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4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26072" cy="330041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072" cy="33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160" w:lineRule="atLeast"/>
        <w:ind w:left="1058" w:right="0" w:firstLine="0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pict>
          <v:group style="width:68.8pt;height:8.3pt;mso-position-horizontal-relative:char;mso-position-vertical-relative:line" coordorigin="0,0" coordsize="1376,166">
            <v:shape style="position:absolute;left:581;top:0;width:290;height:19" type="#_x0000_t75" stroked="false">
              <v:imagedata r:id="rId6" o:title=""/>
            </v:shape>
            <v:group style="position:absolute;left:804;top:18;width:3;height:2" coordorigin="804,18" coordsize="3,2">
              <v:shape style="position:absolute;left:804;top:18;width:3;height:2" coordorigin="804,18" coordsize="3,0" path="m804,18l806,18e" filled="false" stroked="true" strokeweight=".12pt" strokecolor="#97d3e8">
                <v:path arrowok="t"/>
              </v:shape>
              <v:shape style="position:absolute;left:936;top:0;width:425;height:19" type="#_x0000_t75" stroked="false">
                <v:imagedata r:id="rId7" o:title=""/>
              </v:shape>
            </v:group>
            <v:group style="position:absolute;left:1046;top:18;width:3;height:2" coordorigin="1046,18" coordsize="3,2">
              <v:shape style="position:absolute;left:1046;top:18;width:3;height:2" coordorigin="1046,18" coordsize="3,0" path="m1046,18l1049,18e" filled="false" stroked="true" strokeweight=".12pt" strokecolor="#97d4e6">
                <v:path arrowok="t"/>
              </v:shape>
              <v:shape style="position:absolute;left:499;top:2;width:170;height:22" type="#_x0000_t75" stroked="false">
                <v:imagedata r:id="rId8" o:title=""/>
              </v:shape>
            </v:group>
            <v:group style="position:absolute;left:665;top:23;width:3;height:2" coordorigin="665,23" coordsize="3,2">
              <v:shape style="position:absolute;left:665;top:23;width:3;height:2" coordorigin="665,23" coordsize="3,0" path="m665,23l667,23e" filled="false" stroked="true" strokeweight=".12pt" strokecolor="#92d1e3">
                <v:path arrowok="t"/>
              </v:shape>
              <v:shape style="position:absolute;left:1274;top:17;width:86;height:7" type="#_x0000_t75" stroked="false">
                <v:imagedata r:id="rId9" o:title=""/>
              </v:shape>
            </v:group>
            <v:group style="position:absolute;left:1356;top:23;width:3;height:2" coordorigin="1356,23" coordsize="3,2">
              <v:shape style="position:absolute;left:1356;top:23;width:3;height:2" coordorigin="1356,23" coordsize="3,0" path="m1356,23l1358,23e" filled="false" stroked="true" strokeweight=".12pt" strokecolor="#97d3e7">
                <v:path arrowok="t"/>
              </v:shape>
            </v:group>
            <v:group style="position:absolute;left:665;top:25;width:3;height:2" coordorigin="665,25" coordsize="3,2">
              <v:shape style="position:absolute;left:665;top:25;width:3;height:2" coordorigin="665,25" coordsize="3,0" path="m665,25l667,25e" filled="false" stroked="true" strokeweight=".12pt" strokecolor="#92d1e3">
                <v:path arrowok="t"/>
              </v:shape>
            </v:group>
            <v:group style="position:absolute;left:1356;top:25;width:3;height:2" coordorigin="1356,25" coordsize="3,2">
              <v:shape style="position:absolute;left:1356;top:25;width:3;height:2" coordorigin="1356,25" coordsize="3,0" path="m1356,25l1358,25e" filled="false" stroked="true" strokeweight=".12pt" strokecolor="#97d3e7">
                <v:path arrowok="t"/>
              </v:shape>
            </v:group>
            <v:group style="position:absolute;left:19;top:80;width:3;height:2" coordorigin="19,80" coordsize="3,2">
              <v:shape style="position:absolute;left:19;top:80;width:3;height:2" coordorigin="19,80" coordsize="3,0" path="m19,80l22,80e" filled="false" stroked="true" strokeweight=".12pt" strokecolor="#88cae3">
                <v:path arrowok="t"/>
              </v:shape>
              <v:shape style="position:absolute;left:0;top:0;width:670;height:146" type="#_x0000_t75" stroked="false">
                <v:imagedata r:id="rId10" o:title=""/>
              </v:shape>
            </v:group>
            <v:group style="position:absolute;left:636;top:145;width:3;height:2" coordorigin="636,145" coordsize="3,2">
              <v:shape style="position:absolute;left:636;top:145;width:3;height:2" coordorigin="636,145" coordsize="3,0" path="m636,145l638,145e" filled="false" stroked="true" strokeweight=".12pt" strokecolor="#92d0e4">
                <v:path arrowok="t"/>
              </v:shape>
              <v:shape style="position:absolute;left:583;top:144;width:84;height:5" type="#_x0000_t75" stroked="false">
                <v:imagedata r:id="rId11" o:title=""/>
              </v:shape>
            </v:group>
            <v:group style="position:absolute;left:636;top:148;width:3;height:2" coordorigin="636,148" coordsize="3,2">
              <v:shape style="position:absolute;left:636;top:148;width:3;height:2" coordorigin="636,148" coordsize="3,0" path="m636,148l638,148e" filled="false" stroked="true" strokeweight=".12pt" strokecolor="#92d0e4">
                <v:path arrowok="t"/>
              </v:shape>
              <v:shape style="position:absolute;left:168;top:146;width:24;height:12" type="#_x0000_t75" stroked="false">
                <v:imagedata r:id="rId12" o:title=""/>
              </v:shape>
              <v:shape style="position:absolute;left:744;top:19;width:29;height:139" type="#_x0000_t75" stroked="false">
                <v:imagedata r:id="rId13" o:title=""/>
              </v:shape>
              <v:shape style="position:absolute;left:0;top:146;width:94;height:19" type="#_x0000_t75" stroked="false">
                <v:imagedata r:id="rId14" o:title=""/>
              </v:shape>
              <v:shape style="position:absolute;left:266;top:146;width:242;height:19" type="#_x0000_t75" stroked="false">
                <v:imagedata r:id="rId15" o:title=""/>
              </v:shape>
              <v:shape style="position:absolute;left:588;top:146;width:79;height:19" type="#_x0000_t75" stroked="false">
                <v:imagedata r:id="rId16" o:title=""/>
              </v:shape>
              <v:shape style="position:absolute;left:845;top:17;width:530;height:149" type="#_x0000_t75" stroked="false">
                <v:imagedata r:id="rId17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69.75pt;height:68.2pt;mso-position-horizontal-relative:char;mso-position-vertical-relative:line" coordorigin="0,0" coordsize="7395,1364">
            <v:group style="position:absolute;left:0;top:0;width:4066;height:1364" coordorigin="0,0" coordsize="4066,1364">
              <v:shape style="position:absolute;left:0;top:0;width:4066;height:1364" coordorigin="0,0" coordsize="4066,1364" path="m0,1363l4066,1363,4066,0,0,0,0,1363xe" filled="true" fillcolor="#bdd600" stroked="false">
                <v:path arrowok="t"/>
                <v:fill type="solid"/>
              </v:shape>
            </v:group>
            <v:group style="position:absolute;left:4066;top:0;width:3329;height:1364" coordorigin="4066,0" coordsize="3329,1364">
              <v:shape style="position:absolute;left:4066;top:0;width:3329;height:1364" coordorigin="4066,0" coordsize="3329,1364" path="m4066,1363l7394,1363,7394,0,4066,0,4066,1363xe" filled="true" fillcolor="#bdd600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0;top:0;width:7395;height:1364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</w:p>
                    <w:p>
                      <w:pPr>
                        <w:spacing w:before="201"/>
                        <w:ind w:left="1135" w:right="0" w:firstLine="0"/>
                        <w:jc w:val="left"/>
                        <w:rPr>
                          <w:rFonts w:ascii="Helvetica" w:hAnsi="Helvetica" w:cs="Helvetica" w:eastAsia="Helvetica"/>
                          <w:sz w:val="32"/>
                          <w:szCs w:val="32"/>
                        </w:rPr>
                      </w:pPr>
                      <w:bookmarkStart w:name="SS018706 - drainage survey report final " w:id="1"/>
                      <w:bookmarkEnd w:id="1"/>
                      <w:r>
                        <w:rPr/>
                      </w:r>
                      <w:r>
                        <w:rPr>
                          <w:rFonts w:ascii="Helvetica"/>
                          <w:color w:val="FFFFFF"/>
                          <w:spacing w:val="-1"/>
                          <w:sz w:val="32"/>
                        </w:rPr>
                        <w:t>Structural</w:t>
                      </w:r>
                      <w:r>
                        <w:rPr>
                          <w:rFonts w:ascii="Helvetica"/>
                          <w:color w:val="FFFFFF"/>
                          <w:spacing w:val="-13"/>
                          <w:sz w:val="32"/>
                        </w:rPr>
                        <w:t> </w:t>
                      </w:r>
                      <w:r>
                        <w:rPr>
                          <w:rFonts w:ascii="Helvetica"/>
                          <w:color w:val="FFFFFF"/>
                          <w:sz w:val="32"/>
                        </w:rPr>
                        <w:t>|</w:t>
                      </w:r>
                      <w:r>
                        <w:rPr>
                          <w:rFonts w:ascii="Helvetica"/>
                          <w:color w:val="FFFFFF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Helvetica"/>
                          <w:color w:val="FFFFFF"/>
                          <w:sz w:val="32"/>
                        </w:rPr>
                        <w:t>Civil</w:t>
                      </w:r>
                      <w:r>
                        <w:rPr>
                          <w:rFonts w:ascii="Helvetica"/>
                          <w:color w:val="FFFFFF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Helvetica"/>
                          <w:color w:val="FFFFFF"/>
                          <w:sz w:val="32"/>
                        </w:rPr>
                        <w:t>|</w:t>
                      </w:r>
                      <w:r>
                        <w:rPr>
                          <w:rFonts w:ascii="Helvetica"/>
                          <w:color w:val="FFFFFF"/>
                          <w:spacing w:val="-14"/>
                          <w:sz w:val="32"/>
                        </w:rPr>
                        <w:t> </w:t>
                      </w:r>
                      <w:r>
                        <w:rPr>
                          <w:rFonts w:ascii="Helvetica"/>
                          <w:color w:val="FFFFFF"/>
                          <w:sz w:val="32"/>
                        </w:rPr>
                        <w:t>Geo-Environmental</w:t>
                      </w:r>
                      <w:r>
                        <w:rPr>
                          <w:rFonts w:ascii="Helvetica"/>
                          <w:sz w:val="3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tabs>
          <w:tab w:pos="10536" w:val="left" w:leader="none"/>
        </w:tabs>
        <w:spacing w:line="110" w:lineRule="atLeast"/>
        <w:ind w:left="192" w:right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</w:rPr>
        <w:pict>
          <v:shape style="width:370.1pt;height:198.4pt;mso-position-horizontal-relative:char;mso-position-vertical-relative:line" type="#_x0000_t202" filled="true" fillcolor="#747677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</w:p>
                <w:p>
                  <w:pPr>
                    <w:spacing w:line="240" w:lineRule="auto" w:before="7"/>
                    <w:rPr>
                      <w:rFonts w:ascii="Times New Roman" w:hAnsi="Times New Roman" w:cs="Times New Roman" w:eastAsia="Times New Roman"/>
                      <w:sz w:val="58"/>
                      <w:szCs w:val="58"/>
                    </w:rPr>
                  </w:pPr>
                </w:p>
                <w:p>
                  <w:pPr>
                    <w:spacing w:line="276" w:lineRule="auto" w:before="0"/>
                    <w:ind w:left="1135" w:right="3357" w:firstLine="0"/>
                    <w:jc w:val="left"/>
                    <w:rPr>
                      <w:rFonts w:ascii="Helvetica" w:hAnsi="Helvetica" w:cs="Helvetica" w:eastAsia="Helvetica"/>
                      <w:sz w:val="48"/>
                      <w:szCs w:val="48"/>
                    </w:rPr>
                  </w:pPr>
                  <w:r>
                    <w:rPr>
                      <w:rFonts w:ascii="Helvetica"/>
                      <w:color w:val="FFFFFF"/>
                      <w:spacing w:val="-1"/>
                      <w:sz w:val="48"/>
                    </w:rPr>
                    <w:t>Jodrell</w:t>
                  </w:r>
                  <w:r>
                    <w:rPr>
                      <w:rFonts w:ascii="Helvetica"/>
                      <w:color w:val="FFFFFF"/>
                      <w:spacing w:val="-26"/>
                      <w:sz w:val="48"/>
                    </w:rPr>
                    <w:t> </w:t>
                  </w:r>
                  <w:r>
                    <w:rPr>
                      <w:rFonts w:ascii="Helvetica"/>
                      <w:color w:val="FFFFFF"/>
                      <w:sz w:val="48"/>
                    </w:rPr>
                    <w:t>Bank</w:t>
                  </w:r>
                  <w:r>
                    <w:rPr>
                      <w:rFonts w:ascii="Helvetica"/>
                      <w:color w:val="FFFFFF"/>
                      <w:spacing w:val="27"/>
                      <w:w w:val="99"/>
                      <w:sz w:val="48"/>
                    </w:rPr>
                    <w:t> </w:t>
                  </w:r>
                  <w:r>
                    <w:rPr>
                      <w:rFonts w:ascii="Helvetica"/>
                      <w:color w:val="FFFFFF"/>
                      <w:spacing w:val="-1"/>
                      <w:sz w:val="48"/>
                    </w:rPr>
                    <w:t>Site</w:t>
                  </w:r>
                  <w:r>
                    <w:rPr>
                      <w:rFonts w:ascii="Helvetica"/>
                      <w:color w:val="FFFFFF"/>
                      <w:spacing w:val="-28"/>
                      <w:sz w:val="48"/>
                    </w:rPr>
                    <w:t> </w:t>
                  </w:r>
                  <w:r>
                    <w:rPr>
                      <w:rFonts w:ascii="Helvetica"/>
                      <w:color w:val="FFFFFF"/>
                      <w:spacing w:val="-1"/>
                      <w:sz w:val="48"/>
                    </w:rPr>
                    <w:t>Drainage</w:t>
                  </w:r>
                  <w:r>
                    <w:rPr>
                      <w:rFonts w:ascii="Helvetica"/>
                      <w:sz w:val="48"/>
                    </w:rPr>
                  </w:r>
                </w:p>
                <w:p>
                  <w:pPr>
                    <w:spacing w:before="209"/>
                    <w:ind w:left="1135" w:right="0" w:firstLine="0"/>
                    <w:jc w:val="left"/>
                    <w:rPr>
                      <w:rFonts w:ascii="Helvetica" w:hAnsi="Helvetica" w:cs="Helvetica" w:eastAsia="Helvetica"/>
                      <w:sz w:val="28"/>
                      <w:szCs w:val="28"/>
                    </w:rPr>
                  </w:pPr>
                  <w:r>
                    <w:rPr>
                      <w:rFonts w:ascii="Helvetica"/>
                      <w:color w:val="FFFFFF"/>
                      <w:sz w:val="28"/>
                    </w:rPr>
                    <w:t>June</w:t>
                  </w:r>
                  <w:r>
                    <w:rPr>
                      <w:rFonts w:ascii="Helvetica"/>
                      <w:color w:val="FFFFFF"/>
                      <w:spacing w:val="-2"/>
                      <w:sz w:val="28"/>
                    </w:rPr>
                    <w:t> </w:t>
                  </w:r>
                  <w:r>
                    <w:rPr>
                      <w:rFonts w:ascii="Helvetica"/>
                      <w:color w:val="FFFFFF"/>
                      <w:sz w:val="28"/>
                    </w:rPr>
                    <w:t>2013</w:t>
                  </w:r>
                  <w:r>
                    <w:rPr>
                      <w:rFonts w:ascii="Helvetica"/>
                      <w:sz w:val="2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</w:rPr>
      </w:r>
      <w:r>
        <w:rPr>
          <w:rFonts w:ascii="Times New Roman"/>
        </w:rPr>
        <w:tab/>
      </w:r>
      <w:r>
        <w:rPr>
          <w:rFonts w:ascii="Times New Roman"/>
          <w:position w:val="97"/>
          <w:sz w:val="11"/>
        </w:rPr>
        <w:pict>
          <v:group style="width:6pt;height:6pt;mso-position-horizontal-relative:char;mso-position-vertical-relative:line" coordorigin="0,0" coordsize="120,120">
            <v:group style="position:absolute;left:0;top:0;width:120;height:120" coordorigin="0,0" coordsize="120,120">
              <v:shape style="position:absolute;left:0;top:0;width:120;height:120" coordorigin="0,0" coordsize="120,120" path="m0,120l120,120,120,0,0,0,0,120xe" filled="true" fillcolor="#bed6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position w:val="97"/>
          <w:sz w:val="1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tabs>
          <w:tab w:pos="10536" w:val="left" w:leader="none"/>
        </w:tabs>
        <w:spacing w:line="110" w:lineRule="atLeast"/>
        <w:ind w:left="1010" w:right="0" w:firstLine="0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sz w:val="11"/>
        </w:rPr>
        <w:pict>
          <v:group style="width:6pt;height:6pt;mso-position-horizontal-relative:char;mso-position-vertical-relative:line" coordorigin="0,0" coordsize="120,120">
            <v:group style="position:absolute;left:0;top:0;width:2;height:120" coordorigin="0,0" coordsize="2,120">
              <v:shape style="position:absolute;left:0;top:0;width:2;height:120" coordorigin="0,0" coordsize="0,120" path="m0,120l0,0,0,120xe" filled="true" fillcolor="#bed600" stroked="false">
                <v:path arrowok="t"/>
                <v:fill type="solid"/>
              </v:shape>
            </v:group>
            <v:group style="position:absolute;left:0;top:0;width:120;height:120" coordorigin="0,0" coordsize="120,120">
              <v:shape style="position:absolute;left:0;top:0;width:120;height:120" coordorigin="0,0" coordsize="120,120" path="m0,120l120,120,120,0,0,0,0,120xe" filled="true" fillcolor="#bed6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11"/>
        </w:rPr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pict>
          <v:group style="width:6pt;height:6pt;mso-position-horizontal-relative:char;mso-position-vertical-relative:line" coordorigin="0,0" coordsize="120,120">
            <v:group style="position:absolute;left:0;top:0;width:2;height:120" coordorigin="0,0" coordsize="2,120">
              <v:shape style="position:absolute;left:0;top:0;width:2;height:120" coordorigin="0,0" coordsize="0,120" path="m0,120l0,0,0,120xe" filled="true" fillcolor="#bed600" stroked="false">
                <v:path arrowok="t"/>
                <v:fill type="solid"/>
              </v:shape>
            </v:group>
            <v:group style="position:absolute;left:0;top:0;width:120;height:120" coordorigin="0,0" coordsize="120,120">
              <v:shape style="position:absolute;left:0;top:0;width:120;height:120" coordorigin="0,0" coordsize="120,120" path="m0,120l120,120,120,0,0,0,0,120xe" filled="true" fillcolor="#bed6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1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663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68472" cy="150018"/>
            <wp:effectExtent l="0" t="0" r="0" b="0"/>
            <wp:docPr id="3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472" cy="15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40"/>
          <w:pgMar w:top="480" w:bottom="280" w:left="120" w:right="460"/>
        </w:sectPr>
      </w:pPr>
    </w:p>
    <w:p>
      <w:pPr>
        <w:tabs>
          <w:tab w:pos="7495" w:val="left" w:leader="none"/>
        </w:tabs>
        <w:spacing w:before="80"/>
        <w:ind w:left="10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8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Bank,</w:t>
      </w:r>
      <w:r>
        <w:rPr>
          <w:rFonts w:ascii="Helvetica"/>
          <w:color w:val="737577"/>
          <w:spacing w:val="-11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  <w:tab/>
      </w:r>
      <w:r>
        <w:rPr>
          <w:rFonts w:ascii="Helvetica"/>
          <w:color w:val="737577"/>
          <w:position w:val="-4"/>
          <w:sz w:val="24"/>
        </w:rPr>
        <w:t>Quality</w:t>
      </w:r>
      <w:r>
        <w:rPr>
          <w:rFonts w:ascii="Helvetica"/>
          <w:color w:val="737577"/>
          <w:spacing w:val="-23"/>
          <w:position w:val="-4"/>
          <w:sz w:val="24"/>
        </w:rPr>
        <w:t> </w:t>
      </w:r>
      <w:r>
        <w:rPr>
          <w:rFonts w:ascii="Helvetica"/>
          <w:color w:val="737577"/>
          <w:position w:val="-4"/>
          <w:sz w:val="24"/>
        </w:rPr>
        <w:t>Management</w:t>
      </w:r>
      <w:r>
        <w:rPr>
          <w:rFonts w:ascii="Helvetica"/>
          <w:sz w:val="24"/>
        </w:rPr>
      </w: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7"/>
        <w:rPr>
          <w:rFonts w:ascii="Helvetica" w:hAnsi="Helvetica" w:cs="Helvetica" w:eastAsia="Helvetica"/>
          <w:sz w:val="21"/>
          <w:szCs w:val="21"/>
        </w:rPr>
      </w:pPr>
    </w:p>
    <w:p>
      <w:pPr>
        <w:spacing w:before="100"/>
        <w:ind w:left="379" w:right="0" w:firstLine="0"/>
        <w:jc w:val="left"/>
        <w:rPr>
          <w:rFonts w:ascii="Helvetica" w:hAnsi="Helvetica" w:cs="Helvetica" w:eastAsia="Helvetica"/>
          <w:sz w:val="32"/>
          <w:szCs w:val="32"/>
        </w:rPr>
      </w:pPr>
      <w:r>
        <w:rPr>
          <w:rFonts w:ascii="Helvetica"/>
          <w:b/>
          <w:color w:val="3CB7E4"/>
          <w:sz w:val="32"/>
        </w:rPr>
        <w:t>Quality</w:t>
      </w:r>
      <w:r>
        <w:rPr>
          <w:rFonts w:ascii="Helvetica"/>
          <w:b/>
          <w:color w:val="3CB7E4"/>
          <w:spacing w:val="-36"/>
          <w:sz w:val="32"/>
        </w:rPr>
        <w:t> </w:t>
      </w:r>
      <w:r>
        <w:rPr>
          <w:rFonts w:ascii="Helvetica"/>
          <w:b/>
          <w:color w:val="3CB7E4"/>
          <w:sz w:val="32"/>
        </w:rPr>
        <w:t>Management</w:t>
      </w:r>
      <w:r>
        <w:rPr>
          <w:rFonts w:ascii="Helvetica"/>
          <w:sz w:val="32"/>
        </w:rPr>
      </w:r>
    </w:p>
    <w:p>
      <w:pPr>
        <w:spacing w:line="240" w:lineRule="auto" w:before="7"/>
        <w:rPr>
          <w:rFonts w:ascii="Helvetica" w:hAnsi="Helvetica" w:cs="Helvetica" w:eastAsia="Helvetica"/>
          <w:b/>
          <w:bCs/>
          <w:sz w:val="23"/>
          <w:szCs w:val="23"/>
        </w:rPr>
      </w:pPr>
    </w:p>
    <w:tbl>
      <w:tblPr>
        <w:tblW w:w="0" w:type="auto"/>
        <w:jc w:val="left"/>
        <w:tblInd w:w="2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2462"/>
        <w:gridCol w:w="1985"/>
        <w:gridCol w:w="3324"/>
      </w:tblGrid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Job</w:t>
            </w:r>
            <w:r>
              <w:rPr>
                <w:rFonts w:ascii="Helvetica"/>
                <w:b/>
                <w:spacing w:val="-7"/>
                <w:sz w:val="20"/>
              </w:rPr>
              <w:t> </w:t>
            </w:r>
            <w:r>
              <w:rPr>
                <w:rFonts w:ascii="Helvetica"/>
                <w:b/>
                <w:sz w:val="20"/>
              </w:rPr>
              <w:t>No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246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00B0EF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ZMCR/SS/018706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50B5E0"/>
              <w:left w:val="single" w:sz="5" w:space="0" w:color="00B0EF"/>
              <w:bottom w:val="single" w:sz="5" w:space="0" w:color="50B5E0"/>
              <w:right w:val="single" w:sz="5" w:space="0" w:color="00B0EF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Client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3324" w:type="dxa"/>
            <w:tcBorders>
              <w:top w:val="single" w:sz="5" w:space="0" w:color="50B5E0"/>
              <w:left w:val="single" w:sz="5" w:space="0" w:color="00B0EF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Manchester</w:t>
            </w:r>
            <w:r>
              <w:rPr>
                <w:rFonts w:ascii="Helvetica"/>
                <w:spacing w:val="-20"/>
                <w:sz w:val="20"/>
              </w:rPr>
              <w:t> </w:t>
            </w:r>
            <w:r>
              <w:rPr>
                <w:rFonts w:ascii="Helvetica"/>
                <w:sz w:val="20"/>
              </w:rPr>
              <w:t>University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z w:val="20"/>
              </w:rPr>
              <w:t>Title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7771" w:type="dxa"/>
            <w:gridSpan w:val="3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Report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on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z w:val="20"/>
              </w:rPr>
              <w:t>Tower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Surveys</w:t>
            </w:r>
            <w:r>
              <w:rPr>
                <w:rFonts w:ascii="Helvetica"/>
                <w:spacing w:val="-5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Drainage</w:t>
            </w:r>
            <w:r>
              <w:rPr>
                <w:rFonts w:ascii="Helvetica"/>
                <w:spacing w:val="-6"/>
                <w:sz w:val="20"/>
              </w:rPr>
              <w:t> </w:t>
            </w:r>
            <w:r>
              <w:rPr>
                <w:rFonts w:ascii="Helvetica"/>
                <w:sz w:val="20"/>
              </w:rPr>
              <w:t>Survey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Project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7771" w:type="dxa"/>
            <w:gridSpan w:val="3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Jodrell</w:t>
            </w:r>
            <w:r>
              <w:rPr>
                <w:rFonts w:ascii="Helvetica"/>
                <w:spacing w:val="-13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Bank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Location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7771" w:type="dxa"/>
            <w:gridSpan w:val="3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z w:val="20"/>
              </w:rPr>
              <w:t>Bomish</w:t>
            </w:r>
            <w:r>
              <w:rPr>
                <w:rFonts w:ascii="Helvetica"/>
                <w:spacing w:val="-13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Lane,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Document</w:t>
            </w:r>
            <w:r>
              <w:rPr>
                <w:rFonts w:ascii="Helvetica"/>
                <w:b/>
                <w:spacing w:val="-13"/>
                <w:sz w:val="20"/>
              </w:rPr>
              <w:t> </w:t>
            </w:r>
            <w:r>
              <w:rPr>
                <w:rFonts w:ascii="Helvetica"/>
                <w:b/>
                <w:spacing w:val="-1"/>
                <w:sz w:val="20"/>
              </w:rPr>
              <w:t>Ref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246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SS/18706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Issue</w:t>
            </w:r>
            <w:r>
              <w:rPr>
                <w:rFonts w:ascii="Helvetica"/>
                <w:b/>
                <w:spacing w:val="-8"/>
                <w:sz w:val="20"/>
              </w:rPr>
              <w:t> </w:t>
            </w:r>
            <w:r>
              <w:rPr>
                <w:rFonts w:ascii="Helvetica"/>
                <w:b/>
                <w:sz w:val="20"/>
              </w:rPr>
              <w:t>/</w:t>
            </w:r>
            <w:r>
              <w:rPr>
                <w:rFonts w:ascii="Helvetica"/>
                <w:b/>
                <w:spacing w:val="-6"/>
                <w:sz w:val="20"/>
              </w:rPr>
              <w:t> </w:t>
            </w:r>
            <w:r>
              <w:rPr>
                <w:rFonts w:ascii="Helvetica"/>
                <w:b/>
                <w:spacing w:val="-1"/>
                <w:sz w:val="20"/>
              </w:rPr>
              <w:t>Revision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3324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V1.0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File</w:t>
            </w:r>
            <w:r>
              <w:rPr>
                <w:rFonts w:ascii="Helvetica"/>
                <w:b/>
                <w:spacing w:val="-14"/>
                <w:sz w:val="20"/>
              </w:rPr>
              <w:t> </w:t>
            </w:r>
            <w:r>
              <w:rPr>
                <w:rFonts w:ascii="Helvetica"/>
                <w:b/>
                <w:spacing w:val="-1"/>
                <w:sz w:val="20"/>
              </w:rPr>
              <w:t>reference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7771" w:type="dxa"/>
            <w:gridSpan w:val="3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P:\SS018706</w:t>
            </w:r>
            <w:r>
              <w:rPr>
                <w:rFonts w:ascii="Helvetica"/>
                <w:spacing w:val="38"/>
                <w:sz w:val="20"/>
              </w:rPr>
              <w:t> </w:t>
            </w:r>
            <w:r>
              <w:rPr>
                <w:rFonts w:ascii="Helvetica"/>
                <w:sz w:val="20"/>
              </w:rPr>
              <w:t>Jodrell</w:t>
            </w:r>
            <w:r>
              <w:rPr>
                <w:rFonts w:ascii="Helvetica"/>
                <w:spacing w:val="-6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Bank</w:t>
            </w:r>
            <w:r>
              <w:rPr>
                <w:rFonts w:ascii="Helvetica"/>
                <w:spacing w:val="-5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Drainage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z w:val="20"/>
              </w:rPr>
              <w:t>Surveys\</w:t>
            </w:r>
            <w:r>
              <w:rPr>
                <w:rFonts w:ascii="Helvetica"/>
                <w:spacing w:val="-9"/>
                <w:sz w:val="20"/>
              </w:rPr>
              <w:t> </w:t>
            </w:r>
            <w:r>
              <w:rPr>
                <w:rFonts w:ascii="Helvetica"/>
                <w:sz w:val="20"/>
              </w:rPr>
              <w:t>Reports\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Date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7771" w:type="dxa"/>
            <w:gridSpan w:val="3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June</w:t>
            </w:r>
            <w:r>
              <w:rPr>
                <w:rFonts w:ascii="Helvetica"/>
                <w:spacing w:val="-10"/>
                <w:sz w:val="20"/>
              </w:rPr>
              <w:t> </w:t>
            </w:r>
            <w:r>
              <w:rPr>
                <w:rFonts w:ascii="Helvetica"/>
                <w:sz w:val="20"/>
              </w:rPr>
              <w:t>2013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778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Prepared</w:t>
            </w:r>
            <w:r>
              <w:rPr>
                <w:rFonts w:ascii="Helvetica"/>
                <w:b/>
                <w:spacing w:val="-11"/>
                <w:sz w:val="20"/>
              </w:rPr>
              <w:t> </w:t>
            </w:r>
            <w:r>
              <w:rPr>
                <w:rFonts w:ascii="Helvetica"/>
                <w:b/>
                <w:spacing w:val="1"/>
                <w:sz w:val="20"/>
              </w:rPr>
              <w:t>by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246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S.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z w:val="20"/>
              </w:rPr>
              <w:t>Holt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Signature</w:t>
            </w:r>
            <w:r>
              <w:rPr>
                <w:rFonts w:ascii="Helvetica"/>
                <w:spacing w:val="-9"/>
                <w:sz w:val="20"/>
              </w:rPr>
              <w:t> </w:t>
            </w:r>
            <w:r>
              <w:rPr>
                <w:rFonts w:ascii="Helvetica"/>
                <w:sz w:val="20"/>
              </w:rPr>
              <w:t>(for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file)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3324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Helvetica" w:hAnsi="Helvetica" w:cs="Helvetica" w:eastAsia="Helvetica"/>
                <w:b/>
                <w:bCs/>
                <w:sz w:val="8"/>
                <w:szCs w:val="8"/>
              </w:rPr>
            </w:pPr>
          </w:p>
          <w:p>
            <w:pPr>
              <w:pStyle w:val="TableParagraph"/>
              <w:spacing w:line="200" w:lineRule="atLeast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 w:hAnsi="Helvetica" w:cs="Helvetica" w:eastAsia="Helvetica"/>
                <w:sz w:val="20"/>
                <w:szCs w:val="20"/>
              </w:rPr>
              <w:drawing>
                <wp:inline distT="0" distB="0" distL="0" distR="0">
                  <wp:extent cx="1084034" cy="375475"/>
                  <wp:effectExtent l="0" t="0" r="0" b="0"/>
                  <wp:docPr id="7" name="image16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034" cy="37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 w:eastAsia="Helvetica"/>
                <w:sz w:val="20"/>
                <w:szCs w:val="20"/>
              </w:rPr>
            </w:r>
          </w:p>
        </w:tc>
      </w:tr>
      <w:tr>
        <w:trPr>
          <w:trHeight w:val="420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Checked</w:t>
            </w:r>
            <w:r>
              <w:rPr>
                <w:rFonts w:ascii="Helvetica"/>
                <w:b/>
                <w:spacing w:val="-9"/>
                <w:sz w:val="20"/>
              </w:rPr>
              <w:t> </w:t>
            </w:r>
            <w:r>
              <w:rPr>
                <w:rFonts w:ascii="Helvetica"/>
                <w:b/>
                <w:spacing w:val="1"/>
                <w:sz w:val="20"/>
              </w:rPr>
              <w:t>by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246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z w:val="20"/>
              </w:rPr>
              <w:t>J.</w:t>
            </w:r>
            <w:r>
              <w:rPr>
                <w:rFonts w:ascii="Helvetica"/>
                <w:spacing w:val="-8"/>
                <w:sz w:val="20"/>
              </w:rPr>
              <w:t> </w:t>
            </w:r>
            <w:r>
              <w:rPr>
                <w:rFonts w:ascii="Helvetica"/>
                <w:sz w:val="20"/>
              </w:rPr>
              <w:t>Smith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Signature</w:t>
            </w:r>
            <w:r>
              <w:rPr>
                <w:rFonts w:ascii="Helvetica"/>
                <w:spacing w:val="-9"/>
                <w:sz w:val="20"/>
              </w:rPr>
              <w:t> </w:t>
            </w:r>
            <w:r>
              <w:rPr>
                <w:rFonts w:ascii="Helvetica"/>
                <w:sz w:val="20"/>
              </w:rPr>
              <w:t>(for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file)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3324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173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6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Authorised</w:t>
            </w:r>
            <w:r>
              <w:rPr>
                <w:rFonts w:ascii="Helvetica"/>
                <w:b/>
                <w:spacing w:val="-13"/>
                <w:sz w:val="20"/>
              </w:rPr>
              <w:t> </w:t>
            </w:r>
            <w:r>
              <w:rPr>
                <w:rFonts w:ascii="Helvetica"/>
                <w:b/>
                <w:spacing w:val="1"/>
                <w:sz w:val="20"/>
              </w:rPr>
              <w:t>by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246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z w:val="20"/>
              </w:rPr>
              <w:t>J.</w:t>
            </w:r>
            <w:r>
              <w:rPr>
                <w:rFonts w:ascii="Helvetica"/>
                <w:spacing w:val="-8"/>
                <w:sz w:val="20"/>
              </w:rPr>
              <w:t> </w:t>
            </w:r>
            <w:r>
              <w:rPr>
                <w:rFonts w:ascii="Helvetica"/>
                <w:sz w:val="20"/>
              </w:rPr>
              <w:t>Smith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128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spacing w:val="-1"/>
                <w:sz w:val="20"/>
              </w:rPr>
              <w:t>Signature</w:t>
            </w:r>
            <w:r>
              <w:rPr>
                <w:rFonts w:ascii="Helvetica"/>
                <w:spacing w:val="-9"/>
                <w:sz w:val="20"/>
              </w:rPr>
              <w:t> </w:t>
            </w:r>
            <w:r>
              <w:rPr>
                <w:rFonts w:ascii="Helvetica"/>
                <w:sz w:val="20"/>
              </w:rPr>
              <w:t>(for</w:t>
            </w:r>
            <w:r>
              <w:rPr>
                <w:rFonts w:ascii="Helvetica"/>
                <w:spacing w:val="-7"/>
                <w:sz w:val="20"/>
              </w:rPr>
              <w:t> </w:t>
            </w:r>
            <w:r>
              <w:rPr>
                <w:rFonts w:ascii="Helvetica"/>
                <w:spacing w:val="-1"/>
                <w:sz w:val="20"/>
              </w:rPr>
              <w:t>file)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3324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</w:tr>
    </w:tbl>
    <w:p>
      <w:pPr>
        <w:spacing w:line="240" w:lineRule="auto" w:before="9"/>
        <w:rPr>
          <w:rFonts w:ascii="Helvetica" w:hAnsi="Helvetica" w:cs="Helvetica" w:eastAsia="Helvetica"/>
          <w:b/>
          <w:bCs/>
          <w:sz w:val="21"/>
          <w:szCs w:val="21"/>
        </w:rPr>
      </w:pPr>
    </w:p>
    <w:p>
      <w:pPr>
        <w:spacing w:line="360" w:lineRule="auto" w:before="101"/>
        <w:ind w:left="380" w:right="562" w:firstLine="0"/>
        <w:jc w:val="both"/>
        <w:rPr>
          <w:rFonts w:ascii="Helvetica" w:hAnsi="Helvetica" w:cs="Helvetica" w:eastAsia="Helvetica"/>
          <w:sz w:val="16"/>
          <w:szCs w:val="16"/>
        </w:rPr>
      </w:pPr>
      <w:r>
        <w:rPr>
          <w:rFonts w:ascii="Helvetica" w:hAnsi="Helvetica" w:cs="Helvetica" w:eastAsia="Helvetica"/>
          <w:spacing w:val="-1"/>
          <w:sz w:val="16"/>
          <w:szCs w:val="16"/>
        </w:rPr>
        <w:t>This</w:t>
      </w:r>
      <w:r>
        <w:rPr>
          <w:rFonts w:ascii="Helvetica" w:hAnsi="Helvetica" w:cs="Helvetica" w:eastAsia="Helvetica"/>
          <w:spacing w:val="1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document</w:t>
      </w:r>
      <w:r>
        <w:rPr>
          <w:rFonts w:ascii="Helvetica" w:hAnsi="Helvetica" w:cs="Helvetica" w:eastAsia="Helvetica"/>
          <w:spacing w:val="18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has</w:t>
      </w:r>
      <w:r>
        <w:rPr>
          <w:rFonts w:ascii="Helvetica" w:hAnsi="Helvetica" w:cs="Helvetica" w:eastAsia="Helvetica"/>
          <w:spacing w:val="16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been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prepared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by</w:t>
      </w:r>
      <w:r>
        <w:rPr>
          <w:rFonts w:ascii="Helvetica" w:hAnsi="Helvetica" w:cs="Helvetica" w:eastAsia="Helvetica"/>
          <w:spacing w:val="16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Capita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Symonds</w:t>
      </w:r>
      <w:r>
        <w:rPr>
          <w:rFonts w:ascii="Helvetica" w:hAnsi="Helvetica" w:cs="Helvetica" w:eastAsia="Helvetica"/>
          <w:spacing w:val="1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(Structures)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Ltd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(“CSS”)</w:t>
      </w:r>
      <w:r>
        <w:rPr>
          <w:rFonts w:ascii="Helvetica" w:hAnsi="Helvetica" w:cs="Helvetica" w:eastAsia="Helvetica"/>
          <w:spacing w:val="14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for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the</w:t>
      </w:r>
      <w:r>
        <w:rPr>
          <w:rFonts w:ascii="Helvetica" w:hAnsi="Helvetica" w:cs="Helvetica" w:eastAsia="Helvetica"/>
          <w:spacing w:val="14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titled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project</w:t>
      </w:r>
      <w:r>
        <w:rPr>
          <w:rFonts w:ascii="Helvetica" w:hAnsi="Helvetica" w:cs="Helvetica" w:eastAsia="Helvetica"/>
          <w:spacing w:val="16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(or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named</w:t>
      </w:r>
      <w:r>
        <w:rPr>
          <w:rFonts w:ascii="Helvetica" w:hAnsi="Helvetica" w:cs="Helvetica" w:eastAsia="Helvetica"/>
          <w:spacing w:val="14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part</w:t>
      </w:r>
      <w:r>
        <w:rPr>
          <w:rFonts w:ascii="Helvetica" w:hAnsi="Helvetica" w:cs="Helvetica" w:eastAsia="Helvetica"/>
          <w:spacing w:val="16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thereof)</w:t>
      </w:r>
      <w:r>
        <w:rPr>
          <w:rFonts w:ascii="Helvetica" w:hAnsi="Helvetica" w:cs="Helvetica" w:eastAsia="Helvetica"/>
          <w:spacing w:val="1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and</w:t>
      </w:r>
      <w:r>
        <w:rPr>
          <w:rFonts w:ascii="Helvetica" w:hAnsi="Helvetica" w:cs="Helvetica" w:eastAsia="Helvetica"/>
          <w:spacing w:val="6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should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not</w:t>
      </w:r>
      <w:r>
        <w:rPr>
          <w:rFonts w:ascii="Helvetica" w:hAnsi="Helvetica" w:cs="Helvetica" w:eastAsia="Helvetica"/>
          <w:spacing w:val="11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be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relied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upon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or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used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for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any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other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project</w:t>
      </w:r>
      <w:r>
        <w:rPr>
          <w:rFonts w:ascii="Helvetica" w:hAnsi="Helvetica" w:cs="Helvetica" w:eastAsia="Helvetica"/>
          <w:spacing w:val="11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without</w:t>
      </w:r>
      <w:r>
        <w:rPr>
          <w:rFonts w:ascii="Helvetica" w:hAnsi="Helvetica" w:cs="Helvetica" w:eastAsia="Helvetica"/>
          <w:spacing w:val="11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prior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written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authorization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being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obtained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from</w:t>
      </w:r>
      <w:r>
        <w:rPr>
          <w:rFonts w:ascii="Helvetica" w:hAnsi="Helvetica" w:cs="Helvetica" w:eastAsia="Helvetica"/>
          <w:spacing w:val="13"/>
          <w:sz w:val="16"/>
          <w:szCs w:val="16"/>
        </w:rPr>
        <w:t> </w:t>
      </w:r>
      <w:r>
        <w:rPr>
          <w:rFonts w:ascii="Helvetica" w:hAnsi="Helvetica" w:cs="Helvetica" w:eastAsia="Helvetica"/>
          <w:spacing w:val="-2"/>
          <w:sz w:val="16"/>
          <w:szCs w:val="16"/>
        </w:rPr>
        <w:t>CSS.</w:t>
      </w:r>
      <w:r>
        <w:rPr>
          <w:rFonts w:ascii="Helvetica" w:hAnsi="Helvetica" w:cs="Helvetica" w:eastAsia="Helvetica"/>
          <w:spacing w:val="21"/>
          <w:sz w:val="16"/>
          <w:szCs w:val="16"/>
        </w:rPr>
        <w:t> </w:t>
      </w:r>
      <w:r>
        <w:rPr>
          <w:rFonts w:ascii="Helvetica" w:hAnsi="Helvetica" w:cs="Helvetica" w:eastAsia="Helvetica"/>
          <w:spacing w:val="-2"/>
          <w:sz w:val="16"/>
          <w:szCs w:val="16"/>
        </w:rPr>
        <w:t>CSS</w:t>
      </w:r>
      <w:r>
        <w:rPr>
          <w:rFonts w:ascii="Helvetica" w:hAnsi="Helvetica" w:cs="Helvetica" w:eastAsia="Helvetica"/>
          <w:spacing w:val="11"/>
          <w:sz w:val="16"/>
          <w:szCs w:val="16"/>
        </w:rPr>
        <w:t> </w:t>
      </w:r>
      <w:r>
        <w:rPr>
          <w:rFonts w:ascii="Helvetica" w:hAnsi="Helvetica" w:cs="Helvetica" w:eastAsia="Helvetica"/>
          <w:spacing w:val="-2"/>
          <w:sz w:val="16"/>
          <w:szCs w:val="16"/>
        </w:rPr>
        <w:t>accepts</w:t>
      </w:r>
      <w:r>
        <w:rPr>
          <w:rFonts w:ascii="Helvetica" w:hAnsi="Helvetica" w:cs="Helvetica" w:eastAsia="Helvetica"/>
          <w:spacing w:val="81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no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responsibility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or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liability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for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the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consequences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of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the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z w:val="16"/>
          <w:szCs w:val="16"/>
        </w:rPr>
        <w:t>use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of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this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document,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wholly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or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z w:val="16"/>
          <w:szCs w:val="16"/>
        </w:rPr>
        <w:t>in</w:t>
      </w:r>
      <w:r>
        <w:rPr>
          <w:rFonts w:ascii="Helvetica" w:hAnsi="Helvetica" w:cs="Helvetica" w:eastAsia="Helvetica"/>
          <w:spacing w:val="10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part,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for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z w:val="16"/>
          <w:szCs w:val="16"/>
        </w:rPr>
        <w:t>any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other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purpose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than</w:t>
      </w:r>
      <w:r>
        <w:rPr>
          <w:rFonts w:ascii="Helvetica" w:hAnsi="Helvetica" w:cs="Helvetica" w:eastAsia="Helvetica"/>
          <w:spacing w:val="7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that</w:t>
      </w:r>
      <w:r>
        <w:rPr>
          <w:rFonts w:ascii="Helvetica" w:hAnsi="Helvetica" w:cs="Helvetica" w:eastAsia="Helvetica"/>
          <w:spacing w:val="9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for</w:t>
      </w:r>
      <w:r>
        <w:rPr>
          <w:rFonts w:ascii="Helvetica" w:hAnsi="Helvetica" w:cs="Helvetica" w:eastAsia="Helvetica"/>
          <w:spacing w:val="113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which</w:t>
      </w:r>
      <w:r>
        <w:rPr>
          <w:rFonts w:ascii="Helvetica" w:hAnsi="Helvetica" w:cs="Helvetica" w:eastAsia="Helvetica"/>
          <w:sz w:val="16"/>
          <w:szCs w:val="16"/>
        </w:rPr>
        <w:t> it</w:t>
      </w:r>
      <w:r>
        <w:rPr>
          <w:rFonts w:ascii="Helvetica" w:hAnsi="Helvetica" w:cs="Helvetica" w:eastAsia="Helvetica"/>
          <w:spacing w:val="2"/>
          <w:sz w:val="16"/>
          <w:szCs w:val="16"/>
        </w:rPr>
        <w:t> </w:t>
      </w:r>
      <w:r>
        <w:rPr>
          <w:rFonts w:ascii="Helvetica" w:hAnsi="Helvetica" w:cs="Helvetica" w:eastAsia="Helvetica"/>
          <w:spacing w:val="-2"/>
          <w:sz w:val="16"/>
          <w:szCs w:val="16"/>
        </w:rPr>
        <w:t>was</w:t>
      </w:r>
      <w:r>
        <w:rPr>
          <w:rFonts w:ascii="Helvetica" w:hAnsi="Helvetica" w:cs="Helvetica" w:eastAsia="Helvetica"/>
          <w:spacing w:val="-1"/>
          <w:sz w:val="16"/>
          <w:szCs w:val="16"/>
        </w:rPr>
        <w:t> commissioned. Any</w:t>
      </w:r>
      <w:r>
        <w:rPr>
          <w:rFonts w:ascii="Helvetica" w:hAnsi="Helvetica" w:cs="Helvetica" w:eastAsia="Helvetica"/>
          <w:spacing w:val="-3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persons </w:t>
      </w:r>
      <w:r>
        <w:rPr>
          <w:rFonts w:ascii="Helvetica" w:hAnsi="Helvetica" w:cs="Helvetica" w:eastAsia="Helvetica"/>
          <w:sz w:val="16"/>
          <w:szCs w:val="16"/>
        </w:rPr>
        <w:t>so </w:t>
      </w:r>
      <w:r>
        <w:rPr>
          <w:rFonts w:ascii="Helvetica" w:hAnsi="Helvetica" w:cs="Helvetica" w:eastAsia="Helvetica"/>
          <w:spacing w:val="-1"/>
          <w:sz w:val="16"/>
          <w:szCs w:val="16"/>
        </w:rPr>
        <w:t>using</w:t>
      </w:r>
      <w:r>
        <w:rPr>
          <w:rFonts w:ascii="Helvetica" w:hAnsi="Helvetica" w:cs="Helvetica" w:eastAsia="Helvetica"/>
          <w:spacing w:val="-2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or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relying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upon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2"/>
          <w:sz w:val="16"/>
          <w:szCs w:val="16"/>
        </w:rPr>
        <w:t>this</w:t>
      </w:r>
      <w:r>
        <w:rPr>
          <w:rFonts w:ascii="Helvetica" w:hAnsi="Helvetica" w:cs="Helvetica" w:eastAsia="Helvetica"/>
          <w:spacing w:val="2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document for</w:t>
      </w:r>
      <w:r>
        <w:rPr>
          <w:rFonts w:ascii="Helvetica" w:hAnsi="Helvetica" w:cs="Helvetica" w:eastAsia="Helvetica"/>
          <w:spacing w:val="-2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such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other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purpose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do</w:t>
      </w:r>
      <w:r>
        <w:rPr>
          <w:rFonts w:ascii="Helvetica" w:hAnsi="Helvetica" w:cs="Helvetica" w:eastAsia="Helvetica"/>
          <w:sz w:val="16"/>
          <w:szCs w:val="16"/>
        </w:rPr>
        <w:t> so</w:t>
      </w:r>
      <w:r>
        <w:rPr>
          <w:rFonts w:ascii="Helvetica" w:hAnsi="Helvetica" w:cs="Helvetica" w:eastAsia="Helvetica"/>
          <w:spacing w:val="-2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at their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2"/>
          <w:sz w:val="16"/>
          <w:szCs w:val="16"/>
        </w:rPr>
        <w:t>own</w:t>
      </w:r>
      <w:r>
        <w:rPr>
          <w:rFonts w:ascii="Helvetica" w:hAnsi="Helvetica" w:cs="Helvetica" w:eastAsia="Helvetica"/>
          <w:sz w:val="16"/>
          <w:szCs w:val="16"/>
        </w:rPr>
        <w:t> </w:t>
      </w:r>
      <w:r>
        <w:rPr>
          <w:rFonts w:ascii="Helvetica" w:hAnsi="Helvetica" w:cs="Helvetica" w:eastAsia="Helvetica"/>
          <w:spacing w:val="-1"/>
          <w:sz w:val="16"/>
          <w:szCs w:val="16"/>
        </w:rPr>
        <w:t>risk.</w:t>
      </w:r>
    </w:p>
    <w:p>
      <w:pPr>
        <w:spacing w:line="360" w:lineRule="auto" w:before="120"/>
        <w:ind w:left="380" w:right="560" w:firstLine="0"/>
        <w:jc w:val="both"/>
        <w:rPr>
          <w:rFonts w:ascii="Helvetica" w:hAnsi="Helvetica" w:cs="Helvetica" w:eastAsia="Helvetica"/>
          <w:sz w:val="16"/>
          <w:szCs w:val="16"/>
        </w:rPr>
      </w:pPr>
      <w:r>
        <w:rPr>
          <w:rFonts w:ascii="Helvetica"/>
          <w:spacing w:val="-1"/>
          <w:sz w:val="16"/>
        </w:rPr>
        <w:t>This</w:t>
      </w:r>
      <w:r>
        <w:rPr>
          <w:rFonts w:ascii="Helvetica"/>
          <w:spacing w:val="7"/>
          <w:sz w:val="16"/>
        </w:rPr>
        <w:t> </w:t>
      </w:r>
      <w:r>
        <w:rPr>
          <w:rFonts w:ascii="Helvetica"/>
          <w:spacing w:val="-1"/>
          <w:sz w:val="16"/>
        </w:rPr>
        <w:t>report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2"/>
          <w:sz w:val="16"/>
        </w:rPr>
        <w:t>was</w:t>
      </w:r>
      <w:r>
        <w:rPr>
          <w:rFonts w:ascii="Helvetica"/>
          <w:spacing w:val="7"/>
          <w:sz w:val="16"/>
        </w:rPr>
        <w:t> </w:t>
      </w:r>
      <w:r>
        <w:rPr>
          <w:rFonts w:ascii="Helvetica"/>
          <w:spacing w:val="-1"/>
          <w:sz w:val="16"/>
        </w:rPr>
        <w:t>prepared</w:t>
      </w:r>
      <w:r>
        <w:rPr>
          <w:rFonts w:ascii="Helvetica"/>
          <w:spacing w:val="7"/>
          <w:sz w:val="16"/>
        </w:rPr>
        <w:t> </w:t>
      </w:r>
      <w:r>
        <w:rPr>
          <w:rFonts w:ascii="Helvetica"/>
          <w:spacing w:val="-1"/>
          <w:sz w:val="16"/>
        </w:rPr>
        <w:t>for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z w:val="16"/>
        </w:rPr>
        <w:t>sole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z w:val="16"/>
        </w:rPr>
        <w:t>use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Client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named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above,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shall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not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be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relied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upon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or</w:t>
      </w:r>
      <w:r>
        <w:rPr>
          <w:rFonts w:ascii="Helvetica"/>
          <w:spacing w:val="7"/>
          <w:sz w:val="16"/>
        </w:rPr>
        <w:t> </w:t>
      </w:r>
      <w:r>
        <w:rPr>
          <w:rFonts w:ascii="Helvetica"/>
          <w:spacing w:val="-1"/>
          <w:sz w:val="16"/>
        </w:rPr>
        <w:t>transferred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any</w:t>
      </w:r>
      <w:r>
        <w:rPr>
          <w:rFonts w:ascii="Helvetica"/>
          <w:spacing w:val="4"/>
          <w:sz w:val="16"/>
        </w:rPr>
        <w:t> </w:t>
      </w:r>
      <w:r>
        <w:rPr>
          <w:rFonts w:ascii="Helvetica"/>
          <w:spacing w:val="-1"/>
          <w:sz w:val="16"/>
        </w:rPr>
        <w:t>other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party</w:t>
      </w:r>
      <w:r>
        <w:rPr>
          <w:rFonts w:ascii="Helvetica"/>
          <w:spacing w:val="81"/>
          <w:sz w:val="16"/>
        </w:rPr>
        <w:t> </w:t>
      </w:r>
      <w:r>
        <w:rPr>
          <w:rFonts w:ascii="Helvetica"/>
          <w:spacing w:val="-1"/>
          <w:sz w:val="16"/>
        </w:rPr>
        <w:t>without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express</w:t>
      </w:r>
      <w:r>
        <w:rPr>
          <w:rFonts w:ascii="Helvetica"/>
          <w:spacing w:val="36"/>
          <w:sz w:val="16"/>
        </w:rPr>
        <w:t> </w:t>
      </w:r>
      <w:r>
        <w:rPr>
          <w:rFonts w:ascii="Helvetica"/>
          <w:spacing w:val="-1"/>
          <w:sz w:val="16"/>
        </w:rPr>
        <w:t>written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authorisation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1"/>
          <w:sz w:val="16"/>
        </w:rPr>
        <w:t>CSS.</w:t>
      </w:r>
      <w:r>
        <w:rPr>
          <w:rFonts w:ascii="Helvetica"/>
          <w:spacing w:val="36"/>
          <w:sz w:val="16"/>
        </w:rPr>
        <w:t> </w:t>
      </w:r>
      <w:r>
        <w:rPr>
          <w:rFonts w:ascii="Helvetica"/>
          <w:sz w:val="16"/>
        </w:rPr>
        <w:t>It</w:t>
      </w:r>
      <w:r>
        <w:rPr>
          <w:rFonts w:ascii="Helvetica"/>
          <w:spacing w:val="32"/>
          <w:sz w:val="16"/>
        </w:rPr>
        <w:t> </w:t>
      </w:r>
      <w:r>
        <w:rPr>
          <w:rFonts w:ascii="Helvetica"/>
          <w:sz w:val="16"/>
        </w:rPr>
        <w:t>may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contain</w:t>
      </w:r>
      <w:r>
        <w:rPr>
          <w:rFonts w:ascii="Helvetica"/>
          <w:spacing w:val="31"/>
          <w:sz w:val="16"/>
        </w:rPr>
        <w:t> </w:t>
      </w:r>
      <w:r>
        <w:rPr>
          <w:rFonts w:ascii="Helvetica"/>
          <w:spacing w:val="-1"/>
          <w:sz w:val="16"/>
        </w:rPr>
        <w:t>material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subject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copyright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1"/>
          <w:sz w:val="16"/>
        </w:rPr>
        <w:t>or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obtained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subject</w:t>
      </w:r>
      <w:r>
        <w:rPr>
          <w:rFonts w:ascii="Helvetica"/>
          <w:spacing w:val="36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license;</w:t>
      </w:r>
      <w:r>
        <w:rPr>
          <w:rFonts w:ascii="Helvetica"/>
          <w:spacing w:val="99"/>
          <w:sz w:val="16"/>
        </w:rPr>
        <w:t> </w:t>
      </w:r>
      <w:r>
        <w:rPr>
          <w:rFonts w:ascii="Helvetica"/>
          <w:spacing w:val="-1"/>
          <w:sz w:val="16"/>
        </w:rPr>
        <w:t>unauthorised</w:t>
      </w:r>
      <w:r>
        <w:rPr>
          <w:rFonts w:ascii="Helvetica"/>
          <w:spacing w:val="-2"/>
          <w:sz w:val="16"/>
        </w:rPr>
        <w:t> </w:t>
      </w:r>
      <w:r>
        <w:rPr>
          <w:rFonts w:ascii="Helvetica"/>
          <w:spacing w:val="-1"/>
          <w:sz w:val="16"/>
        </w:rPr>
        <w:t>copying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of this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report will</w:t>
      </w:r>
      <w:r>
        <w:rPr>
          <w:rFonts w:ascii="Helvetica"/>
          <w:spacing w:val="1"/>
          <w:sz w:val="16"/>
        </w:rPr>
        <w:t> </w:t>
      </w:r>
      <w:r>
        <w:rPr>
          <w:rFonts w:ascii="Helvetica"/>
          <w:spacing w:val="-1"/>
          <w:sz w:val="16"/>
        </w:rPr>
        <w:t>be</w:t>
      </w:r>
      <w:r>
        <w:rPr>
          <w:rFonts w:ascii="Helvetica"/>
          <w:sz w:val="16"/>
        </w:rPr>
        <w:t> in </w:t>
      </w:r>
      <w:r>
        <w:rPr>
          <w:rFonts w:ascii="Helvetica"/>
          <w:spacing w:val="-1"/>
          <w:sz w:val="16"/>
        </w:rPr>
        <w:t>breach</w:t>
      </w:r>
      <w:r>
        <w:rPr>
          <w:rFonts w:ascii="Helvetica"/>
          <w:spacing w:val="-2"/>
          <w:sz w:val="16"/>
        </w:rPr>
        <w:t> </w:t>
      </w:r>
      <w:r>
        <w:rPr>
          <w:rFonts w:ascii="Helvetica"/>
          <w:spacing w:val="-1"/>
          <w:sz w:val="16"/>
        </w:rPr>
        <w:t>of copyright/license.</w:t>
      </w:r>
    </w:p>
    <w:p>
      <w:pPr>
        <w:spacing w:line="360" w:lineRule="auto" w:before="120"/>
        <w:ind w:left="379" w:right="560" w:firstLine="0"/>
        <w:jc w:val="both"/>
        <w:rPr>
          <w:rFonts w:ascii="Helvetica" w:hAnsi="Helvetica" w:cs="Helvetica" w:eastAsia="Helvetica"/>
          <w:sz w:val="16"/>
          <w:szCs w:val="16"/>
        </w:rPr>
      </w:pP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26"/>
          <w:sz w:val="16"/>
        </w:rPr>
        <w:t> </w:t>
      </w:r>
      <w:r>
        <w:rPr>
          <w:rFonts w:ascii="Helvetica"/>
          <w:spacing w:val="-1"/>
          <w:sz w:val="16"/>
        </w:rPr>
        <w:t>findings</w:t>
      </w:r>
      <w:r>
        <w:rPr>
          <w:rFonts w:ascii="Helvetica"/>
          <w:spacing w:val="28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pacing w:val="-1"/>
          <w:sz w:val="16"/>
        </w:rPr>
        <w:t>opinions</w:t>
      </w:r>
      <w:r>
        <w:rPr>
          <w:rFonts w:ascii="Helvetica"/>
          <w:spacing w:val="28"/>
          <w:sz w:val="16"/>
        </w:rPr>
        <w:t> </w:t>
      </w:r>
      <w:r>
        <w:rPr>
          <w:rFonts w:ascii="Helvetica"/>
          <w:spacing w:val="-2"/>
          <w:sz w:val="16"/>
        </w:rPr>
        <w:t>provided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26"/>
          <w:sz w:val="16"/>
        </w:rPr>
        <w:t> </w:t>
      </w:r>
      <w:r>
        <w:rPr>
          <w:rFonts w:ascii="Helvetica"/>
          <w:spacing w:val="-1"/>
          <w:sz w:val="16"/>
        </w:rPr>
        <w:t>this</w:t>
      </w:r>
      <w:r>
        <w:rPr>
          <w:rFonts w:ascii="Helvetica"/>
          <w:spacing w:val="29"/>
          <w:sz w:val="16"/>
        </w:rPr>
        <w:t> </w:t>
      </w:r>
      <w:r>
        <w:rPr>
          <w:rFonts w:ascii="Helvetica"/>
          <w:spacing w:val="-1"/>
          <w:sz w:val="16"/>
        </w:rPr>
        <w:t>document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pacing w:val="-1"/>
          <w:sz w:val="16"/>
        </w:rPr>
        <w:t>are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pacing w:val="-1"/>
          <w:sz w:val="16"/>
        </w:rPr>
        <w:t>given</w:t>
      </w:r>
      <w:r>
        <w:rPr>
          <w:rFonts w:ascii="Helvetica"/>
          <w:spacing w:val="26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pacing w:val="-1"/>
          <w:sz w:val="16"/>
        </w:rPr>
        <w:t>good</w:t>
      </w:r>
      <w:r>
        <w:rPr>
          <w:rFonts w:ascii="Helvetica"/>
          <w:spacing w:val="26"/>
          <w:sz w:val="16"/>
        </w:rPr>
        <w:t> </w:t>
      </w:r>
      <w:r>
        <w:rPr>
          <w:rFonts w:ascii="Helvetica"/>
          <w:spacing w:val="-1"/>
          <w:sz w:val="16"/>
        </w:rPr>
        <w:t>faith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26"/>
          <w:sz w:val="16"/>
        </w:rPr>
        <w:t> </w:t>
      </w:r>
      <w:r>
        <w:rPr>
          <w:rFonts w:ascii="Helvetica"/>
          <w:spacing w:val="-1"/>
          <w:sz w:val="16"/>
        </w:rPr>
        <w:t>are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pacing w:val="-1"/>
          <w:sz w:val="16"/>
        </w:rPr>
        <w:t>subject</w:t>
      </w:r>
      <w:r>
        <w:rPr>
          <w:rFonts w:ascii="Helvetica"/>
          <w:spacing w:val="25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27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26"/>
          <w:sz w:val="16"/>
        </w:rPr>
        <w:t> </w:t>
      </w:r>
      <w:r>
        <w:rPr>
          <w:rFonts w:ascii="Helvetica"/>
          <w:spacing w:val="-1"/>
          <w:sz w:val="16"/>
        </w:rPr>
        <w:t>limitations</w:t>
      </w:r>
      <w:r>
        <w:rPr>
          <w:rFonts w:ascii="Helvetica"/>
          <w:spacing w:val="29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24"/>
          <w:sz w:val="16"/>
        </w:rPr>
        <w:t> </w:t>
      </w:r>
      <w:r>
        <w:rPr>
          <w:rFonts w:ascii="Helvetica"/>
          <w:spacing w:val="-1"/>
          <w:sz w:val="16"/>
        </w:rPr>
        <w:t>constraints</w:t>
      </w:r>
      <w:r>
        <w:rPr>
          <w:rFonts w:ascii="Helvetica"/>
          <w:spacing w:val="93"/>
          <w:sz w:val="16"/>
        </w:rPr>
        <w:t> </w:t>
      </w:r>
      <w:r>
        <w:rPr>
          <w:rFonts w:ascii="Helvetica"/>
          <w:spacing w:val="-1"/>
          <w:sz w:val="16"/>
        </w:rPr>
        <w:t>imposed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by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methods</w:t>
      </w:r>
      <w:r>
        <w:rPr>
          <w:rFonts w:ascii="Helvetica"/>
          <w:spacing w:val="19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information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sources</w:t>
      </w:r>
      <w:r>
        <w:rPr>
          <w:rFonts w:ascii="Helvetica"/>
          <w:spacing w:val="19"/>
          <w:sz w:val="16"/>
        </w:rPr>
        <w:t> </w:t>
      </w:r>
      <w:r>
        <w:rPr>
          <w:rFonts w:ascii="Helvetica"/>
          <w:spacing w:val="-1"/>
          <w:sz w:val="16"/>
        </w:rPr>
        <w:t>described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this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report.</w:t>
      </w:r>
      <w:r>
        <w:rPr>
          <w:rFonts w:ascii="Helvetica"/>
          <w:spacing w:val="36"/>
          <w:sz w:val="16"/>
        </w:rPr>
        <w:t> </w:t>
      </w:r>
      <w:r>
        <w:rPr>
          <w:rFonts w:ascii="Helvetica"/>
          <w:spacing w:val="-1"/>
          <w:sz w:val="16"/>
        </w:rPr>
        <w:t>Factual</w:t>
      </w:r>
      <w:r>
        <w:rPr>
          <w:rFonts w:ascii="Helvetica"/>
          <w:spacing w:val="15"/>
          <w:sz w:val="16"/>
        </w:rPr>
        <w:t> </w:t>
      </w:r>
      <w:r>
        <w:rPr>
          <w:rFonts w:ascii="Helvetica"/>
          <w:spacing w:val="-1"/>
          <w:sz w:val="16"/>
        </w:rPr>
        <w:t>information,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pacing w:val="-1"/>
          <w:sz w:val="16"/>
        </w:rPr>
        <w:t>including,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pacing w:val="-2"/>
          <w:sz w:val="16"/>
        </w:rPr>
        <w:t>where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stated,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z w:val="16"/>
        </w:rPr>
        <w:t>a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visual</w:t>
      </w:r>
      <w:r>
        <w:rPr>
          <w:rFonts w:ascii="Helvetica"/>
          <w:spacing w:val="89"/>
          <w:sz w:val="16"/>
        </w:rPr>
        <w:t> </w:t>
      </w:r>
      <w:r>
        <w:rPr>
          <w:rFonts w:ascii="Helvetica"/>
          <w:spacing w:val="-1"/>
          <w:sz w:val="16"/>
        </w:rPr>
        <w:t>inspection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site,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has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been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obtained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from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z w:val="16"/>
        </w:rPr>
        <w:t>a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variety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sources.</w:t>
      </w:r>
      <w:r>
        <w:rPr>
          <w:rFonts w:ascii="Helvetica"/>
          <w:spacing w:val="24"/>
          <w:sz w:val="16"/>
        </w:rPr>
        <w:t> </w:t>
      </w:r>
      <w:r>
        <w:rPr>
          <w:rFonts w:ascii="Helvetica"/>
          <w:spacing w:val="-1"/>
          <w:sz w:val="16"/>
        </w:rPr>
        <w:t>CSS</w:t>
      </w:r>
      <w:r>
        <w:rPr>
          <w:rFonts w:ascii="Helvetica"/>
          <w:spacing w:val="13"/>
          <w:sz w:val="16"/>
        </w:rPr>
        <w:t> </w:t>
      </w:r>
      <w:r>
        <w:rPr>
          <w:rFonts w:ascii="Helvetica"/>
          <w:spacing w:val="-2"/>
          <w:sz w:val="16"/>
        </w:rPr>
        <w:t>assumes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third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party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data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be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reliable,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but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2"/>
          <w:sz w:val="16"/>
        </w:rPr>
        <w:t>has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not</w:t>
      </w:r>
      <w:r>
        <w:rPr>
          <w:rFonts w:ascii="Helvetica"/>
          <w:spacing w:val="85"/>
          <w:sz w:val="16"/>
        </w:rPr>
        <w:t> </w:t>
      </w:r>
      <w:r>
        <w:rPr>
          <w:rFonts w:ascii="Helvetica"/>
          <w:spacing w:val="-1"/>
          <w:sz w:val="16"/>
        </w:rPr>
        <w:t>independently confirmed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this;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therefore,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CSS cannot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does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not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guarantee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authenticity or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reliability of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third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party information</w:t>
      </w:r>
      <w:r>
        <w:rPr>
          <w:rFonts w:ascii="Helvetica"/>
          <w:sz w:val="16"/>
        </w:rPr>
        <w:t> it</w:t>
      </w:r>
      <w:r>
        <w:rPr>
          <w:rFonts w:ascii="Helvetica"/>
          <w:spacing w:val="77"/>
          <w:sz w:val="16"/>
        </w:rPr>
        <w:t> </w:t>
      </w:r>
      <w:r>
        <w:rPr>
          <w:rFonts w:ascii="Helvetica"/>
          <w:spacing w:val="-1"/>
          <w:sz w:val="16"/>
        </w:rPr>
        <w:t>has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relied</w:t>
      </w:r>
      <w:r>
        <w:rPr>
          <w:rFonts w:ascii="Helvetica"/>
          <w:sz w:val="16"/>
        </w:rPr>
        <w:t> </w:t>
      </w:r>
      <w:r>
        <w:rPr>
          <w:rFonts w:ascii="Helvetica"/>
          <w:spacing w:val="-2"/>
          <w:sz w:val="16"/>
        </w:rPr>
        <w:t>upon.</w:t>
      </w:r>
    </w:p>
    <w:p>
      <w:pPr>
        <w:spacing w:line="360" w:lineRule="auto" w:before="120"/>
        <w:ind w:left="380" w:right="560" w:firstLine="0"/>
        <w:jc w:val="both"/>
        <w:rPr>
          <w:rFonts w:ascii="Helvetica" w:hAnsi="Helvetica" w:cs="Helvetica" w:eastAsia="Helvetica"/>
          <w:sz w:val="16"/>
          <w:szCs w:val="16"/>
        </w:rPr>
      </w:pP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findings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opinions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presented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this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report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are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relevant</w:t>
      </w:r>
      <w:r>
        <w:rPr>
          <w:rFonts w:ascii="Helvetica"/>
          <w:spacing w:val="9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dates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2"/>
          <w:sz w:val="16"/>
        </w:rPr>
        <w:t>when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assessment</w:t>
      </w:r>
      <w:r>
        <w:rPr>
          <w:rFonts w:ascii="Helvetica"/>
          <w:spacing w:val="9"/>
          <w:sz w:val="16"/>
        </w:rPr>
        <w:t> </w:t>
      </w:r>
      <w:r>
        <w:rPr>
          <w:rFonts w:ascii="Helvetica"/>
          <w:spacing w:val="-1"/>
          <w:sz w:val="16"/>
        </w:rPr>
        <w:t>was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undertaken,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but</w:t>
      </w:r>
      <w:r>
        <w:rPr>
          <w:rFonts w:ascii="Helvetica"/>
          <w:spacing w:val="9"/>
          <w:sz w:val="16"/>
        </w:rPr>
        <w:t> </w:t>
      </w:r>
      <w:r>
        <w:rPr>
          <w:rFonts w:ascii="Helvetica"/>
          <w:spacing w:val="-1"/>
          <w:sz w:val="16"/>
        </w:rPr>
        <w:t>should</w:t>
      </w:r>
      <w:r>
        <w:rPr>
          <w:rFonts w:ascii="Helvetica"/>
          <w:spacing w:val="7"/>
          <w:sz w:val="16"/>
        </w:rPr>
        <w:t> </w:t>
      </w:r>
      <w:r>
        <w:rPr>
          <w:rFonts w:ascii="Helvetica"/>
          <w:spacing w:val="-1"/>
          <w:sz w:val="16"/>
        </w:rPr>
        <w:t>not</w:t>
      </w:r>
      <w:r>
        <w:rPr>
          <w:rFonts w:ascii="Helvetica"/>
          <w:spacing w:val="53"/>
          <w:sz w:val="16"/>
        </w:rPr>
        <w:t> </w:t>
      </w:r>
      <w:r>
        <w:rPr>
          <w:rFonts w:ascii="Helvetica"/>
          <w:spacing w:val="-1"/>
          <w:sz w:val="16"/>
        </w:rPr>
        <w:t>necessarily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be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relied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upon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4"/>
          <w:sz w:val="16"/>
        </w:rPr>
        <w:t> </w:t>
      </w:r>
      <w:r>
        <w:rPr>
          <w:rFonts w:ascii="Helvetica"/>
          <w:spacing w:val="-1"/>
          <w:sz w:val="16"/>
        </w:rPr>
        <w:t>represent</w:t>
      </w:r>
      <w:r>
        <w:rPr>
          <w:rFonts w:ascii="Helvetica"/>
          <w:spacing w:val="7"/>
          <w:sz w:val="16"/>
        </w:rPr>
        <w:t> </w:t>
      </w:r>
      <w:r>
        <w:rPr>
          <w:rFonts w:ascii="Helvetica"/>
          <w:spacing w:val="-1"/>
          <w:sz w:val="16"/>
        </w:rPr>
        <w:t>conditions</w:t>
      </w:r>
      <w:r>
        <w:rPr>
          <w:rFonts w:ascii="Helvetica"/>
          <w:spacing w:val="8"/>
          <w:sz w:val="16"/>
        </w:rPr>
        <w:t> </w:t>
      </w:r>
      <w:r>
        <w:rPr>
          <w:rFonts w:ascii="Helvetica"/>
          <w:spacing w:val="-1"/>
          <w:sz w:val="16"/>
        </w:rPr>
        <w:t>at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z w:val="16"/>
        </w:rPr>
        <w:t>a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substantially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later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date.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Further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information,</w:t>
      </w:r>
      <w:r>
        <w:rPr>
          <w:rFonts w:ascii="Helvetica"/>
          <w:spacing w:val="5"/>
          <w:sz w:val="16"/>
        </w:rPr>
        <w:t> </w:t>
      </w:r>
      <w:r>
        <w:rPr>
          <w:rFonts w:ascii="Helvetica"/>
          <w:spacing w:val="-1"/>
          <w:sz w:val="16"/>
        </w:rPr>
        <w:t>ground</w:t>
      </w:r>
      <w:r>
        <w:rPr>
          <w:rFonts w:ascii="Helvetica"/>
          <w:sz w:val="16"/>
        </w:rPr>
        <w:t> </w:t>
      </w:r>
      <w:r>
        <w:rPr>
          <w:rFonts w:ascii="Helvetica"/>
          <w:spacing w:val="6"/>
          <w:sz w:val="16"/>
        </w:rPr>
        <w:t> </w:t>
      </w:r>
      <w:r>
        <w:rPr>
          <w:rFonts w:ascii="Helvetica"/>
          <w:spacing w:val="-1"/>
          <w:sz w:val="16"/>
        </w:rPr>
        <w:t>investigation,</w:t>
      </w:r>
      <w:r>
        <w:rPr>
          <w:rFonts w:ascii="Helvetica"/>
          <w:spacing w:val="73"/>
          <w:sz w:val="16"/>
        </w:rPr>
        <w:t> </w:t>
      </w:r>
      <w:r>
        <w:rPr>
          <w:rFonts w:ascii="Helvetica"/>
          <w:spacing w:val="-1"/>
          <w:sz w:val="16"/>
        </w:rPr>
        <w:t>construction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activities,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1"/>
          <w:sz w:val="16"/>
        </w:rPr>
        <w:t>change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32"/>
          <w:sz w:val="16"/>
        </w:rPr>
        <w:t> </w:t>
      </w:r>
      <w:r>
        <w:rPr>
          <w:rFonts w:ascii="Helvetica"/>
          <w:sz w:val="16"/>
        </w:rPr>
        <w:t>site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use,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1"/>
          <w:sz w:val="16"/>
        </w:rPr>
        <w:t>or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passage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2"/>
          <w:sz w:val="16"/>
        </w:rPr>
        <w:t>time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z w:val="16"/>
        </w:rPr>
        <w:t>may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reveal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1"/>
          <w:sz w:val="16"/>
        </w:rPr>
        <w:t>conditions</w:t>
      </w:r>
      <w:r>
        <w:rPr>
          <w:rFonts w:ascii="Helvetica"/>
          <w:spacing w:val="35"/>
          <w:sz w:val="16"/>
        </w:rPr>
        <w:t> </w:t>
      </w:r>
      <w:r>
        <w:rPr>
          <w:rFonts w:ascii="Helvetica"/>
          <w:spacing w:val="-1"/>
          <w:sz w:val="16"/>
        </w:rPr>
        <w:t>that</w:t>
      </w:r>
      <w:r>
        <w:rPr>
          <w:rFonts w:ascii="Helvetica"/>
          <w:spacing w:val="36"/>
          <w:sz w:val="16"/>
        </w:rPr>
        <w:t> </w:t>
      </w:r>
      <w:r>
        <w:rPr>
          <w:rFonts w:ascii="Helvetica"/>
          <w:spacing w:val="-1"/>
          <w:sz w:val="16"/>
        </w:rPr>
        <w:t>were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not</w:t>
      </w:r>
      <w:r>
        <w:rPr>
          <w:rFonts w:ascii="Helvetica"/>
          <w:spacing w:val="36"/>
          <w:sz w:val="16"/>
        </w:rPr>
        <w:t> </w:t>
      </w:r>
      <w:r>
        <w:rPr>
          <w:rFonts w:ascii="Helvetica"/>
          <w:spacing w:val="-1"/>
          <w:sz w:val="16"/>
        </w:rPr>
        <w:t>indicated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34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data</w:t>
      </w:r>
      <w:r>
        <w:rPr>
          <w:rFonts w:ascii="Helvetica"/>
          <w:spacing w:val="95"/>
          <w:sz w:val="16"/>
        </w:rPr>
        <w:t> </w:t>
      </w:r>
      <w:r>
        <w:rPr>
          <w:rFonts w:ascii="Helvetica"/>
          <w:spacing w:val="-1"/>
          <w:sz w:val="16"/>
        </w:rPr>
        <w:t>presented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therefore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could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2"/>
          <w:sz w:val="16"/>
        </w:rPr>
        <w:t>not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pacing w:val="-1"/>
          <w:sz w:val="16"/>
        </w:rPr>
        <w:t>have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been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considered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preparation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report.</w:t>
      </w:r>
      <w:r>
        <w:rPr>
          <w:rFonts w:ascii="Helvetica"/>
          <w:spacing w:val="31"/>
          <w:sz w:val="16"/>
        </w:rPr>
        <w:t> </w:t>
      </w:r>
      <w:r>
        <w:rPr>
          <w:rFonts w:ascii="Helvetica"/>
          <w:sz w:val="16"/>
        </w:rPr>
        <w:t>Where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such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information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might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pacing w:val="-1"/>
          <w:sz w:val="16"/>
        </w:rPr>
        <w:t>impact</w:t>
      </w:r>
      <w:r>
        <w:rPr>
          <w:rFonts w:ascii="Helvetica"/>
          <w:spacing w:val="85"/>
          <w:sz w:val="16"/>
        </w:rPr>
        <w:t> </w:t>
      </w:r>
      <w:r>
        <w:rPr>
          <w:rFonts w:ascii="Helvetica"/>
          <w:spacing w:val="-1"/>
          <w:sz w:val="16"/>
        </w:rPr>
        <w:t>upon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stated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opinions,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pacing w:val="-1"/>
          <w:sz w:val="16"/>
        </w:rPr>
        <w:t>CSS</w:t>
      </w:r>
      <w:r>
        <w:rPr>
          <w:rFonts w:ascii="Helvetica"/>
          <w:spacing w:val="18"/>
          <w:sz w:val="16"/>
        </w:rPr>
        <w:t> </w:t>
      </w:r>
      <w:r>
        <w:rPr>
          <w:rFonts w:ascii="Helvetica"/>
          <w:spacing w:val="-1"/>
          <w:sz w:val="16"/>
        </w:rPr>
        <w:t>reserves</w:t>
      </w:r>
      <w:r>
        <w:rPr>
          <w:rFonts w:ascii="Helvetica"/>
          <w:spacing w:val="19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right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z w:val="16"/>
        </w:rPr>
        <w:t>to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z w:val="16"/>
        </w:rPr>
        <w:t>modify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opinions</w:t>
      </w:r>
      <w:r>
        <w:rPr>
          <w:rFonts w:ascii="Helvetica"/>
          <w:spacing w:val="19"/>
          <w:sz w:val="16"/>
        </w:rPr>
        <w:t> </w:t>
      </w:r>
      <w:r>
        <w:rPr>
          <w:rFonts w:ascii="Helvetica"/>
          <w:spacing w:val="-1"/>
          <w:sz w:val="16"/>
        </w:rPr>
        <w:t>expressed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this</w:t>
      </w:r>
      <w:r>
        <w:rPr>
          <w:rFonts w:ascii="Helvetica"/>
          <w:spacing w:val="19"/>
          <w:sz w:val="16"/>
        </w:rPr>
        <w:t> </w:t>
      </w:r>
      <w:r>
        <w:rPr>
          <w:rFonts w:ascii="Helvetica"/>
          <w:spacing w:val="-1"/>
          <w:sz w:val="16"/>
        </w:rPr>
        <w:t>report.</w:t>
      </w:r>
      <w:r>
        <w:rPr>
          <w:rFonts w:ascii="Helvetica"/>
          <w:spacing w:val="33"/>
          <w:sz w:val="16"/>
        </w:rPr>
        <w:t> </w:t>
      </w:r>
      <w:r>
        <w:rPr>
          <w:rFonts w:ascii="Helvetica"/>
          <w:spacing w:val="-1"/>
          <w:sz w:val="16"/>
        </w:rPr>
        <w:t>Where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opinions</w:t>
      </w:r>
      <w:r>
        <w:rPr>
          <w:rFonts w:ascii="Helvetica"/>
          <w:spacing w:val="19"/>
          <w:sz w:val="16"/>
        </w:rPr>
        <w:t> </w:t>
      </w:r>
      <w:r>
        <w:rPr>
          <w:rFonts w:ascii="Helvetica"/>
          <w:spacing w:val="-1"/>
          <w:sz w:val="16"/>
        </w:rPr>
        <w:t>expressed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this</w:t>
      </w:r>
      <w:r>
        <w:rPr>
          <w:rFonts w:ascii="Helvetica"/>
          <w:spacing w:val="65"/>
          <w:sz w:val="16"/>
        </w:rPr>
        <w:t> </w:t>
      </w:r>
      <w:r>
        <w:rPr>
          <w:rFonts w:ascii="Helvetica"/>
          <w:spacing w:val="-1"/>
          <w:sz w:val="16"/>
        </w:rPr>
        <w:t>report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are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based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on</w:t>
      </w:r>
      <w:r>
        <w:rPr>
          <w:rFonts w:ascii="Helvetica"/>
          <w:spacing w:val="17"/>
          <w:sz w:val="16"/>
        </w:rPr>
        <w:t> </w:t>
      </w:r>
      <w:r>
        <w:rPr>
          <w:rFonts w:ascii="Helvetica"/>
          <w:spacing w:val="-1"/>
          <w:sz w:val="16"/>
        </w:rPr>
        <w:t>current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available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guidelines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legislation,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2"/>
          <w:sz w:val="16"/>
        </w:rPr>
        <w:t>no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liability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z w:val="16"/>
        </w:rPr>
        <w:t>can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be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accepted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by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CSS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for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effects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16"/>
          <w:sz w:val="16"/>
        </w:rPr>
        <w:t> </w:t>
      </w:r>
      <w:r>
        <w:rPr>
          <w:rFonts w:ascii="Helvetica"/>
          <w:spacing w:val="-1"/>
          <w:sz w:val="16"/>
        </w:rPr>
        <w:t>any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future</w:t>
      </w:r>
      <w:r>
        <w:rPr>
          <w:rFonts w:ascii="Helvetica"/>
          <w:spacing w:val="109"/>
          <w:sz w:val="16"/>
        </w:rPr>
        <w:t> </w:t>
      </w:r>
      <w:r>
        <w:rPr>
          <w:rFonts w:ascii="Helvetica"/>
          <w:spacing w:val="-1"/>
          <w:sz w:val="16"/>
        </w:rPr>
        <w:t>changes </w:t>
      </w:r>
      <w:r>
        <w:rPr>
          <w:rFonts w:ascii="Helvetica"/>
          <w:sz w:val="16"/>
        </w:rPr>
        <w:t>to</w:t>
      </w:r>
      <w:r>
        <w:rPr>
          <w:rFonts w:ascii="Helvetica"/>
          <w:spacing w:val="-2"/>
          <w:sz w:val="16"/>
        </w:rPr>
        <w:t> </w:t>
      </w:r>
      <w:r>
        <w:rPr>
          <w:rFonts w:ascii="Helvetica"/>
          <w:spacing w:val="-1"/>
          <w:sz w:val="16"/>
        </w:rPr>
        <w:t>such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guidelines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-2"/>
          <w:sz w:val="16"/>
        </w:rPr>
        <w:t> </w:t>
      </w:r>
      <w:r>
        <w:rPr>
          <w:rFonts w:ascii="Helvetica"/>
          <w:spacing w:val="-1"/>
          <w:sz w:val="16"/>
        </w:rPr>
        <w:t>legislation.</w:t>
      </w:r>
    </w:p>
    <w:p>
      <w:pPr>
        <w:spacing w:line="360" w:lineRule="auto" w:before="120"/>
        <w:ind w:left="380" w:right="561" w:firstLine="0"/>
        <w:jc w:val="both"/>
        <w:rPr>
          <w:rFonts w:ascii="Helvetica" w:hAnsi="Helvetica" w:cs="Helvetica" w:eastAsia="Helvetica"/>
          <w:sz w:val="16"/>
          <w:szCs w:val="16"/>
        </w:rPr>
      </w:pP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limitations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liability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CSS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for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contents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of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this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document</w:t>
      </w:r>
      <w:r>
        <w:rPr>
          <w:rFonts w:ascii="Helvetica"/>
          <w:spacing w:val="11"/>
          <w:sz w:val="16"/>
        </w:rPr>
        <w:t> </w:t>
      </w:r>
      <w:r>
        <w:rPr>
          <w:rFonts w:ascii="Helvetica"/>
          <w:spacing w:val="-1"/>
          <w:sz w:val="16"/>
        </w:rPr>
        <w:t>have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been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agreed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with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Client,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as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z w:val="16"/>
        </w:rPr>
        <w:t>set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out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z w:val="16"/>
        </w:rPr>
        <w:t>in</w:t>
      </w:r>
      <w:r>
        <w:rPr>
          <w:rFonts w:ascii="Helvetica"/>
          <w:spacing w:val="10"/>
          <w:sz w:val="16"/>
        </w:rPr>
        <w:t> </w:t>
      </w:r>
      <w:r>
        <w:rPr>
          <w:rFonts w:ascii="Helvetica"/>
          <w:spacing w:val="-1"/>
          <w:sz w:val="16"/>
        </w:rPr>
        <w:t>the</w:t>
      </w:r>
      <w:r>
        <w:rPr>
          <w:rFonts w:ascii="Helvetica"/>
          <w:spacing w:val="12"/>
          <w:sz w:val="16"/>
        </w:rPr>
        <w:t> </w:t>
      </w:r>
      <w:r>
        <w:rPr>
          <w:rFonts w:ascii="Helvetica"/>
          <w:spacing w:val="-1"/>
          <w:sz w:val="16"/>
        </w:rPr>
        <w:t>terms</w:t>
      </w:r>
      <w:r>
        <w:rPr>
          <w:rFonts w:ascii="Helvetica"/>
          <w:spacing w:val="14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pacing w:val="73"/>
          <w:sz w:val="16"/>
        </w:rPr>
        <w:t> </w:t>
      </w:r>
      <w:r>
        <w:rPr>
          <w:rFonts w:ascii="Helvetica"/>
          <w:spacing w:val="-1"/>
          <w:sz w:val="16"/>
        </w:rPr>
        <w:t>conditions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2"/>
          <w:sz w:val="16"/>
        </w:rPr>
        <w:t>of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offer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and</w:t>
      </w:r>
      <w:r>
        <w:rPr>
          <w:rFonts w:ascii="Helvetica"/>
          <w:sz w:val="16"/>
        </w:rPr>
        <w:t> </w:t>
      </w:r>
      <w:r>
        <w:rPr>
          <w:rFonts w:ascii="Helvetica"/>
          <w:spacing w:val="-1"/>
          <w:sz w:val="16"/>
        </w:rPr>
        <w:t>related</w:t>
      </w:r>
      <w:r>
        <w:rPr>
          <w:rFonts w:ascii="Helvetica"/>
          <w:spacing w:val="-2"/>
          <w:sz w:val="16"/>
        </w:rPr>
        <w:t> </w:t>
      </w:r>
      <w:r>
        <w:rPr>
          <w:rFonts w:ascii="Helvetica"/>
          <w:spacing w:val="-1"/>
          <w:sz w:val="16"/>
        </w:rPr>
        <w:t>contract</w:t>
      </w:r>
      <w:r>
        <w:rPr>
          <w:rFonts w:ascii="Helvetica"/>
          <w:spacing w:val="2"/>
          <w:sz w:val="16"/>
        </w:rPr>
        <w:t> </w:t>
      </w:r>
      <w:r>
        <w:rPr>
          <w:rFonts w:ascii="Helvetica"/>
          <w:spacing w:val="-1"/>
          <w:sz w:val="16"/>
        </w:rPr>
        <w:t>documentation.</w:t>
      </w:r>
    </w:p>
    <w:p>
      <w:pPr>
        <w:spacing w:line="240" w:lineRule="auto" w:before="8"/>
        <w:rPr>
          <w:rFonts w:ascii="Helvetica" w:hAnsi="Helvetica" w:cs="Helvetica" w:eastAsia="Helvetica"/>
          <w:sz w:val="20"/>
          <w:szCs w:val="20"/>
        </w:rPr>
      </w:pPr>
    </w:p>
    <w:p>
      <w:pPr>
        <w:spacing w:before="0"/>
        <w:ind w:left="379" w:right="0" w:firstLine="0"/>
        <w:jc w:val="both"/>
        <w:rPr>
          <w:rFonts w:ascii="Helvetica" w:hAnsi="Helvetica" w:cs="Helvetica" w:eastAsia="Helvetica"/>
          <w:sz w:val="32"/>
          <w:szCs w:val="32"/>
        </w:rPr>
      </w:pPr>
      <w:r>
        <w:rPr>
          <w:rFonts w:ascii="Helvetica"/>
          <w:b/>
          <w:color w:val="3CB7E4"/>
          <w:sz w:val="32"/>
        </w:rPr>
        <w:t>Revision</w:t>
      </w:r>
      <w:r>
        <w:rPr>
          <w:rFonts w:ascii="Helvetica"/>
          <w:b/>
          <w:color w:val="3CB7E4"/>
          <w:spacing w:val="-13"/>
          <w:sz w:val="32"/>
        </w:rPr>
        <w:t> </w:t>
      </w:r>
      <w:r>
        <w:rPr>
          <w:rFonts w:ascii="Helvetica"/>
          <w:b/>
          <w:color w:val="3CB7E4"/>
          <w:spacing w:val="-1"/>
          <w:sz w:val="32"/>
        </w:rPr>
        <w:t>Status</w:t>
      </w:r>
      <w:r>
        <w:rPr>
          <w:rFonts w:ascii="Helvetica"/>
          <w:b/>
          <w:color w:val="3CB7E4"/>
          <w:spacing w:val="-10"/>
          <w:sz w:val="32"/>
        </w:rPr>
        <w:t> </w:t>
      </w:r>
      <w:r>
        <w:rPr>
          <w:rFonts w:ascii="Helvetica"/>
          <w:b/>
          <w:color w:val="3CB7E4"/>
          <w:sz w:val="32"/>
        </w:rPr>
        <w:t>/</w:t>
      </w:r>
      <w:r>
        <w:rPr>
          <w:rFonts w:ascii="Helvetica"/>
          <w:b/>
          <w:color w:val="3CB7E4"/>
          <w:spacing w:val="-13"/>
          <w:sz w:val="32"/>
        </w:rPr>
        <w:t> </w:t>
      </w:r>
      <w:r>
        <w:rPr>
          <w:rFonts w:ascii="Helvetica"/>
          <w:b/>
          <w:color w:val="3CB7E4"/>
          <w:sz w:val="32"/>
        </w:rPr>
        <w:t>History</w:t>
      </w:r>
      <w:r>
        <w:rPr>
          <w:rFonts w:ascii="Helvetica"/>
          <w:sz w:val="32"/>
        </w:rPr>
      </w:r>
    </w:p>
    <w:p>
      <w:pPr>
        <w:spacing w:line="240" w:lineRule="auto" w:before="7"/>
        <w:rPr>
          <w:rFonts w:ascii="Helvetica" w:hAnsi="Helvetica" w:cs="Helvetica" w:eastAsia="Helvetica"/>
          <w:b/>
          <w:bCs/>
          <w:sz w:val="23"/>
          <w:szCs w:val="23"/>
        </w:rPr>
      </w:pPr>
    </w:p>
    <w:tbl>
      <w:tblPr>
        <w:tblW w:w="0" w:type="auto"/>
        <w:jc w:val="left"/>
        <w:tblInd w:w="2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1207"/>
        <w:gridCol w:w="3701"/>
        <w:gridCol w:w="1373"/>
        <w:gridCol w:w="1375"/>
        <w:gridCol w:w="1320"/>
      </w:tblGrid>
      <w:tr>
        <w:trPr>
          <w:trHeight w:val="353" w:hRule="exact"/>
        </w:trPr>
        <w:tc>
          <w:tcPr>
            <w:tcW w:w="9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5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Rev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2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5"/>
              <w:ind w:left="80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Date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3701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5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Issue</w:t>
            </w:r>
            <w:r>
              <w:rPr>
                <w:rFonts w:ascii="Helvetica"/>
                <w:b/>
                <w:spacing w:val="-9"/>
                <w:sz w:val="20"/>
              </w:rPr>
              <w:t> </w:t>
            </w:r>
            <w:r>
              <w:rPr>
                <w:rFonts w:ascii="Helvetica"/>
                <w:b/>
                <w:sz w:val="20"/>
              </w:rPr>
              <w:t>/</w:t>
            </w:r>
            <w:r>
              <w:rPr>
                <w:rFonts w:ascii="Helvetica"/>
                <w:b/>
                <w:spacing w:val="-7"/>
                <w:sz w:val="20"/>
              </w:rPr>
              <w:t> </w:t>
            </w:r>
            <w:r>
              <w:rPr>
                <w:rFonts w:ascii="Helvetica"/>
                <w:b/>
                <w:spacing w:val="-1"/>
                <w:sz w:val="20"/>
              </w:rPr>
              <w:t>Purpose/</w:t>
            </w:r>
            <w:r>
              <w:rPr>
                <w:rFonts w:ascii="Helvetica"/>
                <w:b/>
                <w:spacing w:val="-7"/>
                <w:sz w:val="20"/>
              </w:rPr>
              <w:t> </w:t>
            </w:r>
            <w:r>
              <w:rPr>
                <w:rFonts w:ascii="Helvetica"/>
                <w:b/>
                <w:sz w:val="20"/>
              </w:rPr>
              <w:t>Comment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37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5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Prepared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37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5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Checked</w:t>
            </w:r>
            <w:r>
              <w:rPr>
                <w:rFonts w:ascii="Helvetica"/>
                <w:sz w:val="20"/>
              </w:rPr>
            </w:r>
          </w:p>
        </w:tc>
        <w:tc>
          <w:tcPr>
            <w:tcW w:w="132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5"/>
              <w:ind w:left="78" w:right="0"/>
              <w:jc w:val="left"/>
              <w:rPr>
                <w:rFonts w:ascii="Helvetica" w:hAnsi="Helvetica" w:cs="Helvetica" w:eastAsia="Helvetica"/>
                <w:sz w:val="20"/>
                <w:szCs w:val="20"/>
              </w:rPr>
            </w:pPr>
            <w:r>
              <w:rPr>
                <w:rFonts w:ascii="Helvetica"/>
                <w:b/>
                <w:spacing w:val="-1"/>
                <w:sz w:val="20"/>
              </w:rPr>
              <w:t>Authorised</w:t>
            </w:r>
            <w:r>
              <w:rPr>
                <w:rFonts w:ascii="Helvetica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0"/>
              <w:ind w:left="78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A</w:t>
            </w:r>
          </w:p>
        </w:tc>
        <w:tc>
          <w:tcPr>
            <w:tcW w:w="12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0"/>
              <w:ind w:left="80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Nov.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2013</w:t>
            </w:r>
          </w:p>
        </w:tc>
        <w:tc>
          <w:tcPr>
            <w:tcW w:w="3701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0"/>
              <w:ind w:left="78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Additional survey data</w:t>
            </w:r>
          </w:p>
        </w:tc>
        <w:tc>
          <w:tcPr>
            <w:tcW w:w="137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>
              <w:pStyle w:val="TableParagraph"/>
              <w:spacing w:line="240" w:lineRule="auto" w:before="80"/>
              <w:ind w:left="78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S.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Holt</w:t>
            </w:r>
          </w:p>
        </w:tc>
        <w:tc>
          <w:tcPr>
            <w:tcW w:w="137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32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</w:tr>
      <w:tr>
        <w:trPr>
          <w:trHeight w:val="353" w:hRule="exact"/>
        </w:trPr>
        <w:tc>
          <w:tcPr>
            <w:tcW w:w="9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2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3701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37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32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9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207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3701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373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  <w:tc>
          <w:tcPr>
            <w:tcW w:w="132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top="500" w:bottom="280" w:left="1060" w:right="56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6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</w:t>
      </w:r>
      <w:r>
        <w:rPr>
          <w:rFonts w:ascii="Helvetica"/>
          <w:color w:val="737577"/>
          <w:spacing w:val="29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Contents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footerReference w:type="default" r:id="rId21"/>
          <w:pgSz w:w="11900" w:h="16840"/>
          <w:pgMar w:footer="822" w:header="0" w:top="500" w:bottom="1020" w:left="1020" w:right="1000"/>
          <w:cols w:num="2" w:equalWidth="0">
            <w:col w:w="5793" w:space="2854"/>
            <w:col w:w="1233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7"/>
        <w:rPr>
          <w:rFonts w:ascii="Helvetica" w:hAnsi="Helvetica" w:cs="Helvetica" w:eastAsia="Helvetica"/>
          <w:sz w:val="21"/>
          <w:szCs w:val="21"/>
        </w:rPr>
      </w:pPr>
    </w:p>
    <w:p>
      <w:pPr>
        <w:spacing w:after="0" w:line="240" w:lineRule="auto"/>
        <w:rPr>
          <w:rFonts w:ascii="Helvetica" w:hAnsi="Helvetica" w:cs="Helvetica" w:eastAsia="Helvetica"/>
          <w:sz w:val="21"/>
          <w:szCs w:val="21"/>
        </w:rPr>
        <w:sectPr>
          <w:type w:val="continuous"/>
          <w:pgSz w:w="11900" w:h="16840"/>
          <w:pgMar w:top="480" w:bottom="280" w:left="1020" w:right="1000"/>
        </w:sectPr>
      </w:pPr>
    </w:p>
    <w:p>
      <w:pPr>
        <w:spacing w:before="100"/>
        <w:ind w:left="1159" w:right="0" w:firstLine="0"/>
        <w:jc w:val="left"/>
        <w:rPr>
          <w:rFonts w:ascii="Helvetica" w:hAnsi="Helvetica" w:cs="Helvetica" w:eastAsia="Helvetica"/>
          <w:sz w:val="32"/>
          <w:szCs w:val="32"/>
        </w:rPr>
      </w:pPr>
      <w:r>
        <w:rPr>
          <w:rFonts w:ascii="Helvetica"/>
          <w:b/>
          <w:color w:val="3CB7E4"/>
          <w:spacing w:val="-1"/>
          <w:w w:val="95"/>
          <w:sz w:val="32"/>
        </w:rPr>
        <w:t>Contents</w:t>
      </w:r>
      <w:r>
        <w:rPr>
          <w:rFonts w:ascii="Helvetica"/>
          <w:sz w:val="32"/>
        </w:rPr>
      </w:r>
    </w:p>
    <w:p>
      <w:pPr>
        <w:numPr>
          <w:ilvl w:val="0"/>
          <w:numId w:val="1"/>
        </w:numPr>
        <w:tabs>
          <w:tab w:pos="671" w:val="left" w:leader="none"/>
          <w:tab w:pos="7190" w:val="right" w:leader="none"/>
        </w:tabs>
        <w:spacing w:before="516"/>
        <w:ind w:left="670" w:right="0" w:hanging="425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sz w:val="24"/>
        </w:rPr>
        <w:br w:type="column"/>
        <w:t>Introduction</w:t>
        <w:tab/>
        <w:t>1</w:t>
      </w:r>
      <w:r>
        <w:rPr>
          <w:rFonts w:ascii="Helvetica"/>
          <w:sz w:val="24"/>
        </w:rPr>
      </w:r>
    </w:p>
    <w:p>
      <w:pPr>
        <w:pStyle w:val="BodyText"/>
        <w:numPr>
          <w:ilvl w:val="1"/>
          <w:numId w:val="1"/>
        </w:numPr>
        <w:tabs>
          <w:tab w:pos="1098" w:val="left" w:leader="none"/>
          <w:tab w:pos="7191" w:val="right" w:leader="none"/>
        </w:tabs>
        <w:spacing w:line="240" w:lineRule="auto" w:before="43" w:after="0"/>
        <w:ind w:left="1097" w:right="0" w:hanging="424"/>
        <w:jc w:val="left"/>
      </w:pPr>
      <w:r>
        <w:rPr>
          <w:color w:val="737577"/>
        </w:rPr>
        <w:t>Appointment</w:t>
      </w:r>
      <w:r>
        <w:rPr>
          <w:color w:val="737577"/>
          <w:spacing w:val="-2"/>
        </w:rPr>
        <w:t> </w:t>
      </w:r>
      <w:r>
        <w:rPr>
          <w:color w:val="737577"/>
          <w:spacing w:val="-1"/>
        </w:rPr>
        <w:t>and</w:t>
      </w:r>
      <w:r>
        <w:rPr>
          <w:color w:val="737577"/>
          <w:spacing w:val="-2"/>
        </w:rPr>
        <w:t> </w:t>
      </w:r>
      <w:r>
        <w:rPr>
          <w:color w:val="737577"/>
        </w:rPr>
        <w:t>scope</w:t>
      </w:r>
      <w:r>
        <w:rPr>
          <w:color w:val="737577"/>
          <w:spacing w:val="-2"/>
        </w:rPr>
        <w:t> </w:t>
      </w:r>
      <w:r>
        <w:rPr>
          <w:color w:val="737577"/>
          <w:spacing w:val="-1"/>
        </w:rPr>
        <w:t>of</w:t>
      </w:r>
      <w:r>
        <w:rPr>
          <w:color w:val="737577"/>
        </w:rPr>
        <w:t> </w:t>
      </w:r>
      <w:r>
        <w:rPr>
          <w:color w:val="737577"/>
          <w:spacing w:val="-1"/>
        </w:rPr>
        <w:t>service</w:t>
      </w:r>
      <w:r>
        <w:rPr>
          <w:color w:val="737577"/>
          <w:spacing w:val="-2"/>
        </w:rPr>
        <w:t> </w:t>
      </w:r>
      <w:r>
        <w:rPr>
          <w:color w:val="737577"/>
        </w:rPr>
        <w:t>provision</w:t>
        <w:tab/>
        <w:t>1</w:t>
      </w:r>
      <w:r>
        <w:rPr/>
      </w:r>
    </w:p>
    <w:p>
      <w:pPr>
        <w:numPr>
          <w:ilvl w:val="0"/>
          <w:numId w:val="1"/>
        </w:numPr>
        <w:tabs>
          <w:tab w:pos="671" w:val="left" w:leader="none"/>
          <w:tab w:pos="7190" w:val="right" w:leader="none"/>
        </w:tabs>
        <w:spacing w:before="93"/>
        <w:ind w:left="670" w:right="0" w:hanging="425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spacing w:val="-1"/>
          <w:sz w:val="24"/>
        </w:rPr>
        <w:t>Existing</w:t>
      </w:r>
      <w:r>
        <w:rPr>
          <w:rFonts w:ascii="Helvetica"/>
          <w:color w:val="737577"/>
          <w:spacing w:val="-2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1"/>
          <w:sz w:val="24"/>
        </w:rPr>
        <w:t> </w:t>
      </w:r>
      <w:r>
        <w:rPr>
          <w:rFonts w:ascii="Helvetica"/>
          <w:color w:val="737577"/>
          <w:sz w:val="24"/>
        </w:rPr>
        <w:t>System</w:t>
        <w:tab/>
        <w:t>2</w:t>
      </w:r>
      <w:r>
        <w:rPr>
          <w:rFonts w:ascii="Helvetica"/>
          <w:sz w:val="24"/>
        </w:rPr>
      </w:r>
    </w:p>
    <w:p>
      <w:pPr>
        <w:pStyle w:val="BodyText"/>
        <w:numPr>
          <w:ilvl w:val="1"/>
          <w:numId w:val="1"/>
        </w:numPr>
        <w:tabs>
          <w:tab w:pos="1098" w:val="left" w:leader="none"/>
          <w:tab w:pos="7191" w:val="right" w:leader="none"/>
        </w:tabs>
        <w:spacing w:line="240" w:lineRule="auto" w:before="43" w:after="0"/>
        <w:ind w:left="1097" w:right="0" w:hanging="424"/>
        <w:jc w:val="left"/>
      </w:pPr>
      <w:r>
        <w:rPr>
          <w:color w:val="737577"/>
        </w:rPr>
        <w:t>Surface </w:t>
      </w:r>
      <w:r>
        <w:rPr>
          <w:color w:val="737577"/>
          <w:spacing w:val="-2"/>
        </w:rPr>
        <w:t>water</w:t>
      </w:r>
      <w:r>
        <w:rPr>
          <w:color w:val="737577"/>
          <w:spacing w:val="2"/>
        </w:rPr>
        <w:t> </w:t>
      </w:r>
      <w:r>
        <w:rPr>
          <w:color w:val="737577"/>
          <w:spacing w:val="-1"/>
        </w:rPr>
        <w:t>drainage</w:t>
        <w:tab/>
      </w:r>
      <w:r>
        <w:rPr>
          <w:color w:val="737577"/>
        </w:rPr>
        <w:t>2</w:t>
      </w:r>
      <w:r>
        <w:rPr/>
      </w:r>
    </w:p>
    <w:p>
      <w:pPr>
        <w:pStyle w:val="BodyText"/>
        <w:numPr>
          <w:ilvl w:val="1"/>
          <w:numId w:val="1"/>
        </w:numPr>
        <w:tabs>
          <w:tab w:pos="1098" w:val="left" w:leader="none"/>
          <w:tab w:pos="7191" w:val="right" w:leader="none"/>
        </w:tabs>
        <w:spacing w:line="240" w:lineRule="auto" w:before="40" w:after="0"/>
        <w:ind w:left="1097" w:right="0" w:hanging="424"/>
        <w:jc w:val="left"/>
      </w:pPr>
      <w:r>
        <w:rPr>
          <w:color w:val="737577"/>
          <w:spacing w:val="-1"/>
        </w:rPr>
        <w:t>Foul</w:t>
      </w:r>
      <w:r>
        <w:rPr>
          <w:color w:val="737577"/>
        </w:rPr>
        <w:t> </w:t>
      </w:r>
      <w:r>
        <w:rPr>
          <w:color w:val="737577"/>
          <w:spacing w:val="-1"/>
        </w:rPr>
        <w:t>drainage</w:t>
        <w:tab/>
      </w:r>
      <w:r>
        <w:rPr>
          <w:color w:val="737577"/>
        </w:rPr>
        <w:t>6</w:t>
      </w:r>
      <w:r>
        <w:rPr/>
      </w:r>
    </w:p>
    <w:p>
      <w:pPr>
        <w:numPr>
          <w:ilvl w:val="0"/>
          <w:numId w:val="1"/>
        </w:numPr>
        <w:tabs>
          <w:tab w:pos="671" w:val="left" w:leader="none"/>
          <w:tab w:pos="7190" w:val="right" w:leader="none"/>
        </w:tabs>
        <w:spacing w:before="359"/>
        <w:ind w:left="670" w:right="0" w:hanging="425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spacing w:val="-1"/>
          <w:sz w:val="24"/>
        </w:rPr>
        <w:t>Drainage </w:t>
      </w:r>
      <w:r>
        <w:rPr>
          <w:rFonts w:ascii="Helvetica"/>
          <w:color w:val="737577"/>
          <w:sz w:val="24"/>
        </w:rPr>
        <w:t>defects</w:t>
      </w:r>
      <w:r>
        <w:rPr>
          <w:rFonts w:ascii="Helvetica"/>
          <w:color w:val="737577"/>
          <w:spacing w:val="-3"/>
          <w:sz w:val="24"/>
        </w:rPr>
        <w:t> </w:t>
      </w:r>
      <w:r>
        <w:rPr>
          <w:rFonts w:ascii="Helvetica"/>
          <w:color w:val="737577"/>
          <w:sz w:val="24"/>
        </w:rPr>
        <w:t>and</w:t>
      </w:r>
      <w:r>
        <w:rPr>
          <w:rFonts w:ascii="Helvetica"/>
          <w:color w:val="737577"/>
          <w:spacing w:val="-6"/>
          <w:sz w:val="24"/>
        </w:rPr>
        <w:t> </w:t>
      </w:r>
      <w:r>
        <w:rPr>
          <w:rFonts w:ascii="Helvetica"/>
          <w:color w:val="737577"/>
          <w:sz w:val="24"/>
        </w:rPr>
        <w:t>proposed </w:t>
      </w:r>
      <w:r>
        <w:rPr>
          <w:rFonts w:ascii="Helvetica"/>
          <w:color w:val="737577"/>
          <w:spacing w:val="-1"/>
          <w:sz w:val="24"/>
        </w:rPr>
        <w:t>remediation</w:t>
        <w:tab/>
      </w:r>
      <w:r>
        <w:rPr>
          <w:rFonts w:ascii="Helvetica"/>
          <w:color w:val="737577"/>
          <w:sz w:val="24"/>
        </w:rPr>
        <w:t>8</w:t>
      </w:r>
      <w:r>
        <w:rPr>
          <w:rFonts w:ascii="Helvetica"/>
          <w:sz w:val="24"/>
        </w:rPr>
      </w:r>
    </w:p>
    <w:p>
      <w:pPr>
        <w:pStyle w:val="BodyText"/>
        <w:numPr>
          <w:ilvl w:val="1"/>
          <w:numId w:val="1"/>
        </w:numPr>
        <w:tabs>
          <w:tab w:pos="1098" w:val="left" w:leader="none"/>
          <w:tab w:pos="7191" w:val="right" w:leader="none"/>
        </w:tabs>
        <w:spacing w:line="240" w:lineRule="auto" w:before="43" w:after="0"/>
        <w:ind w:left="1097" w:right="0" w:hanging="424"/>
        <w:jc w:val="left"/>
      </w:pPr>
      <w:r>
        <w:rPr>
          <w:color w:val="737577"/>
        </w:rPr>
        <w:t>Table</w:t>
      </w:r>
      <w:r>
        <w:rPr>
          <w:color w:val="737577"/>
          <w:spacing w:val="-2"/>
        </w:rPr>
        <w:t> </w:t>
      </w:r>
      <w:r>
        <w:rPr>
          <w:color w:val="737577"/>
          <w:spacing w:val="-1"/>
        </w:rPr>
        <w:t>of</w:t>
      </w:r>
      <w:r>
        <w:rPr>
          <w:color w:val="737577"/>
          <w:spacing w:val="1"/>
        </w:rPr>
        <w:t> </w:t>
      </w:r>
      <w:r>
        <w:rPr>
          <w:color w:val="737577"/>
          <w:spacing w:val="-1"/>
        </w:rPr>
        <w:t>defects</w:t>
        <w:tab/>
      </w:r>
      <w:r>
        <w:rPr>
          <w:color w:val="737577"/>
        </w:rPr>
        <w:t>8</w:t>
      </w:r>
      <w:r>
        <w:rPr/>
      </w:r>
    </w:p>
    <w:p>
      <w:pPr>
        <w:pStyle w:val="BodyText"/>
        <w:numPr>
          <w:ilvl w:val="1"/>
          <w:numId w:val="1"/>
        </w:numPr>
        <w:tabs>
          <w:tab w:pos="1098" w:val="left" w:leader="none"/>
          <w:tab w:pos="7191" w:val="right" w:leader="none"/>
        </w:tabs>
        <w:spacing w:line="240" w:lineRule="auto" w:before="40" w:after="0"/>
        <w:ind w:left="1097" w:right="0" w:hanging="424"/>
        <w:jc w:val="left"/>
      </w:pPr>
      <w:r>
        <w:rPr>
          <w:color w:val="737577"/>
        </w:rPr>
        <w:t>Summary</w:t>
      </w:r>
      <w:r>
        <w:rPr>
          <w:color w:val="737577"/>
          <w:spacing w:val="-8"/>
        </w:rPr>
        <w:t> </w:t>
      </w:r>
      <w:r>
        <w:rPr>
          <w:color w:val="737577"/>
          <w:spacing w:val="-1"/>
        </w:rPr>
        <w:t>of</w:t>
      </w:r>
      <w:r>
        <w:rPr>
          <w:color w:val="737577"/>
          <w:spacing w:val="1"/>
        </w:rPr>
        <w:t> </w:t>
      </w:r>
      <w:r>
        <w:rPr>
          <w:color w:val="737577"/>
        </w:rPr>
        <w:t>major </w:t>
      </w:r>
      <w:r>
        <w:rPr>
          <w:color w:val="737577"/>
          <w:spacing w:val="-1"/>
        </w:rPr>
        <w:t>defects</w:t>
        <w:tab/>
      </w:r>
      <w:r>
        <w:rPr>
          <w:color w:val="737577"/>
        </w:rPr>
        <w:t>9</w:t>
      </w:r>
      <w:r>
        <w:rPr/>
      </w:r>
    </w:p>
    <w:p>
      <w:pPr>
        <w:numPr>
          <w:ilvl w:val="0"/>
          <w:numId w:val="1"/>
        </w:numPr>
        <w:tabs>
          <w:tab w:pos="671" w:val="left" w:leader="none"/>
          <w:tab w:pos="7192" w:val="right" w:leader="none"/>
        </w:tabs>
        <w:spacing w:before="333"/>
        <w:ind w:left="670" w:right="0" w:hanging="425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ditches and </w:t>
      </w:r>
      <w:r>
        <w:rPr>
          <w:rFonts w:ascii="Helvetica"/>
          <w:color w:val="737577"/>
          <w:sz w:val="24"/>
        </w:rPr>
        <w:t>ponds</w:t>
        <w:tab/>
        <w:t>11</w:t>
      </w:r>
      <w:r>
        <w:rPr>
          <w:rFonts w:ascii="Helvetica"/>
          <w:sz w:val="24"/>
        </w:rPr>
      </w:r>
    </w:p>
    <w:p>
      <w:pPr>
        <w:pStyle w:val="BodyText"/>
        <w:numPr>
          <w:ilvl w:val="1"/>
          <w:numId w:val="1"/>
        </w:numPr>
        <w:tabs>
          <w:tab w:pos="1058" w:val="left" w:leader="none"/>
          <w:tab w:pos="7189" w:val="right" w:leader="none"/>
        </w:tabs>
        <w:spacing w:line="240" w:lineRule="auto" w:before="103" w:after="0"/>
        <w:ind w:left="1057" w:right="0" w:hanging="387"/>
        <w:jc w:val="left"/>
      </w:pPr>
      <w:r>
        <w:rPr>
          <w:color w:val="737577"/>
        </w:rPr>
        <w:t>Condition</w:t>
      </w:r>
      <w:r>
        <w:rPr>
          <w:color w:val="737577"/>
          <w:spacing w:val="-2"/>
        </w:rPr>
        <w:t> </w:t>
      </w:r>
      <w:r>
        <w:rPr>
          <w:color w:val="737577"/>
          <w:spacing w:val="1"/>
        </w:rPr>
        <w:t>summary</w:t>
        <w:tab/>
      </w:r>
      <w:r>
        <w:rPr>
          <w:color w:val="737577"/>
          <w:spacing w:val="-1"/>
        </w:rPr>
        <w:t>11</w:t>
      </w:r>
      <w:r>
        <w:rPr/>
      </w:r>
    </w:p>
    <w:p>
      <w:pPr>
        <w:pStyle w:val="BodyText"/>
        <w:numPr>
          <w:ilvl w:val="1"/>
          <w:numId w:val="1"/>
        </w:numPr>
        <w:tabs>
          <w:tab w:pos="1060" w:val="left" w:leader="none"/>
          <w:tab w:pos="7191" w:val="right" w:leader="none"/>
        </w:tabs>
        <w:spacing w:line="240" w:lineRule="auto" w:before="100" w:after="0"/>
        <w:ind w:left="1059" w:right="0" w:hanging="389"/>
        <w:jc w:val="left"/>
      </w:pPr>
      <w:r>
        <w:rPr>
          <w:color w:val="737577"/>
        </w:rPr>
        <w:t>Summary</w:t>
      </w:r>
      <w:r>
        <w:rPr>
          <w:color w:val="737577"/>
          <w:spacing w:val="-8"/>
        </w:rPr>
        <w:t> </w:t>
      </w:r>
      <w:r>
        <w:rPr>
          <w:color w:val="737577"/>
          <w:spacing w:val="-1"/>
        </w:rPr>
        <w:t>of</w:t>
      </w:r>
      <w:r>
        <w:rPr>
          <w:color w:val="737577"/>
          <w:spacing w:val="1"/>
        </w:rPr>
        <w:t> </w:t>
      </w:r>
      <w:r>
        <w:rPr>
          <w:color w:val="737577"/>
        </w:rPr>
        <w:t>major </w:t>
      </w:r>
      <w:r>
        <w:rPr>
          <w:color w:val="737577"/>
          <w:spacing w:val="-1"/>
        </w:rPr>
        <w:t>defects</w:t>
        <w:tab/>
        <w:t>11</w:t>
      </w:r>
      <w:r>
        <w:rPr/>
      </w:r>
    </w:p>
    <w:p>
      <w:pPr>
        <w:numPr>
          <w:ilvl w:val="0"/>
          <w:numId w:val="1"/>
        </w:numPr>
        <w:tabs>
          <w:tab w:pos="671" w:val="left" w:leader="none"/>
          <w:tab w:pos="7192" w:val="right" w:leader="none"/>
        </w:tabs>
        <w:spacing w:before="93"/>
        <w:ind w:left="670" w:right="0" w:hanging="425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sz w:val="24"/>
        </w:rPr>
        <w:t>Conclusions</w:t>
      </w:r>
      <w:r>
        <w:rPr>
          <w:rFonts w:ascii="Helvetica"/>
          <w:color w:val="737577"/>
          <w:spacing w:val="-3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and Recommendations</w:t>
        <w:tab/>
      </w:r>
      <w:r>
        <w:rPr>
          <w:rFonts w:ascii="Helvetica"/>
          <w:color w:val="737577"/>
          <w:sz w:val="24"/>
        </w:rPr>
        <w:t>12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type w:val="continuous"/>
          <w:pgSz w:w="11900" w:h="16840"/>
          <w:pgMar w:top="480" w:bottom="280" w:left="1020" w:right="1000"/>
          <w:cols w:num="2" w:equalWidth="0">
            <w:col w:w="2544" w:space="40"/>
            <w:col w:w="7296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0"/>
        <w:rPr>
          <w:rFonts w:ascii="Helvetica" w:hAnsi="Helvetica" w:cs="Helvetica" w:eastAsia="Helvetica"/>
          <w:sz w:val="32"/>
          <w:szCs w:val="32"/>
        </w:rPr>
      </w:pPr>
    </w:p>
    <w:p>
      <w:pPr>
        <w:spacing w:line="240" w:lineRule="auto" w:before="9"/>
        <w:rPr>
          <w:rFonts w:ascii="Helvetica" w:hAnsi="Helvetica" w:cs="Helvetica" w:eastAsia="Helvetica"/>
          <w:sz w:val="28"/>
          <w:szCs w:val="28"/>
        </w:rPr>
      </w:pPr>
    </w:p>
    <w:p>
      <w:pPr>
        <w:spacing w:before="0"/>
        <w:ind w:left="731" w:right="0" w:firstLine="0"/>
        <w:jc w:val="left"/>
        <w:rPr>
          <w:rFonts w:ascii="Helvetica" w:hAnsi="Helvetica" w:cs="Helvetica" w:eastAsia="Helvetica"/>
          <w:sz w:val="32"/>
          <w:szCs w:val="32"/>
        </w:rPr>
      </w:pPr>
      <w:r>
        <w:rPr>
          <w:rFonts w:ascii="Helvetica"/>
          <w:b/>
          <w:color w:val="3CB7E4"/>
          <w:spacing w:val="-1"/>
          <w:w w:val="95"/>
          <w:sz w:val="32"/>
        </w:rPr>
        <w:t>Appendices</w:t>
      </w:r>
      <w:r>
        <w:rPr>
          <w:rFonts w:ascii="Helvetica"/>
          <w:sz w:val="32"/>
        </w:rPr>
      </w: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  <w:r>
        <w:rPr/>
        <w:br w:type="column"/>
      </w:r>
      <w:r>
        <w:rPr>
          <w:rFonts w:ascii="Helvetica"/>
          <w:b/>
          <w:sz w:val="22"/>
        </w:rPr>
      </w: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0"/>
        <w:rPr>
          <w:rFonts w:ascii="Helvetica" w:hAnsi="Helvetica" w:cs="Helvetica" w:eastAsia="Helvetica"/>
          <w:b/>
          <w:bCs/>
          <w:sz w:val="22"/>
          <w:szCs w:val="22"/>
        </w:rPr>
      </w:pPr>
    </w:p>
    <w:p>
      <w:pPr>
        <w:spacing w:line="240" w:lineRule="auto" w:before="4"/>
        <w:rPr>
          <w:rFonts w:ascii="Helvetica" w:hAnsi="Helvetica" w:cs="Helvetica" w:eastAsia="Helvetica"/>
          <w:b/>
          <w:bCs/>
          <w:sz w:val="28"/>
          <w:szCs w:val="28"/>
        </w:rPr>
      </w:pPr>
    </w:p>
    <w:p>
      <w:pPr>
        <w:tabs>
          <w:tab w:pos="1805" w:val="left" w:leader="none"/>
        </w:tabs>
        <w:spacing w:line="274" w:lineRule="auto" w:before="0"/>
        <w:ind w:left="1805" w:right="630" w:hanging="1560"/>
        <w:jc w:val="left"/>
        <w:rPr>
          <w:rFonts w:ascii="Helvetica" w:hAnsi="Helvetica" w:cs="Helvetica" w:eastAsia="Helvetica"/>
          <w:sz w:val="22"/>
          <w:szCs w:val="22"/>
        </w:rPr>
      </w:pPr>
      <w:r>
        <w:rPr>
          <w:rFonts w:ascii="Helvetica"/>
          <w:color w:val="737577"/>
          <w:spacing w:val="-1"/>
          <w:sz w:val="22"/>
        </w:rPr>
        <w:t>Appendix</w:t>
      </w:r>
      <w:r>
        <w:rPr>
          <w:rFonts w:ascii="Helvetica"/>
          <w:color w:val="737577"/>
          <w:spacing w:val="-2"/>
          <w:sz w:val="22"/>
        </w:rPr>
        <w:t> </w:t>
      </w:r>
      <w:r>
        <w:rPr>
          <w:rFonts w:ascii="Helvetica"/>
          <w:color w:val="737577"/>
          <w:sz w:val="22"/>
        </w:rPr>
        <w:t>A</w:t>
        <w:tab/>
      </w:r>
      <w:r>
        <w:rPr>
          <w:rFonts w:ascii="Helvetica"/>
          <w:color w:val="737577"/>
          <w:spacing w:val="-1"/>
          <w:sz w:val="22"/>
        </w:rPr>
        <w:t>Existing</w:t>
      </w:r>
      <w:r>
        <w:rPr>
          <w:rFonts w:ascii="Helvetica"/>
          <w:color w:val="737577"/>
          <w:spacing w:val="3"/>
          <w:sz w:val="22"/>
        </w:rPr>
        <w:t> </w:t>
      </w:r>
      <w:r>
        <w:rPr>
          <w:rFonts w:ascii="Helvetica"/>
          <w:color w:val="737577"/>
          <w:spacing w:val="-1"/>
          <w:sz w:val="22"/>
        </w:rPr>
        <w:t>Drainage</w:t>
      </w:r>
      <w:r>
        <w:rPr>
          <w:rFonts w:ascii="Helvetica"/>
          <w:color w:val="737577"/>
          <w:sz w:val="22"/>
        </w:rPr>
        <w:t> </w:t>
      </w:r>
      <w:r>
        <w:rPr>
          <w:rFonts w:ascii="Helvetica"/>
          <w:color w:val="737577"/>
          <w:spacing w:val="-2"/>
          <w:sz w:val="22"/>
        </w:rPr>
        <w:t>Layout</w:t>
      </w:r>
      <w:r>
        <w:rPr>
          <w:rFonts w:ascii="Helvetica"/>
          <w:color w:val="737577"/>
          <w:spacing w:val="-1"/>
          <w:sz w:val="22"/>
        </w:rPr>
        <w:t> Drawings</w:t>
      </w:r>
      <w:r>
        <w:rPr>
          <w:rFonts w:ascii="Helvetica"/>
          <w:color w:val="737577"/>
          <w:spacing w:val="1"/>
          <w:sz w:val="22"/>
        </w:rPr>
        <w:t> </w:t>
      </w:r>
      <w:r>
        <w:rPr>
          <w:rFonts w:ascii="Helvetica"/>
          <w:color w:val="737577"/>
          <w:spacing w:val="-1"/>
          <w:sz w:val="22"/>
        </w:rPr>
        <w:t>and</w:t>
      </w:r>
      <w:r>
        <w:rPr>
          <w:rFonts w:ascii="Helvetica"/>
          <w:color w:val="737577"/>
          <w:spacing w:val="-2"/>
          <w:sz w:val="22"/>
        </w:rPr>
        <w:t> </w:t>
      </w:r>
      <w:r>
        <w:rPr>
          <w:rFonts w:ascii="Helvetica"/>
          <w:color w:val="737577"/>
          <w:spacing w:val="-1"/>
          <w:sz w:val="22"/>
        </w:rPr>
        <w:t>Proposed</w:t>
      </w:r>
      <w:r>
        <w:rPr>
          <w:rFonts w:ascii="Helvetica"/>
          <w:color w:val="737577"/>
          <w:spacing w:val="33"/>
          <w:sz w:val="22"/>
        </w:rPr>
        <w:t> </w:t>
      </w:r>
      <w:r>
        <w:rPr>
          <w:rFonts w:ascii="Helvetica"/>
          <w:color w:val="737577"/>
          <w:spacing w:val="-1"/>
          <w:sz w:val="22"/>
        </w:rPr>
        <w:t>Remedial</w:t>
      </w:r>
      <w:r>
        <w:rPr>
          <w:rFonts w:ascii="Helvetica"/>
          <w:color w:val="737577"/>
          <w:sz w:val="22"/>
        </w:rPr>
        <w:t> </w:t>
      </w:r>
      <w:r>
        <w:rPr>
          <w:rFonts w:ascii="Helvetica"/>
          <w:color w:val="737577"/>
          <w:spacing w:val="-1"/>
          <w:sz w:val="22"/>
        </w:rPr>
        <w:t>works.Drawings</w:t>
      </w:r>
      <w:r>
        <w:rPr>
          <w:rFonts w:ascii="Helvetica"/>
          <w:color w:val="737577"/>
          <w:spacing w:val="1"/>
          <w:sz w:val="22"/>
        </w:rPr>
        <w:t> </w:t>
      </w:r>
      <w:r>
        <w:rPr>
          <w:rFonts w:ascii="Helvetica"/>
          <w:color w:val="737577"/>
          <w:spacing w:val="-1"/>
          <w:sz w:val="22"/>
        </w:rPr>
        <w:t>SS018706/200-209</w:t>
      </w:r>
      <w:r>
        <w:rPr>
          <w:rFonts w:ascii="Helvetica"/>
          <w:sz w:val="22"/>
        </w:rPr>
      </w:r>
    </w:p>
    <w:p>
      <w:pPr>
        <w:spacing w:after="0" w:line="274" w:lineRule="auto"/>
        <w:jc w:val="left"/>
        <w:rPr>
          <w:rFonts w:ascii="Helvetica" w:hAnsi="Helvetica" w:cs="Helvetica" w:eastAsia="Helvetica"/>
          <w:sz w:val="22"/>
          <w:szCs w:val="22"/>
        </w:rPr>
        <w:sectPr>
          <w:type w:val="continuous"/>
          <w:pgSz w:w="11900" w:h="16840"/>
          <w:pgMar w:top="480" w:bottom="280" w:left="1020" w:right="1000"/>
          <w:cols w:num="2" w:equalWidth="0">
            <w:col w:w="2544" w:space="40"/>
            <w:col w:w="7296"/>
          </w:cols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11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1/</w:t>
      </w:r>
      <w:r>
        <w:rPr>
          <w:rFonts w:ascii="Helvetica"/>
          <w:color w:val="737577"/>
          <w:spacing w:val="-14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Introduction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footerReference w:type="default" r:id="rId22"/>
          <w:pgSz w:w="11900" w:h="16840"/>
          <w:pgMar w:footer="822" w:header="0" w:top="500" w:bottom="1020" w:left="1020" w:right="1020"/>
          <w:pgNumType w:start="1"/>
          <w:cols w:num="2" w:equalWidth="0">
            <w:col w:w="5879" w:space="2206"/>
            <w:col w:w="1775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2"/>
        <w:rPr>
          <w:rFonts w:ascii="Helvetica" w:hAnsi="Helvetica" w:cs="Helvetica" w:eastAsia="Helvetica"/>
          <w:sz w:val="20"/>
          <w:szCs w:val="20"/>
        </w:rPr>
      </w:pPr>
    </w:p>
    <w:p>
      <w:pPr>
        <w:numPr>
          <w:ilvl w:val="0"/>
          <w:numId w:val="2"/>
        </w:numPr>
        <w:tabs>
          <w:tab w:pos="1272" w:val="left" w:leader="none"/>
        </w:tabs>
        <w:spacing w:before="100"/>
        <w:ind w:left="1272" w:right="0" w:hanging="852"/>
        <w:jc w:val="left"/>
        <w:rPr>
          <w:rFonts w:ascii="Helvetica" w:hAnsi="Helvetica" w:cs="Helvetica" w:eastAsia="Helvetica"/>
          <w:sz w:val="44"/>
          <w:szCs w:val="44"/>
        </w:rPr>
      </w:pPr>
      <w:r>
        <w:rPr>
          <w:rFonts w:ascii="Helvetica"/>
          <w:sz w:val="44"/>
        </w:rPr>
        <w:t>Introduction</w:t>
      </w:r>
    </w:p>
    <w:p>
      <w:pPr>
        <w:numPr>
          <w:ilvl w:val="1"/>
          <w:numId w:val="2"/>
        </w:numPr>
        <w:tabs>
          <w:tab w:pos="1272" w:val="left" w:leader="none"/>
        </w:tabs>
        <w:spacing w:before="281"/>
        <w:ind w:left="1272" w:right="0" w:hanging="852"/>
        <w:jc w:val="left"/>
        <w:rPr>
          <w:rFonts w:ascii="Helvetica" w:hAnsi="Helvetica" w:cs="Helvetica" w:eastAsia="Helvetica"/>
          <w:sz w:val="28"/>
          <w:szCs w:val="28"/>
        </w:rPr>
      </w:pPr>
      <w:r>
        <w:rPr>
          <w:rFonts w:ascii="Helvetica"/>
          <w:spacing w:val="-1"/>
          <w:sz w:val="28"/>
        </w:rPr>
        <w:t>Appointment</w:t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89" w:after="0"/>
        <w:ind w:left="1272" w:right="263" w:hanging="852"/>
        <w:jc w:val="left"/>
      </w:pPr>
      <w:r>
        <w:rPr>
          <w:spacing w:val="-1"/>
        </w:rPr>
        <w:t>Capita</w:t>
      </w:r>
      <w:r>
        <w:rPr>
          <w:spacing w:val="-6"/>
        </w:rPr>
        <w:t> </w:t>
      </w:r>
      <w:r>
        <w:rPr/>
        <w:t>Property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Infrastructure</w:t>
      </w:r>
      <w:r>
        <w:rPr>
          <w:spacing w:val="-7"/>
        </w:rPr>
        <w:t> </w:t>
      </w:r>
      <w:r>
        <w:rPr>
          <w:spacing w:val="-1"/>
        </w:rPr>
        <w:t>Ltd</w:t>
      </w:r>
      <w:r>
        <w:rPr>
          <w:spacing w:val="-6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appointed</w:t>
      </w:r>
      <w:r>
        <w:rPr>
          <w:spacing w:val="-5"/>
        </w:rPr>
        <w:t> </w:t>
      </w:r>
      <w:r>
        <w:rPr>
          <w:spacing w:val="1"/>
        </w:rPr>
        <w:t>by</w:t>
      </w:r>
      <w:r>
        <w:rPr>
          <w:spacing w:val="-9"/>
        </w:rPr>
        <w:t> </w:t>
      </w:r>
      <w:r>
        <w:rPr>
          <w:spacing w:val="-1"/>
        </w:rPr>
        <w:t>Manchester</w:t>
      </w:r>
      <w:r>
        <w:rPr>
          <w:spacing w:val="-6"/>
        </w:rPr>
        <w:t> </w:t>
      </w:r>
      <w:r>
        <w:rPr/>
        <w:t>University</w:t>
      </w:r>
      <w:r>
        <w:rPr>
          <w:spacing w:val="-10"/>
        </w:rPr>
        <w:t> </w:t>
      </w:r>
      <w:r>
        <w:rPr>
          <w:spacing w:val="1"/>
        </w:rPr>
        <w:t>to</w:t>
      </w:r>
      <w:r>
        <w:rPr>
          <w:spacing w:val="61"/>
          <w:w w:val="99"/>
        </w:rPr>
        <w:t> </w:t>
      </w:r>
      <w:r>
        <w:rPr/>
        <w:t>commission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supervise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investigation</w:t>
      </w:r>
      <w:r>
        <w:rPr>
          <w:spacing w:val="-7"/>
        </w:rPr>
        <w:t> </w:t>
      </w:r>
      <w:r>
        <w:rPr/>
        <w:t>survey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all</w:t>
      </w:r>
      <w:r>
        <w:rPr>
          <w:spacing w:val="-8"/>
        </w:rPr>
        <w:t> </w:t>
      </w:r>
      <w:r>
        <w:rPr/>
        <w:t>existing</w:t>
      </w:r>
      <w:r>
        <w:rPr>
          <w:spacing w:val="-7"/>
        </w:rPr>
        <w:t> </w:t>
      </w:r>
      <w:r>
        <w:rPr/>
        <w:t>drainage</w:t>
      </w:r>
      <w:r>
        <w:rPr>
          <w:spacing w:val="-6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/>
        <w:t>the</w:t>
      </w:r>
      <w:r>
        <w:rPr>
          <w:spacing w:val="74"/>
          <w:w w:val="99"/>
        </w:rPr>
        <w:t> </w:t>
      </w:r>
      <w:r>
        <w:rPr>
          <w:spacing w:val="-1"/>
        </w:rPr>
        <w:t>Jodrell</w:t>
      </w:r>
      <w:r>
        <w:rPr>
          <w:spacing w:val="-8"/>
        </w:rPr>
        <w:t> </w:t>
      </w:r>
      <w:r>
        <w:rPr>
          <w:spacing w:val="-1"/>
        </w:rPr>
        <w:t>Bank</w:t>
      </w:r>
      <w:r>
        <w:rPr>
          <w:spacing w:val="-3"/>
        </w:rPr>
        <w:t> </w:t>
      </w:r>
      <w:r>
        <w:rPr>
          <w:spacing w:val="-1"/>
        </w:rPr>
        <w:t>site</w:t>
      </w:r>
      <w:r>
        <w:rPr>
          <w:spacing w:val="-7"/>
        </w:rPr>
        <w:t> </w:t>
      </w:r>
      <w:r>
        <w:rPr>
          <w:spacing w:val="-1"/>
        </w:rPr>
        <w:t>boundary.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report</w:t>
      </w:r>
      <w:r>
        <w:rPr>
          <w:spacing w:val="-7"/>
        </w:rPr>
        <w:t> </w:t>
      </w:r>
      <w:r>
        <w:rPr/>
        <w:t>summarises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1"/>
        </w:rPr>
        <w:t>findings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survey</w:t>
      </w:r>
      <w:r>
        <w:rPr>
          <w:spacing w:val="-8"/>
        </w:rPr>
        <w:t> </w:t>
      </w:r>
      <w:r>
        <w:rPr>
          <w:spacing w:val="-1"/>
        </w:rPr>
        <w:t>work</w:t>
      </w:r>
      <w:r>
        <w:rPr>
          <w:spacing w:val="-3"/>
        </w:rPr>
        <w:t> </w:t>
      </w:r>
      <w:r>
        <w:rPr>
          <w:spacing w:val="-1"/>
        </w:rPr>
        <w:t>undertaken</w:t>
      </w:r>
      <w:r>
        <w:rPr>
          <w:spacing w:val="99"/>
          <w:w w:val="99"/>
        </w:rPr>
        <w:t> </w:t>
      </w:r>
      <w:r>
        <w:rPr>
          <w:spacing w:val="1"/>
        </w:rPr>
        <w:t>by</w:t>
      </w:r>
      <w:r>
        <w:rPr>
          <w:spacing w:val="-10"/>
        </w:rPr>
        <w:t> </w:t>
      </w:r>
      <w:r>
        <w:rPr/>
        <w:t>Tower</w:t>
      </w:r>
      <w:r>
        <w:rPr>
          <w:spacing w:val="-5"/>
        </w:rPr>
        <w:t> </w:t>
      </w:r>
      <w:r>
        <w:rPr>
          <w:spacing w:val="-1"/>
        </w:rPr>
        <w:t>Surveys</w:t>
      </w:r>
      <w:r>
        <w:rPr>
          <w:spacing w:val="-6"/>
        </w:rPr>
        <w:t> </w:t>
      </w:r>
      <w:r>
        <w:rPr/>
        <w:t>Ltd.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April/May</w:t>
      </w:r>
      <w:r>
        <w:rPr>
          <w:spacing w:val="-9"/>
        </w:rPr>
        <w:t> </w:t>
      </w:r>
      <w:r>
        <w:rPr/>
        <w:t>2013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additional</w:t>
      </w:r>
      <w:r>
        <w:rPr>
          <w:spacing w:val="-7"/>
        </w:rPr>
        <w:t> </w:t>
      </w:r>
      <w:r>
        <w:rPr/>
        <w:t>survey</w:t>
      </w:r>
      <w:r>
        <w:rPr>
          <w:spacing w:val="-8"/>
        </w:rPr>
        <w:t> </w:t>
      </w:r>
      <w:r>
        <w:rPr>
          <w:spacing w:val="-1"/>
        </w:rPr>
        <w:t>work</w:t>
      </w:r>
      <w:r>
        <w:rPr>
          <w:spacing w:val="-3"/>
        </w:rPr>
        <w:t> </w:t>
      </w:r>
      <w:r>
        <w:rPr>
          <w:spacing w:val="-1"/>
        </w:rPr>
        <w:t>undertaken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October</w:t>
      </w:r>
      <w:r>
        <w:rPr>
          <w:spacing w:val="66"/>
          <w:w w:val="99"/>
        </w:rPr>
        <w:t> </w:t>
      </w:r>
      <w:r>
        <w:rPr>
          <w:spacing w:val="-1"/>
        </w:rPr>
        <w:t>2013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outlines</w:t>
      </w:r>
      <w:r>
        <w:rPr>
          <w:spacing w:val="-7"/>
        </w:rPr>
        <w:t> </w:t>
      </w:r>
      <w:r>
        <w:rPr/>
        <w:t>recommendations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1"/>
        </w:rPr>
        <w:t>costings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remedial</w:t>
      </w:r>
      <w:r>
        <w:rPr>
          <w:spacing w:val="-7"/>
        </w:rPr>
        <w:t> </w:t>
      </w:r>
      <w:r>
        <w:rPr>
          <w:spacing w:val="-1"/>
        </w:rPr>
        <w:t>works</w:t>
      </w:r>
      <w:r>
        <w:rPr>
          <w:spacing w:val="-7"/>
        </w:rPr>
        <w:t> </w:t>
      </w:r>
      <w:r>
        <w:rPr>
          <w:spacing w:val="-1"/>
        </w:rPr>
        <w:t>required.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1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2/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Existing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System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714"/>
            <w:col w:w="3267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9"/>
        <w:rPr>
          <w:rFonts w:ascii="Helvetica" w:hAnsi="Helvetica" w:cs="Helvetica" w:eastAsia="Helvetica"/>
          <w:sz w:val="18"/>
          <w:szCs w:val="18"/>
        </w:rPr>
      </w:pPr>
    </w:p>
    <w:p>
      <w:pPr>
        <w:numPr>
          <w:ilvl w:val="0"/>
          <w:numId w:val="2"/>
        </w:numPr>
        <w:tabs>
          <w:tab w:pos="1272" w:val="left" w:leader="none"/>
        </w:tabs>
        <w:spacing w:before="101"/>
        <w:ind w:left="1271" w:right="0" w:hanging="851"/>
        <w:jc w:val="left"/>
        <w:rPr>
          <w:rFonts w:ascii="Helvetica" w:hAnsi="Helvetica" w:cs="Helvetica" w:eastAsia="Helvetica"/>
          <w:sz w:val="36"/>
          <w:szCs w:val="36"/>
        </w:rPr>
      </w:pPr>
      <w:r>
        <w:rPr>
          <w:rFonts w:ascii="Helvetica"/>
          <w:spacing w:val="-1"/>
          <w:sz w:val="36"/>
        </w:rPr>
        <w:t>Existing</w:t>
      </w:r>
      <w:r>
        <w:rPr>
          <w:rFonts w:ascii="Helvetica"/>
          <w:spacing w:val="-21"/>
          <w:sz w:val="36"/>
        </w:rPr>
        <w:t> </w:t>
      </w:r>
      <w:r>
        <w:rPr>
          <w:rFonts w:ascii="Helvetica"/>
          <w:sz w:val="36"/>
        </w:rPr>
        <w:t>Drainage</w:t>
      </w:r>
      <w:r>
        <w:rPr>
          <w:rFonts w:ascii="Helvetica"/>
          <w:spacing w:val="-21"/>
          <w:sz w:val="36"/>
        </w:rPr>
        <w:t> </w:t>
      </w:r>
      <w:r>
        <w:rPr>
          <w:rFonts w:ascii="Helvetica"/>
          <w:spacing w:val="-1"/>
          <w:sz w:val="36"/>
        </w:rPr>
        <w:t>System</w:t>
      </w:r>
      <w:r>
        <w:rPr>
          <w:rFonts w:ascii="Helvetica"/>
          <w:sz w:val="36"/>
        </w:rPr>
      </w:r>
    </w:p>
    <w:p>
      <w:pPr>
        <w:numPr>
          <w:ilvl w:val="1"/>
          <w:numId w:val="2"/>
        </w:numPr>
        <w:tabs>
          <w:tab w:pos="1272" w:val="left" w:leader="none"/>
        </w:tabs>
        <w:spacing w:before="280"/>
        <w:ind w:left="1272" w:right="0" w:hanging="852"/>
        <w:jc w:val="left"/>
        <w:rPr>
          <w:rFonts w:ascii="Helvetica" w:hAnsi="Helvetica" w:cs="Helvetica" w:eastAsia="Helvetica"/>
          <w:sz w:val="28"/>
          <w:szCs w:val="28"/>
        </w:rPr>
      </w:pPr>
      <w:r>
        <w:rPr>
          <w:rFonts w:ascii="Helvetica"/>
          <w:spacing w:val="-1"/>
          <w:sz w:val="28"/>
        </w:rPr>
        <w:t>Surface</w:t>
      </w:r>
      <w:r>
        <w:rPr>
          <w:rFonts w:ascii="Helvetica"/>
          <w:spacing w:val="-2"/>
          <w:sz w:val="28"/>
        </w:rPr>
        <w:t> </w:t>
      </w:r>
      <w:r>
        <w:rPr>
          <w:rFonts w:ascii="Helvetica"/>
          <w:spacing w:val="-1"/>
          <w:sz w:val="28"/>
        </w:rPr>
        <w:t>Water Drainage</w:t>
      </w:r>
    </w:p>
    <w:p>
      <w:pPr>
        <w:spacing w:line="240" w:lineRule="auto" w:before="0"/>
        <w:rPr>
          <w:rFonts w:ascii="Helvetica" w:hAnsi="Helvetica" w:cs="Helvetica" w:eastAsia="Helvetica"/>
          <w:sz w:val="28"/>
          <w:szCs w:val="28"/>
        </w:rPr>
      </w:pP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207" w:after="0"/>
        <w:ind w:left="1272" w:right="263" w:hanging="852"/>
        <w:jc w:val="left"/>
      </w:pPr>
      <w:r>
        <w:rPr/>
        <w:t>Surface</w:t>
      </w:r>
      <w:r>
        <w:rPr>
          <w:spacing w:val="-5"/>
        </w:rPr>
        <w:t> </w:t>
      </w:r>
      <w:r>
        <w:rPr>
          <w:spacing w:val="-2"/>
        </w:rPr>
        <w:t>water</w:t>
      </w:r>
      <w:r>
        <w:rPr>
          <w:spacing w:val="-3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site</w:t>
      </w:r>
      <w:r>
        <w:rPr>
          <w:spacing w:val="-5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number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1"/>
        </w:rPr>
        <w:t>ditches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87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site</w:t>
      </w:r>
      <w:r>
        <w:rPr>
          <w:spacing w:val="-6"/>
        </w:rPr>
        <w:t> </w:t>
      </w:r>
      <w:r>
        <w:rPr/>
        <w:t>periphery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carry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away</w:t>
      </w:r>
      <w:r>
        <w:rPr>
          <w:spacing w:val="-9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5"/>
        </w:rPr>
        <w:t> </w:t>
      </w:r>
      <w:r>
        <w:rPr>
          <w:spacing w:val="-1"/>
        </w:rPr>
        <w:t>site.</w:t>
      </w:r>
      <w:r>
        <w:rPr>
          <w:spacing w:val="-4"/>
        </w:rPr>
        <w:t> </w:t>
      </w:r>
      <w:r>
        <w:rPr>
          <w:spacing w:val="-1"/>
        </w:rPr>
        <w:t>Ground</w:t>
      </w:r>
      <w:r>
        <w:rPr>
          <w:spacing w:val="-6"/>
        </w:rPr>
        <w:t> </w:t>
      </w:r>
      <w:r>
        <w:rPr/>
        <w:t>conditions</w:t>
      </w:r>
      <w:r>
        <w:rPr>
          <w:spacing w:val="-4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site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64"/>
          <w:w w:val="99"/>
        </w:rPr>
        <w:t> </w:t>
      </w:r>
      <w:r>
        <w:rPr/>
        <w:t>generally</w:t>
      </w:r>
      <w:r>
        <w:rPr>
          <w:spacing w:val="-9"/>
        </w:rPr>
        <w:t> </w:t>
      </w:r>
      <w:r>
        <w:rPr>
          <w:spacing w:val="-1"/>
        </w:rPr>
        <w:t>unsuitable</w:t>
      </w:r>
      <w:r>
        <w:rPr>
          <w:spacing w:val="-8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soakaways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8"/>
        </w:rPr>
        <w:t> </w:t>
      </w:r>
      <w:r>
        <w:rPr/>
        <w:t>function.</w:t>
      </w:r>
      <w:r>
        <w:rPr>
          <w:spacing w:val="-7"/>
        </w:rPr>
        <w:t> </w:t>
      </w:r>
      <w:r>
        <w:rPr/>
        <w:t>Piped</w:t>
      </w:r>
      <w:r>
        <w:rPr>
          <w:spacing w:val="-6"/>
        </w:rPr>
        <w:t> </w:t>
      </w:r>
      <w:r>
        <w:rPr/>
        <w:t>drainage</w:t>
      </w:r>
      <w:r>
        <w:rPr>
          <w:spacing w:val="-8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hardstanding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roof</w:t>
      </w:r>
      <w:r>
        <w:rPr>
          <w:spacing w:val="57"/>
          <w:w w:val="99"/>
        </w:rPr>
        <w:t> </w:t>
      </w:r>
      <w:r>
        <w:rPr>
          <w:spacing w:val="-1"/>
        </w:rPr>
        <w:t>areas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>
          <w:spacing w:val="-1"/>
        </w:rPr>
        <w:t>directed</w:t>
      </w:r>
      <w:r>
        <w:rPr>
          <w:spacing w:val="-7"/>
        </w:rPr>
        <w:t> </w:t>
      </w:r>
      <w:r>
        <w:rPr>
          <w:spacing w:val="-1"/>
        </w:rPr>
        <w:t>towards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various</w:t>
      </w:r>
      <w:r>
        <w:rPr>
          <w:spacing w:val="-6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ditches.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main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>
          <w:spacing w:val="-1"/>
        </w:rPr>
        <w:t>outfall</w:t>
      </w:r>
      <w:r>
        <w:rPr>
          <w:spacing w:val="-5"/>
        </w:rPr>
        <w:t> </w:t>
      </w:r>
      <w:r>
        <w:rPr/>
        <w:t>locations</w:t>
      </w:r>
      <w:r>
        <w:rPr>
          <w:spacing w:val="79"/>
          <w:w w:val="9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areas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site</w:t>
      </w:r>
      <w:r>
        <w:rPr>
          <w:spacing w:val="-3"/>
        </w:rPr>
        <w:t> </w:t>
      </w:r>
      <w:r>
        <w:rPr/>
        <w:t>which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3"/>
        </w:rPr>
        <w:t> </w:t>
      </w:r>
      <w:r>
        <w:rPr/>
        <w:t>served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8"/>
        </w:rPr>
        <w:t> </w:t>
      </w:r>
      <w:r>
        <w:rPr/>
        <w:t>these</w:t>
      </w:r>
      <w:r>
        <w:rPr>
          <w:spacing w:val="-5"/>
        </w:rPr>
        <w:t> </w:t>
      </w:r>
      <w:r>
        <w:rPr>
          <w:spacing w:val="1"/>
        </w:rPr>
        <w:t>can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/>
        <w:t>summarised</w:t>
      </w:r>
      <w:r>
        <w:rPr>
          <w:spacing w:val="-5"/>
        </w:rPr>
        <w:t> </w:t>
      </w:r>
      <w:r>
        <w:rPr>
          <w:spacing w:val="-1"/>
        </w:rPr>
        <w:t>below: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797"/>
        <w:jc w:val="left"/>
      </w:pPr>
      <w:r>
        <w:rPr/>
        <w:t>Bomish</w:t>
      </w:r>
      <w:r>
        <w:rPr>
          <w:spacing w:val="-9"/>
        </w:rPr>
        <w:t> </w:t>
      </w:r>
      <w:r>
        <w:rPr>
          <w:spacing w:val="-1"/>
        </w:rPr>
        <w:t>Lane</w:t>
      </w:r>
      <w:r>
        <w:rPr>
          <w:spacing w:val="-7"/>
        </w:rPr>
        <w:t> </w:t>
      </w:r>
      <w:r>
        <w:rPr>
          <w:spacing w:val="-1"/>
        </w:rPr>
        <w:t>entrance</w:t>
      </w:r>
      <w:r>
        <w:rPr>
          <w:spacing w:val="-9"/>
        </w:rPr>
        <w:t> </w:t>
      </w:r>
      <w:r>
        <w:rPr/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202"/>
        <w:jc w:val="left"/>
      </w:pPr>
      <w:r>
        <w:rPr/>
        <w:t>A</w:t>
      </w:r>
      <w:r>
        <w:rPr>
          <w:spacing w:val="-8"/>
        </w:rPr>
        <w:t> </w:t>
      </w:r>
      <w:r>
        <w:rPr/>
        <w:t>225mm</w:t>
      </w:r>
      <w:r>
        <w:rPr>
          <w:spacing w:val="-5"/>
        </w:rPr>
        <w:t> </w:t>
      </w:r>
      <w:r>
        <w:rPr>
          <w:spacing w:val="-1"/>
        </w:rPr>
        <w:t>square</w:t>
      </w:r>
      <w:r>
        <w:rPr>
          <w:spacing w:val="-6"/>
        </w:rPr>
        <w:t> </w:t>
      </w:r>
      <w:r>
        <w:rPr>
          <w:spacing w:val="-1"/>
        </w:rPr>
        <w:t>brickwork</w:t>
      </w:r>
      <w:r>
        <w:rPr>
          <w:spacing w:val="-3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6"/>
        </w:rPr>
        <w:t> </w:t>
      </w:r>
      <w:r>
        <w:rPr/>
        <w:t>drain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located</w:t>
      </w:r>
      <w:r>
        <w:rPr>
          <w:spacing w:val="-7"/>
        </w:rPr>
        <w:t> </w:t>
      </w:r>
      <w:r>
        <w:rPr/>
        <w:t>flowing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>
          <w:spacing w:val="-1"/>
        </w:rPr>
        <w:t>manhole</w:t>
      </w:r>
      <w:r>
        <w:rPr>
          <w:spacing w:val="-5"/>
        </w:rPr>
        <w:t> </w:t>
      </w:r>
      <w:r>
        <w:rPr>
          <w:spacing w:val="-1"/>
        </w:rPr>
        <w:t>MH1</w:t>
      </w:r>
      <w:r>
        <w:rPr>
          <w:spacing w:val="77"/>
          <w:w w:val="99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located</w:t>
      </w:r>
      <w:r>
        <w:rPr>
          <w:spacing w:val="-4"/>
        </w:rPr>
        <w:t> </w:t>
      </w:r>
      <w:r>
        <w:rPr/>
        <w:t>within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eastern</w:t>
      </w:r>
      <w:r>
        <w:rPr>
          <w:spacing w:val="-4"/>
        </w:rPr>
        <w:t> </w:t>
      </w:r>
      <w:r>
        <w:rPr>
          <w:spacing w:val="-1"/>
        </w:rPr>
        <w:t>verge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entrance</w:t>
      </w:r>
      <w:r>
        <w:rPr>
          <w:spacing w:val="-6"/>
        </w:rPr>
        <w:t> </w:t>
      </w:r>
      <w:r>
        <w:rPr>
          <w:spacing w:val="-1"/>
        </w:rPr>
        <w:t>road.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outfall</w:t>
      </w:r>
      <w:r>
        <w:rPr>
          <w:spacing w:val="-4"/>
        </w:rPr>
        <w:t> </w:t>
      </w:r>
      <w:r>
        <w:rPr/>
        <w:t>route</w:t>
      </w:r>
      <w:r>
        <w:rPr>
          <w:spacing w:val="-6"/>
        </w:rPr>
        <w:t> </w:t>
      </w:r>
      <w:r>
        <w:rPr>
          <w:spacing w:val="-1"/>
        </w:rPr>
        <w:t>downstream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77"/>
          <w:w w:val="99"/>
        </w:rPr>
        <w:t> </w:t>
      </w:r>
      <w:r>
        <w:rPr>
          <w:spacing w:val="-1"/>
        </w:rPr>
        <w:t>this</w:t>
      </w:r>
      <w:r>
        <w:rPr>
          <w:spacing w:val="-6"/>
        </w:rPr>
        <w:t> </w:t>
      </w:r>
      <w:r>
        <w:rPr/>
        <w:t>manhole</w:t>
      </w:r>
      <w:r>
        <w:rPr>
          <w:spacing w:val="-4"/>
        </w:rPr>
        <w:t> </w:t>
      </w:r>
      <w:r>
        <w:rPr>
          <w:spacing w:val="-2"/>
        </w:rPr>
        <w:t>was</w:t>
      </w:r>
      <w:r>
        <w:rPr>
          <w:spacing w:val="-5"/>
        </w:rPr>
        <w:t> </w:t>
      </w:r>
      <w:r>
        <w:rPr/>
        <w:t>found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discharge</w:t>
      </w:r>
      <w:r>
        <w:rPr>
          <w:spacing w:val="-4"/>
        </w:rPr>
        <w:t> </w:t>
      </w:r>
      <w:r>
        <w:rPr>
          <w:spacing w:val="-1"/>
        </w:rPr>
        <w:t>towards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Network</w:t>
      </w:r>
      <w:r>
        <w:rPr>
          <w:spacing w:val="-2"/>
        </w:rPr>
        <w:t> </w:t>
      </w:r>
      <w:r>
        <w:rPr>
          <w:spacing w:val="-1"/>
        </w:rPr>
        <w:t>Rail</w:t>
      </w:r>
      <w:r>
        <w:rPr>
          <w:spacing w:val="-7"/>
        </w:rPr>
        <w:t> </w:t>
      </w:r>
      <w:r>
        <w:rPr/>
        <w:t>compound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railway.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51"/>
          <w:w w:val="99"/>
        </w:rPr>
        <w:t> </w:t>
      </w:r>
      <w:r>
        <w:rPr/>
        <w:t>assumed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drain</w:t>
      </w:r>
      <w:r>
        <w:rPr>
          <w:spacing w:val="-6"/>
        </w:rPr>
        <w:t> </w:t>
      </w:r>
      <w:r>
        <w:rPr/>
        <w:t>connects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existing</w:t>
      </w:r>
      <w:r>
        <w:rPr>
          <w:spacing w:val="-6"/>
        </w:rPr>
        <w:t> </w:t>
      </w:r>
      <w:r>
        <w:rPr/>
        <w:t>drainage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>
          <w:spacing w:val="-1"/>
        </w:rPr>
        <w:t>Network</w:t>
      </w:r>
      <w:r>
        <w:rPr>
          <w:spacing w:val="-2"/>
        </w:rPr>
        <w:t> </w:t>
      </w:r>
      <w:r>
        <w:rPr/>
        <w:t>Rail</w:t>
      </w:r>
      <w:r>
        <w:rPr>
          <w:spacing w:val="-7"/>
        </w:rPr>
        <w:t> </w:t>
      </w:r>
      <w:r>
        <w:rPr>
          <w:spacing w:val="-1"/>
        </w:rPr>
        <w:t>land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then</w:t>
      </w:r>
      <w:r>
        <w:rPr>
          <w:spacing w:val="-6"/>
        </w:rPr>
        <w:t> </w:t>
      </w:r>
      <w:r>
        <w:rPr>
          <w:spacing w:val="-1"/>
        </w:rPr>
        <w:t>into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59"/>
          <w:w w:val="99"/>
        </w:rPr>
        <w:t> </w:t>
      </w:r>
      <w:r>
        <w:rPr>
          <w:spacing w:val="-1"/>
        </w:rPr>
        <w:t>trackside</w:t>
      </w:r>
      <w:r>
        <w:rPr>
          <w:spacing w:val="-7"/>
        </w:rPr>
        <w:t> </w:t>
      </w:r>
      <w:r>
        <w:rPr>
          <w:spacing w:val="-1"/>
        </w:rPr>
        <w:t>drainage.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1"/>
        </w:rPr>
        <w:t>cctv</w:t>
      </w:r>
      <w:r>
        <w:rPr>
          <w:spacing w:val="-8"/>
        </w:rPr>
        <w:t> </w:t>
      </w:r>
      <w:r>
        <w:rPr/>
        <w:t>survey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abandoned</w:t>
      </w:r>
      <w:r>
        <w:rPr>
          <w:spacing w:val="-7"/>
        </w:rPr>
        <w:t> </w:t>
      </w:r>
      <w:r>
        <w:rPr>
          <w:spacing w:val="1"/>
        </w:rPr>
        <w:t>15</w:t>
      </w:r>
      <w:r>
        <w:rPr>
          <w:spacing w:val="-6"/>
        </w:rPr>
        <w:t> </w:t>
      </w:r>
      <w:r>
        <w:rPr/>
        <w:t>metres</w:t>
      </w:r>
      <w:r>
        <w:rPr>
          <w:spacing w:val="-5"/>
        </w:rPr>
        <w:t> </w:t>
      </w:r>
      <w:r>
        <w:rPr>
          <w:spacing w:val="-1"/>
        </w:rPr>
        <w:t>downstream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MH1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72"/>
          <w:w w:val="99"/>
        </w:rPr>
        <w:t> </w:t>
      </w:r>
      <w:r>
        <w:rPr>
          <w:spacing w:val="-1"/>
        </w:rPr>
        <w:t>intruding</w:t>
      </w:r>
      <w:r>
        <w:rPr>
          <w:spacing w:val="-6"/>
        </w:rPr>
        <w:t> </w:t>
      </w:r>
      <w:r>
        <w:rPr/>
        <w:t>connection</w:t>
      </w:r>
      <w:r>
        <w:rPr>
          <w:spacing w:val="-4"/>
        </w:rPr>
        <w:t> </w:t>
      </w:r>
      <w:r>
        <w:rPr>
          <w:spacing w:val="-1"/>
        </w:rPr>
        <w:t>into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channel</w:t>
      </w:r>
      <w:r>
        <w:rPr>
          <w:spacing w:val="-4"/>
        </w:rPr>
        <w:t> </w:t>
      </w:r>
      <w:r>
        <w:rPr>
          <w:spacing w:val="-1"/>
        </w:rPr>
        <w:t>but</w:t>
      </w:r>
      <w:r>
        <w:rPr>
          <w:spacing w:val="-4"/>
        </w:rPr>
        <w:t> </w:t>
      </w:r>
      <w:r>
        <w:rPr/>
        <w:t>flows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6"/>
        </w:rPr>
        <w:t> </w:t>
      </w:r>
      <w:r>
        <w:rPr/>
        <w:t>running</w:t>
      </w:r>
      <w:r>
        <w:rPr>
          <w:spacing w:val="-6"/>
        </w:rPr>
        <w:t> </w:t>
      </w:r>
      <w:r>
        <w:rPr/>
        <w:t>freely</w:t>
      </w:r>
      <w:r>
        <w:rPr>
          <w:spacing w:val="-8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direction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/>
        <w:t>railway</w:t>
      </w:r>
      <w:r>
        <w:rPr>
          <w:spacing w:val="-9"/>
        </w:rPr>
        <w:t> </w:t>
      </w:r>
      <w:r>
        <w:rPr>
          <w:spacing w:val="-1"/>
        </w:rPr>
        <w:t>cutting.</w:t>
      </w:r>
      <w:r>
        <w:rPr>
          <w:spacing w:val="48"/>
        </w:rPr>
        <w:t> </w:t>
      </w:r>
      <w:r>
        <w:rPr/>
        <w:t>Land</w:t>
      </w:r>
      <w:r>
        <w:rPr>
          <w:spacing w:val="-5"/>
        </w:rPr>
        <w:t> </w:t>
      </w:r>
      <w:r>
        <w:rPr/>
        <w:t>drainage</w:t>
      </w:r>
      <w:r>
        <w:rPr>
          <w:spacing w:val="-5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5"/>
        </w:rPr>
        <w:t> </w:t>
      </w:r>
      <w:r>
        <w:rPr>
          <w:spacing w:val="-1"/>
        </w:rPr>
        <w:t>field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east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entrance</w:t>
      </w:r>
      <w:r>
        <w:rPr>
          <w:spacing w:val="-5"/>
        </w:rPr>
        <w:t> </w:t>
      </w:r>
      <w:r>
        <w:rPr/>
        <w:t>road</w:t>
      </w:r>
      <w:r>
        <w:rPr>
          <w:spacing w:val="-5"/>
        </w:rPr>
        <w:t> </w:t>
      </w:r>
      <w:r>
        <w:rPr/>
        <w:t>also</w:t>
      </w:r>
      <w:r>
        <w:rPr>
          <w:spacing w:val="-4"/>
        </w:rPr>
        <w:t> </w:t>
      </w:r>
      <w:r>
        <w:rPr>
          <w:spacing w:val="-1"/>
        </w:rPr>
        <w:t>connects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70"/>
          <w:w w:val="99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manhole.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road</w:t>
      </w:r>
      <w:r>
        <w:rPr>
          <w:spacing w:val="-4"/>
        </w:rPr>
        <w:t> </w:t>
      </w:r>
      <w:r>
        <w:rPr/>
        <w:t>gully</w:t>
      </w:r>
      <w:r>
        <w:rPr>
          <w:spacing w:val="-8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the west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MH1</w:t>
      </w:r>
      <w:r>
        <w:rPr>
          <w:spacing w:val="-5"/>
        </w:rPr>
        <w:t> </w:t>
      </w:r>
      <w:r>
        <w:rPr/>
        <w:t>discharges</w:t>
      </w:r>
      <w:r>
        <w:rPr>
          <w:spacing w:val="-5"/>
        </w:rPr>
        <w:t> </w:t>
      </w:r>
      <w:r>
        <w:rPr/>
        <w:t>directly</w:t>
      </w:r>
      <w:r>
        <w:rPr>
          <w:spacing w:val="-8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adjacent</w:t>
      </w:r>
      <w:r>
        <w:rPr>
          <w:spacing w:val="-4"/>
        </w:rPr>
        <w:t> </w:t>
      </w:r>
      <w:r>
        <w:rPr>
          <w:spacing w:val="-1"/>
        </w:rPr>
        <w:t>pond.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17" w:after="0"/>
        <w:ind w:left="1272" w:right="0" w:hanging="852"/>
        <w:jc w:val="left"/>
      </w:pPr>
      <w:r>
        <w:rPr>
          <w:spacing w:val="-1"/>
        </w:rPr>
        <w:t>Planet</w:t>
      </w:r>
      <w:r>
        <w:rPr>
          <w:spacing w:val="-8"/>
        </w:rPr>
        <w:t> </w:t>
      </w:r>
      <w:r>
        <w:rPr/>
        <w:t>Pavilion</w:t>
      </w:r>
      <w:r>
        <w:rPr>
          <w:spacing w:val="-8"/>
        </w:rPr>
        <w:t> </w:t>
      </w:r>
      <w:r>
        <w:rPr>
          <w:spacing w:val="-1"/>
        </w:rPr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137"/>
        <w:jc w:val="left"/>
      </w:pPr>
      <w:r>
        <w:rPr/>
        <w:t>The</w:t>
      </w:r>
      <w:r>
        <w:rPr>
          <w:spacing w:val="-6"/>
        </w:rPr>
        <w:t> </w:t>
      </w:r>
      <w:r>
        <w:rPr/>
        <w:t>café</w:t>
      </w:r>
      <w:r>
        <w:rPr>
          <w:spacing w:val="-6"/>
        </w:rPr>
        <w:t> </w:t>
      </w:r>
      <w:r>
        <w:rPr>
          <w:spacing w:val="-1"/>
        </w:rPr>
        <w:t>roof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car</w:t>
      </w:r>
      <w:r>
        <w:rPr>
          <w:spacing w:val="-3"/>
        </w:rPr>
        <w:t> </w:t>
      </w:r>
      <w:r>
        <w:rPr/>
        <w:t>park</w:t>
      </w:r>
      <w:r>
        <w:rPr>
          <w:spacing w:val="-2"/>
        </w:rPr>
        <w:t> </w:t>
      </w:r>
      <w:r>
        <w:rPr>
          <w:spacing w:val="-1"/>
        </w:rPr>
        <w:t>area</w:t>
      </w:r>
      <w:r>
        <w:rPr>
          <w:spacing w:val="-6"/>
        </w:rPr>
        <w:t> </w:t>
      </w:r>
      <w:r>
        <w:rPr>
          <w:spacing w:val="-1"/>
        </w:rPr>
        <w:t>drainage,</w:t>
      </w:r>
      <w:r>
        <w:rPr>
          <w:spacing w:val="-4"/>
        </w:rPr>
        <w:t> </w:t>
      </w:r>
      <w:r>
        <w:rPr>
          <w:spacing w:val="-1"/>
        </w:rPr>
        <w:t>together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treated</w:t>
      </w:r>
      <w:r>
        <w:rPr>
          <w:spacing w:val="-6"/>
        </w:rPr>
        <w:t> </w:t>
      </w:r>
      <w:r>
        <w:rPr/>
        <w:t>effluent</w:t>
      </w:r>
      <w:r>
        <w:rPr>
          <w:spacing w:val="-6"/>
        </w:rPr>
        <w:t> </w:t>
      </w:r>
      <w:r>
        <w:rPr>
          <w:spacing w:val="-1"/>
        </w:rPr>
        <w:t>from the</w:t>
      </w:r>
      <w:r>
        <w:rPr>
          <w:spacing w:val="-5"/>
        </w:rPr>
        <w:t> </w:t>
      </w:r>
      <w:r>
        <w:rPr/>
        <w:t>Planet</w:t>
      </w:r>
      <w:r>
        <w:rPr>
          <w:spacing w:val="73"/>
          <w:w w:val="99"/>
        </w:rPr>
        <w:t> </w:t>
      </w:r>
      <w:r>
        <w:rPr>
          <w:spacing w:val="-1"/>
        </w:rPr>
        <w:t>Pavilion</w:t>
      </w:r>
      <w:r>
        <w:rPr>
          <w:spacing w:val="-6"/>
        </w:rPr>
        <w:t> </w:t>
      </w:r>
      <w:r>
        <w:rPr/>
        <w:t>sewage</w:t>
      </w:r>
      <w:r>
        <w:rPr>
          <w:spacing w:val="-5"/>
        </w:rPr>
        <w:t> </w:t>
      </w:r>
      <w:r>
        <w:rPr>
          <w:spacing w:val="-1"/>
        </w:rPr>
        <w:t>treatment</w:t>
      </w:r>
      <w:r>
        <w:rPr>
          <w:spacing w:val="-4"/>
        </w:rPr>
        <w:t> </w:t>
      </w:r>
      <w:r>
        <w:rPr>
          <w:spacing w:val="-1"/>
        </w:rPr>
        <w:t>plant</w:t>
      </w:r>
      <w:r>
        <w:rPr>
          <w:spacing w:val="-6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/>
        <w:t>ditch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rear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building.</w:t>
      </w:r>
      <w:r>
        <w:rPr>
          <w:spacing w:val="-6"/>
        </w:rPr>
        <w:t> </w:t>
      </w:r>
      <w:r>
        <w:rPr/>
        <w:t>The</w:t>
      </w:r>
      <w:r>
        <w:rPr>
          <w:spacing w:val="87"/>
          <w:w w:val="99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/>
        <w:t>ditch</w:t>
      </w:r>
      <w:r>
        <w:rPr>
          <w:spacing w:val="-5"/>
        </w:rPr>
        <w:t> </w:t>
      </w:r>
      <w:r>
        <w:rPr/>
        <w:t>flows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westerly</w:t>
      </w:r>
      <w:r>
        <w:rPr>
          <w:spacing w:val="-6"/>
        </w:rPr>
        <w:t> </w:t>
      </w:r>
      <w:r>
        <w:rPr/>
        <w:t>direction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corner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field/</w:t>
      </w:r>
      <w:r>
        <w:rPr>
          <w:spacing w:val="-6"/>
        </w:rPr>
        <w:t> </w:t>
      </w:r>
      <w:r>
        <w:rPr/>
        <w:t>hedge</w:t>
      </w:r>
      <w:r>
        <w:rPr>
          <w:spacing w:val="-3"/>
        </w:rPr>
        <w:t> </w:t>
      </w:r>
      <w:r>
        <w:rPr>
          <w:spacing w:val="-1"/>
        </w:rPr>
        <w:t>where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225mm</w:t>
      </w:r>
      <w:r>
        <w:rPr>
          <w:spacing w:val="58"/>
          <w:w w:val="99"/>
        </w:rPr>
        <w:t> </w:t>
      </w:r>
      <w:r>
        <w:rPr>
          <w:spacing w:val="-1"/>
        </w:rPr>
        <w:t>diameter</w:t>
      </w:r>
      <w:r>
        <w:rPr>
          <w:spacing w:val="-6"/>
        </w:rPr>
        <w:t> </w:t>
      </w:r>
      <w:r>
        <w:rPr>
          <w:spacing w:val="-1"/>
        </w:rPr>
        <w:t>pipe</w:t>
      </w:r>
      <w:r>
        <w:rPr>
          <w:spacing w:val="-6"/>
        </w:rPr>
        <w:t> </w:t>
      </w:r>
      <w:r>
        <w:rPr/>
        <w:t>then</w:t>
      </w:r>
      <w:r>
        <w:rPr>
          <w:spacing w:val="-6"/>
        </w:rPr>
        <w:t> </w:t>
      </w:r>
      <w:r>
        <w:rPr/>
        <w:t>connects</w:t>
      </w:r>
      <w:r>
        <w:rPr>
          <w:spacing w:val="-5"/>
        </w:rPr>
        <w:t> </w:t>
      </w:r>
      <w:r>
        <w:rPr>
          <w:spacing w:val="-1"/>
        </w:rPr>
        <w:t>via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junction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300mm</w:t>
      </w:r>
      <w:r>
        <w:rPr>
          <w:spacing w:val="-6"/>
        </w:rPr>
        <w:t> </w:t>
      </w:r>
      <w:r>
        <w:rPr>
          <w:spacing w:val="-1"/>
        </w:rPr>
        <w:t>diameter</w:t>
      </w:r>
      <w:r>
        <w:rPr>
          <w:spacing w:val="-5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drain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runs</w:t>
      </w:r>
      <w:r>
        <w:rPr>
          <w:spacing w:val="61"/>
          <w:w w:val="99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southerly</w:t>
      </w:r>
      <w:r>
        <w:rPr>
          <w:spacing w:val="-8"/>
        </w:rPr>
        <w:t> </w:t>
      </w:r>
      <w:r>
        <w:rPr/>
        <w:t>direction</w:t>
      </w:r>
      <w:r>
        <w:rPr>
          <w:spacing w:val="-5"/>
        </w:rPr>
        <w:t> </w:t>
      </w:r>
      <w:r>
        <w:rPr/>
        <w:t>adjacent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5"/>
        </w:rPr>
        <w:t> </w:t>
      </w:r>
      <w:r>
        <w:rPr/>
        <w:t>access</w:t>
      </w:r>
      <w:r>
        <w:rPr>
          <w:spacing w:val="-5"/>
        </w:rPr>
        <w:t> </w:t>
      </w:r>
      <w:r>
        <w:rPr/>
        <w:t>road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east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telescope</w:t>
      </w:r>
      <w:r>
        <w:rPr>
          <w:spacing w:val="-6"/>
        </w:rPr>
        <w:t> </w:t>
      </w:r>
      <w:r>
        <w:rPr/>
        <w:t>control</w:t>
      </w:r>
      <w:r>
        <w:rPr>
          <w:spacing w:val="44"/>
          <w:w w:val="99"/>
        </w:rPr>
        <w:t> </w:t>
      </w:r>
      <w:r>
        <w:rPr>
          <w:spacing w:val="-1"/>
        </w:rPr>
        <w:t>building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described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2.1.4</w:t>
      </w:r>
      <w:r>
        <w:rPr>
          <w:spacing w:val="-7"/>
        </w:rPr>
        <w:t> </w:t>
      </w:r>
      <w:r>
        <w:rPr/>
        <w:t>below.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240" w:lineRule="auto" w:before="120" w:after="0"/>
        <w:ind w:left="1272" w:right="0" w:hanging="852"/>
        <w:jc w:val="left"/>
      </w:pPr>
      <w:r>
        <w:rPr/>
        <w:t>Discovery</w:t>
      </w:r>
      <w:r>
        <w:rPr>
          <w:spacing w:val="-11"/>
        </w:rPr>
        <w:t> </w:t>
      </w:r>
      <w:r>
        <w:rPr>
          <w:spacing w:val="-1"/>
        </w:rPr>
        <w:t>Centre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Control</w:t>
      </w:r>
      <w:r>
        <w:rPr>
          <w:spacing w:val="-9"/>
        </w:rPr>
        <w:t> </w:t>
      </w:r>
      <w:r>
        <w:rPr/>
        <w:t>Building</w:t>
      </w:r>
      <w:r>
        <w:rPr>
          <w:spacing w:val="-7"/>
        </w:rPr>
        <w:t> </w:t>
      </w:r>
      <w:r>
        <w:rPr/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166"/>
        <w:jc w:val="left"/>
      </w:pPr>
      <w:r>
        <w:rPr>
          <w:spacing w:val="-1"/>
        </w:rPr>
        <w:t>Drainage</w:t>
      </w:r>
      <w:r>
        <w:rPr>
          <w:spacing w:val="-6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>
          <w:spacing w:val="-1"/>
        </w:rPr>
        <w:t>area</w:t>
      </w:r>
      <w:r>
        <w:rPr>
          <w:spacing w:val="-6"/>
        </w:rPr>
        <w:t> </w:t>
      </w:r>
      <w:r>
        <w:rPr/>
        <w:t>discharges</w:t>
      </w:r>
      <w:r>
        <w:rPr>
          <w:spacing w:val="-5"/>
        </w:rPr>
        <w:t> </w:t>
      </w:r>
      <w:r>
        <w:rPr>
          <w:spacing w:val="-1"/>
        </w:rPr>
        <w:t>into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300mm</w:t>
      </w:r>
      <w:r>
        <w:rPr>
          <w:spacing w:val="-2"/>
        </w:rPr>
        <w:t> </w:t>
      </w:r>
      <w:r>
        <w:rPr>
          <w:spacing w:val="-1"/>
        </w:rPr>
        <w:t>diameter</w:t>
      </w:r>
      <w:r>
        <w:rPr>
          <w:spacing w:val="-5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>
          <w:spacing w:val="-1"/>
        </w:rPr>
        <w:t>sewer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flows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6"/>
        </w:rPr>
      </w:r>
      <w:r>
        <w:rPr/>
        <w:t>a</w:t>
      </w:r>
      <w:r>
        <w:rPr>
          <w:spacing w:val="66"/>
        </w:rPr>
        <w:t> </w:t>
      </w:r>
      <w:r>
        <w:rPr/>
        <w:t>southerly</w:t>
      </w:r>
      <w:r>
        <w:rPr>
          <w:spacing w:val="-9"/>
        </w:rPr>
        <w:t> </w:t>
      </w:r>
      <w:r>
        <w:rPr/>
        <w:t>direction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adjacent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road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control</w:t>
      </w:r>
      <w:r>
        <w:rPr>
          <w:spacing w:val="-7"/>
        </w:rPr>
        <w:t> </w:t>
      </w:r>
      <w:r>
        <w:rPr>
          <w:spacing w:val="-1"/>
        </w:rPr>
        <w:t>building.</w:t>
      </w:r>
      <w:r>
        <w:rPr>
          <w:spacing w:val="-7"/>
        </w:rPr>
        <w:t> </w:t>
      </w:r>
      <w:r>
        <w:rPr/>
        <w:t>The</w:t>
      </w:r>
      <w:r>
        <w:rPr>
          <w:spacing w:val="72"/>
          <w:w w:val="99"/>
        </w:rPr>
        <w:t> </w:t>
      </w:r>
      <w:r>
        <w:rPr>
          <w:spacing w:val="-1"/>
        </w:rPr>
        <w:t>sewer</w:t>
      </w:r>
      <w:r>
        <w:rPr>
          <w:spacing w:val="-5"/>
        </w:rPr>
        <w:t> </w:t>
      </w:r>
      <w:r>
        <w:rPr>
          <w:spacing w:val="-1"/>
        </w:rPr>
        <w:t>appears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originate</w:t>
      </w:r>
      <w:r>
        <w:rPr>
          <w:spacing w:val="-4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/>
        <w:t>open</w:t>
      </w:r>
      <w:r>
        <w:rPr>
          <w:spacing w:val="-5"/>
        </w:rPr>
        <w:t> </w:t>
      </w:r>
      <w:r>
        <w:rPr/>
        <w:t>ended</w:t>
      </w:r>
      <w:r>
        <w:rPr>
          <w:spacing w:val="-6"/>
        </w:rPr>
        <w:t> </w:t>
      </w:r>
      <w:r>
        <w:rPr/>
        <w:t>300mm</w:t>
      </w:r>
      <w:r>
        <w:rPr>
          <w:spacing w:val="-2"/>
        </w:rPr>
        <w:t> </w:t>
      </w:r>
      <w:r>
        <w:rPr>
          <w:spacing w:val="-1"/>
        </w:rPr>
        <w:t>diameter</w:t>
      </w:r>
      <w:r>
        <w:rPr>
          <w:spacing w:val="-5"/>
        </w:rPr>
        <w:t> </w:t>
      </w:r>
      <w:r>
        <w:rPr/>
        <w:t>pipe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shallow</w:t>
      </w:r>
      <w:r>
        <w:rPr>
          <w:spacing w:val="-6"/>
        </w:rPr>
        <w:t> </w:t>
      </w:r>
      <w:r>
        <w:rPr>
          <w:spacing w:val="-1"/>
        </w:rPr>
        <w:t>depression</w:t>
      </w:r>
      <w:r>
        <w:rPr>
          <w:spacing w:val="-4"/>
        </w:rPr>
        <w:t> </w:t>
      </w:r>
      <w:r>
        <w:rPr>
          <w:spacing w:val="-1"/>
        </w:rPr>
        <w:t>at</w:t>
      </w:r>
      <w:r>
        <w:rPr>
          <w:spacing w:val="87"/>
          <w:w w:val="99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southern</w:t>
      </w:r>
      <w:r>
        <w:rPr>
          <w:spacing w:val="-4"/>
        </w:rPr>
        <w:t> </w:t>
      </w:r>
      <w:r>
        <w:rPr/>
        <w:t>end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traffic</w:t>
      </w:r>
      <w:r>
        <w:rPr>
          <w:spacing w:val="-4"/>
        </w:rPr>
        <w:t> </w:t>
      </w:r>
      <w:r>
        <w:rPr>
          <w:spacing w:val="-1"/>
        </w:rPr>
        <w:t>island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Planet</w:t>
      </w:r>
      <w:r>
        <w:rPr>
          <w:spacing w:val="-3"/>
        </w:rPr>
        <w:t> </w:t>
      </w:r>
      <w:r>
        <w:rPr>
          <w:spacing w:val="-1"/>
        </w:rPr>
        <w:t>Pavilion</w:t>
      </w:r>
      <w:r>
        <w:rPr>
          <w:spacing w:val="-4"/>
        </w:rPr>
        <w:t> </w:t>
      </w:r>
      <w:r>
        <w:rPr/>
        <w:t>bike</w:t>
      </w:r>
      <w:r>
        <w:rPr>
          <w:spacing w:val="-4"/>
        </w:rPr>
        <w:t> </w:t>
      </w:r>
      <w:r>
        <w:rPr>
          <w:spacing w:val="-1"/>
        </w:rPr>
        <w:t>shed and</w:t>
      </w:r>
      <w:r>
        <w:rPr>
          <w:spacing w:val="-3"/>
        </w:rPr>
        <w:t> </w:t>
      </w:r>
      <w:r>
        <w:rPr>
          <w:spacing w:val="-1"/>
        </w:rPr>
        <w:t>bin</w:t>
      </w:r>
      <w:r>
        <w:rPr>
          <w:spacing w:val="-3"/>
        </w:rPr>
        <w:t> </w:t>
      </w:r>
      <w:r>
        <w:rPr>
          <w:spacing w:val="-1"/>
        </w:rPr>
        <w:t>store.</w:t>
      </w:r>
      <w:r>
        <w:rPr>
          <w:spacing w:val="79"/>
          <w:w w:val="99"/>
        </w:rPr>
        <w:t> </w:t>
      </w:r>
      <w:r>
        <w:rPr>
          <w:spacing w:val="-1"/>
        </w:rPr>
        <w:t>Flows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1"/>
        </w:rPr>
        <w:t>intercepted</w:t>
      </w:r>
      <w:r>
        <w:rPr>
          <w:spacing w:val="-6"/>
        </w:rPr>
        <w:t> </w:t>
      </w:r>
      <w:r>
        <w:rPr/>
        <w:t>from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Planet</w:t>
      </w:r>
      <w:r>
        <w:rPr>
          <w:spacing w:val="-4"/>
        </w:rPr>
        <w:t> </w:t>
      </w:r>
      <w:r>
        <w:rPr/>
        <w:t>Pavilion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car</w:t>
      </w:r>
      <w:r>
        <w:rPr>
          <w:spacing w:val="-3"/>
        </w:rPr>
        <w:t> </w:t>
      </w:r>
      <w:r>
        <w:rPr>
          <w:spacing w:val="-1"/>
        </w:rPr>
        <w:t>park</w:t>
      </w:r>
      <w:r>
        <w:rPr>
          <w:spacing w:val="-3"/>
        </w:rPr>
        <w:t> </w:t>
      </w:r>
      <w:r>
        <w:rPr>
          <w:spacing w:val="-1"/>
        </w:rPr>
        <w:t>via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225mm</w:t>
      </w:r>
      <w:r>
        <w:rPr>
          <w:spacing w:val="-4"/>
        </w:rPr>
        <w:t> </w:t>
      </w:r>
      <w:r>
        <w:rPr>
          <w:spacing w:val="-1"/>
        </w:rPr>
        <w:t>diameter</w:t>
      </w:r>
      <w:r>
        <w:rPr>
          <w:spacing w:val="67"/>
          <w:w w:val="99"/>
        </w:rPr>
        <w:t> </w:t>
      </w:r>
      <w:r>
        <w:rPr>
          <w:spacing w:val="-1"/>
        </w:rPr>
        <w:t>junction</w:t>
      </w:r>
      <w:r>
        <w:rPr>
          <w:spacing w:val="-7"/>
        </w:rPr>
        <w:t> </w:t>
      </w:r>
      <w:r>
        <w:rPr/>
        <w:t>connection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described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2.1.3</w:t>
      </w:r>
      <w:r>
        <w:rPr>
          <w:spacing w:val="-7"/>
        </w:rPr>
        <w:t> </w:t>
      </w:r>
      <w:r>
        <w:rPr/>
        <w:t>above.</w:t>
      </w:r>
      <w:r>
        <w:rPr>
          <w:spacing w:val="-7"/>
        </w:rPr>
        <w:t> </w:t>
      </w:r>
      <w:r>
        <w:rPr/>
        <w:t>Further</w:t>
      </w:r>
      <w:r>
        <w:rPr>
          <w:spacing w:val="-6"/>
        </w:rPr>
        <w:t> </w:t>
      </w:r>
      <w:r>
        <w:rPr>
          <w:spacing w:val="-1"/>
        </w:rPr>
        <w:t>south,</w:t>
      </w:r>
      <w:r>
        <w:rPr>
          <w:spacing w:val="-6"/>
        </w:rPr>
        <w:t> </w:t>
      </w:r>
      <w:r>
        <w:rPr/>
        <w:t>surface</w:t>
      </w:r>
      <w:r>
        <w:rPr>
          <w:spacing w:val="-5"/>
        </w:rPr>
        <w:t> </w:t>
      </w:r>
      <w:r>
        <w:rPr>
          <w:spacing w:val="-1"/>
        </w:rPr>
        <w:t>water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71"/>
          <w:w w:val="99"/>
        </w:rPr>
        <w:t> </w:t>
      </w:r>
      <w:r>
        <w:rPr>
          <w:spacing w:val="-1"/>
        </w:rPr>
        <w:t>Space</w:t>
      </w:r>
      <w:r>
        <w:rPr>
          <w:spacing w:val="-5"/>
        </w:rPr>
        <w:t> </w:t>
      </w:r>
      <w:r>
        <w:rPr/>
        <w:t>Pavilion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main</w:t>
      </w:r>
      <w:r>
        <w:rPr>
          <w:spacing w:val="-7"/>
        </w:rPr>
        <w:t> </w:t>
      </w:r>
      <w:r>
        <w:rPr>
          <w:spacing w:val="-1"/>
        </w:rPr>
        <w:t>control</w:t>
      </w:r>
      <w:r>
        <w:rPr>
          <w:spacing w:val="-5"/>
        </w:rPr>
        <w:t> </w:t>
      </w:r>
      <w:r>
        <w:rPr/>
        <w:t>building</w:t>
      </w:r>
      <w:r>
        <w:rPr>
          <w:spacing w:val="-7"/>
        </w:rPr>
        <w:t> </w:t>
      </w:r>
      <w:r>
        <w:rPr/>
        <w:t>connect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300mm</w:t>
      </w:r>
      <w:r>
        <w:rPr>
          <w:spacing w:val="-2"/>
        </w:rPr>
        <w:t> </w:t>
      </w:r>
      <w:r>
        <w:rPr>
          <w:spacing w:val="-1"/>
        </w:rPr>
        <w:t>diameter</w:t>
      </w:r>
      <w:r>
        <w:rPr>
          <w:spacing w:val="-6"/>
        </w:rPr>
        <w:t> </w:t>
      </w:r>
      <w:r>
        <w:rPr>
          <w:spacing w:val="-1"/>
        </w:rPr>
        <w:t>sewer.</w:t>
      </w:r>
      <w:r>
        <w:rPr>
          <w:spacing w:val="-5"/>
        </w:rPr>
        <w:t> </w:t>
      </w:r>
      <w:r>
        <w:rPr>
          <w:spacing w:val="-1"/>
        </w:rPr>
        <w:t>Further</w:t>
      </w:r>
      <w:r>
        <w:rPr>
          <w:spacing w:val="-6"/>
        </w:rPr>
        <w:t> </w:t>
      </w:r>
      <w:r>
        <w:rPr/>
        <w:t>south</w:t>
      </w:r>
      <w:r>
        <w:rPr>
          <w:spacing w:val="55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pipe</w:t>
      </w:r>
      <w:r>
        <w:rPr>
          <w:spacing w:val="-5"/>
        </w:rPr>
        <w:t> </w:t>
      </w:r>
      <w:r>
        <w:rPr>
          <w:spacing w:val="-1"/>
        </w:rPr>
        <w:t>discharges</w:t>
      </w:r>
      <w:r>
        <w:rPr>
          <w:spacing w:val="-4"/>
        </w:rPr>
        <w:t> </w:t>
      </w:r>
      <w:r>
        <w:rPr>
          <w:spacing w:val="-1"/>
        </w:rPr>
        <w:t>into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ditch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south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Old</w:t>
      </w:r>
      <w:r>
        <w:rPr>
          <w:spacing w:val="-5"/>
        </w:rPr>
        <w:t> </w:t>
      </w:r>
      <w:r>
        <w:rPr/>
        <w:t>Moon</w:t>
      </w:r>
      <w:r>
        <w:rPr>
          <w:spacing w:val="-5"/>
        </w:rPr>
        <w:t> </w:t>
      </w:r>
      <w:r>
        <w:rPr>
          <w:spacing w:val="-1"/>
        </w:rPr>
        <w:t>Hut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adjacent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1"/>
        </w:rPr>
        <w:t>former</w:t>
      </w:r>
      <w:r>
        <w:rPr>
          <w:spacing w:val="-11"/>
        </w:rPr>
        <w:t> </w:t>
      </w:r>
      <w:r>
        <w:rPr/>
        <w:t>Wardle</w:t>
      </w:r>
      <w:r>
        <w:rPr>
          <w:spacing w:val="73"/>
          <w:w w:val="99"/>
        </w:rPr>
        <w:t> </w:t>
      </w:r>
      <w:r>
        <w:rPr>
          <w:spacing w:val="-1"/>
        </w:rPr>
        <w:t>Hut.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ditch</w:t>
      </w:r>
      <w:r>
        <w:rPr>
          <w:spacing w:val="-5"/>
        </w:rPr>
        <w:t> </w:t>
      </w:r>
      <w:r>
        <w:rPr>
          <w:spacing w:val="-1"/>
        </w:rPr>
        <w:t>runs</w:t>
      </w:r>
      <w:r>
        <w:rPr>
          <w:spacing w:val="-3"/>
        </w:rPr>
        <w:t> </w:t>
      </w:r>
      <w:r>
        <w:rPr/>
        <w:t>south</w:t>
      </w:r>
      <w:r>
        <w:rPr>
          <w:spacing w:val="-3"/>
        </w:rPr>
        <w:t> </w:t>
      </w:r>
      <w:r>
        <w:rPr>
          <w:spacing w:val="-1"/>
        </w:rPr>
        <w:t>along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field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site</w:t>
      </w:r>
      <w:r>
        <w:rPr>
          <w:spacing w:val="-3"/>
        </w:rPr>
        <w:t> </w:t>
      </w:r>
      <w:r>
        <w:rPr/>
        <w:t>boundary</w:t>
      </w:r>
      <w:r>
        <w:rPr>
          <w:spacing w:val="-8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point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south</w:t>
      </w:r>
      <w:r>
        <w:rPr>
          <w:spacing w:val="-3"/>
        </w:rPr>
        <w:t> </w:t>
      </w:r>
      <w:r>
        <w:rPr/>
        <w:t>west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54"/>
          <w:w w:val="99"/>
        </w:rPr>
        <w:t> </w:t>
      </w:r>
      <w:r>
        <w:rPr/>
        <w:t>Old</w:t>
      </w:r>
      <w:r>
        <w:rPr>
          <w:spacing w:val="-6"/>
        </w:rPr>
        <w:t> </w:t>
      </w:r>
      <w:r>
        <w:rPr/>
        <w:t>Observatory</w:t>
      </w:r>
      <w:r>
        <w:rPr>
          <w:spacing w:val="-9"/>
        </w:rPr>
        <w:t> </w:t>
      </w:r>
      <w:r>
        <w:rPr>
          <w:spacing w:val="-1"/>
        </w:rPr>
        <w:t>Store</w:t>
      </w:r>
      <w:r>
        <w:rPr>
          <w:spacing w:val="-3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1"/>
        </w:rPr>
        <w:t>where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/>
        <w:t>meets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a</w:t>
      </w:r>
      <w:r>
        <w:rPr>
          <w:spacing w:val="-1"/>
        </w:rPr>
        <w:t> ditch</w:t>
      </w:r>
      <w:r>
        <w:rPr>
          <w:spacing w:val="-5"/>
        </w:rPr>
        <w:t> </w:t>
      </w:r>
      <w:r>
        <w:rPr/>
        <w:t>flowing</w:t>
      </w:r>
      <w:r>
        <w:rPr>
          <w:spacing w:val="-6"/>
        </w:rPr>
        <w:t> </w:t>
      </w:r>
      <w:r>
        <w:rPr/>
        <w:t>north</w:t>
      </w:r>
      <w:r>
        <w:rPr>
          <w:spacing w:val="-6"/>
        </w:rPr>
        <w:t> </w:t>
      </w:r>
      <w:r>
        <w:rPr/>
        <w:t>along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field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site</w:t>
      </w:r>
      <w:r>
        <w:rPr>
          <w:spacing w:val="62"/>
          <w:w w:val="99"/>
        </w:rPr>
        <w:t> </w:t>
      </w:r>
      <w:r>
        <w:rPr>
          <w:spacing w:val="-1"/>
        </w:rPr>
        <w:t>boundary.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/>
        <w:t>ditch</w:t>
      </w:r>
      <w:r>
        <w:rPr>
          <w:spacing w:val="-6"/>
        </w:rPr>
        <w:t> </w:t>
      </w:r>
      <w:r>
        <w:rPr>
          <w:spacing w:val="-1"/>
        </w:rPr>
        <w:t>junction</w:t>
      </w:r>
      <w:r>
        <w:rPr>
          <w:spacing w:val="-4"/>
        </w:rPr>
        <w:t> </w:t>
      </w:r>
      <w:r>
        <w:rPr/>
        <w:t>flows</w:t>
      </w:r>
      <w:r>
        <w:rPr>
          <w:spacing w:val="-4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1"/>
        </w:rPr>
        <w:t>piped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south</w:t>
      </w:r>
      <w:r>
        <w:rPr>
          <w:spacing w:val="-4"/>
        </w:rPr>
        <w:t> </w:t>
      </w:r>
      <w:r>
        <w:rPr/>
        <w:t>westerly</w:t>
      </w:r>
      <w:r>
        <w:rPr>
          <w:spacing w:val="-8"/>
        </w:rPr>
        <w:t> </w:t>
      </w:r>
      <w:r>
        <w:rPr/>
        <w:t>direction</w:t>
      </w:r>
      <w:r>
        <w:rPr>
          <w:spacing w:val="-6"/>
        </w:rPr>
        <w:t> </w:t>
      </w:r>
      <w:r>
        <w:rPr/>
        <w:t>across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field</w:t>
      </w:r>
      <w:r>
        <w:rPr>
          <w:spacing w:val="-6"/>
        </w:rPr>
        <w:t> </w:t>
      </w:r>
      <w:r>
        <w:rPr/>
        <w:t>for</w:t>
      </w:r>
      <w:r>
        <w:rPr>
          <w:spacing w:val="61"/>
          <w:w w:val="99"/>
        </w:rPr>
        <w:t> </w:t>
      </w:r>
      <w:r>
        <w:rPr/>
        <w:t>approximately</w:t>
      </w:r>
      <w:r>
        <w:rPr>
          <w:spacing w:val="-9"/>
        </w:rPr>
        <w:t> </w:t>
      </w:r>
      <w:r>
        <w:rPr>
          <w:spacing w:val="1"/>
        </w:rPr>
        <w:t>70</w:t>
      </w:r>
      <w:r>
        <w:rPr>
          <w:spacing w:val="-6"/>
        </w:rPr>
        <w:t> </w:t>
      </w:r>
      <w:r>
        <w:rPr/>
        <w:t>metres</w:t>
      </w:r>
      <w:r>
        <w:rPr>
          <w:spacing w:val="-4"/>
        </w:rPr>
        <w:t> </w:t>
      </w:r>
      <w:r>
        <w:rPr>
          <w:spacing w:val="-1"/>
        </w:rPr>
        <w:t>where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emerges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tributary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Crow</w:t>
      </w:r>
      <w:r>
        <w:rPr>
          <w:spacing w:val="-8"/>
        </w:rPr>
        <w:t> </w:t>
      </w:r>
      <w:r>
        <w:rPr/>
        <w:t>Brook</w:t>
      </w:r>
      <w:r>
        <w:rPr>
          <w:spacing w:val="-2"/>
        </w:rPr>
        <w:t> </w:t>
      </w:r>
      <w:r>
        <w:rPr>
          <w:spacing w:val="-1"/>
        </w:rPr>
        <w:t>flowing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south</w:t>
      </w:r>
      <w:r>
        <w:rPr>
          <w:spacing w:val="38"/>
          <w:w w:val="99"/>
        </w:rPr>
        <w:t> </w:t>
      </w:r>
      <w:r>
        <w:rPr/>
        <w:t>westerly</w:t>
      </w:r>
      <w:r>
        <w:rPr>
          <w:spacing w:val="-20"/>
        </w:rPr>
        <w:t> </w:t>
      </w:r>
      <w:r>
        <w:rPr/>
        <w:t>direction.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1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2/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Existing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System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714"/>
            <w:col w:w="3267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4"/>
        <w:rPr>
          <w:rFonts w:ascii="Helvetica" w:hAnsi="Helvetica" w:cs="Helvetica" w:eastAsia="Helvetica"/>
          <w:sz w:val="26"/>
          <w:szCs w:val="26"/>
        </w:rPr>
      </w:pP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0" w:after="0"/>
        <w:ind w:left="1272" w:right="0" w:hanging="852"/>
        <w:jc w:val="left"/>
      </w:pPr>
      <w:r>
        <w:rPr>
          <w:spacing w:val="-1"/>
        </w:rPr>
        <w:t>Lovell</w:t>
      </w:r>
      <w:r>
        <w:rPr>
          <w:spacing w:val="-12"/>
        </w:rPr>
        <w:t> </w:t>
      </w:r>
      <w:r>
        <w:rPr/>
        <w:t>Telescope</w:t>
      </w:r>
      <w:r>
        <w:rPr>
          <w:spacing w:val="-8"/>
        </w:rPr>
        <w:t> </w:t>
      </w:r>
      <w:r>
        <w:rPr/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202"/>
        <w:jc w:val="left"/>
      </w:pPr>
      <w:r>
        <w:rPr>
          <w:spacing w:val="-1"/>
        </w:rPr>
        <w:t>Drainage</w:t>
      </w:r>
      <w:r>
        <w:rPr>
          <w:spacing w:val="-7"/>
        </w:rPr>
        <w:t> </w:t>
      </w:r>
      <w:r>
        <w:rPr/>
        <w:t>from</w:t>
      </w:r>
      <w:r>
        <w:rPr>
          <w:spacing w:val="-1"/>
        </w:rPr>
        <w:t> under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telescope</w:t>
      </w:r>
      <w:r>
        <w:rPr>
          <w:spacing w:val="-6"/>
        </w:rPr>
        <w:t> </w:t>
      </w:r>
      <w:r>
        <w:rPr>
          <w:spacing w:val="-1"/>
        </w:rPr>
        <w:t>footprint</w:t>
      </w:r>
      <w:r>
        <w:rPr>
          <w:spacing w:val="-4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via</w:t>
      </w:r>
      <w:r>
        <w:rPr>
          <w:spacing w:val="-6"/>
        </w:rPr>
        <w:t> </w:t>
      </w:r>
      <w:r>
        <w:rPr>
          <w:spacing w:val="1"/>
        </w:rPr>
        <w:t>an</w:t>
      </w:r>
      <w:r>
        <w:rPr>
          <w:spacing w:val="-6"/>
        </w:rPr>
        <w:t> </w:t>
      </w:r>
      <w:r>
        <w:rPr/>
        <w:t>oil</w:t>
      </w:r>
      <w:r>
        <w:rPr>
          <w:spacing w:val="-5"/>
        </w:rPr>
        <w:t> </w:t>
      </w:r>
      <w:r>
        <w:rPr>
          <w:spacing w:val="-1"/>
        </w:rPr>
        <w:t>interceptor</w:t>
      </w:r>
      <w:r>
        <w:rPr>
          <w:spacing w:val="-5"/>
        </w:rPr>
        <w:t> </w:t>
      </w:r>
      <w:r>
        <w:rPr>
          <w:spacing w:val="1"/>
        </w:rPr>
        <w:t>at</w:t>
      </w:r>
      <w:r>
        <w:rPr>
          <w:spacing w:val="-6"/>
        </w:rPr>
        <w:t> </w:t>
      </w:r>
      <w:r>
        <w:rPr/>
        <w:t>MH83</w:t>
      </w:r>
      <w:r>
        <w:rPr>
          <w:spacing w:val="-6"/>
        </w:rPr>
        <w:t> </w:t>
      </w:r>
      <w:r>
        <w:rPr>
          <w:spacing w:val="-1"/>
        </w:rPr>
        <w:t>into</w:t>
      </w:r>
      <w:r>
        <w:rPr>
          <w:spacing w:val="-5"/>
        </w:rPr>
        <w:t> </w:t>
      </w:r>
      <w:r>
        <w:rPr/>
        <w:t>a</w:t>
      </w:r>
      <w:r>
        <w:rPr>
          <w:spacing w:val="81"/>
          <w:w w:val="99"/>
        </w:rPr>
        <w:t> </w:t>
      </w:r>
      <w:r>
        <w:rPr>
          <w:spacing w:val="-1"/>
        </w:rPr>
        <w:t>pond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west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telescope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heavily</w:t>
      </w:r>
      <w:r>
        <w:rPr>
          <w:spacing w:val="-6"/>
        </w:rPr>
        <w:t> </w:t>
      </w:r>
      <w:r>
        <w:rPr>
          <w:spacing w:val="-1"/>
        </w:rPr>
        <w:t>wooded</w:t>
      </w:r>
      <w:r>
        <w:rPr>
          <w:spacing w:val="-4"/>
        </w:rPr>
        <w:t> </w:t>
      </w:r>
      <w:r>
        <w:rPr>
          <w:spacing w:val="-1"/>
        </w:rPr>
        <w:t>area.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225mm</w:t>
      </w:r>
      <w:r>
        <w:rPr>
          <w:spacing w:val="-1"/>
        </w:rPr>
        <w:t> diameter</w:t>
      </w:r>
      <w:r>
        <w:rPr>
          <w:spacing w:val="-5"/>
        </w:rPr>
        <w:t> </w:t>
      </w:r>
      <w:r>
        <w:rPr>
          <w:spacing w:val="-1"/>
        </w:rPr>
        <w:t>outlet</w:t>
      </w:r>
      <w:r>
        <w:rPr>
          <w:spacing w:val="-5"/>
        </w:rPr>
        <w:t> </w:t>
      </w:r>
      <w:r>
        <w:rPr/>
        <w:t>from</w:t>
      </w:r>
      <w:r>
        <w:rPr>
          <w:spacing w:val="63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pond</w:t>
      </w:r>
      <w:r>
        <w:rPr>
          <w:spacing w:val="-4"/>
        </w:rPr>
        <w:t> </w:t>
      </w:r>
      <w:r>
        <w:rPr>
          <w:spacing w:val="-1"/>
        </w:rPr>
        <w:t>runs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/>
        <w:t>westerly</w:t>
      </w:r>
      <w:r>
        <w:rPr>
          <w:spacing w:val="-7"/>
        </w:rPr>
        <w:t> </w:t>
      </w:r>
      <w:r>
        <w:rPr>
          <w:spacing w:val="-1"/>
        </w:rPr>
        <w:t>direction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catchpit</w:t>
      </w:r>
      <w:r>
        <w:rPr>
          <w:spacing w:val="-4"/>
        </w:rPr>
        <w:t> </w:t>
      </w:r>
      <w:r>
        <w:rPr/>
        <w:t>chamber</w:t>
      </w:r>
      <w:r>
        <w:rPr>
          <w:spacing w:val="-5"/>
        </w:rPr>
        <w:t> </w:t>
      </w:r>
      <w:r>
        <w:rPr>
          <w:spacing w:val="-1"/>
        </w:rPr>
        <w:t>MH96</w:t>
      </w:r>
      <w:r>
        <w:rPr>
          <w:spacing w:val="-4"/>
        </w:rPr>
        <w:t> </w:t>
      </w:r>
      <w:r>
        <w:rPr>
          <w:spacing w:val="-1"/>
        </w:rPr>
        <w:t>located</w:t>
      </w:r>
      <w:r>
        <w:rPr>
          <w:spacing w:val="-6"/>
        </w:rPr>
        <w:t> </w:t>
      </w:r>
      <w:r>
        <w:rPr/>
        <w:t>directly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67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boundary</w:t>
      </w:r>
      <w:r>
        <w:rPr>
          <w:spacing w:val="-9"/>
        </w:rPr>
        <w:t> </w:t>
      </w:r>
      <w:r>
        <w:rPr>
          <w:spacing w:val="-1"/>
        </w:rPr>
        <w:t>barbed</w:t>
      </w:r>
      <w:r>
        <w:rPr>
          <w:spacing w:val="-4"/>
        </w:rPr>
        <w:t> </w:t>
      </w:r>
      <w:r>
        <w:rPr>
          <w:spacing w:val="-1"/>
        </w:rPr>
        <w:t>wire</w:t>
      </w:r>
      <w:r>
        <w:rPr>
          <w:spacing w:val="-6"/>
        </w:rPr>
        <w:t> </w:t>
      </w:r>
      <w:r>
        <w:rPr/>
        <w:t>fence.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300mm</w:t>
      </w:r>
      <w:r>
        <w:rPr>
          <w:spacing w:val="-1"/>
        </w:rPr>
        <w:t> diameter</w:t>
      </w:r>
      <w:r>
        <w:rPr>
          <w:spacing w:val="-5"/>
        </w:rPr>
        <w:t> </w:t>
      </w:r>
      <w:r>
        <w:rPr>
          <w:spacing w:val="-1"/>
        </w:rPr>
        <w:t>outlet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this</w:t>
      </w:r>
      <w:r>
        <w:rPr>
          <w:spacing w:val="-5"/>
        </w:rPr>
        <w:t> </w:t>
      </w:r>
      <w:r>
        <w:rPr/>
        <w:t>chamber,</w:t>
      </w:r>
      <w:r>
        <w:rPr>
          <w:spacing w:val="-8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/>
        <w:t>a</w:t>
      </w:r>
      <w:r>
        <w:rPr>
          <w:spacing w:val="71"/>
          <w:w w:val="99"/>
        </w:rPr>
        <w:t> </w:t>
      </w:r>
      <w:r>
        <w:rPr>
          <w:spacing w:val="-1"/>
        </w:rPr>
        <w:t>depth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2.5</w:t>
      </w:r>
      <w:r>
        <w:rPr>
          <w:spacing w:val="-6"/>
        </w:rPr>
        <w:t> </w:t>
      </w:r>
      <w:r>
        <w:rPr/>
        <w:t>metres,</w:t>
      </w:r>
      <w:r>
        <w:rPr>
          <w:spacing w:val="-5"/>
        </w:rPr>
        <w:t> </w:t>
      </w:r>
      <w:r>
        <w:rPr/>
        <w:t>flows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north</w:t>
      </w:r>
      <w:r>
        <w:rPr>
          <w:spacing w:val="-3"/>
        </w:rPr>
        <w:t> </w:t>
      </w:r>
      <w:r>
        <w:rPr/>
        <w:t>westerly</w:t>
      </w:r>
      <w:r>
        <w:rPr>
          <w:spacing w:val="-9"/>
        </w:rPr>
        <w:t> </w:t>
      </w:r>
      <w:r>
        <w:rPr/>
        <w:t>across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adjacent</w:t>
      </w:r>
      <w:r>
        <w:rPr>
          <w:spacing w:val="-6"/>
        </w:rPr>
        <w:t> </w:t>
      </w:r>
      <w:r>
        <w:rPr/>
        <w:t>field.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 </w:t>
      </w:r>
      <w:r>
        <w:rPr/>
        <w:t>heavily</w:t>
      </w:r>
      <w:r>
        <w:rPr>
          <w:spacing w:val="30"/>
          <w:w w:val="99"/>
        </w:rPr>
        <w:t> </w:t>
      </w:r>
      <w:r>
        <w:rPr>
          <w:spacing w:val="-1"/>
        </w:rPr>
        <w:t>overgrown</w:t>
      </w:r>
      <w:r>
        <w:rPr>
          <w:spacing w:val="-5"/>
        </w:rPr>
        <w:t> </w:t>
      </w:r>
      <w:r>
        <w:rPr>
          <w:spacing w:val="-1"/>
        </w:rPr>
        <w:t>nature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area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>
          <w:spacing w:val="-1"/>
        </w:rPr>
        <w:t>proved</w:t>
      </w:r>
      <w:r>
        <w:rPr>
          <w:spacing w:val="-5"/>
        </w:rPr>
        <w:t> </w:t>
      </w:r>
      <w:r>
        <w:rPr/>
        <w:t>largely</w:t>
      </w:r>
      <w:r>
        <w:rPr>
          <w:spacing w:val="-8"/>
        </w:rPr>
        <w:t> </w:t>
      </w:r>
      <w:r>
        <w:rPr/>
        <w:t>inaccessible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jetting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surveying</w:t>
      </w:r>
      <w:r>
        <w:rPr>
          <w:spacing w:val="-7"/>
        </w:rPr>
        <w:t> </w:t>
      </w:r>
      <w:r>
        <w:rPr/>
        <w:t>equipment</w:t>
      </w:r>
      <w:r>
        <w:rPr>
          <w:spacing w:val="59"/>
          <w:w w:val="99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establish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precise</w:t>
      </w:r>
      <w:r>
        <w:rPr>
          <w:spacing w:val="-5"/>
        </w:rPr>
        <w:t> </w:t>
      </w:r>
      <w:r>
        <w:rPr>
          <w:spacing w:val="-1"/>
        </w:rPr>
        <w:t>outfall</w:t>
      </w:r>
      <w:r>
        <w:rPr>
          <w:spacing w:val="-4"/>
        </w:rPr>
        <w:t> </w:t>
      </w:r>
      <w:r>
        <w:rPr>
          <w:spacing w:val="-1"/>
        </w:rPr>
        <w:t>route</w:t>
      </w:r>
      <w:r>
        <w:rPr>
          <w:spacing w:val="-5"/>
        </w:rPr>
        <w:t> </w:t>
      </w:r>
      <w:r>
        <w:rPr/>
        <w:t>across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field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dye</w:t>
      </w:r>
      <w:r>
        <w:rPr>
          <w:spacing w:val="-6"/>
        </w:rPr>
        <w:t> </w:t>
      </w:r>
      <w:r>
        <w:rPr/>
        <w:t>testing</w:t>
      </w:r>
      <w:r>
        <w:rPr>
          <w:spacing w:val="-7"/>
        </w:rPr>
        <w:t> </w:t>
      </w:r>
      <w:r>
        <w:rPr/>
        <w:t>also</w:t>
      </w:r>
      <w:r>
        <w:rPr>
          <w:spacing w:val="-6"/>
        </w:rPr>
        <w:t> </w:t>
      </w:r>
      <w:r>
        <w:rPr/>
        <w:t>proved</w:t>
      </w:r>
      <w:r>
        <w:rPr>
          <w:spacing w:val="-6"/>
        </w:rPr>
        <w:t> </w:t>
      </w:r>
      <w:r>
        <w:rPr/>
        <w:t>inconclusive.</w:t>
      </w:r>
      <w:r>
        <w:rPr>
          <w:spacing w:val="52"/>
          <w:w w:val="99"/>
        </w:rPr>
        <w:t> </w:t>
      </w:r>
      <w:r>
        <w:rPr/>
        <w:t>No</w:t>
      </w:r>
      <w:r>
        <w:rPr>
          <w:spacing w:val="-6"/>
        </w:rPr>
        <w:t> </w:t>
      </w:r>
      <w:r>
        <w:rPr/>
        <w:t>suitably</w:t>
      </w:r>
      <w:r>
        <w:rPr>
          <w:spacing w:val="-8"/>
        </w:rPr>
        <w:t> </w:t>
      </w:r>
      <w:r>
        <w:rPr/>
        <w:t>sized</w:t>
      </w:r>
      <w:r>
        <w:rPr>
          <w:spacing w:val="-6"/>
        </w:rPr>
        <w:t> </w:t>
      </w:r>
      <w:r>
        <w:rPr/>
        <w:t>outfall</w:t>
      </w:r>
      <w:r>
        <w:rPr>
          <w:spacing w:val="-6"/>
        </w:rPr>
        <w:t> </w:t>
      </w:r>
      <w:r>
        <w:rPr/>
        <w:t>pipes</w:t>
      </w:r>
      <w:r>
        <w:rPr>
          <w:spacing w:val="-5"/>
        </w:rPr>
        <w:t> </w:t>
      </w:r>
      <w:r>
        <w:rPr>
          <w:spacing w:val="-1"/>
        </w:rPr>
        <w:t>were</w:t>
      </w:r>
      <w:r>
        <w:rPr>
          <w:spacing w:val="-5"/>
        </w:rPr>
        <w:t> </w:t>
      </w:r>
      <w:r>
        <w:rPr/>
        <w:t>noted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ponds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adjacent</w:t>
      </w:r>
      <w:r>
        <w:rPr>
          <w:spacing w:val="-6"/>
        </w:rPr>
        <w:t> </w:t>
      </w:r>
      <w:r>
        <w:rPr/>
        <w:t>field</w:t>
      </w:r>
      <w:r>
        <w:rPr>
          <w:spacing w:val="-5"/>
        </w:rPr>
        <w:t> </w:t>
      </w:r>
      <w:r>
        <w:rPr>
          <w:spacing w:val="1"/>
        </w:rPr>
        <w:t>and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3"/>
        </w:rPr>
        <w:t> </w:t>
      </w:r>
      <w:r>
        <w:rPr/>
        <w:t>would</w:t>
      </w:r>
      <w:r>
        <w:rPr>
          <w:spacing w:val="48"/>
          <w:w w:val="99"/>
        </w:rPr>
        <w:t> </w:t>
      </w:r>
      <w:r>
        <w:rPr>
          <w:spacing w:val="-1"/>
        </w:rPr>
        <w:t>appear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levels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respective</w:t>
      </w:r>
      <w:r>
        <w:rPr>
          <w:spacing w:val="-5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depth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/>
        <w:t>pipe</w:t>
      </w:r>
      <w:r>
        <w:rPr>
          <w:spacing w:val="-3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/>
        <w:t>MH96</w:t>
      </w:r>
      <w:r>
        <w:rPr>
          <w:spacing w:val="-6"/>
        </w:rPr>
        <w:t> </w:t>
      </w:r>
      <w:r>
        <w:rPr>
          <w:spacing w:val="1"/>
        </w:rPr>
        <w:t>make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67"/>
          <w:w w:val="99"/>
        </w:rPr>
        <w:t> </w:t>
      </w:r>
      <w:r>
        <w:rPr>
          <w:spacing w:val="-1"/>
        </w:rPr>
        <w:t>point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/>
        <w:t>unlikely.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conclusion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outfall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this</w:t>
      </w:r>
      <w:r>
        <w:rPr>
          <w:spacing w:val="-4"/>
        </w:rPr>
        <w:t> </w:t>
      </w:r>
      <w:r>
        <w:rPr>
          <w:spacing w:val="-1"/>
        </w:rPr>
        <w:t>area</w:t>
      </w:r>
      <w:r>
        <w:rPr>
          <w:spacing w:val="-6"/>
        </w:rPr>
        <w:t> </w:t>
      </w:r>
      <w:r>
        <w:rPr>
          <w:spacing w:val="-1"/>
        </w:rPr>
        <w:t>runs</w:t>
      </w:r>
      <w:r>
        <w:rPr>
          <w:spacing w:val="-4"/>
        </w:rPr>
        <w:t> </w:t>
      </w:r>
      <w:r>
        <w:rPr/>
        <w:t>across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field</w:t>
      </w:r>
      <w:r>
        <w:rPr>
          <w:spacing w:val="69"/>
          <w:w w:val="99"/>
        </w:rPr>
        <w:t> </w:t>
      </w:r>
      <w:r>
        <w:rPr>
          <w:spacing w:val="-1"/>
        </w:rPr>
        <w:t>towards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railway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deep</w:t>
      </w:r>
      <w:r>
        <w:rPr>
          <w:spacing w:val="-5"/>
        </w:rPr>
        <w:t> </w:t>
      </w:r>
      <w:r>
        <w:rPr>
          <w:spacing w:val="-1"/>
        </w:rPr>
        <w:t>cutting</w:t>
      </w:r>
      <w:r>
        <w:rPr>
          <w:spacing w:val="-4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1"/>
        </w:rPr>
        <w:t>most</w:t>
      </w:r>
      <w:r>
        <w:rPr>
          <w:spacing w:val="-6"/>
        </w:rPr>
        <w:t> </w:t>
      </w:r>
      <w:r>
        <w:rPr/>
        <w:t>likely</w:t>
      </w:r>
      <w:r>
        <w:rPr>
          <w:spacing w:val="-8"/>
        </w:rPr>
        <w:t> </w:t>
      </w:r>
      <w:r>
        <w:rPr/>
        <w:t>connects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58"/>
          <w:w w:val="99"/>
        </w:rPr>
        <w:t> </w:t>
      </w:r>
      <w:r>
        <w:rPr/>
        <w:t>railway</w:t>
      </w:r>
      <w:r>
        <w:rPr>
          <w:spacing w:val="-9"/>
        </w:rPr>
        <w:t> </w:t>
      </w:r>
      <w:r>
        <w:rPr/>
        <w:t>trackside</w:t>
      </w:r>
      <w:r>
        <w:rPr>
          <w:spacing w:val="-8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1"/>
        </w:rPr>
        <w:t>system</w:t>
      </w:r>
      <w:r>
        <w:rPr>
          <w:spacing w:val="-4"/>
        </w:rPr>
        <w:t> </w:t>
      </w:r>
      <w:r>
        <w:rPr>
          <w:spacing w:val="-1"/>
        </w:rPr>
        <w:t>beyond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field</w:t>
      </w:r>
      <w:r>
        <w:rPr>
          <w:spacing w:val="-8"/>
        </w:rPr>
        <w:t> </w:t>
      </w:r>
      <w:r>
        <w:rPr>
          <w:spacing w:val="-1"/>
        </w:rPr>
        <w:t>boundary.</w:t>
      </w:r>
      <w:r>
        <w:rPr/>
      </w:r>
    </w:p>
    <w:p>
      <w:pPr>
        <w:pStyle w:val="BodyText"/>
        <w:numPr>
          <w:ilvl w:val="2"/>
          <w:numId w:val="2"/>
        </w:numPr>
        <w:tabs>
          <w:tab w:pos="1328" w:val="left" w:leader="none"/>
        </w:tabs>
        <w:spacing w:line="240" w:lineRule="auto" w:before="120" w:after="0"/>
        <w:ind w:left="1327" w:right="0" w:hanging="907"/>
        <w:jc w:val="left"/>
      </w:pPr>
      <w:r>
        <w:rPr>
          <w:spacing w:val="-1"/>
        </w:rPr>
        <w:t>North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Lovell</w:t>
      </w:r>
      <w:r>
        <w:rPr>
          <w:spacing w:val="-9"/>
        </w:rPr>
        <w:t> </w:t>
      </w:r>
      <w:r>
        <w:rPr/>
        <w:t>Telescope</w:t>
      </w:r>
      <w:r>
        <w:rPr>
          <w:spacing w:val="-5"/>
        </w:rPr>
        <w:t> </w:t>
      </w:r>
      <w:r>
        <w:rPr>
          <w:spacing w:val="-1"/>
        </w:rPr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202"/>
        <w:jc w:val="left"/>
      </w:pP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area</w:t>
      </w:r>
      <w:r>
        <w:rPr>
          <w:spacing w:val="-3"/>
        </w:rPr>
        <w:t> </w:t>
      </w:r>
      <w:r>
        <w:rPr>
          <w:spacing w:val="-1"/>
        </w:rPr>
        <w:t>discharges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fire</w:t>
      </w:r>
      <w:r>
        <w:rPr>
          <w:spacing w:val="-3"/>
        </w:rPr>
        <w:t> </w:t>
      </w:r>
      <w:r>
        <w:rPr/>
        <w:t>pond</w:t>
      </w:r>
      <w:r>
        <w:rPr>
          <w:spacing w:val="-5"/>
        </w:rPr>
        <w:t> </w:t>
      </w:r>
      <w:r>
        <w:rPr/>
        <w:t>located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 west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Planet</w:t>
      </w:r>
      <w:r>
        <w:rPr>
          <w:spacing w:val="-4"/>
        </w:rPr>
        <w:t> </w:t>
      </w:r>
      <w:r>
        <w:rPr>
          <w:spacing w:val="-1"/>
        </w:rPr>
        <w:t>Pavilion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73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Control</w:t>
      </w:r>
      <w:r>
        <w:rPr>
          <w:spacing w:val="-7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road.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septic</w:t>
      </w:r>
      <w:r>
        <w:rPr>
          <w:spacing w:val="-5"/>
        </w:rPr>
        <w:t> </w:t>
      </w:r>
      <w:r>
        <w:rPr/>
        <w:t>tank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associated</w:t>
      </w:r>
      <w:r>
        <w:rPr>
          <w:spacing w:val="-5"/>
        </w:rPr>
        <w:t> </w:t>
      </w:r>
      <w:r>
        <w:rPr>
          <w:spacing w:val="-1"/>
        </w:rPr>
        <w:t>pumping</w:t>
      </w:r>
      <w:r>
        <w:rPr>
          <w:spacing w:val="-6"/>
        </w:rPr>
        <w:t> </w:t>
      </w:r>
      <w:r>
        <w:rPr/>
        <w:t>chamber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MH94</w:t>
      </w:r>
      <w:r>
        <w:rPr>
          <w:spacing w:val="-4"/>
        </w:rPr>
        <w:t> </w:t>
      </w:r>
      <w:r>
        <w:rPr/>
        <w:t>&amp;</w:t>
      </w:r>
      <w:r>
        <w:rPr>
          <w:spacing w:val="-7"/>
        </w:rPr>
        <w:t> </w:t>
      </w:r>
      <w:r>
        <w:rPr>
          <w:spacing w:val="1"/>
        </w:rPr>
        <w:t>95</w:t>
      </w:r>
      <w:r>
        <w:rPr>
          <w:spacing w:val="52"/>
          <w:w w:val="99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/>
        <w:t>treated</w:t>
      </w:r>
      <w:r>
        <w:rPr>
          <w:spacing w:val="-6"/>
        </w:rPr>
        <w:t> </w:t>
      </w:r>
      <w:r>
        <w:rPr>
          <w:spacing w:val="-1"/>
        </w:rPr>
        <w:t>effluent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fire</w:t>
      </w:r>
      <w:r>
        <w:rPr>
          <w:spacing w:val="-6"/>
        </w:rPr>
        <w:t> </w:t>
      </w:r>
      <w:r>
        <w:rPr/>
        <w:t>pond</w:t>
      </w:r>
      <w:r>
        <w:rPr>
          <w:spacing w:val="-4"/>
        </w:rPr>
        <w:t> </w:t>
      </w:r>
      <w:r>
        <w:rPr>
          <w:spacing w:val="-1"/>
        </w:rPr>
        <w:t>via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300mm</w:t>
      </w:r>
      <w:r>
        <w:rPr>
          <w:spacing w:val="-1"/>
        </w:rPr>
        <w:t> diameter</w:t>
      </w:r>
      <w:r>
        <w:rPr>
          <w:spacing w:val="-5"/>
        </w:rPr>
        <w:t> </w:t>
      </w:r>
      <w:r>
        <w:rPr>
          <w:spacing w:val="-1"/>
        </w:rPr>
        <w:t>outfall</w:t>
      </w:r>
      <w:r>
        <w:rPr>
          <w:spacing w:val="-4"/>
        </w:rPr>
        <w:t> </w:t>
      </w:r>
      <w:r>
        <w:rPr>
          <w:spacing w:val="-1"/>
        </w:rPr>
        <w:t>pipe.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septic</w:t>
      </w:r>
      <w:r>
        <w:rPr>
          <w:spacing w:val="-5"/>
        </w:rPr>
        <w:t> </w:t>
      </w:r>
      <w:r>
        <w:rPr>
          <w:spacing w:val="-1"/>
        </w:rPr>
        <w:t>tank</w:t>
      </w:r>
      <w:r>
        <w:rPr>
          <w:spacing w:val="69"/>
          <w:w w:val="99"/>
        </w:rPr>
        <w:t> </w:t>
      </w:r>
      <w:r>
        <w:rPr>
          <w:spacing w:val="-1"/>
        </w:rPr>
        <w:t>predominantly</w:t>
      </w:r>
      <w:r>
        <w:rPr>
          <w:spacing w:val="-10"/>
        </w:rPr>
        <w:t> </w:t>
      </w:r>
      <w:r>
        <w:rPr/>
        <w:t>served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former</w:t>
      </w:r>
      <w:r>
        <w:rPr>
          <w:spacing w:val="-6"/>
        </w:rPr>
        <w:t> </w:t>
      </w:r>
      <w:r>
        <w:rPr>
          <w:spacing w:val="-1"/>
        </w:rPr>
        <w:t>Planetarium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Science</w:t>
      </w:r>
      <w:r>
        <w:rPr>
          <w:spacing w:val="-7"/>
        </w:rPr>
        <w:t> </w:t>
      </w:r>
      <w:r>
        <w:rPr/>
        <w:t>Centre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>
          <w:spacing w:val="-1"/>
        </w:rPr>
        <w:t>located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>
          <w:spacing w:val="-1"/>
        </w:rPr>
        <w:t>this</w:t>
      </w:r>
      <w:r>
        <w:rPr>
          <w:spacing w:val="81"/>
          <w:w w:val="99"/>
        </w:rPr>
        <w:t> </w:t>
      </w:r>
      <w:r>
        <w:rPr>
          <w:spacing w:val="-1"/>
        </w:rPr>
        <w:t>area.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1"/>
        </w:rPr>
        <w:t>pump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tank</w:t>
      </w:r>
      <w:r>
        <w:rPr>
          <w:spacing w:val="-2"/>
        </w:rPr>
        <w:t> </w:t>
      </w:r>
      <w:r>
        <w:rPr>
          <w:spacing w:val="-1"/>
        </w:rPr>
        <w:t>appear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/>
        <w:t>serviceable.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number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redundant</w:t>
      </w:r>
      <w:r>
        <w:rPr>
          <w:spacing w:val="-6"/>
        </w:rPr>
        <w:t> </w:t>
      </w:r>
      <w:r>
        <w:rPr/>
        <w:t>drainage</w:t>
      </w:r>
      <w:r>
        <w:rPr>
          <w:spacing w:val="-6"/>
        </w:rPr>
        <w:t> </w:t>
      </w:r>
      <w:r>
        <w:rPr/>
        <w:t>runs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36"/>
          <w:w w:val="99"/>
        </w:rPr>
        <w:t> </w:t>
      </w:r>
      <w:r>
        <w:rPr>
          <w:spacing w:val="-1"/>
        </w:rPr>
        <w:t>also</w:t>
      </w:r>
      <w:r>
        <w:rPr>
          <w:spacing w:val="-7"/>
        </w:rPr>
        <w:t> </w:t>
      </w:r>
      <w:r>
        <w:rPr>
          <w:spacing w:val="-1"/>
        </w:rPr>
        <w:t>present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area</w:t>
      </w:r>
      <w:r>
        <w:rPr>
          <w:spacing w:val="-4"/>
        </w:rPr>
        <w:t> </w:t>
      </w:r>
      <w:r>
        <w:rPr/>
        <w:t>which</w:t>
      </w:r>
      <w:r>
        <w:rPr>
          <w:spacing w:val="-7"/>
        </w:rPr>
        <w:t> </w:t>
      </w:r>
      <w:r>
        <w:rPr/>
        <w:t>should</w:t>
      </w:r>
      <w:r>
        <w:rPr>
          <w:spacing w:val="-4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/>
        <w:t>formally</w:t>
      </w:r>
      <w:r>
        <w:rPr>
          <w:spacing w:val="-7"/>
        </w:rPr>
        <w:t> </w:t>
      </w:r>
      <w:r>
        <w:rPr/>
        <w:t>abandoned.</w:t>
      </w:r>
      <w:r>
        <w:rPr/>
      </w:r>
    </w:p>
    <w:p>
      <w:pPr>
        <w:pStyle w:val="BodyText"/>
        <w:spacing w:line="331" w:lineRule="auto" w:before="120"/>
        <w:ind w:left="1271" w:right="246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other</w:t>
      </w:r>
      <w:r>
        <w:rPr>
          <w:spacing w:val="-3"/>
        </w:rPr>
        <w:t> </w:t>
      </w:r>
      <w:r>
        <w:rPr/>
        <w:t>main</w:t>
      </w:r>
      <w:r>
        <w:rPr>
          <w:spacing w:val="-5"/>
        </w:rPr>
        <w:t> </w:t>
      </w:r>
      <w:r>
        <w:rPr/>
        <w:t>inlet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fire</w:t>
      </w:r>
      <w:r>
        <w:rPr>
          <w:spacing w:val="-5"/>
        </w:rPr>
        <w:t> </w:t>
      </w:r>
      <w:r>
        <w:rPr/>
        <w:t>pond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ditch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east</w:t>
      </w:r>
      <w:r>
        <w:rPr>
          <w:spacing w:val="-3"/>
        </w:rPr>
        <w:t> </w:t>
      </w:r>
      <w:r>
        <w:rPr>
          <w:spacing w:val="-1"/>
        </w:rPr>
        <w:t>via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300mm </w:t>
      </w:r>
      <w:r>
        <w:rPr>
          <w:spacing w:val="-1"/>
        </w:rPr>
        <w:t>pipe</w:t>
      </w:r>
      <w:r>
        <w:rPr>
          <w:spacing w:val="-2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59"/>
          <w:w w:val="99"/>
        </w:rPr>
        <w:t> </w:t>
      </w:r>
      <w:r>
        <w:rPr>
          <w:spacing w:val="-1"/>
        </w:rPr>
        <w:t>control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access</w:t>
      </w:r>
      <w:r>
        <w:rPr>
          <w:spacing w:val="-5"/>
        </w:rPr>
        <w:t> </w:t>
      </w:r>
      <w:r>
        <w:rPr/>
        <w:t>road.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pipe</w:t>
      </w:r>
      <w:r>
        <w:rPr>
          <w:spacing w:val="-4"/>
        </w:rPr>
        <w:t> </w:t>
      </w:r>
      <w:r>
        <w:rPr>
          <w:spacing w:val="-1"/>
        </w:rPr>
        <w:t>inlet</w:t>
      </w:r>
      <w:r>
        <w:rPr>
          <w:spacing w:val="-4"/>
        </w:rPr>
        <w:t> </w:t>
      </w:r>
      <w:r>
        <w:rPr>
          <w:spacing w:val="-1"/>
        </w:rPr>
        <w:t>under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road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located</w:t>
      </w:r>
      <w:r>
        <w:rPr>
          <w:spacing w:val="-4"/>
        </w:rPr>
        <w:t> </w:t>
      </w:r>
      <w:r>
        <w:rPr/>
        <w:t>within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1"/>
        </w:rPr>
        <w:t>same</w:t>
      </w:r>
      <w:r>
        <w:rPr>
          <w:spacing w:val="-6"/>
        </w:rPr>
        <w:t> </w:t>
      </w:r>
      <w:r>
        <w:rPr>
          <w:spacing w:val="-1"/>
        </w:rPr>
        <w:t>shallow</w:t>
      </w:r>
      <w:r>
        <w:rPr>
          <w:spacing w:val="80"/>
          <w:w w:val="99"/>
        </w:rPr>
        <w:t> </w:t>
      </w:r>
      <w:r>
        <w:rPr>
          <w:spacing w:val="-1"/>
        </w:rPr>
        <w:t>depression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southern</w:t>
      </w:r>
      <w:r>
        <w:rPr>
          <w:spacing w:val="-3"/>
        </w:rPr>
        <w:t> </w:t>
      </w:r>
      <w:r>
        <w:rPr>
          <w:spacing w:val="-1"/>
        </w:rPr>
        <w:t>end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traffic</w:t>
      </w:r>
      <w:r>
        <w:rPr>
          <w:spacing w:val="-4"/>
        </w:rPr>
        <w:t> </w:t>
      </w:r>
      <w:r>
        <w:rPr/>
        <w:t>island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head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300mm</w:t>
      </w:r>
      <w:r>
        <w:rPr>
          <w:spacing w:val="-1"/>
        </w:rPr>
        <w:t> surface</w:t>
      </w:r>
      <w:r>
        <w:rPr>
          <w:spacing w:val="-3"/>
        </w:rPr>
        <w:t> </w:t>
      </w:r>
      <w:r>
        <w:rPr>
          <w:spacing w:val="-1"/>
        </w:rPr>
        <w:t>water</w:t>
      </w:r>
      <w:r>
        <w:rPr>
          <w:spacing w:val="69"/>
          <w:w w:val="99"/>
        </w:rPr>
        <w:t> </w:t>
      </w:r>
      <w:r>
        <w:rPr>
          <w:spacing w:val="-1"/>
        </w:rPr>
        <w:t>system which</w:t>
      </w:r>
      <w:r>
        <w:rPr>
          <w:spacing w:val="-5"/>
        </w:rPr>
        <w:t> </w:t>
      </w:r>
      <w:r>
        <w:rPr/>
        <w:t>flows</w:t>
      </w:r>
      <w:r>
        <w:rPr>
          <w:spacing w:val="-5"/>
        </w:rPr>
        <w:t> </w:t>
      </w:r>
      <w:r>
        <w:rPr/>
        <w:t>south</w:t>
      </w:r>
      <w:r>
        <w:rPr>
          <w:spacing w:val="-3"/>
        </w:rPr>
        <w:t> </w:t>
      </w:r>
      <w:r>
        <w:rPr>
          <w:spacing w:val="1"/>
        </w:rPr>
        <w:t>as</w:t>
      </w:r>
      <w:r>
        <w:rPr>
          <w:spacing w:val="-4"/>
        </w:rPr>
        <w:t> </w:t>
      </w:r>
      <w:r>
        <w:rPr>
          <w:spacing w:val="-1"/>
        </w:rPr>
        <w:t>described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2.14.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/>
        <w:t>would</w:t>
      </w:r>
      <w:r>
        <w:rPr>
          <w:spacing w:val="-5"/>
        </w:rPr>
        <w:t> </w:t>
      </w:r>
      <w:r>
        <w:rPr>
          <w:spacing w:val="-1"/>
        </w:rPr>
        <w:t>appear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this</w:t>
      </w:r>
      <w:r>
        <w:rPr>
          <w:spacing w:val="-2"/>
        </w:rPr>
        <w:t> </w:t>
      </w:r>
      <w:r>
        <w:rPr/>
        <w:t>pipe</w:t>
      </w:r>
      <w:r>
        <w:rPr>
          <w:spacing w:val="-5"/>
        </w:rPr>
        <w:t> </w:t>
      </w:r>
      <w:r>
        <w:rPr>
          <w:spacing w:val="2"/>
        </w:rPr>
        <w:t>may</w:t>
      </w:r>
      <w:r>
        <w:rPr>
          <w:spacing w:val="-8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>
          <w:spacing w:val="-1"/>
        </w:rPr>
        <w:t>linked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64"/>
          <w:w w:val="99"/>
        </w:rPr>
        <w:t> </w:t>
      </w:r>
      <w:r>
        <w:rPr>
          <w:spacing w:val="-1"/>
        </w:rPr>
        <w:t>an</w:t>
      </w:r>
      <w:r>
        <w:rPr>
          <w:spacing w:val="-6"/>
        </w:rPr>
        <w:t> </w:t>
      </w:r>
      <w:r>
        <w:rPr/>
        <w:t>outfall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5"/>
        </w:rPr>
        <w:t> </w:t>
      </w:r>
      <w:r>
        <w:rPr/>
        <w:t>pond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traffic</w:t>
      </w:r>
      <w:r>
        <w:rPr>
          <w:spacing w:val="-5"/>
        </w:rPr>
        <w:t> </w:t>
      </w:r>
      <w:r>
        <w:rPr>
          <w:spacing w:val="-1"/>
        </w:rPr>
        <w:t>island</w:t>
      </w:r>
      <w:r>
        <w:rPr>
          <w:spacing w:val="-3"/>
        </w:rPr>
        <w:t> </w:t>
      </w:r>
      <w:r>
        <w:rPr/>
        <w:t>directly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north</w:t>
      </w:r>
      <w:r>
        <w:rPr>
          <w:spacing w:val="-5"/>
        </w:rPr>
        <w:t> </w:t>
      </w:r>
      <w:r>
        <w:rPr/>
        <w:t>although</w:t>
      </w:r>
      <w:r>
        <w:rPr>
          <w:spacing w:val="-5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unable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39"/>
          <w:w w:val="99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/>
        <w:t>proved</w:t>
      </w:r>
      <w:r>
        <w:rPr>
          <w:spacing w:val="-6"/>
        </w:rPr>
        <w:t> </w:t>
      </w:r>
      <w:r>
        <w:rPr>
          <w:spacing w:val="-1"/>
        </w:rPr>
        <w:t>conclusively.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north</w:t>
      </w:r>
      <w:r>
        <w:rPr>
          <w:spacing w:val="-4"/>
        </w:rPr>
        <w:t> </w:t>
      </w:r>
      <w:r>
        <w:rPr/>
        <w:t>west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pond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traffic</w:t>
      </w:r>
      <w:r>
        <w:rPr>
          <w:spacing w:val="-5"/>
        </w:rPr>
        <w:t> </w:t>
      </w:r>
      <w:r>
        <w:rPr>
          <w:spacing w:val="-1"/>
        </w:rPr>
        <w:t>island,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drainage</w:t>
      </w:r>
      <w:r>
        <w:rPr>
          <w:spacing w:val="-4"/>
        </w:rPr>
        <w:t> </w:t>
      </w:r>
      <w:r>
        <w:rPr>
          <w:spacing w:val="-1"/>
        </w:rPr>
        <w:t>ditch</w:t>
      </w:r>
      <w:r>
        <w:rPr>
          <w:spacing w:val="67"/>
          <w:w w:val="99"/>
        </w:rPr>
        <w:t> </w:t>
      </w:r>
      <w:r>
        <w:rPr>
          <w:spacing w:val="-1"/>
        </w:rPr>
        <w:t>originates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western</w:t>
      </w:r>
      <w:r>
        <w:rPr>
          <w:spacing w:val="-6"/>
        </w:rPr>
        <w:t> </w:t>
      </w:r>
      <w:r>
        <w:rPr/>
        <w:t>site</w:t>
      </w:r>
      <w:r>
        <w:rPr>
          <w:spacing w:val="-6"/>
        </w:rPr>
        <w:t> </w:t>
      </w:r>
      <w:r>
        <w:rPr/>
        <w:t>boundary</w:t>
      </w:r>
      <w:r>
        <w:rPr>
          <w:spacing w:val="-7"/>
        </w:rPr>
        <w:t> </w:t>
      </w:r>
      <w:r>
        <w:rPr>
          <w:spacing w:val="-1"/>
        </w:rPr>
        <w:t>where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main</w:t>
      </w:r>
      <w:r>
        <w:rPr>
          <w:spacing w:val="-4"/>
        </w:rPr>
        <w:t> </w:t>
      </w:r>
      <w:r>
        <w:rPr>
          <w:spacing w:val="-1"/>
        </w:rPr>
        <w:t>site</w:t>
      </w:r>
      <w:r>
        <w:rPr>
          <w:spacing w:val="-6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road</w:t>
      </w:r>
      <w:r>
        <w:rPr>
          <w:spacing w:val="-6"/>
        </w:rPr>
        <w:t> </w:t>
      </w:r>
      <w:r>
        <w:rPr/>
        <w:t>from</w:t>
      </w:r>
      <w:r>
        <w:rPr>
          <w:spacing w:val="-2"/>
        </w:rPr>
        <w:t> </w:t>
      </w:r>
      <w:r>
        <w:rPr/>
        <w:t>Bomish</w:t>
      </w:r>
      <w:r>
        <w:rPr>
          <w:spacing w:val="-6"/>
        </w:rPr>
        <w:t> </w:t>
      </w:r>
      <w:r>
        <w:rPr/>
        <w:t>Lane</w:t>
      </w:r>
      <w:r>
        <w:rPr>
          <w:spacing w:val="64"/>
          <w:w w:val="99"/>
        </w:rPr>
        <w:t> </w:t>
      </w:r>
      <w:r>
        <w:rPr>
          <w:spacing w:val="-1"/>
        </w:rPr>
        <w:t>divides</w:t>
      </w:r>
      <w:r>
        <w:rPr>
          <w:spacing w:val="-5"/>
        </w:rPr>
        <w:t> </w:t>
      </w:r>
      <w:r>
        <w:rPr/>
        <w:t>into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way</w:t>
      </w:r>
      <w:r>
        <w:rPr>
          <w:spacing w:val="-9"/>
        </w:rPr>
        <w:t> </w:t>
      </w:r>
      <w:r>
        <w:rPr/>
        <w:t>system.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ditch</w:t>
      </w:r>
      <w:r>
        <w:rPr>
          <w:spacing w:val="-5"/>
        </w:rPr>
        <w:t> </w:t>
      </w:r>
      <w:r>
        <w:rPr/>
        <w:t>flows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southerly</w:t>
      </w:r>
      <w:r>
        <w:rPr>
          <w:spacing w:val="-6"/>
        </w:rPr>
        <w:t> </w:t>
      </w:r>
      <w:r>
        <w:rPr>
          <w:spacing w:val="-1"/>
        </w:rPr>
        <w:t>direction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receives</w:t>
      </w:r>
      <w:r>
        <w:rPr>
          <w:spacing w:val="-5"/>
        </w:rPr>
        <w:t> </w:t>
      </w:r>
      <w:r>
        <w:rPr/>
        <w:t>incoming</w:t>
      </w:r>
      <w:r>
        <w:rPr>
          <w:spacing w:val="58"/>
          <w:w w:val="99"/>
        </w:rPr>
        <w:t> </w:t>
      </w:r>
      <w:r>
        <w:rPr>
          <w:spacing w:val="-1"/>
        </w:rPr>
        <w:t>flows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another</w:t>
      </w:r>
      <w:r>
        <w:rPr>
          <w:spacing w:val="-5"/>
        </w:rPr>
        <w:t> </w:t>
      </w:r>
      <w:r>
        <w:rPr/>
        <w:t>ditch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runs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westerly</w:t>
      </w:r>
      <w:r>
        <w:rPr>
          <w:spacing w:val="-7"/>
        </w:rPr>
        <w:t> </w:t>
      </w:r>
      <w:r>
        <w:rPr>
          <w:spacing w:val="-1"/>
        </w:rPr>
        <w:t>direction</w:t>
      </w:r>
      <w:r>
        <w:rPr>
          <w:spacing w:val="-5"/>
        </w:rPr>
        <w:t> </w:t>
      </w:r>
      <w:r>
        <w:rPr>
          <w:spacing w:val="-1"/>
        </w:rPr>
        <w:t>along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northern</w:t>
      </w:r>
      <w:r>
        <w:rPr>
          <w:spacing w:val="-6"/>
        </w:rPr>
        <w:t> </w:t>
      </w:r>
      <w:r>
        <w:rPr/>
        <w:t>field</w:t>
      </w:r>
      <w:r>
        <w:rPr>
          <w:spacing w:val="-5"/>
        </w:rPr>
        <w:t> </w:t>
      </w:r>
      <w:r>
        <w:rPr/>
        <w:t>boundary</w:t>
      </w:r>
      <w:r>
        <w:rPr>
          <w:spacing w:val="69"/>
          <w:w w:val="99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arboretum and</w:t>
      </w:r>
      <w:r>
        <w:rPr>
          <w:spacing w:val="-5"/>
        </w:rPr>
        <w:t> </w:t>
      </w:r>
      <w:r>
        <w:rPr>
          <w:spacing w:val="-1"/>
        </w:rPr>
        <w:t>northern</w:t>
      </w:r>
      <w:r>
        <w:rPr>
          <w:spacing w:val="-6"/>
        </w:rPr>
        <w:t> </w:t>
      </w:r>
      <w:r>
        <w:rPr/>
        <w:t>end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visitor’s</w:t>
      </w:r>
      <w:r>
        <w:rPr>
          <w:spacing w:val="-4"/>
        </w:rPr>
        <w:t> </w:t>
      </w:r>
      <w:r>
        <w:rPr/>
        <w:t>car</w:t>
      </w:r>
      <w:r>
        <w:rPr>
          <w:spacing w:val="-3"/>
        </w:rPr>
        <w:t> </w:t>
      </w:r>
      <w:r>
        <w:rPr>
          <w:spacing w:val="-1"/>
        </w:rPr>
        <w:t>park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piped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access</w:t>
      </w:r>
      <w:r>
        <w:rPr>
          <w:spacing w:val="63"/>
          <w:w w:val="99"/>
        </w:rPr>
        <w:t> </w:t>
      </w:r>
      <w:r>
        <w:rPr>
          <w:spacing w:val="-1"/>
        </w:rPr>
        <w:t>roads</w:t>
      </w:r>
      <w:r>
        <w:rPr>
          <w:spacing w:val="-5"/>
        </w:rPr>
        <w:t> </w:t>
      </w:r>
      <w:r>
        <w:rPr>
          <w:spacing w:val="-1"/>
        </w:rPr>
        <w:t>(outlets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>
          <w:spacing w:val="-1"/>
        </w:rPr>
        <w:t>3,</w:t>
      </w:r>
      <w:r>
        <w:rPr>
          <w:spacing w:val="-5"/>
        </w:rPr>
        <w:t> </w:t>
      </w:r>
      <w:r>
        <w:rPr/>
        <w:t>survey</w:t>
      </w:r>
      <w:r>
        <w:rPr>
          <w:spacing w:val="-6"/>
        </w:rPr>
        <w:t> </w:t>
      </w:r>
      <w:r>
        <w:rPr>
          <w:spacing w:val="-1"/>
        </w:rPr>
        <w:t>sections</w:t>
      </w:r>
      <w:r>
        <w:rPr>
          <w:spacing w:val="-5"/>
        </w:rPr>
        <w:t> </w:t>
      </w:r>
      <w:r>
        <w:rPr/>
        <w:t>197</w:t>
      </w:r>
      <w:r>
        <w:rPr>
          <w:spacing w:val="-3"/>
        </w:rPr>
        <w:t> </w:t>
      </w:r>
      <w:r>
        <w:rPr/>
        <w:t>&amp;</w:t>
      </w:r>
      <w:r>
        <w:rPr>
          <w:spacing w:val="-6"/>
        </w:rPr>
        <w:t> </w:t>
      </w:r>
      <w:r>
        <w:rPr/>
        <w:t>198)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ditch.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southerly</w:t>
      </w:r>
      <w:r>
        <w:rPr>
          <w:spacing w:val="-6"/>
        </w:rPr>
        <w:t> </w:t>
      </w:r>
      <w:r>
        <w:rPr>
          <w:spacing w:val="-1"/>
        </w:rPr>
        <w:t>outfall</w:t>
      </w:r>
      <w:r>
        <w:rPr>
          <w:spacing w:val="-3"/>
        </w:rPr>
        <w:t> </w:t>
      </w:r>
      <w:r>
        <w:rPr>
          <w:spacing w:val="-1"/>
        </w:rPr>
        <w:t>from this</w:t>
      </w:r>
      <w:r>
        <w:rPr>
          <w:spacing w:val="67"/>
          <w:w w:val="99"/>
        </w:rPr>
        <w:t> </w:t>
      </w:r>
      <w:r>
        <w:rPr>
          <w:spacing w:val="-1"/>
        </w:rPr>
        <w:t>ditch</w:t>
      </w:r>
      <w:r>
        <w:rPr>
          <w:spacing w:val="-6"/>
        </w:rPr>
        <w:t> </w:t>
      </w:r>
      <w:r>
        <w:rPr/>
        <w:t>(outlet</w:t>
      </w:r>
      <w:r>
        <w:rPr>
          <w:spacing w:val="-5"/>
        </w:rPr>
        <w:t> </w:t>
      </w:r>
      <w:r>
        <w:rPr>
          <w:spacing w:val="-1"/>
        </w:rPr>
        <w:t>1,</w:t>
      </w:r>
      <w:r>
        <w:rPr>
          <w:spacing w:val="-4"/>
        </w:rPr>
        <w:t> </w:t>
      </w:r>
      <w:r>
        <w:rPr/>
        <w:t>survey</w:t>
      </w:r>
      <w:r>
        <w:rPr>
          <w:spacing w:val="-8"/>
        </w:rPr>
        <w:t> </w:t>
      </w:r>
      <w:r>
        <w:rPr/>
        <w:t>section</w:t>
      </w:r>
      <w:r>
        <w:rPr>
          <w:spacing w:val="-6"/>
        </w:rPr>
        <w:t> </w:t>
      </w:r>
      <w:r>
        <w:rPr/>
        <w:t>196)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300mm</w:t>
      </w:r>
      <w:r>
        <w:rPr>
          <w:spacing w:val="-1"/>
        </w:rPr>
        <w:t> diameter</w:t>
      </w:r>
      <w:r>
        <w:rPr>
          <w:spacing w:val="-4"/>
        </w:rPr>
        <w:t> </w:t>
      </w:r>
      <w:r>
        <w:rPr/>
        <w:t>pipe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surveyed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46"/>
          <w:w w:val="99"/>
        </w:rPr>
        <w:t> </w:t>
      </w:r>
      <w:r>
        <w:rPr>
          <w:spacing w:val="-1"/>
        </w:rPr>
        <w:t>distance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approximately</w:t>
      </w:r>
      <w:r>
        <w:rPr>
          <w:spacing w:val="-7"/>
        </w:rPr>
        <w:t> </w:t>
      </w:r>
      <w:r>
        <w:rPr/>
        <w:t>20m</w:t>
      </w:r>
      <w:r>
        <w:rPr>
          <w:spacing w:val="-1"/>
        </w:rPr>
        <w:t> downstream (as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2"/>
        </w:rPr>
        <w:t>was </w:t>
      </w:r>
      <w:r>
        <w:rPr>
          <w:spacing w:val="-1"/>
        </w:rPr>
        <w:t>not</w:t>
      </w:r>
      <w:r>
        <w:rPr>
          <w:spacing w:val="-6"/>
        </w:rPr>
        <w:t> </w:t>
      </w:r>
      <w:r>
        <w:rPr/>
        <w:t>possible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survey</w:t>
      </w:r>
      <w:r>
        <w:rPr>
          <w:spacing w:val="-8"/>
        </w:rPr>
        <w:t> </w:t>
      </w:r>
      <w:r>
        <w:rPr/>
        <w:t>further</w:t>
      </w:r>
      <w:r>
        <w:rPr>
          <w:spacing w:val="-5"/>
        </w:rPr>
        <w:t> </w:t>
      </w:r>
      <w:r>
        <w:rPr>
          <w:spacing w:val="-1"/>
        </w:rPr>
        <w:t>due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a</w:t>
      </w:r>
      <w:r>
        <w:rPr>
          <w:spacing w:val="47"/>
          <w:w w:val="99"/>
        </w:rPr>
        <w:t> </w:t>
      </w:r>
      <w:r>
        <w:rPr>
          <w:spacing w:val="-1"/>
        </w:rPr>
        <w:t>change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pipe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>
          <w:spacing w:val="1"/>
        </w:rPr>
        <w:t>and</w:t>
      </w:r>
      <w:r>
        <w:rPr>
          <w:spacing w:val="-5"/>
        </w:rPr>
        <w:t> </w:t>
      </w:r>
      <w:r>
        <w:rPr/>
        <w:t>possible</w:t>
      </w:r>
      <w:r>
        <w:rPr>
          <w:spacing w:val="-4"/>
        </w:rPr>
        <w:t> </w:t>
      </w:r>
      <w:r>
        <w:rPr>
          <w:spacing w:val="-1"/>
        </w:rPr>
        <w:t>buried</w:t>
      </w:r>
      <w:r>
        <w:rPr>
          <w:spacing w:val="-6"/>
        </w:rPr>
        <w:t> </w:t>
      </w:r>
      <w:r>
        <w:rPr/>
        <w:t>chamber)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direction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pond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69"/>
          <w:w w:val="99"/>
        </w:rPr>
        <w:t> </w:t>
      </w:r>
      <w:r>
        <w:rPr>
          <w:spacing w:val="-1"/>
        </w:rPr>
        <w:t>island.</w:t>
      </w:r>
      <w:r>
        <w:rPr>
          <w:spacing w:val="-6"/>
        </w:rPr>
        <w:t> </w:t>
      </w:r>
      <w:r>
        <w:rPr>
          <w:spacing w:val="1"/>
        </w:rPr>
        <w:t>No</w:t>
      </w:r>
      <w:r>
        <w:rPr>
          <w:spacing w:val="-5"/>
        </w:rPr>
        <w:t> </w:t>
      </w:r>
      <w:r>
        <w:rPr/>
        <w:t>inlet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/>
        <w:t>outlet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pond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visible</w:t>
      </w:r>
      <w:r>
        <w:rPr>
          <w:spacing w:val="-3"/>
        </w:rPr>
        <w:t> </w:t>
      </w:r>
      <w:r>
        <w:rPr/>
        <w:t>although</w:t>
      </w:r>
      <w:r>
        <w:rPr>
          <w:spacing w:val="-6"/>
        </w:rPr>
        <w:t> </w:t>
      </w:r>
      <w:r>
        <w:rPr/>
        <w:t>these</w:t>
      </w:r>
      <w:r>
        <w:rPr>
          <w:spacing w:val="-5"/>
        </w:rPr>
        <w:t> </w:t>
      </w:r>
      <w:r>
        <w:rPr>
          <w:spacing w:val="2"/>
        </w:rPr>
        <w:t>may</w:t>
      </w:r>
      <w:r>
        <w:rPr>
          <w:spacing w:val="-8"/>
        </w:rPr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buried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50"/>
          <w:w w:val="99"/>
        </w:rPr>
        <w:t> </w:t>
      </w:r>
      <w:r>
        <w:rPr>
          <w:spacing w:val="-1"/>
        </w:rPr>
        <w:t>extensive</w:t>
      </w:r>
      <w:r>
        <w:rPr>
          <w:spacing w:val="-6"/>
        </w:rPr>
        <w:t> </w:t>
      </w:r>
      <w:r>
        <w:rPr>
          <w:spacing w:val="-1"/>
        </w:rPr>
        <w:t>undergrowth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tree</w:t>
      </w:r>
      <w:r>
        <w:rPr>
          <w:spacing w:val="-7"/>
        </w:rPr>
        <w:t> </w:t>
      </w:r>
      <w:r>
        <w:rPr/>
        <w:t>roots.</w:t>
      </w:r>
      <w:r>
        <w:rPr>
          <w:spacing w:val="-7"/>
        </w:rPr>
        <w:t> </w:t>
      </w:r>
      <w:r>
        <w:rPr/>
        <w:t>Alternatively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pipe</w:t>
      </w:r>
      <w:r>
        <w:rPr>
          <w:spacing w:val="-7"/>
        </w:rPr>
        <w:t> </w:t>
      </w:r>
      <w:r>
        <w:rPr>
          <w:spacing w:val="2"/>
        </w:rPr>
        <w:t>may</w:t>
      </w:r>
      <w:r>
        <w:rPr>
          <w:spacing w:val="-9"/>
        </w:rPr>
        <w:t> </w:t>
      </w:r>
      <w:r>
        <w:rPr/>
        <w:t>bypass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pond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connect</w:t>
      </w:r>
      <w:r>
        <w:rPr>
          <w:spacing w:val="48"/>
          <w:w w:val="99"/>
        </w:rPr>
        <w:t> </w:t>
      </w:r>
      <w:r>
        <w:rPr/>
        <w:t>directly</w:t>
      </w:r>
      <w:r>
        <w:rPr>
          <w:spacing w:val="-9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depression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south</w:t>
      </w:r>
      <w:r>
        <w:rPr>
          <w:spacing w:val="-4"/>
        </w:rPr>
        <w:t> </w:t>
      </w:r>
      <w:r>
        <w:rPr>
          <w:spacing w:val="-1"/>
        </w:rPr>
        <w:t>end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island.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3"/>
        </w:rPr>
        <w:t> </w:t>
      </w:r>
      <w:r>
        <w:rPr>
          <w:spacing w:val="-1"/>
        </w:rPr>
        <w:t>would</w:t>
      </w:r>
      <w:r>
        <w:rPr>
          <w:spacing w:val="-5"/>
        </w:rPr>
        <w:t> </w:t>
      </w:r>
      <w:r>
        <w:rPr>
          <w:spacing w:val="-1"/>
        </w:rPr>
        <w:t>appear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exposing</w:t>
      </w:r>
      <w:r>
        <w:rPr>
          <w:spacing w:val="-6"/>
        </w:rPr>
        <w:t> </w:t>
      </w:r>
      <w:r>
        <w:rPr/>
        <w:t>the</w:t>
      </w:r>
      <w:r>
        <w:rPr>
          <w:spacing w:val="43"/>
          <w:w w:val="99"/>
        </w:rPr>
        <w:t> </w:t>
      </w:r>
      <w:r>
        <w:rPr>
          <w:spacing w:val="-1"/>
        </w:rPr>
        <w:t>pipework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island</w:t>
      </w:r>
      <w:r>
        <w:rPr>
          <w:spacing w:val="-5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2"/>
        </w:rPr>
        <w:t>may</w:t>
      </w:r>
      <w:r>
        <w:rPr>
          <w:spacing w:val="-9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1"/>
        </w:rPr>
        <w:t>only</w:t>
      </w:r>
      <w:r>
        <w:rPr>
          <w:spacing w:val="-7"/>
        </w:rPr>
        <w:t> </w:t>
      </w:r>
      <w:r>
        <w:rPr/>
        <w:t>way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conclusively</w:t>
      </w:r>
      <w:r>
        <w:rPr>
          <w:spacing w:val="-7"/>
        </w:rPr>
        <w:t> </w:t>
      </w:r>
      <w:r>
        <w:rPr>
          <w:spacing w:val="-1"/>
        </w:rPr>
        <w:t>prove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connectivity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54"/>
          <w:w w:val="99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area</w:t>
      </w:r>
      <w:r>
        <w:rPr>
          <w:spacing w:val="-6"/>
        </w:rPr>
        <w:t> </w:t>
      </w:r>
      <w:r>
        <w:rPr/>
        <w:t>although</w:t>
      </w:r>
      <w:r>
        <w:rPr>
          <w:spacing w:val="-6"/>
        </w:rPr>
        <w:t> </w:t>
      </w:r>
      <w:r>
        <w:rPr>
          <w:spacing w:val="-1"/>
        </w:rPr>
        <w:t>it would</w:t>
      </w:r>
      <w:r>
        <w:rPr>
          <w:spacing w:val="-4"/>
        </w:rPr>
        <w:t> </w:t>
      </w:r>
      <w:r>
        <w:rPr>
          <w:spacing w:val="-1"/>
        </w:rPr>
        <w:t>appear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area</w:t>
      </w:r>
      <w:r>
        <w:rPr>
          <w:spacing w:val="-4"/>
        </w:rPr>
        <w:t> </w:t>
      </w:r>
      <w:r>
        <w:rPr/>
        <w:t>ultimately</w:t>
      </w:r>
      <w:r>
        <w:rPr>
          <w:spacing w:val="-8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fire</w:t>
      </w:r>
      <w:r>
        <w:rPr>
          <w:spacing w:val="-6"/>
        </w:rPr>
        <w:t> </w:t>
      </w:r>
      <w:r>
        <w:rPr>
          <w:spacing w:val="-1"/>
        </w:rPr>
        <w:t>pond.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17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2/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Existing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System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714"/>
            <w:col w:w="3267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6"/>
          <w:szCs w:val="26"/>
        </w:rPr>
      </w:pP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0" w:after="0"/>
        <w:ind w:left="1272" w:right="0" w:hanging="852"/>
        <w:jc w:val="left"/>
      </w:pPr>
      <w:r>
        <w:rPr/>
        <w:t>SKA</w:t>
      </w:r>
      <w:r>
        <w:rPr>
          <w:spacing w:val="-11"/>
        </w:rPr>
        <w:t> </w:t>
      </w:r>
      <w:r>
        <w:rPr>
          <w:spacing w:val="-1"/>
        </w:rPr>
        <w:t>Building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127"/>
        <w:jc w:val="left"/>
      </w:pPr>
      <w:r>
        <w:rPr/>
        <w:t>The</w:t>
      </w:r>
      <w:r>
        <w:rPr>
          <w:spacing w:val="-9"/>
        </w:rPr>
        <w:t> </w:t>
      </w:r>
      <w:r>
        <w:rPr/>
        <w:t>majority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this</w:t>
      </w:r>
      <w:r>
        <w:rPr>
          <w:spacing w:val="-4"/>
        </w:rPr>
        <w:t> </w:t>
      </w:r>
      <w:r>
        <w:rPr>
          <w:spacing w:val="-1"/>
        </w:rPr>
        <w:t>area</w:t>
      </w:r>
      <w:r>
        <w:rPr>
          <w:spacing w:val="-6"/>
        </w:rPr>
        <w:t> </w:t>
      </w:r>
      <w:r>
        <w:rPr>
          <w:spacing w:val="-1"/>
        </w:rPr>
        <w:t>discharges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attenuation</w:t>
      </w:r>
      <w:r>
        <w:rPr>
          <w:spacing w:val="-3"/>
        </w:rPr>
        <w:t> </w:t>
      </w:r>
      <w:r>
        <w:rPr/>
        <w:t>pond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south</w:t>
      </w:r>
      <w:r>
        <w:rPr>
          <w:spacing w:val="-5"/>
        </w:rPr>
        <w:t> </w:t>
      </w:r>
      <w:r>
        <w:rPr/>
        <w:t>east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95"/>
          <w:w w:val="99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building.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pond</w:t>
      </w:r>
      <w:r>
        <w:rPr>
          <w:spacing w:val="-6"/>
        </w:rPr>
        <w:t> </w:t>
      </w:r>
      <w:r>
        <w:rPr/>
        <w:t>connects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existing</w:t>
      </w:r>
      <w:r>
        <w:rPr>
          <w:spacing w:val="-6"/>
        </w:rPr>
        <w:t> </w:t>
      </w:r>
      <w:r>
        <w:rPr/>
        <w:t>300mm</w:t>
      </w:r>
      <w:r>
        <w:rPr>
          <w:spacing w:val="-2"/>
        </w:rPr>
        <w:t> </w:t>
      </w:r>
      <w:r>
        <w:rPr>
          <w:spacing w:val="-1"/>
        </w:rPr>
        <w:t>diameter</w:t>
      </w:r>
      <w:r>
        <w:rPr>
          <w:spacing w:val="-5"/>
        </w:rPr>
        <w:t> </w:t>
      </w:r>
      <w:r>
        <w:rPr>
          <w:spacing w:val="-1"/>
        </w:rPr>
        <w:t>sewer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55"/>
          <w:w w:val="99"/>
        </w:rPr>
        <w:t> </w:t>
      </w:r>
      <w:r>
        <w:rPr>
          <w:spacing w:val="-1"/>
        </w:rPr>
        <w:t>serves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Control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1"/>
        </w:rPr>
        <w:t>area</w:t>
      </w:r>
      <w:r>
        <w:rPr>
          <w:spacing w:val="-6"/>
        </w:rPr>
        <w:t> </w:t>
      </w:r>
      <w:r>
        <w:rPr/>
        <w:t>just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old</w:t>
      </w:r>
      <w:r>
        <w:rPr>
          <w:spacing w:val="-4"/>
        </w:rPr>
        <w:t> </w:t>
      </w:r>
      <w:r>
        <w:rPr/>
        <w:t>Radiant</w:t>
      </w:r>
      <w:r>
        <w:rPr>
          <w:spacing w:val="-5"/>
        </w:rPr>
        <w:t> </w:t>
      </w:r>
      <w:r>
        <w:rPr/>
        <w:t>building/archive</w:t>
      </w:r>
      <w:r>
        <w:rPr>
          <w:spacing w:val="-6"/>
        </w:rPr>
        <w:t> </w:t>
      </w:r>
      <w:r>
        <w:rPr>
          <w:spacing w:val="-1"/>
        </w:rPr>
        <w:t>store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57"/>
          <w:w w:val="99"/>
        </w:rPr>
        <w:t> </w:t>
      </w:r>
      <w:r>
        <w:rPr/>
        <w:t>MH107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described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2.14.</w:t>
      </w:r>
      <w:r>
        <w:rPr>
          <w:spacing w:val="-6"/>
        </w:rPr>
        <w:t> </w:t>
      </w:r>
      <w:r>
        <w:rPr/>
        <w:t>Drainage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6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western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building</w:t>
      </w:r>
      <w:r>
        <w:rPr>
          <w:spacing w:val="-6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63"/>
          <w:w w:val="99"/>
        </w:rPr>
        <w:t> </w:t>
      </w:r>
      <w:r>
        <w:rPr/>
        <w:t>a</w:t>
      </w:r>
      <w:r>
        <w:rPr>
          <w:spacing w:val="-6"/>
        </w:rPr>
        <w:t> </w:t>
      </w:r>
      <w:r>
        <w:rPr/>
        <w:t>local</w:t>
      </w:r>
      <w:r>
        <w:rPr>
          <w:spacing w:val="-6"/>
        </w:rPr>
        <w:t> </w:t>
      </w:r>
      <w:r>
        <w:rPr/>
        <w:t>soakaway.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area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car</w:t>
      </w:r>
      <w:r>
        <w:rPr>
          <w:spacing w:val="-5"/>
        </w:rPr>
        <w:t> </w:t>
      </w:r>
      <w:r>
        <w:rPr>
          <w:spacing w:val="-1"/>
        </w:rPr>
        <w:t>parking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highway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area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mini</w:t>
      </w:r>
      <w:r>
        <w:rPr>
          <w:spacing w:val="-7"/>
        </w:rPr>
        <w:t> </w:t>
      </w:r>
      <w:r>
        <w:rPr/>
        <w:t>roundabout</w:t>
      </w:r>
      <w:r>
        <w:rPr>
          <w:spacing w:val="-5"/>
        </w:rPr>
        <w:t> </w:t>
      </w:r>
      <w:r>
        <w:rPr>
          <w:spacing w:val="-5"/>
        </w:rPr>
      </w:r>
      <w:r>
        <w:rPr>
          <w:spacing w:val="-1"/>
        </w:rPr>
        <w:t>which</w:t>
      </w:r>
      <w:r>
        <w:rPr>
          <w:spacing w:val="57"/>
        </w:rPr>
        <w:t> </w:t>
      </w:r>
      <w:r>
        <w:rPr/>
        <w:t>connects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SKA</w:t>
      </w:r>
      <w:r>
        <w:rPr>
          <w:spacing w:val="-7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southern</w:t>
      </w:r>
      <w:r>
        <w:rPr>
          <w:spacing w:val="-4"/>
        </w:rPr>
        <w:t> </w:t>
      </w:r>
      <w:r>
        <w:rPr>
          <w:spacing w:val="-1"/>
        </w:rPr>
        <w:t>end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Control</w:t>
      </w:r>
      <w:r>
        <w:rPr>
          <w:spacing w:val="-4"/>
        </w:rPr>
        <w:t> </w:t>
      </w:r>
      <w:r>
        <w:rPr/>
        <w:t>building</w:t>
      </w:r>
      <w:r>
        <w:rPr>
          <w:spacing w:val="-6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68"/>
          <w:w w:val="99"/>
        </w:rPr>
        <w:t> </w:t>
      </w:r>
      <w:r>
        <w:rPr>
          <w:spacing w:val="-1"/>
        </w:rPr>
        <w:t>depression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wooded</w:t>
      </w:r>
      <w:r>
        <w:rPr>
          <w:spacing w:val="-5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east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area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an</w:t>
      </w:r>
      <w:r>
        <w:rPr>
          <w:spacing w:val="-4"/>
        </w:rPr>
        <w:t> </w:t>
      </w:r>
      <w:r>
        <w:rPr/>
        <w:t>open</w:t>
      </w:r>
      <w:r>
        <w:rPr>
          <w:spacing w:val="-6"/>
        </w:rPr>
        <w:t> </w:t>
      </w:r>
      <w:r>
        <w:rPr>
          <w:spacing w:val="1"/>
        </w:rPr>
        <w:t>100mm</w:t>
      </w:r>
      <w:r>
        <w:rPr>
          <w:spacing w:val="-3"/>
        </w:rPr>
        <w:t> </w:t>
      </w:r>
      <w:r>
        <w:rPr>
          <w:spacing w:val="-1"/>
        </w:rPr>
        <w:t>diameter</w:t>
      </w:r>
      <w:r>
        <w:rPr>
          <w:spacing w:val="81"/>
          <w:w w:val="99"/>
        </w:rPr>
        <w:t> </w:t>
      </w:r>
      <w:r>
        <w:rPr>
          <w:spacing w:val="-1"/>
        </w:rPr>
        <w:t>outfall</w:t>
      </w:r>
      <w:r>
        <w:rPr>
          <w:spacing w:val="-6"/>
        </w:rPr>
        <w:t> </w:t>
      </w:r>
      <w:r>
        <w:rPr>
          <w:spacing w:val="-1"/>
        </w:rPr>
        <w:t>pipe</w:t>
      </w:r>
      <w:r>
        <w:rPr>
          <w:spacing w:val="-8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manhole</w:t>
      </w:r>
      <w:r>
        <w:rPr>
          <w:spacing w:val="-6"/>
        </w:rPr>
        <w:t> </w:t>
      </w:r>
      <w:r>
        <w:rPr>
          <w:spacing w:val="-1"/>
        </w:rPr>
        <w:t>MH24.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MSC</w:t>
      </w:r>
      <w:r>
        <w:rPr>
          <w:spacing w:val="-8"/>
        </w:rPr>
        <w:t> </w:t>
      </w:r>
      <w:r>
        <w:rPr>
          <w:spacing w:val="-1"/>
        </w:rPr>
        <w:t>Control</w:t>
      </w:r>
      <w:r>
        <w:rPr>
          <w:spacing w:val="-7"/>
        </w:rPr>
        <w:t> </w:t>
      </w:r>
      <w:r>
        <w:rPr/>
        <w:t>Building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202"/>
        <w:jc w:val="left"/>
      </w:pPr>
      <w:r>
        <w:rPr>
          <w:spacing w:val="-1"/>
        </w:rPr>
        <w:t>Roof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-5"/>
        </w:rPr>
        <w:t> </w:t>
      </w:r>
      <w:r>
        <w:rPr>
          <w:spacing w:val="-1"/>
        </w:rPr>
        <w:t>buildings</w:t>
      </w:r>
      <w:r>
        <w:rPr>
          <w:spacing w:val="-5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>
          <w:spacing w:val="-1"/>
        </w:rPr>
        <w:t>sewer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rear</w:t>
      </w:r>
      <w:r>
        <w:rPr>
          <w:spacing w:val="-5"/>
        </w:rPr>
        <w:t> </w:t>
      </w:r>
      <w:r>
        <w:rPr>
          <w:spacing w:val="-1"/>
        </w:rPr>
        <w:t>(north)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101"/>
          <w:w w:val="99"/>
        </w:rPr>
        <w:t> </w:t>
      </w:r>
      <w:r>
        <w:rPr>
          <w:spacing w:val="-1"/>
        </w:rPr>
        <w:t>these</w:t>
      </w:r>
      <w:r>
        <w:rPr>
          <w:spacing w:val="-6"/>
        </w:rPr>
        <w:t> </w:t>
      </w:r>
      <w:r>
        <w:rPr/>
        <w:t>buildings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flows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westerly</w:t>
      </w:r>
      <w:r>
        <w:rPr>
          <w:spacing w:val="-7"/>
        </w:rPr>
        <w:t> </w:t>
      </w:r>
      <w:r>
        <w:rPr>
          <w:spacing w:val="-1"/>
        </w:rPr>
        <w:t>direction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connect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300mm</w:t>
      </w:r>
      <w:r>
        <w:rPr>
          <w:spacing w:val="-4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2"/>
        </w:rPr>
        <w:t>water</w:t>
      </w:r>
      <w:r>
        <w:rPr>
          <w:spacing w:val="71"/>
          <w:w w:val="99"/>
        </w:rPr>
        <w:t> </w:t>
      </w:r>
      <w:r>
        <w:rPr>
          <w:spacing w:val="-1"/>
        </w:rPr>
        <w:t>sewer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manhole</w:t>
      </w:r>
      <w:r>
        <w:rPr>
          <w:spacing w:val="-7"/>
        </w:rPr>
        <w:t> </w:t>
      </w:r>
      <w:r>
        <w:rPr/>
        <w:t>MH106</w:t>
      </w:r>
      <w:r>
        <w:rPr>
          <w:spacing w:val="-6"/>
        </w:rPr>
        <w:t> </w:t>
      </w:r>
      <w:r>
        <w:rPr>
          <w:spacing w:val="1"/>
        </w:rPr>
        <w:t>as</w:t>
      </w:r>
      <w:r>
        <w:rPr>
          <w:spacing w:val="-5"/>
        </w:rPr>
        <w:t> </w:t>
      </w:r>
      <w:r>
        <w:rPr>
          <w:spacing w:val="-1"/>
        </w:rPr>
        <w:t>described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2.14.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852"/>
        <w:jc w:val="left"/>
      </w:pPr>
      <w:r>
        <w:rPr/>
        <w:t>Mechanical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Electrical</w:t>
      </w:r>
      <w:r>
        <w:rPr>
          <w:spacing w:val="-10"/>
        </w:rPr>
        <w:t> </w:t>
      </w:r>
      <w:r>
        <w:rPr/>
        <w:t>Workshops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118"/>
        <w:jc w:val="left"/>
      </w:pPr>
      <w:r>
        <w:rPr/>
        <w:t>Surface</w:t>
      </w:r>
      <w:r>
        <w:rPr>
          <w:spacing w:val="-4"/>
        </w:rPr>
        <w:t> </w:t>
      </w:r>
      <w:r>
        <w:rPr>
          <w:spacing w:val="-2"/>
        </w:rPr>
        <w:t>water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/>
        <w:t>serving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sewer</w:t>
      </w:r>
      <w:r>
        <w:rPr>
          <w:spacing w:val="-3"/>
        </w:rPr>
        <w:t> </w:t>
      </w:r>
      <w:r>
        <w:rPr/>
        <w:t>which</w:t>
      </w:r>
      <w:r>
        <w:rPr>
          <w:spacing w:val="-6"/>
        </w:rPr>
        <w:t> </w:t>
      </w:r>
      <w:r>
        <w:rPr>
          <w:spacing w:val="-1"/>
        </w:rPr>
        <w:t>runs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65"/>
          <w:w w:val="99"/>
        </w:rPr>
        <w:t> </w:t>
      </w:r>
      <w:r>
        <w:rPr>
          <w:spacing w:val="-1"/>
        </w:rPr>
        <w:t>southerly</w:t>
      </w:r>
      <w:r>
        <w:rPr>
          <w:spacing w:val="-6"/>
        </w:rPr>
        <w:t> </w:t>
      </w:r>
      <w:r>
        <w:rPr>
          <w:spacing w:val="-1"/>
        </w:rPr>
        <w:t>direction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east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buildings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outfalls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pond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south</w:t>
      </w:r>
      <w:r>
        <w:rPr/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w w:val="99"/>
        </w:rPr>
        <w:t> </w:t>
      </w:r>
      <w:r>
        <w:rPr>
          <w:spacing w:val="67"/>
          <w:w w:val="99"/>
        </w:rPr>
        <w:t> </w:t>
      </w:r>
      <w:r>
        <w:rPr>
          <w:spacing w:val="-1"/>
        </w:rPr>
        <w:t>Electrical</w:t>
      </w:r>
      <w:r>
        <w:rPr>
          <w:spacing w:val="-10"/>
        </w:rPr>
        <w:t> </w:t>
      </w:r>
      <w:r>
        <w:rPr/>
        <w:t>Workshop</w:t>
      </w:r>
      <w:r>
        <w:rPr>
          <w:spacing w:val="-7"/>
        </w:rPr>
        <w:t> </w:t>
      </w:r>
      <w:r>
        <w:rPr/>
        <w:t>building.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series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ponds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interlinking</w:t>
      </w:r>
      <w:r>
        <w:rPr>
          <w:spacing w:val="-5"/>
        </w:rPr>
        <w:t> </w:t>
      </w:r>
      <w:r>
        <w:rPr>
          <w:spacing w:val="-1"/>
        </w:rPr>
        <w:t>ditches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/>
        <w:t>located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/>
        <w:t>this</w:t>
      </w:r>
      <w:r>
        <w:rPr>
          <w:spacing w:val="91"/>
          <w:w w:val="99"/>
        </w:rPr>
        <w:t> </w:t>
      </w:r>
      <w:r>
        <w:rPr>
          <w:spacing w:val="-1"/>
        </w:rPr>
        <w:t>wooded</w:t>
      </w:r>
      <w:r>
        <w:rPr>
          <w:spacing w:val="-6"/>
        </w:rPr>
        <w:t> </w:t>
      </w:r>
      <w:r>
        <w:rPr/>
        <w:t>area.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150mm</w:t>
      </w:r>
      <w:r>
        <w:rPr>
          <w:spacing w:val="-1"/>
        </w:rPr>
        <w:t> diameter</w:t>
      </w:r>
      <w:r>
        <w:rPr>
          <w:spacing w:val="-5"/>
        </w:rPr>
        <w:t> </w:t>
      </w:r>
      <w:r>
        <w:rPr>
          <w:spacing w:val="-1"/>
        </w:rPr>
        <w:t>piped</w:t>
      </w:r>
      <w:r>
        <w:rPr>
          <w:spacing w:val="-4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1"/>
        </w:rPr>
        <w:t>most</w:t>
      </w:r>
      <w:r>
        <w:rPr>
          <w:spacing w:val="-6"/>
        </w:rPr>
        <w:t> </w:t>
      </w:r>
      <w:r>
        <w:rPr>
          <w:spacing w:val="-1"/>
        </w:rPr>
        <w:t>easterly</w:t>
      </w:r>
      <w:r>
        <w:rPr>
          <w:spacing w:val="-9"/>
        </w:rPr>
        <w:t> </w:t>
      </w:r>
      <w:r>
        <w:rPr/>
        <w:t>pond</w:t>
      </w:r>
      <w:r>
        <w:rPr>
          <w:spacing w:val="-4"/>
        </w:rPr>
        <w:t> </w:t>
      </w:r>
      <w:r>
        <w:rPr/>
        <w:t>takes</w:t>
      </w:r>
      <w:r>
        <w:rPr>
          <w:spacing w:val="-5"/>
        </w:rPr>
        <w:t> </w:t>
      </w:r>
      <w:r>
        <w:rPr/>
        <w:t>flow</w:t>
      </w:r>
      <w:r>
        <w:rPr>
          <w:spacing w:val="-8"/>
        </w:rPr>
        <w:t> </w:t>
      </w:r>
      <w:r>
        <w:rPr>
          <w:spacing w:val="-1"/>
        </w:rPr>
        <w:t>through</w:t>
      </w:r>
      <w:r>
        <w:rPr>
          <w:spacing w:val="-4"/>
        </w:rPr>
        <w:t> </w:t>
      </w:r>
      <w:r>
        <w:rPr/>
        <w:t>a</w:t>
      </w:r>
      <w:r>
        <w:rPr>
          <w:spacing w:val="71"/>
          <w:w w:val="99"/>
        </w:rPr>
        <w:t> </w:t>
      </w:r>
      <w:r>
        <w:rPr>
          <w:spacing w:val="-1"/>
        </w:rPr>
        <w:t>stone</w:t>
      </w:r>
      <w:r>
        <w:rPr>
          <w:spacing w:val="-6"/>
        </w:rPr>
        <w:t> </w:t>
      </w:r>
      <w:r>
        <w:rPr/>
        <w:t>filter</w:t>
      </w:r>
      <w:r>
        <w:rPr>
          <w:spacing w:val="-4"/>
        </w:rPr>
        <w:t> </w:t>
      </w:r>
      <w:r>
        <w:rPr/>
        <w:t>bed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then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/>
        <w:t>easterly</w:t>
      </w:r>
      <w:r>
        <w:rPr>
          <w:spacing w:val="-8"/>
        </w:rPr>
        <w:t> </w:t>
      </w:r>
      <w:r>
        <w:rPr/>
        <w:t>direction</w:t>
      </w:r>
      <w:r>
        <w:rPr>
          <w:spacing w:val="-4"/>
        </w:rPr>
        <w:t> </w:t>
      </w:r>
      <w:r>
        <w:rPr>
          <w:spacing w:val="-1"/>
        </w:rPr>
        <w:t>via</w:t>
      </w:r>
      <w:r>
        <w:rPr/>
        <w:t> </w:t>
      </w:r>
      <w:r>
        <w:rPr>
          <w:spacing w:val="-1"/>
        </w:rPr>
        <w:t>manholes</w:t>
      </w:r>
      <w:r>
        <w:rPr>
          <w:spacing w:val="-4"/>
        </w:rPr>
        <w:t> </w:t>
      </w:r>
      <w:r>
        <w:rPr>
          <w:spacing w:val="-1"/>
        </w:rPr>
        <w:t>MH101,</w:t>
      </w:r>
      <w:r>
        <w:rPr>
          <w:spacing w:val="-4"/>
        </w:rPr>
        <w:t> </w:t>
      </w:r>
      <w:r>
        <w:rPr/>
        <w:t>102,</w:t>
      </w:r>
      <w:r>
        <w:rPr>
          <w:spacing w:val="-5"/>
        </w:rPr>
        <w:t> </w:t>
      </w:r>
      <w:r>
        <w:rPr>
          <w:spacing w:val="1"/>
        </w:rPr>
        <w:t>103</w:t>
      </w:r>
      <w:r>
        <w:rPr>
          <w:spacing w:val="-5"/>
        </w:rPr>
        <w:t> </w:t>
      </w:r>
      <w:r>
        <w:rPr/>
        <w:t>&amp;</w:t>
      </w:r>
      <w:r>
        <w:rPr>
          <w:spacing w:val="-3"/>
        </w:rPr>
        <w:t> </w:t>
      </w:r>
      <w:r>
        <w:rPr>
          <w:spacing w:val="-1"/>
        </w:rPr>
        <w:t>104</w:t>
      </w:r>
      <w:r>
        <w:rPr>
          <w:spacing w:val="-4"/>
        </w:rPr>
        <w:t> </w:t>
      </w:r>
      <w:r>
        <w:rPr/>
        <w:t>off</w:t>
      </w:r>
      <w:r>
        <w:rPr>
          <w:spacing w:val="52"/>
          <w:w w:val="99"/>
        </w:rPr>
        <w:t> </w:t>
      </w:r>
      <w:r>
        <w:rPr>
          <w:spacing w:val="-1"/>
        </w:rPr>
        <w:t>site.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outfall</w:t>
      </w:r>
      <w:r>
        <w:rPr>
          <w:spacing w:val="-7"/>
        </w:rPr>
        <w:t> </w:t>
      </w:r>
      <w:r>
        <w:rPr/>
        <w:t>route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MH104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site</w:t>
      </w:r>
      <w:r>
        <w:rPr>
          <w:spacing w:val="-3"/>
        </w:rPr>
        <w:t> </w:t>
      </w:r>
      <w:r>
        <w:rPr/>
        <w:t>boundary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field</w:t>
      </w:r>
      <w:r>
        <w:rPr>
          <w:spacing w:val="-6"/>
        </w:rPr>
        <w:t> </w:t>
      </w:r>
      <w:r>
        <w:rPr/>
        <w:t>corner</w:t>
      </w:r>
      <w:r>
        <w:rPr>
          <w:spacing w:val="-4"/>
        </w:rPr>
        <w:t> </w:t>
      </w:r>
      <w:r>
        <w:rPr/>
        <w:t>adjacent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track</w:t>
      </w:r>
      <w:r>
        <w:rPr>
          <w:spacing w:val="38"/>
          <w:w w:val="99"/>
        </w:rPr>
        <w:t> </w:t>
      </w:r>
      <w:r>
        <w:rPr>
          <w:spacing w:val="-1"/>
        </w:rPr>
        <w:t>from the</w:t>
      </w:r>
      <w:r>
        <w:rPr>
          <w:spacing w:val="-6"/>
        </w:rPr>
        <w:t> </w:t>
      </w:r>
      <w:r>
        <w:rPr>
          <w:spacing w:val="-1"/>
        </w:rPr>
        <w:t>vehicle</w:t>
      </w:r>
      <w:r>
        <w:rPr>
          <w:spacing w:val="-5"/>
        </w:rPr>
        <w:t> </w:t>
      </w:r>
      <w:r>
        <w:rPr/>
        <w:t>shed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150mm</w:t>
      </w:r>
      <w:r>
        <w:rPr>
          <w:spacing w:val="-1"/>
        </w:rPr>
        <w:t> diameter</w:t>
      </w:r>
      <w:r>
        <w:rPr>
          <w:spacing w:val="-5"/>
        </w:rPr>
        <w:t> </w:t>
      </w:r>
      <w:r>
        <w:rPr/>
        <w:t>pipe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heads </w:t>
      </w:r>
      <w:r>
        <w:rPr/>
        <w:t>across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field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1"/>
        </w:rPr>
        <w:t>an</w:t>
      </w:r>
      <w:r>
        <w:rPr>
          <w:spacing w:val="-3"/>
        </w:rPr>
        <w:t> </w:t>
      </w:r>
      <w:r>
        <w:rPr/>
        <w:t>easterly</w:t>
      </w:r>
      <w:r>
        <w:rPr>
          <w:spacing w:val="53"/>
          <w:w w:val="99"/>
        </w:rPr>
        <w:t> </w:t>
      </w:r>
      <w:r>
        <w:rPr>
          <w:spacing w:val="-1"/>
        </w:rPr>
        <w:t>direction</w:t>
      </w:r>
      <w:r>
        <w:rPr>
          <w:spacing w:val="-6"/>
        </w:rPr>
        <w:t> </w:t>
      </w:r>
      <w:r>
        <w:rPr>
          <w:spacing w:val="-1"/>
        </w:rPr>
        <w:t>towards</w:t>
      </w:r>
      <w:r>
        <w:rPr>
          <w:spacing w:val="-3"/>
        </w:rPr>
        <w:t> </w:t>
      </w:r>
      <w:r>
        <w:rPr>
          <w:spacing w:val="-1"/>
        </w:rPr>
        <w:t>Beech</w:t>
      </w:r>
      <w:r>
        <w:rPr>
          <w:spacing w:val="-4"/>
        </w:rPr>
        <w:t> </w:t>
      </w:r>
      <w:r>
        <w:rPr/>
        <w:t>Tree</w:t>
      </w:r>
      <w:r>
        <w:rPr>
          <w:spacing w:val="-5"/>
        </w:rPr>
        <w:t> </w:t>
      </w:r>
      <w:r>
        <w:rPr>
          <w:spacing w:val="-1"/>
        </w:rPr>
        <w:t>Farm</w:t>
      </w:r>
      <w:r>
        <w:rPr>
          <w:spacing w:val="-2"/>
        </w:rPr>
        <w:t> </w:t>
      </w:r>
      <w:r>
        <w:rPr>
          <w:spacing w:val="-1"/>
        </w:rPr>
        <w:t>buildings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Highway</w:t>
      </w:r>
      <w:r>
        <w:rPr>
          <w:spacing w:val="-8"/>
        </w:rPr>
        <w:t> </w:t>
      </w:r>
      <w:r>
        <w:rPr>
          <w:spacing w:val="-1"/>
        </w:rPr>
        <w:t>garage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A535.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87"/>
          <w:w w:val="99"/>
        </w:rPr>
        <w:t> </w:t>
      </w:r>
      <w:r>
        <w:rPr/>
        <w:t>assumed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/>
        <w:t>ultimately</w:t>
      </w:r>
      <w:r>
        <w:rPr>
          <w:spacing w:val="-7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tributary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Dingle</w:t>
      </w:r>
      <w:r>
        <w:rPr>
          <w:spacing w:val="-4"/>
        </w:rPr>
        <w:t> </w:t>
      </w:r>
      <w:r>
        <w:rPr>
          <w:spacing w:val="-1"/>
        </w:rPr>
        <w:t>Brook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fields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63"/>
          <w:w w:val="99"/>
        </w:rPr>
        <w:t> </w:t>
      </w:r>
      <w:r>
        <w:rPr>
          <w:spacing w:val="-1"/>
        </w:rPr>
        <w:t>east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A535.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surveyed</w:t>
      </w:r>
      <w:r>
        <w:rPr>
          <w:spacing w:val="-7"/>
        </w:rPr>
        <w:t> </w:t>
      </w:r>
      <w:r>
        <w:rPr/>
        <w:t>length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downstream</w:t>
      </w:r>
      <w:r>
        <w:rPr>
          <w:spacing w:val="-2"/>
        </w:rPr>
        <w:t> </w:t>
      </w:r>
      <w:r>
        <w:rPr>
          <w:spacing w:val="-1"/>
        </w:rPr>
        <w:t>pipework</w:t>
      </w:r>
      <w:r>
        <w:rPr>
          <w:spacing w:val="-2"/>
        </w:rPr>
        <w:t> </w:t>
      </w:r>
      <w:r>
        <w:rPr/>
        <w:t>(47.5m)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MH104</w:t>
      </w:r>
      <w:r>
        <w:rPr>
          <w:spacing w:val="-4"/>
        </w:rPr>
        <w:t> </w:t>
      </w:r>
      <w:r>
        <w:rPr/>
        <w:t>off</w:t>
      </w:r>
      <w:r>
        <w:rPr>
          <w:spacing w:val="-4"/>
        </w:rPr>
        <w:t> </w:t>
      </w:r>
      <w:r>
        <w:rPr>
          <w:spacing w:val="-1"/>
        </w:rPr>
        <w:t>site</w:t>
      </w:r>
      <w:r>
        <w:rPr>
          <w:spacing w:val="73"/>
          <w:w w:val="99"/>
        </w:rPr>
        <w:t> </w:t>
      </w:r>
      <w:r>
        <w:rPr/>
        <w:t>exhibited</w:t>
      </w:r>
      <w:r>
        <w:rPr>
          <w:spacing w:val="-7"/>
        </w:rPr>
        <w:t> </w:t>
      </w:r>
      <w:r>
        <w:rPr>
          <w:spacing w:val="-1"/>
        </w:rPr>
        <w:t>root</w:t>
      </w:r>
      <w:r>
        <w:rPr>
          <w:spacing w:val="-4"/>
        </w:rPr>
        <w:t> </w:t>
      </w:r>
      <w:r>
        <w:rPr/>
        <w:t>ingress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pipe</w:t>
      </w:r>
      <w:r>
        <w:rPr>
          <w:spacing w:val="-6"/>
        </w:rPr>
        <w:t> </w:t>
      </w:r>
      <w:r>
        <w:rPr>
          <w:spacing w:val="-1"/>
        </w:rPr>
        <w:t>joints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2"/>
        </w:rPr>
        <w:t>may</w:t>
      </w:r>
      <w:r>
        <w:rPr>
          <w:spacing w:val="-9"/>
        </w:rPr>
        <w:t> </w:t>
      </w:r>
      <w:r>
        <w:rPr/>
        <w:t>compromise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capacity</w:t>
      </w:r>
      <w:r>
        <w:rPr>
          <w:spacing w:val="-9"/>
        </w:rPr>
        <w:t> </w:t>
      </w:r>
      <w:r>
        <w:rPr/>
        <w:t>and</w:t>
      </w:r>
      <w:r>
        <w:rPr>
          <w:spacing w:val="-4"/>
        </w:rPr>
        <w:t> </w:t>
      </w:r>
      <w:r>
        <w:rPr/>
        <w:t>efficiency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56"/>
          <w:w w:val="99"/>
        </w:rPr>
        <w:t> </w:t>
      </w:r>
      <w:r>
        <w:rPr>
          <w:spacing w:val="-1"/>
        </w:rPr>
        <w:t>outfall.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Mark</w:t>
      </w:r>
      <w:r>
        <w:rPr>
          <w:spacing w:val="-4"/>
        </w:rPr>
        <w:t> </w:t>
      </w:r>
      <w:r>
        <w:rPr>
          <w:spacing w:val="-1"/>
        </w:rPr>
        <w:t>II</w:t>
      </w:r>
      <w:r>
        <w:rPr>
          <w:spacing w:val="-8"/>
        </w:rPr>
        <w:t> </w:t>
      </w:r>
      <w:r>
        <w:rPr/>
        <w:t>Telescope</w:t>
      </w:r>
      <w:r>
        <w:rPr>
          <w:spacing w:val="-7"/>
        </w:rPr>
        <w:t> </w:t>
      </w:r>
      <w:r>
        <w:rPr>
          <w:spacing w:val="-1"/>
        </w:rPr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246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/>
        <w:t>system</w:t>
      </w:r>
      <w:r>
        <w:rPr>
          <w:spacing w:val="-1"/>
        </w:rPr>
        <w:t> from</w:t>
      </w:r>
      <w:r>
        <w:rPr>
          <w:spacing w:val="-2"/>
        </w:rPr>
        <w:t> the</w:t>
      </w:r>
      <w:r>
        <w:rPr>
          <w:spacing w:val="-5"/>
        </w:rPr>
        <w:t> </w:t>
      </w:r>
      <w:r>
        <w:rPr/>
        <w:t>mark</w:t>
      </w:r>
      <w:r>
        <w:rPr>
          <w:spacing w:val="-3"/>
        </w:rPr>
        <w:t> </w:t>
      </w:r>
      <w:r>
        <w:rPr/>
        <w:t>2</w:t>
      </w:r>
      <w:r>
        <w:rPr>
          <w:spacing w:val="-6"/>
        </w:rPr>
        <w:t> </w:t>
      </w:r>
      <w:r>
        <w:rPr>
          <w:spacing w:val="-1"/>
        </w:rPr>
        <w:t>telescope</w:t>
      </w:r>
      <w:r>
        <w:rPr>
          <w:spacing w:val="-4"/>
        </w:rPr>
        <w:t> </w:t>
      </w:r>
      <w:r>
        <w:rPr/>
        <w:t>discharges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1"/>
        </w:rPr>
        <w:t>an</w:t>
      </w:r>
      <w:r>
        <w:rPr>
          <w:spacing w:val="-6"/>
        </w:rPr>
        <w:t> </w:t>
      </w:r>
      <w:r>
        <w:rPr>
          <w:spacing w:val="-1"/>
        </w:rPr>
        <w:t>interceptor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/>
        <w:t>MH152</w:t>
      </w:r>
      <w:r>
        <w:rPr>
          <w:spacing w:val="-4"/>
        </w:rPr>
        <w:t> </w:t>
      </w:r>
      <w:r>
        <w:rPr/>
        <w:t>&amp;</w:t>
      </w:r>
      <w:r>
        <w:rPr>
          <w:spacing w:val="-7"/>
        </w:rPr>
        <w:t> </w:t>
      </w:r>
      <w:r>
        <w:rPr/>
        <w:t>153</w:t>
      </w:r>
      <w:r>
        <w:rPr>
          <w:spacing w:val="63"/>
          <w:w w:val="99"/>
        </w:rPr>
        <w:t> </w:t>
      </w:r>
      <w:r>
        <w:rPr>
          <w:spacing w:val="-1"/>
        </w:rPr>
        <w:t>within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telescope</w:t>
      </w:r>
      <w:r>
        <w:rPr>
          <w:spacing w:val="-7"/>
        </w:rPr>
        <w:t> </w:t>
      </w:r>
      <w:r>
        <w:rPr>
          <w:spacing w:val="-1"/>
        </w:rPr>
        <w:t>compound.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225mm</w:t>
      </w:r>
      <w:r>
        <w:rPr>
          <w:spacing w:val="-3"/>
        </w:rPr>
        <w:t> </w:t>
      </w:r>
      <w:r>
        <w:rPr>
          <w:spacing w:val="-1"/>
        </w:rPr>
        <w:t>diameter</w:t>
      </w:r>
      <w:r>
        <w:rPr>
          <w:spacing w:val="-6"/>
        </w:rPr>
        <w:t> </w:t>
      </w:r>
      <w:r>
        <w:rPr>
          <w:spacing w:val="-1"/>
        </w:rPr>
        <w:t>outfall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interceptor</w:t>
      </w:r>
      <w:r>
        <w:rPr>
          <w:spacing w:val="-4"/>
        </w:rPr>
        <w:t> </w:t>
      </w:r>
      <w:r>
        <w:rPr>
          <w:spacing w:val="-1"/>
        </w:rPr>
        <w:t>discharges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93"/>
          <w:w w:val="99"/>
        </w:rPr>
        <w:t> </w:t>
      </w:r>
      <w:r>
        <w:rPr/>
        <w:t>a</w:t>
      </w:r>
      <w:r>
        <w:rPr>
          <w:spacing w:val="-6"/>
        </w:rPr>
        <w:t> </w:t>
      </w:r>
      <w:r>
        <w:rPr/>
        <w:t>ditch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east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Park</w:t>
      </w:r>
      <w:r>
        <w:rPr>
          <w:spacing w:val="-2"/>
        </w:rPr>
        <w:t> </w:t>
      </w:r>
      <w:r>
        <w:rPr>
          <w:spacing w:val="-1"/>
        </w:rPr>
        <w:t>Royal</w:t>
      </w:r>
      <w:r>
        <w:rPr>
          <w:spacing w:val="-3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>
          <w:spacing w:val="-1"/>
        </w:rPr>
        <w:t>connects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interlinking</w:t>
      </w:r>
      <w:r>
        <w:rPr>
          <w:spacing w:val="-6"/>
        </w:rPr>
        <w:t> </w:t>
      </w:r>
      <w:r>
        <w:rPr>
          <w:spacing w:val="-1"/>
        </w:rPr>
        <w:t>ponds</w:t>
      </w:r>
      <w:r>
        <w:rPr>
          <w:spacing w:val="69"/>
          <w:w w:val="99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discharge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described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2.1.9</w:t>
      </w:r>
      <w:r>
        <w:rPr>
          <w:spacing w:val="-5"/>
        </w:rPr>
        <w:t> </w:t>
      </w:r>
      <w:r>
        <w:rPr/>
        <w:t>above.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Power</w:t>
      </w:r>
      <w:r>
        <w:rPr>
          <w:spacing w:val="-6"/>
        </w:rPr>
        <w:t> </w:t>
      </w:r>
      <w:r>
        <w:rPr>
          <w:spacing w:val="-1"/>
        </w:rPr>
        <w:t>House,</w:t>
      </w:r>
      <w:r>
        <w:rPr>
          <w:spacing w:val="-6"/>
        </w:rPr>
        <w:t> </w:t>
      </w:r>
      <w:r>
        <w:rPr/>
        <w:t>Vehicle</w:t>
      </w:r>
      <w:r>
        <w:rPr>
          <w:spacing w:val="-8"/>
        </w:rPr>
        <w:t> </w:t>
      </w:r>
      <w:r>
        <w:rPr/>
        <w:t>shed,</w:t>
      </w:r>
      <w:r>
        <w:rPr>
          <w:spacing w:val="-8"/>
        </w:rPr>
        <w:t> </w:t>
      </w:r>
      <w:r>
        <w:rPr/>
        <w:t>Telescope</w:t>
      </w:r>
      <w:r>
        <w:rPr>
          <w:spacing w:val="-6"/>
        </w:rPr>
        <w:t> </w:t>
      </w:r>
      <w:r>
        <w:rPr/>
        <w:t>workshop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dormitory</w:t>
      </w:r>
      <w:r>
        <w:rPr>
          <w:spacing w:val="-10"/>
        </w:rPr>
        <w:t> </w:t>
      </w:r>
      <w:r>
        <w:rPr/>
        <w:t>block</w:t>
      </w:r>
      <w:r>
        <w:rPr>
          <w:spacing w:val="-5"/>
        </w:rPr>
        <w:t> </w:t>
      </w:r>
      <w:r>
        <w:rPr>
          <w:spacing w:val="-1"/>
        </w:rPr>
        <w:t>areas.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137"/>
        <w:jc w:val="left"/>
      </w:pPr>
      <w:r>
        <w:rPr/>
        <w:t>Surface</w:t>
      </w:r>
      <w:r>
        <w:rPr>
          <w:spacing w:val="-4"/>
        </w:rPr>
        <w:t> </w:t>
      </w:r>
      <w:r>
        <w:rPr>
          <w:spacing w:val="-2"/>
        </w:rPr>
        <w:t>water</w:t>
      </w:r>
      <w:r>
        <w:rPr>
          <w:spacing w:val="-3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6"/>
        </w:rPr>
        <w:t> </w:t>
      </w:r>
      <w:r>
        <w:rPr>
          <w:spacing w:val="-1"/>
        </w:rPr>
        <w:t>vehicle</w:t>
      </w:r>
      <w:r>
        <w:rPr>
          <w:spacing w:val="-5"/>
        </w:rPr>
        <w:t> </w:t>
      </w:r>
      <w:r>
        <w:rPr/>
        <w:t>shed</w:t>
      </w:r>
      <w:r>
        <w:rPr>
          <w:spacing w:val="-6"/>
        </w:rPr>
        <w:t> </w:t>
      </w:r>
      <w:r>
        <w:rPr/>
        <w:t>area</w:t>
      </w:r>
      <w:r>
        <w:rPr>
          <w:spacing w:val="-5"/>
        </w:rPr>
        <w:t> </w:t>
      </w:r>
      <w:r>
        <w:rPr/>
        <w:t>runs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northerly</w:t>
      </w:r>
      <w:r>
        <w:rPr>
          <w:spacing w:val="-8"/>
        </w:rPr>
        <w:t> </w:t>
      </w:r>
      <w:r>
        <w:rPr/>
        <w:t>direction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4"/>
        </w:rPr>
        <w:t> </w:t>
      </w:r>
      <w:r>
        <w:rPr/>
        <w:t>oil</w:t>
      </w:r>
      <w:r>
        <w:rPr>
          <w:spacing w:val="49"/>
          <w:w w:val="99"/>
        </w:rPr>
        <w:t> </w:t>
      </w:r>
      <w:r>
        <w:rPr>
          <w:spacing w:val="-1"/>
        </w:rPr>
        <w:t>interceptor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>
          <w:spacing w:val="-1"/>
        </w:rPr>
        <w:t>MH67&amp;68</w:t>
      </w:r>
      <w:r>
        <w:rPr>
          <w:spacing w:val="-4"/>
        </w:rPr>
        <w:t> </w:t>
      </w:r>
      <w:r>
        <w:rPr>
          <w:spacing w:val="-1"/>
        </w:rPr>
        <w:t>prior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discharge</w:t>
      </w:r>
      <w:r>
        <w:rPr>
          <w:spacing w:val="-4"/>
        </w:rPr>
        <w:t> </w:t>
      </w:r>
      <w:r>
        <w:rPr/>
        <w:t>via</w:t>
      </w:r>
      <w:r>
        <w:rPr>
          <w:spacing w:val="-7"/>
        </w:rPr>
        <w:t> </w:t>
      </w:r>
      <w:r>
        <w:rPr/>
        <w:t>a</w:t>
      </w:r>
      <w:r>
        <w:rPr>
          <w:spacing w:val="-4"/>
        </w:rPr>
        <w:t> </w:t>
      </w:r>
      <w:r>
        <w:rPr/>
        <w:t>150mm</w:t>
      </w:r>
      <w:r>
        <w:rPr>
          <w:spacing w:val="-2"/>
        </w:rPr>
        <w:t> </w:t>
      </w:r>
      <w:r>
        <w:rPr>
          <w:spacing w:val="-1"/>
        </w:rPr>
        <w:t>diameter</w:t>
      </w:r>
      <w:r>
        <w:rPr>
          <w:spacing w:val="-6"/>
        </w:rPr>
        <w:t> </w:t>
      </w:r>
      <w:r>
        <w:rPr>
          <w:spacing w:val="-1"/>
        </w:rPr>
        <w:t>outfall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interlinking</w:t>
      </w:r>
      <w:r>
        <w:rPr>
          <w:w w:val="99"/>
        </w:rPr>
        <w:t> </w:t>
      </w:r>
      <w:r>
        <w:rPr>
          <w:spacing w:val="81"/>
          <w:w w:val="99"/>
        </w:rPr>
        <w:t> </w:t>
      </w:r>
      <w:r>
        <w:rPr>
          <w:spacing w:val="-1"/>
        </w:rPr>
        <w:t>ponds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described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2.1.9</w:t>
      </w:r>
      <w:r>
        <w:rPr>
          <w:spacing w:val="-4"/>
        </w:rPr>
        <w:t> </w:t>
      </w:r>
      <w:r>
        <w:rPr>
          <w:spacing w:val="-1"/>
        </w:rPr>
        <w:t>above.</w:t>
      </w:r>
      <w:r>
        <w:rPr>
          <w:spacing w:val="-4"/>
        </w:rPr>
        <w:t> </w:t>
      </w:r>
      <w:r>
        <w:rPr/>
        <w:t>Foul</w:t>
      </w:r>
      <w:r>
        <w:rPr>
          <w:spacing w:val="-7"/>
        </w:rPr>
        <w:t> </w:t>
      </w:r>
      <w:r>
        <w:rPr/>
        <w:t>drainage</w:t>
      </w:r>
      <w:r>
        <w:rPr>
          <w:spacing w:val="-4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septic</w:t>
      </w:r>
      <w:r>
        <w:rPr>
          <w:spacing w:val="-5"/>
        </w:rPr>
        <w:t> </w:t>
      </w:r>
      <w:r>
        <w:rPr/>
        <w:t>tank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treated</w:t>
      </w:r>
      <w:r>
        <w:rPr>
          <w:spacing w:val="53"/>
          <w:w w:val="99"/>
        </w:rPr>
        <w:t> </w:t>
      </w:r>
      <w:r>
        <w:rPr>
          <w:spacing w:val="-1"/>
        </w:rPr>
        <w:t>effluent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discharged</w:t>
      </w:r>
      <w:r>
        <w:rPr>
          <w:spacing w:val="-6"/>
        </w:rPr>
        <w:t> </w:t>
      </w:r>
      <w:r>
        <w:rPr/>
        <w:t>via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pumping</w:t>
      </w:r>
      <w:r>
        <w:rPr>
          <w:spacing w:val="-7"/>
        </w:rPr>
        <w:t> </w:t>
      </w:r>
      <w:r>
        <w:rPr/>
        <w:t>chamber</w:t>
      </w:r>
      <w:r>
        <w:rPr>
          <w:spacing w:val="-5"/>
        </w:rPr>
        <w:t> </w:t>
      </w:r>
      <w:r>
        <w:rPr>
          <w:spacing w:val="-1"/>
        </w:rPr>
        <w:t>(MH69)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gravity</w:t>
      </w:r>
      <w:r>
        <w:rPr>
          <w:spacing w:val="-9"/>
        </w:rPr>
        <w:t> </w:t>
      </w:r>
      <w:r>
        <w:rPr/>
        <w:t>connection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existing</w:t>
      </w:r>
      <w:r>
        <w:rPr>
          <w:spacing w:val="62"/>
          <w:w w:val="99"/>
        </w:rPr>
        <w:t> </w:t>
      </w:r>
      <w:r>
        <w:rPr>
          <w:spacing w:val="-1"/>
        </w:rPr>
        <w:t>150mm</w:t>
      </w:r>
      <w:r>
        <w:rPr>
          <w:spacing w:val="-3"/>
        </w:rPr>
        <w:t> </w:t>
      </w:r>
      <w:r>
        <w:rPr>
          <w:spacing w:val="-1"/>
        </w:rPr>
        <w:t>pipe</w:t>
      </w:r>
      <w:r>
        <w:rPr>
          <w:spacing w:val="-8"/>
        </w:rPr>
        <w:t> </w:t>
      </w:r>
      <w:r>
        <w:rPr/>
        <w:t>immediately</w:t>
      </w:r>
      <w:r>
        <w:rPr>
          <w:spacing w:val="-8"/>
        </w:rPr>
        <w:t> </w:t>
      </w:r>
      <w:r>
        <w:rPr>
          <w:spacing w:val="-1"/>
        </w:rPr>
        <w:t>downstream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manhole</w:t>
      </w:r>
      <w:r>
        <w:rPr>
          <w:spacing w:val="-6"/>
        </w:rPr>
        <w:t> </w:t>
      </w:r>
      <w:r>
        <w:rPr>
          <w:spacing w:val="-1"/>
        </w:rPr>
        <w:t>MH66.</w:t>
      </w:r>
      <w:r>
        <w:rPr>
          <w:spacing w:val="-7"/>
        </w:rPr>
        <w:t> </w:t>
      </w:r>
      <w:r>
        <w:rPr/>
        <w:t>Manhole</w:t>
      </w:r>
      <w:r>
        <w:rPr>
          <w:spacing w:val="-8"/>
        </w:rPr>
        <w:t> </w:t>
      </w:r>
      <w:r>
        <w:rPr>
          <w:spacing w:val="1"/>
        </w:rPr>
        <w:t>66</w:t>
      </w:r>
      <w:r>
        <w:rPr>
          <w:spacing w:val="-7"/>
        </w:rPr>
        <w:t> </w:t>
      </w:r>
      <w:r>
        <w:rPr>
          <w:spacing w:val="-1"/>
        </w:rPr>
        <w:t>appears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>
          <w:spacing w:val="-1"/>
        </w:rPr>
        <w:t>redundant.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Jodrell</w:t>
      </w:r>
      <w:r>
        <w:rPr>
          <w:spacing w:val="-11"/>
        </w:rPr>
        <w:t> </w:t>
      </w:r>
      <w:r>
        <w:rPr>
          <w:spacing w:val="-1"/>
        </w:rPr>
        <w:t>Bank</w:t>
      </w:r>
      <w:r>
        <w:rPr>
          <w:spacing w:val="-7"/>
        </w:rPr>
        <w:t> </w:t>
      </w:r>
      <w:r>
        <w:rPr>
          <w:spacing w:val="-1"/>
        </w:rPr>
        <w:t>cottages.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263"/>
        <w:jc w:val="left"/>
      </w:pPr>
      <w:r>
        <w:rPr/>
        <w:t>Surface</w:t>
      </w:r>
      <w:r>
        <w:rPr>
          <w:spacing w:val="-5"/>
        </w:rPr>
        <w:t> </w:t>
      </w:r>
      <w:r>
        <w:rPr>
          <w:spacing w:val="-2"/>
        </w:rPr>
        <w:t>water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7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-7"/>
        </w:rPr>
        <w:t> </w:t>
      </w:r>
      <w:r>
        <w:rPr>
          <w:spacing w:val="-1"/>
        </w:rPr>
        <w:t>properties</w:t>
      </w:r>
      <w:r>
        <w:rPr>
          <w:spacing w:val="-6"/>
        </w:rPr>
        <w:t> </w:t>
      </w:r>
      <w:r>
        <w:rPr>
          <w:spacing w:val="-1"/>
        </w:rPr>
        <w:t>drains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southerly</w:t>
      </w:r>
      <w:r>
        <w:rPr>
          <w:spacing w:val="-8"/>
        </w:rPr>
        <w:t> </w:t>
      </w:r>
      <w:r>
        <w:rPr>
          <w:spacing w:val="-1"/>
        </w:rPr>
        <w:t>direction</w:t>
      </w:r>
      <w:r>
        <w:rPr>
          <w:spacing w:val="-5"/>
        </w:rPr>
        <w:t> </w:t>
      </w:r>
      <w:r>
        <w:rPr/>
        <w:t>towards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A535.</w:t>
      </w:r>
      <w:r>
        <w:rPr>
          <w:spacing w:val="83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precise</w:t>
      </w:r>
      <w:r>
        <w:rPr>
          <w:spacing w:val="-6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/>
        <w:t>route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5"/>
        </w:rPr>
        <w:t> </w:t>
      </w:r>
      <w:r>
        <w:rPr/>
        <w:t>been</w:t>
      </w:r>
      <w:r>
        <w:rPr>
          <w:spacing w:val="-4"/>
        </w:rPr>
        <w:t> </w:t>
      </w:r>
      <w:r>
        <w:rPr>
          <w:spacing w:val="-1"/>
        </w:rPr>
        <w:t>verified</w:t>
      </w:r>
      <w:r>
        <w:rPr>
          <w:spacing w:val="-4"/>
        </w:rPr>
        <w:t> </w:t>
      </w:r>
      <w:r>
        <w:rPr>
          <w:spacing w:val="-1"/>
        </w:rPr>
        <w:t>due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collapsed</w:t>
      </w:r>
      <w:r>
        <w:rPr>
          <w:spacing w:val="-4"/>
        </w:rPr>
        <w:t> </w:t>
      </w:r>
      <w:r>
        <w:rPr>
          <w:spacing w:val="-1"/>
        </w:rPr>
        <w:t>pipe</w:t>
      </w:r>
      <w:r>
        <w:rPr>
          <w:spacing w:val="-6"/>
        </w:rPr>
        <w:t> </w:t>
      </w:r>
      <w:r>
        <w:rPr/>
        <w:t>downstream</w:t>
      </w:r>
      <w:r>
        <w:rPr>
          <w:spacing w:val="-1"/>
        </w:rPr>
        <w:t> </w:t>
      </w:r>
      <w:r>
        <w:rPr>
          <w:spacing w:val="-2"/>
        </w:rPr>
        <w:t>of</w:t>
      </w:r>
      <w:r>
        <w:rPr>
          <w:spacing w:val="-4"/>
        </w:rPr>
        <w:t> </w:t>
      </w:r>
      <w:r>
        <w:rPr>
          <w:spacing w:val="-1"/>
        </w:rPr>
        <w:t>MH99.</w:t>
      </w:r>
      <w:r>
        <w:rPr>
          <w:spacing w:val="85"/>
          <w:w w:val="99"/>
        </w:rPr>
        <w:t> </w:t>
      </w:r>
      <w:r>
        <w:rPr/>
        <w:t>These</w:t>
      </w:r>
      <w:r>
        <w:rPr>
          <w:spacing w:val="-8"/>
        </w:rPr>
        <w:t> </w:t>
      </w:r>
      <w:r>
        <w:rPr>
          <w:spacing w:val="-1"/>
        </w:rPr>
        <w:t>properties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8"/>
        </w:rPr>
        <w:t> </w:t>
      </w:r>
      <w:r>
        <w:rPr/>
        <w:t>presently</w:t>
      </w:r>
      <w:r>
        <w:rPr>
          <w:spacing w:val="-11"/>
        </w:rPr>
        <w:t> </w:t>
      </w:r>
      <w:r>
        <w:rPr/>
        <w:t>abandoned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all</w:t>
      </w:r>
      <w:r>
        <w:rPr>
          <w:spacing w:val="-9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/>
        <w:t>presently</w:t>
      </w:r>
      <w:r>
        <w:rPr>
          <w:spacing w:val="-8"/>
        </w:rPr>
        <w:t> </w:t>
      </w:r>
      <w:r>
        <w:rPr/>
        <w:t>assumed</w:t>
      </w:r>
      <w:r>
        <w:rPr>
          <w:spacing w:val="-8"/>
        </w:rPr>
        <w:t> </w:t>
      </w:r>
      <w:r>
        <w:rPr>
          <w:spacing w:val="-1"/>
        </w:rPr>
        <w:t>redundant.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1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2/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Existing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System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714"/>
            <w:col w:w="3267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6"/>
          <w:szCs w:val="26"/>
        </w:rPr>
      </w:pP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0" w:after="0"/>
        <w:ind w:left="1272" w:right="0" w:hanging="852"/>
        <w:jc w:val="left"/>
      </w:pPr>
      <w:r>
        <w:rPr>
          <w:spacing w:val="-1"/>
        </w:rPr>
        <w:t>Arboretum</w:t>
      </w:r>
      <w:r>
        <w:rPr>
          <w:spacing w:val="-10"/>
        </w:rPr>
        <w:t> </w:t>
      </w:r>
      <w:r>
        <w:rPr>
          <w:spacing w:val="-1"/>
        </w:rPr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202"/>
        <w:jc w:val="left"/>
      </w:pPr>
      <w:r>
        <w:rPr/>
        <w:t>A</w:t>
      </w:r>
      <w:r>
        <w:rPr>
          <w:spacing w:val="-7"/>
        </w:rPr>
        <w:t> </w:t>
      </w:r>
      <w:r>
        <w:rPr/>
        <w:t>number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drainage</w:t>
      </w:r>
      <w:r>
        <w:rPr>
          <w:spacing w:val="-6"/>
        </w:rPr>
        <w:t> </w:t>
      </w:r>
      <w:r>
        <w:rPr>
          <w:spacing w:val="-1"/>
        </w:rPr>
        <w:t>ditches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/>
        <w:t>located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arboretum</w:t>
      </w:r>
      <w:r>
        <w:rPr>
          <w:spacing w:val="-2"/>
        </w:rPr>
        <w:t> </w:t>
      </w:r>
      <w:r>
        <w:rPr>
          <w:spacing w:val="-1"/>
        </w:rPr>
        <w:t>area</w:t>
      </w:r>
      <w:r>
        <w:rPr>
          <w:spacing w:val="-5"/>
        </w:rPr>
        <w:t> </w:t>
      </w:r>
      <w:r>
        <w:rPr>
          <w:spacing w:val="-1"/>
        </w:rPr>
        <w:t>together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a</w:t>
      </w:r>
      <w:r>
        <w:rPr>
          <w:spacing w:val="77"/>
          <w:w w:val="99"/>
        </w:rPr>
        <w:t> </w:t>
      </w:r>
      <w:r>
        <w:rPr>
          <w:spacing w:val="-1"/>
        </w:rPr>
        <w:t>system of</w:t>
      </w:r>
      <w:r>
        <w:rPr>
          <w:spacing w:val="-4"/>
        </w:rPr>
        <w:t> </w:t>
      </w:r>
      <w:r>
        <w:rPr>
          <w:spacing w:val="-1"/>
        </w:rPr>
        <w:t>land</w:t>
      </w:r>
      <w:r>
        <w:rPr>
          <w:spacing w:val="-5"/>
        </w:rPr>
        <w:t> </w:t>
      </w:r>
      <w:r>
        <w:rPr>
          <w:spacing w:val="-1"/>
        </w:rPr>
        <w:t>drains</w:t>
      </w:r>
      <w:r>
        <w:rPr>
          <w:spacing w:val="-2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generally</w:t>
      </w:r>
      <w:r>
        <w:rPr>
          <w:spacing w:val="-8"/>
        </w:rPr>
        <w:t> </w:t>
      </w:r>
      <w:r>
        <w:rPr/>
        <w:t>discharge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1"/>
        </w:rPr>
        <w:t>and</w:t>
      </w:r>
      <w:r>
        <w:rPr>
          <w:spacing w:val="-6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ponds.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number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land</w:t>
      </w:r>
      <w:r>
        <w:rPr>
          <w:spacing w:val="53"/>
          <w:w w:val="99"/>
        </w:rPr>
        <w:t> </w:t>
      </w:r>
      <w:r>
        <w:rPr>
          <w:spacing w:val="-1"/>
        </w:rPr>
        <w:t>drains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pond</w:t>
      </w:r>
      <w:r>
        <w:rPr>
          <w:spacing w:val="-6"/>
        </w:rPr>
        <w:t> </w:t>
      </w:r>
      <w:r>
        <w:rPr>
          <w:spacing w:val="-1"/>
        </w:rPr>
        <w:t>inlets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outlets</w:t>
      </w:r>
      <w:r>
        <w:rPr>
          <w:spacing w:val="-4"/>
        </w:rPr>
        <w:t> </w:t>
      </w:r>
      <w:r>
        <w:rPr/>
        <w:t>could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-5"/>
        </w:rPr>
        <w:t> </w:t>
      </w:r>
      <w:r>
        <w:rPr/>
        <w:t>located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/>
        <w:t>site</w:t>
      </w:r>
      <w:r>
        <w:rPr>
          <w:spacing w:val="-6"/>
        </w:rPr>
        <w:t> </w:t>
      </w:r>
      <w:r>
        <w:rPr/>
        <w:t>due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vegetation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been</w:t>
      </w:r>
      <w:r>
        <w:rPr>
          <w:spacing w:val="62"/>
          <w:w w:val="99"/>
        </w:rPr>
        <w:t> </w:t>
      </w:r>
      <w:r>
        <w:rPr/>
        <w:t>taken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existing</w:t>
      </w:r>
      <w:r>
        <w:rPr>
          <w:spacing w:val="-6"/>
        </w:rPr>
        <w:t> </w:t>
      </w:r>
      <w:r>
        <w:rPr>
          <w:spacing w:val="-1"/>
        </w:rPr>
        <w:t>record</w:t>
      </w:r>
      <w:r>
        <w:rPr>
          <w:spacing w:val="-5"/>
        </w:rPr>
        <w:t> </w:t>
      </w:r>
      <w:r>
        <w:rPr>
          <w:spacing w:val="-1"/>
        </w:rPr>
        <w:t>drawings</w:t>
      </w:r>
      <w:r>
        <w:rPr>
          <w:spacing w:val="-6"/>
        </w:rPr>
        <w:t> </w:t>
      </w:r>
      <w:r>
        <w:rPr/>
        <w:t>held</w:t>
      </w:r>
      <w:r>
        <w:rPr>
          <w:spacing w:val="-5"/>
        </w:rPr>
        <w:t> </w:t>
      </w:r>
      <w:r>
        <w:rPr>
          <w:spacing w:val="1"/>
        </w:rPr>
        <w:t>by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Arboretum</w:t>
      </w:r>
      <w:r>
        <w:rPr>
          <w:spacing w:val="-3"/>
        </w:rPr>
        <w:t> </w:t>
      </w:r>
      <w:r>
        <w:rPr>
          <w:spacing w:val="-1"/>
        </w:rPr>
        <w:t>gardener.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main</w:t>
      </w:r>
      <w:r>
        <w:rPr>
          <w:spacing w:val="-7"/>
        </w:rPr>
        <w:t> </w:t>
      </w:r>
      <w:r>
        <w:rPr/>
        <w:t>drainage</w:t>
      </w:r>
      <w:r>
        <w:rPr>
          <w:spacing w:val="65"/>
          <w:w w:val="99"/>
        </w:rPr>
        <w:t> </w:t>
      </w:r>
      <w:r>
        <w:rPr>
          <w:spacing w:val="-1"/>
        </w:rPr>
        <w:t>features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outfalls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area</w:t>
      </w:r>
      <w:r>
        <w:rPr>
          <w:spacing w:val="-6"/>
        </w:rPr>
        <w:t> </w:t>
      </w:r>
      <w:r>
        <w:rPr/>
        <w:t>can</w:t>
      </w:r>
      <w:r>
        <w:rPr>
          <w:spacing w:val="-4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/>
        <w:t>summarised</w:t>
      </w:r>
      <w:r>
        <w:rPr>
          <w:spacing w:val="-6"/>
        </w:rPr>
        <w:t> </w:t>
      </w:r>
      <w:r>
        <w:rPr>
          <w:spacing w:val="1"/>
        </w:rPr>
        <w:t>as</w:t>
      </w:r>
      <w:r>
        <w:rPr>
          <w:spacing w:val="-5"/>
        </w:rPr>
        <w:t> </w:t>
      </w:r>
      <w:r>
        <w:rPr>
          <w:spacing w:val="-1"/>
        </w:rPr>
        <w:t>follows:</w:t>
      </w:r>
      <w:r>
        <w:rPr/>
      </w:r>
    </w:p>
    <w:p>
      <w:pPr>
        <w:pStyle w:val="BodyText"/>
        <w:numPr>
          <w:ilvl w:val="3"/>
          <w:numId w:val="2"/>
        </w:numPr>
        <w:tabs>
          <w:tab w:pos="1328" w:val="left" w:leader="none"/>
        </w:tabs>
        <w:spacing w:line="331" w:lineRule="auto" w:before="120" w:after="0"/>
        <w:ind w:left="1272" w:right="137" w:hanging="852"/>
        <w:jc w:val="left"/>
      </w:pPr>
      <w:r>
        <w:rPr/>
        <w:t>A</w:t>
      </w:r>
      <w:r>
        <w:rPr>
          <w:spacing w:val="-7"/>
        </w:rPr>
        <w:t> </w:t>
      </w:r>
      <w:r>
        <w:rPr/>
        <w:t>ditch</w:t>
      </w:r>
      <w:r>
        <w:rPr>
          <w:spacing w:val="-5"/>
        </w:rPr>
        <w:t> </w:t>
      </w:r>
      <w:r>
        <w:rPr/>
        <w:t>runs</w:t>
      </w:r>
      <w:r>
        <w:rPr>
          <w:spacing w:val="-5"/>
        </w:rPr>
        <w:t> </w:t>
      </w:r>
      <w:r>
        <w:rPr>
          <w:spacing w:val="-1"/>
        </w:rPr>
        <w:t>along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north</w:t>
      </w:r>
      <w:r>
        <w:rPr>
          <w:spacing w:val="-4"/>
        </w:rPr>
        <w:t> </w:t>
      </w:r>
      <w:r>
        <w:rPr>
          <w:spacing w:val="-1"/>
        </w:rPr>
        <w:t>western</w:t>
      </w:r>
      <w:r>
        <w:rPr>
          <w:spacing w:val="-3"/>
        </w:rPr>
        <w:t> </w:t>
      </w:r>
      <w:r>
        <w:rPr/>
        <w:t>boundary</w:t>
      </w:r>
      <w:r>
        <w:rPr>
          <w:spacing w:val="-9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existing</w:t>
      </w:r>
      <w:r>
        <w:rPr>
          <w:spacing w:val="-4"/>
        </w:rPr>
        <w:t> </w:t>
      </w:r>
      <w:r>
        <w:rPr/>
        <w:t>Planet</w:t>
      </w:r>
      <w:r>
        <w:rPr>
          <w:spacing w:val="-4"/>
        </w:rPr>
        <w:t> </w:t>
      </w:r>
      <w:r>
        <w:rPr>
          <w:spacing w:val="-1"/>
        </w:rPr>
        <w:t>Pavilion</w:t>
      </w:r>
      <w:r>
        <w:rPr>
          <w:spacing w:val="-5"/>
        </w:rPr>
        <w:t> </w:t>
      </w:r>
      <w:r>
        <w:rPr/>
        <w:t>car</w:t>
      </w:r>
      <w:r>
        <w:rPr>
          <w:spacing w:val="47"/>
          <w:w w:val="99"/>
        </w:rPr>
        <w:t> </w:t>
      </w:r>
      <w:r>
        <w:rPr/>
        <w:t>park.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ditch</w:t>
      </w:r>
      <w:r>
        <w:rPr>
          <w:spacing w:val="-5"/>
        </w:rPr>
        <w:t> </w:t>
      </w:r>
      <w:r>
        <w:rPr/>
        <w:t>flows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westerly</w:t>
      </w:r>
      <w:r>
        <w:rPr>
          <w:spacing w:val="-7"/>
        </w:rPr>
        <w:t> </w:t>
      </w:r>
      <w:r>
        <w:rPr/>
        <w:t>direction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culverted</w:t>
      </w:r>
      <w:r>
        <w:rPr>
          <w:spacing w:val="-5"/>
        </w:rPr>
        <w:t> </w:t>
      </w:r>
      <w:r>
        <w:rPr/>
        <w:t>under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two</w:t>
      </w:r>
      <w:r>
        <w:rPr>
          <w:spacing w:val="-4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roads</w:t>
      </w:r>
      <w:r>
        <w:rPr>
          <w:spacing w:val="-4"/>
        </w:rPr>
        <w:t> </w:t>
      </w:r>
      <w:r>
        <w:rPr>
          <w:spacing w:val="-1"/>
        </w:rPr>
        <w:t>(outlets</w:t>
      </w:r>
      <w:r>
        <w:rPr>
          <w:spacing w:val="65"/>
          <w:w w:val="99"/>
        </w:rPr>
        <w:t> </w:t>
      </w:r>
      <w:r>
        <w:rPr>
          <w:spacing w:val="-1"/>
        </w:rPr>
        <w:t>2&amp;</w:t>
      </w:r>
      <w:r>
        <w:rPr>
          <w:spacing w:val="-7"/>
        </w:rPr>
        <w:t> </w:t>
      </w:r>
      <w:r>
        <w:rPr>
          <w:spacing w:val="-1"/>
        </w:rPr>
        <w:t>3)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join</w:t>
      </w:r>
      <w:r>
        <w:rPr>
          <w:spacing w:val="-5"/>
        </w:rPr>
        <w:t> </w:t>
      </w:r>
      <w:r>
        <w:rPr/>
        <w:t>another</w:t>
      </w:r>
      <w:r>
        <w:rPr>
          <w:spacing w:val="-4"/>
        </w:rPr>
        <w:t> </w:t>
      </w:r>
      <w:r>
        <w:rPr/>
        <w:t>ditch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runs</w:t>
      </w:r>
      <w:r>
        <w:rPr>
          <w:spacing w:val="-4"/>
        </w:rPr>
        <w:t> </w:t>
      </w:r>
      <w:r>
        <w:rPr>
          <w:spacing w:val="-1"/>
        </w:rPr>
        <w:t>parallel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site</w:t>
      </w:r>
      <w:r>
        <w:rPr>
          <w:spacing w:val="-5"/>
        </w:rPr>
        <w:t> </w:t>
      </w:r>
      <w:r>
        <w:rPr>
          <w:spacing w:val="-1"/>
        </w:rPr>
        <w:t>entrance</w:t>
      </w:r>
      <w:r>
        <w:rPr>
          <w:spacing w:val="-5"/>
        </w:rPr>
        <w:t> </w:t>
      </w:r>
      <w:r>
        <w:rPr/>
        <w:t>road</w:t>
      </w:r>
      <w:r>
        <w:rPr>
          <w:spacing w:val="-4"/>
        </w:rPr>
        <w:t> </w:t>
      </w:r>
      <w:r>
        <w:rPr>
          <w:spacing w:val="-1"/>
        </w:rPr>
        <w:t>along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western</w:t>
      </w:r>
      <w:r>
        <w:rPr>
          <w:spacing w:val="-5"/>
        </w:rPr>
        <w:t> </w:t>
      </w:r>
      <w:r>
        <w:rPr/>
        <w:t>site</w:t>
      </w:r>
      <w:r>
        <w:rPr>
          <w:spacing w:val="75"/>
          <w:w w:val="99"/>
        </w:rPr>
        <w:t> </w:t>
      </w:r>
      <w:r>
        <w:rPr/>
        <w:t>boundary</w:t>
      </w:r>
      <w:r>
        <w:rPr>
          <w:spacing w:val="-10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described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2.1.6.</w:t>
      </w:r>
      <w:r>
        <w:rPr/>
      </w:r>
    </w:p>
    <w:p>
      <w:pPr>
        <w:pStyle w:val="BodyText"/>
        <w:numPr>
          <w:ilvl w:val="3"/>
          <w:numId w:val="2"/>
        </w:numPr>
        <w:tabs>
          <w:tab w:pos="1273" w:val="left" w:leader="none"/>
        </w:tabs>
        <w:spacing w:line="331" w:lineRule="auto" w:before="120" w:after="0"/>
        <w:ind w:left="1272" w:right="465" w:hanging="852"/>
        <w:jc w:val="left"/>
      </w:pPr>
      <w:r>
        <w:rPr/>
        <w:t>Two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>
          <w:spacing w:val="-1"/>
        </w:rPr>
        <w:t>outfalls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4"/>
        </w:rPr>
        <w:t> </w:t>
      </w:r>
      <w:r>
        <w:rPr/>
        <w:t>identified</w:t>
      </w:r>
      <w:r>
        <w:rPr>
          <w:spacing w:val="-4"/>
        </w:rPr>
        <w:t> </w:t>
      </w:r>
      <w:r>
        <w:rPr>
          <w:spacing w:val="-1"/>
        </w:rPr>
        <w:t>from drainage</w:t>
      </w:r>
      <w:r>
        <w:rPr>
          <w:spacing w:val="-6"/>
        </w:rPr>
        <w:t> </w:t>
      </w:r>
      <w:r>
        <w:rPr/>
        <w:t>ditches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east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arboretum.</w:t>
      </w:r>
      <w:r>
        <w:rPr>
          <w:spacing w:val="-8"/>
        </w:rPr>
        <w:t> </w:t>
      </w:r>
      <w:r>
        <w:rPr/>
        <w:t>The</w:t>
      </w:r>
      <w:r>
        <w:rPr>
          <w:spacing w:val="63"/>
          <w:w w:val="99"/>
        </w:rPr>
        <w:t> </w:t>
      </w:r>
      <w:r>
        <w:rPr>
          <w:spacing w:val="-1"/>
        </w:rPr>
        <w:t>northerly</w:t>
      </w:r>
      <w:r>
        <w:rPr>
          <w:spacing w:val="-8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>
          <w:spacing w:val="-1"/>
        </w:rPr>
        <w:t>flows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>
          <w:spacing w:val="-1"/>
        </w:rPr>
        <w:t>ditches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run</w:t>
      </w:r>
      <w:r>
        <w:rPr>
          <w:spacing w:val="-7"/>
        </w:rPr>
        <w:t> </w:t>
      </w:r>
      <w:r>
        <w:rPr/>
        <w:t>along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northern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western</w:t>
      </w:r>
      <w:r>
        <w:rPr>
          <w:spacing w:val="89"/>
          <w:w w:val="99"/>
        </w:rPr>
        <w:t> </w:t>
      </w:r>
      <w:r>
        <w:rPr>
          <w:spacing w:val="-1"/>
        </w:rPr>
        <w:t>field</w:t>
      </w:r>
      <w:r>
        <w:rPr>
          <w:spacing w:val="-6"/>
        </w:rPr>
        <w:t> </w:t>
      </w:r>
      <w:r>
        <w:rPr/>
        <w:t>boundary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/>
        <w:t>easterly</w:t>
      </w:r>
      <w:r>
        <w:rPr>
          <w:spacing w:val="-8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arboretum.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ditch</w:t>
      </w:r>
      <w:r>
        <w:rPr>
          <w:spacing w:val="-6"/>
        </w:rPr>
        <w:t> </w:t>
      </w:r>
      <w:r>
        <w:rPr/>
        <w:t>flows</w:t>
      </w:r>
      <w:r>
        <w:rPr>
          <w:spacing w:val="-1"/>
        </w:rPr>
        <w:t> in</w:t>
      </w:r>
      <w:r>
        <w:rPr>
          <w:spacing w:val="-6"/>
        </w:rPr>
        <w:t> </w:t>
      </w:r>
      <w:r>
        <w:rPr>
          <w:spacing w:val="1"/>
        </w:rPr>
        <w:t>an</w:t>
      </w:r>
      <w:r>
        <w:rPr>
          <w:spacing w:val="-6"/>
        </w:rPr>
        <w:t> </w:t>
      </w:r>
      <w:r>
        <w:rPr/>
        <w:t>easterly</w:t>
      </w:r>
      <w:r>
        <w:rPr>
          <w:spacing w:val="55"/>
          <w:w w:val="99"/>
        </w:rPr>
        <w:t> </w:t>
      </w:r>
      <w:r>
        <w:rPr>
          <w:spacing w:val="-1"/>
        </w:rPr>
        <w:t>direction</w:t>
      </w:r>
      <w:r>
        <w:rPr>
          <w:spacing w:val="4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discharge</w:t>
      </w:r>
      <w:r>
        <w:rPr>
          <w:spacing w:val="-3"/>
        </w:rPr>
        <w:t> </w:t>
      </w:r>
      <w:r>
        <w:rPr/>
        <w:t>via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300m</w:t>
      </w:r>
      <w:r>
        <w:rPr/>
        <w:t> </w:t>
      </w:r>
      <w:r>
        <w:rPr>
          <w:spacing w:val="-1"/>
        </w:rPr>
        <w:t>diameter</w:t>
      </w:r>
      <w:r>
        <w:rPr>
          <w:spacing w:val="-4"/>
        </w:rPr>
        <w:t> </w:t>
      </w:r>
      <w:r>
        <w:rPr/>
        <w:t>pipe</w:t>
      </w:r>
      <w:r>
        <w:rPr>
          <w:spacing w:val="-5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A535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south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former</w:t>
      </w:r>
      <w:r>
        <w:rPr>
          <w:spacing w:val="51"/>
          <w:w w:val="99"/>
        </w:rPr>
        <w:t> </w:t>
      </w:r>
      <w:r>
        <w:rPr/>
        <w:t>Cheshire</w:t>
      </w:r>
      <w:r>
        <w:rPr>
          <w:spacing w:val="-7"/>
        </w:rPr>
        <w:t> </w:t>
      </w:r>
      <w:r>
        <w:rPr/>
        <w:t>Hunt</w:t>
      </w:r>
      <w:r>
        <w:rPr>
          <w:spacing w:val="-7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which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presently</w:t>
      </w:r>
      <w:r>
        <w:rPr>
          <w:spacing w:val="-9"/>
        </w:rPr>
        <w:t> </w:t>
      </w:r>
      <w:r>
        <w:rPr/>
        <w:t>derelict.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assumed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ultimately</w:t>
      </w:r>
      <w:r>
        <w:rPr>
          <w:spacing w:val="44"/>
          <w:w w:val="99"/>
        </w:rPr>
        <w:t> </w:t>
      </w:r>
      <w:r>
        <w:rPr>
          <w:spacing w:val="-1"/>
        </w:rPr>
        <w:t>discharge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tributary</w:t>
      </w:r>
      <w:r>
        <w:rPr>
          <w:spacing w:val="-8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Dingle</w:t>
      </w:r>
      <w:r>
        <w:rPr>
          <w:spacing w:val="-3"/>
        </w:rPr>
        <w:t> </w:t>
      </w:r>
      <w:r>
        <w:rPr>
          <w:spacing w:val="-1"/>
        </w:rPr>
        <w:t>Brook 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east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A535.</w:t>
      </w:r>
      <w:r>
        <w:rPr/>
      </w:r>
    </w:p>
    <w:p>
      <w:pPr>
        <w:pStyle w:val="BodyText"/>
        <w:numPr>
          <w:ilvl w:val="3"/>
          <w:numId w:val="2"/>
        </w:numPr>
        <w:tabs>
          <w:tab w:pos="1273" w:val="left" w:leader="none"/>
        </w:tabs>
        <w:spacing w:line="331" w:lineRule="auto" w:before="120" w:after="0"/>
        <w:ind w:left="1272" w:right="249" w:hanging="852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other</w:t>
      </w:r>
      <w:r>
        <w:rPr>
          <w:spacing w:val="-5"/>
        </w:rPr>
        <w:t> </w:t>
      </w:r>
      <w:r>
        <w:rPr/>
        <w:t>outfall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6"/>
        </w:rPr>
        <w:t> </w:t>
      </w:r>
      <w:r>
        <w:rPr/>
        <w:t>eastern</w:t>
      </w:r>
      <w:r>
        <w:rPr>
          <w:spacing w:val="-5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arboretum</w:t>
      </w:r>
      <w:r>
        <w:rPr>
          <w:spacing w:val="-1"/>
        </w:rPr>
        <w:t> originates</w:t>
      </w:r>
      <w:r>
        <w:rPr>
          <w:spacing w:val="-5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/>
        <w:t>ditch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37"/>
          <w:w w:val="99"/>
        </w:rPr>
        <w:t> </w:t>
      </w:r>
      <w:r>
        <w:rPr>
          <w:spacing w:val="-1"/>
        </w:rPr>
        <w:t>south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large</w:t>
      </w:r>
      <w:r>
        <w:rPr>
          <w:spacing w:val="-3"/>
        </w:rPr>
        <w:t> </w:t>
      </w:r>
      <w:r>
        <w:rPr/>
        <w:t>pond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bird</w:t>
      </w:r>
      <w:r>
        <w:rPr>
          <w:spacing w:val="-4"/>
        </w:rPr>
        <w:t> </w:t>
      </w:r>
      <w:r>
        <w:rPr>
          <w:spacing w:val="-1"/>
        </w:rPr>
        <w:t>watching</w:t>
      </w:r>
      <w:r>
        <w:rPr>
          <w:spacing w:val="-3"/>
        </w:rPr>
        <w:t> </w:t>
      </w:r>
      <w:r>
        <w:rPr>
          <w:spacing w:val="-1"/>
        </w:rPr>
        <w:t>hide.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ditch</w:t>
      </w:r>
      <w:r>
        <w:rPr>
          <w:spacing w:val="-5"/>
        </w:rPr>
        <w:t> </w:t>
      </w:r>
      <w:r>
        <w:rPr>
          <w:spacing w:val="-1"/>
        </w:rPr>
        <w:t>flows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/>
        <w:t>easterly</w:t>
      </w:r>
      <w:r>
        <w:rPr>
          <w:spacing w:val="-8"/>
        </w:rPr>
        <w:t> </w:t>
      </w:r>
      <w:r>
        <w:rPr/>
        <w:t>direction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77"/>
          <w:w w:val="99"/>
        </w:rPr>
        <w:t> </w:t>
      </w:r>
      <w:r>
        <w:rPr>
          <w:spacing w:val="-1"/>
        </w:rPr>
        <w:t>short</w:t>
      </w:r>
      <w:r>
        <w:rPr>
          <w:spacing w:val="-7"/>
        </w:rPr>
        <w:t> </w:t>
      </w:r>
      <w:r>
        <w:rPr>
          <w:spacing w:val="-1"/>
        </w:rPr>
        <w:t>pipe</w:t>
      </w:r>
      <w:r>
        <w:rPr>
          <w:spacing w:val="-7"/>
        </w:rPr>
        <w:t> </w:t>
      </w:r>
      <w:r>
        <w:rPr/>
        <w:t>culverted</w:t>
      </w:r>
      <w:r>
        <w:rPr>
          <w:spacing w:val="-7"/>
        </w:rPr>
        <w:t> </w:t>
      </w:r>
      <w:r>
        <w:rPr/>
        <w:t>sections</w:t>
      </w:r>
      <w:r>
        <w:rPr>
          <w:spacing w:val="-6"/>
        </w:rPr>
        <w:t> </w:t>
      </w:r>
      <w:r>
        <w:rPr>
          <w:spacing w:val="-1"/>
        </w:rPr>
        <w:t>beneath</w:t>
      </w:r>
      <w:r>
        <w:rPr>
          <w:spacing w:val="-5"/>
        </w:rPr>
        <w:t> </w:t>
      </w:r>
      <w:r>
        <w:rPr>
          <w:spacing w:val="-1"/>
        </w:rPr>
        <w:t>walkways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discharge</w:t>
      </w:r>
      <w:r>
        <w:rPr>
          <w:spacing w:val="-5"/>
        </w:rPr>
        <w:t> </w:t>
      </w:r>
      <w:r>
        <w:rPr>
          <w:spacing w:val="-1"/>
        </w:rPr>
        <w:t>via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300mm</w:t>
      </w:r>
      <w:r>
        <w:rPr>
          <w:spacing w:val="-3"/>
        </w:rPr>
        <w:t> </w:t>
      </w:r>
      <w:r>
        <w:rPr>
          <w:spacing w:val="-1"/>
        </w:rPr>
        <w:t>diameter</w:t>
      </w:r>
      <w:r>
        <w:rPr>
          <w:spacing w:val="-6"/>
        </w:rPr>
        <w:t> </w:t>
      </w:r>
      <w:r>
        <w:rPr/>
        <w:t>pipe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73"/>
          <w:w w:val="99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A535</w:t>
      </w:r>
      <w:r>
        <w:rPr>
          <w:spacing w:val="-6"/>
        </w:rPr>
        <w:t> </w:t>
      </w:r>
      <w:r>
        <w:rPr/>
        <w:t>immediately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Daisybank</w:t>
      </w:r>
      <w:r>
        <w:rPr>
          <w:spacing w:val="-3"/>
        </w:rPr>
        <w:t> </w:t>
      </w:r>
      <w:r>
        <w:rPr/>
        <w:t>Farm.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outfall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assumed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ultimately</w:t>
      </w:r>
      <w:r>
        <w:rPr>
          <w:spacing w:val="48"/>
          <w:w w:val="99"/>
        </w:rPr>
        <w:t> </w:t>
      </w:r>
      <w:r>
        <w:rPr>
          <w:spacing w:val="-1"/>
        </w:rPr>
        <w:t>discharge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tributary</w:t>
      </w:r>
      <w:r>
        <w:rPr>
          <w:spacing w:val="-8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Dingle</w:t>
      </w:r>
      <w:r>
        <w:rPr>
          <w:spacing w:val="-3"/>
        </w:rPr>
        <w:t> </w:t>
      </w:r>
      <w:r>
        <w:rPr>
          <w:spacing w:val="-1"/>
        </w:rPr>
        <w:t>Brook 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east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A535.</w:t>
      </w:r>
      <w:r>
        <w:rPr/>
      </w:r>
    </w:p>
    <w:p>
      <w:pPr>
        <w:pStyle w:val="BodyText"/>
        <w:numPr>
          <w:ilvl w:val="3"/>
          <w:numId w:val="2"/>
        </w:numPr>
        <w:tabs>
          <w:tab w:pos="1273" w:val="left" w:leader="none"/>
        </w:tabs>
        <w:spacing w:line="331" w:lineRule="auto" w:before="120" w:after="0"/>
        <w:ind w:left="1272" w:right="263" w:hanging="852"/>
        <w:jc w:val="left"/>
      </w:pPr>
      <w:r>
        <w:rPr/>
        <w:t>A</w:t>
      </w:r>
      <w:r>
        <w:rPr>
          <w:spacing w:val="-7"/>
        </w:rPr>
        <w:t> </w:t>
      </w:r>
      <w:r>
        <w:rPr>
          <w:spacing w:val="-1"/>
        </w:rPr>
        <w:t>further</w:t>
      </w:r>
      <w:r>
        <w:rPr>
          <w:spacing w:val="-4"/>
        </w:rPr>
        <w:t> </w:t>
      </w:r>
      <w:r>
        <w:rPr/>
        <w:t>piped</w:t>
      </w:r>
      <w:r>
        <w:rPr>
          <w:spacing w:val="-5"/>
        </w:rPr>
        <w:t> </w:t>
      </w:r>
      <w:r>
        <w:rPr/>
        <w:t>outfall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1"/>
        </w:rPr>
        <w:t>the</w:t>
      </w:r>
      <w:r>
        <w:rPr>
          <w:spacing w:val="-5"/>
        </w:rPr>
        <w:t> </w:t>
      </w:r>
      <w:r>
        <w:rPr>
          <w:spacing w:val="-1"/>
        </w:rPr>
        <w:t>east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arboretum is</w:t>
      </w:r>
      <w:r>
        <w:rPr>
          <w:spacing w:val="-4"/>
        </w:rPr>
        <w:t> </w:t>
      </w:r>
      <w:r>
        <w:rPr>
          <w:spacing w:val="-1"/>
        </w:rPr>
        <w:t>indicated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existing</w:t>
      </w:r>
      <w:r>
        <w:rPr>
          <w:spacing w:val="-5"/>
        </w:rPr>
        <w:t> </w:t>
      </w:r>
      <w:r>
        <w:rPr/>
        <w:t>records</w:t>
      </w:r>
      <w:r>
        <w:rPr>
          <w:spacing w:val="-5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>
          <w:spacing w:val="75"/>
          <w:w w:val="99"/>
        </w:rPr>
        <w:t> </w:t>
      </w:r>
      <w:r>
        <w:rPr>
          <w:spacing w:val="-1"/>
        </w:rPr>
        <w:t>pond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south</w:t>
      </w:r>
      <w:r>
        <w:rPr>
          <w:spacing w:val="-4"/>
        </w:rPr>
        <w:t> </w:t>
      </w:r>
      <w:r>
        <w:rPr>
          <w:spacing w:val="-1"/>
        </w:rPr>
        <w:t>east.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shown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discharge</w:t>
      </w:r>
      <w:r>
        <w:rPr>
          <w:spacing w:val="-4"/>
        </w:rPr>
        <w:t> </w:t>
      </w:r>
      <w:r>
        <w:rPr/>
        <w:t>across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A535</w:t>
      </w:r>
      <w:r>
        <w:rPr>
          <w:spacing w:val="-4"/>
        </w:rPr>
        <w:t> </w:t>
      </w:r>
      <w:r>
        <w:rPr/>
        <w:t>between</w:t>
      </w:r>
      <w:r>
        <w:rPr>
          <w:spacing w:val="-6"/>
        </w:rPr>
        <w:t> </w:t>
      </w:r>
      <w:r>
        <w:rPr/>
        <w:t>Daisybank</w:t>
      </w:r>
      <w:r>
        <w:rPr>
          <w:spacing w:val="-2"/>
        </w:rPr>
        <w:t> </w:t>
      </w:r>
      <w:r>
        <w:rPr>
          <w:spacing w:val="-1"/>
        </w:rPr>
        <w:t>Farm</w:t>
      </w:r>
      <w:r>
        <w:rPr>
          <w:spacing w:val="53"/>
          <w:w w:val="9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Daisybank</w:t>
      </w:r>
      <w:r>
        <w:rPr>
          <w:spacing w:val="-2"/>
        </w:rPr>
        <w:t> </w:t>
      </w:r>
      <w:r>
        <w:rPr>
          <w:spacing w:val="-1"/>
        </w:rPr>
        <w:t>Cottage.</w:t>
      </w:r>
      <w:r>
        <w:rPr>
          <w:spacing w:val="-6"/>
        </w:rPr>
        <w:t> </w:t>
      </w:r>
      <w:r>
        <w:rPr/>
        <w:t>No</w:t>
      </w:r>
      <w:r>
        <w:rPr>
          <w:spacing w:val="-4"/>
        </w:rPr>
        <w:t> </w:t>
      </w:r>
      <w:r>
        <w:rPr>
          <w:spacing w:val="-1"/>
        </w:rPr>
        <w:t>record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could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>
          <w:spacing w:val="-1"/>
        </w:rPr>
        <w:t>located</w:t>
      </w:r>
      <w:r>
        <w:rPr>
          <w:spacing w:val="-6"/>
        </w:rPr>
        <w:t> </w:t>
      </w:r>
      <w:r>
        <w:rPr>
          <w:spacing w:val="1"/>
        </w:rPr>
        <w:t>at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time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inspection.</w:t>
      </w:r>
      <w:r>
        <w:rPr/>
      </w:r>
    </w:p>
    <w:p>
      <w:pPr>
        <w:pStyle w:val="BodyText"/>
        <w:numPr>
          <w:ilvl w:val="3"/>
          <w:numId w:val="2"/>
        </w:numPr>
        <w:tabs>
          <w:tab w:pos="1272" w:val="left" w:leader="none"/>
        </w:tabs>
        <w:spacing w:line="331" w:lineRule="auto" w:before="120" w:after="0"/>
        <w:ind w:left="1272" w:right="263" w:hanging="852"/>
        <w:jc w:val="left"/>
      </w:pPr>
      <w:r>
        <w:rPr>
          <w:spacing w:val="-1"/>
        </w:rPr>
        <w:t>Along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southern</w:t>
      </w:r>
      <w:r>
        <w:rPr>
          <w:spacing w:val="-6"/>
        </w:rPr>
        <w:t> </w:t>
      </w:r>
      <w:r>
        <w:rPr/>
        <w:t>boundary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arboretum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>
          <w:spacing w:val="-1"/>
        </w:rPr>
        <w:t>ditch</w:t>
      </w:r>
      <w:r>
        <w:rPr>
          <w:spacing w:val="-6"/>
        </w:rPr>
        <w:t> </w:t>
      </w:r>
      <w:r>
        <w:rPr/>
        <w:t>runs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an</w:t>
      </w:r>
      <w:r>
        <w:rPr>
          <w:spacing w:val="-4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direction</w:t>
      </w:r>
      <w:r>
        <w:rPr>
          <w:spacing w:val="68"/>
          <w:w w:val="99"/>
        </w:rPr>
        <w:t> </w:t>
      </w:r>
      <w:r>
        <w:rPr>
          <w:spacing w:val="-1"/>
        </w:rPr>
        <w:t>along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field</w:t>
      </w:r>
      <w:r>
        <w:rPr>
          <w:spacing w:val="-5"/>
        </w:rPr>
        <w:t> </w:t>
      </w:r>
      <w:r>
        <w:rPr/>
        <w:t>boundary</w:t>
      </w:r>
      <w:r>
        <w:rPr>
          <w:spacing w:val="-9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direction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Daisy</w:t>
      </w:r>
      <w:r>
        <w:rPr>
          <w:spacing w:val="-6"/>
        </w:rPr>
        <w:t> </w:t>
      </w:r>
      <w:r>
        <w:rPr/>
        <w:t>Bank</w:t>
      </w:r>
      <w:r>
        <w:rPr>
          <w:spacing w:val="-5"/>
        </w:rPr>
        <w:t> </w:t>
      </w:r>
      <w:r>
        <w:rPr>
          <w:spacing w:val="-1"/>
        </w:rPr>
        <w:t>Cottage</w:t>
      </w:r>
      <w:r>
        <w:rPr>
          <w:spacing w:val="-6"/>
        </w:rPr>
        <w:t> </w:t>
      </w:r>
      <w:r>
        <w:rPr/>
        <w:t>but</w:t>
      </w:r>
      <w:r>
        <w:rPr>
          <w:spacing w:val="-5"/>
        </w:rPr>
        <w:t> </w:t>
      </w:r>
      <w:r>
        <w:rPr/>
        <w:t>appears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have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-4"/>
        </w:rPr>
        <w:t> </w:t>
      </w:r>
      <w:r>
        <w:rPr>
          <w:spacing w:val="-1"/>
        </w:rPr>
        <w:t>positive</w:t>
      </w:r>
      <w:r>
        <w:rPr>
          <w:spacing w:val="68"/>
          <w:w w:val="99"/>
        </w:rPr>
        <w:t> </w:t>
      </w:r>
      <w:r>
        <w:rPr>
          <w:spacing w:val="-1"/>
        </w:rPr>
        <w:t>outfall.</w:t>
      </w:r>
      <w:r>
        <w:rPr>
          <w:spacing w:val="-6"/>
        </w:rPr>
        <w:t> </w:t>
      </w:r>
      <w:r>
        <w:rPr>
          <w:spacing w:val="-1"/>
        </w:rPr>
        <w:t>Further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south</w:t>
      </w:r>
      <w:r>
        <w:rPr>
          <w:spacing w:val="-4"/>
        </w:rPr>
        <w:t> </w:t>
      </w:r>
      <w:r>
        <w:rPr/>
        <w:t>west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drainage</w:t>
      </w:r>
      <w:r>
        <w:rPr>
          <w:spacing w:val="-4"/>
        </w:rPr>
        <w:t> </w:t>
      </w:r>
      <w:r>
        <w:rPr/>
        <w:t>ditch</w:t>
      </w:r>
      <w:r>
        <w:rPr>
          <w:spacing w:val="-5"/>
        </w:rPr>
        <w:t> </w:t>
      </w:r>
      <w:r>
        <w:rPr/>
        <w:t>flows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westerly</w:t>
      </w:r>
      <w:r>
        <w:rPr>
          <w:spacing w:val="-6"/>
        </w:rPr>
        <w:t> </w:t>
      </w:r>
      <w:r>
        <w:rPr>
          <w:spacing w:val="-1"/>
        </w:rPr>
        <w:t>direction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discharge</w:t>
      </w:r>
      <w:r>
        <w:rPr>
          <w:spacing w:val="-6"/>
        </w:rPr>
        <w:t> </w:t>
      </w:r>
      <w:r>
        <w:rPr>
          <w:spacing w:val="-1"/>
        </w:rPr>
        <w:t>into</w:t>
      </w:r>
      <w:r>
        <w:rPr>
          <w:spacing w:val="85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ponds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south</w:t>
      </w:r>
      <w:r>
        <w:rPr>
          <w:spacing w:val="-5"/>
        </w:rPr>
        <w:t> </w:t>
      </w:r>
      <w:r>
        <w:rPr/>
        <w:t>east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Planet</w:t>
      </w:r>
      <w:r>
        <w:rPr>
          <w:spacing w:val="-4"/>
        </w:rPr>
        <w:t> </w:t>
      </w:r>
      <w:r>
        <w:rPr>
          <w:spacing w:val="-1"/>
        </w:rPr>
        <w:t>Pavilion.</w:t>
      </w:r>
      <w:r>
        <w:rPr>
          <w:spacing w:val="-3"/>
        </w:rPr>
        <w:t> </w:t>
      </w:r>
      <w:r>
        <w:rPr/>
        <w:t>Record</w:t>
      </w:r>
      <w:r>
        <w:rPr>
          <w:spacing w:val="-5"/>
        </w:rPr>
        <w:t> </w:t>
      </w:r>
      <w:r>
        <w:rPr>
          <w:spacing w:val="-1"/>
        </w:rPr>
        <w:t>drawings</w:t>
      </w:r>
      <w:r>
        <w:rPr>
          <w:spacing w:val="-2"/>
        </w:rPr>
        <w:t> </w:t>
      </w:r>
      <w:r>
        <w:rPr>
          <w:spacing w:val="-1"/>
        </w:rPr>
        <w:t>also</w:t>
      </w:r>
      <w:r>
        <w:rPr>
          <w:spacing w:val="-5"/>
        </w:rPr>
        <w:t> </w:t>
      </w:r>
      <w:r>
        <w:rPr>
          <w:spacing w:val="1"/>
        </w:rPr>
        <w:t>show</w:t>
      </w:r>
      <w:r>
        <w:rPr>
          <w:spacing w:val="-8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system of</w:t>
      </w:r>
      <w:r>
        <w:rPr>
          <w:spacing w:val="-3"/>
        </w:rPr>
        <w:t> </w:t>
      </w:r>
      <w:r>
        <w:rPr>
          <w:spacing w:val="-1"/>
        </w:rPr>
        <w:t>land</w:t>
      </w:r>
      <w:r>
        <w:rPr>
          <w:spacing w:val="73"/>
          <w:w w:val="99"/>
        </w:rPr>
        <w:t> </w:t>
      </w:r>
      <w:r>
        <w:rPr>
          <w:spacing w:val="-1"/>
        </w:rPr>
        <w:t>drains</w:t>
      </w:r>
      <w:r>
        <w:rPr>
          <w:spacing w:val="-5"/>
        </w:rPr>
        <w:t> </w:t>
      </w:r>
      <w:r>
        <w:rPr/>
        <w:t>connecting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these</w:t>
      </w:r>
      <w:r>
        <w:rPr>
          <w:spacing w:val="-4"/>
        </w:rPr>
        <w:t> </w:t>
      </w:r>
      <w:r>
        <w:rPr>
          <w:spacing w:val="-1"/>
        </w:rPr>
        <w:t>but</w:t>
      </w:r>
      <w:r>
        <w:rPr>
          <w:spacing w:val="-6"/>
        </w:rPr>
        <w:t> </w:t>
      </w:r>
      <w:r>
        <w:rPr>
          <w:spacing w:val="1"/>
        </w:rPr>
        <w:t>they</w:t>
      </w:r>
      <w:r>
        <w:rPr>
          <w:spacing w:val="-6"/>
        </w:rPr>
        <w:t> </w:t>
      </w:r>
      <w:r>
        <w:rPr>
          <w:spacing w:val="-1"/>
        </w:rPr>
        <w:t>were</w:t>
      </w:r>
      <w:r>
        <w:rPr>
          <w:spacing w:val="-4"/>
        </w:rPr>
        <w:t> </w:t>
      </w:r>
      <w:r>
        <w:rPr/>
        <w:t>unable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identified</w:t>
      </w:r>
      <w:r>
        <w:rPr>
          <w:spacing w:val="-6"/>
        </w:rPr>
        <w:t> </w:t>
      </w:r>
      <w:r>
        <w:rPr>
          <w:spacing w:val="-1"/>
        </w:rPr>
        <w:t>during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survey.</w:t>
      </w:r>
      <w:r>
        <w:rPr/>
      </w:r>
    </w:p>
    <w:p>
      <w:pPr>
        <w:pStyle w:val="BodyText"/>
        <w:numPr>
          <w:ilvl w:val="3"/>
          <w:numId w:val="2"/>
        </w:numPr>
        <w:tabs>
          <w:tab w:pos="1272" w:val="left" w:leader="none"/>
        </w:tabs>
        <w:spacing w:line="331" w:lineRule="auto" w:before="120" w:after="0"/>
        <w:ind w:left="1272" w:right="216" w:hanging="852"/>
        <w:jc w:val="left"/>
      </w:pPr>
      <w:r>
        <w:rPr>
          <w:spacing w:val="-1"/>
        </w:rPr>
        <w:t>Inlets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outlets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pond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east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Planet</w:t>
      </w:r>
      <w:r>
        <w:rPr>
          <w:spacing w:val="-3"/>
        </w:rPr>
        <w:t> </w:t>
      </w:r>
      <w:r>
        <w:rPr/>
        <w:t>Pavilion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/>
        <w:t>indicated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record</w:t>
      </w:r>
      <w:r>
        <w:rPr>
          <w:spacing w:val="65"/>
          <w:w w:val="99"/>
        </w:rPr>
        <w:t> </w:t>
      </w:r>
      <w:r>
        <w:rPr>
          <w:spacing w:val="-1"/>
        </w:rPr>
        <w:t>drawings</w:t>
      </w:r>
      <w:r>
        <w:rPr>
          <w:spacing w:val="-6"/>
        </w:rPr>
        <w:t> </w:t>
      </w:r>
      <w:r>
        <w:rPr/>
        <w:t>but</w:t>
      </w:r>
      <w:r>
        <w:rPr>
          <w:spacing w:val="-6"/>
        </w:rPr>
        <w:t> </w:t>
      </w:r>
      <w:r>
        <w:rPr/>
        <w:t>could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>
          <w:spacing w:val="-1"/>
        </w:rPr>
        <w:t>identified</w:t>
      </w:r>
      <w:r>
        <w:rPr>
          <w:spacing w:val="-4"/>
        </w:rPr>
        <w:t> </w:t>
      </w:r>
      <w:r>
        <w:rPr>
          <w:spacing w:val="-1"/>
        </w:rPr>
        <w:t>during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survey.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150mm</w:t>
      </w:r>
      <w:r>
        <w:rPr>
          <w:spacing w:val="-2"/>
        </w:rPr>
        <w:t> </w:t>
      </w:r>
      <w:r>
        <w:rPr>
          <w:spacing w:val="-1"/>
        </w:rPr>
        <w:t>diameter</w:t>
      </w:r>
      <w:r>
        <w:rPr>
          <w:spacing w:val="-5"/>
        </w:rPr>
        <w:t> </w:t>
      </w:r>
      <w:r>
        <w:rPr>
          <w:spacing w:val="-1"/>
        </w:rPr>
        <w:t>pond</w:t>
      </w:r>
      <w:r>
        <w:rPr>
          <w:spacing w:val="-6"/>
        </w:rPr>
        <w:t> </w:t>
      </w:r>
      <w:r>
        <w:rPr>
          <w:spacing w:val="-1"/>
        </w:rPr>
        <w:t>outlet</w:t>
      </w:r>
      <w:r>
        <w:rPr>
          <w:spacing w:val="-5"/>
        </w:rPr>
        <w:t> </w:t>
      </w:r>
      <w:r>
        <w:rPr/>
        <w:t>flows</w:t>
      </w:r>
      <w:r>
        <w:rPr>
          <w:spacing w:val="81"/>
          <w:w w:val="99"/>
        </w:rPr>
        <w:t> </w:t>
      </w:r>
      <w:r>
        <w:rPr/>
        <w:t>west</w:t>
      </w:r>
      <w:r>
        <w:rPr>
          <w:spacing w:val="-6"/>
        </w:rPr>
        <w:t> </w:t>
      </w:r>
      <w:r>
        <w:rPr/>
        <w:t>across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Planet</w:t>
      </w:r>
      <w:r>
        <w:rPr>
          <w:spacing w:val="-3"/>
        </w:rPr>
        <w:t> </w:t>
      </w:r>
      <w:r>
        <w:rPr>
          <w:spacing w:val="-1"/>
        </w:rPr>
        <w:t>Pavilion</w:t>
      </w:r>
      <w:r>
        <w:rPr>
          <w:spacing w:val="-6"/>
        </w:rPr>
        <w:t> </w:t>
      </w:r>
      <w:r>
        <w:rPr/>
        <w:t>car</w:t>
      </w:r>
      <w:r>
        <w:rPr>
          <w:spacing w:val="-2"/>
        </w:rPr>
        <w:t> </w:t>
      </w:r>
      <w:r>
        <w:rPr>
          <w:spacing w:val="-1"/>
        </w:rPr>
        <w:t>park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discharge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/>
        <w:t>eastern</w:t>
      </w:r>
      <w:r>
        <w:rPr>
          <w:spacing w:val="-5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pond</w:t>
      </w:r>
      <w:r>
        <w:rPr>
          <w:spacing w:val="41"/>
          <w:w w:val="99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island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west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car</w:t>
      </w:r>
      <w:r>
        <w:rPr>
          <w:spacing w:val="-4"/>
        </w:rPr>
        <w:t> </w:t>
      </w:r>
      <w:r>
        <w:rPr>
          <w:spacing w:val="-1"/>
        </w:rPr>
        <w:t>park and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identified</w:t>
      </w:r>
      <w:r>
        <w:rPr>
          <w:spacing w:val="-5"/>
        </w:rPr>
        <w:t> </w:t>
      </w: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survey.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21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2/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Existing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System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714"/>
            <w:col w:w="3267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2"/>
        <w:rPr>
          <w:rFonts w:ascii="Helvetica" w:hAnsi="Helvetica" w:cs="Helvetica" w:eastAsia="Helvetica"/>
          <w:sz w:val="29"/>
          <w:szCs w:val="29"/>
        </w:rPr>
      </w:pPr>
    </w:p>
    <w:p>
      <w:pPr>
        <w:numPr>
          <w:ilvl w:val="1"/>
          <w:numId w:val="2"/>
        </w:numPr>
        <w:tabs>
          <w:tab w:pos="1272" w:val="left" w:leader="none"/>
        </w:tabs>
        <w:spacing w:before="101"/>
        <w:ind w:left="1272" w:right="0" w:hanging="852"/>
        <w:jc w:val="left"/>
        <w:rPr>
          <w:rFonts w:ascii="Helvetica" w:hAnsi="Helvetica" w:cs="Helvetica" w:eastAsia="Helvetica"/>
          <w:sz w:val="28"/>
          <w:szCs w:val="28"/>
        </w:rPr>
      </w:pPr>
      <w:r>
        <w:rPr>
          <w:rFonts w:ascii="Helvetica"/>
          <w:spacing w:val="-1"/>
          <w:sz w:val="28"/>
        </w:rPr>
        <w:t>Foul</w:t>
      </w:r>
      <w:r>
        <w:rPr>
          <w:rFonts w:ascii="Helvetica"/>
          <w:spacing w:val="1"/>
          <w:sz w:val="28"/>
        </w:rPr>
        <w:t> </w:t>
      </w:r>
      <w:r>
        <w:rPr>
          <w:rFonts w:ascii="Helvetica"/>
          <w:spacing w:val="-1"/>
          <w:sz w:val="28"/>
        </w:rPr>
        <w:t>Drainage</w:t>
      </w:r>
    </w:p>
    <w:p>
      <w:pPr>
        <w:spacing w:line="240" w:lineRule="auto" w:before="0"/>
        <w:rPr>
          <w:rFonts w:ascii="Helvetica" w:hAnsi="Helvetica" w:cs="Helvetica" w:eastAsia="Helvetica"/>
          <w:sz w:val="28"/>
          <w:szCs w:val="28"/>
        </w:rPr>
      </w:pP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205" w:after="0"/>
        <w:ind w:left="1272" w:right="394" w:hanging="852"/>
        <w:jc w:val="left"/>
      </w:pPr>
      <w:r>
        <w:rPr>
          <w:spacing w:val="-1"/>
        </w:rPr>
        <w:t>Foul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various</w:t>
      </w:r>
      <w:r>
        <w:rPr>
          <w:spacing w:val="-5"/>
        </w:rPr>
        <w:t> </w:t>
      </w:r>
      <w:r>
        <w:rPr/>
        <w:t>buildings</w:t>
      </w:r>
      <w:r>
        <w:rPr>
          <w:spacing w:val="-6"/>
        </w:rPr>
        <w:t> </w:t>
      </w:r>
      <w:r>
        <w:rPr>
          <w:spacing w:val="-1"/>
        </w:rPr>
        <w:t>around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1"/>
        </w:rPr>
        <w:t>site</w:t>
      </w:r>
      <w:r>
        <w:rPr>
          <w:spacing w:val="-6"/>
        </w:rPr>
        <w:t> </w:t>
      </w:r>
      <w:r>
        <w:rPr/>
        <w:t>discharge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>
          <w:spacing w:val="-1"/>
        </w:rPr>
        <w:t>either</w:t>
      </w:r>
      <w:r>
        <w:rPr>
          <w:spacing w:val="-3"/>
        </w:rPr>
        <w:t> </w:t>
      </w:r>
      <w:r>
        <w:rPr/>
        <w:t>local</w:t>
      </w:r>
      <w:r>
        <w:rPr>
          <w:spacing w:val="-8"/>
        </w:rPr>
        <w:t> </w:t>
      </w:r>
      <w:r>
        <w:rPr/>
        <w:t>sewage</w:t>
      </w:r>
      <w:r>
        <w:rPr>
          <w:spacing w:val="66"/>
          <w:w w:val="99"/>
        </w:rPr>
        <w:t> </w:t>
      </w:r>
      <w:r>
        <w:rPr>
          <w:spacing w:val="-1"/>
        </w:rPr>
        <w:t>treatment</w:t>
      </w:r>
      <w:r>
        <w:rPr>
          <w:spacing w:val="-7"/>
        </w:rPr>
        <w:t> </w:t>
      </w:r>
      <w:r>
        <w:rPr>
          <w:spacing w:val="-1"/>
        </w:rPr>
        <w:t>plants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/>
        <w:t>septic</w:t>
      </w:r>
      <w:r>
        <w:rPr>
          <w:spacing w:val="-6"/>
        </w:rPr>
        <w:t> </w:t>
      </w:r>
      <w:r>
        <w:rPr/>
        <w:t>tanks.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main</w:t>
      </w:r>
      <w:r>
        <w:rPr>
          <w:spacing w:val="-7"/>
        </w:rPr>
        <w:t> </w:t>
      </w:r>
      <w:r>
        <w:rPr/>
        <w:t>foul</w:t>
      </w:r>
      <w:r>
        <w:rPr>
          <w:spacing w:val="-8"/>
        </w:rPr>
        <w:t> </w:t>
      </w:r>
      <w:r>
        <w:rPr>
          <w:spacing w:val="-1"/>
        </w:rPr>
        <w:t>drainage</w:t>
      </w:r>
      <w:r>
        <w:rPr>
          <w:spacing w:val="-7"/>
        </w:rPr>
        <w:t> </w:t>
      </w:r>
      <w:r>
        <w:rPr/>
        <w:t>collection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-1"/>
        </w:rPr>
        <w:t>treatment</w:t>
      </w:r>
      <w:r>
        <w:rPr>
          <w:spacing w:val="-7"/>
        </w:rPr>
        <w:t> </w:t>
      </w:r>
      <w:r>
        <w:rPr>
          <w:spacing w:val="-1"/>
        </w:rPr>
        <w:t>plant</w:t>
      </w:r>
      <w:r>
        <w:rPr>
          <w:spacing w:val="-5"/>
        </w:rPr>
        <w:t> </w:t>
      </w:r>
      <w:r>
        <w:rPr/>
        <w:t>locations</w:t>
      </w:r>
      <w:r>
        <w:rPr>
          <w:spacing w:val="78"/>
          <w:w w:val="99"/>
        </w:rPr>
        <w:t> </w:t>
      </w:r>
      <w:r>
        <w:rPr/>
        <w:t>can</w:t>
      </w:r>
      <w:r>
        <w:rPr>
          <w:spacing w:val="-9"/>
        </w:rPr>
        <w:t> </w:t>
      </w:r>
      <w:r>
        <w:rPr>
          <w:spacing w:val="-1"/>
        </w:rPr>
        <w:t>be</w:t>
      </w:r>
      <w:r>
        <w:rPr>
          <w:spacing w:val="-8"/>
        </w:rPr>
        <w:t> </w:t>
      </w:r>
      <w:r>
        <w:rPr/>
        <w:t>summarised</w:t>
      </w:r>
      <w:r>
        <w:rPr>
          <w:spacing w:val="-9"/>
        </w:rPr>
        <w:t> </w:t>
      </w:r>
      <w:r>
        <w:rPr>
          <w:spacing w:val="-1"/>
        </w:rPr>
        <w:t>below: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Planet</w:t>
      </w:r>
      <w:r>
        <w:rPr>
          <w:spacing w:val="-13"/>
        </w:rPr>
        <w:t> </w:t>
      </w:r>
      <w:r>
        <w:rPr>
          <w:spacing w:val="-1"/>
        </w:rPr>
        <w:t>Pavilion.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263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Planet</w:t>
      </w:r>
      <w:r>
        <w:rPr>
          <w:spacing w:val="-4"/>
        </w:rPr>
        <w:t> </w:t>
      </w:r>
      <w:r>
        <w:rPr>
          <w:spacing w:val="-1"/>
        </w:rPr>
        <w:t>Pavilion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served</w:t>
      </w:r>
      <w:r>
        <w:rPr>
          <w:spacing w:val="-6"/>
        </w:rPr>
        <w:t> </w:t>
      </w:r>
      <w:r>
        <w:rPr>
          <w:spacing w:val="2"/>
        </w:rPr>
        <w:t>by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packaged</w:t>
      </w:r>
      <w:r>
        <w:rPr>
          <w:spacing w:val="-5"/>
        </w:rPr>
        <w:t> </w:t>
      </w:r>
      <w:r>
        <w:rPr/>
        <w:t>sewage</w:t>
      </w:r>
      <w:r>
        <w:rPr>
          <w:spacing w:val="-4"/>
        </w:rPr>
        <w:t> </w:t>
      </w:r>
      <w:r>
        <w:rPr/>
        <w:t>treatment</w:t>
      </w:r>
      <w:r>
        <w:rPr>
          <w:spacing w:val="-6"/>
        </w:rPr>
        <w:t> </w:t>
      </w:r>
      <w:r>
        <w:rPr>
          <w:spacing w:val="-1"/>
        </w:rPr>
        <w:t>plant</w:t>
      </w:r>
      <w:r>
        <w:rPr>
          <w:spacing w:val="-5"/>
        </w:rPr>
        <w:t> </w:t>
      </w:r>
      <w:r>
        <w:rPr/>
        <w:t>located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rear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68"/>
          <w:w w:val="99"/>
        </w:rPr>
        <w:t> </w:t>
      </w:r>
      <w:r>
        <w:rPr>
          <w:spacing w:val="-1"/>
        </w:rPr>
        <w:t>building.</w:t>
      </w:r>
      <w:r>
        <w:rPr>
          <w:spacing w:val="-6"/>
        </w:rPr>
        <w:t> </w:t>
      </w:r>
      <w:r>
        <w:rPr>
          <w:spacing w:val="-1"/>
        </w:rPr>
        <w:t>Treated</w:t>
      </w:r>
      <w:r>
        <w:rPr>
          <w:spacing w:val="-7"/>
        </w:rPr>
        <w:t> </w:t>
      </w:r>
      <w:r>
        <w:rPr>
          <w:spacing w:val="-1"/>
        </w:rPr>
        <w:t>effluent</w:t>
      </w:r>
      <w:r>
        <w:rPr>
          <w:spacing w:val="-5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adjacent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/>
        <w:t>ditch,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described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2.1.13,</w:t>
      </w:r>
      <w:r>
        <w:rPr>
          <w:spacing w:val="81"/>
          <w:w w:val="99"/>
        </w:rPr>
        <w:t> </w:t>
      </w:r>
      <w:r>
        <w:rPr>
          <w:spacing w:val="-1"/>
        </w:rPr>
        <w:t>under</w:t>
      </w:r>
      <w:r>
        <w:rPr>
          <w:spacing w:val="-9"/>
        </w:rPr>
        <w:t> </w:t>
      </w:r>
      <w:r>
        <w:rPr/>
        <w:t>consent</w:t>
      </w:r>
      <w:r>
        <w:rPr>
          <w:spacing w:val="-10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/>
        <w:t>Environment</w:t>
      </w:r>
      <w:r>
        <w:rPr>
          <w:spacing w:val="-10"/>
        </w:rPr>
        <w:t> </w:t>
      </w:r>
      <w:r>
        <w:rPr/>
        <w:t>Agency</w:t>
      </w:r>
      <w:r>
        <w:rPr>
          <w:spacing w:val="-10"/>
        </w:rPr>
        <w:t> </w:t>
      </w:r>
      <w:r>
        <w:rPr/>
        <w:t>permit</w:t>
      </w:r>
      <w:r>
        <w:rPr>
          <w:spacing w:val="-10"/>
        </w:rPr>
        <w:t> </w:t>
      </w:r>
      <w:r>
        <w:rPr>
          <w:spacing w:val="-1"/>
        </w:rPr>
        <w:t>No.EPR/FP3822GN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240" w:lineRule="auto" w:before="120" w:after="0"/>
        <w:ind w:left="1272" w:right="0" w:hanging="852"/>
        <w:jc w:val="left"/>
      </w:pPr>
      <w:r>
        <w:rPr/>
        <w:t>Discovery</w:t>
      </w:r>
      <w:r>
        <w:rPr>
          <w:spacing w:val="-20"/>
        </w:rPr>
        <w:t> </w:t>
      </w:r>
      <w:r>
        <w:rPr>
          <w:spacing w:val="-1"/>
        </w:rPr>
        <w:t>Centre.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263"/>
        <w:jc w:val="left"/>
      </w:pPr>
      <w:r>
        <w:rPr>
          <w:spacing w:val="-1"/>
        </w:rPr>
        <w:t>Foul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7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’Klargester’</w:t>
      </w:r>
      <w:r>
        <w:rPr>
          <w:spacing w:val="-7"/>
        </w:rPr>
        <w:t> </w:t>
      </w:r>
      <w:r>
        <w:rPr/>
        <w:t>sewage</w:t>
      </w:r>
      <w:r>
        <w:rPr>
          <w:spacing w:val="-6"/>
        </w:rPr>
        <w:t> </w:t>
      </w:r>
      <w:r>
        <w:rPr/>
        <w:t>treatment</w:t>
      </w:r>
      <w:r>
        <w:rPr>
          <w:spacing w:val="-7"/>
        </w:rPr>
        <w:t> </w:t>
      </w:r>
      <w:r>
        <w:rPr>
          <w:spacing w:val="-1"/>
        </w:rPr>
        <w:t>plant</w:t>
      </w:r>
      <w:r>
        <w:rPr>
          <w:spacing w:val="-7"/>
        </w:rPr>
        <w:t> </w:t>
      </w:r>
      <w:r>
        <w:rPr/>
        <w:t>located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79"/>
          <w:w w:val="99"/>
        </w:rPr>
        <w:t> </w:t>
      </w:r>
      <w:r>
        <w:rPr>
          <w:spacing w:val="-1"/>
        </w:rPr>
        <w:t>landscaped</w:t>
      </w:r>
      <w:r>
        <w:rPr>
          <w:spacing w:val="-4"/>
        </w:rPr>
        <w:t> </w:t>
      </w:r>
      <w:r>
        <w:rPr>
          <w:spacing w:val="-1"/>
        </w:rPr>
        <w:t>area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east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road.</w:t>
      </w:r>
      <w:r>
        <w:rPr>
          <w:spacing w:val="-6"/>
        </w:rPr>
        <w:t> </w:t>
      </w:r>
      <w:r>
        <w:rPr>
          <w:spacing w:val="-1"/>
        </w:rPr>
        <w:t>Treated</w:t>
      </w:r>
      <w:r>
        <w:rPr>
          <w:spacing w:val="-4"/>
        </w:rPr>
        <w:t> </w:t>
      </w:r>
      <w:r>
        <w:rPr>
          <w:spacing w:val="-1"/>
        </w:rPr>
        <w:t>effluent</w:t>
      </w:r>
      <w:r>
        <w:rPr>
          <w:spacing w:val="-6"/>
        </w:rPr>
        <w:t> </w:t>
      </w:r>
      <w:r>
        <w:rPr/>
        <w:t>connects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79"/>
          <w:w w:val="99"/>
        </w:rPr>
        <w:t> </w:t>
      </w:r>
      <w:r>
        <w:rPr>
          <w:spacing w:val="-1"/>
        </w:rPr>
        <w:t>adjacent</w:t>
      </w:r>
      <w:r>
        <w:rPr>
          <w:spacing w:val="-5"/>
        </w:rPr>
        <w:t> </w:t>
      </w:r>
      <w:r>
        <w:rPr>
          <w:spacing w:val="-1"/>
        </w:rPr>
        <w:t>300mm</w:t>
      </w:r>
      <w:r>
        <w:rPr>
          <w:spacing w:val="-2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>
          <w:spacing w:val="-1"/>
        </w:rPr>
        <w:t>sewer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runs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southerly</w:t>
      </w:r>
      <w:r>
        <w:rPr>
          <w:spacing w:val="-7"/>
        </w:rPr>
        <w:t> </w:t>
      </w:r>
      <w:r>
        <w:rPr>
          <w:spacing w:val="-1"/>
        </w:rPr>
        <w:t>direction</w:t>
      </w:r>
      <w:r>
        <w:rPr>
          <w:spacing w:val="-4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/>
        <w:t>described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2.1.4.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Control</w:t>
      </w:r>
      <w:r>
        <w:rPr>
          <w:spacing w:val="-17"/>
        </w:rPr>
        <w:t> </w:t>
      </w:r>
      <w:r>
        <w:rPr>
          <w:spacing w:val="-1"/>
        </w:rPr>
        <w:t>Building.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150"/>
        <w:jc w:val="left"/>
      </w:pPr>
      <w:r>
        <w:rPr>
          <w:spacing w:val="-1"/>
        </w:rPr>
        <w:t>Foul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from the</w:t>
      </w:r>
      <w:r>
        <w:rPr>
          <w:spacing w:val="-6"/>
        </w:rPr>
        <w:t> </w:t>
      </w:r>
      <w:r>
        <w:rPr/>
        <w:t>control</w:t>
      </w:r>
      <w:r>
        <w:rPr>
          <w:spacing w:val="-6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1"/>
        </w:rPr>
        <w:t>discharges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septic</w:t>
      </w:r>
      <w:r>
        <w:rPr>
          <w:spacing w:val="-5"/>
        </w:rPr>
        <w:t> </w:t>
      </w:r>
      <w:r>
        <w:rPr/>
        <w:t>tank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MH22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south</w:t>
      </w:r>
      <w:r>
        <w:rPr>
          <w:spacing w:val="-5"/>
        </w:rPr>
        <w:t> </w:t>
      </w:r>
      <w:r>
        <w:rPr/>
        <w:t>eastern</w:t>
      </w:r>
      <w:r>
        <w:rPr>
          <w:spacing w:val="67"/>
          <w:w w:val="99"/>
        </w:rPr>
        <w:t> </w:t>
      </w:r>
      <w:r>
        <w:rPr>
          <w:spacing w:val="-1"/>
        </w:rPr>
        <w:t>corner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building.</w:t>
      </w:r>
      <w:r>
        <w:rPr>
          <w:spacing w:val="-5"/>
        </w:rPr>
        <w:t> </w:t>
      </w:r>
      <w:r>
        <w:rPr>
          <w:spacing w:val="-1"/>
        </w:rPr>
        <w:t>Treated</w:t>
      </w:r>
      <w:r>
        <w:rPr>
          <w:spacing w:val="-6"/>
        </w:rPr>
        <w:t> </w:t>
      </w:r>
      <w:r>
        <w:rPr>
          <w:spacing w:val="-1"/>
        </w:rPr>
        <w:t>effluent</w:t>
      </w:r>
      <w:r>
        <w:rPr>
          <w:spacing w:val="-5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/>
        <w:t>via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100mm</w:t>
      </w:r>
      <w:r>
        <w:rPr>
          <w:spacing w:val="-2"/>
        </w:rPr>
        <w:t> </w:t>
      </w:r>
      <w:r>
        <w:rPr>
          <w:spacing w:val="-1"/>
        </w:rPr>
        <w:t>outlet</w:t>
      </w:r>
      <w:r>
        <w:rPr>
          <w:spacing w:val="-6"/>
        </w:rPr>
        <w:t> </w:t>
      </w:r>
      <w:r>
        <w:rPr>
          <w:spacing w:val="-1"/>
        </w:rPr>
        <w:t>towards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adjacent</w:t>
      </w:r>
      <w:r>
        <w:rPr>
          <w:spacing w:val="91"/>
          <w:w w:val="99"/>
        </w:rPr>
        <w:t> </w:t>
      </w:r>
      <w:r>
        <w:rPr>
          <w:spacing w:val="-1"/>
        </w:rPr>
        <w:t>wooded</w:t>
      </w:r>
      <w:r>
        <w:rPr>
          <w:spacing w:val="-6"/>
        </w:rPr>
        <w:t> </w:t>
      </w:r>
      <w:r>
        <w:rPr/>
        <w:t>area</w:t>
      </w:r>
      <w:r>
        <w:rPr>
          <w:spacing w:val="-5"/>
        </w:rPr>
        <w:t> </w:t>
      </w:r>
      <w:r>
        <w:rPr/>
        <w:t>adjacent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tanks.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outfall</w:t>
      </w:r>
      <w:r>
        <w:rPr>
          <w:spacing w:val="-6"/>
        </w:rPr>
        <w:t> </w:t>
      </w:r>
      <w:r>
        <w:rPr/>
        <w:t>pipe</w:t>
      </w:r>
      <w:r>
        <w:rPr>
          <w:spacing w:val="-1"/>
        </w:rPr>
        <w:t> is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/>
        <w:t>need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remediation</w:t>
      </w:r>
      <w:r>
        <w:rPr>
          <w:spacing w:val="-3"/>
        </w:rPr>
        <w:t> </w:t>
      </w:r>
      <w:r>
        <w:rPr/>
        <w:t>due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tree</w:t>
      </w:r>
      <w:r>
        <w:rPr>
          <w:spacing w:val="-4"/>
        </w:rPr>
        <w:t> </w:t>
      </w:r>
      <w:r>
        <w:rPr>
          <w:spacing w:val="-4"/>
        </w:rPr>
      </w:r>
      <w:r>
        <w:rPr>
          <w:spacing w:val="-1"/>
        </w:rPr>
        <w:t>roots</w:t>
      </w:r>
      <w:r>
        <w:rPr>
          <w:spacing w:val="7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pipe</w:t>
      </w:r>
      <w:r>
        <w:rPr>
          <w:spacing w:val="-7"/>
        </w:rPr>
        <w:t> </w:t>
      </w:r>
      <w:r>
        <w:rPr>
          <w:spacing w:val="-1"/>
        </w:rPr>
        <w:t>fractures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require</w:t>
      </w:r>
      <w:r>
        <w:rPr>
          <w:spacing w:val="-7"/>
        </w:rPr>
        <w:t> </w:t>
      </w:r>
      <w:r>
        <w:rPr/>
        <w:t>remediation.</w:t>
      </w:r>
      <w:r>
        <w:rPr>
          <w:spacing w:val="-7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restricted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extent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survey</w:t>
      </w:r>
      <w:r>
        <w:rPr>
          <w:w w:val="99"/>
        </w:rPr>
        <w:t> </w:t>
      </w:r>
      <w:r>
        <w:rPr>
          <w:spacing w:val="13"/>
          <w:w w:val="99"/>
        </w:rPr>
        <w:t>      </w:t>
      </w:r>
      <w:r>
        <w:rPr>
          <w:spacing w:val="-1"/>
        </w:rPr>
        <w:t>possible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determine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precise</w:t>
      </w:r>
      <w:r>
        <w:rPr>
          <w:spacing w:val="-8"/>
        </w:rPr>
        <w:t> </w:t>
      </w:r>
      <w:r>
        <w:rPr>
          <w:spacing w:val="-1"/>
        </w:rPr>
        <w:t>outfall</w:t>
      </w:r>
      <w:r>
        <w:rPr>
          <w:spacing w:val="-5"/>
        </w:rPr>
        <w:t> </w:t>
      </w:r>
      <w:r>
        <w:rPr>
          <w:spacing w:val="-1"/>
        </w:rPr>
        <w:t>location.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North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Lovell</w:t>
      </w:r>
      <w:r>
        <w:rPr>
          <w:spacing w:val="-6"/>
        </w:rPr>
        <w:t> </w:t>
      </w:r>
      <w:r>
        <w:rPr/>
        <w:t>Telescope</w:t>
      </w:r>
      <w:r>
        <w:rPr>
          <w:spacing w:val="-5"/>
        </w:rPr>
        <w:t> </w:t>
      </w:r>
      <w:r>
        <w:rPr/>
        <w:t>area.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/>
        <w:t>A</w:t>
      </w:r>
      <w:r>
        <w:rPr>
          <w:spacing w:val="-7"/>
        </w:rPr>
        <w:t> </w:t>
      </w:r>
      <w:r>
        <w:rPr/>
        <w:t>septic</w:t>
      </w:r>
      <w:r>
        <w:rPr>
          <w:spacing w:val="-6"/>
        </w:rPr>
        <w:t> </w:t>
      </w:r>
      <w:r>
        <w:rPr>
          <w:spacing w:val="-1"/>
        </w:rPr>
        <w:t>tank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adjacent</w:t>
      </w:r>
      <w:r>
        <w:rPr>
          <w:spacing w:val="-5"/>
        </w:rPr>
        <w:t> </w:t>
      </w:r>
      <w:r>
        <w:rPr/>
        <w:t>pump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located</w:t>
      </w:r>
      <w:r>
        <w:rPr>
          <w:spacing w:val="-6"/>
        </w:rPr>
        <w:t> </w:t>
      </w:r>
      <w:r>
        <w:rPr/>
        <w:t>immediately</w:t>
      </w:r>
      <w:r>
        <w:rPr>
          <w:spacing w:val="-7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manhole</w:t>
      </w:r>
      <w:r>
        <w:rPr>
          <w:spacing w:val="-6"/>
        </w:rPr>
        <w:t> </w:t>
      </w:r>
      <w:r>
        <w:rPr/>
        <w:t>MH93</w:t>
      </w:r>
      <w:r>
        <w:rPr>
          <w:spacing w:val="-4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described</w:t>
      </w:r>
      <w:r>
        <w:rPr>
          <w:spacing w:val="-5"/>
        </w:rPr>
        <w:t> </w:t>
      </w:r>
      <w:r>
        <w:rPr>
          <w:spacing w:val="-1"/>
        </w:rPr>
        <w:t>in</w:t>
      </w:r>
      <w:r>
        <w:rPr/>
      </w:r>
    </w:p>
    <w:p>
      <w:pPr>
        <w:pStyle w:val="BodyText"/>
        <w:spacing w:line="331" w:lineRule="auto" w:before="76"/>
        <w:ind w:right="106"/>
        <w:jc w:val="left"/>
      </w:pPr>
      <w:r>
        <w:rPr>
          <w:spacing w:val="-1"/>
        </w:rPr>
        <w:t>2.1.6.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tank</w:t>
      </w:r>
      <w:r>
        <w:rPr>
          <w:spacing w:val="-3"/>
        </w:rPr>
        <w:t> </w:t>
      </w:r>
      <w:r>
        <w:rPr>
          <w:spacing w:val="-1"/>
        </w:rPr>
        <w:t>served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science</w:t>
      </w:r>
      <w:r>
        <w:rPr>
          <w:spacing w:val="-7"/>
        </w:rPr>
        <w:t> </w:t>
      </w:r>
      <w:r>
        <w:rPr>
          <w:spacing w:val="-1"/>
        </w:rPr>
        <w:t>centre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planetarium</w:t>
      </w:r>
      <w:r>
        <w:rPr>
          <w:spacing w:val="-2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were</w:t>
      </w:r>
      <w:r>
        <w:rPr>
          <w:spacing w:val="-6"/>
        </w:rPr>
        <w:t> </w:t>
      </w:r>
      <w:r>
        <w:rPr/>
        <w:t>formerly</w:t>
      </w:r>
      <w:r>
        <w:rPr>
          <w:spacing w:val="-9"/>
        </w:rPr>
        <w:t> </w:t>
      </w:r>
      <w:r>
        <w:rPr>
          <w:spacing w:val="-1"/>
        </w:rPr>
        <w:t>located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this</w:t>
      </w:r>
      <w:r>
        <w:rPr>
          <w:spacing w:val="65"/>
          <w:w w:val="99"/>
        </w:rPr>
        <w:t> </w:t>
      </w:r>
      <w:r>
        <w:rPr>
          <w:spacing w:val="-1"/>
        </w:rPr>
        <w:t>area.</w:t>
      </w:r>
      <w:r>
        <w:rPr>
          <w:spacing w:val="-6"/>
        </w:rPr>
        <w:t> </w:t>
      </w:r>
      <w:r>
        <w:rPr>
          <w:spacing w:val="1"/>
        </w:rPr>
        <w:t>No</w:t>
      </w:r>
      <w:r>
        <w:rPr>
          <w:spacing w:val="-6"/>
        </w:rPr>
        <w:t> </w:t>
      </w:r>
      <w:r>
        <w:rPr/>
        <w:t>foul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2"/>
        </w:rPr>
        <w:t>was </w:t>
      </w:r>
      <w:r>
        <w:rPr>
          <w:spacing w:val="-1"/>
        </w:rPr>
        <w:t>found</w:t>
      </w:r>
      <w:r>
        <w:rPr>
          <w:spacing w:val="-6"/>
        </w:rPr>
        <w:t> </w:t>
      </w:r>
      <w:r>
        <w:rPr>
          <w:spacing w:val="-1"/>
        </w:rPr>
        <w:t>serving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buildings</w:t>
      </w:r>
      <w:r>
        <w:rPr>
          <w:spacing w:val="-2"/>
        </w:rPr>
        <w:t> </w:t>
      </w:r>
      <w:r>
        <w:rPr/>
        <w:t>immediately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w w:val="99"/>
        </w:rPr>
        <w:t> </w:t>
      </w:r>
      <w:r>
        <w:rPr>
          <w:spacing w:val="61"/>
          <w:w w:val="99"/>
        </w:rPr>
        <w:t> </w:t>
      </w:r>
      <w:r>
        <w:rPr>
          <w:spacing w:val="-1"/>
        </w:rPr>
        <w:t>telescope.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septic</w:t>
      </w:r>
      <w:r>
        <w:rPr>
          <w:spacing w:val="-5"/>
        </w:rPr>
        <w:t> </w:t>
      </w:r>
      <w:r>
        <w:rPr/>
        <w:t>tank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pump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/>
        <w:t>believed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/>
        <w:t>serviceable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annually</w:t>
      </w:r>
      <w:r>
        <w:rPr>
          <w:spacing w:val="-9"/>
        </w:rPr>
        <w:t> </w:t>
      </w:r>
      <w:r>
        <w:rPr/>
        <w:t>serviced</w:t>
      </w:r>
      <w:r>
        <w:rPr>
          <w:spacing w:val="-6"/>
        </w:rPr>
        <w:t> </w:t>
      </w:r>
      <w:r>
        <w:rPr/>
        <w:t>via</w:t>
      </w:r>
      <w:r>
        <w:rPr>
          <w:spacing w:val="46"/>
          <w:w w:val="99"/>
        </w:rPr>
        <w:t> </w:t>
      </w:r>
      <w:r>
        <w:rPr/>
        <w:t>a</w:t>
      </w:r>
      <w:r>
        <w:rPr>
          <w:spacing w:val="-7"/>
        </w:rPr>
        <w:t> </w:t>
      </w:r>
      <w:r>
        <w:rPr/>
        <w:t>maintenance</w:t>
      </w:r>
      <w:r>
        <w:rPr>
          <w:spacing w:val="-7"/>
        </w:rPr>
        <w:t> </w:t>
      </w:r>
      <w:r>
        <w:rPr/>
        <w:t>agreement.</w:t>
      </w:r>
      <w:r>
        <w:rPr>
          <w:spacing w:val="-5"/>
        </w:rPr>
        <w:t> </w:t>
      </w:r>
      <w:r>
        <w:rPr>
          <w:spacing w:val="-1"/>
        </w:rPr>
        <w:t>Treated</w:t>
      </w:r>
      <w:r>
        <w:rPr>
          <w:spacing w:val="-7"/>
        </w:rPr>
        <w:t> </w:t>
      </w:r>
      <w:r>
        <w:rPr>
          <w:spacing w:val="-1"/>
        </w:rPr>
        <w:t>effluent</w:t>
      </w:r>
      <w:r>
        <w:rPr>
          <w:spacing w:val="-7"/>
        </w:rPr>
        <w:t> </w:t>
      </w:r>
      <w:r>
        <w:rPr>
          <w:spacing w:val="-1"/>
        </w:rPr>
        <w:t>discharges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adjacent</w:t>
      </w:r>
      <w:r>
        <w:rPr>
          <w:spacing w:val="-7"/>
        </w:rPr>
        <w:t> </w:t>
      </w:r>
      <w:r>
        <w:rPr/>
        <w:t>fire</w:t>
      </w:r>
      <w:r>
        <w:rPr>
          <w:spacing w:val="-7"/>
        </w:rPr>
        <w:t> </w:t>
      </w:r>
      <w:r>
        <w:rPr/>
        <w:t>pond</w:t>
      </w:r>
      <w:r>
        <w:rPr>
          <w:spacing w:val="-5"/>
        </w:rPr>
        <w:t> </w:t>
      </w:r>
      <w:r>
        <w:rPr>
          <w:spacing w:val="1"/>
        </w:rPr>
        <w:t>as</w:t>
      </w:r>
      <w:r>
        <w:rPr>
          <w:spacing w:val="-6"/>
        </w:rPr>
        <w:t> </w:t>
      </w:r>
      <w:r>
        <w:rPr>
          <w:spacing w:val="-1"/>
        </w:rPr>
        <w:t>described</w:t>
      </w:r>
      <w:r>
        <w:rPr>
          <w:spacing w:val="-5"/>
        </w:rPr>
        <w:t> </w:t>
      </w:r>
      <w:r>
        <w:rPr>
          <w:spacing w:val="-1"/>
        </w:rPr>
        <w:t>in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2.1.6.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septic</w:t>
      </w:r>
      <w:r>
        <w:rPr>
          <w:spacing w:val="-7"/>
        </w:rPr>
        <w:t> </w:t>
      </w:r>
      <w:r>
        <w:rPr/>
        <w:t>tank</w:t>
      </w:r>
      <w:r>
        <w:rPr>
          <w:spacing w:val="-3"/>
        </w:rPr>
        <w:t> </w:t>
      </w:r>
      <w:r>
        <w:rPr>
          <w:spacing w:val="-1"/>
        </w:rPr>
        <w:t>has</w:t>
      </w:r>
      <w:r>
        <w:rPr>
          <w:spacing w:val="-6"/>
        </w:rPr>
        <w:t> </w:t>
      </w:r>
      <w:r>
        <w:rPr>
          <w:spacing w:val="-1"/>
        </w:rPr>
        <w:t>consent</w:t>
      </w:r>
      <w:r>
        <w:rPr>
          <w:spacing w:val="-7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Environment</w:t>
      </w:r>
      <w:r>
        <w:rPr>
          <w:spacing w:val="-7"/>
        </w:rPr>
        <w:t> </w:t>
      </w:r>
      <w:r>
        <w:rPr/>
        <w:t>Agency</w:t>
      </w:r>
      <w:r>
        <w:rPr>
          <w:spacing w:val="-9"/>
        </w:rPr>
        <w:t> </w:t>
      </w:r>
      <w:r>
        <w:rPr>
          <w:spacing w:val="-1"/>
        </w:rPr>
        <w:t>under</w:t>
      </w:r>
      <w:r>
        <w:rPr>
          <w:spacing w:val="-6"/>
        </w:rPr>
        <w:t> </w:t>
      </w:r>
      <w:r>
        <w:rPr/>
        <w:t>permit</w:t>
      </w:r>
      <w:r>
        <w:rPr>
          <w:spacing w:val="-7"/>
        </w:rPr>
        <w:t> </w:t>
      </w:r>
      <w:r>
        <w:rPr>
          <w:spacing w:val="-1"/>
        </w:rPr>
        <w:t>No.65/144.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240" w:lineRule="auto" w:before="0" w:after="0"/>
        <w:ind w:left="1272" w:right="0" w:hanging="852"/>
        <w:jc w:val="left"/>
      </w:pPr>
      <w:r>
        <w:rPr/>
        <w:t>SKA</w:t>
      </w:r>
      <w:r>
        <w:rPr>
          <w:spacing w:val="-11"/>
        </w:rPr>
        <w:t> </w:t>
      </w:r>
      <w:r>
        <w:rPr/>
        <w:t>Building.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263"/>
        <w:jc w:val="left"/>
      </w:pPr>
      <w:r>
        <w:rPr>
          <w:spacing w:val="-1"/>
        </w:rPr>
        <w:t>Foul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packaged</w:t>
      </w:r>
      <w:r>
        <w:rPr>
          <w:spacing w:val="-6"/>
        </w:rPr>
        <w:t> </w:t>
      </w:r>
      <w:r>
        <w:rPr/>
        <w:t>sewage</w:t>
      </w:r>
      <w:r>
        <w:rPr>
          <w:spacing w:val="-5"/>
        </w:rPr>
        <w:t> </w:t>
      </w:r>
      <w:r>
        <w:rPr>
          <w:spacing w:val="-1"/>
        </w:rPr>
        <w:t>treatment</w:t>
      </w:r>
      <w:r>
        <w:rPr>
          <w:spacing w:val="-6"/>
        </w:rPr>
        <w:t> </w:t>
      </w:r>
      <w:r>
        <w:rPr/>
        <w:t>plant</w:t>
      </w:r>
      <w:r>
        <w:rPr>
          <w:spacing w:val="-6"/>
        </w:rPr>
        <w:t> </w:t>
      </w:r>
      <w:r>
        <w:rPr/>
        <w:t>located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south</w:t>
      </w:r>
      <w:r>
        <w:rPr>
          <w:spacing w:val="-6"/>
        </w:rPr>
        <w:t> </w:t>
      </w:r>
      <w:r>
        <w:rPr>
          <w:spacing w:val="-1"/>
        </w:rPr>
        <w:t>east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95"/>
          <w:w w:val="99"/>
        </w:rPr>
        <w:t> </w:t>
      </w:r>
      <w:r>
        <w:rPr>
          <w:spacing w:val="-1"/>
        </w:rPr>
        <w:t>building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immediately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/>
        <w:t>west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attenuation</w:t>
      </w:r>
      <w:r>
        <w:rPr>
          <w:spacing w:val="-4"/>
        </w:rPr>
        <w:t> </w:t>
      </w:r>
      <w:r>
        <w:rPr>
          <w:spacing w:val="-1"/>
        </w:rPr>
        <w:t>pond.</w:t>
      </w:r>
      <w:r>
        <w:rPr>
          <w:spacing w:val="-6"/>
        </w:rPr>
        <w:t> </w:t>
      </w:r>
      <w:r>
        <w:rPr>
          <w:spacing w:val="-1"/>
        </w:rPr>
        <w:t>Treated</w:t>
      </w:r>
      <w:r>
        <w:rPr>
          <w:spacing w:val="-5"/>
        </w:rPr>
        <w:t> </w:t>
      </w:r>
      <w:r>
        <w:rPr>
          <w:spacing w:val="-1"/>
        </w:rPr>
        <w:t>effluent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87"/>
          <w:w w:val="99"/>
        </w:rPr>
        <w:t> </w:t>
      </w:r>
      <w:r>
        <w:rPr>
          <w:spacing w:val="-1"/>
        </w:rPr>
        <w:t>discharged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adjacent</w:t>
      </w:r>
      <w:r>
        <w:rPr>
          <w:spacing w:val="-2"/>
        </w:rPr>
        <w:t> </w:t>
      </w:r>
      <w:r>
        <w:rPr/>
        <w:t>pump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turn</w:t>
      </w:r>
      <w:r>
        <w:rPr>
          <w:spacing w:val="-4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treated</w:t>
      </w:r>
      <w:r>
        <w:rPr>
          <w:spacing w:val="-7"/>
        </w:rPr>
        <w:t> </w:t>
      </w:r>
      <w:r>
        <w:rPr/>
        <w:t>effluent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manhole</w:t>
      </w:r>
      <w:r>
        <w:rPr>
          <w:spacing w:val="-7"/>
        </w:rPr>
        <w:t> </w:t>
      </w:r>
      <w:r>
        <w:rPr/>
        <w:t>MH72</w:t>
      </w:r>
      <w:r>
        <w:rPr>
          <w:spacing w:val="99"/>
          <w:w w:val="99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east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storage</w:t>
      </w:r>
      <w:r>
        <w:rPr>
          <w:spacing w:val="-6"/>
        </w:rPr>
        <w:t> </w:t>
      </w:r>
      <w:r>
        <w:rPr>
          <w:spacing w:val="-1"/>
        </w:rPr>
        <w:t>pond.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then</w:t>
      </w:r>
      <w:r>
        <w:rPr>
          <w:spacing w:val="-6"/>
        </w:rPr>
        <w:t> </w:t>
      </w:r>
      <w:r>
        <w:rPr/>
        <w:t>connects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>
          <w:spacing w:val="-1"/>
        </w:rPr>
        <w:t>north-south</w:t>
      </w:r>
      <w:r>
        <w:rPr>
          <w:spacing w:val="-4"/>
        </w:rPr>
        <w:t> </w:t>
      </w:r>
      <w:r>
        <w:rPr/>
        <w:t>300mm</w:t>
      </w:r>
      <w:r>
        <w:rPr>
          <w:spacing w:val="-1"/>
        </w:rPr>
        <w:t> diameter</w:t>
      </w:r>
      <w:r>
        <w:rPr>
          <w:spacing w:val="59"/>
          <w:w w:val="99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2"/>
        </w:rPr>
        <w:t>water</w:t>
      </w:r>
      <w:r>
        <w:rPr>
          <w:spacing w:val="-4"/>
        </w:rPr>
        <w:t> </w:t>
      </w:r>
      <w:r>
        <w:rPr/>
        <w:t>sewer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3"/>
        </w:rPr>
        <w:t> </w:t>
      </w:r>
      <w:r>
        <w:rPr>
          <w:spacing w:val="-1"/>
        </w:rPr>
        <w:t>MH107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north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old</w:t>
      </w:r>
      <w:r>
        <w:rPr>
          <w:spacing w:val="-5"/>
        </w:rPr>
        <w:t> </w:t>
      </w:r>
      <w:r>
        <w:rPr/>
        <w:t>radiant</w:t>
      </w:r>
      <w:r>
        <w:rPr>
          <w:spacing w:val="-4"/>
        </w:rPr>
        <w:t> </w:t>
      </w:r>
      <w:r>
        <w:rPr/>
        <w:t>building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described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2.1.4.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MSC</w:t>
      </w:r>
      <w:r>
        <w:rPr>
          <w:spacing w:val="-11"/>
        </w:rPr>
        <w:t> </w:t>
      </w:r>
      <w:r>
        <w:rPr>
          <w:spacing w:val="-1"/>
        </w:rPr>
        <w:t>Building.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137"/>
        <w:jc w:val="left"/>
      </w:pPr>
      <w:r>
        <w:rPr/>
        <w:t>A</w:t>
      </w:r>
      <w:r>
        <w:rPr>
          <w:spacing w:val="-7"/>
        </w:rPr>
        <w:t> </w:t>
      </w:r>
      <w:r>
        <w:rPr/>
        <w:t>septic</w:t>
      </w:r>
      <w:r>
        <w:rPr>
          <w:spacing w:val="-4"/>
        </w:rPr>
        <w:t> </w:t>
      </w:r>
      <w:r>
        <w:rPr>
          <w:spacing w:val="-1"/>
        </w:rPr>
        <w:t>tank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indicated</w:t>
      </w:r>
      <w:r>
        <w:rPr>
          <w:spacing w:val="-4"/>
        </w:rPr>
        <w:t> </w:t>
      </w:r>
      <w:r>
        <w:rPr>
          <w:spacing w:val="1"/>
        </w:rPr>
        <w:t>on</w:t>
      </w:r>
      <w:r>
        <w:rPr>
          <w:spacing w:val="-5"/>
        </w:rPr>
        <w:t> </w:t>
      </w:r>
      <w:r>
        <w:rPr>
          <w:spacing w:val="-1"/>
        </w:rPr>
        <w:t>existing</w:t>
      </w:r>
      <w:r>
        <w:rPr>
          <w:spacing w:val="-5"/>
        </w:rPr>
        <w:t> </w:t>
      </w:r>
      <w:r>
        <w:rPr>
          <w:spacing w:val="-1"/>
        </w:rPr>
        <w:t>record</w:t>
      </w:r>
      <w:r>
        <w:rPr>
          <w:spacing w:val="-4"/>
        </w:rPr>
        <w:t> </w:t>
      </w:r>
      <w:r>
        <w:rPr>
          <w:spacing w:val="-1"/>
        </w:rPr>
        <w:t>drawings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east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MSC</w:t>
      </w:r>
      <w:r>
        <w:rPr>
          <w:spacing w:val="-3"/>
        </w:rPr>
        <w:t> </w:t>
      </w:r>
      <w:r>
        <w:rPr>
          <w:spacing w:val="-1"/>
        </w:rPr>
        <w:t>building.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cover</w:t>
      </w:r>
      <w:r>
        <w:rPr>
          <w:spacing w:val="75"/>
          <w:w w:val="99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assumed</w:t>
      </w:r>
      <w:r>
        <w:rPr>
          <w:spacing w:val="-6"/>
        </w:rPr>
        <w:t> </w:t>
      </w:r>
      <w:r>
        <w:rPr>
          <w:spacing w:val="-1"/>
        </w:rPr>
        <w:t>tank</w:t>
      </w:r>
      <w:r>
        <w:rPr>
          <w:spacing w:val="-2"/>
        </w:rPr>
        <w:t> </w:t>
      </w:r>
      <w:r>
        <w:rPr>
          <w:spacing w:val="-1"/>
        </w:rPr>
        <w:t>could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/>
        <w:t>lifted</w:t>
      </w:r>
      <w:r>
        <w:rPr>
          <w:spacing w:val="-6"/>
        </w:rPr>
        <w:t> </w:t>
      </w: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/>
        <w:t>survey</w:t>
      </w:r>
      <w:r>
        <w:rPr>
          <w:spacing w:val="-7"/>
        </w:rPr>
        <w:t> </w:t>
      </w:r>
      <w:r>
        <w:rPr/>
        <w:t>works.</w:t>
      </w:r>
      <w:r>
        <w:rPr>
          <w:spacing w:val="-8"/>
        </w:rPr>
        <w:t> </w:t>
      </w:r>
      <w:r>
        <w:rPr>
          <w:spacing w:val="-1"/>
        </w:rPr>
        <w:t>Treated</w:t>
      </w:r>
      <w:r>
        <w:rPr>
          <w:spacing w:val="-6"/>
        </w:rPr>
        <w:t> </w:t>
      </w:r>
      <w:r>
        <w:rPr>
          <w:spacing w:val="-1"/>
        </w:rPr>
        <w:t>effluent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78"/>
          <w:w w:val="99"/>
        </w:rPr>
        <w:t> </w:t>
      </w:r>
      <w:r>
        <w:rPr/>
        <w:t>assumed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discharge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/>
        <w:t>surface</w:t>
      </w:r>
      <w:r>
        <w:rPr>
          <w:spacing w:val="-5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drain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rear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MSC</w:t>
      </w:r>
      <w:r>
        <w:rPr>
          <w:spacing w:val="-3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connects</w:t>
      </w:r>
      <w:r>
        <w:rPr>
          <w:spacing w:val="41"/>
          <w:w w:val="99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300mm</w:t>
      </w:r>
      <w:r>
        <w:rPr>
          <w:spacing w:val="-4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sewer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>
          <w:spacing w:val="-1"/>
        </w:rPr>
        <w:t>MH106.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2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2/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Existing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System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714"/>
            <w:col w:w="3267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4"/>
        <w:rPr>
          <w:rFonts w:ascii="Helvetica" w:hAnsi="Helvetica" w:cs="Helvetica" w:eastAsia="Helvetica"/>
          <w:sz w:val="26"/>
          <w:szCs w:val="26"/>
        </w:rPr>
      </w:pP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0" w:after="0"/>
        <w:ind w:left="1272" w:right="0" w:hanging="852"/>
        <w:jc w:val="left"/>
      </w:pPr>
      <w:r>
        <w:rPr/>
        <w:t>Mechanical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Electrical</w:t>
      </w:r>
      <w:r>
        <w:rPr>
          <w:spacing w:val="-10"/>
        </w:rPr>
        <w:t> </w:t>
      </w:r>
      <w:r>
        <w:rPr/>
        <w:t>Workshops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left="1271" w:right="202"/>
        <w:jc w:val="left"/>
      </w:pPr>
      <w:r>
        <w:rPr/>
        <w:t>A</w:t>
      </w:r>
      <w:r>
        <w:rPr>
          <w:spacing w:val="-7"/>
        </w:rPr>
        <w:t> </w:t>
      </w:r>
      <w:r>
        <w:rPr/>
        <w:t>septic</w:t>
      </w:r>
      <w:r>
        <w:rPr>
          <w:spacing w:val="-5"/>
        </w:rPr>
        <w:t> </w:t>
      </w:r>
      <w:r>
        <w:rPr>
          <w:spacing w:val="-1"/>
        </w:rPr>
        <w:t>tank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indicated</w:t>
      </w:r>
      <w:r>
        <w:rPr>
          <w:spacing w:val="-4"/>
        </w:rPr>
        <w:t> </w:t>
      </w:r>
      <w:r>
        <w:rPr>
          <w:spacing w:val="1"/>
        </w:rPr>
        <w:t>on</w:t>
      </w:r>
      <w:r>
        <w:rPr>
          <w:spacing w:val="-6"/>
        </w:rPr>
        <w:t> </w:t>
      </w:r>
      <w:r>
        <w:rPr>
          <w:spacing w:val="-1"/>
        </w:rPr>
        <w:t>existing</w:t>
      </w:r>
      <w:r>
        <w:rPr>
          <w:spacing w:val="-5"/>
        </w:rPr>
        <w:t> </w:t>
      </w:r>
      <w:r>
        <w:rPr>
          <w:spacing w:val="-1"/>
        </w:rPr>
        <w:t>record</w:t>
      </w:r>
      <w:r>
        <w:rPr>
          <w:spacing w:val="-4"/>
        </w:rPr>
        <w:t> </w:t>
      </w:r>
      <w:r>
        <w:rPr>
          <w:spacing w:val="-1"/>
        </w:rPr>
        <w:t>drawings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south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Electrical</w:t>
      </w:r>
      <w:r>
        <w:rPr>
          <w:spacing w:val="-4"/>
        </w:rPr>
        <w:t> </w:t>
      </w:r>
      <w:r>
        <w:rPr/>
        <w:t>building.</w:t>
      </w:r>
      <w:r>
        <w:rPr>
          <w:spacing w:val="-6"/>
        </w:rPr>
        <w:t> </w:t>
      </w:r>
      <w:r>
        <w:rPr/>
        <w:t>The</w:t>
      </w:r>
      <w:r>
        <w:rPr>
          <w:spacing w:val="73"/>
          <w:w w:val="99"/>
        </w:rPr>
        <w:t> </w:t>
      </w:r>
      <w:r>
        <w:rPr>
          <w:spacing w:val="-1"/>
        </w:rPr>
        <w:t>tank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associated</w:t>
      </w:r>
      <w:r>
        <w:rPr>
          <w:spacing w:val="-5"/>
        </w:rPr>
        <w:t> </w:t>
      </w:r>
      <w:r>
        <w:rPr/>
        <w:t>foul</w:t>
      </w:r>
      <w:r>
        <w:rPr>
          <w:spacing w:val="-7"/>
        </w:rPr>
        <w:t> </w:t>
      </w:r>
      <w:r>
        <w:rPr/>
        <w:t>drainage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this</w:t>
      </w:r>
      <w:r>
        <w:rPr>
          <w:spacing w:val="-5"/>
        </w:rPr>
        <w:t> </w:t>
      </w:r>
      <w:r>
        <w:rPr>
          <w:spacing w:val="-1"/>
        </w:rPr>
        <w:t>building was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-4"/>
        </w:rPr>
        <w:t> </w:t>
      </w:r>
      <w:r>
        <w:rPr>
          <w:spacing w:val="-1"/>
        </w:rPr>
        <w:t>located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location</w:t>
      </w:r>
      <w:r>
        <w:rPr>
          <w:spacing w:val="-6"/>
        </w:rPr>
        <w:t> </w:t>
      </w:r>
      <w:r>
        <w:rPr/>
        <w:t>during</w:t>
      </w:r>
      <w:r>
        <w:rPr>
          <w:spacing w:val="-6"/>
        </w:rPr>
        <w:t> </w:t>
      </w:r>
      <w:r>
        <w:rPr/>
        <w:t>the</w:t>
      </w:r>
      <w:r>
        <w:rPr>
          <w:spacing w:val="67"/>
          <w:w w:val="99"/>
        </w:rPr>
        <w:t> </w:t>
      </w:r>
      <w:r>
        <w:rPr>
          <w:spacing w:val="-1"/>
        </w:rPr>
        <w:t>drainage</w:t>
      </w:r>
      <w:r>
        <w:rPr>
          <w:spacing w:val="-9"/>
        </w:rPr>
        <w:t> </w:t>
      </w:r>
      <w:r>
        <w:rPr/>
        <w:t>survey</w:t>
      </w:r>
      <w:r>
        <w:rPr>
          <w:spacing w:val="-12"/>
        </w:rPr>
        <w:t> </w:t>
      </w:r>
      <w:r>
        <w:rPr/>
        <w:t>works.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Power</w:t>
      </w:r>
      <w:r>
        <w:rPr>
          <w:spacing w:val="-6"/>
        </w:rPr>
        <w:t> </w:t>
      </w:r>
      <w:r>
        <w:rPr>
          <w:spacing w:val="-1"/>
        </w:rPr>
        <w:t>House,</w:t>
      </w:r>
      <w:r>
        <w:rPr>
          <w:spacing w:val="-6"/>
        </w:rPr>
        <w:t> </w:t>
      </w:r>
      <w:r>
        <w:rPr/>
        <w:t>Vehicle</w:t>
      </w:r>
      <w:r>
        <w:rPr>
          <w:spacing w:val="-8"/>
        </w:rPr>
        <w:t> </w:t>
      </w:r>
      <w:r>
        <w:rPr/>
        <w:t>shed,</w:t>
      </w:r>
      <w:r>
        <w:rPr>
          <w:spacing w:val="-8"/>
        </w:rPr>
        <w:t> </w:t>
      </w:r>
      <w:r>
        <w:rPr/>
        <w:t>Telescope</w:t>
      </w:r>
      <w:r>
        <w:rPr>
          <w:spacing w:val="-6"/>
        </w:rPr>
        <w:t> </w:t>
      </w:r>
      <w:r>
        <w:rPr/>
        <w:t>workshop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dormitory</w:t>
      </w:r>
      <w:r>
        <w:rPr>
          <w:spacing w:val="-10"/>
        </w:rPr>
        <w:t> </w:t>
      </w:r>
      <w:r>
        <w:rPr/>
        <w:t>block</w:t>
      </w:r>
      <w:r>
        <w:rPr>
          <w:spacing w:val="-5"/>
        </w:rPr>
        <w:t> </w:t>
      </w:r>
      <w:r>
        <w:rPr>
          <w:spacing w:val="-1"/>
        </w:rPr>
        <w:t>areas.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137"/>
        <w:jc w:val="left"/>
      </w:pPr>
      <w:r>
        <w:rPr/>
        <w:t>A</w:t>
      </w:r>
      <w:r>
        <w:rPr>
          <w:spacing w:val="-6"/>
        </w:rPr>
        <w:t> </w:t>
      </w:r>
      <w:r>
        <w:rPr/>
        <w:t>septic</w:t>
      </w:r>
      <w:r>
        <w:rPr>
          <w:spacing w:val="-4"/>
        </w:rPr>
        <w:t> </w:t>
      </w:r>
      <w:r>
        <w:rPr>
          <w:spacing w:val="-1"/>
        </w:rPr>
        <w:t>tank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located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east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power</w:t>
      </w:r>
      <w:r>
        <w:rPr>
          <w:spacing w:val="-4"/>
        </w:rPr>
        <w:t> </w:t>
      </w:r>
      <w:r>
        <w:rPr/>
        <w:t>shed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serves</w:t>
      </w:r>
      <w:r>
        <w:rPr>
          <w:spacing w:val="-4"/>
        </w:rPr>
        <w:t> </w:t>
      </w:r>
      <w:r>
        <w:rPr/>
        <w:t>foul</w:t>
      </w:r>
      <w:r>
        <w:rPr>
          <w:spacing w:val="-3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>
          <w:spacing w:val="65"/>
          <w:w w:val="99"/>
        </w:rPr>
        <w:t> </w:t>
      </w:r>
      <w:r>
        <w:rPr>
          <w:spacing w:val="-1"/>
        </w:rPr>
        <w:t>telescope</w:t>
      </w:r>
      <w:r>
        <w:rPr>
          <w:spacing w:val="-5"/>
        </w:rPr>
        <w:t> </w:t>
      </w:r>
      <w:r>
        <w:rPr>
          <w:spacing w:val="-1"/>
        </w:rPr>
        <w:t>work</w:t>
      </w:r>
      <w:r>
        <w:rPr>
          <w:spacing w:val="-3"/>
        </w:rPr>
        <w:t> </w:t>
      </w:r>
      <w:r>
        <w:rPr>
          <w:spacing w:val="-1"/>
        </w:rPr>
        <w:t>shed.</w:t>
      </w:r>
      <w:r>
        <w:rPr>
          <w:spacing w:val="4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septic</w:t>
      </w:r>
      <w:r>
        <w:rPr>
          <w:spacing w:val="-6"/>
        </w:rPr>
        <w:t> </w:t>
      </w:r>
      <w:r>
        <w:rPr/>
        <w:t>tank</w:t>
      </w:r>
      <w:r>
        <w:rPr>
          <w:spacing w:val="-2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1"/>
        </w:rPr>
        <w:t>an</w:t>
      </w:r>
      <w:r>
        <w:rPr>
          <w:spacing w:val="-6"/>
        </w:rPr>
        <w:t> </w:t>
      </w:r>
      <w:r>
        <w:rPr/>
        <w:t>adjacent</w:t>
      </w:r>
      <w:r>
        <w:rPr>
          <w:spacing w:val="-7"/>
        </w:rPr>
        <w:t> </w:t>
      </w:r>
      <w:r>
        <w:rPr>
          <w:spacing w:val="-1"/>
        </w:rPr>
        <w:t>pumping</w:t>
      </w:r>
      <w:r>
        <w:rPr>
          <w:spacing w:val="-4"/>
        </w:rPr>
        <w:t> </w:t>
      </w:r>
      <w:r>
        <w:rPr/>
        <w:t>chamber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manhole</w:t>
      </w:r>
      <w:r>
        <w:rPr>
          <w:spacing w:val="65"/>
          <w:w w:val="99"/>
        </w:rPr>
        <w:t> </w:t>
      </w:r>
      <w:r>
        <w:rPr>
          <w:spacing w:val="-1"/>
        </w:rPr>
        <w:t>MH69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ultimately</w:t>
      </w:r>
      <w:r>
        <w:rPr>
          <w:spacing w:val="-10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>
          <w:spacing w:val="-1"/>
        </w:rPr>
        <w:t>treated</w:t>
      </w:r>
      <w:r>
        <w:rPr>
          <w:spacing w:val="-5"/>
        </w:rPr>
        <w:t> </w:t>
      </w:r>
      <w:r>
        <w:rPr>
          <w:spacing w:val="-1"/>
        </w:rPr>
        <w:t>effluent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series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ponds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interlinking</w:t>
      </w:r>
      <w:r>
        <w:rPr>
          <w:spacing w:val="-7"/>
        </w:rPr>
        <w:t> </w:t>
      </w:r>
      <w:r>
        <w:rPr>
          <w:spacing w:val="-1"/>
        </w:rPr>
        <w:t>ditches</w:t>
      </w:r>
      <w:r>
        <w:rPr>
          <w:spacing w:val="113"/>
          <w:w w:val="99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north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vehicle</w:t>
      </w:r>
      <w:r>
        <w:rPr>
          <w:spacing w:val="-5"/>
        </w:rPr>
        <w:t> </w:t>
      </w:r>
      <w:r>
        <w:rPr/>
        <w:t>shed.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outfall</w:t>
      </w:r>
      <w:r>
        <w:rPr>
          <w:spacing w:val="-6"/>
        </w:rPr>
        <w:t> </w:t>
      </w:r>
      <w:r>
        <w:rPr/>
        <w:t>route</w:t>
      </w:r>
      <w:r>
        <w:rPr>
          <w:spacing w:val="-5"/>
        </w:rPr>
        <w:t> </w:t>
      </w:r>
      <w:r>
        <w:rPr>
          <w:spacing w:val="-1"/>
        </w:rPr>
        <w:t>from the</w:t>
      </w:r>
      <w:r>
        <w:rPr>
          <w:spacing w:val="-5"/>
        </w:rPr>
        <w:t> </w:t>
      </w:r>
      <w:r>
        <w:rPr>
          <w:spacing w:val="1"/>
        </w:rPr>
        <w:t>pump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described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2.1.11.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240" w:lineRule="auto" w:before="120" w:after="0"/>
        <w:ind w:left="1272" w:right="0" w:hanging="852"/>
        <w:jc w:val="left"/>
      </w:pPr>
      <w:r>
        <w:rPr>
          <w:spacing w:val="-1"/>
        </w:rPr>
        <w:t>Jodrell</w:t>
      </w:r>
      <w:r>
        <w:rPr>
          <w:spacing w:val="-11"/>
        </w:rPr>
        <w:t> </w:t>
      </w:r>
      <w:r>
        <w:rPr>
          <w:spacing w:val="-1"/>
        </w:rPr>
        <w:t>Bank</w:t>
      </w:r>
      <w:r>
        <w:rPr>
          <w:spacing w:val="-7"/>
        </w:rPr>
        <w:t> </w:t>
      </w:r>
      <w:r>
        <w:rPr>
          <w:spacing w:val="-1"/>
        </w:rPr>
        <w:t>cottages.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331" w:lineRule="auto"/>
        <w:ind w:right="216"/>
        <w:jc w:val="left"/>
      </w:pPr>
      <w:r>
        <w:rPr/>
        <w:t>A</w:t>
      </w:r>
      <w:r>
        <w:rPr>
          <w:spacing w:val="-7"/>
        </w:rPr>
        <w:t> </w:t>
      </w:r>
      <w:r>
        <w:rPr/>
        <w:t>septic</w:t>
      </w:r>
      <w:r>
        <w:rPr>
          <w:spacing w:val="-4"/>
        </w:rPr>
        <w:t> </w:t>
      </w:r>
      <w:r>
        <w:rPr>
          <w:spacing w:val="-1"/>
        </w:rPr>
        <w:t>tank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indicated</w:t>
      </w:r>
      <w:r>
        <w:rPr>
          <w:spacing w:val="-4"/>
        </w:rPr>
        <w:t> </w:t>
      </w:r>
      <w:r>
        <w:rPr>
          <w:spacing w:val="1"/>
        </w:rPr>
        <w:t>on</w:t>
      </w:r>
      <w:r>
        <w:rPr>
          <w:spacing w:val="-5"/>
        </w:rPr>
        <w:t> </w:t>
      </w:r>
      <w:r>
        <w:rPr>
          <w:spacing w:val="-1"/>
        </w:rPr>
        <w:t>existing</w:t>
      </w:r>
      <w:r>
        <w:rPr>
          <w:spacing w:val="-6"/>
        </w:rPr>
        <w:t> </w:t>
      </w:r>
      <w:r>
        <w:rPr>
          <w:spacing w:val="-1"/>
        </w:rPr>
        <w:t>record</w:t>
      </w:r>
      <w:r>
        <w:rPr>
          <w:spacing w:val="-3"/>
        </w:rPr>
        <w:t> </w:t>
      </w:r>
      <w:r>
        <w:rPr>
          <w:spacing w:val="-1"/>
        </w:rPr>
        <w:t>drawings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south</w:t>
      </w:r>
      <w:r>
        <w:rPr/>
        <w:t> </w:t>
      </w:r>
      <w:r>
        <w:rPr>
          <w:spacing w:val="-1"/>
        </w:rPr>
        <w:t>west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No.2</w:t>
      </w:r>
      <w:r>
        <w:rPr>
          <w:spacing w:val="-6"/>
        </w:rPr>
        <w:t> </w:t>
      </w:r>
      <w:r>
        <w:rPr/>
        <w:t>cottage.</w:t>
      </w:r>
      <w:r>
        <w:rPr>
          <w:spacing w:val="-5"/>
        </w:rPr>
        <w:t> </w:t>
      </w:r>
      <w:r>
        <w:rPr/>
        <w:t>No</w:t>
      </w:r>
      <w:r>
        <w:rPr>
          <w:w w:val="99"/>
        </w:rPr>
        <w:t> </w:t>
      </w:r>
      <w:r>
        <w:rPr>
          <w:spacing w:val="57"/>
          <w:w w:val="99"/>
        </w:rPr>
        <w:t> </w:t>
      </w:r>
      <w:r>
        <w:rPr>
          <w:spacing w:val="-1"/>
        </w:rPr>
        <w:t>trace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2"/>
        </w:rPr>
        <w:t> was</w:t>
      </w:r>
      <w:r>
        <w:rPr>
          <w:spacing w:val="-4"/>
        </w:rPr>
        <w:t> </w:t>
      </w:r>
      <w:r>
        <w:rPr/>
        <w:t>found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survey.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1"/>
        </w:rPr>
        <w:t>only</w:t>
      </w:r>
      <w:r>
        <w:rPr>
          <w:spacing w:val="-8"/>
        </w:rPr>
        <w:t> </w:t>
      </w:r>
      <w:r>
        <w:rPr/>
        <w:t>foul</w:t>
      </w:r>
      <w:r>
        <w:rPr>
          <w:spacing w:val="-3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1"/>
        </w:rPr>
        <w:t>located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area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manhole</w:t>
      </w:r>
      <w:r>
        <w:rPr>
          <w:spacing w:val="89"/>
          <w:w w:val="99"/>
        </w:rPr>
        <w:t> </w:t>
      </w:r>
      <w:r>
        <w:rPr/>
        <w:t>MH100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poor</w:t>
      </w:r>
      <w:r>
        <w:rPr>
          <w:spacing w:val="-4"/>
        </w:rPr>
        <w:t> </w:t>
      </w:r>
      <w:r>
        <w:rPr/>
        <w:t>condition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full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rubble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tree</w:t>
      </w:r>
      <w:r>
        <w:rPr>
          <w:spacing w:val="-3"/>
        </w:rPr>
        <w:t> </w:t>
      </w:r>
      <w:r>
        <w:rPr>
          <w:spacing w:val="-1"/>
        </w:rPr>
        <w:t>roots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derelict</w:t>
      </w:r>
      <w:r>
        <w:rPr>
          <w:spacing w:val="-3"/>
        </w:rPr>
        <w:t> </w:t>
      </w:r>
      <w:r>
        <w:rPr>
          <w:spacing w:val="-1"/>
        </w:rPr>
        <w:t>nature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77"/>
          <w:w w:val="99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area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site.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area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>
          <w:spacing w:val="-1"/>
        </w:rPr>
        <w:t>considered</w:t>
      </w:r>
      <w:r>
        <w:rPr>
          <w:spacing w:val="-3"/>
        </w:rPr>
        <w:t> </w:t>
      </w:r>
      <w:r>
        <w:rPr/>
        <w:t>abandoned.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2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line="276" w:lineRule="auto" w:before="102"/>
        <w:ind w:left="143" w:right="0" w:firstLine="91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3/</w:t>
      </w:r>
      <w:r>
        <w:rPr>
          <w:rFonts w:ascii="Helvetica"/>
          <w:color w:val="737577"/>
          <w:spacing w:val="-7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6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Defects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z w:val="24"/>
        </w:rPr>
        <w:t>&amp;</w:t>
      </w:r>
      <w:r>
        <w:rPr>
          <w:rFonts w:ascii="Helvetica"/>
          <w:color w:val="737577"/>
          <w:spacing w:val="25"/>
          <w:w w:val="99"/>
          <w:sz w:val="24"/>
        </w:rPr>
        <w:t> </w:t>
      </w:r>
      <w:r>
        <w:rPr>
          <w:rFonts w:ascii="Helvetica"/>
          <w:color w:val="737577"/>
          <w:sz w:val="24"/>
        </w:rPr>
        <w:t>Proposed</w:t>
      </w:r>
      <w:r>
        <w:rPr>
          <w:rFonts w:ascii="Helvetica"/>
          <w:color w:val="737577"/>
          <w:spacing w:val="-23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Remediation</w:t>
      </w:r>
      <w:r>
        <w:rPr>
          <w:rFonts w:ascii="Helvetica"/>
          <w:sz w:val="24"/>
        </w:rPr>
      </w:r>
    </w:p>
    <w:p>
      <w:pPr>
        <w:spacing w:before="0"/>
        <w:ind w:left="1838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sz w:val="24"/>
        </w:rPr>
        <w:t>Works.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580"/>
          <w:cols w:num="2" w:equalWidth="0">
            <w:col w:w="5879" w:space="1287"/>
            <w:col w:w="3134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1"/>
        <w:rPr>
          <w:rFonts w:ascii="Helvetica" w:hAnsi="Helvetica" w:cs="Helvetica" w:eastAsia="Helvetica"/>
          <w:sz w:val="20"/>
          <w:szCs w:val="20"/>
        </w:rPr>
      </w:pPr>
    </w:p>
    <w:p>
      <w:pPr>
        <w:numPr>
          <w:ilvl w:val="0"/>
          <w:numId w:val="2"/>
        </w:numPr>
        <w:tabs>
          <w:tab w:pos="1272" w:val="left" w:leader="none"/>
        </w:tabs>
        <w:spacing w:before="101"/>
        <w:ind w:left="1271" w:right="0" w:hanging="851"/>
        <w:jc w:val="left"/>
        <w:rPr>
          <w:rFonts w:ascii="Helvetica" w:hAnsi="Helvetica" w:cs="Helvetica" w:eastAsia="Helvetica"/>
          <w:sz w:val="36"/>
          <w:szCs w:val="36"/>
        </w:rPr>
      </w:pPr>
      <w:r>
        <w:rPr>
          <w:rFonts w:ascii="Helvetica"/>
          <w:spacing w:val="-1"/>
          <w:sz w:val="36"/>
        </w:rPr>
        <w:t>Drainage</w:t>
      </w:r>
      <w:r>
        <w:rPr>
          <w:rFonts w:ascii="Helvetica"/>
          <w:spacing w:val="-16"/>
          <w:sz w:val="36"/>
        </w:rPr>
        <w:t> </w:t>
      </w:r>
      <w:r>
        <w:rPr>
          <w:rFonts w:ascii="Helvetica"/>
          <w:spacing w:val="-1"/>
          <w:sz w:val="36"/>
        </w:rPr>
        <w:t>Defects</w:t>
      </w:r>
      <w:r>
        <w:rPr>
          <w:rFonts w:ascii="Helvetica"/>
          <w:spacing w:val="-16"/>
          <w:sz w:val="36"/>
        </w:rPr>
        <w:t> </w:t>
      </w:r>
      <w:r>
        <w:rPr>
          <w:rFonts w:ascii="Helvetica"/>
          <w:sz w:val="36"/>
        </w:rPr>
        <w:t>&amp;</w:t>
      </w:r>
      <w:r>
        <w:rPr>
          <w:rFonts w:ascii="Helvetica"/>
          <w:spacing w:val="-15"/>
          <w:sz w:val="36"/>
        </w:rPr>
        <w:t> </w:t>
      </w:r>
      <w:r>
        <w:rPr>
          <w:rFonts w:ascii="Helvetica"/>
          <w:spacing w:val="-1"/>
          <w:sz w:val="36"/>
        </w:rPr>
        <w:t>Proposed</w:t>
      </w:r>
      <w:r>
        <w:rPr>
          <w:rFonts w:ascii="Helvetica"/>
          <w:spacing w:val="-13"/>
          <w:sz w:val="36"/>
        </w:rPr>
        <w:t> </w:t>
      </w:r>
      <w:r>
        <w:rPr>
          <w:rFonts w:ascii="Helvetica"/>
          <w:spacing w:val="-1"/>
          <w:sz w:val="36"/>
        </w:rPr>
        <w:t>Remediation</w:t>
      </w:r>
      <w:r>
        <w:rPr>
          <w:rFonts w:ascii="Helvetica"/>
          <w:spacing w:val="-14"/>
          <w:sz w:val="36"/>
        </w:rPr>
        <w:t> </w:t>
      </w:r>
      <w:r>
        <w:rPr>
          <w:rFonts w:ascii="Helvetica"/>
          <w:sz w:val="36"/>
        </w:rPr>
        <w:t>Works.</w:t>
      </w:r>
      <w:r>
        <w:rPr>
          <w:rFonts w:ascii="Helvetica"/>
          <w:sz w:val="36"/>
        </w:rPr>
      </w:r>
    </w:p>
    <w:p>
      <w:pPr>
        <w:spacing w:line="240" w:lineRule="auto" w:before="0"/>
        <w:rPr>
          <w:rFonts w:ascii="Helvetica" w:hAnsi="Helvetica" w:cs="Helvetica" w:eastAsia="Helvetica"/>
          <w:sz w:val="36"/>
          <w:szCs w:val="36"/>
        </w:rPr>
      </w:pPr>
    </w:p>
    <w:p>
      <w:pPr>
        <w:pStyle w:val="BodyText"/>
        <w:numPr>
          <w:ilvl w:val="1"/>
          <w:numId w:val="2"/>
        </w:numPr>
        <w:tabs>
          <w:tab w:pos="1140" w:val="left" w:leader="none"/>
        </w:tabs>
        <w:spacing w:line="328" w:lineRule="auto" w:before="257" w:after="0"/>
        <w:ind w:left="1139" w:right="654" w:hanging="719"/>
        <w:jc w:val="left"/>
      </w:pPr>
      <w:r>
        <w:rPr>
          <w:spacing w:val="-1"/>
        </w:rPr>
        <w:t>Based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Tower</w:t>
      </w:r>
      <w:r>
        <w:rPr>
          <w:spacing w:val="-4"/>
        </w:rPr>
        <w:t> </w:t>
      </w:r>
      <w:r>
        <w:rPr>
          <w:spacing w:val="-1"/>
        </w:rPr>
        <w:t>Surveys</w:t>
      </w:r>
      <w:r>
        <w:rPr>
          <w:spacing w:val="-3"/>
        </w:rPr>
        <w:t> </w:t>
      </w:r>
      <w:r>
        <w:rPr/>
        <w:t>Drainage</w:t>
      </w:r>
      <w:r>
        <w:rPr>
          <w:spacing w:val="-6"/>
        </w:rPr>
        <w:t> </w:t>
      </w:r>
      <w:r>
        <w:rPr/>
        <w:t>Report</w:t>
      </w:r>
      <w:r>
        <w:rPr>
          <w:spacing w:val="-6"/>
        </w:rPr>
        <w:t> </w:t>
      </w:r>
      <w:r>
        <w:rPr/>
        <w:t>dated</w:t>
      </w:r>
      <w:r>
        <w:rPr>
          <w:spacing w:val="-7"/>
        </w:rPr>
        <w:t> </w:t>
      </w:r>
      <w:r>
        <w:rPr/>
        <w:t>29</w:t>
      </w:r>
      <w:r>
        <w:rPr>
          <w:position w:val="10"/>
          <w:sz w:val="13"/>
        </w:rPr>
        <w:t>th</w:t>
      </w:r>
      <w:r>
        <w:rPr>
          <w:spacing w:val="11"/>
          <w:position w:val="10"/>
          <w:sz w:val="13"/>
        </w:rPr>
        <w:t> </w:t>
      </w:r>
      <w:r>
        <w:rPr>
          <w:spacing w:val="-1"/>
        </w:rPr>
        <w:t>April</w:t>
      </w:r>
      <w:r>
        <w:rPr>
          <w:spacing w:val="-5"/>
        </w:rPr>
        <w:t> </w:t>
      </w:r>
      <w:r>
        <w:rPr/>
        <w:t>2013</w:t>
      </w:r>
      <w:r>
        <w:rPr>
          <w:spacing w:val="-6"/>
        </w:rPr>
        <w:t> </w:t>
      </w:r>
      <w:r>
        <w:rPr/>
        <w:t>ref.R-N7549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further</w:t>
      </w:r>
      <w:r>
        <w:rPr>
          <w:spacing w:val="53"/>
          <w:w w:val="99"/>
        </w:rPr>
        <w:t> </w:t>
      </w:r>
      <w:r>
        <w:rPr/>
        <w:t>survey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jetting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>
          <w:spacing w:val="-1"/>
        </w:rPr>
        <w:t>undertaken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October</w:t>
      </w:r>
      <w:r>
        <w:rPr>
          <w:spacing w:val="-5"/>
        </w:rPr>
        <w:t> </w:t>
      </w:r>
      <w:r>
        <w:rPr/>
        <w:t>2013</w:t>
      </w:r>
      <w:r>
        <w:rPr>
          <w:spacing w:val="46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resolved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number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blockages</w:t>
      </w:r>
      <w:r>
        <w:rPr>
          <w:spacing w:val="-5"/>
        </w:rPr>
        <w:t> </w:t>
      </w:r>
      <w:r>
        <w:rPr/>
        <w:t>and</w:t>
      </w:r>
      <w:r>
        <w:rPr>
          <w:spacing w:val="72"/>
          <w:w w:val="99"/>
        </w:rPr>
        <w:t> </w:t>
      </w:r>
      <w:r>
        <w:rPr/>
        <w:t>serviceability</w:t>
      </w:r>
      <w:r>
        <w:rPr>
          <w:spacing w:val="-8"/>
        </w:rPr>
        <w:t> </w:t>
      </w:r>
      <w:r>
        <w:rPr>
          <w:spacing w:val="-1"/>
        </w:rPr>
        <w:t>issues</w:t>
      </w:r>
      <w:r>
        <w:rPr>
          <w:spacing w:val="-5"/>
        </w:rPr>
        <w:t> </w:t>
      </w:r>
      <w:r>
        <w:rPr/>
        <w:t>identified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report</w:t>
      </w:r>
      <w:r>
        <w:rPr>
          <w:spacing w:val="44"/>
        </w:rPr>
        <w:t> </w:t>
      </w:r>
      <w:r>
        <w:rPr/>
        <w:t>the</w:t>
      </w:r>
      <w:r>
        <w:rPr>
          <w:spacing w:val="-7"/>
        </w:rPr>
        <w:t> </w:t>
      </w:r>
      <w:r>
        <w:rPr/>
        <w:t>following</w:t>
      </w:r>
      <w:r>
        <w:rPr>
          <w:spacing w:val="-6"/>
        </w:rPr>
        <w:t> </w:t>
      </w:r>
      <w:r>
        <w:rPr>
          <w:spacing w:val="-1"/>
        </w:rPr>
        <w:t>lengths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structural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service</w:t>
      </w:r>
      <w:r>
        <w:rPr>
          <w:spacing w:val="-5"/>
        </w:rPr>
        <w:t> </w:t>
      </w:r>
      <w:r>
        <w:rPr>
          <w:spacing w:val="-1"/>
        </w:rPr>
        <w:t>defects</w:t>
      </w:r>
      <w:r>
        <w:rPr>
          <w:spacing w:val="71"/>
          <w:w w:val="99"/>
        </w:rPr>
        <w:t> </w:t>
      </w:r>
      <w:r>
        <w:rPr>
          <w:spacing w:val="-1"/>
        </w:rPr>
        <w:t>have</w:t>
      </w:r>
      <w:r>
        <w:rPr>
          <w:spacing w:val="-8"/>
        </w:rPr>
        <w:t> </w:t>
      </w:r>
      <w:r>
        <w:rPr/>
        <w:t>been</w:t>
      </w:r>
      <w:r>
        <w:rPr>
          <w:spacing w:val="-5"/>
        </w:rPr>
        <w:t> </w:t>
      </w:r>
      <w:r>
        <w:rPr/>
        <w:t>identified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requiring</w:t>
      </w:r>
      <w:r>
        <w:rPr>
          <w:spacing w:val="-7"/>
        </w:rPr>
        <w:t> </w:t>
      </w:r>
      <w:r>
        <w:rPr/>
        <w:t>remediation.</w:t>
      </w:r>
      <w:r>
        <w:rPr>
          <w:spacing w:val="-7"/>
        </w:rPr>
        <w:t> </w:t>
      </w:r>
      <w:r>
        <w:rPr/>
        <w:t>Generally</w:t>
      </w:r>
      <w:r>
        <w:rPr>
          <w:spacing w:val="-10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/>
        <w:t>been</w:t>
      </w:r>
      <w:r>
        <w:rPr>
          <w:spacing w:val="-5"/>
        </w:rPr>
        <w:t> </w:t>
      </w:r>
      <w:r>
        <w:rPr>
          <w:spacing w:val="-1"/>
        </w:rPr>
        <w:t>based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>
          <w:spacing w:val="-1"/>
        </w:rPr>
        <w:t>deficiencies</w:t>
      </w:r>
      <w:r>
        <w:rPr>
          <w:spacing w:val="47"/>
          <w:w w:val="99"/>
        </w:rPr>
        <w:t> </w:t>
      </w:r>
      <w:r>
        <w:rPr>
          <w:spacing w:val="-1"/>
        </w:rPr>
        <w:t>categorised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2"/>
        </w:rPr>
        <w:t> </w:t>
      </w:r>
      <w:r>
        <w:rPr>
          <w:spacing w:val="-1"/>
        </w:rPr>
        <w:t>grade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&amp;</w:t>
      </w:r>
      <w:r>
        <w:rPr>
          <w:spacing w:val="-6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impact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defect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drainage</w:t>
      </w:r>
      <w:r>
        <w:rPr>
          <w:w w:val="99"/>
        </w:rPr>
        <w:t> </w:t>
      </w:r>
      <w:r>
        <w:rPr>
          <w:spacing w:val="57"/>
          <w:w w:val="99"/>
        </w:rPr>
        <w:t> </w:t>
      </w:r>
      <w:r>
        <w:rPr>
          <w:spacing w:val="-1"/>
        </w:rPr>
        <w:t>network.</w:t>
      </w:r>
      <w:r>
        <w:rPr>
          <w:spacing w:val="-8"/>
        </w:rPr>
        <w:t> </w:t>
      </w:r>
      <w:r>
        <w:rPr>
          <w:spacing w:val="-1"/>
        </w:rPr>
        <w:t>Please</w:t>
      </w:r>
      <w:r>
        <w:rPr>
          <w:spacing w:val="-7"/>
        </w:rPr>
        <w:t> </w:t>
      </w:r>
      <w:r>
        <w:rPr/>
        <w:t>refer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Capita</w:t>
      </w:r>
      <w:r>
        <w:rPr>
          <w:spacing w:val="-6"/>
        </w:rPr>
        <w:t> </w:t>
      </w:r>
      <w:r>
        <w:rPr>
          <w:spacing w:val="-1"/>
        </w:rPr>
        <w:t>drawings</w:t>
      </w:r>
      <w:r>
        <w:rPr>
          <w:spacing w:val="-3"/>
        </w:rPr>
        <w:t> </w:t>
      </w:r>
      <w:r>
        <w:rPr>
          <w:spacing w:val="-1"/>
        </w:rPr>
        <w:t>SS018706/201-209</w:t>
      </w:r>
      <w:r>
        <w:rPr>
          <w:spacing w:val="-6"/>
        </w:rPr>
        <w:t> </w:t>
      </w:r>
      <w:r>
        <w:rPr>
          <w:spacing w:val="-1"/>
        </w:rPr>
        <w:t>illustrating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extent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Jodrell</w:t>
      </w:r>
      <w:r>
        <w:rPr>
          <w:spacing w:val="91"/>
          <w:w w:val="99"/>
        </w:rPr>
        <w:t> </w:t>
      </w:r>
      <w:r>
        <w:rPr>
          <w:spacing w:val="-1"/>
        </w:rPr>
        <w:t>Bank</w:t>
      </w:r>
      <w:r>
        <w:rPr>
          <w:spacing w:val="-3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>
          <w:spacing w:val="-1"/>
        </w:rPr>
        <w:t>network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identifies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main</w:t>
      </w:r>
      <w:r>
        <w:rPr>
          <w:spacing w:val="-5"/>
        </w:rPr>
        <w:t> </w:t>
      </w:r>
      <w:r>
        <w:rPr/>
        <w:t>defects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require</w:t>
      </w:r>
      <w:r>
        <w:rPr>
          <w:spacing w:val="-5"/>
        </w:rPr>
        <w:t> </w:t>
      </w:r>
      <w:r>
        <w:rPr>
          <w:spacing w:val="-1"/>
        </w:rPr>
        <w:t>attention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listed</w:t>
      </w:r>
      <w:r>
        <w:rPr>
          <w:spacing w:val="79"/>
          <w:w w:val="99"/>
        </w:rPr>
        <w:t> </w:t>
      </w:r>
      <w:r>
        <w:rPr>
          <w:spacing w:val="-1"/>
        </w:rPr>
        <w:t>below.</w:t>
      </w:r>
      <w:r>
        <w:rPr/>
      </w:r>
    </w:p>
    <w:p>
      <w:pPr>
        <w:pStyle w:val="BodyText"/>
        <w:numPr>
          <w:ilvl w:val="1"/>
          <w:numId w:val="2"/>
        </w:numPr>
        <w:tabs>
          <w:tab w:pos="1140" w:val="left" w:leader="none"/>
        </w:tabs>
        <w:spacing w:line="331" w:lineRule="auto" w:before="122" w:after="0"/>
        <w:ind w:left="1139" w:right="901" w:hanging="720"/>
        <w:jc w:val="left"/>
      </w:pPr>
      <w:r>
        <w:rPr/>
        <w:t>Cost</w:t>
      </w:r>
      <w:r>
        <w:rPr>
          <w:spacing w:val="-7"/>
        </w:rPr>
        <w:t> </w:t>
      </w:r>
      <w:r>
        <w:rPr>
          <w:spacing w:val="-1"/>
        </w:rPr>
        <w:t>estimates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remediation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each</w:t>
      </w:r>
      <w:r>
        <w:rPr>
          <w:spacing w:val="-4"/>
        </w:rPr>
        <w:t> </w:t>
      </w:r>
      <w:r>
        <w:rPr/>
        <w:t>defect</w:t>
      </w:r>
      <w:r>
        <w:rPr>
          <w:spacing w:val="-6"/>
        </w:rPr>
        <w:t> </w:t>
      </w:r>
      <w:r>
        <w:rPr>
          <w:spacing w:val="-1"/>
        </w:rPr>
        <w:t>identified</w:t>
      </w:r>
      <w:r>
        <w:rPr>
          <w:spacing w:val="-5"/>
        </w:rPr>
        <w:t> </w:t>
      </w:r>
      <w:r>
        <w:rPr>
          <w:spacing w:val="-1"/>
        </w:rPr>
        <w:t>have</w:t>
      </w:r>
      <w:r>
        <w:rPr>
          <w:spacing w:val="-6"/>
        </w:rPr>
        <w:t> </w:t>
      </w:r>
      <w:r>
        <w:rPr/>
        <w:t>been</w:t>
      </w:r>
      <w:r>
        <w:rPr>
          <w:spacing w:val="-5"/>
        </w:rPr>
        <w:t> </w:t>
      </w:r>
      <w:r>
        <w:rPr>
          <w:spacing w:val="-1"/>
        </w:rPr>
        <w:t>provided</w:t>
      </w:r>
      <w:r>
        <w:rPr>
          <w:spacing w:val="-4"/>
        </w:rPr>
        <w:t> </w:t>
      </w:r>
      <w:r>
        <w:rPr>
          <w:spacing w:val="1"/>
        </w:rPr>
        <w:t>by</w:t>
      </w:r>
      <w:r>
        <w:rPr>
          <w:spacing w:val="-7"/>
        </w:rPr>
        <w:t> </w:t>
      </w:r>
      <w:r>
        <w:rPr/>
        <w:t>Drain</w:t>
      </w:r>
      <w:r>
        <w:rPr>
          <w:spacing w:val="-5"/>
        </w:rPr>
        <w:t> </w:t>
      </w:r>
      <w:r>
        <w:rPr>
          <w:spacing w:val="-1"/>
        </w:rPr>
        <w:t>Alert</w:t>
      </w:r>
      <w:r>
        <w:rPr>
          <w:spacing w:val="93"/>
          <w:w w:val="99"/>
        </w:rPr>
        <w:t> </w:t>
      </w:r>
      <w:r>
        <w:rPr>
          <w:spacing w:val="-1"/>
        </w:rPr>
        <w:t>Limited.</w:t>
      </w:r>
      <w:r>
        <w:rPr>
          <w:spacing w:val="47"/>
        </w:rPr>
        <w:t> </w:t>
      </w:r>
      <w:r>
        <w:rPr>
          <w:spacing w:val="-1"/>
        </w:rPr>
        <w:t>Prior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remediation</w:t>
      </w:r>
      <w:r>
        <w:rPr>
          <w:spacing w:val="-4"/>
        </w:rPr>
        <w:t> </w:t>
      </w:r>
      <w:r>
        <w:rPr>
          <w:spacing w:val="-1"/>
        </w:rPr>
        <w:t>work it</w:t>
      </w:r>
      <w:r>
        <w:rPr>
          <w:spacing w:val="-3"/>
        </w:rPr>
        <w:t> </w:t>
      </w:r>
      <w:r>
        <w:rPr>
          <w:spacing w:val="-1"/>
        </w:rPr>
        <w:t>will</w:t>
      </w:r>
      <w:r>
        <w:rPr>
          <w:spacing w:val="-4"/>
        </w:rPr>
        <w:t> </w:t>
      </w:r>
      <w:r>
        <w:rPr/>
        <w:t>generally</w:t>
      </w:r>
      <w:r>
        <w:rPr>
          <w:spacing w:val="-8"/>
        </w:rPr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/>
        <w:t>necessary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jet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line</w:t>
      </w:r>
      <w:r>
        <w:rPr>
          <w:spacing w:val="-4"/>
        </w:rPr>
        <w:t> </w:t>
      </w:r>
      <w:r>
        <w:rPr>
          <w:spacing w:val="-1"/>
        </w:rPr>
        <w:t>and</w:t>
      </w:r>
      <w:r>
        <w:rPr/>
        <w:t> remove</w:t>
      </w:r>
      <w:r>
        <w:rPr>
          <w:spacing w:val="-6"/>
        </w:rPr>
        <w:t> </w:t>
      </w:r>
      <w:r>
        <w:rPr/>
        <w:t>any</w:t>
      </w:r>
      <w:r>
        <w:rPr>
          <w:spacing w:val="55"/>
          <w:w w:val="99"/>
        </w:rPr>
        <w:t> </w:t>
      </w:r>
      <w:r>
        <w:rPr>
          <w:spacing w:val="-1"/>
        </w:rPr>
        <w:t>debris.</w:t>
      </w:r>
      <w:r>
        <w:rPr>
          <w:spacing w:val="-4"/>
        </w:rPr>
        <w:t> </w:t>
      </w:r>
      <w:r>
        <w:rPr>
          <w:spacing w:val="-1"/>
        </w:rPr>
        <w:t>After</w:t>
      </w:r>
      <w:r>
        <w:rPr>
          <w:spacing w:val="-5"/>
        </w:rPr>
        <w:t> </w:t>
      </w:r>
      <w:r>
        <w:rPr>
          <w:spacing w:val="-1"/>
        </w:rPr>
        <w:t>completion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repair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cctv</w:t>
      </w:r>
      <w:r>
        <w:rPr>
          <w:spacing w:val="-6"/>
        </w:rPr>
        <w:t> </w:t>
      </w:r>
      <w:r>
        <w:rPr/>
        <w:t>survey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>
          <w:spacing w:val="-1"/>
        </w:rPr>
        <w:t>would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>
          <w:spacing w:val="-1"/>
        </w:rPr>
        <w:t>undertaken.</w:t>
      </w:r>
      <w:r>
        <w:rPr>
          <w:spacing w:val="-6"/>
        </w:rPr>
        <w:t> </w:t>
      </w:r>
      <w:r>
        <w:rPr/>
        <w:t>Typical</w:t>
      </w:r>
      <w:r>
        <w:rPr>
          <w:spacing w:val="89"/>
          <w:w w:val="99"/>
        </w:rPr>
        <w:t> </w:t>
      </w:r>
      <w:r>
        <w:rPr>
          <w:spacing w:val="-1"/>
        </w:rPr>
        <w:t>current</w:t>
      </w:r>
      <w:r>
        <w:rPr>
          <w:spacing w:val="-6"/>
        </w:rPr>
        <w:t> </w:t>
      </w:r>
      <w:r>
        <w:rPr>
          <w:spacing w:val="-1"/>
        </w:rPr>
        <w:t>rates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>
          <w:spacing w:val="-1"/>
        </w:rPr>
        <w:t>given</w:t>
      </w:r>
      <w:r>
        <w:rPr>
          <w:spacing w:val="-4"/>
        </w:rPr>
        <w:t> </w:t>
      </w:r>
      <w:r>
        <w:rPr/>
        <w:t>below:</w:t>
      </w:r>
      <w:r>
        <w:rPr/>
      </w:r>
    </w:p>
    <w:p>
      <w:pPr>
        <w:pStyle w:val="BodyText"/>
        <w:spacing w:line="240" w:lineRule="auto" w:before="120"/>
        <w:ind w:left="1139" w:right="0"/>
        <w:jc w:val="left"/>
      </w:pPr>
      <w:r>
        <w:rPr/>
        <w:t>CCTV</w:t>
      </w:r>
      <w:r>
        <w:rPr>
          <w:spacing w:val="-6"/>
        </w:rPr>
        <w:t> </w:t>
      </w:r>
      <w:r>
        <w:rPr/>
        <w:t>Survey</w:t>
      </w:r>
      <w:r>
        <w:rPr>
          <w:spacing w:val="-8"/>
        </w:rPr>
        <w:t> </w:t>
      </w:r>
      <w:r>
        <w:rPr/>
        <w:t>-</w:t>
      </w:r>
      <w:r>
        <w:rPr>
          <w:spacing w:val="-3"/>
        </w:rPr>
        <w:t> </w:t>
      </w:r>
      <w:r>
        <w:rPr/>
        <w:t>£675</w:t>
      </w:r>
      <w:r>
        <w:rPr>
          <w:spacing w:val="-5"/>
        </w:rPr>
        <w:t> </w:t>
      </w:r>
      <w:r>
        <w:rPr/>
        <w:t>full</w:t>
      </w:r>
      <w:r>
        <w:rPr>
          <w:spacing w:val="-6"/>
        </w:rPr>
        <w:t> </w:t>
      </w:r>
      <w:r>
        <w:rPr>
          <w:spacing w:val="-1"/>
        </w:rPr>
        <w:t>day,</w:t>
      </w:r>
      <w:r>
        <w:rPr>
          <w:spacing w:val="-3"/>
        </w:rPr>
        <w:t> </w:t>
      </w:r>
      <w:r>
        <w:rPr/>
        <w:t>£436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1"/>
        </w:rPr>
        <w:t>day,</w:t>
      </w:r>
      <w:r>
        <w:rPr>
          <w:spacing w:val="-4"/>
        </w:rPr>
        <w:t> </w:t>
      </w:r>
      <w:r>
        <w:rPr/>
        <w:t>£293</w:t>
      </w:r>
      <w:r>
        <w:rPr>
          <w:spacing w:val="-5"/>
        </w:rPr>
        <w:t> </w:t>
      </w:r>
      <w:r>
        <w:rPr/>
        <w:t>min.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hours.</w:t>
      </w:r>
      <w:r>
        <w:rPr/>
      </w:r>
    </w:p>
    <w:p>
      <w:pPr>
        <w:spacing w:line="240" w:lineRule="auto" w:before="6"/>
        <w:rPr>
          <w:rFonts w:ascii="Helvetica" w:hAnsi="Helvetica" w:cs="Helvetica" w:eastAsia="Helvetica"/>
          <w:sz w:val="19"/>
          <w:szCs w:val="19"/>
        </w:rPr>
      </w:pPr>
    </w:p>
    <w:p>
      <w:pPr>
        <w:pStyle w:val="BodyText"/>
        <w:spacing w:line="475" w:lineRule="auto"/>
        <w:ind w:left="1139" w:right="1196"/>
        <w:jc w:val="left"/>
      </w:pPr>
      <w:r>
        <w:rPr/>
        <w:t>Jet</w:t>
      </w:r>
      <w:r>
        <w:rPr>
          <w:spacing w:val="-5"/>
        </w:rPr>
        <w:t> </w:t>
      </w:r>
      <w:r>
        <w:rPr>
          <w:spacing w:val="-1"/>
        </w:rPr>
        <w:t>Vac</w:t>
      </w:r>
      <w:r>
        <w:rPr>
          <w:spacing w:val="-4"/>
        </w:rPr>
        <w:t> </w:t>
      </w:r>
      <w:r>
        <w:rPr/>
        <w:t>Unit</w:t>
      </w:r>
      <w:r>
        <w:rPr>
          <w:spacing w:val="-5"/>
        </w:rPr>
        <w:t> </w:t>
      </w:r>
      <w:r>
        <w:rPr/>
        <w:t>(tanker)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1"/>
        </w:rPr>
        <w:t>£796</w:t>
      </w:r>
      <w:r>
        <w:rPr>
          <w:spacing w:val="-3"/>
        </w:rPr>
        <w:t> </w:t>
      </w:r>
      <w:r>
        <w:rPr/>
        <w:t>full</w:t>
      </w:r>
      <w:r>
        <w:rPr>
          <w:spacing w:val="-6"/>
        </w:rPr>
        <w:t> </w:t>
      </w:r>
      <w:r>
        <w:rPr/>
        <w:t>day,</w:t>
      </w:r>
      <w:r>
        <w:rPr>
          <w:spacing w:val="-3"/>
        </w:rPr>
        <w:t> </w:t>
      </w:r>
      <w:r>
        <w:rPr/>
        <w:t>£504</w:t>
      </w:r>
      <w:r>
        <w:rPr>
          <w:spacing w:val="-5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1"/>
        </w:rPr>
        <w:t>day,</w:t>
      </w:r>
      <w:r>
        <w:rPr>
          <w:spacing w:val="-3"/>
        </w:rPr>
        <w:t> </w:t>
      </w:r>
      <w:r>
        <w:rPr>
          <w:spacing w:val="-1"/>
        </w:rPr>
        <w:t>£89.50</w:t>
      </w:r>
      <w:r>
        <w:rPr>
          <w:spacing w:val="-5"/>
        </w:rPr>
        <w:t> </w:t>
      </w:r>
      <w:r>
        <w:rPr/>
        <w:t>per</w:t>
      </w:r>
      <w:r>
        <w:rPr>
          <w:spacing w:val="-4"/>
        </w:rPr>
        <w:t> </w:t>
      </w:r>
      <w:r>
        <w:rPr>
          <w:spacing w:val="-1"/>
        </w:rPr>
        <w:t>ton</w:t>
      </w:r>
      <w:r>
        <w:rPr>
          <w:spacing w:val="-3"/>
        </w:rPr>
        <w:t> </w:t>
      </w:r>
      <w:r>
        <w:rPr>
          <w:spacing w:val="-1"/>
        </w:rPr>
        <w:t>tipping</w:t>
      </w:r>
      <w:r>
        <w:rPr>
          <w:spacing w:val="48"/>
        </w:rPr>
        <w:t> </w:t>
      </w:r>
      <w:r>
        <w:rPr>
          <w:spacing w:val="-1"/>
        </w:rPr>
        <w:t>if</w:t>
      </w:r>
      <w:r>
        <w:rPr>
          <w:spacing w:val="-3"/>
        </w:rPr>
        <w:t> </w:t>
      </w:r>
      <w:r>
        <w:rPr/>
        <w:t>necessary.</w:t>
      </w:r>
      <w:r>
        <w:rPr>
          <w:spacing w:val="41"/>
          <w:w w:val="99"/>
        </w:rPr>
        <w:t> </w:t>
      </w:r>
      <w:r>
        <w:rPr>
          <w:spacing w:val="-1"/>
        </w:rPr>
        <w:t>Van</w:t>
      </w:r>
      <w:r>
        <w:rPr>
          <w:spacing w:val="-6"/>
        </w:rPr>
        <w:t> </w:t>
      </w:r>
      <w:r>
        <w:rPr/>
        <w:t>Jetting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£664</w:t>
      </w:r>
      <w:r>
        <w:rPr>
          <w:spacing w:val="-3"/>
        </w:rPr>
        <w:t> </w:t>
      </w:r>
      <w:r>
        <w:rPr/>
        <w:t>full</w:t>
      </w:r>
      <w:r>
        <w:rPr>
          <w:spacing w:val="-4"/>
        </w:rPr>
        <w:t> </w:t>
      </w:r>
      <w:r>
        <w:rPr>
          <w:spacing w:val="-1"/>
        </w:rPr>
        <w:t>day,</w:t>
      </w:r>
      <w:r>
        <w:rPr>
          <w:spacing w:val="-3"/>
        </w:rPr>
        <w:t> </w:t>
      </w:r>
      <w:r>
        <w:rPr>
          <w:spacing w:val="-1"/>
        </w:rPr>
        <w:t>£374</w:t>
      </w:r>
      <w:r>
        <w:rPr>
          <w:spacing w:val="-3"/>
        </w:rPr>
        <w:t> </w:t>
      </w:r>
      <w:r>
        <w:rPr/>
        <w:t>half</w:t>
      </w:r>
      <w:r>
        <w:rPr>
          <w:spacing w:val="-4"/>
        </w:rPr>
        <w:t> </w:t>
      </w:r>
      <w:r>
        <w:rPr>
          <w:spacing w:val="-1"/>
        </w:rPr>
        <w:t>day,</w:t>
      </w:r>
      <w:r>
        <w:rPr>
          <w:spacing w:val="-3"/>
        </w:rPr>
        <w:t> </w:t>
      </w:r>
      <w:r>
        <w:rPr/>
        <w:t>£235</w:t>
      </w:r>
      <w:r>
        <w:rPr>
          <w:spacing w:val="-5"/>
        </w:rPr>
        <w:t> </w:t>
      </w:r>
      <w:r>
        <w:rPr/>
        <w:t>minimum</w:t>
      </w:r>
      <w:r>
        <w:rPr>
          <w:spacing w:val="-1"/>
        </w:rPr>
        <w:t> </w:t>
      </w:r>
      <w:r>
        <w:rPr/>
        <w:t>2</w:t>
      </w:r>
      <w:r>
        <w:rPr>
          <w:spacing w:val="-5"/>
        </w:rPr>
        <w:t> </w:t>
      </w:r>
      <w:r>
        <w:rPr>
          <w:spacing w:val="-1"/>
        </w:rPr>
        <w:t>hours.</w:t>
      </w:r>
      <w:r>
        <w:rPr/>
      </w:r>
    </w:p>
    <w:p>
      <w:pPr>
        <w:spacing w:line="240" w:lineRule="auto" w:before="8"/>
        <w:rPr>
          <w:rFonts w:ascii="Helvetica" w:hAnsi="Helvetica" w:cs="Helvetica" w:eastAsia="Helvetica"/>
          <w:sz w:val="20"/>
          <w:szCs w:val="20"/>
        </w:rPr>
      </w:pPr>
    </w:p>
    <w:tbl>
      <w:tblPr>
        <w:tblW w:w="0" w:type="auto"/>
        <w:jc w:val="left"/>
        <w:tblInd w:w="12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50"/>
        <w:gridCol w:w="1418"/>
        <w:gridCol w:w="2268"/>
        <w:gridCol w:w="3542"/>
      </w:tblGrid>
      <w:tr>
        <w:trPr>
          <w:trHeight w:val="84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5"/>
              <w:ind w:left="102" w:right="153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b/>
                <w:spacing w:val="-1"/>
                <w:sz w:val="16"/>
              </w:rPr>
              <w:t>Survey</w:t>
            </w:r>
            <w:r>
              <w:rPr>
                <w:rFonts w:ascii="Helvetica"/>
                <w:b/>
                <w:spacing w:val="25"/>
                <w:sz w:val="16"/>
              </w:rPr>
              <w:t> </w:t>
            </w:r>
            <w:r>
              <w:rPr>
                <w:rFonts w:ascii="Helvetica"/>
                <w:b/>
                <w:spacing w:val="-1"/>
                <w:sz w:val="16"/>
              </w:rPr>
              <w:t>Section</w:t>
            </w:r>
            <w:r>
              <w:rPr>
                <w:rFonts w:ascii="Helvetica"/>
                <w:b/>
                <w:spacing w:val="24"/>
                <w:sz w:val="16"/>
              </w:rPr>
              <w:t> </w:t>
            </w:r>
            <w:r>
              <w:rPr>
                <w:rFonts w:ascii="Helvetica"/>
                <w:b/>
                <w:spacing w:val="-1"/>
                <w:sz w:val="16"/>
              </w:rPr>
              <w:t>No.</w:t>
            </w:r>
            <w:r>
              <w:rPr>
                <w:rFonts w:ascii="Helvetica"/>
                <w:sz w:val="16"/>
              </w:rPr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5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b/>
                <w:spacing w:val="-1"/>
                <w:sz w:val="16"/>
              </w:rPr>
              <w:t>Priority</w:t>
            </w:r>
            <w:r>
              <w:rPr>
                <w:rFonts w:ascii="Helvetica"/>
                <w:sz w:val="16"/>
              </w:rPr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b/>
                <w:spacing w:val="-1"/>
                <w:sz w:val="16"/>
              </w:rPr>
              <w:t>Manhole</w:t>
            </w:r>
            <w:r>
              <w:rPr>
                <w:rFonts w:ascii="Helvetica"/>
                <w:b/>
                <w:sz w:val="16"/>
              </w:rPr>
              <w:t> </w:t>
            </w:r>
            <w:r>
              <w:rPr>
                <w:rFonts w:ascii="Helvetica"/>
                <w:b/>
                <w:spacing w:val="-1"/>
                <w:sz w:val="16"/>
              </w:rPr>
              <w:t>Ref.</w:t>
            </w:r>
            <w:r>
              <w:rPr>
                <w:rFonts w:ascii="Helvetica"/>
                <w:sz w:val="16"/>
              </w:rPr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Helvetica" w:hAnsi="Helvetica" w:cs="Helvetica" w:eastAsia="Helvetica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8"/>
                <w:szCs w:val="18"/>
              </w:rPr>
            </w:pPr>
            <w:r>
              <w:rPr>
                <w:rFonts w:ascii="Helvetica"/>
                <w:b/>
                <w:spacing w:val="-1"/>
                <w:sz w:val="18"/>
              </w:rPr>
              <w:t>Defect</w:t>
            </w:r>
            <w:r>
              <w:rPr>
                <w:rFonts w:ascii="Helvetica"/>
                <w:sz w:val="18"/>
              </w:rPr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360" w:lineRule="auto" w:before="95"/>
              <w:ind w:left="102" w:right="13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b/>
                <w:spacing w:val="-1"/>
                <w:sz w:val="16"/>
              </w:rPr>
              <w:t>Comments/Proposed</w:t>
            </w:r>
            <w:r>
              <w:rPr>
                <w:rFonts w:ascii="Helvetica"/>
                <w:b/>
                <w:spacing w:val="-2"/>
                <w:sz w:val="16"/>
              </w:rPr>
              <w:t> </w:t>
            </w:r>
            <w:r>
              <w:rPr>
                <w:rFonts w:ascii="Helvetica"/>
                <w:b/>
                <w:spacing w:val="-1"/>
                <w:sz w:val="16"/>
              </w:rPr>
              <w:t>remediation</w:t>
            </w:r>
            <w:r>
              <w:rPr>
                <w:rFonts w:ascii="Helvetica"/>
                <w:b/>
                <w:spacing w:val="1"/>
                <w:sz w:val="16"/>
              </w:rPr>
              <w:t> </w:t>
            </w:r>
            <w:r>
              <w:rPr>
                <w:rFonts w:ascii="Helvetica"/>
                <w:b/>
                <w:spacing w:val="-1"/>
                <w:sz w:val="16"/>
              </w:rPr>
              <w:t>and</w:t>
            </w:r>
            <w:r>
              <w:rPr>
                <w:rFonts w:ascii="Helvetica"/>
                <w:b/>
                <w:spacing w:val="-2"/>
                <w:sz w:val="16"/>
              </w:rPr>
              <w:t> </w:t>
            </w:r>
            <w:r>
              <w:rPr>
                <w:rFonts w:ascii="Helvetica"/>
                <w:b/>
                <w:spacing w:val="-1"/>
                <w:sz w:val="16"/>
              </w:rPr>
              <w:t>Cost</w:t>
            </w:r>
            <w:r>
              <w:rPr>
                <w:rFonts w:ascii="Helvetica"/>
                <w:b/>
                <w:spacing w:val="23"/>
                <w:sz w:val="16"/>
              </w:rPr>
              <w:t> </w:t>
            </w:r>
            <w:r>
              <w:rPr>
                <w:rFonts w:ascii="Helvetica"/>
                <w:b/>
                <w:spacing w:val="-1"/>
                <w:sz w:val="16"/>
              </w:rPr>
              <w:t>Estimate</w:t>
            </w:r>
            <w:r>
              <w:rPr>
                <w:rFonts w:ascii="Helvetica"/>
                <w:sz w:val="16"/>
              </w:rPr>
            </w:r>
          </w:p>
        </w:tc>
      </w:tr>
      <w:tr>
        <w:trPr>
          <w:trHeight w:val="1056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28" w:space="0" w:color="F3F3F3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34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28" w:space="0" w:color="F3F3F3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28" w:space="0" w:color="F3F3F3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MH18-MH150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300mm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28" w:space="0" w:color="F3F3F3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24-28m.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28" w:space="0" w:color="F3F3F3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152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and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pipe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locally with</w:t>
            </w:r>
            <w:r>
              <w:rPr>
                <w:rFonts w:ascii="Helvetica" w:hAnsi="Helvetica"/>
                <w:spacing w:val="29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300mm</w:t>
            </w:r>
            <w:r>
              <w:rPr>
                <w:rFonts w:ascii="Helvetica" w:hAnsi="Helvetica"/>
                <w:sz w:val="16"/>
              </w:rPr>
              <w:t>  </w:t>
            </w:r>
            <w:r>
              <w:rPr>
                <w:rFonts w:ascii="Helvetica" w:hAnsi="Helvetica"/>
                <w:spacing w:val="-1"/>
                <w:sz w:val="16"/>
              </w:rPr>
              <w:t>liner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(£1400).</w:t>
            </w:r>
          </w:p>
          <w:p>
            <w:pPr>
              <w:pStyle w:val="TableParagraph"/>
              <w:spacing w:line="240" w:lineRule="auto"/>
              <w:ind w:left="102" w:right="0" w:firstLine="4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Remove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slabs </w:t>
            </w:r>
            <w:r>
              <w:rPr>
                <w:rFonts w:ascii="Helvetica"/>
                <w:sz w:val="16"/>
              </w:rPr>
              <w:t>to </w:t>
            </w:r>
            <w:r>
              <w:rPr>
                <w:rFonts w:ascii="Helvetica"/>
                <w:spacing w:val="-1"/>
                <w:sz w:val="16"/>
              </w:rPr>
              <w:t>MH150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and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replace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with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new</w:t>
            </w:r>
          </w:p>
          <w:p>
            <w:pPr>
              <w:pStyle w:val="TableParagraph"/>
              <w:spacing w:line="158" w:lineRule="exact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cover</w:t>
            </w:r>
            <w:r>
              <w:rPr>
                <w:rFonts w:ascii="Helvetica" w:hAnsi="Helvetica"/>
                <w:sz w:val="16"/>
              </w:rPr>
              <w:t> &amp;</w:t>
            </w:r>
            <w:r>
              <w:rPr>
                <w:rFonts w:ascii="Helvetica" w:hAnsi="Helvetica"/>
                <w:spacing w:val="-1"/>
                <w:sz w:val="16"/>
              </w:rPr>
              <w:t> frame.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(£450)</w:t>
            </w:r>
          </w:p>
        </w:tc>
      </w:tr>
      <w:tr>
        <w:trPr>
          <w:trHeight w:val="1111" w:hRule="exact"/>
        </w:trPr>
        <w:tc>
          <w:tcPr>
            <w:tcW w:w="850" w:type="dxa"/>
            <w:tcBorders>
              <w:top w:val="single" w:sz="28" w:space="0" w:color="F3F3F3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41</w:t>
            </w:r>
          </w:p>
        </w:tc>
        <w:tc>
          <w:tcPr>
            <w:tcW w:w="850" w:type="dxa"/>
            <w:tcBorders>
              <w:top w:val="single" w:sz="28" w:space="0" w:color="F3F3F3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28" w:space="0" w:color="F3F3F3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360" w:lineRule="auto"/>
              <w:ind w:left="102" w:right="201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MH22-d/stream</w:t>
            </w:r>
            <w:r>
              <w:rPr>
                <w:rFonts w:ascii="Helvetica"/>
                <w:spacing w:val="23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28" w:space="0" w:color="F3F3F3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397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2"/>
                <w:sz w:val="16"/>
              </w:rPr>
              <w:t>Sewer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broken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8.9m, tree</w:t>
            </w:r>
            <w:r>
              <w:rPr>
                <w:rFonts w:ascii="Helvetica"/>
                <w:spacing w:val="25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11m, survey</w:t>
            </w:r>
            <w:r>
              <w:rPr>
                <w:rFonts w:ascii="Helvetica"/>
                <w:spacing w:val="25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abandoned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17m.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(Septic</w:t>
            </w:r>
            <w:r>
              <w:rPr>
                <w:rFonts w:ascii="Helvetica"/>
                <w:spacing w:val="30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tank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outfall)</w:t>
            </w:r>
          </w:p>
        </w:tc>
        <w:tc>
          <w:tcPr>
            <w:tcW w:w="3542" w:type="dxa"/>
            <w:tcBorders>
              <w:top w:val="single" w:sz="28" w:space="0" w:color="F3F3F3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360" w:lineRule="auto"/>
              <w:ind w:left="102" w:right="20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and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pipe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with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17.2m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100</w:t>
            </w:r>
            <w:r>
              <w:rPr>
                <w:rFonts w:ascii="Helvetica" w:hAnsi="Helvetica"/>
                <w:spacing w:val="2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dia.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CIPP liner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(£1293). Trace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outfall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60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15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MH28-upstream</w:t>
            </w:r>
            <w:r>
              <w:rPr>
                <w:rFonts w:ascii="Helvetica"/>
                <w:spacing w:val="24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B.100mm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Buried</w:t>
            </w:r>
            <w:r>
              <w:rPr>
                <w:rFonts w:ascii="Helvetica"/>
                <w:spacing w:val="-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manhole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4.4m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322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Expose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buried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manhole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by hand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2"/>
                <w:sz w:val="16"/>
              </w:rPr>
              <w:t>excavation</w:t>
            </w:r>
            <w:r>
              <w:rPr>
                <w:rFonts w:ascii="Helvetica" w:hAnsi="Helvetica"/>
                <w:spacing w:val="39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Survey manhole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(£300)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116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01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MH60-d/stream</w:t>
            </w:r>
            <w:r>
              <w:rPr>
                <w:rFonts w:ascii="Helvetica"/>
                <w:spacing w:val="23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Partial collapse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1m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406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on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line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z w:val="16"/>
              </w:rPr>
              <w:t>to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displaced</w:t>
            </w:r>
            <w:r>
              <w:rPr>
                <w:rFonts w:ascii="Helvetica" w:hAnsi="Helvetica"/>
                <w:spacing w:val="-5"/>
                <w:sz w:val="16"/>
              </w:rPr>
              <w:t> </w:t>
            </w:r>
            <w:r>
              <w:rPr>
                <w:rFonts w:ascii="Helvetica" w:hAnsi="Helvetica"/>
                <w:spacing w:val="-2"/>
                <w:sz w:val="16"/>
              </w:rPr>
              <w:t>pipework</w:t>
            </w:r>
            <w:r>
              <w:rPr>
                <w:rFonts w:ascii="Helvetica" w:hAnsi="Helvetica"/>
                <w:spacing w:val="39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(£1160)</w:t>
            </w:r>
          </w:p>
        </w:tc>
      </w:tr>
      <w:tr>
        <w:trPr>
          <w:trHeight w:val="602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119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01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MH61-d/stream</w:t>
            </w:r>
            <w:r>
              <w:rPr>
                <w:rFonts w:ascii="Helvetica"/>
                <w:spacing w:val="23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542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Buried</w:t>
            </w:r>
            <w:r>
              <w:rPr>
                <w:rFonts w:ascii="Helvetica"/>
                <w:spacing w:val="-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manhole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31.7m</w:t>
            </w:r>
            <w:r>
              <w:rPr>
                <w:rFonts w:ascii="Helvetica"/>
                <w:spacing w:val="23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downstream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322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Expose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buried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manhole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by hand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2"/>
                <w:sz w:val="16"/>
              </w:rPr>
              <w:t>excavation</w:t>
            </w:r>
            <w:r>
              <w:rPr>
                <w:rFonts w:ascii="Helvetica" w:hAnsi="Helvetica"/>
                <w:spacing w:val="39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(£300).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120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15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MH62-upstream</w:t>
            </w:r>
            <w:r>
              <w:rPr>
                <w:rFonts w:ascii="Helvetica"/>
                <w:spacing w:val="24"/>
                <w:sz w:val="16"/>
              </w:rPr>
              <w:t> </w:t>
            </w:r>
            <w:r>
              <w:rPr>
                <w:rFonts w:ascii="Helvetica"/>
                <w:sz w:val="16"/>
              </w:rPr>
              <w:t>A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37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65% blockage</w:t>
            </w:r>
            <w:r>
              <w:rPr>
                <w:rFonts w:ascii="Helvetica"/>
                <w:spacing w:val="29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10.8m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13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trees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2"/>
                <w:sz w:val="16"/>
              </w:rPr>
              <w:t>roots.</w:t>
            </w:r>
            <w:r>
              <w:rPr>
                <w:rFonts w:ascii="Helvetica" w:hAnsi="Helvetica"/>
                <w:spacing w:val="-1"/>
                <w:sz w:val="16"/>
              </w:rPr>
              <w:t> Install local 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4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(£1285)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121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MH62-MH63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Mass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1.5m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13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trees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2"/>
                <w:sz w:val="16"/>
              </w:rPr>
              <w:t>roots.</w:t>
            </w:r>
            <w:r>
              <w:rPr>
                <w:rFonts w:ascii="Helvetica" w:hAnsi="Helvetica"/>
                <w:spacing w:val="-1"/>
                <w:sz w:val="16"/>
              </w:rPr>
              <w:t> Install local 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4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(£475)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134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MH70-upstream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B.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100mm 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Tree</w:t>
            </w:r>
            <w:r>
              <w:rPr>
                <w:rFonts w:ascii="Helvetica" w:hAnsi="Helvetica" w:cs="Helvetica" w:eastAsia="Helvetica"/>
                <w:sz w:val="16"/>
                <w:szCs w:val="16"/>
              </w:rPr>
              <w:t> </w:t>
            </w: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roots 2.5m</w:t>
            </w:r>
            <w:r>
              <w:rPr>
                <w:rFonts w:ascii="Helvetica" w:hAnsi="Helvetica" w:cs="Helvetica" w:eastAsia="Helvetica"/>
                <w:spacing w:val="1"/>
                <w:sz w:val="16"/>
                <w:szCs w:val="16"/>
              </w:rPr>
              <w:t> </w:t>
            </w:r>
            <w:r>
              <w:rPr>
                <w:rFonts w:ascii="Helvetica" w:hAnsi="Helvetica" w:cs="Helvetica" w:eastAsia="Helvetica"/>
                <w:sz w:val="16"/>
                <w:szCs w:val="16"/>
              </w:rPr>
              <w:t>– </w:t>
            </w:r>
            <w:r>
              <w:rPr>
                <w:rFonts w:ascii="Helvetica" w:hAnsi="Helvetica" w:cs="Helvetica" w:eastAsia="Helvetica"/>
                <w:spacing w:val="-2"/>
                <w:sz w:val="16"/>
                <w:szCs w:val="16"/>
              </w:rPr>
              <w:t>3.5m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14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(£850)</w:t>
            </w:r>
          </w:p>
        </w:tc>
      </w:tr>
    </w:tbl>
    <w:p>
      <w:pPr>
        <w:spacing w:after="0" w:line="360" w:lineRule="auto"/>
        <w:jc w:val="left"/>
        <w:rPr>
          <w:rFonts w:ascii="Helvetica" w:hAnsi="Helvetica" w:cs="Helvetica" w:eastAsia="Helvetica"/>
          <w:sz w:val="16"/>
          <w:szCs w:val="16"/>
        </w:rPr>
        <w:sectPr>
          <w:type w:val="continuous"/>
          <w:pgSz w:w="11900" w:h="16840"/>
          <w:pgMar w:top="480" w:bottom="280" w:left="1020" w:right="58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27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line="276" w:lineRule="auto" w:before="102"/>
        <w:ind w:left="143" w:right="0" w:firstLine="91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3/</w:t>
      </w:r>
      <w:r>
        <w:rPr>
          <w:rFonts w:ascii="Helvetica"/>
          <w:color w:val="737577"/>
          <w:spacing w:val="-7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6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Defects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z w:val="24"/>
        </w:rPr>
        <w:t>&amp;</w:t>
      </w:r>
      <w:r>
        <w:rPr>
          <w:rFonts w:ascii="Helvetica"/>
          <w:color w:val="737577"/>
          <w:spacing w:val="25"/>
          <w:w w:val="99"/>
          <w:sz w:val="24"/>
        </w:rPr>
        <w:t> </w:t>
      </w:r>
      <w:r>
        <w:rPr>
          <w:rFonts w:ascii="Helvetica"/>
          <w:color w:val="737577"/>
          <w:sz w:val="24"/>
        </w:rPr>
        <w:t>Proposed</w:t>
      </w:r>
      <w:r>
        <w:rPr>
          <w:rFonts w:ascii="Helvetica"/>
          <w:color w:val="737577"/>
          <w:spacing w:val="-23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Remediation</w:t>
      </w:r>
      <w:r>
        <w:rPr>
          <w:rFonts w:ascii="Helvetica"/>
          <w:sz w:val="24"/>
        </w:rPr>
      </w:r>
    </w:p>
    <w:p>
      <w:pPr>
        <w:spacing w:before="0"/>
        <w:ind w:left="1838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sz w:val="24"/>
        </w:rPr>
        <w:t>Works.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580"/>
          <w:cols w:num="2" w:equalWidth="0">
            <w:col w:w="5879" w:space="1287"/>
            <w:col w:w="3134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5"/>
        <w:rPr>
          <w:rFonts w:ascii="Helvetica" w:hAnsi="Helvetica" w:cs="Helvetica" w:eastAsia="Helvetica"/>
          <w:sz w:val="24"/>
          <w:szCs w:val="24"/>
        </w:rPr>
      </w:pPr>
    </w:p>
    <w:tbl>
      <w:tblPr>
        <w:tblW w:w="0" w:type="auto"/>
        <w:jc w:val="left"/>
        <w:tblInd w:w="12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50"/>
        <w:gridCol w:w="1418"/>
        <w:gridCol w:w="2268"/>
        <w:gridCol w:w="3542"/>
      </w:tblGrid>
      <w:tr>
        <w:trPr>
          <w:trHeight w:val="84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148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469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MH83-pond</w:t>
            </w:r>
            <w:r>
              <w:rPr>
                <w:rFonts w:ascii="Helvetica"/>
                <w:spacing w:val="2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outfall.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150mm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Mass 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2.4m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360" w:lineRule="auto" w:before="97"/>
              <w:ind w:left="102" w:right="214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(£890)</w:t>
            </w:r>
          </w:p>
        </w:tc>
      </w:tr>
      <w:tr>
        <w:trPr>
          <w:trHeight w:val="602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159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MH92-upstream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A.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100mm 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</w:t>
            </w:r>
            <w:r>
              <w:rPr>
                <w:rFonts w:ascii="Helvetica"/>
                <w:spacing w:val="-2"/>
                <w:sz w:val="16"/>
              </w:rPr>
              <w:t>27-31m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14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(£1225)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172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MH105-MH106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300mm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Holes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z w:val="16"/>
              </w:rPr>
              <w:t>in</w:t>
            </w:r>
            <w:r>
              <w:rPr>
                <w:rFonts w:ascii="Helvetica"/>
                <w:spacing w:val="-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sewer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3.2m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z w:val="16"/>
              </w:rPr>
              <w:t>&amp;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4.2m.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516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Install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2No. </w:t>
            </w:r>
            <w:r>
              <w:rPr>
                <w:rFonts w:ascii="Helvetica" w:hAnsi="Helvetica"/>
                <w:spacing w:val="-2"/>
                <w:sz w:val="16"/>
              </w:rPr>
              <w:t>300m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dia. patch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liner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repairs.</w:t>
            </w:r>
            <w:r>
              <w:rPr>
                <w:rFonts w:ascii="Helvetica" w:hAnsi="Helvetica"/>
                <w:spacing w:val="37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(£1400)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174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MH106-MH107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300mm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at</w:t>
            </w:r>
            <w:r>
              <w:rPr>
                <w:rFonts w:ascii="Helvetica"/>
                <w:spacing w:val="44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joints </w:t>
            </w:r>
            <w:r>
              <w:rPr>
                <w:rFonts w:ascii="Helvetica"/>
                <w:spacing w:val="-2"/>
                <w:sz w:val="16"/>
              </w:rPr>
              <w:t>0-25m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348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and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install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300mm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2"/>
                <w:sz w:val="16"/>
              </w:rPr>
              <w:t>CIPP</w:t>
            </w:r>
            <w:r>
              <w:rPr>
                <w:rFonts w:ascii="Helvetica" w:hAnsi="Helvetica"/>
                <w:spacing w:val="30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liner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2"/>
                <w:sz w:val="16"/>
              </w:rPr>
              <w:t>0-25m</w:t>
            </w:r>
            <w:r>
              <w:rPr>
                <w:rFonts w:ascii="Helvetica" w:hAnsi="Helvetica"/>
                <w:spacing w:val="4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(£4000)</w:t>
            </w:r>
          </w:p>
        </w:tc>
      </w:tr>
      <w:tr>
        <w:trPr>
          <w:trHeight w:val="842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175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MH106-MH105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300mm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360" w:lineRule="auto" w:before="97"/>
              <w:ind w:left="102" w:right="603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2m. Buried</w:t>
            </w:r>
            <w:r>
              <w:rPr>
                <w:rFonts w:ascii="Helvetica"/>
                <w:spacing w:val="28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manhole</w:t>
            </w:r>
            <w:r>
              <w:rPr>
                <w:rFonts w:ascii="Helvetica"/>
                <w:spacing w:val="-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36.8m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14"/>
              <w:jc w:val="both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(£800).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Expose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buried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manhole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raise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z w:val="16"/>
              </w:rPr>
              <w:t>to </w:t>
            </w:r>
            <w:r>
              <w:rPr>
                <w:rFonts w:ascii="Helvetica" w:hAnsi="Helvetica"/>
                <w:spacing w:val="-1"/>
                <w:sz w:val="16"/>
              </w:rPr>
              <w:t>level</w:t>
            </w:r>
            <w:r>
              <w:rPr>
                <w:rFonts w:ascii="Helvetica" w:hAnsi="Helvetica"/>
                <w:spacing w:val="2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and</w:t>
            </w:r>
            <w:r>
              <w:rPr>
                <w:rFonts w:ascii="Helvetica" w:hAnsi="Helvetica"/>
                <w:sz w:val="16"/>
              </w:rPr>
              <w:t> fit</w:t>
            </w:r>
            <w:r>
              <w:rPr>
                <w:rFonts w:ascii="Helvetica" w:hAnsi="Helvetica"/>
                <w:spacing w:val="-1"/>
                <w:sz w:val="16"/>
              </w:rPr>
              <w:t> new</w:t>
            </w:r>
            <w:r>
              <w:rPr>
                <w:rFonts w:ascii="Helvetica" w:hAnsi="Helvetica"/>
                <w:spacing w:val="-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cover</w:t>
            </w:r>
            <w:r>
              <w:rPr>
                <w:rFonts w:ascii="Helvetica" w:hAnsi="Helvetica"/>
                <w:sz w:val="16"/>
              </w:rPr>
              <w:t> &amp;</w:t>
            </w:r>
            <w:r>
              <w:rPr>
                <w:rFonts w:ascii="Helvetica" w:hAnsi="Helvetica"/>
                <w:spacing w:val="-1"/>
                <w:sz w:val="16"/>
              </w:rPr>
              <w:t> frame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(£450).</w:t>
            </w:r>
          </w:p>
        </w:tc>
      </w:tr>
      <w:tr>
        <w:trPr>
          <w:trHeight w:val="84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177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360" w:lineRule="auto" w:before="97"/>
              <w:ind w:left="102" w:right="179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MH107</w:t>
            </w:r>
            <w:r>
              <w:rPr>
                <w:rFonts w:ascii="Helvetica" w:hAnsi="Helvetica" w:cs="Helvetica" w:eastAsia="Helvetica"/>
                <w:sz w:val="16"/>
                <w:szCs w:val="16"/>
              </w:rPr>
              <w:t> – </w:t>
            </w: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outfall</w:t>
            </w:r>
            <w:r>
              <w:rPr>
                <w:rFonts w:ascii="Helvetica" w:hAnsi="Helvetica" w:cs="Helvetica" w:eastAsia="Helvetica"/>
                <w:spacing w:val="25"/>
                <w:sz w:val="16"/>
                <w:szCs w:val="16"/>
              </w:rPr>
              <w:t> </w:t>
            </w: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300mm</w:t>
            </w:r>
            <w:r>
              <w:rPr>
                <w:rFonts w:ascii="Helvetica" w:hAnsi="Helvetica" w:cs="Helvetica" w:eastAsia="Helvetica"/>
                <w:spacing w:val="1"/>
                <w:sz w:val="16"/>
                <w:szCs w:val="16"/>
              </w:rPr>
              <w:t> </w:t>
            </w: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360" w:lineRule="auto" w:before="97"/>
              <w:ind w:left="102" w:right="177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26.5m-73.9m.</w:t>
            </w:r>
            <w:r>
              <w:rPr>
                <w:rFonts w:ascii="Helvetica"/>
                <w:spacing w:val="28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Sewer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broken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84.7m-85.6m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14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26.5-73.9m</w:t>
            </w:r>
            <w:r>
              <w:rPr>
                <w:rFonts w:ascii="Helvetica" w:hAnsi="Helvetica"/>
                <w:spacing w:val="4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(£7500).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repairs near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outfall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(£1400).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182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MH65-MH66</w:t>
            </w:r>
          </w:p>
          <w:p>
            <w:pPr>
              <w:pStyle w:val="TableParagraph"/>
              <w:spacing w:line="240" w:lineRule="auto" w:before="80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150mm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5.1m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14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(£600)</w:t>
            </w:r>
          </w:p>
        </w:tc>
      </w:tr>
      <w:tr>
        <w:trPr>
          <w:trHeight w:val="602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183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42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MH65</w:t>
            </w:r>
            <w:r>
              <w:rPr>
                <w:rFonts w:ascii="Helvetica" w:hAnsi="Helvetica" w:cs="Helvetica" w:eastAsia="Helvetica"/>
                <w:sz w:val="16"/>
                <w:szCs w:val="16"/>
              </w:rPr>
              <w:t> – </w:t>
            </w: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pipe</w:t>
            </w:r>
            <w:r>
              <w:rPr>
                <w:rFonts w:ascii="Helvetica" w:hAnsi="Helvetica" w:cs="Helvetica" w:eastAsia="Helvetica"/>
                <w:sz w:val="16"/>
                <w:szCs w:val="16"/>
              </w:rPr>
              <w:t> B</w:t>
            </w:r>
            <w:r>
              <w:rPr>
                <w:rFonts w:ascii="Helvetica" w:hAnsi="Helvetica" w:cs="Helvetica" w:eastAsia="Helvetica"/>
                <w:spacing w:val="23"/>
                <w:sz w:val="16"/>
                <w:szCs w:val="16"/>
              </w:rPr>
              <w:t> </w:t>
            </w: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100mm</w:t>
            </w:r>
            <w:r>
              <w:rPr>
                <w:rFonts w:ascii="Helvetica" w:hAnsi="Helvetica" w:cs="Helvetica" w:eastAsia="Helvetica"/>
                <w:spacing w:val="1"/>
                <w:sz w:val="16"/>
                <w:szCs w:val="16"/>
              </w:rPr>
              <w:t> </w:t>
            </w:r>
            <w:r>
              <w:rPr>
                <w:rFonts w:ascii="Helvetica" w:hAnsi="Helvetica" w:cs="Helvetica" w:eastAsia="Helvetica"/>
                <w:spacing w:val="-1"/>
                <w:sz w:val="16"/>
                <w:szCs w:val="16"/>
              </w:rPr>
              <w:t>dia.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Mass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2"/>
                <w:sz w:val="16"/>
              </w:rPr>
              <w:t>25.3m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14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(£475)</w:t>
            </w:r>
          </w:p>
        </w:tc>
      </w:tr>
      <w:tr>
        <w:trPr>
          <w:trHeight w:val="60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186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MH150-MH18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Tree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roots 7.2m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14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Remove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tree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roots. Install local</w:t>
            </w:r>
            <w:r>
              <w:rPr>
                <w:rFonts w:ascii="Helvetica" w:hAnsi="Helvetica"/>
                <w:spacing w:val="1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relining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pacing w:val="33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(£1400)</w:t>
            </w:r>
          </w:p>
        </w:tc>
      </w:tr>
      <w:tr>
        <w:trPr>
          <w:trHeight w:val="84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196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Outlet 1-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pond?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360" w:lineRule="auto" w:before="97"/>
              <w:ind w:left="102" w:right="255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Unable</w:t>
            </w:r>
            <w:r>
              <w:rPr>
                <w:rFonts w:ascii="Helvetica"/>
                <w:sz w:val="16"/>
              </w:rPr>
              <w:t> to</w:t>
            </w:r>
            <w:r>
              <w:rPr>
                <w:rFonts w:ascii="Helvetica"/>
                <w:spacing w:val="-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trace</w:t>
            </w:r>
            <w:r>
              <w:rPr>
                <w:rFonts w:ascii="Helvetica"/>
                <w:spacing w:val="-2"/>
                <w:sz w:val="16"/>
              </w:rPr>
              <w:t> </w:t>
            </w:r>
            <w:r>
              <w:rPr>
                <w:rFonts w:ascii="Helvetica"/>
                <w:sz w:val="16"/>
              </w:rPr>
              <w:t>to </w:t>
            </w:r>
            <w:r>
              <w:rPr>
                <w:rFonts w:ascii="Helvetica"/>
                <w:spacing w:val="-1"/>
                <w:sz w:val="16"/>
              </w:rPr>
              <w:t>possible</w:t>
            </w:r>
            <w:r>
              <w:rPr>
                <w:rFonts w:ascii="Helvetica"/>
                <w:spacing w:val="29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Pond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outfall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258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Expose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pipe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at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end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of survey </w:t>
            </w:r>
            <w:r>
              <w:rPr>
                <w:rFonts w:ascii="Helvetica" w:hAnsi="Helvetica"/>
                <w:sz w:val="16"/>
              </w:rPr>
              <w:t>in </w:t>
            </w:r>
            <w:r>
              <w:rPr>
                <w:rFonts w:ascii="Helvetica" w:hAnsi="Helvetica"/>
                <w:spacing w:val="-2"/>
                <w:sz w:val="16"/>
              </w:rPr>
              <w:t>island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and</w:t>
            </w:r>
            <w:r>
              <w:rPr>
                <w:rFonts w:ascii="Helvetica" w:hAnsi="Helvetica"/>
                <w:spacing w:val="29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verify probable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outfall </w:t>
            </w:r>
            <w:r>
              <w:rPr>
                <w:rFonts w:ascii="Helvetica" w:hAnsi="Helvetica"/>
                <w:sz w:val="16"/>
              </w:rPr>
              <w:t>to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pond</w:t>
            </w:r>
            <w:r>
              <w:rPr>
                <w:rFonts w:ascii="Helvetica" w:hAnsi="Helvetica"/>
                <w:sz w:val="16"/>
              </w:rPr>
              <w:t> in</w:t>
            </w:r>
            <w:r>
              <w:rPr>
                <w:rFonts w:ascii="Helvetica" w:hAnsi="Helvetica"/>
                <w:spacing w:val="-2"/>
                <w:sz w:val="16"/>
              </w:rPr>
              <w:t> traffic</w:t>
            </w:r>
            <w:r>
              <w:rPr>
                <w:rFonts w:ascii="Helvetica" w:hAnsi="Helvetica"/>
                <w:spacing w:val="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island</w:t>
            </w:r>
            <w:r>
              <w:rPr>
                <w:rFonts w:ascii="Helvetica" w:hAnsi="Helvetica"/>
                <w:spacing w:val="35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(£600)</w:t>
            </w:r>
          </w:p>
        </w:tc>
      </w:tr>
      <w:tr>
        <w:trPr>
          <w:trHeight w:val="845" w:hRule="exact"/>
        </w:trPr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198</w:t>
            </w:r>
          </w:p>
        </w:tc>
        <w:tc>
          <w:tcPr>
            <w:tcW w:w="850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 w:before="137"/>
              <w:ind w:left="2" w:right="0"/>
              <w:jc w:val="center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Outlet </w:t>
            </w:r>
            <w:r>
              <w:rPr>
                <w:rFonts w:ascii="Helvetica"/>
                <w:sz w:val="16"/>
              </w:rPr>
              <w:t>3 - </w:t>
            </w:r>
            <w:r>
              <w:rPr>
                <w:rFonts w:ascii="Helvetica"/>
                <w:spacing w:val="-1"/>
                <w:sz w:val="16"/>
              </w:rPr>
              <w:t>ditch</w:t>
            </w:r>
          </w:p>
        </w:tc>
        <w:tc>
          <w:tcPr>
            <w:tcW w:w="2268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360" w:lineRule="auto" w:before="137"/>
              <w:ind w:left="102" w:right="13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/>
                <w:spacing w:val="-1"/>
                <w:sz w:val="16"/>
              </w:rPr>
              <w:t>Multiple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fractures of 300mm</w:t>
            </w:r>
            <w:r>
              <w:rPr>
                <w:rFonts w:ascii="Helvetica"/>
                <w:spacing w:val="29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pipe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at</w:t>
            </w:r>
            <w:r>
              <w:rPr>
                <w:rFonts w:ascii="Helvetica"/>
                <w:spacing w:val="2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inlet from</w:t>
            </w:r>
            <w:r>
              <w:rPr>
                <w:rFonts w:ascii="Helvetica"/>
                <w:spacing w:val="1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ditch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under</w:t>
            </w:r>
            <w:r>
              <w:rPr>
                <w:rFonts w:ascii="Helvetica"/>
                <w:spacing w:val="29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entrance</w:t>
            </w:r>
            <w:r>
              <w:rPr>
                <w:rFonts w:ascii="Helvetica"/>
                <w:sz w:val="16"/>
              </w:rPr>
              <w:t> </w:t>
            </w:r>
            <w:r>
              <w:rPr>
                <w:rFonts w:ascii="Helvetica"/>
                <w:spacing w:val="-1"/>
                <w:sz w:val="16"/>
              </w:rPr>
              <w:t>road.</w:t>
            </w:r>
          </w:p>
        </w:tc>
        <w:tc>
          <w:tcPr>
            <w:tcW w:w="3542" w:type="dxa"/>
            <w:tcBorders>
              <w:top w:val="single" w:sz="5" w:space="0" w:color="50B5E0"/>
              <w:left w:val="single" w:sz="5" w:space="0" w:color="50B5E0"/>
              <w:bottom w:val="single" w:sz="5" w:space="0" w:color="50B5E0"/>
              <w:right w:val="single" w:sz="5" w:space="0" w:color="50B5E0"/>
            </w:tcBorders>
            <w:shd w:val="clear" w:color="auto" w:fill="F3F3F3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Helvetica" w:hAnsi="Helvetica" w:cs="Helvetica" w:eastAsia="Helvetica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Helvetica" w:hAnsi="Helvetica" w:cs="Helvetica" w:eastAsia="Helvetica"/>
                <w:sz w:val="16"/>
                <w:szCs w:val="16"/>
              </w:rPr>
            </w:pPr>
            <w:r>
              <w:rPr>
                <w:rFonts w:ascii="Helvetica" w:hAnsi="Helvetica"/>
                <w:spacing w:val="-1"/>
                <w:sz w:val="16"/>
              </w:rPr>
              <w:t>Internal</w:t>
            </w:r>
            <w:r>
              <w:rPr>
                <w:rFonts w:ascii="Helvetica" w:hAnsi="Helvetica"/>
                <w:spacing w:val="44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repair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with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high</w:t>
            </w:r>
            <w:r>
              <w:rPr>
                <w:rFonts w:ascii="Helvetica" w:hAnsi="Helvetica"/>
                <w:spacing w:val="-2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strength</w:t>
            </w:r>
            <w:r>
              <w:rPr>
                <w:rFonts w:ascii="Helvetica" w:hAnsi="Helvetica"/>
                <w:spacing w:val="-5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mortar</w:t>
            </w:r>
            <w:r>
              <w:rPr>
                <w:rFonts w:ascii="Helvetica" w:hAnsi="Helvetica"/>
                <w:sz w:val="16"/>
              </w:rPr>
              <w:t> </w:t>
            </w:r>
            <w:r>
              <w:rPr>
                <w:rFonts w:ascii="Helvetica" w:hAnsi="Helvetica"/>
                <w:spacing w:val="-1"/>
                <w:sz w:val="16"/>
              </w:rPr>
              <w:t>(£450)</w:t>
            </w:r>
          </w:p>
        </w:tc>
      </w:tr>
    </w:tbl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1"/>
        <w:rPr>
          <w:rFonts w:ascii="Helvetica" w:hAnsi="Helvetica" w:cs="Helvetica" w:eastAsia="Helvetica"/>
          <w:sz w:val="22"/>
          <w:szCs w:val="22"/>
        </w:rPr>
      </w:pPr>
    </w:p>
    <w:p>
      <w:pPr>
        <w:numPr>
          <w:ilvl w:val="1"/>
          <w:numId w:val="3"/>
        </w:numPr>
        <w:tabs>
          <w:tab w:pos="1272" w:val="left" w:leader="none"/>
        </w:tabs>
        <w:spacing w:before="101"/>
        <w:ind w:left="1272" w:right="0" w:hanging="852"/>
        <w:jc w:val="left"/>
        <w:rPr>
          <w:rFonts w:ascii="Helvetica" w:hAnsi="Helvetica" w:cs="Helvetica" w:eastAsia="Helvetica"/>
          <w:sz w:val="28"/>
          <w:szCs w:val="28"/>
        </w:rPr>
      </w:pPr>
      <w:r>
        <w:rPr>
          <w:rFonts w:ascii="Helvetica"/>
          <w:spacing w:val="-1"/>
          <w:sz w:val="28"/>
        </w:rPr>
        <w:t>Summary</w:t>
      </w:r>
      <w:r>
        <w:rPr>
          <w:rFonts w:ascii="Helvetica"/>
          <w:spacing w:val="-3"/>
          <w:sz w:val="28"/>
        </w:rPr>
        <w:t> </w:t>
      </w:r>
      <w:r>
        <w:rPr>
          <w:rFonts w:ascii="Helvetica"/>
          <w:sz w:val="28"/>
        </w:rPr>
        <w:t>of</w:t>
      </w:r>
      <w:r>
        <w:rPr>
          <w:rFonts w:ascii="Helvetica"/>
          <w:spacing w:val="2"/>
          <w:sz w:val="28"/>
        </w:rPr>
        <w:t> </w:t>
      </w:r>
      <w:r>
        <w:rPr>
          <w:rFonts w:ascii="Helvetica"/>
          <w:spacing w:val="-1"/>
          <w:sz w:val="28"/>
        </w:rPr>
        <w:t>major</w:t>
      </w:r>
      <w:r>
        <w:rPr>
          <w:rFonts w:ascii="Helvetica"/>
          <w:spacing w:val="-4"/>
          <w:sz w:val="28"/>
        </w:rPr>
        <w:t> </w:t>
      </w:r>
      <w:r>
        <w:rPr>
          <w:rFonts w:ascii="Helvetica"/>
          <w:spacing w:val="-1"/>
          <w:sz w:val="28"/>
        </w:rPr>
        <w:t>defects</w:t>
      </w:r>
    </w:p>
    <w:p>
      <w:pPr>
        <w:spacing w:line="240" w:lineRule="auto" w:before="0"/>
        <w:rPr>
          <w:rFonts w:ascii="Helvetica" w:hAnsi="Helvetica" w:cs="Helvetica" w:eastAsia="Helvetica"/>
          <w:sz w:val="28"/>
          <w:szCs w:val="28"/>
        </w:rPr>
      </w:pPr>
    </w:p>
    <w:p>
      <w:pPr>
        <w:spacing w:line="240" w:lineRule="auto" w:before="1"/>
        <w:rPr>
          <w:rFonts w:ascii="Helvetica" w:hAnsi="Helvetica" w:cs="Helvetica" w:eastAsia="Helvetica"/>
          <w:sz w:val="30"/>
          <w:szCs w:val="30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654" w:hanging="720"/>
        <w:jc w:val="left"/>
      </w:pPr>
      <w:r>
        <w:rPr/>
        <w:t>The</w:t>
      </w:r>
      <w:r>
        <w:rPr>
          <w:spacing w:val="-9"/>
        </w:rPr>
        <w:t> </w:t>
      </w:r>
      <w:r>
        <w:rPr/>
        <w:t>main</w:t>
      </w:r>
      <w:r>
        <w:rPr>
          <w:spacing w:val="-6"/>
        </w:rPr>
        <w:t> </w:t>
      </w:r>
      <w:r>
        <w:rPr/>
        <w:t>defect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piped</w:t>
      </w:r>
      <w:r>
        <w:rPr>
          <w:spacing w:val="-6"/>
        </w:rPr>
        <w:t> </w:t>
      </w:r>
      <w:r>
        <w:rPr/>
        <w:t>drainage</w:t>
      </w:r>
      <w:r>
        <w:rPr>
          <w:spacing w:val="-4"/>
        </w:rPr>
        <w:t> </w:t>
      </w:r>
      <w:r>
        <w:rPr>
          <w:spacing w:val="-1"/>
        </w:rPr>
        <w:t>system is</w:t>
      </w:r>
      <w:r>
        <w:rPr>
          <w:spacing w:val="-5"/>
        </w:rPr>
        <w:t> </w:t>
      </w:r>
      <w:r>
        <w:rPr/>
        <w:t>ingress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tree</w:t>
      </w:r>
      <w:r>
        <w:rPr>
          <w:spacing w:val="-6"/>
        </w:rPr>
        <w:t> </w:t>
      </w:r>
      <w:r>
        <w:rPr>
          <w:spacing w:val="-1"/>
        </w:rPr>
        <w:t>roots.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restricts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67"/>
          <w:w w:val="99"/>
        </w:rPr>
        <w:t> </w:t>
      </w:r>
      <w:r>
        <w:rPr/>
        <w:t>capacity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system and</w:t>
      </w:r>
      <w:r>
        <w:rPr>
          <w:spacing w:val="-4"/>
        </w:rPr>
        <w:t> </w:t>
      </w:r>
      <w:r>
        <w:rPr>
          <w:spacing w:val="1"/>
        </w:rPr>
        <w:t>may</w:t>
      </w:r>
      <w:r>
        <w:rPr>
          <w:spacing w:val="-9"/>
        </w:rPr>
        <w:t> </w:t>
      </w:r>
      <w:r>
        <w:rPr/>
        <w:t>lead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upstream flooding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consequence.</w:t>
      </w:r>
      <w:r>
        <w:rPr>
          <w:spacing w:val="-6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particularly</w:t>
      </w:r>
      <w:r>
        <w:rPr>
          <w:spacing w:val="49"/>
          <w:w w:val="99"/>
        </w:rPr>
        <w:t> </w:t>
      </w:r>
      <w:r>
        <w:rPr>
          <w:spacing w:val="-1"/>
        </w:rPr>
        <w:t>apparent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main</w:t>
      </w:r>
      <w:r>
        <w:rPr>
          <w:spacing w:val="-5"/>
        </w:rPr>
        <w:t> </w:t>
      </w:r>
      <w:r>
        <w:rPr/>
        <w:t>300mm</w:t>
      </w:r>
      <w:r>
        <w:rPr>
          <w:spacing w:val="-1"/>
        </w:rPr>
        <w:t> diameter</w:t>
      </w:r>
      <w:r>
        <w:rPr>
          <w:spacing w:val="-6"/>
        </w:rPr>
        <w:t> </w:t>
      </w:r>
      <w:r>
        <w:rPr>
          <w:spacing w:val="-1"/>
        </w:rPr>
        <w:t>north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south</w:t>
      </w:r>
      <w:r>
        <w:rPr>
          <w:spacing w:val="-6"/>
        </w:rPr>
        <w:t> </w:t>
      </w:r>
      <w:r>
        <w:rPr/>
        <w:t>surface</w:t>
      </w:r>
      <w:r>
        <w:rPr>
          <w:spacing w:val="-7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sewer</w:t>
      </w:r>
      <w:r>
        <w:rPr>
          <w:spacing w:val="-6"/>
        </w:rPr>
        <w:t> </w:t>
      </w:r>
      <w:r>
        <w:rPr/>
        <w:t>system</w:t>
      </w:r>
      <w:r>
        <w:rPr>
          <w:spacing w:val="-2"/>
        </w:rPr>
        <w:t> </w:t>
      </w:r>
      <w:r>
        <w:rPr>
          <w:spacing w:val="-1"/>
        </w:rPr>
        <w:t>adjacent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71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control</w:t>
      </w:r>
      <w:r>
        <w:rPr>
          <w:spacing w:val="-4"/>
        </w:rPr>
        <w:t> </w:t>
      </w:r>
      <w:r>
        <w:rPr/>
        <w:t>building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described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2.1.4.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serves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1"/>
        </w:rPr>
        <w:t>most</w:t>
      </w:r>
      <w:r>
        <w:rPr>
          <w:spacing w:val="-6"/>
        </w:rPr>
        <w:t> </w:t>
      </w:r>
      <w:r>
        <w:rPr>
          <w:spacing w:val="-1"/>
        </w:rPr>
        <w:t>populated</w:t>
      </w:r>
      <w:r>
        <w:rPr>
          <w:spacing w:val="-4"/>
        </w:rPr>
        <w:t> </w:t>
      </w:r>
      <w:r>
        <w:rPr>
          <w:spacing w:val="-1"/>
        </w:rPr>
        <w:t>areas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site.</w:t>
      </w:r>
      <w:r>
        <w:rPr>
          <w:spacing w:val="-5"/>
        </w:rPr>
        <w:t> </w:t>
      </w:r>
      <w:r>
        <w:rPr/>
        <w:t>Due</w:t>
      </w:r>
      <w:r>
        <w:rPr>
          <w:spacing w:val="57"/>
          <w:w w:val="99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presence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tree</w:t>
      </w:r>
      <w:r>
        <w:rPr>
          <w:spacing w:val="-5"/>
        </w:rPr>
        <w:t> </w:t>
      </w:r>
      <w:r>
        <w:rPr/>
        <w:t>roots</w:t>
      </w:r>
      <w:r>
        <w:rPr>
          <w:spacing w:val="-4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-1"/>
        </w:rPr>
        <w:t>has not</w:t>
      </w:r>
      <w:r>
        <w:rPr>
          <w:spacing w:val="-3"/>
        </w:rPr>
        <w:t> </w:t>
      </w:r>
      <w:r>
        <w:rPr/>
        <w:t>been</w:t>
      </w:r>
      <w:r>
        <w:rPr>
          <w:spacing w:val="-5"/>
        </w:rPr>
        <w:t> </w:t>
      </w:r>
      <w:r>
        <w:rPr/>
        <w:t>possible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survey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full</w:t>
      </w:r>
      <w:r>
        <w:rPr>
          <w:spacing w:val="-6"/>
        </w:rPr>
        <w:t> </w:t>
      </w:r>
      <w:r>
        <w:rPr/>
        <w:t>extent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system</w:t>
      </w:r>
      <w:r>
        <w:rPr/>
        <w:t> </w:t>
      </w:r>
      <w:r>
        <w:rPr>
          <w:spacing w:val="-1"/>
        </w:rPr>
        <w:t>from</w:t>
      </w:r>
      <w:r>
        <w:rPr>
          <w:spacing w:val="44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source</w:t>
      </w:r>
      <w:r>
        <w:rPr>
          <w:spacing w:val="-4"/>
        </w:rPr>
        <w:t> </w:t>
      </w:r>
      <w:r>
        <w:rPr>
          <w:spacing w:val="-1"/>
        </w:rPr>
        <w:t>upstream of</w:t>
      </w:r>
      <w:r>
        <w:rPr>
          <w:spacing w:val="-5"/>
        </w:rPr>
        <w:t> </w:t>
      </w:r>
      <w:r>
        <w:rPr/>
        <w:t>manhole</w:t>
      </w:r>
      <w:r>
        <w:rPr>
          <w:spacing w:val="-6"/>
        </w:rPr>
        <w:t> </w:t>
      </w:r>
      <w:r>
        <w:rPr/>
        <w:t>MH150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outfall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ditch</w:t>
      </w:r>
      <w:r>
        <w:rPr>
          <w:spacing w:val="-6"/>
        </w:rPr>
        <w:t> </w:t>
      </w:r>
      <w:r>
        <w:rPr>
          <w:spacing w:val="-1"/>
        </w:rPr>
        <w:t>downstream of</w:t>
      </w:r>
      <w:r>
        <w:rPr>
          <w:spacing w:val="-6"/>
        </w:rPr>
        <w:t> </w:t>
      </w:r>
      <w:r>
        <w:rPr>
          <w:spacing w:val="-1"/>
        </w:rPr>
        <w:t>MH107.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a</w:t>
      </w:r>
      <w:r>
        <w:rPr>
          <w:spacing w:val="67"/>
          <w:w w:val="99"/>
        </w:rPr>
        <w:t> </w:t>
      </w:r>
      <w:r>
        <w:rPr>
          <w:spacing w:val="-1"/>
        </w:rPr>
        <w:t>consequence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highly</w:t>
      </w:r>
      <w:r>
        <w:rPr>
          <w:spacing w:val="-6"/>
        </w:rPr>
        <w:t> </w:t>
      </w:r>
      <w:r>
        <w:rPr/>
        <w:t>likely</w:t>
      </w:r>
      <w:r>
        <w:rPr>
          <w:spacing w:val="-9"/>
        </w:rPr>
        <w:t> </w:t>
      </w:r>
      <w:r>
        <w:rPr/>
        <w:t>that</w:t>
      </w:r>
      <w:r>
        <w:rPr>
          <w:spacing w:val="-5"/>
        </w:rPr>
        <w:t> </w:t>
      </w:r>
      <w:r>
        <w:rPr/>
        <w:t>there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/>
        <w:t>additional</w:t>
      </w:r>
      <w:r>
        <w:rPr>
          <w:spacing w:val="-4"/>
        </w:rPr>
        <w:t> </w:t>
      </w:r>
      <w:r>
        <w:rPr>
          <w:spacing w:val="-1"/>
        </w:rPr>
        <w:t>ingress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tree</w:t>
      </w:r>
      <w:r>
        <w:rPr>
          <w:spacing w:val="-5"/>
        </w:rPr>
        <w:t> </w:t>
      </w:r>
      <w:r>
        <w:rPr>
          <w:spacing w:val="-1"/>
        </w:rPr>
        <w:t>roots</w:t>
      </w:r>
      <w:r>
        <w:rPr>
          <w:spacing w:val="-5"/>
        </w:rPr>
        <w:t> </w:t>
      </w:r>
      <w:r>
        <w:rPr>
          <w:spacing w:val="-1"/>
        </w:rPr>
        <w:t>other</w:t>
      </w:r>
      <w:r>
        <w:rPr>
          <w:spacing w:val="-5"/>
        </w:rPr>
        <w:t> </w:t>
      </w:r>
      <w:r>
        <w:rPr/>
        <w:t>than</w:t>
      </w:r>
      <w:r>
        <w:rPr>
          <w:spacing w:val="-6"/>
        </w:rPr>
        <w:t> </w:t>
      </w:r>
      <w:r>
        <w:rPr/>
        <w:t>those</w:t>
      </w:r>
      <w:r>
        <w:rPr>
          <w:spacing w:val="74"/>
          <w:w w:val="99"/>
        </w:rPr>
        <w:t> </w:t>
      </w:r>
      <w:r>
        <w:rPr>
          <w:spacing w:val="-1"/>
        </w:rPr>
        <w:t>defects</w:t>
      </w:r>
      <w:r>
        <w:rPr>
          <w:spacing w:val="-6"/>
        </w:rPr>
        <w:t> </w:t>
      </w:r>
      <w:r>
        <w:rPr>
          <w:spacing w:val="-1"/>
        </w:rPr>
        <w:t>identified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table</w:t>
      </w:r>
      <w:r>
        <w:rPr>
          <w:spacing w:val="-7"/>
        </w:rPr>
        <w:t> </w:t>
      </w:r>
      <w:r>
        <w:rPr/>
        <w:t>above.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901" w:hanging="720"/>
        <w:jc w:val="left"/>
      </w:pPr>
      <w:r>
        <w:rPr/>
        <w:t>The</w:t>
      </w:r>
      <w:r>
        <w:rPr>
          <w:spacing w:val="-7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2"/>
        </w:rPr>
        <w:t>water</w:t>
      </w:r>
      <w:r>
        <w:rPr>
          <w:spacing w:val="-5"/>
        </w:rPr>
        <w:t> </w:t>
      </w:r>
      <w:r>
        <w:rPr/>
        <w:t>sewer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rear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Mechanical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Electrical</w:t>
      </w:r>
      <w:r>
        <w:rPr>
          <w:spacing w:val="-9"/>
        </w:rPr>
        <w:t> </w:t>
      </w:r>
      <w:r>
        <w:rPr/>
        <w:t>Workshop</w:t>
      </w:r>
      <w:r>
        <w:rPr>
          <w:spacing w:val="-6"/>
        </w:rPr>
        <w:t> </w:t>
      </w:r>
      <w:r>
        <w:rPr>
          <w:spacing w:val="-1"/>
        </w:rPr>
        <w:t>buildings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85"/>
          <w:w w:val="99"/>
        </w:rPr>
        <w:t> </w:t>
      </w:r>
      <w:r>
        <w:rPr/>
        <w:t>suffer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similar</w:t>
      </w:r>
      <w:r>
        <w:rPr>
          <w:spacing w:val="-6"/>
        </w:rPr>
        <w:t> </w:t>
      </w:r>
      <w:r>
        <w:rPr/>
        <w:t>problem.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654" w:hanging="720"/>
        <w:jc w:val="left"/>
      </w:pPr>
      <w:r>
        <w:rPr/>
        <w:t>A</w:t>
      </w:r>
      <w:r>
        <w:rPr>
          <w:spacing w:val="-7"/>
        </w:rPr>
        <w:t> </w:t>
      </w:r>
      <w:r>
        <w:rPr/>
        <w:t>partially</w:t>
      </w:r>
      <w:r>
        <w:rPr>
          <w:spacing w:val="-9"/>
        </w:rPr>
        <w:t> </w:t>
      </w:r>
      <w:r>
        <w:rPr/>
        <w:t>collapsed</w:t>
      </w:r>
      <w:r>
        <w:rPr>
          <w:spacing w:val="-6"/>
        </w:rPr>
        <w:t> </w:t>
      </w:r>
      <w:r>
        <w:rPr/>
        <w:t>section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pipework</w:t>
      </w:r>
      <w:r>
        <w:rPr>
          <w:spacing w:val="-3"/>
        </w:rPr>
        <w:t> </w:t>
      </w:r>
      <w:r>
        <w:rPr>
          <w:spacing w:val="-2"/>
        </w:rPr>
        <w:t>was </w:t>
      </w:r>
      <w:r>
        <w:rPr>
          <w:spacing w:val="-1"/>
        </w:rPr>
        <w:t>noted</w:t>
      </w:r>
      <w:r>
        <w:rPr>
          <w:spacing w:val="-6"/>
        </w:rPr>
        <w:t> </w:t>
      </w:r>
      <w:r>
        <w:rPr/>
        <w:t>downstream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manhole</w:t>
      </w:r>
      <w:r>
        <w:rPr>
          <w:spacing w:val="-6"/>
        </w:rPr>
        <w:t> </w:t>
      </w:r>
      <w:r>
        <w:rPr/>
        <w:t>MH60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east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78"/>
          <w:w w:val="99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MSC</w:t>
      </w:r>
      <w:r>
        <w:rPr>
          <w:spacing w:val="-4"/>
        </w:rPr>
        <w:t> </w:t>
      </w:r>
      <w:r>
        <w:rPr/>
        <w:t>building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>
          <w:spacing w:val="-1"/>
        </w:rPr>
        <w:t>requires</w:t>
      </w:r>
      <w:r>
        <w:rPr>
          <w:spacing w:val="-7"/>
        </w:rPr>
        <w:t> </w:t>
      </w:r>
      <w:r>
        <w:rPr>
          <w:spacing w:val="-1"/>
        </w:rPr>
        <w:t>repair.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562" w:hanging="720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outfall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6"/>
        </w:rPr>
        <w:t> </w:t>
      </w:r>
      <w:r>
        <w:rPr>
          <w:spacing w:val="-1"/>
        </w:rPr>
        <w:t>septic</w:t>
      </w:r>
      <w:r>
        <w:rPr>
          <w:spacing w:val="-4"/>
        </w:rPr>
        <w:t> </w:t>
      </w:r>
      <w:r>
        <w:rPr/>
        <w:t>tank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pump</w:t>
      </w:r>
      <w:r>
        <w:rPr>
          <w:spacing w:val="-5"/>
        </w:rPr>
        <w:t> </w:t>
      </w:r>
      <w:r>
        <w:rPr>
          <w:spacing w:val="-1"/>
        </w:rPr>
        <w:t>adjacent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Power</w:t>
      </w:r>
      <w:r>
        <w:rPr>
          <w:spacing w:val="-5"/>
        </w:rPr>
        <w:t> </w:t>
      </w:r>
      <w:r>
        <w:rPr/>
        <w:t>House</w:t>
      </w:r>
      <w:r>
        <w:rPr>
          <w:spacing w:val="-3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>
          <w:spacing w:val="-1"/>
        </w:rPr>
        <w:t>found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71"/>
          <w:w w:val="99"/>
        </w:rPr>
        <w:t> </w:t>
      </w:r>
      <w:r>
        <w:rPr/>
        <w:t>suffer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tree</w:t>
      </w:r>
      <w:r>
        <w:rPr>
          <w:spacing w:val="-7"/>
        </w:rPr>
        <w:t> </w:t>
      </w:r>
      <w:r>
        <w:rPr>
          <w:spacing w:val="-1"/>
        </w:rPr>
        <w:t>root</w:t>
      </w:r>
      <w:r>
        <w:rPr>
          <w:spacing w:val="-7"/>
        </w:rPr>
        <w:t> </w:t>
      </w:r>
      <w:r>
        <w:rPr/>
        <w:t>ingress</w:t>
      </w:r>
      <w:r>
        <w:rPr>
          <w:spacing w:val="-6"/>
        </w:rPr>
        <w:t> </w:t>
      </w:r>
      <w:r>
        <w:rPr>
          <w:spacing w:val="-1"/>
        </w:rPr>
        <w:t>between</w:t>
      </w:r>
      <w:r>
        <w:rPr>
          <w:spacing w:val="-7"/>
        </w:rPr>
        <w:t> </w:t>
      </w:r>
      <w:r>
        <w:rPr/>
        <w:t>manhole</w:t>
      </w:r>
      <w:r>
        <w:rPr>
          <w:spacing w:val="-7"/>
        </w:rPr>
        <w:t> </w:t>
      </w:r>
      <w:r>
        <w:rPr/>
        <w:t>MH65</w:t>
      </w:r>
      <w:r>
        <w:rPr>
          <w:spacing w:val="-5"/>
        </w:rPr>
        <w:t> </w:t>
      </w:r>
      <w:r>
        <w:rPr/>
        <w:t>&amp;</w:t>
      </w:r>
      <w:r>
        <w:rPr>
          <w:spacing w:val="-8"/>
        </w:rPr>
        <w:t> </w:t>
      </w:r>
      <w:r>
        <w:rPr/>
        <w:t>MH66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requires</w:t>
      </w:r>
      <w:r>
        <w:rPr>
          <w:spacing w:val="-6"/>
        </w:rPr>
        <w:t> </w:t>
      </w:r>
      <w:r>
        <w:rPr/>
        <w:t>remediation.</w:t>
      </w:r>
      <w:r>
        <w:rPr>
          <w:spacing w:val="-7"/>
        </w:rPr>
        <w:t> </w:t>
      </w:r>
      <w:r>
        <w:rPr/>
        <w:t>Similarly</w:t>
      </w:r>
      <w:r>
        <w:rPr/>
      </w:r>
    </w:p>
    <w:p>
      <w:pPr>
        <w:spacing w:after="0" w:line="288" w:lineRule="auto"/>
        <w:jc w:val="left"/>
        <w:sectPr>
          <w:type w:val="continuous"/>
          <w:pgSz w:w="11900" w:h="16840"/>
          <w:pgMar w:top="480" w:bottom="280" w:left="1020" w:right="58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2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line="276" w:lineRule="auto" w:before="102"/>
        <w:ind w:left="143" w:right="105" w:firstLine="91"/>
        <w:jc w:val="righ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3/</w:t>
      </w:r>
      <w:r>
        <w:rPr>
          <w:rFonts w:ascii="Helvetica"/>
          <w:color w:val="737577"/>
          <w:spacing w:val="-7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6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Defects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z w:val="24"/>
        </w:rPr>
        <w:t>&amp;</w:t>
      </w:r>
      <w:r>
        <w:rPr>
          <w:rFonts w:ascii="Helvetica"/>
          <w:color w:val="737577"/>
          <w:spacing w:val="25"/>
          <w:w w:val="99"/>
          <w:sz w:val="24"/>
        </w:rPr>
        <w:t> </w:t>
      </w:r>
      <w:r>
        <w:rPr>
          <w:rFonts w:ascii="Helvetica"/>
          <w:color w:val="737577"/>
          <w:sz w:val="24"/>
        </w:rPr>
        <w:t>Proposed</w:t>
      </w:r>
      <w:r>
        <w:rPr>
          <w:rFonts w:ascii="Helvetica"/>
          <w:color w:val="737577"/>
          <w:spacing w:val="-23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Remediation</w:t>
      </w:r>
      <w:r>
        <w:rPr>
          <w:rFonts w:ascii="Helvetica"/>
          <w:sz w:val="24"/>
        </w:rPr>
      </w:r>
    </w:p>
    <w:p>
      <w:pPr>
        <w:spacing w:before="0"/>
        <w:ind w:left="0" w:right="105" w:firstLine="0"/>
        <w:jc w:val="righ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w w:val="95"/>
          <w:sz w:val="24"/>
        </w:rPr>
        <w:t>Works.</w:t>
      </w:r>
      <w:r>
        <w:rPr>
          <w:rFonts w:ascii="Helvetica"/>
          <w:sz w:val="24"/>
        </w:rPr>
      </w:r>
    </w:p>
    <w:p>
      <w:pPr>
        <w:spacing w:after="0"/>
        <w:jc w:val="right"/>
        <w:rPr>
          <w:rFonts w:ascii="Helvetica" w:hAnsi="Helvetica" w:cs="Helvetica" w:eastAsia="Helvetica"/>
          <w:sz w:val="24"/>
          <w:szCs w:val="24"/>
        </w:rPr>
        <w:sectPr>
          <w:footerReference w:type="default" r:id="rId23"/>
          <w:pgSz w:w="11900" w:h="16840"/>
          <w:pgMar w:footer="822" w:header="0" w:top="500" w:bottom="1020" w:left="1020" w:right="1020"/>
          <w:cols w:num="2" w:equalWidth="0">
            <w:col w:w="5879" w:space="1287"/>
            <w:col w:w="2694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8"/>
        <w:rPr>
          <w:rFonts w:ascii="Helvetica" w:hAnsi="Helvetica" w:cs="Helvetica" w:eastAsia="Helvetica"/>
          <w:sz w:val="18"/>
          <w:szCs w:val="18"/>
        </w:rPr>
      </w:pPr>
    </w:p>
    <w:p>
      <w:pPr>
        <w:pStyle w:val="BodyText"/>
        <w:spacing w:line="288" w:lineRule="auto" w:before="100"/>
        <w:ind w:left="1140" w:right="263"/>
        <w:jc w:val="left"/>
      </w:pPr>
      <w:r>
        <w:rPr>
          <w:spacing w:val="-1"/>
        </w:rPr>
        <w:t>the</w:t>
      </w:r>
      <w:r>
        <w:rPr>
          <w:spacing w:val="-7"/>
        </w:rPr>
        <w:t> </w:t>
      </w:r>
      <w:r>
        <w:rPr/>
        <w:t>outfall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septic</w:t>
      </w:r>
      <w:r>
        <w:rPr>
          <w:spacing w:val="-6"/>
        </w:rPr>
        <w:t> </w:t>
      </w:r>
      <w:r>
        <w:rPr/>
        <w:t>tank</w:t>
      </w:r>
      <w:r>
        <w:rPr>
          <w:spacing w:val="-2"/>
        </w:rPr>
        <w:t> </w:t>
      </w:r>
      <w:r>
        <w:rPr>
          <w:spacing w:val="-1"/>
        </w:rPr>
        <w:t>serving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Control</w:t>
      </w:r>
      <w:r>
        <w:rPr>
          <w:spacing w:val="-4"/>
        </w:rPr>
        <w:t> </w:t>
      </w:r>
      <w:r>
        <w:rPr/>
        <w:t>Building</w:t>
      </w:r>
      <w:r>
        <w:rPr>
          <w:spacing w:val="-7"/>
        </w:rPr>
        <w:t> </w:t>
      </w:r>
      <w:r>
        <w:rPr>
          <w:spacing w:val="-1"/>
        </w:rPr>
        <w:t>downstream of</w:t>
      </w:r>
      <w:r>
        <w:rPr>
          <w:spacing w:val="-7"/>
        </w:rPr>
        <w:t> </w:t>
      </w:r>
      <w:r>
        <w:rPr>
          <w:spacing w:val="-1"/>
        </w:rPr>
        <w:t>manhole</w:t>
      </w:r>
      <w:r>
        <w:rPr>
          <w:spacing w:val="-6"/>
        </w:rPr>
        <w:t> </w:t>
      </w:r>
      <w:r>
        <w:rPr/>
        <w:t>MH22</w:t>
      </w:r>
      <w:r>
        <w:rPr>
          <w:spacing w:val="-4"/>
        </w:rPr>
        <w:t> </w:t>
      </w:r>
      <w:r>
        <w:rPr>
          <w:spacing w:val="-1"/>
        </w:rPr>
        <w:t>also</w:t>
      </w:r>
      <w:r>
        <w:rPr>
          <w:spacing w:val="77"/>
          <w:w w:val="99"/>
        </w:rPr>
        <w:t> </w:t>
      </w:r>
      <w:r>
        <w:rPr>
          <w:spacing w:val="-1"/>
        </w:rPr>
        <w:t>requires</w:t>
      </w:r>
      <w:r>
        <w:rPr>
          <w:spacing w:val="-12"/>
        </w:rPr>
        <w:t> </w:t>
      </w:r>
      <w:r>
        <w:rPr>
          <w:spacing w:val="-1"/>
        </w:rPr>
        <w:t>attention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263" w:hanging="720"/>
        <w:jc w:val="left"/>
      </w:pPr>
      <w:r>
        <w:rPr/>
        <w:t>The</w:t>
      </w:r>
      <w:r>
        <w:rPr>
          <w:spacing w:val="-6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2"/>
        </w:rPr>
        <w:t>water</w:t>
      </w:r>
      <w:r>
        <w:rPr>
          <w:spacing w:val="-3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pond</w:t>
      </w:r>
      <w:r>
        <w:rPr>
          <w:spacing w:val="-6"/>
        </w:rPr>
        <w:t> </w:t>
      </w:r>
      <w:r>
        <w:rPr>
          <w:spacing w:val="-1"/>
        </w:rPr>
        <w:t>from the</w:t>
      </w:r>
      <w:r>
        <w:rPr>
          <w:spacing w:val="-6"/>
        </w:rPr>
        <w:t> </w:t>
      </w:r>
      <w:r>
        <w:rPr>
          <w:spacing w:val="-1"/>
        </w:rPr>
        <w:t>interceptor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manhole</w:t>
      </w:r>
      <w:r>
        <w:rPr>
          <w:spacing w:val="-5"/>
        </w:rPr>
        <w:t> </w:t>
      </w:r>
      <w:r>
        <w:rPr/>
        <w:t>MH83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serves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81"/>
          <w:w w:val="99"/>
        </w:rPr>
        <w:t> </w:t>
      </w:r>
      <w:r>
        <w:rPr>
          <w:spacing w:val="-1"/>
        </w:rPr>
        <w:t>Lovell</w:t>
      </w:r>
      <w:r>
        <w:rPr>
          <w:spacing w:val="-8"/>
        </w:rPr>
        <w:t> </w:t>
      </w:r>
      <w:r>
        <w:rPr/>
        <w:t>Telescope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also</w:t>
      </w:r>
      <w:r>
        <w:rPr>
          <w:spacing w:val="-6"/>
        </w:rPr>
        <w:t> </w:t>
      </w:r>
      <w:r>
        <w:rPr/>
        <w:t>partially</w:t>
      </w:r>
      <w:r>
        <w:rPr>
          <w:spacing w:val="-7"/>
        </w:rPr>
        <w:t> </w:t>
      </w:r>
      <w:r>
        <w:rPr/>
        <w:t>blocked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tree</w:t>
      </w:r>
      <w:r>
        <w:rPr>
          <w:spacing w:val="-7"/>
        </w:rPr>
        <w:t> </w:t>
      </w:r>
      <w:r>
        <w:rPr/>
        <w:t>roots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-1"/>
        </w:rPr>
        <w:t>require</w:t>
      </w:r>
      <w:r>
        <w:rPr>
          <w:spacing w:val="-5"/>
        </w:rPr>
        <w:t> </w:t>
      </w:r>
      <w:r>
        <w:rPr>
          <w:spacing w:val="-1"/>
        </w:rPr>
        <w:t>removal.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network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90"/>
          <w:w w:val="99"/>
        </w:rPr>
        <w:t> </w:t>
      </w:r>
      <w:r>
        <w:rPr>
          <w:spacing w:val="-1"/>
        </w:rPr>
        <w:t>catchpits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telescope</w:t>
      </w:r>
      <w:r>
        <w:rPr>
          <w:spacing w:val="-7"/>
        </w:rPr>
        <w:t> </w:t>
      </w:r>
      <w:r>
        <w:rPr>
          <w:spacing w:val="-1"/>
        </w:rPr>
        <w:t>footprint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-7"/>
        </w:rPr>
        <w:t> </w:t>
      </w:r>
      <w:r>
        <w:rPr>
          <w:spacing w:val="-1"/>
        </w:rPr>
        <w:t>found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-7"/>
        </w:rPr>
        <w:t> </w:t>
      </w:r>
      <w:r>
        <w:rPr/>
        <w:t>heavily</w:t>
      </w:r>
      <w:r>
        <w:rPr>
          <w:spacing w:val="-9"/>
        </w:rPr>
        <w:t> </w:t>
      </w:r>
      <w:r>
        <w:rPr/>
        <w:t>silted</w:t>
      </w:r>
      <w:r>
        <w:rPr>
          <w:spacing w:val="-6"/>
        </w:rPr>
        <w:t> </w:t>
      </w:r>
      <w:r>
        <w:rPr>
          <w:spacing w:val="-1"/>
        </w:rPr>
        <w:t>during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initial</w:t>
      </w:r>
      <w:r>
        <w:rPr>
          <w:spacing w:val="-5"/>
        </w:rPr>
        <w:t> </w:t>
      </w:r>
      <w:r>
        <w:rPr/>
        <w:t>inspection</w:t>
      </w:r>
      <w:r>
        <w:rPr>
          <w:spacing w:val="101"/>
          <w:w w:val="99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have</w:t>
      </w:r>
      <w:r>
        <w:rPr>
          <w:spacing w:val="-5"/>
        </w:rPr>
        <w:t> </w:t>
      </w:r>
      <w:r>
        <w:rPr/>
        <w:t>been</w:t>
      </w:r>
      <w:r>
        <w:rPr>
          <w:spacing w:val="-4"/>
        </w:rPr>
        <w:t> </w:t>
      </w:r>
      <w:r>
        <w:rPr/>
        <w:t>jetted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>
          <w:spacing w:val="1"/>
        </w:rPr>
        <w:t>part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survey</w:t>
      </w:r>
      <w:r>
        <w:rPr>
          <w:spacing w:val="-6"/>
        </w:rPr>
        <w:t> </w:t>
      </w:r>
      <w:r>
        <w:rPr/>
        <w:t>works.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471" w:hanging="720"/>
        <w:jc w:val="left"/>
      </w:pPr>
      <w:r>
        <w:rPr>
          <w:spacing w:val="-1"/>
        </w:rPr>
        <w:t>Drainage</w:t>
      </w:r>
      <w:r>
        <w:rPr>
          <w:spacing w:val="-6"/>
        </w:rPr>
        <w:t> </w:t>
      </w:r>
      <w:r>
        <w:rPr/>
        <w:t>from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Jodrell</w:t>
      </w:r>
      <w:r>
        <w:rPr>
          <w:spacing w:val="-7"/>
        </w:rPr>
        <w:t> </w:t>
      </w:r>
      <w:r>
        <w:rPr>
          <w:spacing w:val="-1"/>
        </w:rPr>
        <w:t>Bank cottages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south</w:t>
      </w:r>
      <w:r>
        <w:rPr>
          <w:spacing w:val="-3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site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assumed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derelict</w:t>
      </w:r>
      <w:r>
        <w:rPr>
          <w:spacing w:val="-6"/>
        </w:rPr>
        <w:t> </w:t>
      </w:r>
      <w:r>
        <w:rPr/>
        <w:t>and</w:t>
      </w:r>
      <w:r>
        <w:rPr>
          <w:spacing w:val="81"/>
          <w:w w:val="99"/>
        </w:rPr>
        <w:t> </w:t>
      </w:r>
      <w:r>
        <w:rPr>
          <w:spacing w:val="-1"/>
        </w:rPr>
        <w:t>remediation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8"/>
        </w:rPr>
        <w:t> </w:t>
      </w:r>
      <w:r>
        <w:rPr/>
        <w:t>not</w:t>
      </w:r>
      <w:r>
        <w:rPr>
          <w:spacing w:val="-8"/>
        </w:rPr>
        <w:t> </w:t>
      </w:r>
      <w:r>
        <w:rPr/>
        <w:t>required.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394" w:hanging="720"/>
        <w:jc w:val="left"/>
      </w:pPr>
      <w:r>
        <w:rPr>
          <w:spacing w:val="-1"/>
        </w:rPr>
        <w:t>Manholes</w:t>
      </w:r>
      <w:r>
        <w:rPr>
          <w:spacing w:val="-6"/>
        </w:rPr>
        <w:t> </w:t>
      </w:r>
      <w:r>
        <w:rPr/>
        <w:t>MH5,</w:t>
      </w:r>
      <w:r>
        <w:rPr>
          <w:spacing w:val="-7"/>
        </w:rPr>
        <w:t> </w:t>
      </w:r>
      <w:r>
        <w:rPr>
          <w:spacing w:val="-1"/>
        </w:rPr>
        <w:t>6,</w:t>
      </w:r>
      <w:r>
        <w:rPr>
          <w:spacing w:val="-5"/>
        </w:rPr>
        <w:t> </w:t>
      </w:r>
      <w:r>
        <w:rPr/>
        <w:t>7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upstream</w:t>
      </w:r>
      <w:r>
        <w:rPr>
          <w:spacing w:val="-2"/>
        </w:rPr>
        <w:t> </w:t>
      </w:r>
      <w:r>
        <w:rPr>
          <w:spacing w:val="-1"/>
        </w:rPr>
        <w:t>connection</w:t>
      </w:r>
      <w:r>
        <w:rPr>
          <w:spacing w:val="-5"/>
        </w:rPr>
        <w:t> </w:t>
      </w:r>
      <w:r>
        <w:rPr/>
        <w:t>B</w:t>
      </w:r>
      <w:r>
        <w:rPr>
          <w:spacing w:val="-7"/>
        </w:rPr>
        <w:t> </w:t>
      </w:r>
      <w:r>
        <w:rPr/>
        <w:t>from</w:t>
      </w:r>
      <w:r>
        <w:rPr>
          <w:spacing w:val="-5"/>
        </w:rPr>
        <w:t> </w:t>
      </w:r>
      <w:r>
        <w:rPr>
          <w:spacing w:val="-1"/>
        </w:rPr>
        <w:t>manhole</w:t>
      </w:r>
      <w:r>
        <w:rPr>
          <w:spacing w:val="-7"/>
        </w:rPr>
        <w:t> </w:t>
      </w:r>
      <w:r>
        <w:rPr/>
        <w:t>MH93</w:t>
      </w:r>
      <w:r>
        <w:rPr>
          <w:spacing w:val="-5"/>
        </w:rPr>
        <w:t> </w:t>
      </w:r>
      <w:r>
        <w:rPr/>
        <w:t>all</w:t>
      </w:r>
      <w:r>
        <w:rPr>
          <w:spacing w:val="-7"/>
        </w:rPr>
        <w:t> </w:t>
      </w:r>
      <w:r>
        <w:rPr/>
        <w:t>exhibited</w:t>
      </w:r>
      <w:r>
        <w:rPr>
          <w:spacing w:val="-7"/>
        </w:rPr>
        <w:t> </w:t>
      </w:r>
      <w:r>
        <w:rPr>
          <w:spacing w:val="-1"/>
        </w:rPr>
        <w:t>structural</w:t>
      </w:r>
      <w:r>
        <w:rPr>
          <w:spacing w:val="77"/>
          <w:w w:val="99"/>
        </w:rPr>
        <w:t> </w:t>
      </w:r>
      <w:r>
        <w:rPr>
          <w:spacing w:val="-1"/>
        </w:rPr>
        <w:t>deficiencies.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thought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now</w:t>
      </w:r>
      <w:r>
        <w:rPr>
          <w:spacing w:val="-8"/>
        </w:rPr>
        <w:t> </w:t>
      </w:r>
      <w:r>
        <w:rPr/>
        <w:t>redundant</w:t>
      </w:r>
      <w:r>
        <w:rPr>
          <w:spacing w:val="-6"/>
        </w:rPr>
        <w:t> </w:t>
      </w:r>
      <w:r>
        <w:rPr>
          <w:spacing w:val="-1"/>
        </w:rPr>
        <w:t>from </w:t>
      </w:r>
      <w:r>
        <w:rPr/>
        <w:t>former</w:t>
      </w:r>
      <w:r>
        <w:rPr>
          <w:spacing w:val="-5"/>
        </w:rPr>
        <w:t> </w:t>
      </w:r>
      <w:r>
        <w:rPr>
          <w:spacing w:val="-1"/>
        </w:rPr>
        <w:t>buildings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area</w:t>
      </w:r>
      <w:r>
        <w:rPr>
          <w:spacing w:val="73"/>
          <w:w w:val="99"/>
        </w:rPr>
        <w:t> </w:t>
      </w:r>
      <w:r>
        <w:rPr/>
        <w:t>now</w:t>
      </w:r>
      <w:r>
        <w:rPr>
          <w:spacing w:val="-9"/>
        </w:rPr>
        <w:t> </w:t>
      </w:r>
      <w:r>
        <w:rPr/>
        <w:t>demolished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/>
        <w:t>capped</w:t>
      </w:r>
      <w:r>
        <w:rPr>
          <w:spacing w:val="-6"/>
        </w:rPr>
        <w:t> </w:t>
      </w:r>
      <w:r>
        <w:rPr/>
        <w:t>off.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numPr>
          <w:ilvl w:val="2"/>
          <w:numId w:val="3"/>
        </w:numPr>
        <w:tabs>
          <w:tab w:pos="1140" w:val="left" w:leader="none"/>
        </w:tabs>
        <w:spacing w:line="288" w:lineRule="auto" w:before="0" w:after="0"/>
        <w:ind w:left="1140" w:right="263" w:hanging="720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precise</w:t>
      </w:r>
      <w:r>
        <w:rPr>
          <w:spacing w:val="-5"/>
        </w:rPr>
        <w:t> </w:t>
      </w:r>
      <w:r>
        <w:rPr/>
        <w:t>route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300mm</w:t>
      </w:r>
      <w:r>
        <w:rPr>
          <w:spacing w:val="-3"/>
        </w:rPr>
        <w:t> </w:t>
      </w:r>
      <w:r>
        <w:rPr>
          <w:spacing w:val="-1"/>
        </w:rPr>
        <w:t>pipe</w:t>
      </w:r>
      <w:r>
        <w:rPr>
          <w:spacing w:val="-5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5"/>
        </w:rPr>
        <w:t> </w:t>
      </w:r>
      <w:r>
        <w:rPr>
          <w:spacing w:val="-1"/>
        </w:rPr>
        <w:t>ditch</w:t>
      </w:r>
      <w:r>
        <w:rPr>
          <w:spacing w:val="-6"/>
        </w:rPr>
        <w:t> </w:t>
      </w:r>
      <w:r>
        <w:rPr>
          <w:spacing w:val="1"/>
        </w:rPr>
        <w:t>at</w:t>
      </w:r>
      <w:r>
        <w:rPr>
          <w:spacing w:val="-3"/>
        </w:rPr>
        <w:t> </w:t>
      </w:r>
      <w:r>
        <w:rPr>
          <w:spacing w:val="-1"/>
        </w:rPr>
        <w:t>Outlet</w:t>
      </w:r>
      <w:r>
        <w:rPr>
          <w:spacing w:val="-3"/>
        </w:rPr>
        <w:t> </w:t>
      </w:r>
      <w:r>
        <w:rPr/>
        <w:t>1</w:t>
      </w:r>
      <w:r>
        <w:rPr>
          <w:spacing w:val="-6"/>
        </w:rPr>
        <w:t> </w:t>
      </w:r>
      <w:r>
        <w:rPr/>
        <w:t>(survey</w:t>
      </w:r>
      <w:r>
        <w:rPr>
          <w:spacing w:val="-8"/>
        </w:rPr>
        <w:t> </w:t>
      </w:r>
      <w:r>
        <w:rPr/>
        <w:t>section</w:t>
      </w:r>
      <w:r>
        <w:rPr>
          <w:spacing w:val="-3"/>
        </w:rPr>
        <w:t> </w:t>
      </w:r>
      <w:r>
        <w:rPr/>
        <w:t>196)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53"/>
          <w:w w:val="99"/>
        </w:rPr>
        <w:t> </w:t>
      </w:r>
      <w:r>
        <w:rPr>
          <w:spacing w:val="-1"/>
        </w:rPr>
        <w:t>described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>
          <w:spacing w:val="-1"/>
        </w:rPr>
        <w:t>2.1.6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>
          <w:spacing w:val="-1"/>
        </w:rPr>
        <w:t>unable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-3"/>
        </w:rPr>
        <w:t> </w:t>
      </w:r>
      <w:r>
        <w:rPr>
          <w:spacing w:val="-1"/>
        </w:rPr>
        <w:t>verified.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/>
        <w:t>likely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discharges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pond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95"/>
          <w:w w:val="99"/>
        </w:rPr>
        <w:t> </w:t>
      </w:r>
      <w:r>
        <w:rPr/>
        <w:t>traffic</w:t>
      </w:r>
      <w:r>
        <w:rPr>
          <w:spacing w:val="-6"/>
        </w:rPr>
        <w:t> </w:t>
      </w:r>
      <w:r>
        <w:rPr>
          <w:spacing w:val="-1"/>
        </w:rPr>
        <w:t>island</w:t>
      </w:r>
      <w:r>
        <w:rPr>
          <w:spacing w:val="-6"/>
        </w:rPr>
        <w:t> </w:t>
      </w:r>
      <w:r>
        <w:rPr/>
        <w:t>although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heavy</w:t>
      </w:r>
      <w:r>
        <w:rPr>
          <w:spacing w:val="-7"/>
        </w:rPr>
        <w:t> </w:t>
      </w:r>
      <w:r>
        <w:rPr>
          <w:spacing w:val="-1"/>
        </w:rPr>
        <w:t>vegetation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significant</w:t>
      </w:r>
      <w:r>
        <w:rPr>
          <w:spacing w:val="-6"/>
        </w:rPr>
        <w:t> </w:t>
      </w:r>
      <w:r>
        <w:rPr/>
        <w:t>silting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ponding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could</w:t>
      </w:r>
      <w:r>
        <w:rPr>
          <w:spacing w:val="-6"/>
        </w:rPr>
        <w:t> </w:t>
      </w:r>
      <w:r>
        <w:rPr/>
        <w:t>not</w:t>
      </w:r>
      <w:r>
        <w:rPr>
          <w:spacing w:val="58"/>
          <w:w w:val="99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/>
        <w:t>confirmed.</w:t>
      </w:r>
      <w:r>
        <w:rPr>
          <w:spacing w:val="-6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suggested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>
          <w:spacing w:val="-1"/>
        </w:rPr>
        <w:t>exposing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top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relatively</w:t>
      </w:r>
      <w:r>
        <w:rPr>
          <w:spacing w:val="-8"/>
        </w:rPr>
        <w:t> </w:t>
      </w:r>
      <w:r>
        <w:rPr/>
        <w:t>shallow</w:t>
      </w:r>
      <w:r>
        <w:rPr>
          <w:spacing w:val="-7"/>
        </w:rPr>
        <w:t> </w:t>
      </w:r>
      <w:r>
        <w:rPr/>
        <w:t>pipework</w:t>
      </w:r>
      <w:r>
        <w:rPr>
          <w:spacing w:val="-2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the</w:t>
      </w:r>
      <w:r>
        <w:rPr>
          <w:spacing w:val="62"/>
          <w:w w:val="99"/>
        </w:rPr>
        <w:t> </w:t>
      </w:r>
      <w:r>
        <w:rPr/>
        <w:t>island</w:t>
      </w:r>
      <w:r>
        <w:rPr>
          <w:spacing w:val="-6"/>
        </w:rPr>
        <w:t> </w:t>
      </w:r>
      <w:r>
        <w:rPr/>
        <w:t>area</w:t>
      </w:r>
      <w:r>
        <w:rPr>
          <w:spacing w:val="-5"/>
        </w:rPr>
        <w:t> </w:t>
      </w:r>
      <w:r>
        <w:rPr>
          <w:spacing w:val="2"/>
        </w:rPr>
        <w:t>may</w:t>
      </w:r>
      <w:r>
        <w:rPr>
          <w:spacing w:val="-8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only</w:t>
      </w:r>
      <w:r>
        <w:rPr>
          <w:spacing w:val="-6"/>
        </w:rPr>
        <w:t> </w:t>
      </w:r>
      <w:r>
        <w:rPr/>
        <w:t>way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confirm</w:t>
      </w:r>
      <w:r>
        <w:rPr>
          <w:spacing w:val="-1"/>
        </w:rPr>
        <w:t> this.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4"/>
          <w:szCs w:val="24"/>
        </w:rPr>
      </w:pPr>
    </w:p>
    <w:p>
      <w:pPr>
        <w:pStyle w:val="BodyText"/>
        <w:tabs>
          <w:tab w:pos="1139" w:val="left" w:leader="none"/>
        </w:tabs>
        <w:spacing w:line="288" w:lineRule="auto"/>
        <w:ind w:left="1140" w:right="681" w:hanging="720"/>
        <w:jc w:val="left"/>
      </w:pPr>
      <w:r>
        <w:rPr>
          <w:spacing w:val="-1"/>
          <w:w w:val="95"/>
        </w:rPr>
        <w:t>3.3.8</w:t>
        <w:tab/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location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/>
        <w:t>defects</w:t>
      </w:r>
      <w:r>
        <w:rPr>
          <w:spacing w:val="-5"/>
        </w:rPr>
        <w:t> </w:t>
      </w:r>
      <w:r>
        <w:rPr>
          <w:spacing w:val="-1"/>
        </w:rPr>
        <w:t>highlighted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table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/>
        <w:t>shown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annotated</w:t>
      </w:r>
      <w:r>
        <w:rPr>
          <w:spacing w:val="79"/>
          <w:w w:val="99"/>
        </w:rPr>
        <w:t> </w:t>
      </w:r>
      <w:r>
        <w:rPr>
          <w:spacing w:val="-1"/>
        </w:rPr>
        <w:t>Capita</w:t>
      </w:r>
      <w:r>
        <w:rPr>
          <w:spacing w:val="-10"/>
        </w:rPr>
        <w:t> </w:t>
      </w:r>
      <w:r>
        <w:rPr/>
        <w:t>drawings</w:t>
      </w:r>
      <w:r>
        <w:rPr>
          <w:spacing w:val="-9"/>
        </w:rPr>
        <w:t> </w:t>
      </w:r>
      <w:r>
        <w:rPr/>
        <w:t>SS018706/200-209</w:t>
      </w:r>
      <w:r>
        <w:rPr>
          <w:spacing w:val="-7"/>
        </w:rPr>
        <w:t> </w:t>
      </w:r>
      <w:r>
        <w:rPr>
          <w:spacing w:val="-1"/>
        </w:rPr>
        <w:t>at</w:t>
      </w:r>
      <w:r>
        <w:rPr>
          <w:spacing w:val="-10"/>
        </w:rPr>
        <w:t> </w:t>
      </w:r>
      <w:r>
        <w:rPr/>
        <w:t>Appendix</w:t>
      </w:r>
      <w:r>
        <w:rPr>
          <w:spacing w:val="-8"/>
        </w:rPr>
        <w:t> </w:t>
      </w:r>
      <w:r>
        <w:rPr>
          <w:spacing w:val="-1"/>
        </w:rPr>
        <w:t>A.</w:t>
      </w:r>
      <w:r>
        <w:rPr/>
      </w:r>
    </w:p>
    <w:p>
      <w:pPr>
        <w:spacing w:after="0" w:line="288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31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0" w:right="107" w:firstLine="0"/>
        <w:jc w:val="righ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4/</w:t>
      </w:r>
      <w:r>
        <w:rPr>
          <w:rFonts w:ascii="Helvetica"/>
          <w:color w:val="737577"/>
          <w:spacing w:val="-7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z w:val="24"/>
        </w:rPr>
        <w:t>ditches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and</w:t>
      </w:r>
      <w:r>
        <w:rPr>
          <w:rFonts w:ascii="Helvetica"/>
          <w:sz w:val="24"/>
        </w:rPr>
      </w:r>
    </w:p>
    <w:p>
      <w:pPr>
        <w:spacing w:before="36"/>
        <w:ind w:left="0" w:right="104" w:firstLine="0"/>
        <w:jc w:val="righ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w w:val="95"/>
          <w:sz w:val="24"/>
        </w:rPr>
        <w:t>ponds</w:t>
      </w:r>
      <w:r>
        <w:rPr>
          <w:rFonts w:ascii="Helvetica"/>
          <w:sz w:val="24"/>
        </w:rPr>
      </w:r>
    </w:p>
    <w:p>
      <w:pPr>
        <w:spacing w:after="0"/>
        <w:jc w:val="right"/>
        <w:rPr>
          <w:rFonts w:ascii="Helvetica" w:hAnsi="Helvetica" w:cs="Helvetica" w:eastAsia="Helvetica"/>
          <w:sz w:val="24"/>
          <w:szCs w:val="24"/>
        </w:rPr>
        <w:sectPr>
          <w:footerReference w:type="default" r:id="rId24"/>
          <w:pgSz w:w="11900" w:h="16840"/>
          <w:pgMar w:footer="822" w:header="0" w:top="500" w:bottom="1020" w:left="1020" w:right="1020"/>
          <w:pgNumType w:start="11"/>
          <w:cols w:num="2" w:equalWidth="0">
            <w:col w:w="5879" w:space="1191"/>
            <w:col w:w="2790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7"/>
        <w:rPr>
          <w:rFonts w:ascii="Helvetica" w:hAnsi="Helvetica" w:cs="Helvetica" w:eastAsia="Helvetica"/>
          <w:sz w:val="27"/>
          <w:szCs w:val="27"/>
        </w:rPr>
      </w:pPr>
    </w:p>
    <w:p>
      <w:pPr>
        <w:numPr>
          <w:ilvl w:val="0"/>
          <w:numId w:val="2"/>
        </w:numPr>
        <w:tabs>
          <w:tab w:pos="1272" w:val="left" w:leader="none"/>
        </w:tabs>
        <w:spacing w:before="101"/>
        <w:ind w:left="1271" w:right="0" w:hanging="851"/>
        <w:jc w:val="left"/>
        <w:rPr>
          <w:rFonts w:ascii="Helvetica" w:hAnsi="Helvetica" w:cs="Helvetica" w:eastAsia="Helvetica"/>
          <w:sz w:val="36"/>
          <w:szCs w:val="36"/>
        </w:rPr>
      </w:pPr>
      <w:r>
        <w:rPr>
          <w:rFonts w:ascii="Helvetica"/>
          <w:spacing w:val="-1"/>
          <w:sz w:val="36"/>
        </w:rPr>
        <w:t>Drainage</w:t>
      </w:r>
      <w:r>
        <w:rPr>
          <w:rFonts w:ascii="Helvetica"/>
          <w:spacing w:val="-15"/>
          <w:sz w:val="36"/>
        </w:rPr>
        <w:t> </w:t>
      </w:r>
      <w:r>
        <w:rPr>
          <w:rFonts w:ascii="Helvetica"/>
          <w:spacing w:val="-1"/>
          <w:sz w:val="36"/>
        </w:rPr>
        <w:t>ditches</w:t>
      </w:r>
      <w:r>
        <w:rPr>
          <w:rFonts w:ascii="Helvetica"/>
          <w:spacing w:val="-14"/>
          <w:sz w:val="36"/>
        </w:rPr>
        <w:t> </w:t>
      </w:r>
      <w:r>
        <w:rPr>
          <w:rFonts w:ascii="Helvetica"/>
          <w:spacing w:val="-1"/>
          <w:sz w:val="36"/>
        </w:rPr>
        <w:t>and</w:t>
      </w:r>
      <w:r>
        <w:rPr>
          <w:rFonts w:ascii="Helvetica"/>
          <w:spacing w:val="-12"/>
          <w:sz w:val="36"/>
        </w:rPr>
        <w:t> </w:t>
      </w:r>
      <w:r>
        <w:rPr>
          <w:rFonts w:ascii="Helvetica"/>
          <w:spacing w:val="-1"/>
          <w:sz w:val="36"/>
        </w:rPr>
        <w:t>ponds</w:t>
      </w:r>
      <w:r>
        <w:rPr>
          <w:rFonts w:ascii="Helvetica"/>
          <w:sz w:val="36"/>
        </w:rPr>
      </w:r>
    </w:p>
    <w:p>
      <w:pPr>
        <w:numPr>
          <w:ilvl w:val="1"/>
          <w:numId w:val="2"/>
        </w:numPr>
        <w:tabs>
          <w:tab w:pos="1272" w:val="left" w:leader="none"/>
        </w:tabs>
        <w:spacing w:before="280"/>
        <w:ind w:left="1272" w:right="0" w:hanging="852"/>
        <w:jc w:val="left"/>
        <w:rPr>
          <w:rFonts w:ascii="Helvetica" w:hAnsi="Helvetica" w:cs="Helvetica" w:eastAsia="Helvetica"/>
          <w:sz w:val="28"/>
          <w:szCs w:val="28"/>
        </w:rPr>
      </w:pPr>
      <w:r>
        <w:rPr>
          <w:rFonts w:ascii="Helvetica"/>
          <w:spacing w:val="-1"/>
          <w:sz w:val="28"/>
        </w:rPr>
        <w:t>Condition</w:t>
      </w:r>
      <w:r>
        <w:rPr>
          <w:rFonts w:ascii="Helvetica"/>
          <w:spacing w:val="-2"/>
          <w:sz w:val="28"/>
        </w:rPr>
        <w:t> </w:t>
      </w:r>
      <w:r>
        <w:rPr>
          <w:rFonts w:ascii="Helvetica"/>
          <w:spacing w:val="-1"/>
          <w:sz w:val="28"/>
        </w:rPr>
        <w:t>Summary</w:t>
      </w:r>
    </w:p>
    <w:p>
      <w:pPr>
        <w:spacing w:line="240" w:lineRule="auto" w:before="0"/>
        <w:rPr>
          <w:rFonts w:ascii="Helvetica" w:hAnsi="Helvetica" w:cs="Helvetica" w:eastAsia="Helvetica"/>
          <w:sz w:val="28"/>
          <w:szCs w:val="28"/>
        </w:rPr>
      </w:pPr>
    </w:p>
    <w:p>
      <w:pPr>
        <w:pStyle w:val="BodyText"/>
        <w:numPr>
          <w:ilvl w:val="2"/>
          <w:numId w:val="2"/>
        </w:numPr>
        <w:tabs>
          <w:tab w:pos="1140" w:val="left" w:leader="none"/>
        </w:tabs>
        <w:spacing w:line="331" w:lineRule="auto" w:before="207" w:after="0"/>
        <w:ind w:left="1140" w:right="394" w:hanging="720"/>
        <w:jc w:val="left"/>
      </w:pPr>
      <w:r>
        <w:rPr/>
        <w:t>Surface</w:t>
      </w:r>
      <w:r>
        <w:rPr>
          <w:spacing w:val="-6"/>
        </w:rPr>
        <w:t> </w:t>
      </w:r>
      <w:r>
        <w:rPr>
          <w:spacing w:val="-2"/>
        </w:rPr>
        <w:t>water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7"/>
        </w:rPr>
        <w:t> </w:t>
      </w:r>
      <w:r>
        <w:rPr>
          <w:spacing w:val="1"/>
        </w:rPr>
        <w:t>and</w:t>
      </w:r>
      <w:r>
        <w:rPr>
          <w:spacing w:val="-7"/>
        </w:rPr>
        <w:t> </w:t>
      </w:r>
      <w:r>
        <w:rPr>
          <w:spacing w:val="-1"/>
        </w:rPr>
        <w:t>treated</w:t>
      </w:r>
      <w:r>
        <w:rPr>
          <w:spacing w:val="-7"/>
        </w:rPr>
        <w:t> </w:t>
      </w:r>
      <w:r>
        <w:rPr>
          <w:spacing w:val="-1"/>
        </w:rPr>
        <w:t>effluent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sewage</w:t>
      </w:r>
      <w:r>
        <w:rPr>
          <w:spacing w:val="-7"/>
        </w:rPr>
        <w:t> </w:t>
      </w:r>
      <w:r>
        <w:rPr/>
        <w:t>treatment</w:t>
      </w:r>
      <w:r>
        <w:rPr>
          <w:spacing w:val="-7"/>
        </w:rPr>
        <w:t> </w:t>
      </w:r>
      <w:r>
        <w:rPr>
          <w:spacing w:val="-1"/>
        </w:rPr>
        <w:t>plants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septic</w:t>
      </w:r>
      <w:r>
        <w:rPr>
          <w:spacing w:val="-6"/>
        </w:rPr>
        <w:t> </w:t>
      </w:r>
      <w:r>
        <w:rPr/>
        <w:t>tanks</w:t>
      </w:r>
      <w:r>
        <w:rPr>
          <w:spacing w:val="89"/>
          <w:w w:val="99"/>
        </w:rPr>
        <w:t> </w:t>
      </w:r>
      <w:r>
        <w:rPr>
          <w:spacing w:val="-1"/>
        </w:rPr>
        <w:t>discharge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series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drainage</w:t>
      </w:r>
      <w:r>
        <w:rPr>
          <w:spacing w:val="-6"/>
        </w:rPr>
        <w:t> </w:t>
      </w:r>
      <w:r>
        <w:rPr>
          <w:spacing w:val="-1"/>
        </w:rPr>
        <w:t>ditches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both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immediate</w:t>
      </w:r>
      <w:r>
        <w:rPr>
          <w:spacing w:val="-6"/>
        </w:rPr>
        <w:t> </w:t>
      </w:r>
      <w:r>
        <w:rPr>
          <w:spacing w:val="-1"/>
        </w:rPr>
        <w:t>site</w:t>
      </w:r>
      <w:r>
        <w:rPr>
          <w:spacing w:val="67"/>
          <w:w w:val="99"/>
        </w:rPr>
        <w:t> </w:t>
      </w:r>
      <w:r>
        <w:rPr>
          <w:spacing w:val="-1"/>
        </w:rPr>
        <w:t>boundary.</w:t>
      </w:r>
      <w:r>
        <w:rPr>
          <w:spacing w:val="-7"/>
        </w:rPr>
        <w:t> </w:t>
      </w:r>
      <w:r>
        <w:rPr/>
        <w:t>These</w:t>
      </w:r>
      <w:r>
        <w:rPr>
          <w:spacing w:val="-6"/>
        </w:rPr>
        <w:t> </w:t>
      </w:r>
      <w:r>
        <w:rPr/>
        <w:t>convey</w:t>
      </w:r>
      <w:r>
        <w:rPr>
          <w:spacing w:val="-9"/>
        </w:rPr>
        <w:t> </w:t>
      </w:r>
      <w:r>
        <w:rPr/>
        <w:t>surface</w:t>
      </w:r>
      <w:r>
        <w:rPr>
          <w:spacing w:val="-7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off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site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>
          <w:spacing w:val="-1"/>
        </w:rPr>
        <w:t>locations</w:t>
      </w:r>
      <w:r>
        <w:rPr>
          <w:spacing w:val="-6"/>
        </w:rPr>
        <w:t> </w:t>
      </w:r>
      <w:r>
        <w:rPr/>
        <w:t>indicated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drawings</w:t>
      </w:r>
      <w:r>
        <w:rPr>
          <w:spacing w:val="79"/>
          <w:w w:val="99"/>
        </w:rPr>
        <w:t> </w:t>
      </w:r>
      <w:r>
        <w:rPr>
          <w:spacing w:val="-1"/>
        </w:rPr>
        <w:t>SS018706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>
          <w:spacing w:val="-1"/>
        </w:rPr>
        <w:t>Appendix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described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section</w:t>
      </w:r>
      <w:r>
        <w:rPr>
          <w:spacing w:val="-5"/>
        </w:rPr>
        <w:t> </w:t>
      </w:r>
      <w:r>
        <w:rPr>
          <w:spacing w:val="-1"/>
        </w:rPr>
        <w:t>2.1</w:t>
      </w:r>
      <w:r>
        <w:rPr>
          <w:spacing w:val="-2"/>
        </w:rPr>
        <w:t> </w:t>
      </w:r>
      <w:r>
        <w:rPr>
          <w:spacing w:val="-1"/>
        </w:rPr>
        <w:t>previously.</w:t>
      </w:r>
      <w:r>
        <w:rPr/>
      </w:r>
    </w:p>
    <w:p>
      <w:pPr>
        <w:pStyle w:val="BodyText"/>
        <w:numPr>
          <w:ilvl w:val="2"/>
          <w:numId w:val="2"/>
        </w:numPr>
        <w:tabs>
          <w:tab w:pos="1140" w:val="left" w:leader="none"/>
        </w:tabs>
        <w:spacing w:line="331" w:lineRule="auto" w:before="120" w:after="0"/>
        <w:ind w:left="1140" w:right="137" w:hanging="720"/>
        <w:jc w:val="left"/>
      </w:pP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ditches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ponds</w:t>
      </w:r>
      <w:r>
        <w:rPr>
          <w:spacing w:val="-6"/>
        </w:rPr>
        <w:t> </w:t>
      </w:r>
      <w:r>
        <w:rPr>
          <w:spacing w:val="-1"/>
        </w:rPr>
        <w:t>require</w:t>
      </w:r>
      <w:r>
        <w:rPr>
          <w:spacing w:val="-7"/>
        </w:rPr>
        <w:t> </w:t>
      </w:r>
      <w:r>
        <w:rPr/>
        <w:t>regular</w:t>
      </w:r>
      <w:r>
        <w:rPr>
          <w:spacing w:val="-7"/>
        </w:rPr>
        <w:t> </w:t>
      </w:r>
      <w:r>
        <w:rPr/>
        <w:t>maintenance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/>
        <w:t>ensure</w:t>
      </w:r>
      <w:r>
        <w:rPr>
          <w:spacing w:val="-8"/>
        </w:rPr>
        <w:t> </w:t>
      </w:r>
      <w:r>
        <w:rPr/>
        <w:t>efficient</w:t>
      </w:r>
      <w:r>
        <w:rPr>
          <w:spacing w:val="-5"/>
        </w:rPr>
        <w:t> </w:t>
      </w:r>
      <w:r>
        <w:rPr/>
        <w:t>discharge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water</w:t>
      </w:r>
      <w:r>
        <w:rPr>
          <w:spacing w:val="55"/>
          <w:w w:val="99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site.</w:t>
      </w:r>
      <w:r>
        <w:rPr>
          <w:spacing w:val="-7"/>
        </w:rPr>
        <w:t> </w:t>
      </w:r>
      <w:r>
        <w:rPr>
          <w:spacing w:val="-1"/>
        </w:rPr>
        <w:t>Ditches</w:t>
      </w:r>
      <w:r>
        <w:rPr>
          <w:spacing w:val="-5"/>
        </w:rPr>
        <w:t> </w:t>
      </w:r>
      <w:r>
        <w:rPr>
          <w:spacing w:val="-1"/>
        </w:rPr>
        <w:t>require</w:t>
      </w:r>
      <w:r>
        <w:rPr>
          <w:spacing w:val="-6"/>
        </w:rPr>
        <w:t> </w:t>
      </w:r>
      <w:r>
        <w:rPr/>
        <w:t>removal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leaves,</w:t>
      </w:r>
      <w:r>
        <w:rPr>
          <w:spacing w:val="-7"/>
        </w:rPr>
        <w:t> </w:t>
      </w:r>
      <w:r>
        <w:rPr/>
        <w:t>twigs,</w:t>
      </w:r>
      <w:r>
        <w:rPr>
          <w:spacing w:val="-6"/>
        </w:rPr>
        <w:t> </w:t>
      </w:r>
      <w:r>
        <w:rPr/>
        <w:t>litter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silt</w:t>
      </w:r>
      <w:r>
        <w:rPr>
          <w:spacing w:val="-4"/>
        </w:rPr>
        <w:t> </w:t>
      </w:r>
      <w:r>
        <w:rPr>
          <w:spacing w:val="-1"/>
        </w:rPr>
        <w:t>deposits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ensuring</w:t>
      </w:r>
      <w:r>
        <w:rPr>
          <w:spacing w:val="79"/>
          <w:w w:val="99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inlet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/>
        <w:t>pipes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/>
        <w:t>blocked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/>
        <w:t>overgrown.</w:t>
      </w:r>
      <w:r>
        <w:rPr>
          <w:spacing w:val="-6"/>
        </w:rPr>
        <w:t> </w:t>
      </w:r>
      <w:r>
        <w:rPr/>
        <w:t>Similarly</w:t>
      </w:r>
      <w:r>
        <w:rPr>
          <w:spacing w:val="-8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should</w:t>
      </w:r>
      <w:r>
        <w:rPr>
          <w:spacing w:val="-4"/>
        </w:rPr>
        <w:t> </w:t>
      </w:r>
      <w:r>
        <w:rPr/>
        <w:t>not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allowed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60"/>
          <w:w w:val="99"/>
        </w:rPr>
        <w:t> </w:t>
      </w:r>
      <w:r>
        <w:rPr>
          <w:spacing w:val="-1"/>
        </w:rPr>
        <w:t>silt</w:t>
      </w:r>
      <w:r>
        <w:rPr>
          <w:spacing w:val="-6"/>
        </w:rPr>
        <w:t> </w:t>
      </w:r>
      <w:r>
        <w:rPr>
          <w:spacing w:val="1"/>
        </w:rPr>
        <w:t>up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inlets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outlets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become</w:t>
      </w:r>
      <w:r>
        <w:rPr>
          <w:spacing w:val="-6"/>
        </w:rPr>
        <w:t> </w:t>
      </w:r>
      <w:r>
        <w:rPr/>
        <w:t>blocked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4"/>
        </w:rPr>
        <w:t> </w:t>
      </w:r>
      <w:r>
        <w:rPr>
          <w:spacing w:val="-1"/>
        </w:rPr>
        <w:t>overgrown.</w:t>
      </w:r>
      <w:r>
        <w:rPr>
          <w:spacing w:val="-5"/>
        </w:rPr>
        <w:t> </w:t>
      </w:r>
      <w:r>
        <w:rPr/>
        <w:t>Most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>
          <w:spacing w:val="-1"/>
        </w:rPr>
        <w:t>located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88"/>
          <w:w w:val="99"/>
        </w:rPr>
        <w:t> </w:t>
      </w:r>
      <w:r>
        <w:rPr/>
        <w:t>heavily</w:t>
      </w:r>
      <w:r>
        <w:rPr>
          <w:spacing w:val="-7"/>
        </w:rPr>
        <w:t> </w:t>
      </w:r>
      <w:r>
        <w:rPr/>
        <w:t>overgrown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wooded</w:t>
      </w:r>
      <w:r>
        <w:rPr>
          <w:spacing w:val="-6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suffer</w:t>
      </w:r>
      <w:r>
        <w:rPr>
          <w:spacing w:val="-5"/>
        </w:rPr>
        <w:t> </w:t>
      </w:r>
      <w:r>
        <w:rPr>
          <w:spacing w:val="-1"/>
        </w:rPr>
        <w:t>from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build</w:t>
      </w:r>
      <w:r>
        <w:rPr>
          <w:spacing w:val="-4"/>
        </w:rPr>
        <w:t> </w:t>
      </w:r>
      <w:r>
        <w:rPr>
          <w:spacing w:val="-1"/>
        </w:rPr>
        <w:t>up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decaying</w:t>
      </w:r>
      <w:r>
        <w:rPr>
          <w:spacing w:val="-5"/>
        </w:rPr>
        <w:t> </w:t>
      </w:r>
      <w:r>
        <w:rPr/>
        <w:t>leaves</w:t>
      </w:r>
      <w:r>
        <w:rPr>
          <w:spacing w:val="-5"/>
        </w:rPr>
        <w:t> </w:t>
      </w:r>
      <w:r>
        <w:rPr/>
        <w:t>and</w:t>
      </w:r>
      <w:r>
        <w:rPr>
          <w:spacing w:val="39"/>
          <w:w w:val="99"/>
        </w:rPr>
        <w:t> </w:t>
      </w:r>
      <w:r>
        <w:rPr>
          <w:spacing w:val="-1"/>
        </w:rPr>
        <w:t>vegetation.</w:t>
      </w:r>
      <w:r>
        <w:rPr/>
      </w:r>
    </w:p>
    <w:p>
      <w:pPr>
        <w:pStyle w:val="BodyText"/>
        <w:numPr>
          <w:ilvl w:val="2"/>
          <w:numId w:val="2"/>
        </w:numPr>
        <w:tabs>
          <w:tab w:pos="1140" w:val="left" w:leader="none"/>
        </w:tabs>
        <w:spacing w:line="331" w:lineRule="auto" w:before="120" w:after="0"/>
        <w:ind w:left="1140" w:right="394" w:hanging="720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condition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majority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ditches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time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investigation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105"/>
          <w:w w:val="99"/>
        </w:rPr>
        <w:t> </w:t>
      </w:r>
      <w:r>
        <w:rPr>
          <w:spacing w:val="-1"/>
        </w:rPr>
        <w:t>found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reasonable</w:t>
      </w:r>
      <w:r>
        <w:rPr>
          <w:spacing w:val="-6"/>
        </w:rPr>
        <w:t> </w:t>
      </w:r>
      <w:r>
        <w:rPr>
          <w:spacing w:val="-1"/>
        </w:rPr>
        <w:t>condition</w:t>
      </w:r>
      <w:r>
        <w:rPr>
          <w:spacing w:val="-5"/>
        </w:rPr>
        <w:t> </w:t>
      </w:r>
      <w:r>
        <w:rPr/>
        <w:t>although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majority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pipe</w:t>
      </w:r>
      <w:r>
        <w:rPr>
          <w:spacing w:val="-5"/>
        </w:rPr>
        <w:t> </w:t>
      </w:r>
      <w:r>
        <w:rPr>
          <w:spacing w:val="-1"/>
        </w:rPr>
        <w:t>inlets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outlets</w:t>
      </w:r>
      <w:r>
        <w:rPr>
          <w:spacing w:val="-4"/>
        </w:rPr>
        <w:t> </w:t>
      </w:r>
      <w:r>
        <w:rPr/>
        <w:t>have</w:t>
      </w:r>
      <w:r>
        <w:rPr>
          <w:spacing w:val="-6"/>
        </w:rPr>
        <w:t> </w:t>
      </w:r>
      <w:r>
        <w:rPr>
          <w:spacing w:val="-1"/>
        </w:rPr>
        <w:t>no</w:t>
      </w:r>
      <w:r>
        <w:rPr>
          <w:spacing w:val="66"/>
          <w:w w:val="99"/>
        </w:rPr>
        <w:t> </w:t>
      </w:r>
      <w:r>
        <w:rPr/>
        <w:t>specific</w:t>
      </w:r>
      <w:r>
        <w:rPr>
          <w:spacing w:val="-6"/>
        </w:rPr>
        <w:t> </w:t>
      </w:r>
      <w:r>
        <w:rPr>
          <w:spacing w:val="-1"/>
        </w:rPr>
        <w:t>headwall</w:t>
      </w:r>
      <w:r>
        <w:rPr>
          <w:spacing w:val="-7"/>
        </w:rPr>
        <w:t> </w:t>
      </w:r>
      <w:r>
        <w:rPr>
          <w:spacing w:val="-1"/>
        </w:rPr>
        <w:t>structure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/>
        <w:t>invariably</w:t>
      </w:r>
      <w:r>
        <w:rPr>
          <w:spacing w:val="-9"/>
        </w:rPr>
        <w:t> </w:t>
      </w:r>
      <w:r>
        <w:rPr/>
        <w:t>just</w:t>
      </w:r>
      <w:r>
        <w:rPr>
          <w:spacing w:val="-7"/>
        </w:rPr>
        <w:t> </w:t>
      </w:r>
      <w:r>
        <w:rPr>
          <w:spacing w:val="1"/>
        </w:rPr>
        <w:t>an</w:t>
      </w:r>
      <w:r>
        <w:rPr>
          <w:spacing w:val="-6"/>
        </w:rPr>
        <w:t> </w:t>
      </w:r>
      <w:r>
        <w:rPr/>
        <w:t>exposed</w:t>
      </w:r>
      <w:r>
        <w:rPr>
          <w:spacing w:val="-6"/>
        </w:rPr>
        <w:t> </w:t>
      </w:r>
      <w:r>
        <w:rPr/>
        <w:t>pipe.</w:t>
      </w:r>
      <w:r>
        <w:rPr>
          <w:spacing w:val="-7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>
          <w:spacing w:val="-1"/>
        </w:rPr>
        <w:t>important</w:t>
      </w:r>
      <w:r>
        <w:rPr>
          <w:spacing w:val="-5"/>
        </w:rPr>
        <w:t> </w:t>
      </w:r>
      <w:r>
        <w:rPr>
          <w:spacing w:val="-1"/>
        </w:rPr>
        <w:t>therefore</w:t>
      </w:r>
      <w:r>
        <w:rPr>
          <w:spacing w:val="-6"/>
        </w:rPr>
        <w:t> </w:t>
      </w:r>
      <w:r>
        <w:rPr/>
        <w:t>that</w:t>
      </w:r>
      <w:r>
        <w:rPr>
          <w:spacing w:val="79"/>
          <w:w w:val="99"/>
        </w:rPr>
        <w:t> </w:t>
      </w:r>
      <w:r>
        <w:rPr>
          <w:spacing w:val="-1"/>
        </w:rPr>
        <w:t>these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/>
        <w:t>regularly</w:t>
      </w:r>
      <w:r>
        <w:rPr>
          <w:spacing w:val="-9"/>
        </w:rPr>
        <w:t> </w:t>
      </w:r>
      <w:r>
        <w:rPr/>
        <w:t>maintained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remove</w:t>
      </w:r>
      <w:r>
        <w:rPr>
          <w:spacing w:val="-6"/>
        </w:rPr>
        <w:t> </w:t>
      </w:r>
      <w:r>
        <w:rPr>
          <w:spacing w:val="1"/>
        </w:rPr>
        <w:t>any</w:t>
      </w:r>
      <w:r>
        <w:rPr>
          <w:spacing w:val="-7"/>
        </w:rPr>
        <w:t> </w:t>
      </w:r>
      <w:r>
        <w:rPr/>
        <w:t>build</w:t>
      </w:r>
      <w:r>
        <w:rPr>
          <w:spacing w:val="-6"/>
        </w:rPr>
        <w:t> </w:t>
      </w:r>
      <w:r>
        <w:rPr/>
        <w:t>–up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debris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siltation.</w:t>
      </w:r>
      <w:r>
        <w:rPr/>
      </w:r>
    </w:p>
    <w:p>
      <w:pPr>
        <w:pStyle w:val="BodyText"/>
        <w:numPr>
          <w:ilvl w:val="2"/>
          <w:numId w:val="2"/>
        </w:numPr>
        <w:tabs>
          <w:tab w:pos="1140" w:val="left" w:leader="none"/>
        </w:tabs>
        <w:spacing w:line="331" w:lineRule="auto" w:before="117" w:after="0"/>
        <w:ind w:left="1140" w:right="394" w:hanging="720"/>
        <w:jc w:val="left"/>
      </w:pPr>
      <w:r>
        <w:rPr>
          <w:spacing w:val="-1"/>
        </w:rPr>
        <w:t>Much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land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>
          <w:spacing w:val="-1"/>
        </w:rPr>
        <w:t>discharging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-1"/>
        </w:rPr>
        <w:t>ponds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Arboretum</w:t>
      </w:r>
      <w:r>
        <w:rPr>
          <w:spacing w:val="-2"/>
        </w:rPr>
        <w:t> </w:t>
      </w:r>
      <w:r>
        <w:rPr>
          <w:spacing w:val="-1"/>
        </w:rPr>
        <w:t>indicated</w:t>
      </w:r>
      <w:r>
        <w:rPr>
          <w:spacing w:val="-6"/>
        </w:rPr>
        <w:t> </w:t>
      </w:r>
      <w:r>
        <w:rPr>
          <w:spacing w:val="1"/>
        </w:rPr>
        <w:t>on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drawings</w:t>
      </w:r>
      <w:r>
        <w:rPr>
          <w:spacing w:val="103"/>
          <w:w w:val="99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>
          <w:spacing w:val="-1"/>
        </w:rPr>
        <w:t>Appendix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could</w:t>
      </w:r>
      <w:r>
        <w:rPr>
          <w:spacing w:val="-6"/>
        </w:rPr>
        <w:t> </w:t>
      </w:r>
      <w:r>
        <w:rPr>
          <w:spacing w:val="1"/>
        </w:rPr>
        <w:t>not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>
          <w:spacing w:val="-1"/>
        </w:rPr>
        <w:t>located</w:t>
      </w:r>
      <w:r>
        <w:rPr>
          <w:spacing w:val="-6"/>
        </w:rPr>
        <w:t> </w:t>
      </w:r>
      <w:r>
        <w:rPr>
          <w:spacing w:val="1"/>
        </w:rPr>
        <w:t>on</w:t>
      </w:r>
      <w:r>
        <w:rPr>
          <w:spacing w:val="-5"/>
        </w:rPr>
        <w:t> </w:t>
      </w:r>
      <w:r>
        <w:rPr/>
        <w:t>site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-6"/>
        </w:rPr>
        <w:t> </w:t>
      </w:r>
      <w:r>
        <w:rPr/>
        <w:t>inaccessible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survey.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9"/>
        <w:rPr>
          <w:rFonts w:ascii="Helvetica" w:hAnsi="Helvetica" w:cs="Helvetica" w:eastAsia="Helvetica"/>
          <w:sz w:val="24"/>
          <w:szCs w:val="24"/>
        </w:rPr>
      </w:pPr>
    </w:p>
    <w:p>
      <w:pPr>
        <w:numPr>
          <w:ilvl w:val="1"/>
          <w:numId w:val="2"/>
        </w:numPr>
        <w:tabs>
          <w:tab w:pos="1272" w:val="left" w:leader="none"/>
        </w:tabs>
        <w:spacing w:before="0"/>
        <w:ind w:left="1272" w:right="0" w:hanging="852"/>
        <w:jc w:val="left"/>
        <w:rPr>
          <w:rFonts w:ascii="Helvetica" w:hAnsi="Helvetica" w:cs="Helvetica" w:eastAsia="Helvetica"/>
          <w:sz w:val="28"/>
          <w:szCs w:val="28"/>
        </w:rPr>
      </w:pPr>
      <w:r>
        <w:rPr>
          <w:rFonts w:ascii="Helvetica"/>
          <w:spacing w:val="-1"/>
          <w:sz w:val="28"/>
        </w:rPr>
        <w:t>Summary</w:t>
      </w:r>
      <w:r>
        <w:rPr>
          <w:rFonts w:ascii="Helvetica"/>
          <w:spacing w:val="-3"/>
          <w:sz w:val="28"/>
        </w:rPr>
        <w:t> </w:t>
      </w:r>
      <w:r>
        <w:rPr>
          <w:rFonts w:ascii="Helvetica"/>
          <w:sz w:val="28"/>
        </w:rPr>
        <w:t>of</w:t>
      </w:r>
      <w:r>
        <w:rPr>
          <w:rFonts w:ascii="Helvetica"/>
          <w:spacing w:val="2"/>
          <w:sz w:val="28"/>
        </w:rPr>
        <w:t> </w:t>
      </w:r>
      <w:r>
        <w:rPr>
          <w:rFonts w:ascii="Helvetica"/>
          <w:spacing w:val="-1"/>
          <w:sz w:val="28"/>
        </w:rPr>
        <w:t>major</w:t>
      </w:r>
      <w:r>
        <w:rPr>
          <w:rFonts w:ascii="Helvetica"/>
          <w:spacing w:val="-4"/>
          <w:sz w:val="28"/>
        </w:rPr>
        <w:t> </w:t>
      </w:r>
      <w:r>
        <w:rPr>
          <w:rFonts w:ascii="Helvetica"/>
          <w:spacing w:val="-1"/>
          <w:sz w:val="28"/>
        </w:rPr>
        <w:t>defects</w:t>
      </w:r>
      <w:r>
        <w:rPr>
          <w:rFonts w:ascii="Helvetica"/>
          <w:sz w:val="28"/>
        </w:rPr>
        <w:t> and</w:t>
      </w:r>
      <w:r>
        <w:rPr>
          <w:rFonts w:ascii="Helvetica"/>
          <w:spacing w:val="1"/>
          <w:sz w:val="28"/>
        </w:rPr>
        <w:t> </w:t>
      </w:r>
      <w:r>
        <w:rPr>
          <w:rFonts w:ascii="Helvetica"/>
          <w:spacing w:val="-1"/>
          <w:sz w:val="28"/>
        </w:rPr>
        <w:t>remedial</w:t>
      </w:r>
      <w:r>
        <w:rPr>
          <w:rFonts w:ascii="Helvetica"/>
          <w:spacing w:val="1"/>
          <w:sz w:val="28"/>
        </w:rPr>
        <w:t> </w:t>
      </w:r>
      <w:r>
        <w:rPr>
          <w:rFonts w:ascii="Helvetica"/>
          <w:spacing w:val="-1"/>
          <w:sz w:val="28"/>
        </w:rPr>
        <w:t>works.</w:t>
      </w:r>
    </w:p>
    <w:p>
      <w:pPr>
        <w:spacing w:line="240" w:lineRule="auto" w:before="0"/>
        <w:rPr>
          <w:rFonts w:ascii="Helvetica" w:hAnsi="Helvetica" w:cs="Helvetica" w:eastAsia="Helvetica"/>
          <w:sz w:val="28"/>
          <w:szCs w:val="28"/>
        </w:rPr>
      </w:pPr>
    </w:p>
    <w:p>
      <w:pPr>
        <w:pStyle w:val="BodyText"/>
        <w:numPr>
          <w:ilvl w:val="2"/>
          <w:numId w:val="2"/>
        </w:numPr>
        <w:tabs>
          <w:tab w:pos="1140" w:val="left" w:leader="none"/>
        </w:tabs>
        <w:spacing w:line="331" w:lineRule="auto" w:before="207" w:after="0"/>
        <w:ind w:left="1140" w:right="216" w:hanging="720"/>
        <w:jc w:val="left"/>
      </w:pPr>
      <w:r>
        <w:rPr/>
        <w:t>The</w:t>
      </w:r>
      <w:r>
        <w:rPr>
          <w:spacing w:val="-7"/>
        </w:rPr>
        <w:t> </w:t>
      </w:r>
      <w:r>
        <w:rPr>
          <w:spacing w:val="-1"/>
        </w:rPr>
        <w:t>series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interconnecting</w:t>
      </w:r>
      <w:r>
        <w:rPr>
          <w:spacing w:val="-7"/>
        </w:rPr>
        <w:t> </w:t>
      </w:r>
      <w:r>
        <w:rPr>
          <w:spacing w:val="-1"/>
        </w:rPr>
        <w:t>ponds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ditches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7"/>
        </w:rPr>
        <w:t> </w:t>
      </w:r>
      <w:r>
        <w:rPr>
          <w:spacing w:val="-1"/>
        </w:rPr>
        <w:t>serve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Mechanical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Electrical</w:t>
      </w:r>
      <w:r>
        <w:rPr>
          <w:spacing w:val="95"/>
          <w:w w:val="99"/>
        </w:rPr>
        <w:t> </w:t>
      </w:r>
      <w:r>
        <w:rPr/>
        <w:t>Workshops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Vehicle</w:t>
      </w:r>
      <w:r>
        <w:rPr>
          <w:spacing w:val="-6"/>
        </w:rPr>
        <w:t> </w:t>
      </w:r>
      <w:r>
        <w:rPr/>
        <w:t>shed</w:t>
      </w:r>
      <w:r>
        <w:rPr>
          <w:spacing w:val="-7"/>
        </w:rPr>
        <w:t> </w:t>
      </w:r>
      <w:r>
        <w:rPr/>
        <w:t>areas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>
          <w:spacing w:val="-1"/>
        </w:rPr>
        <w:t>located</w:t>
      </w:r>
      <w:r>
        <w:rPr>
          <w:spacing w:val="-5"/>
        </w:rPr>
        <w:t> </w:t>
      </w:r>
      <w:r>
        <w:rPr>
          <w:spacing w:val="-1"/>
        </w:rPr>
        <w:t>within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heavily</w:t>
      </w:r>
      <w:r>
        <w:rPr>
          <w:spacing w:val="-7"/>
        </w:rPr>
        <w:t> </w:t>
      </w:r>
      <w:r>
        <w:rPr>
          <w:spacing w:val="-1"/>
        </w:rPr>
        <w:t>wooded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overgrown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and</w:t>
      </w:r>
      <w:r>
        <w:rPr>
          <w:spacing w:val="69"/>
          <w:w w:val="99"/>
        </w:rPr>
        <w:t> </w:t>
      </w:r>
      <w:r>
        <w:rPr/>
        <w:t>so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inlets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outlets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>
          <w:spacing w:val="-1"/>
        </w:rPr>
        <w:t>susceptible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6"/>
        </w:rPr>
        <w:t> </w:t>
      </w:r>
      <w:r>
        <w:rPr/>
        <w:t>blockage</w:t>
      </w:r>
      <w:r>
        <w:rPr>
          <w:spacing w:val="-6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leaves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undergrowth.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ponds</w:t>
      </w:r>
      <w:r>
        <w:rPr>
          <w:w w:val="99"/>
        </w:rPr>
        <w:t> </w:t>
      </w:r>
      <w:r>
        <w:rPr>
          <w:spacing w:val="85"/>
          <w:w w:val="99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shallow</w:t>
      </w:r>
      <w:r>
        <w:rPr>
          <w:spacing w:val="-6"/>
        </w:rPr>
        <w:t> </w:t>
      </w:r>
      <w:r>
        <w:rPr>
          <w:spacing w:val="-1"/>
        </w:rPr>
        <w:t>depth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exhibit</w:t>
      </w:r>
      <w:r>
        <w:rPr>
          <w:spacing w:val="-6"/>
        </w:rPr>
        <w:t> </w:t>
      </w:r>
      <w:r>
        <w:rPr/>
        <w:t>signs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siltation.</w:t>
      </w:r>
      <w:r>
        <w:rPr>
          <w:spacing w:val="-5"/>
        </w:rPr>
        <w:t> </w:t>
      </w:r>
      <w:r>
        <w:rPr>
          <w:spacing w:val="1"/>
        </w:rPr>
        <w:t>It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recommended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4"/>
        </w:rPr>
        <w:t> </w:t>
      </w:r>
      <w:r>
        <w:rPr>
          <w:spacing w:val="-1"/>
        </w:rPr>
        <w:t>areas</w:t>
      </w:r>
      <w:r>
        <w:rPr>
          <w:spacing w:val="-5"/>
        </w:rPr>
        <w:t> </w:t>
      </w:r>
      <w:r>
        <w:rPr>
          <w:spacing w:val="-1"/>
        </w:rPr>
        <w:t>around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inlets</w:t>
      </w:r>
      <w:r>
        <w:rPr>
          <w:spacing w:val="85"/>
          <w:w w:val="9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outlets</w:t>
      </w:r>
      <w:r>
        <w:rPr>
          <w:spacing w:val="-5"/>
        </w:rPr>
        <w:t> </w:t>
      </w:r>
      <w:r>
        <w:rPr/>
        <w:t>should</w:t>
      </w:r>
      <w:r>
        <w:rPr>
          <w:spacing w:val="-4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/>
        <w:t>cleared</w:t>
      </w:r>
      <w:r>
        <w:rPr>
          <w:spacing w:val="-6"/>
        </w:rPr>
        <w:t> </w:t>
      </w:r>
      <w:r>
        <w:rPr/>
        <w:t>locally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vegetation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siltation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ensure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>
          <w:spacing w:val="-1"/>
        </w:rPr>
        <w:t>flows</w:t>
      </w:r>
      <w:r>
        <w:rPr>
          <w:spacing w:val="-2"/>
        </w:rPr>
        <w:t> </w:t>
      </w:r>
      <w:r>
        <w:rPr/>
        <w:t>away</w:t>
      </w:r>
      <w:r>
        <w:rPr>
          <w:spacing w:val="67"/>
          <w:w w:val="99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inlets.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ditches</w:t>
      </w:r>
      <w:r>
        <w:rPr>
          <w:spacing w:val="-2"/>
        </w:rPr>
        <w:t> </w:t>
      </w:r>
      <w:r>
        <w:rPr>
          <w:spacing w:val="-1"/>
        </w:rPr>
        <w:t>interlinking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should</w:t>
      </w:r>
      <w:r>
        <w:rPr>
          <w:spacing w:val="-6"/>
        </w:rPr>
        <w:t> </w:t>
      </w:r>
      <w:r>
        <w:rPr/>
        <w:t>also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/>
        <w:t>cleared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debris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deepened</w:t>
      </w:r>
      <w:r>
        <w:rPr>
          <w:spacing w:val="97"/>
          <w:w w:val="99"/>
        </w:rPr>
        <w:t> </w:t>
      </w:r>
      <w:r>
        <w:rPr/>
        <w:t>locally</w:t>
      </w:r>
      <w:r>
        <w:rPr>
          <w:spacing w:val="-9"/>
        </w:rPr>
        <w:t> </w:t>
      </w:r>
      <w:r>
        <w:rPr>
          <w:spacing w:val="-1"/>
        </w:rPr>
        <w:t>as</w:t>
      </w:r>
      <w:r>
        <w:rPr>
          <w:spacing w:val="-4"/>
        </w:rPr>
        <w:t> </w:t>
      </w:r>
      <w:r>
        <w:rPr/>
        <w:t>necessary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ensure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flow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between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ponds.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MH63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60"/>
          <w:w w:val="99"/>
        </w:rPr>
        <w:t> </w:t>
      </w:r>
      <w:r>
        <w:rPr>
          <w:spacing w:val="-1"/>
        </w:rPr>
        <w:t>pond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south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workshop</w:t>
      </w:r>
      <w:r>
        <w:rPr>
          <w:spacing w:val="-6"/>
        </w:rPr>
        <w:t> </w:t>
      </w:r>
      <w:r>
        <w:rPr/>
        <w:t>building</w:t>
      </w:r>
      <w:r>
        <w:rPr>
          <w:spacing w:val="-5"/>
        </w:rPr>
        <w:t> </w:t>
      </w:r>
      <w:r>
        <w:rPr>
          <w:spacing w:val="-1"/>
        </w:rPr>
        <w:t>needs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located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exposed.</w:t>
      </w:r>
      <w:r>
        <w:rPr>
          <w:spacing w:val="-4"/>
        </w:rPr>
        <w:t> </w:t>
      </w:r>
      <w:r>
        <w:rPr/>
        <w:t>Prior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69"/>
          <w:w w:val="99"/>
        </w:rPr>
        <w:t> </w:t>
      </w:r>
      <w:r>
        <w:rPr>
          <w:spacing w:val="-1"/>
        </w:rPr>
        <w:t>consideration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1"/>
        </w:rPr>
        <w:t>any</w:t>
      </w:r>
      <w:r>
        <w:rPr>
          <w:spacing w:val="-9"/>
        </w:rPr>
        <w:t> </w:t>
      </w:r>
      <w:r>
        <w:rPr/>
        <w:t>major</w:t>
      </w:r>
      <w:r>
        <w:rPr>
          <w:spacing w:val="-6"/>
        </w:rPr>
        <w:t> </w:t>
      </w:r>
      <w:r>
        <w:rPr>
          <w:spacing w:val="-1"/>
        </w:rPr>
        <w:t>dredging</w:t>
      </w:r>
      <w:r>
        <w:rPr>
          <w:spacing w:val="-4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/>
        <w:t>desilting</w:t>
      </w:r>
      <w:r>
        <w:rPr>
          <w:spacing w:val="-4"/>
        </w:rPr>
        <w:t> </w:t>
      </w:r>
      <w:r>
        <w:rPr>
          <w:spacing w:val="-1"/>
        </w:rPr>
        <w:t>works</w:t>
      </w:r>
      <w:r>
        <w:rPr>
          <w:spacing w:val="-7"/>
        </w:rPr>
        <w:t> </w:t>
      </w:r>
      <w:r>
        <w:rPr>
          <w:spacing w:val="-1"/>
        </w:rPr>
        <w:t>advice</w:t>
      </w:r>
      <w:r>
        <w:rPr>
          <w:spacing w:val="-7"/>
        </w:rPr>
        <w:t> </w:t>
      </w:r>
      <w:r>
        <w:rPr/>
        <w:t>should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sought</w:t>
      </w:r>
      <w:r>
        <w:rPr>
          <w:spacing w:val="-7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1"/>
        </w:rPr>
        <w:t>an</w:t>
      </w:r>
      <w:r>
        <w:rPr>
          <w:spacing w:val="76"/>
          <w:w w:val="99"/>
        </w:rPr>
        <w:t> </w:t>
      </w:r>
      <w:r>
        <w:rPr>
          <w:spacing w:val="-1"/>
        </w:rPr>
        <w:t>environmental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1"/>
        </w:rPr>
        <w:t>habitat</w:t>
      </w:r>
      <w:r>
        <w:rPr>
          <w:spacing w:val="-9"/>
        </w:rPr>
        <w:t> </w:t>
      </w:r>
      <w:r>
        <w:rPr>
          <w:spacing w:val="-1"/>
        </w:rPr>
        <w:t>specialist.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3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0" w:right="107" w:firstLine="0"/>
        <w:jc w:val="righ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4/</w:t>
      </w:r>
      <w:r>
        <w:rPr>
          <w:rFonts w:ascii="Helvetica"/>
          <w:color w:val="737577"/>
          <w:spacing w:val="-7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Drainage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z w:val="24"/>
        </w:rPr>
        <w:t>ditches</w:t>
      </w:r>
      <w:r>
        <w:rPr>
          <w:rFonts w:ascii="Helvetica"/>
          <w:color w:val="737577"/>
          <w:spacing w:val="-10"/>
          <w:sz w:val="24"/>
        </w:rPr>
        <w:t> </w:t>
      </w:r>
      <w:r>
        <w:rPr>
          <w:rFonts w:ascii="Helvetica"/>
          <w:color w:val="737577"/>
          <w:spacing w:val="-1"/>
          <w:sz w:val="24"/>
        </w:rPr>
        <w:t>and</w:t>
      </w:r>
      <w:r>
        <w:rPr>
          <w:rFonts w:ascii="Helvetica"/>
          <w:sz w:val="24"/>
        </w:rPr>
      </w:r>
    </w:p>
    <w:p>
      <w:pPr>
        <w:spacing w:before="36"/>
        <w:ind w:left="0" w:right="104" w:firstLine="0"/>
        <w:jc w:val="righ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color w:val="737577"/>
          <w:w w:val="95"/>
          <w:sz w:val="24"/>
        </w:rPr>
        <w:t>ponds</w:t>
      </w:r>
      <w:r>
        <w:rPr>
          <w:rFonts w:ascii="Helvetica"/>
          <w:sz w:val="24"/>
        </w:rPr>
      </w:r>
    </w:p>
    <w:p>
      <w:pPr>
        <w:spacing w:after="0"/>
        <w:jc w:val="righ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1191"/>
            <w:col w:w="2790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2"/>
        <w:rPr>
          <w:rFonts w:ascii="Helvetica" w:hAnsi="Helvetica" w:cs="Helvetica" w:eastAsia="Helvetica"/>
          <w:sz w:val="25"/>
          <w:szCs w:val="25"/>
        </w:rPr>
      </w:pPr>
    </w:p>
    <w:p>
      <w:pPr>
        <w:pStyle w:val="BodyText"/>
        <w:numPr>
          <w:ilvl w:val="2"/>
          <w:numId w:val="2"/>
        </w:numPr>
        <w:tabs>
          <w:tab w:pos="1140" w:val="left" w:leader="none"/>
        </w:tabs>
        <w:spacing w:line="331" w:lineRule="auto" w:before="100" w:after="0"/>
        <w:ind w:left="1140" w:right="137" w:hanging="720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pond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traffic</w:t>
      </w:r>
      <w:r>
        <w:rPr>
          <w:spacing w:val="-4"/>
        </w:rPr>
        <w:t> </w:t>
      </w:r>
      <w:r>
        <w:rPr>
          <w:spacing w:val="-1"/>
        </w:rPr>
        <w:t>island</w:t>
      </w:r>
      <w:r>
        <w:rPr>
          <w:spacing w:val="49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west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Planet</w:t>
      </w:r>
      <w:r>
        <w:rPr>
          <w:spacing w:val="-2"/>
        </w:rPr>
        <w:t> </w:t>
      </w:r>
      <w:r>
        <w:rPr>
          <w:spacing w:val="-1"/>
        </w:rPr>
        <w:t>Pavilion</w:t>
      </w:r>
      <w:r>
        <w:rPr>
          <w:spacing w:val="-5"/>
        </w:rPr>
        <w:t> </w:t>
      </w:r>
      <w:r>
        <w:rPr/>
        <w:t>car</w:t>
      </w:r>
      <w:r>
        <w:rPr>
          <w:spacing w:val="-2"/>
        </w:rPr>
        <w:t> </w:t>
      </w:r>
      <w:r>
        <w:rPr>
          <w:spacing w:val="-1"/>
        </w:rPr>
        <w:t>park is</w:t>
      </w:r>
      <w:r>
        <w:rPr>
          <w:spacing w:val="-3"/>
        </w:rPr>
        <w:t> </w:t>
      </w:r>
      <w:r>
        <w:rPr/>
        <w:t>heavily</w:t>
      </w:r>
      <w:r>
        <w:rPr>
          <w:w w:val="99"/>
        </w:rPr>
        <w:t> </w:t>
      </w:r>
      <w:r>
        <w:rPr>
          <w:spacing w:val="34"/>
          <w:w w:val="99"/>
        </w:rPr>
        <w:t>  </w:t>
      </w:r>
      <w:r>
        <w:rPr/>
        <w:t>silted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overgrown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tree</w:t>
      </w:r>
      <w:r>
        <w:rPr>
          <w:spacing w:val="-6"/>
        </w:rPr>
        <w:t> </w:t>
      </w:r>
      <w:r>
        <w:rPr>
          <w:spacing w:val="-1"/>
        </w:rPr>
        <w:t>roots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vegetation.</w:t>
      </w:r>
      <w:r>
        <w:rPr>
          <w:spacing w:val="-6"/>
        </w:rPr>
        <w:t> </w:t>
      </w:r>
      <w:r>
        <w:rPr>
          <w:spacing w:val="1"/>
        </w:rPr>
        <w:t>The</w:t>
      </w:r>
      <w:r>
        <w:rPr>
          <w:spacing w:val="-6"/>
        </w:rPr>
        <w:t> </w:t>
      </w:r>
      <w:r>
        <w:rPr>
          <w:spacing w:val="-1"/>
        </w:rPr>
        <w:t>site</w:t>
      </w:r>
      <w:r>
        <w:rPr>
          <w:spacing w:val="-6"/>
        </w:rPr>
        <w:t> </w:t>
      </w:r>
      <w:r>
        <w:rPr/>
        <w:t>survey</w:t>
      </w:r>
      <w:r>
        <w:rPr>
          <w:spacing w:val="-9"/>
        </w:rPr>
        <w:t> </w:t>
      </w:r>
      <w:r>
        <w:rPr/>
        <w:t>has</w:t>
      </w:r>
      <w:r>
        <w:rPr>
          <w:spacing w:val="-5"/>
        </w:rPr>
        <w:t> </w:t>
      </w:r>
      <w:r>
        <w:rPr/>
        <w:t>identified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possible</w:t>
      </w:r>
      <w:r>
        <w:rPr>
          <w:spacing w:val="-4"/>
        </w:rPr>
        <w:t> </w:t>
      </w:r>
      <w:r>
        <w:rPr>
          <w:spacing w:val="-1"/>
        </w:rPr>
        <w:t>inlet</w:t>
      </w:r>
      <w:r>
        <w:rPr>
          <w:spacing w:val="62"/>
          <w:w w:val="99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outlet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pond</w:t>
      </w:r>
      <w:r>
        <w:rPr>
          <w:spacing w:val="-3"/>
        </w:rPr>
        <w:t> </w:t>
      </w:r>
      <w:r>
        <w:rPr/>
        <w:t>which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3"/>
        </w:rPr>
        <w:t> </w:t>
      </w:r>
      <w:r>
        <w:rPr>
          <w:spacing w:val="-1"/>
        </w:rPr>
        <w:t>is</w:t>
      </w:r>
      <w:r>
        <w:rPr>
          <w:spacing w:val="-3"/>
        </w:rPr>
        <w:t> </w:t>
      </w:r>
      <w:r>
        <w:rPr>
          <w:spacing w:val="-1"/>
        </w:rPr>
        <w:t>has</w:t>
      </w:r>
      <w:r>
        <w:rPr>
          <w:spacing w:val="-2"/>
        </w:rPr>
        <w:t> </w:t>
      </w:r>
      <w:r>
        <w:rPr>
          <w:spacing w:val="-1"/>
        </w:rPr>
        <w:t>not</w:t>
      </w:r>
      <w:r>
        <w:rPr>
          <w:spacing w:val="-2"/>
        </w:rPr>
        <w:t> </w:t>
      </w:r>
      <w:r>
        <w:rPr/>
        <w:t>been</w:t>
      </w:r>
      <w:r>
        <w:rPr>
          <w:spacing w:val="-5"/>
        </w:rPr>
        <w:t> </w:t>
      </w:r>
      <w:r>
        <w:rPr/>
        <w:t>possible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verify</w:t>
      </w:r>
      <w:r>
        <w:rPr>
          <w:spacing w:val="-6"/>
        </w:rPr>
        <w:t> </w:t>
      </w:r>
      <w:r>
        <w:rPr>
          <w:spacing w:val="-1"/>
        </w:rPr>
        <w:t>due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overgrown</w:t>
      </w:r>
      <w:r>
        <w:rPr>
          <w:spacing w:val="-5"/>
        </w:rPr>
        <w:t> </w:t>
      </w:r>
      <w:r>
        <w:rPr>
          <w:spacing w:val="-1"/>
        </w:rPr>
        <w:t>nature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43"/>
          <w:w w:val="99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area.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150mm</w:t>
      </w:r>
      <w:r>
        <w:rPr>
          <w:spacing w:val="-1"/>
        </w:rPr>
        <w:t> diameter</w:t>
      </w:r>
      <w:r>
        <w:rPr>
          <w:spacing w:val="-4"/>
        </w:rPr>
        <w:t> </w:t>
      </w:r>
      <w:r>
        <w:rPr>
          <w:spacing w:val="-1"/>
        </w:rPr>
        <w:t>inlet</w:t>
      </w:r>
      <w:r>
        <w:rPr>
          <w:spacing w:val="-5"/>
        </w:rPr>
        <w:t> </w:t>
      </w:r>
      <w:r>
        <w:rPr/>
        <w:t>from a</w:t>
      </w:r>
      <w:r>
        <w:rPr>
          <w:spacing w:val="-6"/>
        </w:rPr>
        <w:t> </w:t>
      </w:r>
      <w:r>
        <w:rPr>
          <w:spacing w:val="-1"/>
        </w:rPr>
        <w:t>land</w:t>
      </w:r>
      <w:r>
        <w:rPr>
          <w:spacing w:val="-3"/>
        </w:rPr>
        <w:t> </w:t>
      </w:r>
      <w:r>
        <w:rPr>
          <w:spacing w:val="-1"/>
        </w:rPr>
        <w:t>drain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-5"/>
        </w:rPr>
        <w:t> </w:t>
      </w:r>
      <w:r>
        <w:rPr/>
        <w:t>flows</w:t>
      </w:r>
      <w:r>
        <w:rPr>
          <w:spacing w:val="-4"/>
        </w:rPr>
        <w:t> </w:t>
      </w:r>
      <w:r>
        <w:rPr/>
        <w:t>across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car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>
          <w:spacing w:val="-1"/>
        </w:rPr>
        <w:t>from the</w:t>
      </w:r>
      <w:r>
        <w:rPr>
          <w:spacing w:val="55"/>
          <w:w w:val="99"/>
        </w:rPr>
        <w:t> </w:t>
      </w:r>
      <w:r>
        <w:rPr>
          <w:spacing w:val="-1"/>
        </w:rPr>
        <w:t>arboretum area</w:t>
      </w:r>
      <w:r>
        <w:rPr>
          <w:spacing w:val="-6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1"/>
        </w:rPr>
        <w:t>identified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3"/>
        </w:rPr>
        <w:t> </w:t>
      </w:r>
      <w:r>
        <w:rPr/>
        <w:t>eastern</w:t>
      </w:r>
      <w:r>
        <w:rPr>
          <w:spacing w:val="-6"/>
        </w:rPr>
        <w:t> </w:t>
      </w:r>
      <w:r>
        <w:rPr>
          <w:spacing w:val="-1"/>
        </w:rPr>
        <w:t>area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pond.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-4"/>
        </w:rPr>
        <w:t> </w:t>
      </w:r>
      <w:r>
        <w:rPr/>
        <w:t>been</w:t>
      </w:r>
      <w:r>
        <w:rPr>
          <w:spacing w:val="55"/>
          <w:w w:val="99"/>
        </w:rPr>
        <w:t> </w:t>
      </w:r>
      <w:r>
        <w:rPr>
          <w:spacing w:val="-1"/>
        </w:rPr>
        <w:t>recommended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3.3.8</w:t>
      </w:r>
      <w:r>
        <w:rPr>
          <w:spacing w:val="-4"/>
        </w:rPr>
        <w:t> </w:t>
      </w:r>
      <w:r>
        <w:rPr>
          <w:spacing w:val="-1"/>
        </w:rPr>
        <w:t>that the</w:t>
      </w:r>
      <w:r>
        <w:rPr>
          <w:spacing w:val="-5"/>
        </w:rPr>
        <w:t> </w:t>
      </w:r>
      <w:r>
        <w:rPr/>
        <w:t>300mm</w:t>
      </w:r>
      <w:r>
        <w:rPr>
          <w:spacing w:val="-1"/>
        </w:rPr>
        <w:t> diameter</w:t>
      </w:r>
      <w:r>
        <w:rPr>
          <w:spacing w:val="-5"/>
        </w:rPr>
        <w:t> </w:t>
      </w:r>
      <w:r>
        <w:rPr>
          <w:spacing w:val="-1"/>
        </w:rPr>
        <w:t>pipe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appears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discharge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pond</w:t>
      </w:r>
      <w:r>
        <w:rPr>
          <w:spacing w:val="47"/>
        </w:rPr>
        <w:t> </w:t>
      </w:r>
      <w:r>
        <w:rPr>
          <w:spacing w:val="-1"/>
        </w:rPr>
        <w:t>is</w:t>
      </w:r>
      <w:r>
        <w:rPr>
          <w:spacing w:val="79"/>
          <w:w w:val="99"/>
        </w:rPr>
        <w:t> </w:t>
      </w:r>
      <w:r>
        <w:rPr>
          <w:spacing w:val="-1"/>
        </w:rPr>
        <w:t>exposed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3"/>
        </w:rPr>
        <w:t> </w:t>
      </w:r>
      <w:r>
        <w:rPr/>
        <w:t>verify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line</w:t>
      </w:r>
      <w:r>
        <w:rPr>
          <w:spacing w:val="-6"/>
        </w:rPr>
        <w:t> </w:t>
      </w:r>
      <w:r>
        <w:rPr>
          <w:spacing w:val="-1"/>
        </w:rPr>
        <w:t>of</w:t>
      </w:r>
      <w:r>
        <w:rPr/>
        <w:t> pipe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identify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outfall</w:t>
      </w:r>
      <w:r>
        <w:rPr>
          <w:spacing w:val="-4"/>
        </w:rPr>
        <w:t> </w:t>
      </w:r>
      <w:r>
        <w:rPr/>
        <w:t>location.</w:t>
      </w:r>
      <w:r>
        <w:rPr>
          <w:spacing w:val="-5"/>
        </w:rPr>
        <w:t> </w:t>
      </w:r>
      <w:r>
        <w:rPr/>
        <w:t>Should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pipework</w:t>
      </w:r>
      <w:r>
        <w:rPr>
          <w:spacing w:val="-2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>
          <w:spacing w:val="-1"/>
        </w:rPr>
        <w:t>found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53"/>
          <w:w w:val="99"/>
        </w:rPr>
        <w:t> </w:t>
      </w:r>
      <w:r>
        <w:rPr>
          <w:spacing w:val="-1"/>
        </w:rPr>
        <w:t>discharge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pond</w:t>
      </w:r>
      <w:r>
        <w:rPr>
          <w:spacing w:val="-5"/>
        </w:rPr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will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/>
        <w:t>necessary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clear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area</w:t>
      </w:r>
      <w:r>
        <w:rPr>
          <w:spacing w:val="-4"/>
        </w:rPr>
        <w:t> </w:t>
      </w:r>
      <w:r>
        <w:rPr>
          <w:spacing w:val="-1"/>
        </w:rPr>
        <w:t>around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inlet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allow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free</w:t>
      </w:r>
      <w:r>
        <w:rPr>
          <w:spacing w:val="65"/>
          <w:w w:val="99"/>
        </w:rPr>
        <w:t> </w:t>
      </w:r>
      <w:r>
        <w:rPr>
          <w:spacing w:val="-1"/>
        </w:rPr>
        <w:t>unrestricted</w:t>
      </w:r>
      <w:r>
        <w:rPr>
          <w:spacing w:val="-5"/>
        </w:rPr>
        <w:t> </w:t>
      </w:r>
      <w:r>
        <w:rPr>
          <w:spacing w:val="-1"/>
        </w:rPr>
        <w:t>discharge.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similar</w:t>
      </w:r>
      <w:r>
        <w:rPr>
          <w:spacing w:val="-6"/>
        </w:rPr>
        <w:t> </w:t>
      </w:r>
      <w:r>
        <w:rPr/>
        <w:t>exercise</w:t>
      </w:r>
      <w:r>
        <w:rPr>
          <w:spacing w:val="-7"/>
        </w:rPr>
        <w:t> </w:t>
      </w:r>
      <w:r>
        <w:rPr>
          <w:spacing w:val="-1"/>
        </w:rPr>
        <w:t>should</w:t>
      </w:r>
      <w:r>
        <w:rPr>
          <w:spacing w:val="-6"/>
        </w:rPr>
        <w:t> </w:t>
      </w:r>
      <w:r>
        <w:rPr>
          <w:spacing w:val="1"/>
        </w:rPr>
        <w:t>be</w:t>
      </w:r>
      <w:r>
        <w:rPr>
          <w:spacing w:val="-7"/>
        </w:rPr>
        <w:t> </w:t>
      </w:r>
      <w:r>
        <w:rPr>
          <w:spacing w:val="-1"/>
        </w:rPr>
        <w:t>undertaken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identify</w:t>
      </w:r>
      <w:r>
        <w:rPr>
          <w:spacing w:val="-7"/>
        </w:rPr>
        <w:t> </w:t>
      </w:r>
      <w:r>
        <w:rPr>
          <w:spacing w:val="1"/>
        </w:rPr>
        <w:t>any</w:t>
      </w:r>
      <w:r>
        <w:rPr>
          <w:spacing w:val="-10"/>
        </w:rPr>
        <w:t> </w:t>
      </w:r>
      <w:r>
        <w:rPr/>
        <w:t>outlet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79"/>
          <w:w w:val="99"/>
        </w:rPr>
        <w:t> </w:t>
      </w:r>
      <w:r>
        <w:rPr>
          <w:spacing w:val="-1"/>
        </w:rPr>
        <w:t>pond</w:t>
      </w:r>
      <w:r>
        <w:rPr>
          <w:spacing w:val="-2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possibly</w:t>
      </w:r>
      <w:r>
        <w:rPr>
          <w:spacing w:val="-9"/>
        </w:rPr>
        <w:t> </w:t>
      </w:r>
      <w:r>
        <w:rPr/>
        <w:t>connects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300mm</w:t>
      </w:r>
      <w:r>
        <w:rPr>
          <w:spacing w:val="-2"/>
        </w:rPr>
        <w:t> </w:t>
      </w:r>
      <w:r>
        <w:rPr>
          <w:spacing w:val="-1"/>
        </w:rPr>
        <w:t>pipe</w:t>
      </w:r>
      <w:r>
        <w:rPr>
          <w:spacing w:val="-6"/>
        </w:rPr>
        <w:t> </w:t>
      </w:r>
      <w:r>
        <w:rPr/>
        <w:t>under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access</w:t>
      </w:r>
      <w:r>
        <w:rPr>
          <w:spacing w:val="-5"/>
        </w:rPr>
        <w:t> </w:t>
      </w:r>
      <w:r>
        <w:rPr>
          <w:spacing w:val="-1"/>
        </w:rPr>
        <w:t>road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ultimately</w:t>
      </w:r>
      <w:r>
        <w:rPr>
          <w:spacing w:val="-9"/>
        </w:rPr>
        <w:t> </w:t>
      </w:r>
      <w:r>
        <w:rPr/>
        <w:t>flows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62"/>
          <w:w w:val="99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fire</w:t>
      </w:r>
      <w:r>
        <w:rPr>
          <w:spacing w:val="-5"/>
        </w:rPr>
        <w:t> </w:t>
      </w:r>
      <w:r>
        <w:rPr>
          <w:spacing w:val="-1"/>
        </w:rPr>
        <w:t>pond.</w:t>
      </w:r>
      <w:r>
        <w:rPr>
          <w:spacing w:val="-3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2"/>
        </w:rPr>
        <w:t>may</w:t>
      </w:r>
      <w:r>
        <w:rPr>
          <w:spacing w:val="-8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necessary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cut</w:t>
      </w:r>
      <w:r>
        <w:rPr>
          <w:spacing w:val="-3"/>
        </w:rPr>
        <w:t> </w:t>
      </w:r>
      <w:r>
        <w:rPr>
          <w:spacing w:val="-1"/>
        </w:rPr>
        <w:t>back</w:t>
      </w:r>
      <w:r>
        <w:rPr>
          <w:spacing w:val="-2"/>
        </w:rPr>
        <w:t> </w:t>
      </w:r>
      <w:r>
        <w:rPr/>
        <w:t>some</w:t>
      </w:r>
      <w:r>
        <w:rPr>
          <w:spacing w:val="-5"/>
        </w:rPr>
        <w:t> </w:t>
      </w:r>
      <w:r>
        <w:rPr>
          <w:spacing w:val="-1"/>
        </w:rPr>
        <w:t>vegetation</w:t>
      </w:r>
      <w:r>
        <w:rPr>
          <w:spacing w:val="4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achieve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although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pond</w:t>
      </w:r>
      <w:r>
        <w:rPr>
          <w:spacing w:val="62"/>
          <w:w w:val="99"/>
        </w:rPr>
        <w:t> </w:t>
      </w:r>
      <w:r>
        <w:rPr>
          <w:spacing w:val="-1"/>
        </w:rPr>
        <w:t>would</w:t>
      </w:r>
      <w:r>
        <w:rPr>
          <w:spacing w:val="-6"/>
        </w:rPr>
        <w:t> </w:t>
      </w:r>
      <w:r>
        <w:rPr/>
        <w:t>benefit</w:t>
      </w:r>
      <w:r>
        <w:rPr>
          <w:spacing w:val="-4"/>
        </w:rPr>
        <w:t> </w:t>
      </w:r>
      <w:r>
        <w:rPr/>
        <w:t>greatly</w:t>
      </w:r>
      <w:r>
        <w:rPr>
          <w:spacing w:val="-8"/>
        </w:rPr>
        <w:t> </w:t>
      </w:r>
      <w:r>
        <w:rPr/>
        <w:t>from</w:t>
      </w:r>
      <w:r>
        <w:rPr>
          <w:spacing w:val="-1"/>
        </w:rPr>
        <w:t> the</w:t>
      </w:r>
      <w:r>
        <w:rPr>
          <w:spacing w:val="-6"/>
        </w:rPr>
        <w:t> </w:t>
      </w:r>
      <w:r>
        <w:rPr>
          <w:spacing w:val="-1"/>
        </w:rPr>
        <w:t>removal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silt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vegetation</w:t>
      </w:r>
      <w:r>
        <w:rPr>
          <w:spacing w:val="-5"/>
        </w:rPr>
        <w:t> </w:t>
      </w:r>
      <w:r>
        <w:rPr>
          <w:spacing w:val="-1"/>
        </w:rPr>
        <w:t>debris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cutting</w:t>
      </w:r>
      <w:r>
        <w:rPr>
          <w:spacing w:val="-5"/>
        </w:rPr>
        <w:t> </w:t>
      </w:r>
      <w:r>
        <w:rPr/>
        <w:t>back</w:t>
      </w:r>
      <w:r>
        <w:rPr>
          <w:spacing w:val="-2"/>
        </w:rPr>
        <w:t> of</w:t>
      </w:r>
      <w:r>
        <w:rPr>
          <w:spacing w:val="-4"/>
        </w:rPr>
        <w:t> </w:t>
      </w:r>
      <w:r>
        <w:rPr/>
        <w:t>some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81"/>
          <w:w w:val="99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/>
        <w:t>trees.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407" w:right="0" w:hanging="3264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3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Surveys</w:t>
      </w:r>
      <w:r>
        <w:rPr>
          <w:rFonts w:ascii="Helvetica"/>
          <w:color w:val="737577"/>
          <w:spacing w:val="23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line="276" w:lineRule="auto" w:before="102"/>
        <w:ind w:left="184" w:right="104" w:hanging="41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5/</w:t>
      </w:r>
      <w:r>
        <w:rPr>
          <w:rFonts w:ascii="Helvetica"/>
          <w:color w:val="737577"/>
          <w:spacing w:val="-9"/>
          <w:sz w:val="24"/>
        </w:rPr>
        <w:t> </w:t>
      </w:r>
      <w:r>
        <w:rPr>
          <w:rFonts w:ascii="Helvetica"/>
          <w:color w:val="737577"/>
          <w:sz w:val="24"/>
        </w:rPr>
        <w:t>Conclusions</w:t>
      </w:r>
      <w:r>
        <w:rPr>
          <w:rFonts w:ascii="Helvetica"/>
          <w:color w:val="737577"/>
          <w:spacing w:val="-12"/>
          <w:sz w:val="24"/>
        </w:rPr>
        <w:t> </w:t>
      </w:r>
      <w:r>
        <w:rPr>
          <w:rFonts w:ascii="Helvetica"/>
          <w:color w:val="737577"/>
          <w:sz w:val="24"/>
        </w:rPr>
        <w:t>and</w:t>
      </w:r>
      <w:r>
        <w:rPr>
          <w:rFonts w:ascii="Helvetica"/>
          <w:color w:val="737577"/>
          <w:spacing w:val="23"/>
          <w:w w:val="99"/>
          <w:sz w:val="24"/>
        </w:rPr>
        <w:t> </w:t>
      </w:r>
      <w:r>
        <w:rPr>
          <w:rFonts w:ascii="Helvetica"/>
          <w:color w:val="737577"/>
          <w:w w:val="95"/>
          <w:sz w:val="24"/>
        </w:rPr>
        <w:t>Recommendations</w:t>
      </w:r>
      <w:r>
        <w:rPr>
          <w:rFonts w:ascii="Helvetica"/>
          <w:sz w:val="24"/>
        </w:rPr>
      </w:r>
    </w:p>
    <w:p>
      <w:pPr>
        <w:spacing w:after="0" w:line="276" w:lineRule="auto"/>
        <w:jc w:val="left"/>
        <w:rPr>
          <w:rFonts w:ascii="Helvetica" w:hAnsi="Helvetica" w:cs="Helvetica" w:eastAsia="Helvetica"/>
          <w:sz w:val="24"/>
          <w:szCs w:val="24"/>
        </w:rPr>
        <w:sectPr>
          <w:pgSz w:w="11900" w:h="16840"/>
          <w:pgMar w:header="0" w:footer="822" w:top="500" w:bottom="1020" w:left="1020" w:right="1020"/>
          <w:cols w:num="2" w:equalWidth="0">
            <w:col w:w="5879" w:space="1686"/>
            <w:col w:w="2295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4"/>
        <w:rPr>
          <w:rFonts w:ascii="Helvetica" w:hAnsi="Helvetica" w:cs="Helvetica" w:eastAsia="Helvetica"/>
          <w:sz w:val="25"/>
          <w:szCs w:val="25"/>
        </w:rPr>
      </w:pPr>
    </w:p>
    <w:p>
      <w:pPr>
        <w:numPr>
          <w:ilvl w:val="0"/>
          <w:numId w:val="2"/>
        </w:numPr>
        <w:tabs>
          <w:tab w:pos="1272" w:val="left" w:leader="none"/>
        </w:tabs>
        <w:spacing w:before="100"/>
        <w:ind w:left="1272" w:right="0" w:hanging="852"/>
        <w:jc w:val="left"/>
        <w:rPr>
          <w:rFonts w:ascii="Helvetica" w:hAnsi="Helvetica" w:cs="Helvetica" w:eastAsia="Helvetica"/>
          <w:sz w:val="44"/>
          <w:szCs w:val="44"/>
        </w:rPr>
      </w:pPr>
      <w:r>
        <w:rPr>
          <w:rFonts w:ascii="Helvetica"/>
          <w:sz w:val="44"/>
        </w:rPr>
        <w:t>Conclusions</w:t>
      </w:r>
      <w:r>
        <w:rPr>
          <w:rFonts w:ascii="Helvetica"/>
          <w:spacing w:val="-35"/>
          <w:sz w:val="44"/>
        </w:rPr>
        <w:t> </w:t>
      </w:r>
      <w:r>
        <w:rPr>
          <w:rFonts w:ascii="Helvetica"/>
          <w:sz w:val="44"/>
        </w:rPr>
        <w:t>and</w:t>
      </w:r>
      <w:r>
        <w:rPr>
          <w:rFonts w:ascii="Helvetica"/>
          <w:spacing w:val="-34"/>
          <w:sz w:val="44"/>
        </w:rPr>
        <w:t> </w:t>
      </w:r>
      <w:r>
        <w:rPr>
          <w:rFonts w:ascii="Helvetica"/>
          <w:sz w:val="44"/>
        </w:rPr>
        <w:t>Recommendations</w:t>
      </w:r>
      <w:r>
        <w:rPr>
          <w:rFonts w:ascii="Helvetica"/>
          <w:sz w:val="44"/>
        </w:rPr>
      </w:r>
    </w:p>
    <w:p>
      <w:pPr>
        <w:numPr>
          <w:ilvl w:val="1"/>
          <w:numId w:val="2"/>
        </w:numPr>
        <w:tabs>
          <w:tab w:pos="1272" w:val="left" w:leader="none"/>
        </w:tabs>
        <w:spacing w:before="281"/>
        <w:ind w:left="1272" w:right="0" w:hanging="852"/>
        <w:jc w:val="left"/>
        <w:rPr>
          <w:rFonts w:ascii="Helvetica" w:hAnsi="Helvetica" w:cs="Helvetica" w:eastAsia="Helvetica"/>
          <w:sz w:val="28"/>
          <w:szCs w:val="28"/>
        </w:rPr>
      </w:pPr>
      <w:r>
        <w:rPr>
          <w:rFonts w:ascii="Helvetica"/>
          <w:spacing w:val="-1"/>
          <w:sz w:val="28"/>
        </w:rPr>
        <w:t>Overview</w:t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89" w:after="0"/>
        <w:ind w:left="1272" w:right="471" w:hanging="852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current</w:t>
      </w:r>
      <w:r>
        <w:rPr>
          <w:spacing w:val="-6"/>
        </w:rPr>
        <w:t> </w:t>
      </w:r>
      <w:r>
        <w:rPr>
          <w:spacing w:val="-1"/>
        </w:rPr>
        <w:t>piped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4"/>
        </w:rPr>
        <w:t> </w:t>
      </w:r>
      <w:r>
        <w:rPr>
          <w:spacing w:val="-1"/>
        </w:rPr>
        <w:t>system generally</w:t>
      </w:r>
      <w:r>
        <w:rPr>
          <w:spacing w:val="-9"/>
        </w:rPr>
        <w:t> </w:t>
      </w:r>
      <w:r>
        <w:rPr/>
        <w:t>suffers</w:t>
      </w:r>
      <w:r>
        <w:rPr>
          <w:spacing w:val="-7"/>
        </w:rPr>
        <w:t> </w:t>
      </w:r>
      <w:r>
        <w:rPr>
          <w:spacing w:val="-1"/>
        </w:rPr>
        <w:t>from root</w:t>
      </w:r>
      <w:r>
        <w:rPr>
          <w:spacing w:val="-6"/>
        </w:rPr>
        <w:t> </w:t>
      </w:r>
      <w:r>
        <w:rPr>
          <w:spacing w:val="-1"/>
        </w:rPr>
        <w:t>ingress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/>
        <w:t>pipe</w:t>
      </w:r>
      <w:r>
        <w:rPr>
          <w:spacing w:val="-6"/>
        </w:rPr>
        <w:t> </w:t>
      </w:r>
      <w:r>
        <w:rPr/>
        <w:t>joints</w:t>
      </w:r>
      <w:r>
        <w:rPr>
          <w:spacing w:val="-5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the</w:t>
      </w:r>
      <w:r>
        <w:rPr>
          <w:spacing w:val="94"/>
          <w:w w:val="99"/>
        </w:rPr>
        <w:t> </w:t>
      </w:r>
      <w:r>
        <w:rPr/>
        <w:t>vicinity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woodland</w:t>
      </w:r>
      <w:r>
        <w:rPr>
          <w:spacing w:val="-6"/>
        </w:rPr>
        <w:t> </w:t>
      </w:r>
      <w:r>
        <w:rPr/>
        <w:t>areas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5"/>
        </w:rPr>
        <w:t> </w:t>
      </w:r>
      <w:r>
        <w:rPr/>
        <w:t>impeding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capacity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system.</w:t>
      </w:r>
      <w:r>
        <w:rPr>
          <w:spacing w:val="-11"/>
        </w:rPr>
        <w:t> </w:t>
      </w:r>
      <w:r>
        <w:rPr>
          <w:spacing w:val="1"/>
        </w:rPr>
        <w:t>Whilst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system is</w:t>
      </w:r>
      <w:r>
        <w:rPr>
          <w:spacing w:val="50"/>
          <w:w w:val="99"/>
        </w:rPr>
        <w:t> </w:t>
      </w:r>
      <w:r>
        <w:rPr>
          <w:spacing w:val="-1"/>
        </w:rPr>
        <w:t>presently</w:t>
      </w:r>
      <w:r>
        <w:rPr>
          <w:spacing w:val="-8"/>
        </w:rPr>
        <w:t> </w:t>
      </w:r>
      <w:r>
        <w:rPr/>
        <w:t>generally</w:t>
      </w:r>
      <w:r>
        <w:rPr>
          <w:spacing w:val="-9"/>
        </w:rPr>
        <w:t> </w:t>
      </w:r>
      <w:r>
        <w:rPr/>
        <w:t>serviceable</w:t>
      </w:r>
      <w:r>
        <w:rPr>
          <w:spacing w:val="-6"/>
        </w:rPr>
        <w:t> </w:t>
      </w:r>
      <w:r>
        <w:rPr>
          <w:spacing w:val="-1"/>
        </w:rPr>
        <w:t>if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root</w:t>
      </w:r>
      <w:r>
        <w:rPr>
          <w:spacing w:val="-4"/>
        </w:rPr>
        <w:t> </w:t>
      </w:r>
      <w:r>
        <w:rPr/>
        <w:t>ingress</w:t>
      </w:r>
      <w:r>
        <w:rPr>
          <w:spacing w:val="-5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left</w:t>
      </w:r>
      <w:r>
        <w:rPr>
          <w:spacing w:val="-6"/>
        </w:rPr>
        <w:t> </w:t>
      </w:r>
      <w:r>
        <w:rPr/>
        <w:t>unchecked</w:t>
      </w:r>
      <w:r>
        <w:rPr>
          <w:spacing w:val="-6"/>
        </w:rPr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will</w:t>
      </w:r>
      <w:r>
        <w:rPr>
          <w:spacing w:val="-4"/>
        </w:rPr>
        <w:t> </w:t>
      </w:r>
      <w:r>
        <w:rPr/>
        <w:t>grow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47"/>
          <w:w w:val="99"/>
        </w:rPr>
        <w:t> </w:t>
      </w:r>
      <w:r>
        <w:rPr/>
        <w:t>ultimately</w:t>
      </w:r>
      <w:r>
        <w:rPr>
          <w:spacing w:val="-11"/>
        </w:rPr>
        <w:t> </w:t>
      </w:r>
      <w:r>
        <w:rPr/>
        <w:t>completely</w:t>
      </w:r>
      <w:r>
        <w:rPr>
          <w:spacing w:val="-8"/>
        </w:rPr>
        <w:t> </w:t>
      </w:r>
      <w:r>
        <w:rPr/>
        <w:t>block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drain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ultimately</w:t>
      </w:r>
      <w:r>
        <w:rPr>
          <w:spacing w:val="-10"/>
        </w:rPr>
        <w:t> </w:t>
      </w:r>
      <w:r>
        <w:rPr/>
        <w:t>displace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pipework.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120" w:after="0"/>
        <w:ind w:left="1272" w:right="137" w:hanging="852"/>
        <w:jc w:val="left"/>
      </w:pPr>
      <w:r>
        <w:rPr>
          <w:spacing w:val="-1"/>
        </w:rPr>
        <w:t>Root</w:t>
      </w:r>
      <w:r>
        <w:rPr>
          <w:spacing w:val="-6"/>
        </w:rPr>
        <w:t> </w:t>
      </w:r>
      <w:r>
        <w:rPr/>
        <w:t>removal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local</w:t>
      </w:r>
      <w:r>
        <w:rPr>
          <w:spacing w:val="-4"/>
        </w:rPr>
        <w:t> </w:t>
      </w:r>
      <w:r>
        <w:rPr/>
        <w:t>relining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pipe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-4"/>
        </w:rPr>
        <w:t> </w:t>
      </w:r>
      <w:r>
        <w:rPr>
          <w:spacing w:val="-1"/>
        </w:rPr>
        <w:t>recommended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1"/>
        </w:rPr>
        <w:t>most</w:t>
      </w:r>
      <w:r>
        <w:rPr>
          <w:spacing w:val="-6"/>
        </w:rPr>
        <w:t> </w:t>
      </w:r>
      <w:r>
        <w:rPr>
          <w:spacing w:val="-1"/>
        </w:rPr>
        <w:t>affected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-1"/>
        </w:rPr>
        <w:t>critical</w:t>
      </w:r>
      <w:r>
        <w:rPr>
          <w:spacing w:val="-3"/>
        </w:rPr>
        <w:t> </w:t>
      </w:r>
      <w:r>
        <w:rPr>
          <w:spacing w:val="-1"/>
        </w:rPr>
        <w:t>areas</w:t>
      </w:r>
      <w:r>
        <w:rPr>
          <w:spacing w:val="79"/>
          <w:w w:val="99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identified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Section</w:t>
      </w:r>
      <w:r>
        <w:rPr>
          <w:spacing w:val="-6"/>
        </w:rPr>
        <w:t> </w:t>
      </w:r>
      <w:r>
        <w:rPr>
          <w:spacing w:val="1"/>
        </w:rPr>
        <w:t>3.</w:t>
      </w:r>
      <w:r>
        <w:rPr>
          <w:spacing w:val="-6"/>
        </w:rPr>
        <w:t> </w:t>
      </w:r>
      <w:r>
        <w:rPr/>
        <w:t>There</w:t>
      </w:r>
      <w:r>
        <w:rPr>
          <w:spacing w:val="-6"/>
        </w:rPr>
        <w:t> </w:t>
      </w:r>
      <w:r>
        <w:rPr>
          <w:spacing w:val="2"/>
        </w:rPr>
        <w:t>may</w:t>
      </w:r>
      <w:r>
        <w:rPr>
          <w:spacing w:val="-9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/>
        <w:t>additional</w:t>
      </w:r>
      <w:r>
        <w:rPr>
          <w:spacing w:val="-4"/>
        </w:rPr>
        <w:t> </w:t>
      </w:r>
      <w:r>
        <w:rPr/>
        <w:t>lengths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remedial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>
          <w:spacing w:val="-1"/>
        </w:rPr>
        <w:t>required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4"/>
        </w:rPr>
        <w:t> </w:t>
      </w:r>
      <w:r>
        <w:rPr>
          <w:spacing w:val="-1"/>
        </w:rPr>
        <w:t>areas</w:t>
      </w:r>
      <w:r>
        <w:rPr>
          <w:spacing w:val="47"/>
          <w:w w:val="99"/>
        </w:rPr>
        <w:t> </w:t>
      </w:r>
      <w:r>
        <w:rPr>
          <w:spacing w:val="-1"/>
        </w:rPr>
        <w:t>where</w:t>
      </w:r>
      <w:r>
        <w:rPr>
          <w:spacing w:val="-4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/>
        <w:t>possible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survey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full</w:t>
      </w:r>
      <w:r>
        <w:rPr>
          <w:spacing w:val="-3"/>
        </w:rPr>
        <w:t> </w:t>
      </w:r>
      <w:r>
        <w:rPr>
          <w:spacing w:val="-1"/>
        </w:rPr>
        <w:t>length of</w:t>
      </w:r>
      <w:r>
        <w:rPr>
          <w:spacing w:val="-3"/>
        </w:rPr>
        <w:t> </w:t>
      </w:r>
      <w:r>
        <w:rPr>
          <w:spacing w:val="-1"/>
        </w:rPr>
        <w:t>pipework</w:t>
      </w:r>
      <w:r>
        <w:rPr>
          <w:spacing w:val="-2"/>
        </w:rPr>
        <w:t> </w:t>
      </w:r>
      <w:r>
        <w:rPr>
          <w:spacing w:val="-1"/>
        </w:rPr>
        <w:t>affected</w:t>
      </w:r>
      <w:r>
        <w:rPr>
          <w:spacing w:val="-5"/>
        </w:rPr>
        <w:t> </w:t>
      </w:r>
      <w:r>
        <w:rPr>
          <w:spacing w:val="1"/>
        </w:rPr>
        <w:t>by</w:t>
      </w:r>
      <w:r>
        <w:rPr>
          <w:spacing w:val="-8"/>
        </w:rPr>
        <w:t> </w:t>
      </w:r>
      <w:r>
        <w:rPr>
          <w:spacing w:val="1"/>
        </w:rPr>
        <w:t>root</w:t>
      </w:r>
      <w:r>
        <w:rPr>
          <w:spacing w:val="-5"/>
        </w:rPr>
        <w:t> </w:t>
      </w:r>
      <w:r>
        <w:rPr/>
        <w:t>ingress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63"/>
          <w:w w:val="99"/>
        </w:rPr>
        <w:t> </w:t>
      </w:r>
      <w:r>
        <w:rPr>
          <w:spacing w:val="-1"/>
        </w:rPr>
        <w:t>particular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main</w:t>
      </w:r>
      <w:r>
        <w:rPr>
          <w:spacing w:val="-7"/>
        </w:rPr>
        <w:t> </w:t>
      </w:r>
      <w:r>
        <w:rPr/>
        <w:t>300mm</w:t>
      </w:r>
      <w:r>
        <w:rPr>
          <w:spacing w:val="-3"/>
        </w:rPr>
        <w:t> </w:t>
      </w:r>
      <w:r>
        <w:rPr>
          <w:spacing w:val="-1"/>
        </w:rPr>
        <w:t>diameter</w:t>
      </w:r>
      <w:r>
        <w:rPr>
          <w:spacing w:val="-7"/>
        </w:rPr>
        <w:t> </w:t>
      </w:r>
      <w:r>
        <w:rPr>
          <w:spacing w:val="-1"/>
        </w:rPr>
        <w:t>north/south</w:t>
      </w:r>
      <w:r>
        <w:rPr>
          <w:spacing w:val="-7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6"/>
        </w:rPr>
        <w:t> </w:t>
      </w:r>
      <w:r>
        <w:rPr>
          <w:spacing w:val="-1"/>
        </w:rPr>
        <w:t>sewer.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120" w:after="0"/>
        <w:ind w:left="1272" w:right="394" w:hanging="852"/>
        <w:jc w:val="left"/>
      </w:pPr>
      <w:r>
        <w:rPr/>
        <w:t>Pipe</w:t>
      </w:r>
      <w:r>
        <w:rPr>
          <w:spacing w:val="-6"/>
        </w:rPr>
        <w:t> </w:t>
      </w:r>
      <w:r>
        <w:rPr/>
        <w:t>inlet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outlets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/>
        <w:t>drainage</w:t>
      </w:r>
      <w:r>
        <w:rPr>
          <w:spacing w:val="-6"/>
        </w:rPr>
        <w:t> </w:t>
      </w:r>
      <w:r>
        <w:rPr>
          <w:spacing w:val="-1"/>
        </w:rPr>
        <w:t>ditches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generally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4"/>
        </w:rPr>
        <w:t> </w:t>
      </w:r>
      <w:r>
        <w:rPr>
          <w:spacing w:val="-1"/>
        </w:rPr>
        <w:t>not</w:t>
      </w:r>
      <w:r>
        <w:rPr>
          <w:spacing w:val="-4"/>
        </w:rPr>
        <w:t> </w:t>
      </w:r>
      <w:r>
        <w:rPr>
          <w:spacing w:val="-1"/>
        </w:rPr>
        <w:t>have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designated</w:t>
      </w:r>
      <w:r>
        <w:rPr>
          <w:spacing w:val="53"/>
          <w:w w:val="99"/>
        </w:rPr>
        <w:t> </w:t>
      </w:r>
      <w:r>
        <w:rPr>
          <w:spacing w:val="-1"/>
        </w:rPr>
        <w:t>headwall</w:t>
      </w:r>
      <w:r>
        <w:rPr>
          <w:spacing w:val="-8"/>
        </w:rPr>
        <w:t> </w:t>
      </w:r>
      <w:r>
        <w:rPr>
          <w:spacing w:val="-1"/>
        </w:rPr>
        <w:t>structure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5"/>
        </w:rPr>
        <w:t> </w:t>
      </w:r>
      <w:r>
        <w:rPr>
          <w:spacing w:val="-1"/>
        </w:rPr>
        <w:t>susceptible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blockage</w:t>
      </w:r>
      <w:r>
        <w:rPr>
          <w:spacing w:val="-7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leaves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debris.</w:t>
      </w:r>
      <w:r>
        <w:rPr>
          <w:spacing w:val="-7"/>
        </w:rPr>
        <w:t> </w:t>
      </w:r>
      <w:r>
        <w:rPr/>
        <w:t>Regular</w:t>
      </w:r>
      <w:r>
        <w:rPr>
          <w:spacing w:val="66"/>
          <w:w w:val="99"/>
        </w:rPr>
        <w:t> </w:t>
      </w:r>
      <w:r>
        <w:rPr>
          <w:spacing w:val="-1"/>
        </w:rPr>
        <w:t>maintenance</w:t>
      </w:r>
      <w:r>
        <w:rPr>
          <w:spacing w:val="-9"/>
        </w:rPr>
        <w:t> </w:t>
      </w:r>
      <w:r>
        <w:rPr>
          <w:spacing w:val="1"/>
        </w:rPr>
        <w:t>checks</w:t>
      </w:r>
      <w:r>
        <w:rPr>
          <w:spacing w:val="-7"/>
        </w:rPr>
        <w:t> </w:t>
      </w:r>
      <w:r>
        <w:rPr>
          <w:spacing w:val="-1"/>
        </w:rPr>
        <w:t>are</w:t>
      </w:r>
      <w:r>
        <w:rPr>
          <w:spacing w:val="-8"/>
        </w:rPr>
        <w:t> </w:t>
      </w:r>
      <w:r>
        <w:rPr>
          <w:spacing w:val="-1"/>
        </w:rPr>
        <w:t>recommended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6"/>
        </w:rPr>
        <w:t> </w:t>
      </w:r>
      <w:r>
        <w:rPr/>
        <w:t>avoid</w:t>
      </w:r>
      <w:r>
        <w:rPr>
          <w:spacing w:val="-9"/>
        </w:rPr>
        <w:t> </w:t>
      </w:r>
      <w:r>
        <w:rPr/>
        <w:t>localised</w:t>
      </w:r>
      <w:r>
        <w:rPr>
          <w:spacing w:val="-8"/>
        </w:rPr>
        <w:t> </w:t>
      </w:r>
      <w:r>
        <w:rPr>
          <w:spacing w:val="-1"/>
        </w:rPr>
        <w:t>flooding</w:t>
      </w:r>
      <w:r>
        <w:rPr>
          <w:spacing w:val="-6"/>
        </w:rPr>
        <w:t> </w:t>
      </w:r>
      <w:r>
        <w:rPr/>
        <w:t>particularly</w:t>
      </w:r>
      <w:r>
        <w:rPr>
          <w:spacing w:val="-11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Autumn.</w:t>
      </w:r>
      <w:r>
        <w:rPr>
          <w:spacing w:val="78"/>
          <w:w w:val="99"/>
        </w:rPr>
        <w:t> </w:t>
      </w:r>
      <w:r>
        <w:rPr/>
        <w:t>Similarly</w:t>
      </w:r>
      <w:r>
        <w:rPr>
          <w:spacing w:val="-10"/>
        </w:rPr>
        <w:t> </w:t>
      </w:r>
      <w:r>
        <w:rPr/>
        <w:t>drainage</w:t>
      </w:r>
      <w:r>
        <w:rPr>
          <w:spacing w:val="-6"/>
        </w:rPr>
        <w:t> </w:t>
      </w:r>
      <w:r>
        <w:rPr>
          <w:spacing w:val="-1"/>
        </w:rPr>
        <w:t>ditches</w:t>
      </w:r>
      <w:r>
        <w:rPr>
          <w:spacing w:val="-6"/>
        </w:rPr>
        <w:t> </w:t>
      </w:r>
      <w:r>
        <w:rPr>
          <w:spacing w:val="-1"/>
        </w:rPr>
        <w:t>require</w:t>
      </w:r>
      <w:r>
        <w:rPr>
          <w:spacing w:val="-8"/>
        </w:rPr>
        <w:t> </w:t>
      </w:r>
      <w:r>
        <w:rPr>
          <w:spacing w:val="-1"/>
        </w:rPr>
        <w:t>regular</w:t>
      </w:r>
      <w:r>
        <w:rPr>
          <w:spacing w:val="-6"/>
        </w:rPr>
        <w:t> </w:t>
      </w:r>
      <w:r>
        <w:rPr/>
        <w:t>maintenance</w:t>
      </w:r>
      <w:r>
        <w:rPr>
          <w:spacing w:val="-6"/>
        </w:rPr>
        <w:t> </w:t>
      </w:r>
      <w:r>
        <w:rPr/>
        <w:t>checks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remove</w:t>
      </w:r>
      <w:r>
        <w:rPr>
          <w:spacing w:val="-8"/>
        </w:rPr>
        <w:t> </w:t>
      </w:r>
      <w:r>
        <w:rPr>
          <w:spacing w:val="-1"/>
        </w:rPr>
        <w:t>debris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ensure</w:t>
      </w:r>
      <w:r>
        <w:rPr>
          <w:spacing w:val="-8"/>
        </w:rPr>
        <w:t> </w:t>
      </w:r>
      <w:r>
        <w:rPr/>
        <w:t>a</w:t>
      </w:r>
      <w:r>
        <w:rPr>
          <w:spacing w:val="72"/>
          <w:w w:val="99"/>
        </w:rPr>
        <w:t> </w:t>
      </w:r>
      <w:r>
        <w:rPr/>
        <w:t>free</w:t>
      </w:r>
      <w:r>
        <w:rPr>
          <w:spacing w:val="-7"/>
        </w:rPr>
        <w:t> </w:t>
      </w:r>
      <w:r>
        <w:rPr/>
        <w:t>flow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1"/>
        </w:rPr>
        <w:t>water.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120" w:after="0"/>
        <w:ind w:left="1272" w:right="263" w:hanging="852"/>
        <w:jc w:val="left"/>
      </w:pPr>
      <w:r>
        <w:rPr>
          <w:spacing w:val="-1"/>
        </w:rPr>
        <w:t>Ponds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/>
        <w:t>generally</w:t>
      </w:r>
      <w:r>
        <w:rPr>
          <w:spacing w:val="-8"/>
        </w:rPr>
        <w:t> </w:t>
      </w:r>
      <w:r>
        <w:rPr/>
        <w:t>located</w:t>
      </w:r>
      <w:r>
        <w:rPr>
          <w:spacing w:val="-4"/>
        </w:rPr>
        <w:t> </w:t>
      </w:r>
      <w:r>
        <w:rPr>
          <w:spacing w:val="-1"/>
        </w:rPr>
        <w:t>within</w:t>
      </w:r>
      <w:r>
        <w:rPr>
          <w:spacing w:val="-7"/>
        </w:rPr>
        <w:t> </w:t>
      </w:r>
      <w:r>
        <w:rPr/>
        <w:t>heavily</w:t>
      </w:r>
      <w:r>
        <w:rPr>
          <w:spacing w:val="-7"/>
        </w:rPr>
        <w:t> </w:t>
      </w:r>
      <w:r>
        <w:rPr>
          <w:spacing w:val="-1"/>
        </w:rPr>
        <w:t>wooded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overgrown</w:t>
      </w:r>
      <w:r>
        <w:rPr>
          <w:spacing w:val="-7"/>
        </w:rPr>
        <w:t> </w:t>
      </w:r>
      <w:r>
        <w:rPr/>
        <w:t>areas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such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58"/>
          <w:w w:val="99"/>
        </w:rPr>
        <w:t> </w:t>
      </w:r>
      <w:r>
        <w:rPr>
          <w:spacing w:val="-1"/>
        </w:rPr>
        <w:t>susceptible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siltation</w:t>
      </w:r>
      <w:r>
        <w:rPr>
          <w:spacing w:val="48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hence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loss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/>
        <w:t>capacity</w:t>
      </w:r>
      <w:r>
        <w:rPr>
          <w:spacing w:val="-9"/>
        </w:rPr>
        <w:t> </w:t>
      </w:r>
      <w:r>
        <w:rPr>
          <w:spacing w:val="2"/>
        </w:rPr>
        <w:t>by</w:t>
      </w:r>
      <w:r>
        <w:rPr>
          <w:spacing w:val="-6"/>
        </w:rPr>
        <w:t> </w:t>
      </w:r>
      <w:r>
        <w:rPr>
          <w:spacing w:val="-1"/>
        </w:rPr>
        <w:t>rotting</w:t>
      </w:r>
      <w:r>
        <w:rPr>
          <w:spacing w:val="-5"/>
        </w:rPr>
        <w:t> </w:t>
      </w:r>
      <w:r>
        <w:rPr>
          <w:spacing w:val="-1"/>
        </w:rPr>
        <w:t>leaves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vegetation.</w:t>
      </w:r>
      <w:r>
        <w:rPr>
          <w:spacing w:val="-5"/>
        </w:rPr>
        <w:t> </w:t>
      </w:r>
      <w:r>
        <w:rPr>
          <w:spacing w:val="-1"/>
        </w:rPr>
        <w:t>It</w:t>
      </w:r>
      <w:r>
        <w:rPr>
          <w:spacing w:val="-4"/>
        </w:rPr>
        <w:t> </w:t>
      </w:r>
      <w:r>
        <w:rPr>
          <w:spacing w:val="-1"/>
        </w:rPr>
        <w:t>is</w:t>
      </w:r>
      <w:r>
        <w:rPr>
          <w:spacing w:val="100"/>
          <w:w w:val="99"/>
        </w:rPr>
        <w:t> </w:t>
      </w:r>
      <w:r>
        <w:rPr>
          <w:spacing w:val="-1"/>
        </w:rPr>
        <w:t>recommended</w:t>
      </w:r>
      <w:r>
        <w:rPr>
          <w:spacing w:val="-8"/>
        </w:rPr>
        <w:t> </w:t>
      </w:r>
      <w:r>
        <w:rPr/>
        <w:t>that</w:t>
      </w:r>
      <w:r>
        <w:rPr>
          <w:spacing w:val="-7"/>
        </w:rPr>
        <w:t> </w:t>
      </w:r>
      <w:r>
        <w:rPr/>
        <w:t>advice</w:t>
      </w:r>
      <w:r>
        <w:rPr>
          <w:spacing w:val="-5"/>
        </w:rPr>
        <w:t> </w:t>
      </w:r>
      <w:r>
        <w:rPr>
          <w:spacing w:val="-1"/>
        </w:rPr>
        <w:t>should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/>
        <w:t>sought</w:t>
      </w:r>
      <w:r>
        <w:rPr>
          <w:spacing w:val="-7"/>
        </w:rPr>
        <w:t>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an</w:t>
      </w:r>
      <w:r>
        <w:rPr>
          <w:spacing w:val="-7"/>
        </w:rPr>
        <w:t> </w:t>
      </w:r>
      <w:r>
        <w:rPr>
          <w:spacing w:val="-1"/>
        </w:rPr>
        <w:t>environmental</w:t>
      </w:r>
      <w:r>
        <w:rPr>
          <w:spacing w:val="-8"/>
        </w:rPr>
        <w:t> </w:t>
      </w:r>
      <w:r>
        <w:rPr/>
        <w:t>specialist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7"/>
        </w:rPr>
        <w:t> </w:t>
      </w:r>
      <w:r>
        <w:rPr/>
        <w:t>locally</w:t>
      </w:r>
      <w:r>
        <w:rPr>
          <w:spacing w:val="-10"/>
        </w:rPr>
        <w:t> </w:t>
      </w:r>
      <w:r>
        <w:rPr/>
        <w:t>clear</w:t>
      </w:r>
      <w:r>
        <w:rPr>
          <w:spacing w:val="68"/>
          <w:w w:val="99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partially</w:t>
      </w:r>
      <w:r>
        <w:rPr>
          <w:spacing w:val="-7"/>
        </w:rPr>
        <w:t> </w:t>
      </w:r>
      <w:r>
        <w:rPr>
          <w:spacing w:val="-1"/>
        </w:rPr>
        <w:t>desilt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/>
        <w:t>deepen</w:t>
      </w:r>
      <w:r>
        <w:rPr>
          <w:spacing w:val="-6"/>
        </w:rPr>
        <w:t> </w:t>
      </w:r>
      <w:r>
        <w:rPr>
          <w:spacing w:val="-1"/>
        </w:rPr>
        <w:t>these</w:t>
      </w:r>
      <w:r>
        <w:rPr>
          <w:spacing w:val="-3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future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/>
        <w:t>prevent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risk</w:t>
      </w:r>
      <w:r>
        <w:rPr>
          <w:spacing w:val="-1"/>
        </w:rPr>
        <w:t> of</w:t>
      </w:r>
      <w:r>
        <w:rPr>
          <w:spacing w:val="-4"/>
        </w:rPr>
        <w:t> </w:t>
      </w:r>
      <w:r>
        <w:rPr>
          <w:spacing w:val="-1"/>
        </w:rPr>
        <w:t>upstream</w:t>
      </w:r>
      <w:r>
        <w:rPr>
          <w:spacing w:val="-4"/>
        </w:rPr>
        <w:t> </w:t>
      </w:r>
      <w:r>
        <w:rPr>
          <w:spacing w:val="-1"/>
        </w:rPr>
        <w:t>flooding</w:t>
      </w:r>
      <w:r>
        <w:rPr>
          <w:spacing w:val="87"/>
          <w:w w:val="99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/>
        <w:t>piped</w:t>
      </w:r>
      <w:r>
        <w:rPr>
          <w:spacing w:val="-5"/>
        </w:rPr>
        <w:t> </w:t>
      </w:r>
      <w:r>
        <w:rPr/>
        <w:t>drainage</w:t>
      </w:r>
      <w:r>
        <w:rPr>
          <w:spacing w:val="-5"/>
        </w:rPr>
        <w:t> </w:t>
      </w:r>
      <w:r>
        <w:rPr>
          <w:spacing w:val="1"/>
        </w:rPr>
        <w:t>system.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pond</w:t>
      </w:r>
      <w:r>
        <w:rPr>
          <w:spacing w:val="-3"/>
        </w:rPr>
        <w:t> </w:t>
      </w:r>
      <w:r>
        <w:rPr>
          <w:spacing w:val="-1"/>
        </w:rPr>
        <w:t>within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traffic</w:t>
      </w:r>
      <w:r>
        <w:rPr>
          <w:spacing w:val="-4"/>
        </w:rPr>
        <w:t> </w:t>
      </w:r>
      <w:r>
        <w:rPr/>
        <w:t>island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west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visitors</w:t>
      </w:r>
      <w:r>
        <w:rPr>
          <w:spacing w:val="-4"/>
        </w:rPr>
        <w:t> </w:t>
      </w:r>
      <w:r>
        <w:rPr/>
        <w:t>car</w:t>
      </w:r>
      <w:r>
        <w:rPr>
          <w:spacing w:val="50"/>
          <w:w w:val="99"/>
        </w:rPr>
        <w:t> </w:t>
      </w:r>
      <w:r>
        <w:rPr>
          <w:spacing w:val="-1"/>
        </w:rPr>
        <w:t>park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interconnecting</w:t>
      </w:r>
      <w:r>
        <w:rPr>
          <w:spacing w:val="-5"/>
        </w:rPr>
        <w:t> </w:t>
      </w:r>
      <w:r>
        <w:rPr>
          <w:spacing w:val="-1"/>
        </w:rPr>
        <w:t>ponds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north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vehicle</w:t>
      </w:r>
      <w:r>
        <w:rPr>
          <w:spacing w:val="-4"/>
        </w:rPr>
        <w:t> </w:t>
      </w:r>
      <w:r>
        <w:rPr>
          <w:spacing w:val="-1"/>
        </w:rPr>
        <w:t>shed</w:t>
      </w:r>
      <w:r>
        <w:rPr>
          <w:spacing w:val="-4"/>
        </w:rPr>
        <w:t> </w:t>
      </w:r>
      <w:r>
        <w:rPr>
          <w:spacing w:val="-1"/>
        </w:rPr>
        <w:t>area</w:t>
      </w:r>
      <w:r>
        <w:rPr>
          <w:spacing w:val="-4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/>
        <w:t>those</w:t>
      </w:r>
      <w:r>
        <w:rPr>
          <w:spacing w:val="-6"/>
        </w:rPr>
        <w:t> </w:t>
      </w:r>
      <w:r>
        <w:rPr>
          <w:spacing w:val="-1"/>
        </w:rPr>
        <w:t>considered</w:t>
      </w:r>
      <w:r>
        <w:rPr>
          <w:spacing w:val="77"/>
          <w:w w:val="99"/>
        </w:rPr>
        <w:t> </w:t>
      </w:r>
      <w:r>
        <w:rPr/>
        <w:t>most</w:t>
      </w:r>
      <w:r>
        <w:rPr>
          <w:spacing w:val="-6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need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attention.</w:t>
      </w:r>
      <w:r>
        <w:rPr/>
      </w:r>
    </w:p>
    <w:p>
      <w:pPr>
        <w:pStyle w:val="BodyText"/>
        <w:numPr>
          <w:ilvl w:val="2"/>
          <w:numId w:val="2"/>
        </w:numPr>
        <w:tabs>
          <w:tab w:pos="1272" w:val="left" w:leader="none"/>
        </w:tabs>
        <w:spacing w:line="331" w:lineRule="auto" w:before="120" w:after="0"/>
        <w:ind w:left="1272" w:right="204" w:hanging="852"/>
        <w:jc w:val="left"/>
      </w:pPr>
      <w:r>
        <w:rPr/>
        <w:t>The</w:t>
      </w:r>
      <w:r>
        <w:rPr>
          <w:spacing w:val="-8"/>
        </w:rPr>
        <w:t> </w:t>
      </w:r>
      <w:r>
        <w:rPr>
          <w:spacing w:val="-1"/>
        </w:rPr>
        <w:t>drainage</w:t>
      </w:r>
      <w:r>
        <w:rPr>
          <w:spacing w:val="-5"/>
        </w:rPr>
        <w:t> </w:t>
      </w:r>
      <w:r>
        <w:rPr/>
        <w:t>investigation</w:t>
      </w:r>
      <w:r>
        <w:rPr>
          <w:spacing w:val="-6"/>
        </w:rPr>
        <w:t> </w:t>
      </w:r>
      <w:r>
        <w:rPr>
          <w:spacing w:val="-1"/>
        </w:rPr>
        <w:t>undertaken</w:t>
      </w:r>
      <w:r>
        <w:rPr>
          <w:spacing w:val="-7"/>
        </w:rPr>
        <w:t> </w:t>
      </w:r>
      <w:r>
        <w:rPr>
          <w:spacing w:val="1"/>
        </w:rPr>
        <w:t>by</w:t>
      </w:r>
      <w:r>
        <w:rPr>
          <w:spacing w:val="-10"/>
        </w:rPr>
        <w:t> </w:t>
      </w:r>
      <w:r>
        <w:rPr/>
        <w:t>Tower</w:t>
      </w:r>
      <w:r>
        <w:rPr>
          <w:spacing w:val="-5"/>
        </w:rPr>
        <w:t> </w:t>
      </w:r>
      <w:r>
        <w:rPr>
          <w:spacing w:val="-1"/>
        </w:rPr>
        <w:t>Surveys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Capita</w:t>
      </w:r>
      <w:r>
        <w:rPr>
          <w:spacing w:val="-5"/>
        </w:rPr>
        <w:t> </w:t>
      </w:r>
      <w:r>
        <w:rPr>
          <w:spacing w:val="-1"/>
        </w:rPr>
        <w:t>located</w:t>
      </w:r>
      <w:r>
        <w:rPr>
          <w:spacing w:val="-8"/>
        </w:rPr>
        <w:t> </w:t>
      </w: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identifiable</w:t>
      </w:r>
      <w:r>
        <w:rPr>
          <w:spacing w:val="62"/>
          <w:w w:val="99"/>
        </w:rPr>
        <w:t> </w:t>
      </w:r>
      <w:r>
        <w:rPr>
          <w:spacing w:val="-1"/>
        </w:rPr>
        <w:t>on-site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system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surveyed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6"/>
        </w:rPr>
        <w:t> </w:t>
      </w:r>
      <w:r>
        <w:rPr>
          <w:spacing w:val="1"/>
        </w:rPr>
        <w:t>much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system</w:t>
      </w:r>
      <w:r>
        <w:rPr>
          <w:spacing w:val="-2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possible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>
          <w:spacing w:val="-1"/>
        </w:rPr>
        <w:t>accessible.</w:t>
      </w:r>
      <w:r>
        <w:rPr>
          <w:spacing w:val="83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Tower</w:t>
      </w:r>
      <w:r>
        <w:rPr>
          <w:spacing w:val="-6"/>
        </w:rPr>
        <w:t> </w:t>
      </w:r>
      <w:r>
        <w:rPr>
          <w:spacing w:val="-1"/>
        </w:rPr>
        <w:t>Surveys</w:t>
      </w:r>
      <w:r>
        <w:rPr>
          <w:spacing w:val="-5"/>
        </w:rPr>
        <w:t> </w:t>
      </w:r>
      <w:r>
        <w:rPr>
          <w:spacing w:val="-1"/>
        </w:rPr>
        <w:t>report</w:t>
      </w:r>
      <w:r>
        <w:rPr>
          <w:spacing w:val="-4"/>
        </w:rPr>
        <w:t> </w:t>
      </w:r>
      <w:r>
        <w:rPr/>
        <w:t>includes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dvd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written</w:t>
      </w:r>
      <w:r>
        <w:rPr>
          <w:spacing w:val="-6"/>
        </w:rPr>
        <w:t> </w:t>
      </w:r>
      <w:r>
        <w:rPr/>
        <w:t>report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>
          <w:spacing w:val="-1"/>
        </w:rPr>
        <w:t>drainage</w:t>
      </w:r>
      <w:r>
        <w:rPr>
          <w:spacing w:val="-6"/>
        </w:rPr>
        <w:t> </w:t>
      </w:r>
      <w:r>
        <w:rPr>
          <w:spacing w:val="-1"/>
        </w:rPr>
        <w:t>runs</w:t>
      </w:r>
      <w:r>
        <w:rPr>
          <w:spacing w:val="-5"/>
        </w:rPr>
        <w:t> </w:t>
      </w:r>
      <w:r>
        <w:rPr/>
        <w:t>surveyed,</w:t>
      </w:r>
      <w:r>
        <w:rPr>
          <w:spacing w:val="61"/>
          <w:w w:val="99"/>
        </w:rPr>
        <w:t> </w:t>
      </w:r>
      <w:r>
        <w:rPr>
          <w:spacing w:val="-1"/>
        </w:rPr>
        <w:t>manhole</w:t>
      </w:r>
      <w:r>
        <w:rPr>
          <w:spacing w:val="-8"/>
        </w:rPr>
        <w:t> </w:t>
      </w:r>
      <w:r>
        <w:rPr>
          <w:spacing w:val="-1"/>
        </w:rPr>
        <w:t>record</w:t>
      </w:r>
      <w:r>
        <w:rPr>
          <w:spacing w:val="-8"/>
        </w:rPr>
        <w:t> </w:t>
      </w:r>
      <w:r>
        <w:rPr>
          <w:spacing w:val="-1"/>
        </w:rPr>
        <w:t>cards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photographs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/>
        <w:t>all</w:t>
      </w:r>
      <w:r>
        <w:rPr>
          <w:spacing w:val="-9"/>
        </w:rPr>
        <w:t> </w:t>
      </w:r>
      <w:r>
        <w:rPr/>
        <w:t>manholes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drawings</w:t>
      </w:r>
      <w:r>
        <w:rPr>
          <w:spacing w:val="-7"/>
        </w:rPr>
        <w:t> </w:t>
      </w:r>
      <w:r>
        <w:rPr/>
        <w:t>R-N7549/301-324</w:t>
      </w:r>
      <w:r>
        <w:rPr>
          <w:spacing w:val="-7"/>
        </w:rPr>
        <w:t> </w:t>
      </w:r>
      <w:r>
        <w:rPr/>
        <w:t>show</w:t>
      </w:r>
      <w:r>
        <w:rPr>
          <w:spacing w:val="63"/>
          <w:w w:val="99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/>
        <w:t>overall</w:t>
      </w:r>
      <w:r>
        <w:rPr>
          <w:spacing w:val="-8"/>
        </w:rPr>
        <w:t> </w:t>
      </w:r>
      <w:r>
        <w:rPr>
          <w:spacing w:val="-1"/>
        </w:rPr>
        <w:t>network</w:t>
      </w:r>
      <w:r>
        <w:rPr>
          <w:spacing w:val="-3"/>
        </w:rPr>
        <w:t> </w:t>
      </w:r>
      <w:r>
        <w:rPr>
          <w:spacing w:val="-1"/>
        </w:rPr>
        <w:t>surveyed</w:t>
      </w:r>
      <w:r>
        <w:rPr>
          <w:spacing w:val="-8"/>
        </w:rPr>
        <w:t> </w:t>
      </w:r>
      <w:r>
        <w:rPr>
          <w:spacing w:val="2"/>
        </w:rPr>
        <w:t>by</w:t>
      </w:r>
      <w:r>
        <w:rPr>
          <w:spacing w:val="-9"/>
        </w:rPr>
        <w:t> </w:t>
      </w:r>
      <w:r>
        <w:rPr/>
        <w:t>them.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331" w:lineRule="auto" w:before="120" w:after="0"/>
        <w:ind w:left="1272" w:right="249" w:hanging="852"/>
        <w:jc w:val="left"/>
      </w:pPr>
      <w:r>
        <w:rPr/>
        <w:t>Drawing</w:t>
      </w:r>
      <w:r>
        <w:rPr>
          <w:spacing w:val="-7"/>
        </w:rPr>
        <w:t> </w:t>
      </w:r>
      <w:r>
        <w:rPr/>
        <w:t>No.</w:t>
      </w:r>
      <w:r>
        <w:rPr>
          <w:spacing w:val="-7"/>
        </w:rPr>
        <w:t> </w:t>
      </w:r>
      <w:r>
        <w:rPr/>
        <w:t>SS018706/200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Appendix</w:t>
      </w:r>
      <w:r>
        <w:rPr>
          <w:spacing w:val="-3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shows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overall</w:t>
      </w:r>
      <w:r>
        <w:rPr>
          <w:spacing w:val="-8"/>
        </w:rPr>
        <w:t> </w:t>
      </w:r>
      <w:r>
        <w:rPr>
          <w:spacing w:val="-1"/>
        </w:rPr>
        <w:t>site</w:t>
      </w:r>
      <w:r>
        <w:rPr>
          <w:spacing w:val="-5"/>
        </w:rPr>
        <w:t> </w:t>
      </w:r>
      <w:r>
        <w:rPr>
          <w:spacing w:val="-1"/>
        </w:rPr>
        <w:t>drainage</w:t>
      </w:r>
      <w:r>
        <w:rPr>
          <w:spacing w:val="-7"/>
        </w:rPr>
        <w:t> </w:t>
      </w:r>
      <w:r>
        <w:rPr>
          <w:spacing w:val="-1"/>
        </w:rPr>
        <w:t>masterplan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90"/>
          <w:w w:val="99"/>
        </w:rPr>
        <w:t> </w:t>
      </w:r>
      <w:r>
        <w:rPr/>
        <w:t>main</w:t>
      </w:r>
      <w:r>
        <w:rPr>
          <w:spacing w:val="-7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2"/>
        </w:rPr>
        <w:t>water</w:t>
      </w:r>
      <w:r>
        <w:rPr>
          <w:spacing w:val="-4"/>
        </w:rPr>
        <w:t> </w:t>
      </w:r>
      <w:r>
        <w:rPr>
          <w:spacing w:val="-1"/>
        </w:rPr>
        <w:t>outfall</w:t>
      </w:r>
      <w:r>
        <w:rPr>
          <w:spacing w:val="-7"/>
        </w:rPr>
        <w:t> </w:t>
      </w:r>
      <w:r>
        <w:rPr>
          <w:spacing w:val="-1"/>
        </w:rPr>
        <w:t>routes</w:t>
      </w:r>
      <w:r>
        <w:rPr>
          <w:spacing w:val="-5"/>
        </w:rPr>
        <w:t> </w:t>
      </w:r>
      <w:r>
        <w:rPr/>
        <w:t>off</w:t>
      </w:r>
      <w:r>
        <w:rPr>
          <w:spacing w:val="-4"/>
        </w:rPr>
        <w:t> </w:t>
      </w:r>
      <w:r>
        <w:rPr>
          <w:spacing w:val="-1"/>
        </w:rPr>
        <w:t>site.</w:t>
      </w:r>
      <w:r>
        <w:rPr>
          <w:spacing w:val="-7"/>
        </w:rPr>
        <w:t> </w:t>
      </w:r>
      <w:r>
        <w:rPr>
          <w:spacing w:val="-1"/>
        </w:rPr>
        <w:t>Larger</w:t>
      </w:r>
      <w:r>
        <w:rPr>
          <w:spacing w:val="-5"/>
        </w:rPr>
        <w:t> </w:t>
      </w:r>
      <w:r>
        <w:rPr/>
        <w:t>scale</w:t>
      </w:r>
      <w:r>
        <w:rPr>
          <w:spacing w:val="-2"/>
        </w:rPr>
        <w:t> </w:t>
      </w:r>
      <w:r>
        <w:rPr>
          <w:spacing w:val="-1"/>
        </w:rPr>
        <w:t>1:500</w:t>
      </w:r>
      <w:r>
        <w:rPr>
          <w:spacing w:val="-6"/>
        </w:rPr>
        <w:t> </w:t>
      </w:r>
      <w:r>
        <w:rPr/>
        <w:t>drawings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/>
        <w:t>shown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/>
        <w:t>drawings</w:t>
      </w:r>
      <w:r>
        <w:rPr>
          <w:spacing w:val="73"/>
          <w:w w:val="99"/>
        </w:rPr>
        <w:t> </w:t>
      </w:r>
      <w:r>
        <w:rPr>
          <w:spacing w:val="-1"/>
        </w:rPr>
        <w:t>SS018706/201-209.</w:t>
      </w:r>
      <w:r>
        <w:rPr/>
      </w:r>
    </w:p>
    <w:p>
      <w:pPr>
        <w:pStyle w:val="BodyText"/>
        <w:numPr>
          <w:ilvl w:val="2"/>
          <w:numId w:val="2"/>
        </w:numPr>
        <w:tabs>
          <w:tab w:pos="1273" w:val="left" w:leader="none"/>
        </w:tabs>
        <w:spacing w:line="331" w:lineRule="auto" w:before="120" w:after="0"/>
        <w:ind w:left="1272" w:right="872" w:hanging="852"/>
        <w:jc w:val="left"/>
      </w:pPr>
      <w:r>
        <w:rPr/>
        <w:t>A</w:t>
      </w:r>
      <w:r>
        <w:rPr>
          <w:spacing w:val="-7"/>
        </w:rPr>
        <w:t> </w:t>
      </w:r>
      <w:r>
        <w:rPr/>
        <w:t>schedule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defects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proposed</w:t>
      </w:r>
      <w:r>
        <w:rPr>
          <w:spacing w:val="-6"/>
        </w:rPr>
        <w:t> </w:t>
      </w:r>
      <w:r>
        <w:rPr>
          <w:spacing w:val="-1"/>
        </w:rPr>
        <w:t>remedial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/>
        <w:t>indicated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6"/>
        </w:rPr>
        <w:t> </w:t>
      </w:r>
      <w:r>
        <w:rPr/>
        <w:t>section</w:t>
      </w:r>
      <w:r>
        <w:rPr>
          <w:spacing w:val="-4"/>
        </w:rPr>
        <w:t> </w:t>
      </w:r>
      <w:r>
        <w:rPr>
          <w:spacing w:val="-1"/>
        </w:rPr>
        <w:t>3.</w:t>
      </w:r>
      <w:r>
        <w:rPr>
          <w:spacing w:val="-6"/>
        </w:rPr>
        <w:t> </w:t>
      </w:r>
      <w:r>
        <w:rPr/>
        <w:t>Areas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59"/>
          <w:w w:val="99"/>
        </w:rPr>
        <w:t> </w:t>
      </w:r>
      <w:r>
        <w:rPr>
          <w:spacing w:val="-1"/>
        </w:rPr>
        <w:t>proposed</w:t>
      </w:r>
      <w:r>
        <w:rPr>
          <w:spacing w:val="-7"/>
        </w:rPr>
        <w:t> </w:t>
      </w:r>
      <w:r>
        <w:rPr>
          <w:spacing w:val="-1"/>
        </w:rPr>
        <w:t>remediation</w:t>
      </w:r>
      <w:r>
        <w:rPr>
          <w:spacing w:val="-5"/>
        </w:rPr>
        <w:t> </w:t>
      </w:r>
      <w:r>
        <w:rPr/>
        <w:t>works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1"/>
        </w:rPr>
        <w:t>also</w:t>
      </w:r>
      <w:r>
        <w:rPr>
          <w:spacing w:val="-5"/>
        </w:rPr>
        <w:t> </w:t>
      </w:r>
      <w:r>
        <w:rPr/>
        <w:t>highlighted</w:t>
      </w:r>
      <w:r>
        <w:rPr>
          <w:spacing w:val="-7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drawings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Appendix</w:t>
      </w:r>
      <w:r>
        <w:rPr>
          <w:spacing w:val="-6"/>
        </w:rPr>
        <w:t> </w:t>
      </w:r>
      <w:r>
        <w:rPr/>
        <w:t>A.</w:t>
      </w:r>
      <w:r>
        <w:rPr/>
      </w:r>
    </w:p>
    <w:p>
      <w:pPr>
        <w:spacing w:after="0" w:line="331" w:lineRule="auto"/>
        <w:jc w:val="left"/>
        <w:sectPr>
          <w:type w:val="continuous"/>
          <w:pgSz w:w="11900" w:h="16840"/>
          <w:pgMar w:top="480" w:bottom="280" w:left="1020" w:right="1020"/>
        </w:sectPr>
      </w:pPr>
    </w:p>
    <w:p>
      <w:pPr>
        <w:spacing w:line="272" w:lineRule="auto" w:before="80"/>
        <w:ind w:left="3355" w:right="0" w:hanging="3212"/>
        <w:jc w:val="left"/>
        <w:rPr>
          <w:rFonts w:ascii="Helvetica" w:hAnsi="Helvetica" w:cs="Helvetica" w:eastAsia="Helvetica"/>
          <w:sz w:val="18"/>
          <w:szCs w:val="18"/>
        </w:rPr>
      </w:pPr>
      <w:r>
        <w:rPr>
          <w:position w:val="-3"/>
        </w:rPr>
        <w:drawing>
          <wp:inline distT="0" distB="0" distL="0" distR="0">
            <wp:extent cx="1295406" cy="123443"/>
            <wp:effectExtent l="0" t="0" r="0" b="0"/>
            <wp:docPr id="37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  </w:t>
      </w:r>
      <w:r>
        <w:rPr>
          <w:rFonts w:ascii="Helvetica"/>
          <w:color w:val="737577"/>
          <w:spacing w:val="-1"/>
          <w:sz w:val="18"/>
        </w:rPr>
        <w:t>Jodrell</w:t>
      </w:r>
      <w:r>
        <w:rPr>
          <w:rFonts w:ascii="Helvetica"/>
          <w:color w:val="737577"/>
          <w:spacing w:val="-8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Bank</w:t>
      </w:r>
      <w:r>
        <w:rPr>
          <w:rFonts w:ascii="Helvetica"/>
          <w:color w:val="737577"/>
          <w:spacing w:val="-7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Drainage</w:t>
      </w:r>
      <w:r>
        <w:rPr>
          <w:rFonts w:ascii="Helvetica"/>
          <w:color w:val="737577"/>
          <w:spacing w:val="21"/>
          <w:w w:val="99"/>
          <w:sz w:val="18"/>
        </w:rPr>
        <w:t> </w:t>
      </w:r>
      <w:r>
        <w:rPr>
          <w:rFonts w:ascii="Helvetica"/>
          <w:color w:val="737577"/>
          <w:sz w:val="18"/>
        </w:rPr>
        <w:t>June</w:t>
      </w:r>
      <w:r>
        <w:rPr>
          <w:rFonts w:ascii="Helvetica"/>
          <w:color w:val="737577"/>
          <w:spacing w:val="-10"/>
          <w:sz w:val="18"/>
        </w:rPr>
        <w:t> </w:t>
      </w:r>
      <w:r>
        <w:rPr>
          <w:rFonts w:ascii="Helvetica"/>
          <w:color w:val="737577"/>
          <w:spacing w:val="-1"/>
          <w:sz w:val="18"/>
        </w:rPr>
        <w:t>2013</w:t>
      </w:r>
      <w:r>
        <w:rPr>
          <w:rFonts w:ascii="Helvetica"/>
          <w:sz w:val="18"/>
        </w:rPr>
      </w:r>
    </w:p>
    <w:p>
      <w:pPr>
        <w:spacing w:before="102"/>
        <w:ind w:left="143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color w:val="737577"/>
          <w:sz w:val="24"/>
        </w:rPr>
        <w:t>Appendix</w:t>
      </w:r>
      <w:r>
        <w:rPr>
          <w:rFonts w:ascii="Helvetica"/>
          <w:color w:val="737577"/>
          <w:spacing w:val="-14"/>
          <w:sz w:val="24"/>
        </w:rPr>
        <w:t> </w:t>
      </w:r>
      <w:r>
        <w:rPr>
          <w:rFonts w:ascii="Helvetica"/>
          <w:color w:val="737577"/>
          <w:sz w:val="24"/>
        </w:rPr>
        <w:t>A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footerReference w:type="default" r:id="rId25"/>
          <w:pgSz w:w="11900" w:h="16840"/>
          <w:pgMar w:footer="1043" w:header="0" w:top="500" w:bottom="1240" w:left="1020" w:right="1120"/>
          <w:cols w:num="2" w:equalWidth="0">
            <w:col w:w="5128" w:space="2948"/>
            <w:col w:w="1684"/>
          </w:cols>
        </w:sectPr>
      </w:pPr>
    </w:p>
    <w:p>
      <w:pPr>
        <w:spacing w:line="240" w:lineRule="auto" w:before="0"/>
        <w:rPr>
          <w:rFonts w:ascii="Helvetica" w:hAnsi="Helvetica" w:cs="Helvetica" w:eastAsia="Helvetica"/>
          <w:sz w:val="20"/>
          <w:szCs w:val="20"/>
        </w:rPr>
      </w:pPr>
    </w:p>
    <w:p>
      <w:pPr>
        <w:spacing w:line="240" w:lineRule="auto" w:before="9"/>
        <w:rPr>
          <w:rFonts w:ascii="Helvetica" w:hAnsi="Helvetica" w:cs="Helvetica" w:eastAsia="Helvetica"/>
          <w:sz w:val="21"/>
          <w:szCs w:val="21"/>
        </w:rPr>
      </w:pPr>
    </w:p>
    <w:p>
      <w:pPr>
        <w:tabs>
          <w:tab w:pos="3112" w:val="left" w:leader="none"/>
        </w:tabs>
        <w:spacing w:before="101"/>
        <w:ind w:left="419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r>
        <w:rPr>
          <w:rFonts w:ascii="Helvetica"/>
          <w:sz w:val="28"/>
        </w:rPr>
        <w:t>Appendix</w:t>
      </w:r>
      <w:r>
        <w:rPr>
          <w:rFonts w:ascii="Helvetica"/>
          <w:spacing w:val="-3"/>
          <w:sz w:val="28"/>
        </w:rPr>
        <w:t> </w:t>
      </w:r>
      <w:r>
        <w:rPr>
          <w:rFonts w:ascii="Helvetica"/>
          <w:sz w:val="28"/>
        </w:rPr>
        <w:t>A</w:t>
        <w:tab/>
      </w:r>
      <w:r>
        <w:rPr>
          <w:rFonts w:ascii="Helvetica"/>
          <w:sz w:val="24"/>
        </w:rPr>
        <w:t>Layout</w:t>
      </w:r>
      <w:r>
        <w:rPr>
          <w:rFonts w:ascii="Helvetica"/>
          <w:spacing w:val="-9"/>
          <w:sz w:val="24"/>
        </w:rPr>
        <w:t> </w:t>
      </w:r>
      <w:r>
        <w:rPr>
          <w:rFonts w:ascii="Helvetica"/>
          <w:spacing w:val="-1"/>
          <w:sz w:val="24"/>
        </w:rPr>
        <w:t>drawings</w:t>
      </w:r>
      <w:r>
        <w:rPr>
          <w:rFonts w:ascii="Helvetica"/>
          <w:spacing w:val="-10"/>
          <w:sz w:val="24"/>
        </w:rPr>
        <w:t> </w:t>
      </w:r>
      <w:r>
        <w:rPr>
          <w:rFonts w:ascii="Helvetica"/>
          <w:sz w:val="24"/>
        </w:rPr>
        <w:t>and</w:t>
      </w:r>
      <w:r>
        <w:rPr>
          <w:rFonts w:ascii="Helvetica"/>
          <w:spacing w:val="-10"/>
          <w:sz w:val="24"/>
        </w:rPr>
        <w:t> </w:t>
      </w:r>
      <w:r>
        <w:rPr>
          <w:rFonts w:ascii="Helvetica"/>
          <w:spacing w:val="-1"/>
          <w:sz w:val="24"/>
        </w:rPr>
        <w:t>defects</w:t>
      </w:r>
      <w:r>
        <w:rPr>
          <w:rFonts w:ascii="Helvetica"/>
          <w:sz w:val="24"/>
        </w:rPr>
      </w:r>
    </w:p>
    <w:p>
      <w:pPr>
        <w:spacing w:after="0"/>
        <w:jc w:val="left"/>
        <w:rPr>
          <w:rFonts w:ascii="Helvetica" w:hAnsi="Helvetica" w:cs="Helvetica" w:eastAsia="Helvetica"/>
          <w:sz w:val="24"/>
          <w:szCs w:val="24"/>
        </w:rPr>
        <w:sectPr>
          <w:type w:val="continuous"/>
          <w:pgSz w:w="11900" w:h="16840"/>
          <w:pgMar w:top="480" w:bottom="280" w:left="1020" w:right="1120"/>
        </w:sectPr>
      </w:pPr>
    </w:p>
    <w:p>
      <w:pPr>
        <w:tabs>
          <w:tab w:pos="10610" w:val="left" w:leader="none"/>
        </w:tabs>
        <w:spacing w:line="365" w:lineRule="exact" w:before="35"/>
        <w:ind w:left="1980" w:right="0" w:firstLine="0"/>
        <w:jc w:val="left"/>
        <w:rPr>
          <w:rFonts w:ascii="Arial" w:hAnsi="Arial" w:cs="Arial" w:eastAsia="Arial"/>
          <w:sz w:val="18"/>
          <w:szCs w:val="18"/>
        </w:rPr>
      </w:pPr>
      <w:bookmarkStart w:name="SS018706-200" w:id="2"/>
      <w:bookmarkEnd w:id="2"/>
      <w:r>
        <w:rPr/>
      </w:r>
      <w:r>
        <w:rPr>
          <w:rFonts w:ascii="Arial"/>
          <w:w w:val="75"/>
          <w:sz w:val="33"/>
        </w:rPr>
        <w:t>=-</w:t>
        <w:tab/>
      </w:r>
      <w:r>
        <w:rPr>
          <w:rFonts w:ascii="Arial"/>
          <w:position w:val="2"/>
          <w:sz w:val="18"/>
        </w:rPr>
        <w:t>SS018706-201</w:t>
      </w:r>
      <w:r>
        <w:rPr>
          <w:rFonts w:ascii="Arial"/>
          <w:sz w:val="18"/>
        </w:rPr>
      </w:r>
    </w:p>
    <w:p>
      <w:pPr>
        <w:spacing w:line="143" w:lineRule="exact" w:before="0"/>
        <w:ind w:left="0" w:right="411" w:firstLine="0"/>
        <w:jc w:val="righ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53.687866pt;margin-top:.082321pt;width:281.1pt;height:254pt;mso-position-horizontal-relative:page;mso-position-vertical-relative:paragraph;z-index:16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58"/>
                    <w:gridCol w:w="3837"/>
                    <w:gridCol w:w="223"/>
                    <w:gridCol w:w="484"/>
                  </w:tblGrid>
                  <w:tr>
                    <w:trPr>
                      <w:trHeight w:val="204" w:hRule="exact"/>
                    </w:trPr>
                    <w:tc>
                      <w:tcPr>
                        <w:tcW w:w="4895" w:type="dxa"/>
                        <w:gridSpan w:val="2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3" w:space="0" w:color="0000FB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8" w:type="dxa"/>
                        <w:gridSpan w:val="2"/>
                        <w:tcBorders>
                          <w:top w:val="nil" w:sz="6" w:space="0" w:color="auto"/>
                          <w:left w:val="single" w:sz="3" w:space="0" w:color="0000FB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02" w:hRule="exact"/>
                    </w:trPr>
                    <w:tc>
                      <w:tcPr>
                        <w:tcW w:w="4895" w:type="dxa"/>
                        <w:gridSpan w:val="2"/>
                        <w:vMerge/>
                        <w:tcBorders>
                          <w:left w:val="nil" w:sz="6" w:space="0" w:color="auto"/>
                          <w:bottom w:val="single" w:sz="5" w:space="0" w:color="000000"/>
                          <w:right w:val="single" w:sz="3" w:space="0" w:color="0000FB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3" w:type="dxa"/>
                        <w:tcBorders>
                          <w:top w:val="nil" w:sz="6" w:space="0" w:color="auto"/>
                          <w:left w:val="single" w:sz="3" w:space="0" w:color="0000FB"/>
                          <w:bottom w:val="single" w:sz="5" w:space="0" w:color="000000"/>
                          <w:right w:val="single" w:sz="3" w:space="0" w:color="0000A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4" w:type="dxa"/>
                        <w:tcBorders>
                          <w:top w:val="nil" w:sz="6" w:space="0" w:color="auto"/>
                          <w:left w:val="single" w:sz="3" w:space="0" w:color="0000AC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926" w:hRule="exact"/>
                    </w:trPr>
                    <w:tc>
                      <w:tcPr>
                        <w:tcW w:w="105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4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3F00FF"/>
                            <w:w w:val="130"/>
                            <w:sz w:val="14"/>
                          </w:rPr>
                          <w:t>\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301" w:lineRule="exact"/>
                          <w:ind w:left="215" w:right="0"/>
                          <w:jc w:val="center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3F00FF"/>
                            <w:spacing w:val="-12"/>
                            <w:w w:val="130"/>
                            <w:sz w:val="14"/>
                          </w:rPr>
                          <w:t>'</w:t>
                        </w:r>
                        <w:r>
                          <w:rPr>
                            <w:rFonts w:ascii="Arial"/>
                            <w:color w:val="3F00FF"/>
                            <w:spacing w:val="-12"/>
                            <w:w w:val="130"/>
                            <w:position w:val="-4"/>
                            <w:sz w:val="14"/>
                          </w:rPr>
                          <w:t>'</w:t>
                        </w:r>
                        <w:r>
                          <w:rPr>
                            <w:rFonts w:ascii="Arial"/>
                            <w:color w:val="3F00FF"/>
                            <w:spacing w:val="-13"/>
                            <w:w w:val="130"/>
                            <w:position w:val="-14"/>
                            <w:sz w:val="20"/>
                          </w:rPr>
                          <w:t>\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</w:tc>
                    <w:tc>
                      <w:tcPr>
                        <w:tcW w:w="4545" w:type="dxa"/>
                        <w:gridSpan w:val="3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 w:before="92"/>
                          <w:ind w:left="1988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SS018706-204</w:t>
                        </w:r>
                      </w:p>
                      <w:p>
                        <w:pPr>
                          <w:pStyle w:val="TableParagraph"/>
                          <w:tabs>
                            <w:tab w:pos="3575" w:val="left" w:leader="none"/>
                          </w:tabs>
                          <w:spacing w:line="451" w:lineRule="exact"/>
                          <w:ind w:left="1988" w:right="0"/>
                          <w:jc w:val="left"/>
                          <w:rPr>
                            <w:rFonts w:ascii="Courier New" w:hAnsi="Courier New" w:cs="Courier New" w:eastAsia="Courier New"/>
                            <w:sz w:val="43"/>
                            <w:szCs w:val="43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SHEET</w:t>
                        </w:r>
                        <w:r>
                          <w:rPr>
                            <w:rFonts w:ascii="Arial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4</w:t>
                          <w:tab/>
                        </w:r>
                        <w:r>
                          <w:rPr>
                            <w:rFonts w:ascii="Courier New"/>
                            <w:color w:val="0000FD"/>
                            <w:w w:val="125"/>
                            <w:position w:val="-9"/>
                            <w:sz w:val="43"/>
                          </w:rPr>
                          <w:t>O</w:t>
                        </w:r>
                        <w:r>
                          <w:rPr>
                            <w:rFonts w:ascii="Courier New"/>
                            <w:color w:val="0000FD"/>
                            <w:spacing w:val="-270"/>
                            <w:w w:val="125"/>
                            <w:position w:val="-9"/>
                            <w:sz w:val="43"/>
                          </w:rPr>
                          <w:t> </w:t>
                        </w:r>
                        <w:r>
                          <w:rPr>
                            <w:rFonts w:ascii="Courier New"/>
                            <w:color w:val="0000FD"/>
                            <w:position w:val="-9"/>
                            <w:sz w:val="43"/>
                          </w:rPr>
                          <w:t>Q</w:t>
                        </w:r>
                        <w:r>
                          <w:rPr>
                            <w:rFonts w:ascii="Courier New"/>
                            <w:sz w:val="43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2"/>
                            <w:szCs w:val="4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2"/>
                            <w:szCs w:val="4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2"/>
                            <w:szCs w:val="4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2"/>
                            <w:szCs w:val="4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60"/>
                            <w:szCs w:val="60"/>
                          </w:rPr>
                        </w:pPr>
                      </w:p>
                      <w:p>
                        <w:pPr>
                          <w:pStyle w:val="TableParagraph"/>
                          <w:spacing w:line="576" w:lineRule="exact"/>
                          <w:ind w:left="1249" w:right="0"/>
                          <w:jc w:val="left"/>
                          <w:rPr>
                            <w:rFonts w:ascii="Arial" w:hAnsi="Arial" w:cs="Arial" w:eastAsia="Arial"/>
                            <w:sz w:val="75"/>
                            <w:szCs w:val="75"/>
                          </w:rPr>
                        </w:pPr>
                        <w:r>
                          <w:rPr>
                            <w:rFonts w:ascii="Arial"/>
                            <w:color w:val="892626"/>
                            <w:sz w:val="75"/>
                          </w:rPr>
                          <w:t>r</w:t>
                        </w:r>
                        <w:r>
                          <w:rPr>
                            <w:rFonts w:ascii="Arial"/>
                            <w:color w:val="892626"/>
                            <w:spacing w:val="-61"/>
                            <w:sz w:val="75"/>
                          </w:rPr>
                          <w:t>-</w:t>
                        </w:r>
                        <w:r>
                          <w:rPr>
                            <w:rFonts w:ascii="Arial"/>
                            <w:spacing w:val="-43"/>
                            <w:sz w:val="75"/>
                          </w:rPr>
                          <w:t>---</w:t>
                        </w:r>
                        <w:r>
                          <w:rPr>
                            <w:rFonts w:ascii="Arial"/>
                            <w:spacing w:val="-44"/>
                            <w:sz w:val="75"/>
                          </w:rPr>
                          <w:t>-</w:t>
                        </w:r>
                        <w:r>
                          <w:rPr>
                            <w:rFonts w:ascii="Arial"/>
                            <w:spacing w:val="-43"/>
                            <w:sz w:val="75"/>
                          </w:rPr>
                          <w:t>---</w:t>
                        </w:r>
                        <w:r>
                          <w:rPr>
                            <w:rFonts w:ascii="Arial"/>
                            <w:spacing w:val="-178"/>
                            <w:sz w:val="75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0000FD"/>
                            <w:spacing w:val="-243"/>
                            <w:position w:val="40"/>
                            <w:sz w:val="23"/>
                          </w:rPr>
                          <w:t>0</w:t>
                        </w:r>
                        <w:r>
                          <w:rPr>
                            <w:rFonts w:ascii="Arial"/>
                            <w:spacing w:val="-43"/>
                            <w:sz w:val="75"/>
                          </w:rPr>
                          <w:t>--</w:t>
                        </w:r>
                        <w:r>
                          <w:rPr>
                            <w:rFonts w:ascii="Arial"/>
                            <w:sz w:val="75"/>
                          </w:rPr>
                          <w:t>--</w:t>
                        </w:r>
                        <w:r>
                          <w:rPr>
                            <w:rFonts w:ascii="Arial"/>
                            <w:spacing w:val="-294"/>
                            <w:sz w:val="75"/>
                          </w:rPr>
                          <w:t>+</w:t>
                        </w:r>
                        <w:r>
                          <w:rPr>
                            <w:rFonts w:ascii="Arial"/>
                            <w:sz w:val="75"/>
                          </w:rPr>
                        </w:r>
                      </w:p>
                    </w:tc>
                  </w:tr>
                  <w:tr>
                    <w:trPr>
                      <w:trHeight w:val="542" w:hRule="exact"/>
                    </w:trPr>
                    <w:tc>
                      <w:tcPr>
                        <w:tcW w:w="1058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4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w w:val="110"/>
          <w:sz w:val="18"/>
        </w:rPr>
        <w:t>SHEET</w:t>
      </w:r>
      <w:r>
        <w:rPr>
          <w:rFonts w:ascii="Arial"/>
          <w:spacing w:val="-35"/>
          <w:w w:val="110"/>
          <w:sz w:val="18"/>
        </w:rPr>
        <w:t> </w:t>
      </w:r>
      <w:r>
        <w:rPr>
          <w:rFonts w:ascii="Arial"/>
          <w:w w:val="110"/>
          <w:sz w:val="18"/>
        </w:rPr>
        <w:t>1</w:t>
      </w:r>
      <w:r>
        <w:rPr>
          <w:rFonts w:ascii="Arial"/>
          <w:sz w:val="18"/>
        </w:rPr>
      </w:r>
    </w:p>
    <w:p>
      <w:pPr>
        <w:spacing w:line="456" w:lineRule="exact" w:before="0"/>
        <w:ind w:left="0" w:right="407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/>
          <w:i/>
          <w:color w:val="0000FD"/>
          <w:w w:val="135"/>
          <w:sz w:val="44"/>
        </w:rPr>
        <w:t>0</w:t>
      </w:r>
      <w:r>
        <w:rPr>
          <w:rFonts w:ascii="Arial"/>
          <w:sz w:val="44"/>
        </w:rPr>
      </w:r>
    </w:p>
    <w:p>
      <w:pPr>
        <w:spacing w:line="240" w:lineRule="auto" w:before="0"/>
        <w:rPr>
          <w:rFonts w:ascii="Arial" w:hAnsi="Arial" w:cs="Arial" w:eastAsia="Arial"/>
          <w:i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i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i/>
          <w:sz w:val="44"/>
          <w:szCs w:val="44"/>
        </w:rPr>
      </w:pPr>
    </w:p>
    <w:p>
      <w:pPr>
        <w:spacing w:before="259"/>
        <w:ind w:left="0" w:right="593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SS0!</w:t>
      </w:r>
      <w:r>
        <w:rPr>
          <w:rFonts w:ascii="Arial"/>
          <w:spacing w:val="10"/>
          <w:sz w:val="18"/>
        </w:rPr>
        <w:t> </w:t>
      </w:r>
      <w:r>
        <w:rPr>
          <w:rFonts w:ascii="Arial"/>
          <w:sz w:val="18"/>
        </w:rPr>
        <w:t>8706-202</w:t>
      </w:r>
    </w:p>
    <w:p>
      <w:pPr>
        <w:spacing w:before="9"/>
        <w:ind w:left="0" w:right="103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HEET</w:t>
      </w:r>
      <w:r>
        <w:rPr>
          <w:rFonts w:ascii="Arial"/>
          <w:spacing w:val="-27"/>
          <w:w w:val="105"/>
          <w:sz w:val="18"/>
        </w:rPr>
        <w:t> </w:t>
      </w:r>
      <w:r>
        <w:rPr>
          <w:rFonts w:ascii="Arial"/>
          <w:w w:val="105"/>
          <w:sz w:val="18"/>
        </w:rPr>
        <w:t>2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before="0"/>
        <w:ind w:left="0" w:right="496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837.871094pt;margin-top:-3.926297pt;width:23.6pt;height:40.2pt;mso-position-horizontal-relative:page;mso-position-vertical-relative:paragraph;z-index:-604720" type="#_x0000_t202" filled="false" stroked="false">
            <v:textbox inset="0,0,0,0">
              <w:txbxContent>
                <w:p>
                  <w:pPr>
                    <w:spacing w:line="80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0"/>
                      <w:szCs w:val="80"/>
                    </w:rPr>
                  </w:pPr>
                  <w:r>
                    <w:rPr>
                      <w:rFonts w:ascii="Arial" w:hAnsi="Arial"/>
                      <w:color w:val="979999"/>
                      <w:spacing w:val="-50"/>
                      <w:w w:val="70"/>
                      <w:sz w:val="80"/>
                    </w:rPr>
                    <w:t>n</w:t>
                  </w:r>
                  <w:r>
                    <w:rPr>
                      <w:rFonts w:ascii="Arial" w:hAnsi="Arial"/>
                      <w:color w:val="979999"/>
                      <w:w w:val="70"/>
                      <w:sz w:val="80"/>
                    </w:rPr>
                    <w:t>·</w:t>
                  </w:r>
                  <w:r>
                    <w:rPr>
                      <w:rFonts w:ascii="Arial" w:hAnsi="Arial"/>
                      <w:sz w:val="8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79999"/>
          <w:spacing w:val="-12"/>
          <w:w w:val="95"/>
          <w:sz w:val="19"/>
        </w:rPr>
        <w:t>-</w:t>
      </w:r>
      <w:r>
        <w:rPr>
          <w:rFonts w:ascii="Times New Roman"/>
          <w:i/>
          <w:color w:val="979999"/>
          <w:spacing w:val="-6"/>
          <w:w w:val="95"/>
          <w:sz w:val="19"/>
        </w:rPr>
        <w:t>:</w:t>
      </w:r>
      <w:r>
        <w:rPr>
          <w:rFonts w:ascii="Times New Roman"/>
          <w:sz w:val="19"/>
        </w:rPr>
      </w:r>
    </w:p>
    <w:p>
      <w:pPr>
        <w:spacing w:line="159" w:lineRule="exact" w:before="11"/>
        <w:ind w:left="922" w:right="377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79999"/>
          <w:w w:val="210"/>
          <w:sz w:val="10"/>
        </w:rPr>
        <w:t>'</w:t>
      </w:r>
      <w:r>
        <w:rPr>
          <w:rFonts w:ascii="Times New Roman"/>
          <w:color w:val="979999"/>
          <w:spacing w:val="-47"/>
          <w:w w:val="210"/>
          <w:sz w:val="10"/>
        </w:rPr>
        <w:t> </w:t>
      </w:r>
      <w:r>
        <w:rPr>
          <w:rFonts w:ascii="Times New Roman"/>
          <w:color w:val="979999"/>
          <w:w w:val="80"/>
          <w:sz w:val="19"/>
        </w:rPr>
        <w:t>-</w:t>
      </w:r>
      <w:r>
        <w:rPr>
          <w:rFonts w:ascii="Times New Roman"/>
          <w:sz w:val="19"/>
        </w:rPr>
      </w:r>
    </w:p>
    <w:p>
      <w:pPr>
        <w:spacing w:line="483" w:lineRule="exact" w:before="0"/>
        <w:ind w:left="1123" w:right="0" w:firstLine="0"/>
        <w:jc w:val="center"/>
        <w:rPr>
          <w:rFonts w:ascii="Times New Roman" w:hAnsi="Times New Roman" w:cs="Times New Roman" w:eastAsia="Times New Roman"/>
          <w:sz w:val="48"/>
          <w:szCs w:val="48"/>
        </w:rPr>
      </w:pPr>
      <w:r>
        <w:rPr>
          <w:rFonts w:ascii="Times New Roman" w:hAnsi="Times New Roman"/>
          <w:color w:val="979999"/>
          <w:spacing w:val="-24"/>
          <w:w w:val="80"/>
          <w:sz w:val="48"/>
        </w:rPr>
        <w:t>-</w:t>
      </w:r>
      <w:r>
        <w:rPr>
          <w:rFonts w:ascii="Times New Roman" w:hAnsi="Times New Roman"/>
          <w:color w:val="979999"/>
          <w:w w:val="80"/>
          <w:sz w:val="48"/>
        </w:rPr>
        <w:t>"t</w:t>
      </w:r>
      <w:r>
        <w:rPr>
          <w:rFonts w:ascii="Times New Roman" w:hAnsi="Times New Roman"/>
          <w:color w:val="979999"/>
          <w:spacing w:val="-64"/>
          <w:w w:val="80"/>
          <w:sz w:val="48"/>
        </w:rPr>
        <w:t> </w:t>
      </w:r>
      <w:r>
        <w:rPr>
          <w:rFonts w:ascii="Times New Roman" w:hAnsi="Times New Roman"/>
          <w:color w:val="979999"/>
          <w:w w:val="80"/>
          <w:sz w:val="48"/>
        </w:rPr>
        <w:t>i</w:t>
      </w:r>
      <w:r>
        <w:rPr>
          <w:rFonts w:ascii="Times New Roman" w:hAnsi="Times New Roman"/>
          <w:color w:val="979999"/>
          <w:spacing w:val="-57"/>
          <w:w w:val="80"/>
          <w:sz w:val="48"/>
        </w:rPr>
        <w:t> </w:t>
      </w:r>
      <w:r>
        <w:rPr>
          <w:rFonts w:ascii="Times New Roman" w:hAnsi="Times New Roman"/>
          <w:color w:val="979999"/>
          <w:spacing w:val="-78"/>
          <w:w w:val="80"/>
          <w:sz w:val="48"/>
        </w:rPr>
        <w:t>:</w:t>
      </w:r>
      <w:r>
        <w:rPr>
          <w:rFonts w:ascii="Times New Roman" w:hAnsi="Times New Roman"/>
          <w:color w:val="979999"/>
          <w:w w:val="80"/>
          <w:sz w:val="48"/>
        </w:rPr>
        <w:t>, ·</w:t>
      </w:r>
      <w:r>
        <w:rPr>
          <w:rFonts w:ascii="Times New Roman" w:hAnsi="Times New Roman"/>
          <w:sz w:val="48"/>
        </w:rPr>
      </w:r>
    </w:p>
    <w:p>
      <w:pPr>
        <w:spacing w:line="204" w:lineRule="exact" w:before="0"/>
        <w:ind w:left="158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979999"/>
          <w:w w:val="11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979999"/>
          <w:spacing w:val="-23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79999"/>
          <w:spacing w:val="-39"/>
          <w:w w:val="22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color w:val="979999"/>
          <w:w w:val="220"/>
          <w:sz w:val="23"/>
          <w:szCs w:val="23"/>
        </w:rPr>
        <w:t>'</w:t>
      </w:r>
      <w:r>
        <w:rPr>
          <w:rFonts w:ascii="Times New Roman" w:hAnsi="Times New Roman" w:cs="Times New Roman" w:eastAsia="Times New Roman"/>
          <w:color w:val="979999"/>
          <w:spacing w:val="36"/>
          <w:w w:val="2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79999"/>
          <w:w w:val="115"/>
          <w:sz w:val="23"/>
          <w:szCs w:val="23"/>
        </w:rPr>
        <w:t>' </w:t>
      </w:r>
      <w:r>
        <w:rPr>
          <w:rFonts w:ascii="Times New Roman" w:hAnsi="Times New Roman" w:cs="Times New Roman" w:eastAsia="Times New Roman"/>
          <w:color w:val="979999"/>
          <w:spacing w:val="29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79999"/>
          <w:w w:val="155"/>
          <w:sz w:val="23"/>
          <w:szCs w:val="23"/>
        </w:rPr>
        <w:t>'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tabs>
          <w:tab w:pos="1660" w:val="left" w:leader="none"/>
        </w:tabs>
        <w:spacing w:line="179" w:lineRule="exact" w:before="0"/>
        <w:ind w:left="136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979999"/>
          <w:w w:val="70"/>
          <w:sz w:val="24"/>
          <w:szCs w:val="24"/>
        </w:rPr>
        <w:t>..</w:t>
        <w:tab/>
      </w:r>
      <w:r>
        <w:rPr>
          <w:rFonts w:ascii="Times New Roman" w:hAnsi="Times New Roman" w:cs="Times New Roman" w:eastAsia="Times New Roman"/>
          <w:color w:val="979999"/>
          <w:w w:val="110"/>
          <w:sz w:val="24"/>
          <w:szCs w:val="24"/>
        </w:rPr>
        <w:t>§· </w:t>
      </w:r>
      <w:r>
        <w:rPr>
          <w:rFonts w:ascii="Times New Roman" w:hAnsi="Times New Roman" w:cs="Times New Roman" w:eastAsia="Times New Roman"/>
          <w:color w:val="979999"/>
          <w:spacing w:val="5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999"/>
          <w:w w:val="110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979999"/>
          <w:spacing w:val="27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999"/>
          <w:w w:val="110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6" w:lineRule="exact" w:before="0"/>
        <w:ind w:left="1404" w:right="21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79999"/>
          <w:spacing w:val="-31"/>
          <w:w w:val="80"/>
          <w:sz w:val="18"/>
        </w:rPr>
        <w:t>.</w:t>
      </w:r>
      <w:r>
        <w:rPr>
          <w:rFonts w:ascii="Arial"/>
          <w:color w:val="979999"/>
          <w:w w:val="80"/>
          <w:sz w:val="18"/>
        </w:rPr>
        <w:t>'ii</w:t>
      </w:r>
      <w:r>
        <w:rPr>
          <w:rFonts w:ascii="Arial"/>
          <w:color w:val="979999"/>
          <w:spacing w:val="-18"/>
          <w:w w:val="80"/>
          <w:sz w:val="18"/>
        </w:rPr>
        <w:t> </w:t>
      </w:r>
      <w:r>
        <w:rPr>
          <w:rFonts w:ascii="Arial"/>
          <w:color w:val="979999"/>
          <w:w w:val="80"/>
          <w:sz w:val="28"/>
        </w:rPr>
        <w:t>\D:</w:t>
      </w:r>
      <w:r>
        <w:rPr>
          <w:rFonts w:ascii="Arial"/>
          <w:sz w:val="28"/>
        </w:rPr>
      </w:r>
    </w:p>
    <w:p>
      <w:pPr>
        <w:spacing w:before="72"/>
        <w:ind w:left="1980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GENERAL</w:t>
      </w:r>
      <w:r>
        <w:rPr>
          <w:rFonts w:ascii="Arial"/>
          <w:spacing w:val="68"/>
          <w:sz w:val="25"/>
        </w:rPr>
        <w:t> </w:t>
      </w:r>
      <w:r>
        <w:rPr>
          <w:rFonts w:ascii="Arial"/>
          <w:sz w:val="25"/>
        </w:rPr>
        <w:t>NOTES</w:t>
      </w:r>
      <w:r>
        <w:rPr>
          <w:rFonts w:ascii="Arial"/>
          <w:sz w:val="25"/>
        </w:rPr>
      </w:r>
    </w:p>
    <w:p>
      <w:pPr>
        <w:spacing w:line="255" w:lineRule="auto" w:before="169"/>
        <w:ind w:left="1980" w:right="23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Do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not</w:t>
      </w:r>
      <w:r>
        <w:rPr>
          <w:rFonts w:ascii="Arial"/>
          <w:spacing w:val="2"/>
          <w:sz w:val="13"/>
        </w:rPr>
        <w:t> </w:t>
      </w:r>
      <w:r>
        <w:rPr>
          <w:rFonts w:ascii="Arial"/>
          <w:spacing w:val="-1"/>
          <w:sz w:val="13"/>
        </w:rPr>
        <w:t>scale</w:t>
      </w:r>
      <w:r>
        <w:rPr>
          <w:rFonts w:ascii="Arial"/>
          <w:spacing w:val="-4"/>
          <w:sz w:val="13"/>
        </w:rPr>
        <w:t> </w:t>
      </w:r>
      <w:r>
        <w:rPr>
          <w:rFonts w:ascii="Arial"/>
          <w:sz w:val="13"/>
        </w:rPr>
        <w:t>from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this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z w:val="13"/>
        </w:rPr>
        <w:t>drawing.</w:t>
      </w:r>
      <w:r>
        <w:rPr>
          <w:rFonts w:ascii="Arial"/>
          <w:spacing w:val="-1"/>
          <w:sz w:val="13"/>
        </w:rPr>
        <w:t> </w:t>
      </w:r>
      <w:r>
        <w:rPr>
          <w:rFonts w:ascii="Arial"/>
          <w:sz w:val="13"/>
        </w:rPr>
        <w:t>Work</w:t>
      </w:r>
      <w:r>
        <w:rPr>
          <w:rFonts w:ascii="Arial"/>
          <w:spacing w:val="8"/>
          <w:sz w:val="13"/>
        </w:rPr>
        <w:t> </w:t>
      </w:r>
      <w:r>
        <w:rPr>
          <w:rFonts w:ascii="Times New Roman"/>
          <w:sz w:val="12"/>
        </w:rPr>
        <w:t>from</w:t>
      </w:r>
      <w:r>
        <w:rPr>
          <w:rFonts w:ascii="Times New Roman"/>
          <w:spacing w:val="15"/>
          <w:sz w:val="12"/>
        </w:rPr>
        <w:t> </w:t>
      </w:r>
      <w:r>
        <w:rPr>
          <w:rFonts w:ascii="Arial"/>
          <w:sz w:val="13"/>
        </w:rPr>
        <w:t>figured</w:t>
      </w:r>
      <w:r>
        <w:rPr>
          <w:rFonts w:ascii="Arial"/>
          <w:spacing w:val="22"/>
          <w:sz w:val="13"/>
        </w:rPr>
        <w:t> </w:t>
      </w:r>
      <w:r>
        <w:rPr>
          <w:rFonts w:ascii="Arial"/>
          <w:spacing w:val="-1"/>
          <w:sz w:val="13"/>
        </w:rPr>
        <w:t>dimensions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z w:val="13"/>
        </w:rPr>
        <w:t>only.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All</w:t>
      </w:r>
      <w:r>
        <w:rPr>
          <w:rFonts w:ascii="Arial"/>
          <w:spacing w:val="17"/>
          <w:sz w:val="13"/>
        </w:rPr>
        <w:t> </w:t>
      </w:r>
      <w:r>
        <w:rPr>
          <w:rFonts w:ascii="Arial"/>
          <w:spacing w:val="-1"/>
          <w:sz w:val="13"/>
        </w:rPr>
        <w:t>dimensions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z w:val="13"/>
        </w:rPr>
        <w:t>are</w:t>
      </w:r>
      <w:r>
        <w:rPr>
          <w:rFonts w:ascii="Arial"/>
          <w:spacing w:val="7"/>
          <w:sz w:val="13"/>
        </w:rPr>
        <w:t>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7"/>
          <w:sz w:val="13"/>
        </w:rPr>
        <w:t>n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pacing w:val="-1"/>
          <w:sz w:val="13"/>
        </w:rPr>
        <w:t>millimetres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pacing w:val="-4"/>
          <w:sz w:val="13"/>
        </w:rPr>
        <w:t>u.n.o.</w:t>
      </w:r>
      <w:r>
        <w:rPr>
          <w:rFonts w:ascii="Arial"/>
          <w:sz w:val="13"/>
        </w:rPr>
      </w: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spacing w:line="255" w:lineRule="auto" w:before="0"/>
        <w:ind w:left="1980" w:right="23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No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pacing w:val="-1"/>
          <w:sz w:val="13"/>
        </w:rPr>
        <w:t>devl</w:t>
      </w:r>
      <w:r>
        <w:rPr>
          <w:rFonts w:ascii="Arial"/>
          <w:spacing w:val="-2"/>
          <w:sz w:val="13"/>
        </w:rPr>
        <w:t>adon</w:t>
      </w:r>
      <w:r>
        <w:rPr>
          <w:rFonts w:ascii="Arial"/>
          <w:spacing w:val="-1"/>
          <w:sz w:val="13"/>
        </w:rPr>
        <w:t> </w:t>
      </w:r>
      <w:r>
        <w:rPr>
          <w:rFonts w:ascii="Arial"/>
          <w:sz w:val="13"/>
        </w:rPr>
        <w:t>from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the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detalls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shown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on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pacing w:val="-1"/>
          <w:sz w:val="13"/>
        </w:rPr>
        <w:t>this</w:t>
      </w:r>
      <w:r>
        <w:rPr>
          <w:rFonts w:ascii="Arial"/>
          <w:spacing w:val="-3"/>
          <w:sz w:val="13"/>
        </w:rPr>
        <w:t> </w:t>
      </w:r>
      <w:r>
        <w:rPr>
          <w:rFonts w:ascii="Arial"/>
          <w:sz w:val="13"/>
        </w:rPr>
        <w:t>drawing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wlll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z w:val="13"/>
        </w:rPr>
        <w:t>be</w:t>
      </w:r>
      <w:r>
        <w:rPr>
          <w:rFonts w:ascii="Arial"/>
          <w:spacing w:val="26"/>
          <w:sz w:val="13"/>
        </w:rPr>
        <w:t> </w:t>
      </w:r>
      <w:r>
        <w:rPr>
          <w:rFonts w:ascii="Arial"/>
          <w:sz w:val="13"/>
        </w:rPr>
        <w:t>allowed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without</w:t>
      </w:r>
      <w:r>
        <w:rPr>
          <w:rFonts w:ascii="Arial"/>
          <w:spacing w:val="22"/>
          <w:sz w:val="13"/>
        </w:rPr>
        <w:t> </w:t>
      </w:r>
      <w:r>
        <w:rPr>
          <w:rFonts w:ascii="Arial"/>
          <w:sz w:val="13"/>
        </w:rPr>
        <w:t>prior</w:t>
      </w:r>
      <w:r>
        <w:rPr>
          <w:rFonts w:ascii="Arial"/>
          <w:spacing w:val="9"/>
          <w:sz w:val="13"/>
        </w:rPr>
        <w:t> </w:t>
      </w:r>
      <w:r>
        <w:rPr>
          <w:rFonts w:ascii="Arial"/>
          <w:spacing w:val="-1"/>
          <w:sz w:val="13"/>
        </w:rPr>
        <w:t>permission</w:t>
      </w:r>
      <w:r>
        <w:rPr>
          <w:rFonts w:ascii="Arial"/>
          <w:spacing w:val="4"/>
          <w:sz w:val="13"/>
        </w:rPr>
        <w:t>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8"/>
          <w:sz w:val="13"/>
        </w:rPr>
        <w:t>n</w:t>
      </w:r>
      <w:r>
        <w:rPr>
          <w:rFonts w:ascii="Arial"/>
          <w:spacing w:val="-11"/>
          <w:sz w:val="13"/>
        </w:rPr>
        <w:t> </w:t>
      </w:r>
      <w:r>
        <w:rPr>
          <w:rFonts w:ascii="Arial"/>
          <w:sz w:val="13"/>
        </w:rPr>
        <w:t>writing.</w:t>
      </w:r>
      <w:r>
        <w:rPr>
          <w:rFonts w:ascii="Arial"/>
          <w:sz w:val="13"/>
        </w:rPr>
      </w: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spacing w:line="245" w:lineRule="auto" w:before="0"/>
        <w:ind w:left="1980" w:right="23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All</w:t>
      </w:r>
      <w:r>
        <w:rPr>
          <w:rFonts w:ascii="Arial"/>
          <w:spacing w:val="7"/>
          <w:sz w:val="13"/>
        </w:rPr>
        <w:t> </w:t>
      </w:r>
      <w:r>
        <w:rPr>
          <w:rFonts w:ascii="Arial"/>
          <w:sz w:val="13"/>
        </w:rPr>
        <w:t>drawings</w:t>
      </w:r>
      <w:r>
        <w:rPr>
          <w:rFonts w:ascii="Arial"/>
          <w:spacing w:val="9"/>
          <w:sz w:val="13"/>
        </w:rPr>
        <w:t> </w:t>
      </w:r>
      <w:r>
        <w:rPr>
          <w:rFonts w:ascii="Arial"/>
          <w:sz w:val="13"/>
        </w:rPr>
        <w:t>are to be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read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7"/>
          <w:sz w:val="13"/>
        </w:rPr>
        <w:t>n </w:t>
      </w:r>
      <w:r>
        <w:rPr>
          <w:rFonts w:ascii="Arial"/>
          <w:sz w:val="13"/>
        </w:rPr>
        <w:t>conjunction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with</w:t>
      </w:r>
      <w:r>
        <w:rPr>
          <w:rFonts w:ascii="Arial"/>
          <w:spacing w:val="9"/>
          <w:sz w:val="13"/>
        </w:rPr>
        <w:t> </w:t>
      </w:r>
      <w:r>
        <w:rPr>
          <w:rFonts w:ascii="Arial"/>
          <w:sz w:val="13"/>
        </w:rPr>
        <w:t>all</w:t>
      </w:r>
      <w:r>
        <w:rPr>
          <w:rFonts w:ascii="Arial"/>
          <w:spacing w:val="9"/>
          <w:sz w:val="13"/>
        </w:rPr>
        <w:t> </w:t>
      </w:r>
      <w:r>
        <w:rPr>
          <w:rFonts w:ascii="Arial"/>
          <w:spacing w:val="-1"/>
          <w:sz w:val="13"/>
        </w:rPr>
        <w:t>architects,</w:t>
      </w:r>
      <w:r>
        <w:rPr>
          <w:rFonts w:ascii="Arial"/>
          <w:spacing w:val="24"/>
          <w:w w:val="98"/>
          <w:sz w:val="13"/>
        </w:rPr>
        <w:t> </w:t>
      </w:r>
      <w:r>
        <w:rPr>
          <w:rFonts w:ascii="Arial"/>
          <w:spacing w:val="-1"/>
          <w:sz w:val="13"/>
        </w:rPr>
        <w:t>engineers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specialist</w:t>
      </w:r>
      <w:r>
        <w:rPr>
          <w:rFonts w:ascii="Arial"/>
          <w:spacing w:val="15"/>
          <w:sz w:val="13"/>
        </w:rPr>
        <w:t> </w:t>
      </w:r>
      <w:r>
        <w:rPr>
          <w:rFonts w:ascii="Arial"/>
          <w:spacing w:val="-1"/>
          <w:sz w:val="13"/>
        </w:rPr>
        <w:t>drawings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details.</w:t>
      </w:r>
      <w:r>
        <w:rPr>
          <w:rFonts w:ascii="Arial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spacing w:line="251" w:lineRule="auto" w:before="0"/>
        <w:ind w:left="2299" w:right="488" w:hanging="29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SAFETY,</w:t>
      </w:r>
      <w:r>
        <w:rPr>
          <w:rFonts w:ascii="Arial"/>
          <w:spacing w:val="28"/>
          <w:sz w:val="18"/>
        </w:rPr>
        <w:t> </w:t>
      </w:r>
      <w:r>
        <w:rPr>
          <w:rFonts w:ascii="Arial"/>
          <w:spacing w:val="-2"/>
          <w:sz w:val="18"/>
        </w:rPr>
        <w:t>HEALTH</w:t>
      </w:r>
      <w:r>
        <w:rPr>
          <w:rFonts w:ascii="Arial"/>
          <w:sz w:val="18"/>
        </w:rPr>
        <w:t> AND</w:t>
      </w:r>
      <w:r>
        <w:rPr>
          <w:rFonts w:ascii="Arial"/>
          <w:spacing w:val="20"/>
          <w:w w:val="101"/>
          <w:sz w:val="18"/>
        </w:rPr>
        <w:t> </w:t>
      </w:r>
      <w:r>
        <w:rPr>
          <w:rFonts w:ascii="Arial"/>
          <w:sz w:val="18"/>
        </w:rPr>
        <w:t>ENVIRONMENTAL</w:t>
      </w:r>
      <w:r>
        <w:rPr>
          <w:rFonts w:ascii="Arial"/>
          <w:spacing w:val="34"/>
          <w:sz w:val="18"/>
        </w:rPr>
        <w:t> </w:t>
      </w:r>
      <w:r>
        <w:rPr>
          <w:rFonts w:ascii="Arial"/>
          <w:sz w:val="18"/>
        </w:rPr>
        <w:t>INFORMATION</w:t>
      </w:r>
      <w:r>
        <w:rPr>
          <w:rFonts w:ascii="Arial"/>
          <w:sz w:val="18"/>
        </w:rPr>
      </w:r>
    </w:p>
    <w:p>
      <w:pPr>
        <w:spacing w:before="88"/>
        <w:ind w:left="2101" w:right="239" w:hanging="51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INADDITION</w:t>
      </w:r>
      <w:r>
        <w:rPr>
          <w:rFonts w:ascii="Arial"/>
          <w:spacing w:val="-10"/>
          <w:w w:val="95"/>
          <w:sz w:val="10"/>
        </w:rPr>
        <w:t> </w:t>
      </w:r>
      <w:r>
        <w:rPr>
          <w:rFonts w:ascii="Arial"/>
          <w:w w:val="95"/>
          <w:sz w:val="10"/>
        </w:rPr>
        <w:t>TO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-4"/>
          <w:w w:val="95"/>
          <w:sz w:val="10"/>
        </w:rPr>
        <w:t> </w:t>
      </w:r>
      <w:r>
        <w:rPr>
          <w:rFonts w:ascii="Arial"/>
          <w:w w:val="95"/>
          <w:sz w:val="10"/>
        </w:rPr>
        <w:t>HAZARDS/RISKS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NORMALLY</w:t>
      </w:r>
      <w:r>
        <w:rPr>
          <w:rFonts w:ascii="Arial"/>
          <w:spacing w:val="-10"/>
          <w:w w:val="95"/>
          <w:sz w:val="10"/>
        </w:rPr>
        <w:t> </w:t>
      </w:r>
      <w:r>
        <w:rPr>
          <w:rFonts w:ascii="Arial"/>
          <w:w w:val="95"/>
          <w:sz w:val="10"/>
        </w:rPr>
        <w:t>ASSOCIATED</w:t>
      </w:r>
      <w:r>
        <w:rPr>
          <w:rFonts w:ascii="Arial"/>
          <w:spacing w:val="-4"/>
          <w:w w:val="95"/>
          <w:sz w:val="10"/>
        </w:rPr>
        <w:t> </w:t>
      </w:r>
      <w:r>
        <w:rPr>
          <w:rFonts w:ascii="Arial"/>
          <w:w w:val="95"/>
          <w:sz w:val="10"/>
        </w:rPr>
        <w:t>WITH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TI-IE</w:t>
      </w:r>
      <w:r>
        <w:rPr>
          <w:rFonts w:ascii="Arial"/>
          <w:spacing w:val="29"/>
          <w:w w:val="89"/>
          <w:sz w:val="10"/>
        </w:rPr>
        <w:t> </w:t>
      </w:r>
      <w:r>
        <w:rPr>
          <w:rFonts w:ascii="Arial"/>
          <w:w w:val="95"/>
          <w:sz w:val="10"/>
        </w:rPr>
        <w:t>TYPES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OF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WORK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DETAILED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ON</w:t>
      </w:r>
      <w:r>
        <w:rPr>
          <w:rFonts w:ascii="Arial"/>
          <w:spacing w:val="-14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THIS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DRAWING,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NOTE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5"/>
          <w:w w:val="95"/>
          <w:sz w:val="10"/>
        </w:rPr>
        <w:t> </w:t>
      </w:r>
      <w:r>
        <w:rPr>
          <w:rFonts w:ascii="Arial"/>
          <w:w w:val="95"/>
          <w:sz w:val="10"/>
        </w:rPr>
        <w:t>FOL.LOWING</w:t>
      </w:r>
      <w:r>
        <w:rPr>
          <w:rFonts w:ascii="Arial"/>
          <w:sz w:val="10"/>
        </w:rPr>
      </w:r>
    </w:p>
    <w:p>
      <w:pPr>
        <w:spacing w:before="71"/>
        <w:ind w:left="0" w:right="94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1"/>
          <w:sz w:val="18"/>
        </w:rPr>
        <w:t>CONSTRUCTION</w:t>
      </w:r>
      <w:r>
        <w:rPr>
          <w:rFonts w:ascii="Arial"/>
          <w:sz w:val="18"/>
        </w:rPr>
      </w:r>
    </w:p>
    <w:p>
      <w:pPr>
        <w:spacing w:after="0"/>
        <w:jc w:val="center"/>
        <w:rPr>
          <w:rFonts w:ascii="Arial" w:hAnsi="Arial" w:cs="Arial" w:eastAsia="Arial"/>
          <w:sz w:val="18"/>
          <w:szCs w:val="18"/>
        </w:rPr>
        <w:sectPr>
          <w:footerReference w:type="default" r:id="rId26"/>
          <w:pgSz w:w="31660" w:h="22370" w:orient="landscape"/>
          <w:pgMar w:footer="0" w:header="0" w:top="380" w:bottom="280" w:left="3380" w:right="300"/>
          <w:cols w:num="3" w:equalWidth="0">
            <w:col w:w="11819" w:space="40"/>
            <w:col w:w="2397" w:space="8021"/>
            <w:col w:w="5703"/>
          </w:cols>
        </w:sect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31660" w:h="22370" w:orient="landscape"/>
          <w:pgMar w:top="480" w:bottom="280" w:left="3380" w:right="300"/>
        </w:sectPr>
      </w:pPr>
    </w:p>
    <w:p>
      <w:pPr>
        <w:tabs>
          <w:tab w:pos="1097" w:val="left" w:leader="none"/>
        </w:tabs>
        <w:spacing w:line="565" w:lineRule="exact" w:before="556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71"/>
          <w:sz w:val="75"/>
        </w:rPr>
      </w:r>
      <w:r>
        <w:rPr>
          <w:rFonts w:ascii="Arial"/>
          <w:w w:val="140"/>
          <w:sz w:val="75"/>
          <w:u w:val="thick" w:color="000000"/>
        </w:rPr>
        <w:t>i</w:t>
        <w:tab/>
      </w:r>
      <w:r>
        <w:rPr>
          <w:rFonts w:ascii="Arial"/>
          <w:w w:val="140"/>
          <w:sz w:val="75"/>
        </w:rPr>
      </w:r>
      <w:r>
        <w:rPr>
          <w:rFonts w:ascii="Arial"/>
          <w:w w:val="110"/>
          <w:sz w:val="18"/>
        </w:rPr>
        <w:t>_[=SS018706-203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09" w:lineRule="exact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color w:val="979999"/>
          <w:w w:val="35"/>
        </w:rPr>
        <w:t>;....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line="165" w:lineRule="exact" w:before="0"/>
        <w:ind w:left="7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807.275513pt;margin-top:6.852744pt;width:2.9pt;height:10pt;mso-position-horizontal-relative:page;mso-position-vertical-relative:paragraph;z-index:-604696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i/>
                      <w:color w:val="979999"/>
                      <w:sz w:val="20"/>
                    </w:rPr>
                    <w:t>.</w:t>
                  </w:r>
                  <w:r>
                    <w:rPr>
                      <w:rFonts w:ascii="Arial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999"/>
          <w:spacing w:val="-9"/>
          <w:w w:val="60"/>
          <w:sz w:val="19"/>
        </w:rPr>
        <w:t>,</w:t>
      </w:r>
      <w:r>
        <w:rPr>
          <w:rFonts w:ascii="Times New Roman" w:hAnsi="Times New Roman"/>
          <w:color w:val="3D3D3D"/>
          <w:spacing w:val="24"/>
          <w:w w:val="60"/>
          <w:sz w:val="19"/>
        </w:rPr>
        <w:t>·</w:t>
      </w:r>
      <w:r>
        <w:rPr>
          <w:rFonts w:ascii="Times New Roman" w:hAnsi="Times New Roman"/>
          <w:color w:val="979999"/>
          <w:w w:val="60"/>
          <w:sz w:val="19"/>
        </w:rPr>
        <w:t>"'   </w:t>
      </w:r>
      <w:r>
        <w:rPr>
          <w:rFonts w:ascii="Times New Roman" w:hAnsi="Times New Roman"/>
          <w:color w:val="979999"/>
          <w:spacing w:val="26"/>
          <w:w w:val="60"/>
          <w:sz w:val="19"/>
        </w:rPr>
        <w:t> </w:t>
      </w:r>
      <w:r>
        <w:rPr>
          <w:rFonts w:ascii="Times New Roman" w:hAnsi="Times New Roman"/>
          <w:color w:val="979999"/>
          <w:w w:val="60"/>
          <w:sz w:val="15"/>
        </w:rPr>
        <w:t>...,...</w:t>
      </w:r>
      <w:r>
        <w:rPr>
          <w:rFonts w:ascii="Times New Roman" w:hAnsi="Times New Roman"/>
          <w:sz w:val="15"/>
        </w:rPr>
      </w:r>
    </w:p>
    <w:p>
      <w:pPr>
        <w:spacing w:line="145" w:lineRule="exact" w:before="0"/>
        <w:ind w:left="8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i/>
          <w:color w:val="979999"/>
          <w:spacing w:val="-5"/>
          <w:sz w:val="20"/>
        </w:rPr>
        <w:t>·</w:t>
      </w:r>
      <w:r>
        <w:rPr>
          <w:rFonts w:ascii="Arial" w:hAnsi="Arial"/>
          <w:i/>
          <w:color w:val="979999"/>
          <w:spacing w:val="-3"/>
          <w:sz w:val="20"/>
        </w:rPr>
        <w:t>&gt;.</w:t>
      </w:r>
      <w:r>
        <w:rPr>
          <w:rFonts w:ascii="Arial" w:hAnsi="Arial"/>
          <w:i/>
          <w:color w:val="979999"/>
          <w:spacing w:val="-24"/>
          <w:sz w:val="20"/>
        </w:rPr>
        <w:t> </w:t>
      </w:r>
      <w:r>
        <w:rPr>
          <w:rFonts w:ascii="Arial" w:hAnsi="Arial"/>
          <w:i/>
          <w:color w:val="979999"/>
          <w:w w:val="145"/>
          <w:sz w:val="20"/>
        </w:rPr>
        <w:t>:</w:t>
      </w:r>
      <w:r>
        <w:rPr>
          <w:rFonts w:ascii="Arial" w:hAnsi="Arial"/>
          <w:sz w:val="20"/>
        </w:rPr>
      </w:r>
    </w:p>
    <w:p>
      <w:pPr>
        <w:spacing w:line="10" w:lineRule="exact" w:before="0"/>
        <w:ind w:left="316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979999"/>
          <w:spacing w:val="-13"/>
          <w:w w:val="45"/>
          <w:sz w:val="30"/>
        </w:rPr>
        <w:t>,</w:t>
      </w:r>
      <w:r>
        <w:rPr>
          <w:rFonts w:ascii="Arial"/>
          <w:color w:val="979999"/>
          <w:w w:val="45"/>
          <w:sz w:val="30"/>
        </w:rPr>
        <w:t>'.,_'</w:t>
      </w:r>
      <w:r>
        <w:rPr>
          <w:rFonts w:ascii="Arial"/>
          <w:color w:val="979999"/>
          <w:spacing w:val="43"/>
          <w:w w:val="45"/>
          <w:sz w:val="30"/>
        </w:rPr>
        <w:t>.</w:t>
      </w:r>
      <w:r>
        <w:rPr>
          <w:rFonts w:ascii="Arial"/>
          <w:color w:val="979999"/>
          <w:spacing w:val="6"/>
          <w:w w:val="45"/>
          <w:sz w:val="30"/>
        </w:rPr>
        <w:t>-</w:t>
      </w:r>
      <w:r>
        <w:rPr>
          <w:rFonts w:ascii="Arial"/>
          <w:color w:val="979999"/>
          <w:w w:val="45"/>
          <w:sz w:val="30"/>
        </w:rPr>
        <w:t>-</w:t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3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19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79999"/>
          <w:w w:val="225"/>
          <w:sz w:val="12"/>
        </w:rPr>
        <w:t>r</w:t>
      </w:r>
      <w:r>
        <w:rPr>
          <w:rFonts w:ascii="Arial"/>
          <w:sz w:val="12"/>
        </w:rPr>
      </w:r>
    </w:p>
    <w:p>
      <w:pPr>
        <w:spacing w:line="240" w:lineRule="auto" w:before="9"/>
        <w:rPr>
          <w:rFonts w:ascii="Arial" w:hAnsi="Arial" w:cs="Arial" w:eastAsia="Arial"/>
          <w:sz w:val="10"/>
          <w:szCs w:val="10"/>
        </w:rPr>
      </w:pPr>
    </w:p>
    <w:p>
      <w:pPr>
        <w:spacing w:line="305" w:lineRule="exact" w:before="0"/>
        <w:ind w:left="165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Arial"/>
          <w:w w:val="50"/>
          <w:sz w:val="33"/>
        </w:rPr>
        <w:t>....</w:t>
      </w:r>
      <w:r>
        <w:rPr>
          <w:rFonts w:ascii="Arial"/>
          <w:sz w:val="33"/>
        </w:rPr>
      </w:r>
    </w:p>
    <w:p>
      <w:pPr>
        <w:spacing w:before="266"/>
        <w:ind w:left="240" w:right="0" w:firstLine="0"/>
        <w:jc w:val="left"/>
        <w:rPr>
          <w:rFonts w:ascii="Arial" w:hAnsi="Arial" w:cs="Arial" w:eastAsia="Arial"/>
          <w:sz w:val="53"/>
          <w:szCs w:val="53"/>
        </w:rPr>
      </w:pPr>
      <w:r>
        <w:rPr>
          <w:w w:val="140"/>
        </w:rPr>
        <w:br w:type="column"/>
      </w:r>
      <w:r>
        <w:rPr>
          <w:rFonts w:ascii="Arial"/>
          <w:color w:val="979999"/>
          <w:w w:val="140"/>
          <w:position w:val="20"/>
          <w:sz w:val="14"/>
        </w:rPr>
        <w:t>'</w:t>
      </w:r>
      <w:r>
        <w:rPr>
          <w:rFonts w:ascii="Arial"/>
          <w:color w:val="979999"/>
          <w:spacing w:val="-29"/>
          <w:w w:val="140"/>
          <w:position w:val="20"/>
          <w:sz w:val="14"/>
        </w:rPr>
        <w:t> </w:t>
      </w:r>
      <w:r>
        <w:rPr>
          <w:rFonts w:ascii="Arial"/>
          <w:color w:val="979999"/>
          <w:spacing w:val="-2"/>
          <w:position w:val="13"/>
          <w:sz w:val="14"/>
        </w:rPr>
        <w:t>'</w:t>
      </w:r>
      <w:r>
        <w:rPr>
          <w:rFonts w:ascii="Arial"/>
          <w:color w:val="979999"/>
          <w:spacing w:val="-5"/>
          <w:sz w:val="53"/>
        </w:rPr>
        <w:t>.-</w:t>
      </w:r>
      <w:r>
        <w:rPr>
          <w:rFonts w:ascii="Arial"/>
          <w:sz w:val="53"/>
        </w:rPr>
      </w:r>
    </w:p>
    <w:p>
      <w:pPr>
        <w:spacing w:line="240" w:lineRule="auto" w:before="6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sz w:val="28"/>
        </w:rPr>
      </w:r>
    </w:p>
    <w:p>
      <w:pPr>
        <w:spacing w:before="0"/>
        <w:ind w:left="19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979999"/>
          <w:spacing w:val="-189"/>
          <w:w w:val="205"/>
          <w:position w:val="2"/>
          <w:sz w:val="26"/>
        </w:rPr>
        <w:t>'</w:t>
      </w:r>
      <w:r>
        <w:rPr>
          <w:rFonts w:ascii="Arial"/>
          <w:i/>
          <w:color w:val="979999"/>
          <w:w w:val="205"/>
          <w:sz w:val="10"/>
        </w:rPr>
        <w:t>I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i/>
          <w:sz w:val="26"/>
          <w:szCs w:val="26"/>
        </w:rPr>
      </w:pPr>
    </w:p>
    <w:p>
      <w:pPr>
        <w:spacing w:line="240" w:lineRule="auto" w:before="9"/>
        <w:rPr>
          <w:rFonts w:ascii="Arial" w:hAnsi="Arial" w:cs="Arial" w:eastAsia="Arial"/>
          <w:i/>
          <w:sz w:val="21"/>
          <w:szCs w:val="21"/>
        </w:rPr>
      </w:pPr>
    </w:p>
    <w:p>
      <w:pPr>
        <w:spacing w:line="54" w:lineRule="atLeast" w:before="0"/>
        <w:ind w:left="12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A36E6E"/>
          <w:spacing w:val="-8"/>
          <w:w w:val="170"/>
          <w:sz w:val="13"/>
        </w:rPr>
        <w:t>,</w:t>
      </w:r>
      <w:r>
        <w:rPr>
          <w:rFonts w:ascii="Arial"/>
          <w:color w:val="979999"/>
          <w:spacing w:val="-40"/>
          <w:w w:val="170"/>
          <w:sz w:val="13"/>
        </w:rPr>
        <w:t>-</w:t>
      </w:r>
      <w:r>
        <w:rPr>
          <w:rFonts w:ascii="Arial"/>
          <w:color w:val="979999"/>
          <w:spacing w:val="-6"/>
          <w:w w:val="170"/>
          <w:sz w:val="13"/>
        </w:rPr>
        <w:t> </w:t>
      </w:r>
      <w:r>
        <w:rPr>
          <w:rFonts w:ascii="Arial"/>
          <w:color w:val="979999"/>
          <w:w w:val="120"/>
          <w:sz w:val="13"/>
        </w:rPr>
        <w:t>I</w:t>
      </w:r>
      <w:r>
        <w:rPr>
          <w:rFonts w:ascii="Arial"/>
          <w:sz w:val="13"/>
        </w:rPr>
      </w:r>
    </w:p>
    <w:p>
      <w:pPr>
        <w:spacing w:before="73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65"/>
        </w:rPr>
        <w:br w:type="column"/>
      </w:r>
      <w:r>
        <w:rPr>
          <w:rFonts w:ascii="Times New Roman"/>
          <w:color w:val="3F00FF"/>
          <w:w w:val="65"/>
          <w:sz w:val="24"/>
        </w:rPr>
        <w:t>---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0"/>
        <w:ind w:left="4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00FF"/>
          <w:w w:val="65"/>
          <w:sz w:val="24"/>
        </w:rPr>
        <w:t>-------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before="148"/>
        <w:ind w:left="4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00FF"/>
          <w:w w:val="65"/>
          <w:sz w:val="24"/>
        </w:rPr>
        <w:t>-------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35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00FF"/>
          <w:w w:val="65"/>
          <w:sz w:val="24"/>
        </w:rPr>
        <w:t>----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21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MAINTENANCE</w:t>
      </w:r>
      <w:r>
        <w:rPr>
          <w:rFonts w:ascii="Arial"/>
          <w:spacing w:val="23"/>
          <w:sz w:val="18"/>
        </w:rPr>
        <w:t> </w:t>
      </w:r>
      <w:r>
        <w:rPr>
          <w:rFonts w:ascii="Arial"/>
          <w:i/>
          <w:sz w:val="19"/>
        </w:rPr>
        <w:t>I</w:t>
      </w:r>
      <w:r>
        <w:rPr>
          <w:rFonts w:ascii="Arial"/>
          <w:i/>
          <w:spacing w:val="5"/>
          <w:sz w:val="19"/>
        </w:rPr>
        <w:t> </w:t>
      </w:r>
      <w:r>
        <w:rPr>
          <w:rFonts w:ascii="Arial"/>
          <w:sz w:val="18"/>
        </w:rPr>
        <w:t>CLEAN</w:t>
      </w:r>
      <w:r>
        <w:rPr>
          <w:rFonts w:ascii="Arial"/>
          <w:spacing w:val="9"/>
          <w:sz w:val="18"/>
        </w:rPr>
        <w:t>I</w:t>
      </w:r>
      <w:r>
        <w:rPr>
          <w:rFonts w:ascii="Arial"/>
          <w:spacing w:val="-16"/>
          <w:sz w:val="18"/>
        </w:rPr>
        <w:t>N</w:t>
      </w:r>
      <w:r>
        <w:rPr>
          <w:rFonts w:ascii="Arial"/>
          <w:sz w:val="18"/>
        </w:rPr>
        <w:t>G</w:t>
      </w:r>
      <w:r>
        <w:rPr>
          <w:rFonts w:ascii="Arial"/>
          <w:sz w:val="18"/>
        </w:rPr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numPr>
          <w:ilvl w:val="0"/>
          <w:numId w:val="4"/>
        </w:numPr>
        <w:tabs>
          <w:tab w:pos="7145" w:val="left" w:leader="none"/>
        </w:tabs>
        <w:spacing w:line="124" w:lineRule="atLeast" w:before="0"/>
        <w:ind w:left="7144" w:right="1125" w:hanging="127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05"/>
          <w:sz w:val="13"/>
        </w:rPr>
        <w:t>Working</w:t>
      </w:r>
      <w:r>
        <w:rPr>
          <w:rFonts w:ascii="Arial"/>
          <w:spacing w:val="-18"/>
          <w:w w:val="105"/>
          <w:sz w:val="13"/>
        </w:rPr>
        <w:t> </w:t>
      </w:r>
      <w:r>
        <w:rPr>
          <w:rFonts w:ascii="Arial"/>
          <w:spacing w:val="-9"/>
          <w:w w:val="105"/>
          <w:sz w:val="13"/>
        </w:rPr>
        <w:t>I</w:t>
      </w:r>
      <w:r>
        <w:rPr>
          <w:rFonts w:ascii="Arial"/>
          <w:spacing w:val="-12"/>
          <w:w w:val="105"/>
          <w:sz w:val="13"/>
        </w:rPr>
        <w:t>n</w:t>
      </w:r>
      <w:r>
        <w:rPr>
          <w:rFonts w:ascii="Arial"/>
          <w:spacing w:val="-29"/>
          <w:w w:val="105"/>
          <w:sz w:val="13"/>
        </w:rPr>
        <w:t> </w:t>
      </w:r>
      <w:r>
        <w:rPr>
          <w:rFonts w:ascii="Arial"/>
          <w:w w:val="105"/>
          <w:sz w:val="13"/>
        </w:rPr>
        <w:t>conftned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spaces</w:t>
      </w:r>
      <w:r>
        <w:rPr>
          <w:rFonts w:ascii="Arial"/>
          <w:sz w:val="13"/>
        </w:rPr>
      </w:r>
    </w:p>
    <w:p>
      <w:pPr>
        <w:spacing w:after="0" w:line="124" w:lineRule="atLeas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11" w:equalWidth="0">
            <w:col w:w="9866" w:space="40"/>
            <w:col w:w="2548" w:space="40"/>
            <w:col w:w="743" w:space="40"/>
            <w:col w:w="357" w:space="40"/>
            <w:col w:w="643" w:space="40"/>
            <w:col w:w="342" w:space="40"/>
            <w:col w:w="1022" w:space="40"/>
            <w:col w:w="834" w:space="40"/>
            <w:col w:w="789" w:space="40"/>
            <w:col w:w="569" w:space="40"/>
            <w:col w:w="9867"/>
          </w:cols>
        </w:sectPr>
      </w:pPr>
    </w:p>
    <w:p>
      <w:pPr>
        <w:spacing w:line="195" w:lineRule="atLeast" w:before="0"/>
        <w:ind w:left="12635" w:right="14704" w:firstLine="0"/>
        <w:jc w:val="center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800.582947pt;margin-top:2.268696pt;width:11.75pt;height:5.8pt;mso-position-horizontal-relative:page;mso-position-vertical-relative:paragraph;z-index:-604672" type="#_x0000_t202" filled="false" stroked="false">
            <v:textbox inset="0,0,0,0">
              <w:txbxContent>
                <w:p>
                  <w:pPr>
                    <w:spacing w:line="11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 w:hAnsi="Arial" w:cs="Arial" w:eastAsia="Arial"/>
                      <w:color w:val="979999"/>
                      <w:w w:val="125"/>
                      <w:position w:val="5"/>
                      <w:sz w:val="6"/>
                      <w:szCs w:val="6"/>
                    </w:rPr>
                    <w:t>.</w:t>
                  </w:r>
                  <w:r>
                    <w:rPr>
                      <w:rFonts w:ascii="Arial" w:hAnsi="Arial" w:cs="Arial" w:eastAsia="Arial"/>
                      <w:color w:val="979999"/>
                      <w:spacing w:val="-2"/>
                      <w:w w:val="125"/>
                      <w:position w:val="5"/>
                      <w:sz w:val="6"/>
                      <w:szCs w:val="6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79999"/>
                      <w:w w:val="295"/>
                      <w:sz w:val="8"/>
                      <w:szCs w:val="8"/>
                    </w:rPr>
                    <w:t>'</w:t>
                  </w:r>
                  <w:r>
                    <w:rPr>
                      <w:rFonts w:ascii="Arial" w:hAnsi="Arial" w:cs="Arial" w:eastAsia="Arial"/>
                      <w:color w:val="979999"/>
                      <w:spacing w:val="21"/>
                      <w:w w:val="295"/>
                      <w:sz w:val="8"/>
                      <w:szCs w:val="8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79999"/>
                      <w:w w:val="125"/>
                      <w:sz w:val="8"/>
                      <w:szCs w:val="8"/>
                    </w:rPr>
                    <w:t>.•</w:t>
                  </w:r>
                  <w:r>
                    <w:rPr>
                      <w:rFonts w:ascii="Arial" w:hAnsi="Arial" w:cs="Arial" w:eastAsia="Arial"/>
                      <w:sz w:val="8"/>
                      <w:szCs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79999"/>
          <w:spacing w:val="-4"/>
          <w:w w:val="135"/>
          <w:sz w:val="10"/>
        </w:rPr>
        <w:t>''</w:t>
      </w:r>
      <w:r>
        <w:rPr>
          <w:rFonts w:ascii="Arial" w:hAnsi="Arial"/>
          <w:color w:val="BABABA"/>
          <w:spacing w:val="-14"/>
          <w:w w:val="135"/>
          <w:sz w:val="10"/>
        </w:rPr>
        <w:t>·</w:t>
      </w:r>
      <w:r>
        <w:rPr>
          <w:rFonts w:ascii="Arial" w:hAnsi="Arial"/>
          <w:color w:val="BABABA"/>
          <w:spacing w:val="-31"/>
          <w:w w:val="135"/>
          <w:sz w:val="10"/>
        </w:rPr>
        <w:t> </w:t>
      </w:r>
      <w:r>
        <w:rPr>
          <w:rFonts w:ascii="Arial" w:hAnsi="Arial"/>
          <w:color w:val="979999"/>
          <w:w w:val="80"/>
          <w:sz w:val="10"/>
        </w:rPr>
        <w:t>....</w:t>
      </w:r>
      <w:r>
        <w:rPr>
          <w:rFonts w:ascii="Arial" w:hAnsi="Arial"/>
          <w:sz w:val="10"/>
        </w:rPr>
      </w:r>
    </w:p>
    <w:p>
      <w:pPr>
        <w:spacing w:line="3" w:lineRule="exact" w:before="0"/>
        <w:ind w:left="12849" w:right="14685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79999"/>
          <w:w w:val="120"/>
          <w:sz w:val="8"/>
        </w:rPr>
        <w:t>Jr--:.'-'</w:t>
      </w:r>
      <w:r>
        <w:rPr>
          <w:rFonts w:ascii="Arial"/>
          <w:i/>
          <w:color w:val="979999"/>
          <w:spacing w:val="14"/>
          <w:w w:val="120"/>
          <w:sz w:val="8"/>
        </w:rPr>
        <w:t> </w:t>
      </w:r>
      <w:r>
        <w:rPr>
          <w:rFonts w:ascii="Arial"/>
          <w:color w:val="979999"/>
          <w:w w:val="120"/>
          <w:sz w:val="8"/>
        </w:rPr>
        <w:t>-,</w:t>
      </w:r>
      <w:r>
        <w:rPr>
          <w:rFonts w:ascii="Arial"/>
          <w:sz w:val="8"/>
        </w:rPr>
      </w:r>
    </w:p>
    <w:p>
      <w:pPr>
        <w:spacing w:after="0" w:line="3" w:lineRule="exact"/>
        <w:jc w:val="center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3380" w:right="300"/>
        </w:sectPr>
      </w:pPr>
    </w:p>
    <w:p>
      <w:pPr>
        <w:spacing w:line="126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804.088928pt;margin-top:23.535467pt;width:32.25pt;height:12.3pt;mso-position-horizontal-relative:page;mso-position-vertical-relative:paragraph;z-index:-604648" type="#_x0000_t202" filled="false" stroked="false">
            <v:textbox inset="0,0,0,0">
              <w:txbxContent>
                <w:p>
                  <w:pPr>
                    <w:spacing w:line="24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color w:val="979999"/>
                      <w:spacing w:val="-13"/>
                      <w:w w:val="95"/>
                      <w:sz w:val="24"/>
                    </w:rPr>
                    <w:t>1</w:t>
                  </w:r>
                  <w:r>
                    <w:rPr>
                      <w:rFonts w:ascii="Times New Roman"/>
                      <w:i/>
                      <w:color w:val="979999"/>
                      <w:w w:val="95"/>
                      <w:sz w:val="24"/>
                    </w:rPr>
                    <w:t>--</w:t>
                  </w:r>
                  <w:r>
                    <w:rPr>
                      <w:rFonts w:ascii="Times New Roman"/>
                      <w:i/>
                      <w:color w:val="979999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/>
                      <w:i/>
                      <w:color w:val="979999"/>
                      <w:spacing w:val="-70"/>
                      <w:w w:val="105"/>
                      <w:sz w:val="24"/>
                    </w:rPr>
                    <w:t>1</w:t>
                  </w:r>
                  <w:r>
                    <w:rPr>
                      <w:rFonts w:ascii="Times New Roman"/>
                      <w:color w:val="979999"/>
                      <w:w w:val="105"/>
                      <w:sz w:val="24"/>
                    </w:rPr>
                    <w:t>,</w:t>
                  </w:r>
                  <w:r>
                    <w:rPr>
                      <w:rFonts w:ascii="Times New Roman"/>
                      <w:color w:val="979999"/>
                      <w:spacing w:val="-22"/>
                      <w:w w:val="105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979999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/>
                      <w:color w:val="979999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979999"/>
                      <w:w w:val="70"/>
                      <w:sz w:val="24"/>
                    </w:rPr>
                    <w:t>,,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999"/>
          <w:w w:val="150"/>
          <w:sz w:val="14"/>
        </w:rPr>
        <w:t>'</w:t>
      </w:r>
      <w:r>
        <w:rPr>
          <w:rFonts w:ascii="Arial"/>
          <w:color w:val="979999"/>
          <w:spacing w:val="-2"/>
          <w:w w:val="150"/>
          <w:sz w:val="14"/>
        </w:rPr>
        <w:t> </w:t>
      </w:r>
      <w:r>
        <w:rPr>
          <w:rFonts w:ascii="Arial"/>
          <w:color w:val="979999"/>
          <w:spacing w:val="-8"/>
          <w:w w:val="125"/>
          <w:position w:val="-6"/>
          <w:sz w:val="30"/>
        </w:rPr>
        <w:t>]J</w:t>
      </w:r>
      <w:r>
        <w:rPr>
          <w:rFonts w:ascii="Times New Roman"/>
          <w:color w:val="979999"/>
          <w:spacing w:val="-10"/>
          <w:w w:val="125"/>
          <w:sz w:val="32"/>
        </w:rPr>
        <w:t>-</w:t>
      </w:r>
      <w:r>
        <w:rPr>
          <w:rFonts w:ascii="Times New Roman"/>
          <w:color w:val="979999"/>
          <w:spacing w:val="66"/>
          <w:w w:val="125"/>
          <w:sz w:val="32"/>
        </w:rPr>
        <w:t> </w:t>
      </w:r>
      <w:r>
        <w:rPr>
          <w:rFonts w:ascii="Arial"/>
          <w:color w:val="979999"/>
          <w:w w:val="90"/>
          <w:sz w:val="22"/>
        </w:rPr>
        <w:t>-</w:t>
      </w:r>
      <w:r>
        <w:rPr>
          <w:rFonts w:ascii="Arial"/>
          <w:sz w:val="22"/>
        </w:rPr>
      </w:r>
    </w:p>
    <w:p>
      <w:pPr>
        <w:numPr>
          <w:ilvl w:val="0"/>
          <w:numId w:val="4"/>
        </w:numPr>
        <w:tabs>
          <w:tab w:pos="12008" w:val="left" w:leader="none"/>
        </w:tabs>
        <w:spacing w:line="127" w:lineRule="atLeast" w:before="1"/>
        <w:ind w:left="12007" w:right="1399" w:hanging="14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br w:type="column"/>
        <w:t>Working </w:t>
      </w:r>
      <w:r>
        <w:rPr>
          <w:rFonts w:ascii="Times New Roman"/>
          <w:sz w:val="14"/>
        </w:rPr>
        <w:t>with</w:t>
      </w:r>
      <w:r>
        <w:rPr>
          <w:rFonts w:ascii="Times New Roman"/>
          <w:spacing w:val="10"/>
          <w:sz w:val="14"/>
        </w:rPr>
        <w:t> </w:t>
      </w:r>
      <w:r>
        <w:rPr>
          <w:rFonts w:ascii="Arial"/>
          <w:spacing w:val="-3"/>
          <w:sz w:val="13"/>
        </w:rPr>
        <w:t>l</w:t>
      </w:r>
      <w:r>
        <w:rPr>
          <w:rFonts w:ascii="Arial"/>
          <w:spacing w:val="-4"/>
          <w:sz w:val="13"/>
        </w:rPr>
        <w:t>lve</w:t>
      </w:r>
      <w:r>
        <w:rPr>
          <w:rFonts w:ascii="Arial"/>
          <w:spacing w:val="-10"/>
          <w:sz w:val="13"/>
        </w:rPr>
        <w:t> </w:t>
      </w:r>
      <w:r>
        <w:rPr>
          <w:rFonts w:ascii="Arial"/>
          <w:sz w:val="13"/>
        </w:rPr>
        <w:t>flows</w:t>
      </w:r>
      <w:r>
        <w:rPr>
          <w:rFonts w:ascii="Arial"/>
          <w:sz w:val="13"/>
        </w:rPr>
      </w:r>
    </w:p>
    <w:p>
      <w:pPr>
        <w:spacing w:after="0" w:line="127" w:lineRule="atLeas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13218" w:space="40"/>
            <w:col w:w="14722"/>
          </w:cols>
        </w:sectPr>
      </w:pPr>
    </w:p>
    <w:p>
      <w:pPr>
        <w:tabs>
          <w:tab w:pos="1459" w:val="left" w:leader="none"/>
        </w:tabs>
        <w:spacing w:line="121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95"/>
          <w:sz w:val="18"/>
        </w:rPr>
        <w:t>S  </w:t>
      </w:r>
      <w:r>
        <w:rPr>
          <w:rFonts w:ascii="Arial"/>
          <w:spacing w:val="12"/>
          <w:w w:val="95"/>
          <w:sz w:val="18"/>
        </w:rPr>
        <w:t> </w:t>
      </w:r>
      <w:r>
        <w:rPr>
          <w:rFonts w:ascii="Arial"/>
          <w:spacing w:val="-1"/>
          <w:w w:val="95"/>
          <w:sz w:val="18"/>
        </w:rPr>
        <w:t>018706-20Sl</w:t>
        <w:tab/>
      </w:r>
      <w:r>
        <w:rPr>
          <w:rFonts w:ascii="Arial"/>
          <w:w w:val="65"/>
          <w:sz w:val="18"/>
        </w:rPr>
        <w:t>1</w:t>
      </w:r>
      <w:r>
        <w:rPr>
          <w:rFonts w:ascii="Arial"/>
          <w:spacing w:val="-2"/>
          <w:w w:val="65"/>
          <w:sz w:val="18"/>
        </w:rPr>
        <w:t> </w:t>
      </w:r>
      <w:r>
        <w:rPr>
          <w:rFonts w:ascii="Arial"/>
          <w:w w:val="95"/>
          <w:sz w:val="18"/>
        </w:rPr>
        <w:t>SHEET</w:t>
      </w:r>
      <w:r>
        <w:rPr>
          <w:rFonts w:ascii="Arial"/>
          <w:spacing w:val="10"/>
          <w:w w:val="95"/>
          <w:sz w:val="18"/>
        </w:rPr>
        <w:t> </w:t>
      </w:r>
      <w:r>
        <w:rPr>
          <w:rFonts w:ascii="Arial"/>
          <w:w w:val="95"/>
          <w:sz w:val="18"/>
        </w:rPr>
        <w:t>3</w:t>
      </w:r>
      <w:r>
        <w:rPr>
          <w:rFonts w:ascii="Arial"/>
          <w:sz w:val="18"/>
        </w:rPr>
      </w:r>
    </w:p>
    <w:p>
      <w:pPr>
        <w:spacing w:line="94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230"/>
        </w:rPr>
        <w:br w:type="column"/>
      </w:r>
      <w:r>
        <w:rPr>
          <w:rFonts w:ascii="Arial"/>
          <w:color w:val="979999"/>
          <w:w w:val="230"/>
          <w:sz w:val="8"/>
        </w:rPr>
        <w:t>--</w:t>
      </w:r>
      <w:r>
        <w:rPr>
          <w:rFonts w:ascii="Arial"/>
          <w:color w:val="979999"/>
          <w:spacing w:val="17"/>
          <w:w w:val="230"/>
          <w:sz w:val="8"/>
        </w:rPr>
        <w:t> </w:t>
      </w:r>
      <w:r>
        <w:rPr>
          <w:rFonts w:ascii="Arial"/>
          <w:i/>
          <w:color w:val="979999"/>
          <w:w w:val="150"/>
          <w:sz w:val="8"/>
        </w:rPr>
        <w:t>-ii</w:t>
      </w:r>
      <w:r>
        <w:rPr>
          <w:rFonts w:ascii="Arial"/>
          <w:sz w:val="8"/>
        </w:rPr>
      </w:r>
    </w:p>
    <w:p>
      <w:pPr>
        <w:tabs>
          <w:tab w:pos="382" w:val="left" w:leader="none"/>
        </w:tabs>
        <w:spacing w:line="94" w:lineRule="atLeast" w:before="0"/>
        <w:ind w:left="8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50"/>
        </w:rPr>
        <w:br w:type="column"/>
      </w:r>
      <w:r>
        <w:rPr>
          <w:rFonts w:ascii="Times New Roman"/>
          <w:color w:val="979999"/>
          <w:w w:val="50"/>
          <w:sz w:val="19"/>
        </w:rPr>
        <w:t>-</w:t>
        <w:tab/>
      </w:r>
      <w:r>
        <w:rPr>
          <w:rFonts w:ascii="Arial"/>
          <w:color w:val="979999"/>
          <w:spacing w:val="-5"/>
          <w:w w:val="145"/>
          <w:sz w:val="14"/>
        </w:rPr>
        <w:t>,</w:t>
      </w:r>
      <w:r>
        <w:rPr>
          <w:rFonts w:ascii="Arial"/>
          <w:color w:val="979999"/>
          <w:spacing w:val="-27"/>
          <w:w w:val="145"/>
          <w:sz w:val="14"/>
        </w:rPr>
        <w:t>'</w:t>
      </w:r>
      <w:r>
        <w:rPr>
          <w:rFonts w:ascii="Arial"/>
          <w:color w:val="979999"/>
          <w:w w:val="145"/>
          <w:position w:val="6"/>
          <w:sz w:val="8"/>
        </w:rPr>
        <w:t>_,</w:t>
      </w:r>
      <w:r>
        <w:rPr>
          <w:rFonts w:ascii="Arial"/>
          <w:sz w:val="8"/>
        </w:rPr>
      </w:r>
    </w:p>
    <w:p>
      <w:pPr>
        <w:spacing w:line="94" w:lineRule="atLeast" w:before="0"/>
        <w:ind w:left="21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979999"/>
          <w:spacing w:val="-26"/>
          <w:w w:val="80"/>
          <w:sz w:val="49"/>
          <w:szCs w:val="49"/>
        </w:rPr>
        <w:t>"</w:t>
      </w:r>
      <w:r>
        <w:rPr>
          <w:rFonts w:ascii="Arial" w:hAnsi="Arial" w:cs="Arial" w:eastAsia="Arial"/>
          <w:color w:val="979999"/>
          <w:w w:val="80"/>
          <w:position w:val="6"/>
          <w:sz w:val="8"/>
          <w:szCs w:val="8"/>
        </w:rPr>
        <w:t>•  </w:t>
      </w:r>
      <w:r>
        <w:rPr>
          <w:rFonts w:ascii="Arial" w:hAnsi="Arial" w:cs="Arial" w:eastAsia="Arial"/>
          <w:color w:val="979999"/>
          <w:spacing w:val="3"/>
          <w:w w:val="80"/>
          <w:position w:val="6"/>
          <w:sz w:val="8"/>
          <w:szCs w:val="8"/>
        </w:rPr>
        <w:t> </w:t>
      </w:r>
      <w:r>
        <w:rPr>
          <w:rFonts w:ascii="Arial" w:hAnsi="Arial" w:cs="Arial" w:eastAsia="Arial"/>
          <w:color w:val="979999"/>
          <w:spacing w:val="-21"/>
          <w:w w:val="80"/>
          <w:sz w:val="49"/>
          <w:szCs w:val="49"/>
        </w:rPr>
        <w:t>-</w:t>
      </w:r>
      <w:r>
        <w:rPr>
          <w:rFonts w:ascii="Arial" w:hAnsi="Arial" w:cs="Arial" w:eastAsia="Arial"/>
          <w:color w:val="979999"/>
          <w:spacing w:val="-6"/>
          <w:w w:val="80"/>
          <w:sz w:val="49"/>
          <w:szCs w:val="49"/>
        </w:rPr>
        <w:t>·</w:t>
      </w:r>
      <w:r>
        <w:rPr>
          <w:rFonts w:ascii="Arial" w:hAnsi="Arial" w:cs="Arial" w:eastAsia="Arial"/>
          <w:color w:val="979999"/>
          <w:spacing w:val="-48"/>
          <w:w w:val="80"/>
          <w:sz w:val="49"/>
          <w:szCs w:val="49"/>
        </w:rPr>
        <w:t>'</w:t>
      </w:r>
      <w:r>
        <w:rPr>
          <w:rFonts w:ascii="Arial" w:hAnsi="Arial" w:cs="Arial" w:eastAsia="Arial"/>
          <w:color w:val="979999"/>
          <w:spacing w:val="-85"/>
          <w:w w:val="80"/>
          <w:sz w:val="49"/>
          <w:szCs w:val="49"/>
        </w:rPr>
        <w:t>)</w:t>
      </w:r>
      <w:r>
        <w:rPr>
          <w:rFonts w:ascii="Arial" w:hAnsi="Arial" w:cs="Arial" w:eastAsia="Arial"/>
          <w:color w:val="979999"/>
          <w:spacing w:val="-7"/>
          <w:w w:val="80"/>
          <w:position w:val="6"/>
          <w:sz w:val="8"/>
          <w:szCs w:val="8"/>
        </w:rPr>
        <w:t>-</w:t>
      </w:r>
      <w:r>
        <w:rPr>
          <w:rFonts w:ascii="Times New Roman" w:hAnsi="Times New Roman" w:cs="Times New Roman" w:eastAsia="Times New Roman"/>
          <w:color w:val="979999"/>
          <w:spacing w:val="-36"/>
          <w:w w:val="80"/>
          <w:sz w:val="19"/>
          <w:szCs w:val="19"/>
        </w:rPr>
        <w:t>-</w:t>
      </w:r>
      <w:r>
        <w:rPr>
          <w:rFonts w:ascii="Arial" w:hAnsi="Arial" w:cs="Arial" w:eastAsia="Arial"/>
          <w:color w:val="979999"/>
          <w:spacing w:val="-14"/>
          <w:w w:val="80"/>
          <w:position w:val="6"/>
          <w:sz w:val="8"/>
          <w:szCs w:val="8"/>
        </w:rPr>
        <w:t>·</w:t>
      </w:r>
      <w:r>
        <w:rPr>
          <w:rFonts w:ascii="Arial" w:hAnsi="Arial" w:cs="Arial" w:eastAsia="Arial"/>
          <w:color w:val="979999"/>
          <w:w w:val="80"/>
          <w:position w:val="6"/>
          <w:sz w:val="8"/>
          <w:szCs w:val="8"/>
        </w:rPr>
        <w:t>.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227" w:lineRule="atLeast" w:before="0"/>
        <w:ind w:left="215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979999"/>
          <w:spacing w:val="-3"/>
          <w:w w:val="110"/>
          <w:sz w:val="7"/>
          <w:szCs w:val="7"/>
        </w:rPr>
        <w:t>•</w:t>
      </w:r>
      <w:r>
        <w:rPr>
          <w:rFonts w:ascii="Times New Roman" w:hAnsi="Times New Roman" w:cs="Times New Roman" w:eastAsia="Times New Roman"/>
          <w:color w:val="979999"/>
          <w:spacing w:val="-4"/>
          <w:w w:val="110"/>
          <w:sz w:val="7"/>
          <w:szCs w:val="7"/>
        </w:rPr>
        <w:t>'11,</w:t>
      </w:r>
      <w:r>
        <w:rPr>
          <w:rFonts w:ascii="Times New Roman" w:hAnsi="Times New Roman" w:cs="Times New Roman" w:eastAsia="Times New Roman"/>
          <w:color w:val="979999"/>
          <w:w w:val="11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999"/>
          <w:spacing w:val="14"/>
          <w:w w:val="11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999"/>
          <w:w w:val="115"/>
          <w:sz w:val="7"/>
          <w:szCs w:val="7"/>
        </w:rPr>
        <w:t>·-</w:t>
      </w:r>
      <w:r>
        <w:rPr>
          <w:rFonts w:ascii="Times New Roman" w:hAnsi="Times New Roman" w:cs="Times New Roman" w:eastAsia="Times New Roman"/>
          <w:color w:val="979999"/>
          <w:spacing w:val="-10"/>
          <w:w w:val="11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999"/>
          <w:w w:val="11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numPr>
          <w:ilvl w:val="0"/>
          <w:numId w:val="4"/>
        </w:numPr>
        <w:tabs>
          <w:tab w:pos="7284" w:val="left" w:leader="none"/>
        </w:tabs>
        <w:spacing w:line="94" w:lineRule="atLeast" w:before="0"/>
        <w:ind w:left="7283" w:right="1335" w:hanging="146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br w:type="column"/>
        <w:t>Contaminated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materials</w:t>
      </w:r>
      <w:r>
        <w:rPr>
          <w:rFonts w:ascii="Arial"/>
          <w:sz w:val="13"/>
        </w:rPr>
      </w:r>
    </w:p>
    <w:p>
      <w:pPr>
        <w:spacing w:after="0" w:line="94" w:lineRule="atLeas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6" w:equalWidth="0">
            <w:col w:w="9421" w:space="40"/>
            <w:col w:w="2488" w:space="40"/>
            <w:col w:w="580" w:space="40"/>
            <w:col w:w="776" w:space="40"/>
            <w:col w:w="476" w:space="4088"/>
            <w:col w:w="9991"/>
          </w:cols>
        </w:sectPr>
      </w:pPr>
    </w:p>
    <w:p>
      <w:pPr>
        <w:spacing w:line="66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15"/>
          <w:sz w:val="18"/>
        </w:rPr>
        <w:t>S</w:t>
      </w:r>
      <w:r>
        <w:rPr>
          <w:rFonts w:ascii="Arial"/>
          <w:sz w:val="18"/>
        </w:rPr>
        <w:t>_ EET</w:t>
      </w:r>
      <w:r>
        <w:rPr>
          <w:rFonts w:ascii="Arial"/>
          <w:spacing w:val="-24"/>
          <w:sz w:val="18"/>
        </w:rPr>
        <w:t> </w:t>
      </w:r>
      <w:r>
        <w:rPr>
          <w:rFonts w:ascii="Arial"/>
          <w:sz w:val="18"/>
        </w:rPr>
        <w:t>5</w:t>
      </w:r>
      <w:r>
        <w:rPr>
          <w:rFonts w:ascii="Arial"/>
          <w:sz w:val="18"/>
        </w:rPr>
      </w:r>
    </w:p>
    <w:p>
      <w:pPr>
        <w:tabs>
          <w:tab w:pos="1325" w:val="left" w:leader="none"/>
        </w:tabs>
        <w:spacing w:line="98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i/>
          <w:color w:val="979999"/>
          <w:w w:val="130"/>
          <w:sz w:val="10"/>
          <w:szCs w:val="10"/>
        </w:rPr>
        <w:t>1(   </w:t>
      </w:r>
      <w:r>
        <w:rPr>
          <w:rFonts w:ascii="Times New Roman" w:hAnsi="Times New Roman" w:cs="Times New Roman" w:eastAsia="Times New Roman"/>
          <w:i/>
          <w:color w:val="979999"/>
          <w:spacing w:val="24"/>
          <w:w w:val="13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6BB1B1"/>
          <w:w w:val="235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color w:val="6BB1B1"/>
          <w:spacing w:val="-7"/>
          <w:w w:val="235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130"/>
          <w:sz w:val="8"/>
          <w:szCs w:val="8"/>
        </w:rPr>
        <w:t>1v•-:!</w:t>
      </w:r>
      <w:r>
        <w:rPr>
          <w:rFonts w:ascii="Arial" w:hAnsi="Arial" w:cs="Arial" w:eastAsia="Arial"/>
          <w:color w:val="979999"/>
          <w:spacing w:val="3"/>
          <w:w w:val="130"/>
          <w:sz w:val="8"/>
          <w:szCs w:val="8"/>
        </w:rPr>
        <w:t> </w:t>
      </w:r>
      <w:r>
        <w:rPr>
          <w:rFonts w:ascii="Arial" w:hAnsi="Arial" w:cs="Arial" w:eastAsia="Arial"/>
          <w:color w:val="979999"/>
          <w:w w:val="130"/>
          <w:sz w:val="8"/>
          <w:szCs w:val="8"/>
        </w:rPr>
        <w:t>,.,</w:t>
      </w:r>
      <w:r>
        <w:rPr>
          <w:rFonts w:ascii="Arial" w:hAnsi="Arial" w:cs="Arial" w:eastAsia="Arial"/>
          <w:color w:val="979999"/>
          <w:spacing w:val="-13"/>
          <w:w w:val="130"/>
          <w:sz w:val="8"/>
          <w:szCs w:val="8"/>
        </w:rPr>
        <w:t> </w:t>
      </w:r>
      <w:r>
        <w:rPr>
          <w:rFonts w:ascii="Arial" w:hAnsi="Arial" w:cs="Arial" w:eastAsia="Arial"/>
          <w:color w:val="979999"/>
          <w:w w:val="285"/>
          <w:sz w:val="8"/>
          <w:szCs w:val="8"/>
        </w:rPr>
        <w:t>.</w:t>
      </w:r>
      <w:r>
        <w:rPr>
          <w:rFonts w:ascii="Arial" w:hAnsi="Arial" w:cs="Arial" w:eastAsia="Arial"/>
          <w:color w:val="979999"/>
          <w:spacing w:val="55"/>
          <w:w w:val="285"/>
          <w:sz w:val="8"/>
          <w:szCs w:val="8"/>
        </w:rPr>
        <w:t> </w:t>
      </w:r>
      <w:r>
        <w:rPr>
          <w:rFonts w:ascii="Arial" w:hAnsi="Arial" w:cs="Arial" w:eastAsia="Arial"/>
          <w:color w:val="979999"/>
          <w:w w:val="210"/>
          <w:sz w:val="8"/>
          <w:szCs w:val="8"/>
        </w:rPr>
        <w:t>'\\,</w:t>
        <w:tab/>
      </w:r>
      <w:r>
        <w:rPr>
          <w:rFonts w:ascii="Arial" w:hAnsi="Arial" w:cs="Arial" w:eastAsia="Arial"/>
          <w:color w:val="979999"/>
          <w:w w:val="285"/>
          <w:sz w:val="8"/>
          <w:szCs w:val="8"/>
        </w:rPr>
        <w:t>'</w:t>
      </w:r>
      <w:r>
        <w:rPr>
          <w:rFonts w:ascii="Arial" w:hAnsi="Arial" w:cs="Arial" w:eastAsia="Arial"/>
          <w:color w:val="979999"/>
          <w:spacing w:val="31"/>
          <w:w w:val="285"/>
          <w:sz w:val="8"/>
          <w:szCs w:val="8"/>
        </w:rPr>
        <w:t> </w:t>
      </w:r>
      <w:r>
        <w:rPr>
          <w:rFonts w:ascii="Arial" w:hAnsi="Arial" w:cs="Arial" w:eastAsia="Arial"/>
          <w:color w:val="979999"/>
          <w:w w:val="285"/>
          <w:sz w:val="8"/>
          <w:szCs w:val="8"/>
        </w:rPr>
        <w:t>'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382" w:val="left" w:leader="none"/>
          <w:tab w:pos="1421" w:val="left" w:leader="none"/>
        </w:tabs>
        <w:spacing w:line="66" w:lineRule="exact" w:before="0"/>
        <w:ind w:left="0" w:right="104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 w:cs="Times New Roman" w:eastAsia="Times New Roman"/>
          <w:color w:val="979999"/>
          <w:w w:val="110"/>
          <w:sz w:val="10"/>
          <w:szCs w:val="10"/>
        </w:rPr>
        <w:t>•</w:t>
        <w:tab/>
      </w:r>
      <w:r>
        <w:rPr>
          <w:rFonts w:ascii="Times New Roman" w:hAnsi="Times New Roman" w:cs="Times New Roman" w:eastAsia="Times New Roman"/>
          <w:i/>
          <w:color w:val="979999"/>
          <w:spacing w:val="-9"/>
          <w:w w:val="110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i/>
          <w:color w:val="979999"/>
          <w:w w:val="110"/>
          <w:sz w:val="10"/>
          <w:szCs w:val="10"/>
        </w:rPr>
        <w:t>;;r•</w:t>
      </w:r>
      <w:r>
        <w:rPr>
          <w:rFonts w:ascii="Times New Roman" w:hAnsi="Times New Roman" w:cs="Times New Roman" w:eastAsia="Times New Roman"/>
          <w:i/>
          <w:color w:val="979999"/>
          <w:spacing w:val="15"/>
          <w:w w:val="11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i/>
          <w:color w:val="979999"/>
          <w:w w:val="110"/>
          <w:sz w:val="10"/>
          <w:szCs w:val="10"/>
        </w:rPr>
        <w:t>•     </w:t>
      </w:r>
      <w:r>
        <w:rPr>
          <w:rFonts w:ascii="Times New Roman" w:hAnsi="Times New Roman" w:cs="Times New Roman" w:eastAsia="Times New Roman"/>
          <w:i/>
          <w:color w:val="979999"/>
          <w:spacing w:val="25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105"/>
          <w:sz w:val="12"/>
          <w:szCs w:val="12"/>
        </w:rPr>
        <w:t>•</w:t>
      </w:r>
      <w:r>
        <w:rPr>
          <w:rFonts w:ascii="Arial" w:hAnsi="Arial" w:cs="Arial" w:eastAsia="Arial"/>
          <w:color w:val="979999"/>
          <w:spacing w:val="5"/>
          <w:w w:val="105"/>
          <w:sz w:val="12"/>
          <w:szCs w:val="12"/>
        </w:rPr>
        <w:t> </w:t>
      </w:r>
      <w:r>
        <w:rPr>
          <w:rFonts w:ascii="Arial" w:hAnsi="Arial" w:cs="Arial" w:eastAsia="Arial"/>
          <w:color w:val="979999"/>
          <w:spacing w:val="-13"/>
          <w:w w:val="200"/>
          <w:sz w:val="12"/>
          <w:szCs w:val="12"/>
        </w:rPr>
        <w:t>'</w:t>
      </w:r>
      <w:r>
        <w:rPr>
          <w:rFonts w:ascii="Arial" w:hAnsi="Arial" w:cs="Arial" w:eastAsia="Arial"/>
          <w:color w:val="979999"/>
          <w:spacing w:val="-65"/>
          <w:w w:val="200"/>
          <w:sz w:val="12"/>
          <w:szCs w:val="12"/>
        </w:rPr>
        <w:t>·</w:t>
      </w:r>
      <w:r>
        <w:rPr>
          <w:rFonts w:ascii="Arial" w:hAnsi="Arial" w:cs="Arial" w:eastAsia="Arial"/>
          <w:color w:val="979999"/>
          <w:w w:val="200"/>
          <w:sz w:val="12"/>
          <w:szCs w:val="12"/>
        </w:rPr>
        <w:t>,</w:t>
      </w:r>
      <w:r>
        <w:rPr>
          <w:rFonts w:ascii="Arial" w:hAnsi="Arial" w:cs="Arial" w:eastAsia="Arial"/>
          <w:color w:val="979999"/>
          <w:spacing w:val="-36"/>
          <w:w w:val="200"/>
          <w:sz w:val="12"/>
          <w:szCs w:val="12"/>
        </w:rPr>
        <w:t> </w:t>
      </w:r>
      <w:r>
        <w:rPr>
          <w:rFonts w:ascii="Arial" w:hAnsi="Arial" w:cs="Arial" w:eastAsia="Arial"/>
          <w:color w:val="979999"/>
          <w:w w:val="105"/>
          <w:sz w:val="12"/>
          <w:szCs w:val="12"/>
        </w:rPr>
        <w:t>r</w:t>
      </w:r>
      <w:r>
        <w:rPr>
          <w:rFonts w:ascii="Arial" w:hAnsi="Arial" w:cs="Arial" w:eastAsia="Arial"/>
          <w:color w:val="979999"/>
          <w:w w:val="105"/>
          <w:sz w:val="8"/>
          <w:szCs w:val="8"/>
        </w:rPr>
        <w:tab/>
      </w:r>
      <w:r>
        <w:rPr>
          <w:rFonts w:ascii="Arial" w:hAnsi="Arial" w:cs="Arial" w:eastAsia="Arial"/>
          <w:color w:val="979999"/>
          <w:w w:val="80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1115" w:val="left" w:leader="none"/>
          <w:tab w:pos="1485" w:val="left" w:leader="none"/>
        </w:tabs>
        <w:spacing w:line="142" w:lineRule="exact" w:before="0"/>
        <w:ind w:left="0" w:right="98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999"/>
          <w:w w:val="90"/>
          <w:sz w:val="10"/>
        </w:rPr>
        <w:t>J</w:t>
      </w:r>
      <w:r>
        <w:rPr>
          <w:rFonts w:ascii="Times New Roman"/>
          <w:color w:val="979999"/>
          <w:spacing w:val="-7"/>
          <w:w w:val="90"/>
          <w:sz w:val="10"/>
        </w:rPr>
        <w:t>,</w:t>
      </w:r>
      <w:r>
        <w:rPr>
          <w:rFonts w:ascii="Arial"/>
          <w:color w:val="979999"/>
          <w:spacing w:val="-34"/>
          <w:w w:val="90"/>
          <w:position w:val="3"/>
          <w:sz w:val="12"/>
        </w:rPr>
        <w:t>"</w:t>
      </w:r>
      <w:r>
        <w:rPr>
          <w:rFonts w:ascii="Times New Roman"/>
          <w:color w:val="979999"/>
          <w:w w:val="90"/>
          <w:sz w:val="10"/>
        </w:rPr>
        <w:t>.</w:t>
      </w:r>
      <w:r>
        <w:rPr>
          <w:rFonts w:ascii="Times New Roman"/>
          <w:color w:val="979999"/>
          <w:spacing w:val="-4"/>
          <w:w w:val="90"/>
          <w:sz w:val="10"/>
        </w:rPr>
        <w:t>.</w:t>
      </w:r>
      <w:r>
        <w:rPr>
          <w:rFonts w:ascii="Arial"/>
          <w:color w:val="979999"/>
          <w:spacing w:val="-20"/>
          <w:w w:val="90"/>
          <w:position w:val="3"/>
          <w:sz w:val="12"/>
        </w:rPr>
        <w:t>'</w:t>
      </w:r>
      <w:r>
        <w:rPr>
          <w:rFonts w:ascii="Times New Roman"/>
          <w:color w:val="979999"/>
          <w:w w:val="90"/>
          <w:sz w:val="10"/>
        </w:rPr>
        <w:t>.</w:t>
      </w:r>
      <w:r>
        <w:rPr>
          <w:rFonts w:ascii="Times New Roman"/>
          <w:color w:val="979999"/>
          <w:spacing w:val="-24"/>
          <w:w w:val="90"/>
          <w:sz w:val="10"/>
        </w:rPr>
        <w:t>r</w:t>
      </w:r>
      <w:r>
        <w:rPr>
          <w:rFonts w:ascii="Arial"/>
          <w:color w:val="979999"/>
          <w:spacing w:val="-16"/>
          <w:w w:val="90"/>
          <w:position w:val="3"/>
          <w:sz w:val="12"/>
        </w:rPr>
        <w:t>"</w:t>
      </w:r>
      <w:r>
        <w:rPr>
          <w:rFonts w:ascii="Times New Roman"/>
          <w:color w:val="979999"/>
          <w:spacing w:val="-4"/>
          <w:w w:val="90"/>
          <w:sz w:val="10"/>
        </w:rPr>
        <w:t>,</w:t>
      </w:r>
      <w:r>
        <w:rPr>
          <w:rFonts w:ascii="Arial"/>
          <w:color w:val="979999"/>
          <w:w w:val="90"/>
          <w:position w:val="3"/>
          <w:sz w:val="12"/>
        </w:rPr>
        <w:t>""</w:t>
      </w:r>
      <w:r>
        <w:rPr>
          <w:rFonts w:ascii="Arial"/>
          <w:color w:val="979999"/>
          <w:spacing w:val="-10"/>
          <w:w w:val="90"/>
          <w:position w:val="3"/>
          <w:sz w:val="12"/>
        </w:rPr>
        <w:t> </w:t>
      </w:r>
      <w:r>
        <w:rPr>
          <w:rFonts w:ascii="Times New Roman"/>
          <w:color w:val="979999"/>
          <w:w w:val="145"/>
          <w:sz w:val="10"/>
        </w:rPr>
        <w:t>,</w:t>
      </w:r>
      <w:r>
        <w:rPr>
          <w:rFonts w:ascii="Times New Roman"/>
          <w:color w:val="979999"/>
          <w:spacing w:val="-12"/>
          <w:w w:val="145"/>
          <w:sz w:val="10"/>
        </w:rPr>
        <w:t> </w:t>
      </w:r>
      <w:r>
        <w:rPr>
          <w:rFonts w:ascii="Times New Roman"/>
          <w:color w:val="979999"/>
          <w:w w:val="90"/>
          <w:sz w:val="12"/>
        </w:rPr>
        <w:t>-,-,,</w:t>
      </w:r>
      <w:r>
        <w:rPr>
          <w:rFonts w:ascii="Times New Roman"/>
          <w:color w:val="979999"/>
          <w:spacing w:val="-51"/>
          <w:w w:val="90"/>
          <w:sz w:val="12"/>
        </w:rPr>
        <w:t>&lt;</w:t>
      </w:r>
      <w:r>
        <w:rPr>
          <w:rFonts w:ascii="Arial"/>
          <w:color w:val="979999"/>
          <w:spacing w:val="-1"/>
          <w:w w:val="90"/>
          <w:position w:val="3"/>
          <w:sz w:val="12"/>
        </w:rPr>
        <w:t>r</w:t>
      </w:r>
      <w:r>
        <w:rPr>
          <w:rFonts w:ascii="Times New Roman"/>
          <w:color w:val="979999"/>
          <w:w w:val="90"/>
          <w:sz w:val="12"/>
        </w:rPr>
        <w:t>....</w:t>
      </w:r>
      <w:r>
        <w:rPr>
          <w:rFonts w:ascii="Times New Roman"/>
          <w:color w:val="979999"/>
          <w:spacing w:val="-16"/>
          <w:w w:val="90"/>
          <w:sz w:val="12"/>
        </w:rPr>
        <w:t> </w:t>
      </w:r>
      <w:r>
        <w:rPr>
          <w:rFonts w:ascii="Times New Roman"/>
          <w:color w:val="979999"/>
          <w:w w:val="90"/>
          <w:sz w:val="12"/>
        </w:rPr>
        <w:t>,</w:t>
      </w:r>
      <w:r>
        <w:rPr>
          <w:rFonts w:ascii="Times New Roman"/>
          <w:color w:val="979999"/>
          <w:spacing w:val="-48"/>
          <w:w w:val="90"/>
          <w:sz w:val="12"/>
        </w:rPr>
        <w:t>_</w:t>
      </w:r>
      <w:r>
        <w:rPr>
          <w:rFonts w:ascii="Arial"/>
          <w:color w:val="979999"/>
          <w:w w:val="90"/>
          <w:position w:val="3"/>
          <w:sz w:val="12"/>
        </w:rPr>
        <w:t>,</w:t>
      </w:r>
      <w:r>
        <w:rPr>
          <w:rFonts w:ascii="Times New Roman"/>
          <w:color w:val="979999"/>
          <w:w w:val="90"/>
          <w:sz w:val="12"/>
        </w:rPr>
        <w:t>..._</w:t>
      </w:r>
      <w:r>
        <w:rPr>
          <w:rFonts w:ascii="Times New Roman"/>
          <w:color w:val="979999"/>
          <w:spacing w:val="-20"/>
          <w:w w:val="90"/>
          <w:sz w:val="12"/>
        </w:rPr>
        <w:t> </w:t>
      </w:r>
      <w:r>
        <w:rPr>
          <w:rFonts w:ascii="Times New Roman"/>
          <w:color w:val="979999"/>
          <w:w w:val="115"/>
          <w:sz w:val="12"/>
        </w:rPr>
        <w:t>,</w:t>
        <w:tab/>
      </w:r>
      <w:r>
        <w:rPr>
          <w:rFonts w:ascii="Times New Roman"/>
          <w:i/>
          <w:color w:val="979999"/>
          <w:sz w:val="12"/>
        </w:rPr>
        <w:t>t</w:t>
      </w:r>
      <w:r>
        <w:rPr>
          <w:rFonts w:ascii="Arial"/>
          <w:color w:val="979999"/>
          <w:sz w:val="8"/>
        </w:rPr>
        <w:tab/>
      </w:r>
      <w:r>
        <w:rPr>
          <w:rFonts w:ascii="Arial"/>
          <w:color w:val="979999"/>
          <w:w w:val="8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496" w:val="left" w:leader="none"/>
          <w:tab w:pos="1433" w:val="left" w:leader="none"/>
        </w:tabs>
        <w:spacing w:line="78" w:lineRule="exact" w:before="1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79999"/>
          <w:w w:val="185"/>
          <w:sz w:val="8"/>
        </w:rPr>
        <w:t>;</w:t>
      </w:r>
      <w:r>
        <w:rPr>
          <w:rFonts w:ascii="Arial"/>
          <w:i/>
          <w:color w:val="979999"/>
          <w:spacing w:val="-18"/>
          <w:w w:val="185"/>
          <w:sz w:val="8"/>
        </w:rPr>
        <w:t> </w:t>
      </w:r>
      <w:r>
        <w:rPr>
          <w:rFonts w:ascii="Arial"/>
          <w:i/>
          <w:color w:val="979999"/>
          <w:w w:val="185"/>
          <w:sz w:val="8"/>
        </w:rPr>
        <w:t>I</w:t>
        <w:tab/>
      </w:r>
      <w:r>
        <w:rPr>
          <w:rFonts w:ascii="Arial"/>
          <w:color w:val="979999"/>
          <w:spacing w:val="-17"/>
          <w:w w:val="130"/>
          <w:sz w:val="8"/>
        </w:rPr>
        <w:t>'</w:t>
      </w:r>
      <w:r>
        <w:rPr>
          <w:rFonts w:ascii="Arial"/>
          <w:color w:val="979999"/>
          <w:spacing w:val="-13"/>
          <w:w w:val="130"/>
          <w:sz w:val="8"/>
        </w:rPr>
        <w:t>"</w:t>
      </w:r>
      <w:r>
        <w:rPr>
          <w:rFonts w:ascii="Arial"/>
          <w:color w:val="979999"/>
          <w:spacing w:val="-10"/>
          <w:w w:val="130"/>
          <w:sz w:val="8"/>
        </w:rPr>
        <w:t>'</w:t>
      </w:r>
      <w:r>
        <w:rPr>
          <w:rFonts w:ascii="Arial"/>
          <w:color w:val="979999"/>
          <w:spacing w:val="-33"/>
          <w:w w:val="130"/>
          <w:sz w:val="8"/>
        </w:rPr>
        <w:t>-</w:t>
      </w:r>
      <w:r>
        <w:rPr>
          <w:rFonts w:ascii="Arial"/>
          <w:color w:val="979999"/>
          <w:spacing w:val="-21"/>
          <w:w w:val="130"/>
          <w:sz w:val="8"/>
        </w:rPr>
        <w:t>,</w:t>
      </w:r>
      <w:r>
        <w:rPr>
          <w:rFonts w:ascii="Arial"/>
          <w:color w:val="979999"/>
          <w:w w:val="130"/>
          <w:sz w:val="8"/>
        </w:rPr>
        <w:t>-,.</w:t>
      </w:r>
      <w:r>
        <w:rPr>
          <w:rFonts w:ascii="Arial"/>
          <w:color w:val="979999"/>
          <w:spacing w:val="-3"/>
          <w:w w:val="130"/>
          <w:sz w:val="8"/>
        </w:rPr>
        <w:t> </w:t>
      </w:r>
      <w:r>
        <w:rPr>
          <w:rFonts w:ascii="Arial"/>
          <w:color w:val="979999"/>
          <w:w w:val="130"/>
          <w:sz w:val="8"/>
        </w:rPr>
        <w:t>,:;-</w:t>
        <w:tab/>
      </w:r>
      <w:r>
        <w:rPr>
          <w:rFonts w:ascii="Arial"/>
          <w:color w:val="979999"/>
          <w:spacing w:val="-153"/>
          <w:w w:val="185"/>
          <w:sz w:val="8"/>
        </w:rPr>
        <w:t>,</w:t>
      </w:r>
      <w:r>
        <w:rPr>
          <w:rFonts w:ascii="Arial"/>
          <w:color w:val="979999"/>
          <w:w w:val="185"/>
          <w:sz w:val="8"/>
        </w:rPr>
        <w:t>I</w:t>
      </w:r>
      <w:r>
        <w:rPr>
          <w:rFonts w:ascii="Arial"/>
          <w:color w:val="979999"/>
          <w:spacing w:val="-8"/>
          <w:w w:val="185"/>
          <w:sz w:val="8"/>
        </w:rPr>
        <w:t> </w:t>
      </w:r>
      <w:r>
        <w:rPr>
          <w:rFonts w:ascii="Arial"/>
          <w:color w:val="979999"/>
          <w:w w:val="285"/>
          <w:sz w:val="8"/>
        </w:rPr>
        <w:t>'</w:t>
      </w:r>
      <w:r>
        <w:rPr>
          <w:rFonts w:ascii="Arial"/>
          <w:sz w:val="8"/>
        </w:rPr>
      </w:r>
    </w:p>
    <w:p>
      <w:pPr>
        <w:tabs>
          <w:tab w:pos="1446" w:val="left" w:leader="none"/>
        </w:tabs>
        <w:spacing w:line="96" w:lineRule="exact" w:before="0"/>
        <w:ind w:left="0" w:right="18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Times New Roman" w:hAnsi="Times New Roman" w:cs="Times New Roman" w:eastAsia="Times New Roman"/>
          <w:color w:val="979999"/>
          <w:w w:val="140"/>
          <w:sz w:val="10"/>
          <w:szCs w:val="10"/>
        </w:rPr>
        <w:t>...</w:t>
      </w:r>
      <w:r>
        <w:rPr>
          <w:rFonts w:ascii="Times New Roman" w:hAnsi="Times New Roman" w:cs="Times New Roman" w:eastAsia="Times New Roman"/>
          <w:color w:val="979999"/>
          <w:spacing w:val="17"/>
          <w:w w:val="14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999"/>
          <w:w w:val="235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color w:val="979999"/>
          <w:spacing w:val="52"/>
          <w:w w:val="23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999"/>
          <w:sz w:val="10"/>
          <w:szCs w:val="10"/>
        </w:rPr>
        <w:t>.•    </w:t>
      </w:r>
      <w:r>
        <w:rPr>
          <w:rFonts w:ascii="Times New Roman" w:hAnsi="Times New Roman" w:cs="Times New Roman" w:eastAsia="Times New Roman"/>
          <w:color w:val="979999"/>
          <w:spacing w:val="3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999"/>
          <w:w w:val="235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color w:val="979999"/>
          <w:spacing w:val="-25"/>
          <w:w w:val="23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999"/>
          <w:sz w:val="10"/>
          <w:szCs w:val="10"/>
        </w:rPr>
        <w:t>.11,      </w:t>
      </w:r>
      <w:r>
        <w:rPr>
          <w:rFonts w:ascii="Times New Roman" w:hAnsi="Times New Roman" w:cs="Times New Roman" w:eastAsia="Times New Roman"/>
          <w:color w:val="979999"/>
          <w:spacing w:val="8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140"/>
          <w:sz w:val="9"/>
          <w:szCs w:val="9"/>
        </w:rPr>
        <w:t>.</w:t>
      </w:r>
      <w:r>
        <w:rPr>
          <w:rFonts w:ascii="Arial" w:hAnsi="Arial" w:cs="Arial" w:eastAsia="Arial"/>
          <w:color w:val="979999"/>
          <w:spacing w:val="-10"/>
          <w:w w:val="140"/>
          <w:sz w:val="9"/>
          <w:szCs w:val="9"/>
        </w:rPr>
        <w:t>'</w:t>
      </w:r>
      <w:r>
        <w:rPr>
          <w:rFonts w:ascii="Arial" w:hAnsi="Arial" w:cs="Arial" w:eastAsia="Arial"/>
          <w:color w:val="979999"/>
          <w:spacing w:val="-23"/>
          <w:w w:val="140"/>
          <w:sz w:val="9"/>
          <w:szCs w:val="9"/>
        </w:rPr>
        <w:t>.</w:t>
      </w:r>
      <w:r>
        <w:rPr>
          <w:rFonts w:ascii="Arial" w:hAnsi="Arial" w:cs="Arial" w:eastAsia="Arial"/>
          <w:color w:val="979999"/>
          <w:spacing w:val="-90"/>
          <w:w w:val="140"/>
          <w:sz w:val="9"/>
          <w:szCs w:val="9"/>
        </w:rPr>
        <w:t>i</w:t>
      </w:r>
      <w:r>
        <w:rPr>
          <w:rFonts w:ascii="Arial" w:hAnsi="Arial" w:cs="Arial" w:eastAsia="Arial"/>
          <w:color w:val="979999"/>
          <w:spacing w:val="-118"/>
          <w:w w:val="140"/>
          <w:sz w:val="9"/>
          <w:szCs w:val="9"/>
        </w:rPr>
        <w:t>·</w:t>
      </w:r>
      <w:r>
        <w:rPr>
          <w:rFonts w:ascii="Arial" w:hAnsi="Arial" w:cs="Arial" w:eastAsia="Arial"/>
          <w:color w:val="979999"/>
          <w:w w:val="140"/>
          <w:sz w:val="9"/>
          <w:szCs w:val="9"/>
        </w:rPr>
        <w:t>-</w:t>
        <w:tab/>
      </w:r>
      <w:r>
        <w:rPr>
          <w:rFonts w:ascii="Arial" w:hAnsi="Arial" w:cs="Arial" w:eastAsia="Arial"/>
          <w:color w:val="979999"/>
          <w:w w:val="310"/>
          <w:sz w:val="9"/>
          <w:szCs w:val="9"/>
        </w:rPr>
        <w:t>,</w:t>
      </w:r>
      <w:r>
        <w:rPr>
          <w:rFonts w:ascii="Arial" w:hAnsi="Arial" w:cs="Arial" w:eastAsia="Arial"/>
          <w:sz w:val="9"/>
          <w:szCs w:val="9"/>
        </w:rPr>
      </w:r>
    </w:p>
    <w:p>
      <w:pPr>
        <w:tabs>
          <w:tab w:pos="991" w:val="left" w:leader="none"/>
        </w:tabs>
        <w:spacing w:line="85" w:lineRule="exact" w:before="0"/>
        <w:ind w:left="0" w:right="268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color w:val="979999"/>
          <w:spacing w:val="-9"/>
          <w:w w:val="110"/>
          <w:sz w:val="9"/>
          <w:szCs w:val="9"/>
        </w:rPr>
        <w:t>'</w:t>
      </w:r>
      <w:r>
        <w:rPr>
          <w:rFonts w:ascii="Times New Roman" w:hAnsi="Times New Roman" w:cs="Times New Roman" w:eastAsia="Times New Roman"/>
          <w:color w:val="979999"/>
          <w:spacing w:val="-23"/>
          <w:w w:val="110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color w:val="979999"/>
          <w:spacing w:val="-5"/>
          <w:w w:val="11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999"/>
          <w:w w:val="220"/>
          <w:sz w:val="9"/>
          <w:szCs w:val="9"/>
        </w:rPr>
        <w:t>,  </w:t>
      </w:r>
      <w:r>
        <w:rPr>
          <w:rFonts w:ascii="Times New Roman" w:hAnsi="Times New Roman" w:cs="Times New Roman" w:eastAsia="Times New Roman"/>
          <w:color w:val="979999"/>
          <w:spacing w:val="20"/>
          <w:w w:val="22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999"/>
          <w:w w:val="110"/>
          <w:sz w:val="9"/>
          <w:szCs w:val="9"/>
        </w:rPr>
        <w:t>......      </w:t>
      </w:r>
      <w:r>
        <w:rPr>
          <w:rFonts w:ascii="Times New Roman" w:hAnsi="Times New Roman" w:cs="Times New Roman" w:eastAsia="Times New Roman"/>
          <w:color w:val="979999"/>
          <w:spacing w:val="11"/>
          <w:w w:val="11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999"/>
          <w:sz w:val="9"/>
          <w:szCs w:val="9"/>
        </w:rPr>
        <w:t>\</w:t>
      </w:r>
      <w:r>
        <w:rPr>
          <w:rFonts w:ascii="Times New Roman" w:hAnsi="Times New Roman" w:cs="Times New Roman" w:eastAsia="Times New Roman"/>
          <w:color w:val="979999"/>
          <w:spacing w:val="-4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999"/>
          <w:sz w:val="9"/>
          <w:szCs w:val="9"/>
        </w:rPr>
        <w:t>\</w:t>
        <w:tab/>
      </w:r>
      <w:r>
        <w:rPr>
          <w:rFonts w:ascii="Times New Roman" w:hAnsi="Times New Roman" w:cs="Times New Roman" w:eastAsia="Times New Roman"/>
          <w:color w:val="979999"/>
          <w:spacing w:val="-16"/>
          <w:w w:val="220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79999"/>
          <w:spacing w:val="-8"/>
          <w:w w:val="220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979999"/>
          <w:spacing w:val="-21"/>
          <w:w w:val="22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999"/>
          <w:w w:val="110"/>
          <w:sz w:val="9"/>
          <w:szCs w:val="9"/>
        </w:rPr>
        <w:t>-'-    </w:t>
      </w:r>
      <w:r>
        <w:rPr>
          <w:rFonts w:ascii="Times New Roman" w:hAnsi="Times New Roman" w:cs="Times New Roman" w:eastAsia="Times New Roman"/>
          <w:color w:val="979999"/>
          <w:spacing w:val="20"/>
          <w:w w:val="11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999"/>
          <w:w w:val="255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458" w:val="left" w:leader="none"/>
          <w:tab w:pos="1682" w:val="left" w:leader="none"/>
        </w:tabs>
        <w:spacing w:line="136" w:lineRule="exact" w:before="0"/>
        <w:ind w:left="0" w:right="11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979999"/>
          <w:w w:val="110"/>
          <w:sz w:val="12"/>
        </w:rPr>
        <w:t>_</w:t>
      </w:r>
      <w:r>
        <w:rPr>
          <w:rFonts w:ascii="Times New Roman"/>
          <w:color w:val="979999"/>
          <w:spacing w:val="5"/>
          <w:w w:val="110"/>
          <w:sz w:val="12"/>
        </w:rPr>
        <w:t> </w:t>
      </w:r>
      <w:r>
        <w:rPr>
          <w:rFonts w:ascii="Times New Roman"/>
          <w:color w:val="979999"/>
          <w:w w:val="150"/>
          <w:sz w:val="12"/>
        </w:rPr>
        <w:t>;</w:t>
        <w:tab/>
      </w:r>
      <w:r>
        <w:rPr>
          <w:rFonts w:ascii="Arial"/>
          <w:i/>
          <w:color w:val="979999"/>
          <w:w w:val="125"/>
          <w:sz w:val="13"/>
        </w:rPr>
        <w:t>---</w:t>
      </w:r>
      <w:r>
        <w:rPr>
          <w:rFonts w:ascii="Arial"/>
          <w:i/>
          <w:color w:val="979999"/>
          <w:spacing w:val="30"/>
          <w:w w:val="125"/>
          <w:sz w:val="13"/>
        </w:rPr>
        <w:t> </w:t>
      </w:r>
      <w:r>
        <w:rPr>
          <w:rFonts w:ascii="Arial"/>
          <w:i/>
          <w:color w:val="979999"/>
          <w:w w:val="85"/>
          <w:sz w:val="13"/>
        </w:rPr>
        <w:t>-</w:t>
        <w:tab/>
        <w:t>)</w:t>
      </w:r>
      <w:r>
        <w:rPr>
          <w:rFonts w:ascii="Arial"/>
          <w:sz w:val="13"/>
        </w:rPr>
      </w:r>
    </w:p>
    <w:p>
      <w:pPr>
        <w:spacing w:line="59" w:lineRule="atLeast" w:before="0"/>
        <w:ind w:left="45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60"/>
        </w:rPr>
        <w:br w:type="column"/>
      </w:r>
      <w:r>
        <w:rPr>
          <w:rFonts w:ascii="Times New Roman"/>
          <w:color w:val="979999"/>
          <w:w w:val="60"/>
          <w:sz w:val="18"/>
        </w:rPr>
        <w:t>--</w:t>
      </w:r>
      <w:r>
        <w:rPr>
          <w:rFonts w:ascii="Times New Roman"/>
          <w:sz w:val="18"/>
        </w:rPr>
      </w:r>
    </w:p>
    <w:p>
      <w:pPr>
        <w:spacing w:line="154" w:lineRule="exact" w:before="47"/>
        <w:ind w:left="93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999"/>
          <w:w w:val="60"/>
          <w:sz w:val="14"/>
        </w:rPr>
        <w:t>-</w:t>
      </w:r>
      <w:r>
        <w:rPr>
          <w:rFonts w:ascii="Times New Roman"/>
          <w:sz w:val="14"/>
        </w:rPr>
      </w:r>
    </w:p>
    <w:p>
      <w:pPr>
        <w:pStyle w:val="BodyText"/>
        <w:tabs>
          <w:tab w:pos="1804" w:val="left" w:leader="none"/>
        </w:tabs>
        <w:spacing w:line="188" w:lineRule="exact"/>
        <w:ind w:left="651" w:right="0"/>
        <w:jc w:val="left"/>
        <w:rPr>
          <w:rFonts w:ascii="Arial" w:hAnsi="Arial" w:cs="Arial" w:eastAsia="Arial"/>
        </w:rPr>
      </w:pPr>
      <w:r>
        <w:rPr>
          <w:rFonts w:ascii="Arial" w:hAnsi="Arial"/>
          <w:color w:val="979999"/>
          <w:w w:val="115"/>
        </w:rPr>
        <w:t>L</w:t>
      </w:r>
      <w:r>
        <w:rPr>
          <w:rFonts w:ascii="Arial" w:hAnsi="Arial"/>
          <w:color w:val="979999"/>
          <w:spacing w:val="86"/>
          <w:w w:val="115"/>
        </w:rPr>
        <w:t> </w:t>
      </w:r>
      <w:r>
        <w:rPr>
          <w:rFonts w:ascii="Arial" w:hAnsi="Arial"/>
          <w:color w:val="979999"/>
          <w:w w:val="70"/>
        </w:rPr>
        <w:t>·</w:t>
        <w:tab/>
      </w:r>
      <w:r>
        <w:rPr>
          <w:rFonts w:ascii="Arial" w:hAnsi="Arial"/>
          <w:color w:val="3F00FF"/>
          <w:w w:val="95"/>
        </w:rPr>
        <w:t>------</w:t>
      </w:r>
      <w:r>
        <w:rPr>
          <w:rFonts w:ascii="Arial" w:hAnsi="Arial"/>
        </w:rPr>
      </w:r>
    </w:p>
    <w:p>
      <w:pPr>
        <w:tabs>
          <w:tab w:pos="1600" w:val="left" w:leader="none"/>
        </w:tabs>
        <w:spacing w:line="144" w:lineRule="exact" w:before="0"/>
        <w:ind w:left="29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852.531799pt;margin-top:1.732173pt;width:26.5pt;height:13.95pt;mso-position-horizontal-relative:page;mso-position-vertical-relative:paragraph;z-index:-604624" type="#_x0000_t202" filled="false" stroked="false">
            <v:textbox inset="0,0,0,0">
              <w:txbxContent>
                <w:p>
                  <w:pPr>
                    <w:spacing w:line="27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color w:val="979999"/>
                      <w:w w:val="95"/>
                      <w:sz w:val="28"/>
                    </w:rPr>
                    <w:t>'</w:t>
                  </w:r>
                  <w:r>
                    <w:rPr>
                      <w:rFonts w:ascii="Arial" w:hAnsi="Arial"/>
                      <w:color w:val="979999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rFonts w:ascii="Arial" w:hAnsi="Arial"/>
                      <w:color w:val="979999"/>
                      <w:w w:val="95"/>
                      <w:sz w:val="28"/>
                    </w:rPr>
                    <w:t>,</w:t>
                  </w:r>
                  <w:r>
                    <w:rPr>
                      <w:rFonts w:ascii="Arial" w:hAnsi="Arial"/>
                      <w:color w:val="979999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rFonts w:ascii="Arial" w:hAnsi="Arial"/>
                      <w:color w:val="979999"/>
                      <w:spacing w:val="-8"/>
                      <w:w w:val="70"/>
                      <w:sz w:val="28"/>
                    </w:rPr>
                    <w:t>'</w:t>
                  </w:r>
                  <w:r>
                    <w:rPr>
                      <w:rFonts w:ascii="Arial" w:hAnsi="Arial"/>
                      <w:color w:val="979999"/>
                      <w:w w:val="70"/>
                      <w:sz w:val="28"/>
                    </w:rPr>
                    <w:t>· </w:t>
                  </w:r>
                  <w:r>
                    <w:rPr>
                      <w:rFonts w:ascii="Arial" w:hAnsi="Arial"/>
                      <w:color w:val="979999"/>
                      <w:spacing w:val="8"/>
                      <w:w w:val="70"/>
                      <w:sz w:val="28"/>
                    </w:rPr>
                    <w:t> </w:t>
                  </w:r>
                  <w:r>
                    <w:rPr>
                      <w:rFonts w:ascii="Arial" w:hAnsi="Arial"/>
                      <w:color w:val="979999"/>
                      <w:w w:val="95"/>
                      <w:sz w:val="28"/>
                    </w:rPr>
                    <w:t>r</w:t>
                  </w:r>
                  <w:r>
                    <w:rPr>
                      <w:rFonts w:ascii="Arial" w:hAnsi="Arial"/>
                      <w:color w:val="979999"/>
                      <w:spacing w:val="-53"/>
                      <w:w w:val="95"/>
                      <w:sz w:val="28"/>
                    </w:rPr>
                    <w:t>.</w:t>
                  </w:r>
                  <w:r>
                    <w:rPr>
                      <w:rFonts w:ascii="Arial" w:hAns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999"/>
          <w:spacing w:val="-2"/>
          <w:w w:val="85"/>
          <w:sz w:val="16"/>
        </w:rPr>
        <w:t>-.:-::;&gt;;</w:t>
      </w:r>
      <w:r>
        <w:rPr>
          <w:rFonts w:ascii="Times New Roman" w:hAnsi="Times New Roman"/>
          <w:color w:val="3D3D3D"/>
          <w:spacing w:val="-1"/>
          <w:w w:val="85"/>
          <w:sz w:val="16"/>
        </w:rPr>
        <w:t>"l</w:t>
      </w:r>
      <w:r>
        <w:rPr>
          <w:rFonts w:ascii="Times New Roman" w:hAnsi="Times New Roman"/>
          <w:color w:val="979999"/>
          <w:spacing w:val="-1"/>
          <w:w w:val="85"/>
          <w:sz w:val="16"/>
        </w:rPr>
        <w:t>·</w:t>
      </w:r>
      <w:r>
        <w:rPr>
          <w:rFonts w:ascii="Times New Roman" w:hAnsi="Times New Roman"/>
          <w:color w:val="979999"/>
          <w:spacing w:val="15"/>
          <w:w w:val="85"/>
          <w:sz w:val="16"/>
        </w:rPr>
        <w:t> </w:t>
      </w:r>
      <w:r>
        <w:rPr>
          <w:rFonts w:ascii="Times New Roman" w:hAnsi="Times New Roman"/>
          <w:color w:val="979999"/>
          <w:w w:val="95"/>
          <w:sz w:val="16"/>
        </w:rPr>
        <w:t>,,,</w:t>
      </w:r>
      <w:r>
        <w:rPr>
          <w:rFonts w:ascii="Times New Roman" w:hAnsi="Times New Roman"/>
          <w:color w:val="979999"/>
          <w:spacing w:val="-12"/>
          <w:w w:val="95"/>
          <w:sz w:val="16"/>
        </w:rPr>
        <w:t> </w:t>
      </w:r>
      <w:r>
        <w:rPr>
          <w:rFonts w:ascii="Times New Roman" w:hAnsi="Times New Roman"/>
          <w:color w:val="979999"/>
          <w:w w:val="95"/>
          <w:sz w:val="16"/>
        </w:rPr>
        <w:t>,</w:t>
        <w:tab/>
      </w:r>
      <w:r>
        <w:rPr>
          <w:rFonts w:ascii="Times New Roman" w:hAnsi="Times New Roman"/>
          <w:color w:val="3F00FF"/>
          <w:w w:val="105"/>
          <w:sz w:val="16"/>
        </w:rPr>
        <w:t>----</w:t>
      </w:r>
      <w:r>
        <w:rPr>
          <w:rFonts w:ascii="Times New Roman" w:hAnsi="Times New Roman"/>
          <w:sz w:val="16"/>
        </w:rPr>
      </w:r>
    </w:p>
    <w:p>
      <w:pPr>
        <w:spacing w:line="130" w:lineRule="exact" w:before="0"/>
        <w:ind w:left="88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1241.031372pt;margin-top:10.946692pt;width:.1pt;height:31.9pt;mso-position-horizontal-relative:page;mso-position-vertical-relative:paragraph;z-index:1216" coordorigin="24821,219" coordsize="2,638">
            <v:shape style="position:absolute;left:24821;top:219;width:2;height:638" coordorigin="24821,219" coordsize="0,638" path="m24821,856l24821,219e" filled="false" stroked="true" strokeweight=".318704pt" strokecolor="#0000fb">
              <v:path arrowok="t"/>
            </v:shape>
            <w10:wrap type="none"/>
          </v:group>
        </w:pict>
      </w:r>
      <w:r>
        <w:rPr>
          <w:rFonts w:ascii="Arial"/>
          <w:color w:val="110F18"/>
          <w:w w:val="85"/>
          <w:sz w:val="13"/>
        </w:rPr>
        <w:t>:::=.</w:t>
      </w:r>
      <w:r>
        <w:rPr>
          <w:rFonts w:ascii="Arial"/>
          <w:color w:val="110F18"/>
          <w:spacing w:val="29"/>
          <w:w w:val="85"/>
          <w:sz w:val="13"/>
        </w:rPr>
        <w:t> </w:t>
      </w:r>
      <w:r>
        <w:rPr>
          <w:rFonts w:ascii="Arial"/>
          <w:i/>
          <w:color w:val="5221E6"/>
          <w:w w:val="85"/>
          <w:sz w:val="13"/>
        </w:rPr>
        <w:t>'-  </w:t>
      </w:r>
      <w:r>
        <w:rPr>
          <w:rFonts w:ascii="Arial"/>
          <w:i/>
          <w:color w:val="5221E6"/>
          <w:spacing w:val="26"/>
          <w:w w:val="85"/>
          <w:sz w:val="13"/>
        </w:rPr>
        <w:t> </w:t>
      </w:r>
      <w:r>
        <w:rPr>
          <w:rFonts w:ascii="Arial"/>
          <w:i/>
          <w:color w:val="3F00FF"/>
          <w:spacing w:val="-3"/>
          <w:sz w:val="13"/>
        </w:rPr>
        <w:t>----</w:t>
      </w:r>
      <w:r>
        <w:rPr>
          <w:rFonts w:ascii="Arial"/>
          <w:i/>
          <w:spacing w:val="-3"/>
          <w:sz w:val="13"/>
        </w:rPr>
        <w:t>;,</w:t>
      </w:r>
      <w:r>
        <w:rPr>
          <w:rFonts w:ascii="Arial"/>
          <w:i/>
          <w:color w:val="030028"/>
          <w:spacing w:val="-2"/>
          <w:sz w:val="13"/>
        </w:rPr>
        <w:t>::</w:t>
      </w:r>
      <w:r>
        <w:rPr>
          <w:rFonts w:ascii="Arial"/>
          <w:sz w:val="13"/>
        </w:rPr>
      </w:r>
    </w:p>
    <w:p>
      <w:pPr>
        <w:spacing w:after="0" w:line="130" w:lineRule="exac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3" w:equalWidth="0">
            <w:col w:w="7903" w:space="40"/>
            <w:col w:w="5419" w:space="40"/>
            <w:col w:w="14578"/>
          </w:cols>
        </w:sectPr>
      </w:pPr>
    </w:p>
    <w:p>
      <w:pPr>
        <w:tabs>
          <w:tab w:pos="2171" w:val="left" w:leader="none"/>
          <w:tab w:pos="3676" w:val="left" w:leader="none"/>
          <w:tab w:pos="5180" w:val="left" w:leader="none"/>
          <w:tab w:pos="5932" w:val="left" w:leader="none"/>
          <w:tab w:pos="6684" w:val="left" w:leader="none"/>
        </w:tabs>
        <w:spacing w:before="100"/>
        <w:ind w:left="1419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979999"/>
          <w:w w:val="50"/>
          <w:position w:val="1"/>
          <w:sz w:val="31"/>
        </w:rPr>
        <w:t>+</w:t>
        <w:tab/>
      </w:r>
      <w:r>
        <w:rPr>
          <w:rFonts w:ascii="Arial"/>
          <w:color w:val="979999"/>
          <w:w w:val="50"/>
          <w:sz w:val="32"/>
        </w:rPr>
        <w:t>+</w:t>
        <w:tab/>
        <w:t>+</w:t>
        <w:tab/>
        <w:t>+</w:t>
        <w:tab/>
        <w:t>+</w:t>
        <w:tab/>
        <w:t>+</w:t>
      </w:r>
      <w:r>
        <w:rPr>
          <w:rFonts w:ascii="Arial"/>
          <w:sz w:val="32"/>
        </w:rPr>
      </w:r>
    </w:p>
    <w:p>
      <w:pPr>
        <w:spacing w:line="159" w:lineRule="exact" w:before="0"/>
        <w:ind w:left="141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85"/>
        </w:rPr>
        <w:br w:type="column"/>
      </w:r>
      <w:r>
        <w:rPr>
          <w:rFonts w:ascii="Arial" w:hAnsi="Arial"/>
          <w:color w:val="979999"/>
          <w:spacing w:val="-7"/>
          <w:w w:val="85"/>
          <w:sz w:val="12"/>
        </w:rPr>
        <w:t>·</w:t>
      </w:r>
      <w:r>
        <w:rPr>
          <w:rFonts w:ascii="Arial" w:hAnsi="Arial"/>
          <w:spacing w:val="-14"/>
          <w:w w:val="85"/>
          <w:sz w:val="12"/>
        </w:rPr>
        <w:t>'</w:t>
      </w:r>
      <w:r>
        <w:rPr>
          <w:rFonts w:ascii="Arial" w:hAnsi="Arial"/>
          <w:w w:val="85"/>
          <w:sz w:val="12"/>
        </w:rPr>
        <w:t> </w:t>
      </w:r>
      <w:r>
        <w:rPr>
          <w:rFonts w:ascii="Arial" w:hAnsi="Arial"/>
          <w:spacing w:val="5"/>
          <w:w w:val="85"/>
          <w:sz w:val="12"/>
        </w:rPr>
        <w:t> </w:t>
      </w:r>
      <w:r>
        <w:rPr>
          <w:rFonts w:ascii="Arial" w:hAnsi="Arial"/>
          <w:i/>
          <w:color w:val="00FFFF"/>
          <w:w w:val="80"/>
          <w:position w:val="3"/>
          <w:sz w:val="13"/>
        </w:rPr>
        <w:t>-</w:t>
      </w:r>
      <w:r>
        <w:rPr>
          <w:rFonts w:ascii="Arial" w:hAnsi="Arial"/>
          <w:sz w:val="13"/>
        </w:rPr>
      </w:r>
    </w:p>
    <w:p>
      <w:pPr>
        <w:spacing w:after="0" w:line="159" w:lineRule="exac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6784" w:space="5894"/>
            <w:col w:w="15302"/>
          </w:cols>
        </w:sectPr>
      </w:pPr>
    </w:p>
    <w:p>
      <w:pPr>
        <w:spacing w:line="240" w:lineRule="auto" w:before="7"/>
        <w:rPr>
          <w:rFonts w:ascii="Arial" w:hAnsi="Arial" w:cs="Arial" w:eastAsia="Arial"/>
          <w:i/>
          <w:sz w:val="12"/>
          <w:szCs w:val="12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220"/>
          <w:sz w:val="16"/>
        </w:rPr>
        <w:t>=</w:t>
      </w:r>
      <w:r>
        <w:rPr>
          <w:rFonts w:ascii="Arial"/>
          <w:sz w:val="16"/>
        </w:rPr>
      </w:r>
    </w:p>
    <w:p>
      <w:pPr>
        <w:tabs>
          <w:tab w:pos="2171" w:val="left" w:leader="none"/>
          <w:tab w:pos="3676" w:val="left" w:leader="none"/>
        </w:tabs>
        <w:spacing w:before="54"/>
        <w:ind w:left="1419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979999"/>
          <w:w w:val="50"/>
          <w:sz w:val="31"/>
        </w:rPr>
        <w:t>+</w:t>
        <w:tab/>
      </w:r>
      <w:r>
        <w:rPr>
          <w:rFonts w:ascii="Arial"/>
          <w:color w:val="979999"/>
          <w:w w:val="50"/>
          <w:sz w:val="32"/>
        </w:rPr>
        <w:t>+</w:t>
        <w:tab/>
      </w:r>
      <w:r>
        <w:rPr>
          <w:rFonts w:ascii="Arial"/>
          <w:color w:val="979999"/>
          <w:w w:val="60"/>
          <w:sz w:val="32"/>
        </w:rPr>
        <w:t>+</w:t>
      </w:r>
      <w:r>
        <w:rPr>
          <w:rFonts w:ascii="Arial"/>
          <w:sz w:val="32"/>
        </w:rPr>
      </w:r>
    </w:p>
    <w:p>
      <w:pPr>
        <w:spacing w:line="240" w:lineRule="auto" w:before="5"/>
        <w:rPr>
          <w:rFonts w:ascii="Arial" w:hAnsi="Arial" w:cs="Arial" w:eastAsia="Arial"/>
          <w:sz w:val="33"/>
          <w:szCs w:val="33"/>
        </w:rPr>
      </w:pPr>
    </w:p>
    <w:p>
      <w:pPr>
        <w:tabs>
          <w:tab w:pos="1523" w:val="left" w:leader="none"/>
        </w:tabs>
        <w:spacing w:before="0"/>
        <w:ind w:left="19" w:right="0" w:firstLine="0"/>
        <w:jc w:val="center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979999"/>
          <w:w w:val="50"/>
          <w:sz w:val="32"/>
        </w:rPr>
        <w:t>+</w:t>
        <w:tab/>
      </w:r>
      <w:r>
        <w:rPr>
          <w:rFonts w:ascii="Arial"/>
          <w:color w:val="979999"/>
          <w:w w:val="60"/>
          <w:sz w:val="32"/>
        </w:rPr>
        <w:t>+</w:t>
      </w:r>
      <w:r>
        <w:rPr>
          <w:rFonts w:ascii="Arial"/>
          <w:sz w:val="32"/>
        </w:rPr>
      </w:r>
    </w:p>
    <w:p>
      <w:pPr>
        <w:spacing w:line="240" w:lineRule="auto" w:before="2"/>
        <w:rPr>
          <w:rFonts w:ascii="Arial" w:hAnsi="Arial" w:cs="Arial" w:eastAsia="Arial"/>
          <w:sz w:val="34"/>
          <w:szCs w:val="34"/>
        </w:rPr>
      </w:pPr>
    </w:p>
    <w:p>
      <w:pPr>
        <w:spacing w:before="0"/>
        <w:ind w:left="0" w:right="1482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rFonts w:ascii="Arial"/>
          <w:color w:val="979999"/>
          <w:w w:val="65"/>
          <w:sz w:val="31"/>
        </w:rPr>
        <w:t>+</w:t>
      </w:r>
      <w:r>
        <w:rPr>
          <w:rFonts w:ascii="Arial"/>
          <w:sz w:val="31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030028"/>
          <w:spacing w:val="-4"/>
          <w:w w:val="105"/>
          <w:sz w:val="12"/>
        </w:rPr>
        <w:t>-::</w:t>
      </w:r>
      <w:r>
        <w:rPr>
          <w:rFonts w:ascii="Arial"/>
          <w:color w:val="030028"/>
          <w:spacing w:val="-3"/>
          <w:w w:val="105"/>
          <w:sz w:val="12"/>
        </w:rPr>
        <w:t>:_</w:t>
      </w:r>
      <w:r>
        <w:rPr>
          <w:rFonts w:ascii="Arial"/>
          <w:spacing w:val="-4"/>
          <w:w w:val="105"/>
          <w:sz w:val="12"/>
        </w:rPr>
        <w:t>_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9"/>
        <w:rPr>
          <w:rFonts w:ascii="Arial" w:hAnsi="Arial" w:cs="Arial" w:eastAsia="Arial"/>
          <w:sz w:val="10"/>
          <w:szCs w:val="10"/>
        </w:rPr>
      </w:pPr>
    </w:p>
    <w:p>
      <w:pPr>
        <w:spacing w:line="255" w:lineRule="auto" w:before="0"/>
        <w:ind w:left="4989" w:right="522" w:firstLine="6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sz w:val="10"/>
        </w:rPr>
        <w:t>IT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IS</w:t>
      </w:r>
      <w:r>
        <w:rPr>
          <w:rFonts w:ascii="Arial"/>
          <w:spacing w:val="-22"/>
          <w:sz w:val="10"/>
        </w:rPr>
        <w:t> </w:t>
      </w:r>
      <w:r>
        <w:rPr>
          <w:rFonts w:ascii="Arial"/>
          <w:sz w:val="10"/>
        </w:rPr>
        <w:t>ASSUMED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THAT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ALL</w:t>
      </w:r>
      <w:r>
        <w:rPr>
          <w:rFonts w:ascii="Arial"/>
          <w:spacing w:val="-20"/>
          <w:sz w:val="10"/>
        </w:rPr>
        <w:t> </w:t>
      </w:r>
      <w:r>
        <w:rPr>
          <w:rFonts w:ascii="Arial"/>
          <w:sz w:val="10"/>
        </w:rPr>
        <w:t>WORKS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WILL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BE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CARRIED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OUT</w:t>
      </w:r>
      <w:r>
        <w:rPr>
          <w:rFonts w:ascii="Arial"/>
          <w:spacing w:val="-18"/>
          <w:sz w:val="10"/>
        </w:rPr>
        <w:t> </w:t>
      </w:r>
      <w:r>
        <w:rPr>
          <w:rFonts w:ascii="Arial"/>
          <w:sz w:val="10"/>
        </w:rPr>
        <w:t>BY</w:t>
      </w:r>
      <w:r>
        <w:rPr>
          <w:rFonts w:ascii="Arial"/>
          <w:spacing w:val="-21"/>
          <w:sz w:val="10"/>
        </w:rPr>
        <w:t> </w:t>
      </w:r>
      <w:r>
        <w:rPr>
          <w:rFonts w:ascii="Arial"/>
          <w:sz w:val="10"/>
        </w:rPr>
        <w:t>A</w:t>
      </w:r>
      <w:r>
        <w:rPr>
          <w:rFonts w:ascii="Arial"/>
          <w:w w:val="102"/>
          <w:sz w:val="10"/>
        </w:rPr>
        <w:t> </w:t>
      </w:r>
      <w:r>
        <w:rPr>
          <w:rFonts w:ascii="Arial"/>
          <w:sz w:val="9"/>
        </w:rPr>
        <w:t>COMPETENT </w:t>
      </w:r>
      <w:r>
        <w:rPr>
          <w:rFonts w:ascii="Arial"/>
          <w:spacing w:val="14"/>
          <w:sz w:val="9"/>
        </w:rPr>
        <w:t> </w:t>
      </w:r>
      <w:r>
        <w:rPr>
          <w:rFonts w:ascii="Arial"/>
          <w:sz w:val="9"/>
        </w:rPr>
        <w:t>CONTRACTOR</w:t>
      </w:r>
      <w:r>
        <w:rPr>
          <w:rFonts w:ascii="Arial"/>
          <w:spacing w:val="23"/>
          <w:sz w:val="9"/>
        </w:rPr>
        <w:t> </w:t>
      </w:r>
      <w:r>
        <w:rPr>
          <w:rFonts w:ascii="Arial"/>
          <w:sz w:val="9"/>
        </w:rPr>
        <w:t>WORKING,</w:t>
      </w:r>
      <w:r>
        <w:rPr>
          <w:rFonts w:ascii="Arial"/>
          <w:spacing w:val="21"/>
          <w:sz w:val="9"/>
        </w:rPr>
        <w:t> </w:t>
      </w:r>
      <w:r>
        <w:rPr>
          <w:rFonts w:ascii="Arial"/>
          <w:sz w:val="9"/>
        </w:rPr>
        <w:t>WHERE</w:t>
      </w:r>
      <w:r>
        <w:rPr>
          <w:rFonts w:ascii="Arial"/>
          <w:spacing w:val="23"/>
          <w:sz w:val="9"/>
        </w:rPr>
        <w:t> </w:t>
      </w:r>
      <w:r>
        <w:rPr>
          <w:rFonts w:ascii="Arial"/>
          <w:sz w:val="9"/>
        </w:rPr>
        <w:t>APPROPRIATE,</w:t>
      </w:r>
      <w:r>
        <w:rPr>
          <w:rFonts w:ascii="Arial"/>
          <w:w w:val="104"/>
          <w:sz w:val="9"/>
        </w:rPr>
        <w:t> </w:t>
      </w:r>
      <w:r>
        <w:rPr>
          <w:rFonts w:ascii="Arial"/>
          <w:sz w:val="9"/>
        </w:rPr>
        <w:t>TO</w:t>
      </w:r>
      <w:r>
        <w:rPr>
          <w:rFonts w:ascii="Arial"/>
          <w:spacing w:val="7"/>
          <w:sz w:val="9"/>
        </w:rPr>
        <w:t> </w:t>
      </w:r>
      <w:r>
        <w:rPr>
          <w:rFonts w:ascii="Arial"/>
          <w:sz w:val="9"/>
        </w:rPr>
        <w:t>AN</w:t>
      </w:r>
      <w:r>
        <w:rPr>
          <w:rFonts w:ascii="Arial"/>
          <w:spacing w:val="15"/>
          <w:sz w:val="9"/>
        </w:rPr>
        <w:t> </w:t>
      </w:r>
      <w:r>
        <w:rPr>
          <w:rFonts w:ascii="Arial"/>
          <w:sz w:val="9"/>
        </w:rPr>
        <w:t>APPROVED </w:t>
      </w:r>
      <w:r>
        <w:rPr>
          <w:rFonts w:ascii="Arial"/>
          <w:spacing w:val="9"/>
          <w:sz w:val="9"/>
        </w:rPr>
        <w:t> </w:t>
      </w:r>
      <w:r>
        <w:rPr>
          <w:rFonts w:ascii="Arial"/>
          <w:sz w:val="9"/>
        </w:rPr>
        <w:t>METHOD</w:t>
      </w:r>
      <w:r>
        <w:rPr>
          <w:rFonts w:ascii="Arial"/>
          <w:spacing w:val="15"/>
          <w:sz w:val="9"/>
        </w:rPr>
        <w:t> </w:t>
      </w:r>
      <w:r>
        <w:rPr>
          <w:rFonts w:ascii="Arial"/>
          <w:sz w:val="9"/>
        </w:rPr>
        <w:t>STATEMENT</w:t>
      </w:r>
      <w:r>
        <w:rPr>
          <w:rFonts w:ascii="Arial"/>
          <w:sz w:val="9"/>
        </w:rPr>
      </w:r>
    </w:p>
    <w:p>
      <w:pPr>
        <w:spacing w:line="240" w:lineRule="auto" w:before="11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1957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sz w:val="25"/>
        </w:rPr>
        <w:t>KEY</w:t>
      </w:r>
    </w:p>
    <w:p>
      <w:pPr>
        <w:spacing w:before="13"/>
        <w:ind w:left="4526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219.359375pt;margin-top:16.639389pt;width:17.7pt;height:41.85pt;mso-position-horizontal-relative:page;mso-position-vertical-relative:paragraph;z-index:1552" type="#_x0000_t202" filled="false" stroked="false">
            <v:textbox inset="0,0,0,0">
              <w:txbxContent>
                <w:p>
                  <w:pPr>
                    <w:spacing w:line="83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3"/>
                      <w:szCs w:val="83"/>
                    </w:rPr>
                  </w:pPr>
                  <w:r>
                    <w:rPr>
                      <w:rFonts w:ascii="Arial"/>
                      <w:color w:val="0000FD"/>
                      <w:w w:val="125"/>
                      <w:sz w:val="83"/>
                    </w:rPr>
                    <w:t>)</w:t>
                  </w:r>
                  <w:r>
                    <w:rPr>
                      <w:rFonts w:ascii="Arial"/>
                      <w:sz w:val="8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0000FD"/>
          <w:spacing w:val="-1"/>
          <w:w w:val="175"/>
          <w:sz w:val="27"/>
        </w:rPr>
        <w:t>-</w:t>
      </w:r>
      <w:r>
        <w:rPr>
          <w:rFonts w:ascii="Times New Roman"/>
          <w:color w:val="0000FD"/>
          <w:spacing w:val="-3"/>
          <w:w w:val="175"/>
          <w:sz w:val="27"/>
        </w:rPr>
        <w:t>8-</w:t>
      </w:r>
      <w:r>
        <w:rPr>
          <w:rFonts w:ascii="Times New Roman"/>
          <w:color w:val="0000FD"/>
          <w:spacing w:val="-90"/>
          <w:w w:val="175"/>
          <w:sz w:val="27"/>
        </w:rPr>
        <w:t> </w:t>
      </w:r>
      <w:r>
        <w:rPr>
          <w:rFonts w:ascii="Times New Roman"/>
          <w:color w:val="0000FD"/>
          <w:spacing w:val="-2"/>
          <w:w w:val="135"/>
          <w:sz w:val="27"/>
        </w:rPr>
        <w:t>-</w:t>
      </w:r>
      <w:r>
        <w:rPr>
          <w:rFonts w:ascii="Arial"/>
          <w:spacing w:val="-5"/>
          <w:w w:val="135"/>
          <w:sz w:val="13"/>
        </w:rPr>
        <w:t>SURFACE</w:t>
      </w:r>
      <w:r>
        <w:rPr>
          <w:rFonts w:ascii="Arial"/>
          <w:spacing w:val="-35"/>
          <w:w w:val="135"/>
          <w:sz w:val="13"/>
        </w:rPr>
        <w:t> </w:t>
      </w:r>
      <w:r>
        <w:rPr>
          <w:rFonts w:ascii="Arial"/>
          <w:w w:val="120"/>
          <w:sz w:val="13"/>
        </w:rPr>
        <w:t>WATER</w:t>
      </w:r>
      <w:r>
        <w:rPr>
          <w:rFonts w:ascii="Arial"/>
          <w:spacing w:val="-27"/>
          <w:w w:val="120"/>
          <w:sz w:val="13"/>
        </w:rPr>
        <w:t> </w:t>
      </w:r>
      <w:r>
        <w:rPr>
          <w:rFonts w:ascii="Arial"/>
          <w:spacing w:val="-2"/>
          <w:w w:val="120"/>
          <w:sz w:val="13"/>
        </w:rPr>
        <w:t>DRAINAGE</w:t>
      </w:r>
      <w:r>
        <w:rPr>
          <w:rFonts w:ascii="Arial"/>
          <w:sz w:val="13"/>
        </w:rPr>
      </w:r>
    </w:p>
    <w:p>
      <w:pPr>
        <w:tabs>
          <w:tab w:pos="4781" w:val="left" w:leader="none"/>
        </w:tabs>
        <w:spacing w:before="104"/>
        <w:ind w:left="3914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FFBF7E"/>
          <w:spacing w:val="-9"/>
          <w:w w:val="195"/>
          <w:sz w:val="20"/>
        </w:rPr>
        <w:t>-</w:t>
      </w:r>
      <w:r>
        <w:rPr>
          <w:rFonts w:ascii="Arial"/>
          <w:color w:val="FFBF7E"/>
          <w:spacing w:val="-12"/>
          <w:w w:val="195"/>
          <w:sz w:val="20"/>
        </w:rPr>
        <w:t>f</w:t>
      </w:r>
      <w:r>
        <w:rPr>
          <w:rFonts w:ascii="Arial"/>
          <w:color w:val="FFBF7E"/>
          <w:spacing w:val="-11"/>
          <w:w w:val="195"/>
          <w:sz w:val="20"/>
        </w:rPr>
        <w:t>)</w:t>
        <w:tab/>
      </w:r>
      <w:r>
        <w:rPr>
          <w:rFonts w:ascii="Arial"/>
          <w:sz w:val="13"/>
        </w:rPr>
        <w:t>FOUL</w:t>
      </w:r>
      <w:r>
        <w:rPr>
          <w:rFonts w:ascii="Arial"/>
          <w:spacing w:val="8"/>
          <w:sz w:val="13"/>
        </w:rPr>
        <w:t> </w:t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z w:val="13"/>
        </w:rPr>
      </w: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tabs>
          <w:tab w:pos="5890" w:val="left" w:leader="none"/>
        </w:tabs>
        <w:spacing w:before="0"/>
        <w:ind w:left="4602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0000FD"/>
          <w:w w:val="115"/>
          <w:sz w:val="17"/>
        </w:rPr>
        <w:t>vz:z:z:z:z1</w:t>
        <w:tab/>
      </w:r>
      <w:r>
        <w:rPr>
          <w:rFonts w:ascii="Arial"/>
          <w:w w:val="105"/>
          <w:position w:val="2"/>
          <w:sz w:val="13"/>
        </w:rPr>
        <w:t>DITCH</w:t>
      </w:r>
      <w:r>
        <w:rPr>
          <w:rFonts w:ascii="Arial"/>
          <w:spacing w:val="-29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/</w:t>
      </w:r>
      <w:r>
        <w:rPr>
          <w:rFonts w:ascii="Arial"/>
          <w:spacing w:val="-28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WATERCOURSE</w:t>
      </w:r>
      <w:r>
        <w:rPr>
          <w:rFonts w:ascii="Arial"/>
          <w:spacing w:val="-17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OR</w:t>
      </w:r>
      <w:r>
        <w:rPr>
          <w:rFonts w:ascii="Arial"/>
          <w:spacing w:val="-23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POND</w:t>
      </w:r>
      <w:r>
        <w:rPr>
          <w:rFonts w:ascii="Arial"/>
          <w:sz w:val="13"/>
        </w:rPr>
      </w:r>
    </w:p>
    <w:p>
      <w:pPr>
        <w:spacing w:after="0"/>
        <w:jc w:val="center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3" w:equalWidth="0">
            <w:col w:w="5927" w:space="6164"/>
            <w:col w:w="1696" w:space="5800"/>
            <w:col w:w="8393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3F00FF"/>
          <w:w w:val="255"/>
          <w:sz w:val="10"/>
        </w:rPr>
        <w:t>'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297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3F00FF"/>
          <w:spacing w:val="-5"/>
          <w:w w:val="210"/>
          <w:sz w:val="11"/>
        </w:rPr>
        <w:t>'</w:t>
      </w:r>
      <w:r>
        <w:rPr>
          <w:rFonts w:ascii="Times New Roman"/>
          <w:color w:val="3F00FF"/>
          <w:spacing w:val="-7"/>
          <w:w w:val="210"/>
          <w:sz w:val="11"/>
        </w:rPr>
        <w:t>\,,</w:t>
      </w:r>
      <w:r>
        <w:rPr>
          <w:rFonts w:ascii="Times New Roman"/>
          <w:sz w:val="11"/>
        </w:rPr>
      </w:r>
    </w:p>
    <w:p>
      <w:pPr>
        <w:spacing w:before="86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3F00FF"/>
          <w:spacing w:val="-19"/>
          <w:w w:val="230"/>
          <w:sz w:val="12"/>
        </w:rPr>
        <w:t>'</w:t>
      </w:r>
      <w:r>
        <w:rPr>
          <w:rFonts w:ascii="Arial"/>
          <w:color w:val="3F00FF"/>
          <w:spacing w:val="-39"/>
          <w:w w:val="230"/>
          <w:sz w:val="12"/>
        </w:rPr>
        <w:t>'</w:t>
      </w:r>
      <w:r>
        <w:rPr>
          <w:rFonts w:ascii="Arial"/>
          <w:color w:val="3F00FF"/>
          <w:spacing w:val="-63"/>
          <w:w w:val="230"/>
          <w:sz w:val="12"/>
        </w:rPr>
        <w:t>,</w:t>
      </w:r>
      <w:r>
        <w:rPr>
          <w:rFonts w:ascii="Arial"/>
          <w:color w:val="3F00FF"/>
          <w:spacing w:val="-41"/>
          <w:w w:val="230"/>
          <w:sz w:val="12"/>
        </w:rPr>
        <w:t>,</w:t>
      </w:r>
      <w:r>
        <w:rPr>
          <w:rFonts w:ascii="Arial"/>
          <w:color w:val="3F00FF"/>
          <w:w w:val="230"/>
          <w:sz w:val="12"/>
        </w:rPr>
        <w:t>,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2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3F00FF"/>
          <w:spacing w:val="-3"/>
          <w:w w:val="95"/>
          <w:sz w:val="12"/>
          <w:szCs w:val="12"/>
        </w:rPr>
        <w:t>•,</w:t>
      </w:r>
      <w:r>
        <w:rPr>
          <w:rFonts w:ascii="Times New Roman" w:hAnsi="Times New Roman" w:cs="Times New Roman" w:eastAsia="Times New Roman"/>
          <w:spacing w:val="-9"/>
          <w:w w:val="95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186" w:lineRule="exact" w:before="0"/>
        <w:ind w:left="11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pacing w:val="-1"/>
          <w:sz w:val="18"/>
        </w:rPr>
        <w:t>SS018706-206</w:t>
      </w:r>
    </w:p>
    <w:p>
      <w:pPr>
        <w:spacing w:line="240" w:lineRule="auto" w:before="7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516.618408pt;margin-top:7.622456pt;width:15.5pt;height:43.2pt;mso-position-horizontal-relative:page;mso-position-vertical-relative:paragraph;z-index:-604600" type="#_x0000_t202" filled="false" stroked="false">
            <v:textbox inset="0,0,0,0">
              <w:txbxContent>
                <w:p>
                  <w:pPr>
                    <w:spacing w:line="86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6"/>
                      <w:szCs w:val="86"/>
                    </w:rPr>
                  </w:pPr>
                  <w:r>
                    <w:rPr>
                      <w:rFonts w:ascii="Times New Roman"/>
                      <w:color w:val="0000FD"/>
                      <w:w w:val="195"/>
                      <w:sz w:val="86"/>
                    </w:rPr>
                    <w:t>'</w:t>
                  </w:r>
                  <w:r>
                    <w:rPr>
                      <w:rFonts w:ascii="Times New Roman"/>
                      <w:sz w:val="8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999"/>
          <w:w w:val="150"/>
          <w:sz w:val="21"/>
        </w:rPr>
        <w:t>t</w:t>
      </w:r>
      <w:r>
        <w:rPr>
          <w:rFonts w:asci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9"/>
          <w:szCs w:val="19"/>
        </w:rPr>
      </w:pPr>
    </w:p>
    <w:p>
      <w:pPr>
        <w:tabs>
          <w:tab w:pos="752" w:val="left" w:leader="none"/>
          <w:tab w:pos="1510" w:val="left" w:leader="none"/>
          <w:tab w:pos="2262" w:val="left" w:leader="none"/>
          <w:tab w:pos="3027" w:val="left" w:leader="none"/>
        </w:tabs>
        <w:spacing w:before="0"/>
        <w:ind w:left="0" w:right="1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979999"/>
          <w:w w:val="50"/>
          <w:sz w:val="31"/>
        </w:rPr>
        <w:t>+</w:t>
        <w:tab/>
        <w:t>+</w:t>
        <w:tab/>
      </w:r>
      <w:r>
        <w:rPr>
          <w:rFonts w:ascii="Arial"/>
          <w:color w:val="979999"/>
          <w:w w:val="45"/>
          <w:sz w:val="31"/>
        </w:rPr>
        <w:t>+</w:t>
        <w:tab/>
        <w:t>+</w:t>
        <w:tab/>
      </w:r>
      <w:r>
        <w:rPr>
          <w:rFonts w:ascii="Arial"/>
          <w:color w:val="979999"/>
          <w:w w:val="110"/>
          <w:position w:val="3"/>
          <w:sz w:val="21"/>
        </w:rPr>
        <w:t>t</w:t>
      </w:r>
      <w:r>
        <w:rPr>
          <w:rFonts w:asci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0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23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pacing w:val="-1"/>
          <w:sz w:val="13"/>
        </w:rPr>
        <w:t>DRAINAGE</w:t>
      </w:r>
      <w:r>
        <w:rPr>
          <w:rFonts w:ascii="Arial"/>
          <w:spacing w:val="-8"/>
          <w:sz w:val="13"/>
        </w:rPr>
        <w:t> </w:t>
      </w:r>
      <w:r>
        <w:rPr>
          <w:rFonts w:ascii="Arial"/>
          <w:sz w:val="13"/>
        </w:rPr>
        <w:t>CHANNEL</w:t>
      </w:r>
      <w:r>
        <w:rPr>
          <w:rFonts w:ascii="Arial"/>
          <w:sz w:val="13"/>
        </w:rPr>
      </w:r>
    </w:p>
    <w:p>
      <w:pPr>
        <w:spacing w:line="240" w:lineRule="auto" w:before="1"/>
        <w:rPr>
          <w:rFonts w:ascii="Arial" w:hAnsi="Arial" w:cs="Arial" w:eastAsia="Arial"/>
          <w:sz w:val="10"/>
          <w:szCs w:val="10"/>
        </w:rPr>
      </w:pPr>
    </w:p>
    <w:p>
      <w:pPr>
        <w:tabs>
          <w:tab w:pos="1260" w:val="left" w:leader="none"/>
        </w:tabs>
        <w:spacing w:before="0"/>
        <w:ind w:left="11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10"/>
          <w:position w:val="1"/>
          <w:sz w:val="13"/>
        </w:rPr>
        <w:t>G   </w:t>
      </w:r>
      <w:r>
        <w:rPr>
          <w:rFonts w:ascii="Arial"/>
          <w:spacing w:val="28"/>
          <w:w w:val="110"/>
          <w:position w:val="1"/>
          <w:sz w:val="13"/>
        </w:rPr>
        <w:t> </w:t>
      </w:r>
      <w:r>
        <w:rPr>
          <w:rFonts w:ascii="Arial"/>
          <w:color w:val="0000FD"/>
          <w:w w:val="110"/>
          <w:position w:val="-5"/>
          <w:sz w:val="23"/>
        </w:rPr>
        <w:t>D</w:t>
        <w:tab/>
      </w:r>
      <w:r>
        <w:rPr>
          <w:rFonts w:ascii="Arial"/>
          <w:sz w:val="13"/>
        </w:rPr>
        <w:t>ROAD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GULLY</w:t>
      </w:r>
    </w:p>
    <w:p>
      <w:pPr>
        <w:tabs>
          <w:tab w:pos="1272" w:val="left" w:leader="none"/>
        </w:tabs>
        <w:spacing w:before="88"/>
        <w:ind w:left="13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RWP</w:t>
        <w:tab/>
        <w:t>RAINWATER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PIPE</w:t>
      </w:r>
      <w:r>
        <w:rPr>
          <w:rFonts w:ascii="Arial"/>
          <w:sz w:val="13"/>
        </w:rPr>
      </w:r>
    </w:p>
    <w:p>
      <w:pPr>
        <w:spacing w:line="240" w:lineRule="auto" w:before="2"/>
        <w:rPr>
          <w:rFonts w:ascii="Arial" w:hAnsi="Arial" w:cs="Arial" w:eastAsia="Arial"/>
          <w:sz w:val="14"/>
          <w:szCs w:val="14"/>
        </w:rPr>
      </w:pPr>
    </w:p>
    <w:p>
      <w:pPr>
        <w:tabs>
          <w:tab w:pos="1234" w:val="left" w:leader="none"/>
        </w:tabs>
        <w:spacing w:before="0"/>
        <w:ind w:left="13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05"/>
          <w:position w:val="-2"/>
          <w:sz w:val="13"/>
        </w:rPr>
        <w:t>DR  </w:t>
      </w:r>
      <w:r>
        <w:rPr>
          <w:rFonts w:ascii="Arial"/>
          <w:spacing w:val="4"/>
          <w:w w:val="105"/>
          <w:position w:val="-2"/>
          <w:sz w:val="13"/>
        </w:rPr>
        <w:t> </w:t>
      </w:r>
      <w:r>
        <w:rPr>
          <w:rFonts w:ascii="Arial"/>
          <w:color w:val="FF0000"/>
          <w:w w:val="105"/>
          <w:position w:val="-2"/>
          <w:sz w:val="13"/>
        </w:rPr>
        <w:t>o</w:t>
        <w:tab/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pacing w:val="-11"/>
          <w:sz w:val="13"/>
        </w:rPr>
        <w:t> </w:t>
      </w:r>
      <w:r>
        <w:rPr>
          <w:rFonts w:ascii="Arial"/>
          <w:sz w:val="13"/>
        </w:rPr>
        <w:t>OUTLET</w:t>
      </w:r>
      <w:r>
        <w:rPr>
          <w:rFonts w:ascii="Arial"/>
          <w:sz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5" w:equalWidth="0">
            <w:col w:w="706" w:space="40"/>
            <w:col w:w="112" w:space="137"/>
            <w:col w:w="1331" w:space="3488"/>
            <w:col w:w="3224" w:space="15369"/>
            <w:col w:w="3573"/>
          </w:cols>
        </w:sect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after="0" w:line="240" w:lineRule="auto"/>
        <w:rPr>
          <w:rFonts w:ascii="Arial" w:hAnsi="Arial" w:cs="Arial" w:eastAsia="Arial"/>
          <w:sz w:val="18"/>
          <w:szCs w:val="18"/>
        </w:rPr>
        <w:sectPr>
          <w:type w:val="continuous"/>
          <w:pgSz w:w="31660" w:h="22370" w:orient="landscape"/>
          <w:pgMar w:top="480" w:bottom="280" w:left="3380" w:right="300"/>
        </w:sectPr>
      </w:pPr>
    </w:p>
    <w:p>
      <w:pPr>
        <w:tabs>
          <w:tab w:pos="6684" w:val="left" w:leader="none"/>
          <w:tab w:pos="7443" w:val="left" w:leader="none"/>
          <w:tab w:pos="8195" w:val="left" w:leader="none"/>
          <w:tab w:pos="8947" w:val="left" w:leader="none"/>
        </w:tabs>
        <w:spacing w:before="63"/>
        <w:ind w:left="593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79999"/>
          <w:w w:val="50"/>
          <w:sz w:val="32"/>
        </w:rPr>
        <w:t>+</w:t>
        <w:tab/>
        <w:t>+</w:t>
        <w:tab/>
      </w:r>
      <w:r>
        <w:rPr>
          <w:rFonts w:ascii="Arial"/>
          <w:color w:val="979999"/>
          <w:w w:val="45"/>
          <w:sz w:val="31"/>
        </w:rPr>
        <w:t>+</w:t>
        <w:tab/>
        <w:t>+</w:t>
        <w:tab/>
      </w:r>
      <w:r>
        <w:rPr>
          <w:rFonts w:ascii="Arial"/>
          <w:color w:val="979999"/>
          <w:w w:val="125"/>
          <w:position w:val="3"/>
          <w:sz w:val="22"/>
        </w:rPr>
        <w:t>t</w:t>
      </w:r>
      <w:r>
        <w:rPr>
          <w:rFonts w:ascii="Arial"/>
          <w:sz w:val="22"/>
        </w:rPr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spacing w:line="388" w:lineRule="auto" w:before="0"/>
        <w:ind w:left="5932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UTL UTR</w:t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spacing w:line="388" w:lineRule="auto" w:before="0"/>
        <w:ind w:left="827" w:right="625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UNABLE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LOCATE</w:t>
      </w:r>
      <w:r>
        <w:rPr>
          <w:rFonts w:ascii="Arial"/>
          <w:w w:val="98"/>
          <w:sz w:val="13"/>
        </w:rPr>
        <w:t> </w:t>
      </w:r>
      <w:r>
        <w:rPr>
          <w:rFonts w:ascii="Arial"/>
          <w:sz w:val="13"/>
        </w:rPr>
        <w:t>UNABLE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RAISE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COVER</w:t>
      </w:r>
    </w:p>
    <w:p>
      <w:pPr>
        <w:spacing w:after="0" w:line="388" w:lineRule="auto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3" w:equalWidth="0">
            <w:col w:w="9037" w:space="9575"/>
            <w:col w:w="6200" w:space="40"/>
            <w:col w:w="3128"/>
          </w:cols>
        </w:sectPr>
      </w:pPr>
    </w:p>
    <w:p>
      <w:pPr>
        <w:tabs>
          <w:tab w:pos="752" w:val="left" w:leader="none"/>
          <w:tab w:pos="1510" w:val="left" w:leader="none"/>
        </w:tabs>
        <w:spacing w:before="156"/>
        <w:ind w:left="0" w:right="0" w:firstLine="0"/>
        <w:jc w:val="right"/>
        <w:rPr>
          <w:rFonts w:ascii="Arial" w:hAnsi="Arial" w:cs="Arial" w:eastAsia="Arial"/>
          <w:sz w:val="31"/>
          <w:szCs w:val="31"/>
        </w:rPr>
      </w:pPr>
      <w:r>
        <w:rPr/>
        <w:pict>
          <v:shape style="position:absolute;margin-left:502.117462pt;margin-top:.589312pt;width:.5pt;height:47.85pt;mso-position-horizontal-relative:page;mso-position-vertical-relative:paragraph;z-index:-604576" type="#_x0000_t202" filled="false" stroked="false">
            <v:textbox inset="0,0,0,0">
              <w:txbxContent>
                <w:p>
                  <w:pPr>
                    <w:spacing w:line="95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5"/>
                      <w:szCs w:val="95"/>
                    </w:rPr>
                  </w:pPr>
                  <w:r>
                    <w:rPr>
                      <w:rFonts w:ascii="Times New Roman"/>
                      <w:color w:val="0000FD"/>
                      <w:spacing w:val="-259"/>
                      <w:sz w:val="95"/>
                    </w:rPr>
                    <w:t>.</w:t>
                  </w:r>
                  <w:r>
                    <w:rPr>
                      <w:rFonts w:ascii="Times New Roman"/>
                      <w:sz w:val="9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5.623047pt;margin-top:.589312pt;width:26.1pt;height:47.85pt;mso-position-horizontal-relative:page;mso-position-vertical-relative:paragraph;z-index:-604384" type="#_x0000_t202" filled="false" stroked="false">
            <v:textbox inset="0,0,0,0">
              <w:txbxContent>
                <w:p>
                  <w:pPr>
                    <w:spacing w:line="95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5"/>
                      <w:szCs w:val="95"/>
                    </w:rPr>
                  </w:pPr>
                  <w:r>
                    <w:rPr>
                      <w:rFonts w:ascii="Times New Roman"/>
                      <w:color w:val="0000FD"/>
                      <w:w w:val="105"/>
                      <w:sz w:val="95"/>
                    </w:rPr>
                    <w:t>..</w:t>
                  </w:r>
                  <w:r>
                    <w:rPr>
                      <w:rFonts w:ascii="Times New Roman"/>
                      <w:sz w:val="9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999"/>
          <w:w w:val="50"/>
          <w:sz w:val="32"/>
        </w:rPr>
        <w:t>+</w:t>
        <w:tab/>
        <w:t>+</w:t>
        <w:tab/>
      </w:r>
      <w:r>
        <w:rPr>
          <w:rFonts w:ascii="Arial"/>
          <w:color w:val="979999"/>
          <w:w w:val="50"/>
          <w:sz w:val="31"/>
        </w:rPr>
        <w:t>+</w:t>
      </w:r>
      <w:r>
        <w:rPr>
          <w:rFonts w:ascii="Arial"/>
          <w:sz w:val="31"/>
        </w:rPr>
      </w:r>
    </w:p>
    <w:p>
      <w:pPr>
        <w:spacing w:before="227"/>
        <w:ind w:left="0" w:right="773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79999"/>
          <w:w w:val="50"/>
          <w:sz w:val="12"/>
        </w:rPr>
        <w:t>,,</w:t>
      </w:r>
      <w:r>
        <w:rPr>
          <w:rFonts w:ascii="Arial"/>
          <w:sz w:val="12"/>
        </w:rPr>
      </w:r>
    </w:p>
    <w:p>
      <w:pPr>
        <w:tabs>
          <w:tab w:pos="752" w:val="left" w:leader="none"/>
        </w:tabs>
        <w:spacing w:before="18"/>
        <w:ind w:left="0" w:right="748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979999"/>
          <w:w w:val="50"/>
          <w:sz w:val="32"/>
        </w:rPr>
        <w:t>+</w:t>
        <w:tab/>
        <w:t>+</w:t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5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1282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spacing w:val="-3"/>
          <w:sz w:val="13"/>
        </w:rPr>
        <w:t>SITE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BOUNDARY</w:t>
      </w:r>
      <w:r>
        <w:rPr>
          <w:rFonts w:ascii="Arial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spacing w:line="511" w:lineRule="auto" w:before="0"/>
        <w:ind w:left="5932" w:right="43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NOTE.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TOPOGRAPHICAL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SURVEY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pacing w:val="-1"/>
          <w:sz w:val="13"/>
        </w:rPr>
        <w:t>INFORMATION </w:t>
      </w:r>
      <w:r>
        <w:rPr>
          <w:rFonts w:ascii="Arial"/>
          <w:spacing w:val="-8"/>
          <w:sz w:val="13"/>
        </w:rPr>
        <w:t>I</w:t>
      </w:r>
      <w:r>
        <w:rPr>
          <w:rFonts w:ascii="Arial"/>
          <w:spacing w:val="-12"/>
          <w:sz w:val="13"/>
        </w:rPr>
        <w:t>S</w:t>
      </w:r>
      <w:r>
        <w:rPr>
          <w:rFonts w:ascii="Arial"/>
          <w:spacing w:val="45"/>
          <w:sz w:val="13"/>
        </w:rPr>
        <w:t> </w:t>
      </w:r>
      <w:r>
        <w:rPr>
          <w:rFonts w:ascii="Arial"/>
          <w:spacing w:val="-23"/>
          <w:sz w:val="13"/>
        </w:rPr>
        <w:t>1</w:t>
      </w:r>
      <w:r>
        <w:rPr>
          <w:rFonts w:ascii="Arial"/>
          <w:sz w:val="13"/>
        </w:rPr>
        <w:t>3A002/001</w:t>
      </w:r>
      <w:r>
        <w:rPr>
          <w:rFonts w:ascii="Arial"/>
          <w:spacing w:val="19"/>
          <w:sz w:val="13"/>
        </w:rPr>
        <w:t> </w:t>
      </w:r>
      <w:r>
        <w:rPr>
          <w:rFonts w:ascii="Arial"/>
          <w:sz w:val="13"/>
        </w:rPr>
        <w:t>&amp;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002</w:t>
      </w:r>
      <w:r>
        <w:rPr>
          <w:rFonts w:ascii="Arial"/>
          <w:spacing w:val="14"/>
          <w:sz w:val="13"/>
        </w:rPr>
        <w:t> </w:t>
      </w:r>
      <w:r>
        <w:rPr>
          <w:rFonts w:ascii="Arial"/>
          <w:sz w:val="13"/>
        </w:rPr>
        <w:t>DATED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z w:val="13"/>
        </w:rPr>
        <w:t>FEBRUARY</w:t>
      </w:r>
      <w:r>
        <w:rPr>
          <w:rFonts w:ascii="Arial"/>
          <w:spacing w:val="9"/>
          <w:sz w:val="13"/>
        </w:rPr>
        <w:t> </w:t>
      </w:r>
      <w:r>
        <w:rPr>
          <w:rFonts w:ascii="Arial"/>
          <w:sz w:val="13"/>
        </w:rPr>
        <w:t>20</w:t>
      </w:r>
      <w:r>
        <w:rPr>
          <w:rFonts w:ascii="Arial"/>
          <w:spacing w:val="-5"/>
          <w:sz w:val="13"/>
        </w:rPr>
        <w:t>1</w:t>
      </w:r>
      <w:r>
        <w:rPr>
          <w:rFonts w:ascii="Arial"/>
          <w:spacing w:val="-6"/>
          <w:sz w:val="13"/>
        </w:rPr>
        <w:t>3</w:t>
      </w:r>
      <w:r>
        <w:rPr>
          <w:rFonts w:ascii="Arial"/>
          <w:sz w:val="13"/>
        </w:rPr>
        <w:t>.</w:t>
      </w:r>
      <w:r>
        <w:rPr>
          <w:rFonts w:ascii="Arial"/>
          <w:sz w:val="13"/>
        </w:rPr>
      </w:r>
    </w:p>
    <w:p>
      <w:pPr>
        <w:spacing w:after="0" w:line="511" w:lineRule="auto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7535" w:space="10823"/>
            <w:col w:w="9622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type w:val="continuous"/>
          <w:pgSz w:w="31660" w:h="22370" w:orient="landscape"/>
          <w:pgMar w:top="480" w:bottom="280" w:left="3380" w:right="300"/>
        </w:sectPr>
      </w:pPr>
    </w:p>
    <w:p>
      <w:pPr>
        <w:tabs>
          <w:tab w:pos="2238" w:val="left" w:leader="none"/>
          <w:tab w:pos="5932" w:val="left" w:leader="none"/>
          <w:tab w:pos="6684" w:val="left" w:leader="none"/>
        </w:tabs>
        <w:spacing w:line="287" w:lineRule="exact" w:before="61"/>
        <w:ind w:left="1368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Courier New"/>
          <w:color w:val="979999"/>
          <w:w w:val="101"/>
          <w:sz w:val="30"/>
        </w:rPr>
      </w:r>
      <w:r>
        <w:rPr>
          <w:rFonts w:ascii="Courier New"/>
          <w:color w:val="979999"/>
          <w:w w:val="101"/>
          <w:sz w:val="30"/>
          <w:u w:val="single" w:color="000000"/>
        </w:rPr>
        <w:t> </w:t>
      </w:r>
      <w:r>
        <w:rPr>
          <w:rFonts w:ascii="Courier New"/>
          <w:color w:val="979999"/>
          <w:sz w:val="30"/>
          <w:u w:val="single" w:color="000000"/>
        </w:rPr>
        <w:tab/>
      </w:r>
      <w:r>
        <w:rPr>
          <w:rFonts w:ascii="Courier New"/>
          <w:color w:val="979999"/>
          <w:w w:val="55"/>
          <w:sz w:val="30"/>
          <w:u w:val="single" w:color="000000"/>
        </w:rPr>
        <w:t>-+</w:t>
      </w:r>
      <w:r>
        <w:rPr>
          <w:rFonts w:ascii="Courier New"/>
          <w:color w:val="979999"/>
          <w:w w:val="55"/>
          <w:sz w:val="30"/>
        </w:rPr>
        <w:tab/>
      </w:r>
      <w:r>
        <w:rPr>
          <w:rFonts w:ascii="Arial"/>
          <w:color w:val="979999"/>
          <w:w w:val="50"/>
          <w:position w:val="-2"/>
          <w:sz w:val="32"/>
        </w:rPr>
        <w:t>+</w:t>
        <w:tab/>
        <w:t>+</w:t>
      </w:r>
      <w:r>
        <w:rPr>
          <w:rFonts w:ascii="Arial"/>
          <w:sz w:val="32"/>
        </w:rPr>
      </w:r>
    </w:p>
    <w:p>
      <w:pPr>
        <w:tabs>
          <w:tab w:pos="2018" w:val="left" w:leader="none"/>
        </w:tabs>
        <w:spacing w:line="128" w:lineRule="exact" w:before="220"/>
        <w:ind w:left="136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75"/>
        </w:rPr>
        <w:br w:type="column"/>
      </w:r>
      <w:r>
        <w:rPr>
          <w:rFonts w:ascii="Times New Roman"/>
          <w:color w:val="979999"/>
          <w:w w:val="75"/>
          <w:sz w:val="14"/>
        </w:rPr>
        <w:t>,</w:t>
      </w:r>
      <w:r>
        <w:rPr>
          <w:rFonts w:ascii="Times New Roman"/>
          <w:color w:val="979999"/>
          <w:spacing w:val="-4"/>
          <w:w w:val="75"/>
          <w:sz w:val="14"/>
        </w:rPr>
        <w:t> </w:t>
      </w:r>
      <w:r>
        <w:rPr>
          <w:rFonts w:ascii="Times New Roman"/>
          <w:color w:val="979999"/>
          <w:w w:val="75"/>
          <w:sz w:val="14"/>
        </w:rPr>
        <w:t>-</w:t>
      </w:r>
      <w:r>
        <w:rPr>
          <w:rFonts w:ascii="Times New Roman"/>
          <w:color w:val="979999"/>
          <w:spacing w:val="-46"/>
          <w:w w:val="75"/>
          <w:sz w:val="14"/>
        </w:rPr>
        <w:t>n</w:t>
      </w:r>
      <w:r>
        <w:rPr>
          <w:rFonts w:ascii="Arial"/>
          <w:color w:val="979999"/>
          <w:w w:val="75"/>
          <w:position w:val="-10"/>
          <w:sz w:val="25"/>
        </w:rPr>
        <w:t>,</w:t>
      </w:r>
      <w:r>
        <w:rPr>
          <w:rFonts w:ascii="Arial"/>
          <w:color w:val="979999"/>
          <w:spacing w:val="-3"/>
          <w:w w:val="75"/>
          <w:position w:val="-10"/>
          <w:sz w:val="25"/>
        </w:rPr>
        <w:t>,</w:t>
      </w:r>
      <w:r>
        <w:rPr>
          <w:rFonts w:ascii="Times New Roman"/>
          <w:color w:val="979999"/>
          <w:w w:val="75"/>
          <w:sz w:val="14"/>
        </w:rPr>
        <w:t>-</w:t>
        <w:tab/>
      </w:r>
      <w:r>
        <w:rPr>
          <w:rFonts w:ascii="Times New Roman"/>
          <w:color w:val="979999"/>
          <w:w w:val="105"/>
          <w:sz w:val="14"/>
        </w:rPr>
        <w:t>, </w:t>
      </w:r>
      <w:r>
        <w:rPr>
          <w:rFonts w:ascii="Times New Roman"/>
          <w:color w:val="979999"/>
          <w:spacing w:val="12"/>
          <w:w w:val="105"/>
          <w:sz w:val="14"/>
        </w:rPr>
        <w:t> </w:t>
      </w:r>
      <w:r>
        <w:rPr>
          <w:rFonts w:ascii="Times New Roman"/>
          <w:color w:val="979999"/>
          <w:w w:val="85"/>
          <w:sz w:val="10"/>
        </w:rPr>
        <w:t>1       </w:t>
      </w:r>
      <w:r>
        <w:rPr>
          <w:rFonts w:ascii="Times New Roman"/>
          <w:color w:val="979999"/>
          <w:spacing w:val="21"/>
          <w:w w:val="85"/>
          <w:sz w:val="10"/>
        </w:rPr>
        <w:t> </w:t>
      </w:r>
      <w:r>
        <w:rPr>
          <w:rFonts w:ascii="Times New Roman"/>
          <w:color w:val="979999"/>
          <w:w w:val="145"/>
          <w:sz w:val="10"/>
        </w:rPr>
        <w:t>,</w:t>
      </w:r>
      <w:r>
        <w:rPr>
          <w:rFonts w:ascii="Times New Roman"/>
          <w:sz w:val="10"/>
        </w:rPr>
      </w:r>
    </w:p>
    <w:p>
      <w:pPr>
        <w:spacing w:after="0" w:line="128" w:lineRule="exac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6784" w:space="1879"/>
            <w:col w:w="19317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41"/>
          <w:szCs w:val="41"/>
        </w:rPr>
      </w:pPr>
    </w:p>
    <w:p>
      <w:pPr>
        <w:tabs>
          <w:tab w:pos="860" w:val="left" w:leader="none"/>
        </w:tabs>
        <w:spacing w:line="223" w:lineRule="exact" w:before="0"/>
        <w:ind w:left="0" w:right="0" w:firstLine="0"/>
        <w:jc w:val="right"/>
        <w:rPr>
          <w:rFonts w:ascii="Arial" w:hAnsi="Arial" w:cs="Arial" w:eastAsia="Arial"/>
          <w:sz w:val="31"/>
          <w:szCs w:val="31"/>
        </w:rPr>
      </w:pPr>
      <w:r>
        <w:rPr/>
        <w:pict>
          <v:shape style="position:absolute;margin-left:691.586365pt;margin-top:-20.493496pt;width:7.3pt;height:27.25pt;mso-position-horizontal-relative:page;mso-position-vertical-relative:paragraph;z-index:1600" type="#_x0000_t202" filled="false" stroked="false">
            <v:textbox inset="0,0,0,0">
              <w:txbxContent>
                <w:p>
                  <w:pPr>
                    <w:spacing w:line="54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>
                    <w:rPr>
                      <w:rFonts w:ascii="Arial"/>
                      <w:color w:val="979999"/>
                      <w:w w:val="80"/>
                      <w:sz w:val="54"/>
                    </w:rPr>
                    <w:t>-</w:t>
                  </w:r>
                  <w:r>
                    <w:rPr>
                      <w:rFonts w:ascii="Arial"/>
                      <w:sz w:val="5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/>
          <w:color w:val="979999"/>
          <w:w w:val="60"/>
          <w:sz w:val="29"/>
        </w:rPr>
        <w:t>-+</w:t>
        <w:tab/>
      </w:r>
      <w:r>
        <w:rPr>
          <w:rFonts w:ascii="Arial"/>
          <w:color w:val="979999"/>
          <w:w w:val="50"/>
          <w:position w:val="-2"/>
          <w:sz w:val="31"/>
        </w:rPr>
        <w:t>+</w:t>
      </w:r>
      <w:r>
        <w:rPr>
          <w:rFonts w:ascii="Arial"/>
          <w:sz w:val="31"/>
        </w:rPr>
      </w: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/>
          <w:sz w:val="6"/>
        </w:rPr>
      </w: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1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173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color w:val="979999"/>
          <w:w w:val="110"/>
          <w:sz w:val="7"/>
          <w:szCs w:val="7"/>
        </w:rPr>
        <w:t>-&gt;;"</w:t>
      </w:r>
      <w:r>
        <w:rPr>
          <w:rFonts w:ascii="Times New Roman" w:hAnsi="Times New Roman" w:cs="Times New Roman" w:eastAsia="Times New Roman"/>
          <w:color w:val="979999"/>
          <w:spacing w:val="12"/>
          <w:w w:val="11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999"/>
          <w:w w:val="110"/>
          <w:sz w:val="7"/>
          <w:szCs w:val="7"/>
        </w:rPr>
        <w:t>.•</w: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87" w:lineRule="exact" w:before="38"/>
        <w:ind w:left="0" w:right="17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79999"/>
          <w:w w:val="315"/>
          <w:sz w:val="10"/>
        </w:rPr>
        <w:t>'</w:t>
      </w:r>
      <w:r>
        <w:rPr>
          <w:rFonts w:ascii="Times New Roman"/>
          <w:sz w:val="10"/>
        </w:rPr>
      </w:r>
    </w:p>
    <w:p>
      <w:pPr>
        <w:spacing w:line="13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color w:val="979999"/>
          <w:w w:val="185"/>
          <w:sz w:val="14"/>
        </w:rPr>
        <w:t>' </w:t>
      </w:r>
      <w:r>
        <w:rPr>
          <w:rFonts w:ascii="Arial"/>
          <w:color w:val="979999"/>
          <w:spacing w:val="19"/>
          <w:w w:val="185"/>
          <w:sz w:val="14"/>
        </w:rPr>
        <w:t> </w:t>
      </w:r>
      <w:r>
        <w:rPr>
          <w:rFonts w:ascii="Arial"/>
          <w:color w:val="979999"/>
          <w:spacing w:val="-70"/>
          <w:w w:val="185"/>
          <w:sz w:val="20"/>
        </w:rPr>
        <w:t>-</w:t>
      </w:r>
      <w:r>
        <w:rPr>
          <w:rFonts w:ascii="Times New Roman"/>
          <w:color w:val="979999"/>
          <w:w w:val="185"/>
          <w:position w:val="6"/>
          <w:sz w:val="10"/>
        </w:rPr>
        <w:t>'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before="102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979999"/>
          <w:w w:val="80"/>
          <w:sz w:val="16"/>
        </w:rPr>
        <w:t>":"</w:t>
      </w:r>
      <w:r>
        <w:rPr>
          <w:rFonts w:ascii="Arial"/>
          <w:sz w:val="16"/>
        </w:rPr>
      </w:r>
    </w:p>
    <w:p>
      <w:pPr>
        <w:spacing w:before="73"/>
        <w:ind w:left="453" w:right="269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w w:val="85"/>
        </w:rPr>
        <w:br w:type="column"/>
      </w:r>
      <w:r>
        <w:rPr>
          <w:rFonts w:ascii="Times New Roman"/>
          <w:color w:val="979999"/>
          <w:spacing w:val="-25"/>
          <w:w w:val="85"/>
          <w:sz w:val="19"/>
        </w:rPr>
        <w:t>:</w:t>
      </w:r>
      <w:r>
        <w:rPr>
          <w:rFonts w:ascii="Times New Roman"/>
          <w:color w:val="979999"/>
          <w:spacing w:val="59"/>
          <w:w w:val="85"/>
          <w:sz w:val="19"/>
        </w:rPr>
        <w:t>1</w:t>
      </w:r>
      <w:r>
        <w:rPr>
          <w:rFonts w:ascii="Arial"/>
          <w:color w:val="979999"/>
          <w:w w:val="85"/>
          <w:sz w:val="14"/>
        </w:rPr>
        <w:t>i</w:t>
      </w:r>
      <w:r>
        <w:rPr>
          <w:rFonts w:ascii="Arial"/>
          <w:sz w:val="14"/>
        </w:rPr>
      </w:r>
    </w:p>
    <w:p>
      <w:pPr>
        <w:spacing w:before="89"/>
        <w:ind w:left="415" w:right="269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678.200562pt;margin-top:-.71998pt;width:1.95pt;height:10.65pt;mso-position-horizontal-relative:page;mso-position-vertical-relative:paragraph;z-index:-604552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999"/>
                      <w:spacing w:val="-3"/>
                      <w:w w:val="40"/>
                      <w:sz w:val="21"/>
                    </w:rPr>
                    <w:t>'</w:t>
                  </w:r>
                  <w:r>
                    <w:rPr>
                      <w:rFonts w:ascii="Times New Roman"/>
                      <w:color w:val="979999"/>
                      <w:spacing w:val="-23"/>
                      <w:w w:val="4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999"/>
          <w:spacing w:val="-9"/>
          <w:w w:val="50"/>
          <w:position w:val="6"/>
          <w:sz w:val="11"/>
        </w:rPr>
        <w:t>'</w:t>
      </w:r>
      <w:r>
        <w:rPr>
          <w:rFonts w:ascii="Times New Roman"/>
          <w:color w:val="979999"/>
          <w:w w:val="50"/>
          <w:sz w:val="14"/>
        </w:rPr>
        <w:t>_,</w:t>
      </w:r>
      <w:r>
        <w:rPr>
          <w:rFonts w:ascii="Times New Roman"/>
          <w:color w:val="979999"/>
          <w:spacing w:val="-7"/>
          <w:w w:val="50"/>
          <w:sz w:val="14"/>
        </w:rPr>
        <w:t> </w:t>
      </w:r>
      <w:r>
        <w:rPr>
          <w:rFonts w:ascii="Arial"/>
          <w:color w:val="979999"/>
          <w:spacing w:val="-17"/>
          <w:w w:val="50"/>
          <w:position w:val="6"/>
          <w:sz w:val="11"/>
        </w:rPr>
        <w:t>r</w:t>
      </w:r>
      <w:r>
        <w:rPr>
          <w:rFonts w:ascii="Times New Roman"/>
          <w:color w:val="979999"/>
          <w:w w:val="50"/>
          <w:sz w:val="14"/>
        </w:rPr>
        <w:t>,</w:t>
      </w:r>
      <w:r>
        <w:rPr>
          <w:rFonts w:ascii="Times New Roman"/>
          <w:sz w:val="14"/>
        </w:rPr>
      </w:r>
    </w:p>
    <w:p>
      <w:pPr>
        <w:tabs>
          <w:tab w:pos="7349" w:val="left" w:leader="none"/>
          <w:tab w:pos="8640" w:val="left" w:leader="none"/>
        </w:tabs>
        <w:spacing w:line="454" w:lineRule="exact" w:before="0"/>
        <w:ind w:left="191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w w:val="70"/>
        </w:rPr>
        <w:br w:type="column"/>
      </w:r>
      <w:r>
        <w:rPr>
          <w:rFonts w:ascii="Times New Roman"/>
          <w:color w:val="979999"/>
          <w:w w:val="70"/>
          <w:sz w:val="13"/>
        </w:rPr>
        <w:t>1ft</w:t>
        <w:tab/>
      </w:r>
      <w:r>
        <w:rPr>
          <w:rFonts w:ascii="Times New Roman"/>
          <w:i/>
          <w:color w:val="0000FD"/>
          <w:w w:val="70"/>
          <w:position w:val="-26"/>
          <w:sz w:val="51"/>
        </w:rPr>
      </w:r>
      <w:r>
        <w:rPr>
          <w:rFonts w:ascii="Times New Roman"/>
          <w:i/>
          <w:color w:val="0000FD"/>
          <w:w w:val="70"/>
          <w:position w:val="-26"/>
          <w:sz w:val="51"/>
          <w:u w:val="single" w:color="0000FB"/>
        </w:rPr>
        <w:tab/>
      </w:r>
      <w:r>
        <w:rPr>
          <w:rFonts w:ascii="Times New Roman"/>
          <w:i/>
          <w:color w:val="0000FD"/>
          <w:w w:val="70"/>
          <w:position w:val="-26"/>
          <w:sz w:val="51"/>
        </w:rPr>
      </w:r>
      <w:r>
        <w:rPr>
          <w:rFonts w:ascii="Times New Roman"/>
          <w:i/>
          <w:color w:val="0000FD"/>
          <w:w w:val="125"/>
          <w:position w:val="-26"/>
          <w:sz w:val="51"/>
        </w:rPr>
        <w:t>v</w:t>
      </w:r>
      <w:r>
        <w:rPr>
          <w:rFonts w:ascii="Times New Roman"/>
          <w:sz w:val="51"/>
        </w:rPr>
      </w:r>
    </w:p>
    <w:p>
      <w:pPr>
        <w:spacing w:line="244" w:lineRule="exact" w:before="0"/>
        <w:ind w:left="803" w:right="0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0000FD"/>
          <w:w w:val="220"/>
          <w:sz w:val="34"/>
        </w:rPr>
        <w:t>0</w:t>
      </w:r>
      <w:r>
        <w:rPr>
          <w:rFonts w:ascii="Arial"/>
          <w:sz w:val="34"/>
        </w:rPr>
      </w:r>
    </w:p>
    <w:p>
      <w:pPr>
        <w:spacing w:after="0" w:line="244" w:lineRule="exact"/>
        <w:jc w:val="center"/>
        <w:rPr>
          <w:rFonts w:ascii="Arial" w:hAnsi="Arial" w:cs="Arial" w:eastAsia="Arial"/>
          <w:sz w:val="34"/>
          <w:szCs w:val="34"/>
        </w:rPr>
        <w:sectPr>
          <w:type w:val="continuous"/>
          <w:pgSz w:w="31660" w:h="22370" w:orient="landscape"/>
          <w:pgMar w:top="480" w:bottom="280" w:left="3380" w:right="300"/>
          <w:cols w:num="5" w:equalWidth="0">
            <w:col w:w="3023" w:space="1892"/>
            <w:col w:w="2441" w:space="57"/>
            <w:col w:w="2195" w:space="40"/>
            <w:col w:w="950" w:space="40"/>
            <w:col w:w="17342"/>
          </w:cols>
        </w:sectPr>
      </w:pPr>
    </w:p>
    <w:p>
      <w:pPr>
        <w:tabs>
          <w:tab w:pos="1857" w:val="left" w:leader="none"/>
          <w:tab w:pos="2740" w:val="left" w:leader="none"/>
        </w:tabs>
        <w:spacing w:line="188" w:lineRule="exac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979999"/>
          <w:w w:val="195"/>
          <w:sz w:val="14"/>
          <w:szCs w:val="14"/>
        </w:rPr>
        <w:t>'</w:t>
        <w:tab/>
      </w:r>
      <w:r>
        <w:rPr>
          <w:rFonts w:ascii="Arial" w:hAnsi="Arial" w:cs="Arial" w:eastAsia="Arial"/>
          <w:color w:val="979999"/>
          <w:spacing w:val="-27"/>
          <w:w w:val="55"/>
          <w:position w:val="7"/>
          <w:sz w:val="10"/>
          <w:szCs w:val="10"/>
        </w:rPr>
        <w:t>'</w:t>
      </w:r>
      <w:r>
        <w:rPr>
          <w:rFonts w:ascii="Arial" w:hAnsi="Arial" w:cs="Arial" w:eastAsia="Arial"/>
          <w:i/>
          <w:color w:val="979999"/>
          <w:spacing w:val="-24"/>
          <w:w w:val="55"/>
          <w:position w:val="2"/>
          <w:sz w:val="13"/>
          <w:szCs w:val="13"/>
        </w:rPr>
        <w:t>•</w:t>
      </w:r>
      <w:r>
        <w:rPr>
          <w:rFonts w:ascii="Arial" w:hAnsi="Arial" w:cs="Arial" w:eastAsia="Arial"/>
          <w:color w:val="979999"/>
          <w:spacing w:val="-27"/>
          <w:w w:val="55"/>
          <w:position w:val="7"/>
          <w:sz w:val="10"/>
          <w:szCs w:val="10"/>
        </w:rPr>
        <w:t>i</w:t>
      </w:r>
      <w:r>
        <w:rPr>
          <w:rFonts w:ascii="Arial" w:hAnsi="Arial" w:cs="Arial" w:eastAsia="Arial"/>
          <w:i/>
          <w:color w:val="979999"/>
          <w:spacing w:val="-18"/>
          <w:w w:val="55"/>
          <w:position w:val="2"/>
          <w:sz w:val="13"/>
          <w:szCs w:val="13"/>
        </w:rPr>
        <w:t>&lt;</w:t>
      </w:r>
      <w:r>
        <w:rPr>
          <w:rFonts w:ascii="Arial" w:hAnsi="Arial" w:cs="Arial" w:eastAsia="Arial"/>
          <w:i/>
          <w:color w:val="979999"/>
          <w:w w:val="55"/>
          <w:position w:val="2"/>
          <w:sz w:val="13"/>
          <w:szCs w:val="13"/>
        </w:rPr>
        <w:t>&lt;-</w:t>
        <w:tab/>
      </w:r>
      <w:r>
        <w:rPr>
          <w:rFonts w:ascii="Arial" w:hAnsi="Arial" w:cs="Arial" w:eastAsia="Arial"/>
          <w:color w:val="979999"/>
          <w:w w:val="80"/>
          <w:position w:val="2"/>
          <w:sz w:val="13"/>
          <w:szCs w:val="13"/>
        </w:rPr>
        <w:t>_,</w:t>
      </w:r>
      <w:r>
        <w:rPr>
          <w:rFonts w:ascii="Arial" w:hAnsi="Arial" w:cs="Arial" w:eastAsia="Arial"/>
          <w:color w:val="979999"/>
          <w:spacing w:val="10"/>
          <w:w w:val="80"/>
          <w:position w:val="2"/>
          <w:sz w:val="13"/>
          <w:szCs w:val="13"/>
        </w:rPr>
        <w:t> </w:t>
      </w:r>
      <w:r>
        <w:rPr>
          <w:rFonts w:ascii="Arial" w:hAnsi="Arial" w:cs="Arial" w:eastAsia="Arial"/>
          <w:color w:val="979999"/>
          <w:w w:val="120"/>
          <w:position w:val="2"/>
          <w:sz w:val="13"/>
          <w:szCs w:val="13"/>
        </w:rPr>
        <w:t>·' </w:t>
      </w:r>
      <w:r>
        <w:rPr>
          <w:rFonts w:ascii="Arial" w:hAnsi="Arial" w:cs="Arial" w:eastAsia="Arial"/>
          <w:color w:val="979999"/>
          <w:spacing w:val="31"/>
          <w:w w:val="120"/>
          <w:position w:val="2"/>
          <w:sz w:val="13"/>
          <w:szCs w:val="13"/>
        </w:rPr>
        <w:t> </w:t>
      </w:r>
      <w:r>
        <w:rPr>
          <w:rFonts w:ascii="Arial" w:hAnsi="Arial" w:cs="Arial" w:eastAsia="Arial"/>
          <w:color w:val="979999"/>
          <w:w w:val="80"/>
          <w:position w:val="2"/>
          <w:sz w:val="13"/>
          <w:szCs w:val="13"/>
        </w:rPr>
        <w:t>•</w:t>
      </w:r>
      <w:r>
        <w:rPr>
          <w:rFonts w:ascii="Arial" w:hAnsi="Arial" w:cs="Arial" w:eastAsia="Arial"/>
          <w:color w:val="979999"/>
          <w:spacing w:val="19"/>
          <w:w w:val="80"/>
          <w:position w:val="2"/>
          <w:sz w:val="13"/>
          <w:szCs w:val="13"/>
        </w:rPr>
        <w:t> </w:t>
      </w:r>
      <w:r>
        <w:rPr>
          <w:rFonts w:ascii="Arial" w:hAnsi="Arial" w:cs="Arial" w:eastAsia="Arial"/>
          <w:color w:val="979999"/>
          <w:spacing w:val="-9"/>
          <w:w w:val="120"/>
          <w:position w:val="2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color w:val="979999"/>
          <w:spacing w:val="-13"/>
          <w:w w:val="120"/>
          <w:position w:val="7"/>
          <w:sz w:val="16"/>
          <w:szCs w:val="16"/>
        </w:rPr>
        <w:t>1</w:t>
      </w:r>
      <w:r>
        <w:rPr>
          <w:rFonts w:ascii="Arial" w:hAnsi="Arial" w:cs="Arial" w:eastAsia="Arial"/>
          <w:color w:val="979999"/>
          <w:w w:val="120"/>
          <w:position w:val="2"/>
          <w:sz w:val="10"/>
          <w:szCs w:val="10"/>
        </w:rPr>
        <w:t>i</w:t>
      </w:r>
      <w:r>
        <w:rPr>
          <w:rFonts w:ascii="Arial" w:hAnsi="Arial" w:cs="Arial" w:eastAsia="Arial"/>
          <w:color w:val="979999"/>
          <w:spacing w:val="-23"/>
          <w:w w:val="120"/>
          <w:position w:val="2"/>
          <w:sz w:val="10"/>
          <w:szCs w:val="10"/>
        </w:rPr>
        <w:t>i</w:t>
      </w:r>
      <w:r>
        <w:rPr>
          <w:rFonts w:ascii="Times New Roman" w:hAnsi="Times New Roman" w:cs="Times New Roman" w:eastAsia="Times New Roman"/>
          <w:color w:val="979999"/>
          <w:spacing w:val="-68"/>
          <w:w w:val="120"/>
          <w:position w:val="7"/>
          <w:sz w:val="16"/>
          <w:szCs w:val="16"/>
        </w:rPr>
        <w:t>1</w:t>
      </w:r>
      <w:r>
        <w:rPr>
          <w:rFonts w:ascii="Arial" w:hAnsi="Arial" w:cs="Arial" w:eastAsia="Arial"/>
          <w:color w:val="979999"/>
          <w:w w:val="120"/>
          <w:position w:val="2"/>
          <w:sz w:val="10"/>
          <w:szCs w:val="10"/>
        </w:rPr>
        <w:t>.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134" w:lineRule="exact" w:before="54"/>
        <w:ind w:left="251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3F00FF"/>
          <w:sz w:val="16"/>
        </w:rPr>
        <w:t>----</w:t>
      </w:r>
      <w:r>
        <w:rPr>
          <w:rFonts w:ascii="Times New Roman"/>
          <w:sz w:val="16"/>
        </w:rPr>
      </w:r>
    </w:p>
    <w:p>
      <w:pPr>
        <w:spacing w:after="0" w:line="134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10285" w:space="40"/>
            <w:col w:w="17655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2923" w:val="left" w:leader="none"/>
          <w:tab w:pos="3701" w:val="left" w:leader="none"/>
        </w:tabs>
        <w:spacing w:before="0"/>
        <w:ind w:left="20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Courier New"/>
          <w:color w:val="979999"/>
          <w:w w:val="60"/>
          <w:sz w:val="29"/>
        </w:rPr>
        <w:t>-+</w:t>
        <w:tab/>
      </w:r>
      <w:r>
        <w:rPr>
          <w:rFonts w:ascii="Arial"/>
          <w:color w:val="979999"/>
          <w:w w:val="50"/>
          <w:position w:val="-2"/>
          <w:sz w:val="31"/>
        </w:rPr>
        <w:t>+</w:t>
        <w:tab/>
      </w:r>
      <w:r>
        <w:rPr>
          <w:rFonts w:ascii="Times New Roman"/>
          <w:color w:val="979999"/>
          <w:w w:val="75"/>
          <w:sz w:val="24"/>
        </w:rPr>
        <w:t>t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  <w:r>
        <w:rPr/>
        <w:br w:type="column"/>
      </w:r>
      <w:r>
        <w:rPr>
          <w:rFonts w:ascii="Times New Roman"/>
          <w:sz w:val="29"/>
        </w:rPr>
      </w:r>
    </w:p>
    <w:p>
      <w:pPr>
        <w:spacing w:before="0"/>
        <w:ind w:left="0" w:right="175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rFonts w:ascii="Arial"/>
          <w:color w:val="979999"/>
          <w:w w:val="65"/>
          <w:sz w:val="31"/>
        </w:rPr>
        <w:t>+</w:t>
      </w:r>
      <w:r>
        <w:rPr>
          <w:rFonts w:ascii="Arial"/>
          <w:sz w:val="31"/>
        </w:rPr>
      </w:r>
    </w:p>
    <w:p>
      <w:pPr>
        <w:spacing w:line="136" w:lineRule="exact" w:before="71"/>
        <w:ind w:left="32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SS018706-207</w:t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132" w:lineRule="exact" w:before="108"/>
        <w:ind w:left="0" w:right="29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/>
          <w:color w:val="979999"/>
          <w:w w:val="110"/>
          <w:sz w:val="14"/>
        </w:rPr>
        <w:t>,.</w:t>
      </w:r>
      <w:r>
        <w:rPr>
          <w:rFonts w:ascii="Times New Roman" w:hAnsi="Times New Roman"/>
          <w:color w:val="979999"/>
          <w:spacing w:val="4"/>
          <w:w w:val="110"/>
          <w:sz w:val="14"/>
        </w:rPr>
        <w:t> </w:t>
      </w:r>
      <w:r>
        <w:rPr>
          <w:rFonts w:ascii="Arial" w:hAnsi="Arial"/>
          <w:color w:val="979999"/>
          <w:w w:val="110"/>
          <w:sz w:val="14"/>
        </w:rPr>
        <w:t>·'</w:t>
      </w:r>
      <w:r>
        <w:rPr>
          <w:rFonts w:ascii="Arial" w:hAnsi="Arial"/>
          <w:color w:val="979999"/>
          <w:spacing w:val="33"/>
          <w:w w:val="110"/>
          <w:sz w:val="14"/>
        </w:rPr>
        <w:t> </w:t>
      </w:r>
      <w:r>
        <w:rPr>
          <w:rFonts w:ascii="Arial" w:hAnsi="Arial"/>
          <w:color w:val="979999"/>
          <w:w w:val="205"/>
          <w:position w:val="1"/>
          <w:sz w:val="14"/>
        </w:rPr>
        <w:t>'</w:t>
      </w:r>
      <w:r>
        <w:rPr>
          <w:rFonts w:ascii="Arial" w:hAnsi="Arial"/>
          <w:sz w:val="14"/>
        </w:rPr>
      </w:r>
    </w:p>
    <w:p>
      <w:pPr>
        <w:spacing w:line="182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999"/>
          <w:w w:val="235"/>
          <w:position w:val="-5"/>
          <w:sz w:val="14"/>
        </w:rPr>
        <w:t>'</w:t>
      </w:r>
      <w:r>
        <w:rPr>
          <w:rFonts w:ascii="Arial"/>
          <w:color w:val="979999"/>
          <w:spacing w:val="-32"/>
          <w:w w:val="235"/>
          <w:position w:val="-5"/>
          <w:sz w:val="14"/>
        </w:rPr>
        <w:t> </w:t>
      </w:r>
      <w:r>
        <w:rPr>
          <w:rFonts w:ascii="Times New Roman"/>
          <w:color w:val="979999"/>
          <w:w w:val="300"/>
          <w:sz w:val="10"/>
        </w:rPr>
        <w:t>'</w:t>
      </w:r>
      <w:r>
        <w:rPr>
          <w:rFonts w:ascii="Times New Roman"/>
          <w:color w:val="979999"/>
          <w:spacing w:val="-1"/>
          <w:w w:val="300"/>
          <w:sz w:val="10"/>
        </w:rPr>
        <w:t> </w:t>
      </w:r>
      <w:r>
        <w:rPr>
          <w:rFonts w:ascii="Arial"/>
          <w:color w:val="979999"/>
          <w:w w:val="235"/>
          <w:sz w:val="14"/>
        </w:rPr>
        <w:t>'</w:t>
      </w:r>
      <w:r>
        <w:rPr>
          <w:rFonts w:ascii="Arial"/>
          <w:sz w:val="14"/>
        </w:rPr>
      </w:r>
    </w:p>
    <w:p>
      <w:pPr>
        <w:spacing w:line="161" w:lineRule="exact" w:before="110"/>
        <w:ind w:left="0" w:right="273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505.144958pt;margin-top:6.463124pt;width:10.2pt;height:9.3pt;mso-position-horizontal-relative:page;mso-position-vertical-relative:paragraph;z-index:-604528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979999"/>
                      <w:w w:val="70"/>
                      <w:sz w:val="18"/>
                    </w:rPr>
                    <w:t>...</w:t>
                  </w:r>
                  <w:r>
                    <w:rPr>
                      <w:rFonts w:ascii="Arial"/>
                      <w:color w:val="979999"/>
                      <w:spacing w:val="-24"/>
                      <w:w w:val="70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979999"/>
                      <w:w w:val="70"/>
                      <w:sz w:val="12"/>
                    </w:rPr>
                    <w:t>_</w:t>
                  </w:r>
                  <w:r>
                    <w:rPr>
                      <w:rFonts w:ascii="Times New Roman"/>
                      <w:color w:val="979999"/>
                      <w:spacing w:val="-8"/>
                      <w:w w:val="70"/>
                      <w:sz w:val="12"/>
                    </w:rPr>
                    <w:t>,</w:t>
                  </w:r>
                  <w:r>
                    <w:rPr>
                      <w:rFonts w:ascii="Times New Roman"/>
                      <w:color w:val="979999"/>
                      <w:spacing w:val="-33"/>
                      <w:w w:val="7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79999"/>
          <w:w w:val="120"/>
          <w:position w:val="-5"/>
          <w:sz w:val="14"/>
          <w:szCs w:val="14"/>
        </w:rPr>
        <w:t>''</w:t>
      </w:r>
      <w:r>
        <w:rPr>
          <w:rFonts w:ascii="Arial" w:hAnsi="Arial" w:cs="Arial" w:eastAsia="Arial"/>
          <w:color w:val="979999"/>
          <w:spacing w:val="8"/>
          <w:w w:val="120"/>
          <w:position w:val="-5"/>
          <w:sz w:val="14"/>
          <w:szCs w:val="14"/>
        </w:rPr>
        <w:t> </w:t>
      </w:r>
      <w:r>
        <w:rPr>
          <w:rFonts w:ascii="Arial" w:hAnsi="Arial" w:cs="Arial" w:eastAsia="Arial"/>
          <w:color w:val="979999"/>
          <w:spacing w:val="-14"/>
          <w:w w:val="120"/>
          <w:sz w:val="12"/>
          <w:szCs w:val="12"/>
        </w:rPr>
        <w:t>'</w:t>
      </w:r>
      <w:r>
        <w:rPr>
          <w:rFonts w:ascii="Arial" w:hAnsi="Arial" w:cs="Arial" w:eastAsia="Arial"/>
          <w:color w:val="979999"/>
          <w:spacing w:val="-5"/>
          <w:w w:val="120"/>
          <w:sz w:val="12"/>
          <w:szCs w:val="12"/>
        </w:rPr>
        <w:t>·</w:t>
      </w:r>
      <w:r>
        <w:rPr>
          <w:rFonts w:ascii="Arial" w:hAnsi="Arial" w:cs="Arial" w:eastAsia="Arial"/>
          <w:color w:val="979999"/>
          <w:w w:val="120"/>
          <w:position w:val="-5"/>
          <w:sz w:val="14"/>
          <w:szCs w:val="14"/>
        </w:rPr>
        <w:t>'</w:t>
      </w:r>
      <w:r>
        <w:rPr>
          <w:rFonts w:ascii="Arial" w:hAnsi="Arial" w:cs="Arial" w:eastAsia="Arial"/>
          <w:color w:val="979999"/>
          <w:spacing w:val="-9"/>
          <w:w w:val="120"/>
          <w:position w:val="-5"/>
          <w:sz w:val="14"/>
          <w:szCs w:val="14"/>
        </w:rPr>
        <w:t> </w:t>
      </w:r>
      <w:r>
        <w:rPr>
          <w:rFonts w:ascii="Arial" w:hAnsi="Arial" w:cs="Arial" w:eastAsia="Arial"/>
          <w:color w:val="979999"/>
          <w:w w:val="95"/>
          <w:sz w:val="12"/>
          <w:szCs w:val="12"/>
        </w:rPr>
        <w:t>•· </w:t>
      </w:r>
      <w:r>
        <w:rPr>
          <w:rFonts w:ascii="Arial" w:hAnsi="Arial" w:cs="Arial" w:eastAsia="Arial"/>
          <w:color w:val="979999"/>
          <w:spacing w:val="2"/>
          <w:w w:val="95"/>
          <w:sz w:val="12"/>
          <w:szCs w:val="12"/>
        </w:rPr>
        <w:t> </w:t>
      </w:r>
      <w:r>
        <w:rPr>
          <w:rFonts w:ascii="Arial" w:hAnsi="Arial" w:cs="Arial" w:eastAsia="Arial"/>
          <w:color w:val="979999"/>
          <w:spacing w:val="-11"/>
          <w:w w:val="95"/>
          <w:sz w:val="12"/>
          <w:szCs w:val="12"/>
        </w:rPr>
        <w:t>'</w:t>
      </w:r>
      <w:r>
        <w:rPr>
          <w:rFonts w:ascii="Arial" w:hAnsi="Arial" w:cs="Arial" w:eastAsia="Arial"/>
          <w:color w:val="979999"/>
          <w:w w:val="95"/>
          <w:sz w:val="12"/>
          <w:szCs w:val="12"/>
        </w:rPr>
        <w:t>·</w:t>
      </w:r>
      <w:r>
        <w:rPr>
          <w:rFonts w:ascii="Arial" w:hAnsi="Arial" w:cs="Arial" w:eastAsia="Arial"/>
          <w:color w:val="979999"/>
          <w:spacing w:val="14"/>
          <w:w w:val="95"/>
          <w:sz w:val="12"/>
          <w:szCs w:val="12"/>
        </w:rPr>
        <w:t> </w:t>
      </w:r>
      <w:r>
        <w:rPr>
          <w:rFonts w:ascii="Arial" w:hAnsi="Arial" w:cs="Arial" w:eastAsia="Arial"/>
          <w:color w:val="979999"/>
          <w:w w:val="120"/>
          <w:sz w:val="12"/>
          <w:szCs w:val="12"/>
        </w:rPr>
        <w:t>·'  </w:t>
      </w:r>
      <w:r>
        <w:rPr>
          <w:rFonts w:ascii="Arial" w:hAnsi="Arial" w:cs="Arial" w:eastAsia="Arial"/>
          <w:color w:val="979999"/>
          <w:spacing w:val="22"/>
          <w:w w:val="120"/>
          <w:sz w:val="12"/>
          <w:szCs w:val="12"/>
        </w:rPr>
        <w:t> </w:t>
      </w:r>
      <w:r>
        <w:rPr>
          <w:rFonts w:ascii="Arial" w:hAnsi="Arial" w:cs="Arial" w:eastAsia="Arial"/>
          <w:color w:val="979999"/>
          <w:w w:val="95"/>
          <w:sz w:val="12"/>
          <w:szCs w:val="12"/>
        </w:rPr>
        <w:t>·</w:t>
      </w:r>
      <w:r>
        <w:rPr>
          <w:rFonts w:ascii="Arial" w:hAnsi="Arial" w:cs="Arial" w:eastAsia="Arial"/>
          <w:color w:val="979999"/>
          <w:spacing w:val="-55"/>
          <w:w w:val="95"/>
          <w:sz w:val="12"/>
          <w:szCs w:val="12"/>
        </w:rPr>
        <w:t>A</w:t>
      </w:r>
      <w:r>
        <w:rPr>
          <w:rFonts w:ascii="Times New Roman" w:hAnsi="Times New Roman" w:cs="Times New Roman" w:eastAsia="Times New Roman"/>
          <w:color w:val="979999"/>
          <w:w w:val="95"/>
          <w:position w:val="-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spacing w:val="-21"/>
          <w:w w:val="95"/>
          <w:position w:val="-5"/>
          <w:sz w:val="16"/>
          <w:szCs w:val="16"/>
        </w:rPr>
        <w:t> </w:t>
      </w:r>
      <w:r>
        <w:rPr>
          <w:rFonts w:ascii="Arial" w:hAnsi="Arial" w:cs="Arial" w:eastAsia="Arial"/>
          <w:color w:val="979999"/>
          <w:w w:val="95"/>
          <w:sz w:val="12"/>
          <w:szCs w:val="12"/>
        </w:rPr>
        <w:t>'</w:t>
      </w:r>
      <w:r>
        <w:rPr>
          <w:rFonts w:ascii="Arial" w:hAnsi="Arial" w:cs="Arial" w:eastAsia="Arial"/>
          <w:sz w:val="12"/>
          <w:szCs w:val="12"/>
        </w:rPr>
      </w:r>
    </w:p>
    <w:p>
      <w:pPr>
        <w:tabs>
          <w:tab w:pos="650" w:val="left" w:leader="none"/>
        </w:tabs>
        <w:spacing w:line="53" w:lineRule="exact" w:before="0"/>
        <w:ind w:left="0" w:right="22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999"/>
          <w:w w:val="180"/>
          <w:sz w:val="14"/>
        </w:rPr>
        <w:t>'</w:t>
      </w:r>
      <w:r>
        <w:rPr>
          <w:rFonts w:ascii="Arial"/>
          <w:color w:val="979999"/>
          <w:spacing w:val="-31"/>
          <w:w w:val="180"/>
          <w:sz w:val="14"/>
        </w:rPr>
        <w:t> </w:t>
      </w:r>
      <w:r>
        <w:rPr>
          <w:rFonts w:ascii="Arial"/>
          <w:color w:val="979999"/>
          <w:w w:val="155"/>
          <w:sz w:val="8"/>
        </w:rPr>
        <w:t>(</w:t>
      </w:r>
      <w:r>
        <w:rPr>
          <w:rFonts w:ascii="Arial"/>
          <w:color w:val="979999"/>
          <w:spacing w:val="6"/>
          <w:w w:val="155"/>
          <w:sz w:val="8"/>
        </w:rPr>
        <w:t> </w:t>
      </w:r>
      <w:r>
        <w:rPr>
          <w:rFonts w:ascii="Times New Roman"/>
          <w:color w:val="979999"/>
          <w:spacing w:val="-6"/>
          <w:w w:val="180"/>
          <w:sz w:val="8"/>
        </w:rPr>
        <w:t>-</w:t>
      </w:r>
      <w:r>
        <w:rPr>
          <w:rFonts w:ascii="Times New Roman"/>
          <w:color w:val="979999"/>
          <w:spacing w:val="-10"/>
          <w:w w:val="180"/>
          <w:sz w:val="14"/>
        </w:rPr>
        <w:t>,</w:t>
      </w:r>
      <w:r>
        <w:rPr>
          <w:rFonts w:ascii="Times New Roman"/>
          <w:color w:val="979999"/>
          <w:spacing w:val="-9"/>
          <w:w w:val="180"/>
          <w:sz w:val="14"/>
        </w:rPr>
        <w:t>-</w:t>
        <w:tab/>
      </w:r>
      <w:r>
        <w:rPr>
          <w:rFonts w:ascii="Arial"/>
          <w:color w:val="979999"/>
          <w:w w:val="180"/>
          <w:sz w:val="14"/>
        </w:rPr>
        <w:t>'</w:t>
      </w:r>
      <w:r>
        <w:rPr>
          <w:rFonts w:ascii="Arial"/>
          <w:color w:val="979999"/>
          <w:spacing w:val="5"/>
          <w:w w:val="180"/>
          <w:sz w:val="14"/>
        </w:rPr>
        <w:t> </w:t>
      </w:r>
      <w:r>
        <w:rPr>
          <w:rFonts w:ascii="Arial"/>
          <w:i/>
          <w:color w:val="979999"/>
          <w:w w:val="155"/>
          <w:sz w:val="14"/>
        </w:rPr>
        <w:t>'(,</w:t>
      </w:r>
      <w:r>
        <w:rPr>
          <w:rFonts w:ascii="Arial"/>
          <w:sz w:val="14"/>
        </w:rPr>
      </w:r>
    </w:p>
    <w:p>
      <w:pPr>
        <w:spacing w:line="239" w:lineRule="exact" w:before="0"/>
        <w:ind w:left="130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color w:val="979999"/>
          <w:spacing w:val="-17"/>
          <w:w w:val="85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979999"/>
          <w:w w:val="85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979999"/>
          <w:spacing w:val="-14"/>
          <w:w w:val="85"/>
          <w:position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999"/>
          <w:w w:val="140"/>
          <w:sz w:val="6"/>
          <w:szCs w:val="6"/>
        </w:rPr>
        <w:t>•</w:t>
      </w:r>
      <w:r>
        <w:rPr>
          <w:rFonts w:ascii="Times New Roman" w:hAnsi="Times New Roman" w:cs="Times New Roman" w:eastAsia="Times New Roman"/>
          <w:color w:val="979999"/>
          <w:spacing w:val="-12"/>
          <w:w w:val="14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999"/>
          <w:w w:val="85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979999"/>
          <w:spacing w:val="-39"/>
          <w:w w:val="85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color w:val="979999"/>
          <w:spacing w:val="-3"/>
          <w:w w:val="85"/>
          <w:sz w:val="6"/>
          <w:szCs w:val="6"/>
        </w:rPr>
        <w:t>.</w:t>
      </w:r>
      <w:r>
        <w:rPr>
          <w:rFonts w:ascii="Times New Roman" w:hAnsi="Times New Roman" w:cs="Times New Roman" w:eastAsia="Times New Roman"/>
          <w:color w:val="979999"/>
          <w:spacing w:val="-39"/>
          <w:w w:val="85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color w:val="979999"/>
          <w:spacing w:val="-21"/>
          <w:w w:val="85"/>
          <w:sz w:val="6"/>
          <w:szCs w:val="6"/>
        </w:rPr>
        <w:t>L</w:t>
      </w:r>
      <w:r>
        <w:rPr>
          <w:rFonts w:ascii="Times New Roman" w:hAnsi="Times New Roman" w:cs="Times New Roman" w:eastAsia="Times New Roman"/>
          <w:color w:val="979999"/>
          <w:w w:val="85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979999"/>
          <w:spacing w:val="15"/>
          <w:w w:val="85"/>
          <w:position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999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979999"/>
          <w:spacing w:val="-8"/>
          <w:position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999"/>
          <w:w w:val="85"/>
          <w:position w:val="-1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979999"/>
          <w:spacing w:val="11"/>
          <w:w w:val="85"/>
          <w:position w:val="-1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color w:val="979999"/>
          <w:spacing w:val="-3"/>
          <w:w w:val="85"/>
          <w:sz w:val="6"/>
          <w:szCs w:val="6"/>
        </w:rPr>
        <w:t>•</w:t>
      </w:r>
      <w:r>
        <w:rPr>
          <w:rFonts w:ascii="Times New Roman" w:hAnsi="Times New Roman" w:cs="Times New Roman" w:eastAsia="Times New Roman"/>
          <w:color w:val="979999"/>
          <w:spacing w:val="-12"/>
          <w:w w:val="85"/>
          <w:position w:val="-1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i/>
          <w:color w:val="979999"/>
          <w:spacing w:val="-4"/>
          <w:w w:val="85"/>
          <w:sz w:val="6"/>
          <w:szCs w:val="6"/>
        </w:rPr>
        <w:t>.</w:t>
      </w:r>
      <w:r>
        <w:rPr>
          <w:rFonts w:ascii="Arial" w:hAnsi="Arial" w:cs="Arial" w:eastAsia="Arial"/>
          <w:i/>
          <w:color w:val="979999"/>
          <w:w w:val="85"/>
          <w:sz w:val="8"/>
          <w:szCs w:val="8"/>
        </w:rPr>
        <w:t>;:c</w:t>
      </w:r>
      <w:r>
        <w:rPr>
          <w:rFonts w:ascii="Arial" w:hAnsi="Arial" w:cs="Arial" w:eastAsia="Arial"/>
          <w:i/>
          <w:color w:val="979999"/>
          <w:spacing w:val="-6"/>
          <w:w w:val="85"/>
          <w:sz w:val="8"/>
          <w:szCs w:val="8"/>
        </w:rPr>
        <w:t> </w:t>
      </w:r>
      <w:r>
        <w:rPr>
          <w:rFonts w:ascii="Arial" w:hAnsi="Arial" w:cs="Arial" w:eastAsia="Arial"/>
          <w:i/>
          <w:color w:val="979999"/>
          <w:spacing w:val="-4"/>
          <w:sz w:val="8"/>
          <w:szCs w:val="8"/>
        </w:rPr>
        <w:t>.</w:t>
      </w:r>
      <w:r>
        <w:rPr>
          <w:rFonts w:ascii="Arial" w:hAnsi="Arial" w:cs="Arial" w:eastAsia="Arial"/>
          <w:i/>
          <w:color w:val="00DDDD"/>
          <w:spacing w:val="-15"/>
          <w:sz w:val="8"/>
          <w:szCs w:val="8"/>
        </w:rPr>
        <w:t>,</w:t>
      </w:r>
      <w:r>
        <w:rPr>
          <w:rFonts w:ascii="Arial" w:hAnsi="Arial" w:cs="Arial" w:eastAsia="Arial"/>
          <w:i/>
          <w:color w:val="979999"/>
          <w:sz w:val="8"/>
          <w:szCs w:val="8"/>
        </w:rPr>
        <w:t>&lt;;j  </w:t>
      </w:r>
      <w:r>
        <w:rPr>
          <w:rFonts w:ascii="Arial" w:hAnsi="Arial" w:cs="Arial" w:eastAsia="Arial"/>
          <w:i/>
          <w:color w:val="979999"/>
          <w:spacing w:val="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21CCCC"/>
          <w:spacing w:val="-1"/>
          <w:w w:val="85"/>
          <w:sz w:val="10"/>
          <w:szCs w:val="10"/>
        </w:rPr>
        <w:t>,</w:t>
      </w:r>
      <w:r>
        <w:rPr>
          <w:rFonts w:ascii="Times New Roman" w:hAnsi="Times New Roman" w:cs="Times New Roman" w:eastAsia="Times New Roman"/>
          <w:color w:val="979999"/>
          <w:w w:val="85"/>
          <w:sz w:val="10"/>
          <w:szCs w:val="10"/>
        </w:rPr>
        <w:t>:c----:-.;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pStyle w:val="BodyText"/>
        <w:spacing w:line="240" w:lineRule="auto" w:before="7"/>
        <w:ind w:left="9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color w:val="979999"/>
        </w:rPr>
        <w:t>,  </w:t>
      </w:r>
      <w:r>
        <w:rPr>
          <w:rFonts w:ascii="Times New Roman"/>
          <w:color w:val="979999"/>
          <w:spacing w:val="12"/>
        </w:rPr>
        <w:t> </w:t>
      </w:r>
      <w:r>
        <w:rPr>
          <w:rFonts w:ascii="Times New Roman"/>
          <w:color w:val="979999"/>
        </w:rPr>
        <w:t>, </w:t>
      </w:r>
      <w:r>
        <w:rPr>
          <w:rFonts w:ascii="Times New Roman"/>
          <w:color w:val="979999"/>
          <w:spacing w:val="18"/>
        </w:rPr>
        <w:t> </w:t>
      </w:r>
      <w:r>
        <w:rPr>
          <w:rFonts w:ascii="Times New Roman"/>
          <w:color w:val="979999"/>
        </w:rPr>
        <w:t>,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i/>
          <w:color w:val="3F00FF"/>
          <w:sz w:val="12"/>
        </w:rPr>
        <w:t>-   </w:t>
      </w:r>
      <w:r>
        <w:rPr>
          <w:rFonts w:ascii="Arial"/>
          <w:i/>
          <w:color w:val="3F00FF"/>
          <w:spacing w:val="4"/>
          <w:sz w:val="12"/>
        </w:rPr>
        <w:t> </w:t>
      </w:r>
      <w:r>
        <w:rPr>
          <w:rFonts w:ascii="Arial"/>
          <w:i/>
          <w:color w:val="110F18"/>
          <w:w w:val="90"/>
          <w:sz w:val="12"/>
        </w:rPr>
        <w:t>..;.;:,</w:t>
      </w:r>
      <w:r>
        <w:rPr>
          <w:rFonts w:ascii="Arial"/>
          <w:sz w:val="12"/>
        </w:rPr>
      </w:r>
    </w:p>
    <w:p>
      <w:pPr>
        <w:spacing w:line="240" w:lineRule="auto" w:before="7"/>
        <w:rPr>
          <w:rFonts w:ascii="Arial" w:hAnsi="Arial" w:cs="Arial" w:eastAsia="Arial"/>
          <w:i/>
          <w:sz w:val="13"/>
          <w:szCs w:val="13"/>
        </w:rPr>
      </w:pPr>
    </w:p>
    <w:p>
      <w:pPr>
        <w:spacing w:line="270" w:lineRule="exact" w:before="0"/>
        <w:ind w:left="12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999"/>
          <w:w w:val="70"/>
          <w:position w:val="-41"/>
          <w:sz w:val="74"/>
        </w:rPr>
        <w:t>-</w:t>
      </w:r>
      <w:r>
        <w:rPr>
          <w:rFonts w:ascii="Times New Roman"/>
          <w:color w:val="979999"/>
          <w:spacing w:val="-13"/>
          <w:w w:val="70"/>
          <w:position w:val="-41"/>
          <w:sz w:val="74"/>
        </w:rPr>
        <w:t> </w:t>
      </w:r>
      <w:r>
        <w:rPr>
          <w:rFonts w:ascii="Times New Roman"/>
          <w:color w:val="979999"/>
          <w:w w:val="70"/>
          <w:sz w:val="14"/>
        </w:rPr>
        <w:t>,_</w:t>
      </w:r>
      <w:r>
        <w:rPr>
          <w:rFonts w:ascii="Times New Roman"/>
          <w:sz w:val="14"/>
        </w:rPr>
      </w:r>
    </w:p>
    <w:p>
      <w:pPr>
        <w:spacing w:before="85"/>
        <w:ind w:left="2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25"/>
        </w:rPr>
        <w:br w:type="column"/>
      </w:r>
      <w:r>
        <w:rPr>
          <w:rFonts w:ascii="Arial"/>
          <w:spacing w:val="-281"/>
          <w:w w:val="125"/>
          <w:position w:val="7"/>
          <w:sz w:val="17"/>
        </w:rPr>
        <w:t>B</w:t>
      </w:r>
      <w:r>
        <w:rPr>
          <w:rFonts w:ascii="Times New Roman"/>
          <w:color w:val="3F00FF"/>
          <w:w w:val="125"/>
          <w:sz w:val="16"/>
        </w:rPr>
        <w:t>---</w:t>
      </w:r>
      <w:r>
        <w:rPr>
          <w:rFonts w:ascii="Times New Roman"/>
          <w:color w:val="3F00FF"/>
          <w:spacing w:val="-63"/>
          <w:w w:val="125"/>
          <w:sz w:val="16"/>
        </w:rPr>
        <w:t>-</w:t>
      </w:r>
      <w:r>
        <w:rPr>
          <w:rFonts w:ascii="Arial"/>
          <w:w w:val="125"/>
          <w:position w:val="7"/>
          <w:sz w:val="17"/>
        </w:rPr>
        <w:t>: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1"/>
        <w:rPr>
          <w:rFonts w:ascii="Arial" w:hAnsi="Arial" w:cs="Arial" w:eastAsia="Arial"/>
          <w:sz w:val="9"/>
          <w:szCs w:val="9"/>
        </w:rPr>
      </w:pPr>
    </w:p>
    <w:p>
      <w:pPr>
        <w:spacing w:before="0"/>
        <w:ind w:left="310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5"/>
          <w:sz w:val="11"/>
        </w:rPr>
        <w:t>Updated</w:t>
      </w:r>
      <w:r>
        <w:rPr>
          <w:rFonts w:ascii="Arial"/>
          <w:spacing w:val="-11"/>
          <w:w w:val="95"/>
          <w:sz w:val="11"/>
        </w:rPr>
        <w:t> </w:t>
      </w:r>
      <w:r>
        <w:rPr>
          <w:rFonts w:ascii="Times New Roman"/>
          <w:w w:val="95"/>
          <w:sz w:val="11"/>
        </w:rPr>
        <w:t>with</w:t>
      </w:r>
      <w:r>
        <w:rPr>
          <w:rFonts w:ascii="Times New Roman"/>
          <w:spacing w:val="-1"/>
          <w:w w:val="95"/>
          <w:sz w:val="11"/>
        </w:rPr>
        <w:t> </w:t>
      </w:r>
      <w:r>
        <w:rPr>
          <w:rFonts w:ascii="Arial"/>
          <w:w w:val="95"/>
          <w:sz w:val="11"/>
        </w:rPr>
        <w:t>Tower</w:t>
      </w:r>
      <w:r>
        <w:rPr>
          <w:rFonts w:ascii="Arial"/>
          <w:spacing w:val="-7"/>
          <w:w w:val="95"/>
          <w:sz w:val="11"/>
        </w:rPr>
        <w:t> </w:t>
      </w:r>
      <w:r>
        <w:rPr>
          <w:rFonts w:ascii="Arial"/>
          <w:w w:val="95"/>
          <w:sz w:val="11"/>
        </w:rPr>
        <w:t>Surveys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8"/>
        <w:rPr>
          <w:rFonts w:ascii="Arial" w:hAnsi="Arial" w:cs="Arial" w:eastAsia="Arial"/>
          <w:sz w:val="11"/>
          <w:szCs w:val="11"/>
        </w:rPr>
      </w:pPr>
    </w:p>
    <w:p>
      <w:pPr>
        <w:tabs>
          <w:tab w:pos="4035" w:val="left" w:leader="none"/>
          <w:tab w:pos="5246" w:val="left" w:leader="none"/>
        </w:tabs>
        <w:spacing w:line="274" w:lineRule="atLeast" w:before="0"/>
        <w:ind w:left="206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460.299072pt;margin-top:.585457pt;width:14.6pt;height:5.65pt;mso-position-horizontal-relative:page;mso-position-vertical-relative:paragraph;z-index:-604504" type="#_x0000_t202" filled="false" stroked="false">
            <v:textbox inset="0,0,0,0">
              <w:txbxContent>
                <w:p>
                  <w:pPr>
                    <w:spacing w:line="11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w w:val="95"/>
                      <w:sz w:val="11"/>
                    </w:rPr>
                    <w:t>routas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102"/>
          <w:sz w:val="11"/>
        </w:rPr>
      </w:r>
      <w:r>
        <w:rPr>
          <w:rFonts w:ascii="Arial"/>
          <w:w w:val="102"/>
          <w:sz w:val="11"/>
          <w:u w:val="single" w:color="000000"/>
        </w:rPr>
        <w:t> </w:t>
      </w:r>
      <w:r>
        <w:rPr>
          <w:rFonts w:ascii="Arial"/>
          <w:sz w:val="11"/>
          <w:u w:val="single" w:color="000000"/>
        </w:rPr>
        <w:tab/>
      </w:r>
      <w:r>
        <w:rPr>
          <w:rFonts w:ascii="Arial"/>
          <w:sz w:val="11"/>
          <w:u w:val="single" w:color="000000"/>
        </w:rPr>
        <w:t>addad</w:t>
      </w:r>
      <w:r>
        <w:rPr>
          <w:rFonts w:ascii="Arial"/>
          <w:w w:val="102"/>
          <w:sz w:val="11"/>
          <w:u w:val="single" w:color="000000"/>
        </w:rPr>
        <w:t> </w:t>
      </w:r>
      <w:r>
        <w:rPr>
          <w:rFonts w:ascii="Arial"/>
          <w:sz w:val="11"/>
          <w:u w:val="single" w:color="000000"/>
        </w:rPr>
        <w:tab/>
      </w:r>
      <w:r>
        <w:rPr>
          <w:rFonts w:ascii="Arial"/>
          <w:sz w:val="11"/>
        </w:rPr>
      </w:r>
    </w:p>
    <w:p>
      <w:pPr>
        <w:spacing w:after="0" w:line="274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3380" w:right="300"/>
          <w:cols w:num="8" w:equalWidth="0">
            <w:col w:w="3759" w:space="40"/>
            <w:col w:w="1535" w:space="40"/>
            <w:col w:w="2149" w:space="40"/>
            <w:col w:w="2445" w:space="40"/>
            <w:col w:w="524" w:space="40"/>
            <w:col w:w="493" w:space="40"/>
            <w:col w:w="450" w:space="10537"/>
            <w:col w:w="5848"/>
          </w:cols>
        </w:sectPr>
      </w:pPr>
    </w:p>
    <w:p>
      <w:pPr>
        <w:tabs>
          <w:tab w:pos="446" w:val="left" w:leader="none"/>
        </w:tabs>
        <w:spacing w:line="30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625.933716pt;margin-top:1.130167pt;width:7.3pt;height:27.25pt;mso-position-horizontal-relative:page;mso-position-vertical-relative:paragraph;z-index:1624" type="#_x0000_t202" filled="false" stroked="false">
            <v:textbox inset="0,0,0,0">
              <w:txbxContent>
                <w:p>
                  <w:pPr>
                    <w:spacing w:line="54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>
                    <w:rPr>
                      <w:rFonts w:ascii="Arial"/>
                      <w:color w:val="979999"/>
                      <w:w w:val="80"/>
                      <w:sz w:val="54"/>
                    </w:rPr>
                    <w:t>-</w:t>
                  </w:r>
                  <w:r>
                    <w:rPr>
                      <w:rFonts w:ascii="Arial"/>
                      <w:sz w:val="5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79999"/>
          <w:w w:val="145"/>
          <w:sz w:val="8"/>
          <w:szCs w:val="8"/>
        </w:rPr>
        <w:t>I. </w:t>
      </w:r>
      <w:r>
        <w:rPr>
          <w:rFonts w:ascii="Arial" w:hAnsi="Arial" w:cs="Arial" w:eastAsia="Arial"/>
          <w:color w:val="979999"/>
          <w:spacing w:val="5"/>
          <w:w w:val="145"/>
          <w:sz w:val="8"/>
          <w:szCs w:val="8"/>
        </w:rPr>
        <w:t> </w:t>
      </w:r>
      <w:r>
        <w:rPr>
          <w:rFonts w:ascii="Arial" w:hAnsi="Arial" w:cs="Arial" w:eastAsia="Arial"/>
          <w:color w:val="979999"/>
          <w:sz w:val="8"/>
          <w:szCs w:val="8"/>
        </w:rPr>
        <w:t>.</w:t>
        <w:tab/>
      </w:r>
      <w:r>
        <w:rPr>
          <w:rFonts w:ascii="Arial" w:hAnsi="Arial" w:cs="Arial" w:eastAsia="Arial"/>
          <w:color w:val="979999"/>
          <w:w w:val="155"/>
          <w:sz w:val="8"/>
          <w:szCs w:val="8"/>
        </w:rPr>
        <w:t>I   </w:t>
      </w:r>
      <w:r>
        <w:rPr>
          <w:rFonts w:ascii="Arial" w:hAnsi="Arial" w:cs="Arial" w:eastAsia="Arial"/>
          <w:color w:val="979999"/>
          <w:spacing w:val="20"/>
          <w:w w:val="155"/>
          <w:sz w:val="8"/>
          <w:szCs w:val="8"/>
        </w:rPr>
        <w:t> </w:t>
      </w:r>
      <w:r>
        <w:rPr>
          <w:rFonts w:ascii="Arial" w:hAnsi="Arial" w:cs="Arial" w:eastAsia="Arial"/>
          <w:color w:val="979999"/>
          <w:w w:val="285"/>
          <w:sz w:val="8"/>
          <w:szCs w:val="8"/>
        </w:rPr>
        <w:t>'</w:t>
      </w:r>
      <w:r>
        <w:rPr>
          <w:rFonts w:ascii="Arial" w:hAnsi="Arial" w:cs="Arial" w:eastAsia="Arial"/>
          <w:color w:val="979999"/>
          <w:spacing w:val="-14"/>
          <w:w w:val="28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i/>
          <w:color w:val="00DDDD"/>
          <w:spacing w:val="1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i/>
          <w:color w:val="979999"/>
          <w:spacing w:val="1"/>
          <w:sz w:val="8"/>
          <w:szCs w:val="8"/>
        </w:rPr>
        <w:t>!,</w:t>
      </w:r>
      <w:r>
        <w:rPr>
          <w:rFonts w:ascii="Times New Roman" w:hAnsi="Times New Roman" w:cs="Times New Roman" w:eastAsia="Times New Roman"/>
          <w:i/>
          <w:color w:val="979999"/>
          <w:spacing w:val="-9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i/>
          <w:color w:val="979999"/>
          <w:spacing w:val="-4"/>
          <w:w w:val="155"/>
          <w:sz w:val="8"/>
          <w:szCs w:val="8"/>
        </w:rPr>
        <w:t>!</w:t>
      </w:r>
      <w:r>
        <w:rPr>
          <w:rFonts w:ascii="Times New Roman" w:hAnsi="Times New Roman" w:cs="Times New Roman" w:eastAsia="Times New Roman"/>
          <w:i/>
          <w:color w:val="979999"/>
          <w:spacing w:val="-5"/>
          <w:w w:val="155"/>
          <w:sz w:val="8"/>
          <w:szCs w:val="8"/>
        </w:rPr>
        <w:t>..</w:t>
      </w:r>
      <w:r>
        <w:rPr>
          <w:rFonts w:ascii="Times New Roman" w:hAnsi="Times New Roman" w:cs="Times New Roman" w:eastAsia="Times New Roman"/>
          <w:i/>
          <w:color w:val="979999"/>
          <w:spacing w:val="-7"/>
          <w:w w:val="155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305" w:lineRule="atLeast" w:before="0"/>
        <w:ind w:left="64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 w:hAnsi="Arial"/>
          <w:w w:val="115"/>
          <w:position w:val="-10"/>
          <w:sz w:val="12"/>
        </w:rPr>
        <w:t>A </w:t>
      </w:r>
      <w:r>
        <w:rPr>
          <w:rFonts w:ascii="Arial" w:hAnsi="Arial"/>
          <w:spacing w:val="2"/>
          <w:w w:val="115"/>
          <w:position w:val="-10"/>
          <w:sz w:val="12"/>
        </w:rPr>
        <w:t> </w:t>
      </w:r>
      <w:r>
        <w:rPr>
          <w:rFonts w:ascii="Arial" w:hAnsi="Arial"/>
          <w:w w:val="135"/>
          <w:sz w:val="16"/>
        </w:rPr>
        <w:t>I</w:t>
      </w:r>
      <w:r>
        <w:rPr>
          <w:rFonts w:ascii="Arial" w:hAnsi="Arial"/>
          <w:spacing w:val="-41"/>
          <w:w w:val="135"/>
          <w:sz w:val="16"/>
        </w:rPr>
        <w:t> </w:t>
      </w:r>
      <w:r>
        <w:rPr>
          <w:rFonts w:ascii="Arial" w:hAnsi="Arial"/>
          <w:spacing w:val="-10"/>
          <w:w w:val="115"/>
          <w:position w:val="-5"/>
          <w:sz w:val="12"/>
        </w:rPr>
        <w:t>1</w:t>
      </w:r>
      <w:r>
        <w:rPr>
          <w:rFonts w:ascii="Arial" w:hAnsi="Arial"/>
          <w:spacing w:val="-11"/>
          <w:w w:val="115"/>
          <w:position w:val="-5"/>
          <w:sz w:val="12"/>
        </w:rPr>
        <w:t>1</w:t>
      </w:r>
      <w:r>
        <w:rPr>
          <w:rFonts w:ascii="Arial" w:hAnsi="Arial"/>
          <w:spacing w:val="-9"/>
          <w:w w:val="115"/>
          <w:position w:val="-10"/>
          <w:sz w:val="12"/>
        </w:rPr>
        <w:t>·</w:t>
      </w:r>
      <w:r>
        <w:rPr>
          <w:rFonts w:ascii="Arial" w:hAnsi="Arial"/>
          <w:spacing w:val="-12"/>
          <w:w w:val="115"/>
          <w:position w:val="-5"/>
          <w:sz w:val="12"/>
        </w:rPr>
        <w:t>11</w:t>
      </w:r>
      <w:r>
        <w:rPr>
          <w:rFonts w:ascii="Arial" w:hAnsi="Arial"/>
          <w:spacing w:val="-17"/>
          <w:w w:val="115"/>
          <w:position w:val="-10"/>
          <w:sz w:val="12"/>
        </w:rPr>
        <w:t>-</w:t>
      </w:r>
      <w:r>
        <w:rPr>
          <w:rFonts w:ascii="Arial" w:hAnsi="Arial"/>
          <w:spacing w:val="-10"/>
          <w:w w:val="115"/>
          <w:position w:val="-5"/>
          <w:sz w:val="12"/>
        </w:rPr>
        <w:t>1</w:t>
      </w:r>
      <w:r>
        <w:rPr>
          <w:rFonts w:ascii="Arial" w:hAnsi="Arial"/>
          <w:spacing w:val="-11"/>
          <w:w w:val="115"/>
          <w:position w:val="-10"/>
          <w:sz w:val="12"/>
        </w:rPr>
        <w:t>3</w:t>
      </w:r>
      <w:r>
        <w:rPr>
          <w:rFonts w:ascii="Arial" w:hAnsi="Arial"/>
          <w:spacing w:val="8"/>
          <w:w w:val="115"/>
          <w:position w:val="-10"/>
          <w:sz w:val="12"/>
        </w:rPr>
        <w:t> </w:t>
      </w:r>
      <w:r>
        <w:rPr>
          <w:rFonts w:ascii="Arial" w:hAnsi="Arial"/>
          <w:w w:val="110"/>
          <w:sz w:val="16"/>
        </w:rPr>
        <w:t>I</w:t>
      </w:r>
      <w:r>
        <w:rPr>
          <w:rFonts w:ascii="Arial" w:hAnsi="Arial"/>
          <w:spacing w:val="1"/>
          <w:w w:val="110"/>
          <w:sz w:val="11"/>
        </w:rPr>
        <w:t>survey</w:t>
      </w:r>
      <w:r>
        <w:rPr>
          <w:rFonts w:ascii="Arial" w:hAnsi="Arial"/>
          <w:spacing w:val="-9"/>
          <w:w w:val="110"/>
          <w:sz w:val="11"/>
        </w:rPr>
        <w:t> </w:t>
      </w:r>
      <w:r>
        <w:rPr>
          <w:rFonts w:ascii="Arial" w:hAnsi="Arial"/>
          <w:w w:val="115"/>
          <w:sz w:val="11"/>
        </w:rPr>
        <w:t>data</w:t>
      </w:r>
      <w:r>
        <w:rPr>
          <w:rFonts w:ascii="Arial" w:hAnsi="Arial"/>
          <w:spacing w:val="-11"/>
          <w:w w:val="115"/>
          <w:sz w:val="11"/>
        </w:rPr>
        <w:t> </w:t>
      </w:r>
      <w:r>
        <w:rPr>
          <w:rFonts w:ascii="Arial" w:hAnsi="Arial"/>
          <w:w w:val="115"/>
          <w:sz w:val="11"/>
        </w:rPr>
        <w:t>May</w:t>
      </w:r>
      <w:r>
        <w:rPr>
          <w:rFonts w:ascii="Arial" w:hAnsi="Arial"/>
          <w:spacing w:val="-21"/>
          <w:w w:val="115"/>
          <w:sz w:val="11"/>
        </w:rPr>
        <w:t> </w:t>
      </w:r>
      <w:r>
        <w:rPr>
          <w:rFonts w:ascii="Arial" w:hAnsi="Arial"/>
          <w:w w:val="115"/>
          <w:sz w:val="11"/>
        </w:rPr>
        <w:t>&amp;</w:t>
      </w:r>
      <w:r>
        <w:rPr>
          <w:rFonts w:ascii="Arial" w:hAnsi="Arial"/>
          <w:spacing w:val="-17"/>
          <w:w w:val="115"/>
          <w:sz w:val="11"/>
        </w:rPr>
        <w:t> </w:t>
      </w:r>
      <w:r>
        <w:rPr>
          <w:rFonts w:ascii="Arial" w:hAnsi="Arial"/>
          <w:w w:val="115"/>
          <w:sz w:val="11"/>
        </w:rPr>
        <w:t>Oct.</w:t>
      </w:r>
      <w:r>
        <w:rPr>
          <w:rFonts w:ascii="Arial" w:hAnsi="Arial"/>
          <w:spacing w:val="-14"/>
          <w:w w:val="115"/>
          <w:sz w:val="11"/>
        </w:rPr>
        <w:t> </w:t>
      </w:r>
      <w:r>
        <w:rPr>
          <w:rFonts w:ascii="Arial" w:hAnsi="Arial"/>
          <w:w w:val="115"/>
          <w:sz w:val="11"/>
        </w:rPr>
        <w:t>2013</w:t>
      </w:r>
      <w:r>
        <w:rPr>
          <w:rFonts w:ascii="Arial" w:hAnsi="Arial"/>
          <w:spacing w:val="-21"/>
          <w:w w:val="115"/>
          <w:sz w:val="11"/>
        </w:rPr>
        <w:t> </w:t>
      </w:r>
      <w:r>
        <w:rPr>
          <w:rFonts w:ascii="Arial" w:hAnsi="Arial"/>
          <w:w w:val="115"/>
          <w:sz w:val="11"/>
        </w:rPr>
        <w:t>and  </w:t>
      </w:r>
      <w:r>
        <w:rPr>
          <w:rFonts w:ascii="Arial" w:hAnsi="Arial"/>
          <w:spacing w:val="2"/>
          <w:w w:val="115"/>
          <w:sz w:val="11"/>
        </w:rPr>
        <w:t> </w:t>
      </w:r>
      <w:r>
        <w:rPr>
          <w:rFonts w:ascii="Arial" w:hAnsi="Arial"/>
          <w:w w:val="135"/>
          <w:position w:val="-6"/>
          <w:sz w:val="17"/>
        </w:rPr>
        <w:t>I</w:t>
      </w:r>
      <w:r>
        <w:rPr>
          <w:rFonts w:ascii="Arial" w:hAnsi="Arial"/>
          <w:spacing w:val="-30"/>
          <w:w w:val="135"/>
          <w:position w:val="-6"/>
          <w:sz w:val="17"/>
        </w:rPr>
        <w:t> </w:t>
      </w:r>
      <w:r>
        <w:rPr>
          <w:rFonts w:ascii="Arial" w:hAnsi="Arial"/>
          <w:w w:val="115"/>
          <w:position w:val="-6"/>
          <w:sz w:val="13"/>
        </w:rPr>
        <w:t>SH  </w:t>
      </w:r>
      <w:r>
        <w:rPr>
          <w:rFonts w:ascii="Arial" w:hAnsi="Arial"/>
          <w:spacing w:val="1"/>
          <w:w w:val="115"/>
          <w:position w:val="-6"/>
          <w:sz w:val="13"/>
        </w:rPr>
        <w:t> </w:t>
      </w:r>
      <w:r>
        <w:rPr>
          <w:rFonts w:ascii="Arial" w:hAnsi="Arial"/>
          <w:w w:val="135"/>
          <w:position w:val="-6"/>
          <w:sz w:val="17"/>
        </w:rPr>
        <w:t>I</w:t>
      </w:r>
      <w:r>
        <w:rPr>
          <w:rFonts w:ascii="Arial" w:hAnsi="Arial"/>
          <w:spacing w:val="-39"/>
          <w:w w:val="135"/>
          <w:position w:val="-6"/>
          <w:sz w:val="17"/>
        </w:rPr>
        <w:t> </w:t>
      </w:r>
      <w:r>
        <w:rPr>
          <w:rFonts w:ascii="Arial" w:hAnsi="Arial"/>
          <w:w w:val="115"/>
          <w:position w:val="-6"/>
          <w:sz w:val="13"/>
        </w:rPr>
        <w:t>JS</w:t>
      </w:r>
      <w:r>
        <w:rPr>
          <w:rFonts w:ascii="Arial" w:hAnsi="Arial"/>
          <w:sz w:val="13"/>
        </w:rPr>
      </w:r>
    </w:p>
    <w:p>
      <w:pPr>
        <w:spacing w:after="0" w:line="30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7390" w:space="10438"/>
            <w:col w:w="10152"/>
          </w:cols>
        </w:sectPr>
      </w:pPr>
    </w:p>
    <w:p>
      <w:pPr>
        <w:spacing w:line="159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SHEET</w:t>
      </w:r>
      <w:r>
        <w:rPr>
          <w:rFonts w:ascii="Arial"/>
          <w:spacing w:val="-24"/>
          <w:w w:val="105"/>
          <w:sz w:val="18"/>
        </w:rPr>
        <w:t> </w:t>
      </w:r>
      <w:r>
        <w:rPr>
          <w:rFonts w:ascii="Arial"/>
          <w:w w:val="105"/>
          <w:sz w:val="18"/>
        </w:rPr>
        <w:t>?</w:t>
      </w:r>
      <w:r>
        <w:rPr>
          <w:rFonts w:ascii="Arial"/>
          <w:sz w:val="18"/>
        </w:rPr>
      </w:r>
    </w:p>
    <w:p>
      <w:pPr>
        <w:spacing w:line="5" w:lineRule="atLeast" w:before="0"/>
        <w:ind w:left="1055" w:right="0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rFonts w:ascii="Arial"/>
          <w:color w:val="979999"/>
          <w:w w:val="65"/>
          <w:sz w:val="31"/>
        </w:rPr>
        <w:t>+</w:t>
      </w:r>
      <w:r>
        <w:rPr>
          <w:rFonts w:ascii="Arial"/>
          <w:sz w:val="31"/>
        </w:rPr>
      </w:r>
    </w:p>
    <w:p>
      <w:pPr>
        <w:spacing w:line="81" w:lineRule="atLeast" w:before="0"/>
        <w:ind w:left="142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60"/>
        </w:rPr>
        <w:br w:type="column"/>
      </w:r>
      <w:r>
        <w:rPr>
          <w:rFonts w:ascii="Times New Roman" w:hAnsi="Times New Roman"/>
          <w:color w:val="979999"/>
          <w:w w:val="160"/>
          <w:position w:val="1"/>
          <w:sz w:val="9"/>
        </w:rPr>
        <w:t>,</w:t>
      </w:r>
      <w:r>
        <w:rPr>
          <w:rFonts w:ascii="Times New Roman" w:hAnsi="Times New Roman"/>
          <w:color w:val="979999"/>
          <w:spacing w:val="-11"/>
          <w:w w:val="160"/>
          <w:position w:val="1"/>
          <w:sz w:val="9"/>
        </w:rPr>
        <w:t> </w:t>
      </w:r>
      <w:r>
        <w:rPr>
          <w:rFonts w:ascii="Times New Roman" w:hAnsi="Times New Roman"/>
          <w:color w:val="979999"/>
          <w:w w:val="90"/>
          <w:position w:val="1"/>
          <w:sz w:val="9"/>
        </w:rPr>
        <w:t>1</w:t>
      </w:r>
      <w:r>
        <w:rPr>
          <w:rFonts w:ascii="Times New Roman" w:hAnsi="Times New Roman"/>
          <w:color w:val="979999"/>
          <w:spacing w:val="11"/>
          <w:w w:val="90"/>
          <w:position w:val="1"/>
          <w:sz w:val="9"/>
        </w:rPr>
        <w:t> </w:t>
      </w:r>
      <w:r>
        <w:rPr>
          <w:rFonts w:ascii="Arial" w:hAnsi="Arial"/>
          <w:color w:val="807E7E"/>
          <w:sz w:val="8"/>
        </w:rPr>
        <w:t>&lt;</w:t>
      </w:r>
      <w:r>
        <w:rPr>
          <w:rFonts w:ascii="Arial" w:hAnsi="Arial"/>
          <w:color w:val="807E7E"/>
          <w:spacing w:val="-16"/>
          <w:sz w:val="8"/>
        </w:rPr>
        <w:t> </w:t>
      </w:r>
      <w:r>
        <w:rPr>
          <w:rFonts w:ascii="Arial" w:hAnsi="Arial"/>
          <w:color w:val="979999"/>
          <w:sz w:val="8"/>
        </w:rPr>
        <w:t>.</w:t>
      </w:r>
      <w:r>
        <w:rPr>
          <w:rFonts w:ascii="Arial" w:hAnsi="Arial"/>
          <w:color w:val="979999"/>
          <w:spacing w:val="-3"/>
          <w:sz w:val="8"/>
        </w:rPr>
        <w:t> </w:t>
      </w:r>
      <w:r>
        <w:rPr>
          <w:rFonts w:ascii="Times New Roman" w:hAnsi="Times New Roman"/>
          <w:color w:val="979999"/>
          <w:spacing w:val="-8"/>
          <w:w w:val="160"/>
          <w:position w:val="1"/>
          <w:sz w:val="9"/>
        </w:rPr>
        <w:t>-</w:t>
      </w:r>
      <w:r>
        <w:rPr>
          <w:rFonts w:ascii="Arial" w:hAnsi="Arial"/>
          <w:color w:val="979999"/>
          <w:spacing w:val="-132"/>
          <w:w w:val="160"/>
          <w:position w:val="1"/>
          <w:sz w:val="14"/>
        </w:rPr>
        <w:t>;</w:t>
      </w:r>
      <w:r>
        <w:rPr>
          <w:rFonts w:ascii="Arial" w:hAnsi="Arial"/>
          <w:color w:val="979999"/>
          <w:spacing w:val="-1"/>
          <w:w w:val="160"/>
          <w:sz w:val="8"/>
        </w:rPr>
        <w:t>l</w:t>
      </w:r>
      <w:r>
        <w:rPr>
          <w:rFonts w:ascii="Arial" w:hAnsi="Arial"/>
          <w:color w:val="979999"/>
          <w:w w:val="160"/>
          <w:sz w:val="7"/>
        </w:rPr>
        <w:t>i;</w:t>
      </w:r>
      <w:r>
        <w:rPr>
          <w:rFonts w:ascii="Arial" w:hAnsi="Arial"/>
          <w:color w:val="979999"/>
          <w:spacing w:val="-4"/>
          <w:w w:val="160"/>
          <w:sz w:val="7"/>
        </w:rPr>
        <w:t>j</w:t>
      </w:r>
      <w:r>
        <w:rPr>
          <w:rFonts w:ascii="Arial" w:hAnsi="Arial"/>
          <w:color w:val="979999"/>
          <w:spacing w:val="-39"/>
          <w:w w:val="160"/>
          <w:sz w:val="7"/>
        </w:rPr>
        <w:t>'</w:t>
      </w:r>
      <w:r>
        <w:rPr>
          <w:rFonts w:ascii="Arial" w:hAnsi="Arial"/>
          <w:color w:val="979999"/>
          <w:w w:val="160"/>
          <w:position w:val="1"/>
          <w:sz w:val="14"/>
        </w:rPr>
        <w:t>r</w:t>
      </w:r>
      <w:r>
        <w:rPr>
          <w:rFonts w:ascii="Arial" w:hAnsi="Arial"/>
          <w:color w:val="979999"/>
          <w:spacing w:val="-53"/>
          <w:w w:val="160"/>
          <w:position w:val="1"/>
          <w:sz w:val="14"/>
        </w:rPr>
        <w:t> </w:t>
      </w:r>
      <w:r>
        <w:rPr>
          <w:rFonts w:ascii="Arial" w:hAnsi="Arial"/>
          <w:color w:val="979999"/>
          <w:position w:val="1"/>
          <w:sz w:val="14"/>
        </w:rPr>
        <w:t>'·</w:t>
      </w:r>
      <w:r>
        <w:rPr>
          <w:rFonts w:ascii="Arial" w:hAnsi="Arial"/>
          <w:color w:val="979999"/>
          <w:spacing w:val="-9"/>
          <w:position w:val="1"/>
          <w:sz w:val="14"/>
        </w:rPr>
        <w:t> </w:t>
      </w:r>
      <w:r>
        <w:rPr>
          <w:rFonts w:ascii="Arial" w:hAnsi="Arial"/>
          <w:color w:val="979999"/>
          <w:spacing w:val="-8"/>
          <w:sz w:val="8"/>
        </w:rPr>
        <w:t>&lt;</w:t>
      </w:r>
      <w:r>
        <w:rPr>
          <w:rFonts w:ascii="Arial" w:hAnsi="Arial"/>
          <w:color w:val="979999"/>
          <w:spacing w:val="-37"/>
          <w:sz w:val="8"/>
        </w:rPr>
        <w:t>I</w:t>
      </w:r>
      <w:r>
        <w:rPr>
          <w:rFonts w:ascii="Times New Roman" w:hAnsi="Times New Roman"/>
          <w:color w:val="979999"/>
          <w:spacing w:val="3"/>
          <w:position w:val="1"/>
          <w:sz w:val="22"/>
        </w:rPr>
        <w:t>'</w:t>
      </w:r>
      <w:r>
        <w:rPr>
          <w:rFonts w:ascii="Arial" w:hAnsi="Arial"/>
          <w:color w:val="4BBABA"/>
          <w:sz w:val="8"/>
        </w:rPr>
        <w:t>:</w:t>
      </w:r>
      <w:r>
        <w:rPr>
          <w:rFonts w:ascii="Arial" w:hAnsi="Arial"/>
          <w:color w:val="4BBABA"/>
          <w:spacing w:val="-17"/>
          <w:sz w:val="8"/>
        </w:rPr>
        <w:t> </w:t>
      </w:r>
      <w:r>
        <w:rPr>
          <w:rFonts w:ascii="Times New Roman" w:hAnsi="Times New Roman"/>
          <w:color w:val="979999"/>
          <w:spacing w:val="-14"/>
          <w:position w:val="1"/>
          <w:sz w:val="22"/>
        </w:rPr>
        <w:t>'</w:t>
      </w:r>
      <w:r>
        <w:rPr>
          <w:rFonts w:ascii="Times New Roman" w:hAnsi="Times New Roman"/>
          <w:color w:val="979999"/>
          <w:spacing w:val="-60"/>
          <w:position w:val="1"/>
          <w:sz w:val="22"/>
        </w:rPr>
        <w:t>·</w:t>
      </w:r>
      <w:r>
        <w:rPr>
          <w:rFonts w:ascii="Times New Roman" w:hAnsi="Times New Roman"/>
          <w:color w:val="979999"/>
          <w:spacing w:val="-58"/>
          <w:position w:val="1"/>
          <w:sz w:val="22"/>
        </w:rPr>
        <w:t>'</w:t>
      </w:r>
      <w:r>
        <w:rPr>
          <w:rFonts w:ascii="Times New Roman" w:hAnsi="Times New Roman"/>
          <w:color w:val="979999"/>
          <w:spacing w:val="-65"/>
          <w:position w:val="1"/>
          <w:sz w:val="22"/>
        </w:rPr>
        <w:t>-"</w:t>
      </w:r>
      <w:r>
        <w:rPr>
          <w:rFonts w:ascii="Times New Roman" w:hAnsi="Times New Roman"/>
          <w:color w:val="979999"/>
          <w:spacing w:val="-32"/>
          <w:position w:val="1"/>
          <w:sz w:val="22"/>
        </w:rPr>
        <w:t>:</w:t>
      </w:r>
      <w:r>
        <w:rPr>
          <w:rFonts w:ascii="Times New Roman" w:hAnsi="Times New Roman"/>
          <w:color w:val="979999"/>
          <w:spacing w:val="-60"/>
          <w:position w:val="1"/>
          <w:sz w:val="22"/>
        </w:rPr>
        <w:t>·</w:t>
      </w:r>
      <w:r>
        <w:rPr>
          <w:rFonts w:ascii="Times New Roman" w:hAnsi="Times New Roman"/>
          <w:color w:val="979999"/>
          <w:spacing w:val="-23"/>
          <w:position w:val="1"/>
          <w:sz w:val="22"/>
        </w:rPr>
        <w:t>'</w:t>
      </w:r>
      <w:r>
        <w:rPr>
          <w:rFonts w:ascii="Times New Roman" w:hAnsi="Times New Roman"/>
          <w:color w:val="979999"/>
          <w:position w:val="1"/>
          <w:sz w:val="22"/>
        </w:rPr>
        <w:t>1</w:t>
      </w:r>
      <w:r>
        <w:rPr>
          <w:rFonts w:ascii="Times New Roman" w:hAnsi="Times New Roman"/>
          <w:color w:val="979999"/>
          <w:spacing w:val="-24"/>
          <w:position w:val="1"/>
          <w:sz w:val="22"/>
        </w:rPr>
        <w:t>"</w:t>
      </w:r>
      <w:r>
        <w:rPr>
          <w:rFonts w:ascii="Times New Roman" w:hAnsi="Times New Roman"/>
          <w:color w:val="646062"/>
          <w:position w:val="1"/>
          <w:sz w:val="22"/>
        </w:rPr>
        <w:t>'-</w:t>
      </w:r>
      <w:r>
        <w:rPr>
          <w:rFonts w:ascii="Times New Roman" w:hAnsi="Times New Roman"/>
          <w:color w:val="646062"/>
          <w:spacing w:val="-31"/>
          <w:position w:val="1"/>
          <w:sz w:val="22"/>
        </w:rPr>
        <w:t>1</w:t>
      </w:r>
      <w:r>
        <w:rPr>
          <w:rFonts w:ascii="Times New Roman" w:hAnsi="Times New Roman"/>
          <w:color w:val="979999"/>
          <w:position w:val="1"/>
          <w:sz w:val="22"/>
        </w:rPr>
        <w:t>"\</w:t>
      </w:r>
      <w:r>
        <w:rPr>
          <w:rFonts w:ascii="Times New Roman" w:hAnsi="Times New Roman"/>
          <w:color w:val="979999"/>
          <w:spacing w:val="-37"/>
          <w:position w:val="1"/>
          <w:sz w:val="22"/>
        </w:rPr>
        <w:t> </w:t>
      </w:r>
      <w:r>
        <w:rPr>
          <w:rFonts w:ascii="Arial" w:hAnsi="Arial"/>
          <w:color w:val="1A48B5"/>
          <w:sz w:val="8"/>
        </w:rPr>
        <w:t>I</w:t>
      </w:r>
      <w:r>
        <w:rPr>
          <w:rFonts w:ascii="Arial" w:hAnsi="Arial"/>
          <w:sz w:val="8"/>
        </w:rPr>
      </w:r>
    </w:p>
    <w:p>
      <w:pPr>
        <w:spacing w:line="121" w:lineRule="atLeast" w:before="91"/>
        <w:ind w:left="121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979999"/>
          <w:w w:val="110"/>
          <w:sz w:val="10"/>
          <w:szCs w:val="10"/>
        </w:rPr>
        <w:t>"··</w:t>
      </w:r>
      <w:r>
        <w:rPr>
          <w:rFonts w:ascii="Arial" w:hAnsi="Arial" w:cs="Arial" w:eastAsia="Arial"/>
          <w:color w:val="979999"/>
          <w:spacing w:val="16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110"/>
          <w:sz w:val="10"/>
          <w:szCs w:val="10"/>
        </w:rPr>
        <w:t>.,</w:t>
      </w:r>
      <w:r>
        <w:rPr>
          <w:rFonts w:ascii="Arial" w:hAnsi="Arial" w:cs="Arial" w:eastAsia="Arial"/>
          <w:color w:val="979999"/>
          <w:spacing w:val="-11"/>
          <w:w w:val="110"/>
          <w:sz w:val="10"/>
          <w:szCs w:val="10"/>
        </w:rPr>
        <w:t>,</w:t>
      </w:r>
      <w:r>
        <w:rPr>
          <w:rFonts w:ascii="Arial" w:hAnsi="Arial" w:cs="Arial" w:eastAsia="Arial"/>
          <w:color w:val="21CCCC"/>
          <w:w w:val="110"/>
          <w:sz w:val="10"/>
          <w:szCs w:val="10"/>
        </w:rPr>
        <w:t>,</w:t>
      </w:r>
      <w:r>
        <w:rPr>
          <w:rFonts w:ascii="Arial" w:hAnsi="Arial" w:cs="Arial" w:eastAsia="Arial"/>
          <w:color w:val="979999"/>
          <w:w w:val="110"/>
          <w:sz w:val="10"/>
          <w:szCs w:val="10"/>
        </w:rPr>
        <w:t>.</w:t>
      </w:r>
      <w:r>
        <w:rPr>
          <w:rFonts w:ascii="Arial" w:hAnsi="Arial" w:cs="Arial" w:eastAsia="Arial"/>
          <w:color w:val="979999"/>
          <w:spacing w:val="-11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140"/>
          <w:sz w:val="10"/>
          <w:szCs w:val="10"/>
        </w:rPr>
        <w:t>,</w:t>
      </w:r>
      <w:r>
        <w:rPr>
          <w:rFonts w:ascii="Arial" w:hAnsi="Arial" w:cs="Arial" w:eastAsia="Arial"/>
          <w:color w:val="979999"/>
          <w:spacing w:val="8"/>
          <w:w w:val="140"/>
          <w:sz w:val="10"/>
          <w:szCs w:val="10"/>
        </w:rPr>
        <w:t>.</w:t>
      </w:r>
      <w:r>
        <w:rPr>
          <w:rFonts w:ascii="Arial" w:hAnsi="Arial" w:cs="Arial" w:eastAsia="Arial"/>
          <w:color w:val="21CCCC"/>
          <w:spacing w:val="6"/>
          <w:w w:val="140"/>
          <w:sz w:val="10"/>
          <w:szCs w:val="10"/>
        </w:rPr>
        <w:t>,</w:t>
      </w:r>
      <w:r>
        <w:rPr>
          <w:rFonts w:ascii="Arial" w:hAnsi="Arial" w:cs="Arial" w:eastAsia="Arial"/>
          <w:color w:val="979999"/>
          <w:w w:val="140"/>
          <w:sz w:val="10"/>
          <w:szCs w:val="10"/>
        </w:rPr>
        <w:t>.</w:t>
      </w:r>
      <w:r>
        <w:rPr>
          <w:rFonts w:ascii="Arial" w:hAnsi="Arial" w:cs="Arial" w:eastAsia="Arial"/>
          <w:color w:val="979999"/>
          <w:spacing w:val="-2"/>
          <w:w w:val="140"/>
          <w:sz w:val="10"/>
          <w:szCs w:val="10"/>
        </w:rPr>
        <w:t> </w:t>
      </w:r>
      <w:r>
        <w:rPr>
          <w:rFonts w:ascii="Arial" w:hAnsi="Arial" w:cs="Arial" w:eastAsia="Arial"/>
          <w:color w:val="979999"/>
          <w:spacing w:val="-10"/>
          <w:w w:val="110"/>
          <w:sz w:val="10"/>
          <w:szCs w:val="10"/>
        </w:rPr>
        <w:t>'</w:t>
      </w:r>
      <w:r>
        <w:rPr>
          <w:rFonts w:ascii="Arial" w:hAnsi="Arial" w:cs="Arial" w:eastAsia="Arial"/>
          <w:color w:val="979999"/>
          <w:w w:val="110"/>
          <w:sz w:val="10"/>
          <w:szCs w:val="10"/>
        </w:rPr>
        <w:t>\•</w:t>
      </w:r>
      <w:r>
        <w:rPr>
          <w:rFonts w:ascii="Arial" w:hAnsi="Arial" w:cs="Arial" w:eastAsia="Arial"/>
          <w:color w:val="979999"/>
          <w:spacing w:val="-1"/>
          <w:w w:val="110"/>
          <w:sz w:val="10"/>
          <w:szCs w:val="10"/>
        </w:rPr>
        <w:t>·</w:t>
      </w:r>
      <w:r>
        <w:rPr>
          <w:rFonts w:ascii="Arial" w:hAnsi="Arial" w:cs="Arial" w:eastAsia="Arial"/>
          <w:color w:val="979999"/>
          <w:spacing w:val="-4"/>
          <w:w w:val="110"/>
          <w:sz w:val="10"/>
          <w:szCs w:val="10"/>
        </w:rPr>
        <w:t>'</w:t>
      </w:r>
      <w:r>
        <w:rPr>
          <w:rFonts w:ascii="Arial" w:hAnsi="Arial" w:cs="Arial" w:eastAsia="Arial"/>
          <w:color w:val="979999"/>
          <w:w w:val="110"/>
          <w:sz w:val="10"/>
          <w:szCs w:val="10"/>
        </w:rPr>
        <w:t>·</w:t>
      </w:r>
      <w:r>
        <w:rPr>
          <w:rFonts w:ascii="Arial" w:hAnsi="Arial" w:cs="Arial" w:eastAsia="Arial"/>
          <w:color w:val="979999"/>
          <w:spacing w:val="17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95"/>
          <w:sz w:val="10"/>
          <w:szCs w:val="10"/>
        </w:rPr>
        <w:t>·</w:t>
      </w:r>
      <w:r>
        <w:rPr>
          <w:rFonts w:ascii="Arial" w:hAnsi="Arial" w:cs="Arial" w:eastAsia="Arial"/>
          <w:color w:val="979999"/>
          <w:spacing w:val="26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110"/>
          <w:sz w:val="10"/>
          <w:szCs w:val="10"/>
        </w:rPr>
        <w:t>.• </w:t>
      </w:r>
      <w:r>
        <w:rPr>
          <w:rFonts w:ascii="Arial" w:hAnsi="Arial" w:cs="Arial" w:eastAsia="Arial"/>
          <w:color w:val="979999"/>
          <w:spacing w:val="21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230"/>
          <w:sz w:val="10"/>
          <w:szCs w:val="10"/>
        </w:rPr>
        <w:t>·</w:t>
      </w:r>
      <w:r>
        <w:rPr>
          <w:rFonts w:ascii="Arial" w:hAnsi="Arial" w:cs="Arial" w:eastAsia="Arial"/>
          <w:color w:val="979999"/>
          <w:spacing w:val="31"/>
          <w:w w:val="230"/>
          <w:sz w:val="10"/>
          <w:szCs w:val="10"/>
        </w:rPr>
        <w:t> </w:t>
      </w:r>
      <w:r>
        <w:rPr>
          <w:rFonts w:ascii="Arial" w:hAnsi="Arial" w:cs="Arial" w:eastAsia="Arial"/>
          <w:i/>
          <w:color w:val="979999"/>
          <w:w w:val="110"/>
          <w:sz w:val="10"/>
          <w:szCs w:val="10"/>
        </w:rPr>
        <w:t>!B </w:t>
      </w:r>
      <w:r>
        <w:rPr>
          <w:rFonts w:ascii="Arial" w:hAnsi="Arial" w:cs="Arial" w:eastAsia="Arial"/>
          <w:i/>
          <w:color w:val="979999"/>
          <w:spacing w:val="15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spacing w:val="-228"/>
          <w:w w:val="275"/>
          <w:sz w:val="10"/>
          <w:szCs w:val="10"/>
        </w:rPr>
        <w:t>,</w:t>
      </w:r>
      <w:r>
        <w:rPr>
          <w:rFonts w:ascii="Arial" w:hAnsi="Arial" w:cs="Arial" w:eastAsia="Arial"/>
          <w:color w:val="979999"/>
          <w:w w:val="275"/>
          <w:sz w:val="10"/>
          <w:szCs w:val="10"/>
        </w:rPr>
        <w:t>,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134" w:lineRule="atLeast" w:before="0"/>
        <w:ind w:left="2506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sz w:val="11"/>
        </w:rPr>
        <w:t>proposed</w:t>
      </w:r>
      <w:r>
        <w:rPr>
          <w:rFonts w:ascii="Arial"/>
          <w:spacing w:val="-7"/>
          <w:w w:val="95"/>
          <w:sz w:val="11"/>
        </w:rPr>
        <w:t> </w:t>
      </w:r>
      <w:r>
        <w:rPr>
          <w:rFonts w:ascii="Arial"/>
          <w:w w:val="95"/>
          <w:sz w:val="11"/>
        </w:rPr>
        <w:t>remedial</w:t>
      </w:r>
      <w:r>
        <w:rPr>
          <w:rFonts w:ascii="Arial"/>
          <w:spacing w:val="-10"/>
          <w:w w:val="95"/>
          <w:sz w:val="11"/>
        </w:rPr>
        <w:t> </w:t>
      </w:r>
      <w:r>
        <w:rPr>
          <w:rFonts w:ascii="Arial"/>
          <w:w w:val="95"/>
          <w:sz w:val="11"/>
        </w:rPr>
        <w:t>works.</w:t>
      </w:r>
      <w:r>
        <w:rPr>
          <w:rFonts w:ascii="Arial"/>
          <w:spacing w:val="-5"/>
          <w:w w:val="95"/>
          <w:sz w:val="11"/>
        </w:rPr>
        <w:t> </w:t>
      </w:r>
      <w:r>
        <w:rPr>
          <w:rFonts w:ascii="Arial"/>
          <w:w w:val="95"/>
          <w:sz w:val="11"/>
        </w:rPr>
        <w:t>Surface</w:t>
      </w:r>
      <w:r>
        <w:rPr>
          <w:rFonts w:ascii="Arial"/>
          <w:sz w:val="11"/>
        </w:rPr>
      </w:r>
    </w:p>
    <w:p>
      <w:pPr>
        <w:tabs>
          <w:tab w:pos="3111" w:val="left" w:leader="none"/>
          <w:tab w:pos="3819" w:val="left" w:leader="none"/>
          <w:tab w:pos="4890" w:val="left" w:leader="none"/>
          <w:tab w:pos="5381" w:val="left" w:leader="none"/>
        </w:tabs>
        <w:spacing w:line="2" w:lineRule="atLeast" w:before="24"/>
        <w:ind w:left="2436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w w:val="90"/>
          <w:position w:val="-2"/>
          <w:sz w:val="28"/>
        </w:rPr>
        <w:t>I</w:t>
        <w:tab/>
      </w:r>
      <w:r>
        <w:rPr>
          <w:rFonts w:ascii="Arial"/>
          <w:w w:val="90"/>
          <w:position w:val="-8"/>
          <w:sz w:val="28"/>
        </w:rPr>
        <w:t>I</w:t>
        <w:tab/>
      </w:r>
      <w:r>
        <w:rPr>
          <w:rFonts w:ascii="Times New Roman"/>
          <w:w w:val="65"/>
          <w:sz w:val="23"/>
        </w:rPr>
        <w:t>...,,,.b,</w:t>
        <w:tab/>
      </w:r>
      <w:r>
        <w:rPr>
          <w:rFonts w:ascii="Arial"/>
          <w:w w:val="90"/>
          <w:position w:val="-8"/>
          <w:sz w:val="28"/>
        </w:rPr>
        <w:t>I</w:t>
        <w:tab/>
      </w:r>
      <w:r>
        <w:rPr>
          <w:rFonts w:ascii="Arial"/>
          <w:w w:val="95"/>
          <w:position w:val="-2"/>
          <w:sz w:val="24"/>
        </w:rPr>
        <w:t>I</w:t>
      </w:r>
      <w:r>
        <w:rPr>
          <w:rFonts w:ascii="Arial"/>
          <w:sz w:val="24"/>
        </w:rPr>
      </w:r>
    </w:p>
    <w:p>
      <w:pPr>
        <w:spacing w:after="0" w:line="2" w:lineRule="atLeast"/>
        <w:jc w:val="center"/>
        <w:rPr>
          <w:rFonts w:ascii="Arial" w:hAnsi="Arial" w:cs="Arial" w:eastAsia="Arial"/>
          <w:sz w:val="24"/>
          <w:szCs w:val="24"/>
        </w:rPr>
        <w:sectPr>
          <w:type w:val="continuous"/>
          <w:pgSz w:w="31660" w:h="22370" w:orient="landscape"/>
          <w:pgMar w:top="480" w:bottom="280" w:left="3380" w:right="300"/>
          <w:cols w:num="3" w:equalWidth="0">
            <w:col w:w="4891" w:space="40"/>
            <w:col w:w="4353" w:space="12267"/>
            <w:col w:w="6429"/>
          </w:cols>
        </w:sectPr>
      </w:pPr>
    </w:p>
    <w:p>
      <w:pPr>
        <w:tabs>
          <w:tab w:pos="643" w:val="left" w:leader="none"/>
        </w:tabs>
        <w:spacing w:line="204" w:lineRule="atLeast" w:before="0"/>
        <w:ind w:left="0" w:right="503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486.660248pt;margin-top:.089487pt;width:62.9pt;height:16.3pt;mso-position-horizontal-relative:page;mso-position-vertical-relative:paragraph;z-index:-604480" type="#_x0000_t202" filled="false" stroked="false">
            <v:textbox inset="0,0,0,0">
              <w:txbxContent>
                <w:p>
                  <w:pPr>
                    <w:spacing w:line="3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color w:val="979999"/>
                      <w:w w:val="75"/>
                      <w:sz w:val="18"/>
                    </w:rPr>
                    <w:t>.</w:t>
                  </w:r>
                  <w:r>
                    <w:rPr>
                      <w:rFonts w:ascii="Times New Roman" w:hAnsi="Times New Roman"/>
                      <w:color w:val="979999"/>
                      <w:spacing w:val="-18"/>
                      <w:w w:val="75"/>
                      <w:sz w:val="18"/>
                    </w:rPr>
                    <w:t>.</w:t>
                  </w:r>
                  <w:r>
                    <w:rPr>
                      <w:rFonts w:ascii="Times New Roman" w:hAnsi="Times New Roman"/>
                      <w:color w:val="979999"/>
                      <w:w w:val="75"/>
                      <w:sz w:val="18"/>
                    </w:rPr>
                    <w:t>.</w:t>
                  </w:r>
                  <w:r>
                    <w:rPr>
                      <w:rFonts w:ascii="Times New Roman" w:hAnsi="Times New Roman"/>
                      <w:color w:val="979999"/>
                      <w:spacing w:val="-18"/>
                      <w:w w:val="75"/>
                      <w:sz w:val="18"/>
                    </w:rPr>
                    <w:t>.</w:t>
                  </w:r>
                  <w:r>
                    <w:rPr>
                      <w:rFonts w:ascii="Arial" w:hAnsi="Arial"/>
                      <w:color w:val="979999"/>
                      <w:spacing w:val="-9"/>
                      <w:w w:val="75"/>
                      <w:sz w:val="22"/>
                    </w:rPr>
                    <w:t>-</w:t>
                  </w:r>
                  <w:r>
                    <w:rPr>
                      <w:rFonts w:ascii="Arial" w:hAnsi="Arial"/>
                      <w:color w:val="979999"/>
                      <w:w w:val="75"/>
                      <w:sz w:val="6"/>
                    </w:rPr>
                    <w:t>.</w:t>
                  </w:r>
                  <w:r>
                    <w:rPr>
                      <w:rFonts w:ascii="Arial" w:hAnsi="Arial"/>
                      <w:color w:val="979999"/>
                      <w:spacing w:val="-10"/>
                      <w:w w:val="75"/>
                      <w:sz w:val="6"/>
                    </w:rPr>
                    <w:t> </w:t>
                  </w:r>
                  <w:r>
                    <w:rPr>
                      <w:rFonts w:ascii="Times New Roman" w:hAnsi="Times New Roman"/>
                      <w:color w:val="979999"/>
                      <w:w w:val="75"/>
                      <w:sz w:val="22"/>
                    </w:rPr>
                    <w:t>.</w:t>
                  </w:r>
                  <w:r>
                    <w:rPr>
                      <w:rFonts w:ascii="Times New Roman" w:hAnsi="Times New Roman"/>
                      <w:color w:val="979999"/>
                      <w:spacing w:val="-9"/>
                      <w:w w:val="75"/>
                      <w:sz w:val="22"/>
                    </w:rPr>
                    <w:t>,</w:t>
                  </w:r>
                  <w:r>
                    <w:rPr>
                      <w:rFonts w:ascii="Arial" w:hAnsi="Arial"/>
                      <w:color w:val="979999"/>
                      <w:w w:val="75"/>
                      <w:sz w:val="6"/>
                    </w:rPr>
                    <w:t>....</w:t>
                  </w:r>
                  <w:r>
                    <w:rPr>
                      <w:rFonts w:ascii="Arial" w:hAnsi="Arial"/>
                      <w:color w:val="979999"/>
                      <w:spacing w:val="-9"/>
                      <w:w w:val="75"/>
                      <w:sz w:val="6"/>
                    </w:rPr>
                    <w:t> </w:t>
                  </w:r>
                  <w:r>
                    <w:rPr>
                      <w:rFonts w:ascii="Arial" w:hAnsi="Arial"/>
                      <w:color w:val="979999"/>
                      <w:spacing w:val="-43"/>
                      <w:w w:val="75"/>
                      <w:sz w:val="32"/>
                    </w:rPr>
                    <w:t>:</w:t>
                  </w:r>
                  <w:r>
                    <w:rPr>
                      <w:rFonts w:ascii="Arial" w:hAnsi="Arial"/>
                      <w:color w:val="979999"/>
                      <w:w w:val="75"/>
                      <w:sz w:val="32"/>
                    </w:rPr>
                    <w:t>.</w:t>
                  </w:r>
                  <w:r>
                    <w:rPr>
                      <w:rFonts w:ascii="Arial" w:hAnsi="Arial"/>
                      <w:color w:val="979999"/>
                      <w:spacing w:val="-42"/>
                      <w:w w:val="75"/>
                      <w:sz w:val="32"/>
                    </w:rPr>
                    <w:t> </w:t>
                  </w:r>
                  <w:r>
                    <w:rPr>
                      <w:rFonts w:ascii="Arial" w:hAnsi="Arial"/>
                      <w:color w:val="979999"/>
                      <w:w w:val="65"/>
                      <w:sz w:val="32"/>
                    </w:rPr>
                    <w:t>·</w:t>
                  </w:r>
                  <w:r>
                    <w:rPr>
                      <w:rFonts w:ascii="Arial" w:hAnsi="Arial"/>
                      <w:color w:val="979999"/>
                      <w:spacing w:val="17"/>
                      <w:w w:val="65"/>
                      <w:sz w:val="32"/>
                    </w:rPr>
                    <w:t>·</w:t>
                  </w:r>
                  <w:r>
                    <w:rPr>
                      <w:rFonts w:ascii="Arial" w:hAnsi="Arial"/>
                      <w:color w:val="979999"/>
                      <w:spacing w:val="-45"/>
                      <w:w w:val="65"/>
                      <w:sz w:val="32"/>
                    </w:rPr>
                    <w:t>·</w:t>
                  </w:r>
                  <w:r>
                    <w:rPr>
                      <w:rFonts w:ascii="Arial" w:hAnsi="Arial"/>
                      <w:color w:val="979999"/>
                      <w:w w:val="65"/>
                      <w:sz w:val="32"/>
                    </w:rPr>
                    <w:t>·</w:t>
                  </w:r>
                  <w:r>
                    <w:rPr>
                      <w:rFonts w:ascii="Arial" w:hAnsi="Arial"/>
                      <w:color w:val="979999"/>
                      <w:spacing w:val="-35"/>
                      <w:w w:val="65"/>
                      <w:sz w:val="32"/>
                    </w:rPr>
                    <w:t> </w:t>
                  </w:r>
                  <w:r>
                    <w:rPr>
                      <w:rFonts w:ascii="Arial" w:hAnsi="Arial"/>
                      <w:color w:val="979999"/>
                      <w:w w:val="65"/>
                      <w:sz w:val="32"/>
                    </w:rPr>
                    <w:t>..</w:t>
                  </w:r>
                  <w:r>
                    <w:rPr>
                      <w:rFonts w:ascii="Arial" w:hAnsi="Arial"/>
                      <w:color w:val="979999"/>
                      <w:spacing w:val="-39"/>
                      <w:w w:val="65"/>
                      <w:sz w:val="32"/>
                    </w:rPr>
                    <w:t> </w:t>
                  </w:r>
                  <w:r>
                    <w:rPr>
                      <w:rFonts w:ascii="Arial" w:hAnsi="Arial"/>
                      <w:color w:val="979999"/>
                      <w:w w:val="75"/>
                      <w:sz w:val="32"/>
                    </w:rPr>
                    <w:t>.</w:t>
                  </w:r>
                  <w:r>
                    <w:rPr>
                      <w:rFonts w:ascii="Arial" w:hAnsi="Arial"/>
                      <w:color w:val="979999"/>
                      <w:spacing w:val="-29"/>
                      <w:w w:val="75"/>
                      <w:sz w:val="32"/>
                    </w:rPr>
                    <w:t>.</w:t>
                  </w:r>
                  <w:r>
                    <w:rPr>
                      <w:rFonts w:ascii="Times New Roman" w:hAnsi="Times New Roman"/>
                      <w:color w:val="979999"/>
                      <w:w w:val="75"/>
                      <w:sz w:val="19"/>
                    </w:rPr>
                    <w:t>·</w:t>
                  </w:r>
                  <w:r>
                    <w:rPr>
                      <w:rFonts w:ascii="Times New Roman" w:hAnsi="Times New Roman"/>
                      <w:color w:val="979999"/>
                      <w:spacing w:val="-23"/>
                      <w:w w:val="75"/>
                      <w:sz w:val="19"/>
                    </w:rPr>
                    <w:t> </w:t>
                  </w:r>
                  <w:r>
                    <w:rPr>
                      <w:rFonts w:ascii="Times New Roman" w:hAnsi="Times New Roman"/>
                      <w:color w:val="979999"/>
                      <w:spacing w:val="-4"/>
                      <w:w w:val="75"/>
                      <w:sz w:val="19"/>
                    </w:rPr>
                    <w:t>·</w:t>
                  </w:r>
                  <w:r>
                    <w:rPr>
                      <w:rFonts w:ascii="Times New Roman" w:hAnsi="Times New Roman"/>
                      <w:color w:val="979999"/>
                      <w:w w:val="75"/>
                      <w:sz w:val="19"/>
                    </w:rPr>
                    <w:t>;.</w:t>
                  </w:r>
                  <w:r>
                    <w:rPr>
                      <w:rFonts w:ascii="Times New Roman" w:hAnsi="Times New Roman"/>
                      <w:color w:val="979999"/>
                      <w:spacing w:val="-16"/>
                      <w:w w:val="75"/>
                      <w:sz w:val="19"/>
                    </w:rPr>
                    <w:t> </w:t>
                  </w:r>
                  <w:r>
                    <w:rPr>
                      <w:rFonts w:ascii="Times New Roman" w:hAnsi="Times New Roman"/>
                      <w:color w:val="979999"/>
                      <w:w w:val="75"/>
                      <w:sz w:val="10"/>
                    </w:rPr>
                    <w:t>_'</w:t>
                  </w:r>
                  <w:r>
                    <w:rPr>
                      <w:rFonts w:ascii="Times New Roman" w:hAnsi="Times New Roman"/>
                      <w:color w:val="979999"/>
                      <w:spacing w:val="1"/>
                      <w:w w:val="75"/>
                      <w:sz w:val="10"/>
                    </w:rPr>
                    <w:t> </w:t>
                  </w:r>
                  <w:r>
                    <w:rPr>
                      <w:rFonts w:ascii="Arial" w:hAnsi="Arial"/>
                      <w:i/>
                      <w:color w:val="979999"/>
                      <w:spacing w:val="-1"/>
                      <w:w w:val="75"/>
                      <w:sz w:val="12"/>
                    </w:rPr>
                    <w:t>'</w:t>
                  </w:r>
                  <w:r>
                    <w:rPr>
                      <w:rFonts w:ascii="Arial" w:hAnsi="Arial"/>
                      <w:i/>
                      <w:color w:val="979999"/>
                      <w:spacing w:val="-17"/>
                      <w:w w:val="75"/>
                      <w:sz w:val="12"/>
                    </w:rPr>
                    <w:t>)</w:t>
                  </w:r>
                  <w:r>
                    <w:rPr>
                      <w:rFonts w:ascii="Arial" w:hAnsi="Arial"/>
                      <w:i/>
                      <w:color w:val="646062"/>
                      <w:w w:val="75"/>
                      <w:sz w:val="12"/>
                    </w:rPr>
                    <w:t>;</w:t>
                  </w:r>
                  <w:r>
                    <w:rPr>
                      <w:rFonts w:ascii="Arial" w:hAns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999"/>
          <w:w w:val="280"/>
          <w:sz w:val="10"/>
        </w:rPr>
        <w:t>--</w:t>
      </w:r>
      <w:r>
        <w:rPr>
          <w:rFonts w:ascii="Times New Roman" w:hAnsi="Times New Roman"/>
          <w:color w:val="979999"/>
          <w:spacing w:val="-58"/>
          <w:w w:val="280"/>
          <w:sz w:val="10"/>
        </w:rPr>
        <w:t> </w:t>
      </w:r>
      <w:r>
        <w:rPr>
          <w:rFonts w:ascii="Times New Roman" w:hAnsi="Times New Roman"/>
          <w:color w:val="979999"/>
          <w:w w:val="95"/>
          <w:sz w:val="10"/>
        </w:rPr>
        <w:t>+-</w:t>
      </w:r>
      <w:r>
        <w:rPr>
          <w:rFonts w:ascii="Times New Roman" w:hAnsi="Times New Roman"/>
          <w:color w:val="979999"/>
          <w:spacing w:val="-15"/>
          <w:w w:val="95"/>
          <w:sz w:val="10"/>
        </w:rPr>
        <w:t> </w:t>
      </w:r>
      <w:r>
        <w:rPr>
          <w:rFonts w:ascii="Times New Roman" w:hAnsi="Times New Roman"/>
          <w:color w:val="979999"/>
          <w:w w:val="95"/>
          <w:sz w:val="10"/>
        </w:rPr>
        <w:t>-:-:'</w:t>
        <w:tab/>
      </w:r>
      <w:r>
        <w:rPr>
          <w:rFonts w:ascii="Times New Roman" w:hAnsi="Times New Roman"/>
          <w:color w:val="21CCCC"/>
          <w:w w:val="170"/>
          <w:sz w:val="10"/>
        </w:rPr>
        <w:t>'</w:t>
      </w:r>
      <w:r>
        <w:rPr>
          <w:rFonts w:ascii="Times New Roman" w:hAnsi="Times New Roman"/>
          <w:color w:val="21CCCC"/>
          <w:spacing w:val="-26"/>
          <w:w w:val="170"/>
          <w:sz w:val="10"/>
        </w:rPr>
        <w:t> </w:t>
      </w:r>
      <w:r>
        <w:rPr>
          <w:rFonts w:ascii="Times New Roman" w:hAnsi="Times New Roman"/>
          <w:color w:val="979999"/>
          <w:w w:val="140"/>
          <w:sz w:val="10"/>
        </w:rPr>
        <w:t>·l</w:t>
      </w:r>
      <w:r>
        <w:rPr>
          <w:rFonts w:ascii="Times New Roman" w:hAnsi="Times New Roman"/>
          <w:color w:val="979999"/>
          <w:spacing w:val="-11"/>
          <w:w w:val="140"/>
          <w:sz w:val="10"/>
        </w:rPr>
        <w:t>'</w:t>
      </w:r>
      <w:r>
        <w:rPr>
          <w:rFonts w:ascii="Times New Roman" w:hAnsi="Times New Roman"/>
          <w:color w:val="6BB1B1"/>
          <w:spacing w:val="-5"/>
          <w:w w:val="140"/>
          <w:sz w:val="10"/>
        </w:rPr>
        <w:t>}</w:t>
      </w:r>
      <w:r>
        <w:rPr>
          <w:rFonts w:ascii="Times New Roman" w:hAnsi="Times New Roman"/>
          <w:color w:val="979999"/>
          <w:spacing w:val="-13"/>
          <w:w w:val="140"/>
          <w:sz w:val="10"/>
        </w:rPr>
        <w:t>'</w:t>
      </w:r>
      <w:r>
        <w:rPr>
          <w:rFonts w:ascii="Times New Roman" w:hAnsi="Times New Roman"/>
          <w:color w:val="979999"/>
          <w:spacing w:val="-76"/>
          <w:w w:val="140"/>
          <w:sz w:val="10"/>
        </w:rPr>
        <w:t>.</w:t>
      </w:r>
      <w:r>
        <w:rPr>
          <w:rFonts w:ascii="Times New Roman" w:hAnsi="Times New Roman"/>
          <w:color w:val="979999"/>
          <w:spacing w:val="5"/>
          <w:w w:val="140"/>
          <w:sz w:val="10"/>
        </w:rPr>
        <w:t>i</w:t>
      </w:r>
      <w:r>
        <w:rPr>
          <w:rFonts w:ascii="Times New Roman" w:hAnsi="Times New Roman"/>
          <w:color w:val="5DCACA"/>
          <w:w w:val="140"/>
          <w:sz w:val="10"/>
        </w:rPr>
        <w:t>·</w:t>
      </w:r>
      <w:r>
        <w:rPr>
          <w:rFonts w:ascii="Times New Roman" w:hAnsi="Times New Roman"/>
          <w:color w:val="5DCACA"/>
          <w:spacing w:val="28"/>
          <w:w w:val="140"/>
          <w:sz w:val="10"/>
        </w:rPr>
        <w:t> </w:t>
      </w:r>
      <w:r>
        <w:rPr>
          <w:rFonts w:ascii="Times New Roman" w:hAnsi="Times New Roman"/>
          <w:color w:val="979999"/>
          <w:w w:val="140"/>
          <w:sz w:val="10"/>
        </w:rPr>
        <w:t>_</w:t>
      </w:r>
      <w:r>
        <w:rPr>
          <w:rFonts w:ascii="Times New Roman" w:hAnsi="Times New Roman"/>
          <w:color w:val="979999"/>
          <w:spacing w:val="-17"/>
          <w:w w:val="140"/>
          <w:sz w:val="10"/>
        </w:rPr>
        <w:t>.</w:t>
      </w:r>
      <w:r>
        <w:rPr>
          <w:rFonts w:ascii="Times New Roman" w:hAnsi="Times New Roman"/>
          <w:color w:val="979999"/>
          <w:w w:val="140"/>
          <w:sz w:val="10"/>
        </w:rPr>
        <w:t>,;</w:t>
      </w:r>
      <w:r>
        <w:rPr>
          <w:rFonts w:ascii="Times New Roman" w:hAnsi="Times New Roman"/>
          <w:color w:val="979999"/>
          <w:spacing w:val="-21"/>
          <w:w w:val="140"/>
          <w:sz w:val="10"/>
        </w:rPr>
        <w:t>:</w:t>
      </w:r>
      <w:r>
        <w:rPr>
          <w:rFonts w:ascii="Times New Roman" w:hAnsi="Times New Roman"/>
          <w:color w:val="979999"/>
          <w:spacing w:val="-82"/>
          <w:w w:val="140"/>
          <w:sz w:val="10"/>
        </w:rPr>
        <w:t>.</w:t>
      </w:r>
      <w:r>
        <w:rPr>
          <w:rFonts w:ascii="Times New Roman" w:hAnsi="Times New Roman"/>
          <w:color w:val="979999"/>
          <w:spacing w:val="-3"/>
          <w:w w:val="140"/>
          <w:sz w:val="10"/>
        </w:rPr>
        <w:t>-</w:t>
      </w:r>
      <w:r>
        <w:rPr>
          <w:rFonts w:ascii="Times New Roman" w:hAnsi="Times New Roman"/>
          <w:color w:val="979999"/>
          <w:w w:val="140"/>
          <w:sz w:val="10"/>
        </w:rPr>
        <w:t>;</w:t>
      </w:r>
      <w:r>
        <w:rPr>
          <w:rFonts w:ascii="Times New Roman" w:hAnsi="Times New Roman"/>
          <w:sz w:val="10"/>
        </w:rPr>
      </w:r>
    </w:p>
    <w:p>
      <w:pPr>
        <w:spacing w:before="66"/>
        <w:ind w:left="0" w:right="1716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color w:val="3DD1D1"/>
          <w:spacing w:val="-5"/>
          <w:w w:val="145"/>
          <w:sz w:val="9"/>
          <w:szCs w:val="9"/>
        </w:rPr>
        <w:t>'</w:t>
      </w:r>
      <w:r>
        <w:rPr>
          <w:rFonts w:ascii="Arial" w:hAnsi="Arial" w:cs="Arial" w:eastAsia="Arial"/>
          <w:color w:val="979999"/>
          <w:spacing w:val="-7"/>
          <w:w w:val="145"/>
          <w:sz w:val="9"/>
          <w:szCs w:val="9"/>
        </w:rPr>
        <w:t>·',</w:t>
      </w:r>
      <w:r>
        <w:rPr>
          <w:rFonts w:ascii="Arial" w:hAnsi="Arial" w:cs="Arial" w:eastAsia="Arial"/>
          <w:color w:val="979999"/>
          <w:spacing w:val="-6"/>
          <w:w w:val="145"/>
          <w:sz w:val="9"/>
          <w:szCs w:val="9"/>
        </w:rPr>
        <w:t>"•</w:t>
      </w:r>
      <w:r>
        <w:rPr>
          <w:rFonts w:ascii="Arial" w:hAnsi="Arial" w:cs="Arial" w:eastAsia="Arial"/>
          <w:sz w:val="9"/>
          <w:szCs w:val="9"/>
        </w:rPr>
      </w:r>
    </w:p>
    <w:p>
      <w:pPr>
        <w:tabs>
          <w:tab w:pos="892" w:val="left" w:leader="none"/>
        </w:tabs>
        <w:spacing w:line="48" w:lineRule="atLeast" w:before="47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979999"/>
          <w:w w:val="105"/>
          <w:sz w:val="12"/>
        </w:rPr>
        <w:t>·y:'"</w:t>
      </w:r>
      <w:r>
        <w:rPr>
          <w:rFonts w:ascii="Arial" w:hAnsi="Arial"/>
          <w:color w:val="979999"/>
          <w:spacing w:val="-2"/>
          <w:w w:val="105"/>
          <w:sz w:val="12"/>
        </w:rPr>
        <w:t>l</w:t>
      </w:r>
      <w:r>
        <w:rPr>
          <w:rFonts w:ascii="Arial" w:hAnsi="Arial"/>
          <w:color w:val="979999"/>
          <w:spacing w:val="-27"/>
          <w:w w:val="105"/>
          <w:sz w:val="12"/>
        </w:rPr>
        <w:t>'</w:t>
      </w:r>
      <w:r>
        <w:rPr>
          <w:rFonts w:ascii="Arial" w:hAnsi="Arial"/>
          <w:color w:val="979999"/>
          <w:w w:val="105"/>
          <w:sz w:val="12"/>
        </w:rPr>
        <w:t>r- </w:t>
      </w:r>
      <w:r>
        <w:rPr>
          <w:rFonts w:ascii="Arial" w:hAnsi="Arial"/>
          <w:color w:val="979999"/>
          <w:spacing w:val="1"/>
          <w:w w:val="105"/>
          <w:sz w:val="12"/>
        </w:rPr>
        <w:t> </w:t>
      </w:r>
      <w:r>
        <w:rPr>
          <w:rFonts w:ascii="Arial" w:hAnsi="Arial"/>
          <w:color w:val="979999"/>
          <w:w w:val="180"/>
          <w:sz w:val="12"/>
        </w:rPr>
        <w:t>'</w:t>
      </w:r>
      <w:r>
        <w:rPr>
          <w:rFonts w:ascii="Arial" w:hAnsi="Arial"/>
          <w:color w:val="979999"/>
          <w:spacing w:val="-12"/>
          <w:w w:val="180"/>
          <w:sz w:val="12"/>
        </w:rPr>
        <w:t> </w:t>
      </w:r>
      <w:r>
        <w:rPr>
          <w:rFonts w:ascii="Arial" w:hAnsi="Arial"/>
          <w:color w:val="594B80"/>
          <w:w w:val="180"/>
          <w:sz w:val="12"/>
        </w:rPr>
        <w:t>#</w:t>
      </w:r>
      <w:r>
        <w:rPr>
          <w:rFonts w:ascii="Arial" w:hAnsi="Arial"/>
          <w:color w:val="594B80"/>
          <w:spacing w:val="-29"/>
          <w:w w:val="180"/>
          <w:sz w:val="12"/>
        </w:rPr>
        <w:t> </w:t>
      </w:r>
      <w:r>
        <w:rPr>
          <w:rFonts w:ascii="Arial" w:hAnsi="Arial"/>
          <w:w w:val="75"/>
          <w:sz w:val="12"/>
        </w:rPr>
        <w:t>1</w:t>
        <w:tab/>
      </w:r>
      <w:r>
        <w:rPr>
          <w:rFonts w:ascii="Arial" w:hAnsi="Arial"/>
          <w:color w:val="979999"/>
          <w:w w:val="75"/>
          <w:sz w:val="12"/>
        </w:rPr>
        <w:t>-   </w:t>
      </w:r>
      <w:r>
        <w:rPr>
          <w:rFonts w:ascii="Arial" w:hAnsi="Arial"/>
          <w:color w:val="979999"/>
          <w:spacing w:val="10"/>
          <w:w w:val="75"/>
          <w:sz w:val="12"/>
        </w:rPr>
        <w:t> </w:t>
      </w:r>
      <w:r>
        <w:rPr>
          <w:rFonts w:ascii="Arial" w:hAnsi="Arial"/>
          <w:color w:val="979999"/>
          <w:w w:val="105"/>
          <w:sz w:val="12"/>
        </w:rPr>
        <w:t>.</w:t>
      </w:r>
      <w:r>
        <w:rPr>
          <w:rFonts w:ascii="Arial" w:hAnsi="Arial"/>
          <w:sz w:val="12"/>
        </w:rPr>
      </w:r>
    </w:p>
    <w:p>
      <w:pPr>
        <w:spacing w:line="50" w:lineRule="atLeast" w:before="0"/>
        <w:ind w:left="1282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w w:val="215"/>
        </w:rPr>
        <w:br w:type="column"/>
      </w:r>
      <w:r>
        <w:rPr>
          <w:rFonts w:ascii="Arial"/>
          <w:color w:val="979999"/>
          <w:spacing w:val="-123"/>
          <w:w w:val="215"/>
          <w:sz w:val="35"/>
        </w:rPr>
        <w:t>:</w:t>
      </w:r>
      <w:r>
        <w:rPr>
          <w:rFonts w:ascii="Arial"/>
          <w:color w:val="979999"/>
          <w:w w:val="215"/>
          <w:sz w:val="35"/>
        </w:rPr>
        <w:t>(j</w:t>
      </w:r>
      <w:r>
        <w:rPr>
          <w:rFonts w:ascii="Arial"/>
          <w:sz w:val="35"/>
        </w:rPr>
      </w:r>
    </w:p>
    <w:p>
      <w:pPr>
        <w:spacing w:line="12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999"/>
          <w:w w:val="80"/>
          <w:position w:val="-3"/>
          <w:sz w:val="21"/>
        </w:rPr>
        <w:t>--=</w:t>
      </w:r>
      <w:r>
        <w:rPr>
          <w:rFonts w:ascii="Times New Roman"/>
          <w:color w:val="979999"/>
          <w:spacing w:val="-15"/>
          <w:w w:val="80"/>
          <w:position w:val="-3"/>
          <w:sz w:val="21"/>
        </w:rPr>
        <w:t> </w:t>
      </w:r>
      <w:r>
        <w:rPr>
          <w:rFonts w:ascii="Times New Roman"/>
          <w:color w:val="979999"/>
          <w:w w:val="80"/>
          <w:position w:val="-3"/>
          <w:sz w:val="21"/>
        </w:rPr>
        <w:t>..</w:t>
      </w:r>
      <w:r>
        <w:rPr>
          <w:rFonts w:ascii="Times New Roman"/>
          <w:color w:val="979999"/>
          <w:spacing w:val="24"/>
          <w:w w:val="80"/>
          <w:position w:val="-3"/>
          <w:sz w:val="21"/>
        </w:rPr>
        <w:t>.</w:t>
      </w:r>
      <w:r>
        <w:rPr>
          <w:rFonts w:ascii="Arial"/>
          <w:color w:val="979999"/>
          <w:spacing w:val="-44"/>
          <w:w w:val="80"/>
          <w:sz w:val="8"/>
        </w:rPr>
        <w:t>-</w:t>
      </w:r>
      <w:r>
        <w:rPr>
          <w:rFonts w:ascii="Arial"/>
          <w:color w:val="979999"/>
          <w:spacing w:val="-57"/>
          <w:w w:val="80"/>
          <w:sz w:val="8"/>
        </w:rPr>
        <w:t>.</w:t>
      </w:r>
      <w:r>
        <w:rPr>
          <w:rFonts w:ascii="Arial"/>
          <w:color w:val="979999"/>
          <w:w w:val="80"/>
          <w:sz w:val="8"/>
        </w:rPr>
        <w:t>-;:</w:t>
      </w:r>
      <w:r>
        <w:rPr>
          <w:rFonts w:ascii="Arial"/>
          <w:color w:val="979999"/>
          <w:spacing w:val="3"/>
          <w:w w:val="80"/>
          <w:sz w:val="8"/>
        </w:rPr>
        <w:t> </w:t>
      </w:r>
      <w:r>
        <w:rPr>
          <w:rFonts w:ascii="Arial"/>
          <w:color w:val="979999"/>
          <w:w w:val="80"/>
          <w:sz w:val="8"/>
        </w:rPr>
        <w:t>t</w:t>
      </w:r>
      <w:r>
        <w:rPr>
          <w:rFonts w:ascii="Arial"/>
          <w:color w:val="979999"/>
          <w:spacing w:val="-7"/>
          <w:w w:val="80"/>
          <w:sz w:val="8"/>
        </w:rPr>
        <w:t> </w:t>
      </w:r>
      <w:r>
        <w:rPr>
          <w:rFonts w:ascii="Arial"/>
          <w:color w:val="979999"/>
          <w:w w:val="80"/>
          <w:sz w:val="8"/>
        </w:rPr>
        <w:t>.</w:t>
      </w:r>
      <w:r>
        <w:rPr>
          <w:rFonts w:ascii="Arial"/>
          <w:color w:val="979999"/>
          <w:spacing w:val="-6"/>
          <w:w w:val="80"/>
          <w:sz w:val="8"/>
        </w:rPr>
        <w:t>,</w:t>
      </w:r>
      <w:r>
        <w:rPr>
          <w:rFonts w:ascii="Arial"/>
          <w:color w:val="979999"/>
          <w:w w:val="80"/>
          <w:sz w:val="8"/>
        </w:rPr>
        <w:t>..</w:t>
      </w:r>
      <w:r>
        <w:rPr>
          <w:rFonts w:ascii="Arial"/>
          <w:sz w:val="8"/>
        </w:rPr>
      </w:r>
    </w:p>
    <w:p>
      <w:pPr>
        <w:spacing w:line="36" w:lineRule="atLeast" w:before="0"/>
        <w:ind w:left="16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65"/>
        </w:rPr>
        <w:br w:type="column"/>
      </w:r>
      <w:r>
        <w:rPr>
          <w:rFonts w:ascii="Times New Roman" w:hAnsi="Times New Roman"/>
          <w:color w:val="979999"/>
          <w:spacing w:val="3"/>
          <w:w w:val="65"/>
          <w:sz w:val="17"/>
        </w:rPr>
        <w:t>-</w:t>
      </w:r>
      <w:r>
        <w:rPr>
          <w:rFonts w:ascii="Times New Roman" w:hAnsi="Times New Roman"/>
          <w:color w:val="BABABA"/>
          <w:spacing w:val="4"/>
          <w:w w:val="65"/>
          <w:sz w:val="17"/>
        </w:rPr>
        <w:t>-</w:t>
      </w:r>
      <w:r>
        <w:rPr>
          <w:rFonts w:ascii="Times New Roman" w:hAnsi="Times New Roman"/>
          <w:color w:val="BABABA"/>
          <w:spacing w:val="-9"/>
          <w:w w:val="65"/>
          <w:sz w:val="17"/>
        </w:rPr>
        <w:t> </w:t>
      </w:r>
      <w:r>
        <w:rPr>
          <w:rFonts w:ascii="Times New Roman" w:hAnsi="Times New Roman"/>
          <w:color w:val="979999"/>
          <w:w w:val="115"/>
          <w:sz w:val="17"/>
        </w:rPr>
        <w:t>---</w:t>
      </w:r>
      <w:r>
        <w:rPr>
          <w:rFonts w:ascii="Times New Roman" w:hAnsi="Times New Roman"/>
          <w:color w:val="979999"/>
          <w:spacing w:val="-14"/>
          <w:w w:val="115"/>
          <w:sz w:val="17"/>
        </w:rPr>
        <w:t> </w:t>
      </w:r>
      <w:r>
        <w:rPr>
          <w:rFonts w:ascii="Times New Roman" w:hAnsi="Times New Roman"/>
          <w:color w:val="979999"/>
          <w:w w:val="135"/>
          <w:sz w:val="16"/>
        </w:rPr>
        <w:t>-</w:t>
      </w:r>
      <w:r>
        <w:rPr>
          <w:rFonts w:ascii="Times New Roman" w:hAnsi="Times New Roman"/>
          <w:color w:val="979999"/>
          <w:spacing w:val="-33"/>
          <w:w w:val="135"/>
          <w:sz w:val="16"/>
        </w:rPr>
        <w:t> </w:t>
      </w:r>
      <w:r>
        <w:rPr>
          <w:rFonts w:ascii="Times New Roman" w:hAnsi="Times New Roman"/>
          <w:color w:val="979999"/>
          <w:spacing w:val="-4"/>
          <w:w w:val="190"/>
          <w:sz w:val="10"/>
        </w:rPr>
        <w:t>-</w:t>
      </w:r>
      <w:r>
        <w:rPr>
          <w:rFonts w:ascii="Times New Roman" w:hAnsi="Times New Roman"/>
          <w:color w:val="BABABA"/>
          <w:spacing w:val="-7"/>
          <w:w w:val="190"/>
          <w:sz w:val="10"/>
        </w:rPr>
        <w:t>·</w:t>
      </w:r>
      <w:r>
        <w:rPr>
          <w:rFonts w:ascii="Times New Roman" w:hAnsi="Times New Roman"/>
          <w:color w:val="979999"/>
          <w:spacing w:val="-4"/>
          <w:w w:val="190"/>
          <w:sz w:val="10"/>
        </w:rPr>
        <w:t>-</w:t>
      </w:r>
      <w:r>
        <w:rPr>
          <w:rFonts w:ascii="Times New Roman" w:hAnsi="Times New Roman"/>
          <w:color w:val="979999"/>
          <w:spacing w:val="-20"/>
          <w:w w:val="190"/>
          <w:sz w:val="10"/>
        </w:rPr>
        <w:t> </w:t>
      </w:r>
      <w:r>
        <w:rPr>
          <w:rFonts w:ascii="Times New Roman" w:hAnsi="Times New Roman"/>
          <w:color w:val="979999"/>
          <w:w w:val="65"/>
          <w:sz w:val="8"/>
        </w:rPr>
        <w:t>-</w:t>
      </w:r>
      <w:r>
        <w:rPr>
          <w:rFonts w:ascii="Times New Roman" w:hAnsi="Times New Roman"/>
          <w:sz w:val="8"/>
        </w:rPr>
      </w:r>
    </w:p>
    <w:p>
      <w:pPr>
        <w:spacing w:line="36" w:lineRule="atLeast" w:before="0"/>
        <w:ind w:left="70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  <w:t>SS018706-208</w:t>
      </w:r>
    </w:p>
    <w:p>
      <w:pPr>
        <w:spacing w:line="58" w:lineRule="atLeast" w:before="0"/>
        <w:ind w:left="0" w:right="92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w w:val="65"/>
        </w:rPr>
        <w:br w:type="column"/>
      </w:r>
      <w:r>
        <w:rPr>
          <w:rFonts w:ascii="Arial"/>
          <w:w w:val="65"/>
          <w:sz w:val="28"/>
        </w:rPr>
        <w:t>...,</w:t>
      </w:r>
      <w:r>
        <w:rPr>
          <w:rFonts w:ascii="Arial"/>
          <w:sz w:val="28"/>
        </w:rPr>
      </w:r>
    </w:p>
    <w:p>
      <w:pPr>
        <w:spacing w:line="12" w:lineRule="exact" w:before="9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0"/>
          <w:sz w:val="11"/>
        </w:rPr>
        <w:t>Client:</w:t>
      </w:r>
      <w:r>
        <w:rPr>
          <w:rFonts w:ascii="Arial"/>
          <w:sz w:val="11"/>
        </w:rPr>
      </w:r>
    </w:p>
    <w:p>
      <w:pPr>
        <w:spacing w:line="101" w:lineRule="atLeast" w:before="0"/>
        <w:ind w:left="150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0"/>
        </w:rPr>
        <w:br w:type="column"/>
      </w:r>
      <w:r>
        <w:rPr>
          <w:rFonts w:ascii="Arial"/>
          <w:w w:val="90"/>
          <w:sz w:val="11"/>
        </w:rPr>
        <w:t>Date</w:t>
      </w:r>
      <w:r>
        <w:rPr>
          <w:rFonts w:ascii="Arial"/>
          <w:sz w:val="11"/>
        </w:rPr>
      </w:r>
    </w:p>
    <w:p>
      <w:pPr>
        <w:spacing w:line="275" w:lineRule="atLeast" w:before="0"/>
        <w:ind w:left="25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w w:val="105"/>
          <w:sz w:val="10"/>
        </w:rPr>
        <w:t>water</w:t>
      </w:r>
      <w:r>
        <w:rPr>
          <w:rFonts w:ascii="Arial"/>
          <w:spacing w:val="-4"/>
          <w:w w:val="105"/>
          <w:sz w:val="10"/>
        </w:rPr>
        <w:t> </w:t>
      </w:r>
      <w:r>
        <w:rPr>
          <w:rFonts w:ascii="Arial"/>
          <w:w w:val="105"/>
          <w:sz w:val="10"/>
        </w:rPr>
        <w:t>outfall</w:t>
      </w:r>
      <w:r>
        <w:rPr>
          <w:rFonts w:ascii="Arial"/>
          <w:sz w:val="10"/>
        </w:rPr>
      </w:r>
    </w:p>
    <w:p>
      <w:pPr>
        <w:tabs>
          <w:tab w:pos="1625" w:val="left" w:leader="none"/>
        </w:tabs>
        <w:spacing w:line="94" w:lineRule="atLeast" w:before="0"/>
        <w:ind w:left="129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85"/>
        </w:rPr>
        <w:br w:type="column"/>
      </w:r>
      <w:r>
        <w:rPr>
          <w:rFonts w:ascii="Times New Roman"/>
          <w:w w:val="85"/>
          <w:position w:val="1"/>
          <w:sz w:val="12"/>
        </w:rPr>
        <w:t>By</w:t>
        <w:tab/>
      </w:r>
      <w:r>
        <w:rPr>
          <w:rFonts w:ascii="Arial"/>
          <w:sz w:val="11"/>
        </w:rPr>
        <w:t>Checked</w:t>
      </w:r>
      <w:r>
        <w:rPr>
          <w:rFonts w:ascii="Arial"/>
          <w:sz w:val="11"/>
        </w:rPr>
      </w:r>
    </w:p>
    <w:p>
      <w:pPr>
        <w:spacing w:after="0" w:line="94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3380" w:right="300"/>
          <w:cols w:num="8" w:equalWidth="0">
            <w:col w:w="8065" w:space="40"/>
            <w:col w:w="2304" w:space="40"/>
            <w:col w:w="824" w:space="40"/>
            <w:col w:w="1910" w:space="4849"/>
            <w:col w:w="6457" w:space="40"/>
            <w:col w:w="370" w:space="40"/>
            <w:col w:w="823" w:space="40"/>
            <w:col w:w="2138"/>
          </w:cols>
        </w:sectPr>
      </w:pPr>
    </w:p>
    <w:p>
      <w:pPr>
        <w:tabs>
          <w:tab w:pos="2923" w:val="left" w:leader="none"/>
          <w:tab w:pos="4428" w:val="left" w:leader="none"/>
        </w:tabs>
        <w:spacing w:before="41"/>
        <w:ind w:left="2063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979999"/>
          <w:w w:val="80"/>
          <w:sz w:val="39"/>
        </w:rPr>
        <w:t>-t</w:t>
        <w:tab/>
      </w:r>
      <w:r>
        <w:rPr>
          <w:rFonts w:ascii="Times New Roman"/>
          <w:color w:val="979999"/>
          <w:w w:val="75"/>
          <w:position w:val="-3"/>
          <w:sz w:val="39"/>
        </w:rPr>
        <w:t>t</w:t>
        <w:tab/>
        <w:t>t</w:t>
      </w:r>
      <w:r>
        <w:rPr>
          <w:rFonts w:ascii="Times New Roman"/>
          <w:sz w:val="39"/>
        </w:rPr>
      </w:r>
    </w:p>
    <w:p>
      <w:pPr>
        <w:tabs>
          <w:tab w:pos="2420" w:val="left" w:leader="none"/>
        </w:tabs>
        <w:spacing w:line="42" w:lineRule="exact" w:before="0"/>
        <w:ind w:left="194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 w:hAnsi="Arial" w:cs="Arial" w:eastAsia="Arial"/>
          <w:color w:val="979999"/>
          <w:spacing w:val="-8"/>
          <w:w w:val="105"/>
          <w:sz w:val="10"/>
          <w:szCs w:val="10"/>
        </w:rPr>
        <w:t>••</w:t>
      </w:r>
      <w:r>
        <w:rPr>
          <w:rFonts w:ascii="Arial" w:hAnsi="Arial" w:cs="Arial" w:eastAsia="Arial"/>
          <w:color w:val="979999"/>
          <w:spacing w:val="-6"/>
          <w:w w:val="105"/>
          <w:sz w:val="10"/>
          <w:szCs w:val="10"/>
        </w:rPr>
        <w:t>.</w:t>
        <w:tab/>
      </w:r>
      <w:r>
        <w:rPr>
          <w:rFonts w:ascii="Arial" w:hAnsi="Arial" w:cs="Arial" w:eastAsia="Arial"/>
          <w:color w:val="979999"/>
          <w:w w:val="95"/>
          <w:sz w:val="10"/>
          <w:szCs w:val="10"/>
        </w:rPr>
        <w:t>---:,</w:t>
      </w:r>
      <w:r>
        <w:rPr>
          <w:rFonts w:ascii="Arial" w:hAnsi="Arial" w:cs="Arial" w:eastAsia="Arial"/>
          <w:color w:val="979999"/>
          <w:spacing w:val="-22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210"/>
          <w:sz w:val="10"/>
          <w:szCs w:val="10"/>
        </w:rPr>
        <w:t>,</w:t>
      </w:r>
      <w:r>
        <w:rPr>
          <w:rFonts w:ascii="Arial" w:hAnsi="Arial" w:cs="Arial" w:eastAsia="Arial"/>
          <w:color w:val="979999"/>
          <w:spacing w:val="-39"/>
          <w:w w:val="2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spacing w:val="8"/>
          <w:w w:val="60"/>
          <w:sz w:val="10"/>
          <w:szCs w:val="10"/>
        </w:rPr>
        <w:t>1</w:t>
      </w:r>
      <w:r>
        <w:rPr>
          <w:rFonts w:ascii="Arial" w:hAnsi="Arial" w:cs="Arial" w:eastAsia="Arial"/>
          <w:color w:val="5DCACA"/>
          <w:spacing w:val="4"/>
          <w:w w:val="60"/>
          <w:sz w:val="10"/>
          <w:szCs w:val="10"/>
        </w:rPr>
        <w:t>-</w:t>
      </w:r>
      <w:r>
        <w:rPr>
          <w:rFonts w:ascii="Arial" w:hAnsi="Arial" w:cs="Arial" w:eastAsia="Arial"/>
          <w:color w:val="5DCACA"/>
          <w:spacing w:val="-13"/>
          <w:w w:val="60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105"/>
          <w:sz w:val="10"/>
          <w:szCs w:val="10"/>
        </w:rPr>
        <w:t>r</w:t>
      </w:r>
      <w:r>
        <w:rPr>
          <w:rFonts w:ascii="Arial" w:hAnsi="Arial" w:cs="Arial" w:eastAsia="Arial"/>
          <w:color w:val="979999"/>
          <w:spacing w:val="-13"/>
          <w:w w:val="105"/>
          <w:sz w:val="10"/>
          <w:szCs w:val="10"/>
        </w:rPr>
        <w:t> </w:t>
      </w:r>
      <w:r>
        <w:rPr>
          <w:rFonts w:ascii="Arial" w:hAnsi="Arial" w:cs="Arial" w:eastAsia="Arial"/>
          <w:i/>
          <w:color w:val="110F18"/>
          <w:spacing w:val="-7"/>
          <w:w w:val="95"/>
          <w:sz w:val="14"/>
          <w:szCs w:val="14"/>
        </w:rPr>
        <w:t>==-r</w:t>
      </w:r>
      <w:r>
        <w:rPr>
          <w:rFonts w:ascii="Arial" w:hAnsi="Arial" w:cs="Arial" w:eastAsia="Arial"/>
          <w:i/>
          <w:color w:val="2A0C67"/>
          <w:spacing w:val="-3"/>
          <w:w w:val="95"/>
          <w:sz w:val="14"/>
          <w:szCs w:val="14"/>
        </w:rPr>
        <w:t>L</w:t>
      </w:r>
      <w:r>
        <w:rPr>
          <w:rFonts w:ascii="Arial" w:hAnsi="Arial" w:cs="Arial" w:eastAsia="Arial"/>
          <w:i/>
          <w:color w:val="979999"/>
          <w:spacing w:val="-3"/>
          <w:w w:val="95"/>
          <w:sz w:val="14"/>
          <w:szCs w:val="14"/>
        </w:rPr>
        <w:t>r</w:t>
      </w:r>
      <w:r>
        <w:rPr>
          <w:rFonts w:ascii="Arial" w:hAnsi="Arial" w:cs="Arial" w:eastAsia="Arial"/>
          <w:i/>
          <w:color w:val="979999"/>
          <w:spacing w:val="-31"/>
          <w:w w:val="95"/>
          <w:sz w:val="14"/>
          <w:szCs w:val="14"/>
        </w:rPr>
        <w:t> </w:t>
      </w:r>
      <w:r>
        <w:rPr>
          <w:rFonts w:ascii="Arial" w:hAnsi="Arial" w:cs="Arial" w:eastAsia="Arial"/>
          <w:i/>
          <w:color w:val="2A2A31"/>
          <w:w w:val="105"/>
          <w:sz w:val="14"/>
          <w:szCs w:val="14"/>
        </w:rPr>
        <w:t>N-</w:t>
      </w:r>
      <w:r>
        <w:rPr>
          <w:rFonts w:ascii="Arial" w:hAnsi="Arial" w:cs="Arial" w:eastAsia="Arial"/>
          <w:i/>
          <w:color w:val="150054"/>
          <w:w w:val="105"/>
          <w:sz w:val="14"/>
          <w:szCs w:val="14"/>
        </w:rPr>
        <w:t>-</w:t>
      </w:r>
      <w:r>
        <w:rPr>
          <w:rFonts w:ascii="Arial" w:hAnsi="Arial" w:cs="Arial" w:eastAsia="Arial"/>
          <w:sz w:val="14"/>
          <w:szCs w:val="14"/>
        </w:rPr>
      </w:r>
    </w:p>
    <w:p>
      <w:pPr>
        <w:tabs>
          <w:tab w:pos="2471" w:val="left" w:leader="none"/>
        </w:tabs>
        <w:spacing w:line="98" w:lineRule="exact" w:before="0"/>
        <w:ind w:left="197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979999"/>
          <w:w w:val="110"/>
          <w:sz w:val="10"/>
          <w:szCs w:val="10"/>
        </w:rPr>
        <w:t>•.  </w:t>
      </w:r>
      <w:r>
        <w:rPr>
          <w:rFonts w:ascii="Arial" w:hAnsi="Arial" w:cs="Arial" w:eastAsia="Arial"/>
          <w:color w:val="979999"/>
          <w:spacing w:val="2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999"/>
          <w:spacing w:val="-14"/>
          <w:w w:val="215"/>
          <w:sz w:val="10"/>
          <w:szCs w:val="10"/>
        </w:rPr>
        <w:t>,</w:t>
      </w:r>
      <w:r>
        <w:rPr>
          <w:rFonts w:ascii="Arial" w:hAnsi="Arial" w:cs="Arial" w:eastAsia="Arial"/>
          <w:color w:val="979999"/>
          <w:w w:val="215"/>
          <w:sz w:val="10"/>
          <w:szCs w:val="10"/>
        </w:rPr>
        <w:t>,</w:t>
        <w:tab/>
      </w:r>
      <w:r>
        <w:rPr>
          <w:rFonts w:ascii="Arial" w:hAnsi="Arial" w:cs="Arial" w:eastAsia="Arial"/>
          <w:color w:val="979999"/>
          <w:w w:val="90"/>
          <w:sz w:val="10"/>
          <w:szCs w:val="10"/>
        </w:rPr>
        <w:t>.</w:t>
      </w:r>
      <w:r>
        <w:rPr>
          <w:rFonts w:ascii="Arial" w:hAnsi="Arial" w:cs="Arial" w:eastAsia="Arial"/>
          <w:color w:val="979999"/>
          <w:spacing w:val="-29"/>
          <w:w w:val="90"/>
          <w:sz w:val="10"/>
          <w:szCs w:val="10"/>
        </w:rPr>
        <w:t>•·</w:t>
      </w:r>
      <w:r>
        <w:rPr>
          <w:rFonts w:ascii="Arial" w:hAnsi="Arial" w:cs="Arial" w:eastAsia="Arial"/>
          <w:color w:val="979999"/>
          <w:w w:val="90"/>
          <w:sz w:val="10"/>
          <w:szCs w:val="10"/>
        </w:rPr>
        <w:t>@</w:t>
      </w:r>
      <w:r>
        <w:rPr>
          <w:rFonts w:ascii="Arial" w:hAnsi="Arial" w:cs="Arial" w:eastAsia="Arial"/>
          <w:color w:val="979999"/>
          <w:spacing w:val="-20"/>
          <w:w w:val="90"/>
          <w:sz w:val="10"/>
          <w:szCs w:val="10"/>
        </w:rPr>
        <w:t> </w:t>
      </w:r>
      <w:r>
        <w:rPr>
          <w:rFonts w:ascii="Arial" w:hAnsi="Arial" w:cs="Arial" w:eastAsia="Arial"/>
          <w:color w:val="5DCACA"/>
          <w:spacing w:val="2"/>
          <w:w w:val="80"/>
          <w:sz w:val="10"/>
          <w:szCs w:val="10"/>
        </w:rPr>
        <w:t>.</w:t>
      </w:r>
      <w:r>
        <w:rPr>
          <w:rFonts w:ascii="Arial" w:hAnsi="Arial" w:cs="Arial" w:eastAsia="Arial"/>
          <w:color w:val="979999"/>
          <w:w w:val="80"/>
          <w:sz w:val="10"/>
          <w:szCs w:val="10"/>
        </w:rPr>
        <w:t>i...</w:t>
      </w:r>
      <w:r>
        <w:rPr>
          <w:rFonts w:ascii="Arial" w:hAnsi="Arial" w:cs="Arial" w:eastAsia="Arial"/>
          <w:color w:val="979999"/>
          <w:spacing w:val="-11"/>
          <w:w w:val="80"/>
          <w:sz w:val="10"/>
          <w:szCs w:val="10"/>
        </w:rPr>
        <w:t> </w:t>
      </w:r>
      <w:r>
        <w:rPr>
          <w:rFonts w:ascii="Arial" w:hAnsi="Arial" w:cs="Arial" w:eastAsia="Arial"/>
          <w:color w:val="6BB1B1"/>
          <w:w w:val="80"/>
          <w:sz w:val="10"/>
          <w:szCs w:val="10"/>
        </w:rPr>
        <w:t>"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41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110"/>
        </w:rPr>
        <w:br w:type="column"/>
      </w:r>
      <w:r>
        <w:rPr>
          <w:rFonts w:ascii="Arial"/>
          <w:i/>
          <w:color w:val="979999"/>
          <w:w w:val="110"/>
          <w:sz w:val="6"/>
        </w:rPr>
        <w:t>-,,.</w:t>
      </w:r>
      <w:r>
        <w:rPr>
          <w:rFonts w:ascii="Arial"/>
          <w:i/>
          <w:color w:val="979999"/>
          <w:spacing w:val="-6"/>
          <w:w w:val="110"/>
          <w:sz w:val="6"/>
        </w:rPr>
        <w:t> </w:t>
      </w:r>
      <w:r>
        <w:rPr>
          <w:rFonts w:ascii="Arial"/>
          <w:i/>
          <w:color w:val="979999"/>
          <w:w w:val="110"/>
          <w:sz w:val="6"/>
        </w:rPr>
        <w:t>-,:;</w:t>
      </w:r>
      <w:r>
        <w:rPr>
          <w:rFonts w:ascii="Arial"/>
          <w:sz w:val="6"/>
        </w:rPr>
      </w:r>
    </w:p>
    <w:p>
      <w:pPr>
        <w:spacing w:line="87" w:lineRule="atLeast" w:before="0"/>
        <w:ind w:left="881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125"/>
        </w:rPr>
        <w:br w:type="column"/>
      </w:r>
      <w:r>
        <w:rPr>
          <w:rFonts w:ascii="Times New Roman" w:hAnsi="Times New Roman" w:cs="Times New Roman" w:eastAsia="Times New Roman"/>
          <w:i/>
          <w:color w:val="979999"/>
          <w:w w:val="125"/>
          <w:sz w:val="11"/>
          <w:szCs w:val="11"/>
        </w:rPr>
        <w:t>r</w:t>
      </w:r>
      <w:r>
        <w:rPr>
          <w:rFonts w:ascii="Times New Roman" w:hAnsi="Times New Roman" w:cs="Times New Roman" w:eastAsia="Times New Roman"/>
          <w:i/>
          <w:color w:val="979999"/>
          <w:spacing w:val="-23"/>
          <w:w w:val="12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i/>
          <w:color w:val="979999"/>
          <w:spacing w:val="-6"/>
          <w:w w:val="275"/>
          <w:sz w:val="11"/>
          <w:szCs w:val="11"/>
        </w:rPr>
        <w:t>·</w:t>
      </w:r>
      <w:r>
        <w:rPr>
          <w:rFonts w:ascii="Times New Roman" w:hAnsi="Times New Roman" w:cs="Times New Roman" w:eastAsia="Times New Roman"/>
          <w:i/>
          <w:color w:val="979999"/>
          <w:spacing w:val="-17"/>
          <w:w w:val="275"/>
          <w:sz w:val="11"/>
          <w:szCs w:val="11"/>
        </w:rPr>
        <w:t>"</w:t>
      </w:r>
      <w:r>
        <w:rPr>
          <w:rFonts w:ascii="Times New Roman" w:hAnsi="Times New Roman" w:cs="Times New Roman" w:eastAsia="Times New Roman"/>
          <w:i/>
          <w:color w:val="979999"/>
          <w:spacing w:val="-68"/>
          <w:w w:val="27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i/>
          <w:color w:val="979999"/>
          <w:sz w:val="11"/>
          <w:szCs w:val="11"/>
        </w:rPr>
        <w:t>..._.,..</w:t>
      </w:r>
      <w:r>
        <w:rPr>
          <w:rFonts w:ascii="Times New Roman" w:hAnsi="Times New Roman" w:cs="Times New Roman" w:eastAsia="Times New Roman"/>
          <w:i/>
          <w:color w:val="979999"/>
          <w:spacing w:val="-23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i/>
          <w:color w:val="979999"/>
          <w:sz w:val="11"/>
          <w:szCs w:val="11"/>
        </w:rPr>
        <w:t>•:-</w:t>
      </w:r>
      <w:r>
        <w:rPr>
          <w:rFonts w:ascii="Times New Roman" w:hAnsi="Times New Roman" w:cs="Times New Roman" w:eastAsia="Times New Roman"/>
          <w:i/>
          <w:color w:val="979999"/>
          <w:spacing w:val="-19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i/>
          <w:color w:val="979999"/>
          <w:sz w:val="11"/>
          <w:szCs w:val="11"/>
        </w:rPr>
        <w:t>:-</w:t>
      </w:r>
      <w:r>
        <w:rPr>
          <w:rFonts w:ascii="Times New Roman" w:hAnsi="Times New Roman" w:cs="Times New Roman" w:eastAsia="Times New Roman"/>
          <w:sz w:val="11"/>
          <w:szCs w:val="11"/>
        </w:rPr>
      </w:r>
    </w:p>
    <w:p>
      <w:pPr>
        <w:spacing w:line="61" w:lineRule="exact" w:before="0"/>
        <w:ind w:left="7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  <w:t>SHEET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S</w:t>
      </w:r>
      <w:r>
        <w:rPr>
          <w:rFonts w:ascii="Arial"/>
          <w:sz w:val="18"/>
        </w:rPr>
      </w:r>
    </w:p>
    <w:p>
      <w:pPr>
        <w:spacing w:before="20"/>
        <w:ind w:left="206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05"/>
        </w:rPr>
        <w:br w:type="column"/>
      </w:r>
      <w:r>
        <w:rPr>
          <w:rFonts w:ascii="Arial"/>
          <w:spacing w:val="-2"/>
          <w:w w:val="105"/>
          <w:sz w:val="22"/>
        </w:rPr>
        <w:t>UNIVERSITY</w:t>
      </w:r>
      <w:r>
        <w:rPr>
          <w:rFonts w:ascii="Arial"/>
          <w:spacing w:val="37"/>
          <w:w w:val="105"/>
          <w:sz w:val="22"/>
        </w:rPr>
        <w:t> </w:t>
      </w:r>
      <w:r>
        <w:rPr>
          <w:rFonts w:ascii="Arial"/>
          <w:w w:val="105"/>
          <w:sz w:val="22"/>
        </w:rPr>
        <w:t>OF</w:t>
      </w:r>
      <w:r>
        <w:rPr>
          <w:rFonts w:ascii="Arial"/>
          <w:spacing w:val="22"/>
          <w:w w:val="105"/>
          <w:sz w:val="22"/>
        </w:rPr>
        <w:t> </w:t>
      </w:r>
      <w:r>
        <w:rPr>
          <w:rFonts w:ascii="Arial"/>
          <w:w w:val="105"/>
          <w:sz w:val="22"/>
        </w:rPr>
        <w:t>MANCHESTER</w:t>
      </w:r>
      <w:r>
        <w:rPr>
          <w:rFonts w:ascii="Arial"/>
          <w:sz w:val="22"/>
        </w:rPr>
      </w: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0" w:right="1327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sz w:val="11"/>
        </w:rPr>
        <w:t>Project:</w:t>
      </w:r>
    </w:p>
    <w:p>
      <w:pPr>
        <w:spacing w:after="0"/>
        <w:jc w:val="center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3380" w:right="300"/>
          <w:cols w:num="6" w:equalWidth="0">
            <w:col w:w="4511" w:space="40"/>
            <w:col w:w="3327" w:space="40"/>
            <w:col w:w="1715" w:space="40"/>
            <w:col w:w="1590" w:space="40"/>
            <w:col w:w="1485" w:space="9389"/>
            <w:col w:w="580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161" w:lineRule="exact" w:before="118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464.669556pt;margin-top:10.551065pt;width:3.5pt;height:12.3pt;mso-position-horizontal-relative:page;mso-position-vertical-relative:paragraph;z-index:-604456" type="#_x0000_t202" filled="false" stroked="false">
            <v:textbox inset="0,0,0,0">
              <w:txbxContent>
                <w:p>
                  <w:pPr>
                    <w:spacing w:line="2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979999"/>
                      <w:sz w:val="24"/>
                    </w:rPr>
                    <w:t>.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w w:val="230"/>
          <w:sz w:val="16"/>
        </w:rPr>
        <w:t>=</w:t>
      </w:r>
      <w:r>
        <w:rPr>
          <w:rFonts w:ascii="Arial" w:hAnsi="Arial"/>
          <w:spacing w:val="-38"/>
          <w:w w:val="230"/>
          <w:sz w:val="16"/>
        </w:rPr>
        <w:t> </w:t>
      </w:r>
      <w:r>
        <w:rPr>
          <w:rFonts w:ascii="Times New Roman" w:hAnsi="Times New Roman"/>
          <w:color w:val="3F00FF"/>
          <w:spacing w:val="-7"/>
          <w:w w:val="110"/>
          <w:sz w:val="19"/>
        </w:rPr>
        <w:t>---</w:t>
      </w:r>
      <w:r>
        <w:rPr>
          <w:rFonts w:ascii="Times New Roman" w:hAnsi="Times New Roman"/>
          <w:color w:val="8070B1"/>
          <w:spacing w:val="-9"/>
          <w:w w:val="110"/>
          <w:sz w:val="19"/>
        </w:rPr>
        <w:t>r</w:t>
      </w:r>
      <w:r>
        <w:rPr>
          <w:rFonts w:ascii="Times New Roman" w:hAnsi="Times New Roman"/>
          <w:color w:val="4D3190"/>
          <w:spacing w:val="-6"/>
          <w:w w:val="110"/>
          <w:sz w:val="19"/>
        </w:rPr>
        <w:t>"</w:t>
      </w:r>
      <w:r>
        <w:rPr>
          <w:rFonts w:ascii="Times New Roman" w:hAnsi="Times New Roman"/>
          <w:color w:val="979999"/>
          <w:spacing w:val="-5"/>
          <w:w w:val="110"/>
          <w:sz w:val="19"/>
        </w:rPr>
        <w:t>·</w:t>
      </w:r>
      <w:r>
        <w:rPr>
          <w:rFonts w:ascii="Times New Roman" w:hAnsi="Times New Roman"/>
          <w:sz w:val="19"/>
        </w:rPr>
      </w:r>
    </w:p>
    <w:p>
      <w:pPr>
        <w:pStyle w:val="BodyText"/>
        <w:spacing w:line="68" w:lineRule="exact"/>
        <w:ind w:left="0" w:right="346"/>
        <w:jc w:val="right"/>
        <w:rPr>
          <w:rFonts w:ascii="Arial" w:hAnsi="Arial" w:cs="Arial" w:eastAsia="Arial"/>
        </w:rPr>
      </w:pPr>
      <w:r>
        <w:rPr>
          <w:rFonts w:ascii="Arial"/>
          <w:color w:val="3F00FF"/>
          <w:w w:val="75"/>
        </w:rPr>
        <w:t>----------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10"/>
        <w:rPr>
          <w:rFonts w:ascii="Arial" w:hAnsi="Arial" w:cs="Arial" w:eastAsia="Arial"/>
          <w:sz w:val="18"/>
          <w:szCs w:val="18"/>
        </w:rPr>
      </w:pPr>
    </w:p>
    <w:p>
      <w:pPr>
        <w:tabs>
          <w:tab w:pos="1498" w:val="left" w:leader="none"/>
        </w:tabs>
        <w:spacing w:before="0"/>
        <w:ind w:left="1063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979999"/>
          <w:w w:val="101"/>
          <w:sz w:val="15"/>
          <w:szCs w:val="15"/>
        </w:rPr>
      </w:r>
      <w:r>
        <w:rPr>
          <w:rFonts w:ascii="Times New Roman" w:hAnsi="Times New Roman" w:cs="Times New Roman" w:eastAsia="Times New Roman"/>
          <w:color w:val="979999"/>
          <w:spacing w:val="12"/>
          <w:w w:val="101"/>
          <w:sz w:val="15"/>
          <w:szCs w:val="15"/>
          <w:u w:val="single" w:color="979797"/>
        </w:rPr>
        <w:t> </w:t>
      </w:r>
      <w:r>
        <w:rPr>
          <w:rFonts w:ascii="Times New Roman" w:hAnsi="Times New Roman" w:cs="Times New Roman" w:eastAsia="Times New Roman"/>
          <w:color w:val="979999"/>
          <w:w w:val="135"/>
          <w:sz w:val="15"/>
          <w:szCs w:val="15"/>
          <w:u w:val="single" w:color="979797"/>
        </w:rPr>
        <w:t>•</w:t>
      </w:r>
      <w:r>
        <w:rPr>
          <w:rFonts w:ascii="Times New Roman" w:hAnsi="Times New Roman" w:cs="Times New Roman" w:eastAsia="Times New Roman"/>
          <w:color w:val="979999"/>
          <w:w w:val="101"/>
          <w:sz w:val="15"/>
          <w:szCs w:val="15"/>
          <w:u w:val="single" w:color="979797"/>
        </w:rPr>
        <w:t> </w:t>
      </w:r>
      <w:r>
        <w:rPr>
          <w:rFonts w:ascii="Times New Roman" w:hAnsi="Times New Roman" w:cs="Times New Roman" w:eastAsia="Times New Roman"/>
          <w:color w:val="979999"/>
          <w:sz w:val="15"/>
          <w:szCs w:val="15"/>
          <w:u w:val="single" w:color="979797"/>
        </w:rPr>
        <w:tab/>
      </w:r>
      <w:r>
        <w:rPr>
          <w:rFonts w:ascii="Times New Roman" w:hAnsi="Times New Roman" w:cs="Times New Roman" w:eastAsia="Times New Roman"/>
          <w:color w:val="979999"/>
          <w:sz w:val="15"/>
          <w:szCs w:val="15"/>
        </w:rPr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tabs>
          <w:tab w:pos="2714" w:val="left" w:leader="none"/>
        </w:tabs>
        <w:spacing w:line="29" w:lineRule="exact" w:before="0"/>
        <w:ind w:left="1166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979999"/>
          <w:spacing w:val="-93"/>
          <w:w w:val="155"/>
          <w:position w:val="-2"/>
          <w:sz w:val="18"/>
        </w:rPr>
        <w:t>=</w:t>
      </w:r>
      <w:r>
        <w:rPr>
          <w:rFonts w:ascii="Times New Roman"/>
          <w:color w:val="979999"/>
          <w:w w:val="155"/>
          <w:position w:val="4"/>
          <w:sz w:val="10"/>
        </w:rPr>
        <w:t>'</w:t>
        <w:tab/>
      </w:r>
      <w:r>
        <w:rPr>
          <w:rFonts w:ascii="Times New Roman"/>
          <w:color w:val="979999"/>
          <w:spacing w:val="-9"/>
          <w:w w:val="110"/>
          <w:sz w:val="16"/>
        </w:rPr>
        <w:t>_</w:t>
      </w:r>
      <w:r>
        <w:rPr>
          <w:rFonts w:ascii="Times New Roman"/>
          <w:color w:val="979999"/>
          <w:w w:val="110"/>
          <w:sz w:val="16"/>
        </w:rPr>
        <w:t>,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5"/>
          <w:sz w:val="11"/>
        </w:rPr>
        <w:t>Tille:</w:t>
      </w:r>
      <w:r>
        <w:rPr>
          <w:rFonts w:ascii="Arial"/>
          <w:sz w:val="11"/>
        </w:rPr>
      </w:r>
    </w:p>
    <w:p>
      <w:pPr>
        <w:spacing w:before="86"/>
        <w:ind w:left="54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JODRELL  BANK</w:t>
      </w:r>
      <w:r>
        <w:rPr>
          <w:rFonts w:ascii="Arial"/>
          <w:sz w:val="25"/>
        </w:rPr>
      </w:r>
    </w:p>
    <w:p>
      <w:pPr>
        <w:spacing w:after="0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3380" w:right="300"/>
          <w:cols w:num="4" w:equalWidth="0">
            <w:col w:w="6014" w:space="40"/>
            <w:col w:w="2840" w:space="10184"/>
            <w:col w:w="5379" w:space="40"/>
            <w:col w:w="348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7"/>
        <w:rPr>
          <w:rFonts w:ascii="Arial" w:hAnsi="Arial" w:cs="Arial" w:eastAsia="Arial"/>
          <w:sz w:val="14"/>
          <w:szCs w:val="14"/>
        </w:rPr>
      </w:pPr>
    </w:p>
    <w:p>
      <w:pPr>
        <w:spacing w:line="148" w:lineRule="exact" w:before="0"/>
        <w:ind w:left="1095" w:right="882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280.140503pt;margin-top:2.544020pt;width:13.05pt;height:15.3pt;mso-position-horizontal-relative:page;mso-position-vertical-relative:paragraph;z-index:1648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/>
                      <w:i/>
                      <w:color w:val="0000FD"/>
                      <w:w w:val="75"/>
                      <w:sz w:val="30"/>
                    </w:rPr>
                    <w:t>CJ</w:t>
                  </w:r>
                  <w:r>
                    <w:rPr>
                      <w:rFonts w:ascii="Times New Roman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000FD"/>
          <w:w w:val="120"/>
          <w:sz w:val="16"/>
        </w:rPr>
        <w:t>c:i</w:t>
      </w:r>
      <w:r>
        <w:rPr>
          <w:rFonts w:ascii="Arial"/>
          <w:sz w:val="16"/>
        </w:rPr>
      </w:r>
    </w:p>
    <w:p>
      <w:pPr>
        <w:spacing w:line="182" w:lineRule="exact" w:before="0"/>
        <w:ind w:left="115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0000FD"/>
          <w:w w:val="115"/>
          <w:sz w:val="26"/>
        </w:rPr>
        <w:t>D</w:t>
      </w:r>
      <w:r>
        <w:rPr>
          <w:rFonts w:ascii="Times New Roman"/>
          <w:color w:val="0000FD"/>
          <w:spacing w:val="-48"/>
          <w:w w:val="115"/>
          <w:sz w:val="26"/>
        </w:rPr>
        <w:t> </w:t>
      </w:r>
      <w:r>
        <w:rPr>
          <w:rFonts w:ascii="Times New Roman"/>
          <w:color w:val="0000FD"/>
          <w:w w:val="90"/>
          <w:sz w:val="26"/>
        </w:rPr>
        <w:t>C::i</w:t>
      </w:r>
      <w:r>
        <w:rPr>
          <w:rFonts w:ascii="Times New Roman"/>
          <w:sz w:val="26"/>
        </w:rPr>
      </w:r>
    </w:p>
    <w:p>
      <w:pPr>
        <w:tabs>
          <w:tab w:pos="898" w:val="left" w:leader="none"/>
        </w:tabs>
        <w:spacing w:line="175" w:lineRule="exact" w:before="0"/>
        <w:ind w:left="0" w:right="496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375"/>
        </w:rPr>
        <w:br w:type="column"/>
      </w:r>
      <w:r>
        <w:rPr>
          <w:rFonts w:ascii="Arial"/>
          <w:i/>
          <w:color w:val="3F00FF"/>
          <w:w w:val="375"/>
          <w:position w:val="-2"/>
          <w:sz w:val="8"/>
        </w:rPr>
        <w:t>/</w:t>
        <w:tab/>
      </w:r>
      <w:r>
        <w:rPr>
          <w:rFonts w:ascii="Times New Roman"/>
          <w:color w:val="979999"/>
          <w:w w:val="24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92" w:lineRule="exact" w:before="0"/>
        <w:ind w:left="0" w:right="507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979999"/>
          <w:w w:val="185"/>
          <w:sz w:val="24"/>
        </w:rPr>
        <w:t>'</w:t>
      </w:r>
      <w:r>
        <w:rPr>
          <w:rFonts w:ascii="Times New Roman"/>
          <w:sz w:val="24"/>
        </w:rPr>
      </w:r>
    </w:p>
    <w:p>
      <w:pPr>
        <w:spacing w:line="120" w:lineRule="exact" w:before="0"/>
        <w:ind w:left="0" w:right="48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220"/>
          <w:sz w:val="14"/>
        </w:rPr>
        <w:t>=</w:t>
      </w:r>
      <w:r>
        <w:rPr>
          <w:rFonts w:ascii="Arial"/>
          <w:sz w:val="14"/>
        </w:rPr>
      </w:r>
    </w:p>
    <w:p>
      <w:pPr>
        <w:spacing w:before="26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979999"/>
          <w:spacing w:val="-87"/>
          <w:w w:val="65"/>
          <w:sz w:val="11"/>
          <w:szCs w:val="11"/>
        </w:rPr>
        <w:t>;</w:t>
      </w:r>
      <w:r>
        <w:rPr>
          <w:rFonts w:ascii="Arial" w:hAnsi="Arial" w:cs="Arial" w:eastAsia="Arial"/>
          <w:color w:val="979999"/>
          <w:w w:val="65"/>
          <w:sz w:val="11"/>
          <w:szCs w:val="11"/>
        </w:rPr>
        <w:t>•I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240" w:lineRule="auto" w:before="1"/>
        <w:rPr>
          <w:rFonts w:ascii="Arial" w:hAnsi="Arial" w:cs="Arial" w:eastAsia="Arial"/>
          <w:sz w:val="43"/>
          <w:szCs w:val="43"/>
        </w:rPr>
      </w:pPr>
      <w:r>
        <w:rPr/>
        <w:br w:type="column"/>
      </w:r>
      <w:r>
        <w:rPr>
          <w:rFonts w:ascii="Arial"/>
          <w:sz w:val="43"/>
        </w:rPr>
      </w:r>
    </w:p>
    <w:p>
      <w:pPr>
        <w:spacing w:before="0"/>
        <w:ind w:left="7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979999"/>
          <w:w w:val="55"/>
          <w:sz w:val="49"/>
        </w:rPr>
        <w:t>.</w:t>
      </w:r>
      <w:r>
        <w:rPr>
          <w:rFonts w:ascii="Arial"/>
          <w:color w:val="979999"/>
          <w:spacing w:val="-34"/>
          <w:w w:val="55"/>
          <w:sz w:val="49"/>
        </w:rPr>
        <w:t>.</w:t>
      </w:r>
      <w:r>
        <w:rPr>
          <w:rFonts w:ascii="Times New Roman"/>
          <w:color w:val="979999"/>
          <w:w w:val="55"/>
          <w:sz w:val="19"/>
        </w:rPr>
        <w:t>-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6" w:lineRule="exact" w:before="0"/>
        <w:ind w:left="45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979999"/>
          <w:w w:val="110"/>
          <w:sz w:val="24"/>
        </w:rPr>
        <w:t>"</w:t>
      </w:r>
      <w:r>
        <w:rPr>
          <w:rFonts w:ascii="Arial"/>
          <w:sz w:val="24"/>
        </w:rPr>
      </w:r>
    </w:p>
    <w:p>
      <w:pPr>
        <w:spacing w:line="245" w:lineRule="exact" w:before="0"/>
        <w:ind w:left="38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979999"/>
          <w:spacing w:val="-215"/>
          <w:w w:val="140"/>
          <w:sz w:val="22"/>
        </w:rPr>
        <w:t>"</w:t>
      </w:r>
      <w:r>
        <w:rPr>
          <w:rFonts w:ascii="Arial"/>
          <w:color w:val="979999"/>
          <w:w w:val="140"/>
          <w:position w:val="-2"/>
          <w:sz w:val="18"/>
        </w:rPr>
        <w:t>=</w:t>
      </w:r>
      <w:r>
        <w:rPr>
          <w:rFonts w:ascii="Arial"/>
          <w:sz w:val="18"/>
        </w:rPr>
      </w:r>
    </w:p>
    <w:p>
      <w:pPr>
        <w:spacing w:before="62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979999"/>
          <w:spacing w:val="-16"/>
          <w:w w:val="175"/>
          <w:sz w:val="14"/>
        </w:rPr>
        <w:t>'</w:t>
      </w:r>
      <w:r>
        <w:rPr>
          <w:rFonts w:ascii="Times New Roman"/>
          <w:color w:val="979999"/>
          <w:spacing w:val="-17"/>
          <w:w w:val="175"/>
          <w:position w:val="-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381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979999"/>
          <w:spacing w:val="3"/>
          <w:w w:val="85"/>
          <w:sz w:val="38"/>
        </w:rPr>
        <w:t>-</w:t>
      </w:r>
      <w:r>
        <w:rPr>
          <w:rFonts w:ascii="Times New Roman" w:hAnsi="Times New Roman"/>
          <w:color w:val="979999"/>
          <w:spacing w:val="-61"/>
          <w:w w:val="85"/>
          <w:sz w:val="38"/>
        </w:rPr>
        <w:t>·</w:t>
      </w:r>
      <w:r>
        <w:rPr>
          <w:rFonts w:ascii="Times New Roman" w:hAnsi="Times New Roman"/>
          <w:color w:val="979999"/>
          <w:w w:val="85"/>
          <w:position w:val="10"/>
          <w:sz w:val="17"/>
        </w:rPr>
        <w:t>'</w:t>
      </w:r>
      <w:r>
        <w:rPr>
          <w:rFonts w:ascii="Times New Roman" w:hAnsi="Times New Roman"/>
          <w:sz w:val="17"/>
        </w:rPr>
      </w:r>
    </w:p>
    <w:p>
      <w:pPr>
        <w:spacing w:before="107"/>
        <w:ind w:left="0" w:right="103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65"/>
        </w:rPr>
        <w:br w:type="column"/>
      </w:r>
      <w:r>
        <w:rPr>
          <w:rFonts w:ascii="Times New Roman" w:hAnsi="Times New Roman" w:cs="Times New Roman" w:eastAsia="Times New Roman"/>
          <w:color w:val="979999"/>
          <w:w w:val="6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300" w:lineRule="exac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color w:val="979999"/>
          <w:spacing w:val="1"/>
          <w:w w:val="45"/>
          <w:position w:val="-3"/>
          <w:sz w:val="26"/>
          <w:szCs w:val="26"/>
        </w:rPr>
        <w:t>_,</w:t>
      </w:r>
      <w:r>
        <w:rPr>
          <w:rFonts w:ascii="Arial" w:hAnsi="Arial" w:cs="Arial" w:eastAsia="Arial"/>
          <w:color w:val="979999"/>
          <w:spacing w:val="1"/>
          <w:w w:val="45"/>
          <w:sz w:val="22"/>
          <w:szCs w:val="22"/>
        </w:rPr>
        <w:t>•</w:t>
      </w:r>
      <w:r>
        <w:rPr>
          <w:rFonts w:ascii="Arial" w:hAnsi="Arial" w:cs="Arial" w:eastAsia="Arial"/>
          <w:color w:val="FF0000"/>
          <w:spacing w:val="3"/>
          <w:w w:val="45"/>
          <w:sz w:val="22"/>
          <w:szCs w:val="22"/>
        </w:rPr>
        <w:t>·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126" w:lineRule="exact" w:before="0"/>
        <w:ind w:left="0" w:right="77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608.674072pt;margin-top:1.738171pt;width:.1pt;height:8.65pt;mso-position-horizontal-relative:page;mso-position-vertical-relative:paragraph;z-index:-604432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999"/>
                      <w:spacing w:val="-81"/>
                      <w:sz w:val="17"/>
                      <w:szCs w:val="17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79999"/>
          <w:w w:val="130"/>
          <w:sz w:val="14"/>
          <w:szCs w:val="14"/>
        </w:rPr>
        <w:t>•'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105" w:lineRule="exact" w:before="0"/>
        <w:ind w:left="0" w:right="13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999"/>
          <w:spacing w:val="-7"/>
          <w:w w:val="120"/>
          <w:sz w:val="12"/>
        </w:rPr>
        <w:t>,</w:t>
      </w:r>
      <w:r>
        <w:rPr>
          <w:rFonts w:ascii="Times New Roman"/>
          <w:color w:val="979999"/>
          <w:spacing w:val="-9"/>
          <w:w w:val="120"/>
          <w:sz w:val="12"/>
        </w:rPr>
        <w:t>_,</w:t>
      </w:r>
      <w:r>
        <w:rPr>
          <w:rFonts w:ascii="Times New Roman"/>
          <w:sz w:val="12"/>
        </w:rPr>
      </w:r>
    </w:p>
    <w:p>
      <w:pPr>
        <w:spacing w:line="265" w:lineRule="auto" w:before="0"/>
        <w:ind w:left="1158" w:right="300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w w:val="105"/>
          <w:sz w:val="25"/>
        </w:rPr>
        <w:t>OVERALL</w:t>
      </w:r>
      <w:r>
        <w:rPr>
          <w:rFonts w:ascii="Arial"/>
          <w:spacing w:val="-14"/>
          <w:w w:val="105"/>
          <w:sz w:val="25"/>
        </w:rPr>
        <w:t> </w:t>
      </w:r>
      <w:r>
        <w:rPr>
          <w:rFonts w:ascii="Arial"/>
          <w:spacing w:val="-2"/>
          <w:w w:val="105"/>
          <w:sz w:val="25"/>
        </w:rPr>
        <w:t>SI</w:t>
      </w:r>
      <w:r>
        <w:rPr>
          <w:rFonts w:ascii="Arial"/>
          <w:spacing w:val="-3"/>
          <w:w w:val="105"/>
          <w:sz w:val="25"/>
        </w:rPr>
        <w:t>TE</w:t>
      </w:r>
      <w:r>
        <w:rPr>
          <w:rFonts w:ascii="Arial"/>
          <w:spacing w:val="-17"/>
          <w:w w:val="105"/>
          <w:sz w:val="25"/>
        </w:rPr>
        <w:t> </w:t>
      </w:r>
      <w:r>
        <w:rPr>
          <w:rFonts w:ascii="Arial"/>
          <w:w w:val="105"/>
          <w:sz w:val="25"/>
        </w:rPr>
        <w:t>DRAINAGE</w:t>
      </w:r>
      <w:r>
        <w:rPr>
          <w:rFonts w:ascii="Arial"/>
          <w:spacing w:val="26"/>
          <w:w w:val="103"/>
          <w:sz w:val="25"/>
        </w:rPr>
        <w:t> </w:t>
      </w:r>
      <w:r>
        <w:rPr>
          <w:rFonts w:ascii="Arial"/>
          <w:w w:val="105"/>
          <w:sz w:val="25"/>
        </w:rPr>
        <w:t>LAYOUT</w:t>
      </w:r>
      <w:r>
        <w:rPr>
          <w:rFonts w:ascii="Arial"/>
          <w:sz w:val="25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899" w:right="0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05608C"/>
          <w:spacing w:val="-2"/>
          <w:sz w:val="34"/>
        </w:rPr>
        <w:t>C</w:t>
      </w:r>
      <w:r>
        <w:rPr>
          <w:rFonts w:ascii="Arial"/>
          <w:color w:val="05608C"/>
          <w:spacing w:val="-1"/>
          <w:sz w:val="34"/>
        </w:rPr>
        <w:t>APITA</w:t>
      </w:r>
      <w:r>
        <w:rPr>
          <w:rFonts w:ascii="Arial"/>
          <w:color w:val="05608C"/>
          <w:spacing w:val="11"/>
          <w:sz w:val="34"/>
        </w:rPr>
        <w:t> </w:t>
      </w:r>
      <w:r>
        <w:rPr>
          <w:rFonts w:ascii="Arial"/>
          <w:color w:val="28B1DB"/>
          <w:sz w:val="34"/>
        </w:rPr>
        <w:t>SYMON</w:t>
      </w:r>
      <w:r>
        <w:rPr>
          <w:rFonts w:ascii="Arial"/>
          <w:color w:val="28B1DB"/>
          <w:spacing w:val="-55"/>
          <w:sz w:val="34"/>
        </w:rPr>
        <w:t> </w:t>
      </w:r>
      <w:r>
        <w:rPr>
          <w:rFonts w:ascii="Arial"/>
          <w:color w:val="28B1DB"/>
          <w:sz w:val="34"/>
        </w:rPr>
        <w:t>DS</w:t>
      </w:r>
      <w:r>
        <w:rPr>
          <w:rFonts w:ascii="Arial"/>
          <w:sz w:val="34"/>
        </w:rPr>
      </w:r>
    </w:p>
    <w:p>
      <w:pPr>
        <w:spacing w:before="0"/>
        <w:ind w:left="128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28B1DB"/>
          <w:sz w:val="12"/>
        </w:rPr>
        <w:t>STRUCTURES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3380" w:right="300"/>
          <w:cols w:num="6" w:equalWidth="0">
            <w:col w:w="2484" w:space="1022"/>
            <w:col w:w="2979" w:space="40"/>
            <w:col w:w="238" w:space="40"/>
            <w:col w:w="1364" w:space="40"/>
            <w:col w:w="725" w:space="14285"/>
            <w:col w:w="4763"/>
          </w:cols>
        </w:sectPr>
      </w:pPr>
    </w:p>
    <w:p>
      <w:pPr>
        <w:spacing w:line="65" w:lineRule="exac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w w:val="90"/>
          <w:sz w:val="9"/>
        </w:rPr>
        <w:t>COnsuHing</w:t>
      </w:r>
      <w:r>
        <w:rPr>
          <w:rFonts w:ascii="Arial"/>
          <w:sz w:val="9"/>
        </w:rPr>
      </w:r>
    </w:p>
    <w:p>
      <w:pPr>
        <w:spacing w:line="65" w:lineRule="exact" w:before="0"/>
        <w:ind w:left="-7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05"/>
        </w:rPr>
        <w:br w:type="column"/>
      </w:r>
      <w:r>
        <w:rPr>
          <w:rFonts w:ascii="Arial"/>
          <w:spacing w:val="-2"/>
          <w:w w:val="105"/>
          <w:sz w:val="9"/>
        </w:rPr>
        <w:t>Civil</w:t>
      </w:r>
      <w:r>
        <w:rPr>
          <w:rFonts w:ascii="Arial"/>
          <w:spacing w:val="-1"/>
          <w:w w:val="105"/>
          <w:sz w:val="9"/>
        </w:rPr>
        <w:t>,</w:t>
      </w:r>
      <w:r>
        <w:rPr>
          <w:rFonts w:ascii="Arial"/>
          <w:spacing w:val="-2"/>
          <w:w w:val="105"/>
          <w:sz w:val="9"/>
        </w:rPr>
        <w:t>Sb'uctural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&amp;</w:t>
      </w:r>
      <w:r>
        <w:rPr>
          <w:rFonts w:ascii="Arial"/>
          <w:spacing w:val="-8"/>
          <w:w w:val="105"/>
          <w:sz w:val="9"/>
        </w:rPr>
        <w:t> </w:t>
      </w:r>
      <w:r>
        <w:rPr>
          <w:rFonts w:ascii="Arial"/>
          <w:w w:val="105"/>
          <w:sz w:val="9"/>
        </w:rPr>
        <w:t>Geo-Environmental Engineers</w:t>
      </w:r>
      <w:r>
        <w:rPr>
          <w:rFonts w:ascii="Arial"/>
          <w:sz w:val="9"/>
        </w:rPr>
      </w:r>
    </w:p>
    <w:p>
      <w:pPr>
        <w:spacing w:after="0" w:line="65" w:lineRule="exac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25226" w:space="40"/>
            <w:col w:w="2714"/>
          </w:cols>
        </w:sectPr>
      </w:pPr>
    </w:p>
    <w:p>
      <w:pPr>
        <w:tabs>
          <w:tab w:pos="24270" w:val="left" w:leader="none"/>
          <w:tab w:pos="26080" w:val="left" w:leader="none"/>
        </w:tabs>
        <w:spacing w:line="169" w:lineRule="exact" w:before="0"/>
        <w:ind w:left="759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979999"/>
          <w:w w:val="195"/>
          <w:position w:val="4"/>
          <w:sz w:val="14"/>
        </w:rPr>
        <w:t>'</w:t>
        <w:tab/>
      </w:r>
      <w:r>
        <w:rPr>
          <w:rFonts w:ascii="Arial"/>
          <w:w w:val="95"/>
          <w:sz w:val="13"/>
        </w:rPr>
        <w:t>MANCHESTER</w:t>
        <w:tab/>
      </w:r>
      <w:r>
        <w:rPr>
          <w:rFonts w:ascii="Arial"/>
          <w:sz w:val="13"/>
        </w:rPr>
        <w:t>Offices</w:t>
      </w:r>
      <w:r>
        <w:rPr>
          <w:rFonts w:ascii="Arial"/>
          <w:spacing w:val="-16"/>
          <w:sz w:val="13"/>
        </w:rPr>
        <w:t> </w:t>
      </w:r>
      <w:r>
        <w:rPr>
          <w:rFonts w:ascii="Arial"/>
          <w:spacing w:val="-2"/>
          <w:sz w:val="13"/>
        </w:rPr>
        <w:t>also</w:t>
      </w:r>
      <w:r>
        <w:rPr>
          <w:rFonts w:ascii="Arial"/>
          <w:spacing w:val="-17"/>
          <w:sz w:val="13"/>
        </w:rPr>
        <w:t> </w:t>
      </w:r>
      <w:r>
        <w:rPr>
          <w:rFonts w:ascii="Times New Roman"/>
          <w:sz w:val="16"/>
        </w:rPr>
        <w:t>at:</w:t>
      </w:r>
      <w:r>
        <w:rPr>
          <w:rFonts w:ascii="Times New Roman"/>
          <w:sz w:val="16"/>
        </w:rPr>
      </w:r>
    </w:p>
    <w:p>
      <w:pPr>
        <w:spacing w:after="0" w:line="169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3380" w:right="300"/>
        </w:sectPr>
      </w:pPr>
    </w:p>
    <w:p>
      <w:pPr>
        <w:spacing w:line="8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i/>
          <w:color w:val="A36E6E"/>
          <w:spacing w:val="-6"/>
          <w:w w:val="105"/>
          <w:sz w:val="8"/>
        </w:rPr>
        <w:t>"</w:t>
      </w:r>
      <w:r>
        <w:rPr>
          <w:rFonts w:ascii="Times New Roman"/>
          <w:i/>
          <w:color w:val="C34444"/>
          <w:spacing w:val="-8"/>
          <w:w w:val="105"/>
          <w:sz w:val="8"/>
        </w:rPr>
        <w:t>"</w:t>
      </w:r>
      <w:r>
        <w:rPr>
          <w:rFonts w:ascii="Times New Roman"/>
          <w:i/>
          <w:color w:val="A36E6E"/>
          <w:spacing w:val="-6"/>
          <w:w w:val="105"/>
          <w:sz w:val="8"/>
        </w:rPr>
        <w:t>'</w:t>
      </w:r>
      <w:r>
        <w:rPr>
          <w:rFonts w:ascii="Times New Roman"/>
          <w:i/>
          <w:color w:val="C34444"/>
          <w:spacing w:val="-8"/>
          <w:w w:val="105"/>
          <w:sz w:val="8"/>
        </w:rPr>
        <w:t>"":</w:t>
      </w:r>
      <w:r>
        <w:rPr>
          <w:rFonts w:ascii="Times New Roman"/>
          <w:sz w:val="8"/>
        </w:rPr>
      </w:r>
    </w:p>
    <w:p>
      <w:pPr>
        <w:spacing w:line="245" w:lineRule="auto" w:before="27"/>
        <w:ind w:left="6066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Clemence</w:t>
      </w:r>
      <w:r>
        <w:rPr>
          <w:rFonts w:ascii="Arial"/>
          <w:spacing w:val="-10"/>
          <w:sz w:val="10"/>
        </w:rPr>
        <w:t> </w:t>
      </w:r>
      <w:r>
        <w:rPr>
          <w:rFonts w:ascii="Arial"/>
          <w:sz w:val="10"/>
        </w:rPr>
        <w:t>House,</w:t>
      </w:r>
      <w:r>
        <w:rPr>
          <w:rFonts w:ascii="Arial"/>
          <w:spacing w:val="-15"/>
          <w:sz w:val="10"/>
        </w:rPr>
        <w:t> </w:t>
      </w:r>
      <w:r>
        <w:rPr>
          <w:rFonts w:ascii="Arial"/>
          <w:sz w:val="10"/>
        </w:rPr>
        <w:t>9</w:t>
      </w:r>
      <w:r>
        <w:rPr>
          <w:rFonts w:ascii="Arial"/>
          <w:spacing w:val="-14"/>
          <w:sz w:val="10"/>
        </w:rPr>
        <w:t> </w:t>
      </w:r>
      <w:r>
        <w:rPr>
          <w:rFonts w:ascii="Arial"/>
          <w:sz w:val="10"/>
        </w:rPr>
        <w:t>Mellor</w:t>
      </w:r>
      <w:r>
        <w:rPr>
          <w:rFonts w:ascii="Arial"/>
          <w:spacing w:val="-14"/>
          <w:sz w:val="10"/>
        </w:rPr>
        <w:t> </w:t>
      </w:r>
      <w:r>
        <w:rPr>
          <w:rFonts w:ascii="Times New Roman"/>
          <w:sz w:val="10"/>
        </w:rPr>
        <w:t>Road</w:t>
      </w:r>
      <w:r>
        <w:rPr>
          <w:rFonts w:ascii="Times New Roman"/>
          <w:w w:val="101"/>
          <w:sz w:val="10"/>
        </w:rPr>
        <w:t> </w:t>
      </w:r>
      <w:r>
        <w:rPr>
          <w:rFonts w:ascii="Arial"/>
          <w:w w:val="95"/>
          <w:sz w:val="10"/>
        </w:rPr>
        <w:t>Cheadle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Hulme,</w:t>
      </w:r>
      <w:r>
        <w:rPr>
          <w:rFonts w:ascii="Arial"/>
          <w:spacing w:val="-7"/>
          <w:w w:val="95"/>
          <w:sz w:val="10"/>
        </w:rPr>
        <w:t> </w:t>
      </w:r>
      <w:r>
        <w:rPr>
          <w:rFonts w:ascii="Arial"/>
          <w:w w:val="95"/>
          <w:sz w:val="10"/>
        </w:rPr>
        <w:t>Cheshire,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SKB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SAT</w:t>
      </w:r>
      <w:r>
        <w:rPr>
          <w:rFonts w:ascii="Arial"/>
          <w:w w:val="89"/>
          <w:sz w:val="10"/>
        </w:rPr>
        <w:t> </w:t>
      </w:r>
      <w:r>
        <w:rPr>
          <w:rFonts w:ascii="Times New Roman"/>
          <w:sz w:val="10"/>
        </w:rPr>
        <w:t>Tel:</w:t>
      </w:r>
      <w:r>
        <w:rPr>
          <w:rFonts w:ascii="Times New Roman"/>
          <w:spacing w:val="14"/>
          <w:sz w:val="10"/>
        </w:rPr>
        <w:t> </w:t>
      </w:r>
      <w:r>
        <w:rPr>
          <w:rFonts w:ascii="Times New Roman"/>
          <w:sz w:val="10"/>
        </w:rPr>
        <w:t>(+44)</w:t>
      </w:r>
      <w:r>
        <w:rPr>
          <w:rFonts w:ascii="Times New Roman"/>
          <w:spacing w:val="2"/>
          <w:sz w:val="10"/>
        </w:rPr>
        <w:t> </w:t>
      </w:r>
      <w:r>
        <w:rPr>
          <w:rFonts w:ascii="Times New Roman"/>
          <w:sz w:val="10"/>
        </w:rPr>
        <w:t>0161</w:t>
      </w:r>
      <w:r>
        <w:rPr>
          <w:rFonts w:ascii="Times New Roman"/>
          <w:spacing w:val="8"/>
          <w:sz w:val="10"/>
        </w:rPr>
        <w:t> </w:t>
      </w:r>
      <w:r>
        <w:rPr>
          <w:rFonts w:ascii="Times New Roman"/>
          <w:sz w:val="10"/>
        </w:rPr>
        <w:t>486</w:t>
      </w:r>
      <w:r>
        <w:rPr>
          <w:rFonts w:ascii="Times New Roman"/>
          <w:spacing w:val="21"/>
          <w:sz w:val="10"/>
        </w:rPr>
        <w:t> </w:t>
      </w:r>
      <w:r>
        <w:rPr>
          <w:rFonts w:ascii="Times New Roman"/>
          <w:sz w:val="10"/>
        </w:rPr>
        <w:t>1521</w:t>
      </w:r>
      <w:r>
        <w:rPr>
          <w:rFonts w:ascii="Times New Roman"/>
          <w:sz w:val="10"/>
        </w:rPr>
      </w:r>
    </w:p>
    <w:p>
      <w:pPr>
        <w:spacing w:line="295" w:lineRule="exact" w:before="0"/>
        <w:ind w:left="24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75"/>
        </w:rPr>
        <w:br w:type="column"/>
      </w:r>
      <w:r>
        <w:rPr>
          <w:rFonts w:ascii="Arial"/>
          <w:spacing w:val="-44"/>
          <w:w w:val="75"/>
          <w:sz w:val="29"/>
        </w:rPr>
        <w:t>"</w:t>
      </w:r>
      <w:r>
        <w:rPr>
          <w:rFonts w:ascii="Arial"/>
          <w:w w:val="75"/>
          <w:position w:val="1"/>
          <w:sz w:val="10"/>
        </w:rPr>
        <w:t>L</w:t>
      </w:r>
      <w:r>
        <w:rPr>
          <w:rFonts w:ascii="Arial"/>
          <w:spacing w:val="-39"/>
          <w:w w:val="75"/>
          <w:position w:val="1"/>
          <w:sz w:val="10"/>
        </w:rPr>
        <w:t>o</w:t>
      </w:r>
      <w:r>
        <w:rPr>
          <w:rFonts w:ascii="Arial"/>
          <w:spacing w:val="-15"/>
          <w:w w:val="75"/>
          <w:sz w:val="29"/>
        </w:rPr>
        <w:t>"</w:t>
      </w:r>
      <w:r>
        <w:rPr>
          <w:rFonts w:ascii="Arial"/>
          <w:spacing w:val="-34"/>
          <w:w w:val="75"/>
          <w:position w:val="1"/>
          <w:sz w:val="10"/>
        </w:rPr>
        <w:t>o</w:t>
      </w:r>
      <w:r>
        <w:rPr>
          <w:rFonts w:ascii="Arial"/>
          <w:spacing w:val="-22"/>
          <w:w w:val="75"/>
          <w:sz w:val="29"/>
        </w:rPr>
        <w:t>"</w:t>
      </w:r>
      <w:r>
        <w:rPr>
          <w:rFonts w:ascii="Arial"/>
          <w:spacing w:val="-30"/>
          <w:w w:val="75"/>
          <w:position w:val="1"/>
          <w:sz w:val="10"/>
        </w:rPr>
        <w:t>d</w:t>
      </w:r>
      <w:r>
        <w:rPr>
          <w:rFonts w:ascii="Arial"/>
          <w:spacing w:val="-30"/>
          <w:w w:val="75"/>
          <w:sz w:val="29"/>
        </w:rPr>
        <w:t>"</w:t>
      </w:r>
      <w:r>
        <w:rPr>
          <w:rFonts w:ascii="Arial"/>
          <w:spacing w:val="-26"/>
          <w:w w:val="75"/>
          <w:position w:val="1"/>
          <w:sz w:val="10"/>
        </w:rPr>
        <w:t>o</w:t>
      </w:r>
      <w:r>
        <w:rPr>
          <w:rFonts w:ascii="Arial"/>
          <w:w w:val="75"/>
          <w:sz w:val="29"/>
        </w:rPr>
        <w:t>'</w:t>
      </w:r>
      <w:r>
        <w:rPr>
          <w:rFonts w:ascii="Arial"/>
          <w:w w:val="75"/>
          <w:position w:val="1"/>
          <w:sz w:val="10"/>
        </w:rPr>
        <w:t>o</w:t>
      </w:r>
      <w:r>
        <w:rPr>
          <w:rFonts w:ascii="Arial"/>
          <w:sz w:val="10"/>
        </w:rPr>
      </w:r>
    </w:p>
    <w:p>
      <w:pPr>
        <w:spacing w:line="82" w:lineRule="exact" w:before="0"/>
        <w:ind w:left="23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spacing w:val="-2"/>
          <w:w w:val="155"/>
          <w:sz w:val="9"/>
        </w:rPr>
        <w:t>Wa</w:t>
      </w:r>
      <w:r>
        <w:rPr>
          <w:rFonts w:ascii="Arial"/>
          <w:spacing w:val="-1"/>
          <w:w w:val="155"/>
          <w:sz w:val="9"/>
        </w:rPr>
        <w:t>....</w:t>
      </w:r>
      <w:r>
        <w:rPr>
          <w:rFonts w:ascii="Arial"/>
          <w:sz w:val="9"/>
        </w:rPr>
      </w:r>
    </w:p>
    <w:p>
      <w:pPr>
        <w:spacing w:line="252" w:lineRule="auto" w:before="27"/>
        <w:ind w:left="66" w:right="969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Arial"/>
          <w:w w:val="90"/>
          <w:sz w:val="10"/>
        </w:rPr>
        <w:t>Cambridge</w:t>
      </w:r>
      <w:r>
        <w:rPr>
          <w:rFonts w:ascii="Arial"/>
          <w:w w:val="94"/>
          <w:sz w:val="10"/>
        </w:rPr>
        <w:t> </w:t>
      </w:r>
      <w:r>
        <w:rPr>
          <w:rFonts w:ascii="Arial"/>
          <w:sz w:val="10"/>
        </w:rPr>
        <w:t>She!Held</w:t>
      </w:r>
      <w:r>
        <w:rPr>
          <w:rFonts w:ascii="Arial"/>
          <w:sz w:val="10"/>
        </w:rPr>
      </w:r>
    </w:p>
    <w:p>
      <w:pPr>
        <w:spacing w:after="0" w:line="252" w:lineRule="auto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3380" w:right="300"/>
          <w:cols w:num="4" w:equalWidth="0">
            <w:col w:w="6222" w:space="11976"/>
            <w:col w:w="7599" w:space="40"/>
            <w:col w:w="604" w:space="40"/>
            <w:col w:w="1499"/>
          </w:cols>
        </w:sectPr>
      </w:pPr>
    </w:p>
    <w:p>
      <w:pPr>
        <w:spacing w:line="95" w:lineRule="exact" w:before="138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95"/>
          <w:sz w:val="18"/>
        </w:rPr>
        <w:t>SS018706-209</w:t>
      </w:r>
    </w:p>
    <w:p>
      <w:pPr>
        <w:spacing w:before="3"/>
        <w:ind w:left="0" w:right="29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0"/>
        </w:rPr>
        <w:t>Fax:</w:t>
      </w:r>
      <w:r>
        <w:rPr>
          <w:rFonts w:ascii="Times New Roman"/>
          <w:spacing w:val="-1"/>
          <w:w w:val="105"/>
          <w:sz w:val="10"/>
        </w:rPr>
        <w:t> </w:t>
      </w:r>
      <w:r>
        <w:rPr>
          <w:rFonts w:ascii="Times New Roman"/>
          <w:w w:val="105"/>
          <w:sz w:val="10"/>
        </w:rPr>
        <w:t>(+44)</w:t>
      </w:r>
      <w:r>
        <w:rPr>
          <w:rFonts w:ascii="Times New Roman"/>
          <w:spacing w:val="-3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0161 486</w:t>
      </w:r>
      <w:r>
        <w:rPr>
          <w:rFonts w:ascii="Times New Roman"/>
          <w:spacing w:val="3"/>
          <w:w w:val="105"/>
          <w:sz w:val="10"/>
        </w:rPr>
        <w:t> </w:t>
      </w:r>
      <w:r>
        <w:rPr>
          <w:rFonts w:ascii="Times New Roman"/>
          <w:w w:val="105"/>
          <w:sz w:val="10"/>
        </w:rPr>
        <w:t>1580</w:t>
      </w:r>
      <w:r>
        <w:rPr>
          <w:rFonts w:ascii="Times New Roman"/>
          <w:sz w:val="10"/>
        </w:rPr>
      </w:r>
    </w:p>
    <w:p>
      <w:pPr>
        <w:spacing w:before="18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Times New Roman"/>
          <w:w w:val="125"/>
          <w:sz w:val="8"/>
        </w:rPr>
        <w:t>E-rnal:  </w:t>
      </w:r>
      <w:r>
        <w:rPr>
          <w:rFonts w:ascii="Times New Roman"/>
          <w:spacing w:val="24"/>
          <w:w w:val="125"/>
          <w:sz w:val="8"/>
        </w:rPr>
        <w:t> </w:t>
      </w:r>
      <w:r>
        <w:rPr>
          <w:rFonts w:ascii="Arial"/>
          <w:spacing w:val="-1"/>
          <w:w w:val="160"/>
          <w:sz w:val="7"/>
        </w:rPr>
        <w:t>aipdl.-</w:t>
      </w:r>
      <w:r>
        <w:rPr>
          <w:rFonts w:ascii="Arial"/>
          <w:spacing w:val="-2"/>
          <w:w w:val="160"/>
          <w:sz w:val="7"/>
        </w:rPr>
        <w:t>lllQcapltll.a&gt;.uk</w:t>
      </w:r>
      <w:r>
        <w:rPr>
          <w:rFonts w:ascii="Arial"/>
          <w:sz w:val="7"/>
        </w:rPr>
      </w:r>
    </w:p>
    <w:p>
      <w:pPr>
        <w:spacing w:line="120" w:lineRule="exact" w:before="0"/>
        <w:ind w:left="35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Arial"/>
          <w:w w:val="90"/>
          <w:sz w:val="10"/>
        </w:rPr>
        <w:t>Special</w:t>
      </w:r>
      <w:r>
        <w:rPr>
          <w:rFonts w:ascii="Arial"/>
          <w:spacing w:val="6"/>
          <w:w w:val="90"/>
          <w:sz w:val="10"/>
        </w:rPr>
        <w:t> </w:t>
      </w:r>
      <w:r>
        <w:rPr>
          <w:rFonts w:ascii="Arial"/>
          <w:w w:val="90"/>
          <w:sz w:val="11"/>
        </w:rPr>
        <w:t>Projects:</w:t>
      </w:r>
      <w:r>
        <w:rPr>
          <w:rFonts w:ascii="Arial"/>
          <w:spacing w:val="-3"/>
          <w:w w:val="90"/>
          <w:sz w:val="11"/>
        </w:rPr>
        <w:t> </w:t>
      </w:r>
      <w:r>
        <w:rPr>
          <w:rFonts w:ascii="Arial"/>
          <w:w w:val="90"/>
          <w:sz w:val="11"/>
        </w:rPr>
        <w:t>Cheacl</w:t>
      </w:r>
      <w:r>
        <w:rPr>
          <w:rFonts w:ascii="Arial"/>
          <w:spacing w:val="-14"/>
          <w:w w:val="90"/>
          <w:sz w:val="11"/>
        </w:rPr>
        <w:t> </w:t>
      </w:r>
      <w:r>
        <w:rPr>
          <w:rFonts w:ascii="Arial"/>
          <w:w w:val="90"/>
          <w:sz w:val="10"/>
        </w:rPr>
        <w:t>le</w:t>
      </w:r>
      <w:r>
        <w:rPr>
          <w:rFonts w:ascii="Arial"/>
          <w:spacing w:val="-10"/>
          <w:w w:val="90"/>
          <w:sz w:val="10"/>
        </w:rPr>
        <w:t> </w:t>
      </w:r>
      <w:r>
        <w:rPr>
          <w:rFonts w:ascii="Arial"/>
          <w:w w:val="90"/>
          <w:sz w:val="10"/>
        </w:rPr>
        <w:t>Hulme</w:t>
      </w:r>
      <w:r>
        <w:rPr>
          <w:rFonts w:ascii="Arial"/>
          <w:sz w:val="10"/>
        </w:rPr>
      </w:r>
    </w:p>
    <w:p>
      <w:pPr>
        <w:spacing w:after="0" w:line="120" w:lineRule="exac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3380" w:right="300"/>
          <w:cols w:num="3" w:equalWidth="0">
            <w:col w:w="5879" w:space="13715"/>
            <w:col w:w="6088" w:space="40"/>
            <w:col w:w="2258"/>
          </w:cols>
        </w:sectPr>
      </w:pPr>
    </w:p>
    <w:p>
      <w:pPr>
        <w:spacing w:line="170" w:lineRule="exact" w:before="128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105"/>
          <w:sz w:val="18"/>
        </w:rPr>
        <w:t>SHEET</w:t>
      </w:r>
      <w:r>
        <w:rPr>
          <w:rFonts w:ascii="Arial"/>
          <w:spacing w:val="-19"/>
          <w:w w:val="105"/>
          <w:sz w:val="18"/>
        </w:rPr>
        <w:t> </w:t>
      </w:r>
      <w:r>
        <w:rPr>
          <w:rFonts w:ascii="Arial"/>
          <w:w w:val="105"/>
          <w:sz w:val="18"/>
        </w:rPr>
        <w:t>9</w:t>
      </w:r>
      <w:r>
        <w:rPr>
          <w:rFonts w:ascii="Arial"/>
          <w:sz w:val="18"/>
        </w:rPr>
      </w:r>
    </w:p>
    <w:p>
      <w:pPr>
        <w:spacing w:line="240" w:lineRule="auto" w:before="3"/>
        <w:rPr>
          <w:rFonts w:ascii="Arial" w:hAnsi="Arial" w:cs="Arial" w:eastAsia="Arial"/>
          <w:sz w:val="36"/>
          <w:szCs w:val="36"/>
        </w:rPr>
      </w:pPr>
      <w:r>
        <w:rPr/>
        <w:br w:type="column"/>
      </w:r>
      <w:r>
        <w:rPr>
          <w:rFonts w:ascii="Arial"/>
          <w:sz w:val="36"/>
        </w:rPr>
      </w:r>
    </w:p>
    <w:p>
      <w:pPr>
        <w:tabs>
          <w:tab w:pos="2711" w:val="left" w:leader="none"/>
          <w:tab w:pos="3049" w:val="left" w:leader="none"/>
        </w:tabs>
        <w:spacing w:line="119" w:lineRule="atLeast" w:before="0"/>
        <w:ind w:left="213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 w:hAnsi="Times New Roman"/>
          <w:color w:val="979999"/>
          <w:w w:val="80"/>
          <w:sz w:val="22"/>
        </w:rPr>
        <w:t>·</w:t>
        <w:tab/>
      </w:r>
      <w:r>
        <w:rPr>
          <w:rFonts w:ascii="Times New Roman" w:hAnsi="Times New Roman"/>
          <w:color w:val="979999"/>
          <w:w w:val="110"/>
          <w:sz w:val="22"/>
        </w:rPr>
        <w:t>-</w:t>
        <w:tab/>
      </w:r>
      <w:r>
        <w:rPr>
          <w:rFonts w:ascii="Arial" w:hAnsi="Arial"/>
          <w:color w:val="979999"/>
          <w:w w:val="90"/>
          <w:sz w:val="12"/>
        </w:rPr>
        <w:t>·</w:t>
      </w:r>
      <w:r>
        <w:rPr>
          <w:rFonts w:ascii="Arial" w:hAnsi="Arial"/>
          <w:color w:val="979999"/>
          <w:spacing w:val="10"/>
          <w:w w:val="90"/>
          <w:sz w:val="12"/>
        </w:rPr>
        <w:t> </w:t>
      </w:r>
      <w:r>
        <w:rPr>
          <w:rFonts w:ascii="Times New Roman" w:hAnsi="Times New Roman"/>
          <w:color w:val="080EE8"/>
          <w:spacing w:val="-15"/>
          <w:position w:val="-8"/>
          <w:sz w:val="17"/>
        </w:rPr>
        <w:t>.</w:t>
      </w:r>
      <w:r>
        <w:rPr>
          <w:rFonts w:ascii="Times New Roman" w:hAnsi="Times New Roman"/>
          <w:color w:val="979999"/>
          <w:position w:val="-8"/>
          <w:sz w:val="17"/>
        </w:rPr>
        <w:t>«</w:t>
      </w:r>
      <w:r>
        <w:rPr>
          <w:rFonts w:ascii="Times New Roman" w:hAnsi="Times New Roman"/>
          <w:color w:val="979999"/>
          <w:spacing w:val="5"/>
          <w:position w:val="-8"/>
          <w:sz w:val="17"/>
        </w:rPr>
        <w:t> </w:t>
      </w:r>
      <w:r>
        <w:rPr>
          <w:rFonts w:ascii="Times New Roman" w:hAnsi="Times New Roman"/>
          <w:color w:val="979999"/>
          <w:spacing w:val="-18"/>
          <w:position w:val="-8"/>
          <w:sz w:val="17"/>
        </w:rPr>
        <w:t>-</w:t>
      </w:r>
      <w:r>
        <w:rPr>
          <w:rFonts w:ascii="Arial" w:hAnsi="Arial"/>
          <w:color w:val="979999"/>
          <w:spacing w:val="-20"/>
          <w:sz w:val="12"/>
        </w:rPr>
        <w:t>·</w:t>
      </w:r>
      <w:r>
        <w:rPr>
          <w:rFonts w:ascii="Times New Roman" w:hAnsi="Times New Roman"/>
          <w:color w:val="979999"/>
          <w:spacing w:val="-15"/>
          <w:position w:val="-8"/>
          <w:sz w:val="17"/>
        </w:rPr>
        <w:t>·</w:t>
      </w:r>
      <w:r>
        <w:rPr>
          <w:rFonts w:ascii="Times New Roman" w:hAnsi="Times New Roman"/>
          <w:color w:val="979999"/>
          <w:position w:val="-8"/>
          <w:sz w:val="17"/>
        </w:rPr>
        <w:t>-</w:t>
      </w:r>
      <w:r>
        <w:rPr>
          <w:rFonts w:ascii="Times New Roman" w:hAnsi="Times New Roman"/>
          <w:color w:val="979999"/>
          <w:spacing w:val="-18"/>
          <w:position w:val="-8"/>
          <w:sz w:val="17"/>
        </w:rPr>
        <w:t>'</w:t>
      </w:r>
      <w:r>
        <w:rPr>
          <w:rFonts w:ascii="Times New Roman" w:hAnsi="Times New Roman"/>
          <w:color w:val="979999"/>
          <w:spacing w:val="-33"/>
          <w:position w:val="-8"/>
          <w:sz w:val="17"/>
        </w:rPr>
        <w:t>"</w:t>
      </w:r>
      <w:r>
        <w:rPr>
          <w:rFonts w:ascii="Times New Roman" w:hAnsi="Times New Roman"/>
          <w:color w:val="979999"/>
          <w:spacing w:val="-46"/>
          <w:position w:val="-8"/>
          <w:sz w:val="17"/>
        </w:rPr>
        <w:t>'</w:t>
      </w:r>
      <w:r>
        <w:rPr>
          <w:rFonts w:ascii="Arial" w:hAnsi="Arial"/>
          <w:color w:val="979999"/>
          <w:sz w:val="21"/>
        </w:rPr>
        <w:t>..</w:t>
      </w:r>
      <w:r>
        <w:rPr>
          <w:rFonts w:ascii="Arial" w:hAnsi="Arial"/>
          <w:color w:val="979999"/>
          <w:spacing w:val="-18"/>
          <w:sz w:val="21"/>
        </w:rPr>
        <w:t>.</w:t>
      </w:r>
      <w:r>
        <w:rPr>
          <w:rFonts w:ascii="Arial" w:hAnsi="Arial"/>
          <w:color w:val="979999"/>
          <w:spacing w:val="-34"/>
          <w:position w:val="6"/>
          <w:sz w:val="12"/>
        </w:rPr>
        <w:t>-</w:t>
      </w:r>
      <w:r>
        <w:rPr>
          <w:rFonts w:ascii="Arial" w:hAnsi="Arial"/>
          <w:color w:val="979999"/>
          <w:spacing w:val="-20"/>
          <w:sz w:val="21"/>
        </w:rPr>
        <w:t>.</w:t>
      </w:r>
      <w:r>
        <w:rPr>
          <w:rFonts w:ascii="Arial" w:hAnsi="Arial"/>
          <w:color w:val="979999"/>
          <w:spacing w:val="-28"/>
          <w:sz w:val="21"/>
        </w:rPr>
        <w:t>.</w:t>
      </w:r>
      <w:r>
        <w:rPr>
          <w:rFonts w:ascii="Arial" w:hAnsi="Arial"/>
          <w:color w:val="979999"/>
          <w:spacing w:val="-22"/>
          <w:position w:val="6"/>
          <w:sz w:val="12"/>
        </w:rPr>
        <w:t>.</w:t>
      </w:r>
      <w:r>
        <w:rPr>
          <w:rFonts w:ascii="Arial" w:hAnsi="Arial"/>
          <w:color w:val="979999"/>
          <w:spacing w:val="-13"/>
          <w:sz w:val="21"/>
        </w:rPr>
        <w:t>.</w:t>
      </w:r>
      <w:r>
        <w:rPr>
          <w:rFonts w:ascii="Arial" w:hAnsi="Arial"/>
          <w:color w:val="979999"/>
          <w:spacing w:val="-14"/>
          <w:position w:val="6"/>
          <w:sz w:val="12"/>
        </w:rPr>
        <w:t>;</w:t>
      </w:r>
      <w:r>
        <w:rPr>
          <w:rFonts w:ascii="Arial" w:hAnsi="Arial"/>
          <w:color w:val="646062"/>
          <w:position w:val="6"/>
          <w:sz w:val="12"/>
        </w:rPr>
        <w:t>;</w:t>
      </w:r>
      <w:r>
        <w:rPr>
          <w:rFonts w:ascii="Arial" w:hAnsi="Arial"/>
          <w:color w:val="646062"/>
          <w:spacing w:val="-28"/>
          <w:position w:val="6"/>
          <w:sz w:val="12"/>
        </w:rPr>
        <w:t> </w:t>
      </w:r>
      <w:r>
        <w:rPr>
          <w:rFonts w:ascii="Arial" w:hAnsi="Arial"/>
          <w:color w:val="979999"/>
          <w:spacing w:val="-62"/>
          <w:w w:val="270"/>
          <w:position w:val="6"/>
          <w:sz w:val="12"/>
        </w:rPr>
        <w:t>r</w:t>
      </w:r>
      <w:r>
        <w:rPr>
          <w:rFonts w:ascii="Arial" w:hAnsi="Arial"/>
          <w:color w:val="979999"/>
          <w:w w:val="270"/>
          <w:position w:val="6"/>
          <w:sz w:val="12"/>
        </w:rPr>
        <w:t>l</w:t>
      </w:r>
      <w:r>
        <w:rPr>
          <w:rFonts w:ascii="Arial" w:hAnsi="Arial"/>
          <w:sz w:val="12"/>
        </w:rPr>
      </w:r>
    </w:p>
    <w:p>
      <w:pPr>
        <w:spacing w:line="101" w:lineRule="exact" w:before="0"/>
        <w:ind w:left="0" w:right="1225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Arial"/>
          <w:w w:val="90"/>
          <w:sz w:val="10"/>
        </w:rPr>
        <w:t>www.cepltesymonds.co.ukl&amp;tructures</w:t>
      </w:r>
      <w:r>
        <w:rPr>
          <w:rFonts w:ascii="Arial"/>
          <w:sz w:val="10"/>
        </w:rPr>
      </w:r>
    </w:p>
    <w:p>
      <w:pPr>
        <w:tabs>
          <w:tab w:pos="7162" w:val="left" w:leader="none"/>
        </w:tabs>
        <w:spacing w:line="197" w:lineRule="exact" w:before="0"/>
        <w:ind w:left="466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spacing w:val="-79"/>
          <w:w w:val="95"/>
          <w:position w:val="1"/>
          <w:sz w:val="15"/>
        </w:rPr>
        <w:t>o</w:t>
      </w:r>
      <w:r>
        <w:rPr>
          <w:rFonts w:ascii="Times New Roman"/>
          <w:spacing w:val="-68"/>
          <w:w w:val="95"/>
          <w:position w:val="-29"/>
          <w:sz w:val="54"/>
        </w:rPr>
        <w:t>.</w:t>
      </w:r>
      <w:r>
        <w:rPr>
          <w:rFonts w:ascii="Times New Roman"/>
          <w:spacing w:val="-105"/>
          <w:w w:val="95"/>
          <w:position w:val="-29"/>
          <w:sz w:val="54"/>
        </w:rPr>
        <w:t>.</w:t>
      </w:r>
      <w:r>
        <w:rPr>
          <w:rFonts w:ascii="Times New Roman"/>
          <w:w w:val="95"/>
          <w:position w:val="1"/>
          <w:sz w:val="15"/>
        </w:rPr>
        <w:t>.</w:t>
      </w:r>
      <w:r>
        <w:rPr>
          <w:rFonts w:ascii="Times New Roman"/>
          <w:spacing w:val="-26"/>
          <w:w w:val="95"/>
          <w:position w:val="1"/>
          <w:sz w:val="15"/>
        </w:rPr>
        <w:t>.</w:t>
      </w:r>
      <w:r>
        <w:rPr>
          <w:rFonts w:ascii="Times New Roman"/>
          <w:spacing w:val="-76"/>
          <w:w w:val="95"/>
          <w:position w:val="-29"/>
          <w:sz w:val="54"/>
        </w:rPr>
        <w:t>.</w:t>
      </w:r>
      <w:r>
        <w:rPr>
          <w:rFonts w:ascii="Times New Roman"/>
          <w:w w:val="95"/>
          <w:position w:val="1"/>
          <w:sz w:val="15"/>
        </w:rPr>
        <w:t>,.,at</w:t>
        <w:tab/>
      </w:r>
      <w:r>
        <w:rPr>
          <w:rFonts w:ascii="Arial"/>
          <w:sz w:val="10"/>
        </w:rPr>
        <w:t>Dole</w:t>
      </w:r>
      <w:r>
        <w:rPr>
          <w:rFonts w:ascii="Arial"/>
          <w:sz w:val="10"/>
        </w:rPr>
      </w:r>
    </w:p>
    <w:p>
      <w:pPr>
        <w:spacing w:after="0" w:line="197" w:lineRule="exac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3380" w:right="300"/>
          <w:cols w:num="3" w:equalWidth="0">
            <w:col w:w="5444" w:space="40"/>
            <w:col w:w="3990" w:space="10075"/>
            <w:col w:w="8431"/>
          </w:cols>
        </w:sectPr>
      </w:pPr>
    </w:p>
    <w:p>
      <w:pPr>
        <w:spacing w:line="5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79999"/>
          <w:w w:val="75"/>
          <w:sz w:val="24"/>
        </w:rPr>
        <w:t>-</w:t>
      </w:r>
      <w:r>
        <w:rPr>
          <w:rFonts w:ascii="Times New Roman"/>
          <w:color w:val="979999"/>
          <w:spacing w:val="-24"/>
          <w:w w:val="75"/>
          <w:sz w:val="24"/>
        </w:rPr>
        <w:t> </w:t>
      </w:r>
      <w:r>
        <w:rPr>
          <w:rFonts w:ascii="Times New Roman"/>
          <w:color w:val="979999"/>
          <w:w w:val="80"/>
          <w:sz w:val="18"/>
        </w:rPr>
        <w:t>-</w:t>
      </w:r>
      <w:r>
        <w:rPr>
          <w:rFonts w:ascii="Times New Roman"/>
          <w:color w:val="979999"/>
          <w:spacing w:val="-29"/>
          <w:w w:val="80"/>
          <w:sz w:val="18"/>
        </w:rPr>
        <w:t> </w:t>
      </w:r>
      <w:r>
        <w:rPr>
          <w:rFonts w:ascii="Times New Roman"/>
          <w:color w:val="979999"/>
          <w:w w:val="80"/>
          <w:sz w:val="18"/>
        </w:rPr>
        <w:t>--.</w:t>
      </w:r>
      <w:r>
        <w:rPr>
          <w:rFonts w:ascii="Times New Roman"/>
          <w:sz w:val="18"/>
        </w:rPr>
      </w:r>
    </w:p>
    <w:p>
      <w:pPr>
        <w:spacing w:line="1" w:lineRule="atLeast" w:before="0"/>
        <w:ind w:left="49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50"/>
        </w:rPr>
        <w:br w:type="column"/>
      </w:r>
      <w:r>
        <w:rPr>
          <w:rFonts w:ascii="Times New Roman" w:hAnsi="Times New Roman"/>
          <w:color w:val="979999"/>
          <w:w w:val="150"/>
          <w:sz w:val="17"/>
        </w:rPr>
        <w:t>"'-­</w:t>
      </w:r>
      <w:r>
        <w:rPr>
          <w:rFonts w:ascii="Times New Roman" w:hAnsi="Times New Roman"/>
          <w:sz w:val="17"/>
        </w:rPr>
      </w:r>
    </w:p>
    <w:p>
      <w:pPr>
        <w:tabs>
          <w:tab w:pos="2358" w:val="left" w:leader="none"/>
        </w:tabs>
        <w:spacing w:line="316" w:lineRule="atLeast" w:before="0"/>
        <w:ind w:left="0" w:right="16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95"/>
        </w:rPr>
        <w:br w:type="column"/>
      </w:r>
      <w:r>
        <w:rPr>
          <w:rFonts w:ascii="Arial"/>
          <w:w w:val="95"/>
          <w:sz w:val="13"/>
        </w:rPr>
        <w:t>MANCHESTER</w:t>
        <w:tab/>
      </w:r>
      <w:r>
        <w:rPr>
          <w:rFonts w:ascii="Arial"/>
          <w:sz w:val="13"/>
        </w:rPr>
        <w:t>March</w:t>
      </w:r>
      <w:r>
        <w:rPr>
          <w:rFonts w:ascii="Arial"/>
          <w:spacing w:val="-3"/>
          <w:sz w:val="13"/>
        </w:rPr>
        <w:t> </w:t>
      </w:r>
      <w:r>
        <w:rPr>
          <w:rFonts w:ascii="Arial"/>
          <w:sz w:val="13"/>
        </w:rPr>
        <w:t>2013</w:t>
      </w:r>
    </w:p>
    <w:p>
      <w:pPr>
        <w:tabs>
          <w:tab w:pos="2485" w:val="left" w:leader="none"/>
        </w:tabs>
        <w:spacing w:before="25"/>
        <w:ind w:left="0" w:right="67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sz w:val="11"/>
          <w:szCs w:val="11"/>
        </w:rPr>
        <w:t>@</w:t>
      </w:r>
      <w:r>
        <w:rPr>
          <w:rFonts w:ascii="Arial" w:hAnsi="Arial" w:cs="Arial" w:eastAsia="Arial"/>
          <w:spacing w:val="-16"/>
          <w:sz w:val="11"/>
          <w:szCs w:val="11"/>
        </w:rPr>
        <w:t> </w:t>
      </w:r>
      <w:r>
        <w:rPr>
          <w:rFonts w:ascii="Arial" w:hAnsi="Arial" w:cs="Arial" w:eastAsia="Arial"/>
          <w:sz w:val="11"/>
          <w:szCs w:val="11"/>
        </w:rPr>
        <w:t>A1    </w:t>
      </w:r>
      <w:r>
        <w:rPr>
          <w:rFonts w:ascii="Arial" w:hAnsi="Arial" w:cs="Arial" w:eastAsia="Arial"/>
          <w:spacing w:val="4"/>
          <w:sz w:val="11"/>
          <w:szCs w:val="11"/>
        </w:rPr>
        <w:t> </w:t>
      </w:r>
      <w:r>
        <w:rPr>
          <w:rFonts w:ascii="Arial" w:hAnsi="Arial" w:cs="Arial" w:eastAsia="Arial"/>
          <w:spacing w:val="-20"/>
          <w:position w:val="1"/>
          <w:sz w:val="13"/>
          <w:szCs w:val="13"/>
        </w:rPr>
        <w:t>1</w:t>
      </w:r>
      <w:r>
        <w:rPr>
          <w:rFonts w:ascii="Arial" w:hAnsi="Arial" w:cs="Arial" w:eastAsia="Arial"/>
          <w:spacing w:val="-22"/>
          <w:position w:val="1"/>
          <w:sz w:val="13"/>
          <w:szCs w:val="13"/>
        </w:rPr>
        <w:t>:</w:t>
      </w:r>
      <w:r>
        <w:rPr>
          <w:rFonts w:ascii="Arial" w:hAnsi="Arial" w:cs="Arial" w:eastAsia="Arial"/>
          <w:position w:val="1"/>
          <w:sz w:val="13"/>
          <w:szCs w:val="13"/>
        </w:rPr>
        <w:t>2500</w:t>
      </w:r>
      <w:r>
        <w:rPr>
          <w:rFonts w:ascii="Arial" w:hAnsi="Arial" w:cs="Arial" w:eastAsia="Arial"/>
          <w:spacing w:val="-1"/>
          <w:position w:val="1"/>
          <w:sz w:val="13"/>
          <w:szCs w:val="13"/>
        </w:rPr>
        <w:t> </w:t>
      </w:r>
      <w:r>
        <w:rPr>
          <w:rFonts w:ascii="Arial" w:hAnsi="Arial" w:cs="Arial" w:eastAsia="Arial"/>
          <w:position w:val="1"/>
          <w:sz w:val="13"/>
          <w:szCs w:val="13"/>
        </w:rPr>
        <w:t>@</w:t>
      </w:r>
      <w:r>
        <w:rPr>
          <w:rFonts w:ascii="Arial" w:hAnsi="Arial" w:cs="Arial" w:eastAsia="Arial"/>
          <w:spacing w:val="-16"/>
          <w:position w:val="1"/>
          <w:sz w:val="13"/>
          <w:szCs w:val="13"/>
        </w:rPr>
        <w:t> </w:t>
      </w:r>
      <w:r>
        <w:rPr>
          <w:rFonts w:ascii="Arial" w:hAnsi="Arial" w:cs="Arial" w:eastAsia="Arial"/>
          <w:position w:val="1"/>
          <w:sz w:val="13"/>
          <w:szCs w:val="13"/>
        </w:rPr>
        <w:t>A1</w:t>
      </w:r>
      <w:r>
        <w:rPr>
          <w:rFonts w:ascii="Arial" w:hAnsi="Arial" w:cs="Arial" w:eastAsia="Arial"/>
          <w:spacing w:val="12"/>
          <w:position w:val="1"/>
          <w:sz w:val="13"/>
          <w:szCs w:val="13"/>
        </w:rPr>
        <w:t> </w:t>
      </w:r>
      <w:r>
        <w:rPr>
          <w:rFonts w:ascii="Arial" w:hAnsi="Arial" w:cs="Arial" w:eastAsia="Arial"/>
          <w:spacing w:val="-28"/>
          <w:position w:val="1"/>
          <w:sz w:val="28"/>
          <w:szCs w:val="28"/>
        </w:rPr>
        <w:t>°</w:t>
      </w:r>
      <w:r>
        <w:rPr>
          <w:rFonts w:ascii="Arial" w:hAnsi="Arial" w:cs="Arial" w:eastAsia="Arial"/>
          <w:position w:val="1"/>
          <w:sz w:val="28"/>
          <w:szCs w:val="28"/>
        </w:rPr>
        <w:t>"""</w:t>
      </w:r>
      <w:r>
        <w:rPr>
          <w:rFonts w:ascii="Arial" w:hAnsi="Arial" w:cs="Arial" w:eastAsia="Arial"/>
          <w:spacing w:val="-32"/>
          <w:position w:val="1"/>
          <w:sz w:val="28"/>
          <w:szCs w:val="28"/>
        </w:rPr>
        <w:t> </w:t>
      </w:r>
      <w:r>
        <w:rPr>
          <w:rFonts w:ascii="Arial" w:hAnsi="Arial" w:cs="Arial" w:eastAsia="Arial"/>
          <w:position w:val="1"/>
          <w:sz w:val="13"/>
          <w:szCs w:val="13"/>
        </w:rPr>
        <w:t>SH</w:t>
        <w:tab/>
      </w:r>
      <w:r>
        <w:rPr>
          <w:rFonts w:ascii="Arial" w:hAnsi="Arial" w:cs="Arial" w:eastAsia="Arial"/>
          <w:position w:val="9"/>
          <w:sz w:val="11"/>
          <w:szCs w:val="11"/>
        </w:rPr>
        <w:t>Checked</w:t>
      </w:r>
      <w:r>
        <w:rPr>
          <w:rFonts w:ascii="Arial" w:hAnsi="Arial" w:cs="Arial" w:eastAsia="Arial"/>
          <w:spacing w:val="6"/>
          <w:position w:val="9"/>
          <w:sz w:val="11"/>
          <w:szCs w:val="11"/>
        </w:rPr>
        <w:t> </w:t>
      </w:r>
      <w:r>
        <w:rPr>
          <w:rFonts w:ascii="Arial" w:hAnsi="Arial" w:cs="Arial" w:eastAsia="Arial"/>
          <w:position w:val="9"/>
          <w:sz w:val="11"/>
          <w:szCs w:val="11"/>
        </w:rPr>
        <w:t>JS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after="0"/>
        <w:jc w:val="righ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3380" w:right="300"/>
          <w:cols w:num="3" w:equalWidth="0">
            <w:col w:w="8556" w:space="40"/>
            <w:col w:w="820" w:space="6519"/>
            <w:col w:w="12045"/>
          </w:cols>
        </w:sectPr>
      </w:pPr>
    </w:p>
    <w:p>
      <w:pPr>
        <w:tabs>
          <w:tab w:pos="1389" w:val="left" w:leader="none"/>
        </w:tabs>
        <w:spacing w:before="33"/>
        <w:ind w:left="0" w:right="315" w:firstLine="0"/>
        <w:jc w:val="right"/>
        <w:rPr>
          <w:rFonts w:ascii="Arial" w:hAnsi="Arial" w:cs="Arial" w:eastAsia="Arial"/>
          <w:sz w:val="11"/>
          <w:szCs w:val="11"/>
        </w:rPr>
      </w:pPr>
      <w:r>
        <w:rPr/>
        <w:pict>
          <v:group style="position:absolute;margin-left:17.528641pt;margin-top:16.361176pt;width:1549.55pt;height:1084.95pt;mso-position-horizontal-relative:page;mso-position-vertical-relative:page;z-index:-604768" coordorigin="351,327" coordsize="30991,21699">
            <v:shape style="position:absolute;left:9842;top:327;width:255;height:459" type="#_x0000_t75" stroked="false">
              <v:imagedata r:id="rId27" o:title=""/>
            </v:shape>
            <v:shape style="position:absolute;left:23433;top:327;width:586;height:816" type="#_x0000_t75" stroked="false">
              <v:imagedata r:id="rId28" o:title=""/>
            </v:shape>
            <v:group style="position:absolute;left:363;top:378;width:23087;height:2" coordorigin="363,378" coordsize="23087,2">
              <v:shape style="position:absolute;left:363;top:378;width:23087;height:2" coordorigin="363,378" coordsize="23087,0" path="m363,378l23450,378e" filled="false" stroked="true" strokeweight="1.274814pt" strokecolor="#000000">
                <v:path arrowok="t"/>
              </v:shape>
            </v:group>
            <v:group style="position:absolute;left:376;top:365;width:2;height:21631" coordorigin="376,365" coordsize="2,21631">
              <v:shape style="position:absolute;left:376;top:365;width:2;height:21631" coordorigin="376,365" coordsize="0,21631" path="m376,21996l376,365e" filled="false" stroked="true" strokeweight="1.274814pt" strokecolor="#000000">
                <v:path arrowok="t"/>
              </v:shape>
            </v:group>
            <v:group style="position:absolute;left:873;top:12844;width:2;height:408" coordorigin="873,12844" coordsize="2,408">
              <v:shape style="position:absolute;left:873;top:12844;width:2;height:408" coordorigin="873,12844" coordsize="0,408" path="m873,13252l873,12844e" filled="false" stroked="true" strokeweight=".318704pt" strokecolor="#0000fb">
                <v:path arrowok="t"/>
              </v:shape>
            </v:group>
            <v:group style="position:absolute;left:612;top:17548;width:587;height:2" coordorigin="612,17548" coordsize="587,2">
              <v:shape style="position:absolute;left:612;top:17548;width:587;height:2" coordorigin="612,17548" coordsize="587,0" path="m612,17548l1198,17548e" filled="false" stroked="true" strokeweight=".637407pt" strokecolor="#0000fb">
                <v:path arrowok="t"/>
              </v:shape>
            </v:group>
            <v:group style="position:absolute;left:1778;top:16898;width:2;height:459" coordorigin="1778,16898" coordsize="2,459">
              <v:shape style="position:absolute;left:1778;top:16898;width:2;height:459" coordorigin="1778,16898" coordsize="0,459" path="m1778,17357l1778,16898e" filled="false" stroked="true" strokeweight=".318704pt" strokecolor="#0000fb">
                <v:path arrowok="t"/>
              </v:shape>
            </v:group>
            <v:group style="position:absolute;left:1810;top:17803;width:842;height:2" coordorigin="1810,17803" coordsize="842,2">
              <v:shape style="position:absolute;left:1810;top:17803;width:842;height:2" coordorigin="1810,17803" coordsize="842,0" path="m1810,17803l2652,17803e" filled="false" stroked="true" strokeweight=".637407pt" strokecolor="#0000fb">
                <v:path arrowok="t"/>
              </v:shape>
            </v:group>
            <v:group style="position:absolute;left:2052;top:16056;width:2;height:459" coordorigin="2052,16056" coordsize="2,459">
              <v:shape style="position:absolute;left:2052;top:16056;width:2;height:459" coordorigin="2052,16056" coordsize="0,459" path="m2052,16515l2052,16056e" filled="false" stroked="true" strokeweight=".318704pt" strokecolor="#0000fb">
                <v:path arrowok="t"/>
              </v:shape>
            </v:group>
            <v:group style="position:absolute;left:2256;top:16388;width:2;height:714" coordorigin="2256,16388" coordsize="2,714">
              <v:shape style="position:absolute;left:2256;top:16388;width:2;height:714" coordorigin="2256,16388" coordsize="0,714" path="m2256,17102l2256,16388e" filled="false" stroked="true" strokeweight=".318704pt" strokecolor="#0000fb">
                <v:path arrowok="t"/>
              </v:shape>
              <v:shape style="position:absolute;left:18996;top:4968;width:2422;height:1173" type="#_x0000_t75" stroked="false">
                <v:imagedata r:id="rId29" o:title=""/>
              </v:shape>
              <v:shape style="position:absolute;left:18741;top:13688;width:2065;height:408" type="#_x0000_t75" stroked="false">
                <v:imagedata r:id="rId30" o:title=""/>
              </v:shape>
              <v:shape style="position:absolute;left:3723;top:1169;width:15375;height:13004" type="#_x0000_t75" stroked="false">
                <v:imagedata r:id="rId31" o:title=""/>
              </v:shape>
              <v:shape style="position:absolute;left:4335;top:7747;width:739;height:1555" type="#_x0000_t75" stroked="false">
                <v:imagedata r:id="rId32" o:title=""/>
              </v:shape>
              <v:shape style="position:absolute;left:4182;top:13637;width:586;height:739" type="#_x0000_t75" stroked="false">
                <v:imagedata r:id="rId33" o:title=""/>
              </v:shape>
              <v:shape style="position:absolute;left:6451;top:14198;width:8695;height:1071" type="#_x0000_t75" stroked="false">
                <v:imagedata r:id="rId34" o:title=""/>
              </v:shape>
              <v:shape style="position:absolute;left:8822;top:15295;width:6324;height:3034" type="#_x0000_t75" stroked="false">
                <v:imagedata r:id="rId35" o:title=""/>
              </v:shape>
              <v:shape style="position:absolute;left:18078;top:17538;width:408;height:2983" type="#_x0000_t75" stroked="false">
                <v:imagedata r:id="rId36" o:title=""/>
              </v:shape>
              <v:shape style="position:absolute;left:3417;top:18405;width:612;height:790" type="#_x0000_t75" stroked="false">
                <v:imagedata r:id="rId37" o:title=""/>
              </v:shape>
              <v:shape style="position:absolute;left:9205;top:18813;width:4411;height:2371" type="#_x0000_t75" stroked="false">
                <v:imagedata r:id="rId38" o:title=""/>
              </v:shape>
              <v:shape style="position:absolute;left:4411;top:18941;width:816;height:459" type="#_x0000_t75" stroked="false">
                <v:imagedata r:id="rId39" o:title=""/>
              </v:shape>
              <v:shape style="position:absolute;left:5202;top:19910;width:1173;height:1351" type="#_x0000_t75" stroked="false">
                <v:imagedata r:id="rId40" o:title=""/>
              </v:shape>
            </v:group>
            <v:group style="position:absolute;left:18944;top:3036;width:2;height:4481" coordorigin="18944,3036" coordsize="2,4481">
              <v:shape style="position:absolute;left:18944;top:3036;width:2;height:4481" coordorigin="18944,3036" coordsize="0,4481" path="m18944,7516l18944,3036e" filled="false" stroked="true" strokeweight=".637407pt" strokecolor="#000000">
                <v:path arrowok="t"/>
              </v:shape>
            </v:group>
            <v:group style="position:absolute;left:19390;top:442;width:2;height:4513" coordorigin="19390,442" coordsize="2,4513">
              <v:shape style="position:absolute;left:19390;top:442;width:2;height:4513" coordorigin="19390,442" coordsize="0,4513" path="m19390,4954l19390,442e" filled="false" stroked="true" strokeweight=".637407pt" strokecolor="#000000">
                <v:path arrowok="t"/>
              </v:shape>
            </v:group>
            <v:group style="position:absolute;left:22864;top:12615;width:2;height:536" coordorigin="22864,12615" coordsize="2,536">
              <v:shape style="position:absolute;left:22864;top:12615;width:2;height:536" coordorigin="22864,12615" coordsize="0,536" path="m22864,13150l22864,12615e" filled="false" stroked="true" strokeweight=".318704pt" strokecolor="#0000fb">
                <v:path arrowok="t"/>
              </v:shape>
            </v:group>
            <v:group style="position:absolute;left:22698;top:13839;width:370;height:2" coordorigin="22698,13839" coordsize="370,2">
              <v:shape style="position:absolute;left:22698;top:13839;width:370;height:2" coordorigin="22698,13839" coordsize="370,0" path="m22698,13839l23068,13839e" filled="false" stroked="true" strokeweight=".318704pt" strokecolor="#0000fb">
                <v:path arrowok="t"/>
              </v:shape>
              <v:shape style="position:absolute;left:23484;top:3005;width:994;height:2371" type="#_x0000_t75" stroked="false">
                <v:imagedata r:id="rId41" o:title=""/>
              </v:shape>
            </v:group>
            <v:group style="position:absolute;left:23437;top:1143;width:2;height:1861" coordorigin="23437,1143" coordsize="2,1861">
              <v:shape style="position:absolute;left:23437;top:1143;width:2;height:1861" coordorigin="23437,1143" coordsize="0,1861" path="m23437,3004l23437,1143e" filled="false" stroked="true" strokeweight=".637407pt" strokecolor="#0000fb">
                <v:path arrowok="t"/>
              </v:shape>
            </v:group>
            <v:group style="position:absolute;left:23227;top:3131;width:2;height:1454" coordorigin="23227,3131" coordsize="2,1454">
              <v:shape style="position:absolute;left:23227;top:3131;width:2;height:1454" coordorigin="23227,3131" coordsize="0,1454" path="m23227,4585l23227,3131e" filled="false" stroked="true" strokeweight=".318704pt" strokecolor="#0000fb">
                <v:path arrowok="t"/>
              </v:shape>
            </v:group>
            <v:group style="position:absolute;left:23998;top:5630;width:2;height:2244" coordorigin="23998,5630" coordsize="2,2244">
              <v:shape style="position:absolute;left:23998;top:5630;width:2;height:2244" coordorigin="23998,5630" coordsize="0,2244" path="m23998,7873l23998,5630e" filled="false" stroked="true" strokeweight=".318704pt" strokecolor="#0000fb">
                <v:path arrowok="t"/>
              </v:shape>
            </v:group>
            <v:group style="position:absolute;left:24266;top:6395;width:2;height:1326" coordorigin="24266,6395" coordsize="2,1326">
              <v:shape style="position:absolute;left:24266;top:6395;width:2;height:1326" coordorigin="24266,6395" coordsize="0,1326" path="m24266,7720l24266,6395e" filled="false" stroked="true" strokeweight=".637407pt" strokecolor="#0000fb">
                <v:path arrowok="t"/>
              </v:shape>
            </v:group>
            <v:group style="position:absolute;left:24457;top:5375;width:2;height:1020" coordorigin="24457,5375" coordsize="2,1020">
              <v:shape style="position:absolute;left:24457;top:5375;width:2;height:1020" coordorigin="24457,5375" coordsize="0,1020" path="m24457,6395l24457,5375e" filled="false" stroked="true" strokeweight=".637407pt" strokecolor="#0000fb">
                <v:path arrowok="t"/>
              </v:shape>
            </v:group>
            <v:group style="position:absolute;left:13774;top:442;width:2;height:3703" coordorigin="13774,442" coordsize="2,3703">
              <v:shape style="position:absolute;left:13774;top:442;width:2;height:3703" coordorigin="13774,442" coordsize="0,3703" path="m13774,4145l13774,442e" filled="false" stroked="true" strokeweight=".637407pt" strokecolor="#000000">
                <v:path arrowok="t"/>
              </v:shape>
            </v:group>
            <v:group style="position:absolute;left:16349;top:1774;width:2;height:1160" coordorigin="16349,1774" coordsize="2,1160">
              <v:shape style="position:absolute;left:16349;top:1774;width:2;height:1160" coordorigin="16349,1774" coordsize="0,1160" path="m16349,2934l16349,1774e" filled="false" stroked="true" strokeweight="1.593517pt" strokecolor="#bc6060">
                <v:path arrowok="t"/>
              </v:shape>
            </v:group>
            <v:group style="position:absolute;left:23712;top:9097;width:2;height:740" coordorigin="23712,9097" coordsize="2,740">
              <v:shape style="position:absolute;left:23712;top:9097;width:2;height:740" coordorigin="23712,9097" coordsize="0,740" path="m23712,9836l23712,9097e" filled="false" stroked="true" strokeweight=".318704pt" strokecolor="#0000fb">
                <v:path arrowok="t"/>
              </v:shape>
            </v:group>
            <v:group style="position:absolute;left:24406;top:9556;width:2;height:561" coordorigin="24406,9556" coordsize="2,561">
              <v:shape style="position:absolute;left:24406;top:9556;width:2;height:561" coordorigin="24406,9556" coordsize="0,561" path="m24406,10117l24406,9556e" filled="false" stroked="true" strokeweight=".637407pt" strokecolor="#0000fb">
                <v:path arrowok="t"/>
              </v:shape>
              <v:shape style="position:absolute;left:6884;top:21491;width:204;height:535" type="#_x0000_t75" stroked="false">
                <v:imagedata r:id="rId42" o:title=""/>
              </v:shape>
            </v:group>
            <v:group style="position:absolute;left:27510;top:2864;width:3793;height:2" coordorigin="27510,2864" coordsize="3793,2">
              <v:shape style="position:absolute;left:27510;top:2864;width:3793;height:2" coordorigin="27510,2864" coordsize="3793,0" path="m27510,2864l31303,2864e" filled="false" stroked="true" strokeweight=".637407pt" strokecolor="#000000">
                <v:path arrowok="t"/>
              </v:shape>
            </v:group>
            <v:group style="position:absolute;left:27510;top:3386;width:3793;height:2" coordorigin="27510,3386" coordsize="3793,2">
              <v:shape style="position:absolute;left:27510;top:3386;width:3793;height:2" coordorigin="27510,3386" coordsize="3793,0" path="m27510,3386l31303,3386e" filled="false" stroked="true" strokeweight=".637407pt" strokecolor="#000000">
                <v:path arrowok="t"/>
              </v:shape>
            </v:group>
            <v:group style="position:absolute;left:27510;top:3718;width:3793;height:2" coordorigin="27510,3718" coordsize="3793,2">
              <v:shape style="position:absolute;left:27510;top:3718;width:3793;height:2" coordorigin="27510,3718" coordsize="3793,0" path="m27510,3718l31303,3718e" filled="false" stroked="true" strokeweight=".637407pt" strokecolor="#000000">
                <v:path arrowok="t"/>
              </v:shape>
            </v:group>
            <v:group style="position:absolute;left:27510;top:4999;width:3793;height:2" coordorigin="27510,4999" coordsize="3793,2">
              <v:shape style="position:absolute;left:27510;top:4999;width:3793;height:2" coordorigin="27510,4999" coordsize="3793,0" path="m27510,4999l31303,4999e" filled="false" stroked="true" strokeweight=".637407pt" strokecolor="#000000">
                <v:path arrowok="t"/>
              </v:shape>
            </v:group>
            <v:group style="position:absolute;left:27510;top:6280;width:3793;height:2" coordorigin="27510,6280" coordsize="3793,2">
              <v:shape style="position:absolute;left:27510;top:6280;width:3793;height:2" coordorigin="27510,6280" coordsize="3793,0" path="m27510,6280l31303,6280e" filled="false" stroked="true" strokeweight=".637407pt" strokecolor="#000000">
                <v:path arrowok="t"/>
              </v:shape>
            </v:group>
            <v:group style="position:absolute;left:27510;top:7561;width:3793;height:2" coordorigin="27510,7561" coordsize="3793,2">
              <v:shape style="position:absolute;left:27510;top:7561;width:3793;height:2" coordorigin="27510,7561" coordsize="3793,0" path="m27510,7561l31303,7561e" filled="false" stroked="true" strokeweight=".637407pt" strokecolor="#000000">
                <v:path arrowok="t"/>
              </v:shape>
            </v:group>
            <v:group style="position:absolute;left:27510;top:8020;width:3793;height:2" coordorigin="27510,8020" coordsize="3793,2">
              <v:shape style="position:absolute;left:27510;top:8020;width:3793;height:2" coordorigin="27510,8020" coordsize="3793,0" path="m27510,8020l31303,8020e" filled="false" stroked="true" strokeweight=".637407pt" strokecolor="#000000">
                <v:path arrowok="t"/>
              </v:shape>
            </v:group>
            <v:group style="position:absolute;left:27523;top:365;width:2;height:7661" coordorigin="27523,365" coordsize="2,7661">
              <v:shape style="position:absolute;left:27523;top:365;width:2;height:7661" coordorigin="27523,365" coordsize="0,7661" path="m27523,8026l27523,365e" filled="false" stroked="true" strokeweight="1.274814pt" strokecolor="#000000">
                <v:path arrowok="t"/>
              </v:shape>
            </v:group>
            <v:group style="position:absolute;left:31290;top:365;width:2;height:21631" coordorigin="31290,365" coordsize="2,21631">
              <v:shape style="position:absolute;left:31290;top:365;width:2;height:21631" coordorigin="31290,365" coordsize="0,21631" path="m31290,21996l31290,365e" filled="false" stroked="true" strokeweight="1.274814pt" strokecolor="#000000">
                <v:path arrowok="t"/>
              </v:shape>
            </v:group>
            <v:group style="position:absolute;left:30812;top:14858;width:2;height:1269" coordorigin="30812,14858" coordsize="2,1269">
              <v:shape style="position:absolute;left:30812;top:14858;width:2;height:1269" coordorigin="30812,14858" coordsize="0,1269" path="m30812,16127l30812,14858e" filled="false" stroked="true" strokeweight="1.274814pt" strokecolor="#000000">
                <v:path arrowok="t"/>
              </v:shape>
            </v:group>
            <v:group style="position:absolute;left:27510;top:14871;width:3793;height:2" coordorigin="27510,14871" coordsize="3793,2">
              <v:shape style="position:absolute;left:27510;top:14871;width:3793;height:2" coordorigin="27510,14871" coordsize="3793,0" path="m27510,14871l31303,14871e" filled="false" stroked="true" strokeweight="1.274814pt" strokecolor="#000000">
                <v:path arrowok="t"/>
              </v:shape>
            </v:group>
            <v:group style="position:absolute;left:27510;top:15400;width:3793;height:2" coordorigin="27510,15400" coordsize="3793,2">
              <v:shape style="position:absolute;left:27510;top:15400;width:3793;height:2" coordorigin="27510,15400" coordsize="3793,0" path="m27510,15400l31303,15400e" filled="false" stroked="true" strokeweight="1.274814pt" strokecolor="#000000">
                <v:path arrowok="t"/>
              </v:shape>
            </v:group>
            <v:group style="position:absolute;left:27510;top:16866;width:3793;height:2" coordorigin="27510,16866" coordsize="3793,2">
              <v:shape style="position:absolute;left:27510;top:16866;width:3793;height:2" coordorigin="27510,16866" coordsize="3793,0" path="m27510,16866l31303,16866e" filled="false" stroked="true" strokeweight="1.274814pt" strokecolor="#000000">
                <v:path arrowok="t"/>
              </v:shape>
            </v:group>
            <v:group style="position:absolute;left:27510;top:17618;width:3793;height:2" coordorigin="27510,17618" coordsize="3793,2">
              <v:shape style="position:absolute;left:27510;top:17618;width:3793;height:2" coordorigin="27510,17618" coordsize="3793,0" path="m27510,17618l31303,17618e" filled="false" stroked="true" strokeweight="1.274814pt" strokecolor="#000000">
                <v:path arrowok="t"/>
              </v:shape>
            </v:group>
            <v:group style="position:absolute;left:27510;top:19151;width:3793;height:2" coordorigin="27510,19151" coordsize="3793,2">
              <v:shape style="position:absolute;left:27510;top:19151;width:3793;height:2" coordorigin="27510,19151" coordsize="3793,0" path="m27510,19151l31303,19151e" filled="false" stroked="true" strokeweight="3.505738pt" strokecolor="#000000">
                <v:path arrowok="t"/>
              </v:shape>
            </v:group>
            <v:group style="position:absolute;left:27510;top:20757;width:3793;height:2" coordorigin="27510,20757" coordsize="3793,2">
              <v:shape style="position:absolute;left:27510;top:20757;width:3793;height:2" coordorigin="27510,20757" coordsize="3793,0" path="m27510,20757l31303,20757e" filled="false" stroked="true" strokeweight="3.505738pt" strokecolor="#000000">
                <v:path arrowok="t"/>
              </v:shape>
            </v:group>
            <v:group style="position:absolute;left:27510;top:21079;width:3793;height:2" coordorigin="27510,21079" coordsize="3793,2">
              <v:shape style="position:absolute;left:27510;top:21079;width:3793;height:2" coordorigin="27510,21079" coordsize="3793,0" path="m27510,21079l31303,21079e" filled="false" stroked="true" strokeweight="1.274814pt" strokecolor="#000000">
                <v:path arrowok="t"/>
              </v:shape>
            </v:group>
            <v:group style="position:absolute;left:27510;top:21404;width:3793;height:2" coordorigin="27510,21404" coordsize="3793,2">
              <v:shape style="position:absolute;left:27510;top:21404;width:3793;height:2" coordorigin="27510,21404" coordsize="3793,0" path="m27510,21404l31303,21404e" filled="false" stroked="true" strokeweight="3.824441pt" strokecolor="#000000">
                <v:path arrowok="t"/>
              </v:shape>
            </v:group>
            <v:group style="position:absolute;left:25299;top:365;width:2;height:21631" coordorigin="25299,365" coordsize="2,21631">
              <v:shape style="position:absolute;left:25299;top:365;width:2;height:21631" coordorigin="25299,365" coordsize="0,21631" path="m25299,21996l25299,365e" filled="false" stroked="true" strokeweight="1.274814pt" strokecolor="#000000">
                <v:path arrowok="t"/>
              </v:shape>
            </v:group>
            <v:group style="position:absolute;left:363;top:21984;width:30940;height:2" coordorigin="363,21984" coordsize="30940,2">
              <v:shape style="position:absolute;left:363;top:21984;width:30940;height:2" coordorigin="363,21984" coordsize="30940,0" path="m363,21984l31303,21984e" filled="false" stroked="true" strokeweight="1.274814pt" strokecolor="#000000">
                <v:path arrowok="t"/>
              </v:shape>
            </v:group>
            <v:group style="position:absolute;left:17357;top:5094;width:2;height:4494" coordorigin="17357,5094" coordsize="2,4494">
              <v:shape style="position:absolute;left:17357;top:5094;width:2;height:4494" coordorigin="17357,5094" coordsize="0,4494" path="m17357,9588l17357,5094e" filled="false" stroked="true" strokeweight=".637407pt" strokecolor="#030000">
                <v:path arrowok="t"/>
              </v:shape>
            </v:group>
            <v:group style="position:absolute;left:12901;top:2857;width:485;height:2" coordorigin="12901,2857" coordsize="485,2">
              <v:shape style="position:absolute;left:12901;top:2857;width:485;height:2" coordorigin="12901,2857" coordsize="485,0" path="m12901,2857l13386,2857e" filled="false" stroked="true" strokeweight=".318704pt" strokecolor="#0000fb">
                <v:path arrowok="t"/>
              </v:shape>
            </v:group>
            <v:group style="position:absolute;left:12927;top:2876;width:2;height:510" coordorigin="12927,2876" coordsize="2,510">
              <v:shape style="position:absolute;left:12927;top:2876;width:2;height:510" coordorigin="12927,2876" coordsize="0,510" path="m12927,3386l12927,2876e" filled="false" stroked="true" strokeweight=".637407pt" strokecolor="#0000fb">
                <v:path arrowok="t"/>
              </v:shape>
            </v:group>
            <v:group style="position:absolute;left:13331;top:3036;width:2;height:4500" coordorigin="13331,3036" coordsize="2,4500">
              <v:shape style="position:absolute;left:13331;top:3036;width:2;height:4500" coordorigin="13331,3036" coordsize="0,4500" path="m13331,7535l13331,3036e" filled="false" stroked="true" strokeweight=".95611pt" strokecolor="#08080c">
                <v:path arrowok="t"/>
              </v:shape>
            </v:group>
            <v:group style="position:absolute;left:13315;top:3042;width:1339;height:2" coordorigin="13315,3042" coordsize="1339,2">
              <v:shape style="position:absolute;left:13315;top:3042;width:1339;height:2" coordorigin="13315,3042" coordsize="1339,0" path="m13315,3042l14654,3042e" filled="false" stroked="true" strokeweight=".637407pt" strokecolor="#000000">
                <v:path arrowok="t"/>
              </v:shape>
            </v:group>
            <v:group style="position:absolute;left:17095;top:4508;width:2;height:1275" coordorigin="17095,4508" coordsize="2,1275">
              <v:shape style="position:absolute;left:17095;top:4508;width:2;height:1275" coordorigin="17095,4508" coordsize="0,1275" path="m17095,5783l17095,4508e" filled="false" stroked="true" strokeweight="3.824441pt" strokecolor="#838383">
                <v:path arrowok="t"/>
              </v:shape>
            </v:group>
            <v:group style="position:absolute;left:17956;top:4693;width:2;height:772" coordorigin="17956,4693" coordsize="2,772">
              <v:shape style="position:absolute;left:17956;top:4693;width:2;height:772" coordorigin="17956,4693" coordsize="0,772" path="m17956,5464l17956,4693e" filled="false" stroked="true" strokeweight="1.274814pt" strokecolor="#bc5454">
                <v:path arrowok="t"/>
              </v:shape>
            </v:group>
            <v:group style="position:absolute;left:16783;top:4948;width:2614;height:2" coordorigin="16783,4948" coordsize="2614,2">
              <v:shape style="position:absolute;left:16783;top:4948;width:2614;height:2" coordorigin="16783,4948" coordsize="2614,0" path="m16783,4948l19396,4948e" filled="false" stroked="true" strokeweight=".637407pt" strokecolor="#030303">
                <v:path arrowok="t"/>
              </v:shape>
            </v:group>
            <v:group style="position:absolute;left:16681;top:4890;width:2;height:893" coordorigin="16681,4890" coordsize="2,893">
              <v:shape style="position:absolute;left:16681;top:4890;width:2;height:893" coordorigin="16681,4890" coordsize="0,893" path="m16681,5783l16681,4890e" filled="false" stroked="true" strokeweight="2.868331pt" strokecolor="#808080">
                <v:path arrowok="t"/>
              </v:shape>
            </v:group>
            <v:group style="position:absolute;left:9689;top:5050;width:561;height:2" coordorigin="9689,5050" coordsize="561,2">
              <v:shape style="position:absolute;left:9689;top:5050;width:561;height:2" coordorigin="9689,5050" coordsize="561,0" path="m9689,5050l10250,5050e" filled="false" stroked="true" strokeweight=".318704pt" strokecolor="#0000fb">
                <v:path arrowok="t"/>
              </v:shape>
            </v:group>
            <v:group style="position:absolute;left:16783;top:5107;width:581;height:2" coordorigin="16783,5107" coordsize="581,2">
              <v:shape style="position:absolute;left:16783;top:5107;width:581;height:2" coordorigin="16783,5107" coordsize="581,0" path="m16783,5107l17363,5107e" filled="false" stroked="true" strokeweight=".637407pt" strokecolor="#131313">
                <v:path arrowok="t"/>
              </v:shape>
            </v:group>
            <v:group style="position:absolute;left:11741;top:5107;width:1537;height:2" coordorigin="11741,5107" coordsize="1537,2">
              <v:shape style="position:absolute;left:11741;top:5107;width:1537;height:2" coordorigin="11741,5107" coordsize="1537,0" path="m11741,5107l13277,5107e" filled="false" stroked="true" strokeweight=".637407pt" strokecolor="#000000">
                <v:path arrowok="t"/>
              </v:shape>
            </v:group>
            <v:group style="position:absolute;left:11747;top:5101;width:2;height:1619" coordorigin="11747,5101" coordsize="2,1619">
              <v:shape style="position:absolute;left:11747;top:5101;width:2;height:1619" coordorigin="11747,5101" coordsize="0,1619" path="m11747,6720l11747,5101e" filled="false" stroked="true" strokeweight=".637407pt" strokecolor="#000000">
                <v:path arrowok="t"/>
              </v:shape>
            </v:group>
            <v:group style="position:absolute;left:17146;top:5432;width:874;height:2" coordorigin="17146,5432" coordsize="874,2">
              <v:shape style="position:absolute;left:17146;top:5432;width:874;height:2" coordorigin="17146,5432" coordsize="874,0" path="m17146,5432l18019,5432e" filled="false" stroked="true" strokeweight=".95611pt" strokecolor="#b85454">
                <v:path arrowok="t"/>
              </v:shape>
            </v:group>
            <v:group style="position:absolute;left:11983;top:5509;width:2;height:1211" coordorigin="11983,5509" coordsize="2,1211">
              <v:shape style="position:absolute;left:11983;top:5509;width:2;height:1211" coordorigin="11983,5509" coordsize="0,1211" path="m11983,6720l11983,5509e" filled="false" stroked="true" strokeweight=".637407pt" strokecolor="#000000">
                <v:path arrowok="t"/>
              </v:shape>
            </v:group>
            <v:group style="position:absolute;left:6380;top:5917;width:2;height:3123" coordorigin="6380,5917" coordsize="2,3123">
              <v:shape style="position:absolute;left:6380;top:5917;width:2;height:3123" coordorigin="6380,5917" coordsize="0,3123" path="m6380,9039l6380,5917e" filled="false" stroked="true" strokeweight=".637407pt" strokecolor="#000000">
                <v:path arrowok="t"/>
              </v:shape>
            </v:group>
            <v:group style="position:absolute;left:16732;top:7510;width:2219;height:2" coordorigin="16732,7510" coordsize="2219,2">
              <v:shape style="position:absolute;left:16732;top:7510;width:2219;height:2" coordorigin="16732,7510" coordsize="2219,0" path="m16732,7510l18950,7510e" filled="false" stroked="true" strokeweight=".637407pt" strokecolor="#000000">
                <v:path arrowok="t"/>
              </v:shape>
            </v:group>
            <v:group style="position:absolute;left:4232;top:9263;width:2;height:1078" coordorigin="4232,9263" coordsize="2,1078">
              <v:shape style="position:absolute;left:4232;top:9263;width:2;height:1078" coordorigin="4232,9263" coordsize="0,1078" path="m4232,10340l4232,9263e" filled="false" stroked="true" strokeweight=".637407pt" strokecolor="#000000">
                <v:path arrowok="t"/>
              </v:shape>
            </v:group>
            <v:group style="position:absolute;left:16732;top:8055;width:1275;height:2" coordorigin="16732,8055" coordsize="1275,2">
              <v:shape style="position:absolute;left:16732;top:8055;width:1275;height:2" coordorigin="16732,8055" coordsize="1275,0" path="m16732,8055l18007,8055e" filled="false" stroked="true" strokeweight=".318704pt" strokecolor="#030cef">
                <v:path arrowok="t"/>
              </v:shape>
            </v:group>
            <v:group style="position:absolute;left:16732;top:9581;width:632;height:2" coordorigin="16732,9581" coordsize="632,2">
              <v:shape style="position:absolute;left:16732;top:9581;width:632;height:2" coordorigin="16732,9581" coordsize="632,0" path="m16732,9581l17363,9581e" filled="false" stroked="true" strokeweight=".637407pt" strokecolor="#000000">
                <v:path arrowok="t"/>
              </v:shape>
            </v:group>
            <v:group style="position:absolute;left:11148;top:9855;width:842;height:2" coordorigin="11148,9855" coordsize="842,2">
              <v:shape style="position:absolute;left:11148;top:9855;width:842;height:2" coordorigin="11148,9855" coordsize="842,0" path="m11148,9855l11990,9855e" filled="false" stroked="true" strokeweight=".637407pt" strokecolor="#000000">
                <v:path arrowok="t"/>
              </v:shape>
            </v:group>
            <v:group style="position:absolute;left:9835;top:10505;width:2;height:3238" coordorigin="9835,10505" coordsize="2,3238">
              <v:shape style="position:absolute;left:9835;top:10505;width:2;height:3238" coordorigin="9835,10505" coordsize="0,3238" path="m9835,13743l9835,10505e" filled="false" stroked="true" strokeweight=".637407pt" strokecolor="#000000">
                <v:path arrowok="t"/>
              </v:shape>
            </v:group>
            <v:group style="position:absolute;left:11040;top:12067;width:5622;height:2" coordorigin="11040,12067" coordsize="5622,2">
              <v:shape style="position:absolute;left:11040;top:12067;width:5622;height:2" coordorigin="11040,12067" coordsize="5622,0" path="m11040,12067l16662,12067e" filled="false" stroked="true" strokeweight=".637407pt" strokecolor="#000000">
                <v:path arrowok="t"/>
              </v:shape>
            </v:group>
            <v:group style="position:absolute;left:11046;top:12060;width:2;height:1390" coordorigin="11046,12060" coordsize="2,1390">
              <v:shape style="position:absolute;left:11046;top:12060;width:2;height:1390" coordorigin="11046,12060" coordsize="0,1390" path="m11046,13450l11046,12060e" filled="false" stroked="true" strokeweight=".637407pt" strokecolor="#000000">
                <v:path arrowok="t"/>
              </v:shape>
            </v:group>
            <v:group style="position:absolute;left:16655;top:12060;width:2;height:4481" coordorigin="16655,12060" coordsize="2,4481">
              <v:shape style="position:absolute;left:16655;top:12060;width:2;height:4481" coordorigin="16655,12060" coordsize="0,4481" path="m16655,16541l16655,12060e" filled="false" stroked="true" strokeweight=".637407pt" strokecolor="#000000">
                <v:path arrowok="t"/>
              </v:shape>
            </v:group>
            <v:group style="position:absolute;left:9262;top:12755;width:1110;height:2" coordorigin="9262,12755" coordsize="1110,2">
              <v:shape style="position:absolute;left:9262;top:12755;width:1110;height:2" coordorigin="9262,12755" coordsize="1110,0" path="m9262,12755l10371,12755e" filled="false" stroked="true" strokeweight=".637407pt" strokecolor="#000000">
                <v:path arrowok="t"/>
              </v:shape>
            </v:group>
            <v:group style="position:absolute;left:10511;top:12755;width:2161;height:2" coordorigin="10511,12755" coordsize="2161,2">
              <v:shape style="position:absolute;left:10511;top:12755;width:2161;height:2" coordorigin="10511,12755" coordsize="2161,0" path="m10511,12755l12672,12755e" filled="false" stroked="true" strokeweight=".637407pt" strokecolor="#000000">
                <v:path arrowok="t"/>
              </v:shape>
            </v:group>
            <v:group style="position:absolute;left:12665;top:12749;width:2;height:4487" coordorigin="12665,12749" coordsize="2,4487">
              <v:shape style="position:absolute;left:12665;top:12749;width:2;height:4487" coordorigin="12665,12749" coordsize="0,4487" path="m12665,17235l12665,12749e" filled="false" stroked="true" strokeweight=".637407pt" strokecolor="#030303">
                <v:path arrowok="t"/>
              </v:shape>
            </v:group>
            <v:group style="position:absolute;left:9262;top:13737;width:581;height:2" coordorigin="9262,13737" coordsize="581,2">
              <v:shape style="position:absolute;left:9262;top:13737;width:581;height:2" coordorigin="9262,13737" coordsize="581,0" path="m9262,13737l9842,13737e" filled="false" stroked="true" strokeweight=".637407pt" strokecolor="#000000">
                <v:path arrowok="t"/>
              </v:shape>
            </v:group>
            <v:group style="position:absolute;left:9638;top:14074;width:918;height:2" coordorigin="9638,14074" coordsize="918,2">
              <v:shape style="position:absolute;left:9638;top:14074;width:918;height:2" coordorigin="9638,14074" coordsize="918,0" path="m9638,14074l10555,14074e" filled="false" stroked="true" strokeweight="4.461848pt" strokecolor="#a0677c">
                <v:path arrowok="t"/>
              </v:shape>
            </v:group>
            <v:group style="position:absolute;left:13577;top:16528;width:2;height:4513" coordorigin="13577,16528" coordsize="2,4513">
              <v:shape style="position:absolute;left:13577;top:16528;width:2;height:4513" coordorigin="13577,16528" coordsize="0,4513" path="m13577,21040l13577,16528e" filled="false" stroked="true" strokeweight=".637407pt" strokecolor="#000000">
                <v:path arrowok="t"/>
              </v:shape>
            </v:group>
            <v:group style="position:absolute;left:12493;top:16235;width:2295;height:2" coordorigin="12493,16235" coordsize="2295,2">
              <v:shape style="position:absolute;left:12493;top:16235;width:2295;height:2" coordorigin="12493,16235" coordsize="2295,0" path="m12493,16235l14788,16235e" filled="false" stroked="true" strokeweight="2.868331pt" strokecolor="#a08080">
                <v:path arrowok="t"/>
              </v:shape>
            </v:group>
            <v:group style="position:absolute;left:12474;top:16534;width:4188;height:2" coordorigin="12474,16534" coordsize="4188,2">
              <v:shape style="position:absolute;left:12474;top:16534;width:4188;height:2" coordorigin="12474,16534" coordsize="4188,0" path="m12474,16534l16662,16534e" filled="false" stroked="true" strokeweight=".637407pt" strokecolor="#000000">
                <v:path arrowok="t"/>
              </v:shape>
            </v:group>
            <v:group style="position:absolute;left:7961;top:16560;width:880;height:2" coordorigin="7961,16560" coordsize="880,2">
              <v:shape style="position:absolute;left:7961;top:16560;width:880;height:2" coordorigin="7961,16560" coordsize="880,0" path="m7961,16560l8841,16560e" filled="false" stroked="true" strokeweight=".637407pt" strokecolor="#000000">
                <v:path arrowok="t"/>
              </v:shape>
            </v:group>
            <v:group style="position:absolute;left:7968;top:16554;width:2;height:4487" coordorigin="7968,16554" coordsize="2,4487">
              <v:shape style="position:absolute;left:7968;top:16554;width:2;height:4487" coordorigin="7968,16554" coordsize="0,4487" path="m7968,21040l7968,16554e" filled="false" stroked="true" strokeweight=".637407pt" strokecolor="#000000">
                <v:path arrowok="t"/>
              </v:shape>
            </v:group>
            <v:group style="position:absolute;left:7050;top:17229;width:2302;height:2" coordorigin="7050,17229" coordsize="2302,2">
              <v:shape style="position:absolute;left:7050;top:17229;width:2302;height:2" coordorigin="7050,17229" coordsize="2302,0" path="m7050,17229l9351,17229e" filled="false" stroked="true" strokeweight=".637407pt" strokecolor="#000000">
                <v:path arrowok="t"/>
              </v:shape>
            </v:group>
            <v:group style="position:absolute;left:3856;top:17357;width:2;height:510" coordorigin="3856,17357" coordsize="2,510">
              <v:shape style="position:absolute;left:3856;top:17357;width:2;height:510" coordorigin="3856,17357" coordsize="0,510" path="m3856,17866l3856,17357e" filled="false" stroked="true" strokeweight=".318704pt" strokecolor="#0000fb">
                <v:path arrowok="t"/>
              </v:shape>
            </v:group>
            <v:group style="position:absolute;left:12066;top:17439;width:2;height:1485" coordorigin="12066,17439" coordsize="2,1485">
              <v:shape style="position:absolute;left:12066;top:17439;width:2;height:1485" coordorigin="12066,17439" coordsize="0,1485" path="m12066,18924l12066,17439e" filled="false" stroked="true" strokeweight="2.230924pt" strokecolor="#979397">
                <v:path arrowok="t"/>
              </v:shape>
            </v:group>
            <v:group style="position:absolute;left:12302;top:17478;width:2;height:2027" coordorigin="12302,17478" coordsize="2,2027">
              <v:shape style="position:absolute;left:12302;top:17478;width:2;height:2027" coordorigin="12302,17478" coordsize="0,2027" path="m12302,19504l12302,17478e" filled="false" stroked="true" strokeweight=".95611pt" strokecolor="#eb1818">
                <v:path arrowok="t"/>
              </v:shape>
            </v:group>
            <v:group style="position:absolute;left:9230;top:17510;width:2;height:587" coordorigin="9230,17510" coordsize="2,587">
              <v:shape style="position:absolute;left:9230;top:17510;width:2;height:587" coordorigin="9230,17510" coordsize="0,587" path="m9230,18096l9230,17510e" filled="false" stroked="true" strokeweight=".637407pt" strokecolor="#706b74">
                <v:path arrowok="t"/>
              </v:shape>
            </v:group>
            <v:group style="position:absolute;left:11148;top:17612;width:2;height:740" coordorigin="11148,17612" coordsize="2,740">
              <v:shape style="position:absolute;left:11148;top:17612;width:2;height:740" coordorigin="11148,17612" coordsize="0,740" path="m11148,18351l11148,17612e" filled="false" stroked="true" strokeweight=".318704pt" strokecolor="#979797">
                <v:path arrowok="t"/>
              </v:shape>
            </v:group>
            <v:group style="position:absolute;left:11461;top:17662;width:2;height:612" coordorigin="11461,17662" coordsize="2,612">
              <v:shape style="position:absolute;left:11461;top:17662;width:2;height:612" coordorigin="11461,17662" coordsize="0,612" path="m11461,18274l11461,17662e" filled="false" stroked="true" strokeweight=".637407pt" strokecolor="#979797">
                <v:path arrowok="t"/>
              </v:shape>
            </v:group>
            <v:group style="position:absolute;left:9867;top:17943;width:2;height:867" coordorigin="9867,17943" coordsize="2,867">
              <v:shape style="position:absolute;left:9867;top:17943;width:2;height:867" coordorigin="9867,17943" coordsize="0,867" path="m9867,18810l9867,17943e" filled="false" stroked="true" strokeweight=".637407pt" strokecolor="#979797">
                <v:path arrowok="t"/>
              </v:shape>
            </v:group>
            <v:group style="position:absolute;left:9536;top:18319;width:485;height:2" coordorigin="9536,18319" coordsize="485,2">
              <v:shape style="position:absolute;left:9536;top:18319;width:485;height:2" coordorigin="9536,18319" coordsize="485,0" path="m9536,18319l10020,18319e" filled="false" stroked="true" strokeweight=".637407pt" strokecolor="#979797">
                <v:path arrowok="t"/>
              </v:shape>
            </v:group>
            <v:group style="position:absolute;left:2907;top:18389;width:561;height:2" coordorigin="2907,18389" coordsize="561,2">
              <v:shape style="position:absolute;left:2907;top:18389;width:561;height:2" coordorigin="2907,18389" coordsize="561,0" path="m2907,18389l3467,18389e" filled="false" stroked="true" strokeweight=".637407pt" strokecolor="#0000fb">
                <v:path arrowok="t"/>
              </v:shape>
            </v:group>
            <v:group style="position:absolute;left:12047;top:18376;width:421;height:2" coordorigin="12047,18376" coordsize="421,2">
              <v:shape style="position:absolute;left:12047;top:18376;width:421;height:2" coordorigin="12047,18376" coordsize="421,0" path="m12047,18376l12468,18376e" filled="false" stroked="true" strokeweight="1.274814pt" strokecolor="#6b5757">
                <v:path arrowok="t"/>
              </v:shape>
            </v:group>
            <v:group style="position:absolute;left:11301;top:18351;width:2;height:689" coordorigin="11301,18351" coordsize="2,689">
              <v:shape style="position:absolute;left:11301;top:18351;width:2;height:689" coordorigin="11301,18351" coordsize="0,689" path="m11301,19039l11301,18351e" filled="false" stroked="true" strokeweight=".637407pt" strokecolor="#979797">
                <v:path arrowok="t"/>
              </v:shape>
            </v:group>
            <v:group style="position:absolute;left:11639;top:18376;width:2;height:510" coordorigin="11639,18376" coordsize="2,510">
              <v:shape style="position:absolute;left:11639;top:18376;width:2;height:510" coordorigin="11639,18376" coordsize="0,510" path="m11639,18886l11639,18376e" filled="false" stroked="true" strokeweight=".637407pt" strokecolor="#979797">
                <v:path arrowok="t"/>
              </v:shape>
            </v:group>
            <v:group style="position:absolute;left:9587;top:18618;width:587;height:2" coordorigin="9587,18618" coordsize="587,2">
              <v:shape style="position:absolute;left:9587;top:18618;width:587;height:2" coordorigin="9587,18618" coordsize="587,0" path="m9587,18618l10173,18618e" filled="false" stroked="true" strokeweight=".637407pt" strokecolor="#979797">
                <v:path arrowok="t"/>
              </v:shape>
            </v:group>
            <v:group style="position:absolute;left:5236;top:19473;width:2;height:396" coordorigin="5236,19473" coordsize="2,396">
              <v:shape style="position:absolute;left:5236;top:19473;width:2;height:396" coordorigin="5236,19473" coordsize="0,396" path="m5236,19868l5236,19473e" filled="false" stroked="true" strokeweight=".318704pt" strokecolor="#0000fb">
                <v:path arrowok="t"/>
              </v:shape>
            </v:group>
            <v:group style="position:absolute;left:7961;top:21034;width:1645;height:2" coordorigin="7961,21034" coordsize="1645,2">
              <v:shape style="position:absolute;left:7961;top:21034;width:1645;height:2" coordorigin="7961,21034" coordsize="1645,0" path="m7961,21034l9606,21034e" filled="false" stroked="true" strokeweight=".637407pt" strokecolor="#000000">
                <v:path arrowok="t"/>
              </v:shape>
            </v:group>
            <v:group style="position:absolute;left:15859;top:21563;width:2;height:434" coordorigin="15859,21563" coordsize="2,434">
              <v:shape style="position:absolute;left:15859;top:21563;width:2;height:434" coordorigin="15859,21563" coordsize="0,434" path="m15859,21996l15859,21563e" filled="false" stroked="true" strokeweight=".318704pt" strokecolor="#000093">
                <v:path arrowok="t"/>
              </v:shape>
            </v:group>
            <v:group style="position:absolute;left:11970;top:21384;width:2;height:536" coordorigin="11970,21384" coordsize="2,536">
              <v:shape style="position:absolute;left:11970;top:21384;width:2;height:536" coordorigin="11970,21384" coordsize="0,536" path="m11970,21920l11970,21384e" filled="false" stroked="true" strokeweight=".318704pt" strokecolor="#0000fb">
                <v:path arrowok="t"/>
              </v:shape>
            </v:group>
            <v:group style="position:absolute;left:6451;top:21506;width:434;height:2" coordorigin="6451,21506" coordsize="434,2">
              <v:shape style="position:absolute;left:6451;top:21506;width:434;height:2" coordorigin="6451,21506" coordsize="434,0" path="m6451,21506l6884,21506e" filled="false" stroked="true" strokeweight=".637407pt" strokecolor="#0000fb">
                <v:path arrowok="t"/>
              </v:shape>
            </v:group>
            <v:group style="position:absolute;left:27734;top:12115;width:1001;height:2" coordorigin="27734,12115" coordsize="1001,2">
              <v:shape style="position:absolute;left:27734;top:12115;width:1001;height:2" coordorigin="27734,12115" coordsize="1001,0" path="m27734,12115l28734,12115e" filled="false" stroked="true" strokeweight="2.230924pt" strokecolor="#fb0000">
                <v:path arrowok="t"/>
              </v:shape>
            </v:group>
            <v:group style="position:absolute;left:27539;top:14858;width:2;height:7139" coordorigin="27539,14858" coordsize="2,7139">
              <v:shape style="position:absolute;left:27539;top:14858;width:2;height:7139" coordorigin="27539,14858" coordsize="0,7139" path="m27539,21996l27539,14858e" filled="false" stroked="true" strokeweight="1.912221pt" strokecolor="#000000">
                <v:path arrowok="t"/>
              </v:shape>
            </v:group>
            <v:group style="position:absolute;left:27867;top:14858;width:2;height:1065" coordorigin="27867,14858" coordsize="2,1065">
              <v:shape style="position:absolute;left:27867;top:14858;width:2;height:1065" coordorigin="27867,14858" coordsize="0,1065" path="m27867,15923l27867,14858e" filled="false" stroked="true" strokeweight="1.274814pt" strokecolor="#000000">
                <v:path arrowok="t"/>
              </v:shape>
            </v:group>
            <v:group style="position:absolute;left:28543;top:14858;width:2;height:1065" coordorigin="28543,14858" coordsize="2,1065">
              <v:shape style="position:absolute;left:28543;top:14858;width:2;height:1065" coordorigin="28543,14858" coordsize="0,1065" path="m28543,15923l28543,14858e" filled="false" stroked="true" strokeweight="1.274814pt" strokecolor="#000000">
                <v:path arrowok="t"/>
              </v:shape>
            </v:group>
            <v:group style="position:absolute;left:30321;top:14858;width:2;height:1065" coordorigin="30321,14858" coordsize="2,1065">
              <v:shape style="position:absolute;left:30321;top:14858;width:2;height:1065" coordorigin="30321,14858" coordsize="0,1065" path="m30321,15923l30321,14858e" filled="false" stroked="true" strokeweight="1.274814pt" strokecolor="#000000">
                <v:path arrowok="t"/>
              </v:shape>
            </v:group>
            <v:group style="position:absolute;left:30009;top:20722;width:2;height:721" coordorigin="30009,20722" coordsize="2,721">
              <v:shape style="position:absolute;left:30009;top:20722;width:2;height:721" coordorigin="30009,20722" coordsize="0,721" path="m30009,21442l30009,20722e" filled="false" stroked="true" strokeweight="1.274814pt" strokecolor="#000000">
                <v:path arrowok="t"/>
              </v:shape>
            </v:group>
            <v:group style="position:absolute;left:28977;top:21365;width:2;height:631" coordorigin="28977,21365" coordsize="2,631">
              <v:shape style="position:absolute;left:28977;top:21365;width:2;height:631" coordorigin="28977,21365" coordsize="0,631" path="m28977,21996l28977,21365e" filled="false" stroked="true" strokeweight="1.274814pt" strokecolor="#000000">
                <v:path arrowok="t"/>
              </v:shape>
            </v:group>
            <v:group style="position:absolute;left:30538;top:21365;width:2;height:631" coordorigin="30538,21365" coordsize="2,631">
              <v:shape style="position:absolute;left:30538;top:21365;width:2;height:631" coordorigin="30538,21365" coordsize="0,631" path="m30538,21996l30538,21365e" filled="false" stroked="true" strokeweight="1.274814pt" strokecolor="#000000">
                <v:path arrowok="t"/>
              </v:shape>
            </v:group>
            <v:group style="position:absolute;left:27574;top:15929;width:3704;height:2" coordorigin="27574,15929" coordsize="3704,2">
              <v:shape style="position:absolute;left:27574;top:15929;width:3704;height:2" coordorigin="27574,15929" coordsize="3704,0" path="m27574,15929l31278,15929e" filled="false" stroked="true" strokeweight="1.274814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w w:val="95"/>
          <w:sz w:val="12"/>
        </w:rPr>
        <w:t>Project</w:t>
      </w:r>
      <w:r>
        <w:rPr>
          <w:rFonts w:ascii="Times New Roman"/>
          <w:spacing w:val="-3"/>
          <w:w w:val="95"/>
          <w:sz w:val="12"/>
        </w:rPr>
        <w:t> </w:t>
      </w:r>
      <w:r>
        <w:rPr>
          <w:rFonts w:ascii="Arial"/>
          <w:w w:val="95"/>
          <w:sz w:val="11"/>
        </w:rPr>
        <w:t>No.:</w:t>
        <w:tab/>
        <w:t>Drawing</w:t>
      </w:r>
      <w:r>
        <w:rPr>
          <w:rFonts w:ascii="Arial"/>
          <w:spacing w:val="-7"/>
          <w:w w:val="95"/>
          <w:sz w:val="11"/>
        </w:rPr>
        <w:t> </w:t>
      </w:r>
      <w:r>
        <w:rPr>
          <w:rFonts w:ascii="Arial"/>
          <w:w w:val="95"/>
          <w:sz w:val="11"/>
        </w:rPr>
        <w:t>No.:</w:t>
      </w:r>
      <w:r>
        <w:rPr>
          <w:rFonts w:ascii="Arial"/>
          <w:sz w:val="11"/>
        </w:rPr>
      </w:r>
    </w:p>
    <w:p>
      <w:pPr>
        <w:tabs>
          <w:tab w:pos="2307" w:val="right" w:leader="none"/>
        </w:tabs>
        <w:spacing w:before="29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w w:val="105"/>
          <w:position w:val="1"/>
          <w:sz w:val="25"/>
        </w:rPr>
        <w:t>SS018709</w:t>
      </w:r>
      <w:r>
        <w:rPr>
          <w:rFonts w:ascii="Arial"/>
          <w:w w:val="105"/>
          <w:sz w:val="25"/>
        </w:rPr>
        <w:tab/>
      </w:r>
      <w:r>
        <w:rPr>
          <w:rFonts w:ascii="Arial"/>
          <w:w w:val="105"/>
          <w:sz w:val="25"/>
        </w:rPr>
        <w:t>200</w:t>
      </w:r>
      <w:r>
        <w:rPr>
          <w:rFonts w:ascii="Arial"/>
          <w:sz w:val="25"/>
        </w:rPr>
      </w:r>
    </w:p>
    <w:p>
      <w:pPr>
        <w:spacing w:before="49"/>
        <w:ind w:left="498" w:right="192" w:firstLine="0"/>
        <w:jc w:val="center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Revision:</w:t>
      </w:r>
      <w:r>
        <w:rPr>
          <w:rFonts w:ascii="Arial"/>
          <w:sz w:val="11"/>
        </w:rPr>
      </w:r>
    </w:p>
    <w:p>
      <w:pPr>
        <w:spacing w:before="60"/>
        <w:ind w:left="498" w:right="66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sz w:val="19"/>
        </w:rPr>
        <w:t>A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3380" w:right="300"/>
          <w:cols w:num="2" w:equalWidth="0">
            <w:col w:w="26591" w:space="40"/>
            <w:col w:w="134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43"/>
          <w:pgSz w:w="22370" w:h="31660"/>
          <w:pgMar w:footer="0" w:header="0" w:top="3080" w:bottom="0" w:left="240" w:right="340"/>
        </w:sectPr>
      </w:pPr>
    </w:p>
    <w:p>
      <w:pPr>
        <w:spacing w:line="337" w:lineRule="exact" w:before="192"/>
        <w:ind w:left="0" w:right="70" w:firstLine="0"/>
        <w:jc w:val="righ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131.927048pt;margin-top:8.288888pt;width:8.15pt;height:32.5500pt;mso-position-horizontal-relative:page;mso-position-vertical-relative:paragraph;z-index:-604240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2.883026pt;margin-top:20.703341pt;width:1.75pt;height:6pt;mso-position-horizontal-relative:page;mso-position-vertical-relative:paragraph;z-index:-603856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999999"/>
                      <w:w w:val="105"/>
                      <w:sz w:val="12"/>
                    </w:rPr>
                    <w:t>: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bookmarkStart w:name="SS018706-201" w:id="3"/>
      <w:bookmarkEnd w:id="3"/>
      <w:r>
        <w:rPr/>
      </w:r>
      <w:r>
        <w:rPr>
          <w:rFonts w:ascii="Arial"/>
          <w:color w:val="999999"/>
          <w:w w:val="80"/>
          <w:sz w:val="34"/>
        </w:rPr>
        <w:t>...</w:t>
      </w:r>
      <w:r>
        <w:rPr>
          <w:rFonts w:ascii="Arial"/>
          <w:color w:val="999999"/>
          <w:spacing w:val="-5"/>
          <w:w w:val="80"/>
          <w:sz w:val="34"/>
        </w:rPr>
        <w:t> </w:t>
      </w:r>
      <w:r>
        <w:rPr>
          <w:rFonts w:ascii="Arial"/>
          <w:color w:val="999999"/>
          <w:w w:val="160"/>
          <w:position w:val="14"/>
          <w:sz w:val="10"/>
        </w:rPr>
        <w:t>:</w:t>
      </w:r>
      <w:r>
        <w:rPr>
          <w:rFonts w:ascii="Arial"/>
          <w:sz w:val="10"/>
        </w:rPr>
      </w:r>
    </w:p>
    <w:p>
      <w:pPr>
        <w:spacing w:line="171" w:lineRule="exact" w:before="0"/>
        <w:ind w:left="0" w:right="149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125.235085pt;margin-top:5.122719pt;width:7.65pt;height:30.55pt;mso-position-horizontal-relative:page;mso-position-vertical-relative:paragraph;z-index:-60421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75"/>
          <w:sz w:val="23"/>
        </w:rPr>
        <w:t>/</w:t>
      </w:r>
      <w:r>
        <w:rPr>
          <w:rFonts w:ascii="Times New Roman"/>
          <w:sz w:val="23"/>
        </w:rPr>
      </w:r>
    </w:p>
    <w:p>
      <w:pPr>
        <w:spacing w:line="496" w:lineRule="exact" w:before="203"/>
        <w:ind w:left="37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position w:val="-33"/>
          <w:sz w:val="61"/>
        </w:rPr>
        <w:t>..</w:t>
      </w:r>
      <w:r>
        <w:rPr>
          <w:rFonts w:ascii="Times New Roman"/>
          <w:color w:val="999999"/>
          <w:spacing w:val="6"/>
          <w:w w:val="70"/>
          <w:position w:val="-33"/>
          <w:sz w:val="61"/>
        </w:rPr>
        <w:t> </w:t>
      </w:r>
      <w:r>
        <w:rPr>
          <w:rFonts w:ascii="Times New Roman"/>
          <w:color w:val="999999"/>
          <w:w w:val="70"/>
          <w:sz w:val="35"/>
        </w:rPr>
        <w:t>i._</w:t>
      </w:r>
      <w:r>
        <w:rPr>
          <w:rFonts w:ascii="Times New Roman"/>
          <w:color w:val="999999"/>
          <w:spacing w:val="55"/>
          <w:w w:val="70"/>
          <w:sz w:val="35"/>
        </w:rPr>
        <w:t> </w:t>
      </w:r>
      <w:r>
        <w:rPr>
          <w:rFonts w:ascii="Arial"/>
          <w:color w:val="999999"/>
          <w:w w:val="170"/>
          <w:sz w:val="24"/>
        </w:rPr>
        <w:t>I</w:t>
      </w:r>
      <w:r>
        <w:rPr>
          <w:rFonts w:ascii="Arial"/>
          <w:sz w:val="24"/>
        </w:rPr>
      </w:r>
    </w:p>
    <w:p>
      <w:pPr>
        <w:spacing w:after="0" w:line="496" w:lineRule="exact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22370" w:h="31660"/>
          <w:pgMar w:top="480" w:bottom="280" w:left="240" w:right="340"/>
          <w:cols w:num="2" w:equalWidth="0">
            <w:col w:w="2562" w:space="40"/>
            <w:col w:w="19188"/>
          </w:cols>
        </w:sectPr>
      </w:pPr>
    </w:p>
    <w:p>
      <w:pPr>
        <w:tabs>
          <w:tab w:pos="2991" w:val="left" w:leader="none"/>
        </w:tabs>
        <w:spacing w:line="122" w:lineRule="exact" w:before="0"/>
        <w:ind w:left="232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color w:val="999999"/>
          <w:w w:val="185"/>
          <w:position w:val="-2"/>
          <w:sz w:val="10"/>
        </w:rPr>
        <w:t>:</w:t>
        <w:tab/>
      </w:r>
      <w:r>
        <w:rPr>
          <w:rFonts w:ascii="Times New Roman"/>
          <w:color w:val="B3B3B3"/>
          <w:w w:val="190"/>
          <w:sz w:val="10"/>
        </w:rPr>
        <w:t>'</w:t>
      </w:r>
      <w:r>
        <w:rPr>
          <w:rFonts w:ascii="Times New Roman"/>
          <w:sz w:val="10"/>
        </w:rPr>
      </w:r>
    </w:p>
    <w:p>
      <w:pPr>
        <w:spacing w:line="110" w:lineRule="exact" w:before="0"/>
        <w:ind w:left="22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210"/>
          <w:sz w:val="12"/>
        </w:rPr>
        <w:t>:</w:t>
      </w:r>
      <w:r>
        <w:rPr>
          <w:rFonts w:ascii="Arial"/>
          <w:sz w:val="12"/>
        </w:rPr>
      </w:r>
    </w:p>
    <w:p>
      <w:pPr>
        <w:spacing w:line="197" w:lineRule="exact" w:before="0"/>
        <w:ind w:left="189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99999"/>
          <w:w w:val="80"/>
          <w:sz w:val="32"/>
        </w:rPr>
        <w:t>...</w:t>
      </w:r>
      <w:r>
        <w:rPr>
          <w:rFonts w:ascii="Arial"/>
          <w:color w:val="999999"/>
          <w:spacing w:val="38"/>
          <w:w w:val="80"/>
          <w:sz w:val="32"/>
        </w:rPr>
        <w:t> </w:t>
      </w:r>
      <w:r>
        <w:rPr>
          <w:rFonts w:ascii="Arial"/>
          <w:color w:val="999999"/>
          <w:w w:val="90"/>
          <w:position w:val="10"/>
          <w:sz w:val="22"/>
        </w:rPr>
        <w:t>/</w:t>
      </w:r>
      <w:r>
        <w:rPr>
          <w:rFonts w:ascii="Arial"/>
          <w:sz w:val="22"/>
        </w:rPr>
      </w:r>
    </w:p>
    <w:p>
      <w:pPr>
        <w:spacing w:line="122" w:lineRule="exact" w:before="0"/>
        <w:ind w:left="217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210"/>
          <w:sz w:val="12"/>
        </w:rPr>
        <w:t>: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201"/>
        <w:ind w:left="633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/>
          <w:color w:val="B3B3B3"/>
          <w:spacing w:val="-4"/>
          <w:w w:val="65"/>
          <w:sz w:val="34"/>
        </w:rPr>
        <w:t>.</w:t>
      </w:r>
      <w:r>
        <w:rPr>
          <w:rFonts w:ascii="Times New Roman"/>
          <w:color w:val="999999"/>
          <w:spacing w:val="-5"/>
          <w:w w:val="65"/>
          <w:sz w:val="34"/>
        </w:rPr>
        <w:t>...</w:t>
      </w:r>
      <w:r>
        <w:rPr>
          <w:rFonts w:ascii="Times New Roman"/>
          <w:sz w:val="3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22370" w:h="31660"/>
          <w:pgMar w:top="480" w:bottom="280" w:left="240" w:right="340"/>
        </w:sectPr>
      </w:pPr>
    </w:p>
    <w:p>
      <w:pPr>
        <w:spacing w:line="234" w:lineRule="exact" w:before="78"/>
        <w:ind w:left="180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999999"/>
          <w:spacing w:val="-99"/>
          <w:sz w:val="26"/>
          <w:szCs w:val="26"/>
        </w:rPr>
        <w:t>•</w:t>
      </w:r>
      <w:r>
        <w:rPr>
          <w:rFonts w:ascii="Courier New" w:hAnsi="Courier New" w:cs="Courier New" w:eastAsia="Courier New"/>
          <w:color w:val="999999"/>
          <w:sz w:val="26"/>
          <w:szCs w:val="26"/>
        </w:rPr>
        <w:t>•</w:t>
      </w:r>
      <w:r>
        <w:rPr>
          <w:rFonts w:ascii="Courier New" w:hAnsi="Courier New" w:cs="Courier New" w:eastAsia="Courier New"/>
          <w:sz w:val="26"/>
          <w:szCs w:val="26"/>
        </w:rPr>
      </w:r>
    </w:p>
    <w:p>
      <w:pPr>
        <w:spacing w:line="594" w:lineRule="exact" w:before="0"/>
        <w:ind w:left="582" w:right="0" w:firstLine="0"/>
        <w:jc w:val="left"/>
        <w:rPr>
          <w:rFonts w:ascii="Arial" w:hAnsi="Arial" w:cs="Arial" w:eastAsia="Arial"/>
          <w:sz w:val="57"/>
          <w:szCs w:val="57"/>
        </w:rPr>
      </w:pPr>
      <w:r>
        <w:rPr>
          <w:rFonts w:ascii="Arial" w:hAnsi="Arial" w:cs="Arial" w:eastAsia="Arial"/>
          <w:color w:val="999999"/>
          <w:w w:val="390"/>
          <w:sz w:val="10"/>
          <w:szCs w:val="10"/>
        </w:rPr>
        <w:t>,</w:t>
      </w:r>
      <w:r>
        <w:rPr>
          <w:rFonts w:ascii="Arial" w:hAnsi="Arial" w:cs="Arial" w:eastAsia="Arial"/>
          <w:color w:val="999999"/>
          <w:spacing w:val="-102"/>
          <w:w w:val="390"/>
          <w:sz w:val="10"/>
          <w:szCs w:val="10"/>
        </w:rPr>
        <w:t> </w:t>
      </w:r>
      <w:r>
        <w:rPr>
          <w:rFonts w:ascii="Arial" w:hAnsi="Arial" w:cs="Arial" w:eastAsia="Arial"/>
          <w:color w:val="999999"/>
          <w:spacing w:val="-113"/>
          <w:w w:val="90"/>
          <w:sz w:val="57"/>
          <w:szCs w:val="57"/>
        </w:rPr>
        <w:t>.</w:t>
      </w:r>
      <w:r>
        <w:rPr>
          <w:rFonts w:ascii="Arial" w:hAnsi="Arial" w:cs="Arial" w:eastAsia="Arial"/>
          <w:color w:val="999999"/>
          <w:w w:val="90"/>
          <w:sz w:val="57"/>
          <w:szCs w:val="57"/>
        </w:rPr>
        <w:t>•</w:t>
      </w:r>
      <w:r>
        <w:rPr>
          <w:rFonts w:ascii="Arial" w:hAnsi="Arial" w:cs="Arial" w:eastAsia="Arial"/>
          <w:sz w:val="57"/>
          <w:szCs w:val="57"/>
        </w:rPr>
      </w:r>
    </w:p>
    <w:p>
      <w:pPr>
        <w:spacing w:line="240" w:lineRule="auto" w:before="10"/>
        <w:rPr>
          <w:rFonts w:ascii="Arial" w:hAnsi="Arial" w:cs="Arial" w:eastAsia="Arial"/>
          <w:sz w:val="45"/>
          <w:szCs w:val="45"/>
        </w:rPr>
      </w:pPr>
    </w:p>
    <w:p>
      <w:pPr>
        <w:tabs>
          <w:tab w:pos="5043" w:val="left" w:leader="none"/>
        </w:tabs>
        <w:spacing w:before="0"/>
        <w:ind w:left="100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/>
        <w:pict>
          <v:shape style="position:absolute;margin-left:264.172699pt;margin-top:11.883079pt;width:6.45pt;height:12.65pt;mso-position-horizontal-relative:page;mso-position-vertical-relative:paragraph;z-index:-604144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Arial"/>
                      <w:color w:val="999999"/>
                      <w:w w:val="185"/>
                      <w:sz w:val="25"/>
                    </w:rPr>
                    <w:t>I</w:t>
                  </w:r>
                  <w:r>
                    <w:rPr>
                      <w:rFonts w:ascii="Arial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spacing w:val="-127"/>
          <w:w w:val="110"/>
          <w:position w:val="-15"/>
          <w:sz w:val="28"/>
          <w:szCs w:val="28"/>
        </w:rPr>
        <w:t>'</w:t>
      </w:r>
      <w:r>
        <w:rPr>
          <w:rFonts w:ascii="Times New Roman" w:hAnsi="Times New Roman" w:cs="Times New Roman" w:eastAsia="Times New Roman"/>
          <w:color w:val="999999"/>
          <w:w w:val="110"/>
          <w:position w:val="-15"/>
          <w:sz w:val="25"/>
          <w:szCs w:val="25"/>
        </w:rPr>
        <w:t>•</w:t>
      </w:r>
      <w:r>
        <w:rPr>
          <w:rFonts w:ascii="Arial" w:hAnsi="Arial" w:cs="Arial" w:eastAsia="Arial"/>
          <w:color w:val="999999"/>
          <w:w w:val="110"/>
          <w:sz w:val="26"/>
          <w:szCs w:val="26"/>
        </w:rPr>
        <w:tab/>
      </w:r>
      <w:r>
        <w:rPr>
          <w:rFonts w:ascii="Arial" w:hAnsi="Arial" w:cs="Arial" w:eastAsia="Arial"/>
          <w:color w:val="999999"/>
          <w:w w:val="175"/>
          <w:sz w:val="26"/>
          <w:szCs w:val="26"/>
        </w:rPr>
        <w:t>i</w:t>
      </w:r>
      <w:r>
        <w:rPr>
          <w:rFonts w:ascii="Arial" w:hAnsi="Arial" w:cs="Arial" w:eastAsia="Arial"/>
          <w:sz w:val="26"/>
          <w:szCs w:val="26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Arial"/>
          <w:sz w:val="44"/>
        </w:rPr>
      </w:r>
    </w:p>
    <w:p>
      <w:pPr>
        <w:spacing w:line="240" w:lineRule="auto" w:before="5"/>
        <w:rPr>
          <w:rFonts w:ascii="Arial" w:hAnsi="Arial" w:cs="Arial" w:eastAsia="Arial"/>
          <w:sz w:val="41"/>
          <w:szCs w:val="41"/>
        </w:rPr>
      </w:pPr>
    </w:p>
    <w:p>
      <w:pPr>
        <w:spacing w:line="474" w:lineRule="exact" w:before="0"/>
        <w:ind w:left="79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/>
        <w:pict>
          <v:shape style="position:absolute;margin-left:275.963257pt;margin-top:4.859093pt;width:.7pt;height:4.350pt;mso-position-horizontal-relative:page;mso-position-vertical-relative:paragraph;z-index:-604192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i/>
                      <w:color w:val="999999"/>
                      <w:w w:val="6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spacing w:val="-5"/>
          <w:w w:val="60"/>
          <w:position w:val="15"/>
          <w:sz w:val="4"/>
        </w:rPr>
        <w:t>I</w:t>
      </w:r>
      <w:r>
        <w:rPr>
          <w:rFonts w:ascii="Arial"/>
          <w:color w:val="999999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48" w:lineRule="exact" w:before="0"/>
        <w:ind w:left="9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99999"/>
          <w:w w:val="7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8"/>
        <w:rPr>
          <w:rFonts w:ascii="Arial" w:hAnsi="Arial" w:cs="Arial" w:eastAsia="Arial"/>
          <w:i/>
          <w:sz w:val="52"/>
          <w:szCs w:val="52"/>
        </w:rPr>
      </w:pPr>
      <w:r>
        <w:rPr/>
        <w:br w:type="column"/>
      </w:r>
      <w:r>
        <w:rPr>
          <w:rFonts w:ascii="Arial"/>
          <w:i/>
          <w:sz w:val="52"/>
        </w:rPr>
      </w:r>
    </w:p>
    <w:p>
      <w:pPr>
        <w:spacing w:before="0"/>
        <w:ind w:left="247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/>
        <w:pict>
          <v:shape style="position:absolute;margin-left:303.368408pt;margin-top:26.556269pt;width:.35pt;height:2.35pt;mso-position-horizontal-relative:page;mso-position-vertical-relative:paragraph;z-index:-604168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"/>
                      <w:szCs w:val="4"/>
                    </w:rPr>
                  </w:pPr>
                  <w:r>
                    <w:rPr>
                      <w:rFonts w:ascii="Arial"/>
                      <w:i/>
                      <w:color w:val="999999"/>
                      <w:w w:val="65"/>
                      <w:sz w:val="4"/>
                    </w:rPr>
                    <w:t>I</w:t>
                  </w:r>
                  <w:r>
                    <w:rPr>
                      <w:rFonts w:ascii="Arial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z w:val="50"/>
        </w:rPr>
        <w:t>.</w:t>
      </w:r>
      <w:r>
        <w:rPr>
          <w:rFonts w:ascii="Times New Roman"/>
          <w:color w:val="999999"/>
          <w:spacing w:val="-107"/>
          <w:sz w:val="50"/>
        </w:rPr>
        <w:t>.</w:t>
      </w:r>
      <w:r>
        <w:rPr>
          <w:rFonts w:ascii="Times New Roman"/>
          <w:color w:val="999999"/>
          <w:sz w:val="50"/>
        </w:rPr>
        <w:t>.</w:t>
      </w:r>
      <w:r>
        <w:rPr>
          <w:rFonts w:ascii="Times New Roman"/>
          <w:sz w:val="5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70"/>
          <w:szCs w:val="70"/>
        </w:rPr>
      </w:pPr>
    </w:p>
    <w:p>
      <w:pPr>
        <w:spacing w:before="0"/>
        <w:ind w:left="330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/>
        <w:pict>
          <v:shape style="position:absolute;margin-left:306.236389pt;margin-top:.993175pt;width:.7pt;height:4.350pt;mso-position-horizontal-relative:page;mso-position-vertical-relative:paragraph;z-index:-60412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i/>
                      <w:color w:val="999999"/>
                      <w:w w:val="6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spacing w:val="-8"/>
          <w:w w:val="70"/>
          <w:position w:val="10"/>
          <w:sz w:val="8"/>
        </w:rPr>
        <w:t>I</w:t>
      </w:r>
      <w:r>
        <w:rPr>
          <w:rFonts w:ascii="Arial"/>
          <w:color w:val="999999"/>
          <w:spacing w:val="-7"/>
          <w:w w:val="70"/>
          <w:sz w:val="30"/>
        </w:rPr>
        <w:t>,</w:t>
      </w:r>
      <w:r>
        <w:rPr>
          <w:rFonts w:ascii="Arial"/>
          <w:color w:val="999999"/>
          <w:spacing w:val="-10"/>
          <w:w w:val="70"/>
          <w:sz w:val="32"/>
        </w:rPr>
        <w:t>...</w:t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75" w:lineRule="exact" w:before="275"/>
        <w:ind w:left="10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00"/>
          <w:sz w:val="8"/>
        </w:rPr>
        <w:t>... </w:t>
      </w:r>
      <w:r>
        <w:rPr>
          <w:rFonts w:ascii="Arial"/>
          <w:color w:val="999999"/>
          <w:spacing w:val="35"/>
          <w:w w:val="200"/>
          <w:sz w:val="8"/>
        </w:rPr>
        <w:t> </w:t>
      </w:r>
      <w:r>
        <w:rPr>
          <w:rFonts w:ascii="Arial"/>
          <w:i/>
          <w:color w:val="999999"/>
          <w:sz w:val="8"/>
        </w:rPr>
        <w:t>I</w:t>
      </w:r>
      <w:r>
        <w:rPr>
          <w:rFonts w:ascii="Arial"/>
          <w:sz w:val="8"/>
        </w:rPr>
      </w:r>
    </w:p>
    <w:p>
      <w:pPr>
        <w:spacing w:line="118" w:lineRule="exact" w:before="0"/>
        <w:ind w:left="34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155"/>
          <w:sz w:val="12"/>
        </w:rPr>
        <w:t>:</w:t>
      </w:r>
      <w:r>
        <w:rPr>
          <w:rFonts w:ascii="Arial"/>
          <w:sz w:val="12"/>
        </w:rPr>
      </w:r>
    </w:p>
    <w:p>
      <w:pPr>
        <w:spacing w:line="193" w:lineRule="exact" w:before="0"/>
        <w:ind w:left="29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999999"/>
          <w:w w:val="70"/>
          <w:sz w:val="17"/>
        </w:rPr>
        <w:t>,'&gt;,,</w:t>
      </w:r>
      <w:r>
        <w:rPr>
          <w:rFonts w:ascii="Times New Roman"/>
          <w:sz w:val="17"/>
        </w:rPr>
      </w:r>
    </w:p>
    <w:p>
      <w:pPr>
        <w:spacing w:after="0" w:line="193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22370" w:h="31660"/>
          <w:pgMar w:top="480" w:bottom="280" w:left="240" w:right="340"/>
          <w:cols w:num="3" w:equalWidth="0">
            <w:col w:w="5173" w:space="40"/>
            <w:col w:w="288" w:space="61"/>
            <w:col w:w="16228"/>
          </w:cols>
        </w:sectPr>
      </w:pPr>
    </w:p>
    <w:p>
      <w:pPr>
        <w:tabs>
          <w:tab w:pos="5814" w:val="left" w:leader="none"/>
        </w:tabs>
        <w:spacing w:line="105" w:lineRule="exact" w:before="6"/>
        <w:ind w:left="5151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/>
          <w:color w:val="999999"/>
          <w:w w:val="170"/>
          <w:position w:val="1"/>
          <w:sz w:val="10"/>
        </w:rPr>
        <w:t>:</w:t>
      </w:r>
      <w:r>
        <w:rPr>
          <w:rFonts w:ascii="Times New Roman"/>
          <w:i/>
          <w:color w:val="999999"/>
          <w:w w:val="170"/>
          <w:sz w:val="8"/>
        </w:rPr>
        <w:tab/>
      </w:r>
      <w:r>
        <w:rPr>
          <w:rFonts w:ascii="Times New Roman"/>
          <w:i/>
          <w:color w:val="999999"/>
          <w:w w:val="160"/>
          <w:sz w:val="8"/>
        </w:rPr>
        <w:t>i</w:t>
      </w:r>
      <w:r>
        <w:rPr>
          <w:rFonts w:ascii="Times New Roman"/>
          <w:sz w:val="8"/>
        </w:rPr>
      </w:r>
    </w:p>
    <w:p>
      <w:pPr>
        <w:tabs>
          <w:tab w:pos="5782" w:val="left" w:leader="none"/>
        </w:tabs>
        <w:spacing w:line="132" w:lineRule="exact" w:before="0"/>
        <w:ind w:left="511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205"/>
          <w:position w:val="1"/>
          <w:sz w:val="12"/>
        </w:rPr>
        <w:t>:</w:t>
        <w:tab/>
      </w:r>
      <w:r>
        <w:rPr>
          <w:rFonts w:ascii="Arial"/>
          <w:color w:val="999999"/>
          <w:w w:val="210"/>
          <w:sz w:val="12"/>
        </w:rPr>
        <w:t>:</w:t>
      </w:r>
      <w:r>
        <w:rPr>
          <w:rFonts w:ascii="Arial"/>
          <w:sz w:val="12"/>
        </w:rPr>
      </w:r>
    </w:p>
    <w:p>
      <w:pPr>
        <w:spacing w:line="68" w:lineRule="exact" w:before="2"/>
        <w:ind w:left="573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i/>
          <w:color w:val="999999"/>
          <w:w w:val="175"/>
          <w:sz w:val="8"/>
        </w:rPr>
        <w:t>i</w:t>
      </w:r>
      <w:r>
        <w:rPr>
          <w:rFonts w:ascii="Times New Roman"/>
          <w:sz w:val="8"/>
        </w:rPr>
      </w:r>
    </w:p>
    <w:p>
      <w:pPr>
        <w:spacing w:after="0" w:line="68" w:lineRule="exac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22370" w:h="31660"/>
          <w:pgMar w:top="480" w:bottom="280" w:left="240" w:right="340"/>
        </w:sectPr>
      </w:pPr>
    </w:p>
    <w:p>
      <w:pPr>
        <w:tabs>
          <w:tab w:pos="375" w:val="left" w:leader="none"/>
        </w:tabs>
        <w:spacing w:line="202" w:lineRule="exac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165"/>
          <w:position w:val="2"/>
          <w:sz w:val="25"/>
        </w:rPr>
        <w:t>I</w:t>
        <w:tab/>
      </w:r>
      <w:r>
        <w:rPr>
          <w:rFonts w:ascii="Arial"/>
          <w:i/>
          <w:color w:val="999999"/>
          <w:w w:val="130"/>
          <w:sz w:val="8"/>
        </w:rPr>
        <w:t>i</w:t>
      </w:r>
      <w:r>
        <w:rPr>
          <w:rFonts w:ascii="Arial"/>
          <w:sz w:val="8"/>
        </w:rPr>
      </w:r>
    </w:p>
    <w:p>
      <w:pPr>
        <w:spacing w:line="156" w:lineRule="exact" w:before="0"/>
        <w:ind w:left="0" w:right="30" w:firstLine="0"/>
        <w:jc w:val="right"/>
        <w:rPr>
          <w:rFonts w:ascii="Arial" w:hAnsi="Arial" w:cs="Arial" w:eastAsia="Arial"/>
          <w:sz w:val="48"/>
          <w:szCs w:val="48"/>
        </w:rPr>
      </w:pPr>
      <w:r>
        <w:rPr/>
        <w:pict>
          <v:shape style="position:absolute;margin-left:292.852478pt;margin-top:2.715701pt;width:2pt;height:4.350pt;mso-position-horizontal-relative:page;mso-position-vertical-relative:paragraph;z-index:-60409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i/>
                      <w:color w:val="999999"/>
                      <w:w w:val="175"/>
                      <w:sz w:val="8"/>
                    </w:rPr>
                    <w:t>i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w w:val="60"/>
          <w:sz w:val="46"/>
          <w:szCs w:val="46"/>
        </w:rPr>
        <w:t>.</w:t>
      </w:r>
      <w:r>
        <w:rPr>
          <w:rFonts w:ascii="Times New Roman" w:hAnsi="Times New Roman" w:cs="Times New Roman" w:eastAsia="Times New Roman"/>
          <w:color w:val="999999"/>
          <w:spacing w:val="-44"/>
          <w:w w:val="60"/>
          <w:sz w:val="46"/>
          <w:szCs w:val="46"/>
        </w:rPr>
        <w:t>.</w:t>
      </w:r>
      <w:r>
        <w:rPr>
          <w:rFonts w:ascii="Times New Roman" w:hAnsi="Times New Roman" w:cs="Times New Roman" w:eastAsia="Times New Roman"/>
          <w:color w:val="999999"/>
          <w:spacing w:val="-30"/>
          <w:w w:val="60"/>
          <w:sz w:val="46"/>
          <w:szCs w:val="46"/>
        </w:rPr>
        <w:t>.</w:t>
      </w:r>
      <w:r>
        <w:rPr>
          <w:rFonts w:ascii="Arial" w:hAnsi="Arial" w:cs="Arial" w:eastAsia="Arial"/>
          <w:color w:val="999999"/>
          <w:spacing w:val="-57"/>
          <w:w w:val="60"/>
          <w:position w:val="20"/>
          <w:sz w:val="48"/>
          <w:szCs w:val="48"/>
        </w:rPr>
        <w:t>.</w:t>
      </w:r>
      <w:r>
        <w:rPr>
          <w:rFonts w:ascii="Arial" w:hAnsi="Arial" w:cs="Arial" w:eastAsia="Arial"/>
          <w:color w:val="999999"/>
          <w:w w:val="60"/>
          <w:position w:val="20"/>
          <w:sz w:val="48"/>
          <w:szCs w:val="48"/>
        </w:rPr>
        <w:t>•</w:t>
      </w:r>
      <w:r>
        <w:rPr>
          <w:rFonts w:ascii="Arial" w:hAnsi="Arial" w:cs="Arial" w:eastAsia="Arial"/>
          <w:sz w:val="48"/>
          <w:szCs w:val="48"/>
        </w:rPr>
      </w:r>
    </w:p>
    <w:p>
      <w:pPr>
        <w:spacing w:before="25"/>
        <w:ind w:left="-26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160"/>
        </w:rPr>
        <w:br w:type="column"/>
      </w:r>
      <w:r>
        <w:rPr>
          <w:rFonts w:ascii="Times New Roman"/>
          <w:i/>
          <w:color w:val="999999"/>
          <w:spacing w:val="-4"/>
          <w:w w:val="160"/>
          <w:sz w:val="11"/>
        </w:rPr>
        <w:t>!</w:t>
      </w:r>
      <w:r>
        <w:rPr>
          <w:rFonts w:ascii="Times New Roman"/>
          <w:i/>
          <w:color w:val="999999"/>
          <w:spacing w:val="-3"/>
          <w:w w:val="160"/>
          <w:sz w:val="11"/>
        </w:rPr>
        <w:t>...</w:t>
      </w:r>
      <w:r>
        <w:rPr>
          <w:rFonts w:ascii="Times New Roman"/>
          <w:sz w:val="1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22370" w:h="31660"/>
          <w:pgMar w:top="480" w:bottom="280" w:left="240" w:right="340"/>
          <w:cols w:num="2" w:equalWidth="0">
            <w:col w:w="5686" w:space="40"/>
            <w:col w:w="16064"/>
          </w:cols>
        </w:sectPr>
      </w:pPr>
    </w:p>
    <w:p>
      <w:pPr>
        <w:spacing w:line="79" w:lineRule="exact" w:before="0"/>
        <w:ind w:left="0" w:right="126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i/>
          <w:color w:val="999999"/>
          <w:w w:val="210"/>
          <w:sz w:val="8"/>
        </w:rPr>
        <w:t>i</w:t>
      </w:r>
      <w:r>
        <w:rPr>
          <w:rFonts w:ascii="Times New Roman"/>
          <w:sz w:val="8"/>
        </w:rPr>
      </w:r>
    </w:p>
    <w:p>
      <w:pPr>
        <w:spacing w:line="93" w:lineRule="exac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999999"/>
          <w:spacing w:val="-2"/>
          <w:w w:val="170"/>
          <w:sz w:val="10"/>
        </w:rPr>
        <w:t>!.</w:t>
      </w:r>
      <w:r>
        <w:rPr>
          <w:rFonts w:ascii="Arial"/>
          <w:color w:val="999999"/>
          <w:spacing w:val="-2"/>
          <w:w w:val="170"/>
          <w:sz w:val="10"/>
        </w:rPr>
        <w:t>...</w:t>
      </w:r>
      <w:r>
        <w:rPr>
          <w:rFonts w:ascii="Arial"/>
          <w:sz w:val="10"/>
        </w:rPr>
      </w:r>
    </w:p>
    <w:p>
      <w:pPr>
        <w:spacing w:line="89" w:lineRule="exact" w:before="0"/>
        <w:ind w:left="5374" w:right="0" w:firstLine="57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99999"/>
          <w:w w:val="490"/>
          <w:sz w:val="9"/>
        </w:rPr>
        <w:t>:</w:t>
      </w:r>
      <w:r>
        <w:rPr>
          <w:rFonts w:ascii="Arial"/>
          <w:sz w:val="9"/>
        </w:rPr>
      </w:r>
    </w:p>
    <w:p>
      <w:pPr>
        <w:spacing w:before="17"/>
        <w:ind w:left="0" w:right="323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i/>
          <w:color w:val="999999"/>
          <w:w w:val="140"/>
          <w:sz w:val="9"/>
        </w:rPr>
        <w:t>I</w:t>
      </w:r>
      <w:r>
        <w:rPr>
          <w:rFonts w:ascii="Arial"/>
          <w:sz w:val="9"/>
        </w:rPr>
      </w:r>
    </w:p>
    <w:p>
      <w:pPr>
        <w:spacing w:line="240" w:lineRule="auto" w:before="1"/>
        <w:rPr>
          <w:rFonts w:ascii="Arial" w:hAnsi="Arial" w:cs="Arial" w:eastAsia="Arial"/>
          <w:i/>
          <w:sz w:val="8"/>
          <w:szCs w:val="8"/>
        </w:rPr>
      </w:pPr>
    </w:p>
    <w:p>
      <w:pPr>
        <w:pStyle w:val="BodyText"/>
        <w:spacing w:line="219" w:lineRule="exact"/>
        <w:ind w:left="0" w:right="199"/>
        <w:jc w:val="right"/>
        <w:rPr>
          <w:rFonts w:ascii="Arial" w:hAnsi="Arial" w:cs="Arial" w:eastAsia="Arial"/>
        </w:rPr>
      </w:pPr>
      <w:r>
        <w:rPr>
          <w:rFonts w:ascii="Arial"/>
          <w:color w:val="999999"/>
          <w:w w:val="95"/>
        </w:rPr>
        <w:t>;'-</w:t>
      </w:r>
      <w:r>
        <w:rPr>
          <w:rFonts w:ascii="Arial"/>
        </w:rPr>
      </w:r>
    </w:p>
    <w:p>
      <w:pPr>
        <w:spacing w:line="380" w:lineRule="exact" w:before="0"/>
        <w:ind w:left="0" w:right="190" w:firstLine="0"/>
        <w:jc w:val="right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shape style="position:absolute;margin-left:280.424591pt;margin-top:6.022111pt;width:10pt;height:20.95pt;mso-position-horizontal-relative:page;mso-position-vertical-relative:paragraph;z-index:-604072" type="#_x0000_t202" filled="false" stroked="false">
            <v:textbox inset="0,0,0,0">
              <w:txbxContent>
                <w:p>
                  <w:pPr>
                    <w:spacing w:line="41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/>
                      <w:color w:val="999999"/>
                      <w:spacing w:val="-14"/>
                      <w:w w:val="65"/>
                      <w:sz w:val="42"/>
                    </w:rPr>
                    <w:t>.</w:t>
                  </w:r>
                  <w:r>
                    <w:rPr>
                      <w:rFonts w:ascii="Arial"/>
                      <w:color w:val="999999"/>
                      <w:spacing w:val="-8"/>
                      <w:w w:val="65"/>
                      <w:sz w:val="42"/>
                    </w:rPr>
                    <w:t>..</w:t>
                  </w:r>
                  <w:r>
                    <w:rPr>
                      <w:rFonts w:asci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34"/>
        </w:rPr>
        <w:t>...</w:t>
      </w:r>
      <w:r>
        <w:rPr>
          <w:rFonts w:ascii="Times New Roman"/>
          <w:color w:val="999999"/>
          <w:spacing w:val="13"/>
          <w:w w:val="60"/>
          <w:sz w:val="34"/>
        </w:rPr>
        <w:t> </w:t>
      </w:r>
      <w:r>
        <w:rPr>
          <w:rFonts w:ascii="Times New Roman"/>
          <w:color w:val="999999"/>
          <w:spacing w:val="-12"/>
          <w:w w:val="60"/>
          <w:sz w:val="34"/>
        </w:rPr>
        <w:t>.</w:t>
      </w:r>
      <w:r>
        <w:rPr>
          <w:rFonts w:ascii="Arial"/>
          <w:i/>
          <w:color w:val="999999"/>
          <w:spacing w:val="-6"/>
          <w:w w:val="60"/>
          <w:position w:val="20"/>
          <w:sz w:val="8"/>
        </w:rPr>
        <w:t>I</w:t>
      </w:r>
      <w:r>
        <w:rPr>
          <w:rFonts w:ascii="Times New Roman"/>
          <w:color w:val="999999"/>
          <w:spacing w:val="-8"/>
          <w:w w:val="60"/>
          <w:sz w:val="34"/>
        </w:rPr>
        <w:t>....</w:t>
      </w:r>
      <w:r>
        <w:rPr>
          <w:rFonts w:ascii="Times New Roman"/>
          <w:sz w:val="34"/>
        </w:rPr>
      </w:r>
    </w:p>
    <w:p>
      <w:pPr>
        <w:spacing w:line="36" w:lineRule="exact" w:before="137"/>
        <w:ind w:left="0" w:right="345" w:firstLine="0"/>
        <w:jc w:val="right"/>
        <w:rPr>
          <w:rFonts w:ascii="Arial" w:hAnsi="Arial" w:cs="Arial" w:eastAsia="Arial"/>
          <w:sz w:val="4"/>
          <w:szCs w:val="4"/>
        </w:rPr>
      </w:pPr>
      <w:r>
        <w:rPr>
          <w:rFonts w:ascii="Arial"/>
          <w:i/>
          <w:color w:val="999999"/>
          <w:w w:val="60"/>
          <w:sz w:val="4"/>
        </w:rPr>
        <w:t>I</w:t>
      </w:r>
      <w:r>
        <w:rPr>
          <w:rFonts w:ascii="Arial"/>
          <w:sz w:val="4"/>
        </w:rPr>
      </w:r>
    </w:p>
    <w:p>
      <w:pPr>
        <w:spacing w:line="231" w:lineRule="exact" w:before="0"/>
        <w:ind w:left="0" w:right="194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/>
          <w:i/>
          <w:color w:val="999999"/>
          <w:spacing w:val="3"/>
          <w:sz w:val="21"/>
        </w:rPr>
        <w:t>J</w:t>
      </w:r>
      <w:r>
        <w:rPr>
          <w:rFonts w:ascii="Arial"/>
          <w:i/>
          <w:color w:val="999999"/>
          <w:spacing w:val="1"/>
          <w:sz w:val="21"/>
        </w:rPr>
        <w:t>..</w:t>
      </w:r>
      <w:r>
        <w:rPr>
          <w:rFonts w:ascii="Arial"/>
          <w:sz w:val="21"/>
        </w:rPr>
      </w:r>
    </w:p>
    <w:p>
      <w:pPr>
        <w:spacing w:before="151"/>
        <w:ind w:left="249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w w:val="55"/>
        </w:rPr>
        <w:br w:type="column"/>
      </w:r>
      <w:r>
        <w:rPr>
          <w:rFonts w:ascii="Arial"/>
          <w:color w:val="B3B3B3"/>
          <w:spacing w:val="-3"/>
          <w:w w:val="55"/>
          <w:sz w:val="45"/>
        </w:rPr>
        <w:t>.</w:t>
      </w:r>
      <w:r>
        <w:rPr>
          <w:rFonts w:ascii="Arial"/>
          <w:color w:val="999999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498" w:lineRule="exact" w:before="120"/>
        <w:ind w:left="0" w:right="1135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w w:val="75"/>
        </w:rPr>
        <w:br w:type="column"/>
      </w:r>
      <w:r>
        <w:rPr>
          <w:rFonts w:ascii="Arial" w:hAnsi="Arial"/>
          <w:color w:val="999999"/>
          <w:spacing w:val="-40"/>
          <w:w w:val="75"/>
          <w:position w:val="17"/>
          <w:sz w:val="31"/>
        </w:rPr>
        <w:t>!</w:t>
      </w:r>
      <w:r>
        <w:rPr>
          <w:rFonts w:ascii="Times New Roman" w:hAnsi="Times New Roman"/>
          <w:color w:val="999999"/>
          <w:w w:val="75"/>
          <w:sz w:val="40"/>
        </w:rPr>
        <w:t>:</w:t>
      </w:r>
      <w:r>
        <w:rPr>
          <w:rFonts w:ascii="Times New Roman" w:hAnsi="Times New Roman"/>
          <w:color w:val="999999"/>
          <w:spacing w:val="-75"/>
          <w:w w:val="75"/>
          <w:sz w:val="40"/>
        </w:rPr>
        <w:t>\</w:t>
      </w:r>
      <w:r>
        <w:rPr>
          <w:rFonts w:ascii="Times New Roman" w:hAnsi="Times New Roman"/>
          <w:color w:val="999999"/>
          <w:spacing w:val="-152"/>
          <w:w w:val="75"/>
          <w:sz w:val="40"/>
        </w:rPr>
        <w:t>·</w:t>
      </w:r>
      <w:r>
        <w:rPr>
          <w:rFonts w:ascii="Times New Roman" w:hAnsi="Times New Roman"/>
          <w:color w:val="999999"/>
          <w:w w:val="75"/>
          <w:sz w:val="56"/>
        </w:rPr>
        <w:t>.</w:t>
      </w:r>
      <w:r>
        <w:rPr>
          <w:rFonts w:ascii="Times New Roman" w:hAnsi="Times New Roman"/>
          <w:sz w:val="56"/>
        </w:rPr>
      </w:r>
    </w:p>
    <w:p>
      <w:pPr>
        <w:tabs>
          <w:tab w:pos="8217" w:val="left" w:leader="none"/>
        </w:tabs>
        <w:spacing w:line="508" w:lineRule="exact" w:before="0"/>
        <w:ind w:left="510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881.106812pt;margin-top:18.718811pt;width:4.95pt;height:10pt;mso-position-horizontal-relative:page;mso-position-vertical-relative:paragraph;z-index:-604048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14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29.604004pt;margin-top:-2.236200pt;width:.6pt;height:4.350pt;mso-position-horizontal-relative:page;mso-position-vertical-relative:paragraph;z-index:-604024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99999"/>
                      <w:w w:val="80"/>
                      <w:sz w:val="8"/>
                    </w:rPr>
                    <w:t>'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BFBF"/>
          <w:spacing w:val="-6"/>
          <w:w w:val="110"/>
          <w:sz w:val="10"/>
        </w:rPr>
        <w:t>,</w:t>
      </w:r>
      <w:r>
        <w:rPr>
          <w:rFonts w:ascii="Arial"/>
          <w:color w:val="999999"/>
          <w:spacing w:val="-11"/>
          <w:w w:val="110"/>
          <w:sz w:val="61"/>
        </w:rPr>
        <w:t>.</w:t>
        <w:tab/>
      </w:r>
      <w:r>
        <w:rPr>
          <w:rFonts w:ascii="Arial"/>
          <w:color w:val="999999"/>
          <w:w w:val="85"/>
          <w:position w:val="4"/>
          <w:sz w:val="22"/>
        </w:rPr>
        <w:t>\</w:t>
      </w:r>
      <w:r>
        <w:rPr>
          <w:rFonts w:ascii="Arial"/>
          <w:sz w:val="22"/>
        </w:rPr>
      </w:r>
    </w:p>
    <w:p>
      <w:pPr>
        <w:spacing w:line="240" w:lineRule="exact" w:before="0"/>
        <w:ind w:left="0" w:right="1127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999999"/>
          <w:spacing w:val="-53"/>
          <w:w w:val="10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w w:val="10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after="0" w:line="240" w:lineRule="exact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22370" w:h="31660"/>
          <w:pgMar w:top="480" w:bottom="280" w:left="240" w:right="340"/>
          <w:cols w:num="3" w:equalWidth="0">
            <w:col w:w="5736" w:space="40"/>
            <w:col w:w="457" w:space="5959"/>
            <w:col w:w="9598"/>
          </w:cols>
        </w:sectPr>
      </w:pPr>
    </w:p>
    <w:p>
      <w:pPr>
        <w:spacing w:before="28"/>
        <w:ind w:left="0" w:right="495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Courier New" w:hAnsi="Courier New" w:cs="Courier New" w:eastAsia="Courier New"/>
          <w:color w:val="97BFBF"/>
          <w:spacing w:val="-36"/>
          <w:w w:val="90"/>
          <w:sz w:val="25"/>
          <w:szCs w:val="25"/>
        </w:rPr>
        <w:t>•</w:t>
      </w:r>
      <w:r>
        <w:rPr>
          <w:rFonts w:ascii="Courier New" w:hAnsi="Courier New" w:cs="Courier New" w:eastAsia="Courier New"/>
          <w:color w:val="999999"/>
          <w:spacing w:val="-101"/>
          <w:w w:val="90"/>
          <w:sz w:val="25"/>
          <w:szCs w:val="25"/>
        </w:rPr>
        <w:t>•</w:t>
      </w:r>
      <w:r>
        <w:rPr>
          <w:rFonts w:ascii="Arial" w:hAnsi="Arial" w:cs="Arial" w:eastAsia="Arial"/>
          <w:color w:val="999999"/>
          <w:spacing w:val="2"/>
          <w:w w:val="90"/>
          <w:position w:val="1"/>
          <w:sz w:val="12"/>
          <w:szCs w:val="12"/>
        </w:rPr>
        <w:t>.</w:t>
      </w:r>
      <w:r>
        <w:rPr>
          <w:rFonts w:ascii="Arial" w:hAnsi="Arial" w:cs="Arial" w:eastAsia="Arial"/>
          <w:color w:val="999999"/>
          <w:w w:val="90"/>
          <w:position w:val="1"/>
          <w:sz w:val="14"/>
          <w:szCs w:val="14"/>
        </w:rPr>
        <w:t>,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22370" w:h="31660"/>
          <w:pgMar w:top="480" w:bottom="280" w:left="240" w:right="340"/>
        </w:sect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line="240" w:lineRule="auto" w:before="0"/>
        <w:rPr>
          <w:rFonts w:ascii="Arial" w:hAnsi="Arial" w:cs="Arial" w:eastAsia="Arial"/>
          <w:sz w:val="36"/>
          <w:szCs w:val="36"/>
        </w:rPr>
      </w:pPr>
    </w:p>
    <w:p>
      <w:pPr>
        <w:spacing w:before="256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B3B3B3"/>
          <w:spacing w:val="-4"/>
          <w:w w:val="50"/>
          <w:sz w:val="36"/>
        </w:rPr>
        <w:t>.</w:t>
      </w:r>
      <w:r>
        <w:rPr>
          <w:rFonts w:ascii="Times New Roman"/>
          <w:color w:val="999999"/>
          <w:spacing w:val="-4"/>
          <w:w w:val="50"/>
          <w:sz w:val="36"/>
        </w:rPr>
        <w:t>...</w:t>
      </w:r>
      <w:r>
        <w:rPr>
          <w:rFonts w:ascii="Times New Roman"/>
          <w:sz w:val="3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before="0"/>
        <w:ind w:left="80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  <w:r>
        <w:rPr/>
        <w:br w:type="column"/>
      </w:r>
      <w:r>
        <w:rPr>
          <w:rFonts w:ascii="Times New Roman"/>
          <w:sz w:val="4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before="269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Arial"/>
          <w:sz w:val="44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before="369"/>
        <w:ind w:left="33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Arial"/>
          <w:sz w:val="44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before="312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before="371"/>
        <w:ind w:left="0" w:right="162" w:firstLine="0"/>
        <w:jc w:val="right"/>
        <w:rPr>
          <w:rFonts w:ascii="Arial" w:hAnsi="Arial" w:cs="Arial" w:eastAsia="Arial"/>
          <w:sz w:val="40"/>
          <w:szCs w:val="40"/>
        </w:rPr>
      </w:pPr>
      <w:r>
        <w:rPr>
          <w:rFonts w:ascii="Arial"/>
          <w:color w:val="B3B3B3"/>
          <w:spacing w:val="-50"/>
          <w:w w:val="70"/>
          <w:sz w:val="40"/>
        </w:rPr>
        <w:t>.</w:t>
      </w:r>
      <w:r>
        <w:rPr>
          <w:rFonts w:ascii="Arial"/>
          <w:color w:val="999999"/>
          <w:w w:val="70"/>
          <w:sz w:val="40"/>
        </w:rPr>
        <w:t>..</w:t>
      </w:r>
      <w:r>
        <w:rPr>
          <w:rFonts w:ascii="Arial"/>
          <w:sz w:val="40"/>
        </w:rPr>
      </w:r>
    </w:p>
    <w:p>
      <w:pPr>
        <w:spacing w:line="240" w:lineRule="auto" w:before="0"/>
        <w:rPr>
          <w:rFonts w:ascii="Arial" w:hAnsi="Arial" w:cs="Arial" w:eastAsia="Arial"/>
          <w:sz w:val="54"/>
          <w:szCs w:val="54"/>
        </w:rPr>
      </w:pPr>
      <w:r>
        <w:rPr/>
        <w:br w:type="column"/>
      </w:r>
      <w:r>
        <w:rPr>
          <w:rFonts w:ascii="Arial"/>
          <w:sz w:val="54"/>
        </w:rPr>
      </w:r>
    </w:p>
    <w:p>
      <w:pPr>
        <w:spacing w:line="240" w:lineRule="auto" w:before="0"/>
        <w:rPr>
          <w:rFonts w:ascii="Arial" w:hAnsi="Arial" w:cs="Arial" w:eastAsia="Arial"/>
          <w:sz w:val="54"/>
          <w:szCs w:val="54"/>
        </w:rPr>
      </w:pPr>
    </w:p>
    <w:p>
      <w:pPr>
        <w:spacing w:line="240" w:lineRule="auto" w:before="0"/>
        <w:rPr>
          <w:rFonts w:ascii="Arial" w:hAnsi="Arial" w:cs="Arial" w:eastAsia="Arial"/>
          <w:sz w:val="54"/>
          <w:szCs w:val="54"/>
        </w:rPr>
      </w:pPr>
    </w:p>
    <w:p>
      <w:pPr>
        <w:spacing w:line="240" w:lineRule="auto" w:before="0"/>
        <w:rPr>
          <w:rFonts w:ascii="Arial" w:hAnsi="Arial" w:cs="Arial" w:eastAsia="Arial"/>
          <w:sz w:val="54"/>
          <w:szCs w:val="54"/>
        </w:rPr>
      </w:pPr>
    </w:p>
    <w:p>
      <w:pPr>
        <w:spacing w:line="240" w:lineRule="auto" w:before="10"/>
        <w:rPr>
          <w:rFonts w:ascii="Arial" w:hAnsi="Arial" w:cs="Arial" w:eastAsia="Arial"/>
          <w:sz w:val="52"/>
          <w:szCs w:val="52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99999"/>
          <w:spacing w:val="-58"/>
          <w:w w:val="75"/>
          <w:sz w:val="22"/>
        </w:rPr>
        <w:t>i</w:t>
      </w:r>
      <w:r>
        <w:rPr>
          <w:rFonts w:ascii="Arial"/>
          <w:color w:val="999999"/>
          <w:w w:val="75"/>
          <w:position w:val="-7"/>
          <w:sz w:val="55"/>
        </w:rPr>
        <w:t>.</w:t>
      </w:r>
      <w:r>
        <w:rPr>
          <w:rFonts w:ascii="Arial"/>
          <w:color w:val="999999"/>
          <w:spacing w:val="-57"/>
          <w:w w:val="75"/>
          <w:position w:val="-7"/>
          <w:sz w:val="55"/>
        </w:rPr>
        <w:t>.</w:t>
      </w:r>
      <w:r>
        <w:rPr>
          <w:rFonts w:ascii="Arial"/>
          <w:color w:val="999999"/>
          <w:w w:val="75"/>
          <w:sz w:val="22"/>
        </w:rPr>
        <w:t>i</w:t>
      </w:r>
      <w:r>
        <w:rPr>
          <w:rFonts w:ascii="Arial"/>
          <w:sz w:val="22"/>
        </w:rPr>
      </w:r>
    </w:p>
    <w:p>
      <w:pPr>
        <w:spacing w:line="240" w:lineRule="auto" w:before="1"/>
        <w:rPr>
          <w:rFonts w:ascii="Arial" w:hAnsi="Arial" w:cs="Arial" w:eastAsia="Arial"/>
          <w:sz w:val="85"/>
          <w:szCs w:val="85"/>
        </w:rPr>
      </w:pPr>
      <w:r>
        <w:rPr/>
        <w:br w:type="column"/>
      </w:r>
      <w:r>
        <w:rPr>
          <w:rFonts w:ascii="Arial"/>
          <w:sz w:val="85"/>
        </w:rPr>
      </w:r>
    </w:p>
    <w:p>
      <w:pPr>
        <w:tabs>
          <w:tab w:pos="2963" w:val="left" w:leader="none"/>
        </w:tabs>
        <w:spacing w:before="0"/>
        <w:ind w:left="0" w:right="45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B3B3B3"/>
          <w:spacing w:val="-4"/>
          <w:w w:val="55"/>
          <w:sz w:val="34"/>
        </w:rPr>
        <w:t>.</w:t>
      </w:r>
      <w:r>
        <w:rPr>
          <w:rFonts w:ascii="Times New Roman"/>
          <w:color w:val="999999"/>
          <w:spacing w:val="-5"/>
          <w:w w:val="55"/>
          <w:sz w:val="34"/>
        </w:rPr>
        <w:t>...</w:t>
        <w:tab/>
      </w:r>
      <w:r>
        <w:rPr>
          <w:rFonts w:ascii="Arial"/>
          <w:color w:val="B3B3B3"/>
          <w:spacing w:val="-5"/>
          <w:w w:val="55"/>
          <w:position w:val="-5"/>
          <w:sz w:val="24"/>
        </w:rPr>
        <w:t>.</w:t>
      </w:r>
      <w:r>
        <w:rPr>
          <w:rFonts w:ascii="Times New Roman"/>
          <w:color w:val="999999"/>
          <w:spacing w:val="-10"/>
          <w:w w:val="55"/>
          <w:position w:val="-5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58"/>
          <w:szCs w:val="58"/>
        </w:rPr>
      </w:pPr>
    </w:p>
    <w:p>
      <w:pPr>
        <w:spacing w:before="0"/>
        <w:ind w:left="0" w:right="211" w:firstLine="0"/>
        <w:jc w:val="righ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Arial"/>
          <w:color w:val="B3B3B3"/>
          <w:spacing w:val="-3"/>
          <w:w w:val="55"/>
          <w:sz w:val="24"/>
        </w:rPr>
        <w:t>.</w:t>
      </w:r>
      <w:r>
        <w:rPr>
          <w:rFonts w:ascii="Courier New"/>
          <w:color w:val="999999"/>
          <w:spacing w:val="-4"/>
          <w:w w:val="55"/>
          <w:sz w:val="28"/>
        </w:rPr>
        <w:t>..</w:t>
      </w:r>
      <w:r>
        <w:rPr>
          <w:rFonts w:ascii="Courier New"/>
          <w:sz w:val="28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8"/>
          <w:szCs w:val="28"/>
        </w:rPr>
      </w:pPr>
    </w:p>
    <w:p>
      <w:pPr>
        <w:tabs>
          <w:tab w:pos="5663" w:val="left" w:leader="none"/>
        </w:tabs>
        <w:spacing w:before="231"/>
        <w:ind w:left="106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Times New Roman"/>
          <w:color w:val="999999"/>
          <w:w w:val="45"/>
          <w:sz w:val="51"/>
        </w:rPr>
        <w:t>..</w:t>
      </w:r>
      <w:r>
        <w:rPr>
          <w:rFonts w:ascii="Times New Roman"/>
          <w:color w:val="999999"/>
          <w:spacing w:val="52"/>
          <w:w w:val="45"/>
          <w:sz w:val="51"/>
        </w:rPr>
        <w:t>.</w:t>
      </w:r>
      <w:r>
        <w:rPr>
          <w:rFonts w:ascii="Times New Roman"/>
          <w:color w:val="999999"/>
          <w:w w:val="45"/>
          <w:sz w:val="51"/>
        </w:rPr>
        <w:t>....</w:t>
        <w:tab/>
      </w:r>
      <w:r>
        <w:rPr>
          <w:rFonts w:ascii="Arial"/>
          <w:color w:val="B3B3B3"/>
          <w:spacing w:val="-5"/>
          <w:w w:val="65"/>
          <w:position w:val="7"/>
          <w:sz w:val="24"/>
        </w:rPr>
        <w:t>.</w:t>
      </w:r>
      <w:r>
        <w:rPr>
          <w:rFonts w:ascii="Arial"/>
          <w:color w:val="999999"/>
          <w:spacing w:val="-9"/>
          <w:w w:val="65"/>
          <w:position w:val="7"/>
          <w:sz w:val="32"/>
        </w:rPr>
        <w:t>...</w:t>
      </w:r>
      <w:r>
        <w:rPr>
          <w:rFonts w:ascii="Arial"/>
          <w:sz w:val="32"/>
        </w:rPr>
      </w:r>
    </w:p>
    <w:p>
      <w:pPr>
        <w:tabs>
          <w:tab w:pos="786" w:val="left" w:leader="none"/>
        </w:tabs>
        <w:spacing w:line="564" w:lineRule="exact" w:before="391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spacing w:val="-4"/>
          <w:w w:val="50"/>
          <w:sz w:val="61"/>
        </w:rPr>
        <w:t>..</w:t>
      </w:r>
      <w:r>
        <w:rPr>
          <w:rFonts w:ascii="Times New Roman"/>
          <w:color w:val="999999"/>
          <w:spacing w:val="-7"/>
          <w:sz w:val="61"/>
        </w:rPr>
      </w:r>
      <w:r>
        <w:rPr>
          <w:rFonts w:ascii="Times New Roman"/>
          <w:color w:val="999999"/>
          <w:sz w:val="61"/>
          <w:u w:val="single" w:color="979797"/>
        </w:rPr>
        <w:t> </w:t>
        <w:tab/>
      </w:r>
      <w:r>
        <w:rPr>
          <w:rFonts w:ascii="Times New Roman"/>
          <w:color w:val="999999"/>
          <w:sz w:val="61"/>
        </w:rPr>
      </w:r>
      <w:r>
        <w:rPr>
          <w:rFonts w:ascii="Times New Roman"/>
          <w:sz w:val="61"/>
        </w:rPr>
      </w:r>
    </w:p>
    <w:p>
      <w:pPr>
        <w:tabs>
          <w:tab w:pos="541" w:val="left" w:leader="none"/>
        </w:tabs>
        <w:spacing w:line="564" w:lineRule="exact" w:before="0"/>
        <w:ind w:left="0" w:right="1561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Times New Roman"/>
          <w:color w:val="999999"/>
          <w:w w:val="50"/>
          <w:position w:val="2"/>
          <w:sz w:val="61"/>
        </w:rPr>
        <w:t>..</w:t>
        <w:tab/>
      </w:r>
      <w:r>
        <w:rPr>
          <w:rFonts w:ascii="Arial"/>
          <w:color w:val="999999"/>
          <w:w w:val="50"/>
          <w:sz w:val="32"/>
        </w:rPr>
        <w:t>...</w:t>
      </w:r>
      <w:r>
        <w:rPr>
          <w:rFonts w:ascii="Arial"/>
          <w:sz w:val="32"/>
        </w:rPr>
      </w:r>
    </w:p>
    <w:p>
      <w:pPr>
        <w:spacing w:line="314" w:lineRule="exact" w:before="85"/>
        <w:ind w:left="1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99999"/>
          <w:spacing w:val="-46"/>
          <w:sz w:val="22"/>
          <w:szCs w:val="22"/>
        </w:rPr>
        <w:t>•</w:t>
      </w:r>
      <w:r>
        <w:rPr>
          <w:rFonts w:ascii="Courier New" w:hAnsi="Courier New" w:cs="Courier New" w:eastAsia="Courier New"/>
          <w:color w:val="999999"/>
          <w:spacing w:val="-123"/>
          <w:position w:val="5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99999"/>
          <w:spacing w:val="-31"/>
          <w:position w:val="-9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97" w:lineRule="exact" w:before="0"/>
        <w:ind w:left="23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937.191772pt;margin-top:4.55663pt;width:.550pt;height:24.6pt;mso-position-horizontal-relative:page;mso-position-vertical-relative:paragraph;z-index:-604000" type="#_x0000_t202" filled="false" stroked="false">
            <v:textbox inset="0,0,0,0">
              <w:txbxContent>
                <w:p>
                  <w:pPr>
                    <w:spacing w:line="49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9"/>
                      <w:szCs w:val="49"/>
                    </w:rPr>
                  </w:pPr>
                  <w:r>
                    <w:rPr>
                      <w:rFonts w:ascii="Arial"/>
                      <w:color w:val="999999"/>
                      <w:spacing w:val="-128"/>
                      <w:sz w:val="49"/>
                    </w:rPr>
                    <w:t>.</w:t>
                  </w:r>
                  <w:r>
                    <w:rPr>
                      <w:rFonts w:ascii="Arial"/>
                      <w:sz w:val="4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spacing w:val="26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999999"/>
          <w:sz w:val="25"/>
          <w:szCs w:val="25"/>
        </w:rPr>
        <w:t>/1</w:t>
      </w:r>
      <w:r>
        <w:rPr>
          <w:rFonts w:ascii="Times New Roman" w:hAnsi="Times New Roman" w:cs="Times New Roman" w:eastAsia="Times New Roman"/>
          <w:color w:val="999999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999999"/>
          <w:spacing w:val="-91"/>
          <w:position w:val="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99999"/>
          <w:spacing w:val="-35"/>
          <w:sz w:val="25"/>
          <w:szCs w:val="25"/>
        </w:rPr>
        <w:t>·</w:t>
      </w:r>
      <w:r>
        <w:rPr>
          <w:rFonts w:ascii="Times New Roman" w:hAnsi="Times New Roman" w:cs="Times New Roman" w:eastAsia="Times New Roman"/>
          <w:color w:val="999999"/>
          <w:sz w:val="25"/>
          <w:szCs w:val="25"/>
        </w:rPr>
        <w:t>,.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4" w:lineRule="exact" w:before="0"/>
        <w:ind w:left="27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color w:val="999999"/>
          <w:spacing w:val="-75"/>
          <w:w w:val="110"/>
          <w:position w:val="2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spacing w:val="-72"/>
          <w:w w:val="11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color w:val="999999"/>
          <w:spacing w:val="-5"/>
          <w:w w:val="11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99999"/>
          <w:w w:val="110"/>
          <w:sz w:val="12"/>
          <w:szCs w:val="12"/>
        </w:rPr>
        <w:t>,.</w:t>
      </w:r>
      <w:r>
        <w:rPr>
          <w:rFonts w:ascii="Times New Roman" w:hAnsi="Times New Roman" w:cs="Times New Roman" w:eastAsia="Times New Roman"/>
          <w:color w:val="999999"/>
          <w:spacing w:val="5"/>
          <w:w w:val="110"/>
          <w:sz w:val="12"/>
          <w:szCs w:val="12"/>
        </w:rPr>
        <w:t> </w:t>
      </w:r>
      <w:r>
        <w:rPr>
          <w:rFonts w:ascii="Courier New" w:hAnsi="Courier New" w:cs="Courier New" w:eastAsia="Courier New"/>
          <w:color w:val="999999"/>
          <w:w w:val="130"/>
          <w:position w:val="2"/>
          <w:sz w:val="12"/>
          <w:szCs w:val="12"/>
        </w:rPr>
        <w:t>•</w:t>
      </w:r>
      <w:r>
        <w:rPr>
          <w:rFonts w:ascii="Courier New" w:hAnsi="Courier New" w:cs="Courier New" w:eastAsia="Courier New"/>
          <w:color w:val="999999"/>
          <w:spacing w:val="-54"/>
          <w:w w:val="130"/>
          <w:position w:val="2"/>
          <w:sz w:val="12"/>
          <w:szCs w:val="12"/>
        </w:rPr>
        <w:t> </w:t>
      </w:r>
      <w:r>
        <w:rPr>
          <w:rFonts w:ascii="Arial" w:hAnsi="Arial" w:cs="Arial" w:eastAsia="Arial"/>
          <w:color w:val="999999"/>
          <w:spacing w:val="-37"/>
          <w:sz w:val="20"/>
          <w:szCs w:val="20"/>
        </w:rPr>
        <w:t>.</w:t>
      </w:r>
      <w:r>
        <w:rPr>
          <w:rFonts w:ascii="Arial" w:hAnsi="Arial" w:cs="Arial" w:eastAsia="Arial"/>
          <w:color w:val="999999"/>
          <w:sz w:val="20"/>
          <w:szCs w:val="20"/>
        </w:rPr>
        <w:t>,.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72"/>
          <w:szCs w:val="72"/>
        </w:rPr>
      </w:pPr>
      <w:r>
        <w:rPr/>
        <w:br w:type="column"/>
      </w:r>
      <w:r>
        <w:rPr>
          <w:rFonts w:ascii="Arial"/>
          <w:sz w:val="72"/>
        </w:rPr>
      </w:r>
    </w:p>
    <w:p>
      <w:pPr>
        <w:spacing w:line="240" w:lineRule="auto" w:before="0"/>
        <w:rPr>
          <w:rFonts w:ascii="Arial" w:hAnsi="Arial" w:cs="Arial" w:eastAsia="Arial"/>
          <w:sz w:val="72"/>
          <w:szCs w:val="72"/>
        </w:rPr>
      </w:pPr>
    </w:p>
    <w:p>
      <w:pPr>
        <w:spacing w:line="240" w:lineRule="auto" w:before="0"/>
        <w:rPr>
          <w:rFonts w:ascii="Arial" w:hAnsi="Arial" w:cs="Arial" w:eastAsia="Arial"/>
          <w:sz w:val="72"/>
          <w:szCs w:val="72"/>
        </w:rPr>
      </w:pPr>
    </w:p>
    <w:p>
      <w:pPr>
        <w:spacing w:line="240" w:lineRule="auto" w:before="0"/>
        <w:rPr>
          <w:rFonts w:ascii="Arial" w:hAnsi="Arial" w:cs="Arial" w:eastAsia="Arial"/>
          <w:sz w:val="90"/>
          <w:szCs w:val="90"/>
        </w:rPr>
      </w:pPr>
    </w:p>
    <w:p>
      <w:pPr>
        <w:pStyle w:val="Heading8"/>
        <w:spacing w:line="240" w:lineRule="auto"/>
        <w:ind w:left="318" w:right="0"/>
        <w:jc w:val="left"/>
      </w:pPr>
      <w:r>
        <w:rPr>
          <w:rFonts w:ascii="Arial"/>
          <w:color w:val="B3B3B3"/>
          <w:spacing w:val="-22"/>
          <w:w w:val="60"/>
          <w:sz w:val="24"/>
        </w:rPr>
        <w:t>.</w:t>
      </w:r>
      <w:r>
        <w:rPr>
          <w:color w:val="999999"/>
          <w:w w:val="60"/>
        </w:rPr>
        <w:t>.</w:t>
      </w:r>
      <w:r>
        <w:rPr>
          <w:color w:val="999999"/>
          <w:spacing w:val="61"/>
          <w:w w:val="60"/>
        </w:rPr>
        <w:t>.</w:t>
      </w:r>
      <w:r>
        <w:rPr>
          <w:color w:val="999999"/>
          <w:w w:val="60"/>
          <w:position w:val="-10"/>
        </w:rPr>
        <w:t>..</w:t>
      </w:r>
      <w:r>
        <w:rPr/>
      </w:r>
    </w:p>
    <w:p>
      <w:pPr>
        <w:spacing w:after="0" w:line="240" w:lineRule="auto"/>
        <w:jc w:val="left"/>
        <w:sectPr>
          <w:type w:val="continuous"/>
          <w:pgSz w:w="22370" w:h="31660"/>
          <w:pgMar w:top="480" w:bottom="280" w:left="240" w:right="340"/>
          <w:cols w:num="8" w:equalWidth="0">
            <w:col w:w="2574" w:space="40"/>
            <w:col w:w="763" w:space="40"/>
            <w:col w:w="241" w:space="880"/>
            <w:col w:w="1160" w:space="3185"/>
            <w:col w:w="1000" w:space="40"/>
            <w:col w:w="8095" w:space="40"/>
            <w:col w:w="766" w:space="40"/>
            <w:col w:w="292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28"/>
        <w:ind w:left="0" w:right="1275" w:firstLine="0"/>
        <w:jc w:val="right"/>
        <w:rPr>
          <w:rFonts w:ascii="Arial" w:hAnsi="Arial" w:cs="Arial" w:eastAsia="Arial"/>
          <w:sz w:val="63"/>
          <w:szCs w:val="63"/>
        </w:rPr>
      </w:pPr>
      <w:r>
        <w:rPr>
          <w:rFonts w:ascii="Times New Roman"/>
          <w:color w:val="999999"/>
          <w:w w:val="60"/>
          <w:sz w:val="65"/>
        </w:rPr>
        <w:t>..</w:t>
      </w:r>
      <w:r>
        <w:rPr>
          <w:rFonts w:ascii="Times New Roman"/>
          <w:color w:val="999999"/>
          <w:spacing w:val="-44"/>
          <w:w w:val="60"/>
          <w:sz w:val="65"/>
        </w:rPr>
        <w:t> </w:t>
      </w:r>
      <w:r>
        <w:rPr>
          <w:rFonts w:ascii="Times New Roman"/>
          <w:color w:val="999999"/>
          <w:w w:val="60"/>
          <w:sz w:val="65"/>
        </w:rPr>
        <w:t>.</w:t>
      </w:r>
      <w:r>
        <w:rPr>
          <w:rFonts w:ascii="Times New Roman"/>
          <w:color w:val="999999"/>
          <w:spacing w:val="42"/>
          <w:w w:val="60"/>
          <w:sz w:val="65"/>
        </w:rPr>
        <w:t>.</w:t>
      </w:r>
      <w:r>
        <w:rPr>
          <w:rFonts w:ascii="Arial"/>
          <w:color w:val="999999"/>
          <w:spacing w:val="-74"/>
          <w:w w:val="60"/>
          <w:position w:val="27"/>
          <w:sz w:val="30"/>
        </w:rPr>
        <w:t>.</w:t>
      </w:r>
      <w:r>
        <w:rPr>
          <w:rFonts w:ascii="Arial"/>
          <w:color w:val="999999"/>
          <w:spacing w:val="-70"/>
          <w:w w:val="60"/>
          <w:position w:val="15"/>
          <w:sz w:val="63"/>
        </w:rPr>
        <w:t>.</w:t>
      </w:r>
      <w:r>
        <w:rPr>
          <w:rFonts w:ascii="Times New Roman"/>
          <w:color w:val="01FDFD"/>
          <w:spacing w:val="-7"/>
          <w:w w:val="60"/>
          <w:position w:val="49"/>
          <w:sz w:val="6"/>
        </w:rPr>
        <w:t>0</w:t>
      </w:r>
      <w:r>
        <w:rPr>
          <w:rFonts w:ascii="Arial"/>
          <w:color w:val="999999"/>
          <w:spacing w:val="-32"/>
          <w:w w:val="60"/>
          <w:position w:val="27"/>
          <w:sz w:val="30"/>
        </w:rPr>
        <w:t>.</w:t>
      </w:r>
      <w:r>
        <w:rPr>
          <w:rFonts w:ascii="Arial"/>
          <w:color w:val="999999"/>
          <w:w w:val="60"/>
          <w:position w:val="15"/>
          <w:sz w:val="63"/>
        </w:rPr>
        <w:t>.</w:t>
      </w:r>
      <w:r>
        <w:rPr>
          <w:rFonts w:ascii="Arial"/>
          <w:sz w:val="63"/>
        </w:rPr>
      </w:r>
    </w:p>
    <w:p>
      <w:pPr>
        <w:spacing w:after="0"/>
        <w:jc w:val="right"/>
        <w:rPr>
          <w:rFonts w:ascii="Arial" w:hAnsi="Arial" w:cs="Arial" w:eastAsia="Arial"/>
          <w:sz w:val="63"/>
          <w:szCs w:val="63"/>
        </w:rPr>
        <w:sectPr>
          <w:type w:val="continuous"/>
          <w:pgSz w:w="22370" w:h="31660"/>
          <w:pgMar w:top="480" w:bottom="280" w:left="240" w:right="340"/>
        </w:sect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5"/>
        <w:rPr>
          <w:rFonts w:ascii="Arial" w:hAnsi="Arial" w:cs="Arial" w:eastAsia="Arial"/>
          <w:sz w:val="34"/>
          <w:szCs w:val="34"/>
        </w:rPr>
      </w:pPr>
    </w:p>
    <w:p>
      <w:pPr>
        <w:spacing w:line="133" w:lineRule="exact" w:before="0"/>
        <w:ind w:left="0" w:right="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3B1DF"/>
          <w:w w:val="105"/>
          <w:sz w:val="24"/>
        </w:rPr>
        <w:t>V'l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16" w:lineRule="exact" w:before="138"/>
        <w:ind w:left="0" w:right="1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w w:val="75"/>
          <w:sz w:val="22"/>
        </w:rPr>
        <w:t>c...</w:t>
      </w:r>
      <w:r>
        <w:rPr>
          <w:rFonts w:ascii="Times New Roman"/>
          <w:sz w:val="22"/>
        </w:rPr>
      </w:r>
    </w:p>
    <w:p>
      <w:pPr>
        <w:spacing w:line="224" w:lineRule="exact" w:before="0"/>
        <w:ind w:left="0" w:right="2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w w:val="175"/>
          <w:sz w:val="26"/>
        </w:rPr>
        <w:t>0</w:t>
      </w:r>
      <w:r>
        <w:rPr>
          <w:rFonts w:ascii="Times New Roman"/>
          <w:sz w:val="26"/>
        </w:rPr>
      </w:r>
    </w:p>
    <w:p>
      <w:pPr>
        <w:spacing w:line="178" w:lineRule="exact" w:before="0"/>
        <w:ind w:left="0" w:right="2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w w:val="205"/>
          <w:sz w:val="22"/>
        </w:rPr>
        <w:t>0</w:t>
      </w:r>
      <w:r>
        <w:rPr>
          <w:rFonts w:ascii="Times New Roman"/>
          <w:sz w:val="22"/>
        </w:rPr>
      </w:r>
    </w:p>
    <w:p>
      <w:pPr>
        <w:spacing w:line="357" w:lineRule="exact" w:before="0"/>
        <w:ind w:left="0" w:right="1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49"/>
          <w:w w:val="85"/>
          <w:sz w:val="24"/>
        </w:rPr>
        <w:t>:</w:t>
      </w:r>
      <w:r>
        <w:rPr>
          <w:rFonts w:ascii="Times New Roman"/>
          <w:spacing w:val="-142"/>
          <w:w w:val="85"/>
          <w:position w:val="-16"/>
          <w:sz w:val="30"/>
        </w:rPr>
        <w:t>m</w:t>
      </w:r>
      <w:r>
        <w:rPr>
          <w:rFonts w:ascii="Times New Roman"/>
          <w:w w:val="85"/>
          <w:sz w:val="24"/>
        </w:rPr>
        <w:t>:0</w:t>
      </w:r>
      <w:r>
        <w:rPr>
          <w:rFonts w:ascii="Times New Roman"/>
          <w:sz w:val="24"/>
        </w:rPr>
      </w:r>
    </w:p>
    <w:p>
      <w:pPr>
        <w:spacing w:line="37" w:lineRule="exac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315"/>
          <w:sz w:val="22"/>
        </w:rPr>
        <w:t>r</w:t>
      </w:r>
      <w:r>
        <w:rPr>
          <w:rFonts w:ascii="Arial"/>
          <w:sz w:val="22"/>
        </w:rPr>
      </w:r>
    </w:p>
    <w:p>
      <w:pPr>
        <w:spacing w:line="387" w:lineRule="exact" w:before="101"/>
        <w:ind w:left="49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45"/>
        </w:rPr>
        <w:br w:type="column"/>
      </w:r>
      <w:r>
        <w:rPr>
          <w:rFonts w:ascii="Times New Roman"/>
          <w:w w:val="145"/>
          <w:position w:val="14"/>
          <w:sz w:val="28"/>
        </w:rPr>
        <w:t>c</w:t>
      </w:r>
      <w:r>
        <w:rPr>
          <w:rFonts w:ascii="Times New Roman"/>
          <w:spacing w:val="-14"/>
          <w:w w:val="145"/>
          <w:position w:val="14"/>
          <w:sz w:val="28"/>
        </w:rPr>
        <w:t> </w:t>
      </w:r>
      <w:r>
        <w:rPr>
          <w:rFonts w:ascii="Times New Roman"/>
          <w:w w:val="145"/>
          <w:sz w:val="24"/>
        </w:rPr>
        <w:t>"</w:t>
      </w:r>
      <w:r>
        <w:rPr>
          <w:rFonts w:ascii="Times New Roman"/>
          <w:spacing w:val="33"/>
          <w:w w:val="145"/>
          <w:sz w:val="24"/>
        </w:rPr>
        <w:t>'</w:t>
      </w:r>
      <w:r>
        <w:rPr>
          <w:rFonts w:ascii="Times New Roman"/>
          <w:w w:val="145"/>
          <w:sz w:val="24"/>
        </w:rPr>
        <w:t>t</w:t>
      </w:r>
      <w:r>
        <w:rPr>
          <w:rFonts w:ascii="Times New Roman"/>
          <w:spacing w:val="-15"/>
          <w:w w:val="145"/>
          <w:sz w:val="24"/>
        </w:rPr>
        <w:t>-</w:t>
      </w:r>
      <w:r>
        <w:rPr>
          <w:rFonts w:ascii="Times New Roman"/>
          <w:w w:val="145"/>
          <w:sz w:val="24"/>
        </w:rPr>
        <w:t>t</w:t>
      </w:r>
      <w:r>
        <w:rPr>
          <w:rFonts w:ascii="Times New Roman"/>
          <w:spacing w:val="-15"/>
          <w:w w:val="145"/>
          <w:sz w:val="24"/>
        </w:rPr>
        <w:t>-</w:t>
      </w:r>
      <w:r>
        <w:rPr>
          <w:rFonts w:ascii="Times New Roman"/>
          <w:spacing w:val="-28"/>
          <w:w w:val="145"/>
          <w:sz w:val="24"/>
        </w:rPr>
        <w:t>-</w:t>
      </w:r>
      <w:r>
        <w:rPr>
          <w:rFonts w:ascii="Times New Roman"/>
          <w:w w:val="145"/>
          <w:sz w:val="24"/>
        </w:rPr>
        <w:t>-1-</w:t>
      </w:r>
      <w:r>
        <w:rPr>
          <w:rFonts w:ascii="Times New Roman"/>
          <w:spacing w:val="-20"/>
          <w:w w:val="145"/>
          <w:sz w:val="24"/>
        </w:rPr>
        <w:t>-</w:t>
      </w:r>
      <w:r>
        <w:rPr>
          <w:rFonts w:ascii="Times New Roman"/>
          <w:spacing w:val="-28"/>
          <w:w w:val="145"/>
          <w:sz w:val="24"/>
        </w:rPr>
        <w:t>-</w:t>
      </w:r>
      <w:r>
        <w:rPr>
          <w:rFonts w:ascii="Times New Roman"/>
          <w:w w:val="145"/>
          <w:sz w:val="24"/>
        </w:rPr>
        <w:t>J</w:t>
      </w:r>
      <w:r>
        <w:rPr>
          <w:rFonts w:ascii="Times New Roman"/>
          <w:sz w:val="24"/>
        </w:rPr>
      </w:r>
    </w:p>
    <w:p>
      <w:pPr>
        <w:spacing w:line="487" w:lineRule="exact" w:before="0"/>
        <w:ind w:left="492" w:right="0" w:hanging="3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shape style="position:absolute;margin-left:289.028503pt;margin-top:-9.998981pt;width:9.550pt;height:15.3pt;mso-position-horizontal-relative:page;mso-position-vertical-relative:paragraph;z-index:-603832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/>
                      <w:w w:val="140"/>
                      <w:sz w:val="30"/>
                    </w:rPr>
                    <w:t>z</w:t>
                  </w:r>
                  <w:r>
                    <w:rPr>
                      <w:rFonts w:ascii="Times New Roman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pacing w:val="-198"/>
          <w:w w:val="105"/>
          <w:position w:val="-10"/>
          <w:sz w:val="24"/>
        </w:rPr>
        <w:t>m</w:t>
      </w:r>
      <w:r>
        <w:rPr>
          <w:rFonts w:ascii="Times New Roman"/>
          <w:spacing w:val="-194"/>
          <w:w w:val="105"/>
          <w:sz w:val="42"/>
        </w:rPr>
        <w:t>&lt;</w:t>
      </w:r>
      <w:r>
        <w:rPr>
          <w:rFonts w:ascii="Times New Roman"/>
          <w:sz w:val="4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60"/>
          <w:szCs w:val="60"/>
        </w:rPr>
      </w:pPr>
    </w:p>
    <w:p>
      <w:pPr>
        <w:spacing w:line="228" w:lineRule="exact" w:before="0"/>
        <w:ind w:left="49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170"/>
          <w:sz w:val="22"/>
        </w:rPr>
        <w:t>0</w:t>
      </w:r>
      <w:r>
        <w:rPr>
          <w:rFonts w:ascii="Arial"/>
          <w:sz w:val="22"/>
        </w:rPr>
      </w:r>
    </w:p>
    <w:p>
      <w:pPr>
        <w:spacing w:line="14" w:lineRule="exact" w:before="0"/>
        <w:ind w:left="49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35"/>
          <w:sz w:val="16"/>
        </w:rPr>
        <w:t>11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26"/>
          <w:szCs w:val="26"/>
        </w:rPr>
      </w:pPr>
      <w:r>
        <w:rPr/>
        <w:br w:type="column"/>
      </w:r>
      <w:r>
        <w:rPr>
          <w:rFonts w:ascii="Arial"/>
          <w:sz w:val="26"/>
        </w:rPr>
      </w:r>
    </w:p>
    <w:p>
      <w:pPr>
        <w:spacing w:line="228" w:lineRule="exact" w:before="185"/>
        <w:ind w:left="0" w:right="252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558.299805pt;margin-top:16.728102pt;width:5pt;height:5.35pt;mso-position-horizontal-relative:page;mso-position-vertical-relative:paragraph;z-index:-603976" type="#_x0000_t202" filled="false" stroked="false">
            <v:textbox inset="0,0,0,0">
              <w:txbxContent>
                <w:p>
                  <w:pPr>
                    <w:spacing w:line="10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w w:val="75"/>
                      <w:sz w:val="10"/>
                    </w:rPr>
                    <w:t>"'C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-96"/>
          <w:w w:val="130"/>
          <w:sz w:val="15"/>
        </w:rPr>
        <w:t>c</w:t>
      </w:r>
      <w:r>
        <w:rPr>
          <w:rFonts w:ascii="Arial"/>
          <w:spacing w:val="-24"/>
          <w:w w:val="130"/>
          <w:position w:val="-9"/>
          <w:sz w:val="24"/>
        </w:rPr>
        <w:t>i</w:t>
      </w:r>
      <w:r>
        <w:rPr>
          <w:rFonts w:ascii="Arial"/>
          <w:spacing w:val="-94"/>
          <w:w w:val="130"/>
          <w:position w:val="-9"/>
          <w:sz w:val="24"/>
        </w:rPr>
        <w:t>i</w:t>
      </w:r>
      <w:r>
        <w:rPr>
          <w:rFonts w:ascii="Times New Roman"/>
          <w:w w:val="130"/>
          <w:sz w:val="15"/>
        </w:rPr>
        <w:t>:</w:t>
      </w:r>
      <w:r>
        <w:rPr>
          <w:rFonts w:ascii="Times New Roman"/>
          <w:spacing w:val="47"/>
          <w:w w:val="130"/>
          <w:sz w:val="15"/>
        </w:rPr>
        <w:t> </w:t>
      </w:r>
      <w:r>
        <w:rPr>
          <w:rFonts w:ascii="Times New Roman"/>
          <w:w w:val="130"/>
          <w:sz w:val="15"/>
        </w:rPr>
        <w:t>c:</w:t>
      </w:r>
      <w:r>
        <w:rPr>
          <w:rFonts w:ascii="Times New Roman"/>
          <w:spacing w:val="47"/>
          <w:w w:val="130"/>
          <w:sz w:val="15"/>
        </w:rPr>
        <w:t> </w:t>
      </w:r>
      <w:r>
        <w:rPr>
          <w:rFonts w:ascii="Times New Roman"/>
          <w:w w:val="235"/>
          <w:sz w:val="15"/>
        </w:rPr>
        <w:t>"</w:t>
      </w:r>
      <w:r>
        <w:rPr>
          <w:rFonts w:ascii="Times New Roman"/>
          <w:sz w:val="15"/>
        </w:rPr>
      </w:r>
    </w:p>
    <w:p>
      <w:pPr>
        <w:spacing w:line="27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ourier New"/>
          <w:color w:val="0000FF"/>
          <w:w w:val="115"/>
          <w:sz w:val="30"/>
        </w:rPr>
        <w:t>D</w:t>
      </w:r>
      <w:r>
        <w:rPr>
          <w:rFonts w:ascii="Courier New"/>
          <w:color w:val="0000FF"/>
          <w:spacing w:val="-76"/>
          <w:w w:val="115"/>
          <w:sz w:val="30"/>
        </w:rPr>
        <w:t> </w:t>
      </w:r>
      <w:r>
        <w:rPr>
          <w:rFonts w:ascii="Times New Roman"/>
          <w:i/>
          <w:color w:val="FF0000"/>
          <w:w w:val="115"/>
          <w:sz w:val="18"/>
        </w:rPr>
        <w:t>a</w:t>
      </w:r>
      <w:r>
        <w:rPr>
          <w:rFonts w:ascii="Times New Roman"/>
          <w:sz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</w:r>
    </w:p>
    <w:p>
      <w:pPr>
        <w:spacing w:line="182" w:lineRule="exact" w:before="0"/>
        <w:ind w:left="354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01FDFD"/>
          <w:w w:val="195"/>
          <w:sz w:val="17"/>
        </w:rPr>
        <w:t>I</w:t>
      </w:r>
      <w:r>
        <w:rPr>
          <w:rFonts w:ascii="Arial"/>
          <w:sz w:val="17"/>
        </w:rPr>
      </w:r>
    </w:p>
    <w:p>
      <w:pPr>
        <w:spacing w:line="127" w:lineRule="exact" w:before="0"/>
        <w:ind w:left="35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623.944641pt;margin-top:3.082232pt;width:9.5pt;height:25pt;mso-position-horizontal-relative:page;mso-position-vertical-relative:paragraph;z-index:-603952" type="#_x0000_t202" filled="false" stroked="false">
            <v:textbox inset="0,0,0,0">
              <w:txbxContent>
                <w:p>
                  <w:pPr>
                    <w:spacing w:line="5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9"/>
                      <w:szCs w:val="39"/>
                    </w:rPr>
                  </w:pPr>
                  <w:r>
                    <w:rPr>
                      <w:rFonts w:ascii="Arial" w:hAnsi="Arial" w:cs="Arial" w:eastAsia="Arial"/>
                      <w:color w:val="01FDFD"/>
                      <w:spacing w:val="-26"/>
                      <w:w w:val="60"/>
                      <w:sz w:val="39"/>
                      <w:szCs w:val="39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color w:val="01FDFD"/>
                      <w:spacing w:val="-30"/>
                      <w:w w:val="60"/>
                      <w:position w:val="-8"/>
                      <w:sz w:val="35"/>
                      <w:szCs w:val="35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pacing w:val="-123"/>
                      <w:w w:val="60"/>
                      <w:position w:val="-8"/>
                      <w:sz w:val="35"/>
                      <w:szCs w:val="35"/>
                    </w:rPr>
                    <w:t>"</w:t>
                  </w:r>
                  <w:r>
                    <w:rPr>
                      <w:rFonts w:ascii="Arial" w:hAnsi="Arial" w:cs="Arial" w:eastAsia="Arial"/>
                      <w:w w:val="60"/>
                      <w:sz w:val="39"/>
                      <w:szCs w:val="39"/>
                    </w:rPr>
                    <w:t>"</w:t>
                  </w:r>
                  <w:r>
                    <w:rPr>
                      <w:rFonts w:ascii="Arial" w:hAnsi="Arial" w:cs="Arial" w:eastAsia="Arial"/>
                      <w:sz w:val="39"/>
                      <w:szCs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1FDFD"/>
          <w:w w:val="235"/>
          <w:sz w:val="14"/>
        </w:rPr>
        <w:t>I</w:t>
      </w:r>
      <w:r>
        <w:rPr>
          <w:rFonts w:ascii="Arial"/>
          <w:sz w:val="14"/>
        </w:rPr>
      </w:r>
    </w:p>
    <w:p>
      <w:pPr>
        <w:spacing w:line="118" w:lineRule="exact" w:before="0"/>
        <w:ind w:left="0" w:right="271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Gl</w:t>
      </w:r>
    </w:p>
    <w:p>
      <w:pPr>
        <w:spacing w:line="240" w:lineRule="auto" w:before="8"/>
        <w:rPr>
          <w:rFonts w:ascii="Arial" w:hAnsi="Arial" w:cs="Arial" w:eastAsia="Arial"/>
          <w:sz w:val="10"/>
          <w:szCs w:val="10"/>
        </w:rPr>
      </w:pPr>
    </w:p>
    <w:p>
      <w:pPr>
        <w:spacing w:line="208" w:lineRule="auto" w:before="0"/>
        <w:ind w:left="867" w:right="510" w:hanging="651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w w:val="155"/>
          <w:sz w:val="25"/>
        </w:rPr>
        <w:t>"</w:t>
      </w:r>
      <w:r>
        <w:rPr>
          <w:rFonts w:ascii="Times New Roman"/>
          <w:spacing w:val="7"/>
          <w:w w:val="155"/>
          <w:sz w:val="25"/>
        </w:rPr>
        <w:t> </w:t>
      </w:r>
      <w:r>
        <w:rPr>
          <w:rFonts w:ascii="Times New Roman"/>
          <w:color w:val="0000FF"/>
          <w:w w:val="120"/>
          <w:sz w:val="25"/>
        </w:rPr>
        <w:t>D</w:t>
      </w:r>
      <w:r>
        <w:rPr>
          <w:rFonts w:ascii="Times New Roman"/>
          <w:color w:val="0000FF"/>
          <w:spacing w:val="26"/>
          <w:w w:val="120"/>
          <w:sz w:val="25"/>
        </w:rPr>
        <w:t> </w:t>
      </w:r>
      <w:r>
        <w:rPr>
          <w:rFonts w:ascii="Arial"/>
          <w:color w:val="01FDFD"/>
          <w:w w:val="220"/>
          <w:position w:val="2"/>
          <w:sz w:val="14"/>
        </w:rPr>
        <w:t>I</w:t>
      </w:r>
      <w:r>
        <w:rPr>
          <w:rFonts w:ascii="Arial"/>
          <w:color w:val="01FDFD"/>
          <w:w w:val="237"/>
          <w:position w:val="2"/>
          <w:sz w:val="14"/>
        </w:rPr>
        <w:t> </w:t>
      </w:r>
      <w:r>
        <w:rPr>
          <w:rFonts w:ascii="Arial"/>
          <w:color w:val="01FDFD"/>
          <w:w w:val="220"/>
          <w:sz w:val="14"/>
        </w:rPr>
        <w:t>I</w:t>
      </w:r>
      <w:r>
        <w:rPr>
          <w:rFonts w:ascii="Arial"/>
          <w:color w:val="01FDFD"/>
          <w:w w:val="237"/>
          <w:sz w:val="14"/>
        </w:rPr>
        <w:t> </w:t>
      </w:r>
      <w:r>
        <w:rPr>
          <w:rFonts w:ascii="Arial"/>
          <w:color w:val="01FDFD"/>
          <w:w w:val="220"/>
          <w:sz w:val="14"/>
        </w:rPr>
        <w:t>I</w:t>
      </w:r>
      <w:r>
        <w:rPr>
          <w:rFonts w:ascii="Arial"/>
          <w:color w:val="01FDFD"/>
          <w:w w:val="237"/>
          <w:sz w:val="14"/>
        </w:rPr>
        <w:t> </w:t>
      </w:r>
      <w:r>
        <w:rPr>
          <w:rFonts w:ascii="Arial"/>
          <w:color w:val="01FDFD"/>
          <w:w w:val="220"/>
          <w:sz w:val="14"/>
        </w:rPr>
        <w:t>I</w:t>
      </w:r>
      <w:r>
        <w:rPr>
          <w:rFonts w:ascii="Arial"/>
          <w:color w:val="01FDFD"/>
          <w:w w:val="237"/>
          <w:sz w:val="14"/>
        </w:rPr>
        <w:t> </w:t>
      </w:r>
      <w:r>
        <w:rPr>
          <w:rFonts w:ascii="Arial"/>
          <w:color w:val="01FDFD"/>
          <w:w w:val="200"/>
          <w:sz w:val="16"/>
        </w:rPr>
        <w:t>I</w:t>
      </w:r>
      <w:r>
        <w:rPr>
          <w:rFonts w:ascii="Arial"/>
          <w:sz w:val="16"/>
        </w:rPr>
      </w:r>
    </w:p>
    <w:p>
      <w:pPr>
        <w:spacing w:line="270" w:lineRule="exact" w:before="0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/>
        <w:pict>
          <v:shape style="position:absolute;margin-left:622.032654pt;margin-top:1.496703pt;width:14.75pt;height:26.25pt;mso-position-horizontal-relative:page;mso-position-vertical-relative:paragraph;z-index:-603808" type="#_x0000_t202" filled="false" stroked="false">
            <v:textbox inset="0,0,0,0">
              <w:txbxContent>
                <w:p>
                  <w:pPr>
                    <w:spacing w:line="5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2"/>
                      <w:szCs w:val="52"/>
                    </w:rPr>
                  </w:pPr>
                  <w:r>
                    <w:rPr>
                      <w:rFonts w:ascii="Arial"/>
                      <w:w w:val="200"/>
                      <w:sz w:val="52"/>
                    </w:rPr>
                    <w:t>I</w:t>
                  </w:r>
                  <w:r>
                    <w:rPr>
                      <w:rFonts w:ascii="Arial"/>
                      <w:sz w:val="5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110"/>
          <w:sz w:val="32"/>
        </w:rPr>
        <w:t>"</w:t>
      </w:r>
      <w:r>
        <w:rPr>
          <w:rFonts w:ascii="Arial"/>
          <w:sz w:val="32"/>
        </w:rPr>
      </w:r>
    </w:p>
    <w:p>
      <w:pPr>
        <w:spacing w:line="112" w:lineRule="exact" w:before="0"/>
        <w:ind w:left="0" w:right="1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rFonts w:ascii="Arial"/>
          <w:w w:val="80"/>
          <w:sz w:val="48"/>
        </w:rPr>
        <w:t>-</w:t>
      </w:r>
      <w:r>
        <w:rPr>
          <w:rFonts w:ascii="Arial"/>
          <w:sz w:val="48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0" w:right="8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0000FF"/>
          <w:w w:val="50"/>
          <w:sz w:val="12"/>
        </w:rPr>
        <w:t>I</w:t>
      </w:r>
      <w:r>
        <w:rPr>
          <w:rFonts w:ascii="Arial"/>
          <w:sz w:val="12"/>
        </w:rPr>
      </w:r>
    </w:p>
    <w:p>
      <w:pPr>
        <w:tabs>
          <w:tab w:pos="324" w:val="left" w:leader="none"/>
        </w:tabs>
        <w:spacing w:before="37"/>
        <w:ind w:left="0" w:right="8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FFBF7E"/>
          <w:spacing w:val="-85"/>
          <w:w w:val="55"/>
          <w:position w:val="15"/>
          <w:sz w:val="46"/>
        </w:rPr>
        <w:t>6</w:t>
      </w:r>
      <w:r>
        <w:rPr>
          <w:rFonts w:ascii="Times New Roman"/>
          <w:color w:val="FFBF7E"/>
          <w:w w:val="55"/>
          <w:sz w:val="42"/>
        </w:rPr>
        <w:t>.</w:t>
        <w:tab/>
      </w:r>
      <w:r>
        <w:rPr>
          <w:rFonts w:ascii="Times New Roman"/>
          <w:color w:val="0000FF"/>
          <w:w w:val="50"/>
          <w:sz w:val="42"/>
        </w:rPr>
        <w:t>c</w:t>
      </w:r>
      <w:r>
        <w:rPr>
          <w:rFonts w:ascii="Times New Roman"/>
          <w:color w:val="0000FF"/>
          <w:spacing w:val="-104"/>
          <w:w w:val="50"/>
          <w:sz w:val="42"/>
        </w:rPr>
        <w:t>p</w:t>
      </w:r>
      <w:r>
        <w:rPr>
          <w:rFonts w:ascii="Arial"/>
          <w:color w:val="0000FF"/>
          <w:w w:val="50"/>
          <w:position w:val="15"/>
          <w:sz w:val="12"/>
        </w:rPr>
        <w:t>I</w:t>
      </w:r>
      <w:r>
        <w:rPr>
          <w:rFonts w:ascii="Arial"/>
          <w:sz w:val="12"/>
        </w:rPr>
      </w:r>
    </w:p>
    <w:p>
      <w:pPr>
        <w:spacing w:before="242"/>
        <w:ind w:left="0" w:right="8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0000FF"/>
          <w:w w:val="50"/>
          <w:sz w:val="12"/>
        </w:rPr>
        <w:t>I</w:t>
      </w:r>
      <w:r>
        <w:rPr>
          <w:rFonts w:ascii="Arial"/>
          <w:sz w:val="12"/>
        </w:rPr>
      </w: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spacing w:line="141" w:lineRule="exact" w:before="0"/>
        <w:ind w:left="669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205"/>
          <w:sz w:val="16"/>
        </w:rPr>
        <w:t>0</w:t>
      </w:r>
      <w:r>
        <w:rPr>
          <w:rFonts w:ascii="Times New Roman"/>
          <w:sz w:val="16"/>
        </w:rPr>
      </w:r>
    </w:p>
    <w:p>
      <w:pPr>
        <w:spacing w:line="141" w:lineRule="exact" w:before="0"/>
        <w:ind w:left="669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sz w:val="19"/>
        </w:rPr>
        <w:t>m</w:t>
      </w:r>
    </w:p>
    <w:p>
      <w:pPr>
        <w:tabs>
          <w:tab w:pos="3249" w:val="left" w:leader="none"/>
        </w:tabs>
        <w:spacing w:line="182" w:lineRule="exact" w:before="0"/>
        <w:ind w:left="19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170"/>
          <w:sz w:val="17"/>
        </w:rPr>
        <w:t>0</w:t>
        <w:tab/>
      </w:r>
      <w:r>
        <w:rPr>
          <w:rFonts w:ascii="Times New Roman"/>
          <w:w w:val="160"/>
          <w:position w:val="-5"/>
          <w:sz w:val="24"/>
        </w:rPr>
        <w:t>z</w:t>
      </w:r>
      <w:r>
        <w:rPr>
          <w:rFonts w:ascii="Times New Roman"/>
          <w:sz w:val="24"/>
        </w:rPr>
      </w:r>
    </w:p>
    <w:p>
      <w:pPr>
        <w:tabs>
          <w:tab w:pos="3241" w:val="left" w:leader="none"/>
        </w:tabs>
        <w:spacing w:line="219" w:lineRule="exact" w:before="0"/>
        <w:ind w:left="183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858.481323pt;margin-top:4.828860pt;width:8.1pt;height:9.65pt;mso-position-horizontal-relative:page;mso-position-vertical-relative:paragraph;z-index:-603784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sz w:val="19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>
          <w:rFonts w:ascii="Arial"/>
          <w:spacing w:val="-165"/>
          <w:position w:val="4"/>
          <w:sz w:val="16"/>
        </w:rPr>
        <w:t>0</w:t>
      </w:r>
      <w:r>
        <w:rPr>
          <w:rFonts w:ascii="Times New Roman"/>
          <w:position w:val="-9"/>
          <w:sz w:val="25"/>
        </w:rPr>
        <w:t>s:</w:t>
        <w:tab/>
      </w:r>
      <w:r>
        <w:rPr>
          <w:rFonts w:ascii="Arial"/>
          <w:w w:val="185"/>
          <w:sz w:val="14"/>
        </w:rPr>
        <w:t>-I</w:t>
      </w:r>
      <w:r>
        <w:rPr>
          <w:rFonts w:ascii="Arial"/>
          <w:sz w:val="14"/>
        </w:rPr>
      </w:r>
    </w:p>
    <w:p>
      <w:pPr>
        <w:spacing w:line="171" w:lineRule="exact" w:before="0"/>
        <w:ind w:left="678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sz w:val="25"/>
        </w:rPr>
        <w:t>s:</w:t>
      </w:r>
    </w:p>
    <w:p>
      <w:pPr>
        <w:spacing w:line="152" w:lineRule="exact" w:before="0"/>
        <w:ind w:left="652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858.481323pt;margin-top:2.86674pt;width:7.55pt;height:11.65pt;mso-position-horizontal-relative:page;mso-position-vertical-relative:paragraph;z-index:-603760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w w:val="145"/>
                      <w:sz w:val="23"/>
                    </w:rPr>
                    <w:t>z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75"/>
          <w:sz w:val="24"/>
        </w:rPr>
        <w:t>en</w:t>
      </w:r>
      <w:r>
        <w:rPr>
          <w:rFonts w:ascii="Times New Roman"/>
          <w:sz w:val="24"/>
        </w:rPr>
      </w:r>
    </w:p>
    <w:p>
      <w:pPr>
        <w:tabs>
          <w:tab w:pos="3106" w:val="left" w:leader="none"/>
        </w:tabs>
        <w:spacing w:line="226" w:lineRule="exact" w:before="0"/>
        <w:ind w:left="19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858.481323pt;margin-top:.197222pt;width:9.050pt;height:37.2pt;mso-position-horizontal-relative:page;mso-position-vertical-relative:paragraph;z-index:-603904" type="#_x0000_t202" filled="false" stroked="false">
            <v:textbox inset="0,0,0,0">
              <w:txbxContent>
                <w:p>
                  <w:pPr>
                    <w:spacing w:line="7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w w:val="70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60"/>
          <w:sz w:val="24"/>
        </w:rPr>
        <w:t>en</w:t>
      </w:r>
      <w:r>
        <w:rPr>
          <w:rFonts w:ascii="Times New Roman"/>
          <w:w w:val="60"/>
          <w:position w:val="-7"/>
          <w:sz w:val="17"/>
        </w:rPr>
        <w:tab/>
      </w:r>
      <w:r>
        <w:rPr>
          <w:rFonts w:ascii="Times New Roman"/>
          <w:spacing w:val="-146"/>
          <w:w w:val="90"/>
          <w:position w:val="-7"/>
          <w:sz w:val="17"/>
        </w:rPr>
        <w:t>0</w:t>
      </w:r>
      <w:r>
        <w:rPr>
          <w:rFonts w:ascii="Times New Roman"/>
          <w:sz w:val="17"/>
        </w:rPr>
      </w:r>
    </w:p>
    <w:p>
      <w:pPr>
        <w:tabs>
          <w:tab w:pos="3231" w:val="left" w:leader="none"/>
        </w:tabs>
        <w:spacing w:line="250" w:lineRule="exact" w:before="0"/>
        <w:ind w:left="1820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794.430298pt;margin-top:11.536864pt;width:.7pt;height:37.2pt;mso-position-horizontal-relative:page;mso-position-vertical-relative:paragraph;z-index:-603928" type="#_x0000_t202" filled="false" stroked="false">
            <v:textbox inset="0,0,0,0">
              <w:txbxContent>
                <w:p>
                  <w:pPr>
                    <w:spacing w:line="7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spacing w:val="-185"/>
                      <w:w w:val="80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pacing w:val="-214"/>
          <w:w w:val="130"/>
          <w:position w:val="1"/>
          <w:sz w:val="16"/>
        </w:rPr>
        <w:t>0</w:t>
      </w:r>
      <w:r>
        <w:rPr>
          <w:rFonts w:ascii="Times New Roman"/>
          <w:w w:val="130"/>
          <w:position w:val="-10"/>
          <w:sz w:val="23"/>
        </w:rPr>
        <w:t>z</w:t>
        <w:tab/>
      </w:r>
      <w:r>
        <w:rPr>
          <w:rFonts w:ascii="Arial"/>
          <w:w w:val="115"/>
          <w:sz w:val="18"/>
        </w:rPr>
        <w:t>m</w:t>
      </w:r>
      <w:r>
        <w:rPr>
          <w:rFonts w:ascii="Arial"/>
          <w:sz w:val="18"/>
        </w:rPr>
      </w:r>
    </w:p>
    <w:p>
      <w:pPr>
        <w:tabs>
          <w:tab w:pos="3249" w:val="left" w:leader="none"/>
        </w:tabs>
        <w:spacing w:line="173" w:lineRule="exact" w:before="0"/>
        <w:ind w:left="189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spacing w:val="-181"/>
          <w:w w:val="120"/>
          <w:sz w:val="23"/>
        </w:rPr>
        <w:t>z</w:t>
      </w:r>
      <w:r>
        <w:rPr>
          <w:rFonts w:ascii="Arial"/>
          <w:spacing w:val="-181"/>
          <w:w w:val="120"/>
          <w:position w:val="1"/>
          <w:sz w:val="16"/>
        </w:rPr>
        <w:tab/>
      </w:r>
      <w:r>
        <w:rPr>
          <w:rFonts w:ascii="Arial"/>
          <w:w w:val="165"/>
          <w:position w:val="1"/>
          <w:sz w:val="16"/>
        </w:rPr>
        <w:t>0</w:t>
      </w:r>
      <w:r>
        <w:rPr>
          <w:rFonts w:ascii="Arial"/>
          <w:sz w:val="16"/>
        </w:rPr>
      </w:r>
    </w:p>
    <w:p>
      <w:pPr>
        <w:tabs>
          <w:tab w:pos="3249" w:val="left" w:leader="none"/>
        </w:tabs>
        <w:spacing w:line="154" w:lineRule="exact" w:before="0"/>
        <w:ind w:left="196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w w:val="105"/>
          <w:sz w:val="13"/>
        </w:rPr>
        <w:t>G)</w:t>
        <w:tab/>
      </w:r>
      <w:r>
        <w:rPr>
          <w:rFonts w:ascii="Arial"/>
          <w:w w:val="290"/>
          <w:position w:val="3"/>
          <w:sz w:val="16"/>
        </w:rPr>
        <w:t>r</w:t>
      </w:r>
      <w:r>
        <w:rPr>
          <w:rFonts w:ascii="Arial"/>
          <w:sz w:val="16"/>
        </w:rPr>
      </w:r>
    </w:p>
    <w:p>
      <w:pPr>
        <w:spacing w:line="293" w:lineRule="atLeast" w:before="135"/>
        <w:ind w:left="669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794.430298pt;margin-top:12.741323pt;width:8.15pt;height:9.3pt;mso-position-horizontal-relative:page;mso-position-vertical-relative:paragraph;z-index:-603736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w w:val="105"/>
                      <w:sz w:val="18"/>
                    </w:rPr>
                    <w:t>m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205"/>
          <w:sz w:val="16"/>
        </w:rPr>
        <w:t>0</w:t>
      </w:r>
      <w:r>
        <w:rPr>
          <w:rFonts w:ascii="Times New Roman"/>
          <w:sz w:val="16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line="156" w:lineRule="exact" w:before="0"/>
        <w:ind w:left="0" w:right="144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85"/>
          <w:sz w:val="18"/>
        </w:rPr>
        <w:t>G')</w:t>
      </w:r>
      <w:r>
        <w:rPr>
          <w:rFonts w:ascii="Arial"/>
          <w:sz w:val="18"/>
        </w:rPr>
      </w:r>
    </w:p>
    <w:p>
      <w:pPr>
        <w:spacing w:line="119" w:lineRule="auto" w:before="89"/>
        <w:ind w:left="2608" w:right="140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w w:val="85"/>
          <w:sz w:val="30"/>
        </w:rPr>
        <w:t>m</w:t>
      </w:r>
      <w:r>
        <w:rPr>
          <w:rFonts w:ascii="Times New Roman"/>
          <w:w w:val="84"/>
          <w:sz w:val="30"/>
        </w:rPr>
        <w:t> </w:t>
      </w:r>
      <w:r>
        <w:rPr>
          <w:rFonts w:ascii="Times New Roman"/>
          <w:w w:val="125"/>
          <w:sz w:val="33"/>
        </w:rPr>
        <w:t>z</w:t>
      </w:r>
      <w:r>
        <w:rPr>
          <w:rFonts w:ascii="Times New Roman"/>
          <w:w w:val="144"/>
          <w:sz w:val="33"/>
        </w:rPr>
        <w:t> </w:t>
      </w:r>
      <w:r>
        <w:rPr>
          <w:rFonts w:ascii="Times New Roman"/>
          <w:w w:val="85"/>
          <w:sz w:val="30"/>
        </w:rPr>
        <w:t>m</w:t>
      </w:r>
      <w:r>
        <w:rPr>
          <w:rFonts w:ascii="Times New Roman"/>
          <w:sz w:val="3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exact" w:before="0"/>
        <w:ind w:left="0" w:right="12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315"/>
          <w:sz w:val="22"/>
        </w:rPr>
        <w:t>r</w:t>
      </w:r>
      <w:r>
        <w:rPr>
          <w:rFonts w:ascii="Arial"/>
          <w:sz w:val="22"/>
        </w:rPr>
      </w:r>
    </w:p>
    <w:p>
      <w:pPr>
        <w:spacing w:line="278" w:lineRule="exact" w:before="0"/>
        <w:ind w:left="0" w:right="140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w w:val="140"/>
          <w:sz w:val="33"/>
        </w:rPr>
        <w:t>z</w:t>
      </w:r>
      <w:r>
        <w:rPr>
          <w:rFonts w:ascii="Times New Roman"/>
          <w:sz w:val="33"/>
        </w:rPr>
      </w:r>
    </w:p>
    <w:p>
      <w:pPr>
        <w:spacing w:line="211" w:lineRule="exact" w:before="0"/>
        <w:ind w:left="0" w:right="124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w w:val="175"/>
          <w:sz w:val="26"/>
        </w:rPr>
        <w:t>0</w:t>
      </w:r>
      <w:r>
        <w:rPr>
          <w:rFonts w:ascii="Times New Roman"/>
          <w:sz w:val="26"/>
        </w:rPr>
      </w:r>
    </w:p>
    <w:p>
      <w:pPr>
        <w:pStyle w:val="BodyText"/>
        <w:spacing w:line="189" w:lineRule="exact"/>
        <w:ind w:left="0" w:right="109"/>
        <w:jc w:val="right"/>
        <w:rPr>
          <w:rFonts w:ascii="Arial" w:hAnsi="Arial" w:cs="Arial" w:eastAsia="Arial"/>
        </w:rPr>
      </w:pPr>
      <w:r>
        <w:rPr>
          <w:rFonts w:ascii="Arial"/>
          <w:w w:val="195"/>
        </w:rPr>
        <w:t>-I</w:t>
      </w:r>
      <w:r>
        <w:rPr>
          <w:rFonts w:ascii="Arial"/>
        </w:rPr>
      </w:r>
    </w:p>
    <w:p>
      <w:pPr>
        <w:spacing w:line="203" w:lineRule="atLeast" w:before="0"/>
        <w:ind w:left="0" w:right="147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i/>
          <w:w w:val="65"/>
          <w:sz w:val="32"/>
        </w:rPr>
        <w:t>en</w:t>
      </w:r>
      <w:r>
        <w:rPr>
          <w:rFonts w:ascii="Times New Roman"/>
          <w:sz w:val="32"/>
        </w:rPr>
      </w:r>
    </w:p>
    <w:p>
      <w:pPr>
        <w:spacing w:after="0" w:line="203" w:lineRule="atLeast"/>
        <w:jc w:val="righ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370" w:h="31660"/>
          <w:pgMar w:top="480" w:bottom="280" w:left="240" w:right="340"/>
          <w:cols w:num="8" w:equalWidth="0">
            <w:col w:w="2893" w:space="40"/>
            <w:col w:w="2076" w:space="40"/>
            <w:col w:w="2217" w:space="593"/>
            <w:col w:w="3474" w:space="40"/>
            <w:col w:w="1472" w:space="40"/>
            <w:col w:w="757" w:space="40"/>
            <w:col w:w="3431" w:space="1709"/>
            <w:col w:w="2968"/>
          </w:cols>
        </w:sectPr>
      </w:pPr>
    </w:p>
    <w:p>
      <w:pPr>
        <w:spacing w:line="91" w:lineRule="exact" w:before="0"/>
        <w:ind w:left="0" w:right="5" w:firstLine="0"/>
        <w:jc w:val="right"/>
        <w:rPr>
          <w:rFonts w:ascii="Times New Roman" w:hAnsi="Times New Roman" w:cs="Times New Roman" w:eastAsia="Times New Roman"/>
          <w:sz w:val="54"/>
          <w:szCs w:val="54"/>
        </w:rPr>
      </w:pPr>
      <w:r>
        <w:rPr/>
        <w:pict>
          <v:group style="position:absolute;margin-left:16.57369pt;margin-top:15.616549pt;width:1084.6pt;height:1550.5pt;mso-position-horizontal-relative:page;mso-position-vertical-relative:page;z-index:-604264" coordorigin="331,312" coordsize="21692,31010">
            <v:shape style="position:absolute;left:331;top:1122;width:12265;height:8975" type="#_x0000_t75" stroked="false">
              <v:imagedata r:id="rId44" o:title=""/>
            </v:shape>
            <v:shape style="position:absolute;left:331;top:10123;width:21393;height:6349" type="#_x0000_t75" stroked="false">
              <v:imagedata r:id="rId45" o:title=""/>
            </v:shape>
            <v:shape style="position:absolute;left:6171;top:10123;width:14585;height:4437" type="#_x0000_t75" stroked="false">
              <v:imagedata r:id="rId46" o:title=""/>
            </v:shape>
            <v:shape style="position:absolute;left:331;top:16497;width:18180;height:510" type="#_x0000_t75" stroked="false">
              <v:imagedata r:id="rId47" o:title=""/>
            </v:shape>
            <v:shape style="position:absolute;left:331;top:17033;width:17466;height:3468" type="#_x0000_t75" stroked="false">
              <v:imagedata r:id="rId48" o:title=""/>
            </v:shape>
            <v:shape style="position:absolute;left:3162;top:19149;width:18563;height:8389" type="#_x0000_t75" stroked="false">
              <v:imagedata r:id="rId49" o:title=""/>
            </v:shape>
            <v:shape style="position:absolute;left:459;top:18486;width:178;height:408" type="#_x0000_t75" stroked="false">
              <v:imagedata r:id="rId50" o:title=""/>
            </v:shape>
            <v:shape style="position:absolute;left:1836;top:18410;width:255;height:841" type="#_x0000_t75" stroked="false">
              <v:imagedata r:id="rId51" o:title=""/>
            </v:shape>
            <v:shape style="position:absolute;left:663;top:19633;width:229;height:969" type="#_x0000_t75" stroked="false">
              <v:imagedata r:id="rId52" o:title=""/>
            </v:shape>
            <v:shape style="position:absolute;left:3111;top:19276;width:357;height:943" type="#_x0000_t75" stroked="false">
              <v:imagedata r:id="rId53" o:title=""/>
            </v:shape>
            <v:shape style="position:absolute;left:331;top:20959;width:586;height:943" type="#_x0000_t75" stroked="false">
              <v:imagedata r:id="rId54" o:title=""/>
            </v:shape>
            <v:shape style="position:absolute;left:2295;top:20985;width:331;height:561" type="#_x0000_t75" stroked="false">
              <v:imagedata r:id="rId55" o:title=""/>
            </v:shape>
            <v:shape style="position:absolute;left:484;top:27589;width:2652;height:3595" type="#_x0000_t75" stroked="false">
              <v:imagedata r:id="rId56" o:title=""/>
            </v:shape>
            <v:shape style="position:absolute;left:3697;top:28379;width:892;height:2014" type="#_x0000_t75" stroked="false">
              <v:imagedata r:id="rId57" o:title=""/>
            </v:shape>
            <v:shape style="position:absolute;left:18410;top:16497;width:3315;height:3519" type="#_x0000_t75" stroked="false">
              <v:imagedata r:id="rId58" o:title=""/>
            </v:shape>
            <v:shape style="position:absolute;left:20169;top:27614;width:331;height:3468" type="#_x0000_t75" stroked="false">
              <v:imagedata r:id="rId59" o:title=""/>
            </v:shape>
            <v:shape style="position:absolute;left:20653;top:27614;width:331;height:3391" type="#_x0000_t75" stroked="false">
              <v:imagedata r:id="rId60" o:title=""/>
            </v:shape>
            <v:shape style="position:absolute;left:9587;top:27640;width:484;height:3264" type="#_x0000_t75" stroked="false">
              <v:imagedata r:id="rId61" o:title=""/>
            </v:shape>
            <v:shape style="position:absolute;left:18435;top:27691;width:994;height:3391" type="#_x0000_t75" stroked="false">
              <v:imagedata r:id="rId62" o:title=""/>
            </v:shape>
            <v:shape style="position:absolute;left:16472;top:28481;width:459;height:1759" type="#_x0000_t75" stroked="false">
              <v:imagedata r:id="rId63" o:title=""/>
            </v:shape>
            <v:shape style="position:absolute;left:14406;top:27920;width:357;height:2907" type="#_x0000_t75" stroked="false">
              <v:imagedata r:id="rId64" o:title=""/>
            </v:shape>
            <v:shape style="position:absolute;left:6629;top:27946;width:127;height:510" type="#_x0000_t75" stroked="false">
              <v:imagedata r:id="rId65" o:title=""/>
            </v:shape>
            <v:shape style="position:absolute;left:6273;top:28583;width:688;height:1606" type="#_x0000_t75" stroked="false">
              <v:imagedata r:id="rId66" o:title=""/>
            </v:shape>
            <v:shape style="position:absolute;left:14049;top:28864;width:229;height:535" type="#_x0000_t75" stroked="false">
              <v:imagedata r:id="rId67" o:title=""/>
            </v:shape>
            <v:shape style="position:absolute;left:10403;top:28991;width:892;height:1734" type="#_x0000_t75" stroked="false">
              <v:imagedata r:id="rId68" o:title=""/>
            </v:shape>
            <v:shape style="position:absolute;left:11500;top:28991;width:459;height:1249" type="#_x0000_t75" stroked="false">
              <v:imagedata r:id="rId69" o:title=""/>
            </v:shape>
            <v:shape style="position:absolute;left:13361;top:28991;width:153;height:1096" type="#_x0000_t75" stroked="false">
              <v:imagedata r:id="rId70" o:title=""/>
            </v:shape>
            <v:shape style="position:absolute;left:13718;top:28991;width:153;height:1887" type="#_x0000_t75" stroked="false">
              <v:imagedata r:id="rId71" o:title=""/>
            </v:shape>
            <v:shape style="position:absolute;left:6273;top:30827;width:127;height:408" type="#_x0000_t75" stroked="false">
              <v:imagedata r:id="rId72" o:title=""/>
            </v:shape>
            <v:shape style="position:absolute;left:21112;top:27614;width:331;height:3264" type="#_x0000_t75" stroked="false">
              <v:imagedata r:id="rId73" o:title=""/>
            </v:shape>
            <v:group style="position:absolute;left:389;top:325;width:21587;height:2" coordorigin="389,325" coordsize="21587,2">
              <v:shape style="position:absolute;left:389;top:325;width:21587;height:2" coordorigin="389,325" coordsize="21587,0" path="m389,325l21975,325e" filled="false" stroked="true" strokeweight="1.274657pt" strokecolor="#000000">
                <v:path arrowok="t"/>
              </v:shape>
            </v:group>
            <v:group style="position:absolute;left:376;top:357;width:2;height:30947" coordorigin="376,357" coordsize="2,30947">
              <v:shape style="position:absolute;left:376;top:357;width:2;height:30947" coordorigin="376,357" coordsize="0,30947" path="m376,31303l376,357e" filled="false" stroked="true" strokeweight="1.274657pt" strokecolor="#030000">
                <v:path arrowok="t"/>
              </v:shape>
            </v:group>
            <v:group style="position:absolute;left:21198;top:395;width:2;height:27266" coordorigin="21198,395" coordsize="2,27266">
              <v:shape style="position:absolute;left:21198;top:395;width:2;height:27266" coordorigin="21198,395" coordsize="0,27266" path="m21198,27660l21198,395e" filled="false" stroked="true" strokeweight="1.911986pt" strokecolor="#3b3f48">
                <v:path arrowok="t"/>
              </v:shape>
            </v:group>
            <v:group style="position:absolute;left:21198;top:27781;width:2;height:3439" coordorigin="21198,27781" coordsize="2,3439">
              <v:shape style="position:absolute;left:21198;top:27781;width:2;height:3439" coordorigin="21198,27781" coordsize="0,3439" path="m21198,31220l21198,27781e" filled="false" stroked="true" strokeweight="1.911986pt" strokecolor="#3b3f48">
                <v:path arrowok="t"/>
              </v:shape>
            </v:group>
            <v:group style="position:absolute;left:5526;top:13692;width:2;height:1027" coordorigin="5526,13692" coordsize="2,1027">
              <v:shape style="position:absolute;left:5526;top:13692;width:2;height:1027" coordorigin="5526,13692" coordsize="0,1027" path="m5526,14718l5526,13692e" filled="false" stroked="true" strokeweight=".318664pt" strokecolor="#979797">
                <v:path arrowok="t"/>
              </v:shape>
            </v:group>
            <v:group style="position:absolute;left:6239;top:4102;width:408;height:402" coordorigin="6239,4102" coordsize="408,402">
              <v:shape style="position:absolute;left:6239;top:4102;width:408;height:402" coordorigin="6239,4102" coordsize="408,402" path="m6239,4102l6647,4102,6647,4503,6239,4503,6239,4102xe" filled="true" fillcolor="#9c2f74" stroked="false">
                <v:path arrowok="t"/>
                <v:fill type="solid"/>
              </v:shape>
            </v:group>
            <v:group style="position:absolute;left:20592;top:13768;width:2;height:1269" coordorigin="20592,13768" coordsize="2,1269">
              <v:shape style="position:absolute;left:20592;top:13768;width:2;height:1269" coordorigin="20592,13768" coordsize="0,1269" path="m20592,15036l20592,13768e" filled="false" stroked="true" strokeweight="1.911986pt" strokecolor="#1f1f64">
                <v:path arrowok="t"/>
              </v:shape>
            </v:group>
            <v:group style="position:absolute;left:18814;top:16471;width:2;height:561" coordorigin="18814,16471" coordsize="2,561">
              <v:shape style="position:absolute;left:18814;top:16471;width:2;height:561" coordorigin="18814,16471" coordsize="0,561" path="m18814,17032l18814,16471e" filled="false" stroked="true" strokeweight=".318664pt" strokecolor="#979797">
                <v:path arrowok="t"/>
              </v:shape>
            </v:group>
            <v:group style="position:absolute;left:402;top:27721;width:21561;height:2" coordorigin="402,27721" coordsize="21561,2">
              <v:shape style="position:absolute;left:402;top:27721;width:21561;height:2" coordorigin="402,27721" coordsize="21561,0" path="m402,27721l21962,27721e" filled="false" stroked="true" strokeweight="6.054621pt" strokecolor="#000003">
                <v:path arrowok="t"/>
              </v:shape>
            </v:group>
            <v:group style="position:absolute;left:395;top:30838;width:21561;height:2" coordorigin="395,30838" coordsize="21561,2">
              <v:shape style="position:absolute;left:395;top:30838;width:21561;height:2" coordorigin="395,30838" coordsize="21561,0" path="m395,30838l21956,30838e" filled="false" stroked="true" strokeweight="2.549314pt" strokecolor="#030c0f">
                <v:path arrowok="t"/>
              </v:shape>
            </v:group>
            <v:group style="position:absolute;left:911;top:21289;width:2;height:389" coordorigin="911,21289" coordsize="2,389">
              <v:shape style="position:absolute;left:911;top:21289;width:2;height:389" coordorigin="911,21289" coordsize="0,389" path="m911,21678l911,21289e" filled="false" stroked="true" strokeweight=".318664pt" strokecolor="#b86464">
                <v:path arrowok="t"/>
              </v:shape>
            </v:group>
            <v:group style="position:absolute;left:899;top:21640;width:2282;height:2" coordorigin="899,21640" coordsize="2282,2">
              <v:shape style="position:absolute;left:899;top:21640;width:2282;height:2" coordorigin="899,21640" coordsize="2282,0" path="m899,21640l3180,21640e" filled="false" stroked="true" strokeweight="2.230650pt" strokecolor="#f70303">
                <v:path arrowok="t"/>
              </v:shape>
            </v:group>
            <v:group style="position:absolute;left:644;top:27546;width:345;height:2" coordorigin="644,27546" coordsize="345,2">
              <v:shape style="position:absolute;left:644;top:27546;width:345;height:2" coordorigin="644,27546" coordsize="345,0" path="m644,27546l988,27546e" filled="false" stroked="true" strokeweight="3.186643pt" strokecolor="#000000">
                <v:path arrowok="t"/>
              </v:shape>
            </v:group>
            <v:group style="position:absolute;left:975;top:27523;width:370;height:2" coordorigin="975,27523" coordsize="370,2">
              <v:shape style="position:absolute;left:975;top:27523;width:370;height:2" coordorigin="975,27523" coordsize="370,0" path="m975,27523l1345,27523e" filled="false" stroked="true" strokeweight="1.274657pt" strokecolor="#000000">
                <v:path arrowok="t"/>
              </v:shape>
            </v:group>
            <v:group style="position:absolute;left:1281;top:27536;width:421;height:2" coordorigin="1281,27536" coordsize="421,2">
              <v:shape style="position:absolute;left:1281;top:27536;width:421;height:2" coordorigin="1281,27536" coordsize="421,0" path="m1281,27536l1702,27536e" filled="false" stroked="true" strokeweight="1.593321pt" strokecolor="#000000">
                <v:path arrowok="t"/>
              </v:shape>
            </v:group>
            <v:group style="position:absolute;left:3190;top:27510;width:2;height:3793" coordorigin="3190,27510" coordsize="2,3793">
              <v:shape style="position:absolute;left:3190;top:27510;width:2;height:3793" coordorigin="3190,27510" coordsize="0,3793" path="m3190,31303l3190,27510e" filled="false" stroked="true" strokeweight="1.911986pt" strokecolor="#000000">
                <v:path arrowok="t"/>
              </v:shape>
            </v:group>
            <v:group style="position:absolute;left:4742;top:27510;width:2;height:3793" coordorigin="4742,27510" coordsize="2,3793">
              <v:shape style="position:absolute;left:4742;top:27510;width:2;height:3793" coordorigin="4742,27510" coordsize="0,3793" path="m4742,31303l4742,27510e" filled="false" stroked="true" strokeweight="1.274657pt" strokecolor="#000000">
                <v:path arrowok="t"/>
              </v:shape>
            </v:group>
            <v:group style="position:absolute;left:5494;top:27510;width:2;height:3793" coordorigin="5494,27510" coordsize="2,3793">
              <v:shape style="position:absolute;left:5494;top:27510;width:2;height:3793" coordorigin="5494,27510" coordsize="0,3793" path="m5494,31303l5494,27510e" filled="false" stroked="true" strokeweight="1.274657pt" strokecolor="#000000">
                <v:path arrowok="t"/>
              </v:shape>
            </v:group>
            <v:group style="position:absolute;left:9789;top:19122;width:2;height:816" coordorigin="9789,19122" coordsize="2,816">
              <v:shape style="position:absolute;left:9789;top:19122;width:2;height:816" coordorigin="9789,19122" coordsize="0,816" path="m9789,19938l9789,19122e" filled="false" stroked="true" strokeweight=".318664pt" strokecolor="#979797">
                <v:path arrowok="t"/>
              </v:shape>
            </v:group>
            <v:group style="position:absolute;left:10261;top:19428;width:2;height:510" coordorigin="10261,19428" coordsize="2,510">
              <v:shape style="position:absolute;left:10261;top:19428;width:2;height:510" coordorigin="10261,19428" coordsize="0,510" path="m10261,19938l10261,19428e" filled="false" stroked="true" strokeweight=".318664pt" strokecolor="#9c9c9c">
                <v:path arrowok="t"/>
              </v:shape>
            </v:group>
            <v:group style="position:absolute;left:18157;top:21213;width:529;height:2" coordorigin="18157,21213" coordsize="529,2">
              <v:shape style="position:absolute;left:18157;top:21213;width:529;height:2" coordorigin="18157,21213" coordsize="529,0" path="m18157,21213l18686,21213e" filled="false" stroked="true" strokeweight=".318664pt" strokecolor="#979797">
                <v:path arrowok="t"/>
              </v:shape>
            </v:group>
            <v:group style="position:absolute;left:18680;top:25292;width:2;height:428" coordorigin="18680,25292" coordsize="2,428">
              <v:shape style="position:absolute;left:18680;top:25292;width:2;height:428" coordorigin="18680,25292" coordsize="0,428" path="m18680,25719l18680,25292e" filled="false" stroked="true" strokeweight=".318664pt" strokecolor="#979797">
                <v:path arrowok="t"/>
              </v:shape>
            </v:group>
            <v:group style="position:absolute;left:20611;top:26720;width:2;height:472" coordorigin="20611,26720" coordsize="2,472">
              <v:shape style="position:absolute;left:20611;top:26720;width:2;height:472" coordorigin="20611,26720" coordsize="0,472" path="m20611,27192l20611,26720e" filled="false" stroked="true" strokeweight="1.274657pt" strokecolor="#80a8a8">
                <v:path arrowok="t"/>
              </v:shape>
            </v:group>
            <v:group style="position:absolute;left:6252;top:27510;width:2;height:3793" coordorigin="6252,27510" coordsize="2,3793">
              <v:shape style="position:absolute;left:6252;top:27510;width:2;height:3793" coordorigin="6252,27510" coordsize="0,3793" path="m6252,31303l6252,27510e" filled="false" stroked="true" strokeweight=".637329pt" strokecolor="#000000">
                <v:path arrowok="t"/>
              </v:shape>
            </v:group>
            <v:group style="position:absolute;left:6431;top:27510;width:2;height:3793" coordorigin="6431,27510" coordsize="2,3793">
              <v:shape style="position:absolute;left:6431;top:27510;width:2;height:3793" coordorigin="6431,27510" coordsize="0,3793" path="m6431,31303l6431,27510e" filled="false" stroked="true" strokeweight="1.274657pt" strokecolor="#000000">
                <v:path arrowok="t"/>
              </v:shape>
            </v:group>
            <v:group style="position:absolute;left:6883;top:27498;width:2;height:3793" coordorigin="6883,27498" coordsize="2,3793">
              <v:shape style="position:absolute;left:6883;top:27498;width:2;height:3793" coordorigin="6883,27498" coordsize="0,3793" path="m6883,31290l6883,27498e" filled="false" stroked="true" strokeweight="3.186643pt" strokecolor="#000000">
                <v:path arrowok="t"/>
              </v:shape>
            </v:group>
            <v:group style="position:absolute;left:7489;top:27510;width:2;height:3793" coordorigin="7489,27510" coordsize="2,3793">
              <v:shape style="position:absolute;left:7489;top:27510;width:2;height:3793" coordorigin="7489,27510" coordsize="0,3793" path="m7489,31303l7489,27510e" filled="false" stroked="true" strokeweight="1.274657pt" strokecolor="#000000">
                <v:path arrowok="t"/>
              </v:shape>
            </v:group>
            <v:group style="position:absolute;left:14410;top:27498;width:2;height:3774" coordorigin="14410,27498" coordsize="2,3774">
              <v:shape style="position:absolute;left:14410;top:27498;width:2;height:3774" coordorigin="14410,27498" coordsize="0,3774" path="m14410,31271l14410,27498e" filled="false" stroked="true" strokeweight="1.911986pt" strokecolor="#000000">
                <v:path arrowok="t"/>
              </v:shape>
            </v:group>
            <v:group style="position:absolute;left:14659;top:27498;width:2;height:3774" coordorigin="14659,27498" coordsize="2,3774">
              <v:shape style="position:absolute;left:14659;top:27498;width:2;height:3774" coordorigin="14659,27498" coordsize="0,3774" path="m14659,31271l14659,27498e" filled="false" stroked="true" strokeweight="3.186643pt" strokecolor="#000000">
                <v:path arrowok="t"/>
              </v:shape>
            </v:group>
            <v:group style="position:absolute;left:15981;top:27510;width:2;height:3270" coordorigin="15981,27510" coordsize="2,3270">
              <v:shape style="position:absolute;left:15981;top:27510;width:2;height:3270" coordorigin="15981,27510" coordsize="0,3270" path="m15981,30780l15981,27510e" filled="false" stroked="true" strokeweight="1.911986pt" strokecolor="#000000">
                <v:path arrowok="t"/>
              </v:shape>
            </v:group>
            <v:group style="position:absolute;left:17284;top:27498;width:2;height:3799" coordorigin="17284,27498" coordsize="2,3799">
              <v:shape style="position:absolute;left:17284;top:27498;width:2;height:3799" coordorigin="17284,27498" coordsize="0,3799" path="m17284,31297l17284,27498e" filled="false" stroked="true" strokeweight="2.549314pt" strokecolor="#000000">
                <v:path arrowok="t"/>
              </v:shape>
            </v:group>
            <v:group style="position:absolute;left:18368;top:27523;width:676;height:2" coordorigin="18368,27523" coordsize="676,2">
              <v:shape style="position:absolute;left:18368;top:27523;width:676;height:2" coordorigin="18368,27523" coordsize="676,0" path="m18368,27523l19043,27523e" filled="false" stroked="true" strokeweight="1.274657pt" strokecolor="#000000">
                <v:path arrowok="t"/>
              </v:shape>
            </v:group>
            <v:group style="position:absolute;left:19368;top:27536;width:2;height:3761" coordorigin="19368,27536" coordsize="2,3761">
              <v:shape style="position:absolute;left:19368;top:27536;width:2;height:3761" coordorigin="19368,27536" coordsize="0,3761" path="m19368,31297l19368,27536e" filled="false" stroked="true" strokeweight="1.911986pt" strokecolor="#000000">
                <v:path arrowok="t"/>
              </v:shape>
            </v:group>
            <v:group style="position:absolute;left:10462;top:27734;width:2;height:1001" coordorigin="10462,27734" coordsize="2,1001">
              <v:shape style="position:absolute;left:10462;top:27734;width:2;height:1001" coordorigin="10462,27734" coordsize="0,1001" path="m10462,28734l10462,27734e" filled="false" stroked="true" strokeweight="2.230650pt" strokecolor="#fb0000">
                <v:path arrowok="t"/>
              </v:shape>
            </v:group>
            <v:group style="position:absolute;left:12941;top:27727;width:2;height:982" coordorigin="12941,27727" coordsize="2,982">
              <v:shape style="position:absolute;left:12941;top:27727;width:2;height:982" coordorigin="12941,27727" coordsize="0,982" path="m12941,28709l12941,27727e" filled="false" stroked="true" strokeweight=".318664pt" strokecolor="#0000fb">
                <v:path arrowok="t"/>
              </v:shape>
            </v:group>
            <v:group style="position:absolute;left:13056;top:27797;width:2;height:867" coordorigin="13056,27797" coordsize="2,867">
              <v:shape style="position:absolute;left:13056;top:27797;width:2;height:867" coordorigin="13056,27797" coordsize="0,867" path="m13056,28664l13056,27797e" filled="false" stroked="true" strokeweight=".318664pt" strokecolor="#0000fb">
                <v:path arrowok="t"/>
              </v:shape>
            </v:group>
            <v:group style="position:absolute;left:6233;top:28543;width:1269;height:2" coordorigin="6233,28543" coordsize="1269,2">
              <v:shape style="position:absolute;left:6233;top:28543;width:1269;height:2" coordorigin="6233,28543" coordsize="1269,0" path="m6233,28543l7501,28543e" filled="false" stroked="true" strokeweight="1.274657pt" strokecolor="#000000">
                <v:path arrowok="t"/>
              </v:shape>
            </v:group>
            <v:group style="position:absolute;left:14018;top:28855;width:2;height:549" coordorigin="14018,28855" coordsize="2,549">
              <v:shape style="position:absolute;left:14018;top:28855;width:2;height:549" coordorigin="14018,28855" coordsize="0,549" path="m14018,29404l14018,28855e" filled="false" stroked="true" strokeweight=".955993pt" strokecolor="#000000">
                <v:path arrowok="t"/>
              </v:shape>
            </v:group>
            <v:group style="position:absolute;left:6233;top:30321;width:1269;height:2" coordorigin="6233,30321" coordsize="1269,2">
              <v:shape style="position:absolute;left:6233;top:30321;width:1269;height:2" coordorigin="6233,30321" coordsize="1269,0" path="m6233,30321l7501,30321e" filled="false" stroked="true" strokeweight="1.274657pt" strokecolor="#000000">
                <v:path arrowok="t"/>
              </v:shape>
            </v:group>
            <v:group style="position:absolute;left:6233;top:30812;width:1269;height:2" coordorigin="6233,30812" coordsize="1269,2">
              <v:shape style="position:absolute;left:6233;top:30812;width:1269;height:2" coordorigin="6233,30812" coordsize="1269,0" path="m6233,30812l7501,30812e" filled="false" stroked="true" strokeweight="1.274657pt" strokecolor="#000000">
                <v:path arrowok="t"/>
              </v:shape>
            </v:group>
            <v:group style="position:absolute;left:21223;top:4385;width:2;height:1116" coordorigin="21223,4385" coordsize="2,1116">
              <v:shape style="position:absolute;left:21223;top:4385;width:2;height:1116" coordorigin="21223,4385" coordsize="0,1116" path="m21223,5501l21223,4385e" filled="false" stroked="true" strokeweight=".318664pt" strokecolor="#0000fb">
                <v:path arrowok="t"/>
              </v:shape>
            </v:group>
            <v:group style="position:absolute;left:21618;top:27612;width:2;height:2263" coordorigin="21618,27612" coordsize="2,2263">
              <v:shape style="position:absolute;left:21618;top:27612;width:2;height:2263" coordorigin="21618,27612" coordsize="0,2263" path="m21618,29875l21618,27612e" filled="false" stroked="true" strokeweight="1.274657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color w:val="23B1DF"/>
          <w:spacing w:val="-63"/>
          <w:w w:val="60"/>
          <w:position w:val="24"/>
          <w:sz w:val="42"/>
        </w:rPr>
        <w:t>-</w:t>
      </w:r>
      <w:r>
        <w:rPr>
          <w:rFonts w:ascii="Times New Roman"/>
          <w:color w:val="23B1DF"/>
          <w:spacing w:val="-22"/>
          <w:w w:val="60"/>
          <w:sz w:val="54"/>
        </w:rPr>
        <w:t>s</w:t>
      </w:r>
      <w:r>
        <w:rPr>
          <w:rFonts w:ascii="Arial"/>
          <w:color w:val="23B1DF"/>
          <w:spacing w:val="-133"/>
          <w:w w:val="60"/>
          <w:position w:val="24"/>
          <w:sz w:val="42"/>
        </w:rPr>
        <w:t>&lt;</w:t>
      </w:r>
      <w:r>
        <w:rPr>
          <w:rFonts w:ascii="Times New Roman"/>
          <w:color w:val="23B1DF"/>
          <w:w w:val="60"/>
          <w:sz w:val="54"/>
        </w:rPr>
        <w:t>::</w:t>
      </w:r>
      <w:r>
        <w:rPr>
          <w:rFonts w:ascii="Times New Roman"/>
          <w:sz w:val="54"/>
        </w:rPr>
      </w:r>
    </w:p>
    <w:p>
      <w:pPr>
        <w:spacing w:line="455" w:lineRule="exact" w:before="0"/>
        <w:ind w:left="0" w:right="22" w:firstLine="0"/>
        <w:jc w:val="righ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Arial"/>
          <w:color w:val="23B1DF"/>
          <w:spacing w:val="-489"/>
          <w:w w:val="155"/>
          <w:sz w:val="30"/>
        </w:rPr>
        <w:t>0</w:t>
      </w:r>
      <w:r>
        <w:rPr>
          <w:rFonts w:ascii="Times New Roman"/>
          <w:color w:val="23B1DF"/>
          <w:w w:val="155"/>
          <w:position w:val="-23"/>
          <w:sz w:val="41"/>
        </w:rPr>
        <w:t>z</w:t>
      </w:r>
      <w:r>
        <w:rPr>
          <w:rFonts w:ascii="Times New Roman"/>
          <w:sz w:val="41"/>
        </w:rPr>
      </w:r>
    </w:p>
    <w:p>
      <w:pPr>
        <w:spacing w:line="31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B1DF"/>
          <w:w w:val="170"/>
          <w:sz w:val="40"/>
        </w:rPr>
        <w:t>c</w:t>
      </w:r>
      <w:r>
        <w:rPr>
          <w:rFonts w:ascii="Times New Roman"/>
          <w:sz w:val="40"/>
        </w:rPr>
      </w:r>
    </w:p>
    <w:p>
      <w:pPr>
        <w:spacing w:line="225" w:lineRule="exact" w:before="0"/>
        <w:ind w:left="0" w:right="24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3B1DF"/>
          <w:w w:val="105"/>
          <w:sz w:val="24"/>
        </w:rPr>
        <w:t>V'l</w:t>
      </w:r>
      <w:r>
        <w:rPr>
          <w:rFonts w:ascii="Arial"/>
          <w:sz w:val="24"/>
        </w:rPr>
      </w:r>
    </w:p>
    <w:p>
      <w:pPr>
        <w:spacing w:line="271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w w:val="315"/>
        </w:rPr>
        <w:br w:type="column"/>
      </w:r>
      <w:r>
        <w:rPr>
          <w:rFonts w:ascii="Arial"/>
          <w:w w:val="315"/>
          <w:sz w:val="22"/>
        </w:rPr>
        <w:t>r</w:t>
      </w:r>
      <w:r>
        <w:rPr>
          <w:rFonts w:ascii="Arial"/>
          <w:sz w:val="22"/>
        </w:rPr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spacing w:line="346" w:lineRule="exact" w:before="0"/>
        <w:ind w:left="0" w:right="18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w w:val="140"/>
          <w:sz w:val="33"/>
        </w:rPr>
        <w:t>z</w:t>
      </w:r>
      <w:r>
        <w:rPr>
          <w:rFonts w:ascii="Times New Roman"/>
          <w:sz w:val="33"/>
        </w:rPr>
      </w:r>
    </w:p>
    <w:p>
      <w:pPr>
        <w:pStyle w:val="BodyText"/>
        <w:spacing w:line="196" w:lineRule="exact"/>
        <w:ind w:left="0" w:right="18"/>
        <w:jc w:val="right"/>
        <w:rPr>
          <w:rFonts w:ascii="Arial" w:hAnsi="Arial" w:cs="Arial" w:eastAsia="Arial"/>
        </w:rPr>
      </w:pPr>
      <w:r>
        <w:rPr>
          <w:rFonts w:ascii="Arial"/>
        </w:rPr>
        <w:t>::l\</w:t>
      </w:r>
    </w:p>
    <w:p>
      <w:pPr>
        <w:spacing w:line="148" w:lineRule="exact" w:before="0"/>
        <w:ind w:left="492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145"/>
        </w:rPr>
        <w:br w:type="column"/>
      </w:r>
      <w:r>
        <w:rPr>
          <w:rFonts w:ascii="Times New Roman"/>
          <w:w w:val="145"/>
          <w:sz w:val="30"/>
        </w:rPr>
        <w:t>z</w:t>
      </w:r>
      <w:r>
        <w:rPr>
          <w:rFonts w:ascii="Times New Roman"/>
          <w:sz w:val="30"/>
        </w:rPr>
      </w:r>
    </w:p>
    <w:p>
      <w:pPr>
        <w:spacing w:line="145" w:lineRule="exact" w:before="0"/>
        <w:ind w:left="49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w w:val="175"/>
          <w:sz w:val="17"/>
        </w:rPr>
        <w:t>()</w:t>
      </w:r>
      <w:r>
        <w:rPr>
          <w:rFonts w:ascii="Times New Roman"/>
          <w:sz w:val="17"/>
        </w:rPr>
      </w:r>
    </w:p>
    <w:p>
      <w:pPr>
        <w:spacing w:line="157" w:lineRule="exact" w:before="0"/>
        <w:ind w:left="492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w w:val="600"/>
          <w:sz w:val="19"/>
        </w:rPr>
        <w:t>I</w:t>
      </w:r>
      <w:r>
        <w:rPr>
          <w:rFonts w:ascii="Arial"/>
          <w:sz w:val="19"/>
        </w:rPr>
      </w:r>
    </w:p>
    <w:p>
      <w:pPr>
        <w:spacing w:line="226" w:lineRule="exact" w:before="0"/>
        <w:ind w:left="49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w w:val="105"/>
          <w:sz w:val="24"/>
        </w:rPr>
        <w:t>m</w:t>
      </w:r>
      <w:r>
        <w:rPr>
          <w:rFonts w:ascii="Arial"/>
          <w:sz w:val="24"/>
        </w:rPr>
      </w:r>
    </w:p>
    <w:p>
      <w:pPr>
        <w:spacing w:line="216" w:lineRule="exact" w:before="183"/>
        <w:ind w:left="49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w w:val="105"/>
          <w:sz w:val="24"/>
        </w:rPr>
        <w:t>m</w:t>
      </w:r>
      <w:r>
        <w:rPr>
          <w:rFonts w:ascii="Arial"/>
          <w:sz w:val="24"/>
        </w:rPr>
      </w:r>
    </w:p>
    <w:p>
      <w:pPr>
        <w:spacing w:line="204" w:lineRule="exact" w:before="0"/>
        <w:ind w:left="492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w w:val="85"/>
          <w:sz w:val="23"/>
        </w:rPr>
        <w:t>:;o</w:t>
      </w:r>
      <w:r>
        <w:rPr>
          <w:rFonts w:ascii="Arial"/>
          <w:sz w:val="23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line="185" w:lineRule="exact" w:before="0"/>
        <w:ind w:left="0" w:right="21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w w:val="60"/>
          <w:sz w:val="18"/>
        </w:rPr>
        <w:t>en</w:t>
      </w:r>
      <w:r>
        <w:rPr>
          <w:rFonts w:ascii="Times New Roman"/>
          <w:sz w:val="18"/>
        </w:rPr>
      </w:r>
    </w:p>
    <w:p>
      <w:pPr>
        <w:spacing w:line="93" w:lineRule="exac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65"/>
          <w:sz w:val="10"/>
        </w:rPr>
        <w:t>:i:</w:t>
      </w:r>
      <w:r>
        <w:rPr>
          <w:rFonts w:ascii="Arial"/>
          <w:sz w:val="10"/>
        </w:rPr>
      </w:r>
    </w:p>
    <w:p>
      <w:pPr>
        <w:spacing w:line="331" w:lineRule="atLeast" w:before="0"/>
        <w:ind w:left="0" w:right="29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w w:val="85"/>
        </w:rPr>
        <w:br w:type="column"/>
      </w:r>
      <w:r>
        <w:rPr>
          <w:rFonts w:ascii="Arial"/>
          <w:w w:val="85"/>
          <w:sz w:val="12"/>
        </w:rPr>
        <w:t>Gl   </w:t>
      </w:r>
      <w:r>
        <w:rPr>
          <w:rFonts w:ascii="Arial"/>
          <w:spacing w:val="15"/>
          <w:w w:val="85"/>
          <w:sz w:val="12"/>
        </w:rPr>
        <w:t> </w:t>
      </w:r>
      <w:r>
        <w:rPr>
          <w:rFonts w:ascii="Arial"/>
          <w:w w:val="75"/>
          <w:sz w:val="28"/>
        </w:rPr>
        <w:t>a;</w:t>
      </w:r>
      <w:r>
        <w:rPr>
          <w:rFonts w:ascii="Arial"/>
          <w:sz w:val="28"/>
        </w:rPr>
      </w:r>
    </w:p>
    <w:p>
      <w:pPr>
        <w:spacing w:line="123" w:lineRule="exact" w:before="0"/>
        <w:ind w:left="0" w:right="43" w:firstLine="0"/>
        <w:jc w:val="right"/>
        <w:rPr>
          <w:rFonts w:ascii="Courier New" w:hAnsi="Courier New" w:cs="Courier New" w:eastAsia="Courier New"/>
          <w:sz w:val="16"/>
          <w:szCs w:val="16"/>
        </w:rPr>
      </w:pPr>
      <w:r>
        <w:rPr>
          <w:rFonts w:ascii="Arial"/>
          <w:sz w:val="18"/>
        </w:rPr>
        <w:t>i;;  </w:t>
      </w:r>
      <w:r>
        <w:rPr>
          <w:rFonts w:ascii="Arial"/>
          <w:spacing w:val="7"/>
          <w:sz w:val="18"/>
        </w:rPr>
        <w:t> </w:t>
      </w:r>
      <w:r>
        <w:rPr>
          <w:rFonts w:ascii="Courier New"/>
          <w:sz w:val="16"/>
        </w:rPr>
        <w:t>m</w:t>
      </w:r>
      <w:r>
        <w:rPr>
          <w:rFonts w:ascii="Courier New"/>
          <w:sz w:val="16"/>
        </w:rPr>
      </w:r>
    </w:p>
    <w:p>
      <w:pPr>
        <w:spacing w:before="25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135"/>
          <w:sz w:val="16"/>
        </w:rPr>
        <w:t>!(   </w:t>
      </w:r>
      <w:r>
        <w:rPr>
          <w:rFonts w:ascii="Times New Roman"/>
          <w:w w:val="205"/>
          <w:sz w:val="16"/>
        </w:rPr>
        <w:t>"</w:t>
      </w:r>
      <w:r>
        <w:rPr>
          <w:rFonts w:ascii="Times New Roman"/>
          <w:sz w:val="16"/>
        </w:rPr>
      </w:r>
    </w:p>
    <w:p>
      <w:pPr>
        <w:spacing w:line="156" w:lineRule="exact" w:before="83"/>
        <w:ind w:left="0" w:right="36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150"/>
          <w:sz w:val="16"/>
        </w:rPr>
        <w:t>z</w:t>
      </w:r>
      <w:r>
        <w:rPr>
          <w:rFonts w:ascii="Times New Roman"/>
          <w:sz w:val="16"/>
        </w:rPr>
      </w:r>
    </w:p>
    <w:p>
      <w:pPr>
        <w:pStyle w:val="BodyText"/>
        <w:spacing w:line="202" w:lineRule="exact"/>
        <w:ind w:left="0" w:right="32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50"/>
        </w:rPr>
        <w:t>J!!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spacing w:line="141" w:lineRule="exact" w:before="0"/>
        <w:ind w:left="0" w:right="15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647.525818pt;margin-top:-13.489207pt;width:6.9pt;height:19.95pt;mso-position-horizontal-relative:page;mso-position-vertical-relative:paragraph;z-index:-603880" type="#_x0000_t202" filled="false" stroked="false">
            <v:textbox inset="0,0,0,0">
              <w:txbxContent>
                <w:p>
                  <w:pPr>
                    <w:spacing w:line="39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0"/>
                      <w:szCs w:val="40"/>
                    </w:rPr>
                  </w:pPr>
                  <w:r>
                    <w:rPr>
                      <w:rFonts w:ascii="Times New Roman"/>
                      <w:w w:val="65"/>
                      <w:sz w:val="40"/>
                    </w:rPr>
                    <w:t>8</w:t>
                  </w:r>
                  <w:r>
                    <w:rPr>
                      <w:rFonts w:ascii="Times New Roman"/>
                      <w:sz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105"/>
          <w:sz w:val="15"/>
        </w:rPr>
        <w:t>c:</w:t>
      </w:r>
      <w:r>
        <w:rPr>
          <w:rFonts w:ascii="Times New Roman"/>
          <w:sz w:val="15"/>
        </w:rPr>
      </w:r>
    </w:p>
    <w:p>
      <w:pPr>
        <w:spacing w:line="186" w:lineRule="exact" w:before="0"/>
        <w:ind w:left="0" w:right="2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w w:val="85"/>
          <w:sz w:val="23"/>
        </w:rPr>
        <w:t>ill</w:t>
      </w:r>
      <w:r>
        <w:rPr>
          <w:rFonts w:ascii="Arial"/>
          <w:sz w:val="23"/>
        </w:rPr>
      </w:r>
    </w:p>
    <w:p>
      <w:pPr>
        <w:spacing w:line="126" w:lineRule="exact" w:before="0"/>
        <w:ind w:left="0" w:right="18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w w:val="85"/>
          <w:sz w:val="15"/>
        </w:rPr>
        <w:t>m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0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2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w w:val="110"/>
          <w:sz w:val="32"/>
        </w:rPr>
        <w:t>"</w:t>
      </w:r>
      <w:r>
        <w:rPr>
          <w:rFonts w:ascii="Arial"/>
          <w:sz w:val="32"/>
        </w:rPr>
      </w:r>
    </w:p>
    <w:p>
      <w:pPr>
        <w:spacing w:line="176" w:lineRule="atLeast" w:before="0"/>
        <w:ind w:left="0" w:right="155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80"/>
        </w:rPr>
        <w:br w:type="column"/>
      </w:r>
      <w:r>
        <w:rPr>
          <w:rFonts w:ascii="Times New Roman"/>
          <w:w w:val="80"/>
          <w:sz w:val="30"/>
        </w:rPr>
        <w:t>m</w:t>
      </w:r>
      <w:r>
        <w:rPr>
          <w:rFonts w:ascii="Times New Roman"/>
          <w:sz w:val="30"/>
        </w:rPr>
      </w:r>
    </w:p>
    <w:p>
      <w:pPr>
        <w:tabs>
          <w:tab w:pos="3748" w:val="left" w:leader="none"/>
        </w:tabs>
        <w:spacing w:line="277" w:lineRule="exact" w:before="33"/>
        <w:ind w:left="246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z w:val="25"/>
        </w:rPr>
        <w:t>s:</w:t>
        <w:tab/>
      </w:r>
      <w:r>
        <w:rPr>
          <w:rFonts w:ascii="Times New Roman"/>
          <w:w w:val="125"/>
          <w:position w:val="7"/>
          <w:sz w:val="23"/>
        </w:rPr>
        <w:t>z</w:t>
      </w:r>
      <w:r>
        <w:rPr>
          <w:rFonts w:ascii="Times New Roman"/>
          <w:sz w:val="23"/>
        </w:rPr>
      </w:r>
    </w:p>
    <w:p>
      <w:pPr>
        <w:tabs>
          <w:tab w:pos="3748" w:val="left" w:leader="none"/>
        </w:tabs>
        <w:spacing w:line="150" w:lineRule="exact" w:before="0"/>
        <w:ind w:left="246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w w:val="165"/>
          <w:position w:val="-9"/>
          <w:sz w:val="16"/>
        </w:rPr>
        <w:t>0</w:t>
        <w:tab/>
      </w:r>
      <w:r>
        <w:rPr>
          <w:rFonts w:ascii="Times New Roman"/>
          <w:w w:val="125"/>
          <w:sz w:val="13"/>
        </w:rPr>
        <w:t>G)</w:t>
      </w:r>
      <w:r>
        <w:rPr>
          <w:rFonts w:ascii="Times New Roman"/>
          <w:sz w:val="13"/>
        </w:rPr>
      </w:r>
    </w:p>
    <w:p>
      <w:pPr>
        <w:spacing w:line="135" w:lineRule="exact" w:before="0"/>
        <w:ind w:left="246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310"/>
          <w:sz w:val="16"/>
        </w:rPr>
        <w:t>r</w:t>
      </w:r>
      <w:r>
        <w:rPr>
          <w:rFonts w:ascii="Arial"/>
          <w:sz w:val="16"/>
        </w:rPr>
      </w:r>
    </w:p>
    <w:p>
      <w:pPr>
        <w:pStyle w:val="BodyText"/>
        <w:spacing w:line="201" w:lineRule="exact"/>
        <w:ind w:left="2467" w:right="0"/>
        <w:jc w:val="left"/>
        <w:rPr>
          <w:rFonts w:ascii="Arial" w:hAnsi="Arial" w:cs="Arial" w:eastAsia="Arial"/>
        </w:rPr>
      </w:pPr>
      <w:r>
        <w:rPr>
          <w:rFonts w:ascii="Arial"/>
          <w:w w:val="80"/>
        </w:rPr>
        <w:t>:::!</w:t>
      </w:r>
      <w:r>
        <w:rPr>
          <w:rFonts w:ascii="Arial"/>
        </w:rPr>
      </w:r>
    </w:p>
    <w:p>
      <w:pPr>
        <w:spacing w:line="307" w:lineRule="exact" w:before="0"/>
        <w:ind w:left="0" w:right="3645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spacing w:val="-239"/>
          <w:w w:val="145"/>
          <w:sz w:val="16"/>
        </w:rPr>
        <w:t>0</w:t>
      </w:r>
      <w:r>
        <w:rPr>
          <w:rFonts w:ascii="Times New Roman"/>
          <w:w w:val="145"/>
          <w:position w:val="-12"/>
          <w:sz w:val="23"/>
        </w:rPr>
        <w:t>z</w:t>
      </w:r>
      <w:r>
        <w:rPr>
          <w:rFonts w:ascii="Times New Roman"/>
          <w:sz w:val="23"/>
        </w:rPr>
      </w:r>
    </w:p>
    <w:p>
      <w:pPr>
        <w:spacing w:after="0" w:line="307" w:lineRule="exact"/>
        <w:jc w:val="center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22370" w:h="31660"/>
          <w:pgMar w:top="480" w:bottom="280" w:left="240" w:right="340"/>
          <w:cols w:num="7" w:equalWidth="0">
            <w:col w:w="2920" w:space="40"/>
            <w:col w:w="2049" w:space="40"/>
            <w:col w:w="1012" w:space="40"/>
            <w:col w:w="432" w:space="3039"/>
            <w:col w:w="2779" w:space="40"/>
            <w:col w:w="460" w:space="332"/>
            <w:col w:w="8607"/>
          </w:cols>
        </w:sectPr>
      </w:pPr>
    </w:p>
    <w:p>
      <w:pPr>
        <w:spacing w:before="43"/>
        <w:ind w:left="0" w:right="0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bookmarkStart w:name="SS018706-202" w:id="4"/>
      <w:bookmarkEnd w:id="4"/>
      <w:r>
        <w:rPr/>
      </w:r>
      <w:r>
        <w:rPr>
          <w:rFonts w:ascii="Times New Roman" w:hAnsi="Times New Roman" w:cs="Times New Roman" w:eastAsia="Times New Roman"/>
          <w:i/>
          <w:color w:val="999999"/>
          <w:w w:val="60"/>
          <w:sz w:val="27"/>
          <w:szCs w:val="27"/>
        </w:rPr>
        <w:t>-:</w:t>
      </w:r>
      <w:r>
        <w:rPr>
          <w:rFonts w:ascii="Times New Roman" w:hAnsi="Times New Roman" w:cs="Times New Roman" w:eastAsia="Times New Roman"/>
          <w:i/>
          <w:color w:val="999999"/>
          <w:spacing w:val="-44"/>
          <w:w w:val="60"/>
          <w:sz w:val="27"/>
          <w:szCs w:val="27"/>
        </w:rPr>
        <w:t>-</w:t>
      </w:r>
      <w:r>
        <w:rPr>
          <w:rFonts w:ascii="Times New Roman" w:hAnsi="Times New Roman" w:cs="Times New Roman" w:eastAsia="Times New Roman"/>
          <w:color w:val="999999"/>
          <w:w w:val="60"/>
          <w:position w:val="4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spacing w:line="232" w:lineRule="exact" w:before="97"/>
        <w:ind w:left="199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55"/>
        </w:rPr>
        <w:br w:type="column"/>
      </w:r>
      <w:r>
        <w:rPr>
          <w:rFonts w:ascii="Times New Roman"/>
          <w:color w:val="999999"/>
          <w:w w:val="155"/>
          <w:sz w:val="23"/>
        </w:rPr>
        <w:t>0</w:t>
      </w:r>
      <w:r>
        <w:rPr>
          <w:rFonts w:ascii="Times New Roman"/>
          <w:color w:val="999999"/>
          <w:spacing w:val="16"/>
          <w:w w:val="155"/>
          <w:sz w:val="23"/>
        </w:rPr>
        <w:t> </w:t>
      </w:r>
      <w:r>
        <w:rPr>
          <w:rFonts w:ascii="Times New Roman"/>
          <w:color w:val="999999"/>
          <w:w w:val="155"/>
          <w:sz w:val="23"/>
        </w:rPr>
        <w:t>..</w:t>
      </w:r>
      <w:r>
        <w:rPr>
          <w:rFonts w:ascii="Times New Roman"/>
          <w:sz w:val="23"/>
        </w:rPr>
      </w:r>
    </w:p>
    <w:p>
      <w:pPr>
        <w:spacing w:line="122" w:lineRule="exact" w:before="0"/>
        <w:ind w:left="2005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shape style="position:absolute;margin-left:332.685516pt;margin-top:-8.264135pt;width:7.75pt;height:30.25pt;mso-position-horizontal-relative:page;mso-position-vertical-relative:paragraph;z-index:-603352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0"/>
                    </w:rPr>
                    <w:t>..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9.377472pt;margin-top:-12.747546pt;width:29.05pt;height:5.65pt;mso-position-horizontal-relative:page;mso-position-vertical-relative:paragraph;z-index:-603328" type="#_x0000_t202" filled="false" stroked="false">
            <v:textbox inset="0,0,0,0">
              <w:txbxContent>
                <w:p>
                  <w:pPr>
                    <w:tabs>
                      <w:tab w:pos="509" w:val="left" w:leader="none"/>
                    </w:tabs>
                    <w:spacing w:line="11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 w:hAnsi="Arial" w:cs="Arial" w:eastAsia="Arial"/>
                      <w:color w:val="999999"/>
                      <w:w w:val="240"/>
                      <w:sz w:val="11"/>
                      <w:szCs w:val="11"/>
                    </w:rPr>
                    <w:t>i</w:t>
                    <w:tab/>
                  </w:r>
                  <w:r>
                    <w:rPr>
                      <w:rFonts w:ascii="Arial" w:hAnsi="Arial" w:cs="Arial" w:eastAsia="Arial"/>
                      <w:color w:val="999999"/>
                      <w:w w:val="185"/>
                      <w:sz w:val="11"/>
                      <w:szCs w:val="11"/>
                    </w:rPr>
                    <w:t>•</w:t>
                  </w:r>
                  <w:r>
                    <w:rPr>
                      <w:rFonts w:ascii="Arial" w:hAnsi="Arial" w:cs="Arial" w:eastAsia="Arial"/>
                      <w:sz w:val="11"/>
                      <w:szCs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/>
          <w:color w:val="999999"/>
          <w:w w:val="65"/>
          <w:sz w:val="18"/>
        </w:rPr>
        <w:t>'I</w:t>
      </w:r>
      <w:r>
        <w:rPr>
          <w:rFonts w:ascii="Courier New"/>
          <w:sz w:val="18"/>
        </w:rPr>
      </w:r>
    </w:p>
    <w:p>
      <w:pPr>
        <w:spacing w:line="221" w:lineRule="exact" w:before="0"/>
        <w:ind w:left="2018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Times New Roman"/>
          <w:color w:val="999999"/>
          <w:spacing w:val="-10"/>
          <w:w w:val="65"/>
          <w:sz w:val="21"/>
        </w:rPr>
        <w:t>'</w:t>
      </w:r>
      <w:r>
        <w:rPr>
          <w:rFonts w:ascii="Arial"/>
          <w:color w:val="999999"/>
          <w:spacing w:val="-12"/>
          <w:w w:val="65"/>
          <w:position w:val="-4"/>
          <w:sz w:val="22"/>
        </w:rPr>
        <w:t>,</w:t>
      </w:r>
      <w:r>
        <w:rPr>
          <w:rFonts w:ascii="Arial"/>
          <w:sz w:val="22"/>
        </w:rPr>
      </w:r>
    </w:p>
    <w:p>
      <w:pPr>
        <w:spacing w:after="0" w:line="221" w:lineRule="exact"/>
        <w:jc w:val="left"/>
        <w:rPr>
          <w:rFonts w:ascii="Arial" w:hAnsi="Arial" w:cs="Arial" w:eastAsia="Arial"/>
          <w:sz w:val="22"/>
          <w:szCs w:val="22"/>
        </w:rPr>
        <w:sectPr>
          <w:footerReference w:type="default" r:id="rId74"/>
          <w:pgSz w:w="22370" w:h="31660"/>
          <w:pgMar w:footer="0" w:header="0" w:top="440" w:bottom="0" w:left="340" w:right="0"/>
          <w:cols w:num="2" w:equalWidth="0">
            <w:col w:w="2042" w:space="2432"/>
            <w:col w:w="17556"/>
          </w:cols>
        </w:sectPr>
      </w:pPr>
    </w:p>
    <w:p>
      <w:pPr>
        <w:spacing w:before="300"/>
        <w:ind w:left="737" w:right="0" w:firstLine="0"/>
        <w:jc w:val="left"/>
        <w:rPr>
          <w:rFonts w:ascii="Times New Roman" w:hAnsi="Times New Roman" w:cs="Times New Roman" w:eastAsia="Times New Roman"/>
          <w:sz w:val="58"/>
          <w:szCs w:val="58"/>
        </w:rPr>
      </w:pPr>
      <w:r>
        <w:rPr/>
        <w:pict>
          <v:shape style="position:absolute;margin-left:54.491596pt;margin-top:20.768217pt;width:21.15pt;height:13.65pt;mso-position-horizontal-relative:page;mso-position-vertical-relative:paragraph;z-index:-603304" type="#_x0000_t202" filled="false" stroked="false">
            <v:textbox inset="0,0,0,0">
              <w:txbxContent>
                <w:p>
                  <w:pPr>
                    <w:tabs>
                      <w:tab w:pos="331" w:val="left" w:leader="none"/>
                    </w:tabs>
                    <w:spacing w:line="27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12"/>
                    </w:rPr>
                    <w:t>'</w:t>
                    <w:tab/>
                  </w:r>
                  <w:r>
                    <w:rPr>
                      <w:rFonts w:ascii="Times New Roman"/>
                      <w:i/>
                      <w:color w:val="999999"/>
                      <w:w w:val="95"/>
                      <w:sz w:val="27"/>
                    </w:rPr>
                    <w:t>:</w:t>
                  </w:r>
                  <w:r>
                    <w:rPr>
                      <w:rFonts w:ascii="Times New Roman"/>
                      <w:sz w:val="2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172928pt;margin-top:31.411478pt;width:19.9pt;height:4.350pt;mso-position-horizontal-relative:page;mso-position-vertical-relative:paragraph;z-index:-60328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105"/>
                      <w:sz w:val="8"/>
                    </w:rPr>
                    <w:t>I     </w:t>
                  </w:r>
                  <w:r>
                    <w:rPr>
                      <w:rFonts w:ascii="Arial"/>
                      <w:color w:val="999999"/>
                      <w:spacing w:val="11"/>
                      <w:w w:val="105"/>
                      <w:sz w:val="8"/>
                    </w:rPr>
                    <w:t> </w:t>
                  </w:r>
                  <w:r>
                    <w:rPr>
                      <w:rFonts w:ascii="Arial"/>
                      <w:color w:val="999999"/>
                      <w:w w:val="105"/>
                      <w:sz w:val="8"/>
                    </w:rPr>
                    <w:t>Ill   </w:t>
                  </w:r>
                  <w:r>
                    <w:rPr>
                      <w:rFonts w:ascii="Arial"/>
                      <w:color w:val="999999"/>
                      <w:spacing w:val="13"/>
                      <w:w w:val="105"/>
                      <w:sz w:val="8"/>
                    </w:rPr>
                    <w:t> </w:t>
                  </w:r>
                  <w:r>
                    <w:rPr>
                      <w:rFonts w:ascii="Arial"/>
                      <w:color w:val="999999"/>
                      <w:w w:val="190"/>
                      <w:sz w:val="8"/>
                    </w:rPr>
                    <w:t>"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pacing w:val="-35"/>
          <w:w w:val="70"/>
          <w:position w:val="-5"/>
          <w:sz w:val="22"/>
        </w:rPr>
        <w:t>,</w:t>
      </w:r>
      <w:r>
        <w:rPr>
          <w:rFonts w:ascii="Times New Roman"/>
          <w:color w:val="999999"/>
          <w:w w:val="70"/>
          <w:sz w:val="12"/>
        </w:rPr>
        <w:t>'</w:t>
      </w:r>
      <w:r>
        <w:rPr>
          <w:rFonts w:ascii="Times New Roman"/>
          <w:color w:val="999999"/>
          <w:spacing w:val="-14"/>
          <w:w w:val="70"/>
          <w:sz w:val="12"/>
        </w:rPr>
        <w:t> </w:t>
      </w:r>
      <w:r>
        <w:rPr>
          <w:rFonts w:ascii="Times New Roman"/>
          <w:color w:val="999999"/>
          <w:spacing w:val="-17"/>
          <w:w w:val="70"/>
          <w:position w:val="-5"/>
          <w:sz w:val="60"/>
        </w:rPr>
        <w:t>.</w:t>
      </w:r>
      <w:r>
        <w:rPr>
          <w:rFonts w:ascii="Arial"/>
          <w:color w:val="999999"/>
          <w:spacing w:val="-97"/>
          <w:w w:val="70"/>
          <w:sz w:val="46"/>
        </w:rPr>
        <w:t>.</w:t>
      </w:r>
      <w:r>
        <w:rPr>
          <w:rFonts w:ascii="Times New Roman"/>
          <w:color w:val="999999"/>
          <w:spacing w:val="-20"/>
          <w:w w:val="70"/>
          <w:position w:val="-5"/>
          <w:sz w:val="60"/>
        </w:rPr>
        <w:t>.</w:t>
      </w:r>
      <w:r>
        <w:rPr>
          <w:rFonts w:ascii="Arial"/>
          <w:color w:val="999999"/>
          <w:w w:val="70"/>
          <w:sz w:val="46"/>
        </w:rPr>
        <w:t>.</w:t>
      </w:r>
      <w:r>
        <w:rPr>
          <w:rFonts w:ascii="Arial"/>
          <w:color w:val="999999"/>
          <w:spacing w:val="-64"/>
          <w:w w:val="70"/>
          <w:sz w:val="46"/>
        </w:rPr>
        <w:t> </w:t>
      </w:r>
      <w:r>
        <w:rPr>
          <w:rFonts w:ascii="Times New Roman"/>
          <w:color w:val="999999"/>
          <w:w w:val="70"/>
          <w:position w:val="-30"/>
          <w:sz w:val="58"/>
        </w:rPr>
        <w:t>.</w:t>
      </w:r>
      <w:r>
        <w:rPr>
          <w:rFonts w:ascii="Times New Roman"/>
          <w:color w:val="999999"/>
          <w:spacing w:val="-28"/>
          <w:w w:val="70"/>
          <w:position w:val="-30"/>
          <w:sz w:val="58"/>
        </w:rPr>
        <w:t>.</w:t>
      </w:r>
      <w:r>
        <w:rPr>
          <w:rFonts w:ascii="Times New Roman"/>
          <w:color w:val="999999"/>
          <w:w w:val="70"/>
          <w:position w:val="-30"/>
          <w:sz w:val="58"/>
        </w:rPr>
        <w:t>.</w:t>
      </w:r>
      <w:r>
        <w:rPr>
          <w:rFonts w:ascii="Times New Roman"/>
          <w:sz w:val="58"/>
        </w:rPr>
      </w:r>
    </w:p>
    <w:p>
      <w:pPr>
        <w:spacing w:before="528"/>
        <w:ind w:left="726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/>
        <w:pict>
          <v:shape style="position:absolute;margin-left:52.89827pt;margin-top:27.294317pt;width:.6pt;height:6.35pt;mso-position-horizontal-relative:page;mso-position-vertical-relative:paragraph;z-index:-602512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w w:val="55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spacing w:val="-70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color w:val="999999"/>
          <w:spacing w:val="23"/>
          <w:position w:val="-10"/>
          <w:sz w:val="25"/>
          <w:szCs w:val="25"/>
        </w:rPr>
        <w:t>•</w:t>
      </w:r>
      <w:r>
        <w:rPr>
          <w:rFonts w:ascii="Arial" w:hAnsi="Arial" w:cs="Arial" w:eastAsia="Arial"/>
          <w:color w:val="999999"/>
          <w:sz w:val="27"/>
          <w:szCs w:val="27"/>
        </w:rPr>
        <w:t>-</w:t>
      </w:r>
      <w:r>
        <w:rPr>
          <w:rFonts w:ascii="Arial" w:hAnsi="Arial" w:cs="Arial" w:eastAsia="Arial"/>
          <w:sz w:val="27"/>
          <w:szCs w:val="27"/>
        </w:rPr>
      </w:r>
    </w:p>
    <w:p>
      <w:pPr>
        <w:spacing w:line="546" w:lineRule="exact" w:before="295"/>
        <w:ind w:left="0" w:right="38" w:firstLine="0"/>
        <w:jc w:val="center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Times New Roman"/>
          <w:color w:val="999999"/>
          <w:w w:val="6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436" w:lineRule="exact" w:before="0"/>
        <w:ind w:left="7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999999"/>
          <w:w w:val="80"/>
          <w:sz w:val="60"/>
        </w:rPr>
        <w:t>.</w:t>
      </w:r>
      <w:r>
        <w:rPr>
          <w:rFonts w:ascii="Times New Roman"/>
          <w:color w:val="999999"/>
          <w:spacing w:val="47"/>
          <w:w w:val="80"/>
          <w:sz w:val="60"/>
        </w:rPr>
        <w:t>.</w:t>
      </w:r>
      <w:r>
        <w:rPr>
          <w:rFonts w:ascii="Times New Roman"/>
          <w:color w:val="999999"/>
          <w:w w:val="80"/>
          <w:sz w:val="24"/>
        </w:rPr>
        <w:t>/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0"/>
          <w:szCs w:val="60"/>
        </w:rPr>
      </w:pPr>
      <w:r>
        <w:rPr/>
        <w:br w:type="column"/>
      </w:r>
      <w:r>
        <w:rPr>
          <w:rFonts w:ascii="Times New Roman"/>
          <w:sz w:val="6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0"/>
          <w:szCs w:val="6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75"/>
          <w:szCs w:val="75"/>
        </w:rPr>
      </w:pPr>
    </w:p>
    <w:p>
      <w:pPr>
        <w:spacing w:before="0"/>
        <w:ind w:left="552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140.212296pt;margin-top:25.237522pt;width:4.05pt;height:12.95pt;mso-position-horizontal-relative:page;mso-position-vertical-relative:paragraph;z-index:3472" type="#_x0000_t202" filled="false" stroked="false">
            <v:textbox inset="0,0,0,0">
              <w:txbxContent>
                <w:p>
                  <w:pPr>
                    <w:spacing w:line="25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color w:val="999999"/>
                      <w:w w:val="170"/>
                      <w:sz w:val="26"/>
                    </w:rPr>
                    <w:t>'</w:t>
                  </w:r>
                  <w:r>
                    <w:rPr>
                      <w:rFonts w:ascii="Times New Roman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80"/>
          <w:sz w:val="60"/>
        </w:rPr>
        <w:t>..</w:t>
      </w:r>
      <w:r>
        <w:rPr>
          <w:rFonts w:ascii="Times New Roman"/>
          <w:color w:val="999999"/>
          <w:spacing w:val="21"/>
          <w:w w:val="80"/>
          <w:sz w:val="60"/>
        </w:rPr>
        <w:t> </w:t>
      </w:r>
      <w:r>
        <w:rPr>
          <w:rFonts w:ascii="Arial"/>
          <w:color w:val="999999"/>
          <w:w w:val="165"/>
          <w:position w:val="17"/>
          <w:sz w:val="25"/>
        </w:rPr>
        <w:t>I</w:t>
      </w:r>
      <w:r>
        <w:rPr>
          <w:rFonts w:ascii="Arial"/>
          <w:sz w:val="25"/>
        </w:rPr>
      </w:r>
    </w:p>
    <w:p>
      <w:pPr>
        <w:spacing w:line="107" w:lineRule="exact" w:before="0"/>
        <w:ind w:left="0" w:right="43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265"/>
        </w:rPr>
        <w:br w:type="column"/>
      </w:r>
      <w:r>
        <w:rPr>
          <w:rFonts w:ascii="Arial"/>
          <w:color w:val="999999"/>
          <w:w w:val="265"/>
          <w:sz w:val="10"/>
        </w:rPr>
        <w:t>I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563" w:lineRule="exact" w:before="78"/>
        <w:ind w:left="0" w:right="292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Arial"/>
          <w:color w:val="999999"/>
          <w:spacing w:val="-15"/>
          <w:w w:val="55"/>
          <w:sz w:val="29"/>
        </w:rPr>
        <w:t>'</w:t>
      </w:r>
      <w:r>
        <w:rPr>
          <w:rFonts w:ascii="Arial"/>
          <w:color w:val="999999"/>
          <w:spacing w:val="-36"/>
          <w:w w:val="55"/>
          <w:sz w:val="29"/>
        </w:rPr>
        <w:t>,</w:t>
      </w:r>
      <w:r>
        <w:rPr>
          <w:rFonts w:ascii="Times New Roman"/>
          <w:color w:val="999999"/>
          <w:w w:val="55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77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999999"/>
          <w:spacing w:val="-12"/>
          <w:w w:val="70"/>
          <w:position w:val="3"/>
          <w:sz w:val="21"/>
        </w:rPr>
        <w:t>'</w:t>
      </w:r>
      <w:r>
        <w:rPr>
          <w:rFonts w:ascii="Times New Roman"/>
          <w:color w:val="999999"/>
          <w:w w:val="70"/>
          <w:sz w:val="12"/>
        </w:rPr>
        <w:t>'   </w:t>
      </w:r>
      <w:r>
        <w:rPr>
          <w:rFonts w:ascii="Times New Roman"/>
          <w:color w:val="999999"/>
          <w:w w:val="70"/>
          <w:sz w:val="40"/>
        </w:rPr>
        <w:t>.</w:t>
      </w:r>
      <w:r>
        <w:rPr>
          <w:rFonts w:ascii="Times New Roman"/>
          <w:color w:val="999999"/>
          <w:spacing w:val="-46"/>
          <w:w w:val="70"/>
          <w:sz w:val="40"/>
        </w:rPr>
        <w:t>.</w:t>
      </w:r>
      <w:r>
        <w:rPr>
          <w:rFonts w:ascii="Times New Roman"/>
          <w:color w:val="999999"/>
          <w:w w:val="70"/>
          <w:sz w:val="40"/>
        </w:rPr>
        <w:t>..</w:t>
      </w:r>
      <w:r>
        <w:rPr>
          <w:rFonts w:ascii="Times New Roman"/>
          <w:sz w:val="40"/>
        </w:rPr>
      </w:r>
    </w:p>
    <w:p>
      <w:pPr>
        <w:spacing w:line="429" w:lineRule="exact" w:before="0"/>
        <w:ind w:left="0" w:right="393" w:firstLine="0"/>
        <w:jc w:val="right"/>
        <w:rPr>
          <w:rFonts w:ascii="Arial" w:hAnsi="Arial" w:cs="Arial" w:eastAsia="Arial"/>
          <w:sz w:val="44"/>
          <w:szCs w:val="44"/>
        </w:rPr>
      </w:pPr>
      <w:r>
        <w:rPr/>
        <w:pict>
          <v:shape style="position:absolute;margin-left:349.893402pt;margin-top:17.148384pt;width:26.9pt;height:48.4pt;mso-position-horizontal-relative:page;mso-position-vertical-relative:paragraph;z-index:-603256" type="#_x0000_t202" filled="false" stroked="false">
            <v:textbox inset="0,0,0,0">
              <w:txbxContent>
                <w:p>
                  <w:pPr>
                    <w:spacing w:line="96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w w:val="70"/>
                      <w:sz w:val="60"/>
                    </w:rPr>
                    <w:t>..</w:t>
                  </w:r>
                  <w:r>
                    <w:rPr>
                      <w:rFonts w:ascii="Times New Roman"/>
                      <w:color w:val="999999"/>
                      <w:spacing w:val="33"/>
                      <w:w w:val="70"/>
                      <w:sz w:val="60"/>
                    </w:rPr>
                    <w:t> </w:t>
                  </w:r>
                  <w:r>
                    <w:rPr>
                      <w:rFonts w:ascii="Times New Roman"/>
                      <w:color w:val="999999"/>
                      <w:spacing w:val="-16"/>
                      <w:w w:val="70"/>
                      <w:position w:val="-35"/>
                      <w:sz w:val="60"/>
                    </w:rPr>
                    <w:t>.</w:t>
                  </w:r>
                  <w:r>
                    <w:rPr>
                      <w:rFonts w:ascii="Times New Roman"/>
                      <w:color w:val="999999"/>
                      <w:spacing w:val="-9"/>
                      <w:w w:val="70"/>
                      <w:position w:val="-35"/>
                      <w:sz w:val="60"/>
                    </w:rPr>
                    <w:t>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5.310669pt;margin-top:.036584pt;width:.95pt;height:4.350pt;mso-position-horizontal-relative:page;mso-position-vertical-relative:paragraph;z-index:-603232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8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pacing w:val="-47"/>
          <w:w w:val="95"/>
          <w:sz w:val="44"/>
        </w:rPr>
        <w:t>,</w:t>
      </w:r>
      <w:r>
        <w:rPr>
          <w:rFonts w:ascii="Times New Roman"/>
          <w:color w:val="999999"/>
          <w:spacing w:val="-10"/>
          <w:w w:val="95"/>
          <w:position w:val="-2"/>
          <w:sz w:val="12"/>
        </w:rPr>
        <w:t>'</w:t>
      </w:r>
      <w:r>
        <w:rPr>
          <w:rFonts w:ascii="Arial"/>
          <w:color w:val="999999"/>
          <w:w w:val="95"/>
          <w:sz w:val="44"/>
        </w:rPr>
        <w:t>,</w:t>
      </w:r>
      <w:r>
        <w:rPr>
          <w:rFonts w:ascii="Arial"/>
          <w:sz w:val="44"/>
        </w:rPr>
      </w:r>
    </w:p>
    <w:p>
      <w:pPr>
        <w:spacing w:line="128" w:lineRule="exact" w:before="0"/>
        <w:ind w:left="0" w:right="36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999999"/>
          <w:w w:val="160"/>
          <w:sz w:val="13"/>
        </w:rPr>
        <w:t>i</w:t>
      </w:r>
      <w:r>
        <w:rPr>
          <w:rFonts w:ascii="Arial"/>
          <w:sz w:val="13"/>
        </w:rPr>
      </w:r>
    </w:p>
    <w:p>
      <w:pPr>
        <w:spacing w:line="536" w:lineRule="exact" w:before="75"/>
        <w:ind w:left="0" w:right="184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/>
        <w:pict>
          <v:shape style="position:absolute;margin-left:358.815979pt;margin-top:3.368794pt;width:3.25pt;height:12.65pt;mso-position-horizontal-relative:page;mso-position-vertical-relative:paragraph;z-index:2752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Arial"/>
                      <w:color w:val="999999"/>
                      <w:w w:val="90"/>
                      <w:sz w:val="25"/>
                    </w:rPr>
                    <w:t>,</w:t>
                  </w:r>
                  <w:r>
                    <w:rPr>
                      <w:rFonts w:ascii="Arial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0"/>
        </w:rPr>
        <w:t>.</w:t>
      </w:r>
      <w:r>
        <w:rPr>
          <w:rFonts w:ascii="Times New Roman"/>
          <w:sz w:val="6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  <w:r>
        <w:rPr/>
        <w:br w:type="column"/>
      </w:r>
      <w:r>
        <w:rPr>
          <w:rFonts w:ascii="Times New Roman"/>
          <w:sz w:val="3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377" w:lineRule="exact" w:before="0"/>
        <w:ind w:left="21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sz w:val="34"/>
        </w:rPr>
        <w:t>I</w:t>
      </w:r>
      <w:r>
        <w:rPr>
          <w:rFonts w:ascii="Arial"/>
          <w:color w:val="999999"/>
          <w:spacing w:val="-68"/>
          <w:sz w:val="34"/>
        </w:rPr>
        <w:t> </w:t>
      </w:r>
      <w:r>
        <w:rPr>
          <w:rFonts w:ascii="Arial"/>
          <w:color w:val="999999"/>
          <w:w w:val="250"/>
          <w:sz w:val="15"/>
        </w:rPr>
        <w:t>!</w:t>
      </w:r>
      <w:r>
        <w:rPr>
          <w:rFonts w:ascii="Arial"/>
          <w:sz w:val="15"/>
        </w:rPr>
      </w:r>
    </w:p>
    <w:p>
      <w:pPr>
        <w:spacing w:line="312" w:lineRule="exact" w:before="0"/>
        <w:ind w:left="237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999999"/>
          <w:w w:val="85"/>
          <w:sz w:val="34"/>
        </w:rPr>
        <w:t>I</w:t>
      </w:r>
      <w:r>
        <w:rPr>
          <w:rFonts w:ascii="Arial"/>
          <w:sz w:val="34"/>
        </w:rPr>
      </w:r>
    </w:p>
    <w:p>
      <w:pPr>
        <w:spacing w:line="223" w:lineRule="exact" w:before="0"/>
        <w:ind w:left="37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/>
          <w:color w:val="999999"/>
          <w:spacing w:val="-137"/>
          <w:w w:val="65"/>
          <w:sz w:val="32"/>
        </w:rPr>
        <w:t>·</w:t>
      </w:r>
      <w:r>
        <w:rPr>
          <w:rFonts w:ascii="Arial" w:hAnsi="Arial"/>
          <w:color w:val="999999"/>
          <w:spacing w:val="-18"/>
          <w:w w:val="65"/>
          <w:sz w:val="32"/>
        </w:rPr>
        <w:t>i</w:t>
      </w:r>
      <w:r>
        <w:rPr>
          <w:rFonts w:ascii="Arial" w:hAnsi="Arial"/>
          <w:color w:val="999999"/>
          <w:w w:val="65"/>
          <w:sz w:val="32"/>
        </w:rPr>
        <w:t>1</w:t>
      </w:r>
      <w:r>
        <w:rPr>
          <w:rFonts w:ascii="Arial" w:hAnsi="Arial"/>
          <w:sz w:val="32"/>
        </w:rPr>
      </w:r>
    </w:p>
    <w:p>
      <w:pPr>
        <w:spacing w:line="524" w:lineRule="exact" w:before="0"/>
        <w:ind w:left="-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380.485138pt;margin-top:18.1369pt;width:17pt;height:16.95pt;mso-position-horizontal-relative:page;mso-position-vertical-relative:paragraph;z-index:-603184" type="#_x0000_t202" filled="false" stroked="false">
            <v:textbox inset="0,0,0,0">
              <w:txbxContent>
                <w:p>
                  <w:pPr>
                    <w:spacing w:line="33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/>
                      <w:color w:val="999999"/>
                      <w:w w:val="105"/>
                      <w:sz w:val="34"/>
                    </w:rPr>
                    <w:t>,</w:t>
                  </w:r>
                  <w:r>
                    <w:rPr>
                      <w:rFonts w:ascii="Arial"/>
                      <w:color w:val="999999"/>
                      <w:spacing w:val="46"/>
                      <w:w w:val="105"/>
                      <w:sz w:val="34"/>
                    </w:rPr>
                    <w:t> </w:t>
                  </w:r>
                  <w:r>
                    <w:rPr>
                      <w:rFonts w:ascii="Arial"/>
                      <w:color w:val="999999"/>
                      <w:sz w:val="34"/>
                    </w:rPr>
                    <w:t>I</w:t>
                  </w:r>
                  <w:r>
                    <w:rPr>
                      <w:rFonts w:ascii="Arial"/>
                      <w:sz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spacing w:val="-89"/>
          <w:w w:val="70"/>
          <w:sz w:val="49"/>
        </w:rPr>
        <w:t>·</w:t>
      </w:r>
      <w:r>
        <w:rPr>
          <w:rFonts w:ascii="Times New Roman" w:hAnsi="Times New Roman"/>
          <w:color w:val="999999"/>
          <w:spacing w:val="-36"/>
          <w:w w:val="70"/>
          <w:sz w:val="55"/>
        </w:rPr>
        <w:t>.</w:t>
      </w:r>
      <w:r>
        <w:rPr>
          <w:rFonts w:ascii="Times New Roman" w:hAnsi="Times New Roman"/>
          <w:color w:val="999999"/>
          <w:w w:val="70"/>
          <w:sz w:val="55"/>
        </w:rPr>
        <w:t>.</w:t>
      </w:r>
      <w:r>
        <w:rPr>
          <w:rFonts w:ascii="Times New Roman" w:hAnsi="Times New Roman"/>
          <w:color w:val="999999"/>
          <w:spacing w:val="30"/>
          <w:w w:val="70"/>
          <w:sz w:val="55"/>
        </w:rPr>
        <w:t>.</w:t>
      </w:r>
      <w:r>
        <w:rPr>
          <w:rFonts w:ascii="Times New Roman" w:hAnsi="Times New Roman"/>
          <w:color w:val="999999"/>
          <w:w w:val="70"/>
          <w:sz w:val="21"/>
        </w:rPr>
        <w:t>\</w:t>
      </w:r>
      <w:r>
        <w:rPr>
          <w:rFonts w:ascii="Times New Roman" w:hAnsi="Times New Roman"/>
          <w:sz w:val="21"/>
        </w:rPr>
      </w:r>
    </w:p>
    <w:p>
      <w:pPr>
        <w:spacing w:line="145" w:lineRule="exact" w:before="0"/>
        <w:ind w:left="0" w:right="13866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w w:val="335"/>
          <w:sz w:val="15"/>
        </w:rPr>
        <w:t>i</w:t>
      </w:r>
      <w:r>
        <w:rPr>
          <w:rFonts w:ascii="Arial"/>
          <w:sz w:val="15"/>
        </w:rPr>
      </w:r>
    </w:p>
    <w:p>
      <w:pPr>
        <w:tabs>
          <w:tab w:pos="12876" w:val="left" w:leader="none"/>
        </w:tabs>
        <w:spacing w:line="342" w:lineRule="exact" w:before="27"/>
        <w:ind w:left="27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Times New Roman"/>
          <w:color w:val="999999"/>
          <w:spacing w:val="24"/>
          <w:w w:val="105"/>
          <w:sz w:val="34"/>
        </w:rPr>
        <w:t>!</w:t>
      </w:r>
      <w:r>
        <w:rPr>
          <w:rFonts w:ascii="Arial"/>
          <w:color w:val="999999"/>
          <w:spacing w:val="-30"/>
          <w:w w:val="105"/>
          <w:sz w:val="32"/>
        </w:rPr>
        <w:t>"</w:t>
      </w:r>
      <w:r>
        <w:rPr>
          <w:rFonts w:ascii="Arial"/>
          <w:color w:val="999999"/>
          <w:spacing w:val="-36"/>
          <w:w w:val="105"/>
          <w:sz w:val="32"/>
        </w:rPr>
        <w:t>!</w:t>
      </w:r>
      <w:r>
        <w:rPr>
          <w:rFonts w:ascii="Arial"/>
          <w:color w:val="999999"/>
          <w:w w:val="105"/>
          <w:sz w:val="32"/>
        </w:rPr>
        <w:t>\</w:t>
      </w:r>
      <w:r>
        <w:rPr>
          <w:rFonts w:ascii="Arial"/>
          <w:color w:val="999999"/>
          <w:spacing w:val="-73"/>
          <w:w w:val="105"/>
          <w:sz w:val="32"/>
        </w:rPr>
        <w:t> </w:t>
      </w:r>
      <w:r>
        <w:rPr>
          <w:rFonts w:ascii="Arial"/>
          <w:color w:val="999999"/>
          <w:w w:val="195"/>
          <w:sz w:val="15"/>
        </w:rPr>
        <w:t>!</w:t>
      </w:r>
      <w:r>
        <w:rPr>
          <w:rFonts w:ascii="Arial"/>
          <w:color w:val="999999"/>
          <w:w w:val="195"/>
          <w:position w:val="-6"/>
          <w:sz w:val="25"/>
        </w:rPr>
        <w:tab/>
      </w:r>
      <w:r>
        <w:rPr>
          <w:rFonts w:ascii="Arial"/>
          <w:color w:val="999999"/>
          <w:w w:val="180"/>
          <w:position w:val="-6"/>
          <w:sz w:val="25"/>
        </w:rPr>
        <w:t>i</w:t>
      </w:r>
      <w:r>
        <w:rPr>
          <w:rFonts w:ascii="Arial"/>
          <w:sz w:val="25"/>
        </w:rPr>
      </w:r>
    </w:p>
    <w:p>
      <w:pPr>
        <w:spacing w:line="263" w:lineRule="exact" w:before="0"/>
        <w:ind w:left="27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999999"/>
          <w:spacing w:val="6"/>
          <w:w w:val="145"/>
          <w:sz w:val="19"/>
        </w:rPr>
        <w:t>I</w:t>
      </w:r>
      <w:r>
        <w:rPr>
          <w:rFonts w:ascii="Arial"/>
          <w:color w:val="999999"/>
          <w:spacing w:val="-14"/>
          <w:w w:val="145"/>
          <w:sz w:val="37"/>
        </w:rPr>
        <w:t>'</w:t>
      </w:r>
      <w:r>
        <w:rPr>
          <w:rFonts w:ascii="Arial"/>
          <w:color w:val="999999"/>
          <w:w w:val="145"/>
          <w:sz w:val="37"/>
        </w:rPr>
        <w:t>I"</w:t>
      </w:r>
      <w:r>
        <w:rPr>
          <w:rFonts w:ascii="Arial"/>
          <w:color w:val="999999"/>
          <w:spacing w:val="-133"/>
          <w:w w:val="145"/>
          <w:sz w:val="37"/>
        </w:rPr>
        <w:t> </w:t>
      </w:r>
      <w:r>
        <w:rPr>
          <w:rFonts w:ascii="Arial"/>
          <w:imprint/>
          <w:color w:val="999999"/>
          <w:w w:val="145"/>
          <w:sz w:val="37"/>
        </w:rPr>
        <w:t>.</w:t>
      </w:r>
      <w:r>
        <w:rPr>
          <w:rFonts w:ascii="Arial"/>
          <w:shadow w:val="0"/>
          <w:color w:val="999999"/>
          <w:w w:val="152"/>
          <w:sz w:val="37"/>
        </w:rPr>
      </w:r>
      <w:r>
        <w:rPr>
          <w:rFonts w:ascii="Arial"/>
          <w:shadow w:val="0"/>
          <w:sz w:val="37"/>
        </w:rPr>
      </w:r>
    </w:p>
    <w:p>
      <w:pPr>
        <w:tabs>
          <w:tab w:pos="1040" w:val="left" w:leader="none"/>
          <w:tab w:pos="1589" w:val="left" w:leader="none"/>
        </w:tabs>
        <w:spacing w:line="102" w:lineRule="exact" w:before="0"/>
        <w:ind w:left="161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Times New Roman"/>
          <w:color w:val="999999"/>
          <w:w w:val="60"/>
          <w:sz w:val="60"/>
        </w:rPr>
        <w:t>..</w:t>
      </w:r>
      <w:r>
        <w:rPr>
          <w:rFonts w:ascii="Times New Roman"/>
          <w:color w:val="999999"/>
          <w:sz w:val="60"/>
        </w:rPr>
        <w:tab/>
      </w:r>
      <w:r>
        <w:rPr>
          <w:rFonts w:ascii="Times New Roman"/>
          <w:color w:val="999999"/>
          <w:sz w:val="60"/>
          <w:u w:val="single" w:color="979797"/>
        </w:rPr>
        <w:t> </w:t>
        <w:tab/>
      </w:r>
      <w:r>
        <w:rPr>
          <w:rFonts w:ascii="Times New Roman"/>
          <w:color w:val="999999"/>
          <w:sz w:val="60"/>
        </w:rPr>
      </w:r>
      <w:r>
        <w:rPr>
          <w:rFonts w:ascii="Times New Roman"/>
          <w:sz w:val="60"/>
        </w:rPr>
      </w:r>
    </w:p>
    <w:p>
      <w:pPr>
        <w:spacing w:after="0" w:line="102" w:lineRule="exact"/>
        <w:jc w:val="left"/>
        <w:rPr>
          <w:rFonts w:ascii="Times New Roman" w:hAnsi="Times New Roman" w:cs="Times New Roman" w:eastAsia="Times New Roman"/>
          <w:sz w:val="60"/>
          <w:szCs w:val="60"/>
        </w:rPr>
        <w:sectPr>
          <w:type w:val="continuous"/>
          <w:pgSz w:w="22370" w:h="31660"/>
          <w:pgMar w:top="480" w:bottom="280" w:left="340" w:right="0"/>
          <w:cols w:num="4" w:equalWidth="0">
            <w:col w:w="1350" w:space="40"/>
            <w:col w:w="1155" w:space="3376"/>
            <w:col w:w="1275" w:space="40"/>
            <w:col w:w="14794"/>
          </w:cols>
        </w:sectPr>
      </w:pPr>
    </w:p>
    <w:p>
      <w:pPr>
        <w:spacing w:line="18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64.68885pt;margin-top:8.890682pt;width:.6pt;height:6.35pt;mso-position-horizontal-relative:page;mso-position-vertical-relative:paragraph;z-index:3496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307" w:lineRule="exact" w:before="0"/>
        <w:ind w:left="577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Arial"/>
          <w:color w:val="B3B3B3"/>
          <w:spacing w:val="-1"/>
          <w:w w:val="65"/>
          <w:sz w:val="10"/>
        </w:rPr>
        <w:t>,</w:t>
      </w:r>
      <w:r>
        <w:rPr>
          <w:rFonts w:ascii="Courier New"/>
          <w:color w:val="999999"/>
          <w:spacing w:val="-3"/>
          <w:w w:val="65"/>
          <w:sz w:val="30"/>
        </w:rPr>
        <w:t>..</w:t>
      </w:r>
      <w:r>
        <w:rPr>
          <w:rFonts w:ascii="Courier New"/>
          <w:sz w:val="30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30"/>
          <w:szCs w:val="30"/>
        </w:rPr>
      </w:pPr>
    </w:p>
    <w:p>
      <w:pPr>
        <w:spacing w:before="171"/>
        <w:ind w:left="507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/>
          <w:color w:val="B3B3B3"/>
          <w:spacing w:val="-30"/>
          <w:w w:val="140"/>
          <w:sz w:val="48"/>
        </w:rPr>
        <w:t>,</w:t>
      </w:r>
      <w:r>
        <w:rPr>
          <w:rFonts w:ascii="Arial"/>
          <w:color w:val="999999"/>
          <w:spacing w:val="-7"/>
          <w:w w:val="140"/>
          <w:sz w:val="48"/>
        </w:rPr>
        <w:t>,</w:t>
      </w:r>
      <w:r>
        <w:rPr>
          <w:rFonts w:ascii="Arial"/>
          <w:sz w:val="48"/>
        </w:rPr>
      </w:r>
    </w:p>
    <w:p>
      <w:pPr>
        <w:spacing w:line="237" w:lineRule="exact" w:before="203"/>
        <w:ind w:left="56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999999"/>
          <w:w w:val="165"/>
          <w:sz w:val="24"/>
        </w:rPr>
        <w:t>0</w:t>
      </w:r>
      <w:r>
        <w:rPr>
          <w:rFonts w:ascii="Times New Roman"/>
          <w:sz w:val="24"/>
        </w:rPr>
      </w:r>
    </w:p>
    <w:p>
      <w:pPr>
        <w:spacing w:line="107" w:lineRule="exact" w:before="0"/>
        <w:ind w:left="621" w:right="205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999999"/>
          <w:w w:val="270"/>
          <w:sz w:val="15"/>
        </w:rPr>
        <w:t>!</w:t>
      </w:r>
      <w:r>
        <w:rPr>
          <w:rFonts w:ascii="Times New Roman"/>
          <w:sz w:val="15"/>
        </w:rPr>
      </w:r>
    </w:p>
    <w:p>
      <w:pPr>
        <w:spacing w:line="491" w:lineRule="exact" w:before="0"/>
        <w:ind w:left="248" w:right="205" w:firstLine="0"/>
        <w:jc w:val="center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4"/>
          <w:w w:val="65"/>
          <w:sz w:val="45"/>
        </w:rPr>
        <w:t>.</w:t>
      </w:r>
      <w:r>
        <w:rPr>
          <w:rFonts w:ascii="Arial"/>
          <w:color w:val="999999"/>
          <w:spacing w:val="-3"/>
          <w:w w:val="65"/>
          <w:sz w:val="45"/>
        </w:rPr>
        <w:t>..</w:t>
      </w:r>
      <w:r>
        <w:rPr>
          <w:rFonts w:ascii="Arial"/>
          <w:sz w:val="45"/>
        </w:rPr>
      </w:r>
    </w:p>
    <w:p>
      <w:pPr>
        <w:spacing w:before="17"/>
        <w:ind w:left="41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310"/>
        </w:rPr>
        <w:br w:type="column"/>
      </w:r>
      <w:r>
        <w:rPr>
          <w:rFonts w:ascii="Arial"/>
          <w:color w:val="999999"/>
          <w:w w:val="310"/>
          <w:sz w:val="15"/>
        </w:rPr>
        <w:t>I</w:t>
      </w:r>
      <w:r>
        <w:rPr>
          <w:rFonts w:ascii="Arial"/>
          <w:sz w:val="15"/>
        </w:rPr>
      </w:r>
    </w:p>
    <w:p>
      <w:pPr>
        <w:tabs>
          <w:tab w:pos="1418" w:val="left" w:leader="none"/>
        </w:tabs>
        <w:spacing w:line="780" w:lineRule="exact" w:before="51"/>
        <w:ind w:left="628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467.480499pt;margin-top:34.283768pt;width:5.65pt;height:7.65pt;mso-position-horizontal-relative:page;mso-position-vertical-relative:paragraph;z-index:3520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/>
                      <w:color w:val="999999"/>
                      <w:w w:val="270"/>
                      <w:sz w:val="15"/>
                    </w:rPr>
                    <w:t>!</w:t>
                  </w:r>
                  <w:r>
                    <w:rPr>
                      <w:rFonts w:asci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65"/>
          <w:position w:val="33"/>
          <w:sz w:val="24"/>
        </w:rPr>
        <w:t>'</w:t>
      </w:r>
      <w:r>
        <w:rPr>
          <w:rFonts w:ascii="Times New Roman"/>
          <w:color w:val="999999"/>
          <w:spacing w:val="53"/>
          <w:w w:val="165"/>
          <w:position w:val="33"/>
          <w:sz w:val="24"/>
        </w:rPr>
        <w:t> </w:t>
      </w:r>
      <w:r>
        <w:rPr>
          <w:rFonts w:ascii="Arial"/>
          <w:color w:val="999999"/>
          <w:w w:val="75"/>
          <w:position w:val="30"/>
          <w:sz w:val="38"/>
        </w:rPr>
        <w:t>r</w:t>
        <w:tab/>
      </w:r>
      <w:r>
        <w:rPr>
          <w:rFonts w:ascii="Times New Roman"/>
          <w:color w:val="999999"/>
          <w:w w:val="75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157" w:lineRule="exact" w:before="0"/>
        <w:ind w:left="0" w:right="486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w w:val="305"/>
          <w:sz w:val="15"/>
        </w:rPr>
        <w:t>I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Arial"/>
          <w:sz w:val="44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</w:p>
    <w:p>
      <w:pPr>
        <w:spacing w:before="315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3"/>
          <w:w w:val="55"/>
          <w:sz w:val="45"/>
        </w:rPr>
        <w:t>.</w:t>
      </w:r>
      <w:r>
        <w:rPr>
          <w:rFonts w:ascii="Arial"/>
          <w:color w:val="999999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195" w:lineRule="exact" w:before="174"/>
        <w:ind w:left="0" w:right="87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829.801453pt;margin-top:-7.411392pt;width:8.25pt;height:32.25pt;mso-position-horizontal-relative:page;mso-position-vertical-relative:paragraph;z-index:2824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6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99999"/>
          <w:w w:val="125"/>
          <w:sz w:val="18"/>
        </w:rPr>
        <w:t>,\,</w:t>
      </w:r>
      <w:r>
        <w:rPr>
          <w:rFonts w:ascii="Times New Roman"/>
          <w:sz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55"/>
          <w:szCs w:val="55"/>
        </w:rPr>
      </w:pPr>
      <w:r>
        <w:rPr/>
        <w:br w:type="column"/>
      </w:r>
      <w:r>
        <w:rPr>
          <w:rFonts w:ascii="Times New Roman"/>
          <w:sz w:val="55"/>
        </w:rPr>
      </w:r>
    </w:p>
    <w:p>
      <w:pPr>
        <w:spacing w:before="0"/>
        <w:ind w:left="418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shape style="position:absolute;margin-left:889.073608pt;margin-top:-6.50193pt;width:6.95pt;height:30.25pt;mso-position-horizontal-relative:page;mso-position-vertical-relative:paragraph;z-index:-603160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spacing w:val="-8"/>
                      <w:w w:val="50"/>
                      <w:sz w:val="60"/>
                    </w:rPr>
                    <w:t>..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60"/>
        </w:rPr>
        <w:t>..</w:t>
      </w:r>
      <w:r>
        <w:rPr>
          <w:rFonts w:ascii="Times New Roman"/>
          <w:color w:val="999999"/>
          <w:spacing w:val="-28"/>
          <w:w w:val="60"/>
          <w:sz w:val="60"/>
        </w:rPr>
        <w:t> </w:t>
      </w:r>
      <w:r>
        <w:rPr>
          <w:rFonts w:ascii="Times New Roman"/>
          <w:color w:val="999999"/>
          <w:spacing w:val="-2"/>
          <w:w w:val="60"/>
          <w:sz w:val="32"/>
        </w:rPr>
        <w:t>-</w:t>
      </w:r>
      <w:r>
        <w:rPr>
          <w:rFonts w:ascii="Times New Roman"/>
          <w:color w:val="999999"/>
          <w:spacing w:val="-3"/>
          <w:w w:val="60"/>
          <w:sz w:val="42"/>
        </w:rPr>
        <w:t>....</w:t>
      </w:r>
      <w:r>
        <w:rPr>
          <w:rFonts w:ascii="Times New Roman"/>
          <w:sz w:val="4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2"/>
          <w:szCs w:val="42"/>
        </w:rPr>
        <w:sectPr>
          <w:type w:val="continuous"/>
          <w:pgSz w:w="22370" w:h="31660"/>
          <w:pgMar w:top="480" w:bottom="280" w:left="340" w:right="0"/>
          <w:cols w:num="5" w:equalWidth="0">
            <w:col w:w="1001" w:space="5710"/>
            <w:col w:w="2412" w:space="3618"/>
            <w:col w:w="626" w:space="2471"/>
            <w:col w:w="817" w:space="101"/>
            <w:col w:w="5274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22370" w:h="31660"/>
          <w:pgMar w:top="480" w:bottom="280" w:left="340" w:right="0"/>
        </w:sectPr>
      </w:pPr>
    </w:p>
    <w:p>
      <w:pPr>
        <w:spacing w:before="83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w w:val="150"/>
          <w:sz w:val="15"/>
        </w:rPr>
        <w:t>-</w:t>
      </w:r>
      <w:r>
        <w:rPr>
          <w:rFonts w:ascii="Arial"/>
          <w:color w:val="999999"/>
          <w:spacing w:val="-30"/>
          <w:w w:val="150"/>
          <w:sz w:val="15"/>
        </w:rPr>
        <w:t> </w:t>
      </w:r>
      <w:r>
        <w:rPr>
          <w:rFonts w:ascii="Arial"/>
          <w:color w:val="999999"/>
          <w:w w:val="150"/>
          <w:sz w:val="15"/>
        </w:rPr>
        <w:t>-</w:t>
      </w:r>
      <w:r>
        <w:rPr>
          <w:rFonts w:ascii="Arial"/>
          <w:color w:val="999999"/>
          <w:spacing w:val="-30"/>
          <w:w w:val="150"/>
          <w:sz w:val="15"/>
        </w:rPr>
        <w:t> </w:t>
      </w:r>
      <w:r>
        <w:rPr>
          <w:rFonts w:ascii="Arial"/>
          <w:color w:val="999999"/>
          <w:w w:val="150"/>
          <w:sz w:val="15"/>
        </w:rPr>
        <w:t>-</w:t>
      </w:r>
      <w:r>
        <w:rPr>
          <w:rFonts w:ascii="Arial"/>
          <w:color w:val="999999"/>
          <w:spacing w:val="-22"/>
          <w:w w:val="150"/>
          <w:sz w:val="15"/>
        </w:rPr>
        <w:t> </w:t>
      </w:r>
      <w:r>
        <w:rPr>
          <w:rFonts w:ascii="Arial"/>
          <w:color w:val="999999"/>
          <w:w w:val="150"/>
          <w:sz w:val="15"/>
        </w:rPr>
        <w:t>-</w:t>
      </w:r>
      <w:r>
        <w:rPr>
          <w:rFonts w:ascii="Arial"/>
          <w:color w:val="999999"/>
          <w:spacing w:val="-29"/>
          <w:w w:val="150"/>
          <w:sz w:val="15"/>
        </w:rPr>
        <w:t> </w:t>
      </w:r>
      <w:r>
        <w:rPr>
          <w:rFonts w:ascii="Arial"/>
          <w:color w:val="999999"/>
          <w:w w:val="150"/>
          <w:sz w:val="15"/>
        </w:rPr>
        <w:t>-</w:t>
      </w:r>
      <w:r>
        <w:rPr>
          <w:rFonts w:ascii="Arial"/>
          <w:color w:val="999999"/>
          <w:spacing w:val="-23"/>
          <w:w w:val="150"/>
          <w:sz w:val="15"/>
        </w:rPr>
        <w:t> </w:t>
      </w:r>
      <w:r>
        <w:rPr>
          <w:rFonts w:ascii="Arial"/>
          <w:color w:val="999999"/>
          <w:spacing w:val="-28"/>
          <w:w w:val="150"/>
          <w:sz w:val="15"/>
        </w:rPr>
        <w:t>-</w:t>
      </w:r>
      <w:r>
        <w:rPr>
          <w:rFonts w:ascii="Arial"/>
          <w:color w:val="999999"/>
          <w:w w:val="150"/>
          <w:sz w:val="15"/>
        </w:rPr>
        <w:t>'I;</w:t>
      </w:r>
      <w:r>
        <w:rPr>
          <w:rFonts w:ascii="Arial"/>
          <w:color w:val="999999"/>
          <w:spacing w:val="-39"/>
          <w:w w:val="150"/>
          <w:sz w:val="15"/>
        </w:rPr>
        <w:t> </w:t>
      </w:r>
      <w:r>
        <w:rPr>
          <w:rFonts w:ascii="Arial"/>
          <w:color w:val="999999"/>
          <w:w w:val="150"/>
          <w:sz w:val="15"/>
        </w:rPr>
        <w:t>-</w:t>
      </w:r>
      <w:r>
        <w:rPr>
          <w:rFonts w:ascii="Arial"/>
          <w:color w:val="999999"/>
          <w:spacing w:val="-22"/>
          <w:w w:val="150"/>
          <w:sz w:val="15"/>
        </w:rPr>
        <w:t> </w:t>
      </w:r>
      <w:r>
        <w:rPr>
          <w:rFonts w:ascii="Arial"/>
          <w:color w:val="999999"/>
          <w:w w:val="150"/>
          <w:sz w:val="15"/>
        </w:rPr>
        <w:t>-</w:t>
      </w:r>
      <w:r>
        <w:rPr>
          <w:rFonts w:ascii="Arial"/>
          <w:color w:val="999999"/>
          <w:spacing w:val="-22"/>
          <w:w w:val="150"/>
          <w:sz w:val="15"/>
        </w:rPr>
        <w:t> </w:t>
      </w:r>
      <w:r>
        <w:rPr>
          <w:rFonts w:ascii="Arial"/>
          <w:color w:val="999999"/>
          <w:spacing w:val="-28"/>
          <w:w w:val="170"/>
          <w:sz w:val="15"/>
        </w:rPr>
        <w:t>-</w:t>
      </w:r>
      <w:r>
        <w:rPr>
          <w:rFonts w:ascii="Arial"/>
          <w:color w:val="999999"/>
          <w:w w:val="170"/>
          <w:sz w:val="15"/>
        </w:rPr>
        <w:t>..</w:t>
      </w:r>
      <w:r>
        <w:rPr>
          <w:rFonts w:ascii="Arial"/>
          <w:sz w:val="15"/>
        </w:rPr>
      </w:r>
    </w:p>
    <w:p>
      <w:pPr>
        <w:spacing w:line="63" w:lineRule="exact" w:before="318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w w:val="60"/>
        </w:rPr>
        <w:br w:type="column"/>
      </w:r>
      <w:r>
        <w:rPr>
          <w:rFonts w:ascii="Arial"/>
          <w:color w:val="B3B3B3"/>
          <w:spacing w:val="-7"/>
          <w:w w:val="60"/>
          <w:sz w:val="45"/>
        </w:rPr>
        <w:t>.</w:t>
      </w:r>
      <w:r>
        <w:rPr>
          <w:rFonts w:ascii="Arial"/>
          <w:color w:val="999999"/>
          <w:spacing w:val="-6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line="179" w:lineRule="exact" w:before="0"/>
        <w:ind w:left="0" w:right="12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505.720215pt;margin-top:6.671453pt;width:1.75pt;height:10.65pt;mso-position-horizontal-relative:page;mso-position-vertical-relative:paragraph;z-index:-603112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3" w:lineRule="exact" w:before="0"/>
        <w:ind w:left="0" w:right="0" w:firstLine="0"/>
        <w:jc w:val="righ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Arial"/>
          <w:color w:val="999999"/>
          <w:spacing w:val="-10"/>
          <w:w w:val="50"/>
          <w:sz w:val="33"/>
        </w:rPr>
        <w:t>,</w:t>
      </w:r>
      <w:r>
        <w:rPr>
          <w:rFonts w:ascii="Times New Roman"/>
          <w:color w:val="999999"/>
          <w:spacing w:val="-5"/>
          <w:w w:val="50"/>
          <w:position w:val="2"/>
          <w:sz w:val="18"/>
        </w:rPr>
        <w:t>'</w:t>
      </w:r>
      <w:r>
        <w:rPr>
          <w:rFonts w:ascii="Courier New"/>
          <w:color w:val="999999"/>
          <w:spacing w:val="-11"/>
          <w:w w:val="50"/>
          <w:sz w:val="30"/>
        </w:rPr>
        <w:t>..</w:t>
      </w:r>
      <w:r>
        <w:rPr>
          <w:rFonts w:ascii="Courier New"/>
          <w:sz w:val="30"/>
        </w:rPr>
      </w:r>
    </w:p>
    <w:p>
      <w:pPr>
        <w:spacing w:line="244" w:lineRule="exact" w:before="137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w w:val="55"/>
        </w:rPr>
        <w:br w:type="column"/>
      </w:r>
      <w:r>
        <w:rPr>
          <w:rFonts w:ascii="Arial"/>
          <w:color w:val="9CBDBD"/>
          <w:spacing w:val="-7"/>
          <w:w w:val="55"/>
          <w:sz w:val="48"/>
        </w:rPr>
        <w:t>.</w:t>
      </w:r>
      <w:r>
        <w:rPr>
          <w:rFonts w:ascii="Arial"/>
          <w:color w:val="999999"/>
          <w:spacing w:val="-6"/>
          <w:w w:val="55"/>
          <w:sz w:val="48"/>
        </w:rPr>
        <w:t>..</w:t>
      </w:r>
      <w:r>
        <w:rPr>
          <w:rFonts w:ascii="Arial"/>
          <w:sz w:val="48"/>
        </w:rPr>
      </w:r>
    </w:p>
    <w:p>
      <w:pPr>
        <w:spacing w:line="284" w:lineRule="exact" w:before="97"/>
        <w:ind w:left="0" w:right="549" w:firstLine="0"/>
        <w:jc w:val="center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65"/>
        </w:rPr>
        <w:br w:type="column"/>
      </w:r>
      <w:r>
        <w:rPr>
          <w:rFonts w:ascii="Arial"/>
          <w:color w:val="999999"/>
          <w:spacing w:val="-65"/>
          <w:w w:val="65"/>
          <w:sz w:val="61"/>
        </w:rPr>
        <w:t>.</w:t>
      </w:r>
      <w:r>
        <w:rPr>
          <w:rFonts w:ascii="Times New Roman"/>
          <w:color w:val="999999"/>
          <w:w w:val="65"/>
          <w:sz w:val="57"/>
        </w:rPr>
        <w:t>..</w:t>
      </w:r>
      <w:r>
        <w:rPr>
          <w:rFonts w:ascii="Times New Roman"/>
          <w:sz w:val="57"/>
        </w:rPr>
      </w:r>
    </w:p>
    <w:p>
      <w:pPr>
        <w:spacing w:after="0" w:line="284" w:lineRule="exact"/>
        <w:jc w:val="center"/>
        <w:rPr>
          <w:rFonts w:ascii="Times New Roman" w:hAnsi="Times New Roman" w:cs="Times New Roman" w:eastAsia="Times New Roman"/>
          <w:sz w:val="57"/>
          <w:szCs w:val="57"/>
        </w:rPr>
        <w:sectPr>
          <w:type w:val="continuous"/>
          <w:pgSz w:w="22370" w:h="31660"/>
          <w:pgMar w:top="480" w:bottom="280" w:left="340" w:right="0"/>
          <w:cols w:num="5" w:equalWidth="0">
            <w:col w:w="6373" w:space="40"/>
            <w:col w:w="2518" w:space="40"/>
            <w:col w:w="987" w:space="40"/>
            <w:col w:w="664" w:space="333"/>
            <w:col w:w="11035"/>
          </w:cols>
        </w:sectPr>
      </w:pPr>
    </w:p>
    <w:p>
      <w:pPr>
        <w:tabs>
          <w:tab w:pos="541" w:val="left" w:leader="none"/>
        </w:tabs>
        <w:spacing w:line="140" w:lineRule="exact" w:before="236"/>
        <w:ind w:left="0" w:right="0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B3B3B3"/>
          <w:spacing w:val="-6"/>
          <w:w w:val="55"/>
          <w:sz w:val="45"/>
        </w:rPr>
        <w:t>.</w:t>
      </w:r>
      <w:r>
        <w:rPr>
          <w:rFonts w:ascii="Arial"/>
          <w:color w:val="999999"/>
          <w:spacing w:val="-4"/>
          <w:w w:val="55"/>
          <w:sz w:val="45"/>
        </w:rPr>
        <w:t>..</w:t>
        <w:tab/>
      </w:r>
      <w:r>
        <w:rPr>
          <w:rFonts w:ascii="Arial"/>
          <w:color w:val="999999"/>
          <w:w w:val="155"/>
          <w:sz w:val="26"/>
        </w:rPr>
        <w:t>I</w:t>
      </w:r>
      <w:r>
        <w:rPr>
          <w:rFonts w:ascii="Arial"/>
          <w:sz w:val="26"/>
        </w:rPr>
      </w:r>
    </w:p>
    <w:p>
      <w:pPr>
        <w:spacing w:line="240" w:lineRule="auto" w:before="9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/>
          <w:sz w:val="30"/>
        </w:rPr>
      </w:r>
    </w:p>
    <w:p>
      <w:pPr>
        <w:spacing w:line="2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B3B3B3"/>
          <w:spacing w:val="27"/>
          <w:w w:val="75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999999"/>
          <w:spacing w:val="-23"/>
          <w:w w:val="75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999999"/>
          <w:w w:val="75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37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75"/>
        </w:rPr>
        <w:br w:type="column"/>
      </w:r>
      <w:r>
        <w:rPr>
          <w:rFonts w:ascii="Times New Roman"/>
          <w:color w:val="999999"/>
          <w:spacing w:val="-6"/>
          <w:w w:val="75"/>
          <w:sz w:val="17"/>
        </w:rPr>
        <w:t>'</w:t>
      </w:r>
      <w:r>
        <w:rPr>
          <w:rFonts w:ascii="Times New Roman"/>
          <w:color w:val="999999"/>
          <w:w w:val="75"/>
          <w:position w:val="-25"/>
          <w:sz w:val="60"/>
        </w:rPr>
        <w:t>.</w:t>
      </w:r>
      <w:r>
        <w:rPr>
          <w:rFonts w:ascii="Times New Roman"/>
          <w:color w:val="999999"/>
          <w:spacing w:val="-59"/>
          <w:w w:val="75"/>
          <w:position w:val="-25"/>
          <w:sz w:val="60"/>
        </w:rPr>
        <w:t>.</w:t>
      </w:r>
      <w:r>
        <w:rPr>
          <w:rFonts w:ascii="Times New Roman"/>
          <w:color w:val="999999"/>
          <w:w w:val="75"/>
          <w:sz w:val="60"/>
        </w:rPr>
        <w:t>..</w:t>
      </w:r>
      <w:r>
        <w:rPr>
          <w:rFonts w:ascii="Times New Roman"/>
          <w:color w:val="999999"/>
          <w:spacing w:val="-91"/>
          <w:w w:val="75"/>
          <w:sz w:val="60"/>
        </w:rPr>
        <w:t> </w:t>
      </w:r>
      <w:r>
        <w:rPr>
          <w:rFonts w:ascii="Times New Roman"/>
          <w:color w:val="999999"/>
          <w:w w:val="75"/>
          <w:sz w:val="17"/>
        </w:rPr>
        <w:t>'</w:t>
      </w:r>
      <w:r>
        <w:rPr>
          <w:rFonts w:ascii="Times New Roman"/>
          <w:sz w:val="17"/>
        </w:rPr>
      </w:r>
    </w:p>
    <w:p>
      <w:pPr>
        <w:tabs>
          <w:tab w:pos="2785" w:val="left" w:leader="none"/>
        </w:tabs>
        <w:spacing w:line="231" w:lineRule="exact" w:before="145"/>
        <w:ind w:left="1396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999999"/>
          <w:spacing w:val="-11"/>
          <w:w w:val="80"/>
          <w:sz w:val="29"/>
          <w:szCs w:val="29"/>
        </w:rPr>
        <w:t>•</w:t>
      </w:r>
      <w:r>
        <w:rPr>
          <w:rFonts w:ascii="Arial" w:hAnsi="Arial" w:cs="Arial" w:eastAsia="Arial"/>
          <w:color w:val="999999"/>
          <w:spacing w:val="-12"/>
          <w:w w:val="80"/>
          <w:sz w:val="29"/>
          <w:szCs w:val="29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205"/>
          <w:position w:val="-2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999999"/>
          <w:spacing w:val="-39"/>
          <w:w w:val="205"/>
          <w:position w:val="-2"/>
          <w:sz w:val="17"/>
          <w:szCs w:val="17"/>
        </w:rPr>
        <w:t> </w:t>
      </w:r>
      <w:r>
        <w:rPr>
          <w:rFonts w:ascii="Arial" w:hAnsi="Arial" w:cs="Arial" w:eastAsia="Arial"/>
          <w:color w:val="999999"/>
          <w:w w:val="150"/>
          <w:position w:val="-12"/>
          <w:sz w:val="55"/>
          <w:szCs w:val="55"/>
        </w:rPr>
        <w:t>.</w:t>
      </w:r>
      <w:r>
        <w:rPr>
          <w:rFonts w:ascii="Arial" w:hAnsi="Arial" w:cs="Arial" w:eastAsia="Arial"/>
          <w:sz w:val="55"/>
          <w:szCs w:val="55"/>
        </w:rPr>
      </w:r>
    </w:p>
    <w:p>
      <w:pPr>
        <w:spacing w:after="0" w:line="231" w:lineRule="exact"/>
        <w:jc w:val="left"/>
        <w:rPr>
          <w:rFonts w:ascii="Arial" w:hAnsi="Arial" w:cs="Arial" w:eastAsia="Arial"/>
          <w:sz w:val="55"/>
          <w:szCs w:val="55"/>
        </w:rPr>
        <w:sectPr>
          <w:type w:val="continuous"/>
          <w:pgSz w:w="22370" w:h="31660"/>
          <w:pgMar w:top="480" w:bottom="280" w:left="340" w:right="0"/>
          <w:cols w:num="4" w:equalWidth="0">
            <w:col w:w="5633" w:space="40"/>
            <w:col w:w="601" w:space="4829"/>
            <w:col w:w="5420" w:space="40"/>
            <w:col w:w="5467"/>
          </w:cols>
        </w:sectPr>
      </w:pPr>
    </w:p>
    <w:p>
      <w:pPr>
        <w:tabs>
          <w:tab w:pos="1911" w:val="left" w:leader="none"/>
        </w:tabs>
        <w:spacing w:line="280" w:lineRule="exact" w:before="238"/>
        <w:ind w:left="0" w:right="0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Arial"/>
          <w:color w:val="999999"/>
          <w:w w:val="165"/>
          <w:position w:val="31"/>
          <w:sz w:val="25"/>
        </w:rPr>
        <w:t>I</w:t>
        <w:tab/>
      </w:r>
      <w:r>
        <w:rPr>
          <w:rFonts w:ascii="Times New Roman"/>
          <w:color w:val="999999"/>
          <w:w w:val="5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spacing w:line="74" w:lineRule="exac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826.614868pt;margin-top:-20.567867pt;width:3.45pt;height:9.65pt;mso-position-horizontal-relative:page;mso-position-vertical-relative:paragraph;z-index:-60308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99999"/>
                      <w:w w:val="200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w w:val="220"/>
          <w:sz w:val="8"/>
        </w:rPr>
        <w:t>I</w:t>
      </w:r>
      <w:r>
        <w:rPr>
          <w:rFonts w:ascii="Arial"/>
          <w:sz w:val="8"/>
        </w:rPr>
      </w:r>
    </w:p>
    <w:p>
      <w:pPr>
        <w:spacing w:line="149" w:lineRule="exact" w:before="0"/>
        <w:ind w:left="0" w:right="53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99999"/>
          <w:w w:val="13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102" w:lineRule="exact" w:before="0"/>
        <w:ind w:left="0" w:right="85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99999"/>
          <w:w w:val="13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56" w:lineRule="exact" w:before="0"/>
        <w:ind w:left="0" w:right="288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99999"/>
          <w:sz w:val="27"/>
        </w:rPr>
        <w:t>-</w:t>
      </w:r>
      <w:r>
        <w:rPr>
          <w:rFonts w:ascii="Arial"/>
          <w:color w:val="999999"/>
          <w:spacing w:val="-47"/>
          <w:sz w:val="27"/>
        </w:rPr>
        <w:t> </w:t>
      </w:r>
      <w:r>
        <w:rPr>
          <w:rFonts w:ascii="Times New Roman"/>
          <w:color w:val="999999"/>
          <w:sz w:val="24"/>
        </w:rPr>
        <w:t>-</w:t>
      </w:r>
      <w:r>
        <w:rPr>
          <w:rFonts w:ascii="Times New Roman"/>
          <w:color w:val="999999"/>
          <w:spacing w:val="-37"/>
          <w:sz w:val="24"/>
        </w:rPr>
        <w:t> </w:t>
      </w:r>
      <w:r>
        <w:rPr>
          <w:rFonts w:ascii="Arial"/>
          <w:color w:val="999999"/>
          <w:sz w:val="10"/>
        </w:rPr>
        <w:t>-"\</w:t>
      </w:r>
      <w:r>
        <w:rPr>
          <w:rFonts w:ascii="Arial"/>
          <w:sz w:val="10"/>
        </w:rPr>
      </w:r>
    </w:p>
    <w:p>
      <w:pPr>
        <w:spacing w:line="317" w:lineRule="exact" w:before="0"/>
        <w:ind w:left="2591" w:right="2143" w:firstLine="0"/>
        <w:jc w:val="center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 w:hAnsi="Arial" w:cs="Arial" w:eastAsia="Arial"/>
          <w:color w:val="999999"/>
          <w:spacing w:val="-31"/>
          <w:sz w:val="24"/>
          <w:szCs w:val="24"/>
        </w:rPr>
        <w:t>'</w:t>
      </w:r>
      <w:r>
        <w:rPr>
          <w:rFonts w:ascii="Arial" w:hAnsi="Arial" w:cs="Arial" w:eastAsia="Arial"/>
          <w:color w:val="999999"/>
          <w:spacing w:val="-115"/>
          <w:position w:val="6"/>
          <w:sz w:val="33"/>
          <w:szCs w:val="33"/>
        </w:rPr>
        <w:t>,</w:t>
      </w:r>
      <w:r>
        <w:rPr>
          <w:rFonts w:ascii="Arial" w:hAnsi="Arial" w:cs="Arial" w:eastAsia="Arial"/>
          <w:color w:val="999999"/>
          <w:sz w:val="24"/>
          <w:szCs w:val="24"/>
        </w:rPr>
        <w:t>°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line="201" w:lineRule="exact" w:before="0"/>
        <w:ind w:left="2927" w:right="2056" w:firstLine="0"/>
        <w:jc w:val="center"/>
        <w:rPr>
          <w:rFonts w:ascii="Arial" w:hAnsi="Arial" w:cs="Arial" w:eastAsia="Arial"/>
          <w:sz w:val="55"/>
          <w:szCs w:val="55"/>
        </w:rPr>
      </w:pPr>
      <w:r>
        <w:rPr/>
        <w:pict>
          <v:shape style="position:absolute;margin-left:993.914185pt;margin-top:7.809731pt;width:2.4pt;height:4.350pt;mso-position-horizontal-relative:page;mso-position-vertical-relative:paragraph;z-index:-60241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27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340"/>
          <w:position w:val="31"/>
          <w:sz w:val="8"/>
        </w:rPr>
        <w:t>i</w:t>
      </w:r>
      <w:r>
        <w:rPr>
          <w:rFonts w:ascii="Arial"/>
          <w:color w:val="999999"/>
          <w:spacing w:val="-50"/>
          <w:w w:val="340"/>
          <w:position w:val="31"/>
          <w:sz w:val="8"/>
        </w:rPr>
        <w:t> </w:t>
      </w:r>
      <w:r>
        <w:rPr>
          <w:rFonts w:ascii="Arial"/>
          <w:color w:val="999999"/>
          <w:spacing w:val="-186"/>
          <w:w w:val="150"/>
          <w:sz w:val="55"/>
        </w:rPr>
        <w:t>.</w:t>
      </w:r>
      <w:r>
        <w:rPr>
          <w:rFonts w:ascii="Arial"/>
          <w:color w:val="999999"/>
          <w:w w:val="150"/>
          <w:sz w:val="55"/>
        </w:rPr>
        <w:t>.</w:t>
      </w:r>
      <w:r>
        <w:rPr>
          <w:rFonts w:ascii="Arial"/>
          <w:sz w:val="55"/>
        </w:rPr>
      </w:r>
    </w:p>
    <w:p>
      <w:pPr>
        <w:spacing w:after="0" w:line="201" w:lineRule="exact"/>
        <w:jc w:val="center"/>
        <w:rPr>
          <w:rFonts w:ascii="Arial" w:hAnsi="Arial" w:cs="Arial" w:eastAsia="Arial"/>
          <w:sz w:val="55"/>
          <w:szCs w:val="55"/>
        </w:rPr>
        <w:sectPr>
          <w:type w:val="continuous"/>
          <w:pgSz w:w="22370" w:h="31660"/>
          <w:pgMar w:top="480" w:bottom="280" w:left="340" w:right="0"/>
          <w:cols w:num="3" w:equalWidth="0">
            <w:col w:w="7571" w:space="2741"/>
            <w:col w:w="6116" w:space="40"/>
            <w:col w:w="5562"/>
          </w:cols>
        </w:sectPr>
      </w:pPr>
    </w:p>
    <w:p>
      <w:pPr>
        <w:spacing w:before="219"/>
        <w:ind w:left="0" w:right="0" w:firstLine="0"/>
        <w:jc w:val="righ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Arial"/>
          <w:color w:val="B3B3B3"/>
          <w:spacing w:val="-1"/>
          <w:w w:val="60"/>
          <w:sz w:val="10"/>
        </w:rPr>
        <w:t>,</w:t>
      </w:r>
      <w:r>
        <w:rPr>
          <w:rFonts w:ascii="Courier New"/>
          <w:color w:val="999999"/>
          <w:spacing w:val="-3"/>
          <w:w w:val="60"/>
          <w:sz w:val="28"/>
        </w:rPr>
        <w:t>..</w:t>
      </w:r>
      <w:r>
        <w:rPr>
          <w:rFonts w:ascii="Courier New"/>
          <w:sz w:val="28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34"/>
          <w:szCs w:val="34"/>
        </w:rPr>
      </w:pPr>
      <w:r>
        <w:rPr/>
        <w:br w:type="column"/>
      </w:r>
      <w:r>
        <w:rPr>
          <w:rFonts w:ascii="Courier New"/>
          <w:sz w:val="34"/>
        </w:rPr>
      </w:r>
    </w:p>
    <w:p>
      <w:pPr>
        <w:spacing w:line="240" w:lineRule="auto" w:before="5"/>
        <w:rPr>
          <w:rFonts w:ascii="Courier New" w:hAnsi="Courier New" w:cs="Courier New" w:eastAsia="Courier New"/>
          <w:sz w:val="37"/>
          <w:szCs w:val="37"/>
        </w:rPr>
      </w:pPr>
    </w:p>
    <w:p>
      <w:pPr>
        <w:spacing w:line="369" w:lineRule="exact" w:before="0"/>
        <w:ind w:left="184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/>
        <w:pict>
          <v:shape style="position:absolute;margin-left:399.286316pt;margin-top:6.393431pt;width:10.45pt;height:20.6pt;mso-position-horizontal-relative:page;mso-position-vertical-relative:paragraph;z-index:-603040" type="#_x0000_t202" filled="false" stroked="false">
            <v:textbox inset="0,0,0,0">
              <w:txbxContent>
                <w:p>
                  <w:pPr>
                    <w:spacing w:line="4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spacing w:val="-56"/>
                      <w:w w:val="60"/>
                      <w:sz w:val="41"/>
                    </w:rPr>
                    <w:t>,</w:t>
                  </w:r>
                  <w:r>
                    <w:rPr>
                      <w:rFonts w:ascii="Times New Roman"/>
                      <w:color w:val="999999"/>
                      <w:w w:val="60"/>
                      <w:position w:val="18"/>
                      <w:sz w:val="12"/>
                    </w:rPr>
                    <w:t>'</w:t>
                  </w:r>
                  <w:r>
                    <w:rPr>
                      <w:rFonts w:ascii="Times New Roman"/>
                      <w:color w:val="999999"/>
                      <w:spacing w:val="4"/>
                      <w:w w:val="60"/>
                      <w:position w:val="18"/>
                      <w:sz w:val="12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60"/>
                      <w:sz w:val="41"/>
                    </w:rPr>
                    <w:t>..</w:t>
                  </w:r>
                  <w:r>
                    <w:rPr>
                      <w:rFonts w:ascii="Times New Roman"/>
                      <w:color w:val="999999"/>
                      <w:spacing w:val="-33"/>
                      <w:w w:val="60"/>
                      <w:sz w:val="41"/>
                    </w:rPr>
                    <w:t> </w:t>
                  </w:r>
                  <w:r>
                    <w:rPr>
                      <w:rFonts w:ascii="Times New Roman"/>
                      <w:color w:val="999999"/>
                      <w:spacing w:val="-7"/>
                      <w:w w:val="60"/>
                      <w:position w:val="18"/>
                      <w:sz w:val="12"/>
                    </w:rPr>
                    <w:t>'</w:t>
                  </w:r>
                  <w:r>
                    <w:rPr>
                      <w:rFonts w:ascii="Times New Roman"/>
                      <w:color w:val="999999"/>
                      <w:w w:val="60"/>
                      <w:position w:val="14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50"/>
          <w:sz w:val="34"/>
        </w:rPr>
        <w:t>..,</w:t>
      </w:r>
      <w:r>
        <w:rPr>
          <w:rFonts w:ascii="Arial"/>
          <w:color w:val="999999"/>
          <w:spacing w:val="-33"/>
          <w:w w:val="50"/>
          <w:sz w:val="34"/>
        </w:rPr>
        <w:t> </w:t>
      </w:r>
      <w:r>
        <w:rPr>
          <w:rFonts w:ascii="Times New Roman"/>
          <w:color w:val="999999"/>
          <w:spacing w:val="-3"/>
          <w:w w:val="50"/>
          <w:position w:val="17"/>
          <w:sz w:val="12"/>
        </w:rPr>
        <w:t>'</w:t>
      </w:r>
      <w:r>
        <w:rPr>
          <w:rFonts w:ascii="Arial"/>
          <w:color w:val="999999"/>
          <w:spacing w:val="-10"/>
          <w:w w:val="50"/>
          <w:sz w:val="34"/>
        </w:rPr>
        <w:t>,</w:t>
      </w:r>
      <w:r>
        <w:rPr>
          <w:rFonts w:ascii="Arial"/>
          <w:sz w:val="34"/>
        </w:rPr>
      </w:r>
    </w:p>
    <w:p>
      <w:pPr>
        <w:spacing w:line="96" w:lineRule="exact" w:before="0"/>
        <w:ind w:left="0" w:right="1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5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4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409.164917pt;margin-top:7.352077pt;width:63.9pt;height:12.65pt;mso-position-horizontal-relative:page;mso-position-vertical-relative:paragraph;z-index:-602920" type="#_x0000_t202" filled="false" stroked="false">
            <v:textbox inset="0,0,0,0">
              <w:txbxContent>
                <w:p>
                  <w:pPr>
                    <w:tabs>
                      <w:tab w:pos="1249" w:val="left" w:leader="none"/>
                    </w:tabs>
                    <w:spacing w:line="2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12"/>
                    </w:rPr>
                    <w:t>'</w:t>
                    <w:tab/>
                  </w:r>
                  <w:r>
                    <w:rPr>
                      <w:rFonts w:ascii="Arial"/>
                      <w:color w:val="999999"/>
                      <w:spacing w:val="-22"/>
                      <w:w w:val="70"/>
                      <w:position w:val="-6"/>
                      <w:sz w:val="25"/>
                    </w:rPr>
                    <w:t>,</w:t>
                  </w:r>
                  <w:r>
                    <w:rPr>
                      <w:rFonts w:ascii="Arial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80"/>
          <w:sz w:val="12"/>
        </w:rPr>
        <w:t>'      </w:t>
      </w:r>
      <w:r>
        <w:rPr>
          <w:rFonts w:ascii="Times New Roman"/>
          <w:color w:val="999999"/>
          <w:spacing w:val="1"/>
          <w:w w:val="80"/>
          <w:sz w:val="12"/>
        </w:rPr>
        <w:t> </w:t>
      </w:r>
      <w:r>
        <w:rPr>
          <w:rFonts w:ascii="Times New Roman"/>
          <w:color w:val="999999"/>
          <w:w w:val="95"/>
          <w:sz w:val="18"/>
        </w:rPr>
        <w:t>'</w:t>
      </w:r>
      <w:r>
        <w:rPr>
          <w:rFonts w:ascii="Times New Roman"/>
          <w:sz w:val="18"/>
        </w:rPr>
      </w:r>
    </w:p>
    <w:p>
      <w:pPr>
        <w:spacing w:before="27"/>
        <w:ind w:left="0" w:right="17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position w:val="10"/>
          <w:sz w:val="60"/>
        </w:rPr>
        <w:t>..</w:t>
      </w:r>
      <w:r>
        <w:rPr>
          <w:rFonts w:ascii="Times New Roman"/>
          <w:color w:val="999999"/>
          <w:spacing w:val="-71"/>
          <w:w w:val="70"/>
          <w:position w:val="10"/>
          <w:sz w:val="60"/>
        </w:rPr>
        <w:t> </w:t>
      </w:r>
      <w:r>
        <w:rPr>
          <w:rFonts w:ascii="Times New Roman"/>
          <w:color w:val="999999"/>
          <w:w w:val="70"/>
          <w:position w:val="22"/>
          <w:sz w:val="19"/>
        </w:rPr>
        <w:t>'</w:t>
      </w:r>
      <w:r>
        <w:rPr>
          <w:rFonts w:ascii="Times New Roman"/>
          <w:color w:val="999999"/>
          <w:spacing w:val="28"/>
          <w:w w:val="70"/>
          <w:position w:val="22"/>
          <w:sz w:val="19"/>
        </w:rPr>
        <w:t> </w:t>
      </w:r>
      <w:r>
        <w:rPr>
          <w:rFonts w:ascii="Times New Roman"/>
          <w:color w:val="999999"/>
          <w:spacing w:val="-54"/>
          <w:w w:val="70"/>
          <w:position w:val="5"/>
          <w:sz w:val="60"/>
        </w:rPr>
        <w:t>.</w:t>
      </w:r>
      <w:r>
        <w:rPr>
          <w:rFonts w:ascii="Arial"/>
          <w:color w:val="999999"/>
          <w:w w:val="70"/>
          <w:sz w:val="25"/>
        </w:rPr>
        <w:t>.</w:t>
      </w:r>
      <w:r>
        <w:rPr>
          <w:rFonts w:ascii="Arial"/>
          <w:color w:val="999999"/>
          <w:spacing w:val="-19"/>
          <w:w w:val="70"/>
          <w:sz w:val="25"/>
        </w:rPr>
        <w:t>.</w:t>
      </w:r>
      <w:r>
        <w:rPr>
          <w:rFonts w:ascii="Times New Roman"/>
          <w:color w:val="999999"/>
          <w:spacing w:val="-83"/>
          <w:w w:val="70"/>
          <w:position w:val="5"/>
          <w:sz w:val="60"/>
        </w:rPr>
        <w:t>.</w:t>
      </w:r>
      <w:r>
        <w:rPr>
          <w:rFonts w:ascii="Arial"/>
          <w:color w:val="999999"/>
          <w:spacing w:val="4"/>
          <w:w w:val="70"/>
          <w:sz w:val="25"/>
        </w:rPr>
        <w:t>.</w:t>
      </w:r>
      <w:r>
        <w:rPr>
          <w:rFonts w:ascii="Arial"/>
          <w:color w:val="B3B3B3"/>
          <w:spacing w:val="15"/>
          <w:w w:val="70"/>
          <w:sz w:val="25"/>
        </w:rPr>
        <w:t>-</w:t>
      </w:r>
      <w:r>
        <w:rPr>
          <w:rFonts w:ascii="Arial"/>
          <w:color w:val="999999"/>
          <w:spacing w:val="-33"/>
          <w:w w:val="70"/>
          <w:sz w:val="25"/>
        </w:rPr>
        <w:t>,</w:t>
      </w:r>
      <w:r>
        <w:rPr>
          <w:rFonts w:ascii="Arial"/>
          <w:sz w:val="25"/>
        </w:rPr>
      </w:r>
    </w:p>
    <w:p>
      <w:pPr>
        <w:spacing w:line="245" w:lineRule="exact" w:before="32"/>
        <w:ind w:left="0" w:right="36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486.281677pt;margin-top:-12.393283pt;width:7.75pt;height:30.25pt;mso-position-horizontal-relative:page;mso-position-vertical-relative:paragraph;z-index:-603016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0"/>
                    </w:rPr>
                    <w:t>..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8.346283pt;margin-top:-17.665606pt;width:21.2pt;height:13.2pt;mso-position-horizontal-relative:page;mso-position-vertical-relative:paragraph;z-index:-602992" type="#_x0000_t202" filled="false" stroked="false">
            <v:textbox inset="0,0,0,0">
              <w:txbxContent>
                <w:p>
                  <w:pPr>
                    <w:tabs>
                      <w:tab w:pos="400" w:val="left" w:leader="none"/>
                    </w:tabs>
                    <w:spacing w:line="26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999999"/>
                      <w:spacing w:val="-23"/>
                      <w:w w:val="90"/>
                      <w:sz w:val="10"/>
                    </w:rPr>
                    <w:t>I</w:t>
                  </w:r>
                  <w:r>
                    <w:rPr>
                      <w:rFonts w:ascii="Times New Roman"/>
                      <w:color w:val="999999"/>
                      <w:w w:val="90"/>
                      <w:position w:val="5"/>
                      <w:sz w:val="21"/>
                    </w:rPr>
                    <w:t>'</w:t>
                    <w:tab/>
                  </w:r>
                  <w:r>
                    <w:rPr>
                      <w:rFonts w:ascii="Times New Roman"/>
                      <w:color w:val="999999"/>
                      <w:w w:val="6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pacing w:val="-11"/>
          <w:w w:val="55"/>
          <w:sz w:val="22"/>
        </w:rPr>
        <w:t>,</w:t>
      </w:r>
      <w:r>
        <w:rPr>
          <w:rFonts w:ascii="Times New Roman"/>
          <w:color w:val="999999"/>
          <w:spacing w:val="-10"/>
          <w:w w:val="55"/>
          <w:position w:val="1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19" w:lineRule="exact" w:before="0"/>
        <w:ind w:left="0" w:right="29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999999"/>
          <w:w w:val="175"/>
          <w:sz w:val="11"/>
        </w:rPr>
        <w:t>I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numPr>
          <w:ilvl w:val="0"/>
          <w:numId w:val="5"/>
        </w:numPr>
        <w:tabs>
          <w:tab w:pos="276" w:val="left" w:leader="none"/>
        </w:tabs>
        <w:spacing w:before="177"/>
        <w:ind w:left="275" w:right="0" w:hanging="179"/>
        <w:jc w:val="left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813.231079pt;margin-top:-39.749527pt;width:7.75pt;height:30.25pt;mso-position-horizontal-relative:page;mso-position-vertical-relative:paragraph;z-index:-603064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0"/>
                    </w:rPr>
                    <w:t>..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145"/>
          <w:sz w:val="25"/>
        </w:rPr>
        <w:t>'f</w:t>
      </w:r>
      <w:r>
        <w:rPr>
          <w:rFonts w:ascii="Arial"/>
          <w:sz w:val="25"/>
        </w:rPr>
      </w:r>
    </w:p>
    <w:p>
      <w:pPr>
        <w:spacing w:line="240" w:lineRule="auto" w:before="1"/>
        <w:rPr>
          <w:rFonts w:ascii="Arial" w:hAnsi="Arial" w:cs="Arial" w:eastAsia="Arial"/>
          <w:sz w:val="43"/>
          <w:szCs w:val="43"/>
        </w:rPr>
      </w:pPr>
      <w:r>
        <w:rPr/>
        <w:br w:type="column"/>
      </w:r>
      <w:r>
        <w:rPr>
          <w:rFonts w:ascii="Arial"/>
          <w:sz w:val="43"/>
        </w:rPr>
      </w: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tabs>
          <w:tab w:pos="3251" w:val="left" w:leader="none"/>
        </w:tabs>
        <w:spacing w:line="272" w:lineRule="exact" w:before="0"/>
        <w:ind w:left="0" w:right="2367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12"/>
        </w:rPr>
        <w:t>'</w:t>
        <w:tab/>
      </w:r>
      <w:r>
        <w:rPr>
          <w:rFonts w:ascii="Arial"/>
          <w:color w:val="999999"/>
          <w:spacing w:val="-41"/>
          <w:w w:val="85"/>
          <w:position w:val="-2"/>
          <w:sz w:val="8"/>
        </w:rPr>
        <w:t>i</w:t>
      </w:r>
      <w:r>
        <w:rPr>
          <w:rFonts w:ascii="Arial"/>
          <w:color w:val="999999"/>
          <w:w w:val="85"/>
          <w:position w:val="-12"/>
          <w:sz w:val="25"/>
        </w:rPr>
        <w:t>,</w:t>
      </w:r>
      <w:r>
        <w:rPr>
          <w:rFonts w:ascii="Arial"/>
          <w:sz w:val="25"/>
        </w:rPr>
      </w:r>
    </w:p>
    <w:p>
      <w:pPr>
        <w:spacing w:line="137" w:lineRule="exact" w:before="0"/>
        <w:ind w:left="0" w:right="2372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99999"/>
          <w:w w:val="105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185" w:lineRule="exact" w:before="0"/>
        <w:ind w:left="0" w:right="2365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after="0" w:line="185" w:lineRule="exact"/>
        <w:jc w:val="righ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22370" w:h="31660"/>
          <w:pgMar w:top="480" w:bottom="280" w:left="340" w:right="0"/>
          <w:cols w:num="6" w:equalWidth="0">
            <w:col w:w="7237" w:space="40"/>
            <w:col w:w="595" w:space="40"/>
            <w:col w:w="1740" w:space="40"/>
            <w:col w:w="449" w:space="40"/>
            <w:col w:w="651" w:space="40"/>
            <w:col w:w="11158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47"/>
          <w:szCs w:val="47"/>
        </w:rPr>
      </w:pPr>
    </w:p>
    <w:p>
      <w:pPr>
        <w:spacing w:before="0"/>
        <w:ind w:left="0" w:right="32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999999"/>
          <w:w w:val="50"/>
          <w:sz w:val="34"/>
        </w:rPr>
        <w:t>...</w:t>
      </w:r>
      <w:r>
        <w:rPr>
          <w:rFonts w:ascii="Arial"/>
          <w:sz w:val="34"/>
        </w:rPr>
      </w:r>
    </w:p>
    <w:p>
      <w:pPr>
        <w:spacing w:line="467" w:lineRule="exact" w:before="0"/>
        <w:ind w:left="0" w:right="0" w:firstLine="0"/>
        <w:jc w:val="right"/>
        <w:rPr>
          <w:rFonts w:ascii="Arial" w:hAnsi="Arial" w:cs="Arial" w:eastAsia="Arial"/>
          <w:sz w:val="46"/>
          <w:szCs w:val="46"/>
        </w:rPr>
      </w:pPr>
      <w:r>
        <w:rPr>
          <w:rFonts w:ascii="Arial"/>
          <w:color w:val="B3B3B3"/>
          <w:spacing w:val="8"/>
          <w:w w:val="70"/>
          <w:sz w:val="46"/>
        </w:rPr>
        <w:t>'</w:t>
      </w:r>
      <w:r>
        <w:rPr>
          <w:rFonts w:ascii="Arial"/>
          <w:color w:val="999999"/>
          <w:spacing w:val="3"/>
          <w:w w:val="70"/>
          <w:sz w:val="46"/>
        </w:rPr>
        <w:t>"</w:t>
      </w:r>
      <w:r>
        <w:rPr>
          <w:rFonts w:ascii="Arial"/>
          <w:sz w:val="46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/>
          <w:sz w:val="30"/>
        </w:rPr>
      </w:r>
    </w:p>
    <w:p>
      <w:pPr>
        <w:spacing w:before="245"/>
        <w:ind w:left="0" w:right="0" w:firstLine="0"/>
        <w:jc w:val="righ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Arial"/>
          <w:color w:val="B3B3B3"/>
          <w:spacing w:val="-1"/>
          <w:w w:val="55"/>
          <w:sz w:val="7"/>
        </w:rPr>
        <w:t>,</w:t>
      </w:r>
      <w:r>
        <w:rPr>
          <w:rFonts w:ascii="Courier New"/>
          <w:color w:val="999999"/>
          <w:spacing w:val="-3"/>
          <w:w w:val="55"/>
          <w:sz w:val="30"/>
        </w:rPr>
        <w:t>..</w:t>
      </w:r>
      <w:r>
        <w:rPr>
          <w:rFonts w:ascii="Courier New"/>
          <w:sz w:val="30"/>
        </w:rPr>
      </w:r>
    </w:p>
    <w:p>
      <w:pPr>
        <w:spacing w:before="234"/>
        <w:ind w:left="0" w:right="179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w w:val="50"/>
        </w:rPr>
        <w:br w:type="column"/>
      </w:r>
      <w:r>
        <w:rPr>
          <w:rFonts w:ascii="Arial"/>
          <w:color w:val="B3B3B3"/>
          <w:spacing w:val="-1"/>
          <w:w w:val="50"/>
          <w:sz w:val="32"/>
        </w:rPr>
        <w:t>,</w:t>
      </w:r>
      <w:r>
        <w:rPr>
          <w:rFonts w:ascii="Arial"/>
          <w:color w:val="999999"/>
          <w:spacing w:val="-1"/>
          <w:w w:val="50"/>
          <w:sz w:val="32"/>
        </w:rPr>
        <w:t>..,</w:t>
      </w:r>
      <w:r>
        <w:rPr>
          <w:rFonts w:ascii="Arial"/>
          <w:sz w:val="32"/>
        </w:rPr>
      </w:r>
    </w:p>
    <w:p>
      <w:pPr>
        <w:spacing w:line="240" w:lineRule="auto" w:before="7"/>
        <w:rPr>
          <w:rFonts w:ascii="Arial" w:hAnsi="Arial" w:cs="Arial" w:eastAsia="Arial"/>
          <w:sz w:val="41"/>
          <w:szCs w:val="41"/>
        </w:rPr>
      </w:pPr>
    </w:p>
    <w:p>
      <w:pPr>
        <w:tabs>
          <w:tab w:pos="2512" w:val="left" w:leader="none"/>
        </w:tabs>
        <w:spacing w:line="324" w:lineRule="exact" w:before="0"/>
        <w:ind w:left="1030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Arial"/>
          <w:color w:val="999999"/>
          <w:spacing w:val="-9"/>
          <w:w w:val="55"/>
          <w:position w:val="-4"/>
          <w:sz w:val="8"/>
        </w:rPr>
        <w:t>i</w:t>
      </w:r>
      <w:r>
        <w:rPr>
          <w:rFonts w:ascii="Arial"/>
          <w:color w:val="999999"/>
          <w:spacing w:val="-24"/>
          <w:w w:val="55"/>
          <w:position w:val="-18"/>
          <w:sz w:val="29"/>
        </w:rPr>
        <w:t>,</w:t>
      </w:r>
      <w:r>
        <w:rPr>
          <w:rFonts w:ascii="Times New Roman"/>
          <w:color w:val="999999"/>
          <w:w w:val="55"/>
          <w:position w:val="-18"/>
          <w:sz w:val="60"/>
        </w:rPr>
        <w:t>..</w:t>
        <w:tab/>
      </w:r>
      <w:r>
        <w:rPr>
          <w:rFonts w:ascii="Times New Roman"/>
          <w:color w:val="999999"/>
          <w:w w:val="75"/>
          <w:sz w:val="50"/>
        </w:rPr>
        <w:t>.</w:t>
      </w:r>
      <w:r>
        <w:rPr>
          <w:rFonts w:ascii="Times New Roman"/>
          <w:color w:val="999999"/>
          <w:spacing w:val="-59"/>
          <w:w w:val="75"/>
          <w:sz w:val="50"/>
        </w:rPr>
        <w:t>.</w:t>
      </w:r>
      <w:r>
        <w:rPr>
          <w:rFonts w:ascii="Times New Roman"/>
          <w:color w:val="999999"/>
          <w:w w:val="75"/>
          <w:sz w:val="50"/>
        </w:rPr>
        <w:t>.</w:t>
      </w:r>
      <w:r>
        <w:rPr>
          <w:rFonts w:ascii="Times New Roman"/>
          <w:sz w:val="5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75" w:lineRule="exact" w:before="164"/>
        <w:ind w:left="0" w:right="0" w:firstLine="0"/>
        <w:jc w:val="righ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Arial"/>
          <w:color w:val="B3B3B3"/>
          <w:spacing w:val="-1"/>
          <w:w w:val="60"/>
          <w:sz w:val="10"/>
        </w:rPr>
        <w:t>,</w:t>
      </w:r>
      <w:r>
        <w:rPr>
          <w:rFonts w:ascii="Courier New"/>
          <w:color w:val="999999"/>
          <w:spacing w:val="-3"/>
          <w:w w:val="60"/>
          <w:sz w:val="28"/>
        </w:rPr>
        <w:t>..</w:t>
      </w:r>
      <w:r>
        <w:rPr>
          <w:rFonts w:ascii="Courier New"/>
          <w:sz w:val="28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16"/>
          <w:szCs w:val="16"/>
        </w:rPr>
      </w:pPr>
      <w:r>
        <w:rPr/>
        <w:br w:type="column"/>
      </w:r>
      <w:r>
        <w:rPr>
          <w:rFonts w:ascii="Courier New"/>
          <w:sz w:val="1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16"/>
          <w:szCs w:val="16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6"/>
          <w:szCs w:val="16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6"/>
          <w:szCs w:val="16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6"/>
          <w:szCs w:val="16"/>
        </w:rPr>
      </w:pPr>
    </w:p>
    <w:p>
      <w:pPr>
        <w:spacing w:line="240" w:lineRule="auto" w:before="11"/>
        <w:rPr>
          <w:rFonts w:ascii="Courier New" w:hAnsi="Courier New" w:cs="Courier New" w:eastAsia="Courier New"/>
          <w:sz w:val="16"/>
          <w:szCs w:val="1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B3B3B3"/>
          <w:w w:val="60"/>
          <w:sz w:val="16"/>
          <w:szCs w:val="16"/>
        </w:rPr>
        <w:t>•</w:t>
      </w:r>
      <w:r>
        <w:rPr>
          <w:rFonts w:ascii="Arial" w:hAnsi="Arial" w:cs="Arial" w:eastAsia="Arial"/>
          <w:color w:val="999999"/>
          <w:w w:val="60"/>
          <w:sz w:val="16"/>
          <w:szCs w:val="16"/>
        </w:rPr>
        <w:t>'lo.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spacing w:line="178" w:lineRule="exact" w:before="0"/>
        <w:ind w:left="0" w:right="98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398.330353pt;margin-top:4.525648pt;width:.6pt;height:6.35pt;mso-position-horizontal-relative:page;mso-position-vertical-relative:paragraph;z-index:-602968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z w:val="12"/>
        </w:rPr>
        <w:t>'\,.</w:t>
      </w:r>
      <w:r>
        <w:rPr>
          <w:rFonts w:ascii="Arial"/>
          <w:color w:val="999999"/>
          <w:spacing w:val="18"/>
          <w:sz w:val="12"/>
        </w:rPr>
        <w:t> </w:t>
      </w:r>
      <w:r>
        <w:rPr>
          <w:rFonts w:ascii="Times New Roman"/>
          <w:color w:val="999999"/>
          <w:w w:val="90"/>
          <w:position w:val="8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237" w:lineRule="exact" w:before="0"/>
        <w:ind w:left="0" w:right="68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999999"/>
          <w:sz w:val="24"/>
        </w:rPr>
        <w:t>'</w:t>
      </w:r>
      <w:r>
        <w:rPr>
          <w:rFonts w:ascii="Arial"/>
          <w:sz w:val="24"/>
        </w:rPr>
      </w:r>
    </w:p>
    <w:p>
      <w:pPr>
        <w:spacing w:line="216" w:lineRule="exact" w:before="99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spacing w:val="-4"/>
          <w:w w:val="80"/>
          <w:sz w:val="18"/>
        </w:rPr>
        <w:t>'</w:t>
      </w:r>
      <w:r>
        <w:rPr>
          <w:rFonts w:ascii="Times New Roman"/>
          <w:color w:val="999999"/>
          <w:spacing w:val="-7"/>
          <w:w w:val="80"/>
          <w:position w:val="-1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02" w:lineRule="auto" w:before="87"/>
        <w:ind w:left="1333" w:right="149" w:firstLine="12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w w:val="80"/>
        </w:rPr>
        <w:br w:type="column"/>
      </w:r>
      <w:r>
        <w:rPr>
          <w:rFonts w:ascii="Times New Roman"/>
          <w:color w:val="999999"/>
          <w:w w:val="80"/>
          <w:sz w:val="21"/>
        </w:rPr>
        <w:t>'</w:t>
      </w:r>
      <w:r>
        <w:rPr>
          <w:rFonts w:ascii="Times New Roman"/>
          <w:color w:val="999999"/>
          <w:w w:val="90"/>
          <w:sz w:val="21"/>
        </w:rPr>
        <w:t> </w:t>
      </w:r>
      <w:r>
        <w:rPr>
          <w:rFonts w:ascii="Times New Roman"/>
          <w:color w:val="999999"/>
          <w:w w:val="50"/>
          <w:position w:val="3"/>
          <w:sz w:val="21"/>
        </w:rPr>
        <w:t>'</w:t>
      </w:r>
      <w:r>
        <w:rPr>
          <w:rFonts w:ascii="Courier New"/>
          <w:color w:val="999999"/>
          <w:w w:val="50"/>
          <w:sz w:val="28"/>
        </w:rPr>
        <w:t>..</w:t>
      </w:r>
      <w:r>
        <w:rPr>
          <w:rFonts w:ascii="Courier New"/>
          <w:sz w:val="28"/>
        </w:rPr>
      </w:r>
    </w:p>
    <w:p>
      <w:pPr>
        <w:spacing w:line="566" w:lineRule="exact" w:before="0"/>
        <w:ind w:left="84" w:right="0" w:firstLine="1223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/>
        <w:pict>
          <v:shape style="position:absolute;margin-left:489.468384pt;margin-top:13.240202pt;width:1.150pt;height:10.65pt;mso-position-horizontal-relative:page;mso-position-vertical-relative:paragraph;z-index:301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6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5"/>
          <w:position w:val="28"/>
          <w:sz w:val="21"/>
        </w:rPr>
        <w:t>'</w:t>
      </w:r>
      <w:r>
        <w:rPr>
          <w:rFonts w:ascii="Times New Roman"/>
          <w:color w:val="999999"/>
          <w:spacing w:val="64"/>
          <w:w w:val="65"/>
          <w:position w:val="28"/>
          <w:sz w:val="21"/>
        </w:rPr>
        <w:t> </w:t>
      </w:r>
      <w:r>
        <w:rPr>
          <w:rFonts w:ascii="Times New Roman"/>
          <w:color w:val="999999"/>
          <w:w w:val="65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00" w:lineRule="exact" w:before="31"/>
        <w:ind w:left="84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/>
          <w:color w:val="999999"/>
          <w:spacing w:val="-27"/>
          <w:w w:val="130"/>
          <w:sz w:val="21"/>
        </w:rPr>
        <w:t>'</w:t>
      </w:r>
      <w:r>
        <w:rPr>
          <w:rFonts w:ascii="Arial"/>
          <w:color w:val="999999"/>
          <w:spacing w:val="-9"/>
          <w:w w:val="130"/>
          <w:position w:val="-2"/>
          <w:sz w:val="11"/>
        </w:rPr>
        <w:t>I</w:t>
      </w:r>
      <w:r>
        <w:rPr>
          <w:rFonts w:ascii="Arial"/>
          <w:sz w:val="11"/>
        </w:rPr>
      </w:r>
    </w:p>
    <w:p>
      <w:pPr>
        <w:spacing w:line="260" w:lineRule="exact" w:before="0"/>
        <w:ind w:left="103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999999"/>
          <w:spacing w:val="-5"/>
          <w:w w:val="85"/>
          <w:sz w:val="12"/>
        </w:rPr>
        <w:t>'</w:t>
      </w:r>
      <w:r>
        <w:rPr>
          <w:rFonts w:ascii="Times New Roman"/>
          <w:color w:val="999999"/>
          <w:spacing w:val="-5"/>
          <w:w w:val="85"/>
          <w:position w:val="-10"/>
          <w:sz w:val="21"/>
        </w:rPr>
        <w:t>'</w:t>
      </w:r>
      <w:r>
        <w:rPr>
          <w:rFonts w:ascii="Times New Roman"/>
          <w:color w:val="999999"/>
          <w:spacing w:val="-21"/>
          <w:w w:val="85"/>
          <w:position w:val="-10"/>
          <w:sz w:val="21"/>
        </w:rPr>
        <w:t> </w:t>
      </w:r>
      <w:r>
        <w:rPr>
          <w:rFonts w:ascii="Times New Roman"/>
          <w:color w:val="999999"/>
          <w:w w:val="140"/>
          <w:sz w:val="28"/>
        </w:rPr>
        <w:t>'</w:t>
      </w:r>
      <w:r>
        <w:rPr>
          <w:rFonts w:ascii="Times New Roman"/>
          <w:sz w:val="28"/>
        </w:rPr>
      </w:r>
    </w:p>
    <w:p>
      <w:pPr>
        <w:spacing w:before="183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45"/>
        </w:rPr>
        <w:br w:type="column"/>
      </w:r>
      <w:r>
        <w:rPr>
          <w:rFonts w:ascii="Times New Roman"/>
          <w:color w:val="B3B3B3"/>
          <w:spacing w:val="1"/>
          <w:w w:val="45"/>
          <w:sz w:val="26"/>
        </w:rPr>
        <w:t>,</w:t>
      </w:r>
      <w:r>
        <w:rPr>
          <w:rFonts w:ascii="Times New Roman"/>
          <w:color w:val="999999"/>
          <w:spacing w:val="1"/>
          <w:w w:val="45"/>
          <w:sz w:val="26"/>
        </w:rPr>
        <w:t>.._</w:t>
      </w:r>
      <w:r>
        <w:rPr>
          <w:rFonts w:asci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11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B3B3B3"/>
          <w:w w:val="60"/>
          <w:sz w:val="16"/>
          <w:szCs w:val="16"/>
        </w:rPr>
        <w:t>•</w:t>
      </w:r>
      <w:r>
        <w:rPr>
          <w:rFonts w:ascii="Arial" w:hAnsi="Arial" w:cs="Arial" w:eastAsia="Arial"/>
          <w:color w:val="999999"/>
          <w:w w:val="60"/>
          <w:sz w:val="16"/>
          <w:szCs w:val="16"/>
        </w:rPr>
        <w:t>'lo.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240" w:lineRule="auto" w:before="11"/>
        <w:rPr>
          <w:rFonts w:ascii="Arial" w:hAnsi="Arial" w:cs="Arial" w:eastAsia="Arial"/>
          <w:sz w:val="48"/>
          <w:szCs w:val="48"/>
        </w:rPr>
      </w:pPr>
      <w:r>
        <w:rPr/>
        <w:br w:type="column"/>
      </w:r>
      <w:r>
        <w:rPr>
          <w:rFonts w:ascii="Arial"/>
          <w:sz w:val="48"/>
        </w:rPr>
      </w:r>
    </w:p>
    <w:p>
      <w:pPr>
        <w:tabs>
          <w:tab w:pos="1520" w:val="left" w:leader="none"/>
        </w:tabs>
        <w:spacing w:before="0"/>
        <w:ind w:left="1030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Arial"/>
          <w:color w:val="9CBDBD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  <w:tab/>
      </w:r>
      <w:r>
        <w:rPr>
          <w:rFonts w:ascii="Times New Roman"/>
          <w:color w:val="999999"/>
          <w:w w:val="50"/>
          <w:position w:val="-5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/>
          <w:sz w:val="25"/>
        </w:rPr>
      </w:r>
    </w:p>
    <w:p>
      <w:pPr>
        <w:spacing w:line="309" w:lineRule="exact" w:before="0"/>
        <w:ind w:left="0" w:right="0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rFonts w:ascii="Times New Roman" w:hAnsi="Times New Roman" w:cs="Times New Roman" w:eastAsia="Times New Roman"/>
          <w:color w:val="999999"/>
          <w:spacing w:val="-43"/>
          <w:w w:val="140"/>
          <w:sz w:val="23"/>
          <w:szCs w:val="23"/>
        </w:rPr>
        <w:t>'</w:t>
      </w:r>
      <w:r>
        <w:rPr>
          <w:rFonts w:ascii="Arial" w:hAnsi="Arial" w:cs="Arial" w:eastAsia="Arial"/>
          <w:color w:val="999999"/>
          <w:spacing w:val="3"/>
          <w:w w:val="140"/>
          <w:sz w:val="28"/>
          <w:szCs w:val="28"/>
        </w:rPr>
        <w:t>,</w:t>
      </w:r>
      <w:r>
        <w:rPr>
          <w:rFonts w:ascii="Times New Roman" w:hAnsi="Times New Roman" w:cs="Times New Roman" w:eastAsia="Times New Roman"/>
          <w:color w:val="999999"/>
          <w:spacing w:val="-67"/>
          <w:w w:val="140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w w:val="140"/>
          <w:sz w:val="28"/>
          <w:szCs w:val="28"/>
        </w:rPr>
        <w:t>.</w:t>
      </w:r>
      <w:r>
        <w:rPr>
          <w:rFonts w:ascii="Arial" w:hAnsi="Arial" w:cs="Arial" w:eastAsia="Arial"/>
          <w:sz w:val="28"/>
          <w:szCs w:val="28"/>
        </w:rPr>
      </w:r>
    </w:p>
    <w:p>
      <w:pPr>
        <w:spacing w:line="229" w:lineRule="exact" w:before="0"/>
        <w:ind w:left="0" w:right="242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spacing w:line="327" w:lineRule="exact" w:before="184"/>
        <w:ind w:left="259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Courier New" w:hAnsi="Courier New" w:cs="Courier New" w:eastAsia="Courier New"/>
          <w:color w:val="999999"/>
          <w:spacing w:val="-142"/>
          <w:w w:val="125"/>
          <w:sz w:val="27"/>
          <w:szCs w:val="27"/>
        </w:rPr>
        <w:t>'</w:t>
      </w:r>
      <w:r>
        <w:rPr>
          <w:rFonts w:ascii="Times New Roman" w:hAnsi="Times New Roman" w:cs="Times New Roman" w:eastAsia="Times New Roman"/>
          <w:color w:val="999999"/>
          <w:spacing w:val="2"/>
          <w:w w:val="125"/>
          <w:position w:val="11"/>
          <w:sz w:val="12"/>
          <w:szCs w:val="12"/>
        </w:rPr>
        <w:t>'</w:t>
      </w:r>
      <w:r>
        <w:rPr>
          <w:rFonts w:ascii="Arial" w:hAnsi="Arial" w:cs="Arial" w:eastAsia="Arial"/>
          <w:color w:val="999999"/>
          <w:w w:val="125"/>
          <w:position w:val="1"/>
          <w:sz w:val="28"/>
          <w:szCs w:val="28"/>
        </w:rPr>
        <w:t>,</w:t>
      </w:r>
      <w:r>
        <w:rPr>
          <w:rFonts w:ascii="Courier New" w:hAnsi="Courier New" w:cs="Courier New" w:eastAsia="Courier New"/>
          <w:color w:val="999999"/>
          <w:spacing w:val="-152"/>
          <w:w w:val="125"/>
          <w:sz w:val="27"/>
          <w:szCs w:val="27"/>
        </w:rPr>
        <w:t>•</w:t>
      </w:r>
      <w:r>
        <w:rPr>
          <w:rFonts w:ascii="Arial" w:hAnsi="Arial" w:cs="Arial" w:eastAsia="Arial"/>
          <w:color w:val="999999"/>
          <w:w w:val="125"/>
          <w:position w:val="1"/>
          <w:sz w:val="28"/>
          <w:szCs w:val="28"/>
        </w:rPr>
        <w:t>.</w:t>
      </w:r>
      <w:r>
        <w:rPr>
          <w:rFonts w:ascii="Arial" w:hAnsi="Arial" w:cs="Arial" w:eastAsia="Arial"/>
          <w:sz w:val="28"/>
          <w:szCs w:val="28"/>
        </w:rPr>
      </w:r>
    </w:p>
    <w:p>
      <w:pPr>
        <w:spacing w:line="148" w:lineRule="exact" w:before="0"/>
        <w:ind w:left="51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75" w:lineRule="exact" w:before="0"/>
        <w:ind w:left="77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spacing w:before="242"/>
        <w:ind w:left="15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129"/>
          <w:w w:val="13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spacing w:val="-91"/>
          <w:w w:val="130"/>
          <w:position w:val="8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spacing w:val="-140"/>
          <w:w w:val="130"/>
          <w:position w:val="-7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13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22370" w:h="31660"/>
          <w:pgMar w:top="480" w:bottom="280" w:left="340" w:right="0"/>
          <w:cols w:num="12" w:equalWidth="0">
            <w:col w:w="1227" w:space="194"/>
            <w:col w:w="1251" w:space="154"/>
            <w:col w:w="2746" w:space="40"/>
            <w:col w:w="785" w:space="40"/>
            <w:col w:w="870" w:space="40"/>
            <w:col w:w="394" w:space="40"/>
            <w:col w:w="1694" w:space="40"/>
            <w:col w:w="1172" w:space="635"/>
            <w:col w:w="1676" w:space="5182"/>
            <w:col w:w="1324" w:space="40"/>
            <w:col w:w="542" w:space="40"/>
            <w:col w:w="1904"/>
          </w:cols>
        </w:sectPr>
      </w:pPr>
    </w:p>
    <w:p>
      <w:pPr>
        <w:spacing w:line="635" w:lineRule="exact" w:before="34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41.107693pt;margin-top:24.583855pt;width:11.9pt;height:32.25pt;mso-position-horizontal-relative:page;mso-position-vertical-relative:paragraph;z-index:-602896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6"/>
                      <w:szCs w:val="36"/>
                    </w:rPr>
                  </w:pPr>
                  <w:r>
                    <w:rPr>
                      <w:rFonts w:ascii="Times New Roman"/>
                      <w:color w:val="999999"/>
                      <w:w w:val="55"/>
                      <w:sz w:val="64"/>
                    </w:rPr>
                    <w:t>..</w:t>
                  </w:r>
                  <w:r>
                    <w:rPr>
                      <w:rFonts w:ascii="Times New Roman"/>
                      <w:color w:val="999999"/>
                      <w:spacing w:val="-37"/>
                      <w:w w:val="55"/>
                      <w:sz w:val="64"/>
                    </w:rPr>
                    <w:t>.</w:t>
                  </w:r>
                  <w:r>
                    <w:rPr>
                      <w:rFonts w:ascii="Arial"/>
                      <w:color w:val="999999"/>
                      <w:spacing w:val="-45"/>
                      <w:w w:val="55"/>
                      <w:sz w:val="36"/>
                    </w:rPr>
                    <w:t>,</w:t>
                  </w:r>
                  <w:r>
                    <w:rPr>
                      <w:rFonts w:ascii="Arial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spacing w:val="-2"/>
          <w:w w:val="120"/>
          <w:sz w:val="14"/>
          <w:szCs w:val="14"/>
        </w:rPr>
        <w:t>'</w:t>
      </w:r>
      <w:r>
        <w:rPr>
          <w:rFonts w:ascii="Arial" w:hAnsi="Arial" w:cs="Arial" w:eastAsia="Arial"/>
          <w:color w:val="999999"/>
          <w:w w:val="120"/>
          <w:sz w:val="14"/>
          <w:szCs w:val="14"/>
        </w:rPr>
        <w:t>\.</w:t>
      </w:r>
      <w:r>
        <w:rPr>
          <w:rFonts w:ascii="Arial" w:hAnsi="Arial" w:cs="Arial" w:eastAsia="Arial"/>
          <w:color w:val="999999"/>
          <w:spacing w:val="10"/>
          <w:w w:val="120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05"/>
          <w:sz w:val="49"/>
          <w:szCs w:val="49"/>
        </w:rPr>
        <w:t>.</w:t>
      </w:r>
      <w:r>
        <w:rPr>
          <w:rFonts w:ascii="Arial" w:hAnsi="Arial" w:cs="Arial" w:eastAsia="Arial"/>
          <w:color w:val="999999"/>
          <w:spacing w:val="-59"/>
          <w:w w:val="105"/>
          <w:sz w:val="49"/>
          <w:szCs w:val="49"/>
        </w:rPr>
        <w:t> </w:t>
      </w:r>
      <w:r>
        <w:rPr>
          <w:rFonts w:ascii="Times New Roman" w:hAnsi="Times New Roman" w:cs="Times New Roman" w:eastAsia="Times New Roman"/>
          <w:color w:val="999999"/>
          <w:spacing w:val="-55"/>
          <w:w w:val="105"/>
          <w:position w:val="-16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spacing w:val="-34"/>
          <w:w w:val="105"/>
          <w:position w:val="-16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w w:val="105"/>
          <w:position w:val="-16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124" w:lineRule="exact" w:before="0"/>
        <w:ind w:left="0" w:right="35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b/>
          <w:color w:val="999999"/>
          <w:w w:val="85"/>
          <w:sz w:val="11"/>
        </w:rPr>
        <w:t>!'i</w:t>
      </w:r>
      <w:r>
        <w:rPr>
          <w:rFonts w:ascii="Arial"/>
          <w:b/>
          <w:color w:val="999999"/>
          <w:spacing w:val="-19"/>
          <w:w w:val="85"/>
          <w:sz w:val="11"/>
        </w:rPr>
        <w:t> </w:t>
      </w:r>
      <w:r>
        <w:rPr>
          <w:rFonts w:ascii="Arial"/>
          <w:b/>
          <w:color w:val="999999"/>
          <w:w w:val="125"/>
          <w:sz w:val="11"/>
        </w:rPr>
        <w:t>o</w:t>
      </w:r>
      <w:r>
        <w:rPr>
          <w:rFonts w:ascii="Arial"/>
          <w:b/>
          <w:color w:val="999999"/>
          <w:spacing w:val="27"/>
          <w:w w:val="125"/>
          <w:sz w:val="11"/>
        </w:rPr>
        <w:t> </w:t>
      </w:r>
      <w:r>
        <w:rPr>
          <w:rFonts w:ascii="Arial"/>
          <w:color w:val="999999"/>
          <w:w w:val="250"/>
          <w:sz w:val="15"/>
        </w:rPr>
        <w:t>!</w:t>
      </w:r>
      <w:r>
        <w:rPr>
          <w:rFonts w:ascii="Arial"/>
          <w:sz w:val="15"/>
        </w:rPr>
      </w:r>
    </w:p>
    <w:p>
      <w:pPr>
        <w:tabs>
          <w:tab w:pos="635" w:val="left" w:leader="none"/>
        </w:tabs>
        <w:spacing w:line="62" w:lineRule="atLeast" w:before="8"/>
        <w:ind w:left="0" w:right="16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color w:val="B3B3B3"/>
          <w:spacing w:val="-2"/>
          <w:w w:val="275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999999"/>
          <w:spacing w:val="-1"/>
          <w:w w:val="275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color w:val="999999"/>
          <w:spacing w:val="7"/>
          <w:w w:val="107"/>
          <w:sz w:val="8"/>
          <w:szCs w:val="8"/>
        </w:rPr>
      </w:r>
      <w:r>
        <w:rPr>
          <w:rFonts w:ascii="Times New Roman" w:hAnsi="Times New Roman" w:cs="Times New Roman" w:eastAsia="Times New Roman"/>
          <w:color w:val="999999"/>
          <w:w w:val="107"/>
          <w:sz w:val="8"/>
          <w:szCs w:val="8"/>
          <w:u w:val="single" w:color="979797"/>
        </w:rPr>
        <w:t> </w:t>
      </w:r>
      <w:r>
        <w:rPr>
          <w:rFonts w:ascii="Times New Roman" w:hAnsi="Times New Roman" w:cs="Times New Roman" w:eastAsia="Times New Roman"/>
          <w:color w:val="999999"/>
          <w:sz w:val="8"/>
          <w:szCs w:val="8"/>
          <w:u w:val="single" w:color="979797"/>
        </w:rPr>
        <w:tab/>
      </w:r>
      <w:r>
        <w:rPr>
          <w:rFonts w:ascii="Times New Roman" w:hAnsi="Times New Roman" w:cs="Times New Roman" w:eastAsia="Times New Roman"/>
          <w:color w:val="999999"/>
          <w:sz w:val="8"/>
          <w:szCs w:val="8"/>
        </w:rPr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before="365"/>
        <w:ind w:left="262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w w:val="80"/>
        </w:rPr>
        <w:br w:type="column"/>
      </w:r>
      <w:r>
        <w:rPr>
          <w:rFonts w:ascii="Arial"/>
          <w:color w:val="B3B3B3"/>
          <w:spacing w:val="-58"/>
          <w:w w:val="80"/>
          <w:sz w:val="45"/>
        </w:rPr>
        <w:t>.</w:t>
      </w:r>
      <w:r>
        <w:rPr>
          <w:rFonts w:ascii="Arial"/>
          <w:color w:val="999999"/>
          <w:w w:val="80"/>
          <w:sz w:val="45"/>
        </w:rPr>
        <w:t>..</w:t>
      </w:r>
      <w:r>
        <w:rPr>
          <w:rFonts w:ascii="Arial"/>
          <w:sz w:val="45"/>
        </w:rPr>
      </w:r>
    </w:p>
    <w:p>
      <w:pPr>
        <w:spacing w:line="33" w:lineRule="exact" w:before="129"/>
        <w:ind w:left="44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999999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999999"/>
          <w:spacing w:val="-2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99999"/>
          <w:spacing w:val="-29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999999"/>
          <w:spacing w:val="-39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999999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999999"/>
          <w:spacing w:val="-3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99999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999999"/>
          <w:spacing w:val="-2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99999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999999"/>
          <w:spacing w:val="-2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99999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999999"/>
          <w:spacing w:val="-2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99999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999999"/>
          <w:spacing w:val="-2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99999"/>
          <w:w w:val="90"/>
          <w:sz w:val="23"/>
          <w:szCs w:val="23"/>
        </w:rPr>
        <w:t>_</w:t>
      </w:r>
      <w:r>
        <w:rPr>
          <w:rFonts w:ascii="Times New Roman" w:hAnsi="Times New Roman" w:cs="Times New Roman" w:eastAsia="Times New Roman"/>
          <w:color w:val="999999"/>
          <w:spacing w:val="-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B3B3B3"/>
          <w:spacing w:val="-12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color w:val="999999"/>
          <w:spacing w:val="33"/>
          <w:sz w:val="23"/>
          <w:szCs w:val="23"/>
        </w:rPr>
        <w:t>_</w:t>
      </w:r>
      <w:r>
        <w:rPr>
          <w:rFonts w:ascii="Times New Roman" w:hAnsi="Times New Roman" w:cs="Times New Roman" w:eastAsia="Times New Roman"/>
          <w:color w:val="999999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545" w:lineRule="exact" w:before="208"/>
        <w:ind w:left="105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sz w:val="61"/>
        </w:rPr>
        <w:t>.</w:t>
      </w:r>
      <w:r>
        <w:rPr>
          <w:rFonts w:ascii="Arial"/>
          <w:sz w:val="61"/>
        </w:rPr>
      </w:r>
    </w:p>
    <w:p>
      <w:pPr>
        <w:spacing w:line="292" w:lineRule="exact" w:before="0"/>
        <w:ind w:left="130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/>
        <w:pict>
          <v:shape style="position:absolute;margin-left:169.848068pt;margin-top:-.795333pt;width:3.15pt;height:8.65pt;mso-position-horizontal-relative:page;mso-position-vertical-relative:paragraph;z-index:-602872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105"/>
                      <w:sz w:val="17"/>
                      <w:szCs w:val="17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65"/>
          <w:sz w:val="27"/>
        </w:rPr>
        <w:t>-</w:t>
      </w:r>
      <w:r>
        <w:rPr>
          <w:rFonts w:ascii="Arial"/>
          <w:color w:val="999999"/>
          <w:spacing w:val="-32"/>
          <w:w w:val="65"/>
          <w:sz w:val="27"/>
        </w:rPr>
        <w:t> </w:t>
      </w:r>
      <w:r>
        <w:rPr>
          <w:rFonts w:ascii="Arial"/>
          <w:color w:val="999999"/>
          <w:spacing w:val="-25"/>
          <w:w w:val="65"/>
          <w:sz w:val="27"/>
        </w:rPr>
        <w:t>-</w:t>
      </w:r>
      <w:r>
        <w:rPr>
          <w:rFonts w:ascii="Times New Roman"/>
          <w:color w:val="999999"/>
          <w:w w:val="65"/>
          <w:sz w:val="60"/>
        </w:rPr>
        <w:t>..</w:t>
      </w:r>
      <w:r>
        <w:rPr>
          <w:rFonts w:ascii="Times New Roman"/>
          <w:sz w:val="60"/>
        </w:rPr>
      </w:r>
    </w:p>
    <w:p>
      <w:pPr>
        <w:spacing w:before="269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w w:val="65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49"/>
          <w:w w:val="65"/>
          <w:position w:val="16"/>
          <w:sz w:val="39"/>
          <w:szCs w:val="39"/>
        </w:rPr>
        <w:t>-</w:t>
      </w:r>
      <w:r>
        <w:rPr>
          <w:rFonts w:ascii="Arial" w:hAnsi="Arial" w:cs="Arial" w:eastAsia="Arial"/>
          <w:color w:val="999999"/>
          <w:spacing w:val="-26"/>
          <w:w w:val="65"/>
          <w:sz w:val="32"/>
          <w:szCs w:val="32"/>
        </w:rPr>
        <w:t>•</w:t>
      </w:r>
      <w:r>
        <w:rPr>
          <w:rFonts w:ascii="Arial" w:hAnsi="Arial" w:cs="Arial" w:eastAsia="Arial"/>
          <w:color w:val="999999"/>
          <w:w w:val="65"/>
          <w:sz w:val="32"/>
          <w:szCs w:val="32"/>
        </w:rPr>
        <w:t>•</w:t>
      </w:r>
      <w:r>
        <w:rPr>
          <w:rFonts w:ascii="Arial" w:hAnsi="Arial" w:cs="Arial" w:eastAsia="Arial"/>
          <w:sz w:val="32"/>
          <w:szCs w:val="32"/>
        </w:rPr>
      </w:r>
    </w:p>
    <w:p>
      <w:pPr>
        <w:tabs>
          <w:tab w:pos="819" w:val="left" w:leader="none"/>
        </w:tabs>
        <w:spacing w:before="378"/>
        <w:ind w:left="4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70"/>
        </w:rPr>
        <w:br w:type="column"/>
      </w:r>
      <w:r>
        <w:rPr>
          <w:rFonts w:ascii="Arial" w:hAnsi="Arial" w:cs="Arial" w:eastAsia="Arial"/>
          <w:color w:val="999999"/>
          <w:spacing w:val="-10"/>
          <w:w w:val="70"/>
          <w:position w:val="-16"/>
          <w:sz w:val="32"/>
          <w:szCs w:val="32"/>
        </w:rPr>
        <w:t>•</w:t>
      </w:r>
      <w:r>
        <w:rPr>
          <w:rFonts w:ascii="Arial" w:hAnsi="Arial" w:cs="Arial" w:eastAsia="Arial"/>
          <w:color w:val="999999"/>
          <w:spacing w:val="-11"/>
          <w:w w:val="70"/>
          <w:position w:val="-16"/>
          <w:sz w:val="32"/>
          <w:szCs w:val="32"/>
        </w:rPr>
        <w:t>•</w:t>
        <w:tab/>
      </w:r>
      <w:r>
        <w:rPr>
          <w:rFonts w:ascii="Arial" w:hAnsi="Arial" w:cs="Arial" w:eastAsia="Arial"/>
          <w:color w:val="999999"/>
          <w:spacing w:val="-21"/>
          <w:sz w:val="32"/>
          <w:szCs w:val="32"/>
        </w:rPr>
        <w:t>•</w:t>
      </w:r>
      <w:r>
        <w:rPr>
          <w:rFonts w:ascii="Arial" w:hAnsi="Arial" w:cs="Arial" w:eastAsia="Arial"/>
          <w:color w:val="999999"/>
          <w:spacing w:val="-23"/>
          <w:sz w:val="32"/>
          <w:szCs w:val="32"/>
        </w:rPr>
        <w:t>•</w:t>
      </w:r>
      <w:r>
        <w:rPr>
          <w:rFonts w:ascii="Arial" w:hAnsi="Arial" w:cs="Arial" w:eastAsia="Arial"/>
          <w:color w:val="999999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position w:val="-9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18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18"/>
        </w:rPr>
        <w:t>\I.</w:t>
      </w:r>
      <w:r>
        <w:rPr>
          <w:rFonts w:ascii="Times New Roman"/>
          <w:color w:val="999999"/>
          <w:spacing w:val="13"/>
          <w:w w:val="70"/>
          <w:sz w:val="18"/>
        </w:rPr>
        <w:t> </w:t>
      </w:r>
      <w:r>
        <w:rPr>
          <w:rFonts w:ascii="Times New Roman"/>
          <w:color w:val="999999"/>
          <w:w w:val="70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71"/>
          <w:szCs w:val="71"/>
        </w:rPr>
      </w:pPr>
      <w:r>
        <w:rPr/>
        <w:br w:type="column"/>
      </w:r>
      <w:r>
        <w:rPr>
          <w:rFonts w:ascii="Times New Roman"/>
          <w:sz w:val="71"/>
        </w:rPr>
      </w:r>
    </w:p>
    <w:p>
      <w:pPr>
        <w:tabs>
          <w:tab w:pos="1973" w:val="left" w:leader="none"/>
        </w:tabs>
        <w:spacing w:line="222" w:lineRule="exact" w:before="0"/>
        <w:ind w:left="482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Times New Roman" w:hAnsi="Times New Roman" w:cs="Times New Roman" w:eastAsia="Times New Roman"/>
          <w:color w:val="B3B3B3"/>
          <w:spacing w:val="16"/>
          <w:w w:val="50"/>
          <w:position w:val="-7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999999"/>
          <w:spacing w:val="-21"/>
          <w:w w:val="50"/>
          <w:position w:val="-7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999999"/>
          <w:w w:val="50"/>
          <w:position w:val="-7"/>
          <w:sz w:val="32"/>
          <w:szCs w:val="32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75"/>
          <w:sz w:val="50"/>
          <w:szCs w:val="50"/>
        </w:rPr>
        <w:t>.</w:t>
      </w:r>
      <w:r>
        <w:rPr>
          <w:rFonts w:ascii="Times New Roman" w:hAnsi="Times New Roman" w:cs="Times New Roman" w:eastAsia="Times New Roman"/>
          <w:color w:val="999999"/>
          <w:spacing w:val="-59"/>
          <w:w w:val="75"/>
          <w:sz w:val="50"/>
          <w:szCs w:val="50"/>
        </w:rPr>
        <w:t>.</w:t>
      </w:r>
      <w:r>
        <w:rPr>
          <w:rFonts w:ascii="Times New Roman" w:hAnsi="Times New Roman" w:cs="Times New Roman" w:eastAsia="Times New Roman"/>
          <w:color w:val="999999"/>
          <w:w w:val="75"/>
          <w:sz w:val="50"/>
          <w:szCs w:val="50"/>
        </w:rPr>
        <w:t>.</w:t>
      </w:r>
      <w:r>
        <w:rPr>
          <w:rFonts w:ascii="Times New Roman" w:hAnsi="Times New Roman" w:cs="Times New Roman" w:eastAsia="Times New Roman"/>
          <w:sz w:val="50"/>
          <w:szCs w:val="5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8"/>
          <w:szCs w:val="38"/>
        </w:rPr>
      </w:pPr>
      <w:r>
        <w:rPr/>
        <w:br w:type="column"/>
      </w:r>
      <w:r>
        <w:rPr>
          <w:rFonts w:ascii="Times New Roman"/>
          <w:sz w:val="38"/>
        </w:rPr>
      </w:r>
    </w:p>
    <w:p>
      <w:pPr>
        <w:tabs>
          <w:tab w:pos="896" w:val="left" w:leader="none"/>
        </w:tabs>
        <w:spacing w:before="0"/>
        <w:ind w:left="4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331.729523pt;margin-top:16.461792pt;width:6.5pt;height:7.35pt;mso-position-horizontal-relative:page;mso-position-vertical-relative:paragraph;z-index:-602848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999999"/>
                      <w:w w:val="330"/>
                      <w:sz w:val="14"/>
                    </w:rPr>
                    <w:t>I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spacing w:val="-54"/>
          <w:w w:val="110"/>
          <w:position w:val="-6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w w:val="110"/>
          <w:position w:val="-6"/>
          <w:sz w:val="25"/>
          <w:szCs w:val="25"/>
        </w:rPr>
        <w:t>•</w:t>
        <w:tab/>
      </w:r>
      <w:r>
        <w:rPr>
          <w:rFonts w:ascii="Times New Roman" w:hAnsi="Times New Roman" w:cs="Times New Roman" w:eastAsia="Times New Roman"/>
          <w:color w:val="999999"/>
          <w:spacing w:val="-60"/>
          <w:w w:val="12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12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28" w:lineRule="auto" w:before="92"/>
        <w:ind w:left="507" w:right="2390" w:hanging="26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spacing w:val="-6"/>
          <w:w w:val="50"/>
          <w:position w:val="15"/>
          <w:sz w:val="12"/>
        </w:rPr>
        <w:t>'</w:t>
      </w:r>
      <w:r>
        <w:rPr>
          <w:rFonts w:ascii="Times New Roman"/>
          <w:color w:val="999999"/>
          <w:spacing w:val="-6"/>
          <w:w w:val="50"/>
          <w:position w:val="4"/>
          <w:sz w:val="21"/>
        </w:rPr>
        <w:t>'</w:t>
      </w:r>
      <w:r>
        <w:rPr>
          <w:rFonts w:ascii="Arial"/>
          <w:color w:val="999999"/>
          <w:spacing w:val="-5"/>
          <w:w w:val="50"/>
          <w:sz w:val="25"/>
        </w:rPr>
        <w:t>,</w:t>
      </w:r>
      <w:r>
        <w:rPr>
          <w:rFonts w:ascii="Courier New"/>
          <w:color w:val="999999"/>
          <w:spacing w:val="-7"/>
          <w:w w:val="50"/>
          <w:sz w:val="30"/>
        </w:rPr>
        <w:t>..</w:t>
      </w:r>
      <w:r>
        <w:rPr>
          <w:rFonts w:ascii="Courier New"/>
          <w:color w:val="999999"/>
          <w:spacing w:val="25"/>
          <w:w w:val="48"/>
          <w:sz w:val="30"/>
        </w:rPr>
        <w:t> </w:t>
      </w:r>
      <w:r>
        <w:rPr>
          <w:rFonts w:ascii="Times New Roman"/>
          <w:color w:val="999999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spacing w:after="0" w:line="228" w:lineRule="auto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22370" w:h="31660"/>
          <w:pgMar w:top="480" w:bottom="280" w:left="340" w:right="0"/>
          <w:cols w:num="9" w:equalWidth="0">
            <w:col w:w="1245" w:space="40"/>
            <w:col w:w="1628" w:space="40"/>
            <w:col w:w="438" w:space="957"/>
            <w:col w:w="651" w:space="152"/>
            <w:col w:w="1275" w:space="829"/>
            <w:col w:w="659" w:space="1731"/>
            <w:col w:w="2207" w:space="2376"/>
            <w:col w:w="1043" w:space="3648"/>
            <w:col w:w="3111"/>
          </w:cols>
        </w:sectPr>
      </w:pPr>
    </w:p>
    <w:p>
      <w:pPr>
        <w:tabs>
          <w:tab w:pos="388" w:val="left" w:leader="none"/>
        </w:tabs>
        <w:spacing w:line="2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/>
        <w:pict>
          <v:shape style="position:absolute;margin-left:456.32724pt;margin-top:34.221966pt;width:5.4pt;height:11.3pt;mso-position-horizontal-relative:page;mso-position-vertical-relative:paragraph;z-index:-602824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135"/>
                      <w:sz w:val="22"/>
                      <w:szCs w:val="22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5.765747pt;margin-top:26.78882pt;width:1.75pt;height:10.65pt;mso-position-horizontal-relative:page;mso-position-vertical-relative:paragraph;z-index:-60280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85"/>
          <w:position w:val="-2"/>
          <w:sz w:val="18"/>
        </w:rPr>
        <w:t>'</w:t>
        <w:tab/>
      </w:r>
      <w:r>
        <w:rPr>
          <w:rFonts w:ascii="Times New Roman"/>
          <w:color w:val="999999"/>
          <w:w w:val="5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Arial"/>
          <w:color w:val="999999"/>
          <w:spacing w:val="-59"/>
          <w:sz w:val="61"/>
        </w:rPr>
        <w:t>.</w:t>
      </w:r>
      <w:r>
        <w:rPr>
          <w:rFonts w:ascii="Times New Roman"/>
          <w:color w:val="999999"/>
          <w:spacing w:val="-7"/>
          <w:position w:val="9"/>
          <w:sz w:val="19"/>
        </w:rPr>
        <w:t>'</w:t>
      </w:r>
      <w:r>
        <w:rPr>
          <w:rFonts w:ascii="Times New Roman"/>
          <w:color w:val="999999"/>
          <w:sz w:val="21"/>
        </w:rPr>
        <w:t>' </w:t>
      </w:r>
      <w:r>
        <w:rPr>
          <w:rFonts w:ascii="Times New Roman"/>
          <w:color w:val="999999"/>
          <w:spacing w:val="7"/>
          <w:sz w:val="21"/>
        </w:rPr>
        <w:t> </w:t>
      </w:r>
      <w:r>
        <w:rPr>
          <w:rFonts w:ascii="Times New Roman"/>
          <w:color w:val="999999"/>
          <w:spacing w:val="-10"/>
          <w:position w:val="9"/>
          <w:sz w:val="21"/>
        </w:rPr>
        <w:t>'</w:t>
      </w:r>
      <w:r>
        <w:rPr>
          <w:rFonts w:ascii="Times New Roman"/>
          <w:color w:val="999999"/>
          <w:sz w:val="18"/>
        </w:rPr>
        <w:t>'</w:t>
      </w:r>
      <w:r>
        <w:rPr>
          <w:rFonts w:ascii="Times New Roman"/>
          <w:sz w:val="18"/>
        </w:rPr>
      </w:r>
    </w:p>
    <w:p>
      <w:pPr>
        <w:tabs>
          <w:tab w:pos="7357" w:val="left" w:leader="none"/>
        </w:tabs>
        <w:spacing w:line="20" w:lineRule="atLeast" w:before="0"/>
        <w:ind w:left="99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120"/>
        </w:rPr>
        <w:br w:type="column"/>
      </w:r>
      <w:r>
        <w:rPr>
          <w:rFonts w:ascii="Arial"/>
          <w:color w:val="B3B3B3"/>
          <w:spacing w:val="-3"/>
          <w:w w:val="120"/>
          <w:position w:val="2"/>
          <w:sz w:val="7"/>
        </w:rPr>
        <w:t>,</w:t>
      </w:r>
      <w:r>
        <w:rPr>
          <w:rFonts w:ascii="Arial"/>
          <w:color w:val="999999"/>
          <w:spacing w:val="-153"/>
          <w:w w:val="120"/>
          <w:position w:val="2"/>
          <w:sz w:val="57"/>
        </w:rPr>
        <w:t>.</w:t>
      </w:r>
      <w:r>
        <w:rPr>
          <w:rFonts w:ascii="Arial"/>
          <w:color w:val="999999"/>
          <w:w w:val="120"/>
          <w:position w:val="2"/>
          <w:sz w:val="57"/>
        </w:rPr>
        <w:t>.</w:t>
        <w:tab/>
      </w:r>
      <w:r>
        <w:rPr>
          <w:rFonts w:ascii="Times New Roman"/>
          <w:color w:val="999999"/>
          <w:sz w:val="21"/>
        </w:rPr>
        <w:t>'</w:t>
      </w:r>
      <w:r>
        <w:rPr>
          <w:rFonts w:ascii="Times New Roman"/>
          <w:sz w:val="21"/>
        </w:rPr>
      </w:r>
    </w:p>
    <w:p>
      <w:pPr>
        <w:spacing w:after="0" w:line="20" w:lineRule="atLeas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22370" w:h="31660"/>
          <w:pgMar w:top="480" w:bottom="280" w:left="340" w:right="0"/>
          <w:cols w:num="3" w:equalWidth="0">
            <w:col w:w="9700" w:space="40"/>
            <w:col w:w="2861" w:space="40"/>
            <w:col w:w="9389"/>
          </w:cols>
        </w:sectPr>
      </w:pPr>
    </w:p>
    <w:p>
      <w:pPr>
        <w:tabs>
          <w:tab w:pos="446" w:val="left" w:leader="none"/>
        </w:tabs>
        <w:spacing w:line="117" w:lineRule="atLeast"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/>
        <w:pict>
          <v:shape style="position:absolute;margin-left:650.960754pt;margin-top:12.479864pt;width:3.45pt;height:27.6pt;mso-position-horizontal-relative:page;mso-position-vertical-relative:paragraph;z-index:3568" type="#_x0000_t202" filled="false" stroked="false">
            <v:textbox inset="0,0,0,0">
              <w:txbxContent>
                <w:p>
                  <w:pPr>
                    <w:spacing w:line="55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999999"/>
                      <w:w w:val="40"/>
                      <w:sz w:val="55"/>
                    </w:rPr>
                    <w:t>.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365"/>
          <w:sz w:val="12"/>
        </w:rPr>
        <w:t>I</w:t>
        <w:tab/>
      </w: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" w:lineRule="exact" w:before="0"/>
        <w:ind w:left="0" w:right="358" w:firstLine="0"/>
        <w:jc w:val="right"/>
        <w:rPr>
          <w:rFonts w:ascii="Arial" w:hAnsi="Arial" w:cs="Arial" w:eastAsia="Arial"/>
          <w:sz w:val="55"/>
          <w:szCs w:val="55"/>
        </w:rPr>
      </w:pPr>
      <w:r>
        <w:rPr>
          <w:w w:val="130"/>
        </w:rPr>
        <w:br w:type="column"/>
      </w:r>
      <w:r>
        <w:rPr>
          <w:rFonts w:ascii="Arial"/>
          <w:color w:val="B3B3B3"/>
          <w:spacing w:val="-2"/>
          <w:w w:val="130"/>
          <w:sz w:val="10"/>
        </w:rPr>
        <w:t>,</w:t>
      </w:r>
      <w:r>
        <w:rPr>
          <w:rFonts w:ascii="Arial"/>
          <w:color w:val="999999"/>
          <w:spacing w:val="-3"/>
          <w:w w:val="130"/>
          <w:sz w:val="55"/>
        </w:rPr>
        <w:t>.</w:t>
      </w:r>
      <w:r>
        <w:rPr>
          <w:rFonts w:ascii="Arial"/>
          <w:sz w:val="55"/>
        </w:rPr>
      </w:r>
    </w:p>
    <w:p>
      <w:pPr>
        <w:spacing w:line="316" w:lineRule="exac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545.234619pt;margin-top:19.761312pt;width:12.1pt;height:12pt;mso-position-horizontal-relative:page;mso-position-vertical-relative:paragraph;z-index:-602776" type="#_x0000_t202" filled="false" stroked="false">
            <v:textbox inset="0,0,0,0">
              <w:txbxContent>
                <w:p>
                  <w:pPr>
                    <w:spacing w:line="2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999999"/>
                      <w:w w:val="125"/>
                      <w:sz w:val="24"/>
                    </w:rPr>
                    <w:t>'</w:t>
                  </w:r>
                  <w:r>
                    <w:rPr>
                      <w:rFonts w:ascii="Arial"/>
                      <w:color w:val="999999"/>
                      <w:spacing w:val="48"/>
                      <w:w w:val="125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170"/>
                      <w:sz w:val="17"/>
                    </w:rPr>
                    <w:t>'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spacing w:val="-44"/>
          <w:w w:val="85"/>
          <w:sz w:val="24"/>
          <w:szCs w:val="24"/>
        </w:rPr>
        <w:t>•</w:t>
      </w:r>
      <w:r>
        <w:rPr>
          <w:rFonts w:ascii="Arial" w:hAnsi="Arial" w:cs="Arial" w:eastAsia="Arial"/>
          <w:color w:val="999999"/>
          <w:spacing w:val="-75"/>
          <w:w w:val="85"/>
          <w:position w:val="2"/>
          <w:sz w:val="55"/>
          <w:szCs w:val="55"/>
        </w:rPr>
        <w:t>.</w:t>
      </w:r>
      <w:r>
        <w:rPr>
          <w:rFonts w:ascii="Times New Roman" w:hAnsi="Times New Roman" w:cs="Times New Roman" w:eastAsia="Times New Roman"/>
          <w:color w:val="999999"/>
          <w:spacing w:val="21"/>
          <w:w w:val="85"/>
          <w:position w:val="24"/>
          <w:sz w:val="21"/>
          <w:szCs w:val="21"/>
        </w:rPr>
        <w:t>'</w:t>
      </w:r>
      <w:r>
        <w:rPr>
          <w:rFonts w:ascii="Arial" w:hAnsi="Arial" w:cs="Arial" w:eastAsia="Arial"/>
          <w:color w:val="999999"/>
          <w:spacing w:val="-19"/>
          <w:w w:val="85"/>
          <w:sz w:val="24"/>
          <w:szCs w:val="24"/>
        </w:rPr>
        <w:t>'</w:t>
      </w:r>
      <w:r>
        <w:rPr>
          <w:rFonts w:ascii="Arial" w:hAnsi="Arial" w:cs="Arial" w:eastAsia="Arial"/>
          <w:color w:val="999999"/>
          <w:w w:val="85"/>
          <w:position w:val="2"/>
          <w:sz w:val="25"/>
          <w:szCs w:val="25"/>
        </w:rPr>
        <w:t>,</w:t>
      </w:r>
      <w:r>
        <w:rPr>
          <w:rFonts w:ascii="Arial" w:hAnsi="Arial" w:cs="Arial" w:eastAsia="Arial"/>
          <w:sz w:val="25"/>
          <w:szCs w:val="25"/>
        </w:rPr>
      </w:r>
    </w:p>
    <w:p>
      <w:pPr>
        <w:spacing w:line="31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85"/>
        </w:rPr>
        <w:br w:type="column"/>
      </w:r>
      <w:r>
        <w:rPr>
          <w:rFonts w:ascii="Arial" w:hAnsi="Arial" w:cs="Arial" w:eastAsia="Arial"/>
          <w:color w:val="999999"/>
          <w:spacing w:val="-110"/>
          <w:w w:val="85"/>
          <w:sz w:val="57"/>
          <w:szCs w:val="57"/>
        </w:rPr>
        <w:t>.</w:t>
      </w:r>
      <w:r>
        <w:rPr>
          <w:rFonts w:ascii="Arial" w:hAnsi="Arial" w:cs="Arial" w:eastAsia="Arial"/>
          <w:color w:val="999999"/>
          <w:spacing w:val="58"/>
          <w:w w:val="85"/>
          <w:sz w:val="57"/>
          <w:szCs w:val="57"/>
        </w:rPr>
        <w:t>•</w:t>
      </w:r>
      <w:r>
        <w:rPr>
          <w:rFonts w:ascii="Arial" w:hAnsi="Arial" w:cs="Arial" w:eastAsia="Arial"/>
          <w:i/>
          <w:color w:val="999999"/>
          <w:w w:val="85"/>
          <w:position w:val="-7"/>
          <w:sz w:val="9"/>
          <w:szCs w:val="9"/>
        </w:rPr>
        <w:t>I</w:t>
      </w:r>
      <w:r>
        <w:rPr>
          <w:rFonts w:ascii="Arial" w:hAnsi="Arial" w:cs="Arial" w:eastAsia="Arial"/>
          <w:i/>
          <w:color w:val="999999"/>
          <w:spacing w:val="-1"/>
          <w:w w:val="85"/>
          <w:position w:val="-7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8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82" w:lineRule="atLeast" w:before="0"/>
        <w:ind w:left="0" w:right="19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85"/>
        </w:rPr>
        <w:br w:type="column"/>
      </w:r>
      <w:r>
        <w:rPr>
          <w:rFonts w:ascii="Times New Roman"/>
          <w:color w:val="999999"/>
          <w:w w:val="85"/>
          <w:sz w:val="21"/>
        </w:rPr>
        <w:t>'   '</w:t>
      </w:r>
      <w:r>
        <w:rPr>
          <w:rFonts w:ascii="Times New Roman"/>
          <w:sz w:val="21"/>
        </w:rPr>
      </w:r>
    </w:p>
    <w:p>
      <w:pPr>
        <w:spacing w:line="74" w:lineRule="exact" w:before="131"/>
        <w:ind w:left="0" w:right="118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Times New Roman"/>
          <w:color w:val="999999"/>
          <w:w w:val="275"/>
          <w:sz w:val="8"/>
        </w:rPr>
        <w:t>?</w:t>
      </w:r>
      <w:r>
        <w:rPr>
          <w:rFonts w:ascii="Times New Roman"/>
          <w:color w:val="999999"/>
          <w:spacing w:val="-22"/>
          <w:w w:val="275"/>
          <w:sz w:val="8"/>
        </w:rPr>
        <w:t> </w:t>
      </w:r>
      <w:r>
        <w:rPr>
          <w:rFonts w:ascii="Arial"/>
          <w:color w:val="999999"/>
          <w:w w:val="275"/>
          <w:sz w:val="9"/>
        </w:rPr>
        <w:t>I</w:t>
      </w:r>
      <w:r>
        <w:rPr>
          <w:rFonts w:ascii="Arial"/>
          <w:color w:val="999999"/>
          <w:spacing w:val="33"/>
          <w:w w:val="275"/>
          <w:sz w:val="9"/>
        </w:rPr>
        <w:t> </w:t>
      </w:r>
      <w:r>
        <w:rPr>
          <w:rFonts w:ascii="Arial"/>
          <w:color w:val="999999"/>
          <w:w w:val="230"/>
          <w:sz w:val="9"/>
        </w:rPr>
        <w:t>'</w:t>
      </w:r>
      <w:r>
        <w:rPr>
          <w:rFonts w:ascii="Arial"/>
          <w:sz w:val="9"/>
        </w:rPr>
      </w:r>
    </w:p>
    <w:p>
      <w:pPr>
        <w:spacing w:line="177" w:lineRule="exact" w:before="0"/>
        <w:ind w:left="0" w:right="26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99999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208" w:lineRule="exact" w:before="9"/>
        <w:ind w:left="0" w:right="208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999999"/>
          <w:spacing w:val="-49"/>
          <w:w w:val="11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spacing w:val="-4"/>
          <w:w w:val="115"/>
          <w:position w:val="-3"/>
          <w:sz w:val="22"/>
          <w:szCs w:val="22"/>
        </w:rPr>
        <w:t>•</w:t>
      </w:r>
      <w:r>
        <w:rPr>
          <w:rFonts w:ascii="Arial" w:hAnsi="Arial" w:cs="Arial" w:eastAsia="Arial"/>
          <w:color w:val="999999"/>
          <w:w w:val="115"/>
          <w:sz w:val="22"/>
          <w:szCs w:val="22"/>
        </w:rPr>
        <w:t>'</w:t>
      </w:r>
      <w:r>
        <w:rPr>
          <w:rFonts w:ascii="Arial" w:hAnsi="Arial" w:cs="Arial" w:eastAsia="Arial"/>
          <w:sz w:val="22"/>
          <w:szCs w:val="22"/>
        </w:rPr>
      </w:r>
    </w:p>
    <w:p>
      <w:pPr>
        <w:tabs>
          <w:tab w:pos="1791" w:val="left" w:leader="none"/>
        </w:tabs>
        <w:spacing w:line="318" w:lineRule="exact" w:before="0"/>
        <w:ind w:left="1065" w:right="0" w:firstLine="0"/>
        <w:jc w:val="left"/>
        <w:rPr>
          <w:rFonts w:ascii="Arial" w:hAnsi="Arial" w:cs="Arial" w:eastAsia="Arial"/>
          <w:sz w:val="53"/>
          <w:szCs w:val="53"/>
        </w:rPr>
      </w:pPr>
      <w:r>
        <w:rPr/>
        <w:br w:type="column"/>
      </w:r>
      <w:r>
        <w:rPr>
          <w:rFonts w:ascii="Arial"/>
          <w:color w:val="999999"/>
          <w:position w:val="9"/>
          <w:sz w:val="61"/>
        </w:rPr>
        <w:t>.</w:t>
        <w:tab/>
      </w:r>
      <w:r>
        <w:rPr>
          <w:rFonts w:ascii="Arial"/>
          <w:color w:val="B3B3B3"/>
          <w:spacing w:val="-5"/>
          <w:w w:val="75"/>
          <w:sz w:val="53"/>
        </w:rPr>
        <w:t>,</w:t>
      </w:r>
      <w:r>
        <w:rPr>
          <w:rFonts w:ascii="Arial"/>
          <w:color w:val="999999"/>
          <w:spacing w:val="-2"/>
          <w:w w:val="75"/>
          <w:sz w:val="53"/>
        </w:rPr>
        <w:t>.</w:t>
      </w:r>
      <w:r>
        <w:rPr>
          <w:rFonts w:ascii="Arial"/>
          <w:sz w:val="53"/>
        </w:rPr>
      </w:r>
    </w:p>
    <w:p>
      <w:pPr>
        <w:tabs>
          <w:tab w:pos="503" w:val="left" w:leader="none"/>
        </w:tabs>
        <w:spacing w:line="31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w w:val="60"/>
        </w:rPr>
        <w:br w:type="column"/>
      </w:r>
      <w:r>
        <w:rPr>
          <w:rFonts w:ascii="Arial"/>
          <w:color w:val="B3B3B3"/>
          <w:spacing w:val="-7"/>
          <w:w w:val="60"/>
          <w:sz w:val="45"/>
        </w:rPr>
        <w:t>.</w:t>
      </w:r>
      <w:r>
        <w:rPr>
          <w:rFonts w:ascii="Arial"/>
          <w:color w:val="999999"/>
          <w:spacing w:val="-6"/>
          <w:w w:val="60"/>
          <w:sz w:val="45"/>
        </w:rPr>
        <w:t>..</w:t>
        <w:tab/>
      </w:r>
      <w:r>
        <w:rPr>
          <w:rFonts w:ascii="Times New Roman"/>
          <w:color w:val="999999"/>
          <w:w w:val="50"/>
          <w:position w:val="-1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18" w:lineRule="exact" w:before="0"/>
        <w:ind w:left="564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75"/>
        </w:rPr>
        <w:br w:type="column"/>
      </w:r>
      <w:r>
        <w:rPr>
          <w:rFonts w:ascii="Arial"/>
          <w:color w:val="999999"/>
          <w:spacing w:val="-49"/>
          <w:w w:val="75"/>
          <w:sz w:val="44"/>
        </w:rPr>
        <w:t>'</w:t>
      </w:r>
      <w:r>
        <w:rPr>
          <w:rFonts w:ascii="Times New Roman"/>
          <w:color w:val="999999"/>
          <w:w w:val="75"/>
          <w:position w:val="24"/>
          <w:sz w:val="12"/>
        </w:rPr>
        <w:t>'</w:t>
      </w:r>
      <w:r>
        <w:rPr>
          <w:rFonts w:ascii="Times New Roman"/>
          <w:color w:val="999999"/>
          <w:spacing w:val="28"/>
          <w:w w:val="75"/>
          <w:position w:val="24"/>
          <w:sz w:val="12"/>
        </w:rPr>
        <w:t> </w:t>
      </w:r>
      <w:r>
        <w:rPr>
          <w:rFonts w:ascii="Arial"/>
          <w:color w:val="999999"/>
          <w:w w:val="75"/>
          <w:sz w:val="44"/>
        </w:rPr>
        <w:t>"</w:t>
      </w:r>
      <w:r>
        <w:rPr>
          <w:rFonts w:ascii="Arial"/>
          <w:sz w:val="44"/>
        </w:rPr>
      </w:r>
    </w:p>
    <w:p>
      <w:pPr>
        <w:spacing w:after="0" w:line="218" w:lineRule="exact"/>
        <w:jc w:val="left"/>
        <w:rPr>
          <w:rFonts w:ascii="Arial" w:hAnsi="Arial" w:cs="Arial" w:eastAsia="Arial"/>
          <w:sz w:val="44"/>
          <w:szCs w:val="44"/>
        </w:rPr>
        <w:sectPr>
          <w:type w:val="continuous"/>
          <w:pgSz w:w="22370" w:h="31660"/>
          <w:pgMar w:top="480" w:bottom="280" w:left="340" w:right="0"/>
          <w:cols w:num="7" w:equalWidth="0">
            <w:col w:w="3437" w:space="2484"/>
            <w:col w:w="3380" w:space="40"/>
            <w:col w:w="1453" w:space="40"/>
            <w:col w:w="1915" w:space="40"/>
            <w:col w:w="2010" w:space="1167"/>
            <w:col w:w="3441" w:space="40"/>
            <w:col w:w="2583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35"/>
          <w:szCs w:val="35"/>
        </w:rPr>
      </w:pPr>
    </w:p>
    <w:p>
      <w:pPr>
        <w:spacing w:line="460" w:lineRule="exact" w:before="0"/>
        <w:ind w:left="0" w:right="15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color w:val="999999"/>
          <w:spacing w:val="-2"/>
          <w:w w:val="75"/>
          <w:sz w:val="19"/>
          <w:szCs w:val="19"/>
        </w:rPr>
        <w:t>•</w:t>
      </w:r>
      <w:r>
        <w:rPr>
          <w:rFonts w:ascii="Times New Roman" w:hAnsi="Times New Roman" w:cs="Times New Roman" w:eastAsia="Times New Roman"/>
          <w:color w:val="999999"/>
          <w:spacing w:val="-4"/>
          <w:w w:val="75"/>
          <w:position w:val="6"/>
          <w:sz w:val="42"/>
          <w:szCs w:val="42"/>
        </w:rPr>
        <w:t>1</w:t>
      </w:r>
      <w:r>
        <w:rPr>
          <w:rFonts w:ascii="Arial" w:hAnsi="Arial" w:cs="Arial" w:eastAsia="Arial"/>
          <w:color w:val="999999"/>
          <w:spacing w:val="-1"/>
          <w:w w:val="75"/>
          <w:sz w:val="19"/>
          <w:szCs w:val="19"/>
        </w:rPr>
        <w:t>i</w:t>
      </w:r>
      <w:r>
        <w:rPr>
          <w:rFonts w:ascii="Arial" w:hAnsi="Arial" w:cs="Arial" w:eastAsia="Arial"/>
          <w:sz w:val="19"/>
          <w:szCs w:val="19"/>
        </w:rPr>
      </w:r>
    </w:p>
    <w:p>
      <w:pPr>
        <w:spacing w:line="128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color w:val="999999"/>
          <w:spacing w:val="-52"/>
          <w:w w:val="140"/>
          <w:position w:val="-2"/>
          <w:sz w:val="14"/>
          <w:szCs w:val="14"/>
        </w:rPr>
        <w:t>.</w:t>
      </w:r>
      <w:r>
        <w:rPr>
          <w:rFonts w:ascii="Arial" w:hAnsi="Arial" w:cs="Arial" w:eastAsia="Arial"/>
          <w:color w:val="999999"/>
          <w:spacing w:val="-32"/>
          <w:w w:val="140"/>
          <w:sz w:val="23"/>
          <w:szCs w:val="23"/>
        </w:rPr>
        <w:t>1</w:t>
      </w:r>
      <w:r>
        <w:rPr>
          <w:rFonts w:ascii="Arial" w:hAnsi="Arial" w:cs="Arial" w:eastAsia="Arial"/>
          <w:color w:val="999999"/>
          <w:spacing w:val="-85"/>
          <w:w w:val="140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w w:val="140"/>
          <w:position w:val="-2"/>
          <w:sz w:val="14"/>
          <w:szCs w:val="14"/>
        </w:rPr>
        <w:t>I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43" w:lineRule="exac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155"/>
        </w:rPr>
        <w:br w:type="column"/>
      </w:r>
      <w:r>
        <w:rPr>
          <w:rFonts w:ascii="Arial"/>
          <w:color w:val="999999"/>
          <w:spacing w:val="-99"/>
          <w:w w:val="155"/>
          <w:sz w:val="13"/>
        </w:rPr>
        <w:t>i</w:t>
      </w:r>
      <w:r>
        <w:rPr>
          <w:rFonts w:ascii="Times New Roman"/>
          <w:color w:val="999999"/>
          <w:spacing w:val="23"/>
          <w:w w:val="155"/>
          <w:position w:val="3"/>
          <w:sz w:val="21"/>
        </w:rPr>
        <w:t>'</w:t>
      </w:r>
      <w:r>
        <w:rPr>
          <w:rFonts w:ascii="Arial"/>
          <w:color w:val="999999"/>
          <w:w w:val="155"/>
          <w:sz w:val="13"/>
        </w:rPr>
        <w:t>..</w:t>
      </w:r>
      <w:r>
        <w:rPr>
          <w:rFonts w:ascii="Arial"/>
          <w:sz w:val="13"/>
        </w:rPr>
      </w:r>
    </w:p>
    <w:p>
      <w:pPr>
        <w:spacing w:line="87" w:lineRule="exact" w:before="139"/>
        <w:ind w:left="0" w:right="59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color w:val="999999"/>
          <w:spacing w:val="-392"/>
          <w:w w:val="400"/>
          <w:sz w:val="8"/>
          <w:szCs w:val="8"/>
        </w:rPr>
        <w:t>•</w:t>
      </w:r>
      <w:r>
        <w:rPr>
          <w:rFonts w:ascii="Arial" w:hAnsi="Arial" w:cs="Arial" w:eastAsia="Arial"/>
          <w:color w:val="999999"/>
          <w:w w:val="400"/>
          <w:sz w:val="8"/>
          <w:szCs w:val="8"/>
        </w:rPr>
        <w:t>•</w:t>
      </w:r>
      <w:r>
        <w:rPr>
          <w:rFonts w:ascii="Arial" w:hAnsi="Arial" w:cs="Arial" w:eastAsia="Arial"/>
          <w:color w:val="999999"/>
          <w:spacing w:val="-45"/>
          <w:w w:val="40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430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87" w:lineRule="exact" w:before="0"/>
        <w:ind w:left="0" w:right="14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445"/>
          <w:sz w:val="8"/>
        </w:rPr>
        <w:t>i</w:t>
      </w:r>
      <w:r>
        <w:rPr>
          <w:rFonts w:ascii="Arial"/>
          <w:sz w:val="8"/>
        </w:rPr>
      </w:r>
    </w:p>
    <w:p>
      <w:pPr>
        <w:spacing w:line="515" w:lineRule="exact" w:before="0"/>
        <w:ind w:left="194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spacing w:val="-6"/>
        </w:rPr>
        <w:br w:type="column"/>
      </w:r>
      <w:r>
        <w:rPr>
          <w:rFonts w:ascii="Arial"/>
          <w:color w:val="B3B3B3"/>
          <w:spacing w:val="-6"/>
          <w:w w:val="53"/>
          <w:sz w:val="45"/>
        </w:rPr>
        <w:t>.</w:t>
      </w:r>
      <w:r>
        <w:rPr>
          <w:rFonts w:ascii="Arial"/>
          <w:color w:val="999999"/>
          <w:spacing w:val="-6"/>
          <w:w w:val="64"/>
          <w:sz w:val="45"/>
        </w:rPr>
        <w:t>..</w:t>
      </w:r>
      <w:r>
        <w:rPr>
          <w:rFonts w:ascii="Arial"/>
          <w:sz w:val="45"/>
        </w:rPr>
      </w:r>
    </w:p>
    <w:p>
      <w:pPr>
        <w:spacing w:line="176" w:lineRule="exact" w:before="0"/>
        <w:ind w:left="0" w:right="211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85"/>
        </w:rPr>
        <w:br w:type="column"/>
      </w:r>
      <w:r>
        <w:rPr>
          <w:rFonts w:ascii="Times New Roman"/>
          <w:color w:val="999999"/>
          <w:w w:val="185"/>
          <w:sz w:val="17"/>
        </w:rPr>
        <w:t>'</w:t>
      </w:r>
      <w:r>
        <w:rPr>
          <w:rFonts w:ascii="Times New Roman"/>
          <w:sz w:val="17"/>
        </w:rPr>
      </w:r>
    </w:p>
    <w:p>
      <w:pPr>
        <w:spacing w:before="35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 w:hAnsi="Arial"/>
          <w:color w:val="B3B3B3"/>
          <w:spacing w:val="-1"/>
          <w:w w:val="195"/>
          <w:sz w:val="8"/>
        </w:rPr>
        <w:t>·</w:t>
      </w:r>
      <w:r>
        <w:rPr>
          <w:rFonts w:ascii="Arial" w:hAnsi="Arial"/>
          <w:color w:val="999999"/>
          <w:spacing w:val="-2"/>
          <w:w w:val="195"/>
          <w:sz w:val="8"/>
        </w:rPr>
        <w:t>-..</w:t>
      </w:r>
      <w:r>
        <w:rPr>
          <w:rFonts w:ascii="Arial" w:hAnsi="Arial"/>
          <w:color w:val="999999"/>
          <w:spacing w:val="23"/>
          <w:w w:val="195"/>
          <w:sz w:val="8"/>
        </w:rPr>
        <w:t> </w:t>
      </w:r>
      <w:r>
        <w:rPr>
          <w:rFonts w:ascii="Arial" w:hAnsi="Arial"/>
          <w:color w:val="999999"/>
          <w:w w:val="230"/>
          <w:sz w:val="8"/>
        </w:rPr>
        <w:t>..</w:t>
      </w:r>
      <w:r>
        <w:rPr>
          <w:rFonts w:ascii="Arial" w:hAnsi="Arial"/>
          <w:color w:val="999999"/>
          <w:spacing w:val="-16"/>
          <w:w w:val="230"/>
          <w:sz w:val="8"/>
        </w:rPr>
        <w:t> </w:t>
      </w:r>
      <w:r>
        <w:rPr>
          <w:rFonts w:ascii="Arial" w:hAnsi="Arial"/>
          <w:color w:val="999999"/>
          <w:w w:val="230"/>
          <w:sz w:val="8"/>
        </w:rPr>
        <w:t>I  </w:t>
      </w:r>
      <w:r>
        <w:rPr>
          <w:rFonts w:ascii="Arial" w:hAnsi="Arial"/>
          <w:color w:val="999999"/>
          <w:spacing w:val="29"/>
          <w:w w:val="230"/>
          <w:sz w:val="8"/>
        </w:rPr>
        <w:t> </w:t>
      </w:r>
      <w:r>
        <w:rPr>
          <w:rFonts w:ascii="Arial" w:hAnsi="Arial"/>
          <w:color w:val="999999"/>
          <w:w w:val="230"/>
          <w:sz w:val="8"/>
        </w:rPr>
        <w:t>..</w:t>
      </w:r>
      <w:r>
        <w:rPr>
          <w:rFonts w:ascii="Arial" w:hAnsi="Arial"/>
          <w:sz w:val="8"/>
        </w:rPr>
      </w:r>
    </w:p>
    <w:p>
      <w:pPr>
        <w:spacing w:before="30"/>
        <w:ind w:left="0" w:right="142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220"/>
          <w:sz w:val="12"/>
        </w:rPr>
        <w:t>i</w:t>
      </w:r>
      <w:r>
        <w:rPr>
          <w:rFonts w:ascii="Arial"/>
          <w:color w:val="999999"/>
          <w:spacing w:val="54"/>
          <w:w w:val="220"/>
          <w:sz w:val="12"/>
        </w:rPr>
        <w:t> </w:t>
      </w:r>
      <w:r>
        <w:rPr>
          <w:rFonts w:ascii="Arial"/>
          <w:color w:val="999999"/>
          <w:w w:val="125"/>
          <w:sz w:val="12"/>
        </w:rPr>
        <w:t>'</w:t>
      </w:r>
      <w:r>
        <w:rPr>
          <w:rFonts w:ascii="Arial"/>
          <w:sz w:val="12"/>
        </w:rPr>
      </w:r>
    </w:p>
    <w:p>
      <w:pPr>
        <w:tabs>
          <w:tab w:pos="197" w:val="left" w:leader="none"/>
        </w:tabs>
        <w:spacing w:before="8"/>
        <w:ind w:left="0" w:right="83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155"/>
          <w:sz w:val="8"/>
        </w:rPr>
        <w:t>'</w:t>
        <w:tab/>
      </w:r>
      <w:r>
        <w:rPr>
          <w:rFonts w:ascii="Arial"/>
          <w:color w:val="999999"/>
          <w:w w:val="34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7"/>
        <w:rPr>
          <w:rFonts w:ascii="Arial" w:hAnsi="Arial" w:cs="Arial" w:eastAsia="Arial"/>
          <w:sz w:val="6"/>
          <w:szCs w:val="6"/>
        </w:rPr>
      </w:pPr>
    </w:p>
    <w:p>
      <w:pPr>
        <w:spacing w:line="93" w:lineRule="exact" w:before="0"/>
        <w:ind w:left="679" w:right="0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999999"/>
          <w:w w:val="70"/>
          <w:sz w:val="44"/>
        </w:rPr>
        <w:t>..</w:t>
      </w:r>
      <w:r>
        <w:rPr>
          <w:rFonts w:ascii="Times New Roman"/>
          <w:sz w:val="44"/>
        </w:rPr>
      </w:r>
    </w:p>
    <w:p>
      <w:pPr>
        <w:tabs>
          <w:tab w:pos="2888" w:val="left" w:leader="none"/>
        </w:tabs>
        <w:spacing w:line="238" w:lineRule="exact" w:before="57"/>
        <w:ind w:left="74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90"/>
        </w:rPr>
        <w:br w:type="column"/>
      </w:r>
      <w:r>
        <w:rPr>
          <w:rFonts w:ascii="Courier New" w:hAnsi="Courier New" w:cs="Courier New" w:eastAsia="Courier New"/>
          <w:color w:val="B3B3B3"/>
          <w:spacing w:val="-34"/>
          <w:w w:val="90"/>
          <w:sz w:val="22"/>
          <w:szCs w:val="22"/>
        </w:rPr>
        <w:t>•</w:t>
      </w:r>
      <w:r>
        <w:rPr>
          <w:rFonts w:ascii="Courier New" w:hAnsi="Courier New" w:cs="Courier New" w:eastAsia="Courier New"/>
          <w:color w:val="999999"/>
          <w:spacing w:val="-89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90"/>
          <w:position w:val="-6"/>
          <w:sz w:val="22"/>
          <w:szCs w:val="22"/>
        </w:rPr>
        <w:t>•</w:t>
        <w:tab/>
      </w:r>
      <w:r>
        <w:rPr>
          <w:rFonts w:ascii="Arial" w:hAnsi="Arial" w:cs="Arial" w:eastAsia="Arial"/>
          <w:color w:val="B3B3B3"/>
          <w:w w:val="225"/>
          <w:position w:val="4"/>
          <w:sz w:val="7"/>
          <w:szCs w:val="7"/>
        </w:rPr>
        <w:t>,</w:t>
      </w:r>
      <w:r>
        <w:rPr>
          <w:rFonts w:ascii="Arial" w:hAnsi="Arial" w:cs="Arial" w:eastAsia="Arial"/>
          <w:sz w:val="7"/>
          <w:szCs w:val="7"/>
        </w:rPr>
      </w:r>
    </w:p>
    <w:p>
      <w:pPr>
        <w:spacing w:line="19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711.577087pt;margin-top:-8.753344pt;width:5.4pt;height:12.65pt;mso-position-horizontal-relative:page;mso-position-vertical-relative:paragraph;z-index:3592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120"/>
                      <w:sz w:val="25"/>
                      <w:szCs w:val="25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w w:val="13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214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w w:val="60"/>
        </w:rPr>
        <w:br w:type="column"/>
      </w:r>
      <w:r>
        <w:rPr>
          <w:rFonts w:ascii="Arial"/>
          <w:color w:val="B3B3B3"/>
          <w:spacing w:val="-7"/>
          <w:w w:val="60"/>
          <w:sz w:val="45"/>
        </w:rPr>
        <w:t>.</w:t>
      </w:r>
      <w:r>
        <w:rPr>
          <w:rFonts w:ascii="Arial"/>
          <w:color w:val="999999"/>
          <w:spacing w:val="-6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4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before="0"/>
        <w:ind w:left="0" w:right="117" w:firstLine="0"/>
        <w:jc w:val="righ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988.177795pt;margin-top:-.362352pt;width:7.75pt;height:30.25pt;mso-position-horizontal-relative:page;mso-position-vertical-relative:paragraph;z-index:-602752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0"/>
                    </w:rPr>
                    <w:t>..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pacing w:val="-7"/>
          <w:w w:val="55"/>
          <w:position w:val="1"/>
          <w:sz w:val="12"/>
        </w:rPr>
        <w:t>'</w:t>
      </w:r>
      <w:r>
        <w:rPr>
          <w:rFonts w:ascii="Arial"/>
          <w:color w:val="999999"/>
          <w:spacing w:val="-7"/>
          <w:w w:val="55"/>
          <w:sz w:val="11"/>
        </w:rPr>
        <w:t>,</w:t>
      </w:r>
      <w:r>
        <w:rPr>
          <w:rFonts w:ascii="Arial"/>
          <w:sz w:val="11"/>
        </w:rPr>
      </w:r>
    </w:p>
    <w:p>
      <w:pPr>
        <w:spacing w:line="105" w:lineRule="exact" w:before="16"/>
        <w:ind w:left="0" w:right="71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99999"/>
          <w:w w:val="265"/>
          <w:sz w:val="10"/>
        </w:rPr>
        <w:t>I</w:t>
      </w:r>
      <w:r>
        <w:rPr>
          <w:rFonts w:ascii="Arial"/>
          <w:sz w:val="10"/>
        </w:rPr>
      </w:r>
    </w:p>
    <w:p>
      <w:pPr>
        <w:spacing w:line="353" w:lineRule="exact" w:before="0"/>
        <w:ind w:left="0" w:right="213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986.903564pt;margin-top:.360255pt;width:2.1pt;height:12.65pt;mso-position-horizontal-relative:page;mso-position-vertical-relative:paragraph;z-index:-602344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999999"/>
                      <w:spacing w:val="-16"/>
                      <w:w w:val="70"/>
                      <w:position w:val="-2"/>
                      <w:sz w:val="25"/>
                    </w:rPr>
                    <w:t>,</w:t>
                  </w:r>
                  <w:r>
                    <w:rPr>
                      <w:rFonts w:ascii="Times New Roman"/>
                      <w:color w:val="999999"/>
                      <w:spacing w:val="-18"/>
                      <w:w w:val="7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85.947388pt;margin-top:11.914163pt;width:1.75pt;height:10.65pt;mso-position-horizontal-relative:page;mso-position-vertical-relative:paragraph;z-index:-60232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85"/>
          <w:position w:val="-9"/>
          <w:sz w:val="26"/>
        </w:rPr>
        <w:t>I</w:t>
      </w:r>
      <w:r>
        <w:rPr>
          <w:rFonts w:ascii="Arial"/>
          <w:color w:val="999999"/>
          <w:spacing w:val="-25"/>
          <w:w w:val="85"/>
          <w:position w:val="-9"/>
          <w:sz w:val="26"/>
        </w:rPr>
        <w:t> </w:t>
      </w:r>
      <w:r>
        <w:rPr>
          <w:rFonts w:ascii="Times New Roman"/>
          <w:color w:val="999999"/>
          <w:w w:val="85"/>
          <w:sz w:val="64"/>
        </w:rPr>
        <w:t>.</w:t>
      </w:r>
      <w:r>
        <w:rPr>
          <w:rFonts w:ascii="Times New Roman"/>
          <w:color w:val="999999"/>
          <w:spacing w:val="76"/>
          <w:w w:val="85"/>
          <w:sz w:val="64"/>
        </w:rPr>
        <w:t>.</w:t>
      </w:r>
      <w:r>
        <w:rPr>
          <w:rFonts w:ascii="Times New Roman"/>
          <w:color w:val="999999"/>
          <w:w w:val="8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659" w:lineRule="exact" w:before="209"/>
        <w:ind w:left="16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60"/>
        </w:rPr>
        <w:t>..</w:t>
      </w:r>
      <w:r>
        <w:rPr>
          <w:rFonts w:ascii="Times New Roman"/>
          <w:color w:val="999999"/>
          <w:spacing w:val="-57"/>
          <w:w w:val="70"/>
          <w:sz w:val="60"/>
        </w:rPr>
        <w:t> </w:t>
      </w:r>
      <w:r>
        <w:rPr>
          <w:rFonts w:ascii="Times New Roman"/>
          <w:color w:val="999999"/>
          <w:w w:val="70"/>
          <w:sz w:val="19"/>
        </w:rPr>
        <w:t>'</w:t>
      </w:r>
      <w:r>
        <w:rPr>
          <w:rFonts w:ascii="Times New Roman"/>
          <w:sz w:val="19"/>
        </w:rPr>
      </w:r>
    </w:p>
    <w:p>
      <w:pPr>
        <w:pStyle w:val="BodyText"/>
        <w:spacing w:line="129" w:lineRule="atLeast"/>
        <w:ind w:left="347" w:right="0"/>
        <w:jc w:val="left"/>
        <w:rPr>
          <w:rFonts w:ascii="Arial" w:hAnsi="Arial" w:cs="Arial" w:eastAsia="Arial"/>
        </w:rPr>
      </w:pPr>
      <w:r>
        <w:rPr>
          <w:rFonts w:ascii="Arial"/>
          <w:color w:val="999999"/>
          <w:w w:val="120"/>
        </w:rPr>
        <w:t>,\.</w:t>
      </w:r>
      <w:r>
        <w:rPr>
          <w:rFonts w:ascii="Arial"/>
        </w:rPr>
      </w:r>
    </w:p>
    <w:p>
      <w:pPr>
        <w:spacing w:after="0" w:line="129" w:lineRule="atLeast"/>
        <w:jc w:val="left"/>
        <w:rPr>
          <w:rFonts w:ascii="Arial" w:hAnsi="Arial" w:cs="Arial" w:eastAsia="Arial"/>
        </w:rPr>
        <w:sectPr>
          <w:type w:val="continuous"/>
          <w:pgSz w:w="22370" w:h="31660"/>
          <w:pgMar w:top="480" w:bottom="280" w:left="340" w:right="0"/>
          <w:cols w:num="8" w:equalWidth="0">
            <w:col w:w="2052" w:space="1756"/>
            <w:col w:w="2156" w:space="40"/>
            <w:col w:w="402" w:space="1571"/>
            <w:col w:w="2903" w:space="40"/>
            <w:col w:w="3851" w:space="1747"/>
            <w:col w:w="1934" w:space="40"/>
            <w:col w:w="1086" w:space="40"/>
            <w:col w:w="2412"/>
          </w:cols>
        </w:sectPr>
      </w:pPr>
    </w:p>
    <w:p>
      <w:pPr>
        <w:tabs>
          <w:tab w:pos="1922" w:val="left" w:leader="none"/>
        </w:tabs>
        <w:spacing w:line="347" w:lineRule="exact" w:before="0"/>
        <w:ind w:left="132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B3B3B3"/>
          <w:spacing w:val="-59"/>
          <w:w w:val="125"/>
          <w:sz w:val="24"/>
          <w:szCs w:val="24"/>
        </w:rPr>
        <w:t>·</w:t>
      </w:r>
      <w:r>
        <w:rPr>
          <w:rFonts w:ascii="Arial" w:hAnsi="Arial" w:cs="Arial" w:eastAsia="Arial"/>
          <w:color w:val="999999"/>
          <w:spacing w:val="-61"/>
          <w:w w:val="12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99999"/>
          <w:w w:val="125"/>
          <w:position w:val="-3"/>
          <w:sz w:val="22"/>
          <w:szCs w:val="22"/>
        </w:rPr>
        <w:t>•</w:t>
        <w:tab/>
      </w:r>
      <w:r>
        <w:rPr>
          <w:rFonts w:ascii="Arial" w:hAnsi="Arial" w:cs="Arial" w:eastAsia="Arial"/>
          <w:color w:val="999999"/>
          <w:w w:val="255"/>
          <w:position w:val="12"/>
          <w:sz w:val="18"/>
          <w:szCs w:val="18"/>
        </w:rPr>
        <w:t>i</w:t>
      </w:r>
      <w:r>
        <w:rPr>
          <w:rFonts w:ascii="Arial" w:hAnsi="Arial" w:cs="Arial" w:eastAsia="Arial"/>
          <w:sz w:val="18"/>
          <w:szCs w:val="18"/>
        </w:rPr>
      </w:r>
    </w:p>
    <w:p>
      <w:pPr>
        <w:spacing w:line="240" w:lineRule="auto" w:before="1"/>
        <w:rPr>
          <w:rFonts w:ascii="Arial" w:hAnsi="Arial" w:cs="Arial" w:eastAsia="Arial"/>
          <w:sz w:val="52"/>
          <w:szCs w:val="52"/>
        </w:rPr>
      </w:pPr>
      <w:r>
        <w:rPr/>
        <w:br w:type="column"/>
      </w:r>
      <w:r>
        <w:rPr>
          <w:rFonts w:ascii="Arial"/>
          <w:sz w:val="52"/>
        </w:rPr>
      </w:r>
    </w:p>
    <w:p>
      <w:pPr>
        <w:spacing w:line="138" w:lineRule="exact" w:before="0"/>
        <w:ind w:left="0" w:right="184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411.395599pt;margin-top:6.879727pt;width:.6pt;height:4pt;mso-position-horizontal-relative:page;mso-position-vertical-relative:paragraph;z-index:3688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80"/>
                      <w:sz w:val="8"/>
                    </w:rPr>
                    <w:t>'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9.999512pt;margin-top:1.844863pt;width:.6pt;height:6.35pt;mso-position-horizontal-relative:page;mso-position-vertical-relative:paragraph;z-index:-602248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B3B3B3"/>
          <w:spacing w:val="-46"/>
          <w:w w:val="14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999999"/>
          <w:spacing w:val="-76"/>
          <w:w w:val="14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99999"/>
          <w:spacing w:val="-10"/>
          <w:w w:val="140"/>
          <w:sz w:val="28"/>
          <w:szCs w:val="28"/>
        </w:rPr>
        <w:t>.</w:t>
      </w:r>
      <w:r>
        <w:rPr>
          <w:rFonts w:ascii="Arial" w:hAnsi="Arial" w:cs="Arial" w:eastAsia="Arial"/>
          <w:color w:val="999999"/>
          <w:spacing w:val="-169"/>
          <w:w w:val="140"/>
          <w:position w:val="-24"/>
          <w:sz w:val="55"/>
          <w:szCs w:val="55"/>
        </w:rPr>
        <w:t>.</w:t>
      </w:r>
      <w:r>
        <w:rPr>
          <w:rFonts w:ascii="Arial" w:hAnsi="Arial" w:cs="Arial" w:eastAsia="Arial"/>
          <w:color w:val="999999"/>
          <w:spacing w:val="-51"/>
          <w:w w:val="140"/>
          <w:position w:val="-24"/>
          <w:sz w:val="55"/>
          <w:szCs w:val="55"/>
        </w:rPr>
        <w:t>.</w:t>
      </w:r>
      <w:r>
        <w:rPr>
          <w:rFonts w:ascii="Times New Roman" w:hAnsi="Times New Roman" w:cs="Times New Roman" w:eastAsia="Times New Roman"/>
          <w:color w:val="999999"/>
          <w:spacing w:val="-34"/>
          <w:w w:val="140"/>
          <w:position w:val="-19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98" w:lineRule="exact" w:before="0"/>
        <w:ind w:left="1564" w:right="1126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92" w:lineRule="exact" w:before="0"/>
        <w:ind w:left="1558" w:right="1133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726" w:val="left" w:leader="none"/>
        </w:tabs>
        <w:spacing w:line="802" w:lineRule="exact" w:before="0"/>
        <w:ind w:left="299" w:right="0" w:firstLine="0"/>
        <w:jc w:val="left"/>
        <w:rPr>
          <w:rFonts w:ascii="Arial" w:hAnsi="Arial" w:cs="Arial" w:eastAsia="Arial"/>
          <w:sz w:val="57"/>
          <w:szCs w:val="57"/>
        </w:rPr>
      </w:pPr>
      <w:r>
        <w:rPr>
          <w:rFonts w:ascii="Times New Roman" w:hAnsi="Times New Roman" w:cs="Times New Roman" w:eastAsia="Times New Roman"/>
          <w:color w:val="999999"/>
          <w:w w:val="50"/>
          <w:position w:val="-21"/>
          <w:sz w:val="60"/>
          <w:szCs w:val="60"/>
        </w:rPr>
        <w:t>..</w:t>
        <w:tab/>
      </w:r>
      <w:r>
        <w:rPr>
          <w:rFonts w:ascii="Arial" w:hAnsi="Arial" w:cs="Arial" w:eastAsia="Arial"/>
          <w:color w:val="B3B3B3"/>
          <w:spacing w:val="-3"/>
          <w:w w:val="75"/>
          <w:sz w:val="10"/>
          <w:szCs w:val="10"/>
        </w:rPr>
        <w:t>,</w:t>
      </w:r>
      <w:r>
        <w:rPr>
          <w:rFonts w:ascii="Arial" w:hAnsi="Arial" w:cs="Arial" w:eastAsia="Arial"/>
          <w:color w:val="999999"/>
          <w:spacing w:val="-94"/>
          <w:w w:val="75"/>
          <w:sz w:val="57"/>
          <w:szCs w:val="57"/>
        </w:rPr>
        <w:t>.</w:t>
      </w:r>
      <w:r>
        <w:rPr>
          <w:rFonts w:ascii="Arial" w:hAnsi="Arial" w:cs="Arial" w:eastAsia="Arial"/>
          <w:color w:val="999999"/>
          <w:w w:val="75"/>
          <w:sz w:val="57"/>
          <w:szCs w:val="57"/>
        </w:rPr>
        <w:t>•</w:t>
      </w:r>
      <w:r>
        <w:rPr>
          <w:rFonts w:ascii="Arial" w:hAnsi="Arial" w:cs="Arial" w:eastAsia="Arial"/>
          <w:sz w:val="57"/>
          <w:szCs w:val="57"/>
        </w:rPr>
      </w:r>
    </w:p>
    <w:p>
      <w:pPr>
        <w:spacing w:line="308" w:lineRule="atLeast" w:before="52"/>
        <w:ind w:left="0" w:right="0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999999"/>
          <w:spacing w:val="-58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w w:val="125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line="16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85"/>
        </w:rPr>
        <w:br w:type="column"/>
      </w:r>
      <w:r>
        <w:rPr>
          <w:rFonts w:ascii="Times New Roman"/>
          <w:color w:val="999999"/>
          <w:w w:val="8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414" w:val="left" w:leader="none"/>
        </w:tabs>
        <w:spacing w:line="366" w:lineRule="exact" w:before="0"/>
        <w:ind w:left="0" w:right="41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999999"/>
          <w:w w:val="165"/>
          <w:position w:val="-10"/>
          <w:sz w:val="25"/>
        </w:rPr>
        <w:t>I</w:t>
        <w:tab/>
      </w:r>
      <w:r>
        <w:rPr>
          <w:rFonts w:ascii="Arial"/>
          <w:color w:val="999999"/>
          <w:sz w:val="24"/>
        </w:rPr>
        <w:t>'</w:t>
      </w:r>
      <w:r>
        <w:rPr>
          <w:rFonts w:ascii="Arial"/>
          <w:sz w:val="24"/>
        </w:rPr>
      </w:r>
    </w:p>
    <w:p>
      <w:pPr>
        <w:spacing w:line="241" w:lineRule="exact" w:before="284"/>
        <w:ind w:left="132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B3B3B3"/>
          <w:spacing w:val="8"/>
          <w:w w:val="85"/>
          <w:position w:val="-20"/>
          <w:sz w:val="44"/>
        </w:rPr>
        <w:t>'</w:t>
      </w:r>
      <w:r>
        <w:rPr>
          <w:rFonts w:ascii="Arial"/>
          <w:color w:val="999999"/>
          <w:spacing w:val="3"/>
          <w:w w:val="85"/>
          <w:position w:val="-20"/>
          <w:sz w:val="44"/>
        </w:rPr>
        <w:t>"</w:t>
      </w:r>
      <w:r>
        <w:rPr>
          <w:rFonts w:ascii="Arial"/>
          <w:color w:val="999999"/>
          <w:spacing w:val="-9"/>
          <w:w w:val="85"/>
          <w:position w:val="-20"/>
          <w:sz w:val="44"/>
        </w:rPr>
        <w:t> </w:t>
      </w:r>
      <w:r>
        <w:rPr>
          <w:rFonts w:ascii="Times New Roman"/>
          <w:color w:val="999999"/>
          <w:spacing w:val="5"/>
          <w:w w:val="85"/>
          <w:sz w:val="60"/>
        </w:rPr>
        <w:t>..</w:t>
      </w:r>
      <w:r>
        <w:rPr>
          <w:rFonts w:ascii="Arial"/>
          <w:i/>
          <w:color w:val="999999"/>
          <w:spacing w:val="1"/>
          <w:w w:val="85"/>
          <w:position w:val="-5"/>
          <w:sz w:val="10"/>
        </w:rPr>
        <w:t>I</w:t>
      </w:r>
      <w:r>
        <w:rPr>
          <w:rFonts w:ascii="Arial"/>
          <w:i/>
          <w:color w:val="999999"/>
          <w:spacing w:val="-17"/>
          <w:w w:val="85"/>
          <w:position w:val="-5"/>
          <w:sz w:val="10"/>
        </w:rPr>
        <w:t> </w:t>
      </w:r>
      <w:r>
        <w:rPr>
          <w:rFonts w:ascii="Times New Roman"/>
          <w:color w:val="999999"/>
          <w:w w:val="14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190" w:lineRule="atLeast" w:before="0"/>
        <w:ind w:left="59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344" w:val="left" w:leader="none"/>
        </w:tabs>
        <w:spacing w:line="607" w:lineRule="exact" w:before="0"/>
        <w:ind w:left="0" w:right="1116" w:firstLine="0"/>
        <w:jc w:val="center"/>
        <w:rPr>
          <w:rFonts w:ascii="Times New Roman" w:hAnsi="Times New Roman" w:cs="Times New Roman" w:eastAsia="Times New Roman"/>
          <w:sz w:val="60"/>
          <w:szCs w:val="60"/>
        </w:rPr>
      </w:pPr>
      <w:r>
        <w:rPr/>
        <w:pict>
          <v:shape style="position:absolute;margin-left:1013.671143pt;margin-top:5.433412pt;width:1.75pt;height:10.65pt;mso-position-horizontal-relative:page;mso-position-vertical-relative:paragraph;z-index:-602704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90"/>
          <w:position w:val="6"/>
          <w:sz w:val="24"/>
        </w:rPr>
        <w:t>'</w:t>
        <w:tab/>
      </w:r>
      <w:r>
        <w:rPr>
          <w:rFonts w:ascii="Arial"/>
          <w:color w:val="B3B3B3"/>
          <w:spacing w:val="-8"/>
          <w:w w:val="90"/>
          <w:sz w:val="24"/>
        </w:rPr>
        <w:t>.</w:t>
      </w:r>
      <w:r>
        <w:rPr>
          <w:rFonts w:ascii="Times New Roman"/>
          <w:color w:val="999999"/>
          <w:spacing w:val="-16"/>
          <w:w w:val="9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31" w:lineRule="atLeast" w:before="308"/>
        <w:ind w:left="0" w:right="967" w:firstLine="0"/>
        <w:jc w:val="center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1"/>
          <w:w w:val="70"/>
          <w:sz w:val="45"/>
        </w:rPr>
        <w:t>.</w:t>
      </w:r>
      <w:r>
        <w:rPr>
          <w:rFonts w:ascii="Arial"/>
          <w:color w:val="999999"/>
          <w:spacing w:val="-9"/>
          <w:w w:val="70"/>
          <w:sz w:val="45"/>
        </w:rPr>
        <w:t>..</w:t>
      </w:r>
      <w:r>
        <w:rPr>
          <w:rFonts w:ascii="Arial"/>
          <w:sz w:val="45"/>
        </w:rPr>
      </w:r>
    </w:p>
    <w:p>
      <w:pPr>
        <w:spacing w:after="0" w:line="31" w:lineRule="atLeast"/>
        <w:jc w:val="center"/>
        <w:rPr>
          <w:rFonts w:ascii="Arial" w:hAnsi="Arial" w:cs="Arial" w:eastAsia="Arial"/>
          <w:sz w:val="45"/>
          <w:szCs w:val="45"/>
        </w:rPr>
        <w:sectPr>
          <w:type w:val="continuous"/>
          <w:pgSz w:w="22370" w:h="31660"/>
          <w:pgMar w:top="480" w:bottom="280" w:left="340" w:right="0"/>
          <w:cols w:num="5" w:equalWidth="0">
            <w:col w:w="2035" w:space="2599"/>
            <w:col w:w="3438" w:space="40"/>
            <w:col w:w="2771" w:space="6071"/>
            <w:col w:w="2435" w:space="40"/>
            <w:col w:w="2601"/>
          </w:cols>
        </w:sectPr>
      </w:pPr>
    </w:p>
    <w:p>
      <w:pPr>
        <w:spacing w:line="491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155"/>
          <w:sz w:val="8"/>
        </w:rPr>
        <w:t>j</w:t>
      </w:r>
      <w:r>
        <w:rPr>
          <w:rFonts w:ascii="Arial"/>
          <w:sz w:val="8"/>
        </w:rPr>
      </w: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1875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419.362213pt;margin-top:3.774953pt;width:.6pt;height:6.35pt;mso-position-horizontal-relative:page;mso-position-vertical-relative:paragraph;z-index:3736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w w:val="375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11"/>
          <w:w w:val="37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375"/>
          <w:sz w:val="8"/>
          <w:szCs w:val="8"/>
        </w:rPr>
        <w:t>•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662" w:val="left" w:leader="none"/>
          <w:tab w:pos="2032" w:val="left" w:leader="none"/>
        </w:tabs>
        <w:spacing w:line="286" w:lineRule="exact" w:before="21"/>
        <w:ind w:left="0" w:right="136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410.758301pt;margin-top:1.687618pt;width:.6pt;height:6.35pt;mso-position-horizontal-relative:page;mso-position-vertical-relative:paragraph;z-index:-602728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5.158966pt;margin-top:1.991306pt;width:2.4pt;height:4.350pt;mso-position-horizontal-relative:page;mso-position-vertical-relative:paragraph;z-index:-60229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27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spacing w:val="-67"/>
          <w:w w:val="135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w w:val="135"/>
          <w:sz w:val="23"/>
          <w:szCs w:val="23"/>
        </w:rPr>
        <w:t>•</w:t>
        <w:tab/>
      </w:r>
      <w:r>
        <w:rPr>
          <w:rFonts w:ascii="Arial" w:hAnsi="Arial" w:cs="Arial" w:eastAsia="Arial"/>
          <w:color w:val="999999"/>
          <w:w w:val="180"/>
          <w:position w:val="2"/>
          <w:sz w:val="25"/>
          <w:szCs w:val="25"/>
        </w:rPr>
        <w:t>I</w:t>
      </w:r>
      <w:r>
        <w:rPr>
          <w:rFonts w:ascii="Arial" w:hAnsi="Arial" w:cs="Arial" w:eastAsia="Arial"/>
          <w:color w:val="999999"/>
          <w:w w:val="180"/>
          <w:position w:val="6"/>
          <w:sz w:val="12"/>
          <w:szCs w:val="12"/>
        </w:rPr>
        <w:tab/>
      </w:r>
      <w:r>
        <w:rPr>
          <w:rFonts w:ascii="Arial" w:hAnsi="Arial" w:cs="Arial" w:eastAsia="Arial"/>
          <w:color w:val="999999"/>
          <w:w w:val="200"/>
          <w:position w:val="6"/>
          <w:sz w:val="12"/>
          <w:szCs w:val="12"/>
        </w:rPr>
        <w:t>I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217" w:lineRule="exact" w:before="0"/>
        <w:ind w:left="0" w:right="1554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999999"/>
          <w:w w:val="170"/>
          <w:sz w:val="23"/>
        </w:rPr>
        <w:t>0</w:t>
      </w:r>
      <w:r>
        <w:rPr>
          <w:rFonts w:ascii="Times New Roman"/>
          <w:sz w:val="23"/>
        </w:rPr>
      </w:r>
    </w:p>
    <w:p>
      <w:pPr>
        <w:spacing w:line="131" w:lineRule="exact" w:before="0"/>
        <w:ind w:left="0" w:right="156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99999"/>
          <w:w w:val="330"/>
          <w:sz w:val="14"/>
        </w:rPr>
        <w:t>I</w:t>
      </w:r>
      <w:r>
        <w:rPr>
          <w:rFonts w:ascii="Arial"/>
          <w:sz w:val="14"/>
        </w:rPr>
      </w:r>
    </w:p>
    <w:p>
      <w:pPr>
        <w:spacing w:line="255" w:lineRule="exact" w:before="55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99999"/>
          <w:spacing w:val="-95"/>
          <w:sz w:val="25"/>
          <w:szCs w:val="25"/>
        </w:rPr>
        <w:t>"</w:t>
      </w:r>
      <w:r>
        <w:rPr>
          <w:rFonts w:ascii="Times New Roman" w:hAnsi="Times New Roman" w:cs="Times New Roman" w:eastAsia="Times New Roman"/>
          <w:color w:val="999999"/>
          <w:position w:val="12"/>
          <w:sz w:val="12"/>
          <w:szCs w:val="12"/>
        </w:rPr>
        <w:t>' </w:t>
      </w:r>
      <w:r>
        <w:rPr>
          <w:rFonts w:ascii="Times New Roman" w:hAnsi="Times New Roman" w:cs="Times New Roman" w:eastAsia="Times New Roman"/>
          <w:color w:val="999999"/>
          <w:spacing w:val="2"/>
          <w:position w:val="12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10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106" w:lineRule="exact" w:before="0"/>
        <w:ind w:left="0" w:right="16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5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0" w:right="50" w:firstLine="0"/>
        <w:jc w:val="right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497.434906pt;margin-top:-1.403519pt;width:6.25pt;height:5.65pt;mso-position-horizontal-relative:page;mso-position-vertical-relative:paragraph;z-index:-602680" type="#_x0000_t202" filled="false" stroked="false">
            <v:textbox inset="0,0,0,0">
              <w:txbxContent>
                <w:p>
                  <w:pPr>
                    <w:spacing w:line="11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11"/>
                    </w:rPr>
                    <w:t>I</w:t>
                  </w:r>
                  <w:r>
                    <w:rPr>
                      <w:rFonts w:ascii="Times New Roman"/>
                      <w:color w:val="999999"/>
                      <w:spacing w:val="9"/>
                      <w:w w:val="90"/>
                      <w:sz w:val="11"/>
                    </w:rPr>
                    <w:t> </w:t>
                  </w:r>
                  <w:r>
                    <w:rPr>
                      <w:rFonts w:ascii="Times New Roman"/>
                      <w:color w:val="999999"/>
                      <w:sz w:val="11"/>
                    </w:rPr>
                    <w:t>_</w:t>
                  </w:r>
                  <w:r>
                    <w:rPr>
                      <w:rFonts w:ascii="Times New Roman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spacing w:val="-58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w w:val="125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tabs>
          <w:tab w:pos="1262" w:val="left" w:leader="none"/>
        </w:tabs>
        <w:spacing w:line="246" w:lineRule="exact" w:before="0"/>
        <w:ind w:left="36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12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52"/>
          <w:w w:val="120"/>
          <w:position w:val="1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120"/>
          <w:position w:val="1"/>
          <w:sz w:val="22"/>
          <w:szCs w:val="22"/>
        </w:rPr>
        <w:t>•</w:t>
        <w:tab/>
      </w:r>
      <w:r>
        <w:rPr>
          <w:rFonts w:ascii="Times New Roman" w:hAnsi="Times New Roman" w:cs="Times New Roman" w:eastAsia="Times New Roman"/>
          <w:color w:val="999999"/>
          <w:spacing w:val="-152"/>
          <w:w w:val="120"/>
          <w:sz w:val="30"/>
          <w:szCs w:val="30"/>
        </w:rPr>
        <w:t>'</w:t>
      </w:r>
      <w:r>
        <w:rPr>
          <w:rFonts w:ascii="Times New Roman" w:hAnsi="Times New Roman" w:cs="Times New Roman" w:eastAsia="Times New Roman"/>
          <w:color w:val="999999"/>
          <w:w w:val="120"/>
          <w:position w:val="1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249"/>
        <w:ind w:left="36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99999"/>
          <w:spacing w:val="-143"/>
          <w:w w:val="145"/>
          <w:position w:val="6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spacing w:val="-45"/>
          <w:w w:val="145"/>
          <w:position w:val="-2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27"/>
          <w:w w:val="145"/>
          <w:position w:val="6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145"/>
          <w:position w:val="-2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7"/>
          <w:w w:val="145"/>
          <w:position w:val="-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position w:val="-2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2"/>
          <w:w w:val="145"/>
          <w:position w:val="-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position w:val="-2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1"/>
          <w:w w:val="145"/>
          <w:position w:val="-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position w:val="-2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1"/>
          <w:w w:val="145"/>
          <w:position w:val="-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position w:val="-2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29"/>
          <w:w w:val="145"/>
          <w:position w:val="-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2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1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7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1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color w:val="999999"/>
          <w:spacing w:val="-31"/>
          <w:w w:val="14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50"/>
          <w:szCs w:val="50"/>
        </w:rPr>
      </w:pPr>
      <w:r>
        <w:rPr/>
        <w:br w:type="column"/>
      </w:r>
      <w:r>
        <w:rPr>
          <w:rFonts w:ascii="Times New Roman"/>
          <w:sz w:val="5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50"/>
          <w:szCs w:val="5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tabs>
          <w:tab w:pos="2528" w:val="left" w:leader="none"/>
          <w:tab w:pos="5166" w:val="left" w:leader="none"/>
        </w:tabs>
        <w:spacing w:line="480" w:lineRule="exact" w:before="0"/>
        <w:ind w:left="1502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/>
        <w:pict>
          <v:shape style="position:absolute;margin-left:811.956848pt;margin-top:-6.921538pt;width:10.4pt;height:22.6pt;mso-position-horizontal-relative:page;mso-position-vertical-relative:paragraph;z-index:-602656" type="#_x0000_t202" filled="false" stroked="false">
            <v:textbox inset="0,0,0,0">
              <w:txbxContent>
                <w:p>
                  <w:pPr>
                    <w:spacing w:line="4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5"/>
                      <w:szCs w:val="45"/>
                    </w:rPr>
                  </w:pPr>
                  <w:r>
                    <w:rPr>
                      <w:rFonts w:ascii="Arial"/>
                      <w:color w:val="9CBDBD"/>
                      <w:spacing w:val="-3"/>
                      <w:w w:val="55"/>
                      <w:sz w:val="45"/>
                    </w:rPr>
                    <w:t>.</w:t>
                  </w:r>
                  <w:r>
                    <w:rPr>
                      <w:rFonts w:ascii="Arial"/>
                      <w:color w:val="999999"/>
                      <w:spacing w:val="-2"/>
                      <w:w w:val="55"/>
                      <w:sz w:val="45"/>
                    </w:rPr>
                    <w:t>..</w:t>
                  </w:r>
                  <w:r>
                    <w:rPr>
                      <w:rFonts w:ascii="Arial"/>
                      <w:sz w:val="4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CBDBD"/>
          <w:spacing w:val="-2"/>
          <w:w w:val="55"/>
          <w:position w:val="-3"/>
          <w:sz w:val="7"/>
        </w:rPr>
        <w:t>,</w:t>
      </w:r>
      <w:r>
        <w:rPr>
          <w:rFonts w:ascii="Courier New"/>
          <w:color w:val="999999"/>
          <w:w w:val="55"/>
          <w:position w:val="-3"/>
          <w:sz w:val="30"/>
        </w:rPr>
        <w:t>..</w:t>
        <w:tab/>
      </w:r>
      <w:r>
        <w:rPr>
          <w:rFonts w:ascii="Arial"/>
          <w:color w:val="9CBDBD"/>
          <w:spacing w:val="4"/>
          <w:w w:val="70"/>
          <w:sz w:val="16"/>
        </w:rPr>
        <w:t>'</w:t>
      </w:r>
      <w:r>
        <w:rPr>
          <w:rFonts w:ascii="Arial"/>
          <w:color w:val="999999"/>
          <w:w w:val="70"/>
          <w:sz w:val="16"/>
        </w:rPr>
        <w:t>'lo.</w:t>
        <w:tab/>
      </w:r>
      <w:r>
        <w:rPr>
          <w:rFonts w:ascii="Times New Roman"/>
          <w:color w:val="999999"/>
          <w:w w:val="75"/>
          <w:position w:val="-7"/>
          <w:sz w:val="50"/>
        </w:rPr>
        <w:t>.</w:t>
      </w:r>
      <w:r>
        <w:rPr>
          <w:rFonts w:ascii="Times New Roman"/>
          <w:color w:val="999999"/>
          <w:spacing w:val="-59"/>
          <w:w w:val="75"/>
          <w:position w:val="-7"/>
          <w:sz w:val="50"/>
        </w:rPr>
        <w:t>.</w:t>
      </w:r>
      <w:r>
        <w:rPr>
          <w:rFonts w:ascii="Times New Roman"/>
          <w:color w:val="999999"/>
          <w:w w:val="75"/>
          <w:position w:val="-7"/>
          <w:sz w:val="50"/>
        </w:rPr>
        <w:t>.</w:t>
      </w:r>
      <w:r>
        <w:rPr>
          <w:rFonts w:ascii="Times New Roman"/>
          <w:sz w:val="5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50"/>
        <w:ind w:left="161" w:right="233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889.392334pt;margin-top:2.411327pt;width:13.25pt;height:16.95pt;mso-position-horizontal-relative:page;mso-position-vertical-relative:paragraph;z-index:-602632" type="#_x0000_t202" filled="false" stroked="false">
            <v:textbox inset="0,0,0,0">
              <w:txbxContent>
                <w:p>
                  <w:pPr>
                    <w:spacing w:line="33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4"/>
                      <w:szCs w:val="34"/>
                    </w:rPr>
                  </w:pPr>
                  <w:r>
                    <w:rPr>
                      <w:rFonts w:ascii="Arial" w:hAnsi="Arial"/>
                      <w:color w:val="999999"/>
                      <w:spacing w:val="-24"/>
                      <w:w w:val="125"/>
                      <w:sz w:val="34"/>
                    </w:rPr>
                    <w:t>"</w:t>
                  </w:r>
                  <w:r>
                    <w:rPr>
                      <w:rFonts w:ascii="Arial" w:hAnsi="Arial"/>
                      <w:color w:val="999999"/>
                      <w:spacing w:val="-13"/>
                      <w:w w:val="125"/>
                      <w:sz w:val="34"/>
                    </w:rPr>
                    <w:t>·</w:t>
                  </w:r>
                  <w:r>
                    <w:rPr>
                      <w:rFonts w:ascii="Arial" w:hAnsi="Arial"/>
                      <w:sz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340"/>
          <w:sz w:val="8"/>
        </w:rPr>
        <w:t>i</w:t>
      </w:r>
      <w:r>
        <w:rPr>
          <w:rFonts w:ascii="Arial"/>
          <w:color w:val="999999"/>
          <w:spacing w:val="70"/>
          <w:w w:val="340"/>
          <w:sz w:val="8"/>
        </w:rPr>
        <w:t> </w:t>
      </w:r>
      <w:r>
        <w:rPr>
          <w:rFonts w:ascii="Arial"/>
          <w:color w:val="999999"/>
          <w:w w:val="255"/>
          <w:sz w:val="8"/>
        </w:rPr>
        <w:t>'</w:t>
      </w:r>
      <w:r>
        <w:rPr>
          <w:rFonts w:ascii="Arial"/>
          <w:sz w:val="8"/>
        </w:rPr>
      </w:r>
    </w:p>
    <w:p>
      <w:pPr>
        <w:spacing w:line="172" w:lineRule="exact" w:before="21"/>
        <w:ind w:left="155" w:right="233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999999"/>
          <w:sz w:val="17"/>
        </w:rPr>
        <w:t>':\.</w:t>
      </w:r>
      <w:r>
        <w:rPr>
          <w:rFonts w:ascii="Arial"/>
          <w:sz w:val="17"/>
        </w:rPr>
      </w:r>
    </w:p>
    <w:p>
      <w:pPr>
        <w:spacing w:line="17" w:lineRule="exact" w:before="0"/>
        <w:ind w:left="1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45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50"/>
          <w:szCs w:val="50"/>
        </w:rPr>
      </w:pPr>
      <w:r>
        <w:rPr/>
        <w:br w:type="column"/>
      </w:r>
      <w:r>
        <w:rPr>
          <w:rFonts w:ascii="Arial"/>
          <w:sz w:val="50"/>
        </w:rPr>
      </w:r>
    </w:p>
    <w:p>
      <w:pPr>
        <w:spacing w:line="240" w:lineRule="auto" w:before="0"/>
        <w:rPr>
          <w:rFonts w:ascii="Arial" w:hAnsi="Arial" w:cs="Arial" w:eastAsia="Arial"/>
          <w:sz w:val="50"/>
          <w:szCs w:val="50"/>
        </w:rPr>
      </w:pPr>
    </w:p>
    <w:p>
      <w:pPr>
        <w:spacing w:line="240" w:lineRule="auto" w:before="10"/>
        <w:rPr>
          <w:rFonts w:ascii="Arial" w:hAnsi="Arial" w:cs="Arial" w:eastAsia="Arial"/>
          <w:sz w:val="40"/>
          <w:szCs w:val="40"/>
        </w:rPr>
      </w:pPr>
    </w:p>
    <w:p>
      <w:pPr>
        <w:spacing w:line="57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Times New Roman"/>
          <w:color w:val="999999"/>
          <w:w w:val="75"/>
          <w:sz w:val="50"/>
        </w:rPr>
        <w:t>.</w:t>
      </w:r>
      <w:r>
        <w:rPr>
          <w:rFonts w:ascii="Times New Roman"/>
          <w:color w:val="999999"/>
          <w:spacing w:val="-59"/>
          <w:w w:val="75"/>
          <w:sz w:val="50"/>
        </w:rPr>
        <w:t>.</w:t>
      </w:r>
      <w:r>
        <w:rPr>
          <w:rFonts w:ascii="Times New Roman"/>
          <w:color w:val="999999"/>
          <w:w w:val="75"/>
          <w:sz w:val="50"/>
        </w:rPr>
        <w:t>.</w:t>
      </w:r>
      <w:r>
        <w:rPr>
          <w:rFonts w:ascii="Times New Roman"/>
          <w:sz w:val="50"/>
        </w:rPr>
      </w:r>
    </w:p>
    <w:p>
      <w:pPr>
        <w:spacing w:line="301" w:lineRule="atLeast" w:before="0"/>
        <w:ind w:left="33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65"/>
        </w:rPr>
        <w:br w:type="column"/>
      </w:r>
      <w:r>
        <w:rPr>
          <w:rFonts w:ascii="Times New Roman"/>
          <w:color w:val="999999"/>
          <w:w w:val="165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745" w:lineRule="exact" w:before="64"/>
        <w:ind w:left="619" w:right="0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/>
        <w:pict>
          <v:shape style="position:absolute;margin-left:991.683105pt;margin-top:24.28837pt;width:5.35pt;height:30.25pt;mso-position-horizontal-relative:page;mso-position-vertical-relative:paragraph;z-index:-602608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0"/>
                    </w:rPr>
                    <w:t>.</w:t>
                  </w:r>
                  <w:r>
                    <w:rPr>
                      <w:rFonts w:ascii="Times New Roman"/>
                      <w:color w:val="999999"/>
                      <w:spacing w:val="-48"/>
                      <w:w w:val="50"/>
                      <w:sz w:val="60"/>
                    </w:rPr>
                    <w:t>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5"/>
          <w:position w:val="1"/>
          <w:sz w:val="60"/>
        </w:rPr>
        <w:t>..</w:t>
      </w:r>
      <w:r>
        <w:rPr>
          <w:rFonts w:ascii="Times New Roman"/>
          <w:color w:val="999999"/>
          <w:spacing w:val="-58"/>
          <w:w w:val="65"/>
          <w:position w:val="1"/>
          <w:sz w:val="60"/>
        </w:rPr>
        <w:t> </w:t>
      </w:r>
      <w:r>
        <w:rPr>
          <w:rFonts w:ascii="Arial"/>
          <w:color w:val="999999"/>
          <w:spacing w:val="-33"/>
          <w:w w:val="65"/>
          <w:position w:val="-10"/>
          <w:sz w:val="25"/>
        </w:rPr>
        <w:t>,</w:t>
      </w:r>
      <w:r>
        <w:rPr>
          <w:rFonts w:ascii="Times New Roman"/>
          <w:color w:val="999999"/>
          <w:spacing w:val="-51"/>
          <w:w w:val="65"/>
          <w:sz w:val="36"/>
        </w:rPr>
        <w:t>:</w:t>
      </w:r>
      <w:r>
        <w:rPr>
          <w:rFonts w:ascii="Times New Roman"/>
          <w:color w:val="999999"/>
          <w:spacing w:val="-48"/>
          <w:w w:val="65"/>
          <w:position w:val="-10"/>
          <w:sz w:val="60"/>
        </w:rPr>
        <w:t>.</w:t>
      </w:r>
      <w:r>
        <w:rPr>
          <w:rFonts w:ascii="Times New Roman"/>
          <w:color w:val="999999"/>
          <w:spacing w:val="-36"/>
          <w:w w:val="65"/>
          <w:sz w:val="36"/>
        </w:rPr>
        <w:t>-</w:t>
      </w:r>
      <w:r>
        <w:rPr>
          <w:rFonts w:ascii="Times New Roman"/>
          <w:color w:val="999999"/>
          <w:spacing w:val="-63"/>
          <w:w w:val="65"/>
          <w:position w:val="-10"/>
          <w:sz w:val="60"/>
        </w:rPr>
        <w:t>.</w:t>
      </w:r>
      <w:r>
        <w:rPr>
          <w:rFonts w:ascii="Times New Roman"/>
          <w:color w:val="999999"/>
          <w:w w:val="65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182" w:lineRule="exact" w:before="0"/>
        <w:ind w:left="0" w:right="148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999999"/>
          <w:spacing w:val="-12"/>
          <w:w w:val="75"/>
          <w:position w:val="-2"/>
          <w:sz w:val="22"/>
        </w:rPr>
        <w:t>,</w:t>
      </w:r>
      <w:r>
        <w:rPr>
          <w:rFonts w:ascii="Times New Roman"/>
          <w:color w:val="999999"/>
          <w:spacing w:val="-16"/>
          <w:w w:val="7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00" w:lineRule="exact" w:before="0"/>
        <w:ind w:left="0" w:right="19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i/>
          <w:color w:val="999999"/>
          <w:w w:val="185"/>
          <w:sz w:val="11"/>
        </w:rPr>
        <w:t>I</w:t>
      </w:r>
      <w:r>
        <w:rPr>
          <w:rFonts w:ascii="Arial"/>
          <w:sz w:val="11"/>
        </w:rPr>
      </w:r>
    </w:p>
    <w:p>
      <w:pPr>
        <w:spacing w:line="240" w:lineRule="auto" w:before="11"/>
        <w:rPr>
          <w:rFonts w:ascii="Arial" w:hAnsi="Arial" w:cs="Arial" w:eastAsia="Arial"/>
          <w:i/>
          <w:sz w:val="39"/>
          <w:szCs w:val="39"/>
        </w:rPr>
      </w:pPr>
      <w:r>
        <w:rPr/>
        <w:br w:type="column"/>
      </w:r>
      <w:r>
        <w:rPr>
          <w:rFonts w:ascii="Arial"/>
          <w:i/>
          <w:sz w:val="39"/>
        </w:rPr>
      </w:r>
    </w:p>
    <w:p>
      <w:pPr>
        <w:spacing w:before="0"/>
        <w:ind w:left="303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1"/>
          <w:w w:val="70"/>
          <w:sz w:val="45"/>
        </w:rPr>
        <w:t>.</w:t>
      </w:r>
      <w:r>
        <w:rPr>
          <w:rFonts w:ascii="Arial"/>
          <w:color w:val="999999"/>
          <w:spacing w:val="-9"/>
          <w:w w:val="70"/>
          <w:sz w:val="45"/>
        </w:rPr>
        <w:t>..</w:t>
      </w:r>
      <w:r>
        <w:rPr>
          <w:rFonts w:ascii="Arial"/>
          <w:sz w:val="45"/>
        </w:rPr>
      </w:r>
    </w:p>
    <w:p>
      <w:pPr>
        <w:spacing w:after="0"/>
        <w:jc w:val="left"/>
        <w:rPr>
          <w:rFonts w:ascii="Arial" w:hAnsi="Arial" w:cs="Arial" w:eastAsia="Arial"/>
          <w:sz w:val="45"/>
          <w:szCs w:val="45"/>
        </w:rPr>
        <w:sectPr>
          <w:type w:val="continuous"/>
          <w:pgSz w:w="22370" w:h="31660"/>
          <w:pgMar w:top="480" w:bottom="280" w:left="340" w:right="0"/>
          <w:cols w:num="8" w:equalWidth="0">
            <w:col w:w="8076" w:space="40"/>
            <w:col w:w="1685" w:space="40"/>
            <w:col w:w="1714" w:space="40"/>
            <w:col w:w="5400" w:space="40"/>
            <w:col w:w="681" w:space="40"/>
            <w:col w:w="802" w:space="40"/>
            <w:col w:w="1074" w:space="40"/>
            <w:col w:w="2318"/>
          </w:cols>
        </w:sectPr>
      </w:pPr>
    </w:p>
    <w:p>
      <w:pPr>
        <w:spacing w:before="328"/>
        <w:ind w:left="0" w:right="535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/>
        <w:pict>
          <v:shape style="position:absolute;margin-left:420.955505pt;margin-top:60.890656pt;width:7.75pt;height:30.25pt;mso-position-horizontal-relative:page;mso-position-vertical-relative:paragraph;z-index:3760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0"/>
                      <w:szCs w:val="60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0"/>
                    </w:rPr>
                    <w:t>..</w:t>
                  </w:r>
                  <w:r>
                    <w:rPr>
                      <w:rFonts w:ascii="Times New Roman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49"/>
          <w:szCs w:val="49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B3B3B3"/>
          <w:spacing w:val="-4"/>
          <w:w w:val="50"/>
          <w:sz w:val="36"/>
        </w:rPr>
        <w:t>.</w:t>
      </w:r>
      <w:r>
        <w:rPr>
          <w:rFonts w:ascii="Times New Roman"/>
          <w:color w:val="999999"/>
          <w:spacing w:val="-4"/>
          <w:w w:val="50"/>
          <w:sz w:val="36"/>
        </w:rPr>
        <w:t>...</w:t>
      </w:r>
      <w:r>
        <w:rPr>
          <w:rFonts w:ascii="Times New Roman"/>
          <w:sz w:val="3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  <w:r>
        <w:rPr/>
        <w:br w:type="column"/>
      </w:r>
      <w:r>
        <w:rPr>
          <w:rFonts w:ascii="Times New Roman"/>
          <w:sz w:val="4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before="372"/>
        <w:ind w:left="237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11"/>
        <w:rPr>
          <w:rFonts w:ascii="Arial" w:hAnsi="Arial" w:cs="Arial" w:eastAsia="Arial"/>
          <w:sz w:val="103"/>
          <w:szCs w:val="103"/>
        </w:rPr>
      </w:pPr>
      <w:r>
        <w:rPr/>
        <w:br w:type="column"/>
      </w:r>
      <w:r>
        <w:rPr>
          <w:rFonts w:ascii="Arial"/>
          <w:sz w:val="103"/>
        </w:rPr>
      </w:r>
    </w:p>
    <w:p>
      <w:pPr>
        <w:spacing w:line="683" w:lineRule="exact" w:before="0"/>
        <w:ind w:left="0" w:right="1206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Times New Roman"/>
          <w:color w:val="999999"/>
          <w:w w:val="50"/>
          <w:position w:val="-14"/>
          <w:sz w:val="60"/>
        </w:rPr>
        <w:t>.</w:t>
      </w:r>
      <w:r>
        <w:rPr>
          <w:rFonts w:ascii="Times New Roman"/>
          <w:color w:val="999999"/>
          <w:spacing w:val="-58"/>
          <w:w w:val="50"/>
          <w:position w:val="-14"/>
          <w:sz w:val="60"/>
        </w:rPr>
        <w:t>.</w:t>
      </w:r>
      <w:r>
        <w:rPr>
          <w:rFonts w:ascii="Times New Roman"/>
          <w:color w:val="999999"/>
          <w:w w:val="5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0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Times New Roman"/>
          <w:color w:val="999999"/>
          <w:w w:val="50"/>
          <w:sz w:val="57"/>
        </w:rPr>
        <w:t>..</w:t>
      </w:r>
      <w:r>
        <w:rPr>
          <w:rFonts w:ascii="Times New Roman"/>
          <w:sz w:val="5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9CBDBD"/>
          <w:spacing w:val="-2"/>
          <w:w w:val="50"/>
          <w:sz w:val="30"/>
        </w:rPr>
        <w:t>,</w:t>
      </w:r>
      <w:r>
        <w:rPr>
          <w:rFonts w:ascii="Arial"/>
          <w:color w:val="999999"/>
          <w:spacing w:val="-3"/>
          <w:w w:val="50"/>
          <w:sz w:val="30"/>
        </w:rPr>
        <w:t>._</w:t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9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1412" w:right="1632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360"/>
          <w:sz w:val="8"/>
        </w:rPr>
        <w:t>i</w:t>
      </w:r>
      <w:r>
        <w:rPr>
          <w:rFonts w:ascii="Arial"/>
          <w:sz w:val="8"/>
        </w:rPr>
      </w:r>
    </w:p>
    <w:p>
      <w:pPr>
        <w:spacing w:before="16"/>
        <w:ind w:left="1456" w:right="1587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36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7"/>
          <w:szCs w:val="7"/>
        </w:rPr>
      </w:pPr>
    </w:p>
    <w:p>
      <w:pPr>
        <w:tabs>
          <w:tab w:pos="3030" w:val="left" w:leader="none"/>
        </w:tabs>
        <w:spacing w:line="520" w:lineRule="exact" w:before="0"/>
        <w:ind w:left="1221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34"/>
          <w:w w:val="60"/>
          <w:sz w:val="48"/>
        </w:rPr>
        <w:t>.</w:t>
      </w:r>
      <w:r>
        <w:rPr>
          <w:rFonts w:ascii="Arial"/>
          <w:color w:val="999999"/>
          <w:w w:val="60"/>
          <w:sz w:val="48"/>
        </w:rPr>
        <w:t>..</w:t>
        <w:tab/>
      </w:r>
      <w:r>
        <w:rPr>
          <w:rFonts w:ascii="Arial"/>
          <w:color w:val="B3B3B3"/>
          <w:spacing w:val="-27"/>
          <w:w w:val="60"/>
          <w:position w:val="-5"/>
          <w:sz w:val="45"/>
        </w:rPr>
        <w:t>.</w:t>
      </w:r>
      <w:r>
        <w:rPr>
          <w:rFonts w:ascii="Arial"/>
          <w:color w:val="999999"/>
          <w:w w:val="60"/>
          <w:position w:val="-5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/>
          <w:sz w:val="30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0"/>
        <w:rPr>
          <w:rFonts w:ascii="Arial" w:hAnsi="Arial" w:cs="Arial" w:eastAsia="Arial"/>
          <w:sz w:val="27"/>
          <w:szCs w:val="27"/>
        </w:rPr>
      </w:pPr>
    </w:p>
    <w:p>
      <w:pPr>
        <w:spacing w:before="0"/>
        <w:ind w:left="383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Arial"/>
          <w:color w:val="B3B3B3"/>
          <w:spacing w:val="-1"/>
          <w:w w:val="55"/>
          <w:sz w:val="7"/>
        </w:rPr>
        <w:t>,</w:t>
      </w:r>
      <w:r>
        <w:rPr>
          <w:rFonts w:ascii="Courier New"/>
          <w:color w:val="999999"/>
          <w:spacing w:val="-3"/>
          <w:w w:val="55"/>
          <w:sz w:val="30"/>
        </w:rPr>
        <w:t>..</w:t>
      </w:r>
      <w:r>
        <w:rPr>
          <w:rFonts w:ascii="Courier New"/>
          <w:sz w:val="30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36"/>
          <w:szCs w:val="36"/>
        </w:rPr>
      </w:pPr>
      <w:r>
        <w:rPr/>
        <w:br w:type="column"/>
      </w:r>
      <w:r>
        <w:rPr>
          <w:rFonts w:ascii="Courier New"/>
          <w:sz w:val="3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36"/>
          <w:szCs w:val="36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36"/>
          <w:szCs w:val="36"/>
        </w:rPr>
      </w:pPr>
    </w:p>
    <w:p>
      <w:pPr>
        <w:spacing w:line="240" w:lineRule="auto" w:before="9"/>
        <w:rPr>
          <w:rFonts w:ascii="Courier New" w:hAnsi="Courier New" w:cs="Courier New" w:eastAsia="Courier New"/>
          <w:sz w:val="30"/>
          <w:szCs w:val="30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999999"/>
          <w:w w:val="65"/>
          <w:sz w:val="36"/>
        </w:rPr>
        <w:t>.</w:t>
      </w:r>
      <w:r>
        <w:rPr>
          <w:rFonts w:ascii="Times New Roman"/>
          <w:color w:val="999999"/>
          <w:spacing w:val="-51"/>
          <w:w w:val="65"/>
          <w:sz w:val="36"/>
        </w:rPr>
        <w:t>.</w:t>
      </w:r>
      <w:r>
        <w:rPr>
          <w:rFonts w:ascii="Times New Roman"/>
          <w:color w:val="999999"/>
          <w:w w:val="65"/>
          <w:sz w:val="36"/>
        </w:rPr>
        <w:t>..</w:t>
      </w:r>
      <w:r>
        <w:rPr>
          <w:rFonts w:ascii="Times New Roman"/>
          <w:sz w:val="36"/>
        </w:rPr>
      </w:r>
    </w:p>
    <w:p>
      <w:pPr>
        <w:spacing w:line="342" w:lineRule="exact" w:before="0"/>
        <w:ind w:left="32" w:right="0" w:firstLine="0"/>
        <w:jc w:val="center"/>
        <w:rPr>
          <w:rFonts w:ascii="Times New Roman" w:hAnsi="Times New Roman" w:cs="Times New Roman" w:eastAsia="Times New Roman"/>
          <w:sz w:val="31"/>
          <w:szCs w:val="31"/>
        </w:rPr>
      </w:pPr>
      <w:r>
        <w:rPr>
          <w:w w:val="60"/>
        </w:rPr>
        <w:br w:type="column"/>
      </w:r>
      <w:r>
        <w:rPr>
          <w:rFonts w:ascii="Times New Roman"/>
          <w:color w:val="999999"/>
          <w:spacing w:val="-39"/>
          <w:w w:val="60"/>
          <w:sz w:val="31"/>
        </w:rPr>
        <w:t>.</w:t>
      </w:r>
      <w:r>
        <w:rPr>
          <w:rFonts w:ascii="Times New Roman"/>
          <w:color w:val="999999"/>
          <w:spacing w:val="-42"/>
          <w:w w:val="60"/>
          <w:position w:val="-2"/>
          <w:sz w:val="28"/>
        </w:rPr>
        <w:t>'</w:t>
      </w:r>
      <w:r>
        <w:rPr>
          <w:rFonts w:ascii="Times New Roman"/>
          <w:color w:val="999999"/>
          <w:w w:val="60"/>
          <w:sz w:val="31"/>
        </w:rPr>
        <w:t>-</w:t>
      </w:r>
      <w:r>
        <w:rPr>
          <w:rFonts w:ascii="Times New Roman"/>
          <w:sz w:val="31"/>
        </w:rPr>
      </w:r>
    </w:p>
    <w:p>
      <w:pPr>
        <w:spacing w:after="0" w:line="342" w:lineRule="exact"/>
        <w:jc w:val="center"/>
        <w:rPr>
          <w:rFonts w:ascii="Times New Roman" w:hAnsi="Times New Roman" w:cs="Times New Roman" w:eastAsia="Times New Roman"/>
          <w:sz w:val="31"/>
          <w:szCs w:val="31"/>
        </w:rPr>
        <w:sectPr>
          <w:type w:val="continuous"/>
          <w:pgSz w:w="22370" w:h="31660"/>
          <w:pgMar w:top="480" w:bottom="280" w:left="340" w:right="0"/>
          <w:cols w:num="8" w:equalWidth="0">
            <w:col w:w="8860" w:space="40"/>
            <w:col w:w="445" w:space="40"/>
            <w:col w:w="4825" w:space="40"/>
            <w:col w:w="1658" w:space="40"/>
            <w:col w:w="3239" w:space="40"/>
            <w:col w:w="605" w:space="40"/>
            <w:col w:w="1443" w:space="40"/>
            <w:col w:w="675"/>
          </w:cols>
        </w:sectPr>
      </w:pPr>
    </w:p>
    <w:p>
      <w:pPr>
        <w:numPr>
          <w:ilvl w:val="0"/>
          <w:numId w:val="6"/>
        </w:numPr>
        <w:tabs>
          <w:tab w:pos="4426" w:val="left" w:leader="none"/>
          <w:tab w:pos="5038" w:val="left" w:leader="none"/>
        </w:tabs>
        <w:spacing w:before="306"/>
        <w:ind w:left="4425" w:right="0" w:hanging="62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DBDBDB"/>
          <w:w w:val="165"/>
          <w:sz w:val="32"/>
        </w:rPr>
        <w:t>I</w:t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</w:p>
    <w:p>
      <w:pPr>
        <w:spacing w:line="240" w:lineRule="auto" w:before="2"/>
        <w:rPr>
          <w:rFonts w:ascii="Arial" w:hAnsi="Arial" w:cs="Arial" w:eastAsia="Arial"/>
          <w:sz w:val="46"/>
          <w:szCs w:val="46"/>
        </w:rPr>
      </w:pPr>
    </w:p>
    <w:p>
      <w:pPr>
        <w:spacing w:line="47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/>
        <w:pict>
          <v:shape style="position:absolute;margin-left:441.031372pt;margin-top:23.738091pt;width:.35pt;height:45.2pt;mso-position-horizontal-relative:page;mso-position-vertical-relative:paragraph;z-index:-602584" type="#_x0000_t202" filled="false" stroked="false">
            <v:textbox inset="0,0,0,0">
              <w:txbxContent>
                <w:p>
                  <w:pPr>
                    <w:spacing w:line="90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0"/>
                      <w:szCs w:val="90"/>
                    </w:rPr>
                  </w:pPr>
                  <w:r>
                    <w:rPr>
                      <w:rFonts w:ascii="Times New Roman"/>
                      <w:color w:val="05DFFF"/>
                      <w:spacing w:val="-173"/>
                      <w:w w:val="110"/>
                      <w:sz w:val="90"/>
                    </w:rPr>
                    <w:t>'</w:t>
                  </w:r>
                  <w:r>
                    <w:rPr>
                      <w:rFonts w:ascii="Times New Roman"/>
                      <w:sz w:val="9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position w:val="-12"/>
          <w:sz w:val="60"/>
        </w:rPr>
        <w:t>.</w:t>
      </w:r>
      <w:r>
        <w:rPr>
          <w:rFonts w:ascii="Times New Roman"/>
          <w:color w:val="999999"/>
          <w:spacing w:val="-52"/>
          <w:w w:val="50"/>
          <w:position w:val="-12"/>
          <w:sz w:val="60"/>
        </w:rPr>
        <w:t>.</w:t>
      </w:r>
      <w:r>
        <w:rPr>
          <w:rFonts w:ascii="Times New Roman"/>
          <w:color w:val="999999"/>
          <w:w w:val="50"/>
          <w:sz w:val="57"/>
        </w:rPr>
        <w:t>..</w:t>
      </w:r>
      <w:r>
        <w:rPr>
          <w:rFonts w:ascii="Times New Roman"/>
          <w:sz w:val="5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99999"/>
          <w:w w:val="11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519" w:lineRule="exact" w:before="6"/>
        <w:ind w:left="1292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Arial"/>
          <w:color w:val="9CBDBD"/>
          <w:spacing w:val="-59"/>
          <w:w w:val="75"/>
          <w:sz w:val="38"/>
        </w:rPr>
        <w:t>.</w:t>
      </w:r>
      <w:r>
        <w:rPr>
          <w:rFonts w:ascii="Arial"/>
          <w:color w:val="999999"/>
          <w:w w:val="75"/>
          <w:sz w:val="38"/>
        </w:rPr>
        <w:t>..</w:t>
      </w:r>
      <w:r>
        <w:rPr>
          <w:rFonts w:ascii="Arial"/>
          <w:color w:val="999999"/>
          <w:spacing w:val="24"/>
          <w:w w:val="75"/>
          <w:sz w:val="38"/>
        </w:rPr>
        <w:t> </w:t>
      </w:r>
      <w:r>
        <w:rPr>
          <w:rFonts w:ascii="Arial"/>
          <w:color w:val="999999"/>
          <w:spacing w:val="-47"/>
          <w:w w:val="75"/>
          <w:position w:val="-5"/>
          <w:sz w:val="24"/>
        </w:rPr>
        <w:t>.</w:t>
      </w:r>
      <w:r>
        <w:rPr>
          <w:rFonts w:ascii="Times New Roman"/>
          <w:color w:val="999999"/>
          <w:w w:val="75"/>
          <w:position w:val="-5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B3B3B3"/>
          <w:spacing w:val="2"/>
          <w:w w:val="45"/>
          <w:sz w:val="25"/>
        </w:rPr>
        <w:t>,</w:t>
      </w:r>
      <w:r>
        <w:rPr>
          <w:rFonts w:ascii="Times New Roman"/>
          <w:color w:val="999999"/>
          <w:spacing w:val="2"/>
          <w:w w:val="45"/>
          <w:sz w:val="25"/>
        </w:rPr>
        <w:t>.._</w:t>
      </w:r>
      <w:r>
        <w:rPr>
          <w:rFonts w:ascii="Times New Roman"/>
          <w:sz w:val="25"/>
        </w:rPr>
      </w:r>
    </w:p>
    <w:p>
      <w:pPr>
        <w:spacing w:before="156"/>
        <w:ind w:left="0" w:right="811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99999"/>
          <w:spacing w:val="-40"/>
          <w:w w:val="85"/>
          <w:sz w:val="28"/>
          <w:szCs w:val="28"/>
        </w:rPr>
        <w:t>'</w:t>
      </w:r>
      <w:r>
        <w:rPr>
          <w:rFonts w:ascii="Times New Roman" w:hAnsi="Times New Roman" w:cs="Times New Roman" w:eastAsia="Times New Roman"/>
          <w:color w:val="999999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before="228"/>
        <w:ind w:left="137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spacing w:val="-6"/>
        </w:rPr>
        <w:br w:type="column"/>
      </w:r>
      <w:r>
        <w:rPr>
          <w:rFonts w:ascii="Arial"/>
          <w:color w:val="B3B3B3"/>
          <w:spacing w:val="-6"/>
          <w:w w:val="53"/>
          <w:sz w:val="45"/>
        </w:rPr>
        <w:t>.</w:t>
      </w:r>
      <w:r>
        <w:rPr>
          <w:rFonts w:ascii="Arial"/>
          <w:color w:val="999999"/>
          <w:spacing w:val="-6"/>
          <w:w w:val="64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sz w:val="28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before="235"/>
        <w:ind w:left="0" w:right="0" w:firstLine="0"/>
        <w:jc w:val="righ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B3B3B3"/>
          <w:spacing w:val="-2"/>
          <w:w w:val="50"/>
          <w:sz w:val="29"/>
        </w:rPr>
        <w:t>,</w:t>
      </w:r>
      <w:r>
        <w:rPr>
          <w:rFonts w:ascii="Arial"/>
          <w:color w:val="999999"/>
          <w:spacing w:val="-2"/>
          <w:w w:val="50"/>
          <w:sz w:val="29"/>
        </w:rPr>
        <w:t>._</w:t>
      </w:r>
      <w:r>
        <w:rPr>
          <w:rFonts w:ascii="Arial"/>
          <w:sz w:val="29"/>
        </w:rPr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  <w:r>
        <w:rPr/>
        <w:br w:type="column"/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spacing w:line="217" w:lineRule="exact" w:before="212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B3B3B3"/>
          <w:spacing w:val="-2"/>
          <w:w w:val="50"/>
          <w:sz w:val="30"/>
        </w:rPr>
        <w:t>.</w:t>
      </w:r>
      <w:r>
        <w:rPr>
          <w:rFonts w:ascii="Arial"/>
          <w:color w:val="999999"/>
          <w:spacing w:val="-2"/>
          <w:w w:val="50"/>
          <w:sz w:val="32"/>
        </w:rPr>
        <w:t>...</w:t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Arial"/>
          <w:sz w:val="44"/>
        </w:rPr>
      </w:r>
    </w:p>
    <w:p>
      <w:pPr>
        <w:spacing w:line="240" w:lineRule="auto" w:before="7"/>
        <w:rPr>
          <w:rFonts w:ascii="Arial" w:hAnsi="Arial" w:cs="Arial" w:eastAsia="Arial"/>
          <w:sz w:val="44"/>
          <w:szCs w:val="44"/>
        </w:rPr>
      </w:pPr>
    </w:p>
    <w:p>
      <w:pPr>
        <w:spacing w:before="0"/>
        <w:ind w:left="48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99999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tabs>
          <w:tab w:pos="1651" w:val="left" w:leader="none"/>
        </w:tabs>
        <w:spacing w:before="199"/>
        <w:ind w:left="70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60"/>
        </w:rPr>
        <w:br w:type="column"/>
      </w:r>
      <w:r>
        <w:rPr>
          <w:rFonts w:ascii="Arial"/>
          <w:color w:val="B3B3B3"/>
          <w:spacing w:val="-7"/>
          <w:w w:val="60"/>
          <w:sz w:val="45"/>
        </w:rPr>
        <w:t>.</w:t>
      </w:r>
      <w:r>
        <w:rPr>
          <w:rFonts w:ascii="Arial"/>
          <w:color w:val="999999"/>
          <w:spacing w:val="-6"/>
          <w:w w:val="60"/>
          <w:sz w:val="45"/>
        </w:rPr>
        <w:t>..</w:t>
        <w:tab/>
      </w:r>
      <w:r>
        <w:rPr>
          <w:rFonts w:ascii="Arial"/>
          <w:color w:val="B3B3B3"/>
          <w:spacing w:val="-56"/>
          <w:w w:val="130"/>
          <w:position w:val="18"/>
          <w:sz w:val="48"/>
        </w:rPr>
        <w:t>,</w:t>
      </w:r>
      <w:r>
        <w:rPr>
          <w:rFonts w:ascii="Arial"/>
          <w:color w:val="999999"/>
          <w:spacing w:val="-9"/>
          <w:w w:val="130"/>
          <w:position w:val="18"/>
          <w:sz w:val="48"/>
        </w:rPr>
        <w:t>,</w:t>
      </w:r>
      <w:r>
        <w:rPr>
          <w:rFonts w:ascii="Arial"/>
          <w:sz w:val="48"/>
        </w:rPr>
      </w:r>
    </w:p>
    <w:p>
      <w:pPr>
        <w:tabs>
          <w:tab w:pos="2072" w:val="left" w:leader="none"/>
        </w:tabs>
        <w:spacing w:line="583" w:lineRule="exact" w:before="0"/>
        <w:ind w:left="1207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/>
        <w:br w:type="column"/>
      </w:r>
      <w:r>
        <w:rPr>
          <w:rFonts w:ascii="Times New Roman"/>
          <w:color w:val="999999"/>
          <w:sz w:val="57"/>
        </w:rPr>
      </w:r>
      <w:r>
        <w:rPr>
          <w:rFonts w:ascii="Times New Roman"/>
          <w:color w:val="999999"/>
          <w:spacing w:val="-41"/>
          <w:sz w:val="57"/>
          <w:u w:val="single" w:color="878787"/>
        </w:rPr>
        <w:t> </w:t>
      </w:r>
      <w:r>
        <w:rPr>
          <w:rFonts w:ascii="Times New Roman"/>
          <w:color w:val="999999"/>
          <w:w w:val="51"/>
          <w:sz w:val="57"/>
          <w:u w:val="single" w:color="878787"/>
        </w:rPr>
        <w:t>..</w:t>
      </w:r>
      <w:r>
        <w:rPr>
          <w:rFonts w:ascii="Times New Roman"/>
          <w:color w:val="999999"/>
          <w:sz w:val="57"/>
          <w:u w:val="single" w:color="878787"/>
        </w:rPr>
        <w:t> </w:t>
        <w:tab/>
      </w:r>
      <w:r>
        <w:rPr>
          <w:rFonts w:ascii="Times New Roman"/>
          <w:color w:val="999999"/>
          <w:sz w:val="57"/>
        </w:rPr>
      </w:r>
      <w:r>
        <w:rPr>
          <w:rFonts w:ascii="Times New Roman"/>
          <w:sz w:val="57"/>
        </w:rPr>
      </w:r>
    </w:p>
    <w:p>
      <w:pPr>
        <w:spacing w:after="0" w:line="583" w:lineRule="exact"/>
        <w:jc w:val="left"/>
        <w:rPr>
          <w:rFonts w:ascii="Times New Roman" w:hAnsi="Times New Roman" w:cs="Times New Roman" w:eastAsia="Times New Roman"/>
          <w:sz w:val="57"/>
          <w:szCs w:val="57"/>
        </w:rPr>
        <w:sectPr>
          <w:type w:val="continuous"/>
          <w:pgSz w:w="22370" w:h="31660"/>
          <w:pgMar w:top="480" w:bottom="280" w:left="340" w:right="0"/>
          <w:cols w:num="9" w:equalWidth="0">
            <w:col w:w="9634" w:space="40"/>
            <w:col w:w="1988" w:space="40"/>
            <w:col w:w="3894" w:space="40"/>
            <w:col w:w="345" w:space="40"/>
            <w:col w:w="659" w:space="40"/>
            <w:col w:w="757" w:space="40"/>
            <w:col w:w="257" w:space="40"/>
            <w:col w:w="1986" w:space="40"/>
            <w:col w:w="2190"/>
          </w:cols>
        </w:sectPr>
      </w:pPr>
    </w:p>
    <w:p>
      <w:pPr>
        <w:spacing w:before="35"/>
        <w:ind w:left="609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A18989"/>
          <w:spacing w:val="-207"/>
          <w:w w:val="155"/>
          <w:sz w:val="16"/>
        </w:rPr>
        <w:t>!</w:t>
      </w:r>
      <w:r>
        <w:rPr>
          <w:rFonts w:ascii="Times New Roman"/>
          <w:color w:val="A18989"/>
          <w:w w:val="155"/>
          <w:sz w:val="16"/>
        </w:rPr>
        <w:t>/</w:t>
      </w:r>
      <w:r>
        <w:rPr>
          <w:rFonts w:ascii="Times New Roman"/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777" w:val="left" w:leader="none"/>
          <w:tab w:pos="1465" w:val="left" w:leader="none"/>
          <w:tab w:pos="2753" w:val="left" w:leader="none"/>
        </w:tabs>
        <w:spacing w:line="192" w:lineRule="atLeast" w:before="0"/>
        <w:ind w:left="0" w:right="2173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3F00FF"/>
          <w:w w:val="45"/>
          <w:sz w:val="12"/>
        </w:rPr>
        <w:t>':</w:t>
        <w:tab/>
      </w:r>
      <w:r>
        <w:rPr>
          <w:rFonts w:ascii="Arial" w:hAnsi="Arial"/>
          <w:color w:val="999999"/>
          <w:w w:val="130"/>
          <w:sz w:val="12"/>
        </w:rPr>
        <w:t>--</w:t>
      </w:r>
      <w:r>
        <w:rPr>
          <w:rFonts w:ascii="Arial" w:hAnsi="Arial"/>
          <w:color w:val="999999"/>
          <w:spacing w:val="33"/>
          <w:w w:val="130"/>
          <w:sz w:val="12"/>
        </w:rPr>
        <w:t> </w:t>
      </w:r>
      <w:r>
        <w:rPr>
          <w:rFonts w:ascii="Arial" w:hAnsi="Arial"/>
          <w:color w:val="999999"/>
          <w:w w:val="225"/>
          <w:sz w:val="12"/>
        </w:rPr>
        <w:t>"'</w:t>
      </w:r>
      <w:r>
        <w:rPr>
          <w:rFonts w:ascii="Arial" w:hAnsi="Arial"/>
          <w:color w:val="999999"/>
          <w:spacing w:val="-58"/>
          <w:w w:val="225"/>
          <w:sz w:val="12"/>
        </w:rPr>
        <w:t> </w:t>
      </w:r>
      <w:r>
        <w:rPr>
          <w:rFonts w:ascii="Arial" w:hAnsi="Arial"/>
          <w:color w:val="999999"/>
          <w:w w:val="175"/>
          <w:sz w:val="12"/>
        </w:rPr>
        <w:t>'</w:t>
      </w:r>
      <w:r>
        <w:rPr>
          <w:rFonts w:ascii="Arial" w:hAnsi="Arial"/>
          <w:color w:val="999999"/>
          <w:spacing w:val="-33"/>
          <w:w w:val="175"/>
          <w:sz w:val="12"/>
        </w:rPr>
        <w:t> </w:t>
      </w:r>
      <w:r>
        <w:rPr>
          <w:rFonts w:ascii="Arial" w:hAnsi="Arial"/>
          <w:color w:val="999999"/>
          <w:w w:val="175"/>
          <w:sz w:val="12"/>
        </w:rPr>
        <w:t>·</w:t>
        <w:tab/>
      </w:r>
      <w:r>
        <w:rPr>
          <w:rFonts w:ascii="Arial" w:hAnsi="Arial"/>
          <w:color w:val="999999"/>
          <w:w w:val="580"/>
          <w:sz w:val="12"/>
        </w:rPr>
        <w:t>.</w:t>
      </w:r>
      <w:r>
        <w:rPr>
          <w:rFonts w:ascii="Arial" w:hAnsi="Arial"/>
          <w:color w:val="999999"/>
          <w:spacing w:val="-60"/>
          <w:w w:val="580"/>
          <w:sz w:val="12"/>
        </w:rPr>
        <w:t> </w:t>
      </w:r>
      <w:r>
        <w:rPr>
          <w:rFonts w:ascii="Arial" w:hAnsi="Arial"/>
          <w:color w:val="999999"/>
          <w:w w:val="580"/>
          <w:sz w:val="12"/>
        </w:rPr>
        <w:t>-</w:t>
        <w:tab/>
      </w:r>
      <w:r>
        <w:rPr>
          <w:rFonts w:ascii="Arial" w:hAnsi="Arial"/>
          <w:b/>
          <w:color w:val="999999"/>
          <w:sz w:val="12"/>
        </w:rPr>
        <w:t>ii.</w:t>
      </w:r>
      <w:r>
        <w:rPr>
          <w:rFonts w:ascii="Arial" w:hAnsi="Arial"/>
          <w:sz w:val="12"/>
        </w:rPr>
      </w:r>
    </w:p>
    <w:p>
      <w:pPr>
        <w:tabs>
          <w:tab w:pos="1077" w:val="left" w:leader="none"/>
        </w:tabs>
        <w:spacing w:line="195" w:lineRule="atLeast" w:before="0"/>
        <w:ind w:left="0" w:right="432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999999"/>
          <w:spacing w:val="-8"/>
          <w:w w:val="190"/>
          <w:sz w:val="13"/>
        </w:rPr>
        <w:t>S:</w:t>
      </w:r>
      <w:r>
        <w:rPr>
          <w:rFonts w:ascii="Times New Roman"/>
          <w:color w:val="999999"/>
          <w:spacing w:val="-18"/>
          <w:w w:val="190"/>
          <w:sz w:val="13"/>
        </w:rPr>
        <w:t>,</w:t>
      </w:r>
      <w:r>
        <w:rPr>
          <w:rFonts w:ascii="Times New Roman"/>
          <w:color w:val="745BC1"/>
          <w:spacing w:val="-3"/>
          <w:w w:val="190"/>
          <w:sz w:val="13"/>
        </w:rPr>
        <w:t>i</w:t>
        <w:tab/>
      </w:r>
      <w:r>
        <w:rPr>
          <w:rFonts w:ascii="Times New Roman"/>
          <w:color w:val="999999"/>
          <w:w w:val="115"/>
          <w:sz w:val="13"/>
        </w:rPr>
        <w:t>.</w:t>
      </w:r>
      <w:r>
        <w:rPr>
          <w:rFonts w:ascii="Times New Roman"/>
          <w:sz w:val="1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22370" w:h="31660"/>
          <w:pgMar w:top="480" w:bottom="280" w:left="340" w:right="0"/>
        </w:sectPr>
      </w:pPr>
    </w:p>
    <w:p>
      <w:pPr>
        <w:spacing w:line="157" w:lineRule="exact" w:before="83"/>
        <w:ind w:left="0" w:right="841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444.218018pt;margin-top:7.875681pt;width:1.150pt;height:7.65pt;mso-position-horizontal-relative:page;mso-position-vertical-relative:paragraph;z-index:-602560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3F00FF"/>
                      <w:w w:val="80"/>
                      <w:sz w:val="15"/>
                    </w:rPr>
                    <w:t>'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F00FF"/>
          <w:w w:val="80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123" w:lineRule="exact" w:before="0"/>
        <w:ind w:left="0" w:right="839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3F00FF"/>
          <w:w w:val="45"/>
          <w:sz w:val="12"/>
        </w:rPr>
        <w:t>'</w:t>
      </w:r>
      <w:r>
        <w:rPr>
          <w:rFonts w:ascii="Arial"/>
          <w:sz w:val="12"/>
        </w:rPr>
      </w:r>
    </w:p>
    <w:p>
      <w:pPr>
        <w:spacing w:before="23"/>
        <w:ind w:left="0" w:right="619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3F00FF"/>
          <w:w w:val="120"/>
          <w:sz w:val="22"/>
        </w:rPr>
        <w:t>\</w:t>
      </w:r>
      <w:r>
        <w:rPr>
          <w:rFonts w:ascii="Arial"/>
          <w:color w:val="3F00FF"/>
          <w:spacing w:val="2"/>
          <w:w w:val="120"/>
          <w:sz w:val="22"/>
        </w:rPr>
        <w:t>\</w:t>
      </w:r>
      <w:r>
        <w:rPr>
          <w:rFonts w:ascii="Arial"/>
          <w:color w:val="3F00FF"/>
          <w:w w:val="120"/>
          <w:sz w:val="22"/>
        </w:rPr>
        <w:t>,</w:t>
      </w:r>
      <w:r>
        <w:rPr>
          <w:rFonts w:ascii="Arial"/>
          <w:sz w:val="22"/>
        </w:rPr>
      </w:r>
    </w:p>
    <w:p>
      <w:pPr>
        <w:spacing w:line="207" w:lineRule="exact" w:before="51"/>
        <w:ind w:left="0" w:right="56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spacing w:val="-12"/>
          <w:w w:val="150"/>
          <w:sz w:val="14"/>
        </w:rPr>
        <w:t>'</w:t>
      </w:r>
      <w:r>
        <w:rPr>
          <w:rFonts w:ascii="Arial"/>
          <w:color w:val="3F00FF"/>
          <w:spacing w:val="-12"/>
          <w:w w:val="150"/>
          <w:position w:val="-4"/>
          <w:sz w:val="14"/>
        </w:rPr>
        <w:t>'</w:t>
      </w:r>
      <w:r>
        <w:rPr>
          <w:rFonts w:ascii="Arial"/>
          <w:color w:val="3F00FF"/>
          <w:spacing w:val="-9"/>
          <w:w w:val="150"/>
          <w:position w:val="-9"/>
          <w:sz w:val="14"/>
        </w:rPr>
        <w:t>'</w:t>
      </w:r>
      <w:r>
        <w:rPr>
          <w:rFonts w:ascii="Arial"/>
          <w:sz w:val="14"/>
        </w:rPr>
      </w:r>
    </w:p>
    <w:p>
      <w:pPr>
        <w:spacing w:line="140" w:lineRule="auto" w:before="0"/>
        <w:ind w:left="8882" w:right="458" w:hanging="71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463.656525pt;margin-top:10.677189pt;width:1.8pt;height:7.35pt;mso-position-horizontal-relative:page;mso-position-vertical-relative:paragraph;z-index:-602536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3F00FF"/>
                      <w:w w:val="130"/>
                      <w:sz w:val="14"/>
                    </w:rPr>
                    <w:t>'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F00FF"/>
          <w:spacing w:val="-11"/>
          <w:w w:val="150"/>
          <w:sz w:val="14"/>
        </w:rPr>
        <w:t>'</w:t>
      </w:r>
      <w:r>
        <w:rPr>
          <w:rFonts w:ascii="Arial"/>
          <w:color w:val="3F00FF"/>
          <w:spacing w:val="-14"/>
          <w:w w:val="150"/>
          <w:position w:val="-4"/>
          <w:sz w:val="14"/>
        </w:rPr>
        <w:t>'</w:t>
      </w:r>
      <w:r>
        <w:rPr>
          <w:rFonts w:ascii="Arial"/>
          <w:color w:val="3F00FF"/>
          <w:spacing w:val="-14"/>
          <w:w w:val="150"/>
          <w:position w:val="-9"/>
          <w:sz w:val="14"/>
        </w:rPr>
        <w:t>'</w:t>
      </w:r>
      <w:r>
        <w:rPr>
          <w:rFonts w:ascii="Arial"/>
          <w:color w:val="3F00FF"/>
          <w:spacing w:val="22"/>
          <w:w w:val="133"/>
          <w:position w:val="-9"/>
          <w:sz w:val="14"/>
        </w:rPr>
        <w:t> </w:t>
      </w:r>
      <w:r>
        <w:rPr>
          <w:rFonts w:ascii="Arial"/>
          <w:color w:val="3F00FF"/>
          <w:spacing w:val="-11"/>
          <w:w w:val="155"/>
          <w:sz w:val="14"/>
        </w:rPr>
        <w:t>'</w:t>
      </w:r>
      <w:r>
        <w:rPr>
          <w:rFonts w:ascii="Arial"/>
          <w:color w:val="3F00FF"/>
          <w:spacing w:val="-14"/>
          <w:w w:val="155"/>
          <w:position w:val="-4"/>
          <w:sz w:val="14"/>
        </w:rPr>
        <w:t>'</w:t>
      </w:r>
      <w:r>
        <w:rPr>
          <w:rFonts w:ascii="Arial"/>
          <w:sz w:val="14"/>
        </w:rPr>
      </w:r>
    </w:p>
    <w:p>
      <w:pPr>
        <w:spacing w:line="89" w:lineRule="exact" w:before="0"/>
        <w:ind w:left="0" w:right="401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w w:val="175"/>
          <w:sz w:val="14"/>
        </w:rPr>
        <w:t>'</w:t>
      </w:r>
      <w:r>
        <w:rPr>
          <w:rFonts w:ascii="Arial"/>
          <w:sz w:val="14"/>
        </w:rPr>
      </w:r>
    </w:p>
    <w:p>
      <w:pPr>
        <w:spacing w:line="171" w:lineRule="exact" w:before="0"/>
        <w:ind w:left="0" w:right="320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3F00FF"/>
          <w:w w:val="115"/>
          <w:sz w:val="19"/>
        </w:rPr>
        <w:t>'\</w:t>
      </w:r>
      <w:r>
        <w:rPr>
          <w:rFonts w:ascii="Arial"/>
          <w:sz w:val="19"/>
        </w:rPr>
      </w:r>
    </w:p>
    <w:p>
      <w:pPr>
        <w:spacing w:line="104" w:lineRule="exact" w:before="0"/>
        <w:ind w:left="0" w:right="259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z w:val="10"/>
        </w:rPr>
        <w:t>!;;!</w:t>
      </w:r>
      <w:r>
        <w:rPr>
          <w:rFonts w:ascii="Times New Roman"/>
          <w:spacing w:val="-2"/>
          <w:sz w:val="10"/>
        </w:rPr>
        <w:t> </w:t>
      </w:r>
      <w:r>
        <w:rPr>
          <w:rFonts w:ascii="Times New Roman"/>
          <w:b/>
          <w:sz w:val="13"/>
        </w:rPr>
        <w:t>2.  </w:t>
      </w:r>
      <w:r>
        <w:rPr>
          <w:rFonts w:ascii="Times New Roman"/>
          <w:b/>
          <w:spacing w:val="2"/>
          <w:sz w:val="13"/>
        </w:rPr>
        <w:t> </w:t>
      </w:r>
      <w:r>
        <w:rPr>
          <w:rFonts w:ascii="Times New Roman"/>
          <w:color w:val="3F00FF"/>
          <w:w w:val="170"/>
          <w:sz w:val="13"/>
        </w:rPr>
        <w:t>\</w:t>
      </w:r>
      <w:r>
        <w:rPr>
          <w:rFonts w:ascii="Times New Roman"/>
          <w:sz w:val="13"/>
        </w:rPr>
      </w:r>
    </w:p>
    <w:p>
      <w:pPr>
        <w:spacing w:line="279" w:lineRule="exact" w:before="0"/>
        <w:ind w:left="0" w:right="164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/>
          <w:b/>
          <w:sz w:val="6"/>
        </w:rPr>
        <w:t>:::i </w:t>
      </w:r>
      <w:r>
        <w:rPr>
          <w:rFonts w:ascii="Arial"/>
          <w:b/>
          <w:spacing w:val="2"/>
          <w:sz w:val="6"/>
        </w:rPr>
        <w:t> </w:t>
      </w:r>
      <w:r>
        <w:rPr>
          <w:rFonts w:ascii="Times New Roman"/>
          <w:b/>
          <w:spacing w:val="-23"/>
          <w:sz w:val="11"/>
        </w:rPr>
        <w:t>o</w:t>
      </w:r>
      <w:r>
        <w:rPr>
          <w:rFonts w:ascii="Arial"/>
          <w:b/>
          <w:spacing w:val="-166"/>
          <w:position w:val="-16"/>
          <w:sz w:val="34"/>
        </w:rPr>
        <w:t>l</w:t>
      </w:r>
      <w:r>
        <w:rPr>
          <w:rFonts w:ascii="Arial"/>
          <w:sz w:val="12"/>
        </w:rPr>
        <w:t>IS</w:t>
      </w:r>
      <w:r>
        <w:rPr>
          <w:rFonts w:ascii="Arial"/>
          <w:spacing w:val="16"/>
          <w:sz w:val="12"/>
        </w:rPr>
        <w:t> </w:t>
      </w:r>
      <w:r>
        <w:rPr>
          <w:rFonts w:ascii="Arial"/>
          <w:color w:val="3F00FF"/>
          <w:spacing w:val="-11"/>
          <w:sz w:val="12"/>
        </w:rPr>
        <w:t>'</w:t>
      </w:r>
      <w:r>
        <w:rPr>
          <w:rFonts w:ascii="Arial"/>
          <w:color w:val="3F00FF"/>
          <w:position w:val="-16"/>
          <w:sz w:val="34"/>
        </w:rPr>
        <w:t>\</w:t>
      </w:r>
      <w:r>
        <w:rPr>
          <w:rFonts w:ascii="Arial"/>
          <w:sz w:val="34"/>
        </w:rPr>
      </w:r>
    </w:p>
    <w:p>
      <w:pPr>
        <w:spacing w:line="183" w:lineRule="exact" w:before="0"/>
        <w:ind w:left="0" w:right="68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/>
          <w:w w:val="105"/>
          <w:sz w:val="26"/>
        </w:rPr>
        <w:t>f</w:t>
      </w:r>
      <w:r>
        <w:rPr>
          <w:rFonts w:ascii="Arial"/>
          <w:spacing w:val="-34"/>
          <w:w w:val="105"/>
          <w:sz w:val="26"/>
        </w:rPr>
        <w:t> </w:t>
      </w:r>
      <w:r>
        <w:rPr>
          <w:rFonts w:ascii="Times New Roman"/>
          <w:w w:val="80"/>
          <w:sz w:val="19"/>
        </w:rPr>
        <w:t>B'</w:t>
      </w:r>
      <w:r>
        <w:rPr>
          <w:rFonts w:ascii="Times New Roman"/>
          <w:spacing w:val="-6"/>
          <w:w w:val="80"/>
          <w:sz w:val="19"/>
        </w:rPr>
        <w:t> </w:t>
      </w:r>
      <w:r>
        <w:rPr>
          <w:rFonts w:ascii="Times New Roman"/>
          <w:w w:val="105"/>
          <w:sz w:val="18"/>
        </w:rPr>
        <w:t>a  </w:t>
      </w:r>
      <w:r>
        <w:rPr>
          <w:rFonts w:ascii="Times New Roman"/>
          <w:spacing w:val="4"/>
          <w:w w:val="105"/>
          <w:sz w:val="18"/>
        </w:rPr>
        <w:t> </w:t>
      </w:r>
      <w:r>
        <w:rPr>
          <w:rFonts w:ascii="Times New Roman"/>
          <w:color w:val="3F00FF"/>
          <w:w w:val="170"/>
          <w:sz w:val="18"/>
        </w:rPr>
        <w:t>\</w:t>
      </w:r>
      <w:r>
        <w:rPr>
          <w:rFonts w:ascii="Times New Roman"/>
          <w:sz w:val="18"/>
        </w:rPr>
      </w:r>
    </w:p>
    <w:p>
      <w:pPr>
        <w:tabs>
          <w:tab w:pos="599" w:val="left" w:leader="none"/>
        </w:tabs>
        <w:spacing w:line="159" w:lineRule="exac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75"/>
          <w:sz w:val="18"/>
        </w:rPr>
        <w:t>.... </w:t>
      </w:r>
      <w:r>
        <w:rPr>
          <w:rFonts w:ascii="Arial"/>
          <w:spacing w:val="20"/>
          <w:w w:val="75"/>
          <w:sz w:val="18"/>
        </w:rPr>
        <w:t> </w:t>
      </w:r>
      <w:r>
        <w:rPr>
          <w:rFonts w:ascii="Arial"/>
          <w:sz w:val="18"/>
        </w:rPr>
        <w:t>It</w:t>
        <w:tab/>
      </w:r>
      <w:r>
        <w:rPr>
          <w:rFonts w:ascii="Arial"/>
          <w:color w:val="3F00FF"/>
          <w:w w:val="115"/>
          <w:sz w:val="18"/>
        </w:rPr>
        <w:t>\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07" w:lineRule="exact" w:before="193"/>
        <w:ind w:left="-3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spacing w:val="-11"/>
          <w:w w:val="150"/>
          <w:sz w:val="14"/>
        </w:rPr>
        <w:t>'</w:t>
      </w:r>
      <w:r>
        <w:rPr>
          <w:rFonts w:ascii="Arial"/>
          <w:color w:val="3F00FF"/>
          <w:spacing w:val="-14"/>
          <w:w w:val="150"/>
          <w:position w:val="-4"/>
          <w:sz w:val="14"/>
        </w:rPr>
        <w:t>'</w:t>
      </w:r>
      <w:r>
        <w:rPr>
          <w:rFonts w:ascii="Arial"/>
          <w:color w:val="3F00FF"/>
          <w:spacing w:val="-14"/>
          <w:w w:val="150"/>
          <w:position w:val="-9"/>
          <w:sz w:val="14"/>
        </w:rPr>
        <w:t>'</w:t>
      </w:r>
      <w:r>
        <w:rPr>
          <w:rFonts w:ascii="Arial"/>
          <w:sz w:val="14"/>
        </w:rPr>
      </w:r>
    </w:p>
    <w:p>
      <w:pPr>
        <w:spacing w:line="153" w:lineRule="exact" w:before="0"/>
        <w:ind w:left="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spacing w:val="-15"/>
          <w:w w:val="165"/>
          <w:sz w:val="14"/>
        </w:rPr>
        <w:t>'</w:t>
      </w:r>
      <w:r>
        <w:rPr>
          <w:rFonts w:ascii="Arial"/>
          <w:color w:val="3F00FF"/>
          <w:spacing w:val="-15"/>
          <w:w w:val="165"/>
          <w:position w:val="-4"/>
          <w:sz w:val="14"/>
        </w:rPr>
        <w:t>'</w:t>
      </w:r>
      <w:r>
        <w:rPr>
          <w:rFonts w:ascii="Arial"/>
          <w:color w:val="3F00FF"/>
          <w:spacing w:val="-20"/>
          <w:w w:val="165"/>
          <w:position w:val="-9"/>
          <w:sz w:val="14"/>
        </w:rPr>
        <w:t>'</w:t>
      </w:r>
      <w:r>
        <w:rPr>
          <w:rFonts w:ascii="Arial"/>
          <w:sz w:val="14"/>
        </w:rPr>
      </w:r>
    </w:p>
    <w:p>
      <w:pPr>
        <w:spacing w:line="199" w:lineRule="exact" w:before="0"/>
        <w:ind w:left="1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spacing w:val="-16"/>
          <w:w w:val="150"/>
          <w:sz w:val="14"/>
        </w:rPr>
        <w:t>'</w:t>
      </w:r>
      <w:r>
        <w:rPr>
          <w:rFonts w:ascii="Arial"/>
          <w:color w:val="3F00FF"/>
          <w:spacing w:val="-12"/>
          <w:w w:val="150"/>
          <w:position w:val="-4"/>
          <w:sz w:val="14"/>
        </w:rPr>
        <w:t>'</w:t>
      </w:r>
      <w:r>
        <w:rPr>
          <w:rFonts w:ascii="Arial"/>
          <w:color w:val="3F00FF"/>
          <w:spacing w:val="-16"/>
          <w:w w:val="150"/>
          <w:position w:val="-9"/>
          <w:sz w:val="14"/>
        </w:rPr>
        <w:t>'</w:t>
      </w:r>
      <w:r>
        <w:rPr>
          <w:rFonts w:ascii="Arial"/>
          <w:sz w:val="14"/>
        </w:rPr>
      </w:r>
    </w:p>
    <w:p>
      <w:pPr>
        <w:spacing w:line="267" w:lineRule="exact" w:before="0"/>
        <w:ind w:left="17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3F00FF"/>
          <w:sz w:val="24"/>
        </w:rPr>
        <w:t>\,\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  <w:r>
        <w:rPr/>
        <w:br w:type="column"/>
      </w:r>
      <w:r>
        <w:rPr>
          <w:rFonts w:ascii="Arial"/>
          <w:sz w:val="42"/>
        </w:rPr>
      </w: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</w:p>
    <w:p>
      <w:pPr>
        <w:spacing w:line="240" w:lineRule="auto" w:before="0"/>
        <w:rPr>
          <w:rFonts w:ascii="Arial" w:hAnsi="Arial" w:cs="Arial" w:eastAsia="Arial"/>
          <w:sz w:val="42"/>
          <w:szCs w:val="42"/>
        </w:rPr>
      </w:pPr>
    </w:p>
    <w:p>
      <w:pPr>
        <w:spacing w:line="240" w:lineRule="auto" w:before="11"/>
        <w:rPr>
          <w:rFonts w:ascii="Arial" w:hAnsi="Arial" w:cs="Arial" w:eastAsia="Arial"/>
          <w:sz w:val="37"/>
          <w:szCs w:val="37"/>
        </w:rPr>
      </w:pPr>
    </w:p>
    <w:p>
      <w:pPr>
        <w:tabs>
          <w:tab w:pos="5394" w:val="left" w:leader="none"/>
        </w:tabs>
        <w:spacing w:line="376" w:lineRule="exact" w:before="0"/>
        <w:ind w:left="-36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3F00FF"/>
          <w:spacing w:val="-11"/>
          <w:w w:val="150"/>
          <w:sz w:val="14"/>
        </w:rPr>
        <w:t>'</w:t>
      </w:r>
      <w:r>
        <w:rPr>
          <w:rFonts w:ascii="Arial"/>
          <w:color w:val="3F00FF"/>
          <w:spacing w:val="-14"/>
          <w:w w:val="150"/>
          <w:position w:val="-4"/>
          <w:sz w:val="14"/>
        </w:rPr>
        <w:t>'</w:t>
      </w:r>
      <w:r>
        <w:rPr>
          <w:rFonts w:ascii="Arial"/>
          <w:color w:val="3F00FF"/>
          <w:spacing w:val="-14"/>
          <w:w w:val="150"/>
          <w:position w:val="-9"/>
          <w:sz w:val="14"/>
        </w:rPr>
        <w:t>'</w:t>
      </w:r>
      <w:r>
        <w:rPr>
          <w:rFonts w:ascii="Arial"/>
          <w:color w:val="DBDBDB"/>
          <w:spacing w:val="-14"/>
          <w:w w:val="150"/>
          <w:position w:val="1"/>
          <w:sz w:val="34"/>
        </w:rPr>
        <w:tab/>
      </w:r>
      <w:r>
        <w:rPr>
          <w:rFonts w:ascii="Arial"/>
          <w:color w:val="DBDBDB"/>
          <w:w w:val="150"/>
          <w:position w:val="1"/>
          <w:sz w:val="34"/>
        </w:rPr>
        <w:t>I</w:t>
      </w:r>
      <w:r>
        <w:rPr>
          <w:rFonts w:ascii="Arial"/>
          <w:sz w:val="34"/>
        </w:rPr>
      </w:r>
    </w:p>
    <w:p>
      <w:pPr>
        <w:tabs>
          <w:tab w:pos="5400" w:val="left" w:leader="none"/>
        </w:tabs>
        <w:spacing w:line="181" w:lineRule="exact" w:before="0"/>
        <w:ind w:left="3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3F00FF"/>
          <w:spacing w:val="-15"/>
          <w:w w:val="165"/>
          <w:sz w:val="14"/>
        </w:rPr>
        <w:t>'</w:t>
      </w:r>
      <w:r>
        <w:rPr>
          <w:rFonts w:ascii="Arial"/>
          <w:color w:val="3F00FF"/>
          <w:spacing w:val="-15"/>
          <w:w w:val="165"/>
          <w:position w:val="-4"/>
          <w:sz w:val="14"/>
        </w:rPr>
        <w:t>'</w:t>
      </w:r>
      <w:r>
        <w:rPr>
          <w:rFonts w:ascii="Arial"/>
          <w:color w:val="3F00FF"/>
          <w:spacing w:val="-20"/>
          <w:w w:val="165"/>
          <w:position w:val="-9"/>
          <w:sz w:val="14"/>
        </w:rPr>
        <w:t>'</w:t>
      </w:r>
      <w:r>
        <w:rPr>
          <w:rFonts w:ascii="Arial"/>
          <w:color w:val="DBDBDB"/>
          <w:spacing w:val="-20"/>
          <w:w w:val="165"/>
          <w:sz w:val="20"/>
        </w:rPr>
        <w:tab/>
      </w:r>
      <w:r>
        <w:rPr>
          <w:rFonts w:ascii="Arial"/>
          <w:color w:val="DBDBDB"/>
          <w:w w:val="210"/>
          <w:sz w:val="20"/>
        </w:rPr>
        <w:t>I</w:t>
      </w:r>
      <w:r>
        <w:rPr>
          <w:rFonts w:ascii="Arial"/>
          <w:sz w:val="20"/>
        </w:rPr>
      </w:r>
    </w:p>
    <w:p>
      <w:pPr>
        <w:spacing w:line="153" w:lineRule="exact" w:before="0"/>
        <w:ind w:left="11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spacing w:val="-18"/>
          <w:w w:val="165"/>
          <w:sz w:val="14"/>
        </w:rPr>
        <w:t>'</w:t>
      </w:r>
      <w:r>
        <w:rPr>
          <w:rFonts w:ascii="Arial"/>
          <w:color w:val="3F00FF"/>
          <w:spacing w:val="-13"/>
          <w:w w:val="165"/>
          <w:position w:val="-4"/>
          <w:sz w:val="14"/>
        </w:rPr>
        <w:t>'</w:t>
      </w:r>
      <w:r>
        <w:rPr>
          <w:rFonts w:ascii="Arial"/>
          <w:color w:val="3F00FF"/>
          <w:spacing w:val="-13"/>
          <w:w w:val="165"/>
          <w:position w:val="-9"/>
          <w:sz w:val="14"/>
        </w:rPr>
        <w:t>'</w:t>
      </w:r>
      <w:r>
        <w:rPr>
          <w:rFonts w:ascii="Arial"/>
          <w:sz w:val="14"/>
        </w:rPr>
      </w:r>
    </w:p>
    <w:p>
      <w:pPr>
        <w:spacing w:line="153" w:lineRule="exact" w:before="0"/>
        <w:ind w:left="18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spacing w:val="-12"/>
          <w:w w:val="150"/>
          <w:sz w:val="14"/>
        </w:rPr>
        <w:t>'</w:t>
      </w:r>
      <w:r>
        <w:rPr>
          <w:rFonts w:ascii="Arial"/>
          <w:color w:val="3F00FF"/>
          <w:spacing w:val="-12"/>
          <w:w w:val="150"/>
          <w:position w:val="-4"/>
          <w:sz w:val="14"/>
        </w:rPr>
        <w:t>'</w:t>
      </w:r>
      <w:r>
        <w:rPr>
          <w:rFonts w:ascii="Arial"/>
          <w:color w:val="3F00FF"/>
          <w:spacing w:val="-9"/>
          <w:w w:val="150"/>
          <w:position w:val="-9"/>
          <w:sz w:val="14"/>
        </w:rPr>
        <w:t>'</w:t>
      </w:r>
      <w:r>
        <w:rPr>
          <w:rFonts w:ascii="Arial"/>
          <w:sz w:val="14"/>
        </w:rPr>
      </w:r>
    </w:p>
    <w:p>
      <w:pPr>
        <w:spacing w:line="140" w:lineRule="auto" w:before="0"/>
        <w:ind w:left="321" w:right="11771" w:hanging="7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F"/>
          <w:spacing w:val="-12"/>
          <w:w w:val="155"/>
          <w:sz w:val="14"/>
        </w:rPr>
        <w:t>'</w:t>
      </w:r>
      <w:r>
        <w:rPr>
          <w:rFonts w:ascii="Arial"/>
          <w:color w:val="3F00FF"/>
          <w:spacing w:val="-12"/>
          <w:w w:val="155"/>
          <w:position w:val="-4"/>
          <w:sz w:val="14"/>
        </w:rPr>
        <w:t>'</w:t>
      </w:r>
      <w:r>
        <w:rPr>
          <w:rFonts w:ascii="Arial"/>
          <w:color w:val="3F00FF"/>
          <w:spacing w:val="-9"/>
          <w:w w:val="155"/>
          <w:position w:val="-9"/>
          <w:sz w:val="14"/>
        </w:rPr>
        <w:t>'</w:t>
      </w:r>
      <w:r>
        <w:rPr>
          <w:rFonts w:ascii="Arial"/>
          <w:color w:val="3F00FF"/>
          <w:spacing w:val="22"/>
          <w:w w:val="179"/>
          <w:position w:val="-9"/>
          <w:sz w:val="14"/>
        </w:rPr>
        <w:t> </w:t>
      </w:r>
      <w:r>
        <w:rPr>
          <w:rFonts w:ascii="Arial"/>
          <w:color w:val="3F00FF"/>
          <w:spacing w:val="-11"/>
          <w:w w:val="155"/>
          <w:sz w:val="14"/>
        </w:rPr>
        <w:t>'</w:t>
      </w:r>
      <w:r>
        <w:rPr>
          <w:rFonts w:ascii="Arial"/>
          <w:color w:val="3F00FF"/>
          <w:spacing w:val="-14"/>
          <w:w w:val="155"/>
          <w:position w:val="-4"/>
          <w:sz w:val="14"/>
        </w:rPr>
        <w:t>'</w:t>
      </w:r>
      <w:r>
        <w:rPr>
          <w:rFonts w:ascii="Arial"/>
          <w:sz w:val="14"/>
        </w:rPr>
      </w:r>
    </w:p>
    <w:p>
      <w:pPr>
        <w:spacing w:before="41"/>
        <w:ind w:left="37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3F00FF"/>
          <w:w w:val="110"/>
          <w:sz w:val="26"/>
        </w:rPr>
        <w:t>\</w:t>
      </w:r>
      <w:r>
        <w:rPr>
          <w:rFonts w:ascii="Arial"/>
          <w:color w:val="3F00FF"/>
          <w:spacing w:val="-49"/>
          <w:w w:val="110"/>
          <w:sz w:val="26"/>
        </w:rPr>
        <w:t>,</w:t>
      </w:r>
      <w:r>
        <w:rPr>
          <w:rFonts w:ascii="Arial"/>
          <w:color w:val="3F00FF"/>
          <w:w w:val="110"/>
          <w:sz w:val="26"/>
        </w:rPr>
        <w:t>\,</w:t>
      </w:r>
      <w:r>
        <w:rPr>
          <w:rFonts w:ascii="Arial"/>
          <w:sz w:val="26"/>
        </w:rPr>
      </w:r>
    </w:p>
    <w:p>
      <w:pPr>
        <w:spacing w:before="100"/>
        <w:ind w:left="6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191.234894pt;margin-top:54.049145pt;width:42.84pt;height:99.54pt;mso-position-horizontal-relative:page;mso-position-vertical-relative:paragraph;z-index:2272" type="#_x0000_t75" stroked="false">
            <v:imagedata r:id="rId75" o:title=""/>
          </v:shape>
        </w:pict>
      </w:r>
      <w:r>
        <w:rPr/>
        <w:pict>
          <v:shape style="position:absolute;margin-left:319.999725pt;margin-top:64.248344pt;width:32.76pt;height:78.12pt;mso-position-horizontal-relative:page;mso-position-vertical-relative:paragraph;z-index:2296" type="#_x0000_t75" stroked="false">
            <v:imagedata r:id="rId76" o:title=""/>
          </v:shape>
        </w:pict>
      </w:r>
      <w:r>
        <w:rPr/>
        <w:pict>
          <v:shape style="position:absolute;margin-left:1014.819885pt;margin-top:15.802163pt;width:40.32pt;height:171.36pt;mso-position-horizontal-relative:page;mso-position-vertical-relative:paragraph;z-index:2344" type="#_x0000_t75" stroked="false">
            <v:imagedata r:id="rId77" o:title=""/>
          </v:shape>
        </w:pict>
      </w:r>
      <w:r>
        <w:rPr/>
        <w:pict>
          <v:shape style="position:absolute;margin-left:1061.991089pt;margin-top:15.802163pt;width:16.38pt;height:161.28pt;mso-position-horizontal-relative:page;mso-position-vertical-relative:paragraph;z-index:2368" type="#_x0000_t75" stroked="false">
            <v:imagedata r:id="rId78" o:title=""/>
          </v:shape>
        </w:pict>
      </w:r>
      <w:r>
        <w:rPr/>
        <w:pict>
          <v:shape style="position:absolute;margin-left:928.126709pt;margin-top:19.626867pt;width:23.94pt;height:167.58pt;mso-position-horizontal-relative:page;mso-position-vertical-relative:paragraph;z-index:2392" type="#_x0000_t75" stroked="false">
            <v:imagedata r:id="rId79" o:title=""/>
          </v:shape>
        </w:pict>
      </w:r>
      <w:r>
        <w:rPr/>
        <w:pict>
          <v:shape style="position:absolute;margin-left:726.692627pt;margin-top:31.100962pt;width:16.38pt;height:143.640pt;mso-position-horizontal-relative:page;mso-position-vertical-relative:paragraph;z-index:2416" type="#_x0000_t75" stroked="false">
            <v:imagedata r:id="rId80" o:title=""/>
          </v:shape>
        </w:pict>
      </w:r>
      <w:r>
        <w:rPr/>
        <w:pict>
          <v:shape style="position:absolute;margin-left:829.959473pt;margin-top:59.148743pt;width:22.68pt;height:85.68pt;mso-position-horizontal-relative:page;mso-position-vertical-relative:paragraph;z-index:2440" type="#_x0000_t75" stroked="false">
            <v:imagedata r:id="rId81" o:title=""/>
          </v:shape>
        </w:pict>
      </w:r>
      <w:r>
        <w:rPr/>
        <w:pict>
          <v:shape style="position:absolute;margin-left:526.533447pt;margin-top:84.646736pt;width:6.3pt;height:52.92pt;mso-position-horizontal-relative:page;mso-position-vertical-relative:paragraph;z-index:2464" type="#_x0000_t75" stroked="false">
            <v:imagedata r:id="rId82" o:title=""/>
          </v:shape>
        </w:pict>
      </w:r>
      <w:r>
        <w:rPr/>
        <w:pict>
          <v:shape style="position:absolute;margin-left:581.354065pt;margin-top:84.646736pt;width:6.3pt;height:61.74pt;mso-position-horizontal-relative:page;mso-position-vertical-relative:paragraph;z-index:2488" type="#_x0000_t75" stroked="false">
            <v:imagedata r:id="rId83" o:title=""/>
          </v:shape>
        </w:pict>
      </w:r>
      <w:r>
        <w:rPr/>
        <w:pict>
          <v:shape style="position:absolute;margin-left:652.748474pt;margin-top:84.646729pt;width:7.56pt;height:108.36pt;mso-position-horizontal-relative:page;mso-position-vertical-relative:paragraph;z-index:2512" type="#_x0000_t75" stroked="false">
            <v:imagedata r:id="rId84" o:title=""/>
          </v:shape>
        </w:pict>
      </w:r>
      <w:r>
        <w:rPr/>
        <w:pict>
          <v:shape style="position:absolute;margin-left:674.421753pt;margin-top:84.646736pt;width:7.56pt;height:52.92pt;mso-position-horizontal-relative:page;mso-position-vertical-relative:paragraph;z-index:2536" type="#_x0000_t75" stroked="false">
            <v:imagedata r:id="rId85" o:title=""/>
          </v:shape>
        </w:pict>
      </w:r>
      <w:r>
        <w:rPr/>
        <w:pict>
          <v:shape style="position:absolute;margin-left:540.557312pt;margin-top:87.196533pt;width:30.24pt;height:83.16pt;mso-position-horizontal-relative:page;mso-position-vertical-relative:paragraph;z-index:2560" type="#_x0000_t75" stroked="false">
            <v:imagedata r:id="rId86" o:title=""/>
          </v:shape>
        </w:pict>
      </w:r>
      <w:r>
        <w:rPr/>
        <w:pict>
          <v:shape style="position:absolute;margin-left:596.652893pt;margin-top:87.196533pt;width:6.3pt;height:55.44pt;mso-position-horizontal-relative:page;mso-position-vertical-relative:paragraph;z-index:2584" type="#_x0000_t75" stroked="false">
            <v:imagedata r:id="rId87" o:title=""/>
          </v:shape>
        </w:pict>
      </w:r>
      <w:r>
        <w:rPr/>
        <w:pict>
          <v:shape style="position:absolute;margin-left:23.581156pt;margin-top:10.290968pt;width:1083.5pt;height:189.65pt;mso-position-horizontal-relative:page;mso-position-vertical-relative:paragraph;z-index:3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46"/>
                    <w:gridCol w:w="1526"/>
                    <w:gridCol w:w="758"/>
                    <w:gridCol w:w="752"/>
                    <w:gridCol w:w="185"/>
                    <w:gridCol w:w="529"/>
                    <w:gridCol w:w="529"/>
                    <w:gridCol w:w="4366"/>
                    <w:gridCol w:w="502"/>
                    <w:gridCol w:w="611"/>
                    <w:gridCol w:w="1373"/>
                    <w:gridCol w:w="459"/>
                    <w:gridCol w:w="1281"/>
                    <w:gridCol w:w="1281"/>
                    <w:gridCol w:w="1612"/>
                    <w:gridCol w:w="523"/>
                    <w:gridCol w:w="2498"/>
                  </w:tblGrid>
                  <w:tr>
                    <w:trPr>
                      <w:trHeight w:val="1020" w:hRule="exact"/>
                    </w:trPr>
                    <w:tc>
                      <w:tcPr>
                        <w:tcW w:w="2846" w:type="dxa"/>
                        <w:vMerge w:val="restart"/>
                        <w:tcBorders>
                          <w:top w:val="single" w:sz="10" w:space="0" w:color="000000"/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 w:val="restart"/>
                        <w:tcBorders>
                          <w:top w:val="single" w:sz="10" w:space="0" w:color="000000"/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00" w:lineRule="atLeast"/>
                          <w:ind w:left="459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544068" cy="1264158"/>
                              <wp:effectExtent l="0" t="0" r="0" b="0"/>
                              <wp:docPr id="39" name="image63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0" name="image63.png"/>
                                      <pic:cNvPicPr/>
                                    </pic:nvPicPr>
                                    <pic:blipFill>
                                      <a:blip r:embed="rId7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44068" cy="126415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58" w:type="dxa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185" w:lineRule="exact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w w:val="75"/>
                            <w:sz w:val="19"/>
                          </w:rPr>
                          <w:t>c....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3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b/>
                            <w:w w:val="175"/>
                            <w:sz w:val="26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26"/>
                          </w:rPr>
                        </w:r>
                      </w:p>
                    </w:tc>
                    <w:tc>
                      <w:tcPr>
                        <w:tcW w:w="752" w:type="dxa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31" w:lineRule="exact"/>
                          <w:ind w:left="1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w w:val="165"/>
                            <w:sz w:val="28"/>
                          </w:rPr>
                          <w:t>c</w:t>
                        </w:r>
                        <w:r>
                          <w:rPr>
                            <w:rFonts w:ascii="Times New Roman"/>
                            <w:sz w:val="28"/>
                          </w:rPr>
                        </w:r>
                      </w:p>
                      <w:p>
                        <w:pPr>
                          <w:pStyle w:val="TableParagraph"/>
                          <w:spacing w:line="175" w:lineRule="exact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/>
                            <w:b/>
                            <w:w w:val="135"/>
                            <w:sz w:val="30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30"/>
                          </w:rPr>
                        </w:r>
                      </w:p>
                      <w:p>
                        <w:pPr>
                          <w:pStyle w:val="TableParagraph"/>
                          <w:spacing w:line="459" w:lineRule="exact"/>
                          <w:ind w:left="18" w:right="0"/>
                          <w:jc w:val="center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pacing w:val="-207"/>
                            <w:sz w:val="42"/>
                          </w:rPr>
                          <w:t>&lt;</w:t>
                        </w:r>
                        <w:r>
                          <w:rPr>
                            <w:rFonts w:ascii="Arial"/>
                            <w:b/>
                            <w:position w:val="-9"/>
                            <w:sz w:val="24"/>
                          </w:rPr>
                          <w:t>m</w:t>
                        </w:r>
                        <w:r>
                          <w:rPr>
                            <w:rFonts w:ascii="Arial"/>
                            <w:sz w:val="24"/>
                          </w:rPr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16" w:right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8"/>
                          </w:rPr>
                          <w:t>&gt;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529" w:type="dxa"/>
                        <w:tcBorders>
                          <w:top w:val="single" w:sz="10" w:space="0" w:color="000000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Arial" w:hAnsi="Arial" w:cs="Arial" w:eastAsia="Arial"/>
                            <w:sz w:val="29"/>
                            <w:szCs w:val="2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233"/>
                          <w:jc w:val="righ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w w:val="70"/>
                            <w:sz w:val="24"/>
                          </w:rPr>
                          <w:t>!il</w:t>
                        </w:r>
                        <w:r>
                          <w:rPr>
                            <w:rFonts w:ascii="Arial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41"/>
                          <w:ind w:right="271"/>
                          <w:jc w:val="righ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FB0303"/>
                            <w:w w:val="170"/>
                            <w:sz w:val="12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3188" w:val="left" w:leader="none"/>
                            <w:tab w:pos="4004" w:val="left" w:leader="none"/>
                          </w:tabs>
                          <w:spacing w:line="200" w:lineRule="atLeast"/>
                          <w:ind w:left="2908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position w:val="66"/>
                            <w:sz w:val="20"/>
                          </w:rPr>
                          <w:drawing>
                            <wp:inline distT="0" distB="0" distL="0" distR="0">
                              <wp:extent cx="80009" cy="672084"/>
                              <wp:effectExtent l="0" t="0" r="0" b="0"/>
                              <wp:docPr id="41" name="image70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2" name="image70.png"/>
                                      <pic:cNvPicPr/>
                                    </pic:nvPicPr>
                                    <pic:blipFill>
                                      <a:blip r:embed="rId8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009" cy="67208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position w:val="66"/>
                            <w:sz w:val="20"/>
                          </w:rPr>
                        </w:r>
                        <w:r>
                          <w:rPr>
                            <w:rFonts w:ascii="Arial"/>
                            <w:position w:val="66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z w:val="20"/>
                          </w:rPr>
                          <w:drawing>
                            <wp:inline distT="0" distB="0" distL="0" distR="0">
                              <wp:extent cx="384048" cy="1056132"/>
                              <wp:effectExtent l="0" t="0" r="0" b="0"/>
                              <wp:docPr id="43" name="image74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4" name="image74.png"/>
                                      <pic:cNvPicPr/>
                                    </pic:nvPicPr>
                                    <pic:blipFill>
                                      <a:blip r:embed="rId8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4048" cy="10561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  <w:r>
                          <w:rPr>
                            <w:rFonts w:ascii="Arial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position w:val="48"/>
                            <w:sz w:val="20"/>
                          </w:rPr>
                          <w:drawing>
                            <wp:inline distT="0" distB="0" distL="0" distR="0">
                              <wp:extent cx="80009" cy="784098"/>
                              <wp:effectExtent l="0" t="0" r="0" b="0"/>
                              <wp:docPr id="45" name="image71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6" name="image71.png"/>
                                      <pic:cNvPicPr/>
                                    </pic:nvPicPr>
                                    <pic:blipFill>
                                      <a:blip r:embed="rId8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009" cy="78409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/>
                            <w:position w:val="48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sz w:val="29"/>
                            <w:szCs w:val="29"/>
                          </w:rPr>
                        </w:pPr>
                      </w:p>
                    </w:tc>
                    <w:tc>
                      <w:tcPr>
                        <w:tcW w:w="502" w:type="dxa"/>
                        <w:vMerge w:val="restart"/>
                        <w:tcBorders>
                          <w:top w:val="single" w:sz="10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76"/>
                          <w:ind w:left="299" w:right="0"/>
                          <w:jc w:val="both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Gl</w:t>
                        </w:r>
                      </w:p>
                      <w:p>
                        <w:pPr>
                          <w:pStyle w:val="TableParagraph"/>
                          <w:spacing w:line="240" w:lineRule="auto" w:before="91"/>
                          <w:ind w:left="235" w:right="0"/>
                          <w:jc w:val="both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5"/>
                          </w:rPr>
                          <w:t>D</w:t>
                        </w:r>
                        <w:r>
                          <w:rPr>
                            <w:rFonts w:ascii="Times New Roman"/>
                            <w:sz w:val="2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spacing w:line="130" w:lineRule="auto"/>
                          <w:ind w:left="293" w:right="87"/>
                          <w:jc w:val="both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2"/>
                          </w:rPr>
                          <w:t>Gl</w:t>
                        </w:r>
                        <w:r>
                          <w:rPr>
                            <w:rFonts w:ascii="Arial"/>
                            <w:w w:val="9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w w:val="105"/>
                            <w:sz w:val="15"/>
                          </w:rPr>
                          <w:t>c:</w:t>
                        </w:r>
                        <w:r>
                          <w:rPr>
                            <w:rFonts w:ascii="Times New Roman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w w:val="280"/>
                            <w:sz w:val="12"/>
                          </w:rPr>
                          <w:t>r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spacing w:line="148" w:lineRule="exact"/>
                          <w:ind w:left="293" w:right="0"/>
                          <w:jc w:val="both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w w:val="115"/>
                            <w:sz w:val="16"/>
                          </w:rPr>
                          <w:t>!(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611" w:type="dxa"/>
                        <w:vMerge w:val="restart"/>
                        <w:tcBorders>
                          <w:top w:val="single" w:sz="10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2" w:lineRule="exact" w:before="63"/>
                          <w:ind w:left="122" w:right="0"/>
                          <w:jc w:val="both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00FFFF"/>
                            <w:w w:val="195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80" w:lineRule="exact"/>
                          <w:ind w:left="122" w:right="0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00FFFF"/>
                            <w:w w:val="235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360" w:lineRule="exact"/>
                          <w:ind w:left="122" w:right="0"/>
                          <w:jc w:val="both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00FFFF"/>
                            <w:spacing w:val="-49"/>
                            <w:w w:val="115"/>
                            <w:sz w:val="39"/>
                            <w:szCs w:val="39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00FFFF"/>
                            <w:spacing w:val="-8"/>
                            <w:w w:val="115"/>
                            <w:position w:val="2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39"/>
                            <w:szCs w:val="39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r>
                      </w:p>
                      <w:p>
                        <w:pPr>
                          <w:pStyle w:val="TableParagraph"/>
                          <w:spacing w:line="213" w:lineRule="auto"/>
                          <w:ind w:left="122" w:right="394"/>
                          <w:jc w:val="both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0FFFF"/>
                            <w:w w:val="23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00FFFF"/>
                            <w:w w:val="23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00FFFF"/>
                            <w:w w:val="23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00FFFF"/>
                            <w:w w:val="23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00FFFF"/>
                            <w:w w:val="23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00FFFF"/>
                            <w:w w:val="23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00FFFF"/>
                            <w:w w:val="23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00FFFF"/>
                            <w:w w:val="23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00FFFF"/>
                            <w:w w:val="205"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363" w:lineRule="exact"/>
                          <w:ind w:left="84" w:right="0"/>
                          <w:jc w:val="both"/>
                          <w:rPr>
                            <w:rFonts w:ascii="Arial" w:hAnsi="Arial" w:cs="Arial" w:eastAsia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32"/>
                          </w:rPr>
                          <w:t>"</w:t>
                        </w:r>
                        <w:r>
                          <w:rPr>
                            <w:rFonts w:ascii="Arial"/>
                            <w:sz w:val="32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4" w:right="0"/>
                          <w:jc w:val="both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w w:val="195"/>
                            <w:sz w:val="12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156" w:lineRule="exact"/>
                          <w:ind w:left="84" w:right="0"/>
                          <w:jc w:val="both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w w:val="155"/>
                            <w:sz w:val="16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02" w:lineRule="exact"/>
                          <w:ind w:left="84" w:right="0"/>
                          <w:jc w:val="both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w w:val="65"/>
                            <w:sz w:val="20"/>
                          </w:rPr>
                          <w:t>J!!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373" w:type="dxa"/>
                        <w:vMerge w:val="restart"/>
                        <w:tcBorders>
                          <w:top w:val="single" w:sz="10" w:space="0" w:color="000000"/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74"/>
                          <w:ind w:left="262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0000FF"/>
                            <w:w w:val="65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16" w:val="left" w:leader="none"/>
                          </w:tabs>
                          <w:spacing w:line="240" w:lineRule="auto" w:before="39"/>
                          <w:ind w:left="391" w:right="0"/>
                          <w:jc w:val="left"/>
                          <w:rPr>
                            <w:rFonts w:ascii="Arial" w:hAnsi="Arial" w:cs="Arial" w:eastAsia="Arial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"/>
                            <w:color w:val="FFBF7E"/>
                            <w:spacing w:val="-92"/>
                            <w:w w:val="60"/>
                            <w:position w:val="16"/>
                            <w:sz w:val="46"/>
                          </w:rPr>
                          <w:t>6</w:t>
                        </w:r>
                        <w:r>
                          <w:rPr>
                            <w:rFonts w:ascii="Arial"/>
                            <w:color w:val="FFBF7E"/>
                            <w:w w:val="60"/>
                            <w:sz w:val="31"/>
                          </w:rPr>
                          <w:t>.</w:t>
                          <w:tab/>
                        </w:r>
                        <w:r>
                          <w:rPr>
                            <w:rFonts w:ascii="Arial"/>
                            <w:color w:val="0000FF"/>
                            <w:spacing w:val="-23"/>
                            <w:w w:val="75"/>
                            <w:sz w:val="31"/>
                          </w:rPr>
                          <w:t>q</w:t>
                        </w:r>
                        <w:r>
                          <w:rPr>
                            <w:rFonts w:ascii="Arial"/>
                            <w:color w:val="0000FF"/>
                            <w:w w:val="75"/>
                            <w:position w:val="16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color w:val="0000FF"/>
                            <w:w w:val="75"/>
                            <w:sz w:val="31"/>
                          </w:rPr>
                          <w:t>:i</w:t>
                        </w:r>
                        <w:r>
                          <w:rPr>
                            <w:rFonts w:ascii="Arial"/>
                            <w:sz w:val="31"/>
                          </w:rPr>
                        </w:r>
                      </w:p>
                      <w:p>
                        <w:pPr>
                          <w:pStyle w:val="TableParagraph"/>
                          <w:spacing w:line="122" w:lineRule="exact" w:before="255"/>
                          <w:ind w:left="262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0000FF"/>
                            <w:w w:val="65"/>
                            <w:sz w:val="12"/>
                          </w:rPr>
                          <w:t>I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spacing w:line="237" w:lineRule="exact"/>
                          <w:ind w:left="31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84"/>
                            <w:sz w:val="28"/>
                          </w:rPr>
                          <w:t>"</w:t>
                        </w:r>
                        <w:r>
                          <w:rPr>
                            <w:rFonts w:ascii="Times New Roman"/>
                            <w:position w:val="2"/>
                            <w:sz w:val="15"/>
                          </w:rPr>
                          <w:t>c</w:t>
                        </w:r>
                        <w:r>
                          <w:rPr>
                            <w:rFonts w:ascii="Times New Roman"/>
                            <w:spacing w:val="-33"/>
                            <w:position w:val="2"/>
                            <w:sz w:val="15"/>
                          </w:rPr>
                          <w:t>:</w:t>
                        </w:r>
                        <w:r>
                          <w:rPr>
                            <w:rFonts w:ascii="Times New Roman"/>
                            <w:sz w:val="28"/>
                          </w:rPr>
                          <w:t>'</w:t>
                        </w:r>
                        <w:r>
                          <w:rPr>
                            <w:rFonts w:ascii="Times New Roman"/>
                            <w:sz w:val="28"/>
                          </w:rPr>
                        </w:r>
                      </w:p>
                      <w:p>
                        <w:pPr>
                          <w:pStyle w:val="TableParagraph"/>
                          <w:spacing w:line="322" w:lineRule="exact"/>
                          <w:ind w:left="311" w:right="0"/>
                          <w:jc w:val="center"/>
                          <w:rPr>
                            <w:rFonts w:ascii="Arial" w:hAnsi="Arial" w:cs="Arial" w:eastAsia="Arial"/>
                            <w:sz w:val="34"/>
                            <w:szCs w:val="34"/>
                          </w:rPr>
                        </w:pPr>
                        <w:r>
                          <w:rPr>
                            <w:rFonts w:ascii="Arial"/>
                            <w:w w:val="75"/>
                            <w:sz w:val="34"/>
                          </w:rPr>
                          <w:t>"'</w:t>
                        </w:r>
                        <w:r>
                          <w:rPr>
                            <w:rFonts w:ascii="Arial"/>
                            <w:sz w:val="3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Arial" w:hAnsi="Arial" w:cs="Arial" w:eastAsia="Arial"/>
                            <w:sz w:val="40"/>
                            <w:szCs w:val="4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11" w:right="0"/>
                          <w:jc w:val="center"/>
                          <w:rPr>
                            <w:rFonts w:ascii="Arial" w:hAnsi="Arial" w:cs="Arial" w:eastAsia="Arial"/>
                            <w:sz w:val="34"/>
                            <w:szCs w:val="34"/>
                          </w:rPr>
                        </w:pPr>
                        <w:r>
                          <w:rPr>
                            <w:rFonts w:ascii="Arial"/>
                            <w:w w:val="75"/>
                            <w:sz w:val="34"/>
                          </w:rPr>
                          <w:t>"'</w:t>
                        </w:r>
                        <w:r>
                          <w:rPr>
                            <w:rFonts w:ascii="Arial"/>
                            <w:sz w:val="34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 w:before="40"/>
                          <w:ind w:left="30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35"/>
                            <w:sz w:val="18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82" w:lineRule="exact"/>
                          <w:ind w:left="306" w:right="0"/>
                          <w:jc w:val="center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w w:val="60"/>
                            <w:sz w:val="22"/>
                          </w:rPr>
                          <w:t>i1i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117" w:lineRule="exact"/>
                          <w:ind w:left="312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m</w:t>
                        </w:r>
                      </w:p>
                    </w:tc>
                    <w:tc>
                      <w:tcPr>
                        <w:tcW w:w="459" w:type="dxa"/>
                        <w:vMerge w:val="restart"/>
                        <w:tcBorders>
                          <w:top w:val="single" w:sz="10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00" w:lineRule="atLeast"/>
                          <w:ind w:left="66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208025" cy="1824227"/>
                              <wp:effectExtent l="0" t="0" r="0" b="0"/>
                              <wp:docPr id="47" name="image68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8" name="image68.png"/>
                                      <pic:cNvPicPr/>
                                    </pic:nvPicPr>
                                    <pic:blipFill>
                                      <a:blip r:embed="rId8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8025" cy="18242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281" w:type="dxa"/>
                        <w:vMerge w:val="restart"/>
                        <w:tcBorders>
                          <w:top w:val="single" w:sz="10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89" w:lineRule="exact" w:before="150"/>
                          <w:ind w:right="34"/>
                          <w:jc w:val="righ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30"/>
                            <w:w w:val="80"/>
                            <w:sz w:val="16"/>
                          </w:rPr>
                          <w:t>0</w:t>
                        </w:r>
                        <w:r>
                          <w:rPr>
                            <w:rFonts w:ascii="Times New Roman"/>
                            <w:b/>
                            <w:w w:val="80"/>
                            <w:position w:val="-12"/>
                            <w:sz w:val="22"/>
                          </w:rPr>
                          <w:t>m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133" w:lineRule="exact"/>
                          <w:ind w:right="20"/>
                          <w:jc w:val="righ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w w:val="190"/>
                            <w:sz w:val="17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62" w:lineRule="exact"/>
                          <w:ind w:right="11"/>
                          <w:jc w:val="right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spacing w:val="-165"/>
                            <w:position w:val="15"/>
                            <w:sz w:val="16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25"/>
                          </w:rPr>
                          <w:t>s:</w:t>
                        </w:r>
                        <w:r>
                          <w:rPr>
                            <w:rFonts w:ascii="Times New Roman"/>
                            <w:sz w:val="25"/>
                          </w:rPr>
                        </w:r>
                      </w:p>
                      <w:p>
                        <w:pPr>
                          <w:pStyle w:val="TableParagraph"/>
                          <w:spacing w:line="133" w:lineRule="auto" w:before="36"/>
                          <w:ind w:left="1083" w:right="11"/>
                          <w:jc w:val="both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5"/>
                          </w:rPr>
                          <w:t>s:</w:t>
                        </w:r>
                        <w:r>
                          <w:rPr>
                            <w:rFonts w:ascii="Times New Roman"/>
                            <w:w w:val="102"/>
                            <w:sz w:val="25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w w:val="70"/>
                            <w:sz w:val="24"/>
                          </w:rPr>
                          <w:t>en</w:t>
                        </w:r>
                        <w:r>
                          <w:rPr>
                            <w:rFonts w:ascii="Times New Roman"/>
                            <w:i/>
                            <w:w w:val="6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w w:val="70"/>
                            <w:sz w:val="24"/>
                          </w:rPr>
                          <w:t>en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137" w:lineRule="exact" w:before="12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w w:val="180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09" w:lineRule="exact"/>
                          <w:ind w:right="33"/>
                          <w:jc w:val="righ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w w:val="145"/>
                            <w:sz w:val="20"/>
                          </w:rPr>
                          <w:t>z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90" w:lineRule="exact"/>
                          <w:ind w:right="33"/>
                          <w:jc w:val="righ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261"/>
                            <w:w w:val="145"/>
                            <w:position w:val="-39"/>
                            <w:sz w:val="7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w w:val="145"/>
                            <w:sz w:val="20"/>
                          </w:rPr>
                          <w:t>z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76" w:lineRule="exact"/>
                          <w:ind w:left="914" w:right="0" w:firstLine="169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3"/>
                          </w:rPr>
                          <w:t>G)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29" w:lineRule="exact"/>
                          <w:ind w:right="182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63"/>
                            <w:sz w:val="16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21" w:lineRule="exact"/>
                          <w:ind w:right="34"/>
                          <w:jc w:val="righ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b/>
                            <w:w w:val="80"/>
                            <w:sz w:val="21"/>
                          </w:rPr>
                          <w:t>m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right="11"/>
                          <w:jc w:val="right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/>
                            <w:sz w:val="25"/>
                          </w:rPr>
                          <w:t>s:</w:t>
                        </w:r>
                      </w:p>
                      <w:p>
                        <w:pPr>
                          <w:pStyle w:val="TableParagraph"/>
                          <w:spacing w:line="114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w w:val="180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right="29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b/>
                            <w:w w:val="130"/>
                            <w:sz w:val="16"/>
                          </w:rPr>
                          <w:t>r-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78" w:lineRule="exact"/>
                          <w:ind w:right="2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w w:val="115"/>
                            <w:sz w:val="16"/>
                          </w:rPr>
                          <w:t>-1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w w:val="180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33"/>
                          <w:jc w:val="righ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w w:val="145"/>
                            <w:sz w:val="20"/>
                          </w:rPr>
                          <w:t>z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</w:tc>
                    <w:tc>
                      <w:tcPr>
                        <w:tcW w:w="1281" w:type="dxa"/>
                        <w:vMerge w:val="restart"/>
                        <w:tcBorders>
                          <w:top w:val="single" w:sz="10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Arial" w:hAnsi="Arial" w:cs="Arial" w:eastAsia="Arial"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TableParagraph"/>
                          <w:spacing w:line="245" w:lineRule="exact"/>
                          <w:ind w:right="35"/>
                          <w:jc w:val="righ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w w:val="135"/>
                            <w:sz w:val="24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268" w:lineRule="exact"/>
                          <w:ind w:right="9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04"/>
                            <w:w w:val="110"/>
                            <w:sz w:val="14"/>
                          </w:rPr>
                          <w:t>-</w:t>
                        </w:r>
                        <w:r>
                          <w:rPr>
                            <w:rFonts w:ascii="Times New Roman"/>
                            <w:b/>
                            <w:spacing w:val="-75"/>
                            <w:w w:val="110"/>
                            <w:position w:val="-11"/>
                            <w:sz w:val="22"/>
                          </w:rPr>
                          <w:t>m</w:t>
                        </w:r>
                        <w:r>
                          <w:rPr>
                            <w:rFonts w:ascii="Arial"/>
                            <w:w w:val="11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118" w:lineRule="exact" w:before="148"/>
                          <w:ind w:right="33"/>
                          <w:jc w:val="righ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w w:val="145"/>
                            <w:sz w:val="20"/>
                          </w:rPr>
                          <w:t>z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558" w:lineRule="exact"/>
                          <w:ind w:right="34"/>
                          <w:jc w:val="righ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spacing w:val="-130"/>
                            <w:w w:val="80"/>
                            <w:sz w:val="17"/>
                          </w:rPr>
                          <w:t>0</w:t>
                        </w:r>
                        <w:r>
                          <w:rPr>
                            <w:rFonts w:ascii="Times New Roman"/>
                            <w:spacing w:val="-144"/>
                            <w:w w:val="80"/>
                            <w:position w:val="-36"/>
                            <w:sz w:val="74"/>
                          </w:rPr>
                          <w:t>-</w:t>
                        </w:r>
                        <w:r>
                          <w:rPr>
                            <w:rFonts w:ascii="Times New Roman"/>
                            <w:b/>
                            <w:w w:val="80"/>
                            <w:position w:val="-11"/>
                            <w:sz w:val="21"/>
                          </w:rPr>
                          <w:t>m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52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w w:val="180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43" w:lineRule="exact"/>
                          <w:ind w:right="21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w w:val="150"/>
                            <w:sz w:val="16"/>
                          </w:rPr>
                          <w:t>r-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09" w:lineRule="exact" w:before="136"/>
                          <w:ind w:right="33"/>
                          <w:jc w:val="righ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w w:val="145"/>
                            <w:sz w:val="20"/>
                          </w:rPr>
                          <w:t>z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128" w:lineRule="exact"/>
                          <w:ind w:right="34"/>
                          <w:jc w:val="righ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3"/>
                          </w:rPr>
                          <w:t>G)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</w:tc>
                    <w:tc>
                      <w:tcPr>
                        <w:tcW w:w="1612" w:type="dxa"/>
                        <w:vMerge w:val="restart"/>
                        <w:tcBorders>
                          <w:top w:val="single" w:sz="10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61"/>
                          <w:ind w:right="-83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position w:val="-32"/>
                          </w:rPr>
                          <w:drawing>
                            <wp:inline distT="0" distB="0" distL="0" distR="0">
                              <wp:extent cx="304038" cy="2128266"/>
                              <wp:effectExtent l="0" t="0" r="0" b="0"/>
                              <wp:docPr id="49" name="image67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0" name="image67.png"/>
                                      <pic:cNvPicPr/>
                                    </pic:nvPicPr>
                                    <pic:blipFill>
                                      <a:blip r:embed="rId7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4038" cy="21282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32"/>
                          </w:rPr>
                        </w:r>
                        <w:r>
                          <w:rPr>
                            <w:rFonts w:ascii="Times New Roman"/>
                            <w:spacing w:val="-162"/>
                            <w:sz w:val="18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523" w:type="dxa"/>
                        <w:vMerge w:val="restart"/>
                        <w:tcBorders>
                          <w:top w:val="single" w:sz="10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Arial" w:hAnsi="Arial" w:cs="Arial" w:eastAsia="Arial"/>
                            <w:sz w:val="27"/>
                            <w:szCs w:val="2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w w:val="90"/>
                            <w:sz w:val="22"/>
                          </w:rPr>
                          <w:t>m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223" w:lineRule="exact" w:before="168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w w:val="90"/>
                            <w:sz w:val="18"/>
                          </w:rPr>
                          <w:t>;c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w w:val="90"/>
                            <w:sz w:val="24"/>
                          </w:rPr>
                          <w:t>en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233" w:lineRule="exact"/>
                          <w:ind w:left="-5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/>
                            <w:spacing w:val="-227"/>
                            <w:w w:val="110"/>
                            <w:position w:val="10"/>
                            <w:sz w:val="25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spacing w:val="3"/>
                            <w:w w:val="110"/>
                            <w:sz w:val="20"/>
                          </w:rPr>
                          <w:t>z</w:t>
                        </w:r>
                        <w:r>
                          <w:rPr>
                            <w:rFonts w:ascii="Courier New"/>
                            <w:spacing w:val="-227"/>
                            <w:w w:val="110"/>
                            <w:position w:val="10"/>
                            <w:sz w:val="25"/>
                          </w:rPr>
                          <w:t>&gt;</w:t>
                        </w:r>
                        <w:r>
                          <w:rPr>
                            <w:rFonts w:ascii="Arial"/>
                            <w:w w:val="110"/>
                            <w:sz w:val="20"/>
                          </w:rPr>
                          <w:t>-,,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163" w:lineRule="exact"/>
                          <w:ind w:left="70" w:right="0"/>
                          <w:jc w:val="left"/>
                          <w:rPr>
                            <w:rFonts w:ascii="Courier New" w:hAnsi="Courier New" w:cs="Courier New" w:eastAsia="Courier Ne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25"/>
                          </w:rPr>
                          <w:t>s:</w:t>
                        </w:r>
                        <w:r>
                          <w:rPr>
                            <w:rFonts w:ascii="Times New Roman"/>
                            <w:spacing w:val="-17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rFonts w:ascii="Courier New"/>
                            <w:w w:val="105"/>
                            <w:sz w:val="22"/>
                          </w:rPr>
                          <w:t>m</w:t>
                        </w:r>
                        <w:r>
                          <w:rPr>
                            <w:rFonts w:ascii="Courier New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12"/>
                            <w:w w:val="75"/>
                            <w:sz w:val="22"/>
                          </w:rPr>
                          <w:t>m</w:t>
                        </w:r>
                        <w:r>
                          <w:rPr>
                            <w:rFonts w:ascii="Times New Roman"/>
                            <w:b/>
                            <w:w w:val="75"/>
                            <w:position w:val="-7"/>
                            <w:sz w:val="23"/>
                          </w:rPr>
                          <w:t>z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w w:val="75"/>
                            <w:position w:val="-7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-40"/>
                            <w:w w:val="75"/>
                            <w:position w:val="-7"/>
                            <w:sz w:val="23"/>
                          </w:rPr>
                          <w:t>_</w:t>
                        </w:r>
                        <w:r>
                          <w:rPr>
                            <w:rFonts w:ascii="Arial"/>
                            <w:w w:val="75"/>
                            <w:sz w:val="26"/>
                          </w:rPr>
                          <w:t>::;!</w:t>
                        </w:r>
                        <w:r>
                          <w:rPr>
                            <w:rFonts w:ascii="Arial"/>
                            <w:sz w:val="26"/>
                          </w:rPr>
                        </w:r>
                      </w:p>
                      <w:p>
                        <w:pPr>
                          <w:pStyle w:val="TableParagraph"/>
                          <w:spacing w:line="214" w:lineRule="exact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75"/>
                            <w:sz w:val="26"/>
                          </w:rPr>
                          <w:t>:;!</w:t>
                        </w:r>
                        <w:r>
                          <w:rPr>
                            <w:rFonts w:ascii="Arial"/>
                            <w:spacing w:val="-21"/>
                            <w:w w:val="7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75"/>
                            <w:sz w:val="19"/>
                          </w:rPr>
                          <w:t>::c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29" w:lineRule="exact"/>
                          <w:ind w:left="70" w:right="0"/>
                          <w:jc w:val="left"/>
                          <w:rPr>
                            <w:rFonts w:ascii="Courier New" w:hAnsi="Courier New" w:cs="Courier New" w:eastAsia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b/>
                            <w:w w:val="120"/>
                            <w:sz w:val="16"/>
                          </w:rPr>
                          <w:t>r-</w:t>
                        </w:r>
                        <w:r>
                          <w:rPr>
                            <w:rFonts w:ascii="Arial"/>
                            <w:b/>
                            <w:spacing w:val="4"/>
                            <w:w w:val="120"/>
                            <w:sz w:val="16"/>
                          </w:rPr>
                          <w:t> </w:t>
                        </w:r>
                        <w:r>
                          <w:rPr>
                            <w:rFonts w:ascii="Courier New"/>
                            <w:b/>
                            <w:w w:val="120"/>
                            <w:sz w:val="21"/>
                          </w:rPr>
                          <w:t>m</w:t>
                        </w:r>
                        <w:r>
                          <w:rPr>
                            <w:rFonts w:ascii="Courier New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70" w:right="0"/>
                          <w:jc w:val="left"/>
                          <w:rPr>
                            <w:rFonts w:ascii="Courier New" w:hAnsi="Courier New" w:cs="Courier New" w:eastAsia="Courier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/>
                            <w:spacing w:val="11"/>
                            <w:w w:val="130"/>
                            <w:sz w:val="24"/>
                          </w:rPr>
                          <w:t>-</w:t>
                        </w:r>
                        <w:r>
                          <w:rPr>
                            <w:rFonts w:ascii="Courier New"/>
                            <w:spacing w:val="13"/>
                            <w:w w:val="130"/>
                            <w:sz w:val="24"/>
                          </w:rPr>
                          <w:t>&gt;</w:t>
                        </w:r>
                        <w:r>
                          <w:rPr>
                            <w:rFonts w:ascii="Courier New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131" w:lineRule="exact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b/>
                            <w:w w:val="145"/>
                            <w:sz w:val="23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119" w:lineRule="exact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85"/>
                            <w:sz w:val="19"/>
                          </w:rPr>
                          <w:t>-,,</w:t>
                        </w:r>
                        <w:r>
                          <w:rPr>
                            <w:rFonts w:ascii="Arial"/>
                            <w:spacing w:val="-15"/>
                            <w:w w:val="85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>::c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329" w:lineRule="exact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/>
                            <w:spacing w:val="-234"/>
                            <w:w w:val="130"/>
                            <w:position w:val="11"/>
                            <w:sz w:val="26"/>
                          </w:rPr>
                          <w:t>o</w:t>
                        </w:r>
                        <w:r>
                          <w:rPr>
                            <w:rFonts w:ascii="Times New Roman"/>
                            <w:b/>
                            <w:w w:val="130"/>
                            <w:sz w:val="18"/>
                          </w:rPr>
                          <w:t>;c</w:t>
                        </w:r>
                        <w:r>
                          <w:rPr>
                            <w:rFonts w:ascii="Times New Roman"/>
                            <w:b/>
                            <w:spacing w:val="-17"/>
                            <w:w w:val="130"/>
                            <w:sz w:val="18"/>
                          </w:rPr>
                          <w:t> </w:t>
                        </w:r>
                        <w:r>
                          <w:rPr>
                            <w:rFonts w:ascii="Courier New"/>
                            <w:spacing w:val="-224"/>
                            <w:w w:val="130"/>
                            <w:position w:val="11"/>
                            <w:sz w:val="26"/>
                          </w:rPr>
                          <w:t>&gt;</w:t>
                        </w:r>
                        <w:r>
                          <w:rPr>
                            <w:rFonts w:ascii="Arial"/>
                            <w:b/>
                            <w:w w:val="130"/>
                            <w:sz w:val="20"/>
                          </w:rPr>
                          <w:t>z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left="29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w w:val="135"/>
                            <w:sz w:val="24"/>
                          </w:rPr>
                          <w:t>o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19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w w:val="135"/>
                            <w:sz w:val="24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2498" w:type="dxa"/>
                        <w:vMerge w:val="restart"/>
                        <w:tcBorders>
                          <w:top w:val="single" w:sz="10" w:space="0" w:color="000000"/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 w:before="73"/>
                          <w:ind w:right="115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G')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30" w:lineRule="auto" w:before="77"/>
                          <w:ind w:left="2166" w:right="113"/>
                          <w:jc w:val="both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/>
                            <w:b/>
                            <w:w w:val="80"/>
                            <w:sz w:val="30"/>
                          </w:rPr>
                          <w:t>m</w:t>
                        </w:r>
                        <w:r>
                          <w:rPr>
                            <w:rFonts w:ascii="Times New Roman"/>
                            <w:b/>
                            <w:w w:val="83"/>
                            <w:sz w:val="3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30"/>
                            <w:sz w:val="28"/>
                          </w:rPr>
                          <w:t>z</w:t>
                        </w:r>
                        <w:r>
                          <w:rPr>
                            <w:rFonts w:ascii="Arial"/>
                            <w:b/>
                            <w:w w:val="149"/>
                            <w:sz w:val="28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w w:val="80"/>
                            <w:sz w:val="30"/>
                          </w:rPr>
                          <w:t>m</w:t>
                        </w:r>
                        <w:r>
                          <w:rPr>
                            <w:rFonts w:ascii="Times New Roman"/>
                            <w:sz w:val="30"/>
                          </w:rPr>
                        </w:r>
                      </w:p>
                      <w:p>
                        <w:pPr>
                          <w:pStyle w:val="TableParagraph"/>
                          <w:spacing w:line="223" w:lineRule="exact" w:before="268"/>
                          <w:ind w:right="96"/>
                          <w:jc w:val="righ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b/>
                            <w:w w:val="260"/>
                            <w:sz w:val="22"/>
                          </w:rPr>
                          <w:t>r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249" w:lineRule="exact"/>
                          <w:ind w:right="113"/>
                          <w:jc w:val="righ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/>
                            <w:b/>
                            <w:w w:val="145"/>
                            <w:sz w:val="28"/>
                          </w:rPr>
                          <w:t>z</w:t>
                        </w:r>
                        <w:r>
                          <w:rPr>
                            <w:rFonts w:ascii="Arial"/>
                            <w:sz w:val="28"/>
                          </w:rPr>
                        </w:r>
                      </w:p>
                      <w:p>
                        <w:pPr>
                          <w:pStyle w:val="TableParagraph"/>
                          <w:spacing w:line="217" w:lineRule="exact"/>
                          <w:ind w:right="93"/>
                          <w:jc w:val="righ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b/>
                            <w:w w:val="175"/>
                            <w:sz w:val="26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26"/>
                          </w:rPr>
                        </w:r>
                      </w:p>
                      <w:p>
                        <w:pPr>
                          <w:pStyle w:val="TableParagraph"/>
                          <w:spacing w:line="308" w:lineRule="exact"/>
                          <w:ind w:right="79"/>
                          <w:jc w:val="righ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46"/>
                            <w:w w:val="110"/>
                            <w:sz w:val="20"/>
                          </w:rPr>
                          <w:t>-</w:t>
                        </w:r>
                        <w:r>
                          <w:rPr>
                            <w:rFonts w:ascii="Times New Roman"/>
                            <w:b/>
                            <w:spacing w:val="-101"/>
                            <w:w w:val="110"/>
                            <w:position w:val="-16"/>
                            <w:sz w:val="3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w w:val="110"/>
                            <w:sz w:val="20"/>
                          </w:rPr>
                          <w:t>I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35" w:lineRule="exact"/>
                          <w:ind w:right="119"/>
                          <w:jc w:val="right"/>
                          <w:rPr>
                            <w:rFonts w:ascii="Arial" w:hAnsi="Arial" w:cs="Arial" w:eastAsia="Arial"/>
                            <w:sz w:val="27"/>
                            <w:szCs w:val="27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w w:val="60"/>
                            <w:sz w:val="27"/>
                          </w:rPr>
                          <w:t>en</w:t>
                        </w:r>
                        <w:r>
                          <w:rPr>
                            <w:rFonts w:ascii="Arial"/>
                            <w:sz w:val="27"/>
                          </w:rPr>
                        </w:r>
                      </w:p>
                    </w:tc>
                  </w:tr>
                  <w:tr>
                    <w:trPr>
                      <w:trHeight w:val="236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vMerge/>
                        <w:tcBorders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2" w:type="dxa"/>
                        <w:vMerge/>
                        <w:tcBorders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4" w:type="dxa"/>
                        <w:gridSpan w:val="2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Arial" w:hAnsi="Arial" w:cs="Arial" w:eastAsia="Arial"/>
                            <w:sz w:val="2"/>
                            <w:szCs w:val="2"/>
                          </w:rPr>
                        </w:pPr>
                      </w:p>
                      <w:p>
                        <w:pPr>
                          <w:pStyle w:val="TableParagraph"/>
                          <w:spacing w:line="200" w:lineRule="atLeast"/>
                          <w:ind w:left="20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416051" cy="992124"/>
                              <wp:effectExtent l="0" t="0" r="0" b="0"/>
                              <wp:docPr id="51" name="image64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2" name="image64.png"/>
                                      <pic:cNvPicPr/>
                                    </pic:nvPicPr>
                                    <pic:blipFill>
                                      <a:blip r:embed="rId7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6051" cy="9921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29" w:type="dxa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1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tcBorders>
                          <w:top w:val="nil" w:sz="6" w:space="0" w:color="auto"/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267"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b/>
                            <w:w w:val="200"/>
                            <w:sz w:val="21"/>
                          </w:rPr>
                          <w:t>0</w:t>
                        </w:r>
                        <w:r>
                          <w:rPr>
                            <w:rFonts w:ascii="Arial"/>
                            <w:sz w:val="21"/>
                          </w:rPr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 w:sz="6" w:space="0" w:color="auto"/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4" w:type="dxa"/>
                        <w:gridSpan w:val="2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50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tcBorders>
                          <w:top w:val="nil" w:sz="6" w:space="0" w:color="auto"/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341" w:lineRule="exact"/>
                          <w:ind w:left="20" w:right="0"/>
                          <w:jc w:val="center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87"/>
                            <w:w w:val="90"/>
                            <w:position w:val="-16"/>
                            <w:sz w:val="3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22"/>
                          </w:rPr>
                          <w:t>::0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139" w:lineRule="auto" w:before="22"/>
                          <w:ind w:left="267" w:right="236"/>
                          <w:jc w:val="center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b/>
                            <w:w w:val="260"/>
                            <w:sz w:val="22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26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260"/>
                            <w:sz w:val="22"/>
                          </w:rPr>
                          <w:t>r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752" w:type="dxa"/>
                        <w:tcBorders>
                          <w:top w:val="nil" w:sz="6" w:space="0" w:color="auto"/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exact" w:before="118"/>
                          <w:ind w:left="2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w w:val="180"/>
                            <w:sz w:val="24"/>
                          </w:rPr>
                          <w:t>0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163" w:lineRule="exact"/>
                          <w:ind w:left="18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w w:val="115"/>
                            <w:sz w:val="17"/>
                          </w:rPr>
                          <w:t>11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714" w:type="dxa"/>
                        <w:gridSpan w:val="2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13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vMerge w:val="restart"/>
                        <w:tcBorders>
                          <w:top w:val="nil" w:sz="6" w:space="0" w:color="auto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91" w:lineRule="exact" w:before="216"/>
                          <w:ind w:left="12" w:right="0"/>
                          <w:jc w:val="center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/>
                            <w:b/>
                            <w:w w:val="150"/>
                            <w:sz w:val="28"/>
                          </w:rPr>
                          <w:t>z</w:t>
                        </w:r>
                        <w:r>
                          <w:rPr>
                            <w:rFonts w:ascii="Arial"/>
                            <w:sz w:val="28"/>
                          </w:rPr>
                        </w:r>
                      </w:p>
                      <w:p>
                        <w:pPr>
                          <w:pStyle w:val="TableParagraph"/>
                          <w:spacing w:line="176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w w:val="60"/>
                            <w:sz w:val="18"/>
                          </w:rPr>
                          <w:t>;;ii;:;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752" w:type="dxa"/>
                        <w:vMerge w:val="restart"/>
                        <w:tcBorders>
                          <w:top w:val="nil" w:sz="6" w:space="0" w:color="auto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311" w:lineRule="exact" w:before="39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/>
                            <w:b/>
                            <w:w w:val="135"/>
                            <w:sz w:val="30"/>
                          </w:rPr>
                          <w:t>z</w:t>
                        </w:r>
                        <w:r>
                          <w:rPr>
                            <w:rFonts w:ascii="Times New Roman"/>
                            <w:sz w:val="30"/>
                          </w:rPr>
                        </w:r>
                      </w:p>
                      <w:p>
                        <w:pPr>
                          <w:pStyle w:val="TableParagraph"/>
                          <w:spacing w:line="96" w:lineRule="exact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w w:val="200"/>
                            <w:sz w:val="16"/>
                          </w:rPr>
                          <w:t>()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1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b/>
                            <w:w w:val="95"/>
                            <w:sz w:val="29"/>
                          </w:rPr>
                          <w:t>:c</w:t>
                        </w:r>
                        <w:r>
                          <w:rPr>
                            <w:rFonts w:ascii="Times New Roman"/>
                            <w:sz w:val="29"/>
                          </w:rPr>
                        </w:r>
                      </w:p>
                    </w:tc>
                    <w:tc>
                      <w:tcPr>
                        <w:tcW w:w="714" w:type="dxa"/>
                        <w:gridSpan w:val="2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4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2" w:type="dxa"/>
                        <w:vMerge/>
                        <w:tcBorders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4" w:type="dxa"/>
                        <w:gridSpan w:val="2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2" w:type="dxa"/>
                        <w:tcBorders>
                          <w:top w:val="nil" w:sz="6" w:space="0" w:color="auto"/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18" w:right="0"/>
                          <w:jc w:val="center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m</w:t>
                        </w:r>
                        <w:r>
                          <w:rPr>
                            <w:rFonts w:ascii="Arial"/>
                            <w:sz w:val="24"/>
                          </w:rPr>
                        </w:r>
                      </w:p>
                    </w:tc>
                    <w:tc>
                      <w:tcPr>
                        <w:tcW w:w="714" w:type="dxa"/>
                        <w:gridSpan w:val="2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7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2" w:type="dxa"/>
                        <w:vMerge w:val="restart"/>
                        <w:tcBorders>
                          <w:top w:val="nil" w:sz="6" w:space="0" w:color="auto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 w:before="80"/>
                          <w:ind w:left="18" w:right="0"/>
                          <w:jc w:val="center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m</w:t>
                        </w:r>
                        <w:r>
                          <w:rPr>
                            <w:rFonts w:ascii="Arial"/>
                            <w:sz w:val="24"/>
                          </w:rPr>
                        </w:r>
                      </w:p>
                    </w:tc>
                    <w:tc>
                      <w:tcPr>
                        <w:tcW w:w="714" w:type="dxa"/>
                        <w:gridSpan w:val="2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6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vMerge/>
                        <w:tcBorders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2" w:type="dxa"/>
                        <w:vMerge/>
                        <w:tcBorders>
                          <w:left w:val="single" w:sz="10" w:space="0" w:color="000000"/>
                          <w:bottom w:val="nil" w:sz="6" w:space="0" w:color="auto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14" w:type="dxa"/>
                        <w:gridSpan w:val="2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atLeast"/>
                          <w:ind w:left="20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80009" cy="256032"/>
                              <wp:effectExtent l="0" t="0" r="0" b="0"/>
                              <wp:docPr id="53" name="image76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4" name="image76.png"/>
                                      <pic:cNvPicPr/>
                                    </pic:nvPicPr>
                                    <pic:blipFill>
                                      <a:blip r:embed="rId8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009" cy="2560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29" w:type="dxa"/>
                        <w:vMerge w:val="restart"/>
                        <w:tcBorders>
                          <w:top w:val="single" w:sz="10" w:space="0" w:color="000000"/>
                          <w:left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tcW w:w="2846" w:type="dxa"/>
                        <w:vMerge/>
                        <w:tcBorders>
                          <w:left w:val="nil" w:sz="6" w:space="0" w:color="auto"/>
                          <w:bottom w:val="single" w:sz="10" w:space="0" w:color="000000"/>
                          <w:right w:val="single" w:sz="2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26" w:type="dxa"/>
                        <w:vMerge/>
                        <w:tcBorders>
                          <w:left w:val="single" w:sz="28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8" w:type="dxa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2" w:type="dxa"/>
                        <w:tcBorders>
                          <w:top w:val="nil" w:sz="6" w:space="0" w:color="auto"/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w w:val="75"/>
                            <w:sz w:val="24"/>
                          </w:rPr>
                          <w:t>;:o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714" w:type="dxa"/>
                        <w:gridSpan w:val="2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9" w:type="dxa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single" w:sz="1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66" w:type="dxa"/>
                        <w:vMerge/>
                        <w:tcBorders>
                          <w:left w:val="single" w:sz="10" w:space="0" w:color="000000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2" w:type="dxa"/>
                        <w:vMerge/>
                        <w:tcBorders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1" w:type="dxa"/>
                        <w:vMerge/>
                        <w:tcBorders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bottom w:val="single" w:sz="10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59" w:type="dxa"/>
                        <w:vMerge/>
                        <w:tcBorders>
                          <w:left w:val="single" w:sz="5" w:space="0" w:color="000000"/>
                          <w:bottom w:val="single" w:sz="10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bottom w:val="single" w:sz="10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81" w:type="dxa"/>
                        <w:vMerge/>
                        <w:tcBorders>
                          <w:left w:val="single" w:sz="5" w:space="0" w:color="000000"/>
                          <w:bottom w:val="single" w:sz="10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2" w:type="dxa"/>
                        <w:vMerge/>
                        <w:tcBorders>
                          <w:left w:val="single" w:sz="5" w:space="0" w:color="000000"/>
                          <w:bottom w:val="single" w:sz="10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3" w:type="dxa"/>
                        <w:vMerge/>
                        <w:tcBorders>
                          <w:left w:val="single" w:sz="5" w:space="0" w:color="000000"/>
                          <w:bottom w:val="single" w:sz="10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98" w:type="dxa"/>
                        <w:vMerge/>
                        <w:tcBorders>
                          <w:left w:val="single" w:sz="5" w:space="0" w:color="000000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3F00FF"/>
          <w:w w:val="135"/>
          <w:sz w:val="14"/>
        </w:rPr>
        <w:t>'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22370" w:h="31660"/>
          <w:pgMar w:top="480" w:bottom="280" w:left="340" w:right="0"/>
          <w:cols w:num="3" w:equalWidth="0">
            <w:col w:w="9404" w:space="40"/>
            <w:col w:w="384" w:space="40"/>
            <w:col w:w="12162"/>
          </w:cols>
        </w:sectPr>
      </w:pPr>
    </w:p>
    <w:p>
      <w:pPr>
        <w:pStyle w:val="BodyText"/>
        <w:tabs>
          <w:tab w:pos="6391" w:val="left" w:leader="none"/>
          <w:tab w:pos="9374" w:val="left" w:leader="none"/>
          <w:tab w:pos="10471" w:val="left" w:leader="none"/>
        </w:tabs>
        <w:spacing w:line="200" w:lineRule="atLeast"/>
        <w:ind w:left="118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4.779964pt;margin-top:4.461927pt;width:1108.350pt;height:1573.8pt;mso-position-horizontal-relative:page;mso-position-vertical-relative:page;z-index:-603712" coordorigin="96,89" coordsize="22167,31476">
            <v:shape style="position:absolute;left:459;top:6782;width:20704;height:1020" type="#_x0000_t75" stroked="false">
              <v:imagedata r:id="rId89" o:title=""/>
            </v:shape>
            <v:shape style="position:absolute;left:790;top:433;width:7241;height:3085" type="#_x0000_t75" stroked="false">
              <v:imagedata r:id="rId90" o:title=""/>
            </v:shape>
            <v:shape style="position:absolute;left:790;top:3544;width:20373;height:3213" type="#_x0000_t75" stroked="false">
              <v:imagedata r:id="rId91" o:title=""/>
            </v:shape>
            <v:shape style="position:absolute;left:9409;top:2626;width:11755;height:2473" type="#_x0000_t75" stroked="false">
              <v:imagedata r:id="rId92" o:title=""/>
            </v:shape>
            <v:shape style="position:absolute;left:6706;top:10123;width:13157;height:1402" type="#_x0000_t75" stroked="false">
              <v:imagedata r:id="rId93" o:title=""/>
            </v:shape>
            <v:shape style="position:absolute;left:9995;top:7828;width:11168;height:2320" type="#_x0000_t75" stroked="false">
              <v:imagedata r:id="rId94" o:title=""/>
            </v:shape>
            <v:shape style="position:absolute;left:459;top:7471;width:9536;height:4003" type="#_x0000_t75" stroked="false">
              <v:imagedata r:id="rId95" o:title=""/>
            </v:shape>
            <v:shape style="position:absolute;left:1071;top:739;width:382;height:816" type="#_x0000_t75" stroked="false">
              <v:imagedata r:id="rId96" o:title=""/>
            </v:shape>
            <v:shape style="position:absolute;left:16982;top:7828;width:4182;height:331" type="#_x0000_t75" stroked="false">
              <v:imagedata r:id="rId97" o:title=""/>
            </v:shape>
            <v:shape style="position:absolute;left:459;top:10658;width:21699;height:6731" type="#_x0000_t75" stroked="false">
              <v:imagedata r:id="rId98" o:title=""/>
            </v:shape>
            <v:shape style="position:absolute;left:510;top:11551;width:14406;height:1581" type="#_x0000_t75" stroked="false">
              <v:imagedata r:id="rId99" o:title=""/>
            </v:shape>
            <v:shape style="position:absolute;left:459;top:13106;width:9715;height:2295" type="#_x0000_t75" stroked="false">
              <v:imagedata r:id="rId100" o:title=""/>
            </v:shape>
            <v:shape style="position:absolute;left:459;top:17415;width:21699;height:10174" type="#_x0000_t75" stroked="false">
              <v:imagedata r:id="rId101" o:title=""/>
            </v:shape>
            <v:shape style="position:absolute;left:14636;top:17415;width:7522;height:229" type="#_x0000_t75" stroked="false">
              <v:imagedata r:id="rId102" o:title=""/>
            </v:shape>
            <v:shape style="position:absolute;left:1887;top:10735;width:433;height:663" type="#_x0000_t75" stroked="false">
              <v:imagedata r:id="rId103" o:title=""/>
            </v:shape>
            <v:shape style="position:absolute;left:2652;top:11933;width:1045;height:510" type="#_x0000_t75" stroked="false">
              <v:imagedata r:id="rId104" o:title=""/>
            </v:shape>
            <v:shape style="position:absolute;left:765;top:14406;width:459;height:153" type="#_x0000_t75" stroked="false">
              <v:imagedata r:id="rId105" o:title=""/>
            </v:shape>
            <v:shape style="position:absolute;left:8516;top:10072;width:433;height:510" type="#_x0000_t75" stroked="false">
              <v:imagedata r:id="rId106" o:title=""/>
            </v:shape>
            <v:shape style="position:absolute;left:10352;top:11551;width:9970;height:4284" type="#_x0000_t75" stroked="false">
              <v:imagedata r:id="rId107" o:title=""/>
            </v:shape>
            <v:shape style="position:absolute;left:17339;top:20832;width:357;height:943" type="#_x0000_t75" stroked="false">
              <v:imagedata r:id="rId108" o:title=""/>
            </v:shape>
            <v:group style="position:absolute;left:108;top:115;width:22141;height:2" coordorigin="108,115" coordsize="22141,2">
              <v:shape style="position:absolute;left:108;top:115;width:22141;height:2" coordorigin="108,115" coordsize="22141,0" path="m108,115l22249,115e" filled="false" stroked="true" strokeweight="1.274657pt" strokecolor="#000000">
                <v:path arrowok="t"/>
              </v:shape>
            </v:group>
            <v:group style="position:absolute;left:121;top:102;width:2;height:31450" coordorigin="121,102" coordsize="2,31450">
              <v:shape style="position:absolute;left:121;top:102;width:2;height:31450" coordorigin="121,102" coordsize="0,31450" path="m121,31552l121,102e" filled="false" stroked="true" strokeweight="1.274657pt" strokecolor="#000000">
                <v:path arrowok="t"/>
              </v:shape>
            </v:group>
            <v:group style="position:absolute;left:484;top:494;width:2696;height:2" coordorigin="484,494" coordsize="2696,2">
              <v:shape style="position:absolute;left:484;top:494;width:2696;height:2" coordorigin="484,494" coordsize="2696,0" path="m484,494l3180,494e" filled="false" stroked="true" strokeweight="1.593321pt" strokecolor="#000000">
                <v:path arrowok="t"/>
              </v:shape>
            </v:group>
            <v:group style="position:absolute;left:497;top:478;width:2;height:7012" coordorigin="497,478" coordsize="2,7012">
              <v:shape style="position:absolute;left:497;top:478;width:2;height:7012" coordorigin="497,478" coordsize="0,7012" path="m497,7490l497,478e" filled="false" stroked="true" strokeweight="1.274657pt" strokecolor="#000000">
                <v:path arrowok="t"/>
              </v:shape>
            </v:group>
            <v:group style="position:absolute;left:2065;top:459;width:2;height:434" coordorigin="2065,459" coordsize="2,434">
              <v:shape style="position:absolute;left:2065;top:459;width:2;height:434" coordorigin="2065,459" coordsize="0,434" path="m2065,892l2065,459e" filled="false" stroked="true" strokeweight=".637329pt" strokecolor="#606060">
                <v:path arrowok="t"/>
              </v:shape>
            </v:group>
            <v:group style="position:absolute;left:6877;top:3518;width:2;height:459" coordorigin="6877,3518" coordsize="2,459">
              <v:shape style="position:absolute;left:6877;top:3518;width:2;height:459" coordorigin="6877,3518" coordsize="0,459" path="m6877,3977l6877,3518e" filled="false" stroked="true" strokeweight=".318664pt" strokecolor="#979797">
                <v:path arrowok="t"/>
              </v:shape>
            </v:group>
            <v:group style="position:absolute;left:7036;top:4105;width:459;height:2" coordorigin="7036,4105" coordsize="459,2">
              <v:shape style="position:absolute;left:7036;top:4105;width:459;height:2" coordorigin="7036,4105" coordsize="459,0" path="m7036,4105l7495,4105e" filled="false" stroked="true" strokeweight=".318664pt" strokecolor="#979797">
                <v:path arrowok="t"/>
              </v:shape>
            </v:group>
            <v:group style="position:absolute;left:8107;top:459;width:2;height:918" coordorigin="8107,459" coordsize="2,918">
              <v:shape style="position:absolute;left:8107;top:459;width:2;height:918" coordorigin="8107,459" coordsize="0,918" path="m8107,1377l8107,459e" filled="false" stroked="true" strokeweight=".318664pt" strokecolor="#676767">
                <v:path arrowok="t"/>
              </v:shape>
            </v:group>
            <v:group style="position:absolute;left:8126;top:918;width:2;height:459" coordorigin="8126,918" coordsize="2,459">
              <v:shape style="position:absolute;left:8126;top:918;width:2;height:459" coordorigin="8126,918" coordsize="0,459" path="m8126,1377l8126,918e" filled="false" stroked="true" strokeweight=".318664pt" strokecolor="#979797">
                <v:path arrowok="t"/>
              </v:shape>
            </v:group>
            <v:group style="position:absolute;left:8400;top:2040;width:2;height:510" coordorigin="8400,2040" coordsize="2,510">
              <v:shape style="position:absolute;left:8400;top:2040;width:2;height:510" coordorigin="8400,2040" coordsize="0,510" path="m8400,2550l8400,2040e" filled="false" stroked="true" strokeweight=".318664pt" strokecolor="#979797">
                <v:path arrowok="t"/>
              </v:shape>
            </v:group>
            <v:group style="position:absolute;left:19477;top:3569;width:434;height:2" coordorigin="19477,3569" coordsize="434,2">
              <v:shape style="position:absolute;left:19477;top:3569;width:434;height:2" coordorigin="19477,3569" coordsize="434,0" path="m19477,3569l19910,3569e" filled="false" stroked="true" strokeweight=".318664pt" strokecolor="#979797">
                <v:path arrowok="t"/>
              </v:shape>
            </v:group>
            <v:group style="position:absolute;left:20522;top:3786;width:2;height:574" coordorigin="20522,3786" coordsize="2,574">
              <v:shape style="position:absolute;left:20522;top:3786;width:2;height:574" coordorigin="20522,3786" coordsize="0,574" path="m20522,4360l20522,3786e" filled="false" stroked="true" strokeweight="2.549314pt" strokecolor="#e81f1f">
                <v:path arrowok="t"/>
              </v:shape>
            </v:group>
            <v:group style="position:absolute;left:17386;top:5622;width:689;height:2" coordorigin="17386,5622" coordsize="689,2">
              <v:shape style="position:absolute;left:17386;top:5622;width:689;height:2" coordorigin="17386,5622" coordsize="689,0" path="m17386,5622l18075,5622e" filled="false" stroked="true" strokeweight=".318664pt" strokecolor="#979797">
                <v:path arrowok="t"/>
              </v:shape>
            </v:group>
            <v:group style="position:absolute;left:21223;top:6808;width:2;height:536" coordorigin="21223,6808" coordsize="2,536">
              <v:shape style="position:absolute;left:21223;top:6808;width:2;height:536" coordorigin="21223,6808" coordsize="0,536" path="m21223,7343l21223,6808e" filled="false" stroked="true" strokeweight=".318664pt" strokecolor="#979797">
                <v:path arrowok="t"/>
              </v:shape>
            </v:group>
            <v:group style="position:absolute;left:21497;top:9893;width:2;height:434" coordorigin="21497,9893" coordsize="2,434">
              <v:shape style="position:absolute;left:21497;top:9893;width:2;height:434" coordorigin="21497,9893" coordsize="0,434" path="m21497,10326l21497,9893e" filled="false" stroked="true" strokeweight=".318664pt" strokecolor="#979797">
                <v:path arrowok="t"/>
              </v:shape>
            </v:group>
            <v:group style="position:absolute;left:22103;top:478;width:2;height:12494" coordorigin="22103,478" coordsize="2,12494">
              <v:shape style="position:absolute;left:22103;top:478;width:2;height:12494" coordorigin="22103,478" coordsize="0,12494" path="m22103,12971l22103,478e" filled="false" stroked="true" strokeweight="1.274657pt" strokecolor="#000000">
                <v:path arrowok="t"/>
              </v:shape>
            </v:group>
            <v:group style="position:absolute;left:1593;top:790;width:2;height:434" coordorigin="1593,790" coordsize="2,434">
              <v:shape style="position:absolute;left:1593;top:790;width:2;height:434" coordorigin="1593,790" coordsize="0,434" path="m1593,1224l1593,790e" filled="false" stroked="true" strokeweight=".318664pt" strokecolor="#979797">
                <v:path arrowok="t"/>
              </v:shape>
            </v:group>
            <v:group style="position:absolute;left:8349;top:3417;width:2;height:459" coordorigin="8349,3417" coordsize="2,459">
              <v:shape style="position:absolute;left:8349;top:3417;width:2;height:459" coordorigin="8349,3417" coordsize="0,459" path="m8349,3875l8349,3417e" filled="false" stroked="true" strokeweight=".318664pt" strokecolor="#979797">
                <v:path arrowok="t"/>
              </v:shape>
            </v:group>
            <v:group style="position:absolute;left:8438;top:4105;width:2;height:408" coordorigin="8438,4105" coordsize="2,408">
              <v:shape style="position:absolute;left:8438;top:4105;width:2;height:408" coordorigin="8438,4105" coordsize="0,408" path="m8438,4513l8438,4105e" filled="false" stroked="true" strokeweight=".318664pt" strokecolor="#979797">
                <v:path arrowok="t"/>
              </v:shape>
            </v:group>
            <v:group style="position:absolute;left:21261;top:7751;width:2;height:485" coordorigin="21261,7751" coordsize="2,485">
              <v:shape style="position:absolute;left:21261;top:7751;width:2;height:485" coordorigin="21261,7751" coordsize="0,485" path="m21261,8235l21261,7751e" filled="false" stroked="true" strokeweight=".318664pt" strokecolor="#979797">
                <v:path arrowok="t"/>
              </v:shape>
            </v:group>
            <v:group style="position:absolute;left:10583;top:27855;width:2;height:1001" coordorigin="10583,27855" coordsize="2,1001">
              <v:shape style="position:absolute;left:10583;top:27855;width:2;height:1001" coordorigin="10583,27855" coordsize="0,1001" path="m10583,28855l10583,27855e" filled="false" stroked="true" strokeweight="2.230650pt" strokecolor="#fb0000">
                <v:path arrowok="t"/>
              </v:shape>
            </v:group>
            <v:group style="position:absolute;left:5277;top:11977;width:842;height:2" coordorigin="5277,11977" coordsize="842,2">
              <v:shape style="position:absolute;left:5277;top:11977;width:842;height:2" coordorigin="5277,11977" coordsize="842,0" path="m5277,11977l6118,11977e" filled="false" stroked="true" strokeweight=".637329pt" strokecolor="#979797">
                <v:path arrowok="t"/>
              </v:shape>
            </v:group>
            <v:group style="position:absolute;left:6004;top:13105;width:2;height:434" coordorigin="6004,13105" coordsize="2,434">
              <v:shape style="position:absolute;left:6004;top:13105;width:2;height:434" coordorigin="6004,13105" coordsize="0,434" path="m6004,13539l6004,13105e" filled="false" stroked="true" strokeweight=".318664pt" strokecolor="#979797">
                <v:path arrowok="t"/>
              </v:shape>
            </v:group>
            <v:group style="position:absolute;left:9757;top:7980;width:2;height:1122" coordorigin="9757,7980" coordsize="2,1122">
              <v:shape style="position:absolute;left:9757;top:7980;width:2;height:1122" coordorigin="9757,7980" coordsize="0,1122" path="m9757,9102l9757,7980e" filled="false" stroked="true" strokeweight=".318664pt" strokecolor="#979797">
                <v:path arrowok="t"/>
              </v:shape>
            </v:group>
            <v:group style="position:absolute;left:9968;top:7496;width:2;height:1607" coordorigin="9968,7496" coordsize="2,1607">
              <v:shape style="position:absolute;left:9968;top:7496;width:2;height:1607" coordorigin="9968,7496" coordsize="0,1607" path="m9968,9102l9968,7496e" filled="false" stroked="true" strokeweight=".318664pt" strokecolor="#979797">
                <v:path arrowok="t"/>
              </v:shape>
            </v:group>
            <v:group style="position:absolute;left:20643;top:10173;width:2;height:485" coordorigin="20643,10173" coordsize="2,485">
              <v:shape style="position:absolute;left:20643;top:10173;width:2;height:485" coordorigin="20643,10173" coordsize="0,485" path="m20643,10657l20643,10173e" filled="false" stroked="true" strokeweight=".955993pt" strokecolor="#979797">
                <v:path arrowok="t"/>
              </v:shape>
            </v:group>
            <v:group style="position:absolute;left:21351;top:10428;width:2;height:612" coordorigin="21351,10428" coordsize="2,612">
              <v:shape style="position:absolute;left:21351;top:10428;width:2;height:612" coordorigin="21351,10428" coordsize="0,612" path="m21351,11040l21351,10428e" filled="false" stroked="true" strokeweight=".318664pt" strokecolor="#979797">
                <v:path arrowok="t"/>
              </v:shape>
            </v:group>
            <v:group style="position:absolute;left:21739;top:27734;width:2;height:2263" coordorigin="21739,27734" coordsize="2,2263">
              <v:shape style="position:absolute;left:21739;top:27734;width:2;height:2263" coordorigin="21739,27734" coordsize="0,2263" path="m21739,29996l21739,27734e" filled="false" stroked="true" strokeweight="1.274657pt" strokecolor="#000000">
                <v:path arrowok="t"/>
              </v:shape>
            </v:group>
            <v:group style="position:absolute;left:1020;top:11900;width:1377;height:2" coordorigin="1020,11900" coordsize="1377,2">
              <v:shape style="position:absolute;left:1020;top:11900;width:1377;height:2" coordorigin="1020,11900" coordsize="1377,0" path="m1020,11900l2396,11900e" filled="false" stroked="true" strokeweight=".318664pt" strokecolor="#979797">
                <v:path arrowok="t"/>
              </v:shape>
            </v:group>
            <v:group style="position:absolute;left:484;top:11983;width:485;height:2" coordorigin="484,11983" coordsize="485,2">
              <v:shape style="position:absolute;left:484;top:11983;width:485;height:2" coordorigin="484,11983" coordsize="485,0" path="m484,11983l969,11983e" filled="false" stroked="true" strokeweight=".318664pt" strokecolor="#747474">
                <v:path arrowok="t"/>
              </v:shape>
            </v:group>
            <v:group style="position:absolute;left:1651;top:12162;width:2;height:459" coordorigin="1651,12162" coordsize="2,459">
              <v:shape style="position:absolute;left:1651;top:12162;width:2;height:459" coordorigin="1651,12162" coordsize="0,459" path="m1651,12621l1651,12162e" filled="false" stroked="true" strokeweight=".318664pt" strokecolor="#979797">
                <v:path arrowok="t"/>
              </v:shape>
            </v:group>
            <v:group style="position:absolute;left:6373;top:15400;width:2;height:561" coordorigin="6373,15400" coordsize="2,561">
              <v:shape style="position:absolute;left:6373;top:15400;width:2;height:561" coordorigin="6373,15400" coordsize="0,561" path="m6373,15961l6373,15400e" filled="false" stroked="true" strokeweight=".318664pt" strokecolor="#979797">
                <v:path arrowok="t"/>
              </v:shape>
            </v:group>
            <v:group style="position:absolute;left:8425;top:9816;width:2;height:561" coordorigin="8425,9816" coordsize="2,561">
              <v:shape style="position:absolute;left:8425;top:9816;width:2;height:561" coordorigin="8425,9816" coordsize="0,561" path="m8425,10377l8425,9816e" filled="false" stroked="true" strokeweight="3.186643pt" strokecolor="#2b2fdf">
                <v:path arrowok="t"/>
              </v:shape>
            </v:group>
            <v:group style="position:absolute;left:8139;top:10148;width:2;height:485" coordorigin="8139,10148" coordsize="2,485">
              <v:shape style="position:absolute;left:8139;top:10148;width:2;height:485" coordorigin="8139,10148" coordsize="0,485" path="m8139,10632l8139,10148e" filled="false" stroked="true" strokeweight=".318664pt" strokecolor="#979797">
                <v:path arrowok="t"/>
              </v:shape>
            </v:group>
            <v:group style="position:absolute;left:8445;top:10402;width:2;height:510" coordorigin="8445,10402" coordsize="2,510">
              <v:shape style="position:absolute;left:8445;top:10402;width:2;height:510" coordorigin="8445,10402" coordsize="0,510" path="m8445,10912l8445,10402e" filled="false" stroked="true" strokeweight="3.505307pt" strokecolor="#2f2fdb">
                <v:path arrowok="t"/>
              </v:shape>
            </v:group>
            <v:group style="position:absolute;left:9005;top:10148;width:2;height:485" coordorigin="9005,10148" coordsize="2,485">
              <v:shape style="position:absolute;left:9005;top:10148;width:2;height:485" coordorigin="9005,10148" coordsize="0,485" path="m9005,10632l9005,10148e" filled="false" stroked="true" strokeweight=".318664pt" strokecolor="#979797">
                <v:path arrowok="t"/>
              </v:shape>
            </v:group>
            <v:group style="position:absolute;left:9834;top:12162;width:2;height:459" coordorigin="9834,12162" coordsize="2,459">
              <v:shape style="position:absolute;left:9834;top:12162;width:2;height:459" coordorigin="9834,12162" coordsize="0,459" path="m9834,12621l9834,12162e" filled="false" stroked="true" strokeweight=".318664pt" strokecolor="#979797">
                <v:path arrowok="t"/>
              </v:shape>
            </v:group>
            <v:group style="position:absolute;left:9872;top:12646;width:2;height:1046" coordorigin="9872,12646" coordsize="2,1046">
              <v:shape style="position:absolute;left:9872;top:12646;width:2;height:1046" coordorigin="9872,12646" coordsize="0,1046" path="m9872,13692l9872,12646e" filled="false" stroked="true" strokeweight=".637329pt" strokecolor="#979797">
                <v:path arrowok="t"/>
              </v:shape>
            </v:group>
            <v:group style="position:absolute;left:9630;top:13105;width:2;height:587" coordorigin="9630,13105" coordsize="2,587">
              <v:shape style="position:absolute;left:9630;top:13105;width:2;height:587" coordorigin="9630,13105" coordsize="0,587" path="m9630,13692l9630,13105e" filled="false" stroked="true" strokeweight=".318664pt" strokecolor="#979797">
                <v:path arrowok="t"/>
              </v:shape>
            </v:group>
            <v:group style="position:absolute;left:9598;top:15068;width:2;height:587" coordorigin="9598,15068" coordsize="2,587">
              <v:shape style="position:absolute;left:9598;top:15068;width:2;height:587" coordorigin="9598,15068" coordsize="0,587" path="m9598,15655l9598,15068e" filled="false" stroked="true" strokeweight=".318664pt" strokecolor="#979797">
                <v:path arrowok="t"/>
              </v:shape>
            </v:group>
            <v:group style="position:absolute;left:8336;top:18867;width:2;height:466" coordorigin="8336,18867" coordsize="2,466">
              <v:shape style="position:absolute;left:8336;top:18867;width:2;height:466" coordorigin="8336,18867" coordsize="0,466" path="m8336,19333l8336,18867e" filled="false" stroked="true" strokeweight="2.867978pt" strokecolor="#9c0060">
                <v:path arrowok="t"/>
              </v:shape>
            </v:group>
            <v:group style="position:absolute;left:8432;top:19428;width:2;height:2270" coordorigin="8432,19428" coordsize="2,2270">
              <v:shape style="position:absolute;left:8432;top:19428;width:2;height:2270" coordorigin="8432,19428" coordsize="0,2270" path="m8432,21697l8432,19428e" filled="false" stroked="true" strokeweight="4.779964pt" strokecolor="#74088c">
                <v:path arrowok="t"/>
              </v:shape>
            </v:group>
            <v:group style="position:absolute;left:18788;top:13258;width:2;height:485" coordorigin="18788,13258" coordsize="2,485">
              <v:shape style="position:absolute;left:18788;top:13258;width:2;height:485" coordorigin="18788,13258" coordsize="0,485" path="m18788,13742l18788,13258e" filled="false" stroked="true" strokeweight=".318664pt" strokecolor="#979797">
                <v:path arrowok="t"/>
              </v:shape>
            </v:group>
            <v:group style="position:absolute;left:11395;top:15725;width:408;height:2" coordorigin="11395,15725" coordsize="408,2">
              <v:shape style="position:absolute;left:11395;top:15725;width:408;height:2" coordorigin="11395,15725" coordsize="408,0" path="m11395,15725l11803,15725e" filled="false" stroked="true" strokeweight=".318664pt" strokecolor="#979797">
                <v:path arrowok="t"/>
              </v:shape>
            </v:group>
            <v:group style="position:absolute;left:19738;top:15833;width:2;height:434" coordorigin="19738,15833" coordsize="2,434">
              <v:shape style="position:absolute;left:19738;top:15833;width:2;height:434" coordorigin="19738,15833" coordsize="0,434" path="m19738,16267l19738,15833e" filled="false" stroked="true" strokeweight=".318664pt" strokecolor="#979797">
                <v:path arrowok="t"/>
              </v:shape>
            </v:group>
            <v:group style="position:absolute;left:10350;top:16719;width:1556;height:2" coordorigin="10350,16719" coordsize="1556,2">
              <v:shape style="position:absolute;left:10350;top:16719;width:1556;height:2" coordorigin="10350,16719" coordsize="1556,0" path="m10350,16719l11905,16719e" filled="false" stroked="true" strokeweight=".318664pt" strokecolor="#979797">
                <v:path arrowok="t"/>
              </v:shape>
            </v:group>
            <v:group style="position:absolute;left:20452;top:16930;width:2;height:485" coordorigin="20452,16930" coordsize="2,485">
              <v:shape style="position:absolute;left:20452;top:16930;width:2;height:485" coordorigin="20452,16930" coordsize="0,485" path="m20452,17414l20452,16930e" filled="false" stroked="true" strokeweight=".318664pt" strokecolor="#8787a0">
                <v:path arrowok="t"/>
              </v:shape>
            </v:group>
            <v:group style="position:absolute;left:13097;top:20027;width:1473;height:2" coordorigin="13097,20027" coordsize="1473,2">
              <v:shape style="position:absolute;left:13097;top:20027;width:1473;height:2" coordorigin="13097,20027" coordsize="1473,0" path="m13097,20027l14569,20027e" filled="false" stroked="true" strokeweight="2.230650pt" strokecolor="#f70303">
                <v:path arrowok="t"/>
              </v:shape>
            </v:group>
            <v:group style="position:absolute;left:14939;top:21085;width:2;height:1046" coordorigin="14939,21085" coordsize="2,1046">
              <v:shape style="position:absolute;left:14939;top:21085;width:2;height:1046" coordorigin="14939,21085" coordsize="0,1046" path="m14939,22131l14939,21085e" filled="false" stroked="true" strokeweight=".318664pt" strokecolor="#979797">
                <v:path arrowok="t"/>
              </v:shape>
            </v:group>
            <v:group style="position:absolute;left:13062;top:27848;width:2;height:982" coordorigin="13062,27848" coordsize="2,982">
              <v:shape style="position:absolute;left:13062;top:27848;width:2;height:982" coordorigin="13062,27848" coordsize="0,982" path="m13062,28830l13062,27848e" filled="false" stroked="true" strokeweight=".637329pt" strokecolor="#0000fb">
                <v:path arrowok="t"/>
              </v:shape>
            </v:group>
            <v:group style="position:absolute;left:13177;top:27848;width:2;height:982" coordorigin="13177,27848" coordsize="2,982">
              <v:shape style="position:absolute;left:13177;top:27848;width:2;height:982" coordorigin="13177,27848" coordsize="0,982" path="m13177,28830l13177,27848e" filled="false" stroked="true" strokeweight=".318664pt" strokecolor="#0000fb">
                <v:path arrowok="t"/>
              </v:shape>
              <v:shape style="position:absolute;left:14177;top:28991;width:229;height:510" type="#_x0000_t75" stroked="false">
                <v:imagedata r:id="rId109" o:title=""/>
              </v:shape>
            </v:group>
            <v:group style="position:absolute;left:14133;top:28977;width:2;height:549" coordorigin="14133,28977" coordsize="2,549">
              <v:shape style="position:absolute;left:14133;top:28977;width:2;height:549" coordorigin="14133,28977" coordsize="0,549" path="m14133,29525l14133,28977e" filled="false" stroked="true" strokeweight=".95599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19.999725pt;margin-top:1547.727783pt;width:6.3pt;height:20.16pt;mso-position-horizontal-relative:page;mso-position-vertical-relative:page;z-index:2320" type="#_x0000_t75" stroked="false">
            <v:imagedata r:id="rId88" o:title=""/>
          </v:shape>
        </w:pict>
      </w:r>
      <w:r>
        <w:rPr>
          <w:rFonts w:ascii="Arial"/>
        </w:rPr>
        <w:drawing>
          <wp:inline distT="0" distB="0" distL="0" distR="0">
            <wp:extent cx="1760220" cy="2272284"/>
            <wp:effectExtent l="0" t="0" r="0" b="0"/>
            <wp:docPr id="55" name="image9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98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27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  <w:r>
        <w:rPr>
          <w:rFonts w:ascii="Arial"/>
        </w:rPr>
        <w:tab/>
      </w:r>
      <w:r>
        <w:rPr>
          <w:rFonts w:ascii="Arial"/>
          <w:position w:val="269"/>
        </w:rPr>
        <w:drawing>
          <wp:inline distT="0" distB="0" distL="0" distR="0">
            <wp:extent cx="96012" cy="336042"/>
            <wp:effectExtent l="0" t="0" r="0" b="0"/>
            <wp:docPr id="57" name="image9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99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33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69"/>
        </w:rPr>
      </w:r>
      <w:r>
        <w:rPr>
          <w:rFonts w:ascii="Arial"/>
          <w:position w:val="269"/>
        </w:rPr>
        <w:tab/>
      </w:r>
      <w:r>
        <w:rPr>
          <w:rFonts w:ascii="Arial"/>
          <w:position w:val="28"/>
        </w:rPr>
        <w:drawing>
          <wp:inline distT="0" distB="0" distL="0" distR="0">
            <wp:extent cx="288036" cy="2048256"/>
            <wp:effectExtent l="0" t="0" r="0" b="0"/>
            <wp:docPr id="59" name="image10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00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8"/>
        </w:rPr>
      </w:r>
      <w:r>
        <w:rPr>
          <w:rFonts w:ascii="Arial"/>
          <w:position w:val="28"/>
        </w:rPr>
        <w:tab/>
      </w:r>
      <w:r>
        <w:rPr>
          <w:rFonts w:ascii="Arial"/>
          <w:position w:val="279"/>
        </w:rPr>
        <w:drawing>
          <wp:inline distT="0" distB="0" distL="0" distR="0">
            <wp:extent cx="400050" cy="288036"/>
            <wp:effectExtent l="0" t="0" r="0" b="0"/>
            <wp:docPr id="61" name="image10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01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79"/>
        </w:rPr>
      </w:r>
    </w:p>
    <w:p>
      <w:pPr>
        <w:spacing w:after="0" w:line="200" w:lineRule="atLeast"/>
        <w:jc w:val="left"/>
        <w:rPr>
          <w:rFonts w:ascii="Arial" w:hAnsi="Arial" w:cs="Arial" w:eastAsia="Arial"/>
        </w:rPr>
        <w:sectPr>
          <w:type w:val="continuous"/>
          <w:pgSz w:w="22370" w:h="31660"/>
          <w:pgMar w:top="480" w:bottom="280" w:left="340" w:right="0"/>
        </w:sectPr>
      </w:pPr>
    </w:p>
    <w:p>
      <w:pPr>
        <w:pStyle w:val="Heading8"/>
        <w:tabs>
          <w:tab w:pos="1861" w:val="left" w:leader="none"/>
          <w:tab w:pos="2530" w:val="left" w:leader="none"/>
        </w:tabs>
        <w:spacing w:line="477" w:lineRule="exact"/>
        <w:ind w:right="0"/>
        <w:jc w:val="right"/>
      </w:pPr>
      <w:bookmarkStart w:name="SS018706-203" w:id="5"/>
      <w:bookmarkEnd w:id="5"/>
      <w:r>
        <w:rPr/>
      </w:r>
      <w:r>
        <w:rPr>
          <w:color w:val="999999"/>
          <w:w w:val="50"/>
        </w:rPr>
        <w:t>..</w:t>
        <w:tab/>
      </w:r>
      <w:r>
        <w:rPr>
          <w:color w:val="999999"/>
          <w:w w:val="50"/>
          <w:position w:val="-28"/>
        </w:rPr>
        <w:t>..</w:t>
        <w:tab/>
      </w:r>
      <w:r>
        <w:rPr>
          <w:color w:val="999999"/>
          <w:w w:val="50"/>
          <w:position w:val="-33"/>
        </w:rPr>
        <w:t>..</w:t>
      </w:r>
      <w:r>
        <w:rPr/>
      </w:r>
    </w:p>
    <w:p>
      <w:pPr>
        <w:tabs>
          <w:tab w:pos="1190" w:val="left" w:leader="none"/>
        </w:tabs>
        <w:spacing w:line="189" w:lineRule="exact" w:before="288"/>
        <w:ind w:left="833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w w:val="45"/>
        </w:rPr>
        <w:br w:type="column"/>
      </w:r>
      <w:r>
        <w:rPr>
          <w:rFonts w:ascii="Times New Roman"/>
          <w:color w:val="999999"/>
          <w:w w:val="45"/>
          <w:position w:val="-28"/>
          <w:sz w:val="56"/>
        </w:rPr>
        <w:t>..</w:t>
        <w:tab/>
      </w:r>
      <w:r>
        <w:rPr>
          <w:rFonts w:ascii="Arial"/>
          <w:i/>
          <w:color w:val="999999"/>
          <w:spacing w:val="40"/>
          <w:w w:val="40"/>
          <w:position w:val="-15"/>
          <w:sz w:val="34"/>
        </w:rPr>
        <w:t>}</w:t>
      </w:r>
      <w:r>
        <w:rPr>
          <w:rFonts w:ascii="Times New Roman"/>
          <w:i/>
          <w:color w:val="999999"/>
          <w:spacing w:val="-13"/>
          <w:w w:val="40"/>
          <w:sz w:val="18"/>
        </w:rPr>
        <w:t>,</w:t>
      </w:r>
      <w:r>
        <w:rPr>
          <w:rFonts w:ascii="Arial"/>
          <w:i/>
          <w:color w:val="999999"/>
          <w:spacing w:val="-71"/>
          <w:w w:val="40"/>
          <w:position w:val="-15"/>
          <w:sz w:val="34"/>
        </w:rPr>
        <w:t>=</w:t>
      </w:r>
      <w:r>
        <w:rPr>
          <w:rFonts w:ascii="Times New Roman"/>
          <w:i/>
          <w:color w:val="999999"/>
          <w:w w:val="40"/>
          <w:sz w:val="18"/>
        </w:rPr>
        <w:t>'.,P   </w:t>
      </w:r>
      <w:r>
        <w:rPr>
          <w:rFonts w:ascii="Times New Roman"/>
          <w:i/>
          <w:color w:val="999999"/>
          <w:spacing w:val="17"/>
          <w:w w:val="40"/>
          <w:sz w:val="18"/>
        </w:rPr>
        <w:t> </w:t>
      </w:r>
      <w:r>
        <w:rPr>
          <w:rFonts w:ascii="Arial"/>
          <w:i/>
          <w:color w:val="999999"/>
          <w:w w:val="40"/>
          <w:position w:val="-15"/>
          <w:sz w:val="34"/>
        </w:rPr>
        <w:t>H</w:t>
      </w:r>
      <w:r>
        <w:rPr>
          <w:rFonts w:ascii="Arial"/>
          <w:sz w:val="34"/>
        </w:rPr>
      </w:r>
    </w:p>
    <w:p>
      <w:pPr>
        <w:spacing w:line="240" w:lineRule="auto" w:before="0"/>
        <w:rPr>
          <w:rFonts w:ascii="Arial" w:hAnsi="Arial" w:cs="Arial" w:eastAsia="Arial"/>
          <w:i/>
          <w:sz w:val="14"/>
          <w:szCs w:val="14"/>
        </w:rPr>
      </w:pPr>
      <w:r>
        <w:rPr/>
        <w:br w:type="column"/>
      </w:r>
      <w:r>
        <w:rPr>
          <w:rFonts w:ascii="Arial"/>
          <w:i/>
          <w:sz w:val="14"/>
        </w:rPr>
      </w:r>
    </w:p>
    <w:p>
      <w:pPr>
        <w:spacing w:line="240" w:lineRule="auto" w:before="1"/>
        <w:rPr>
          <w:rFonts w:ascii="Arial" w:hAnsi="Arial" w:cs="Arial" w:eastAsia="Arial"/>
          <w:i/>
          <w:sz w:val="19"/>
          <w:szCs w:val="19"/>
        </w:rPr>
      </w:pPr>
    </w:p>
    <w:p>
      <w:pPr>
        <w:tabs>
          <w:tab w:pos="1204" w:val="left" w:leader="none"/>
        </w:tabs>
        <w:spacing w:line="128" w:lineRule="exact" w:before="0"/>
        <w:ind w:left="0" w:right="91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70"/>
          <w:position w:val="-2"/>
          <w:sz w:val="8"/>
        </w:rPr>
        <w:t>I </w:t>
      </w:r>
      <w:r>
        <w:rPr>
          <w:rFonts w:ascii="Arial"/>
          <w:color w:val="999999"/>
          <w:spacing w:val="58"/>
          <w:w w:val="270"/>
          <w:position w:val="-2"/>
          <w:sz w:val="8"/>
        </w:rPr>
        <w:t> </w:t>
      </w:r>
      <w:r>
        <w:rPr>
          <w:rFonts w:ascii="Arial"/>
          <w:color w:val="999999"/>
          <w:w w:val="580"/>
          <w:position w:val="-2"/>
          <w:sz w:val="8"/>
        </w:rPr>
        <w:t>'</w:t>
        <w:tab/>
      </w:r>
      <w:r>
        <w:rPr>
          <w:rFonts w:ascii="Arial"/>
          <w:i/>
          <w:color w:val="999999"/>
          <w:spacing w:val="-12"/>
          <w:w w:val="105"/>
          <w:position w:val="4"/>
          <w:sz w:val="8"/>
        </w:rPr>
        <w:t>1</w:t>
      </w:r>
      <w:r>
        <w:rPr>
          <w:rFonts w:ascii="Arial"/>
          <w:i/>
          <w:color w:val="999999"/>
          <w:spacing w:val="-5"/>
          <w:w w:val="105"/>
          <w:sz w:val="8"/>
        </w:rPr>
        <w:t>1</w:t>
      </w:r>
      <w:r>
        <w:rPr>
          <w:rFonts w:ascii="Times New Roman"/>
          <w:i/>
          <w:color w:val="999999"/>
          <w:spacing w:val="-5"/>
          <w:w w:val="105"/>
          <w:sz w:val="6"/>
        </w:rPr>
        <w:t>(!.</w:t>
      </w:r>
      <w:r>
        <w:rPr>
          <w:rFonts w:ascii="Times New Roman"/>
          <w:i/>
          <w:color w:val="999999"/>
          <w:w w:val="105"/>
          <w:sz w:val="6"/>
        </w:rPr>
        <w:t>   </w:t>
      </w:r>
      <w:r>
        <w:rPr>
          <w:rFonts w:ascii="Times New Roman"/>
          <w:i/>
          <w:color w:val="999999"/>
          <w:spacing w:val="5"/>
          <w:w w:val="105"/>
          <w:sz w:val="6"/>
        </w:rPr>
        <w:t> </w:t>
      </w:r>
      <w:r>
        <w:rPr>
          <w:rFonts w:ascii="Arial"/>
          <w:color w:val="999999"/>
          <w:w w:val="27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665" w:val="left" w:leader="none"/>
        </w:tabs>
        <w:spacing w:line="3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7"/>
          <w:szCs w:val="67"/>
        </w:rPr>
      </w:pPr>
      <w:r>
        <w:rPr/>
        <w:pict>
          <v:group style="position:absolute;margin-left:1085.503662pt;margin-top:1.320979pt;width:.1pt;height:20.75pt;mso-position-horizontal-relative:page;mso-position-vertical-relative:paragraph;z-index:-601696" coordorigin="21710,26" coordsize="2,415">
            <v:shape style="position:absolute;left:21710;top:26;width:2;height:415" coordorigin="21710,26" coordsize="0,415" path="m21710,441l21710,26e" filled="false" stroked="true" strokeweight=".318704pt" strokecolor="#979797">
              <v:path arrowok="t"/>
            </v:shape>
            <w10:wrap type="none"/>
          </v:group>
        </w:pict>
      </w:r>
      <w:r>
        <w:rPr/>
        <w:pict>
          <v:shape style="position:absolute;margin-left:1068.931274pt;margin-top:35.472691pt;width:1.75pt;height:10.65pt;mso-position-horizontal-relative:page;mso-position-vertical-relative:paragraph;z-index:-599584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w w:val="35"/>
          <w:position w:val="3"/>
          <w:sz w:val="57"/>
        </w:rPr>
        <w:t>·</w:t>
        <w:tab/>
      </w:r>
      <w:r>
        <w:rPr>
          <w:rFonts w:ascii="Times New Roman" w:hAnsi="Times New Roman"/>
          <w:i/>
          <w:color w:val="999999"/>
          <w:w w:val="50"/>
          <w:sz w:val="67"/>
        </w:rPr>
        <w:t>..</w:t>
      </w:r>
      <w:r>
        <w:rPr>
          <w:rFonts w:ascii="Times New Roman" w:hAnsi="Times New Roman"/>
          <w:sz w:val="67"/>
        </w:rPr>
      </w:r>
    </w:p>
    <w:p>
      <w:pPr>
        <w:tabs>
          <w:tab w:pos="4215" w:val="left" w:leader="none"/>
          <w:tab w:pos="5012" w:val="left" w:leader="none"/>
        </w:tabs>
        <w:spacing w:line="921" w:lineRule="exact" w:before="0"/>
        <w:ind w:left="322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95"/>
        </w:rPr>
        <w:br w:type="column"/>
      </w:r>
      <w:r>
        <w:rPr>
          <w:rFonts w:ascii="Arial" w:hAnsi="Arial"/>
          <w:color w:val="999999"/>
          <w:spacing w:val="-12"/>
          <w:w w:val="95"/>
          <w:position w:val="2"/>
          <w:sz w:val="6"/>
        </w:rPr>
        <w:t>I</w:t>
      </w:r>
      <w:r>
        <w:rPr>
          <w:rFonts w:ascii="Arial" w:hAnsi="Arial"/>
          <w:color w:val="999999"/>
          <w:spacing w:val="-120"/>
          <w:w w:val="95"/>
          <w:position w:val="-19"/>
          <w:sz w:val="42"/>
        </w:rPr>
        <w:t>·</w:t>
      </w:r>
      <w:r>
        <w:rPr>
          <w:rFonts w:ascii="Arial" w:hAnsi="Arial"/>
          <w:color w:val="999999"/>
          <w:w w:val="95"/>
          <w:position w:val="2"/>
          <w:sz w:val="6"/>
        </w:rPr>
        <w:t>NO.    </w:t>
      </w:r>
      <w:r>
        <w:rPr>
          <w:rFonts w:ascii="Arial" w:hAnsi="Arial"/>
          <w:color w:val="999999"/>
          <w:spacing w:val="13"/>
          <w:w w:val="95"/>
          <w:position w:val="2"/>
          <w:sz w:val="6"/>
        </w:rPr>
        <w:t> </w:t>
      </w:r>
      <w:r>
        <w:rPr>
          <w:rFonts w:ascii="Times New Roman" w:hAnsi="Times New Roman"/>
          <w:color w:val="999999"/>
          <w:w w:val="120"/>
          <w:position w:val="2"/>
          <w:sz w:val="6"/>
        </w:rPr>
        <w:t>1"E</w:t>
      </w:r>
      <w:r>
        <w:rPr>
          <w:rFonts w:ascii="Times New Roman" w:hAnsi="Times New Roman"/>
          <w:color w:val="999999"/>
          <w:spacing w:val="-19"/>
          <w:w w:val="120"/>
          <w:position w:val="2"/>
          <w:sz w:val="6"/>
        </w:rPr>
        <w:t>E</w:t>
      </w:r>
      <w:r>
        <w:rPr>
          <w:rFonts w:ascii="Arial" w:hAnsi="Arial"/>
          <w:color w:val="999999"/>
          <w:spacing w:val="-83"/>
          <w:w w:val="120"/>
          <w:position w:val="2"/>
          <w:sz w:val="6"/>
        </w:rPr>
        <w:t>H</w:t>
      </w:r>
      <w:r>
        <w:rPr>
          <w:rFonts w:ascii="Arial" w:hAnsi="Arial"/>
          <w:color w:val="999999"/>
          <w:spacing w:val="-137"/>
          <w:w w:val="120"/>
          <w:position w:val="-14"/>
          <w:sz w:val="48"/>
        </w:rPr>
        <w:t>-</w:t>
      </w:r>
      <w:r>
        <w:rPr>
          <w:rFonts w:ascii="Arial" w:hAnsi="Arial"/>
          <w:color w:val="999999"/>
          <w:w w:val="120"/>
          <w:position w:val="2"/>
          <w:sz w:val="6"/>
        </w:rPr>
        <w:t>ll&lt;ilfr1-</w:t>
        <w:tab/>
      </w:r>
      <w:r>
        <w:rPr>
          <w:rFonts w:ascii="Times New Roman" w:hAnsi="Times New Roman"/>
          <w:color w:val="999999"/>
          <w:w w:val="50"/>
          <w:sz w:val="61"/>
        </w:rPr>
        <w:t>..</w:t>
        <w:tab/>
      </w:r>
      <w:r>
        <w:rPr>
          <w:rFonts w:ascii="Times New Roman" w:hAnsi="Times New Roman"/>
          <w:color w:val="999999"/>
          <w:w w:val="50"/>
          <w:position w:val="-24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spacing w:line="445" w:lineRule="atLeast" w:before="0"/>
        <w:ind w:left="380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1203.742798pt;margin-top:7.223229pt;width:7.75pt;height:32.9pt;mso-position-horizontal-relative:page;mso-position-vertical-relative:paragraph;z-index:-601528" type="#_x0000_t202" filled="false" stroked="false">
            <v:textbox inset="0,0,0,0">
              <w:txbxContent>
                <w:p>
                  <w:pPr>
                    <w:spacing w:line="65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5"/>
                      <w:szCs w:val="65"/>
                    </w:rPr>
                  </w:pPr>
                  <w:r>
                    <w:rPr>
                      <w:rFonts w:ascii="Arial"/>
                      <w:color w:val="999999"/>
                      <w:w w:val="85"/>
                      <w:sz w:val="65"/>
                    </w:rPr>
                    <w:t>.</w:t>
                  </w:r>
                  <w:r>
                    <w:rPr>
                      <w:rFonts w:ascii="Arial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1.908936pt;margin-top:6.449964pt;width:10.65pt;height:25.6pt;mso-position-horizontal-relative:page;mso-position-vertical-relative:paragraph;z-index:-599560" type="#_x0000_t202" filled="false" stroked="false">
            <v:textbox inset="0,0,0,0">
              <w:txbxContent>
                <w:p>
                  <w:pPr>
                    <w:spacing w:line="51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1"/>
                      <w:szCs w:val="51"/>
                    </w:rPr>
                  </w:pPr>
                  <w:r>
                    <w:rPr>
                      <w:rFonts w:ascii="Arial"/>
                      <w:color w:val="999999"/>
                      <w:spacing w:val="-93"/>
                      <w:w w:val="105"/>
                      <w:sz w:val="51"/>
                    </w:rPr>
                    <w:t>,</w:t>
                  </w:r>
                  <w:r>
                    <w:rPr>
                      <w:rFonts w:ascii="Arial"/>
                      <w:color w:val="999999"/>
                      <w:w w:val="105"/>
                      <w:sz w:val="51"/>
                    </w:rPr>
                    <w:t>.</w:t>
                  </w:r>
                  <w:r>
                    <w:rPr>
                      <w:rFonts w:ascii="Arial"/>
                      <w:sz w:val="5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150"/>
          <w:position w:val="-5"/>
          <w:sz w:val="12"/>
        </w:rPr>
        <w:t>/</w:t>
      </w:r>
      <w:r>
        <w:rPr>
          <w:rFonts w:ascii="Arial"/>
          <w:color w:val="999999"/>
          <w:spacing w:val="-28"/>
          <w:w w:val="150"/>
          <w:position w:val="-5"/>
          <w:sz w:val="12"/>
        </w:rPr>
        <w:t> </w:t>
      </w:r>
      <w:r>
        <w:rPr>
          <w:rFonts w:ascii="Arial"/>
          <w:i/>
          <w:color w:val="999999"/>
          <w:w w:val="235"/>
          <w:sz w:val="6"/>
        </w:rPr>
        <w:t>I</w:t>
      </w:r>
      <w:r>
        <w:rPr>
          <w:rFonts w:ascii="Arial"/>
          <w:i/>
          <w:color w:val="999999"/>
          <w:spacing w:val="3"/>
          <w:w w:val="235"/>
          <w:sz w:val="6"/>
        </w:rPr>
        <w:t> </w:t>
      </w:r>
      <w:r>
        <w:rPr>
          <w:rFonts w:ascii="Arial"/>
          <w:i/>
          <w:color w:val="999999"/>
          <w:w w:val="95"/>
          <w:position w:val="-5"/>
          <w:sz w:val="12"/>
        </w:rPr>
        <w:t>&lt;</w:t>
      </w:r>
      <w:r>
        <w:rPr>
          <w:rFonts w:ascii="Arial"/>
          <w:i/>
          <w:color w:val="999999"/>
          <w:spacing w:val="-7"/>
          <w:w w:val="95"/>
          <w:position w:val="-5"/>
          <w:sz w:val="12"/>
        </w:rPr>
        <w:t>-</w:t>
      </w:r>
      <w:r>
        <w:rPr>
          <w:rFonts w:ascii="Arial"/>
          <w:color w:val="999999"/>
          <w:w w:val="95"/>
          <w:sz w:val="9"/>
        </w:rPr>
        <w:t>fl"   </w:t>
      </w:r>
      <w:r>
        <w:rPr>
          <w:rFonts w:ascii="Arial"/>
          <w:color w:val="999999"/>
          <w:spacing w:val="11"/>
          <w:w w:val="95"/>
          <w:sz w:val="9"/>
        </w:rPr>
        <w:t> </w:t>
      </w:r>
      <w:r>
        <w:rPr>
          <w:rFonts w:ascii="Arial"/>
          <w:color w:val="999999"/>
          <w:w w:val="580"/>
          <w:sz w:val="9"/>
        </w:rPr>
        <w:t>-</w:t>
      </w:r>
      <w:r>
        <w:rPr>
          <w:rFonts w:ascii="Arial"/>
          <w:color w:val="999999"/>
          <w:spacing w:val="-121"/>
          <w:w w:val="580"/>
          <w:sz w:val="9"/>
        </w:rPr>
        <w:t> </w:t>
      </w:r>
      <w:r>
        <w:rPr>
          <w:rFonts w:ascii="Arial"/>
          <w:color w:val="999999"/>
          <w:w w:val="235"/>
          <w:sz w:val="9"/>
        </w:rPr>
        <w:t>-</w:t>
      </w:r>
      <w:r>
        <w:rPr>
          <w:rFonts w:ascii="Arial"/>
          <w:color w:val="999999"/>
          <w:spacing w:val="-32"/>
          <w:w w:val="235"/>
          <w:sz w:val="9"/>
        </w:rPr>
        <w:t> </w:t>
      </w:r>
      <w:r>
        <w:rPr>
          <w:rFonts w:ascii="Arial"/>
          <w:color w:val="999999"/>
          <w:w w:val="95"/>
          <w:position w:val="-5"/>
          <w:sz w:val="12"/>
        </w:rPr>
        <w:t>--</w:t>
      </w:r>
      <w:r>
        <w:rPr>
          <w:rFonts w:ascii="Arial"/>
          <w:color w:val="999999"/>
          <w:spacing w:val="-29"/>
          <w:w w:val="95"/>
          <w:position w:val="-5"/>
          <w:sz w:val="12"/>
        </w:rPr>
        <w:t>.</w:t>
      </w:r>
      <w:r>
        <w:rPr>
          <w:rFonts w:ascii="Times New Roman"/>
          <w:color w:val="999999"/>
          <w:w w:val="95"/>
          <w:sz w:val="7"/>
        </w:rPr>
        <w:t>.</w:t>
      </w:r>
      <w:r>
        <w:rPr>
          <w:rFonts w:ascii="Times New Roman"/>
          <w:color w:val="999999"/>
          <w:spacing w:val="-17"/>
          <w:w w:val="95"/>
          <w:sz w:val="7"/>
        </w:rPr>
        <w:t>(</w:t>
      </w:r>
      <w:r>
        <w:rPr>
          <w:rFonts w:ascii="Arial"/>
          <w:color w:val="999999"/>
          <w:spacing w:val="-13"/>
          <w:w w:val="95"/>
          <w:position w:val="-5"/>
          <w:sz w:val="12"/>
        </w:rPr>
        <w:t>.</w:t>
      </w:r>
      <w:r>
        <w:rPr>
          <w:rFonts w:ascii="Times New Roman"/>
          <w:color w:val="999999"/>
          <w:spacing w:val="-13"/>
          <w:w w:val="95"/>
          <w:sz w:val="7"/>
        </w:rPr>
        <w:t>&lt;</w:t>
      </w:r>
      <w:r>
        <w:rPr>
          <w:rFonts w:ascii="Arial"/>
          <w:color w:val="999999"/>
          <w:spacing w:val="-50"/>
          <w:w w:val="95"/>
          <w:position w:val="-5"/>
          <w:sz w:val="12"/>
        </w:rPr>
        <w:t>_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spacing w:line="24" w:lineRule="exact" w:before="176"/>
        <w:ind w:left="86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sz w:val="25"/>
        </w:rPr>
        <w:t>GENERAL</w:t>
      </w:r>
      <w:r>
        <w:rPr>
          <w:rFonts w:ascii="Arial"/>
          <w:spacing w:val="68"/>
          <w:sz w:val="25"/>
        </w:rPr>
        <w:t> </w:t>
      </w:r>
      <w:r>
        <w:rPr>
          <w:rFonts w:ascii="Arial"/>
          <w:sz w:val="25"/>
        </w:rPr>
        <w:t>NOTES</w:t>
      </w:r>
      <w:r>
        <w:rPr>
          <w:rFonts w:ascii="Arial"/>
          <w:sz w:val="25"/>
        </w:rPr>
      </w:r>
    </w:p>
    <w:p>
      <w:pPr>
        <w:spacing w:after="0" w:line="24" w:lineRule="exact"/>
        <w:jc w:val="left"/>
        <w:rPr>
          <w:rFonts w:ascii="Arial" w:hAnsi="Arial" w:cs="Arial" w:eastAsia="Arial"/>
          <w:sz w:val="25"/>
          <w:szCs w:val="25"/>
        </w:rPr>
        <w:sectPr>
          <w:footerReference w:type="default" r:id="rId114"/>
          <w:pgSz w:w="31660" w:h="22370" w:orient="landscape"/>
          <w:pgMar w:footer="0" w:header="0" w:top="0" w:bottom="0" w:left="280" w:right="300"/>
          <w:cols w:num="5" w:equalWidth="0">
            <w:col w:w="15904" w:space="40"/>
            <w:col w:w="1581" w:space="40"/>
            <w:col w:w="3683" w:space="40"/>
            <w:col w:w="5166" w:space="40"/>
            <w:col w:w="4586"/>
          </w:cols>
        </w:sectPr>
      </w:pPr>
    </w:p>
    <w:p>
      <w:pPr>
        <w:spacing w:line="720" w:lineRule="atLeas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999999"/>
          <w:spacing w:val="-14"/>
          <w:w w:val="125"/>
          <w:sz w:val="25"/>
        </w:rPr>
        <w:t>,,</w:t>
      </w:r>
      <w:r>
        <w:rPr>
          <w:rFonts w:ascii="Arial"/>
          <w:color w:val="999999"/>
          <w:spacing w:val="-4"/>
          <w:w w:val="125"/>
          <w:sz w:val="25"/>
        </w:rPr>
        <w:t>_</w:t>
      </w:r>
      <w:r>
        <w:rPr>
          <w:rFonts w:ascii="Arial"/>
          <w:sz w:val="25"/>
        </w:rPr>
      </w:r>
    </w:p>
    <w:p>
      <w:pPr>
        <w:spacing w:line="606" w:lineRule="atLeast" w:before="0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w w:val="265"/>
        </w:rPr>
        <w:br w:type="column"/>
      </w:r>
      <w:r>
        <w:rPr>
          <w:rFonts w:ascii="Arial"/>
          <w:color w:val="999999"/>
          <w:w w:val="265"/>
          <w:sz w:val="8"/>
        </w:rPr>
        <w:t>I</w:t>
      </w:r>
      <w:r>
        <w:rPr>
          <w:rFonts w:ascii="Arial"/>
          <w:color w:val="999999"/>
          <w:spacing w:val="48"/>
          <w:w w:val="265"/>
          <w:sz w:val="8"/>
        </w:rPr>
        <w:t> </w:t>
      </w:r>
      <w:r>
        <w:rPr>
          <w:rFonts w:ascii="Arial"/>
          <w:color w:val="999999"/>
          <w:w w:val="265"/>
          <w:sz w:val="8"/>
        </w:rPr>
        <w:t>I </w:t>
      </w:r>
      <w:r>
        <w:rPr>
          <w:rFonts w:ascii="Arial"/>
          <w:color w:val="999999"/>
          <w:spacing w:val="14"/>
          <w:w w:val="265"/>
          <w:sz w:val="8"/>
        </w:rPr>
        <w:t> </w:t>
      </w:r>
      <w:r>
        <w:rPr>
          <w:rFonts w:ascii="Arial"/>
          <w:color w:val="999999"/>
          <w:w w:val="580"/>
          <w:sz w:val="8"/>
        </w:rPr>
        <w:t>,</w:t>
      </w:r>
      <w:r>
        <w:rPr>
          <w:rFonts w:ascii="Arial"/>
          <w:color w:val="999999"/>
          <w:spacing w:val="-83"/>
          <w:w w:val="580"/>
          <w:sz w:val="8"/>
        </w:rPr>
        <w:t> </w:t>
      </w:r>
      <w:r>
        <w:rPr>
          <w:rFonts w:ascii="Arial"/>
          <w:color w:val="999999"/>
          <w:w w:val="345"/>
          <w:position w:val="-3"/>
          <w:sz w:val="17"/>
        </w:rPr>
        <w:t>'</w:t>
      </w:r>
      <w:r>
        <w:rPr>
          <w:rFonts w:ascii="Arial"/>
          <w:sz w:val="17"/>
        </w:rPr>
      </w:r>
    </w:p>
    <w:p>
      <w:pPr>
        <w:spacing w:line="128" w:lineRule="atLeast" w:before="0"/>
        <w:ind w:left="0" w:right="150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1002.64093pt;margin-top:-2.784521pt;width:2.5pt;height:11.65pt;mso-position-horizontal-relative:page;mso-position-vertical-relative:paragraph;z-index:-601576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color w:val="999999"/>
                      <w:w w:val="75"/>
                      <w:sz w:val="23"/>
                    </w:rPr>
                    <w:t>/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355"/>
          <w:sz w:val="14"/>
        </w:rPr>
        <w:t>'</w:t>
      </w:r>
      <w:r>
        <w:rPr>
          <w:rFonts w:ascii="Arial"/>
          <w:sz w:val="14"/>
        </w:rPr>
      </w:r>
    </w:p>
    <w:p>
      <w:pPr>
        <w:spacing w:line="720" w:lineRule="atLeast" w:before="0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65"/>
        </w:rPr>
        <w:br w:type="column"/>
      </w:r>
      <w:r>
        <w:rPr>
          <w:rFonts w:ascii="Times New Roman"/>
          <w:i/>
          <w:color w:val="999999"/>
          <w:w w:val="65"/>
          <w:sz w:val="20"/>
        </w:rPr>
        <w:t>_</w:t>
      </w:r>
      <w:r>
        <w:rPr>
          <w:rFonts w:ascii="Times New Roman"/>
          <w:i/>
          <w:color w:val="999999"/>
          <w:spacing w:val="-5"/>
          <w:w w:val="65"/>
          <w:sz w:val="20"/>
        </w:rPr>
        <w:t>4</w:t>
      </w:r>
      <w:r>
        <w:rPr>
          <w:rFonts w:ascii="Times New Roman"/>
          <w:i/>
          <w:color w:val="999999"/>
          <w:spacing w:val="-42"/>
          <w:w w:val="65"/>
          <w:sz w:val="20"/>
        </w:rPr>
        <w:t>;</w:t>
      </w:r>
      <w:r>
        <w:rPr>
          <w:rFonts w:ascii="Times New Roman"/>
          <w:i/>
          <w:color w:val="999999"/>
          <w:w w:val="65"/>
          <w:sz w:val="20"/>
        </w:rPr>
        <w:t>'</w:t>
      </w:r>
      <w:r>
        <w:rPr>
          <w:rFonts w:ascii="Times New Roman"/>
          <w:i/>
          <w:color w:val="999999"/>
          <w:spacing w:val="-10"/>
          <w:w w:val="65"/>
          <w:sz w:val="20"/>
        </w:rPr>
        <w:t> </w:t>
      </w:r>
      <w:r>
        <w:rPr>
          <w:rFonts w:ascii="Times New Roman"/>
          <w:i/>
          <w:color w:val="999999"/>
          <w:spacing w:val="13"/>
          <w:w w:val="65"/>
          <w:sz w:val="20"/>
        </w:rPr>
        <w:t>.</w:t>
      </w:r>
      <w:r>
        <w:rPr>
          <w:rFonts w:ascii="Times New Roman"/>
          <w:color w:val="999999"/>
          <w:w w:val="65"/>
          <w:sz w:val="20"/>
        </w:rPr>
        <w:t>.'</w:t>
      </w:r>
      <w:r>
        <w:rPr>
          <w:rFonts w:ascii="Times New Roman"/>
          <w:sz w:val="20"/>
        </w:rPr>
      </w:r>
    </w:p>
    <w:p>
      <w:pPr>
        <w:spacing w:line="620" w:lineRule="atLeast" w:before="0"/>
        <w:ind w:left="20" w:right="0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25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125"/>
          <w:sz w:val="8"/>
          <w:szCs w:val="8"/>
        </w:rPr>
        <w:t>'4'  </w:t>
      </w:r>
      <w:r>
        <w:rPr>
          <w:rFonts w:ascii="Times New Roman" w:hAnsi="Times New Roman" w:cs="Times New Roman" w:eastAsia="Times New Roman"/>
          <w:i/>
          <w:color w:val="999999"/>
          <w:spacing w:val="15"/>
          <w:w w:val="12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i/>
          <w:color w:val="999999"/>
          <w:spacing w:val="-8"/>
          <w:w w:val="125"/>
          <w:sz w:val="10"/>
          <w:szCs w:val="10"/>
        </w:rPr>
        <w:t>14'</w:t>
      </w:r>
      <w:r>
        <w:rPr>
          <w:rFonts w:ascii="Times New Roman" w:hAnsi="Times New Roman" w:cs="Times New Roman" w:eastAsia="Times New Roman"/>
          <w:i/>
          <w:color w:val="999999"/>
          <w:spacing w:val="-3"/>
          <w:w w:val="125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209" w:lineRule="atLeast" w:before="0"/>
        <w:ind w:left="59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165"/>
          <w:sz w:val="8"/>
        </w:rPr>
        <w:t>I</w:t>
      </w:r>
      <w:r>
        <w:rPr>
          <w:rFonts w:ascii="Arial"/>
          <w:sz w:val="8"/>
        </w:rPr>
      </w:r>
    </w:p>
    <w:p>
      <w:pPr>
        <w:spacing w:line="640" w:lineRule="atLeast" w:before="0"/>
        <w:ind w:left="261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80"/>
        </w:rPr>
        <w:br w:type="column"/>
      </w:r>
      <w:r>
        <w:rPr>
          <w:rFonts w:ascii="Arial"/>
          <w:i/>
          <w:color w:val="999999"/>
          <w:w w:val="80"/>
          <w:sz w:val="7"/>
        </w:rPr>
        <w:t>I</w:t>
      </w:r>
      <w:r>
        <w:rPr>
          <w:rFonts w:ascii="Arial"/>
          <w:i/>
          <w:color w:val="999999"/>
          <w:w w:val="80"/>
          <w:sz w:val="10"/>
        </w:rPr>
        <w:t>.(&lt;'t</w:t>
      </w:r>
      <w:r>
        <w:rPr>
          <w:rFonts w:ascii="Arial"/>
          <w:i/>
          <w:color w:val="999999"/>
          <w:spacing w:val="-8"/>
          <w:w w:val="80"/>
          <w:sz w:val="10"/>
        </w:rPr>
        <w:t> </w:t>
      </w:r>
      <w:r>
        <w:rPr>
          <w:rFonts w:ascii="Arial"/>
          <w:color w:val="999999"/>
          <w:w w:val="80"/>
          <w:sz w:val="10"/>
        </w:rPr>
        <w:t>/</w:t>
      </w:r>
      <w:r>
        <w:rPr>
          <w:rFonts w:ascii="Arial"/>
          <w:sz w:val="10"/>
        </w:rPr>
      </w:r>
    </w:p>
    <w:p>
      <w:pPr>
        <w:tabs>
          <w:tab w:pos="4825" w:val="left" w:leader="none"/>
        </w:tabs>
        <w:spacing w:line="85" w:lineRule="atLeast" w:before="5"/>
        <w:ind w:left="258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1216.172241pt;margin-top:-13.52459pt;width:.1pt;height:24.9pt;mso-position-horizontal-relative:page;mso-position-vertical-relative:paragraph;z-index:-601768" coordorigin="24323,-270" coordsize="2,498">
            <v:shape style="position:absolute;left:24323;top:-270;width:2;height:498" coordorigin="24323,-270" coordsize="0,498" path="m24323,227l24323,-270e" filled="false" stroked="true" strokeweight=".637407pt" strokecolor="#575757">
              <v:path arrowok="t"/>
            </v:shape>
            <w10:wrap type="none"/>
          </v:group>
        </w:pict>
      </w:r>
      <w:r>
        <w:rPr/>
        <w:pict>
          <v:group style="position:absolute;margin-left:1323.575195pt;margin-top:-14.16192pt;width:.1pt;height:43.35pt;mso-position-horizontal-relative:page;mso-position-vertical-relative:paragraph;z-index:-601744" coordorigin="26472,-283" coordsize="2,867">
            <v:shape style="position:absolute;left:26472;top:-283;width:2;height:867" coordorigin="26472,-283" coordsize="0,867" path="m26472,584l26472,-283e" filled="false" stroked="true" strokeweight=".95611pt" strokecolor="#444444">
              <v:path arrowok="t"/>
            </v:shape>
            <w10:wrap type="none"/>
          </v:group>
        </w:pict>
      </w:r>
      <w:r>
        <w:rPr/>
        <w:pict>
          <v:shape style="position:absolute;margin-left:1239.118896pt;margin-top:-9.389286pt;width:7.75pt;height:36.2pt;mso-position-horizontal-relative:page;mso-position-vertical-relative:paragraph;z-index:-601600" type="#_x0000_t202" filled="false" stroked="false">
            <v:textbox inset="0,0,0,0">
              <w:txbxContent>
                <w:p>
                  <w:pPr>
                    <w:spacing w:line="72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999999"/>
                      <w:w w:val="75"/>
                      <w:sz w:val="72"/>
                    </w:rPr>
                    <w:t>.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320"/>
          <w:sz w:val="8"/>
        </w:rPr>
        <w:t>I</w:t>
      </w:r>
      <w:r>
        <w:rPr>
          <w:rFonts w:ascii="Arial"/>
          <w:color w:val="999999"/>
          <w:spacing w:val="32"/>
          <w:w w:val="320"/>
          <w:sz w:val="8"/>
        </w:rPr>
        <w:t> </w:t>
      </w:r>
      <w:r>
        <w:rPr>
          <w:rFonts w:ascii="Arial"/>
          <w:color w:val="999999"/>
          <w:w w:val="320"/>
          <w:sz w:val="8"/>
        </w:rPr>
        <w:t>I</w:t>
        <w:tab/>
      </w:r>
      <w:r>
        <w:rPr>
          <w:rFonts w:ascii="Arial"/>
          <w:color w:val="999999"/>
          <w:w w:val="285"/>
          <w:position w:val="-3"/>
          <w:sz w:val="9"/>
        </w:rPr>
        <w:t>;</w:t>
      </w:r>
      <w:r>
        <w:rPr>
          <w:rFonts w:ascii="Arial"/>
          <w:sz w:val="9"/>
        </w:rPr>
      </w:r>
    </w:p>
    <w:p>
      <w:pPr>
        <w:spacing w:after="0" w:line="85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7444" w:space="40"/>
            <w:col w:w="2876" w:space="40"/>
            <w:col w:w="423" w:space="40"/>
            <w:col w:w="376" w:space="40"/>
            <w:col w:w="9801"/>
          </w:cols>
        </w:sectPr>
      </w:pPr>
    </w:p>
    <w:p>
      <w:pPr>
        <w:tabs>
          <w:tab w:pos="2849" w:val="left" w:leader="none"/>
        </w:tabs>
        <w:spacing w:line="47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Arial" w:hAnsi="Arial"/>
          <w:color w:val="999999"/>
          <w:spacing w:val="-116"/>
          <w:w w:val="130"/>
          <w:sz w:val="42"/>
        </w:rPr>
        <w:t>·</w:t>
      </w:r>
      <w:r>
        <w:rPr>
          <w:rFonts w:ascii="Arial" w:hAnsi="Arial"/>
          <w:color w:val="999999"/>
          <w:w w:val="130"/>
          <w:sz w:val="42"/>
        </w:rPr>
        <w:t>-</w:t>
        <w:tab/>
      </w:r>
      <w:r>
        <w:rPr>
          <w:rFonts w:ascii="Times New Roman" w:hAnsi="Times New Roman"/>
          <w:color w:val="999999"/>
          <w:w w:val="125"/>
          <w:position w:val="-24"/>
          <w:sz w:val="57"/>
        </w:rPr>
        <w:t>-</w:t>
      </w:r>
      <w:r>
        <w:rPr>
          <w:rFonts w:ascii="Times New Roman" w:hAnsi="Times New Roman"/>
          <w:sz w:val="57"/>
        </w:rPr>
      </w:r>
    </w:p>
    <w:p>
      <w:pPr>
        <w:spacing w:line="37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65"/>
        </w:rPr>
        <w:br w:type="column"/>
      </w:r>
      <w:r>
        <w:rPr>
          <w:rFonts w:ascii="Times New Roman"/>
          <w:color w:val="999999"/>
          <w:spacing w:val="-1"/>
          <w:w w:val="65"/>
          <w:sz w:val="15"/>
        </w:rPr>
        <w:t>1..,...""""""</w:t>
      </w:r>
      <w:r>
        <w:rPr>
          <w:rFonts w:ascii="Times New Roman"/>
          <w:sz w:val="15"/>
        </w:rPr>
      </w:r>
    </w:p>
    <w:p>
      <w:pPr>
        <w:spacing w:line="154" w:lineRule="atLeast" w:before="0"/>
        <w:ind w:left="0" w:right="117" w:firstLine="0"/>
        <w:jc w:val="center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981" w:val="left" w:leader="none"/>
        </w:tabs>
        <w:spacing w:line="328" w:lineRule="atLeast" w:before="0"/>
        <w:ind w:left="76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15"/>
        </w:rPr>
        <w:br w:type="column"/>
      </w:r>
      <w:r>
        <w:rPr>
          <w:rFonts w:ascii="Times New Roman" w:hAnsi="Times New Roman"/>
          <w:color w:val="999999"/>
          <w:w w:val="115"/>
          <w:sz w:val="7"/>
        </w:rPr>
        <w:t>......_TREEIEW!T</w:t>
      </w:r>
      <w:r>
        <w:rPr>
          <w:rFonts w:ascii="Times New Roman" w:hAnsi="Times New Roman"/>
          <w:color w:val="999999"/>
          <w:spacing w:val="-11"/>
          <w:w w:val="115"/>
          <w:sz w:val="7"/>
        </w:rPr>
        <w:t> </w:t>
      </w:r>
      <w:r>
        <w:rPr>
          <w:rFonts w:ascii="Times New Roman" w:hAnsi="Times New Roman"/>
          <w:color w:val="999999"/>
          <w:w w:val="130"/>
          <w:sz w:val="7"/>
        </w:rPr>
        <w:t>t­</w:t>
      </w:r>
      <w:r>
        <w:rPr>
          <w:rFonts w:ascii="Arial" w:hAnsi="Arial"/>
          <w:color w:val="999999"/>
          <w:w w:val="130"/>
          <w:position w:val="-2"/>
          <w:sz w:val="8"/>
        </w:rPr>
        <w:tab/>
      </w:r>
      <w:r>
        <w:rPr>
          <w:rFonts w:ascii="Arial" w:hAnsi="Arial"/>
          <w:color w:val="999999"/>
          <w:w w:val="225"/>
          <w:position w:val="-2"/>
          <w:sz w:val="8"/>
        </w:rPr>
        <w:t>I</w:t>
      </w:r>
      <w:r>
        <w:rPr>
          <w:rFonts w:ascii="Arial" w:hAnsi="Arial"/>
          <w:sz w:val="8"/>
        </w:rPr>
      </w:r>
    </w:p>
    <w:p>
      <w:pPr>
        <w:tabs>
          <w:tab w:pos="1936" w:val="left" w:leader="none"/>
        </w:tabs>
        <w:spacing w:line="162" w:lineRule="atLeast" w:before="0"/>
        <w:ind w:left="76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938.900269pt;margin-top:-2.976152pt;width:5.2pt;height:30.55pt;mso-position-horizontal-relative:page;mso-position-vertical-relative:paragraph;z-index:-601552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</w:t>
                  </w:r>
                  <w:r>
                    <w:rPr>
                      <w:rFonts w:ascii="Times New Roman"/>
                      <w:color w:val="999999"/>
                      <w:spacing w:val="-50"/>
                      <w:w w:val="50"/>
                      <w:sz w:val="61"/>
                    </w:rPr>
                    <w:t>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w w:val="105"/>
          <w:sz w:val="6"/>
          <w:szCs w:val="6"/>
        </w:rPr>
        <w:t>l•l2VIO""'- 1REEll</w:t>
        <w:tab/>
      </w:r>
      <w:r>
        <w:rPr>
          <w:rFonts w:ascii="Arial" w:hAnsi="Arial" w:cs="Arial" w:eastAsia="Arial"/>
          <w:color w:val="999999"/>
          <w:w w:val="305"/>
          <w:position w:val="-5"/>
          <w:sz w:val="10"/>
          <w:szCs w:val="10"/>
        </w:rPr>
        <w:t>I</w:t>
      </w:r>
      <w:r>
        <w:rPr>
          <w:rFonts w:ascii="Arial" w:hAnsi="Arial" w:cs="Arial" w:eastAsia="Arial"/>
          <w:color w:val="999999"/>
          <w:spacing w:val="19"/>
          <w:w w:val="305"/>
          <w:position w:val="-5"/>
          <w:sz w:val="10"/>
          <w:szCs w:val="10"/>
        </w:rPr>
        <w:t> </w:t>
      </w:r>
      <w:r>
        <w:rPr>
          <w:rFonts w:ascii="Arial" w:hAnsi="Arial" w:cs="Arial" w:eastAsia="Arial"/>
          <w:color w:val="999999"/>
          <w:w w:val="185"/>
          <w:position w:val="-5"/>
          <w:sz w:val="10"/>
          <w:szCs w:val="10"/>
        </w:rPr>
        <w:t>I</w:t>
      </w:r>
      <w:r>
        <w:rPr>
          <w:rFonts w:ascii="Arial" w:hAnsi="Arial" w:cs="Arial" w:eastAsia="Arial"/>
          <w:sz w:val="10"/>
          <w:szCs w:val="10"/>
        </w:rPr>
      </w:r>
    </w:p>
    <w:p>
      <w:pPr>
        <w:tabs>
          <w:tab w:pos="1084" w:val="left" w:leader="none"/>
          <w:tab w:pos="2333" w:val="left" w:leader="none"/>
        </w:tabs>
        <w:spacing w:line="477" w:lineRule="atLeast" w:before="0"/>
        <w:ind w:left="59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0"/>
        </w:rPr>
        <w:br w:type="column"/>
      </w:r>
      <w:r>
        <w:rPr>
          <w:rFonts w:ascii="Times New Roman" w:hAnsi="Times New Roman"/>
          <w:color w:val="999999"/>
          <w:w w:val="80"/>
          <w:position w:val="4"/>
          <w:sz w:val="35"/>
        </w:rPr>
        <w:t>--</w:t>
        <w:tab/>
      </w:r>
      <w:r>
        <w:rPr>
          <w:rFonts w:ascii="Arial" w:hAnsi="Arial"/>
          <w:color w:val="999999"/>
          <w:w w:val="235"/>
          <w:position w:val="10"/>
          <w:sz w:val="8"/>
        </w:rPr>
        <w:t>-</w:t>
      </w:r>
      <w:r>
        <w:rPr>
          <w:rFonts w:ascii="Arial" w:hAnsi="Arial"/>
          <w:color w:val="999999"/>
          <w:spacing w:val="48"/>
          <w:w w:val="235"/>
          <w:position w:val="10"/>
          <w:sz w:val="8"/>
        </w:rPr>
        <w:t> </w:t>
      </w:r>
      <w:r>
        <w:rPr>
          <w:rFonts w:ascii="Arial" w:hAnsi="Arial"/>
          <w:color w:val="999999"/>
          <w:w w:val="145"/>
          <w:position w:val="10"/>
          <w:sz w:val="8"/>
        </w:rPr>
        <w:t>I</w:t>
        <w:tab/>
      </w:r>
      <w:r>
        <w:rPr>
          <w:rFonts w:ascii="Arial" w:hAnsi="Arial"/>
          <w:color w:val="999999"/>
          <w:w w:val="65"/>
          <w:sz w:val="15"/>
        </w:rPr>
        <w:t>'</w:t>
      </w:r>
      <w:r>
        <w:rPr>
          <w:rFonts w:ascii="Arial" w:hAnsi="Arial"/>
          <w:color w:val="999999"/>
          <w:spacing w:val="-8"/>
          <w:w w:val="65"/>
          <w:sz w:val="15"/>
        </w:rPr>
        <w:t> </w:t>
      </w:r>
      <w:r>
        <w:rPr>
          <w:rFonts w:ascii="Arial" w:hAnsi="Arial"/>
          <w:i/>
          <w:color w:val="999999"/>
          <w:spacing w:val="-7"/>
          <w:w w:val="65"/>
          <w:sz w:val="15"/>
        </w:rPr>
        <w:t>·&lt;-</w:t>
      </w:r>
      <w:r>
        <w:rPr>
          <w:rFonts w:ascii="Arial" w:hAnsi="Arial"/>
          <w:i/>
          <w:color w:val="999999"/>
          <w:spacing w:val="-3"/>
          <w:w w:val="65"/>
          <w:sz w:val="15"/>
        </w:rPr>
        <w:t>"</w:t>
      </w:r>
      <w:r>
        <w:rPr>
          <w:rFonts w:ascii="Arial" w:hAnsi="Arial"/>
          <w:sz w:val="15"/>
        </w:rPr>
      </w:r>
    </w:p>
    <w:p>
      <w:pPr>
        <w:tabs>
          <w:tab w:pos="3569" w:val="left" w:leader="none"/>
        </w:tabs>
        <w:spacing w:line="477" w:lineRule="atLeast" w:before="0"/>
        <w:ind w:left="1262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sz w:val="42"/>
        </w:rPr>
        <w:t>,</w:t>
      </w:r>
      <w:r>
        <w:rPr>
          <w:rFonts w:ascii="Times New Roman"/>
          <w:color w:val="999999"/>
          <w:spacing w:val="-28"/>
          <w:w w:val="90"/>
          <w:sz w:val="42"/>
        </w:rPr>
        <w:t>.</w:t>
      </w:r>
      <w:r>
        <w:rPr>
          <w:rFonts w:ascii="Times New Roman"/>
          <w:color w:val="999999"/>
          <w:spacing w:val="-32"/>
          <w:w w:val="90"/>
          <w:sz w:val="42"/>
        </w:rPr>
        <w:t>,</w:t>
      </w:r>
      <w:r>
        <w:rPr>
          <w:rFonts w:ascii="Arial"/>
          <w:i/>
          <w:color w:val="999999"/>
          <w:w w:val="90"/>
          <w:position w:val="22"/>
          <w:sz w:val="6"/>
        </w:rPr>
        <w:t>!  </w:t>
      </w:r>
      <w:r>
        <w:rPr>
          <w:rFonts w:ascii="Arial"/>
          <w:i/>
          <w:color w:val="999999"/>
          <w:spacing w:val="11"/>
          <w:w w:val="90"/>
          <w:position w:val="22"/>
          <w:sz w:val="6"/>
        </w:rPr>
        <w:t> </w:t>
      </w:r>
      <w:r>
        <w:rPr>
          <w:rFonts w:ascii="Arial"/>
          <w:i/>
          <w:color w:val="999999"/>
          <w:spacing w:val="-58"/>
          <w:w w:val="90"/>
          <w:sz w:val="48"/>
        </w:rPr>
        <w:t>{</w:t>
      </w:r>
      <w:r>
        <w:rPr>
          <w:rFonts w:ascii="Arial"/>
          <w:i/>
          <w:color w:val="999999"/>
          <w:w w:val="90"/>
          <w:position w:val="22"/>
          <w:sz w:val="8"/>
        </w:rPr>
        <w:t>I</w:t>
      </w:r>
      <w:r>
        <w:rPr>
          <w:rFonts w:ascii="Arial"/>
          <w:i/>
          <w:color w:val="999999"/>
          <w:spacing w:val="12"/>
          <w:w w:val="90"/>
          <w:position w:val="22"/>
          <w:sz w:val="8"/>
        </w:rPr>
        <w:t> </w:t>
      </w:r>
      <w:r>
        <w:rPr>
          <w:rFonts w:ascii="Arial"/>
          <w:color w:val="999999"/>
          <w:w w:val="90"/>
          <w:position w:val="22"/>
          <w:sz w:val="9"/>
        </w:rPr>
        <w:t>I</w:t>
      </w:r>
      <w:r>
        <w:rPr>
          <w:rFonts w:ascii="Arial"/>
          <w:color w:val="999999"/>
          <w:spacing w:val="8"/>
          <w:w w:val="90"/>
          <w:position w:val="22"/>
          <w:sz w:val="9"/>
        </w:rPr>
        <w:t> </w:t>
      </w:r>
      <w:r>
        <w:rPr>
          <w:rFonts w:ascii="Arial"/>
          <w:i/>
          <w:color w:val="999999"/>
          <w:w w:val="90"/>
          <w:sz w:val="48"/>
        </w:rPr>
        <w:t>"</w:t>
        <w:tab/>
      </w:r>
      <w:r>
        <w:rPr>
          <w:rFonts w:ascii="Arial"/>
          <w:color w:val="999999"/>
          <w:w w:val="90"/>
          <w:position w:val="1"/>
          <w:sz w:val="44"/>
        </w:rPr>
        <w:t>"'</w:t>
      </w:r>
      <w:r>
        <w:rPr>
          <w:rFonts w:ascii="Arial"/>
          <w:sz w:val="44"/>
        </w:rPr>
      </w:r>
    </w:p>
    <w:p>
      <w:pPr>
        <w:spacing w:after="0" w:line="477" w:lineRule="atLeast"/>
        <w:jc w:val="left"/>
        <w:rPr>
          <w:rFonts w:ascii="Arial" w:hAnsi="Arial" w:cs="Arial" w:eastAsia="Arial"/>
          <w:sz w:val="44"/>
          <w:szCs w:val="44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6010" w:space="40"/>
            <w:col w:w="1499" w:space="40"/>
            <w:col w:w="2177" w:space="40"/>
            <w:col w:w="2510" w:space="40"/>
            <w:col w:w="8724"/>
          </w:cols>
        </w:sectPr>
      </w:pPr>
    </w:p>
    <w:p>
      <w:pPr>
        <w:tabs>
          <w:tab w:pos="403" w:val="left" w:leader="none"/>
        </w:tabs>
        <w:spacing w:line="40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/>
          <w:color w:val="999999"/>
          <w:w w:val="55"/>
          <w:position w:val="-9"/>
          <w:sz w:val="44"/>
        </w:rPr>
        <w:t>"'</w:t>
        <w:tab/>
      </w:r>
      <w:r>
        <w:rPr>
          <w:rFonts w:ascii="Times New Roman" w:hAnsi="Times New Roman"/>
          <w:color w:val="999999"/>
          <w:spacing w:val="-124"/>
          <w:w w:val="215"/>
          <w:sz w:val="14"/>
        </w:rPr>
        <w:t>'</w:t>
      </w:r>
      <w:r>
        <w:rPr>
          <w:rFonts w:ascii="Times New Roman" w:hAnsi="Times New Roman"/>
          <w:color w:val="999999"/>
          <w:spacing w:val="-91"/>
          <w:w w:val="215"/>
          <w:sz w:val="14"/>
        </w:rPr>
        <w:t>·</w:t>
      </w:r>
      <w:r>
        <w:rPr>
          <w:rFonts w:ascii="Times New Roman" w:hAnsi="Times New Roman"/>
          <w:color w:val="999999"/>
          <w:spacing w:val="-72"/>
          <w:w w:val="215"/>
          <w:sz w:val="14"/>
        </w:rPr>
        <w:t>-</w:t>
      </w:r>
      <w:r>
        <w:rPr>
          <w:rFonts w:ascii="Arial" w:hAnsi="Arial"/>
          <w:color w:val="999999"/>
          <w:spacing w:val="-159"/>
          <w:w w:val="215"/>
          <w:position w:val="-3"/>
          <w:sz w:val="8"/>
        </w:rPr>
        <w:t>I</w:t>
      </w:r>
      <w:r>
        <w:rPr>
          <w:rFonts w:ascii="Times New Roman" w:hAnsi="Times New Roman"/>
          <w:color w:val="999999"/>
          <w:w w:val="215"/>
          <w:sz w:val="14"/>
        </w:rPr>
        <w:t>'</w:t>
      </w:r>
      <w:r>
        <w:rPr>
          <w:rFonts w:ascii="Times New Roman" w:hAnsi="Times New Roman"/>
          <w:sz w:val="14"/>
        </w:rPr>
      </w:r>
    </w:p>
    <w:p>
      <w:pPr>
        <w:pStyle w:val="Heading5"/>
        <w:spacing w:line="168" w:lineRule="atLeast"/>
        <w:ind w:right="1831"/>
        <w:jc w:val="right"/>
      </w:pPr>
      <w:r>
        <w:rPr>
          <w:color w:val="999999"/>
          <w:w w:val="50"/>
        </w:rPr>
        <w:t>..</w:t>
      </w:r>
      <w:r>
        <w:rPr/>
      </w:r>
    </w:p>
    <w:p>
      <w:pPr>
        <w:spacing w:line="485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999999"/>
          <w:sz w:val="8"/>
        </w:rPr>
        <w:t>Nm"&amp;u_,..o</w:t>
      </w:r>
      <w:r>
        <w:rPr>
          <w:rFonts w:ascii="Arial"/>
          <w:sz w:val="8"/>
        </w:rPr>
      </w:r>
    </w:p>
    <w:p>
      <w:pPr>
        <w:spacing w:line="364" w:lineRule="atLeast" w:before="0"/>
        <w:ind w:left="0" w:right="8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345"/>
        </w:rPr>
        <w:br w:type="column"/>
      </w:r>
      <w:r>
        <w:rPr>
          <w:rFonts w:ascii="Arial"/>
          <w:color w:val="999999"/>
          <w:spacing w:val="-5"/>
          <w:w w:val="345"/>
          <w:sz w:val="8"/>
        </w:rPr>
        <w:t>..</w:t>
      </w:r>
      <w:r>
        <w:rPr>
          <w:rFonts w:ascii="Arial"/>
          <w:color w:val="999999"/>
          <w:spacing w:val="-7"/>
          <w:w w:val="345"/>
          <w:sz w:val="8"/>
        </w:rPr>
        <w:t>I</w:t>
      </w:r>
      <w:r>
        <w:rPr>
          <w:rFonts w:ascii="Arial"/>
          <w:color w:val="999999"/>
          <w:spacing w:val="40"/>
          <w:w w:val="345"/>
          <w:sz w:val="8"/>
        </w:rPr>
        <w:t> </w:t>
      </w:r>
      <w:r>
        <w:rPr>
          <w:rFonts w:ascii="Arial"/>
          <w:color w:val="999999"/>
          <w:w w:val="345"/>
          <w:sz w:val="8"/>
        </w:rPr>
        <w:t>I</w:t>
      </w:r>
      <w:r>
        <w:rPr>
          <w:rFonts w:ascii="Arial"/>
          <w:sz w:val="8"/>
        </w:rPr>
      </w:r>
    </w:p>
    <w:p>
      <w:pPr>
        <w:spacing w:before="3"/>
        <w:ind w:left="0" w:right="53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 </w:t>
      </w:r>
      <w:r>
        <w:rPr>
          <w:rFonts w:ascii="Arial"/>
          <w:color w:val="999999"/>
          <w:spacing w:val="4"/>
          <w:w w:val="250"/>
          <w:sz w:val="8"/>
        </w:rPr>
        <w:t> </w:t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231" w:lineRule="atLeast" w:before="2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20"/>
          <w:sz w:val="8"/>
        </w:rPr>
        <w:t>I </w:t>
      </w:r>
      <w:r>
        <w:rPr>
          <w:rFonts w:ascii="Arial"/>
          <w:color w:val="999999"/>
          <w:spacing w:val="9"/>
          <w:w w:val="220"/>
          <w:sz w:val="8"/>
        </w:rPr>
        <w:t> </w:t>
      </w:r>
      <w:r>
        <w:rPr>
          <w:rFonts w:ascii="Arial"/>
          <w:color w:val="999999"/>
          <w:spacing w:val="-6"/>
          <w:w w:val="155"/>
          <w:sz w:val="8"/>
        </w:rPr>
        <w:t>1.</w:t>
      </w:r>
      <w:r>
        <w:rPr>
          <w:rFonts w:ascii="Arial"/>
          <w:color w:val="999999"/>
          <w:spacing w:val="-4"/>
          <w:w w:val="155"/>
          <w:sz w:val="8"/>
        </w:rPr>
        <w:t>o</w:t>
      </w:r>
      <w:r>
        <w:rPr>
          <w:rFonts w:ascii="Arial"/>
          <w:sz w:val="8"/>
        </w:rPr>
      </w:r>
    </w:p>
    <w:p>
      <w:pPr>
        <w:tabs>
          <w:tab w:pos="1239" w:val="left" w:leader="none"/>
          <w:tab w:pos="1625" w:val="left" w:leader="none"/>
        </w:tabs>
        <w:spacing w:line="261" w:lineRule="atLeast" w:before="0"/>
        <w:ind w:left="812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>
          <w:w w:val="50"/>
        </w:rPr>
        <w:br w:type="column"/>
      </w:r>
      <w:r>
        <w:rPr>
          <w:rFonts w:ascii="Times New Roman" w:hAnsi="Times New Roman"/>
          <w:color w:val="999999"/>
          <w:w w:val="50"/>
          <w:sz w:val="61"/>
        </w:rPr>
        <w:t>..</w:t>
        <w:tab/>
      </w:r>
      <w:r>
        <w:rPr>
          <w:rFonts w:ascii="Times New Roman" w:hAnsi="Times New Roman"/>
          <w:i/>
          <w:color w:val="999999"/>
          <w:w w:val="110"/>
          <w:position w:val="17"/>
          <w:sz w:val="16"/>
        </w:rPr>
        <w:t>:</w:t>
        <w:tab/>
      </w:r>
      <w:r>
        <w:rPr>
          <w:rFonts w:ascii="Arial" w:hAnsi="Arial"/>
          <w:color w:val="999999"/>
          <w:w w:val="40"/>
          <w:position w:val="6"/>
          <w:sz w:val="55"/>
        </w:rPr>
        <w:t>·</w:t>
      </w:r>
      <w:r>
        <w:rPr>
          <w:rFonts w:ascii="Arial" w:hAnsi="Arial"/>
          <w:sz w:val="55"/>
        </w:rPr>
      </w:r>
    </w:p>
    <w:p>
      <w:pPr>
        <w:pStyle w:val="Heading5"/>
        <w:spacing w:line="355" w:lineRule="atLeast"/>
        <w:ind w:left="11" w:right="0"/>
        <w:jc w:val="center"/>
      </w:pPr>
      <w:r>
        <w:rPr>
          <w:color w:val="999999"/>
          <w:w w:val="60"/>
        </w:rPr>
        <w:t>..</w:t>
      </w:r>
      <w:r>
        <w:rPr/>
      </w:r>
    </w:p>
    <w:p>
      <w:pPr>
        <w:spacing w:line="47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65"/>
        </w:rPr>
        <w:br w:type="column"/>
      </w:r>
      <w:r>
        <w:rPr>
          <w:rFonts w:ascii="Times New Roman"/>
          <w:color w:val="999999"/>
          <w:w w:val="65"/>
          <w:sz w:val="12"/>
        </w:rPr>
        <w:t>-t-.f</w:t>
      </w:r>
      <w:r>
        <w:rPr>
          <w:rFonts w:ascii="Times New Roman"/>
          <w:color w:val="999999"/>
          <w:spacing w:val="2"/>
          <w:w w:val="65"/>
          <w:sz w:val="12"/>
        </w:rPr>
        <w:t> </w:t>
      </w:r>
      <w:r>
        <w:rPr>
          <w:rFonts w:ascii="Times New Roman"/>
          <w:color w:val="999999"/>
          <w:w w:val="65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470" w:lineRule="atLeast" w:before="0"/>
        <w:ind w:left="1312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/>
        <w:br w:type="column"/>
      </w:r>
      <w:r>
        <w:rPr>
          <w:rFonts w:ascii="Times New Roman"/>
          <w:color w:val="999999"/>
          <w:position w:val="2"/>
          <w:sz w:val="7"/>
        </w:rPr>
        <w:t>.(&lt;  </w:t>
      </w:r>
      <w:r>
        <w:rPr>
          <w:rFonts w:ascii="Times New Roman"/>
          <w:color w:val="999999"/>
          <w:spacing w:val="14"/>
          <w:position w:val="2"/>
          <w:sz w:val="7"/>
        </w:rPr>
        <w:t> </w:t>
      </w:r>
      <w:r>
        <w:rPr>
          <w:rFonts w:ascii="Arial"/>
          <w:color w:val="999999"/>
          <w:spacing w:val="-174"/>
          <w:w w:val="105"/>
          <w:sz w:val="27"/>
        </w:rPr>
        <w:t>,</w:t>
      </w:r>
      <w:r>
        <w:rPr>
          <w:rFonts w:ascii="Times New Roman"/>
          <w:i/>
          <w:color w:val="999999"/>
          <w:w w:val="105"/>
          <w:position w:val="2"/>
          <w:sz w:val="10"/>
        </w:rPr>
        <w:t>I'./  </w:t>
      </w:r>
      <w:r>
        <w:rPr>
          <w:rFonts w:ascii="Times New Roman"/>
          <w:i/>
          <w:color w:val="999999"/>
          <w:spacing w:val="17"/>
          <w:w w:val="105"/>
          <w:position w:val="2"/>
          <w:sz w:val="10"/>
        </w:rPr>
        <w:t> </w:t>
      </w:r>
      <w:r>
        <w:rPr>
          <w:rFonts w:ascii="Arial"/>
          <w:color w:val="999999"/>
          <w:spacing w:val="-194"/>
          <w:w w:val="105"/>
          <w:position w:val="-20"/>
          <w:sz w:val="72"/>
        </w:rPr>
        <w:t>.</w:t>
      </w:r>
      <w:r>
        <w:rPr>
          <w:rFonts w:ascii="Times New Roman"/>
          <w:color w:val="999999"/>
          <w:w w:val="105"/>
          <w:position w:val="2"/>
          <w:sz w:val="10"/>
        </w:rPr>
        <w:t>\     </w:t>
      </w:r>
      <w:r>
        <w:rPr>
          <w:rFonts w:ascii="Times New Roman"/>
          <w:color w:val="999999"/>
          <w:spacing w:val="15"/>
          <w:w w:val="105"/>
          <w:position w:val="2"/>
          <w:sz w:val="10"/>
        </w:rPr>
        <w:t> </w:t>
      </w:r>
      <w:r>
        <w:rPr>
          <w:rFonts w:ascii="Times New Roman"/>
          <w:color w:val="999999"/>
          <w:w w:val="105"/>
          <w:position w:val="2"/>
          <w:sz w:val="10"/>
        </w:rPr>
        <w:t>\  </w:t>
      </w:r>
      <w:r>
        <w:rPr>
          <w:rFonts w:ascii="Times New Roman"/>
          <w:color w:val="999999"/>
          <w:spacing w:val="1"/>
          <w:w w:val="105"/>
          <w:position w:val="2"/>
          <w:sz w:val="10"/>
        </w:rPr>
        <w:t> </w:t>
      </w:r>
      <w:r>
        <w:rPr>
          <w:rFonts w:ascii="Times New Roman"/>
          <w:color w:val="999999"/>
          <w:spacing w:val="3"/>
          <w:w w:val="105"/>
          <w:position w:val="2"/>
          <w:sz w:val="10"/>
        </w:rPr>
        <w:t>-</w:t>
      </w:r>
      <w:r>
        <w:rPr>
          <w:rFonts w:ascii="Arial"/>
          <w:color w:val="999999"/>
          <w:w w:val="105"/>
          <w:position w:val="-21"/>
          <w:sz w:val="61"/>
        </w:rPr>
        <w:t>.</w:t>
      </w:r>
      <w:r>
        <w:rPr>
          <w:rFonts w:ascii="Arial"/>
          <w:sz w:val="61"/>
        </w:rPr>
      </w:r>
    </w:p>
    <w:p>
      <w:pPr>
        <w:spacing w:line="501" w:lineRule="atLeast" w:before="0"/>
        <w:ind w:left="0" w:right="60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1434" w:val="left" w:leader="none"/>
          <w:tab w:pos="2241" w:val="left" w:leader="none"/>
        </w:tabs>
        <w:spacing w:line="157" w:lineRule="atLeast" w:before="0"/>
        <w:ind w:left="23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group style="position:absolute;margin-left:1345.565796pt;margin-top:-44.155815pt;width:.1pt;height:43.35pt;mso-position-horizontal-relative:page;mso-position-vertical-relative:paragraph;z-index:4240" coordorigin="26911,-883" coordsize="2,867">
            <v:shape style="position:absolute;left:26911;top:-883;width:2;height:867" coordorigin="26911,-883" coordsize="0,867" path="m26911,-16l26911,-883e" filled="false" stroked="true" strokeweight=".318704pt" strokecolor="#838383">
              <v:path arrowok="t"/>
            </v:shape>
            <w10:wrap type="none"/>
          </v:group>
        </w:pict>
      </w:r>
      <w:r>
        <w:rPr>
          <w:rFonts w:ascii="Arial"/>
          <w:color w:val="999999"/>
          <w:sz w:val="20"/>
        </w:rPr>
        <w:t>-</w:t>
      </w:r>
      <w:r>
        <w:rPr>
          <w:rFonts w:ascii="Arial"/>
          <w:color w:val="999999"/>
          <w:spacing w:val="-10"/>
          <w:sz w:val="20"/>
        </w:rPr>
        <w:t> </w:t>
      </w:r>
      <w:r>
        <w:rPr>
          <w:rFonts w:ascii="Arial"/>
          <w:color w:val="999999"/>
          <w:w w:val="210"/>
          <w:position w:val="8"/>
          <w:sz w:val="9"/>
        </w:rPr>
        <w:t>- </w:t>
      </w:r>
      <w:r>
        <w:rPr>
          <w:rFonts w:ascii="Arial"/>
          <w:color w:val="999999"/>
          <w:spacing w:val="10"/>
          <w:w w:val="210"/>
          <w:position w:val="8"/>
          <w:sz w:val="9"/>
        </w:rPr>
        <w:t> </w:t>
      </w:r>
      <w:r>
        <w:rPr>
          <w:rFonts w:ascii="Arial"/>
          <w:color w:val="999999"/>
          <w:spacing w:val="-2"/>
          <w:w w:val="245"/>
          <w:position w:val="8"/>
          <w:sz w:val="9"/>
        </w:rPr>
        <w:t>f</w:t>
      </w:r>
      <w:r>
        <w:rPr>
          <w:rFonts w:ascii="Arial"/>
          <w:color w:val="999999"/>
          <w:w w:val="245"/>
          <w:sz w:val="20"/>
        </w:rPr>
        <w:t>.</w:t>
        <w:tab/>
      </w:r>
      <w:r>
        <w:rPr>
          <w:rFonts w:ascii="Arial"/>
          <w:i/>
          <w:color w:val="999999"/>
          <w:spacing w:val="-15"/>
          <w:w w:val="10"/>
          <w:sz w:val="20"/>
        </w:rPr>
        <w:t>i</w:t>
      </w:r>
      <w:r>
        <w:rPr>
          <w:rFonts w:ascii="Arial"/>
          <w:i/>
          <w:color w:val="999999"/>
          <w:w w:val="10"/>
          <w:sz w:val="20"/>
        </w:rPr>
        <w:t>',</w:t>
        <w:tab/>
      </w:r>
      <w:r>
        <w:rPr>
          <w:rFonts w:ascii="Arial"/>
          <w:color w:val="999999"/>
          <w:spacing w:val="-9"/>
          <w:w w:val="80"/>
          <w:sz w:val="20"/>
        </w:rPr>
        <w:t>'</w:t>
      </w:r>
      <w:r>
        <w:rPr>
          <w:rFonts w:ascii="Arial"/>
          <w:color w:val="999999"/>
          <w:w w:val="80"/>
          <w:position w:val="8"/>
          <w:sz w:val="8"/>
        </w:rPr>
        <w:t>I</w:t>
      </w:r>
      <w:r>
        <w:rPr>
          <w:rFonts w:ascii="Arial"/>
          <w:sz w:val="8"/>
        </w:rPr>
      </w:r>
    </w:p>
    <w:p>
      <w:pPr>
        <w:spacing w:line="461" w:lineRule="atLeast" w:before="0"/>
        <w:ind w:left="59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Do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not</w:t>
      </w:r>
      <w:r>
        <w:rPr>
          <w:rFonts w:ascii="Arial"/>
          <w:spacing w:val="2"/>
          <w:sz w:val="13"/>
        </w:rPr>
        <w:t> </w:t>
      </w:r>
      <w:r>
        <w:rPr>
          <w:rFonts w:ascii="Arial"/>
          <w:spacing w:val="-1"/>
          <w:sz w:val="13"/>
        </w:rPr>
        <w:t>scale</w:t>
      </w:r>
      <w:r>
        <w:rPr>
          <w:rFonts w:ascii="Arial"/>
          <w:spacing w:val="-4"/>
          <w:sz w:val="13"/>
        </w:rPr>
        <w:t> </w:t>
      </w:r>
      <w:r>
        <w:rPr>
          <w:rFonts w:ascii="Arial"/>
          <w:sz w:val="13"/>
        </w:rPr>
        <w:t>from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this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z w:val="13"/>
        </w:rPr>
        <w:t>drawing.</w:t>
      </w:r>
      <w:r>
        <w:rPr>
          <w:rFonts w:ascii="Arial"/>
          <w:spacing w:val="-1"/>
          <w:sz w:val="13"/>
        </w:rPr>
        <w:t> </w:t>
      </w:r>
      <w:r>
        <w:rPr>
          <w:rFonts w:ascii="Arial"/>
          <w:sz w:val="13"/>
        </w:rPr>
        <w:t>Work</w:t>
      </w:r>
      <w:r>
        <w:rPr>
          <w:rFonts w:ascii="Arial"/>
          <w:spacing w:val="8"/>
          <w:sz w:val="13"/>
        </w:rPr>
        <w:t> </w:t>
      </w:r>
      <w:r>
        <w:rPr>
          <w:rFonts w:ascii="Times New Roman"/>
          <w:sz w:val="12"/>
        </w:rPr>
        <w:t>from</w:t>
      </w:r>
      <w:r>
        <w:rPr>
          <w:rFonts w:ascii="Times New Roman"/>
          <w:spacing w:val="15"/>
          <w:sz w:val="12"/>
        </w:rPr>
        <w:t> </w:t>
      </w:r>
      <w:r>
        <w:rPr>
          <w:rFonts w:ascii="Arial"/>
          <w:sz w:val="13"/>
        </w:rPr>
        <w:t>figured</w:t>
      </w:r>
    </w:p>
    <w:p>
      <w:pPr>
        <w:spacing w:line="168" w:lineRule="atLeast" w:before="0"/>
        <w:ind w:left="59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pacing w:val="-1"/>
          <w:w w:val="105"/>
          <w:sz w:val="13"/>
        </w:rPr>
        <w:t>di</w:t>
      </w:r>
      <w:r>
        <w:rPr>
          <w:rFonts w:ascii="Arial"/>
          <w:spacing w:val="-2"/>
          <w:w w:val="105"/>
          <w:sz w:val="13"/>
        </w:rPr>
        <w:t>mensions</w:t>
      </w:r>
      <w:r>
        <w:rPr>
          <w:rFonts w:ascii="Arial"/>
          <w:spacing w:val="-6"/>
          <w:w w:val="105"/>
          <w:sz w:val="13"/>
        </w:rPr>
        <w:t> </w:t>
      </w:r>
      <w:r>
        <w:rPr>
          <w:rFonts w:ascii="Arial"/>
          <w:w w:val="105"/>
          <w:sz w:val="13"/>
        </w:rPr>
        <w:t>only.</w:t>
      </w:r>
      <w:r>
        <w:rPr>
          <w:rFonts w:ascii="Arial"/>
          <w:spacing w:val="-14"/>
          <w:w w:val="105"/>
          <w:sz w:val="13"/>
        </w:rPr>
        <w:t> </w:t>
      </w:r>
      <w:r>
        <w:rPr>
          <w:rFonts w:ascii="Arial"/>
          <w:w w:val="105"/>
          <w:sz w:val="13"/>
        </w:rPr>
        <w:t>All</w:t>
      </w:r>
      <w:r>
        <w:rPr>
          <w:rFonts w:ascii="Arial"/>
          <w:spacing w:val="-6"/>
          <w:w w:val="105"/>
          <w:sz w:val="13"/>
        </w:rPr>
        <w:t> </w:t>
      </w:r>
      <w:r>
        <w:rPr>
          <w:rFonts w:ascii="Arial"/>
          <w:spacing w:val="-1"/>
          <w:w w:val="105"/>
          <w:sz w:val="13"/>
        </w:rPr>
        <w:t>di</w:t>
      </w:r>
      <w:r>
        <w:rPr>
          <w:rFonts w:ascii="Arial"/>
          <w:spacing w:val="-2"/>
          <w:w w:val="105"/>
          <w:sz w:val="13"/>
        </w:rPr>
        <w:t>mensions</w:t>
      </w:r>
      <w:r>
        <w:rPr>
          <w:rFonts w:ascii="Arial"/>
          <w:spacing w:val="-5"/>
          <w:w w:val="105"/>
          <w:sz w:val="13"/>
        </w:rPr>
        <w:t> </w:t>
      </w:r>
      <w:r>
        <w:rPr>
          <w:rFonts w:ascii="Arial"/>
          <w:w w:val="105"/>
          <w:sz w:val="13"/>
        </w:rPr>
        <w:t>are</w:t>
      </w:r>
      <w:r>
        <w:rPr>
          <w:rFonts w:ascii="Arial"/>
          <w:spacing w:val="-12"/>
          <w:w w:val="105"/>
          <w:sz w:val="13"/>
        </w:rPr>
        <w:t> </w:t>
      </w:r>
      <w:r>
        <w:rPr>
          <w:rFonts w:ascii="Arial"/>
          <w:spacing w:val="-6"/>
          <w:w w:val="105"/>
          <w:sz w:val="13"/>
        </w:rPr>
        <w:t>i</w:t>
      </w:r>
      <w:r>
        <w:rPr>
          <w:rFonts w:ascii="Arial"/>
          <w:spacing w:val="-8"/>
          <w:w w:val="105"/>
          <w:sz w:val="13"/>
        </w:rPr>
        <w:t>n</w:t>
      </w:r>
      <w:r>
        <w:rPr>
          <w:rFonts w:ascii="Arial"/>
          <w:spacing w:val="-16"/>
          <w:w w:val="105"/>
          <w:sz w:val="13"/>
        </w:rPr>
        <w:t> </w:t>
      </w:r>
      <w:r>
        <w:rPr>
          <w:rFonts w:ascii="Arial"/>
          <w:spacing w:val="-1"/>
          <w:w w:val="105"/>
          <w:sz w:val="13"/>
        </w:rPr>
        <w:t>milli</w:t>
      </w:r>
      <w:r>
        <w:rPr>
          <w:rFonts w:ascii="Arial"/>
          <w:spacing w:val="-2"/>
          <w:w w:val="105"/>
          <w:sz w:val="13"/>
        </w:rPr>
        <w:t>metres</w:t>
      </w:r>
      <w:r>
        <w:rPr>
          <w:rFonts w:ascii="Arial"/>
          <w:spacing w:val="-6"/>
          <w:w w:val="105"/>
          <w:sz w:val="13"/>
        </w:rPr>
        <w:t> </w:t>
      </w:r>
      <w:r>
        <w:rPr>
          <w:rFonts w:ascii="Arial"/>
          <w:spacing w:val="-4"/>
          <w:w w:val="105"/>
          <w:sz w:val="13"/>
        </w:rPr>
        <w:t>u.n.o.</w:t>
      </w:r>
      <w:r>
        <w:rPr>
          <w:rFonts w:ascii="Arial"/>
          <w:sz w:val="13"/>
        </w:rPr>
      </w:r>
    </w:p>
    <w:p>
      <w:pPr>
        <w:spacing w:after="0" w:line="168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17116" w:space="40"/>
            <w:col w:w="1612" w:space="40"/>
            <w:col w:w="955" w:space="40"/>
            <w:col w:w="1699" w:space="40"/>
            <w:col w:w="487" w:space="40"/>
            <w:col w:w="2359" w:space="40"/>
            <w:col w:w="2260" w:space="40"/>
            <w:col w:w="4312"/>
          </w:cols>
        </w:sectPr>
      </w:pPr>
    </w:p>
    <w:p>
      <w:pPr>
        <w:spacing w:line="684" w:lineRule="atLeast" w:before="0"/>
        <w:ind w:left="0" w:right="197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95"/>
          <w:sz w:val="8"/>
        </w:rPr>
        <w:t>;</w:t>
      </w:r>
      <w:r>
        <w:rPr>
          <w:rFonts w:ascii="Arial"/>
          <w:sz w:val="8"/>
        </w:rPr>
      </w:r>
    </w:p>
    <w:p>
      <w:pPr>
        <w:tabs>
          <w:tab w:pos="3531" w:val="left" w:leader="none"/>
        </w:tabs>
        <w:spacing w:line="123" w:lineRule="exact" w:before="4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Arial"/>
          <w:color w:val="999999"/>
          <w:w w:val="235"/>
          <w:sz w:val="8"/>
        </w:rPr>
        <w:t>I </w:t>
      </w:r>
      <w:r>
        <w:rPr>
          <w:rFonts w:ascii="Arial"/>
          <w:color w:val="999999"/>
          <w:spacing w:val="13"/>
          <w:w w:val="235"/>
          <w:sz w:val="8"/>
        </w:rPr>
        <w:t> </w:t>
      </w:r>
      <w:r>
        <w:rPr>
          <w:rFonts w:ascii="Arial"/>
          <w:color w:val="999999"/>
          <w:w w:val="395"/>
          <w:sz w:val="8"/>
        </w:rPr>
        <w:t>I</w:t>
        <w:tab/>
      </w:r>
      <w:r>
        <w:rPr>
          <w:rFonts w:ascii="Times New Roman"/>
          <w:color w:val="999999"/>
          <w:w w:val="50"/>
          <w:position w:val="-3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661" w:val="left" w:leader="none"/>
        </w:tabs>
        <w:spacing w:line="705" w:lineRule="atLeast" w:before="0"/>
        <w:ind w:left="393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95"/>
        </w:rPr>
        <w:br w:type="column"/>
      </w:r>
      <w:r>
        <w:rPr>
          <w:rFonts w:ascii="Times New Roman"/>
          <w:color w:val="999999"/>
          <w:w w:val="195"/>
          <w:sz w:val="8"/>
        </w:rPr>
        <w:t>/</w:t>
        <w:tab/>
      </w:r>
      <w:r>
        <w:rPr>
          <w:rFonts w:ascii="Times New Roman"/>
          <w:i/>
          <w:color w:val="999999"/>
          <w:w w:val="120"/>
          <w:sz w:val="8"/>
        </w:rPr>
        <w:t>x     </w:t>
      </w:r>
      <w:r>
        <w:rPr>
          <w:rFonts w:ascii="Times New Roman"/>
          <w:i/>
          <w:color w:val="999999"/>
          <w:spacing w:val="11"/>
          <w:w w:val="120"/>
          <w:sz w:val="8"/>
        </w:rPr>
        <w:t> </w:t>
      </w:r>
      <w:r>
        <w:rPr>
          <w:rFonts w:ascii="Times New Roman"/>
          <w:color w:val="999999"/>
          <w:w w:val="185"/>
          <w:sz w:val="8"/>
        </w:rPr>
        <w:t>\</w:t>
      </w:r>
      <w:r>
        <w:rPr>
          <w:rFonts w:ascii="Times New Roman"/>
          <w:color w:val="999999"/>
          <w:spacing w:val="-18"/>
          <w:w w:val="185"/>
          <w:sz w:val="8"/>
        </w:rPr>
        <w:t> </w:t>
      </w:r>
      <w:r>
        <w:rPr>
          <w:rFonts w:ascii="Times New Roman"/>
          <w:color w:val="999999"/>
          <w:w w:val="295"/>
          <w:sz w:val="8"/>
        </w:rPr>
        <w:t>-</w:t>
      </w:r>
      <w:r>
        <w:rPr>
          <w:rFonts w:ascii="Times New Roman"/>
          <w:sz w:val="8"/>
        </w:rPr>
      </w:r>
    </w:p>
    <w:p>
      <w:pPr>
        <w:spacing w:line="127" w:lineRule="exact" w:before="0"/>
        <w:ind w:left="788" w:right="0" w:firstLine="0"/>
        <w:jc w:val="left"/>
        <w:rPr>
          <w:rFonts w:ascii="Arial" w:hAnsi="Arial" w:cs="Arial" w:eastAsia="Arial"/>
          <w:sz w:val="72"/>
          <w:szCs w:val="72"/>
        </w:rPr>
      </w:pPr>
      <w:r>
        <w:rPr>
          <w:rFonts w:ascii="Arial"/>
          <w:color w:val="999999"/>
          <w:spacing w:val="-92"/>
          <w:w w:val="85"/>
          <w:position w:val="-9"/>
          <w:sz w:val="61"/>
        </w:rPr>
        <w:t>.</w:t>
      </w:r>
      <w:r>
        <w:rPr>
          <w:rFonts w:ascii="Arial"/>
          <w:color w:val="999999"/>
          <w:w w:val="85"/>
          <w:sz w:val="72"/>
        </w:rPr>
        <w:t>.</w:t>
      </w:r>
      <w:r>
        <w:rPr>
          <w:rFonts w:ascii="Arial"/>
          <w:sz w:val="72"/>
        </w:rPr>
      </w:r>
    </w:p>
    <w:p>
      <w:pPr>
        <w:spacing w:line="557" w:lineRule="atLeast" w:before="0"/>
        <w:ind w:left="19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15"/>
        </w:rPr>
        <w:br w:type="column"/>
      </w:r>
      <w:r>
        <w:rPr>
          <w:rFonts w:ascii="Times New Roman" w:hAnsi="Times New Roman"/>
          <w:color w:val="999999"/>
          <w:w w:val="115"/>
          <w:sz w:val="22"/>
        </w:rPr>
        <w:t>-</w:t>
      </w:r>
      <w:r>
        <w:rPr>
          <w:rFonts w:ascii="Times New Roman" w:hAnsi="Times New Roman"/>
          <w:color w:val="999999"/>
          <w:spacing w:val="-39"/>
          <w:w w:val="115"/>
          <w:sz w:val="22"/>
        </w:rPr>
        <w:t> </w:t>
      </w:r>
      <w:r>
        <w:rPr>
          <w:rFonts w:ascii="Times New Roman" w:hAnsi="Times New Roman"/>
          <w:color w:val="999999"/>
          <w:w w:val="115"/>
          <w:sz w:val="22"/>
        </w:rPr>
        <w:t>-</w:t>
      </w:r>
      <w:r>
        <w:rPr>
          <w:rFonts w:ascii="Times New Roman" w:hAnsi="Times New Roman"/>
          <w:color w:val="999999"/>
          <w:spacing w:val="-41"/>
          <w:w w:val="115"/>
          <w:sz w:val="22"/>
        </w:rPr>
        <w:t> </w:t>
      </w:r>
      <w:r>
        <w:rPr>
          <w:rFonts w:ascii="Times New Roman" w:hAnsi="Times New Roman"/>
          <w:color w:val="999999"/>
          <w:w w:val="115"/>
          <w:sz w:val="22"/>
        </w:rPr>
        <w:t>-</w:t>
      </w:r>
      <w:r>
        <w:rPr>
          <w:rFonts w:ascii="Times New Roman" w:hAnsi="Times New Roman"/>
          <w:color w:val="999999"/>
          <w:spacing w:val="21"/>
          <w:w w:val="115"/>
          <w:sz w:val="22"/>
        </w:rPr>
        <w:t> </w:t>
      </w:r>
      <w:r>
        <w:rPr>
          <w:rFonts w:ascii="Times New Roman" w:hAnsi="Times New Roman"/>
          <w:color w:val="B6B6B6"/>
          <w:w w:val="115"/>
          <w:sz w:val="22"/>
        </w:rPr>
        <w:t>· </w:t>
      </w:r>
      <w:r>
        <w:rPr>
          <w:rFonts w:ascii="Times New Roman" w:hAnsi="Times New Roman"/>
          <w:color w:val="B6B6B6"/>
          <w:spacing w:val="16"/>
          <w:w w:val="115"/>
          <w:sz w:val="22"/>
        </w:rPr>
        <w:t> </w:t>
      </w:r>
      <w:r>
        <w:rPr>
          <w:rFonts w:ascii="Times New Roman" w:hAnsi="Times New Roman"/>
          <w:color w:val="999999"/>
          <w:w w:val="115"/>
          <w:sz w:val="22"/>
        </w:rPr>
        <w:t>-</w:t>
      </w:r>
      <w:r>
        <w:rPr>
          <w:rFonts w:ascii="Times New Roman" w:hAnsi="Times New Roman"/>
          <w:color w:val="999999"/>
          <w:spacing w:val="-35"/>
          <w:w w:val="115"/>
          <w:sz w:val="22"/>
        </w:rPr>
        <w:t> </w:t>
      </w:r>
      <w:r>
        <w:rPr>
          <w:rFonts w:ascii="Times New Roman" w:hAnsi="Times New Roman"/>
          <w:color w:val="999999"/>
          <w:w w:val="115"/>
          <w:sz w:val="22"/>
        </w:rPr>
        <w:t>-</w:t>
      </w:r>
      <w:r>
        <w:rPr>
          <w:rFonts w:ascii="Times New Roman" w:hAnsi="Times New Roman"/>
          <w:color w:val="999999"/>
          <w:spacing w:val="-33"/>
          <w:w w:val="115"/>
          <w:sz w:val="22"/>
        </w:rPr>
        <w:t> </w:t>
      </w:r>
      <w:r>
        <w:rPr>
          <w:rFonts w:ascii="Times New Roman" w:hAnsi="Times New Roman"/>
          <w:color w:val="999999"/>
          <w:w w:val="115"/>
          <w:sz w:val="22"/>
        </w:rPr>
        <w:t>-</w:t>
      </w:r>
      <w:r>
        <w:rPr>
          <w:rFonts w:ascii="Times New Roman" w:hAnsi="Times New Roman"/>
          <w:color w:val="999999"/>
          <w:spacing w:val="-38"/>
          <w:w w:val="115"/>
          <w:sz w:val="22"/>
        </w:rPr>
        <w:t>!</w:t>
      </w:r>
      <w:r>
        <w:rPr>
          <w:rFonts w:ascii="Times New Roman" w:hAnsi="Times New Roman"/>
          <w:color w:val="999999"/>
          <w:w w:val="115"/>
          <w:sz w:val="22"/>
        </w:rPr>
        <w:t>_</w:t>
      </w:r>
      <w:r>
        <w:rPr>
          <w:rFonts w:ascii="Times New Roman" w:hAnsi="Times New Roman"/>
          <w:color w:val="999999"/>
          <w:spacing w:val="-16"/>
          <w:w w:val="115"/>
          <w:sz w:val="22"/>
        </w:rPr>
        <w:t> </w:t>
      </w:r>
      <w:r>
        <w:rPr>
          <w:rFonts w:ascii="Times New Roman" w:hAnsi="Times New Roman"/>
          <w:color w:val="999999"/>
          <w:w w:val="85"/>
          <w:sz w:val="22"/>
        </w:rPr>
        <w:t>_</w:t>
      </w:r>
      <w:r>
        <w:rPr>
          <w:rFonts w:ascii="Times New Roman" w:hAnsi="Times New Roman"/>
          <w:sz w:val="22"/>
        </w:rPr>
      </w:r>
    </w:p>
    <w:p>
      <w:pPr>
        <w:spacing w:after="0" w:line="557" w:lineRule="atLeas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23107" w:space="40"/>
            <w:col w:w="1225" w:space="40"/>
            <w:col w:w="6668"/>
          </w:cols>
        </w:sectPr>
      </w:pPr>
    </w:p>
    <w:p>
      <w:pPr>
        <w:tabs>
          <w:tab w:pos="2830" w:val="left" w:leader="none"/>
        </w:tabs>
        <w:spacing w:line="48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1217.128418pt;margin-top:15.299114pt;width:14.65pt;height:9.65pt;mso-position-horizontal-relative:page;mso-position-vertical-relative:paragraph;z-index:-599536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999999"/>
                      <w:w w:val="185"/>
                      <w:sz w:val="19"/>
                    </w:rPr>
                    <w:t>'</w:t>
                  </w:r>
                  <w:r>
                    <w:rPr>
                      <w:rFonts w:ascii="Times New Roman"/>
                      <w:color w:val="999999"/>
                      <w:spacing w:val="77"/>
                      <w:w w:val="185"/>
                      <w:sz w:val="19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205"/>
                      <w:sz w:val="17"/>
                    </w:rPr>
                    <w:t>'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z w:val="24"/>
        </w:rPr>
        <w:t>'</w:t>
        <w:tab/>
      </w:r>
      <w:r>
        <w:rPr>
          <w:rFonts w:ascii="Times New Roman"/>
          <w:color w:val="999999"/>
          <w:w w:val="155"/>
          <w:position w:val="2"/>
          <w:sz w:val="19"/>
        </w:rPr>
        <w:t>'</w:t>
      </w:r>
      <w:r>
        <w:rPr>
          <w:rFonts w:ascii="Times New Roman"/>
          <w:color w:val="999999"/>
          <w:spacing w:val="23"/>
          <w:w w:val="155"/>
          <w:position w:val="2"/>
          <w:sz w:val="19"/>
        </w:rPr>
        <w:t> </w:t>
      </w:r>
      <w:r>
        <w:rPr>
          <w:rFonts w:ascii="Times New Roman"/>
          <w:color w:val="999999"/>
          <w:w w:val="155"/>
          <w:position w:val="2"/>
          <w:sz w:val="19"/>
        </w:rPr>
        <w:t>'</w:t>
      </w:r>
      <w:r>
        <w:rPr>
          <w:rFonts w:ascii="Times New Roman"/>
          <w:sz w:val="19"/>
        </w:rPr>
      </w:r>
    </w:p>
    <w:p>
      <w:pPr>
        <w:tabs>
          <w:tab w:pos="2254" w:val="left" w:leader="none"/>
        </w:tabs>
        <w:spacing w:line="486" w:lineRule="atLeast" w:before="0"/>
        <w:ind w:left="169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41"/>
          <w:w w:val="130"/>
          <w:sz w:val="14"/>
          <w:szCs w:val="14"/>
        </w:rPr>
        <w:t>§</w:t>
      </w:r>
      <w:r>
        <w:rPr>
          <w:rFonts w:ascii="Times New Roman" w:hAnsi="Times New Roman" w:cs="Times New Roman" w:eastAsia="Times New Roman"/>
          <w:color w:val="999999"/>
          <w:w w:val="130"/>
          <w:sz w:val="14"/>
          <w:szCs w:val="14"/>
        </w:rPr>
        <w:t>_!</w:t>
        <w:tab/>
      </w:r>
      <w:r>
        <w:rPr>
          <w:rFonts w:ascii="Times New Roman" w:hAnsi="Times New Roman" w:cs="Times New Roman" w:eastAsia="Times New Roman"/>
          <w:color w:val="999999"/>
          <w:w w:val="220"/>
          <w:sz w:val="14"/>
          <w:szCs w:val="14"/>
        </w:rPr>
        <w:t>..</w:t>
      </w:r>
      <w:r>
        <w:rPr>
          <w:rFonts w:ascii="Times New Roman" w:hAnsi="Times New Roman" w:cs="Times New Roman" w:eastAsia="Times New Roman"/>
          <w:color w:val="999999"/>
          <w:spacing w:val="13"/>
          <w:w w:val="2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B6B6B6"/>
          <w:spacing w:val="-36"/>
          <w:w w:val="22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999999"/>
          <w:w w:val="220"/>
          <w:sz w:val="14"/>
          <w:szCs w:val="14"/>
        </w:rPr>
        <w:t>..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486" w:lineRule="atLeas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31660" w:h="22370" w:orient="landscape"/>
          <w:pgMar w:top="480" w:bottom="280" w:left="280" w:right="300"/>
          <w:cols w:num="2" w:equalWidth="0">
            <w:col w:w="24165" w:space="40"/>
            <w:col w:w="6875"/>
          </w:cols>
        </w:sectPr>
      </w:pPr>
    </w:p>
    <w:p>
      <w:pPr>
        <w:tabs>
          <w:tab w:pos="599" w:val="left" w:leader="none"/>
          <w:tab w:pos="1803" w:val="left" w:leader="none"/>
          <w:tab w:pos="2861" w:val="left" w:leader="none"/>
        </w:tabs>
        <w:spacing w:line="46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1082.316895pt;margin-top:16.39426pt;width:7.65pt;height:30.55pt;mso-position-horizontal-relative:page;mso-position-vertical-relative:paragraph;z-index:-60148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99999"/>
          <w:spacing w:val="-48"/>
          <w:w w:val="215"/>
          <w:sz w:val="24"/>
        </w:rPr>
        <w:t>-</w:t>
      </w:r>
      <w:r>
        <w:rPr>
          <w:rFonts w:ascii="Times New Roman" w:hAnsi="Times New Roman"/>
          <w:color w:val="999999"/>
          <w:w w:val="215"/>
          <w:sz w:val="24"/>
        </w:rPr>
        <w:t>,</w:t>
        <w:tab/>
      </w:r>
      <w:r>
        <w:rPr>
          <w:rFonts w:ascii="Times New Roman" w:hAnsi="Times New Roman"/>
          <w:color w:val="999999"/>
          <w:w w:val="110"/>
          <w:sz w:val="24"/>
        </w:rPr>
        <w:t>-</w:t>
      </w:r>
      <w:r>
        <w:rPr>
          <w:rFonts w:ascii="Times New Roman" w:hAnsi="Times New Roman"/>
          <w:color w:val="999999"/>
          <w:spacing w:val="-36"/>
          <w:w w:val="110"/>
          <w:sz w:val="24"/>
        </w:rPr>
        <w:t> </w:t>
      </w:r>
      <w:r>
        <w:rPr>
          <w:rFonts w:ascii="Times New Roman" w:hAnsi="Times New Roman"/>
          <w:color w:val="999999"/>
          <w:w w:val="110"/>
          <w:sz w:val="24"/>
        </w:rPr>
        <w:t>-</w:t>
      </w:r>
      <w:r>
        <w:rPr>
          <w:rFonts w:ascii="Times New Roman" w:hAnsi="Times New Roman"/>
          <w:color w:val="999999"/>
          <w:spacing w:val="-38"/>
          <w:w w:val="110"/>
          <w:sz w:val="24"/>
        </w:rPr>
        <w:t> </w:t>
      </w:r>
      <w:r>
        <w:rPr>
          <w:rFonts w:ascii="Times New Roman" w:hAnsi="Times New Roman"/>
          <w:color w:val="999999"/>
          <w:w w:val="110"/>
          <w:sz w:val="24"/>
        </w:rPr>
        <w:t>-</w:t>
      </w:r>
      <w:r>
        <w:rPr>
          <w:rFonts w:ascii="Times New Roman" w:hAnsi="Times New Roman"/>
          <w:color w:val="999999"/>
          <w:spacing w:val="47"/>
          <w:w w:val="110"/>
          <w:sz w:val="24"/>
        </w:rPr>
        <w:t> </w:t>
      </w:r>
      <w:r>
        <w:rPr>
          <w:rFonts w:ascii="Times New Roman" w:hAnsi="Times New Roman"/>
          <w:color w:val="999999"/>
          <w:w w:val="155"/>
          <w:sz w:val="24"/>
        </w:rPr>
        <w:t>0</w:t>
        <w:tab/>
      </w:r>
      <w:r>
        <w:rPr>
          <w:rFonts w:ascii="Times New Roman" w:hAnsi="Times New Roman"/>
          <w:color w:val="999999"/>
          <w:spacing w:val="-58"/>
          <w:w w:val="155"/>
          <w:sz w:val="24"/>
        </w:rPr>
        <w:t>·</w:t>
      </w:r>
      <w:r>
        <w:rPr>
          <w:rFonts w:ascii="Times New Roman" w:hAnsi="Times New Roman"/>
          <w:color w:val="999999"/>
          <w:w w:val="155"/>
          <w:sz w:val="24"/>
        </w:rPr>
        <w:t>,</w:t>
        <w:tab/>
      </w:r>
      <w:r>
        <w:rPr>
          <w:rFonts w:ascii="Times New Roman" w:hAnsi="Times New Roman"/>
          <w:color w:val="999999"/>
          <w:w w:val="50"/>
          <w:position w:val="-32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spacing w:line="465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145"/>
        </w:rPr>
        <w:br w:type="column"/>
      </w:r>
      <w:r>
        <w:rPr>
          <w:rFonts w:ascii="Times New Roman"/>
          <w:color w:val="999999"/>
          <w:w w:val="145"/>
          <w:position w:val="-7"/>
          <w:sz w:val="19"/>
        </w:rPr>
        <w:t>'</w:t>
      </w:r>
      <w:r>
        <w:rPr>
          <w:rFonts w:ascii="Times New Roman"/>
          <w:color w:val="999999"/>
          <w:spacing w:val="51"/>
          <w:w w:val="145"/>
          <w:position w:val="-7"/>
          <w:sz w:val="19"/>
        </w:rPr>
        <w:t> </w:t>
      </w:r>
      <w:r>
        <w:rPr>
          <w:rFonts w:ascii="Times New Roman"/>
          <w:color w:val="999999"/>
          <w:w w:val="145"/>
          <w:sz w:val="24"/>
        </w:rPr>
        <w:t>'</w:t>
      </w:r>
      <w:r>
        <w:rPr>
          <w:rFonts w:ascii="Times New Roman"/>
          <w:color w:val="999999"/>
          <w:spacing w:val="-24"/>
          <w:w w:val="145"/>
          <w:sz w:val="24"/>
        </w:rPr>
        <w:t> </w:t>
      </w:r>
      <w:r>
        <w:rPr>
          <w:rFonts w:ascii="Times New Roman"/>
          <w:color w:val="999999"/>
          <w:sz w:val="24"/>
        </w:rPr>
        <w:t>/</w:t>
      </w:r>
      <w:r>
        <w:rPr>
          <w:rFonts w:ascii="Times New Roman"/>
          <w:color w:val="999999"/>
          <w:spacing w:val="-23"/>
          <w:sz w:val="24"/>
        </w:rPr>
        <w:t> </w:t>
      </w:r>
      <w:r>
        <w:rPr>
          <w:rFonts w:ascii="Arial"/>
          <w:color w:val="999999"/>
          <w:w w:val="385"/>
          <w:position w:val="-7"/>
          <w:sz w:val="14"/>
        </w:rPr>
        <w:t>'</w:t>
      </w:r>
      <w:r>
        <w:rPr>
          <w:rFonts w:ascii="Arial"/>
          <w:sz w:val="14"/>
        </w:rPr>
      </w:r>
    </w:p>
    <w:p>
      <w:pPr>
        <w:pStyle w:val="BodyText"/>
        <w:spacing w:line="465" w:lineRule="atLeast"/>
        <w:ind w:left="106" w:right="0"/>
        <w:jc w:val="left"/>
        <w:rPr>
          <w:rFonts w:ascii="Arial" w:hAnsi="Arial" w:cs="Arial" w:eastAsia="Arial"/>
        </w:rPr>
      </w:pPr>
      <w:r>
        <w:rPr>
          <w:w w:val="115"/>
        </w:rPr>
        <w:br w:type="column"/>
      </w:r>
      <w:r>
        <w:rPr>
          <w:rFonts w:ascii="Arial"/>
          <w:color w:val="B6B6B6"/>
          <w:spacing w:val="-35"/>
          <w:w w:val="115"/>
        </w:rPr>
        <w:t>.</w:t>
      </w:r>
      <w:r>
        <w:rPr>
          <w:rFonts w:ascii="Arial"/>
          <w:color w:val="999999"/>
          <w:w w:val="115"/>
        </w:rPr>
        <w:t>-</w:t>
      </w:r>
      <w:r>
        <w:rPr>
          <w:rFonts w:ascii="Arial"/>
          <w:color w:val="999999"/>
          <w:spacing w:val="-34"/>
          <w:w w:val="115"/>
        </w:rPr>
        <w:t> </w:t>
      </w:r>
      <w:r>
        <w:rPr>
          <w:rFonts w:ascii="Arial"/>
          <w:color w:val="999999"/>
          <w:w w:val="115"/>
        </w:rPr>
        <w:t>-</w:t>
      </w:r>
      <w:r>
        <w:rPr>
          <w:rFonts w:ascii="Arial"/>
          <w:color w:val="999999"/>
          <w:spacing w:val="-27"/>
          <w:w w:val="115"/>
        </w:rPr>
        <w:t> </w:t>
      </w:r>
      <w:r>
        <w:rPr>
          <w:rFonts w:ascii="Arial"/>
          <w:color w:val="999999"/>
          <w:w w:val="115"/>
        </w:rPr>
        <w:t>-</w:t>
      </w:r>
      <w:r>
        <w:rPr>
          <w:rFonts w:ascii="Arial"/>
          <w:color w:val="999999"/>
          <w:spacing w:val="-33"/>
          <w:w w:val="115"/>
        </w:rPr>
        <w:t> </w:t>
      </w:r>
      <w:r>
        <w:rPr>
          <w:rFonts w:ascii="Arial"/>
          <w:color w:val="999999"/>
          <w:w w:val="115"/>
        </w:rPr>
        <w:t>-</w:t>
      </w:r>
      <w:r>
        <w:rPr>
          <w:rFonts w:ascii="Arial"/>
          <w:color w:val="999999"/>
          <w:spacing w:val="-28"/>
          <w:w w:val="115"/>
        </w:rPr>
        <w:t> </w:t>
      </w:r>
      <w:r>
        <w:rPr>
          <w:rFonts w:ascii="Arial"/>
          <w:color w:val="999999"/>
          <w:w w:val="115"/>
        </w:rPr>
        <w:t>-</w:t>
      </w:r>
      <w:r>
        <w:rPr>
          <w:rFonts w:ascii="Arial"/>
          <w:color w:val="999999"/>
          <w:spacing w:val="-27"/>
          <w:w w:val="115"/>
        </w:rPr>
        <w:t> </w:t>
      </w:r>
      <w:r>
        <w:rPr>
          <w:rFonts w:ascii="Arial"/>
          <w:color w:val="999999"/>
          <w:w w:val="115"/>
        </w:rPr>
        <w:t>-</w:t>
      </w:r>
      <w:r>
        <w:rPr>
          <w:rFonts w:ascii="Arial"/>
          <w:color w:val="999999"/>
          <w:spacing w:val="-26"/>
          <w:w w:val="115"/>
        </w:rPr>
        <w:t> </w:t>
      </w:r>
      <w:r>
        <w:rPr>
          <w:rFonts w:ascii="Arial"/>
          <w:color w:val="999999"/>
          <w:w w:val="115"/>
        </w:rPr>
        <w:t>-</w:t>
      </w:r>
      <w:r>
        <w:rPr>
          <w:rFonts w:ascii="Arial"/>
        </w:rPr>
      </w:r>
    </w:p>
    <w:p>
      <w:pPr>
        <w:spacing w:line="46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85"/>
        </w:rPr>
        <w:br w:type="column"/>
      </w:r>
      <w:r>
        <w:rPr>
          <w:rFonts w:ascii="Arial"/>
          <w:color w:val="999999"/>
          <w:w w:val="185"/>
          <w:sz w:val="10"/>
        </w:rPr>
        <w:t>\</w:t>
      </w:r>
      <w:r>
        <w:rPr>
          <w:rFonts w:ascii="Arial"/>
          <w:color w:val="999999"/>
          <w:spacing w:val="-27"/>
          <w:w w:val="185"/>
          <w:sz w:val="10"/>
        </w:rPr>
        <w:t> </w:t>
      </w:r>
      <w:r>
        <w:rPr>
          <w:rFonts w:ascii="Times New Roman"/>
          <w:color w:val="999999"/>
          <w:w w:val="180"/>
          <w:position w:val="-9"/>
          <w:sz w:val="19"/>
        </w:rPr>
        <w:t>'</w:t>
      </w:r>
      <w:r>
        <w:rPr>
          <w:rFonts w:ascii="Times New Roman"/>
          <w:color w:val="999999"/>
          <w:spacing w:val="20"/>
          <w:w w:val="180"/>
          <w:position w:val="-9"/>
          <w:sz w:val="19"/>
        </w:rPr>
        <w:t> </w:t>
      </w:r>
      <w:r>
        <w:rPr>
          <w:rFonts w:ascii="Times New Roman"/>
          <w:color w:val="999999"/>
          <w:w w:val="180"/>
          <w:sz w:val="19"/>
        </w:rPr>
        <w:t>'</w:t>
      </w:r>
      <w:r>
        <w:rPr>
          <w:rFonts w:ascii="Times New Roman"/>
          <w:sz w:val="19"/>
        </w:rPr>
      </w:r>
    </w:p>
    <w:p>
      <w:pPr>
        <w:tabs>
          <w:tab w:pos="2133" w:val="left" w:leader="none"/>
        </w:tabs>
        <w:spacing w:line="465" w:lineRule="atLeast" w:before="0"/>
        <w:ind w:left="14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2"/>
          <w:sz w:val="65"/>
        </w:rPr>
        <w:t>..</w:t>
        <w:tab/>
      </w:r>
      <w:r>
        <w:rPr>
          <w:rFonts w:ascii="Times New Roman"/>
          <w:color w:val="999999"/>
          <w:spacing w:val="-45"/>
          <w:w w:val="55"/>
          <w:position w:val="-9"/>
          <w:sz w:val="65"/>
        </w:rPr>
        <w:t>.</w:t>
      </w:r>
      <w:r>
        <w:rPr>
          <w:rFonts w:ascii="Times New Roman"/>
          <w:color w:val="999999"/>
          <w:w w:val="55"/>
          <w:sz w:val="61"/>
        </w:rPr>
        <w:t>.</w:t>
      </w:r>
      <w:r>
        <w:rPr>
          <w:rFonts w:ascii="Times New Roman"/>
          <w:color w:val="999999"/>
          <w:spacing w:val="-80"/>
          <w:w w:val="55"/>
          <w:sz w:val="61"/>
        </w:rPr>
        <w:t>.</w:t>
      </w:r>
      <w:r>
        <w:rPr>
          <w:rFonts w:ascii="Times New Roman"/>
          <w:color w:val="999999"/>
          <w:spacing w:val="24"/>
          <w:w w:val="55"/>
          <w:position w:val="-9"/>
          <w:sz w:val="65"/>
        </w:rPr>
        <w:t>.</w:t>
      </w:r>
      <w:r>
        <w:rPr>
          <w:rFonts w:ascii="Times New Roman"/>
          <w:color w:val="999999"/>
          <w:w w:val="55"/>
          <w:sz w:val="24"/>
        </w:rPr>
        <w:t>-</w:t>
      </w:r>
      <w:r>
        <w:rPr>
          <w:rFonts w:ascii="Times New Roman"/>
          <w:sz w:val="24"/>
        </w:rPr>
      </w:r>
    </w:p>
    <w:p>
      <w:pPr>
        <w:spacing w:line="330" w:lineRule="atLeast" w:before="0"/>
        <w:ind w:left="477" w:right="0" w:firstLine="1268"/>
        <w:jc w:val="left"/>
        <w:rPr>
          <w:rFonts w:ascii="Arial" w:hAnsi="Arial" w:cs="Arial" w:eastAsia="Arial"/>
          <w:sz w:val="13"/>
          <w:szCs w:val="13"/>
        </w:rPr>
      </w:pPr>
      <w:r>
        <w:rPr>
          <w:w w:val="95"/>
        </w:rPr>
        <w:br w:type="column"/>
      </w:r>
      <w:r>
        <w:rPr>
          <w:rFonts w:ascii="Arial"/>
          <w:w w:val="95"/>
          <w:sz w:val="13"/>
        </w:rPr>
        <w:t>deta.lls</w:t>
      </w:r>
      <w:r>
        <w:rPr>
          <w:rFonts w:ascii="Arial"/>
          <w:spacing w:val="6"/>
          <w:w w:val="95"/>
          <w:sz w:val="13"/>
        </w:rPr>
        <w:t> </w:t>
      </w:r>
      <w:r>
        <w:rPr>
          <w:rFonts w:ascii="Arial"/>
          <w:w w:val="95"/>
          <w:sz w:val="13"/>
        </w:rPr>
        <w:t>shown</w:t>
      </w:r>
      <w:r>
        <w:rPr>
          <w:rFonts w:ascii="Arial"/>
          <w:sz w:val="13"/>
        </w:rPr>
      </w:r>
    </w:p>
    <w:p>
      <w:pPr>
        <w:spacing w:line="294" w:lineRule="atLeast" w:before="0"/>
        <w:ind w:left="47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allowed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without</w:t>
      </w:r>
      <w:r>
        <w:rPr>
          <w:rFonts w:ascii="Arial"/>
          <w:spacing w:val="22"/>
          <w:sz w:val="13"/>
        </w:rPr>
        <w:t> </w:t>
      </w:r>
      <w:r>
        <w:rPr>
          <w:rFonts w:ascii="Arial"/>
          <w:sz w:val="13"/>
        </w:rPr>
        <w:t>prior</w:t>
      </w:r>
      <w:r>
        <w:rPr>
          <w:rFonts w:ascii="Arial"/>
          <w:spacing w:val="9"/>
          <w:sz w:val="13"/>
        </w:rPr>
        <w:t> </w:t>
      </w:r>
      <w:r>
        <w:rPr>
          <w:rFonts w:ascii="Arial"/>
          <w:spacing w:val="-1"/>
          <w:sz w:val="13"/>
        </w:rPr>
        <w:t>permission</w:t>
      </w:r>
      <w:r>
        <w:rPr>
          <w:rFonts w:ascii="Arial"/>
          <w:spacing w:val="4"/>
          <w:sz w:val="13"/>
        </w:rPr>
        <w:t>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8"/>
          <w:sz w:val="13"/>
        </w:rPr>
        <w:t>n</w:t>
      </w:r>
      <w:r>
        <w:rPr>
          <w:rFonts w:ascii="Arial"/>
          <w:spacing w:val="-11"/>
          <w:sz w:val="13"/>
        </w:rPr>
        <w:t> </w:t>
      </w:r>
      <w:r>
        <w:rPr>
          <w:rFonts w:ascii="Arial"/>
          <w:sz w:val="13"/>
        </w:rPr>
        <w:t>writing.</w:t>
      </w:r>
      <w:r>
        <w:rPr>
          <w:rFonts w:ascii="Arial"/>
          <w:sz w:val="13"/>
        </w:rPr>
      </w:r>
    </w:p>
    <w:p>
      <w:pPr>
        <w:spacing w:line="465" w:lineRule="atLeast" w:before="0"/>
        <w:ind w:left="2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drawing</w:t>
      </w:r>
      <w:r>
        <w:rPr>
          <w:rFonts w:ascii="Arial"/>
          <w:sz w:val="13"/>
        </w:rPr>
      </w:r>
    </w:p>
    <w:p>
      <w:pPr>
        <w:spacing w:after="0" w:line="46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8173" w:space="40"/>
            <w:col w:w="3428" w:space="40"/>
            <w:col w:w="885" w:space="40"/>
            <w:col w:w="1796" w:space="40"/>
            <w:col w:w="2401" w:space="40"/>
            <w:col w:w="2929" w:space="40"/>
            <w:col w:w="1228"/>
          </w:cols>
        </w:sectPr>
      </w:pPr>
    </w:p>
    <w:p>
      <w:pPr>
        <w:tabs>
          <w:tab w:pos="822" w:val="left" w:leader="none"/>
        </w:tabs>
        <w:spacing w:line="61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07D8D8"/>
          <w:spacing w:val="-29"/>
          <w:w w:val="105"/>
          <w:sz w:val="14"/>
        </w:rPr>
        <w:t>/</w:t>
      </w:r>
      <w:r>
        <w:rPr>
          <w:rFonts w:ascii="Times New Roman"/>
          <w:color w:val="B6B6B6"/>
          <w:spacing w:val="-2"/>
          <w:w w:val="105"/>
          <w:position w:val="4"/>
          <w:sz w:val="6"/>
        </w:rPr>
        <w:t>"</w:t>
      </w:r>
      <w:r>
        <w:rPr>
          <w:rFonts w:ascii="Times New Roman"/>
          <w:color w:val="999999"/>
          <w:spacing w:val="-35"/>
          <w:w w:val="105"/>
          <w:position w:val="4"/>
          <w:sz w:val="6"/>
        </w:rPr>
        <w:t>&gt;</w:t>
      </w:r>
      <w:r>
        <w:rPr>
          <w:rFonts w:ascii="Arial"/>
          <w:color w:val="07D8D8"/>
          <w:spacing w:val="-5"/>
          <w:w w:val="105"/>
          <w:sz w:val="14"/>
        </w:rPr>
        <w:t>'</w:t>
      </w:r>
      <w:r>
        <w:rPr>
          <w:rFonts w:ascii="Times New Roman"/>
          <w:color w:val="999999"/>
          <w:spacing w:val="-15"/>
          <w:w w:val="105"/>
          <w:position w:val="4"/>
          <w:sz w:val="6"/>
        </w:rPr>
        <w:t>:</w:t>
      </w:r>
      <w:r>
        <w:rPr>
          <w:rFonts w:ascii="Arial"/>
          <w:color w:val="07D8D8"/>
          <w:spacing w:val="-33"/>
          <w:w w:val="105"/>
          <w:sz w:val="14"/>
        </w:rPr>
        <w:t>.</w:t>
      </w:r>
      <w:r>
        <w:rPr>
          <w:rFonts w:ascii="Times New Roman"/>
          <w:color w:val="999999"/>
          <w:w w:val="105"/>
          <w:position w:val="4"/>
          <w:sz w:val="6"/>
        </w:rPr>
        <w:t>-</w:t>
      </w:r>
      <w:r>
        <w:rPr>
          <w:rFonts w:ascii="Times New Roman"/>
          <w:color w:val="999999"/>
          <w:spacing w:val="-1"/>
          <w:w w:val="105"/>
          <w:position w:val="4"/>
          <w:sz w:val="6"/>
        </w:rPr>
        <w:t> </w:t>
      </w:r>
      <w:r>
        <w:rPr>
          <w:rFonts w:ascii="Arial"/>
          <w:color w:val="999999"/>
          <w:w w:val="105"/>
          <w:sz w:val="14"/>
        </w:rPr>
        <w:t>-</w:t>
      </w:r>
      <w:r>
        <w:rPr>
          <w:rFonts w:ascii="Arial"/>
          <w:color w:val="999999"/>
          <w:spacing w:val="-6"/>
          <w:w w:val="105"/>
          <w:sz w:val="14"/>
        </w:rPr>
        <w:t>-</w:t>
      </w:r>
      <w:r>
        <w:rPr>
          <w:rFonts w:ascii="Arial"/>
          <w:color w:val="999999"/>
          <w:spacing w:val="-80"/>
          <w:w w:val="105"/>
          <w:sz w:val="14"/>
        </w:rPr>
        <w:t>z</w:t>
      </w:r>
      <w:r>
        <w:rPr>
          <w:rFonts w:ascii="Arial"/>
          <w:i/>
          <w:color w:val="999999"/>
          <w:w w:val="105"/>
          <w:position w:val="4"/>
          <w:sz w:val="7"/>
        </w:rPr>
        <w:t>_JI</w:t>
      </w:r>
      <w:r>
        <w:rPr>
          <w:rFonts w:ascii="Arial"/>
          <w:i/>
          <w:color w:val="999999"/>
          <w:spacing w:val="-7"/>
          <w:w w:val="105"/>
          <w:position w:val="4"/>
          <w:sz w:val="7"/>
        </w:rPr>
        <w:t> </w:t>
      </w:r>
      <w:r>
        <w:rPr>
          <w:rFonts w:ascii="Arial"/>
          <w:color w:val="999999"/>
          <w:w w:val="90"/>
          <w:sz w:val="14"/>
        </w:rPr>
        <w:t>_</w:t>
        <w:tab/>
      </w:r>
      <w:r>
        <w:rPr>
          <w:rFonts w:ascii="Arial"/>
          <w:i/>
          <w:color w:val="999999"/>
          <w:w w:val="90"/>
          <w:sz w:val="14"/>
        </w:rPr>
        <w:t>-l_</w:t>
      </w:r>
      <w:r>
        <w:rPr>
          <w:rFonts w:ascii="Arial"/>
          <w:i/>
          <w:color w:val="999999"/>
          <w:spacing w:val="-13"/>
          <w:w w:val="90"/>
          <w:sz w:val="14"/>
        </w:rPr>
        <w:t> </w:t>
      </w:r>
      <w:r>
        <w:rPr>
          <w:rFonts w:ascii="Arial"/>
          <w:color w:val="999999"/>
          <w:w w:val="90"/>
          <w:sz w:val="14"/>
        </w:rPr>
        <w:t>_</w:t>
      </w:r>
      <w:r>
        <w:rPr>
          <w:rFonts w:ascii="Arial"/>
          <w:color w:val="999999"/>
          <w:spacing w:val="-18"/>
          <w:w w:val="90"/>
          <w:sz w:val="14"/>
        </w:rPr>
        <w:t> </w:t>
      </w:r>
      <w:r>
        <w:rPr>
          <w:rFonts w:ascii="Arial"/>
          <w:color w:val="999999"/>
          <w:w w:val="90"/>
          <w:sz w:val="14"/>
        </w:rPr>
        <w:t>_</w:t>
      </w:r>
      <w:r>
        <w:rPr>
          <w:rFonts w:ascii="Arial"/>
          <w:color w:val="999999"/>
          <w:spacing w:val="-16"/>
          <w:w w:val="90"/>
          <w:sz w:val="14"/>
        </w:rPr>
        <w:t> </w:t>
      </w:r>
      <w:r>
        <w:rPr>
          <w:rFonts w:ascii="Times New Roman"/>
          <w:color w:val="999999"/>
          <w:spacing w:val="-8"/>
          <w:w w:val="90"/>
          <w:sz w:val="15"/>
        </w:rPr>
        <w:t>-</w:t>
      </w:r>
      <w:r>
        <w:rPr>
          <w:rFonts w:ascii="Times New Roman"/>
          <w:color w:val="999999"/>
          <w:w w:val="90"/>
          <w:sz w:val="15"/>
        </w:rPr>
        <w:t>"</w:t>
      </w:r>
      <w:r>
        <w:rPr>
          <w:rFonts w:ascii="Times New Roman"/>
          <w:color w:val="999999"/>
          <w:spacing w:val="-54"/>
          <w:w w:val="90"/>
          <w:sz w:val="15"/>
        </w:rPr>
        <w:t>"</w:t>
      </w:r>
      <w:r>
        <w:rPr>
          <w:rFonts w:ascii="Arial"/>
          <w:color w:val="999999"/>
          <w:spacing w:val="-16"/>
          <w:w w:val="90"/>
          <w:position w:val="4"/>
          <w:sz w:val="7"/>
        </w:rPr>
        <w:t>.</w:t>
      </w:r>
      <w:r>
        <w:rPr>
          <w:rFonts w:ascii="Arial"/>
          <w:color w:val="999999"/>
          <w:spacing w:val="-50"/>
          <w:w w:val="90"/>
          <w:position w:val="4"/>
          <w:sz w:val="7"/>
        </w:rPr>
        <w:t>/</w:t>
      </w:r>
      <w:r>
        <w:rPr>
          <w:rFonts w:ascii="Times New Roman"/>
          <w:color w:val="999999"/>
          <w:w w:val="90"/>
          <w:sz w:val="15"/>
        </w:rPr>
        <w:t>"</w:t>
      </w:r>
      <w:r>
        <w:rPr>
          <w:rFonts w:ascii="Times New Roman"/>
          <w:color w:val="999999"/>
          <w:spacing w:val="-63"/>
          <w:w w:val="90"/>
          <w:sz w:val="15"/>
        </w:rPr>
        <w:t>m</w:t>
      </w:r>
      <w:r>
        <w:rPr>
          <w:rFonts w:ascii="Arial"/>
          <w:color w:val="999999"/>
          <w:spacing w:val="-18"/>
          <w:w w:val="90"/>
          <w:position w:val="4"/>
          <w:sz w:val="7"/>
        </w:rPr>
        <w:t>-</w:t>
      </w:r>
      <w:r>
        <w:rPr>
          <w:rFonts w:ascii="Arial"/>
          <w:color w:val="999999"/>
          <w:spacing w:val="-11"/>
          <w:w w:val="90"/>
          <w:position w:val="4"/>
          <w:sz w:val="7"/>
        </w:rPr>
        <w:t>'</w:t>
      </w:r>
      <w:r>
        <w:rPr>
          <w:rFonts w:ascii="Arial"/>
          <w:color w:val="999999"/>
          <w:w w:val="90"/>
          <w:position w:val="4"/>
          <w:sz w:val="7"/>
        </w:rPr>
        <w:t>-</w:t>
      </w:r>
      <w:r>
        <w:rPr>
          <w:rFonts w:ascii="Arial"/>
          <w:color w:val="999999"/>
          <w:spacing w:val="-18"/>
          <w:w w:val="90"/>
          <w:position w:val="4"/>
          <w:sz w:val="7"/>
        </w:rPr>
        <w:t>-</w:t>
      </w:r>
      <w:r>
        <w:rPr>
          <w:rFonts w:ascii="Times New Roman"/>
          <w:color w:val="999999"/>
          <w:w w:val="90"/>
          <w:sz w:val="15"/>
        </w:rPr>
        <w:t>i.......,</w:t>
      </w:r>
      <w:r>
        <w:rPr>
          <w:rFonts w:ascii="Times New Roman"/>
          <w:color w:val="999999"/>
          <w:spacing w:val="-24"/>
          <w:w w:val="90"/>
          <w:sz w:val="15"/>
        </w:rPr>
        <w:t> </w:t>
      </w:r>
      <w:r>
        <w:rPr>
          <w:rFonts w:ascii="Arial"/>
          <w:color w:val="999999"/>
          <w:w w:val="310"/>
          <w:position w:val="4"/>
          <w:sz w:val="7"/>
        </w:rPr>
        <w:t>'</w:t>
      </w:r>
      <w:r>
        <w:rPr>
          <w:rFonts w:ascii="Arial"/>
          <w:color w:val="999999"/>
          <w:spacing w:val="-5"/>
          <w:w w:val="310"/>
          <w:position w:val="4"/>
          <w:sz w:val="7"/>
        </w:rPr>
        <w:t>'</w:t>
      </w:r>
      <w:r>
        <w:rPr>
          <w:rFonts w:ascii="Times New Roman"/>
          <w:color w:val="999999"/>
          <w:w w:val="310"/>
          <w:sz w:val="15"/>
        </w:rPr>
        <w:t>,</w:t>
      </w:r>
      <w:r>
        <w:rPr>
          <w:rFonts w:ascii="Times New Roman"/>
          <w:sz w:val="15"/>
        </w:rPr>
      </w:r>
    </w:p>
    <w:p>
      <w:pPr>
        <w:tabs>
          <w:tab w:pos="4550" w:val="left" w:leader="none"/>
          <w:tab w:pos="6934" w:val="left" w:leader="none"/>
        </w:tabs>
        <w:spacing w:line="746" w:lineRule="atLeast" w:before="0"/>
        <w:ind w:left="416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90"/>
        </w:rPr>
        <w:br w:type="column"/>
      </w:r>
      <w:r>
        <w:rPr>
          <w:rFonts w:ascii="Arial" w:hAnsi="Arial" w:cs="Arial" w:eastAsia="Arial"/>
          <w:color w:val="999999"/>
          <w:w w:val="90"/>
          <w:sz w:val="20"/>
          <w:szCs w:val="20"/>
        </w:rPr>
        <w:t>',</w:t>
        <w:tab/>
      </w:r>
      <w:r>
        <w:rPr>
          <w:rFonts w:ascii="Arial" w:hAnsi="Arial" w:cs="Arial" w:eastAsia="Arial"/>
          <w:i/>
          <w:color w:val="999999"/>
          <w:spacing w:val="12"/>
          <w:w w:val="205"/>
          <w:sz w:val="20"/>
          <w:szCs w:val="20"/>
        </w:rPr>
        <w:t>f</w:t>
      </w:r>
      <w:r>
        <w:rPr>
          <w:rFonts w:ascii="Arial" w:hAnsi="Arial" w:cs="Arial" w:eastAsia="Arial"/>
          <w:i/>
          <w:color w:val="999999"/>
          <w:w w:val="2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80"/>
          <w:w w:val="2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24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sz w:val="20"/>
          <w:szCs w:val="20"/>
        </w:rPr>
        <w:t>&lt;'-</w:t>
      </w:r>
      <w:r>
        <w:rPr>
          <w:rFonts w:ascii="Arial" w:hAnsi="Arial" w:cs="Arial" w:eastAsia="Arial"/>
          <w:i/>
          <w:color w:val="999999"/>
          <w:spacing w:val="-17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23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18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17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32"/>
          <w:w w:val="105"/>
          <w:sz w:val="20"/>
          <w:szCs w:val="20"/>
        </w:rPr>
        <w:t>•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!</w:t>
      </w:r>
      <w:r>
        <w:rPr>
          <w:rFonts w:ascii="Arial" w:hAnsi="Arial" w:cs="Arial" w:eastAsia="Arial"/>
          <w:i/>
          <w:color w:val="999999"/>
          <w:spacing w:val="-29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24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24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spacing w:val="-13"/>
          <w:w w:val="105"/>
          <w:sz w:val="20"/>
          <w:szCs w:val="20"/>
        </w:rPr>
        <w:t>'</w:t>
      </w:r>
      <w:r>
        <w:rPr>
          <w:rFonts w:ascii="Arial" w:hAnsi="Arial" w:cs="Arial" w:eastAsia="Arial"/>
          <w:i/>
          <w:color w:val="999999"/>
          <w:w w:val="105"/>
          <w:sz w:val="20"/>
          <w:szCs w:val="20"/>
        </w:rPr>
        <w:t>T• </w:t>
      </w:r>
      <w:r>
        <w:rPr>
          <w:rFonts w:ascii="Arial" w:hAnsi="Arial" w:cs="Arial" w:eastAsia="Arial"/>
          <w:i/>
          <w:color w:val="999999"/>
          <w:spacing w:val="16"/>
          <w:w w:val="105"/>
          <w:sz w:val="20"/>
          <w:szCs w:val="20"/>
        </w:rPr>
        <w:t> </w:t>
      </w:r>
      <w:r>
        <w:rPr>
          <w:rFonts w:ascii="Arial" w:hAnsi="Arial" w:cs="Arial" w:eastAsia="Arial"/>
          <w:i/>
          <w:color w:val="999999"/>
          <w:w w:val="145"/>
          <w:sz w:val="20"/>
          <w:szCs w:val="20"/>
        </w:rPr>
        <w:t>r</w:t>
        <w:tab/>
      </w:r>
      <w:r>
        <w:rPr>
          <w:rFonts w:ascii="Times New Roman" w:hAnsi="Times New Roman" w:cs="Times New Roman" w:eastAsia="Times New Roman"/>
          <w:color w:val="999999"/>
          <w:w w:val="14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51" w:lineRule="exact" w:before="0"/>
        <w:ind w:left="22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54" w:lineRule="exact" w:before="10"/>
        <w:ind w:left="226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color w:val="999999"/>
          <w:spacing w:val="46"/>
          <w:w w:val="250"/>
          <w:sz w:val="8"/>
        </w:rPr>
        <w:t> </w:t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62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60"/>
        </w:rPr>
        <w:br w:type="column"/>
      </w:r>
      <w:r>
        <w:rPr>
          <w:rFonts w:ascii="Times New Roman"/>
          <w:color w:val="999999"/>
          <w:spacing w:val="-4"/>
          <w:w w:val="60"/>
          <w:sz w:val="19"/>
        </w:rPr>
        <w:t>&lt;-</w:t>
      </w:r>
      <w:r>
        <w:rPr>
          <w:rFonts w:ascii="Times New Roman"/>
          <w:color w:val="999999"/>
          <w:spacing w:val="-1"/>
          <w:w w:val="60"/>
          <w:sz w:val="19"/>
        </w:rPr>
        <w:t>"</w:t>
      </w:r>
      <w:r>
        <w:rPr>
          <w:rFonts w:ascii="Times New Roman"/>
          <w:sz w:val="19"/>
        </w:rPr>
      </w:r>
    </w:p>
    <w:p>
      <w:pPr>
        <w:tabs>
          <w:tab w:pos="1104" w:val="left" w:leader="none"/>
        </w:tabs>
        <w:spacing w:line="774" w:lineRule="atLeast" w:before="0"/>
        <w:ind w:left="72" w:right="0" w:firstLine="0"/>
        <w:jc w:val="center"/>
        <w:rPr>
          <w:rFonts w:ascii="Courier New" w:hAnsi="Courier New" w:cs="Courier New" w:eastAsia="Courier New"/>
          <w:sz w:val="9"/>
          <w:szCs w:val="9"/>
        </w:rPr>
      </w:pPr>
      <w:r>
        <w:rPr>
          <w:w w:val="165"/>
        </w:rPr>
        <w:br w:type="column"/>
      </w:r>
      <w:r>
        <w:rPr>
          <w:rFonts w:ascii="Courier New"/>
          <w:color w:val="999999"/>
          <w:w w:val="165"/>
          <w:sz w:val="9"/>
        </w:rPr>
        <w:t>-</w:t>
        <w:tab/>
      </w:r>
      <w:r>
        <w:rPr>
          <w:rFonts w:ascii="Courier New"/>
          <w:color w:val="999999"/>
          <w:w w:val="180"/>
          <w:sz w:val="9"/>
        </w:rPr>
        <w:t>8</w:t>
      </w:r>
      <w:r>
        <w:rPr>
          <w:rFonts w:ascii="Courier New"/>
          <w:sz w:val="9"/>
        </w:rPr>
      </w:r>
    </w:p>
    <w:p>
      <w:pPr>
        <w:spacing w:line="122" w:lineRule="exact" w:before="0"/>
        <w:ind w:left="52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999999"/>
          <w:w w:val="180"/>
          <w:sz w:val="13"/>
          <w:szCs w:val="13"/>
        </w:rPr>
        <w:t>-</w:t>
      </w:r>
      <w:r>
        <w:rPr>
          <w:rFonts w:ascii="Arial" w:hAnsi="Arial" w:cs="Arial" w:eastAsia="Arial"/>
          <w:color w:val="999999"/>
          <w:spacing w:val="-40"/>
          <w:w w:val="180"/>
          <w:sz w:val="13"/>
          <w:szCs w:val="13"/>
        </w:rPr>
        <w:t> </w:t>
      </w:r>
      <w:r>
        <w:rPr>
          <w:rFonts w:ascii="Arial" w:hAnsi="Arial" w:cs="Arial" w:eastAsia="Arial"/>
          <w:color w:val="999999"/>
          <w:w w:val="180"/>
          <w:sz w:val="13"/>
          <w:szCs w:val="13"/>
        </w:rPr>
        <w:t>-</w:t>
      </w:r>
      <w:r>
        <w:rPr>
          <w:rFonts w:ascii="Arial" w:hAnsi="Arial" w:cs="Arial" w:eastAsia="Arial"/>
          <w:color w:val="999999"/>
          <w:spacing w:val="-36"/>
          <w:w w:val="180"/>
          <w:sz w:val="13"/>
          <w:szCs w:val="13"/>
        </w:rPr>
        <w:t> </w:t>
      </w:r>
      <w:r>
        <w:rPr>
          <w:rFonts w:ascii="Arial" w:hAnsi="Arial" w:cs="Arial" w:eastAsia="Arial"/>
          <w:color w:val="999999"/>
          <w:w w:val="155"/>
          <w:sz w:val="13"/>
          <w:szCs w:val="13"/>
        </w:rPr>
        <w:t>-</w:t>
      </w:r>
      <w:r>
        <w:rPr>
          <w:rFonts w:ascii="Arial" w:hAnsi="Arial" w:cs="Arial" w:eastAsia="Arial"/>
          <w:color w:val="999999"/>
          <w:spacing w:val="-25"/>
          <w:w w:val="155"/>
          <w:sz w:val="13"/>
          <w:szCs w:val="13"/>
        </w:rPr>
        <w:t> </w:t>
      </w:r>
      <w:r>
        <w:rPr>
          <w:rFonts w:ascii="Arial" w:hAnsi="Arial" w:cs="Arial" w:eastAsia="Arial"/>
          <w:color w:val="999999"/>
          <w:w w:val="180"/>
          <w:sz w:val="13"/>
          <w:szCs w:val="13"/>
        </w:rPr>
        <w:t>-</w:t>
      </w:r>
      <w:r>
        <w:rPr>
          <w:rFonts w:ascii="Arial" w:hAnsi="Arial" w:cs="Arial" w:eastAsia="Arial"/>
          <w:color w:val="999999"/>
          <w:spacing w:val="-35"/>
          <w:w w:val="180"/>
          <w:sz w:val="13"/>
          <w:szCs w:val="13"/>
        </w:rPr>
        <w:t> </w:t>
      </w:r>
      <w:r>
        <w:rPr>
          <w:rFonts w:ascii="Arial" w:hAnsi="Arial" w:cs="Arial" w:eastAsia="Arial"/>
          <w:color w:val="999999"/>
          <w:w w:val="180"/>
          <w:sz w:val="13"/>
          <w:szCs w:val="13"/>
        </w:rPr>
        <w:t>-1</w:t>
      </w:r>
      <w:r>
        <w:rPr>
          <w:rFonts w:ascii="Arial" w:hAnsi="Arial" w:cs="Arial" w:eastAsia="Arial"/>
          <w:color w:val="999999"/>
          <w:spacing w:val="-14"/>
          <w:w w:val="180"/>
          <w:sz w:val="13"/>
          <w:szCs w:val="13"/>
        </w:rPr>
        <w:t> </w:t>
      </w:r>
      <w:r>
        <w:rPr>
          <w:rFonts w:ascii="Arial" w:hAnsi="Arial" w:cs="Arial" w:eastAsia="Arial"/>
          <w:color w:val="999999"/>
          <w:spacing w:val="-1"/>
          <w:w w:val="95"/>
          <w:sz w:val="13"/>
          <w:szCs w:val="13"/>
        </w:rPr>
        <w:t>•</w:t>
      </w:r>
      <w:r>
        <w:rPr>
          <w:rFonts w:ascii="Arial" w:hAnsi="Arial" w:cs="Arial" w:eastAsia="Arial"/>
          <w:color w:val="999999"/>
          <w:spacing w:val="-2"/>
          <w:w w:val="95"/>
          <w:sz w:val="13"/>
          <w:szCs w:val="13"/>
        </w:rPr>
        <w:t>.,.,,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836" w:lineRule="atLeast" w:before="0"/>
        <w:ind w:left="71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No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pacing w:val="-1"/>
          <w:sz w:val="13"/>
        </w:rPr>
        <w:t>devl</w:t>
      </w:r>
      <w:r>
        <w:rPr>
          <w:rFonts w:ascii="Arial"/>
          <w:spacing w:val="-2"/>
          <w:sz w:val="13"/>
        </w:rPr>
        <w:t>adon</w:t>
      </w:r>
      <w:r>
        <w:rPr>
          <w:rFonts w:ascii="Arial"/>
          <w:sz w:val="13"/>
        </w:rPr>
        <w:t> from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the</w:t>
      </w:r>
      <w:r>
        <w:rPr>
          <w:rFonts w:ascii="Arial"/>
          <w:sz w:val="13"/>
        </w:rPr>
      </w:r>
    </w:p>
    <w:p>
      <w:pPr>
        <w:spacing w:line="836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w w:val="105"/>
          <w:sz w:val="13"/>
        </w:rPr>
        <w:t>on</w:t>
      </w:r>
      <w:r>
        <w:rPr>
          <w:rFonts w:ascii="Arial"/>
          <w:spacing w:val="-10"/>
          <w:w w:val="105"/>
          <w:sz w:val="13"/>
        </w:rPr>
        <w:t> </w:t>
      </w:r>
      <w:r>
        <w:rPr>
          <w:rFonts w:ascii="Arial"/>
          <w:spacing w:val="-1"/>
          <w:w w:val="105"/>
          <w:sz w:val="13"/>
        </w:rPr>
        <w:t>this</w:t>
      </w:r>
      <w:r>
        <w:rPr>
          <w:rFonts w:ascii="Arial"/>
          <w:sz w:val="13"/>
        </w:rPr>
      </w:r>
    </w:p>
    <w:p>
      <w:pPr>
        <w:spacing w:line="836" w:lineRule="atLeast" w:before="0"/>
        <w:ind w:left="48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wlll</w:t>
      </w:r>
      <w:r>
        <w:rPr>
          <w:rFonts w:ascii="Arial"/>
          <w:spacing w:val="12"/>
          <w:sz w:val="13"/>
        </w:rPr>
        <w:t> </w:t>
      </w:r>
      <w:r>
        <w:rPr>
          <w:rFonts w:ascii="Arial"/>
          <w:sz w:val="13"/>
        </w:rPr>
        <w:t>be</w:t>
      </w:r>
    </w:p>
    <w:p>
      <w:pPr>
        <w:spacing w:after="0" w:line="836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7038" w:space="40"/>
            <w:col w:w="7278" w:space="40"/>
            <w:col w:w="965" w:space="40"/>
            <w:col w:w="1206" w:space="40"/>
            <w:col w:w="1948" w:space="40"/>
            <w:col w:w="1214" w:space="40"/>
            <w:col w:w="1191"/>
          </w:cols>
        </w:sectPr>
      </w:pPr>
    </w:p>
    <w:p>
      <w:pPr>
        <w:tabs>
          <w:tab w:pos="1007" w:val="left" w:leader="none"/>
          <w:tab w:pos="1293" w:val="left" w:leader="none"/>
          <w:tab w:pos="1689" w:val="left" w:leader="none"/>
        </w:tabs>
        <w:spacing w:line="53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color w:val="0101FB"/>
          <w:spacing w:val="-17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color w:val="999999"/>
          <w:spacing w:val="-10"/>
          <w:sz w:val="21"/>
          <w:szCs w:val="21"/>
        </w:rPr>
        <w:t>"'</w:t>
      </w:r>
      <w:r>
        <w:rPr>
          <w:rFonts w:ascii="Times New Roman" w:hAnsi="Times New Roman" w:cs="Times New Roman" w:eastAsia="Times New Roman"/>
          <w:color w:val="999999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99999"/>
          <w:spacing w:val="-15"/>
          <w:sz w:val="21"/>
          <w:szCs w:val="21"/>
        </w:rPr>
        <w:t>,.</w:t>
      </w:r>
      <w:r>
        <w:rPr>
          <w:rFonts w:ascii="Times New Roman" w:hAnsi="Times New Roman" w:cs="Times New Roman" w:eastAsia="Times New Roman"/>
          <w:color w:val="999999"/>
          <w:spacing w:val="-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21"/>
          <w:szCs w:val="21"/>
        </w:rPr>
        <w:t>v</w:t>
      </w:r>
      <w:r>
        <w:rPr>
          <w:rFonts w:ascii="Times New Roman" w:hAnsi="Times New Roman" w:cs="Times New Roman" w:eastAsia="Times New Roman"/>
          <w:color w:val="999999"/>
          <w:spacing w:val="49"/>
          <w:w w:val="14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99999"/>
          <w:spacing w:val="-21"/>
          <w:w w:val="13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color w:val="999999"/>
          <w:spacing w:val="-19"/>
          <w:w w:val="135"/>
          <w:sz w:val="21"/>
          <w:szCs w:val="21"/>
        </w:rPr>
        <w:t>•</w:t>
        <w:tab/>
      </w:r>
      <w:r>
        <w:rPr>
          <w:rFonts w:ascii="Times New Roman" w:hAnsi="Times New Roman" w:cs="Times New Roman" w:eastAsia="Times New Roman"/>
          <w:color w:val="B6B6B6"/>
          <w:w w:val="90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color w:val="999999"/>
          <w:w w:val="95"/>
          <w:sz w:val="21"/>
          <w:szCs w:val="21"/>
        </w:rPr>
        <w:t>"')</w:t>
        <w:tab/>
      </w:r>
      <w:r>
        <w:rPr>
          <w:rFonts w:ascii="Times New Roman" w:hAnsi="Times New Roman" w:cs="Times New Roman" w:eastAsia="Times New Roman"/>
          <w:color w:val="999999"/>
          <w:w w:val="345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tabs>
          <w:tab w:pos="771" w:val="left" w:leader="none"/>
        </w:tabs>
        <w:spacing w:line="49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26"/>
          <w:sz w:val="61"/>
        </w:rPr>
        <w:t>..</w:t>
        <w:tab/>
      </w:r>
      <w:r>
        <w:rPr>
          <w:rFonts w:ascii="Times New Roman"/>
          <w:i/>
          <w:color w:val="999999"/>
          <w:w w:val="135"/>
          <w:sz w:val="16"/>
        </w:rPr>
        <w:t>#</w:t>
      </w:r>
      <w:r>
        <w:rPr>
          <w:rFonts w:ascii="Times New Roman"/>
          <w:i/>
          <w:color w:val="999999"/>
          <w:spacing w:val="7"/>
          <w:w w:val="135"/>
          <w:sz w:val="16"/>
        </w:rPr>
        <w:t> </w:t>
      </w:r>
      <w:r>
        <w:rPr>
          <w:rFonts w:ascii="Arial"/>
          <w:i/>
          <w:color w:val="999999"/>
          <w:w w:val="55"/>
          <w:sz w:val="12"/>
        </w:rPr>
        <w:t>I  </w:t>
      </w:r>
      <w:r>
        <w:rPr>
          <w:rFonts w:ascii="Arial"/>
          <w:i/>
          <w:color w:val="999999"/>
          <w:spacing w:val="2"/>
          <w:w w:val="55"/>
          <w:sz w:val="12"/>
        </w:rPr>
        <w:t> </w:t>
      </w:r>
      <w:r>
        <w:rPr>
          <w:rFonts w:ascii="Arial"/>
          <w:i/>
          <w:color w:val="999999"/>
          <w:w w:val="170"/>
          <w:sz w:val="12"/>
        </w:rPr>
        <w:t>#</w:t>
      </w:r>
      <w:r>
        <w:rPr>
          <w:rFonts w:ascii="Arial"/>
          <w:i/>
          <w:color w:val="999999"/>
          <w:spacing w:val="51"/>
          <w:w w:val="170"/>
          <w:sz w:val="12"/>
        </w:rPr>
        <w:t> </w:t>
      </w:r>
      <w:r>
        <w:rPr>
          <w:rFonts w:ascii="Arial"/>
          <w:i/>
          <w:color w:val="999999"/>
          <w:w w:val="205"/>
          <w:sz w:val="12"/>
        </w:rPr>
        <w:t>{</w:t>
      </w:r>
      <w:r>
        <w:rPr>
          <w:rFonts w:ascii="Arial"/>
          <w:sz w:val="12"/>
        </w:rPr>
      </w:r>
    </w:p>
    <w:p>
      <w:pPr>
        <w:spacing w:line="579" w:lineRule="atLeast" w:before="0"/>
        <w:ind w:left="0" w:right="35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80"/>
          <w:sz w:val="8"/>
        </w:rPr>
        <w:t>I</w:t>
      </w:r>
      <w:r>
        <w:rPr>
          <w:rFonts w:ascii="Arial"/>
          <w:sz w:val="8"/>
        </w:rPr>
      </w:r>
    </w:p>
    <w:p>
      <w:pPr>
        <w:spacing w:line="306" w:lineRule="atLeast" w:before="0"/>
        <w:ind w:left="44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18"/>
        </w:rPr>
        <w:t>&lt;-"</w:t>
      </w:r>
      <w:r>
        <w:rPr>
          <w:rFonts w:ascii="Times New Roman"/>
          <w:sz w:val="18"/>
        </w:rPr>
      </w:r>
    </w:p>
    <w:p>
      <w:pPr>
        <w:spacing w:line="241" w:lineRule="atLeast" w:before="0"/>
        <w:ind w:left="0" w:right="0" w:firstLine="0"/>
        <w:jc w:val="right"/>
        <w:rPr>
          <w:rFonts w:ascii="Arial" w:hAnsi="Arial" w:cs="Arial" w:eastAsia="Arial"/>
          <w:sz w:val="49"/>
          <w:szCs w:val="49"/>
        </w:rPr>
      </w:pPr>
      <w:r>
        <w:rPr>
          <w:rFonts w:ascii="Arial" w:hAnsi="Arial"/>
          <w:color w:val="999999"/>
          <w:w w:val="45"/>
          <w:sz w:val="49"/>
        </w:rPr>
        <w:t>·</w:t>
      </w:r>
      <w:r>
        <w:rPr>
          <w:rFonts w:ascii="Arial" w:hAnsi="Arial"/>
          <w:sz w:val="49"/>
        </w:rPr>
      </w:r>
    </w:p>
    <w:p>
      <w:pPr>
        <w:spacing w:line="53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60"/>
        </w:rPr>
        <w:br w:type="column"/>
      </w:r>
      <w:r>
        <w:rPr>
          <w:rFonts w:ascii="Times New Roman"/>
          <w:color w:val="999999"/>
          <w:spacing w:val="-4"/>
          <w:w w:val="60"/>
          <w:sz w:val="19"/>
        </w:rPr>
        <w:t>&lt;-</w:t>
      </w:r>
      <w:r>
        <w:rPr>
          <w:rFonts w:ascii="Times New Roman"/>
          <w:color w:val="999999"/>
          <w:spacing w:val="-1"/>
          <w:w w:val="60"/>
          <w:sz w:val="19"/>
        </w:rPr>
        <w:t>"</w:t>
      </w:r>
      <w:r>
        <w:rPr>
          <w:rFonts w:ascii="Times New Roman"/>
          <w:sz w:val="19"/>
        </w:rPr>
      </w:r>
    </w:p>
    <w:p>
      <w:pPr>
        <w:tabs>
          <w:tab w:pos="1544" w:val="left" w:leader="none"/>
          <w:tab w:pos="1837" w:val="left" w:leader="none"/>
        </w:tabs>
        <w:spacing w:line="530" w:lineRule="atLeast" w:before="0"/>
        <w:ind w:left="42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215"/>
        </w:rPr>
        <w:br w:type="column"/>
      </w:r>
      <w:r>
        <w:rPr>
          <w:rFonts w:ascii="Times New Roman"/>
          <w:color w:val="999999"/>
          <w:spacing w:val="-7"/>
          <w:w w:val="215"/>
          <w:position w:val="-2"/>
          <w:sz w:val="19"/>
        </w:rPr>
        <w:t>'</w:t>
      </w:r>
      <w:r>
        <w:rPr>
          <w:rFonts w:ascii="Arial"/>
          <w:color w:val="999999"/>
          <w:spacing w:val="-4"/>
          <w:w w:val="215"/>
          <w:sz w:val="8"/>
        </w:rPr>
        <w:t>I</w:t>
      </w:r>
      <w:r>
        <w:rPr>
          <w:rFonts w:ascii="Arial"/>
          <w:color w:val="999999"/>
          <w:spacing w:val="-18"/>
          <w:w w:val="215"/>
          <w:sz w:val="8"/>
        </w:rPr>
        <w:t> </w:t>
      </w:r>
      <w:r>
        <w:rPr>
          <w:rFonts w:ascii="Times New Roman"/>
          <w:color w:val="999999"/>
          <w:w w:val="145"/>
          <w:position w:val="8"/>
          <w:sz w:val="19"/>
        </w:rPr>
        <w:t>'</w:t>
      </w:r>
      <w:r>
        <w:rPr>
          <w:rFonts w:ascii="Times New Roman"/>
          <w:color w:val="999999"/>
          <w:spacing w:val="-50"/>
          <w:w w:val="145"/>
          <w:position w:val="8"/>
          <w:sz w:val="19"/>
        </w:rPr>
        <w:t> </w:t>
      </w:r>
      <w:r>
        <w:rPr>
          <w:rFonts w:ascii="Times New Roman"/>
          <w:color w:val="999999"/>
          <w:w w:val="70"/>
          <w:position w:val="-9"/>
          <w:sz w:val="19"/>
        </w:rPr>
        <w:t>\</w:t>
      </w:r>
      <w:r>
        <w:rPr>
          <w:rFonts w:ascii="Times New Roman"/>
          <w:color w:val="999999"/>
          <w:spacing w:val="-19"/>
          <w:w w:val="70"/>
          <w:position w:val="-9"/>
          <w:sz w:val="19"/>
        </w:rPr>
        <w:t> </w:t>
      </w:r>
      <w:r>
        <w:rPr>
          <w:rFonts w:ascii="Times New Roman"/>
          <w:color w:val="999999"/>
          <w:spacing w:val="5"/>
          <w:w w:val="95"/>
          <w:position w:val="-9"/>
          <w:sz w:val="19"/>
        </w:rPr>
        <w:t>-</w:t>
      </w:r>
      <w:r>
        <w:rPr>
          <w:rFonts w:ascii="Arial"/>
          <w:color w:val="999999"/>
          <w:spacing w:val="1"/>
          <w:w w:val="95"/>
          <w:sz w:val="8"/>
        </w:rPr>
        <w:t>.,.</w:t>
        <w:tab/>
      </w:r>
      <w:r>
        <w:rPr>
          <w:rFonts w:ascii="Times New Roman"/>
          <w:i/>
          <w:color w:val="999999"/>
          <w:spacing w:val="-3"/>
          <w:w w:val="65"/>
          <w:sz w:val="6"/>
        </w:rPr>
        <w:t>(</w:t>
      </w:r>
      <w:r>
        <w:rPr>
          <w:rFonts w:ascii="Times New Roman"/>
          <w:color w:val="999999"/>
          <w:spacing w:val="-11"/>
          <w:w w:val="65"/>
          <w:position w:val="-9"/>
          <w:sz w:val="19"/>
        </w:rPr>
        <w:t>-</w:t>
      </w:r>
      <w:r>
        <w:rPr>
          <w:rFonts w:ascii="Times New Roman"/>
          <w:i/>
          <w:color w:val="999999"/>
          <w:spacing w:val="-3"/>
          <w:w w:val="65"/>
          <w:sz w:val="6"/>
        </w:rPr>
        <w:t>!.</w:t>
        <w:tab/>
      </w:r>
      <w:r>
        <w:rPr>
          <w:rFonts w:ascii="Times New Roman"/>
          <w:i/>
          <w:color w:val="999999"/>
          <w:w w:val="120"/>
          <w:position w:val="-9"/>
          <w:sz w:val="19"/>
        </w:rPr>
        <w:t>:</w:t>
      </w:r>
      <w:r>
        <w:rPr>
          <w:rFonts w:ascii="Times New Roman"/>
          <w:sz w:val="19"/>
        </w:rPr>
      </w:r>
    </w:p>
    <w:p>
      <w:pPr>
        <w:spacing w:after="0" w:line="530" w:lineRule="atLeas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7088" w:space="40"/>
            <w:col w:w="4420" w:space="40"/>
            <w:col w:w="744" w:space="40"/>
            <w:col w:w="1403" w:space="40"/>
            <w:col w:w="7265"/>
          </w:cols>
        </w:sectPr>
      </w:pPr>
    </w:p>
    <w:p>
      <w:pPr>
        <w:spacing w:line="684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80"/>
          <w:sz w:val="8"/>
        </w:rPr>
        <w:t>..</w:t>
      </w:r>
      <w:r>
        <w:rPr>
          <w:rFonts w:ascii="Arial"/>
          <w:color w:val="999999"/>
          <w:spacing w:val="2"/>
          <w:w w:val="280"/>
          <w:sz w:val="8"/>
        </w:rPr>
        <w:t>/</w:t>
      </w:r>
      <w:r>
        <w:rPr>
          <w:rFonts w:ascii="Arial"/>
          <w:color w:val="999999"/>
          <w:w w:val="280"/>
          <w:sz w:val="8"/>
        </w:rPr>
        <w:t> </w:t>
      </w:r>
      <w:r>
        <w:rPr>
          <w:rFonts w:ascii="Arial"/>
          <w:color w:val="999999"/>
          <w:spacing w:val="9"/>
          <w:w w:val="280"/>
          <w:sz w:val="8"/>
        </w:rPr>
        <w:t> </w:t>
      </w:r>
      <w:r>
        <w:rPr>
          <w:rFonts w:ascii="Arial"/>
          <w:color w:val="999999"/>
          <w:w w:val="275"/>
          <w:sz w:val="8"/>
        </w:rPr>
        <w:t>I</w:t>
      </w:r>
      <w:r>
        <w:rPr>
          <w:rFonts w:ascii="Arial"/>
          <w:sz w:val="8"/>
        </w:rPr>
      </w:r>
    </w:p>
    <w:p>
      <w:pPr>
        <w:spacing w:line="14" w:lineRule="exact" w:before="0"/>
        <w:ind w:left="0" w:right="11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330"/>
          <w:sz w:val="8"/>
        </w:rPr>
        <w:t>I</w:t>
      </w:r>
      <w:r>
        <w:rPr>
          <w:rFonts w:ascii="Arial"/>
          <w:color w:val="999999"/>
          <w:spacing w:val="18"/>
          <w:w w:val="330"/>
          <w:sz w:val="8"/>
        </w:rPr>
        <w:t> </w:t>
      </w:r>
      <w:r>
        <w:rPr>
          <w:rFonts w:ascii="Arial"/>
          <w:color w:val="999999"/>
          <w:w w:val="33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046" w:val="left" w:leader="none"/>
          <w:tab w:pos="3002" w:val="left" w:leader="none"/>
        </w:tabs>
        <w:spacing w:line="725" w:lineRule="atLeast" w:before="0"/>
        <w:ind w:left="160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310"/>
        </w:rPr>
        <w:br w:type="column"/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color w:val="999999"/>
          <w:spacing w:val="43"/>
          <w:w w:val="310"/>
          <w:sz w:val="8"/>
        </w:rPr>
        <w:t> </w:t>
      </w:r>
      <w:r>
        <w:rPr>
          <w:rFonts w:ascii="Arial"/>
          <w:i/>
          <w:color w:val="999999"/>
          <w:w w:val="110"/>
          <w:sz w:val="8"/>
        </w:rPr>
        <w:t>,(</w:t>
        <w:tab/>
      </w:r>
      <w:r>
        <w:rPr>
          <w:rFonts w:ascii="Arial"/>
          <w:color w:val="999999"/>
          <w:w w:val="110"/>
          <w:sz w:val="8"/>
        </w:rPr>
        <w:t>_.</w:t>
      </w:r>
      <w:r>
        <w:rPr>
          <w:rFonts w:ascii="Arial"/>
          <w:color w:val="999999"/>
          <w:spacing w:val="9"/>
          <w:w w:val="110"/>
          <w:sz w:val="8"/>
        </w:rPr>
        <w:t> </w:t>
      </w:r>
      <w:r>
        <w:rPr>
          <w:rFonts w:ascii="Arial"/>
          <w:color w:val="999999"/>
          <w:w w:val="270"/>
          <w:sz w:val="8"/>
        </w:rPr>
        <w:t>-</w:t>
        <w:tab/>
      </w:r>
      <w:r>
        <w:rPr>
          <w:rFonts w:ascii="Arial"/>
          <w:color w:val="999999"/>
          <w:w w:val="200"/>
          <w:sz w:val="10"/>
        </w:rPr>
        <w:t>f</w:t>
      </w:r>
      <w:r>
        <w:rPr>
          <w:rFonts w:ascii="Arial"/>
          <w:sz w:val="10"/>
        </w:rPr>
      </w:r>
    </w:p>
    <w:p>
      <w:pPr>
        <w:pStyle w:val="Heading8"/>
        <w:spacing w:line="4" w:lineRule="exact"/>
        <w:ind w:right="0"/>
        <w:jc w:val="right"/>
      </w:pPr>
      <w:r>
        <w:rPr>
          <w:color w:val="999999"/>
          <w:w w:val="50"/>
        </w:rPr>
        <w:t>..</w:t>
      </w:r>
      <w:r>
        <w:rPr/>
      </w:r>
    </w:p>
    <w:p>
      <w:pPr>
        <w:tabs>
          <w:tab w:pos="592" w:val="left" w:leader="none"/>
        </w:tabs>
        <w:spacing w:line="665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50"/>
        </w:rPr>
        <w:br w:type="column"/>
      </w:r>
      <w:r>
        <w:rPr>
          <w:rFonts w:ascii="Arial"/>
          <w:color w:val="999999"/>
          <w:w w:val="50"/>
          <w:position w:val="1"/>
          <w:sz w:val="11"/>
        </w:rPr>
        <w:t>,</w:t>
        <w:tab/>
      </w:r>
      <w:r>
        <w:rPr>
          <w:rFonts w:ascii="Arial"/>
          <w:w w:val="95"/>
          <w:sz w:val="13"/>
        </w:rPr>
        <w:t>All</w:t>
      </w:r>
      <w:r>
        <w:rPr>
          <w:rFonts w:ascii="Arial"/>
          <w:sz w:val="13"/>
        </w:rPr>
      </w:r>
    </w:p>
    <w:p>
      <w:pPr>
        <w:spacing w:line="665" w:lineRule="atLeast" w:before="0"/>
        <w:ind w:left="-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drawings</w:t>
      </w:r>
    </w:p>
    <w:p>
      <w:pPr>
        <w:spacing w:line="665" w:lineRule="atLeast" w:before="0"/>
        <w:ind w:left="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w w:val="105"/>
          <w:sz w:val="13"/>
        </w:rPr>
        <w:t>are</w:t>
      </w:r>
      <w:r>
        <w:rPr>
          <w:rFonts w:ascii="Arial"/>
          <w:spacing w:val="-7"/>
          <w:w w:val="105"/>
          <w:sz w:val="13"/>
        </w:rPr>
        <w:t> </w:t>
      </w:r>
      <w:r>
        <w:rPr>
          <w:rFonts w:ascii="Arial"/>
          <w:w w:val="105"/>
          <w:sz w:val="13"/>
        </w:rPr>
        <w:t>to</w:t>
      </w:r>
      <w:r>
        <w:rPr>
          <w:rFonts w:ascii="Arial"/>
          <w:spacing w:val="-5"/>
          <w:w w:val="105"/>
          <w:sz w:val="13"/>
        </w:rPr>
        <w:t> </w:t>
      </w:r>
      <w:r>
        <w:rPr>
          <w:rFonts w:ascii="Arial"/>
          <w:w w:val="105"/>
          <w:sz w:val="13"/>
        </w:rPr>
        <w:t>be</w:t>
      </w:r>
      <w:r>
        <w:rPr>
          <w:rFonts w:ascii="Arial"/>
          <w:spacing w:val="-5"/>
          <w:w w:val="105"/>
          <w:sz w:val="13"/>
        </w:rPr>
        <w:t> </w:t>
      </w:r>
      <w:r>
        <w:rPr>
          <w:rFonts w:ascii="Arial"/>
          <w:w w:val="105"/>
          <w:sz w:val="13"/>
        </w:rPr>
        <w:t>read</w:t>
      </w:r>
      <w:r>
        <w:rPr>
          <w:rFonts w:ascii="Arial"/>
          <w:spacing w:val="-5"/>
          <w:w w:val="105"/>
          <w:sz w:val="13"/>
        </w:rPr>
        <w:t> </w:t>
      </w:r>
      <w:r>
        <w:rPr>
          <w:rFonts w:ascii="Arial"/>
          <w:spacing w:val="-6"/>
          <w:w w:val="105"/>
          <w:sz w:val="13"/>
        </w:rPr>
        <w:t>i</w:t>
      </w:r>
      <w:r>
        <w:rPr>
          <w:rFonts w:ascii="Arial"/>
          <w:spacing w:val="-8"/>
          <w:w w:val="105"/>
          <w:sz w:val="13"/>
        </w:rPr>
        <w:t>n</w:t>
      </w:r>
      <w:r>
        <w:rPr>
          <w:rFonts w:ascii="Arial"/>
          <w:sz w:val="13"/>
        </w:rPr>
      </w:r>
    </w:p>
    <w:p>
      <w:pPr>
        <w:spacing w:line="665" w:lineRule="atLeast" w:before="0"/>
        <w:ind w:left="-1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conjuncti</w:t>
      </w:r>
    </w:p>
    <w:p>
      <w:pPr>
        <w:spacing w:line="665" w:lineRule="atLeast" w:before="0"/>
        <w:ind w:left="-3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on</w:t>
      </w:r>
      <w:r>
        <w:rPr>
          <w:rFonts w:ascii="Arial"/>
          <w:spacing w:val="-8"/>
          <w:sz w:val="13"/>
        </w:rPr>
        <w:t> </w:t>
      </w:r>
      <w:r>
        <w:rPr>
          <w:rFonts w:ascii="Arial"/>
          <w:sz w:val="13"/>
        </w:rPr>
        <w:t>with</w:t>
      </w:r>
      <w:r>
        <w:rPr>
          <w:rFonts w:ascii="Arial"/>
          <w:spacing w:val="5"/>
          <w:sz w:val="13"/>
        </w:rPr>
        <w:t> </w:t>
      </w:r>
      <w:r>
        <w:rPr>
          <w:rFonts w:ascii="Arial"/>
          <w:sz w:val="13"/>
        </w:rPr>
        <w:t>all</w:t>
      </w:r>
      <w:r>
        <w:rPr>
          <w:rFonts w:ascii="Arial"/>
          <w:spacing w:val="5"/>
          <w:sz w:val="13"/>
        </w:rPr>
        <w:t> </w:t>
      </w:r>
      <w:r>
        <w:rPr>
          <w:rFonts w:ascii="Arial"/>
          <w:spacing w:val="-1"/>
          <w:sz w:val="13"/>
        </w:rPr>
        <w:t>architects,</w:t>
      </w:r>
      <w:r>
        <w:rPr>
          <w:rFonts w:ascii="Arial"/>
          <w:sz w:val="13"/>
        </w:rPr>
      </w:r>
    </w:p>
    <w:p>
      <w:pPr>
        <w:spacing w:after="0" w:line="66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9523" w:space="40"/>
            <w:col w:w="3812" w:space="40"/>
            <w:col w:w="4090" w:space="40"/>
            <w:col w:w="520" w:space="40"/>
            <w:col w:w="963" w:space="40"/>
            <w:col w:w="500" w:space="40"/>
            <w:col w:w="1432"/>
          </w:cols>
        </w:sectPr>
      </w:pPr>
    </w:p>
    <w:p>
      <w:pPr>
        <w:tabs>
          <w:tab w:pos="1134" w:val="left" w:leader="none"/>
        </w:tabs>
        <w:spacing w:line="50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999999"/>
          <w:w w:val="405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999999"/>
          <w:spacing w:val="-76"/>
          <w:w w:val="40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i/>
          <w:color w:val="07D8D8"/>
          <w:spacing w:val="2"/>
          <w:w w:val="105"/>
          <w:sz w:val="10"/>
          <w:szCs w:val="10"/>
        </w:rPr>
        <w:t>"</w:t>
      </w:r>
      <w:r>
        <w:rPr>
          <w:rFonts w:ascii="Times New Roman" w:hAnsi="Times New Roman" w:cs="Times New Roman" w:eastAsia="Times New Roman"/>
          <w:i/>
          <w:color w:val="B6B6B6"/>
          <w:w w:val="105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i/>
          <w:color w:val="B6B6B6"/>
          <w:spacing w:val="-14"/>
          <w:w w:val="10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105"/>
          <w:sz w:val="10"/>
          <w:szCs w:val="10"/>
        </w:rPr>
        <w:t>.4'</w:t>
        <w:tab/>
      </w:r>
      <w:r>
        <w:rPr>
          <w:rFonts w:ascii="Times New Roman" w:hAnsi="Times New Roman" w:cs="Times New Roman" w:eastAsia="Times New Roman"/>
          <w:color w:val="999999"/>
          <w:w w:val="105"/>
          <w:sz w:val="16"/>
          <w:szCs w:val="16"/>
        </w:rPr>
        <w:t>#'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47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42"/>
        </w:rPr>
        <w:t>.</w:t>
      </w:r>
      <w:r>
        <w:rPr>
          <w:rFonts w:ascii="Times New Roman"/>
          <w:color w:val="999999"/>
          <w:spacing w:val="-52"/>
          <w:w w:val="70"/>
          <w:sz w:val="42"/>
        </w:rPr>
        <w:t>.</w:t>
      </w:r>
      <w:r>
        <w:rPr>
          <w:rFonts w:ascii="Times New Roman"/>
          <w:color w:val="999999"/>
          <w:w w:val="70"/>
          <w:sz w:val="42"/>
        </w:rPr>
        <w:t>.</w:t>
      </w:r>
      <w:r>
        <w:rPr>
          <w:rFonts w:ascii="Times New Roman"/>
          <w:sz w:val="42"/>
        </w:rPr>
      </w:r>
    </w:p>
    <w:p>
      <w:pPr>
        <w:tabs>
          <w:tab w:pos="924" w:val="left" w:leader="none"/>
        </w:tabs>
        <w:spacing w:line="295" w:lineRule="atLeast" w:before="0"/>
        <w:ind w:left="-3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250"/>
        </w:rPr>
        <w:br w:type="column"/>
      </w:r>
      <w:r>
        <w:rPr>
          <w:rFonts w:ascii="Arial" w:hAnsi="Arial" w:cs="Arial" w:eastAsia="Arial"/>
          <w:color w:val="999999"/>
          <w:spacing w:val="-16"/>
          <w:w w:val="250"/>
          <w:sz w:val="8"/>
          <w:szCs w:val="8"/>
        </w:rPr>
        <w:t>•</w:t>
      </w:r>
      <w:r>
        <w:rPr>
          <w:rFonts w:ascii="Arial" w:hAnsi="Arial" w:cs="Arial" w:eastAsia="Arial"/>
          <w:i/>
          <w:color w:val="999999"/>
          <w:spacing w:val="-6"/>
          <w:w w:val="250"/>
          <w:position w:val="-3"/>
          <w:sz w:val="9"/>
          <w:szCs w:val="9"/>
        </w:rPr>
        <w:t>!</w:t>
      </w:r>
      <w:r>
        <w:rPr>
          <w:rFonts w:ascii="Arial" w:hAnsi="Arial" w:cs="Arial" w:eastAsia="Arial"/>
          <w:color w:val="999999"/>
          <w:w w:val="250"/>
          <w:sz w:val="8"/>
          <w:szCs w:val="8"/>
        </w:rPr>
        <w:t>'</w:t>
      </w:r>
      <w:r>
        <w:rPr>
          <w:rFonts w:ascii="Arial" w:hAnsi="Arial" w:cs="Arial" w:eastAsia="Arial"/>
          <w:color w:val="999999"/>
          <w:spacing w:val="42"/>
          <w:w w:val="250"/>
          <w:sz w:val="8"/>
          <w:szCs w:val="8"/>
        </w:rPr>
        <w:t> </w:t>
      </w:r>
      <w:r>
        <w:rPr>
          <w:rFonts w:ascii="Arial" w:hAnsi="Arial" w:cs="Arial" w:eastAsia="Arial"/>
          <w:color w:val="999999"/>
          <w:spacing w:val="-53"/>
          <w:w w:val="295"/>
          <w:position w:val="-3"/>
          <w:sz w:val="8"/>
          <w:szCs w:val="8"/>
        </w:rPr>
        <w:t>I</w:t>
      </w:r>
      <w:r>
        <w:rPr>
          <w:rFonts w:ascii="Arial" w:hAnsi="Arial" w:cs="Arial" w:eastAsia="Arial"/>
          <w:color w:val="999999"/>
          <w:w w:val="295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color w:val="999999"/>
          <w:w w:val="60"/>
          <w:position w:val="-12"/>
          <w:sz w:val="24"/>
          <w:szCs w:val="24"/>
        </w:rPr>
        <w:t>_</w:t>
      </w:r>
      <w:r>
        <w:rPr>
          <w:rFonts w:ascii="Times New Roman" w:hAnsi="Times New Roman" w:cs="Times New Roman" w:eastAsia="Times New Roman"/>
          <w:color w:val="999999"/>
          <w:spacing w:val="-15"/>
          <w:w w:val="60"/>
          <w:position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99999"/>
          <w:w w:val="60"/>
          <w:position w:val="-12"/>
          <w:sz w:val="24"/>
          <w:szCs w:val="24"/>
        </w:rPr>
        <w:t>_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18" w:lineRule="atLeast" w:before="0"/>
        <w:ind w:left="24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999999"/>
          <w:w w:val="155"/>
          <w:sz w:val="16"/>
        </w:rPr>
        <w:t>-</w:t>
      </w:r>
      <w:r>
        <w:rPr>
          <w:rFonts w:ascii="Times New Roman"/>
          <w:sz w:val="16"/>
        </w:rPr>
      </w:r>
    </w:p>
    <w:p>
      <w:pPr>
        <w:tabs>
          <w:tab w:pos="2227" w:val="left" w:leader="none"/>
        </w:tabs>
        <w:spacing w:line="545" w:lineRule="atLeast" w:before="0"/>
        <w:ind w:left="1379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i/>
          <w:color w:val="999999"/>
          <w:spacing w:val="-3"/>
          <w:sz w:val="8"/>
        </w:rPr>
        <w:t>4'</w:t>
      </w:r>
      <w:r>
        <w:rPr>
          <w:rFonts w:ascii="Times New Roman"/>
          <w:i/>
          <w:color w:val="999999"/>
          <w:spacing w:val="-5"/>
          <w:sz w:val="8"/>
        </w:rPr>
        <w:t>4'</w:t>
        <w:tab/>
      </w:r>
      <w:r>
        <w:rPr>
          <w:rFonts w:ascii="Times New Roman"/>
          <w:color w:val="999999"/>
          <w:w w:val="70"/>
          <w:sz w:val="11"/>
        </w:rPr>
        <w:t>&lt;'</w:t>
      </w:r>
      <w:r>
        <w:rPr>
          <w:rFonts w:ascii="Times New Roman"/>
          <w:sz w:val="11"/>
        </w:rPr>
      </w:r>
    </w:p>
    <w:p>
      <w:pPr>
        <w:tabs>
          <w:tab w:pos="229" w:val="left" w:leader="none"/>
        </w:tabs>
        <w:spacing w:line="72" w:lineRule="exact" w:before="60"/>
        <w:ind w:left="0" w:right="185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80"/>
          <w:sz w:val="8"/>
        </w:rPr>
        <w:t>I</w:t>
        <w:tab/>
      </w:r>
      <w:r>
        <w:rPr>
          <w:rFonts w:ascii="Arial"/>
          <w:color w:val="999999"/>
          <w:w w:val="395"/>
          <w:sz w:val="8"/>
        </w:rPr>
        <w:t>I</w:t>
      </w:r>
      <w:r>
        <w:rPr>
          <w:rFonts w:ascii="Arial"/>
          <w:sz w:val="8"/>
        </w:rPr>
      </w:r>
    </w:p>
    <w:p>
      <w:pPr>
        <w:spacing w:line="59" w:lineRule="atLeast" w:before="0"/>
        <w:ind w:left="0" w:right="140" w:firstLine="0"/>
        <w:jc w:val="center"/>
        <w:rPr>
          <w:rFonts w:ascii="Arial" w:hAnsi="Arial" w:cs="Arial" w:eastAsia="Arial"/>
          <w:sz w:val="33"/>
          <w:szCs w:val="33"/>
        </w:rPr>
      </w:pPr>
      <w:r>
        <w:rPr>
          <w:rFonts w:ascii="Arial"/>
          <w:color w:val="999999"/>
          <w:spacing w:val="-38"/>
          <w:w w:val="85"/>
          <w:sz w:val="33"/>
        </w:rPr>
        <w:t>:</w:t>
      </w:r>
      <w:r>
        <w:rPr>
          <w:rFonts w:ascii="Arial"/>
          <w:sz w:val="33"/>
        </w:rPr>
      </w:r>
    </w:p>
    <w:p>
      <w:pPr>
        <w:spacing w:line="492" w:lineRule="atLeast" w:before="0"/>
        <w:ind w:left="474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1"/>
          <w:sz w:val="13"/>
        </w:rPr>
        <w:t>engineers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specialist</w:t>
      </w:r>
      <w:r>
        <w:rPr>
          <w:rFonts w:ascii="Arial"/>
          <w:spacing w:val="15"/>
          <w:sz w:val="13"/>
        </w:rPr>
        <w:t> </w:t>
      </w:r>
      <w:r>
        <w:rPr>
          <w:rFonts w:ascii="Arial"/>
          <w:spacing w:val="-1"/>
          <w:sz w:val="13"/>
        </w:rPr>
        <w:t>drawings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details.</w:t>
      </w:r>
      <w:r>
        <w:rPr>
          <w:rFonts w:ascii="Arial"/>
          <w:sz w:val="13"/>
        </w:rPr>
      </w:r>
    </w:p>
    <w:p>
      <w:pPr>
        <w:spacing w:line="19" w:lineRule="atLeast" w:before="0"/>
        <w:ind w:left="2328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/>
        <w:pict>
          <v:group style="position:absolute;margin-left:1331.861328pt;margin-top:2.953688pt;width:.1pt;height:98.15pt;mso-position-horizontal-relative:page;mso-position-vertical-relative:paragraph;z-index:-601672" coordorigin="26637,59" coordsize="2,1963">
            <v:shape style="position:absolute;left:26637;top:59;width:2;height:1963" coordorigin="26637,59" coordsize="0,1963" path="m26637,2022l26637,59e" filled="false" stroked="true" strokeweight=".318704pt" strokecolor="#979797">
              <v:path arrowok="t"/>
            </v:shape>
            <w10:wrap type="none"/>
          </v:group>
        </w:pict>
      </w:r>
      <w:r>
        <w:rPr/>
        <w:pict>
          <v:group style="position:absolute;margin-left:1207.567261pt;margin-top:5.502956pt;width:.1pt;height:64.4pt;mso-position-horizontal-relative:page;mso-position-vertical-relative:paragraph;z-index:-601648" coordorigin="24151,110" coordsize="2,1288">
            <v:shape style="position:absolute;left:24151;top:110;width:2;height:1288" coordorigin="24151,110" coordsize="0,1288" path="m24151,1397l24151,110e" filled="false" stroked="true" strokeweight=".637407pt" strokecolor="#979797">
              <v:path arrowok="t"/>
            </v:shape>
            <w10:wrap type="none"/>
          </v:group>
        </w:pict>
      </w:r>
      <w:r>
        <w:rPr/>
        <w:pict>
          <v:shape style="position:absolute;margin-left:1235.931885pt;margin-top:-7.285535pt;width:5.75pt;height:4pt;mso-position-horizontal-relative:page;mso-position-vertical-relative:paragraph;z-index:-601504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515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2.504517pt;margin-top:7.80181pt;width:21.7pt;height:23.95pt;mso-position-horizontal-relative:page;mso-position-vertical-relative:paragraph;z-index:-599512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99999"/>
                      <w:spacing w:val="-11"/>
                      <w:w w:val="140"/>
                      <w:sz w:val="48"/>
                    </w:rPr>
                    <w:t>-</w:t>
                  </w:r>
                  <w:r>
                    <w:rPr>
                      <w:rFonts w:ascii="Arial"/>
                      <w:color w:val="999999"/>
                      <w:spacing w:val="-12"/>
                      <w:w w:val="140"/>
                      <w:sz w:val="48"/>
                    </w:rPr>
                    <w:t>-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10"/>
          <w:sz w:val="35"/>
        </w:rPr>
        <w:t>o-</w:t>
      </w:r>
      <w:r>
        <w:rPr>
          <w:rFonts w:ascii="Times New Roman"/>
          <w:sz w:val="35"/>
        </w:rPr>
      </w:r>
    </w:p>
    <w:p>
      <w:pPr>
        <w:spacing w:after="0" w:line="19" w:lineRule="atLeast"/>
        <w:jc w:val="left"/>
        <w:rPr>
          <w:rFonts w:ascii="Times New Roman" w:hAnsi="Times New Roman" w:cs="Times New Roman" w:eastAsia="Times New Roman"/>
          <w:sz w:val="35"/>
          <w:szCs w:val="35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6818" w:space="40"/>
            <w:col w:w="2257" w:space="40"/>
            <w:col w:w="1093" w:space="40"/>
            <w:col w:w="2288" w:space="40"/>
            <w:col w:w="8464"/>
          </w:cols>
        </w:sectPr>
      </w:pPr>
    </w:p>
    <w:p>
      <w:pPr>
        <w:spacing w:line="4" w:lineRule="atLeast" w:before="0"/>
        <w:ind w:left="0" w:right="287" w:firstLine="0"/>
        <w:jc w:val="right"/>
        <w:rPr>
          <w:rFonts w:ascii="Arial" w:hAnsi="Arial" w:cs="Arial" w:eastAsia="Arial"/>
          <w:sz w:val="5"/>
          <w:szCs w:val="5"/>
        </w:rPr>
      </w:pPr>
      <w:r>
        <w:rPr>
          <w:rFonts w:ascii="Arial"/>
          <w:color w:val="999999"/>
          <w:w w:val="140"/>
          <w:sz w:val="5"/>
        </w:rPr>
        <w:t>1</w:t>
      </w:r>
      <w:r>
        <w:rPr>
          <w:rFonts w:ascii="Arial"/>
          <w:sz w:val="5"/>
        </w:rPr>
      </w:r>
    </w:p>
    <w:p>
      <w:pPr>
        <w:spacing w:line="62" w:lineRule="exact" w:before="16"/>
        <w:ind w:left="0" w:right="1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155"/>
          <w:sz w:val="5"/>
        </w:rPr>
        <w:t>/     </w:t>
      </w:r>
      <w:r>
        <w:rPr>
          <w:rFonts w:ascii="Arial"/>
          <w:color w:val="999999"/>
          <w:spacing w:val="2"/>
          <w:w w:val="155"/>
          <w:sz w:val="5"/>
        </w:rPr>
        <w:t> </w:t>
      </w:r>
      <w:r>
        <w:rPr>
          <w:rFonts w:ascii="Arial"/>
          <w:color w:val="999999"/>
          <w:w w:val="580"/>
          <w:sz w:val="5"/>
        </w:rPr>
        <w:t>'</w:t>
      </w:r>
      <w:r>
        <w:rPr>
          <w:rFonts w:ascii="Arial"/>
          <w:color w:val="999999"/>
          <w:spacing w:val="-65"/>
          <w:w w:val="580"/>
          <w:sz w:val="5"/>
        </w:rPr>
        <w:t> </w:t>
      </w:r>
      <w:r>
        <w:rPr>
          <w:rFonts w:ascii="Arial"/>
          <w:color w:val="999999"/>
          <w:w w:val="340"/>
          <w:sz w:val="8"/>
        </w:rPr>
        <w:t>I</w:t>
      </w:r>
      <w:r>
        <w:rPr>
          <w:rFonts w:ascii="Arial"/>
          <w:sz w:val="8"/>
        </w:rPr>
      </w:r>
    </w:p>
    <w:p>
      <w:pPr>
        <w:spacing w:line="131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999999"/>
          <w:spacing w:val="-80"/>
          <w:w w:val="75"/>
          <w:sz w:val="14"/>
        </w:rPr>
        <w:t>#</w:t>
      </w:r>
      <w:r>
        <w:rPr>
          <w:rFonts w:ascii="Arial"/>
          <w:i/>
          <w:color w:val="999999"/>
          <w:w w:val="75"/>
          <w:sz w:val="14"/>
        </w:rPr>
        <w:t>)  </w:t>
      </w:r>
      <w:r>
        <w:rPr>
          <w:rFonts w:ascii="Arial"/>
          <w:i/>
          <w:color w:val="999999"/>
          <w:spacing w:val="24"/>
          <w:w w:val="75"/>
          <w:sz w:val="14"/>
        </w:rPr>
        <w:t> </w:t>
      </w:r>
      <w:r>
        <w:rPr>
          <w:rFonts w:ascii="Arial"/>
          <w:i/>
          <w:color w:val="999999"/>
          <w:spacing w:val="-14"/>
          <w:w w:val="110"/>
          <w:sz w:val="14"/>
        </w:rPr>
        <w:t>(</w:t>
      </w:r>
      <w:r>
        <w:rPr>
          <w:rFonts w:ascii="Arial"/>
          <w:i/>
          <w:color w:val="999999"/>
          <w:spacing w:val="-30"/>
          <w:w w:val="110"/>
          <w:sz w:val="14"/>
        </w:rPr>
        <w:t>,</w:t>
      </w:r>
      <w:r>
        <w:rPr>
          <w:rFonts w:ascii="Arial"/>
          <w:i/>
          <w:color w:val="999999"/>
          <w:w w:val="110"/>
          <w:sz w:val="14"/>
        </w:rPr>
        <w:t>'#</w:t>
      </w:r>
      <w:r>
        <w:rPr>
          <w:rFonts w:ascii="Arial"/>
          <w:sz w:val="14"/>
        </w:rPr>
      </w:r>
    </w:p>
    <w:p>
      <w:pPr>
        <w:spacing w:line="148" w:lineRule="atLeast" w:before="0"/>
        <w:ind w:left="0" w:right="38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50"/>
        </w:rPr>
        <w:br w:type="column"/>
      </w:r>
      <w:r>
        <w:rPr>
          <w:rFonts w:ascii="Times New Roman"/>
          <w:color w:val="999999"/>
          <w:spacing w:val="-3"/>
          <w:w w:val="150"/>
          <w:position w:val="-9"/>
          <w:sz w:val="19"/>
        </w:rPr>
        <w:t>'</w:t>
      </w:r>
      <w:r>
        <w:rPr>
          <w:rFonts w:ascii="Arial"/>
          <w:i/>
          <w:color w:val="999999"/>
          <w:spacing w:val="-3"/>
          <w:w w:val="150"/>
          <w:sz w:val="7"/>
        </w:rPr>
        <w:t>I</w:t>
      </w:r>
      <w:r>
        <w:rPr>
          <w:rFonts w:ascii="Arial"/>
          <w:i/>
          <w:color w:val="999999"/>
          <w:w w:val="150"/>
          <w:sz w:val="7"/>
        </w:rPr>
        <w:t>   </w:t>
      </w:r>
      <w:r>
        <w:rPr>
          <w:rFonts w:ascii="Arial"/>
          <w:i/>
          <w:color w:val="999999"/>
          <w:spacing w:val="3"/>
          <w:w w:val="150"/>
          <w:sz w:val="7"/>
        </w:rPr>
        <w:t> </w:t>
      </w:r>
      <w:r>
        <w:rPr>
          <w:rFonts w:ascii="Times New Roman"/>
          <w:color w:val="999999"/>
          <w:sz w:val="18"/>
        </w:rPr>
        <w:t>1&lt;'</w:t>
      </w:r>
      <w:r>
        <w:rPr>
          <w:rFonts w:ascii="Times New Roman"/>
          <w:sz w:val="18"/>
        </w:rPr>
      </w:r>
    </w:p>
    <w:p>
      <w:pPr>
        <w:tabs>
          <w:tab w:pos="356" w:val="left" w:leader="none"/>
        </w:tabs>
        <w:spacing w:line="80" w:lineRule="exact" w:before="27"/>
        <w:ind w:left="0" w:right="106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99999"/>
          <w:w w:val="135"/>
          <w:sz w:val="8"/>
        </w:rPr>
        <w:t>/</w:t>
        <w:tab/>
      </w:r>
      <w:r>
        <w:rPr>
          <w:rFonts w:ascii="Times New Roman"/>
          <w:color w:val="999999"/>
          <w:w w:val="580"/>
          <w:sz w:val="10"/>
        </w:rPr>
        <w:t>'</w:t>
      </w:r>
      <w:r>
        <w:rPr>
          <w:rFonts w:ascii="Times New Roman"/>
          <w:sz w:val="10"/>
        </w:rPr>
      </w:r>
    </w:p>
    <w:p>
      <w:pPr>
        <w:tabs>
          <w:tab w:pos="248" w:val="left" w:leader="none"/>
          <w:tab w:pos="522" w:val="left" w:leader="none"/>
        </w:tabs>
        <w:spacing w:line="14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i/>
          <w:color w:val="999999"/>
          <w:w w:val="170"/>
          <w:sz w:val="8"/>
        </w:rPr>
        <w:t>I</w:t>
        <w:tab/>
      </w:r>
      <w:r>
        <w:rPr>
          <w:rFonts w:ascii="Arial"/>
          <w:i/>
          <w:color w:val="999999"/>
          <w:w w:val="120"/>
          <w:sz w:val="6"/>
        </w:rPr>
        <w:t>,f</w:t>
        <w:tab/>
      </w:r>
      <w:r>
        <w:rPr>
          <w:rFonts w:ascii="Times New Roman"/>
          <w:i/>
          <w:color w:val="999999"/>
          <w:w w:val="145"/>
          <w:sz w:val="16"/>
        </w:rPr>
        <w:t>#</w:t>
      </w:r>
      <w:r>
        <w:rPr>
          <w:rFonts w:ascii="Times New Roman"/>
          <w:sz w:val="16"/>
        </w:rPr>
      </w:r>
    </w:p>
    <w:p>
      <w:pPr>
        <w:tabs>
          <w:tab w:pos="1804" w:val="left" w:leader="none"/>
        </w:tabs>
        <w:spacing w:line="91" w:lineRule="exact" w:before="37"/>
        <w:ind w:left="1492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Times New Roman"/>
          <w:i/>
          <w:color w:val="999999"/>
          <w:w w:val="110"/>
          <w:sz w:val="8"/>
        </w:rPr>
        <w:t>/</w:t>
      </w:r>
      <w:r>
        <w:rPr>
          <w:rFonts w:ascii="Times New Roman"/>
          <w:i/>
          <w:color w:val="999999"/>
          <w:spacing w:val="15"/>
          <w:w w:val="110"/>
          <w:sz w:val="8"/>
        </w:rPr>
        <w:t> </w:t>
      </w:r>
      <w:r>
        <w:rPr>
          <w:rFonts w:ascii="Times New Roman"/>
          <w:i/>
          <w:color w:val="999999"/>
          <w:w w:val="175"/>
          <w:sz w:val="8"/>
        </w:rPr>
        <w:t>!</w:t>
        <w:tab/>
      </w:r>
      <w:r>
        <w:rPr>
          <w:rFonts w:ascii="Arial"/>
          <w:i/>
          <w:color w:val="999999"/>
          <w:w w:val="110"/>
          <w:sz w:val="7"/>
        </w:rPr>
        <w:t>J</w:t>
      </w:r>
      <w:r>
        <w:rPr>
          <w:rFonts w:ascii="Arial"/>
          <w:sz w:val="7"/>
        </w:rPr>
      </w:r>
    </w:p>
    <w:p>
      <w:pPr>
        <w:spacing w:line="20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55"/>
        </w:rPr>
        <w:br w:type="column"/>
      </w:r>
      <w:r>
        <w:rPr>
          <w:rFonts w:ascii="Times New Roman"/>
          <w:color w:val="999999"/>
          <w:w w:val="55"/>
          <w:sz w:val="61"/>
        </w:rPr>
        <w:t>.</w:t>
      </w:r>
      <w:r>
        <w:rPr>
          <w:rFonts w:ascii="Times New Roman"/>
          <w:color w:val="999999"/>
          <w:spacing w:val="-71"/>
          <w:w w:val="55"/>
          <w:sz w:val="61"/>
        </w:rPr>
        <w:t>.</w:t>
      </w:r>
      <w:r>
        <w:rPr>
          <w:rFonts w:ascii="Times New Roman"/>
          <w:color w:val="999999"/>
          <w:w w:val="55"/>
          <w:sz w:val="32"/>
        </w:rPr>
        <w:t>-</w:t>
      </w:r>
      <w:r>
        <w:rPr>
          <w:rFonts w:ascii="Times New Roman"/>
          <w:sz w:val="32"/>
        </w:rPr>
      </w:r>
    </w:p>
    <w:p>
      <w:pPr>
        <w:spacing w:line="316" w:lineRule="atLeast" w:before="0"/>
        <w:ind w:left="92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50"/>
        </w:rPr>
        <w:br w:type="column"/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9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213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999999"/>
          <w:w w:val="105"/>
          <w:sz w:val="23"/>
        </w:rPr>
        <w:t>-</w:t>
      </w:r>
      <w:r>
        <w:rPr>
          <w:rFonts w:ascii="Times New Roman"/>
          <w:color w:val="999999"/>
          <w:spacing w:val="-25"/>
          <w:w w:val="105"/>
          <w:sz w:val="23"/>
        </w:rPr>
        <w:t> </w:t>
      </w:r>
      <w:r>
        <w:rPr>
          <w:rFonts w:ascii="Times New Roman"/>
          <w:color w:val="999999"/>
          <w:w w:val="105"/>
          <w:sz w:val="23"/>
        </w:rPr>
        <w:t>-</w:t>
      </w:r>
      <w:r>
        <w:rPr>
          <w:rFonts w:ascii="Times New Roman"/>
          <w:sz w:val="23"/>
        </w:rPr>
      </w:r>
    </w:p>
    <w:p>
      <w:pPr>
        <w:tabs>
          <w:tab w:pos="912" w:val="left" w:leader="none"/>
        </w:tabs>
        <w:spacing w:line="64" w:lineRule="exact" w:before="9"/>
        <w:ind w:left="54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445"/>
          <w:sz w:val="5"/>
        </w:rPr>
        <w:t>-</w:t>
      </w:r>
      <w:r>
        <w:rPr>
          <w:rFonts w:ascii="Arial"/>
          <w:color w:val="999999"/>
          <w:spacing w:val="-31"/>
          <w:w w:val="445"/>
          <w:sz w:val="5"/>
        </w:rPr>
        <w:t> </w:t>
      </w:r>
      <w:r>
        <w:rPr>
          <w:rFonts w:ascii="Arial"/>
          <w:i/>
          <w:color w:val="999999"/>
          <w:w w:val="425"/>
          <w:sz w:val="5"/>
        </w:rPr>
        <w:t>I</w:t>
      </w:r>
      <w:r>
        <w:rPr>
          <w:rFonts w:ascii="Arial"/>
          <w:color w:val="999999"/>
          <w:w w:val="425"/>
          <w:sz w:val="8"/>
        </w:rPr>
        <w:tab/>
      </w:r>
      <w:r>
        <w:rPr>
          <w:rFonts w:ascii="Arial"/>
          <w:color w:val="999999"/>
          <w:w w:val="425"/>
          <w:sz w:val="8"/>
        </w:rPr>
        <w:t>I</w:t>
      </w:r>
      <w:r>
        <w:rPr>
          <w:rFonts w:ascii="Arial"/>
          <w:sz w:val="8"/>
        </w:rPr>
      </w:r>
    </w:p>
    <w:p>
      <w:pPr>
        <w:spacing w:line="47" w:lineRule="exact" w:before="0"/>
        <w:ind w:left="963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i/>
          <w:color w:val="999999"/>
          <w:spacing w:val="-14"/>
          <w:w w:val="340"/>
          <w:sz w:val="8"/>
        </w:rPr>
        <w:t>'</w:t>
      </w:r>
      <w:r>
        <w:rPr>
          <w:rFonts w:ascii="Times New Roman"/>
          <w:i/>
          <w:color w:val="999999"/>
          <w:spacing w:val="-107"/>
          <w:w w:val="340"/>
          <w:sz w:val="8"/>
        </w:rPr>
        <w:t>4</w:t>
      </w:r>
      <w:r>
        <w:rPr>
          <w:rFonts w:ascii="Times New Roman"/>
          <w:i/>
          <w:color w:val="999999"/>
          <w:spacing w:val="-24"/>
          <w:w w:val="340"/>
          <w:sz w:val="8"/>
        </w:rPr>
        <w:t>.</w:t>
      </w:r>
      <w:r>
        <w:rPr>
          <w:rFonts w:ascii="Times New Roman"/>
          <w:i/>
          <w:color w:val="999999"/>
          <w:spacing w:val="-43"/>
          <w:w w:val="340"/>
          <w:sz w:val="8"/>
        </w:rPr>
        <w:t>'</w:t>
      </w:r>
      <w:r>
        <w:rPr>
          <w:rFonts w:ascii="Times New Roman"/>
          <w:i/>
          <w:color w:val="999999"/>
          <w:w w:val="340"/>
          <w:sz w:val="8"/>
        </w:rPr>
        <w:t>.</w:t>
      </w:r>
      <w:r>
        <w:rPr>
          <w:rFonts w:ascii="Times New Roman"/>
          <w:i/>
          <w:color w:val="999999"/>
          <w:spacing w:val="-47"/>
          <w:w w:val="340"/>
          <w:sz w:val="8"/>
        </w:rPr>
        <w:t> </w:t>
      </w:r>
      <w:r>
        <w:rPr>
          <w:rFonts w:ascii="Times New Roman"/>
          <w:color w:val="999999"/>
          <w:w w:val="110"/>
          <w:position w:val="-16"/>
          <w:sz w:val="32"/>
        </w:rPr>
        <w:t>--</w:t>
      </w:r>
      <w:r>
        <w:rPr>
          <w:rFonts w:asci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77" w:lineRule="atLeast" w:before="130"/>
        <w:ind w:left="32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175"/>
          <w:sz w:val="16"/>
        </w:rPr>
        <w:t>-</w:t>
      </w:r>
      <w:r>
        <w:rPr>
          <w:rFonts w:ascii="Times New Roman"/>
          <w:color w:val="999999"/>
          <w:spacing w:val="-60"/>
          <w:w w:val="175"/>
          <w:sz w:val="16"/>
        </w:rPr>
        <w:t> </w:t>
      </w:r>
      <w:r>
        <w:rPr>
          <w:rFonts w:ascii="Times New Roman"/>
          <w:color w:val="999999"/>
          <w:w w:val="235"/>
          <w:sz w:val="8"/>
        </w:rPr>
        <w:t>-</w:t>
      </w:r>
      <w:r>
        <w:rPr>
          <w:rFonts w:ascii="Times New Roman"/>
          <w:color w:val="999999"/>
          <w:spacing w:val="-36"/>
          <w:w w:val="235"/>
          <w:sz w:val="8"/>
        </w:rPr>
        <w:t> </w:t>
      </w:r>
      <w:r>
        <w:rPr>
          <w:rFonts w:ascii="Times New Roman"/>
          <w:color w:val="999999"/>
          <w:w w:val="235"/>
          <w:sz w:val="8"/>
        </w:rPr>
        <w:t>-</w:t>
      </w:r>
      <w:r>
        <w:rPr>
          <w:rFonts w:ascii="Times New Roman"/>
          <w:color w:val="999999"/>
          <w:spacing w:val="-35"/>
          <w:w w:val="235"/>
          <w:sz w:val="8"/>
        </w:rPr>
        <w:t> </w:t>
      </w:r>
      <w:r>
        <w:rPr>
          <w:rFonts w:ascii="Times New Roman"/>
          <w:color w:val="999999"/>
          <w:w w:val="90"/>
          <w:sz w:val="12"/>
        </w:rPr>
        <w:t>-......_</w:t>
      </w:r>
      <w:r>
        <w:rPr>
          <w:rFonts w:ascii="Times New Roman"/>
          <w:sz w:val="12"/>
        </w:rPr>
      </w:r>
    </w:p>
    <w:p>
      <w:pPr>
        <w:spacing w:line="275" w:lineRule="atLeast" w:before="0"/>
        <w:ind w:left="11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65"/>
        </w:rPr>
        <w:br w:type="column"/>
      </w:r>
      <w:r>
        <w:rPr>
          <w:rFonts w:ascii="Times New Roman"/>
          <w:color w:val="999999"/>
          <w:w w:val="65"/>
          <w:sz w:val="22"/>
        </w:rPr>
        <w:t>,,  </w:t>
      </w:r>
      <w:r>
        <w:rPr>
          <w:rFonts w:ascii="Times New Roman"/>
          <w:color w:val="999999"/>
          <w:spacing w:val="1"/>
          <w:w w:val="65"/>
          <w:sz w:val="22"/>
        </w:rPr>
        <w:t> </w:t>
      </w:r>
      <w:r>
        <w:rPr>
          <w:rFonts w:ascii="Times New Roman"/>
          <w:color w:val="999999"/>
          <w:w w:val="65"/>
          <w:sz w:val="22"/>
        </w:rPr>
        <w:t>&lt;-'</w:t>
      </w:r>
      <w:r>
        <w:rPr>
          <w:rFonts w:ascii="Times New Roman"/>
          <w:color w:val="999999"/>
          <w:spacing w:val="21"/>
          <w:w w:val="65"/>
          <w:sz w:val="22"/>
        </w:rPr>
        <w:t> </w:t>
      </w:r>
      <w:r>
        <w:rPr>
          <w:rFonts w:ascii="Times New Roman"/>
          <w:color w:val="999999"/>
          <w:w w:val="65"/>
          <w:sz w:val="22"/>
        </w:rPr>
        <w:t>\  </w:t>
      </w:r>
      <w:r>
        <w:rPr>
          <w:rFonts w:ascii="Times New Roman"/>
          <w:color w:val="999999"/>
          <w:spacing w:val="20"/>
          <w:w w:val="65"/>
          <w:sz w:val="22"/>
        </w:rPr>
        <w:t> </w:t>
      </w:r>
      <w:r>
        <w:rPr>
          <w:rFonts w:ascii="Times New Roman"/>
          <w:color w:val="999999"/>
          <w:spacing w:val="-3"/>
          <w:w w:val="65"/>
          <w:sz w:val="22"/>
        </w:rPr>
        <w:t>\('</w:t>
      </w:r>
      <w:r>
        <w:rPr>
          <w:rFonts w:ascii="Times New Roman"/>
          <w:color w:val="999999"/>
          <w:spacing w:val="-2"/>
          <w:w w:val="65"/>
          <w:sz w:val="22"/>
        </w:rPr>
        <w:t>.,</w:t>
      </w:r>
      <w:r>
        <w:rPr>
          <w:rFonts w:ascii="Times New Roman"/>
          <w:sz w:val="22"/>
        </w:rPr>
      </w:r>
    </w:p>
    <w:p>
      <w:pPr>
        <w:spacing w:line="72" w:lineRule="exact" w:before="0"/>
        <w:ind w:left="1083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99999"/>
          <w:w w:val="105"/>
          <w:sz w:val="11"/>
        </w:rPr>
        <w:t>&lt;'   </w:t>
      </w:r>
      <w:r>
        <w:rPr>
          <w:rFonts w:ascii="Times New Roman"/>
          <w:color w:val="999999"/>
          <w:spacing w:val="22"/>
          <w:w w:val="105"/>
          <w:sz w:val="11"/>
        </w:rPr>
        <w:t> </w:t>
      </w:r>
      <w:r>
        <w:rPr>
          <w:rFonts w:ascii="Arial"/>
          <w:color w:val="999999"/>
          <w:w w:val="115"/>
          <w:sz w:val="6"/>
        </w:rPr>
        <w:t>!J</w:t>
      </w:r>
      <w:r>
        <w:rPr>
          <w:rFonts w:ascii="Arial"/>
          <w:color w:val="999999"/>
          <w:spacing w:val="-6"/>
          <w:w w:val="115"/>
          <w:sz w:val="6"/>
        </w:rPr>
        <w:t> </w:t>
      </w:r>
      <w:r>
        <w:rPr>
          <w:rFonts w:ascii="Times New Roman"/>
          <w:color w:val="999999"/>
          <w:w w:val="105"/>
          <w:sz w:val="9"/>
        </w:rPr>
        <w:t>"""'"I      </w:t>
      </w:r>
      <w:r>
        <w:rPr>
          <w:rFonts w:ascii="Times New Roman"/>
          <w:color w:val="999999"/>
          <w:w w:val="85"/>
          <w:sz w:val="9"/>
        </w:rPr>
        <w:t>I</w:t>
      </w:r>
      <w:r>
        <w:rPr>
          <w:rFonts w:ascii="Times New Roman"/>
          <w:sz w:val="9"/>
        </w:rPr>
      </w:r>
    </w:p>
    <w:p>
      <w:pPr>
        <w:tabs>
          <w:tab w:pos="1587" w:val="left" w:leader="none"/>
        </w:tabs>
        <w:spacing w:line="75" w:lineRule="exact" w:before="3"/>
        <w:ind w:left="116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99999"/>
          <w:spacing w:val="-5"/>
          <w:w w:val="90"/>
          <w:sz w:val="10"/>
        </w:rPr>
        <w:t>&lt;'</w:t>
      </w:r>
      <w:r>
        <w:rPr>
          <w:rFonts w:ascii="Arial"/>
          <w:i/>
          <w:color w:val="999999"/>
          <w:spacing w:val="-4"/>
          <w:w w:val="90"/>
          <w:sz w:val="10"/>
        </w:rPr>
        <w:t>1'</w:t>
        <w:tab/>
      </w:r>
      <w:r>
        <w:rPr>
          <w:rFonts w:ascii="Arial"/>
          <w:color w:val="999999"/>
          <w:w w:val="135"/>
          <w:sz w:val="8"/>
        </w:rPr>
        <w:t>I  </w:t>
      </w:r>
      <w:r>
        <w:rPr>
          <w:rFonts w:ascii="Arial"/>
          <w:color w:val="999999"/>
          <w:spacing w:val="27"/>
          <w:w w:val="135"/>
          <w:sz w:val="8"/>
        </w:rPr>
        <w:t> </w:t>
      </w:r>
      <w:r>
        <w:rPr>
          <w:rFonts w:ascii="Arial"/>
          <w:color w:val="999999"/>
          <w:w w:val="105"/>
          <w:sz w:val="8"/>
        </w:rPr>
        <w:t>I</w:t>
      </w:r>
      <w:r>
        <w:rPr>
          <w:rFonts w:ascii="Arial"/>
          <w:sz w:val="8"/>
        </w:rPr>
      </w:r>
    </w:p>
    <w:p>
      <w:pPr>
        <w:spacing w:line="334" w:lineRule="exact" w:before="0"/>
        <w:ind w:left="110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230.379639pt;margin-top:5.434371pt;width:11.2pt;height:30.25pt;mso-position-horizontal-relative:page;mso-position-vertical-relative:paragraph;z-index:-601456" type="#_x0000_t202" filled="false" stroked="false">
            <v:textbox inset="0,0,0,0">
              <w:txbxContent>
                <w:p>
                  <w:pPr>
                    <w:spacing w:line="60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spacing w:val="-138"/>
                      <w:w w:val="110"/>
                      <w:position w:val="18"/>
                      <w:sz w:val="36"/>
                    </w:rPr>
                    <w:t>"</w:t>
                  </w:r>
                  <w:r>
                    <w:rPr>
                      <w:rFonts w:ascii="Arial"/>
                      <w:color w:val="999999"/>
                      <w:spacing w:val="-105"/>
                      <w:w w:val="110"/>
                      <w:sz w:val="60"/>
                    </w:rPr>
                    <w:t>,</w:t>
                  </w:r>
                  <w:r>
                    <w:rPr>
                      <w:rFonts w:ascii="Arial"/>
                      <w:color w:val="999999"/>
                      <w:spacing w:val="-73"/>
                      <w:w w:val="110"/>
                      <w:sz w:val="60"/>
                    </w:rPr>
                    <w:t>.</w:t>
                  </w:r>
                  <w:r>
                    <w:rPr>
                      <w:rFonts w:ascii="Arial"/>
                      <w:color w:val="999999"/>
                      <w:w w:val="110"/>
                      <w:position w:val="2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30"/>
          <w:position w:val="-7"/>
          <w:sz w:val="24"/>
        </w:rPr>
        <w:t>0</w:t>
      </w:r>
      <w:r>
        <w:rPr>
          <w:rFonts w:ascii="Times New Roman"/>
          <w:color w:val="999999"/>
          <w:spacing w:val="-56"/>
          <w:w w:val="130"/>
          <w:position w:val="-7"/>
          <w:sz w:val="24"/>
        </w:rPr>
        <w:t> </w:t>
      </w:r>
      <w:r>
        <w:rPr>
          <w:rFonts w:ascii="Arial"/>
          <w:color w:val="999999"/>
          <w:spacing w:val="-179"/>
          <w:w w:val="130"/>
          <w:position w:val="-21"/>
          <w:sz w:val="48"/>
        </w:rPr>
        <w:t>-</w:t>
      </w:r>
      <w:r>
        <w:rPr>
          <w:rFonts w:ascii="Arial"/>
          <w:color w:val="999999"/>
          <w:spacing w:val="6"/>
          <w:w w:val="130"/>
          <w:position w:val="3"/>
          <w:sz w:val="22"/>
        </w:rPr>
        <w:t>0</w:t>
      </w:r>
      <w:r>
        <w:rPr>
          <w:rFonts w:ascii="Times New Roman"/>
          <w:color w:val="999999"/>
          <w:spacing w:val="-49"/>
          <w:w w:val="130"/>
          <w:sz w:val="24"/>
        </w:rPr>
        <w:t>,</w:t>
      </w:r>
      <w:r>
        <w:rPr>
          <w:rFonts w:ascii="Arial"/>
          <w:color w:val="999999"/>
          <w:spacing w:val="37"/>
          <w:w w:val="130"/>
          <w:position w:val="3"/>
          <w:sz w:val="22"/>
        </w:rPr>
        <w:t>'</w:t>
      </w:r>
      <w:r>
        <w:rPr>
          <w:rFonts w:ascii="Times New Roman"/>
          <w:color w:val="999999"/>
          <w:w w:val="130"/>
          <w:sz w:val="24"/>
        </w:rPr>
        <w:t>.</w:t>
      </w:r>
      <w:r>
        <w:rPr>
          <w:rFonts w:ascii="Times New Roman"/>
          <w:color w:val="999999"/>
          <w:spacing w:val="-29"/>
          <w:w w:val="130"/>
          <w:sz w:val="24"/>
        </w:rPr>
        <w:t>,</w:t>
      </w:r>
      <w:r>
        <w:rPr>
          <w:rFonts w:ascii="Arial"/>
          <w:color w:val="999999"/>
          <w:w w:val="130"/>
          <w:position w:val="3"/>
          <w:sz w:val="8"/>
        </w:rPr>
        <w:t>I</w:t>
      </w:r>
      <w:r>
        <w:rPr>
          <w:rFonts w:ascii="Times New Roman"/>
          <w:color w:val="999999"/>
          <w:w w:val="130"/>
          <w:sz w:val="24"/>
        </w:rPr>
        <w:t>..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90" w:lineRule="exact" w:before="0"/>
        <w:ind w:left="24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999999"/>
          <w:spacing w:val="-4"/>
          <w:w w:val="55"/>
          <w:sz w:val="16"/>
        </w:rPr>
        <w:t>.(:.</w:t>
      </w:r>
      <w:r>
        <w:rPr>
          <w:rFonts w:ascii="Arial"/>
          <w:i/>
          <w:color w:val="999999"/>
          <w:spacing w:val="-2"/>
          <w:w w:val="55"/>
          <w:sz w:val="16"/>
        </w:rPr>
        <w:t>.,</w:t>
      </w:r>
      <w:r>
        <w:rPr>
          <w:rFonts w:ascii="Arial"/>
          <w:sz w:val="16"/>
        </w:rPr>
      </w:r>
    </w:p>
    <w:p>
      <w:pPr>
        <w:spacing w:line="331" w:lineRule="atLeast" w:before="0"/>
        <w:ind w:left="410" w:right="0" w:firstLine="0"/>
        <w:jc w:val="center"/>
        <w:rPr>
          <w:rFonts w:ascii="Times New Roman" w:hAnsi="Times New Roman" w:cs="Times New Roman" w:eastAsia="Times New Roman"/>
          <w:sz w:val="7"/>
          <w:szCs w:val="7"/>
        </w:rPr>
      </w:pPr>
      <w:r>
        <w:rPr>
          <w:w w:val="255"/>
        </w:rPr>
        <w:br w:type="column"/>
      </w:r>
      <w:r>
        <w:rPr>
          <w:rFonts w:ascii="Times New Roman"/>
          <w:color w:val="999999"/>
          <w:w w:val="255"/>
          <w:sz w:val="7"/>
        </w:rPr>
        <w:t>,('</w:t>
      </w:r>
      <w:r>
        <w:rPr>
          <w:rFonts w:ascii="Times New Roman"/>
          <w:sz w:val="7"/>
        </w:rPr>
      </w:r>
    </w:p>
    <w:p>
      <w:pPr>
        <w:tabs>
          <w:tab w:pos="847" w:val="left" w:leader="none"/>
        </w:tabs>
        <w:spacing w:line="550" w:lineRule="exact" w:before="18"/>
        <w:ind w:left="350" w:right="0" w:firstLine="0"/>
        <w:jc w:val="center"/>
        <w:rPr>
          <w:rFonts w:ascii="Courier New" w:hAnsi="Courier New" w:cs="Courier New" w:eastAsia="Courier New"/>
          <w:sz w:val="26"/>
          <w:szCs w:val="26"/>
        </w:rPr>
      </w:pPr>
      <w:r>
        <w:rPr>
          <w:rFonts w:ascii="Times New Roman" w:hAnsi="Times New Roman" w:cs="Times New Roman" w:eastAsia="Times New Roman"/>
          <w:color w:val="999999"/>
          <w:w w:val="50"/>
          <w:position w:val="1"/>
          <w:sz w:val="65"/>
          <w:szCs w:val="65"/>
        </w:rPr>
        <w:t>..</w:t>
        <w:tab/>
      </w:r>
      <w:r>
        <w:rPr>
          <w:rFonts w:ascii="Courier New" w:hAnsi="Courier New" w:cs="Courier New" w:eastAsia="Courier New"/>
          <w:color w:val="999999"/>
          <w:w w:val="50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99999"/>
          <w:w w:val="80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99999"/>
          <w:w w:val="89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spacing w:line="89" w:lineRule="exact" w:before="0"/>
        <w:ind w:left="4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color w:val="999999"/>
          <w:spacing w:val="-26"/>
          <w:w w:val="85"/>
          <w:sz w:val="13"/>
        </w:rPr>
        <w:t>!</w:t>
      </w:r>
      <w:r>
        <w:rPr>
          <w:rFonts w:ascii="Times New Roman"/>
          <w:color w:val="999999"/>
          <w:w w:val="85"/>
          <w:sz w:val="13"/>
        </w:rPr>
        <w:t>&lt;</w:t>
      </w:r>
      <w:r>
        <w:rPr>
          <w:rFonts w:ascii="Times New Roman"/>
          <w:color w:val="999999"/>
          <w:spacing w:val="-14"/>
          <w:w w:val="85"/>
          <w:sz w:val="13"/>
        </w:rPr>
        <w:t>-</w:t>
      </w:r>
      <w:r>
        <w:rPr>
          <w:rFonts w:ascii="Times New Roman"/>
          <w:color w:val="999999"/>
          <w:w w:val="85"/>
          <w:sz w:val="13"/>
        </w:rPr>
        <w:t>.,.</w:t>
      </w:r>
      <w:r>
        <w:rPr>
          <w:rFonts w:ascii="Times New Roman"/>
          <w:sz w:val="13"/>
        </w:rPr>
      </w:r>
    </w:p>
    <w:p>
      <w:pPr>
        <w:spacing w:line="79" w:lineRule="exact" w:before="0"/>
        <w:ind w:left="7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90"/>
          <w:sz w:val="8"/>
        </w:rPr>
        <w:t>I</w:t>
      </w:r>
      <w:r>
        <w:rPr>
          <w:rFonts w:ascii="Arial"/>
          <w:sz w:val="8"/>
        </w:rPr>
      </w:r>
    </w:p>
    <w:p>
      <w:pPr>
        <w:spacing w:after="0" w:line="79" w:lineRule="exac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17253" w:space="40"/>
            <w:col w:w="2259" w:space="40"/>
            <w:col w:w="817" w:space="40"/>
            <w:col w:w="1449" w:space="40"/>
            <w:col w:w="838" w:space="40"/>
            <w:col w:w="2391" w:space="40"/>
            <w:col w:w="380" w:space="40"/>
            <w:col w:w="988" w:space="40"/>
            <w:col w:w="4385"/>
          </w:cols>
        </w:sectPr>
      </w:pPr>
    </w:p>
    <w:p>
      <w:pPr>
        <w:spacing w:line="210" w:lineRule="atLeast" w:before="0"/>
        <w:ind w:left="0" w:right="1569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99999"/>
          <w:w w:val="215"/>
          <w:sz w:val="6"/>
        </w:rPr>
        <w:t>'I</w:t>
      </w:r>
      <w:r>
        <w:rPr>
          <w:rFonts w:ascii="Arial"/>
          <w:sz w:val="6"/>
        </w:rPr>
      </w:r>
    </w:p>
    <w:p>
      <w:pPr>
        <w:tabs>
          <w:tab w:pos="1625" w:val="left" w:leader="none"/>
        </w:tabs>
        <w:spacing w:line="130" w:lineRule="exac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969.49585pt;margin-top:.269947pt;width:8.15pt;height:32.5500pt;mso-position-horizontal-relative:page;mso-position-vertical-relative:paragraph;z-index:-601432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w w:val="150"/>
          <w:sz w:val="15"/>
        </w:rPr>
        <w:t>4</w:t>
      </w:r>
      <w:r>
        <w:rPr>
          <w:rFonts w:ascii="Arial"/>
          <w:i/>
          <w:color w:val="999999"/>
          <w:spacing w:val="-36"/>
          <w:w w:val="150"/>
          <w:sz w:val="15"/>
        </w:rPr>
        <w:t>'</w:t>
      </w:r>
      <w:r>
        <w:rPr>
          <w:rFonts w:ascii="Arial"/>
          <w:i/>
          <w:color w:val="999999"/>
          <w:w w:val="150"/>
          <w:sz w:val="15"/>
        </w:rPr>
        <w:t>.</w:t>
      </w:r>
      <w:r>
        <w:rPr>
          <w:rFonts w:ascii="Arial"/>
          <w:i/>
          <w:color w:val="999999"/>
          <w:spacing w:val="-36"/>
          <w:w w:val="150"/>
          <w:sz w:val="15"/>
        </w:rPr>
        <w:t> </w:t>
      </w:r>
      <w:r>
        <w:rPr>
          <w:rFonts w:ascii="Arial"/>
          <w:i/>
          <w:color w:val="999999"/>
          <w:w w:val="105"/>
          <w:sz w:val="15"/>
        </w:rPr>
        <w:t>\   </w:t>
      </w:r>
      <w:r>
        <w:rPr>
          <w:rFonts w:ascii="Arial"/>
          <w:i/>
          <w:color w:val="999999"/>
          <w:spacing w:val="2"/>
          <w:w w:val="105"/>
          <w:sz w:val="15"/>
        </w:rPr>
        <w:t> </w:t>
      </w:r>
      <w:r>
        <w:rPr>
          <w:rFonts w:ascii="Arial"/>
          <w:i/>
          <w:color w:val="999999"/>
          <w:w w:val="225"/>
          <w:sz w:val="15"/>
        </w:rPr>
        <w:t>'</w:t>
      </w:r>
      <w:r>
        <w:rPr>
          <w:rFonts w:ascii="Arial"/>
          <w:i/>
          <w:color w:val="999999"/>
          <w:spacing w:val="-67"/>
          <w:w w:val="225"/>
          <w:sz w:val="15"/>
        </w:rPr>
        <w:t> </w:t>
      </w:r>
      <w:r>
        <w:rPr>
          <w:rFonts w:ascii="Arial"/>
          <w:i/>
          <w:color w:val="999999"/>
          <w:w w:val="150"/>
          <w:sz w:val="15"/>
        </w:rPr>
        <w:t>-</w:t>
      </w:r>
      <w:r>
        <w:rPr>
          <w:rFonts w:ascii="Arial"/>
          <w:i/>
          <w:color w:val="999999"/>
          <w:spacing w:val="36"/>
          <w:w w:val="150"/>
          <w:sz w:val="15"/>
        </w:rPr>
        <w:t> </w:t>
      </w:r>
      <w:r>
        <w:rPr>
          <w:rFonts w:ascii="Arial"/>
          <w:i/>
          <w:color w:val="999999"/>
          <w:w w:val="150"/>
          <w:sz w:val="15"/>
        </w:rPr>
        <w:t>#</w:t>
      </w:r>
      <w:r>
        <w:rPr>
          <w:rFonts w:ascii="Arial"/>
          <w:i/>
          <w:color w:val="999999"/>
          <w:spacing w:val="-31"/>
          <w:w w:val="150"/>
          <w:sz w:val="15"/>
        </w:rPr>
        <w:t> </w:t>
      </w:r>
      <w:r>
        <w:rPr>
          <w:rFonts w:ascii="Times New Roman"/>
          <w:color w:val="999999"/>
          <w:w w:val="150"/>
          <w:position w:val="-4"/>
          <w:sz w:val="16"/>
        </w:rPr>
        <w:t>-</w:t>
      </w:r>
      <w:r>
        <w:rPr>
          <w:rFonts w:ascii="Times New Roman"/>
          <w:color w:val="999999"/>
          <w:spacing w:val="11"/>
          <w:w w:val="150"/>
          <w:position w:val="-4"/>
          <w:sz w:val="16"/>
        </w:rPr>
        <w:t> </w:t>
      </w:r>
      <w:r>
        <w:rPr>
          <w:rFonts w:ascii="Arial"/>
          <w:i/>
          <w:color w:val="999999"/>
          <w:spacing w:val="-2"/>
          <w:w w:val="105"/>
          <w:sz w:val="15"/>
        </w:rPr>
        <w:t>4</w:t>
      </w:r>
      <w:r>
        <w:rPr>
          <w:rFonts w:ascii="Arial"/>
          <w:i/>
          <w:color w:val="999999"/>
          <w:spacing w:val="-44"/>
          <w:w w:val="105"/>
          <w:sz w:val="15"/>
        </w:rPr>
        <w:t>"</w:t>
      </w:r>
      <w:r>
        <w:rPr>
          <w:rFonts w:ascii="Arial"/>
          <w:i/>
          <w:color w:val="999999"/>
          <w:spacing w:val="-22"/>
          <w:w w:val="105"/>
          <w:sz w:val="15"/>
        </w:rPr>
        <w:t>'</w:t>
      </w:r>
      <w:r>
        <w:rPr>
          <w:rFonts w:ascii="Arial"/>
          <w:color w:val="999999"/>
          <w:spacing w:val="-25"/>
          <w:w w:val="105"/>
          <w:position w:val="-4"/>
          <w:sz w:val="13"/>
        </w:rPr>
        <w:t>-</w:t>
      </w:r>
      <w:r>
        <w:rPr>
          <w:rFonts w:ascii="Arial"/>
          <w:i/>
          <w:color w:val="999999"/>
          <w:w w:val="105"/>
          <w:sz w:val="15"/>
        </w:rPr>
        <w:t>'</w:t>
        <w:tab/>
      </w:r>
      <w:r>
        <w:rPr>
          <w:rFonts w:ascii="Arial"/>
          <w:i/>
          <w:color w:val="999999"/>
          <w:w w:val="165"/>
          <w:sz w:val="15"/>
        </w:rPr>
        <w:t>,,</w:t>
      </w:r>
      <w:r>
        <w:rPr>
          <w:rFonts w:ascii="Arial"/>
          <w:sz w:val="15"/>
        </w:rPr>
      </w:r>
    </w:p>
    <w:p>
      <w:pPr>
        <w:tabs>
          <w:tab w:pos="3868" w:val="left" w:leader="none"/>
          <w:tab w:pos="4697" w:val="left" w:leader="none"/>
          <w:tab w:pos="5271" w:val="left" w:leader="none"/>
        </w:tabs>
        <w:spacing w:line="41" w:lineRule="atLeast" w:before="0"/>
        <w:ind w:left="0" w:right="1387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1149.244629pt;margin-top:12.746489pt;width:131.85pt;height:5.35pt;mso-position-horizontal-relative:page;mso-position-vertical-relative:paragraph;z-index:-601408" type="#_x0000_t202" filled="false" stroked="false">
            <v:textbox inset="0,0,0,0">
              <w:txbxContent>
                <w:p>
                  <w:pPr>
                    <w:tabs>
                      <w:tab w:pos="401" w:val="left" w:leader="none"/>
                      <w:tab w:pos="869" w:val="left" w:leader="none"/>
                      <w:tab w:pos="1465" w:val="left" w:leader="none"/>
                      <w:tab w:pos="2562" w:val="left" w:leader="none"/>
                    </w:tabs>
                    <w:spacing w:line="10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/>
                      <w:i/>
                      <w:color w:val="999999"/>
                      <w:w w:val="445"/>
                      <w:sz w:val="5"/>
                    </w:rPr>
                    <w:t>I</w:t>
                    <w:tab/>
                  </w:r>
                  <w:r>
                    <w:rPr>
                      <w:rFonts w:ascii="Arial" w:hAnsi="Arial"/>
                      <w:i/>
                      <w:color w:val="999999"/>
                      <w:w w:val="395"/>
                      <w:sz w:val="5"/>
                    </w:rPr>
                    <w:t>I</w:t>
                    <w:tab/>
                  </w:r>
                  <w:r>
                    <w:rPr>
                      <w:rFonts w:ascii="Arial" w:hAnsi="Arial"/>
                      <w:color w:val="999999"/>
                      <w:spacing w:val="-265"/>
                      <w:w w:val="265"/>
                      <w:sz w:val="5"/>
                    </w:rPr>
                    <w:t>·</w:t>
                  </w:r>
                  <w:r>
                    <w:rPr>
                      <w:rFonts w:ascii="Arial" w:hAnsi="Arial"/>
                      <w:color w:val="999999"/>
                      <w:w w:val="265"/>
                      <w:sz w:val="5"/>
                    </w:rPr>
                    <w:t>)</w:t>
                    <w:tab/>
                  </w:r>
                  <w:r>
                    <w:rPr>
                      <w:rFonts w:ascii="Arial" w:hAnsi="Arial"/>
                      <w:i/>
                      <w:color w:val="999999"/>
                      <w:w w:val="395"/>
                      <w:sz w:val="5"/>
                    </w:rPr>
                    <w:t>I</w:t>
                    <w:tab/>
                  </w:r>
                  <w:r>
                    <w:rPr>
                      <w:rFonts w:ascii="Arial" w:hAnsi="Arial"/>
                      <w:color w:val="999999"/>
                      <w:w w:val="270"/>
                      <w:sz w:val="10"/>
                    </w:rPr>
                    <w:t>I</w:t>
                  </w:r>
                  <w:r>
                    <w:rPr>
                      <w:rFonts w:ascii="Arial" w:hAns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60.817932pt;margin-top:22.476542pt;width:.95pt;height:4.350pt;mso-position-horizontal-relative:page;mso-position-vertical-relative:paragraph;z-index:-601384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8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93.471436pt;margin-top:30.171267pt;width:1.75pt;height:10.65pt;mso-position-horizontal-relative:page;mso-position-vertical-relative:paragraph;z-index:-60136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4.533203pt;margin-top:7.131306pt;width:7.65pt;height:30.55pt;mso-position-horizontal-relative:page;mso-position-vertical-relative:paragraph;z-index:6472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9.819946pt;margin-top:9.320120pt;width:7.35pt;height:28.25pt;mso-position-horizontal-relative:page;mso-position-vertical-relative:paragraph;z-index:-599464" type="#_x0000_t202" filled="false" stroked="false">
            <v:textbox inset="0,0,0,0">
              <w:txbxContent>
                <w:p>
                  <w:pPr>
                    <w:spacing w:line="56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6"/>
                      <w:szCs w:val="56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56"/>
                    </w:rPr>
                    <w:t>..</w:t>
                  </w:r>
                  <w:r>
                    <w:rPr>
                      <w:rFonts w:ascii="Times New Roman"/>
                      <w:sz w:val="5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6.747681pt;margin-top:5.757082pt;width:1.8pt;height:3.35pt;mso-position-horizontal-relative:page;mso-position-vertical-relative:paragraph;z-index:-599440" type="#_x0000_t202" filled="false" stroked="false">
            <v:textbox inset="0,0,0,0">
              <w:txbxContent>
                <w:p>
                  <w:pPr>
                    <w:spacing w:line="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i/>
                      <w:color w:val="999999"/>
                      <w:w w:val="215"/>
                      <w:sz w:val="6"/>
                    </w:rPr>
                    <w:t>I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40.8125pt;margin-top:11.273468pt;width:2.15pt;height:4pt;mso-position-horizontal-relative:page;mso-position-vertical-relative:paragraph;z-index:-599416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i/>
                      <w:color w:val="999999"/>
                      <w:w w:val="19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7.102844pt;margin-top:7.176591pt;width:22.55pt;height:43.2pt;mso-position-horizontal-relative:page;mso-position-vertical-relative:paragraph;z-index:-599392" type="#_x0000_t202" filled="false" stroked="false">
            <v:textbox inset="0,0,0,0">
              <w:txbxContent>
                <w:p>
                  <w:pPr>
                    <w:spacing w:line="86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6"/>
                      <w:szCs w:val="86"/>
                    </w:rPr>
                  </w:pPr>
                  <w:r>
                    <w:rPr>
                      <w:rFonts w:ascii="Times New Roman"/>
                      <w:color w:val="999999"/>
                      <w:spacing w:val="24"/>
                      <w:w w:val="45"/>
                      <w:sz w:val="86"/>
                    </w:rPr>
                    <w:t>_</w:t>
                  </w:r>
                  <w:r>
                    <w:rPr>
                      <w:rFonts w:ascii="Times New Roman"/>
                      <w:color w:val="999999"/>
                      <w:w w:val="45"/>
                      <w:sz w:val="86"/>
                    </w:rPr>
                    <w:t>_</w:t>
                  </w:r>
                  <w:r>
                    <w:rPr>
                      <w:rFonts w:ascii="Times New Roman"/>
                      <w:sz w:val="8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7.750916pt;margin-top:22.157816pt;width:3.7pt;height:4.350pt;mso-position-horizontal-relative:page;mso-position-vertical-relative:paragraph;z-index:-599368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33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85.185181pt;margin-top:29.215092pt;width:1.75pt;height:10.65pt;mso-position-horizontal-relative:page;mso-position-vertical-relative:paragraph;z-index:-599344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87.097412pt;margin-top:40.368469pt;width:1.75pt;height:10.65pt;mso-position-horizontal-relative:page;mso-position-vertical-relative:paragraph;z-index:-59932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position w:val="-2"/>
          <w:sz w:val="65"/>
        </w:rPr>
        <w:t>..</w:t>
        <w:tab/>
      </w:r>
      <w:r>
        <w:rPr>
          <w:rFonts w:ascii="Times New Roman"/>
          <w:color w:val="999999"/>
          <w:w w:val="50"/>
          <w:sz w:val="56"/>
        </w:rPr>
        <w:t>..</w:t>
        <w:tab/>
      </w:r>
      <w:r>
        <w:rPr>
          <w:rFonts w:ascii="Times New Roman"/>
          <w:color w:val="999999"/>
          <w:w w:val="50"/>
          <w:position w:val="-10"/>
          <w:sz w:val="61"/>
        </w:rPr>
        <w:t>..</w:t>
        <w:tab/>
      </w:r>
      <w:r>
        <w:rPr>
          <w:rFonts w:ascii="Times New Roman"/>
          <w:color w:val="999999"/>
          <w:w w:val="85"/>
          <w:position w:val="-5"/>
          <w:sz w:val="18"/>
        </w:rPr>
        <w:t>'</w:t>
      </w:r>
      <w:r>
        <w:rPr>
          <w:rFonts w:ascii="Times New Roman"/>
          <w:sz w:val="18"/>
        </w:rPr>
      </w:r>
    </w:p>
    <w:p>
      <w:pPr>
        <w:tabs>
          <w:tab w:pos="1596" w:val="left" w:leader="none"/>
        </w:tabs>
        <w:spacing w:line="105" w:lineRule="atLeast" w:before="0"/>
        <w:ind w:left="102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15"/>
        </w:rPr>
        <w:br w:type="column"/>
      </w:r>
      <w:r>
        <w:rPr>
          <w:rFonts w:ascii="Times New Roman"/>
          <w:color w:val="999999"/>
          <w:spacing w:val="-5"/>
          <w:w w:val="115"/>
          <w:sz w:val="18"/>
        </w:rPr>
        <w:t>)&lt;-</w:t>
      </w:r>
      <w:r>
        <w:rPr>
          <w:rFonts w:ascii="Times New Roman"/>
          <w:color w:val="999999"/>
          <w:spacing w:val="-3"/>
          <w:w w:val="115"/>
          <w:sz w:val="18"/>
        </w:rPr>
        <w:t>"</w:t>
      </w:r>
      <w:r>
        <w:rPr>
          <w:rFonts w:ascii="Arial"/>
          <w:i/>
          <w:color w:val="999999"/>
          <w:spacing w:val="-3"/>
          <w:w w:val="115"/>
          <w:sz w:val="10"/>
        </w:rPr>
        <w:t>f'!</w:t>
      </w:r>
      <w:r>
        <w:rPr>
          <w:rFonts w:ascii="Arial"/>
          <w:i/>
          <w:color w:val="999999"/>
          <w:spacing w:val="-23"/>
          <w:w w:val="115"/>
          <w:sz w:val="10"/>
        </w:rPr>
        <w:t> </w:t>
      </w:r>
      <w:r>
        <w:rPr>
          <w:rFonts w:ascii="Arial"/>
          <w:i/>
          <w:color w:val="999999"/>
          <w:w w:val="115"/>
          <w:sz w:val="6"/>
        </w:rPr>
        <w:t>I</w:t>
      </w:r>
      <w:r>
        <w:rPr>
          <w:rFonts w:ascii="Arial"/>
          <w:color w:val="999999"/>
          <w:w w:val="115"/>
          <w:sz w:val="8"/>
        </w:rPr>
        <w:tab/>
      </w:r>
      <w:r>
        <w:rPr>
          <w:rFonts w:ascii="Arial"/>
          <w:color w:val="999999"/>
          <w:w w:val="305"/>
          <w:sz w:val="8"/>
        </w:rPr>
        <w:t>I</w:t>
      </w:r>
      <w:r>
        <w:rPr>
          <w:rFonts w:ascii="Arial"/>
          <w:sz w:val="8"/>
        </w:rPr>
      </w:r>
    </w:p>
    <w:p>
      <w:pPr>
        <w:spacing w:line="40" w:lineRule="atLeast" w:before="0"/>
        <w:ind w:left="356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SAFETY,</w:t>
      </w:r>
      <w:r>
        <w:rPr>
          <w:rFonts w:ascii="Arial"/>
          <w:spacing w:val="37"/>
          <w:w w:val="105"/>
          <w:sz w:val="17"/>
        </w:rPr>
        <w:t> </w:t>
      </w:r>
      <w:r>
        <w:rPr>
          <w:rFonts w:ascii="Arial"/>
          <w:spacing w:val="-3"/>
          <w:w w:val="105"/>
          <w:sz w:val="17"/>
        </w:rPr>
        <w:t>HEALTH</w:t>
      </w:r>
      <w:r>
        <w:rPr>
          <w:rFonts w:ascii="Arial"/>
          <w:spacing w:val="7"/>
          <w:w w:val="105"/>
          <w:sz w:val="17"/>
        </w:rPr>
        <w:t> </w:t>
      </w:r>
      <w:r>
        <w:rPr>
          <w:rFonts w:ascii="Arial"/>
          <w:w w:val="105"/>
          <w:sz w:val="17"/>
        </w:rPr>
        <w:t>AND</w:t>
      </w:r>
      <w:r>
        <w:rPr>
          <w:rFonts w:ascii="Arial"/>
          <w:sz w:val="17"/>
        </w:rPr>
      </w:r>
    </w:p>
    <w:p>
      <w:pPr>
        <w:spacing w:line="119" w:lineRule="atLeast" w:before="0"/>
        <w:ind w:left="199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spacing w:after="0" w:line="119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22822" w:space="40"/>
            <w:col w:w="1671" w:space="40"/>
            <w:col w:w="6507"/>
          </w:cols>
        </w:sectPr>
      </w:pPr>
    </w:p>
    <w:p>
      <w:pPr>
        <w:tabs>
          <w:tab w:pos="2001" w:val="left" w:leader="none"/>
        </w:tabs>
        <w:spacing w:line="594" w:lineRule="atLeast" w:before="0"/>
        <w:ind w:left="0" w:right="54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spacing w:val="-1"/>
          <w:w w:val="125"/>
          <w:sz w:val="13"/>
        </w:rPr>
        <w:t>,/'</w:t>
      </w:r>
      <w:r>
        <w:rPr>
          <w:rFonts w:ascii="Times New Roman"/>
          <w:color w:val="999999"/>
          <w:spacing w:val="-2"/>
          <w:w w:val="125"/>
          <w:sz w:val="22"/>
        </w:rPr>
        <w:t>/</w:t>
        <w:tab/>
      </w:r>
      <w:r>
        <w:rPr>
          <w:rFonts w:ascii="Arial"/>
          <w:i/>
          <w:color w:val="999999"/>
          <w:w w:val="185"/>
          <w:position w:val="10"/>
          <w:sz w:val="6"/>
        </w:rPr>
        <w:t>I</w:t>
      </w:r>
      <w:r>
        <w:rPr>
          <w:rFonts w:ascii="Arial"/>
          <w:i/>
          <w:color w:val="999999"/>
          <w:w w:val="185"/>
          <w:position w:val="3"/>
          <w:sz w:val="8"/>
        </w:rPr>
        <w:tab/>
      </w:r>
      <w:r>
        <w:rPr>
          <w:rFonts w:ascii="Arial"/>
          <w:i/>
          <w:color w:val="999999"/>
          <w:w w:val="185"/>
          <w:position w:val="3"/>
          <w:sz w:val="8"/>
        </w:rPr>
        <w:t>I</w:t>
      </w:r>
      <w:r>
        <w:rPr>
          <w:rFonts w:ascii="Arial"/>
          <w:sz w:val="8"/>
        </w:rPr>
      </w:r>
    </w:p>
    <w:p>
      <w:pPr>
        <w:spacing w:line="713" w:lineRule="atLeast" w:before="0"/>
        <w:ind w:left="0" w:right="136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w w:val="95"/>
        </w:rPr>
        <w:br w:type="column"/>
      </w:r>
      <w:r>
        <w:rPr>
          <w:rFonts w:ascii="Arial"/>
          <w:color w:val="999999"/>
          <w:w w:val="95"/>
          <w:sz w:val="8"/>
        </w:rPr>
        <w:t>\</w:t>
      </w:r>
      <w:r>
        <w:rPr>
          <w:rFonts w:ascii="Arial"/>
          <w:sz w:val="8"/>
        </w:rPr>
      </w:r>
    </w:p>
    <w:p>
      <w:pPr>
        <w:tabs>
          <w:tab w:pos="2658" w:val="left" w:leader="none"/>
          <w:tab w:pos="4813" w:val="left" w:leader="none"/>
        </w:tabs>
        <w:spacing w:line="115" w:lineRule="exact" w:before="0"/>
        <w:ind w:left="218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i/>
          <w:color w:val="999999"/>
          <w:w w:val="135"/>
          <w:sz w:val="16"/>
        </w:rPr>
        <w:t>#</w:t>
      </w:r>
      <w:r>
        <w:rPr>
          <w:rFonts w:ascii="Times New Roman"/>
          <w:i/>
          <w:color w:val="999999"/>
          <w:spacing w:val="34"/>
          <w:w w:val="135"/>
          <w:sz w:val="16"/>
        </w:rPr>
        <w:t> </w:t>
      </w:r>
      <w:r>
        <w:rPr>
          <w:rFonts w:ascii="Times New Roman"/>
          <w:color w:val="999999"/>
          <w:w w:val="55"/>
          <w:sz w:val="16"/>
        </w:rPr>
        <w:t>\</w:t>
        <w:tab/>
      </w:r>
      <w:r>
        <w:rPr>
          <w:rFonts w:ascii="Times New Roman"/>
          <w:color w:val="999999"/>
          <w:w w:val="120"/>
          <w:sz w:val="16"/>
        </w:rPr>
        <w:t>-</w:t>
      </w:r>
      <w:r>
        <w:rPr>
          <w:rFonts w:ascii="Times New Roman"/>
          <w:color w:val="999999"/>
          <w:spacing w:val="-14"/>
          <w:w w:val="120"/>
          <w:sz w:val="16"/>
        </w:rPr>
        <w:t> </w:t>
      </w:r>
      <w:r>
        <w:rPr>
          <w:rFonts w:ascii="Times New Roman"/>
          <w:color w:val="999999"/>
          <w:w w:val="85"/>
          <w:sz w:val="16"/>
        </w:rPr>
        <w:t>...</w:t>
      </w:r>
      <w:r>
        <w:rPr>
          <w:rFonts w:ascii="Times New Roman"/>
          <w:color w:val="999999"/>
          <w:spacing w:val="5"/>
          <w:w w:val="85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</w:t>
      </w:r>
      <w:r>
        <w:rPr>
          <w:rFonts w:ascii="Times New Roman"/>
          <w:color w:val="999999"/>
          <w:spacing w:val="-23"/>
          <w:w w:val="135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</w:t>
      </w:r>
      <w:r>
        <w:rPr>
          <w:rFonts w:ascii="Times New Roman"/>
          <w:color w:val="999999"/>
          <w:spacing w:val="-24"/>
          <w:w w:val="135"/>
          <w:sz w:val="16"/>
        </w:rPr>
        <w:t> </w:t>
      </w:r>
      <w:r>
        <w:rPr>
          <w:rFonts w:ascii="Times New Roman"/>
          <w:color w:val="999999"/>
          <w:w w:val="120"/>
          <w:sz w:val="16"/>
        </w:rPr>
        <w:t>-</w:t>
      </w:r>
      <w:r>
        <w:rPr>
          <w:rFonts w:ascii="Times New Roman"/>
          <w:color w:val="999999"/>
          <w:spacing w:val="-14"/>
          <w:w w:val="120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</w:t>
      </w:r>
      <w:r>
        <w:rPr>
          <w:rFonts w:ascii="Times New Roman"/>
          <w:color w:val="999999"/>
          <w:spacing w:val="-24"/>
          <w:w w:val="135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</w:t>
      </w:r>
      <w:r>
        <w:rPr>
          <w:rFonts w:ascii="Times New Roman"/>
          <w:color w:val="999999"/>
          <w:spacing w:val="-23"/>
          <w:w w:val="135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</w:t>
      </w:r>
      <w:r>
        <w:rPr>
          <w:rFonts w:ascii="Times New Roman"/>
          <w:color w:val="999999"/>
          <w:spacing w:val="-30"/>
          <w:w w:val="135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</w:t>
      </w:r>
      <w:r>
        <w:rPr>
          <w:rFonts w:ascii="Times New Roman"/>
          <w:color w:val="999999"/>
          <w:spacing w:val="-23"/>
          <w:w w:val="135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 </w:t>
      </w:r>
      <w:r>
        <w:rPr>
          <w:rFonts w:ascii="Times New Roman"/>
          <w:color w:val="999999"/>
          <w:spacing w:val="30"/>
          <w:w w:val="135"/>
          <w:sz w:val="16"/>
        </w:rPr>
        <w:t> </w:t>
      </w:r>
      <w:r>
        <w:rPr>
          <w:rFonts w:ascii="Arial"/>
          <w:i/>
          <w:color w:val="999999"/>
          <w:w w:val="120"/>
          <w:sz w:val="15"/>
        </w:rPr>
        <w:t>-</w:t>
      </w:r>
      <w:r>
        <w:rPr>
          <w:rFonts w:ascii="Arial"/>
          <w:i/>
          <w:color w:val="999999"/>
          <w:spacing w:val="-21"/>
          <w:w w:val="120"/>
          <w:sz w:val="15"/>
        </w:rPr>
        <w:t> </w:t>
      </w:r>
      <w:r>
        <w:rPr>
          <w:rFonts w:ascii="Arial"/>
          <w:i/>
          <w:color w:val="999999"/>
          <w:w w:val="55"/>
          <w:sz w:val="15"/>
        </w:rPr>
        <w:t>-....</w:t>
      </w:r>
      <w:r>
        <w:rPr>
          <w:rFonts w:ascii="Arial"/>
          <w:i/>
          <w:color w:val="999999"/>
          <w:spacing w:val="12"/>
          <w:w w:val="55"/>
          <w:sz w:val="15"/>
        </w:rPr>
        <w:t> </w:t>
      </w:r>
      <w:r>
        <w:rPr>
          <w:rFonts w:ascii="Arial"/>
          <w:i/>
          <w:color w:val="999999"/>
          <w:spacing w:val="-5"/>
          <w:w w:val="85"/>
          <w:sz w:val="15"/>
        </w:rPr>
        <w:t>t.</w:t>
      </w:r>
      <w:r>
        <w:rPr>
          <w:rFonts w:ascii="Arial"/>
          <w:i/>
          <w:color w:val="999999"/>
          <w:spacing w:val="-8"/>
          <w:w w:val="85"/>
          <w:sz w:val="15"/>
        </w:rPr>
        <w:t>'I:</w:t>
        <w:tab/>
      </w:r>
      <w:r>
        <w:rPr>
          <w:rFonts w:ascii="Arial"/>
          <w:color w:val="999999"/>
          <w:w w:val="105"/>
          <w:sz w:val="10"/>
        </w:rPr>
        <w:t>fl'</w:t>
      </w:r>
      <w:r>
        <w:rPr>
          <w:rFonts w:ascii="Arial"/>
          <w:sz w:val="10"/>
        </w:rPr>
      </w:r>
    </w:p>
    <w:p>
      <w:pPr>
        <w:tabs>
          <w:tab w:pos="541" w:val="left" w:leader="none"/>
        </w:tabs>
        <w:spacing w:line="673" w:lineRule="atLeast" w:before="0"/>
        <w:ind w:left="5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999999"/>
          <w:sz w:val="10"/>
        </w:rPr>
        <w:t>"""</w:t>
      </w:r>
      <w:r>
        <w:rPr>
          <w:rFonts w:ascii="Arial"/>
          <w:color w:val="999999"/>
          <w:spacing w:val="-8"/>
          <w:sz w:val="10"/>
        </w:rPr>
        <w:t> </w:t>
      </w:r>
      <w:r>
        <w:rPr>
          <w:rFonts w:ascii="Arial"/>
          <w:color w:val="999999"/>
          <w:w w:val="90"/>
          <w:sz w:val="10"/>
        </w:rPr>
        <w:t>.()..</w:t>
        <w:tab/>
      </w:r>
      <w:r>
        <w:rPr>
          <w:rFonts w:ascii="Arial"/>
          <w:color w:val="999999"/>
          <w:w w:val="110"/>
          <w:sz w:val="10"/>
        </w:rPr>
        <w:t>/fl'</w:t>
      </w:r>
      <w:r>
        <w:rPr>
          <w:rFonts w:ascii="Arial"/>
          <w:sz w:val="10"/>
        </w:rPr>
      </w:r>
    </w:p>
    <w:p>
      <w:pPr>
        <w:spacing w:line="461" w:lineRule="atLeast" w:before="0"/>
        <w:ind w:left="2621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ENVIRONMENTAL </w:t>
      </w:r>
      <w:r>
        <w:rPr>
          <w:rFonts w:ascii="Arial"/>
          <w:spacing w:val="10"/>
          <w:w w:val="105"/>
          <w:sz w:val="17"/>
        </w:rPr>
        <w:t> </w:t>
      </w:r>
      <w:r>
        <w:rPr>
          <w:rFonts w:ascii="Arial"/>
          <w:w w:val="105"/>
          <w:sz w:val="17"/>
        </w:rPr>
        <w:t>INFORMATION</w:t>
      </w:r>
      <w:r>
        <w:rPr>
          <w:rFonts w:ascii="Arial"/>
          <w:sz w:val="17"/>
        </w:rPr>
      </w:r>
    </w:p>
    <w:p>
      <w:pPr>
        <w:spacing w:before="99"/>
        <w:ind w:left="2862" w:right="27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INADDITION</w:t>
      </w:r>
      <w:r>
        <w:rPr>
          <w:rFonts w:ascii="Arial"/>
          <w:spacing w:val="-10"/>
          <w:w w:val="95"/>
          <w:sz w:val="10"/>
        </w:rPr>
        <w:t> </w:t>
      </w:r>
      <w:r>
        <w:rPr>
          <w:rFonts w:ascii="Arial"/>
          <w:w w:val="95"/>
          <w:sz w:val="10"/>
        </w:rPr>
        <w:t>TO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-4"/>
          <w:w w:val="95"/>
          <w:sz w:val="10"/>
        </w:rPr>
        <w:t> </w:t>
      </w:r>
      <w:r>
        <w:rPr>
          <w:rFonts w:ascii="Arial"/>
          <w:w w:val="95"/>
          <w:sz w:val="10"/>
        </w:rPr>
        <w:t>HAZARDS/RISKS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NORMALLY</w:t>
      </w:r>
      <w:r>
        <w:rPr>
          <w:rFonts w:ascii="Arial"/>
          <w:spacing w:val="-10"/>
          <w:w w:val="95"/>
          <w:sz w:val="10"/>
        </w:rPr>
        <w:t> </w:t>
      </w:r>
      <w:r>
        <w:rPr>
          <w:rFonts w:ascii="Arial"/>
          <w:w w:val="95"/>
          <w:sz w:val="10"/>
        </w:rPr>
        <w:t>ASSOCIATED</w:t>
      </w:r>
      <w:r>
        <w:rPr>
          <w:rFonts w:ascii="Arial"/>
          <w:spacing w:val="-4"/>
          <w:w w:val="95"/>
          <w:sz w:val="10"/>
        </w:rPr>
        <w:t> </w:t>
      </w:r>
      <w:r>
        <w:rPr>
          <w:rFonts w:ascii="Arial"/>
          <w:w w:val="95"/>
          <w:sz w:val="10"/>
        </w:rPr>
        <w:t>WITH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TI-IE</w:t>
      </w:r>
      <w:r>
        <w:rPr>
          <w:rFonts w:ascii="Arial"/>
          <w:spacing w:val="29"/>
          <w:w w:val="89"/>
          <w:sz w:val="10"/>
        </w:rPr>
        <w:t> </w:t>
      </w:r>
      <w:r>
        <w:rPr>
          <w:rFonts w:ascii="Arial"/>
          <w:w w:val="95"/>
          <w:sz w:val="10"/>
        </w:rPr>
        <w:t>TYPES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w w:val="95"/>
          <w:sz w:val="10"/>
        </w:rPr>
        <w:t>OF</w:t>
      </w:r>
      <w:r>
        <w:rPr>
          <w:rFonts w:ascii="Arial"/>
          <w:spacing w:val="-8"/>
          <w:w w:val="95"/>
          <w:sz w:val="10"/>
        </w:rPr>
        <w:t> </w:t>
      </w:r>
      <w:r>
        <w:rPr>
          <w:rFonts w:ascii="Arial"/>
          <w:w w:val="95"/>
          <w:sz w:val="10"/>
        </w:rPr>
        <w:t>WORK</w:t>
      </w:r>
      <w:r>
        <w:rPr>
          <w:rFonts w:ascii="Arial"/>
          <w:spacing w:val="8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DETAILED</w:t>
      </w:r>
      <w:r>
        <w:rPr>
          <w:rFonts w:ascii="Arial"/>
          <w:spacing w:val="-5"/>
          <w:w w:val="95"/>
          <w:sz w:val="10"/>
        </w:rPr>
        <w:t> </w:t>
      </w:r>
      <w:r>
        <w:rPr>
          <w:rFonts w:ascii="Arial"/>
          <w:w w:val="95"/>
          <w:sz w:val="10"/>
        </w:rPr>
        <w:t>ON</w:t>
      </w:r>
      <w:r>
        <w:rPr>
          <w:rFonts w:ascii="Arial"/>
          <w:spacing w:val="-12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THIS</w:t>
      </w:r>
      <w:r>
        <w:rPr>
          <w:rFonts w:ascii="Arial"/>
          <w:spacing w:val="-5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DRAWING,</w:t>
      </w:r>
      <w:r>
        <w:rPr>
          <w:rFonts w:ascii="Arial"/>
          <w:spacing w:val="-8"/>
          <w:w w:val="95"/>
          <w:sz w:val="10"/>
        </w:rPr>
        <w:t> </w:t>
      </w:r>
      <w:r>
        <w:rPr>
          <w:rFonts w:ascii="Arial"/>
          <w:w w:val="95"/>
          <w:sz w:val="10"/>
        </w:rPr>
        <w:t>NOTE</w:t>
      </w:r>
      <w:r>
        <w:rPr>
          <w:rFonts w:ascii="Arial"/>
          <w:spacing w:val="-10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12"/>
          <w:w w:val="95"/>
          <w:sz w:val="10"/>
        </w:rPr>
        <w:t> </w:t>
      </w:r>
      <w:r>
        <w:rPr>
          <w:rFonts w:ascii="Arial"/>
          <w:spacing w:val="-2"/>
          <w:w w:val="95"/>
          <w:sz w:val="10"/>
        </w:rPr>
        <w:t>FOLLOWI</w:t>
      </w:r>
      <w:r>
        <w:rPr>
          <w:rFonts w:ascii="Arial"/>
          <w:spacing w:val="-1"/>
          <w:w w:val="95"/>
          <w:sz w:val="10"/>
        </w:rPr>
        <w:t>NG</w:t>
      </w:r>
      <w:r>
        <w:rPr>
          <w:rFonts w:ascii="Arial"/>
          <w:sz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18891" w:space="40"/>
            <w:col w:w="4889" w:space="40"/>
            <w:col w:w="667" w:space="40"/>
            <w:col w:w="6513"/>
          </w:cols>
        </w:sectPr>
      </w:pPr>
    </w:p>
    <w:p>
      <w:pPr>
        <w:spacing w:line="464" w:lineRule="atLeast" w:before="0"/>
        <w:ind w:left="0" w:right="1606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color w:val="999999"/>
          <w:spacing w:val="-3"/>
          <w:w w:val="60"/>
          <w:sz w:val="15"/>
        </w:rPr>
        <w:t>.!4'"'</w:t>
      </w:r>
      <w:r>
        <w:rPr>
          <w:rFonts w:ascii="Times New Roman"/>
          <w:sz w:val="15"/>
        </w:rPr>
      </w:r>
    </w:p>
    <w:p>
      <w:pPr>
        <w:tabs>
          <w:tab w:pos="1752" w:val="left" w:leader="none"/>
          <w:tab w:pos="1956" w:val="left" w:leader="none"/>
        </w:tabs>
        <w:spacing w:line="91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30"/>
          <w:position w:val="2"/>
          <w:sz w:val="8"/>
        </w:rPr>
        <w:t>I  </w:t>
      </w:r>
      <w:r>
        <w:rPr>
          <w:rFonts w:ascii="Arial"/>
          <w:color w:val="999999"/>
          <w:spacing w:val="26"/>
          <w:w w:val="230"/>
          <w:position w:val="2"/>
          <w:sz w:val="8"/>
        </w:rPr>
        <w:t> </w:t>
      </w:r>
      <w:r>
        <w:rPr>
          <w:rFonts w:ascii="Arial"/>
          <w:color w:val="999999"/>
          <w:w w:val="180"/>
          <w:position w:val="2"/>
          <w:sz w:val="8"/>
        </w:rPr>
        <w:t>I</w:t>
        <w:tab/>
      </w:r>
      <w:r>
        <w:rPr>
          <w:rFonts w:ascii="Arial"/>
          <w:i/>
          <w:color w:val="999999"/>
          <w:w w:val="160"/>
          <w:sz w:val="8"/>
        </w:rPr>
        <w:t>j</w:t>
        <w:tab/>
      </w:r>
      <w:r>
        <w:rPr>
          <w:rFonts w:ascii="Arial"/>
          <w:i/>
          <w:color w:val="999999"/>
          <w:w w:val="19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3505" w:val="left" w:leader="none"/>
          <w:tab w:pos="3843" w:val="left" w:leader="none"/>
          <w:tab w:pos="6546" w:val="left" w:leader="none"/>
        </w:tabs>
        <w:spacing w:line="530" w:lineRule="atLeast" w:before="0"/>
        <w:ind w:left="276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40"/>
        </w:rPr>
        <w:br w:type="column"/>
      </w:r>
      <w:r>
        <w:rPr>
          <w:rFonts w:ascii="Times New Roman" w:hAnsi="Times New Roman" w:cs="Times New Roman" w:eastAsia="Times New Roman"/>
          <w:color w:val="999999"/>
          <w:w w:val="140"/>
          <w:sz w:val="10"/>
          <w:szCs w:val="10"/>
        </w:rPr>
        <w:t>\ </w:t>
      </w:r>
      <w:r>
        <w:rPr>
          <w:rFonts w:ascii="Times New Roman" w:hAnsi="Times New Roman" w:cs="Times New Roman" w:eastAsia="Times New Roman"/>
          <w:color w:val="999999"/>
          <w:spacing w:val="9"/>
          <w:w w:val="14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140"/>
          <w:sz w:val="10"/>
          <w:szCs w:val="10"/>
        </w:rPr>
        <w:t>4</w:t>
      </w:r>
      <w:r>
        <w:rPr>
          <w:rFonts w:ascii="Times New Roman" w:hAnsi="Times New Roman" w:cs="Times New Roman" w:eastAsia="Times New Roman"/>
          <w:i/>
          <w:color w:val="999999"/>
          <w:spacing w:val="-29"/>
          <w:w w:val="140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i/>
          <w:color w:val="999999"/>
          <w:w w:val="140"/>
          <w:sz w:val="10"/>
          <w:szCs w:val="10"/>
        </w:rPr>
        <w:t>•</w:t>
        <w:tab/>
      </w:r>
      <w:r>
        <w:rPr>
          <w:rFonts w:ascii="Times New Roman" w:hAnsi="Times New Roman" w:cs="Times New Roman" w:eastAsia="Times New Roman"/>
          <w:i/>
          <w:color w:val="999999"/>
          <w:w w:val="140"/>
          <w:sz w:val="16"/>
          <w:szCs w:val="16"/>
        </w:rPr>
        <w:t>#</w:t>
        <w:tab/>
      </w:r>
      <w:r>
        <w:rPr>
          <w:rFonts w:ascii="Times New Roman" w:hAnsi="Times New Roman" w:cs="Times New Roman" w:eastAsia="Times New Roman"/>
          <w:color w:val="999999"/>
          <w:w w:val="90"/>
          <w:sz w:val="16"/>
          <w:szCs w:val="16"/>
        </w:rPr>
        <w:t>&lt;</w:t>
      </w:r>
      <w:r>
        <w:rPr>
          <w:rFonts w:ascii="Times New Roman" w:hAnsi="Times New Roman" w:cs="Times New Roman" w:eastAsia="Times New Roman"/>
          <w:color w:val="999999"/>
          <w:spacing w:val="-18"/>
          <w:w w:val="9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99999"/>
          <w:w w:val="90"/>
          <w:sz w:val="16"/>
          <w:szCs w:val="16"/>
        </w:rPr>
        <w:t>"'</w:t>
      </w:r>
      <w:r>
        <w:rPr>
          <w:rFonts w:ascii="Times New Roman" w:hAnsi="Times New Roman" w:cs="Times New Roman" w:eastAsia="Times New Roman"/>
          <w:color w:val="999999"/>
          <w:spacing w:val="12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w w:val="11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99999"/>
          <w:spacing w:val="-33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w w:val="90"/>
          <w:sz w:val="16"/>
          <w:szCs w:val="16"/>
        </w:rPr>
        <w:t>,.....</w:t>
      </w:r>
      <w:r>
        <w:rPr>
          <w:rFonts w:ascii="Times New Roman" w:hAnsi="Times New Roman" w:cs="Times New Roman" w:eastAsia="Times New Roman"/>
          <w:color w:val="999999"/>
          <w:spacing w:val="41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70"/>
          <w:sz w:val="19"/>
          <w:szCs w:val="19"/>
        </w:rPr>
        <w:t>-..</w:t>
      </w:r>
      <w:r>
        <w:rPr>
          <w:rFonts w:ascii="Times New Roman" w:hAnsi="Times New Roman" w:cs="Times New Roman" w:eastAsia="Times New Roman"/>
          <w:i/>
          <w:color w:val="999999"/>
          <w:spacing w:val="-12"/>
          <w:w w:val="7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color w:val="999999"/>
          <w:spacing w:val="-62"/>
          <w:w w:val="90"/>
          <w:sz w:val="19"/>
          <w:szCs w:val="19"/>
        </w:rPr>
        <w:t>s</w:t>
      </w:r>
      <w:r>
        <w:rPr>
          <w:rFonts w:ascii="Arial" w:hAnsi="Arial" w:cs="Arial" w:eastAsia="Arial"/>
          <w:color w:val="999999"/>
          <w:spacing w:val="-98"/>
          <w:w w:val="90"/>
          <w:position w:val="-33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i/>
          <w:color w:val="999999"/>
          <w:w w:val="90"/>
          <w:sz w:val="19"/>
          <w:szCs w:val="19"/>
        </w:rPr>
        <w:t>"_</w:t>
      </w:r>
      <w:r>
        <w:rPr>
          <w:rFonts w:ascii="Times New Roman" w:hAnsi="Times New Roman" w:cs="Times New Roman" w:eastAsia="Times New Roman"/>
          <w:i/>
          <w:color w:val="999999"/>
          <w:spacing w:val="-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90"/>
          <w:sz w:val="19"/>
          <w:szCs w:val="19"/>
        </w:rPr>
        <w:t>-"'</w:t>
      </w:r>
      <w:r>
        <w:rPr>
          <w:rFonts w:ascii="Times New Roman" w:hAnsi="Times New Roman" w:cs="Times New Roman" w:eastAsia="Times New Roman"/>
          <w:i/>
          <w:color w:val="999999"/>
          <w:spacing w:val="61"/>
          <w:w w:val="90"/>
          <w:sz w:val="19"/>
          <w:szCs w:val="19"/>
        </w:rPr>
        <w:t> </w:t>
      </w:r>
      <w:r>
        <w:rPr>
          <w:rFonts w:ascii="Arial" w:hAnsi="Arial" w:cs="Arial" w:eastAsia="Arial"/>
          <w:color w:val="999999"/>
          <w:w w:val="70"/>
          <w:sz w:val="13"/>
          <w:szCs w:val="13"/>
        </w:rPr>
        <w:t>.</w:t>
        <w:tab/>
      </w:r>
      <w:r>
        <w:rPr>
          <w:rFonts w:ascii="Arial" w:hAnsi="Arial" w:cs="Arial" w:eastAsia="Arial"/>
          <w:color w:val="999999"/>
          <w:w w:val="115"/>
          <w:sz w:val="13"/>
          <w:szCs w:val="13"/>
        </w:rPr>
        <w:t>&lt;-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after="0" w:line="530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2" w:equalWidth="0">
            <w:col w:w="18707" w:space="40"/>
            <w:col w:w="12333"/>
          </w:cols>
        </w:sectPr>
      </w:pPr>
    </w:p>
    <w:p>
      <w:pPr>
        <w:tabs>
          <w:tab w:pos="1950" w:val="left" w:leader="none"/>
        </w:tabs>
        <w:spacing w:line="154" w:lineRule="atLeast" w:before="0"/>
        <w:ind w:left="0" w:right="20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/>
          <w:color w:val="999999"/>
          <w:w w:val="50"/>
          <w:position w:val="-16"/>
          <w:sz w:val="61"/>
        </w:rPr>
        <w:t>..</w:t>
        <w:tab/>
      </w:r>
      <w:r>
        <w:rPr>
          <w:rFonts w:ascii="Arial" w:hAnsi="Arial"/>
          <w:color w:val="999999"/>
          <w:w w:val="230"/>
          <w:sz w:val="8"/>
        </w:rPr>
        <w:t>I</w:t>
      </w:r>
      <w:r>
        <w:rPr>
          <w:rFonts w:ascii="Arial" w:hAnsi="Arial"/>
          <w:color w:val="999999"/>
          <w:spacing w:val="10"/>
          <w:w w:val="230"/>
          <w:sz w:val="8"/>
        </w:rPr>
        <w:t> </w:t>
      </w:r>
      <w:r>
        <w:rPr>
          <w:rFonts w:ascii="Arial" w:hAnsi="Arial"/>
          <w:color w:val="999999"/>
          <w:spacing w:val="-164"/>
          <w:w w:val="295"/>
          <w:position w:val="-3"/>
          <w:sz w:val="8"/>
        </w:rPr>
        <w:t>I</w:t>
      </w:r>
      <w:r>
        <w:rPr>
          <w:rFonts w:ascii="Arial" w:hAnsi="Arial"/>
          <w:color w:val="B6B6B6"/>
          <w:w w:val="295"/>
          <w:sz w:val="8"/>
        </w:rPr>
        <w:t>·</w:t>
      </w:r>
      <w:r>
        <w:rPr>
          <w:rFonts w:ascii="Arial" w:hAnsi="Arial"/>
          <w:sz w:val="8"/>
        </w:rPr>
      </w:r>
    </w:p>
    <w:p>
      <w:pPr>
        <w:spacing w:line="51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973.638977pt;margin-top:33.531742pt;width:7.65pt;height:30.55pt;mso-position-horizontal-relative:page;mso-position-vertical-relative:paragraph;z-index:462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0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1"/>
        </w:rPr>
        <w:t>.</w:t>
      </w:r>
      <w:r>
        <w:rPr>
          <w:rFonts w:ascii="Times New Roman"/>
          <w:color w:val="999999"/>
          <w:spacing w:val="51"/>
          <w:w w:val="50"/>
          <w:sz w:val="61"/>
        </w:rPr>
        <w:t>.</w:t>
      </w:r>
      <w:r>
        <w:rPr>
          <w:rFonts w:ascii="Times New Roman"/>
          <w:color w:val="999999"/>
          <w:w w:val="5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2188" w:val="left" w:leader="none"/>
          <w:tab w:pos="3081" w:val="left" w:leader="none"/>
        </w:tabs>
        <w:spacing w:line="504" w:lineRule="atLeast" w:before="0"/>
        <w:ind w:left="1729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90"/>
        </w:rPr>
        <w:br w:type="column"/>
      </w:r>
      <w:r>
        <w:rPr>
          <w:rFonts w:ascii="Arial"/>
          <w:color w:val="999999"/>
          <w:w w:val="90"/>
          <w:position w:val="3"/>
          <w:sz w:val="61"/>
        </w:rPr>
        <w:t>.</w:t>
        <w:tab/>
      </w:r>
      <w:r>
        <w:rPr>
          <w:rFonts w:ascii="Times New Roman"/>
          <w:color w:val="999999"/>
          <w:spacing w:val="7"/>
          <w:w w:val="75"/>
          <w:sz w:val="65"/>
        </w:rPr>
        <w:t>..</w:t>
      </w:r>
      <w:r>
        <w:rPr>
          <w:rFonts w:ascii="Times New Roman"/>
          <w:color w:val="999999"/>
          <w:spacing w:val="2"/>
          <w:w w:val="75"/>
          <w:position w:val="-17"/>
          <w:sz w:val="57"/>
        </w:rPr>
        <w:t>-</w:t>
        <w:tab/>
      </w:r>
      <w:r>
        <w:rPr>
          <w:rFonts w:ascii="Times New Roman"/>
          <w:color w:val="999999"/>
          <w:w w:val="80"/>
          <w:sz w:val="65"/>
        </w:rPr>
        <w:t>..</w:t>
      </w:r>
      <w:r>
        <w:rPr>
          <w:rFonts w:ascii="Times New Roman"/>
          <w:sz w:val="65"/>
        </w:rPr>
      </w:r>
    </w:p>
    <w:p>
      <w:pPr>
        <w:spacing w:after="0" w:line="504" w:lineRule="atLeast"/>
        <w:jc w:val="left"/>
        <w:rPr>
          <w:rFonts w:ascii="Times New Roman" w:hAnsi="Times New Roman" w:cs="Times New Roman" w:eastAsia="Times New Roman"/>
          <w:sz w:val="65"/>
          <w:szCs w:val="65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18868" w:space="40"/>
            <w:col w:w="2570" w:space="40"/>
            <w:col w:w="9562"/>
          </w:cols>
        </w:sectPr>
      </w:pPr>
    </w:p>
    <w:p>
      <w:pPr>
        <w:spacing w:line="45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999999"/>
          <w:w w:val="50"/>
          <w:sz w:val="38"/>
        </w:rPr>
        <w:t>:..</w:t>
      </w:r>
      <w:r>
        <w:rPr>
          <w:rFonts w:ascii="Times New Roman"/>
          <w:sz w:val="38"/>
        </w:rPr>
      </w:r>
    </w:p>
    <w:p>
      <w:pPr>
        <w:spacing w:line="731" w:lineRule="atLeast" w:before="0"/>
        <w:ind w:left="1238" w:right="0" w:hanging="83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30"/>
        </w:rPr>
        <w:br w:type="column"/>
      </w:r>
      <w:r>
        <w:rPr>
          <w:rFonts w:ascii="Arial" w:hAnsi="Arial" w:cs="Arial" w:eastAsia="Arial"/>
          <w:color w:val="999999"/>
          <w:w w:val="130"/>
          <w:sz w:val="15"/>
          <w:szCs w:val="15"/>
        </w:rPr>
        <w:t>#'I </w:t>
      </w:r>
      <w:r>
        <w:rPr>
          <w:rFonts w:ascii="Arial" w:hAnsi="Arial" w:cs="Arial" w:eastAsia="Arial"/>
          <w:color w:val="999999"/>
          <w:spacing w:val="17"/>
          <w:w w:val="13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i/>
          <w:color w:val="999999"/>
          <w:spacing w:val="-5"/>
          <w:w w:val="130"/>
          <w:sz w:val="10"/>
          <w:szCs w:val="10"/>
        </w:rPr>
        <w:t>1.</w:t>
      </w:r>
      <w:r>
        <w:rPr>
          <w:rFonts w:ascii="Times New Roman" w:hAnsi="Times New Roman" w:cs="Times New Roman" w:eastAsia="Times New Roman"/>
          <w:i/>
          <w:color w:val="999999"/>
          <w:spacing w:val="-2"/>
          <w:w w:val="130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before="0"/>
        <w:ind w:left="1213" w:right="0" w:firstLine="25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330"/>
          <w:sz w:val="8"/>
        </w:rPr>
        <w:t>I</w:t>
      </w:r>
      <w:r>
        <w:rPr>
          <w:rFonts w:ascii="Arial"/>
          <w:sz w:val="8"/>
        </w:rPr>
      </w:r>
    </w:p>
    <w:p>
      <w:pPr>
        <w:spacing w:before="0"/>
        <w:ind w:left="1181" w:right="0" w:firstLine="31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before="0"/>
        <w:ind w:left="1149" w:right="0" w:firstLine="31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75" w:lineRule="atLeast" w:before="0"/>
        <w:ind w:left="0" w:right="409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45"/>
          <w:sz w:val="8"/>
        </w:rPr>
        <w:t>I</w:t>
      </w:r>
      <w:r>
        <w:rPr>
          <w:rFonts w:ascii="Arial"/>
          <w:sz w:val="8"/>
        </w:rPr>
      </w:r>
    </w:p>
    <w:p>
      <w:pPr>
        <w:spacing w:line="425" w:lineRule="atLeast" w:before="0"/>
        <w:ind w:left="438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w w:val="75"/>
        </w:rPr>
        <w:br w:type="column"/>
      </w:r>
      <w:r>
        <w:rPr>
          <w:rFonts w:ascii="Arial"/>
          <w:color w:val="999999"/>
          <w:w w:val="75"/>
          <w:sz w:val="18"/>
        </w:rPr>
        <w:t>,</w:t>
      </w:r>
      <w:r>
        <w:rPr>
          <w:rFonts w:ascii="Arial"/>
          <w:sz w:val="18"/>
        </w:rPr>
      </w:r>
    </w:p>
    <w:p>
      <w:pPr>
        <w:spacing w:line="45" w:lineRule="exact" w:before="0"/>
        <w:ind w:left="1029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99999"/>
          <w:w w:val="125"/>
          <w:sz w:val="5"/>
        </w:rPr>
        <w:t>....._TREE</w:t>
      </w:r>
      <w:r>
        <w:rPr>
          <w:rFonts w:ascii="Arial"/>
          <w:color w:val="999999"/>
          <w:spacing w:val="-10"/>
          <w:w w:val="125"/>
          <w:sz w:val="5"/>
        </w:rPr>
        <w:t> </w:t>
      </w:r>
      <w:r>
        <w:rPr>
          <w:rFonts w:ascii="Arial"/>
          <w:color w:val="999999"/>
          <w:w w:val="125"/>
          <w:sz w:val="5"/>
        </w:rPr>
        <w:t>llEIOHT</w:t>
      </w:r>
      <w:r>
        <w:rPr>
          <w:rFonts w:ascii="Arial"/>
          <w:color w:val="999999"/>
          <w:spacing w:val="-7"/>
          <w:w w:val="125"/>
          <w:sz w:val="5"/>
        </w:rPr>
        <w:t> </w:t>
      </w:r>
      <w:r>
        <w:rPr>
          <w:rFonts w:ascii="Arial"/>
          <w:color w:val="999999"/>
          <w:w w:val="125"/>
          <w:sz w:val="6"/>
        </w:rPr>
        <w:t>Ul!ft</w:t>
      </w:r>
      <w:r>
        <w:rPr>
          <w:rFonts w:ascii="Arial"/>
          <w:sz w:val="6"/>
        </w:rPr>
      </w:r>
    </w:p>
    <w:p>
      <w:pPr>
        <w:tabs>
          <w:tab w:pos="2364" w:val="left" w:leader="none"/>
        </w:tabs>
        <w:spacing w:line="601" w:lineRule="atLeast" w:before="0"/>
        <w:ind w:left="103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445"/>
        </w:rPr>
        <w:br w:type="column"/>
      </w:r>
      <w:r>
        <w:rPr>
          <w:rFonts w:ascii="Arial" w:hAnsi="Arial"/>
          <w:color w:val="999999"/>
          <w:w w:val="445"/>
          <w:position w:val="7"/>
          <w:sz w:val="4"/>
        </w:rPr>
        <w:t>'</w:t>
        <w:tab/>
      </w:r>
      <w:r>
        <w:rPr>
          <w:rFonts w:ascii="Times New Roman" w:hAnsi="Times New Roman"/>
          <w:color w:val="999999"/>
          <w:w w:val="95"/>
          <w:sz w:val="18"/>
        </w:rPr>
        <w:t>&lt;</w:t>
      </w:r>
      <w:r>
        <w:rPr>
          <w:rFonts w:ascii="Times New Roman" w:hAnsi="Times New Roman"/>
          <w:color w:val="999999"/>
          <w:spacing w:val="-19"/>
          <w:w w:val="95"/>
          <w:sz w:val="18"/>
        </w:rPr>
        <w:t>-</w:t>
      </w:r>
      <w:r>
        <w:rPr>
          <w:rFonts w:ascii="Times New Roman" w:hAnsi="Times New Roman"/>
          <w:color w:val="999999"/>
          <w:w w:val="95"/>
          <w:sz w:val="18"/>
        </w:rPr>
        <w:t>"</w:t>
      </w:r>
      <w:r>
        <w:rPr>
          <w:rFonts w:ascii="Times New Roman" w:hAnsi="Times New Roman"/>
          <w:color w:val="999999"/>
          <w:spacing w:val="-7"/>
          <w:w w:val="95"/>
          <w:sz w:val="18"/>
        </w:rPr>
        <w:t> </w:t>
      </w:r>
      <w:r>
        <w:rPr>
          <w:rFonts w:ascii="Arial" w:hAnsi="Arial"/>
          <w:i/>
          <w:color w:val="999999"/>
          <w:w w:val="555"/>
          <w:position w:val="7"/>
          <w:sz w:val="4"/>
        </w:rPr>
        <w:t>I</w:t>
      </w:r>
      <w:r>
        <w:rPr>
          <w:rFonts w:ascii="Arial" w:hAnsi="Arial"/>
          <w:i/>
          <w:color w:val="999999"/>
          <w:spacing w:val="-37"/>
          <w:w w:val="555"/>
          <w:position w:val="7"/>
          <w:sz w:val="4"/>
        </w:rPr>
        <w:t> </w:t>
      </w:r>
      <w:r>
        <w:rPr>
          <w:rFonts w:ascii="Times New Roman" w:hAnsi="Times New Roman"/>
          <w:color w:val="999999"/>
          <w:w w:val="135"/>
          <w:sz w:val="18"/>
        </w:rPr>
        <w:t>-</w:t>
      </w:r>
      <w:r>
        <w:rPr>
          <w:rFonts w:ascii="Times New Roman" w:hAnsi="Times New Roman"/>
          <w:color w:val="999999"/>
          <w:spacing w:val="-44"/>
          <w:w w:val="135"/>
          <w:sz w:val="18"/>
        </w:rPr>
        <w:t> </w:t>
      </w:r>
      <w:r>
        <w:rPr>
          <w:rFonts w:ascii="Times New Roman" w:hAnsi="Times New Roman"/>
          <w:color w:val="999999"/>
          <w:spacing w:val="-1"/>
          <w:w w:val="135"/>
          <w:sz w:val="18"/>
        </w:rPr>
        <w:t>-</w:t>
      </w:r>
      <w:r>
        <w:rPr>
          <w:rFonts w:ascii="Times New Roman" w:hAnsi="Times New Roman"/>
          <w:color w:val="B6B6B6"/>
          <w:spacing w:val="-49"/>
          <w:w w:val="135"/>
          <w:sz w:val="18"/>
        </w:rPr>
        <w:t>·</w:t>
      </w:r>
      <w:r>
        <w:rPr>
          <w:rFonts w:ascii="Times New Roman" w:hAnsi="Times New Roman"/>
          <w:color w:val="999999"/>
          <w:w w:val="135"/>
          <w:sz w:val="18"/>
        </w:rPr>
        <w:t>-</w:t>
      </w:r>
      <w:r>
        <w:rPr>
          <w:rFonts w:ascii="Times New Roman" w:hAnsi="Times New Roman"/>
          <w:color w:val="999999"/>
          <w:spacing w:val="-41"/>
          <w:w w:val="135"/>
          <w:sz w:val="18"/>
        </w:rPr>
        <w:t> </w:t>
      </w:r>
      <w:r>
        <w:rPr>
          <w:rFonts w:ascii="Times New Roman" w:hAnsi="Times New Roman"/>
          <w:color w:val="999999"/>
          <w:w w:val="135"/>
          <w:sz w:val="18"/>
        </w:rPr>
        <w:t>-</w:t>
      </w:r>
      <w:r>
        <w:rPr>
          <w:rFonts w:ascii="Times New Roman" w:hAnsi="Times New Roman"/>
          <w:color w:val="999999"/>
          <w:spacing w:val="-40"/>
          <w:w w:val="135"/>
          <w:sz w:val="18"/>
        </w:rPr>
        <w:t> </w:t>
      </w:r>
      <w:r>
        <w:rPr>
          <w:rFonts w:ascii="Times New Roman" w:hAnsi="Times New Roman"/>
          <w:color w:val="999999"/>
          <w:spacing w:val="-16"/>
          <w:w w:val="115"/>
          <w:sz w:val="18"/>
        </w:rPr>
        <w:t>-</w:t>
      </w:r>
      <w:r>
        <w:rPr>
          <w:rFonts w:ascii="Arial" w:hAnsi="Arial"/>
          <w:i/>
          <w:color w:val="999999"/>
          <w:spacing w:val="-74"/>
          <w:w w:val="115"/>
          <w:position w:val="7"/>
          <w:sz w:val="4"/>
        </w:rPr>
        <w:t>!</w:t>
      </w:r>
      <w:r>
        <w:rPr>
          <w:rFonts w:ascii="Arial" w:hAnsi="Arial"/>
          <w:color w:val="999999"/>
          <w:spacing w:val="-8"/>
          <w:w w:val="115"/>
          <w:sz w:val="10"/>
        </w:rPr>
        <w:t>&lt;</w:t>
      </w:r>
      <w:r>
        <w:rPr>
          <w:rFonts w:ascii="Arial" w:hAnsi="Arial"/>
          <w:color w:val="999999"/>
          <w:spacing w:val="-74"/>
          <w:w w:val="115"/>
          <w:sz w:val="10"/>
        </w:rPr>
        <w:t>1</w:t>
      </w:r>
      <w:r>
        <w:rPr>
          <w:rFonts w:ascii="Arial" w:hAnsi="Arial"/>
          <w:color w:val="999999"/>
          <w:w w:val="115"/>
          <w:sz w:val="10"/>
        </w:rPr>
        <w:t>'</w:t>
      </w:r>
      <w:r>
        <w:rPr>
          <w:rFonts w:ascii="Arial" w:hAnsi="Arial"/>
          <w:color w:val="999999"/>
          <w:spacing w:val="-3"/>
          <w:w w:val="115"/>
          <w:sz w:val="10"/>
        </w:rPr>
        <w:t> </w:t>
      </w:r>
      <w:r>
        <w:rPr>
          <w:rFonts w:ascii="Arial" w:hAnsi="Arial"/>
          <w:color w:val="999999"/>
          <w:w w:val="135"/>
          <w:sz w:val="10"/>
        </w:rPr>
        <w:t>'</w:t>
      </w:r>
      <w:r>
        <w:rPr>
          <w:rFonts w:ascii="Arial" w:hAnsi="Arial"/>
          <w:sz w:val="10"/>
        </w:rPr>
      </w:r>
    </w:p>
    <w:p>
      <w:pPr>
        <w:spacing w:line="146" w:lineRule="exact" w:before="0"/>
        <w:ind w:left="108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99999"/>
          <w:w w:val="105"/>
          <w:sz w:val="18"/>
        </w:rPr>
        <w:t>'</w:t>
      </w:r>
      <w:r>
        <w:rPr>
          <w:rFonts w:ascii="Times New Roman"/>
          <w:sz w:val="18"/>
        </w:rPr>
      </w:r>
    </w:p>
    <w:p>
      <w:pPr>
        <w:tabs>
          <w:tab w:pos="1688" w:val="left" w:leader="none"/>
          <w:tab w:pos="2727" w:val="left" w:leader="none"/>
        </w:tabs>
        <w:spacing w:line="88" w:lineRule="exact" w:before="0"/>
        <w:ind w:left="1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99999"/>
          <w:spacing w:val="5"/>
          <w:w w:val="90"/>
          <w:sz w:val="15"/>
        </w:rPr>
        <w:t>1</w:t>
      </w:r>
      <w:r>
        <w:rPr>
          <w:rFonts w:ascii="Arial"/>
          <w:color w:val="999999"/>
          <w:spacing w:val="1"/>
          <w:w w:val="90"/>
          <w:sz w:val="15"/>
        </w:rPr>
        <w:t>#</w:t>
        <w:tab/>
      </w:r>
      <w:r>
        <w:rPr>
          <w:rFonts w:ascii="Times New Roman"/>
          <w:i/>
          <w:color w:val="999999"/>
          <w:spacing w:val="-11"/>
          <w:w w:val="135"/>
          <w:sz w:val="9"/>
        </w:rPr>
        <w:t>4'</w:t>
      </w:r>
      <w:r>
        <w:rPr>
          <w:rFonts w:ascii="Times New Roman"/>
          <w:i/>
          <w:color w:val="999999"/>
          <w:spacing w:val="-7"/>
          <w:w w:val="135"/>
          <w:sz w:val="9"/>
        </w:rPr>
        <w:t>"</w:t>
        <w:tab/>
      </w:r>
      <w:r>
        <w:rPr>
          <w:rFonts w:ascii="Arial"/>
          <w:color w:val="999999"/>
          <w:spacing w:val="-5"/>
          <w:w w:val="85"/>
          <w:sz w:val="14"/>
        </w:rPr>
        <w:t>&lt;-</w:t>
      </w:r>
      <w:r>
        <w:rPr>
          <w:rFonts w:ascii="Arial"/>
          <w:color w:val="999999"/>
          <w:spacing w:val="-4"/>
          <w:w w:val="85"/>
          <w:sz w:val="14"/>
        </w:rPr>
        <w:t>.,.</w:t>
      </w:r>
      <w:r>
        <w:rPr>
          <w:rFonts w:ascii="Arial"/>
          <w:sz w:val="14"/>
        </w:rPr>
      </w:r>
    </w:p>
    <w:p>
      <w:pPr>
        <w:spacing w:line="45" w:lineRule="exact" w:before="0"/>
        <w:ind w:left="95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1089.328369pt;margin-top:4.914272pt;width:1.150pt;height:10.65pt;mso-position-horizontal-relative:page;mso-position-vertical-relative:paragraph;z-index:-59929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6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10"/>
          <w:position w:val="-3"/>
          <w:sz w:val="21"/>
        </w:rPr>
        <w:t>' </w:t>
      </w:r>
      <w:r>
        <w:rPr>
          <w:rFonts w:ascii="Times New Roman"/>
          <w:color w:val="999999"/>
          <w:spacing w:val="25"/>
          <w:w w:val="110"/>
          <w:position w:val="-3"/>
          <w:sz w:val="21"/>
        </w:rPr>
        <w:t> </w:t>
      </w:r>
      <w:r>
        <w:rPr>
          <w:rFonts w:ascii="Arial"/>
          <w:color w:val="999999"/>
          <w:w w:val="205"/>
          <w:sz w:val="12"/>
        </w:rPr>
        <w:t>I</w:t>
      </w:r>
      <w:r>
        <w:rPr>
          <w:rFonts w:ascii="Arial"/>
          <w:sz w:val="12"/>
        </w:rPr>
      </w:r>
    </w:p>
    <w:p>
      <w:pPr>
        <w:spacing w:line="311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115"/>
        </w:rPr>
        <w:br w:type="column"/>
      </w:r>
      <w:r>
        <w:rPr>
          <w:rFonts w:ascii="Arial"/>
          <w:color w:val="999999"/>
          <w:w w:val="115"/>
          <w:sz w:val="6"/>
        </w:rPr>
        <w:t>AW.</w:t>
      </w:r>
      <w:r>
        <w:rPr>
          <w:rFonts w:ascii="Arial"/>
          <w:sz w:val="6"/>
        </w:rPr>
      </w:r>
    </w:p>
    <w:p>
      <w:pPr>
        <w:spacing w:line="311" w:lineRule="atLeast" w:before="0"/>
        <w:ind w:left="-31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99999"/>
          <w:w w:val="80"/>
          <w:sz w:val="10"/>
          <w:szCs w:val="10"/>
        </w:rPr>
        <w:t>'rRE•</w:t>
      </w:r>
      <w:r>
        <w:rPr>
          <w:rFonts w:ascii="Times New Roman" w:hAnsi="Times New Roman" w:cs="Times New Roman" w:eastAsia="Times New Roman"/>
          <w:color w:val="999999"/>
          <w:spacing w:val="-4"/>
          <w:w w:val="80"/>
          <w:sz w:val="10"/>
          <w:szCs w:val="10"/>
        </w:rPr>
        <w:t> </w:t>
      </w:r>
      <w:r>
        <w:rPr>
          <w:rFonts w:ascii="Arial" w:hAnsi="Arial" w:cs="Arial" w:eastAsia="Arial"/>
          <w:color w:val="999999"/>
          <w:w w:val="80"/>
          <w:sz w:val="6"/>
          <w:szCs w:val="6"/>
        </w:rPr>
        <w:t>HEMIT12111H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31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45"/>
        </w:rPr>
        <w:br w:type="column"/>
      </w:r>
      <w:r>
        <w:rPr>
          <w:rFonts w:ascii="Times New Roman"/>
          <w:color w:val="B6B6B6"/>
          <w:w w:val="45"/>
          <w:sz w:val="22"/>
        </w:rPr>
        <w:t>;</w:t>
      </w:r>
      <w:r>
        <w:rPr>
          <w:rFonts w:ascii="Times New Roman"/>
          <w:color w:val="999999"/>
          <w:w w:val="45"/>
          <w:sz w:val="22"/>
        </w:rPr>
        <w:t>&lt;-'</w:t>
      </w:r>
      <w:r>
        <w:rPr>
          <w:rFonts w:ascii="Times New Roman"/>
          <w:sz w:val="22"/>
        </w:rPr>
      </w:r>
    </w:p>
    <w:p>
      <w:pPr>
        <w:spacing w:line="359" w:lineRule="atLeast" w:before="0"/>
        <w:ind w:left="373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280"/>
        </w:rPr>
        <w:br w:type="column"/>
      </w:r>
      <w:r>
        <w:rPr>
          <w:rFonts w:ascii="Arial" w:hAnsi="Arial" w:cs="Arial" w:eastAsia="Arial"/>
          <w:color w:val="999999"/>
          <w:spacing w:val="-23"/>
          <w:w w:val="280"/>
          <w:position w:val="2"/>
          <w:sz w:val="8"/>
          <w:szCs w:val="8"/>
        </w:rPr>
        <w:t>•</w:t>
      </w:r>
      <w:r>
        <w:rPr>
          <w:rFonts w:ascii="Arial" w:hAnsi="Arial" w:cs="Arial" w:eastAsia="Arial"/>
          <w:color w:val="999999"/>
          <w:w w:val="280"/>
          <w:position w:val="2"/>
          <w:sz w:val="8"/>
          <w:szCs w:val="8"/>
        </w:rPr>
        <w:t>•</w:t>
      </w:r>
      <w:r>
        <w:rPr>
          <w:rFonts w:ascii="Arial" w:hAnsi="Arial" w:cs="Arial" w:eastAsia="Arial"/>
          <w:color w:val="999999"/>
          <w:spacing w:val="-48"/>
          <w:w w:val="280"/>
          <w:position w:val="2"/>
          <w:sz w:val="8"/>
          <w:szCs w:val="8"/>
        </w:rPr>
        <w:t> </w:t>
      </w:r>
      <w:r>
        <w:rPr>
          <w:rFonts w:ascii="Arial" w:hAnsi="Arial" w:cs="Arial" w:eastAsia="Arial"/>
          <w:color w:val="999999"/>
          <w:spacing w:val="-46"/>
          <w:w w:val="125"/>
          <w:position w:val="2"/>
          <w:sz w:val="8"/>
          <w:szCs w:val="8"/>
        </w:rPr>
        <w:t>I</w:t>
      </w:r>
      <w:r>
        <w:rPr>
          <w:rFonts w:ascii="Arial" w:hAnsi="Arial" w:cs="Arial" w:eastAsia="Arial"/>
          <w:color w:val="999999"/>
          <w:w w:val="125"/>
          <w:sz w:val="24"/>
          <w:szCs w:val="24"/>
        </w:rPr>
        <w:t>'</w:t>
      </w:r>
      <w:r>
        <w:rPr>
          <w:rFonts w:ascii="Arial" w:hAnsi="Arial" w:cs="Arial" w:eastAsia="Arial"/>
          <w:sz w:val="24"/>
          <w:szCs w:val="24"/>
        </w:rPr>
      </w:r>
    </w:p>
    <w:p>
      <w:pPr>
        <w:tabs>
          <w:tab w:pos="794" w:val="left" w:leader="none"/>
        </w:tabs>
        <w:spacing w:line="6" w:lineRule="exact" w:before="0"/>
        <w:ind w:left="526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999999"/>
          <w:w w:val="145"/>
          <w:sz w:val="8"/>
        </w:rPr>
        <w:t>I</w:t>
        <w:tab/>
      </w:r>
      <w:r>
        <w:rPr>
          <w:rFonts w:ascii="Arial"/>
          <w:color w:val="999999"/>
          <w:w w:val="90"/>
          <w:position w:val="-12"/>
          <w:sz w:val="29"/>
        </w:rPr>
        <w:t>"</w:t>
      </w:r>
      <w:r>
        <w:rPr>
          <w:rFonts w:ascii="Arial"/>
          <w:sz w:val="29"/>
        </w:rPr>
      </w:r>
    </w:p>
    <w:p>
      <w:pPr>
        <w:spacing w:line="407" w:lineRule="atLeast" w:before="0"/>
        <w:ind w:left="83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spacing w:val="1"/>
          <w:w w:val="105"/>
          <w:sz w:val="17"/>
        </w:rPr>
        <w:t>CONSTRUCTI</w:t>
      </w:r>
      <w:r>
        <w:rPr>
          <w:rFonts w:ascii="Arial"/>
          <w:w w:val="105"/>
          <w:sz w:val="17"/>
        </w:rPr>
        <w:t>ON</w:t>
      </w:r>
      <w:r>
        <w:rPr>
          <w:rFonts w:ascii="Arial"/>
          <w:sz w:val="17"/>
        </w:rPr>
      </w:r>
    </w:p>
    <w:p>
      <w:pPr>
        <w:spacing w:line="14" w:lineRule="exact" w:before="0"/>
        <w:ind w:left="447" w:right="0" w:firstLine="0"/>
        <w:jc w:val="left"/>
        <w:rPr>
          <w:rFonts w:ascii="Arial" w:hAnsi="Arial" w:cs="Arial" w:eastAsia="Arial"/>
          <w:sz w:val="59"/>
          <w:szCs w:val="59"/>
        </w:rPr>
      </w:pPr>
      <w:r>
        <w:rPr>
          <w:rFonts w:ascii="Arial"/>
          <w:color w:val="999999"/>
          <w:spacing w:val="-225"/>
          <w:position w:val="-12"/>
          <w:sz w:val="72"/>
        </w:rPr>
        <w:t>.</w:t>
      </w:r>
      <w:r>
        <w:rPr>
          <w:rFonts w:ascii="Arial"/>
          <w:color w:val="999999"/>
          <w:sz w:val="59"/>
        </w:rPr>
      </w:r>
      <w:r>
        <w:rPr>
          <w:rFonts w:ascii="Arial"/>
          <w:imprint/>
          <w:color w:val="999999"/>
          <w:sz w:val="59"/>
        </w:rPr>
        <w:t>.</w:t>
      </w:r>
      <w:r>
        <w:rPr>
          <w:rFonts w:ascii="Arial"/>
          <w:shadow w:val="0"/>
          <w:color w:val="999999"/>
          <w:w w:val="94"/>
          <w:sz w:val="59"/>
        </w:rPr>
      </w:r>
      <w:r>
        <w:rPr>
          <w:rFonts w:ascii="Arial"/>
          <w:shadow w:val="0"/>
          <w:sz w:val="59"/>
        </w:rPr>
      </w:r>
    </w:p>
    <w:p>
      <w:pPr>
        <w:spacing w:after="0" w:line="14" w:lineRule="exact"/>
        <w:jc w:val="left"/>
        <w:rPr>
          <w:rFonts w:ascii="Arial" w:hAnsi="Arial" w:cs="Arial" w:eastAsia="Arial"/>
          <w:sz w:val="59"/>
          <w:szCs w:val="59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17099" w:space="40"/>
            <w:col w:w="1616" w:space="40"/>
            <w:col w:w="1692" w:space="40"/>
            <w:col w:w="3344" w:space="40"/>
            <w:col w:w="706" w:space="40"/>
            <w:col w:w="479" w:space="40"/>
            <w:col w:w="465" w:space="40"/>
            <w:col w:w="888" w:space="40"/>
            <w:col w:w="4471"/>
          </w:cols>
        </w:sectPr>
      </w:pPr>
    </w:p>
    <w:p>
      <w:pPr>
        <w:spacing w:line="146" w:lineRule="atLeast" w:before="0"/>
        <w:ind w:left="0" w:right="744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33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383" w:val="left" w:leader="none"/>
          <w:tab w:pos="2931" w:val="left" w:leader="none"/>
        </w:tabs>
        <w:spacing w:line="5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Times New Roman"/>
          <w:color w:val="999999"/>
          <w:w w:val="50"/>
          <w:position w:val="3"/>
          <w:sz w:val="61"/>
        </w:rPr>
        <w:t>..</w:t>
        <w:tab/>
      </w:r>
      <w:r>
        <w:rPr>
          <w:rFonts w:ascii="Arial"/>
          <w:color w:val="999999"/>
          <w:w w:val="220"/>
          <w:position w:val="45"/>
          <w:sz w:val="8"/>
        </w:rPr>
        <w:t>I </w:t>
      </w:r>
      <w:r>
        <w:rPr>
          <w:rFonts w:ascii="Arial"/>
          <w:color w:val="999999"/>
          <w:spacing w:val="1"/>
          <w:w w:val="220"/>
          <w:position w:val="45"/>
          <w:sz w:val="8"/>
        </w:rPr>
        <w:t> </w:t>
      </w:r>
      <w:r>
        <w:rPr>
          <w:rFonts w:ascii="Arial"/>
          <w:i/>
          <w:color w:val="999999"/>
          <w:w w:val="120"/>
          <w:position w:val="45"/>
          <w:sz w:val="8"/>
        </w:rPr>
        <w:t>I</w:t>
        <w:tab/>
      </w:r>
      <w:r>
        <w:rPr>
          <w:rFonts w:ascii="Times New Roman"/>
          <w:color w:val="999999"/>
          <w:w w:val="55"/>
          <w:sz w:val="56"/>
        </w:rPr>
        <w:t>.</w:t>
      </w:r>
      <w:r>
        <w:rPr>
          <w:rFonts w:ascii="Times New Roman"/>
          <w:color w:val="999999"/>
          <w:spacing w:val="-29"/>
          <w:w w:val="55"/>
          <w:sz w:val="56"/>
        </w:rPr>
        <w:t>.</w:t>
      </w:r>
      <w:r>
        <w:rPr>
          <w:rFonts w:ascii="Times New Roman"/>
          <w:color w:val="999999"/>
          <w:w w:val="55"/>
          <w:sz w:val="56"/>
        </w:rPr>
        <w:t>..</w:t>
      </w:r>
      <w:r>
        <w:rPr>
          <w:rFonts w:ascii="Times New Roman"/>
          <w:sz w:val="56"/>
        </w:rPr>
      </w:r>
    </w:p>
    <w:p>
      <w:pPr>
        <w:spacing w:line="223" w:lineRule="atLeast" w:before="0"/>
        <w:ind w:left="74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999999"/>
          <w:sz w:val="8"/>
        </w:rPr>
        <w:t>Nm"&amp;u_,..o</w:t>
      </w:r>
      <w:r>
        <w:rPr>
          <w:rFonts w:ascii="Arial"/>
          <w:sz w:val="8"/>
        </w:rPr>
      </w:r>
    </w:p>
    <w:p>
      <w:pPr>
        <w:tabs>
          <w:tab w:pos="2201" w:val="left" w:leader="none"/>
          <w:tab w:pos="2921" w:val="left" w:leader="none"/>
        </w:tabs>
        <w:spacing w:line="75" w:lineRule="atLeast" w:before="0"/>
        <w:ind w:left="120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position w:val="16"/>
          <w:sz w:val="21"/>
        </w:rPr>
        <w:t>'</w:t>
        <w:tab/>
      </w:r>
      <w:r>
        <w:rPr>
          <w:rFonts w:ascii="Times New Roman"/>
          <w:color w:val="999999"/>
          <w:w w:val="50"/>
          <w:position w:val="-12"/>
          <w:sz w:val="61"/>
        </w:rPr>
        <w:t>..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22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/>
        <w:br w:type="column"/>
      </w:r>
      <w:r>
        <w:rPr>
          <w:rFonts w:ascii="Times New Roman"/>
          <w:color w:val="999999"/>
          <w:sz w:val="6"/>
        </w:rPr>
        <w:t>llDV1DUN.'llll!!!I</w:t>
      </w:r>
      <w:r>
        <w:rPr>
          <w:rFonts w:ascii="Times New Roman"/>
          <w:sz w:val="6"/>
        </w:rPr>
      </w:r>
    </w:p>
    <w:p>
      <w:pPr>
        <w:tabs>
          <w:tab w:pos="1647" w:val="left" w:leader="none"/>
        </w:tabs>
        <w:spacing w:line="131" w:lineRule="atLeast" w:before="0"/>
        <w:ind w:left="118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220"/>
        </w:rPr>
        <w:br w:type="column"/>
      </w:r>
      <w:r>
        <w:rPr>
          <w:rFonts w:ascii="Arial"/>
          <w:color w:val="999999"/>
          <w:w w:val="220"/>
          <w:position w:val="-2"/>
          <w:sz w:val="8"/>
        </w:rPr>
        <w:t>I</w:t>
        <w:tab/>
      </w:r>
      <w:r>
        <w:rPr>
          <w:rFonts w:ascii="Times New Roman"/>
          <w:i/>
          <w:color w:val="999999"/>
          <w:w w:val="80"/>
          <w:sz w:val="14"/>
        </w:rPr>
        <w:t>{'or-</w:t>
      </w:r>
      <w:r>
        <w:rPr>
          <w:rFonts w:ascii="Times New Roman"/>
          <w:sz w:val="14"/>
        </w:rPr>
      </w:r>
    </w:p>
    <w:p>
      <w:pPr>
        <w:tabs>
          <w:tab w:pos="1896" w:val="left" w:leader="none"/>
        </w:tabs>
        <w:spacing w:line="54" w:lineRule="exact" w:before="0"/>
        <w:ind w:left="116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999999"/>
          <w:w w:val="230"/>
          <w:sz w:val="8"/>
        </w:rPr>
        <w:t>I</w:t>
        <w:tab/>
      </w:r>
      <w:r>
        <w:rPr>
          <w:rFonts w:ascii="Times New Roman"/>
          <w:color w:val="999999"/>
          <w:w w:val="90"/>
          <w:position w:val="-9"/>
          <w:sz w:val="21"/>
        </w:rPr>
        <w:t>'</w:t>
      </w:r>
      <w:r>
        <w:rPr>
          <w:rFonts w:ascii="Times New Roman"/>
          <w:sz w:val="21"/>
        </w:rPr>
      </w:r>
    </w:p>
    <w:p>
      <w:pPr>
        <w:spacing w:after="0" w:line="54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9076" w:space="40"/>
            <w:col w:w="1163" w:space="40"/>
            <w:col w:w="3075" w:space="40"/>
            <w:col w:w="1530" w:space="40"/>
            <w:col w:w="6076"/>
          </w:cols>
        </w:sectPr>
      </w:pPr>
    </w:p>
    <w:p>
      <w:pPr>
        <w:spacing w:line="36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135"/>
          <w:sz w:val="17"/>
        </w:rPr>
        <w:t>-</w:t>
      </w:r>
      <w:r>
        <w:rPr>
          <w:rFonts w:ascii="Times New Roman"/>
          <w:color w:val="999999"/>
          <w:spacing w:val="-29"/>
          <w:w w:val="135"/>
          <w:sz w:val="17"/>
        </w:rPr>
        <w:t> </w:t>
      </w:r>
      <w:r>
        <w:rPr>
          <w:rFonts w:ascii="Times New Roman"/>
          <w:color w:val="999999"/>
          <w:spacing w:val="-4"/>
          <w:w w:val="135"/>
          <w:sz w:val="17"/>
        </w:rPr>
        <w:t>-</w:t>
      </w:r>
      <w:r>
        <w:rPr>
          <w:rFonts w:ascii="Times New Roman"/>
          <w:i/>
          <w:color w:val="999999"/>
          <w:spacing w:val="-3"/>
          <w:w w:val="135"/>
          <w:position w:val="1"/>
          <w:sz w:val="16"/>
        </w:rPr>
        <w:t>#</w:t>
      </w:r>
      <w:r>
        <w:rPr>
          <w:rFonts w:ascii="Times New Roman"/>
          <w:i/>
          <w:color w:val="999999"/>
          <w:spacing w:val="-32"/>
          <w:w w:val="135"/>
          <w:position w:val="1"/>
          <w:sz w:val="16"/>
        </w:rPr>
        <w:t> </w:t>
      </w:r>
      <w:r>
        <w:rPr>
          <w:rFonts w:ascii="Times New Roman"/>
          <w:color w:val="999999"/>
          <w:w w:val="135"/>
          <w:sz w:val="17"/>
        </w:rPr>
        <w:t>-</w:t>
      </w:r>
      <w:r>
        <w:rPr>
          <w:rFonts w:ascii="Times New Roman"/>
          <w:color w:val="999999"/>
          <w:spacing w:val="-34"/>
          <w:w w:val="135"/>
          <w:sz w:val="17"/>
        </w:rPr>
        <w:t> </w:t>
      </w:r>
      <w:r>
        <w:rPr>
          <w:rFonts w:ascii="Times New Roman"/>
          <w:color w:val="999999"/>
          <w:w w:val="135"/>
          <w:sz w:val="17"/>
        </w:rPr>
        <w:t>-</w:t>
      </w:r>
      <w:r>
        <w:rPr>
          <w:rFonts w:ascii="Times New Roman"/>
          <w:color w:val="999999"/>
          <w:spacing w:val="-29"/>
          <w:w w:val="135"/>
          <w:sz w:val="17"/>
        </w:rPr>
        <w:t> </w:t>
      </w:r>
      <w:r>
        <w:rPr>
          <w:rFonts w:ascii="Times New Roman"/>
          <w:color w:val="999999"/>
          <w:w w:val="135"/>
          <w:sz w:val="17"/>
        </w:rPr>
        <w:t>-</w:t>
      </w:r>
      <w:r>
        <w:rPr>
          <w:rFonts w:ascii="Times New Roman"/>
          <w:color w:val="999999"/>
          <w:spacing w:val="-28"/>
          <w:w w:val="135"/>
          <w:sz w:val="17"/>
        </w:rPr>
        <w:t> </w:t>
      </w:r>
      <w:r>
        <w:rPr>
          <w:rFonts w:ascii="Times New Roman"/>
          <w:color w:val="999999"/>
          <w:w w:val="80"/>
          <w:sz w:val="23"/>
        </w:rPr>
        <w:t>_</w:t>
      </w:r>
      <w:r>
        <w:rPr>
          <w:rFonts w:ascii="Times New Roman"/>
          <w:color w:val="999999"/>
          <w:spacing w:val="4"/>
          <w:w w:val="80"/>
          <w:sz w:val="23"/>
        </w:rPr>
        <w:t> </w:t>
      </w:r>
      <w:r>
        <w:rPr>
          <w:rFonts w:ascii="Times New Roman"/>
          <w:color w:val="999999"/>
          <w:w w:val="80"/>
          <w:sz w:val="12"/>
        </w:rPr>
        <w:t>_,</w:t>
      </w:r>
      <w:r>
        <w:rPr>
          <w:rFonts w:ascii="Times New Roman"/>
          <w:sz w:val="12"/>
        </w:rPr>
      </w:r>
    </w:p>
    <w:p>
      <w:pPr>
        <w:spacing w:line="368" w:lineRule="atLeast" w:before="0"/>
        <w:ind w:left="11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40"/>
        </w:rPr>
        <w:br w:type="column"/>
      </w:r>
      <w:r>
        <w:rPr>
          <w:rFonts w:ascii="Arial"/>
          <w:i/>
          <w:color w:val="999999"/>
          <w:w w:val="140"/>
          <w:position w:val="1"/>
          <w:sz w:val="14"/>
        </w:rPr>
        <w:t>I</w:t>
      </w:r>
      <w:r>
        <w:rPr>
          <w:rFonts w:ascii="Arial"/>
          <w:i/>
          <w:color w:val="999999"/>
          <w:spacing w:val="-41"/>
          <w:w w:val="140"/>
          <w:position w:val="1"/>
          <w:sz w:val="14"/>
        </w:rPr>
        <w:t>#</w:t>
      </w:r>
      <w:r>
        <w:rPr>
          <w:rFonts w:ascii="Arial"/>
          <w:color w:val="999999"/>
          <w:w w:val="140"/>
          <w:sz w:val="13"/>
        </w:rPr>
        <w:t>-</w:t>
      </w:r>
      <w:r>
        <w:rPr>
          <w:rFonts w:ascii="Arial"/>
          <w:sz w:val="13"/>
        </w:rPr>
      </w:r>
    </w:p>
    <w:p>
      <w:pPr>
        <w:spacing w:line="337" w:lineRule="atLeast" w:before="0"/>
        <w:ind w:left="0" w:right="17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color w:val="999999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128" w:lineRule="exact" w:before="0"/>
        <w:ind w:left="0" w:right="151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1099.845459pt;margin-top:-7.514762pt;width:1.75pt;height:9.3pt;mso-position-horizontal-relative:page;mso-position-vertical-relative:paragraph;z-index:-599272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999999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8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1128" w:val="left" w:leader="none"/>
        </w:tabs>
        <w:spacing w:line="221" w:lineRule="atLeast" w:before="6"/>
        <w:ind w:left="0" w:right="68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999999"/>
          <w:w w:val="145"/>
          <w:sz w:val="17"/>
        </w:rPr>
        <w:t>-</w:t>
      </w:r>
      <w:r>
        <w:rPr>
          <w:rFonts w:ascii="Times New Roman"/>
          <w:color w:val="999999"/>
          <w:spacing w:val="-33"/>
          <w:w w:val="145"/>
          <w:sz w:val="17"/>
        </w:rPr>
        <w:t> </w:t>
      </w:r>
      <w:r>
        <w:rPr>
          <w:rFonts w:ascii="Times New Roman"/>
          <w:color w:val="999999"/>
          <w:w w:val="145"/>
          <w:sz w:val="17"/>
        </w:rPr>
        <w:t>-</w:t>
      </w:r>
      <w:r>
        <w:rPr>
          <w:rFonts w:ascii="Times New Roman"/>
          <w:color w:val="999999"/>
          <w:spacing w:val="-30"/>
          <w:w w:val="145"/>
          <w:sz w:val="17"/>
        </w:rPr>
        <w:t> </w:t>
      </w:r>
      <w:r>
        <w:rPr>
          <w:rFonts w:ascii="Times New Roman"/>
          <w:color w:val="999999"/>
          <w:w w:val="145"/>
          <w:sz w:val="17"/>
        </w:rPr>
        <w:t>-</w:t>
      </w:r>
      <w:r>
        <w:rPr>
          <w:rFonts w:ascii="Times New Roman"/>
          <w:color w:val="999999"/>
          <w:spacing w:val="-32"/>
          <w:w w:val="145"/>
          <w:sz w:val="17"/>
        </w:rPr>
        <w:t> </w:t>
      </w:r>
      <w:r>
        <w:rPr>
          <w:rFonts w:ascii="Times New Roman"/>
          <w:color w:val="999999"/>
          <w:w w:val="145"/>
          <w:sz w:val="17"/>
        </w:rPr>
        <w:t>-</w:t>
        <w:tab/>
      </w:r>
      <w:r>
        <w:rPr>
          <w:rFonts w:ascii="Times New Roman"/>
          <w:color w:val="999999"/>
          <w:w w:val="295"/>
          <w:position w:val="-4"/>
          <w:sz w:val="8"/>
        </w:rPr>
        <w:t>-</w:t>
      </w:r>
      <w:r>
        <w:rPr>
          <w:rFonts w:ascii="Times New Roman"/>
          <w:color w:val="999999"/>
          <w:spacing w:val="-21"/>
          <w:w w:val="295"/>
          <w:position w:val="-4"/>
          <w:sz w:val="8"/>
        </w:rPr>
        <w:t> </w:t>
      </w:r>
      <w:r>
        <w:rPr>
          <w:rFonts w:ascii="Times New Roman"/>
          <w:color w:val="999999"/>
          <w:w w:val="145"/>
          <w:position w:val="-4"/>
          <w:sz w:val="16"/>
        </w:rPr>
        <w:t>-</w:t>
      </w:r>
      <w:r>
        <w:rPr>
          <w:rFonts w:ascii="Times New Roman"/>
          <w:color w:val="999999"/>
          <w:spacing w:val="-19"/>
          <w:w w:val="145"/>
          <w:position w:val="-4"/>
          <w:sz w:val="16"/>
        </w:rPr>
        <w:t> </w:t>
      </w:r>
      <w:r>
        <w:rPr>
          <w:rFonts w:ascii="Arial"/>
          <w:color w:val="999999"/>
          <w:w w:val="250"/>
          <w:position w:val="-4"/>
          <w:sz w:val="14"/>
        </w:rPr>
        <w:t>'</w:t>
      </w:r>
      <w:r>
        <w:rPr>
          <w:rFonts w:ascii="Arial"/>
          <w:sz w:val="14"/>
        </w:rPr>
      </w:r>
    </w:p>
    <w:p>
      <w:pPr>
        <w:spacing w:line="36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425"/>
        </w:rPr>
        <w:br w:type="column"/>
      </w:r>
      <w:r>
        <w:rPr>
          <w:rFonts w:ascii="Times New Roman"/>
          <w:color w:val="999999"/>
          <w:w w:val="425"/>
          <w:sz w:val="9"/>
        </w:rPr>
        <w:t>,,-</w:t>
      </w:r>
      <w:r>
        <w:rPr>
          <w:rFonts w:ascii="Times New Roman"/>
          <w:sz w:val="9"/>
        </w:rPr>
      </w:r>
    </w:p>
    <w:p>
      <w:pPr>
        <w:spacing w:line="368" w:lineRule="atLeast" w:before="0"/>
        <w:ind w:left="42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70"/>
        </w:rPr>
        <w:br w:type="column"/>
      </w:r>
      <w:r>
        <w:rPr>
          <w:rFonts w:ascii="Times New Roman"/>
          <w:color w:val="999999"/>
          <w:w w:val="170"/>
          <w:sz w:val="13"/>
        </w:rPr>
        <w:t>-</w:t>
      </w:r>
      <w:r>
        <w:rPr>
          <w:rFonts w:ascii="Times New Roman"/>
          <w:color w:val="999999"/>
          <w:spacing w:val="30"/>
          <w:w w:val="170"/>
          <w:sz w:val="13"/>
        </w:rPr>
        <w:t> </w:t>
      </w:r>
      <w:r>
        <w:rPr>
          <w:rFonts w:ascii="Times New Roman"/>
          <w:color w:val="999999"/>
          <w:w w:val="130"/>
          <w:sz w:val="13"/>
        </w:rPr>
        <w:t>"'</w:t>
      </w:r>
      <w:r>
        <w:rPr>
          <w:rFonts w:ascii="Times New Roman"/>
          <w:color w:val="999999"/>
          <w:spacing w:val="40"/>
          <w:w w:val="130"/>
          <w:sz w:val="13"/>
        </w:rPr>
        <w:t> </w:t>
      </w:r>
      <w:r>
        <w:rPr>
          <w:rFonts w:ascii="Times New Roman"/>
          <w:color w:val="999999"/>
          <w:w w:val="170"/>
          <w:sz w:val="13"/>
        </w:rPr>
        <w:t>-</w:t>
      </w:r>
      <w:r>
        <w:rPr>
          <w:rFonts w:ascii="Times New Roman"/>
          <w:color w:val="999999"/>
          <w:spacing w:val="-24"/>
          <w:w w:val="170"/>
          <w:sz w:val="13"/>
        </w:rPr>
        <w:t> </w:t>
      </w:r>
      <w:r>
        <w:rPr>
          <w:rFonts w:ascii="Times New Roman"/>
          <w:color w:val="999999"/>
          <w:w w:val="170"/>
          <w:sz w:val="13"/>
        </w:rPr>
        <w:t>-</w:t>
      </w:r>
      <w:r>
        <w:rPr>
          <w:rFonts w:ascii="Times New Roman"/>
          <w:color w:val="999999"/>
          <w:spacing w:val="-26"/>
          <w:w w:val="170"/>
          <w:sz w:val="13"/>
        </w:rPr>
        <w:t> </w:t>
      </w:r>
      <w:r>
        <w:rPr>
          <w:rFonts w:ascii="Times New Roman"/>
          <w:color w:val="999999"/>
          <w:w w:val="170"/>
          <w:sz w:val="13"/>
        </w:rPr>
        <w:t>-</w:t>
      </w:r>
      <w:r>
        <w:rPr>
          <w:rFonts w:ascii="Times New Roman"/>
          <w:color w:val="999999"/>
          <w:spacing w:val="-25"/>
          <w:w w:val="170"/>
          <w:sz w:val="13"/>
        </w:rPr>
        <w:t> </w:t>
      </w:r>
      <w:r>
        <w:rPr>
          <w:rFonts w:ascii="Times New Roman"/>
          <w:color w:val="999999"/>
          <w:w w:val="170"/>
          <w:sz w:val="13"/>
        </w:rPr>
        <w:t>-</w:t>
      </w:r>
      <w:r>
        <w:rPr>
          <w:rFonts w:ascii="Times New Roman"/>
          <w:color w:val="999999"/>
          <w:spacing w:val="-24"/>
          <w:w w:val="170"/>
          <w:sz w:val="13"/>
        </w:rPr>
        <w:t> </w:t>
      </w:r>
      <w:r>
        <w:rPr>
          <w:rFonts w:ascii="Times New Roman"/>
          <w:color w:val="999999"/>
          <w:spacing w:val="-7"/>
          <w:w w:val="130"/>
          <w:sz w:val="13"/>
        </w:rPr>
        <w:t>ff'</w:t>
      </w:r>
      <w:r>
        <w:rPr>
          <w:rFonts w:ascii="Times New Roman"/>
          <w:color w:val="999999"/>
          <w:spacing w:val="-9"/>
          <w:w w:val="130"/>
          <w:sz w:val="13"/>
        </w:rPr>
        <w:t>_</w:t>
      </w:r>
      <w:r>
        <w:rPr>
          <w:rFonts w:ascii="Times New Roman"/>
          <w:sz w:val="13"/>
        </w:rPr>
      </w:r>
    </w:p>
    <w:p>
      <w:pPr>
        <w:spacing w:line="368" w:lineRule="atLeast" w:before="0"/>
        <w:ind w:left="460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55"/>
        </w:rPr>
        <w:br w:type="column"/>
      </w:r>
      <w:r>
        <w:rPr>
          <w:rFonts w:ascii="Times New Roman"/>
          <w:color w:val="999999"/>
          <w:w w:val="155"/>
          <w:sz w:val="16"/>
        </w:rPr>
        <w:t>-</w:t>
      </w:r>
      <w:r>
        <w:rPr>
          <w:rFonts w:ascii="Times New Roman"/>
          <w:color w:val="999999"/>
          <w:spacing w:val="-41"/>
          <w:w w:val="155"/>
          <w:sz w:val="16"/>
        </w:rPr>
        <w:t> </w:t>
      </w:r>
      <w:r>
        <w:rPr>
          <w:rFonts w:ascii="Times New Roman"/>
          <w:color w:val="999999"/>
          <w:w w:val="80"/>
          <w:sz w:val="23"/>
        </w:rPr>
        <w:t>_</w:t>
      </w:r>
      <w:r>
        <w:rPr>
          <w:rFonts w:ascii="Times New Roman"/>
          <w:color w:val="999999"/>
          <w:spacing w:val="-17"/>
          <w:w w:val="80"/>
          <w:sz w:val="23"/>
        </w:rPr>
        <w:t> </w:t>
      </w:r>
      <w:r>
        <w:rPr>
          <w:rFonts w:ascii="Times New Roman"/>
          <w:i/>
          <w:color w:val="999999"/>
          <w:spacing w:val="2"/>
          <w:w w:val="120"/>
          <w:sz w:val="17"/>
        </w:rPr>
        <w:t>{</w:t>
      </w:r>
      <w:r>
        <w:rPr>
          <w:rFonts w:ascii="Times New Roman"/>
          <w:i/>
          <w:color w:val="999999"/>
          <w:spacing w:val="6"/>
          <w:w w:val="120"/>
          <w:sz w:val="17"/>
        </w:rPr>
        <w:t>_</w:t>
      </w:r>
      <w:r>
        <w:rPr>
          <w:rFonts w:ascii="Times New Roman"/>
          <w:i/>
          <w:color w:val="999999"/>
          <w:spacing w:val="-14"/>
          <w:w w:val="120"/>
          <w:sz w:val="17"/>
        </w:rPr>
        <w:t> </w:t>
      </w:r>
      <w:r>
        <w:rPr>
          <w:rFonts w:ascii="Times New Roman"/>
          <w:color w:val="999999"/>
          <w:w w:val="290"/>
          <w:sz w:val="8"/>
        </w:rPr>
        <w:t>-</w:t>
      </w:r>
      <w:r>
        <w:rPr>
          <w:rFonts w:ascii="Times New Roman"/>
          <w:sz w:val="8"/>
        </w:rPr>
      </w:r>
    </w:p>
    <w:p>
      <w:pPr>
        <w:spacing w:line="368" w:lineRule="atLeast" w:before="0"/>
        <w:ind w:left="10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55"/>
        </w:rPr>
        <w:br w:type="column"/>
      </w:r>
      <w:r>
        <w:rPr>
          <w:rFonts w:ascii="Arial"/>
          <w:i/>
          <w:color w:val="999999"/>
          <w:w w:val="55"/>
          <w:sz w:val="12"/>
        </w:rPr>
        <w:t>_},.(&lt;.,</w:t>
      </w:r>
      <w:r>
        <w:rPr>
          <w:rFonts w:ascii="Arial"/>
          <w:sz w:val="12"/>
        </w:rPr>
      </w:r>
    </w:p>
    <w:p>
      <w:pPr>
        <w:spacing w:line="368" w:lineRule="atLeast" w:before="0"/>
        <w:ind w:left="4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Times New Roman"/>
          <w:color w:val="999999"/>
          <w:spacing w:val="1"/>
          <w:w w:val="80"/>
          <w:sz w:val="61"/>
        </w:rPr>
        <w:t>..</w:t>
      </w:r>
      <w:r>
        <w:rPr>
          <w:rFonts w:ascii="Times New Roman"/>
          <w:color w:val="999999"/>
          <w:spacing w:val="1"/>
          <w:w w:val="80"/>
          <w:position w:val="22"/>
          <w:sz w:val="21"/>
        </w:rPr>
        <w:t>'</w:t>
      </w:r>
      <w:r>
        <w:rPr>
          <w:rFonts w:ascii="Times New Roman"/>
          <w:color w:val="999999"/>
          <w:spacing w:val="10"/>
          <w:w w:val="80"/>
          <w:position w:val="22"/>
          <w:sz w:val="21"/>
        </w:rPr>
        <w:t> </w:t>
      </w:r>
      <w:r>
        <w:rPr>
          <w:rFonts w:ascii="Times New Roman"/>
          <w:color w:val="999999"/>
          <w:w w:val="90"/>
          <w:sz w:val="24"/>
        </w:rPr>
        <w:t>-</w:t>
      </w:r>
      <w:r>
        <w:rPr>
          <w:rFonts w:ascii="Times New Roman"/>
          <w:sz w:val="24"/>
        </w:rPr>
      </w:r>
    </w:p>
    <w:p>
      <w:pPr>
        <w:spacing w:after="0" w:line="368" w:lineRule="atLeas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18194" w:space="40"/>
            <w:col w:w="298" w:space="40"/>
            <w:col w:w="3181" w:space="40"/>
            <w:col w:w="1669" w:space="40"/>
            <w:col w:w="1389" w:space="40"/>
            <w:col w:w="997" w:space="40"/>
            <w:col w:w="311" w:space="40"/>
            <w:col w:w="4761"/>
          </w:cols>
        </w:sectPr>
      </w:pPr>
    </w:p>
    <w:p>
      <w:pPr>
        <w:tabs>
          <w:tab w:pos="2230" w:val="left" w:leader="none"/>
          <w:tab w:pos="3288" w:val="left" w:leader="none"/>
        </w:tabs>
        <w:spacing w:line="2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773.812073pt;margin-top:23.509115pt;width:5.2pt;height:21.25pt;mso-position-horizontal-relative:page;mso-position-vertical-relative:paragraph;z-index:6712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 w:hAnsi="Arial"/>
                      <w:color w:val="999999"/>
                      <w:w w:val="70"/>
                      <w:sz w:val="42"/>
                    </w:rPr>
                    <w:t>·</w:t>
                  </w:r>
                  <w:r>
                    <w:rPr>
                      <w:rFonts w:ascii="Arial" w:hAns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7.149902pt;margin-top:24.43347pt;width:7.65pt;height:30.55pt;mso-position-horizontal-relative:page;mso-position-vertical-relative:paragraph;z-index:-59920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spacing w:val="-103"/>
          <w:w w:val="115"/>
          <w:sz w:val="42"/>
        </w:rPr>
        <w:t>·</w:t>
      </w:r>
      <w:r>
        <w:rPr>
          <w:rFonts w:ascii="Arial" w:hAnsi="Arial"/>
          <w:color w:val="999999"/>
          <w:w w:val="115"/>
          <w:sz w:val="42"/>
        </w:rPr>
        <w:t>-</w:t>
        <w:tab/>
      </w:r>
      <w:r>
        <w:rPr>
          <w:rFonts w:ascii="Times New Roman" w:hAnsi="Times New Roman"/>
          <w:color w:val="999999"/>
          <w:w w:val="50"/>
          <w:position w:val="-7"/>
          <w:sz w:val="61"/>
        </w:rPr>
        <w:t>..</w:t>
        <w:tab/>
      </w:r>
      <w:r>
        <w:rPr>
          <w:rFonts w:ascii="Times New Roman" w:hAnsi="Times New Roman"/>
          <w:color w:val="999999"/>
          <w:w w:val="50"/>
          <w:position w:val="-20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tabs>
          <w:tab w:pos="2242" w:val="left" w:leader="none"/>
        </w:tabs>
        <w:spacing w:line="26" w:lineRule="atLeast" w:before="0"/>
        <w:ind w:left="129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5"/>
        </w:rPr>
        <w:t>..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220" w:lineRule="atLeast" w:before="0"/>
        <w:ind w:left="0" w:right="5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9" w:lineRule="exact" w:before="174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i/>
          <w:color w:val="999999"/>
          <w:spacing w:val="5"/>
          <w:sz w:val="14"/>
        </w:rPr>
        <w:t>,</w:t>
      </w:r>
      <w:r>
        <w:rPr>
          <w:rFonts w:ascii="Times New Roman"/>
          <w:i/>
          <w:color w:val="999999"/>
          <w:spacing w:val="7"/>
          <w:sz w:val="14"/>
        </w:rPr>
        <w:t>P</w:t>
      </w:r>
      <w:r>
        <w:rPr>
          <w:rFonts w:ascii="Times New Roman"/>
          <w:i/>
          <w:color w:val="999999"/>
          <w:spacing w:val="16"/>
          <w:sz w:val="14"/>
        </w:rPr>
        <w:t> </w:t>
      </w:r>
      <w:r>
        <w:rPr>
          <w:rFonts w:ascii="Times New Roman"/>
          <w:i/>
          <w:color w:val="999999"/>
          <w:spacing w:val="-4"/>
          <w:w w:val="110"/>
          <w:sz w:val="8"/>
        </w:rPr>
        <w:t>4'"'</w:t>
      </w:r>
      <w:r>
        <w:rPr>
          <w:rFonts w:ascii="Times New Roman"/>
          <w:sz w:val="8"/>
        </w:rPr>
      </w:r>
    </w:p>
    <w:p>
      <w:pPr>
        <w:tabs>
          <w:tab w:pos="3277" w:val="left" w:leader="none"/>
        </w:tabs>
        <w:spacing w:line="26" w:lineRule="atLeast" w:before="0"/>
        <w:ind w:left="116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color w:val="999999"/>
          <w:w w:val="90"/>
          <w:position w:val="-12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99999"/>
          <w:spacing w:val="79"/>
          <w:w w:val="90"/>
          <w:position w:val="-12"/>
          <w:sz w:val="61"/>
          <w:szCs w:val="61"/>
        </w:rPr>
        <w:t>.</w:t>
      </w:r>
      <w:r>
        <w:rPr>
          <w:rFonts w:ascii="Arial" w:hAnsi="Arial" w:cs="Arial" w:eastAsia="Arial"/>
          <w:color w:val="999999"/>
          <w:w w:val="90"/>
          <w:sz w:val="9"/>
          <w:szCs w:val="9"/>
        </w:rPr>
        <w:t>-</w:t>
      </w:r>
      <w:r>
        <w:rPr>
          <w:rFonts w:ascii="Arial" w:hAnsi="Arial" w:cs="Arial" w:eastAsia="Arial"/>
          <w:color w:val="999999"/>
          <w:spacing w:val="-9"/>
          <w:w w:val="90"/>
          <w:sz w:val="9"/>
          <w:szCs w:val="9"/>
        </w:rPr>
        <w:t> </w:t>
      </w:r>
      <w:r>
        <w:rPr>
          <w:rFonts w:ascii="Arial" w:hAnsi="Arial" w:cs="Arial" w:eastAsia="Arial"/>
          <w:color w:val="999999"/>
          <w:w w:val="115"/>
          <w:sz w:val="9"/>
          <w:szCs w:val="9"/>
        </w:rPr>
        <w:t>-</w:t>
      </w:r>
      <w:r>
        <w:rPr>
          <w:rFonts w:ascii="Arial" w:hAnsi="Arial" w:cs="Arial" w:eastAsia="Arial"/>
          <w:color w:val="999999"/>
          <w:spacing w:val="-15"/>
          <w:w w:val="115"/>
          <w:sz w:val="9"/>
          <w:szCs w:val="9"/>
        </w:rPr>
        <w:t> </w:t>
      </w:r>
      <w:r>
        <w:rPr>
          <w:rFonts w:ascii="Courier New" w:hAnsi="Courier New" w:cs="Courier New" w:eastAsia="Courier New"/>
          <w:color w:val="999999"/>
          <w:spacing w:val="23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spacing w:val="24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spacing w:val="-98"/>
          <w:w w:val="90"/>
          <w:position w:val="3"/>
          <w:sz w:val="20"/>
          <w:szCs w:val="20"/>
        </w:rPr>
        <w:t> </w:t>
      </w:r>
      <w:r>
        <w:rPr>
          <w:rFonts w:ascii="Courier New" w:hAnsi="Courier New" w:cs="Courier New" w:eastAsia="Courier New"/>
          <w:color w:val="999999"/>
          <w:spacing w:val="-55"/>
          <w:w w:val="90"/>
          <w:position w:val="3"/>
          <w:sz w:val="20"/>
          <w:szCs w:val="20"/>
        </w:rPr>
        <w:t>-</w:t>
      </w:r>
      <w:r>
        <w:rPr>
          <w:rFonts w:ascii="Arial" w:hAnsi="Arial" w:cs="Arial" w:eastAsia="Arial"/>
          <w:color w:val="999999"/>
          <w:w w:val="90"/>
          <w:sz w:val="9"/>
          <w:szCs w:val="9"/>
        </w:rPr>
        <w:t>:</w:t>
      </w:r>
      <w:r>
        <w:rPr>
          <w:rFonts w:ascii="Arial" w:hAnsi="Arial" w:cs="Arial" w:eastAsia="Arial"/>
          <w:color w:val="999999"/>
          <w:spacing w:val="-3"/>
          <w:w w:val="90"/>
          <w:sz w:val="9"/>
          <w:szCs w:val="9"/>
        </w:rPr>
        <w:t>f</w:t>
      </w:r>
      <w:r>
        <w:rPr>
          <w:rFonts w:ascii="Arial" w:hAnsi="Arial" w:cs="Arial" w:eastAsia="Arial"/>
          <w:color w:val="999999"/>
          <w:spacing w:val="-20"/>
          <w:w w:val="90"/>
          <w:sz w:val="9"/>
          <w:szCs w:val="9"/>
        </w:rPr>
        <w:t>'</w:t>
      </w:r>
      <w:r>
        <w:rPr>
          <w:rFonts w:ascii="Courier New" w:hAnsi="Courier New" w:cs="Courier New" w:eastAsia="Courier New"/>
          <w:color w:val="999999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spacing w:val="-98"/>
          <w:w w:val="90"/>
          <w:position w:val="3"/>
          <w:sz w:val="20"/>
          <w:szCs w:val="20"/>
        </w:rPr>
        <w:t> </w:t>
      </w:r>
      <w:r>
        <w:rPr>
          <w:rFonts w:ascii="Courier New" w:hAnsi="Courier New" w:cs="Courier New" w:eastAsia="Courier New"/>
          <w:color w:val="999999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spacing w:val="-99"/>
          <w:w w:val="90"/>
          <w:position w:val="3"/>
          <w:sz w:val="20"/>
          <w:szCs w:val="20"/>
        </w:rPr>
        <w:t> </w:t>
      </w:r>
      <w:r>
        <w:rPr>
          <w:rFonts w:ascii="Courier New" w:hAnsi="Courier New" w:cs="Courier New" w:eastAsia="Courier New"/>
          <w:color w:val="999999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spacing w:val="-57"/>
          <w:w w:val="90"/>
          <w:position w:val="3"/>
          <w:sz w:val="20"/>
          <w:szCs w:val="20"/>
        </w:rPr>
        <w:t> </w:t>
      </w:r>
      <w:r>
        <w:rPr>
          <w:rFonts w:ascii="Courier New" w:hAnsi="Courier New" w:cs="Courier New" w:eastAsia="Courier New"/>
          <w:color w:val="999999"/>
          <w:w w:val="90"/>
          <w:position w:val="3"/>
          <w:sz w:val="20"/>
          <w:szCs w:val="20"/>
        </w:rPr>
        <w:t>-</w:t>
      </w:r>
      <w:r>
        <w:rPr>
          <w:rFonts w:ascii="Courier New" w:hAnsi="Courier New" w:cs="Courier New" w:eastAsia="Courier New"/>
          <w:color w:val="999999"/>
          <w:spacing w:val="-98"/>
          <w:w w:val="90"/>
          <w:position w:val="3"/>
          <w:sz w:val="20"/>
          <w:szCs w:val="20"/>
        </w:rPr>
        <w:t> </w:t>
      </w:r>
      <w:r>
        <w:rPr>
          <w:rFonts w:ascii="Courier New" w:hAnsi="Courier New" w:cs="Courier New" w:eastAsia="Courier New"/>
          <w:color w:val="999999"/>
          <w:spacing w:val="-40"/>
          <w:w w:val="115"/>
          <w:position w:val="3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999999"/>
          <w:spacing w:val="-34"/>
          <w:w w:val="115"/>
          <w:position w:val="1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99999"/>
          <w:spacing w:val="-30"/>
          <w:w w:val="115"/>
          <w:position w:val="12"/>
          <w:sz w:val="28"/>
          <w:szCs w:val="28"/>
        </w:rPr>
        <w:t>'</w:t>
      </w:r>
      <w:r>
        <w:rPr>
          <w:rFonts w:ascii="Arial" w:hAnsi="Arial" w:cs="Arial" w:eastAsia="Arial"/>
          <w:color w:val="999999"/>
          <w:spacing w:val="-147"/>
          <w:w w:val="115"/>
          <w:position w:val="3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99999"/>
          <w:w w:val="115"/>
          <w:position w:val="12"/>
          <w:sz w:val="28"/>
          <w:szCs w:val="28"/>
        </w:rPr>
        <w:t>.</w:t>
        <w:tab/>
      </w:r>
      <w:r>
        <w:rPr>
          <w:rFonts w:ascii="Arial" w:hAnsi="Arial" w:cs="Arial" w:eastAsia="Arial"/>
          <w:color w:val="999999"/>
          <w:w w:val="185"/>
          <w:sz w:val="11"/>
          <w:szCs w:val="11"/>
        </w:rPr>
        <w:t>-</w:t>
      </w:r>
      <w:r>
        <w:rPr>
          <w:rFonts w:ascii="Arial" w:hAnsi="Arial" w:cs="Arial" w:eastAsia="Arial"/>
          <w:color w:val="999999"/>
          <w:spacing w:val="-26"/>
          <w:w w:val="185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185"/>
          <w:sz w:val="11"/>
          <w:szCs w:val="11"/>
        </w:rPr>
        <w:t>-</w:t>
      </w:r>
      <w:r>
        <w:rPr>
          <w:rFonts w:ascii="Arial" w:hAnsi="Arial" w:cs="Arial" w:eastAsia="Arial"/>
          <w:color w:val="999999"/>
          <w:spacing w:val="-26"/>
          <w:w w:val="185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185"/>
          <w:sz w:val="11"/>
          <w:szCs w:val="11"/>
        </w:rPr>
        <w:t>-</w:t>
      </w:r>
      <w:r>
        <w:rPr>
          <w:rFonts w:ascii="Arial" w:hAnsi="Arial" w:cs="Arial" w:eastAsia="Arial"/>
          <w:color w:val="999999"/>
          <w:spacing w:val="-24"/>
          <w:w w:val="185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185"/>
          <w:sz w:val="11"/>
          <w:szCs w:val="11"/>
        </w:rPr>
        <w:t>-</w:t>
      </w:r>
      <w:r>
        <w:rPr>
          <w:rFonts w:ascii="Arial" w:hAnsi="Arial" w:cs="Arial" w:eastAsia="Arial"/>
          <w:color w:val="999999"/>
          <w:spacing w:val="17"/>
          <w:w w:val="185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90"/>
          <w:sz w:val="11"/>
          <w:szCs w:val="11"/>
        </w:rPr>
        <w:t>&lt;</w:t>
      </w:r>
      <w:r>
        <w:rPr>
          <w:rFonts w:ascii="Arial" w:hAnsi="Arial" w:cs="Arial" w:eastAsia="Arial"/>
          <w:color w:val="999999"/>
          <w:spacing w:val="-15"/>
          <w:w w:val="90"/>
          <w:sz w:val="11"/>
          <w:szCs w:val="11"/>
        </w:rPr>
        <w:t>'</w:t>
      </w:r>
      <w:r>
        <w:rPr>
          <w:rFonts w:ascii="Arial" w:hAnsi="Arial" w:cs="Arial" w:eastAsia="Arial"/>
          <w:color w:val="999999"/>
          <w:w w:val="90"/>
          <w:sz w:val="11"/>
          <w:szCs w:val="11"/>
        </w:rPr>
        <w:t>.</w:t>
      </w:r>
      <w:r>
        <w:rPr>
          <w:rFonts w:ascii="Arial" w:hAnsi="Arial" w:cs="Arial" w:eastAsia="Arial"/>
          <w:color w:val="999999"/>
          <w:spacing w:val="-49"/>
          <w:w w:val="90"/>
          <w:sz w:val="11"/>
          <w:szCs w:val="11"/>
        </w:rPr>
        <w:t>_</w:t>
      </w:r>
      <w:r>
        <w:rPr>
          <w:rFonts w:ascii="Arial" w:hAnsi="Arial" w:cs="Arial" w:eastAsia="Arial"/>
          <w:color w:val="999999"/>
          <w:spacing w:val="-133"/>
          <w:w w:val="90"/>
          <w:position w:val="3"/>
          <w:sz w:val="65"/>
          <w:szCs w:val="65"/>
        </w:rPr>
        <w:t>.</w:t>
      </w:r>
      <w:r>
        <w:rPr>
          <w:rFonts w:ascii="Arial" w:hAnsi="Arial" w:cs="Arial" w:eastAsia="Arial"/>
          <w:color w:val="999999"/>
          <w:w w:val="90"/>
          <w:sz w:val="11"/>
          <w:szCs w:val="11"/>
        </w:rPr>
        <w:t>.,j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207" w:lineRule="atLeast" w:before="0"/>
        <w:ind w:left="10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Arial"/>
          <w:color w:val="999999"/>
          <w:sz w:val="9"/>
        </w:rPr>
        <w:t>\</w:t>
      </w:r>
      <w:r>
        <w:rPr>
          <w:rFonts w:ascii="Arial"/>
          <w:color w:val="999999"/>
          <w:spacing w:val="20"/>
          <w:sz w:val="9"/>
        </w:rPr>
        <w:t> </w:t>
      </w:r>
      <w:r>
        <w:rPr>
          <w:rFonts w:ascii="Arial"/>
          <w:color w:val="999999"/>
          <w:w w:val="215"/>
          <w:sz w:val="9"/>
        </w:rPr>
        <w:t>-</w:t>
      </w:r>
      <w:r>
        <w:rPr>
          <w:rFonts w:ascii="Arial"/>
          <w:color w:val="999999"/>
          <w:spacing w:val="-16"/>
          <w:w w:val="215"/>
          <w:sz w:val="9"/>
        </w:rPr>
        <w:t> </w:t>
      </w:r>
      <w:r>
        <w:rPr>
          <w:rFonts w:ascii="Times New Roman"/>
          <w:color w:val="999999"/>
          <w:sz w:val="24"/>
        </w:rPr>
        <w:t>-</w:t>
      </w:r>
      <w:r>
        <w:rPr>
          <w:rFonts w:ascii="Times New Roman"/>
          <w:sz w:val="24"/>
        </w:rPr>
      </w:r>
    </w:p>
    <w:p>
      <w:pPr>
        <w:spacing w:line="33" w:lineRule="exact" w:before="148"/>
        <w:ind w:left="77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80"/>
          <w:sz w:val="12"/>
        </w:rPr>
        <w:t>&lt;I</w:t>
      </w:r>
      <w:r>
        <w:rPr>
          <w:rFonts w:ascii="Times New Roman"/>
          <w:sz w:val="12"/>
        </w:rPr>
      </w:r>
    </w:p>
    <w:p>
      <w:pPr>
        <w:spacing w:after="0" w:line="33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8913" w:space="40"/>
            <w:col w:w="2395" w:space="40"/>
            <w:col w:w="391" w:space="40"/>
            <w:col w:w="3984" w:space="40"/>
            <w:col w:w="5237"/>
          </w:cols>
        </w:sectPr>
      </w:pPr>
    </w:p>
    <w:p>
      <w:pPr>
        <w:spacing w:line="86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spacing w:val="-4"/>
          <w:w w:val="105"/>
          <w:sz w:val="12"/>
        </w:rPr>
        <w:t>,/</w:t>
      </w:r>
      <w:r>
        <w:rPr>
          <w:rFonts w:ascii="Arial"/>
          <w:color w:val="999999"/>
          <w:spacing w:val="-3"/>
          <w:w w:val="105"/>
          <w:sz w:val="12"/>
        </w:rPr>
        <w:t>,#'</w:t>
      </w:r>
      <w:r>
        <w:rPr>
          <w:rFonts w:ascii="Arial"/>
          <w:sz w:val="12"/>
        </w:rPr>
      </w:r>
    </w:p>
    <w:p>
      <w:pPr>
        <w:spacing w:line="74" w:lineRule="exact" w:before="0"/>
        <w:ind w:left="0" w:right="116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45"/>
          <w:sz w:val="8"/>
        </w:rPr>
        <w:t>I</w:t>
      </w:r>
      <w:r>
        <w:rPr>
          <w:rFonts w:ascii="Arial"/>
          <w:sz w:val="8"/>
        </w:rPr>
      </w:r>
    </w:p>
    <w:p>
      <w:pPr>
        <w:spacing w:line="104" w:lineRule="exact" w:before="20"/>
        <w:ind w:left="0" w:right="1099" w:firstLine="0"/>
        <w:jc w:val="right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817.47406pt;margin-top:2.16885pt;width:2.1pt;height:11.65pt;mso-position-horizontal-relative:page;mso-position-vertical-relative:paragraph;z-index:-599224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3"/>
                      <w:szCs w:val="23"/>
                    </w:rPr>
                  </w:pPr>
                  <w:r>
                    <w:rPr>
                      <w:rFonts w:ascii="Arial"/>
                      <w:color w:val="999999"/>
                      <w:w w:val="50"/>
                      <w:sz w:val="23"/>
                    </w:rPr>
                    <w:t>"</w:t>
                  </w:r>
                  <w:r>
                    <w:rPr>
                      <w:rFonts w:ascii="Arial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12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i/>
          <w:color w:val="999999"/>
          <w:sz w:val="22"/>
        </w:rPr>
        <w:t>-</w:t>
      </w:r>
      <w:r>
        <w:rPr>
          <w:rFonts w:ascii="Times New Roman"/>
          <w:i/>
          <w:color w:val="999999"/>
          <w:spacing w:val="-36"/>
          <w:sz w:val="22"/>
        </w:rPr>
        <w:t> </w:t>
      </w:r>
      <w:r>
        <w:rPr>
          <w:rFonts w:ascii="Times New Roman"/>
          <w:i/>
          <w:color w:val="999999"/>
          <w:spacing w:val="-3"/>
          <w:sz w:val="22"/>
        </w:rPr>
        <w:t>-!</w:t>
      </w:r>
      <w:r>
        <w:rPr>
          <w:rFonts w:ascii="Times New Roman"/>
          <w:i/>
          <w:color w:val="999999"/>
          <w:spacing w:val="-8"/>
          <w:sz w:val="22"/>
        </w:rPr>
        <w:t>_</w:t>
      </w:r>
      <w:r>
        <w:rPr>
          <w:rFonts w:ascii="Times New Roman"/>
          <w:i/>
          <w:color w:val="999999"/>
          <w:spacing w:val="-19"/>
          <w:sz w:val="22"/>
        </w:rPr>
        <w:t> </w:t>
      </w:r>
      <w:r>
        <w:rPr>
          <w:rFonts w:ascii="Times New Roman"/>
          <w:i/>
          <w:color w:val="999999"/>
          <w:w w:val="80"/>
          <w:sz w:val="22"/>
        </w:rPr>
        <w:t>_</w:t>
      </w:r>
      <w:r>
        <w:rPr>
          <w:rFonts w:ascii="Times New Roman"/>
          <w:i/>
          <w:color w:val="999999"/>
          <w:spacing w:val="-9"/>
          <w:w w:val="80"/>
          <w:sz w:val="22"/>
        </w:rPr>
        <w:t> </w:t>
      </w:r>
      <w:r>
        <w:rPr>
          <w:rFonts w:ascii="Times New Roman"/>
          <w:i/>
          <w:color w:val="999999"/>
          <w:w w:val="80"/>
          <w:sz w:val="22"/>
        </w:rPr>
        <w:t>_</w:t>
      </w:r>
      <w:r>
        <w:rPr>
          <w:rFonts w:ascii="Times New Roman"/>
          <w:i/>
          <w:color w:val="999999"/>
          <w:spacing w:val="-9"/>
          <w:w w:val="80"/>
          <w:sz w:val="22"/>
        </w:rPr>
        <w:t> </w:t>
      </w:r>
      <w:r>
        <w:rPr>
          <w:rFonts w:ascii="Times New Roman"/>
          <w:i/>
          <w:color w:val="999999"/>
          <w:w w:val="80"/>
          <w:sz w:val="22"/>
        </w:rPr>
        <w:t>_</w:t>
      </w:r>
      <w:r>
        <w:rPr>
          <w:rFonts w:ascii="Times New Roman"/>
          <w:i/>
          <w:color w:val="999999"/>
          <w:spacing w:val="-9"/>
          <w:w w:val="80"/>
          <w:sz w:val="22"/>
        </w:rPr>
        <w:t> </w:t>
      </w:r>
      <w:r>
        <w:rPr>
          <w:rFonts w:ascii="Times New Roman"/>
          <w:i/>
          <w:color w:val="999999"/>
          <w:w w:val="80"/>
          <w:sz w:val="22"/>
        </w:rPr>
        <w:t>_</w:t>
      </w:r>
      <w:r>
        <w:rPr>
          <w:rFonts w:ascii="Times New Roman"/>
          <w:i/>
          <w:color w:val="999999"/>
          <w:spacing w:val="-13"/>
          <w:w w:val="80"/>
          <w:sz w:val="22"/>
        </w:rPr>
        <w:t> </w:t>
      </w:r>
      <w:r>
        <w:rPr>
          <w:rFonts w:ascii="Times New Roman"/>
          <w:i/>
          <w:color w:val="999999"/>
          <w:w w:val="80"/>
          <w:sz w:val="22"/>
        </w:rPr>
        <w:t>_</w:t>
      </w:r>
      <w:r>
        <w:rPr>
          <w:rFonts w:ascii="Times New Roman"/>
          <w:i/>
          <w:color w:val="999999"/>
          <w:spacing w:val="-8"/>
          <w:w w:val="80"/>
          <w:sz w:val="22"/>
        </w:rPr>
        <w:t> </w:t>
      </w:r>
      <w:r>
        <w:rPr>
          <w:rFonts w:ascii="Times New Roman"/>
          <w:i/>
          <w:color w:val="999999"/>
          <w:w w:val="80"/>
          <w:sz w:val="22"/>
        </w:rPr>
        <w:t>_</w:t>
      </w:r>
      <w:r>
        <w:rPr>
          <w:rFonts w:ascii="Times New Roman"/>
          <w:i/>
          <w:color w:val="999999"/>
          <w:spacing w:val="-9"/>
          <w:w w:val="80"/>
          <w:sz w:val="22"/>
        </w:rPr>
        <w:t> </w:t>
      </w:r>
      <w:r>
        <w:rPr>
          <w:rFonts w:ascii="Times New Roman"/>
          <w:i/>
          <w:color w:val="999999"/>
          <w:w w:val="80"/>
          <w:sz w:val="22"/>
        </w:rPr>
        <w:t>_ </w:t>
      </w:r>
      <w:r>
        <w:rPr>
          <w:rFonts w:ascii="Times New Roman"/>
          <w:i/>
          <w:color w:val="999999"/>
          <w:spacing w:val="12"/>
          <w:w w:val="80"/>
          <w:sz w:val="22"/>
        </w:rPr>
        <w:t> </w:t>
      </w:r>
      <w:r>
        <w:rPr>
          <w:rFonts w:ascii="Times New Roman"/>
          <w:i/>
          <w:color w:val="999999"/>
          <w:sz w:val="19"/>
        </w:rPr>
        <w:t>)?.</w:t>
      </w:r>
      <w:r>
        <w:rPr>
          <w:rFonts w:ascii="Times New Roman"/>
          <w:sz w:val="19"/>
        </w:rPr>
      </w:r>
    </w:p>
    <w:p>
      <w:pPr>
        <w:tabs>
          <w:tab w:pos="4075" w:val="left" w:leader="none"/>
          <w:tab w:pos="4471" w:val="left" w:leader="none"/>
        </w:tabs>
        <w:spacing w:before="126"/>
        <w:ind w:left="251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99999"/>
          <w:w w:val="125"/>
          <w:sz w:val="6"/>
        </w:rPr>
        <w:t>AVG.TRl!l!IBalfT1-</w:t>
      </w:r>
      <w:r>
        <w:rPr>
          <w:rFonts w:ascii="Times New Roman"/>
          <w:color w:val="999999"/>
          <w:sz w:val="6"/>
        </w:rPr>
        <w:tab/>
      </w:r>
      <w:r>
        <w:rPr>
          <w:rFonts w:ascii="Times New Roman"/>
          <w:color w:val="999999"/>
          <w:w w:val="110"/>
          <w:sz w:val="6"/>
        </w:rPr>
      </w:r>
      <w:r>
        <w:rPr>
          <w:rFonts w:ascii="Times New Roman"/>
          <w:color w:val="999999"/>
          <w:w w:val="110"/>
          <w:sz w:val="6"/>
          <w:u w:val="single" w:color="979797"/>
        </w:rPr>
        <w:t> </w:t>
      </w:r>
      <w:r>
        <w:rPr>
          <w:rFonts w:ascii="Times New Roman"/>
          <w:color w:val="999999"/>
          <w:sz w:val="6"/>
          <w:u w:val="single" w:color="979797"/>
        </w:rPr>
        <w:tab/>
      </w:r>
      <w:r>
        <w:rPr>
          <w:rFonts w:ascii="Times New Roman"/>
          <w:color w:val="999999"/>
          <w:sz w:val="6"/>
        </w:rPr>
      </w:r>
      <w:r>
        <w:rPr>
          <w:rFonts w:ascii="Times New Roman"/>
          <w:sz w:val="6"/>
        </w:rPr>
      </w:r>
    </w:p>
    <w:p>
      <w:pPr>
        <w:spacing w:before="33"/>
        <w:ind w:left="417" w:right="0" w:firstLine="0"/>
        <w:jc w:val="center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/>
          <w:color w:val="999999"/>
          <w:w w:val="95"/>
          <w:sz w:val="8"/>
        </w:rPr>
        <w:t>_.f&gt;   </w:t>
      </w:r>
      <w:r>
        <w:rPr>
          <w:rFonts w:ascii="Times New Roman" w:hAnsi="Times New Roman"/>
          <w:color w:val="999999"/>
          <w:spacing w:val="16"/>
          <w:w w:val="95"/>
          <w:sz w:val="8"/>
        </w:rPr>
        <w:t> </w:t>
      </w:r>
      <w:r>
        <w:rPr>
          <w:rFonts w:ascii="Times New Roman" w:hAnsi="Times New Roman"/>
          <w:color w:val="999999"/>
          <w:spacing w:val="-28"/>
          <w:w w:val="385"/>
          <w:sz w:val="8"/>
        </w:rPr>
        <w:t>·</w:t>
      </w:r>
      <w:r>
        <w:rPr>
          <w:rFonts w:ascii="Times New Roman" w:hAnsi="Times New Roman"/>
          <w:color w:val="999999"/>
          <w:spacing w:val="-8"/>
          <w:w w:val="385"/>
          <w:sz w:val="8"/>
        </w:rPr>
        <w:t>-</w:t>
      </w:r>
      <w:r>
        <w:rPr>
          <w:rFonts w:ascii="Times New Roman" w:hAnsi="Times New Roman"/>
          <w:sz w:val="8"/>
        </w:rPr>
      </w:r>
    </w:p>
    <w:p>
      <w:pPr>
        <w:spacing w:line="55" w:lineRule="exact" w:before="30"/>
        <w:ind w:left="0" w:right="1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999999"/>
          <w:w w:val="205"/>
          <w:sz w:val="14"/>
        </w:rPr>
        <w:t>{</w:t>
      </w:r>
      <w:r>
        <w:rPr>
          <w:rFonts w:ascii="Arial"/>
          <w:sz w:val="14"/>
        </w:rPr>
      </w:r>
    </w:p>
    <w:p>
      <w:pPr>
        <w:spacing w:line="53" w:lineRule="exact" w:before="0"/>
        <w:ind w:left="543" w:right="0" w:hanging="2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Arial" w:hAnsi="Arial"/>
          <w:color w:val="999999"/>
          <w:spacing w:val="-10"/>
          <w:w w:val="95"/>
          <w:sz w:val="38"/>
        </w:rPr>
        <w:t>.</w:t>
      </w:r>
      <w:r>
        <w:rPr>
          <w:rFonts w:ascii="Arial" w:hAnsi="Arial"/>
          <w:color w:val="999999"/>
          <w:spacing w:val="-4"/>
          <w:w w:val="95"/>
          <w:sz w:val="38"/>
        </w:rPr>
        <w:t>..</w:t>
      </w:r>
      <w:r>
        <w:rPr>
          <w:rFonts w:ascii="Times New Roman" w:hAnsi="Times New Roman"/>
          <w:color w:val="999999"/>
          <w:spacing w:val="-3"/>
          <w:w w:val="95"/>
          <w:position w:val="13"/>
          <w:sz w:val="18"/>
        </w:rPr>
        <w:t>,</w:t>
      </w:r>
      <w:r>
        <w:rPr>
          <w:rFonts w:ascii="Times New Roman" w:hAnsi="Times New Roman"/>
          <w:color w:val="999999"/>
          <w:spacing w:val="-27"/>
          <w:w w:val="95"/>
          <w:position w:val="13"/>
          <w:sz w:val="18"/>
        </w:rPr>
        <w:t> </w:t>
      </w:r>
      <w:r>
        <w:rPr>
          <w:rFonts w:ascii="Times New Roman" w:hAnsi="Times New Roman"/>
          <w:color w:val="999999"/>
          <w:w w:val="150"/>
          <w:position w:val="13"/>
          <w:sz w:val="18"/>
        </w:rPr>
        <w:t>­</w:t>
      </w:r>
      <w:r>
        <w:rPr>
          <w:rFonts w:ascii="Times New Roman" w:hAnsi="Times New Roman"/>
          <w:color w:val="999999"/>
          <w:spacing w:val="18"/>
          <w:w w:val="150"/>
          <w:position w:val="13"/>
          <w:sz w:val="18"/>
        </w:rPr>
        <w:t> </w:t>
      </w:r>
      <w:r>
        <w:rPr>
          <w:rFonts w:ascii="Times New Roman" w:hAnsi="Times New Roman"/>
          <w:color w:val="999999"/>
          <w:spacing w:val="-80"/>
          <w:w w:val="215"/>
          <w:position w:val="19"/>
          <w:sz w:val="21"/>
        </w:rPr>
        <w:t>'</w:t>
      </w:r>
      <w:r>
        <w:rPr>
          <w:rFonts w:ascii="Times New Roman" w:hAnsi="Times New Roman"/>
          <w:sz w:val="21"/>
        </w:rPr>
      </w:r>
    </w:p>
    <w:p>
      <w:pPr>
        <w:spacing w:line="140" w:lineRule="exact" w:before="0"/>
        <w:ind w:left="524" w:right="386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99999"/>
          <w:w w:val="70"/>
          <w:sz w:val="21"/>
        </w:rPr>
        <w:t>'   </w:t>
      </w:r>
      <w:r>
        <w:rPr>
          <w:rFonts w:ascii="Times New Roman"/>
          <w:color w:val="999999"/>
          <w:spacing w:val="21"/>
          <w:w w:val="70"/>
          <w:sz w:val="21"/>
        </w:rPr>
        <w:t> </w:t>
      </w:r>
      <w:r>
        <w:rPr>
          <w:rFonts w:ascii="Times New Roman"/>
          <w:color w:val="999999"/>
          <w:w w:val="7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90" w:lineRule="exact" w:before="0"/>
        <w:ind w:left="487" w:right="38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1110.681396pt;margin-top:3.847731pt;width:1.85pt;height:4.350pt;mso-position-horizontal-relative:page;mso-position-vertical-relative:paragraph;z-index:6832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16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99999"/>
          <w:spacing w:val="-3"/>
          <w:w w:val="90"/>
          <w:sz w:val="22"/>
        </w:rPr>
        <w:t>'</w:t>
      </w:r>
      <w:r>
        <w:rPr>
          <w:rFonts w:ascii="Times New Roman"/>
          <w:i/>
          <w:color w:val="999999"/>
          <w:spacing w:val="-1"/>
          <w:w w:val="90"/>
          <w:sz w:val="22"/>
        </w:rPr>
        <w:t>Ii</w:t>
      </w:r>
      <w:r>
        <w:rPr>
          <w:rFonts w:ascii="Times New Roman"/>
          <w:sz w:val="22"/>
        </w:rPr>
      </w:r>
    </w:p>
    <w:p>
      <w:pPr>
        <w:spacing w:line="91" w:lineRule="atLeast" w:before="0"/>
        <w:ind w:left="0" w:right="143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999999"/>
          <w:w w:val="95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95" w:lineRule="exact" w:before="0"/>
        <w:ind w:left="0" w:right="115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group style="position:absolute;margin-left:1158.805664pt;margin-top:-17.47089pt;width:69.5pt;height:.1pt;mso-position-horizontal-relative:page;mso-position-vertical-relative:paragraph;z-index:-601624" coordorigin="23176,-349" coordsize="1390,2">
            <v:shape style="position:absolute;left:23176;top:-349;width:1390;height:2" coordorigin="23176,-349" coordsize="1390,0" path="m23176,-349l24566,-349e" filled="false" stroked="true" strokeweight=".318704pt" strokecolor="#979797">
              <v:path arrowok="t"/>
            </v:shape>
            <w10:wrap type="none"/>
          </v:group>
        </w:pict>
      </w:r>
      <w:r>
        <w:rPr/>
        <w:pict>
          <v:shape style="position:absolute;margin-left:1108.769165pt;margin-top:-4.630290pt;width:1.6pt;height:11.3pt;mso-position-horizontal-relative:page;mso-position-vertical-relative:paragraph;z-index:-601312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color w:val="999999"/>
                      <w:w w:val="50"/>
                      <w:sz w:val="22"/>
                    </w:rPr>
                    <w:t>,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67.324585pt;margin-top:-.513413pt;width:36.3pt;height:23.95pt;mso-position-horizontal-relative:page;mso-position-vertical-relative:paragraph;z-index:-601288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 w:hAnsi="Arial"/>
                      <w:color w:val="999999"/>
                      <w:spacing w:val="-284"/>
                      <w:w w:val="80"/>
                      <w:sz w:val="48"/>
                    </w:rPr>
                    <w:t>-</w:t>
                  </w:r>
                  <w:r>
                    <w:rPr>
                      <w:rFonts w:ascii="Arial" w:hAnsi="Arial"/>
                      <w:color w:val="999999"/>
                      <w:spacing w:val="-83"/>
                      <w:w w:val="80"/>
                      <w:sz w:val="48"/>
                    </w:rPr>
                    <w:t>·</w:t>
                  </w:r>
                  <w:r>
                    <w:rPr>
                      <w:rFonts w:ascii="Arial" w:hAnsi="Arial"/>
                      <w:color w:val="999999"/>
                      <w:spacing w:val="-117"/>
                      <w:w w:val="80"/>
                      <w:sz w:val="48"/>
                    </w:rPr>
                    <w:t>­</w:t>
                  </w:r>
                  <w:r>
                    <w:rPr>
                      <w:rFonts w:ascii="Arial" w:hAns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27.107422pt;margin-top:-16.339005pt;width:3.7pt;height:28.9pt;mso-position-horizontal-relative:page;mso-position-vertical-relative:paragraph;z-index:6784" type="#_x0000_t202" filled="false" stroked="false">
            <v:textbox inset="0,0,0,0">
              <w:txbxContent>
                <w:p>
                  <w:pPr>
                    <w:spacing w:line="5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7"/>
                      <w:szCs w:val="57"/>
                    </w:rPr>
                  </w:pPr>
                  <w:r>
                    <w:rPr>
                      <w:rFonts w:ascii="Arial" w:hAnsi="Arial"/>
                      <w:color w:val="999999"/>
                      <w:w w:val="35"/>
                      <w:sz w:val="57"/>
                    </w:rPr>
                    <w:t>·</w:t>
                  </w:r>
                  <w:r>
                    <w:rPr>
                      <w:rFonts w:ascii="Arial" w:hAnsi="Arial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52.431641pt;margin-top:-12.094852pt;width:7.65pt;height:30.55pt;mso-position-horizontal-relative:page;mso-position-vertical-relative:paragraph;z-index:6808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spacing w:val="-4"/>
          <w:w w:val="85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B6B6B6"/>
          <w:spacing w:val="-2"/>
          <w:w w:val="85"/>
          <w:sz w:val="11"/>
          <w:szCs w:val="11"/>
        </w:rPr>
        <w:t>•</w:t>
      </w:r>
      <w:r>
        <w:rPr>
          <w:rFonts w:ascii="Times New Roman" w:hAnsi="Times New Roman" w:cs="Times New Roman" w:eastAsia="Times New Roman"/>
          <w:color w:val="999999"/>
          <w:spacing w:val="-3"/>
          <w:w w:val="85"/>
          <w:sz w:val="11"/>
          <w:szCs w:val="11"/>
        </w:rPr>
        <w:t>&lt;'F</w:t>
      </w:r>
      <w:r>
        <w:rPr>
          <w:rFonts w:ascii="Times New Roman" w:hAnsi="Times New Roman" w:cs="Times New Roman" w:eastAsia="Times New Roman"/>
          <w:sz w:val="11"/>
          <w:szCs w:val="11"/>
        </w:rPr>
      </w:r>
    </w:p>
    <w:p>
      <w:pPr>
        <w:spacing w:before="32"/>
        <w:ind w:left="1049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Times New Roman"/>
          <w:color w:val="999999"/>
          <w:sz w:val="7"/>
        </w:rPr>
        <w:t>AVG.</w:t>
      </w:r>
      <w:r>
        <w:rPr>
          <w:rFonts w:ascii="Times New Roman"/>
          <w:color w:val="999999"/>
          <w:spacing w:val="-4"/>
          <w:sz w:val="7"/>
        </w:rPr>
        <w:t> </w:t>
      </w:r>
      <w:r>
        <w:rPr>
          <w:rFonts w:ascii="Times New Roman"/>
          <w:color w:val="999999"/>
          <w:spacing w:val="-1"/>
          <w:w w:val="110"/>
          <w:sz w:val="6"/>
        </w:rPr>
        <w:t>DI..</w:t>
      </w:r>
      <w:r>
        <w:rPr>
          <w:rFonts w:ascii="Times New Roman"/>
          <w:color w:val="999999"/>
          <w:spacing w:val="-2"/>
          <w:w w:val="110"/>
          <w:sz w:val="6"/>
        </w:rPr>
        <w:t>HEIGHT</w:t>
      </w:r>
      <w:r>
        <w:rPr>
          <w:rFonts w:ascii="Times New Roman"/>
          <w:color w:val="999999"/>
          <w:w w:val="110"/>
          <w:sz w:val="6"/>
        </w:rPr>
        <w:t> </w:t>
      </w:r>
      <w:r>
        <w:rPr>
          <w:rFonts w:ascii="Arial"/>
          <w:color w:val="999999"/>
          <w:w w:val="110"/>
          <w:sz w:val="6"/>
        </w:rPr>
        <w:t>Ul!ft</w:t>
      </w:r>
      <w:r>
        <w:rPr>
          <w:rFonts w:ascii="Arial"/>
          <w:sz w:val="6"/>
        </w:rPr>
      </w:r>
    </w:p>
    <w:p>
      <w:pPr>
        <w:spacing w:line="240" w:lineRule="auto" w:before="5"/>
        <w:rPr>
          <w:rFonts w:ascii="Arial" w:hAnsi="Arial" w:cs="Arial" w:eastAsia="Arial"/>
          <w:sz w:val="5"/>
          <w:szCs w:val="5"/>
        </w:rPr>
      </w:pPr>
    </w:p>
    <w:p>
      <w:pPr>
        <w:spacing w:before="0"/>
        <w:ind w:left="0" w:right="236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99999"/>
          <w:w w:val="105"/>
          <w:sz w:val="6"/>
        </w:rPr>
        <w:t>NOT</w:t>
      </w:r>
      <w:r>
        <w:rPr>
          <w:rFonts w:ascii="Arial"/>
          <w:color w:val="999999"/>
          <w:spacing w:val="1"/>
          <w:w w:val="105"/>
          <w:sz w:val="6"/>
        </w:rPr>
        <w:t> </w:t>
      </w:r>
      <w:r>
        <w:rPr>
          <w:rFonts w:ascii="Arial"/>
          <w:color w:val="999999"/>
          <w:w w:val="105"/>
          <w:sz w:val="6"/>
        </w:rPr>
        <w:t>8lRllEYBl</w:t>
      </w:r>
      <w:r>
        <w:rPr>
          <w:rFonts w:ascii="Arial"/>
          <w:sz w:val="6"/>
        </w:rPr>
      </w:r>
    </w:p>
    <w:p>
      <w:pPr>
        <w:spacing w:line="36" w:lineRule="exact" w:before="0"/>
        <w:ind w:left="331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10"/>
        </w:rPr>
        <w:br w:type="column"/>
      </w:r>
      <w:r>
        <w:rPr>
          <w:rFonts w:ascii="Arial"/>
          <w:w w:val="110"/>
          <w:sz w:val="17"/>
        </w:rPr>
        <w:t>MAINTENANCE</w:t>
      </w:r>
      <w:r>
        <w:rPr>
          <w:rFonts w:ascii="Arial"/>
          <w:spacing w:val="-25"/>
          <w:w w:val="110"/>
          <w:sz w:val="17"/>
        </w:rPr>
        <w:t> </w:t>
      </w:r>
      <w:r>
        <w:rPr>
          <w:rFonts w:ascii="Arial"/>
          <w:i/>
          <w:w w:val="110"/>
          <w:sz w:val="19"/>
        </w:rPr>
        <w:t>I</w:t>
      </w:r>
      <w:r>
        <w:rPr>
          <w:rFonts w:ascii="Arial"/>
          <w:i/>
          <w:spacing w:val="-36"/>
          <w:w w:val="110"/>
          <w:sz w:val="19"/>
        </w:rPr>
        <w:t> </w:t>
      </w:r>
      <w:r>
        <w:rPr>
          <w:rFonts w:ascii="Arial"/>
          <w:spacing w:val="-3"/>
          <w:w w:val="110"/>
          <w:sz w:val="17"/>
        </w:rPr>
        <w:t>CLEANI</w:t>
      </w:r>
      <w:r>
        <w:rPr>
          <w:rFonts w:ascii="Arial"/>
          <w:spacing w:val="-2"/>
          <w:w w:val="110"/>
          <w:sz w:val="17"/>
        </w:rPr>
        <w:t>NG</w:t>
      </w:r>
      <w:r>
        <w:rPr>
          <w:rFonts w:ascii="Arial"/>
          <w:sz w:val="17"/>
        </w:rPr>
      </w: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numPr>
          <w:ilvl w:val="0"/>
          <w:numId w:val="7"/>
        </w:numPr>
        <w:tabs>
          <w:tab w:pos="4226" w:val="left" w:leader="none"/>
        </w:tabs>
        <w:spacing w:line="46" w:lineRule="exact" w:before="0"/>
        <w:ind w:left="4225" w:right="0" w:hanging="127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05"/>
          <w:sz w:val="13"/>
        </w:rPr>
        <w:t>Working</w:t>
      </w:r>
      <w:r>
        <w:rPr>
          <w:rFonts w:ascii="Arial"/>
          <w:spacing w:val="-18"/>
          <w:w w:val="105"/>
          <w:sz w:val="13"/>
        </w:rPr>
        <w:t> </w:t>
      </w:r>
      <w:r>
        <w:rPr>
          <w:rFonts w:ascii="Arial"/>
          <w:spacing w:val="-9"/>
          <w:w w:val="105"/>
          <w:sz w:val="13"/>
        </w:rPr>
        <w:t>I</w:t>
      </w:r>
      <w:r>
        <w:rPr>
          <w:rFonts w:ascii="Arial"/>
          <w:spacing w:val="-12"/>
          <w:w w:val="105"/>
          <w:sz w:val="13"/>
        </w:rPr>
        <w:t>n</w:t>
      </w:r>
      <w:r>
        <w:rPr>
          <w:rFonts w:ascii="Arial"/>
          <w:spacing w:val="-29"/>
          <w:w w:val="105"/>
          <w:sz w:val="13"/>
        </w:rPr>
        <w:t> </w:t>
      </w:r>
      <w:r>
        <w:rPr>
          <w:rFonts w:ascii="Arial"/>
          <w:w w:val="105"/>
          <w:sz w:val="13"/>
        </w:rPr>
        <w:t>conftned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spaces</w:t>
      </w:r>
      <w:r>
        <w:rPr>
          <w:rFonts w:ascii="Arial"/>
          <w:sz w:val="13"/>
        </w:rPr>
      </w:r>
    </w:p>
    <w:p>
      <w:pPr>
        <w:spacing w:after="0" w:line="46" w:lineRule="exac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6282" w:space="40"/>
            <w:col w:w="4806" w:space="40"/>
            <w:col w:w="1169" w:space="40"/>
            <w:col w:w="1712" w:space="40"/>
            <w:col w:w="6951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tabs>
          <w:tab w:pos="4953" w:val="left" w:leader="none"/>
        </w:tabs>
        <w:spacing w:line="199" w:lineRule="exact"/>
        <w:ind w:left="118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999999"/>
          <w:w w:val="40"/>
        </w:rPr>
        <w:t>1</w:t>
      </w:r>
      <w:r>
        <w:rPr>
          <w:rFonts w:ascii="Times New Roman"/>
          <w:color w:val="999999"/>
          <w:spacing w:val="-6"/>
          <w:w w:val="40"/>
        </w:rPr>
        <w:t> </w:t>
      </w:r>
      <w:r>
        <w:rPr>
          <w:rFonts w:ascii="Times New Roman"/>
          <w:color w:val="999999"/>
          <w:w w:val="65"/>
        </w:rPr>
        <w:t>1</w:t>
        <w:tab/>
      </w:r>
      <w:r>
        <w:rPr>
          <w:rFonts w:ascii="Times New Roman"/>
          <w:color w:val="999999"/>
          <w:w w:val="40"/>
        </w:rPr>
        <w:t>1</w:t>
      </w:r>
      <w:r>
        <w:rPr>
          <w:rFonts w:ascii="Times New Roman"/>
          <w:color w:val="999999"/>
          <w:spacing w:val="-6"/>
          <w:w w:val="40"/>
        </w:rPr>
        <w:t> </w:t>
      </w:r>
      <w:r>
        <w:rPr>
          <w:rFonts w:ascii="Times New Roman"/>
          <w:color w:val="999999"/>
          <w:w w:val="65"/>
        </w:rPr>
        <w:t>1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before="0"/>
        <w:ind w:left="462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before="42"/>
        <w:ind w:left="410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129" w:val="left" w:leader="none"/>
        </w:tabs>
        <w:spacing w:line="70" w:lineRule="exact" w:before="46"/>
        <w:ind w:left="115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Courier New"/>
          <w:color w:val="999999"/>
          <w:spacing w:val="-195"/>
          <w:w w:val="195"/>
          <w:position w:val="10"/>
          <w:sz w:val="11"/>
        </w:rPr>
        <w:t>7</w:t>
      </w:r>
      <w:r>
        <w:rPr>
          <w:rFonts w:ascii="Times New Roman"/>
          <w:i/>
          <w:color w:val="999999"/>
          <w:w w:val="195"/>
          <w:sz w:val="17"/>
        </w:rPr>
        <w:t>(#</w:t>
      </w:r>
      <w:r>
        <w:rPr>
          <w:rFonts w:ascii="Times New Roman"/>
          <w:i/>
          <w:color w:val="999999"/>
          <w:spacing w:val="-29"/>
          <w:w w:val="195"/>
          <w:sz w:val="17"/>
        </w:rPr>
        <w:t> </w:t>
      </w:r>
      <w:r>
        <w:rPr>
          <w:rFonts w:ascii="Arial"/>
          <w:i/>
          <w:color w:val="999999"/>
          <w:w w:val="195"/>
          <w:position w:val="10"/>
          <w:sz w:val="6"/>
        </w:rPr>
        <w:t>j</w:t>
        <w:tab/>
      </w:r>
      <w:r>
        <w:rPr>
          <w:rFonts w:ascii="Times New Roman"/>
          <w:i/>
          <w:color w:val="999999"/>
          <w:w w:val="60"/>
          <w:sz w:val="17"/>
        </w:rPr>
        <w:t>"'</w:t>
      </w:r>
      <w:r>
        <w:rPr>
          <w:rFonts w:ascii="Times New Roman"/>
          <w:sz w:val="17"/>
        </w:rPr>
      </w:r>
    </w:p>
    <w:p>
      <w:pPr>
        <w:tabs>
          <w:tab w:pos="822" w:val="left" w:leader="none"/>
        </w:tabs>
        <w:spacing w:line="379" w:lineRule="exact" w:before="0"/>
        <w:ind w:left="0" w:right="0" w:firstLine="0"/>
        <w:jc w:val="right"/>
        <w:rPr>
          <w:rFonts w:ascii="Courier New" w:hAnsi="Courier New" w:cs="Courier New" w:eastAsia="Courier New"/>
          <w:sz w:val="13"/>
          <w:szCs w:val="13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8"/>
          <w:w w:val="60"/>
          <w:sz w:val="37"/>
          <w:szCs w:val="37"/>
        </w:rPr>
        <w:t>••</w:t>
        <w:tab/>
      </w:r>
      <w:r>
        <w:rPr>
          <w:rFonts w:ascii="Courier New" w:hAnsi="Courier New" w:cs="Courier New" w:eastAsia="Courier New"/>
          <w:position w:val="5"/>
          <w:sz w:val="13"/>
          <w:szCs w:val="13"/>
        </w:rPr>
        <w:t>D</w:t>
      </w:r>
      <w:r>
        <w:rPr>
          <w:rFonts w:ascii="Courier New" w:hAnsi="Courier New" w:cs="Courier New" w:eastAsia="Courier New"/>
          <w:sz w:val="13"/>
          <w:szCs w:val="13"/>
        </w:rPr>
      </w:r>
    </w:p>
    <w:p>
      <w:pPr>
        <w:numPr>
          <w:ilvl w:val="0"/>
          <w:numId w:val="7"/>
        </w:numPr>
        <w:tabs>
          <w:tab w:pos="1327" w:val="left" w:leader="none"/>
        </w:tabs>
        <w:spacing w:before="104"/>
        <w:ind w:left="1326" w:right="0" w:hanging="14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br w:type="column"/>
        <w:t>Working </w:t>
      </w:r>
      <w:r>
        <w:rPr>
          <w:rFonts w:ascii="Times New Roman"/>
          <w:sz w:val="14"/>
        </w:rPr>
        <w:t>with</w:t>
      </w:r>
      <w:r>
        <w:rPr>
          <w:rFonts w:ascii="Times New Roman"/>
          <w:spacing w:val="10"/>
          <w:sz w:val="14"/>
        </w:rPr>
        <w:t> </w:t>
      </w:r>
      <w:r>
        <w:rPr>
          <w:rFonts w:ascii="Arial"/>
          <w:spacing w:val="-3"/>
          <w:sz w:val="13"/>
        </w:rPr>
        <w:t>l</w:t>
      </w:r>
      <w:r>
        <w:rPr>
          <w:rFonts w:ascii="Arial"/>
          <w:spacing w:val="-4"/>
          <w:sz w:val="13"/>
        </w:rPr>
        <w:t>lve</w:t>
      </w:r>
      <w:r>
        <w:rPr>
          <w:rFonts w:ascii="Arial"/>
          <w:spacing w:val="-10"/>
          <w:sz w:val="13"/>
        </w:rPr>
        <w:t> </w:t>
      </w:r>
      <w:r>
        <w:rPr>
          <w:rFonts w:ascii="Arial"/>
          <w:sz w:val="13"/>
        </w:rPr>
        <w:t>flows</w:t>
      </w:r>
      <w:r>
        <w:rPr>
          <w:rFonts w:ascii="Arial"/>
          <w:sz w:val="13"/>
        </w:rPr>
      </w:r>
    </w:p>
    <w:p>
      <w:pPr>
        <w:numPr>
          <w:ilvl w:val="0"/>
          <w:numId w:val="7"/>
        </w:numPr>
        <w:tabs>
          <w:tab w:pos="1333" w:val="left" w:leader="none"/>
        </w:tabs>
        <w:spacing w:before="7"/>
        <w:ind w:left="1332" w:right="0" w:hanging="146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Contaminated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materials</w:t>
      </w:r>
      <w:r>
        <w:rPr>
          <w:rFonts w:ascii="Arial"/>
          <w:sz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5075" w:space="9662"/>
            <w:col w:w="2195" w:space="3815"/>
            <w:col w:w="3542" w:space="2749"/>
            <w:col w:w="4042"/>
          </w:cols>
        </w:sectPr>
      </w:pPr>
    </w:p>
    <w:p>
      <w:pPr>
        <w:spacing w:line="171" w:lineRule="atLeast" w:before="219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999999"/>
          <w:spacing w:val="-9"/>
          <w:w w:val="70"/>
          <w:sz w:val="36"/>
        </w:rPr>
        <w:t>..</w:t>
      </w:r>
      <w:r>
        <w:rPr>
          <w:rFonts w:ascii="Times New Roman"/>
          <w:color w:val="999999"/>
          <w:spacing w:val="-4"/>
          <w:w w:val="70"/>
          <w:sz w:val="36"/>
        </w:rPr>
        <w:t>.</w:t>
      </w:r>
      <w:r>
        <w:rPr>
          <w:rFonts w:ascii="Times New Roman"/>
          <w:sz w:val="36"/>
        </w:rPr>
      </w:r>
    </w:p>
    <w:p>
      <w:pPr>
        <w:spacing w:before="87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w w:val="75"/>
        </w:rPr>
        <w:br w:type="column"/>
      </w:r>
      <w:r>
        <w:rPr>
          <w:rFonts w:ascii="Arial"/>
          <w:i/>
          <w:color w:val="8977BC"/>
          <w:w w:val="75"/>
          <w:position w:val="8"/>
          <w:sz w:val="7"/>
        </w:rPr>
        <w:t>'J_</w:t>
      </w:r>
      <w:r>
        <w:rPr>
          <w:rFonts w:ascii="Arial"/>
          <w:i/>
          <w:color w:val="8977BC"/>
          <w:spacing w:val="-12"/>
          <w:w w:val="75"/>
          <w:position w:val="8"/>
          <w:sz w:val="7"/>
        </w:rPr>
        <w:t> </w:t>
      </w:r>
      <w:r>
        <w:rPr>
          <w:rFonts w:ascii="Times New Roman"/>
          <w:color w:val="3F00FF"/>
          <w:w w:val="75"/>
          <w:sz w:val="18"/>
        </w:rPr>
        <w:t>_</w:t>
      </w:r>
      <w:r>
        <w:rPr>
          <w:rFonts w:ascii="Times New Roman"/>
          <w:color w:val="3F00FF"/>
          <w:spacing w:val="-27"/>
          <w:w w:val="75"/>
          <w:sz w:val="18"/>
        </w:rPr>
        <w:t> </w:t>
      </w:r>
      <w:r>
        <w:rPr>
          <w:rFonts w:ascii="Times New Roman"/>
          <w:color w:val="08D4FF"/>
          <w:w w:val="75"/>
          <w:sz w:val="18"/>
        </w:rPr>
        <w:t>_.</w:t>
      </w:r>
      <w:r>
        <w:rPr>
          <w:rFonts w:ascii="Times New Roman"/>
          <w:color w:val="6B64BA"/>
          <w:w w:val="75"/>
          <w:sz w:val="18"/>
        </w:rPr>
        <w:t>_,</w:t>
      </w:r>
      <w:r>
        <w:rPr>
          <w:rFonts w:ascii="Times New Roman"/>
          <w:color w:val="1D7EE8"/>
          <w:w w:val="75"/>
          <w:sz w:val="18"/>
        </w:rPr>
        <w:t>-r-</w:t>
      </w:r>
      <w:r>
        <w:rPr>
          <w:rFonts w:ascii="Times New Roman"/>
          <w:color w:val="1D7EE8"/>
          <w:spacing w:val="-22"/>
          <w:w w:val="75"/>
          <w:sz w:val="18"/>
        </w:rPr>
        <w:t> </w:t>
      </w:r>
      <w:r>
        <w:rPr>
          <w:rFonts w:ascii="Arial"/>
          <w:color w:val="999999"/>
          <w:w w:val="110"/>
          <w:position w:val="8"/>
          <w:sz w:val="7"/>
        </w:rPr>
        <w:t>'</w:t>
      </w:r>
      <w:r>
        <w:rPr>
          <w:rFonts w:ascii="Arial"/>
          <w:color w:val="999999"/>
          <w:spacing w:val="-10"/>
          <w:w w:val="110"/>
          <w:position w:val="8"/>
          <w:sz w:val="7"/>
        </w:rPr>
        <w:t> </w:t>
      </w:r>
      <w:r>
        <w:rPr>
          <w:rFonts w:ascii="Arial"/>
          <w:color w:val="0323F6"/>
          <w:w w:val="355"/>
          <w:position w:val="8"/>
          <w:sz w:val="7"/>
        </w:rPr>
        <w:t>)</w:t>
      </w:r>
      <w:r>
        <w:rPr>
          <w:rFonts w:ascii="Arial"/>
          <w:color w:val="0323F6"/>
          <w:spacing w:val="-59"/>
          <w:w w:val="355"/>
          <w:position w:val="8"/>
          <w:sz w:val="7"/>
        </w:rPr>
        <w:t> </w:t>
      </w:r>
      <w:r>
        <w:rPr>
          <w:rFonts w:ascii="Arial"/>
          <w:color w:val="999999"/>
          <w:w w:val="110"/>
          <w:position w:val="8"/>
          <w:sz w:val="7"/>
        </w:rPr>
        <w:t>' </w:t>
      </w:r>
      <w:r>
        <w:rPr>
          <w:rFonts w:ascii="Arial"/>
          <w:color w:val="999999"/>
          <w:spacing w:val="14"/>
          <w:w w:val="110"/>
          <w:position w:val="8"/>
          <w:sz w:val="7"/>
        </w:rPr>
        <w:t> </w:t>
      </w:r>
      <w:r>
        <w:rPr>
          <w:rFonts w:ascii="Arial"/>
          <w:color w:val="999999"/>
          <w:w w:val="110"/>
          <w:position w:val="8"/>
          <w:sz w:val="7"/>
        </w:rPr>
        <w:t>'</w:t>
      </w:r>
      <w:r>
        <w:rPr>
          <w:rFonts w:ascii="Arial"/>
          <w:color w:val="0049F2"/>
          <w:w w:val="110"/>
          <w:sz w:val="15"/>
        </w:rPr>
        <w:t>I</w:t>
      </w:r>
      <w:r>
        <w:rPr>
          <w:rFonts w:ascii="Arial"/>
          <w:sz w:val="15"/>
        </w:rPr>
      </w:r>
    </w:p>
    <w:p>
      <w:pPr>
        <w:spacing w:line="353" w:lineRule="atLeast" w:before="106"/>
        <w:ind w:left="113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789.109497pt;margin-top:5.231014pt;width:4.05pt;height:13.65pt;mso-position-horizontal-relative:page;mso-position-vertical-relative:paragraph;z-index:6880" type="#_x0000_t202" filled="false" stroked="false">
            <v:textbox inset="0,0,0,0">
              <w:txbxContent>
                <w:p>
                  <w:pPr>
                    <w:spacing w:line="27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color w:val="999999"/>
                      <w:w w:val="110"/>
                      <w:sz w:val="27"/>
                    </w:rPr>
                    <w:t>,</w:t>
                  </w:r>
                  <w:r>
                    <w:rPr>
                      <w:rFonts w:ascii="Times New Roman"/>
                      <w:color w:val="999999"/>
                      <w:spacing w:val="-70"/>
                      <w:w w:val="110"/>
                      <w:sz w:val="27"/>
                    </w:rPr>
                    <w:t>,</w:t>
                  </w:r>
                  <w:r>
                    <w:rPr>
                      <w:rFonts w:ascii="Times New Roman"/>
                      <w:sz w:val="2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420"/>
          <w:sz w:val="8"/>
        </w:rPr>
        <w:t>-</w:t>
      </w:r>
      <w:r>
        <w:rPr>
          <w:rFonts w:ascii="Times New Roman"/>
          <w:color w:val="999999"/>
          <w:spacing w:val="20"/>
          <w:w w:val="420"/>
          <w:sz w:val="8"/>
        </w:rPr>
        <w:t> </w:t>
      </w:r>
      <w:r>
        <w:rPr>
          <w:rFonts w:ascii="Times New Roman"/>
          <w:color w:val="999999"/>
          <w:w w:val="245"/>
          <w:sz w:val="24"/>
        </w:rPr>
        <w:t>-</w:t>
      </w:r>
      <w:r>
        <w:rPr>
          <w:rFonts w:ascii="Times New Roman"/>
          <w:sz w:val="24"/>
        </w:rPr>
      </w:r>
    </w:p>
    <w:p>
      <w:pPr>
        <w:spacing w:line="34" w:lineRule="exact" w:before="13"/>
        <w:ind w:left="6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75"/>
        </w:rPr>
        <w:br w:type="column"/>
      </w:r>
      <w:r>
        <w:rPr>
          <w:rFonts w:ascii="Arial"/>
          <w:color w:val="999999"/>
          <w:w w:val="75"/>
          <w:sz w:val="7"/>
        </w:rPr>
        <w:t>'</w:t>
      </w:r>
      <w:r>
        <w:rPr>
          <w:rFonts w:ascii="Arial"/>
          <w:color w:val="999999"/>
          <w:spacing w:val="24"/>
          <w:w w:val="75"/>
          <w:sz w:val="7"/>
        </w:rPr>
        <w:t> </w:t>
      </w:r>
      <w:r>
        <w:rPr>
          <w:rFonts w:ascii="Arial"/>
          <w:i/>
          <w:color w:val="999999"/>
          <w:w w:val="75"/>
          <w:sz w:val="17"/>
        </w:rPr>
        <w:t>-r</w:t>
      </w:r>
      <w:r>
        <w:rPr>
          <w:rFonts w:ascii="Arial"/>
          <w:i/>
          <w:color w:val="999999"/>
          <w:spacing w:val="48"/>
          <w:w w:val="75"/>
          <w:sz w:val="17"/>
        </w:rPr>
        <w:t> </w:t>
      </w:r>
      <w:r>
        <w:rPr>
          <w:rFonts w:ascii="Arial"/>
          <w:color w:val="999999"/>
          <w:w w:val="65"/>
          <w:sz w:val="17"/>
        </w:rPr>
        <w:t>'</w:t>
      </w:r>
      <w:r>
        <w:rPr>
          <w:rFonts w:ascii="Arial"/>
          <w:color w:val="999999"/>
          <w:spacing w:val="-8"/>
          <w:w w:val="65"/>
          <w:sz w:val="17"/>
        </w:rPr>
        <w:t> </w:t>
      </w:r>
      <w:r>
        <w:rPr>
          <w:rFonts w:ascii="Arial"/>
          <w:color w:val="07D8D8"/>
          <w:w w:val="65"/>
          <w:sz w:val="17"/>
        </w:rPr>
        <w:t>)</w:t>
      </w:r>
      <w:r>
        <w:rPr>
          <w:rFonts w:ascii="Arial"/>
          <w:color w:val="07D8D8"/>
          <w:spacing w:val="13"/>
          <w:w w:val="65"/>
          <w:sz w:val="17"/>
        </w:rPr>
        <w:t> </w:t>
      </w:r>
      <w:r>
        <w:rPr>
          <w:rFonts w:ascii="Arial"/>
          <w:color w:val="999999"/>
          <w:w w:val="65"/>
          <w:sz w:val="17"/>
        </w:rPr>
        <w:t>'    </w:t>
      </w:r>
      <w:r>
        <w:rPr>
          <w:rFonts w:ascii="Arial"/>
          <w:color w:val="999999"/>
          <w:spacing w:val="3"/>
          <w:w w:val="65"/>
          <w:sz w:val="17"/>
        </w:rPr>
        <w:t> </w:t>
      </w:r>
      <w:r>
        <w:rPr>
          <w:rFonts w:ascii="Arial"/>
          <w:color w:val="999999"/>
          <w:w w:val="65"/>
          <w:sz w:val="17"/>
        </w:rPr>
        <w:t>'</w:t>
      </w:r>
      <w:r>
        <w:rPr>
          <w:rFonts w:ascii="Arial"/>
          <w:color w:val="999999"/>
          <w:spacing w:val="-13"/>
          <w:w w:val="65"/>
          <w:sz w:val="17"/>
        </w:rPr>
        <w:t> </w:t>
      </w:r>
      <w:r>
        <w:rPr>
          <w:rFonts w:ascii="Arial"/>
          <w:i/>
          <w:color w:val="4242D1"/>
          <w:spacing w:val="-5"/>
          <w:w w:val="75"/>
          <w:position w:val="-7"/>
          <w:sz w:val="17"/>
        </w:rPr>
        <w:t>k</w:t>
      </w:r>
      <w:r>
        <w:rPr>
          <w:rFonts w:ascii="Arial"/>
          <w:color w:val="999999"/>
          <w:spacing w:val="-6"/>
          <w:w w:val="75"/>
          <w:sz w:val="17"/>
        </w:rPr>
        <w:t>.</w:t>
      </w:r>
      <w:r>
        <w:rPr>
          <w:rFonts w:ascii="Arial"/>
          <w:sz w:val="17"/>
        </w:rPr>
      </w:r>
    </w:p>
    <w:p>
      <w:pPr>
        <w:spacing w:line="4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br w:type="column"/>
      </w:r>
      <w:r>
        <w:rPr>
          <w:rFonts w:ascii="Times New Roman"/>
          <w:color w:val="999999"/>
          <w:sz w:val="61"/>
        </w:rPr>
      </w:r>
      <w:r>
        <w:rPr>
          <w:rFonts w:ascii="Times New Roman"/>
          <w:color w:val="999999"/>
          <w:spacing w:val="44"/>
          <w:sz w:val="61"/>
          <w:u w:val="single" w:color="9C9C9C"/>
        </w:rPr>
        <w:t> </w:t>
      </w:r>
      <w:r>
        <w:rPr>
          <w:rFonts w:ascii="Times New Roman"/>
          <w:color w:val="999999"/>
          <w:w w:val="50"/>
          <w:sz w:val="61"/>
          <w:u w:val="single" w:color="9C9C9C"/>
        </w:rPr>
        <w:t>..</w:t>
      </w:r>
      <w:r>
        <w:rPr>
          <w:rFonts w:ascii="Times New Roman"/>
          <w:color w:val="999999"/>
          <w:w w:val="50"/>
          <w:sz w:val="61"/>
        </w:rPr>
      </w:r>
      <w:r>
        <w:rPr>
          <w:rFonts w:ascii="Times New Roman"/>
          <w:sz w:val="61"/>
        </w:rPr>
      </w:r>
    </w:p>
    <w:p>
      <w:pPr>
        <w:tabs>
          <w:tab w:pos="4727" w:val="left" w:leader="none"/>
          <w:tab w:pos="6582" w:val="left" w:leader="none"/>
        </w:tabs>
        <w:spacing w:line="48" w:lineRule="exact" w:before="0"/>
        <w:ind w:left="4218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240"/>
        </w:rPr>
        <w:br w:type="column"/>
      </w:r>
      <w:r>
        <w:rPr>
          <w:rFonts w:ascii="Times New Roman"/>
          <w:color w:val="999999"/>
          <w:w w:val="240"/>
          <w:position w:val="-6"/>
          <w:sz w:val="17"/>
        </w:rPr>
        <w:t>'</w:t>
        <w:tab/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w w:val="50"/>
          <w:position w:val="1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1" w:lineRule="exact" w:before="7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w w:val="70"/>
        </w:rPr>
        <w:br w:type="column"/>
      </w:r>
      <w:r>
        <w:rPr>
          <w:rFonts w:ascii="Arial"/>
          <w:color w:val="999999"/>
          <w:w w:val="70"/>
          <w:sz w:val="17"/>
        </w:rPr>
        <w:t>I"""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310" w:lineRule="atLeast" w:before="151"/>
        <w:ind w:left="125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1277.449097pt;margin-top:21.622242pt;width:34.422283pt;height:31.872482pt;mso-position-horizontal-relative:page;mso-position-vertical-relative:paragraph;z-index:-602080" type="#_x0000_t75" stroked="false">
            <v:imagedata r:id="rId115" o:title=""/>
          </v:shape>
        </w:pict>
      </w:r>
      <w:r>
        <w:rPr/>
        <w:pict>
          <v:shape style="position:absolute;margin-left:1311.4646pt;margin-top:4.00206pt;width:12.75pt;height:41.7pt;mso-position-horizontal-relative:page;mso-position-vertical-relative:paragraph;z-index:-601168" type="#_x0000_t202" filled="false" stroked="false">
            <v:textbox inset="0,0,0,0">
              <w:txbxContent>
                <w:p>
                  <w:pPr>
                    <w:spacing w:line="83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Arial"/>
                      <w:color w:val="999999"/>
                      <w:spacing w:val="-33"/>
                      <w:w w:val="60"/>
                      <w:position w:val="34"/>
                      <w:sz w:val="46"/>
                    </w:rPr>
                    <w:t>"</w:t>
                  </w:r>
                  <w:r>
                    <w:rPr>
                      <w:rFonts w:ascii="Times New Roman"/>
                      <w:color w:val="999999"/>
                      <w:w w:val="6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50.027832pt;margin-top:26.108187pt;width:4pt;height:14.95pt;mso-position-horizontal-relative:page;mso-position-vertical-relative:paragraph;z-index:7048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75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105"/>
          <w:sz w:val="17"/>
        </w:rPr>
        <w:t>DECOMMISSIONING</w:t>
      </w:r>
      <w:r>
        <w:rPr>
          <w:rFonts w:ascii="Arial"/>
          <w:spacing w:val="11"/>
          <w:w w:val="105"/>
          <w:sz w:val="17"/>
        </w:rPr>
        <w:t> </w:t>
      </w:r>
      <w:r>
        <w:rPr>
          <w:rFonts w:ascii="Arial"/>
          <w:i/>
          <w:w w:val="105"/>
          <w:sz w:val="19"/>
        </w:rPr>
        <w:t>I</w:t>
      </w:r>
      <w:r>
        <w:rPr>
          <w:rFonts w:ascii="Arial"/>
          <w:i/>
          <w:spacing w:val="31"/>
          <w:w w:val="105"/>
          <w:sz w:val="19"/>
        </w:rPr>
        <w:t> </w:t>
      </w:r>
      <w:r>
        <w:rPr>
          <w:rFonts w:ascii="Arial"/>
          <w:w w:val="105"/>
          <w:sz w:val="17"/>
        </w:rPr>
        <w:t>DEMOLITION</w:t>
      </w:r>
      <w:r>
        <w:rPr>
          <w:rFonts w:ascii="Arial"/>
          <w:sz w:val="17"/>
        </w:rPr>
      </w:r>
    </w:p>
    <w:p>
      <w:pPr>
        <w:spacing w:after="0" w:line="310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3507" w:space="40"/>
            <w:col w:w="3102" w:space="40"/>
            <w:col w:w="717" w:space="40"/>
            <w:col w:w="1111" w:space="40"/>
            <w:col w:w="6736" w:space="40"/>
            <w:col w:w="778" w:space="40"/>
            <w:col w:w="4889"/>
          </w:cols>
        </w:sectPr>
      </w:pPr>
    </w:p>
    <w:p>
      <w:pPr>
        <w:tabs>
          <w:tab w:pos="10128" w:val="left" w:leader="none"/>
          <w:tab w:pos="11094" w:val="left" w:leader="none"/>
          <w:tab w:pos="12136" w:val="left" w:leader="none"/>
          <w:tab w:pos="12984" w:val="left" w:leader="none"/>
        </w:tabs>
        <w:spacing w:line="130" w:lineRule="atLeast" w:before="0"/>
        <w:ind w:left="5341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211.63324pt;margin-top:36.67049pt;width:29.322685pt;height:19.123489pt;mso-position-horizontal-relative:page;mso-position-vertical-relative:paragraph;z-index:-602128" type="#_x0000_t75" stroked="false">
            <v:imagedata r:id="rId116" o:title=""/>
          </v:shape>
        </w:pict>
      </w:r>
      <w:r>
        <w:rPr/>
        <w:pict>
          <v:shape style="position:absolute;margin-left:175.936066pt;margin-top:49.419483pt;width:15.298793pt;height:21.673288pt;mso-position-horizontal-relative:page;mso-position-vertical-relative:paragraph;z-index:-602104" type="#_x0000_t75" stroked="false">
            <v:imagedata r:id="rId117" o:title=""/>
          </v:shape>
        </w:pict>
      </w:r>
      <w:r>
        <w:rPr/>
        <w:pict>
          <v:shape style="position:absolute;margin-left:770.624817pt;margin-top:4.370376pt;width:8.15pt;height:32.5500pt;mso-position-horizontal-relative:page;mso-position-vertical-relative:paragraph;z-index:-601240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0.788696pt;margin-top:19.534739pt;width:7pt;height:7.35pt;mso-position-horizontal-relative:page;mso-position-vertical-relative:paragraph;z-index:6856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999999"/>
                      <w:w w:val="170"/>
                      <w:sz w:val="14"/>
                    </w:rPr>
                    <w:t>=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3.248749pt;margin-top:28.389402pt;width:8.85pt;height:23.95pt;mso-position-horizontal-relative:page;mso-position-vertical-relative:paragraph;z-index:-599008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99999"/>
                      <w:w w:val="110"/>
                      <w:sz w:val="48"/>
                    </w:rPr>
                    <w:t>-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99999"/>
          <w:w w:val="50"/>
          <w:position w:val="-9"/>
          <w:sz w:val="61"/>
        </w:rPr>
        <w:t>..</w:t>
        <w:tab/>
      </w:r>
      <w:r>
        <w:rPr>
          <w:rFonts w:ascii="Times New Roman" w:hAnsi="Times New Roman"/>
          <w:color w:val="999999"/>
          <w:w w:val="50"/>
          <w:sz w:val="56"/>
        </w:rPr>
        <w:t>.</w:t>
      </w:r>
      <w:r>
        <w:rPr>
          <w:rFonts w:ascii="Times New Roman" w:hAnsi="Times New Roman"/>
          <w:color w:val="999999"/>
          <w:spacing w:val="42"/>
          <w:w w:val="50"/>
          <w:sz w:val="56"/>
        </w:rPr>
        <w:t>.</w:t>
      </w:r>
      <w:r>
        <w:rPr>
          <w:rFonts w:ascii="Times New Roman" w:hAnsi="Times New Roman"/>
          <w:color w:val="999999"/>
          <w:w w:val="50"/>
          <w:position w:val="22"/>
          <w:sz w:val="61"/>
        </w:rPr>
        <w:t>..</w:t>
      </w:r>
      <w:r>
        <w:rPr>
          <w:rFonts w:ascii="Times New Roman" w:hAnsi="Times New Roman"/>
          <w:color w:val="999999"/>
          <w:w w:val="50"/>
          <w:sz w:val="56"/>
        </w:rPr>
      </w:r>
      <w:r>
        <w:rPr>
          <w:rFonts w:ascii="Times New Roman" w:hAnsi="Times New Roman"/>
          <w:color w:val="999999"/>
          <w:w w:val="50"/>
          <w:sz w:val="56"/>
          <w:u w:val="single" w:color="979797"/>
        </w:rPr>
        <w:tab/>
      </w:r>
      <w:r>
        <w:rPr>
          <w:rFonts w:ascii="Times New Roman" w:hAnsi="Times New Roman"/>
          <w:color w:val="999999"/>
          <w:w w:val="50"/>
          <w:sz w:val="56"/>
        </w:rPr>
        <w:tab/>
      </w:r>
      <w:r>
        <w:rPr>
          <w:rFonts w:ascii="Arial" w:hAnsi="Arial"/>
          <w:i/>
          <w:color w:val="999999"/>
          <w:w w:val="60"/>
          <w:position w:val="16"/>
          <w:sz w:val="42"/>
        </w:rPr>
        <w:t>·</w:t>
        <w:tab/>
      </w:r>
      <w:r>
        <w:rPr>
          <w:rFonts w:ascii="Times New Roman" w:hAnsi="Times New Roman"/>
          <w:color w:val="999999"/>
          <w:w w:val="50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spacing w:line="130" w:lineRule="atLeast" w:before="0"/>
        <w:ind w:left="29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0"/>
        </w:rPr>
        <w:br w:type="column"/>
      </w:r>
      <w:r>
        <w:rPr>
          <w:rFonts w:ascii="Times New Roman"/>
          <w:color w:val="999999"/>
          <w:spacing w:val="-81"/>
          <w:w w:val="50"/>
          <w:sz w:val="21"/>
        </w:rPr>
        <w:t>.</w:t>
      </w:r>
      <w:r>
        <w:rPr>
          <w:rFonts w:ascii="Times New Roman"/>
          <w:color w:val="999999"/>
          <w:w w:val="50"/>
          <w:sz w:val="21"/>
        </w:rPr>
        <w:t>......</w:t>
      </w:r>
      <w:r>
        <w:rPr>
          <w:rFonts w:ascii="Times New Roman"/>
          <w:sz w:val="21"/>
        </w:rPr>
      </w:r>
    </w:p>
    <w:p>
      <w:pPr>
        <w:tabs>
          <w:tab w:pos="654" w:val="left" w:leader="none"/>
        </w:tabs>
        <w:spacing w:line="130" w:lineRule="atLeast" w:before="0"/>
        <w:ind w:left="74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60"/>
        </w:rPr>
        <w:br w:type="column"/>
      </w:r>
      <w:r>
        <w:rPr>
          <w:rFonts w:ascii="Arial" w:hAnsi="Arial" w:cs="Arial" w:eastAsia="Arial"/>
          <w:color w:val="FD0000"/>
          <w:spacing w:val="-77"/>
          <w:w w:val="60"/>
          <w:position w:val="-13"/>
          <w:sz w:val="48"/>
          <w:szCs w:val="48"/>
        </w:rPr>
        <w:t>-</w:t>
      </w:r>
      <w:r>
        <w:rPr>
          <w:rFonts w:ascii="Arial" w:hAnsi="Arial" w:cs="Arial" w:eastAsia="Arial"/>
          <w:color w:val="999999"/>
          <w:spacing w:val="-163"/>
          <w:w w:val="60"/>
          <w:position w:val="-24"/>
          <w:sz w:val="78"/>
          <w:szCs w:val="78"/>
        </w:rPr>
        <w:t>·</w:t>
      </w:r>
      <w:r>
        <w:rPr>
          <w:rFonts w:ascii="Arial" w:hAnsi="Arial" w:cs="Arial" w:eastAsia="Arial"/>
          <w:color w:val="999999"/>
          <w:spacing w:val="-23"/>
          <w:w w:val="60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spacing w:val="-37"/>
          <w:w w:val="60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999999"/>
          <w:w w:val="60"/>
          <w:position w:val="-34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99999"/>
          <w:w w:val="65"/>
          <w:position w:val="-19"/>
          <w:sz w:val="57"/>
          <w:szCs w:val="57"/>
        </w:rPr>
        <w:t>-</w:t>
      </w:r>
      <w:r>
        <w:rPr>
          <w:rFonts w:ascii="Times New Roman" w:hAnsi="Times New Roman" w:cs="Times New Roman" w:eastAsia="Times New Roman"/>
          <w:sz w:val="57"/>
          <w:szCs w:val="57"/>
        </w:rPr>
      </w:r>
    </w:p>
    <w:p>
      <w:pPr>
        <w:spacing w:line="179" w:lineRule="atLeast" w:before="0"/>
        <w:ind w:left="46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30"/>
        </w:rPr>
        <w:br w:type="column"/>
      </w:r>
      <w:r>
        <w:rPr>
          <w:rFonts w:ascii="Arial"/>
          <w:color w:val="999999"/>
          <w:w w:val="130"/>
          <w:sz w:val="17"/>
        </w:rPr>
        <w:t>'V</w:t>
      </w:r>
      <w:r>
        <w:rPr>
          <w:rFonts w:ascii="Arial"/>
          <w:color w:val="999999"/>
          <w:spacing w:val="-41"/>
          <w:w w:val="130"/>
          <w:sz w:val="17"/>
        </w:rPr>
        <w:t> </w:t>
      </w:r>
      <w:r>
        <w:rPr>
          <w:rFonts w:ascii="Arial"/>
          <w:color w:val="B6B6B6"/>
          <w:w w:val="130"/>
          <w:sz w:val="17"/>
        </w:rPr>
        <w:t>.</w:t>
      </w:r>
      <w:r>
        <w:rPr>
          <w:rFonts w:ascii="Arial"/>
          <w:sz w:val="17"/>
        </w:rPr>
      </w:r>
    </w:p>
    <w:p>
      <w:pPr>
        <w:spacing w:line="12" w:lineRule="atLeast" w:before="0"/>
        <w:ind w:left="529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/>
        <w:pict>
          <v:shape style="position:absolute;margin-left:846.794739pt;margin-top:26.106411pt;width:7.05pt;height:21.95pt;mso-position-horizontal-relative:page;mso-position-vertical-relative:paragraph;z-index:-598960" type="#_x0000_t202" filled="false" stroked="false">
            <v:textbox inset="0,0,0,0">
              <w:txbxContent>
                <w:p>
                  <w:pPr>
                    <w:spacing w:line="43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/>
                      <w:color w:val="999999"/>
                      <w:w w:val="55"/>
                      <w:sz w:val="44"/>
                    </w:rPr>
                    <w:t>"'</w:t>
                  </w:r>
                  <w:r>
                    <w:rPr>
                      <w:rFonts w:asci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pacing w:val="-74"/>
          <w:sz w:val="48"/>
        </w:rPr>
        <w:t>.</w:t>
      </w:r>
      <w:r>
        <w:rPr>
          <w:rFonts w:ascii="Arial"/>
          <w:color w:val="999999"/>
          <w:sz w:val="48"/>
        </w:rPr>
        <w:t>-</w:t>
      </w:r>
      <w:r>
        <w:rPr>
          <w:rFonts w:ascii="Arial"/>
          <w:sz w:val="48"/>
        </w:rPr>
      </w:r>
    </w:p>
    <w:p>
      <w:pPr>
        <w:spacing w:line="23" w:lineRule="atLeast" w:before="0"/>
        <w:ind w:left="5" w:right="0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95"/>
        </w:rPr>
        <w:br w:type="column"/>
      </w:r>
      <w:r>
        <w:rPr>
          <w:rFonts w:ascii="Times New Roman" w:hAnsi="Times New Roman"/>
          <w:i/>
          <w:color w:val="999999"/>
          <w:spacing w:val="-13"/>
          <w:w w:val="95"/>
          <w:position w:val="6"/>
          <w:sz w:val="7"/>
        </w:rPr>
        <w:t>·</w:t>
      </w:r>
      <w:r>
        <w:rPr>
          <w:rFonts w:ascii="Times New Roman" w:hAnsi="Times New Roman"/>
          <w:color w:val="999999"/>
          <w:w w:val="95"/>
          <w:sz w:val="27"/>
        </w:rPr>
        <w:t>.</w:t>
      </w:r>
      <w:r>
        <w:rPr>
          <w:rFonts w:ascii="Times New Roman" w:hAnsi="Times New Roman"/>
          <w:color w:val="999999"/>
          <w:spacing w:val="-26"/>
          <w:w w:val="95"/>
          <w:sz w:val="27"/>
        </w:rPr>
        <w:t>.</w:t>
      </w:r>
      <w:r>
        <w:rPr>
          <w:rFonts w:ascii="Times New Roman" w:hAnsi="Times New Roman"/>
          <w:color w:val="999999"/>
          <w:w w:val="95"/>
          <w:sz w:val="27"/>
        </w:rPr>
        <w:t>-;e.</w:t>
      </w:r>
      <w:r>
        <w:rPr>
          <w:rFonts w:ascii="Times New Roman" w:hAnsi="Times New Roman"/>
          <w:color w:val="999999"/>
          <w:spacing w:val="-36"/>
          <w:w w:val="95"/>
          <w:sz w:val="27"/>
        </w:rPr>
        <w:t>-</w:t>
      </w:r>
      <w:r>
        <w:rPr>
          <w:rFonts w:ascii="Times New Roman" w:hAnsi="Times New Roman"/>
          <w:color w:val="999999"/>
          <w:w w:val="95"/>
          <w:sz w:val="27"/>
        </w:rPr>
        <w:t>_</w:t>
      </w:r>
      <w:r>
        <w:rPr>
          <w:rFonts w:ascii="Times New Roman" w:hAnsi="Times New Roman"/>
          <w:color w:val="999999"/>
          <w:spacing w:val="-42"/>
          <w:w w:val="95"/>
          <w:sz w:val="27"/>
        </w:rPr>
        <w:t>-</w:t>
      </w:r>
      <w:r>
        <w:rPr>
          <w:rFonts w:ascii="Times New Roman" w:hAnsi="Times New Roman"/>
          <w:color w:val="999999"/>
          <w:w w:val="95"/>
          <w:sz w:val="27"/>
        </w:rPr>
        <w:t>_</w:t>
      </w:r>
      <w:r>
        <w:rPr>
          <w:rFonts w:ascii="Times New Roman" w:hAnsi="Times New Roman"/>
          <w:color w:val="999999"/>
          <w:spacing w:val="-36"/>
          <w:w w:val="95"/>
          <w:sz w:val="27"/>
        </w:rPr>
        <w:t> </w:t>
      </w:r>
      <w:r>
        <w:rPr>
          <w:rFonts w:ascii="Times New Roman" w:hAnsi="Times New Roman"/>
          <w:color w:val="999999"/>
          <w:w w:val="95"/>
          <w:sz w:val="27"/>
        </w:rPr>
        <w:t>-</w:t>
      </w:r>
      <w:r>
        <w:rPr>
          <w:rFonts w:ascii="Times New Roman" w:hAnsi="Times New Roman"/>
          <w:color w:val="999999"/>
          <w:spacing w:val="-45"/>
          <w:w w:val="95"/>
          <w:sz w:val="27"/>
        </w:rPr>
        <w:t> </w:t>
      </w:r>
      <w:r>
        <w:rPr>
          <w:rFonts w:ascii="Times New Roman" w:hAnsi="Times New Roman"/>
          <w:color w:val="999999"/>
          <w:w w:val="95"/>
          <w:sz w:val="27"/>
        </w:rPr>
        <w:t>-</w:t>
      </w:r>
      <w:r>
        <w:rPr>
          <w:rFonts w:ascii="Times New Roman" w:hAnsi="Times New Roman"/>
          <w:color w:val="999999"/>
          <w:spacing w:val="-50"/>
          <w:w w:val="95"/>
          <w:sz w:val="27"/>
        </w:rPr>
        <w:t> </w:t>
      </w:r>
      <w:r>
        <w:rPr>
          <w:rFonts w:ascii="Times New Roman" w:hAnsi="Times New Roman"/>
          <w:color w:val="999999"/>
          <w:w w:val="95"/>
          <w:sz w:val="27"/>
        </w:rPr>
        <w:t>-</w:t>
      </w:r>
      <w:r>
        <w:rPr>
          <w:rFonts w:ascii="Times New Roman" w:hAnsi="Times New Roman"/>
          <w:color w:val="999999"/>
          <w:spacing w:val="-45"/>
          <w:w w:val="95"/>
          <w:sz w:val="27"/>
        </w:rPr>
        <w:t> </w:t>
      </w:r>
      <w:r>
        <w:rPr>
          <w:rFonts w:ascii="Times New Roman" w:hAnsi="Times New Roman"/>
          <w:color w:val="999999"/>
          <w:spacing w:val="1"/>
          <w:w w:val="95"/>
          <w:sz w:val="27"/>
        </w:rPr>
        <w:t>-</w:t>
      </w:r>
      <w:r>
        <w:rPr>
          <w:rFonts w:ascii="Times New Roman" w:hAnsi="Times New Roman"/>
          <w:color w:val="999999"/>
          <w:w w:val="95"/>
          <w:position w:val="6"/>
          <w:sz w:val="7"/>
        </w:rPr>
        <w:t>..</w:t>
      </w:r>
      <w:r>
        <w:rPr>
          <w:rFonts w:ascii="Times New Roman" w:hAnsi="Times New Roman"/>
          <w:color w:val="999999"/>
          <w:spacing w:val="-2"/>
          <w:w w:val="95"/>
          <w:position w:val="6"/>
          <w:sz w:val="7"/>
        </w:rPr>
        <w:t> </w:t>
      </w:r>
      <w:r>
        <w:rPr>
          <w:rFonts w:ascii="Times New Roman" w:hAnsi="Times New Roman"/>
          <w:color w:val="999999"/>
          <w:w w:val="95"/>
          <w:sz w:val="27"/>
        </w:rPr>
        <w:t>..</w:t>
      </w:r>
      <w:r>
        <w:rPr>
          <w:rFonts w:ascii="Times New Roman" w:hAnsi="Times New Roman"/>
          <w:sz w:val="27"/>
        </w:rPr>
      </w:r>
    </w:p>
    <w:p>
      <w:pPr>
        <w:tabs>
          <w:tab w:pos="1504" w:val="left" w:leader="none"/>
          <w:tab w:pos="1836" w:val="left" w:leader="none"/>
        </w:tabs>
        <w:spacing w:line="130" w:lineRule="atLeast" w:before="0"/>
        <w:ind w:left="191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936.669373pt;margin-top:-17.872519pt;width:7.65pt;height:30.55pt;mso-position-horizontal-relative:page;mso-position-vertical-relative:paragraph;z-index:-59905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w w:val="125"/>
          <w:sz w:val="7"/>
          <w:szCs w:val="7"/>
        </w:rPr>
        <w:t>&amp;     </w:t>
      </w:r>
      <w:r>
        <w:rPr>
          <w:rFonts w:ascii="Arial" w:hAnsi="Arial" w:cs="Arial" w:eastAsia="Arial"/>
          <w:color w:val="999999"/>
          <w:spacing w:val="24"/>
          <w:w w:val="12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99999"/>
          <w:w w:val="125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999999"/>
          <w:spacing w:val="1"/>
          <w:w w:val="125"/>
          <w:sz w:val="11"/>
          <w:szCs w:val="11"/>
        </w:rPr>
        <w:t>•</w:t>
      </w:r>
      <w:r>
        <w:rPr>
          <w:rFonts w:ascii="Times New Roman" w:hAnsi="Times New Roman" w:cs="Times New Roman" w:eastAsia="Times New Roman"/>
          <w:color w:val="999999"/>
          <w:spacing w:val="-33"/>
          <w:w w:val="125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999999"/>
          <w:w w:val="125"/>
          <w:sz w:val="11"/>
          <w:szCs w:val="11"/>
        </w:rPr>
        <w:t>\   </w:t>
      </w:r>
      <w:r>
        <w:rPr>
          <w:rFonts w:ascii="Times New Roman" w:hAnsi="Times New Roman" w:cs="Times New Roman" w:eastAsia="Times New Roman"/>
          <w:color w:val="999999"/>
          <w:spacing w:val="4"/>
          <w:w w:val="12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85"/>
          <w:sz w:val="11"/>
          <w:szCs w:val="11"/>
        </w:rPr>
        <w:t>\.</w:t>
        <w:tab/>
      </w:r>
      <w:r>
        <w:rPr>
          <w:rFonts w:ascii="Times New Roman" w:hAnsi="Times New Roman" w:cs="Times New Roman" w:eastAsia="Times New Roman"/>
          <w:color w:val="999999"/>
          <w:w w:val="35"/>
          <w:sz w:val="11"/>
          <w:szCs w:val="11"/>
        </w:rPr>
        <w:t>...,,_</w:t>
        <w:tab/>
      </w:r>
      <w:r>
        <w:rPr>
          <w:rFonts w:ascii="Times New Roman" w:hAnsi="Times New Roman" w:cs="Times New Roman" w:eastAsia="Times New Roman"/>
          <w:color w:val="999999"/>
          <w:w w:val="85"/>
          <w:sz w:val="13"/>
          <w:szCs w:val="13"/>
        </w:rPr>
        <w:t>,£  </w:t>
      </w:r>
      <w:r>
        <w:rPr>
          <w:rFonts w:ascii="Times New Roman" w:hAnsi="Times New Roman" w:cs="Times New Roman" w:eastAsia="Times New Roman"/>
          <w:color w:val="999999"/>
          <w:spacing w:val="15"/>
          <w:w w:val="8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85"/>
          <w:sz w:val="13"/>
          <w:szCs w:val="13"/>
        </w:rPr>
        <w:t>_</w:t>
      </w:r>
      <w:r>
        <w:rPr>
          <w:rFonts w:ascii="Times New Roman" w:hAnsi="Times New Roman" w:cs="Times New Roman" w:eastAsia="Times New Roman"/>
          <w:color w:val="999999"/>
          <w:spacing w:val="19"/>
          <w:w w:val="8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85"/>
          <w:sz w:val="13"/>
          <w:szCs w:val="13"/>
        </w:rPr>
        <w:t>_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100" w:lineRule="atLeast" w:before="0"/>
        <w:ind w:left="913" w:right="0" w:firstLine="0"/>
        <w:jc w:val="left"/>
        <w:rPr>
          <w:rFonts w:ascii="Courier New" w:hAnsi="Courier New" w:cs="Courier New" w:eastAsia="Courier New"/>
          <w:sz w:val="20"/>
          <w:szCs w:val="20"/>
        </w:rPr>
      </w:pPr>
      <w:r>
        <w:rPr>
          <w:w w:val="220"/>
        </w:rPr>
        <w:br w:type="column"/>
      </w:r>
      <w:r>
        <w:rPr>
          <w:rFonts w:ascii="Times New Roman"/>
          <w:color w:val="999999"/>
          <w:w w:val="220"/>
          <w:sz w:val="10"/>
        </w:rPr>
        <w:t>-</w:t>
      </w:r>
      <w:r>
        <w:rPr>
          <w:rFonts w:ascii="Times New Roman"/>
          <w:color w:val="999999"/>
          <w:spacing w:val="-41"/>
          <w:w w:val="220"/>
          <w:sz w:val="10"/>
        </w:rPr>
        <w:t> </w:t>
      </w:r>
      <w:r>
        <w:rPr>
          <w:rFonts w:ascii="Times New Roman"/>
          <w:color w:val="999999"/>
          <w:w w:val="220"/>
          <w:sz w:val="10"/>
        </w:rPr>
        <w:t>-</w:t>
      </w:r>
      <w:r>
        <w:rPr>
          <w:rFonts w:ascii="Times New Roman"/>
          <w:color w:val="999999"/>
          <w:spacing w:val="-41"/>
          <w:w w:val="220"/>
          <w:sz w:val="10"/>
        </w:rPr>
        <w:t> </w:t>
      </w:r>
      <w:r>
        <w:rPr>
          <w:rFonts w:ascii="Times New Roman"/>
          <w:color w:val="999999"/>
          <w:w w:val="220"/>
          <w:sz w:val="10"/>
        </w:rPr>
        <w:t>-</w:t>
      </w:r>
      <w:r>
        <w:rPr>
          <w:rFonts w:ascii="Times New Roman"/>
          <w:color w:val="999999"/>
          <w:spacing w:val="-43"/>
          <w:w w:val="220"/>
          <w:sz w:val="10"/>
        </w:rPr>
        <w:t> </w:t>
      </w:r>
      <w:r>
        <w:rPr>
          <w:rFonts w:ascii="Times New Roman"/>
          <w:color w:val="999999"/>
          <w:w w:val="220"/>
          <w:sz w:val="10"/>
        </w:rPr>
        <w:t>-</w:t>
      </w:r>
      <w:r>
        <w:rPr>
          <w:rFonts w:ascii="Times New Roman"/>
          <w:color w:val="999999"/>
          <w:spacing w:val="-40"/>
          <w:w w:val="220"/>
          <w:sz w:val="10"/>
        </w:rPr>
        <w:t> </w:t>
      </w:r>
      <w:r>
        <w:rPr>
          <w:rFonts w:ascii="Times New Roman"/>
          <w:color w:val="999999"/>
          <w:spacing w:val="-7"/>
          <w:w w:val="130"/>
          <w:sz w:val="10"/>
        </w:rPr>
        <w:t>--</w:t>
      </w:r>
      <w:r>
        <w:rPr>
          <w:rFonts w:ascii="Arial"/>
          <w:i/>
          <w:color w:val="999999"/>
          <w:spacing w:val="-13"/>
          <w:w w:val="130"/>
          <w:position w:val="4"/>
          <w:sz w:val="18"/>
        </w:rPr>
        <w:t>.t</w:t>
      </w:r>
      <w:r>
        <w:rPr>
          <w:rFonts w:ascii="Courier New"/>
          <w:color w:val="999999"/>
          <w:spacing w:val="-22"/>
          <w:w w:val="130"/>
          <w:sz w:val="20"/>
        </w:rPr>
        <w:t>-</w:t>
      </w:r>
      <w:r>
        <w:rPr>
          <w:rFonts w:ascii="Courier New"/>
          <w:color w:val="999999"/>
          <w:spacing w:val="-144"/>
          <w:w w:val="130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color w:val="999999"/>
          <w:spacing w:val="-108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color w:val="999999"/>
          <w:spacing w:val="-108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color w:val="999999"/>
          <w:spacing w:val="-107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color w:val="999999"/>
          <w:spacing w:val="-54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color w:val="999999"/>
          <w:spacing w:val="-111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color w:val="999999"/>
          <w:spacing w:val="-108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color w:val="999999"/>
          <w:spacing w:val="-108"/>
          <w:sz w:val="20"/>
        </w:rPr>
        <w:t> </w:t>
      </w:r>
      <w:r>
        <w:rPr>
          <w:rFonts w:ascii="Courier New"/>
          <w:color w:val="999999"/>
          <w:sz w:val="20"/>
        </w:rPr>
        <w:t>-</w:t>
      </w:r>
      <w:r>
        <w:rPr>
          <w:rFonts w:ascii="Courier New"/>
          <w:sz w:val="20"/>
        </w:rPr>
      </w:r>
    </w:p>
    <w:p>
      <w:pPr>
        <w:tabs>
          <w:tab w:pos="2500" w:val="left" w:leader="none"/>
        </w:tabs>
        <w:spacing w:line="100" w:lineRule="atLeast" w:before="0"/>
        <w:ind w:left="1505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/>
        <w:pict>
          <v:shape style="position:absolute;margin-left:1013.158203pt;margin-top:.675495pt;width:8.8pt;height:14.95pt;mso-position-horizontal-relative:page;mso-position-vertical-relative:paragraph;z-index:-601216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30"/>
                      <w:szCs w:val="30"/>
                    </w:rPr>
                  </w:pPr>
                  <w:r>
                    <w:rPr>
                      <w:rFonts w:ascii="Courier New"/>
                      <w:color w:val="999999"/>
                      <w:w w:val="45"/>
                      <w:sz w:val="30"/>
                    </w:rPr>
                    <w:t>..</w:t>
                  </w:r>
                  <w:r>
                    <w:rPr>
                      <w:rFonts w:ascii="Courier New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58.805664pt;margin-top:-3.575629pt;width:11.05pt;height:12.8pt;mso-position-horizontal-relative:page;mso-position-vertical-relative:paragraph;z-index:-601192" type="#_x0000_t202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999999"/>
                      <w:w w:val="265"/>
                      <w:position w:val="-7"/>
                      <w:sz w:val="17"/>
                    </w:rPr>
                    <w:t>'</w:t>
                  </w:r>
                  <w:r>
                    <w:rPr>
                      <w:rFonts w:ascii="Times New Roman"/>
                      <w:color w:val="999999"/>
                      <w:spacing w:val="-55"/>
                      <w:w w:val="265"/>
                      <w:position w:val="-7"/>
                      <w:sz w:val="17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265"/>
                      <w:sz w:val="17"/>
                    </w:rPr>
                    <w:t>'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1.721313pt;margin-top:-1.460261pt;width:8.15pt;height:32.5500pt;mso-position-horizontal-relative:page;mso-position-vertical-relative:paragraph;z-index:-599032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69.641602pt;margin-top:.56713pt;width:4.05pt;height:8.65pt;mso-position-horizontal-relative:page;mso-position-vertical-relative:paragraph;z-index:7024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999999"/>
                      <w:w w:val="265"/>
                      <w:sz w:val="17"/>
                    </w:rPr>
                    <w:t>'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/>
          <w:color w:val="999999"/>
          <w:w w:val="50"/>
          <w:sz w:val="28"/>
        </w:rPr>
        <w:t>..</w:t>
        <w:tab/>
      </w:r>
      <w:r>
        <w:rPr>
          <w:rFonts w:ascii="Courier New"/>
          <w:color w:val="999999"/>
          <w:w w:val="60"/>
          <w:sz w:val="28"/>
        </w:rPr>
        <w:t>.</w:t>
      </w:r>
      <w:r>
        <w:rPr>
          <w:rFonts w:ascii="Courier New"/>
          <w:color w:val="999999"/>
          <w:spacing w:val="-63"/>
          <w:w w:val="60"/>
          <w:sz w:val="28"/>
        </w:rPr>
        <w:t>.</w:t>
      </w:r>
      <w:r>
        <w:rPr>
          <w:rFonts w:ascii="Courier New"/>
          <w:sz w:val="28"/>
        </w:rPr>
      </w:r>
    </w:p>
    <w:p>
      <w:pPr>
        <w:tabs>
          <w:tab w:pos="1072" w:val="left" w:leader="none"/>
        </w:tabs>
        <w:spacing w:line="259" w:lineRule="atLeast" w:before="0"/>
        <w:ind w:left="2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99999"/>
          <w:w w:val="60"/>
          <w:sz w:val="25"/>
          <w:szCs w:val="25"/>
        </w:rPr>
        <w:t>_</w:t>
      </w:r>
      <w:r>
        <w:rPr>
          <w:rFonts w:ascii="Times New Roman" w:hAnsi="Times New Roman" w:cs="Times New Roman" w:eastAsia="Times New Roman"/>
          <w:color w:val="999999"/>
          <w:spacing w:val="-12"/>
          <w:w w:val="6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999999"/>
          <w:w w:val="60"/>
          <w:sz w:val="25"/>
          <w:szCs w:val="25"/>
        </w:rPr>
        <w:t>_</w:t>
      </w:r>
      <w:r>
        <w:rPr>
          <w:rFonts w:ascii="Times New Roman" w:hAnsi="Times New Roman" w:cs="Times New Roman" w:eastAsia="Times New Roman"/>
          <w:color w:val="999999"/>
          <w:spacing w:val="-11"/>
          <w:w w:val="6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999999"/>
          <w:w w:val="60"/>
          <w:sz w:val="25"/>
          <w:szCs w:val="25"/>
        </w:rPr>
        <w:t>_</w:t>
      </w:r>
      <w:r>
        <w:rPr>
          <w:rFonts w:ascii="Times New Roman" w:hAnsi="Times New Roman" w:cs="Times New Roman" w:eastAsia="Times New Roman"/>
          <w:color w:val="999999"/>
          <w:spacing w:val="-11"/>
          <w:w w:val="60"/>
          <w:sz w:val="25"/>
          <w:szCs w:val="25"/>
        </w:rPr>
        <w:t> </w:t>
      </w:r>
      <w:r>
        <w:rPr>
          <w:rFonts w:ascii="Arial" w:hAnsi="Arial" w:cs="Arial" w:eastAsia="Arial"/>
          <w:color w:val="999999"/>
          <w:w w:val="60"/>
          <w:sz w:val="22"/>
          <w:szCs w:val="22"/>
        </w:rPr>
        <w:t>..,,..</w:t>
        <w:tab/>
      </w:r>
      <w:r>
        <w:rPr>
          <w:rFonts w:ascii="Times New Roman" w:hAnsi="Times New Roman" w:cs="Times New Roman" w:eastAsia="Times New Roman"/>
          <w:color w:val="999999"/>
          <w:w w:val="85"/>
          <w:position w:val="1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130" w:lineRule="atLeast" w:before="0"/>
        <w:ind w:left="44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5"/>
        </w:rPr>
        <w:br w:type="column"/>
      </w:r>
      <w:r>
        <w:rPr>
          <w:rFonts w:ascii="Times New Roman"/>
          <w:color w:val="999999"/>
          <w:w w:val="55"/>
          <w:sz w:val="61"/>
        </w:rPr>
        <w:t>..</w:t>
      </w:r>
      <w:r>
        <w:rPr>
          <w:rFonts w:ascii="Times New Roman"/>
          <w:color w:val="999999"/>
          <w:spacing w:val="-25"/>
          <w:w w:val="55"/>
          <w:sz w:val="61"/>
        </w:rPr>
        <w:t> </w:t>
      </w:r>
      <w:r>
        <w:rPr>
          <w:rFonts w:ascii="Times New Roman"/>
          <w:color w:val="999999"/>
          <w:w w:val="55"/>
          <w:position w:val="-12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13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position w:val="6"/>
          <w:sz w:val="61"/>
        </w:rPr>
        <w:t>.</w:t>
      </w:r>
      <w:r>
        <w:rPr>
          <w:rFonts w:ascii="Times New Roman"/>
          <w:color w:val="999999"/>
          <w:spacing w:val="-32"/>
          <w:w w:val="60"/>
          <w:position w:val="6"/>
          <w:sz w:val="61"/>
        </w:rPr>
        <w:t>.</w:t>
      </w:r>
      <w:r>
        <w:rPr>
          <w:rFonts w:ascii="Times New Roman"/>
          <w:color w:val="999999"/>
          <w:w w:val="60"/>
          <w:sz w:val="9"/>
        </w:rPr>
        <w:t>,OOOii&lt;MAaa</w:t>
      </w:r>
      <w:r>
        <w:rPr>
          <w:rFonts w:ascii="Times New Roman"/>
          <w:sz w:val="9"/>
        </w:rPr>
      </w:r>
    </w:p>
    <w:p>
      <w:pPr>
        <w:spacing w:line="130" w:lineRule="atLeast" w:before="0"/>
        <w:ind w:left="15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80"/>
        </w:rPr>
        <w:br w:type="column"/>
      </w:r>
      <w:r>
        <w:rPr>
          <w:rFonts w:ascii="Arial"/>
          <w:i/>
          <w:color w:val="999999"/>
          <w:w w:val="80"/>
          <w:sz w:val="14"/>
        </w:rPr>
        <w:t>.&lt;-</w:t>
      </w:r>
      <w:r>
        <w:rPr>
          <w:rFonts w:ascii="Arial"/>
          <w:sz w:val="14"/>
        </w:rPr>
      </w:r>
    </w:p>
    <w:p>
      <w:pPr>
        <w:tabs>
          <w:tab w:pos="1575" w:val="left" w:leader="none"/>
        </w:tabs>
        <w:spacing w:line="269" w:lineRule="atLeast" w:before="0"/>
        <w:ind w:left="867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99999"/>
          <w:w w:val="50"/>
          <w:sz w:val="11"/>
          <w:szCs w:val="11"/>
        </w:rPr>
        <w:t>1-&lt;'tl'</w:t>
        <w:tab/>
      </w:r>
      <w:r>
        <w:rPr>
          <w:rFonts w:ascii="Times New Roman" w:hAnsi="Times New Roman" w:cs="Times New Roman" w:eastAsia="Times New Roman"/>
          <w:color w:val="999999"/>
          <w:w w:val="60"/>
          <w:position w:val="-8"/>
          <w:sz w:val="26"/>
          <w:szCs w:val="26"/>
        </w:rPr>
        <w:t>••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99" w:lineRule="exact" w:before="0"/>
        <w:ind w:left="842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999999"/>
          <w:w w:val="60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7" w:lineRule="exact" w:before="0"/>
        <w:ind w:left="84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999999"/>
          <w:spacing w:val="-7"/>
          <w:w w:val="70"/>
          <w:sz w:val="26"/>
          <w:szCs w:val="26"/>
        </w:rPr>
        <w:t>••</w:t>
      </w:r>
      <w:r>
        <w:rPr>
          <w:rFonts w:ascii="Times New Roman" w:hAnsi="Times New Roman" w:cs="Times New Roman" w:eastAsia="Times New Roman"/>
          <w:color w:val="999999"/>
          <w:spacing w:val="-4"/>
          <w:w w:val="70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after="0" w:line="27" w:lineRule="exact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31660" w:h="22370" w:orient="landscape"/>
          <w:pgMar w:top="480" w:bottom="280" w:left="280" w:right="300"/>
          <w:cols w:num="11" w:equalWidth="0">
            <w:col w:w="13138" w:space="40"/>
            <w:col w:w="598" w:space="40"/>
            <w:col w:w="786" w:space="40"/>
            <w:col w:w="942" w:space="40"/>
            <w:col w:w="2178" w:space="40"/>
            <w:col w:w="3078" w:space="40"/>
            <w:col w:w="1153" w:space="40"/>
            <w:col w:w="967" w:space="40"/>
            <w:col w:w="1567" w:space="40"/>
            <w:col w:w="291" w:space="40"/>
            <w:col w:w="5982"/>
          </w:cols>
        </w:sectPr>
      </w:pPr>
    </w:p>
    <w:p>
      <w:pPr>
        <w:tabs>
          <w:tab w:pos="3429" w:val="left" w:leader="none"/>
          <w:tab w:pos="3850" w:val="left" w:leader="none"/>
        </w:tabs>
        <w:spacing w:line="308" w:lineRule="atLeast" w:before="0"/>
        <w:ind w:left="2403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260.062164pt;margin-top:41.994881pt;width:1.55pt;height:11.3pt;mso-position-horizontal-relative:page;mso-position-vertical-relative:paragraph;z-index:-598888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spacing w:val="-78"/>
                      <w:w w:val="140"/>
                      <w:sz w:val="22"/>
                      <w:szCs w:val="22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w w:val="65"/>
          <w:sz w:val="38"/>
        </w:rPr>
        <w:t>...</w:t>
      </w:r>
      <w:r>
        <w:rPr>
          <w:rFonts w:ascii="Arial" w:hAnsi="Arial"/>
          <w:color w:val="999999"/>
          <w:spacing w:val="-13"/>
          <w:w w:val="65"/>
          <w:sz w:val="38"/>
        </w:rPr>
        <w:t> </w:t>
      </w:r>
      <w:r>
        <w:rPr>
          <w:rFonts w:ascii="Times New Roman" w:hAnsi="Times New Roman"/>
          <w:color w:val="999999"/>
          <w:w w:val="65"/>
          <w:sz w:val="61"/>
        </w:rPr>
        <w:t>..</w:t>
      </w:r>
      <w:r>
        <w:rPr>
          <w:rFonts w:ascii="Times New Roman" w:hAnsi="Times New Roman"/>
          <w:color w:val="999999"/>
          <w:spacing w:val="-47"/>
          <w:w w:val="65"/>
          <w:sz w:val="61"/>
        </w:rPr>
        <w:t> </w:t>
      </w:r>
      <w:r>
        <w:rPr>
          <w:rFonts w:ascii="Arial" w:hAnsi="Arial"/>
          <w:color w:val="999999"/>
          <w:w w:val="65"/>
          <w:position w:val="25"/>
          <w:sz w:val="42"/>
        </w:rPr>
        <w:t>·</w:t>
        <w:tab/>
      </w:r>
      <w:r>
        <w:rPr>
          <w:rFonts w:ascii="Times New Roman" w:hAnsi="Times New Roman"/>
          <w:color w:val="999999"/>
          <w:w w:val="50"/>
          <w:position w:val="28"/>
          <w:sz w:val="61"/>
        </w:rPr>
        <w:t>..</w:t>
        <w:tab/>
      </w:r>
      <w:r>
        <w:rPr>
          <w:rFonts w:ascii="Times New Roman" w:hAnsi="Times New Roman"/>
          <w:color w:val="999999"/>
          <w:w w:val="50"/>
          <w:position w:val="-2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tabs>
          <w:tab w:pos="884" w:val="left" w:leader="none"/>
        </w:tabs>
        <w:spacing w:line="12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85"/>
        </w:rPr>
        <w:br w:type="column"/>
      </w:r>
      <w:r>
        <w:rPr>
          <w:rFonts w:ascii="Arial" w:hAnsi="Arial"/>
          <w:color w:val="999999"/>
          <w:w w:val="85"/>
          <w:position w:val="-18"/>
          <w:sz w:val="46"/>
        </w:rPr>
        <w:t>-</w:t>
        <w:tab/>
      </w:r>
      <w:r>
        <w:rPr>
          <w:rFonts w:ascii="Times New Roman" w:hAnsi="Times New Roman"/>
          <w:color w:val="999999"/>
          <w:spacing w:val="-360"/>
          <w:w w:val="200"/>
          <w:sz w:val="9"/>
        </w:rPr>
        <w:t>·</w:t>
      </w:r>
      <w:r>
        <w:rPr>
          <w:rFonts w:ascii="Times New Roman" w:hAnsi="Times New Roman"/>
          <w:color w:val="999999"/>
          <w:spacing w:val="-29"/>
          <w:w w:val="200"/>
          <w:sz w:val="9"/>
        </w:rPr>
        <w:t>G</w:t>
      </w:r>
      <w:r>
        <w:rPr>
          <w:rFonts w:ascii="Arial" w:hAnsi="Arial"/>
          <w:color w:val="999999"/>
          <w:spacing w:val="-239"/>
          <w:w w:val="200"/>
          <w:position w:val="-19"/>
          <w:sz w:val="54"/>
        </w:rPr>
        <w:t>-</w:t>
      </w:r>
      <w:r>
        <w:rPr>
          <w:rFonts w:ascii="Times New Roman" w:hAnsi="Times New Roman"/>
          <w:color w:val="999999"/>
          <w:w w:val="200"/>
          <w:sz w:val="9"/>
        </w:rPr>
        <w:t>1</w:t>
      </w:r>
      <w:r>
        <w:rPr>
          <w:rFonts w:ascii="Times New Roman" w:hAnsi="Times New Roman"/>
          <w:color w:val="999999"/>
          <w:spacing w:val="22"/>
          <w:w w:val="200"/>
          <w:sz w:val="9"/>
        </w:rPr>
        <w:t> </w:t>
      </w:r>
      <w:r>
        <w:rPr>
          <w:rFonts w:ascii="Times New Roman" w:hAnsi="Times New Roman"/>
          <w:color w:val="999999"/>
          <w:w w:val="200"/>
          <w:sz w:val="9"/>
        </w:rPr>
        <w:t>_£_\</w:t>
      </w:r>
      <w:r>
        <w:rPr>
          <w:rFonts w:ascii="Times New Roman" w:hAnsi="Times New Roman"/>
          <w:sz w:val="9"/>
        </w:rPr>
      </w:r>
    </w:p>
    <w:p>
      <w:pPr>
        <w:tabs>
          <w:tab w:pos="7258" w:val="left" w:leader="none"/>
        </w:tabs>
        <w:spacing w:line="284" w:lineRule="atLeast" w:before="0"/>
        <w:ind w:left="1764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303.425995pt;margin-top:17.667261pt;width:26.772886pt;height:25.497986pt;mso-position-horizontal-relative:page;mso-position-vertical-relative:paragraph;z-index:-602056" type="#_x0000_t75" stroked="false">
            <v:imagedata r:id="rId118" o:title=""/>
          </v:shape>
        </w:pict>
      </w:r>
      <w:r>
        <w:rPr>
          <w:rFonts w:ascii="Times New Roman" w:hAnsi="Times New Roman" w:cs="Times New Roman" w:eastAsia="Times New Roman"/>
          <w:color w:val="999999"/>
          <w:spacing w:val="-18"/>
          <w:w w:val="3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999999"/>
          <w:w w:val="35"/>
          <w:sz w:val="22"/>
          <w:szCs w:val="22"/>
        </w:rPr>
        <w:t>......</w:t>
        <w:tab/>
      </w:r>
      <w:r>
        <w:rPr>
          <w:rFonts w:ascii="Times New Roman" w:hAnsi="Times New Roman" w:cs="Times New Roman" w:eastAsia="Times New Roman"/>
          <w:color w:val="999999"/>
          <w:w w:val="70"/>
          <w:position w:val="-9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308" w:lineRule="atLeast" w:before="0"/>
        <w:ind w:left="112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w w:val="65"/>
        </w:rPr>
        <w:br w:type="column"/>
      </w:r>
      <w:r>
        <w:rPr>
          <w:rFonts w:ascii="Arial"/>
          <w:color w:val="999999"/>
          <w:spacing w:val="-12"/>
          <w:w w:val="65"/>
          <w:sz w:val="36"/>
        </w:rPr>
        <w:t>.</w:t>
      </w:r>
      <w:r>
        <w:rPr>
          <w:rFonts w:ascii="Arial"/>
          <w:color w:val="999999"/>
          <w:spacing w:val="-5"/>
          <w:w w:val="65"/>
          <w:sz w:val="36"/>
        </w:rPr>
        <w:t>..</w:t>
      </w:r>
      <w:r>
        <w:rPr>
          <w:rFonts w:ascii="Arial"/>
          <w:sz w:val="36"/>
        </w:rPr>
      </w:r>
    </w:p>
    <w:p>
      <w:pPr>
        <w:spacing w:line="31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/>
        <w:br w:type="column"/>
      </w:r>
      <w:r>
        <w:rPr>
          <w:rFonts w:ascii="Times New Roman"/>
          <w:color w:val="999999"/>
          <w:sz w:val="9"/>
        </w:rPr>
        <w:t>801.1</w:t>
      </w:r>
      <w:r>
        <w:rPr>
          <w:rFonts w:ascii="Times New Roman"/>
          <w:sz w:val="9"/>
        </w:rPr>
      </w:r>
    </w:p>
    <w:p>
      <w:pPr>
        <w:spacing w:line="308" w:lineRule="atLeast" w:before="0"/>
        <w:ind w:left="318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50"/>
        </w:rPr>
        <w:br w:type="column"/>
      </w:r>
      <w:r>
        <w:rPr>
          <w:rFonts w:ascii="Times New Roman" w:hAnsi="Times New Roman" w:cs="Times New Roman" w:eastAsia="Times New Roman"/>
          <w:color w:val="999999"/>
          <w:w w:val="150"/>
          <w:sz w:val="6"/>
          <w:szCs w:val="6"/>
        </w:rPr>
        <w:t>•a1.1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line="50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405"/>
        </w:rPr>
        <w:br w:type="column"/>
      </w:r>
      <w:r>
        <w:rPr>
          <w:rFonts w:ascii="Times New Roman"/>
          <w:color w:val="999999"/>
          <w:w w:val="405"/>
          <w:sz w:val="8"/>
        </w:rPr>
        <w:t>-</w:t>
      </w:r>
      <w:r>
        <w:rPr>
          <w:rFonts w:ascii="Times New Roman"/>
          <w:sz w:val="8"/>
        </w:rPr>
      </w:r>
    </w:p>
    <w:p>
      <w:pPr>
        <w:tabs>
          <w:tab w:pos="681" w:val="left" w:leader="none"/>
        </w:tabs>
        <w:spacing w:line="172" w:lineRule="exact" w:before="0"/>
        <w:ind w:left="0" w:right="41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707.521301pt;margin-top:-.088704pt;width:8.450pt;height:22.25pt;mso-position-horizontal-relative:page;mso-position-vertical-relative:paragraph;z-index:-601264" type="#_x0000_t202" filled="false" stroked="false">
            <v:textbox inset="0,0,0,0">
              <w:txbxContent>
                <w:p>
                  <w:pPr>
                    <w:spacing w:line="44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/>
                      <w:color w:val="999999"/>
                      <w:w w:val="115"/>
                      <w:sz w:val="44"/>
                    </w:rPr>
                    <w:t>-</w:t>
                  </w:r>
                  <w:r>
                    <w:rPr>
                      <w:rFonts w:asci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32.380493pt;margin-top:-1.056083pt;width:3.55pt;height:3pt;mso-position-horizontal-relative:page;mso-position-vertical-relative:paragraph;z-index:-598984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color w:val="999999"/>
                      <w:w w:val="420"/>
                      <w:sz w:val="6"/>
                    </w:rPr>
                    <w:t>.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w w:val="80"/>
          <w:position w:val="-17"/>
          <w:sz w:val="44"/>
        </w:rPr>
        <w:t>·</w:t>
        <w:tab/>
      </w:r>
      <w:r>
        <w:rPr>
          <w:rFonts w:ascii="Times New Roman" w:hAnsi="Times New Roman"/>
          <w:i/>
          <w:color w:val="999999"/>
          <w:w w:val="55"/>
          <w:sz w:val="20"/>
        </w:rPr>
        <w:t>(a,_,</w:t>
      </w:r>
      <w:r>
        <w:rPr>
          <w:rFonts w:ascii="Times New Roman" w:hAnsi="Times New Roman"/>
          <w:sz w:val="20"/>
        </w:rPr>
      </w:r>
    </w:p>
    <w:p>
      <w:pPr>
        <w:spacing w:line="79" w:lineRule="atLeast" w:before="0"/>
        <w:ind w:left="1241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21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58"/>
          <w:w w:val="210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color w:val="999999"/>
          <w:w w:val="210"/>
          <w:sz w:val="9"/>
          <w:szCs w:val="9"/>
        </w:rPr>
        <w:t>•••</w:t>
      </w:r>
      <w:r>
        <w:rPr>
          <w:rFonts w:ascii="Times New Roman" w:hAnsi="Times New Roman" w:cs="Times New Roman" w:eastAsia="Times New Roman"/>
          <w:color w:val="999999"/>
          <w:spacing w:val="-39"/>
          <w:w w:val="21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170"/>
          <w:sz w:val="9"/>
          <w:szCs w:val="9"/>
        </w:rPr>
        <w:t>\   </w:t>
      </w:r>
      <w:r>
        <w:rPr>
          <w:rFonts w:ascii="Times New Roman" w:hAnsi="Times New Roman" w:cs="Times New Roman" w:eastAsia="Times New Roman"/>
          <w:color w:val="999999"/>
          <w:spacing w:val="6"/>
          <w:w w:val="17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170"/>
          <w:sz w:val="9"/>
          <w:szCs w:val="9"/>
        </w:rPr>
        <w:t>\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244" w:lineRule="atLeast" w:before="0"/>
        <w:ind w:left="546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/>
          <w:color w:val="999999"/>
          <w:w w:val="135"/>
          <w:sz w:val="48"/>
        </w:rPr>
        <w:t>-</w:t>
      </w:r>
      <w:r>
        <w:rPr>
          <w:rFonts w:ascii="Arial"/>
          <w:sz w:val="48"/>
        </w:rPr>
      </w:r>
    </w:p>
    <w:p>
      <w:pPr>
        <w:tabs>
          <w:tab w:pos="1820" w:val="left" w:leader="none"/>
        </w:tabs>
        <w:spacing w:line="308" w:lineRule="atLeast" w:before="0"/>
        <w:ind w:left="38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90"/>
        </w:rPr>
        <w:br w:type="column"/>
      </w:r>
      <w:r>
        <w:rPr>
          <w:rFonts w:ascii="Arial"/>
          <w:i/>
          <w:color w:val="999999"/>
          <w:w w:val="190"/>
          <w:sz w:val="10"/>
        </w:rPr>
        <w:t>'G;y_l</w:t>
      </w:r>
      <w:r>
        <w:rPr>
          <w:rFonts w:ascii="Arial"/>
          <w:i/>
          <w:color w:val="999999"/>
          <w:spacing w:val="-43"/>
          <w:w w:val="190"/>
          <w:sz w:val="10"/>
        </w:rPr>
        <w:t> </w:t>
      </w:r>
      <w:r>
        <w:rPr>
          <w:rFonts w:ascii="Arial"/>
          <w:i/>
          <w:color w:val="999999"/>
          <w:w w:val="305"/>
          <w:sz w:val="10"/>
        </w:rPr>
        <w:t>,</w:t>
        <w:tab/>
      </w:r>
      <w:r>
        <w:rPr>
          <w:rFonts w:ascii="Times New Roman"/>
          <w:color w:val="999999"/>
          <w:w w:val="50"/>
          <w:position w:val="-26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395" w:val="left" w:leader="none"/>
        </w:tabs>
        <w:spacing w:line="30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10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99999"/>
          <w:spacing w:val="-9"/>
          <w:w w:val="75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color w:val="B6B6B6"/>
          <w:position w:val="11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1919" w:val="left" w:leader="none"/>
        </w:tabs>
        <w:spacing w:line="308" w:lineRule="atLeast" w:before="0"/>
        <w:ind w:left="99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95"/>
        </w:rPr>
        <w:br w:type="column"/>
      </w:r>
      <w:r>
        <w:rPr>
          <w:rFonts w:ascii="Times New Roman"/>
          <w:color w:val="999999"/>
          <w:w w:val="95"/>
          <w:sz w:val="8"/>
        </w:rPr>
        <w:t>,.</w:t>
        <w:tab/>
      </w:r>
      <w:r>
        <w:rPr>
          <w:rFonts w:ascii="Times New Roman"/>
          <w:color w:val="999999"/>
          <w:w w:val="80"/>
          <w:position w:val="-2"/>
          <w:sz w:val="61"/>
        </w:rPr>
        <w:t>..</w:t>
      </w:r>
      <w:r>
        <w:rPr>
          <w:rFonts w:ascii="Times New Roman"/>
          <w:sz w:val="61"/>
        </w:rPr>
      </w:r>
    </w:p>
    <w:p>
      <w:pPr>
        <w:spacing w:after="0" w:line="308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280" w:right="300"/>
          <w:cols w:num="10" w:equalWidth="0">
            <w:col w:w="4004" w:space="40"/>
            <w:col w:w="7502" w:space="40"/>
            <w:col w:w="290" w:space="40"/>
            <w:col w:w="916" w:space="40"/>
            <w:col w:w="504" w:space="40"/>
            <w:col w:w="1349" w:space="40"/>
            <w:col w:w="1994" w:space="40"/>
            <w:col w:w="1974" w:space="1899"/>
            <w:col w:w="3587" w:space="40"/>
            <w:col w:w="6741"/>
          </w:cols>
        </w:sectPr>
      </w:pPr>
    </w:p>
    <w:p>
      <w:pPr>
        <w:tabs>
          <w:tab w:pos="650" w:val="left" w:leader="none"/>
        </w:tabs>
        <w:spacing w:line="55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99999"/>
          <w:w w:val="50"/>
          <w:position w:val="-19"/>
          <w:sz w:val="56"/>
        </w:rPr>
        <w:t>..</w:t>
        <w:tab/>
      </w:r>
      <w:r>
        <w:rPr>
          <w:rFonts w:ascii="Times New Roman"/>
          <w:color w:val="999999"/>
          <w:w w:val="180"/>
          <w:sz w:val="6"/>
        </w:rPr>
        <w:t>9</w:t>
      </w:r>
      <w:r>
        <w:rPr>
          <w:rFonts w:ascii="Times New Roman"/>
          <w:color w:val="999999"/>
          <w:spacing w:val="-7"/>
          <w:w w:val="180"/>
          <w:sz w:val="6"/>
        </w:rPr>
        <w:t> </w:t>
      </w:r>
      <w:r>
        <w:rPr>
          <w:rFonts w:ascii="Times New Roman"/>
          <w:color w:val="999999"/>
          <w:w w:val="125"/>
          <w:sz w:val="6"/>
        </w:rPr>
        <w:t>ftO"-</w:t>
      </w:r>
      <w:r>
        <w:rPr>
          <w:rFonts w:ascii="Times New Roman"/>
          <w:color w:val="999999"/>
          <w:spacing w:val="3"/>
          <w:w w:val="125"/>
          <w:sz w:val="6"/>
        </w:rPr>
        <w:t> </w:t>
      </w:r>
      <w:r>
        <w:rPr>
          <w:rFonts w:ascii="Times New Roman"/>
          <w:color w:val="999999"/>
          <w:w w:val="180"/>
          <w:sz w:val="6"/>
        </w:rPr>
        <w:t>,,...</w:t>
      </w:r>
      <w:r>
        <w:rPr>
          <w:rFonts w:ascii="Times New Roman"/>
          <w:color w:val="999999"/>
          <w:spacing w:val="-22"/>
          <w:w w:val="180"/>
          <w:sz w:val="6"/>
        </w:rPr>
        <w:t> </w:t>
      </w:r>
      <w:r>
        <w:rPr>
          <w:rFonts w:ascii="Times New Roman"/>
          <w:color w:val="999999"/>
          <w:w w:val="125"/>
          <w:sz w:val="6"/>
        </w:rPr>
        <w:t>H_,,-10mH</w:t>
      </w:r>
      <w:r>
        <w:rPr>
          <w:rFonts w:ascii="Times New Roman"/>
          <w:sz w:val="6"/>
        </w:rPr>
      </w:r>
    </w:p>
    <w:p>
      <w:pPr>
        <w:spacing w:line="559" w:lineRule="atLeas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w w:val="75"/>
        </w:rPr>
        <w:br w:type="column"/>
      </w:r>
      <w:r>
        <w:rPr>
          <w:rFonts w:ascii="Arial"/>
          <w:color w:val="999999"/>
          <w:w w:val="75"/>
          <w:sz w:val="40"/>
        </w:rPr>
        <w:t>""</w:t>
      </w:r>
      <w:r>
        <w:rPr>
          <w:rFonts w:ascii="Arial"/>
          <w:color w:val="999999"/>
          <w:spacing w:val="7"/>
          <w:w w:val="75"/>
          <w:sz w:val="40"/>
        </w:rPr>
        <w:t> </w:t>
      </w:r>
      <w:r>
        <w:rPr>
          <w:rFonts w:ascii="Times New Roman"/>
          <w:color w:val="999999"/>
          <w:spacing w:val="-4"/>
          <w:w w:val="75"/>
          <w:sz w:val="31"/>
        </w:rPr>
        <w:t>.</w:t>
      </w:r>
      <w:r>
        <w:rPr>
          <w:rFonts w:ascii="Times New Roman"/>
          <w:color w:val="999999"/>
          <w:spacing w:val="-11"/>
          <w:w w:val="75"/>
          <w:position w:val="-9"/>
          <w:sz w:val="61"/>
        </w:rPr>
        <w:t>..</w:t>
      </w:r>
      <w:r>
        <w:rPr>
          <w:rFonts w:ascii="Times New Roman"/>
          <w:color w:val="999999"/>
          <w:spacing w:val="-32"/>
          <w:w w:val="75"/>
          <w:position w:val="-9"/>
          <w:sz w:val="61"/>
        </w:rPr>
        <w:t> </w:t>
      </w:r>
      <w:r>
        <w:rPr>
          <w:rFonts w:ascii="Arial"/>
          <w:color w:val="999999"/>
          <w:w w:val="75"/>
          <w:position w:val="-7"/>
          <w:sz w:val="48"/>
        </w:rPr>
        <w:t>-</w:t>
      </w:r>
      <w:r>
        <w:rPr>
          <w:rFonts w:ascii="Arial"/>
          <w:sz w:val="48"/>
        </w:rPr>
      </w:r>
    </w:p>
    <w:p>
      <w:pPr>
        <w:tabs>
          <w:tab w:pos="1545" w:val="left" w:leader="none"/>
          <w:tab w:pos="1940" w:val="left" w:leader="none"/>
          <w:tab w:pos="2618" w:val="left" w:leader="none"/>
        </w:tabs>
        <w:spacing w:line="559" w:lineRule="atLeast" w:before="0"/>
        <w:ind w:left="108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15"/>
        </w:rPr>
        <w:br w:type="column"/>
      </w:r>
      <w:r>
        <w:rPr>
          <w:rFonts w:ascii="Arial"/>
          <w:color w:val="999999"/>
          <w:w w:val="115"/>
          <w:position w:val="37"/>
          <w:sz w:val="48"/>
        </w:rPr>
        <w:t>-</w:t>
        <w:tab/>
      </w:r>
      <w:r>
        <w:rPr>
          <w:rFonts w:ascii="Times New Roman"/>
          <w:color w:val="999999"/>
          <w:w w:val="80"/>
          <w:sz w:val="61"/>
        </w:rPr>
        <w:t>..</w:t>
      </w:r>
      <w:r>
        <w:rPr>
          <w:rFonts w:ascii="Times New Roman"/>
          <w:color w:val="999999"/>
          <w:sz w:val="61"/>
        </w:rPr>
        <w:tab/>
      </w:r>
      <w:r>
        <w:rPr>
          <w:rFonts w:ascii="Times New Roman"/>
          <w:color w:val="999999"/>
          <w:sz w:val="61"/>
          <w:u w:val="single" w:color="979797"/>
        </w:rPr>
        <w:t> </w:t>
        <w:tab/>
      </w:r>
      <w:r>
        <w:rPr>
          <w:rFonts w:ascii="Times New Roman"/>
          <w:color w:val="999999"/>
          <w:sz w:val="61"/>
        </w:rPr>
      </w:r>
      <w:r>
        <w:rPr>
          <w:rFonts w:ascii="Times New Roman"/>
          <w:sz w:val="61"/>
        </w:rPr>
      </w:r>
    </w:p>
    <w:p>
      <w:pPr>
        <w:pStyle w:val="BodyText"/>
        <w:spacing w:line="559" w:lineRule="atLeast"/>
        <w:ind w:left="0" w:right="0"/>
        <w:jc w:val="right"/>
        <w:rPr>
          <w:rFonts w:ascii="Arial" w:hAnsi="Arial" w:cs="Arial" w:eastAsia="Arial"/>
        </w:rPr>
      </w:pPr>
      <w:r>
        <w:rPr>
          <w:w w:val="50"/>
        </w:rPr>
        <w:br w:type="column"/>
      </w:r>
      <w:r>
        <w:rPr>
          <w:rFonts w:ascii="Arial"/>
          <w:color w:val="999999"/>
          <w:spacing w:val="-1"/>
          <w:w w:val="50"/>
        </w:rPr>
        <w:t>.,,.GI..</w:t>
      </w:r>
      <w:r>
        <w:rPr>
          <w:rFonts w:ascii="Arial"/>
        </w:rPr>
      </w:r>
    </w:p>
    <w:p>
      <w:pPr>
        <w:tabs>
          <w:tab w:pos="795" w:val="left" w:leader="none"/>
          <w:tab w:pos="2038" w:val="left" w:leader="none"/>
        </w:tabs>
        <w:spacing w:line="667" w:lineRule="atLeast" w:before="0"/>
        <w:ind w:left="40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170"/>
        </w:rPr>
        <w:br w:type="column"/>
      </w:r>
      <w:r>
        <w:rPr>
          <w:rFonts w:ascii="Arial"/>
          <w:color w:val="999999"/>
          <w:w w:val="170"/>
          <w:sz w:val="7"/>
        </w:rPr>
        <w:t>""'"</w:t>
        <w:tab/>
      </w:r>
      <w:r>
        <w:rPr>
          <w:rFonts w:ascii="Arial"/>
          <w:i/>
          <w:color w:val="999999"/>
          <w:w w:val="175"/>
          <w:sz w:val="7"/>
        </w:rPr>
        <w:t>'f'I  </w:t>
      </w:r>
      <w:r>
        <w:rPr>
          <w:rFonts w:ascii="Arial"/>
          <w:i/>
          <w:color w:val="999999"/>
          <w:spacing w:val="22"/>
          <w:w w:val="175"/>
          <w:sz w:val="7"/>
        </w:rPr>
        <w:t> </w:t>
      </w:r>
      <w:r>
        <w:rPr>
          <w:rFonts w:ascii="Arial"/>
          <w:color w:val="999999"/>
          <w:w w:val="135"/>
          <w:sz w:val="7"/>
        </w:rPr>
        <w:t>\.     </w:t>
      </w:r>
      <w:r>
        <w:rPr>
          <w:rFonts w:ascii="Arial"/>
          <w:color w:val="999999"/>
          <w:w w:val="175"/>
          <w:sz w:val="7"/>
        </w:rPr>
        <w:t>\</w:t>
        <w:tab/>
      </w:r>
      <w:r>
        <w:rPr>
          <w:rFonts w:ascii="Arial"/>
          <w:color w:val="999999"/>
          <w:w w:val="60"/>
          <w:sz w:val="7"/>
        </w:rPr>
        <w:t>-....</w:t>
      </w:r>
      <w:r>
        <w:rPr>
          <w:rFonts w:ascii="Arial"/>
          <w:sz w:val="7"/>
        </w:rPr>
      </w:r>
    </w:p>
    <w:p>
      <w:pPr>
        <w:spacing w:line="614" w:lineRule="atLeast" w:before="0"/>
        <w:ind w:left="7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14"/>
        </w:rPr>
        <w:t>,(lo </w:t>
      </w:r>
      <w:r>
        <w:rPr>
          <w:rFonts w:ascii="Times New Roman"/>
          <w:color w:val="999999"/>
          <w:spacing w:val="8"/>
          <w:w w:val="60"/>
          <w:sz w:val="14"/>
        </w:rPr>
        <w:t> </w:t>
      </w:r>
      <w:r>
        <w:rPr>
          <w:rFonts w:ascii="Times New Roman"/>
          <w:color w:val="999999"/>
          <w:w w:val="260"/>
          <w:sz w:val="14"/>
        </w:rPr>
        <w:t>',</w:t>
      </w:r>
      <w:r>
        <w:rPr>
          <w:rFonts w:ascii="Times New Roman"/>
          <w:color w:val="999999"/>
          <w:spacing w:val="-27"/>
          <w:w w:val="260"/>
          <w:sz w:val="14"/>
        </w:rPr>
        <w:t> </w:t>
      </w:r>
      <w:r>
        <w:rPr>
          <w:rFonts w:ascii="Times New Roman"/>
          <w:color w:val="999999"/>
          <w:w w:val="185"/>
          <w:sz w:val="13"/>
        </w:rPr>
        <w:t>',,!'</w:t>
      </w:r>
      <w:r>
        <w:rPr>
          <w:rFonts w:ascii="Times New Roman"/>
          <w:sz w:val="13"/>
        </w:rPr>
      </w:r>
    </w:p>
    <w:p>
      <w:pPr>
        <w:spacing w:line="9" w:lineRule="exact" w:before="0"/>
        <w:ind w:left="35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999999"/>
          <w:w w:val="175"/>
          <w:sz w:val="6"/>
        </w:rPr>
        <w:t>\.      </w:t>
      </w:r>
      <w:r>
        <w:rPr>
          <w:rFonts w:ascii="Arial"/>
          <w:color w:val="999999"/>
          <w:spacing w:val="3"/>
          <w:w w:val="175"/>
          <w:sz w:val="6"/>
        </w:rPr>
        <w:t> </w:t>
      </w:r>
      <w:r>
        <w:rPr>
          <w:rFonts w:ascii="Arial"/>
          <w:color w:val="999999"/>
          <w:spacing w:val="-6"/>
          <w:w w:val="205"/>
          <w:sz w:val="20"/>
        </w:rPr>
        <w:t>'</w:t>
      </w:r>
      <w:r>
        <w:rPr>
          <w:rFonts w:ascii="Arial"/>
          <w:color w:val="999999"/>
          <w:spacing w:val="-7"/>
          <w:w w:val="205"/>
          <w:sz w:val="20"/>
        </w:rPr>
        <w:t>,</w:t>
      </w:r>
      <w:r>
        <w:rPr>
          <w:rFonts w:ascii="Arial"/>
          <w:sz w:val="20"/>
        </w:rPr>
      </w:r>
    </w:p>
    <w:p>
      <w:pPr>
        <w:tabs>
          <w:tab w:pos="2802" w:val="left" w:leader="none"/>
        </w:tabs>
        <w:spacing w:line="559" w:lineRule="atLeast" w:before="0"/>
        <w:ind w:left="1501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w w:val="50"/>
          <w:position w:val="-4"/>
          <w:sz w:val="65"/>
        </w:rPr>
        <w:t>..</w:t>
      </w:r>
      <w:r>
        <w:rPr>
          <w:rFonts w:ascii="Times New Roman"/>
          <w:sz w:val="65"/>
        </w:rPr>
      </w:r>
    </w:p>
    <w:p>
      <w:pPr>
        <w:pStyle w:val="BodyText"/>
        <w:spacing w:line="559" w:lineRule="atLeast"/>
        <w:ind w:left="715" w:right="0"/>
        <w:jc w:val="left"/>
        <w:rPr>
          <w:rFonts w:ascii="Times New Roman" w:hAnsi="Times New Roman" w:cs="Times New Roman" w:eastAsia="Times New Roman"/>
        </w:rPr>
      </w:pPr>
      <w:r>
        <w:rPr>
          <w:w w:val="120"/>
        </w:rPr>
        <w:br w:type="column"/>
      </w:r>
      <w:r>
        <w:rPr>
          <w:rFonts w:ascii="Times New Roman"/>
          <w:color w:val="999999"/>
          <w:w w:val="120"/>
        </w:rPr>
        <w:t>' </w:t>
      </w:r>
      <w:r>
        <w:rPr>
          <w:rFonts w:ascii="Times New Roman"/>
          <w:color w:val="999999"/>
          <w:spacing w:val="23"/>
          <w:w w:val="120"/>
        </w:rPr>
        <w:t> </w:t>
      </w:r>
      <w:r>
        <w:rPr>
          <w:rFonts w:ascii="Times New Roman"/>
          <w:color w:val="999999"/>
          <w:spacing w:val="-20"/>
          <w:w w:val="160"/>
        </w:rPr>
        <w:t>l</w:t>
      </w:r>
      <w:r>
        <w:rPr>
          <w:rFonts w:ascii="Times New Roman"/>
          <w:color w:val="999999"/>
          <w:spacing w:val="-14"/>
          <w:w w:val="160"/>
        </w:rPr>
        <w:t>"</w:t>
      </w:r>
      <w:r>
        <w:rPr>
          <w:rFonts w:ascii="Times New Roman"/>
        </w:rPr>
      </w:r>
    </w:p>
    <w:p>
      <w:pPr>
        <w:tabs>
          <w:tab w:pos="1177" w:val="left" w:leader="none"/>
        </w:tabs>
        <w:spacing w:line="559" w:lineRule="atLeast" w:before="0"/>
        <w:ind w:left="60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99999"/>
          <w:w w:val="50"/>
          <w:sz w:val="65"/>
          <w:szCs w:val="65"/>
        </w:rPr>
        <w:t>..</w:t>
        <w:tab/>
      </w:r>
      <w:r>
        <w:rPr>
          <w:rFonts w:ascii="Times New Roman" w:hAnsi="Times New Roman" w:cs="Times New Roman" w:eastAsia="Times New Roman"/>
          <w:color w:val="999999"/>
          <w:spacing w:val="13"/>
          <w:w w:val="140"/>
          <w:position w:val="3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5"/>
          <w:w w:val="140"/>
          <w:position w:val="24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tabs>
          <w:tab w:pos="1313" w:val="left" w:leader="none"/>
          <w:tab w:pos="2314" w:val="left" w:leader="none"/>
        </w:tabs>
        <w:spacing w:line="559" w:lineRule="atLeast" w:before="0"/>
        <w:ind w:left="98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47"/>
        </w:rPr>
        <w:t>..</w:t>
        <w:tab/>
      </w:r>
      <w:r>
        <w:rPr>
          <w:rFonts w:ascii="Arial"/>
          <w:color w:val="999999"/>
          <w:w w:val="95"/>
          <w:position w:val="-4"/>
          <w:sz w:val="64"/>
        </w:rPr>
        <w:t>.</w:t>
        <w:tab/>
      </w:r>
      <w:r>
        <w:rPr>
          <w:rFonts w:ascii="Arial"/>
          <w:color w:val="999999"/>
          <w:position w:val="27"/>
          <w:sz w:val="16"/>
        </w:rPr>
        <w:t>\</w:t>
      </w:r>
      <w:r>
        <w:rPr>
          <w:rFonts w:ascii="Arial"/>
          <w:sz w:val="16"/>
        </w:rPr>
      </w:r>
    </w:p>
    <w:p>
      <w:pPr>
        <w:spacing w:after="0" w:line="559" w:lineRule="atLeas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31660" w:h="22370" w:orient="landscape"/>
          <w:pgMar w:top="480" w:bottom="280" w:left="280" w:right="300"/>
          <w:cols w:num="10" w:equalWidth="0">
            <w:col w:w="7137" w:space="40"/>
            <w:col w:w="3515" w:space="40"/>
            <w:col w:w="2619" w:space="40"/>
            <w:col w:w="1780" w:space="40"/>
            <w:col w:w="2099" w:space="40"/>
            <w:col w:w="806" w:space="40"/>
            <w:col w:w="2965" w:space="40"/>
            <w:col w:w="1092" w:space="40"/>
            <w:col w:w="1341" w:space="40"/>
            <w:col w:w="7366"/>
          </w:cols>
        </w:sectPr>
      </w:pPr>
    </w:p>
    <w:p>
      <w:pPr>
        <w:spacing w:line="542" w:lineRule="atLeast" w:before="0"/>
        <w:ind w:left="0" w:right="485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color w:val="999999"/>
          <w:w w:val="170"/>
          <w:sz w:val="26"/>
          <w:szCs w:val="26"/>
        </w:rPr>
        <w:t>I•</w:t>
      </w:r>
      <w:r>
        <w:rPr>
          <w:rFonts w:ascii="Arial" w:hAnsi="Arial" w:cs="Arial" w:eastAsia="Arial"/>
          <w:sz w:val="26"/>
          <w:szCs w:val="26"/>
        </w:rPr>
      </w:r>
    </w:p>
    <w:p>
      <w:pPr>
        <w:spacing w:line="331" w:lineRule="atLeast" w:before="84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99999"/>
          <w:sz w:val="9"/>
        </w:rPr>
        <w:t>f;a1.1</w:t>
      </w:r>
      <w:r>
        <w:rPr>
          <w:rFonts w:ascii="Times New Roman"/>
          <w:sz w:val="9"/>
        </w:rPr>
      </w:r>
    </w:p>
    <w:p>
      <w:pPr>
        <w:spacing w:line="789" w:lineRule="atLeast" w:before="0"/>
        <w:ind w:left="466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40"/>
        </w:rPr>
        <w:br w:type="column"/>
      </w:r>
      <w:r>
        <w:rPr>
          <w:rFonts w:ascii="Arial"/>
          <w:color w:val="999999"/>
          <w:w w:val="140"/>
          <w:sz w:val="22"/>
        </w:rPr>
        <w:t>"</w:t>
      </w:r>
      <w:r>
        <w:rPr>
          <w:rFonts w:ascii="Arial"/>
          <w:color w:val="999999"/>
          <w:spacing w:val="-79"/>
          <w:w w:val="140"/>
          <w:sz w:val="22"/>
        </w:rPr>
        <w:t> </w:t>
      </w:r>
      <w:r>
        <w:rPr>
          <w:rFonts w:ascii="Arial"/>
          <w:color w:val="999999"/>
          <w:w w:val="65"/>
          <w:sz w:val="22"/>
        </w:rPr>
        <w:t>""""</w:t>
      </w:r>
      <w:r>
        <w:rPr>
          <w:rFonts w:ascii="Arial"/>
          <w:color w:val="999999"/>
          <w:spacing w:val="-1"/>
          <w:w w:val="65"/>
          <w:sz w:val="22"/>
        </w:rPr>
        <w:t> </w:t>
      </w:r>
      <w:r>
        <w:rPr>
          <w:rFonts w:ascii="Arial"/>
          <w:i/>
          <w:color w:val="999999"/>
          <w:sz w:val="22"/>
        </w:rPr>
        <w:t>=:--</w:t>
      </w:r>
      <w:r>
        <w:rPr>
          <w:rFonts w:ascii="Arial"/>
          <w:sz w:val="22"/>
        </w:rPr>
      </w:r>
    </w:p>
    <w:p>
      <w:pPr>
        <w:tabs>
          <w:tab w:pos="4845" w:val="left" w:leader="none"/>
        </w:tabs>
        <w:spacing w:line="453" w:lineRule="atLeast" w:before="0"/>
        <w:ind w:left="3137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w w:val="45"/>
        </w:rPr>
        <w:br w:type="column"/>
      </w:r>
      <w:r>
        <w:rPr>
          <w:rFonts w:ascii="Times New Roman"/>
          <w:color w:val="999999"/>
          <w:w w:val="45"/>
          <w:sz w:val="31"/>
        </w:rPr>
        <w:t>...</w:t>
        <w:tab/>
      </w:r>
      <w:r>
        <w:rPr>
          <w:rFonts w:ascii="Arial"/>
          <w:color w:val="999999"/>
          <w:w w:val="80"/>
          <w:position w:val="-12"/>
          <w:sz w:val="46"/>
        </w:rPr>
        <w:t>-</w:t>
      </w:r>
      <w:r>
        <w:rPr>
          <w:rFonts w:ascii="Arial"/>
          <w:sz w:val="46"/>
        </w:rPr>
      </w:r>
    </w:p>
    <w:p>
      <w:pPr>
        <w:spacing w:line="44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360.453827pt;margin-top:24.992689pt;width:5.25pt;height:39.2pt;mso-position-horizontal-relative:page;mso-position-vertical-relative:paragraph;z-index:-601096" type="#_x0000_t202" filled="false" stroked="false">
            <v:textbox inset="0,0,0,0">
              <w:txbxContent>
                <w:p>
                  <w:pPr>
                    <w:spacing w:line="78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8"/>
                      <w:szCs w:val="78"/>
                    </w:rPr>
                  </w:pPr>
                  <w:bookmarkStart w:name="_TOC_250005" w:id="6"/>
                  <w:r>
                    <w:rPr>
                      <w:rFonts w:ascii="Times New Roman"/>
                      <w:i/>
                      <w:color w:val="999999"/>
                      <w:spacing w:val="-33"/>
                      <w:w w:val="30"/>
                      <w:sz w:val="78"/>
                    </w:rPr>
                    <w:t>Y</w:t>
                  </w:r>
                  <w:bookmarkEnd w:id="6"/>
                  <w:r>
                    <w:rPr>
                      <w:rFonts w:ascii="Times New Roman"/>
                      <w:sz w:val="7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2.004944pt;margin-top:30.966537pt;width:.4pt;height:12pt;mso-position-horizontal-relative:page;mso-position-vertical-relative:paragraph;z-index:-598768" type="#_x0000_t202" filled="false" stroked="false">
            <v:textbox inset="0,0,0,0">
              <w:txbxContent>
                <w:p>
                  <w:pPr>
                    <w:spacing w:line="2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999999"/>
                      <w:spacing w:val="-186"/>
                      <w:w w:val="160"/>
                      <w:sz w:val="24"/>
                    </w:rPr>
                    <w:t>0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6.54541pt;margin-top:30.966537pt;width:2.9pt;height:12pt;mso-position-horizontal-relative:page;mso-position-vertical-relative:paragraph;z-index:-598744" type="#_x0000_t202" filled="false" stroked="false">
            <v:textbox inset="0,0,0,0">
              <w:txbxContent>
                <w:p>
                  <w:pPr>
                    <w:spacing w:line="2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999999"/>
                      <w:w w:val="130"/>
                      <w:sz w:val="24"/>
                    </w:rPr>
                    <w:t>'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5.265137pt;margin-top:30.844084pt;width:10.7pt;height:22.25pt;mso-position-horizontal-relative:page;mso-position-vertical-relative:paragraph;z-index:-598720" type="#_x0000_t202" filled="false" stroked="false">
            <v:textbox inset="0,0,0,0">
              <w:txbxContent>
                <w:p>
                  <w:pPr>
                    <w:spacing w:line="44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color w:val="999999"/>
                      <w:spacing w:val="-100"/>
                      <w:w w:val="105"/>
                      <w:sz w:val="44"/>
                    </w:rPr>
                    <w:t>·</w:t>
                  </w:r>
                  <w:r>
                    <w:rPr>
                      <w:rFonts w:ascii="Arial" w:hAnsi="Arial"/>
                      <w:color w:val="999999"/>
                      <w:w w:val="105"/>
                      <w:sz w:val="44"/>
                    </w:rPr>
                    <w:t>-</w:t>
                  </w:r>
                  <w:r>
                    <w:rPr>
                      <w:rFonts w:ascii="Arial" w:hAns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78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70"/>
        </w:rPr>
        <w:br w:type="column"/>
      </w:r>
      <w:r>
        <w:rPr>
          <w:rFonts w:ascii="Arial"/>
          <w:i/>
          <w:color w:val="999999"/>
          <w:w w:val="170"/>
          <w:sz w:val="7"/>
        </w:rPr>
        <w:t>I   </w:t>
      </w:r>
      <w:r>
        <w:rPr>
          <w:rFonts w:ascii="Arial"/>
          <w:i/>
          <w:color w:val="999999"/>
          <w:spacing w:val="19"/>
          <w:w w:val="170"/>
          <w:sz w:val="7"/>
        </w:rPr>
        <w:t> </w:t>
      </w:r>
      <w:r>
        <w:rPr>
          <w:rFonts w:ascii="Times New Roman"/>
          <w:color w:val="999999"/>
          <w:w w:val="130"/>
          <w:sz w:val="6"/>
        </w:rPr>
        <w:t>BIA  </w:t>
      </w:r>
      <w:r>
        <w:rPr>
          <w:rFonts w:ascii="Times New Roman"/>
          <w:color w:val="999999"/>
          <w:spacing w:val="7"/>
          <w:w w:val="130"/>
          <w:sz w:val="6"/>
        </w:rPr>
        <w:t> </w:t>
      </w:r>
      <w:r>
        <w:rPr>
          <w:rFonts w:ascii="Times New Roman"/>
          <w:color w:val="999999"/>
          <w:w w:val="205"/>
          <w:sz w:val="6"/>
        </w:rPr>
        <w:t>\</w:t>
      </w:r>
      <w:r>
        <w:rPr>
          <w:rFonts w:ascii="Times New Roman"/>
          <w:sz w:val="6"/>
        </w:rPr>
      </w:r>
    </w:p>
    <w:p>
      <w:pPr>
        <w:spacing w:line="789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Times New Roman"/>
          <w:color w:val="999999"/>
          <w:sz w:val="21"/>
        </w:rPr>
        <w:t>/</w:t>
      </w:r>
      <w:r>
        <w:rPr>
          <w:rFonts w:ascii="Times New Roman"/>
          <w:color w:val="999999"/>
          <w:spacing w:val="-9"/>
          <w:sz w:val="21"/>
        </w:rPr>
        <w:t> </w:t>
      </w:r>
      <w:r>
        <w:rPr>
          <w:rFonts w:ascii="Arial"/>
          <w:color w:val="999999"/>
          <w:w w:val="85"/>
          <w:position w:val="-12"/>
          <w:sz w:val="22"/>
        </w:rPr>
        <w:t>"'</w:t>
      </w:r>
      <w:r>
        <w:rPr>
          <w:rFonts w:ascii="Arial"/>
          <w:color w:val="999999"/>
          <w:spacing w:val="-25"/>
          <w:w w:val="85"/>
          <w:position w:val="-12"/>
          <w:sz w:val="22"/>
        </w:rPr>
        <w:t> </w:t>
      </w:r>
      <w:r>
        <w:rPr>
          <w:rFonts w:ascii="Arial"/>
          <w:color w:val="999999"/>
          <w:sz w:val="8"/>
        </w:rPr>
        <w:t>\(</w:t>
      </w:r>
      <w:r>
        <w:rPr>
          <w:rFonts w:ascii="Arial"/>
          <w:sz w:val="8"/>
        </w:rPr>
      </w:r>
    </w:p>
    <w:p>
      <w:pPr>
        <w:spacing w:line="789" w:lineRule="atLeast" w:before="0"/>
        <w:ind w:left="0" w:right="0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w w:val="275"/>
        </w:rPr>
        <w:br w:type="column"/>
      </w:r>
      <w:r>
        <w:rPr>
          <w:rFonts w:ascii="Times New Roman"/>
          <w:color w:val="999999"/>
          <w:spacing w:val="-9"/>
          <w:w w:val="275"/>
          <w:position w:val="10"/>
          <w:sz w:val="17"/>
        </w:rPr>
        <w:t>'</w:t>
      </w:r>
      <w:r>
        <w:rPr>
          <w:rFonts w:ascii="Times New Roman"/>
          <w:color w:val="999999"/>
          <w:spacing w:val="-9"/>
          <w:w w:val="275"/>
          <w:sz w:val="26"/>
        </w:rPr>
        <w:t>'</w:t>
      </w:r>
      <w:r>
        <w:rPr>
          <w:rFonts w:ascii="Times New Roman"/>
          <w:color w:val="999999"/>
          <w:spacing w:val="-142"/>
          <w:w w:val="275"/>
          <w:sz w:val="26"/>
        </w:rPr>
        <w:t> </w:t>
      </w:r>
      <w:r>
        <w:rPr>
          <w:rFonts w:ascii="Times New Roman"/>
          <w:color w:val="999999"/>
          <w:w w:val="275"/>
          <w:position w:val="10"/>
          <w:sz w:val="15"/>
        </w:rPr>
        <w:t>'</w:t>
      </w:r>
      <w:r>
        <w:rPr>
          <w:rFonts w:ascii="Times New Roman"/>
          <w:color w:val="999999"/>
          <w:spacing w:val="-29"/>
          <w:w w:val="275"/>
          <w:position w:val="10"/>
          <w:sz w:val="15"/>
        </w:rPr>
        <w:t> </w:t>
      </w:r>
      <w:r>
        <w:rPr>
          <w:rFonts w:ascii="Arial"/>
          <w:color w:val="999999"/>
          <w:w w:val="230"/>
          <w:position w:val="1"/>
          <w:sz w:val="19"/>
        </w:rPr>
        <w:t>'</w:t>
      </w:r>
      <w:r>
        <w:rPr>
          <w:rFonts w:ascii="Arial"/>
          <w:color w:val="999999"/>
          <w:spacing w:val="-7"/>
          <w:w w:val="230"/>
          <w:position w:val="1"/>
          <w:sz w:val="19"/>
        </w:rPr>
        <w:t> </w:t>
      </w:r>
      <w:r>
        <w:rPr>
          <w:rFonts w:ascii="Arial"/>
          <w:color w:val="999999"/>
          <w:w w:val="155"/>
          <w:position w:val="1"/>
          <w:sz w:val="19"/>
        </w:rPr>
        <w:t>.</w:t>
      </w:r>
      <w:r>
        <w:rPr>
          <w:rFonts w:ascii="Arial"/>
          <w:sz w:val="19"/>
        </w:rPr>
      </w:r>
    </w:p>
    <w:p>
      <w:pPr>
        <w:spacing w:line="789" w:lineRule="atLeast" w:before="0"/>
        <w:ind w:left="0" w:right="-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55"/>
        </w:rPr>
        <w:br w:type="column"/>
      </w:r>
      <w:r>
        <w:rPr>
          <w:rFonts w:ascii="Times New Roman"/>
          <w:color w:val="999999"/>
          <w:spacing w:val="-5"/>
          <w:w w:val="55"/>
          <w:sz w:val="24"/>
        </w:rPr>
        <w:t>.,.,_</w:t>
      </w:r>
      <w:r>
        <w:rPr>
          <w:rFonts w:ascii="Times New Roman"/>
          <w:i/>
          <w:color w:val="999999"/>
          <w:spacing w:val="-2"/>
          <w:w w:val="55"/>
          <w:position w:val="8"/>
          <w:sz w:val="8"/>
        </w:rPr>
        <w:t>j</w:t>
      </w:r>
      <w:r>
        <w:rPr>
          <w:rFonts w:ascii="Times New Roman"/>
          <w:color w:val="999999"/>
          <w:spacing w:val="-5"/>
          <w:w w:val="55"/>
          <w:sz w:val="24"/>
        </w:rPr>
        <w:t>..</w:t>
      </w:r>
      <w:r>
        <w:rPr>
          <w:rFonts w:ascii="Times New Roman"/>
          <w:sz w:val="24"/>
        </w:rPr>
      </w:r>
    </w:p>
    <w:p>
      <w:pPr>
        <w:spacing w:line="789" w:lineRule="atLeast" w:before="0"/>
        <w:ind w:left="62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70"/>
        </w:rPr>
        <w:br w:type="column"/>
      </w:r>
      <w:r>
        <w:rPr>
          <w:rFonts w:ascii="Times New Roman"/>
          <w:color w:val="999999"/>
          <w:spacing w:val="5"/>
          <w:w w:val="70"/>
          <w:sz w:val="61"/>
        </w:rPr>
        <w:t>..</w:t>
      </w:r>
      <w:r>
        <w:rPr>
          <w:rFonts w:ascii="Times New Roman"/>
          <w:color w:val="999999"/>
          <w:spacing w:val="2"/>
          <w:w w:val="70"/>
          <w:position w:val="2"/>
          <w:sz w:val="19"/>
        </w:rPr>
        <w:t>'</w:t>
      </w:r>
      <w:r>
        <w:rPr>
          <w:rFonts w:ascii="Times New Roman"/>
          <w:sz w:val="19"/>
        </w:rPr>
      </w:r>
    </w:p>
    <w:p>
      <w:pPr>
        <w:spacing w:after="0" w:line="789" w:lineRule="atLeas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5722" w:space="40"/>
            <w:col w:w="1165" w:space="40"/>
            <w:col w:w="5228" w:space="40"/>
            <w:col w:w="4180" w:space="497"/>
            <w:col w:w="5236" w:space="40"/>
            <w:col w:w="1997" w:space="40"/>
            <w:col w:w="1080" w:space="40"/>
            <w:col w:w="5735"/>
          </w:cols>
        </w:sectPr>
      </w:pPr>
    </w:p>
    <w:p>
      <w:pPr>
        <w:spacing w:line="76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99999"/>
          <w:spacing w:val="-10"/>
          <w:w w:val="14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14"/>
          <w:w w:val="14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14"/>
          <w:w w:val="1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4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tabs>
          <w:tab w:pos="4886" w:val="left" w:leader="none"/>
          <w:tab w:pos="5689" w:val="left" w:leader="none"/>
          <w:tab w:pos="7372" w:val="left" w:leader="none"/>
        </w:tabs>
        <w:spacing w:line="762" w:lineRule="atLeast" w:before="0"/>
        <w:ind w:left="4427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w w:val="135"/>
        </w:rPr>
        <w:br w:type="column"/>
      </w:r>
      <w:r>
        <w:rPr>
          <w:rFonts w:ascii="Times New Roman" w:hAnsi="Times New Roman"/>
          <w:color w:val="999999"/>
          <w:w w:val="135"/>
          <w:position w:val="17"/>
          <w:sz w:val="9"/>
        </w:rPr>
        <w:t>au</w:t>
        <w:tab/>
      </w:r>
      <w:r>
        <w:rPr>
          <w:rFonts w:ascii="Arial" w:hAnsi="Arial"/>
          <w:color w:val="999999"/>
          <w:spacing w:val="-17"/>
          <w:w w:val="165"/>
          <w:position w:val="3"/>
          <w:sz w:val="19"/>
        </w:rPr>
        <w:t>,</w:t>
      </w:r>
      <w:r>
        <w:rPr>
          <w:rFonts w:ascii="Arial" w:hAnsi="Arial"/>
          <w:color w:val="999999"/>
          <w:w w:val="165"/>
          <w:position w:val="3"/>
          <w:sz w:val="19"/>
        </w:rPr>
        <w:t>_</w:t>
        <w:tab/>
      </w:r>
      <w:r>
        <w:rPr>
          <w:rFonts w:ascii="Arial" w:hAnsi="Arial"/>
          <w:i/>
          <w:color w:val="999999"/>
          <w:w w:val="140"/>
          <w:sz w:val="20"/>
        </w:rPr>
        <w:t>fl</w:t>
      </w:r>
      <w:r>
        <w:rPr>
          <w:rFonts w:ascii="Arial" w:hAnsi="Arial"/>
          <w:i/>
          <w:color w:val="999999"/>
          <w:spacing w:val="15"/>
          <w:w w:val="140"/>
          <w:sz w:val="20"/>
        </w:rPr>
        <w:t>.</w:t>
      </w:r>
      <w:r>
        <w:rPr>
          <w:rFonts w:ascii="Arial" w:hAnsi="Arial"/>
          <w:color w:val="999999"/>
          <w:w w:val="140"/>
          <w:sz w:val="20"/>
        </w:rPr>
        <w:t>.</w:t>
      </w:r>
      <w:r>
        <w:rPr>
          <w:rFonts w:ascii="Arial" w:hAnsi="Arial"/>
          <w:color w:val="999999"/>
          <w:spacing w:val="-12"/>
          <w:w w:val="140"/>
          <w:sz w:val="20"/>
        </w:rPr>
        <w:t>'</w:t>
      </w:r>
      <w:r>
        <w:rPr>
          <w:rFonts w:ascii="Arial" w:hAnsi="Arial"/>
          <w:color w:val="999999"/>
          <w:spacing w:val="-72"/>
          <w:w w:val="140"/>
          <w:sz w:val="20"/>
        </w:rPr>
        <w:t>.</w:t>
      </w:r>
      <w:r>
        <w:rPr>
          <w:rFonts w:ascii="Arial" w:hAnsi="Arial"/>
          <w:color w:val="999999"/>
          <w:w w:val="140"/>
          <w:sz w:val="20"/>
        </w:rPr>
        <w:t>·</w:t>
      </w:r>
      <w:r>
        <w:rPr>
          <w:rFonts w:ascii="Arial" w:hAnsi="Arial"/>
          <w:color w:val="999999"/>
          <w:spacing w:val="-60"/>
          <w:w w:val="140"/>
          <w:sz w:val="20"/>
        </w:rPr>
        <w:t> </w:t>
      </w:r>
      <w:r>
        <w:rPr>
          <w:rFonts w:ascii="Arial" w:hAnsi="Arial"/>
          <w:color w:val="999999"/>
          <w:w w:val="110"/>
          <w:sz w:val="20"/>
        </w:rPr>
        <w:t>-</w:t>
      </w:r>
      <w:r>
        <w:rPr>
          <w:rFonts w:ascii="Arial" w:hAnsi="Arial"/>
          <w:color w:val="999999"/>
          <w:spacing w:val="-46"/>
          <w:w w:val="110"/>
          <w:sz w:val="20"/>
        </w:rPr>
        <w:t> </w:t>
      </w:r>
      <w:r>
        <w:rPr>
          <w:rFonts w:ascii="Arial" w:hAnsi="Arial"/>
          <w:color w:val="999999"/>
          <w:spacing w:val="-42"/>
          <w:sz w:val="32"/>
        </w:rPr>
        <w:t>_</w:t>
      </w:r>
      <w:r>
        <w:rPr>
          <w:rFonts w:ascii="Arial" w:hAnsi="Arial"/>
          <w:color w:val="999999"/>
          <w:spacing w:val="-145"/>
          <w:sz w:val="32"/>
        </w:rPr>
        <w:t>?</w:t>
      </w:r>
      <w:r>
        <w:rPr>
          <w:rFonts w:ascii="Times New Roman" w:hAnsi="Times New Roman"/>
          <w:color w:val="999999"/>
          <w:position w:val="-6"/>
          <w:sz w:val="29"/>
        </w:rPr>
        <w:t>.</w:t>
      </w:r>
      <w:r>
        <w:rPr>
          <w:rFonts w:ascii="Times New Roman" w:hAnsi="Times New Roman"/>
          <w:color w:val="999999"/>
          <w:spacing w:val="-41"/>
          <w:position w:val="-6"/>
          <w:sz w:val="29"/>
        </w:rPr>
        <w:t>.</w:t>
      </w:r>
      <w:r>
        <w:rPr>
          <w:rFonts w:ascii="Arial" w:hAnsi="Arial"/>
          <w:color w:val="999999"/>
          <w:sz w:val="32"/>
        </w:rPr>
        <w:t>:</w:t>
      </w:r>
      <w:r>
        <w:rPr>
          <w:rFonts w:ascii="Arial" w:hAnsi="Arial"/>
          <w:color w:val="999999"/>
          <w:spacing w:val="-58"/>
          <w:sz w:val="32"/>
        </w:rPr>
        <w:t> </w:t>
      </w:r>
      <w:r>
        <w:rPr>
          <w:rFonts w:ascii="Arial" w:hAnsi="Arial"/>
          <w:color w:val="999999"/>
          <w:spacing w:val="-68"/>
          <w:sz w:val="32"/>
        </w:rPr>
        <w:t>-</w:t>
      </w:r>
      <w:r>
        <w:rPr>
          <w:rFonts w:ascii="Times New Roman" w:hAnsi="Times New Roman"/>
          <w:i/>
          <w:color w:val="999999"/>
          <w:position w:val="-6"/>
          <w:sz w:val="29"/>
        </w:rPr>
        <w:t>J.</w:t>
      </w:r>
      <w:r>
        <w:rPr>
          <w:rFonts w:ascii="Times New Roman" w:hAnsi="Times New Roman"/>
          <w:i/>
          <w:color w:val="999999"/>
          <w:spacing w:val="-57"/>
          <w:position w:val="-6"/>
          <w:sz w:val="29"/>
        </w:rPr>
        <w:t>.</w:t>
      </w:r>
      <w:r>
        <w:rPr>
          <w:rFonts w:ascii="Arial" w:hAnsi="Arial"/>
          <w:color w:val="999999"/>
          <w:sz w:val="32"/>
        </w:rPr>
        <w:t>-</w:t>
        <w:tab/>
      </w:r>
      <w:r>
        <w:rPr>
          <w:rFonts w:ascii="Times New Roman" w:hAnsi="Times New Roman"/>
          <w:color w:val="999999"/>
          <w:position w:val="-6"/>
          <w:sz w:val="29"/>
        </w:rPr>
        <w:t>-</w:t>
      </w:r>
      <w:r>
        <w:rPr>
          <w:rFonts w:ascii="Times New Roman" w:hAnsi="Times New Roman"/>
          <w:color w:val="999999"/>
          <w:spacing w:val="-50"/>
          <w:position w:val="-6"/>
          <w:sz w:val="29"/>
        </w:rPr>
        <w:t> </w:t>
      </w:r>
      <w:r>
        <w:rPr>
          <w:rFonts w:ascii="Times New Roman" w:hAnsi="Times New Roman"/>
          <w:color w:val="999999"/>
          <w:position w:val="-6"/>
          <w:sz w:val="29"/>
        </w:rPr>
        <w:t>-</w:t>
      </w:r>
      <w:r>
        <w:rPr>
          <w:rFonts w:ascii="Times New Roman" w:hAnsi="Times New Roman"/>
          <w:color w:val="999999"/>
          <w:spacing w:val="-54"/>
          <w:position w:val="-6"/>
          <w:sz w:val="29"/>
        </w:rPr>
        <w:t> </w:t>
      </w:r>
      <w:r>
        <w:rPr>
          <w:rFonts w:ascii="Times New Roman" w:hAnsi="Times New Roman"/>
          <w:color w:val="999999"/>
          <w:position w:val="-6"/>
          <w:sz w:val="29"/>
        </w:rPr>
        <w:t>-</w:t>
      </w:r>
      <w:r>
        <w:rPr>
          <w:rFonts w:ascii="Times New Roman" w:hAnsi="Times New Roman"/>
          <w:color w:val="999999"/>
          <w:spacing w:val="16"/>
          <w:position w:val="-6"/>
          <w:sz w:val="29"/>
        </w:rPr>
        <w:t> </w:t>
      </w:r>
      <w:r>
        <w:rPr>
          <w:rFonts w:ascii="Times New Roman" w:hAnsi="Times New Roman"/>
          <w:color w:val="999999"/>
          <w:w w:val="110"/>
          <w:position w:val="-6"/>
          <w:sz w:val="29"/>
        </w:rPr>
        <w:t>..</w:t>
      </w:r>
      <w:r>
        <w:rPr>
          <w:rFonts w:ascii="Times New Roman" w:hAnsi="Times New Roman"/>
          <w:sz w:val="29"/>
        </w:rPr>
      </w:r>
    </w:p>
    <w:p>
      <w:pPr>
        <w:spacing w:line="762" w:lineRule="atLeast" w:before="0"/>
        <w:ind w:left="1015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95"/>
        </w:rPr>
        <w:br w:type="column"/>
      </w:r>
      <w:r>
        <w:rPr>
          <w:rFonts w:ascii="Arial"/>
          <w:i/>
          <w:color w:val="999999"/>
          <w:w w:val="95"/>
          <w:sz w:val="17"/>
        </w:rPr>
        <w:t>I'''""'"</w:t>
      </w:r>
      <w:r>
        <w:rPr>
          <w:rFonts w:ascii="Arial"/>
          <w:color w:val="999999"/>
          <w:w w:val="95"/>
          <w:sz w:val="6"/>
        </w:rPr>
        <w:t>GMlll </w:t>
      </w:r>
      <w:r>
        <w:rPr>
          <w:rFonts w:ascii="Arial"/>
          <w:color w:val="999999"/>
          <w:spacing w:val="3"/>
          <w:w w:val="95"/>
          <w:sz w:val="6"/>
        </w:rPr>
        <w:t> </w:t>
      </w:r>
      <w:r>
        <w:rPr>
          <w:rFonts w:ascii="Arial"/>
          <w:color w:val="999999"/>
          <w:w w:val="95"/>
          <w:sz w:val="6"/>
        </w:rPr>
        <w:t>\</w:t>
      </w:r>
      <w:r>
        <w:rPr>
          <w:rFonts w:ascii="Arial"/>
          <w:sz w:val="6"/>
        </w:rPr>
      </w:r>
    </w:p>
    <w:p>
      <w:pPr>
        <w:spacing w:line="622" w:lineRule="atLeast" w:before="0"/>
        <w:ind w:left="0" w:right="121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275"/>
        </w:rPr>
        <w:br w:type="column"/>
      </w:r>
      <w:r>
        <w:rPr>
          <w:rFonts w:ascii="Times New Roman"/>
          <w:color w:val="999999"/>
          <w:spacing w:val="-4"/>
          <w:w w:val="275"/>
          <w:sz w:val="15"/>
        </w:rPr>
        <w:t>'</w:t>
      </w:r>
      <w:r>
        <w:rPr>
          <w:rFonts w:ascii="Times New Roman"/>
          <w:color w:val="999999"/>
          <w:spacing w:val="-5"/>
          <w:w w:val="275"/>
          <w:position w:val="-8"/>
          <w:sz w:val="19"/>
        </w:rPr>
        <w:t>'</w:t>
      </w:r>
      <w:r>
        <w:rPr>
          <w:rFonts w:ascii="Times New Roman"/>
          <w:color w:val="999999"/>
          <w:spacing w:val="-50"/>
          <w:w w:val="275"/>
          <w:position w:val="-8"/>
          <w:sz w:val="19"/>
        </w:rPr>
        <w:t> </w:t>
      </w:r>
      <w:r>
        <w:rPr>
          <w:rFonts w:ascii="Times New Roman"/>
          <w:color w:val="999999"/>
          <w:w w:val="275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18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99999"/>
          <w:w w:val="70"/>
          <w:sz w:val="14"/>
        </w:rPr>
        <w:t>'-</w:t>
      </w:r>
      <w:r>
        <w:rPr>
          <w:rFonts w:ascii="Times New Roman"/>
          <w:sz w:val="14"/>
        </w:rPr>
      </w:r>
    </w:p>
    <w:p>
      <w:pPr>
        <w:spacing w:line="76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85"/>
        </w:rPr>
        <w:br w:type="column"/>
      </w:r>
      <w:r>
        <w:rPr>
          <w:rFonts w:ascii="Arial" w:hAnsi="Arial"/>
          <w:color w:val="999999"/>
          <w:w w:val="85"/>
          <w:position w:val="-5"/>
          <w:sz w:val="20"/>
        </w:rPr>
        <w:t>-</w:t>
      </w:r>
      <w:r>
        <w:rPr>
          <w:rFonts w:ascii="Arial" w:hAnsi="Arial"/>
          <w:color w:val="999999"/>
          <w:spacing w:val="-26"/>
          <w:w w:val="85"/>
          <w:position w:val="-5"/>
          <w:sz w:val="20"/>
        </w:rPr>
        <w:t> </w:t>
      </w:r>
      <w:r>
        <w:rPr>
          <w:rFonts w:ascii="Times New Roman" w:hAnsi="Times New Roman"/>
          <w:color w:val="999999"/>
          <w:spacing w:val="-5"/>
          <w:w w:val="85"/>
          <w:sz w:val="16"/>
        </w:rPr>
        <w:t>.,,·,,</w:t>
      </w:r>
      <w:r>
        <w:rPr>
          <w:rFonts w:ascii="Times New Roman" w:hAnsi="Times New Roman"/>
          <w:sz w:val="16"/>
        </w:rPr>
      </w:r>
    </w:p>
    <w:p>
      <w:pPr>
        <w:spacing w:line="762" w:lineRule="atLeast" w:before="0"/>
        <w:ind w:left="27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45"/>
        </w:rPr>
        <w:br w:type="column"/>
      </w:r>
      <w:r>
        <w:rPr>
          <w:rFonts w:ascii="Times New Roman"/>
          <w:color w:val="999999"/>
          <w:w w:val="145"/>
          <w:position w:val="6"/>
          <w:sz w:val="8"/>
        </w:rPr>
        <w:t>\</w:t>
      </w:r>
      <w:r>
        <w:rPr>
          <w:rFonts w:ascii="Times New Roman"/>
          <w:color w:val="999999"/>
          <w:spacing w:val="-18"/>
          <w:w w:val="145"/>
          <w:position w:val="6"/>
          <w:sz w:val="8"/>
        </w:rPr>
        <w:t> </w:t>
      </w:r>
      <w:r>
        <w:rPr>
          <w:rFonts w:ascii="Arial"/>
          <w:color w:val="999999"/>
          <w:spacing w:val="-63"/>
          <w:w w:val="130"/>
          <w:sz w:val="22"/>
        </w:rPr>
        <w:t>,</w:t>
      </w:r>
      <w:r>
        <w:rPr>
          <w:rFonts w:ascii="Arial"/>
          <w:color w:val="999999"/>
          <w:w w:val="130"/>
          <w:sz w:val="22"/>
        </w:rPr>
        <w:t>,</w:t>
      </w:r>
      <w:r>
        <w:rPr>
          <w:rFonts w:ascii="Arial"/>
          <w:sz w:val="22"/>
        </w:rPr>
      </w:r>
    </w:p>
    <w:p>
      <w:pPr>
        <w:tabs>
          <w:tab w:pos="1631" w:val="left" w:leader="none"/>
        </w:tabs>
        <w:spacing w:line="774" w:lineRule="atLeast" w:before="0"/>
        <w:ind w:left="0" w:right="4765" w:firstLine="0"/>
        <w:jc w:val="center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275"/>
        </w:rPr>
        <w:br w:type="column"/>
      </w:r>
      <w:r>
        <w:rPr>
          <w:rFonts w:ascii="Times New Roman" w:hAnsi="Times New Roman" w:cs="Times New Roman" w:eastAsia="Times New Roman"/>
          <w:color w:val="999999"/>
          <w:w w:val="275"/>
          <w:position w:val="-5"/>
          <w:sz w:val="15"/>
          <w:szCs w:val="15"/>
        </w:rPr>
        <w:t>'</w:t>
        <w:tab/>
      </w:r>
      <w:r>
        <w:rPr>
          <w:rFonts w:ascii="Times New Roman" w:hAnsi="Times New Roman" w:cs="Times New Roman" w:eastAsia="Times New Roman"/>
          <w:color w:val="999999"/>
          <w:w w:val="215"/>
          <w:sz w:val="8"/>
          <w:szCs w:val="8"/>
        </w:rPr>
        <w:t>••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150" w:lineRule="exact" w:before="0"/>
        <w:ind w:left="149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1321.025757pt;margin-top:5.669605pt;width:1.6pt;height:11.3pt;mso-position-horizontal-relative:page;mso-position-vertical-relative:paragraph;z-index:-598864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color w:val="999999"/>
                      <w:w w:val="50"/>
                      <w:sz w:val="22"/>
                    </w:rPr>
                    <w:t>,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265"/>
          <w:sz w:val="17"/>
        </w:rPr>
        <w:t>'</w:t>
      </w:r>
      <w:r>
        <w:rPr>
          <w:rFonts w:ascii="Times New Roman"/>
          <w:sz w:val="17"/>
        </w:rPr>
      </w:r>
    </w:p>
    <w:p>
      <w:pPr>
        <w:tabs>
          <w:tab w:pos="414" w:val="left" w:leader="none"/>
        </w:tabs>
        <w:spacing w:line="139" w:lineRule="atLeast" w:before="0"/>
        <w:ind w:left="0" w:right="4707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1225.095947pt;margin-top:6.803714pt;width:8.450pt;height:22.95pt;mso-position-horizontal-relative:page;mso-position-vertical-relative:paragraph;z-index:-598816" type="#_x0000_t202" filled="false" stroked="false">
            <v:textbox inset="0,0,0,0">
              <w:txbxContent>
                <w:p>
                  <w:pPr>
                    <w:spacing w:line="45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999999"/>
                      <w:sz w:val="46"/>
                    </w:rPr>
                    <w:t>"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80"/>
          <w:sz w:val="11"/>
        </w:rPr>
        <w:t>'--&lt;''"'</w:t>
        <w:tab/>
      </w:r>
      <w:r>
        <w:rPr>
          <w:rFonts w:ascii="Times New Roman"/>
          <w:color w:val="999999"/>
          <w:w w:val="105"/>
          <w:sz w:val="11"/>
        </w:rPr>
        <w:t>-    </w:t>
      </w:r>
      <w:r>
        <w:rPr>
          <w:rFonts w:ascii="Times New Roman"/>
          <w:color w:val="999999"/>
          <w:spacing w:val="17"/>
          <w:w w:val="105"/>
          <w:sz w:val="11"/>
        </w:rPr>
        <w:t> </w:t>
      </w:r>
      <w:r>
        <w:rPr>
          <w:rFonts w:ascii="Arial"/>
          <w:i/>
          <w:color w:val="999999"/>
          <w:w w:val="90"/>
          <w:sz w:val="14"/>
        </w:rPr>
        <w:t>&lt;-</w:t>
      </w:r>
      <w:r>
        <w:rPr>
          <w:rFonts w:ascii="Arial"/>
          <w:sz w:val="14"/>
        </w:rPr>
      </w:r>
    </w:p>
    <w:p>
      <w:pPr>
        <w:spacing w:after="0" w:line="139" w:lineRule="atLeas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6892" w:space="40"/>
            <w:col w:w="7955" w:space="40"/>
            <w:col w:w="1551" w:space="40"/>
            <w:col w:w="1803" w:space="40"/>
            <w:col w:w="3478" w:space="40"/>
            <w:col w:w="416" w:space="40"/>
            <w:col w:w="8745"/>
          </w:cols>
        </w:sectPr>
      </w:pPr>
    </w:p>
    <w:p>
      <w:pPr>
        <w:tabs>
          <w:tab w:pos="3920" w:val="left" w:leader="none"/>
        </w:tabs>
        <w:spacing w:line="529" w:lineRule="atLeast" w:before="0"/>
        <w:ind w:left="239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999999"/>
          <w:w w:val="85"/>
          <w:sz w:val="16"/>
        </w:rPr>
        <w:t>.#'-a1n</w:t>
      </w:r>
      <w:r>
        <w:rPr>
          <w:rFonts w:ascii="Times New Roman"/>
          <w:i/>
          <w:color w:val="999999"/>
          <w:spacing w:val="30"/>
          <w:w w:val="85"/>
          <w:sz w:val="16"/>
        </w:rPr>
        <w:t> </w:t>
      </w:r>
      <w:r>
        <w:rPr>
          <w:rFonts w:ascii="Times New Roman"/>
          <w:color w:val="999999"/>
          <w:w w:val="115"/>
          <w:sz w:val="16"/>
        </w:rPr>
        <w:t>"</w:t>
      </w:r>
      <w:r>
        <w:rPr>
          <w:rFonts w:ascii="Times New Roman"/>
          <w:color w:val="999999"/>
          <w:spacing w:val="6"/>
          <w:w w:val="115"/>
          <w:sz w:val="16"/>
        </w:rPr>
        <w:t>'</w:t>
      </w:r>
      <w:r>
        <w:rPr>
          <w:rFonts w:ascii="Times New Roman"/>
          <w:color w:val="999999"/>
          <w:spacing w:val="-28"/>
          <w:w w:val="115"/>
          <w:sz w:val="16"/>
        </w:rPr>
        <w:t>.</w:t>
      </w:r>
      <w:r>
        <w:rPr>
          <w:rFonts w:ascii="Times New Roman"/>
          <w:color w:val="999999"/>
          <w:w w:val="115"/>
          <w:sz w:val="16"/>
        </w:rPr>
        <w:t>...</w:t>
        <w:tab/>
      </w:r>
      <w:r>
        <w:rPr>
          <w:rFonts w:ascii="Times New Roman"/>
          <w:color w:val="999999"/>
          <w:spacing w:val="-20"/>
          <w:w w:val="245"/>
          <w:sz w:val="16"/>
        </w:rPr>
        <w:t>-</w:t>
      </w:r>
      <w:r>
        <w:rPr>
          <w:rFonts w:ascii="Times New Roman"/>
          <w:color w:val="999999"/>
          <w:w w:val="245"/>
          <w:sz w:val="16"/>
        </w:rPr>
        <w:t>-</w:t>
      </w:r>
      <w:r>
        <w:rPr>
          <w:rFonts w:ascii="Times New Roman"/>
          <w:sz w:val="16"/>
        </w:rPr>
      </w:r>
    </w:p>
    <w:p>
      <w:pPr>
        <w:tabs>
          <w:tab w:pos="1348" w:val="left" w:leader="none"/>
        </w:tabs>
        <w:spacing w:line="592" w:lineRule="atLeast" w:before="0"/>
        <w:ind w:left="7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30"/>
        </w:rPr>
        <w:br w:type="column"/>
      </w:r>
      <w:r>
        <w:rPr>
          <w:rFonts w:ascii="Arial" w:hAnsi="Arial" w:cs="Arial" w:eastAsia="Arial"/>
          <w:color w:val="999999"/>
          <w:spacing w:val="-13"/>
          <w:w w:val="130"/>
          <w:sz w:val="14"/>
          <w:szCs w:val="14"/>
        </w:rPr>
        <w:t>•</w:t>
      </w:r>
      <w:r>
        <w:rPr>
          <w:rFonts w:ascii="Arial" w:hAnsi="Arial" w:cs="Arial" w:eastAsia="Arial"/>
          <w:color w:val="999999"/>
          <w:spacing w:val="-6"/>
          <w:w w:val="130"/>
          <w:sz w:val="14"/>
          <w:szCs w:val="14"/>
        </w:rPr>
        <w:t>'</w:t>
        <w:tab/>
      </w:r>
      <w:r>
        <w:rPr>
          <w:rFonts w:ascii="Times New Roman" w:hAnsi="Times New Roman" w:cs="Times New Roman" w:eastAsia="Times New Roman"/>
          <w:color w:val="999999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17" w:lineRule="atLeast" w:before="0"/>
        <w:ind w:left="933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/>
        <w:pict>
          <v:shape style="position:absolute;margin-left:281.870514pt;margin-top:12.894566pt;width:16.3pt;height:9.65pt;mso-position-horizontal-relative:page;mso-position-vertical-relative:paragraph;z-index:-598840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999999"/>
                      <w:spacing w:val="-325"/>
                      <w:w w:val="185"/>
                      <w:sz w:val="19"/>
                    </w:rPr>
                    <w:t>.</w:t>
                  </w:r>
                  <w:r>
                    <w:rPr>
                      <w:rFonts w:ascii="Arial"/>
                      <w:color w:val="999999"/>
                      <w:w w:val="185"/>
                      <w:sz w:val="19"/>
                    </w:rPr>
                    <w:t>,</w:t>
                  </w:r>
                  <w:r>
                    <w:rPr>
                      <w:rFonts w:ascii="Arial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spacing w:val="-46"/>
          <w:w w:val="55"/>
          <w:position w:val="-2"/>
          <w:sz w:val="28"/>
          <w:szCs w:val="28"/>
        </w:rPr>
        <w:t>•</w:t>
      </w:r>
      <w:r>
        <w:rPr>
          <w:rFonts w:ascii="Arial" w:hAnsi="Arial" w:cs="Arial" w:eastAsia="Arial"/>
          <w:color w:val="999999"/>
          <w:w w:val="55"/>
          <w:sz w:val="55"/>
          <w:szCs w:val="55"/>
        </w:rPr>
        <w:t>·</w:t>
      </w:r>
      <w:r>
        <w:rPr>
          <w:rFonts w:ascii="Arial" w:hAnsi="Arial" w:cs="Arial" w:eastAsia="Arial"/>
          <w:sz w:val="55"/>
          <w:szCs w:val="55"/>
        </w:rPr>
      </w:r>
    </w:p>
    <w:p>
      <w:pPr>
        <w:spacing w:line="561" w:lineRule="atLeast" w:before="0"/>
        <w:ind w:left="8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Times New Roman"/>
          <w:color w:val="999999"/>
          <w:sz w:val="6"/>
        </w:rPr>
        <w:t>G1.1       </w:t>
      </w:r>
      <w:r>
        <w:rPr>
          <w:rFonts w:ascii="Times New Roman"/>
          <w:color w:val="999999"/>
          <w:spacing w:val="6"/>
          <w:sz w:val="6"/>
        </w:rPr>
        <w:t> </w:t>
      </w:r>
      <w:r>
        <w:rPr>
          <w:rFonts w:ascii="Arial"/>
          <w:i/>
          <w:color w:val="999999"/>
          <w:sz w:val="14"/>
        </w:rPr>
        <w:t>.ti</w:t>
      </w:r>
      <w:r>
        <w:rPr>
          <w:rFonts w:ascii="Arial"/>
          <w:sz w:val="14"/>
        </w:rPr>
      </w:r>
    </w:p>
    <w:p>
      <w:pPr>
        <w:spacing w:before="67"/>
        <w:ind w:left="0" w:right="108" w:firstLine="0"/>
        <w:jc w:val="center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B6B6B6"/>
          <w:spacing w:val="-2"/>
          <w:w w:val="140"/>
          <w:sz w:val="6"/>
        </w:rPr>
        <w:t>.</w:t>
      </w:r>
      <w:r>
        <w:rPr>
          <w:rFonts w:ascii="Times New Roman"/>
          <w:color w:val="999999"/>
          <w:spacing w:val="-4"/>
          <w:w w:val="140"/>
          <w:sz w:val="6"/>
        </w:rPr>
        <w:t>a1.1</w:t>
      </w:r>
      <w:r>
        <w:rPr>
          <w:rFonts w:ascii="Times New Roman"/>
          <w:sz w:val="6"/>
        </w:rPr>
      </w:r>
    </w:p>
    <w:p>
      <w:pPr>
        <w:spacing w:line="118" w:lineRule="atLeast" w:before="14"/>
        <w:ind w:left="0" w:right="0" w:firstLine="0"/>
        <w:jc w:val="righ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rFonts w:ascii="Times New Roman" w:hAnsi="Times New Roman"/>
          <w:color w:val="999999"/>
          <w:spacing w:val="-56"/>
          <w:w w:val="110"/>
          <w:sz w:val="49"/>
        </w:rPr>
        <w:t>-</w:t>
      </w:r>
      <w:r>
        <w:rPr>
          <w:rFonts w:ascii="Times New Roman" w:hAnsi="Times New Roman"/>
          <w:color w:val="999999"/>
          <w:w w:val="110"/>
          <w:sz w:val="49"/>
        </w:rPr>
        <w:t>·</w:t>
      </w:r>
      <w:r>
        <w:rPr>
          <w:rFonts w:ascii="Times New Roman" w:hAnsi="Times New Roman"/>
          <w:sz w:val="49"/>
        </w:rPr>
      </w:r>
    </w:p>
    <w:p>
      <w:pPr>
        <w:spacing w:line="529" w:lineRule="atLeast" w:before="0"/>
        <w:ind w:left="198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40"/>
        </w:rPr>
        <w:br w:type="column"/>
      </w:r>
      <w:r>
        <w:rPr>
          <w:rFonts w:ascii="Times New Roman"/>
          <w:color w:val="999999"/>
          <w:w w:val="140"/>
          <w:sz w:val="24"/>
        </w:rPr>
        <w:t>..</w:t>
      </w:r>
      <w:r>
        <w:rPr>
          <w:rFonts w:ascii="Times New Roman"/>
          <w:color w:val="999999"/>
          <w:spacing w:val="27"/>
          <w:w w:val="140"/>
          <w:sz w:val="24"/>
        </w:rPr>
        <w:t> </w:t>
      </w:r>
      <w:r>
        <w:rPr>
          <w:rFonts w:ascii="Times New Roman"/>
          <w:color w:val="999999"/>
          <w:w w:val="155"/>
          <w:sz w:val="24"/>
        </w:rPr>
        <w:t>-</w:t>
      </w:r>
      <w:r>
        <w:rPr>
          <w:rFonts w:ascii="Times New Roman"/>
          <w:color w:val="999999"/>
          <w:spacing w:val="-56"/>
          <w:w w:val="155"/>
          <w:sz w:val="24"/>
        </w:rPr>
        <w:t> </w:t>
      </w:r>
      <w:r>
        <w:rPr>
          <w:rFonts w:ascii="Times New Roman"/>
          <w:color w:val="999999"/>
          <w:spacing w:val="-9"/>
          <w:w w:val="140"/>
          <w:sz w:val="24"/>
        </w:rPr>
        <w:t>..</w:t>
      </w:r>
      <w:r>
        <w:rPr>
          <w:rFonts w:ascii="Times New Roman"/>
          <w:color w:val="999999"/>
          <w:spacing w:val="-8"/>
          <w:w w:val="140"/>
          <w:sz w:val="24"/>
        </w:rPr>
        <w:t>0</w:t>
      </w:r>
      <w:r>
        <w:rPr>
          <w:rFonts w:ascii="Times New Roman"/>
          <w:color w:val="999999"/>
          <w:spacing w:val="-7"/>
          <w:w w:val="140"/>
          <w:sz w:val="24"/>
        </w:rPr>
        <w:t>-</w:t>
      </w:r>
      <w:r>
        <w:rPr>
          <w:rFonts w:ascii="Times New Roman"/>
          <w:color w:val="999999"/>
          <w:spacing w:val="58"/>
          <w:w w:val="140"/>
          <w:sz w:val="24"/>
        </w:rPr>
        <w:t> </w:t>
      </w:r>
      <w:r>
        <w:rPr>
          <w:rFonts w:ascii="Times New Roman"/>
          <w:color w:val="999999"/>
          <w:w w:val="105"/>
          <w:sz w:val="24"/>
        </w:rPr>
        <w:t>'--'</w:t>
      </w:r>
      <w:r>
        <w:rPr>
          <w:rFonts w:ascii="Times New Roman"/>
          <w:color w:val="999999"/>
          <w:spacing w:val="31"/>
          <w:w w:val="105"/>
          <w:sz w:val="24"/>
        </w:rPr>
        <w:t> </w:t>
      </w:r>
      <w:r>
        <w:rPr>
          <w:rFonts w:ascii="Arial"/>
          <w:color w:val="999999"/>
          <w:w w:val="75"/>
          <w:sz w:val="19"/>
        </w:rPr>
        <w:t>&gt;-</w:t>
      </w:r>
      <w:r>
        <w:rPr>
          <w:rFonts w:ascii="Arial"/>
          <w:sz w:val="19"/>
        </w:rPr>
      </w:r>
    </w:p>
    <w:p>
      <w:pPr>
        <w:tabs>
          <w:tab w:pos="2111" w:val="left" w:leader="none"/>
        </w:tabs>
        <w:spacing w:line="529" w:lineRule="atLeast" w:before="0"/>
        <w:ind w:left="11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sz w:val="19"/>
        </w:rPr>
        <w:t>"'-</w:t>
      </w:r>
      <w:r>
        <w:rPr>
          <w:rFonts w:ascii="Arial"/>
          <w:color w:val="999999"/>
          <w:spacing w:val="-19"/>
          <w:w w:val="80"/>
          <w:sz w:val="19"/>
        </w:rPr>
        <w:t> </w:t>
      </w:r>
      <w:r>
        <w:rPr>
          <w:rFonts w:ascii="Arial"/>
          <w:i/>
          <w:color w:val="999999"/>
          <w:w w:val="195"/>
          <w:sz w:val="13"/>
        </w:rPr>
        <w:t>F</w:t>
      </w:r>
      <w:r>
        <w:rPr>
          <w:rFonts w:ascii="Arial"/>
          <w:i/>
          <w:color w:val="999999"/>
          <w:spacing w:val="-4"/>
          <w:w w:val="195"/>
          <w:sz w:val="13"/>
        </w:rPr>
        <w:t> </w:t>
      </w:r>
      <w:r>
        <w:rPr>
          <w:rFonts w:ascii="Arial"/>
          <w:color w:val="999999"/>
          <w:w w:val="140"/>
          <w:sz w:val="13"/>
        </w:rPr>
        <w:t>\</w:t>
      </w:r>
      <w:r>
        <w:rPr>
          <w:rFonts w:ascii="Arial"/>
          <w:color w:val="999999"/>
          <w:spacing w:val="33"/>
          <w:w w:val="140"/>
          <w:sz w:val="13"/>
        </w:rPr>
        <w:t> </w:t>
      </w:r>
      <w:r>
        <w:rPr>
          <w:rFonts w:ascii="Arial"/>
          <w:color w:val="999999"/>
          <w:sz w:val="14"/>
        </w:rPr>
        <w:t>'r="</w:t>
        <w:tab/>
      </w:r>
      <w:r>
        <w:rPr>
          <w:rFonts w:ascii="Times New Roman"/>
          <w:color w:val="999999"/>
          <w:w w:val="290"/>
          <w:sz w:val="8"/>
        </w:rPr>
        <w:t>'</w:t>
      </w:r>
      <w:r>
        <w:rPr>
          <w:rFonts w:ascii="Times New Roman"/>
          <w:color w:val="999999"/>
          <w:spacing w:val="12"/>
          <w:w w:val="290"/>
          <w:sz w:val="8"/>
        </w:rPr>
        <w:t> </w:t>
      </w:r>
      <w:r>
        <w:rPr>
          <w:rFonts w:ascii="Arial"/>
          <w:color w:val="999999"/>
          <w:w w:val="160"/>
          <w:sz w:val="24"/>
        </w:rPr>
        <w:t>.</w:t>
      </w:r>
      <w:r>
        <w:rPr>
          <w:rFonts w:ascii="Arial"/>
          <w:sz w:val="24"/>
        </w:rPr>
      </w:r>
    </w:p>
    <w:p>
      <w:pPr>
        <w:spacing w:line="572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155"/>
        </w:rPr>
        <w:br w:type="column"/>
      </w:r>
      <w:r>
        <w:rPr>
          <w:rFonts w:ascii="Arial"/>
          <w:i/>
          <w:color w:val="999999"/>
          <w:w w:val="155"/>
          <w:position w:val="4"/>
          <w:sz w:val="7"/>
        </w:rPr>
        <w:t>I    </w:t>
      </w:r>
      <w:r>
        <w:rPr>
          <w:rFonts w:ascii="Arial"/>
          <w:i/>
          <w:color w:val="999999"/>
          <w:spacing w:val="29"/>
          <w:w w:val="155"/>
          <w:position w:val="4"/>
          <w:sz w:val="7"/>
        </w:rPr>
        <w:t> </w:t>
      </w:r>
      <w:r>
        <w:rPr>
          <w:rFonts w:ascii="Arial"/>
          <w:color w:val="999999"/>
          <w:sz w:val="12"/>
        </w:rPr>
        <w:t>...    </w:t>
      </w:r>
      <w:r>
        <w:rPr>
          <w:rFonts w:ascii="Arial"/>
          <w:color w:val="999999"/>
          <w:spacing w:val="9"/>
          <w:sz w:val="12"/>
        </w:rPr>
        <w:t> </w:t>
      </w:r>
      <w:r>
        <w:rPr>
          <w:rFonts w:ascii="Arial"/>
          <w:i/>
          <w:color w:val="999999"/>
          <w:sz w:val="12"/>
        </w:rPr>
        <w:t>ao'</w:t>
      </w:r>
      <w:r>
        <w:rPr>
          <w:rFonts w:ascii="Arial"/>
          <w:i/>
          <w:color w:val="999999"/>
          <w:spacing w:val="-53"/>
          <w:sz w:val="12"/>
        </w:rPr>
        <w:t>1</w:t>
      </w:r>
      <w:r>
        <w:rPr>
          <w:rFonts w:ascii="Arial"/>
          <w:color w:val="999999"/>
          <w:spacing w:val="-2"/>
          <w:position w:val="4"/>
          <w:sz w:val="7"/>
        </w:rPr>
        <w:t>'</w:t>
      </w:r>
      <w:r>
        <w:rPr>
          <w:rFonts w:ascii="Arial"/>
          <w:color w:val="999999"/>
          <w:sz w:val="12"/>
        </w:rPr>
        <w:t>\</w:t>
      </w:r>
      <w:r>
        <w:rPr>
          <w:rFonts w:ascii="Arial"/>
          <w:sz w:val="12"/>
        </w:rPr>
      </w:r>
    </w:p>
    <w:p>
      <w:pPr>
        <w:spacing w:line="240" w:lineRule="auto" w:before="9"/>
        <w:rPr>
          <w:rFonts w:ascii="Arial" w:hAnsi="Arial" w:cs="Arial" w:eastAsia="Arial"/>
          <w:sz w:val="9"/>
          <w:szCs w:val="9"/>
        </w:rPr>
      </w:pPr>
    </w:p>
    <w:p>
      <w:pPr>
        <w:spacing w:line="69" w:lineRule="atLeast" w:before="0"/>
        <w:ind w:left="0" w:right="15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999999"/>
          <w:w w:val="95"/>
          <w:sz w:val="16"/>
        </w:rPr>
        <w:t>_</w:t>
      </w:r>
      <w:r>
        <w:rPr>
          <w:rFonts w:ascii="Times New Roman"/>
          <w:color w:val="999999"/>
          <w:spacing w:val="-13"/>
          <w:w w:val="95"/>
          <w:sz w:val="16"/>
        </w:rPr>
        <w:t> </w:t>
      </w:r>
      <w:r>
        <w:rPr>
          <w:rFonts w:ascii="Times New Roman"/>
          <w:color w:val="999999"/>
          <w:w w:val="280"/>
          <w:sz w:val="16"/>
        </w:rPr>
        <w:t>,</w:t>
      </w:r>
      <w:r>
        <w:rPr>
          <w:rFonts w:ascii="Times New Roman"/>
          <w:sz w:val="16"/>
        </w:rPr>
      </w:r>
    </w:p>
    <w:p>
      <w:pPr>
        <w:spacing w:line="529" w:lineRule="atLeast" w:before="0"/>
        <w:ind w:left="10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color w:val="999999"/>
          <w:spacing w:val="-2"/>
          <w:w w:val="95"/>
          <w:position w:val="10"/>
          <w:sz w:val="19"/>
        </w:rPr>
        <w:t>'</w:t>
      </w:r>
      <w:r>
        <w:rPr>
          <w:rFonts w:ascii="Times New Roman"/>
          <w:color w:val="999999"/>
          <w:spacing w:val="-2"/>
          <w:w w:val="95"/>
          <w:sz w:val="20"/>
        </w:rPr>
        <w:t>\</w:t>
      </w:r>
      <w:r>
        <w:rPr>
          <w:rFonts w:ascii="Times New Roman"/>
          <w:color w:val="999999"/>
          <w:spacing w:val="-5"/>
          <w:w w:val="95"/>
          <w:sz w:val="20"/>
        </w:rPr>
        <w:t>.,P</w:t>
      </w:r>
      <w:r>
        <w:rPr>
          <w:rFonts w:ascii="Times New Roman"/>
          <w:sz w:val="20"/>
        </w:rPr>
      </w:r>
    </w:p>
    <w:p>
      <w:pPr>
        <w:spacing w:line="529" w:lineRule="atLeast" w:before="0"/>
        <w:ind w:left="71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25"/>
        </w:rPr>
        <w:br w:type="column"/>
      </w:r>
      <w:r>
        <w:rPr>
          <w:rFonts w:ascii="Times New Roman"/>
          <w:color w:val="999999"/>
          <w:w w:val="125"/>
          <w:sz w:val="6"/>
        </w:rPr>
        <w:t>AVG.TRl!l!IBalfT1-</w:t>
      </w:r>
      <w:r>
        <w:rPr>
          <w:rFonts w:ascii="Times New Roman"/>
          <w:sz w:val="6"/>
        </w:rPr>
      </w:r>
    </w:p>
    <w:p>
      <w:pPr>
        <w:tabs>
          <w:tab w:pos="280" w:val="left" w:leader="none"/>
        </w:tabs>
        <w:spacing w:line="521" w:lineRule="atLeast" w:before="0"/>
        <w:ind w:left="-3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15"/>
        </w:rPr>
        <w:br w:type="column"/>
      </w:r>
      <w:r>
        <w:rPr>
          <w:rFonts w:ascii="Times New Roman"/>
          <w:i/>
          <w:color w:val="999999"/>
          <w:w w:val="115"/>
          <w:sz w:val="14"/>
        </w:rPr>
        <w:t>#'</w:t>
        <w:tab/>
      </w:r>
      <w:r>
        <w:rPr>
          <w:rFonts w:ascii="Times New Roman"/>
          <w:color w:val="999999"/>
          <w:w w:val="95"/>
          <w:sz w:val="14"/>
        </w:rPr>
        <w:t>\.</w:t>
      </w:r>
      <w:r>
        <w:rPr>
          <w:rFonts w:ascii="Times New Roman"/>
          <w:color w:val="999999"/>
          <w:spacing w:val="3"/>
          <w:w w:val="95"/>
          <w:sz w:val="14"/>
        </w:rPr>
        <w:t> </w:t>
      </w:r>
      <w:r>
        <w:rPr>
          <w:rFonts w:ascii="Times New Roman"/>
          <w:color w:val="999999"/>
          <w:w w:val="240"/>
          <w:position w:val="9"/>
          <w:sz w:val="17"/>
        </w:rPr>
        <w:t>'</w:t>
      </w:r>
      <w:r>
        <w:rPr>
          <w:rFonts w:ascii="Times New Roman"/>
          <w:color w:val="999999"/>
          <w:spacing w:val="-34"/>
          <w:w w:val="240"/>
          <w:position w:val="9"/>
          <w:sz w:val="17"/>
        </w:rPr>
        <w:t> </w:t>
      </w:r>
      <w:r>
        <w:rPr>
          <w:rFonts w:ascii="Times New Roman"/>
          <w:color w:val="999999"/>
          <w:w w:val="195"/>
          <w:sz w:val="14"/>
        </w:rPr>
        <w:t>,</w:t>
      </w:r>
      <w:r>
        <w:rPr>
          <w:rFonts w:ascii="Times New Roman"/>
          <w:sz w:val="14"/>
        </w:rPr>
      </w:r>
    </w:p>
    <w:p>
      <w:pPr>
        <w:spacing w:line="26" w:lineRule="atLeast" w:before="0"/>
        <w:ind w:left="35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999999"/>
          <w:spacing w:val="-3"/>
          <w:w w:val="280"/>
          <w:sz w:val="17"/>
        </w:rPr>
        <w:t>'</w:t>
      </w:r>
      <w:r>
        <w:rPr>
          <w:rFonts w:ascii="Times New Roman"/>
          <w:color w:val="999999"/>
          <w:spacing w:val="-3"/>
          <w:w w:val="280"/>
          <w:position w:val="-7"/>
          <w:sz w:val="17"/>
        </w:rPr>
        <w:t>'</w:t>
      </w:r>
      <w:r>
        <w:rPr>
          <w:rFonts w:ascii="Times New Roman"/>
          <w:color w:val="999999"/>
          <w:spacing w:val="-44"/>
          <w:w w:val="280"/>
          <w:position w:val="-7"/>
          <w:sz w:val="17"/>
        </w:rPr>
        <w:t> </w:t>
      </w:r>
      <w:r>
        <w:rPr>
          <w:rFonts w:ascii="Times New Roman"/>
          <w:color w:val="999999"/>
          <w:w w:val="320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476" w:lineRule="atLeast" w:before="0"/>
        <w:ind w:left="1015" w:right="0" w:hanging="13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40"/>
        </w:rPr>
        <w:br w:type="column"/>
      </w:r>
      <w:r>
        <w:rPr>
          <w:rFonts w:ascii="Times New Roman"/>
          <w:color w:val="999999"/>
          <w:w w:val="140"/>
          <w:sz w:val="6"/>
        </w:rPr>
        <w:t>A-</w:t>
      </w:r>
      <w:r>
        <w:rPr>
          <w:rFonts w:ascii="Times New Roman"/>
          <w:color w:val="999999"/>
          <w:spacing w:val="-1"/>
          <w:w w:val="140"/>
          <w:sz w:val="6"/>
        </w:rPr>
        <w:t> </w:t>
      </w:r>
      <w:r>
        <w:rPr>
          <w:rFonts w:ascii="Times New Roman"/>
          <w:color w:val="999999"/>
          <w:w w:val="140"/>
          <w:sz w:val="6"/>
        </w:rPr>
        <w:t>TREEIEBl&lt;T1-</w:t>
      </w:r>
      <w:r>
        <w:rPr>
          <w:rFonts w:ascii="Times New Roman"/>
          <w:sz w:val="6"/>
        </w:rPr>
      </w:r>
    </w:p>
    <w:p>
      <w:pPr>
        <w:spacing w:line="127" w:lineRule="atLeast" w:before="0"/>
        <w:ind w:left="1015" w:right="0" w:firstLine="0"/>
        <w:jc w:val="left"/>
        <w:rPr>
          <w:rFonts w:ascii="Arial" w:hAnsi="Arial" w:cs="Arial" w:eastAsia="Arial"/>
          <w:sz w:val="5"/>
          <w:szCs w:val="5"/>
        </w:rPr>
      </w:pPr>
      <w:r>
        <w:rPr>
          <w:rFonts w:ascii="Arial"/>
          <w:color w:val="999999"/>
          <w:spacing w:val="-1"/>
          <w:w w:val="120"/>
          <w:sz w:val="5"/>
        </w:rPr>
        <w:t>I</w:t>
      </w:r>
      <w:r>
        <w:rPr>
          <w:rFonts w:ascii="Arial"/>
          <w:color w:val="999999"/>
          <w:spacing w:val="-3"/>
          <w:w w:val="120"/>
          <w:sz w:val="5"/>
        </w:rPr>
        <w:t>NCllllDLW.</w:t>
      </w:r>
      <w:r>
        <w:rPr>
          <w:rFonts w:ascii="Arial"/>
          <w:color w:val="999999"/>
          <w:spacing w:val="-1"/>
          <w:w w:val="120"/>
          <w:sz w:val="5"/>
        </w:rPr>
        <w:t> </w:t>
      </w:r>
      <w:r>
        <w:rPr>
          <w:rFonts w:ascii="Arial"/>
          <w:color w:val="999999"/>
          <w:w w:val="120"/>
          <w:sz w:val="5"/>
        </w:rPr>
        <w:t>1REE8</w:t>
      </w:r>
      <w:r>
        <w:rPr>
          <w:rFonts w:ascii="Arial"/>
          <w:sz w:val="5"/>
        </w:rPr>
      </w:r>
    </w:p>
    <w:p>
      <w:pPr>
        <w:tabs>
          <w:tab w:pos="1076" w:val="left" w:leader="none"/>
          <w:tab w:pos="2102" w:val="left" w:leader="none"/>
        </w:tabs>
        <w:spacing w:line="529" w:lineRule="atLeast" w:before="0"/>
        <w:ind w:left="64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50"/>
        </w:rPr>
        <w:br w:type="column"/>
      </w:r>
      <w:r>
        <w:rPr>
          <w:rFonts w:ascii="Times New Roman" w:hAnsi="Times New Roman"/>
          <w:color w:val="999999"/>
          <w:w w:val="50"/>
          <w:position w:val="-35"/>
          <w:sz w:val="61"/>
        </w:rPr>
        <w:t>..</w:t>
        <w:tab/>
      </w:r>
      <w:r>
        <w:rPr>
          <w:rFonts w:ascii="Arial" w:hAnsi="Arial"/>
          <w:i/>
          <w:color w:val="999999"/>
          <w:spacing w:val="-18"/>
          <w:w w:val="140"/>
          <w:position w:val="1"/>
          <w:sz w:val="12"/>
        </w:rPr>
        <w:t>;</w:t>
      </w:r>
      <w:r>
        <w:rPr>
          <w:rFonts w:ascii="Arial" w:hAnsi="Arial"/>
          <w:i/>
          <w:color w:val="999999"/>
          <w:spacing w:val="-16"/>
          <w:w w:val="140"/>
          <w:sz w:val="8"/>
        </w:rPr>
        <w:t>I</w:t>
      </w:r>
      <w:r>
        <w:rPr>
          <w:rFonts w:ascii="Arial" w:hAnsi="Arial"/>
          <w:i/>
          <w:color w:val="999999"/>
          <w:w w:val="140"/>
          <w:position w:val="1"/>
          <w:sz w:val="12"/>
        </w:rPr>
        <w:t>$</w:t>
      </w:r>
      <w:r>
        <w:rPr>
          <w:rFonts w:ascii="Arial" w:hAnsi="Arial"/>
          <w:i/>
          <w:color w:val="999999"/>
          <w:spacing w:val="-12"/>
          <w:w w:val="140"/>
          <w:position w:val="1"/>
          <w:sz w:val="12"/>
        </w:rPr>
        <w:t> </w:t>
      </w:r>
      <w:r>
        <w:rPr>
          <w:rFonts w:ascii="Arial" w:hAnsi="Arial"/>
          <w:i/>
          <w:color w:val="999999"/>
          <w:w w:val="320"/>
          <w:position w:val="1"/>
          <w:sz w:val="12"/>
        </w:rPr>
        <w:t>'</w:t>
      </w:r>
      <w:r>
        <w:rPr>
          <w:rFonts w:ascii="Arial" w:hAnsi="Arial"/>
          <w:i/>
          <w:color w:val="999999"/>
          <w:spacing w:val="-35"/>
          <w:w w:val="320"/>
          <w:position w:val="1"/>
          <w:sz w:val="12"/>
        </w:rPr>
        <w:t> </w:t>
      </w:r>
      <w:r>
        <w:rPr>
          <w:rFonts w:ascii="Arial" w:hAnsi="Arial"/>
          <w:color w:val="999999"/>
          <w:spacing w:val="-55"/>
          <w:w w:val="320"/>
          <w:position w:val="1"/>
          <w:sz w:val="12"/>
        </w:rPr>
        <w:t>·</w:t>
      </w:r>
      <w:r>
        <w:rPr>
          <w:rFonts w:ascii="Arial" w:hAnsi="Arial"/>
          <w:color w:val="999999"/>
          <w:spacing w:val="-268"/>
          <w:w w:val="320"/>
          <w:position w:val="1"/>
          <w:sz w:val="12"/>
        </w:rPr>
        <w:t>.</w:t>
      </w:r>
      <w:r>
        <w:rPr>
          <w:rFonts w:ascii="Arial" w:hAnsi="Arial"/>
          <w:color w:val="B6B6B6"/>
          <w:spacing w:val="-3"/>
          <w:w w:val="320"/>
          <w:sz w:val="8"/>
        </w:rPr>
        <w:t>,</w:t>
      </w:r>
      <w:r>
        <w:rPr>
          <w:rFonts w:ascii="Arial" w:hAnsi="Arial"/>
          <w:color w:val="999999"/>
          <w:w w:val="320"/>
          <w:position w:val="1"/>
          <w:sz w:val="12"/>
        </w:rPr>
        <w:t>.</w:t>
        <w:tab/>
      </w:r>
      <w:r>
        <w:rPr>
          <w:rFonts w:ascii="Arial" w:hAnsi="Arial"/>
          <w:color w:val="999999"/>
          <w:w w:val="245"/>
          <w:position w:val="1"/>
          <w:sz w:val="12"/>
        </w:rPr>
        <w:t>..</w:t>
      </w:r>
      <w:r>
        <w:rPr>
          <w:rFonts w:ascii="Arial" w:hAnsi="Arial"/>
          <w:sz w:val="12"/>
        </w:rPr>
      </w:r>
    </w:p>
    <w:p>
      <w:pPr>
        <w:numPr>
          <w:ilvl w:val="0"/>
          <w:numId w:val="8"/>
        </w:numPr>
        <w:tabs>
          <w:tab w:pos="230" w:val="left" w:leader="none"/>
        </w:tabs>
        <w:spacing w:line="529" w:lineRule="atLeast" w:before="0"/>
        <w:ind w:left="229" w:right="0" w:hanging="14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rFonts w:ascii="Times New Roman"/>
          <w:color w:val="999999"/>
          <w:w w:val="115"/>
          <w:sz w:val="6"/>
        </w:rPr>
        <w:br w:type="column"/>
        <w:t>TREEIEBl&lt;T1- </w:t>
      </w:r>
      <w:r>
        <w:rPr>
          <w:rFonts w:ascii="Times New Roman"/>
          <w:color w:val="999999"/>
          <w:spacing w:val="9"/>
          <w:w w:val="115"/>
          <w:sz w:val="6"/>
        </w:rPr>
        <w:t> </w:t>
      </w:r>
      <w:r>
        <w:rPr>
          <w:rFonts w:ascii="Times New Roman"/>
          <w:color w:val="999999"/>
          <w:w w:val="90"/>
          <w:position w:val="-3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529" w:lineRule="atLeast" w:before="0"/>
        <w:ind w:left="31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235"/>
        </w:rPr>
        <w:br w:type="column"/>
      </w:r>
      <w:r>
        <w:rPr>
          <w:rFonts w:ascii="Times New Roman"/>
          <w:color w:val="999999"/>
          <w:w w:val="235"/>
          <w:position w:val="-9"/>
          <w:sz w:val="17"/>
        </w:rPr>
        <w:t>'</w:t>
      </w:r>
      <w:r>
        <w:rPr>
          <w:rFonts w:ascii="Times New Roman"/>
          <w:color w:val="999999"/>
          <w:spacing w:val="3"/>
          <w:w w:val="235"/>
          <w:position w:val="-9"/>
          <w:sz w:val="17"/>
        </w:rPr>
        <w:t> </w:t>
      </w:r>
      <w:r>
        <w:rPr>
          <w:rFonts w:ascii="Arial"/>
          <w:color w:val="999999"/>
          <w:w w:val="115"/>
          <w:sz w:val="14"/>
        </w:rPr>
        <w:t>'.</w:t>
      </w:r>
      <w:r>
        <w:rPr>
          <w:rFonts w:ascii="Arial"/>
          <w:color w:val="999999"/>
          <w:spacing w:val="41"/>
          <w:w w:val="115"/>
          <w:sz w:val="14"/>
        </w:rPr>
        <w:t> </w:t>
      </w:r>
      <w:r>
        <w:rPr>
          <w:rFonts w:ascii="Arial"/>
          <w:i/>
          <w:color w:val="999999"/>
          <w:spacing w:val="-3"/>
          <w:w w:val="90"/>
          <w:sz w:val="14"/>
        </w:rPr>
        <w:t>&lt;-;.....</w:t>
      </w:r>
      <w:r>
        <w:rPr>
          <w:rFonts w:ascii="Arial"/>
          <w:sz w:val="14"/>
        </w:rPr>
      </w:r>
    </w:p>
    <w:p>
      <w:pPr>
        <w:spacing w:line="668" w:lineRule="atLeast" w:before="0"/>
        <w:ind w:left="573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215"/>
        </w:rPr>
        <w:br w:type="column"/>
      </w:r>
      <w:r>
        <w:rPr>
          <w:rFonts w:ascii="Arial"/>
          <w:i/>
          <w:color w:val="999999"/>
          <w:w w:val="215"/>
          <w:sz w:val="6"/>
        </w:rPr>
        <w:t>j</w:t>
      </w:r>
      <w:r>
        <w:rPr>
          <w:rFonts w:ascii="Arial"/>
          <w:sz w:val="6"/>
        </w:rPr>
      </w:r>
    </w:p>
    <w:p>
      <w:pPr>
        <w:tabs>
          <w:tab w:pos="2135" w:val="left" w:leader="none"/>
        </w:tabs>
        <w:spacing w:line="132" w:lineRule="exact" w:before="0"/>
        <w:ind w:left="63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Arial"/>
          <w:color w:val="999999"/>
          <w:w w:val="115"/>
          <w:position w:val="10"/>
          <w:sz w:val="48"/>
        </w:rPr>
        <w:t>-</w:t>
      </w:r>
      <w:r>
        <w:rPr>
          <w:rFonts w:ascii="Arial"/>
          <w:color w:val="999999"/>
          <w:spacing w:val="-78"/>
          <w:w w:val="115"/>
          <w:position w:val="10"/>
          <w:sz w:val="48"/>
        </w:rPr>
        <w:t> </w:t>
      </w:r>
      <w:r>
        <w:rPr>
          <w:rFonts w:ascii="Times New Roman"/>
          <w:color w:val="999999"/>
          <w:spacing w:val="-10"/>
          <w:w w:val="115"/>
          <w:position w:val="2"/>
          <w:sz w:val="35"/>
        </w:rPr>
        <w:t>o</w:t>
      </w:r>
      <w:r>
        <w:rPr>
          <w:rFonts w:ascii="Times New Roman"/>
          <w:color w:val="999999"/>
          <w:spacing w:val="-9"/>
          <w:w w:val="115"/>
          <w:position w:val="2"/>
          <w:sz w:val="35"/>
        </w:rPr>
        <w:t>-</w:t>
        <w:tab/>
      </w:r>
      <w:r>
        <w:rPr>
          <w:rFonts w:ascii="Times New Roman"/>
          <w:color w:val="999999"/>
          <w:w w:val="80"/>
          <w:sz w:val="40"/>
        </w:rPr>
        <w:t>..</w:t>
      </w:r>
      <w:r>
        <w:rPr>
          <w:rFonts w:ascii="Times New Roman"/>
          <w:sz w:val="40"/>
        </w:rPr>
      </w:r>
    </w:p>
    <w:p>
      <w:pPr>
        <w:spacing w:after="0" w:line="132" w:lineRule="exac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31660" w:h="22370" w:orient="landscape"/>
          <w:pgMar w:top="480" w:bottom="280" w:left="280" w:right="300"/>
          <w:cols w:num="14" w:equalWidth="0">
            <w:col w:w="4184" w:space="40"/>
            <w:col w:w="1429" w:space="40"/>
            <w:col w:w="1919" w:space="40"/>
            <w:col w:w="3471" w:space="40"/>
            <w:col w:w="2331" w:space="40"/>
            <w:col w:w="3074" w:space="40"/>
            <w:col w:w="385" w:space="40"/>
            <w:col w:w="714" w:space="40"/>
            <w:col w:w="685" w:space="40"/>
            <w:col w:w="1652" w:space="40"/>
            <w:col w:w="2280" w:space="40"/>
            <w:col w:w="1011" w:space="40"/>
            <w:col w:w="956" w:space="40"/>
            <w:col w:w="6469"/>
          </w:cols>
        </w:sectPr>
      </w:pPr>
    </w:p>
    <w:p>
      <w:pPr>
        <w:spacing w:line="378" w:lineRule="atLeast" w:before="0"/>
        <w:ind w:left="902" w:right="0" w:firstLine="0"/>
        <w:jc w:val="center"/>
        <w:rPr>
          <w:rFonts w:ascii="Arial" w:hAnsi="Arial" w:cs="Arial" w:eastAsia="Arial"/>
          <w:sz w:val="29"/>
          <w:szCs w:val="29"/>
        </w:rPr>
      </w:pPr>
      <w:r>
        <w:rPr/>
        <w:pict>
          <v:shape style="position:absolute;margin-left:199.827148pt;margin-top:9.361928pt;width:4.650pt;height:14.3pt;mso-position-horizontal-relative:page;mso-position-vertical-relative:paragraph;z-index:7168" type="#_x0000_t202" filled="false" stroked="false">
            <v:textbox inset="0,0,0,0">
              <w:txbxContent>
                <w:p>
                  <w:pPr>
                    <w:spacing w:line="2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07D8D8"/>
                      <w:w w:val="50"/>
                      <w:sz w:val="28"/>
                    </w:rPr>
                    <w:t>T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95"/>
          <w:sz w:val="29"/>
        </w:rPr>
        <w:t>-</w:t>
      </w:r>
      <w:r>
        <w:rPr>
          <w:rFonts w:ascii="Arial"/>
          <w:color w:val="999999"/>
          <w:spacing w:val="-17"/>
          <w:w w:val="95"/>
          <w:sz w:val="29"/>
        </w:rPr>
        <w:t>"</w:t>
      </w:r>
      <w:r>
        <w:rPr>
          <w:rFonts w:ascii="Arial"/>
          <w:color w:val="999999"/>
          <w:spacing w:val="-25"/>
          <w:w w:val="95"/>
          <w:sz w:val="29"/>
        </w:rPr>
        <w:t>"</w:t>
      </w:r>
      <w:r>
        <w:rPr>
          <w:rFonts w:ascii="Arial"/>
          <w:color w:val="999999"/>
          <w:w w:val="95"/>
          <w:sz w:val="29"/>
        </w:rPr>
        <w:t>,,.=</w:t>
      </w:r>
      <w:r>
        <w:rPr>
          <w:rFonts w:ascii="Arial"/>
          <w:color w:val="999999"/>
          <w:spacing w:val="-68"/>
          <w:w w:val="95"/>
          <w:sz w:val="29"/>
        </w:rPr>
        <w:t> </w:t>
      </w:r>
      <w:r>
        <w:rPr>
          <w:rFonts w:ascii="Arial"/>
          <w:color w:val="999999"/>
          <w:w w:val="95"/>
          <w:sz w:val="29"/>
        </w:rPr>
        <w:t>-</w:t>
      </w:r>
      <w:r>
        <w:rPr>
          <w:rFonts w:ascii="Arial"/>
          <w:sz w:val="29"/>
        </w:rPr>
      </w:r>
    </w:p>
    <w:p>
      <w:pPr>
        <w:tabs>
          <w:tab w:pos="1294" w:val="left" w:leader="none"/>
        </w:tabs>
        <w:spacing w:line="117" w:lineRule="exact" w:before="0"/>
        <w:ind w:left="1007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w w:val="130"/>
          <w:sz w:val="15"/>
        </w:rPr>
        <w:t>-</w:t>
        <w:tab/>
      </w:r>
      <w:r>
        <w:rPr>
          <w:rFonts w:ascii="Arial"/>
          <w:color w:val="999999"/>
          <w:spacing w:val="-12"/>
          <w:w w:val="130"/>
          <w:sz w:val="15"/>
        </w:rPr>
        <w:t>_;</w:t>
      </w:r>
      <w:r>
        <w:rPr>
          <w:rFonts w:ascii="Arial"/>
          <w:color w:val="999999"/>
          <w:spacing w:val="-8"/>
          <w:w w:val="130"/>
          <w:sz w:val="15"/>
        </w:rPr>
        <w:t>--</w:t>
      </w:r>
      <w:r>
        <w:rPr>
          <w:rFonts w:ascii="Arial"/>
          <w:color w:val="999999"/>
          <w:spacing w:val="24"/>
          <w:w w:val="130"/>
          <w:sz w:val="15"/>
        </w:rPr>
        <w:t> </w:t>
      </w:r>
      <w:r>
        <w:rPr>
          <w:rFonts w:ascii="Arial"/>
          <w:color w:val="999999"/>
          <w:spacing w:val="-10"/>
          <w:w w:val="130"/>
          <w:sz w:val="15"/>
        </w:rPr>
        <w:t>--</w:t>
      </w:r>
      <w:r>
        <w:rPr>
          <w:rFonts w:ascii="Arial"/>
          <w:color w:val="999999"/>
          <w:spacing w:val="-24"/>
          <w:w w:val="130"/>
          <w:sz w:val="15"/>
        </w:rPr>
        <w:t> </w:t>
      </w:r>
      <w:r>
        <w:rPr>
          <w:rFonts w:ascii="Arial"/>
          <w:color w:val="999999"/>
          <w:spacing w:val="-1"/>
          <w:w w:val="90"/>
          <w:sz w:val="15"/>
        </w:rPr>
        <w:t>-</w:t>
      </w:r>
      <w:r>
        <w:rPr>
          <w:rFonts w:ascii="Arial"/>
          <w:color w:val="B6B6B6"/>
          <w:spacing w:val="-2"/>
          <w:w w:val="90"/>
          <w:sz w:val="15"/>
        </w:rPr>
        <w:t>"</w:t>
      </w:r>
      <w:r>
        <w:rPr>
          <w:rFonts w:ascii="Arial"/>
          <w:color w:val="999999"/>
          <w:spacing w:val="-2"/>
          <w:w w:val="90"/>
          <w:sz w:val="15"/>
        </w:rPr>
        <w:t>_</w:t>
      </w:r>
      <w:r>
        <w:rPr>
          <w:rFonts w:ascii="Arial"/>
          <w:color w:val="999999"/>
          <w:w w:val="90"/>
          <w:sz w:val="15"/>
        </w:rPr>
        <w:t> "'</w:t>
      </w:r>
      <w:r>
        <w:rPr>
          <w:rFonts w:ascii="Arial"/>
          <w:color w:val="999999"/>
          <w:spacing w:val="-11"/>
          <w:w w:val="90"/>
          <w:sz w:val="15"/>
        </w:rPr>
        <w:t> </w:t>
      </w:r>
      <w:r>
        <w:rPr>
          <w:rFonts w:ascii="Arial"/>
          <w:color w:val="999999"/>
          <w:w w:val="90"/>
          <w:sz w:val="15"/>
        </w:rPr>
        <w:t>--</w:t>
      </w:r>
      <w:r>
        <w:rPr>
          <w:rFonts w:ascii="Arial"/>
          <w:color w:val="999999"/>
          <w:spacing w:val="-1"/>
          <w:w w:val="90"/>
          <w:sz w:val="15"/>
        </w:rPr>
        <w:t> </w:t>
      </w:r>
      <w:r>
        <w:rPr>
          <w:rFonts w:ascii="Arial"/>
          <w:color w:val="999999"/>
          <w:spacing w:val="-6"/>
          <w:w w:val="265"/>
          <w:sz w:val="15"/>
        </w:rPr>
        <w:t>',t</w:t>
      </w:r>
      <w:r>
        <w:rPr>
          <w:rFonts w:ascii="Arial"/>
          <w:color w:val="999999"/>
          <w:spacing w:val="-26"/>
          <w:w w:val="265"/>
          <w:sz w:val="15"/>
        </w:rPr>
        <w:t> </w:t>
      </w:r>
      <w:r>
        <w:rPr>
          <w:rFonts w:ascii="Arial"/>
          <w:color w:val="999999"/>
          <w:w w:val="90"/>
          <w:sz w:val="15"/>
        </w:rPr>
        <w:t>.,,t,</w:t>
      </w:r>
      <w:r>
        <w:rPr>
          <w:rFonts w:ascii="Arial"/>
          <w:sz w:val="15"/>
        </w:rPr>
      </w:r>
    </w:p>
    <w:p>
      <w:pPr>
        <w:spacing w:line="303" w:lineRule="atLeast" w:before="39"/>
        <w:ind w:left="166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>
          <w:rFonts w:ascii="Arial"/>
          <w:color w:val="999999"/>
          <w:w w:val="80"/>
          <w:sz w:val="42"/>
        </w:rPr>
        <w:t>..</w:t>
      </w:r>
      <w:r>
        <w:rPr>
          <w:rFonts w:ascii="Arial"/>
          <w:sz w:val="42"/>
        </w:rPr>
      </w:r>
    </w:p>
    <w:p>
      <w:pPr>
        <w:numPr>
          <w:ilvl w:val="1"/>
          <w:numId w:val="8"/>
        </w:numPr>
        <w:tabs>
          <w:tab w:pos="364" w:val="left" w:leader="none"/>
        </w:tabs>
        <w:spacing w:line="497" w:lineRule="atLeast" w:before="0"/>
        <w:ind w:left="363" w:right="0" w:hanging="197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i/>
          <w:color w:val="07D8D8"/>
          <w:w w:val="70"/>
          <w:sz w:val="36"/>
        </w:rPr>
        <w:br w:type="column"/>
        <w:t>r</w:t>
      </w:r>
      <w:r>
        <w:rPr>
          <w:rFonts w:ascii="Times New Roman"/>
          <w:sz w:val="36"/>
        </w:rPr>
      </w:r>
    </w:p>
    <w:p>
      <w:pPr>
        <w:spacing w:line="584" w:lineRule="atLeast" w:before="0"/>
        <w:ind w:left="388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/>
        <w:br w:type="column"/>
      </w:r>
      <w:r>
        <w:rPr>
          <w:rFonts w:ascii="Times New Roman"/>
          <w:color w:val="999999"/>
          <w:spacing w:val="-90"/>
          <w:sz w:val="6"/>
        </w:rPr>
        <w:t>.</w:t>
      </w:r>
      <w:r>
        <w:rPr>
          <w:rFonts w:ascii="Times New Roman"/>
          <w:color w:val="999999"/>
          <w:sz w:val="6"/>
        </w:rPr>
        <w:t>G1.1</w:t>
      </w:r>
      <w:r>
        <w:rPr>
          <w:rFonts w:ascii="Times New Roman"/>
          <w:sz w:val="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tabs>
          <w:tab w:pos="771" w:val="left" w:leader="none"/>
        </w:tabs>
        <w:spacing w:line="256" w:lineRule="exact" w:before="0"/>
        <w:ind w:left="16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w w:val="95"/>
          <w:sz w:val="28"/>
        </w:rPr>
        <w:t>..</w:t>
        <w:tab/>
      </w:r>
      <w:r>
        <w:rPr>
          <w:rFonts w:ascii="Times New Roman"/>
          <w:color w:val="999999"/>
          <w:spacing w:val="-2"/>
          <w:w w:val="95"/>
          <w:position w:val="1"/>
          <w:sz w:val="14"/>
        </w:rPr>
        <w:t>.....</w:t>
      </w:r>
      <w:r>
        <w:rPr>
          <w:rFonts w:ascii="Arial"/>
          <w:color w:val="999999"/>
          <w:spacing w:val="-1"/>
          <w:w w:val="95"/>
          <w:position w:val="1"/>
          <w:sz w:val="15"/>
        </w:rPr>
        <w:t>,</w:t>
      </w:r>
      <w:r>
        <w:rPr>
          <w:rFonts w:ascii="Arial"/>
          <w:sz w:val="15"/>
        </w:rPr>
      </w:r>
    </w:p>
    <w:p>
      <w:pPr>
        <w:spacing w:line="224" w:lineRule="atLeast" w:before="0"/>
        <w:ind w:left="0" w:right="36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60"/>
          <w:sz w:val="26"/>
        </w:rPr>
        <w:t>..</w:t>
      </w:r>
      <w:r>
        <w:rPr>
          <w:rFonts w:ascii="Times New Roman"/>
          <w:color w:val="999999"/>
          <w:spacing w:val="-32"/>
          <w:w w:val="60"/>
          <w:sz w:val="26"/>
        </w:rPr>
        <w:t>.</w:t>
      </w:r>
      <w:r>
        <w:rPr>
          <w:rFonts w:ascii="Times New Roman"/>
          <w:color w:val="999999"/>
          <w:spacing w:val="-80"/>
          <w:w w:val="60"/>
          <w:position w:val="-18"/>
          <w:sz w:val="61"/>
        </w:rPr>
        <w:t>.</w:t>
      </w:r>
      <w:r>
        <w:rPr>
          <w:rFonts w:ascii="Times New Roman"/>
          <w:color w:val="999999"/>
          <w:spacing w:val="-17"/>
          <w:w w:val="60"/>
          <w:sz w:val="26"/>
        </w:rPr>
        <w:t>.</w:t>
      </w:r>
      <w:r>
        <w:rPr>
          <w:rFonts w:ascii="Times New Roman"/>
          <w:color w:val="999999"/>
          <w:spacing w:val="-23"/>
          <w:w w:val="60"/>
          <w:sz w:val="26"/>
        </w:rPr>
        <w:t>.</w:t>
      </w:r>
      <w:r>
        <w:rPr>
          <w:rFonts w:ascii="Times New Roman"/>
          <w:color w:val="999999"/>
          <w:spacing w:val="-30"/>
          <w:w w:val="60"/>
          <w:sz w:val="26"/>
        </w:rPr>
        <w:t>.</w:t>
      </w:r>
      <w:r>
        <w:rPr>
          <w:rFonts w:ascii="Times New Roman"/>
          <w:color w:val="999999"/>
          <w:w w:val="60"/>
          <w:position w:val="-18"/>
          <w:sz w:val="61"/>
        </w:rPr>
        <w:t>..</w:t>
      </w:r>
      <w:r>
        <w:rPr>
          <w:rFonts w:ascii="Times New Roman"/>
          <w:sz w:val="61"/>
        </w:rPr>
      </w:r>
    </w:p>
    <w:p>
      <w:pPr>
        <w:pStyle w:val="Heading4"/>
        <w:spacing w:line="497" w:lineRule="atLeast"/>
        <w:ind w:left="166" w:right="0"/>
        <w:jc w:val="left"/>
        <w:rPr>
          <w:i w:val="0"/>
        </w:rPr>
      </w:pPr>
      <w:r>
        <w:rPr>
          <w:i w:val="0"/>
          <w:w w:val="40"/>
        </w:rPr>
        <w:br w:type="column"/>
      </w:r>
      <w:r>
        <w:rPr>
          <w:color w:val="999999"/>
          <w:spacing w:val="58"/>
          <w:w w:val="40"/>
        </w:rPr>
        <w:t>-</w:t>
      </w:r>
      <w:r>
        <w:rPr>
          <w:color w:val="999999"/>
          <w:spacing w:val="68"/>
          <w:w w:val="40"/>
        </w:rPr>
        <w:t>-</w:t>
      </w:r>
      <w:r>
        <w:rPr>
          <w:color w:val="999999"/>
          <w:spacing w:val="58"/>
          <w:w w:val="40"/>
        </w:rPr>
        <w:t>-</w:t>
      </w:r>
      <w:r>
        <w:rPr>
          <w:color w:val="999999"/>
          <w:w w:val="40"/>
        </w:rPr>
        <w:t>"</w:t>
      </w:r>
      <w:r>
        <w:rPr>
          <w:color w:val="999999"/>
          <w:spacing w:val="26"/>
          <w:w w:val="40"/>
        </w:rPr>
        <w:t> </w:t>
      </w:r>
      <w:r>
        <w:rPr>
          <w:color w:val="999999"/>
          <w:spacing w:val="57"/>
          <w:w w:val="40"/>
        </w:rPr>
        <w:t>-</w:t>
      </w:r>
      <w:r>
        <w:rPr>
          <w:color w:val="999999"/>
          <w:spacing w:val="4"/>
          <w:w w:val="40"/>
        </w:rPr>
        <w:t>z</w:t>
      </w:r>
      <w:r>
        <w:rPr>
          <w:color w:val="999999"/>
          <w:spacing w:val="58"/>
          <w:w w:val="40"/>
        </w:rPr>
        <w:t>-</w:t>
      </w:r>
      <w:r>
        <w:rPr>
          <w:color w:val="999999"/>
          <w:w w:val="40"/>
        </w:rPr>
        <w:t>-</w:t>
      </w:r>
      <w:r>
        <w:rPr>
          <w:i w:val="0"/>
        </w:rPr>
      </w:r>
    </w:p>
    <w:p>
      <w:pPr>
        <w:spacing w:line="497" w:lineRule="atLeast" w:before="0"/>
        <w:ind w:left="166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color w:val="999999"/>
          <w:sz w:val="28"/>
        </w:rPr>
        <w:t>-</w:t>
      </w:r>
      <w:r>
        <w:rPr>
          <w:rFonts w:ascii="Arial"/>
          <w:color w:val="999999"/>
          <w:spacing w:val="-31"/>
          <w:sz w:val="28"/>
        </w:rPr>
        <w:t> </w:t>
      </w:r>
      <w:r>
        <w:rPr>
          <w:rFonts w:ascii="Arial"/>
          <w:color w:val="999999"/>
          <w:sz w:val="28"/>
        </w:rPr>
        <w:t>-</w:t>
      </w:r>
      <w:r>
        <w:rPr>
          <w:rFonts w:ascii="Arial"/>
          <w:color w:val="999999"/>
          <w:spacing w:val="-31"/>
          <w:sz w:val="28"/>
        </w:rPr>
        <w:t> </w:t>
      </w:r>
      <w:r>
        <w:rPr>
          <w:rFonts w:ascii="Arial"/>
          <w:color w:val="999999"/>
          <w:spacing w:val="3"/>
          <w:sz w:val="28"/>
        </w:rPr>
        <w:t>e-</w:t>
      </w:r>
      <w:r>
        <w:rPr>
          <w:rFonts w:ascii="Arial"/>
          <w:color w:val="999999"/>
          <w:spacing w:val="4"/>
          <w:sz w:val="28"/>
        </w:rPr>
        <w:t>-</w:t>
      </w:r>
      <w:r>
        <w:rPr>
          <w:rFonts w:ascii="Arial"/>
          <w:sz w:val="28"/>
        </w:rPr>
      </w:r>
    </w:p>
    <w:p>
      <w:pPr>
        <w:spacing w:line="497" w:lineRule="atLeast" w:before="0"/>
        <w:ind w:left="11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 w:hAnsi="Times New Roman"/>
          <w:color w:val="999999"/>
          <w:sz w:val="26"/>
        </w:rPr>
        <w:t>-</w:t>
      </w:r>
      <w:r>
        <w:rPr>
          <w:rFonts w:ascii="Times New Roman" w:hAnsi="Times New Roman"/>
          <w:color w:val="999999"/>
          <w:spacing w:val="-51"/>
          <w:sz w:val="26"/>
        </w:rPr>
        <w:t> </w:t>
      </w:r>
      <w:r>
        <w:rPr>
          <w:rFonts w:ascii="Times New Roman" w:hAnsi="Times New Roman"/>
          <w:color w:val="999999"/>
          <w:sz w:val="26"/>
        </w:rPr>
        <w:t>-</w:t>
      </w:r>
      <w:r>
        <w:rPr>
          <w:rFonts w:ascii="Times New Roman" w:hAnsi="Times New Roman"/>
          <w:color w:val="999999"/>
          <w:spacing w:val="-50"/>
          <w:sz w:val="26"/>
        </w:rPr>
        <w:t> </w:t>
      </w:r>
      <w:r>
        <w:rPr>
          <w:rFonts w:ascii="Times New Roman" w:hAnsi="Times New Roman"/>
          <w:color w:val="999999"/>
          <w:sz w:val="26"/>
        </w:rPr>
        <w:t>-</w:t>
      </w:r>
      <w:r>
        <w:rPr>
          <w:rFonts w:ascii="Times New Roman" w:hAnsi="Times New Roman"/>
          <w:color w:val="999999"/>
          <w:spacing w:val="-50"/>
          <w:sz w:val="26"/>
        </w:rPr>
        <w:t> </w:t>
      </w:r>
      <w:r>
        <w:rPr>
          <w:rFonts w:ascii="Times New Roman" w:hAnsi="Times New Roman"/>
          <w:color w:val="999999"/>
          <w:sz w:val="26"/>
        </w:rPr>
        <w:t>--</w:t>
      </w:r>
      <w:r>
        <w:rPr>
          <w:rFonts w:ascii="Times New Roman" w:hAnsi="Times New Roman"/>
          <w:color w:val="999999"/>
          <w:spacing w:val="-51"/>
          <w:sz w:val="26"/>
        </w:rPr>
        <w:t> </w:t>
      </w:r>
      <w:r>
        <w:rPr>
          <w:rFonts w:ascii="Times New Roman" w:hAnsi="Times New Roman"/>
          <w:color w:val="999999"/>
          <w:spacing w:val="-27"/>
          <w:sz w:val="26"/>
        </w:rPr>
        <w:t>-</w:t>
      </w:r>
      <w:r>
        <w:rPr>
          <w:rFonts w:ascii="Times New Roman" w:hAnsi="Times New Roman"/>
          <w:color w:val="999999"/>
          <w:sz w:val="26"/>
        </w:rPr>
        <w:t>v::</w:t>
      </w:r>
      <w:r>
        <w:rPr>
          <w:rFonts w:ascii="Times New Roman" w:hAnsi="Times New Roman"/>
          <w:color w:val="999999"/>
          <w:spacing w:val="-50"/>
          <w:sz w:val="26"/>
        </w:rPr>
        <w:t> </w:t>
      </w:r>
      <w:r>
        <w:rPr>
          <w:rFonts w:ascii="Times New Roman" w:hAnsi="Times New Roman"/>
          <w:color w:val="999999"/>
          <w:spacing w:val="-113"/>
          <w:position w:val="3"/>
          <w:sz w:val="28"/>
        </w:rPr>
        <w:t>_</w:t>
      </w:r>
      <w:r>
        <w:rPr>
          <w:rFonts w:ascii="Times New Roman" w:hAnsi="Times New Roman"/>
          <w:color w:val="999999"/>
          <w:sz w:val="26"/>
        </w:rPr>
        <w:t>-</w:t>
      </w:r>
      <w:r>
        <w:rPr>
          <w:rFonts w:ascii="Times New Roman" w:hAnsi="Times New Roman"/>
          <w:color w:val="999999"/>
          <w:spacing w:val="-45"/>
          <w:sz w:val="26"/>
        </w:rPr>
        <w:t> </w:t>
      </w:r>
      <w:r>
        <w:rPr>
          <w:rFonts w:ascii="Times New Roman" w:hAnsi="Times New Roman"/>
          <w:color w:val="999999"/>
          <w:spacing w:val="-27"/>
          <w:position w:val="3"/>
          <w:sz w:val="28"/>
        </w:rPr>
        <w:t>_</w:t>
      </w:r>
      <w:r>
        <w:rPr>
          <w:rFonts w:ascii="Arial" w:hAnsi="Arial"/>
          <w:color w:val="999999"/>
          <w:spacing w:val="-35"/>
          <w:position w:val="-21"/>
          <w:sz w:val="55"/>
        </w:rPr>
        <w:t>·</w:t>
      </w:r>
      <w:r>
        <w:rPr>
          <w:rFonts w:ascii="Times New Roman" w:hAnsi="Times New Roman"/>
          <w:color w:val="999999"/>
          <w:spacing w:val="-13"/>
          <w:position w:val="3"/>
          <w:sz w:val="28"/>
        </w:rPr>
        <w:t>_</w:t>
      </w:r>
      <w:r>
        <w:rPr>
          <w:rFonts w:ascii="Times New Roman" w:hAnsi="Times New Roman"/>
          <w:color w:val="999999"/>
          <w:spacing w:val="-56"/>
          <w:position w:val="-21"/>
          <w:sz w:val="56"/>
        </w:rPr>
        <w:t>.</w:t>
      </w:r>
      <w:r>
        <w:rPr>
          <w:rFonts w:ascii="Times New Roman" w:hAnsi="Times New Roman"/>
          <w:color w:val="999999"/>
          <w:spacing w:val="-74"/>
          <w:position w:val="3"/>
          <w:sz w:val="28"/>
        </w:rPr>
        <w:t>_</w:t>
      </w:r>
      <w:r>
        <w:rPr>
          <w:rFonts w:ascii="Times New Roman" w:hAnsi="Times New Roman"/>
          <w:color w:val="999999"/>
          <w:spacing w:val="-75"/>
          <w:position w:val="-21"/>
          <w:sz w:val="56"/>
        </w:rPr>
        <w:t>.</w:t>
      </w:r>
      <w:r>
        <w:rPr>
          <w:rFonts w:ascii="Times New Roman" w:hAnsi="Times New Roman"/>
          <w:color w:val="999999"/>
          <w:spacing w:val="7"/>
          <w:position w:val="3"/>
          <w:sz w:val="16"/>
        </w:rPr>
        <w:t>,</w:t>
      </w:r>
      <w:r>
        <w:rPr>
          <w:rFonts w:ascii="Times New Roman" w:hAnsi="Times New Roman"/>
          <w:color w:val="999999"/>
          <w:spacing w:val="-48"/>
          <w:position w:val="3"/>
          <w:sz w:val="16"/>
        </w:rPr>
        <w:t>_</w:t>
      </w:r>
      <w:r>
        <w:rPr>
          <w:rFonts w:ascii="Times New Roman" w:hAnsi="Times New Roman"/>
          <w:color w:val="999999"/>
          <w:sz w:val="26"/>
        </w:rPr>
        <w:t>-</w:t>
      </w:r>
      <w:r>
        <w:rPr>
          <w:rFonts w:ascii="Times New Roman" w:hAnsi="Times New Roman"/>
          <w:sz w:val="26"/>
        </w:rPr>
      </w:r>
    </w:p>
    <w:p>
      <w:pPr>
        <w:spacing w:line="543" w:lineRule="atLeast" w:before="0"/>
        <w:ind w:left="5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275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44"/>
          <w:w w:val="275"/>
          <w:sz w:val="10"/>
          <w:szCs w:val="10"/>
        </w:rPr>
        <w:t>,</w:t>
      </w:r>
      <w:r>
        <w:rPr>
          <w:rFonts w:ascii="Times New Roman" w:hAnsi="Times New Roman" w:cs="Times New Roman" w:eastAsia="Times New Roman"/>
          <w:color w:val="B6B6B6"/>
          <w:spacing w:val="5"/>
          <w:w w:val="275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color w:val="999999"/>
          <w:w w:val="275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60" w:lineRule="atLeast" w:before="76"/>
        <w:ind w:left="47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/>
        <w:pict>
          <v:shape style="position:absolute;margin-left:544.982910pt;margin-top:33.949127pt;width:6.45pt;height:6.65pt;mso-position-horizontal-relative:page;mso-position-vertical-relative:paragraph;z-index:-601072" type="#_x0000_t202" filled="false" stroked="false">
            <v:textbox inset="0,0,0,0">
              <w:txbxContent>
                <w:p>
                  <w:pPr>
                    <w:spacing w:line="13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999999"/>
                      <w:w w:val="210"/>
                      <w:sz w:val="13"/>
                    </w:rPr>
                    <w:t>f'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2.103638pt;margin-top:24.044767pt;width:13.75pt;height:19.3pt;mso-position-horizontal-relative:page;mso-position-vertical-relative:paragraph;z-index:-598648" type="#_x0000_t202" filled="false" stroked="false">
            <v:textbox inset="0,0,0,0">
              <w:txbxContent>
                <w:p>
                  <w:pPr>
                    <w:spacing w:line="3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Arial"/>
                      <w:color w:val="999999"/>
                      <w:w w:val="125"/>
                      <w:sz w:val="38"/>
                    </w:rPr>
                    <w:t>u</w:t>
                  </w:r>
                  <w:r>
                    <w:rPr>
                      <w:rFonts w:ascii="Arial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25"/>
          <w:sz w:val="57"/>
        </w:rPr>
        <w:t>-</w:t>
      </w:r>
      <w:r>
        <w:rPr>
          <w:rFonts w:ascii="Times New Roman"/>
          <w:sz w:val="57"/>
        </w:rPr>
      </w:r>
    </w:p>
    <w:p>
      <w:pPr>
        <w:spacing w:line="520" w:lineRule="atLeast" w:before="0"/>
        <w:ind w:left="210" w:right="0" w:firstLine="0"/>
        <w:jc w:val="left"/>
        <w:rPr>
          <w:rFonts w:ascii="Arial" w:hAnsi="Arial" w:cs="Arial" w:eastAsia="Arial"/>
          <w:sz w:val="5"/>
          <w:szCs w:val="5"/>
        </w:rPr>
      </w:pPr>
      <w:r>
        <w:rPr>
          <w:w w:val="120"/>
        </w:rPr>
        <w:br w:type="column"/>
      </w:r>
      <w:r>
        <w:rPr>
          <w:rFonts w:ascii="Arial"/>
          <w:color w:val="999999"/>
          <w:spacing w:val="-1"/>
          <w:w w:val="120"/>
          <w:sz w:val="5"/>
        </w:rPr>
        <w:t>I</w:t>
      </w:r>
      <w:r>
        <w:rPr>
          <w:rFonts w:ascii="Arial"/>
          <w:color w:val="999999"/>
          <w:spacing w:val="-3"/>
          <w:w w:val="120"/>
          <w:sz w:val="5"/>
        </w:rPr>
        <w:t>NCllllDLW.</w:t>
      </w:r>
      <w:r>
        <w:rPr>
          <w:rFonts w:ascii="Arial"/>
          <w:color w:val="999999"/>
          <w:spacing w:val="-1"/>
          <w:w w:val="120"/>
          <w:sz w:val="5"/>
        </w:rPr>
        <w:t> </w:t>
      </w:r>
      <w:r>
        <w:rPr>
          <w:rFonts w:ascii="Arial"/>
          <w:color w:val="999999"/>
          <w:w w:val="120"/>
          <w:sz w:val="5"/>
        </w:rPr>
        <w:t>TREEll</w:t>
      </w:r>
      <w:r>
        <w:rPr>
          <w:rFonts w:ascii="Arial"/>
          <w:sz w:val="5"/>
        </w:rPr>
      </w:r>
    </w:p>
    <w:p>
      <w:pPr>
        <w:tabs>
          <w:tab w:pos="886" w:val="left" w:leader="none"/>
        </w:tabs>
        <w:spacing w:line="281" w:lineRule="exact" w:before="0"/>
        <w:ind w:left="166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/>
        <w:pict>
          <v:shape style="position:absolute;margin-left:926.152222pt;margin-top:6.08718pt;width:35.2pt;height:12.3pt;mso-position-horizontal-relative:page;mso-position-vertical-relative:paragraph;z-index:-601144" type="#_x0000_t202" filled="false" stroked="false">
            <v:textbox inset="0,0,0,0">
              <w:txbxContent>
                <w:p>
                  <w:pPr>
                    <w:spacing w:line="2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color w:val="999999"/>
                      <w:spacing w:val="-231"/>
                      <w:w w:val="335"/>
                      <w:sz w:val="6"/>
                    </w:rPr>
                    <w:t>'</w:t>
                  </w:r>
                  <w:r>
                    <w:rPr>
                      <w:rFonts w:ascii="Arial"/>
                      <w:color w:val="999999"/>
                      <w:w w:val="335"/>
                      <w:position w:val="-14"/>
                      <w:sz w:val="24"/>
                    </w:rPr>
                    <w:t>'</w:t>
                  </w:r>
                  <w:r>
                    <w:rPr>
                      <w:rFonts w:ascii="Arial"/>
                      <w:color w:val="999999"/>
                      <w:spacing w:val="-161"/>
                      <w:w w:val="335"/>
                      <w:position w:val="-14"/>
                      <w:sz w:val="24"/>
                    </w:rPr>
                    <w:t> </w:t>
                  </w:r>
                  <w:r>
                    <w:rPr>
                      <w:rFonts w:ascii="Arial"/>
                      <w:i/>
                      <w:color w:val="999999"/>
                      <w:w w:val="365"/>
                      <w:sz w:val="6"/>
                    </w:rPr>
                    <w:t>I</w:t>
                  </w:r>
                  <w:r>
                    <w:rPr>
                      <w:rFonts w:ascii="Arial"/>
                      <w:i/>
                      <w:color w:val="999999"/>
                      <w:spacing w:val="-31"/>
                      <w:w w:val="365"/>
                      <w:sz w:val="6"/>
                    </w:rPr>
                    <w:t> </w:t>
                  </w:r>
                  <w:r>
                    <w:rPr>
                      <w:rFonts w:ascii="Times New Roman"/>
                      <w:color w:val="999999"/>
                      <w:spacing w:val="-132"/>
                      <w:w w:val="460"/>
                      <w:position w:val="-14"/>
                      <w:sz w:val="19"/>
                    </w:rPr>
                    <w:t>'</w:t>
                  </w:r>
                  <w:r>
                    <w:rPr>
                      <w:rFonts w:ascii="Arial"/>
                      <w:i/>
                      <w:color w:val="999999"/>
                      <w:w w:val="460"/>
                      <w:sz w:val="6"/>
                    </w:rPr>
                    <w:t>..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50"/>
          <w:sz w:val="31"/>
        </w:rPr>
        <w:t>,,..</w:t>
        <w:tab/>
      </w:r>
      <w:r>
        <w:rPr>
          <w:rFonts w:ascii="Times New Roman"/>
          <w:color w:val="999999"/>
          <w:w w:val="90"/>
          <w:position w:val="-9"/>
          <w:sz w:val="36"/>
        </w:rPr>
        <w:t>.</w:t>
      </w:r>
      <w:r>
        <w:rPr>
          <w:rFonts w:ascii="Times New Roman"/>
          <w:color w:val="999999"/>
          <w:spacing w:val="-75"/>
          <w:w w:val="90"/>
          <w:position w:val="-9"/>
          <w:sz w:val="36"/>
        </w:rPr>
        <w:t>.</w:t>
      </w:r>
      <w:r>
        <w:rPr>
          <w:rFonts w:ascii="Times New Roman"/>
          <w:color w:val="999999"/>
          <w:w w:val="90"/>
          <w:position w:val="-9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281" w:lineRule="atLeast" w:before="0"/>
        <w:ind w:left="21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870.697754pt;margin-top:23.901098pt;width:.8pt;height:5.65pt;mso-position-horizontal-relative:page;mso-position-vertical-relative:paragraph;z-index:-598672" type="#_x0000_t202" filled="false" stroked="false">
            <v:textbox inset="0,0,0,0">
              <w:txbxContent>
                <w:p>
                  <w:pPr>
                    <w:spacing w:line="11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999999"/>
                      <w:w w:val="50"/>
                      <w:sz w:val="11"/>
                    </w:rPr>
                    <w:t>,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517" w:val="left" w:leader="none"/>
        </w:tabs>
        <w:spacing w:line="497" w:lineRule="atLeast" w:before="0"/>
        <w:ind w:left="16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sz w:val="37"/>
        </w:rPr>
        <w:t>""</w:t>
      </w:r>
      <w:r>
        <w:rPr>
          <w:rFonts w:ascii="Arial"/>
          <w:color w:val="999999"/>
          <w:spacing w:val="64"/>
          <w:w w:val="80"/>
          <w:sz w:val="37"/>
        </w:rPr>
        <w:t> </w:t>
      </w:r>
      <w:r>
        <w:rPr>
          <w:rFonts w:ascii="Times New Roman"/>
          <w:color w:val="999999"/>
          <w:w w:val="115"/>
          <w:sz w:val="13"/>
        </w:rPr>
        <w:t>"</w:t>
      </w:r>
      <w:r>
        <w:rPr>
          <w:rFonts w:ascii="Times New Roman"/>
          <w:color w:val="999999"/>
          <w:spacing w:val="-17"/>
          <w:w w:val="115"/>
          <w:sz w:val="13"/>
        </w:rPr>
        <w:t> </w:t>
      </w:r>
      <w:r>
        <w:rPr>
          <w:rFonts w:ascii="Times New Roman"/>
          <w:color w:val="999999"/>
          <w:spacing w:val="-20"/>
          <w:w w:val="160"/>
          <w:sz w:val="13"/>
        </w:rPr>
        <w:t>-....</w:t>
      </w:r>
      <w:r>
        <w:rPr>
          <w:rFonts w:ascii="Times New Roman"/>
          <w:color w:val="999999"/>
          <w:spacing w:val="-6"/>
          <w:w w:val="160"/>
          <w:position w:val="-22"/>
          <w:sz w:val="51"/>
        </w:rPr>
        <w:t>.</w:t>
      </w:r>
      <w:r>
        <w:rPr>
          <w:rFonts w:ascii="Arial"/>
          <w:color w:val="999999"/>
          <w:spacing w:val="-2"/>
          <w:w w:val="160"/>
          <w:sz w:val="14"/>
        </w:rPr>
        <w:t>',</w:t>
        <w:tab/>
      </w:r>
      <w:r>
        <w:rPr>
          <w:rFonts w:ascii="Times New Roman"/>
          <w:color w:val="999999"/>
          <w:w w:val="50"/>
          <w:position w:val="-1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042" w:val="left" w:leader="none"/>
        </w:tabs>
        <w:spacing w:line="496" w:lineRule="atLeast" w:before="0"/>
        <w:ind w:left="16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60"/>
        </w:rPr>
        <w:br w:type="column"/>
      </w:r>
      <w:r>
        <w:rPr>
          <w:rFonts w:ascii="Arial"/>
          <w:color w:val="999999"/>
          <w:w w:val="160"/>
          <w:sz w:val="8"/>
        </w:rPr>
        <w:t>I</w:t>
        <w:tab/>
      </w:r>
      <w:r>
        <w:rPr>
          <w:rFonts w:ascii="Arial"/>
          <w:color w:val="999999"/>
          <w:spacing w:val="-358"/>
          <w:w w:val="360"/>
          <w:sz w:val="8"/>
        </w:rPr>
        <w:t>,</w:t>
      </w:r>
      <w:r>
        <w:rPr>
          <w:rFonts w:ascii="Arial"/>
          <w:color w:val="999999"/>
          <w:w w:val="360"/>
          <w:sz w:val="8"/>
        </w:rPr>
        <w:t>..</w:t>
      </w:r>
      <w:r>
        <w:rPr>
          <w:rFonts w:ascii="Arial"/>
          <w:sz w:val="8"/>
        </w:rPr>
      </w:r>
    </w:p>
    <w:p>
      <w:pPr>
        <w:tabs>
          <w:tab w:pos="1256" w:val="left" w:leader="none"/>
        </w:tabs>
        <w:spacing w:line="32" w:lineRule="atLeast" w:before="0"/>
        <w:ind w:left="16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color w:val="999999"/>
          <w:sz w:val="8"/>
          <w:szCs w:val="8"/>
        </w:rPr>
        <w:t>I   </w:t>
      </w:r>
      <w:r>
        <w:rPr>
          <w:rFonts w:ascii="Arial" w:hAnsi="Arial" w:cs="Arial" w:eastAsia="Arial"/>
          <w:color w:val="999999"/>
          <w:w w:val="265"/>
          <w:sz w:val="8"/>
          <w:szCs w:val="8"/>
        </w:rPr>
        <w:t>•</w:t>
      </w:r>
      <w:r>
        <w:rPr>
          <w:rFonts w:ascii="Arial" w:hAnsi="Arial" w:cs="Arial" w:eastAsia="Arial"/>
          <w:color w:val="999999"/>
          <w:spacing w:val="45"/>
          <w:w w:val="26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175"/>
          <w:sz w:val="24"/>
          <w:szCs w:val="24"/>
        </w:rPr>
        <w:t>0</w:t>
        <w:tab/>
      </w:r>
      <w:r>
        <w:rPr>
          <w:rFonts w:ascii="Arial" w:hAnsi="Arial" w:cs="Arial" w:eastAsia="Arial"/>
          <w:color w:val="999999"/>
          <w:w w:val="175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23"/>
          <w:w w:val="17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265"/>
          <w:sz w:val="8"/>
          <w:szCs w:val="8"/>
        </w:rPr>
        <w:t>•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497" w:lineRule="atLeast" w:before="0"/>
        <w:ind w:left="38" w:right="0" w:firstLine="0"/>
        <w:jc w:val="left"/>
        <w:rPr>
          <w:rFonts w:ascii="Arial" w:hAnsi="Arial" w:cs="Arial" w:eastAsia="Arial"/>
          <w:sz w:val="5"/>
          <w:szCs w:val="5"/>
        </w:rPr>
      </w:pPr>
      <w:r>
        <w:rPr>
          <w:w w:val="120"/>
        </w:rPr>
        <w:br w:type="column"/>
      </w:r>
      <w:r>
        <w:rPr>
          <w:rFonts w:ascii="Arial"/>
          <w:color w:val="999999"/>
          <w:spacing w:val="-1"/>
          <w:w w:val="120"/>
          <w:sz w:val="5"/>
        </w:rPr>
        <w:t>I</w:t>
      </w:r>
      <w:r>
        <w:rPr>
          <w:rFonts w:ascii="Arial"/>
          <w:color w:val="999999"/>
          <w:spacing w:val="-2"/>
          <w:w w:val="120"/>
          <w:sz w:val="5"/>
        </w:rPr>
        <w:t>NCllllDLW.1JIEE8'</w:t>
      </w:r>
      <w:r>
        <w:rPr>
          <w:rFonts w:ascii="Arial"/>
          <w:sz w:val="5"/>
        </w:rPr>
      </w:r>
    </w:p>
    <w:p>
      <w:pPr>
        <w:spacing w:line="538" w:lineRule="atLeast" w:before="0"/>
        <w:ind w:left="16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300"/>
        </w:rPr>
        <w:br w:type="column"/>
      </w:r>
      <w:r>
        <w:rPr>
          <w:rFonts w:ascii="Times New Roman"/>
          <w:color w:val="999999"/>
          <w:w w:val="300"/>
          <w:sz w:val="15"/>
        </w:rPr>
        <w:t>'</w:t>
      </w:r>
      <w:r>
        <w:rPr>
          <w:rFonts w:ascii="Times New Roman"/>
          <w:sz w:val="15"/>
        </w:rPr>
      </w:r>
    </w:p>
    <w:p>
      <w:pPr>
        <w:tabs>
          <w:tab w:pos="701" w:val="left" w:leader="none"/>
        </w:tabs>
        <w:spacing w:line="17" w:lineRule="exact" w:before="0"/>
        <w:ind w:left="319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999999"/>
          <w:w w:val="280"/>
          <w:position w:val="6"/>
          <w:sz w:val="17"/>
        </w:rPr>
        <w:t>'</w:t>
        <w:tab/>
      </w:r>
      <w:r>
        <w:rPr>
          <w:rFonts w:ascii="Times New Roman"/>
          <w:color w:val="999999"/>
          <w:w w:val="105"/>
          <w:position w:val="1"/>
          <w:sz w:val="11"/>
        </w:rPr>
        <w:t>\.</w:t>
      </w:r>
      <w:r>
        <w:rPr>
          <w:rFonts w:ascii="Times New Roman"/>
          <w:color w:val="999999"/>
          <w:spacing w:val="-9"/>
          <w:w w:val="105"/>
          <w:position w:val="1"/>
          <w:sz w:val="11"/>
        </w:rPr>
        <w:t> </w:t>
      </w:r>
      <w:r>
        <w:rPr>
          <w:rFonts w:ascii="Times New Roman"/>
          <w:color w:val="999999"/>
          <w:w w:val="80"/>
          <w:position w:val="1"/>
          <w:sz w:val="11"/>
        </w:rPr>
        <w:t>-".</w:t>
      </w:r>
      <w:r>
        <w:rPr>
          <w:rFonts w:ascii="Times New Roman"/>
          <w:color w:val="999999"/>
          <w:spacing w:val="-6"/>
          <w:w w:val="80"/>
          <w:position w:val="1"/>
          <w:sz w:val="11"/>
        </w:rPr>
        <w:t> </w:t>
      </w:r>
      <w:r>
        <w:rPr>
          <w:rFonts w:ascii="Times New Roman"/>
          <w:color w:val="999999"/>
          <w:w w:val="105"/>
          <w:position w:val="1"/>
          <w:sz w:val="11"/>
        </w:rPr>
        <w:t>/.</w:t>
      </w:r>
      <w:r>
        <w:rPr>
          <w:rFonts w:ascii="Times New Roman"/>
          <w:color w:val="999999"/>
          <w:spacing w:val="-6"/>
          <w:w w:val="105"/>
          <w:position w:val="1"/>
          <w:sz w:val="11"/>
        </w:rPr>
        <w:t> </w:t>
      </w:r>
      <w:r>
        <w:rPr>
          <w:rFonts w:ascii="Times New Roman"/>
          <w:color w:val="999999"/>
          <w:w w:val="80"/>
          <w:position w:val="1"/>
          <w:sz w:val="11"/>
        </w:rPr>
        <w:t>_,.</w:t>
      </w:r>
      <w:r>
        <w:rPr>
          <w:rFonts w:ascii="Times New Roman"/>
          <w:color w:val="999999"/>
          <w:spacing w:val="-7"/>
          <w:w w:val="80"/>
          <w:position w:val="1"/>
          <w:sz w:val="11"/>
        </w:rPr>
        <w:t> </w:t>
      </w:r>
      <w:r>
        <w:rPr>
          <w:rFonts w:ascii="Times New Roman"/>
          <w:color w:val="999999"/>
          <w:spacing w:val="-24"/>
          <w:w w:val="105"/>
          <w:position w:val="1"/>
          <w:sz w:val="11"/>
        </w:rPr>
        <w:t>-</w:t>
      </w:r>
      <w:r>
        <w:rPr>
          <w:rFonts w:ascii="Times New Roman"/>
          <w:i/>
          <w:color w:val="999999"/>
          <w:spacing w:val="-70"/>
          <w:w w:val="105"/>
          <w:sz w:val="27"/>
        </w:rPr>
        <w:t>/</w:t>
      </w:r>
      <w:r>
        <w:rPr>
          <w:rFonts w:ascii="Times New Roman"/>
          <w:color w:val="999999"/>
          <w:w w:val="105"/>
          <w:position w:val="1"/>
          <w:sz w:val="11"/>
        </w:rPr>
        <w:t>&lt;'   </w:t>
      </w:r>
      <w:r>
        <w:rPr>
          <w:rFonts w:ascii="Times New Roman"/>
          <w:color w:val="999999"/>
          <w:spacing w:val="6"/>
          <w:w w:val="105"/>
          <w:position w:val="1"/>
          <w:sz w:val="11"/>
        </w:rPr>
        <w:t> </w:t>
      </w:r>
      <w:r>
        <w:rPr>
          <w:rFonts w:ascii="Times New Roman"/>
          <w:color w:val="999999"/>
          <w:w w:val="80"/>
          <w:position w:val="-23"/>
          <w:sz w:val="40"/>
        </w:rPr>
        <w:t>..</w:t>
      </w:r>
      <w:r>
        <w:rPr>
          <w:rFonts w:ascii="Times New Roman"/>
          <w:sz w:val="40"/>
        </w:rPr>
      </w:r>
    </w:p>
    <w:p>
      <w:pPr>
        <w:spacing w:line="497" w:lineRule="atLeast" w:before="0"/>
        <w:ind w:left="16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IT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IS</w:t>
      </w:r>
      <w:r>
        <w:rPr>
          <w:rFonts w:ascii="Arial"/>
          <w:spacing w:val="-22"/>
          <w:sz w:val="10"/>
        </w:rPr>
        <w:t> </w:t>
      </w:r>
      <w:r>
        <w:rPr>
          <w:rFonts w:ascii="Arial"/>
          <w:sz w:val="10"/>
        </w:rPr>
        <w:t>ASSUMED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THAT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ALL</w:t>
      </w:r>
      <w:r>
        <w:rPr>
          <w:rFonts w:ascii="Arial"/>
          <w:spacing w:val="-20"/>
          <w:sz w:val="10"/>
        </w:rPr>
        <w:t> </w:t>
      </w:r>
      <w:r>
        <w:rPr>
          <w:rFonts w:ascii="Arial"/>
          <w:sz w:val="10"/>
        </w:rPr>
        <w:t>WORKS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WILL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BE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CARRIED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OUT</w:t>
      </w:r>
      <w:r>
        <w:rPr>
          <w:rFonts w:ascii="Arial"/>
          <w:spacing w:val="-18"/>
          <w:sz w:val="10"/>
        </w:rPr>
        <w:t> </w:t>
      </w:r>
      <w:r>
        <w:rPr>
          <w:rFonts w:ascii="Arial"/>
          <w:sz w:val="10"/>
        </w:rPr>
        <w:t>BY</w:t>
      </w:r>
      <w:r>
        <w:rPr>
          <w:rFonts w:ascii="Arial"/>
          <w:spacing w:val="-21"/>
          <w:sz w:val="10"/>
        </w:rPr>
        <w:t> </w:t>
      </w:r>
      <w:r>
        <w:rPr>
          <w:rFonts w:ascii="Arial"/>
          <w:sz w:val="10"/>
        </w:rPr>
        <w:t>A</w:t>
      </w:r>
      <w:r>
        <w:rPr>
          <w:rFonts w:ascii="Arial"/>
          <w:sz w:val="10"/>
        </w:rPr>
      </w:r>
    </w:p>
    <w:p>
      <w:pPr>
        <w:spacing w:after="0" w:line="497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280" w:right="300"/>
          <w:cols w:num="13" w:equalWidth="0">
            <w:col w:w="2760" w:space="962"/>
            <w:col w:w="465" w:space="268"/>
            <w:col w:w="1228" w:space="1201"/>
            <w:col w:w="1457" w:space="1137"/>
            <w:col w:w="806" w:space="40"/>
            <w:col w:w="1872" w:space="40"/>
            <w:col w:w="288" w:space="4419"/>
            <w:col w:w="1075" w:space="104"/>
            <w:col w:w="1671" w:space="1357"/>
            <w:col w:w="1433" w:space="40"/>
            <w:col w:w="540" w:space="518"/>
            <w:col w:w="1481" w:space="2369"/>
            <w:col w:w="3549"/>
          </w:cols>
        </w:sectPr>
      </w:pPr>
    </w:p>
    <w:p>
      <w:pPr>
        <w:spacing w:line="80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Times New Roman"/>
          <w:color w:val="999999"/>
          <w:spacing w:val="-77"/>
          <w:w w:val="65"/>
          <w:sz w:val="56"/>
        </w:rPr>
        <w:t>.</w:t>
      </w:r>
      <w:r>
        <w:rPr>
          <w:rFonts w:ascii="Arial"/>
          <w:color w:val="999999"/>
          <w:spacing w:val="-24"/>
          <w:w w:val="65"/>
          <w:position w:val="-6"/>
          <w:sz w:val="30"/>
        </w:rPr>
        <w:t>.</w:t>
      </w:r>
      <w:r>
        <w:rPr>
          <w:rFonts w:ascii="Times New Roman"/>
          <w:color w:val="999999"/>
          <w:w w:val="65"/>
          <w:sz w:val="56"/>
        </w:rPr>
        <w:t>.</w:t>
      </w:r>
      <w:r>
        <w:rPr>
          <w:rFonts w:ascii="Times New Roman"/>
          <w:sz w:val="56"/>
        </w:rPr>
      </w:r>
    </w:p>
    <w:p>
      <w:pPr>
        <w:tabs>
          <w:tab w:pos="7009" w:val="left" w:leader="none"/>
          <w:tab w:pos="8832" w:val="left" w:leader="none"/>
          <w:tab w:pos="9221" w:val="left" w:leader="none"/>
          <w:tab w:pos="10120" w:val="left" w:leader="none"/>
        </w:tabs>
        <w:spacing w:line="801" w:lineRule="atLeast" w:before="0"/>
        <w:ind w:left="33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99999"/>
          <w:position w:val="1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99999"/>
          <w:spacing w:val="44"/>
          <w:position w:val="1"/>
          <w:sz w:val="20"/>
          <w:szCs w:val="20"/>
        </w:rPr>
        <w:t> </w:t>
      </w:r>
      <w:r>
        <w:rPr>
          <w:rFonts w:ascii="Arial" w:hAnsi="Arial" w:cs="Arial" w:eastAsia="Arial"/>
          <w:color w:val="999999"/>
          <w:spacing w:val="-43"/>
          <w:position w:val="1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position w:val="1"/>
          <w:sz w:val="23"/>
          <w:szCs w:val="23"/>
        </w:rPr>
        <w:t>•</w:t>
        <w:tab/>
      </w:r>
      <w:r>
        <w:rPr>
          <w:rFonts w:ascii="Arial" w:hAnsi="Arial" w:cs="Arial" w:eastAsia="Arial"/>
          <w:i/>
          <w:color w:val="999999"/>
          <w:w w:val="50"/>
          <w:position w:val="-9"/>
          <w:sz w:val="35"/>
          <w:szCs w:val="35"/>
        </w:rPr>
        <w:t>{</w:t>
      </w:r>
      <w:r>
        <w:rPr>
          <w:rFonts w:ascii="Arial" w:hAnsi="Arial" w:cs="Arial" w:eastAsia="Arial"/>
          <w:i/>
          <w:color w:val="999999"/>
          <w:spacing w:val="-24"/>
          <w:w w:val="50"/>
          <w:position w:val="-9"/>
          <w:sz w:val="35"/>
          <w:szCs w:val="35"/>
        </w:rPr>
        <w:t> </w:t>
      </w:r>
      <w:r>
        <w:rPr>
          <w:rFonts w:ascii="Arial" w:hAnsi="Arial" w:cs="Arial" w:eastAsia="Arial"/>
          <w:i/>
          <w:color w:val="999999"/>
          <w:w w:val="50"/>
          <w:position w:val="-9"/>
          <w:sz w:val="35"/>
          <w:szCs w:val="35"/>
        </w:rPr>
        <w:t>_</w:t>
      </w:r>
      <w:r>
        <w:rPr>
          <w:rFonts w:ascii="Arial" w:hAnsi="Arial" w:cs="Arial" w:eastAsia="Arial"/>
          <w:i/>
          <w:color w:val="999999"/>
          <w:spacing w:val="-23"/>
          <w:w w:val="50"/>
          <w:position w:val="-9"/>
          <w:sz w:val="35"/>
          <w:szCs w:val="35"/>
        </w:rPr>
        <w:t> </w:t>
      </w:r>
      <w:r>
        <w:rPr>
          <w:rFonts w:ascii="Arial" w:hAnsi="Arial" w:cs="Arial" w:eastAsia="Arial"/>
          <w:i/>
          <w:color w:val="999999"/>
          <w:w w:val="50"/>
          <w:position w:val="-9"/>
          <w:sz w:val="35"/>
          <w:szCs w:val="35"/>
        </w:rPr>
        <w:t>_</w:t>
      </w:r>
      <w:r>
        <w:rPr>
          <w:rFonts w:ascii="Arial" w:hAnsi="Arial" w:cs="Arial" w:eastAsia="Arial"/>
          <w:i/>
          <w:color w:val="999999"/>
          <w:spacing w:val="-24"/>
          <w:w w:val="50"/>
          <w:position w:val="-9"/>
          <w:sz w:val="35"/>
          <w:szCs w:val="35"/>
        </w:rPr>
        <w:t> </w:t>
      </w:r>
      <w:r>
        <w:rPr>
          <w:rFonts w:ascii="Arial" w:hAnsi="Arial" w:cs="Arial" w:eastAsia="Arial"/>
          <w:i/>
          <w:color w:val="999999"/>
          <w:spacing w:val="32"/>
          <w:w w:val="50"/>
          <w:position w:val="-9"/>
          <w:sz w:val="35"/>
          <w:szCs w:val="35"/>
        </w:rPr>
        <w:t>_</w:t>
      </w:r>
      <w:r>
        <w:rPr>
          <w:rFonts w:ascii="Arial" w:hAnsi="Arial" w:cs="Arial" w:eastAsia="Arial"/>
          <w:i/>
          <w:color w:val="999999"/>
          <w:w w:val="50"/>
          <w:position w:val="-9"/>
          <w:sz w:val="35"/>
          <w:szCs w:val="35"/>
        </w:rPr>
        <w:t>&lt;!.,.</w:t>
      </w:r>
      <w:r>
        <w:rPr>
          <w:rFonts w:ascii="Arial" w:hAnsi="Arial" w:cs="Arial" w:eastAsia="Arial"/>
          <w:i/>
          <w:color w:val="999999"/>
          <w:spacing w:val="-34"/>
          <w:w w:val="50"/>
          <w:position w:val="-9"/>
          <w:sz w:val="35"/>
          <w:szCs w:val="35"/>
        </w:rPr>
        <w:t> </w:t>
      </w:r>
      <w:r>
        <w:rPr>
          <w:rFonts w:ascii="Arial" w:hAnsi="Arial" w:cs="Arial" w:eastAsia="Arial"/>
          <w:i/>
          <w:color w:val="999999"/>
          <w:w w:val="50"/>
          <w:position w:val="-9"/>
          <w:sz w:val="35"/>
          <w:szCs w:val="35"/>
        </w:rPr>
        <w:t>-</w:t>
      </w:r>
      <w:r>
        <w:rPr>
          <w:rFonts w:ascii="Arial" w:hAnsi="Arial" w:cs="Arial" w:eastAsia="Arial"/>
          <w:i/>
          <w:color w:val="999999"/>
          <w:spacing w:val="-32"/>
          <w:w w:val="50"/>
          <w:position w:val="-9"/>
          <w:sz w:val="35"/>
          <w:szCs w:val="35"/>
        </w:rPr>
        <w:t> </w:t>
      </w:r>
      <w:r>
        <w:rPr>
          <w:rFonts w:ascii="Arial" w:hAnsi="Arial" w:cs="Arial" w:eastAsia="Arial"/>
          <w:i/>
          <w:color w:val="999999"/>
          <w:spacing w:val="-18"/>
          <w:w w:val="50"/>
          <w:position w:val="-9"/>
          <w:sz w:val="35"/>
          <w:szCs w:val="35"/>
        </w:rPr>
        <w:t>-</w:t>
      </w:r>
      <w:r>
        <w:rPr>
          <w:rFonts w:ascii="Arial" w:hAnsi="Arial" w:cs="Arial" w:eastAsia="Arial"/>
          <w:i/>
          <w:color w:val="999999"/>
          <w:w w:val="50"/>
          <w:position w:val="-9"/>
          <w:sz w:val="35"/>
          <w:szCs w:val="35"/>
        </w:rPr>
        <w:t>&lt;</w:t>
        <w:tab/>
      </w:r>
      <w:r>
        <w:rPr>
          <w:rFonts w:ascii="Arial" w:hAnsi="Arial" w:cs="Arial" w:eastAsia="Arial"/>
          <w:i/>
          <w:color w:val="999999"/>
          <w:w w:val="145"/>
          <w:sz w:val="19"/>
          <w:szCs w:val="19"/>
        </w:rPr>
        <w:t>(</w:t>
        <w:tab/>
      </w:r>
      <w:r>
        <w:rPr>
          <w:rFonts w:ascii="Arial" w:hAnsi="Arial" w:cs="Arial" w:eastAsia="Arial"/>
          <w:color w:val="999999"/>
          <w:w w:val="85"/>
          <w:position w:val="1"/>
          <w:sz w:val="19"/>
          <w:szCs w:val="19"/>
        </w:rPr>
        <w:t>'</w:t>
      </w:r>
      <w:r>
        <w:rPr>
          <w:rFonts w:ascii="Arial" w:hAnsi="Arial" w:cs="Arial" w:eastAsia="Arial"/>
          <w:color w:val="999999"/>
          <w:spacing w:val="2"/>
          <w:w w:val="85"/>
          <w:position w:val="1"/>
          <w:sz w:val="19"/>
          <w:szCs w:val="19"/>
        </w:rPr>
        <w:t> </w:t>
      </w:r>
      <w:r>
        <w:rPr>
          <w:rFonts w:ascii="Arial" w:hAnsi="Arial" w:cs="Arial" w:eastAsia="Arial"/>
          <w:color w:val="999999"/>
          <w:w w:val="55"/>
          <w:position w:val="1"/>
          <w:sz w:val="19"/>
          <w:szCs w:val="19"/>
        </w:rPr>
        <w:t>-   </w:t>
      </w:r>
      <w:r>
        <w:rPr>
          <w:rFonts w:ascii="Arial" w:hAnsi="Arial" w:cs="Arial" w:eastAsia="Arial"/>
          <w:color w:val="999999"/>
          <w:spacing w:val="14"/>
          <w:w w:val="55"/>
          <w:position w:val="1"/>
          <w:sz w:val="19"/>
          <w:szCs w:val="19"/>
        </w:rPr>
        <w:t> </w:t>
      </w:r>
      <w:r>
        <w:rPr>
          <w:rFonts w:ascii="Arial" w:hAnsi="Arial" w:cs="Arial" w:eastAsia="Arial"/>
          <w:color w:val="999999"/>
          <w:position w:val="1"/>
          <w:sz w:val="19"/>
          <w:szCs w:val="19"/>
        </w:rPr>
        <w:t>-</w:t>
      </w:r>
      <w:r>
        <w:rPr>
          <w:rFonts w:ascii="Arial" w:hAnsi="Arial" w:cs="Arial" w:eastAsia="Arial"/>
          <w:color w:val="999999"/>
          <w:spacing w:val="-24"/>
          <w:position w:val="1"/>
          <w:sz w:val="19"/>
          <w:szCs w:val="19"/>
        </w:rPr>
        <w:t> </w:t>
      </w:r>
      <w:r>
        <w:rPr>
          <w:rFonts w:ascii="Arial" w:hAnsi="Arial" w:cs="Arial" w:eastAsia="Arial"/>
          <w:color w:val="999999"/>
          <w:spacing w:val="-30"/>
          <w:w w:val="85"/>
          <w:position w:val="1"/>
          <w:sz w:val="19"/>
          <w:szCs w:val="19"/>
        </w:rPr>
        <w:t>-</w:t>
      </w:r>
      <w:r>
        <w:rPr>
          <w:rFonts w:ascii="Arial" w:hAnsi="Arial" w:cs="Arial" w:eastAsia="Arial"/>
          <w:color w:val="999999"/>
          <w:w w:val="85"/>
          <w:position w:val="1"/>
          <w:sz w:val="19"/>
          <w:szCs w:val="19"/>
        </w:rPr>
        <w:t>#</w:t>
      </w:r>
      <w:r>
        <w:rPr>
          <w:rFonts w:ascii="Arial" w:hAnsi="Arial" w:cs="Arial" w:eastAsia="Arial"/>
          <w:color w:val="999999"/>
          <w:spacing w:val="-7"/>
          <w:w w:val="85"/>
          <w:position w:val="1"/>
          <w:sz w:val="19"/>
          <w:szCs w:val="19"/>
        </w:rPr>
        <w:t>.</w:t>
      </w:r>
      <w:r>
        <w:rPr>
          <w:rFonts w:ascii="Arial" w:hAnsi="Arial" w:cs="Arial" w:eastAsia="Arial"/>
          <w:color w:val="999999"/>
          <w:w w:val="85"/>
          <w:position w:val="1"/>
          <w:sz w:val="19"/>
          <w:szCs w:val="19"/>
        </w:rPr>
        <w:t>""5</w:t>
        <w:tab/>
      </w:r>
      <w:r>
        <w:rPr>
          <w:rFonts w:ascii="Arial" w:hAnsi="Arial" w:cs="Arial" w:eastAsia="Arial"/>
          <w:i/>
          <w:color w:val="999999"/>
          <w:position w:val="1"/>
          <w:sz w:val="25"/>
          <w:szCs w:val="25"/>
        </w:rPr>
        <w:t>f</w:t>
      </w:r>
      <w:r>
        <w:rPr>
          <w:rFonts w:ascii="Arial" w:hAnsi="Arial" w:cs="Arial" w:eastAsia="Arial"/>
          <w:sz w:val="25"/>
          <w:szCs w:val="25"/>
        </w:rPr>
      </w:r>
    </w:p>
    <w:p>
      <w:pPr>
        <w:spacing w:line="870" w:lineRule="atLeast" w:before="0"/>
        <w:ind w:left="0" w:right="2415" w:firstLine="0"/>
        <w:jc w:val="center"/>
        <w:rPr>
          <w:rFonts w:ascii="Arial" w:hAnsi="Arial" w:cs="Arial" w:eastAsia="Arial"/>
          <w:sz w:val="6"/>
          <w:szCs w:val="6"/>
        </w:rPr>
      </w:pPr>
      <w:r>
        <w:rPr>
          <w:w w:val="345"/>
        </w:rPr>
        <w:br w:type="column"/>
      </w:r>
      <w:r>
        <w:rPr>
          <w:rFonts w:ascii="Arial"/>
          <w:i/>
          <w:color w:val="999999"/>
          <w:w w:val="345"/>
          <w:sz w:val="6"/>
        </w:rPr>
        <w:t>I</w:t>
      </w:r>
      <w:r>
        <w:rPr>
          <w:rFonts w:ascii="Arial"/>
          <w:sz w:val="6"/>
        </w:rPr>
      </w:r>
    </w:p>
    <w:p>
      <w:pPr>
        <w:tabs>
          <w:tab w:pos="337" w:val="left" w:leader="none"/>
          <w:tab w:pos="1077" w:val="left" w:leader="none"/>
          <w:tab w:pos="2823" w:val="left" w:leader="none"/>
        </w:tabs>
        <w:spacing w:line="24" w:lineRule="exact" w:before="45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B6B6B6"/>
          <w:w w:val="75"/>
          <w:sz w:val="8"/>
          <w:szCs w:val="8"/>
        </w:rPr>
        <w:t>'</w:t>
        <w:tab/>
      </w:r>
      <w:r>
        <w:rPr>
          <w:rFonts w:ascii="Times New Roman" w:hAnsi="Times New Roman" w:cs="Times New Roman" w:eastAsia="Times New Roman"/>
          <w:color w:val="999999"/>
          <w:w w:val="150"/>
          <w:sz w:val="8"/>
          <w:szCs w:val="8"/>
        </w:rPr>
        <w:t>• </w:t>
      </w:r>
      <w:r>
        <w:rPr>
          <w:rFonts w:ascii="Times New Roman" w:hAnsi="Times New Roman" w:cs="Times New Roman" w:eastAsia="Times New Roman"/>
          <w:color w:val="999999"/>
          <w:spacing w:val="9"/>
          <w:w w:val="15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150"/>
          <w:sz w:val="8"/>
          <w:szCs w:val="8"/>
        </w:rPr>
        <w:t>....</w:t>
        <w:tab/>
      </w:r>
      <w:r>
        <w:rPr>
          <w:rFonts w:ascii="Times New Roman" w:hAnsi="Times New Roman" w:cs="Times New Roman" w:eastAsia="Times New Roman"/>
          <w:color w:val="999999"/>
          <w:w w:val="115"/>
          <w:sz w:val="8"/>
          <w:szCs w:val="8"/>
        </w:rPr>
        <w:t>l-F'</w:t>
        <w:tab/>
      </w:r>
      <w:r>
        <w:rPr>
          <w:rFonts w:ascii="Times New Roman" w:hAnsi="Times New Roman" w:cs="Times New Roman" w:eastAsia="Times New Roman"/>
          <w:color w:val="999999"/>
          <w:w w:val="280"/>
          <w:position w:val="-6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801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60"/>
        </w:rPr>
        <w:br w:type="column"/>
      </w:r>
      <w:r>
        <w:rPr>
          <w:rFonts w:ascii="Arial"/>
          <w:i/>
          <w:color w:val="999999"/>
          <w:w w:val="60"/>
          <w:sz w:val="18"/>
        </w:rPr>
        <w:t>1-*'"</w:t>
      </w:r>
      <w:r>
        <w:rPr>
          <w:rFonts w:ascii="Arial"/>
          <w:i/>
          <w:color w:val="999999"/>
          <w:spacing w:val="13"/>
          <w:w w:val="60"/>
          <w:sz w:val="18"/>
        </w:rPr>
        <w:t> </w:t>
      </w:r>
      <w:r>
        <w:rPr>
          <w:rFonts w:ascii="Arial"/>
          <w:i/>
          <w:color w:val="999999"/>
          <w:spacing w:val="-4"/>
          <w:w w:val="60"/>
          <w:sz w:val="14"/>
        </w:rPr>
        <w:t>(</w:t>
      </w:r>
      <w:r>
        <w:rPr>
          <w:rFonts w:ascii="Arial"/>
          <w:i/>
          <w:color w:val="999999"/>
          <w:spacing w:val="-7"/>
          <w:w w:val="60"/>
          <w:sz w:val="14"/>
        </w:rPr>
        <w:t>&lt;-"'</w:t>
      </w:r>
      <w:r>
        <w:rPr>
          <w:rFonts w:ascii="Arial"/>
          <w:sz w:val="14"/>
        </w:rPr>
      </w:r>
    </w:p>
    <w:p>
      <w:pPr>
        <w:spacing w:line="801" w:lineRule="atLeast" w:before="0"/>
        <w:ind w:left="1255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05"/>
        </w:rPr>
        <w:br w:type="column"/>
      </w:r>
      <w:r>
        <w:rPr>
          <w:rFonts w:ascii="Arial"/>
          <w:w w:val="105"/>
          <w:sz w:val="9"/>
        </w:rPr>
        <w:t>COMPETENT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CONTRACTOR</w:t>
      </w:r>
      <w:r>
        <w:rPr>
          <w:rFonts w:ascii="Arial"/>
          <w:spacing w:val="-9"/>
          <w:w w:val="105"/>
          <w:sz w:val="9"/>
        </w:rPr>
        <w:t> </w:t>
      </w:r>
      <w:r>
        <w:rPr>
          <w:rFonts w:ascii="Arial"/>
          <w:w w:val="105"/>
          <w:sz w:val="9"/>
        </w:rPr>
        <w:t>WORKING,</w:t>
      </w:r>
      <w:r>
        <w:rPr>
          <w:rFonts w:ascii="Arial"/>
          <w:spacing w:val="-10"/>
          <w:w w:val="105"/>
          <w:sz w:val="9"/>
        </w:rPr>
        <w:t> </w:t>
      </w:r>
      <w:r>
        <w:rPr>
          <w:rFonts w:ascii="Arial"/>
          <w:w w:val="105"/>
          <w:sz w:val="9"/>
        </w:rPr>
        <w:t>WHERE</w:t>
      </w:r>
      <w:r>
        <w:rPr>
          <w:rFonts w:ascii="Arial"/>
          <w:spacing w:val="-9"/>
          <w:w w:val="105"/>
          <w:sz w:val="9"/>
        </w:rPr>
        <w:t> </w:t>
      </w:r>
      <w:r>
        <w:rPr>
          <w:rFonts w:ascii="Arial"/>
          <w:w w:val="105"/>
          <w:sz w:val="9"/>
        </w:rPr>
        <w:t>APPROPRIATE,</w:t>
      </w:r>
      <w:r>
        <w:rPr>
          <w:rFonts w:ascii="Arial"/>
          <w:sz w:val="9"/>
        </w:rPr>
      </w:r>
    </w:p>
    <w:p>
      <w:pPr>
        <w:spacing w:after="0" w:line="801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5100" w:space="40"/>
            <w:col w:w="10207" w:space="40"/>
            <w:col w:w="8876" w:space="40"/>
            <w:col w:w="2080" w:space="40"/>
            <w:col w:w="4657"/>
          </w:cols>
        </w:sectPr>
      </w:pPr>
    </w:p>
    <w:p>
      <w:pPr>
        <w:spacing w:line="537" w:lineRule="atLeast" w:before="0"/>
        <w:ind w:left="112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72.027115pt;margin-top:5.425625pt;width:112.45pt;height:34.2pt;mso-position-horizontal-relative:page;mso-position-vertical-relative:paragraph;z-index:-601120" type="#_x0000_t202" filled="false" stroked="false">
            <v:textbox inset="0,0,0,0">
              <w:txbxContent>
                <w:p>
                  <w:pPr>
                    <w:spacing w:line="68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8"/>
                      <w:szCs w:val="68"/>
                    </w:rPr>
                  </w:pPr>
                  <w:r>
                    <w:rPr>
                      <w:rFonts w:ascii="Arial" w:hAnsi="Arial" w:cs="Arial" w:eastAsia="Arial"/>
                      <w:color w:val="999999"/>
                      <w:w w:val="305"/>
                      <w:sz w:val="13"/>
                      <w:szCs w:val="13"/>
                    </w:rPr>
                    <w:t>-</w:t>
                  </w:r>
                  <w:r>
                    <w:rPr>
                      <w:rFonts w:ascii="Arial" w:hAnsi="Arial" w:cs="Arial" w:eastAsia="Arial"/>
                      <w:color w:val="999999"/>
                      <w:spacing w:val="-67"/>
                      <w:w w:val="305"/>
                      <w:sz w:val="13"/>
                      <w:szCs w:val="13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99999"/>
                      <w:w w:val="345"/>
                      <w:sz w:val="13"/>
                      <w:szCs w:val="13"/>
                    </w:rPr>
                    <w:t>/.</w:t>
                  </w:r>
                  <w:r>
                    <w:rPr>
                      <w:rFonts w:ascii="Arial" w:hAnsi="Arial" w:cs="Arial" w:eastAsia="Arial"/>
                      <w:color w:val="999999"/>
                      <w:spacing w:val="-51"/>
                      <w:w w:val="345"/>
                      <w:sz w:val="13"/>
                      <w:szCs w:val="13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99999"/>
                      <w:w w:val="180"/>
                      <w:sz w:val="13"/>
                      <w:szCs w:val="13"/>
                    </w:rPr>
                    <w:t>-</w:t>
                  </w:r>
                  <w:r>
                    <w:rPr>
                      <w:rFonts w:ascii="Arial" w:hAnsi="Arial" w:cs="Arial" w:eastAsia="Arial"/>
                      <w:color w:val="999999"/>
                      <w:spacing w:val="50"/>
                      <w:w w:val="180"/>
                      <w:sz w:val="13"/>
                      <w:szCs w:val="13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99999"/>
                      <w:spacing w:val="-20"/>
                      <w:w w:val="180"/>
                      <w:sz w:val="13"/>
                      <w:szCs w:val="13"/>
                    </w:rPr>
                    <w:t>V</w:t>
                  </w:r>
                  <w:r>
                    <w:rPr>
                      <w:rFonts w:ascii="Arial" w:hAnsi="Arial" w:cs="Arial" w:eastAsia="Arial"/>
                      <w:color w:val="999999"/>
                      <w:w w:val="180"/>
                      <w:sz w:val="13"/>
                      <w:szCs w:val="13"/>
                    </w:rPr>
                    <w:t>-</w:t>
                  </w:r>
                  <w:r>
                    <w:rPr>
                      <w:rFonts w:ascii="Arial" w:hAnsi="Arial" w:cs="Arial" w:eastAsia="Arial"/>
                      <w:color w:val="999999"/>
                      <w:spacing w:val="-34"/>
                      <w:w w:val="180"/>
                      <w:sz w:val="13"/>
                      <w:szCs w:val="13"/>
                    </w:rPr>
                    <w:t> </w:t>
                  </w:r>
                  <w:r>
                    <w:rPr>
                      <w:rFonts w:ascii="Arial" w:hAnsi="Arial" w:cs="Arial" w:eastAsia="Arial"/>
                      <w:i/>
                      <w:color w:val="999999"/>
                      <w:w w:val="570"/>
                      <w:sz w:val="3"/>
                      <w:szCs w:val="3"/>
                    </w:rPr>
                    <w:t>I</w:t>
                  </w:r>
                  <w:r>
                    <w:rPr>
                      <w:rFonts w:ascii="Arial" w:hAnsi="Arial" w:cs="Arial" w:eastAsia="Arial"/>
                      <w:i/>
                      <w:color w:val="999999"/>
                      <w:spacing w:val="34"/>
                      <w:w w:val="570"/>
                      <w:sz w:val="3"/>
                      <w:szCs w:val="3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99999"/>
                      <w:w w:val="570"/>
                      <w:sz w:val="3"/>
                      <w:szCs w:val="3"/>
                    </w:rPr>
                    <w:t>\  </w:t>
                  </w:r>
                  <w:r>
                    <w:rPr>
                      <w:rFonts w:ascii="Arial" w:hAnsi="Arial" w:cs="Arial" w:eastAsia="Arial"/>
                      <w:color w:val="999999"/>
                      <w:w w:val="505"/>
                      <w:sz w:val="3"/>
                      <w:szCs w:val="3"/>
                    </w:rPr>
                    <w:t>\</w:t>
                  </w:r>
                  <w:r>
                    <w:rPr>
                      <w:rFonts w:ascii="Arial" w:hAnsi="Arial" w:cs="Arial" w:eastAsia="Arial"/>
                      <w:color w:val="999999"/>
                      <w:spacing w:val="40"/>
                      <w:w w:val="505"/>
                      <w:sz w:val="3"/>
                      <w:szCs w:val="3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99999"/>
                      <w:spacing w:val="-4"/>
                      <w:w w:val="180"/>
                      <w:sz w:val="10"/>
                      <w:szCs w:val="10"/>
                    </w:rPr>
                    <w:t>$</w:t>
                  </w:r>
                  <w:r>
                    <w:rPr>
                      <w:rFonts w:ascii="Arial" w:hAnsi="Arial" w:cs="Arial" w:eastAsia="Arial"/>
                      <w:color w:val="B6B6B6"/>
                      <w:spacing w:val="-8"/>
                      <w:w w:val="180"/>
                      <w:sz w:val="10"/>
                      <w:szCs w:val="10"/>
                    </w:rPr>
                    <w:t>•</w:t>
                  </w:r>
                  <w:r>
                    <w:rPr>
                      <w:rFonts w:ascii="Arial" w:hAnsi="Arial" w:cs="Arial" w:eastAsia="Arial"/>
                      <w:color w:val="999999"/>
                      <w:spacing w:val="-5"/>
                      <w:w w:val="180"/>
                      <w:sz w:val="10"/>
                      <w:szCs w:val="10"/>
                    </w:rPr>
                    <w:t>'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999999"/>
                      <w:spacing w:val="-878"/>
                      <w:w w:val="180"/>
                      <w:position w:val="-31"/>
                      <w:sz w:val="68"/>
                      <w:szCs w:val="68"/>
                    </w:rPr>
                    <w:t>G</w:t>
                  </w:r>
                  <w:r>
                    <w:rPr>
                      <w:rFonts w:ascii="Arial" w:hAnsi="Arial" w:cs="Arial" w:eastAsia="Arial"/>
                      <w:color w:val="999999"/>
                      <w:spacing w:val="-45"/>
                      <w:w w:val="180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 w:eastAsia="Arial"/>
                      <w:color w:val="999999"/>
                      <w:w w:val="180"/>
                      <w:sz w:val="22"/>
                      <w:szCs w:val="22"/>
                    </w:rPr>
                    <w:t>0</w:t>
                  </w:r>
                  <w:r>
                    <w:rPr>
                      <w:rFonts w:ascii="Arial" w:hAnsi="Arial" w:cs="Arial" w:eastAsia="Arial"/>
                      <w:color w:val="999999"/>
                      <w:spacing w:val="-14"/>
                      <w:w w:val="180"/>
                      <w:sz w:val="22"/>
                      <w:szCs w:val="22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99999"/>
                      <w:w w:val="65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 w:eastAsia="Arial"/>
                      <w:color w:val="999999"/>
                      <w:spacing w:val="22"/>
                      <w:w w:val="65"/>
                      <w:sz w:val="22"/>
                      <w:szCs w:val="2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999999"/>
                      <w:w w:val="115"/>
                      <w:position w:val="-31"/>
                      <w:sz w:val="68"/>
                      <w:szCs w:val="68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68"/>
                      <w:szCs w:val="6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w w:val="80"/>
          <w:sz w:val="22"/>
        </w:rPr>
        <w:t>-w</w:t>
      </w:r>
      <w:r>
        <w:rPr>
          <w:rFonts w:ascii="Arial" w:hAnsi="Arial"/>
          <w:color w:val="999999"/>
          <w:spacing w:val="-5"/>
          <w:w w:val="80"/>
          <w:sz w:val="22"/>
        </w:rPr>
        <w:t> </w:t>
      </w:r>
      <w:r>
        <w:rPr>
          <w:rFonts w:ascii="Arial" w:hAnsi="Arial"/>
          <w:color w:val="999999"/>
          <w:w w:val="60"/>
          <w:sz w:val="22"/>
        </w:rPr>
        <w:t>.....</w:t>
      </w:r>
      <w:r>
        <w:rPr>
          <w:rFonts w:ascii="Arial" w:hAnsi="Arial"/>
          <w:color w:val="999999"/>
          <w:spacing w:val="-12"/>
          <w:w w:val="60"/>
          <w:sz w:val="22"/>
        </w:rPr>
        <w:t> </w:t>
      </w:r>
      <w:r>
        <w:rPr>
          <w:rFonts w:ascii="Arial" w:hAnsi="Arial"/>
          <w:color w:val="999999"/>
          <w:w w:val="60"/>
          <w:sz w:val="22"/>
        </w:rPr>
        <w:t>.....</w:t>
      </w:r>
      <w:r>
        <w:rPr>
          <w:rFonts w:ascii="Arial" w:hAnsi="Arial"/>
          <w:color w:val="999999"/>
          <w:spacing w:val="-22"/>
          <w:w w:val="60"/>
          <w:sz w:val="22"/>
        </w:rPr>
        <w:t> </w:t>
      </w:r>
      <w:r>
        <w:rPr>
          <w:rFonts w:ascii="Arial" w:hAnsi="Arial"/>
          <w:color w:val="999999"/>
          <w:spacing w:val="-11"/>
          <w:w w:val="80"/>
          <w:sz w:val="22"/>
        </w:rPr>
        <w:t>-</w:t>
      </w:r>
      <w:r>
        <w:rPr>
          <w:rFonts w:ascii="Arial" w:hAnsi="Arial"/>
          <w:color w:val="999999"/>
          <w:w w:val="80"/>
          <w:sz w:val="22"/>
        </w:rPr>
        <w:t>-:</w:t>
      </w:r>
      <w:r>
        <w:rPr>
          <w:rFonts w:ascii="Arial" w:hAnsi="Arial"/>
          <w:color w:val="999999"/>
          <w:spacing w:val="8"/>
          <w:w w:val="80"/>
          <w:sz w:val="22"/>
        </w:rPr>
        <w:t>_</w:t>
      </w:r>
      <w:r>
        <w:rPr>
          <w:rFonts w:ascii="Arial" w:hAnsi="Arial"/>
          <w:color w:val="999999"/>
          <w:w w:val="80"/>
          <w:sz w:val="22"/>
        </w:rPr>
        <w:t>.....</w:t>
      </w:r>
      <w:r>
        <w:rPr>
          <w:rFonts w:ascii="Arial" w:hAnsi="Arial"/>
          <w:color w:val="999999"/>
          <w:spacing w:val="-37"/>
          <w:w w:val="80"/>
          <w:sz w:val="22"/>
        </w:rPr>
        <w:t> </w:t>
      </w:r>
      <w:r>
        <w:rPr>
          <w:rFonts w:ascii="Arial" w:hAnsi="Arial"/>
          <w:color w:val="999999"/>
          <w:spacing w:val="-27"/>
          <w:w w:val="110"/>
          <w:sz w:val="22"/>
        </w:rPr>
        <w:t>:</w:t>
      </w:r>
      <w:r>
        <w:rPr>
          <w:rFonts w:ascii="Arial" w:hAnsi="Arial"/>
          <w:color w:val="999999"/>
          <w:spacing w:val="-23"/>
          <w:w w:val="110"/>
          <w:sz w:val="22"/>
        </w:rPr>
        <w:t>,</w:t>
      </w:r>
      <w:r>
        <w:rPr>
          <w:rFonts w:ascii="Arial" w:hAnsi="Arial"/>
          <w:color w:val="999999"/>
          <w:w w:val="110"/>
          <w:sz w:val="22"/>
        </w:rPr>
        <w:t>,</w:t>
      </w:r>
      <w:r>
        <w:rPr>
          <w:rFonts w:ascii="Arial" w:hAnsi="Arial"/>
          <w:color w:val="999999"/>
          <w:spacing w:val="-31"/>
          <w:w w:val="110"/>
          <w:sz w:val="22"/>
        </w:rPr>
        <w:t> </w:t>
      </w:r>
      <w:r>
        <w:rPr>
          <w:rFonts w:ascii="Arial" w:hAnsi="Arial"/>
          <w:color w:val="999999"/>
          <w:w w:val="80"/>
          <w:sz w:val="22"/>
        </w:rPr>
        <w:t>-</w:t>
      </w:r>
      <w:r>
        <w:rPr>
          <w:rFonts w:ascii="Arial" w:hAnsi="Arial"/>
          <w:color w:val="B6B6B6"/>
          <w:spacing w:val="-30"/>
          <w:w w:val="80"/>
          <w:sz w:val="22"/>
        </w:rPr>
        <w:t>·</w:t>
      </w:r>
      <w:r>
        <w:rPr>
          <w:rFonts w:ascii="Arial" w:hAnsi="Arial"/>
          <w:color w:val="999999"/>
          <w:w w:val="80"/>
          <w:sz w:val="22"/>
        </w:rPr>
        <w:t>""</w:t>
      </w:r>
      <w:r>
        <w:rPr>
          <w:rFonts w:ascii="Arial" w:hAnsi="Arial"/>
          <w:color w:val="999999"/>
          <w:spacing w:val="-34"/>
          <w:w w:val="80"/>
          <w:sz w:val="22"/>
        </w:rPr>
        <w:t> </w:t>
      </w:r>
      <w:r>
        <w:rPr>
          <w:rFonts w:ascii="Arial" w:hAnsi="Arial"/>
          <w:color w:val="999999"/>
          <w:spacing w:val="-21"/>
          <w:w w:val="80"/>
          <w:sz w:val="22"/>
        </w:rPr>
        <w:t>"</w:t>
      </w:r>
      <w:r>
        <w:rPr>
          <w:rFonts w:ascii="Arial" w:hAnsi="Arial"/>
          <w:color w:val="999999"/>
          <w:w w:val="80"/>
          <w:sz w:val="22"/>
        </w:rPr>
        <w:t>...;</w:t>
      </w:r>
      <w:r>
        <w:rPr>
          <w:rFonts w:ascii="Arial" w:hAnsi="Arial"/>
          <w:color w:val="999999"/>
          <w:spacing w:val="-43"/>
          <w:w w:val="80"/>
          <w:sz w:val="22"/>
        </w:rPr>
        <w:t> </w:t>
      </w:r>
      <w:r>
        <w:rPr>
          <w:rFonts w:ascii="Arial" w:hAnsi="Arial"/>
          <w:color w:val="999999"/>
          <w:w w:val="60"/>
          <w:sz w:val="22"/>
        </w:rPr>
        <w:t>----</w:t>
      </w:r>
      <w:r>
        <w:rPr>
          <w:rFonts w:ascii="Arial" w:hAnsi="Arial"/>
          <w:sz w:val="22"/>
        </w:rPr>
      </w:r>
    </w:p>
    <w:p>
      <w:pPr>
        <w:tabs>
          <w:tab w:pos="637" w:val="left" w:leader="none"/>
          <w:tab w:pos="1122" w:val="left" w:leader="none"/>
          <w:tab w:pos="2103" w:val="left" w:leader="none"/>
        </w:tabs>
        <w:spacing w:line="37" w:lineRule="exact" w:before="0"/>
        <w:ind w:left="22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999999"/>
          <w:position w:val="-5"/>
          <w:sz w:val="15"/>
          <w:szCs w:val="15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70"/>
          <w:position w:val="-21"/>
          <w:sz w:val="46"/>
          <w:szCs w:val="46"/>
        </w:rPr>
        <w:t>.</w:t>
        <w:tab/>
      </w:r>
      <w:r>
        <w:rPr>
          <w:rFonts w:ascii="Arial" w:hAnsi="Arial" w:cs="Arial" w:eastAsia="Arial"/>
          <w:color w:val="999999"/>
          <w:spacing w:val="-7"/>
          <w:w w:val="195"/>
          <w:sz w:val="11"/>
          <w:szCs w:val="11"/>
        </w:rPr>
        <w:t>...</w:t>
      </w:r>
      <w:r>
        <w:rPr>
          <w:rFonts w:ascii="Arial" w:hAnsi="Arial" w:cs="Arial" w:eastAsia="Arial"/>
          <w:color w:val="999999"/>
          <w:spacing w:val="-2"/>
          <w:w w:val="195"/>
          <w:sz w:val="11"/>
          <w:szCs w:val="11"/>
        </w:rPr>
        <w:t>.</w:t>
      </w:r>
      <w:r>
        <w:rPr>
          <w:rFonts w:ascii="Arial" w:hAnsi="Arial" w:cs="Arial" w:eastAsia="Arial"/>
          <w:color w:val="999999"/>
          <w:w w:val="195"/>
          <w:sz w:val="11"/>
          <w:szCs w:val="11"/>
        </w:rPr>
        <w:t> </w:t>
      </w:r>
      <w:r>
        <w:rPr>
          <w:rFonts w:ascii="Arial" w:hAnsi="Arial" w:cs="Arial" w:eastAsia="Arial"/>
          <w:color w:val="999999"/>
          <w:spacing w:val="19"/>
          <w:w w:val="195"/>
          <w:sz w:val="11"/>
          <w:szCs w:val="11"/>
        </w:rPr>
        <w:t> </w:t>
      </w:r>
      <w:r>
        <w:rPr>
          <w:rFonts w:ascii="Arial" w:hAnsi="Arial" w:cs="Arial" w:eastAsia="Arial"/>
          <w:color w:val="999999"/>
          <w:spacing w:val="-2"/>
          <w:w w:val="115"/>
          <w:sz w:val="11"/>
          <w:szCs w:val="11"/>
        </w:rPr>
        <w:t>-</w:t>
      </w:r>
      <w:r>
        <w:rPr>
          <w:rFonts w:ascii="Arial" w:hAnsi="Arial" w:cs="Arial" w:eastAsia="Arial"/>
          <w:color w:val="B6B6B6"/>
          <w:spacing w:val="-2"/>
          <w:w w:val="115"/>
          <w:sz w:val="11"/>
          <w:szCs w:val="11"/>
        </w:rPr>
        <w:t>'</w:t>
      </w:r>
      <w:r>
        <w:rPr>
          <w:rFonts w:ascii="Arial" w:hAnsi="Arial" w:cs="Arial" w:eastAsia="Arial"/>
          <w:color w:val="999999"/>
          <w:spacing w:val="-5"/>
          <w:w w:val="115"/>
          <w:sz w:val="11"/>
          <w:szCs w:val="11"/>
        </w:rPr>
        <w:t>:;!,</w:t>
        <w:tab/>
      </w:r>
      <w:r>
        <w:rPr>
          <w:rFonts w:ascii="Arial" w:hAnsi="Arial" w:cs="Arial" w:eastAsia="Arial"/>
          <w:color w:val="999999"/>
          <w:w w:val="115"/>
          <w:sz w:val="8"/>
          <w:szCs w:val="8"/>
        </w:rPr>
        <w:t>,Q":)</w:t>
      </w:r>
      <w:r>
        <w:rPr>
          <w:rFonts w:ascii="Arial" w:hAnsi="Arial" w:cs="Arial" w:eastAsia="Arial"/>
          <w:color w:val="999999"/>
          <w:spacing w:val="20"/>
          <w:w w:val="11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305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-25"/>
          <w:w w:val="305"/>
          <w:sz w:val="8"/>
          <w:szCs w:val="8"/>
        </w:rPr>
        <w:t> </w:t>
      </w:r>
      <w:r>
        <w:rPr>
          <w:rFonts w:ascii="Arial" w:hAnsi="Arial" w:cs="Arial" w:eastAsia="Arial"/>
          <w:color w:val="999999"/>
          <w:sz w:val="8"/>
          <w:szCs w:val="8"/>
        </w:rPr>
        <w:t>\</w:t>
      </w:r>
      <w:r>
        <w:rPr>
          <w:rFonts w:ascii="Arial" w:hAnsi="Arial" w:cs="Arial" w:eastAsia="Arial"/>
          <w:color w:val="999999"/>
          <w:spacing w:val="1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65"/>
          <w:sz w:val="19"/>
          <w:szCs w:val="19"/>
        </w:rPr>
        <w:t>:r</w:t>
      </w:r>
      <w:r>
        <w:rPr>
          <w:rFonts w:ascii="Times New Roman" w:hAnsi="Times New Roman" w:cs="Times New Roman" w:eastAsia="Times New Roman"/>
          <w:i/>
          <w:color w:val="999999"/>
          <w:spacing w:val="-14"/>
          <w:w w:val="6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99999"/>
          <w:w w:val="65"/>
          <w:sz w:val="19"/>
          <w:szCs w:val="19"/>
        </w:rPr>
        <w:t>..._.   </w:t>
      </w:r>
      <w:r>
        <w:rPr>
          <w:rFonts w:ascii="Times New Roman" w:hAnsi="Times New Roman" w:cs="Times New Roman" w:eastAsia="Times New Roman"/>
          <w:color w:val="999999"/>
          <w:spacing w:val="14"/>
          <w:w w:val="6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B6B6B6"/>
          <w:w w:val="65"/>
          <w:sz w:val="19"/>
          <w:szCs w:val="19"/>
        </w:rPr>
        <w:t>"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tabs>
          <w:tab w:pos="771" w:val="left" w:leader="none"/>
        </w:tabs>
        <w:spacing w:line="486" w:lineRule="atLeast" w:before="0"/>
        <w:ind w:left="22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8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85"/>
          <w:position w:val="2"/>
          <w:sz w:val="4"/>
          <w:szCs w:val="4"/>
        </w:rPr>
        <w:t>QU</w:t>
        <w:tab/>
      </w:r>
      <w:r>
        <w:rPr>
          <w:rFonts w:ascii="Times New Roman" w:hAnsi="Times New Roman" w:cs="Times New Roman" w:eastAsia="Times New Roman"/>
          <w:color w:val="999999"/>
          <w:spacing w:val="-40"/>
          <w:w w:val="115"/>
          <w:position w:val="-4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46"/>
          <w:w w:val="115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99999"/>
          <w:w w:val="115"/>
          <w:position w:val="-4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564" w:lineRule="atLeast" w:before="0"/>
        <w:ind w:left="101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5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1"/>
          <w:w w:val="150"/>
          <w:sz w:val="6"/>
          <w:szCs w:val="6"/>
        </w:rPr>
        <w:t>•</w:t>
      </w:r>
      <w:r>
        <w:rPr>
          <w:rFonts w:ascii="Times New Roman" w:hAnsi="Times New Roman" w:cs="Times New Roman" w:eastAsia="Times New Roman"/>
          <w:color w:val="999999"/>
          <w:spacing w:val="-3"/>
          <w:w w:val="150"/>
          <w:sz w:val="6"/>
          <w:szCs w:val="6"/>
        </w:rPr>
        <w:t>01.1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tabs>
          <w:tab w:pos="586" w:val="left" w:leader="none"/>
        </w:tabs>
        <w:spacing w:line="535" w:lineRule="atLeast" w:before="0"/>
        <w:ind w:left="18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999999"/>
          <w:spacing w:val="-82"/>
          <w:w w:val="105"/>
          <w:sz w:val="8"/>
        </w:rPr>
        <w:t>-</w:t>
      </w:r>
      <w:r>
        <w:rPr>
          <w:rFonts w:ascii="Times New Roman"/>
          <w:color w:val="999999"/>
          <w:w w:val="105"/>
          <w:position w:val="-9"/>
          <w:sz w:val="17"/>
        </w:rPr>
        <w:t>..</w:t>
      </w:r>
      <w:r>
        <w:rPr>
          <w:rFonts w:ascii="Times New Roman"/>
          <w:color w:val="999999"/>
          <w:spacing w:val="-27"/>
          <w:w w:val="105"/>
          <w:position w:val="-9"/>
          <w:sz w:val="17"/>
        </w:rPr>
        <w:t>:</w:t>
      </w:r>
      <w:r>
        <w:rPr>
          <w:rFonts w:ascii="Arial"/>
          <w:i/>
          <w:color w:val="999999"/>
          <w:w w:val="105"/>
          <w:sz w:val="8"/>
        </w:rPr>
        <w:t>f</w:t>
        <w:tab/>
      </w:r>
      <w:r>
        <w:rPr>
          <w:rFonts w:ascii="Arial"/>
          <w:color w:val="999999"/>
          <w:w w:val="115"/>
          <w:sz w:val="8"/>
        </w:rPr>
        <w:t>.....  </w:t>
      </w:r>
      <w:r>
        <w:rPr>
          <w:rFonts w:ascii="Arial"/>
          <w:color w:val="999999"/>
          <w:spacing w:val="4"/>
          <w:w w:val="115"/>
          <w:sz w:val="8"/>
        </w:rPr>
        <w:t> </w:t>
      </w:r>
      <w:r>
        <w:rPr>
          <w:rFonts w:ascii="Arial"/>
          <w:i/>
          <w:color w:val="999999"/>
          <w:w w:val="115"/>
          <w:sz w:val="8"/>
        </w:rPr>
        <w:t>(;"</w:t>
      </w:r>
      <w:r>
        <w:rPr>
          <w:rFonts w:ascii="Arial"/>
          <w:sz w:val="8"/>
        </w:rPr>
      </w:r>
    </w:p>
    <w:p>
      <w:pPr>
        <w:tabs>
          <w:tab w:pos="1077" w:val="left" w:leader="none"/>
        </w:tabs>
        <w:spacing w:line="24" w:lineRule="exact" w:before="0"/>
        <w:ind w:left="45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color w:val="999999"/>
          <w:w w:val="310"/>
          <w:position w:val="1"/>
          <w:sz w:val="8"/>
          <w:szCs w:val="8"/>
        </w:rPr>
        <w:t>I </w:t>
      </w:r>
      <w:r>
        <w:rPr>
          <w:rFonts w:ascii="Arial" w:hAnsi="Arial" w:cs="Arial" w:eastAsia="Arial"/>
          <w:color w:val="999999"/>
          <w:spacing w:val="27"/>
          <w:w w:val="310"/>
          <w:position w:val="1"/>
          <w:sz w:val="8"/>
          <w:szCs w:val="8"/>
        </w:rPr>
        <w:t> </w:t>
      </w:r>
      <w:r>
        <w:rPr>
          <w:rFonts w:ascii="Arial" w:hAnsi="Arial" w:cs="Arial" w:eastAsia="Arial"/>
          <w:i/>
          <w:color w:val="999999"/>
          <w:w w:val="220"/>
          <w:position w:val="1"/>
          <w:sz w:val="8"/>
          <w:szCs w:val="8"/>
        </w:rPr>
        <w:t>:,.</w:t>
        <w:tab/>
      </w:r>
      <w:r>
        <w:rPr>
          <w:rFonts w:ascii="Arial" w:hAnsi="Arial" w:cs="Arial" w:eastAsia="Arial"/>
          <w:color w:val="B6B6B6"/>
          <w:w w:val="155"/>
          <w:sz w:val="8"/>
          <w:szCs w:val="8"/>
        </w:rPr>
        <w:t>•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486" w:lineRule="atLeast" w:before="0"/>
        <w:ind w:left="22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color w:val="999999"/>
          <w:position w:val="-7"/>
          <w:sz w:val="33"/>
        </w:rPr>
        <w:t>&lt;</w:t>
      </w:r>
      <w:r>
        <w:rPr>
          <w:rFonts w:ascii="Arial"/>
          <w:color w:val="999999"/>
          <w:spacing w:val="14"/>
          <w:position w:val="-7"/>
          <w:sz w:val="33"/>
        </w:rPr>
        <w:t> </w:t>
      </w:r>
      <w:r>
        <w:rPr>
          <w:rFonts w:ascii="Times New Roman"/>
          <w:color w:val="999999"/>
          <w:spacing w:val="-61"/>
          <w:w w:val="140"/>
          <w:sz w:val="24"/>
        </w:rPr>
        <w:t>0</w:t>
      </w:r>
      <w:r>
        <w:rPr>
          <w:rFonts w:ascii="Arial"/>
          <w:color w:val="999999"/>
          <w:spacing w:val="-27"/>
          <w:w w:val="140"/>
          <w:position w:val="-16"/>
          <w:sz w:val="48"/>
        </w:rPr>
        <w:t>-</w:t>
      </w:r>
      <w:r>
        <w:rPr>
          <w:rFonts w:ascii="Arial"/>
          <w:i/>
          <w:color w:val="999999"/>
          <w:spacing w:val="-8"/>
          <w:w w:val="140"/>
          <w:sz w:val="13"/>
        </w:rPr>
        <w:t>-</w:t>
      </w:r>
      <w:r>
        <w:rPr>
          <w:rFonts w:ascii="Arial"/>
          <w:i/>
          <w:color w:val="999999"/>
          <w:w w:val="140"/>
          <w:sz w:val="13"/>
        </w:rPr>
        <w:t>\.)!</w:t>
      </w:r>
      <w:r>
        <w:rPr>
          <w:rFonts w:ascii="Arial"/>
          <w:i/>
          <w:color w:val="999999"/>
          <w:spacing w:val="3"/>
          <w:w w:val="140"/>
          <w:sz w:val="13"/>
        </w:rPr>
        <w:t> </w:t>
      </w:r>
      <w:r>
        <w:rPr>
          <w:rFonts w:ascii="Arial"/>
          <w:color w:val="999999"/>
          <w:w w:val="175"/>
          <w:sz w:val="13"/>
        </w:rPr>
        <w:t>',</w:t>
      </w:r>
      <w:r>
        <w:rPr>
          <w:rFonts w:ascii="Arial"/>
          <w:color w:val="999999"/>
          <w:spacing w:val="-23"/>
          <w:w w:val="175"/>
          <w:sz w:val="13"/>
        </w:rPr>
        <w:t> </w:t>
      </w:r>
      <w:r>
        <w:rPr>
          <w:rFonts w:ascii="Arial"/>
          <w:color w:val="999999"/>
          <w:spacing w:val="-28"/>
          <w:w w:val="300"/>
          <w:sz w:val="13"/>
        </w:rPr>
        <w:t>'</w:t>
      </w:r>
      <w:r>
        <w:rPr>
          <w:rFonts w:ascii="Arial"/>
          <w:color w:val="999999"/>
          <w:w w:val="300"/>
          <w:sz w:val="13"/>
        </w:rPr>
        <w:t>,</w:t>
      </w:r>
      <w:r>
        <w:rPr>
          <w:rFonts w:ascii="Arial"/>
          <w:sz w:val="13"/>
        </w:rPr>
      </w:r>
    </w:p>
    <w:p>
      <w:pPr>
        <w:spacing w:line="486" w:lineRule="atLeast" w:before="0"/>
        <w:ind w:left="22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85"/>
        </w:rPr>
        <w:br w:type="column"/>
      </w:r>
      <w:r>
        <w:rPr>
          <w:rFonts w:ascii="Times New Roman"/>
          <w:color w:val="999999"/>
          <w:w w:val="85"/>
          <w:sz w:val="61"/>
        </w:rPr>
        <w:t>.</w:t>
      </w:r>
      <w:r>
        <w:rPr>
          <w:rFonts w:ascii="Times New Roman"/>
          <w:color w:val="999999"/>
          <w:spacing w:val="-87"/>
          <w:w w:val="85"/>
          <w:sz w:val="61"/>
        </w:rPr>
        <w:t>.</w:t>
      </w:r>
      <w:r>
        <w:rPr>
          <w:rFonts w:ascii="Arial"/>
          <w:color w:val="999999"/>
          <w:spacing w:val="-24"/>
          <w:w w:val="85"/>
          <w:sz w:val="25"/>
        </w:rPr>
        <w:t>,</w:t>
      </w:r>
      <w:r>
        <w:rPr>
          <w:rFonts w:ascii="Times New Roman"/>
          <w:color w:val="999999"/>
          <w:w w:val="85"/>
          <w:position w:val="3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486" w:lineRule="atLeast" w:before="0"/>
        <w:ind w:left="8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200"/>
        </w:rPr>
        <w:br w:type="column"/>
      </w:r>
      <w:r>
        <w:rPr>
          <w:rFonts w:ascii="Times New Roman"/>
          <w:color w:val="999999"/>
          <w:w w:val="200"/>
          <w:position w:val="8"/>
          <w:sz w:val="17"/>
        </w:rPr>
        <w:t>'</w:t>
      </w:r>
      <w:r>
        <w:rPr>
          <w:rFonts w:ascii="Times New Roman"/>
          <w:color w:val="999999"/>
          <w:spacing w:val="-69"/>
          <w:w w:val="200"/>
          <w:position w:val="8"/>
          <w:sz w:val="17"/>
        </w:rPr>
        <w:t> </w:t>
      </w:r>
      <w:r>
        <w:rPr>
          <w:rFonts w:ascii="Arial"/>
          <w:color w:val="999999"/>
          <w:spacing w:val="-4"/>
          <w:w w:val="105"/>
          <w:sz w:val="14"/>
        </w:rPr>
        <w:t>.(</w:t>
      </w:r>
      <w:r>
        <w:rPr>
          <w:rFonts w:ascii="Times New Roman"/>
          <w:color w:val="999999"/>
          <w:spacing w:val="-11"/>
          <w:w w:val="105"/>
          <w:sz w:val="28"/>
        </w:rPr>
        <w:t>...</w:t>
      </w:r>
      <w:r>
        <w:rPr>
          <w:rFonts w:ascii="Times New Roman"/>
          <w:sz w:val="28"/>
        </w:rPr>
      </w:r>
    </w:p>
    <w:p>
      <w:pPr>
        <w:tabs>
          <w:tab w:pos="1613" w:val="left" w:leader="none"/>
        </w:tabs>
        <w:spacing w:line="486" w:lineRule="atLeast" w:before="0"/>
        <w:ind w:left="229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35"/>
        </w:rPr>
        <w:br w:type="column"/>
      </w:r>
      <w:r>
        <w:rPr>
          <w:rFonts w:ascii="Arial"/>
          <w:color w:val="999999"/>
          <w:w w:val="135"/>
          <w:position w:val="33"/>
          <w:sz w:val="8"/>
        </w:rPr>
        <w:t>I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86" w:lineRule="atLeast" w:before="0"/>
        <w:ind w:left="5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spacing w:val="-12"/>
        </w:rPr>
        <w:br w:type="column"/>
      </w:r>
      <w:r>
        <w:rPr>
          <w:rFonts w:ascii="Arial"/>
          <w:color w:val="999999"/>
          <w:spacing w:val="-12"/>
          <w:w w:val="130"/>
          <w:sz w:val="24"/>
        </w:rPr>
        <w:t>'</w:t>
      </w:r>
      <w:r>
        <w:rPr>
          <w:rFonts w:ascii="Arial"/>
          <w:color w:val="999999"/>
          <w:spacing w:val="-12"/>
          <w:w w:val="97"/>
          <w:sz w:val="24"/>
        </w:rPr>
        <w:t>,</w:t>
      </w:r>
      <w:r>
        <w:rPr>
          <w:rFonts w:ascii="Arial"/>
          <w:color w:val="999999"/>
          <w:spacing w:val="-12"/>
          <w:w w:val="62"/>
          <w:sz w:val="24"/>
        </w:rPr>
        <w:t>"'</w:t>
      </w:r>
      <w:r>
        <w:rPr>
          <w:rFonts w:ascii="Arial"/>
          <w:sz w:val="24"/>
        </w:rPr>
      </w:r>
    </w:p>
    <w:p>
      <w:pPr>
        <w:spacing w:line="478" w:lineRule="atLeast" w:before="0"/>
        <w:ind w:left="6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35"/>
        </w:rPr>
        <w:br w:type="column"/>
      </w:r>
      <w:r>
        <w:rPr>
          <w:rFonts w:ascii="Arial"/>
          <w:color w:val="999999"/>
          <w:w w:val="135"/>
          <w:sz w:val="10"/>
        </w:rPr>
        <w:t>"\\</w:t>
      </w:r>
      <w:r>
        <w:rPr>
          <w:rFonts w:ascii="Arial"/>
          <w:sz w:val="10"/>
        </w:rPr>
      </w:r>
    </w:p>
    <w:p>
      <w:pPr>
        <w:pStyle w:val="Heading8"/>
        <w:spacing w:line="39" w:lineRule="atLeast"/>
        <w:ind w:right="0"/>
        <w:jc w:val="right"/>
      </w:pPr>
      <w:r>
        <w:rPr/>
        <w:pict>
          <v:shape style="position:absolute;margin-left:984.474915pt;margin-top:29.166624pt;width:3.45pt;height:10.65pt;mso-position-horizontal-relative:page;mso-position-vertical-relative:paragraph;z-index:-601024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18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60.890869pt;margin-top:1.288168pt;width:15.25pt;height:9.65pt;mso-position-horizontal-relative:page;mso-position-vertical-relative:paragraph;z-index:-598696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99999"/>
                      <w:w w:val="280"/>
                      <w:sz w:val="17"/>
                    </w:rPr>
                    <w:t>'</w:t>
                  </w:r>
                  <w:r>
                    <w:rPr>
                      <w:rFonts w:ascii="Times New Roman"/>
                      <w:color w:val="999999"/>
                      <w:spacing w:val="24"/>
                      <w:w w:val="280"/>
                      <w:sz w:val="17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220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999999"/>
          <w:w w:val="50"/>
        </w:rPr>
        <w:t>..</w:t>
      </w:r>
      <w:r>
        <w:rPr/>
      </w:r>
    </w:p>
    <w:p>
      <w:pPr>
        <w:spacing w:line="486" w:lineRule="atLeast" w:before="0"/>
        <w:ind w:left="229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w w:val="120"/>
        </w:rPr>
        <w:br w:type="column"/>
      </w:r>
      <w:r>
        <w:rPr>
          <w:rFonts w:ascii="Times New Roman"/>
          <w:color w:val="999999"/>
          <w:spacing w:val="-64"/>
          <w:w w:val="120"/>
          <w:sz w:val="29"/>
        </w:rPr>
        <w:t>.</w:t>
      </w:r>
      <w:r>
        <w:rPr>
          <w:rFonts w:ascii="Times New Roman"/>
          <w:color w:val="999999"/>
          <w:w w:val="120"/>
          <w:sz w:val="29"/>
        </w:rPr>
        <w:t>.</w:t>
      </w:r>
      <w:r>
        <w:rPr>
          <w:rFonts w:ascii="Times New Roman"/>
          <w:color w:val="999999"/>
          <w:spacing w:val="-77"/>
          <w:w w:val="120"/>
          <w:sz w:val="29"/>
        </w:rPr>
        <w:t>.</w:t>
      </w:r>
      <w:r>
        <w:rPr>
          <w:rFonts w:ascii="Times New Roman"/>
          <w:color w:val="999999"/>
          <w:w w:val="120"/>
          <w:sz w:val="29"/>
        </w:rPr>
        <w:t>.</w:t>
      </w:r>
      <w:r>
        <w:rPr>
          <w:rFonts w:ascii="Times New Roman"/>
          <w:sz w:val="29"/>
        </w:rPr>
      </w:r>
    </w:p>
    <w:p>
      <w:pPr>
        <w:spacing w:line="404" w:lineRule="atLeast" w:before="0"/>
        <w:ind w:left="6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65"/>
        </w:rPr>
        <w:br w:type="column"/>
      </w:r>
      <w:r>
        <w:rPr>
          <w:rFonts w:ascii="Times New Roman"/>
          <w:color w:val="999999"/>
          <w:w w:val="165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123" w:lineRule="atLeast" w:before="0"/>
        <w:ind w:left="280" w:right="-1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1100.48291pt;margin-top:10.288157pt;width:4.05pt;height:10pt;mso-position-horizontal-relative:page;mso-position-vertical-relative:paragraph;z-index:7336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115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z w:val="20"/>
        </w:rPr>
        <w:t>\</w:t>
      </w:r>
      <w:r>
        <w:rPr>
          <w:rFonts w:ascii="Arial"/>
          <w:color w:val="999999"/>
          <w:spacing w:val="-33"/>
          <w:sz w:val="20"/>
        </w:rPr>
        <w:t> </w:t>
      </w:r>
      <w:r>
        <w:rPr>
          <w:rFonts w:ascii="Arial"/>
          <w:i/>
          <w:color w:val="999999"/>
          <w:sz w:val="20"/>
        </w:rPr>
        <w:t>1'</w:t>
      </w:r>
      <w:r>
        <w:rPr>
          <w:rFonts w:ascii="Arial"/>
          <w:sz w:val="20"/>
        </w:rPr>
      </w:r>
    </w:p>
    <w:p>
      <w:pPr>
        <w:spacing w:line="486" w:lineRule="atLeast" w:before="0"/>
        <w:ind w:left="229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130"/>
          <w:sz w:val="16"/>
          <w:szCs w:val="16"/>
        </w:rPr>
        <w:t>#</w:t>
      </w:r>
      <w:r>
        <w:rPr>
          <w:rFonts w:ascii="Times New Roman" w:hAnsi="Times New Roman" w:cs="Times New Roman" w:eastAsia="Times New Roman"/>
          <w:i/>
          <w:color w:val="999999"/>
          <w:spacing w:val="-30"/>
          <w:w w:val="130"/>
          <w:sz w:val="16"/>
          <w:szCs w:val="16"/>
        </w:rPr>
        <w:t> </w:t>
      </w:r>
      <w:r>
        <w:rPr>
          <w:rFonts w:ascii="Arial" w:hAnsi="Arial" w:cs="Arial" w:eastAsia="Arial"/>
          <w:i/>
          <w:color w:val="999999"/>
          <w:spacing w:val="-23"/>
          <w:w w:val="105"/>
          <w:sz w:val="16"/>
          <w:szCs w:val="16"/>
        </w:rPr>
        <w:t>-</w:t>
      </w:r>
      <w:r>
        <w:rPr>
          <w:rFonts w:ascii="Arial" w:hAnsi="Arial" w:cs="Arial" w:eastAsia="Arial"/>
          <w:i/>
          <w:color w:val="999999"/>
          <w:w w:val="105"/>
          <w:sz w:val="16"/>
          <w:szCs w:val="16"/>
        </w:rPr>
        <w:t>,.::J</w:t>
      </w:r>
      <w:r>
        <w:rPr>
          <w:rFonts w:ascii="Arial" w:hAnsi="Arial" w:cs="Arial" w:eastAsia="Arial"/>
          <w:i/>
          <w:color w:val="999999"/>
          <w:spacing w:val="37"/>
          <w:w w:val="105"/>
          <w:sz w:val="16"/>
          <w:szCs w:val="16"/>
        </w:rPr>
        <w:t> </w:t>
      </w:r>
      <w:r>
        <w:rPr>
          <w:rFonts w:ascii="Courier New" w:hAnsi="Courier New" w:cs="Courier New" w:eastAsia="Courier New"/>
          <w:color w:val="999999"/>
          <w:spacing w:val="37"/>
          <w:w w:val="105"/>
          <w:position w:val="11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99999"/>
          <w:w w:val="105"/>
          <w:position w:val="11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99999"/>
          <w:w w:val="89"/>
          <w:position w:val="11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spacing w:line="582" w:lineRule="atLeast" w:before="0"/>
        <w:ind w:left="151" w:right="0" w:firstLine="0"/>
        <w:jc w:val="left"/>
        <w:rPr>
          <w:rFonts w:ascii="Arial" w:hAnsi="Arial" w:cs="Arial" w:eastAsia="Arial"/>
          <w:sz w:val="4"/>
          <w:szCs w:val="4"/>
        </w:rPr>
      </w:pPr>
      <w:r>
        <w:rPr>
          <w:w w:val="590"/>
        </w:rPr>
        <w:br w:type="column"/>
      </w:r>
      <w:r>
        <w:rPr>
          <w:rFonts w:ascii="Arial" w:hAnsi="Arial" w:cs="Arial" w:eastAsia="Arial"/>
          <w:color w:val="999999"/>
          <w:w w:val="590"/>
          <w:sz w:val="4"/>
          <w:szCs w:val="4"/>
        </w:rPr>
        <w:t>'</w:t>
      </w:r>
      <w:r>
        <w:rPr>
          <w:rFonts w:ascii="Arial" w:hAnsi="Arial" w:cs="Arial" w:eastAsia="Arial"/>
          <w:color w:val="999999"/>
          <w:spacing w:val="-26"/>
          <w:w w:val="590"/>
          <w:sz w:val="4"/>
          <w:szCs w:val="4"/>
        </w:rPr>
        <w:t> </w:t>
      </w:r>
      <w:r>
        <w:rPr>
          <w:rFonts w:ascii="Arial" w:hAnsi="Arial" w:cs="Arial" w:eastAsia="Arial"/>
          <w:i/>
          <w:color w:val="999999"/>
          <w:w w:val="590"/>
          <w:sz w:val="4"/>
          <w:szCs w:val="4"/>
        </w:rPr>
        <w:t>I</w:t>
      </w:r>
      <w:r>
        <w:rPr>
          <w:rFonts w:ascii="Arial" w:hAnsi="Arial" w:cs="Arial" w:eastAsia="Arial"/>
          <w:i/>
          <w:color w:val="999999"/>
          <w:spacing w:val="-55"/>
          <w:w w:val="590"/>
          <w:sz w:val="4"/>
          <w:szCs w:val="4"/>
        </w:rPr>
        <w:t> </w:t>
      </w:r>
      <w:r>
        <w:rPr>
          <w:rFonts w:ascii="Times New Roman" w:hAnsi="Times New Roman" w:cs="Times New Roman" w:eastAsia="Times New Roman"/>
          <w:color w:val="999999"/>
          <w:w w:val="315"/>
          <w:position w:val="2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color w:val="999999"/>
          <w:spacing w:val="-79"/>
          <w:w w:val="315"/>
          <w:position w:val="2"/>
          <w:sz w:val="15"/>
          <w:szCs w:val="15"/>
        </w:rPr>
        <w:t> </w:t>
      </w:r>
      <w:r>
        <w:rPr>
          <w:rFonts w:ascii="Arial" w:hAnsi="Arial" w:cs="Arial" w:eastAsia="Arial"/>
          <w:color w:val="999999"/>
          <w:w w:val="590"/>
          <w:sz w:val="4"/>
          <w:szCs w:val="4"/>
        </w:rPr>
        <w:t>•</w:t>
      </w:r>
      <w:r>
        <w:rPr>
          <w:rFonts w:ascii="Arial" w:hAnsi="Arial" w:cs="Arial" w:eastAsia="Arial"/>
          <w:sz w:val="4"/>
          <w:szCs w:val="4"/>
        </w:rPr>
      </w:r>
    </w:p>
    <w:p>
      <w:pPr>
        <w:spacing w:line="87" w:lineRule="exact" w:before="0"/>
        <w:ind w:left="16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999999"/>
          <w:w w:val="65"/>
          <w:sz w:val="11"/>
        </w:rPr>
        <w:t>'"'-&lt;'.,.</w:t>
      </w:r>
      <w:r>
        <w:rPr>
          <w:rFonts w:ascii="Times New Roman"/>
          <w:color w:val="999999"/>
          <w:spacing w:val="21"/>
          <w:w w:val="65"/>
          <w:sz w:val="11"/>
        </w:rPr>
        <w:t> </w:t>
      </w:r>
      <w:r>
        <w:rPr>
          <w:rFonts w:ascii="Arial"/>
          <w:i/>
          <w:color w:val="999999"/>
          <w:w w:val="65"/>
          <w:sz w:val="14"/>
        </w:rPr>
        <w:t>&lt;-</w:t>
      </w:r>
      <w:r>
        <w:rPr>
          <w:rFonts w:ascii="Arial"/>
          <w:sz w:val="14"/>
        </w:rPr>
      </w:r>
    </w:p>
    <w:p>
      <w:pPr>
        <w:spacing w:line="75" w:lineRule="atLeast" w:before="46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999999"/>
          <w:w w:val="95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486" w:lineRule="atLeast" w:before="0"/>
        <w:ind w:left="176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35"/>
        </w:rPr>
        <w:br w:type="column"/>
      </w:r>
      <w:r>
        <w:rPr>
          <w:rFonts w:ascii="Arial" w:hAnsi="Arial" w:cs="Arial" w:eastAsia="Arial"/>
          <w:color w:val="999999"/>
          <w:spacing w:val="-64"/>
          <w:w w:val="135"/>
          <w:sz w:val="19"/>
          <w:szCs w:val="19"/>
        </w:rPr>
        <w:t>.</w:t>
      </w:r>
      <w:r>
        <w:rPr>
          <w:rFonts w:ascii="Arial" w:hAnsi="Arial" w:cs="Arial" w:eastAsia="Arial"/>
          <w:color w:val="999999"/>
          <w:spacing w:val="8"/>
          <w:w w:val="135"/>
          <w:sz w:val="19"/>
          <w:szCs w:val="19"/>
        </w:rPr>
        <w:t>•</w:t>
      </w:r>
      <w:r>
        <w:rPr>
          <w:rFonts w:ascii="Arial" w:hAnsi="Arial" w:cs="Arial" w:eastAsia="Arial"/>
          <w:color w:val="999999"/>
          <w:w w:val="135"/>
          <w:sz w:val="19"/>
          <w:szCs w:val="19"/>
        </w:rPr>
        <w:t>-</w:t>
      </w:r>
      <w:r>
        <w:rPr>
          <w:rFonts w:ascii="Arial" w:hAnsi="Arial" w:cs="Arial" w:eastAsia="Arial"/>
          <w:color w:val="999999"/>
          <w:spacing w:val="54"/>
          <w:w w:val="13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99999"/>
          <w:spacing w:val="-43"/>
          <w:w w:val="130"/>
          <w:position w:val="-12"/>
          <w:sz w:val="26"/>
          <w:szCs w:val="26"/>
        </w:rPr>
        <w:t>•</w:t>
      </w:r>
      <w:r>
        <w:rPr>
          <w:rFonts w:ascii="Arial" w:hAnsi="Arial" w:cs="Arial" w:eastAsia="Arial"/>
          <w:color w:val="999999"/>
          <w:w w:val="130"/>
          <w:sz w:val="19"/>
          <w:szCs w:val="19"/>
        </w:rPr>
        <w:t>•</w:t>
      </w:r>
      <w:r>
        <w:rPr>
          <w:rFonts w:ascii="Arial" w:hAnsi="Arial" w:cs="Arial" w:eastAsia="Arial"/>
          <w:sz w:val="19"/>
          <w:szCs w:val="19"/>
        </w:rPr>
      </w:r>
    </w:p>
    <w:p>
      <w:pPr>
        <w:spacing w:line="587" w:lineRule="atLeast" w:before="0"/>
        <w:ind w:left="30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85"/>
        </w:rPr>
        <w:br w:type="column"/>
      </w:r>
      <w:r>
        <w:rPr>
          <w:rFonts w:ascii="Arial"/>
          <w:i/>
          <w:color w:val="999999"/>
          <w:w w:val="85"/>
          <w:sz w:val="13"/>
        </w:rPr>
        <w:t>-&lt;'t</w:t>
      </w:r>
      <w:r>
        <w:rPr>
          <w:rFonts w:ascii="Arial"/>
          <w:i/>
          <w:color w:val="999999"/>
          <w:spacing w:val="-13"/>
          <w:w w:val="85"/>
          <w:sz w:val="13"/>
        </w:rPr>
        <w:t> </w:t>
      </w:r>
      <w:r>
        <w:rPr>
          <w:rFonts w:ascii="Arial"/>
          <w:color w:val="999999"/>
          <w:w w:val="85"/>
          <w:sz w:val="13"/>
        </w:rPr>
        <w:t>/</w:t>
      </w:r>
      <w:r>
        <w:rPr>
          <w:rFonts w:ascii="Arial"/>
          <w:sz w:val="13"/>
        </w:rPr>
      </w:r>
    </w:p>
    <w:p>
      <w:pPr>
        <w:tabs>
          <w:tab w:pos="1289" w:val="left" w:leader="none"/>
        </w:tabs>
        <w:spacing w:line="72" w:lineRule="exact" w:before="28"/>
        <w:ind w:left="19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 w:cs="Times New Roman" w:eastAsia="Times New Roman"/>
          <w:color w:val="999999"/>
          <w:spacing w:val="-36"/>
          <w:w w:val="65"/>
          <w:position w:val="-13"/>
          <w:sz w:val="37"/>
          <w:szCs w:val="37"/>
        </w:rPr>
        <w:t>•</w:t>
      </w:r>
      <w:r>
        <w:rPr>
          <w:rFonts w:ascii="Times New Roman" w:hAnsi="Times New Roman" w:cs="Times New Roman" w:eastAsia="Times New Roman"/>
          <w:color w:val="999999"/>
          <w:w w:val="65"/>
          <w:position w:val="-13"/>
          <w:sz w:val="37"/>
          <w:szCs w:val="37"/>
        </w:rPr>
        <w:t>•</w:t>
      </w:r>
      <w:r>
        <w:rPr>
          <w:rFonts w:ascii="Arial" w:hAnsi="Arial" w:cs="Arial" w:eastAsia="Arial"/>
          <w:color w:val="999999"/>
          <w:w w:val="65"/>
          <w:sz w:val="13"/>
          <w:szCs w:val="13"/>
        </w:rPr>
        <w:tab/>
      </w:r>
      <w:r>
        <w:rPr>
          <w:rFonts w:ascii="Arial" w:hAnsi="Arial" w:cs="Arial" w:eastAsia="Arial"/>
          <w:color w:val="999999"/>
          <w:w w:val="340"/>
          <w:sz w:val="13"/>
          <w:szCs w:val="13"/>
        </w:rPr>
        <w:t>I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602" w:lineRule="atLeast" w:before="0"/>
        <w:ind w:left="22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05"/>
        </w:rPr>
        <w:br w:type="column"/>
      </w:r>
      <w:r>
        <w:rPr>
          <w:rFonts w:ascii="Arial"/>
          <w:w w:val="105"/>
          <w:sz w:val="9"/>
        </w:rPr>
        <w:t>TO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AN</w:t>
      </w:r>
      <w:r>
        <w:rPr>
          <w:rFonts w:ascii="Arial"/>
          <w:sz w:val="9"/>
        </w:rPr>
      </w:r>
    </w:p>
    <w:p>
      <w:pPr>
        <w:spacing w:line="602" w:lineRule="atLeast" w:before="0"/>
        <w:ind w:left="-14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05"/>
        </w:rPr>
        <w:br w:type="column"/>
      </w:r>
      <w:r>
        <w:rPr>
          <w:rFonts w:ascii="Arial"/>
          <w:w w:val="105"/>
          <w:sz w:val="9"/>
        </w:rPr>
        <w:t>APPROVED</w:t>
      </w:r>
      <w:r>
        <w:rPr>
          <w:rFonts w:ascii="Arial"/>
          <w:spacing w:val="-3"/>
          <w:w w:val="105"/>
          <w:sz w:val="9"/>
        </w:rPr>
        <w:t> </w:t>
      </w:r>
      <w:r>
        <w:rPr>
          <w:rFonts w:ascii="Arial"/>
          <w:w w:val="105"/>
          <w:sz w:val="9"/>
        </w:rPr>
        <w:t>METHOD</w:t>
      </w:r>
      <w:r>
        <w:rPr>
          <w:rFonts w:ascii="Arial"/>
          <w:spacing w:val="-11"/>
          <w:w w:val="105"/>
          <w:sz w:val="9"/>
        </w:rPr>
        <w:t> </w:t>
      </w:r>
      <w:r>
        <w:rPr>
          <w:rFonts w:ascii="Arial"/>
          <w:w w:val="105"/>
          <w:sz w:val="9"/>
        </w:rPr>
        <w:t>STATEMENT</w:t>
      </w:r>
      <w:r>
        <w:rPr>
          <w:rFonts w:ascii="Arial"/>
          <w:sz w:val="9"/>
        </w:rPr>
      </w:r>
    </w:p>
    <w:p>
      <w:pPr>
        <w:spacing w:line="240" w:lineRule="auto" w:before="6"/>
        <w:rPr>
          <w:rFonts w:ascii="Arial" w:hAnsi="Arial" w:cs="Arial" w:eastAsia="Arial"/>
          <w:sz w:val="9"/>
          <w:szCs w:val="9"/>
        </w:rPr>
      </w:pPr>
    </w:p>
    <w:p>
      <w:pPr>
        <w:spacing w:line="6" w:lineRule="exact" w:before="0"/>
        <w:ind w:left="88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w w:val="105"/>
          <w:sz w:val="25"/>
        </w:rPr>
        <w:t>KEY</w:t>
      </w:r>
      <w:r>
        <w:rPr>
          <w:rFonts w:ascii="Arial"/>
          <w:sz w:val="25"/>
        </w:rPr>
      </w:r>
    </w:p>
    <w:p>
      <w:pPr>
        <w:spacing w:after="0" w:line="6" w:lineRule="exac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280" w:right="300"/>
          <w:cols w:num="18" w:equalWidth="0">
            <w:col w:w="3409" w:space="1103"/>
            <w:col w:w="905" w:space="40"/>
            <w:col w:w="283" w:space="819"/>
            <w:col w:w="3280" w:space="2393"/>
            <w:col w:w="1459" w:space="90"/>
            <w:col w:w="472" w:space="40"/>
            <w:col w:w="436" w:space="2176"/>
            <w:col w:w="1766" w:space="40"/>
            <w:col w:w="208" w:space="40"/>
            <w:col w:w="631" w:space="1669"/>
            <w:col w:w="438" w:space="537"/>
            <w:col w:w="511" w:space="202"/>
            <w:col w:w="912" w:space="40"/>
            <w:col w:w="707" w:space="40"/>
            <w:col w:w="786" w:space="40"/>
            <w:col w:w="1419" w:space="1068"/>
            <w:col w:w="516" w:space="40"/>
            <w:col w:w="2565"/>
          </w:cols>
        </w:sectPr>
      </w:pPr>
    </w:p>
    <w:p>
      <w:pPr>
        <w:tabs>
          <w:tab w:pos="1045" w:val="left" w:leader="none"/>
        </w:tabs>
        <w:spacing w:line="548" w:lineRule="atLeast" w:before="0"/>
        <w:ind w:left="52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99999"/>
          <w:w w:val="55"/>
          <w:sz w:val="46"/>
          <w:szCs w:val="46"/>
        </w:rPr>
        <w:t>..</w:t>
        <w:tab/>
      </w:r>
      <w:r>
        <w:rPr>
          <w:rFonts w:ascii="Times New Roman" w:hAnsi="Times New Roman" w:cs="Times New Roman" w:eastAsia="Times New Roman"/>
          <w:color w:val="999999"/>
          <w:w w:val="11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999999"/>
          <w:spacing w:val="-3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110"/>
          <w:sz w:val="22"/>
          <w:szCs w:val="22"/>
        </w:rPr>
        <w:t>- </w:t>
      </w:r>
      <w:r>
        <w:rPr>
          <w:rFonts w:ascii="Times New Roman" w:hAnsi="Times New Roman" w:cs="Times New Roman" w:eastAsia="Times New Roman"/>
          <w:color w:val="999999"/>
          <w:spacing w:val="13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110"/>
          <w:sz w:val="22"/>
          <w:szCs w:val="22"/>
        </w:rPr>
        <w:t>,-</w:t>
      </w:r>
      <w:r>
        <w:rPr>
          <w:rFonts w:ascii="Times New Roman" w:hAnsi="Times New Roman" w:cs="Times New Roman" w:eastAsia="Times New Roman"/>
          <w:color w:val="999999"/>
          <w:spacing w:val="16"/>
          <w:w w:val="11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999999"/>
          <w:spacing w:val="-11"/>
          <w:w w:val="11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999999"/>
          <w:spacing w:val="-25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999999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999999"/>
          <w:spacing w:val="-24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999999"/>
          <w:spacing w:val="-35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999999"/>
          <w:w w:val="110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999999"/>
          <w:spacing w:val="17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115"/>
          <w:sz w:val="22"/>
          <w:szCs w:val="22"/>
        </w:rPr>
        <w:t>r;</w:t>
      </w:r>
      <w:r>
        <w:rPr>
          <w:rFonts w:ascii="Times New Roman" w:hAnsi="Times New Roman" w:cs="Times New Roman" w:eastAsia="Times New Roman"/>
          <w:color w:val="999999"/>
          <w:spacing w:val="-38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90"/>
          <w:sz w:val="22"/>
          <w:szCs w:val="22"/>
        </w:rPr>
        <w:t>',</w:t>
      </w:r>
      <w:r>
        <w:rPr>
          <w:rFonts w:ascii="Times New Roman" w:hAnsi="Times New Roman" w:cs="Times New Roman" w:eastAsia="Times New Roman"/>
          <w:color w:val="999999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spacing w:val="-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110"/>
          <w:sz w:val="22"/>
          <w:szCs w:val="22"/>
        </w:rPr>
        <w:t>\w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tabs>
          <w:tab w:pos="2482" w:val="left" w:leader="none"/>
        </w:tabs>
        <w:spacing w:line="548" w:lineRule="atLeast" w:before="0"/>
        <w:ind w:left="529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999999"/>
          <w:w w:val="75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color w:val="999999"/>
          <w:spacing w:val="-26"/>
          <w:w w:val="75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color w:val="999999"/>
          <w:w w:val="75"/>
          <w:sz w:val="34"/>
          <w:szCs w:val="34"/>
        </w:rPr>
        <w:t>.</w:t>
        <w:tab/>
      </w:r>
      <w:r>
        <w:rPr>
          <w:rFonts w:ascii="Times New Roman" w:hAnsi="Times New Roman" w:cs="Times New Roman" w:eastAsia="Times New Roman"/>
          <w:color w:val="999999"/>
          <w:spacing w:val="-156"/>
          <w:w w:val="85"/>
          <w:position w:val="-7"/>
          <w:sz w:val="30"/>
          <w:szCs w:val="30"/>
        </w:rPr>
        <w:t>·</w:t>
      </w:r>
      <w:r>
        <w:rPr>
          <w:rFonts w:ascii="Times New Roman" w:hAnsi="Times New Roman" w:cs="Times New Roman" w:eastAsia="Times New Roman"/>
          <w:color w:val="999999"/>
          <w:w w:val="85"/>
          <w:position w:val="-7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1568" w:val="left" w:leader="none"/>
        </w:tabs>
        <w:spacing w:line="548" w:lineRule="atLeast" w:before="0"/>
        <w:ind w:left="529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br w:type="column"/>
      </w:r>
      <w:r>
        <w:rPr>
          <w:rFonts w:ascii="Times New Roman"/>
          <w:color w:val="999999"/>
          <w:sz w:val="29"/>
        </w:rPr>
        <w:t>..</w:t>
      </w:r>
      <w:r>
        <w:rPr>
          <w:rFonts w:ascii="Times New Roman"/>
          <w:color w:val="999999"/>
          <w:spacing w:val="57"/>
          <w:sz w:val="29"/>
        </w:rPr>
        <w:t> </w:t>
      </w:r>
      <w:r>
        <w:rPr>
          <w:rFonts w:ascii="Times New Roman"/>
          <w:color w:val="999999"/>
          <w:spacing w:val="5"/>
          <w:sz w:val="29"/>
        </w:rPr>
        <w:t>..</w:t>
      </w:r>
      <w:r>
        <w:rPr>
          <w:rFonts w:ascii="Times New Roman"/>
          <w:color w:val="999999"/>
          <w:spacing w:val="8"/>
          <w:sz w:val="29"/>
        </w:rPr>
        <w:t>_</w:t>
      </w:r>
      <w:r>
        <w:rPr>
          <w:rFonts w:ascii="Times New Roman"/>
          <w:color w:val="999999"/>
          <w:spacing w:val="25"/>
          <w:sz w:val="29"/>
        </w:rPr>
        <w:t> </w:t>
      </w:r>
      <w:r>
        <w:rPr>
          <w:rFonts w:ascii="Times New Roman"/>
          <w:color w:val="999999"/>
          <w:sz w:val="29"/>
        </w:rPr>
        <w:t>..</w:t>
        <w:tab/>
      </w:r>
      <w:r>
        <w:rPr>
          <w:rFonts w:ascii="Times New Roman"/>
          <w:i/>
          <w:color w:val="999999"/>
          <w:spacing w:val="-5"/>
          <w:w w:val="75"/>
          <w:sz w:val="29"/>
        </w:rPr>
        <w:t>'*</w:t>
      </w:r>
      <w:r>
        <w:rPr>
          <w:rFonts w:ascii="Times New Roman"/>
          <w:i/>
          <w:color w:val="999999"/>
          <w:spacing w:val="-4"/>
          <w:w w:val="75"/>
          <w:sz w:val="29"/>
        </w:rPr>
        <w:t>-</w:t>
      </w:r>
      <w:r>
        <w:rPr>
          <w:rFonts w:ascii="Times New Roman"/>
          <w:sz w:val="29"/>
        </w:rPr>
      </w:r>
    </w:p>
    <w:p>
      <w:pPr>
        <w:tabs>
          <w:tab w:pos="2008" w:val="left" w:leader="none"/>
        </w:tabs>
        <w:spacing w:line="548" w:lineRule="atLeast" w:before="0"/>
        <w:ind w:left="52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Arial"/>
          <w:i/>
          <w:color w:val="999999"/>
          <w:sz w:val="26"/>
        </w:rPr>
        <w:t>!</w:t>
      </w:r>
      <w:r>
        <w:rPr>
          <w:rFonts w:ascii="Arial"/>
          <w:i/>
          <w:color w:val="999999"/>
          <w:spacing w:val="-21"/>
          <w:sz w:val="26"/>
        </w:rPr>
        <w:t>'</w:t>
      </w:r>
      <w:r>
        <w:rPr>
          <w:rFonts w:ascii="Arial"/>
          <w:i/>
          <w:color w:val="999999"/>
          <w:sz w:val="26"/>
        </w:rPr>
        <w:t>-</w:t>
      </w:r>
      <w:r>
        <w:rPr>
          <w:rFonts w:ascii="Arial"/>
          <w:i/>
          <w:color w:val="999999"/>
          <w:spacing w:val="-48"/>
          <w:sz w:val="26"/>
        </w:rPr>
        <w:t> </w:t>
      </w:r>
      <w:r>
        <w:rPr>
          <w:rFonts w:ascii="Arial"/>
          <w:i/>
          <w:color w:val="999999"/>
          <w:sz w:val="26"/>
        </w:rPr>
        <w:t>-</w:t>
      </w:r>
      <w:r>
        <w:rPr>
          <w:rFonts w:ascii="Arial"/>
          <w:i/>
          <w:color w:val="999999"/>
          <w:spacing w:val="-48"/>
          <w:sz w:val="26"/>
        </w:rPr>
        <w:t> </w:t>
      </w:r>
      <w:r>
        <w:rPr>
          <w:rFonts w:ascii="Arial"/>
          <w:i/>
          <w:color w:val="999999"/>
          <w:sz w:val="26"/>
        </w:rPr>
        <w:t>-</w:t>
      </w:r>
      <w:r>
        <w:rPr>
          <w:rFonts w:ascii="Arial"/>
          <w:i/>
          <w:color w:val="999999"/>
          <w:spacing w:val="-49"/>
          <w:sz w:val="26"/>
        </w:rPr>
        <w:t> </w:t>
      </w:r>
      <w:r>
        <w:rPr>
          <w:rFonts w:ascii="Arial"/>
          <w:i/>
          <w:color w:val="999999"/>
          <w:spacing w:val="-37"/>
          <w:w w:val="135"/>
          <w:sz w:val="26"/>
        </w:rPr>
        <w:t>-</w:t>
      </w:r>
      <w:r>
        <w:rPr>
          <w:rFonts w:ascii="Arial"/>
          <w:i/>
          <w:color w:val="999999"/>
          <w:spacing w:val="1"/>
          <w:w w:val="135"/>
          <w:sz w:val="26"/>
        </w:rPr>
        <w:t>;</w:t>
      </w:r>
      <w:r>
        <w:rPr>
          <w:rFonts w:ascii="Arial"/>
          <w:color w:val="999999"/>
          <w:w w:val="135"/>
          <w:position w:val="14"/>
          <w:sz w:val="8"/>
        </w:rPr>
        <w:t>\</w:t>
      </w:r>
      <w:r>
        <w:rPr>
          <w:rFonts w:ascii="Arial"/>
          <w:color w:val="999999"/>
          <w:spacing w:val="-5"/>
          <w:w w:val="135"/>
          <w:position w:val="14"/>
          <w:sz w:val="8"/>
        </w:rPr>
        <w:t> </w:t>
      </w:r>
      <w:r>
        <w:rPr>
          <w:rFonts w:ascii="Arial"/>
          <w:color w:val="999999"/>
          <w:spacing w:val="-9"/>
          <w:w w:val="135"/>
          <w:sz w:val="26"/>
        </w:rPr>
        <w:t>.</w:t>
      </w:r>
      <w:r>
        <w:rPr>
          <w:rFonts w:ascii="Arial"/>
          <w:color w:val="999999"/>
          <w:spacing w:val="-22"/>
          <w:w w:val="135"/>
          <w:position w:val="14"/>
          <w:sz w:val="6"/>
        </w:rPr>
        <w:t>.</w:t>
      </w:r>
      <w:r>
        <w:rPr>
          <w:rFonts w:ascii="Arial"/>
          <w:color w:val="999999"/>
          <w:spacing w:val="-76"/>
          <w:w w:val="135"/>
          <w:sz w:val="26"/>
        </w:rPr>
        <w:t>.</w:t>
      </w:r>
      <w:r>
        <w:rPr>
          <w:rFonts w:ascii="Arial"/>
          <w:color w:val="999999"/>
          <w:w w:val="135"/>
          <w:position w:val="14"/>
          <w:sz w:val="6"/>
        </w:rPr>
        <w:t>-"</w:t>
        <w:tab/>
      </w:r>
      <w:r>
        <w:rPr>
          <w:rFonts w:ascii="Times New Roman"/>
          <w:color w:val="999999"/>
          <w:w w:val="270"/>
          <w:position w:val="1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54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90"/>
        </w:rPr>
        <w:br w:type="column"/>
      </w:r>
      <w:r>
        <w:rPr>
          <w:rFonts w:ascii="Courier New"/>
          <w:color w:val="999999"/>
          <w:spacing w:val="-9"/>
          <w:w w:val="90"/>
          <w:position w:val="-10"/>
          <w:sz w:val="28"/>
        </w:rPr>
        <w:t>..</w:t>
      </w:r>
      <w:r>
        <w:rPr>
          <w:rFonts w:ascii="Times New Roman"/>
          <w:color w:val="999999"/>
          <w:spacing w:val="-3"/>
          <w:w w:val="90"/>
          <w:sz w:val="21"/>
        </w:rPr>
        <w:t>'</w:t>
      </w:r>
      <w:r>
        <w:rPr>
          <w:rFonts w:ascii="Times New Roman"/>
          <w:color w:val="999999"/>
          <w:spacing w:val="-7"/>
          <w:w w:val="90"/>
          <w:sz w:val="21"/>
        </w:rPr>
        <w:t> </w:t>
      </w:r>
      <w:r>
        <w:rPr>
          <w:rFonts w:ascii="Times New Roman"/>
          <w:color w:val="999999"/>
          <w:w w:val="95"/>
          <w:sz w:val="12"/>
        </w:rPr>
        <w:t>\</w:t>
      </w:r>
      <w:r>
        <w:rPr>
          <w:rFonts w:ascii="Times New Roman"/>
          <w:sz w:val="12"/>
        </w:rPr>
      </w:r>
    </w:p>
    <w:p>
      <w:pPr>
        <w:spacing w:line="548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70"/>
        </w:rPr>
        <w:br w:type="column"/>
      </w:r>
      <w:r>
        <w:rPr>
          <w:rFonts w:ascii="Arial"/>
          <w:i/>
          <w:color w:val="999999"/>
          <w:spacing w:val="-4"/>
          <w:w w:val="70"/>
          <w:sz w:val="10"/>
        </w:rPr>
        <w:t>..,</w:t>
      </w:r>
      <w:r>
        <w:rPr>
          <w:rFonts w:ascii="Arial"/>
          <w:i/>
          <w:color w:val="999999"/>
          <w:spacing w:val="-5"/>
          <w:w w:val="70"/>
          <w:sz w:val="10"/>
        </w:rPr>
        <w:t>.</w:t>
      </w:r>
      <w:r>
        <w:rPr>
          <w:rFonts w:ascii="Arial"/>
          <w:i/>
          <w:color w:val="999999"/>
          <w:spacing w:val="-4"/>
          <w:w w:val="70"/>
          <w:sz w:val="10"/>
        </w:rPr>
        <w:t>,</w:t>
      </w:r>
      <w:r>
        <w:rPr>
          <w:rFonts w:ascii="Arial"/>
          <w:i/>
          <w:color w:val="999999"/>
          <w:spacing w:val="-5"/>
          <w:w w:val="70"/>
          <w:sz w:val="10"/>
        </w:rPr>
        <w:t>:-</w:t>
      </w:r>
      <w:r>
        <w:rPr>
          <w:rFonts w:ascii="Arial"/>
          <w:sz w:val="10"/>
        </w:rPr>
      </w:r>
    </w:p>
    <w:p>
      <w:pPr>
        <w:tabs>
          <w:tab w:pos="2373" w:val="left" w:leader="none"/>
        </w:tabs>
        <w:spacing w:line="548" w:lineRule="atLeast" w:before="0"/>
        <w:ind w:left="385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color w:val="999999"/>
          <w:w w:val="70"/>
          <w:position w:val="1"/>
          <w:sz w:val="11"/>
          <w:szCs w:val="11"/>
        </w:rPr>
        <w:t>'   </w:t>
      </w:r>
      <w:r>
        <w:rPr>
          <w:rFonts w:ascii="Times New Roman" w:hAnsi="Times New Roman" w:cs="Times New Roman" w:eastAsia="Times New Roman"/>
          <w:color w:val="999999"/>
          <w:spacing w:val="3"/>
          <w:w w:val="70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70"/>
          <w:position w:val="1"/>
          <w:sz w:val="11"/>
          <w:szCs w:val="11"/>
        </w:rPr>
        <w:t>-.... </w:t>
      </w:r>
      <w:r>
        <w:rPr>
          <w:rFonts w:ascii="Times New Roman" w:hAnsi="Times New Roman" w:cs="Times New Roman" w:eastAsia="Times New Roman"/>
          <w:color w:val="999999"/>
          <w:spacing w:val="1"/>
          <w:w w:val="70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205"/>
          <w:position w:val="1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999999"/>
          <w:spacing w:val="-33"/>
          <w:w w:val="205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205"/>
          <w:position w:val="1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999999"/>
          <w:spacing w:val="-26"/>
          <w:w w:val="205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205"/>
          <w:position w:val="1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999999"/>
          <w:spacing w:val="-26"/>
          <w:w w:val="205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spacing w:val="-25"/>
          <w:w w:val="205"/>
          <w:position w:val="1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B6B6B6"/>
          <w:spacing w:val="-71"/>
          <w:w w:val="205"/>
          <w:position w:val="1"/>
          <w:sz w:val="11"/>
          <w:szCs w:val="11"/>
        </w:rPr>
        <w:t>·</w:t>
      </w:r>
      <w:r>
        <w:rPr>
          <w:rFonts w:ascii="Times New Roman" w:hAnsi="Times New Roman" w:cs="Times New Roman" w:eastAsia="Times New Roman"/>
          <w:color w:val="999999"/>
          <w:w w:val="205"/>
          <w:position w:val="1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999999"/>
          <w:spacing w:val="84"/>
          <w:w w:val="205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70"/>
          <w:position w:val="1"/>
          <w:sz w:val="11"/>
          <w:szCs w:val="11"/>
        </w:rPr>
        <w:t>-&lt;'.;</w:t>
        <w:tab/>
      </w:r>
      <w:r>
        <w:rPr>
          <w:rFonts w:ascii="Arial" w:hAnsi="Arial" w:cs="Arial" w:eastAsia="Arial"/>
          <w:i/>
          <w:color w:val="999999"/>
          <w:w w:val="150"/>
          <w:sz w:val="19"/>
          <w:szCs w:val="19"/>
        </w:rPr>
        <w:t>H</w:t>
      </w:r>
      <w:r>
        <w:rPr>
          <w:rFonts w:ascii="Arial" w:hAnsi="Arial" w:cs="Arial" w:eastAsia="Arial"/>
          <w:i/>
          <w:color w:val="999999"/>
          <w:spacing w:val="-55"/>
          <w:w w:val="15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99999"/>
          <w:w w:val="150"/>
          <w:position w:val="1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after="0" w:line="548" w:lineRule="atLeas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2707" w:space="2175"/>
            <w:col w:w="2669" w:space="1257"/>
            <w:col w:w="1785" w:space="1555"/>
            <w:col w:w="2089" w:space="2366"/>
            <w:col w:w="2703" w:space="2199"/>
            <w:col w:w="647" w:space="40"/>
            <w:col w:w="8888"/>
          </w:cols>
        </w:sectPr>
      </w:pPr>
    </w:p>
    <w:p>
      <w:pPr>
        <w:tabs>
          <w:tab w:pos="2983" w:val="left" w:leader="none"/>
        </w:tabs>
        <w:spacing w:line="425" w:lineRule="atLeast" w:before="0"/>
        <w:ind w:left="124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999999"/>
          <w:w w:val="80"/>
          <w:sz w:val="9"/>
        </w:rPr>
        <w:t>_,. </w:t>
      </w:r>
      <w:r>
        <w:rPr>
          <w:rFonts w:ascii="Arial" w:hAnsi="Arial"/>
          <w:color w:val="999999"/>
          <w:spacing w:val="1"/>
          <w:w w:val="80"/>
          <w:sz w:val="9"/>
        </w:rPr>
        <w:t> </w:t>
      </w:r>
      <w:r>
        <w:rPr>
          <w:rFonts w:ascii="Arial" w:hAnsi="Arial"/>
          <w:color w:val="999999"/>
          <w:w w:val="210"/>
          <w:sz w:val="9"/>
        </w:rPr>
        <w:t>- </w:t>
      </w:r>
      <w:r>
        <w:rPr>
          <w:rFonts w:ascii="Arial" w:hAnsi="Arial"/>
          <w:color w:val="999999"/>
          <w:spacing w:val="7"/>
          <w:w w:val="210"/>
          <w:sz w:val="9"/>
        </w:rPr>
        <w:t> </w:t>
      </w:r>
      <w:r>
        <w:rPr>
          <w:rFonts w:ascii="Arial" w:hAnsi="Arial"/>
          <w:color w:val="999999"/>
          <w:w w:val="160"/>
          <w:sz w:val="9"/>
        </w:rPr>
        <w:t>l}'  </w:t>
      </w:r>
      <w:r>
        <w:rPr>
          <w:rFonts w:ascii="Arial" w:hAnsi="Arial"/>
          <w:color w:val="999999"/>
          <w:spacing w:val="28"/>
          <w:w w:val="160"/>
          <w:sz w:val="9"/>
        </w:rPr>
        <w:t> </w:t>
      </w:r>
      <w:r>
        <w:rPr>
          <w:rFonts w:ascii="Arial" w:hAnsi="Arial"/>
          <w:color w:val="999999"/>
          <w:w w:val="240"/>
          <w:sz w:val="9"/>
        </w:rPr>
        <w:t>- </w:t>
      </w:r>
      <w:r>
        <w:rPr>
          <w:rFonts w:ascii="Arial" w:hAnsi="Arial"/>
          <w:color w:val="999999"/>
          <w:spacing w:val="22"/>
          <w:w w:val="240"/>
          <w:sz w:val="9"/>
        </w:rPr>
        <w:t> </w:t>
      </w:r>
      <w:r>
        <w:rPr>
          <w:rFonts w:ascii="Arial" w:hAnsi="Arial"/>
          <w:color w:val="999999"/>
          <w:w w:val="580"/>
          <w:sz w:val="9"/>
        </w:rPr>
        <w:t>-</w:t>
      </w:r>
      <w:r>
        <w:rPr>
          <w:rFonts w:ascii="Arial" w:hAnsi="Arial"/>
          <w:color w:val="999999"/>
          <w:spacing w:val="-106"/>
          <w:w w:val="580"/>
          <w:sz w:val="9"/>
        </w:rPr>
        <w:t> </w:t>
      </w:r>
      <w:r>
        <w:rPr>
          <w:rFonts w:ascii="Arial" w:hAnsi="Arial"/>
          <w:color w:val="999999"/>
          <w:w w:val="120"/>
          <w:sz w:val="9"/>
        </w:rPr>
        <w:t>\   </w:t>
      </w:r>
      <w:r>
        <w:rPr>
          <w:rFonts w:ascii="Arial" w:hAnsi="Arial"/>
          <w:color w:val="999999"/>
          <w:spacing w:val="17"/>
          <w:w w:val="120"/>
          <w:sz w:val="9"/>
        </w:rPr>
        <w:t> </w:t>
      </w:r>
      <w:r>
        <w:rPr>
          <w:rFonts w:ascii="Arial" w:hAnsi="Arial"/>
          <w:color w:val="999999"/>
          <w:w w:val="210"/>
          <w:sz w:val="9"/>
        </w:rPr>
        <w:t>!'(l</w:t>
        <w:tab/>
      </w:r>
      <w:r>
        <w:rPr>
          <w:rFonts w:ascii="Arial" w:hAnsi="Arial"/>
          <w:color w:val="999999"/>
          <w:w w:val="310"/>
          <w:sz w:val="12"/>
        </w:rPr>
        <w:t>-</w:t>
      </w:r>
      <w:r>
        <w:rPr>
          <w:rFonts w:ascii="Arial" w:hAnsi="Arial"/>
          <w:color w:val="999999"/>
          <w:spacing w:val="-54"/>
          <w:w w:val="310"/>
          <w:sz w:val="12"/>
        </w:rPr>
        <w:t> </w:t>
      </w:r>
      <w:r>
        <w:rPr>
          <w:rFonts w:ascii="Arial" w:hAnsi="Arial"/>
          <w:color w:val="999999"/>
          <w:w w:val="80"/>
          <w:sz w:val="12"/>
        </w:rPr>
        <w:t>·    </w:t>
      </w:r>
      <w:r>
        <w:rPr>
          <w:rFonts w:ascii="Arial" w:hAnsi="Arial"/>
          <w:color w:val="999999"/>
          <w:spacing w:val="14"/>
          <w:w w:val="80"/>
          <w:sz w:val="12"/>
        </w:rPr>
        <w:t> </w:t>
      </w:r>
      <w:r>
        <w:rPr>
          <w:rFonts w:ascii="Arial" w:hAnsi="Arial"/>
          <w:color w:val="0101FB"/>
          <w:w w:val="80"/>
          <w:sz w:val="12"/>
        </w:rPr>
        <w:t>I</w:t>
      </w:r>
      <w:r>
        <w:rPr>
          <w:rFonts w:ascii="Arial" w:hAns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4"/>
        <w:rPr>
          <w:rFonts w:ascii="Arial" w:hAnsi="Arial" w:cs="Arial" w:eastAsia="Arial"/>
          <w:sz w:val="12"/>
          <w:szCs w:val="12"/>
        </w:rPr>
      </w:pPr>
    </w:p>
    <w:p>
      <w:pPr>
        <w:spacing w:line="353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37.679779pt;margin-top:5.707317pt;width:15.8pt;height:3.7pt;mso-position-horizontal-relative:page;mso-position-vertical-relative:paragraph;z-index:-601048" type="#_x0000_t202" filled="false" stroked="false">
            <v:textbox inset="0,0,0,0">
              <w:txbxContent>
                <w:p>
                  <w:pPr>
                    <w:spacing w:line="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color w:val="999999"/>
                      <w:w w:val="600"/>
                      <w:sz w:val="7"/>
                    </w:rPr>
                    <w:t>1,</w:t>
                  </w:r>
                  <w:r>
                    <w:rPr>
                      <w:rFonts w:ascii="Times New Roman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175"/>
          <w:sz w:val="13"/>
        </w:rPr>
        <w:t>-</w:t>
      </w:r>
      <w:r>
        <w:rPr>
          <w:rFonts w:ascii="Arial"/>
          <w:sz w:val="13"/>
        </w:rPr>
      </w:r>
    </w:p>
    <w:p>
      <w:pPr>
        <w:spacing w:line="49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30"/>
        </w:rPr>
        <w:br w:type="column"/>
      </w:r>
      <w:r>
        <w:rPr>
          <w:rFonts w:ascii="Times New Roman"/>
          <w:color w:val="999999"/>
          <w:w w:val="130"/>
          <w:sz w:val="6"/>
        </w:rPr>
        <w:t>.i::Q1.0</w:t>
      </w:r>
      <w:r>
        <w:rPr>
          <w:rFonts w:ascii="Times New Roman"/>
          <w:sz w:val="6"/>
        </w:rPr>
      </w:r>
    </w:p>
    <w:p>
      <w:pPr>
        <w:tabs>
          <w:tab w:pos="827" w:val="left" w:leader="none"/>
        </w:tabs>
        <w:spacing w:line="498" w:lineRule="atLeast" w:before="0"/>
        <w:ind w:left="362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12"/>
          <w:sz w:val="56"/>
        </w:rPr>
        <w:t>..</w:t>
        <w:tab/>
      </w:r>
      <w:r>
        <w:rPr>
          <w:rFonts w:ascii="Times New Roman"/>
          <w:color w:val="999999"/>
          <w:w w:val="70"/>
          <w:sz w:val="32"/>
        </w:rPr>
        <w:t>-</w:t>
      </w:r>
      <w:r>
        <w:rPr>
          <w:rFonts w:ascii="Times New Roman"/>
          <w:color w:val="999999"/>
          <w:spacing w:val="-40"/>
          <w:w w:val="70"/>
          <w:sz w:val="32"/>
        </w:rPr>
        <w:t> </w:t>
      </w:r>
      <w:r>
        <w:rPr>
          <w:rFonts w:ascii="Times New Roman"/>
          <w:color w:val="999999"/>
          <w:w w:val="70"/>
          <w:sz w:val="32"/>
        </w:rPr>
        <w:t>-</w:t>
      </w:r>
      <w:r>
        <w:rPr>
          <w:rFonts w:ascii="Times New Roman"/>
          <w:color w:val="999999"/>
          <w:spacing w:val="1"/>
          <w:w w:val="70"/>
          <w:sz w:val="32"/>
        </w:rPr>
        <w:t> </w:t>
      </w:r>
      <w:r>
        <w:rPr>
          <w:rFonts w:ascii="Times New Roman"/>
          <w:color w:val="999999"/>
          <w:w w:val="70"/>
          <w:sz w:val="36"/>
        </w:rPr>
        <w:t>"'</w:t>
      </w:r>
      <w:r>
        <w:rPr>
          <w:rFonts w:ascii="Times New Roman"/>
          <w:color w:val="999999"/>
          <w:spacing w:val="34"/>
          <w:w w:val="70"/>
          <w:sz w:val="36"/>
        </w:rPr>
        <w:t>/</w:t>
      </w:r>
      <w:r>
        <w:rPr>
          <w:rFonts w:ascii="Times New Roman"/>
          <w:color w:val="999999"/>
          <w:w w:val="70"/>
          <w:sz w:val="36"/>
        </w:rPr>
        <w:t>/</w:t>
      </w:r>
      <w:r>
        <w:rPr>
          <w:rFonts w:ascii="Times New Roman"/>
          <w:sz w:val="36"/>
        </w:rPr>
      </w:r>
    </w:p>
    <w:p>
      <w:pPr>
        <w:spacing w:line="49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99999"/>
          <w:spacing w:val="-61"/>
          <w:w w:val="50"/>
          <w:sz w:val="61"/>
        </w:rPr>
        <w:t>.</w:t>
      </w:r>
      <w:r>
        <w:rPr>
          <w:rFonts w:ascii="Times New Roman"/>
          <w:color w:val="999999"/>
          <w:spacing w:val="-120"/>
          <w:w w:val="50"/>
          <w:position w:val="20"/>
          <w:sz w:val="57"/>
        </w:rPr>
        <w:t>-</w:t>
      </w:r>
      <w:r>
        <w:rPr>
          <w:rFonts w:ascii="Times New Roman"/>
          <w:color w:val="999999"/>
          <w:w w:val="50"/>
          <w:sz w:val="61"/>
        </w:rPr>
        <w:t>.</w:t>
      </w:r>
      <w:r>
        <w:rPr>
          <w:rFonts w:ascii="Times New Roman"/>
          <w:sz w:val="61"/>
        </w:rPr>
      </w:r>
    </w:p>
    <w:p>
      <w:pPr>
        <w:tabs>
          <w:tab w:pos="1600" w:val="left" w:leader="none"/>
        </w:tabs>
        <w:spacing w:line="443" w:lineRule="atLeast" w:before="0"/>
        <w:ind w:left="124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15"/>
        </w:rPr>
        <w:br w:type="column"/>
      </w:r>
      <w:r>
        <w:rPr>
          <w:rFonts w:ascii="Times New Roman"/>
          <w:color w:val="999999"/>
          <w:w w:val="115"/>
          <w:sz w:val="8"/>
        </w:rPr>
        <w:t>-F'</w:t>
        <w:tab/>
      </w:r>
      <w:r>
        <w:rPr>
          <w:rFonts w:ascii="Times New Roman"/>
          <w:color w:val="999999"/>
          <w:w w:val="540"/>
          <w:sz w:val="8"/>
        </w:rPr>
        <w:t>'</w:t>
      </w:r>
      <w:r>
        <w:rPr>
          <w:rFonts w:ascii="Times New Roman"/>
          <w:color w:val="999999"/>
          <w:spacing w:val="21"/>
          <w:w w:val="540"/>
          <w:sz w:val="8"/>
        </w:rPr>
        <w:t> </w:t>
      </w:r>
      <w:r>
        <w:rPr>
          <w:rFonts w:ascii="Times New Roman"/>
          <w:color w:val="999999"/>
          <w:w w:val="130"/>
          <w:sz w:val="8"/>
        </w:rPr>
        <w:t>\</w:t>
      </w:r>
      <w:r>
        <w:rPr>
          <w:rFonts w:ascii="Times New Roman"/>
          <w:color w:val="999999"/>
          <w:spacing w:val="-8"/>
          <w:w w:val="130"/>
          <w:sz w:val="8"/>
        </w:rPr>
        <w:t> </w:t>
      </w:r>
      <w:r>
        <w:rPr>
          <w:rFonts w:ascii="Times New Roman"/>
          <w:color w:val="999999"/>
          <w:w w:val="240"/>
          <w:sz w:val="8"/>
        </w:rPr>
        <w:t>,/'</w:t>
      </w:r>
      <w:r>
        <w:rPr>
          <w:rFonts w:ascii="Times New Roman"/>
          <w:sz w:val="8"/>
        </w:rPr>
      </w:r>
    </w:p>
    <w:p>
      <w:pPr>
        <w:spacing w:line="5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1225.414673pt;margin-top:28.114885pt;width:7.65pt;height:30.55pt;mso-position-horizontal-relative:page;mso-position-vertical-relative:paragraph;z-index:-59860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34.830078pt;margin-top:32.566528pt;width:8.15pt;height:32.5500pt;mso-position-horizontal-relative:page;mso-position-vertical-relative:paragraph;z-index:-598504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874" w:val="left" w:leader="none"/>
          <w:tab w:pos="2432" w:val="left" w:leader="none"/>
        </w:tabs>
        <w:spacing w:line="498" w:lineRule="atLeast" w:before="0"/>
        <w:ind w:left="1249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56"/>
        </w:rPr>
        <w:t>..</w:t>
      </w:r>
      <w:r>
        <w:rPr>
          <w:rFonts w:ascii="Times New Roman"/>
          <w:color w:val="999999"/>
          <w:sz w:val="56"/>
        </w:rPr>
        <w:tab/>
      </w:r>
      <w:r>
        <w:rPr>
          <w:rFonts w:ascii="Times New Roman"/>
          <w:color w:val="999999"/>
          <w:sz w:val="56"/>
          <w:u w:val="single" w:color="979797"/>
        </w:rPr>
        <w:t> </w:t>
        <w:tab/>
      </w:r>
      <w:r>
        <w:rPr>
          <w:rFonts w:ascii="Times New Roman"/>
          <w:color w:val="999999"/>
          <w:sz w:val="56"/>
        </w:rPr>
      </w:r>
      <w:r>
        <w:rPr>
          <w:rFonts w:ascii="Times New Roman"/>
          <w:sz w:val="56"/>
        </w:rPr>
      </w:r>
    </w:p>
    <w:p>
      <w:pPr>
        <w:spacing w:line="498" w:lineRule="atLeast" w:before="0"/>
        <w:ind w:left="638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80"/>
        </w:rPr>
        <w:br w:type="column"/>
      </w:r>
      <w:r>
        <w:rPr>
          <w:rFonts w:ascii="Courier New" w:hAnsi="Courier New" w:cs="Courier New" w:eastAsia="Courier New"/>
          <w:color w:val="999999"/>
          <w:w w:val="80"/>
          <w:position w:val="33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99999"/>
          <w:w w:val="80"/>
          <w:position w:val="33"/>
          <w:sz w:val="26"/>
          <w:szCs w:val="26"/>
        </w:rPr>
        <w:t>•</w:t>
      </w:r>
      <w:r>
        <w:rPr>
          <w:rFonts w:ascii="Courier New" w:hAnsi="Courier New" w:cs="Courier New" w:eastAsia="Courier New"/>
          <w:imprint/>
          <w:color w:val="999999"/>
          <w:spacing w:val="-5"/>
          <w:w w:val="80"/>
          <w:position w:val="33"/>
          <w:sz w:val="26"/>
          <w:szCs w:val="26"/>
        </w:rPr>
        <w:t> </w:t>
      </w:r>
      <w:r>
        <w:rPr>
          <w:rFonts w:ascii="Courier New" w:hAnsi="Courier New" w:cs="Courier New" w:eastAsia="Courier New"/>
          <w:shadow w:val="0"/>
          <w:color w:val="999999"/>
          <w:spacing w:val="-5"/>
          <w:w w:val="80"/>
          <w:position w:val="33"/>
          <w:sz w:val="26"/>
          <w:szCs w:val="26"/>
        </w:rPr>
      </w:r>
      <w:r>
        <w:rPr>
          <w:rFonts w:ascii="Times New Roman" w:hAnsi="Times New Roman" w:cs="Times New Roman" w:eastAsia="Times New Roman"/>
          <w:shadow w:val="0"/>
          <w:color w:val="999999"/>
          <w:w w:val="8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hadow w:val="0"/>
          <w:sz w:val="61"/>
          <w:szCs w:val="61"/>
        </w:rPr>
      </w:r>
    </w:p>
    <w:p>
      <w:pPr>
        <w:spacing w:line="49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70"/>
        </w:rPr>
        <w:br w:type="column"/>
      </w:r>
      <w:r>
        <w:rPr>
          <w:rFonts w:ascii="Times New Roman"/>
          <w:color w:val="E81818"/>
          <w:spacing w:val="-7"/>
          <w:w w:val="70"/>
          <w:sz w:val="36"/>
        </w:rPr>
        <w:t>...</w:t>
      </w:r>
      <w:r>
        <w:rPr>
          <w:rFonts w:ascii="Times New Roman"/>
          <w:color w:val="999999"/>
          <w:spacing w:val="-2"/>
          <w:w w:val="70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498" w:lineRule="atLeast" w:before="0"/>
        <w:ind w:left="75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75"/>
        </w:rPr>
        <w:br w:type="column"/>
      </w:r>
      <w:r>
        <w:rPr>
          <w:rFonts w:ascii="Times New Roman"/>
          <w:color w:val="0101FB"/>
          <w:spacing w:val="-1"/>
          <w:w w:val="175"/>
          <w:sz w:val="27"/>
        </w:rPr>
        <w:t>-</w:t>
      </w:r>
      <w:r>
        <w:rPr>
          <w:rFonts w:ascii="Times New Roman"/>
          <w:color w:val="0101FB"/>
          <w:spacing w:val="-3"/>
          <w:w w:val="175"/>
          <w:sz w:val="27"/>
        </w:rPr>
        <w:t>8-</w:t>
      </w:r>
      <w:r>
        <w:rPr>
          <w:rFonts w:ascii="Times New Roman"/>
          <w:color w:val="0101FB"/>
          <w:spacing w:val="-90"/>
          <w:w w:val="175"/>
          <w:sz w:val="27"/>
        </w:rPr>
        <w:t> </w:t>
      </w:r>
      <w:r>
        <w:rPr>
          <w:rFonts w:ascii="Times New Roman"/>
          <w:color w:val="0101FB"/>
          <w:spacing w:val="-2"/>
          <w:w w:val="135"/>
          <w:sz w:val="27"/>
        </w:rPr>
        <w:t>-</w:t>
      </w:r>
      <w:r>
        <w:rPr>
          <w:rFonts w:ascii="Arial"/>
          <w:spacing w:val="-5"/>
          <w:w w:val="135"/>
          <w:sz w:val="13"/>
        </w:rPr>
        <w:t>SURFACE</w:t>
      </w:r>
      <w:r>
        <w:rPr>
          <w:rFonts w:ascii="Arial"/>
          <w:spacing w:val="-35"/>
          <w:w w:val="135"/>
          <w:sz w:val="13"/>
        </w:rPr>
        <w:t> </w:t>
      </w:r>
      <w:r>
        <w:rPr>
          <w:rFonts w:ascii="Arial"/>
          <w:w w:val="120"/>
          <w:sz w:val="13"/>
        </w:rPr>
        <w:t>WATER</w:t>
      </w:r>
      <w:r>
        <w:rPr>
          <w:rFonts w:ascii="Arial"/>
          <w:spacing w:val="-27"/>
          <w:w w:val="120"/>
          <w:sz w:val="13"/>
        </w:rPr>
        <w:t> </w:t>
      </w:r>
      <w:r>
        <w:rPr>
          <w:rFonts w:ascii="Arial"/>
          <w:spacing w:val="-2"/>
          <w:w w:val="120"/>
          <w:sz w:val="13"/>
        </w:rPr>
        <w:t>DRAINAGE</w:t>
      </w:r>
      <w:r>
        <w:rPr>
          <w:rFonts w:ascii="Arial"/>
          <w:sz w:val="13"/>
        </w:rPr>
      </w:r>
    </w:p>
    <w:p>
      <w:pPr>
        <w:spacing w:after="0" w:line="498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5534" w:space="4097"/>
            <w:col w:w="1492" w:space="40"/>
            <w:col w:w="1380" w:space="40"/>
            <w:col w:w="664" w:space="4168"/>
            <w:col w:w="2850" w:space="1242"/>
            <w:col w:w="2433" w:space="40"/>
            <w:col w:w="1130" w:space="312"/>
            <w:col w:w="1483" w:space="40"/>
            <w:col w:w="4135"/>
          </w:cols>
        </w:sectPr>
      </w:pPr>
    </w:p>
    <w:p>
      <w:pPr>
        <w:spacing w:line="75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999999"/>
          <w:spacing w:val="-30"/>
          <w:w w:val="70"/>
          <w:sz w:val="16"/>
        </w:rPr>
        <w:t>·</w:t>
      </w:r>
      <w:r>
        <w:rPr>
          <w:rFonts w:ascii="Times New Roman" w:hAnsi="Times New Roman"/>
          <w:color w:val="999999"/>
          <w:w w:val="70"/>
          <w:sz w:val="16"/>
        </w:rPr>
        <w:t>"""-</w:t>
      </w:r>
      <w:r>
        <w:rPr>
          <w:rFonts w:ascii="Times New Roman" w:hAnsi="Times New Roman"/>
          <w:sz w:val="16"/>
        </w:rPr>
      </w:r>
    </w:p>
    <w:p>
      <w:pPr>
        <w:tabs>
          <w:tab w:pos="519" w:val="left" w:leader="none"/>
          <w:tab w:pos="933" w:val="left" w:leader="none"/>
          <w:tab w:pos="1462" w:val="left" w:leader="none"/>
          <w:tab w:pos="3056" w:val="left" w:leader="none"/>
        </w:tabs>
        <w:spacing w:line="751" w:lineRule="atLeast" w:before="0"/>
        <w:ind w:left="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w w:val="140"/>
        </w:rPr>
        <w:br w:type="column"/>
      </w:r>
      <w:r>
        <w:rPr>
          <w:rFonts w:ascii="Times New Roman" w:hAnsi="Times New Roman" w:cs="Times New Roman" w:eastAsia="Times New Roman"/>
          <w:color w:val="999999"/>
          <w:w w:val="140"/>
          <w:sz w:val="16"/>
          <w:szCs w:val="16"/>
        </w:rPr>
        <w:t>- </w:t>
      </w:r>
      <w:r>
        <w:rPr>
          <w:rFonts w:ascii="Times New Roman" w:hAnsi="Times New Roman" w:cs="Times New Roman" w:eastAsia="Times New Roman"/>
          <w:color w:val="999999"/>
          <w:spacing w:val="12"/>
          <w:w w:val="14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140"/>
          <w:sz w:val="16"/>
          <w:szCs w:val="16"/>
        </w:rPr>
        <w:t>#</w:t>
        <w:tab/>
      </w:r>
      <w:r>
        <w:rPr>
          <w:rFonts w:ascii="Times New Roman" w:hAnsi="Times New Roman" w:cs="Times New Roman" w:eastAsia="Times New Roman"/>
          <w:color w:val="999999"/>
          <w:w w:val="60"/>
          <w:sz w:val="16"/>
          <w:szCs w:val="16"/>
        </w:rPr>
        <w:t>...</w:t>
        <w:tab/>
      </w:r>
      <w:r>
        <w:rPr>
          <w:rFonts w:ascii="Times New Roman" w:hAnsi="Times New Roman" w:cs="Times New Roman" w:eastAsia="Times New Roman"/>
          <w:i/>
          <w:color w:val="999999"/>
          <w:w w:val="140"/>
          <w:sz w:val="6"/>
          <w:szCs w:val="6"/>
        </w:rPr>
        <w:t>•Gin</w:t>
        <w:tab/>
      </w:r>
      <w:r>
        <w:rPr>
          <w:rFonts w:ascii="Times New Roman" w:hAnsi="Times New Roman" w:cs="Times New Roman" w:eastAsia="Times New Roman"/>
          <w:color w:val="999999"/>
          <w:w w:val="205"/>
          <w:sz w:val="11"/>
          <w:szCs w:val="11"/>
        </w:rPr>
        <w:t>Q</w:t>
      </w:r>
      <w:r>
        <w:rPr>
          <w:rFonts w:ascii="Times New Roman" w:hAnsi="Times New Roman" w:cs="Times New Roman" w:eastAsia="Times New Roman"/>
          <w:color w:val="999999"/>
          <w:spacing w:val="36"/>
          <w:w w:val="20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95"/>
          <w:sz w:val="11"/>
          <w:szCs w:val="11"/>
        </w:rPr>
        <w:t>\ </w:t>
      </w:r>
      <w:r>
        <w:rPr>
          <w:rFonts w:ascii="Times New Roman" w:hAnsi="Times New Roman" w:cs="Times New Roman" w:eastAsia="Times New Roman"/>
          <w:color w:val="999999"/>
          <w:spacing w:val="4"/>
          <w:w w:val="9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95"/>
          <w:sz w:val="11"/>
          <w:szCs w:val="11"/>
        </w:rPr>
        <w:t>\ </w:t>
      </w:r>
      <w:r>
        <w:rPr>
          <w:rFonts w:ascii="Times New Roman" w:hAnsi="Times New Roman" w:cs="Times New Roman" w:eastAsia="Times New Roman"/>
          <w:color w:val="999999"/>
          <w:spacing w:val="21"/>
          <w:w w:val="9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99999"/>
          <w:w w:val="95"/>
          <w:sz w:val="23"/>
          <w:szCs w:val="23"/>
        </w:rPr>
        <w:t>,1"'</w:t>
        <w:tab/>
      </w:r>
      <w:r>
        <w:rPr>
          <w:rFonts w:ascii="Times New Roman" w:hAnsi="Times New Roman" w:cs="Times New Roman" w:eastAsia="Times New Roman"/>
          <w:color w:val="07D8D8"/>
          <w:w w:val="120"/>
          <w:sz w:val="25"/>
          <w:szCs w:val="25"/>
        </w:rPr>
        <w:t>1 </w:t>
      </w:r>
      <w:r>
        <w:rPr>
          <w:rFonts w:ascii="Times New Roman" w:hAnsi="Times New Roman" w:cs="Times New Roman" w:eastAsia="Times New Roman"/>
          <w:color w:val="07D8D8"/>
          <w:spacing w:val="29"/>
          <w:w w:val="1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999999"/>
          <w:w w:val="9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spacing w:val="25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07D8D8"/>
          <w:w w:val="120"/>
          <w:sz w:val="21"/>
          <w:szCs w:val="21"/>
        </w:rPr>
        <w:t>I.</w:t>
      </w:r>
      <w:r>
        <w:rPr>
          <w:rFonts w:ascii="Arial" w:hAnsi="Arial" w:cs="Arial" w:eastAsia="Arial"/>
          <w:sz w:val="21"/>
          <w:szCs w:val="21"/>
        </w:rPr>
      </w:r>
    </w:p>
    <w:p>
      <w:pPr>
        <w:spacing w:line="759" w:lineRule="atLeast" w:before="0"/>
        <w:ind w:left="0" w:right="1079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175"/>
        </w:rPr>
        <w:br w:type="column"/>
      </w:r>
      <w:r>
        <w:rPr>
          <w:rFonts w:ascii="Arial"/>
          <w:color w:val="999999"/>
          <w:w w:val="175"/>
          <w:sz w:val="11"/>
        </w:rPr>
        <w:t>I</w:t>
      </w:r>
      <w:r>
        <w:rPr>
          <w:rFonts w:ascii="Arial"/>
          <w:sz w:val="11"/>
        </w:rPr>
      </w:r>
    </w:p>
    <w:p>
      <w:pPr>
        <w:tabs>
          <w:tab w:pos="8101" w:val="left" w:leader="none"/>
        </w:tabs>
        <w:spacing w:line="60" w:lineRule="atLeast" w:before="68"/>
        <w:ind w:left="395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658.759705pt;margin-top:26.921478pt;width:7pt;height:15.3pt;mso-position-horizontal-relative:page;mso-position-vertical-relative:paragraph;z-index:-601000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0"/>
                      <w:szCs w:val="30"/>
                    </w:rPr>
                  </w:pPr>
                  <w:r>
                    <w:rPr>
                      <w:rFonts w:ascii="Arial"/>
                      <w:color w:val="999999"/>
                      <w:w w:val="165"/>
                      <w:sz w:val="30"/>
                    </w:rPr>
                    <w:t>.</w:t>
                  </w:r>
                  <w:r>
                    <w:rPr>
                      <w:rFonts w:ascii="Arial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3.540588pt;margin-top:29.070728pt;width:9.450pt;height:6pt;mso-position-horizontal-relative:page;mso-position-vertical-relative:paragraph;z-index:-598576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99999"/>
                      <w:w w:val="295"/>
                      <w:sz w:val="12"/>
                    </w:rPr>
                    <w:t>,/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355"/>
          <w:position w:val="4"/>
          <w:sz w:val="5"/>
        </w:rPr>
        <w:t>1</w:t>
        <w:tab/>
      </w:r>
      <w:r>
        <w:rPr>
          <w:rFonts w:ascii="Times New Roman"/>
          <w:color w:val="999999"/>
          <w:w w:val="125"/>
          <w:sz w:val="10"/>
        </w:rPr>
        <w:t>,.;...,a....</w:t>
      </w:r>
      <w:r>
        <w:rPr>
          <w:rFonts w:ascii="Times New Roman"/>
          <w:sz w:val="10"/>
        </w:rPr>
      </w:r>
    </w:p>
    <w:p>
      <w:pPr>
        <w:spacing w:line="751" w:lineRule="atLeast" w:before="0"/>
        <w:ind w:left="39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75"/>
        </w:rPr>
        <w:br w:type="column"/>
      </w:r>
      <w:r>
        <w:rPr>
          <w:rFonts w:ascii="Times New Roman"/>
          <w:color w:val="999999"/>
          <w:spacing w:val="-26"/>
          <w:w w:val="75"/>
          <w:position w:val="16"/>
          <w:sz w:val="21"/>
        </w:rPr>
        <w:t>'</w:t>
      </w:r>
      <w:r>
        <w:rPr>
          <w:rFonts w:ascii="Arial"/>
          <w:i/>
          <w:color w:val="999999"/>
          <w:w w:val="75"/>
          <w:sz w:val="29"/>
        </w:rPr>
        <w:t>!,,.</w:t>
      </w:r>
      <w:r>
        <w:rPr>
          <w:rFonts w:ascii="Arial"/>
          <w:i/>
          <w:color w:val="999999"/>
          <w:spacing w:val="-38"/>
          <w:w w:val="75"/>
          <w:sz w:val="29"/>
        </w:rPr>
        <w:t> </w:t>
      </w:r>
      <w:r>
        <w:rPr>
          <w:rFonts w:ascii="Times New Roman"/>
          <w:color w:val="999999"/>
          <w:spacing w:val="-2"/>
          <w:w w:val="75"/>
          <w:position w:val="11"/>
          <w:sz w:val="19"/>
        </w:rPr>
        <w:t>'</w:t>
      </w:r>
      <w:r>
        <w:rPr>
          <w:rFonts w:ascii="Arial"/>
          <w:color w:val="999999"/>
          <w:w w:val="75"/>
          <w:position w:val="8"/>
          <w:sz w:val="22"/>
        </w:rPr>
        <w:t>,</w:t>
      </w:r>
      <w:r>
        <w:rPr>
          <w:rFonts w:ascii="Arial"/>
          <w:sz w:val="22"/>
        </w:rPr>
      </w:r>
    </w:p>
    <w:p>
      <w:pPr>
        <w:tabs>
          <w:tab w:pos="833" w:val="left" w:leader="none"/>
        </w:tabs>
        <w:spacing w:line="751" w:lineRule="atLeast" w:before="0"/>
        <w:ind w:left="39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40"/>
        </w:rPr>
        <w:br w:type="column"/>
      </w:r>
      <w:r>
        <w:rPr>
          <w:rFonts w:ascii="Arial" w:hAnsi="Arial"/>
          <w:color w:val="999999"/>
          <w:w w:val="40"/>
          <w:position w:val="-25"/>
          <w:sz w:val="55"/>
        </w:rPr>
        <w:t>·</w:t>
        <w:tab/>
      </w:r>
      <w:r>
        <w:rPr>
          <w:rFonts w:ascii="Arial" w:hAnsi="Arial"/>
          <w:color w:val="999999"/>
          <w:spacing w:val="-7"/>
          <w:w w:val="90"/>
          <w:sz w:val="24"/>
        </w:rPr>
        <w:t>'</w:t>
      </w:r>
      <w:r>
        <w:rPr>
          <w:rFonts w:ascii="Times New Roman" w:hAnsi="Times New Roman"/>
          <w:color w:val="999999"/>
          <w:spacing w:val="-8"/>
          <w:w w:val="90"/>
          <w:position w:val="-7"/>
          <w:sz w:val="21"/>
        </w:rPr>
        <w:t>'</w:t>
      </w:r>
      <w:r>
        <w:rPr>
          <w:rFonts w:ascii="Times New Roman" w:hAnsi="Times New Roman"/>
          <w:sz w:val="21"/>
        </w:rPr>
      </w:r>
    </w:p>
    <w:p>
      <w:pPr>
        <w:spacing w:line="751" w:lineRule="atLeast" w:before="0"/>
        <w:ind w:left="39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11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15"/>
          <w:sz w:val="15"/>
          <w:szCs w:val="15"/>
        </w:rPr>
        <w:t>•  </w:t>
      </w:r>
      <w:r>
        <w:rPr>
          <w:rFonts w:ascii="Times New Roman" w:hAnsi="Times New Roman" w:cs="Times New Roman" w:eastAsia="Times New Roman"/>
          <w:color w:val="999999"/>
          <w:spacing w:val="32"/>
          <w:w w:val="115"/>
          <w:sz w:val="15"/>
          <w:szCs w:val="15"/>
        </w:rPr>
        <w:t> </w:t>
      </w:r>
      <w:r>
        <w:rPr>
          <w:rFonts w:ascii="Arial" w:hAnsi="Arial" w:cs="Arial" w:eastAsia="Arial"/>
          <w:color w:val="999999"/>
          <w:spacing w:val="-19"/>
          <w:w w:val="105"/>
          <w:sz w:val="28"/>
          <w:szCs w:val="28"/>
        </w:rPr>
        <w:t>••</w:t>
      </w:r>
      <w:r>
        <w:rPr>
          <w:rFonts w:ascii="Arial" w:hAnsi="Arial" w:cs="Arial" w:eastAsia="Arial"/>
          <w:sz w:val="28"/>
          <w:szCs w:val="28"/>
        </w:rPr>
      </w:r>
    </w:p>
    <w:p>
      <w:pPr>
        <w:spacing w:after="0" w:line="751" w:lineRule="atLeast"/>
        <w:jc w:val="left"/>
        <w:rPr>
          <w:rFonts w:ascii="Arial" w:hAnsi="Arial" w:cs="Arial" w:eastAsia="Arial"/>
          <w:sz w:val="28"/>
          <w:szCs w:val="28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583" w:space="40"/>
            <w:col w:w="3696" w:space="5428"/>
            <w:col w:w="8519" w:space="456"/>
            <w:col w:w="733" w:space="1258"/>
            <w:col w:w="1100" w:space="2391"/>
            <w:col w:w="6876"/>
          </w:cols>
        </w:sectPr>
      </w:pPr>
    </w:p>
    <w:p>
      <w:pPr>
        <w:tabs>
          <w:tab w:pos="1727" w:val="left" w:leader="none"/>
          <w:tab w:pos="2416" w:val="left" w:leader="none"/>
        </w:tabs>
        <w:spacing w:line="696" w:lineRule="atLeast" w:before="0"/>
        <w:ind w:left="39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999999"/>
          <w:w w:val="150"/>
          <w:sz w:val="14"/>
          <w:szCs w:val="14"/>
        </w:rPr>
        <w:t>- </w:t>
      </w:r>
      <w:r>
        <w:rPr>
          <w:rFonts w:ascii="Times New Roman" w:hAnsi="Times New Roman" w:cs="Times New Roman" w:eastAsia="Times New Roman"/>
          <w:color w:val="999999"/>
          <w:spacing w:val="10"/>
          <w:w w:val="15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w w:val="150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99999"/>
          <w:spacing w:val="53"/>
          <w:w w:val="15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spacing w:val="-82"/>
          <w:w w:val="7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999999"/>
          <w:w w:val="70"/>
          <w:sz w:val="14"/>
          <w:szCs w:val="14"/>
        </w:rPr>
        <w:t>rmM.•</w:t>
        <w:tab/>
      </w:r>
      <w:r>
        <w:rPr>
          <w:rFonts w:ascii="Times New Roman" w:hAnsi="Times New Roman" w:cs="Times New Roman" w:eastAsia="Times New Roman"/>
          <w:color w:val="999999"/>
          <w:spacing w:val="-21"/>
          <w:w w:val="7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999999"/>
          <w:w w:val="70"/>
          <w:sz w:val="26"/>
          <w:szCs w:val="26"/>
        </w:rPr>
        <w:t>a...  </w:t>
      </w:r>
      <w:r>
        <w:rPr>
          <w:rFonts w:ascii="Times New Roman" w:hAnsi="Times New Roman" w:cs="Times New Roman" w:eastAsia="Times New Roman"/>
          <w:color w:val="999999"/>
          <w:spacing w:val="8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99999"/>
          <w:sz w:val="26"/>
          <w:szCs w:val="26"/>
        </w:rPr>
        <w:t>.</w:t>
        <w:tab/>
      </w:r>
      <w:r>
        <w:rPr>
          <w:rFonts w:ascii="Times New Roman" w:hAnsi="Times New Roman" w:cs="Times New Roman" w:eastAsia="Times New Roman"/>
          <w:color w:val="999999"/>
          <w:w w:val="50"/>
          <w:sz w:val="26"/>
          <w:szCs w:val="26"/>
        </w:rPr>
        <w:t>\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tabs>
          <w:tab w:pos="560" w:val="left" w:leader="none"/>
          <w:tab w:pos="1102" w:val="left" w:leader="none"/>
          <w:tab w:pos="1739" w:val="left" w:leader="none"/>
          <w:tab w:pos="8031" w:val="left" w:leader="none"/>
        </w:tabs>
        <w:spacing w:line="696" w:lineRule="atLeast" w:before="0"/>
        <w:ind w:left="24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220"/>
        </w:rPr>
        <w:br w:type="column"/>
      </w:r>
      <w:r>
        <w:rPr>
          <w:rFonts w:ascii="Times New Roman"/>
          <w:color w:val="999999"/>
          <w:w w:val="220"/>
          <w:sz w:val="7"/>
        </w:rPr>
        <w:t>,</w:t>
        <w:tab/>
      </w:r>
      <w:r>
        <w:rPr>
          <w:rFonts w:ascii="Times New Roman"/>
          <w:i/>
          <w:color w:val="999999"/>
          <w:w w:val="155"/>
          <w:sz w:val="12"/>
        </w:rPr>
        <w:t>v</w:t>
        <w:tab/>
      </w:r>
      <w:r>
        <w:rPr>
          <w:rFonts w:ascii="Times New Roman"/>
          <w:i/>
          <w:color w:val="999999"/>
          <w:spacing w:val="-11"/>
          <w:w w:val="105"/>
          <w:sz w:val="36"/>
        </w:rPr>
        <w:t>-o</w:t>
        <w:tab/>
      </w:r>
      <w:r>
        <w:rPr>
          <w:rFonts w:ascii="Times New Roman"/>
          <w:color w:val="999999"/>
          <w:w w:val="155"/>
          <w:sz w:val="13"/>
        </w:rPr>
        <w:t>\d</w:t>
      </w:r>
      <w:r>
        <w:rPr>
          <w:rFonts w:ascii="Times New Roman"/>
          <w:color w:val="999999"/>
          <w:spacing w:val="-4"/>
          <w:w w:val="155"/>
          <w:sz w:val="13"/>
        </w:rPr>
        <w:t> </w:t>
      </w:r>
      <w:r>
        <w:rPr>
          <w:rFonts w:ascii="Times New Roman"/>
          <w:color w:val="999999"/>
          <w:w w:val="120"/>
          <w:sz w:val="13"/>
        </w:rPr>
        <w:t>,.</w:t>
        <w:tab/>
      </w:r>
      <w:r>
        <w:rPr>
          <w:rFonts w:ascii="Arial"/>
          <w:color w:val="999999"/>
          <w:spacing w:val="-15"/>
          <w:w w:val="150"/>
          <w:position w:val="-9"/>
          <w:sz w:val="48"/>
        </w:rPr>
        <w:t>-</w:t>
      </w:r>
      <w:r>
        <w:rPr>
          <w:rFonts w:ascii="Arial"/>
          <w:color w:val="999999"/>
          <w:spacing w:val="-16"/>
          <w:w w:val="150"/>
          <w:position w:val="-9"/>
          <w:sz w:val="48"/>
        </w:rPr>
        <w:t>-</w:t>
      </w:r>
      <w:r>
        <w:rPr>
          <w:rFonts w:ascii="Arial"/>
          <w:sz w:val="48"/>
        </w:rPr>
      </w:r>
    </w:p>
    <w:p>
      <w:pPr>
        <w:spacing w:after="0" w:line="696" w:lineRule="atLeast"/>
        <w:jc w:val="left"/>
        <w:rPr>
          <w:rFonts w:ascii="Arial" w:hAnsi="Arial" w:cs="Arial" w:eastAsia="Arial"/>
          <w:sz w:val="48"/>
          <w:szCs w:val="48"/>
        </w:rPr>
        <w:sectPr>
          <w:type w:val="continuous"/>
          <w:pgSz w:w="31660" w:h="22370" w:orient="landscape"/>
          <w:pgMar w:top="480" w:bottom="280" w:left="280" w:right="300"/>
          <w:cols w:num="2" w:equalWidth="0">
            <w:col w:w="2453" w:space="40"/>
            <w:col w:w="28587"/>
          </w:cols>
        </w:sectPr>
      </w:pPr>
    </w:p>
    <w:p>
      <w:pPr>
        <w:tabs>
          <w:tab w:pos="937" w:val="left" w:leader="none"/>
          <w:tab w:pos="1222" w:val="left" w:leader="none"/>
          <w:tab w:pos="2205" w:val="left" w:leader="none"/>
          <w:tab w:pos="3901" w:val="left" w:leader="none"/>
        </w:tabs>
        <w:spacing w:line="490" w:lineRule="atLeast" w:before="0"/>
        <w:ind w:left="300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999999"/>
          <w:w w:val="250"/>
          <w:sz w:val="9"/>
        </w:rPr>
        <w:t>-</w:t>
      </w:r>
      <w:r>
        <w:rPr>
          <w:rFonts w:ascii="Times New Roman" w:hAnsi="Times New Roman"/>
          <w:color w:val="999999"/>
          <w:spacing w:val="-25"/>
          <w:w w:val="250"/>
          <w:sz w:val="9"/>
        </w:rPr>
        <w:t> </w:t>
      </w:r>
      <w:r>
        <w:rPr>
          <w:rFonts w:ascii="Times New Roman" w:hAnsi="Times New Roman"/>
          <w:color w:val="999999"/>
          <w:w w:val="250"/>
          <w:sz w:val="9"/>
        </w:rPr>
        <w:t>-</w:t>
        <w:tab/>
        <w:t>-</w:t>
        <w:tab/>
      </w:r>
      <w:r>
        <w:rPr>
          <w:rFonts w:ascii="Times New Roman" w:hAnsi="Times New Roman"/>
          <w:color w:val="999999"/>
          <w:spacing w:val="-112"/>
          <w:w w:val="95"/>
          <w:sz w:val="9"/>
        </w:rPr>
        <w:t>.</w:t>
      </w:r>
      <w:r>
        <w:rPr>
          <w:rFonts w:ascii="Times New Roman" w:hAnsi="Times New Roman"/>
          <w:color w:val="999999"/>
          <w:w w:val="95"/>
          <w:sz w:val="9"/>
        </w:rPr>
        <w:t>G1.2    </w:t>
      </w:r>
      <w:r>
        <w:rPr>
          <w:rFonts w:ascii="Times New Roman" w:hAnsi="Times New Roman"/>
          <w:color w:val="999999"/>
          <w:spacing w:val="7"/>
          <w:w w:val="95"/>
          <w:sz w:val="9"/>
        </w:rPr>
        <w:t> </w:t>
      </w:r>
      <w:r>
        <w:rPr>
          <w:rFonts w:ascii="Times New Roman" w:hAnsi="Times New Roman"/>
          <w:color w:val="999999"/>
          <w:w w:val="95"/>
          <w:sz w:val="9"/>
        </w:rPr>
        <w:t>.,/_</w:t>
        <w:tab/>
      </w:r>
      <w:r>
        <w:rPr>
          <w:rFonts w:ascii="Times New Roman" w:hAnsi="Times New Roman"/>
          <w:color w:val="999999"/>
          <w:w w:val="95"/>
          <w:sz w:val="8"/>
        </w:rPr>
        <w:t>8l</w:t>
      </w:r>
      <w:r>
        <w:rPr>
          <w:rFonts w:ascii="Times New Roman" w:hAnsi="Times New Roman"/>
          <w:color w:val="999999"/>
          <w:spacing w:val="-29"/>
          <w:w w:val="95"/>
          <w:sz w:val="8"/>
        </w:rPr>
        <w:t>P</w:t>
      </w:r>
      <w:r>
        <w:rPr>
          <w:rFonts w:ascii="Times New Roman" w:hAnsi="Times New Roman"/>
          <w:color w:val="999999"/>
          <w:w w:val="95"/>
          <w:position w:val="-20"/>
          <w:sz w:val="39"/>
        </w:rPr>
        <w:t>e</w:t>
      </w:r>
      <w:r>
        <w:rPr>
          <w:rFonts w:ascii="Times New Roman" w:hAnsi="Times New Roman"/>
          <w:color w:val="999999"/>
          <w:spacing w:val="-29"/>
          <w:w w:val="95"/>
          <w:position w:val="-20"/>
          <w:sz w:val="39"/>
        </w:rPr>
        <w:t>;</w:t>
      </w:r>
      <w:r>
        <w:rPr>
          <w:rFonts w:ascii="Times New Roman" w:hAnsi="Times New Roman"/>
          <w:color w:val="999999"/>
          <w:spacing w:val="-4"/>
          <w:w w:val="95"/>
          <w:sz w:val="8"/>
        </w:rPr>
        <w:t>I</w:t>
      </w:r>
      <w:r>
        <w:rPr>
          <w:rFonts w:ascii="Times New Roman" w:hAnsi="Times New Roman"/>
          <w:color w:val="999999"/>
          <w:spacing w:val="-13"/>
          <w:w w:val="95"/>
          <w:position w:val="-20"/>
          <w:sz w:val="39"/>
        </w:rPr>
        <w:t>\</w:t>
      </w:r>
      <w:r>
        <w:rPr>
          <w:rFonts w:ascii="Times New Roman" w:hAnsi="Times New Roman"/>
          <w:color w:val="999999"/>
          <w:w w:val="95"/>
          <w:sz w:val="8"/>
        </w:rPr>
        <w:t>\ </w:t>
      </w:r>
      <w:r>
        <w:rPr>
          <w:rFonts w:ascii="Times New Roman" w:hAnsi="Times New Roman"/>
          <w:color w:val="999999"/>
          <w:spacing w:val="6"/>
          <w:w w:val="95"/>
          <w:sz w:val="8"/>
        </w:rPr>
        <w:t> </w:t>
      </w:r>
      <w:r>
        <w:rPr>
          <w:rFonts w:ascii="Times New Roman" w:hAnsi="Times New Roman"/>
          <w:color w:val="999999"/>
          <w:w w:val="130"/>
          <w:sz w:val="8"/>
        </w:rPr>
        <w:t>\</w:t>
      </w:r>
      <w:r>
        <w:rPr>
          <w:rFonts w:ascii="Times New Roman" w:hAnsi="Times New Roman"/>
          <w:color w:val="999999"/>
          <w:spacing w:val="33"/>
          <w:w w:val="130"/>
          <w:sz w:val="8"/>
        </w:rPr>
        <w:t> </w:t>
      </w:r>
      <w:r>
        <w:rPr>
          <w:rFonts w:ascii="Times New Roman" w:hAnsi="Times New Roman"/>
          <w:color w:val="999999"/>
          <w:w w:val="60"/>
          <w:position w:val="-20"/>
          <w:sz w:val="39"/>
        </w:rPr>
        <w:t>\</w:t>
      </w:r>
      <w:r>
        <w:rPr>
          <w:rFonts w:ascii="Times New Roman" w:hAnsi="Times New Roman"/>
          <w:color w:val="999999"/>
          <w:spacing w:val="52"/>
          <w:w w:val="60"/>
          <w:position w:val="-20"/>
          <w:sz w:val="39"/>
        </w:rPr>
        <w:t> </w:t>
      </w:r>
      <w:r>
        <w:rPr>
          <w:rFonts w:ascii="Times New Roman" w:hAnsi="Times New Roman"/>
          <w:color w:val="999999"/>
          <w:w w:val="95"/>
          <w:sz w:val="8"/>
        </w:rPr>
        <w:t>MG·     </w:t>
      </w:r>
      <w:r>
        <w:rPr>
          <w:rFonts w:ascii="Times New Roman" w:hAnsi="Times New Roman"/>
          <w:color w:val="999999"/>
          <w:spacing w:val="16"/>
          <w:w w:val="95"/>
          <w:sz w:val="8"/>
        </w:rPr>
        <w:t> </w:t>
      </w:r>
      <w:r>
        <w:rPr>
          <w:rFonts w:ascii="Times New Roman" w:hAnsi="Times New Roman"/>
          <w:color w:val="999999"/>
          <w:w w:val="130"/>
          <w:position w:val="-20"/>
          <w:sz w:val="39"/>
        </w:rPr>
        <w:t>-</w:t>
      </w:r>
      <w:r>
        <w:rPr>
          <w:rFonts w:ascii="Times New Roman" w:hAnsi="Times New Roman"/>
          <w:color w:val="999999"/>
          <w:spacing w:val="-51"/>
          <w:w w:val="130"/>
          <w:position w:val="-20"/>
          <w:sz w:val="39"/>
        </w:rPr>
        <w:t> </w:t>
      </w:r>
      <w:r>
        <w:rPr>
          <w:rFonts w:ascii="Times New Roman" w:hAnsi="Times New Roman"/>
          <w:color w:val="B6B6B6"/>
          <w:w w:val="290"/>
          <w:sz w:val="8"/>
        </w:rPr>
        <w:t>'</w:t>
        <w:tab/>
      </w:r>
      <w:r>
        <w:rPr>
          <w:rFonts w:ascii="Times New Roman" w:hAnsi="Times New Roman"/>
          <w:color w:val="999999"/>
          <w:spacing w:val="-22"/>
          <w:w w:val="55"/>
          <w:position w:val="-20"/>
          <w:sz w:val="39"/>
        </w:rPr>
        <w:t>-</w:t>
      </w:r>
      <w:r>
        <w:rPr>
          <w:rFonts w:ascii="Arial" w:hAnsi="Arial"/>
          <w:color w:val="999999"/>
          <w:spacing w:val="-7"/>
          <w:w w:val="55"/>
          <w:sz w:val="11"/>
        </w:rPr>
        <w:t>f</w:t>
      </w:r>
      <w:r>
        <w:rPr>
          <w:rFonts w:ascii="Arial" w:hAnsi="Arial"/>
          <w:color w:val="999999"/>
          <w:spacing w:val="-20"/>
          <w:w w:val="55"/>
          <w:sz w:val="11"/>
        </w:rPr>
        <w:t>'</w:t>
      </w:r>
      <w:r>
        <w:rPr>
          <w:rFonts w:ascii="Times New Roman" w:hAnsi="Times New Roman"/>
          <w:color w:val="999999"/>
          <w:w w:val="55"/>
          <w:position w:val="-20"/>
          <w:sz w:val="39"/>
        </w:rPr>
        <w:t>-</w:t>
      </w:r>
      <w:r>
        <w:rPr>
          <w:rFonts w:ascii="Times New Roman" w:hAnsi="Times New Roman"/>
          <w:color w:val="999999"/>
          <w:spacing w:val="2"/>
          <w:w w:val="55"/>
          <w:position w:val="-20"/>
          <w:sz w:val="39"/>
        </w:rPr>
        <w:t> </w:t>
      </w:r>
      <w:r>
        <w:rPr>
          <w:rFonts w:ascii="Arial" w:hAnsi="Arial"/>
          <w:color w:val="999999"/>
          <w:w w:val="55"/>
          <w:sz w:val="11"/>
        </w:rPr>
        <w:t>r</w:t>
      </w:r>
      <w:r>
        <w:rPr>
          <w:rFonts w:ascii="Arial" w:hAnsi="Arial"/>
          <w:color w:val="999999"/>
          <w:spacing w:val="-6"/>
          <w:w w:val="55"/>
          <w:sz w:val="11"/>
        </w:rPr>
        <w:t>.</w:t>
      </w:r>
      <w:r>
        <w:rPr>
          <w:rFonts w:ascii="Arial" w:hAnsi="Arial"/>
          <w:color w:val="999999"/>
          <w:spacing w:val="-30"/>
          <w:w w:val="55"/>
          <w:sz w:val="11"/>
        </w:rPr>
        <w:t>J</w:t>
      </w:r>
      <w:r>
        <w:rPr>
          <w:rFonts w:ascii="Times New Roman" w:hAnsi="Times New Roman"/>
          <w:color w:val="999999"/>
          <w:w w:val="55"/>
          <w:position w:val="-20"/>
          <w:sz w:val="39"/>
        </w:rPr>
        <w:t>.,</w:t>
      </w:r>
      <w:r>
        <w:rPr>
          <w:rFonts w:ascii="Times New Roman" w:hAnsi="Times New Roman"/>
          <w:color w:val="999999"/>
          <w:spacing w:val="-6"/>
          <w:w w:val="55"/>
          <w:position w:val="-20"/>
          <w:sz w:val="39"/>
        </w:rPr>
        <w:t>,</w:t>
      </w:r>
      <w:r>
        <w:rPr>
          <w:rFonts w:ascii="Times New Roman" w:hAnsi="Times New Roman"/>
          <w:color w:val="999999"/>
          <w:spacing w:val="-87"/>
          <w:w w:val="55"/>
          <w:position w:val="-20"/>
          <w:sz w:val="39"/>
        </w:rPr>
        <w:t>"</w:t>
      </w:r>
      <w:r>
        <w:rPr>
          <w:rFonts w:ascii="Times New Roman" w:hAnsi="Times New Roman"/>
          <w:color w:val="999999"/>
          <w:spacing w:val="63"/>
          <w:w w:val="55"/>
          <w:position w:val="-20"/>
          <w:sz w:val="39"/>
        </w:rPr>
        <w:t>,</w:t>
      </w:r>
      <w:r>
        <w:rPr>
          <w:rFonts w:ascii="Times New Roman" w:hAnsi="Times New Roman"/>
          <w:color w:val="999999"/>
          <w:w w:val="55"/>
          <w:position w:val="-20"/>
          <w:sz w:val="39"/>
        </w:rPr>
        <w:t>'</w:t>
      </w:r>
      <w:r>
        <w:rPr>
          <w:rFonts w:ascii="Times New Roman" w:hAnsi="Times New Roman"/>
          <w:sz w:val="39"/>
        </w:rPr>
      </w:r>
    </w:p>
    <w:p>
      <w:pPr>
        <w:tabs>
          <w:tab w:pos="2269" w:val="left" w:leader="none"/>
          <w:tab w:pos="3021" w:val="left" w:leader="none"/>
          <w:tab w:pos="3435" w:val="left" w:leader="none"/>
          <w:tab w:pos="4997" w:val="left" w:leader="none"/>
        </w:tabs>
        <w:spacing w:line="490" w:lineRule="atLeast" w:before="0"/>
        <w:ind w:left="3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color w:val="999999"/>
          <w:w w:val="90"/>
          <w:position w:val="1"/>
          <w:sz w:val="22"/>
          <w:szCs w:val="22"/>
        </w:rPr>
        <w:t>,.</w:t>
      </w:r>
      <w:r>
        <w:rPr>
          <w:rFonts w:ascii="Times New Roman" w:hAnsi="Times New Roman" w:cs="Times New Roman" w:eastAsia="Times New Roman"/>
          <w:color w:val="999999"/>
          <w:spacing w:val="-28"/>
          <w:w w:val="90"/>
          <w:position w:val="1"/>
          <w:sz w:val="22"/>
          <w:szCs w:val="22"/>
        </w:rPr>
        <w:t>.</w:t>
      </w:r>
      <w:r>
        <w:rPr>
          <w:rFonts w:ascii="Arial" w:hAnsi="Arial" w:cs="Arial" w:eastAsia="Arial"/>
          <w:color w:val="999999"/>
          <w:spacing w:val="-84"/>
          <w:w w:val="90"/>
          <w:sz w:val="24"/>
          <w:szCs w:val="24"/>
        </w:rPr>
        <w:t>_</w:t>
      </w:r>
      <w:r>
        <w:rPr>
          <w:rFonts w:ascii="Times New Roman" w:hAnsi="Times New Roman" w:cs="Times New Roman" w:eastAsia="Times New Roman"/>
          <w:color w:val="999999"/>
          <w:w w:val="90"/>
          <w:position w:val="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999999"/>
          <w:spacing w:val="-10"/>
          <w:w w:val="90"/>
          <w:position w:val="1"/>
          <w:sz w:val="22"/>
          <w:szCs w:val="22"/>
        </w:rPr>
        <w:t> </w:t>
      </w:r>
      <w:r>
        <w:rPr>
          <w:rFonts w:ascii="Arial" w:hAnsi="Arial" w:cs="Arial" w:eastAsia="Arial"/>
          <w:color w:val="999999"/>
          <w:w w:val="75"/>
          <w:sz w:val="24"/>
          <w:szCs w:val="24"/>
        </w:rPr>
        <w:t>_</w:t>
      </w:r>
      <w:r>
        <w:rPr>
          <w:rFonts w:ascii="Arial" w:hAnsi="Arial" w:cs="Arial" w:eastAsia="Arial"/>
          <w:color w:val="999999"/>
          <w:spacing w:val="-16"/>
          <w:w w:val="75"/>
          <w:sz w:val="24"/>
          <w:szCs w:val="24"/>
        </w:rPr>
        <w:t> </w:t>
      </w:r>
      <w:r>
        <w:rPr>
          <w:rFonts w:ascii="Arial" w:hAnsi="Arial" w:cs="Arial" w:eastAsia="Arial"/>
          <w:color w:val="999999"/>
          <w:w w:val="110"/>
          <w:sz w:val="24"/>
          <w:szCs w:val="24"/>
        </w:rPr>
        <w:t>..</w:t>
      </w:r>
      <w:r>
        <w:rPr>
          <w:rFonts w:ascii="Arial" w:hAnsi="Arial" w:cs="Arial" w:eastAsia="Arial"/>
          <w:color w:val="999999"/>
          <w:spacing w:val="-17"/>
          <w:w w:val="110"/>
          <w:sz w:val="24"/>
          <w:szCs w:val="24"/>
        </w:rPr>
        <w:t> </w:t>
      </w:r>
      <w:r>
        <w:rPr>
          <w:rFonts w:ascii="Arial" w:hAnsi="Arial" w:cs="Arial" w:eastAsia="Arial"/>
          <w:color w:val="999999"/>
          <w:spacing w:val="-43"/>
          <w:w w:val="110"/>
          <w:sz w:val="24"/>
          <w:szCs w:val="24"/>
        </w:rPr>
        <w:t>•</w:t>
      </w:r>
      <w:r>
        <w:rPr>
          <w:rFonts w:ascii="Arial" w:hAnsi="Arial" w:cs="Arial" w:eastAsia="Arial"/>
          <w:color w:val="999999"/>
          <w:spacing w:val="-4"/>
          <w:w w:val="110"/>
          <w:sz w:val="24"/>
          <w:szCs w:val="24"/>
        </w:rPr>
        <w:t>'</w:t>
      </w:r>
      <w:r>
        <w:rPr>
          <w:rFonts w:ascii="Arial" w:hAnsi="Arial" w:cs="Arial" w:eastAsia="Arial"/>
          <w:color w:val="999999"/>
          <w:spacing w:val="-105"/>
          <w:w w:val="110"/>
          <w:position w:val="-9"/>
          <w:sz w:val="44"/>
          <w:szCs w:val="44"/>
        </w:rPr>
        <w:t>·</w:t>
      </w:r>
      <w:r>
        <w:rPr>
          <w:rFonts w:ascii="Arial" w:hAnsi="Arial" w:cs="Arial" w:eastAsia="Arial"/>
          <w:color w:val="999999"/>
          <w:spacing w:val="-46"/>
          <w:w w:val="110"/>
          <w:position w:val="-9"/>
          <w:sz w:val="44"/>
          <w:szCs w:val="44"/>
        </w:rPr>
        <w:t>-</w:t>
      </w:r>
      <w:r>
        <w:rPr>
          <w:rFonts w:ascii="Arial" w:hAnsi="Arial" w:cs="Arial" w:eastAsia="Arial"/>
          <w:color w:val="999999"/>
          <w:w w:val="110"/>
          <w:sz w:val="24"/>
          <w:szCs w:val="24"/>
        </w:rPr>
        <w:t>•</w:t>
        <w:tab/>
      </w:r>
      <w:r>
        <w:rPr>
          <w:rFonts w:ascii="Arial" w:hAnsi="Arial" w:cs="Arial" w:eastAsia="Arial"/>
          <w:color w:val="999999"/>
          <w:spacing w:val="-38"/>
          <w:w w:val="105"/>
          <w:sz w:val="24"/>
          <w:szCs w:val="24"/>
        </w:rPr>
        <w:t>•</w:t>
      </w:r>
      <w:r>
        <w:rPr>
          <w:rFonts w:ascii="Arial" w:hAnsi="Arial" w:cs="Arial" w:eastAsia="Arial"/>
          <w:color w:val="999999"/>
          <w:w w:val="105"/>
          <w:sz w:val="24"/>
          <w:szCs w:val="24"/>
        </w:rPr>
        <w:t>•</w:t>
        <w:tab/>
      </w:r>
      <w:r>
        <w:rPr>
          <w:rFonts w:ascii="Arial" w:hAnsi="Arial" w:cs="Arial" w:eastAsia="Arial"/>
          <w:color w:val="999999"/>
          <w:spacing w:val="-48"/>
          <w:w w:val="110"/>
          <w:sz w:val="24"/>
          <w:szCs w:val="24"/>
        </w:rPr>
        <w:t>•</w:t>
      </w:r>
      <w:r>
        <w:rPr>
          <w:rFonts w:ascii="Arial" w:hAnsi="Arial" w:cs="Arial" w:eastAsia="Arial"/>
          <w:color w:val="999999"/>
          <w:w w:val="110"/>
          <w:sz w:val="24"/>
          <w:szCs w:val="24"/>
        </w:rPr>
        <w:t>•</w:t>
        <w:tab/>
      </w:r>
      <w:r>
        <w:rPr>
          <w:rFonts w:ascii="Arial" w:hAnsi="Arial" w:cs="Arial" w:eastAsia="Arial"/>
          <w:color w:val="999999"/>
          <w:w w:val="90"/>
          <w:sz w:val="24"/>
          <w:szCs w:val="24"/>
        </w:rPr>
        <w:t>,</w:t>
      </w:r>
      <w:r>
        <w:rPr>
          <w:rFonts w:ascii="Arial" w:hAnsi="Arial" w:cs="Arial" w:eastAsia="Arial"/>
          <w:color w:val="999999"/>
          <w:spacing w:val="-23"/>
          <w:w w:val="90"/>
          <w:sz w:val="24"/>
          <w:szCs w:val="24"/>
        </w:rPr>
        <w:t>.</w:t>
      </w:r>
      <w:r>
        <w:rPr>
          <w:rFonts w:ascii="Arial" w:hAnsi="Arial" w:cs="Arial" w:eastAsia="Arial"/>
          <w:color w:val="999999"/>
          <w:w w:val="90"/>
          <w:sz w:val="24"/>
          <w:szCs w:val="24"/>
        </w:rPr>
        <w:t>_</w:t>
      </w:r>
      <w:r>
        <w:rPr>
          <w:rFonts w:ascii="Arial" w:hAnsi="Arial" w:cs="Arial" w:eastAsia="Arial"/>
          <w:color w:val="999999"/>
          <w:spacing w:val="-29"/>
          <w:w w:val="90"/>
          <w:sz w:val="24"/>
          <w:szCs w:val="24"/>
        </w:rPr>
        <w:t> </w:t>
      </w:r>
      <w:r>
        <w:rPr>
          <w:rFonts w:ascii="Arial" w:hAnsi="Arial" w:cs="Arial" w:eastAsia="Arial"/>
          <w:color w:val="999999"/>
          <w:w w:val="75"/>
          <w:sz w:val="24"/>
          <w:szCs w:val="24"/>
        </w:rPr>
        <w:t>_</w:t>
      </w:r>
      <w:r>
        <w:rPr>
          <w:rFonts w:ascii="Arial" w:hAnsi="Arial" w:cs="Arial" w:eastAsia="Arial"/>
          <w:color w:val="999999"/>
          <w:spacing w:val="-19"/>
          <w:w w:val="75"/>
          <w:sz w:val="24"/>
          <w:szCs w:val="24"/>
        </w:rPr>
        <w:t> </w:t>
      </w:r>
      <w:r>
        <w:rPr>
          <w:rFonts w:ascii="Arial" w:hAnsi="Arial" w:cs="Arial" w:eastAsia="Arial"/>
          <w:color w:val="999999"/>
          <w:spacing w:val="-20"/>
          <w:w w:val="110"/>
          <w:sz w:val="24"/>
          <w:szCs w:val="24"/>
        </w:rPr>
        <w:t>,</w:t>
      </w:r>
      <w:r>
        <w:rPr>
          <w:rFonts w:ascii="Arial" w:hAnsi="Arial" w:cs="Arial" w:eastAsia="Arial"/>
          <w:color w:val="999999"/>
          <w:w w:val="110"/>
          <w:sz w:val="24"/>
          <w:szCs w:val="24"/>
        </w:rPr>
        <w:t>,,</w:t>
      </w:r>
      <w:r>
        <w:rPr>
          <w:rFonts w:ascii="Arial" w:hAnsi="Arial" w:cs="Arial" w:eastAsia="Arial"/>
          <w:color w:val="999999"/>
          <w:spacing w:val="-36"/>
          <w:w w:val="110"/>
          <w:sz w:val="24"/>
          <w:szCs w:val="24"/>
        </w:rPr>
        <w:t>;</w:t>
      </w:r>
      <w:r>
        <w:rPr>
          <w:rFonts w:ascii="Arial" w:hAnsi="Arial" w:cs="Arial" w:eastAsia="Arial"/>
          <w:color w:val="B6B6B6"/>
          <w:spacing w:val="28"/>
          <w:w w:val="110"/>
          <w:sz w:val="24"/>
          <w:szCs w:val="24"/>
        </w:rPr>
        <w:t>·</w:t>
      </w:r>
      <w:r>
        <w:rPr>
          <w:rFonts w:ascii="Arial" w:hAnsi="Arial" w:cs="Arial" w:eastAsia="Arial"/>
          <w:i/>
          <w:color w:val="999999"/>
          <w:w w:val="110"/>
          <w:sz w:val="24"/>
          <w:szCs w:val="24"/>
        </w:rPr>
        <w:t>-</w:t>
      </w:r>
      <w:r>
        <w:rPr>
          <w:rFonts w:ascii="Arial" w:hAnsi="Arial" w:cs="Arial" w:eastAsia="Arial"/>
          <w:i/>
          <w:color w:val="999999"/>
          <w:spacing w:val="-53"/>
          <w:w w:val="110"/>
          <w:sz w:val="24"/>
          <w:szCs w:val="24"/>
        </w:rPr>
        <w:t> </w:t>
      </w:r>
      <w:r>
        <w:rPr>
          <w:rFonts w:ascii="Arial" w:hAnsi="Arial" w:cs="Arial" w:eastAsia="Arial"/>
          <w:i/>
          <w:color w:val="999999"/>
          <w:spacing w:val="-16"/>
          <w:w w:val="110"/>
          <w:sz w:val="24"/>
          <w:szCs w:val="24"/>
        </w:rPr>
        <w:t>'</w:t>
      </w:r>
      <w:r>
        <w:rPr>
          <w:rFonts w:ascii="Arial" w:hAnsi="Arial" w:cs="Arial" w:eastAsia="Arial"/>
          <w:i/>
          <w:color w:val="999999"/>
          <w:spacing w:val="-57"/>
          <w:w w:val="110"/>
          <w:sz w:val="24"/>
          <w:szCs w:val="24"/>
        </w:rPr>
        <w:t>7</w:t>
      </w:r>
      <w:r>
        <w:rPr>
          <w:rFonts w:ascii="Arial" w:hAnsi="Arial" w:cs="Arial" w:eastAsia="Arial"/>
          <w:i/>
          <w:color w:val="999999"/>
          <w:w w:val="110"/>
          <w:sz w:val="24"/>
          <w:szCs w:val="24"/>
        </w:rPr>
        <w:t>:</w:t>
      </w:r>
      <w:r>
        <w:rPr>
          <w:rFonts w:ascii="Arial" w:hAnsi="Arial" w:cs="Arial" w:eastAsia="Arial"/>
          <w:i/>
          <w:color w:val="999999"/>
          <w:spacing w:val="-68"/>
          <w:w w:val="110"/>
          <w:sz w:val="24"/>
          <w:szCs w:val="24"/>
        </w:rPr>
        <w:t>!</w:t>
      </w:r>
      <w:r>
        <w:rPr>
          <w:rFonts w:ascii="Arial" w:hAnsi="Arial" w:cs="Arial" w:eastAsia="Arial"/>
          <w:i/>
          <w:color w:val="999999"/>
          <w:spacing w:val="-1"/>
          <w:w w:val="110"/>
          <w:sz w:val="24"/>
          <w:szCs w:val="24"/>
        </w:rPr>
        <w:t>5</w:t>
      </w:r>
      <w:r>
        <w:rPr>
          <w:rFonts w:ascii="Arial" w:hAnsi="Arial" w:cs="Arial" w:eastAsia="Arial"/>
          <w:i/>
          <w:color w:val="999999"/>
          <w:w w:val="110"/>
          <w:sz w:val="24"/>
          <w:szCs w:val="24"/>
        </w:rPr>
        <w:t>'-</w:t>
        <w:tab/>
      </w:r>
      <w:r>
        <w:rPr>
          <w:rFonts w:ascii="Arial" w:hAnsi="Arial" w:cs="Arial" w:eastAsia="Arial"/>
          <w:color w:val="999999"/>
          <w:sz w:val="24"/>
          <w:szCs w:val="24"/>
        </w:rPr>
        <w:t>"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line="561" w:lineRule="atLeast" w:before="0"/>
        <w:ind w:left="0" w:right="0" w:firstLine="0"/>
        <w:jc w:val="right"/>
        <w:rPr>
          <w:rFonts w:ascii="Arial" w:hAnsi="Arial" w:cs="Arial" w:eastAsia="Arial"/>
          <w:sz w:val="5"/>
          <w:szCs w:val="5"/>
        </w:rPr>
      </w:pPr>
      <w:r>
        <w:rPr>
          <w:w w:val="460"/>
        </w:rPr>
        <w:br w:type="column"/>
      </w:r>
      <w:r>
        <w:rPr>
          <w:rFonts w:ascii="Arial"/>
          <w:i/>
          <w:color w:val="999999"/>
          <w:w w:val="460"/>
          <w:sz w:val="5"/>
        </w:rPr>
        <w:t>I</w:t>
      </w:r>
      <w:r>
        <w:rPr>
          <w:rFonts w:ascii="Arial"/>
          <w:sz w:val="5"/>
        </w:rPr>
      </w:r>
    </w:p>
    <w:p>
      <w:pPr>
        <w:spacing w:line="240" w:lineRule="auto" w:before="1"/>
        <w:rPr>
          <w:rFonts w:ascii="Arial" w:hAnsi="Arial" w:cs="Arial" w:eastAsia="Arial"/>
          <w:i/>
          <w:sz w:val="4"/>
          <w:szCs w:val="4"/>
        </w:rPr>
      </w:pPr>
    </w:p>
    <w:p>
      <w:pPr>
        <w:tabs>
          <w:tab w:pos="835" w:val="left" w:leader="none"/>
        </w:tabs>
        <w:spacing w:line="25" w:lineRule="exact" w:before="0"/>
        <w:ind w:left="30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999999"/>
          <w:w w:val="385"/>
          <w:position w:val="6"/>
          <w:sz w:val="14"/>
        </w:rPr>
        <w:t>'</w:t>
        <w:tab/>
      </w:r>
      <w:r>
        <w:rPr>
          <w:rFonts w:ascii="Arial"/>
          <w:color w:val="999999"/>
          <w:spacing w:val="-8"/>
          <w:w w:val="235"/>
          <w:sz w:val="17"/>
        </w:rPr>
        <w:t>'</w:t>
      </w:r>
      <w:r>
        <w:rPr>
          <w:rFonts w:ascii="Arial"/>
          <w:color w:val="999999"/>
          <w:spacing w:val="-16"/>
          <w:w w:val="235"/>
          <w:sz w:val="17"/>
        </w:rPr>
        <w:t>"</w:t>
      </w:r>
      <w:r>
        <w:rPr>
          <w:rFonts w:ascii="Arial"/>
          <w:sz w:val="17"/>
        </w:rPr>
      </w:r>
    </w:p>
    <w:p>
      <w:pPr>
        <w:spacing w:line="606" w:lineRule="atLeast" w:before="0"/>
        <w:ind w:left="549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w w:val="90"/>
        </w:rPr>
        <w:br w:type="column"/>
      </w:r>
      <w:r>
        <w:rPr>
          <w:rFonts w:ascii="Arial"/>
          <w:color w:val="999999"/>
          <w:w w:val="9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4"/>
        <w:rPr>
          <w:rFonts w:ascii="Arial" w:hAnsi="Arial" w:cs="Arial" w:eastAsia="Arial"/>
          <w:sz w:val="7"/>
          <w:szCs w:val="7"/>
        </w:rPr>
      </w:pPr>
    </w:p>
    <w:p>
      <w:pPr>
        <w:tabs>
          <w:tab w:pos="1523" w:val="left" w:leader="none"/>
        </w:tabs>
        <w:spacing w:line="31" w:lineRule="exact" w:before="0"/>
        <w:ind w:left="300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Times New Roman"/>
          <w:color w:val="999999"/>
          <w:w w:val="50"/>
          <w:position w:val="-30"/>
          <w:sz w:val="65"/>
        </w:rPr>
        <w:t>..</w:t>
        <w:tab/>
      </w:r>
      <w:r>
        <w:rPr>
          <w:rFonts w:ascii="Arial"/>
          <w:color w:val="999999"/>
          <w:spacing w:val="-33"/>
          <w:w w:val="60"/>
          <w:sz w:val="32"/>
        </w:rPr>
        <w:t>,</w:t>
      </w:r>
      <w:r>
        <w:rPr>
          <w:rFonts w:ascii="Arial"/>
          <w:color w:val="999999"/>
          <w:w w:val="60"/>
          <w:sz w:val="32"/>
        </w:rPr>
        <w:t>,..</w:t>
      </w:r>
      <w:r>
        <w:rPr>
          <w:rFonts w:ascii="Arial"/>
          <w:sz w:val="32"/>
        </w:rPr>
      </w:r>
    </w:p>
    <w:p>
      <w:pPr>
        <w:spacing w:line="490" w:lineRule="atLeast" w:before="0"/>
        <w:ind w:left="300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60"/>
        </w:rPr>
        <w:br w:type="column"/>
      </w:r>
      <w:r>
        <w:rPr>
          <w:rFonts w:ascii="Arial"/>
          <w:color w:val="999999"/>
          <w:w w:val="60"/>
          <w:sz w:val="11"/>
        </w:rPr>
        <w:t>.:,..</w:t>
      </w:r>
      <w:r>
        <w:rPr>
          <w:rFonts w:ascii="Arial"/>
          <w:color w:val="999999"/>
          <w:spacing w:val="19"/>
          <w:w w:val="60"/>
          <w:sz w:val="11"/>
        </w:rPr>
        <w:t> </w:t>
      </w:r>
      <w:r>
        <w:rPr>
          <w:rFonts w:ascii="Arial"/>
          <w:color w:val="999999"/>
          <w:w w:val="60"/>
          <w:sz w:val="11"/>
        </w:rPr>
        <w:t>i'</w:t>
      </w:r>
      <w:r>
        <w:rPr>
          <w:rFonts w:ascii="Arial"/>
          <w:sz w:val="11"/>
        </w:rPr>
      </w:r>
    </w:p>
    <w:p>
      <w:pPr>
        <w:spacing w:line="53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20"/>
        </w:rPr>
        <w:br w:type="column"/>
      </w:r>
      <w:r>
        <w:rPr>
          <w:rFonts w:ascii="Times New Roman"/>
          <w:i/>
          <w:color w:val="999999"/>
          <w:spacing w:val="3"/>
          <w:w w:val="120"/>
          <w:sz w:val="15"/>
        </w:rPr>
        <w:t>{</w:t>
      </w:r>
      <w:r>
        <w:rPr>
          <w:rFonts w:ascii="Times New Roman"/>
          <w:i/>
          <w:color w:val="999999"/>
          <w:spacing w:val="7"/>
          <w:w w:val="120"/>
          <w:sz w:val="15"/>
        </w:rPr>
        <w:t>/</w:t>
      </w:r>
      <w:r>
        <w:rPr>
          <w:rFonts w:ascii="Times New Roman"/>
          <w:i/>
          <w:color w:val="999999"/>
          <w:spacing w:val="21"/>
          <w:w w:val="120"/>
          <w:sz w:val="15"/>
        </w:rPr>
        <w:t> </w:t>
      </w:r>
      <w:r>
        <w:rPr>
          <w:rFonts w:ascii="Times New Roman"/>
          <w:i/>
          <w:color w:val="999999"/>
          <w:w w:val="115"/>
          <w:sz w:val="15"/>
        </w:rPr>
        <w:t>/</w:t>
      </w:r>
      <w:r>
        <w:rPr>
          <w:rFonts w:ascii="Times New Roman"/>
          <w:sz w:val="15"/>
        </w:rPr>
      </w:r>
    </w:p>
    <w:p>
      <w:pPr>
        <w:spacing w:line="5" w:lineRule="exact" w:before="0"/>
        <w:ind w:left="300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999999"/>
          <w:w w:val="65"/>
          <w:sz w:val="40"/>
        </w:rPr>
        <w:t>-</w:t>
      </w:r>
      <w:r>
        <w:rPr>
          <w:rFonts w:ascii="Times New Roman"/>
          <w:sz w:val="40"/>
        </w:rPr>
      </w:r>
    </w:p>
    <w:p>
      <w:pPr>
        <w:spacing w:line="401" w:lineRule="atLeast" w:before="0"/>
        <w:ind w:left="30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10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99999"/>
          <w:spacing w:val="-11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2377" w:val="left" w:leader="none"/>
        </w:tabs>
        <w:spacing w:line="132" w:lineRule="atLeast" w:before="0"/>
        <w:ind w:left="116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FD0000"/>
          <w:w w:val="50"/>
          <w:position w:val="5"/>
          <w:sz w:val="15"/>
        </w:rPr>
        <w:t>1r</w:t>
        <w:tab/>
      </w:r>
      <w:r>
        <w:rPr>
          <w:rFonts w:ascii="Arial"/>
          <w:color w:val="FFBF7E"/>
          <w:spacing w:val="-9"/>
          <w:w w:val="200"/>
          <w:sz w:val="20"/>
        </w:rPr>
        <w:t>-</w:t>
      </w:r>
      <w:r>
        <w:rPr>
          <w:rFonts w:ascii="Arial"/>
          <w:color w:val="FFBF7E"/>
          <w:spacing w:val="-12"/>
          <w:w w:val="200"/>
          <w:sz w:val="20"/>
        </w:rPr>
        <w:t>f)</w:t>
      </w:r>
      <w:r>
        <w:rPr>
          <w:rFonts w:ascii="Arial"/>
          <w:sz w:val="20"/>
        </w:rPr>
      </w:r>
    </w:p>
    <w:p>
      <w:pPr>
        <w:spacing w:after="0" w:line="132" w:lineRule="atLeas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4489" w:space="833"/>
            <w:col w:w="5083" w:space="953"/>
            <w:col w:w="1289" w:space="5365"/>
            <w:col w:w="1714" w:space="1467"/>
            <w:col w:w="460" w:space="1752"/>
            <w:col w:w="943" w:space="1147"/>
            <w:col w:w="5585"/>
          </w:cols>
        </w:sectPr>
      </w:pPr>
    </w:p>
    <w:p>
      <w:pPr>
        <w:spacing w:line="40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Times New Roman"/>
          <w:color w:val="999999"/>
          <w:w w:val="60"/>
          <w:sz w:val="65"/>
        </w:rPr>
        <w:t>..</w:t>
      </w:r>
      <w:r>
        <w:rPr>
          <w:rFonts w:ascii="Times New Roman"/>
          <w:color w:val="999999"/>
          <w:spacing w:val="16"/>
          <w:w w:val="60"/>
          <w:sz w:val="65"/>
        </w:rPr>
        <w:t> </w:t>
      </w:r>
      <w:r>
        <w:rPr>
          <w:rFonts w:ascii="Times New Roman"/>
          <w:color w:val="999999"/>
          <w:w w:val="60"/>
          <w:sz w:val="56"/>
        </w:rPr>
        <w:t>..</w:t>
      </w:r>
      <w:r>
        <w:rPr>
          <w:rFonts w:ascii="Times New Roman"/>
          <w:sz w:val="56"/>
        </w:rPr>
      </w:r>
    </w:p>
    <w:p>
      <w:pPr>
        <w:tabs>
          <w:tab w:pos="603" w:val="left" w:leader="none"/>
          <w:tab w:pos="2254" w:val="left" w:leader="none"/>
          <w:tab w:pos="2802" w:val="left" w:leader="none"/>
        </w:tabs>
        <w:spacing w:line="409" w:lineRule="atLeast" w:before="0"/>
        <w:ind w:left="18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50"/>
        </w:rPr>
        <w:br w:type="column"/>
      </w:r>
      <w:r>
        <w:rPr>
          <w:rFonts w:ascii="Times New Roman" w:hAnsi="Times New Roman"/>
          <w:color w:val="999999"/>
          <w:w w:val="50"/>
          <w:sz w:val="61"/>
        </w:rPr>
        <w:t>..</w:t>
        <w:tab/>
      </w:r>
      <w:r>
        <w:rPr>
          <w:rFonts w:ascii="Times New Roman" w:hAnsi="Times New Roman"/>
          <w:color w:val="999999"/>
          <w:w w:val="80"/>
          <w:sz w:val="56"/>
        </w:rPr>
        <w:t>..</w:t>
      </w:r>
      <w:r>
        <w:rPr>
          <w:rFonts w:ascii="Times New Roman" w:hAnsi="Times New Roman"/>
          <w:color w:val="999999"/>
          <w:spacing w:val="-43"/>
          <w:w w:val="80"/>
          <w:sz w:val="56"/>
        </w:rPr>
        <w:t> </w:t>
      </w:r>
      <w:r>
        <w:rPr>
          <w:rFonts w:ascii="Arial" w:hAnsi="Arial"/>
          <w:color w:val="999999"/>
          <w:sz w:val="53"/>
        </w:rPr>
        <w:t>-.</w:t>
        <w:tab/>
      </w:r>
      <w:r>
        <w:rPr>
          <w:rFonts w:ascii="Times New Roman" w:hAnsi="Times New Roman"/>
          <w:color w:val="999999"/>
          <w:w w:val="50"/>
          <w:sz w:val="56"/>
        </w:rPr>
        <w:t>..</w:t>
        <w:tab/>
      </w:r>
      <w:r>
        <w:rPr>
          <w:rFonts w:ascii="Arial" w:hAnsi="Arial"/>
          <w:color w:val="999999"/>
          <w:spacing w:val="-9"/>
          <w:w w:val="135"/>
          <w:sz w:val="14"/>
        </w:rPr>
        <w:t>-</w:t>
      </w:r>
      <w:r>
        <w:rPr>
          <w:rFonts w:ascii="Arial" w:hAnsi="Arial"/>
          <w:color w:val="B6B6B6"/>
          <w:spacing w:val="-10"/>
          <w:w w:val="135"/>
          <w:sz w:val="14"/>
        </w:rPr>
        <w:t>·</w:t>
      </w:r>
      <w:r>
        <w:rPr>
          <w:rFonts w:ascii="Arial" w:hAnsi="Arial"/>
          <w:color w:val="999999"/>
          <w:spacing w:val="-8"/>
          <w:w w:val="135"/>
          <w:sz w:val="14"/>
        </w:rPr>
        <w:t>-</w:t>
      </w:r>
      <w:r>
        <w:rPr>
          <w:rFonts w:ascii="Arial" w:hAnsi="Arial"/>
          <w:color w:val="999999"/>
          <w:spacing w:val="18"/>
          <w:w w:val="135"/>
          <w:sz w:val="14"/>
        </w:rPr>
        <w:t> </w:t>
      </w:r>
      <w:r>
        <w:rPr>
          <w:rFonts w:ascii="Arial" w:hAnsi="Arial"/>
          <w:color w:val="999999"/>
          <w:w w:val="135"/>
          <w:sz w:val="14"/>
        </w:rPr>
        <w:t>-</w:t>
      </w:r>
      <w:r>
        <w:rPr>
          <w:rFonts w:ascii="Arial" w:hAnsi="Arial"/>
          <w:sz w:val="14"/>
        </w:rPr>
      </w:r>
    </w:p>
    <w:p>
      <w:pPr>
        <w:tabs>
          <w:tab w:pos="2381" w:val="left" w:leader="none"/>
          <w:tab w:pos="2693" w:val="left" w:leader="none"/>
          <w:tab w:pos="3405" w:val="left" w:leader="none"/>
          <w:tab w:pos="4880" w:val="left" w:leader="none"/>
        </w:tabs>
        <w:spacing w:line="189" w:lineRule="atLeast" w:before="0"/>
        <w:ind w:left="95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110"/>
          <w:sz w:val="13"/>
          <w:szCs w:val="13"/>
        </w:rPr>
        <w:t>,?</w:t>
      </w:r>
      <w:r>
        <w:rPr>
          <w:rFonts w:ascii="Times New Roman" w:hAnsi="Times New Roman" w:cs="Times New Roman" w:eastAsia="Times New Roman"/>
          <w:i/>
          <w:color w:val="999999"/>
          <w:spacing w:val="20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165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color w:val="999999"/>
          <w:spacing w:val="12"/>
          <w:w w:val="165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999999"/>
          <w:w w:val="165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color w:val="999999"/>
          <w:spacing w:val="-19"/>
          <w:w w:val="165"/>
          <w:sz w:val="13"/>
          <w:szCs w:val="13"/>
        </w:rPr>
        <w:t> </w:t>
      </w:r>
      <w:r>
        <w:rPr>
          <w:rFonts w:ascii="Arial" w:hAnsi="Arial" w:cs="Arial" w:eastAsia="Arial"/>
          <w:i/>
          <w:color w:val="999999"/>
          <w:w w:val="110"/>
          <w:sz w:val="25"/>
          <w:szCs w:val="25"/>
        </w:rPr>
        <w:t>f</w:t>
      </w:r>
      <w:r>
        <w:rPr>
          <w:rFonts w:ascii="Arial" w:hAnsi="Arial" w:cs="Arial" w:eastAsia="Arial"/>
          <w:i/>
          <w:color w:val="999999"/>
          <w:spacing w:val="62"/>
          <w:w w:val="110"/>
          <w:sz w:val="25"/>
          <w:szCs w:val="25"/>
        </w:rPr>
        <w:t> </w:t>
      </w:r>
      <w:r>
        <w:rPr>
          <w:rFonts w:ascii="Arial" w:hAnsi="Arial" w:cs="Arial" w:eastAsia="Arial"/>
          <w:color w:val="999999"/>
          <w:w w:val="110"/>
          <w:sz w:val="25"/>
          <w:szCs w:val="25"/>
        </w:rPr>
        <w:t>•</w:t>
      </w:r>
      <w:r>
        <w:rPr>
          <w:rFonts w:ascii="Arial" w:hAnsi="Arial" w:cs="Arial" w:eastAsia="Arial"/>
          <w:color w:val="999999"/>
          <w:spacing w:val="52"/>
          <w:w w:val="110"/>
          <w:sz w:val="25"/>
          <w:szCs w:val="25"/>
        </w:rPr>
        <w:t> </w:t>
      </w:r>
      <w:r>
        <w:rPr>
          <w:rFonts w:ascii="Arial" w:hAnsi="Arial" w:cs="Arial" w:eastAsia="Arial"/>
          <w:color w:val="999999"/>
          <w:w w:val="165"/>
          <w:sz w:val="11"/>
          <w:szCs w:val="11"/>
        </w:rPr>
        <w:t>I</w:t>
      </w:r>
      <w:r>
        <w:rPr>
          <w:rFonts w:ascii="Arial" w:hAnsi="Arial" w:cs="Arial" w:eastAsia="Arial"/>
          <w:color w:val="999999"/>
          <w:spacing w:val="37"/>
          <w:w w:val="165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190"/>
          <w:sz w:val="11"/>
          <w:szCs w:val="11"/>
        </w:rPr>
        <w:t>-</w:t>
        <w:tab/>
        <w:t>-</w:t>
        <w:tab/>
      </w:r>
      <w:r>
        <w:rPr>
          <w:rFonts w:ascii="Arial" w:hAnsi="Arial" w:cs="Arial" w:eastAsia="Arial"/>
          <w:i/>
          <w:color w:val="999999"/>
          <w:w w:val="355"/>
          <w:sz w:val="11"/>
          <w:szCs w:val="11"/>
        </w:rPr>
        <w:t>:</w:t>
      </w:r>
      <w:r>
        <w:rPr>
          <w:rFonts w:ascii="Arial" w:hAnsi="Arial" w:cs="Arial" w:eastAsia="Arial"/>
          <w:i/>
          <w:color w:val="999999"/>
          <w:spacing w:val="35"/>
          <w:w w:val="355"/>
          <w:sz w:val="11"/>
          <w:szCs w:val="11"/>
        </w:rPr>
        <w:t> </w:t>
      </w:r>
      <w:r>
        <w:rPr>
          <w:rFonts w:ascii="Arial" w:hAnsi="Arial" w:cs="Arial" w:eastAsia="Arial"/>
          <w:i/>
          <w:color w:val="999999"/>
          <w:w w:val="190"/>
          <w:sz w:val="11"/>
          <w:szCs w:val="11"/>
        </w:rPr>
        <w:t>-</w:t>
        <w:tab/>
      </w:r>
      <w:r>
        <w:rPr>
          <w:rFonts w:ascii="Arial" w:hAnsi="Arial" w:cs="Arial" w:eastAsia="Arial"/>
          <w:color w:val="999999"/>
          <w:spacing w:val="-108"/>
          <w:w w:val="85"/>
          <w:sz w:val="11"/>
          <w:szCs w:val="11"/>
        </w:rPr>
        <w:t>'</w:t>
      </w:r>
      <w:r>
        <w:rPr>
          <w:rFonts w:ascii="Arial" w:hAnsi="Arial" w:cs="Arial" w:eastAsia="Arial"/>
          <w:color w:val="999999"/>
          <w:spacing w:val="-127"/>
          <w:w w:val="85"/>
          <w:sz w:val="18"/>
          <w:szCs w:val="18"/>
        </w:rPr>
        <w:t>,</w:t>
      </w:r>
      <w:r>
        <w:rPr>
          <w:rFonts w:ascii="Arial" w:hAnsi="Arial" w:cs="Arial" w:eastAsia="Arial"/>
          <w:color w:val="999999"/>
          <w:w w:val="85"/>
          <w:sz w:val="18"/>
          <w:szCs w:val="18"/>
        </w:rPr>
        <w:t>&lt;;"</w:t>
      </w:r>
      <w:r>
        <w:rPr>
          <w:rFonts w:ascii="Arial" w:hAnsi="Arial" w:cs="Arial" w:eastAsia="Arial"/>
          <w:color w:val="999999"/>
          <w:spacing w:val="-2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999999"/>
          <w:w w:val="110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999999"/>
          <w:spacing w:val="-51"/>
          <w:w w:val="110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999999"/>
          <w:spacing w:val="10"/>
          <w:w w:val="110"/>
          <w:sz w:val="25"/>
          <w:szCs w:val="25"/>
        </w:rPr>
        <w:t>/</w:t>
      </w:r>
      <w:r>
        <w:rPr>
          <w:rFonts w:ascii="Times New Roman" w:hAnsi="Times New Roman" w:cs="Times New Roman" w:eastAsia="Times New Roman"/>
          <w:color w:val="999999"/>
          <w:w w:val="110"/>
          <w:sz w:val="25"/>
          <w:szCs w:val="25"/>
        </w:rPr>
        <w:t>_</w:t>
        <w:tab/>
      </w:r>
      <w:r>
        <w:rPr>
          <w:rFonts w:ascii="Arial" w:hAnsi="Arial" w:cs="Arial" w:eastAsia="Arial"/>
          <w:color w:val="999999"/>
          <w:w w:val="110"/>
          <w:sz w:val="18"/>
          <w:szCs w:val="18"/>
        </w:rPr>
        <w:t>&lt;/'</w:t>
      </w:r>
      <w:r>
        <w:rPr>
          <w:rFonts w:ascii="Arial" w:hAnsi="Arial" w:cs="Arial" w:eastAsia="Arial"/>
          <w:sz w:val="18"/>
          <w:szCs w:val="18"/>
        </w:rPr>
      </w:r>
    </w:p>
    <w:p>
      <w:pPr>
        <w:tabs>
          <w:tab w:pos="4076" w:val="left" w:leader="none"/>
          <w:tab w:pos="5033" w:val="left" w:leader="none"/>
        </w:tabs>
        <w:spacing w:line="268" w:lineRule="atLeast" w:before="0"/>
        <w:ind w:left="20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999999"/>
          <w:w w:val="255"/>
          <w:position w:val="-4"/>
          <w:sz w:val="12"/>
          <w:szCs w:val="12"/>
        </w:rPr>
        <w:t>..</w:t>
      </w:r>
      <w:r>
        <w:rPr>
          <w:rFonts w:ascii="Times New Roman" w:hAnsi="Times New Roman" w:cs="Times New Roman" w:eastAsia="Times New Roman"/>
          <w:color w:val="999999"/>
          <w:spacing w:val="60"/>
          <w:w w:val="255"/>
          <w:position w:val="-4"/>
          <w:sz w:val="12"/>
          <w:szCs w:val="12"/>
        </w:rPr>
        <w:t> </w:t>
      </w:r>
      <w:r>
        <w:rPr>
          <w:rFonts w:ascii="Arial" w:hAnsi="Arial" w:cs="Arial" w:eastAsia="Arial"/>
          <w:color w:val="999999"/>
          <w:w w:val="495"/>
          <w:sz w:val="8"/>
          <w:szCs w:val="8"/>
        </w:rPr>
        <w:t>-</w:t>
      </w:r>
      <w:r>
        <w:rPr>
          <w:rFonts w:ascii="Arial" w:hAnsi="Arial" w:cs="Arial" w:eastAsia="Arial"/>
          <w:color w:val="999999"/>
          <w:spacing w:val="-75"/>
          <w:w w:val="49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445"/>
          <w:sz w:val="8"/>
          <w:szCs w:val="8"/>
        </w:rPr>
        <w:t>·</w:t>
      </w:r>
      <w:r>
        <w:rPr>
          <w:rFonts w:ascii="Arial" w:hAnsi="Arial" w:cs="Arial" w:eastAsia="Arial"/>
          <w:color w:val="999999"/>
          <w:spacing w:val="-3"/>
          <w:w w:val="445"/>
          <w:sz w:val="8"/>
          <w:szCs w:val="8"/>
        </w:rPr>
        <w:t> </w:t>
      </w:r>
      <w:r>
        <w:rPr>
          <w:rFonts w:ascii="Arial" w:hAnsi="Arial" w:cs="Arial" w:eastAsia="Arial"/>
          <w:color w:val="999999"/>
          <w:spacing w:val="-8"/>
          <w:w w:val="135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999999"/>
          <w:spacing w:val="-17"/>
          <w:w w:val="135"/>
          <w:position w:val="-4"/>
          <w:sz w:val="12"/>
          <w:szCs w:val="12"/>
        </w:rPr>
        <w:t>\</w:t>
      </w:r>
      <w:r>
        <w:rPr>
          <w:rFonts w:ascii="Times New Roman" w:hAnsi="Times New Roman" w:cs="Times New Roman" w:eastAsia="Times New Roman"/>
          <w:color w:val="999999"/>
          <w:w w:val="135"/>
          <w:position w:val="-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spacing w:val="26"/>
          <w:w w:val="135"/>
          <w:position w:val="-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spacing w:val="-14"/>
          <w:w w:val="160"/>
          <w:position w:val="-4"/>
          <w:sz w:val="12"/>
          <w:szCs w:val="12"/>
        </w:rPr>
        <w:t>I</w:t>
      </w:r>
      <w:r>
        <w:rPr>
          <w:rFonts w:ascii="Arial" w:hAnsi="Arial" w:cs="Arial" w:eastAsia="Arial"/>
          <w:color w:val="999999"/>
          <w:spacing w:val="-6"/>
          <w:w w:val="160"/>
          <w:sz w:val="8"/>
          <w:szCs w:val="8"/>
        </w:rPr>
        <w:t>I,?</w:t>
      </w:r>
      <w:r>
        <w:rPr>
          <w:rFonts w:ascii="Arial" w:hAnsi="Arial" w:cs="Arial" w:eastAsia="Arial"/>
          <w:color w:val="999999"/>
          <w:spacing w:val="16"/>
          <w:w w:val="16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spacing w:val="-5"/>
          <w:w w:val="255"/>
          <w:position w:val="-4"/>
          <w:sz w:val="12"/>
          <w:szCs w:val="12"/>
        </w:rPr>
        <w:t>'</w:t>
      </w:r>
      <w:r>
        <w:rPr>
          <w:rFonts w:ascii="Arial" w:hAnsi="Arial" w:cs="Arial" w:eastAsia="Arial"/>
          <w:color w:val="999999"/>
          <w:spacing w:val="-4"/>
          <w:w w:val="255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41"/>
          <w:w w:val="25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90"/>
          <w:sz w:val="18"/>
          <w:szCs w:val="18"/>
        </w:rPr>
        <w:t>!'..</w:t>
      </w:r>
      <w:r>
        <w:rPr>
          <w:rFonts w:ascii="Times New Roman" w:hAnsi="Times New Roman" w:cs="Times New Roman" w:eastAsia="Times New Roman"/>
          <w:color w:val="999999"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color w:val="999999"/>
          <w:w w:val="550"/>
          <w:position w:val="-4"/>
          <w:sz w:val="4"/>
          <w:szCs w:val="4"/>
        </w:rPr>
        <w:t>I</w:t>
      </w:r>
      <w:r>
        <w:rPr>
          <w:rFonts w:ascii="Arial" w:hAnsi="Arial" w:cs="Arial" w:eastAsia="Arial"/>
          <w:i/>
          <w:color w:val="999999"/>
          <w:spacing w:val="22"/>
          <w:w w:val="550"/>
          <w:position w:val="-4"/>
          <w:sz w:val="4"/>
          <w:szCs w:val="4"/>
        </w:rPr>
        <w:t> </w:t>
      </w:r>
      <w:r>
        <w:rPr>
          <w:rFonts w:ascii="Times New Roman" w:hAnsi="Times New Roman" w:cs="Times New Roman" w:eastAsia="Times New Roman"/>
          <w:color w:val="999999"/>
          <w:w w:val="160"/>
          <w:sz w:val="14"/>
          <w:szCs w:val="14"/>
        </w:rPr>
        <w:t>,"'_</w:t>
      </w:r>
      <w:r>
        <w:rPr>
          <w:rFonts w:ascii="Times New Roman" w:hAnsi="Times New Roman" w:cs="Times New Roman" w:eastAsia="Times New Roman"/>
          <w:color w:val="999999"/>
          <w:spacing w:val="-39"/>
          <w:w w:val="1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w w:val="90"/>
          <w:sz w:val="14"/>
          <w:szCs w:val="14"/>
        </w:rPr>
        <w:t>&lt;'.</w:t>
      </w:r>
      <w:r>
        <w:rPr>
          <w:rFonts w:ascii="Times New Roman" w:hAnsi="Times New Roman" w:cs="Times New Roman" w:eastAsia="Times New Roman"/>
          <w:color w:val="999999"/>
          <w:spacing w:val="2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w w:val="19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99999"/>
          <w:spacing w:val="61"/>
          <w:w w:val="1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w w:val="160"/>
          <w:sz w:val="14"/>
          <w:szCs w:val="14"/>
        </w:rPr>
        <w:t>- </w:t>
      </w:r>
      <w:r>
        <w:rPr>
          <w:rFonts w:ascii="Times New Roman" w:hAnsi="Times New Roman" w:cs="Times New Roman" w:eastAsia="Times New Roman"/>
          <w:color w:val="999999"/>
          <w:spacing w:val="20"/>
          <w:w w:val="1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w w:val="19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99999"/>
          <w:spacing w:val="-41"/>
          <w:w w:val="1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w w:val="445"/>
          <w:sz w:val="14"/>
          <w:szCs w:val="14"/>
        </w:rPr>
        <w:t>'</w:t>
        <w:tab/>
      </w:r>
      <w:r>
        <w:rPr>
          <w:rFonts w:ascii="Times New Roman" w:hAnsi="Times New Roman" w:cs="Times New Roman" w:eastAsia="Times New Roman"/>
          <w:color w:val="999999"/>
          <w:w w:val="195"/>
          <w:sz w:val="12"/>
          <w:szCs w:val="12"/>
        </w:rPr>
        <w:t>,,,'•P,)_</w:t>
        <w:tab/>
      </w:r>
      <w:r>
        <w:rPr>
          <w:rFonts w:ascii="Times New Roman" w:hAnsi="Times New Roman" w:cs="Times New Roman" w:eastAsia="Times New Roman"/>
          <w:i/>
          <w:color w:val="999999"/>
          <w:w w:val="170"/>
          <w:sz w:val="12"/>
          <w:szCs w:val="12"/>
        </w:rPr>
        <w:t>":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40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spacing w:val="-13"/>
          <w:w w:val="110"/>
          <w:sz w:val="12"/>
        </w:rPr>
        <w:t>-</w:t>
      </w:r>
      <w:r>
        <w:rPr>
          <w:rFonts w:ascii="Times New Roman"/>
          <w:color w:val="999999"/>
          <w:w w:val="110"/>
          <w:sz w:val="12"/>
        </w:rPr>
        <w:t>.:-</w:t>
      </w:r>
      <w:r>
        <w:rPr>
          <w:rFonts w:ascii="Times New Roman"/>
          <w:sz w:val="12"/>
        </w:rPr>
      </w:r>
    </w:p>
    <w:p>
      <w:pPr>
        <w:spacing w:line="409" w:lineRule="atLeast" w:before="0"/>
        <w:ind w:left="412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90"/>
        </w:rPr>
        <w:br w:type="column"/>
      </w:r>
      <w:r>
        <w:rPr>
          <w:rFonts w:ascii="Times New Roman" w:hAnsi="Times New Roman"/>
          <w:color w:val="999999"/>
          <w:w w:val="90"/>
          <w:sz w:val="42"/>
        </w:rPr>
        <w:t>,</w:t>
      </w:r>
      <w:r>
        <w:rPr>
          <w:rFonts w:ascii="Times New Roman" w:hAnsi="Times New Roman"/>
          <w:color w:val="999999"/>
          <w:spacing w:val="-53"/>
          <w:w w:val="90"/>
          <w:sz w:val="42"/>
        </w:rPr>
        <w:t>.</w:t>
      </w:r>
      <w:r>
        <w:rPr>
          <w:rFonts w:ascii="Times New Roman" w:hAnsi="Times New Roman"/>
          <w:color w:val="999999"/>
          <w:spacing w:val="-1"/>
          <w:w w:val="90"/>
          <w:sz w:val="42"/>
        </w:rPr>
        <w:t>,</w:t>
      </w:r>
      <w:r>
        <w:rPr>
          <w:rFonts w:ascii="Times New Roman" w:hAnsi="Times New Roman"/>
          <w:color w:val="999999"/>
          <w:w w:val="90"/>
          <w:sz w:val="42"/>
        </w:rPr>
        <w:t>·</w:t>
      </w:r>
      <w:r>
        <w:rPr>
          <w:rFonts w:ascii="Times New Roman" w:hAnsi="Times New Roman"/>
          <w:sz w:val="42"/>
        </w:rPr>
      </w:r>
    </w:p>
    <w:p>
      <w:pPr>
        <w:spacing w:line="409" w:lineRule="atLeas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w w:val="45"/>
        </w:rPr>
        <w:br w:type="column"/>
      </w:r>
      <w:r>
        <w:rPr>
          <w:rFonts w:ascii="Arial"/>
          <w:color w:val="999999"/>
          <w:w w:val="45"/>
          <w:sz w:val="48"/>
        </w:rPr>
        <w:t>...</w:t>
      </w:r>
      <w:r>
        <w:rPr>
          <w:rFonts w:ascii="Arial"/>
          <w:sz w:val="48"/>
        </w:rPr>
      </w:r>
    </w:p>
    <w:p>
      <w:pPr>
        <w:tabs>
          <w:tab w:pos="1899" w:val="left" w:leader="none"/>
        </w:tabs>
        <w:spacing w:line="346" w:lineRule="atLeast" w:before="0"/>
        <w:ind w:left="154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230"/>
        </w:rPr>
        <w:br w:type="column"/>
      </w:r>
      <w:r>
        <w:rPr>
          <w:rFonts w:ascii="Arial"/>
          <w:color w:val="999999"/>
          <w:w w:val="230"/>
          <w:sz w:val="8"/>
        </w:rPr>
        <w:t>I</w:t>
        <w:tab/>
      </w:r>
      <w:r>
        <w:rPr>
          <w:rFonts w:ascii="Times New Roman"/>
          <w:color w:val="999999"/>
          <w:w w:val="150"/>
          <w:position w:val="-7"/>
          <w:sz w:val="19"/>
        </w:rPr>
        <w:t>'</w:t>
      </w:r>
      <w:r>
        <w:rPr>
          <w:rFonts w:ascii="Times New Roman"/>
          <w:sz w:val="19"/>
        </w:rPr>
      </w:r>
    </w:p>
    <w:p>
      <w:pPr>
        <w:tabs>
          <w:tab w:pos="2269" w:val="left" w:leader="none"/>
        </w:tabs>
        <w:spacing w:line="131" w:lineRule="atLeast" w:before="0"/>
        <w:ind w:left="1377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1012.839478pt;margin-top:27.741705pt;width:8.15pt;height:32.5500pt;mso-position-horizontal-relative:page;mso-position-vertical-relative:paragraph;z-index:-600952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92.76123pt;margin-top:13.034309pt;width:2.3pt;height:9.65pt;mso-position-horizontal-relative:page;mso-position-vertical-relative:paragraph;z-index:-59852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99999"/>
                      <w:w w:val="130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98.179138pt;margin-top:22.27092pt;width:10.1pt;height:10pt;mso-position-horizontal-relative:page;mso-position-vertical-relative:paragraph;z-index:-598408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color w:val="999999"/>
                      <w:spacing w:val="-8"/>
                      <w:w w:val="230"/>
                    </w:rPr>
                    <w:t>'</w:t>
                  </w:r>
                  <w:r>
                    <w:rPr>
                      <w:rFonts w:ascii="Arial"/>
                      <w:color w:val="999999"/>
                      <w:spacing w:val="-7"/>
                      <w:w w:val="230"/>
                    </w:rPr>
                    <w:t>,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0.64502pt;margin-top:29.016338pt;width:8.15pt;height:32.5500pt;mso-position-horizontal-relative:page;mso-position-vertical-relative:paragraph;z-index:-598384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65"/>
          <w:position w:val="6"/>
          <w:sz w:val="25"/>
        </w:rPr>
        <w:t>,</w:t>
        <w:tab/>
      </w:r>
      <w:r>
        <w:rPr>
          <w:rFonts w:ascii="Times New Roman"/>
          <w:color w:val="999999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40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10"/>
        </w:rPr>
        <w:br w:type="column"/>
      </w:r>
      <w:r>
        <w:rPr>
          <w:rFonts w:ascii="Times New Roman"/>
          <w:i/>
          <w:color w:val="999999"/>
          <w:w w:val="110"/>
          <w:sz w:val="13"/>
        </w:rPr>
        <w:t>"'1'l</w:t>
      </w:r>
      <w:r>
        <w:rPr>
          <w:rFonts w:ascii="Times New Roman"/>
          <w:i/>
          <w:color w:val="999999"/>
          <w:spacing w:val="-19"/>
          <w:w w:val="110"/>
          <w:sz w:val="13"/>
        </w:rPr>
        <w:t> </w:t>
      </w:r>
      <w:r>
        <w:rPr>
          <w:rFonts w:ascii="Times New Roman"/>
          <w:i/>
          <w:color w:val="999999"/>
          <w:w w:val="110"/>
          <w:sz w:val="13"/>
        </w:rPr>
        <w:t>"</w:t>
      </w:r>
      <w:r>
        <w:rPr>
          <w:rFonts w:ascii="Times New Roman"/>
          <w:sz w:val="13"/>
        </w:rPr>
      </w:r>
    </w:p>
    <w:p>
      <w:pPr>
        <w:spacing w:line="186" w:lineRule="atLeast" w:before="0"/>
        <w:ind w:left="0" w:right="129" w:firstLine="0"/>
        <w:jc w:val="righ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color w:val="999999"/>
          <w:sz w:val="20"/>
        </w:rPr>
        <w:t>-</w:t>
      </w:r>
      <w:r>
        <w:rPr>
          <w:rFonts w:ascii="Arial"/>
          <w:sz w:val="20"/>
        </w:rPr>
      </w:r>
    </w:p>
    <w:p>
      <w:pPr>
        <w:tabs>
          <w:tab w:pos="1623" w:val="left" w:leader="none"/>
        </w:tabs>
        <w:spacing w:line="243" w:lineRule="atLeast" w:before="0"/>
        <w:ind w:left="1189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1246.130371pt;margin-top:14.881119pt;width:1.8pt;height:21.25pt;mso-position-horizontal-relative:page;mso-position-vertical-relative:paragraph;z-index:-598360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 w:hAnsi="Arial"/>
                      <w:color w:val="999999"/>
                      <w:spacing w:val="-91"/>
                      <w:w w:val="90"/>
                      <w:sz w:val="42"/>
                    </w:rPr>
                    <w:t>·</w:t>
                  </w:r>
                  <w:r>
                    <w:rPr>
                      <w:rFonts w:ascii="Arial" w:hAns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pacing w:val="-11"/>
          <w:w w:val="90"/>
          <w:sz w:val="15"/>
        </w:rPr>
        <w:t>-"</w:t>
      </w:r>
      <w:r>
        <w:rPr>
          <w:rFonts w:ascii="Arial"/>
          <w:color w:val="999999"/>
          <w:spacing w:val="-4"/>
          <w:w w:val="90"/>
          <w:sz w:val="15"/>
        </w:rPr>
        <w:t>#</w:t>
        <w:tab/>
      </w:r>
      <w:r>
        <w:rPr>
          <w:rFonts w:ascii="Times New Roman"/>
          <w:color w:val="999999"/>
          <w:w w:val="50"/>
          <w:position w:val="-35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409" w:lineRule="atLeast" w:before="0"/>
        <w:ind w:left="105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z w:val="13"/>
        </w:rPr>
      </w:r>
    </w:p>
    <w:p>
      <w:pPr>
        <w:spacing w:after="0" w:line="409" w:lineRule="atLeast"/>
        <w:jc w:val="center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10" w:equalWidth="0">
            <w:col w:w="1856" w:space="40"/>
            <w:col w:w="3103" w:space="40"/>
            <w:col w:w="5192" w:space="40"/>
            <w:col w:w="988" w:space="40"/>
            <w:col w:w="779" w:space="3859"/>
            <w:col w:w="1580" w:space="45"/>
            <w:col w:w="2433" w:space="72"/>
            <w:col w:w="1690" w:space="40"/>
            <w:col w:w="1787" w:space="4164"/>
            <w:col w:w="3332"/>
          </w:cols>
        </w:sectPr>
      </w:pPr>
    </w:p>
    <w:p>
      <w:pPr>
        <w:tabs>
          <w:tab w:pos="503" w:val="left" w:leader="none"/>
          <w:tab w:pos="1256" w:val="left" w:leader="none"/>
          <w:tab w:pos="2161" w:val="right" w:leader="none"/>
        </w:tabs>
        <w:spacing w:line="898" w:lineRule="atLeast" w:before="0"/>
        <w:ind w:left="140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B6B6B6"/>
          <w:spacing w:val="-8"/>
          <w:w w:val="345"/>
          <w:sz w:val="6"/>
        </w:rPr>
        <w:t>,</w:t>
      </w:r>
      <w:r>
        <w:rPr>
          <w:rFonts w:ascii="Times New Roman"/>
          <w:color w:val="999999"/>
          <w:spacing w:val="-5"/>
          <w:w w:val="345"/>
          <w:sz w:val="6"/>
        </w:rPr>
        <w:t>-</w:t>
        <w:tab/>
      </w:r>
      <w:r>
        <w:rPr>
          <w:rFonts w:ascii="Times New Roman"/>
          <w:color w:val="999999"/>
          <w:w w:val="270"/>
          <w:sz w:val="6"/>
        </w:rPr>
        <w:t>-</w:t>
        <w:tab/>
      </w:r>
      <w:r>
        <w:rPr>
          <w:rFonts w:ascii="Times New Roman"/>
          <w:color w:val="999999"/>
          <w:w w:val="155"/>
          <w:sz w:val="6"/>
        </w:rPr>
        <w:t>GU</w:t>
        <w:tab/>
      </w:r>
      <w:r>
        <w:rPr>
          <w:rFonts w:ascii="Times New Roman"/>
          <w:color w:val="999999"/>
          <w:sz w:val="6"/>
        </w:rPr>
        <w:t>1111.1</w:t>
      </w:r>
      <w:r>
        <w:rPr>
          <w:rFonts w:ascii="Times New Roman"/>
          <w:sz w:val="6"/>
        </w:rPr>
      </w:r>
    </w:p>
    <w:p>
      <w:pPr>
        <w:tabs>
          <w:tab w:pos="1198" w:val="left" w:leader="none"/>
          <w:tab w:pos="1613" w:val="left" w:leader="none"/>
          <w:tab w:pos="2358" w:val="left" w:leader="none"/>
        </w:tabs>
        <w:spacing w:line="27" w:lineRule="exact" w:before="0"/>
        <w:ind w:left="433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878.027771pt;margin-top:7.054107pt;width:1.75pt;height:10.65pt;mso-position-horizontal-relative:page;mso-position-vertical-relative:paragraph;z-index:-598552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w w:val="95"/>
          <w:sz w:val="6"/>
          <w:szCs w:val="6"/>
        </w:rPr>
        <w:t>G1.2</w:t>
        <w:tab/>
      </w:r>
      <w:r>
        <w:rPr>
          <w:rFonts w:ascii="Times New Roman" w:hAnsi="Times New Roman" w:cs="Times New Roman" w:eastAsia="Times New Roman"/>
          <w:color w:val="999999"/>
          <w:w w:val="320"/>
          <w:sz w:val="6"/>
          <w:szCs w:val="6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310"/>
          <w:sz w:val="6"/>
          <w:szCs w:val="6"/>
        </w:rPr>
        <w:t>...</w:t>
        <w:tab/>
      </w:r>
      <w:r>
        <w:rPr>
          <w:rFonts w:ascii="Times New Roman" w:hAnsi="Times New Roman" w:cs="Times New Roman" w:eastAsia="Times New Roman"/>
          <w:color w:val="999999"/>
          <w:w w:val="320"/>
          <w:sz w:val="6"/>
          <w:szCs w:val="6"/>
        </w:rPr>
        <w:t>.,. </w:t>
      </w:r>
      <w:r>
        <w:rPr>
          <w:rFonts w:ascii="Times New Roman" w:hAnsi="Times New Roman" w:cs="Times New Roman" w:eastAsia="Times New Roman"/>
          <w:color w:val="999999"/>
          <w:spacing w:val="25"/>
          <w:w w:val="32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320"/>
          <w:sz w:val="6"/>
          <w:szCs w:val="6"/>
        </w:rPr>
        <w:t>\  </w:t>
      </w:r>
      <w:r>
        <w:rPr>
          <w:rFonts w:ascii="Times New Roman" w:hAnsi="Times New Roman" w:cs="Times New Roman" w:eastAsia="Times New Roman"/>
          <w:color w:val="999999"/>
          <w:spacing w:val="31"/>
          <w:w w:val="32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120"/>
          <w:sz w:val="6"/>
          <w:szCs w:val="6"/>
        </w:rPr>
        <w:t>...</w:t>
      </w:r>
      <w:r>
        <w:rPr>
          <w:rFonts w:ascii="Times New Roman" w:hAnsi="Times New Roman" w:cs="Times New Roman" w:eastAsia="Times New Roman"/>
          <w:color w:val="999999"/>
          <w:spacing w:val="17"/>
          <w:w w:val="12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360"/>
          <w:sz w:val="6"/>
          <w:szCs w:val="6"/>
        </w:rPr>
        <w:t>/'.)-</w:t>
      </w:r>
      <w:r>
        <w:rPr>
          <w:rFonts w:ascii="Times New Roman" w:hAnsi="Times New Roman" w:cs="Times New Roman" w:eastAsia="Times New Roman"/>
          <w:color w:val="999999"/>
          <w:spacing w:val="17"/>
          <w:w w:val="36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225"/>
          <w:sz w:val="6"/>
          <w:szCs w:val="6"/>
        </w:rPr>
        <w:t>.... </w:t>
      </w:r>
      <w:r>
        <w:rPr>
          <w:rFonts w:ascii="Times New Roman" w:hAnsi="Times New Roman" w:cs="Times New Roman" w:eastAsia="Times New Roman"/>
          <w:color w:val="999999"/>
          <w:spacing w:val="18"/>
          <w:w w:val="22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120"/>
          <w:sz w:val="6"/>
          <w:szCs w:val="6"/>
        </w:rPr>
        <w:t>•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tabs>
          <w:tab w:pos="5386" w:val="left" w:leader="none"/>
          <w:tab w:pos="7636" w:val="left" w:leader="none"/>
        </w:tabs>
        <w:spacing w:line="862" w:lineRule="atLeast" w:before="0"/>
        <w:ind w:left="14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115"/>
        </w:rPr>
        <w:br w:type="column"/>
      </w:r>
      <w:r>
        <w:rPr>
          <w:rFonts w:ascii="Arial" w:hAnsi="Arial"/>
          <w:color w:val="999999"/>
          <w:w w:val="115"/>
          <w:position w:val="-13"/>
          <w:sz w:val="42"/>
        </w:rPr>
        <w:t>·</w:t>
        <w:tab/>
      </w:r>
      <w:r>
        <w:rPr>
          <w:rFonts w:ascii="Times New Roman" w:hAnsi="Times New Roman"/>
          <w:color w:val="999999"/>
          <w:w w:val="105"/>
          <w:sz w:val="18"/>
        </w:rPr>
        <w:t>'</w:t>
        <w:tab/>
      </w:r>
      <w:r>
        <w:rPr>
          <w:rFonts w:ascii="Arial" w:hAnsi="Arial"/>
          <w:color w:val="999999"/>
          <w:w w:val="105"/>
          <w:position w:val="1"/>
          <w:sz w:val="24"/>
        </w:rPr>
        <w:t>'</w:t>
      </w:r>
      <w:r>
        <w:rPr>
          <w:rFonts w:ascii="Arial" w:hAnsi="Arial"/>
          <w:sz w:val="24"/>
        </w:rPr>
      </w:r>
    </w:p>
    <w:p>
      <w:pPr>
        <w:tabs>
          <w:tab w:pos="1574" w:val="left" w:leader="none"/>
          <w:tab w:pos="1969" w:val="left" w:leader="none"/>
        </w:tabs>
        <w:spacing w:line="789" w:lineRule="atLeast" w:before="0"/>
        <w:ind w:left="1192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sz w:val="11"/>
        </w:rPr>
        <w:t>-"'</w:t>
        <w:tab/>
      </w:r>
      <w:r>
        <w:rPr>
          <w:rFonts w:ascii="Times New Roman"/>
          <w:color w:val="999999"/>
          <w:w w:val="80"/>
          <w:sz w:val="11"/>
        </w:rPr>
        <w:t>-&lt;',</w:t>
        <w:tab/>
      </w:r>
      <w:r>
        <w:rPr>
          <w:rFonts w:ascii="Times New Roman"/>
          <w:color w:val="999999"/>
          <w:w w:val="180"/>
          <w:sz w:val="11"/>
        </w:rPr>
        <w:t>-</w:t>
      </w:r>
      <w:r>
        <w:rPr>
          <w:rFonts w:ascii="Times New Roman"/>
          <w:sz w:val="11"/>
        </w:rPr>
      </w:r>
    </w:p>
    <w:p>
      <w:pPr>
        <w:spacing w:line="100" w:lineRule="atLeast" w:before="26"/>
        <w:ind w:left="14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999999"/>
          <w:w w:val="200"/>
          <w:sz w:val="26"/>
        </w:rPr>
        <w:t>.</w:t>
      </w:r>
      <w:r>
        <w:rPr>
          <w:rFonts w:ascii="Times New Roman"/>
          <w:sz w:val="26"/>
        </w:rPr>
      </w:r>
    </w:p>
    <w:p>
      <w:pPr>
        <w:spacing w:line="862" w:lineRule="atLeast" w:before="0"/>
        <w:ind w:left="1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FOUL</w:t>
      </w:r>
      <w:r>
        <w:rPr>
          <w:rFonts w:ascii="Arial"/>
          <w:sz w:val="13"/>
        </w:rPr>
      </w:r>
    </w:p>
    <w:p>
      <w:pPr>
        <w:spacing w:after="0" w:line="862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3559" w:space="8303"/>
            <w:col w:w="7685" w:space="2501"/>
            <w:col w:w="2334" w:space="4219"/>
            <w:col w:w="2479"/>
          </w:cols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5"/>
            <w:tabs>
              <w:tab w:pos="746" w:val="left" w:leader="none"/>
            </w:tabs>
            <w:spacing w:line="721" w:lineRule="atLeast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8"/>
              <w:szCs w:val="8"/>
            </w:rPr>
          </w:pPr>
          <w:r>
            <w:rPr>
              <w:b w:val="0"/>
              <w:i w:val="0"/>
              <w:color w:val="999999"/>
              <w:spacing w:val="-25"/>
              <w:position w:val="-5"/>
              <w:sz w:val="17"/>
            </w:rPr>
            <w:t>"</w:t>
          </w:r>
          <w:r>
            <w:rPr>
              <w:b w:val="0"/>
              <w:i w:val="0"/>
              <w:color w:val="999999"/>
              <w:position w:val="-5"/>
              <w:sz w:val="17"/>
            </w:rPr>
            <w:t>:-</w:t>
          </w:r>
          <w:r>
            <w:rPr>
              <w:b w:val="0"/>
              <w:i w:val="0"/>
              <w:color w:val="999999"/>
              <w:spacing w:val="-34"/>
              <w:position w:val="-5"/>
              <w:sz w:val="17"/>
            </w:rPr>
            <w:t>i</w:t>
          </w:r>
          <w:r>
            <w:rPr>
              <w:rFonts w:ascii="Times New Roman" w:hAnsi="Times New Roman"/>
              <w:b w:val="0"/>
              <w:i w:val="0"/>
              <w:color w:val="999999"/>
              <w:spacing w:val="-19"/>
              <w:sz w:val="6"/>
            </w:rPr>
            <w:t>A</w:t>
          </w:r>
          <w:r>
            <w:rPr>
              <w:b w:val="0"/>
              <w:i w:val="0"/>
              <w:color w:val="999999"/>
              <w:spacing w:val="-35"/>
              <w:position w:val="-5"/>
              <w:sz w:val="17"/>
            </w:rPr>
            <w:t>r</w:t>
          </w:r>
          <w:r>
            <w:rPr>
              <w:rFonts w:ascii="Times New Roman" w:hAnsi="Times New Roman"/>
              <w:b w:val="0"/>
              <w:i w:val="0"/>
              <w:color w:val="999999"/>
              <w:spacing w:val="-32"/>
              <w:sz w:val="6"/>
            </w:rPr>
            <w:t>W</w:t>
          </w:r>
          <w:r>
            <w:rPr>
              <w:b w:val="0"/>
              <w:i w:val="0"/>
              <w:color w:val="999999"/>
              <w:spacing w:val="-50"/>
              <w:position w:val="-5"/>
              <w:sz w:val="17"/>
            </w:rPr>
            <w:t>·</w:t>
          </w:r>
          <w:r>
            <w:rPr>
              <w:b w:val="0"/>
              <w:i w:val="0"/>
              <w:color w:val="999999"/>
              <w:spacing w:val="-132"/>
              <w:position w:val="-5"/>
              <w:sz w:val="17"/>
            </w:rPr>
            <w:t>-</w:t>
          </w:r>
          <w:r>
            <w:rPr>
              <w:rFonts w:ascii="Times New Roman" w:hAnsi="Times New Roman"/>
              <w:b w:val="0"/>
              <w:i w:val="0"/>
              <w:color w:val="999999"/>
              <w:sz w:val="6"/>
            </w:rPr>
            <w:t>Tlll!!</w:t>
            <w:tab/>
          </w:r>
          <w:r>
            <w:rPr>
              <w:b w:val="0"/>
              <w:i w:val="0"/>
              <w:color w:val="999999"/>
              <w:w w:val="110"/>
              <w:position w:val="-5"/>
              <w:sz w:val="17"/>
            </w:rPr>
            <w:t>-</w:t>
          </w:r>
          <w:r>
            <w:rPr>
              <w:b w:val="0"/>
              <w:i w:val="0"/>
              <w:color w:val="999999"/>
              <w:spacing w:val="-13"/>
              <w:w w:val="110"/>
              <w:position w:val="-5"/>
              <w:sz w:val="17"/>
            </w:rPr>
            <w:t> </w:t>
          </w:r>
          <w:r>
            <w:rPr>
              <w:rFonts w:ascii="Arial" w:hAnsi="Arial"/>
              <w:b w:val="0"/>
              <w:color w:val="999999"/>
              <w:sz w:val="14"/>
            </w:rPr>
            <w:t>""-:,</w:t>
          </w:r>
          <w:r>
            <w:rPr>
              <w:rFonts w:ascii="Arial" w:hAnsi="Arial"/>
              <w:b w:val="0"/>
              <w:color w:val="999999"/>
              <w:spacing w:val="-36"/>
              <w:sz w:val="14"/>
            </w:rPr>
            <w:t>#</w:t>
          </w:r>
          <w:r>
            <w:rPr>
              <w:b w:val="0"/>
              <w:i w:val="0"/>
              <w:color w:val="999999"/>
              <w:spacing w:val="-77"/>
              <w:position w:val="-5"/>
              <w:sz w:val="17"/>
            </w:rPr>
            <w:t>-</w:t>
          </w:r>
          <w:r>
            <w:rPr>
              <w:rFonts w:ascii="Arial" w:hAnsi="Arial"/>
              <w:b w:val="0"/>
              <w:color w:val="999999"/>
              <w:sz w:val="14"/>
            </w:rPr>
            <w:t>'</w:t>
          </w:r>
          <w:r>
            <w:rPr>
              <w:rFonts w:ascii="Arial" w:hAnsi="Arial"/>
              <w:b w:val="0"/>
              <w:color w:val="999999"/>
              <w:spacing w:val="30"/>
              <w:sz w:val="14"/>
            </w:rPr>
            <w:t> </w:t>
          </w:r>
          <w:r>
            <w:rPr>
              <w:b w:val="0"/>
              <w:i w:val="0"/>
              <w:color w:val="999999"/>
              <w:w w:val="110"/>
              <w:position w:val="-5"/>
              <w:sz w:val="17"/>
            </w:rPr>
            <w:t>-</w:t>
          </w:r>
          <w:r>
            <w:rPr>
              <w:b w:val="0"/>
              <w:i w:val="0"/>
              <w:color w:val="999999"/>
              <w:spacing w:val="-27"/>
              <w:w w:val="110"/>
              <w:position w:val="-5"/>
              <w:sz w:val="17"/>
            </w:rPr>
            <w:t> </w:t>
          </w:r>
          <w:r>
            <w:rPr>
              <w:b w:val="0"/>
              <w:i w:val="0"/>
              <w:color w:val="999999"/>
              <w:w w:val="110"/>
              <w:position w:val="-5"/>
              <w:sz w:val="17"/>
            </w:rPr>
            <w:t>-</w:t>
          </w:r>
          <w:r>
            <w:rPr>
              <w:b w:val="0"/>
              <w:i w:val="0"/>
              <w:color w:val="999999"/>
              <w:spacing w:val="-38"/>
              <w:w w:val="110"/>
              <w:position w:val="-5"/>
              <w:sz w:val="17"/>
            </w:rPr>
            <w:t> </w:t>
          </w:r>
          <w:r>
            <w:rPr>
              <w:rFonts w:ascii="Arial" w:hAnsi="Arial"/>
              <w:b w:val="0"/>
              <w:color w:val="999999"/>
              <w:w w:val="110"/>
              <w:sz w:val="14"/>
            </w:rPr>
            <w:t>#'</w:t>
          </w:r>
          <w:r>
            <w:rPr>
              <w:rFonts w:ascii="Arial" w:hAnsi="Arial"/>
              <w:b w:val="0"/>
              <w:color w:val="999999"/>
              <w:spacing w:val="-4"/>
              <w:w w:val="110"/>
              <w:sz w:val="14"/>
            </w:rPr>
            <w:t> </w:t>
          </w:r>
          <w:r>
            <w:rPr>
              <w:rFonts w:ascii="Times New Roman" w:hAnsi="Times New Roman"/>
              <w:b w:val="0"/>
              <w:i w:val="0"/>
              <w:color w:val="999999"/>
              <w:w w:val="110"/>
              <w:sz w:val="8"/>
            </w:rPr>
            <w:t>o</w:t>
          </w:r>
          <w:r>
            <w:rPr>
              <w:rFonts w:ascii="Times New Roman" w:hAnsi="Times New Roman"/>
              <w:b w:val="0"/>
              <w:i w:val="0"/>
              <w:sz w:val="8"/>
            </w:rPr>
          </w:r>
        </w:p>
        <w:p>
          <w:pPr>
            <w:pStyle w:val="TOC3"/>
            <w:spacing w:line="721" w:lineRule="atLeast"/>
            <w:ind w:right="0"/>
            <w:jc w:val="left"/>
            <w:rPr>
              <w:b w:val="0"/>
              <w:bCs w:val="0"/>
              <w:i w:val="0"/>
              <w:sz w:val="12"/>
              <w:szCs w:val="12"/>
            </w:rPr>
          </w:pPr>
          <w:hyperlink w:history="true" w:anchor="_TOC_250005">
            <w:r>
              <w:rPr>
                <w:b w:val="0"/>
                <w:i w:val="0"/>
                <w:w w:val="85"/>
              </w:rPr>
              <w:br w:type="column"/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_</w:t>
            </w:r>
            <w:r>
              <w:rPr>
                <w:b w:val="0"/>
                <w:i w:val="0"/>
                <w:color w:val="999999"/>
                <w:spacing w:val="-23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B6B6B6"/>
                <w:w w:val="55"/>
                <w:sz w:val="17"/>
              </w:rPr>
              <w:t>_</w:t>
            </w:r>
            <w:r>
              <w:rPr>
                <w:b w:val="0"/>
                <w:i w:val="0"/>
                <w:color w:val="B6B6B6"/>
                <w:spacing w:val="-15"/>
                <w:w w:val="55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_</w:t>
            </w:r>
            <w:r>
              <w:rPr>
                <w:b w:val="0"/>
                <w:i w:val="0"/>
                <w:color w:val="999999"/>
                <w:spacing w:val="1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_</w:t>
            </w:r>
            <w:r>
              <w:rPr>
                <w:b w:val="0"/>
                <w:i w:val="0"/>
                <w:color w:val="999999"/>
                <w:spacing w:val="1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_</w:t>
            </w:r>
            <w:r>
              <w:rPr>
                <w:b w:val="0"/>
                <w:i w:val="0"/>
                <w:color w:val="999999"/>
                <w:spacing w:val="1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_</w:t>
            </w:r>
            <w:r>
              <w:rPr>
                <w:b w:val="0"/>
                <w:i w:val="0"/>
                <w:color w:val="999999"/>
                <w:spacing w:val="1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_ _</w:t>
            </w:r>
            <w:r>
              <w:rPr>
                <w:b w:val="0"/>
                <w:i w:val="0"/>
                <w:color w:val="999999"/>
                <w:spacing w:val="1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999999"/>
                <w:spacing w:val="-27"/>
                <w:w w:val="85"/>
                <w:sz w:val="17"/>
              </w:rPr>
              <w:t>_</w:t>
            </w:r>
            <w:r>
              <w:rPr>
                <w:rFonts w:ascii="Times New Roman"/>
                <w:b w:val="0"/>
                <w:i w:val="0"/>
                <w:color w:val="999999"/>
                <w:spacing w:val="-9"/>
                <w:w w:val="85"/>
                <w:position w:val="6"/>
                <w:sz w:val="8"/>
              </w:rPr>
              <w:t>\</w:t>
            </w:r>
            <w:r>
              <w:rPr>
                <w:rFonts w:ascii="Times New Roman"/>
                <w:b w:val="0"/>
                <w:i w:val="0"/>
                <w:color w:val="999999"/>
                <w:spacing w:val="-3"/>
                <w:w w:val="85"/>
                <w:position w:val="6"/>
                <w:sz w:val="8"/>
              </w:rPr>
              <w:t> </w:t>
            </w:r>
            <w:r>
              <w:rPr>
                <w:b w:val="0"/>
                <w:i w:val="0"/>
                <w:color w:val="999999"/>
                <w:spacing w:val="6"/>
                <w:w w:val="105"/>
                <w:sz w:val="17"/>
              </w:rPr>
              <w:t>\</w:t>
            </w:r>
            <w:r>
              <w:rPr>
                <w:rFonts w:ascii="Times New Roman"/>
                <w:b w:val="0"/>
                <w:i w:val="0"/>
                <w:color w:val="999999"/>
                <w:spacing w:val="3"/>
                <w:w w:val="105"/>
                <w:position w:val="6"/>
                <w:sz w:val="8"/>
              </w:rPr>
              <w:t>\</w:t>
            </w:r>
            <w:r>
              <w:rPr>
                <w:rFonts w:ascii="Times New Roman"/>
                <w:b w:val="0"/>
                <w:i w:val="0"/>
                <w:color w:val="999999"/>
                <w:spacing w:val="-1"/>
                <w:w w:val="105"/>
                <w:position w:val="6"/>
                <w:sz w:val="8"/>
              </w:rPr>
              <w:t> </w:t>
            </w:r>
            <w:r>
              <w:rPr>
                <w:b w:val="0"/>
                <w:i w:val="0"/>
                <w:color w:val="999999"/>
                <w:spacing w:val="-22"/>
                <w:w w:val="105"/>
                <w:sz w:val="17"/>
              </w:rPr>
              <w:t>\</w:t>
            </w:r>
            <w:r>
              <w:rPr>
                <w:rFonts w:ascii="Times New Roman"/>
                <w:b w:val="0"/>
                <w:i w:val="0"/>
                <w:color w:val="999999"/>
                <w:spacing w:val="-10"/>
                <w:w w:val="105"/>
                <w:position w:val="6"/>
                <w:sz w:val="8"/>
              </w:rPr>
              <w:t>\</w:t>
            </w:r>
            <w:r>
              <w:rPr>
                <w:rFonts w:ascii="Times New Roman"/>
                <w:b w:val="0"/>
                <w:i w:val="0"/>
                <w:color w:val="999999"/>
                <w:spacing w:val="-2"/>
                <w:w w:val="105"/>
                <w:position w:val="6"/>
                <w:sz w:val="8"/>
              </w:rPr>
              <w:t> </w:t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\</w:t>
            </w:r>
            <w:r>
              <w:rPr>
                <w:b w:val="0"/>
                <w:i w:val="0"/>
                <w:color w:val="999999"/>
                <w:spacing w:val="-16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85"/>
                <w:sz w:val="17"/>
              </w:rPr>
              <w:t>\</w:t>
            </w:r>
            <w:r>
              <w:rPr>
                <w:b w:val="0"/>
                <w:i w:val="0"/>
                <w:color w:val="999999"/>
                <w:spacing w:val="-26"/>
                <w:w w:val="85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150"/>
                <w:position w:val="6"/>
                <w:sz w:val="12"/>
              </w:rPr>
              <w:t>\Y</w:t>
            </w:r>
            <w:r>
              <w:rPr>
                <w:b w:val="0"/>
                <w:i w:val="0"/>
                <w:color w:val="999999"/>
                <w:w w:val="150"/>
                <w:sz w:val="17"/>
              </w:rPr>
              <w:t>-</w:t>
            </w:r>
            <w:r>
              <w:rPr>
                <w:b w:val="0"/>
                <w:i w:val="0"/>
                <w:color w:val="999999"/>
                <w:spacing w:val="-48"/>
                <w:w w:val="150"/>
                <w:sz w:val="17"/>
              </w:rPr>
              <w:t> </w:t>
            </w:r>
            <w:r>
              <w:rPr>
                <w:b w:val="0"/>
                <w:i w:val="0"/>
                <w:color w:val="999999"/>
                <w:w w:val="170"/>
                <w:position w:val="6"/>
                <w:sz w:val="12"/>
              </w:rPr>
              <w:t>-</w:t>
            </w:r>
            <w:r>
              <w:rPr>
                <w:b w:val="0"/>
                <w:i w:val="0"/>
                <w:color w:val="999999"/>
                <w:spacing w:val="-29"/>
                <w:w w:val="170"/>
                <w:position w:val="6"/>
                <w:sz w:val="12"/>
              </w:rPr>
              <w:t> </w:t>
            </w:r>
            <w:r>
              <w:rPr>
                <w:b w:val="0"/>
                <w:i w:val="0"/>
                <w:color w:val="999999"/>
                <w:w w:val="150"/>
                <w:position w:val="6"/>
                <w:sz w:val="12"/>
              </w:rPr>
              <w:t>- </w:t>
            </w:r>
            <w:r>
              <w:rPr>
                <w:b w:val="0"/>
                <w:i w:val="0"/>
                <w:color w:val="999999"/>
                <w:spacing w:val="9"/>
                <w:w w:val="150"/>
                <w:position w:val="6"/>
                <w:sz w:val="12"/>
              </w:rPr>
              <w:t> </w:t>
            </w:r>
            <w:r>
              <w:rPr>
                <w:b w:val="0"/>
                <w:i w:val="0"/>
                <w:color w:val="999999"/>
                <w:w w:val="340"/>
                <w:position w:val="6"/>
                <w:sz w:val="12"/>
              </w:rPr>
              <w:t>"</w:t>
            </w:r>
            <w:r>
              <w:rPr>
                <w:b w:val="0"/>
                <w:i w:val="0"/>
                <w:sz w:val="12"/>
              </w:rPr>
            </w:r>
          </w:hyperlink>
        </w:p>
        <w:p>
          <w:pPr>
            <w:pStyle w:val="TOC5"/>
            <w:spacing w:line="721" w:lineRule="atLeast"/>
            <w:ind w:right="0"/>
            <w:jc w:val="left"/>
            <w:rPr>
              <w:rFonts w:ascii="Arial" w:hAnsi="Arial" w:cs="Arial" w:eastAsia="Arial"/>
              <w:b w:val="0"/>
              <w:bCs w:val="0"/>
              <w:i w:val="0"/>
              <w:sz w:val="15"/>
              <w:szCs w:val="15"/>
            </w:rPr>
          </w:pPr>
          <w:hyperlink w:history="true" w:anchor="_TOC_250004">
            <w:r>
              <w:rPr>
                <w:b w:val="0"/>
                <w:i w:val="0"/>
                <w:w w:val="105"/>
              </w:rPr>
              <w:br w:type="column"/>
            </w:r>
            <w:r>
              <w:rPr>
                <w:rFonts w:ascii="Arial"/>
                <w:b w:val="0"/>
                <w:color w:val="999999"/>
                <w:w w:val="105"/>
                <w:sz w:val="15"/>
              </w:rPr>
              <w:t>ii'</w:t>
            </w:r>
            <w:r>
              <w:rPr>
                <w:rFonts w:ascii="Arial"/>
                <w:b w:val="0"/>
                <w:i w:val="0"/>
                <w:sz w:val="15"/>
              </w:rPr>
            </w:r>
          </w:hyperlink>
        </w:p>
        <w:p>
          <w:pPr>
            <w:pStyle w:val="TOC4"/>
            <w:spacing w:line="721" w:lineRule="atLeast"/>
            <w:ind w:right="0"/>
            <w:jc w:val="left"/>
            <w:rPr>
              <w:i w:val="0"/>
            </w:rPr>
          </w:pPr>
          <w:r>
            <w:rPr>
              <w:i w:val="0"/>
              <w:w w:val="85"/>
            </w:rPr>
            <w:br w:type="column"/>
          </w:r>
          <w:r>
            <w:rPr>
              <w:color w:val="999999"/>
              <w:w w:val="85"/>
            </w:rPr>
            <w:t>"°1.1</w:t>
          </w:r>
          <w:r>
            <w:rPr>
              <w:i w:val="0"/>
            </w:rPr>
          </w:r>
        </w:p>
        <w:p>
          <w:pPr>
            <w:pStyle w:val="TOC5"/>
            <w:tabs>
              <w:tab w:pos="4098" w:val="left" w:leader="none"/>
            </w:tabs>
            <w:spacing w:line="721" w:lineRule="atLeast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17"/>
              <w:szCs w:val="17"/>
            </w:rPr>
          </w:pPr>
          <w:r>
            <w:rPr>
              <w:b w:val="0"/>
              <w:i w:val="0"/>
              <w:w w:val="580"/>
            </w:rPr>
            <w:br w:type="column"/>
          </w:r>
          <w:r>
            <w:rPr>
              <w:b w:val="0"/>
              <w:i w:val="0"/>
              <w:color w:val="999999"/>
              <w:w w:val="580"/>
              <w:sz w:val="4"/>
            </w:rPr>
            <w:t>"' </w:t>
          </w:r>
          <w:r>
            <w:rPr>
              <w:b w:val="0"/>
              <w:i w:val="0"/>
              <w:color w:val="999999"/>
              <w:spacing w:val="45"/>
              <w:w w:val="580"/>
              <w:sz w:val="4"/>
            </w:rPr>
            <w:t> </w:t>
          </w:r>
          <w:r>
            <w:rPr>
              <w:b w:val="0"/>
              <w:i w:val="0"/>
              <w:color w:val="999999"/>
              <w:spacing w:val="-14"/>
              <w:w w:val="195"/>
              <w:sz w:val="17"/>
            </w:rPr>
            <w:t>-</w:t>
          </w:r>
          <w:r>
            <w:rPr>
              <w:b w:val="0"/>
              <w:i w:val="0"/>
              <w:color w:val="999999"/>
              <w:w w:val="195"/>
              <w:sz w:val="17"/>
            </w:rPr>
            <w:t>"'k</w:t>
          </w:r>
          <w:r>
            <w:rPr>
              <w:b w:val="0"/>
              <w:i w:val="0"/>
              <w:color w:val="999999"/>
              <w:spacing w:val="-64"/>
              <w:w w:val="195"/>
              <w:sz w:val="17"/>
            </w:rPr>
            <w:t> </w:t>
          </w:r>
          <w:r>
            <w:rPr>
              <w:b w:val="0"/>
              <w:i w:val="0"/>
              <w:color w:val="999999"/>
              <w:w w:val="310"/>
              <w:sz w:val="17"/>
            </w:rPr>
            <w:t>'</w:t>
          </w:r>
          <w:r>
            <w:rPr>
              <w:b w:val="0"/>
              <w:i w:val="0"/>
              <w:color w:val="999999"/>
              <w:spacing w:val="-66"/>
              <w:w w:val="310"/>
              <w:sz w:val="17"/>
            </w:rPr>
            <w:t> </w:t>
          </w:r>
          <w:r>
            <w:rPr>
              <w:b w:val="0"/>
              <w:i w:val="0"/>
              <w:color w:val="999999"/>
              <w:w w:val="145"/>
              <w:sz w:val="17"/>
            </w:rPr>
            <w:t>-</w:t>
          </w:r>
          <w:r>
            <w:rPr>
              <w:b w:val="0"/>
              <w:i w:val="0"/>
              <w:color w:val="999999"/>
              <w:spacing w:val="-39"/>
              <w:w w:val="145"/>
              <w:sz w:val="17"/>
            </w:rPr>
            <w:t> </w:t>
          </w:r>
          <w:r>
            <w:rPr>
              <w:b w:val="0"/>
              <w:i w:val="0"/>
              <w:color w:val="999999"/>
              <w:w w:val="145"/>
              <w:sz w:val="17"/>
            </w:rPr>
            <w:t>-</w:t>
            <w:tab/>
          </w:r>
          <w:r>
            <w:rPr>
              <w:rFonts w:ascii="Times New Roman"/>
              <w:b w:val="0"/>
              <w:i w:val="0"/>
              <w:color w:val="999999"/>
              <w:w w:val="275"/>
              <w:position w:val="-3"/>
              <w:sz w:val="17"/>
            </w:rPr>
            <w:t>'</w:t>
          </w:r>
          <w:r>
            <w:rPr>
              <w:rFonts w:ascii="Times New Roman"/>
              <w:b w:val="0"/>
              <w:i w:val="0"/>
              <w:sz w:val="17"/>
            </w:rPr>
          </w:r>
        </w:p>
        <w:p>
          <w:pPr>
            <w:pStyle w:val="TOC6"/>
            <w:tabs>
              <w:tab w:pos="1867" w:val="left" w:leader="none"/>
            </w:tabs>
            <w:spacing w:line="591" w:lineRule="atLeast"/>
            <w:ind w:right="0"/>
            <w:jc w:val="left"/>
            <w:rPr>
              <w:b w:val="0"/>
              <w:bCs w:val="0"/>
              <w:i w:val="0"/>
              <w:sz w:val="9"/>
              <w:szCs w:val="9"/>
            </w:rPr>
          </w:pPr>
          <w:hyperlink w:history="true" w:anchor="_TOC_250003">
            <w:r>
              <w:rPr>
                <w:b w:val="0"/>
                <w:i w:val="0"/>
                <w:w w:val="225"/>
              </w:rPr>
              <w:br w:type="column"/>
            </w:r>
            <w:r>
              <w:rPr>
                <w:rFonts w:ascii="Arial"/>
                <w:b w:val="0"/>
                <w:color w:val="999999"/>
                <w:w w:val="225"/>
                <w:sz w:val="16"/>
              </w:rPr>
              <w:t>(</w:t>
            </w:r>
            <w:r>
              <w:rPr>
                <w:b w:val="0"/>
                <w:i w:val="0"/>
                <w:color w:val="999999"/>
                <w:w w:val="225"/>
                <w:sz w:val="9"/>
              </w:rPr>
              <w:tab/>
            </w:r>
            <w:r>
              <w:rPr>
                <w:b w:val="0"/>
                <w:i w:val="0"/>
                <w:color w:val="999999"/>
                <w:w w:val="275"/>
                <w:sz w:val="9"/>
              </w:rPr>
              <w:t>I</w:t>
            </w:r>
            <w:r>
              <w:rPr>
                <w:b w:val="0"/>
                <w:i w:val="0"/>
                <w:sz w:val="9"/>
              </w:rPr>
            </w:r>
          </w:hyperlink>
        </w:p>
        <w:p>
          <w:pPr>
            <w:pStyle w:val="TOC2"/>
            <w:spacing w:line="133" w:lineRule="atLeast"/>
            <w:ind w:right="0"/>
            <w:jc w:val="center"/>
          </w:pPr>
          <w:hyperlink w:history="true" w:anchor="_TOC_250002">
            <w:r>
              <w:rPr>
                <w:color w:val="999999"/>
                <w:w w:val="235"/>
              </w:rPr>
              <w:t>.-;</w:t>
            </w:r>
            <w:r>
              <w:rPr>
                <w:color w:val="999999"/>
                <w:spacing w:val="-46"/>
                <w:w w:val="235"/>
              </w:rPr>
              <w:t> </w:t>
            </w:r>
            <w:r>
              <w:rPr>
                <w:color w:val="999999"/>
                <w:w w:val="235"/>
              </w:rPr>
              <w:t>I</w:t>
            </w:r>
            <w:r>
              <w:rPr/>
            </w:r>
          </w:hyperlink>
        </w:p>
        <w:p>
          <w:pPr>
            <w:pStyle w:val="TOC1"/>
            <w:spacing w:line="746" w:lineRule="atLeast"/>
            <w:ind w:right="47"/>
            <w:jc w:val="right"/>
            <w:rPr>
              <w:rFonts w:ascii="Times New Roman" w:hAnsi="Times New Roman" w:cs="Times New Roman" w:eastAsia="Times New Roman"/>
              <w:b w:val="0"/>
              <w:bCs w:val="0"/>
              <w:i w:val="0"/>
              <w:sz w:val="10"/>
              <w:szCs w:val="10"/>
            </w:rPr>
          </w:pPr>
          <w:hyperlink w:history="true" w:anchor="_TOC_250001">
            <w:r>
              <w:rPr>
                <w:b w:val="0"/>
                <w:i w:val="0"/>
                <w:w w:val="95"/>
              </w:rPr>
              <w:br w:type="column"/>
            </w:r>
            <w:r>
              <w:rPr>
                <w:rFonts w:ascii="Times New Roman"/>
                <w:b w:val="0"/>
                <w:i w:val="0"/>
                <w:color w:val="999999"/>
                <w:w w:val="95"/>
                <w:sz w:val="10"/>
              </w:rPr>
              <w:t>_.</w:t>
            </w:r>
            <w:r>
              <w:rPr>
                <w:rFonts w:ascii="Times New Roman"/>
                <w:b w:val="0"/>
                <w:i w:val="0"/>
                <w:sz w:val="10"/>
              </w:rPr>
            </w:r>
          </w:hyperlink>
        </w:p>
        <w:p>
          <w:pPr>
            <w:pStyle w:val="TOC1"/>
            <w:tabs>
              <w:tab w:pos="1446" w:val="left" w:leader="none"/>
            </w:tabs>
            <w:spacing w:line="6" w:lineRule="exact"/>
            <w:ind w:right="0"/>
            <w:jc w:val="right"/>
            <w:rPr>
              <w:b w:val="0"/>
              <w:bCs w:val="0"/>
              <w:i w:val="0"/>
              <w:sz w:val="13"/>
              <w:szCs w:val="13"/>
            </w:rPr>
          </w:pPr>
          <w:hyperlink w:history="true" w:anchor="_TOC_250000">
            <w:r>
              <w:rPr>
                <w:rFonts w:ascii="Times New Roman"/>
                <w:b w:val="0"/>
                <w:i w:val="0"/>
                <w:color w:val="999999"/>
                <w:w w:val="75"/>
                <w:position w:val="-7"/>
                <w:sz w:val="26"/>
              </w:rPr>
              <w:t>,.</w:t>
              <w:tab/>
            </w:r>
            <w:r>
              <w:rPr>
                <w:b w:val="0"/>
                <w:color w:val="999999"/>
                <w:spacing w:val="-5"/>
                <w:w w:val="65"/>
                <w:sz w:val="13"/>
              </w:rPr>
              <w:t>.</w:t>
            </w:r>
            <w:r>
              <w:rPr>
                <w:b w:val="0"/>
                <w:color w:val="999999"/>
                <w:spacing w:val="-6"/>
                <w:w w:val="65"/>
                <w:sz w:val="13"/>
              </w:rPr>
              <w:t>-&lt;'!</w:t>
            </w:r>
            <w:r>
              <w:rPr>
                <w:b w:val="0"/>
                <w:color w:val="999999"/>
                <w:spacing w:val="-5"/>
                <w:w w:val="65"/>
                <w:sz w:val="13"/>
              </w:rPr>
              <w:t>-</w:t>
            </w:r>
            <w:r>
              <w:rPr>
                <w:b w:val="0"/>
                <w:i w:val="0"/>
                <w:sz w:val="13"/>
              </w:rPr>
            </w:r>
          </w:hyperlink>
        </w:p>
        <w:p>
          <w:pPr>
            <w:pStyle w:val="TOC5"/>
            <w:tabs>
              <w:tab w:pos="1434" w:val="left" w:leader="none"/>
            </w:tabs>
            <w:spacing w:line="721" w:lineRule="atLeast"/>
            <w:ind w:right="0"/>
            <w:jc w:val="left"/>
            <w:rPr>
              <w:b w:val="0"/>
              <w:bCs w:val="0"/>
              <w:i w:val="0"/>
              <w:sz w:val="13"/>
              <w:szCs w:val="13"/>
            </w:rPr>
          </w:pPr>
          <w:r>
            <w:rPr>
              <w:b w:val="0"/>
              <w:i w:val="0"/>
              <w:w w:val="115"/>
            </w:rPr>
            <w:br w:type="column"/>
          </w:r>
          <w:r>
            <w:rPr>
              <w:rFonts w:ascii="Times New Roman"/>
              <w:b w:val="0"/>
              <w:i w:val="0"/>
              <w:color w:val="0101FB"/>
              <w:w w:val="115"/>
              <w:sz w:val="17"/>
            </w:rPr>
            <w:t>vz:z:z:z:z1</w:t>
            <w:tab/>
          </w:r>
          <w:r>
            <w:rPr>
              <w:b w:val="0"/>
              <w:i w:val="0"/>
              <w:w w:val="105"/>
              <w:position w:val="2"/>
              <w:sz w:val="13"/>
            </w:rPr>
            <w:t>DITCH</w:t>
          </w:r>
          <w:r>
            <w:rPr>
              <w:b w:val="0"/>
              <w:i w:val="0"/>
              <w:spacing w:val="-29"/>
              <w:w w:val="105"/>
              <w:position w:val="2"/>
              <w:sz w:val="13"/>
            </w:rPr>
            <w:t> </w:t>
          </w:r>
          <w:r>
            <w:rPr>
              <w:b w:val="0"/>
              <w:i w:val="0"/>
              <w:w w:val="105"/>
              <w:position w:val="2"/>
              <w:sz w:val="13"/>
            </w:rPr>
            <w:t>/</w:t>
          </w:r>
          <w:r>
            <w:rPr>
              <w:b w:val="0"/>
              <w:i w:val="0"/>
              <w:spacing w:val="-28"/>
              <w:w w:val="105"/>
              <w:position w:val="2"/>
              <w:sz w:val="13"/>
            </w:rPr>
            <w:t> </w:t>
          </w:r>
          <w:r>
            <w:rPr>
              <w:b w:val="0"/>
              <w:i w:val="0"/>
              <w:w w:val="105"/>
              <w:position w:val="2"/>
              <w:sz w:val="13"/>
            </w:rPr>
            <w:t>WATERCOURSE</w:t>
          </w:r>
          <w:r>
            <w:rPr>
              <w:b w:val="0"/>
              <w:i w:val="0"/>
              <w:spacing w:val="-17"/>
              <w:w w:val="105"/>
              <w:position w:val="2"/>
              <w:sz w:val="13"/>
            </w:rPr>
            <w:t> </w:t>
          </w:r>
          <w:r>
            <w:rPr>
              <w:b w:val="0"/>
              <w:i w:val="0"/>
              <w:w w:val="105"/>
              <w:position w:val="2"/>
              <w:sz w:val="13"/>
            </w:rPr>
            <w:t>OR</w:t>
          </w:r>
          <w:r>
            <w:rPr>
              <w:b w:val="0"/>
              <w:i w:val="0"/>
              <w:spacing w:val="-23"/>
              <w:w w:val="105"/>
              <w:position w:val="2"/>
              <w:sz w:val="13"/>
            </w:rPr>
            <w:t> </w:t>
          </w:r>
          <w:r>
            <w:rPr>
              <w:b w:val="0"/>
              <w:i w:val="0"/>
              <w:w w:val="105"/>
              <w:position w:val="2"/>
              <w:sz w:val="13"/>
            </w:rPr>
            <w:t>POND</w:t>
          </w:r>
          <w:r>
            <w:rPr>
              <w:b w:val="0"/>
              <w:i w:val="0"/>
              <w:sz w:val="13"/>
            </w:rPr>
          </w:r>
        </w:p>
      </w:sdtContent>
    </w:sdt>
    <w:p>
      <w:pPr>
        <w:spacing w:after="0" w:line="721" w:lineRule="atLeast"/>
        <w:jc w:val="left"/>
        <w:rPr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1600" w:space="40"/>
            <w:col w:w="2085" w:space="878"/>
            <w:col w:w="248" w:space="274"/>
            <w:col w:w="426" w:space="3367"/>
            <w:col w:w="4263" w:space="3953"/>
            <w:col w:w="3446" w:space="1404"/>
            <w:col w:w="1738" w:space="3578"/>
            <w:col w:w="3780"/>
          </w:cols>
        </w:sectPr>
      </w:pPr>
    </w:p>
    <w:p>
      <w:pPr>
        <w:tabs>
          <w:tab w:pos="4404" w:val="left" w:leader="none"/>
        </w:tabs>
        <w:spacing w:line="518" w:lineRule="atLeast" w:before="0"/>
        <w:ind w:left="524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/>
        <w:pict>
          <v:shape style="position:absolute;margin-left:224.048233pt;margin-top:3.83394pt;width:5.7pt;height:27.9pt;mso-position-horizontal-relative:page;mso-position-vertical-relative:paragraph;z-index:-598480" type="#_x0000_t202" filled="false" stroked="false">
            <v:textbox inset="0,0,0,0">
              <w:txbxContent>
                <w:p>
                  <w:pPr>
                    <w:spacing w:line="55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5"/>
                      <w:szCs w:val="55"/>
                    </w:rPr>
                  </w:pPr>
                  <w:r>
                    <w:rPr>
                      <w:rFonts w:ascii="Times New Roman"/>
                      <w:color w:val="999999"/>
                      <w:w w:val="60"/>
                      <w:sz w:val="55"/>
                    </w:rPr>
                    <w:t>-</w:t>
                  </w:r>
                  <w:r>
                    <w:rPr>
                      <w:rFonts w:ascii="Times New Roman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pacing w:val="-24"/>
          <w:w w:val="190"/>
          <w:position w:val="24"/>
          <w:sz w:val="14"/>
        </w:rPr>
        <w:t>,</w:t>
      </w:r>
      <w:r>
        <w:rPr>
          <w:rFonts w:ascii="Times New Roman"/>
          <w:color w:val="B6B6B6"/>
          <w:w w:val="190"/>
          <w:position w:val="24"/>
          <w:sz w:val="14"/>
        </w:rPr>
        <w:t>.</w:t>
        <w:tab/>
      </w:r>
      <w:r>
        <w:rPr>
          <w:rFonts w:ascii="Times New Roman"/>
          <w:color w:val="999999"/>
          <w:spacing w:val="-30"/>
          <w:w w:val="60"/>
          <w:sz w:val="44"/>
        </w:rPr>
        <w:t>.</w:t>
      </w:r>
      <w:r>
        <w:rPr>
          <w:rFonts w:ascii="Times New Roman"/>
          <w:color w:val="999999"/>
          <w:w w:val="60"/>
          <w:sz w:val="44"/>
        </w:rPr>
        <w:t>..</w:t>
      </w:r>
      <w:r>
        <w:rPr>
          <w:rFonts w:ascii="Times New Roman"/>
          <w:sz w:val="44"/>
        </w:rPr>
      </w:r>
    </w:p>
    <w:p>
      <w:pPr>
        <w:tabs>
          <w:tab w:pos="1040" w:val="left" w:leader="none"/>
          <w:tab w:pos="1990" w:val="left" w:leader="none"/>
        </w:tabs>
        <w:spacing w:line="518" w:lineRule="atLeast" w:before="0"/>
        <w:ind w:left="524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75"/>
        </w:rPr>
        <w:br w:type="column"/>
      </w:r>
      <w:r>
        <w:rPr>
          <w:rFonts w:ascii="Arial" w:hAnsi="Arial"/>
          <w:color w:val="999999"/>
          <w:w w:val="75"/>
          <w:position w:val="-12"/>
          <w:sz w:val="78"/>
        </w:rPr>
        <w:t>.</w:t>
        <w:tab/>
      </w:r>
      <w:r>
        <w:rPr>
          <w:rFonts w:ascii="Arial" w:hAnsi="Arial"/>
          <w:color w:val="999999"/>
          <w:w w:val="90"/>
          <w:sz w:val="8"/>
        </w:rPr>
        <w:t>-...</w:t>
      </w:r>
      <w:r>
        <w:rPr>
          <w:rFonts w:ascii="Arial" w:hAnsi="Arial"/>
          <w:color w:val="999999"/>
          <w:spacing w:val="-6"/>
          <w:w w:val="90"/>
          <w:sz w:val="8"/>
        </w:rPr>
        <w:t>.</w:t>
      </w:r>
      <w:r>
        <w:rPr>
          <w:rFonts w:ascii="Times New Roman" w:hAnsi="Times New Roman"/>
          <w:color w:val="999999"/>
          <w:w w:val="90"/>
          <w:position w:val="-7"/>
          <w:sz w:val="53"/>
        </w:rPr>
        <w:t>-</w:t>
      </w:r>
      <w:r>
        <w:rPr>
          <w:rFonts w:ascii="Times New Roman" w:hAnsi="Times New Roman"/>
          <w:color w:val="999999"/>
          <w:spacing w:val="-155"/>
          <w:w w:val="90"/>
          <w:position w:val="-7"/>
          <w:sz w:val="53"/>
        </w:rPr>
        <w:t>·</w:t>
      </w:r>
      <w:r>
        <w:rPr>
          <w:rFonts w:ascii="Arial" w:hAnsi="Arial"/>
          <w:color w:val="999999"/>
          <w:spacing w:val="-62"/>
          <w:w w:val="90"/>
          <w:sz w:val="49"/>
        </w:rPr>
        <w:t>.</w:t>
      </w:r>
      <w:r>
        <w:rPr>
          <w:rFonts w:ascii="Arial" w:hAnsi="Arial"/>
          <w:color w:val="999999"/>
          <w:spacing w:val="-25"/>
          <w:w w:val="90"/>
          <w:position w:val="-12"/>
          <w:sz w:val="54"/>
        </w:rPr>
        <w:t>.</w:t>
      </w:r>
      <w:r>
        <w:rPr>
          <w:rFonts w:ascii="Arial" w:hAnsi="Arial"/>
          <w:color w:val="999999"/>
          <w:w w:val="90"/>
          <w:sz w:val="49"/>
        </w:rPr>
        <w:t>.</w:t>
        <w:tab/>
      </w:r>
      <w:r>
        <w:rPr>
          <w:rFonts w:ascii="Arial" w:hAnsi="Arial"/>
          <w:color w:val="999999"/>
          <w:w w:val="125"/>
          <w:sz w:val="6"/>
        </w:rPr>
        <w:t>\.</w:t>
      </w:r>
      <w:r>
        <w:rPr>
          <w:rFonts w:ascii="Arial" w:hAnsi="Arial"/>
          <w:sz w:val="6"/>
        </w:rPr>
      </w:r>
    </w:p>
    <w:p>
      <w:pPr>
        <w:tabs>
          <w:tab w:pos="1193" w:val="left" w:leader="none"/>
          <w:tab w:pos="1588" w:val="left" w:leader="none"/>
        </w:tabs>
        <w:spacing w:line="263" w:lineRule="atLeast" w:before="0"/>
        <w:ind w:left="721" w:right="0" w:hanging="198"/>
        <w:jc w:val="left"/>
        <w:rPr>
          <w:rFonts w:ascii="Arial" w:hAnsi="Arial" w:cs="Arial" w:eastAsia="Arial"/>
          <w:sz w:val="4"/>
          <w:szCs w:val="4"/>
        </w:rPr>
      </w:pPr>
      <w:r>
        <w:rPr>
          <w:w w:val="335"/>
        </w:rPr>
        <w:br w:type="column"/>
      </w:r>
      <w:r>
        <w:rPr>
          <w:rFonts w:ascii="Times New Roman"/>
          <w:color w:val="999999"/>
          <w:w w:val="335"/>
          <w:position w:val="8"/>
          <w:sz w:val="15"/>
        </w:rPr>
        <w:t>'</w:t>
        <w:tab/>
      </w:r>
      <w:r>
        <w:rPr>
          <w:rFonts w:ascii="Arial"/>
          <w:color w:val="999999"/>
          <w:w w:val="70"/>
          <w:sz w:val="19"/>
        </w:rPr>
        <w:t>.,.</w:t>
      </w:r>
      <w:r>
        <w:rPr>
          <w:rFonts w:ascii="Arial"/>
          <w:color w:val="999999"/>
          <w:spacing w:val="-23"/>
          <w:w w:val="70"/>
          <w:sz w:val="19"/>
        </w:rPr>
        <w:t> </w:t>
      </w:r>
      <w:r>
        <w:rPr>
          <w:rFonts w:ascii="Arial"/>
          <w:color w:val="999999"/>
          <w:w w:val="70"/>
          <w:sz w:val="19"/>
        </w:rPr>
        <w:t>-</w:t>
        <w:tab/>
      </w:r>
      <w:r>
        <w:rPr>
          <w:rFonts w:ascii="Arial"/>
          <w:i/>
          <w:color w:val="999999"/>
          <w:w w:val="580"/>
          <w:position w:val="14"/>
          <w:sz w:val="4"/>
        </w:rPr>
        <w:t>I</w:t>
      </w:r>
      <w:r>
        <w:rPr>
          <w:rFonts w:ascii="Arial"/>
          <w:i/>
          <w:color w:val="999999"/>
          <w:spacing w:val="25"/>
          <w:w w:val="580"/>
          <w:position w:val="14"/>
          <w:sz w:val="4"/>
        </w:rPr>
        <w:t> </w:t>
      </w:r>
      <w:r>
        <w:rPr>
          <w:rFonts w:ascii="Arial"/>
          <w:color w:val="999999"/>
          <w:w w:val="580"/>
          <w:position w:val="14"/>
          <w:sz w:val="4"/>
        </w:rPr>
        <w:t>'</w:t>
      </w:r>
      <w:r>
        <w:rPr>
          <w:rFonts w:ascii="Arial"/>
          <w:sz w:val="4"/>
        </w:rPr>
      </w:r>
    </w:p>
    <w:p>
      <w:pPr>
        <w:tabs>
          <w:tab w:pos="301" w:val="left" w:leader="none"/>
        </w:tabs>
        <w:spacing w:line="451" w:lineRule="atLeast" w:before="0"/>
        <w:ind w:left="110" w:right="0" w:firstLine="0"/>
        <w:jc w:val="center"/>
        <w:rPr>
          <w:rFonts w:ascii="Arial" w:hAnsi="Arial" w:cs="Arial" w:eastAsia="Arial"/>
          <w:sz w:val="6"/>
          <w:szCs w:val="6"/>
        </w:rPr>
      </w:pPr>
      <w:r>
        <w:rPr>
          <w:rFonts w:ascii="Arial"/>
          <w:i/>
          <w:color w:val="999999"/>
          <w:w w:val="460"/>
          <w:sz w:val="5"/>
        </w:rPr>
        <w:t>I</w:t>
      </w:r>
      <w:r>
        <w:rPr>
          <w:rFonts w:ascii="Arial"/>
          <w:color w:val="999999"/>
          <w:w w:val="460"/>
          <w:sz w:val="6"/>
        </w:rPr>
        <w:tab/>
      </w:r>
      <w:r>
        <w:rPr>
          <w:rFonts w:ascii="Arial"/>
          <w:color w:val="999999"/>
          <w:w w:val="590"/>
          <w:sz w:val="6"/>
        </w:rPr>
        <w:t>I</w:t>
      </w:r>
      <w:r>
        <w:rPr>
          <w:rFonts w:ascii="Arial"/>
          <w:color w:val="999999"/>
          <w:spacing w:val="-54"/>
          <w:w w:val="590"/>
          <w:sz w:val="6"/>
        </w:rPr>
        <w:t> </w:t>
      </w:r>
      <w:r>
        <w:rPr>
          <w:rFonts w:ascii="Arial"/>
          <w:color w:val="999999"/>
          <w:w w:val="590"/>
          <w:sz w:val="6"/>
        </w:rPr>
        <w:t>I</w:t>
      </w:r>
      <w:r>
        <w:rPr>
          <w:rFonts w:ascii="Arial"/>
          <w:sz w:val="6"/>
        </w:rPr>
      </w:r>
    </w:p>
    <w:p>
      <w:pPr>
        <w:spacing w:line="278" w:lineRule="atLeast" w:before="0"/>
        <w:ind w:left="217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w w:val="105"/>
        </w:rPr>
        <w:br w:type="column"/>
      </w:r>
      <w:r>
        <w:rPr>
          <w:rFonts w:ascii="Arial"/>
          <w:color w:val="999999"/>
          <w:w w:val="105"/>
          <w:sz w:val="24"/>
        </w:rPr>
        <w:t>'</w:t>
      </w:r>
      <w:r>
        <w:rPr>
          <w:rFonts w:ascii="Arial"/>
          <w:sz w:val="24"/>
        </w:rPr>
      </w:r>
    </w:p>
    <w:p>
      <w:pPr>
        <w:spacing w:line="319" w:lineRule="atLeast" w:before="78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999999"/>
          <w:spacing w:val="-14"/>
          <w:w w:val="110"/>
          <w:position w:val="3"/>
          <w:sz w:val="19"/>
        </w:rPr>
        <w:t>'</w:t>
      </w:r>
      <w:r>
        <w:rPr>
          <w:rFonts w:ascii="Arial"/>
          <w:color w:val="999999"/>
          <w:spacing w:val="-26"/>
          <w:w w:val="110"/>
          <w:sz w:val="25"/>
        </w:rPr>
        <w:t>,</w:t>
      </w:r>
      <w:r>
        <w:rPr>
          <w:rFonts w:ascii="Arial"/>
          <w:color w:val="999999"/>
          <w:spacing w:val="-22"/>
          <w:w w:val="110"/>
          <w:sz w:val="25"/>
        </w:rPr>
        <w:t>,.</w:t>
      </w:r>
      <w:r>
        <w:rPr>
          <w:rFonts w:ascii="Arial"/>
          <w:color w:val="999999"/>
          <w:spacing w:val="-7"/>
          <w:w w:val="110"/>
          <w:position w:val="3"/>
          <w:sz w:val="14"/>
        </w:rPr>
        <w:t>,</w:t>
      </w:r>
      <w:r>
        <w:rPr>
          <w:rFonts w:ascii="Arial"/>
          <w:sz w:val="14"/>
        </w:rPr>
      </w:r>
    </w:p>
    <w:p>
      <w:pPr>
        <w:tabs>
          <w:tab w:pos="1397" w:val="left" w:leader="none"/>
        </w:tabs>
        <w:spacing w:line="363" w:lineRule="atLeast" w:before="0"/>
        <w:ind w:left="52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65"/>
        </w:rPr>
        <w:br w:type="column"/>
      </w:r>
      <w:r>
        <w:rPr>
          <w:rFonts w:ascii="Arial"/>
          <w:color w:val="999999"/>
          <w:w w:val="165"/>
          <w:position w:val="-3"/>
          <w:sz w:val="25"/>
        </w:rPr>
        <w:t>-</w:t>
        <w:tab/>
      </w:r>
      <w:r>
        <w:rPr>
          <w:rFonts w:ascii="Times New Roman"/>
          <w:color w:val="999999"/>
          <w:w w:val="175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143" w:lineRule="exact" w:before="24"/>
        <w:ind w:left="15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99999"/>
          <w:w w:val="360"/>
          <w:sz w:val="14"/>
        </w:rPr>
        <w:t>'</w:t>
      </w:r>
      <w:r>
        <w:rPr>
          <w:rFonts w:ascii="Arial"/>
          <w:sz w:val="14"/>
        </w:rPr>
      </w:r>
    </w:p>
    <w:p>
      <w:pPr>
        <w:spacing w:line="323" w:lineRule="atLeast" w:before="0"/>
        <w:ind w:left="0" w:right="691" w:firstLine="0"/>
        <w:jc w:val="right"/>
        <w:rPr>
          <w:rFonts w:ascii="Arial" w:hAnsi="Arial" w:cs="Arial" w:eastAsia="Arial"/>
          <w:sz w:val="40"/>
          <w:szCs w:val="40"/>
        </w:rPr>
      </w:pPr>
      <w:r>
        <w:rPr/>
        <w:pict>
          <v:shape style="position:absolute;margin-left:1075.305420pt;margin-top:-17.300089pt;width:8.15pt;height:32.5500pt;mso-position-horizontal-relative:page;mso-position-vertical-relative:paragraph;z-index:-598432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65"/>
          <w:sz w:val="40"/>
        </w:rPr>
        <w:t>.</w:t>
      </w:r>
      <w:r>
        <w:rPr>
          <w:rFonts w:ascii="Arial"/>
          <w:color w:val="999999"/>
          <w:spacing w:val="-44"/>
          <w:w w:val="65"/>
          <w:sz w:val="40"/>
        </w:rPr>
        <w:t>.</w:t>
      </w:r>
      <w:r>
        <w:rPr>
          <w:rFonts w:ascii="Arial"/>
          <w:color w:val="B6B6B6"/>
          <w:w w:val="65"/>
          <w:sz w:val="40"/>
        </w:rPr>
        <w:t>.</w:t>
      </w:r>
      <w:r>
        <w:rPr>
          <w:rFonts w:ascii="Arial"/>
          <w:sz w:val="40"/>
        </w:rPr>
      </w:r>
    </w:p>
    <w:p>
      <w:pPr>
        <w:tabs>
          <w:tab w:pos="3741" w:val="left" w:leader="none"/>
        </w:tabs>
        <w:spacing w:line="339" w:lineRule="atLeast" w:before="0"/>
        <w:ind w:left="0" w:right="3817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245"/>
        </w:rPr>
        <w:br w:type="column"/>
      </w:r>
      <w:r>
        <w:rPr>
          <w:rFonts w:ascii="Times New Roman" w:hAnsi="Times New Roman"/>
          <w:color w:val="999999"/>
          <w:w w:val="245"/>
          <w:position w:val="-7"/>
          <w:sz w:val="17"/>
        </w:rPr>
        <w:t>'</w:t>
        <w:tab/>
      </w:r>
      <w:r>
        <w:rPr>
          <w:rFonts w:ascii="Times New Roman" w:hAnsi="Times New Roman"/>
          <w:color w:val="999999"/>
          <w:spacing w:val="-25"/>
          <w:w w:val="210"/>
          <w:sz w:val="10"/>
        </w:rPr>
        <w:t>·</w:t>
      </w:r>
      <w:r>
        <w:rPr>
          <w:rFonts w:ascii="Times New Roman" w:hAnsi="Times New Roman"/>
          <w:color w:val="999999"/>
          <w:spacing w:val="-12"/>
          <w:w w:val="210"/>
          <w:sz w:val="10"/>
        </w:rPr>
        <w:t>:</w:t>
      </w:r>
      <w:r>
        <w:rPr>
          <w:rFonts w:ascii="Times New Roman" w:hAnsi="Times New Roman"/>
          <w:sz w:val="10"/>
        </w:rPr>
      </w:r>
    </w:p>
    <w:p>
      <w:pPr>
        <w:spacing w:line="248" w:lineRule="atLeast" w:before="69"/>
        <w:ind w:left="0" w:right="3980" w:firstLine="0"/>
        <w:jc w:val="center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Arial"/>
          <w:color w:val="999999"/>
          <w:w w:val="105"/>
          <w:sz w:val="6"/>
        </w:rPr>
        <w:t>llDV1DIW.</w:t>
      </w:r>
      <w:r>
        <w:rPr>
          <w:rFonts w:ascii="Arial"/>
          <w:color w:val="999999"/>
          <w:spacing w:val="-13"/>
          <w:w w:val="105"/>
          <w:sz w:val="6"/>
        </w:rPr>
        <w:t> </w:t>
      </w:r>
      <w:r>
        <w:rPr>
          <w:rFonts w:ascii="Times New Roman"/>
          <w:color w:val="999999"/>
          <w:w w:val="105"/>
          <w:sz w:val="6"/>
        </w:rPr>
        <w:t>TREEI</w:t>
      </w:r>
      <w:r>
        <w:rPr>
          <w:rFonts w:ascii="Times New Roman"/>
          <w:sz w:val="6"/>
        </w:rPr>
      </w:r>
    </w:p>
    <w:p>
      <w:pPr>
        <w:spacing w:after="0" w:line="248" w:lineRule="atLeast"/>
        <w:jc w:val="center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4580" w:space="4240"/>
            <w:col w:w="2043" w:space="341"/>
            <w:col w:w="1827" w:space="3782"/>
            <w:col w:w="879" w:space="536"/>
            <w:col w:w="3161" w:space="995"/>
            <w:col w:w="8696"/>
          </w:cols>
        </w:sectPr>
      </w:pPr>
    </w:p>
    <w:p>
      <w:pPr>
        <w:tabs>
          <w:tab w:pos="1523" w:val="left" w:leader="none"/>
          <w:tab w:pos="2804" w:val="left" w:leader="none"/>
        </w:tabs>
        <w:spacing w:line="746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999999"/>
          <w:w w:val="95"/>
          <w:sz w:val="44"/>
          <w:szCs w:val="44"/>
        </w:rPr>
        <w:t>..</w:t>
      </w:r>
      <w:r>
        <w:rPr>
          <w:rFonts w:ascii="Times New Roman" w:hAnsi="Times New Roman" w:cs="Times New Roman" w:eastAsia="Times New Roman"/>
          <w:color w:val="999999"/>
          <w:spacing w:val="22"/>
          <w:w w:val="95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99999"/>
          <w:spacing w:val="21"/>
          <w:w w:val="115"/>
          <w:sz w:val="44"/>
          <w:szCs w:val="44"/>
        </w:rPr>
        <w:t>0</w:t>
      </w:r>
      <w:r>
        <w:rPr>
          <w:rFonts w:ascii="Times New Roman" w:hAnsi="Times New Roman" w:cs="Times New Roman" w:eastAsia="Times New Roman"/>
          <w:color w:val="999999"/>
          <w:w w:val="115"/>
          <w:sz w:val="44"/>
          <w:szCs w:val="44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65"/>
          <w:sz w:val="44"/>
          <w:szCs w:val="44"/>
        </w:rPr>
        <w:t>..</w:t>
        <w:tab/>
      </w:r>
      <w:r>
        <w:rPr>
          <w:rFonts w:ascii="Times New Roman" w:hAnsi="Times New Roman" w:cs="Times New Roman" w:eastAsia="Times New Roman"/>
          <w:i/>
          <w:color w:val="999999"/>
          <w:w w:val="85"/>
          <w:sz w:val="14"/>
          <w:szCs w:val="14"/>
        </w:rPr>
        <w:t>r&lt;:'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657" w:val="left" w:leader="none"/>
        </w:tabs>
        <w:spacing w:line="365" w:lineRule="atLeast" w:before="0"/>
        <w:ind w:left="83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w w:val="235"/>
        </w:rPr>
        <w:br w:type="column"/>
      </w:r>
      <w:r>
        <w:rPr>
          <w:rFonts w:ascii="Arial"/>
          <w:color w:val="999999"/>
          <w:w w:val="235"/>
          <w:sz w:val="17"/>
        </w:rPr>
        <w:t>'</w:t>
      </w:r>
      <w:r>
        <w:rPr>
          <w:rFonts w:ascii="Arial"/>
          <w:color w:val="999999"/>
          <w:spacing w:val="-83"/>
          <w:w w:val="235"/>
          <w:sz w:val="17"/>
        </w:rPr>
        <w:t> </w:t>
      </w:r>
      <w:r>
        <w:rPr>
          <w:rFonts w:ascii="Arial"/>
          <w:color w:val="999999"/>
          <w:spacing w:val="-22"/>
          <w:w w:val="110"/>
          <w:sz w:val="17"/>
        </w:rPr>
        <w:t>'</w:t>
      </w:r>
      <w:r>
        <w:rPr>
          <w:rFonts w:ascii="Arial"/>
          <w:color w:val="999999"/>
          <w:w w:val="110"/>
          <w:sz w:val="17"/>
        </w:rPr>
        <w:t>""</w:t>
        <w:tab/>
      </w:r>
      <w:r>
        <w:rPr>
          <w:rFonts w:ascii="Arial"/>
          <w:color w:val="999999"/>
          <w:w w:val="90"/>
          <w:sz w:val="17"/>
        </w:rPr>
        <w:t>r</w:t>
      </w:r>
      <w:r>
        <w:rPr>
          <w:rFonts w:ascii="Arial"/>
          <w:color w:val="999999"/>
          <w:spacing w:val="-9"/>
          <w:w w:val="90"/>
          <w:sz w:val="17"/>
        </w:rPr>
        <w:t> </w:t>
      </w:r>
      <w:r>
        <w:rPr>
          <w:rFonts w:ascii="Arial"/>
          <w:color w:val="999999"/>
          <w:w w:val="185"/>
          <w:sz w:val="17"/>
        </w:rPr>
        <w:t>v</w:t>
      </w:r>
      <w:r>
        <w:rPr>
          <w:rFonts w:ascii="Arial"/>
          <w:sz w:val="17"/>
        </w:rPr>
      </w:r>
    </w:p>
    <w:p>
      <w:pPr>
        <w:spacing w:line="410" w:lineRule="atLeast" w:before="0"/>
        <w:ind w:left="0" w:right="18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99.508423pt;margin-top:5.55989pt;width:2.6pt;height:4pt;mso-position-horizontal-relative:page;mso-position-vertical-relative:paragraph;z-index:-600976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99999"/>
                      <w:w w:val="125"/>
                      <w:sz w:val="8"/>
                    </w:rPr>
                    <w:t>'-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245"/>
          <w:sz w:val="14"/>
        </w:rPr>
        <w:t>,</w:t>
      </w:r>
      <w:r>
        <w:rPr>
          <w:rFonts w:ascii="Times New Roman"/>
          <w:sz w:val="14"/>
        </w:rPr>
      </w:r>
    </w:p>
    <w:p>
      <w:pPr>
        <w:spacing w:line="746" w:lineRule="atLeast" w:before="0"/>
        <w:ind w:left="17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400"/>
        </w:rPr>
        <w:br w:type="column"/>
      </w:r>
      <w:r>
        <w:rPr>
          <w:rFonts w:ascii="Arial"/>
          <w:color w:val="999999"/>
          <w:w w:val="400"/>
          <w:sz w:val="10"/>
        </w:rPr>
        <w:t>-</w:t>
      </w:r>
      <w:r>
        <w:rPr>
          <w:rFonts w:ascii="Arial"/>
          <w:color w:val="999999"/>
          <w:spacing w:val="-19"/>
          <w:w w:val="400"/>
          <w:sz w:val="10"/>
        </w:rPr>
        <w:t> </w:t>
      </w:r>
      <w:r>
        <w:rPr>
          <w:rFonts w:ascii="Arial"/>
          <w:color w:val="999999"/>
          <w:w w:val="300"/>
          <w:sz w:val="10"/>
        </w:rPr>
        <w:t>..</w:t>
      </w:r>
      <w:r>
        <w:rPr>
          <w:rFonts w:ascii="Arial"/>
          <w:sz w:val="10"/>
        </w:rPr>
      </w:r>
    </w:p>
    <w:p>
      <w:pPr>
        <w:tabs>
          <w:tab w:pos="574" w:val="left" w:leader="none"/>
          <w:tab w:pos="2263" w:val="left" w:leader="none"/>
        </w:tabs>
        <w:spacing w:line="746" w:lineRule="atLeast" w:before="0"/>
        <w:ind w:left="17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85"/>
        </w:rPr>
        <w:br w:type="column"/>
      </w:r>
      <w:r>
        <w:rPr>
          <w:rFonts w:ascii="Arial" w:hAnsi="Arial"/>
          <w:color w:val="999999"/>
          <w:w w:val="85"/>
          <w:position w:val="-16"/>
          <w:sz w:val="48"/>
        </w:rPr>
        <w:t>-</w:t>
        <w:tab/>
      </w:r>
      <w:r>
        <w:rPr>
          <w:rFonts w:ascii="Times New Roman" w:hAnsi="Times New Roman"/>
          <w:i/>
          <w:color w:val="999999"/>
          <w:w w:val="105"/>
          <w:sz w:val="16"/>
        </w:rPr>
        <w:t>,,t,</w:t>
      </w:r>
      <w:r>
        <w:rPr>
          <w:rFonts w:ascii="Times New Roman" w:hAnsi="Times New Roman"/>
          <w:i/>
          <w:color w:val="999999"/>
          <w:spacing w:val="14"/>
          <w:w w:val="105"/>
          <w:sz w:val="16"/>
        </w:rPr>
        <w:t> </w:t>
      </w:r>
      <w:r>
        <w:rPr>
          <w:rFonts w:ascii="Times New Roman" w:hAnsi="Times New Roman"/>
          <w:color w:val="999999"/>
          <w:w w:val="135"/>
          <w:sz w:val="16"/>
        </w:rPr>
        <w:t>·</w:t>
      </w:r>
      <w:r>
        <w:rPr>
          <w:rFonts w:ascii="Times New Roman" w:hAnsi="Times New Roman"/>
          <w:color w:val="999999"/>
          <w:spacing w:val="-36"/>
          <w:w w:val="135"/>
          <w:sz w:val="16"/>
        </w:rPr>
        <w:t> </w:t>
      </w:r>
      <w:r>
        <w:rPr>
          <w:rFonts w:ascii="Arial" w:hAnsi="Arial"/>
          <w:color w:val="999999"/>
          <w:spacing w:val="-103"/>
          <w:w w:val="105"/>
          <w:sz w:val="48"/>
        </w:rPr>
        <w:t>-</w:t>
      </w:r>
      <w:r>
        <w:rPr>
          <w:rFonts w:ascii="Arial" w:hAnsi="Arial"/>
          <w:color w:val="999999"/>
          <w:w w:val="105"/>
          <w:position w:val="-3"/>
          <w:sz w:val="49"/>
        </w:rPr>
        <w:t>.</w:t>
      </w:r>
      <w:r>
        <w:rPr>
          <w:rFonts w:ascii="Arial" w:hAnsi="Arial"/>
          <w:color w:val="999999"/>
          <w:spacing w:val="-100"/>
          <w:w w:val="105"/>
          <w:position w:val="-3"/>
          <w:sz w:val="49"/>
        </w:rPr>
        <w:t> </w:t>
      </w:r>
      <w:r>
        <w:rPr>
          <w:rFonts w:ascii="Arial" w:hAnsi="Arial"/>
          <w:color w:val="999999"/>
          <w:spacing w:val="-34"/>
          <w:w w:val="105"/>
          <w:position w:val="-3"/>
          <w:sz w:val="45"/>
        </w:rPr>
        <w:t>-</w:t>
      </w:r>
      <w:r>
        <w:rPr>
          <w:rFonts w:ascii="Arial" w:hAnsi="Arial"/>
          <w:color w:val="999999"/>
          <w:w w:val="105"/>
          <w:position w:val="-3"/>
          <w:sz w:val="45"/>
        </w:rPr>
        <w:t>·</w:t>
      </w:r>
      <w:r>
        <w:rPr>
          <w:rFonts w:ascii="Arial" w:hAnsi="Arial"/>
          <w:color w:val="999999"/>
          <w:spacing w:val="-91"/>
          <w:w w:val="105"/>
          <w:position w:val="-3"/>
          <w:sz w:val="45"/>
        </w:rPr>
        <w:t> </w:t>
      </w:r>
      <w:r>
        <w:rPr>
          <w:rFonts w:ascii="Times New Roman" w:hAnsi="Times New Roman"/>
          <w:color w:val="999999"/>
          <w:w w:val="105"/>
          <w:sz w:val="16"/>
        </w:rPr>
        <w:t>\</w:t>
        <w:tab/>
      </w:r>
      <w:r>
        <w:rPr>
          <w:rFonts w:ascii="Arial" w:hAnsi="Arial"/>
          <w:color w:val="999999"/>
          <w:w w:val="290"/>
          <w:position w:val="-24"/>
          <w:sz w:val="48"/>
        </w:rPr>
        <w:t>-</w:t>
      </w:r>
      <w:r>
        <w:rPr>
          <w:rFonts w:ascii="Arial" w:hAnsi="Arial"/>
          <w:sz w:val="48"/>
        </w:rPr>
      </w:r>
    </w:p>
    <w:p>
      <w:pPr>
        <w:tabs>
          <w:tab w:pos="554" w:val="left" w:leader="none"/>
        </w:tabs>
        <w:spacing w:line="746" w:lineRule="atLeast" w:before="0"/>
        <w:ind w:left="172" w:right="0" w:firstLine="0"/>
        <w:jc w:val="left"/>
        <w:rPr>
          <w:rFonts w:ascii="Courier New" w:hAnsi="Courier New" w:cs="Courier New" w:eastAsia="Courier New"/>
          <w:sz w:val="19"/>
          <w:szCs w:val="19"/>
        </w:rPr>
      </w:pPr>
      <w:r>
        <w:rPr>
          <w:w w:val="255"/>
        </w:rPr>
        <w:br w:type="column"/>
      </w:r>
      <w:r>
        <w:rPr>
          <w:rFonts w:ascii="Times New Roman" w:hAnsi="Times New Roman" w:cs="Times New Roman" w:eastAsia="Times New Roman"/>
          <w:color w:val="999999"/>
          <w:w w:val="255"/>
          <w:position w:val="1"/>
          <w:sz w:val="16"/>
          <w:szCs w:val="16"/>
        </w:rPr>
        <w:t>-</w:t>
        <w:tab/>
      </w:r>
      <w:r>
        <w:rPr>
          <w:rFonts w:ascii="Times New Roman" w:hAnsi="Times New Roman" w:cs="Times New Roman" w:eastAsia="Times New Roman"/>
          <w:color w:val="999999"/>
          <w:w w:val="21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99999"/>
          <w:spacing w:val="-28"/>
          <w:w w:val="21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spacing w:val="-140"/>
          <w:w w:val="15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12"/>
          <w:w w:val="155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99999"/>
          <w:spacing w:val="-67"/>
          <w:w w:val="15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21"/>
          <w:w w:val="155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99999"/>
          <w:spacing w:val="-60"/>
          <w:w w:val="155"/>
          <w:position w:val="1"/>
          <w:sz w:val="16"/>
          <w:szCs w:val="16"/>
        </w:rPr>
        <w:t>.</w:t>
      </w:r>
      <w:r>
        <w:rPr>
          <w:rFonts w:ascii="Arial" w:hAnsi="Arial" w:cs="Arial" w:eastAsia="Arial"/>
          <w:color w:val="999999"/>
          <w:spacing w:val="-165"/>
          <w:w w:val="155"/>
          <w:position w:val="-3"/>
          <w:sz w:val="49"/>
          <w:szCs w:val="49"/>
        </w:rPr>
        <w:t>.</w:t>
      </w:r>
      <w:r>
        <w:rPr>
          <w:rFonts w:ascii="Courier New" w:hAnsi="Courier New" w:cs="Courier New" w:eastAsia="Courier New"/>
          <w:color w:val="999999"/>
          <w:spacing w:val="-7"/>
          <w:w w:val="155"/>
          <w:position w:val="1"/>
          <w:sz w:val="19"/>
          <w:szCs w:val="19"/>
        </w:rPr>
        <w:t>_</w:t>
      </w:r>
      <w:r>
        <w:rPr>
          <w:rFonts w:ascii="Times New Roman" w:hAnsi="Times New Roman" w:cs="Times New Roman" w:eastAsia="Times New Roman"/>
          <w:color w:val="999999"/>
          <w:spacing w:val="-5"/>
          <w:w w:val="155"/>
          <w:position w:val="-3"/>
          <w:sz w:val="15"/>
          <w:szCs w:val="15"/>
        </w:rPr>
        <w:t>'</w:t>
      </w:r>
      <w:r>
        <w:rPr>
          <w:rFonts w:ascii="Courier New" w:hAnsi="Courier New" w:cs="Courier New" w:eastAsia="Courier New"/>
          <w:color w:val="999999"/>
          <w:w w:val="155"/>
          <w:position w:val="1"/>
          <w:sz w:val="19"/>
          <w:szCs w:val="19"/>
        </w:rPr>
        <w:t>,</w:t>
      </w:r>
      <w:r>
        <w:rPr>
          <w:rFonts w:ascii="Courier New" w:hAnsi="Courier New" w:cs="Courier New" w:eastAsia="Courier New"/>
          <w:sz w:val="19"/>
          <w:szCs w:val="19"/>
        </w:rPr>
      </w:r>
    </w:p>
    <w:p>
      <w:pPr>
        <w:tabs>
          <w:tab w:pos="6164" w:val="left" w:leader="none"/>
        </w:tabs>
        <w:spacing w:line="746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05"/>
        </w:rPr>
        <w:br w:type="column"/>
      </w:r>
      <w:r>
        <w:rPr>
          <w:rFonts w:ascii="Times New Roman"/>
          <w:color w:val="999999"/>
          <w:spacing w:val="-38"/>
          <w:w w:val="105"/>
          <w:sz w:val="33"/>
        </w:rPr>
        <w:t>-</w:t>
      </w:r>
      <w:r>
        <w:rPr>
          <w:rFonts w:ascii="Times New Roman"/>
          <w:color w:val="999999"/>
          <w:spacing w:val="17"/>
          <w:w w:val="105"/>
          <w:sz w:val="33"/>
        </w:rPr>
        <w:t>o</w:t>
      </w:r>
      <w:r>
        <w:rPr>
          <w:rFonts w:ascii="Times New Roman"/>
          <w:color w:val="999999"/>
          <w:spacing w:val="-15"/>
          <w:w w:val="105"/>
          <w:sz w:val="33"/>
        </w:rPr>
        <w:t>'</w:t>
      </w:r>
      <w:r>
        <w:rPr>
          <w:rFonts w:ascii="Times New Roman"/>
          <w:color w:val="999999"/>
          <w:w w:val="105"/>
          <w:sz w:val="33"/>
        </w:rPr>
        <w:t>" </w:t>
      </w:r>
      <w:r>
        <w:rPr>
          <w:rFonts w:ascii="Times New Roman"/>
          <w:color w:val="999999"/>
          <w:spacing w:val="49"/>
          <w:w w:val="105"/>
          <w:sz w:val="33"/>
        </w:rPr>
        <w:t> </w:t>
      </w:r>
      <w:r>
        <w:rPr>
          <w:rFonts w:ascii="Times New Roman"/>
          <w:color w:val="999999"/>
          <w:spacing w:val="-10"/>
          <w:w w:val="105"/>
          <w:position w:val="19"/>
          <w:sz w:val="35"/>
        </w:rPr>
        <w:t>o</w:t>
      </w:r>
      <w:r>
        <w:rPr>
          <w:rFonts w:ascii="Times New Roman"/>
          <w:color w:val="999999"/>
          <w:w w:val="105"/>
          <w:position w:val="19"/>
          <w:sz w:val="35"/>
        </w:rPr>
        <w:t>-</w:t>
        <w:tab/>
      </w:r>
      <w:r>
        <w:rPr>
          <w:rFonts w:ascii="Times New Roman"/>
          <w:color w:val="999999"/>
          <w:w w:val="80"/>
          <w:position w:val="-19"/>
          <w:sz w:val="61"/>
        </w:rPr>
        <w:t>..</w:t>
      </w:r>
      <w:r>
        <w:rPr>
          <w:rFonts w:ascii="Times New Roman"/>
          <w:sz w:val="61"/>
        </w:rPr>
      </w:r>
    </w:p>
    <w:p>
      <w:pPr>
        <w:spacing w:after="0" w:line="746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3001" w:space="40"/>
            <w:col w:w="900" w:space="101"/>
            <w:col w:w="567" w:space="969"/>
            <w:col w:w="2760" w:space="1172"/>
            <w:col w:w="1347" w:space="7513"/>
            <w:col w:w="12710"/>
          </w:cols>
        </w:sectPr>
      </w:pPr>
    </w:p>
    <w:p>
      <w:pPr>
        <w:tabs>
          <w:tab w:pos="2103" w:val="left" w:leader="none"/>
          <w:tab w:pos="2664" w:val="left" w:leader="none"/>
          <w:tab w:pos="3684" w:val="left" w:leader="none"/>
        </w:tabs>
        <w:spacing w:line="836" w:lineRule="atLeast" w:before="0"/>
        <w:ind w:left="5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color w:val="999999"/>
          <w:w w:val="130"/>
          <w:sz w:val="21"/>
          <w:szCs w:val="21"/>
        </w:rPr>
        <w:t>..</w:t>
        <w:tab/>
      </w:r>
      <w:r>
        <w:rPr>
          <w:rFonts w:ascii="Times New Roman" w:hAnsi="Times New Roman" w:cs="Times New Roman" w:eastAsia="Times New Roman"/>
          <w:color w:val="B6B6B6"/>
          <w:w w:val="85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color w:val="999999"/>
          <w:w w:val="15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color w:val="999999"/>
          <w:spacing w:val="53"/>
          <w:w w:val="15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99999"/>
          <w:w w:val="155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99999"/>
          <w:spacing w:val="-6"/>
          <w:w w:val="155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color w:val="999999"/>
          <w:w w:val="155"/>
          <w:sz w:val="21"/>
          <w:szCs w:val="21"/>
        </w:rPr>
        <w:t>',</w:t>
      </w:r>
      <w:r>
        <w:rPr>
          <w:rFonts w:ascii="Times New Roman" w:hAnsi="Times New Roman" w:cs="Times New Roman" w:eastAsia="Times New Roman"/>
          <w:color w:val="999999"/>
          <w:spacing w:val="48"/>
          <w:w w:val="15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99999"/>
          <w:w w:val="120"/>
          <w:sz w:val="21"/>
          <w:szCs w:val="21"/>
        </w:rPr>
        <w:t>•</w:t>
        <w:tab/>
      </w:r>
      <w:r>
        <w:rPr>
          <w:rFonts w:ascii="Times New Roman" w:hAnsi="Times New Roman" w:cs="Times New Roman" w:eastAsia="Times New Roman"/>
          <w:i/>
          <w:color w:val="999999"/>
          <w:w w:val="11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i/>
          <w:color w:val="999999"/>
          <w:spacing w:val="-37"/>
          <w:w w:val="11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i/>
          <w:color w:val="999999"/>
          <w:w w:val="115"/>
          <w:sz w:val="21"/>
          <w:szCs w:val="21"/>
        </w:rPr>
        <w:t>;S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tabs>
          <w:tab w:pos="1319" w:val="left" w:leader="none"/>
        </w:tabs>
        <w:spacing w:line="836" w:lineRule="atLeast" w:before="0"/>
        <w:ind w:left="55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30"/>
        </w:rPr>
        <w:br w:type="column"/>
      </w:r>
      <w:r>
        <w:rPr>
          <w:rFonts w:ascii="Arial" w:hAnsi="Arial" w:cs="Arial" w:eastAsia="Arial"/>
          <w:color w:val="999999"/>
          <w:spacing w:val="-4"/>
          <w:w w:val="230"/>
          <w:sz w:val="8"/>
          <w:szCs w:val="8"/>
        </w:rPr>
        <w:t>••</w:t>
      </w:r>
      <w:r>
        <w:rPr>
          <w:rFonts w:ascii="Arial" w:hAnsi="Arial" w:cs="Arial" w:eastAsia="Arial"/>
          <w:color w:val="999999"/>
          <w:spacing w:val="-5"/>
          <w:w w:val="230"/>
          <w:sz w:val="8"/>
          <w:szCs w:val="8"/>
        </w:rPr>
        <w:t>•</w:t>
        <w:tab/>
      </w:r>
      <w:r>
        <w:rPr>
          <w:rFonts w:ascii="Arial" w:hAnsi="Arial" w:cs="Arial" w:eastAsia="Arial"/>
          <w:color w:val="999999"/>
          <w:spacing w:val="-4"/>
          <w:w w:val="130"/>
          <w:sz w:val="8"/>
          <w:szCs w:val="8"/>
        </w:rPr>
        <w:t>'</w:t>
      </w:r>
      <w:r>
        <w:rPr>
          <w:rFonts w:ascii="Arial" w:hAnsi="Arial" w:cs="Arial" w:eastAsia="Arial"/>
          <w:i/>
          <w:color w:val="999999"/>
          <w:spacing w:val="-12"/>
          <w:w w:val="130"/>
          <w:position w:val="-6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999999"/>
          <w:spacing w:val="-6"/>
          <w:w w:val="130"/>
          <w:position w:val="1"/>
          <w:sz w:val="8"/>
          <w:szCs w:val="8"/>
        </w:rPr>
        <w:t>\</w:t>
      </w:r>
      <w:r>
        <w:rPr>
          <w:rFonts w:ascii="Times New Roman" w:hAnsi="Times New Roman" w:cs="Times New Roman" w:eastAsia="Times New Roman"/>
          <w:color w:val="999999"/>
          <w:spacing w:val="-16"/>
          <w:w w:val="130"/>
          <w:position w:val="1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115"/>
          <w:sz w:val="8"/>
          <w:szCs w:val="8"/>
        </w:rPr>
        <w:t>'</w:t>
      </w:r>
      <w:r>
        <w:rPr>
          <w:rFonts w:ascii="Arial" w:hAnsi="Arial" w:cs="Arial" w:eastAsia="Arial"/>
          <w:i/>
          <w:color w:val="999999"/>
          <w:spacing w:val="1"/>
          <w:w w:val="115"/>
          <w:position w:val="-6"/>
          <w:sz w:val="22"/>
          <w:szCs w:val="22"/>
        </w:rPr>
        <w:t>•!</w:t>
      </w:r>
      <w:r>
        <w:rPr>
          <w:rFonts w:ascii="Arial" w:hAnsi="Arial" w:cs="Arial" w:eastAsia="Arial"/>
          <w:i/>
          <w:color w:val="999999"/>
          <w:w w:val="115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836" w:lineRule="atLeast" w:before="0"/>
        <w:ind w:left="8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25"/>
        </w:rPr>
        <w:br w:type="column"/>
      </w:r>
      <w:r>
        <w:rPr>
          <w:rFonts w:ascii="Arial" w:hAnsi="Arial" w:cs="Arial" w:eastAsia="Arial"/>
          <w:i/>
          <w:color w:val="999999"/>
          <w:w w:val="125"/>
          <w:sz w:val="22"/>
          <w:szCs w:val="22"/>
        </w:rPr>
        <w:t>'</w:t>
      </w:r>
      <w:r>
        <w:rPr>
          <w:rFonts w:ascii="Arial" w:hAnsi="Arial" w:cs="Arial" w:eastAsia="Arial"/>
          <w:i/>
          <w:color w:val="999999"/>
          <w:spacing w:val="48"/>
          <w:w w:val="125"/>
          <w:sz w:val="22"/>
          <w:szCs w:val="22"/>
        </w:rPr>
        <w:t> </w:t>
      </w:r>
      <w:r>
        <w:rPr>
          <w:rFonts w:ascii="Arial" w:hAnsi="Arial" w:cs="Arial" w:eastAsia="Arial"/>
          <w:i/>
          <w:color w:val="999999"/>
          <w:spacing w:val="-82"/>
          <w:w w:val="1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190"/>
          <w:position w:val="8"/>
          <w:sz w:val="8"/>
          <w:szCs w:val="8"/>
        </w:rPr>
        <w:t>"'</w:t>
      </w:r>
      <w:r>
        <w:rPr>
          <w:rFonts w:ascii="Times New Roman" w:hAnsi="Times New Roman" w:cs="Times New Roman" w:eastAsia="Times New Roman"/>
          <w:color w:val="999999"/>
          <w:spacing w:val="2"/>
          <w:w w:val="190"/>
          <w:position w:val="8"/>
          <w:sz w:val="8"/>
          <w:szCs w:val="8"/>
        </w:rPr>
        <w:t> </w:t>
      </w:r>
      <w:r>
        <w:rPr>
          <w:rFonts w:ascii="Arial" w:hAnsi="Arial" w:cs="Arial" w:eastAsia="Arial"/>
          <w:color w:val="999999"/>
          <w:spacing w:val="-24"/>
          <w:w w:val="125"/>
          <w:position w:val="7"/>
          <w:sz w:val="8"/>
          <w:szCs w:val="8"/>
        </w:rPr>
        <w:t>,</w:t>
      </w:r>
      <w:r>
        <w:rPr>
          <w:rFonts w:ascii="Arial" w:hAnsi="Arial" w:cs="Arial" w:eastAsia="Arial"/>
          <w:i/>
          <w:color w:val="999999"/>
          <w:w w:val="125"/>
          <w:sz w:val="22"/>
          <w:szCs w:val="22"/>
        </w:rPr>
        <w:t>'</w:t>
      </w:r>
      <w:r>
        <w:rPr>
          <w:rFonts w:ascii="Arial" w:hAnsi="Arial" w:cs="Arial" w:eastAsia="Arial"/>
          <w:i/>
          <w:color w:val="999999"/>
          <w:spacing w:val="-34"/>
          <w:w w:val="125"/>
          <w:sz w:val="22"/>
          <w:szCs w:val="22"/>
        </w:rPr>
        <w:t> </w:t>
      </w:r>
      <w:r>
        <w:rPr>
          <w:rFonts w:ascii="Arial" w:hAnsi="Arial" w:cs="Arial" w:eastAsia="Arial"/>
          <w:color w:val="999999"/>
          <w:spacing w:val="-70"/>
          <w:w w:val="95"/>
          <w:position w:val="7"/>
          <w:sz w:val="11"/>
          <w:szCs w:val="11"/>
        </w:rPr>
        <w:t>I</w:t>
      </w:r>
      <w:r>
        <w:rPr>
          <w:rFonts w:ascii="Arial" w:hAnsi="Arial" w:cs="Arial" w:eastAsia="Arial"/>
          <w:i/>
          <w:color w:val="999999"/>
          <w:w w:val="95"/>
          <w:sz w:val="22"/>
          <w:szCs w:val="22"/>
        </w:rPr>
        <w:t>'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836" w:lineRule="atLeast" w:before="0"/>
        <w:ind w:left="9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55"/>
        </w:rPr>
        <w:br w:type="column"/>
      </w:r>
      <w:r>
        <w:rPr>
          <w:rFonts w:ascii="Arial"/>
          <w:color w:val="B6B6B6"/>
          <w:w w:val="155"/>
          <w:sz w:val="11"/>
        </w:rPr>
        <w:t>'</w:t>
      </w:r>
      <w:r>
        <w:rPr>
          <w:rFonts w:ascii="Arial"/>
          <w:color w:val="B6B6B6"/>
          <w:spacing w:val="-2"/>
          <w:w w:val="155"/>
          <w:sz w:val="11"/>
        </w:rPr>
        <w:t> </w:t>
      </w:r>
      <w:r>
        <w:rPr>
          <w:rFonts w:ascii="Arial"/>
          <w:color w:val="999999"/>
          <w:w w:val="155"/>
          <w:sz w:val="11"/>
        </w:rPr>
        <w:t>;;.-</w:t>
      </w:r>
      <w:r>
        <w:rPr>
          <w:rFonts w:ascii="Arial"/>
          <w:color w:val="999999"/>
          <w:spacing w:val="-18"/>
          <w:w w:val="155"/>
          <w:sz w:val="11"/>
        </w:rPr>
        <w:t> </w:t>
      </w:r>
      <w:r>
        <w:rPr>
          <w:rFonts w:ascii="Arial"/>
          <w:color w:val="999999"/>
          <w:spacing w:val="-11"/>
          <w:w w:val="155"/>
          <w:sz w:val="11"/>
        </w:rPr>
        <w:t>-</w:t>
      </w:r>
      <w:r>
        <w:rPr>
          <w:rFonts w:ascii="Arial"/>
          <w:i/>
          <w:color w:val="999999"/>
          <w:spacing w:val="-44"/>
          <w:w w:val="155"/>
          <w:position w:val="-6"/>
          <w:sz w:val="22"/>
        </w:rPr>
        <w:t>.</w:t>
      </w:r>
      <w:r>
        <w:rPr>
          <w:rFonts w:ascii="Arial"/>
          <w:color w:val="999999"/>
          <w:spacing w:val="-41"/>
          <w:w w:val="155"/>
          <w:sz w:val="11"/>
        </w:rPr>
        <w:t>-</w:t>
      </w:r>
      <w:r>
        <w:rPr>
          <w:rFonts w:ascii="Arial"/>
          <w:i/>
          <w:color w:val="999999"/>
          <w:w w:val="155"/>
          <w:position w:val="-6"/>
          <w:sz w:val="22"/>
        </w:rPr>
        <w:t>.</w:t>
      </w:r>
      <w:r>
        <w:rPr>
          <w:rFonts w:ascii="Arial"/>
          <w:sz w:val="22"/>
        </w:rPr>
      </w:r>
    </w:p>
    <w:p>
      <w:pPr>
        <w:tabs>
          <w:tab w:pos="1026" w:val="left" w:leader="none"/>
        </w:tabs>
        <w:spacing w:line="836" w:lineRule="atLeast" w:before="0"/>
        <w:ind w:left="555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380"/>
        </w:rPr>
        <w:br w:type="column"/>
      </w:r>
      <w:r>
        <w:rPr>
          <w:rFonts w:ascii="Arial" w:hAnsi="Arial" w:cs="Arial" w:eastAsia="Arial"/>
          <w:color w:val="999999"/>
          <w:w w:val="380"/>
          <w:sz w:val="11"/>
          <w:szCs w:val="11"/>
        </w:rPr>
        <w:t>'</w:t>
        <w:tab/>
      </w:r>
      <w:r>
        <w:rPr>
          <w:rFonts w:ascii="Times New Roman" w:hAnsi="Times New Roman" w:cs="Times New Roman" w:eastAsia="Times New Roman"/>
          <w:color w:val="999999"/>
          <w:w w:val="215"/>
          <w:position w:val="1"/>
          <w:sz w:val="8"/>
          <w:szCs w:val="8"/>
        </w:rPr>
        <w:t>•  </w:t>
      </w:r>
      <w:r>
        <w:rPr>
          <w:rFonts w:ascii="Times New Roman" w:hAnsi="Times New Roman" w:cs="Times New Roman" w:eastAsia="Times New Roman"/>
          <w:color w:val="999999"/>
          <w:spacing w:val="40"/>
          <w:w w:val="215"/>
          <w:position w:val="1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spacing w:val="-12"/>
          <w:w w:val="240"/>
          <w:position w:val="1"/>
          <w:sz w:val="8"/>
          <w:szCs w:val="8"/>
        </w:rPr>
        <w:t>0•</w:t>
      </w:r>
      <w:r>
        <w:rPr>
          <w:rFonts w:ascii="Times New Roman" w:hAnsi="Times New Roman" w:cs="Times New Roman" w:eastAsia="Times New Roman"/>
          <w:color w:val="999999"/>
          <w:w w:val="240"/>
          <w:position w:val="1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color w:val="999999"/>
          <w:spacing w:val="22"/>
          <w:w w:val="240"/>
          <w:position w:val="1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spacing w:val="-196"/>
          <w:w w:val="130"/>
          <w:position w:val="1"/>
          <w:sz w:val="8"/>
          <w:szCs w:val="8"/>
        </w:rPr>
        <w:t>-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836" w:lineRule="atLeast" w:before="0"/>
        <w:ind w:left="131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95"/>
        </w:rPr>
        <w:br w:type="column"/>
      </w:r>
      <w:r>
        <w:rPr>
          <w:rFonts w:ascii="Arial" w:hAnsi="Arial"/>
          <w:color w:val="999999"/>
          <w:spacing w:val="-157"/>
          <w:w w:val="95"/>
          <w:sz w:val="22"/>
        </w:rPr>
        <w:t>,</w:t>
      </w:r>
      <w:r>
        <w:rPr>
          <w:rFonts w:ascii="Arial" w:hAnsi="Arial"/>
          <w:i/>
          <w:color w:val="999999"/>
          <w:spacing w:val="-6"/>
          <w:w w:val="95"/>
          <w:position w:val="8"/>
          <w:sz w:val="6"/>
        </w:rPr>
        <w:t>I</w:t>
      </w:r>
      <w:r>
        <w:rPr>
          <w:rFonts w:ascii="Arial" w:hAnsi="Arial"/>
          <w:color w:val="999999"/>
          <w:spacing w:val="-14"/>
          <w:w w:val="95"/>
          <w:sz w:val="22"/>
        </w:rPr>
        <w:t>"</w:t>
      </w:r>
      <w:r>
        <w:rPr>
          <w:rFonts w:ascii="Arial" w:hAnsi="Arial"/>
          <w:color w:val="999999"/>
          <w:w w:val="95"/>
          <w:sz w:val="22"/>
        </w:rPr>
        <w:t>·'</w:t>
      </w:r>
      <w:r>
        <w:rPr>
          <w:rFonts w:ascii="Arial" w:hAnsi="Arial"/>
          <w:sz w:val="22"/>
        </w:rPr>
      </w:r>
    </w:p>
    <w:p>
      <w:pPr>
        <w:tabs>
          <w:tab w:pos="3869" w:val="left" w:leader="none"/>
        </w:tabs>
        <w:spacing w:line="836" w:lineRule="atLeast" w:before="0"/>
        <w:ind w:left="555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w w:val="95"/>
        </w:rPr>
        <w:br w:type="column"/>
      </w:r>
      <w:r>
        <w:rPr>
          <w:rFonts w:ascii="Arial"/>
          <w:i/>
          <w:color w:val="999999"/>
          <w:w w:val="95"/>
          <w:position w:val="11"/>
          <w:sz w:val="15"/>
        </w:rPr>
        <w:t>&lt;I</w:t>
        <w:tab/>
      </w:r>
      <w:r>
        <w:rPr>
          <w:rFonts w:ascii="Times New Roman"/>
          <w:color w:val="999999"/>
          <w:w w:val="95"/>
          <w:sz w:val="35"/>
        </w:rPr>
        <w:t>,</w:t>
      </w:r>
      <w:r>
        <w:rPr>
          <w:rFonts w:ascii="Times New Roman"/>
          <w:color w:val="999999"/>
          <w:spacing w:val="-72"/>
          <w:w w:val="95"/>
          <w:sz w:val="35"/>
        </w:rPr>
        <w:t>.</w:t>
      </w:r>
      <w:r>
        <w:rPr>
          <w:rFonts w:ascii="Times New Roman"/>
          <w:color w:val="999999"/>
          <w:w w:val="95"/>
          <w:sz w:val="35"/>
        </w:rPr>
        <w:t>.,</w:t>
      </w:r>
      <w:r>
        <w:rPr>
          <w:rFonts w:ascii="Times New Roman"/>
          <w:sz w:val="35"/>
        </w:rPr>
      </w:r>
    </w:p>
    <w:p>
      <w:pPr>
        <w:spacing w:after="0" w:line="836" w:lineRule="atLeast"/>
        <w:jc w:val="left"/>
        <w:rPr>
          <w:rFonts w:ascii="Times New Roman" w:hAnsi="Times New Roman" w:cs="Times New Roman" w:eastAsia="Times New Roman"/>
          <w:sz w:val="35"/>
          <w:szCs w:val="35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3982" w:space="709"/>
            <w:col w:w="1648" w:space="40"/>
            <w:col w:w="736" w:space="40"/>
            <w:col w:w="627" w:space="823"/>
            <w:col w:w="1626" w:space="40"/>
            <w:col w:w="517" w:space="7984"/>
            <w:col w:w="12308"/>
          </w:cols>
        </w:sectPr>
      </w:pPr>
    </w:p>
    <w:p>
      <w:pPr>
        <w:spacing w:line="355" w:lineRule="atLeast" w:before="0"/>
        <w:ind w:left="102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Times New Roman"/>
          <w:spacing w:val="1"/>
          <w:w w:val="35"/>
          <w:position w:val="10"/>
          <w:sz w:val="9"/>
        </w:rPr>
        <w:t>,</w:t>
      </w:r>
      <w:r>
        <w:rPr>
          <w:rFonts w:ascii="Times New Roman"/>
          <w:color w:val="999999"/>
          <w:w w:val="35"/>
          <w:position w:val="10"/>
          <w:sz w:val="9"/>
        </w:rPr>
        <w:t>_</w:t>
      </w:r>
      <w:r>
        <w:rPr>
          <w:rFonts w:ascii="Times New Roman"/>
          <w:color w:val="999999"/>
          <w:spacing w:val="3"/>
          <w:w w:val="35"/>
          <w:position w:val="10"/>
          <w:sz w:val="9"/>
        </w:rPr>
        <w:t> </w:t>
      </w:r>
      <w:r>
        <w:rPr>
          <w:rFonts w:ascii="Times New Roman"/>
          <w:color w:val="B6B6B6"/>
          <w:spacing w:val="-4"/>
          <w:w w:val="35"/>
          <w:position w:val="10"/>
          <w:sz w:val="9"/>
        </w:rPr>
        <w:t>,</w:t>
      </w:r>
      <w:r>
        <w:rPr>
          <w:rFonts w:ascii="Times New Roman"/>
          <w:color w:val="999999"/>
          <w:spacing w:val="-19"/>
          <w:w w:val="35"/>
          <w:sz w:val="51"/>
        </w:rPr>
        <w:t>.</w:t>
      </w:r>
      <w:r>
        <w:rPr>
          <w:rFonts w:ascii="Times New Roman"/>
          <w:color w:val="999999"/>
          <w:w w:val="35"/>
          <w:sz w:val="51"/>
        </w:rPr>
        <w:t>....</w:t>
      </w:r>
      <w:r>
        <w:rPr>
          <w:rFonts w:ascii="Times New Roman"/>
          <w:sz w:val="51"/>
        </w:rPr>
      </w:r>
    </w:p>
    <w:p>
      <w:pPr>
        <w:tabs>
          <w:tab w:pos="656" w:val="left" w:leader="none"/>
        </w:tabs>
        <w:spacing w:line="355" w:lineRule="atLeast" w:before="0"/>
        <w:ind w:left="102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w w:val="50"/>
        </w:rPr>
        <w:br w:type="column"/>
      </w:r>
      <w:r>
        <w:rPr>
          <w:rFonts w:ascii="Times New Roman"/>
          <w:color w:val="999999"/>
          <w:spacing w:val="1"/>
          <w:w w:val="50"/>
          <w:position w:val="10"/>
          <w:sz w:val="9"/>
        </w:rPr>
        <w:t>I</w:t>
      </w:r>
      <w:r>
        <w:rPr>
          <w:rFonts w:ascii="Times New Roman"/>
          <w:color w:val="999999"/>
          <w:spacing w:val="-36"/>
          <w:w w:val="50"/>
          <w:sz w:val="51"/>
        </w:rPr>
        <w:t>.</w:t>
      </w:r>
      <w:r>
        <w:rPr>
          <w:rFonts w:ascii="Times New Roman"/>
          <w:color w:val="999999"/>
          <w:w w:val="50"/>
          <w:position w:val="10"/>
          <w:sz w:val="9"/>
        </w:rPr>
        <w:t>-   </w:t>
      </w:r>
      <w:r>
        <w:rPr>
          <w:rFonts w:ascii="Times New Roman"/>
          <w:color w:val="999999"/>
          <w:spacing w:val="3"/>
          <w:w w:val="50"/>
          <w:position w:val="10"/>
          <w:sz w:val="9"/>
        </w:rPr>
        <w:t> </w:t>
      </w:r>
      <w:r>
        <w:rPr>
          <w:rFonts w:ascii="Times New Roman"/>
          <w:color w:val="999999"/>
          <w:w w:val="50"/>
          <w:sz w:val="51"/>
        </w:rPr>
        <w:t>"</w:t>
      </w:r>
      <w:r>
        <w:rPr>
          <w:rFonts w:ascii="Times New Roman"/>
          <w:color w:val="999999"/>
          <w:spacing w:val="-100"/>
          <w:w w:val="50"/>
          <w:sz w:val="51"/>
        </w:rPr>
        <w:t>"</w:t>
      </w:r>
      <w:r>
        <w:rPr>
          <w:rFonts w:ascii="Arial"/>
          <w:i/>
          <w:color w:val="999999"/>
          <w:spacing w:val="-18"/>
          <w:w w:val="50"/>
          <w:position w:val="10"/>
          <w:sz w:val="7"/>
        </w:rPr>
        <w:t>f</w:t>
      </w:r>
      <w:r>
        <w:rPr>
          <w:rFonts w:ascii="Times New Roman"/>
          <w:color w:val="999999"/>
          <w:spacing w:val="-58"/>
          <w:w w:val="50"/>
          <w:sz w:val="51"/>
        </w:rPr>
        <w:t>"</w:t>
      </w:r>
      <w:r>
        <w:rPr>
          <w:rFonts w:ascii="Arial"/>
          <w:i/>
          <w:color w:val="999999"/>
          <w:spacing w:val="-12"/>
          <w:w w:val="50"/>
          <w:position w:val="10"/>
          <w:sz w:val="7"/>
        </w:rPr>
        <w:t>r</w:t>
      </w:r>
      <w:r>
        <w:rPr>
          <w:rFonts w:ascii="Times New Roman"/>
          <w:color w:val="999999"/>
          <w:w w:val="50"/>
          <w:sz w:val="51"/>
        </w:rPr>
        <w:t>'</w:t>
        <w:tab/>
      </w:r>
      <w:r>
        <w:rPr>
          <w:rFonts w:ascii="Times New Roman"/>
          <w:color w:val="999999"/>
          <w:spacing w:val="-24"/>
          <w:w w:val="105"/>
          <w:sz w:val="51"/>
        </w:rPr>
        <w:t>0</w:t>
      </w:r>
      <w:r>
        <w:rPr>
          <w:rFonts w:ascii="Arial"/>
          <w:color w:val="999999"/>
          <w:spacing w:val="-70"/>
          <w:w w:val="105"/>
          <w:position w:val="10"/>
          <w:sz w:val="7"/>
        </w:rPr>
        <w:t>;</w:t>
      </w:r>
      <w:r>
        <w:rPr>
          <w:rFonts w:ascii="Times New Roman"/>
          <w:color w:val="B6B6B6"/>
          <w:spacing w:val="-115"/>
          <w:w w:val="105"/>
          <w:sz w:val="51"/>
        </w:rPr>
        <w:t>.</w:t>
      </w:r>
      <w:r>
        <w:rPr>
          <w:rFonts w:ascii="Arial"/>
          <w:color w:val="999999"/>
          <w:spacing w:val="-15"/>
          <w:w w:val="105"/>
          <w:position w:val="10"/>
          <w:sz w:val="7"/>
        </w:rPr>
        <w:t>"</w:t>
      </w:r>
      <w:r>
        <w:rPr>
          <w:rFonts w:ascii="Times New Roman"/>
          <w:color w:val="999999"/>
          <w:spacing w:val="-82"/>
          <w:w w:val="105"/>
          <w:sz w:val="51"/>
        </w:rPr>
        <w:t>.</w:t>
      </w:r>
      <w:r>
        <w:rPr>
          <w:rFonts w:ascii="Arial"/>
          <w:color w:val="999999"/>
          <w:spacing w:val="-35"/>
          <w:w w:val="105"/>
          <w:position w:val="10"/>
          <w:sz w:val="7"/>
        </w:rPr>
        <w:t>\</w:t>
      </w:r>
      <w:r>
        <w:rPr>
          <w:rFonts w:ascii="Times New Roman"/>
          <w:color w:val="999999"/>
          <w:w w:val="105"/>
          <w:sz w:val="51"/>
        </w:rPr>
        <w:t>.</w:t>
      </w:r>
      <w:r>
        <w:rPr>
          <w:rFonts w:ascii="Times New Roman"/>
          <w:sz w:val="51"/>
        </w:rPr>
      </w:r>
    </w:p>
    <w:p>
      <w:pPr>
        <w:tabs>
          <w:tab w:pos="1030" w:val="right" w:leader="dot"/>
        </w:tabs>
        <w:spacing w:line="355" w:lineRule="atLeast" w:before="0"/>
        <w:ind w:left="10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90"/>
        </w:rPr>
        <w:br w:type="column"/>
      </w:r>
      <w:r>
        <w:rPr>
          <w:rFonts w:ascii="Arial" w:hAnsi="Arial" w:cs="Arial" w:eastAsia="Arial"/>
          <w:color w:val="999999"/>
          <w:w w:val="190"/>
          <w:position w:val="-3"/>
          <w:sz w:val="14"/>
          <w:szCs w:val="14"/>
        </w:rPr>
        <w:t>U</w:t>
      </w:r>
      <w:r>
        <w:rPr>
          <w:rFonts w:ascii="Arial" w:hAnsi="Arial" w:cs="Arial" w:eastAsia="Arial"/>
          <w:color w:val="999999"/>
          <w:spacing w:val="-36"/>
          <w:w w:val="19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165"/>
          <w:position w:val="-3"/>
          <w:sz w:val="8"/>
          <w:szCs w:val="8"/>
        </w:rPr>
        <w:t>l</w:t>
      </w:r>
      <w:r>
        <w:rPr>
          <w:rFonts w:ascii="Times New Roman" w:hAnsi="Times New Roman" w:cs="Times New Roman" w:eastAsia="Times New Roman"/>
          <w:i/>
          <w:color w:val="999999"/>
          <w:spacing w:val="-36"/>
          <w:w w:val="165"/>
          <w:position w:val="-3"/>
          <w:sz w:val="8"/>
          <w:szCs w:val="8"/>
        </w:rPr>
        <w:t>Y</w:t>
      </w:r>
      <w:r>
        <w:rPr>
          <w:rFonts w:ascii="Times New Roman" w:hAnsi="Times New Roman" w:cs="Times New Roman" w:eastAsia="Times New Roman"/>
          <w:color w:val="999999"/>
          <w:w w:val="16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999999"/>
          <w:spacing w:val="-40"/>
          <w:w w:val="16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spacing w:val="-4"/>
          <w:w w:val="255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color w:val="999999"/>
          <w:spacing w:val="-51"/>
          <w:w w:val="25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999999"/>
          <w:spacing w:val="7"/>
          <w:w w:val="25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999999"/>
          <w:w w:val="255"/>
          <w:position w:val="-3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999999"/>
          <w:spacing w:val="11"/>
          <w:w w:val="255"/>
          <w:position w:val="-3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85"/>
          <w:position w:val="-3"/>
          <w:sz w:val="8"/>
          <w:szCs w:val="8"/>
        </w:rPr>
        <w:t>-.</w:t>
      </w:r>
      <w:r>
        <w:rPr>
          <w:rFonts w:ascii="Arial" w:hAnsi="Arial" w:cs="Arial" w:eastAsia="Arial"/>
          <w:color w:val="999999"/>
          <w:w w:val="85"/>
          <w:sz w:val="10"/>
          <w:szCs w:val="10"/>
        </w:rPr>
        <w:tab/>
      </w:r>
      <w:r>
        <w:rPr>
          <w:rFonts w:ascii="Arial" w:hAnsi="Arial" w:cs="Arial" w:eastAsia="Arial"/>
          <w:color w:val="999999"/>
          <w:w w:val="190"/>
          <w:sz w:val="10"/>
          <w:szCs w:val="10"/>
        </w:rPr>
        <w:t>I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482" w:lineRule="atLeast" w:before="0"/>
        <w:ind w:left="0" w:right="102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w w:val="105"/>
        </w:rPr>
        <w:br w:type="column"/>
      </w:r>
      <w:r>
        <w:rPr>
          <w:rFonts w:ascii="Arial"/>
          <w:color w:val="999999"/>
          <w:w w:val="105"/>
          <w:sz w:val="36"/>
        </w:rPr>
        <w:t>.</w:t>
      </w:r>
      <w:r>
        <w:rPr>
          <w:rFonts w:ascii="Arial"/>
          <w:sz w:val="36"/>
        </w:rPr>
      </w:r>
    </w:p>
    <w:p>
      <w:pPr>
        <w:tabs>
          <w:tab w:pos="586" w:val="left" w:leader="none"/>
        </w:tabs>
        <w:spacing w:line="111" w:lineRule="exact" w:before="0"/>
        <w:ind w:left="10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i/>
          <w:color w:val="999999"/>
          <w:w w:val="85"/>
          <w:sz w:val="15"/>
          <w:szCs w:val="15"/>
        </w:rPr>
        <w:t>'Ji"</w:t>
      </w:r>
      <w:r>
        <w:rPr>
          <w:rFonts w:ascii="Times New Roman" w:hAnsi="Times New Roman" w:cs="Times New Roman" w:eastAsia="Times New Roman"/>
          <w:i/>
          <w:color w:val="999999"/>
          <w:spacing w:val="-9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99999"/>
          <w:w w:val="110"/>
          <w:sz w:val="15"/>
          <w:szCs w:val="15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80"/>
          <w:sz w:val="9"/>
          <w:szCs w:val="9"/>
        </w:rPr>
        <w:t>9G1.3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510" w:lineRule="atLeast" w:before="0"/>
        <w:ind w:left="10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5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55"/>
          <w:sz w:val="9"/>
          <w:szCs w:val="9"/>
        </w:rPr>
        <w:t>•au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252" w:lineRule="atLeast" w:before="0"/>
        <w:ind w:left="102" w:right="0" w:firstLine="0"/>
        <w:jc w:val="center"/>
        <w:rPr>
          <w:rFonts w:ascii="Arial" w:hAnsi="Arial" w:cs="Arial" w:eastAsia="Arial"/>
          <w:sz w:val="48"/>
          <w:szCs w:val="48"/>
        </w:rPr>
      </w:pPr>
      <w:r>
        <w:rPr/>
        <w:br w:type="column"/>
      </w:r>
      <w:r>
        <w:rPr>
          <w:rFonts w:ascii="Arial"/>
          <w:color w:val="999999"/>
          <w:sz w:val="46"/>
        </w:rPr>
        <w:t>-</w:t>
      </w:r>
      <w:r>
        <w:rPr>
          <w:rFonts w:ascii="Arial"/>
          <w:color w:val="999999"/>
          <w:spacing w:val="-89"/>
          <w:sz w:val="46"/>
        </w:rPr>
        <w:t> </w:t>
      </w:r>
      <w:r>
        <w:rPr>
          <w:rFonts w:ascii="Arial"/>
          <w:color w:val="999999"/>
          <w:sz w:val="20"/>
        </w:rPr>
        <w:t>;.. </w:t>
      </w:r>
      <w:r>
        <w:rPr>
          <w:rFonts w:ascii="Arial"/>
          <w:color w:val="999999"/>
          <w:spacing w:val="16"/>
          <w:sz w:val="20"/>
        </w:rPr>
        <w:t> </w:t>
      </w:r>
      <w:r>
        <w:rPr>
          <w:rFonts w:ascii="Arial"/>
          <w:color w:val="999999"/>
          <w:position w:val="13"/>
          <w:sz w:val="48"/>
        </w:rPr>
        <w:t>.</w:t>
      </w:r>
      <w:r>
        <w:rPr>
          <w:rFonts w:ascii="Arial"/>
          <w:sz w:val="48"/>
        </w:rPr>
      </w:r>
    </w:p>
    <w:p>
      <w:pPr>
        <w:spacing w:line="242" w:lineRule="atLeast" w:before="0"/>
        <w:ind w:left="230" w:right="0" w:firstLine="0"/>
        <w:jc w:val="center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3965" w:val="left" w:leader="none"/>
        </w:tabs>
        <w:spacing w:line="445" w:lineRule="atLeast" w:before="0"/>
        <w:ind w:left="10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25"/>
        </w:rPr>
        <w:br w:type="column"/>
      </w:r>
      <w:r>
        <w:rPr>
          <w:rFonts w:ascii="Times New Roman"/>
          <w:color w:val="999999"/>
          <w:spacing w:val="-13"/>
          <w:w w:val="225"/>
          <w:position w:val="-3"/>
          <w:sz w:val="19"/>
        </w:rPr>
        <w:t>'</w:t>
      </w:r>
      <w:r>
        <w:rPr>
          <w:rFonts w:ascii="Arial"/>
          <w:color w:val="999999"/>
          <w:spacing w:val="-7"/>
          <w:w w:val="225"/>
          <w:sz w:val="8"/>
        </w:rPr>
        <w:t>'</w:t>
      </w:r>
      <w:r>
        <w:rPr>
          <w:rFonts w:ascii="Arial"/>
          <w:color w:val="999999"/>
          <w:w w:val="225"/>
          <w:sz w:val="8"/>
        </w:rPr>
        <w:t> </w:t>
      </w:r>
      <w:r>
        <w:rPr>
          <w:rFonts w:ascii="Arial"/>
          <w:color w:val="999999"/>
          <w:spacing w:val="17"/>
          <w:w w:val="225"/>
          <w:sz w:val="8"/>
        </w:rPr>
        <w:t> </w:t>
      </w:r>
      <w:r>
        <w:rPr>
          <w:rFonts w:ascii="Arial"/>
          <w:color w:val="999999"/>
          <w:w w:val="395"/>
          <w:sz w:val="8"/>
        </w:rPr>
        <w:t>I</w:t>
        <w:tab/>
      </w:r>
      <w:r>
        <w:rPr>
          <w:rFonts w:ascii="Arial"/>
          <w:color w:val="999999"/>
          <w:w w:val="225"/>
          <w:sz w:val="8"/>
        </w:rPr>
        <w:t>"'</w:t>
      </w:r>
      <w:r>
        <w:rPr>
          <w:rFonts w:ascii="Arial"/>
          <w:sz w:val="8"/>
        </w:rPr>
      </w:r>
    </w:p>
    <w:p>
      <w:pPr>
        <w:tabs>
          <w:tab w:pos="4500" w:val="left" w:leader="none"/>
        </w:tabs>
        <w:spacing w:line="74" w:lineRule="exact" w:before="0"/>
        <w:ind w:left="1804" w:right="0" w:firstLine="0"/>
        <w:jc w:val="left"/>
        <w:rPr>
          <w:rFonts w:ascii="Arial" w:hAnsi="Arial" w:cs="Arial" w:eastAsia="Arial"/>
          <w:sz w:val="52"/>
          <w:szCs w:val="52"/>
        </w:rPr>
      </w:pPr>
      <w:r>
        <w:rPr>
          <w:rFonts w:ascii="Times New Roman"/>
          <w:color w:val="999999"/>
          <w:w w:val="130"/>
          <w:sz w:val="6"/>
        </w:rPr>
        <w:t>AW </w:t>
      </w:r>
      <w:r>
        <w:rPr>
          <w:rFonts w:ascii="Times New Roman"/>
          <w:color w:val="999999"/>
          <w:spacing w:val="6"/>
          <w:w w:val="130"/>
          <w:sz w:val="6"/>
        </w:rPr>
        <w:t> </w:t>
      </w:r>
      <w:r>
        <w:rPr>
          <w:rFonts w:ascii="Times New Roman"/>
          <w:color w:val="999999"/>
          <w:w w:val="130"/>
          <w:sz w:val="6"/>
        </w:rPr>
        <w:t>HED!T1-</w:t>
        <w:tab/>
      </w:r>
      <w:r>
        <w:rPr>
          <w:rFonts w:ascii="Arial"/>
          <w:color w:val="999999"/>
          <w:spacing w:val="-71"/>
          <w:w w:val="95"/>
          <w:position w:val="-31"/>
          <w:sz w:val="52"/>
        </w:rPr>
        <w:t>.</w:t>
      </w:r>
      <w:r>
        <w:rPr>
          <w:rFonts w:ascii="Arial"/>
          <w:color w:val="999999"/>
          <w:w w:val="95"/>
          <w:position w:val="-31"/>
          <w:sz w:val="52"/>
        </w:rPr>
        <w:t>.</w:t>
      </w:r>
      <w:r>
        <w:rPr>
          <w:rFonts w:ascii="Arial"/>
          <w:sz w:val="52"/>
        </w:rPr>
      </w:r>
    </w:p>
    <w:p>
      <w:pPr>
        <w:spacing w:line="69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295"/>
        </w:rPr>
        <w:br w:type="column"/>
      </w:r>
      <w:r>
        <w:rPr>
          <w:rFonts w:ascii="Times New Roman"/>
          <w:color w:val="999999"/>
          <w:w w:val="29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119" w:lineRule="exact" w:before="0"/>
        <w:ind w:left="10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shape style="position:absolute;margin-left:654.616943pt;margin-top:-6.131673pt;width:2.65pt;height:10pt;mso-position-horizontal-relative:page;mso-position-vertical-relative:paragraph;z-index:-598456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75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99999"/>
          <w:sz w:val="17"/>
        </w:rPr>
        <w:t>.#</w:t>
      </w:r>
      <w:r>
        <w:rPr>
          <w:rFonts w:ascii="Times New Roman"/>
          <w:i/>
          <w:color w:val="999999"/>
          <w:spacing w:val="22"/>
          <w:sz w:val="17"/>
        </w:rPr>
        <w:t> </w:t>
      </w:r>
      <w:r>
        <w:rPr>
          <w:rFonts w:ascii="Times New Roman"/>
          <w:color w:val="999999"/>
          <w:w w:val="155"/>
          <w:sz w:val="17"/>
        </w:rPr>
        <w:t>(</w:t>
      </w:r>
      <w:r>
        <w:rPr>
          <w:rFonts w:ascii="Times New Roman"/>
          <w:color w:val="999999"/>
          <w:spacing w:val="-37"/>
          <w:w w:val="155"/>
          <w:sz w:val="17"/>
        </w:rPr>
        <w:t> </w:t>
      </w:r>
      <w:r>
        <w:rPr>
          <w:rFonts w:ascii="Times New Roman"/>
          <w:color w:val="999999"/>
          <w:w w:val="115"/>
          <w:sz w:val="17"/>
        </w:rPr>
        <w:t>/ </w:t>
      </w:r>
      <w:r>
        <w:rPr>
          <w:rFonts w:ascii="Times New Roman"/>
          <w:color w:val="999999"/>
          <w:spacing w:val="43"/>
          <w:w w:val="115"/>
          <w:sz w:val="17"/>
        </w:rPr>
        <w:t> </w:t>
      </w:r>
      <w:r>
        <w:rPr>
          <w:rFonts w:ascii="Times New Roman"/>
          <w:color w:val="999999"/>
          <w:spacing w:val="-2"/>
          <w:sz w:val="9"/>
        </w:rPr>
        <w:t>G1</w:t>
      </w:r>
      <w:r>
        <w:rPr>
          <w:rFonts w:ascii="Times New Roman"/>
          <w:color w:val="999999"/>
          <w:spacing w:val="-1"/>
          <w:sz w:val="9"/>
        </w:rPr>
        <w:t>..</w:t>
      </w:r>
      <w:r>
        <w:rPr>
          <w:rFonts w:ascii="Times New Roman"/>
          <w:sz w:val="9"/>
        </w:rPr>
      </w:r>
    </w:p>
    <w:p>
      <w:pPr>
        <w:spacing w:line="551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245"/>
        </w:rPr>
        <w:br w:type="column"/>
      </w:r>
      <w:r>
        <w:rPr>
          <w:rFonts w:ascii="Arial"/>
          <w:color w:val="999999"/>
          <w:w w:val="24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1140" w:val="left" w:leader="none"/>
        </w:tabs>
        <w:spacing w:line="150" w:lineRule="exact" w:before="45"/>
        <w:ind w:left="0" w:right="54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color w:val="999999"/>
          <w:w w:val="195"/>
          <w:position w:val="1"/>
          <w:sz w:val="14"/>
          <w:szCs w:val="14"/>
        </w:rPr>
        <w:t>,</w:t>
        <w:tab/>
      </w:r>
      <w:r>
        <w:rPr>
          <w:rFonts w:ascii="Arial" w:hAnsi="Arial" w:cs="Arial" w:eastAsia="Arial"/>
          <w:color w:val="999999"/>
          <w:w w:val="145"/>
          <w:sz w:val="8"/>
          <w:szCs w:val="8"/>
        </w:rPr>
        <w:t>• </w:t>
      </w:r>
      <w:r>
        <w:rPr>
          <w:rFonts w:ascii="Arial" w:hAnsi="Arial" w:cs="Arial" w:eastAsia="Arial"/>
          <w:color w:val="999999"/>
          <w:spacing w:val="20"/>
          <w:w w:val="14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170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513" w:lineRule="atLeast" w:before="0"/>
        <w:ind w:left="0" w:right="145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40"/>
        </w:rPr>
        <w:br w:type="column"/>
      </w:r>
      <w:r>
        <w:rPr>
          <w:rFonts w:ascii="Times New Roman"/>
          <w:color w:val="999999"/>
          <w:w w:val="40"/>
          <w:sz w:val="21"/>
        </w:rPr>
        <w:t>""</w:t>
      </w:r>
      <w:r>
        <w:rPr>
          <w:rFonts w:ascii="Times New Roman"/>
          <w:color w:val="999999"/>
          <w:spacing w:val="-12"/>
          <w:w w:val="40"/>
          <w:sz w:val="21"/>
        </w:rPr>
        <w:t> </w:t>
      </w:r>
      <w:r>
        <w:rPr>
          <w:rFonts w:ascii="Times New Roman"/>
          <w:color w:val="999999"/>
          <w:spacing w:val="-3"/>
          <w:w w:val="40"/>
          <w:sz w:val="21"/>
        </w:rPr>
        <w:t>,</w:t>
      </w:r>
      <w:r>
        <w:rPr>
          <w:rFonts w:ascii="Times New Roman"/>
          <w:color w:val="999999"/>
          <w:spacing w:val="-8"/>
          <w:w w:val="40"/>
          <w:sz w:val="21"/>
        </w:rPr>
        <w:t>-....</w:t>
      </w:r>
      <w:r>
        <w:rPr>
          <w:rFonts w:ascii="Times New Roman"/>
          <w:color w:val="999999"/>
          <w:w w:val="40"/>
          <w:sz w:val="21"/>
        </w:rPr>
        <w:t> </w:t>
      </w:r>
      <w:r>
        <w:rPr>
          <w:rFonts w:ascii="Times New Roman"/>
          <w:i/>
          <w:color w:val="999999"/>
          <w:w w:val="40"/>
          <w:sz w:val="21"/>
        </w:rPr>
        <w:t>.....</w:t>
      </w:r>
      <w:r>
        <w:rPr>
          <w:rFonts w:ascii="Times New Roman"/>
          <w:i/>
          <w:color w:val="999999"/>
          <w:spacing w:val="27"/>
          <w:w w:val="40"/>
          <w:sz w:val="21"/>
        </w:rPr>
        <w:t> </w:t>
      </w:r>
      <w:r>
        <w:rPr>
          <w:rFonts w:ascii="Times New Roman"/>
          <w:i/>
          <w:color w:val="999999"/>
          <w:w w:val="40"/>
          <w:sz w:val="21"/>
        </w:rPr>
        <w:t>.</w:t>
      </w:r>
      <w:r>
        <w:rPr>
          <w:rFonts w:ascii="Times New Roman"/>
          <w:sz w:val="21"/>
        </w:rPr>
      </w:r>
    </w:p>
    <w:p>
      <w:pPr>
        <w:tabs>
          <w:tab w:pos="663" w:val="left" w:leader="none"/>
        </w:tabs>
        <w:spacing w:line="123" w:lineRule="exact" w:before="0"/>
        <w:ind w:left="102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Arial" w:hAnsi="Arial"/>
          <w:color w:val="999999"/>
          <w:spacing w:val="-96"/>
          <w:position w:val="4"/>
          <w:sz w:val="44"/>
        </w:rPr>
        <w:t>·</w:t>
      </w:r>
      <w:r>
        <w:rPr>
          <w:rFonts w:ascii="Arial" w:hAnsi="Arial"/>
          <w:color w:val="999999"/>
          <w:position w:val="4"/>
          <w:sz w:val="44"/>
        </w:rPr>
        <w:t>-</w:t>
        <w:tab/>
      </w:r>
      <w:r>
        <w:rPr>
          <w:rFonts w:ascii="Times New Roman" w:hAnsi="Times New Roman"/>
          <w:color w:val="999999"/>
          <w:w w:val="80"/>
          <w:sz w:val="37"/>
        </w:rPr>
        <w:t>,,.</w:t>
      </w:r>
      <w:r>
        <w:rPr>
          <w:rFonts w:ascii="Times New Roman" w:hAnsi="Times New Roman"/>
          <w:sz w:val="37"/>
        </w:rPr>
      </w:r>
    </w:p>
    <w:p>
      <w:pPr>
        <w:spacing w:line="65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05"/>
        </w:rPr>
        <w:br w:type="column"/>
      </w:r>
      <w:r>
        <w:rPr>
          <w:rFonts w:ascii="Times New Roman"/>
          <w:color w:val="999999"/>
          <w:w w:val="105"/>
          <w:sz w:val="6"/>
        </w:rPr>
        <w:t>"""-</w:t>
      </w:r>
      <w:r>
        <w:rPr>
          <w:rFonts w:ascii="Times New Roman"/>
          <w:color w:val="999999"/>
          <w:spacing w:val="-10"/>
          <w:w w:val="105"/>
          <w:sz w:val="6"/>
        </w:rPr>
        <w:t> </w:t>
      </w:r>
      <w:r>
        <w:rPr>
          <w:rFonts w:ascii="Times New Roman"/>
          <w:color w:val="999999"/>
          <w:spacing w:val="-1"/>
          <w:w w:val="105"/>
          <w:sz w:val="6"/>
        </w:rPr>
        <w:t>'IRl!!</w:t>
      </w:r>
      <w:r>
        <w:rPr>
          <w:rFonts w:ascii="Times New Roman"/>
          <w:color w:val="999999"/>
          <w:spacing w:val="-10"/>
          <w:w w:val="105"/>
          <w:sz w:val="6"/>
        </w:rPr>
        <w:t> </w:t>
      </w:r>
      <w:r>
        <w:rPr>
          <w:rFonts w:ascii="Times New Roman"/>
          <w:color w:val="999999"/>
          <w:w w:val="105"/>
          <w:sz w:val="6"/>
        </w:rPr>
        <w:t>H!!IGHT11mH</w:t>
      </w:r>
      <w:r>
        <w:rPr>
          <w:rFonts w:ascii="Times New Roman"/>
          <w:sz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41"/>
        <w:ind w:left="10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90"/>
          <w:sz w:val="8"/>
        </w:rPr>
        <w:t>I</w:t>
      </w:r>
      <w:r>
        <w:rPr>
          <w:rFonts w:ascii="Arial"/>
          <w:sz w:val="8"/>
        </w:rPr>
      </w:r>
    </w:p>
    <w:p>
      <w:pPr>
        <w:spacing w:line="3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99999"/>
          <w:w w:val="105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298" w:lineRule="atLeast" w:before="0"/>
        <w:ind w:left="94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DC</w:t>
      </w:r>
      <w:r>
        <w:rPr>
          <w:rFonts w:ascii="Arial"/>
          <w:sz w:val="13"/>
        </w:rPr>
      </w:r>
    </w:p>
    <w:p>
      <w:pPr>
        <w:spacing w:line="122" w:lineRule="exact" w:before="34"/>
        <w:ind w:left="102" w:right="3843" w:firstLine="318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shape style="position:absolute;margin-left:1075.624146pt;margin-top:8.546972pt;width:21.45pt;height:10.65pt;mso-position-horizontal-relative:page;mso-position-vertical-relative:paragraph;z-index:-600904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145"/>
                      <w:sz w:val="21"/>
                    </w:rPr>
                    <w:t>f</w:t>
                  </w:r>
                  <w:r>
                    <w:rPr>
                      <w:rFonts w:ascii="Times New Roman"/>
                      <w:color w:val="999999"/>
                      <w:spacing w:val="25"/>
                      <w:w w:val="145"/>
                      <w:sz w:val="21"/>
                    </w:rPr>
                    <w:t>-</w:t>
                  </w:r>
                  <w:r>
                    <w:rPr>
                      <w:rFonts w:ascii="Times New Roman"/>
                      <w:color w:val="999999"/>
                      <w:w w:val="145"/>
                      <w:sz w:val="21"/>
                    </w:rPr>
                    <w:t>-</w:t>
                  </w:r>
                  <w:r>
                    <w:rPr>
                      <w:rFonts w:ascii="Times New Roman"/>
                      <w:color w:val="999999"/>
                      <w:spacing w:val="-55"/>
                      <w:w w:val="145"/>
                      <w:sz w:val="21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145"/>
                      <w:sz w:val="21"/>
                    </w:rPr>
                    <w:t>,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08.669189pt;margin-top:8.909439pt;width:11pt;height:14.65pt;mso-position-horizontal-relative:page;mso-position-vertical-relative:paragraph;z-index:7624" type="#_x0000_t202" filled="false" stroked="false">
            <v:textbox inset="0,0,0,0">
              <w:txbxContent>
                <w:p>
                  <w:pPr>
                    <w:spacing w:line="292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9"/>
                      <w:szCs w:val="29"/>
                    </w:rPr>
                  </w:pPr>
                  <w:r>
                    <w:rPr>
                      <w:rFonts w:ascii="Courier New"/>
                      <w:color w:val="0101FB"/>
                      <w:w w:val="125"/>
                      <w:sz w:val="29"/>
                    </w:rPr>
                    <w:t>D</w:t>
                  </w:r>
                  <w:r>
                    <w:rPr>
                      <w:rFonts w:ascii="Courier New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95.283691pt;margin-top:13.545345pt;width:5.6pt;height:8.3pt;mso-position-horizontal-relative:page;mso-position-vertical-relative:paragraph;z-index:7672" type="#_x0000_t202" filled="false" stroked="false">
            <v:textbox inset="0,0,0,0">
              <w:txbxContent>
                <w:p>
                  <w:pPr>
                    <w:spacing w:line="166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16"/>
                      <w:szCs w:val="16"/>
                    </w:rPr>
                  </w:pPr>
                  <w:r>
                    <w:rPr>
                      <w:rFonts w:ascii="Courier New"/>
                      <w:w w:val="115"/>
                      <w:sz w:val="16"/>
                    </w:rPr>
                    <w:t>G</w:t>
                  </w:r>
                  <w:r>
                    <w:rPr>
                      <w:rFonts w:ascii="Courier New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11"/>
        </w:rPr>
        <w:t>u</w:t>
      </w:r>
      <w:r>
        <w:rPr>
          <w:rFonts w:ascii="Arial"/>
          <w:w w:val="108"/>
          <w:sz w:val="11"/>
        </w:rPr>
        <w:t> </w:t>
      </w:r>
      <w:r>
        <w:rPr>
          <w:rFonts w:ascii="Arial"/>
          <w:w w:val="90"/>
          <w:sz w:val="11"/>
        </w:rPr>
        <w:t>From </w:t>
      </w:r>
      <w:r>
        <w:rPr>
          <w:rFonts w:ascii="Times New Roman"/>
          <w:w w:val="90"/>
          <w:sz w:val="11"/>
        </w:rPr>
        <w:t>exl1</w:t>
      </w:r>
      <w:r>
        <w:rPr>
          <w:rFonts w:ascii="Times New Roman"/>
          <w:sz w:val="11"/>
        </w:rPr>
      </w:r>
    </w:p>
    <w:p>
      <w:pPr>
        <w:spacing w:after="0" w:line="122" w:lineRule="exact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12" w:equalWidth="0">
            <w:col w:w="349" w:space="84"/>
            <w:col w:w="1185" w:space="1077"/>
            <w:col w:w="1066" w:space="100"/>
            <w:col w:w="771" w:space="115"/>
            <w:col w:w="287" w:space="64"/>
            <w:col w:w="726" w:space="211"/>
            <w:col w:w="4716" w:space="1136"/>
            <w:col w:w="1069" w:space="4514"/>
            <w:col w:w="1465" w:space="339"/>
            <w:col w:w="1821" w:space="1596"/>
            <w:col w:w="2435" w:space="1574"/>
            <w:col w:w="4380"/>
          </w:cols>
        </w:sectPr>
      </w:pPr>
    </w:p>
    <w:p>
      <w:pPr>
        <w:tabs>
          <w:tab w:pos="2855" w:val="left" w:leader="none"/>
        </w:tabs>
        <w:spacing w:line="533" w:lineRule="atLeast" w:before="0"/>
        <w:ind w:left="14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84.456062pt;margin-top:3.332539pt;width:131.75pt;height:17.75pt;mso-position-horizontal-relative:page;mso-position-vertical-relative:paragraph;z-index:-600928" type="#_x0000_t202" filled="false" stroked="false">
            <v:textbox inset="0,0,0,0">
              <w:txbxContent>
                <w:p>
                  <w:pPr>
                    <w:tabs>
                      <w:tab w:pos="1529" w:val="left" w:leader="none"/>
                    </w:tabs>
                    <w:spacing w:line="35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5"/>
                      <w:szCs w:val="35"/>
                    </w:rPr>
                  </w:pPr>
                  <w:r>
                    <w:rPr>
                      <w:rFonts w:ascii="Times New Roman" w:hAnsi="Times New Roman"/>
                      <w:color w:val="999999"/>
                      <w:spacing w:val="-10"/>
                      <w:sz w:val="35"/>
                    </w:rPr>
                    <w:t>o</w:t>
                  </w:r>
                  <w:r>
                    <w:rPr>
                      <w:rFonts w:ascii="Times New Roman" w:hAnsi="Times New Roman"/>
                      <w:color w:val="999999"/>
                      <w:sz w:val="35"/>
                    </w:rPr>
                    <w:t>-</w:t>
                    <w:tab/>
                  </w:r>
                  <w:r>
                    <w:rPr>
                      <w:rFonts w:ascii="Times New Roman" w:hAnsi="Times New Roman"/>
                      <w:color w:val="B6B6B6"/>
                      <w:spacing w:val="-35"/>
                      <w:w w:val="50"/>
                      <w:sz w:val="35"/>
                    </w:rPr>
                    <w:t>·</w:t>
                  </w:r>
                  <w:r>
                    <w:rPr>
                      <w:rFonts w:ascii="Times New Roman" w:hAnsi="Times New Roman"/>
                      <w:color w:val="999999"/>
                      <w:spacing w:val="-15"/>
                      <w:w w:val="50"/>
                      <w:position w:val="11"/>
                      <w:sz w:val="21"/>
                    </w:rPr>
                    <w:t>"</w:t>
                  </w:r>
                  <w:r>
                    <w:rPr>
                      <w:rFonts w:ascii="Times New Roman" w:hAnsi="Times New Roman"/>
                      <w:color w:val="B6B6B6"/>
                      <w:spacing w:val="-29"/>
                      <w:w w:val="50"/>
                      <w:sz w:val="35"/>
                    </w:rPr>
                    <w:t>·</w:t>
                  </w:r>
                  <w:r>
                    <w:rPr>
                      <w:rFonts w:ascii="Times New Roman" w:hAnsi="Times New Roman"/>
                      <w:color w:val="999999"/>
                      <w:spacing w:val="-58"/>
                      <w:w w:val="50"/>
                      <w:position w:val="11"/>
                      <w:sz w:val="21"/>
                    </w:rPr>
                    <w:t>V</w:t>
                  </w:r>
                  <w:r>
                    <w:rPr>
                      <w:rFonts w:ascii="Times New Roman" w:hAnsi="Times New Roman"/>
                      <w:color w:val="999999"/>
                      <w:spacing w:val="-9"/>
                      <w:w w:val="50"/>
                      <w:sz w:val="35"/>
                    </w:rPr>
                    <w:t>-</w:t>
                  </w:r>
                  <w:r>
                    <w:rPr>
                      <w:rFonts w:ascii="Times New Roman" w:hAnsi="Times New Roman"/>
                      <w:color w:val="999999"/>
                      <w:w w:val="50"/>
                      <w:sz w:val="35"/>
                    </w:rPr>
                    <w:t>·.</w:t>
                  </w:r>
                  <w:r>
                    <w:rPr>
                      <w:rFonts w:ascii="Times New Roman" w:hAnsi="Times New Roman"/>
                      <w:color w:val="999999"/>
                      <w:spacing w:val="-9"/>
                      <w:w w:val="50"/>
                      <w:sz w:val="35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w w:val="50"/>
                      <w:position w:val="11"/>
                      <w:sz w:val="21"/>
                    </w:rPr>
                    <w:t>-"</w:t>
                  </w:r>
                  <w:r>
                    <w:rPr>
                      <w:rFonts w:ascii="Times New Roman" w:hAnsi="Times New Roman"/>
                      <w:color w:val="999999"/>
                      <w:spacing w:val="9"/>
                      <w:w w:val="50"/>
                      <w:position w:val="11"/>
                      <w:sz w:val="21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w w:val="50"/>
                      <w:sz w:val="35"/>
                    </w:rPr>
                    <w:t>"</w:t>
                  </w:r>
                  <w:r>
                    <w:rPr>
                      <w:rFonts w:ascii="Times New Roman" w:hAnsi="Times New Roman"/>
                      <w:color w:val="999999"/>
                      <w:spacing w:val="4"/>
                      <w:w w:val="50"/>
                      <w:sz w:val="35"/>
                    </w:rPr>
                    <w:t>'</w:t>
                  </w:r>
                  <w:r>
                    <w:rPr>
                      <w:rFonts w:ascii="Times New Roman" w:hAnsi="Times New Roman"/>
                      <w:color w:val="999999"/>
                      <w:w w:val="50"/>
                      <w:position w:val="11"/>
                      <w:sz w:val="21"/>
                    </w:rPr>
                    <w:t>...._</w:t>
                  </w:r>
                  <w:r>
                    <w:rPr>
                      <w:rFonts w:ascii="Times New Roman" w:hAnsi="Times New Roman"/>
                      <w:color w:val="999999"/>
                      <w:spacing w:val="-4"/>
                      <w:w w:val="50"/>
                      <w:position w:val="11"/>
                      <w:sz w:val="21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w w:val="50"/>
                      <w:sz w:val="35"/>
                    </w:rPr>
                    <w:t>,</w:t>
                  </w:r>
                  <w:r>
                    <w:rPr>
                      <w:rFonts w:ascii="Times New Roman" w:hAnsi="Times New Roman"/>
                      <w:color w:val="999999"/>
                      <w:spacing w:val="59"/>
                      <w:w w:val="50"/>
                      <w:sz w:val="35"/>
                    </w:rPr>
                    <w:t>_</w:t>
                  </w:r>
                  <w:r>
                    <w:rPr>
                      <w:rFonts w:ascii="Times New Roman" w:hAnsi="Times New Roman"/>
                      <w:color w:val="999999"/>
                      <w:spacing w:val="-26"/>
                      <w:w w:val="50"/>
                      <w:position w:val="11"/>
                      <w:sz w:val="21"/>
                    </w:rPr>
                    <w:t>'</w:t>
                  </w:r>
                  <w:r>
                    <w:rPr>
                      <w:rFonts w:ascii="Times New Roman" w:hAnsi="Times New Roman"/>
                      <w:color w:val="999999"/>
                      <w:spacing w:val="-20"/>
                      <w:w w:val="50"/>
                      <w:sz w:val="35"/>
                    </w:rPr>
                    <w:t>\</w:t>
                  </w:r>
                  <w:r>
                    <w:rPr>
                      <w:rFonts w:ascii="Times New Roman" w:hAnsi="Times New Roman"/>
                      <w:color w:val="999999"/>
                      <w:spacing w:val="-40"/>
                      <w:w w:val="50"/>
                      <w:position w:val="11"/>
                      <w:sz w:val="21"/>
                    </w:rPr>
                    <w:t>\</w:t>
                  </w:r>
                  <w:r>
                    <w:rPr>
                      <w:rFonts w:ascii="Times New Roman" w:hAnsi="Times New Roman"/>
                      <w:color w:val="999999"/>
                      <w:w w:val="50"/>
                      <w:sz w:val="35"/>
                    </w:rPr>
                    <w:t>,'-,</w:t>
                  </w:r>
                  <w:r>
                    <w:rPr>
                      <w:rFonts w:ascii="Times New Roman" w:hAnsi="Times New Roman"/>
                      <w:sz w:val="3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35"/>
          <w:sz w:val="6"/>
        </w:rPr>
        <w:t>-"</w:t>
      </w:r>
      <w:r>
        <w:rPr>
          <w:rFonts w:ascii="Times New Roman"/>
          <w:color w:val="999999"/>
          <w:spacing w:val="3"/>
          <w:w w:val="135"/>
          <w:sz w:val="6"/>
        </w:rPr>
        <w:t> </w:t>
      </w:r>
      <w:r>
        <w:rPr>
          <w:rFonts w:ascii="Times New Roman"/>
          <w:color w:val="999999"/>
          <w:w w:val="135"/>
          <w:sz w:val="6"/>
        </w:rPr>
        <w:t>l&gt;'        </w:t>
      </w:r>
      <w:r>
        <w:rPr>
          <w:rFonts w:ascii="Times New Roman"/>
          <w:color w:val="999999"/>
          <w:spacing w:val="16"/>
          <w:w w:val="135"/>
          <w:sz w:val="6"/>
        </w:rPr>
        <w:t> </w:t>
      </w:r>
      <w:r>
        <w:rPr>
          <w:rFonts w:ascii="Times New Roman"/>
          <w:color w:val="999999"/>
          <w:w w:val="185"/>
          <w:sz w:val="6"/>
        </w:rPr>
        <w:t>l     </w:t>
      </w:r>
      <w:r>
        <w:rPr>
          <w:rFonts w:ascii="Times New Roman"/>
          <w:color w:val="999999"/>
          <w:spacing w:val="25"/>
          <w:w w:val="185"/>
          <w:sz w:val="6"/>
        </w:rPr>
        <w:t> </w:t>
      </w:r>
      <w:r>
        <w:rPr>
          <w:rFonts w:ascii="Times New Roman"/>
          <w:color w:val="999999"/>
          <w:w w:val="185"/>
          <w:sz w:val="6"/>
        </w:rPr>
        <w:t>:n1</w:t>
      </w:r>
      <w:r>
        <w:rPr>
          <w:rFonts w:ascii="Times New Roman"/>
          <w:color w:val="999999"/>
          <w:spacing w:val="2"/>
          <w:w w:val="185"/>
          <w:sz w:val="6"/>
        </w:rPr>
        <w:t> </w:t>
      </w:r>
      <w:r>
        <w:rPr>
          <w:rFonts w:ascii="Times New Roman"/>
          <w:color w:val="999999"/>
          <w:w w:val="135"/>
          <w:sz w:val="6"/>
        </w:rPr>
        <w:t>)</w:t>
        <w:tab/>
      </w:r>
      <w:r>
        <w:rPr>
          <w:rFonts w:ascii="Times New Roman"/>
          <w:color w:val="B6B6B6"/>
          <w:w w:val="135"/>
          <w:sz w:val="8"/>
        </w:rPr>
        <w:t>"   </w:t>
      </w:r>
      <w:r>
        <w:rPr>
          <w:rFonts w:ascii="Times New Roman"/>
          <w:color w:val="999999"/>
          <w:w w:val="135"/>
          <w:sz w:val="8"/>
        </w:rPr>
        <w:t>.,,.r</w:t>
      </w:r>
      <w:r>
        <w:rPr>
          <w:rFonts w:ascii="Times New Roman"/>
          <w:color w:val="999999"/>
          <w:spacing w:val="-4"/>
          <w:w w:val="135"/>
          <w:sz w:val="8"/>
        </w:rPr>
        <w:t>:</w:t>
      </w:r>
      <w:r>
        <w:rPr>
          <w:rFonts w:ascii="Times New Roman"/>
          <w:i/>
          <w:color w:val="999999"/>
          <w:spacing w:val="-39"/>
          <w:w w:val="135"/>
          <w:position w:val="3"/>
          <w:sz w:val="12"/>
        </w:rPr>
        <w:t>'</w:t>
      </w:r>
      <w:r>
        <w:rPr>
          <w:rFonts w:ascii="Times New Roman"/>
          <w:color w:val="999999"/>
          <w:w w:val="135"/>
          <w:sz w:val="8"/>
        </w:rPr>
        <w:t>'</w:t>
      </w:r>
      <w:r>
        <w:rPr>
          <w:rFonts w:ascii="Times New Roman"/>
          <w:color w:val="999999"/>
          <w:spacing w:val="-23"/>
          <w:w w:val="135"/>
          <w:sz w:val="8"/>
        </w:rPr>
        <w:t>i</w:t>
      </w:r>
      <w:r>
        <w:rPr>
          <w:rFonts w:ascii="Times New Roman"/>
          <w:i/>
          <w:color w:val="999999"/>
          <w:w w:val="135"/>
          <w:position w:val="3"/>
          <w:sz w:val="12"/>
        </w:rPr>
        <w:t>lf</w:t>
      </w:r>
      <w:r>
        <w:rPr>
          <w:rFonts w:ascii="Times New Roman"/>
          <w:i/>
          <w:color w:val="999999"/>
          <w:spacing w:val="-17"/>
          <w:w w:val="135"/>
          <w:position w:val="3"/>
          <w:sz w:val="12"/>
        </w:rPr>
        <w:t> </w:t>
      </w:r>
      <w:r>
        <w:rPr>
          <w:rFonts w:ascii="Times New Roman"/>
          <w:i/>
          <w:color w:val="999999"/>
          <w:w w:val="65"/>
          <w:position w:val="3"/>
          <w:sz w:val="12"/>
        </w:rPr>
        <w:t>. </w:t>
      </w:r>
      <w:r>
        <w:rPr>
          <w:rFonts w:ascii="Times New Roman"/>
          <w:i/>
          <w:color w:val="999999"/>
          <w:spacing w:val="8"/>
          <w:w w:val="65"/>
          <w:position w:val="3"/>
          <w:sz w:val="12"/>
        </w:rPr>
        <w:t> </w:t>
      </w:r>
      <w:r>
        <w:rPr>
          <w:rFonts w:ascii="Times New Roman"/>
          <w:color w:val="B6B6B6"/>
          <w:w w:val="290"/>
          <w:sz w:val="8"/>
        </w:rPr>
        <w:t>'</w:t>
      </w:r>
      <w:r>
        <w:rPr>
          <w:rFonts w:ascii="Times New Roman"/>
          <w:color w:val="B6B6B6"/>
          <w:spacing w:val="-39"/>
          <w:w w:val="290"/>
          <w:sz w:val="8"/>
        </w:rPr>
        <w:t> </w:t>
      </w:r>
      <w:r>
        <w:rPr>
          <w:rFonts w:ascii="Times New Roman"/>
          <w:color w:val="999999"/>
          <w:w w:val="65"/>
          <w:position w:val="3"/>
          <w:sz w:val="12"/>
        </w:rPr>
        <w:t>-....</w:t>
      </w:r>
      <w:r>
        <w:rPr>
          <w:rFonts w:ascii="Times New Roman"/>
          <w:color w:val="999999"/>
          <w:spacing w:val="8"/>
          <w:w w:val="65"/>
          <w:position w:val="3"/>
          <w:sz w:val="12"/>
        </w:rPr>
        <w:t> </w:t>
      </w:r>
      <w:r>
        <w:rPr>
          <w:rFonts w:ascii="Times New Roman"/>
          <w:color w:val="999999"/>
          <w:w w:val="135"/>
          <w:sz w:val="8"/>
        </w:rPr>
        <w:t>'-</w:t>
      </w:r>
      <w:r>
        <w:rPr>
          <w:rFonts w:ascii="Times New Roman"/>
          <w:color w:val="999999"/>
          <w:spacing w:val="-13"/>
          <w:w w:val="135"/>
          <w:sz w:val="8"/>
        </w:rPr>
        <w:t> </w:t>
      </w:r>
      <w:r>
        <w:rPr>
          <w:rFonts w:ascii="Times New Roman"/>
          <w:color w:val="999999"/>
          <w:spacing w:val="1"/>
          <w:w w:val="185"/>
          <w:position w:val="3"/>
          <w:sz w:val="12"/>
        </w:rPr>
        <w:t>'</w:t>
      </w:r>
      <w:r>
        <w:rPr>
          <w:rFonts w:ascii="Times New Roman"/>
          <w:color w:val="999999"/>
          <w:w w:val="185"/>
          <w:sz w:val="8"/>
        </w:rPr>
        <w:t>\.</w:t>
      </w:r>
      <w:r>
        <w:rPr>
          <w:rFonts w:ascii="Times New Roman"/>
          <w:color w:val="999999"/>
          <w:spacing w:val="-7"/>
          <w:w w:val="185"/>
          <w:sz w:val="8"/>
        </w:rPr>
        <w:t> </w:t>
      </w:r>
      <w:r>
        <w:rPr>
          <w:rFonts w:ascii="Times New Roman"/>
          <w:color w:val="999999"/>
          <w:w w:val="135"/>
          <w:position w:val="3"/>
          <w:sz w:val="12"/>
        </w:rPr>
        <w:t>\</w:t>
      </w:r>
      <w:r>
        <w:rPr>
          <w:rFonts w:ascii="Times New Roman"/>
          <w:sz w:val="12"/>
        </w:rPr>
      </w:r>
    </w:p>
    <w:p>
      <w:pPr>
        <w:tabs>
          <w:tab w:pos="433" w:val="left" w:leader="none"/>
        </w:tabs>
        <w:spacing w:line="43" w:lineRule="atLeas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i/>
          <w:color w:val="999999"/>
          <w:w w:val="70"/>
          <w:sz w:val="12"/>
        </w:rPr>
        <w:t>,gf,</w:t>
        <w:tab/>
      </w:r>
      <w:r>
        <w:rPr>
          <w:rFonts w:ascii="Arial"/>
          <w:i/>
          <w:color w:val="999999"/>
          <w:w w:val="210"/>
          <w:position w:val="-6"/>
          <w:sz w:val="15"/>
        </w:rPr>
        <w:t>(</w:t>
      </w:r>
      <w:r>
        <w:rPr>
          <w:rFonts w:ascii="Arial"/>
          <w:i/>
          <w:color w:val="999999"/>
          <w:spacing w:val="-31"/>
          <w:w w:val="210"/>
          <w:position w:val="-6"/>
          <w:sz w:val="15"/>
        </w:rPr>
        <w:t> </w:t>
      </w:r>
      <w:r>
        <w:rPr>
          <w:rFonts w:ascii="Arial"/>
          <w:i/>
          <w:color w:val="999999"/>
          <w:w w:val="255"/>
          <w:position w:val="-6"/>
          <w:sz w:val="15"/>
        </w:rPr>
        <w:t>.</w:t>
      </w:r>
      <w:r>
        <w:rPr>
          <w:rFonts w:ascii="Arial"/>
          <w:sz w:val="15"/>
        </w:rPr>
      </w:r>
    </w:p>
    <w:p>
      <w:pPr>
        <w:spacing w:line="559" w:lineRule="atLeast" w:before="0"/>
        <w:ind w:left="14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5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55"/>
          <w:position w:val="1"/>
          <w:sz w:val="6"/>
          <w:szCs w:val="6"/>
        </w:rPr>
        <w:t>•a1.1      </w:t>
      </w:r>
      <w:r>
        <w:rPr>
          <w:rFonts w:ascii="Times New Roman" w:hAnsi="Times New Roman" w:cs="Times New Roman" w:eastAsia="Times New Roman"/>
          <w:color w:val="999999"/>
          <w:spacing w:val="12"/>
          <w:w w:val="155"/>
          <w:position w:val="1"/>
          <w:sz w:val="6"/>
          <w:szCs w:val="6"/>
        </w:rPr>
        <w:t> </w:t>
      </w:r>
      <w:r>
        <w:rPr>
          <w:rFonts w:ascii="Arial" w:hAnsi="Arial" w:cs="Arial" w:eastAsia="Arial"/>
          <w:i/>
          <w:color w:val="999999"/>
          <w:w w:val="155"/>
          <w:sz w:val="8"/>
          <w:szCs w:val="8"/>
        </w:rPr>
        <w:t>I  </w:t>
      </w:r>
      <w:r>
        <w:rPr>
          <w:rFonts w:ascii="Arial" w:hAnsi="Arial" w:cs="Arial" w:eastAsia="Arial"/>
          <w:i/>
          <w:color w:val="999999"/>
          <w:spacing w:val="19"/>
          <w:w w:val="155"/>
          <w:sz w:val="8"/>
          <w:szCs w:val="8"/>
        </w:rPr>
        <w:t> </w:t>
      </w:r>
      <w:r>
        <w:rPr>
          <w:rFonts w:ascii="Arial" w:hAnsi="Arial" w:cs="Arial" w:eastAsia="Arial"/>
          <w:i/>
          <w:color w:val="999999"/>
          <w:w w:val="155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559" w:lineRule="atLeast" w:before="0"/>
        <w:ind w:left="147" w:right="0" w:firstLine="0"/>
        <w:jc w:val="left"/>
        <w:rPr>
          <w:rFonts w:ascii="Arial" w:hAnsi="Arial" w:cs="Arial" w:eastAsia="Arial"/>
          <w:sz w:val="5"/>
          <w:szCs w:val="5"/>
        </w:rPr>
      </w:pPr>
      <w:r>
        <w:rPr>
          <w:w w:val="120"/>
        </w:rPr>
        <w:br w:type="column"/>
      </w:r>
      <w:r>
        <w:rPr>
          <w:rFonts w:ascii="Arial"/>
          <w:color w:val="999999"/>
          <w:spacing w:val="-1"/>
          <w:w w:val="120"/>
          <w:sz w:val="5"/>
        </w:rPr>
        <w:t>I</w:t>
      </w:r>
      <w:r>
        <w:rPr>
          <w:rFonts w:ascii="Arial"/>
          <w:color w:val="999999"/>
          <w:spacing w:val="-3"/>
          <w:w w:val="120"/>
          <w:sz w:val="5"/>
        </w:rPr>
        <w:t>NCllllOLW.</w:t>
      </w:r>
      <w:r>
        <w:rPr>
          <w:rFonts w:ascii="Arial"/>
          <w:color w:val="999999"/>
          <w:spacing w:val="-4"/>
          <w:w w:val="120"/>
          <w:sz w:val="5"/>
        </w:rPr>
        <w:t> </w:t>
      </w:r>
      <w:r>
        <w:rPr>
          <w:rFonts w:ascii="Arial"/>
          <w:color w:val="999999"/>
          <w:w w:val="120"/>
          <w:sz w:val="5"/>
        </w:rPr>
        <w:t>TREEll</w:t>
      </w:r>
      <w:r>
        <w:rPr>
          <w:rFonts w:ascii="Arial"/>
          <w:sz w:val="5"/>
        </w:rPr>
      </w:r>
    </w:p>
    <w:p>
      <w:pPr>
        <w:spacing w:line="559" w:lineRule="atLeast" w:before="0"/>
        <w:ind w:left="14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spacing w:val="-43"/>
          <w:w w:val="110"/>
          <w:sz w:val="23"/>
        </w:rPr>
        <w:t>,</w:t>
      </w:r>
      <w:r>
        <w:rPr>
          <w:rFonts w:ascii="Times New Roman"/>
          <w:color w:val="999999"/>
          <w:w w:val="110"/>
          <w:sz w:val="23"/>
        </w:rPr>
        <w:t>.,</w:t>
      </w:r>
      <w:r>
        <w:rPr>
          <w:rFonts w:ascii="Times New Roman"/>
          <w:sz w:val="23"/>
        </w:rPr>
      </w:r>
    </w:p>
    <w:p>
      <w:pPr>
        <w:tabs>
          <w:tab w:pos="714" w:val="left" w:leader="none"/>
        </w:tabs>
        <w:spacing w:line="559" w:lineRule="atLeast" w:before="0"/>
        <w:ind w:left="147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br w:type="column"/>
      </w:r>
      <w:r>
        <w:rPr>
          <w:rFonts w:ascii="Arial" w:hAnsi="Arial"/>
          <w:color w:val="999999"/>
          <w:sz w:val="14"/>
        </w:rPr>
        <w:t>'¢'</w:t>
        <w:tab/>
      </w:r>
      <w:r>
        <w:rPr>
          <w:rFonts w:ascii="Times New Roman" w:hAnsi="Times New Roman"/>
          <w:i/>
          <w:color w:val="999999"/>
          <w:w w:val="40"/>
          <w:position w:val="-17"/>
          <w:sz w:val="38"/>
        </w:rPr>
        <w:t>:</w:t>
      </w:r>
      <w:r>
        <w:rPr>
          <w:rFonts w:ascii="Times New Roman" w:hAnsi="Times New Roman"/>
          <w:sz w:val="38"/>
        </w:rPr>
      </w:r>
    </w:p>
    <w:p>
      <w:pPr>
        <w:spacing w:line="559" w:lineRule="atLeast" w:before="0"/>
        <w:ind w:left="147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w w:val="95"/>
        </w:rPr>
        <w:br w:type="column"/>
      </w:r>
      <w:r>
        <w:rPr>
          <w:rFonts w:ascii="Times New Roman"/>
          <w:color w:val="999999"/>
          <w:w w:val="95"/>
          <w:sz w:val="38"/>
        </w:rPr>
        <w:t>.</w:t>
      </w:r>
      <w:r>
        <w:rPr>
          <w:rFonts w:ascii="Times New Roman"/>
          <w:color w:val="999999"/>
          <w:spacing w:val="-79"/>
          <w:w w:val="95"/>
          <w:sz w:val="38"/>
        </w:rPr>
        <w:t>.</w:t>
      </w:r>
      <w:r>
        <w:rPr>
          <w:rFonts w:ascii="Times New Roman"/>
          <w:color w:val="999999"/>
          <w:w w:val="95"/>
          <w:sz w:val="38"/>
        </w:rPr>
        <w:t>.</w:t>
      </w:r>
      <w:r>
        <w:rPr>
          <w:rFonts w:ascii="Times New Roman"/>
          <w:sz w:val="38"/>
        </w:rPr>
      </w:r>
    </w:p>
    <w:p>
      <w:pPr>
        <w:spacing w:line="559" w:lineRule="atLeast" w:before="0"/>
        <w:ind w:left="147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80"/>
        </w:rPr>
        <w:br w:type="column"/>
      </w:r>
      <w:r>
        <w:rPr>
          <w:rFonts w:ascii="Times New Roman" w:hAnsi="Times New Roman"/>
          <w:color w:val="999999"/>
          <w:spacing w:val="-70"/>
          <w:w w:val="180"/>
          <w:sz w:val="26"/>
        </w:rPr>
        <w:t>·</w:t>
      </w:r>
      <w:r>
        <w:rPr>
          <w:rFonts w:ascii="Times New Roman" w:hAnsi="Times New Roman"/>
          <w:color w:val="999999"/>
          <w:spacing w:val="-24"/>
          <w:w w:val="180"/>
          <w:sz w:val="26"/>
        </w:rPr>
        <w:t>\</w:t>
      </w:r>
      <w:r>
        <w:rPr>
          <w:rFonts w:ascii="Times New Roman" w:hAnsi="Times New Roman"/>
          <w:color w:val="999999"/>
          <w:w w:val="180"/>
          <w:sz w:val="26"/>
        </w:rPr>
        <w:t>"</w:t>
      </w:r>
      <w:r>
        <w:rPr>
          <w:rFonts w:ascii="Times New Roman" w:hAnsi="Times New Roman"/>
          <w:sz w:val="26"/>
        </w:rPr>
      </w:r>
    </w:p>
    <w:p>
      <w:pPr>
        <w:spacing w:line="559" w:lineRule="atLeast" w:before="0"/>
        <w:ind w:left="14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10"/>
        </w:rPr>
        <w:br w:type="column"/>
      </w:r>
      <w:r>
        <w:rPr>
          <w:rFonts w:ascii="Arial" w:hAnsi="Arial"/>
          <w:w w:val="110"/>
          <w:sz w:val="11"/>
        </w:rPr>
        <w:t>Trap·</w:t>
      </w:r>
      <w:r>
        <w:rPr>
          <w:rFonts w:ascii="Arial" w:hAnsi="Arial"/>
          <w:sz w:val="11"/>
        </w:rPr>
      </w:r>
    </w:p>
    <w:p>
      <w:pPr>
        <w:spacing w:line="559" w:lineRule="atLeast" w:before="0"/>
        <w:ind w:left="14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pacing w:val="-8"/>
          <w:sz w:val="13"/>
        </w:rPr>
        <w:t> </w:t>
      </w:r>
      <w:r>
        <w:rPr>
          <w:rFonts w:ascii="Arial"/>
          <w:sz w:val="13"/>
        </w:rPr>
        <w:t>CHANNEL</w:t>
      </w:r>
      <w:r>
        <w:rPr>
          <w:rFonts w:ascii="Arial"/>
          <w:sz w:val="13"/>
        </w:rPr>
      </w:r>
    </w:p>
    <w:p>
      <w:pPr>
        <w:spacing w:after="0" w:line="559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5223" w:space="355"/>
            <w:col w:w="706" w:space="1404"/>
            <w:col w:w="633" w:space="1986"/>
            <w:col w:w="297" w:space="7473"/>
            <w:col w:w="765" w:space="3276"/>
            <w:col w:w="342" w:space="136"/>
            <w:col w:w="532" w:space="3534"/>
            <w:col w:w="441" w:space="1490"/>
            <w:col w:w="2487"/>
          </w:cols>
        </w:sectPr>
      </w:pPr>
    </w:p>
    <w:p>
      <w:pPr>
        <w:tabs>
          <w:tab w:pos="599" w:val="left" w:leader="none"/>
          <w:tab w:pos="1440" w:val="left" w:leader="none"/>
        </w:tabs>
        <w:spacing w:line="440" w:lineRule="atLeast" w:before="0"/>
        <w:ind w:left="15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99999"/>
          <w:sz w:val="10"/>
        </w:rPr>
        <w:t>,.,  </w:t>
      </w:r>
      <w:r>
        <w:rPr>
          <w:rFonts w:ascii="Times New Roman"/>
          <w:color w:val="999999"/>
          <w:spacing w:val="19"/>
          <w:sz w:val="10"/>
        </w:rPr>
        <w:t> </w:t>
      </w:r>
      <w:r>
        <w:rPr>
          <w:rFonts w:ascii="Times New Roman"/>
          <w:color w:val="B6B6B6"/>
          <w:w w:val="155"/>
          <w:sz w:val="10"/>
        </w:rPr>
        <w:t>.</w:t>
        <w:tab/>
      </w:r>
      <w:r>
        <w:rPr>
          <w:rFonts w:ascii="Times New Roman"/>
          <w:color w:val="999999"/>
          <w:w w:val="205"/>
          <w:sz w:val="10"/>
        </w:rPr>
        <w:t>-</w:t>
      </w:r>
      <w:r>
        <w:rPr>
          <w:rFonts w:ascii="Times New Roman"/>
          <w:color w:val="999999"/>
          <w:spacing w:val="-18"/>
          <w:w w:val="205"/>
          <w:sz w:val="10"/>
        </w:rPr>
        <w:t> </w:t>
      </w:r>
      <w:r>
        <w:rPr>
          <w:rFonts w:ascii="Times New Roman"/>
          <w:color w:val="999999"/>
          <w:sz w:val="10"/>
        </w:rPr>
        <w:t>--.</w:t>
      </w:r>
      <w:r>
        <w:rPr>
          <w:rFonts w:ascii="Times New Roman"/>
          <w:color w:val="999999"/>
          <w:spacing w:val="3"/>
          <w:sz w:val="10"/>
        </w:rPr>
        <w:t> </w:t>
      </w:r>
      <w:r>
        <w:rPr>
          <w:rFonts w:ascii="Times New Roman"/>
          <w:color w:val="999999"/>
          <w:w w:val="205"/>
          <w:sz w:val="10"/>
        </w:rPr>
        <w:t>-</w:t>
        <w:tab/>
      </w:r>
      <w:r>
        <w:rPr>
          <w:rFonts w:ascii="Times New Roman"/>
          <w:color w:val="999999"/>
          <w:sz w:val="10"/>
        </w:rPr>
        <w:t>J</w:t>
      </w:r>
      <w:r>
        <w:rPr>
          <w:rFonts w:ascii="Times New Roman"/>
          <w:sz w:val="10"/>
        </w:rPr>
      </w:r>
    </w:p>
    <w:p>
      <w:pPr>
        <w:spacing w:line="125" w:lineRule="exact" w:before="0"/>
        <w:ind w:left="17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i/>
          <w:color w:val="999999"/>
          <w:w w:val="115"/>
          <w:sz w:val="15"/>
        </w:rPr>
        <w:t>,</w:t>
      </w:r>
      <w:r>
        <w:rPr>
          <w:rFonts w:ascii="Arial"/>
          <w:i/>
          <w:color w:val="999999"/>
          <w:spacing w:val="18"/>
          <w:w w:val="115"/>
          <w:sz w:val="15"/>
        </w:rPr>
        <w:t>.</w:t>
      </w:r>
      <w:r>
        <w:rPr>
          <w:rFonts w:ascii="Arial"/>
          <w:i/>
          <w:color w:val="999999"/>
          <w:w w:val="115"/>
          <w:sz w:val="15"/>
        </w:rPr>
        <w:t>) </w:t>
      </w:r>
      <w:r>
        <w:rPr>
          <w:rFonts w:ascii="Arial"/>
          <w:i/>
          <w:color w:val="999999"/>
          <w:spacing w:val="34"/>
          <w:w w:val="115"/>
          <w:sz w:val="15"/>
        </w:rPr>
        <w:t> </w:t>
      </w:r>
      <w:r>
        <w:rPr>
          <w:rFonts w:ascii="Arial"/>
          <w:i/>
          <w:color w:val="B6B6B6"/>
          <w:w w:val="80"/>
          <w:sz w:val="15"/>
        </w:rPr>
        <w:t>"   </w:t>
      </w:r>
      <w:r>
        <w:rPr>
          <w:rFonts w:ascii="Arial"/>
          <w:i/>
          <w:color w:val="B6B6B6"/>
          <w:spacing w:val="18"/>
          <w:w w:val="80"/>
          <w:sz w:val="15"/>
        </w:rPr>
        <w:t> </w:t>
      </w:r>
      <w:r>
        <w:rPr>
          <w:rFonts w:ascii="Arial"/>
          <w:i/>
          <w:color w:val="999999"/>
          <w:w w:val="90"/>
          <w:sz w:val="15"/>
        </w:rPr>
        <w:t>,,.</w:t>
      </w:r>
      <w:r>
        <w:rPr>
          <w:rFonts w:ascii="Arial"/>
          <w:i/>
          <w:color w:val="999999"/>
          <w:spacing w:val="-6"/>
          <w:w w:val="90"/>
          <w:sz w:val="15"/>
        </w:rPr>
        <w:t> </w:t>
      </w:r>
      <w:r>
        <w:rPr>
          <w:rFonts w:ascii="Arial"/>
          <w:i/>
          <w:color w:val="999999"/>
          <w:w w:val="90"/>
          <w:sz w:val="15"/>
        </w:rPr>
        <w:t>\.tf</w:t>
      </w:r>
      <w:r>
        <w:rPr>
          <w:rFonts w:ascii="Arial"/>
          <w:sz w:val="15"/>
        </w:rPr>
      </w:r>
    </w:p>
    <w:p>
      <w:pPr>
        <w:tabs>
          <w:tab w:pos="3232" w:val="left" w:leader="none"/>
          <w:tab w:pos="3850" w:val="left" w:leader="none"/>
        </w:tabs>
        <w:spacing w:line="85" w:lineRule="atLeast" w:before="20"/>
        <w:ind w:left="15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color w:val="B6B6B6"/>
          <w:spacing w:val="-9"/>
          <w:w w:val="515"/>
          <w:sz w:val="4"/>
          <w:szCs w:val="4"/>
        </w:rPr>
        <w:t>.</w:t>
      </w:r>
      <w:r>
        <w:rPr>
          <w:rFonts w:ascii="Arial" w:hAnsi="Arial" w:cs="Arial" w:eastAsia="Arial"/>
          <w:color w:val="999999"/>
          <w:spacing w:val="-8"/>
          <w:w w:val="515"/>
          <w:sz w:val="4"/>
          <w:szCs w:val="4"/>
        </w:rPr>
        <w:t>-</w:t>
      </w:r>
      <w:r>
        <w:rPr>
          <w:rFonts w:ascii="Arial" w:hAnsi="Arial" w:cs="Arial" w:eastAsia="Arial"/>
          <w:color w:val="999999"/>
          <w:spacing w:val="-41"/>
          <w:w w:val="515"/>
          <w:sz w:val="4"/>
          <w:szCs w:val="4"/>
        </w:rPr>
        <w:t> </w:t>
      </w:r>
      <w:r>
        <w:rPr>
          <w:rFonts w:ascii="Arial" w:hAnsi="Arial" w:cs="Arial" w:eastAsia="Arial"/>
          <w:color w:val="999999"/>
          <w:w w:val="340"/>
          <w:sz w:val="4"/>
          <w:szCs w:val="4"/>
        </w:rPr>
        <w:t>"" </w:t>
      </w:r>
      <w:r>
        <w:rPr>
          <w:rFonts w:ascii="Arial" w:hAnsi="Arial" w:cs="Arial" w:eastAsia="Arial"/>
          <w:color w:val="999999"/>
          <w:spacing w:val="12"/>
          <w:w w:val="340"/>
          <w:sz w:val="4"/>
          <w:szCs w:val="4"/>
        </w:rPr>
        <w:t> </w:t>
      </w:r>
      <w:r>
        <w:rPr>
          <w:rFonts w:ascii="Arial" w:hAnsi="Arial" w:cs="Arial" w:eastAsia="Arial"/>
          <w:color w:val="999999"/>
          <w:w w:val="580"/>
          <w:sz w:val="4"/>
          <w:szCs w:val="4"/>
        </w:rPr>
        <w:t>- </w:t>
      </w:r>
      <w:r>
        <w:rPr>
          <w:rFonts w:ascii="Arial" w:hAnsi="Arial" w:cs="Arial" w:eastAsia="Arial"/>
          <w:color w:val="999999"/>
          <w:spacing w:val="13"/>
          <w:w w:val="580"/>
          <w:sz w:val="4"/>
          <w:szCs w:val="4"/>
        </w:rPr>
        <w:t> </w:t>
      </w:r>
      <w:r>
        <w:rPr>
          <w:rFonts w:ascii="Arial" w:hAnsi="Arial" w:cs="Arial" w:eastAsia="Arial"/>
          <w:color w:val="999999"/>
          <w:w w:val="250"/>
          <w:sz w:val="4"/>
          <w:szCs w:val="4"/>
        </w:rPr>
        <w:t>.,.</w:t>
      </w:r>
      <w:r>
        <w:rPr>
          <w:rFonts w:ascii="Arial" w:hAnsi="Arial" w:cs="Arial" w:eastAsia="Arial"/>
          <w:color w:val="999999"/>
          <w:spacing w:val="-13"/>
          <w:w w:val="250"/>
          <w:sz w:val="4"/>
          <w:szCs w:val="4"/>
        </w:rPr>
        <w:t> </w:t>
      </w:r>
      <w:r>
        <w:rPr>
          <w:rFonts w:ascii="Arial" w:hAnsi="Arial" w:cs="Arial" w:eastAsia="Arial"/>
          <w:i/>
          <w:color w:val="999999"/>
          <w:w w:val="160"/>
          <w:sz w:val="4"/>
          <w:szCs w:val="4"/>
        </w:rPr>
        <w:t>j"    </w:t>
      </w:r>
      <w:r>
        <w:rPr>
          <w:rFonts w:ascii="Arial" w:hAnsi="Arial" w:cs="Arial" w:eastAsia="Arial"/>
          <w:i/>
          <w:color w:val="999999"/>
          <w:spacing w:val="10"/>
          <w:w w:val="160"/>
          <w:sz w:val="4"/>
          <w:szCs w:val="4"/>
        </w:rPr>
        <w:t> </w:t>
      </w:r>
      <w:r>
        <w:rPr>
          <w:rFonts w:ascii="Arial" w:hAnsi="Arial" w:cs="Arial" w:eastAsia="Arial"/>
          <w:i/>
          <w:color w:val="999999"/>
          <w:w w:val="120"/>
          <w:sz w:val="8"/>
          <w:szCs w:val="8"/>
        </w:rPr>
        <w:t>!"'</w:t>
        <w:tab/>
      </w:r>
      <w:r>
        <w:rPr>
          <w:rFonts w:ascii="Arial" w:hAnsi="Arial" w:cs="Arial" w:eastAsia="Arial"/>
          <w:color w:val="999999"/>
          <w:sz w:val="8"/>
          <w:szCs w:val="8"/>
        </w:rPr>
        <w:t>·</w:t>
      </w:r>
      <w:r>
        <w:rPr>
          <w:rFonts w:ascii="Arial" w:hAnsi="Arial" w:cs="Arial" w:eastAsia="Arial"/>
          <w:color w:val="999999"/>
          <w:spacing w:val="-1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190"/>
          <w:sz w:val="8"/>
          <w:szCs w:val="8"/>
        </w:rPr>
        <w:t>-•</w:t>
        <w:tab/>
      </w:r>
      <w:r>
        <w:rPr>
          <w:rFonts w:ascii="Arial" w:hAnsi="Arial" w:cs="Arial" w:eastAsia="Arial"/>
          <w:color w:val="999999"/>
          <w:spacing w:val="-9"/>
          <w:w w:val="340"/>
          <w:sz w:val="8"/>
          <w:szCs w:val="8"/>
        </w:rPr>
        <w:t>'</w:t>
      </w:r>
      <w:r>
        <w:rPr>
          <w:rFonts w:ascii="Arial" w:hAnsi="Arial" w:cs="Arial" w:eastAsia="Arial"/>
          <w:color w:val="999999"/>
          <w:spacing w:val="-6"/>
          <w:w w:val="340"/>
          <w:sz w:val="8"/>
          <w:szCs w:val="8"/>
        </w:rPr>
        <w:t>,'</w:t>
      </w:r>
      <w:r>
        <w:rPr>
          <w:rFonts w:ascii="Arial" w:hAnsi="Arial" w:cs="Arial" w:eastAsia="Arial"/>
          <w:color w:val="999999"/>
          <w:spacing w:val="-16"/>
          <w:w w:val="34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120"/>
          <w:sz w:val="8"/>
          <w:szCs w:val="8"/>
        </w:rPr>
        <w:t>',;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290" w:lineRule="atLeast" w:before="0"/>
        <w:ind w:left="31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6"/>
        </w:rPr>
        <w:t>01.1</w:t>
      </w:r>
      <w:r>
        <w:rPr>
          <w:rFonts w:ascii="Times New Roman"/>
          <w:sz w:val="6"/>
        </w:rPr>
      </w:r>
    </w:p>
    <w:p>
      <w:pPr>
        <w:spacing w:line="69" w:lineRule="exac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99999"/>
          <w:w w:val="175"/>
          <w:sz w:val="8"/>
        </w:rPr>
        <w:t>t</w:t>
      </w:r>
      <w:r>
        <w:rPr>
          <w:rFonts w:ascii="Arial"/>
          <w:sz w:val="8"/>
        </w:rPr>
      </w:r>
    </w:p>
    <w:p>
      <w:pPr>
        <w:spacing w:line="140" w:lineRule="atLeast" w:before="0"/>
        <w:ind w:left="15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99999"/>
          <w:spacing w:val="-14"/>
          <w:w w:val="14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36"/>
          <w:w w:val="14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8" w:lineRule="atLeast" w:before="0"/>
        <w:ind w:left="15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225"/>
        </w:rPr>
        <w:br w:type="column"/>
      </w:r>
      <w:r>
        <w:rPr>
          <w:rFonts w:ascii="Times New Roman"/>
          <w:color w:val="999999"/>
          <w:w w:val="225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111" w:lineRule="atLeast" w:before="3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99999"/>
          <w:spacing w:val="-2"/>
          <w:w w:val="105"/>
          <w:sz w:val="6"/>
        </w:rPr>
        <w:t>D1.</w:t>
      </w:r>
      <w:r>
        <w:rPr>
          <w:rFonts w:ascii="Times New Roman"/>
          <w:color w:val="999999"/>
          <w:spacing w:val="-1"/>
          <w:w w:val="105"/>
          <w:sz w:val="6"/>
        </w:rPr>
        <w:t>1</w:t>
      </w:r>
      <w:r>
        <w:rPr>
          <w:rFonts w:ascii="Times New Roman"/>
          <w:sz w:val="6"/>
        </w:rPr>
      </w:r>
    </w:p>
    <w:p>
      <w:pPr>
        <w:spacing w:line="493" w:lineRule="atLeast" w:before="0"/>
        <w:ind w:left="20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65"/>
        </w:rPr>
        <w:br w:type="column"/>
      </w:r>
      <w:r>
        <w:rPr>
          <w:rFonts w:ascii="Arial"/>
          <w:color w:val="999999"/>
          <w:w w:val="16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860" w:val="left" w:leader="none"/>
        </w:tabs>
        <w:spacing w:line="116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i/>
          <w:color w:val="999999"/>
          <w:w w:val="60"/>
          <w:position w:val="4"/>
          <w:sz w:val="36"/>
        </w:rPr>
        <w:t>,</w:t>
      </w:r>
      <w:r>
        <w:rPr>
          <w:rFonts w:ascii="Times New Roman"/>
          <w:i/>
          <w:color w:val="999999"/>
          <w:spacing w:val="51"/>
          <w:w w:val="60"/>
          <w:position w:val="4"/>
          <w:sz w:val="36"/>
        </w:rPr>
        <w:t> </w:t>
      </w:r>
      <w:r>
        <w:rPr>
          <w:rFonts w:ascii="Times New Roman"/>
          <w:i/>
          <w:color w:val="999999"/>
          <w:position w:val="4"/>
          <w:sz w:val="36"/>
        </w:rPr>
        <w:t>o</w:t>
        <w:tab/>
      </w:r>
      <w:r>
        <w:rPr>
          <w:rFonts w:ascii="Arial"/>
          <w:w w:val="95"/>
          <w:sz w:val="11"/>
        </w:rPr>
        <w:t>Assumed</w:t>
      </w:r>
      <w:r>
        <w:rPr>
          <w:rFonts w:ascii="Arial"/>
          <w:spacing w:val="10"/>
          <w:w w:val="95"/>
          <w:sz w:val="11"/>
        </w:rPr>
        <w:t> </w:t>
      </w:r>
      <w:r>
        <w:rPr>
          <w:rFonts w:ascii="Times New Roman"/>
          <w:w w:val="95"/>
          <w:sz w:val="12"/>
        </w:rPr>
        <w:t>route</w:t>
      </w:r>
      <w:r>
        <w:rPr>
          <w:rFonts w:ascii="Times New Roman"/>
          <w:sz w:val="12"/>
        </w:rPr>
      </w:r>
    </w:p>
    <w:p>
      <w:pPr>
        <w:tabs>
          <w:tab w:pos="1409" w:val="left" w:leader="none"/>
        </w:tabs>
        <w:spacing w:line="356" w:lineRule="atLeast" w:before="0"/>
        <w:ind w:left="15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45"/>
        </w:rPr>
        <w:br w:type="column"/>
      </w:r>
      <w:r>
        <w:rPr>
          <w:rFonts w:ascii="Times New Roman"/>
          <w:i/>
          <w:color w:val="999999"/>
          <w:w w:val="45"/>
          <w:sz w:val="49"/>
        </w:rPr>
        <w:t>-Q</w:t>
      </w:r>
      <w:r>
        <w:rPr>
          <w:rFonts w:ascii="Times New Roman"/>
          <w:i/>
          <w:color w:val="999999"/>
          <w:spacing w:val="-12"/>
          <w:w w:val="45"/>
          <w:sz w:val="49"/>
        </w:rPr>
        <w:t> </w:t>
      </w:r>
      <w:r>
        <w:rPr>
          <w:rFonts w:ascii="Times New Roman"/>
          <w:color w:val="999999"/>
          <w:w w:val="40"/>
          <w:sz w:val="49"/>
        </w:rPr>
        <w:t>...-</w:t>
      </w:r>
      <w:r>
        <w:rPr>
          <w:rFonts w:ascii="Times New Roman"/>
          <w:color w:val="999999"/>
          <w:spacing w:val="-14"/>
          <w:w w:val="40"/>
          <w:sz w:val="49"/>
        </w:rPr>
        <w:t> </w:t>
      </w:r>
      <w:r>
        <w:rPr>
          <w:rFonts w:ascii="Times New Roman"/>
          <w:color w:val="999999"/>
          <w:spacing w:val="36"/>
          <w:w w:val="45"/>
          <w:sz w:val="49"/>
        </w:rPr>
        <w:t>-</w:t>
      </w:r>
      <w:r>
        <w:rPr>
          <w:rFonts w:ascii="Times New Roman"/>
          <w:color w:val="999999"/>
          <w:w w:val="45"/>
          <w:sz w:val="49"/>
        </w:rPr>
        <w:t>-</w:t>
        <w:tab/>
      </w:r>
      <w:r>
        <w:rPr>
          <w:rFonts w:ascii="Times New Roman"/>
          <w:color w:val="999999"/>
          <w:w w:val="120"/>
          <w:sz w:val="8"/>
        </w:rPr>
        <w:t>1</w:t>
      </w:r>
      <w:r>
        <w:rPr>
          <w:rFonts w:ascii="Times New Roman"/>
          <w:sz w:val="8"/>
        </w:rPr>
      </w:r>
    </w:p>
    <w:p>
      <w:pPr>
        <w:spacing w:line="356" w:lineRule="atLeast" w:before="0"/>
        <w:ind w:left="15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30"/>
        </w:rPr>
        <w:br w:type="column"/>
      </w:r>
      <w:r>
        <w:rPr>
          <w:rFonts w:ascii="Times New Roman"/>
          <w:i/>
          <w:color w:val="999999"/>
          <w:w w:val="130"/>
          <w:sz w:val="16"/>
        </w:rPr>
        <w:t>#</w:t>
      </w:r>
      <w:r>
        <w:rPr>
          <w:rFonts w:ascii="Times New Roman"/>
          <w:i/>
          <w:color w:val="999999"/>
          <w:spacing w:val="-19"/>
          <w:w w:val="130"/>
          <w:sz w:val="16"/>
        </w:rPr>
        <w:t> </w:t>
      </w:r>
      <w:r>
        <w:rPr>
          <w:rFonts w:ascii="Times New Roman"/>
          <w:color w:val="B6B6B6"/>
          <w:w w:val="75"/>
          <w:sz w:val="13"/>
        </w:rPr>
        <w:t>-  </w:t>
      </w:r>
      <w:r>
        <w:rPr>
          <w:rFonts w:ascii="Times New Roman"/>
          <w:color w:val="B6B6B6"/>
          <w:spacing w:val="13"/>
          <w:w w:val="75"/>
          <w:sz w:val="13"/>
        </w:rPr>
        <w:t> </w:t>
      </w:r>
      <w:r>
        <w:rPr>
          <w:rFonts w:ascii="Times New Roman"/>
          <w:color w:val="999999"/>
          <w:spacing w:val="-6"/>
          <w:w w:val="95"/>
          <w:sz w:val="13"/>
        </w:rPr>
        <w:t>&lt;-</w:t>
      </w:r>
      <w:r>
        <w:rPr>
          <w:rFonts w:ascii="Times New Roman"/>
          <w:color w:val="999999"/>
          <w:spacing w:val="-3"/>
          <w:w w:val="95"/>
          <w:sz w:val="13"/>
        </w:rPr>
        <w:t>"'</w:t>
      </w:r>
      <w:r>
        <w:rPr>
          <w:rFonts w:ascii="Times New Roman"/>
          <w:sz w:val="13"/>
        </w:rPr>
      </w:r>
    </w:p>
    <w:p>
      <w:pPr>
        <w:spacing w:after="0" w:line="356" w:lineRule="atLeas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4143" w:space="708"/>
            <w:col w:w="1385" w:space="3994"/>
            <w:col w:w="3676" w:space="4712"/>
            <w:col w:w="1574" w:space="141"/>
            <w:col w:w="1470" w:space="819"/>
            <w:col w:w="8458"/>
          </w:cols>
        </w:sectPr>
      </w:pPr>
    </w:p>
    <w:p>
      <w:pPr>
        <w:tabs>
          <w:tab w:pos="765" w:val="left" w:leader="none"/>
          <w:tab w:pos="3040" w:val="left" w:leader="none"/>
          <w:tab w:pos="3722" w:val="left" w:leader="none"/>
        </w:tabs>
        <w:spacing w:line="337" w:lineRule="atLeast" w:before="0"/>
        <w:ind w:left="198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195.36499pt;margin-top:13.396932pt;width:3.05pt;height:4.350pt;mso-position-horizontal-relative:page;mso-position-vertical-relative:paragraph;z-index:-60088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135"/>
                      <w:sz w:val="8"/>
                    </w:rPr>
                    <w:t>"'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spacing w:val="-7"/>
          <w:w w:val="160"/>
          <w:position w:val="-3"/>
          <w:sz w:val="12"/>
        </w:rPr>
        <w:t>1</w:t>
      </w:r>
      <w:r>
        <w:rPr>
          <w:rFonts w:ascii="Arial"/>
          <w:i/>
          <w:color w:val="999999"/>
          <w:w w:val="160"/>
          <w:sz w:val="12"/>
        </w:rPr>
        <w:t>-</w:t>
      </w:r>
      <w:r>
        <w:rPr>
          <w:rFonts w:ascii="Arial"/>
          <w:i/>
          <w:color w:val="999999"/>
          <w:spacing w:val="-27"/>
          <w:w w:val="160"/>
          <w:sz w:val="12"/>
        </w:rPr>
        <w:t> </w:t>
      </w:r>
      <w:r>
        <w:rPr>
          <w:rFonts w:ascii="Arial"/>
          <w:i/>
          <w:color w:val="999999"/>
          <w:spacing w:val="-15"/>
          <w:w w:val="160"/>
          <w:sz w:val="12"/>
        </w:rPr>
        <w:t>-</w:t>
      </w:r>
      <w:r>
        <w:rPr>
          <w:rFonts w:ascii="Arial"/>
          <w:i/>
          <w:color w:val="999999"/>
          <w:w w:val="160"/>
          <w:sz w:val="12"/>
        </w:rPr>
        <w:t>'r</w:t>
        <w:tab/>
      </w:r>
      <w:r>
        <w:rPr>
          <w:rFonts w:ascii="Arial"/>
          <w:color w:val="999999"/>
          <w:sz w:val="8"/>
        </w:rPr>
        <w:t>&lt;   </w:t>
      </w:r>
      <w:r>
        <w:rPr>
          <w:rFonts w:ascii="Arial"/>
          <w:color w:val="999999"/>
          <w:spacing w:val="8"/>
          <w:sz w:val="8"/>
        </w:rPr>
        <w:t> </w:t>
      </w:r>
      <w:r>
        <w:rPr>
          <w:rFonts w:ascii="Arial"/>
          <w:color w:val="999999"/>
          <w:spacing w:val="-8"/>
          <w:w w:val="160"/>
          <w:sz w:val="8"/>
        </w:rPr>
        <w:t>.</w:t>
      </w:r>
      <w:r>
        <w:rPr>
          <w:rFonts w:ascii="Arial"/>
          <w:color w:val="999999"/>
          <w:w w:val="160"/>
          <w:sz w:val="8"/>
        </w:rPr>
        <w:t>....</w:t>
        <w:tab/>
      </w:r>
      <w:r>
        <w:rPr>
          <w:rFonts w:ascii="Times New Roman"/>
          <w:color w:val="999999"/>
          <w:spacing w:val="29"/>
          <w:w w:val="45"/>
          <w:sz w:val="28"/>
        </w:rPr>
        <w:t>'</w:t>
      </w:r>
      <w:r>
        <w:rPr>
          <w:rFonts w:ascii="Times New Roman"/>
          <w:color w:val="999999"/>
          <w:spacing w:val="-8"/>
          <w:w w:val="45"/>
          <w:sz w:val="28"/>
        </w:rPr>
        <w:t>u</w:t>
      </w:r>
      <w:r>
        <w:rPr>
          <w:rFonts w:ascii="Times New Roman"/>
          <w:color w:val="999999"/>
          <w:w w:val="45"/>
          <w:sz w:val="28"/>
        </w:rPr>
        <w:t>:.,,,</w:t>
        <w:tab/>
      </w:r>
      <w:r>
        <w:rPr>
          <w:rFonts w:ascii="Times New Roman"/>
          <w:color w:val="999999"/>
          <w:w w:val="25"/>
          <w:sz w:val="28"/>
        </w:rPr>
        <w:t>.....   </w:t>
      </w:r>
      <w:r>
        <w:rPr>
          <w:rFonts w:ascii="Times New Roman"/>
          <w:color w:val="999999"/>
          <w:spacing w:val="7"/>
          <w:w w:val="25"/>
          <w:sz w:val="28"/>
        </w:rPr>
        <w:t> </w:t>
      </w:r>
      <w:r>
        <w:rPr>
          <w:rFonts w:ascii="Times New Roman"/>
          <w:color w:val="999999"/>
          <w:w w:val="25"/>
          <w:sz w:val="28"/>
        </w:rPr>
        <w:t>,,_</w:t>
      </w:r>
      <w:r>
        <w:rPr>
          <w:rFonts w:ascii="Times New Roman"/>
          <w:sz w:val="28"/>
        </w:rPr>
      </w:r>
    </w:p>
    <w:p>
      <w:pPr>
        <w:tabs>
          <w:tab w:pos="981" w:val="left" w:leader="none"/>
        </w:tabs>
        <w:spacing w:line="337" w:lineRule="atLeast" w:before="0"/>
        <w:ind w:left="198" w:right="0" w:firstLine="0"/>
        <w:jc w:val="left"/>
        <w:rPr>
          <w:rFonts w:ascii="Arial" w:hAnsi="Arial" w:cs="Arial" w:eastAsia="Arial"/>
          <w:sz w:val="47"/>
          <w:szCs w:val="47"/>
        </w:rPr>
      </w:pPr>
      <w:r>
        <w:rPr>
          <w:w w:val="95"/>
        </w:rPr>
        <w:br w:type="column"/>
      </w:r>
      <w:r>
        <w:rPr>
          <w:rFonts w:ascii="Arial" w:hAnsi="Arial"/>
          <w:color w:val="999999"/>
          <w:w w:val="95"/>
          <w:position w:val="-16"/>
          <w:sz w:val="49"/>
        </w:rPr>
        <w:t>·</w:t>
        <w:tab/>
      </w:r>
      <w:r>
        <w:rPr>
          <w:rFonts w:ascii="Times New Roman" w:hAnsi="Times New Roman"/>
          <w:color w:val="999999"/>
          <w:w w:val="80"/>
          <w:sz w:val="61"/>
        </w:rPr>
        <w:t>..</w:t>
      </w:r>
      <w:r>
        <w:rPr>
          <w:rFonts w:ascii="Times New Roman" w:hAnsi="Times New Roman"/>
          <w:color w:val="999999"/>
          <w:spacing w:val="-45"/>
          <w:w w:val="80"/>
          <w:sz w:val="61"/>
        </w:rPr>
        <w:t> </w:t>
      </w:r>
      <w:r>
        <w:rPr>
          <w:rFonts w:ascii="Arial" w:hAnsi="Arial"/>
          <w:color w:val="999999"/>
          <w:spacing w:val="-103"/>
          <w:w w:val="95"/>
          <w:position w:val="1"/>
          <w:sz w:val="47"/>
        </w:rPr>
        <w:t>.</w:t>
      </w:r>
      <w:r>
        <w:rPr>
          <w:rFonts w:ascii="Arial" w:hAnsi="Arial"/>
          <w:color w:val="999999"/>
          <w:w w:val="95"/>
          <w:position w:val="1"/>
          <w:sz w:val="47"/>
        </w:rPr>
        <w:t>­</w:t>
      </w:r>
      <w:r>
        <w:rPr>
          <w:rFonts w:ascii="Arial" w:hAnsi="Arial"/>
          <w:sz w:val="47"/>
        </w:rPr>
      </w:r>
    </w:p>
    <w:p>
      <w:pPr>
        <w:tabs>
          <w:tab w:pos="854" w:val="left" w:leader="none"/>
        </w:tabs>
        <w:spacing w:line="337" w:lineRule="atLeast" w:before="0"/>
        <w:ind w:left="198" w:right="0" w:firstLine="0"/>
        <w:jc w:val="left"/>
        <w:rPr>
          <w:rFonts w:ascii="Times New Roman" w:hAnsi="Times New Roman" w:cs="Times New Roman" w:eastAsia="Times New Roman"/>
          <w:sz w:val="62"/>
          <w:szCs w:val="62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w w:val="80"/>
          <w:position w:val="-34"/>
          <w:sz w:val="62"/>
        </w:rPr>
        <w:t>'</w:t>
      </w:r>
      <w:r>
        <w:rPr>
          <w:rFonts w:ascii="Times New Roman"/>
          <w:color w:val="999999"/>
          <w:spacing w:val="-45"/>
          <w:w w:val="80"/>
          <w:position w:val="-34"/>
          <w:sz w:val="62"/>
        </w:rPr>
        <w:t> </w:t>
      </w:r>
      <w:r>
        <w:rPr>
          <w:rFonts w:ascii="Times New Roman"/>
          <w:color w:val="999999"/>
          <w:w w:val="195"/>
          <w:position w:val="-34"/>
          <w:sz w:val="62"/>
        </w:rPr>
        <w:t>'</w:t>
      </w:r>
      <w:r>
        <w:rPr>
          <w:rFonts w:ascii="Times New Roman"/>
          <w:sz w:val="62"/>
        </w:rPr>
      </w:r>
    </w:p>
    <w:p>
      <w:pPr>
        <w:spacing w:line="138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of</w:t>
      </w:r>
      <w:r>
        <w:rPr>
          <w:rFonts w:ascii="Arial"/>
          <w:sz w:val="10"/>
        </w:rPr>
      </w:r>
    </w:p>
    <w:p>
      <w:pPr>
        <w:tabs>
          <w:tab w:pos="1472" w:val="left" w:leader="none"/>
          <w:tab w:pos="2202" w:val="left" w:leader="none"/>
        </w:tabs>
        <w:spacing w:line="220" w:lineRule="atLeast" w:before="0"/>
        <w:ind w:left="198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910.854431pt;margin-top:-1.08992pt;width:7.4pt;height:24.25pt;mso-position-horizontal-relative:page;mso-position-vertical-relative:paragraph;z-index:-598312" type="#_x0000_t202" filled="false" stroked="false">
            <v:textbox inset="0,0,0,0">
              <w:txbxContent>
                <w:p>
                  <w:pPr>
                    <w:spacing w:line="4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99999"/>
                      <w:w w:val="55"/>
                      <w:sz w:val="48"/>
                    </w:rPr>
                    <w:t>"'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40"/>
          <w:position w:val="9"/>
          <w:sz w:val="15"/>
        </w:rPr>
        <w:t>'</w:t>
        <w:tab/>
      </w:r>
      <w:r>
        <w:rPr>
          <w:rFonts w:ascii="Arial"/>
          <w:color w:val="999999"/>
          <w:w w:val="75"/>
          <w:sz w:val="28"/>
        </w:rPr>
        <w:t>,,,.</w:t>
      </w:r>
      <w:r>
        <w:rPr>
          <w:rFonts w:ascii="Arial"/>
          <w:color w:val="999999"/>
          <w:spacing w:val="-13"/>
          <w:sz w:val="28"/>
        </w:rPr>
        <w:t> </w:t>
      </w:r>
      <w:r>
        <w:rPr>
          <w:rFonts w:ascii="Arial"/>
          <w:color w:val="999999"/>
          <w:spacing w:val="-13"/>
          <w:w w:val="99"/>
          <w:sz w:val="28"/>
        </w:rPr>
      </w:r>
      <w:r>
        <w:rPr>
          <w:rFonts w:ascii="Arial"/>
          <w:color w:val="999999"/>
          <w:w w:val="99"/>
          <w:sz w:val="28"/>
          <w:u w:val="single" w:color="979797"/>
        </w:rPr>
        <w:t> </w:t>
      </w:r>
      <w:r>
        <w:rPr>
          <w:rFonts w:ascii="Arial"/>
          <w:color w:val="999999"/>
          <w:sz w:val="28"/>
          <w:u w:val="single" w:color="979797"/>
        </w:rPr>
        <w:tab/>
      </w:r>
      <w:r>
        <w:rPr>
          <w:rFonts w:ascii="Arial"/>
          <w:color w:val="999999"/>
          <w:sz w:val="28"/>
        </w:rPr>
      </w:r>
      <w:r>
        <w:rPr>
          <w:rFonts w:ascii="Arial"/>
          <w:sz w:val="28"/>
        </w:rPr>
      </w:r>
    </w:p>
    <w:p>
      <w:pPr>
        <w:tabs>
          <w:tab w:pos="1026" w:val="left" w:leader="none"/>
          <w:tab w:pos="1651" w:val="left" w:leader="none"/>
          <w:tab w:pos="2543" w:val="left" w:leader="none"/>
        </w:tabs>
        <w:spacing w:line="337" w:lineRule="atLeast" w:before="0"/>
        <w:ind w:left="198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4"/>
          <w:sz w:val="61"/>
        </w:rPr>
        <w:t>..</w:t>
        <w:tab/>
      </w:r>
      <w:r>
        <w:rPr>
          <w:rFonts w:ascii="Times New Roman"/>
          <w:color w:val="999999"/>
          <w:w w:val="50"/>
          <w:position w:val="1"/>
          <w:sz w:val="65"/>
        </w:rPr>
        <w:t>..</w:t>
        <w:tab/>
      </w:r>
      <w:r>
        <w:rPr>
          <w:rFonts w:ascii="Times New Roman"/>
          <w:color w:val="999999"/>
          <w:w w:val="50"/>
          <w:position w:val="25"/>
          <w:sz w:val="65"/>
        </w:rPr>
        <w:t>..</w:t>
        <w:tab/>
      </w:r>
      <w:r>
        <w:rPr>
          <w:rFonts w:ascii="Times New Roman"/>
          <w:color w:val="999999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213" w:lineRule="atLeast" w:before="0"/>
        <w:ind w:left="0" w:right="150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ROAD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GULLY</w:t>
      </w:r>
    </w:p>
    <w:p>
      <w:pPr>
        <w:spacing w:line="240" w:lineRule="auto" w:before="8"/>
        <w:rPr>
          <w:rFonts w:ascii="Arial" w:hAnsi="Arial" w:cs="Arial" w:eastAsia="Arial"/>
          <w:sz w:val="14"/>
          <w:szCs w:val="14"/>
        </w:rPr>
      </w:pPr>
    </w:p>
    <w:p>
      <w:pPr>
        <w:tabs>
          <w:tab w:pos="1332" w:val="left" w:leader="none"/>
        </w:tabs>
        <w:spacing w:line="293" w:lineRule="atLeast" w:before="0"/>
        <w:ind w:left="19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RWP</w:t>
        <w:tab/>
        <w:t>RAINWATER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PIPE</w:t>
      </w:r>
      <w:r>
        <w:rPr>
          <w:rFonts w:ascii="Arial"/>
          <w:sz w:val="13"/>
        </w:rPr>
      </w:r>
    </w:p>
    <w:p>
      <w:pPr>
        <w:spacing w:after="0" w:line="293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3961" w:space="2866"/>
            <w:col w:w="1476" w:space="4369"/>
            <w:col w:w="1243" w:space="3365"/>
            <w:col w:w="3033" w:space="1952"/>
            <w:col w:w="2707" w:space="2475"/>
            <w:col w:w="3633"/>
          </w:cols>
        </w:sectPr>
      </w:pPr>
    </w:p>
    <w:p>
      <w:pPr>
        <w:tabs>
          <w:tab w:pos="472" w:val="left" w:leader="none"/>
          <w:tab w:pos="816" w:val="left" w:leader="none"/>
          <w:tab w:pos="2142" w:val="left" w:leader="none"/>
          <w:tab w:pos="2683" w:val="left" w:leader="none"/>
          <w:tab w:pos="3047" w:val="left" w:leader="none"/>
          <w:tab w:pos="3595" w:val="left" w:leader="none"/>
        </w:tabs>
        <w:spacing w:line="731" w:lineRule="atLeast" w:before="0"/>
        <w:ind w:left="21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80"/>
          <w:sz w:val="8"/>
        </w:rPr>
        <w:t>\</w:t>
        <w:tab/>
      </w:r>
      <w:r>
        <w:rPr>
          <w:rFonts w:ascii="Arial"/>
          <w:color w:val="999999"/>
          <w:w w:val="245"/>
          <w:position w:val="4"/>
          <w:sz w:val="8"/>
        </w:rPr>
        <w:t>I</w:t>
        <w:tab/>
        <w:t>/</w:t>
      </w:r>
      <w:r>
        <w:rPr>
          <w:rFonts w:ascii="Arial"/>
          <w:color w:val="999999"/>
          <w:spacing w:val="-5"/>
          <w:w w:val="245"/>
          <w:position w:val="4"/>
          <w:sz w:val="8"/>
        </w:rPr>
        <w:t> </w:t>
      </w:r>
      <w:r>
        <w:rPr>
          <w:rFonts w:ascii="Arial"/>
          <w:color w:val="999999"/>
          <w:sz w:val="24"/>
        </w:rPr>
        <w:t>.</w:t>
        <w:tab/>
      </w:r>
      <w:r>
        <w:rPr>
          <w:rFonts w:ascii="Arial"/>
          <w:color w:val="999999"/>
          <w:w w:val="245"/>
          <w:sz w:val="5"/>
        </w:rPr>
        <w:t>(</w:t>
        <w:tab/>
      </w:r>
      <w:r>
        <w:rPr>
          <w:rFonts w:ascii="Times New Roman"/>
          <w:color w:val="999999"/>
          <w:w w:val="80"/>
          <w:sz w:val="8"/>
        </w:rPr>
        <w:t>_,:.</w:t>
        <w:tab/>
      </w:r>
      <w:r>
        <w:rPr>
          <w:rFonts w:ascii="Arial"/>
          <w:color w:val="999999"/>
          <w:spacing w:val="-15"/>
          <w:position w:val="4"/>
          <w:sz w:val="8"/>
        </w:rPr>
        <w:t>.</w:t>
      </w:r>
      <w:r>
        <w:rPr>
          <w:rFonts w:ascii="Arial"/>
          <w:color w:val="999999"/>
          <w:sz w:val="8"/>
        </w:rPr>
        <w:t>:   </w:t>
      </w:r>
      <w:r>
        <w:rPr>
          <w:rFonts w:ascii="Arial"/>
          <w:color w:val="999999"/>
          <w:spacing w:val="4"/>
          <w:sz w:val="8"/>
        </w:rPr>
        <w:t> </w:t>
      </w:r>
      <w:r>
        <w:rPr>
          <w:rFonts w:ascii="Arial"/>
          <w:color w:val="B6B6B6"/>
          <w:sz w:val="18"/>
        </w:rPr>
        <w:t>.</w:t>
        <w:tab/>
      </w:r>
      <w:r>
        <w:rPr>
          <w:rFonts w:ascii="Times New Roman"/>
          <w:i/>
          <w:color w:val="999999"/>
          <w:w w:val="160"/>
          <w:sz w:val="6"/>
        </w:rPr>
        <w:t>{      </w:t>
      </w:r>
      <w:r>
        <w:rPr>
          <w:rFonts w:ascii="Times New Roman"/>
          <w:i/>
          <w:color w:val="999999"/>
          <w:spacing w:val="9"/>
          <w:w w:val="160"/>
          <w:sz w:val="6"/>
        </w:rPr>
        <w:t> </w:t>
      </w:r>
      <w:r>
        <w:rPr>
          <w:rFonts w:ascii="Arial"/>
          <w:color w:val="999999"/>
          <w:w w:val="160"/>
          <w:position w:val="4"/>
          <w:sz w:val="8"/>
        </w:rPr>
        <w:t>'-  </w:t>
      </w:r>
      <w:r>
        <w:rPr>
          <w:rFonts w:ascii="Arial"/>
          <w:color w:val="999999"/>
          <w:spacing w:val="11"/>
          <w:w w:val="160"/>
          <w:position w:val="4"/>
          <w:sz w:val="8"/>
        </w:rPr>
        <w:t> </w:t>
      </w:r>
      <w:r>
        <w:rPr>
          <w:rFonts w:ascii="Arial"/>
          <w:color w:val="999999"/>
          <w:w w:val="160"/>
          <w:sz w:val="6"/>
        </w:rPr>
        <w:t>\.</w:t>
      </w:r>
      <w:r>
        <w:rPr>
          <w:rFonts w:ascii="Arial"/>
          <w:color w:val="999999"/>
          <w:spacing w:val="-4"/>
          <w:w w:val="160"/>
          <w:sz w:val="6"/>
        </w:rPr>
        <w:t> </w:t>
      </w:r>
      <w:r>
        <w:rPr>
          <w:rFonts w:ascii="Arial"/>
          <w:color w:val="999999"/>
          <w:w w:val="160"/>
          <w:position w:val="4"/>
          <w:sz w:val="8"/>
        </w:rPr>
        <w:t>\</w:t>
      </w:r>
      <w:r>
        <w:rPr>
          <w:rFonts w:ascii="Arial"/>
          <w:color w:val="999999"/>
          <w:spacing w:val="-10"/>
          <w:w w:val="160"/>
          <w:position w:val="4"/>
          <w:sz w:val="8"/>
        </w:rPr>
        <w:t> </w:t>
      </w:r>
      <w:r>
        <w:rPr>
          <w:rFonts w:ascii="Arial"/>
          <w:color w:val="999999"/>
          <w:w w:val="205"/>
          <w:sz w:val="6"/>
        </w:rPr>
        <w:t>\</w:t>
      </w:r>
      <w:r>
        <w:rPr>
          <w:rFonts w:ascii="Arial"/>
          <w:color w:val="999999"/>
          <w:spacing w:val="-29"/>
          <w:w w:val="205"/>
          <w:sz w:val="6"/>
        </w:rPr>
        <w:t> </w:t>
      </w:r>
      <w:r>
        <w:rPr>
          <w:rFonts w:ascii="Times New Roman"/>
          <w:color w:val="999999"/>
          <w:spacing w:val="-64"/>
          <w:w w:val="205"/>
          <w:sz w:val="8"/>
        </w:rPr>
        <w:t>\</w:t>
      </w:r>
      <w:r>
        <w:rPr>
          <w:rFonts w:ascii="Arial"/>
          <w:color w:val="999999"/>
          <w:w w:val="205"/>
          <w:position w:val="4"/>
          <w:sz w:val="8"/>
        </w:rPr>
        <w:t>"</w:t>
      </w:r>
      <w:r>
        <w:rPr>
          <w:rFonts w:ascii="Arial"/>
          <w:sz w:val="8"/>
        </w:rPr>
      </w:r>
    </w:p>
    <w:p>
      <w:pPr>
        <w:spacing w:line="731" w:lineRule="atLeast" w:before="0"/>
        <w:ind w:left="21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5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55"/>
          <w:sz w:val="9"/>
          <w:szCs w:val="9"/>
        </w:rPr>
        <w:t>•au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817" w:lineRule="atLeast" w:before="0"/>
        <w:ind w:left="217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75"/>
        </w:rPr>
        <w:br w:type="column"/>
      </w:r>
      <w:r>
        <w:rPr>
          <w:rFonts w:ascii="Times New Roman"/>
          <w:color w:val="999999"/>
          <w:w w:val="75"/>
          <w:sz w:val="11"/>
        </w:rPr>
        <w:t>,.----L</w:t>
      </w:r>
      <w:r>
        <w:rPr>
          <w:rFonts w:ascii="Times New Roman"/>
          <w:sz w:val="11"/>
        </w:rPr>
      </w:r>
    </w:p>
    <w:p>
      <w:pPr>
        <w:spacing w:line="731" w:lineRule="atLeast" w:before="0"/>
        <w:ind w:left="21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5"/>
        </w:rPr>
        <w:br w:type="column"/>
      </w:r>
      <w:r>
        <w:rPr>
          <w:rFonts w:ascii="Arial"/>
          <w:color w:val="999999"/>
          <w:spacing w:val="-8"/>
          <w:w w:val="85"/>
          <w:sz w:val="15"/>
        </w:rPr>
        <w:t>,1-il</w:t>
      </w:r>
      <w:r>
        <w:rPr>
          <w:rFonts w:ascii="Arial"/>
          <w:color w:val="999999"/>
          <w:spacing w:val="-6"/>
          <w:w w:val="85"/>
          <w:sz w:val="15"/>
        </w:rPr>
        <w:t>,</w:t>
      </w:r>
      <w:r>
        <w:rPr>
          <w:rFonts w:ascii="Arial"/>
          <w:sz w:val="15"/>
        </w:rPr>
      </w:r>
    </w:p>
    <w:p>
      <w:pPr>
        <w:tabs>
          <w:tab w:pos="2855" w:val="left" w:leader="none"/>
          <w:tab w:pos="4902" w:val="left" w:leader="none"/>
          <w:tab w:pos="5558" w:val="left" w:leader="none"/>
        </w:tabs>
        <w:spacing w:line="731" w:lineRule="atLeast" w:before="0"/>
        <w:ind w:left="21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2"/>
          <w:w w:val="110"/>
          <w:sz w:val="17"/>
          <w:szCs w:val="17"/>
        </w:rPr>
        <w:t>••</w:t>
      </w:r>
      <w:r>
        <w:rPr>
          <w:rFonts w:ascii="Times New Roman" w:hAnsi="Times New Roman" w:cs="Times New Roman" w:eastAsia="Times New Roman"/>
          <w:color w:val="999999"/>
          <w:spacing w:val="-3"/>
          <w:w w:val="110"/>
          <w:sz w:val="17"/>
          <w:szCs w:val="17"/>
        </w:rPr>
        <w:t>•</w:t>
      </w:r>
      <w:r>
        <w:rPr>
          <w:rFonts w:ascii="Arial" w:hAnsi="Arial" w:cs="Arial" w:eastAsia="Arial"/>
          <w:color w:val="999999"/>
          <w:spacing w:val="-3"/>
          <w:w w:val="110"/>
          <w:position w:val="-13"/>
          <w:sz w:val="49"/>
          <w:szCs w:val="49"/>
        </w:rPr>
        <w:t>·</w:t>
        <w:tab/>
      </w:r>
      <w:r>
        <w:rPr>
          <w:rFonts w:ascii="Arial" w:hAnsi="Arial" w:cs="Arial" w:eastAsia="Arial"/>
          <w:color w:val="999999"/>
          <w:w w:val="70"/>
          <w:position w:val="-18"/>
          <w:sz w:val="40"/>
          <w:szCs w:val="40"/>
        </w:rPr>
        <w:t>,</w:t>
        <w:tab/>
      </w:r>
      <w:r>
        <w:rPr>
          <w:rFonts w:ascii="Arial" w:hAnsi="Arial" w:cs="Arial" w:eastAsia="Arial"/>
          <w:color w:val="999999"/>
          <w:w w:val="75"/>
          <w:position w:val="14"/>
          <w:sz w:val="48"/>
          <w:szCs w:val="48"/>
        </w:rPr>
        <w:t>-</w:t>
        <w:tab/>
      </w:r>
      <w:r>
        <w:rPr>
          <w:rFonts w:ascii="Times New Roman" w:hAnsi="Times New Roman" w:cs="Times New Roman" w:eastAsia="Times New Roman"/>
          <w:color w:val="999999"/>
          <w:w w:val="235"/>
          <w:position w:val="13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569" w:lineRule="atLeast" w:before="0"/>
        <w:ind w:left="0" w:right="12" w:firstLine="0"/>
        <w:jc w:val="right"/>
        <w:rPr>
          <w:rFonts w:ascii="Arial" w:hAnsi="Arial" w:cs="Arial" w:eastAsia="Arial"/>
          <w:sz w:val="33"/>
          <w:szCs w:val="33"/>
        </w:rPr>
      </w:pPr>
      <w:r>
        <w:rPr>
          <w:w w:val="60"/>
        </w:rPr>
        <w:br w:type="column"/>
      </w:r>
      <w:r>
        <w:rPr>
          <w:rFonts w:ascii="Arial"/>
          <w:color w:val="999999"/>
          <w:w w:val="60"/>
          <w:sz w:val="32"/>
        </w:rPr>
        <w:t>,,.</w:t>
      </w:r>
      <w:r>
        <w:rPr>
          <w:rFonts w:ascii="Arial"/>
          <w:color w:val="999999"/>
          <w:spacing w:val="-30"/>
          <w:w w:val="60"/>
          <w:sz w:val="32"/>
        </w:rPr>
        <w:t> </w:t>
      </w:r>
      <w:r>
        <w:rPr>
          <w:rFonts w:ascii="Arial"/>
          <w:color w:val="999999"/>
          <w:w w:val="60"/>
          <w:sz w:val="33"/>
        </w:rPr>
        <w:t>:</w:t>
      </w:r>
      <w:r>
        <w:rPr>
          <w:rFonts w:ascii="Arial"/>
          <w:sz w:val="33"/>
        </w:rPr>
      </w:r>
    </w:p>
    <w:p>
      <w:pPr>
        <w:spacing w:line="176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999999"/>
          <w:w w:val="230"/>
          <w:sz w:val="18"/>
        </w:rPr>
        <w:t>,</w:t>
      </w:r>
      <w:r>
        <w:rPr>
          <w:rFonts w:ascii="Arial"/>
          <w:sz w:val="18"/>
        </w:rPr>
      </w:r>
    </w:p>
    <w:p>
      <w:pPr>
        <w:tabs>
          <w:tab w:pos="1778" w:val="left" w:leader="none"/>
          <w:tab w:pos="2760" w:val="left" w:leader="none"/>
          <w:tab w:pos="4768" w:val="left" w:leader="none"/>
        </w:tabs>
        <w:spacing w:line="731" w:lineRule="atLeast" w:before="0"/>
        <w:ind w:left="217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160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160"/>
          <w:sz w:val="16"/>
          <w:szCs w:val="16"/>
        </w:rPr>
        <w:t>#</w:t>
      </w:r>
      <w:r>
        <w:rPr>
          <w:rFonts w:ascii="Times New Roman" w:hAnsi="Times New Roman" w:cs="Times New Roman" w:eastAsia="Times New Roman"/>
          <w:i/>
          <w:color w:val="999999"/>
          <w:spacing w:val="-1"/>
          <w:w w:val="160"/>
          <w:sz w:val="16"/>
          <w:szCs w:val="16"/>
        </w:rPr>
        <w:t> </w:t>
      </w:r>
      <w:r>
        <w:rPr>
          <w:rFonts w:ascii="Arial" w:hAnsi="Arial" w:cs="Arial" w:eastAsia="Arial"/>
          <w:color w:val="999999"/>
          <w:sz w:val="11"/>
          <w:szCs w:val="11"/>
        </w:rPr>
        <w:t>'</w:t>
      </w:r>
      <w:r>
        <w:rPr>
          <w:rFonts w:ascii="Arial" w:hAnsi="Arial" w:cs="Arial" w:eastAsia="Arial"/>
          <w:sz w:val="11"/>
          <w:szCs w:val="11"/>
        </w:rPr>
        <w:t>pond</w:t>
      </w:r>
      <w:r>
        <w:rPr>
          <w:rFonts w:ascii="Arial" w:hAnsi="Arial" w:cs="Arial" w:eastAsia="Arial"/>
          <w:spacing w:val="-11"/>
          <w:sz w:val="11"/>
          <w:szCs w:val="11"/>
        </w:rPr>
        <w:t> </w:t>
      </w:r>
      <w:r>
        <w:rPr>
          <w:rFonts w:ascii="Arial" w:hAnsi="Arial" w:cs="Arial" w:eastAsia="Arial"/>
          <w:sz w:val="11"/>
          <w:szCs w:val="11"/>
        </w:rPr>
        <w:t>ouUet</w:t>
      </w:r>
      <w:r>
        <w:rPr>
          <w:rFonts w:ascii="Arial" w:hAnsi="Arial" w:cs="Arial" w:eastAsia="Arial"/>
          <w:spacing w:val="-12"/>
          <w:sz w:val="11"/>
          <w:szCs w:val="11"/>
        </w:rPr>
        <w:t> </w:t>
      </w:r>
      <w:r>
        <w:rPr>
          <w:rFonts w:ascii="Arial" w:hAnsi="Arial" w:cs="Arial" w:eastAsia="Arial"/>
          <w:sz w:val="10"/>
          <w:szCs w:val="10"/>
        </w:rPr>
        <w:t>along</w:t>
        <w:tab/>
      </w:r>
      <w:r>
        <w:rPr>
          <w:rFonts w:ascii="Arial" w:hAnsi="Arial" w:cs="Arial" w:eastAsia="Arial"/>
          <w:color w:val="999999"/>
          <w:w w:val="190"/>
          <w:sz w:val="10"/>
          <w:szCs w:val="10"/>
        </w:rPr>
        <w:t>- </w:t>
      </w:r>
      <w:r>
        <w:rPr>
          <w:rFonts w:ascii="Arial" w:hAnsi="Arial" w:cs="Arial" w:eastAsia="Arial"/>
          <w:color w:val="999999"/>
          <w:spacing w:val="16"/>
          <w:w w:val="190"/>
          <w:sz w:val="10"/>
          <w:szCs w:val="10"/>
        </w:rPr>
        <w:t> </w:t>
      </w:r>
      <w:r>
        <w:rPr>
          <w:rFonts w:ascii="Arial" w:hAnsi="Arial" w:cs="Arial" w:eastAsia="Arial"/>
          <w:color w:val="999999"/>
          <w:sz w:val="10"/>
          <w:szCs w:val="10"/>
        </w:rPr>
        <w:t>.....</w:t>
        <w:tab/>
      </w:r>
      <w:r>
        <w:rPr>
          <w:rFonts w:ascii="Arial" w:hAnsi="Arial" w:cs="Arial" w:eastAsia="Arial"/>
          <w:color w:val="999999"/>
          <w:w w:val="415"/>
          <w:sz w:val="10"/>
          <w:szCs w:val="10"/>
        </w:rPr>
        <w:t>'</w:t>
        <w:tab/>
      </w:r>
      <w:r>
        <w:rPr>
          <w:rFonts w:ascii="Times New Roman" w:hAnsi="Times New Roman" w:cs="Times New Roman" w:eastAsia="Times New Roman"/>
          <w:color w:val="999999"/>
          <w:spacing w:val="-20"/>
          <w:position w:val="3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99999"/>
          <w:spacing w:val="-18"/>
          <w:position w:val="3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after="0" w:line="731" w:lineRule="atLeast"/>
        <w:jc w:val="left"/>
        <w:rPr>
          <w:rFonts w:ascii="Times New Roman" w:hAnsi="Times New Roman" w:cs="Times New Roman" w:eastAsia="Times New Roman"/>
          <w:sz w:val="30"/>
          <w:szCs w:val="30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4248" w:space="1042"/>
            <w:col w:w="402" w:space="493"/>
            <w:col w:w="424" w:space="689"/>
            <w:col w:w="413" w:space="65"/>
            <w:col w:w="5640" w:space="4304"/>
            <w:col w:w="1117" w:space="196"/>
            <w:col w:w="12047"/>
          </w:cols>
        </w:sectPr>
      </w:pPr>
    </w:p>
    <w:p>
      <w:pPr>
        <w:spacing w:line="572" w:lineRule="atLeast" w:before="0"/>
        <w:ind w:left="24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22.62809pt;margin-top:1.764719pt;width:4.05pt;height:12pt;mso-position-horizontal-relative:page;mso-position-vertical-relative:paragraph;z-index:-600856" type="#_x0000_t202" filled="false" stroked="false">
            <v:textbox inset="0,0,0,0">
              <w:txbxContent>
                <w:p>
                  <w:pPr>
                    <w:spacing w:line="2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999999"/>
                      <w:w w:val="185"/>
                      <w:sz w:val="24"/>
                    </w:rPr>
                    <w:t>'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837902pt;margin-top:1.764719pt;width:4.05pt;height:12pt;mso-position-horizontal-relative:page;mso-position-vertical-relative:paragraph;z-index:-600832" type="#_x0000_t202" filled="false" stroked="false">
            <v:textbox inset="0,0,0,0">
              <w:txbxContent>
                <w:p>
                  <w:pPr>
                    <w:spacing w:line="2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999999"/>
                      <w:w w:val="185"/>
                      <w:sz w:val="24"/>
                    </w:rPr>
                    <w:t>'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15"/>
          <w:sz w:val="8"/>
        </w:rPr>
        <w:t>I</w:t>
      </w:r>
      <w:r>
        <w:rPr>
          <w:rFonts w:ascii="Times New Roman"/>
          <w:color w:val="999999"/>
          <w:spacing w:val="10"/>
          <w:w w:val="115"/>
          <w:sz w:val="8"/>
        </w:rPr>
        <w:t> </w:t>
      </w:r>
      <w:r>
        <w:rPr>
          <w:rFonts w:ascii="Times New Roman"/>
          <w:color w:val="999999"/>
          <w:w w:val="85"/>
          <w:sz w:val="8"/>
        </w:rPr>
        <w:t>Fl'B </w:t>
      </w:r>
      <w:r>
        <w:rPr>
          <w:rFonts w:ascii="Times New Roman"/>
          <w:color w:val="999999"/>
          <w:spacing w:val="6"/>
          <w:w w:val="85"/>
          <w:sz w:val="8"/>
        </w:rPr>
        <w:t> </w:t>
      </w:r>
      <w:r>
        <w:rPr>
          <w:rFonts w:ascii="Times New Roman"/>
          <w:color w:val="999999"/>
          <w:w w:val="115"/>
          <w:sz w:val="8"/>
        </w:rPr>
        <w:t>\.</w:t>
      </w:r>
      <w:r>
        <w:rPr>
          <w:rFonts w:ascii="Times New Roman"/>
          <w:sz w:val="8"/>
        </w:rPr>
      </w:r>
    </w:p>
    <w:p>
      <w:pPr>
        <w:spacing w:line="572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45"/>
        </w:rPr>
        <w:br w:type="column"/>
      </w:r>
      <w:r>
        <w:rPr>
          <w:rFonts w:ascii="Times New Roman"/>
          <w:color w:val="999999"/>
          <w:w w:val="145"/>
          <w:sz w:val="8"/>
        </w:rPr>
        <w:t>'"'</w:t>
      </w:r>
      <w:r>
        <w:rPr>
          <w:rFonts w:ascii="Times New Roman"/>
          <w:sz w:val="8"/>
        </w:rPr>
      </w:r>
    </w:p>
    <w:p>
      <w:pPr>
        <w:spacing w:line="572" w:lineRule="atLeast" w:before="0"/>
        <w:ind w:left="17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55"/>
        </w:rPr>
        <w:br w:type="column"/>
      </w:r>
      <w:r>
        <w:rPr>
          <w:rFonts w:ascii="Times New Roman"/>
          <w:color w:val="999999"/>
          <w:w w:val="155"/>
          <w:position w:val="-14"/>
          <w:sz w:val="24"/>
        </w:rPr>
        <w:t>8</w:t>
      </w:r>
      <w:r>
        <w:rPr>
          <w:rFonts w:ascii="Times New Roman"/>
          <w:color w:val="999999"/>
          <w:spacing w:val="-27"/>
          <w:w w:val="155"/>
          <w:position w:val="-14"/>
          <w:sz w:val="24"/>
        </w:rPr>
        <w:t> </w:t>
      </w:r>
      <w:r>
        <w:rPr>
          <w:rFonts w:ascii="Arial"/>
          <w:color w:val="999999"/>
          <w:spacing w:val="-46"/>
          <w:w w:val="70"/>
          <w:sz w:val="22"/>
        </w:rPr>
        <w:t>O</w:t>
      </w:r>
      <w:r>
        <w:rPr>
          <w:rFonts w:ascii="Arial"/>
          <w:color w:val="999999"/>
          <w:w w:val="70"/>
          <w:sz w:val="22"/>
        </w:rPr>
        <w:t>IAP</w:t>
      </w:r>
      <w:r>
        <w:rPr>
          <w:rFonts w:ascii="Arial"/>
          <w:color w:val="999999"/>
          <w:spacing w:val="-30"/>
          <w:w w:val="70"/>
          <w:sz w:val="22"/>
        </w:rPr>
        <w:t> </w:t>
      </w:r>
      <w:r>
        <w:rPr>
          <w:rFonts w:ascii="Arial"/>
          <w:color w:val="999999"/>
          <w:sz w:val="22"/>
        </w:rPr>
        <w:t>-"</w:t>
      </w:r>
      <w:r>
        <w:rPr>
          <w:rFonts w:ascii="Arial"/>
          <w:sz w:val="22"/>
        </w:rPr>
      </w:r>
    </w:p>
    <w:p>
      <w:pPr>
        <w:tabs>
          <w:tab w:pos="739" w:val="left" w:leader="none"/>
        </w:tabs>
        <w:spacing w:line="572" w:lineRule="atLeast" w:before="0"/>
        <w:ind w:left="172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60"/>
        </w:rPr>
        <w:br w:type="column"/>
      </w:r>
      <w:r>
        <w:rPr>
          <w:rFonts w:ascii="Arial" w:hAnsi="Arial" w:cs="Arial" w:eastAsia="Arial"/>
          <w:color w:val="999999"/>
          <w:spacing w:val="6"/>
          <w:w w:val="60"/>
          <w:position w:val="-14"/>
          <w:sz w:val="44"/>
          <w:szCs w:val="44"/>
        </w:rPr>
        <w:t>-</w:t>
      </w:r>
      <w:r>
        <w:rPr>
          <w:rFonts w:ascii="Arial" w:hAnsi="Arial" w:cs="Arial" w:eastAsia="Arial"/>
          <w:color w:val="999999"/>
          <w:spacing w:val="-177"/>
          <w:w w:val="60"/>
          <w:position w:val="-14"/>
          <w:sz w:val="44"/>
          <w:szCs w:val="44"/>
        </w:rPr>
        <w:t>o</w:t>
      </w:r>
      <w:r>
        <w:rPr>
          <w:rFonts w:ascii="Arial" w:hAnsi="Arial" w:cs="Arial" w:eastAsia="Arial"/>
          <w:color w:val="999999"/>
          <w:w w:val="60"/>
          <w:sz w:val="22"/>
          <w:szCs w:val="22"/>
        </w:rPr>
        <w:t>.</w:t>
      </w:r>
      <w:r>
        <w:rPr>
          <w:rFonts w:ascii="Arial" w:hAnsi="Arial" w:cs="Arial" w:eastAsia="Arial"/>
          <w:color w:val="999999"/>
          <w:spacing w:val="-13"/>
          <w:w w:val="60"/>
          <w:sz w:val="22"/>
          <w:szCs w:val="22"/>
        </w:rPr>
        <w:t>,</w:t>
      </w:r>
      <w:r>
        <w:rPr>
          <w:rFonts w:ascii="Arial" w:hAnsi="Arial" w:cs="Arial" w:eastAsia="Arial"/>
          <w:color w:val="B6B6B6"/>
          <w:spacing w:val="-78"/>
          <w:w w:val="60"/>
          <w:position w:val="-14"/>
          <w:sz w:val="44"/>
          <w:szCs w:val="44"/>
        </w:rPr>
        <w:t>·</w:t>
      </w:r>
      <w:r>
        <w:rPr>
          <w:rFonts w:ascii="Arial" w:hAnsi="Arial" w:cs="Arial" w:eastAsia="Arial"/>
          <w:color w:val="999999"/>
          <w:w w:val="60"/>
          <w:sz w:val="22"/>
          <w:szCs w:val="22"/>
        </w:rPr>
        <w:t>,,.,</w:t>
        <w:tab/>
      </w:r>
      <w:r>
        <w:rPr>
          <w:rFonts w:ascii="Arial" w:hAnsi="Arial" w:cs="Arial" w:eastAsia="Arial"/>
          <w:color w:val="999999"/>
          <w:spacing w:val="-5"/>
          <w:w w:val="30"/>
          <w:sz w:val="22"/>
          <w:szCs w:val="22"/>
        </w:rPr>
        <w:t>:</w:t>
      </w:r>
      <w:r>
        <w:rPr>
          <w:rFonts w:ascii="Arial" w:hAnsi="Arial" w:cs="Arial" w:eastAsia="Arial"/>
          <w:color w:val="999999"/>
          <w:w w:val="30"/>
          <w:position w:val="-14"/>
          <w:sz w:val="44"/>
          <w:szCs w:val="44"/>
        </w:rPr>
        <w:t>•</w:t>
      </w:r>
      <w:r>
        <w:rPr>
          <w:rFonts w:ascii="Arial" w:hAnsi="Arial" w:cs="Arial" w:eastAsia="Arial"/>
          <w:color w:val="999999"/>
          <w:spacing w:val="-25"/>
          <w:w w:val="30"/>
          <w:position w:val="-14"/>
          <w:sz w:val="44"/>
          <w:szCs w:val="44"/>
        </w:rPr>
        <w:t>•</w:t>
      </w:r>
      <w:r>
        <w:rPr>
          <w:rFonts w:ascii="Arial" w:hAnsi="Arial" w:cs="Arial" w:eastAsia="Arial"/>
          <w:color w:val="999999"/>
          <w:spacing w:val="-14"/>
          <w:w w:val="30"/>
          <w:position w:val="-14"/>
          <w:sz w:val="44"/>
          <w:szCs w:val="44"/>
        </w:rPr>
        <w:t>'</w:t>
      </w:r>
      <w:r>
        <w:rPr>
          <w:rFonts w:ascii="Arial" w:hAnsi="Arial" w:cs="Arial" w:eastAsia="Arial"/>
          <w:sz w:val="44"/>
          <w:szCs w:val="44"/>
        </w:rPr>
      </w:r>
    </w:p>
    <w:p>
      <w:pPr>
        <w:spacing w:line="572" w:lineRule="atLeast" w:before="0"/>
        <w:ind w:left="71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55"/>
        </w:rPr>
        <w:br w:type="column"/>
      </w:r>
      <w:r>
        <w:rPr>
          <w:rFonts w:ascii="Arial"/>
          <w:color w:val="999999"/>
          <w:w w:val="55"/>
          <w:sz w:val="22"/>
        </w:rPr>
        <w:t>.</w:t>
      </w:r>
      <w:r>
        <w:rPr>
          <w:rFonts w:ascii="Arial"/>
          <w:color w:val="999999"/>
          <w:spacing w:val="-13"/>
          <w:w w:val="55"/>
          <w:sz w:val="22"/>
        </w:rPr>
        <w:t> </w:t>
      </w:r>
      <w:r>
        <w:rPr>
          <w:rFonts w:ascii="Arial"/>
          <w:color w:val="999999"/>
          <w:spacing w:val="-5"/>
          <w:w w:val="55"/>
          <w:sz w:val="22"/>
        </w:rPr>
        <w:t>,,,.</w:t>
      </w:r>
      <w:r>
        <w:rPr>
          <w:rFonts w:ascii="Arial"/>
          <w:color w:val="B6B6B6"/>
          <w:spacing w:val="-4"/>
          <w:w w:val="55"/>
          <w:position w:val="-14"/>
          <w:sz w:val="44"/>
        </w:rPr>
        <w:t>'</w:t>
      </w:r>
      <w:r>
        <w:rPr>
          <w:rFonts w:ascii="Arial"/>
          <w:sz w:val="44"/>
        </w:rPr>
      </w:r>
    </w:p>
    <w:p>
      <w:pPr>
        <w:spacing w:line="572" w:lineRule="atLeast" w:before="0"/>
        <w:ind w:left="110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270"/>
        </w:rPr>
        <w:br w:type="column"/>
      </w:r>
      <w:r>
        <w:rPr>
          <w:rFonts w:ascii="Times New Roman"/>
          <w:color w:val="999999"/>
          <w:w w:val="270"/>
          <w:sz w:val="8"/>
        </w:rPr>
        <w:t>.</w:t>
      </w:r>
      <w:r>
        <w:rPr>
          <w:rFonts w:ascii="Times New Roman"/>
          <w:color w:val="999999"/>
          <w:spacing w:val="2"/>
          <w:w w:val="270"/>
          <w:sz w:val="8"/>
        </w:rPr>
        <w:t> </w:t>
      </w:r>
      <w:r>
        <w:rPr>
          <w:rFonts w:ascii="Times New Roman"/>
          <w:color w:val="999999"/>
          <w:w w:val="90"/>
          <w:sz w:val="8"/>
        </w:rPr>
        <w:t>MG     </w:t>
      </w:r>
      <w:r>
        <w:rPr>
          <w:rFonts w:ascii="Times New Roman"/>
          <w:color w:val="999999"/>
          <w:spacing w:val="15"/>
          <w:w w:val="90"/>
          <w:sz w:val="8"/>
        </w:rPr>
        <w:t> </w:t>
      </w:r>
      <w:r>
        <w:rPr>
          <w:rFonts w:ascii="Times New Roman"/>
          <w:color w:val="999999"/>
          <w:w w:val="90"/>
          <w:sz w:val="8"/>
        </w:rPr>
        <w:t>"&gt;</w:t>
      </w:r>
      <w:r>
        <w:rPr>
          <w:rFonts w:ascii="Times New Roman"/>
          <w:color w:val="999999"/>
          <w:spacing w:val="6"/>
          <w:w w:val="90"/>
          <w:sz w:val="8"/>
        </w:rPr>
        <w:t> </w:t>
      </w:r>
      <w:r>
        <w:rPr>
          <w:rFonts w:ascii="Times New Roman"/>
          <w:color w:val="999999"/>
          <w:w w:val="150"/>
          <w:sz w:val="8"/>
        </w:rPr>
        <w:t>\ </w:t>
      </w:r>
      <w:r>
        <w:rPr>
          <w:rFonts w:ascii="Times New Roman"/>
          <w:color w:val="999999"/>
          <w:spacing w:val="20"/>
          <w:w w:val="150"/>
          <w:sz w:val="8"/>
        </w:rPr>
        <w:t> </w:t>
      </w:r>
      <w:r>
        <w:rPr>
          <w:rFonts w:ascii="Times New Roman"/>
          <w:color w:val="999999"/>
          <w:w w:val="110"/>
          <w:sz w:val="8"/>
        </w:rPr>
        <w:t>\\.</w:t>
      </w:r>
      <w:r>
        <w:rPr>
          <w:rFonts w:ascii="Times New Roman"/>
          <w:sz w:val="8"/>
        </w:rPr>
      </w:r>
    </w:p>
    <w:p>
      <w:pPr>
        <w:spacing w:line="572" w:lineRule="atLeast" w:before="0"/>
        <w:ind w:left="131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95"/>
        </w:rPr>
        <w:br w:type="column"/>
      </w:r>
      <w:r>
        <w:rPr>
          <w:rFonts w:ascii="Times New Roman"/>
          <w:color w:val="999999"/>
          <w:w w:val="95"/>
          <w:sz w:val="8"/>
        </w:rPr>
        <w:t>lll&amp;Ell</w:t>
      </w:r>
      <w:r>
        <w:rPr>
          <w:rFonts w:ascii="Times New Roman"/>
          <w:sz w:val="8"/>
        </w:rPr>
      </w:r>
    </w:p>
    <w:p>
      <w:pPr>
        <w:tabs>
          <w:tab w:pos="3681" w:val="left" w:leader="none"/>
        </w:tabs>
        <w:spacing w:line="634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275"/>
        </w:rPr>
        <w:br w:type="column"/>
      </w:r>
      <w:r>
        <w:rPr>
          <w:rFonts w:ascii="Times New Roman"/>
          <w:color w:val="999999"/>
          <w:w w:val="275"/>
          <w:position w:val="3"/>
          <w:sz w:val="15"/>
        </w:rPr>
        <w:t>'</w:t>
        <w:tab/>
      </w:r>
      <w:r>
        <w:rPr>
          <w:rFonts w:ascii="Times New Roman"/>
          <w:color w:val="999999"/>
          <w:spacing w:val="-273"/>
          <w:w w:val="180"/>
          <w:sz w:val="8"/>
        </w:rPr>
        <w:t>-</w:t>
      </w:r>
      <w:r>
        <w:rPr>
          <w:rFonts w:ascii="Times New Roman"/>
          <w:color w:val="999999"/>
          <w:spacing w:val="-57"/>
          <w:w w:val="180"/>
          <w:sz w:val="8"/>
        </w:rPr>
        <w:t>"</w:t>
      </w:r>
      <w:r>
        <w:rPr>
          <w:rFonts w:ascii="Times New Roman"/>
          <w:color w:val="999999"/>
          <w:spacing w:val="-148"/>
          <w:w w:val="180"/>
          <w:sz w:val="8"/>
        </w:rPr>
        <w:t>'</w:t>
      </w:r>
      <w:r>
        <w:rPr>
          <w:rFonts w:ascii="Arial"/>
          <w:color w:val="B6B6B6"/>
          <w:spacing w:val="-87"/>
          <w:w w:val="180"/>
          <w:position w:val="3"/>
          <w:sz w:val="7"/>
        </w:rPr>
        <w:t>'</w:t>
      </w:r>
      <w:r>
        <w:rPr>
          <w:rFonts w:ascii="Times New Roman"/>
          <w:color w:val="999999"/>
          <w:w w:val="180"/>
          <w:sz w:val="8"/>
        </w:rPr>
        <w:t>\</w:t>
      </w:r>
      <w:r>
        <w:rPr>
          <w:rFonts w:ascii="Times New Roman"/>
          <w:sz w:val="8"/>
        </w:rPr>
      </w:r>
    </w:p>
    <w:p>
      <w:pPr>
        <w:spacing w:line="16" w:lineRule="atLeast" w:before="0"/>
        <w:ind w:left="274" w:right="0" w:firstLine="0"/>
        <w:jc w:val="left"/>
        <w:rPr>
          <w:rFonts w:ascii="Times New Roman" w:hAnsi="Times New Roman" w:cs="Times New Roman" w:eastAsia="Times New Roman"/>
          <w:sz w:val="62"/>
          <w:szCs w:val="62"/>
        </w:rPr>
      </w:pPr>
      <w:r>
        <w:rPr/>
        <w:pict>
          <v:shape style="position:absolute;margin-left:539.564575pt;margin-top:26.975187pt;width:8.9pt;height:22.25pt;mso-position-horizontal-relative:page;mso-position-vertical-relative:paragraph;z-index:-598264" type="#_x0000_t202" filled="false" stroked="false">
            <v:textbox inset="0,0,0,0">
              <w:txbxContent>
                <w:p>
                  <w:pPr>
                    <w:spacing w:line="44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color w:val="999999"/>
                      <w:w w:val="60"/>
                      <w:sz w:val="44"/>
                    </w:rPr>
                    <w:t>·-</w:t>
                  </w:r>
                  <w:r>
                    <w:rPr>
                      <w:rFonts w:ascii="Times New Roman" w:hAnsi="Times New Roman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30"/>
          <w:sz w:val="62"/>
        </w:rPr>
        <w:t>-</w:t>
      </w:r>
      <w:r>
        <w:rPr>
          <w:rFonts w:ascii="Times New Roman"/>
          <w:sz w:val="62"/>
        </w:rPr>
      </w:r>
    </w:p>
    <w:p>
      <w:pPr>
        <w:tabs>
          <w:tab w:pos="808" w:val="left" w:leader="none"/>
        </w:tabs>
        <w:spacing w:line="572" w:lineRule="atLeast" w:before="0"/>
        <w:ind w:left="88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>
          <w:w w:val="115"/>
        </w:rPr>
        <w:br w:type="column"/>
      </w:r>
      <w:r>
        <w:rPr>
          <w:rFonts w:ascii="Arial"/>
          <w:color w:val="999999"/>
          <w:spacing w:val="-40"/>
          <w:w w:val="115"/>
          <w:sz w:val="38"/>
        </w:rPr>
        <w:t>'</w:t>
      </w:r>
      <w:r>
        <w:rPr>
          <w:rFonts w:ascii="Arial"/>
          <w:color w:val="999999"/>
          <w:w w:val="115"/>
          <w:sz w:val="38"/>
        </w:rPr>
        <w:t>ei</w:t>
        <w:tab/>
      </w:r>
      <w:r>
        <w:rPr>
          <w:rFonts w:ascii="Arial"/>
          <w:color w:val="999999"/>
          <w:w w:val="130"/>
          <w:sz w:val="38"/>
        </w:rPr>
        <w:t>.</w:t>
      </w:r>
      <w:r>
        <w:rPr>
          <w:rFonts w:ascii="Arial"/>
          <w:sz w:val="38"/>
        </w:rPr>
      </w:r>
    </w:p>
    <w:p>
      <w:pPr>
        <w:spacing w:line="501" w:lineRule="atLeast" w:before="0"/>
        <w:ind w:left="17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0"/>
        </w:rPr>
        <w:br w:type="column"/>
      </w:r>
      <w:r>
        <w:rPr>
          <w:rFonts w:ascii="Arial" w:hAnsi="Arial" w:cs="Arial" w:eastAsia="Arial"/>
          <w:w w:val="110"/>
          <w:sz w:val="11"/>
          <w:szCs w:val="11"/>
        </w:rPr>
        <w:t>hedge</w:t>
      </w:r>
      <w:r>
        <w:rPr>
          <w:rFonts w:ascii="Arial" w:hAnsi="Arial" w:cs="Arial" w:eastAsia="Arial"/>
          <w:spacing w:val="-13"/>
          <w:w w:val="110"/>
          <w:sz w:val="11"/>
          <w:szCs w:val="11"/>
        </w:rPr>
        <w:t> </w:t>
      </w:r>
      <w:r>
        <w:rPr>
          <w:rFonts w:ascii="Arial" w:hAnsi="Arial" w:cs="Arial" w:eastAsia="Arial"/>
          <w:w w:val="110"/>
          <w:sz w:val="11"/>
          <w:szCs w:val="11"/>
        </w:rPr>
        <w:t>line</w:t>
      </w:r>
      <w:r>
        <w:rPr>
          <w:rFonts w:ascii="Arial" w:hAnsi="Arial" w:cs="Arial" w:eastAsia="Arial"/>
          <w:spacing w:val="-15"/>
          <w:w w:val="11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w w:val="110"/>
          <w:sz w:val="10"/>
          <w:szCs w:val="10"/>
        </w:rPr>
        <w:t>(oak§) </w:t>
      </w:r>
      <w:r>
        <w:rPr>
          <w:rFonts w:ascii="Times New Roman" w:hAnsi="Times New Roman" w:cs="Times New Roman" w:eastAsia="Times New Roman"/>
          <w:spacing w:val="3"/>
          <w:w w:val="11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110"/>
          <w:sz w:val="10"/>
          <w:szCs w:val="10"/>
        </w:rPr>
        <w:t>_:   </w:t>
      </w:r>
      <w:r>
        <w:rPr>
          <w:rFonts w:ascii="Times New Roman" w:hAnsi="Times New Roman" w:cs="Times New Roman" w:eastAsia="Times New Roman"/>
          <w:spacing w:val="17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99999"/>
          <w:w w:val="85"/>
          <w:sz w:val="13"/>
          <w:szCs w:val="13"/>
        </w:rPr>
        <w:t>at.a   </w:t>
      </w:r>
      <w:r>
        <w:rPr>
          <w:rFonts w:ascii="Arial" w:hAnsi="Arial" w:cs="Arial" w:eastAsia="Arial"/>
          <w:color w:val="999999"/>
          <w:spacing w:val="4"/>
          <w:w w:val="85"/>
          <w:sz w:val="13"/>
          <w:szCs w:val="13"/>
        </w:rPr>
        <w:t> </w:t>
      </w:r>
      <w:r>
        <w:rPr>
          <w:rFonts w:ascii="Arial" w:hAnsi="Arial" w:cs="Arial" w:eastAsia="Arial"/>
          <w:color w:val="999999"/>
          <w:w w:val="150"/>
          <w:sz w:val="13"/>
          <w:szCs w:val="13"/>
        </w:rPr>
        <w:t>(.]</w:t>
      </w:r>
      <w:r>
        <w:rPr>
          <w:rFonts w:ascii="Arial" w:hAnsi="Arial" w:cs="Arial" w:eastAsia="Arial"/>
          <w:sz w:val="13"/>
          <w:szCs w:val="13"/>
        </w:rPr>
      </w:r>
    </w:p>
    <w:p>
      <w:pPr>
        <w:tabs>
          <w:tab w:pos="2658" w:val="left" w:leader="none"/>
        </w:tabs>
        <w:spacing w:line="118" w:lineRule="exact" w:before="13"/>
        <w:ind w:left="17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/>
          <w:w w:val="95"/>
          <w:sz w:val="12"/>
        </w:rPr>
        <w:t>from</w:t>
      </w:r>
      <w:r>
        <w:rPr>
          <w:rFonts w:ascii="Times New Roman"/>
          <w:spacing w:val="-2"/>
          <w:w w:val="95"/>
          <w:sz w:val="12"/>
        </w:rPr>
        <w:t> </w:t>
      </w:r>
      <w:r>
        <w:rPr>
          <w:rFonts w:ascii="Arial"/>
          <w:w w:val="95"/>
          <w:sz w:val="11"/>
        </w:rPr>
        <w:t>existing</w:t>
      </w:r>
      <w:r>
        <w:rPr>
          <w:rFonts w:ascii="Arial"/>
          <w:spacing w:val="-8"/>
          <w:w w:val="95"/>
          <w:sz w:val="11"/>
        </w:rPr>
        <w:t> </w:t>
      </w:r>
      <w:r>
        <w:rPr>
          <w:rFonts w:ascii="Arial"/>
          <w:color w:val="0F0F0F"/>
          <w:spacing w:val="-3"/>
          <w:w w:val="95"/>
          <w:sz w:val="11"/>
        </w:rPr>
        <w:t>rtlOcf</w:t>
      </w:r>
      <w:r>
        <w:rPr>
          <w:rFonts w:ascii="Arial"/>
          <w:color w:val="0F0F0F"/>
          <w:spacing w:val="-2"/>
          <w:w w:val="95"/>
          <w:sz w:val="11"/>
        </w:rPr>
        <w:t>rd-</w:t>
        <w:tab/>
      </w:r>
      <w:r>
        <w:rPr>
          <w:rFonts w:ascii="Arial"/>
          <w:color w:val="999999"/>
          <w:w w:val="200"/>
          <w:sz w:val="11"/>
        </w:rPr>
        <w:t>'</w:t>
      </w:r>
      <w:r>
        <w:rPr>
          <w:rFonts w:ascii="Arial"/>
          <w:sz w:val="11"/>
        </w:rPr>
      </w:r>
    </w:p>
    <w:p>
      <w:pPr>
        <w:spacing w:line="203" w:lineRule="atLeast" w:before="0"/>
        <w:ind w:left="202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B6B6B6"/>
          <w:spacing w:val="-51"/>
          <w:w w:val="170"/>
          <w:sz w:val="13"/>
        </w:rPr>
        <w:t>·</w:t>
      </w:r>
      <w:r>
        <w:rPr>
          <w:rFonts w:ascii="Times New Roman" w:hAnsi="Times New Roman"/>
          <w:color w:val="B6B6B6"/>
          <w:w w:val="170"/>
          <w:sz w:val="13"/>
        </w:rPr>
        <w:t>.</w:t>
      </w:r>
      <w:r>
        <w:rPr>
          <w:rFonts w:ascii="Times New Roman" w:hAnsi="Times New Roman"/>
          <w:sz w:val="13"/>
        </w:rPr>
      </w:r>
    </w:p>
    <w:p>
      <w:pPr>
        <w:spacing w:after="0" w:line="203" w:lineRule="atLeas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10" w:equalWidth="0">
            <w:col w:w="598" w:space="250"/>
            <w:col w:w="264" w:space="74"/>
            <w:col w:w="917" w:space="218"/>
            <w:col w:w="827" w:space="40"/>
            <w:col w:w="291" w:space="40"/>
            <w:col w:w="743" w:space="40"/>
            <w:col w:w="349" w:space="8439"/>
            <w:col w:w="4692" w:space="40"/>
            <w:col w:w="966" w:space="524"/>
            <w:col w:w="11768"/>
          </w:cols>
        </w:sectPr>
      </w:pPr>
    </w:p>
    <w:p>
      <w:pPr>
        <w:spacing w:line="423" w:lineRule="atLeas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99999"/>
          <w:sz w:val="9"/>
        </w:rPr>
        <w:t>J</w:t>
      </w:r>
      <w:r>
        <w:rPr>
          <w:rFonts w:ascii="Arial"/>
          <w:color w:val="999999"/>
          <w:spacing w:val="-12"/>
          <w:sz w:val="9"/>
        </w:rPr>
        <w:t> </w:t>
      </w:r>
      <w:r>
        <w:rPr>
          <w:rFonts w:ascii="Arial"/>
          <w:color w:val="999999"/>
          <w:sz w:val="9"/>
        </w:rPr>
        <w:t>'-.</w:t>
      </w:r>
      <w:r>
        <w:rPr>
          <w:rFonts w:ascii="Arial"/>
          <w:sz w:val="9"/>
        </w:rPr>
      </w:r>
    </w:p>
    <w:p>
      <w:pPr>
        <w:spacing w:line="423" w:lineRule="atLeast" w:before="0"/>
        <w:ind w:left="19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200"/>
        </w:rPr>
        <w:br w:type="column"/>
      </w:r>
      <w:r>
        <w:rPr>
          <w:rFonts w:ascii="Arial"/>
          <w:i/>
          <w:color w:val="999999"/>
          <w:w w:val="200"/>
          <w:sz w:val="7"/>
        </w:rPr>
        <w:t>I  </w:t>
      </w:r>
      <w:r>
        <w:rPr>
          <w:rFonts w:ascii="Arial"/>
          <w:i/>
          <w:color w:val="999999"/>
          <w:spacing w:val="15"/>
          <w:w w:val="200"/>
          <w:sz w:val="7"/>
        </w:rPr>
        <w:t> </w:t>
      </w:r>
      <w:r>
        <w:rPr>
          <w:rFonts w:ascii="Arial"/>
          <w:color w:val="999999"/>
          <w:w w:val="350"/>
          <w:sz w:val="9"/>
        </w:rPr>
        <w:t>I</w:t>
      </w:r>
      <w:r>
        <w:rPr>
          <w:rFonts w:ascii="Arial"/>
          <w:color w:val="999999"/>
          <w:spacing w:val="-53"/>
          <w:w w:val="350"/>
          <w:sz w:val="9"/>
        </w:rPr>
        <w:t> </w:t>
      </w:r>
      <w:r>
        <w:rPr>
          <w:rFonts w:ascii="Arial"/>
          <w:color w:val="999999"/>
          <w:w w:val="200"/>
          <w:sz w:val="9"/>
        </w:rPr>
        <w:t>\</w:t>
      </w:r>
      <w:r>
        <w:rPr>
          <w:rFonts w:ascii="Arial"/>
          <w:color w:val="999999"/>
          <w:spacing w:val="-19"/>
          <w:w w:val="200"/>
          <w:sz w:val="9"/>
        </w:rPr>
        <w:t> </w:t>
      </w:r>
      <w:r>
        <w:rPr>
          <w:rFonts w:ascii="Arial"/>
          <w:color w:val="999999"/>
          <w:sz w:val="9"/>
        </w:rPr>
        <w:t>I</w:t>
      </w:r>
      <w:r>
        <w:rPr>
          <w:rFonts w:ascii="Arial"/>
          <w:sz w:val="9"/>
        </w:rPr>
      </w:r>
    </w:p>
    <w:p>
      <w:pPr>
        <w:spacing w:line="42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999999"/>
          <w:w w:val="130"/>
          <w:sz w:val="6"/>
          <w:szCs w:val="6"/>
        </w:rPr>
        <w:t>01.0 </w:t>
      </w:r>
      <w:r>
        <w:rPr>
          <w:rFonts w:ascii="Times New Roman" w:hAnsi="Times New Roman" w:cs="Times New Roman" w:eastAsia="Times New Roman"/>
          <w:color w:val="999999"/>
          <w:spacing w:val="7"/>
          <w:w w:val="13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320"/>
          <w:sz w:val="6"/>
          <w:szCs w:val="6"/>
        </w:rPr>
        <w:t>•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tabs>
          <w:tab w:pos="4821" w:val="left" w:leader="none"/>
          <w:tab w:pos="5260" w:val="left" w:leader="none"/>
        </w:tabs>
        <w:spacing w:line="423" w:lineRule="atLeast" w:before="0"/>
        <w:ind w:left="2552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70"/>
        </w:rPr>
        <w:br w:type="column"/>
      </w:r>
      <w:r>
        <w:rPr>
          <w:rFonts w:ascii="Arial"/>
          <w:color w:val="999999"/>
          <w:w w:val="70"/>
          <w:position w:val="-17"/>
          <w:sz w:val="40"/>
        </w:rPr>
        <w:t>..</w:t>
        <w:tab/>
      </w:r>
      <w:r>
        <w:rPr>
          <w:rFonts w:ascii="Times New Roman"/>
          <w:color w:val="999999"/>
          <w:w w:val="145"/>
          <w:sz w:val="6"/>
        </w:rPr>
        <w:t>OQU</w:t>
        <w:tab/>
      </w:r>
      <w:r>
        <w:rPr>
          <w:rFonts w:ascii="Times New Roman"/>
          <w:color w:val="999999"/>
          <w:w w:val="215"/>
          <w:sz w:val="6"/>
        </w:rPr>
        <w:t>\  </w:t>
      </w:r>
      <w:r>
        <w:rPr>
          <w:rFonts w:ascii="Times New Roman"/>
          <w:color w:val="999999"/>
          <w:spacing w:val="8"/>
          <w:w w:val="215"/>
          <w:sz w:val="6"/>
        </w:rPr>
        <w:t> </w:t>
      </w:r>
      <w:r>
        <w:rPr>
          <w:rFonts w:ascii="Times New Roman"/>
          <w:color w:val="999999"/>
          <w:spacing w:val="-119"/>
          <w:w w:val="395"/>
          <w:position w:val="3"/>
          <w:sz w:val="21"/>
        </w:rPr>
        <w:t>'</w:t>
      </w:r>
      <w:r>
        <w:rPr>
          <w:rFonts w:ascii="Times New Roman"/>
          <w:color w:val="999999"/>
          <w:spacing w:val="-17"/>
          <w:w w:val="395"/>
          <w:sz w:val="6"/>
        </w:rPr>
        <w:t>\</w:t>
      </w:r>
      <w:r>
        <w:rPr>
          <w:rFonts w:ascii="Times New Roman"/>
          <w:color w:val="999999"/>
          <w:w w:val="395"/>
          <w:sz w:val="6"/>
        </w:rPr>
        <w:t>.;</w:t>
      </w:r>
      <w:r>
        <w:rPr>
          <w:rFonts w:ascii="Times New Roman"/>
          <w:sz w:val="6"/>
        </w:rPr>
      </w:r>
    </w:p>
    <w:p>
      <w:pPr>
        <w:spacing w:after="0" w:line="423" w:lineRule="atLeast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3721" w:space="40"/>
            <w:col w:w="593" w:space="40"/>
            <w:col w:w="3540" w:space="40"/>
            <w:col w:w="23106"/>
          </w:cols>
        </w:sectPr>
      </w:pPr>
    </w:p>
    <w:p>
      <w:pPr>
        <w:tabs>
          <w:tab w:pos="1163" w:val="left" w:leader="none"/>
          <w:tab w:pos="1832" w:val="left" w:leader="none"/>
          <w:tab w:pos="2769" w:val="left" w:leader="none"/>
          <w:tab w:pos="3177" w:val="left" w:leader="none"/>
          <w:tab w:pos="3515" w:val="left" w:leader="none"/>
        </w:tabs>
        <w:spacing w:line="317" w:lineRule="atLeast" w:before="0"/>
        <w:ind w:left="86" w:right="0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Times New Roman" w:hAnsi="Times New Roman" w:cs="Times New Roman" w:eastAsia="Times New Roman"/>
          <w:color w:val="999999"/>
          <w:w w:val="105"/>
          <w:sz w:val="12"/>
          <w:szCs w:val="12"/>
        </w:rPr>
        <w:t>-.,,.</w:t>
        <w:tab/>
      </w:r>
      <w:r>
        <w:rPr>
          <w:rFonts w:ascii="Arial" w:hAnsi="Arial" w:cs="Arial" w:eastAsia="Arial"/>
          <w:color w:val="999999"/>
          <w:w w:val="250"/>
          <w:sz w:val="7"/>
          <w:szCs w:val="7"/>
        </w:rPr>
        <w:t>·</w:t>
      </w:r>
      <w:r>
        <w:rPr>
          <w:rFonts w:ascii="Arial" w:hAnsi="Arial" w:cs="Arial" w:eastAsia="Arial"/>
          <w:color w:val="999999"/>
          <w:spacing w:val="6"/>
          <w:w w:val="250"/>
          <w:sz w:val="7"/>
          <w:szCs w:val="7"/>
        </w:rPr>
        <w:t> </w:t>
      </w:r>
      <w:r>
        <w:rPr>
          <w:rFonts w:ascii="Arial" w:hAnsi="Arial" w:cs="Arial" w:eastAsia="Arial"/>
          <w:color w:val="999999"/>
          <w:w w:val="510"/>
          <w:sz w:val="7"/>
          <w:szCs w:val="7"/>
        </w:rPr>
        <w:t>-</w:t>
        <w:tab/>
      </w:r>
      <w:r>
        <w:rPr>
          <w:rFonts w:ascii="Times New Roman" w:hAnsi="Times New Roman" w:cs="Times New Roman" w:eastAsia="Times New Roman"/>
          <w:i/>
          <w:color w:val="999999"/>
          <w:w w:val="50"/>
          <w:sz w:val="12"/>
          <w:szCs w:val="12"/>
        </w:rPr>
        <w:t>.J&gt;"</w:t>
        <w:tab/>
      </w:r>
      <w:r>
        <w:rPr>
          <w:rFonts w:ascii="Arial" w:hAnsi="Arial" w:cs="Arial" w:eastAsia="Arial"/>
          <w:color w:val="999999"/>
          <w:spacing w:val="-9"/>
          <w:w w:val="90"/>
          <w:sz w:val="7"/>
          <w:szCs w:val="7"/>
        </w:rPr>
        <w:t>"</w:t>
      </w:r>
      <w:r>
        <w:rPr>
          <w:rFonts w:ascii="Arial" w:hAnsi="Arial" w:cs="Arial" w:eastAsia="Arial"/>
          <w:color w:val="999999"/>
          <w:spacing w:val="-39"/>
          <w:w w:val="90"/>
          <w:sz w:val="7"/>
          <w:szCs w:val="7"/>
        </w:rPr>
        <w:t>"</w:t>
      </w:r>
      <w:r>
        <w:rPr>
          <w:rFonts w:ascii="Times New Roman" w:hAnsi="Times New Roman" w:cs="Times New Roman" w:eastAsia="Times New Roman"/>
          <w:color w:val="999999"/>
          <w:w w:val="90"/>
          <w:sz w:val="12"/>
          <w:szCs w:val="12"/>
        </w:rPr>
        <w:t>.</w:t>
        <w:tab/>
      </w:r>
      <w:r>
        <w:rPr>
          <w:rFonts w:ascii="Arial" w:hAnsi="Arial" w:cs="Arial" w:eastAsia="Arial"/>
          <w:color w:val="999999"/>
          <w:spacing w:val="-11"/>
          <w:w w:val="85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999999"/>
          <w:w w:val="85"/>
          <w:sz w:val="12"/>
          <w:szCs w:val="12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80"/>
          <w:sz w:val="12"/>
          <w:szCs w:val="12"/>
        </w:rPr>
        <w:t>,.-"</w:t>
      </w:r>
      <w:r>
        <w:rPr>
          <w:rFonts w:ascii="Times New Roman" w:hAnsi="Times New Roman" w:cs="Times New Roman" w:eastAsia="Times New Roman"/>
          <w:color w:val="999999"/>
          <w:spacing w:val="-3"/>
          <w:w w:val="80"/>
          <w:sz w:val="12"/>
          <w:szCs w:val="12"/>
        </w:rPr>
        <w:t> </w:t>
      </w:r>
      <w:r>
        <w:rPr>
          <w:rFonts w:ascii="Arial" w:hAnsi="Arial" w:cs="Arial" w:eastAsia="Arial"/>
          <w:i/>
          <w:color w:val="999999"/>
          <w:w w:val="160"/>
          <w:sz w:val="7"/>
          <w:szCs w:val="7"/>
        </w:rPr>
        <w:t>j </w:t>
      </w:r>
      <w:r>
        <w:rPr>
          <w:rFonts w:ascii="Arial" w:hAnsi="Arial" w:cs="Arial" w:eastAsia="Arial"/>
          <w:i/>
          <w:color w:val="999999"/>
          <w:spacing w:val="28"/>
          <w:w w:val="16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99999"/>
          <w:spacing w:val="5"/>
          <w:w w:val="105"/>
          <w:sz w:val="12"/>
          <w:szCs w:val="12"/>
        </w:rPr>
        <w:t>_</w:t>
      </w:r>
      <w:r>
        <w:rPr>
          <w:rFonts w:ascii="Times New Roman" w:hAnsi="Times New Roman" w:cs="Times New Roman" w:eastAsia="Times New Roman"/>
          <w:color w:val="999999"/>
          <w:w w:val="105"/>
          <w:sz w:val="12"/>
          <w:szCs w:val="12"/>
        </w:rPr>
        <w:t>..   </w:t>
      </w:r>
      <w:r>
        <w:rPr>
          <w:rFonts w:ascii="Times New Roman" w:hAnsi="Times New Roman" w:cs="Times New Roman" w:eastAsia="Times New Roman"/>
          <w:color w:val="999999"/>
          <w:spacing w:val="4"/>
          <w:w w:val="105"/>
          <w:sz w:val="12"/>
          <w:szCs w:val="12"/>
        </w:rPr>
        <w:t> </w:t>
      </w:r>
      <w:r>
        <w:rPr>
          <w:rFonts w:ascii="Arial" w:hAnsi="Arial" w:cs="Arial" w:eastAsia="Arial"/>
          <w:i/>
          <w:color w:val="999999"/>
          <w:w w:val="170"/>
          <w:sz w:val="7"/>
          <w:szCs w:val="7"/>
        </w:rPr>
        <w:t>\</w:t>
      </w:r>
      <w:r>
        <w:rPr>
          <w:rFonts w:ascii="Arial" w:hAnsi="Arial" w:cs="Arial" w:eastAsia="Arial"/>
          <w:sz w:val="7"/>
          <w:szCs w:val="7"/>
        </w:rPr>
      </w:r>
    </w:p>
    <w:p>
      <w:pPr>
        <w:tabs>
          <w:tab w:pos="2798" w:val="left" w:leader="none"/>
          <w:tab w:pos="3104" w:val="left" w:leader="none"/>
        </w:tabs>
        <w:spacing w:line="70" w:lineRule="exact" w:before="0"/>
        <w:ind w:left="153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/>
          <w:color w:val="999999"/>
          <w:w w:val="65"/>
          <w:sz w:val="16"/>
        </w:rPr>
        <w:t>'-.</w:t>
      </w:r>
      <w:r>
        <w:rPr>
          <w:rFonts w:ascii="Times New Roman" w:hAnsi="Times New Roman"/>
          <w:color w:val="999999"/>
          <w:spacing w:val="1"/>
          <w:w w:val="65"/>
          <w:sz w:val="16"/>
        </w:rPr>
        <w:t> </w:t>
      </w:r>
      <w:r>
        <w:rPr>
          <w:rFonts w:ascii="Times New Roman" w:hAnsi="Times New Roman"/>
          <w:color w:val="999999"/>
          <w:w w:val="65"/>
          <w:sz w:val="16"/>
        </w:rPr>
        <w:t>""     </w:t>
      </w:r>
      <w:r>
        <w:rPr>
          <w:rFonts w:ascii="Times New Roman" w:hAnsi="Times New Roman"/>
          <w:color w:val="999999"/>
          <w:spacing w:val="18"/>
          <w:w w:val="65"/>
          <w:sz w:val="16"/>
        </w:rPr>
        <w:t> </w:t>
      </w:r>
      <w:r>
        <w:rPr>
          <w:rFonts w:ascii="Times New Roman" w:hAnsi="Times New Roman"/>
          <w:color w:val="999999"/>
          <w:w w:val="235"/>
          <w:sz w:val="16"/>
        </w:rPr>
        <w:t>"</w:t>
        <w:tab/>
      </w:r>
      <w:r>
        <w:rPr>
          <w:rFonts w:ascii="Times New Roman" w:hAnsi="Times New Roman"/>
          <w:color w:val="999999"/>
          <w:w w:val="40"/>
          <w:sz w:val="16"/>
        </w:rPr>
        <w:t>.,,.</w:t>
        <w:tab/>
      </w:r>
      <w:r>
        <w:rPr>
          <w:rFonts w:ascii="Times New Roman" w:hAnsi="Times New Roman"/>
          <w:color w:val="999999"/>
          <w:w w:val="65"/>
          <w:sz w:val="16"/>
        </w:rPr>
        <w:t>.     </w:t>
      </w:r>
      <w:r>
        <w:rPr>
          <w:rFonts w:ascii="Times New Roman" w:hAnsi="Times New Roman"/>
          <w:color w:val="999999"/>
          <w:spacing w:val="1"/>
          <w:w w:val="65"/>
          <w:sz w:val="16"/>
        </w:rPr>
        <w:t> </w:t>
      </w:r>
      <w:r>
        <w:rPr>
          <w:rFonts w:ascii="Times New Roman" w:hAnsi="Times New Roman"/>
          <w:i/>
          <w:color w:val="B6B6B6"/>
          <w:sz w:val="16"/>
        </w:rPr>
        <w:t>'  </w:t>
      </w:r>
      <w:r>
        <w:rPr>
          <w:rFonts w:ascii="Times New Roman" w:hAnsi="Times New Roman"/>
          <w:i/>
          <w:color w:val="B6B6B6"/>
          <w:spacing w:val="23"/>
          <w:sz w:val="16"/>
        </w:rPr>
        <w:t> </w:t>
      </w:r>
      <w:r>
        <w:rPr>
          <w:rFonts w:ascii="Times New Roman" w:hAnsi="Times New Roman"/>
          <w:i/>
          <w:color w:val="999999"/>
          <w:w w:val="95"/>
          <w:sz w:val="16"/>
        </w:rPr>
        <w:t>··</w:t>
      </w:r>
      <w:r>
        <w:rPr>
          <w:rFonts w:ascii="Times New Roman" w:hAnsi="Times New Roman"/>
          <w:i/>
          <w:color w:val="999999"/>
          <w:spacing w:val="29"/>
          <w:w w:val="95"/>
          <w:sz w:val="16"/>
        </w:rPr>
        <w:t> </w:t>
      </w:r>
      <w:r>
        <w:rPr>
          <w:rFonts w:ascii="Times New Roman" w:hAnsi="Times New Roman"/>
          <w:i/>
          <w:color w:val="999999"/>
          <w:sz w:val="16"/>
        </w:rPr>
        <w:t>·</w:t>
      </w:r>
      <w:r>
        <w:rPr>
          <w:rFonts w:ascii="Times New Roman" w:hAnsi="Times New Roman"/>
          <w:i/>
          <w:color w:val="999999"/>
          <w:spacing w:val="15"/>
          <w:sz w:val="16"/>
        </w:rPr>
        <w:t> </w:t>
      </w:r>
      <w:r>
        <w:rPr>
          <w:rFonts w:ascii="Times New Roman" w:hAnsi="Times New Roman"/>
          <w:i/>
          <w:color w:val="999999"/>
          <w:w w:val="65"/>
          <w:sz w:val="16"/>
        </w:rPr>
        <w:t>.11     </w:t>
      </w:r>
      <w:r>
        <w:rPr>
          <w:rFonts w:ascii="Times New Roman" w:hAnsi="Times New Roman"/>
          <w:i/>
          <w:color w:val="999999"/>
          <w:spacing w:val="8"/>
          <w:w w:val="65"/>
          <w:sz w:val="16"/>
        </w:rPr>
        <w:t> </w:t>
      </w:r>
      <w:r>
        <w:rPr>
          <w:rFonts w:ascii="Arial" w:hAnsi="Arial"/>
          <w:color w:val="999999"/>
          <w:w w:val="65"/>
          <w:sz w:val="22"/>
        </w:rPr>
        <w:t>""  </w:t>
      </w:r>
      <w:r>
        <w:rPr>
          <w:rFonts w:ascii="Arial" w:hAnsi="Arial"/>
          <w:color w:val="999999"/>
          <w:spacing w:val="6"/>
          <w:w w:val="65"/>
          <w:sz w:val="22"/>
        </w:rPr>
        <w:t> </w:t>
      </w:r>
      <w:r>
        <w:rPr>
          <w:rFonts w:ascii="Arial" w:hAnsi="Arial"/>
          <w:color w:val="999999"/>
          <w:w w:val="95"/>
          <w:sz w:val="22"/>
        </w:rPr>
        <w:t>\</w:t>
      </w:r>
      <w:r>
        <w:rPr>
          <w:rFonts w:ascii="Arial" w:hAnsi="Arial"/>
          <w:color w:val="999999"/>
          <w:spacing w:val="-3"/>
          <w:w w:val="95"/>
          <w:sz w:val="22"/>
        </w:rPr>
        <w:t> </w:t>
      </w:r>
      <w:r>
        <w:rPr>
          <w:rFonts w:ascii="Arial" w:hAnsi="Arial"/>
          <w:color w:val="999999"/>
          <w:w w:val="65"/>
          <w:sz w:val="22"/>
        </w:rPr>
        <w:t>1'</w:t>
      </w:r>
      <w:r>
        <w:rPr>
          <w:rFonts w:ascii="Arial" w:hAnsi="Arial"/>
          <w:color w:val="999999"/>
          <w:spacing w:val="-1"/>
          <w:w w:val="65"/>
          <w:sz w:val="22"/>
        </w:rPr>
        <w:t> </w:t>
      </w:r>
      <w:r>
        <w:rPr>
          <w:rFonts w:ascii="Arial" w:hAnsi="Arial"/>
          <w:color w:val="999999"/>
          <w:sz w:val="22"/>
        </w:rPr>
        <w:t>"'</w:t>
      </w:r>
      <w:r>
        <w:rPr>
          <w:rFonts w:ascii="Arial" w:hAnsi="Arial"/>
          <w:sz w:val="22"/>
        </w:rPr>
      </w:r>
    </w:p>
    <w:p>
      <w:pPr>
        <w:spacing w:line="204" w:lineRule="atLeast" w:before="0"/>
        <w:ind w:left="15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9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95"/>
          <w:sz w:val="6"/>
          <w:szCs w:val="6"/>
        </w:rPr>
        <w:t>Q1 </w:t>
      </w:r>
      <w:r>
        <w:rPr>
          <w:rFonts w:ascii="Times New Roman" w:hAnsi="Times New Roman" w:cs="Times New Roman" w:eastAsia="Times New Roman"/>
          <w:color w:val="999999"/>
          <w:spacing w:val="2"/>
          <w:w w:val="19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365"/>
          <w:sz w:val="6"/>
          <w:szCs w:val="6"/>
        </w:rPr>
        <w:t>•</w:t>
      </w:r>
      <w:r>
        <w:rPr>
          <w:rFonts w:ascii="Times New Roman" w:hAnsi="Times New Roman" w:cs="Times New Roman" w:eastAsia="Times New Roman"/>
          <w:color w:val="999999"/>
          <w:spacing w:val="-14"/>
          <w:w w:val="365"/>
          <w:sz w:val="6"/>
          <w:szCs w:val="6"/>
        </w:rPr>
        <w:t> </w:t>
      </w:r>
      <w:r>
        <w:rPr>
          <w:rFonts w:ascii="Arial" w:hAnsi="Arial" w:cs="Arial" w:eastAsia="Arial"/>
          <w:color w:val="999999"/>
          <w:w w:val="105"/>
          <w:position w:val="-12"/>
          <w:sz w:val="36"/>
          <w:szCs w:val="36"/>
        </w:rPr>
        <w:t>·</w:t>
      </w:r>
      <w:r>
        <w:rPr>
          <w:rFonts w:ascii="Arial" w:hAnsi="Arial" w:cs="Arial" w:eastAsia="Arial"/>
          <w:color w:val="999999"/>
          <w:spacing w:val="-9"/>
          <w:w w:val="105"/>
          <w:position w:val="-12"/>
          <w:sz w:val="36"/>
          <w:szCs w:val="36"/>
        </w:rPr>
        <w:t> </w:t>
      </w:r>
      <w:r>
        <w:rPr>
          <w:rFonts w:ascii="Arial" w:hAnsi="Arial" w:cs="Arial" w:eastAsia="Arial"/>
          <w:color w:val="999999"/>
          <w:w w:val="310"/>
          <w:position w:val="-5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204" w:lineRule="atLeast" w:before="0"/>
        <w:ind w:left="14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15"/>
        </w:rPr>
        <w:br w:type="column"/>
      </w:r>
      <w:r>
        <w:rPr>
          <w:rFonts w:ascii="Times New Roman"/>
          <w:color w:val="999999"/>
          <w:w w:val="115"/>
          <w:sz w:val="14"/>
        </w:rPr>
        <w:t>'-c</w:t>
      </w:r>
      <w:r>
        <w:rPr>
          <w:rFonts w:ascii="Times New Roman"/>
          <w:sz w:val="14"/>
        </w:rPr>
      </w:r>
    </w:p>
    <w:p>
      <w:pPr>
        <w:spacing w:line="204" w:lineRule="atLeast" w:before="0"/>
        <w:ind w:left="40" w:right="-1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90"/>
        </w:rPr>
        <w:br w:type="column"/>
      </w:r>
      <w:r>
        <w:rPr>
          <w:rFonts w:ascii="Arial"/>
          <w:color w:val="999999"/>
          <w:w w:val="190"/>
          <w:sz w:val="8"/>
        </w:rPr>
        <w:t>_A-.</w:t>
      </w:r>
      <w:r>
        <w:rPr>
          <w:rFonts w:ascii="Arial"/>
          <w:color w:val="999999"/>
          <w:spacing w:val="-9"/>
          <w:w w:val="190"/>
          <w:sz w:val="8"/>
        </w:rPr>
        <w:t>,</w:t>
      </w:r>
      <w:r>
        <w:rPr>
          <w:rFonts w:ascii="Arial"/>
          <w:color w:val="999999"/>
          <w:spacing w:val="-190"/>
          <w:w w:val="190"/>
          <w:position w:val="-19"/>
          <w:sz w:val="42"/>
        </w:rPr>
        <w:t>.</w:t>
      </w:r>
      <w:r>
        <w:rPr>
          <w:rFonts w:ascii="Arial"/>
          <w:color w:val="999999"/>
          <w:spacing w:val="-10"/>
          <w:w w:val="190"/>
          <w:sz w:val="8"/>
        </w:rPr>
        <w:t>.</w:t>
      </w:r>
      <w:r>
        <w:rPr>
          <w:rFonts w:ascii="Arial"/>
          <w:color w:val="999999"/>
          <w:spacing w:val="-174"/>
          <w:w w:val="190"/>
          <w:position w:val="-19"/>
          <w:sz w:val="42"/>
        </w:rPr>
        <w:t>.</w:t>
      </w:r>
      <w:r>
        <w:rPr>
          <w:rFonts w:ascii="Arial"/>
          <w:color w:val="999999"/>
          <w:w w:val="190"/>
          <w:sz w:val="8"/>
        </w:rPr>
        <w:t>.</w:t>
      </w:r>
      <w:r>
        <w:rPr>
          <w:rFonts w:ascii="Arial"/>
          <w:sz w:val="8"/>
        </w:rPr>
      </w:r>
    </w:p>
    <w:p>
      <w:pPr>
        <w:tabs>
          <w:tab w:pos="758" w:val="left" w:leader="none"/>
          <w:tab w:pos="1568" w:val="left" w:leader="none"/>
          <w:tab w:pos="2454" w:val="left" w:leader="none"/>
        </w:tabs>
        <w:spacing w:line="204" w:lineRule="atLeast" w:before="0"/>
        <w:ind w:left="153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36"/>
          <w:sz w:val="56"/>
        </w:rPr>
        <w:t>..</w:t>
        <w:tab/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Arial"/>
          <w:color w:val="999999"/>
          <w:spacing w:val="-23"/>
          <w:w w:val="65"/>
          <w:sz w:val="55"/>
        </w:rPr>
        <w:t>.</w:t>
      </w:r>
      <w:r>
        <w:rPr>
          <w:rFonts w:ascii="Arial"/>
          <w:color w:val="999999"/>
          <w:spacing w:val="-11"/>
          <w:w w:val="65"/>
          <w:sz w:val="55"/>
        </w:rPr>
        <w:t>.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508" w:val="left" w:leader="none"/>
        </w:tabs>
        <w:spacing w:line="58" w:lineRule="atLeast" w:before="0"/>
        <w:ind w:left="2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spacing w:val="-72"/>
          <w:w w:val="110"/>
          <w:position w:val="-2"/>
          <w:sz w:val="36"/>
        </w:rPr>
        <w:t>.</w:t>
      </w:r>
      <w:r>
        <w:rPr>
          <w:rFonts w:ascii="Times New Roman"/>
          <w:color w:val="999999"/>
          <w:w w:val="110"/>
          <w:position w:val="-2"/>
          <w:sz w:val="36"/>
        </w:rPr>
        <w:t>.</w:t>
      </w:r>
      <w:r>
        <w:rPr>
          <w:rFonts w:ascii="Times New Roman"/>
          <w:color w:val="999999"/>
          <w:spacing w:val="-54"/>
          <w:w w:val="110"/>
          <w:position w:val="-2"/>
          <w:sz w:val="36"/>
        </w:rPr>
        <w:t>.</w:t>
      </w:r>
      <w:r>
        <w:rPr>
          <w:rFonts w:ascii="Arial"/>
          <w:color w:val="999999"/>
          <w:w w:val="110"/>
          <w:sz w:val="8"/>
        </w:rPr>
        <w:t>.,,</w:t>
        <w:tab/>
      </w:r>
      <w:r>
        <w:rPr>
          <w:rFonts w:ascii="Arial"/>
          <w:i/>
          <w:color w:val="999999"/>
          <w:w w:val="135"/>
          <w:sz w:val="8"/>
        </w:rPr>
        <w:t>\</w:t>
      </w:r>
      <w:r>
        <w:rPr>
          <w:rFonts w:ascii="Arial"/>
          <w:i/>
          <w:color w:val="999999"/>
          <w:spacing w:val="27"/>
          <w:w w:val="135"/>
          <w:sz w:val="8"/>
        </w:rPr>
        <w:t> </w:t>
      </w:r>
      <w:r>
        <w:rPr>
          <w:rFonts w:ascii="Arial"/>
          <w:i/>
          <w:color w:val="999999"/>
          <w:w w:val="120"/>
          <w:sz w:val="8"/>
        </w:rPr>
        <w:t>&amp;&lt;. </w:t>
      </w:r>
      <w:r>
        <w:rPr>
          <w:rFonts w:ascii="Arial"/>
          <w:i/>
          <w:color w:val="999999"/>
          <w:spacing w:val="22"/>
          <w:w w:val="120"/>
          <w:sz w:val="8"/>
        </w:rPr>
        <w:t> </w:t>
      </w:r>
      <w:r>
        <w:rPr>
          <w:rFonts w:ascii="Arial"/>
          <w:i/>
          <w:color w:val="999999"/>
          <w:w w:val="135"/>
          <w:sz w:val="8"/>
        </w:rPr>
        <w:t>I</w:t>
      </w:r>
      <w:r>
        <w:rPr>
          <w:rFonts w:ascii="Arial"/>
          <w:sz w:val="8"/>
        </w:rPr>
      </w:r>
    </w:p>
    <w:p>
      <w:pPr>
        <w:spacing w:line="151" w:lineRule="atLeast" w:before="5"/>
        <w:ind w:left="94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Times New Roman"/>
          <w:color w:val="999999"/>
          <w:w w:val="55"/>
          <w:sz w:val="50"/>
        </w:rPr>
        <w:t>_</w:t>
      </w:r>
      <w:r>
        <w:rPr>
          <w:rFonts w:ascii="Times New Roman"/>
          <w:color w:val="999999"/>
          <w:spacing w:val="-32"/>
          <w:w w:val="55"/>
          <w:sz w:val="50"/>
        </w:rPr>
        <w:t> </w:t>
      </w:r>
      <w:r>
        <w:rPr>
          <w:rFonts w:ascii="Times New Roman"/>
          <w:color w:val="999999"/>
          <w:spacing w:val="8"/>
          <w:w w:val="55"/>
          <w:sz w:val="50"/>
        </w:rPr>
        <w:t>,</w:t>
      </w:r>
      <w:r>
        <w:rPr>
          <w:rFonts w:ascii="Times New Roman"/>
          <w:color w:val="999999"/>
          <w:spacing w:val="30"/>
          <w:w w:val="55"/>
          <w:sz w:val="50"/>
        </w:rPr>
        <w:t>-</w:t>
      </w:r>
      <w:r>
        <w:rPr>
          <w:rFonts w:ascii="Times New Roman"/>
          <w:color w:val="999999"/>
          <w:spacing w:val="26"/>
          <w:w w:val="55"/>
          <w:sz w:val="50"/>
        </w:rPr>
        <w:t>'</w:t>
      </w:r>
      <w:r>
        <w:rPr>
          <w:rFonts w:ascii="Times New Roman"/>
          <w:color w:val="999999"/>
          <w:w w:val="55"/>
          <w:sz w:val="50"/>
        </w:rPr>
        <w:t>..</w:t>
      </w:r>
      <w:r>
        <w:rPr>
          <w:rFonts w:ascii="Times New Roman"/>
          <w:sz w:val="50"/>
        </w:rPr>
      </w:r>
    </w:p>
    <w:p>
      <w:pPr>
        <w:spacing w:line="204" w:lineRule="atLeast" w:before="0"/>
        <w:ind w:left="15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20"/>
        </w:rPr>
        <w:br w:type="column"/>
      </w:r>
      <w:r>
        <w:rPr>
          <w:rFonts w:ascii="Arial"/>
          <w:i/>
          <w:color w:val="999999"/>
          <w:spacing w:val="-3"/>
          <w:w w:val="120"/>
          <w:sz w:val="8"/>
        </w:rPr>
        <w:t>\</w:t>
      </w:r>
      <w:r>
        <w:rPr>
          <w:rFonts w:ascii="Arial"/>
          <w:i/>
          <w:color w:val="999999"/>
          <w:spacing w:val="-32"/>
          <w:w w:val="120"/>
          <w:sz w:val="8"/>
        </w:rPr>
        <w:t>"</w:t>
      </w:r>
      <w:r>
        <w:rPr>
          <w:rFonts w:ascii="Times New Roman"/>
          <w:color w:val="999999"/>
          <w:spacing w:val="-106"/>
          <w:w w:val="120"/>
          <w:position w:val="-36"/>
          <w:sz w:val="61"/>
        </w:rPr>
        <w:t>.</w:t>
      </w:r>
      <w:r>
        <w:rPr>
          <w:rFonts w:ascii="Arial"/>
          <w:i/>
          <w:color w:val="999999"/>
          <w:w w:val="120"/>
          <w:sz w:val="8"/>
        </w:rPr>
        <w:t>"</w:t>
      </w:r>
      <w:r>
        <w:rPr>
          <w:rFonts w:ascii="Arial"/>
          <w:i/>
          <w:color w:val="999999"/>
          <w:spacing w:val="-30"/>
          <w:w w:val="120"/>
          <w:sz w:val="8"/>
        </w:rPr>
        <w:t>-</w:t>
      </w:r>
      <w:r>
        <w:rPr>
          <w:rFonts w:ascii="Times New Roman"/>
          <w:color w:val="999999"/>
          <w:spacing w:val="-168"/>
          <w:w w:val="120"/>
          <w:position w:val="-36"/>
          <w:sz w:val="61"/>
        </w:rPr>
        <w:t>.</w:t>
      </w:r>
      <w:r>
        <w:rPr>
          <w:rFonts w:ascii="Arial"/>
          <w:i/>
          <w:color w:val="999999"/>
          <w:w w:val="120"/>
          <w:sz w:val="8"/>
        </w:rPr>
        <w:t>:</w:t>
      </w:r>
      <w:r>
        <w:rPr>
          <w:rFonts w:ascii="Arial"/>
          <w:sz w:val="8"/>
        </w:rPr>
      </w:r>
    </w:p>
    <w:p>
      <w:pPr>
        <w:spacing w:line="204" w:lineRule="atLeast" w:before="0"/>
        <w:ind w:left="145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320"/>
        </w:rPr>
        <w:br w:type="column"/>
      </w:r>
      <w:r>
        <w:rPr>
          <w:rFonts w:ascii="Times New Roman"/>
          <w:color w:val="999999"/>
          <w:w w:val="320"/>
          <w:sz w:val="6"/>
        </w:rPr>
        <w:t>/</w:t>
      </w:r>
      <w:r>
        <w:rPr>
          <w:rFonts w:ascii="Times New Roman"/>
          <w:color w:val="999999"/>
          <w:spacing w:val="-8"/>
          <w:w w:val="320"/>
          <w:sz w:val="6"/>
        </w:rPr>
        <w:t> </w:t>
      </w:r>
      <w:r>
        <w:rPr>
          <w:rFonts w:ascii="Times New Roman"/>
          <w:color w:val="999999"/>
          <w:w w:val="155"/>
          <w:sz w:val="6"/>
        </w:rPr>
        <w:t>.,.</w:t>
      </w:r>
      <w:r>
        <w:rPr>
          <w:rFonts w:ascii="Times New Roman"/>
          <w:color w:val="999999"/>
          <w:spacing w:val="6"/>
          <w:w w:val="155"/>
          <w:sz w:val="6"/>
        </w:rPr>
        <w:t> </w:t>
      </w:r>
      <w:r>
        <w:rPr>
          <w:rFonts w:ascii="Times New Roman"/>
          <w:color w:val="999999"/>
          <w:w w:val="205"/>
          <w:sz w:val="6"/>
        </w:rPr>
        <w:t>-'</w:t>
      </w:r>
      <w:r>
        <w:rPr>
          <w:rFonts w:ascii="Times New Roman"/>
          <w:sz w:val="6"/>
        </w:rPr>
      </w:r>
    </w:p>
    <w:p>
      <w:pPr>
        <w:spacing w:line="245" w:lineRule="atLeast" w:before="0"/>
        <w:ind w:left="15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sz w:val="11"/>
        </w:rPr>
        <w:t>(unable</w:t>
      </w:r>
      <w:r>
        <w:rPr>
          <w:rFonts w:ascii="Arial"/>
          <w:sz w:val="11"/>
        </w:rPr>
      </w:r>
    </w:p>
    <w:p>
      <w:pPr>
        <w:tabs>
          <w:tab w:pos="2130" w:val="left" w:leader="none"/>
        </w:tabs>
        <w:spacing w:line="240" w:lineRule="atLeast" w:before="0"/>
        <w:ind w:left="-1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10"/>
        </w:rPr>
        <w:br w:type="column"/>
      </w:r>
      <w:r>
        <w:rPr>
          <w:rFonts w:ascii="Times New Roman"/>
          <w:w w:val="110"/>
          <w:sz w:val="13"/>
        </w:rPr>
        <w:t>to  </w:t>
      </w:r>
      <w:r>
        <w:rPr>
          <w:rFonts w:ascii="Times New Roman"/>
          <w:spacing w:val="35"/>
          <w:w w:val="110"/>
          <w:sz w:val="13"/>
        </w:rPr>
        <w:t> </w:t>
      </w:r>
      <w:r>
        <w:rPr>
          <w:rFonts w:ascii="Times New Roman"/>
          <w:color w:val="999999"/>
          <w:w w:val="295"/>
          <w:sz w:val="13"/>
        </w:rPr>
        <w:t>'</w:t>
        <w:tab/>
      </w:r>
      <w:r>
        <w:rPr>
          <w:rFonts w:ascii="Times New Roman"/>
          <w:color w:val="999999"/>
          <w:w w:val="475"/>
          <w:sz w:val="13"/>
        </w:rPr>
        <w:t>\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27" w:lineRule="atLeast" w:before="0"/>
        <w:ind w:left="0" w:right="399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999999"/>
          <w:w w:val="145"/>
          <w:sz w:val="22"/>
        </w:rPr>
        <w:t>r</w:t>
      </w:r>
      <w:r>
        <w:rPr>
          <w:rFonts w:ascii="Times New Roman"/>
          <w:sz w:val="22"/>
        </w:rPr>
      </w:r>
    </w:p>
    <w:p>
      <w:pPr>
        <w:spacing w:line="13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40"/>
        </w:rPr>
        <w:t>..</w:t>
      </w:r>
      <w:r>
        <w:rPr>
          <w:rFonts w:ascii="Times New Roman"/>
          <w:sz w:val="40"/>
        </w:rPr>
      </w:r>
    </w:p>
    <w:p>
      <w:pPr>
        <w:tabs>
          <w:tab w:pos="688" w:val="left" w:leader="none"/>
          <w:tab w:pos="1402" w:val="left" w:leader="none"/>
        </w:tabs>
        <w:spacing w:line="194" w:lineRule="atLeast" w:before="0"/>
        <w:ind w:left="153" w:right="0" w:firstLine="0"/>
        <w:jc w:val="left"/>
        <w:rPr>
          <w:rFonts w:ascii="Arial" w:hAnsi="Arial" w:cs="Arial" w:eastAsia="Arial"/>
          <w:sz w:val="72"/>
          <w:szCs w:val="72"/>
        </w:rPr>
      </w:pPr>
      <w:r>
        <w:rPr/>
        <w:pict>
          <v:shape style="position:absolute;margin-left:1263.021729pt;margin-top:49.975769pt;width:10.5pt;height:29.55pt;mso-position-horizontal-relative:page;mso-position-vertical-relative:paragraph;z-index:-600592" type="#_x0000_t202" filled="false" stroked="false">
            <v:textbox inset="0,0,0,0">
              <w:txbxContent>
                <w:p>
                  <w:pPr>
                    <w:spacing w:line="59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999999"/>
                      <w:spacing w:val="-112"/>
                      <w:sz w:val="59"/>
                    </w:rPr>
                    <w:t>.</w:t>
                  </w:r>
                  <w:r>
                    <w:rPr>
                      <w:rFonts w:ascii="Arial"/>
                      <w:color w:val="999999"/>
                      <w:spacing w:val="-38"/>
                      <w:sz w:val="59"/>
                    </w:rPr>
                    <w:t>.</w:t>
                  </w:r>
                  <w:r>
                    <w:rPr>
                      <w:rFonts w:ascii="Arial"/>
                      <w:color w:val="999999"/>
                      <w:spacing w:val="-21"/>
                      <w:position w:val="12"/>
                      <w:sz w:val="9"/>
                    </w:rPr>
                    <w:t>1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62.065552pt;margin-top:31.255039pt;width:3.5pt;height:6.65pt;mso-position-horizontal-relative:page;mso-position-vertical-relative:paragraph;z-index:-598240" type="#_x0000_t202" filled="false" stroked="false">
            <v:textbox inset="0,0,0,0">
              <w:txbxContent>
                <w:p>
                  <w:pPr>
                    <w:spacing w:line="13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999999"/>
                      <w:w w:val="190"/>
                      <w:sz w:val="13"/>
                    </w:rPr>
                    <w:t>f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68.366821pt;margin-top:52.836651pt;width:8.15pt;height:32.5500pt;mso-position-horizontal-relative:page;mso-position-vertical-relative:paragraph;z-index:-598192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position w:val="3"/>
          <w:sz w:val="61"/>
        </w:rPr>
        <w:t>..</w:t>
        <w:tab/>
      </w:r>
      <w:r>
        <w:rPr>
          <w:rFonts w:ascii="Arial"/>
          <w:color w:val="999999"/>
          <w:spacing w:val="-96"/>
          <w:w w:val="85"/>
          <w:position w:val="-12"/>
          <w:sz w:val="57"/>
        </w:rPr>
        <w:t>.</w:t>
      </w:r>
      <w:r>
        <w:rPr>
          <w:rFonts w:ascii="Times New Roman"/>
          <w:color w:val="999999"/>
          <w:spacing w:val="-108"/>
          <w:w w:val="85"/>
          <w:sz w:val="40"/>
        </w:rPr>
        <w:t>-</w:t>
      </w:r>
      <w:r>
        <w:rPr>
          <w:rFonts w:ascii="Arial"/>
          <w:color w:val="999999"/>
          <w:spacing w:val="-59"/>
          <w:w w:val="85"/>
          <w:position w:val="-12"/>
          <w:sz w:val="57"/>
        </w:rPr>
        <w:t>.</w:t>
      </w:r>
      <w:r>
        <w:rPr>
          <w:rFonts w:ascii="Times New Roman"/>
          <w:color w:val="999999"/>
          <w:w w:val="85"/>
          <w:sz w:val="40"/>
        </w:rPr>
        <w:t>-</w:t>
        <w:tab/>
      </w:r>
      <w:r>
        <w:rPr>
          <w:rFonts w:ascii="Arial"/>
          <w:color w:val="999999"/>
          <w:w w:val="85"/>
          <w:sz w:val="72"/>
        </w:rPr>
        <w:t>.</w:t>
      </w:r>
      <w:r>
        <w:rPr>
          <w:rFonts w:ascii="Arial"/>
          <w:sz w:val="72"/>
        </w:rPr>
      </w:r>
    </w:p>
    <w:p>
      <w:pPr>
        <w:spacing w:line="204" w:lineRule="atLeast" w:before="0"/>
        <w:ind w:left="15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/>
          <w:w w:val="115"/>
          <w:sz w:val="13"/>
        </w:rPr>
        <w:t>DR </w:t>
      </w:r>
      <w:r>
        <w:rPr>
          <w:rFonts w:ascii="Arial"/>
          <w:spacing w:val="9"/>
          <w:w w:val="115"/>
          <w:sz w:val="13"/>
        </w:rPr>
        <w:t> </w:t>
      </w:r>
      <w:r>
        <w:rPr>
          <w:rFonts w:ascii="Arial"/>
          <w:color w:val="FD0000"/>
          <w:w w:val="115"/>
          <w:sz w:val="13"/>
        </w:rPr>
        <w:t>o</w:t>
      </w:r>
      <w:r>
        <w:rPr>
          <w:rFonts w:ascii="Arial"/>
          <w:sz w:val="13"/>
        </w:rPr>
      </w:r>
    </w:p>
    <w:p>
      <w:pPr>
        <w:spacing w:line="202" w:lineRule="atLeast" w:before="0"/>
        <w:ind w:left="191" w:right="0" w:hanging="39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pacing w:val="-12"/>
          <w:sz w:val="13"/>
        </w:rPr>
        <w:t> </w:t>
      </w:r>
      <w:r>
        <w:rPr>
          <w:rFonts w:ascii="Arial"/>
          <w:sz w:val="13"/>
        </w:rPr>
        <w:t>OUTLET</w:t>
      </w:r>
      <w:r>
        <w:rPr>
          <w:rFonts w:ascii="Arial"/>
          <w:sz w:val="13"/>
        </w:rPr>
      </w:r>
    </w:p>
    <w:p>
      <w:pPr>
        <w:spacing w:line="352" w:lineRule="atLeast" w:before="0"/>
        <w:ind w:left="19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CATCHP</w:t>
      </w:r>
      <w:r>
        <w:rPr>
          <w:rFonts w:ascii="Arial"/>
          <w:spacing w:val="8"/>
          <w:sz w:val="13"/>
        </w:rPr>
        <w:t>I</w:t>
      </w:r>
      <w:r>
        <w:rPr>
          <w:rFonts w:ascii="Arial"/>
          <w:sz w:val="13"/>
        </w:rPr>
        <w:t>T</w:t>
      </w:r>
      <w:r>
        <w:rPr>
          <w:rFonts w:ascii="Arial"/>
          <w:spacing w:val="-9"/>
          <w:sz w:val="13"/>
        </w:rPr>
        <w:t> </w:t>
      </w:r>
      <w:r>
        <w:rPr>
          <w:rFonts w:ascii="Arial"/>
          <w:sz w:val="13"/>
        </w:rPr>
        <w:t>MANHOLE</w:t>
      </w:r>
      <w:r>
        <w:rPr>
          <w:rFonts w:ascii="Arial"/>
          <w:sz w:val="13"/>
        </w:rPr>
      </w:r>
    </w:p>
    <w:p>
      <w:pPr>
        <w:spacing w:after="0" w:line="352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13" w:equalWidth="0">
            <w:col w:w="4611" w:space="2094"/>
            <w:col w:w="770" w:space="40"/>
            <w:col w:w="303" w:space="40"/>
            <w:col w:w="511" w:space="2047"/>
            <w:col w:w="2608" w:space="40"/>
            <w:col w:w="850" w:space="3890"/>
            <w:col w:w="345" w:space="40"/>
            <w:col w:w="403" w:space="736"/>
            <w:col w:w="508" w:space="40"/>
            <w:col w:w="2309" w:space="1446"/>
            <w:col w:w="1819" w:space="2044"/>
            <w:col w:w="547" w:space="550"/>
            <w:col w:w="2489"/>
          </w:cols>
        </w:sectPr>
      </w:pPr>
    </w:p>
    <w:p>
      <w:pPr>
        <w:tabs>
          <w:tab w:pos="8248" w:val="left" w:leader="none"/>
          <w:tab w:pos="13634" w:val="left" w:leader="none"/>
        </w:tabs>
        <w:spacing w:line="838" w:lineRule="atLeast" w:before="0"/>
        <w:ind w:left="7356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Times New Roman" w:hAnsi="Times New Roman" w:cs="Times New Roman" w:eastAsia="Times New Roman"/>
          <w:color w:val="999999"/>
          <w:w w:val="160"/>
          <w:position w:val="-2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99999"/>
          <w:spacing w:val="-24"/>
          <w:w w:val="160"/>
          <w:position w:val="-2"/>
          <w:sz w:val="21"/>
          <w:szCs w:val="21"/>
        </w:rPr>
        <w:t> </w:t>
      </w:r>
      <w:r>
        <w:rPr>
          <w:rFonts w:ascii="Arial" w:hAnsi="Arial" w:cs="Arial" w:eastAsia="Arial"/>
          <w:i/>
          <w:color w:val="999999"/>
          <w:position w:val="1"/>
          <w:sz w:val="17"/>
          <w:szCs w:val="17"/>
        </w:rPr>
        <w:t>IJ'</w:t>
        <w:tab/>
      </w:r>
      <w:r>
        <w:rPr>
          <w:rFonts w:ascii="Times New Roman" w:hAnsi="Times New Roman" w:cs="Times New Roman" w:eastAsia="Times New Roman"/>
          <w:color w:val="999999"/>
          <w:position w:val="1"/>
          <w:sz w:val="15"/>
          <w:szCs w:val="15"/>
        </w:rPr>
        <w:t>•</w:t>
        <w:tab/>
      </w:r>
      <w:r>
        <w:rPr>
          <w:rFonts w:ascii="Arial" w:hAnsi="Arial" w:cs="Arial" w:eastAsia="Arial"/>
          <w:color w:val="999999"/>
          <w:w w:val="160"/>
          <w:sz w:val="8"/>
          <w:szCs w:val="8"/>
        </w:rPr>
        <w:t>I </w:t>
      </w:r>
      <w:r>
        <w:rPr>
          <w:rFonts w:ascii="Arial" w:hAnsi="Arial" w:cs="Arial" w:eastAsia="Arial"/>
          <w:color w:val="999999"/>
          <w:spacing w:val="24"/>
          <w:w w:val="160"/>
          <w:sz w:val="8"/>
          <w:szCs w:val="8"/>
        </w:rPr>
        <w:t> </w:t>
      </w:r>
      <w:r>
        <w:rPr>
          <w:rFonts w:ascii="Arial" w:hAnsi="Arial" w:cs="Arial" w:eastAsia="Arial"/>
          <w:i/>
          <w:color w:val="999999"/>
          <w:w w:val="160"/>
          <w:sz w:val="7"/>
          <w:szCs w:val="7"/>
        </w:rPr>
        <w:t>I</w:t>
      </w:r>
      <w:r>
        <w:rPr>
          <w:rFonts w:ascii="Arial" w:hAnsi="Arial" w:cs="Arial" w:eastAsia="Arial"/>
          <w:sz w:val="7"/>
          <w:szCs w:val="7"/>
        </w:rPr>
      </w:r>
    </w:p>
    <w:p>
      <w:pPr>
        <w:tabs>
          <w:tab w:pos="1096" w:val="left" w:leader="none"/>
          <w:tab w:pos="2415" w:val="left" w:leader="none"/>
        </w:tabs>
        <w:spacing w:line="838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w w:val="280"/>
        </w:rPr>
        <w:br w:type="column"/>
      </w:r>
      <w:r>
        <w:rPr>
          <w:rFonts w:ascii="Times New Roman"/>
          <w:color w:val="999999"/>
          <w:w w:val="280"/>
          <w:sz w:val="6"/>
        </w:rPr>
        <w:t>/</w:t>
      </w:r>
      <w:r>
        <w:rPr>
          <w:rFonts w:ascii="Times New Roman"/>
          <w:color w:val="999999"/>
          <w:spacing w:val="3"/>
          <w:w w:val="280"/>
          <w:sz w:val="6"/>
        </w:rPr>
        <w:t> </w:t>
      </w:r>
      <w:r>
        <w:rPr>
          <w:rFonts w:ascii="Times New Roman"/>
          <w:color w:val="999999"/>
          <w:w w:val="280"/>
          <w:sz w:val="6"/>
        </w:rPr>
        <w:t>/</w:t>
        <w:tab/>
      </w:r>
      <w:r>
        <w:rPr>
          <w:rFonts w:ascii="Arial"/>
          <w:color w:val="999999"/>
          <w:sz w:val="20"/>
        </w:rPr>
        <w:t>-</w:t>
        <w:tab/>
      </w:r>
      <w:r>
        <w:rPr>
          <w:rFonts w:ascii="Arial"/>
          <w:color w:val="999999"/>
          <w:w w:val="55"/>
          <w:sz w:val="22"/>
        </w:rPr>
        <w:t>\</w:t>
      </w:r>
      <w:r>
        <w:rPr>
          <w:rFonts w:ascii="Arial"/>
          <w:sz w:val="22"/>
        </w:rPr>
      </w:r>
    </w:p>
    <w:p>
      <w:pPr>
        <w:spacing w:line="83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w w:val="85"/>
        </w:rPr>
        <w:br w:type="column"/>
      </w:r>
      <w:r>
        <w:rPr>
          <w:rFonts w:ascii="Times New Roman"/>
          <w:color w:val="999999"/>
          <w:w w:val="85"/>
          <w:sz w:val="33"/>
        </w:rPr>
        <w:t>-</w:t>
      </w:r>
      <w:r>
        <w:rPr>
          <w:rFonts w:ascii="Times New Roman"/>
          <w:color w:val="999999"/>
          <w:spacing w:val="-59"/>
          <w:w w:val="85"/>
          <w:sz w:val="33"/>
        </w:rPr>
        <w:t> </w:t>
      </w:r>
      <w:r>
        <w:rPr>
          <w:rFonts w:ascii="Times New Roman"/>
          <w:color w:val="999999"/>
          <w:w w:val="85"/>
          <w:sz w:val="33"/>
        </w:rPr>
        <w:t>-</w:t>
      </w:r>
      <w:r>
        <w:rPr>
          <w:rFonts w:ascii="Times New Roman"/>
          <w:color w:val="999999"/>
          <w:spacing w:val="-56"/>
          <w:w w:val="85"/>
          <w:sz w:val="33"/>
        </w:rPr>
        <w:t> </w:t>
      </w:r>
      <w:r>
        <w:rPr>
          <w:rFonts w:ascii="Times New Roman"/>
          <w:color w:val="999999"/>
          <w:w w:val="85"/>
          <w:sz w:val="33"/>
        </w:rPr>
        <w:t>-</w:t>
      </w:r>
      <w:r>
        <w:rPr>
          <w:rFonts w:ascii="Times New Roman"/>
          <w:sz w:val="33"/>
        </w:rPr>
      </w:r>
    </w:p>
    <w:p>
      <w:pPr>
        <w:spacing w:line="838" w:lineRule="atLeast" w:before="0"/>
        <w:ind w:left="30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/>
          <w:color w:val="999999"/>
          <w:sz w:val="25"/>
        </w:rPr>
        <w:t>-</w:t>
      </w:r>
      <w:r>
        <w:rPr>
          <w:rFonts w:ascii="Times New Roman"/>
          <w:color w:val="999999"/>
          <w:spacing w:val="-37"/>
          <w:sz w:val="25"/>
        </w:rPr>
        <w:t> </w:t>
      </w:r>
      <w:r>
        <w:rPr>
          <w:rFonts w:ascii="Times New Roman"/>
          <w:color w:val="999999"/>
          <w:sz w:val="25"/>
        </w:rPr>
        <w:t>-</w:t>
      </w:r>
      <w:r>
        <w:rPr>
          <w:rFonts w:ascii="Times New Roman"/>
          <w:color w:val="999999"/>
          <w:spacing w:val="-43"/>
          <w:sz w:val="25"/>
        </w:rPr>
        <w:t> </w:t>
      </w:r>
      <w:r>
        <w:rPr>
          <w:rFonts w:ascii="Times New Roman"/>
          <w:color w:val="999999"/>
          <w:sz w:val="25"/>
        </w:rPr>
        <w:t>-</w:t>
      </w:r>
      <w:r>
        <w:rPr>
          <w:rFonts w:ascii="Times New Roman"/>
          <w:sz w:val="25"/>
        </w:rPr>
      </w:r>
    </w:p>
    <w:p>
      <w:pPr>
        <w:spacing w:after="0" w:line="838" w:lineRule="atLeas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13798" w:space="40"/>
            <w:col w:w="8299" w:space="40"/>
            <w:col w:w="1176" w:space="40"/>
            <w:col w:w="7687"/>
          </w:cols>
        </w:sectPr>
      </w:pPr>
    </w:p>
    <w:p>
      <w:pPr>
        <w:tabs>
          <w:tab w:pos="663" w:val="left" w:leader="none"/>
          <w:tab w:pos="981" w:val="left" w:leader="none"/>
          <w:tab w:pos="2499" w:val="left" w:leader="none"/>
          <w:tab w:pos="4290" w:val="left" w:leader="none"/>
        </w:tabs>
        <w:spacing w:line="538" w:lineRule="atLeast" w:before="0"/>
        <w:ind w:left="300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/>
        <w:pict>
          <v:shape style="position:absolute;margin-left:28.683197pt;margin-top:16.775816pt;width:216.95pt;height:6pt;mso-position-horizontal-relative:page;mso-position-vertical-relative:paragraph;z-index:-600808" type="#_x0000_t202" filled="false" stroked="false">
            <v:textbox inset="0,0,0,0">
              <w:txbxContent>
                <w:p>
                  <w:pPr>
                    <w:tabs>
                      <w:tab w:pos="350" w:val="left" w:leader="none"/>
                      <w:tab w:pos="1446" w:val="left" w:leader="none"/>
                      <w:tab w:pos="3276" w:val="left" w:leader="none"/>
                      <w:tab w:pos="3862" w:val="left" w:leader="none"/>
                    </w:tabs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color w:val="999999"/>
                      <w:w w:val="75"/>
                      <w:sz w:val="12"/>
                    </w:rPr>
                    <w:t>1</w:t>
                    <w:tab/>
                  </w:r>
                  <w:r>
                    <w:rPr>
                      <w:rFonts w:ascii="Times New Roman" w:hAnsi="Times New Roman"/>
                      <w:color w:val="999999"/>
                      <w:w w:val="85"/>
                      <w:sz w:val="12"/>
                    </w:rPr>
                    <w:t>/,,,.</w:t>
                    <w:tab/>
                  </w:r>
                  <w:r>
                    <w:rPr>
                      <w:rFonts w:ascii="Times New Roman" w:hAnsi="Times New Roman"/>
                      <w:color w:val="999999"/>
                      <w:w w:val="125"/>
                      <w:sz w:val="12"/>
                    </w:rPr>
                    <w:t>.</w:t>
                    <w:tab/>
                  </w:r>
                  <w:r>
                    <w:rPr>
                      <w:rFonts w:ascii="Times New Roman" w:hAnsi="Times New Roman"/>
                      <w:color w:val="B6B6B6"/>
                      <w:sz w:val="12"/>
                    </w:rPr>
                    <w:t>- </w:t>
                  </w:r>
                  <w:r>
                    <w:rPr>
                      <w:rFonts w:ascii="Times New Roman" w:hAnsi="Times New Roman"/>
                      <w:color w:val="B6B6B6"/>
                      <w:spacing w:val="12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w w:val="125"/>
                      <w:sz w:val="12"/>
                    </w:rPr>
                    <w:t>·</w:t>
                    <w:tab/>
                  </w:r>
                  <w:r>
                    <w:rPr>
                      <w:rFonts w:ascii="Times New Roman" w:hAnsi="Times New Roman"/>
                      <w:color w:val="999999"/>
                      <w:sz w:val="12"/>
                    </w:rPr>
                    <w:t>,1'</w:t>
                  </w:r>
                  <w:r>
                    <w:rPr>
                      <w:rFonts w:ascii="Times New Roman" w:hAnsi="Times New Roman"/>
                      <w:color w:val="999999"/>
                      <w:spacing w:val="11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sz w:val="12"/>
                    </w:rPr>
                    <w:t>1</w:t>
                  </w:r>
                  <w:r>
                    <w:rPr>
                      <w:rFonts w:ascii="Times New Roman" w:hAnsi="Times New Roman"/>
                      <w:color w:val="999999"/>
                      <w:spacing w:val="19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sz w:val="12"/>
                    </w:rPr>
                    <w:t>\   </w:t>
                  </w:r>
                  <w:r>
                    <w:rPr>
                      <w:rFonts w:ascii="Times New Roman" w:hAnsi="Times New Roman"/>
                      <w:color w:val="999999"/>
                      <w:spacing w:val="12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w w:val="75"/>
                      <w:sz w:val="12"/>
                    </w:rPr>
                    <w:t>1</w:t>
                  </w:r>
                  <w:r>
                    <w:rPr>
                      <w:rFonts w:ascii="Times New Roman" w:hAns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999999"/>
          <w:w w:val="95"/>
          <w:sz w:val="35"/>
        </w:rPr>
        <w:t>(</w:t>
        <w:tab/>
      </w:r>
      <w:r>
        <w:rPr>
          <w:rFonts w:ascii="Times New Roman" w:hAnsi="Times New Roman"/>
          <w:i/>
          <w:color w:val="999999"/>
          <w:w w:val="45"/>
          <w:sz w:val="35"/>
        </w:rPr>
        <w:t>.,</w:t>
        <w:tab/>
      </w:r>
      <w:r>
        <w:rPr>
          <w:rFonts w:ascii="Times New Roman" w:hAnsi="Times New Roman"/>
          <w:color w:val="999999"/>
          <w:sz w:val="35"/>
        </w:rPr>
        <w:t>..</w:t>
      </w:r>
      <w:r>
        <w:rPr>
          <w:rFonts w:ascii="Times New Roman" w:hAnsi="Times New Roman"/>
          <w:color w:val="999999"/>
          <w:spacing w:val="57"/>
          <w:sz w:val="35"/>
        </w:rPr>
        <w:t> </w:t>
      </w:r>
      <w:r>
        <w:rPr>
          <w:rFonts w:ascii="Times New Roman" w:hAnsi="Times New Roman"/>
          <w:color w:val="999999"/>
          <w:spacing w:val="-8"/>
          <w:w w:val="130"/>
          <w:sz w:val="35"/>
        </w:rPr>
        <w:t>Q</w:t>
      </w:r>
      <w:r>
        <w:rPr>
          <w:rFonts w:ascii="Times New Roman" w:hAnsi="Times New Roman"/>
          <w:color w:val="999999"/>
          <w:w w:val="130"/>
          <w:sz w:val="35"/>
        </w:rPr>
        <w:t>o</w:t>
        <w:tab/>
      </w:r>
      <w:r>
        <w:rPr>
          <w:rFonts w:ascii="Times New Roman" w:hAnsi="Times New Roman"/>
          <w:color w:val="999999"/>
          <w:sz w:val="35"/>
        </w:rPr>
        <w:t>o</w:t>
      </w:r>
      <w:r>
        <w:rPr>
          <w:rFonts w:ascii="Times New Roman" w:hAnsi="Times New Roman"/>
          <w:color w:val="999999"/>
          <w:spacing w:val="22"/>
          <w:sz w:val="35"/>
        </w:rPr>
        <w:t> </w:t>
      </w:r>
      <w:r>
        <w:rPr>
          <w:rFonts w:ascii="Times New Roman" w:hAnsi="Times New Roman"/>
          <w:color w:val="999999"/>
          <w:sz w:val="35"/>
        </w:rPr>
        <w:t>-</w:t>
      </w:r>
      <w:r>
        <w:rPr>
          <w:rFonts w:ascii="Times New Roman" w:hAnsi="Times New Roman"/>
          <w:color w:val="999999"/>
          <w:spacing w:val="75"/>
          <w:sz w:val="35"/>
        </w:rPr>
        <w:t> </w:t>
      </w:r>
      <w:r>
        <w:rPr>
          <w:rFonts w:ascii="Times New Roman" w:hAnsi="Times New Roman"/>
          <w:color w:val="999999"/>
          <w:w w:val="75"/>
          <w:sz w:val="35"/>
        </w:rPr>
        <w:t>r.;:,</w:t>
      </w:r>
      <w:r>
        <w:rPr>
          <w:rFonts w:ascii="Times New Roman" w:hAnsi="Times New Roman"/>
          <w:color w:val="999999"/>
          <w:spacing w:val="100"/>
          <w:w w:val="75"/>
          <w:sz w:val="35"/>
        </w:rPr>
        <w:t> </w:t>
      </w:r>
      <w:r>
        <w:rPr>
          <w:rFonts w:ascii="Times New Roman" w:hAnsi="Times New Roman"/>
          <w:color w:val="999999"/>
          <w:spacing w:val="-61"/>
          <w:w w:val="75"/>
          <w:sz w:val="35"/>
        </w:rPr>
        <w:t>o</w:t>
      </w:r>
      <w:r>
        <w:rPr>
          <w:rFonts w:ascii="Times New Roman" w:hAnsi="Times New Roman"/>
          <w:color w:val="B6B6B6"/>
          <w:w w:val="75"/>
          <w:sz w:val="35"/>
        </w:rPr>
        <w:t>·</w:t>
        <w:tab/>
      </w:r>
      <w:r>
        <w:rPr>
          <w:rFonts w:ascii="Times New Roman" w:hAnsi="Times New Roman"/>
          <w:color w:val="999999"/>
          <w:w w:val="65"/>
          <w:sz w:val="36"/>
        </w:rPr>
        <w:t>"</w:t>
      </w:r>
      <w:r>
        <w:rPr>
          <w:rFonts w:ascii="Times New Roman" w:hAnsi="Times New Roman"/>
          <w:color w:val="999999"/>
          <w:spacing w:val="-38"/>
          <w:w w:val="65"/>
          <w:sz w:val="36"/>
        </w:rPr>
        <w:t> </w:t>
      </w:r>
      <w:r>
        <w:rPr>
          <w:rFonts w:ascii="Times New Roman" w:hAnsi="Times New Roman"/>
          <w:color w:val="999999"/>
          <w:w w:val="65"/>
          <w:sz w:val="36"/>
        </w:rPr>
        <w:t>'</w:t>
      </w:r>
      <w:r>
        <w:rPr>
          <w:rFonts w:ascii="Times New Roman" w:hAnsi="Times New Roman"/>
          <w:color w:val="999999"/>
          <w:spacing w:val="-15"/>
          <w:w w:val="65"/>
          <w:sz w:val="36"/>
        </w:rPr>
        <w:t>-</w:t>
      </w:r>
      <w:r>
        <w:rPr>
          <w:rFonts w:ascii="Times New Roman" w:hAnsi="Times New Roman"/>
          <w:color w:val="999999"/>
          <w:spacing w:val="-30"/>
          <w:w w:val="65"/>
          <w:sz w:val="36"/>
        </w:rPr>
        <w:t>"</w:t>
      </w:r>
      <w:r>
        <w:rPr>
          <w:rFonts w:ascii="Times New Roman" w:hAnsi="Times New Roman"/>
          <w:color w:val="999999"/>
          <w:w w:val="65"/>
          <w:sz w:val="36"/>
        </w:rPr>
        <w:t>.t.</w:t>
      </w:r>
      <w:r>
        <w:rPr>
          <w:rFonts w:ascii="Times New Roman" w:hAnsi="Times New Roman"/>
          <w:color w:val="999999"/>
          <w:spacing w:val="-31"/>
          <w:w w:val="65"/>
          <w:sz w:val="36"/>
        </w:rPr>
        <w:t> </w:t>
      </w:r>
      <w:r>
        <w:rPr>
          <w:rFonts w:ascii="Times New Roman" w:hAnsi="Times New Roman"/>
          <w:color w:val="999999"/>
          <w:w w:val="65"/>
          <w:sz w:val="36"/>
        </w:rPr>
        <w:t>_</w:t>
      </w:r>
      <w:r>
        <w:rPr>
          <w:rFonts w:ascii="Times New Roman" w:hAnsi="Times New Roman"/>
          <w:color w:val="999999"/>
          <w:spacing w:val="-37"/>
          <w:w w:val="65"/>
          <w:sz w:val="36"/>
        </w:rPr>
        <w:t> </w:t>
      </w:r>
      <w:r>
        <w:rPr>
          <w:rFonts w:ascii="Times New Roman" w:hAnsi="Times New Roman"/>
          <w:color w:val="999999"/>
          <w:w w:val="65"/>
          <w:sz w:val="36"/>
        </w:rPr>
        <w:t>_</w:t>
      </w:r>
      <w:r>
        <w:rPr>
          <w:rFonts w:ascii="Times New Roman" w:hAnsi="Times New Roman"/>
          <w:color w:val="999999"/>
          <w:spacing w:val="-36"/>
          <w:w w:val="65"/>
          <w:sz w:val="36"/>
        </w:rPr>
        <w:t> </w:t>
      </w:r>
      <w:r>
        <w:rPr>
          <w:rFonts w:ascii="Times New Roman" w:hAnsi="Times New Roman"/>
          <w:color w:val="999999"/>
          <w:w w:val="65"/>
          <w:sz w:val="36"/>
        </w:rPr>
        <w:t>_</w:t>
      </w:r>
      <w:r>
        <w:rPr>
          <w:rFonts w:ascii="Times New Roman" w:hAnsi="Times New Roman"/>
          <w:color w:val="999999"/>
          <w:spacing w:val="-1"/>
          <w:w w:val="65"/>
          <w:sz w:val="36"/>
        </w:rPr>
        <w:t> </w:t>
      </w:r>
      <w:r>
        <w:rPr>
          <w:rFonts w:ascii="Times New Roman" w:hAnsi="Times New Roman"/>
          <w:color w:val="999999"/>
          <w:w w:val="65"/>
          <w:sz w:val="36"/>
        </w:rPr>
        <w:t>.</w:t>
      </w:r>
      <w:r>
        <w:rPr>
          <w:rFonts w:ascii="Times New Roman" w:hAnsi="Times New Roman"/>
          <w:color w:val="999999"/>
          <w:spacing w:val="-37"/>
          <w:w w:val="65"/>
          <w:sz w:val="36"/>
        </w:rPr>
        <w:t>.</w:t>
      </w:r>
      <w:r>
        <w:rPr>
          <w:rFonts w:ascii="Times New Roman" w:hAnsi="Times New Roman"/>
          <w:color w:val="999999"/>
          <w:w w:val="65"/>
          <w:sz w:val="36"/>
        </w:rPr>
        <w:t>..</w:t>
      </w:r>
      <w:r>
        <w:rPr>
          <w:rFonts w:ascii="Times New Roman" w:hAnsi="Times New Roman"/>
          <w:sz w:val="36"/>
        </w:rPr>
      </w:r>
    </w:p>
    <w:p>
      <w:pPr>
        <w:spacing w:line="538" w:lineRule="atLeast" w:before="0"/>
        <w:ind w:left="-5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70"/>
        </w:rPr>
        <w:br w:type="column"/>
      </w:r>
      <w:r>
        <w:rPr>
          <w:rFonts w:ascii="Arial"/>
          <w:color w:val="999999"/>
          <w:w w:val="70"/>
          <w:sz w:val="48"/>
        </w:rPr>
        <w:t>-</w:t>
      </w:r>
      <w:r>
        <w:rPr>
          <w:rFonts w:ascii="Arial"/>
          <w:color w:val="999999"/>
          <w:spacing w:val="-62"/>
          <w:w w:val="70"/>
          <w:sz w:val="48"/>
        </w:rPr>
        <w:t> </w:t>
      </w:r>
      <w:r>
        <w:rPr>
          <w:rFonts w:ascii="Times New Roman"/>
          <w:color w:val="999999"/>
          <w:w w:val="70"/>
          <w:sz w:val="30"/>
        </w:rPr>
        <w:t>-,,</w:t>
      </w:r>
      <w:r>
        <w:rPr>
          <w:rFonts w:ascii="Times New Roman"/>
          <w:sz w:val="30"/>
        </w:rPr>
      </w:r>
    </w:p>
    <w:p>
      <w:pPr>
        <w:spacing w:line="538" w:lineRule="atLeast" w:before="0"/>
        <w:ind w:left="293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325"/>
        </w:rPr>
        <w:br w:type="column"/>
      </w:r>
      <w:r>
        <w:rPr>
          <w:rFonts w:ascii="Arial" w:hAnsi="Arial" w:cs="Arial" w:eastAsia="Arial"/>
          <w:i/>
          <w:color w:val="999999"/>
          <w:w w:val="325"/>
          <w:position w:val="12"/>
          <w:sz w:val="6"/>
          <w:szCs w:val="6"/>
        </w:rPr>
        <w:t>I</w:t>
      </w:r>
      <w:r>
        <w:rPr>
          <w:rFonts w:ascii="Arial" w:hAnsi="Arial" w:cs="Arial" w:eastAsia="Arial"/>
          <w:i/>
          <w:color w:val="999999"/>
          <w:spacing w:val="-46"/>
          <w:w w:val="325"/>
          <w:position w:val="12"/>
          <w:sz w:val="6"/>
          <w:szCs w:val="6"/>
        </w:rPr>
        <w:t> </w:t>
      </w:r>
      <w:r>
        <w:rPr>
          <w:rFonts w:ascii="Arial" w:hAnsi="Arial" w:cs="Arial" w:eastAsia="Arial"/>
          <w:color w:val="999999"/>
          <w:spacing w:val="-45"/>
          <w:w w:val="185"/>
          <w:sz w:val="24"/>
          <w:szCs w:val="24"/>
        </w:rPr>
        <w:t>'</w:t>
      </w:r>
      <w:r>
        <w:rPr>
          <w:rFonts w:ascii="Arial" w:hAnsi="Arial" w:cs="Arial" w:eastAsia="Arial"/>
          <w:color w:val="B6B6B6"/>
          <w:spacing w:val="-58"/>
          <w:w w:val="185"/>
          <w:sz w:val="24"/>
          <w:szCs w:val="24"/>
        </w:rPr>
        <w:t>·</w:t>
      </w:r>
      <w:r>
        <w:rPr>
          <w:rFonts w:ascii="Arial" w:hAnsi="Arial" w:cs="Arial" w:eastAsia="Arial"/>
          <w:color w:val="999999"/>
          <w:spacing w:val="-90"/>
          <w:w w:val="18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99999"/>
          <w:spacing w:val="-33"/>
          <w:w w:val="185"/>
          <w:position w:val="14"/>
          <w:sz w:val="17"/>
          <w:szCs w:val="17"/>
        </w:rPr>
        <w:t>'</w:t>
      </w:r>
      <w:r>
        <w:rPr>
          <w:rFonts w:ascii="Arial" w:hAnsi="Arial" w:cs="Arial" w:eastAsia="Arial"/>
          <w:i/>
          <w:color w:val="999999"/>
          <w:w w:val="185"/>
          <w:position w:val="12"/>
          <w:sz w:val="6"/>
          <w:szCs w:val="6"/>
        </w:rPr>
        <w:t>•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731" w:lineRule="atLeast" w:before="0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w w:val="230"/>
        </w:rPr>
        <w:br w:type="column"/>
      </w:r>
      <w:r>
        <w:rPr>
          <w:rFonts w:ascii="Arial"/>
          <w:color w:val="999999"/>
          <w:w w:val="230"/>
          <w:sz w:val="8"/>
        </w:rPr>
        <w:t>I  </w:t>
      </w:r>
      <w:r>
        <w:rPr>
          <w:rFonts w:ascii="Arial"/>
          <w:color w:val="999999"/>
          <w:spacing w:val="1"/>
          <w:w w:val="230"/>
          <w:sz w:val="8"/>
        </w:rPr>
        <w:t> </w:t>
      </w:r>
      <w:r>
        <w:rPr>
          <w:rFonts w:ascii="Arial"/>
          <w:i/>
          <w:color w:val="999999"/>
          <w:w w:val="200"/>
          <w:sz w:val="7"/>
        </w:rPr>
        <w:t>I</w:t>
      </w:r>
      <w:r>
        <w:rPr>
          <w:rFonts w:ascii="Arial"/>
          <w:sz w:val="7"/>
        </w:rPr>
      </w:r>
    </w:p>
    <w:p>
      <w:pPr>
        <w:spacing w:line="180" w:lineRule="exact" w:before="0"/>
        <w:ind w:left="29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spacing w:val="-98"/>
          <w:position w:val="-18"/>
          <w:sz w:val="46"/>
        </w:rPr>
        <w:t>-</w:t>
      </w:r>
      <w:r>
        <w:rPr>
          <w:rFonts w:ascii="Arial"/>
          <w:color w:val="999999"/>
          <w:position w:val="-2"/>
          <w:sz w:val="30"/>
        </w:rPr>
        <w:t>.</w:t>
      </w:r>
      <w:r>
        <w:rPr>
          <w:rFonts w:ascii="Arial"/>
          <w:color w:val="999999"/>
          <w:spacing w:val="55"/>
          <w:position w:val="-2"/>
          <w:sz w:val="30"/>
        </w:rPr>
        <w:t> </w:t>
      </w:r>
      <w:r>
        <w:rPr>
          <w:rFonts w:ascii="Arial"/>
          <w:i/>
          <w:color w:val="999999"/>
          <w:sz w:val="15"/>
        </w:rPr>
        <w:t>.:</w:t>
      </w:r>
      <w:r>
        <w:rPr>
          <w:rFonts w:ascii="Arial"/>
          <w:i/>
          <w:color w:val="999999"/>
          <w:spacing w:val="-32"/>
          <w:sz w:val="15"/>
        </w:rPr>
        <w:t>-</w:t>
      </w:r>
      <w:r>
        <w:rPr>
          <w:rFonts w:ascii="Arial"/>
          <w:i/>
          <w:color w:val="999999"/>
          <w:sz w:val="15"/>
        </w:rPr>
        <w:t>t</w:t>
      </w:r>
      <w:r>
        <w:rPr>
          <w:rFonts w:ascii="Arial"/>
          <w:i/>
          <w:color w:val="999999"/>
          <w:spacing w:val="-13"/>
          <w:sz w:val="15"/>
        </w:rPr>
        <w:t> </w:t>
      </w:r>
      <w:r>
        <w:rPr>
          <w:rFonts w:ascii="Arial"/>
          <w:i/>
          <w:color w:val="999999"/>
          <w:w w:val="90"/>
          <w:sz w:val="15"/>
        </w:rPr>
        <w:t>""</w:t>
      </w:r>
      <w:r>
        <w:rPr>
          <w:rFonts w:ascii="Arial"/>
          <w:sz w:val="15"/>
        </w:rPr>
      </w:r>
    </w:p>
    <w:p>
      <w:pPr>
        <w:spacing w:line="701" w:lineRule="atLeast" w:before="0"/>
        <w:ind w:left="293" w:right="0" w:firstLine="0"/>
        <w:jc w:val="left"/>
        <w:rPr>
          <w:rFonts w:ascii="Times New Roman" w:hAnsi="Times New Roman" w:cs="Times New Roman" w:eastAsia="Times New Roman"/>
          <w:sz w:val="4"/>
          <w:szCs w:val="4"/>
        </w:rPr>
      </w:pPr>
      <w:r>
        <w:rPr>
          <w:w w:val="580"/>
        </w:rPr>
        <w:br w:type="column"/>
      </w:r>
      <w:r>
        <w:rPr>
          <w:rFonts w:ascii="Times New Roman" w:hAnsi="Times New Roman" w:cs="Times New Roman" w:eastAsia="Times New Roman"/>
          <w:color w:val="999999"/>
          <w:w w:val="580"/>
          <w:sz w:val="4"/>
          <w:szCs w:val="4"/>
        </w:rPr>
        <w:t>'</w:t>
      </w:r>
      <w:r>
        <w:rPr>
          <w:rFonts w:ascii="Times New Roman" w:hAnsi="Times New Roman" w:cs="Times New Roman" w:eastAsia="Times New Roman"/>
          <w:color w:val="999999"/>
          <w:spacing w:val="34"/>
          <w:w w:val="580"/>
          <w:sz w:val="4"/>
          <w:szCs w:val="4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400"/>
          <w:sz w:val="4"/>
          <w:szCs w:val="4"/>
        </w:rPr>
        <w:t>•</w:t>
      </w:r>
      <w:r>
        <w:rPr>
          <w:rFonts w:ascii="Times New Roman" w:hAnsi="Times New Roman" w:cs="Times New Roman" w:eastAsia="Times New Roman"/>
          <w:i/>
          <w:color w:val="999999"/>
          <w:spacing w:val="-18"/>
          <w:w w:val="400"/>
          <w:sz w:val="4"/>
          <w:szCs w:val="4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345"/>
          <w:sz w:val="4"/>
          <w:szCs w:val="4"/>
        </w:rPr>
        <w:t>I</w: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tabs>
          <w:tab w:pos="2032" w:val="left" w:leader="none"/>
          <w:tab w:pos="2421" w:val="left" w:leader="none"/>
          <w:tab w:pos="2701" w:val="left" w:leader="none"/>
        </w:tabs>
        <w:spacing w:line="675" w:lineRule="atLeast" w:before="0"/>
        <w:ind w:left="394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/>
        <w:br w:type="column"/>
      </w:r>
      <w:r>
        <w:rPr>
          <w:rFonts w:ascii="Times New Roman"/>
          <w:i/>
          <w:color w:val="999999"/>
          <w:spacing w:val="-22"/>
          <w:sz w:val="16"/>
        </w:rPr>
        <w:t>#</w:t>
      </w:r>
      <w:r>
        <w:rPr>
          <w:rFonts w:ascii="Times New Roman"/>
          <w:i/>
          <w:color w:val="999999"/>
          <w:sz w:val="16"/>
        </w:rPr>
        <w:t>/</w:t>
        <w:tab/>
      </w:r>
      <w:r>
        <w:rPr>
          <w:rFonts w:ascii="Times New Roman"/>
          <w:color w:val="999999"/>
          <w:w w:val="30"/>
          <w:sz w:val="16"/>
        </w:rPr>
        <w:t>.</w:t>
        <w:tab/>
      </w:r>
      <w:r>
        <w:rPr>
          <w:rFonts w:ascii="Times New Roman"/>
          <w:color w:val="999999"/>
          <w:w w:val="75"/>
          <w:sz w:val="16"/>
        </w:rPr>
        <w:t>..</w:t>
        <w:tab/>
      </w:r>
      <w:r>
        <w:rPr>
          <w:rFonts w:ascii="Times New Roman"/>
          <w:color w:val="999999"/>
          <w:w w:val="85"/>
          <w:sz w:val="9"/>
        </w:rPr>
        <w:t>1</w:t>
      </w:r>
      <w:r>
        <w:rPr>
          <w:rFonts w:ascii="Times New Roman"/>
          <w:sz w:val="9"/>
        </w:rPr>
      </w:r>
    </w:p>
    <w:p>
      <w:pPr>
        <w:numPr>
          <w:ilvl w:val="0"/>
          <w:numId w:val="9"/>
        </w:numPr>
        <w:tabs>
          <w:tab w:pos="2276" w:val="left" w:leader="none"/>
          <w:tab w:pos="3346" w:val="left" w:leader="none"/>
        </w:tabs>
        <w:spacing w:line="92" w:lineRule="exact" w:before="44"/>
        <w:ind w:left="2276" w:right="0" w:hanging="1983"/>
        <w:jc w:val="center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i/>
          <w:color w:val="999999"/>
          <w:w w:val="115"/>
          <w:sz w:val="17"/>
        </w:rPr>
        <w:t>,t</w:t>
        <w:tab/>
      </w:r>
      <w:r>
        <w:rPr>
          <w:rFonts w:ascii="Times New Roman"/>
          <w:color w:val="999999"/>
          <w:spacing w:val="-6"/>
          <w:w w:val="105"/>
          <w:position w:val="-2"/>
          <w:sz w:val="33"/>
        </w:rPr>
        <w:t>o</w:t>
      </w:r>
      <w:r>
        <w:rPr>
          <w:rFonts w:ascii="Times New Roman"/>
          <w:color w:val="999999"/>
          <w:spacing w:val="-7"/>
          <w:w w:val="105"/>
          <w:position w:val="-2"/>
          <w:sz w:val="33"/>
        </w:rPr>
        <w:t>-</w:t>
      </w:r>
      <w:r>
        <w:rPr>
          <w:rFonts w:ascii="Times New Roman"/>
          <w:sz w:val="33"/>
        </w:rPr>
      </w:r>
    </w:p>
    <w:p>
      <w:pPr>
        <w:spacing w:line="538" w:lineRule="atLeast" w:before="0"/>
        <w:ind w:left="17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35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48"/>
          <w:w w:val="135"/>
          <w:sz w:val="27"/>
          <w:szCs w:val="27"/>
        </w:rPr>
        <w:t>•</w:t>
      </w:r>
      <w:r>
        <w:rPr>
          <w:rFonts w:ascii="Times New Roman" w:hAnsi="Times New Roman" w:cs="Times New Roman" w:eastAsia="Times New Roman"/>
          <w:color w:val="999999"/>
          <w:spacing w:val="-128"/>
          <w:w w:val="135"/>
          <w:sz w:val="27"/>
          <w:szCs w:val="27"/>
        </w:rPr>
        <w:t>"</w:t>
      </w:r>
      <w:r>
        <w:rPr>
          <w:rFonts w:ascii="Arial" w:hAnsi="Arial" w:cs="Arial" w:eastAsia="Arial"/>
          <w:color w:val="999999"/>
          <w:w w:val="135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848" w:val="left" w:leader="none"/>
        </w:tabs>
        <w:spacing w:line="688" w:lineRule="atLeast" w:before="0"/>
        <w:ind w:left="29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Times New Roman" w:hAnsi="Times New Roman"/>
          <w:color w:val="999999"/>
          <w:w w:val="90"/>
          <w:sz w:val="13"/>
        </w:rPr>
        <w:t>-:}</w:t>
      </w:r>
      <w:r>
        <w:rPr>
          <w:rFonts w:ascii="Times New Roman" w:hAnsi="Times New Roman"/>
          <w:color w:val="999999"/>
          <w:spacing w:val="-14"/>
          <w:w w:val="90"/>
          <w:sz w:val="13"/>
        </w:rPr>
        <w:t> </w:t>
      </w:r>
      <w:r>
        <w:rPr>
          <w:rFonts w:ascii="Times New Roman" w:hAnsi="Times New Roman"/>
          <w:color w:val="999999"/>
          <w:w w:val="170"/>
          <w:sz w:val="13"/>
        </w:rPr>
        <w:t>-</w:t>
      </w:r>
      <w:r>
        <w:rPr>
          <w:rFonts w:ascii="Times New Roman" w:hAnsi="Times New Roman"/>
          <w:color w:val="999999"/>
          <w:spacing w:val="-35"/>
          <w:w w:val="170"/>
          <w:sz w:val="13"/>
        </w:rPr>
        <w:t> </w:t>
      </w:r>
      <w:r>
        <w:rPr>
          <w:rFonts w:ascii="Times New Roman" w:hAnsi="Times New Roman"/>
          <w:color w:val="999999"/>
          <w:w w:val="170"/>
          <w:sz w:val="13"/>
        </w:rPr>
        <w:t>-</w:t>
        <w:tab/>
      </w:r>
      <w:r>
        <w:rPr>
          <w:rFonts w:ascii="Times New Roman" w:hAnsi="Times New Roman"/>
          <w:color w:val="999999"/>
          <w:spacing w:val="-4"/>
          <w:w w:val="90"/>
          <w:sz w:val="13"/>
        </w:rPr>
        <w:t>&lt;-</w:t>
      </w:r>
      <w:r>
        <w:rPr>
          <w:rFonts w:ascii="Times New Roman" w:hAnsi="Times New Roman"/>
          <w:color w:val="999999"/>
          <w:spacing w:val="-3"/>
          <w:w w:val="90"/>
          <w:sz w:val="13"/>
        </w:rPr>
        <w:t>¢'</w:t>
      </w:r>
      <w:r>
        <w:rPr>
          <w:rFonts w:ascii="Times New Roman" w:hAnsi="Times New Roman"/>
          <w:sz w:val="13"/>
        </w:rPr>
      </w:r>
    </w:p>
    <w:p>
      <w:pPr>
        <w:spacing w:line="103" w:lineRule="exact" w:before="46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999999"/>
          <w:spacing w:val="4"/>
          <w:w w:val="140"/>
          <w:sz w:val="20"/>
        </w:rPr>
        <w:t>s</w:t>
      </w:r>
      <w:r>
        <w:rPr>
          <w:rFonts w:ascii="Times New Roman"/>
          <w:i/>
          <w:color w:val="999999"/>
          <w:w w:val="140"/>
          <w:sz w:val="20"/>
        </w:rPr>
        <w:t>'</w:t>
      </w:r>
      <w:r>
        <w:rPr>
          <w:rFonts w:ascii="Times New Roman"/>
          <w:sz w:val="20"/>
        </w:rPr>
      </w:r>
    </w:p>
    <w:p>
      <w:pPr>
        <w:spacing w:line="492" w:lineRule="atLeast" w:before="0"/>
        <w:ind w:left="300" w:right="0" w:hanging="7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20"/>
        </w:rPr>
        <w:br w:type="column"/>
      </w:r>
      <w:r>
        <w:rPr>
          <w:rFonts w:ascii="Times New Roman"/>
          <w:w w:val="120"/>
          <w:sz w:val="15"/>
        </w:rPr>
        <w:t>CP</w:t>
      </w:r>
      <w:r>
        <w:rPr>
          <w:rFonts w:ascii="Times New Roman"/>
          <w:spacing w:val="10"/>
          <w:w w:val="120"/>
          <w:sz w:val="15"/>
        </w:rPr>
        <w:t> </w:t>
      </w:r>
      <w:r>
        <w:rPr>
          <w:rFonts w:ascii="Times New Roman"/>
          <w:color w:val="0101FB"/>
          <w:w w:val="155"/>
          <w:sz w:val="15"/>
        </w:rPr>
        <w:t>D</w:t>
      </w:r>
      <w:r>
        <w:rPr>
          <w:rFonts w:ascii="Times New Roman"/>
          <w:sz w:val="15"/>
        </w:rPr>
      </w:r>
    </w:p>
    <w:p>
      <w:pPr>
        <w:spacing w:line="251" w:lineRule="atLeast" w:before="0"/>
        <w:ind w:left="30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UTL</w:t>
      </w:r>
    </w:p>
    <w:p>
      <w:pPr>
        <w:spacing w:after="0" w:line="251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5454" w:space="40"/>
            <w:col w:w="318" w:space="932"/>
            <w:col w:w="654" w:space="698"/>
            <w:col w:w="5760" w:space="3858"/>
            <w:col w:w="567" w:space="644"/>
            <w:col w:w="3633" w:space="40"/>
            <w:col w:w="310" w:space="46"/>
            <w:col w:w="1690" w:space="2702"/>
            <w:col w:w="3734"/>
          </w:cols>
        </w:sectPr>
      </w:pPr>
    </w:p>
    <w:p>
      <w:pPr>
        <w:tabs>
          <w:tab w:pos="1389" w:val="left" w:leader="none"/>
          <w:tab w:pos="7222" w:val="left" w:leader="none"/>
        </w:tabs>
        <w:spacing w:line="515" w:lineRule="atLeast" w:before="0"/>
        <w:ind w:left="66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235.202942pt;margin-top:31.635359pt;width:1.65pt;height:12.65pt;mso-position-horizontal-relative:page;mso-position-vertical-relative:paragraph;z-index:-600784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Arial"/>
                      <w:color w:val="999999"/>
                      <w:w w:val="45"/>
                      <w:sz w:val="25"/>
                    </w:rPr>
                    <w:t>,</w:t>
                  </w:r>
                  <w:r>
                    <w:rPr>
                      <w:rFonts w:ascii="Arial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3.891571pt;margin-top:17.868658pt;width:20.5pt;height:7.65pt;mso-position-horizontal-relative:page;mso-position-vertical-relative:paragraph;z-index:-600760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i/>
                      <w:color w:val="B6B6B6"/>
                      <w:w w:val="135"/>
                      <w:sz w:val="15"/>
                    </w:rPr>
                    <w:t>·</w:t>
                  </w:r>
                  <w:r>
                    <w:rPr>
                      <w:rFonts w:ascii="Times New Roman" w:hAnsi="Times New Roman"/>
                      <w:i/>
                      <w:color w:val="B6B6B6"/>
                      <w:spacing w:val="44"/>
                      <w:w w:val="135"/>
                      <w:sz w:val="15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999999"/>
                      <w:w w:val="90"/>
                      <w:sz w:val="15"/>
                    </w:rPr>
                    <w:t>1</w:t>
                  </w:r>
                  <w:r>
                    <w:rPr>
                      <w:rFonts w:ascii="Times New Roman" w:hAnsi="Times New Roman"/>
                      <w:i/>
                      <w:color w:val="999999"/>
                      <w:spacing w:val="-22"/>
                      <w:w w:val="90"/>
                      <w:sz w:val="15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999999"/>
                      <w:w w:val="210"/>
                      <w:sz w:val="15"/>
                    </w:rPr>
                    <w:t>.;</w:t>
                  </w:r>
                  <w:r>
                    <w:rPr>
                      <w:rFonts w:ascii="Times New Roman" w:hAns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2.21489pt;margin-top:30.026655pt;width:7.65pt;height:30.55pt;mso-position-horizontal-relative:page;mso-position-vertical-relative:paragraph;z-index:-600688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8.353714pt;margin-top:30.026655pt;width:7.65pt;height:30.55pt;mso-position-horizontal-relative:page;mso-position-vertical-relative:paragraph;z-index:-59821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w w:val="50"/>
          <w:position w:val="-5"/>
          <w:sz w:val="61"/>
        </w:rPr>
        <w:t>..</w:t>
        <w:tab/>
      </w:r>
      <w:r>
        <w:rPr>
          <w:rFonts w:ascii="Times New Roman"/>
          <w:color w:val="999999"/>
          <w:w w:val="240"/>
          <w:position w:val="1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515" w:lineRule="atLeast" w:before="0"/>
        <w:ind w:left="669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135"/>
        </w:rPr>
        <w:br w:type="column"/>
      </w:r>
      <w:r>
        <w:rPr>
          <w:rFonts w:ascii="Arial" w:hAnsi="Arial" w:cs="Arial" w:eastAsia="Arial"/>
          <w:i/>
          <w:color w:val="999999"/>
          <w:w w:val="135"/>
          <w:sz w:val="28"/>
          <w:szCs w:val="28"/>
        </w:rPr>
        <w:t>r</w:t>
      </w:r>
      <w:r>
        <w:rPr>
          <w:rFonts w:ascii="Arial" w:hAnsi="Arial" w:cs="Arial" w:eastAsia="Arial"/>
          <w:i/>
          <w:color w:val="999999"/>
          <w:spacing w:val="-45"/>
          <w:w w:val="135"/>
          <w:sz w:val="28"/>
          <w:szCs w:val="28"/>
        </w:rPr>
        <w:t> </w:t>
      </w:r>
      <w:r>
        <w:rPr>
          <w:rFonts w:ascii="Arial" w:hAnsi="Arial" w:cs="Arial" w:eastAsia="Arial"/>
          <w:color w:val="999999"/>
          <w:w w:val="135"/>
          <w:sz w:val="28"/>
          <w:szCs w:val="28"/>
        </w:rPr>
        <w:t>•</w:t>
      </w:r>
      <w:r>
        <w:rPr>
          <w:rFonts w:ascii="Arial" w:hAnsi="Arial" w:cs="Arial" w:eastAsia="Arial"/>
          <w:color w:val="999999"/>
          <w:spacing w:val="-57"/>
          <w:w w:val="135"/>
          <w:sz w:val="28"/>
          <w:szCs w:val="28"/>
        </w:rPr>
        <w:t> </w:t>
      </w:r>
      <w:r>
        <w:rPr>
          <w:rFonts w:ascii="Arial" w:hAnsi="Arial" w:cs="Arial" w:eastAsia="Arial"/>
          <w:color w:val="999999"/>
          <w:w w:val="105"/>
          <w:sz w:val="28"/>
          <w:szCs w:val="28"/>
        </w:rPr>
        <w:t>"'</w:t>
      </w:r>
      <w:r>
        <w:rPr>
          <w:rFonts w:ascii="Arial" w:hAnsi="Arial" w:cs="Arial" w:eastAsia="Arial"/>
          <w:sz w:val="28"/>
          <w:szCs w:val="28"/>
        </w:rPr>
      </w:r>
    </w:p>
    <w:p>
      <w:pPr>
        <w:tabs>
          <w:tab w:pos="825" w:val="left" w:leader="none"/>
        </w:tabs>
        <w:spacing w:line="515" w:lineRule="atLeast" w:before="0"/>
        <w:ind w:left="303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42"/>
        </w:rPr>
        <w:t>.,.</w:t>
        <w:tab/>
      </w:r>
      <w:r>
        <w:rPr>
          <w:rFonts w:ascii="Arial"/>
          <w:color w:val="999999"/>
          <w:w w:val="55"/>
          <w:position w:val="-27"/>
          <w:sz w:val="44"/>
        </w:rPr>
        <w:t>"'</w:t>
      </w:r>
      <w:r>
        <w:rPr>
          <w:rFonts w:ascii="Arial"/>
          <w:sz w:val="44"/>
        </w:rPr>
      </w:r>
    </w:p>
    <w:p>
      <w:pPr>
        <w:tabs>
          <w:tab w:pos="2556" w:val="left" w:leader="none"/>
        </w:tabs>
        <w:spacing w:line="515" w:lineRule="atLeast" w:before="0"/>
        <w:ind w:left="669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Arial" w:hAnsi="Arial" w:cs="Arial" w:eastAsia="Arial"/>
          <w:color w:val="999999"/>
          <w:sz w:val="34"/>
          <w:szCs w:val="34"/>
        </w:rPr>
        <w:t>"'</w:t>
      </w:r>
      <w:r>
        <w:rPr>
          <w:rFonts w:ascii="Arial" w:hAnsi="Arial" w:cs="Arial" w:eastAsia="Arial"/>
          <w:color w:val="999999"/>
          <w:spacing w:val="12"/>
          <w:sz w:val="34"/>
          <w:szCs w:val="34"/>
        </w:rPr>
        <w:t> </w:t>
      </w:r>
      <w:r>
        <w:rPr>
          <w:rFonts w:ascii="Arial" w:hAnsi="Arial" w:cs="Arial" w:eastAsia="Arial"/>
          <w:color w:val="999999"/>
          <w:spacing w:val="-37"/>
          <w:w w:val="120"/>
          <w:position w:val="1"/>
          <w:sz w:val="28"/>
          <w:szCs w:val="28"/>
        </w:rPr>
        <w:t>·</w:t>
      </w:r>
      <w:r>
        <w:rPr>
          <w:rFonts w:ascii="Arial" w:hAnsi="Arial" w:cs="Arial" w:eastAsia="Arial"/>
          <w:color w:val="999999"/>
          <w:spacing w:val="-48"/>
          <w:w w:val="120"/>
          <w:position w:val="1"/>
          <w:sz w:val="28"/>
          <w:szCs w:val="28"/>
        </w:rPr>
        <w:t>'</w:t>
      </w:r>
      <w:r>
        <w:rPr>
          <w:rFonts w:ascii="Times New Roman" w:hAnsi="Times New Roman" w:cs="Times New Roman" w:eastAsia="Times New Roman"/>
          <w:color w:val="999999"/>
          <w:w w:val="120"/>
          <w:position w:val="-6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color w:val="999999"/>
          <w:spacing w:val="-32"/>
          <w:w w:val="85"/>
          <w:position w:val="-1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99999"/>
          <w:w w:val="85"/>
          <w:position w:val="-1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515" w:lineRule="atLeast" w:before="0"/>
        <w:ind w:left="66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UNABLE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RAISE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COVER</w:t>
      </w:r>
    </w:p>
    <w:p>
      <w:pPr>
        <w:spacing w:after="0" w:line="51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7303" w:space="10984"/>
            <w:col w:w="1200" w:space="40"/>
            <w:col w:w="967" w:space="598"/>
            <w:col w:w="2697" w:space="4321"/>
            <w:col w:w="2970"/>
          </w:cols>
        </w:sectPr>
      </w:pPr>
    </w:p>
    <w:p>
      <w:pPr>
        <w:spacing w:line="604" w:lineRule="atLeast" w:before="0"/>
        <w:ind w:left="33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99999"/>
          <w:w w:val="175"/>
          <w:sz w:val="8"/>
        </w:rPr>
        <w:t>"</w:t>
      </w:r>
      <w:r>
        <w:rPr>
          <w:rFonts w:ascii="Times New Roman"/>
          <w:color w:val="999999"/>
          <w:spacing w:val="-14"/>
          <w:w w:val="175"/>
          <w:sz w:val="8"/>
        </w:rPr>
        <w:t> </w:t>
      </w:r>
      <w:r>
        <w:rPr>
          <w:rFonts w:ascii="Times New Roman"/>
          <w:color w:val="999999"/>
          <w:w w:val="120"/>
          <w:position w:val="-8"/>
          <w:sz w:val="16"/>
        </w:rPr>
        <w:t>-</w:t>
      </w:r>
      <w:r>
        <w:rPr>
          <w:rFonts w:ascii="Times New Roman"/>
          <w:color w:val="999999"/>
          <w:spacing w:val="18"/>
          <w:w w:val="120"/>
          <w:position w:val="-8"/>
          <w:sz w:val="16"/>
        </w:rPr>
        <w:t> </w:t>
      </w:r>
      <w:r>
        <w:rPr>
          <w:rFonts w:ascii="Times New Roman"/>
          <w:color w:val="999999"/>
          <w:w w:val="70"/>
          <w:position w:val="-8"/>
          <w:sz w:val="16"/>
        </w:rPr>
        <w:t>.</w:t>
      </w:r>
      <w:r>
        <w:rPr>
          <w:rFonts w:ascii="Times New Roman"/>
          <w:color w:val="999999"/>
          <w:spacing w:val="-5"/>
          <w:w w:val="70"/>
          <w:position w:val="-8"/>
          <w:sz w:val="16"/>
        </w:rPr>
        <w:t> </w:t>
      </w:r>
      <w:r>
        <w:rPr>
          <w:rFonts w:ascii="Times New Roman"/>
          <w:i/>
          <w:color w:val="999999"/>
          <w:w w:val="105"/>
          <w:sz w:val="8"/>
        </w:rPr>
        <w:t>141'</w:t>
      </w:r>
      <w:r>
        <w:rPr>
          <w:rFonts w:ascii="Times New Roman"/>
          <w:sz w:val="8"/>
        </w:rPr>
      </w:r>
    </w:p>
    <w:p>
      <w:pPr>
        <w:tabs>
          <w:tab w:pos="923" w:val="left" w:leader="none"/>
          <w:tab w:pos="2090" w:val="left" w:leader="none"/>
        </w:tabs>
        <w:spacing w:line="604" w:lineRule="atLeast" w:before="0"/>
        <w:ind w:left="286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130"/>
          <w:position w:val="-8"/>
          <w:sz w:val="16"/>
          <w:szCs w:val="16"/>
        </w:rPr>
        <w:t>#</w:t>
      </w:r>
      <w:r>
        <w:rPr>
          <w:rFonts w:ascii="Times New Roman" w:hAnsi="Times New Roman" w:cs="Times New Roman" w:eastAsia="Times New Roman"/>
          <w:i/>
          <w:color w:val="999999"/>
          <w:spacing w:val="-22"/>
          <w:w w:val="130"/>
          <w:position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w w:val="130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color w:val="999999"/>
          <w:w w:val="95"/>
          <w:sz w:val="8"/>
          <w:szCs w:val="8"/>
        </w:rPr>
        <w:t>MP   </w:t>
      </w:r>
      <w:r>
        <w:rPr>
          <w:rFonts w:ascii="Times New Roman" w:hAnsi="Times New Roman" w:cs="Times New Roman" w:eastAsia="Times New Roman"/>
          <w:color w:val="999999"/>
          <w:spacing w:val="15"/>
          <w:w w:val="9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170"/>
          <w:sz w:val="8"/>
          <w:szCs w:val="8"/>
        </w:rPr>
        <w:t>-•</w:t>
      </w:r>
      <w:r>
        <w:rPr>
          <w:rFonts w:ascii="Times New Roman" w:hAnsi="Times New Roman" w:cs="Times New Roman" w:eastAsia="Times New Roman"/>
          <w:color w:val="999999"/>
          <w:spacing w:val="20"/>
          <w:w w:val="17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spacing w:val="-26"/>
          <w:w w:val="95"/>
          <w:position w:val="-8"/>
          <w:sz w:val="35"/>
          <w:szCs w:val="35"/>
        </w:rPr>
        <w:t>o</w:t>
      </w:r>
      <w:r>
        <w:rPr>
          <w:rFonts w:ascii="Arial" w:hAnsi="Arial" w:cs="Arial" w:eastAsia="Arial"/>
          <w:color w:val="999999"/>
          <w:spacing w:val="-26"/>
          <w:w w:val="95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color w:val="999999"/>
          <w:spacing w:val="-133"/>
          <w:w w:val="95"/>
          <w:position w:val="-8"/>
          <w:sz w:val="35"/>
          <w:szCs w:val="35"/>
        </w:rPr>
        <w:t>-</w:t>
      </w:r>
      <w:r>
        <w:rPr>
          <w:rFonts w:ascii="Arial" w:hAnsi="Arial" w:cs="Arial" w:eastAsia="Arial"/>
          <w:color w:val="999999"/>
          <w:w w:val="95"/>
          <w:sz w:val="15"/>
          <w:szCs w:val="15"/>
        </w:rPr>
        <w:t>if.llTIM'</w:t>
        <w:tab/>
      </w:r>
      <w:r>
        <w:rPr>
          <w:rFonts w:ascii="Times New Roman" w:hAnsi="Times New Roman" w:cs="Times New Roman" w:eastAsia="Times New Roman"/>
          <w:color w:val="999999"/>
          <w:spacing w:val="-36"/>
          <w:w w:val="110"/>
          <w:position w:val="-8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999999"/>
          <w:w w:val="110"/>
          <w:position w:val="-8"/>
          <w:sz w:val="35"/>
          <w:szCs w:val="35"/>
        </w:rPr>
        <w:t>o</w:t>
      </w:r>
      <w:r>
        <w:rPr>
          <w:rFonts w:ascii="Times New Roman" w:hAnsi="Times New Roman" w:cs="Times New Roman" w:eastAsia="Times New Roman"/>
          <w:sz w:val="35"/>
          <w:szCs w:val="35"/>
        </w:rPr>
      </w:r>
    </w:p>
    <w:p>
      <w:pPr>
        <w:tabs>
          <w:tab w:pos="1013" w:val="left" w:leader="none"/>
        </w:tabs>
        <w:spacing w:line="604" w:lineRule="atLeast" w:before="0"/>
        <w:ind w:left="33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999999"/>
          <w:w w:val="105"/>
          <w:sz w:val="15"/>
        </w:rPr>
        <w:t>_; </w:t>
      </w:r>
      <w:r>
        <w:rPr>
          <w:rFonts w:ascii="Arial"/>
          <w:color w:val="999999"/>
          <w:spacing w:val="18"/>
          <w:w w:val="105"/>
          <w:sz w:val="15"/>
        </w:rPr>
        <w:t> </w:t>
      </w:r>
      <w:r>
        <w:rPr>
          <w:rFonts w:ascii="Times New Roman"/>
          <w:color w:val="999999"/>
          <w:w w:val="140"/>
          <w:sz w:val="24"/>
        </w:rPr>
        <w:t>0</w:t>
        <w:tab/>
      </w:r>
      <w:r>
        <w:rPr>
          <w:rFonts w:ascii="Times New Roman"/>
          <w:color w:val="999999"/>
          <w:w w:val="90"/>
          <w:sz w:val="8"/>
        </w:rPr>
        <w:t>I   </w:t>
      </w:r>
      <w:r>
        <w:rPr>
          <w:rFonts w:ascii="Times New Roman"/>
          <w:color w:val="999999"/>
          <w:spacing w:val="9"/>
          <w:w w:val="90"/>
          <w:sz w:val="8"/>
        </w:rPr>
        <w:t> </w:t>
      </w:r>
      <w:r>
        <w:rPr>
          <w:rFonts w:ascii="Times New Roman"/>
          <w:color w:val="999999"/>
          <w:w w:val="90"/>
          <w:sz w:val="8"/>
        </w:rPr>
        <w:t>I      </w:t>
      </w:r>
      <w:r>
        <w:rPr>
          <w:rFonts w:ascii="Times New Roman"/>
          <w:color w:val="999999"/>
          <w:spacing w:val="8"/>
          <w:w w:val="90"/>
          <w:sz w:val="8"/>
        </w:rPr>
        <w:t> </w:t>
      </w:r>
      <w:r>
        <w:rPr>
          <w:rFonts w:ascii="Times New Roman"/>
          <w:color w:val="999999"/>
          <w:w w:val="140"/>
          <w:sz w:val="8"/>
        </w:rPr>
        <w:t>'</w:t>
      </w:r>
      <w:r>
        <w:rPr>
          <w:rFonts w:ascii="Times New Roman"/>
          <w:sz w:val="8"/>
        </w:rPr>
      </w:r>
    </w:p>
    <w:p>
      <w:pPr>
        <w:spacing w:line="604" w:lineRule="atLeast" w:before="0"/>
        <w:ind w:left="33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80"/>
        </w:rPr>
        <w:br w:type="column"/>
      </w:r>
      <w:r>
        <w:rPr>
          <w:rFonts w:ascii="Times New Roman"/>
          <w:color w:val="999999"/>
          <w:w w:val="180"/>
          <w:sz w:val="12"/>
        </w:rPr>
        <w:t>"'</w:t>
      </w:r>
      <w:r>
        <w:rPr>
          <w:rFonts w:ascii="Times New Roman"/>
          <w:color w:val="999999"/>
          <w:spacing w:val="-26"/>
          <w:w w:val="180"/>
          <w:sz w:val="12"/>
        </w:rPr>
        <w:t> </w:t>
      </w:r>
      <w:r>
        <w:rPr>
          <w:rFonts w:ascii="Times New Roman"/>
          <w:color w:val="999999"/>
          <w:w w:val="115"/>
          <w:sz w:val="12"/>
        </w:rPr>
        <w:t>\  </w:t>
      </w:r>
      <w:r>
        <w:rPr>
          <w:rFonts w:ascii="Times New Roman"/>
          <w:color w:val="999999"/>
          <w:spacing w:val="12"/>
          <w:w w:val="115"/>
          <w:sz w:val="12"/>
        </w:rPr>
        <w:t> </w:t>
      </w:r>
      <w:r>
        <w:rPr>
          <w:rFonts w:ascii="Times New Roman"/>
          <w:i/>
          <w:color w:val="999999"/>
          <w:w w:val="90"/>
          <w:sz w:val="12"/>
        </w:rPr>
        <w:t>J.</w:t>
      </w:r>
      <w:r>
        <w:rPr>
          <w:rFonts w:ascii="Times New Roman"/>
          <w:sz w:val="12"/>
        </w:rPr>
      </w:r>
    </w:p>
    <w:p>
      <w:pPr>
        <w:spacing w:line="604" w:lineRule="atLeast" w:before="0"/>
        <w:ind w:left="33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color w:val="999999"/>
          <w:sz w:val="24"/>
        </w:rPr>
        <w:t>,-</w:t>
      </w:r>
      <w:r>
        <w:rPr>
          <w:rFonts w:ascii="Arial"/>
          <w:color w:val="999999"/>
          <w:spacing w:val="-54"/>
          <w:sz w:val="24"/>
        </w:rPr>
        <w:t> </w:t>
      </w:r>
      <w:r>
        <w:rPr>
          <w:rFonts w:ascii="Arial"/>
          <w:color w:val="999999"/>
          <w:sz w:val="24"/>
        </w:rPr>
        <w:t>'</w:t>
      </w:r>
      <w:r>
        <w:rPr>
          <w:rFonts w:ascii="Arial"/>
          <w:sz w:val="24"/>
        </w:rPr>
      </w:r>
    </w:p>
    <w:p>
      <w:pPr>
        <w:spacing w:line="604" w:lineRule="atLeast" w:before="0"/>
        <w:ind w:left="33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UNABLE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LOCATE</w:t>
      </w:r>
      <w:r>
        <w:rPr>
          <w:rFonts w:ascii="Arial"/>
          <w:sz w:val="13"/>
        </w:rPr>
      </w:r>
    </w:p>
    <w:p>
      <w:pPr>
        <w:spacing w:after="0" w:line="604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745" w:space="40"/>
            <w:col w:w="2388" w:space="173"/>
            <w:col w:w="1299" w:space="8320"/>
            <w:col w:w="725" w:space="8644"/>
            <w:col w:w="546" w:space="5560"/>
            <w:col w:w="2640"/>
          </w:cols>
        </w:sectPr>
      </w:pPr>
    </w:p>
    <w:p>
      <w:pPr>
        <w:tabs>
          <w:tab w:pos="2103" w:val="left" w:leader="none"/>
          <w:tab w:pos="2836" w:val="left" w:leader="none"/>
        </w:tabs>
        <w:spacing w:line="572" w:lineRule="atLeast" w:before="0"/>
        <w:ind w:left="32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50"/>
          <w:position w:val="-29"/>
          <w:sz w:val="61"/>
        </w:rPr>
        <w:t>..</w:t>
        <w:tab/>
      </w:r>
      <w:r>
        <w:rPr>
          <w:rFonts w:ascii="Times New Roman"/>
          <w:color w:val="999999"/>
          <w:w w:val="50"/>
          <w:sz w:val="56"/>
        </w:rPr>
        <w:t>..</w:t>
        <w:tab/>
      </w:r>
      <w:r>
        <w:rPr>
          <w:rFonts w:ascii="Times New Roman"/>
          <w:color w:val="999999"/>
          <w:w w:val="50"/>
          <w:position w:val="-3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013" w:val="left" w:leader="none"/>
        </w:tabs>
        <w:spacing w:line="572" w:lineRule="atLeast" w:before="0"/>
        <w:ind w:left="17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65"/>
        </w:rPr>
        <w:br w:type="column"/>
      </w:r>
      <w:r>
        <w:rPr>
          <w:rFonts w:ascii="Times New Roman"/>
          <w:color w:val="999999"/>
          <w:w w:val="65"/>
          <w:position w:val="-13"/>
          <w:sz w:val="61"/>
        </w:rPr>
        <w:t>..</w:t>
      </w:r>
      <w:r>
        <w:rPr>
          <w:rFonts w:ascii="Times New Roman"/>
          <w:color w:val="999999"/>
          <w:spacing w:val="-62"/>
          <w:w w:val="65"/>
          <w:position w:val="-13"/>
          <w:sz w:val="61"/>
        </w:rPr>
        <w:t> </w:t>
      </w:r>
      <w:r>
        <w:rPr>
          <w:rFonts w:ascii="Times New Roman"/>
          <w:i/>
          <w:color w:val="999999"/>
          <w:w w:val="65"/>
          <w:sz w:val="14"/>
        </w:rPr>
        <w:t>';,!</w:t>
      </w:r>
      <w:r>
        <w:rPr>
          <w:rFonts w:ascii="Times New Roman"/>
          <w:i/>
          <w:color w:val="999999"/>
          <w:spacing w:val="25"/>
          <w:w w:val="65"/>
          <w:sz w:val="14"/>
        </w:rPr>
        <w:t> </w:t>
      </w:r>
      <w:r>
        <w:rPr>
          <w:rFonts w:ascii="Arial"/>
          <w:color w:val="999999"/>
          <w:w w:val="65"/>
          <w:sz w:val="15"/>
        </w:rPr>
        <w:t>llTIM'</w:t>
        <w:tab/>
      </w:r>
      <w:r>
        <w:rPr>
          <w:rFonts w:ascii="Times New Roman"/>
          <w:color w:val="999999"/>
          <w:spacing w:val="-78"/>
          <w:w w:val="65"/>
          <w:sz w:val="24"/>
        </w:rPr>
        <w:t>0</w:t>
      </w:r>
      <w:r>
        <w:rPr>
          <w:rFonts w:ascii="Times New Roman"/>
          <w:color w:val="999999"/>
          <w:w w:val="65"/>
          <w:position w:val="-13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72" w:lineRule="atLeast" w:before="0"/>
        <w:ind w:left="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35"/>
        </w:rPr>
        <w:br w:type="column"/>
      </w:r>
      <w:r>
        <w:rPr>
          <w:rFonts w:ascii="Arial"/>
          <w:color w:val="999999"/>
          <w:w w:val="135"/>
          <w:sz w:val="8"/>
        </w:rPr>
        <w:t>I</w:t>
      </w:r>
      <w:r>
        <w:rPr>
          <w:rFonts w:ascii="Arial"/>
          <w:color w:val="999999"/>
          <w:spacing w:val="11"/>
          <w:w w:val="135"/>
          <w:sz w:val="8"/>
        </w:rPr>
        <w:t> </w:t>
      </w:r>
      <w:r>
        <w:rPr>
          <w:rFonts w:ascii="Arial"/>
          <w:color w:val="999999"/>
          <w:w w:val="105"/>
          <w:position w:val="6"/>
          <w:sz w:val="8"/>
        </w:rPr>
        <w:t>1 </w:t>
      </w:r>
      <w:r>
        <w:rPr>
          <w:rFonts w:ascii="Arial"/>
          <w:color w:val="999999"/>
          <w:spacing w:val="15"/>
          <w:w w:val="105"/>
          <w:position w:val="6"/>
          <w:sz w:val="8"/>
        </w:rPr>
        <w:t> </w:t>
      </w:r>
      <w:r>
        <w:rPr>
          <w:rFonts w:ascii="Arial"/>
          <w:i/>
          <w:color w:val="999999"/>
          <w:w w:val="105"/>
          <w:sz w:val="8"/>
        </w:rPr>
        <w:t>4"\</w:t>
      </w:r>
      <w:r>
        <w:rPr>
          <w:rFonts w:ascii="Arial"/>
          <w:sz w:val="8"/>
        </w:rPr>
      </w:r>
    </w:p>
    <w:p>
      <w:pPr>
        <w:spacing w:line="572" w:lineRule="atLeast" w:before="0"/>
        <w:ind w:left="325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/>
        <w:br w:type="column"/>
      </w:r>
      <w:r>
        <w:rPr>
          <w:rFonts w:ascii="Times New Roman"/>
          <w:color w:val="999999"/>
          <w:sz w:val="39"/>
        </w:rPr>
        <w:t>.</w:t>
      </w:r>
      <w:r>
        <w:rPr>
          <w:rFonts w:ascii="Times New Roman"/>
          <w:color w:val="999999"/>
          <w:spacing w:val="-84"/>
          <w:sz w:val="39"/>
        </w:rPr>
        <w:t>.</w:t>
      </w:r>
      <w:r>
        <w:rPr>
          <w:rFonts w:ascii="Times New Roman"/>
          <w:color w:val="999999"/>
          <w:sz w:val="39"/>
        </w:rPr>
        <w:t>.</w:t>
      </w:r>
      <w:r>
        <w:rPr>
          <w:rFonts w:ascii="Times New Roman"/>
          <w:color w:val="999999"/>
          <w:spacing w:val="-44"/>
          <w:sz w:val="39"/>
        </w:rPr>
        <w:t> </w:t>
      </w:r>
      <w:r>
        <w:rPr>
          <w:rFonts w:ascii="Arial"/>
          <w:color w:val="999999"/>
          <w:spacing w:val="-76"/>
          <w:position w:val="-7"/>
          <w:sz w:val="49"/>
        </w:rPr>
        <w:t>.</w:t>
      </w:r>
      <w:r>
        <w:rPr>
          <w:rFonts w:ascii="Arial"/>
          <w:color w:val="999999"/>
          <w:position w:val="-7"/>
          <w:sz w:val="46"/>
        </w:rPr>
        <w:t>-</w:t>
      </w:r>
      <w:r>
        <w:rPr>
          <w:rFonts w:ascii="Arial"/>
          <w:sz w:val="46"/>
        </w:rPr>
      </w:r>
    </w:p>
    <w:p>
      <w:pPr>
        <w:tabs>
          <w:tab w:pos="829" w:val="left" w:leader="none"/>
        </w:tabs>
        <w:spacing w:line="572" w:lineRule="atLeast" w:before="0"/>
        <w:ind w:left="204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w w:val="40"/>
        </w:rPr>
        <w:br w:type="column"/>
      </w:r>
      <w:r>
        <w:rPr>
          <w:rFonts w:ascii="Arial"/>
          <w:i/>
          <w:color w:val="999999"/>
          <w:spacing w:val="1"/>
          <w:w w:val="40"/>
          <w:sz w:val="36"/>
        </w:rPr>
        <w:t>if'</w:t>
      </w:r>
      <w:r>
        <w:rPr>
          <w:rFonts w:ascii="Arial"/>
          <w:i/>
          <w:color w:val="999999"/>
          <w:w w:val="40"/>
          <w:sz w:val="36"/>
        </w:rPr>
        <w:t>'</w:t>
        <w:tab/>
      </w:r>
      <w:r>
        <w:rPr>
          <w:rFonts w:ascii="Arial"/>
          <w:i/>
          <w:color w:val="999999"/>
          <w:w w:val="235"/>
          <w:sz w:val="36"/>
        </w:rPr>
        <w:t>r</w:t>
      </w:r>
      <w:r>
        <w:rPr>
          <w:rFonts w:ascii="Arial"/>
          <w:sz w:val="36"/>
        </w:rPr>
      </w:r>
    </w:p>
    <w:p>
      <w:pPr>
        <w:spacing w:line="572" w:lineRule="atLeast" w:before="0"/>
        <w:ind w:left="32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50"/>
        </w:rPr>
        <w:br w:type="column"/>
      </w:r>
      <w:r>
        <w:rPr>
          <w:rFonts w:ascii="Arial" w:hAnsi="Arial"/>
          <w:i/>
          <w:color w:val="999999"/>
          <w:spacing w:val="8"/>
          <w:w w:val="150"/>
          <w:sz w:val="14"/>
        </w:rPr>
        <w:t>-</w:t>
      </w:r>
      <w:r>
        <w:rPr>
          <w:rFonts w:ascii="Arial" w:hAnsi="Arial"/>
          <w:i/>
          <w:color w:val="B6B6B6"/>
          <w:spacing w:val="-39"/>
          <w:w w:val="150"/>
          <w:sz w:val="14"/>
        </w:rPr>
        <w:t>·</w:t>
      </w:r>
      <w:r>
        <w:rPr>
          <w:rFonts w:ascii="Arial" w:hAnsi="Arial"/>
          <w:i/>
          <w:color w:val="999999"/>
          <w:w w:val="150"/>
          <w:sz w:val="14"/>
        </w:rPr>
        <w:t>-</w:t>
      </w:r>
      <w:r>
        <w:rPr>
          <w:rFonts w:ascii="Arial" w:hAnsi="Arial"/>
          <w:sz w:val="14"/>
        </w:rPr>
      </w:r>
    </w:p>
    <w:p>
      <w:pPr>
        <w:tabs>
          <w:tab w:pos="3085" w:val="left" w:leader="none"/>
        </w:tabs>
        <w:spacing w:line="572" w:lineRule="atLeast" w:before="0"/>
        <w:ind w:left="325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125"/>
        </w:rPr>
        <w:br w:type="column"/>
      </w:r>
      <w:r>
        <w:rPr>
          <w:rFonts w:ascii="Arial"/>
          <w:color w:val="999999"/>
          <w:w w:val="125"/>
          <w:position w:val="-5"/>
          <w:sz w:val="23"/>
        </w:rPr>
        <w:t>'</w:t>
      </w:r>
      <w:r>
        <w:rPr>
          <w:rFonts w:ascii="Arial"/>
          <w:color w:val="999999"/>
          <w:spacing w:val="65"/>
          <w:w w:val="125"/>
          <w:position w:val="-5"/>
          <w:sz w:val="23"/>
        </w:rPr>
        <w:t> </w:t>
      </w:r>
      <w:r>
        <w:rPr>
          <w:rFonts w:ascii="Arial"/>
          <w:color w:val="999999"/>
          <w:w w:val="160"/>
          <w:position w:val="-5"/>
          <w:sz w:val="23"/>
        </w:rPr>
        <w:t>-</w:t>
        <w:tab/>
      </w:r>
      <w:r>
        <w:rPr>
          <w:rFonts w:ascii="Times New Roman"/>
          <w:color w:val="999999"/>
          <w:spacing w:val="-41"/>
          <w:w w:val="90"/>
          <w:sz w:val="36"/>
        </w:rPr>
        <w:t>.</w:t>
      </w:r>
      <w:r>
        <w:rPr>
          <w:rFonts w:ascii="Times New Roman"/>
          <w:color w:val="999999"/>
          <w:spacing w:val="-18"/>
          <w:w w:val="90"/>
          <w:sz w:val="36"/>
        </w:rPr>
        <w:t>.</w:t>
      </w:r>
      <w:r>
        <w:rPr>
          <w:rFonts w:ascii="Arial"/>
          <w:color w:val="999999"/>
          <w:spacing w:val="-116"/>
          <w:w w:val="90"/>
          <w:position w:val="7"/>
          <w:sz w:val="49"/>
        </w:rPr>
        <w:t>.</w:t>
      </w:r>
      <w:r>
        <w:rPr>
          <w:rFonts w:ascii="Times New Roman"/>
          <w:color w:val="999999"/>
          <w:w w:val="90"/>
          <w:sz w:val="36"/>
        </w:rPr>
        <w:t>.</w:t>
      </w:r>
      <w:r>
        <w:rPr>
          <w:rFonts w:ascii="Times New Roman"/>
          <w:sz w:val="36"/>
        </w:rPr>
      </w:r>
    </w:p>
    <w:p>
      <w:pPr>
        <w:spacing w:after="0" w:line="572" w:lineRule="atLeast"/>
        <w:jc w:val="left"/>
        <w:rPr>
          <w:rFonts w:ascii="Times New Roman" w:hAnsi="Times New Roman" w:cs="Times New Roman" w:eastAsia="Times New Roman"/>
          <w:sz w:val="36"/>
          <w:szCs w:val="36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2990" w:space="40"/>
            <w:col w:w="1254" w:space="40"/>
            <w:col w:w="371" w:space="227"/>
            <w:col w:w="808" w:space="40"/>
            <w:col w:w="1136" w:space="2472"/>
            <w:col w:w="506" w:space="8730"/>
            <w:col w:w="12466"/>
          </w:cols>
        </w:sectPr>
      </w:pPr>
    </w:p>
    <w:p>
      <w:pPr>
        <w:tabs>
          <w:tab w:pos="3378" w:val="left" w:leader="none"/>
        </w:tabs>
        <w:spacing w:line="694" w:lineRule="atLeast" w:before="0"/>
        <w:ind w:left="195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 w:cs="Times New Roman" w:eastAsia="Times New Roman"/>
          <w:i/>
          <w:color w:val="999999"/>
          <w:w w:val="75"/>
          <w:sz w:val="12"/>
          <w:szCs w:val="12"/>
        </w:rPr>
        <w:t>or</w:t>
        <w:tab/>
      </w:r>
      <w:r>
        <w:rPr>
          <w:rFonts w:ascii="Arial" w:hAnsi="Arial" w:cs="Arial" w:eastAsia="Arial"/>
          <w:i/>
          <w:color w:val="999999"/>
          <w:spacing w:val="-8"/>
          <w:w w:val="155"/>
          <w:sz w:val="8"/>
          <w:szCs w:val="8"/>
        </w:rPr>
        <w:t>4"</w:t>
      </w:r>
      <w:r>
        <w:rPr>
          <w:rFonts w:ascii="Arial" w:hAnsi="Arial" w:cs="Arial" w:eastAsia="Arial"/>
          <w:i/>
          <w:color w:val="999999"/>
          <w:spacing w:val="-3"/>
          <w:w w:val="155"/>
          <w:sz w:val="8"/>
          <w:szCs w:val="8"/>
        </w:rPr>
        <w:t>•</w:t>
      </w:r>
      <w:r>
        <w:rPr>
          <w:rFonts w:ascii="Arial" w:hAnsi="Arial" w:cs="Arial" w:eastAsia="Arial"/>
          <w:i/>
          <w:color w:val="999999"/>
          <w:w w:val="155"/>
          <w:sz w:val="8"/>
          <w:szCs w:val="8"/>
        </w:rPr>
        <w:t> </w:t>
      </w:r>
      <w:r>
        <w:rPr>
          <w:rFonts w:ascii="Arial" w:hAnsi="Arial" w:cs="Arial" w:eastAsia="Arial"/>
          <w:i/>
          <w:color w:val="999999"/>
          <w:spacing w:val="5"/>
          <w:w w:val="155"/>
          <w:sz w:val="8"/>
          <w:szCs w:val="8"/>
        </w:rPr>
        <w:t> </w:t>
      </w:r>
      <w:r>
        <w:rPr>
          <w:rFonts w:ascii="Arial" w:hAnsi="Arial" w:cs="Arial" w:eastAsia="Arial"/>
          <w:i/>
          <w:color w:val="999999"/>
          <w:w w:val="155"/>
          <w:sz w:val="7"/>
          <w:szCs w:val="7"/>
        </w:rPr>
        <w:t>,r</w:t>
      </w:r>
      <w:r>
        <w:rPr>
          <w:rFonts w:ascii="Arial" w:hAnsi="Arial" w:cs="Arial" w:eastAsia="Arial"/>
          <w:i/>
          <w:color w:val="999999"/>
          <w:spacing w:val="-2"/>
          <w:w w:val="155"/>
          <w:sz w:val="7"/>
          <w:szCs w:val="7"/>
        </w:rPr>
        <w:t> </w:t>
      </w:r>
      <w:r>
        <w:rPr>
          <w:rFonts w:ascii="Arial" w:hAnsi="Arial" w:cs="Arial" w:eastAsia="Arial"/>
          <w:i/>
          <w:color w:val="B6B6B6"/>
          <w:spacing w:val="6"/>
          <w:w w:val="155"/>
          <w:sz w:val="7"/>
          <w:szCs w:val="7"/>
        </w:rPr>
        <w:t>"</w:t>
      </w:r>
      <w:r>
        <w:rPr>
          <w:rFonts w:ascii="Arial" w:hAnsi="Arial" w:cs="Arial" w:eastAsia="Arial"/>
          <w:i/>
          <w:color w:val="999999"/>
          <w:spacing w:val="2"/>
          <w:w w:val="155"/>
          <w:sz w:val="7"/>
          <w:szCs w:val="7"/>
        </w:rPr>
        <w:t>\</w:t>
      </w:r>
      <w:r>
        <w:rPr>
          <w:rFonts w:ascii="Arial" w:hAnsi="Arial" w:cs="Arial" w:eastAsia="Arial"/>
          <w:i/>
          <w:color w:val="999999"/>
          <w:w w:val="155"/>
          <w:sz w:val="7"/>
          <w:szCs w:val="7"/>
        </w:rPr>
        <w:t>     </w:t>
      </w:r>
      <w:r>
        <w:rPr>
          <w:rFonts w:ascii="Arial" w:hAnsi="Arial" w:cs="Arial" w:eastAsia="Arial"/>
          <w:i/>
          <w:color w:val="999999"/>
          <w:spacing w:val="24"/>
          <w:w w:val="155"/>
          <w:sz w:val="7"/>
          <w:szCs w:val="7"/>
        </w:rPr>
        <w:t> </w:t>
      </w:r>
      <w:r>
        <w:rPr>
          <w:rFonts w:ascii="Arial" w:hAnsi="Arial" w:cs="Arial" w:eastAsia="Arial"/>
          <w:color w:val="B6B6B6"/>
          <w:w w:val="130"/>
          <w:sz w:val="7"/>
          <w:szCs w:val="7"/>
        </w:rPr>
        <w:t>• </w:t>
      </w:r>
      <w:r>
        <w:rPr>
          <w:rFonts w:ascii="Arial" w:hAnsi="Arial" w:cs="Arial" w:eastAsia="Arial"/>
          <w:color w:val="B6B6B6"/>
          <w:spacing w:val="20"/>
          <w:w w:val="130"/>
          <w:sz w:val="7"/>
          <w:szCs w:val="7"/>
        </w:rPr>
        <w:t> </w:t>
      </w:r>
      <w:r>
        <w:rPr>
          <w:rFonts w:ascii="Arial" w:hAnsi="Arial" w:cs="Arial" w:eastAsia="Arial"/>
          <w:color w:val="999999"/>
          <w:w w:val="155"/>
          <w:sz w:val="7"/>
          <w:szCs w:val="7"/>
        </w:rPr>
        <w:t>..,.     </w:t>
      </w:r>
      <w:r>
        <w:rPr>
          <w:rFonts w:ascii="Arial" w:hAnsi="Arial" w:cs="Arial" w:eastAsia="Arial"/>
          <w:color w:val="999999"/>
          <w:spacing w:val="3"/>
          <w:w w:val="155"/>
          <w:sz w:val="7"/>
          <w:szCs w:val="7"/>
        </w:rPr>
        <w:t> </w:t>
      </w:r>
      <w:r>
        <w:rPr>
          <w:rFonts w:ascii="Arial" w:hAnsi="Arial" w:cs="Arial" w:eastAsia="Arial"/>
          <w:color w:val="999999"/>
          <w:w w:val="155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26"/>
          <w:w w:val="15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155"/>
          <w:sz w:val="8"/>
          <w:szCs w:val="8"/>
        </w:rPr>
        <w:t>I  </w:t>
      </w:r>
      <w:r>
        <w:rPr>
          <w:rFonts w:ascii="Arial" w:hAnsi="Arial" w:cs="Arial" w:eastAsia="Arial"/>
          <w:color w:val="999999"/>
          <w:spacing w:val="23"/>
          <w:w w:val="15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155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7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99999"/>
          <w:w w:val="80"/>
          <w:sz w:val="9"/>
        </w:rPr>
        <w:t>1  </w:t>
      </w:r>
      <w:r>
        <w:rPr>
          <w:rFonts w:ascii="Times New Roman"/>
          <w:color w:val="999999"/>
          <w:spacing w:val="12"/>
          <w:w w:val="80"/>
          <w:sz w:val="9"/>
        </w:rPr>
        <w:t> </w:t>
      </w:r>
      <w:r>
        <w:rPr>
          <w:rFonts w:ascii="Times New Roman"/>
          <w:color w:val="999999"/>
          <w:w w:val="80"/>
          <w:sz w:val="9"/>
        </w:rPr>
        <w:t>1      </w:t>
      </w:r>
      <w:r>
        <w:rPr>
          <w:rFonts w:ascii="Times New Roman"/>
          <w:color w:val="999999"/>
          <w:spacing w:val="1"/>
          <w:w w:val="80"/>
          <w:sz w:val="9"/>
        </w:rPr>
        <w:t> </w:t>
      </w:r>
      <w:r>
        <w:rPr>
          <w:rFonts w:ascii="Times New Roman"/>
          <w:color w:val="999999"/>
          <w:w w:val="80"/>
          <w:sz w:val="9"/>
        </w:rPr>
        <w:t>1     </w:t>
      </w:r>
      <w:r>
        <w:rPr>
          <w:rFonts w:ascii="Times New Roman"/>
          <w:color w:val="999999"/>
          <w:spacing w:val="6"/>
          <w:w w:val="80"/>
          <w:sz w:val="9"/>
        </w:rPr>
        <w:t> </w:t>
      </w:r>
      <w:r>
        <w:rPr>
          <w:rFonts w:ascii="Times New Roman"/>
          <w:color w:val="999999"/>
          <w:w w:val="200"/>
          <w:sz w:val="9"/>
        </w:rPr>
        <w:t>",_</w:t>
      </w:r>
      <w:r>
        <w:rPr>
          <w:rFonts w:ascii="Times New Roman"/>
          <w:sz w:val="9"/>
        </w:rPr>
      </w:r>
    </w:p>
    <w:p>
      <w:pPr>
        <w:tabs>
          <w:tab w:pos="847" w:val="left" w:leader="none"/>
        </w:tabs>
        <w:spacing w:line="75" w:lineRule="exact" w:before="0"/>
        <w:ind w:left="0" w:right="239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75"/>
          <w:sz w:val="12"/>
        </w:rPr>
        <w:t>._</w:t>
      </w:r>
      <w:r>
        <w:rPr>
          <w:rFonts w:ascii="Arial"/>
          <w:color w:val="999999"/>
          <w:spacing w:val="-7"/>
          <w:w w:val="75"/>
          <w:sz w:val="12"/>
        </w:rPr>
        <w:t> </w:t>
      </w:r>
      <w:r>
        <w:rPr>
          <w:rFonts w:ascii="Arial"/>
          <w:color w:val="999999"/>
          <w:w w:val="180"/>
          <w:sz w:val="12"/>
        </w:rPr>
        <w:t>-</w:t>
        <w:tab/>
        <w:t>! </w:t>
      </w:r>
      <w:r>
        <w:rPr>
          <w:rFonts w:ascii="Arial"/>
          <w:color w:val="999999"/>
          <w:spacing w:val="10"/>
          <w:w w:val="180"/>
          <w:sz w:val="12"/>
        </w:rPr>
        <w:t> </w:t>
      </w:r>
      <w:r>
        <w:rPr>
          <w:rFonts w:ascii="Arial"/>
          <w:color w:val="999999"/>
          <w:spacing w:val="-232"/>
          <w:w w:val="280"/>
          <w:sz w:val="12"/>
        </w:rPr>
        <w:t>,</w:t>
      </w:r>
      <w:r>
        <w:rPr>
          <w:rFonts w:ascii="Arial"/>
          <w:color w:val="999999"/>
          <w:w w:val="280"/>
          <w:sz w:val="12"/>
        </w:rPr>
        <w:t>,</w:t>
      </w:r>
      <w:r>
        <w:rPr>
          <w:rFonts w:ascii="Arial"/>
          <w:sz w:val="12"/>
        </w:rPr>
      </w:r>
    </w:p>
    <w:p>
      <w:pPr>
        <w:tabs>
          <w:tab w:pos="4322" w:val="left" w:leader="none"/>
        </w:tabs>
        <w:spacing w:line="305" w:lineRule="atLeast" w:before="0"/>
        <w:ind w:left="195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i/>
          <w:color w:val="999999"/>
          <w:position w:val="-17"/>
          <w:sz w:val="50"/>
        </w:rPr>
        <w:t>w</w:t>
        <w:tab/>
      </w:r>
      <w:r>
        <w:rPr>
          <w:rFonts w:ascii="Arial"/>
          <w:i/>
          <w:color w:val="999999"/>
          <w:sz w:val="14"/>
        </w:rPr>
        <w:t>,L</w:t>
      </w:r>
      <w:r>
        <w:rPr>
          <w:rFonts w:ascii="Arial"/>
          <w:sz w:val="14"/>
        </w:rPr>
      </w:r>
    </w:p>
    <w:p>
      <w:pPr>
        <w:spacing w:line="357" w:lineRule="atLeast" w:before="0"/>
        <w:ind w:left="0" w:right="787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Times New Roman"/>
          <w:color w:val="999999"/>
          <w:w w:val="50"/>
          <w:sz w:val="56"/>
        </w:rPr>
        <w:t>..</w:t>
      </w:r>
      <w:r>
        <w:rPr>
          <w:rFonts w:ascii="Times New Roman"/>
          <w:sz w:val="56"/>
        </w:rPr>
      </w:r>
    </w:p>
    <w:p>
      <w:pPr>
        <w:spacing w:line="587" w:lineRule="atLeas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w w:val="55"/>
        </w:rPr>
        <w:br w:type="column"/>
      </w:r>
      <w:r>
        <w:rPr>
          <w:rFonts w:ascii="Arial"/>
          <w:i/>
          <w:color w:val="999999"/>
          <w:spacing w:val="-2"/>
          <w:w w:val="55"/>
          <w:sz w:val="20"/>
        </w:rPr>
        <w:t>_</w:t>
      </w:r>
      <w:r>
        <w:rPr>
          <w:rFonts w:ascii="Arial"/>
          <w:i/>
          <w:color w:val="999999"/>
          <w:spacing w:val="-1"/>
          <w:w w:val="55"/>
          <w:sz w:val="20"/>
        </w:rPr>
        <w:t>&lt;!.</w:t>
      </w:r>
      <w:r>
        <w:rPr>
          <w:rFonts w:ascii="Arial"/>
          <w:sz w:val="20"/>
        </w:rPr>
      </w:r>
    </w:p>
    <w:p>
      <w:pPr>
        <w:tabs>
          <w:tab w:pos="3810" w:val="left" w:leader="none"/>
        </w:tabs>
        <w:spacing w:line="753" w:lineRule="atLeast" w:before="0"/>
        <w:ind w:left="44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70"/>
        </w:rPr>
        <w:br w:type="column"/>
      </w:r>
      <w:r>
        <w:rPr>
          <w:rFonts w:ascii="Times New Roman"/>
          <w:color w:val="999999"/>
          <w:w w:val="170"/>
          <w:sz w:val="16"/>
        </w:rPr>
        <w:t>-</w:t>
      </w:r>
      <w:r>
        <w:rPr>
          <w:rFonts w:ascii="Times New Roman"/>
          <w:color w:val="999999"/>
          <w:spacing w:val="-59"/>
          <w:w w:val="170"/>
          <w:sz w:val="16"/>
        </w:rPr>
        <w:t> </w:t>
      </w:r>
      <w:r>
        <w:rPr>
          <w:rFonts w:ascii="Times New Roman"/>
          <w:color w:val="999999"/>
          <w:w w:val="170"/>
          <w:sz w:val="16"/>
        </w:rPr>
        <w:t>-</w:t>
        <w:tab/>
      </w:r>
      <w:r>
        <w:rPr>
          <w:rFonts w:ascii="Times New Roman"/>
          <w:color w:val="999999"/>
          <w:spacing w:val="-19"/>
          <w:w w:val="200"/>
          <w:sz w:val="12"/>
        </w:rPr>
        <w:t>"</w:t>
      </w:r>
      <w:r>
        <w:rPr>
          <w:rFonts w:ascii="Times New Roman"/>
          <w:color w:val="999999"/>
          <w:spacing w:val="-16"/>
          <w:w w:val="200"/>
          <w:sz w:val="12"/>
        </w:rPr>
        <w:t>.</w:t>
      </w:r>
      <w:r>
        <w:rPr>
          <w:rFonts w:ascii="Times New Roman"/>
          <w:sz w:val="12"/>
        </w:rPr>
      </w:r>
    </w:p>
    <w:p>
      <w:pPr>
        <w:tabs>
          <w:tab w:pos="2452" w:val="left" w:leader="none"/>
        </w:tabs>
        <w:spacing w:line="150" w:lineRule="exact" w:before="0"/>
        <w:ind w:left="66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576.215942pt;margin-top:5.348562pt;width:140pt;height:23.95pt;mso-position-horizontal-relative:page;mso-position-vertical-relative:paragraph;z-index:-600736" type="#_x0000_t202" filled="false" stroked="false">
            <v:textbox inset="0,0,0,0">
              <w:txbxContent>
                <w:p>
                  <w:pPr>
                    <w:tabs>
                      <w:tab w:pos="2485" w:val="left" w:leader="none"/>
                    </w:tabs>
                    <w:spacing w:line="47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999999"/>
                      <w:w w:val="135"/>
                      <w:position w:val="-23"/>
                      <w:sz w:val="48"/>
                    </w:rPr>
                    <w:t>-</w:t>
                    <w:tab/>
                  </w:r>
                  <w:r>
                    <w:rPr>
                      <w:rFonts w:ascii="Arial"/>
                      <w:i/>
                      <w:color w:val="999999"/>
                      <w:w w:val="185"/>
                      <w:sz w:val="5"/>
                    </w:rPr>
                    <w:t>I      </w:t>
                  </w:r>
                  <w:r>
                    <w:rPr>
                      <w:rFonts w:ascii="Times New Roman"/>
                      <w:i/>
                      <w:color w:val="999999"/>
                      <w:w w:val="110"/>
                      <w:sz w:val="18"/>
                    </w:rPr>
                    <w:t>w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6.769653pt;margin-top:4.311205pt;width:4.45pt;height:6.35pt;mso-position-horizontal-relative:page;mso-position-vertical-relative:paragraph;z-index:-600712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999999"/>
                      <w:w w:val="65"/>
                      <w:sz w:val="12"/>
                    </w:rPr>
                    <w:t>.,..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24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30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24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24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29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24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24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30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20"/>
          <w:sz w:val="14"/>
          <w:szCs w:val="14"/>
        </w:rPr>
        <w:t>.!'_</w:t>
      </w:r>
      <w:r>
        <w:rPr>
          <w:rFonts w:ascii="Arial" w:hAnsi="Arial" w:cs="Arial" w:eastAsia="Arial"/>
          <w:color w:val="999999"/>
          <w:spacing w:val="-5"/>
          <w:w w:val="120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95"/>
          <w:sz w:val="14"/>
          <w:szCs w:val="14"/>
        </w:rPr>
        <w:t>_</w:t>
      </w:r>
      <w:r>
        <w:rPr>
          <w:rFonts w:ascii="Arial" w:hAnsi="Arial" w:cs="Arial" w:eastAsia="Arial"/>
          <w:color w:val="999999"/>
          <w:spacing w:val="17"/>
          <w:w w:val="9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position w:val="-9"/>
          <w:sz w:val="12"/>
          <w:szCs w:val="12"/>
        </w:rPr>
        <w:t>-  </w:t>
      </w:r>
      <w:r>
        <w:rPr>
          <w:rFonts w:ascii="Arial" w:hAnsi="Arial" w:cs="Arial" w:eastAsia="Arial"/>
          <w:color w:val="999999"/>
          <w:spacing w:val="9"/>
          <w:w w:val="155"/>
          <w:position w:val="-9"/>
          <w:sz w:val="12"/>
          <w:szCs w:val="12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•</w:t>
        <w:tab/>
      </w:r>
      <w:r>
        <w:rPr>
          <w:rFonts w:ascii="Arial" w:hAnsi="Arial" w:cs="Arial" w:eastAsia="Arial"/>
          <w:color w:val="999999"/>
          <w:spacing w:val="-6"/>
          <w:w w:val="120"/>
          <w:sz w:val="14"/>
          <w:szCs w:val="14"/>
        </w:rPr>
        <w:t>-</w:t>
      </w:r>
      <w:r>
        <w:rPr>
          <w:rFonts w:ascii="Arial" w:hAnsi="Arial" w:cs="Arial" w:eastAsia="Arial"/>
          <w:color w:val="B6B6B6"/>
          <w:spacing w:val="14"/>
          <w:w w:val="120"/>
          <w:sz w:val="14"/>
          <w:szCs w:val="14"/>
        </w:rPr>
        <w:t>-</w:t>
      </w:r>
      <w:r>
        <w:rPr>
          <w:rFonts w:ascii="Arial" w:hAnsi="Arial" w:cs="Arial" w:eastAsia="Arial"/>
          <w:color w:val="999999"/>
          <w:w w:val="120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-16"/>
          <w:w w:val="120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-</w:t>
      </w:r>
      <w:r>
        <w:rPr>
          <w:rFonts w:ascii="Arial" w:hAnsi="Arial" w:cs="Arial" w:eastAsia="Arial"/>
          <w:color w:val="999999"/>
          <w:spacing w:val="40"/>
          <w:w w:val="15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99999"/>
          <w:spacing w:val="-147"/>
          <w:w w:val="155"/>
          <w:position w:val="-31"/>
          <w:sz w:val="57"/>
          <w:szCs w:val="57"/>
        </w:rPr>
        <w:t>-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,,</w:t>
      </w:r>
      <w:r>
        <w:rPr>
          <w:rFonts w:ascii="Arial" w:hAnsi="Arial" w:cs="Arial" w:eastAsia="Arial"/>
          <w:color w:val="999999"/>
          <w:spacing w:val="-22"/>
          <w:w w:val="15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235"/>
          <w:position w:val="-9"/>
          <w:sz w:val="12"/>
          <w:szCs w:val="12"/>
        </w:rPr>
        <w:t>·</w:t>
      </w:r>
      <w:r>
        <w:rPr>
          <w:rFonts w:ascii="Arial" w:hAnsi="Arial" w:cs="Arial" w:eastAsia="Arial"/>
          <w:color w:val="999999"/>
          <w:spacing w:val="-6"/>
          <w:w w:val="235"/>
          <w:position w:val="-9"/>
          <w:sz w:val="12"/>
          <w:szCs w:val="12"/>
        </w:rPr>
        <w:t> </w:t>
      </w:r>
      <w:r>
        <w:rPr>
          <w:rFonts w:ascii="Arial" w:hAnsi="Arial" w:cs="Arial" w:eastAsia="Arial"/>
          <w:i/>
          <w:color w:val="999999"/>
          <w:w w:val="95"/>
          <w:position w:val="-9"/>
          <w:sz w:val="12"/>
          <w:szCs w:val="12"/>
        </w:rPr>
        <w:t>21</w:t>
      </w:r>
      <w:r>
        <w:rPr>
          <w:rFonts w:ascii="Arial" w:hAnsi="Arial" w:cs="Arial" w:eastAsia="Arial"/>
          <w:sz w:val="12"/>
          <w:szCs w:val="12"/>
        </w:rPr>
      </w:r>
    </w:p>
    <w:p>
      <w:pPr>
        <w:numPr>
          <w:ilvl w:val="1"/>
          <w:numId w:val="9"/>
        </w:numPr>
        <w:tabs>
          <w:tab w:pos="2023" w:val="left" w:leader="none"/>
          <w:tab w:pos="5039" w:val="right" w:leader="dot"/>
        </w:tabs>
        <w:spacing w:line="541" w:lineRule="atLeast" w:before="0"/>
        <w:ind w:left="2022" w:right="0" w:hanging="72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220"/>
          <w:sz w:val="12"/>
        </w:rPr>
        <w:br w:type="column"/>
        <w:t>I</w:t>
      </w:r>
      <w:r>
        <w:rPr>
          <w:rFonts w:ascii="Arial"/>
          <w:sz w:val="12"/>
        </w:rPr>
      </w:r>
    </w:p>
    <w:p>
      <w:pPr>
        <w:tabs>
          <w:tab w:pos="2601" w:val="left" w:leader="none"/>
        </w:tabs>
        <w:spacing w:line="541" w:lineRule="atLeast" w:before="0"/>
        <w:ind w:left="144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45"/>
        </w:rPr>
        <w:br w:type="column"/>
      </w:r>
      <w:r>
        <w:rPr>
          <w:rFonts w:ascii="Times New Roman"/>
          <w:color w:val="999999"/>
          <w:spacing w:val="24"/>
          <w:w w:val="45"/>
          <w:sz w:val="86"/>
        </w:rPr>
        <w:t>_</w:t>
      </w:r>
      <w:r>
        <w:rPr>
          <w:rFonts w:ascii="Times New Roman"/>
          <w:color w:val="999999"/>
          <w:w w:val="45"/>
          <w:sz w:val="86"/>
        </w:rPr>
        <w:t>_</w:t>
        <w:tab/>
      </w:r>
      <w:r>
        <w:rPr>
          <w:rFonts w:ascii="Arial"/>
          <w:color w:val="999999"/>
          <w:w w:val="275"/>
          <w:position w:val="35"/>
          <w:sz w:val="19"/>
        </w:rPr>
        <w:t>'</w:t>
      </w:r>
      <w:r>
        <w:rPr>
          <w:rFonts w:ascii="Arial"/>
          <w:color w:val="999999"/>
          <w:spacing w:val="-61"/>
          <w:w w:val="275"/>
          <w:position w:val="35"/>
          <w:sz w:val="19"/>
        </w:rPr>
        <w:t> </w:t>
      </w:r>
      <w:r>
        <w:rPr>
          <w:rFonts w:ascii="Times New Roman"/>
          <w:color w:val="999999"/>
          <w:w w:val="240"/>
          <w:position w:val="51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541" w:lineRule="atLeast" w:before="0"/>
        <w:ind w:left="0" w:right="1214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UTR</w:t>
      </w:r>
    </w:p>
    <w:p>
      <w:pPr>
        <w:spacing w:after="0" w:line="541" w:lineRule="atLeast"/>
        <w:jc w:val="center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5020" w:space="200"/>
            <w:col w:w="4443" w:space="40"/>
            <w:col w:w="630" w:space="40"/>
            <w:col w:w="3948" w:space="2864"/>
            <w:col w:w="5040" w:space="40"/>
            <w:col w:w="2861" w:space="569"/>
            <w:col w:w="5385"/>
          </w:cols>
        </w:sectPr>
      </w:pPr>
    </w:p>
    <w:p>
      <w:pPr>
        <w:tabs>
          <w:tab w:pos="569" w:val="left" w:leader="none"/>
        </w:tabs>
        <w:spacing w:line="715" w:lineRule="atLeas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 w:hAnsi="Arial"/>
          <w:color w:val="999999"/>
          <w:w w:val="40"/>
          <w:position w:val="-16"/>
          <w:sz w:val="55"/>
        </w:rPr>
        <w:t>·</w:t>
        <w:tab/>
      </w:r>
      <w:r>
        <w:rPr>
          <w:rFonts w:ascii="Times New Roman" w:hAnsi="Times New Roman"/>
          <w:color w:val="999999"/>
          <w:w w:val="55"/>
          <w:position w:val="-16"/>
          <w:sz w:val="21"/>
        </w:rPr>
        <w:t>'</w:t>
      </w:r>
      <w:r>
        <w:rPr>
          <w:rFonts w:ascii="Times New Roman" w:hAnsi="Times New Roman"/>
          <w:color w:val="999999"/>
          <w:spacing w:val="10"/>
          <w:w w:val="55"/>
          <w:position w:val="-16"/>
          <w:sz w:val="21"/>
        </w:rPr>
        <w:t> </w:t>
      </w:r>
      <w:r>
        <w:rPr>
          <w:rFonts w:ascii="Arial" w:hAnsi="Arial"/>
          <w:color w:val="999999"/>
          <w:spacing w:val="-7"/>
          <w:w w:val="55"/>
          <w:sz w:val="25"/>
        </w:rPr>
        <w:t>'</w:t>
      </w:r>
      <w:r>
        <w:rPr>
          <w:rFonts w:ascii="Arial" w:hAnsi="Arial"/>
          <w:color w:val="999999"/>
          <w:spacing w:val="-15"/>
          <w:w w:val="55"/>
          <w:sz w:val="25"/>
        </w:rPr>
        <w:t>,</w:t>
      </w:r>
      <w:r>
        <w:rPr>
          <w:rFonts w:ascii="Arial" w:hAnsi="Arial"/>
          <w:sz w:val="25"/>
        </w:rPr>
      </w:r>
    </w:p>
    <w:p>
      <w:pPr>
        <w:spacing w:line="715" w:lineRule="atLeast" w:before="0"/>
        <w:ind w:left="384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31"/>
        </w:rPr>
        <w:t>..</w:t>
      </w:r>
      <w:r>
        <w:rPr>
          <w:rFonts w:ascii="Times New Roman"/>
          <w:color w:val="999999"/>
          <w:spacing w:val="-83"/>
          <w:w w:val="110"/>
          <w:sz w:val="31"/>
        </w:rPr>
        <w:t>.</w:t>
      </w:r>
      <w:r>
        <w:rPr>
          <w:rFonts w:ascii="Arial"/>
          <w:color w:val="999999"/>
          <w:w w:val="110"/>
          <w:sz w:val="30"/>
        </w:rPr>
        <w:t>:</w:t>
      </w:r>
      <w:r>
        <w:rPr>
          <w:rFonts w:ascii="Arial"/>
          <w:sz w:val="30"/>
        </w:rPr>
      </w:r>
    </w:p>
    <w:p>
      <w:pPr>
        <w:spacing w:line="715" w:lineRule="atLeast" w:before="0"/>
        <w:ind w:left="60" w:right="0" w:firstLine="0"/>
        <w:jc w:val="left"/>
        <w:rPr>
          <w:rFonts w:ascii="Times New Roman" w:hAnsi="Times New Roman" w:cs="Times New Roman" w:eastAsia="Times New Roman"/>
          <w:sz w:val="47"/>
          <w:szCs w:val="47"/>
        </w:rPr>
      </w:pPr>
      <w:r>
        <w:rPr>
          <w:w w:val="65"/>
        </w:rPr>
        <w:br w:type="column"/>
      </w:r>
      <w:r>
        <w:rPr>
          <w:rFonts w:ascii="Times New Roman"/>
          <w:color w:val="999999"/>
          <w:w w:val="65"/>
          <w:sz w:val="36"/>
        </w:rPr>
        <w:t>.</w:t>
      </w:r>
      <w:r>
        <w:rPr>
          <w:rFonts w:ascii="Times New Roman"/>
          <w:color w:val="999999"/>
          <w:spacing w:val="-23"/>
          <w:w w:val="65"/>
          <w:sz w:val="36"/>
        </w:rPr>
        <w:t>.</w:t>
      </w:r>
      <w:r>
        <w:rPr>
          <w:rFonts w:ascii="Times New Roman"/>
          <w:color w:val="999999"/>
          <w:spacing w:val="-30"/>
          <w:w w:val="65"/>
          <w:sz w:val="36"/>
        </w:rPr>
        <w:t>.</w:t>
      </w:r>
      <w:r>
        <w:rPr>
          <w:rFonts w:ascii="Times New Roman"/>
          <w:color w:val="999999"/>
          <w:spacing w:val="-48"/>
          <w:w w:val="65"/>
          <w:position w:val="-7"/>
          <w:sz w:val="47"/>
        </w:rPr>
        <w:t>.</w:t>
      </w:r>
      <w:r>
        <w:rPr>
          <w:rFonts w:ascii="Times New Roman"/>
          <w:color w:val="999999"/>
          <w:w w:val="65"/>
          <w:position w:val="-7"/>
          <w:sz w:val="47"/>
        </w:rPr>
        <w:t>..</w:t>
      </w:r>
      <w:r>
        <w:rPr>
          <w:rFonts w:ascii="Times New Roman"/>
          <w:sz w:val="47"/>
        </w:rPr>
      </w:r>
    </w:p>
    <w:p>
      <w:pPr>
        <w:spacing w:line="715" w:lineRule="atLeast" w:before="0"/>
        <w:ind w:left="750" w:right="1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70"/>
        </w:rPr>
        <w:br w:type="column"/>
      </w:r>
      <w:r>
        <w:rPr>
          <w:rFonts w:ascii="Times New Roman"/>
          <w:color w:val="999999"/>
          <w:spacing w:val="-6"/>
          <w:w w:val="70"/>
          <w:sz w:val="36"/>
        </w:rPr>
        <w:t>..</w:t>
      </w:r>
      <w:r>
        <w:rPr>
          <w:rFonts w:ascii="Times New Roman"/>
          <w:color w:val="999999"/>
          <w:spacing w:val="-3"/>
          <w:w w:val="70"/>
          <w:sz w:val="36"/>
        </w:rPr>
        <w:t>.</w:t>
      </w:r>
      <w:r>
        <w:rPr>
          <w:rFonts w:ascii="Times New Roman"/>
          <w:color w:val="999999"/>
          <w:spacing w:val="-13"/>
          <w:sz w:val="36"/>
        </w:rPr>
        <w:t> </w:t>
      </w:r>
      <w:r>
        <w:rPr>
          <w:rFonts w:ascii="Times New Roman"/>
          <w:color w:val="999999"/>
          <w:w w:val="70"/>
          <w:position w:val="-7"/>
          <w:sz w:val="65"/>
        </w:rPr>
        <w:t>..</w:t>
      </w:r>
      <w:r>
        <w:rPr>
          <w:rFonts w:ascii="Times New Roman"/>
          <w:sz w:val="65"/>
        </w:rPr>
      </w:r>
    </w:p>
    <w:p>
      <w:pPr>
        <w:tabs>
          <w:tab w:pos="713" w:val="left" w:leader="none"/>
        </w:tabs>
        <w:spacing w:line="715" w:lineRule="atLeas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Arial"/>
          <w:color w:val="999999"/>
          <w:w w:val="75"/>
          <w:position w:val="-29"/>
          <w:sz w:val="48"/>
        </w:rPr>
        <w:t>-</w:t>
      </w:r>
      <w:r>
        <w:rPr>
          <w:rFonts w:ascii="Arial"/>
          <w:sz w:val="48"/>
        </w:rPr>
      </w:r>
    </w:p>
    <w:p>
      <w:pPr>
        <w:spacing w:line="715" w:lineRule="atLeast" w:before="0"/>
        <w:ind w:left="0" w:right="1944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Arial"/>
          <w:i/>
          <w:color w:val="999999"/>
          <w:w w:val="90"/>
          <w:sz w:val="10"/>
        </w:rPr>
        <w:t>&lt;of&gt; </w:t>
      </w:r>
      <w:r>
        <w:rPr>
          <w:rFonts w:ascii="Arial"/>
          <w:i/>
          <w:color w:val="999999"/>
          <w:spacing w:val="10"/>
          <w:w w:val="90"/>
          <w:sz w:val="10"/>
        </w:rPr>
        <w:t> </w:t>
      </w:r>
      <w:r>
        <w:rPr>
          <w:rFonts w:ascii="Times New Roman"/>
          <w:color w:val="999999"/>
          <w:spacing w:val="-5"/>
          <w:w w:val="200"/>
          <w:position w:val="3"/>
          <w:sz w:val="15"/>
        </w:rPr>
        <w:t>'</w:t>
      </w:r>
      <w:r>
        <w:rPr>
          <w:rFonts w:ascii="Arial"/>
          <w:color w:val="999999"/>
          <w:spacing w:val="-9"/>
          <w:w w:val="200"/>
          <w:sz w:val="10"/>
        </w:rPr>
        <w:t>\</w:t>
      </w:r>
      <w:r>
        <w:rPr>
          <w:rFonts w:ascii="Arial"/>
          <w:color w:val="999999"/>
          <w:spacing w:val="49"/>
          <w:w w:val="200"/>
          <w:sz w:val="10"/>
        </w:rPr>
        <w:t> </w:t>
      </w:r>
      <w:r>
        <w:rPr>
          <w:rFonts w:ascii="Times New Roman"/>
          <w:color w:val="999999"/>
          <w:spacing w:val="-5"/>
          <w:w w:val="155"/>
          <w:position w:val="3"/>
          <w:sz w:val="17"/>
        </w:rPr>
        <w:t>'</w:t>
      </w:r>
      <w:r>
        <w:rPr>
          <w:rFonts w:ascii="Arial"/>
          <w:color w:val="999999"/>
          <w:spacing w:val="-9"/>
          <w:w w:val="155"/>
          <w:sz w:val="10"/>
        </w:rPr>
        <w:t>\</w:t>
      </w:r>
      <w:r>
        <w:rPr>
          <w:rFonts w:ascii="Arial"/>
          <w:sz w:val="10"/>
        </w:rPr>
      </w:r>
    </w:p>
    <w:p>
      <w:pPr>
        <w:spacing w:after="0" w:line="715" w:lineRule="atLeast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4536" w:space="40"/>
            <w:col w:w="661" w:space="40"/>
            <w:col w:w="373" w:space="40"/>
            <w:col w:w="1163" w:space="2758"/>
            <w:col w:w="4704" w:space="6578"/>
            <w:col w:w="10187"/>
          </w:cols>
        </w:sectPr>
      </w:pPr>
    </w:p>
    <w:p>
      <w:pPr>
        <w:tabs>
          <w:tab w:pos="554" w:val="left" w:leader="none"/>
          <w:tab w:pos="1415" w:val="left" w:leader="none"/>
          <w:tab w:pos="2103" w:val="left" w:leader="none"/>
        </w:tabs>
        <w:spacing w:line="377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64.378387pt;margin-top:31.59337pt;width:1.05pt;height:6pt;mso-position-horizontal-relative:page;mso-position-vertical-relative:paragraph;z-index:-598168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color w:val="999999"/>
                      <w:w w:val="50"/>
                      <w:sz w:val="12"/>
                    </w:rPr>
                    <w:t>·</w:t>
                  </w:r>
                  <w:r>
                    <w:rPr>
                      <w:rFonts w:ascii="Arial" w:hAns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position w:val="7"/>
          <w:sz w:val="61"/>
        </w:rPr>
        <w:t>..</w:t>
        <w:tab/>
      </w:r>
      <w:r>
        <w:rPr>
          <w:rFonts w:ascii="Times New Roman"/>
          <w:color w:val="999999"/>
          <w:spacing w:val="-91"/>
          <w:w w:val="80"/>
          <w:sz w:val="35"/>
        </w:rPr>
        <w:t>o</w:t>
      </w:r>
      <w:r>
        <w:rPr>
          <w:rFonts w:ascii="Arial"/>
          <w:color w:val="999999"/>
          <w:spacing w:val="-8"/>
          <w:w w:val="80"/>
          <w:position w:val="7"/>
          <w:sz w:val="48"/>
        </w:rPr>
        <w:t>-</w:t>
      </w:r>
      <w:r>
        <w:rPr>
          <w:rFonts w:ascii="Times New Roman"/>
          <w:color w:val="999999"/>
          <w:w w:val="80"/>
          <w:sz w:val="35"/>
        </w:rPr>
        <w:t>..</w:t>
        <w:tab/>
      </w:r>
      <w:r>
        <w:rPr>
          <w:rFonts w:ascii="Times New Roman"/>
          <w:color w:val="999999"/>
          <w:w w:val="50"/>
          <w:position w:val="1"/>
          <w:sz w:val="61"/>
        </w:rPr>
        <w:t>..</w:t>
        <w:tab/>
      </w:r>
      <w:r>
        <w:rPr>
          <w:rFonts w:ascii="Times New Roman"/>
          <w:color w:val="999999"/>
          <w:w w:val="50"/>
          <w:position w:val="-2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697" w:val="left" w:leader="none"/>
        </w:tabs>
        <w:spacing w:line="358" w:lineRule="atLeast" w:before="0"/>
        <w:ind w:left="0" w:right="148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w w:val="215"/>
        </w:rPr>
        <w:br w:type="column"/>
      </w:r>
      <w:r>
        <w:rPr>
          <w:rFonts w:ascii="Arial"/>
          <w:color w:val="B6B6B6"/>
          <w:w w:val="215"/>
          <w:sz w:val="8"/>
        </w:rPr>
        <w:t>'</w:t>
        <w:tab/>
      </w:r>
      <w:r>
        <w:rPr>
          <w:rFonts w:ascii="Arial"/>
          <w:color w:val="999999"/>
          <w:spacing w:val="-19"/>
          <w:w w:val="50"/>
          <w:sz w:val="8"/>
        </w:rPr>
        <w:t>I</w:t>
      </w:r>
      <w:r>
        <w:rPr>
          <w:rFonts w:ascii="Arial"/>
          <w:color w:val="999999"/>
          <w:w w:val="50"/>
          <w:position w:val="-9"/>
          <w:sz w:val="23"/>
        </w:rPr>
        <w:t>.</w:t>
      </w:r>
      <w:r>
        <w:rPr>
          <w:rFonts w:ascii="Arial"/>
          <w:sz w:val="23"/>
        </w:rPr>
      </w:r>
    </w:p>
    <w:p>
      <w:pPr>
        <w:spacing w:line="41" w:lineRule="atLeast" w:before="0"/>
        <w:ind w:left="0" w:right="127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244.126572pt;margin-top:2.400169pt;width:7.65pt;height:30.55pt;mso-position-horizontal-relative:page;mso-position-vertical-relative:paragraph;z-index:-600568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190"/>
          <w:sz w:val="12"/>
        </w:rPr>
        <w:t>'</w:t>
      </w:r>
      <w:r>
        <w:rPr>
          <w:rFonts w:ascii="Arial"/>
          <w:color w:val="999999"/>
          <w:spacing w:val="-17"/>
          <w:w w:val="190"/>
          <w:sz w:val="12"/>
        </w:rPr>
        <w:t> </w:t>
      </w:r>
      <w:r>
        <w:rPr>
          <w:rFonts w:ascii="Arial"/>
          <w:color w:val="999999"/>
          <w:w w:val="180"/>
          <w:sz w:val="12"/>
        </w:rPr>
        <w:t>I</w:t>
      </w:r>
      <w:r>
        <w:rPr>
          <w:rFonts w:ascii="Arial"/>
          <w:sz w:val="12"/>
        </w:rPr>
      </w:r>
    </w:p>
    <w:p>
      <w:pPr>
        <w:tabs>
          <w:tab w:pos="1428" w:val="left" w:leader="none"/>
        </w:tabs>
        <w:spacing w:line="400" w:lineRule="atLeast" w:before="0"/>
        <w:ind w:left="625" w:right="0" w:firstLine="0"/>
        <w:jc w:val="left"/>
        <w:rPr>
          <w:rFonts w:ascii="Courier New" w:hAnsi="Courier New" w:cs="Courier New" w:eastAsia="Courier New"/>
          <w:sz w:val="20"/>
          <w:szCs w:val="20"/>
        </w:rPr>
      </w:pPr>
      <w:r>
        <w:rPr>
          <w:w w:val="175"/>
        </w:rPr>
        <w:br w:type="column"/>
      </w:r>
      <w:r>
        <w:rPr>
          <w:rFonts w:ascii="Arial" w:hAnsi="Arial" w:cs="Arial" w:eastAsia="Arial"/>
          <w:color w:val="999999"/>
          <w:w w:val="175"/>
          <w:sz w:val="17"/>
          <w:szCs w:val="17"/>
        </w:rPr>
        <w:t>.t-</w:t>
      </w:r>
      <w:r>
        <w:rPr>
          <w:rFonts w:ascii="Arial" w:hAnsi="Arial" w:cs="Arial" w:eastAsia="Arial"/>
          <w:color w:val="999999"/>
          <w:spacing w:val="51"/>
          <w:w w:val="175"/>
          <w:sz w:val="17"/>
          <w:szCs w:val="17"/>
        </w:rPr>
        <w:t> </w:t>
      </w:r>
      <w:r>
        <w:rPr>
          <w:rFonts w:ascii="Arial" w:hAnsi="Arial" w:cs="Arial" w:eastAsia="Arial"/>
          <w:color w:val="999999"/>
          <w:w w:val="105"/>
          <w:position w:val="-14"/>
          <w:sz w:val="28"/>
          <w:szCs w:val="28"/>
        </w:rPr>
        <w:t>.</w:t>
        <w:tab/>
      </w:r>
      <w:r>
        <w:rPr>
          <w:rFonts w:ascii="Courier New" w:hAnsi="Courier New" w:cs="Courier New" w:eastAsia="Courier New"/>
          <w:color w:val="999999"/>
          <w:spacing w:val="-51"/>
          <w:w w:val="85"/>
          <w:position w:val="2"/>
          <w:sz w:val="20"/>
          <w:szCs w:val="20"/>
        </w:rPr>
        <w:t>•</w:t>
      </w:r>
      <w:r>
        <w:rPr>
          <w:rFonts w:ascii="Courier New" w:hAnsi="Courier New" w:cs="Courier New" w:eastAsia="Courier New"/>
          <w:color w:val="999999"/>
          <w:w w:val="85"/>
          <w:position w:val="2"/>
          <w:sz w:val="20"/>
          <w:szCs w:val="20"/>
        </w:rPr>
        <w:t>•</w:t>
      </w:r>
      <w:r>
        <w:rPr>
          <w:rFonts w:ascii="Courier New" w:hAnsi="Courier New" w:cs="Courier New" w:eastAsia="Courier New"/>
          <w:sz w:val="20"/>
          <w:szCs w:val="20"/>
        </w:rPr>
      </w:r>
    </w:p>
    <w:p>
      <w:pPr>
        <w:pStyle w:val="Heading8"/>
        <w:spacing w:line="51" w:lineRule="atLeast"/>
        <w:ind w:left="127" w:right="0"/>
        <w:jc w:val="left"/>
      </w:pPr>
      <w:r>
        <w:rPr>
          <w:color w:val="999999"/>
          <w:w w:val="60"/>
        </w:rPr>
        <w:t>..</w:t>
      </w:r>
      <w:r>
        <w:rPr/>
      </w:r>
    </w:p>
    <w:p>
      <w:pPr>
        <w:spacing w:line="377" w:lineRule="atLeast" w:before="0"/>
        <w:ind w:left="127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w w:val="20"/>
        </w:rPr>
        <w:br w:type="column"/>
      </w:r>
      <w:r>
        <w:rPr>
          <w:rFonts w:ascii="Arial"/>
          <w:color w:val="999999"/>
          <w:w w:val="20"/>
          <w:sz w:val="41"/>
        </w:rPr>
        <w:t>"""'</w:t>
      </w:r>
      <w:r>
        <w:rPr>
          <w:rFonts w:ascii="Arial"/>
          <w:sz w:val="41"/>
        </w:rPr>
      </w:r>
    </w:p>
    <w:p>
      <w:pPr>
        <w:tabs>
          <w:tab w:pos="484" w:val="left" w:leader="none"/>
        </w:tabs>
        <w:spacing w:line="347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25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125"/>
          <w:position w:val="-5"/>
          <w:sz w:val="17"/>
          <w:szCs w:val="17"/>
        </w:rPr>
        <w:t>,t</w:t>
        <w:tab/>
      </w:r>
      <w:r>
        <w:rPr>
          <w:rFonts w:ascii="Times New Roman" w:hAnsi="Times New Roman" w:cs="Times New Roman" w:eastAsia="Times New Roman"/>
          <w:color w:val="999999"/>
          <w:w w:val="135"/>
          <w:sz w:val="10"/>
          <w:szCs w:val="10"/>
        </w:rPr>
        <w:t>·</w:t>
      </w:r>
      <w:r>
        <w:rPr>
          <w:rFonts w:ascii="Times New Roman" w:hAnsi="Times New Roman" w:cs="Times New Roman" w:eastAsia="Times New Roman"/>
          <w:color w:val="999999"/>
          <w:spacing w:val="-22"/>
          <w:w w:val="135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999999"/>
          <w:spacing w:val="-76"/>
          <w:w w:val="135"/>
          <w:sz w:val="10"/>
          <w:szCs w:val="10"/>
        </w:rPr>
        <w:t>/</w:t>
      </w:r>
      <w:r>
        <w:rPr>
          <w:rFonts w:ascii="Times New Roman" w:hAnsi="Times New Roman" w:cs="Times New Roman" w:eastAsia="Times New Roman"/>
          <w:color w:val="999999"/>
          <w:spacing w:val="-46"/>
          <w:w w:val="135"/>
          <w:position w:val="-1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135"/>
          <w:sz w:val="10"/>
          <w:szCs w:val="10"/>
        </w:rPr>
        <w:t>f'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69" w:lineRule="atLeast" w:before="0"/>
        <w:ind w:left="159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Arial" w:hAnsi="Arial"/>
          <w:color w:val="999999"/>
          <w:spacing w:val="48"/>
          <w:w w:val="105"/>
          <w:sz w:val="42"/>
        </w:rPr>
        <w:t>·</w:t>
      </w:r>
      <w:r>
        <w:rPr>
          <w:rFonts w:ascii="Times New Roman" w:hAnsi="Times New Roman"/>
          <w:color w:val="999999"/>
          <w:w w:val="105"/>
          <w:sz w:val="57"/>
        </w:rPr>
        <w:t>­</w:t>
      </w:r>
      <w:r>
        <w:rPr>
          <w:rFonts w:ascii="Times New Roman" w:hAnsi="Times New Roman"/>
          <w:sz w:val="57"/>
        </w:rPr>
      </w:r>
    </w:p>
    <w:p>
      <w:pPr>
        <w:spacing w:line="612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50"/>
        </w:rPr>
        <w:br w:type="column"/>
      </w:r>
      <w:r>
        <w:rPr>
          <w:rFonts w:ascii="Times New Roman" w:hAnsi="Times New Roman" w:cs="Times New Roman" w:eastAsia="Times New Roman"/>
          <w:color w:val="999999"/>
          <w:w w:val="150"/>
          <w:sz w:val="6"/>
          <w:szCs w:val="6"/>
        </w:rPr>
        <w:t>•01.0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line="377" w:lineRule="atLeast" w:before="0"/>
        <w:ind w:left="127" w:right="0" w:firstLine="0"/>
        <w:jc w:val="left"/>
        <w:rPr>
          <w:rFonts w:ascii="Arial" w:hAnsi="Arial" w:cs="Arial" w:eastAsia="Arial"/>
          <w:sz w:val="64"/>
          <w:szCs w:val="64"/>
        </w:rPr>
      </w:pPr>
      <w:r>
        <w:rPr>
          <w:w w:val="50"/>
        </w:rPr>
        <w:br w:type="column"/>
      </w:r>
      <w:r>
        <w:rPr>
          <w:rFonts w:ascii="Arial" w:hAnsi="Arial"/>
          <w:color w:val="999999"/>
          <w:spacing w:val="-31"/>
          <w:w w:val="50"/>
          <w:sz w:val="31"/>
        </w:rPr>
        <w:t>.</w:t>
      </w:r>
      <w:r>
        <w:rPr>
          <w:rFonts w:ascii="Arial" w:hAnsi="Arial"/>
          <w:color w:val="999999"/>
          <w:w w:val="50"/>
          <w:sz w:val="31"/>
        </w:rPr>
        <w:t>..</w:t>
      </w:r>
      <w:r>
        <w:rPr>
          <w:rFonts w:ascii="Arial" w:hAnsi="Arial"/>
          <w:color w:val="999999"/>
          <w:spacing w:val="-29"/>
          <w:w w:val="50"/>
          <w:sz w:val="31"/>
        </w:rPr>
        <w:t> </w:t>
      </w:r>
      <w:r>
        <w:rPr>
          <w:rFonts w:ascii="Arial" w:hAnsi="Arial"/>
          <w:color w:val="999999"/>
          <w:w w:val="50"/>
          <w:position w:val="-21"/>
          <w:sz w:val="64"/>
        </w:rPr>
        <w:t>·</w:t>
      </w:r>
      <w:r>
        <w:rPr>
          <w:rFonts w:ascii="Arial" w:hAnsi="Arial"/>
          <w:sz w:val="64"/>
        </w:rPr>
      </w:r>
    </w:p>
    <w:p>
      <w:pPr>
        <w:spacing w:line="414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95"/>
        </w:rPr>
        <w:br w:type="column"/>
      </w:r>
      <w:r>
        <w:rPr>
          <w:rFonts w:ascii="Times New Roman"/>
          <w:color w:val="999999"/>
          <w:w w:val="95"/>
          <w:sz w:val="6"/>
        </w:rPr>
        <w:t>AVG.1REE </w:t>
      </w:r>
      <w:r>
        <w:rPr>
          <w:rFonts w:ascii="Times New Roman"/>
          <w:color w:val="999999"/>
          <w:spacing w:val="2"/>
          <w:w w:val="95"/>
          <w:sz w:val="6"/>
        </w:rPr>
        <w:t> </w:t>
      </w:r>
      <w:r>
        <w:rPr>
          <w:rFonts w:ascii="Times New Roman"/>
          <w:color w:val="999999"/>
          <w:w w:val="95"/>
          <w:sz w:val="6"/>
        </w:rPr>
        <w:t>HBGlfT</w:t>
      </w:r>
      <w:r>
        <w:rPr>
          <w:rFonts w:ascii="Times New Roman"/>
          <w:sz w:val="6"/>
        </w:rPr>
      </w:r>
    </w:p>
    <w:p>
      <w:pPr>
        <w:spacing w:line="805" w:lineRule="atLeast" w:before="0"/>
        <w:ind w:left="0" w:right="0" w:firstLine="0"/>
        <w:jc w:val="right"/>
        <w:rPr>
          <w:rFonts w:ascii="Arial" w:hAnsi="Arial" w:cs="Arial" w:eastAsia="Arial"/>
          <w:sz w:val="5"/>
          <w:szCs w:val="5"/>
        </w:rPr>
      </w:pPr>
      <w:r>
        <w:rPr>
          <w:w w:val="135"/>
        </w:rPr>
        <w:br w:type="column"/>
      </w:r>
      <w:r>
        <w:rPr>
          <w:rFonts w:ascii="Arial"/>
          <w:color w:val="999999"/>
          <w:w w:val="135"/>
          <w:sz w:val="5"/>
        </w:rPr>
        <w:t>"'"'</w:t>
      </w:r>
      <w:r>
        <w:rPr>
          <w:rFonts w:ascii="Arial"/>
          <w:sz w:val="5"/>
        </w:rPr>
      </w:r>
    </w:p>
    <w:p>
      <w:pPr>
        <w:tabs>
          <w:tab w:pos="579" w:val="left" w:leader="none"/>
        </w:tabs>
        <w:spacing w:line="272" w:lineRule="exact" w:before="156"/>
        <w:ind w:left="0" w:right="6" w:firstLine="0"/>
        <w:jc w:val="right"/>
        <w:rPr>
          <w:rFonts w:ascii="Arial" w:hAnsi="Arial" w:cs="Arial" w:eastAsia="Arial"/>
          <w:sz w:val="40"/>
          <w:szCs w:val="40"/>
        </w:rPr>
      </w:pPr>
      <w:r>
        <w:rPr/>
        <w:pict>
          <v:shape style="position:absolute;margin-left:552.631653pt;margin-top:16.745783pt;width:6.05pt;height:8.65pt;mso-position-horizontal-relative:page;mso-position-vertical-relative:paragraph;z-index:-600664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spacing w:val="-10"/>
                      <w:w w:val="125"/>
                      <w:sz w:val="17"/>
                      <w:szCs w:val="17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spacing w:val="-21"/>
                      <w:w w:val="125"/>
                      <w:sz w:val="17"/>
                      <w:szCs w:val="17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7.0047pt;margin-top:6.442253pt;width:2.8pt;height:4pt;mso-position-horizontal-relative:page;mso-position-vertical-relative:paragraph;z-index:-600640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25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70.551819pt;margin-top:24.637867pt;width:7.3pt;height:21.25pt;mso-position-horizontal-relative:page;mso-position-vertical-relative:paragraph;z-index:-598144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 w:hAnsi="Arial"/>
                      <w:color w:val="999999"/>
                      <w:sz w:val="42"/>
                    </w:rPr>
                    <w:t>·</w:t>
                  </w:r>
                  <w:r>
                    <w:rPr>
                      <w:rFonts w:ascii="Arial" w:hAns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  <w:spacing w:val="-13"/>
          <w:w w:val="90"/>
          <w:position w:val="-5"/>
          <w:sz w:val="20"/>
          <w:szCs w:val="20"/>
        </w:rPr>
        <w:t>•</w:t>
      </w:r>
      <w:r>
        <w:rPr>
          <w:rFonts w:ascii="Arial" w:hAnsi="Arial" w:cs="Arial" w:eastAsia="Arial"/>
          <w:color w:val="999999"/>
          <w:spacing w:val="-15"/>
          <w:w w:val="90"/>
          <w:position w:val="-17"/>
          <w:sz w:val="46"/>
          <w:szCs w:val="46"/>
        </w:rPr>
        <w:t>-</w:t>
        <w:tab/>
      </w:r>
      <w:r>
        <w:rPr>
          <w:rFonts w:ascii="Arial" w:hAnsi="Arial" w:cs="Arial" w:eastAsia="Arial"/>
          <w:color w:val="999999"/>
          <w:w w:val="110"/>
          <w:sz w:val="40"/>
          <w:szCs w:val="40"/>
        </w:rPr>
        <w:t>u</w:t>
      </w:r>
      <w:r>
        <w:rPr>
          <w:rFonts w:ascii="Arial" w:hAnsi="Arial" w:cs="Arial" w:eastAsia="Arial"/>
          <w:sz w:val="40"/>
          <w:szCs w:val="40"/>
        </w:rPr>
      </w:r>
    </w:p>
    <w:p>
      <w:pPr>
        <w:tabs>
          <w:tab w:pos="1032" w:val="left" w:leader="none"/>
        </w:tabs>
        <w:spacing w:line="377" w:lineRule="atLeast" w:before="0"/>
        <w:ind w:left="127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w w:val="80"/>
        </w:rPr>
        <w:br w:type="column"/>
      </w:r>
      <w:r>
        <w:rPr>
          <w:rFonts w:ascii="Times New Roman" w:hAnsi="Times New Roman"/>
          <w:color w:val="999999"/>
          <w:w w:val="80"/>
          <w:sz w:val="37"/>
        </w:rPr>
        <w:t>"</w:t>
      </w:r>
      <w:r>
        <w:rPr>
          <w:rFonts w:ascii="Times New Roman" w:hAnsi="Times New Roman"/>
          <w:color w:val="999999"/>
          <w:spacing w:val="-30"/>
          <w:w w:val="80"/>
          <w:sz w:val="37"/>
        </w:rPr>
        <w:t>'</w:t>
      </w:r>
      <w:r>
        <w:rPr>
          <w:rFonts w:ascii="Times New Roman" w:hAnsi="Times New Roman"/>
          <w:color w:val="999999"/>
          <w:spacing w:val="-5"/>
          <w:w w:val="80"/>
          <w:position w:val="17"/>
          <w:sz w:val="8"/>
        </w:rPr>
        <w:t>\</w:t>
      </w:r>
      <w:r>
        <w:rPr>
          <w:rFonts w:ascii="Times New Roman" w:hAnsi="Times New Roman"/>
          <w:color w:val="B6B6B6"/>
          <w:spacing w:val="-68"/>
          <w:w w:val="80"/>
          <w:sz w:val="37"/>
        </w:rPr>
        <w:t>·</w:t>
      </w:r>
      <w:r>
        <w:rPr>
          <w:rFonts w:ascii="Times New Roman" w:hAnsi="Times New Roman"/>
          <w:color w:val="999999"/>
          <w:w w:val="80"/>
          <w:sz w:val="37"/>
        </w:rPr>
        <w:t>,</w:t>
        <w:tab/>
      </w:r>
      <w:r>
        <w:rPr>
          <w:rFonts w:ascii="Arial" w:hAnsi="Arial"/>
          <w:color w:val="999999"/>
          <w:w w:val="70"/>
          <w:position w:val="4"/>
          <w:sz w:val="33"/>
        </w:rPr>
        <w:t>:</w:t>
      </w:r>
      <w:r>
        <w:rPr>
          <w:rFonts w:ascii="Arial" w:hAnsi="Arial"/>
          <w:sz w:val="33"/>
        </w:rPr>
      </w:r>
    </w:p>
    <w:p>
      <w:pPr>
        <w:spacing w:line="474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25"/>
        </w:rPr>
        <w:br w:type="column"/>
      </w:r>
      <w:r>
        <w:rPr>
          <w:rFonts w:ascii="Arial"/>
          <w:i/>
          <w:color w:val="999999"/>
          <w:w w:val="12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605" w:val="left" w:leader="none"/>
        </w:tabs>
        <w:spacing w:line="372" w:lineRule="exact" w:before="0"/>
        <w:ind w:left="0" w:right="216" w:firstLine="0"/>
        <w:jc w:val="right"/>
        <w:rPr>
          <w:rFonts w:ascii="Arial" w:hAnsi="Arial" w:cs="Arial" w:eastAsia="Arial"/>
          <w:sz w:val="41"/>
          <w:szCs w:val="41"/>
        </w:rPr>
      </w:pPr>
      <w:r>
        <w:rPr>
          <w:rFonts w:ascii="Arial"/>
          <w:color w:val="999999"/>
          <w:spacing w:val="-25"/>
          <w:w w:val="70"/>
          <w:sz w:val="41"/>
        </w:rPr>
        <w:t>,</w:t>
      </w:r>
      <w:r>
        <w:rPr>
          <w:rFonts w:ascii="Arial"/>
          <w:color w:val="999999"/>
          <w:w w:val="70"/>
          <w:sz w:val="41"/>
        </w:rPr>
        <w:t>-</w:t>
        <w:tab/>
      </w:r>
      <w:r>
        <w:rPr>
          <w:rFonts w:ascii="Arial"/>
          <w:color w:val="999999"/>
          <w:sz w:val="41"/>
        </w:rPr>
        <w:t>"</w:t>
      </w:r>
      <w:r>
        <w:rPr>
          <w:rFonts w:ascii="Arial"/>
          <w:sz w:val="41"/>
        </w:rPr>
      </w:r>
    </w:p>
    <w:p>
      <w:pPr>
        <w:spacing w:line="275" w:lineRule="atLeast" w:before="0"/>
        <w:ind w:left="0" w:right="122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group style="position:absolute;margin-left:962.54895pt;margin-top:37.899345pt;width:47.2pt;height:92.3pt;mso-position-horizontal-relative:page;mso-position-vertical-relative:paragraph;z-index:-601960" coordorigin="19251,758" coordsize="944,1846">
            <v:shape style="position:absolute;left:19251;top:758;width:943;height:739" type="#_x0000_t75" stroked="false">
              <v:imagedata r:id="rId119" o:title=""/>
            </v:shape>
            <v:shape style="position:absolute;left:19320;top:1257;width:797;height:924" type="#_x0000_t202" filled="false" stroked="false">
              <v:textbox inset="0,0,0,0">
                <w:txbxContent>
                  <w:p>
                    <w:pPr>
                      <w:spacing w:line="924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61"/>
                        <w:szCs w:val="61"/>
                      </w:rPr>
                    </w:pPr>
                    <w:r>
                      <w:rPr>
                        <w:rFonts w:ascii="Times New Roman"/>
                        <w:color w:val="999999"/>
                        <w:spacing w:val="-50"/>
                        <w:w w:val="70"/>
                        <w:sz w:val="25"/>
                      </w:rPr>
                      <w:t>-</w:t>
                    </w:r>
                    <w:r>
                      <w:rPr>
                        <w:rFonts w:ascii="Times New Roman"/>
                        <w:color w:val="999999"/>
                        <w:w w:val="70"/>
                        <w:position w:val="-13"/>
                        <w:sz w:val="56"/>
                      </w:rPr>
                      <w:t>.</w:t>
                    </w:r>
                    <w:r>
                      <w:rPr>
                        <w:rFonts w:ascii="Times New Roman"/>
                        <w:color w:val="999999"/>
                        <w:spacing w:val="-61"/>
                        <w:w w:val="70"/>
                        <w:position w:val="-13"/>
                        <w:sz w:val="56"/>
                      </w:rPr>
                      <w:t>.</w:t>
                    </w:r>
                    <w:r>
                      <w:rPr>
                        <w:rFonts w:ascii="Times New Roman"/>
                        <w:color w:val="999999"/>
                        <w:w w:val="70"/>
                        <w:sz w:val="25"/>
                      </w:rPr>
                      <w:t>-</w:t>
                    </w:r>
                    <w:r>
                      <w:rPr>
                        <w:rFonts w:ascii="Times New Roman"/>
                        <w:color w:val="999999"/>
                        <w:spacing w:val="-28"/>
                        <w:w w:val="70"/>
                        <w:sz w:val="25"/>
                      </w:rPr>
                      <w:t> </w:t>
                    </w:r>
                    <w:r>
                      <w:rPr>
                        <w:rFonts w:ascii="Times New Roman"/>
                        <w:color w:val="999999"/>
                        <w:w w:val="70"/>
                        <w:sz w:val="25"/>
                      </w:rPr>
                      <w:t>-</w:t>
                    </w:r>
                    <w:r>
                      <w:rPr>
                        <w:rFonts w:ascii="Times New Roman"/>
                        <w:color w:val="999999"/>
                        <w:spacing w:val="-29"/>
                        <w:w w:val="70"/>
                        <w:sz w:val="25"/>
                      </w:rPr>
                      <w:t> </w:t>
                    </w:r>
                    <w:r>
                      <w:rPr>
                        <w:rFonts w:ascii="Times New Roman"/>
                        <w:color w:val="999999"/>
                        <w:w w:val="70"/>
                        <w:position w:val="-48"/>
                        <w:sz w:val="61"/>
                      </w:rPr>
                      <w:t>..</w:t>
                    </w:r>
                    <w:r>
                      <w:rPr>
                        <w:rFonts w:ascii="Times New Roman"/>
                        <w:color w:val="999999"/>
                        <w:spacing w:val="-35"/>
                        <w:w w:val="70"/>
                        <w:position w:val="-48"/>
                        <w:sz w:val="61"/>
                      </w:rPr>
                      <w:t> </w:t>
                    </w:r>
                    <w:r>
                      <w:rPr>
                        <w:rFonts w:ascii="Times New Roman"/>
                        <w:color w:val="999999"/>
                        <w:w w:val="70"/>
                        <w:position w:val="-19"/>
                        <w:sz w:val="61"/>
                      </w:rPr>
                      <w:t>..</w:t>
                    </w:r>
                    <w:r>
                      <w:rPr>
                        <w:rFonts w:ascii="Times New Roman"/>
                        <w:sz w:val="61"/>
                      </w:rPr>
                    </w:r>
                  </w:p>
                </w:txbxContent>
              </v:textbox>
              <w10:wrap type="none"/>
            </v:shape>
            <v:shape style="position:absolute;left:19454;top:1914;width:323;height:651" type="#_x0000_t202" filled="false" stroked="false">
              <v:textbox inset="0,0,0,0">
                <w:txbxContent>
                  <w:p>
                    <w:pPr>
                      <w:spacing w:line="651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65"/>
                        <w:szCs w:val="65"/>
                      </w:rPr>
                    </w:pPr>
                    <w:r>
                      <w:rPr>
                        <w:rFonts w:ascii="Times New Roman"/>
                        <w:color w:val="999999"/>
                        <w:spacing w:val="-1"/>
                        <w:w w:val="50"/>
                        <w:sz w:val="65"/>
                      </w:rPr>
                      <w:t>....</w:t>
                    </w:r>
                    <w:r>
                      <w:rPr>
                        <w:rFonts w:ascii="Times New Roman"/>
                        <w:sz w:val="65"/>
                      </w:rPr>
                    </w:r>
                  </w:p>
                </w:txbxContent>
              </v:textbox>
              <w10:wrap type="none"/>
            </v:shape>
            <v:shape style="position:absolute;left:19537;top:2484;width:206;height:120" type="#_x0000_t202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rFonts w:ascii="Courier New" w:hAnsi="Courier New" w:cs="Courier New" w:eastAsia="Courier New"/>
                        <w:sz w:val="12"/>
                        <w:szCs w:val="12"/>
                      </w:rPr>
                    </w:pPr>
                    <w:r>
                      <w:rPr>
                        <w:rFonts w:ascii="Courier New"/>
                        <w:color w:val="999999"/>
                        <w:w w:val="125"/>
                        <w:sz w:val="12"/>
                      </w:rPr>
                      <w:t>-</w:t>
                    </w:r>
                    <w:r>
                      <w:rPr>
                        <w:rFonts w:ascii="Courier New"/>
                        <w:color w:val="999999"/>
                        <w:spacing w:val="-65"/>
                        <w:w w:val="125"/>
                        <w:sz w:val="12"/>
                      </w:rPr>
                      <w:t> </w:t>
                    </w:r>
                    <w:r>
                      <w:rPr>
                        <w:rFonts w:ascii="Courier New"/>
                        <w:color w:val="999999"/>
                        <w:w w:val="125"/>
                        <w:sz w:val="12"/>
                      </w:rPr>
                      <w:t>c</w:t>
                    </w:r>
                    <w:r>
                      <w:rPr>
                        <w:rFonts w:ascii="Courier New"/>
                        <w:sz w:val="12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1.743042pt;margin-top:24.290876pt;width:21.9pt;height:16.5pt;mso-position-horizontal-relative:page;mso-position-vertical-relative:paragraph;z-index:-600544" type="#_x0000_t202" filled="false" stroked="false">
            <v:textbox inset="0,0,0,0">
              <w:txbxContent>
                <w:p>
                  <w:pPr>
                    <w:spacing w:line="32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99999"/>
                      <w:w w:val="165"/>
                      <w:sz w:val="16"/>
                    </w:rPr>
                    <w:t>-</w:t>
                  </w:r>
                  <w:r>
                    <w:rPr>
                      <w:rFonts w:ascii="Times New Roman"/>
                      <w:color w:val="999999"/>
                      <w:spacing w:val="-38"/>
                      <w:w w:val="165"/>
                      <w:sz w:val="16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120"/>
                      <w:sz w:val="24"/>
                    </w:rPr>
                    <w:t>- </w:t>
                  </w:r>
                  <w:r>
                    <w:rPr>
                      <w:rFonts w:ascii="Times New Roman"/>
                      <w:color w:val="999999"/>
                      <w:spacing w:val="6"/>
                      <w:w w:val="120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215"/>
                      <w:position w:val="13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pacing w:val="-70"/>
          <w:w w:val="50"/>
          <w:sz w:val="70"/>
        </w:rPr>
        <w:t>.</w:t>
      </w:r>
      <w:r>
        <w:rPr>
          <w:rFonts w:ascii="Times New Roman"/>
          <w:color w:val="999999"/>
          <w:spacing w:val="-6"/>
          <w:w w:val="50"/>
          <w:position w:val="-10"/>
          <w:sz w:val="61"/>
        </w:rPr>
        <w:t>.</w:t>
      </w:r>
      <w:r>
        <w:rPr>
          <w:rFonts w:ascii="Times New Roman"/>
          <w:color w:val="999999"/>
          <w:spacing w:val="-83"/>
          <w:w w:val="50"/>
          <w:sz w:val="70"/>
        </w:rPr>
        <w:t>.</w:t>
      </w:r>
      <w:r>
        <w:rPr>
          <w:rFonts w:ascii="Times New Roman"/>
          <w:color w:val="999999"/>
          <w:w w:val="50"/>
          <w:position w:val="-10"/>
          <w:sz w:val="61"/>
        </w:rPr>
        <w:t>.</w:t>
      </w:r>
      <w:r>
        <w:rPr>
          <w:rFonts w:ascii="Times New Roman"/>
          <w:sz w:val="61"/>
        </w:rPr>
      </w:r>
    </w:p>
    <w:p>
      <w:pPr>
        <w:spacing w:line="377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50"/>
        </w:rPr>
        <w:br w:type="column"/>
      </w:r>
      <w:r>
        <w:rPr>
          <w:rFonts w:ascii="Arial"/>
          <w:color w:val="999999"/>
          <w:spacing w:val="-31"/>
          <w:w w:val="50"/>
          <w:sz w:val="28"/>
        </w:rPr>
        <w:t>,</w:t>
      </w:r>
      <w:r>
        <w:rPr>
          <w:rFonts w:ascii="Times New Roman"/>
          <w:color w:val="999999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tabs>
          <w:tab w:pos="1249" w:val="left" w:leader="none"/>
        </w:tabs>
        <w:spacing w:line="355" w:lineRule="atLeast" w:before="0"/>
        <w:ind w:left="185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5"/>
          <w:sz w:val="61"/>
        </w:rPr>
        <w:t>..</w:t>
        <w:tab/>
      </w:r>
      <w:r>
        <w:rPr>
          <w:rFonts w:ascii="Arial"/>
          <w:color w:val="999999"/>
          <w:spacing w:val="-57"/>
          <w:w w:val="75"/>
          <w:sz w:val="36"/>
        </w:rPr>
        <w:t>.</w:t>
      </w:r>
      <w:r>
        <w:rPr>
          <w:rFonts w:ascii="Arial"/>
          <w:color w:val="999999"/>
          <w:w w:val="75"/>
          <w:sz w:val="36"/>
        </w:rPr>
        <w:t>..</w:t>
      </w:r>
      <w:r>
        <w:rPr>
          <w:rFonts w:ascii="Arial"/>
          <w:sz w:val="36"/>
        </w:rPr>
      </w:r>
    </w:p>
    <w:p>
      <w:pPr>
        <w:tabs>
          <w:tab w:pos="1402" w:val="left" w:leader="none"/>
        </w:tabs>
        <w:spacing w:line="193" w:lineRule="atLeast" w:before="0"/>
        <w:ind w:left="12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/>
          <w:color w:val="999999"/>
          <w:spacing w:val="-60"/>
          <w:w w:val="155"/>
          <w:sz w:val="57"/>
        </w:rPr>
        <w:t>-</w:t>
      </w:r>
      <w:r>
        <w:rPr>
          <w:rFonts w:ascii="Times New Roman" w:hAnsi="Times New Roman"/>
          <w:color w:val="999999"/>
          <w:w w:val="155"/>
          <w:sz w:val="57"/>
        </w:rPr>
        <w:t>­</w:t>
        <w:tab/>
      </w:r>
      <w:r>
        <w:rPr>
          <w:rFonts w:ascii="Arial" w:hAnsi="Arial"/>
          <w:i/>
          <w:color w:val="999999"/>
          <w:w w:val="155"/>
          <w:position w:val="3"/>
          <w:sz w:val="21"/>
        </w:rPr>
        <w:t>f</w:t>
      </w:r>
      <w:r>
        <w:rPr>
          <w:rFonts w:ascii="Arial" w:hAnsi="Arial"/>
          <w:sz w:val="21"/>
        </w:rPr>
      </w:r>
    </w:p>
    <w:p>
      <w:pPr>
        <w:spacing w:line="377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85"/>
        </w:rPr>
        <w:br w:type="column"/>
      </w:r>
      <w:r>
        <w:rPr>
          <w:rFonts w:ascii="Arial" w:hAnsi="Arial" w:cs="Arial" w:eastAsia="Arial"/>
          <w:color w:val="999999"/>
          <w:spacing w:val="-42"/>
          <w:w w:val="85"/>
          <w:position w:val="1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color w:val="999999"/>
          <w:spacing w:val="13"/>
          <w:w w:val="85"/>
          <w:sz w:val="22"/>
          <w:szCs w:val="22"/>
        </w:rPr>
        <w:t>'</w:t>
      </w:r>
      <w:r>
        <w:rPr>
          <w:rFonts w:ascii="Arial" w:hAnsi="Arial" w:cs="Arial" w:eastAsia="Arial"/>
          <w:color w:val="999999"/>
          <w:w w:val="85"/>
          <w:position w:val="1"/>
          <w:sz w:val="23"/>
          <w:szCs w:val="23"/>
        </w:rPr>
        <w:t>,</w:t>
      </w:r>
      <w:r>
        <w:rPr>
          <w:rFonts w:ascii="Arial" w:hAnsi="Arial" w:cs="Arial" w:eastAsia="Arial"/>
          <w:color w:val="999999"/>
          <w:spacing w:val="-52"/>
          <w:w w:val="85"/>
          <w:position w:val="1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color w:val="999999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417" w:lineRule="atLeast" w:before="0"/>
        <w:ind w:left="56" w:right="293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w w:val="75"/>
        </w:rPr>
        <w:br w:type="column"/>
      </w:r>
      <w:r>
        <w:rPr>
          <w:rFonts w:ascii="Arial"/>
          <w:color w:val="999999"/>
          <w:w w:val="75"/>
          <w:sz w:val="44"/>
        </w:rPr>
        <w:t>,</w:t>
      </w:r>
      <w:r>
        <w:rPr>
          <w:rFonts w:ascii="Arial"/>
          <w:color w:val="999999"/>
          <w:spacing w:val="27"/>
          <w:w w:val="75"/>
          <w:sz w:val="44"/>
        </w:rPr>
        <w:t>.</w:t>
      </w:r>
      <w:r>
        <w:rPr>
          <w:rFonts w:ascii="Arial"/>
          <w:color w:val="999999"/>
          <w:spacing w:val="-11"/>
          <w:w w:val="75"/>
          <w:sz w:val="44"/>
        </w:rPr>
        <w:t>,</w:t>
      </w:r>
      <w:r>
        <w:rPr>
          <w:rFonts w:ascii="Arial"/>
          <w:color w:val="999999"/>
          <w:w w:val="75"/>
          <w:position w:val="16"/>
          <w:sz w:val="8"/>
        </w:rPr>
        <w:t>I</w:t>
      </w:r>
      <w:r>
        <w:rPr>
          <w:rFonts w:ascii="Arial"/>
          <w:sz w:val="8"/>
        </w:rPr>
      </w:r>
    </w:p>
    <w:p>
      <w:pPr>
        <w:spacing w:line="30" w:lineRule="exact" w:before="10"/>
        <w:ind w:left="56" w:right="121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90"/>
          <w:sz w:val="8"/>
        </w:rPr>
        <w:t>I</w:t>
      </w:r>
      <w:r>
        <w:rPr>
          <w:rFonts w:ascii="Arial"/>
          <w:sz w:val="8"/>
        </w:rPr>
      </w:r>
    </w:p>
    <w:p>
      <w:pPr>
        <w:spacing w:line="434" w:lineRule="atLeast" w:before="0"/>
        <w:ind w:left="14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75"/>
        </w:rPr>
        <w:br w:type="column"/>
      </w:r>
      <w:r>
        <w:rPr>
          <w:rFonts w:ascii="Arial"/>
          <w:color w:val="999999"/>
          <w:w w:val="75"/>
          <w:sz w:val="18"/>
        </w:rPr>
        <w:t>,</w:t>
      </w:r>
      <w:r>
        <w:rPr>
          <w:rFonts w:ascii="Arial"/>
          <w:sz w:val="18"/>
        </w:rPr>
      </w:r>
    </w:p>
    <w:p>
      <w:pPr>
        <w:spacing w:line="55" w:lineRule="exact" w:before="1"/>
        <w:ind w:left="12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1156.893433pt;margin-top:-10.744606pt;width:3.3pt;height:5pt;mso-position-horizontal-relative:page;mso-position-vertical-relative:paragraph;z-index:-600616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999999"/>
                      <w:w w:val="235"/>
                      <w:sz w:val="10"/>
                    </w:rPr>
                    <w:t>;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10"/>
          <w:sz w:val="6"/>
        </w:rPr>
        <w:t>AVG.</w:t>
      </w:r>
      <w:r>
        <w:rPr>
          <w:rFonts w:ascii="Times New Roman"/>
          <w:color w:val="999999"/>
          <w:spacing w:val="-13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TR!I!</w:t>
      </w:r>
      <w:r>
        <w:rPr>
          <w:rFonts w:ascii="Times New Roman"/>
          <w:color w:val="999999"/>
          <w:spacing w:val="-13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ll!IGHT</w:t>
      </w:r>
      <w:r>
        <w:rPr>
          <w:rFonts w:ascii="Times New Roman"/>
          <w:color w:val="999999"/>
          <w:spacing w:val="-9"/>
          <w:w w:val="110"/>
          <w:sz w:val="6"/>
        </w:rPr>
        <w:t> </w:t>
      </w:r>
      <w:r>
        <w:rPr>
          <w:rFonts w:ascii="Times New Roman"/>
          <w:color w:val="999999"/>
          <w:w w:val="485"/>
          <w:sz w:val="6"/>
        </w:rPr>
        <w:t>-</w:t>
      </w:r>
      <w:r>
        <w:rPr>
          <w:rFonts w:ascii="Times New Roman"/>
          <w:sz w:val="6"/>
        </w:rPr>
      </w:r>
    </w:p>
    <w:p>
      <w:pPr>
        <w:tabs>
          <w:tab w:pos="560" w:val="left" w:leader="none"/>
        </w:tabs>
        <w:spacing w:line="603" w:lineRule="atLeast" w:before="0"/>
        <w:ind w:left="0" w:right="36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60"/>
        </w:rPr>
        <w:br w:type="column"/>
      </w:r>
      <w:r>
        <w:rPr>
          <w:rFonts w:ascii="Arial"/>
          <w:color w:val="999999"/>
          <w:spacing w:val="-4"/>
          <w:w w:val="160"/>
          <w:sz w:val="8"/>
        </w:rPr>
        <w:t>{'".</w:t>
        <w:tab/>
      </w:r>
      <w:r>
        <w:rPr>
          <w:rFonts w:ascii="Arial"/>
          <w:color w:val="999999"/>
          <w:w w:val="395"/>
          <w:sz w:val="8"/>
        </w:rPr>
        <w:t>I</w:t>
      </w:r>
      <w:r>
        <w:rPr>
          <w:rFonts w:ascii="Arial"/>
          <w:sz w:val="8"/>
        </w:rPr>
      </w:r>
    </w:p>
    <w:p>
      <w:pPr>
        <w:spacing w:line="145" w:lineRule="exact" w:before="0"/>
        <w:ind w:left="0" w:right="27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99999"/>
          <w:w w:val="165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7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610" w:lineRule="atLeast" w:before="0"/>
        <w:ind w:left="3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i/>
          <w:color w:val="999999"/>
          <w:w w:val="95"/>
          <w:sz w:val="10"/>
        </w:rPr>
        <w:t>\&lt;o,</w:t>
      </w:r>
      <w:r>
        <w:rPr>
          <w:rFonts w:ascii="Arial"/>
          <w:sz w:val="10"/>
        </w:rPr>
      </w:r>
    </w:p>
    <w:p>
      <w:pPr>
        <w:spacing w:line="203" w:lineRule="exact" w:before="0"/>
        <w:ind w:left="6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629" w:lineRule="atLeast" w:before="0"/>
        <w:ind w:left="12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3"/>
          <w:sz w:val="13"/>
        </w:rPr>
        <w:t>SITE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BOUNDARY</w:t>
      </w:r>
      <w:r>
        <w:rPr>
          <w:rFonts w:ascii="Arial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spacing w:line="83" w:lineRule="atLeast" w:before="0"/>
        <w:ind w:left="38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SURVEY</w:t>
      </w:r>
      <w:r>
        <w:rPr>
          <w:rFonts w:ascii="Arial"/>
          <w:spacing w:val="10"/>
          <w:sz w:val="13"/>
        </w:rPr>
        <w:t> </w:t>
      </w:r>
      <w:r>
        <w:rPr>
          <w:rFonts w:ascii="Arial"/>
          <w:spacing w:val="-1"/>
          <w:sz w:val="13"/>
        </w:rPr>
        <w:t>INFORMATION</w:t>
      </w:r>
      <w:r>
        <w:rPr>
          <w:rFonts w:ascii="Arial"/>
          <w:spacing w:val="-3"/>
          <w:sz w:val="13"/>
        </w:rPr>
        <w:t> </w:t>
      </w:r>
      <w:r>
        <w:rPr>
          <w:rFonts w:ascii="Arial"/>
          <w:spacing w:val="-8"/>
          <w:sz w:val="13"/>
        </w:rPr>
        <w:t>I</w:t>
      </w:r>
      <w:r>
        <w:rPr>
          <w:rFonts w:ascii="Arial"/>
          <w:spacing w:val="-12"/>
          <w:sz w:val="13"/>
        </w:rPr>
        <w:t>S</w:t>
      </w:r>
    </w:p>
    <w:p>
      <w:pPr>
        <w:spacing w:after="0" w:line="83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19" w:equalWidth="0">
            <w:col w:w="2257" w:space="1102"/>
            <w:col w:w="1358" w:space="643"/>
            <w:col w:w="1585" w:space="430"/>
            <w:col w:w="242" w:space="172"/>
            <w:col w:w="738" w:space="696"/>
            <w:col w:w="319" w:space="588"/>
            <w:col w:w="397" w:space="111"/>
            <w:col w:w="625" w:space="287"/>
            <w:col w:w="1000" w:space="58"/>
            <w:col w:w="1108" w:space="3723"/>
            <w:col w:w="1113" w:space="41"/>
            <w:col w:w="310" w:space="1392"/>
            <w:col w:w="1494" w:space="258"/>
            <w:col w:w="298" w:space="205"/>
            <w:col w:w="699" w:space="289"/>
            <w:col w:w="827" w:space="40"/>
            <w:col w:w="808" w:space="40"/>
            <w:col w:w="202" w:space="3151"/>
            <w:col w:w="2474"/>
          </w:cols>
        </w:sectPr>
      </w:pPr>
    </w:p>
    <w:p>
      <w:pPr>
        <w:spacing w:line="937" w:lineRule="atLeast" w:before="0"/>
        <w:ind w:left="185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Times New Roman" w:hAnsi="Times New Roman"/>
          <w:color w:val="999999"/>
          <w:w w:val="130"/>
          <w:position w:val="-21"/>
          <w:sz w:val="57"/>
        </w:rPr>
        <w:t>-</w:t>
      </w:r>
      <w:r>
        <w:rPr>
          <w:rFonts w:ascii="Times New Roman" w:hAnsi="Times New Roman"/>
          <w:color w:val="999999"/>
          <w:spacing w:val="-62"/>
          <w:w w:val="130"/>
          <w:position w:val="-21"/>
          <w:sz w:val="57"/>
        </w:rPr>
        <w:t> </w:t>
      </w:r>
      <w:r>
        <w:rPr>
          <w:rFonts w:ascii="Arial" w:hAnsi="Arial"/>
          <w:color w:val="999999"/>
          <w:spacing w:val="-44"/>
          <w:w w:val="130"/>
          <w:sz w:val="16"/>
        </w:rPr>
        <w:t>,</w:t>
      </w:r>
      <w:r>
        <w:rPr>
          <w:rFonts w:ascii="Arial" w:hAnsi="Arial"/>
          <w:color w:val="999999"/>
          <w:w w:val="130"/>
          <w:sz w:val="16"/>
        </w:rPr>
        <w:t>\.o</w:t>
      </w:r>
      <w:r>
        <w:rPr>
          <w:rFonts w:ascii="Arial" w:hAnsi="Arial"/>
          <w:color w:val="999999"/>
          <w:spacing w:val="-20"/>
          <w:w w:val="130"/>
          <w:sz w:val="16"/>
        </w:rPr>
        <w:t>f</w:t>
      </w:r>
      <w:r>
        <w:rPr>
          <w:rFonts w:ascii="Arial" w:hAnsi="Arial"/>
          <w:color w:val="999999"/>
          <w:spacing w:val="-64"/>
          <w:w w:val="130"/>
          <w:sz w:val="16"/>
        </w:rPr>
        <w:t>0</w:t>
      </w:r>
      <w:r>
        <w:rPr>
          <w:rFonts w:ascii="Arial" w:hAnsi="Arial"/>
          <w:color w:val="999999"/>
          <w:spacing w:val="-125"/>
          <w:w w:val="130"/>
          <w:sz w:val="16"/>
        </w:rPr>
        <w:t>'</w:t>
      </w:r>
      <w:r>
        <w:rPr>
          <w:rFonts w:ascii="Arial" w:hAnsi="Arial"/>
          <w:color w:val="999999"/>
          <w:w w:val="130"/>
          <w:sz w:val="16"/>
        </w:rPr>
        <w:t>"</w:t>
      </w:r>
      <w:r>
        <w:rPr>
          <w:rFonts w:ascii="Arial" w:hAnsi="Arial"/>
          <w:color w:val="999999"/>
          <w:spacing w:val="7"/>
          <w:w w:val="130"/>
          <w:sz w:val="16"/>
        </w:rPr>
        <w:t> </w:t>
      </w:r>
      <w:r>
        <w:rPr>
          <w:rFonts w:ascii="Arial" w:hAnsi="Arial"/>
          <w:color w:val="999999"/>
          <w:spacing w:val="31"/>
          <w:w w:val="125"/>
          <w:position w:val="9"/>
          <w:sz w:val="30"/>
        </w:rPr>
        <w:t>o</w:t>
      </w:r>
      <w:r>
        <w:rPr>
          <w:rFonts w:ascii="Arial" w:hAnsi="Arial"/>
          <w:color w:val="B6B6B6"/>
          <w:w w:val="125"/>
          <w:position w:val="9"/>
          <w:sz w:val="30"/>
        </w:rPr>
        <w:t>·</w:t>
      </w:r>
      <w:r>
        <w:rPr>
          <w:rFonts w:ascii="Arial" w:hAnsi="Arial"/>
          <w:sz w:val="30"/>
        </w:rPr>
      </w:r>
    </w:p>
    <w:p>
      <w:pPr>
        <w:tabs>
          <w:tab w:pos="618" w:val="left" w:leader="none"/>
        </w:tabs>
        <w:spacing w:line="937" w:lineRule="atLeast" w:before="0"/>
        <w:ind w:left="185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w w:val="90"/>
        </w:rPr>
        <w:br w:type="column"/>
      </w:r>
      <w:r>
        <w:rPr>
          <w:rFonts w:ascii="Arial" w:hAnsi="Arial" w:cs="Arial" w:eastAsia="Arial"/>
          <w:color w:val="999999"/>
          <w:w w:val="90"/>
          <w:position w:val="-2"/>
          <w:sz w:val="44"/>
          <w:szCs w:val="44"/>
        </w:rPr>
        <w:t>"</w:t>
        <w:tab/>
      </w:r>
      <w:r>
        <w:rPr>
          <w:rFonts w:ascii="Arial" w:hAnsi="Arial" w:cs="Arial" w:eastAsia="Arial"/>
          <w:color w:val="999999"/>
          <w:spacing w:val="-38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line="937" w:lineRule="atLeast" w:before="0"/>
        <w:ind w:left="18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position w:val="-8"/>
          <w:sz w:val="56"/>
        </w:rPr>
        <w:t>..</w:t>
      </w:r>
      <w:r>
        <w:rPr>
          <w:rFonts w:ascii="Times New Roman"/>
          <w:color w:val="999999"/>
          <w:spacing w:val="34"/>
          <w:w w:val="60"/>
          <w:position w:val="-8"/>
          <w:sz w:val="56"/>
        </w:rPr>
        <w:t> </w:t>
      </w: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875" w:lineRule="atLeast" w:before="0"/>
        <w:ind w:left="8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360"/>
        </w:rPr>
        <w:br w:type="column"/>
      </w:r>
      <w:r>
        <w:rPr>
          <w:rFonts w:ascii="Arial"/>
          <w:color w:val="999999"/>
          <w:w w:val="360"/>
          <w:sz w:val="8"/>
        </w:rPr>
        <w:t>..</w:t>
      </w:r>
      <w:r>
        <w:rPr>
          <w:rFonts w:ascii="Arial"/>
          <w:color w:val="999999"/>
          <w:spacing w:val="-65"/>
          <w:w w:val="360"/>
          <w:sz w:val="8"/>
        </w:rPr>
        <w:t> </w:t>
      </w:r>
      <w:r>
        <w:rPr>
          <w:rFonts w:ascii="Arial"/>
          <w:color w:val="999999"/>
          <w:w w:val="165"/>
          <w:sz w:val="8"/>
        </w:rPr>
        <w:t>,</w:t>
      </w:r>
      <w:r>
        <w:rPr>
          <w:rFonts w:ascii="Arial"/>
          <w:color w:val="999999"/>
          <w:spacing w:val="31"/>
          <w:w w:val="165"/>
          <w:sz w:val="8"/>
        </w:rPr>
        <w:t> </w:t>
      </w:r>
      <w:r>
        <w:rPr>
          <w:rFonts w:ascii="Arial"/>
          <w:color w:val="999999"/>
          <w:w w:val="105"/>
          <w:sz w:val="8"/>
        </w:rPr>
        <w:t>I</w:t>
      </w:r>
      <w:r>
        <w:rPr>
          <w:rFonts w:ascii="Arial"/>
          <w:sz w:val="8"/>
        </w:rPr>
      </w:r>
    </w:p>
    <w:p>
      <w:pPr>
        <w:spacing w:line="58" w:lineRule="exact" w:before="35"/>
        <w:ind w:left="234" w:right="123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165"/>
          <w:sz w:val="8"/>
        </w:rPr>
        <w:t>I</w:t>
      </w:r>
      <w:r>
        <w:rPr>
          <w:rFonts w:ascii="Arial"/>
          <w:color w:val="999999"/>
          <w:spacing w:val="27"/>
          <w:w w:val="165"/>
          <w:sz w:val="8"/>
        </w:rPr>
        <w:t> </w:t>
      </w:r>
      <w:r>
        <w:rPr>
          <w:rFonts w:ascii="Arial"/>
          <w:color w:val="999999"/>
          <w:w w:val="165"/>
          <w:sz w:val="8"/>
        </w:rPr>
        <w:t>I</w:t>
      </w:r>
      <w:r>
        <w:rPr>
          <w:rFonts w:ascii="Arial"/>
          <w:sz w:val="8"/>
        </w:rPr>
      </w:r>
    </w:p>
    <w:p>
      <w:pPr>
        <w:spacing w:line="155" w:lineRule="atLeast" w:before="0"/>
        <w:ind w:left="252" w:right="17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Times New Roman"/>
          <w:color w:val="999999"/>
          <w:spacing w:val="-34"/>
          <w:w w:val="90"/>
          <w:position w:val="1"/>
          <w:sz w:val="21"/>
        </w:rPr>
        <w:t>'</w:t>
      </w:r>
      <w:r>
        <w:rPr>
          <w:rFonts w:ascii="Arial"/>
          <w:color w:val="999999"/>
          <w:spacing w:val="-26"/>
          <w:w w:val="90"/>
          <w:sz w:val="30"/>
        </w:rPr>
        <w:t>,</w:t>
      </w:r>
      <w:r>
        <w:rPr>
          <w:rFonts w:ascii="Arial"/>
          <w:sz w:val="30"/>
        </w:rPr>
      </w:r>
    </w:p>
    <w:p>
      <w:pPr>
        <w:tabs>
          <w:tab w:pos="567" w:val="left" w:leader="none"/>
        </w:tabs>
        <w:spacing w:line="956" w:lineRule="atLeast" w:before="0"/>
        <w:ind w:left="185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210"/>
        </w:rPr>
        <w:br w:type="column"/>
      </w:r>
      <w:r>
        <w:rPr>
          <w:rFonts w:ascii="Arial" w:hAnsi="Arial" w:cs="Arial" w:eastAsia="Arial"/>
          <w:color w:val="999999"/>
          <w:w w:val="210"/>
          <w:sz w:val="6"/>
          <w:szCs w:val="6"/>
        </w:rPr>
        <w:t>•""</w:t>
        <w:tab/>
      </w:r>
      <w:r>
        <w:rPr>
          <w:rFonts w:ascii="Arial" w:hAnsi="Arial" w:cs="Arial" w:eastAsia="Arial"/>
          <w:color w:val="999999"/>
          <w:w w:val="150"/>
          <w:sz w:val="6"/>
          <w:szCs w:val="6"/>
        </w:rPr>
        <w:t>MA</w:t>
      </w:r>
      <w:r>
        <w:rPr>
          <w:rFonts w:ascii="Arial" w:hAnsi="Arial" w:cs="Arial" w:eastAsia="Arial"/>
          <w:color w:val="999999"/>
          <w:spacing w:val="-23"/>
          <w:w w:val="150"/>
          <w:sz w:val="6"/>
          <w:szCs w:val="6"/>
        </w:rPr>
        <w:t> </w:t>
      </w:r>
      <w:r>
        <w:rPr>
          <w:rFonts w:ascii="Arial" w:hAnsi="Arial" w:cs="Arial" w:eastAsia="Arial"/>
          <w:color w:val="999999"/>
          <w:w w:val="305"/>
          <w:sz w:val="6"/>
          <w:szCs w:val="6"/>
        </w:rPr>
        <w:t>-</w:t>
      </w:r>
      <w:r>
        <w:rPr>
          <w:rFonts w:ascii="Arial" w:hAnsi="Arial" w:cs="Arial" w:eastAsia="Arial"/>
          <w:color w:val="999999"/>
          <w:spacing w:val="-44"/>
          <w:w w:val="305"/>
          <w:sz w:val="6"/>
          <w:szCs w:val="6"/>
        </w:rPr>
        <w:t> </w:t>
      </w:r>
      <w:r>
        <w:rPr>
          <w:rFonts w:ascii="Arial" w:hAnsi="Arial" w:cs="Arial" w:eastAsia="Arial"/>
          <w:color w:val="999999"/>
          <w:w w:val="115"/>
          <w:sz w:val="6"/>
          <w:szCs w:val="6"/>
        </w:rPr>
        <w:t>..._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240" w:lineRule="auto" w:before="11"/>
        <w:rPr>
          <w:rFonts w:ascii="Arial" w:hAnsi="Arial" w:cs="Arial" w:eastAsia="Arial"/>
          <w:sz w:val="6"/>
          <w:szCs w:val="6"/>
        </w:rPr>
      </w:pPr>
    </w:p>
    <w:p>
      <w:pPr>
        <w:spacing w:line="227" w:lineRule="exac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999999"/>
          <w:w w:val="155"/>
          <w:sz w:val="20"/>
        </w:rPr>
        <w:t>if</w:t>
      </w:r>
      <w:r>
        <w:rPr>
          <w:rFonts w:ascii="Arial"/>
          <w:sz w:val="20"/>
        </w:rPr>
      </w:r>
    </w:p>
    <w:p>
      <w:pPr>
        <w:pStyle w:val="Heading5"/>
        <w:spacing w:line="289" w:lineRule="atLeast"/>
        <w:ind w:right="261"/>
        <w:jc w:val="right"/>
      </w:pPr>
      <w:r>
        <w:rPr>
          <w:color w:val="999999"/>
          <w:w w:val="50"/>
        </w:rPr>
        <w:t>..</w:t>
      </w:r>
      <w:r>
        <w:rPr/>
      </w:r>
    </w:p>
    <w:p>
      <w:pPr>
        <w:tabs>
          <w:tab w:pos="1568" w:val="left" w:leader="none"/>
        </w:tabs>
        <w:spacing w:line="937" w:lineRule="atLeast" w:before="0"/>
        <w:ind w:left="185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>
          <w:w w:val="150"/>
        </w:rPr>
        <w:br w:type="column"/>
      </w:r>
      <w:r>
        <w:rPr>
          <w:rFonts w:ascii="Times New Roman"/>
          <w:color w:val="999999"/>
          <w:spacing w:val="-82"/>
          <w:w w:val="150"/>
          <w:position w:val="24"/>
          <w:sz w:val="57"/>
        </w:rPr>
        <w:t>-</w:t>
      </w:r>
      <w:r>
        <w:rPr>
          <w:rFonts w:ascii="Arial"/>
          <w:color w:val="999999"/>
          <w:spacing w:val="-29"/>
          <w:w w:val="150"/>
          <w:sz w:val="48"/>
        </w:rPr>
        <w:t>-</w:t>
      </w:r>
      <w:r>
        <w:rPr>
          <w:rFonts w:ascii="Arial"/>
          <w:color w:val="999999"/>
          <w:w w:val="150"/>
          <w:sz w:val="48"/>
        </w:rPr>
        <w:t>-</w:t>
        <w:tab/>
      </w:r>
      <w:r>
        <w:rPr>
          <w:rFonts w:ascii="Arial"/>
          <w:color w:val="999999"/>
          <w:w w:val="130"/>
          <w:position w:val="-12"/>
          <w:sz w:val="40"/>
        </w:rPr>
        <w:t>,</w:t>
      </w:r>
      <w:r>
        <w:rPr>
          <w:rFonts w:ascii="Arial"/>
          <w:sz w:val="40"/>
        </w:rPr>
      </w:r>
    </w:p>
    <w:p>
      <w:pPr>
        <w:spacing w:line="800" w:lineRule="atLeast" w:before="0"/>
        <w:ind w:left="185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5"/>
        </w:rPr>
        <w:br w:type="column"/>
      </w:r>
      <w:r>
        <w:rPr>
          <w:rFonts w:ascii="Times New Roman" w:hAnsi="Times New Roman"/>
          <w:color w:val="999999"/>
          <w:w w:val="115"/>
          <w:sz w:val="6"/>
        </w:rPr>
        <w:t>Q1.0</w:t>
      </w:r>
      <w:r>
        <w:rPr>
          <w:rFonts w:ascii="Times New Roman" w:hAnsi="Times New Roman"/>
          <w:color w:val="999999"/>
          <w:spacing w:val="8"/>
          <w:w w:val="115"/>
          <w:sz w:val="6"/>
        </w:rPr>
        <w:t> </w:t>
      </w:r>
      <w:r>
        <w:rPr>
          <w:rFonts w:ascii="Times New Roman" w:hAnsi="Times New Roman"/>
          <w:color w:val="999999"/>
          <w:w w:val="275"/>
          <w:sz w:val="6"/>
        </w:rPr>
        <w:t>}'·</w:t>
      </w:r>
      <w:r>
        <w:rPr>
          <w:rFonts w:ascii="Times New Roman" w:hAnsi="Times New Roman"/>
          <w:sz w:val="6"/>
        </w:rPr>
      </w:r>
    </w:p>
    <w:p>
      <w:pPr>
        <w:spacing w:line="14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/>
        <w:pict>
          <v:shape style="position:absolute;margin-left:699.235107pt;margin-top:4.053209pt;width:2.9pt;height:9.65pt;mso-position-horizontal-relative:page;mso-position-vertical-relative:paragraph;z-index:-598120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99999"/>
                      <w:w w:val="165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56"/>
        </w:rPr>
        <w:t>..</w:t>
      </w:r>
      <w:r>
        <w:rPr>
          <w:rFonts w:ascii="Times New Roman"/>
          <w:sz w:val="56"/>
        </w:rPr>
      </w:r>
    </w:p>
    <w:p>
      <w:pPr>
        <w:spacing w:line="72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5"/>
        </w:rPr>
        <w:br w:type="column"/>
      </w:r>
      <w:r>
        <w:rPr>
          <w:rFonts w:ascii="Times New Roman"/>
          <w:color w:val="999999"/>
          <w:spacing w:val="-3"/>
          <w:w w:val="55"/>
          <w:sz w:val="12"/>
        </w:rPr>
        <w:t>'</w:t>
      </w:r>
      <w:r>
        <w:rPr>
          <w:rFonts w:ascii="Times New Roman"/>
          <w:color w:val="999999"/>
          <w:spacing w:val="-2"/>
          <w:w w:val="55"/>
          <w:position w:val="-11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484" w:val="left" w:leader="none"/>
        </w:tabs>
        <w:spacing w:line="238" w:lineRule="atLeast" w:before="27"/>
        <w:ind w:left="18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99999"/>
          <w:w w:val="80"/>
          <w:sz w:val="8"/>
        </w:rPr>
        <w:t>)'</w:t>
        <w:tab/>
      </w:r>
      <w:r>
        <w:rPr>
          <w:rFonts w:ascii="Arial"/>
          <w:color w:val="999999"/>
          <w:w w:val="140"/>
          <w:sz w:val="8"/>
        </w:rPr>
        <w:t>I</w:t>
      </w:r>
      <w:r>
        <w:rPr>
          <w:rFonts w:ascii="Arial"/>
          <w:color w:val="999999"/>
          <w:spacing w:val="-13"/>
          <w:w w:val="140"/>
          <w:sz w:val="8"/>
        </w:rPr>
        <w:t> </w:t>
      </w:r>
      <w:r>
        <w:rPr>
          <w:rFonts w:ascii="Arial"/>
          <w:color w:val="999999"/>
          <w:w w:val="125"/>
          <w:sz w:val="8"/>
        </w:rPr>
        <w:t>'\'</w:t>
      </w:r>
      <w:r>
        <w:rPr>
          <w:rFonts w:ascii="Arial"/>
          <w:sz w:val="8"/>
        </w:rPr>
      </w:r>
    </w:p>
    <w:p>
      <w:pPr>
        <w:tabs>
          <w:tab w:pos="994" w:val="left" w:leader="none"/>
        </w:tabs>
        <w:spacing w:line="937" w:lineRule="atLeast" w:before="0"/>
        <w:ind w:left="18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95"/>
        </w:rPr>
        <w:br w:type="column"/>
      </w:r>
      <w:r>
        <w:rPr>
          <w:rFonts w:ascii="Arial"/>
          <w:color w:val="999999"/>
          <w:w w:val="95"/>
          <w:position w:val="21"/>
          <w:sz w:val="54"/>
        </w:rPr>
        <w:t>.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484" w:val="left" w:leader="none"/>
        </w:tabs>
        <w:spacing w:line="953" w:lineRule="atLeast" w:before="0"/>
        <w:ind w:left="18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45"/>
        </w:rPr>
        <w:br w:type="column"/>
      </w:r>
      <w:r>
        <w:rPr>
          <w:rFonts w:ascii="Arial"/>
          <w:color w:val="999999"/>
          <w:w w:val="245"/>
          <w:position w:val="-3"/>
          <w:sz w:val="8"/>
        </w:rPr>
        <w:t>I</w:t>
      </w:r>
      <w:r>
        <w:rPr>
          <w:rFonts w:ascii="Arial"/>
          <w:color w:val="999999"/>
          <w:w w:val="245"/>
          <w:sz w:val="8"/>
        </w:rPr>
        <w:tab/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6" w:lineRule="exac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99999"/>
          <w:w w:val="90"/>
          <w:sz w:val="15"/>
        </w:rPr>
        <w:t>.</w:t>
      </w:r>
      <w:r>
        <w:rPr>
          <w:rFonts w:ascii="Arial"/>
          <w:color w:val="999999"/>
          <w:spacing w:val="4"/>
          <w:w w:val="90"/>
          <w:sz w:val="15"/>
        </w:rPr>
        <w:t>,</w:t>
      </w:r>
      <w:r>
        <w:rPr>
          <w:rFonts w:ascii="Arial"/>
          <w:color w:val="999999"/>
          <w:w w:val="90"/>
          <w:sz w:val="15"/>
        </w:rPr>
        <w:t>.</w:t>
      </w:r>
      <w:r>
        <w:rPr>
          <w:rFonts w:ascii="Arial"/>
          <w:color w:val="999999"/>
          <w:spacing w:val="-21"/>
          <w:w w:val="90"/>
          <w:sz w:val="15"/>
        </w:rPr>
        <w:t>(</w:t>
      </w:r>
      <w:r>
        <w:rPr>
          <w:rFonts w:ascii="Arial"/>
          <w:color w:val="999999"/>
          <w:w w:val="90"/>
          <w:sz w:val="15"/>
        </w:rPr>
        <w:t>llTIM'</w:t>
      </w:r>
      <w:r>
        <w:rPr>
          <w:rFonts w:ascii="Arial"/>
          <w:sz w:val="15"/>
        </w:rPr>
      </w:r>
    </w:p>
    <w:p>
      <w:pPr>
        <w:spacing w:line="854" w:lineRule="atLeast" w:before="0"/>
        <w:ind w:left="185" w:right="0" w:firstLine="0"/>
        <w:jc w:val="center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25"/>
        </w:rPr>
        <w:br w:type="column"/>
      </w:r>
      <w:r>
        <w:rPr>
          <w:rFonts w:ascii="Times New Roman"/>
          <w:color w:val="999999"/>
          <w:w w:val="125"/>
          <w:sz w:val="6"/>
        </w:rPr>
        <w:t>AW:1REE</w:t>
      </w:r>
      <w:r>
        <w:rPr>
          <w:rFonts w:ascii="Times New Roman"/>
          <w:color w:val="999999"/>
          <w:spacing w:val="-8"/>
          <w:w w:val="125"/>
          <w:sz w:val="6"/>
        </w:rPr>
        <w:t> </w:t>
      </w:r>
      <w:r>
        <w:rPr>
          <w:rFonts w:ascii="Times New Roman"/>
          <w:color w:val="999999"/>
          <w:w w:val="125"/>
          <w:sz w:val="6"/>
        </w:rPr>
        <w:t>HBGHl'1-</w:t>
      </w:r>
      <w:r>
        <w:rPr>
          <w:rFonts w:ascii="Times New Roman"/>
          <w:sz w:val="6"/>
        </w:rPr>
      </w:r>
    </w:p>
    <w:p>
      <w:pPr>
        <w:spacing w:line="84" w:lineRule="atLeast" w:before="0"/>
        <w:ind w:left="209" w:right="0" w:firstLine="0"/>
        <w:jc w:val="center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1160.080566pt;margin-top:26.254093pt;width:1.75pt;height:10.65pt;mso-position-horizontal-relative:page;mso-position-vertical-relative:paragraph;z-index:-59809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65"/>
        </w:rPr>
        <w:t>..</w:t>
      </w:r>
      <w:r>
        <w:rPr>
          <w:rFonts w:ascii="Times New Roman"/>
          <w:sz w:val="65"/>
        </w:rPr>
      </w:r>
    </w:p>
    <w:p>
      <w:pPr>
        <w:tabs>
          <w:tab w:pos="1702" w:val="left" w:leader="none"/>
        </w:tabs>
        <w:spacing w:line="886" w:lineRule="atLeast" w:before="0"/>
        <w:ind w:left="185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position w:val="-3"/>
          <w:sz w:val="8"/>
        </w:rPr>
        <w:t>I</w:t>
        <w:tab/>
      </w:r>
      <w:r>
        <w:rPr>
          <w:rFonts w:ascii="Arial"/>
          <w:color w:val="999999"/>
          <w:spacing w:val="-1"/>
          <w:sz w:val="6"/>
        </w:rPr>
        <w:t>NDTI</w:t>
      </w:r>
      <w:r>
        <w:rPr>
          <w:rFonts w:ascii="Arial"/>
          <w:color w:val="999999"/>
          <w:spacing w:val="-2"/>
          <w:sz w:val="6"/>
        </w:rPr>
        <w:t>UIOV!J'l!D</w:t>
      </w:r>
      <w:r>
        <w:rPr>
          <w:rFonts w:ascii="Arial"/>
          <w:sz w:val="6"/>
        </w:rPr>
      </w:r>
    </w:p>
    <w:p>
      <w:pPr>
        <w:spacing w:line="66" w:lineRule="atLeast" w:before="14"/>
        <w:ind w:left="0" w:right="40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90"/>
          <w:sz w:val="8"/>
        </w:rPr>
        <w:t>I</w:t>
      </w:r>
      <w:r>
        <w:rPr>
          <w:rFonts w:ascii="Arial"/>
          <w:sz w:val="8"/>
        </w:rPr>
      </w:r>
    </w:p>
    <w:p>
      <w:pPr>
        <w:spacing w:line="932" w:lineRule="atLeast" w:before="0"/>
        <w:ind w:left="0" w:right="6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60"/>
        </w:rPr>
        <w:br w:type="column"/>
      </w:r>
      <w:r>
        <w:rPr>
          <w:rFonts w:ascii="Arial"/>
          <w:color w:val="999999"/>
          <w:w w:val="160"/>
          <w:sz w:val="8"/>
        </w:rPr>
        <w:t>I</w:t>
      </w:r>
      <w:r>
        <w:rPr>
          <w:rFonts w:ascii="Arial"/>
          <w:sz w:val="8"/>
        </w:rPr>
      </w:r>
    </w:p>
    <w:p>
      <w:pPr>
        <w:spacing w:line="110" w:lineRule="exact" w:before="13"/>
        <w:ind w:left="0" w:right="8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99999"/>
          <w:w w:val="180"/>
          <w:sz w:val="11"/>
        </w:rPr>
        <w:t>I</w:t>
      </w:r>
      <w:r>
        <w:rPr>
          <w:rFonts w:ascii="Arial"/>
          <w:i/>
          <w:color w:val="999999"/>
          <w:spacing w:val="51"/>
          <w:w w:val="180"/>
          <w:sz w:val="11"/>
        </w:rPr>
        <w:t> </w:t>
      </w:r>
      <w:r>
        <w:rPr>
          <w:rFonts w:ascii="Arial"/>
          <w:color w:val="999999"/>
          <w:w w:val="180"/>
          <w:sz w:val="8"/>
        </w:rPr>
        <w:t>I</w:t>
      </w:r>
      <w:r>
        <w:rPr>
          <w:rFonts w:ascii="Arial"/>
          <w:sz w:val="8"/>
        </w:rPr>
      </w:r>
    </w:p>
    <w:p>
      <w:pPr>
        <w:spacing w:line="128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999999"/>
          <w:w w:val="85"/>
          <w:sz w:val="13"/>
        </w:rPr>
        <w:t>-&lt;</w:t>
      </w:r>
      <w:r>
        <w:rPr>
          <w:rFonts w:ascii="Arial"/>
          <w:i/>
          <w:color w:val="999999"/>
          <w:spacing w:val="-7"/>
          <w:w w:val="85"/>
          <w:sz w:val="13"/>
        </w:rPr>
        <w:t>'</w:t>
      </w:r>
      <w:r>
        <w:rPr>
          <w:rFonts w:ascii="Arial"/>
          <w:i/>
          <w:color w:val="999999"/>
          <w:w w:val="85"/>
          <w:sz w:val="13"/>
        </w:rPr>
        <w:t>'</w:t>
      </w:r>
      <w:r>
        <w:rPr>
          <w:rFonts w:ascii="Arial"/>
          <w:i/>
          <w:color w:val="999999"/>
          <w:spacing w:val="-30"/>
          <w:w w:val="85"/>
          <w:sz w:val="13"/>
        </w:rPr>
        <w:t>&gt;</w:t>
      </w:r>
      <w:r>
        <w:rPr>
          <w:rFonts w:ascii="Arial"/>
          <w:i/>
          <w:color w:val="999999"/>
          <w:w w:val="85"/>
          <w:sz w:val="13"/>
        </w:rPr>
        <w:t>! </w:t>
      </w:r>
      <w:r>
        <w:rPr>
          <w:rFonts w:ascii="Arial"/>
          <w:i/>
          <w:color w:val="999999"/>
          <w:spacing w:val="25"/>
          <w:w w:val="85"/>
          <w:sz w:val="13"/>
        </w:rPr>
        <w:t> </w:t>
      </w:r>
      <w:r>
        <w:rPr>
          <w:rFonts w:ascii="Arial"/>
          <w:i/>
          <w:color w:val="999999"/>
          <w:spacing w:val="-11"/>
          <w:w w:val="85"/>
          <w:sz w:val="14"/>
        </w:rPr>
        <w:t>'</w:t>
      </w:r>
      <w:r>
        <w:rPr>
          <w:rFonts w:ascii="Arial"/>
          <w:i/>
          <w:color w:val="999999"/>
          <w:w w:val="85"/>
          <w:sz w:val="14"/>
        </w:rPr>
        <w:t>&lt;</w:t>
      </w:r>
      <w:r>
        <w:rPr>
          <w:rFonts w:ascii="Arial"/>
          <w:i/>
          <w:color w:val="999999"/>
          <w:spacing w:val="-18"/>
          <w:w w:val="85"/>
          <w:sz w:val="14"/>
        </w:rPr>
        <w:t>-</w:t>
      </w:r>
      <w:r>
        <w:rPr>
          <w:rFonts w:ascii="Arial"/>
          <w:i/>
          <w:color w:val="999999"/>
          <w:w w:val="85"/>
          <w:sz w:val="14"/>
        </w:rPr>
        <w:t>"</w:t>
      </w:r>
      <w:r>
        <w:rPr>
          <w:rFonts w:ascii="Arial"/>
          <w:sz w:val="14"/>
        </w:rPr>
      </w:r>
    </w:p>
    <w:p>
      <w:pPr>
        <w:spacing w:line="937" w:lineRule="atLeast" w:before="0"/>
        <w:ind w:left="18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NOTE.</w:t>
      </w:r>
      <w:r>
        <w:rPr>
          <w:rFonts w:ascii="Arial"/>
          <w:spacing w:val="-9"/>
          <w:sz w:val="13"/>
        </w:rPr>
        <w:t> </w:t>
      </w:r>
      <w:r>
        <w:rPr>
          <w:rFonts w:ascii="Arial"/>
          <w:sz w:val="13"/>
        </w:rPr>
        <w:t>TOPOGRAPHI</w:t>
      </w:r>
      <w:r>
        <w:rPr>
          <w:rFonts w:ascii="Arial"/>
          <w:sz w:val="13"/>
        </w:rPr>
      </w:r>
    </w:p>
    <w:p>
      <w:pPr>
        <w:spacing w:line="937" w:lineRule="atLeast" w:before="0"/>
        <w:ind w:left="-2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w w:val="105"/>
          <w:sz w:val="13"/>
        </w:rPr>
        <w:t>CAL</w:t>
      </w:r>
      <w:r>
        <w:rPr>
          <w:rFonts w:ascii="Arial"/>
          <w:sz w:val="13"/>
        </w:rPr>
      </w:r>
    </w:p>
    <w:p>
      <w:pPr>
        <w:spacing w:after="0" w:line="937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15" w:equalWidth="0">
            <w:col w:w="1518" w:space="1096"/>
            <w:col w:w="756" w:space="117"/>
            <w:col w:w="657" w:space="40"/>
            <w:col w:w="572" w:space="1185"/>
            <w:col w:w="1555" w:space="128"/>
            <w:col w:w="1717" w:space="1833"/>
            <w:col w:w="760" w:space="930"/>
            <w:col w:w="808" w:space="2532"/>
            <w:col w:w="1148" w:space="930"/>
            <w:col w:w="1476" w:space="461"/>
            <w:col w:w="834" w:space="951"/>
            <w:col w:w="2118" w:space="700"/>
            <w:col w:w="624" w:space="1760"/>
            <w:col w:w="1486" w:space="40"/>
            <w:col w:w="2348"/>
          </w:cols>
        </w:sectPr>
      </w:pPr>
    </w:p>
    <w:p>
      <w:pPr>
        <w:tabs>
          <w:tab w:pos="2084" w:val="left" w:leader="none"/>
          <w:tab w:pos="4290" w:val="left" w:leader="none"/>
        </w:tabs>
        <w:spacing w:line="856" w:lineRule="atLeast" w:before="0"/>
        <w:ind w:left="472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 w:hAnsi="Times New Roman" w:cs="Times New Roman" w:eastAsia="Times New Roman"/>
          <w:color w:val="999999"/>
          <w:w w:val="50"/>
          <w:position w:val="-4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99999"/>
          <w:w w:val="50"/>
          <w:sz w:val="61"/>
          <w:szCs w:val="61"/>
        </w:rPr>
        <w:t>..</w:t>
        <w:tab/>
      </w:r>
      <w:r>
        <w:rPr>
          <w:rFonts w:ascii="Arial" w:hAnsi="Arial" w:cs="Arial" w:eastAsia="Arial"/>
          <w:color w:val="999999"/>
          <w:spacing w:val="-38"/>
          <w:position w:val="-7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position w:val="-7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line="856" w:lineRule="atLeast" w:before="0"/>
        <w:ind w:left="472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30"/>
        </w:rPr>
        <w:br w:type="column"/>
      </w:r>
      <w:r>
        <w:rPr>
          <w:rFonts w:ascii="Times New Roman"/>
          <w:color w:val="999999"/>
          <w:w w:val="130"/>
          <w:sz w:val="6"/>
        </w:rPr>
        <w:t>AW.1"'!1!HllGHl'1-</w:t>
      </w:r>
      <w:r>
        <w:rPr>
          <w:rFonts w:ascii="Times New Roman"/>
          <w:sz w:val="6"/>
        </w:rPr>
      </w:r>
    </w:p>
    <w:p>
      <w:pPr>
        <w:spacing w:line="85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95"/>
        </w:rPr>
        <w:br w:type="column"/>
      </w:r>
      <w:r>
        <w:rPr>
          <w:rFonts w:ascii="Times New Roman"/>
          <w:i/>
          <w:color w:val="999999"/>
          <w:spacing w:val="-6"/>
          <w:w w:val="95"/>
          <w:sz w:val="17"/>
        </w:rPr>
        <w:t>.:-</w:t>
      </w:r>
      <w:r>
        <w:rPr>
          <w:rFonts w:ascii="Times New Roman"/>
          <w:i/>
          <w:color w:val="999999"/>
          <w:spacing w:val="-1"/>
          <w:w w:val="95"/>
          <w:sz w:val="17"/>
        </w:rPr>
        <w:t>'.</w:t>
      </w:r>
      <w:r>
        <w:rPr>
          <w:rFonts w:ascii="Times New Roman"/>
          <w:sz w:val="17"/>
        </w:rPr>
      </w:r>
    </w:p>
    <w:p>
      <w:pPr>
        <w:spacing w:line="856" w:lineRule="atLeast" w:before="0"/>
        <w:ind w:left="785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80"/>
        </w:rPr>
        <w:br w:type="column"/>
      </w:r>
      <w:r>
        <w:rPr>
          <w:rFonts w:ascii="Times New Roman"/>
          <w:color w:val="999999"/>
          <w:spacing w:val="-11"/>
          <w:w w:val="80"/>
          <w:position w:val="-41"/>
          <w:sz w:val="74"/>
        </w:rPr>
        <w:t>-</w:t>
      </w:r>
      <w:r>
        <w:rPr>
          <w:rFonts w:ascii="Arial"/>
          <w:color w:val="999999"/>
          <w:spacing w:val="-6"/>
          <w:w w:val="80"/>
          <w:sz w:val="19"/>
        </w:rPr>
        <w:t>,</w:t>
      </w:r>
      <w:r>
        <w:rPr>
          <w:rFonts w:ascii="Arial"/>
          <w:color w:val="999999"/>
          <w:w w:val="80"/>
          <w:sz w:val="19"/>
        </w:rPr>
        <w:t> </w:t>
      </w:r>
      <w:r>
        <w:rPr>
          <w:rFonts w:ascii="Arial"/>
          <w:color w:val="999999"/>
          <w:spacing w:val="9"/>
          <w:w w:val="80"/>
          <w:sz w:val="19"/>
        </w:rPr>
        <w:t> </w:t>
      </w:r>
      <w:r>
        <w:rPr>
          <w:rFonts w:ascii="Times New Roman"/>
          <w:color w:val="999999"/>
          <w:spacing w:val="-5"/>
          <w:w w:val="80"/>
          <w:sz w:val="12"/>
        </w:rPr>
        <w:t>.:</w:t>
      </w:r>
      <w:r>
        <w:rPr>
          <w:rFonts w:ascii="Times New Roman"/>
          <w:color w:val="999999"/>
          <w:spacing w:val="-7"/>
          <w:w w:val="80"/>
          <w:sz w:val="12"/>
        </w:rPr>
        <w:t>.</w:t>
      </w:r>
      <w:r>
        <w:rPr>
          <w:rFonts w:ascii="Times New Roman"/>
          <w:color w:val="999999"/>
          <w:spacing w:val="-5"/>
          <w:w w:val="80"/>
          <w:sz w:val="12"/>
        </w:rPr>
        <w:t>'</w:t>
      </w:r>
      <w:r>
        <w:rPr>
          <w:rFonts w:ascii="Times New Roman"/>
          <w:color w:val="999999"/>
          <w:spacing w:val="-7"/>
          <w:w w:val="80"/>
          <w:sz w:val="12"/>
        </w:rPr>
        <w:t>r-</w:t>
      </w:r>
      <w:r>
        <w:rPr>
          <w:rFonts w:ascii="Times New Roman"/>
          <w:sz w:val="12"/>
        </w:rPr>
      </w:r>
    </w:p>
    <w:p>
      <w:pPr>
        <w:spacing w:line="856" w:lineRule="atLeast" w:before="0"/>
        <w:ind w:left="6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95"/>
        </w:rPr>
        <w:br w:type="column"/>
      </w:r>
      <w:r>
        <w:rPr>
          <w:rFonts w:ascii="Arial"/>
          <w:color w:val="999999"/>
          <w:w w:val="195"/>
          <w:sz w:val="16"/>
        </w:rPr>
        <w:t>I/</w:t>
      </w:r>
      <w:r>
        <w:rPr>
          <w:rFonts w:ascii="Arial"/>
          <w:color w:val="999999"/>
          <w:spacing w:val="20"/>
          <w:w w:val="195"/>
          <w:sz w:val="16"/>
        </w:rPr>
        <w:t> </w:t>
      </w:r>
      <w:r>
        <w:rPr>
          <w:rFonts w:ascii="Arial"/>
          <w:color w:val="999999"/>
          <w:w w:val="310"/>
          <w:sz w:val="16"/>
        </w:rPr>
        <w:t>\</w:t>
      </w:r>
      <w:r>
        <w:rPr>
          <w:rFonts w:ascii="Arial"/>
          <w:sz w:val="16"/>
        </w:rPr>
      </w:r>
    </w:p>
    <w:p>
      <w:pPr>
        <w:tabs>
          <w:tab w:pos="1377" w:val="left" w:leader="none"/>
          <w:tab w:pos="2295" w:val="left" w:leader="none"/>
        </w:tabs>
        <w:spacing w:line="856" w:lineRule="atLeast" w:before="0"/>
        <w:ind w:left="472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br w:type="column"/>
      </w:r>
      <w:r>
        <w:rPr>
          <w:rFonts w:ascii="Arial" w:hAnsi="Arial"/>
          <w:color w:val="999999"/>
          <w:position w:val="-17"/>
          <w:sz w:val="41"/>
        </w:rPr>
        <w:t>©</w:t>
        <w:tab/>
      </w:r>
      <w:r>
        <w:rPr>
          <w:rFonts w:ascii="Arial" w:hAnsi="Arial"/>
          <w:color w:val="999999"/>
          <w:spacing w:val="-5"/>
          <w:w w:val="115"/>
          <w:sz w:val="17"/>
        </w:rPr>
        <w:t>"</w:t>
      </w:r>
      <w:r>
        <w:rPr>
          <w:rFonts w:ascii="Arial" w:hAnsi="Arial"/>
          <w:color w:val="999999"/>
          <w:spacing w:val="-10"/>
          <w:w w:val="115"/>
          <w:sz w:val="17"/>
        </w:rPr>
        <w:t>·'</w:t>
      </w:r>
      <w:r>
        <w:rPr>
          <w:rFonts w:ascii="Arial" w:hAnsi="Arial"/>
          <w:color w:val="999999"/>
          <w:spacing w:val="41"/>
          <w:w w:val="115"/>
          <w:sz w:val="17"/>
        </w:rPr>
        <w:t> </w:t>
      </w:r>
      <w:r>
        <w:rPr>
          <w:rFonts w:ascii="Arial" w:hAnsi="Arial"/>
          <w:color w:val="999999"/>
          <w:spacing w:val="-22"/>
          <w:w w:val="170"/>
          <w:sz w:val="17"/>
        </w:rPr>
        <w:t>I</w:t>
      </w:r>
      <w:r>
        <w:rPr>
          <w:rFonts w:ascii="Arial" w:hAnsi="Arial"/>
          <w:color w:val="999999"/>
          <w:spacing w:val="-8"/>
          <w:w w:val="170"/>
          <w:position w:val="7"/>
          <w:sz w:val="8"/>
        </w:rPr>
        <w:t>I</w:t>
      </w:r>
      <w:r>
        <w:rPr>
          <w:rFonts w:ascii="Arial" w:hAnsi="Arial"/>
          <w:color w:val="999999"/>
          <w:w w:val="170"/>
          <w:position w:val="7"/>
          <w:sz w:val="8"/>
        </w:rPr>
        <w:t>   </w:t>
      </w:r>
      <w:r>
        <w:rPr>
          <w:rFonts w:ascii="Arial" w:hAnsi="Arial"/>
          <w:color w:val="999999"/>
          <w:spacing w:val="28"/>
          <w:w w:val="170"/>
          <w:position w:val="7"/>
          <w:sz w:val="8"/>
        </w:rPr>
        <w:t> </w:t>
      </w:r>
      <w:r>
        <w:rPr>
          <w:rFonts w:ascii="Arial" w:hAnsi="Arial"/>
          <w:i/>
          <w:color w:val="999999"/>
          <w:w w:val="115"/>
          <w:position w:val="8"/>
          <w:sz w:val="8"/>
        </w:rPr>
        <w:t>I</w:t>
        <w:tab/>
      </w:r>
      <w:r>
        <w:rPr>
          <w:rFonts w:ascii="Arial" w:hAnsi="Arial"/>
          <w:i/>
          <w:color w:val="999999"/>
          <w:w w:val="115"/>
          <w:position w:val="-23"/>
          <w:sz w:val="37"/>
        </w:rPr>
        <w:t>Q</w:t>
      </w:r>
      <w:r>
        <w:rPr>
          <w:rFonts w:ascii="Arial" w:hAnsi="Arial"/>
          <w:sz w:val="37"/>
        </w:rPr>
      </w:r>
    </w:p>
    <w:p>
      <w:pPr>
        <w:spacing w:line="856" w:lineRule="atLeast" w:before="0"/>
        <w:ind w:left="47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30"/>
        </w:rPr>
        <w:br w:type="column"/>
      </w:r>
      <w:r>
        <w:rPr>
          <w:rFonts w:ascii="Arial"/>
          <w:color w:val="999999"/>
          <w:w w:val="130"/>
          <w:sz w:val="6"/>
        </w:rPr>
        <w:t>NDT.8........,</w:t>
      </w:r>
      <w:r>
        <w:rPr>
          <w:rFonts w:ascii="Arial"/>
          <w:sz w:val="6"/>
        </w:rPr>
      </w:r>
    </w:p>
    <w:p>
      <w:pPr>
        <w:spacing w:line="782" w:lineRule="atLeast" w:before="0"/>
        <w:ind w:left="0" w:right="447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130"/>
        </w:rPr>
        <w:br w:type="column"/>
      </w:r>
      <w:r>
        <w:rPr>
          <w:rFonts w:ascii="Arial"/>
          <w:i/>
          <w:color w:val="999999"/>
          <w:w w:val="130"/>
          <w:sz w:val="10"/>
        </w:rPr>
        <w:t>t'</w:t>
      </w:r>
      <w:r>
        <w:rPr>
          <w:rFonts w:ascii="Arial"/>
          <w:sz w:val="10"/>
        </w:rPr>
      </w:r>
    </w:p>
    <w:p>
      <w:pPr>
        <w:tabs>
          <w:tab w:pos="1938" w:val="left" w:leader="none"/>
        </w:tabs>
        <w:spacing w:line="76" w:lineRule="atLeast" w:before="2"/>
        <w:ind w:left="47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color w:val="999999"/>
          <w:w w:val="90"/>
          <w:position w:val="-5"/>
          <w:sz w:val="21"/>
        </w:rPr>
        <w:t>'</w:t>
        <w:tab/>
      </w:r>
      <w:r>
        <w:rPr>
          <w:rFonts w:ascii="Arial"/>
          <w:i/>
          <w:color w:val="999999"/>
          <w:sz w:val="10"/>
        </w:rPr>
        <w:t>&lt;;P   </w:t>
      </w:r>
      <w:r>
        <w:rPr>
          <w:rFonts w:ascii="Arial"/>
          <w:i/>
          <w:color w:val="999999"/>
          <w:spacing w:val="15"/>
          <w:sz w:val="10"/>
        </w:rPr>
        <w:t> </w:t>
      </w:r>
      <w:r>
        <w:rPr>
          <w:rFonts w:ascii="Arial"/>
          <w:sz w:val="11"/>
        </w:rPr>
        <w:t>OuUet </w:t>
      </w:r>
      <w:r>
        <w:rPr>
          <w:rFonts w:ascii="Arial"/>
          <w:w w:val="130"/>
          <w:sz w:val="12"/>
        </w:rPr>
        <w:t>chrTI</w:t>
      </w:r>
      <w:r>
        <w:rPr>
          <w:rFonts w:ascii="Arial"/>
          <w:spacing w:val="1"/>
          <w:w w:val="130"/>
          <w:sz w:val="12"/>
        </w:rPr>
        <w:t>-</w:t>
      </w:r>
      <w:r>
        <w:rPr>
          <w:rFonts w:ascii="Arial"/>
          <w:sz w:val="12"/>
        </w:rPr>
      </w:r>
    </w:p>
    <w:p>
      <w:pPr>
        <w:spacing w:line="856" w:lineRule="atLeast" w:before="0"/>
        <w:ind w:left="47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BASED</w:t>
      </w:r>
      <w:r>
        <w:rPr>
          <w:rFonts w:ascii="Arial"/>
          <w:spacing w:val="11"/>
          <w:sz w:val="13"/>
        </w:rPr>
        <w:t> </w:t>
      </w:r>
      <w:r>
        <w:rPr>
          <w:rFonts w:ascii="Arial"/>
          <w:sz w:val="13"/>
        </w:rPr>
        <w:t>UPON</w:t>
      </w:r>
      <w:r>
        <w:rPr>
          <w:rFonts w:ascii="Arial"/>
          <w:spacing w:val="5"/>
          <w:sz w:val="13"/>
        </w:rPr>
        <w:t> </w:t>
      </w:r>
      <w:r>
        <w:rPr>
          <w:rFonts w:ascii="Arial"/>
          <w:sz w:val="13"/>
        </w:rPr>
        <w:t>SURVEY</w:t>
      </w:r>
      <w:r>
        <w:rPr>
          <w:rFonts w:ascii="Arial"/>
          <w:spacing w:val="7"/>
          <w:sz w:val="13"/>
        </w:rPr>
        <w:t> </w:t>
      </w:r>
      <w:r>
        <w:rPr>
          <w:rFonts w:ascii="Arial"/>
          <w:sz w:val="13"/>
        </w:rPr>
        <w:t>OPERATIONS</w:t>
      </w:r>
      <w:r>
        <w:rPr>
          <w:rFonts w:ascii="Arial"/>
          <w:spacing w:val="4"/>
          <w:sz w:val="13"/>
        </w:rPr>
        <w:t> </w:t>
      </w:r>
      <w:r>
        <w:rPr>
          <w:rFonts w:ascii="Arial"/>
          <w:spacing w:val="-1"/>
          <w:sz w:val="13"/>
        </w:rPr>
        <w:t>DRAWING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No.</w:t>
      </w:r>
      <w:r>
        <w:rPr>
          <w:rFonts w:ascii="Arial"/>
          <w:sz w:val="13"/>
        </w:rPr>
      </w:r>
    </w:p>
    <w:p>
      <w:pPr>
        <w:spacing w:after="0" w:line="856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4428" w:space="2890"/>
            <w:col w:w="1113" w:space="1086"/>
            <w:col w:w="687" w:space="1862"/>
            <w:col w:w="1226" w:space="40"/>
            <w:col w:w="482" w:space="2995"/>
            <w:col w:w="2645" w:space="516"/>
            <w:col w:w="894" w:space="1516"/>
            <w:col w:w="2985" w:space="1553"/>
            <w:col w:w="4162"/>
          </w:cols>
        </w:sectPr>
      </w:pPr>
    </w:p>
    <w:p>
      <w:pPr>
        <w:spacing w:line="70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99999"/>
          <w:spacing w:val="-2"/>
          <w:w w:val="105"/>
          <w:sz w:val="6"/>
        </w:rPr>
        <w:t>D1.</w:t>
      </w:r>
      <w:r>
        <w:rPr>
          <w:rFonts w:ascii="Times New Roman"/>
          <w:color w:val="999999"/>
          <w:spacing w:val="-1"/>
          <w:w w:val="105"/>
          <w:sz w:val="6"/>
        </w:rPr>
        <w:t>1</w:t>
      </w:r>
      <w:r>
        <w:rPr>
          <w:rFonts w:ascii="Times New Roman"/>
          <w:sz w:val="6"/>
        </w:rPr>
      </w:r>
    </w:p>
    <w:p>
      <w:pPr>
        <w:spacing w:line="50" w:lineRule="atLeast" w:before="4"/>
        <w:ind w:left="117" w:right="0" w:firstLine="0"/>
        <w:jc w:val="center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756" w:lineRule="atLeast" w:before="0"/>
        <w:ind w:left="0" w:right="777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50"/>
        </w:rPr>
        <w:br w:type="column"/>
      </w:r>
      <w:r>
        <w:rPr>
          <w:rFonts w:ascii="Arial"/>
          <w:color w:val="999999"/>
          <w:w w:val="50"/>
          <w:sz w:val="12"/>
        </w:rPr>
        <w:t>.</w:t>
      </w:r>
      <w:r>
        <w:rPr>
          <w:rFonts w:ascii="Arial"/>
          <w:sz w:val="12"/>
        </w:rPr>
      </w:r>
    </w:p>
    <w:p>
      <w:pPr>
        <w:tabs>
          <w:tab w:pos="2760" w:val="left" w:leader="none"/>
        </w:tabs>
        <w:spacing w:line="14" w:lineRule="atLeast" w:before="0"/>
        <w:ind w:left="1307" w:right="0" w:firstLine="0"/>
        <w:jc w:val="left"/>
        <w:rPr>
          <w:rFonts w:ascii="Courier New" w:hAnsi="Courier New" w:cs="Courier New" w:eastAsia="Courier New"/>
          <w:sz w:val="10"/>
          <w:szCs w:val="10"/>
        </w:rPr>
      </w:pPr>
      <w:r>
        <w:rPr/>
        <w:pict>
          <v:shape style="position:absolute;margin-left:533.190735pt;margin-top:11.227432pt;width:9.450pt;height:23.6pt;mso-position-horizontal-relative:page;mso-position-vertical-relative:paragraph;z-index:-600496" type="#_x0000_t202" filled="false" stroked="false">
            <v:textbox inset="0,0,0,0">
              <w:txbxContent>
                <w:p>
                  <w:pPr>
                    <w:spacing w:line="47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7"/>
                      <w:szCs w:val="47"/>
                    </w:rPr>
                  </w:pPr>
                  <w:r>
                    <w:rPr>
                      <w:rFonts w:ascii="Arial" w:hAnsi="Arial"/>
                      <w:color w:val="999999"/>
                      <w:w w:val="60"/>
                      <w:sz w:val="47"/>
                    </w:rPr>
                    <w:t>·­</w:t>
                  </w:r>
                  <w:r>
                    <w:rPr>
                      <w:rFonts w:ascii="Arial" w:hAnsi="Arial"/>
                      <w:sz w:val="4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w w:val="140"/>
          <w:position w:val="1"/>
          <w:sz w:val="14"/>
          <w:szCs w:val="14"/>
        </w:rPr>
        <w:t>-."'1</w:t>
        <w:tab/>
      </w:r>
      <w:r>
        <w:rPr>
          <w:rFonts w:ascii="Courier New" w:hAnsi="Courier New" w:cs="Courier New" w:eastAsia="Courier New"/>
          <w:color w:val="999999"/>
          <w:w w:val="200"/>
          <w:sz w:val="10"/>
          <w:szCs w:val="10"/>
        </w:rPr>
        <w:t>•</w:t>
      </w:r>
      <w:r>
        <w:rPr>
          <w:rFonts w:ascii="Courier New" w:hAnsi="Courier New" w:cs="Courier New" w:eastAsia="Courier New"/>
          <w:color w:val="999999"/>
          <w:spacing w:val="69"/>
          <w:w w:val="200"/>
          <w:sz w:val="10"/>
          <w:szCs w:val="10"/>
        </w:rPr>
        <w:t> </w:t>
      </w:r>
      <w:r>
        <w:rPr>
          <w:rFonts w:ascii="Courier New" w:hAnsi="Courier New" w:cs="Courier New" w:eastAsia="Courier New"/>
          <w:color w:val="999999"/>
          <w:w w:val="240"/>
          <w:sz w:val="10"/>
          <w:szCs w:val="10"/>
        </w:rPr>
        <w:t>0</w:t>
      </w:r>
      <w:r>
        <w:rPr>
          <w:rFonts w:ascii="Courier New" w:hAnsi="Courier New" w:cs="Courier New" w:eastAsia="Courier New"/>
          <w:sz w:val="10"/>
          <w:szCs w:val="10"/>
        </w:rPr>
      </w:r>
    </w:p>
    <w:p>
      <w:pPr>
        <w:tabs>
          <w:tab w:pos="4071" w:val="left" w:leader="none"/>
          <w:tab w:pos="4574" w:val="left" w:leader="none"/>
          <w:tab w:pos="6538" w:val="left" w:leader="none"/>
        </w:tabs>
        <w:spacing w:line="747" w:lineRule="atLeast" w:before="0"/>
        <w:ind w:left="2528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75"/>
        </w:rPr>
        <w:br w:type="column"/>
      </w:r>
      <w:r>
        <w:rPr>
          <w:rFonts w:ascii="Arial"/>
          <w:color w:val="999999"/>
          <w:w w:val="75"/>
          <w:sz w:val="25"/>
        </w:rPr>
        <w:t>,.</w:t>
        <w:tab/>
      </w:r>
      <w:r>
        <w:rPr>
          <w:rFonts w:ascii="Arial"/>
          <w:color w:val="999999"/>
          <w:w w:val="340"/>
          <w:sz w:val="17"/>
        </w:rPr>
        <w:t>\</w:t>
        <w:tab/>
      </w:r>
      <w:r>
        <w:rPr>
          <w:rFonts w:ascii="Arial"/>
          <w:color w:val="999999"/>
          <w:w w:val="230"/>
          <w:position w:val="11"/>
          <w:sz w:val="8"/>
        </w:rPr>
        <w:t>I</w:t>
        <w:tab/>
      </w:r>
      <w:r>
        <w:rPr>
          <w:rFonts w:ascii="Times New Roman"/>
          <w:color w:val="999999"/>
          <w:w w:val="50"/>
          <w:position w:val="-29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497" w:val="left" w:leader="none"/>
        </w:tabs>
        <w:spacing w:line="74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55"/>
        </w:rPr>
        <w:br w:type="column"/>
      </w:r>
      <w:r>
        <w:rPr>
          <w:rFonts w:ascii="Arial"/>
          <w:i/>
          <w:color w:val="999999"/>
          <w:w w:val="55"/>
          <w:sz w:val="13"/>
        </w:rPr>
        <w:t>!-&lt;'"'</w:t>
        <w:tab/>
      </w:r>
      <w:r>
        <w:rPr>
          <w:rFonts w:ascii="Times New Roman"/>
          <w:color w:val="999999"/>
          <w:w w:val="50"/>
          <w:position w:val="-4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747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spacing w:val="-24"/>
          <w:w w:val="105"/>
          <w:sz w:val="13"/>
        </w:rPr>
        <w:t>1</w:t>
      </w:r>
      <w:r>
        <w:rPr>
          <w:rFonts w:ascii="Arial"/>
          <w:w w:val="105"/>
          <w:sz w:val="13"/>
        </w:rPr>
        <w:t>3A002/001</w:t>
      </w:r>
      <w:r>
        <w:rPr>
          <w:rFonts w:ascii="Arial"/>
          <w:spacing w:val="-9"/>
          <w:w w:val="105"/>
          <w:sz w:val="13"/>
        </w:rPr>
        <w:t> </w:t>
      </w:r>
      <w:r>
        <w:rPr>
          <w:rFonts w:ascii="Arial"/>
          <w:w w:val="105"/>
          <w:sz w:val="13"/>
        </w:rPr>
        <w:t>&amp;</w:t>
      </w:r>
      <w:r>
        <w:rPr>
          <w:rFonts w:ascii="Arial"/>
          <w:spacing w:val="-15"/>
          <w:w w:val="105"/>
          <w:sz w:val="13"/>
        </w:rPr>
        <w:t> </w:t>
      </w:r>
      <w:r>
        <w:rPr>
          <w:rFonts w:ascii="Arial"/>
          <w:w w:val="105"/>
          <w:sz w:val="13"/>
        </w:rPr>
        <w:t>002</w:t>
      </w:r>
      <w:r>
        <w:rPr>
          <w:rFonts w:ascii="Arial"/>
          <w:sz w:val="13"/>
        </w:rPr>
      </w:r>
    </w:p>
    <w:p>
      <w:pPr>
        <w:spacing w:line="747" w:lineRule="atLeast" w:before="0"/>
        <w:ind w:left="-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DATED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FEBRUARY </w:t>
      </w:r>
      <w:r>
        <w:rPr>
          <w:rFonts w:ascii="Arial"/>
          <w:spacing w:val="-1"/>
          <w:sz w:val="13"/>
        </w:rPr>
        <w:t>2013.</w:t>
      </w:r>
      <w:r>
        <w:rPr>
          <w:rFonts w:ascii="Arial"/>
          <w:sz w:val="13"/>
        </w:rPr>
      </w:r>
    </w:p>
    <w:p>
      <w:pPr>
        <w:spacing w:after="0" w:line="747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10172" w:space="40"/>
            <w:col w:w="3551" w:space="40"/>
            <w:col w:w="6691" w:space="40"/>
            <w:col w:w="2966" w:space="40"/>
            <w:col w:w="4938" w:space="40"/>
            <w:col w:w="2562"/>
          </w:cols>
        </w:sectPr>
      </w:pPr>
    </w:p>
    <w:p>
      <w:pPr>
        <w:pStyle w:val="Heading8"/>
        <w:tabs>
          <w:tab w:pos="567" w:val="left" w:leader="none"/>
        </w:tabs>
        <w:spacing w:line="559" w:lineRule="atLeast"/>
        <w:ind w:right="0"/>
        <w:jc w:val="right"/>
      </w:pPr>
      <w:r>
        <w:rPr>
          <w:color w:val="999999"/>
          <w:w w:val="50"/>
        </w:rPr>
        <w:t>..</w:t>
        <w:tab/>
      </w:r>
      <w:r>
        <w:rPr>
          <w:color w:val="999999"/>
          <w:w w:val="50"/>
          <w:position w:val="1"/>
        </w:rPr>
        <w:t>..</w:t>
      </w:r>
      <w:r>
        <w:rPr/>
      </w:r>
    </w:p>
    <w:p>
      <w:pPr>
        <w:spacing w:line="559" w:lineRule="atLeast" w:before="0"/>
        <w:ind w:left="3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spacing w:val="-270"/>
          <w:w w:val="105"/>
          <w:position w:val="-29"/>
          <w:sz w:val="67"/>
          <w:szCs w:val="67"/>
        </w:rPr>
        <w:t>a</w:t>
      </w:r>
      <w:r>
        <w:rPr>
          <w:rFonts w:ascii="Times New Roman" w:hAnsi="Times New Roman" w:cs="Times New Roman" w:eastAsia="Times New Roman"/>
          <w:color w:val="999999"/>
          <w:spacing w:val="-39"/>
          <w:w w:val="10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w w:val="10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spacing w:val="2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10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559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Times New Roman"/>
          <w:color w:val="999999"/>
          <w:w w:val="80"/>
          <w:sz w:val="12"/>
        </w:rPr>
        <w:t>.,_ </w:t>
      </w:r>
      <w:r>
        <w:rPr>
          <w:rFonts w:ascii="Times New Roman"/>
          <w:color w:val="999999"/>
          <w:w w:val="170"/>
          <w:sz w:val="12"/>
        </w:rPr>
        <w:t>!</w:t>
      </w:r>
      <w:r>
        <w:rPr>
          <w:rFonts w:ascii="Times New Roman"/>
          <w:color w:val="999999"/>
          <w:spacing w:val="-16"/>
          <w:w w:val="170"/>
          <w:sz w:val="12"/>
        </w:rPr>
        <w:t> </w:t>
      </w:r>
      <w:r>
        <w:rPr>
          <w:rFonts w:ascii="Arial"/>
          <w:color w:val="999999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562" w:val="left" w:leader="none"/>
        </w:tabs>
        <w:spacing w:line="559" w:lineRule="atLeast" w:before="0"/>
        <w:ind w:left="2110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125"/>
        </w:rPr>
        <w:br w:type="column"/>
      </w:r>
      <w:r>
        <w:rPr>
          <w:rFonts w:ascii="Arial"/>
          <w:color w:val="999999"/>
          <w:w w:val="125"/>
          <w:position w:val="18"/>
          <w:sz w:val="42"/>
        </w:rPr>
        <w:t>.</w:t>
        <w:tab/>
      </w:r>
      <w:r>
        <w:rPr>
          <w:rFonts w:ascii="Times New Roman"/>
          <w:color w:val="999999"/>
          <w:w w:val="70"/>
          <w:sz w:val="34"/>
        </w:rPr>
        <w:t>_</w:t>
      </w:r>
      <w:r>
        <w:rPr>
          <w:rFonts w:ascii="Times New Roman"/>
          <w:color w:val="999999"/>
          <w:spacing w:val="-19"/>
          <w:w w:val="70"/>
          <w:sz w:val="34"/>
        </w:rPr>
        <w:t> </w:t>
      </w:r>
      <w:r>
        <w:rPr>
          <w:rFonts w:ascii="Times New Roman"/>
          <w:color w:val="999999"/>
          <w:spacing w:val="-4"/>
          <w:w w:val="115"/>
          <w:sz w:val="34"/>
        </w:rPr>
        <w:t>_</w:t>
      </w:r>
      <w:r>
        <w:rPr>
          <w:rFonts w:ascii="Times New Roman"/>
          <w:color w:val="999999"/>
          <w:spacing w:val="-16"/>
          <w:w w:val="115"/>
          <w:sz w:val="34"/>
        </w:rPr>
        <w:t>0</w:t>
      </w:r>
      <w:r>
        <w:rPr>
          <w:rFonts w:ascii="Times New Roman"/>
          <w:color w:val="999999"/>
          <w:w w:val="115"/>
          <w:sz w:val="34"/>
        </w:rPr>
        <w:t>_</w:t>
      </w:r>
      <w:r>
        <w:rPr>
          <w:rFonts w:ascii="Times New Roman"/>
          <w:sz w:val="34"/>
        </w:rPr>
      </w:r>
    </w:p>
    <w:p>
      <w:pPr>
        <w:spacing w:line="559" w:lineRule="atLeast" w:before="0"/>
        <w:ind w:left="240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w w:val="80"/>
        </w:rPr>
        <w:br w:type="column"/>
      </w:r>
      <w:r>
        <w:rPr>
          <w:rFonts w:ascii="Times New Roman"/>
          <w:color w:val="999999"/>
          <w:w w:val="80"/>
          <w:sz w:val="61"/>
        </w:rPr>
        <w:t>..</w:t>
      </w:r>
      <w:r>
        <w:rPr>
          <w:rFonts w:ascii="Times New Roman"/>
          <w:color w:val="999999"/>
          <w:spacing w:val="-67"/>
          <w:w w:val="80"/>
          <w:sz w:val="61"/>
        </w:rPr>
        <w:t> </w:t>
      </w:r>
      <w:r>
        <w:rPr>
          <w:rFonts w:ascii="Arial"/>
          <w:color w:val="999999"/>
          <w:w w:val="80"/>
          <w:position w:val="-3"/>
          <w:sz w:val="46"/>
        </w:rPr>
        <w:t>-</w:t>
      </w:r>
      <w:r>
        <w:rPr>
          <w:rFonts w:ascii="Arial"/>
          <w:sz w:val="46"/>
        </w:rPr>
      </w:r>
    </w:p>
    <w:p>
      <w:pPr>
        <w:spacing w:line="559" w:lineRule="atLeast" w:before="0"/>
        <w:ind w:left="19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2"/>
          <w:w w:val="110"/>
          <w:sz w:val="17"/>
          <w:szCs w:val="17"/>
        </w:rPr>
        <w:t>••</w:t>
      </w:r>
      <w:r>
        <w:rPr>
          <w:rFonts w:ascii="Times New Roman" w:hAnsi="Times New Roman" w:cs="Times New Roman" w:eastAsia="Times New Roman"/>
          <w:color w:val="999999"/>
          <w:spacing w:val="-3"/>
          <w:w w:val="11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559" w:lineRule="atLeast" w:before="0"/>
        <w:ind w:left="15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2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4"/>
          <w:w w:val="12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7"/>
          <w:w w:val="12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99999"/>
          <w:w w:val="12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559" w:lineRule="atLeast" w:before="0"/>
        <w:ind w:left="0" w:right="0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14"/>
        </w:rPr>
        <w:t>....</w:t>
      </w:r>
      <w:r>
        <w:rPr>
          <w:rFonts w:ascii="Arial"/>
          <w:color w:val="999999"/>
          <w:w w:val="50"/>
          <w:sz w:val="19"/>
        </w:rPr>
        <w:t>..</w:t>
      </w:r>
      <w:r>
        <w:rPr>
          <w:rFonts w:ascii="Arial"/>
          <w:sz w:val="19"/>
        </w:rPr>
      </w:r>
    </w:p>
    <w:p>
      <w:pPr>
        <w:spacing w:line="559" w:lineRule="atLeast" w:before="0"/>
        <w:ind w:left="9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270"/>
        </w:rPr>
        <w:br w:type="column"/>
      </w:r>
      <w:r>
        <w:rPr>
          <w:rFonts w:ascii="Times New Roman" w:hAnsi="Times New Roman"/>
          <w:color w:val="999999"/>
          <w:w w:val="270"/>
          <w:sz w:val="13"/>
        </w:rPr>
        <w:t>·</w:t>
      </w:r>
      <w:r>
        <w:rPr>
          <w:rFonts w:ascii="Times New Roman" w:hAnsi="Times New Roman"/>
          <w:color w:val="999999"/>
          <w:spacing w:val="-9"/>
          <w:w w:val="270"/>
          <w:sz w:val="13"/>
        </w:rPr>
        <w:t> </w:t>
      </w:r>
      <w:r>
        <w:rPr>
          <w:rFonts w:ascii="Arial" w:hAnsi="Arial"/>
          <w:color w:val="999999"/>
          <w:w w:val="405"/>
          <w:position w:val="-2"/>
          <w:sz w:val="7"/>
        </w:rPr>
        <w:t>;</w:t>
      </w:r>
      <w:r>
        <w:rPr>
          <w:rFonts w:ascii="Arial" w:hAnsi="Arial"/>
          <w:color w:val="999999"/>
          <w:spacing w:val="-39"/>
          <w:w w:val="405"/>
          <w:position w:val="-2"/>
          <w:sz w:val="7"/>
        </w:rPr>
        <w:t> </w:t>
      </w:r>
      <w:r>
        <w:rPr>
          <w:rFonts w:ascii="Times New Roman" w:hAnsi="Times New Roman"/>
          <w:color w:val="999999"/>
          <w:w w:val="125"/>
          <w:sz w:val="13"/>
        </w:rPr>
        <w:t>':,'</w:t>
      </w:r>
      <w:r>
        <w:rPr>
          <w:rFonts w:ascii="Times New Roman" w:hAnsi="Times New Roman"/>
          <w:sz w:val="13"/>
        </w:rPr>
      </w:r>
    </w:p>
    <w:p>
      <w:pPr>
        <w:tabs>
          <w:tab w:pos="1130" w:val="left" w:leader="none"/>
        </w:tabs>
        <w:spacing w:line="313" w:lineRule="atLeast" w:before="0"/>
        <w:ind w:left="562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310"/>
        </w:rPr>
        <w:br w:type="column"/>
      </w:r>
      <w:r>
        <w:rPr>
          <w:rFonts w:ascii="Times New Roman"/>
          <w:color w:val="999999"/>
          <w:w w:val="310"/>
          <w:sz w:val="11"/>
        </w:rPr>
        <w:t>"</w:t>
        <w:tab/>
      </w:r>
      <w:r>
        <w:rPr>
          <w:rFonts w:ascii="Times New Roman"/>
          <w:i/>
          <w:color w:val="999999"/>
          <w:w w:val="160"/>
          <w:sz w:val="11"/>
        </w:rPr>
        <w:t>T''</w:t>
      </w:r>
      <w:r>
        <w:rPr>
          <w:rFonts w:ascii="Times New Roman"/>
          <w:sz w:val="11"/>
        </w:rPr>
      </w:r>
    </w:p>
    <w:p>
      <w:pPr>
        <w:spacing w:line="272" w:lineRule="atLeast" w:before="0"/>
        <w:ind w:left="249" w:right="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60"/>
          <w:sz w:val="12"/>
        </w:rPr>
        <w:t>.,,,</w:t>
      </w:r>
      <w:r>
        <w:rPr>
          <w:rFonts w:ascii="Times New Roman"/>
          <w:color w:val="999999"/>
          <w:spacing w:val="16"/>
          <w:w w:val="60"/>
          <w:sz w:val="12"/>
        </w:rPr>
        <w:t> </w:t>
      </w:r>
      <w:r>
        <w:rPr>
          <w:rFonts w:ascii="Times New Roman"/>
          <w:color w:val="999999"/>
          <w:w w:val="90"/>
          <w:sz w:val="12"/>
        </w:rPr>
        <w:t>_</w:t>
      </w:r>
      <w:r>
        <w:rPr>
          <w:rFonts w:ascii="Times New Roman"/>
          <w:sz w:val="12"/>
        </w:rPr>
      </w:r>
    </w:p>
    <w:p>
      <w:pPr>
        <w:tabs>
          <w:tab w:pos="477" w:val="left" w:leader="none"/>
        </w:tabs>
        <w:spacing w:line="466" w:lineRule="atLeast" w:before="0"/>
        <w:ind w:left="0" w:right="233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65"/>
        </w:rPr>
        <w:br w:type="column"/>
      </w:r>
      <w:r>
        <w:rPr>
          <w:rFonts w:ascii="Times New Roman"/>
          <w:color w:val="999999"/>
          <w:spacing w:val="-7"/>
          <w:w w:val="165"/>
          <w:position w:val="4"/>
          <w:sz w:val="17"/>
        </w:rPr>
        <w:t>'</w:t>
      </w:r>
      <w:r>
        <w:rPr>
          <w:rFonts w:ascii="Times New Roman"/>
          <w:color w:val="999999"/>
          <w:w w:val="165"/>
          <w:sz w:val="35"/>
        </w:rPr>
        <w:t>'</w:t>
        <w:tab/>
      </w:r>
      <w:r>
        <w:rPr>
          <w:rFonts w:ascii="Times New Roman"/>
          <w:color w:val="999999"/>
          <w:spacing w:val="-50"/>
          <w:w w:val="130"/>
          <w:sz w:val="35"/>
        </w:rPr>
        <w:t>-</w:t>
      </w:r>
      <w:r>
        <w:rPr>
          <w:rFonts w:ascii="Times New Roman"/>
          <w:color w:val="999999"/>
          <w:spacing w:val="-129"/>
          <w:w w:val="130"/>
          <w:sz w:val="35"/>
        </w:rPr>
        <w:t>o</w:t>
      </w:r>
      <w:r>
        <w:rPr>
          <w:rFonts w:ascii="Arial"/>
          <w:color w:val="999999"/>
          <w:w w:val="130"/>
          <w:position w:val="19"/>
          <w:sz w:val="8"/>
        </w:rPr>
        <w:t>.</w:t>
      </w:r>
      <w:r>
        <w:rPr>
          <w:rFonts w:ascii="Arial"/>
          <w:color w:val="999999"/>
          <w:spacing w:val="-21"/>
          <w:w w:val="130"/>
          <w:position w:val="19"/>
          <w:sz w:val="8"/>
        </w:rPr>
        <w:t> </w:t>
      </w:r>
      <w:r>
        <w:rPr>
          <w:rFonts w:ascii="Times New Roman"/>
          <w:color w:val="999999"/>
          <w:w w:val="105"/>
          <w:sz w:val="35"/>
        </w:rPr>
        <w:t>-</w:t>
      </w:r>
      <w:r>
        <w:rPr>
          <w:rFonts w:ascii="Times New Roman"/>
          <w:color w:val="999999"/>
          <w:spacing w:val="-30"/>
          <w:w w:val="105"/>
          <w:sz w:val="35"/>
        </w:rPr>
        <w:t> </w:t>
      </w:r>
      <w:r>
        <w:rPr>
          <w:rFonts w:ascii="Arial"/>
          <w:color w:val="999999"/>
          <w:w w:val="305"/>
          <w:position w:val="19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792" w:val="left" w:leader="none"/>
        </w:tabs>
        <w:spacing w:line="196" w:lineRule="atLeast" w:before="0"/>
        <w:ind w:left="2110" w:right="0" w:firstLine="0"/>
        <w:jc w:val="center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shape style="position:absolute;margin-left:893.325928pt;margin-top:4.421865pt;width:4.05pt;height:8.65pt;mso-position-horizontal-relative:page;mso-position-vertical-relative:paragraph;z-index:-600520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999999"/>
                      <w:w w:val="260"/>
                      <w:sz w:val="17"/>
                    </w:rPr>
                    <w:t>'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8.916382pt;margin-top:23.75729pt;width:6.15pt;height:8pt;mso-position-horizontal-relative:page;mso-position-vertical-relative:paragraph;z-index:5488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999999"/>
                      <w:w w:val="60"/>
                      <w:sz w:val="16"/>
                    </w:rPr>
                    <w:t>..#'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99999"/>
          <w:spacing w:val="-16"/>
          <w:position w:val="10"/>
          <w:sz w:val="35"/>
        </w:rPr>
        <w:t>o</w:t>
      </w:r>
      <w:r>
        <w:rPr>
          <w:rFonts w:ascii="Times New Roman" w:hAnsi="Times New Roman"/>
          <w:color w:val="999999"/>
          <w:position w:val="10"/>
          <w:sz w:val="35"/>
        </w:rPr>
        <w:t>-</w:t>
        <w:tab/>
      </w:r>
      <w:r>
        <w:rPr>
          <w:rFonts w:ascii="Times New Roman" w:hAnsi="Times New Roman"/>
          <w:i/>
          <w:color w:val="999999"/>
          <w:w w:val="70"/>
          <w:sz w:val="33"/>
        </w:rPr>
        <w:t>.</w:t>
      </w:r>
      <w:r>
        <w:rPr>
          <w:rFonts w:ascii="Times New Roman" w:hAnsi="Times New Roman"/>
          <w:i/>
          <w:color w:val="999999"/>
          <w:spacing w:val="-4"/>
          <w:w w:val="70"/>
          <w:sz w:val="33"/>
        </w:rPr>
        <w:t>£</w:t>
      </w:r>
      <w:r>
        <w:rPr>
          <w:rFonts w:ascii="Arial" w:hAnsi="Arial"/>
          <w:color w:val="999999"/>
          <w:spacing w:val="-31"/>
          <w:w w:val="70"/>
          <w:position w:val="17"/>
          <w:sz w:val="8"/>
        </w:rPr>
        <w:t>_</w:t>
      </w:r>
      <w:r>
        <w:rPr>
          <w:rFonts w:ascii="Times New Roman" w:hAnsi="Times New Roman"/>
          <w:i/>
          <w:color w:val="999999"/>
          <w:spacing w:val="-15"/>
          <w:w w:val="70"/>
          <w:sz w:val="33"/>
        </w:rPr>
        <w:t>,</w:t>
      </w:r>
      <w:r>
        <w:rPr>
          <w:rFonts w:ascii="Arial" w:hAnsi="Arial"/>
          <w:color w:val="999999"/>
          <w:spacing w:val="-8"/>
          <w:w w:val="70"/>
          <w:position w:val="17"/>
          <w:sz w:val="8"/>
        </w:rPr>
        <w:t>,</w:t>
      </w:r>
      <w:r>
        <w:rPr>
          <w:rFonts w:ascii="Times New Roman" w:hAnsi="Times New Roman"/>
          <w:i/>
          <w:color w:val="999999"/>
          <w:spacing w:val="-48"/>
          <w:w w:val="70"/>
          <w:sz w:val="33"/>
        </w:rPr>
        <w:t>.</w:t>
      </w:r>
      <w:r>
        <w:rPr>
          <w:rFonts w:ascii="Arial" w:hAnsi="Arial"/>
          <w:color w:val="999999"/>
          <w:w w:val="70"/>
          <w:position w:val="17"/>
          <w:sz w:val="8"/>
        </w:rPr>
        <w:t>.</w:t>
      </w:r>
      <w:r>
        <w:rPr>
          <w:rFonts w:ascii="Arial" w:hAnsi="Arial"/>
          <w:color w:val="999999"/>
          <w:spacing w:val="-11"/>
          <w:w w:val="70"/>
          <w:position w:val="17"/>
          <w:sz w:val="8"/>
        </w:rPr>
        <w:t> </w:t>
      </w:r>
      <w:r>
        <w:rPr>
          <w:rFonts w:ascii="Times New Roman" w:hAnsi="Times New Roman"/>
          <w:i/>
          <w:color w:val="999999"/>
          <w:w w:val="70"/>
          <w:sz w:val="33"/>
        </w:rPr>
        <w:t>,.</w:t>
      </w:r>
      <w:r>
        <w:rPr>
          <w:rFonts w:ascii="Times New Roman" w:hAnsi="Times New Roman"/>
          <w:i/>
          <w:color w:val="999999"/>
          <w:spacing w:val="-67"/>
          <w:w w:val="70"/>
          <w:sz w:val="33"/>
        </w:rPr>
        <w:t>_</w:t>
      </w:r>
      <w:r>
        <w:rPr>
          <w:rFonts w:ascii="Times New Roman" w:hAnsi="Times New Roman"/>
          <w:i/>
          <w:color w:val="999999"/>
          <w:spacing w:val="-53"/>
          <w:w w:val="70"/>
          <w:sz w:val="33"/>
        </w:rPr>
        <w:t>-</w:t>
      </w:r>
      <w:r>
        <w:rPr>
          <w:rFonts w:ascii="Arial" w:hAnsi="Arial"/>
          <w:color w:val="999999"/>
          <w:w w:val="70"/>
          <w:position w:val="17"/>
          <w:sz w:val="8"/>
        </w:rPr>
        <w:t>""</w:t>
      </w:r>
      <w:r>
        <w:rPr>
          <w:rFonts w:ascii="Times New Roman" w:hAnsi="Times New Roman"/>
          <w:i/>
          <w:color w:val="999999"/>
          <w:spacing w:val="-34"/>
          <w:w w:val="70"/>
          <w:sz w:val="33"/>
        </w:rPr>
        <w:t>a</w:t>
      </w:r>
      <w:r>
        <w:rPr>
          <w:rFonts w:ascii="Arial" w:hAnsi="Arial"/>
          <w:color w:val="999999"/>
          <w:w w:val="70"/>
          <w:position w:val="10"/>
          <w:sz w:val="36"/>
        </w:rPr>
        <w:t>.</w:t>
      </w:r>
      <w:r>
        <w:rPr>
          <w:rFonts w:ascii="Arial" w:hAnsi="Arial"/>
          <w:color w:val="999999"/>
          <w:spacing w:val="-39"/>
          <w:w w:val="70"/>
          <w:position w:val="10"/>
          <w:sz w:val="36"/>
        </w:rPr>
        <w:t> </w:t>
      </w:r>
      <w:r>
        <w:rPr>
          <w:rFonts w:ascii="Times New Roman" w:hAnsi="Times New Roman"/>
          <w:color w:val="999999"/>
          <w:spacing w:val="-14"/>
          <w:w w:val="70"/>
          <w:sz w:val="33"/>
        </w:rPr>
        <w:t>/</w:t>
      </w:r>
      <w:r>
        <w:rPr>
          <w:rFonts w:ascii="Arial" w:hAnsi="Arial"/>
          <w:color w:val="999999"/>
          <w:spacing w:val="-39"/>
          <w:w w:val="70"/>
          <w:position w:val="17"/>
          <w:sz w:val="8"/>
        </w:rPr>
        <w:t>I</w:t>
      </w:r>
      <w:r>
        <w:rPr>
          <w:rFonts w:ascii="Times New Roman" w:hAnsi="Times New Roman"/>
          <w:color w:val="999999"/>
          <w:w w:val="70"/>
          <w:sz w:val="33"/>
        </w:rPr>
        <w:t>,;-</w:t>
      </w:r>
      <w:r>
        <w:rPr>
          <w:rFonts w:ascii="Times New Roman" w:hAnsi="Times New Roman"/>
          <w:sz w:val="33"/>
        </w:rPr>
      </w:r>
    </w:p>
    <w:p>
      <w:pPr>
        <w:spacing w:line="494" w:lineRule="atLeast" w:before="0"/>
        <w:ind w:left="0" w:right="54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5"/>
        </w:rPr>
        <w:br w:type="column"/>
      </w:r>
      <w:r>
        <w:rPr>
          <w:rFonts w:ascii="Times New Roman"/>
          <w:color w:val="999999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1077" w:val="left" w:leader="none"/>
        </w:tabs>
        <w:spacing w:line="124" w:lineRule="exact" w:before="0"/>
        <w:ind w:left="0" w:right="23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/>
          <w:color w:val="999999"/>
          <w:w w:val="125"/>
          <w:sz w:val="14"/>
        </w:rPr>
        <w:t>&lt;:-</w:t>
        <w:tab/>
      </w:r>
      <w:r>
        <w:rPr>
          <w:rFonts w:ascii="Times New Roman"/>
          <w:color w:val="999999"/>
          <w:position w:val="4"/>
          <w:sz w:val="18"/>
        </w:rPr>
        <w:t>'</w:t>
      </w:r>
      <w:r>
        <w:rPr>
          <w:rFonts w:ascii="Times New Roman"/>
          <w:sz w:val="18"/>
        </w:rPr>
      </w:r>
    </w:p>
    <w:p>
      <w:pPr>
        <w:pStyle w:val="BodyText"/>
        <w:spacing w:line="297" w:lineRule="atLeast" w:before="51"/>
        <w:ind w:left="1019" w:right="0"/>
        <w:jc w:val="center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113.549805pt;margin-top:8.657593pt;width:13pt;height:4pt;mso-position-horizontal-relative:page;mso-position-vertical-relative:paragraph;z-index:-600448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240"/>
                      <w:sz w:val="8"/>
                    </w:rPr>
                    <w:t>"'</w:t>
                  </w:r>
                  <w:r>
                    <w:rPr>
                      <w:rFonts w:ascii="Arial"/>
                      <w:color w:val="999999"/>
                      <w:spacing w:val="46"/>
                      <w:w w:val="240"/>
                      <w:sz w:val="8"/>
                    </w:rPr>
                    <w:t> </w:t>
                  </w:r>
                  <w:r>
                    <w:rPr>
                      <w:rFonts w:ascii="Arial"/>
                      <w:color w:val="999999"/>
                      <w:w w:val="24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59.443115pt;margin-top:23.975937pt;width:50.8pt;height:4pt;mso-position-horizontal-relative:page;mso-position-vertical-relative:paragraph;z-index:-600352" type="#_x0000_t202" filled="false" stroked="false">
            <v:textbox inset="0,0,0,0">
              <w:txbxContent>
                <w:p>
                  <w:pPr>
                    <w:tabs>
                      <w:tab w:pos="866" w:val="left" w:leader="none"/>
                    </w:tabs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 w:hAnsi="Times New Roman"/>
                      <w:color w:val="999999"/>
                      <w:w w:val="145"/>
                      <w:sz w:val="8"/>
                    </w:rPr>
                    <w:t>¢'</w:t>
                  </w:r>
                  <w:r>
                    <w:rPr>
                      <w:rFonts w:ascii="Times New Roman" w:hAnsi="Times New Roman"/>
                      <w:color w:val="999999"/>
                      <w:spacing w:val="22"/>
                      <w:w w:val="145"/>
                      <w:sz w:val="8"/>
                    </w:rPr>
                    <w:t> </w:t>
                  </w:r>
                  <w:r>
                    <w:rPr>
                      <w:rFonts w:ascii="Times New Roman" w:hAnsi="Times New Roman"/>
                      <w:color w:val="B6B6B6"/>
                      <w:spacing w:val="-10"/>
                      <w:w w:val="250"/>
                      <w:sz w:val="8"/>
                    </w:rPr>
                    <w:t>·</w:t>
                  </w:r>
                  <w:r>
                    <w:rPr>
                      <w:rFonts w:ascii="Times New Roman" w:hAnsi="Times New Roman"/>
                      <w:color w:val="999999"/>
                      <w:spacing w:val="-8"/>
                      <w:w w:val="250"/>
                      <w:sz w:val="8"/>
                    </w:rPr>
                    <w:t>-</w:t>
                  </w:r>
                  <w:r>
                    <w:rPr>
                      <w:rFonts w:ascii="Times New Roman" w:hAnsi="Times New Roman"/>
                      <w:color w:val="999999"/>
                      <w:spacing w:val="-19"/>
                      <w:w w:val="250"/>
                      <w:sz w:val="8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w w:val="275"/>
                      <w:sz w:val="8"/>
                    </w:rPr>
                    <w:t>-</w:t>
                  </w:r>
                  <w:r>
                    <w:rPr>
                      <w:rFonts w:ascii="Times New Roman" w:hAnsi="Times New Roman"/>
                      <w:color w:val="999999"/>
                      <w:spacing w:val="-24"/>
                      <w:w w:val="275"/>
                      <w:sz w:val="8"/>
                    </w:rPr>
                    <w:t> </w:t>
                  </w:r>
                  <w:r>
                    <w:rPr>
                      <w:rFonts w:ascii="Times New Roman" w:hAnsi="Times New Roman"/>
                      <w:color w:val="999999"/>
                      <w:w w:val="275"/>
                      <w:sz w:val="8"/>
                    </w:rPr>
                    <w:t>-</w:t>
                    <w:tab/>
                  </w:r>
                  <w:r>
                    <w:rPr>
                      <w:rFonts w:ascii="Times New Roman" w:hAnsi="Times New Roman"/>
                      <w:color w:val="999999"/>
                      <w:spacing w:val="-10"/>
                      <w:w w:val="275"/>
                      <w:sz w:val="8"/>
                    </w:rPr>
                    <w:t>,.</w:t>
                  </w:r>
                  <w:r>
                    <w:rPr>
                      <w:rFonts w:ascii="Times New Roman" w:hAnsi="Times New Roman"/>
                      <w:color w:val="999999"/>
                      <w:spacing w:val="-4"/>
                      <w:w w:val="275"/>
                      <w:sz w:val="8"/>
                    </w:rPr>
                    <w:t>,</w:t>
                  </w:r>
                  <w:r>
                    <w:rPr>
                      <w:rFonts w:ascii="Times New Roman" w:hAns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22.792114pt;margin-top:13.168573pt;width:2.8pt;height:4.350pt;mso-position-horizontal-relative:page;mso-position-vertical-relative:paragraph;z-index:-598072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25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99999"/>
        </w:rPr>
        <w:t>•</w:t>
      </w:r>
      <w:r>
        <w:rPr>
          <w:rFonts w:ascii="Times New Roman" w:hAnsi="Times New Roman" w:cs="Times New Roman" w:eastAsia="Times New Roman"/>
        </w:rPr>
      </w:r>
    </w:p>
    <w:p>
      <w:pPr>
        <w:spacing w:line="505" w:lineRule="atLeast" w:before="0"/>
        <w:ind w:left="157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unable</w:t>
      </w:r>
      <w:r>
        <w:rPr>
          <w:rFonts w:ascii="Arial"/>
          <w:spacing w:val="-21"/>
          <w:sz w:val="11"/>
        </w:rPr>
        <w:t> </w:t>
      </w:r>
      <w:r>
        <w:rPr>
          <w:rFonts w:ascii="Arial"/>
          <w:color w:val="0F0F0F"/>
          <w:sz w:val="12"/>
        </w:rPr>
        <w:t>tq</w:t>
      </w:r>
      <w:r>
        <w:rPr>
          <w:rFonts w:ascii="Arial"/>
          <w:color w:val="0F0F0F"/>
          <w:spacing w:val="-22"/>
          <w:sz w:val="12"/>
        </w:rPr>
        <w:t> </w:t>
      </w:r>
      <w:r>
        <w:rPr>
          <w:rFonts w:ascii="Arial"/>
          <w:sz w:val="11"/>
        </w:rPr>
        <w:t>locate.</w:t>
      </w:r>
      <w:r>
        <w:rPr>
          <w:rFonts w:ascii="Arial"/>
          <w:spacing w:val="-19"/>
          <w:sz w:val="11"/>
        </w:rPr>
        <w:t> </w:t>
      </w:r>
      <w:r>
        <w:rPr>
          <w:rFonts w:ascii="Arial"/>
          <w:sz w:val="11"/>
        </w:rPr>
        <w:t>From</w:t>
      </w:r>
      <w:r>
        <w:rPr>
          <w:rFonts w:ascii="Arial"/>
          <w:sz w:val="11"/>
        </w:rPr>
      </w:r>
    </w:p>
    <w:p>
      <w:pPr>
        <w:spacing w:before="0"/>
        <w:ind w:left="157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sz w:val="11"/>
        </w:rPr>
        <w:t>exlsUng</w:t>
      </w:r>
      <w:r>
        <w:rPr>
          <w:rFonts w:ascii="Arial"/>
          <w:color w:val="999999"/>
          <w:sz w:val="11"/>
        </w:rPr>
        <w:t>,</w:t>
      </w:r>
      <w:r>
        <w:rPr>
          <w:rFonts w:ascii="Arial"/>
          <w:sz w:val="11"/>
        </w:rPr>
        <w:t>records</w:t>
      </w:r>
      <w:r>
        <w:rPr>
          <w:rFonts w:ascii="Arial"/>
          <w:sz w:val="11"/>
        </w:rPr>
      </w:r>
    </w:p>
    <w:p>
      <w:pPr>
        <w:tabs>
          <w:tab w:pos="203" w:val="left" w:leader="none"/>
        </w:tabs>
        <w:spacing w:line="192" w:lineRule="atLeast" w:before="16"/>
        <w:ind w:left="0" w:right="4071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i/>
          <w:color w:val="999999"/>
          <w:w w:val="125"/>
          <w:sz w:val="8"/>
        </w:rPr>
        <w:t>!</w:t>
      </w:r>
      <w:r>
        <w:rPr>
          <w:rFonts w:ascii="Arial"/>
          <w:i/>
          <w:color w:val="999999"/>
          <w:w w:val="125"/>
          <w:sz w:val="8"/>
        </w:rPr>
        <w:tab/>
      </w:r>
      <w:r>
        <w:rPr>
          <w:rFonts w:ascii="Arial"/>
          <w:i/>
          <w:color w:val="999999"/>
          <w:w w:val="130"/>
          <w:sz w:val="8"/>
        </w:rPr>
        <w:t>I</w:t>
      </w:r>
      <w:r>
        <w:rPr>
          <w:rFonts w:ascii="Arial"/>
          <w:sz w:val="8"/>
        </w:rPr>
      </w:r>
    </w:p>
    <w:p>
      <w:pPr>
        <w:spacing w:after="0" w:line="192" w:lineRule="atLeast"/>
        <w:jc w:val="center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280" w:right="300"/>
          <w:cols w:num="13" w:equalWidth="0">
            <w:col w:w="2831" w:space="40"/>
            <w:col w:w="704" w:space="40"/>
            <w:col w:w="1001" w:space="2397"/>
            <w:col w:w="3297" w:space="40"/>
            <w:col w:w="665" w:space="40"/>
            <w:col w:w="392" w:space="40"/>
            <w:col w:w="413" w:space="40"/>
            <w:col w:w="842" w:space="40"/>
            <w:col w:w="552" w:space="40"/>
            <w:col w:w="1383" w:space="142"/>
            <w:col w:w="3721" w:space="1028"/>
            <w:col w:w="3273" w:space="40"/>
            <w:col w:w="8079"/>
          </w:cols>
        </w:sectPr>
      </w:pPr>
    </w:p>
    <w:p>
      <w:pPr>
        <w:tabs>
          <w:tab w:pos="1287" w:val="left" w:leader="none"/>
          <w:tab w:pos="1912" w:val="left" w:leader="none"/>
        </w:tabs>
        <w:spacing w:line="54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84.456062pt;margin-top:33.918434pt;width:3.15pt;height:8.65pt;mso-position-horizontal-relative:page;mso-position-vertical-relative:paragraph;z-index:-598048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999999"/>
                      <w:w w:val="110"/>
                      <w:sz w:val="17"/>
                    </w:rPr>
                    <w:t>·</w:t>
                  </w:r>
                  <w:r>
                    <w:rPr>
                      <w:rFonts w:ascii="Arial" w:hAns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9.858246pt;margin-top:34.435612pt;width:3.45pt;height:10pt;mso-position-horizontal-relative:page;mso-position-vertical-relative:paragraph;z-index:-598024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color w:val="999999"/>
                    </w:rPr>
                    <w:t>-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w w:val="80"/>
          <w:position w:val="-13"/>
          <w:sz w:val="46"/>
        </w:rPr>
        <w:t>"</w:t>
      </w:r>
      <w:r>
        <w:rPr>
          <w:rFonts w:ascii="Arial" w:hAnsi="Arial"/>
          <w:color w:val="999999"/>
          <w:spacing w:val="-32"/>
          <w:w w:val="80"/>
          <w:position w:val="-13"/>
          <w:sz w:val="46"/>
        </w:rPr>
        <w:t> </w:t>
      </w:r>
      <w:r>
        <w:rPr>
          <w:rFonts w:ascii="Times New Roman" w:hAnsi="Times New Roman"/>
          <w:color w:val="999999"/>
          <w:w w:val="65"/>
          <w:position w:val="-13"/>
          <w:sz w:val="61"/>
        </w:rPr>
        <w:t>..</w:t>
        <w:tab/>
      </w:r>
      <w:r>
        <w:rPr>
          <w:rFonts w:ascii="Times New Roman" w:hAnsi="Times New Roman"/>
          <w:color w:val="999999"/>
          <w:w w:val="50"/>
          <w:sz w:val="16"/>
        </w:rPr>
        <w:t>·..:-'</w:t>
        <w:tab/>
      </w:r>
      <w:r>
        <w:rPr>
          <w:rFonts w:ascii="Times New Roman" w:hAnsi="Times New Roman"/>
          <w:color w:val="999999"/>
          <w:w w:val="65"/>
          <w:sz w:val="20"/>
        </w:rPr>
        <w:t>""-</w:t>
      </w:r>
      <w:r>
        <w:rPr>
          <w:rFonts w:ascii="Times New Roman" w:hAnsi="Times New Roman"/>
          <w:color w:val="999999"/>
          <w:spacing w:val="7"/>
          <w:w w:val="65"/>
          <w:sz w:val="20"/>
        </w:rPr>
        <w:t> </w:t>
      </w:r>
      <w:r>
        <w:rPr>
          <w:rFonts w:ascii="Times New Roman" w:hAnsi="Times New Roman"/>
          <w:color w:val="999999"/>
          <w:w w:val="65"/>
          <w:sz w:val="17"/>
        </w:rPr>
        <w:t>"""'</w:t>
      </w:r>
      <w:r>
        <w:rPr>
          <w:rFonts w:ascii="Times New Roman" w:hAnsi="Times New Roman"/>
          <w:sz w:val="17"/>
        </w:rPr>
      </w:r>
    </w:p>
    <w:p>
      <w:pPr>
        <w:spacing w:line="547" w:lineRule="atLeast" w:before="0"/>
        <w:ind w:left="14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999999"/>
          <w:sz w:val="16"/>
        </w:rPr>
        <w:t>_</w:t>
      </w:r>
      <w:r>
        <w:rPr>
          <w:rFonts w:ascii="Times New Roman"/>
          <w:color w:val="999999"/>
          <w:spacing w:val="6"/>
          <w:sz w:val="16"/>
        </w:rPr>
        <w:t> </w:t>
      </w:r>
      <w:r>
        <w:rPr>
          <w:rFonts w:ascii="Times New Roman"/>
          <w:i/>
          <w:color w:val="999999"/>
          <w:sz w:val="16"/>
        </w:rPr>
        <w:t>,t_</w:t>
      </w:r>
      <w:r>
        <w:rPr>
          <w:rFonts w:ascii="Times New Roman"/>
          <w:i/>
          <w:color w:val="999999"/>
          <w:spacing w:val="15"/>
          <w:sz w:val="16"/>
        </w:rPr>
        <w:t> </w:t>
      </w:r>
      <w:r>
        <w:rPr>
          <w:rFonts w:ascii="Times New Roman"/>
          <w:color w:val="999999"/>
          <w:w w:val="135"/>
          <w:sz w:val="16"/>
        </w:rPr>
        <w:t>-</w:t>
      </w:r>
      <w:r>
        <w:rPr>
          <w:rFonts w:ascii="Times New Roman"/>
          <w:sz w:val="16"/>
        </w:rPr>
      </w:r>
    </w:p>
    <w:p>
      <w:pPr>
        <w:spacing w:line="54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65"/>
        </w:rPr>
        <w:br w:type="column"/>
      </w:r>
      <w:r>
        <w:rPr>
          <w:rFonts w:ascii="Times New Roman"/>
          <w:color w:val="999999"/>
          <w:spacing w:val="-6"/>
          <w:w w:val="65"/>
          <w:sz w:val="36"/>
        </w:rPr>
        <w:t>..</w:t>
      </w:r>
      <w:r>
        <w:rPr>
          <w:rFonts w:ascii="Times New Roman"/>
          <w:color w:val="999999"/>
          <w:spacing w:val="-3"/>
          <w:w w:val="65"/>
          <w:sz w:val="36"/>
        </w:rPr>
        <w:t>.</w:t>
      </w:r>
      <w:r>
        <w:rPr>
          <w:rFonts w:ascii="Times New Roman"/>
          <w:sz w:val="36"/>
        </w:rPr>
      </w:r>
    </w:p>
    <w:p>
      <w:pPr>
        <w:tabs>
          <w:tab w:pos="10069" w:val="left" w:leader="none"/>
        </w:tabs>
        <w:spacing w:line="547" w:lineRule="atLeast" w:before="0"/>
        <w:ind w:left="247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50"/>
        </w:rPr>
        <w:br w:type="column"/>
      </w:r>
      <w:r>
        <w:rPr>
          <w:rFonts w:ascii="Arial" w:hAnsi="Arial" w:cs="Arial" w:eastAsia="Arial"/>
          <w:color w:val="999999"/>
          <w:w w:val="50"/>
          <w:sz w:val="32"/>
          <w:szCs w:val="32"/>
        </w:rPr>
        <w:t>,,.</w:t>
        <w:tab/>
      </w:r>
      <w:r>
        <w:rPr>
          <w:rFonts w:ascii="Times New Roman" w:hAnsi="Times New Roman" w:cs="Times New Roman" w:eastAsia="Times New Roman"/>
          <w:color w:val="999999"/>
          <w:spacing w:val="-8"/>
          <w:w w:val="110"/>
          <w:position w:val="3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11"/>
          <w:w w:val="110"/>
          <w:position w:val="3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after="0" w:line="547" w:lineRule="atLeas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8827" w:space="40"/>
            <w:col w:w="1706" w:space="40"/>
            <w:col w:w="957" w:space="40"/>
            <w:col w:w="19470"/>
          </w:cols>
        </w:sectPr>
      </w:pPr>
    </w:p>
    <w:p>
      <w:pPr>
        <w:spacing w:line="324" w:lineRule="atLeast" w:before="0"/>
        <w:ind w:left="12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999999"/>
          <w:spacing w:val="-33"/>
          <w:w w:val="65"/>
          <w:sz w:val="48"/>
        </w:rPr>
        <w:t>·</w:t>
      </w:r>
      <w:r>
        <w:rPr>
          <w:rFonts w:ascii="Arial" w:hAnsi="Arial"/>
          <w:color w:val="999999"/>
          <w:spacing w:val="-70"/>
          <w:w w:val="65"/>
          <w:sz w:val="48"/>
        </w:rPr>
        <w:t>-</w:t>
      </w:r>
      <w:r>
        <w:rPr>
          <w:rFonts w:ascii="Arial" w:hAnsi="Arial"/>
          <w:color w:val="999999"/>
          <w:w w:val="65"/>
          <w:position w:val="1"/>
          <w:sz w:val="14"/>
        </w:rPr>
        <w:t>.L</w:t>
      </w:r>
      <w:r>
        <w:rPr>
          <w:rFonts w:ascii="Arial" w:hAnsi="Arial"/>
          <w:sz w:val="14"/>
        </w:rPr>
      </w:r>
    </w:p>
    <w:p>
      <w:pPr>
        <w:spacing w:line="129" w:lineRule="atLeast" w:before="0"/>
        <w:ind w:left="0" w:right="0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sz w:val="27"/>
        </w:rPr>
        <w:t>-</w:t>
      </w:r>
      <w:r>
        <w:rPr>
          <w:rFonts w:ascii="Arial"/>
          <w:sz w:val="27"/>
        </w:rPr>
      </w:r>
    </w:p>
    <w:p>
      <w:pPr>
        <w:spacing w:line="224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shape style="position:absolute;margin-left:86.049683pt;margin-top:1.887127pt;width:14.25pt;height:8pt;mso-position-horizontal-relative:page;mso-position-vertical-relative:paragraph;z-index:-600424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999999"/>
                      <w:w w:val="115"/>
                      <w:sz w:val="16"/>
                    </w:rPr>
                    <w:t>""</w:t>
                  </w:r>
                  <w:r>
                    <w:rPr>
                      <w:rFonts w:ascii="Arial"/>
                      <w:color w:val="999999"/>
                      <w:spacing w:val="-35"/>
                      <w:w w:val="115"/>
                      <w:sz w:val="16"/>
                    </w:rPr>
                    <w:t> </w:t>
                  </w:r>
                  <w:r>
                    <w:rPr>
                      <w:rFonts w:ascii="Arial"/>
                      <w:i/>
                      <w:color w:val="999999"/>
                      <w:sz w:val="16"/>
                    </w:rPr>
                    <w:t>"if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20"/>
          <w:sz w:val="9"/>
        </w:rPr>
        <w:t>au</w:t>
      </w:r>
      <w:r>
        <w:rPr>
          <w:rFonts w:ascii="Times New Roman"/>
          <w:color w:val="999999"/>
          <w:spacing w:val="-10"/>
          <w:w w:val="120"/>
          <w:sz w:val="9"/>
        </w:rPr>
        <w:t> </w:t>
      </w:r>
      <w:r>
        <w:rPr>
          <w:rFonts w:ascii="Times New Roman"/>
          <w:color w:val="999999"/>
          <w:w w:val="85"/>
          <w:sz w:val="9"/>
        </w:rPr>
        <w:t>_,,</w:t>
      </w:r>
      <w:r>
        <w:rPr>
          <w:rFonts w:ascii="Times New Roman"/>
          <w:sz w:val="9"/>
        </w:rPr>
      </w:r>
    </w:p>
    <w:p>
      <w:pPr>
        <w:tabs>
          <w:tab w:pos="491" w:val="left" w:leader="none"/>
        </w:tabs>
        <w:spacing w:line="324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br w:type="column"/>
      </w:r>
      <w:r>
        <w:rPr>
          <w:rFonts w:ascii="Arial" w:hAnsi="Arial" w:cs="Arial" w:eastAsia="Arial"/>
          <w:color w:val="999999"/>
          <w:spacing w:val="-43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sz w:val="23"/>
          <w:szCs w:val="23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50"/>
          <w:position w:val="2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line="299" w:lineRule="atLeast" w:before="0"/>
        <w:ind w:left="433" w:right="0" w:hanging="306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95"/>
        </w:rPr>
        <w:br w:type="column"/>
      </w:r>
      <w:r>
        <w:rPr>
          <w:rFonts w:ascii="Times New Roman"/>
          <w:color w:val="999999"/>
          <w:w w:val="95"/>
          <w:sz w:val="8"/>
        </w:rPr>
        <w:t>.'V'  </w:t>
      </w:r>
      <w:r>
        <w:rPr>
          <w:rFonts w:ascii="Times New Roman"/>
          <w:color w:val="999999"/>
          <w:spacing w:val="6"/>
          <w:w w:val="95"/>
          <w:sz w:val="8"/>
        </w:rPr>
        <w:t> </w:t>
      </w:r>
      <w:r>
        <w:rPr>
          <w:rFonts w:ascii="Times New Roman"/>
          <w:color w:val="999999"/>
          <w:w w:val="90"/>
          <w:sz w:val="8"/>
        </w:rPr>
        <w:t>I   </w:t>
      </w:r>
      <w:r>
        <w:rPr>
          <w:rFonts w:ascii="Times New Roman"/>
          <w:color w:val="999999"/>
          <w:spacing w:val="15"/>
          <w:w w:val="90"/>
          <w:sz w:val="8"/>
        </w:rPr>
        <w:t> </w:t>
      </w:r>
      <w:r>
        <w:rPr>
          <w:rFonts w:ascii="Times New Roman"/>
          <w:color w:val="999999"/>
          <w:w w:val="95"/>
          <w:sz w:val="8"/>
        </w:rPr>
        <w:t>1.,:.</w:t>
      </w:r>
      <w:r>
        <w:rPr>
          <w:rFonts w:ascii="Times New Roman"/>
          <w:sz w:val="8"/>
        </w:rPr>
      </w:r>
    </w:p>
    <w:p>
      <w:pPr>
        <w:spacing w:line="279" w:lineRule="atLeast" w:before="0"/>
        <w:ind w:left="0" w:right="6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8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1275" w:val="left" w:leader="none"/>
        </w:tabs>
        <w:spacing w:line="23" w:lineRule="exact" w:before="0"/>
        <w:ind w:left="12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50"/>
        </w:rPr>
        <w:br w:type="column"/>
      </w:r>
      <w:r>
        <w:rPr>
          <w:rFonts w:ascii="Arial"/>
          <w:color w:val="999999"/>
          <w:w w:val="50"/>
          <w:sz w:val="44"/>
        </w:rPr>
        <w:t>"'</w:t>
        <w:tab/>
      </w:r>
      <w:r>
        <w:rPr>
          <w:rFonts w:ascii="Times New Roman"/>
          <w:color w:val="999999"/>
          <w:w w:val="105"/>
          <w:position w:val="-9"/>
          <w:sz w:val="57"/>
        </w:rPr>
        <w:t>-</w:t>
      </w:r>
      <w:r>
        <w:rPr>
          <w:rFonts w:ascii="Times New Roman"/>
          <w:color w:val="999999"/>
          <w:spacing w:val="21"/>
          <w:w w:val="105"/>
          <w:position w:val="-9"/>
          <w:sz w:val="57"/>
        </w:rPr>
        <w:t> </w:t>
      </w:r>
      <w:r>
        <w:rPr>
          <w:rFonts w:ascii="Times New Roman"/>
          <w:i/>
          <w:color w:val="999999"/>
          <w:w w:val="105"/>
          <w:position w:val="-6"/>
          <w:sz w:val="18"/>
        </w:rPr>
        <w:t>.t</w:t>
      </w:r>
      <w:r>
        <w:rPr>
          <w:rFonts w:ascii="Times New Roman"/>
          <w:sz w:val="18"/>
        </w:rPr>
      </w:r>
    </w:p>
    <w:p>
      <w:pPr>
        <w:pStyle w:val="Heading8"/>
        <w:spacing w:line="347" w:lineRule="atLeast"/>
        <w:ind w:right="368"/>
        <w:jc w:val="right"/>
      </w:pPr>
      <w:r>
        <w:rPr/>
        <w:pict>
          <v:shape style="position:absolute;margin-left:242.532944pt;margin-top:20.08979pt;width:1.150pt;height:9.65pt;mso-position-horizontal-relative:page;mso-position-vertical-relative:paragraph;z-index:-597952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99999"/>
                      <w:w w:val="65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color w:val="999999"/>
          <w:w w:val="50"/>
        </w:rPr>
        <w:t>..</w:t>
      </w:r>
      <w:r>
        <w:rPr/>
      </w:r>
    </w:p>
    <w:p>
      <w:pPr>
        <w:spacing w:line="4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56"/>
        </w:rPr>
        <w:t>..</w:t>
      </w:r>
      <w:r>
        <w:rPr>
          <w:rFonts w:ascii="Times New Roman"/>
          <w:sz w:val="56"/>
        </w:rPr>
      </w:r>
    </w:p>
    <w:p>
      <w:pPr>
        <w:spacing w:line="447" w:lineRule="atLeast" w:before="0"/>
        <w:ind w:left="127" w:right="0" w:firstLine="0"/>
        <w:jc w:val="left"/>
        <w:rPr>
          <w:rFonts w:ascii="Arial" w:hAnsi="Arial" w:cs="Arial" w:eastAsia="Arial"/>
          <w:sz w:val="93"/>
          <w:szCs w:val="93"/>
        </w:rPr>
      </w:pPr>
      <w:r>
        <w:rPr/>
        <w:pict>
          <v:shape style="position:absolute;margin-left:412.083282pt;margin-top:47.504505pt;width:8.15pt;height:11.65pt;mso-position-horizontal-relative:page;mso-position-vertical-relative:paragraph;z-index:-600328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3"/>
                      <w:szCs w:val="23"/>
                    </w:rPr>
                  </w:pPr>
                  <w:r>
                    <w:rPr>
                      <w:rFonts w:ascii="Courier New" w:hAnsi="Courier New" w:cs="Courier New" w:eastAsia="Courier New"/>
                      <w:color w:val="999999"/>
                      <w:spacing w:val="-132"/>
                      <w:w w:val="150"/>
                      <w:sz w:val="23"/>
                      <w:szCs w:val="23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color w:val="999999"/>
                      <w:spacing w:val="-126"/>
                      <w:w w:val="150"/>
                      <w:sz w:val="23"/>
                      <w:szCs w:val="23"/>
                    </w:rPr>
                    <w:t>'</w:t>
                  </w:r>
                  <w:r>
                    <w:rPr>
                      <w:rFonts w:ascii="Courier New" w:hAnsi="Courier New" w:cs="Courier New" w:eastAsia="Courier New"/>
                      <w:sz w:val="23"/>
                      <w:szCs w:val="2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6.425232pt;margin-top:15.391337pt;width:4.55pt;height:7.35pt;mso-position-horizontal-relative:page;mso-position-vertical-relative:paragraph;z-index:-598000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i/>
                      <w:color w:val="999999"/>
                      <w:w w:val="195"/>
                      <w:sz w:val="14"/>
                    </w:rPr>
                    <w:t>{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18.011597pt;margin-top:41.025959pt;width:7.65pt;height:30.55pt;mso-position-horizontal-relative:page;mso-position-vertical-relative:paragraph;z-index:-59790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45"/>
          <w:sz w:val="93"/>
        </w:rPr>
        <w:t>..</w:t>
      </w:r>
      <w:r>
        <w:rPr>
          <w:rFonts w:ascii="Arial"/>
          <w:color w:val="999999"/>
          <w:spacing w:val="-47"/>
          <w:w w:val="45"/>
          <w:sz w:val="93"/>
        </w:rPr>
        <w:t> </w:t>
      </w:r>
      <w:r>
        <w:rPr>
          <w:rFonts w:ascii="Arial"/>
          <w:color w:val="999999"/>
          <w:w w:val="45"/>
          <w:sz w:val="93"/>
        </w:rPr>
        <w:t>,</w:t>
      </w:r>
      <w:r>
        <w:rPr>
          <w:rFonts w:ascii="Arial"/>
          <w:sz w:val="93"/>
        </w:rPr>
      </w:r>
    </w:p>
    <w:p>
      <w:pPr>
        <w:spacing w:line="324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40"/>
        </w:rPr>
        <w:br w:type="column"/>
      </w:r>
      <w:r>
        <w:rPr>
          <w:rFonts w:ascii="Times New Roman"/>
          <w:color w:val="999999"/>
          <w:w w:val="40"/>
          <w:sz w:val="40"/>
        </w:rPr>
        <w:t>---</w:t>
      </w:r>
      <w:r>
        <w:rPr>
          <w:rFonts w:ascii="Times New Roman"/>
          <w:sz w:val="40"/>
        </w:rPr>
      </w:r>
    </w:p>
    <w:p>
      <w:pPr>
        <w:spacing w:line="56" w:lineRule="atLeast" w:before="0"/>
        <w:ind w:left="58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999999"/>
          <w:spacing w:val="-57"/>
          <w:w w:val="110"/>
          <w:sz w:val="13"/>
        </w:rPr>
        <w:t>c</w:t>
      </w:r>
      <w:r>
        <w:rPr>
          <w:rFonts w:ascii="Arial" w:hAnsi="Arial"/>
          <w:color w:val="999999"/>
          <w:spacing w:val="-118"/>
          <w:w w:val="110"/>
          <w:position w:val="10"/>
          <w:sz w:val="46"/>
        </w:rPr>
        <w:t>-</w:t>
      </w:r>
      <w:r>
        <w:rPr>
          <w:rFonts w:ascii="Times New Roman" w:hAnsi="Times New Roman"/>
          <w:color w:val="999999"/>
          <w:w w:val="110"/>
          <w:sz w:val="13"/>
        </w:rPr>
        <w:t>..</w:t>
      </w:r>
      <w:r>
        <w:rPr>
          <w:rFonts w:ascii="Times New Roman" w:hAnsi="Times New Roman"/>
          <w:color w:val="999999"/>
          <w:spacing w:val="-19"/>
          <w:w w:val="110"/>
          <w:sz w:val="13"/>
        </w:rPr>
        <w:t>_</w:t>
      </w:r>
      <w:r>
        <w:rPr>
          <w:rFonts w:ascii="Arial" w:hAnsi="Arial"/>
          <w:color w:val="999999"/>
          <w:spacing w:val="-154"/>
          <w:w w:val="110"/>
          <w:position w:val="10"/>
          <w:sz w:val="46"/>
        </w:rPr>
        <w:t>·</w:t>
      </w:r>
      <w:r>
        <w:rPr>
          <w:rFonts w:ascii="Times New Roman" w:hAnsi="Times New Roman"/>
          <w:color w:val="999999"/>
          <w:w w:val="110"/>
          <w:sz w:val="13"/>
        </w:rPr>
        <w:t>-</w:t>
      </w:r>
      <w:r>
        <w:rPr>
          <w:rFonts w:ascii="Times New Roman" w:hAnsi="Times New Roman"/>
          <w:color w:val="999999"/>
          <w:spacing w:val="-28"/>
          <w:w w:val="110"/>
          <w:sz w:val="13"/>
        </w:rPr>
        <w:t> </w:t>
      </w:r>
      <w:r>
        <w:rPr>
          <w:rFonts w:ascii="Times New Roman" w:hAnsi="Times New Roman"/>
          <w:color w:val="999999"/>
          <w:w w:val="110"/>
          <w:sz w:val="13"/>
        </w:rPr>
        <w:t>;:;,,</w:t>
      </w:r>
      <w:r>
        <w:rPr>
          <w:rFonts w:ascii="Times New Roman" w:hAnsi="Times New Roman"/>
          <w:color w:val="999999"/>
          <w:spacing w:val="-42"/>
          <w:w w:val="110"/>
          <w:sz w:val="13"/>
        </w:rPr>
        <w:t>_</w:t>
      </w:r>
      <w:r>
        <w:rPr>
          <w:rFonts w:ascii="Times New Roman" w:hAnsi="Times New Roman"/>
          <w:color w:val="999999"/>
          <w:w w:val="110"/>
          <w:sz w:val="13"/>
        </w:rPr>
        <w:t>-</w:t>
      </w:r>
      <w:r>
        <w:rPr>
          <w:rFonts w:ascii="Times New Roman" w:hAnsi="Times New Roman"/>
          <w:color w:val="999999"/>
          <w:spacing w:val="-18"/>
          <w:w w:val="110"/>
          <w:sz w:val="13"/>
        </w:rPr>
        <w:t> </w:t>
      </w:r>
      <w:r>
        <w:rPr>
          <w:rFonts w:ascii="Times New Roman" w:hAnsi="Times New Roman"/>
          <w:color w:val="999999"/>
          <w:spacing w:val="-19"/>
          <w:w w:val="110"/>
          <w:sz w:val="13"/>
        </w:rPr>
        <w:t>-</w:t>
      </w:r>
      <w:r>
        <w:rPr>
          <w:rFonts w:ascii="Times New Roman" w:hAnsi="Times New Roman"/>
          <w:color w:val="999999"/>
          <w:spacing w:val="-145"/>
          <w:w w:val="110"/>
          <w:position w:val="7"/>
          <w:sz w:val="56"/>
        </w:rPr>
        <w:t>.</w:t>
      </w:r>
      <w:r>
        <w:rPr>
          <w:rFonts w:ascii="Times New Roman" w:hAnsi="Times New Roman"/>
          <w:color w:val="999999"/>
          <w:spacing w:val="-92"/>
          <w:w w:val="110"/>
          <w:sz w:val="13"/>
        </w:rPr>
        <w:t>-</w:t>
      </w:r>
      <w:r>
        <w:rPr>
          <w:rFonts w:ascii="Times New Roman" w:hAnsi="Times New Roman"/>
          <w:color w:val="999999"/>
          <w:w w:val="110"/>
          <w:position w:val="7"/>
          <w:sz w:val="56"/>
        </w:rPr>
        <w:t>.</w:t>
      </w:r>
      <w:r>
        <w:rPr>
          <w:rFonts w:ascii="Times New Roman" w:hAnsi="Times New Roman"/>
          <w:color w:val="999999"/>
          <w:spacing w:val="-96"/>
          <w:w w:val="110"/>
          <w:position w:val="7"/>
          <w:sz w:val="56"/>
        </w:rPr>
        <w:t>.</w:t>
      </w:r>
      <w:r>
        <w:rPr>
          <w:rFonts w:ascii="Times New Roman" w:hAnsi="Times New Roman"/>
          <w:color w:val="999999"/>
          <w:spacing w:val="-4"/>
          <w:w w:val="110"/>
          <w:sz w:val="13"/>
        </w:rPr>
        <w:t>-</w:t>
      </w:r>
      <w:r>
        <w:rPr>
          <w:rFonts w:ascii="Times New Roman" w:hAnsi="Times New Roman"/>
          <w:color w:val="999999"/>
          <w:spacing w:val="-26"/>
          <w:w w:val="110"/>
          <w:sz w:val="13"/>
        </w:rPr>
        <w:t>·</w:t>
      </w:r>
      <w:r>
        <w:rPr>
          <w:rFonts w:ascii="Times New Roman" w:hAnsi="Times New Roman"/>
          <w:color w:val="999999"/>
          <w:w w:val="110"/>
          <w:sz w:val="13"/>
        </w:rPr>
        <w:t>-</w:t>
      </w:r>
      <w:r>
        <w:rPr>
          <w:rFonts w:ascii="Times New Roman" w:hAnsi="Times New Roman"/>
          <w:color w:val="999999"/>
          <w:spacing w:val="-18"/>
          <w:w w:val="110"/>
          <w:sz w:val="13"/>
        </w:rPr>
        <w:t> </w:t>
      </w:r>
      <w:r>
        <w:rPr>
          <w:rFonts w:ascii="Times New Roman" w:hAnsi="Times New Roman"/>
          <w:color w:val="999999"/>
          <w:w w:val="165"/>
          <w:sz w:val="13"/>
        </w:rPr>
        <w:t>-</w:t>
      </w:r>
      <w:r>
        <w:rPr>
          <w:rFonts w:ascii="Times New Roman" w:hAnsi="Times New Roman"/>
          <w:color w:val="999999"/>
          <w:spacing w:val="-35"/>
          <w:w w:val="165"/>
          <w:sz w:val="13"/>
        </w:rPr>
        <w:t> </w:t>
      </w:r>
      <w:r>
        <w:rPr>
          <w:rFonts w:ascii="Times New Roman" w:hAnsi="Times New Roman"/>
          <w:color w:val="999999"/>
          <w:w w:val="165"/>
          <w:sz w:val="13"/>
        </w:rPr>
        <w:t>-</w:t>
      </w:r>
      <w:r>
        <w:rPr>
          <w:rFonts w:ascii="Times New Roman" w:hAnsi="Times New Roman"/>
          <w:color w:val="999999"/>
          <w:spacing w:val="-36"/>
          <w:w w:val="165"/>
          <w:sz w:val="13"/>
        </w:rPr>
        <w:t> </w:t>
      </w:r>
      <w:r>
        <w:rPr>
          <w:rFonts w:ascii="Times New Roman" w:hAnsi="Times New Roman"/>
          <w:color w:val="999999"/>
          <w:w w:val="165"/>
          <w:sz w:val="13"/>
        </w:rPr>
        <w:t>-</w:t>
      </w:r>
      <w:r>
        <w:rPr>
          <w:rFonts w:ascii="Times New Roman" w:hAnsi="Times New Roman"/>
          <w:sz w:val="13"/>
        </w:rPr>
      </w:r>
    </w:p>
    <w:p>
      <w:pPr>
        <w:pStyle w:val="Heading8"/>
        <w:tabs>
          <w:tab w:pos="1810" w:val="left" w:leader="none"/>
        </w:tabs>
        <w:spacing w:line="275" w:lineRule="atLeast"/>
        <w:ind w:left="127" w:right="0"/>
        <w:jc w:val="center"/>
      </w:pPr>
      <w:r>
        <w:rPr>
          <w:color w:val="999999"/>
          <w:w w:val="50"/>
        </w:rPr>
        <w:t>..</w:t>
        <w:tab/>
      </w:r>
      <w:r>
        <w:rPr>
          <w:color w:val="999999"/>
          <w:w w:val="50"/>
          <w:position w:val="-14"/>
        </w:rPr>
        <w:t>..</w:t>
      </w:r>
      <w:r>
        <w:rPr/>
      </w:r>
    </w:p>
    <w:p>
      <w:pPr>
        <w:spacing w:line="424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/>
        <w:br w:type="column"/>
      </w:r>
      <w:r>
        <w:rPr>
          <w:rFonts w:ascii="Arial"/>
          <w:i/>
          <w:color w:val="999999"/>
          <w:sz w:val="7"/>
        </w:rPr>
        <w:t>f </w:t>
      </w:r>
      <w:r>
        <w:rPr>
          <w:rFonts w:ascii="Arial"/>
          <w:i/>
          <w:color w:val="999999"/>
          <w:spacing w:val="18"/>
          <w:sz w:val="7"/>
        </w:rPr>
        <w:t> </w:t>
      </w:r>
      <w:r>
        <w:rPr>
          <w:rFonts w:ascii="Times New Roman"/>
          <w:color w:val="999999"/>
          <w:w w:val="80"/>
          <w:sz w:val="16"/>
        </w:rPr>
        <w:t>.A:.   </w:t>
      </w:r>
      <w:r>
        <w:rPr>
          <w:rFonts w:ascii="Times New Roman"/>
          <w:color w:val="999999"/>
          <w:spacing w:val="18"/>
          <w:w w:val="80"/>
          <w:sz w:val="16"/>
        </w:rPr>
        <w:t> </w:t>
      </w:r>
      <w:r>
        <w:rPr>
          <w:rFonts w:ascii="Times New Roman"/>
          <w:color w:val="999999"/>
          <w:sz w:val="6"/>
        </w:rPr>
        <w:t>TREE</w:t>
      </w:r>
      <w:r>
        <w:rPr>
          <w:rFonts w:ascii="Times New Roman"/>
          <w:color w:val="999999"/>
          <w:spacing w:val="-1"/>
          <w:sz w:val="6"/>
        </w:rPr>
        <w:t> </w:t>
      </w:r>
      <w:r>
        <w:rPr>
          <w:rFonts w:ascii="Times New Roman"/>
          <w:color w:val="999999"/>
          <w:sz w:val="6"/>
        </w:rPr>
        <w:t>IElllHT</w:t>
      </w:r>
      <w:r>
        <w:rPr>
          <w:rFonts w:ascii="Times New Roman"/>
          <w:sz w:val="6"/>
        </w:rPr>
      </w:r>
    </w:p>
    <w:p>
      <w:pPr>
        <w:pStyle w:val="Heading5"/>
        <w:spacing w:line="22" w:lineRule="exact"/>
        <w:ind w:left="191" w:right="0"/>
        <w:jc w:val="left"/>
      </w:pPr>
      <w:r>
        <w:rPr>
          <w:color w:val="999999"/>
          <w:w w:val="50"/>
        </w:rPr>
        <w:t>....</w:t>
      </w:r>
      <w:r>
        <w:rPr>
          <w:color w:val="999999"/>
          <w:spacing w:val="-22"/>
          <w:w w:val="50"/>
        </w:rPr>
        <w:t> </w:t>
      </w:r>
      <w:r>
        <w:rPr>
          <w:color w:val="999999"/>
          <w:w w:val="50"/>
        </w:rPr>
        <w:t>..</w:t>
      </w:r>
      <w:r>
        <w:rPr/>
      </w:r>
    </w:p>
    <w:p>
      <w:pPr>
        <w:tabs>
          <w:tab w:pos="1236" w:val="left" w:leader="none"/>
          <w:tab w:pos="2218" w:val="left" w:leader="none"/>
        </w:tabs>
        <w:spacing w:line="180" w:lineRule="exact" w:before="0"/>
        <w:ind w:left="127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5"/>
        </w:rPr>
        <w:t>..</w:t>
        <w:tab/>
      </w:r>
      <w:r>
        <w:rPr>
          <w:rFonts w:ascii="Times New Roman"/>
          <w:color w:val="999999"/>
          <w:w w:val="50"/>
          <w:position w:val="-5"/>
          <w:sz w:val="65"/>
        </w:rPr>
        <w:t>..</w:t>
        <w:tab/>
      </w:r>
      <w:r>
        <w:rPr>
          <w:rFonts w:ascii="Times New Roman"/>
          <w:color w:val="999999"/>
          <w:w w:val="50"/>
          <w:position w:val="-15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504" w:lineRule="atLeast" w:before="0"/>
        <w:ind w:left="0" w:right="106" w:firstLine="0"/>
        <w:jc w:val="righ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rFonts w:ascii="Times New Roman"/>
          <w:color w:val="999999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408" w:lineRule="atLeast" w:before="0"/>
        <w:ind w:left="12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305"/>
        </w:rPr>
        <w:br w:type="column"/>
      </w:r>
      <w:r>
        <w:rPr>
          <w:rFonts w:ascii="Arial"/>
          <w:color w:val="999999"/>
          <w:w w:val="305"/>
          <w:sz w:val="8"/>
        </w:rPr>
        <w:t>'-'</w:t>
      </w:r>
      <w:r>
        <w:rPr>
          <w:rFonts w:ascii="Arial"/>
          <w:sz w:val="8"/>
        </w:rPr>
      </w:r>
    </w:p>
    <w:p>
      <w:pPr>
        <w:pStyle w:val="Heading8"/>
        <w:spacing w:line="324" w:lineRule="atLeast"/>
        <w:ind w:left="127" w:right="0"/>
        <w:jc w:val="left"/>
      </w:pPr>
      <w:r>
        <w:rPr>
          <w:w w:val="50"/>
        </w:rPr>
        <w:br w:type="column"/>
      </w:r>
      <w:r>
        <w:rPr>
          <w:color w:val="999999"/>
          <w:w w:val="50"/>
          <w:position w:val="-4"/>
        </w:rPr>
        <w:t>.</w:t>
      </w:r>
      <w:r>
        <w:rPr>
          <w:color w:val="999999"/>
          <w:spacing w:val="44"/>
          <w:w w:val="50"/>
          <w:position w:val="-4"/>
        </w:rPr>
        <w:t>.</w:t>
      </w:r>
      <w:r>
        <w:rPr>
          <w:color w:val="999999"/>
          <w:w w:val="50"/>
          <w:position w:val="-26"/>
        </w:rPr>
        <w:t>.</w:t>
      </w:r>
      <w:r>
        <w:rPr>
          <w:color w:val="999999"/>
          <w:spacing w:val="-39"/>
          <w:w w:val="50"/>
          <w:position w:val="-26"/>
        </w:rPr>
        <w:t>.</w:t>
      </w:r>
      <w:r>
        <w:rPr>
          <w:color w:val="999999"/>
          <w:w w:val="50"/>
        </w:rPr>
        <w:t>..</w:t>
      </w:r>
      <w:r>
        <w:rPr/>
      </w:r>
    </w:p>
    <w:p>
      <w:pPr>
        <w:tabs>
          <w:tab w:pos="1440" w:val="left" w:leader="none"/>
        </w:tabs>
        <w:spacing w:line="324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99999"/>
          <w:w w:val="8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color w:val="999999"/>
          <w:spacing w:val="16"/>
          <w:w w:val="80"/>
          <w:sz w:val="61"/>
          <w:szCs w:val="61"/>
        </w:rPr>
        <w:t> </w:t>
      </w:r>
      <w:r>
        <w:rPr>
          <w:rFonts w:ascii="Times New Roman" w:hAnsi="Times New Roman" w:cs="Times New Roman" w:eastAsia="Times New Roman"/>
          <w:color w:val="999999"/>
          <w:w w:val="90"/>
          <w:position w:val="22"/>
          <w:sz w:val="26"/>
          <w:szCs w:val="26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90"/>
          <w:position w:val="24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tabs>
          <w:tab w:pos="644" w:val="left" w:leader="none"/>
        </w:tabs>
        <w:spacing w:line="324" w:lineRule="atLeast" w:before="0"/>
        <w:ind w:left="12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17"/>
          <w:sz w:val="61"/>
        </w:rPr>
        <w:t>..</w:t>
        <w:tab/>
      </w:r>
      <w:r>
        <w:rPr>
          <w:rFonts w:ascii="Arial"/>
          <w:color w:val="999999"/>
          <w:w w:val="70"/>
          <w:sz w:val="48"/>
        </w:rPr>
        <w:t>.</w:t>
      </w:r>
      <w:r>
        <w:rPr>
          <w:rFonts w:ascii="Arial"/>
          <w:color w:val="999999"/>
          <w:spacing w:val="-28"/>
          <w:w w:val="70"/>
          <w:sz w:val="48"/>
        </w:rPr>
        <w:t>.</w:t>
      </w:r>
      <w:r>
        <w:rPr>
          <w:rFonts w:ascii="Arial"/>
          <w:color w:val="999999"/>
          <w:spacing w:val="29"/>
          <w:w w:val="70"/>
          <w:sz w:val="48"/>
        </w:rPr>
        <w:t>.</w:t>
      </w:r>
      <w:r>
        <w:rPr>
          <w:rFonts w:ascii="Arial"/>
          <w:color w:val="999999"/>
          <w:w w:val="70"/>
          <w:position w:val="24"/>
          <w:sz w:val="8"/>
        </w:rPr>
        <w:t>I</w:t>
      </w:r>
      <w:r>
        <w:rPr>
          <w:rFonts w:ascii="Arial"/>
          <w:sz w:val="8"/>
        </w:rPr>
      </w:r>
    </w:p>
    <w:p>
      <w:pPr>
        <w:spacing w:line="324" w:lineRule="atLeast" w:before="0"/>
        <w:ind w:left="83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20"/>
        </w:rPr>
        <w:br w:type="column"/>
      </w:r>
      <w:r>
        <w:rPr>
          <w:rFonts w:ascii="Arial"/>
          <w:i/>
          <w:color w:val="999999"/>
          <w:w w:val="120"/>
          <w:sz w:val="9"/>
        </w:rPr>
        <w:t>I{''!'</w:t>
      </w:r>
      <w:r>
        <w:rPr>
          <w:rFonts w:ascii="Arial"/>
          <w:sz w:val="9"/>
        </w:rPr>
      </w:r>
    </w:p>
    <w:p>
      <w:pPr>
        <w:spacing w:after="0" w:line="324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280" w:right="300"/>
          <w:cols w:num="15" w:equalWidth="0">
            <w:col w:w="318" w:space="657"/>
            <w:col w:w="542" w:space="1886"/>
            <w:col w:w="644" w:space="127"/>
            <w:col w:w="522" w:space="995"/>
            <w:col w:w="1748" w:space="208"/>
            <w:col w:w="702" w:space="196"/>
            <w:col w:w="306" w:space="1204"/>
            <w:col w:w="1964" w:space="649"/>
            <w:col w:w="900" w:space="853"/>
            <w:col w:w="2382" w:space="722"/>
            <w:col w:w="304" w:space="2290"/>
            <w:col w:w="555" w:space="828"/>
            <w:col w:w="1476" w:space="985"/>
            <w:col w:w="948" w:space="40"/>
            <w:col w:w="6129"/>
          </w:cols>
        </w:sectPr>
      </w:pPr>
    </w:p>
    <w:p>
      <w:pPr>
        <w:spacing w:line="1016" w:lineRule="atLeast" w:before="0"/>
        <w:ind w:left="169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999999"/>
          <w:w w:val="225"/>
          <w:sz w:val="17"/>
        </w:rPr>
        <w:t>'</w:t>
      </w:r>
      <w:r>
        <w:rPr>
          <w:rFonts w:ascii="Times New Roman"/>
          <w:sz w:val="17"/>
        </w:rPr>
      </w:r>
    </w:p>
    <w:p>
      <w:pPr>
        <w:pStyle w:val="Heading8"/>
        <w:tabs>
          <w:tab w:pos="1612" w:val="left" w:leader="none"/>
        </w:tabs>
        <w:spacing w:line="51" w:lineRule="atLeast"/>
        <w:ind w:right="0"/>
        <w:jc w:val="right"/>
        <w:rPr>
          <w:rFonts w:ascii="Arial" w:hAnsi="Arial" w:cs="Arial" w:eastAsia="Arial"/>
        </w:rPr>
      </w:pPr>
      <w:r>
        <w:rPr>
          <w:rFonts w:ascii="Arial" w:hAnsi="Arial"/>
          <w:color w:val="999999"/>
          <w:w w:val="20"/>
        </w:rPr>
        <w:t>-..</w:t>
        <w:tab/>
      </w:r>
      <w:r>
        <w:rPr>
          <w:rFonts w:ascii="Arial" w:hAnsi="Arial"/>
          <w:color w:val="999999"/>
          <w:spacing w:val="-126"/>
          <w:w w:val="85"/>
        </w:rPr>
        <w:t>·</w:t>
      </w:r>
      <w:r>
        <w:rPr>
          <w:rFonts w:ascii="Arial" w:hAnsi="Arial"/>
          <w:color w:val="999999"/>
          <w:w w:val="85"/>
        </w:rPr>
        <w:t>·</w:t>
      </w:r>
      <w:r>
        <w:rPr>
          <w:rFonts w:ascii="Arial" w:hAnsi="Arial"/>
        </w:rPr>
      </w:r>
    </w:p>
    <w:p>
      <w:pPr>
        <w:spacing w:line="103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80"/>
          <w:sz w:val="16"/>
          <w:szCs w:val="16"/>
        </w:rPr>
        <w:t>_!.,.</w:t>
      </w:r>
      <w:r>
        <w:rPr>
          <w:rFonts w:ascii="Times New Roman" w:hAnsi="Times New Roman" w:cs="Times New Roman" w:eastAsia="Times New Roman"/>
          <w:i/>
          <w:color w:val="999999"/>
          <w:spacing w:val="-20"/>
          <w:w w:val="8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i/>
          <w:color w:val="999999"/>
          <w:w w:val="80"/>
          <w:sz w:val="16"/>
          <w:szCs w:val="16"/>
        </w:rPr>
        <w:t>•4'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1045" w:lineRule="atLeast" w:before="0"/>
        <w:ind w:left="20" w:right="0" w:firstLine="0"/>
        <w:jc w:val="left"/>
        <w:rPr>
          <w:rFonts w:ascii="Arial" w:hAnsi="Arial" w:cs="Arial" w:eastAsia="Arial"/>
          <w:sz w:val="5"/>
          <w:szCs w:val="5"/>
        </w:rPr>
      </w:pPr>
      <w:r>
        <w:rPr>
          <w:w w:val="180"/>
        </w:rPr>
        <w:br w:type="column"/>
      </w:r>
      <w:r>
        <w:rPr>
          <w:rFonts w:ascii="Arial"/>
          <w:i/>
          <w:color w:val="999999"/>
          <w:w w:val="180"/>
          <w:sz w:val="6"/>
        </w:rPr>
        <w:t>!  </w:t>
      </w:r>
      <w:r>
        <w:rPr>
          <w:rFonts w:ascii="Arial"/>
          <w:i/>
          <w:color w:val="999999"/>
          <w:spacing w:val="5"/>
          <w:w w:val="180"/>
          <w:sz w:val="6"/>
        </w:rPr>
        <w:t> </w:t>
      </w:r>
      <w:r>
        <w:rPr>
          <w:rFonts w:ascii="Arial"/>
          <w:i/>
          <w:color w:val="999999"/>
          <w:w w:val="110"/>
          <w:sz w:val="6"/>
        </w:rPr>
        <w:t>CllllOLW.</w:t>
      </w:r>
      <w:r>
        <w:rPr>
          <w:rFonts w:ascii="Arial"/>
          <w:i/>
          <w:color w:val="999999"/>
          <w:spacing w:val="-13"/>
          <w:w w:val="110"/>
          <w:sz w:val="6"/>
        </w:rPr>
        <w:t> </w:t>
      </w:r>
      <w:r>
        <w:rPr>
          <w:rFonts w:ascii="Arial"/>
          <w:color w:val="999999"/>
          <w:w w:val="110"/>
          <w:sz w:val="5"/>
        </w:rPr>
        <w:t>TREEll</w:t>
      </w:r>
      <w:r>
        <w:rPr>
          <w:rFonts w:ascii="Arial"/>
          <w:sz w:val="5"/>
        </w:rPr>
      </w:r>
    </w:p>
    <w:p>
      <w:pPr>
        <w:spacing w:line="18" w:lineRule="atLeast" w:before="30"/>
        <w:ind w:left="33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999999"/>
          <w:w w:val="155"/>
          <w:sz w:val="7"/>
        </w:rPr>
        <w:t>j</w:t>
      </w:r>
      <w:r>
        <w:rPr>
          <w:rFonts w:ascii="Arial"/>
          <w:color w:val="999999"/>
          <w:spacing w:val="18"/>
          <w:w w:val="155"/>
          <w:sz w:val="7"/>
        </w:rPr>
        <w:t> </w:t>
      </w:r>
      <w:r>
        <w:rPr>
          <w:rFonts w:ascii="Arial"/>
          <w:color w:val="999999"/>
          <w:w w:val="155"/>
          <w:sz w:val="7"/>
        </w:rPr>
        <w:t>_</w:t>
      </w:r>
      <w:r>
        <w:rPr>
          <w:rFonts w:ascii="Arial"/>
          <w:color w:val="999999"/>
          <w:spacing w:val="24"/>
          <w:w w:val="155"/>
          <w:sz w:val="7"/>
        </w:rPr>
        <w:t> </w:t>
      </w:r>
      <w:r>
        <w:rPr>
          <w:rFonts w:ascii="Arial"/>
          <w:color w:val="999999"/>
          <w:w w:val="315"/>
          <w:sz w:val="7"/>
        </w:rPr>
        <w:t>-</w:t>
      </w:r>
      <w:r>
        <w:rPr>
          <w:rFonts w:ascii="Arial"/>
          <w:sz w:val="7"/>
        </w:rPr>
      </w:r>
    </w:p>
    <w:p>
      <w:pPr>
        <w:tabs>
          <w:tab w:pos="3276" w:val="left" w:leader="none"/>
        </w:tabs>
        <w:spacing w:line="1033" w:lineRule="atLeast" w:before="0"/>
        <w:ind w:left="1695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br w:type="column"/>
      </w:r>
      <w:r>
        <w:rPr>
          <w:rFonts w:ascii="Times New Roman"/>
          <w:color w:val="999999"/>
          <w:spacing w:val="-4"/>
          <w:sz w:val="35"/>
        </w:rPr>
        <w:t>o-</w:t>
        <w:tab/>
      </w:r>
      <w:r>
        <w:rPr>
          <w:rFonts w:ascii="Times New Roman"/>
          <w:color w:val="999999"/>
          <w:w w:val="50"/>
          <w:position w:val="-15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1033" w:lineRule="atLeast" w:before="0"/>
        <w:ind w:left="154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w w:val="80"/>
        </w:rPr>
        <w:br w:type="column"/>
      </w:r>
      <w:r>
        <w:rPr>
          <w:rFonts w:ascii="Arial"/>
          <w:color w:val="999999"/>
          <w:spacing w:val="-15"/>
          <w:w w:val="80"/>
          <w:sz w:val="23"/>
        </w:rPr>
        <w:t>,</w:t>
      </w:r>
      <w:r>
        <w:rPr>
          <w:rFonts w:ascii="Arial"/>
          <w:color w:val="999999"/>
          <w:w w:val="80"/>
          <w:sz w:val="23"/>
        </w:rPr>
        <w:t>"'</w:t>
      </w:r>
      <w:r>
        <w:rPr>
          <w:rFonts w:ascii="Arial"/>
          <w:color w:val="999999"/>
          <w:spacing w:val="-26"/>
          <w:w w:val="80"/>
          <w:sz w:val="23"/>
        </w:rPr>
        <w:t>/</w:t>
      </w:r>
      <w:r>
        <w:rPr>
          <w:rFonts w:ascii="Arial"/>
          <w:color w:val="999999"/>
          <w:w w:val="80"/>
          <w:sz w:val="23"/>
        </w:rPr>
        <w:t>,,.,</w:t>
      </w:r>
      <w:r>
        <w:rPr>
          <w:rFonts w:ascii="Arial"/>
          <w:color w:val="999999"/>
          <w:spacing w:val="15"/>
          <w:w w:val="80"/>
          <w:sz w:val="23"/>
        </w:rPr>
        <w:t> </w:t>
      </w:r>
      <w:r>
        <w:rPr>
          <w:rFonts w:ascii="Arial"/>
          <w:color w:val="999999"/>
          <w:spacing w:val="-23"/>
          <w:w w:val="80"/>
          <w:sz w:val="23"/>
        </w:rPr>
        <w:t>(</w:t>
      </w:r>
      <w:r>
        <w:rPr>
          <w:rFonts w:ascii="Arial"/>
          <w:color w:val="999999"/>
          <w:spacing w:val="-16"/>
          <w:w w:val="80"/>
          <w:sz w:val="23"/>
        </w:rPr>
        <w:t>D</w:t>
      </w:r>
      <w:r>
        <w:rPr>
          <w:rFonts w:ascii="Arial"/>
          <w:color w:val="999999"/>
          <w:w w:val="80"/>
          <w:sz w:val="23"/>
        </w:rPr>
        <w:t>...</w:t>
      </w:r>
      <w:r>
        <w:rPr>
          <w:rFonts w:ascii="Arial"/>
          <w:sz w:val="23"/>
        </w:rPr>
      </w:r>
    </w:p>
    <w:p>
      <w:pPr>
        <w:spacing w:line="1033" w:lineRule="atLeast" w:before="0"/>
        <w:ind w:left="0" w:right="92" w:firstLine="0"/>
        <w:jc w:val="right"/>
        <w:rPr>
          <w:rFonts w:ascii="Arial" w:hAnsi="Arial" w:cs="Arial" w:eastAsia="Arial"/>
          <w:sz w:val="36"/>
          <w:szCs w:val="36"/>
        </w:rPr>
      </w:pPr>
      <w:r>
        <w:rPr>
          <w:w w:val="65"/>
        </w:rPr>
        <w:br w:type="column"/>
      </w:r>
      <w:r>
        <w:rPr>
          <w:rFonts w:ascii="Times New Roman"/>
          <w:color w:val="999999"/>
          <w:spacing w:val="-33"/>
          <w:w w:val="65"/>
          <w:position w:val="15"/>
          <w:sz w:val="9"/>
        </w:rPr>
        <w:t>w</w:t>
      </w:r>
      <w:r>
        <w:rPr>
          <w:rFonts w:ascii="Arial"/>
          <w:color w:val="999999"/>
          <w:w w:val="65"/>
          <w:sz w:val="36"/>
        </w:rPr>
        <w:t>,</w:t>
      </w:r>
      <w:r>
        <w:rPr>
          <w:rFonts w:ascii="Arial"/>
          <w:color w:val="999999"/>
          <w:spacing w:val="-23"/>
          <w:w w:val="65"/>
          <w:sz w:val="36"/>
        </w:rPr>
        <w:t>.</w:t>
      </w:r>
      <w:r>
        <w:rPr>
          <w:rFonts w:ascii="Arial"/>
          <w:color w:val="999999"/>
          <w:spacing w:val="-41"/>
          <w:w w:val="65"/>
          <w:sz w:val="36"/>
        </w:rPr>
        <w:t>,</w:t>
      </w:r>
      <w:r>
        <w:rPr>
          <w:rFonts w:ascii="Arial"/>
          <w:color w:val="999999"/>
          <w:w w:val="65"/>
          <w:sz w:val="36"/>
        </w:rPr>
        <w:t>,</w:t>
      </w:r>
      <w:r>
        <w:rPr>
          <w:rFonts w:ascii="Arial"/>
          <w:sz w:val="36"/>
        </w:rPr>
      </w:r>
    </w:p>
    <w:p>
      <w:pPr>
        <w:spacing w:line="103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w w:val="55"/>
        </w:rPr>
        <w:br w:type="column"/>
      </w:r>
      <w:r>
        <w:rPr>
          <w:rFonts w:ascii="Times New Roman"/>
          <w:color w:val="999999"/>
          <w:w w:val="55"/>
          <w:sz w:val="38"/>
        </w:rPr>
        <w:t>\</w:t>
      </w:r>
      <w:r>
        <w:rPr>
          <w:rFonts w:ascii="Times New Roman"/>
          <w:color w:val="999999"/>
          <w:spacing w:val="-5"/>
          <w:w w:val="55"/>
          <w:sz w:val="38"/>
        </w:rPr>
        <w:t> </w:t>
      </w:r>
      <w:r>
        <w:rPr>
          <w:rFonts w:ascii="Times New Roman"/>
          <w:i/>
          <w:color w:val="999999"/>
          <w:w w:val="55"/>
          <w:sz w:val="38"/>
        </w:rPr>
        <w:t>rz</w:t>
      </w:r>
      <w:r>
        <w:rPr>
          <w:rFonts w:ascii="Times New Roman"/>
          <w:sz w:val="38"/>
        </w:rPr>
      </w:r>
    </w:p>
    <w:p>
      <w:pPr>
        <w:tabs>
          <w:tab w:pos="1473" w:val="left" w:leader="none"/>
        </w:tabs>
        <w:spacing w:line="1033" w:lineRule="atLeast" w:before="0"/>
        <w:ind w:left="80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60"/>
        </w:rPr>
        <w:br w:type="column"/>
      </w:r>
      <w:r>
        <w:rPr>
          <w:rFonts w:ascii="Arial"/>
          <w:i/>
          <w:color w:val="999999"/>
          <w:w w:val="60"/>
          <w:sz w:val="10"/>
        </w:rPr>
        <w:t>&lt;op'</w:t>
        <w:tab/>
      </w:r>
      <w:r>
        <w:rPr>
          <w:rFonts w:ascii="Arial"/>
          <w:i/>
          <w:color w:val="999999"/>
          <w:w w:val="160"/>
          <w:position w:val="-2"/>
          <w:sz w:val="7"/>
        </w:rPr>
        <w:t>j     </w:t>
      </w:r>
      <w:r>
        <w:rPr>
          <w:rFonts w:ascii="Arial"/>
          <w:i/>
          <w:color w:val="999999"/>
          <w:spacing w:val="1"/>
          <w:w w:val="160"/>
          <w:position w:val="-2"/>
          <w:sz w:val="7"/>
        </w:rPr>
        <w:t> </w:t>
      </w:r>
      <w:r>
        <w:rPr>
          <w:rFonts w:ascii="Arial"/>
          <w:color w:val="999999"/>
          <w:w w:val="430"/>
          <w:position w:val="-2"/>
          <w:sz w:val="7"/>
        </w:rPr>
        <w:t>'</w:t>
      </w:r>
      <w:r>
        <w:rPr>
          <w:rFonts w:ascii="Arial"/>
          <w:sz w:val="7"/>
        </w:rPr>
      </w:r>
    </w:p>
    <w:p>
      <w:pPr>
        <w:spacing w:after="0" w:line="1033" w:lineRule="atLeast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8060" w:space="2865"/>
            <w:col w:w="2044" w:space="40"/>
            <w:col w:w="813" w:space="521"/>
            <w:col w:w="3440" w:space="40"/>
            <w:col w:w="901" w:space="1522"/>
            <w:col w:w="2007" w:space="40"/>
            <w:col w:w="980" w:space="40"/>
            <w:col w:w="7767"/>
          </w:cols>
        </w:sectPr>
      </w:pPr>
    </w:p>
    <w:p>
      <w:pPr>
        <w:spacing w:line="944" w:lineRule="atLeast" w:before="0"/>
        <w:ind w:left="40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999999"/>
          <w:spacing w:val="-1"/>
          <w:w w:val="75"/>
          <w:sz w:val="17"/>
        </w:rPr>
        <w:t>.1</w:t>
      </w:r>
      <w:r>
        <w:rPr>
          <w:rFonts w:ascii="Times New Roman"/>
          <w:i/>
          <w:color w:val="999999"/>
          <w:spacing w:val="-2"/>
          <w:w w:val="75"/>
          <w:sz w:val="17"/>
        </w:rPr>
        <w:t>.....</w:t>
      </w:r>
      <w:r>
        <w:rPr>
          <w:rFonts w:ascii="Times New Roman"/>
          <w:sz w:val="17"/>
        </w:rPr>
      </w:r>
    </w:p>
    <w:p>
      <w:pPr>
        <w:spacing w:line="941" w:lineRule="atLeast" w:before="0"/>
        <w:ind w:left="644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25"/>
        </w:rPr>
        <w:br w:type="column"/>
      </w:r>
      <w:r>
        <w:rPr>
          <w:rFonts w:ascii="Times New Roman" w:hAnsi="Times New Roman"/>
          <w:color w:val="999999"/>
          <w:w w:val="125"/>
          <w:sz w:val="9"/>
        </w:rPr>
        <w:t>,.,·)</w:t>
      </w:r>
      <w:r>
        <w:rPr>
          <w:rFonts w:ascii="Times New Roman" w:hAnsi="Times New Roman"/>
          <w:color w:val="999999"/>
          <w:spacing w:val="23"/>
          <w:w w:val="125"/>
          <w:sz w:val="9"/>
        </w:rPr>
        <w:t> </w:t>
      </w:r>
      <w:r>
        <w:rPr>
          <w:rFonts w:ascii="Times New Roman" w:hAnsi="Times New Roman"/>
          <w:color w:val="999999"/>
          <w:w w:val="145"/>
          <w:sz w:val="9"/>
        </w:rPr>
        <w:t>/</w:t>
      </w:r>
      <w:r>
        <w:rPr>
          <w:rFonts w:ascii="Times New Roman" w:hAnsi="Times New Roman"/>
          <w:sz w:val="9"/>
        </w:rPr>
      </w:r>
    </w:p>
    <w:p>
      <w:pPr>
        <w:tabs>
          <w:tab w:pos="3793" w:val="left" w:leader="none"/>
        </w:tabs>
        <w:spacing w:line="27" w:lineRule="atLeast" w:before="0"/>
        <w:ind w:left="10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51.311333pt;margin-top:8.092731pt;width:6pt;height:30.55pt;mso-position-horizontal-relative:page;mso-position-vertical-relative:paragraph;z-index:-60040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spacing w:val="-1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4.33049pt;margin-top:9.158377pt;width:3.55pt;height:23.95pt;mso-position-horizontal-relative:page;mso-position-vertical-relative:paragraph;z-index:-600376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99999"/>
                      <w:spacing w:val="-58"/>
                      <w:w w:val="80"/>
                      <w:sz w:val="48"/>
                    </w:rPr>
                    <w:t>-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434021pt;margin-top:13.559157pt;width:1.85pt;height:4.350pt;mso-position-horizontal-relative:page;mso-position-vertical-relative:paragraph;z-index:-59797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16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95"/>
          <w:position w:val="8"/>
          <w:sz w:val="15"/>
        </w:rPr>
        <w:t>'</w:t>
      </w:r>
      <w:r>
        <w:rPr>
          <w:rFonts w:ascii="Times New Roman"/>
          <w:i/>
          <w:color w:val="999999"/>
          <w:w w:val="95"/>
          <w:sz w:val="13"/>
        </w:rPr>
        <w:t>&lt;if!.-  </w:t>
      </w:r>
      <w:r>
        <w:rPr>
          <w:rFonts w:ascii="Times New Roman"/>
          <w:i/>
          <w:color w:val="999999"/>
          <w:spacing w:val="19"/>
          <w:w w:val="95"/>
          <w:sz w:val="13"/>
        </w:rPr>
        <w:t> </w:t>
      </w:r>
      <w:r>
        <w:rPr>
          <w:rFonts w:ascii="Arial"/>
          <w:color w:val="999999"/>
          <w:spacing w:val="-4"/>
          <w:w w:val="95"/>
          <w:sz w:val="17"/>
        </w:rPr>
        <w:t>#'</w:t>
      </w:r>
      <w:r>
        <w:rPr>
          <w:rFonts w:ascii="Arial"/>
          <w:color w:val="999999"/>
          <w:spacing w:val="-9"/>
          <w:w w:val="95"/>
          <w:sz w:val="17"/>
        </w:rPr>
        <w:t>-"</w:t>
        <w:tab/>
      </w:r>
      <w:r>
        <w:rPr>
          <w:rFonts w:ascii="Arial"/>
          <w:color w:val="999999"/>
          <w:w w:val="95"/>
          <w:position w:val="9"/>
          <w:sz w:val="8"/>
        </w:rPr>
        <w:t>I   </w:t>
      </w:r>
      <w:r>
        <w:rPr>
          <w:rFonts w:ascii="Arial"/>
          <w:color w:val="999999"/>
          <w:spacing w:val="5"/>
          <w:w w:val="95"/>
          <w:position w:val="9"/>
          <w:sz w:val="8"/>
        </w:rPr>
        <w:t> </w:t>
      </w:r>
      <w:r>
        <w:rPr>
          <w:rFonts w:ascii="Arial"/>
          <w:color w:val="999999"/>
          <w:w w:val="95"/>
          <w:position w:val="9"/>
          <w:sz w:val="8"/>
        </w:rPr>
        <w:t>I</w:t>
      </w:r>
      <w:r>
        <w:rPr>
          <w:rFonts w:ascii="Arial"/>
          <w:sz w:val="8"/>
        </w:rPr>
      </w:r>
    </w:p>
    <w:p>
      <w:pPr>
        <w:numPr>
          <w:ilvl w:val="0"/>
          <w:numId w:val="10"/>
        </w:numPr>
        <w:tabs>
          <w:tab w:pos="4182" w:val="left" w:leader="none"/>
        </w:tabs>
        <w:spacing w:line="944" w:lineRule="atLeast" w:before="0"/>
        <w:ind w:left="4181" w:right="0" w:hanging="3779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999999"/>
          <w:w w:val="190"/>
          <w:position w:val="1"/>
          <w:sz w:val="12"/>
          <w:szCs w:val="12"/>
        </w:rPr>
        <w:br w:type="column"/>
        <w:t>•</w:t>
      </w:r>
      <w:r>
        <w:rPr>
          <w:rFonts w:ascii="Arial" w:hAnsi="Arial" w:cs="Arial" w:eastAsia="Arial"/>
          <w:color w:val="999999"/>
          <w:spacing w:val="53"/>
          <w:w w:val="190"/>
          <w:position w:val="1"/>
          <w:sz w:val="12"/>
          <w:szCs w:val="12"/>
        </w:rPr>
        <w:t> </w:t>
      </w:r>
      <w:r>
        <w:rPr>
          <w:rFonts w:ascii="Arial" w:hAnsi="Arial" w:cs="Arial" w:eastAsia="Arial"/>
          <w:color w:val="999999"/>
          <w:w w:val="425"/>
          <w:position w:val="1"/>
          <w:sz w:val="12"/>
          <w:szCs w:val="12"/>
        </w:rPr>
        <w:t>I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944" w:lineRule="atLeast" w:before="0"/>
        <w:ind w:left="402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65"/>
        </w:rPr>
        <w:t>..</w:t>
      </w:r>
      <w:r>
        <w:rPr>
          <w:rFonts w:ascii="Times New Roman"/>
          <w:color w:val="999999"/>
          <w:spacing w:val="13"/>
          <w:w w:val="60"/>
          <w:sz w:val="65"/>
        </w:rPr>
        <w:t> </w:t>
      </w:r>
      <w:r>
        <w:rPr>
          <w:rFonts w:ascii="Times New Roman"/>
          <w:color w:val="999999"/>
          <w:w w:val="60"/>
          <w:sz w:val="33"/>
        </w:rPr>
        <w:t>-</w:t>
      </w:r>
      <w:r>
        <w:rPr>
          <w:rFonts w:ascii="Times New Roman"/>
          <w:color w:val="999999"/>
          <w:spacing w:val="-26"/>
          <w:w w:val="60"/>
          <w:sz w:val="33"/>
        </w:rPr>
        <w:t> </w:t>
      </w:r>
      <w:r>
        <w:rPr>
          <w:rFonts w:ascii="Times New Roman"/>
          <w:color w:val="999999"/>
          <w:w w:val="60"/>
          <w:sz w:val="33"/>
        </w:rPr>
        <w:t>-</w:t>
      </w:r>
      <w:r>
        <w:rPr>
          <w:rFonts w:ascii="Times New Roman"/>
          <w:color w:val="999999"/>
          <w:spacing w:val="-26"/>
          <w:w w:val="60"/>
          <w:sz w:val="33"/>
        </w:rPr>
        <w:t> </w:t>
      </w:r>
      <w:r>
        <w:rPr>
          <w:rFonts w:ascii="Times New Roman"/>
          <w:color w:val="999999"/>
          <w:w w:val="60"/>
          <w:sz w:val="33"/>
        </w:rPr>
        <w:t>-</w:t>
      </w:r>
      <w:r>
        <w:rPr>
          <w:rFonts w:ascii="Times New Roman"/>
          <w:color w:val="999999"/>
          <w:spacing w:val="31"/>
          <w:w w:val="60"/>
          <w:sz w:val="33"/>
        </w:rPr>
        <w:t> </w:t>
      </w:r>
      <w:r>
        <w:rPr>
          <w:rFonts w:ascii="Times New Roman"/>
          <w:color w:val="999999"/>
          <w:w w:val="60"/>
          <w:sz w:val="33"/>
        </w:rPr>
        <w:t>._</w:t>
      </w:r>
      <w:r>
        <w:rPr>
          <w:rFonts w:ascii="Times New Roman"/>
          <w:color w:val="999999"/>
          <w:spacing w:val="-16"/>
          <w:w w:val="60"/>
          <w:sz w:val="33"/>
        </w:rPr>
        <w:t> </w:t>
      </w:r>
      <w:r>
        <w:rPr>
          <w:rFonts w:ascii="Times New Roman"/>
          <w:color w:val="999999"/>
          <w:w w:val="60"/>
          <w:sz w:val="33"/>
        </w:rPr>
        <w:t>_</w:t>
      </w:r>
      <w:r>
        <w:rPr>
          <w:rFonts w:ascii="Times New Roman"/>
          <w:sz w:val="33"/>
        </w:rPr>
      </w:r>
    </w:p>
    <w:p>
      <w:pPr>
        <w:spacing w:after="0" w:line="944" w:lineRule="atLeast"/>
        <w:jc w:val="left"/>
        <w:rPr>
          <w:rFonts w:ascii="Times New Roman" w:hAnsi="Times New Roman" w:cs="Times New Roman" w:eastAsia="Times New Roman"/>
          <w:sz w:val="33"/>
          <w:szCs w:val="33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655" w:space="40"/>
            <w:col w:w="3927" w:space="13131"/>
            <w:col w:w="4522" w:space="221"/>
            <w:col w:w="8584"/>
          </w:cols>
        </w:sectPr>
      </w:pPr>
    </w:p>
    <w:p>
      <w:pPr>
        <w:spacing w:line="679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/>
          <w:color w:val="999999"/>
          <w:w w:val="60"/>
          <w:sz w:val="47"/>
        </w:rPr>
        <w:t>.</w:t>
      </w:r>
      <w:r>
        <w:rPr>
          <w:rFonts w:ascii="Arial"/>
          <w:color w:val="999999"/>
          <w:spacing w:val="31"/>
          <w:w w:val="60"/>
          <w:sz w:val="47"/>
        </w:rPr>
        <w:t>-</w:t>
      </w:r>
      <w:r>
        <w:rPr>
          <w:rFonts w:ascii="Times New Roman"/>
          <w:color w:val="999999"/>
          <w:spacing w:val="-36"/>
          <w:w w:val="60"/>
          <w:position w:val="15"/>
          <w:sz w:val="7"/>
        </w:rPr>
        <w:t>0</w:t>
      </w:r>
      <w:r>
        <w:rPr>
          <w:rFonts w:ascii="Times New Roman"/>
          <w:color w:val="999999"/>
          <w:w w:val="60"/>
          <w:position w:val="1"/>
          <w:sz w:val="28"/>
        </w:rPr>
        <w:t>...</w:t>
      </w:r>
      <w:r>
        <w:rPr>
          <w:rFonts w:ascii="Times New Roman"/>
          <w:color w:val="999999"/>
          <w:spacing w:val="9"/>
          <w:w w:val="60"/>
          <w:position w:val="1"/>
          <w:sz w:val="28"/>
        </w:rPr>
        <w:t> </w:t>
      </w:r>
      <w:r>
        <w:rPr>
          <w:rFonts w:ascii="Times New Roman"/>
          <w:color w:val="999999"/>
          <w:spacing w:val="-7"/>
          <w:w w:val="60"/>
          <w:position w:val="1"/>
          <w:sz w:val="32"/>
        </w:rPr>
        <w:t>"</w:t>
      </w:r>
      <w:r>
        <w:rPr>
          <w:rFonts w:ascii="Times New Roman"/>
          <w:color w:val="999999"/>
          <w:spacing w:val="-60"/>
          <w:w w:val="60"/>
          <w:position w:val="1"/>
          <w:sz w:val="32"/>
        </w:rPr>
        <w:t>-</w:t>
      </w:r>
      <w:r>
        <w:rPr>
          <w:rFonts w:ascii="Times New Roman"/>
          <w:color w:val="999999"/>
          <w:w w:val="60"/>
          <w:position w:val="1"/>
          <w:sz w:val="32"/>
        </w:rPr>
        <w:t>'</w:t>
      </w:r>
      <w:r>
        <w:rPr>
          <w:rFonts w:ascii="Times New Roman"/>
          <w:sz w:val="32"/>
        </w:rPr>
      </w:r>
    </w:p>
    <w:p>
      <w:pPr>
        <w:spacing w:line="726" w:lineRule="atLeast" w:before="0"/>
        <w:ind w:left="10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Times New Roman"/>
          <w:i/>
          <w:color w:val="999999"/>
          <w:w w:val="85"/>
          <w:sz w:val="13"/>
        </w:rPr>
        <w:t>""5.</w:t>
      </w:r>
      <w:r>
        <w:rPr>
          <w:rFonts w:ascii="Times New Roman"/>
          <w:sz w:val="13"/>
        </w:rPr>
      </w:r>
    </w:p>
    <w:p>
      <w:pPr>
        <w:spacing w:line="38" w:lineRule="exact" w:before="0"/>
        <w:ind w:left="112" w:right="0" w:firstLine="0"/>
        <w:jc w:val="center"/>
        <w:rPr>
          <w:rFonts w:ascii="Arial" w:hAnsi="Arial" w:cs="Arial" w:eastAsia="Arial"/>
          <w:sz w:val="5"/>
          <w:szCs w:val="5"/>
        </w:rPr>
      </w:pPr>
      <w:r>
        <w:rPr>
          <w:rFonts w:ascii="Arial"/>
          <w:i/>
          <w:color w:val="999999"/>
          <w:w w:val="465"/>
          <w:sz w:val="5"/>
        </w:rPr>
        <w:t>I</w:t>
      </w:r>
      <w:r>
        <w:rPr>
          <w:rFonts w:ascii="Arial"/>
          <w:sz w:val="5"/>
        </w:rPr>
      </w:r>
    </w:p>
    <w:p>
      <w:pPr>
        <w:spacing w:line="679" w:lineRule="atLeast" w:before="0"/>
        <w:ind w:left="158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20"/>
        </w:rPr>
        <w:br w:type="column"/>
      </w:r>
      <w:r>
        <w:rPr>
          <w:rFonts w:ascii="Times New Roman" w:hAnsi="Times New Roman"/>
          <w:color w:val="999999"/>
          <w:spacing w:val="-395"/>
          <w:w w:val="120"/>
          <w:position w:val="-15"/>
          <w:sz w:val="61"/>
        </w:rPr>
        <w:t>-</w:t>
      </w:r>
      <w:r>
        <w:rPr>
          <w:rFonts w:ascii="Times New Roman" w:hAnsi="Times New Roman"/>
          <w:color w:val="999999"/>
          <w:w w:val="120"/>
          <w:sz w:val="6"/>
        </w:rPr>
        <w:t>AW.</w:t>
      </w:r>
      <w:r>
        <w:rPr>
          <w:rFonts w:ascii="Times New Roman" w:hAnsi="Times New Roman"/>
          <w:color w:val="999999"/>
          <w:spacing w:val="-2"/>
          <w:w w:val="120"/>
          <w:sz w:val="6"/>
        </w:rPr>
        <w:t> </w:t>
      </w:r>
      <w:r>
        <w:rPr>
          <w:rFonts w:ascii="Times New Roman" w:hAnsi="Times New Roman"/>
          <w:color w:val="999999"/>
          <w:w w:val="120"/>
          <w:sz w:val="6"/>
        </w:rPr>
        <w:t>1RE</w:t>
      </w:r>
      <w:r>
        <w:rPr>
          <w:rFonts w:ascii="Times New Roman" w:hAnsi="Times New Roman"/>
          <w:color w:val="999999"/>
          <w:spacing w:val="-23"/>
          <w:w w:val="120"/>
          <w:sz w:val="6"/>
        </w:rPr>
        <w:t>E</w:t>
      </w:r>
      <w:r>
        <w:rPr>
          <w:rFonts w:ascii="Times New Roman" w:hAnsi="Times New Roman"/>
          <w:color w:val="999999"/>
          <w:spacing w:val="-102"/>
          <w:w w:val="120"/>
          <w:sz w:val="6"/>
        </w:rPr>
        <w:t>H</w:t>
      </w:r>
      <w:r>
        <w:rPr>
          <w:rFonts w:ascii="Times New Roman" w:hAnsi="Times New Roman"/>
          <w:color w:val="999999"/>
          <w:spacing w:val="-176"/>
          <w:w w:val="120"/>
          <w:position w:val="-15"/>
          <w:sz w:val="61"/>
        </w:rPr>
        <w:t>­</w:t>
      </w:r>
      <w:r>
        <w:rPr>
          <w:rFonts w:ascii="Times New Roman" w:hAnsi="Times New Roman"/>
          <w:color w:val="999999"/>
          <w:spacing w:val="-15"/>
          <w:w w:val="120"/>
          <w:sz w:val="6"/>
        </w:rPr>
        <w:t>B</w:t>
      </w:r>
      <w:r>
        <w:rPr>
          <w:rFonts w:ascii="Times New Roman" w:hAnsi="Times New Roman"/>
          <w:color w:val="999999"/>
          <w:spacing w:val="-71"/>
          <w:w w:val="120"/>
          <w:sz w:val="6"/>
        </w:rPr>
        <w:t>_1</w:t>
      </w:r>
      <w:r>
        <w:rPr>
          <w:rFonts w:ascii="Arial" w:hAnsi="Arial"/>
          <w:color w:val="999999"/>
          <w:spacing w:val="-111"/>
          <w:w w:val="120"/>
          <w:position w:val="-3"/>
          <w:sz w:val="42"/>
        </w:rPr>
        <w:t>"</w:t>
      </w:r>
      <w:r>
        <w:rPr>
          <w:rFonts w:ascii="Times New Roman" w:hAnsi="Times New Roman"/>
          <w:color w:val="999999"/>
          <w:w w:val="120"/>
          <w:sz w:val="6"/>
        </w:rPr>
        <w:t>_</w:t>
      </w:r>
      <w:r>
        <w:rPr>
          <w:rFonts w:ascii="Times New Roman" w:hAnsi="Times New Roman"/>
          <w:sz w:val="6"/>
        </w:rPr>
      </w:r>
    </w:p>
    <w:p>
      <w:pPr>
        <w:spacing w:line="585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 w:hAnsi="Times New Roman"/>
          <w:color w:val="999999"/>
          <w:spacing w:val="-62"/>
          <w:w w:val="85"/>
          <w:sz w:val="37"/>
        </w:rPr>
        <w:t>.</w:t>
      </w:r>
      <w:r>
        <w:rPr>
          <w:rFonts w:ascii="Times New Roman" w:hAnsi="Times New Roman"/>
          <w:color w:val="999999"/>
          <w:w w:val="85"/>
          <w:sz w:val="37"/>
        </w:rPr>
        <w:t>'</w:t>
      </w:r>
      <w:r>
        <w:rPr>
          <w:rFonts w:ascii="Times New Roman" w:hAnsi="Times New Roman"/>
          <w:color w:val="999999"/>
          <w:spacing w:val="-56"/>
          <w:w w:val="85"/>
          <w:sz w:val="37"/>
        </w:rPr>
        <w:t>1</w:t>
      </w:r>
      <w:r>
        <w:rPr>
          <w:rFonts w:ascii="Times New Roman" w:hAnsi="Times New Roman"/>
          <w:color w:val="999999"/>
          <w:spacing w:val="-45"/>
          <w:w w:val="85"/>
          <w:sz w:val="37"/>
        </w:rPr>
        <w:t>Q</w:t>
      </w:r>
      <w:r>
        <w:rPr>
          <w:rFonts w:ascii="Times New Roman" w:hAnsi="Times New Roman"/>
          <w:color w:val="999999"/>
          <w:spacing w:val="-19"/>
          <w:w w:val="85"/>
          <w:sz w:val="37"/>
        </w:rPr>
        <w:t>'</w:t>
      </w:r>
      <w:r>
        <w:rPr>
          <w:rFonts w:ascii="Times New Roman" w:hAnsi="Times New Roman"/>
          <w:color w:val="999999"/>
          <w:w w:val="85"/>
          <w:sz w:val="37"/>
        </w:rPr>
        <w:t>&lt;?</w:t>
      </w:r>
      <w:r>
        <w:rPr>
          <w:rFonts w:ascii="Times New Roman" w:hAnsi="Times New Roman"/>
          <w:color w:val="999999"/>
          <w:spacing w:val="-17"/>
          <w:w w:val="85"/>
          <w:sz w:val="37"/>
        </w:rPr>
        <w:t> </w:t>
      </w:r>
      <w:r>
        <w:rPr>
          <w:rFonts w:ascii="Times New Roman" w:hAnsi="Times New Roman"/>
          <w:color w:val="999999"/>
          <w:w w:val="85"/>
          <w:sz w:val="37"/>
        </w:rPr>
        <w:t>·</w:t>
      </w:r>
      <w:r>
        <w:rPr>
          <w:rFonts w:ascii="Times New Roman" w:hAnsi="Times New Roman"/>
          <w:sz w:val="37"/>
        </w:rPr>
      </w:r>
    </w:p>
    <w:p>
      <w:pPr>
        <w:pStyle w:val="Heading8"/>
        <w:spacing w:line="186" w:lineRule="atLeast"/>
        <w:ind w:left="676" w:right="0"/>
        <w:jc w:val="left"/>
      </w:pPr>
      <w:r>
        <w:rPr/>
        <w:pict>
          <v:shape style="position:absolute;margin-left:20.71574pt;margin-top:34.490505pt;width:190.75pt;height:18.95pt;mso-position-horizontal-relative:page;mso-position-vertical-relative:paragraph;z-index:-600304" type="#_x0000_t202" filled="false" stroked="false">
            <v:textbox inset="0,0,0,0">
              <w:txbxContent>
                <w:p>
                  <w:pPr>
                    <w:tabs>
                      <w:tab w:pos="1931" w:val="left" w:leader="none"/>
                      <w:tab w:pos="2944" w:val="left" w:leader="none"/>
                    </w:tabs>
                    <w:spacing w:line="3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80"/>
                      <w:sz w:val="20"/>
                      <w:szCs w:val="20"/>
                    </w:rPr>
                    <w:t>_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spacing w:val="7"/>
                      <w:w w:val="80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w w:val="80"/>
                      <w:sz w:val="20"/>
                      <w:szCs w:val="20"/>
                    </w:rPr>
                    <w:t>_   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spacing w:val="11"/>
                      <w:w w:val="80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999999"/>
                      <w:sz w:val="20"/>
                      <w:szCs w:val="20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999999"/>
                      <w:spacing w:val="-25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sz w:val="20"/>
                      <w:szCs w:val="2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spacing w:val="-35"/>
                      <w:sz w:val="20"/>
                      <w:szCs w:val="2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999999"/>
                      <w:sz w:val="20"/>
                      <w:szCs w:val="20"/>
                    </w:rPr>
                    <w:t>t'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sz w:val="20"/>
                      <w:szCs w:val="20"/>
                    </w:rPr>
                    <w:t>•</w:t>
                    <w:tab/>
                  </w:r>
                  <w:r>
                    <w:rPr>
                      <w:rFonts w:ascii="Arial" w:hAnsi="Arial" w:cs="Arial" w:eastAsia="Arial"/>
                      <w:color w:val="777777"/>
                      <w:w w:val="50"/>
                      <w:sz w:val="38"/>
                      <w:szCs w:val="38"/>
                    </w:rPr>
                    <w:t>Q</w:t>
                  </w:r>
                  <w:r>
                    <w:rPr>
                      <w:rFonts w:ascii="Arial" w:hAnsi="Arial" w:cs="Arial" w:eastAsia="Arial"/>
                      <w:color w:val="777777"/>
                      <w:spacing w:val="-52"/>
                      <w:w w:val="50"/>
                      <w:sz w:val="38"/>
                      <w:szCs w:val="38"/>
                    </w:rPr>
                    <w:t>?</w:t>
                  </w:r>
                  <w:r>
                    <w:rPr>
                      <w:rFonts w:ascii="Arial" w:hAnsi="Arial" w:cs="Arial" w:eastAsia="Arial"/>
                      <w:color w:val="0F0F0F"/>
                      <w:spacing w:val="-7"/>
                      <w:w w:val="50"/>
                      <w:sz w:val="38"/>
                      <w:szCs w:val="38"/>
                    </w:rPr>
                    <w:t>r</w:t>
                  </w:r>
                  <w:r>
                    <w:rPr>
                      <w:rFonts w:ascii="Arial" w:hAnsi="Arial" w:cs="Arial" w:eastAsia="Arial"/>
                      <w:color w:val="0F0F0F"/>
                      <w:spacing w:val="55"/>
                      <w:w w:val="50"/>
                      <w:sz w:val="38"/>
                      <w:szCs w:val="38"/>
                    </w:rPr>
                    <w:t>m</w:t>
                  </w:r>
                  <w:r>
                    <w:rPr>
                      <w:rFonts w:ascii="Arial" w:hAnsi="Arial" w:cs="Arial" w:eastAsia="Arial"/>
                      <w:w w:val="50"/>
                      <w:sz w:val="38"/>
                      <w:szCs w:val="38"/>
                    </w:rPr>
                    <w:t>""</w:t>
                  </w:r>
                  <w:r>
                    <w:rPr>
                      <w:rFonts w:ascii="Arial" w:hAnsi="Arial" w:cs="Arial" w:eastAsia="Arial"/>
                      <w:spacing w:val="-6"/>
                      <w:w w:val="50"/>
                      <w:sz w:val="38"/>
                      <w:szCs w:val="38"/>
                    </w:rPr>
                    <w:t>"</w:t>
                  </w:r>
                  <w:r>
                    <w:rPr>
                      <w:rFonts w:ascii="Arial" w:hAnsi="Arial" w:cs="Arial" w:eastAsia="Arial"/>
                      <w:w w:val="50"/>
                      <w:sz w:val="38"/>
                      <w:szCs w:val="38"/>
                    </w:rPr>
                    <w:t>""</w:t>
                  </w:r>
                  <w:r>
                    <w:rPr>
                      <w:rFonts w:ascii="Arial" w:hAnsi="Arial" w:cs="Arial" w:eastAsia="Arial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999999"/>
          <w:w w:val="60"/>
        </w:rPr>
        <w:t>..</w:t>
      </w:r>
      <w:r>
        <w:rPr/>
      </w:r>
    </w:p>
    <w:p>
      <w:pPr>
        <w:spacing w:line="700" w:lineRule="atLeast"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99999"/>
          <w:sz w:val="24"/>
          <w:szCs w:val="24"/>
        </w:rPr>
        <w:t>•=.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679" w:lineRule="atLeast" w:before="0"/>
        <w:ind w:left="4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05"/>
        </w:rPr>
        <w:br w:type="column"/>
      </w:r>
      <w:r>
        <w:rPr>
          <w:rFonts w:ascii="Arial" w:hAnsi="Arial" w:cs="Arial" w:eastAsia="Arial"/>
          <w:color w:val="999999"/>
          <w:spacing w:val="-40"/>
          <w:w w:val="105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spacing w:val="3"/>
          <w:w w:val="105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i/>
          <w:color w:val="999999"/>
          <w:w w:val="105"/>
          <w:position w:val="-3"/>
          <w:sz w:val="11"/>
          <w:szCs w:val="11"/>
        </w:rPr>
        <w:t>!</w:t>
      </w:r>
      <w:r>
        <w:rPr>
          <w:rFonts w:ascii="Times New Roman" w:hAnsi="Times New Roman" w:cs="Times New Roman" w:eastAsia="Times New Roman"/>
          <w:i/>
          <w:color w:val="999999"/>
          <w:spacing w:val="2"/>
          <w:w w:val="105"/>
          <w:position w:val="-3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85"/>
          <w:position w:val="1"/>
          <w:sz w:val="12"/>
          <w:szCs w:val="12"/>
        </w:rPr>
        <w:t>'11 </w:t>
      </w:r>
      <w:r>
        <w:rPr>
          <w:rFonts w:ascii="Arial" w:hAnsi="Arial" w:cs="Arial" w:eastAsia="Arial"/>
          <w:color w:val="999999"/>
          <w:spacing w:val="7"/>
          <w:w w:val="8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105"/>
          <w:position w:val="1"/>
          <w:sz w:val="16"/>
          <w:szCs w:val="16"/>
        </w:rPr>
        <w:t>J#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679" w:lineRule="atLeast" w:before="0"/>
        <w:ind w:left="0" w:right="6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position w:val="-42"/>
          <w:sz w:val="65"/>
        </w:rPr>
        <w:t>.</w:t>
      </w:r>
      <w:r>
        <w:rPr>
          <w:rFonts w:ascii="Times New Roman"/>
          <w:color w:val="999999"/>
          <w:spacing w:val="-96"/>
          <w:w w:val="60"/>
          <w:position w:val="-42"/>
          <w:sz w:val="65"/>
        </w:rPr>
        <w:t>.</w:t>
      </w:r>
      <w:r>
        <w:rPr>
          <w:rFonts w:ascii="Times New Roman"/>
          <w:color w:val="999999"/>
          <w:w w:val="60"/>
          <w:sz w:val="8"/>
        </w:rPr>
        <w:t>.,:.</w:t>
      </w:r>
      <w:r>
        <w:rPr>
          <w:rFonts w:ascii="Times New Roman"/>
          <w:sz w:val="8"/>
        </w:rPr>
      </w:r>
    </w:p>
    <w:p>
      <w:pPr>
        <w:tabs>
          <w:tab w:pos="1256" w:val="left" w:leader="none"/>
        </w:tabs>
        <w:spacing w:line="679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60"/>
        </w:rPr>
        <w:br w:type="column"/>
      </w:r>
      <w:r>
        <w:rPr>
          <w:rFonts w:ascii="Times New Roman"/>
          <w:color w:val="999999"/>
          <w:spacing w:val="1"/>
          <w:w w:val="60"/>
          <w:position w:val="3"/>
          <w:sz w:val="56"/>
        </w:rPr>
        <w:t>..</w:t>
      </w:r>
      <w:r>
        <w:rPr>
          <w:rFonts w:ascii="Times New Roman"/>
          <w:color w:val="999999"/>
          <w:w w:val="60"/>
          <w:position w:val="15"/>
          <w:sz w:val="32"/>
        </w:rPr>
        <w:t>-</w:t>
      </w:r>
      <w:r>
        <w:rPr>
          <w:rFonts w:ascii="Times New Roman"/>
          <w:color w:val="999999"/>
          <w:spacing w:val="-38"/>
          <w:w w:val="60"/>
          <w:position w:val="15"/>
          <w:sz w:val="32"/>
        </w:rPr>
        <w:t> </w:t>
      </w:r>
      <w:r>
        <w:rPr>
          <w:rFonts w:ascii="Times New Roman"/>
          <w:color w:val="999999"/>
          <w:w w:val="60"/>
          <w:sz w:val="61"/>
        </w:rPr>
        <w:t>..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791" w:val="left" w:leader="none"/>
          <w:tab w:pos="2715" w:val="left" w:leader="none"/>
        </w:tabs>
        <w:spacing w:line="679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w w:val="50"/>
          <w:position w:val="1"/>
          <w:sz w:val="56"/>
        </w:rPr>
        <w:t>..</w:t>
        <w:tab/>
      </w:r>
      <w:r>
        <w:rPr>
          <w:rFonts w:ascii="Times New Roman"/>
          <w:color w:val="999999"/>
          <w:w w:val="50"/>
          <w:position w:val="3"/>
          <w:sz w:val="56"/>
        </w:rPr>
        <w:t>..</w:t>
      </w:r>
      <w:r>
        <w:rPr>
          <w:rFonts w:ascii="Times New Roman"/>
          <w:sz w:val="56"/>
        </w:rPr>
      </w:r>
    </w:p>
    <w:p>
      <w:pPr>
        <w:tabs>
          <w:tab w:pos="1115" w:val="left" w:leader="none"/>
        </w:tabs>
        <w:spacing w:line="679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3"/>
          <w:sz w:val="61"/>
        </w:rPr>
        <w:t>..</w:t>
        <w:tab/>
      </w:r>
      <w:r>
        <w:rPr>
          <w:rFonts w:ascii="Times New Roman"/>
          <w:color w:val="999999"/>
          <w:w w:val="90"/>
          <w:sz w:val="36"/>
        </w:rPr>
        <w:t>.</w:t>
      </w:r>
      <w:r>
        <w:rPr>
          <w:rFonts w:ascii="Times New Roman"/>
          <w:color w:val="999999"/>
          <w:spacing w:val="-75"/>
          <w:w w:val="90"/>
          <w:sz w:val="36"/>
        </w:rPr>
        <w:t>.</w:t>
      </w:r>
      <w:r>
        <w:rPr>
          <w:rFonts w:ascii="Times New Roman"/>
          <w:color w:val="999999"/>
          <w:w w:val="90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679" w:lineRule="atLeast" w:before="0"/>
        <w:ind w:left="17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80"/>
        </w:rPr>
        <w:br w:type="column"/>
      </w:r>
      <w:r>
        <w:rPr>
          <w:rFonts w:ascii="Courier New" w:hAnsi="Courier New"/>
          <w:color w:val="999999"/>
          <w:w w:val="80"/>
          <w:position w:val="-7"/>
          <w:sz w:val="28"/>
        </w:rPr>
        <w:t>.</w:t>
      </w:r>
      <w:r>
        <w:rPr>
          <w:rFonts w:ascii="Courier New" w:hAnsi="Courier New"/>
          <w:color w:val="999999"/>
          <w:spacing w:val="1"/>
          <w:w w:val="80"/>
          <w:position w:val="-7"/>
          <w:sz w:val="28"/>
        </w:rPr>
        <w:t>.</w:t>
      </w:r>
      <w:r>
        <w:rPr>
          <w:rFonts w:ascii="Arial" w:hAnsi="Arial"/>
          <w:i/>
          <w:color w:val="999999"/>
          <w:w w:val="80"/>
          <w:sz w:val="18"/>
        </w:rPr>
        <w:t>\</w:t>
      </w:r>
      <w:r>
        <w:rPr>
          <w:rFonts w:ascii="Arial" w:hAnsi="Arial"/>
          <w:i/>
          <w:color w:val="999999"/>
          <w:spacing w:val="-15"/>
          <w:w w:val="80"/>
          <w:sz w:val="18"/>
        </w:rPr>
        <w:t>:</w:t>
      </w:r>
      <w:r>
        <w:rPr>
          <w:rFonts w:ascii="Times New Roman" w:hAnsi="Times New Roman"/>
          <w:color w:val="999999"/>
          <w:spacing w:val="-48"/>
          <w:w w:val="80"/>
          <w:position w:val="-7"/>
          <w:sz w:val="24"/>
        </w:rPr>
        <w:t>-</w:t>
      </w:r>
      <w:r>
        <w:rPr>
          <w:rFonts w:ascii="Arial" w:hAnsi="Arial"/>
          <w:i/>
          <w:color w:val="999999"/>
          <w:spacing w:val="-12"/>
          <w:w w:val="80"/>
          <w:sz w:val="18"/>
        </w:rPr>
        <w:t>)</w:t>
      </w:r>
      <w:r>
        <w:rPr>
          <w:rFonts w:ascii="Arial" w:hAnsi="Arial"/>
          <w:i/>
          <w:color w:val="999999"/>
          <w:w w:val="80"/>
          <w:sz w:val="18"/>
        </w:rPr>
        <w:t>­</w:t>
      </w:r>
      <w:r>
        <w:rPr>
          <w:rFonts w:ascii="Arial" w:hAnsi="Arial"/>
          <w:sz w:val="18"/>
        </w:rPr>
      </w:r>
    </w:p>
    <w:p>
      <w:pPr>
        <w:spacing w:line="679" w:lineRule="atLeast" w:before="0"/>
        <w:ind w:left="17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210"/>
        </w:rPr>
        <w:br w:type="column"/>
      </w:r>
      <w:r>
        <w:rPr>
          <w:rFonts w:ascii="Arial" w:hAnsi="Arial" w:cs="Arial" w:eastAsia="Arial"/>
          <w:color w:val="999999"/>
          <w:w w:val="210"/>
          <w:sz w:val="11"/>
          <w:szCs w:val="11"/>
        </w:rPr>
        <w:t>•</w:t>
      </w:r>
      <w:r>
        <w:rPr>
          <w:rFonts w:ascii="Arial" w:hAnsi="Arial" w:cs="Arial" w:eastAsia="Arial"/>
          <w:color w:val="999999"/>
          <w:spacing w:val="55"/>
          <w:w w:val="210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145"/>
          <w:sz w:val="11"/>
          <w:szCs w:val="11"/>
        </w:rPr>
        <w:t>1-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795" w:lineRule="atLeast" w:before="0"/>
        <w:ind w:left="20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65"/>
        </w:rPr>
        <w:br w:type="column"/>
      </w:r>
      <w:r>
        <w:rPr>
          <w:rFonts w:ascii="Times New Roman"/>
          <w:color w:val="999999"/>
          <w:w w:val="165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51" w:lineRule="exact" w:before="0"/>
        <w:ind w:left="17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999999"/>
          <w:spacing w:val="-75"/>
          <w:w w:val="95"/>
          <w:position w:val="-24"/>
          <w:sz w:val="61"/>
        </w:rPr>
        <w:t>.</w:t>
      </w:r>
      <w:r>
        <w:rPr>
          <w:rFonts w:ascii="Arial"/>
          <w:i/>
          <w:color w:val="999999"/>
          <w:spacing w:val="-54"/>
          <w:w w:val="95"/>
          <w:sz w:val="10"/>
        </w:rPr>
        <w:t>!</w:t>
      </w:r>
      <w:r>
        <w:rPr>
          <w:rFonts w:ascii="Times New Roman"/>
          <w:color w:val="999999"/>
          <w:spacing w:val="-111"/>
          <w:w w:val="95"/>
          <w:position w:val="-24"/>
          <w:sz w:val="61"/>
        </w:rPr>
        <w:t>.</w:t>
      </w:r>
      <w:r>
        <w:rPr>
          <w:rFonts w:ascii="Arial"/>
          <w:i/>
          <w:color w:val="999999"/>
          <w:w w:val="95"/>
          <w:sz w:val="10"/>
        </w:rPr>
        <w:t>&lt;</w:t>
      </w:r>
      <w:r>
        <w:rPr>
          <w:rFonts w:ascii="Arial"/>
          <w:i/>
          <w:color w:val="999999"/>
          <w:spacing w:val="-18"/>
          <w:w w:val="95"/>
          <w:sz w:val="10"/>
        </w:rPr>
        <w:t>o</w:t>
      </w:r>
      <w:r>
        <w:rPr>
          <w:rFonts w:ascii="Arial"/>
          <w:i/>
          <w:color w:val="999999"/>
          <w:w w:val="95"/>
          <w:sz w:val="10"/>
        </w:rPr>
        <w:t>'</w:t>
      </w:r>
      <w:r>
        <w:rPr>
          <w:rFonts w:ascii="Arial"/>
          <w:sz w:val="10"/>
        </w:rPr>
      </w:r>
    </w:p>
    <w:p>
      <w:pPr>
        <w:spacing w:after="0" w:line="51" w:lineRule="exac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280" w:right="300"/>
          <w:cols w:num="13" w:equalWidth="0">
            <w:col w:w="696" w:space="40"/>
            <w:col w:w="190" w:space="311"/>
            <w:col w:w="950" w:space="401"/>
            <w:col w:w="1057" w:space="40"/>
            <w:col w:w="421" w:space="40"/>
            <w:col w:w="595" w:space="1403"/>
            <w:col w:w="572" w:space="467"/>
            <w:col w:w="1409" w:space="2377"/>
            <w:col w:w="2863" w:space="624"/>
            <w:col w:w="1304" w:space="2259"/>
            <w:col w:w="637" w:space="4022"/>
            <w:col w:w="1246" w:space="571"/>
            <w:col w:w="6585"/>
          </w:cols>
        </w:sectPr>
      </w:pPr>
    </w:p>
    <w:p>
      <w:pPr>
        <w:spacing w:line="56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99999"/>
          <w:spacing w:val="-9"/>
          <w:w w:val="150"/>
          <w:sz w:val="6"/>
        </w:rPr>
        <w:t>-"</w:t>
      </w:r>
      <w:r>
        <w:rPr>
          <w:rFonts w:ascii="Times New Roman"/>
          <w:color w:val="999999"/>
          <w:spacing w:val="-8"/>
          <w:w w:val="150"/>
          <w:sz w:val="6"/>
        </w:rPr>
        <w:t>"</w:t>
      </w:r>
      <w:r>
        <w:rPr>
          <w:rFonts w:ascii="Times New Roman"/>
          <w:sz w:val="6"/>
        </w:rPr>
      </w:r>
    </w:p>
    <w:p>
      <w:pPr>
        <w:spacing w:line="526" w:lineRule="atLeast" w:before="0"/>
        <w:ind w:left="0" w:right="297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w w:val="110"/>
        </w:rPr>
        <w:br w:type="column"/>
      </w:r>
      <w:r>
        <w:rPr>
          <w:rFonts w:ascii="Arial" w:hAnsi="Arial" w:cs="Arial" w:eastAsia="Arial"/>
          <w:color w:val="999999"/>
          <w:spacing w:val="-42"/>
          <w:w w:val="110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w w:val="110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tabs>
          <w:tab w:pos="2581" w:val="left" w:leader="none"/>
          <w:tab w:pos="3677" w:val="left" w:leader="none"/>
        </w:tabs>
        <w:spacing w:line="16" w:lineRule="exact" w:before="0"/>
        <w:ind w:left="66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spacing w:val="-1"/>
          <w:w w:val="155"/>
          <w:sz w:val="6"/>
        </w:rPr>
        <w:t>NDTRU</w:t>
      </w:r>
      <w:r>
        <w:rPr>
          <w:rFonts w:ascii="Arial"/>
          <w:color w:val="999999"/>
          <w:spacing w:val="-2"/>
          <w:w w:val="155"/>
          <w:sz w:val="6"/>
        </w:rPr>
        <w:t>D</w:t>
      </w:r>
      <w:r>
        <w:rPr>
          <w:rFonts w:ascii="Arial"/>
          <w:color w:val="999999"/>
          <w:spacing w:val="-2"/>
          <w:w w:val="155"/>
          <w:position w:val="-31"/>
          <w:sz w:val="48"/>
        </w:rPr>
        <w:t>-</w:t>
        <w:tab/>
      </w:r>
      <w:r>
        <w:rPr>
          <w:rFonts w:ascii="Arial"/>
          <w:color w:val="999999"/>
          <w:w w:val="240"/>
          <w:position w:val="-3"/>
          <w:sz w:val="7"/>
        </w:rPr>
        <w:t>'</w:t>
      </w:r>
      <w:r>
        <w:rPr>
          <w:rFonts w:ascii="Arial"/>
          <w:color w:val="999999"/>
          <w:w w:val="240"/>
          <w:position w:val="-6"/>
          <w:sz w:val="8"/>
        </w:rPr>
        <w:tab/>
      </w:r>
      <w:r>
        <w:rPr>
          <w:rFonts w:ascii="Arial"/>
          <w:color w:val="999999"/>
          <w:w w:val="165"/>
          <w:position w:val="-6"/>
          <w:sz w:val="8"/>
        </w:rPr>
        <w:t>I</w:t>
      </w:r>
      <w:r>
        <w:rPr>
          <w:rFonts w:ascii="Arial"/>
          <w:sz w:val="8"/>
        </w:rPr>
      </w:r>
    </w:p>
    <w:p>
      <w:pPr>
        <w:spacing w:line="369" w:lineRule="atLeast" w:before="0"/>
        <w:ind w:left="0" w:right="22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75"/>
        </w:rPr>
        <w:br w:type="column"/>
      </w:r>
      <w:r>
        <w:rPr>
          <w:rFonts w:ascii="Times New Roman"/>
          <w:color w:val="999999"/>
          <w:w w:val="75"/>
          <w:sz w:val="32"/>
        </w:rPr>
        <w:t>-</w:t>
      </w:r>
      <w:r>
        <w:rPr>
          <w:rFonts w:ascii="Times New Roman"/>
          <w:sz w:val="32"/>
        </w:rPr>
      </w:r>
    </w:p>
    <w:p>
      <w:pPr>
        <w:tabs>
          <w:tab w:pos="592" w:val="left" w:leader="none"/>
        </w:tabs>
        <w:spacing w:line="181" w:lineRule="atLeast" w:before="100"/>
        <w:ind w:left="0" w:right="0" w:firstLine="0"/>
        <w:jc w:val="right"/>
        <w:rPr>
          <w:rFonts w:ascii="Times New Roman" w:hAnsi="Times New Roman" w:cs="Times New Roman" w:eastAsia="Times New Roman"/>
          <w:sz w:val="86"/>
          <w:szCs w:val="86"/>
        </w:rPr>
      </w:pPr>
      <w:r>
        <w:rPr/>
        <w:pict>
          <v:shape style="position:absolute;margin-left:1162.630127pt;margin-top:23.386547pt;width:4pt;height:14.95pt;mso-position-horizontal-relative:page;mso-position-vertical-relative:paragraph;z-index:-600280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75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8.149811pt;margin-top:31.496267pt;width:17.9pt;height:18.6pt;mso-position-horizontal-relative:page;mso-position-vertical-relative:paragraph;z-index:-600232" type="#_x0000_t202" filled="false" stroked="false">
            <v:textbox inset="0,0,0,0">
              <w:txbxContent>
                <w:p>
                  <w:pPr>
                    <w:spacing w:line="37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7"/>
                      <w:szCs w:val="37"/>
                    </w:rPr>
                  </w:pPr>
                  <w:r>
                    <w:rPr>
                      <w:rFonts w:ascii="Arial"/>
                      <w:color w:val="07D8D8"/>
                      <w:w w:val="30"/>
                      <w:sz w:val="37"/>
                    </w:rPr>
                    <w:t>-----"</w:t>
                  </w:r>
                  <w:r>
                    <w:rPr>
                      <w:rFonts w:ascii="Arial"/>
                      <w:color w:val="07D8D8"/>
                      <w:spacing w:val="20"/>
                      <w:w w:val="30"/>
                      <w:sz w:val="37"/>
                    </w:rPr>
                    <w:t>"</w:t>
                  </w:r>
                  <w:r>
                    <w:rPr>
                      <w:rFonts w:ascii="Arial"/>
                      <w:color w:val="999999"/>
                      <w:w w:val="30"/>
                      <w:sz w:val="37"/>
                    </w:rPr>
                    <w:t>'</w:t>
                  </w:r>
                  <w:r>
                    <w:rPr>
                      <w:rFonts w:ascii="Arial"/>
                      <w:color w:val="999999"/>
                      <w:spacing w:val="-15"/>
                      <w:w w:val="30"/>
                      <w:sz w:val="37"/>
                    </w:rPr>
                    <w:t> </w:t>
                  </w:r>
                  <w:r>
                    <w:rPr>
                      <w:rFonts w:ascii="Arial"/>
                      <w:color w:val="999999"/>
                      <w:spacing w:val="-5"/>
                      <w:w w:val="30"/>
                      <w:sz w:val="37"/>
                    </w:rPr>
                    <w:t>'</w:t>
                  </w:r>
                  <w:r>
                    <w:rPr>
                      <w:rFonts w:ascii="Arial"/>
                      <w:color w:val="999999"/>
                      <w:spacing w:val="-115"/>
                      <w:w w:val="30"/>
                      <w:sz w:val="37"/>
                    </w:rPr>
                    <w:t>W</w:t>
                  </w:r>
                  <w:r>
                    <w:rPr>
                      <w:rFonts w:ascii="Arial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7.80957pt;margin-top:51.291004pt;width:8.15pt;height:32.5500pt;mso-position-horizontal-relative:page;mso-position-vertical-relative:paragraph;z-index:-600208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0.447784pt;margin-top:22.652079pt;width:12.15pt;height:21.25pt;mso-position-horizontal-relative:page;mso-position-vertical-relative:paragraph;z-index:-597880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/>
                      <w:color w:val="B6B6B6"/>
                      <w:spacing w:val="-18"/>
                      <w:w w:val="110"/>
                      <w:sz w:val="42"/>
                    </w:rPr>
                    <w:t>.</w:t>
                  </w:r>
                  <w:r>
                    <w:rPr>
                      <w:rFonts w:ascii="Arial"/>
                      <w:color w:val="999999"/>
                      <w:spacing w:val="-7"/>
                      <w:w w:val="110"/>
                      <w:sz w:val="42"/>
                    </w:rPr>
                    <w:t>.</w:t>
                  </w:r>
                  <w:r>
                    <w:rPr>
                      <w:rFonts w:asci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spacing w:val="24"/>
          <w:w w:val="45"/>
          <w:position w:val="-7"/>
          <w:sz w:val="86"/>
        </w:rPr>
        <w:t>_</w:t>
      </w:r>
      <w:r>
        <w:rPr>
          <w:rFonts w:ascii="Times New Roman"/>
          <w:color w:val="999999"/>
          <w:w w:val="45"/>
          <w:position w:val="-7"/>
          <w:sz w:val="86"/>
        </w:rPr>
        <w:t>_</w:t>
      </w:r>
      <w:r>
        <w:rPr>
          <w:rFonts w:ascii="Times New Roman"/>
          <w:sz w:val="86"/>
        </w:rPr>
      </w:r>
    </w:p>
    <w:p>
      <w:pPr>
        <w:tabs>
          <w:tab w:pos="1657" w:val="left" w:leader="none"/>
        </w:tabs>
        <w:spacing w:line="205" w:lineRule="atLeast" w:before="0"/>
        <w:ind w:left="191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w w:val="430"/>
        </w:rPr>
        <w:br w:type="column"/>
      </w:r>
      <w:r>
        <w:rPr>
          <w:rFonts w:ascii="Arial"/>
          <w:color w:val="999999"/>
          <w:w w:val="430"/>
          <w:position w:val="7"/>
          <w:sz w:val="14"/>
        </w:rPr>
        <w:t>'</w:t>
        <w:tab/>
      </w:r>
      <w:r>
        <w:rPr>
          <w:rFonts w:ascii="Arial"/>
          <w:color w:val="999999"/>
          <w:w w:val="55"/>
          <w:sz w:val="41"/>
        </w:rPr>
        <w:t>"'</w:t>
      </w:r>
      <w:r>
        <w:rPr>
          <w:rFonts w:ascii="Arial"/>
          <w:sz w:val="41"/>
        </w:rPr>
      </w:r>
    </w:p>
    <w:p>
      <w:pPr>
        <w:pStyle w:val="Heading8"/>
        <w:tabs>
          <w:tab w:pos="1638" w:val="left" w:leader="none"/>
        </w:tabs>
        <w:spacing w:line="251" w:lineRule="atLeast"/>
        <w:ind w:left="643" w:right="0"/>
        <w:jc w:val="left"/>
      </w:pPr>
      <w:r>
        <w:rPr>
          <w:color w:val="999999"/>
          <w:w w:val="60"/>
          <w:position w:val="2"/>
        </w:rPr>
        <w:t>..</w:t>
      </w:r>
      <w:r>
        <w:rPr>
          <w:color w:val="999999"/>
          <w:spacing w:val="13"/>
          <w:w w:val="60"/>
          <w:position w:val="2"/>
        </w:rPr>
        <w:t> </w:t>
      </w:r>
      <w:r>
        <w:rPr>
          <w:color w:val="999999"/>
          <w:w w:val="60"/>
          <w:position w:val="9"/>
        </w:rPr>
        <w:t>..</w:t>
        <w:tab/>
      </w:r>
      <w:r>
        <w:rPr>
          <w:color w:val="999999"/>
          <w:w w:val="50"/>
        </w:rPr>
        <w:t>..</w:t>
      </w:r>
      <w:r>
        <w:rPr/>
      </w:r>
    </w:p>
    <w:p>
      <w:pPr>
        <w:tabs>
          <w:tab w:pos="1358" w:val="left" w:leader="none"/>
          <w:tab w:pos="2233" w:val="left" w:leader="none"/>
        </w:tabs>
        <w:spacing w:line="449" w:lineRule="atLeast" w:before="0"/>
        <w:ind w:left="75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color w:val="999999"/>
          <w:sz w:val="61"/>
        </w:rPr>
        <w:tab/>
      </w:r>
      <w:r>
        <w:rPr>
          <w:rFonts w:ascii="Times New Roman"/>
          <w:color w:val="999999"/>
          <w:sz w:val="61"/>
          <w:u w:val="single" w:color="979797"/>
        </w:rPr>
        <w:t> </w:t>
        <w:tab/>
      </w:r>
      <w:r>
        <w:rPr>
          <w:rFonts w:ascii="Times New Roman"/>
          <w:color w:val="999999"/>
          <w:sz w:val="61"/>
        </w:rPr>
      </w:r>
      <w:r>
        <w:rPr>
          <w:rFonts w:ascii="Times New Roman"/>
          <w:sz w:val="61"/>
        </w:rPr>
      </w:r>
    </w:p>
    <w:p>
      <w:pPr>
        <w:spacing w:line="111" w:lineRule="atLeast" w:before="0"/>
        <w:ind w:left="0" w:right="0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w w:val="50"/>
        </w:rPr>
        <w:br w:type="column"/>
      </w:r>
      <w:r>
        <w:rPr>
          <w:rFonts w:ascii="Arial"/>
          <w:color w:val="999999"/>
          <w:w w:val="50"/>
          <w:sz w:val="34"/>
        </w:rPr>
        <w:t>,,.</w:t>
      </w:r>
      <w:r>
        <w:rPr>
          <w:rFonts w:ascii="Arial"/>
          <w:sz w:val="34"/>
        </w:rPr>
      </w:r>
    </w:p>
    <w:p>
      <w:pPr>
        <w:spacing w:line="362" w:lineRule="atLeast" w:before="23"/>
        <w:ind w:left="752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/>
        <w:pict>
          <v:shape style="position:absolute;margin-left:739.441589pt;margin-top:19.782194pt;width:61.195171pt;height:47.171276pt;mso-position-horizontal-relative:page;mso-position-vertical-relative:paragraph;z-index:-601936" type="#_x0000_t75" stroked="false">
            <v:imagedata r:id="rId120" o:title=""/>
          </v:shape>
        </w:pict>
      </w:r>
      <w:r>
        <w:rPr>
          <w:rFonts w:ascii="Times New Roman"/>
          <w:color w:val="999999"/>
          <w:w w:val="60"/>
          <w:sz w:val="56"/>
        </w:rPr>
        <w:t>..</w:t>
      </w:r>
      <w:r>
        <w:rPr>
          <w:rFonts w:ascii="Times New Roman"/>
          <w:sz w:val="56"/>
        </w:rPr>
      </w:r>
    </w:p>
    <w:p>
      <w:pPr>
        <w:spacing w:line="28" w:lineRule="atLeast" w:before="0"/>
        <w:ind w:left="591" w:right="88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65"/>
        </w:rPr>
        <w:br w:type="column"/>
      </w:r>
      <w:r>
        <w:rPr>
          <w:rFonts w:ascii="Arial"/>
          <w:color w:val="999999"/>
          <w:spacing w:val="2"/>
          <w:w w:val="65"/>
          <w:sz w:val="44"/>
        </w:rPr>
        <w:t>"'</w:t>
      </w:r>
      <w:r>
        <w:rPr>
          <w:rFonts w:ascii="Times New Roman"/>
          <w:color w:val="999999"/>
          <w:spacing w:val="2"/>
          <w:w w:val="65"/>
          <w:position w:val="-16"/>
          <w:sz w:val="65"/>
        </w:rPr>
        <w:t>..</w:t>
      </w:r>
      <w:r>
        <w:rPr>
          <w:rFonts w:ascii="Times New Roman"/>
          <w:sz w:val="65"/>
        </w:rPr>
      </w:r>
    </w:p>
    <w:p>
      <w:pPr>
        <w:pStyle w:val="Heading5"/>
        <w:spacing w:line="551" w:lineRule="atLeast"/>
        <w:ind w:right="0"/>
        <w:jc w:val="right"/>
      </w:pPr>
      <w:r>
        <w:rPr>
          <w:color w:val="999999"/>
          <w:w w:val="50"/>
        </w:rPr>
        <w:t>..</w:t>
      </w:r>
      <w:r>
        <w:rPr/>
      </w:r>
    </w:p>
    <w:p>
      <w:pPr>
        <w:spacing w:line="464" w:lineRule="atLeast" w:before="0"/>
        <w:ind w:left="75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30"/>
        </w:rPr>
        <w:br w:type="column"/>
      </w:r>
      <w:r>
        <w:rPr>
          <w:rFonts w:ascii="Arial"/>
          <w:i/>
          <w:color w:val="999999"/>
          <w:spacing w:val="-22"/>
          <w:w w:val="130"/>
          <w:sz w:val="8"/>
        </w:rPr>
        <w:t>,</w:t>
      </w:r>
      <w:r>
        <w:rPr>
          <w:rFonts w:ascii="Arial"/>
          <w:i/>
          <w:color w:val="999999"/>
          <w:w w:val="130"/>
          <w:sz w:val="8"/>
        </w:rPr>
        <w:t>f!.  </w:t>
      </w:r>
      <w:r>
        <w:rPr>
          <w:rFonts w:ascii="Arial"/>
          <w:i/>
          <w:color w:val="999999"/>
          <w:spacing w:val="26"/>
          <w:w w:val="130"/>
          <w:sz w:val="8"/>
        </w:rPr>
        <w:t> </w:t>
      </w:r>
      <w:r>
        <w:rPr>
          <w:rFonts w:ascii="Times New Roman"/>
          <w:i/>
          <w:color w:val="999999"/>
          <w:w w:val="130"/>
          <w:sz w:val="16"/>
        </w:rPr>
        <w:t>'#</w:t>
      </w:r>
      <w:r>
        <w:rPr>
          <w:rFonts w:ascii="Times New Roman"/>
          <w:sz w:val="16"/>
        </w:rPr>
      </w:r>
    </w:p>
    <w:p>
      <w:pPr>
        <w:numPr>
          <w:ilvl w:val="1"/>
          <w:numId w:val="10"/>
        </w:numPr>
        <w:tabs>
          <w:tab w:pos="191" w:val="left" w:leader="none"/>
          <w:tab w:pos="814" w:val="left" w:leader="none"/>
        </w:tabs>
        <w:spacing w:line="46" w:lineRule="exact" w:before="0"/>
        <w:ind w:left="813" w:right="164" w:hanging="17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99999"/>
          <w:w w:val="19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i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i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i/>
          <w:sz w:val="8"/>
          <w:szCs w:val="8"/>
        </w:rPr>
      </w:pPr>
    </w:p>
    <w:p>
      <w:pPr>
        <w:spacing w:line="240" w:lineRule="auto" w:before="10"/>
        <w:rPr>
          <w:rFonts w:ascii="Arial" w:hAnsi="Arial" w:cs="Arial" w:eastAsia="Arial"/>
          <w:i/>
          <w:sz w:val="10"/>
          <w:szCs w:val="10"/>
        </w:rPr>
      </w:pPr>
    </w:p>
    <w:p>
      <w:pPr>
        <w:pStyle w:val="Heading8"/>
        <w:spacing w:line="455" w:lineRule="atLeast"/>
        <w:ind w:right="144"/>
        <w:jc w:val="right"/>
      </w:pPr>
      <w:r>
        <w:rPr>
          <w:color w:val="999999"/>
          <w:w w:val="50"/>
        </w:rPr>
        <w:t>..</w:t>
      </w:r>
      <w:r>
        <w:rPr/>
      </w:r>
    </w:p>
    <w:p>
      <w:pPr>
        <w:tabs>
          <w:tab w:pos="1249" w:val="left" w:leader="none"/>
        </w:tabs>
        <w:spacing w:line="449" w:lineRule="atLeast" w:before="0"/>
        <w:ind w:left="75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50"/>
        </w:rPr>
        <w:br w:type="column"/>
      </w:r>
      <w:r>
        <w:rPr>
          <w:rFonts w:ascii="Arial" w:hAnsi="Arial" w:cs="Arial" w:eastAsia="Arial"/>
          <w:color w:val="999999"/>
          <w:w w:val="150"/>
          <w:sz w:val="6"/>
          <w:szCs w:val="6"/>
        </w:rPr>
        <w:t>"</w:t>
      </w:r>
      <w:r>
        <w:rPr>
          <w:rFonts w:ascii="Arial" w:hAnsi="Arial" w:cs="Arial" w:eastAsia="Arial"/>
          <w:color w:val="999999"/>
          <w:spacing w:val="-19"/>
          <w:w w:val="150"/>
          <w:sz w:val="6"/>
          <w:szCs w:val="6"/>
        </w:rPr>
        <w:t>"</w:t>
      </w:r>
      <w:r>
        <w:rPr>
          <w:rFonts w:ascii="Arial" w:hAnsi="Arial" w:cs="Arial" w:eastAsia="Arial"/>
          <w:color w:val="999999"/>
          <w:spacing w:val="-123"/>
          <w:w w:val="150"/>
          <w:position w:val="-7"/>
          <w:sz w:val="36"/>
          <w:szCs w:val="36"/>
        </w:rPr>
        <w:t>.</w:t>
      </w:r>
      <w:r>
        <w:rPr>
          <w:rFonts w:ascii="Arial" w:hAnsi="Arial" w:cs="Arial" w:eastAsia="Arial"/>
          <w:color w:val="999999"/>
          <w:w w:val="150"/>
          <w:sz w:val="6"/>
          <w:szCs w:val="6"/>
        </w:rPr>
        <w:t>-'</w:t>
        <w:tab/>
      </w:r>
      <w:r>
        <w:rPr>
          <w:rFonts w:ascii="Arial" w:hAnsi="Arial" w:cs="Arial" w:eastAsia="Arial"/>
          <w:color w:val="999999"/>
          <w:w w:val="165"/>
          <w:sz w:val="6"/>
          <w:szCs w:val="6"/>
        </w:rPr>
        <w:t>a.r1</w:t>
      </w:r>
      <w:r>
        <w:rPr>
          <w:rFonts w:ascii="Arial" w:hAnsi="Arial" w:cs="Arial" w:eastAsia="Arial"/>
          <w:color w:val="999999"/>
          <w:spacing w:val="16"/>
          <w:w w:val="165"/>
          <w:sz w:val="6"/>
          <w:szCs w:val="6"/>
        </w:rPr>
        <w:t> </w:t>
      </w:r>
      <w:r>
        <w:rPr>
          <w:rFonts w:ascii="Arial" w:hAnsi="Arial" w:cs="Arial" w:eastAsia="Arial"/>
          <w:color w:val="999999"/>
          <w:w w:val="165"/>
          <w:sz w:val="6"/>
          <w:szCs w:val="6"/>
        </w:rPr>
        <w:t>•     </w:t>
      </w:r>
      <w:r>
        <w:rPr>
          <w:rFonts w:ascii="Arial" w:hAnsi="Arial" w:cs="Arial" w:eastAsia="Arial"/>
          <w:color w:val="999999"/>
          <w:spacing w:val="24"/>
          <w:w w:val="16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350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after="0" w:line="449" w:lineRule="atLeas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835" w:space="40"/>
            <w:col w:w="3720" w:space="1124"/>
            <w:col w:w="1797" w:space="40"/>
            <w:col w:w="1791" w:space="541"/>
            <w:col w:w="2234" w:space="2986"/>
            <w:col w:w="2525" w:space="40"/>
            <w:col w:w="1150" w:space="2043"/>
            <w:col w:w="1197" w:space="401"/>
            <w:col w:w="8616"/>
          </w:cols>
        </w:sectPr>
      </w:pPr>
    </w:p>
    <w:p>
      <w:pPr>
        <w:tabs>
          <w:tab w:pos="4581" w:val="right" w:leader="none"/>
        </w:tabs>
        <w:spacing w:line="1154" w:lineRule="atLeast" w:before="0"/>
        <w:ind w:left="40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B6B6B6"/>
          <w:spacing w:val="-3"/>
          <w:w w:val="180"/>
          <w:position w:val="1"/>
          <w:sz w:val="12"/>
        </w:rPr>
        <w:t>'</w:t>
      </w:r>
      <w:r>
        <w:rPr>
          <w:rFonts w:ascii="Arial"/>
          <w:color w:val="999999"/>
          <w:spacing w:val="-3"/>
          <w:w w:val="180"/>
          <w:position w:val="1"/>
          <w:sz w:val="12"/>
        </w:rPr>
        <w:t>\</w:t>
      </w:r>
      <w:r>
        <w:rPr>
          <w:rFonts w:ascii="Arial"/>
          <w:color w:val="999999"/>
          <w:spacing w:val="-3"/>
          <w:w w:val="180"/>
          <w:sz w:val="8"/>
        </w:rPr>
        <w:tab/>
      </w:r>
      <w:r>
        <w:rPr>
          <w:rFonts w:ascii="Arial"/>
          <w:color w:val="999999"/>
          <w:w w:val="230"/>
          <w:sz w:val="8"/>
        </w:rPr>
        <w:t>I</w:t>
      </w:r>
      <w:r>
        <w:rPr>
          <w:rFonts w:ascii="Arial"/>
          <w:color w:val="999999"/>
          <w:sz w:val="8"/>
        </w:rPr>
        <w:t>  </w:t>
      </w:r>
      <w:r>
        <w:rPr>
          <w:rFonts w:ascii="Arial"/>
          <w:color w:val="999999"/>
          <w:spacing w:val="13"/>
          <w:sz w:val="8"/>
        </w:rPr>
        <w:t> </w:t>
      </w:r>
      <w:r>
        <w:rPr>
          <w:rFonts w:ascii="Arial"/>
          <w:color w:val="999999"/>
          <w:w w:val="230"/>
          <w:sz w:val="8"/>
        </w:rPr>
        <w:t>I</w:t>
      </w:r>
      <w:r>
        <w:rPr>
          <w:rFonts w:ascii="Arial"/>
          <w:sz w:val="8"/>
        </w:rPr>
      </w:r>
    </w:p>
    <w:p>
      <w:pPr>
        <w:spacing w:line="1154" w:lineRule="atLeast" w:before="0"/>
        <w:ind w:left="40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i/>
          <w:color w:val="999999"/>
          <w:spacing w:val="-11"/>
          <w:sz w:val="25"/>
        </w:rPr>
        <w:t>17!</w:t>
      </w:r>
      <w:r>
        <w:rPr>
          <w:rFonts w:ascii="Times New Roman"/>
          <w:i/>
          <w:color w:val="999999"/>
          <w:spacing w:val="-20"/>
          <w:sz w:val="25"/>
        </w:rPr>
        <w:t>_</w:t>
      </w:r>
      <w:r>
        <w:rPr>
          <w:rFonts w:ascii="Times New Roman"/>
          <w:color w:val="999999"/>
          <w:spacing w:val="-4"/>
          <w:position w:val="11"/>
          <w:sz w:val="8"/>
        </w:rPr>
        <w:t>-</w:t>
      </w:r>
      <w:r>
        <w:rPr>
          <w:rFonts w:ascii="Times New Roman"/>
          <w:color w:val="999999"/>
          <w:spacing w:val="-17"/>
          <w:position w:val="11"/>
          <w:sz w:val="8"/>
        </w:rPr>
        <w:t> </w:t>
      </w:r>
      <w:r>
        <w:rPr>
          <w:rFonts w:ascii="Times New Roman"/>
          <w:color w:val="999999"/>
          <w:sz w:val="25"/>
        </w:rPr>
        <w:t>-</w:t>
      </w:r>
      <w:r>
        <w:rPr>
          <w:rFonts w:ascii="Times New Roman"/>
          <w:color w:val="999999"/>
          <w:spacing w:val="-33"/>
          <w:sz w:val="25"/>
        </w:rPr>
        <w:t> </w:t>
      </w:r>
      <w:r>
        <w:rPr>
          <w:rFonts w:ascii="Times New Roman"/>
          <w:color w:val="999999"/>
          <w:w w:val="190"/>
          <w:position w:val="11"/>
          <w:sz w:val="17"/>
        </w:rPr>
        <w:t>'</w:t>
      </w:r>
      <w:r>
        <w:rPr>
          <w:rFonts w:ascii="Times New Roman"/>
          <w:sz w:val="17"/>
        </w:rPr>
      </w:r>
    </w:p>
    <w:p>
      <w:pPr>
        <w:tabs>
          <w:tab w:pos="1326" w:val="left" w:leader="none"/>
        </w:tabs>
        <w:spacing w:line="1051" w:lineRule="atLeast" w:before="0"/>
        <w:ind w:left="40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85"/>
        </w:rPr>
        <w:br w:type="column"/>
      </w:r>
      <w:r>
        <w:rPr>
          <w:rFonts w:ascii="Arial"/>
          <w:color w:val="999999"/>
          <w:w w:val="185"/>
          <w:sz w:val="13"/>
        </w:rPr>
        <w:t>(.</w:t>
      </w:r>
      <w:r>
        <w:rPr>
          <w:rFonts w:ascii="Arial"/>
          <w:color w:val="999999"/>
          <w:w w:val="185"/>
          <w:position w:val="1"/>
          <w:sz w:val="8"/>
        </w:rPr>
        <w:tab/>
      </w:r>
      <w:r>
        <w:rPr>
          <w:rFonts w:ascii="Arial"/>
          <w:color w:val="999999"/>
          <w:w w:val="310"/>
          <w:position w:val="1"/>
          <w:sz w:val="8"/>
        </w:rPr>
        <w:t>I</w:t>
      </w:r>
      <w:r>
        <w:rPr>
          <w:rFonts w:ascii="Arial"/>
          <w:sz w:val="8"/>
        </w:rPr>
      </w:r>
    </w:p>
    <w:p>
      <w:pPr>
        <w:spacing w:line="125" w:lineRule="atLeast" w:before="0"/>
        <w:ind w:left="124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205"/>
          <w:sz w:val="12"/>
        </w:rPr>
        <w:t>\</w:t>
      </w:r>
      <w:r>
        <w:rPr>
          <w:rFonts w:ascii="Times New Roman"/>
          <w:sz w:val="12"/>
        </w:rPr>
      </w:r>
    </w:p>
    <w:p>
      <w:pPr>
        <w:spacing w:after="0" w:line="125" w:lineRule="atLeas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4582" w:space="16261"/>
            <w:col w:w="1013" w:space="1307"/>
            <w:col w:w="7917"/>
          </w:cols>
        </w:sectPr>
      </w:pPr>
    </w:p>
    <w:p>
      <w:pPr>
        <w:tabs>
          <w:tab w:pos="23928" w:val="left" w:leader="none"/>
        </w:tabs>
        <w:spacing w:line="1147" w:lineRule="atLeast" w:before="0"/>
        <w:ind w:left="825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1248.680054pt;margin-top:-2.855863pt;width:1.8pt;height:3.7pt;mso-position-horizontal-relative:page;mso-position-vertical-relative:paragraph;z-index:8032" type="#_x0000_t202" filled="false" stroked="false">
            <v:textbox inset="0,0,0,0">
              <w:txbxContent>
                <w:p>
                  <w:pPr>
                    <w:spacing w:line="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i/>
                      <w:color w:val="999999"/>
                      <w:w w:val="180"/>
                      <w:sz w:val="7"/>
                    </w:rPr>
                    <w:t>I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position w:val="-2"/>
          <w:sz w:val="56"/>
        </w:rPr>
        <w:t>..</w:t>
        <w:tab/>
      </w:r>
      <w:r>
        <w:rPr>
          <w:rFonts w:ascii="Times New Roman"/>
          <w:color w:val="999999"/>
          <w:w w:val="115"/>
          <w:sz w:val="6"/>
        </w:rPr>
        <w:t>1J"GBU</w:t>
      </w:r>
      <w:r>
        <w:rPr>
          <w:rFonts w:ascii="Times New Roman"/>
          <w:sz w:val="6"/>
        </w:rPr>
      </w:r>
    </w:p>
    <w:p>
      <w:pPr>
        <w:spacing w:after="0" w:line="1147" w:lineRule="atLeast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280" w:right="300"/>
        </w:sectPr>
      </w:pPr>
    </w:p>
    <w:p>
      <w:pPr>
        <w:tabs>
          <w:tab w:pos="2040" w:val="left" w:leader="none"/>
        </w:tabs>
        <w:spacing w:line="936" w:lineRule="atLeast" w:before="0"/>
        <w:ind w:left="100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Arial"/>
          <w:color w:val="999999"/>
          <w:spacing w:val="-103"/>
          <w:w w:val="95"/>
          <w:position w:val="4"/>
          <w:sz w:val="14"/>
        </w:rPr>
        <w:t>'</w:t>
      </w:r>
      <w:r>
        <w:rPr>
          <w:rFonts w:ascii="Times New Roman"/>
          <w:color w:val="999999"/>
          <w:spacing w:val="-42"/>
          <w:w w:val="95"/>
          <w:sz w:val="28"/>
        </w:rPr>
        <w:t>"</w:t>
      </w:r>
      <w:r>
        <w:rPr>
          <w:rFonts w:ascii="Times New Roman"/>
          <w:color w:val="999999"/>
          <w:w w:val="95"/>
          <w:sz w:val="28"/>
        </w:rPr>
        <w:t>.</w:t>
      </w:r>
      <w:r>
        <w:rPr>
          <w:rFonts w:ascii="Times New Roman"/>
          <w:color w:val="999999"/>
          <w:spacing w:val="2"/>
          <w:w w:val="95"/>
          <w:sz w:val="28"/>
        </w:rPr>
        <w:t>.</w:t>
      </w:r>
      <w:r>
        <w:rPr>
          <w:rFonts w:ascii="Times New Roman"/>
          <w:color w:val="999999"/>
          <w:w w:val="95"/>
          <w:sz w:val="28"/>
        </w:rPr>
        <w:t>'t_,,,</w:t>
      </w:r>
      <w:r>
        <w:rPr>
          <w:rFonts w:ascii="Times New Roman"/>
          <w:color w:val="999999"/>
          <w:spacing w:val="-21"/>
          <w:w w:val="95"/>
          <w:sz w:val="28"/>
        </w:rPr>
        <w:t> </w:t>
      </w:r>
      <w:r>
        <w:rPr>
          <w:rFonts w:ascii="Arial"/>
          <w:color w:val="999999"/>
          <w:w w:val="95"/>
          <w:sz w:val="34"/>
        </w:rPr>
        <w:t>_L</w:t>
      </w:r>
      <w:r>
        <w:rPr>
          <w:rFonts w:ascii="Arial"/>
          <w:color w:val="999999"/>
          <w:spacing w:val="-20"/>
          <w:w w:val="95"/>
          <w:sz w:val="34"/>
        </w:rPr>
        <w:t> </w:t>
      </w:r>
      <w:r>
        <w:rPr>
          <w:rFonts w:ascii="Arial"/>
          <w:color w:val="999999"/>
          <w:w w:val="85"/>
          <w:sz w:val="34"/>
        </w:rPr>
        <w:t>.</w:t>
      </w:r>
      <w:r>
        <w:rPr>
          <w:rFonts w:ascii="Arial"/>
          <w:color w:val="999999"/>
          <w:spacing w:val="-15"/>
          <w:w w:val="85"/>
          <w:sz w:val="34"/>
        </w:rPr>
        <w:t>.</w:t>
      </w:r>
      <w:r>
        <w:rPr>
          <w:rFonts w:ascii="Arial"/>
          <w:color w:val="999999"/>
          <w:w w:val="85"/>
          <w:sz w:val="34"/>
        </w:rPr>
        <w:t>.</w:t>
        <w:tab/>
      </w:r>
      <w:r>
        <w:rPr>
          <w:rFonts w:ascii="Times New Roman"/>
          <w:color w:val="999999"/>
          <w:w w:val="50"/>
          <w:position w:val="-10"/>
          <w:sz w:val="56"/>
        </w:rPr>
        <w:t>..</w:t>
      </w:r>
      <w:r>
        <w:rPr>
          <w:rFonts w:ascii="Times New Roman"/>
          <w:sz w:val="56"/>
        </w:rPr>
      </w:r>
    </w:p>
    <w:p>
      <w:pPr>
        <w:numPr>
          <w:ilvl w:val="0"/>
          <w:numId w:val="11"/>
        </w:numPr>
        <w:tabs>
          <w:tab w:pos="216" w:val="left" w:leader="none"/>
        </w:tabs>
        <w:spacing w:line="936" w:lineRule="atLeast" w:before="0"/>
        <w:ind w:left="215" w:right="0" w:hanging="115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330"/>
          <w:sz w:val="8"/>
        </w:rPr>
        <w:br w:type="column"/>
        <w:t>I</w:t>
      </w:r>
      <w:r>
        <w:rPr>
          <w:rFonts w:ascii="Arial"/>
          <w:color w:val="999999"/>
          <w:spacing w:val="-33"/>
          <w:w w:val="330"/>
          <w:sz w:val="8"/>
        </w:rPr>
        <w:t> </w:t>
      </w:r>
      <w:r>
        <w:rPr>
          <w:rFonts w:ascii="Arial"/>
          <w:color w:val="999999"/>
          <w:w w:val="330"/>
          <w:sz w:val="8"/>
        </w:rPr>
        <w:t>I</w:t>
      </w:r>
      <w:r>
        <w:rPr>
          <w:rFonts w:ascii="Arial"/>
          <w:sz w:val="8"/>
        </w:rPr>
      </w:r>
    </w:p>
    <w:p>
      <w:pPr>
        <w:spacing w:line="977" w:lineRule="atLeast" w:before="0"/>
        <w:ind w:left="10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200"/>
        </w:rPr>
        <w:br w:type="column"/>
      </w:r>
      <w:r>
        <w:rPr>
          <w:rFonts w:ascii="Times New Roman"/>
          <w:color w:val="999999"/>
          <w:w w:val="200"/>
          <w:sz w:val="13"/>
        </w:rPr>
        <w:t>'".</w:t>
      </w:r>
      <w:r>
        <w:rPr>
          <w:rFonts w:ascii="Times New Roman"/>
          <w:sz w:val="13"/>
        </w:rPr>
      </w:r>
    </w:p>
    <w:p>
      <w:pPr>
        <w:tabs>
          <w:tab w:pos="782" w:val="left" w:leader="none"/>
        </w:tabs>
        <w:spacing w:line="936" w:lineRule="atLeast" w:before="0"/>
        <w:ind w:left="10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position w:val="3"/>
          <w:sz w:val="46"/>
        </w:rPr>
        <w:t>"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3619" w:val="left" w:leader="none"/>
          <w:tab w:pos="4515" w:val="left" w:leader="none"/>
        </w:tabs>
        <w:spacing w:line="936" w:lineRule="atLeast" w:before="0"/>
        <w:ind w:left="100" w:right="0" w:firstLine="0"/>
        <w:jc w:val="left"/>
        <w:rPr>
          <w:rFonts w:ascii="Arial" w:hAnsi="Arial" w:cs="Arial" w:eastAsia="Arial"/>
          <w:sz w:val="49"/>
          <w:szCs w:val="49"/>
        </w:rPr>
      </w:pPr>
      <w:r>
        <w:rPr>
          <w:w w:val="50"/>
        </w:rPr>
        <w:br w:type="column"/>
      </w:r>
      <w:r>
        <w:rPr>
          <w:rFonts w:ascii="Times New Roman" w:hAnsi="Times New Roman"/>
          <w:color w:val="999999"/>
          <w:w w:val="50"/>
          <w:position w:val="-39"/>
          <w:sz w:val="61"/>
        </w:rPr>
        <w:t>..</w:t>
        <w:tab/>
      </w:r>
      <w:r>
        <w:rPr>
          <w:rFonts w:ascii="Times New Roman" w:hAnsi="Times New Roman"/>
          <w:color w:val="999999"/>
          <w:w w:val="50"/>
          <w:sz w:val="65"/>
        </w:rPr>
        <w:t>..</w:t>
        <w:tab/>
      </w:r>
      <w:r>
        <w:rPr>
          <w:rFonts w:ascii="Arial" w:hAnsi="Arial"/>
          <w:color w:val="999999"/>
          <w:w w:val="45"/>
          <w:position w:val="9"/>
          <w:sz w:val="49"/>
        </w:rPr>
        <w:t>·</w:t>
      </w:r>
      <w:r>
        <w:rPr>
          <w:rFonts w:ascii="Arial" w:hAnsi="Arial"/>
          <w:sz w:val="49"/>
        </w:rPr>
      </w:r>
    </w:p>
    <w:p>
      <w:pPr>
        <w:tabs>
          <w:tab w:pos="1337" w:val="left" w:leader="none"/>
        </w:tabs>
        <w:spacing w:line="912" w:lineRule="atLeast" w:before="0"/>
        <w:ind w:left="97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13"/>
        </w:rPr>
        <w:t>&lt;-ti'</w:t>
        <w:tab/>
      </w:r>
      <w:r>
        <w:rPr>
          <w:rFonts w:ascii="Times New Roman"/>
          <w:color w:val="999999"/>
          <w:w w:val="125"/>
          <w:sz w:val="13"/>
        </w:rPr>
        <w:t>""--</w:t>
      </w:r>
      <w:r>
        <w:rPr>
          <w:rFonts w:ascii="Times New Roman"/>
          <w:sz w:val="13"/>
        </w:rPr>
      </w:r>
    </w:p>
    <w:p>
      <w:pPr>
        <w:spacing w:line="61" w:lineRule="atLeast" w:before="0"/>
        <w:ind w:left="0" w:right="0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99999"/>
          <w:spacing w:val="-88"/>
          <w:w w:val="205"/>
          <w:sz w:val="28"/>
        </w:rPr>
        <w:t>,</w:t>
      </w:r>
      <w:r>
        <w:rPr>
          <w:rFonts w:ascii="Arial"/>
          <w:color w:val="999999"/>
          <w:w w:val="205"/>
          <w:sz w:val="28"/>
        </w:rPr>
        <w:t>,</w:t>
      </w:r>
      <w:r>
        <w:rPr>
          <w:rFonts w:ascii="Arial"/>
          <w:sz w:val="28"/>
        </w:rPr>
      </w:r>
    </w:p>
    <w:p>
      <w:pPr>
        <w:spacing w:line="936" w:lineRule="atLeast" w:before="0"/>
        <w:ind w:left="100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90"/>
        </w:rPr>
        <w:br w:type="column"/>
      </w:r>
      <w:r>
        <w:rPr>
          <w:rFonts w:ascii="Arial" w:hAnsi="Arial" w:cs="Arial" w:eastAsia="Arial"/>
          <w:i/>
          <w:color w:val="999999"/>
          <w:w w:val="90"/>
          <w:position w:val="3"/>
          <w:sz w:val="12"/>
          <w:szCs w:val="12"/>
        </w:rPr>
        <w:t>i   </w:t>
      </w:r>
      <w:r>
        <w:rPr>
          <w:rFonts w:ascii="Arial" w:hAnsi="Arial" w:cs="Arial" w:eastAsia="Arial"/>
          <w:i/>
          <w:color w:val="999999"/>
          <w:spacing w:val="17"/>
          <w:w w:val="90"/>
          <w:position w:val="3"/>
          <w:sz w:val="12"/>
          <w:szCs w:val="12"/>
        </w:rPr>
        <w:t> </w:t>
      </w:r>
      <w:r>
        <w:rPr>
          <w:rFonts w:ascii="Arial" w:hAnsi="Arial" w:cs="Arial" w:eastAsia="Arial"/>
          <w:color w:val="999999"/>
          <w:spacing w:val="-33"/>
          <w:w w:val="85"/>
          <w:position w:val="-3"/>
          <w:sz w:val="29"/>
          <w:szCs w:val="29"/>
        </w:rPr>
        <w:t>'</w:t>
      </w:r>
      <w:r>
        <w:rPr>
          <w:rFonts w:ascii="Times New Roman" w:hAnsi="Times New Roman" w:cs="Times New Roman" w:eastAsia="Times New Roman"/>
          <w:color w:val="999999"/>
          <w:spacing w:val="-20"/>
          <w:w w:val="85"/>
          <w:sz w:val="40"/>
          <w:szCs w:val="40"/>
        </w:rPr>
        <w:t>.</w:t>
      </w:r>
      <w:r>
        <w:rPr>
          <w:rFonts w:ascii="Arial" w:hAnsi="Arial" w:cs="Arial" w:eastAsia="Arial"/>
          <w:color w:val="999999"/>
          <w:spacing w:val="-82"/>
          <w:w w:val="85"/>
          <w:position w:val="-3"/>
          <w:sz w:val="29"/>
          <w:szCs w:val="29"/>
        </w:rPr>
        <w:t>•</w:t>
      </w:r>
      <w:r>
        <w:rPr>
          <w:rFonts w:ascii="Times New Roman" w:hAnsi="Times New Roman" w:cs="Times New Roman" w:eastAsia="Times New Roman"/>
          <w:color w:val="999999"/>
          <w:w w:val="85"/>
          <w:sz w:val="40"/>
          <w:szCs w:val="40"/>
        </w:rPr>
        <w:t>.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after="0" w:line="936" w:lineRule="atLeas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2187" w:space="1977"/>
            <w:col w:w="405" w:space="3178"/>
            <w:col w:w="319" w:space="1026"/>
            <w:col w:w="936" w:space="6624"/>
            <w:col w:w="4590" w:space="739"/>
            <w:col w:w="2058" w:space="301"/>
            <w:col w:w="6740"/>
          </w:cols>
        </w:sectPr>
      </w:pPr>
    </w:p>
    <w:p>
      <w:pPr>
        <w:spacing w:line="770" w:lineRule="atLeast" w:before="0"/>
        <w:ind w:left="1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37"/>
          <w:w w:val="130"/>
          <w:position w:val="2"/>
          <w:sz w:val="30"/>
        </w:rPr>
        <w:t>'</w:t>
      </w:r>
      <w:r>
        <w:rPr>
          <w:rFonts w:ascii="Arial"/>
          <w:color w:val="999999"/>
          <w:spacing w:val="-138"/>
          <w:w w:val="130"/>
          <w:sz w:val="42"/>
        </w:rPr>
        <w:t>.</w:t>
      </w:r>
      <w:r>
        <w:rPr>
          <w:rFonts w:ascii="Arial"/>
          <w:color w:val="999999"/>
          <w:w w:val="130"/>
          <w:position w:val="2"/>
          <w:sz w:val="30"/>
        </w:rPr>
        <w:t>'j</w:t>
      </w:r>
      <w:r>
        <w:rPr>
          <w:rFonts w:ascii="Arial"/>
          <w:color w:val="999999"/>
          <w:spacing w:val="-89"/>
          <w:w w:val="130"/>
          <w:position w:val="2"/>
          <w:sz w:val="30"/>
        </w:rPr>
        <w:t> </w:t>
      </w:r>
      <w:r>
        <w:rPr>
          <w:rFonts w:ascii="Arial"/>
          <w:color w:val="999999"/>
          <w:spacing w:val="-77"/>
          <w:w w:val="175"/>
          <w:position w:val="2"/>
          <w:sz w:val="40"/>
        </w:rPr>
        <w:t>'</w:t>
      </w:r>
      <w:r>
        <w:rPr>
          <w:rFonts w:ascii="Arial"/>
          <w:color w:val="999999"/>
          <w:spacing w:val="-244"/>
          <w:w w:val="175"/>
          <w:position w:val="2"/>
          <w:sz w:val="40"/>
        </w:rPr>
        <w:t>0</w:t>
      </w:r>
      <w:r>
        <w:rPr>
          <w:rFonts w:ascii="Arial"/>
          <w:color w:val="999999"/>
          <w:w w:val="175"/>
          <w:sz w:val="14"/>
        </w:rPr>
        <w:t>'</w:t>
      </w:r>
      <w:r>
        <w:rPr>
          <w:rFonts w:ascii="Arial"/>
          <w:sz w:val="14"/>
        </w:rPr>
      </w:r>
    </w:p>
    <w:p>
      <w:pPr>
        <w:spacing w:line="770" w:lineRule="atLeast" w:before="0"/>
        <w:ind w:left="102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>
          <w:w w:val="60"/>
        </w:rPr>
        <w:br w:type="column"/>
      </w:r>
      <w:r>
        <w:rPr>
          <w:rFonts w:ascii="Arial"/>
          <w:color w:val="999999"/>
          <w:w w:val="60"/>
          <w:sz w:val="40"/>
        </w:rPr>
        <w:t>',,</w:t>
      </w:r>
      <w:r>
        <w:rPr>
          <w:rFonts w:ascii="Arial"/>
          <w:sz w:val="40"/>
        </w:rPr>
      </w:r>
    </w:p>
    <w:p>
      <w:pPr>
        <w:spacing w:line="770" w:lineRule="atLeast" w:before="0"/>
        <w:ind w:left="10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80"/>
        </w:rPr>
        <w:br w:type="column"/>
      </w:r>
      <w:r>
        <w:rPr>
          <w:rFonts w:ascii="Arial"/>
          <w:color w:val="999999"/>
          <w:spacing w:val="-68"/>
          <w:w w:val="80"/>
          <w:sz w:val="46"/>
        </w:rPr>
        <w:t>-</w:t>
      </w:r>
      <w:r>
        <w:rPr>
          <w:rFonts w:ascii="Arial"/>
          <w:color w:val="999999"/>
          <w:spacing w:val="-7"/>
          <w:w w:val="80"/>
          <w:position w:val="2"/>
          <w:sz w:val="18"/>
        </w:rPr>
        <w:t>-</w:t>
      </w:r>
      <w:r>
        <w:rPr>
          <w:rFonts w:ascii="Arial"/>
          <w:color w:val="0F0F0F"/>
          <w:w w:val="80"/>
          <w:position w:val="2"/>
          <w:sz w:val="18"/>
        </w:rPr>
        <w:t>,;r</w:t>
      </w:r>
      <w:r>
        <w:rPr>
          <w:rFonts w:ascii="Arial"/>
          <w:color w:val="0F0F0F"/>
          <w:spacing w:val="-9"/>
          <w:w w:val="80"/>
          <w:position w:val="2"/>
          <w:sz w:val="18"/>
        </w:rPr>
        <w:t> </w:t>
      </w:r>
      <w:r>
        <w:rPr>
          <w:rFonts w:ascii="Arial"/>
          <w:color w:val="0F0F0F"/>
          <w:w w:val="80"/>
          <w:sz w:val="42"/>
        </w:rPr>
        <w:t>'</w:t>
      </w:r>
      <w:r>
        <w:rPr>
          <w:rFonts w:ascii="Arial"/>
          <w:color w:val="0F0F0F"/>
          <w:spacing w:val="-32"/>
          <w:w w:val="80"/>
          <w:sz w:val="42"/>
        </w:rPr>
        <w:t>"</w:t>
      </w:r>
      <w:r>
        <w:rPr>
          <w:rFonts w:ascii="Arial"/>
          <w:color w:val="0F0F0F"/>
          <w:spacing w:val="-32"/>
          <w:w w:val="80"/>
          <w:position w:val="2"/>
          <w:sz w:val="18"/>
        </w:rPr>
        <w:t>"</w:t>
      </w:r>
      <w:r>
        <w:rPr>
          <w:rFonts w:ascii="Arial"/>
          <w:color w:val="0F0F0F"/>
          <w:spacing w:val="-74"/>
          <w:w w:val="80"/>
          <w:sz w:val="42"/>
        </w:rPr>
        <w:t>"</w:t>
      </w:r>
      <w:r>
        <w:rPr>
          <w:rFonts w:ascii="Arial"/>
          <w:color w:val="0F0F0F"/>
          <w:spacing w:val="-22"/>
          <w:w w:val="80"/>
          <w:position w:val="2"/>
          <w:sz w:val="18"/>
        </w:rPr>
        <w:t>1</w:t>
      </w:r>
      <w:r>
        <w:rPr>
          <w:rFonts w:ascii="Arial"/>
          <w:spacing w:val="-45"/>
          <w:w w:val="80"/>
          <w:sz w:val="24"/>
        </w:rPr>
        <w:t>"</w:t>
      </w:r>
      <w:r>
        <w:rPr>
          <w:rFonts w:ascii="Arial"/>
          <w:color w:val="0F0F0F"/>
          <w:spacing w:val="-15"/>
          <w:w w:val="80"/>
          <w:position w:val="2"/>
          <w:sz w:val="18"/>
        </w:rPr>
        <w:t>"</w:t>
      </w:r>
      <w:r>
        <w:rPr>
          <w:rFonts w:ascii="Arial"/>
          <w:spacing w:val="-54"/>
          <w:w w:val="80"/>
          <w:sz w:val="24"/>
        </w:rPr>
        <w:t>"</w:t>
      </w:r>
      <w:r>
        <w:rPr>
          <w:rFonts w:ascii="Arial"/>
          <w:color w:val="0F0F0F"/>
          <w:w w:val="80"/>
          <w:position w:val="2"/>
          <w:sz w:val="18"/>
        </w:rPr>
        <w:t>'</w:t>
      </w:r>
      <w:r>
        <w:rPr>
          <w:rFonts w:ascii="Arial"/>
          <w:color w:val="0F0F0F"/>
          <w:spacing w:val="-29"/>
          <w:w w:val="80"/>
          <w:position w:val="2"/>
          <w:sz w:val="18"/>
        </w:rPr>
        <w:t> </w:t>
      </w:r>
      <w:r>
        <w:rPr>
          <w:rFonts w:ascii="Arial"/>
          <w:spacing w:val="-21"/>
          <w:w w:val="80"/>
          <w:sz w:val="24"/>
        </w:rPr>
        <w:t>'</w:t>
      </w:r>
      <w:r>
        <w:rPr>
          <w:rFonts w:ascii="Arial"/>
          <w:spacing w:val="-38"/>
          <w:w w:val="80"/>
          <w:position w:val="2"/>
          <w:sz w:val="18"/>
        </w:rPr>
        <w:t>"</w:t>
      </w:r>
      <w:r>
        <w:rPr>
          <w:rFonts w:ascii="Arial"/>
          <w:w w:val="80"/>
          <w:sz w:val="24"/>
        </w:rPr>
        <w:t>'</w:t>
      </w:r>
      <w:r>
        <w:rPr>
          <w:rFonts w:ascii="Arial"/>
          <w:spacing w:val="-55"/>
          <w:w w:val="80"/>
          <w:sz w:val="24"/>
        </w:rPr>
        <w:t>"</w:t>
      </w:r>
      <w:r>
        <w:rPr>
          <w:rFonts w:ascii="Arial"/>
          <w:w w:val="80"/>
          <w:position w:val="2"/>
          <w:sz w:val="18"/>
        </w:rPr>
        <w:t>"'"'</w:t>
      </w:r>
      <w:r>
        <w:rPr>
          <w:rFonts w:ascii="Arial"/>
          <w:sz w:val="18"/>
        </w:rPr>
      </w:r>
    </w:p>
    <w:p>
      <w:pPr>
        <w:spacing w:line="795" w:lineRule="atLeast" w:before="0"/>
        <w:ind w:left="102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55"/>
        </w:rPr>
        <w:br w:type="column"/>
      </w:r>
      <w:r>
        <w:rPr>
          <w:rFonts w:ascii="Times New Roman"/>
          <w:color w:val="999999"/>
          <w:w w:val="155"/>
          <w:sz w:val="6"/>
        </w:rPr>
        <w:t>(;"</w:t>
      </w:r>
      <w:r>
        <w:rPr>
          <w:rFonts w:ascii="Times New Roman"/>
          <w:color w:val="999999"/>
          <w:spacing w:val="13"/>
          <w:w w:val="155"/>
          <w:sz w:val="6"/>
        </w:rPr>
        <w:t> </w:t>
      </w:r>
      <w:r>
        <w:rPr>
          <w:rFonts w:ascii="Times New Roman"/>
          <w:color w:val="999999"/>
          <w:w w:val="155"/>
          <w:sz w:val="6"/>
        </w:rPr>
        <w:t>I</w:t>
      </w:r>
      <w:r>
        <w:rPr>
          <w:rFonts w:ascii="Times New Roman"/>
          <w:sz w:val="6"/>
        </w:rPr>
      </w:r>
    </w:p>
    <w:p>
      <w:pPr>
        <w:spacing w:line="847" w:lineRule="atLeast" w:before="0"/>
        <w:ind w:left="13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i/>
          <w:color w:val="999999"/>
          <w:w w:val="95"/>
          <w:sz w:val="13"/>
        </w:rPr>
        <w:t>L</w:t>
      </w:r>
      <w:r>
        <w:rPr>
          <w:rFonts w:ascii="Arial"/>
          <w:i/>
          <w:color w:val="999999"/>
          <w:spacing w:val="-16"/>
          <w:w w:val="95"/>
          <w:sz w:val="13"/>
        </w:rPr>
        <w:t> </w:t>
      </w:r>
      <w:r>
        <w:rPr>
          <w:rFonts w:ascii="Times New Roman"/>
          <w:i/>
          <w:color w:val="999999"/>
          <w:w w:val="95"/>
          <w:sz w:val="10"/>
        </w:rPr>
        <w:t>.,:.f'</w:t>
      </w:r>
      <w:r>
        <w:rPr>
          <w:rFonts w:ascii="Times New Roman"/>
          <w:sz w:val="10"/>
        </w:rPr>
      </w:r>
    </w:p>
    <w:p>
      <w:pPr>
        <w:tabs>
          <w:tab w:pos="9058" w:val="left" w:leader="none"/>
        </w:tabs>
        <w:spacing w:line="474" w:lineRule="exact" w:before="0"/>
        <w:ind w:left="2951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Times New Roman"/>
          <w:color w:val="999999"/>
          <w:w w:val="50"/>
          <w:position w:val="1"/>
          <w:sz w:val="56"/>
        </w:rPr>
        <w:t>..</w:t>
        <w:tab/>
      </w:r>
      <w:r>
        <w:rPr>
          <w:rFonts w:ascii="Times New Roman"/>
          <w:color w:val="999999"/>
          <w:w w:val="50"/>
          <w:sz w:val="56"/>
        </w:rPr>
        <w:t>..</w:t>
      </w:r>
      <w:r>
        <w:rPr>
          <w:rFonts w:ascii="Times New Roman"/>
          <w:sz w:val="56"/>
        </w:rPr>
      </w:r>
    </w:p>
    <w:p>
      <w:pPr>
        <w:tabs>
          <w:tab w:pos="7388" w:val="left" w:leader="none"/>
        </w:tabs>
        <w:spacing w:line="465" w:lineRule="atLeast" w:before="0"/>
        <w:ind w:left="2626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Arial" w:hAnsi="Arial" w:cs="Arial" w:eastAsia="Arial"/>
          <w:color w:val="999999"/>
          <w:w w:val="60"/>
          <w:sz w:val="18"/>
          <w:szCs w:val="18"/>
        </w:rPr>
        <w:t>,</w:t>
        <w:tab/>
      </w:r>
      <w:r>
        <w:rPr>
          <w:rFonts w:ascii="Times New Roman" w:hAnsi="Times New Roman" w:cs="Times New Roman" w:eastAsia="Times New Roman"/>
          <w:color w:val="999999"/>
          <w:w w:val="85"/>
          <w:position w:val="-12"/>
          <w:sz w:val="27"/>
          <w:szCs w:val="27"/>
        </w:rPr>
        <w:t>•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518" w:lineRule="atLeast" w:before="0"/>
        <w:ind w:left="412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br w:type="column"/>
      </w:r>
      <w:r>
        <w:rPr>
          <w:rFonts w:ascii="Times New Roman"/>
          <w:color w:val="999999"/>
          <w:sz w:val="38"/>
        </w:rPr>
        <w:t>.</w:t>
      </w:r>
      <w:r>
        <w:rPr>
          <w:rFonts w:ascii="Times New Roman"/>
          <w:color w:val="999999"/>
          <w:spacing w:val="-83"/>
          <w:sz w:val="38"/>
        </w:rPr>
        <w:t>.</w:t>
      </w:r>
      <w:r>
        <w:rPr>
          <w:rFonts w:ascii="Times New Roman"/>
          <w:color w:val="999999"/>
          <w:sz w:val="38"/>
        </w:rPr>
        <w:t>.</w:t>
      </w:r>
      <w:r>
        <w:rPr>
          <w:rFonts w:ascii="Times New Roman"/>
          <w:sz w:val="38"/>
        </w:rPr>
      </w:r>
    </w:p>
    <w:p>
      <w:pPr>
        <w:spacing w:line="293" w:lineRule="atLeast" w:before="0"/>
        <w:ind w:left="102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/>
        <w:pict>
          <v:shape style="position:absolute;margin-left:1157.212158pt;margin-top:29.00403pt;width:10.4pt;height:6.35pt;mso-position-horizontal-relative:page;mso-position-vertical-relative:paragraph;z-index:-597808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i/>
                      <w:color w:val="999999"/>
                      <w:w w:val="345"/>
                      <w:sz w:val="12"/>
                    </w:rPr>
                    <w:t>$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99999"/>
          <w:w w:val="55"/>
          <w:sz w:val="55"/>
        </w:rPr>
        <w:t>·</w:t>
      </w:r>
      <w:r>
        <w:rPr>
          <w:rFonts w:ascii="Arial" w:hAnsi="Arial"/>
          <w:sz w:val="55"/>
        </w:rPr>
      </w:r>
    </w:p>
    <w:p>
      <w:pPr>
        <w:spacing w:after="0" w:line="293" w:lineRule="atLeast"/>
        <w:jc w:val="left"/>
        <w:rPr>
          <w:rFonts w:ascii="Arial" w:hAnsi="Arial" w:cs="Arial" w:eastAsia="Arial"/>
          <w:sz w:val="55"/>
          <w:szCs w:val="55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594" w:space="304"/>
            <w:col w:w="284" w:space="1877"/>
            <w:col w:w="998" w:space="54"/>
            <w:col w:w="266" w:space="40"/>
            <w:col w:w="9206" w:space="7153"/>
            <w:col w:w="10304"/>
          </w:cols>
        </w:sectPr>
      </w:pPr>
    </w:p>
    <w:p>
      <w:pPr>
        <w:tabs>
          <w:tab w:pos="1428" w:val="left" w:leader="none"/>
          <w:tab w:pos="2014" w:val="left" w:leader="none"/>
          <w:tab w:pos="2824" w:val="left" w:leader="none"/>
          <w:tab w:pos="3435" w:val="left" w:leader="none"/>
        </w:tabs>
        <w:spacing w:line="593" w:lineRule="atLeast" w:before="0"/>
        <w:ind w:left="72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51.311333pt;margin-top:9.843152pt;width:3.05pt;height:17.6pt;mso-position-horizontal-relative:page;mso-position-vertical-relative:paragraph;z-index:-600256" type="#_x0000_t202" filled="false" stroked="false">
            <v:textbox inset="0,0,0,0">
              <w:txbxContent>
                <w:p>
                  <w:pPr>
                    <w:spacing w:line="3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5"/>
                      <w:szCs w:val="35"/>
                    </w:rPr>
                  </w:pPr>
                  <w:r>
                    <w:rPr>
                      <w:rFonts w:ascii="Times New Roman" w:hAnsi="Times New Roman"/>
                      <w:color w:val="B6B6B6"/>
                      <w:spacing w:val="-20"/>
                      <w:w w:val="65"/>
                      <w:sz w:val="35"/>
                    </w:rPr>
                    <w:t>·</w:t>
                  </w:r>
                  <w:r>
                    <w:rPr>
                      <w:rFonts w:ascii="Times New Roman" w:hAnsi="Times New Roman"/>
                      <w:sz w:val="3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w w:val="580"/>
          <w:sz w:val="5"/>
          <w:szCs w:val="5"/>
        </w:rPr>
        <w:t>..</w:t>
      </w:r>
      <w:r>
        <w:rPr>
          <w:rFonts w:ascii="Arial" w:hAnsi="Arial" w:cs="Arial" w:eastAsia="Arial"/>
          <w:color w:val="999999"/>
          <w:spacing w:val="-54"/>
          <w:w w:val="580"/>
          <w:sz w:val="5"/>
          <w:szCs w:val="5"/>
        </w:rPr>
        <w:t> </w:t>
      </w:r>
      <w:r>
        <w:rPr>
          <w:rFonts w:ascii="Arial" w:hAnsi="Arial" w:cs="Arial" w:eastAsia="Arial"/>
          <w:color w:val="999999"/>
          <w:w w:val="580"/>
          <w:sz w:val="5"/>
          <w:szCs w:val="5"/>
        </w:rPr>
        <w:t>..</w:t>
        <w:tab/>
      </w:r>
      <w:r>
        <w:rPr>
          <w:rFonts w:ascii="Arial" w:hAnsi="Arial" w:cs="Arial" w:eastAsia="Arial"/>
          <w:i/>
          <w:color w:val="999999"/>
          <w:w w:val="445"/>
          <w:sz w:val="5"/>
          <w:szCs w:val="5"/>
        </w:rPr>
        <w:t>I</w:t>
        <w:tab/>
      </w:r>
      <w:r>
        <w:rPr>
          <w:rFonts w:ascii="Arial" w:hAnsi="Arial" w:cs="Arial" w:eastAsia="Arial"/>
          <w:color w:val="999999"/>
          <w:w w:val="580"/>
          <w:sz w:val="5"/>
          <w:szCs w:val="5"/>
        </w:rPr>
        <w:t>•</w:t>
        <w:tab/>
      </w:r>
      <w:r>
        <w:rPr>
          <w:rFonts w:ascii="Arial" w:hAnsi="Arial" w:cs="Arial" w:eastAsia="Arial"/>
          <w:i/>
          <w:color w:val="999999"/>
          <w:spacing w:val="-4"/>
          <w:w w:val="325"/>
          <w:sz w:val="5"/>
          <w:szCs w:val="5"/>
        </w:rPr>
        <w:t>\.'.)</w:t>
      </w:r>
      <w:r>
        <w:rPr>
          <w:rFonts w:ascii="Arial" w:hAnsi="Arial" w:cs="Arial" w:eastAsia="Arial"/>
          <w:i/>
          <w:color w:val="999999"/>
          <w:spacing w:val="-2"/>
          <w:w w:val="325"/>
          <w:sz w:val="5"/>
          <w:szCs w:val="5"/>
        </w:rPr>
        <w:t>'</w:t>
        <w:tab/>
      </w:r>
      <w:r>
        <w:rPr>
          <w:rFonts w:ascii="Arial" w:hAnsi="Arial" w:cs="Arial" w:eastAsia="Arial"/>
          <w:sz w:val="24"/>
          <w:szCs w:val="24"/>
        </w:rPr>
        <w:t>"°"''</w:t>
      </w:r>
      <w:r>
        <w:rPr>
          <w:rFonts w:ascii="Arial" w:hAnsi="Arial" w:cs="Arial" w:eastAsia="Arial"/>
          <w:spacing w:val="-54"/>
          <w:sz w:val="24"/>
          <w:szCs w:val="24"/>
        </w:rPr>
        <w:t> </w:t>
      </w:r>
      <w:r>
        <w:rPr>
          <w:rFonts w:ascii="Arial" w:hAnsi="Arial" w:cs="Arial" w:eastAsia="Arial"/>
          <w:w w:val="120"/>
          <w:sz w:val="11"/>
          <w:szCs w:val="11"/>
        </w:rPr>
        <w:t>lffi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762" w:lineRule="atLeast" w:before="0"/>
        <w:ind w:left="0" w:right="3881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w w:val="310"/>
        </w:rPr>
        <w:br w:type="column"/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color w:val="999999"/>
          <w:spacing w:val="-55"/>
          <w:w w:val="310"/>
          <w:sz w:val="8"/>
        </w:rPr>
        <w:t> </w:t>
      </w:r>
      <w:r>
        <w:rPr>
          <w:rFonts w:ascii="Arial"/>
          <w:color w:val="999999"/>
          <w:spacing w:val="-25"/>
          <w:w w:val="150"/>
          <w:sz w:val="8"/>
        </w:rPr>
        <w:t>I</w:t>
      </w:r>
      <w:r>
        <w:rPr>
          <w:rFonts w:ascii="Arial"/>
          <w:color w:val="999999"/>
          <w:w w:val="150"/>
          <w:sz w:val="8"/>
        </w:rPr>
        <w:t>.</w:t>
      </w:r>
      <w:r>
        <w:rPr>
          <w:rFonts w:ascii="Arial"/>
          <w:color w:val="999999"/>
          <w:spacing w:val="-15"/>
          <w:w w:val="150"/>
          <w:sz w:val="8"/>
        </w:rPr>
        <w:t> </w:t>
      </w:r>
      <w:r>
        <w:rPr>
          <w:rFonts w:ascii="Arial"/>
          <w:color w:val="999999"/>
          <w:sz w:val="8"/>
        </w:rPr>
        <w:t>.</w:t>
      </w:r>
      <w:r>
        <w:rPr>
          <w:rFonts w:ascii="Arial"/>
          <w:color w:val="999999"/>
          <w:spacing w:val="-10"/>
          <w:sz w:val="8"/>
        </w:rPr>
        <w:t> </w:t>
      </w:r>
      <w:r>
        <w:rPr>
          <w:rFonts w:ascii="Arial"/>
          <w:color w:val="999999"/>
          <w:w w:val="150"/>
          <w:sz w:val="8"/>
        </w:rPr>
        <w:t>"</w:t>
      </w:r>
      <w:r>
        <w:rPr>
          <w:rFonts w:ascii="Arial"/>
          <w:sz w:val="8"/>
        </w:rPr>
      </w:r>
    </w:p>
    <w:p>
      <w:pPr>
        <w:numPr>
          <w:ilvl w:val="1"/>
          <w:numId w:val="11"/>
        </w:numPr>
        <w:tabs>
          <w:tab w:pos="384" w:val="left" w:leader="none"/>
        </w:tabs>
        <w:spacing w:line="74" w:lineRule="exact" w:before="25"/>
        <w:ind w:left="383" w:right="0" w:hanging="121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 w:hAnsi="Arial"/>
          <w:i/>
          <w:color w:val="999999"/>
          <w:w w:val="145"/>
          <w:sz w:val="7"/>
        </w:rPr>
        <w:t>f </w:t>
      </w:r>
      <w:r>
        <w:rPr>
          <w:rFonts w:ascii="Arial" w:hAnsi="Arial"/>
          <w:i/>
          <w:color w:val="999999"/>
          <w:spacing w:val="27"/>
          <w:w w:val="145"/>
          <w:sz w:val="7"/>
        </w:rPr>
        <w:t> </w:t>
      </w:r>
      <w:r>
        <w:rPr>
          <w:rFonts w:ascii="Arial" w:hAnsi="Arial"/>
          <w:color w:val="999999"/>
          <w:w w:val="580"/>
          <w:sz w:val="7"/>
        </w:rPr>
        <w:t>·</w:t>
      </w:r>
      <w:r>
        <w:rPr>
          <w:rFonts w:ascii="Arial" w:hAnsi="Arial"/>
          <w:sz w:val="7"/>
        </w:rPr>
      </w:r>
    </w:p>
    <w:p>
      <w:pPr>
        <w:tabs>
          <w:tab w:pos="573" w:val="left" w:leader="none"/>
        </w:tabs>
        <w:spacing w:line="123" w:lineRule="exact" w:before="0"/>
        <w:ind w:left="0" w:right="3824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i/>
          <w:color w:val="999999"/>
          <w:w w:val="140"/>
          <w:sz w:val="12"/>
        </w:rPr>
        <w:t>,f</w:t>
      </w:r>
      <w:r>
        <w:rPr>
          <w:rFonts w:ascii="Times New Roman"/>
          <w:i/>
          <w:color w:val="999999"/>
          <w:spacing w:val="3"/>
          <w:w w:val="140"/>
          <w:sz w:val="12"/>
        </w:rPr>
        <w:t> </w:t>
      </w:r>
      <w:r>
        <w:rPr>
          <w:rFonts w:ascii="Times New Roman"/>
          <w:i/>
          <w:color w:val="999999"/>
          <w:w w:val="95"/>
          <w:sz w:val="12"/>
        </w:rPr>
        <w:t>1 </w:t>
      </w:r>
      <w:r>
        <w:rPr>
          <w:rFonts w:ascii="Times New Roman"/>
          <w:i/>
          <w:color w:val="999999"/>
          <w:spacing w:val="23"/>
          <w:w w:val="95"/>
          <w:sz w:val="12"/>
        </w:rPr>
        <w:t> </w:t>
      </w:r>
      <w:r>
        <w:rPr>
          <w:rFonts w:ascii="Times New Roman"/>
          <w:color w:val="B6B6B6"/>
          <w:w w:val="190"/>
          <w:sz w:val="12"/>
        </w:rPr>
        <w:t>'</w:t>
        <w:tab/>
      </w:r>
      <w:r>
        <w:rPr>
          <w:rFonts w:ascii="Times New Roman"/>
          <w:color w:val="B6B6B6"/>
          <w:spacing w:val="4"/>
          <w:w w:val="220"/>
          <w:sz w:val="12"/>
        </w:rPr>
        <w:t>'</w:t>
      </w:r>
      <w:r>
        <w:rPr>
          <w:rFonts w:ascii="Times New Roman"/>
          <w:color w:val="07D8D8"/>
          <w:w w:val="220"/>
          <w:sz w:val="12"/>
        </w:rPr>
        <w:t>/'</w:t>
      </w:r>
      <w:r>
        <w:rPr>
          <w:rFonts w:ascii="Times New Roman"/>
          <w:sz w:val="12"/>
        </w:rPr>
      </w:r>
    </w:p>
    <w:p>
      <w:pPr>
        <w:tabs>
          <w:tab w:pos="963" w:val="left" w:leader="none"/>
        </w:tabs>
        <w:spacing w:line="54" w:lineRule="atLeast" w:before="0"/>
        <w:ind w:left="19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color w:val="999999"/>
          <w:spacing w:val="-41"/>
          <w:w w:val="310"/>
          <w:sz w:val="8"/>
        </w:rPr>
        <w:t> </w:t>
      </w:r>
      <w:r>
        <w:rPr>
          <w:rFonts w:ascii="Arial"/>
          <w:i/>
          <w:color w:val="999999"/>
          <w:w w:val="130"/>
          <w:sz w:val="7"/>
        </w:rPr>
        <w:t>1. </w:t>
      </w:r>
      <w:r>
        <w:rPr>
          <w:rFonts w:ascii="Arial"/>
          <w:color w:val="07D8D8"/>
          <w:spacing w:val="-2"/>
          <w:w w:val="105"/>
          <w:sz w:val="7"/>
        </w:rPr>
        <w:t>'"---</w:t>
      </w:r>
      <w:r>
        <w:rPr>
          <w:rFonts w:ascii="Arial"/>
          <w:color w:val="999999"/>
          <w:spacing w:val="-2"/>
          <w:w w:val="105"/>
          <w:sz w:val="7"/>
        </w:rPr>
        <w:t>.</w:t>
      </w:r>
      <w:r>
        <w:rPr>
          <w:rFonts w:ascii="Arial"/>
          <w:color w:val="999999"/>
          <w:spacing w:val="1"/>
          <w:w w:val="105"/>
          <w:sz w:val="7"/>
        </w:rPr>
        <w:t> </w:t>
      </w:r>
      <w:r>
        <w:rPr>
          <w:rFonts w:ascii="Arial"/>
          <w:color w:val="999999"/>
          <w:w w:val="105"/>
          <w:sz w:val="7"/>
        </w:rPr>
        <w:t>..:-"</w:t>
        <w:tab/>
      </w:r>
      <w:r>
        <w:rPr>
          <w:rFonts w:ascii="Arial"/>
          <w:color w:val="999999"/>
          <w:w w:val="75"/>
          <w:sz w:val="12"/>
        </w:rPr>
        <w:t>I</w:t>
      </w:r>
      <w:r>
        <w:rPr>
          <w:rFonts w:ascii="Arial"/>
          <w:color w:val="999999"/>
          <w:spacing w:val="-4"/>
          <w:w w:val="75"/>
          <w:sz w:val="12"/>
        </w:rPr>
        <w:t> </w:t>
      </w:r>
      <w:r>
        <w:rPr>
          <w:rFonts w:ascii="Arial"/>
          <w:color w:val="999999"/>
          <w:spacing w:val="5"/>
          <w:w w:val="75"/>
          <w:sz w:val="12"/>
        </w:rPr>
        <w:t>.\</w:t>
      </w:r>
      <w:r>
        <w:rPr>
          <w:rFonts w:ascii="Arial"/>
          <w:sz w:val="12"/>
        </w:rPr>
      </w:r>
    </w:p>
    <w:p>
      <w:pPr>
        <w:pStyle w:val="Heading8"/>
        <w:spacing w:line="593" w:lineRule="atLeast"/>
        <w:ind w:left="134" w:right="0"/>
        <w:jc w:val="left"/>
      </w:pPr>
      <w:r>
        <w:rPr>
          <w:w w:val="50"/>
        </w:rPr>
        <w:br w:type="column"/>
      </w:r>
      <w:r>
        <w:rPr>
          <w:color w:val="999999"/>
          <w:w w:val="50"/>
        </w:rPr>
        <w:t>....</w:t>
      </w:r>
      <w:r>
        <w:rPr/>
      </w:r>
    </w:p>
    <w:p>
      <w:pPr>
        <w:tabs>
          <w:tab w:pos="720" w:val="left" w:leader="none"/>
        </w:tabs>
        <w:spacing w:line="775" w:lineRule="atLeast" w:before="0"/>
        <w:ind w:left="411" w:right="0" w:firstLine="0"/>
        <w:jc w:val="left"/>
        <w:rPr>
          <w:rFonts w:ascii="Arial" w:hAnsi="Arial" w:cs="Arial" w:eastAsia="Arial"/>
          <w:sz w:val="5"/>
          <w:szCs w:val="5"/>
        </w:rPr>
      </w:pPr>
      <w:r>
        <w:rPr>
          <w:w w:val="550"/>
        </w:rPr>
        <w:br w:type="column"/>
      </w:r>
      <w:r>
        <w:rPr>
          <w:rFonts w:ascii="Arial" w:hAnsi="Arial" w:cs="Arial" w:eastAsia="Arial"/>
          <w:color w:val="999999"/>
          <w:spacing w:val="-66"/>
          <w:w w:val="550"/>
          <w:sz w:val="5"/>
          <w:szCs w:val="5"/>
        </w:rPr>
        <w:t>•</w:t>
      </w:r>
      <w:r>
        <w:rPr>
          <w:rFonts w:ascii="Arial" w:hAnsi="Arial" w:cs="Arial" w:eastAsia="Arial"/>
          <w:color w:val="999999"/>
          <w:w w:val="550"/>
          <w:sz w:val="5"/>
          <w:szCs w:val="5"/>
        </w:rPr>
        <w:t>'</w:t>
      </w:r>
      <w:r>
        <w:rPr>
          <w:rFonts w:ascii="Arial" w:hAnsi="Arial" w:cs="Arial" w:eastAsia="Arial"/>
          <w:i/>
          <w:color w:val="999999"/>
          <w:w w:val="550"/>
          <w:sz w:val="5"/>
          <w:szCs w:val="5"/>
        </w:rPr>
        <w:tab/>
      </w:r>
      <w:r>
        <w:rPr>
          <w:rFonts w:ascii="Arial" w:hAnsi="Arial" w:cs="Arial" w:eastAsia="Arial"/>
          <w:i/>
          <w:color w:val="999999"/>
          <w:w w:val="470"/>
          <w:sz w:val="5"/>
          <w:szCs w:val="5"/>
        </w:rPr>
        <w:t>I</w:t>
      </w:r>
      <w:r>
        <w:rPr>
          <w:rFonts w:ascii="Arial" w:hAnsi="Arial" w:cs="Arial" w:eastAsia="Arial"/>
          <w:sz w:val="5"/>
          <w:szCs w:val="5"/>
        </w:rPr>
      </w:r>
    </w:p>
    <w:p>
      <w:pPr>
        <w:spacing w:line="240" w:lineRule="auto" w:before="8"/>
        <w:rPr>
          <w:rFonts w:ascii="Arial" w:hAnsi="Arial" w:cs="Arial" w:eastAsia="Arial"/>
          <w:i/>
          <w:sz w:val="3"/>
          <w:szCs w:val="3"/>
        </w:rPr>
      </w:pPr>
    </w:p>
    <w:p>
      <w:pPr>
        <w:spacing w:line="69" w:lineRule="exact" w:before="0"/>
        <w:ind w:left="255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99999"/>
          <w:w w:val="225"/>
          <w:sz w:val="8"/>
        </w:rPr>
        <w:t>8</w:t>
      </w:r>
      <w:r>
        <w:rPr>
          <w:rFonts w:ascii="Times New Roman"/>
          <w:color w:val="999999"/>
          <w:spacing w:val="8"/>
          <w:w w:val="225"/>
          <w:sz w:val="8"/>
        </w:rPr>
        <w:t> </w:t>
      </w:r>
      <w:r>
        <w:rPr>
          <w:rFonts w:ascii="Times New Roman"/>
          <w:color w:val="999999"/>
          <w:w w:val="390"/>
          <w:sz w:val="8"/>
        </w:rPr>
        <w:t>-</w:t>
      </w:r>
      <w:r>
        <w:rPr>
          <w:rFonts w:ascii="Times New Roman"/>
          <w:sz w:val="8"/>
        </w:rPr>
      </w:r>
    </w:p>
    <w:p>
      <w:pPr>
        <w:spacing w:line="71" w:lineRule="exact" w:before="0"/>
        <w:ind w:left="134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 w:cs="Courier New" w:eastAsia="Courier New"/>
          <w:color w:val="999999"/>
          <w:spacing w:val="-75"/>
          <w:w w:val="90"/>
          <w:sz w:val="28"/>
          <w:szCs w:val="28"/>
        </w:rPr>
        <w:t>•</w:t>
      </w:r>
      <w:r>
        <w:rPr>
          <w:rFonts w:ascii="Courier New" w:hAnsi="Courier New" w:cs="Courier New" w:eastAsia="Courier New"/>
          <w:sz w:val="28"/>
          <w:szCs w:val="28"/>
        </w:rPr>
      </w:r>
    </w:p>
    <w:p>
      <w:pPr>
        <w:spacing w:line="593" w:lineRule="atLeast" w:before="0"/>
        <w:ind w:left="13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205"/>
        </w:rPr>
        <w:br w:type="column"/>
      </w:r>
      <w:r>
        <w:rPr>
          <w:rFonts w:ascii="Arial"/>
          <w:color w:val="999999"/>
          <w:w w:val="205"/>
          <w:sz w:val="10"/>
        </w:rPr>
        <w:t>. </w:t>
      </w:r>
      <w:r>
        <w:rPr>
          <w:rFonts w:ascii="Arial"/>
          <w:color w:val="999999"/>
          <w:spacing w:val="42"/>
          <w:w w:val="205"/>
          <w:sz w:val="10"/>
        </w:rPr>
        <w:t> </w:t>
      </w:r>
      <w:r>
        <w:rPr>
          <w:rFonts w:ascii="Arial"/>
          <w:i/>
          <w:color w:val="999999"/>
          <w:w w:val="365"/>
          <w:sz w:val="10"/>
        </w:rPr>
        <w:t>'</w:t>
      </w:r>
      <w:r>
        <w:rPr>
          <w:rFonts w:ascii="Arial"/>
          <w:i/>
          <w:color w:val="999999"/>
          <w:spacing w:val="-80"/>
          <w:w w:val="365"/>
          <w:sz w:val="10"/>
        </w:rPr>
        <w:t> </w:t>
      </w:r>
      <w:r>
        <w:rPr>
          <w:rFonts w:ascii="Arial"/>
          <w:i/>
          <w:color w:val="999999"/>
          <w:w w:val="205"/>
          <w:sz w:val="10"/>
        </w:rPr>
        <w:t>I</w:t>
      </w:r>
      <w:r>
        <w:rPr>
          <w:rFonts w:ascii="Arial"/>
          <w:sz w:val="10"/>
        </w:rPr>
      </w:r>
    </w:p>
    <w:p>
      <w:pPr>
        <w:tabs>
          <w:tab w:pos="495" w:val="left" w:leader="none"/>
        </w:tabs>
        <w:spacing w:line="536" w:lineRule="atLeast" w:before="0"/>
        <w:ind w:left="8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80"/>
        </w:rPr>
        <w:br w:type="column"/>
      </w:r>
      <w:r>
        <w:rPr>
          <w:rFonts w:ascii="Arial"/>
          <w:color w:val="999999"/>
          <w:spacing w:val="-4"/>
          <w:w w:val="80"/>
          <w:sz w:val="16"/>
        </w:rPr>
        <w:t>..JI</w:t>
        <w:tab/>
      </w:r>
      <w:r>
        <w:rPr>
          <w:rFonts w:ascii="Arial"/>
          <w:color w:val="999999"/>
          <w:w w:val="130"/>
          <w:sz w:val="16"/>
        </w:rPr>
        <w:t>:</w:t>
      </w:r>
      <w:r>
        <w:rPr>
          <w:rFonts w:ascii="Arial"/>
          <w:sz w:val="16"/>
        </w:rPr>
      </w:r>
    </w:p>
    <w:p>
      <w:pPr>
        <w:spacing w:line="77" w:lineRule="atLeast" w:before="0"/>
        <w:ind w:left="9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color w:val="999999"/>
          <w:w w:val="70"/>
          <w:sz w:val="13"/>
          <w:szCs w:val="13"/>
        </w:rPr>
        <w:t>,.'</w:t>
      </w:r>
      <w:r>
        <w:rPr>
          <w:rFonts w:ascii="Times New Roman" w:hAnsi="Times New Roman" w:cs="Times New Roman" w:eastAsia="Times New Roman"/>
          <w:color w:val="999999"/>
          <w:spacing w:val="2"/>
          <w:w w:val="7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70"/>
          <w:sz w:val="13"/>
          <w:szCs w:val="13"/>
        </w:rPr>
        <w:t>l&lt;-"°     </w:t>
      </w:r>
      <w:r>
        <w:rPr>
          <w:rFonts w:ascii="Times New Roman" w:hAnsi="Times New Roman" w:cs="Times New Roman" w:eastAsia="Times New Roman"/>
          <w:color w:val="999999"/>
          <w:spacing w:val="15"/>
          <w:w w:val="7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70"/>
          <w:sz w:val="13"/>
          <w:szCs w:val="13"/>
        </w:rPr>
        <w:t>\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77" w:lineRule="atLeas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3950" w:space="40"/>
            <w:col w:w="4783" w:space="10305"/>
            <w:col w:w="459" w:space="3245"/>
            <w:col w:w="786" w:space="87"/>
            <w:col w:w="498" w:space="40"/>
            <w:col w:w="6887"/>
          </w:cols>
        </w:sectPr>
      </w:pPr>
    </w:p>
    <w:p>
      <w:pPr>
        <w:tabs>
          <w:tab w:pos="1523" w:val="left" w:leader="none"/>
        </w:tabs>
        <w:spacing w:line="530" w:lineRule="atLeast" w:before="0"/>
        <w:ind w:left="797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Arial" w:hAnsi="Arial"/>
          <w:i/>
          <w:color w:val="999999"/>
          <w:w w:val="385"/>
          <w:position w:val="-7"/>
          <w:sz w:val="5"/>
        </w:rPr>
        <w:t>I</w:t>
        <w:tab/>
      </w:r>
      <w:r>
        <w:rPr>
          <w:rFonts w:ascii="Times New Roman" w:hAnsi="Times New Roman"/>
          <w:color w:val="999999"/>
          <w:spacing w:val="-70"/>
          <w:w w:val="95"/>
          <w:sz w:val="35"/>
        </w:rPr>
        <w:t>··</w:t>
      </w:r>
      <w:r>
        <w:rPr>
          <w:rFonts w:ascii="Times New Roman" w:hAnsi="Times New Roman"/>
          <w:color w:val="999999"/>
          <w:spacing w:val="-11"/>
          <w:w w:val="95"/>
          <w:sz w:val="35"/>
        </w:rPr>
        <w:t>0</w:t>
      </w:r>
      <w:r>
        <w:rPr>
          <w:rFonts w:ascii="Times New Roman" w:hAnsi="Times New Roman"/>
          <w:color w:val="999999"/>
          <w:w w:val="95"/>
          <w:sz w:val="35"/>
        </w:rPr>
        <w:t>0 </w:t>
      </w:r>
      <w:r>
        <w:rPr>
          <w:rFonts w:ascii="Times New Roman" w:hAnsi="Times New Roman"/>
          <w:i/>
          <w:color w:val="999999"/>
          <w:w w:val="95"/>
          <w:sz w:val="50"/>
        </w:rPr>
        <w:t>-</w:t>
      </w:r>
      <w:r>
        <w:rPr>
          <w:rFonts w:ascii="Times New Roman" w:hAnsi="Times New Roman"/>
          <w:i/>
          <w:color w:val="999999"/>
          <w:spacing w:val="-19"/>
          <w:w w:val="95"/>
          <w:sz w:val="50"/>
        </w:rPr>
        <w:t>a</w:t>
      </w:r>
      <w:r>
        <w:rPr>
          <w:rFonts w:ascii="Times New Roman" w:hAnsi="Times New Roman"/>
          <w:i/>
          <w:color w:val="999999"/>
          <w:spacing w:val="66"/>
          <w:w w:val="95"/>
          <w:sz w:val="50"/>
        </w:rPr>
        <w:t>-</w:t>
      </w:r>
      <w:r>
        <w:rPr>
          <w:rFonts w:ascii="Times New Roman" w:hAnsi="Times New Roman"/>
          <w:i/>
          <w:color w:val="999999"/>
          <w:spacing w:val="-86"/>
          <w:w w:val="95"/>
          <w:sz w:val="50"/>
        </w:rPr>
        <w:t>-</w:t>
      </w:r>
      <w:r>
        <w:rPr>
          <w:rFonts w:ascii="Times New Roman" w:hAnsi="Times New Roman"/>
          <w:i/>
          <w:color w:val="999999"/>
          <w:w w:val="95"/>
          <w:sz w:val="50"/>
        </w:rPr>
        <w:t>;</w:t>
      </w:r>
      <w:r>
        <w:rPr>
          <w:rFonts w:ascii="Times New Roman" w:hAnsi="Times New Roman"/>
          <w:sz w:val="50"/>
        </w:rPr>
      </w:r>
    </w:p>
    <w:p>
      <w:pPr>
        <w:tabs>
          <w:tab w:pos="1931" w:val="left" w:leader="none"/>
          <w:tab w:pos="2154" w:val="left" w:leader="none"/>
        </w:tabs>
        <w:spacing w:line="336" w:lineRule="atLeast" w:before="0"/>
        <w:ind w:left="91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80"/>
        </w:rPr>
        <w:br w:type="column"/>
      </w:r>
      <w:r>
        <w:rPr>
          <w:rFonts w:ascii="Times New Roman"/>
          <w:color w:val="999999"/>
          <w:w w:val="80"/>
          <w:sz w:val="10"/>
        </w:rPr>
        <w:t>_,</w:t>
      </w:r>
      <w:r>
        <w:rPr>
          <w:rFonts w:ascii="Times New Roman"/>
          <w:color w:val="999999"/>
          <w:spacing w:val="-11"/>
          <w:w w:val="80"/>
          <w:sz w:val="10"/>
        </w:rPr>
        <w:t>.</w:t>
      </w:r>
      <w:r>
        <w:rPr>
          <w:rFonts w:ascii="Times New Roman"/>
          <w:color w:val="999999"/>
          <w:w w:val="80"/>
          <w:position w:val="1"/>
          <w:sz w:val="13"/>
        </w:rPr>
        <w:t>.</w:t>
      </w:r>
      <w:r>
        <w:rPr>
          <w:rFonts w:ascii="Times New Roman"/>
          <w:color w:val="999999"/>
          <w:spacing w:val="-7"/>
          <w:w w:val="80"/>
          <w:position w:val="1"/>
          <w:sz w:val="13"/>
        </w:rPr>
        <w:t>,</w:t>
      </w:r>
      <w:r>
        <w:rPr>
          <w:rFonts w:ascii="Times New Roman"/>
          <w:color w:val="999999"/>
          <w:spacing w:val="-23"/>
          <w:w w:val="80"/>
          <w:sz w:val="10"/>
        </w:rPr>
        <w:t>I</w:t>
      </w:r>
      <w:r>
        <w:rPr>
          <w:rFonts w:ascii="Times New Roman"/>
          <w:color w:val="999999"/>
          <w:w w:val="80"/>
          <w:position w:val="1"/>
          <w:sz w:val="13"/>
        </w:rPr>
        <w:t>:." /</w:t>
      </w:r>
      <w:r>
        <w:rPr>
          <w:rFonts w:ascii="Times New Roman"/>
          <w:color w:val="999999"/>
          <w:spacing w:val="-14"/>
          <w:w w:val="80"/>
          <w:position w:val="1"/>
          <w:sz w:val="13"/>
        </w:rPr>
        <w:t> </w:t>
      </w:r>
      <w:r>
        <w:rPr>
          <w:rFonts w:ascii="Times New Roman"/>
          <w:color w:val="999999"/>
          <w:spacing w:val="5"/>
          <w:w w:val="80"/>
          <w:sz w:val="10"/>
        </w:rPr>
        <w:t>I</w:t>
      </w:r>
      <w:r>
        <w:rPr>
          <w:rFonts w:ascii="Times New Roman"/>
          <w:color w:val="999999"/>
          <w:w w:val="80"/>
          <w:position w:val="1"/>
          <w:sz w:val="13"/>
        </w:rPr>
        <w:t>1,;,:.</w:t>
        <w:tab/>
      </w:r>
      <w:r>
        <w:rPr>
          <w:rFonts w:ascii="Times New Roman"/>
          <w:color w:val="999999"/>
          <w:w w:val="55"/>
          <w:sz w:val="10"/>
        </w:rPr>
        <w:t>.</w:t>
        <w:tab/>
      </w:r>
      <w:r>
        <w:rPr>
          <w:rFonts w:ascii="Times New Roman"/>
          <w:color w:val="999999"/>
          <w:sz w:val="10"/>
        </w:rPr>
        <w:t>\.</w:t>
      </w:r>
      <w:r>
        <w:rPr>
          <w:rFonts w:ascii="Times New Roman"/>
          <w:color w:val="999999"/>
          <w:spacing w:val="1"/>
          <w:sz w:val="10"/>
        </w:rPr>
        <w:t> </w:t>
      </w:r>
      <w:r>
        <w:rPr>
          <w:rFonts w:ascii="Times New Roman"/>
          <w:color w:val="999999"/>
          <w:w w:val="85"/>
          <w:sz w:val="10"/>
        </w:rPr>
        <w:t>.,:.</w:t>
      </w:r>
      <w:r>
        <w:rPr>
          <w:rFonts w:ascii="Times New Roman"/>
          <w:sz w:val="10"/>
        </w:rPr>
      </w:r>
    </w:p>
    <w:p>
      <w:pPr>
        <w:tabs>
          <w:tab w:pos="2186" w:val="left" w:leader="none"/>
        </w:tabs>
        <w:spacing w:line="222" w:lineRule="atLeast" w:before="0"/>
        <w:ind w:left="28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 w:hAnsi="Times New Roman"/>
          <w:color w:val="999999"/>
          <w:w w:val="175"/>
          <w:sz w:val="14"/>
        </w:rPr>
        <w:t>,.,</w:t>
      </w:r>
      <w:r>
        <w:rPr>
          <w:rFonts w:ascii="Times New Roman" w:hAnsi="Times New Roman"/>
          <w:color w:val="999999"/>
          <w:spacing w:val="53"/>
          <w:w w:val="175"/>
          <w:sz w:val="14"/>
        </w:rPr>
        <w:t> </w:t>
      </w:r>
      <w:r>
        <w:rPr>
          <w:rFonts w:ascii="Times New Roman" w:hAnsi="Times New Roman"/>
          <w:color w:val="999999"/>
          <w:spacing w:val="-3"/>
          <w:w w:val="175"/>
          <w:sz w:val="14"/>
        </w:rPr>
        <w:t>-,,</w:t>
      </w:r>
      <w:r>
        <w:rPr>
          <w:rFonts w:ascii="Times New Roman" w:hAnsi="Times New Roman"/>
          <w:color w:val="999999"/>
          <w:spacing w:val="-6"/>
          <w:w w:val="175"/>
          <w:sz w:val="14"/>
        </w:rPr>
        <w:t>.::</w:t>
      </w:r>
      <w:r>
        <w:rPr>
          <w:rFonts w:ascii="Times New Roman" w:hAnsi="Times New Roman"/>
          <w:color w:val="999999"/>
          <w:spacing w:val="-18"/>
          <w:w w:val="175"/>
          <w:sz w:val="14"/>
        </w:rPr>
        <w:t>.</w:t>
      </w:r>
      <w:r>
        <w:rPr>
          <w:rFonts w:ascii="Times New Roman" w:hAnsi="Times New Roman"/>
          <w:color w:val="999999"/>
          <w:spacing w:val="36"/>
          <w:w w:val="175"/>
          <w:sz w:val="14"/>
        </w:rPr>
        <w:t> </w:t>
      </w:r>
      <w:r>
        <w:rPr>
          <w:rFonts w:ascii="Times New Roman" w:hAnsi="Times New Roman"/>
          <w:color w:val="999999"/>
          <w:w w:val="250"/>
          <w:sz w:val="14"/>
        </w:rPr>
        <w:t>'</w:t>
      </w:r>
      <w:r>
        <w:rPr>
          <w:rFonts w:ascii="Times New Roman" w:hAnsi="Times New Roman"/>
          <w:color w:val="999999"/>
          <w:spacing w:val="-63"/>
          <w:w w:val="250"/>
          <w:sz w:val="14"/>
        </w:rPr>
        <w:t> </w:t>
      </w:r>
      <w:r>
        <w:rPr>
          <w:rFonts w:ascii="Times New Roman" w:hAnsi="Times New Roman"/>
          <w:i/>
          <w:color w:val="999999"/>
          <w:w w:val="90"/>
          <w:sz w:val="14"/>
        </w:rPr>
        <w:t>r   </w:t>
      </w:r>
      <w:r>
        <w:rPr>
          <w:rFonts w:ascii="Times New Roman" w:hAnsi="Times New Roman"/>
          <w:i/>
          <w:color w:val="999999"/>
          <w:spacing w:val="16"/>
          <w:w w:val="90"/>
          <w:sz w:val="14"/>
        </w:rPr>
        <w:t> </w:t>
      </w:r>
      <w:r>
        <w:rPr>
          <w:rFonts w:ascii="Arial" w:hAnsi="Arial"/>
          <w:i/>
          <w:color w:val="07D8D8"/>
          <w:w w:val="250"/>
          <w:sz w:val="12"/>
        </w:rPr>
        <w:t>r</w:t>
        <w:tab/>
      </w:r>
      <w:r>
        <w:rPr>
          <w:rFonts w:ascii="Arial" w:hAnsi="Arial"/>
          <w:color w:val="999999"/>
          <w:w w:val="90"/>
          <w:sz w:val="12"/>
        </w:rPr>
        <w:t>·</w:t>
      </w:r>
      <w:r>
        <w:rPr>
          <w:rFonts w:ascii="Arial" w:hAnsi="Arial"/>
          <w:color w:val="999999"/>
          <w:spacing w:val="-6"/>
          <w:w w:val="90"/>
          <w:sz w:val="12"/>
        </w:rPr>
        <w:t> </w:t>
      </w:r>
      <w:r>
        <w:rPr>
          <w:rFonts w:ascii="Arial" w:hAnsi="Arial"/>
          <w:color w:val="999999"/>
          <w:w w:val="320"/>
          <w:sz w:val="12"/>
        </w:rPr>
        <w:t>,</w:t>
      </w:r>
      <w:r>
        <w:rPr>
          <w:rFonts w:ascii="Arial" w:hAnsi="Arial"/>
          <w:sz w:val="12"/>
        </w:rPr>
      </w:r>
    </w:p>
    <w:p>
      <w:pPr>
        <w:spacing w:line="530" w:lineRule="atLeast" w:before="0"/>
        <w:ind w:left="91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80"/>
        </w:rPr>
        <w:br w:type="column"/>
      </w:r>
      <w:r>
        <w:rPr>
          <w:rFonts w:ascii="Arial"/>
          <w:i/>
          <w:color w:val="999999"/>
          <w:w w:val="80"/>
          <w:sz w:val="17"/>
        </w:rPr>
        <w:t>.i-</w:t>
      </w:r>
      <w:r>
        <w:rPr>
          <w:rFonts w:ascii="Arial"/>
          <w:i/>
          <w:color w:val="999999"/>
          <w:spacing w:val="-25"/>
          <w:w w:val="80"/>
          <w:sz w:val="17"/>
        </w:rPr>
        <w:t> </w:t>
      </w:r>
      <w:r>
        <w:rPr>
          <w:rFonts w:ascii="Arial"/>
          <w:color w:val="999999"/>
          <w:w w:val="65"/>
          <w:sz w:val="17"/>
        </w:rPr>
        <w:t>...-</w:t>
      </w:r>
      <w:r>
        <w:rPr>
          <w:rFonts w:ascii="Arial"/>
          <w:color w:val="999999"/>
          <w:spacing w:val="-17"/>
          <w:w w:val="65"/>
          <w:sz w:val="17"/>
        </w:rPr>
        <w:t> </w:t>
      </w:r>
      <w:r>
        <w:rPr>
          <w:rFonts w:ascii="Arial"/>
          <w:i/>
          <w:color w:val="999999"/>
          <w:w w:val="65"/>
          <w:sz w:val="17"/>
        </w:rPr>
        <w:t>:.--\</w:t>
      </w:r>
      <w:r>
        <w:rPr>
          <w:rFonts w:ascii="Arial"/>
          <w:i/>
          <w:color w:val="999999"/>
          <w:spacing w:val="-9"/>
          <w:w w:val="65"/>
          <w:sz w:val="17"/>
        </w:rPr>
        <w:t> </w:t>
      </w:r>
      <w:r>
        <w:rPr>
          <w:rFonts w:ascii="Arial"/>
          <w:color w:val="999999"/>
          <w:spacing w:val="-8"/>
          <w:w w:val="65"/>
          <w:sz w:val="17"/>
        </w:rPr>
        <w:t>.,.</w:t>
      </w:r>
      <w:r>
        <w:rPr>
          <w:rFonts w:ascii="Arial"/>
          <w:color w:val="999999"/>
          <w:spacing w:val="-7"/>
          <w:w w:val="65"/>
          <w:sz w:val="17"/>
        </w:rPr>
        <w:t>,</w:t>
      </w:r>
      <w:r>
        <w:rPr>
          <w:rFonts w:ascii="Arial"/>
          <w:color w:val="999999"/>
          <w:spacing w:val="-8"/>
          <w:w w:val="65"/>
          <w:sz w:val="17"/>
        </w:rPr>
        <w:t>.</w:t>
      </w:r>
      <w:r>
        <w:rPr>
          <w:rFonts w:ascii="Arial"/>
          <w:color w:val="999999"/>
          <w:spacing w:val="-7"/>
          <w:w w:val="65"/>
          <w:sz w:val="17"/>
        </w:rPr>
        <w:t>,.</w:t>
      </w:r>
      <w:r>
        <w:rPr>
          <w:rFonts w:ascii="Arial"/>
          <w:sz w:val="17"/>
        </w:rPr>
      </w:r>
    </w:p>
    <w:p>
      <w:pPr>
        <w:spacing w:line="530" w:lineRule="atLeast" w:before="0"/>
        <w:ind w:left="2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55"/>
        </w:rPr>
        <w:br w:type="column"/>
      </w:r>
      <w:r>
        <w:rPr>
          <w:rFonts w:ascii="Times New Roman"/>
          <w:color w:val="999999"/>
          <w:w w:val="55"/>
          <w:sz w:val="36"/>
        </w:rPr>
        <w:t>...</w:t>
      </w:r>
      <w:r>
        <w:rPr>
          <w:rFonts w:ascii="Times New Roman"/>
          <w:color w:val="999999"/>
          <w:spacing w:val="-9"/>
          <w:w w:val="55"/>
          <w:sz w:val="36"/>
        </w:rPr>
        <w:t>-</w:t>
      </w:r>
      <w:r>
        <w:rPr>
          <w:rFonts w:ascii="Times New Roman"/>
          <w:color w:val="999999"/>
          <w:spacing w:val="-73"/>
          <w:w w:val="55"/>
          <w:sz w:val="36"/>
        </w:rPr>
        <w:t>"</w:t>
      </w:r>
      <w:r>
        <w:rPr>
          <w:rFonts w:ascii="Times New Roman"/>
          <w:color w:val="999999"/>
          <w:spacing w:val="-18"/>
          <w:w w:val="55"/>
          <w:position w:val="19"/>
          <w:sz w:val="18"/>
        </w:rPr>
        <w:t>.</w:t>
      </w:r>
      <w:r>
        <w:rPr>
          <w:rFonts w:ascii="Times New Roman"/>
          <w:color w:val="999999"/>
          <w:spacing w:val="-59"/>
          <w:w w:val="55"/>
          <w:sz w:val="36"/>
        </w:rPr>
        <w:t>"</w:t>
      </w:r>
      <w:r>
        <w:rPr>
          <w:rFonts w:ascii="Times New Roman"/>
          <w:color w:val="999999"/>
          <w:spacing w:val="-44"/>
          <w:w w:val="55"/>
          <w:position w:val="19"/>
          <w:sz w:val="18"/>
        </w:rPr>
        <w:t>.</w:t>
      </w:r>
      <w:r>
        <w:rPr>
          <w:rFonts w:ascii="Times New Roman"/>
          <w:color w:val="999999"/>
          <w:w w:val="55"/>
          <w:sz w:val="36"/>
        </w:rPr>
        <w:t>'\</w:t>
      </w:r>
      <w:r>
        <w:rPr>
          <w:rFonts w:ascii="Times New Roman"/>
          <w:color w:val="999999"/>
          <w:spacing w:val="-10"/>
          <w:w w:val="55"/>
          <w:sz w:val="36"/>
        </w:rPr>
        <w:t> </w:t>
      </w:r>
      <w:r>
        <w:rPr>
          <w:rFonts w:ascii="Times New Roman"/>
          <w:color w:val="999999"/>
          <w:spacing w:val="36"/>
          <w:w w:val="75"/>
          <w:sz w:val="36"/>
        </w:rPr>
        <w:t>-</w:t>
      </w:r>
      <w:r>
        <w:rPr>
          <w:rFonts w:ascii="Times New Roman"/>
          <w:color w:val="999999"/>
          <w:spacing w:val="-77"/>
          <w:w w:val="75"/>
          <w:sz w:val="36"/>
        </w:rPr>
        <w:t>G</w:t>
      </w:r>
      <w:r>
        <w:rPr>
          <w:rFonts w:ascii="Times New Roman"/>
          <w:color w:val="999999"/>
          <w:w w:val="75"/>
          <w:position w:val="19"/>
          <w:sz w:val="18"/>
        </w:rPr>
        <w:t>.</w:t>
      </w:r>
      <w:r>
        <w:rPr>
          <w:rFonts w:ascii="Times New Roman"/>
          <w:color w:val="999999"/>
          <w:spacing w:val="-16"/>
          <w:w w:val="75"/>
          <w:position w:val="19"/>
          <w:sz w:val="18"/>
        </w:rPr>
        <w:t>.</w:t>
      </w:r>
      <w:r>
        <w:rPr>
          <w:rFonts w:ascii="Times New Roman"/>
          <w:color w:val="999999"/>
          <w:spacing w:val="-32"/>
          <w:w w:val="75"/>
          <w:sz w:val="36"/>
        </w:rPr>
        <w:t>\</w:t>
      </w:r>
      <w:r>
        <w:rPr>
          <w:rFonts w:ascii="Times New Roman"/>
          <w:i/>
          <w:color w:val="999999"/>
          <w:w w:val="75"/>
          <w:position w:val="19"/>
          <w:sz w:val="18"/>
        </w:rPr>
        <w:t>,?</w:t>
      </w:r>
      <w:r>
        <w:rPr>
          <w:rFonts w:ascii="Times New Roman"/>
          <w:sz w:val="18"/>
        </w:rPr>
      </w:r>
    </w:p>
    <w:p>
      <w:pPr>
        <w:spacing w:line="53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105"/>
        </w:rPr>
        <w:br w:type="column"/>
      </w:r>
      <w:r>
        <w:rPr>
          <w:rFonts w:ascii="Times New Roman"/>
          <w:color w:val="999999"/>
          <w:spacing w:val="-7"/>
          <w:w w:val="105"/>
          <w:sz w:val="34"/>
        </w:rPr>
        <w:t>0</w:t>
      </w:r>
      <w:r>
        <w:rPr>
          <w:rFonts w:ascii="Times New Roman"/>
          <w:color w:val="999999"/>
          <w:spacing w:val="-9"/>
          <w:w w:val="105"/>
          <w:sz w:val="34"/>
        </w:rPr>
        <w:t>:.</w:t>
      </w:r>
      <w:r>
        <w:rPr>
          <w:rFonts w:ascii="Times New Roman"/>
          <w:sz w:val="34"/>
        </w:rPr>
      </w:r>
    </w:p>
    <w:p>
      <w:pPr>
        <w:tabs>
          <w:tab w:pos="1816" w:val="left" w:leader="none"/>
        </w:tabs>
        <w:spacing w:line="530" w:lineRule="atLeast" w:before="0"/>
        <w:ind w:left="74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color w:val="B6B6B6"/>
          <w:spacing w:val="42"/>
          <w:w w:val="70"/>
          <w:sz w:val="18"/>
          <w:szCs w:val="18"/>
        </w:rPr>
        <w:t>_</w:t>
      </w:r>
      <w:r>
        <w:rPr>
          <w:rFonts w:ascii="Arial" w:hAnsi="Arial" w:cs="Arial" w:eastAsia="Arial"/>
          <w:color w:val="999999"/>
          <w:w w:val="70"/>
          <w:sz w:val="9"/>
          <w:szCs w:val="9"/>
        </w:rPr>
        <w:t>.</w:t>
      </w:r>
      <w:r>
        <w:rPr>
          <w:rFonts w:ascii="Arial" w:hAnsi="Arial" w:cs="Arial" w:eastAsia="Arial"/>
          <w:color w:val="999999"/>
          <w:spacing w:val="-2"/>
          <w:w w:val="70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999999"/>
          <w:spacing w:val="-11"/>
          <w:w w:val="70"/>
          <w:sz w:val="6"/>
          <w:szCs w:val="6"/>
        </w:rPr>
        <w:t>,</w:t>
      </w:r>
      <w:r>
        <w:rPr>
          <w:rFonts w:ascii="Arial" w:hAnsi="Arial" w:cs="Arial" w:eastAsia="Arial"/>
          <w:color w:val="999999"/>
          <w:w w:val="70"/>
          <w:sz w:val="9"/>
          <w:szCs w:val="9"/>
        </w:rPr>
        <w:t>.</w:t>
      </w:r>
      <w:r>
        <w:rPr>
          <w:rFonts w:ascii="Arial" w:hAnsi="Arial" w:cs="Arial" w:eastAsia="Arial"/>
          <w:color w:val="999999"/>
          <w:spacing w:val="-19"/>
          <w:w w:val="70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999999"/>
          <w:w w:val="70"/>
          <w:sz w:val="6"/>
          <w:szCs w:val="6"/>
        </w:rPr>
        <w:t>...--.-.._</w:t>
      </w:r>
      <w:r>
        <w:rPr>
          <w:rFonts w:ascii="Times New Roman" w:hAnsi="Times New Roman" w:cs="Times New Roman" w:eastAsia="Times New Roman"/>
          <w:color w:val="999999"/>
          <w:spacing w:val="17"/>
          <w:w w:val="7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70"/>
          <w:sz w:val="11"/>
          <w:szCs w:val="11"/>
        </w:rPr>
        <w:t>....--</w:t>
      </w:r>
      <w:r>
        <w:rPr>
          <w:rFonts w:ascii="Times New Roman" w:hAnsi="Times New Roman" w:cs="Times New Roman" w:eastAsia="Times New Roman"/>
          <w:color w:val="999999"/>
          <w:spacing w:val="-8"/>
          <w:w w:val="70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999999"/>
          <w:spacing w:val="-105"/>
          <w:w w:val="70"/>
          <w:position w:val="-17"/>
          <w:sz w:val="65"/>
          <w:szCs w:val="65"/>
        </w:rPr>
        <w:t>.</w:t>
      </w:r>
      <w:r>
        <w:rPr>
          <w:rFonts w:ascii="Times New Roman" w:hAnsi="Times New Roman" w:cs="Times New Roman" w:eastAsia="Times New Roman"/>
          <w:color w:val="999999"/>
          <w:w w:val="70"/>
          <w:sz w:val="11"/>
          <w:szCs w:val="11"/>
        </w:rPr>
        <w:t>..</w:t>
      </w:r>
      <w:r>
        <w:rPr>
          <w:rFonts w:ascii="Times New Roman" w:hAnsi="Times New Roman" w:cs="Times New Roman" w:eastAsia="Times New Roman"/>
          <w:color w:val="999999"/>
          <w:spacing w:val="-19"/>
          <w:w w:val="70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999999"/>
          <w:spacing w:val="-9"/>
          <w:w w:val="70"/>
          <w:sz w:val="11"/>
          <w:szCs w:val="11"/>
        </w:rPr>
        <w:t>•</w:t>
      </w:r>
      <w:r>
        <w:rPr>
          <w:rFonts w:ascii="Times New Roman" w:hAnsi="Times New Roman" w:cs="Times New Roman" w:eastAsia="Times New Roman"/>
          <w:color w:val="999999"/>
          <w:spacing w:val="-91"/>
          <w:w w:val="70"/>
          <w:position w:val="-17"/>
          <w:sz w:val="65"/>
          <w:szCs w:val="65"/>
        </w:rPr>
        <w:t>.</w:t>
      </w:r>
      <w:r>
        <w:rPr>
          <w:rFonts w:ascii="Times New Roman" w:hAnsi="Times New Roman" w:cs="Times New Roman" w:eastAsia="Times New Roman"/>
          <w:color w:val="999999"/>
          <w:w w:val="70"/>
          <w:sz w:val="11"/>
          <w:szCs w:val="11"/>
        </w:rPr>
        <w:t>/</w:t>
        <w:tab/>
      </w:r>
      <w:r>
        <w:rPr>
          <w:rFonts w:ascii="Times New Roman" w:hAnsi="Times New Roman" w:cs="Times New Roman" w:eastAsia="Times New Roman"/>
          <w:color w:val="999999"/>
          <w:w w:val="50"/>
          <w:position w:val="-35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line="530" w:lineRule="atLeast" w:before="0"/>
        <w:ind w:left="746" w:right="0" w:firstLine="0"/>
        <w:jc w:val="left"/>
        <w:rPr>
          <w:rFonts w:ascii="Courier New" w:hAnsi="Courier New" w:cs="Courier New" w:eastAsia="Courier New"/>
          <w:sz w:val="20"/>
          <w:szCs w:val="20"/>
        </w:rPr>
      </w:pPr>
      <w:r>
        <w:rPr>
          <w:w w:val="105"/>
        </w:rPr>
        <w:br w:type="column"/>
      </w:r>
      <w:r>
        <w:rPr>
          <w:rFonts w:ascii="Times New Roman"/>
          <w:i/>
          <w:color w:val="999999"/>
          <w:w w:val="105"/>
          <w:sz w:val="14"/>
        </w:rPr>
        <w:t>_</w:t>
      </w:r>
      <w:r>
        <w:rPr>
          <w:rFonts w:ascii="Times New Roman"/>
          <w:i/>
          <w:color w:val="999999"/>
          <w:spacing w:val="12"/>
          <w:w w:val="105"/>
          <w:sz w:val="14"/>
        </w:rPr>
        <w:t> </w:t>
      </w:r>
      <w:r>
        <w:rPr>
          <w:rFonts w:ascii="Times New Roman"/>
          <w:i/>
          <w:color w:val="999999"/>
          <w:w w:val="105"/>
          <w:sz w:val="14"/>
        </w:rPr>
        <w:t>_</w:t>
      </w:r>
      <w:r>
        <w:rPr>
          <w:rFonts w:ascii="Times New Roman"/>
          <w:i/>
          <w:color w:val="999999"/>
          <w:spacing w:val="-16"/>
          <w:w w:val="105"/>
          <w:sz w:val="14"/>
        </w:rPr>
        <w:t> </w:t>
      </w:r>
      <w:r>
        <w:rPr>
          <w:rFonts w:ascii="Courier New"/>
          <w:i/>
          <w:color w:val="999999"/>
          <w:w w:val="190"/>
          <w:sz w:val="20"/>
        </w:rPr>
        <w:t>{</w:t>
      </w:r>
      <w:r>
        <w:rPr>
          <w:rFonts w:ascii="Courier New"/>
          <w:sz w:val="20"/>
        </w:rPr>
      </w:r>
    </w:p>
    <w:p>
      <w:pPr>
        <w:spacing w:line="530" w:lineRule="atLeast" w:before="0"/>
        <w:ind w:left="746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75"/>
        </w:rPr>
        <w:br w:type="column"/>
      </w:r>
      <w:r>
        <w:rPr>
          <w:rFonts w:ascii="Arial"/>
          <w:i/>
          <w:color w:val="999999"/>
          <w:w w:val="75"/>
          <w:sz w:val="14"/>
        </w:rPr>
        <w:t>&lt;-'</w:t>
      </w:r>
      <w:r>
        <w:rPr>
          <w:rFonts w:ascii="Arial"/>
          <w:i/>
          <w:color w:val="999999"/>
          <w:spacing w:val="30"/>
          <w:w w:val="75"/>
          <w:sz w:val="14"/>
        </w:rPr>
        <w:t> </w:t>
      </w:r>
      <w:r>
        <w:rPr>
          <w:rFonts w:ascii="Times New Roman"/>
          <w:color w:val="999999"/>
          <w:w w:val="75"/>
          <w:sz w:val="11"/>
        </w:rPr>
        <w:t>-&lt;'?-</w:t>
      </w:r>
      <w:r>
        <w:rPr>
          <w:rFonts w:ascii="Times New Roman"/>
          <w:sz w:val="11"/>
        </w:rPr>
      </w:r>
    </w:p>
    <w:p>
      <w:pPr>
        <w:spacing w:after="0" w:line="530" w:lineRule="atLeast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2912" w:space="40"/>
            <w:col w:w="2354" w:space="5224"/>
            <w:col w:w="1549" w:space="40"/>
            <w:col w:w="837" w:space="430"/>
            <w:col w:w="1086" w:space="3140"/>
            <w:col w:w="1970" w:space="949"/>
            <w:col w:w="1194" w:space="1088"/>
            <w:col w:w="8267"/>
          </w:cols>
        </w:sectPr>
      </w:pPr>
    </w:p>
    <w:p>
      <w:pPr>
        <w:spacing w:line="53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999999"/>
          <w:spacing w:val="-12"/>
          <w:w w:val="65"/>
          <w:sz w:val="36"/>
        </w:rPr>
        <w:t>..</w:t>
      </w:r>
      <w:r>
        <w:rPr>
          <w:rFonts w:ascii="Times New Roman"/>
          <w:color w:val="999999"/>
          <w:spacing w:val="-10"/>
          <w:w w:val="65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531" w:lineRule="atLeast" w:before="0"/>
        <w:ind w:left="124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120"/>
        </w:rPr>
        <w:br w:type="column"/>
      </w:r>
      <w:r>
        <w:rPr>
          <w:rFonts w:ascii="Arial"/>
          <w:color w:val="999999"/>
          <w:spacing w:val="-41"/>
          <w:w w:val="120"/>
          <w:sz w:val="48"/>
        </w:rPr>
        <w:t>-</w:t>
      </w:r>
      <w:r>
        <w:rPr>
          <w:rFonts w:ascii="Courier New"/>
          <w:i/>
          <w:color w:val="999999"/>
          <w:spacing w:val="-47"/>
          <w:w w:val="120"/>
          <w:position w:val="5"/>
          <w:sz w:val="26"/>
        </w:rPr>
        <w:t>0</w:t>
      </w:r>
      <w:r>
        <w:rPr>
          <w:rFonts w:ascii="Arial"/>
          <w:i/>
          <w:color w:val="999999"/>
          <w:spacing w:val="-1"/>
          <w:w w:val="120"/>
          <w:position w:val="12"/>
          <w:sz w:val="5"/>
        </w:rPr>
        <w:t>1</w:t>
      </w:r>
      <w:r>
        <w:rPr>
          <w:rFonts w:ascii="Arial"/>
          <w:color w:val="999999"/>
          <w:w w:val="120"/>
          <w:sz w:val="36"/>
        </w:rPr>
        <w:t>.</w:t>
      </w:r>
      <w:r>
        <w:rPr>
          <w:rFonts w:ascii="Arial"/>
          <w:color w:val="999999"/>
          <w:spacing w:val="-48"/>
          <w:w w:val="120"/>
          <w:sz w:val="36"/>
        </w:rPr>
        <w:t> </w:t>
      </w:r>
      <w:r>
        <w:rPr>
          <w:rFonts w:ascii="Times New Roman"/>
          <w:color w:val="999999"/>
          <w:w w:val="80"/>
          <w:position w:val="-3"/>
          <w:sz w:val="65"/>
        </w:rPr>
        <w:t>..</w:t>
      </w:r>
      <w:r>
        <w:rPr>
          <w:rFonts w:ascii="Times New Roman"/>
          <w:sz w:val="65"/>
        </w:rPr>
      </w:r>
    </w:p>
    <w:p>
      <w:pPr>
        <w:tabs>
          <w:tab w:pos="492" w:val="left" w:leader="none"/>
        </w:tabs>
        <w:spacing w:line="531" w:lineRule="atLeast" w:before="0"/>
        <w:ind w:left="13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sz w:val="28"/>
        </w:rPr>
        <w:t>"'</w:t>
        <w:tab/>
      </w:r>
      <w:r>
        <w:rPr>
          <w:rFonts w:ascii="Arial"/>
          <w:color w:val="999999"/>
          <w:spacing w:val="-30"/>
          <w:w w:val="75"/>
          <w:sz w:val="28"/>
        </w:rPr>
        <w:t>-</w:t>
      </w:r>
      <w:r>
        <w:rPr>
          <w:rFonts w:ascii="Times New Roman"/>
          <w:color w:val="999999"/>
          <w:spacing w:val="-96"/>
          <w:w w:val="75"/>
          <w:position w:val="-12"/>
          <w:sz w:val="61"/>
        </w:rPr>
        <w:t>.</w:t>
      </w:r>
      <w:r>
        <w:rPr>
          <w:rFonts w:ascii="Arial"/>
          <w:color w:val="999999"/>
          <w:spacing w:val="-67"/>
          <w:w w:val="75"/>
          <w:sz w:val="28"/>
        </w:rPr>
        <w:t>6</w:t>
      </w:r>
      <w:r>
        <w:rPr>
          <w:rFonts w:ascii="Times New Roman"/>
          <w:color w:val="999999"/>
          <w:spacing w:val="5"/>
          <w:w w:val="75"/>
          <w:position w:val="-12"/>
          <w:sz w:val="61"/>
        </w:rPr>
        <w:t>.</w:t>
      </w:r>
      <w:r>
        <w:rPr>
          <w:rFonts w:ascii="Arial"/>
          <w:color w:val="999999"/>
          <w:w w:val="75"/>
          <w:sz w:val="28"/>
        </w:rPr>
        <w:t>"</w:t>
      </w:r>
      <w:r>
        <w:rPr>
          <w:rFonts w:ascii="Arial"/>
          <w:color w:val="999999"/>
          <w:spacing w:val="17"/>
          <w:w w:val="75"/>
          <w:sz w:val="28"/>
        </w:rPr>
        <w:t>"</w:t>
      </w:r>
      <w:r>
        <w:rPr>
          <w:rFonts w:ascii="Arial"/>
          <w:color w:val="999999"/>
          <w:w w:val="75"/>
          <w:sz w:val="28"/>
        </w:rPr>
        <w:t>/</w:t>
      </w:r>
      <w:r>
        <w:rPr>
          <w:rFonts w:ascii="Arial"/>
          <w:sz w:val="28"/>
        </w:rPr>
      </w:r>
    </w:p>
    <w:p>
      <w:pPr>
        <w:tabs>
          <w:tab w:pos="1453" w:val="left" w:leader="none"/>
        </w:tabs>
        <w:spacing w:line="353" w:lineRule="atLeast" w:before="0"/>
        <w:ind w:left="38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8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85"/>
          <w:sz w:val="9"/>
          <w:szCs w:val="9"/>
        </w:rPr>
        <w:t>,   </w:t>
      </w:r>
      <w:r>
        <w:rPr>
          <w:rFonts w:ascii="Times New Roman" w:hAnsi="Times New Roman" w:cs="Times New Roman" w:eastAsia="Times New Roman"/>
          <w:color w:val="999999"/>
          <w:spacing w:val="16"/>
          <w:w w:val="18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sz w:val="9"/>
          <w:szCs w:val="9"/>
        </w:rPr>
        <w:t>_,,, </w:t>
      </w:r>
      <w:r>
        <w:rPr>
          <w:rFonts w:ascii="Times New Roman" w:hAnsi="Times New Roman" w:cs="Times New Roman" w:eastAsia="Times New Roman"/>
          <w:color w:val="999999"/>
          <w:spacing w:val="1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B6B6B6"/>
          <w:sz w:val="9"/>
          <w:szCs w:val="9"/>
        </w:rPr>
        <w:t>..   </w:t>
      </w:r>
      <w:r>
        <w:rPr>
          <w:rFonts w:ascii="Times New Roman" w:hAnsi="Times New Roman" w:cs="Times New Roman" w:eastAsia="Times New Roman"/>
          <w:color w:val="B6B6B6"/>
          <w:spacing w:val="13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sz w:val="9"/>
          <w:szCs w:val="9"/>
        </w:rPr>
        <w:t>.      </w:t>
      </w:r>
      <w:r>
        <w:rPr>
          <w:rFonts w:ascii="Times New Roman" w:hAnsi="Times New Roman" w:cs="Times New Roman" w:eastAsia="Times New Roman"/>
          <w:color w:val="999999"/>
          <w:spacing w:val="22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185"/>
          <w:sz w:val="9"/>
          <w:szCs w:val="9"/>
        </w:rPr>
        <w:t>.•</w:t>
        <w:tab/>
      </w:r>
      <w:r>
        <w:rPr>
          <w:rFonts w:ascii="Times New Roman" w:hAnsi="Times New Roman" w:cs="Times New Roman" w:eastAsia="Times New Roman"/>
          <w:color w:val="999999"/>
          <w:sz w:val="9"/>
          <w:szCs w:val="9"/>
        </w:rPr>
        <w:t>..:-"'     </w:t>
      </w:r>
      <w:r>
        <w:rPr>
          <w:rFonts w:ascii="Times New Roman" w:hAnsi="Times New Roman" w:cs="Times New Roman" w:eastAsia="Times New Roman"/>
          <w:color w:val="999999"/>
          <w:spacing w:val="22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spacing w:val="-6"/>
          <w:w w:val="355"/>
          <w:sz w:val="9"/>
          <w:szCs w:val="9"/>
        </w:rPr>
        <w:t>'</w:t>
      </w:r>
      <w:r>
        <w:rPr>
          <w:rFonts w:ascii="Times New Roman" w:hAnsi="Times New Roman" w:cs="Times New Roman" w:eastAsia="Times New Roman"/>
          <w:color w:val="999999"/>
          <w:spacing w:val="-13"/>
          <w:w w:val="355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color w:val="999999"/>
          <w:spacing w:val="-50"/>
          <w:w w:val="35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355"/>
          <w:sz w:val="9"/>
          <w:szCs w:val="9"/>
        </w:rPr>
        <w:t>./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pStyle w:val="Heading8"/>
        <w:spacing w:line="237" w:lineRule="atLeast"/>
        <w:ind w:left="144" w:right="0"/>
        <w:jc w:val="center"/>
      </w:pPr>
      <w:r>
        <w:rPr/>
        <w:pict>
          <v:shape style="position:absolute;margin-left:220.224213pt;margin-top:10.745481pt;width:94.45pt;height:9pt;mso-position-horizontal-relative:page;mso-position-vertical-relative:paragraph;z-index:-600160" type="#_x0000_t202" filled="false" stroked="false">
            <v:textbox inset="0,0,0,0">
              <w:txbxContent>
                <w:p>
                  <w:pPr>
                    <w:tabs>
                      <w:tab w:pos="446" w:val="left" w:leader="none"/>
                      <w:tab w:pos="1370" w:val="left" w:leader="none"/>
                      <w:tab w:pos="1746" w:val="left" w:leader="none"/>
                    </w:tabs>
                    <w:spacing w:line="17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115"/>
                      <w:sz w:val="18"/>
                      <w:szCs w:val="18"/>
                    </w:rPr>
                    <w:t>f'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B6B6B6"/>
                      <w:w w:val="55"/>
                      <w:sz w:val="18"/>
                      <w:szCs w:val="18"/>
                    </w:rPr>
                    <w:t>•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w w:val="25"/>
                      <w:sz w:val="18"/>
                      <w:szCs w:val="18"/>
                    </w:rPr>
                    <w:t>"'...,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w w:val="65"/>
                      <w:sz w:val="18"/>
                      <w:szCs w:val="18"/>
                    </w:rPr>
                    <w:t>'-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spacing w:val="-20"/>
                      <w:w w:val="65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999999"/>
                      <w:w w:val="55"/>
                      <w:sz w:val="18"/>
                      <w:szCs w:val="18"/>
                    </w:rPr>
                    <w:t>'\.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5.636475pt;margin-top:29.813883pt;width:3.45pt;height:8.65pt;mso-position-horizontal-relative:page;mso-position-vertical-relative:paragraph;z-index:-597664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999999"/>
                      <w:w w:val="225"/>
                      <w:sz w:val="17"/>
                    </w:rPr>
                    <w:t>'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color w:val="999999"/>
          <w:w w:val="60"/>
        </w:rPr>
        <w:t>..</w:t>
      </w:r>
      <w:r>
        <w:rPr/>
      </w:r>
    </w:p>
    <w:p>
      <w:pPr>
        <w:spacing w:line="531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110"/>
        </w:rPr>
        <w:br w:type="column"/>
      </w:r>
      <w:r>
        <w:rPr>
          <w:rFonts w:ascii="Arial"/>
          <w:color w:val="999999"/>
          <w:w w:val="110"/>
          <w:sz w:val="6"/>
        </w:rPr>
        <w:t>AW-</w:t>
      </w:r>
      <w:r>
        <w:rPr>
          <w:rFonts w:ascii="Arial"/>
          <w:sz w:val="6"/>
        </w:rPr>
      </w:r>
    </w:p>
    <w:p>
      <w:pPr>
        <w:spacing w:line="531" w:lineRule="atLeast" w:before="0"/>
        <w:ind w:left="-2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95"/>
        </w:rPr>
        <w:br w:type="column"/>
      </w:r>
      <w:r>
        <w:rPr>
          <w:rFonts w:ascii="Times New Roman"/>
          <w:color w:val="999999"/>
          <w:w w:val="95"/>
          <w:sz w:val="6"/>
        </w:rPr>
        <w:t>TREE</w:t>
      </w:r>
      <w:r>
        <w:rPr>
          <w:rFonts w:ascii="Times New Roman"/>
          <w:color w:val="999999"/>
          <w:spacing w:val="7"/>
          <w:w w:val="95"/>
          <w:sz w:val="6"/>
        </w:rPr>
        <w:t> </w:t>
      </w:r>
      <w:r>
        <w:rPr>
          <w:rFonts w:ascii="Times New Roman"/>
          <w:color w:val="999999"/>
          <w:w w:val="95"/>
          <w:sz w:val="6"/>
        </w:rPr>
        <w:t>IEIGHT</w:t>
      </w:r>
      <w:r>
        <w:rPr>
          <w:rFonts w:ascii="Times New Roman"/>
          <w:sz w:val="6"/>
        </w:rPr>
      </w:r>
    </w:p>
    <w:p>
      <w:pPr>
        <w:tabs>
          <w:tab w:pos="744" w:val="left" w:leader="none"/>
        </w:tabs>
        <w:spacing w:line="531" w:lineRule="atLeast" w:before="0"/>
        <w:ind w:left="-21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05"/>
        </w:rPr>
        <w:br w:type="column"/>
      </w:r>
      <w:r>
        <w:rPr>
          <w:rFonts w:ascii="Arial"/>
          <w:color w:val="999999"/>
          <w:w w:val="105"/>
          <w:sz w:val="6"/>
        </w:rPr>
        <w:t>Ul!f1</w:t>
        <w:tab/>
      </w:r>
      <w:r>
        <w:rPr>
          <w:rFonts w:ascii="Times New Roman"/>
          <w:color w:val="999999"/>
          <w:w w:val="50"/>
          <w:position w:val="-31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72" w:lineRule="atLeast" w:before="0"/>
        <w:ind w:left="0" w:right="379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34"/>
        </w:rPr>
        <w:t>,..,</w:t>
      </w:r>
      <w:r>
        <w:rPr>
          <w:rFonts w:ascii="Times New Roman"/>
          <w:sz w:val="34"/>
        </w:rPr>
      </w:r>
    </w:p>
    <w:p>
      <w:pPr>
        <w:tabs>
          <w:tab w:pos="2103" w:val="left" w:leader="none"/>
          <w:tab w:pos="4519" w:val="left" w:leader="none"/>
        </w:tabs>
        <w:spacing w:line="144" w:lineRule="atLeast" w:before="0"/>
        <w:ind w:left="38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709.433594pt;margin-top:13.356458pt;width:2.15pt;height:3.35pt;mso-position-horizontal-relative:page;mso-position-vertical-relative:paragraph;z-index:-597832" type="#_x0000_t202" filled="false" stroked="false">
            <v:textbox inset="0,0,0,0">
              <w:txbxContent>
                <w:p>
                  <w:pPr>
                    <w:spacing w:line="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"/>
                      <w:szCs w:val="6"/>
                    </w:rPr>
                  </w:pPr>
                  <w:r>
                    <w:rPr>
                      <w:rFonts w:ascii="Arial"/>
                      <w:i/>
                      <w:color w:val="999999"/>
                      <w:w w:val="255"/>
                      <w:sz w:val="6"/>
                    </w:rPr>
                    <w:t>I</w:t>
                  </w:r>
                  <w:r>
                    <w:rPr>
                      <w:rFonts w:ascii="Arial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0.990784pt;margin-top:19.288321pt;width:1.75pt;height:10.65pt;mso-position-horizontal-relative:page;mso-position-vertical-relative:paragraph;z-index:-59773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w w:val="195"/>
          <w:position w:val="34"/>
          <w:sz w:val="6"/>
        </w:rPr>
        <w:t>/</w:t>
        <w:tab/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56" w:lineRule="atLeast" w:before="0"/>
        <w:ind w:left="382" w:right="0" w:firstLine="165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 w:hAnsi="Arial" w:cs="Arial" w:eastAsia="Arial"/>
          <w:i/>
          <w:color w:val="999999"/>
          <w:spacing w:val="-8"/>
          <w:sz w:val="20"/>
          <w:szCs w:val="20"/>
        </w:rPr>
        <w:t>•</w:t>
      </w:r>
      <w:r>
        <w:rPr>
          <w:rFonts w:ascii="Arial" w:hAnsi="Arial" w:cs="Arial" w:eastAsia="Arial"/>
          <w:i/>
          <w:color w:val="999999"/>
          <w:sz w:val="20"/>
          <w:szCs w:val="20"/>
        </w:rPr>
        <w:t>t.</w:t>
      </w:r>
      <w:r>
        <w:rPr>
          <w:rFonts w:ascii="Arial" w:hAnsi="Arial" w:cs="Arial" w:eastAsia="Arial"/>
          <w:i/>
          <w:color w:val="999999"/>
          <w:spacing w:val="-59"/>
          <w:sz w:val="20"/>
          <w:szCs w:val="20"/>
        </w:rPr>
        <w:t>&gt;</w:t>
      </w:r>
      <w:r>
        <w:rPr>
          <w:rFonts w:ascii="Arial" w:hAnsi="Arial" w:cs="Arial" w:eastAsia="Arial"/>
          <w:i/>
          <w:color w:val="999999"/>
          <w:sz w:val="20"/>
          <w:szCs w:val="20"/>
        </w:rPr>
        <w:t>-</w:t>
      </w:r>
      <w:r>
        <w:rPr>
          <w:rFonts w:ascii="Arial" w:hAnsi="Arial" w:cs="Arial" w:eastAsia="Arial"/>
          <w:i/>
          <w:color w:val="999999"/>
          <w:spacing w:val="-28"/>
          <w:sz w:val="20"/>
          <w:szCs w:val="20"/>
        </w:rPr>
        <w:t> </w:t>
      </w:r>
      <w:r>
        <w:rPr>
          <w:rFonts w:ascii="Arial" w:hAnsi="Arial" w:cs="Arial" w:eastAsia="Arial"/>
          <w:color w:val="999999"/>
          <w:sz w:val="20"/>
          <w:szCs w:val="20"/>
        </w:rPr>
        <w:t>-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318" w:lineRule="atLeast" w:before="0"/>
        <w:ind w:left="0" w:right="95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999999"/>
          <w:w w:val="265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465" w:lineRule="atLeast" w:before="0"/>
        <w:ind w:left="335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40"/>
        </w:rPr>
        <w:br w:type="column"/>
      </w:r>
      <w:r>
        <w:rPr>
          <w:rFonts w:ascii="Times New Roman" w:hAnsi="Times New Roman" w:cs="Times New Roman" w:eastAsia="Times New Roman"/>
          <w:color w:val="999999"/>
          <w:w w:val="140"/>
          <w:position w:val="-4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99999"/>
          <w:spacing w:val="-33"/>
          <w:w w:val="140"/>
          <w:position w:val="-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spacing w:val="-2"/>
          <w:w w:val="105"/>
          <w:position w:val="-4"/>
          <w:sz w:val="18"/>
          <w:szCs w:val="18"/>
        </w:rPr>
        <w:t>_</w:t>
      </w:r>
      <w:r>
        <w:rPr>
          <w:rFonts w:ascii="Times New Roman" w:hAnsi="Times New Roman" w:cs="Times New Roman" w:eastAsia="Times New Roman"/>
          <w:color w:val="999999"/>
          <w:spacing w:val="-1"/>
          <w:w w:val="105"/>
          <w:sz w:val="16"/>
          <w:szCs w:val="16"/>
        </w:rPr>
        <w:t>#.</w:t>
      </w:r>
      <w:r>
        <w:rPr>
          <w:rFonts w:ascii="Times New Roman" w:hAnsi="Times New Roman" w:cs="Times New Roman" w:eastAsia="Times New Roman"/>
          <w:color w:val="999999"/>
          <w:spacing w:val="-19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w w:val="140"/>
          <w:sz w:val="16"/>
          <w:szCs w:val="16"/>
        </w:rPr>
        <w:t>/</w:t>
      </w:r>
      <w:r>
        <w:rPr>
          <w:rFonts w:ascii="Times New Roman" w:hAnsi="Times New Roman" w:cs="Times New Roman" w:eastAsia="Times New Roman"/>
          <w:color w:val="999999"/>
          <w:spacing w:val="-14"/>
          <w:w w:val="14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w w:val="140"/>
          <w:sz w:val="16"/>
          <w:szCs w:val="16"/>
        </w:rPr>
        <w:t>- </w:t>
      </w:r>
      <w:r>
        <w:rPr>
          <w:rFonts w:ascii="Times New Roman" w:hAnsi="Times New Roman" w:cs="Times New Roman" w:eastAsia="Times New Roman"/>
          <w:color w:val="999999"/>
          <w:spacing w:val="43"/>
          <w:w w:val="14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99999"/>
          <w:w w:val="17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77" w:lineRule="atLeast" w:before="0"/>
        <w:ind w:left="227" w:right="0" w:firstLine="0"/>
        <w:jc w:val="center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901.930786pt;margin-top:13.947066pt;width:7.75pt;height:17.95pt;mso-position-horizontal-relative:page;mso-position-vertical-relative:paragraph;z-index:-600112" type="#_x0000_t202" filled="false" stroked="false">
            <v:textbox inset="0,0,0,0">
              <w:txbxContent>
                <w:p>
                  <w:pPr>
                    <w:spacing w:line="35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6"/>
                      <w:szCs w:val="36"/>
                    </w:rPr>
                  </w:pPr>
                  <w:r>
                    <w:rPr>
                      <w:rFonts w:ascii="Arial"/>
                      <w:color w:val="999999"/>
                      <w:w w:val="50"/>
                      <w:sz w:val="36"/>
                    </w:rPr>
                    <w:t>...</w:t>
                  </w:r>
                  <w:r>
                    <w:rPr>
                      <w:rFonts w:ascii="Arial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31" w:lineRule="atLeast" w:before="0"/>
        <w:ind w:left="382" w:right="0" w:firstLine="0"/>
        <w:jc w:val="left"/>
        <w:rPr>
          <w:rFonts w:ascii="Arial" w:hAnsi="Arial" w:cs="Arial" w:eastAsia="Arial"/>
          <w:sz w:val="54"/>
          <w:szCs w:val="54"/>
        </w:rPr>
      </w:pPr>
      <w:r>
        <w:rPr>
          <w:w w:val="80"/>
        </w:rPr>
        <w:br w:type="column"/>
      </w:r>
      <w:r>
        <w:rPr>
          <w:rFonts w:ascii="Times New Roman"/>
          <w:color w:val="999999"/>
          <w:w w:val="80"/>
          <w:position w:val="-47"/>
          <w:sz w:val="65"/>
        </w:rPr>
        <w:t>..</w:t>
      </w:r>
      <w:r>
        <w:rPr>
          <w:rFonts w:ascii="Times New Roman"/>
          <w:color w:val="999999"/>
          <w:spacing w:val="25"/>
          <w:w w:val="80"/>
          <w:position w:val="-47"/>
          <w:sz w:val="65"/>
        </w:rPr>
        <w:t> </w:t>
      </w:r>
      <w:r>
        <w:rPr>
          <w:rFonts w:ascii="Arial"/>
          <w:color w:val="999999"/>
          <w:sz w:val="30"/>
        </w:rPr>
        <w:t>0</w:t>
      </w:r>
      <w:r>
        <w:rPr>
          <w:rFonts w:ascii="Arial"/>
          <w:color w:val="999999"/>
          <w:spacing w:val="9"/>
          <w:sz w:val="30"/>
        </w:rPr>
        <w:t> </w:t>
      </w:r>
      <w:r>
        <w:rPr>
          <w:rFonts w:ascii="Arial"/>
          <w:color w:val="999999"/>
          <w:spacing w:val="-7"/>
          <w:w w:val="80"/>
          <w:sz w:val="30"/>
        </w:rPr>
        <w:t>;</w:t>
      </w:r>
      <w:r>
        <w:rPr>
          <w:rFonts w:ascii="Arial"/>
          <w:i/>
          <w:color w:val="999999"/>
          <w:spacing w:val="-118"/>
          <w:w w:val="80"/>
          <w:position w:val="-14"/>
          <w:sz w:val="55"/>
        </w:rPr>
        <w:t>.</w:t>
      </w:r>
      <w:r>
        <w:rPr>
          <w:rFonts w:ascii="Arial"/>
          <w:color w:val="999999"/>
          <w:spacing w:val="8"/>
          <w:w w:val="80"/>
          <w:sz w:val="30"/>
        </w:rPr>
        <w:t>:</w:t>
      </w:r>
      <w:r>
        <w:rPr>
          <w:rFonts w:ascii="Arial"/>
          <w:i/>
          <w:color w:val="999999"/>
          <w:spacing w:val="-53"/>
          <w:w w:val="80"/>
          <w:position w:val="-14"/>
          <w:sz w:val="55"/>
        </w:rPr>
        <w:t>.</w:t>
      </w:r>
      <w:r>
        <w:rPr>
          <w:rFonts w:ascii="Arial"/>
          <w:color w:val="999999"/>
          <w:w w:val="80"/>
          <w:position w:val="-40"/>
          <w:sz w:val="54"/>
        </w:rPr>
        <w:t>.</w:t>
      </w:r>
      <w:r>
        <w:rPr>
          <w:rFonts w:ascii="Arial"/>
          <w:sz w:val="54"/>
        </w:rPr>
      </w:r>
    </w:p>
    <w:p>
      <w:pPr>
        <w:tabs>
          <w:tab w:pos="1128" w:val="left" w:leader="none"/>
        </w:tabs>
        <w:spacing w:line="531" w:lineRule="atLeast" w:before="0"/>
        <w:ind w:left="382" w:right="0" w:firstLine="0"/>
        <w:jc w:val="left"/>
        <w:rPr>
          <w:rFonts w:ascii="Arial" w:hAnsi="Arial" w:cs="Arial" w:eastAsia="Arial"/>
          <w:sz w:val="75"/>
          <w:szCs w:val="75"/>
        </w:rPr>
      </w:pPr>
      <w:r>
        <w:rPr>
          <w:w w:val="95"/>
        </w:rPr>
        <w:br w:type="column"/>
      </w:r>
      <w:r>
        <w:rPr>
          <w:rFonts w:ascii="Arial" w:hAnsi="Arial" w:cs="Arial" w:eastAsia="Arial"/>
          <w:color w:val="999999"/>
          <w:w w:val="95"/>
          <w:position w:val="24"/>
          <w:sz w:val="14"/>
          <w:szCs w:val="14"/>
        </w:rPr>
        <w:t>.;</w:t>
        <w:tab/>
      </w:r>
      <w:r>
        <w:rPr>
          <w:rFonts w:ascii="Times New Roman" w:hAnsi="Times New Roman" w:cs="Times New Roman" w:eastAsia="Times New Roman"/>
          <w:color w:val="999999"/>
          <w:w w:val="75"/>
          <w:position w:val="-23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99999"/>
          <w:spacing w:val="37"/>
          <w:w w:val="75"/>
          <w:position w:val="-23"/>
          <w:sz w:val="61"/>
          <w:szCs w:val="61"/>
        </w:rPr>
        <w:t>.</w:t>
      </w:r>
      <w:r>
        <w:rPr>
          <w:rFonts w:ascii="Arial" w:hAnsi="Arial" w:cs="Arial" w:eastAsia="Arial"/>
          <w:color w:val="999999"/>
          <w:w w:val="75"/>
          <w:position w:val="-23"/>
          <w:sz w:val="72"/>
          <w:szCs w:val="72"/>
        </w:rPr>
        <w:t>.</w:t>
      </w:r>
      <w:r>
        <w:rPr>
          <w:rFonts w:ascii="Arial" w:hAnsi="Arial" w:cs="Arial" w:eastAsia="Arial"/>
          <w:color w:val="999999"/>
          <w:spacing w:val="-48"/>
          <w:w w:val="75"/>
          <w:position w:val="-23"/>
          <w:sz w:val="72"/>
          <w:szCs w:val="72"/>
        </w:rPr>
        <w:t> </w:t>
      </w:r>
      <w:r>
        <w:rPr>
          <w:rFonts w:ascii="Arial" w:hAnsi="Arial" w:cs="Arial" w:eastAsia="Arial"/>
          <w:color w:val="999999"/>
          <w:spacing w:val="-46"/>
          <w:w w:val="75"/>
          <w:sz w:val="75"/>
          <w:szCs w:val="75"/>
        </w:rPr>
        <w:t>8</w:t>
      </w:r>
      <w:r>
        <w:rPr>
          <w:rFonts w:ascii="Arial" w:hAnsi="Arial" w:cs="Arial" w:eastAsia="Arial"/>
          <w:color w:val="999999"/>
          <w:spacing w:val="-34"/>
          <w:w w:val="75"/>
          <w:sz w:val="75"/>
          <w:szCs w:val="75"/>
        </w:rPr>
        <w:t>'</w:t>
      </w:r>
      <w:r>
        <w:rPr>
          <w:rFonts w:ascii="Arial" w:hAnsi="Arial" w:cs="Arial" w:eastAsia="Arial"/>
          <w:color w:val="999999"/>
          <w:w w:val="75"/>
          <w:sz w:val="75"/>
          <w:szCs w:val="75"/>
        </w:rPr>
        <w:t>;</w:t>
      </w:r>
      <w:r>
        <w:rPr>
          <w:rFonts w:ascii="Arial" w:hAnsi="Arial" w:cs="Arial" w:eastAsia="Arial"/>
          <w:color w:val="999999"/>
          <w:spacing w:val="-61"/>
          <w:w w:val="75"/>
          <w:sz w:val="75"/>
          <w:szCs w:val="75"/>
        </w:rPr>
        <w:t>•</w:t>
      </w:r>
      <w:r>
        <w:rPr>
          <w:rFonts w:ascii="Arial" w:hAnsi="Arial" w:cs="Arial" w:eastAsia="Arial"/>
          <w:color w:val="999999"/>
          <w:spacing w:val="-74"/>
          <w:w w:val="75"/>
          <w:sz w:val="75"/>
          <w:szCs w:val="75"/>
        </w:rPr>
        <w:t>'</w:t>
      </w:r>
      <w:r>
        <w:rPr>
          <w:rFonts w:ascii="Arial" w:hAnsi="Arial" w:cs="Arial" w:eastAsia="Arial"/>
          <w:color w:val="999999"/>
          <w:w w:val="75"/>
          <w:sz w:val="75"/>
          <w:szCs w:val="75"/>
        </w:rPr>
        <w:t>'</w:t>
      </w:r>
      <w:r>
        <w:rPr>
          <w:rFonts w:ascii="Arial" w:hAnsi="Arial" w:cs="Arial" w:eastAsia="Arial"/>
          <w:sz w:val="75"/>
          <w:szCs w:val="75"/>
        </w:rPr>
      </w:r>
    </w:p>
    <w:p>
      <w:pPr>
        <w:spacing w:after="0" w:line="531" w:lineRule="atLeast"/>
        <w:jc w:val="left"/>
        <w:rPr>
          <w:rFonts w:ascii="Arial" w:hAnsi="Arial" w:cs="Arial" w:eastAsia="Arial"/>
          <w:sz w:val="75"/>
          <w:szCs w:val="75"/>
        </w:rPr>
        <w:sectPr>
          <w:type w:val="continuous"/>
          <w:pgSz w:w="31660" w:h="22370" w:orient="landscape"/>
          <w:pgMar w:top="480" w:bottom="280" w:left="280" w:right="300"/>
          <w:cols w:num="12" w:equalWidth="0">
            <w:col w:w="538" w:space="40"/>
            <w:col w:w="906" w:space="40"/>
            <w:col w:w="956" w:space="1110"/>
            <w:col w:w="2164" w:space="889"/>
            <w:col w:w="517" w:space="40"/>
            <w:col w:w="330" w:space="40"/>
            <w:col w:w="898" w:space="3409"/>
            <w:col w:w="4673" w:space="305"/>
            <w:col w:w="945" w:space="40"/>
            <w:col w:w="1107" w:space="649"/>
            <w:col w:w="1393" w:space="1565"/>
            <w:col w:w="8526"/>
          </w:cols>
        </w:sectPr>
      </w:pPr>
    </w:p>
    <w:p>
      <w:pPr>
        <w:spacing w:line="604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spacing w:val="-2"/>
          <w:w w:val="80"/>
          <w:sz w:val="8"/>
        </w:rPr>
        <w:t>"</w:t>
      </w:r>
      <w:r>
        <w:rPr>
          <w:rFonts w:ascii="Times New Roman"/>
          <w:color w:val="999999"/>
          <w:spacing w:val="-7"/>
          <w:w w:val="80"/>
          <w:position w:val="-7"/>
          <w:sz w:val="14"/>
        </w:rPr>
        <w:t>c;,_</w:t>
      </w:r>
      <w:r>
        <w:rPr>
          <w:rFonts w:ascii="Arial"/>
          <w:color w:val="999999"/>
          <w:spacing w:val="-7"/>
          <w:w w:val="80"/>
          <w:sz w:val="8"/>
        </w:rPr>
        <w:t>..</w:t>
      </w:r>
      <w:r>
        <w:rPr>
          <w:rFonts w:ascii="Times New Roman"/>
          <w:color w:val="999999"/>
          <w:spacing w:val="-7"/>
          <w:w w:val="80"/>
          <w:position w:val="-7"/>
          <w:sz w:val="14"/>
        </w:rPr>
        <w:t>.</w:t>
      </w:r>
      <w:r>
        <w:rPr>
          <w:rFonts w:ascii="Arial"/>
          <w:color w:val="999999"/>
          <w:spacing w:val="-7"/>
          <w:w w:val="80"/>
          <w:sz w:val="8"/>
        </w:rPr>
        <w:t>.-</w:t>
      </w:r>
      <w:r>
        <w:rPr>
          <w:rFonts w:ascii="Arial"/>
          <w:sz w:val="8"/>
        </w:rPr>
      </w:r>
    </w:p>
    <w:p>
      <w:pPr>
        <w:tabs>
          <w:tab w:pos="1280" w:val="left" w:leader="none"/>
        </w:tabs>
        <w:spacing w:line="679" w:lineRule="atLeast" w:before="0"/>
        <w:ind w:left="34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40"/>
        </w:rPr>
        <w:br w:type="column"/>
      </w:r>
      <w:r>
        <w:rPr>
          <w:rFonts w:ascii="Arial" w:hAnsi="Arial" w:cs="Arial" w:eastAsia="Arial"/>
          <w:i/>
          <w:color w:val="999999"/>
          <w:w w:val="140"/>
          <w:sz w:val="8"/>
          <w:szCs w:val="8"/>
        </w:rPr>
        <w:t>I </w:t>
      </w:r>
      <w:r>
        <w:rPr>
          <w:rFonts w:ascii="Arial" w:hAnsi="Arial" w:cs="Arial" w:eastAsia="Arial"/>
          <w:i/>
          <w:color w:val="999999"/>
          <w:spacing w:val="5"/>
          <w:w w:val="140"/>
          <w:sz w:val="8"/>
          <w:szCs w:val="8"/>
        </w:rPr>
        <w:t> </w:t>
      </w:r>
      <w:r>
        <w:rPr>
          <w:rFonts w:ascii="Arial" w:hAnsi="Arial" w:cs="Arial" w:eastAsia="Arial"/>
          <w:i/>
          <w:color w:val="999999"/>
          <w:w w:val="140"/>
          <w:sz w:val="8"/>
          <w:szCs w:val="8"/>
        </w:rPr>
        <w:t>I</w:t>
        <w:tab/>
      </w:r>
      <w:r>
        <w:rPr>
          <w:rFonts w:ascii="Arial" w:hAnsi="Arial" w:cs="Arial" w:eastAsia="Arial"/>
          <w:color w:val="B6B6B6"/>
          <w:w w:val="140"/>
          <w:sz w:val="8"/>
          <w:szCs w:val="8"/>
        </w:rPr>
        <w:t>•    </w:t>
      </w:r>
      <w:r>
        <w:rPr>
          <w:rFonts w:ascii="Arial" w:hAnsi="Arial" w:cs="Arial" w:eastAsia="Arial"/>
          <w:color w:val="B6B6B6"/>
          <w:spacing w:val="23"/>
          <w:w w:val="140"/>
          <w:sz w:val="8"/>
          <w:szCs w:val="8"/>
        </w:rPr>
        <w:t> </w:t>
      </w:r>
      <w:r>
        <w:rPr>
          <w:rFonts w:ascii="Arial" w:hAnsi="Arial" w:cs="Arial" w:eastAsia="Arial"/>
          <w:color w:val="B6B6B6"/>
          <w:w w:val="140"/>
          <w:sz w:val="8"/>
          <w:szCs w:val="8"/>
        </w:rPr>
        <w:t>"</w:t>
      </w:r>
      <w:r>
        <w:rPr>
          <w:rFonts w:ascii="Arial" w:hAnsi="Arial" w:cs="Arial" w:eastAsia="Arial"/>
          <w:color w:val="B6B6B6"/>
          <w:spacing w:val="27"/>
          <w:w w:val="14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140"/>
          <w:sz w:val="8"/>
          <w:szCs w:val="8"/>
        </w:rPr>
        <w:t>'-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85" w:lineRule="exact" w:before="0"/>
        <w:ind w:left="235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99999"/>
          <w:w w:val="90"/>
          <w:sz w:val="9"/>
        </w:rPr>
        <w:t>1</w:t>
      </w:r>
      <w:r>
        <w:rPr>
          <w:rFonts w:ascii="Times New Roman"/>
          <w:sz w:val="9"/>
        </w:rPr>
      </w:r>
    </w:p>
    <w:p>
      <w:pPr>
        <w:spacing w:line="90" w:lineRule="atLeast" w:before="69"/>
        <w:ind w:left="0" w:right="0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Times New Roman"/>
          <w:color w:val="999999"/>
          <w:w w:val="50"/>
          <w:sz w:val="56"/>
        </w:rPr>
        <w:t>..</w:t>
      </w:r>
      <w:r>
        <w:rPr>
          <w:rFonts w:ascii="Times New Roman"/>
          <w:sz w:val="56"/>
        </w:rPr>
      </w:r>
    </w:p>
    <w:p>
      <w:pPr>
        <w:tabs>
          <w:tab w:pos="4755" w:val="left" w:leader="none"/>
          <w:tab w:pos="6897" w:val="left" w:leader="none"/>
        </w:tabs>
        <w:spacing w:line="604" w:lineRule="atLeast" w:before="0"/>
        <w:ind w:left="3391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320"/>
        </w:rPr>
        <w:br w:type="column"/>
      </w:r>
      <w:r>
        <w:rPr>
          <w:rFonts w:ascii="Times New Roman"/>
          <w:color w:val="999999"/>
          <w:w w:val="320"/>
          <w:position w:val="32"/>
          <w:sz w:val="15"/>
        </w:rPr>
        <w:t>'</w:t>
        <w:tab/>
      </w:r>
      <w:r>
        <w:rPr>
          <w:rFonts w:ascii="Times New Roman"/>
          <w:color w:val="999999"/>
          <w:w w:val="65"/>
          <w:position w:val="-17"/>
          <w:sz w:val="65"/>
        </w:rPr>
        <w:t>..</w:t>
      </w:r>
      <w:r>
        <w:rPr>
          <w:rFonts w:ascii="Times New Roman"/>
          <w:color w:val="999999"/>
          <w:spacing w:val="-77"/>
          <w:w w:val="65"/>
          <w:position w:val="-17"/>
          <w:sz w:val="65"/>
        </w:rPr>
        <w:t> </w:t>
      </w:r>
      <w:r>
        <w:rPr>
          <w:rFonts w:ascii="Arial"/>
          <w:color w:val="999999"/>
          <w:spacing w:val="-39"/>
          <w:w w:val="65"/>
          <w:position w:val="1"/>
          <w:sz w:val="35"/>
        </w:rPr>
        <w:t>,</w:t>
      </w:r>
      <w:r>
        <w:rPr>
          <w:rFonts w:ascii="Times New Roman"/>
          <w:color w:val="999999"/>
          <w:w w:val="65"/>
          <w:position w:val="1"/>
          <w:sz w:val="61"/>
        </w:rPr>
        <w:t>..</w:t>
      </w:r>
      <w:r>
        <w:rPr>
          <w:rFonts w:ascii="Times New Roman"/>
          <w:color w:val="999999"/>
          <w:spacing w:val="-24"/>
          <w:w w:val="65"/>
          <w:position w:val="1"/>
          <w:sz w:val="61"/>
        </w:rPr>
        <w:t> </w:t>
      </w:r>
      <w:r>
        <w:rPr>
          <w:rFonts w:ascii="Times New Roman"/>
          <w:color w:val="999999"/>
          <w:w w:val="65"/>
          <w:position w:val="15"/>
          <w:sz w:val="61"/>
        </w:rPr>
        <w:t>..</w:t>
        <w:tab/>
      </w:r>
      <w:r>
        <w:rPr>
          <w:rFonts w:ascii="Times New Roman"/>
          <w:color w:val="999999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64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05"/>
        </w:rPr>
        <w:br w:type="column"/>
      </w:r>
      <w:r>
        <w:rPr>
          <w:rFonts w:ascii="Arial" w:hAnsi="Arial"/>
          <w:color w:val="999999"/>
          <w:w w:val="105"/>
          <w:sz w:val="15"/>
        </w:rPr>
        <w:t>£-"</w:t>
      </w:r>
      <w:r>
        <w:rPr>
          <w:rFonts w:ascii="Arial" w:hAnsi="Arial"/>
          <w:color w:val="999999"/>
          <w:spacing w:val="42"/>
          <w:w w:val="105"/>
          <w:sz w:val="15"/>
        </w:rPr>
        <w:t> </w:t>
      </w:r>
      <w:r>
        <w:rPr>
          <w:rFonts w:ascii="Times New Roman" w:hAnsi="Times New Roman"/>
          <w:color w:val="999999"/>
          <w:w w:val="120"/>
          <w:sz w:val="9"/>
        </w:rPr>
        <w:t>eu</w:t>
      </w:r>
      <w:r>
        <w:rPr>
          <w:rFonts w:ascii="Times New Roman" w:hAnsi="Times New Roman"/>
          <w:sz w:val="9"/>
        </w:rPr>
      </w:r>
    </w:p>
    <w:p>
      <w:pPr>
        <w:spacing w:line="604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i/>
          <w:color w:val="999999"/>
          <w:sz w:val="14"/>
        </w:rPr>
        <w:t>(.-</w:t>
      </w:r>
      <w:r>
        <w:rPr>
          <w:rFonts w:ascii="Arial"/>
          <w:sz w:val="14"/>
        </w:rPr>
      </w:r>
    </w:p>
    <w:p>
      <w:pPr>
        <w:spacing w:line="60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70"/>
        </w:rPr>
        <w:br w:type="column"/>
      </w:r>
      <w:r>
        <w:rPr>
          <w:rFonts w:ascii="Times New Roman"/>
          <w:color w:val="999999"/>
          <w:spacing w:val="-47"/>
          <w:w w:val="70"/>
          <w:sz w:val="42"/>
        </w:rPr>
        <w:t>.</w:t>
      </w:r>
      <w:r>
        <w:rPr>
          <w:rFonts w:ascii="Times New Roman"/>
          <w:color w:val="999999"/>
          <w:spacing w:val="-26"/>
          <w:w w:val="70"/>
          <w:sz w:val="42"/>
        </w:rPr>
        <w:t>.</w:t>
      </w:r>
      <w:r>
        <w:rPr>
          <w:rFonts w:ascii="Times New Roman"/>
          <w:color w:val="999999"/>
          <w:w w:val="70"/>
          <w:sz w:val="42"/>
        </w:rPr>
        <w:t>..</w:t>
      </w:r>
      <w:r>
        <w:rPr>
          <w:rFonts w:ascii="Times New Roman"/>
          <w:sz w:val="42"/>
        </w:rPr>
      </w:r>
    </w:p>
    <w:p>
      <w:pPr>
        <w:tabs>
          <w:tab w:pos="1976" w:val="left" w:leader="none"/>
        </w:tabs>
        <w:spacing w:line="604" w:lineRule="atLeast" w:before="0"/>
        <w:ind w:left="198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85"/>
        </w:rPr>
        <w:br w:type="column"/>
      </w:r>
      <w:r>
        <w:rPr>
          <w:rFonts w:ascii="Arial" w:hAnsi="Arial" w:cs="Arial" w:eastAsia="Arial"/>
          <w:i/>
          <w:color w:val="999999"/>
          <w:w w:val="85"/>
          <w:sz w:val="24"/>
          <w:szCs w:val="24"/>
        </w:rPr>
        <w:t>..</w:t>
      </w:r>
      <w:r>
        <w:rPr>
          <w:rFonts w:ascii="Arial" w:hAnsi="Arial" w:cs="Arial" w:eastAsia="Arial"/>
          <w:i/>
          <w:color w:val="999999"/>
          <w:spacing w:val="1"/>
          <w:w w:val="85"/>
          <w:sz w:val="24"/>
          <w:szCs w:val="24"/>
        </w:rPr>
        <w:t>(,</w:t>
        <w:tab/>
      </w:r>
      <w:r>
        <w:rPr>
          <w:rFonts w:ascii="Times New Roman" w:hAnsi="Times New Roman" w:cs="Times New Roman" w:eastAsia="Times New Roman"/>
          <w:color w:val="999999"/>
          <w:spacing w:val="-19"/>
          <w:w w:val="95"/>
          <w:position w:val="-3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99999"/>
          <w:spacing w:val="-17"/>
          <w:w w:val="95"/>
          <w:position w:val="-3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after="0" w:line="604" w:lineRule="atLeast"/>
        <w:jc w:val="left"/>
        <w:rPr>
          <w:rFonts w:ascii="Times New Roman" w:hAnsi="Times New Roman" w:cs="Times New Roman" w:eastAsia="Times New Roman"/>
          <w:sz w:val="30"/>
          <w:szCs w:val="30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3626" w:space="40"/>
            <w:col w:w="2741" w:space="1631"/>
            <w:col w:w="7060" w:space="40"/>
            <w:col w:w="2452" w:space="40"/>
            <w:col w:w="840" w:space="40"/>
            <w:col w:w="1733" w:space="40"/>
            <w:col w:w="10797"/>
          </w:cols>
        </w:sectPr>
      </w:pPr>
    </w:p>
    <w:p>
      <w:pPr>
        <w:tabs>
          <w:tab w:pos="465" w:val="left" w:leader="none"/>
        </w:tabs>
        <w:spacing w:line="684" w:lineRule="atLeast" w:before="0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 w:hAnsi="Arial" w:cs="Arial" w:eastAsia="Arial"/>
          <w:color w:val="999999"/>
          <w:w w:val="265"/>
          <w:sz w:val="8"/>
          <w:szCs w:val="8"/>
        </w:rPr>
        <w:t>-</w:t>
      </w:r>
      <w:r>
        <w:rPr>
          <w:rFonts w:ascii="Arial" w:hAnsi="Arial" w:cs="Arial" w:eastAsia="Arial"/>
          <w:color w:val="999999"/>
          <w:spacing w:val="32"/>
          <w:w w:val="26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265"/>
          <w:sz w:val="8"/>
          <w:szCs w:val="8"/>
        </w:rPr>
        <w:t>•</w:t>
        <w:tab/>
      </w:r>
      <w:r>
        <w:rPr>
          <w:rFonts w:ascii="Arial" w:hAnsi="Arial" w:cs="Arial" w:eastAsia="Arial"/>
          <w:color w:val="999999"/>
          <w:w w:val="175"/>
          <w:sz w:val="8"/>
          <w:szCs w:val="8"/>
        </w:rPr>
        <w:t>..,</w:t>
      </w:r>
      <w:r>
        <w:rPr>
          <w:rFonts w:ascii="Arial" w:hAnsi="Arial" w:cs="Arial" w:eastAsia="Arial"/>
          <w:color w:val="999999"/>
          <w:spacing w:val="3"/>
          <w:w w:val="175"/>
          <w:sz w:val="8"/>
          <w:szCs w:val="8"/>
        </w:rPr>
        <w:t> </w:t>
      </w:r>
      <w:r>
        <w:rPr>
          <w:rFonts w:ascii="Arial" w:hAnsi="Arial" w:cs="Arial" w:eastAsia="Arial"/>
          <w:color w:val="999999"/>
          <w:spacing w:val="-2"/>
          <w:w w:val="280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-3"/>
          <w:w w:val="280"/>
          <w:sz w:val="8"/>
          <w:szCs w:val="8"/>
        </w:rPr>
        <w:t>I</w:t>
      </w:r>
      <w:r>
        <w:rPr>
          <w:rFonts w:ascii="Arial" w:hAnsi="Arial" w:cs="Arial" w:eastAsia="Arial"/>
          <w:color w:val="999999"/>
          <w:w w:val="280"/>
          <w:sz w:val="8"/>
          <w:szCs w:val="8"/>
        </w:rPr>
        <w:t> </w:t>
      </w:r>
      <w:r>
        <w:rPr>
          <w:rFonts w:ascii="Arial" w:hAnsi="Arial" w:cs="Arial" w:eastAsia="Arial"/>
          <w:color w:val="999999"/>
          <w:spacing w:val="53"/>
          <w:w w:val="28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335"/>
          <w:sz w:val="7"/>
          <w:szCs w:val="7"/>
        </w:rPr>
        <w:t>f</w:t>
      </w:r>
      <w:r>
        <w:rPr>
          <w:rFonts w:ascii="Arial" w:hAnsi="Arial" w:cs="Arial" w:eastAsia="Arial"/>
          <w:sz w:val="7"/>
          <w:szCs w:val="7"/>
        </w:rPr>
      </w:r>
    </w:p>
    <w:p>
      <w:pPr>
        <w:tabs>
          <w:tab w:pos="400" w:val="left" w:leader="none"/>
          <w:tab w:pos="871" w:val="left" w:leader="none"/>
          <w:tab w:pos="1394" w:val="left" w:leader="none"/>
        </w:tabs>
        <w:spacing w:line="684" w:lineRule="atLeast" w:before="0"/>
        <w:ind w:left="177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85"/>
        </w:rPr>
        <w:br w:type="column"/>
      </w:r>
      <w:r>
        <w:rPr>
          <w:rFonts w:ascii="Arial" w:hAnsi="Arial"/>
          <w:color w:val="999999"/>
          <w:w w:val="85"/>
          <w:sz w:val="7"/>
        </w:rPr>
        <w:t>·</w:t>
        <w:tab/>
      </w:r>
      <w:r>
        <w:rPr>
          <w:rFonts w:ascii="Arial" w:hAnsi="Arial"/>
          <w:i/>
          <w:color w:val="999999"/>
          <w:w w:val="130"/>
          <w:sz w:val="7"/>
        </w:rPr>
        <w:t>(;"</w:t>
        <w:tab/>
      </w:r>
      <w:r>
        <w:rPr>
          <w:rFonts w:ascii="Arial" w:hAnsi="Arial"/>
          <w:i/>
          <w:color w:val="999999"/>
          <w:spacing w:val="-5"/>
          <w:w w:val="145"/>
          <w:sz w:val="9"/>
        </w:rPr>
        <w:t>.</w:t>
      </w:r>
      <w:r>
        <w:rPr>
          <w:rFonts w:ascii="Arial" w:hAnsi="Arial"/>
          <w:i/>
          <w:color w:val="999999"/>
          <w:spacing w:val="-12"/>
          <w:w w:val="145"/>
          <w:sz w:val="9"/>
        </w:rPr>
        <w:t>ii'</w:t>
        <w:tab/>
      </w:r>
      <w:r>
        <w:rPr>
          <w:rFonts w:ascii="Arial" w:hAnsi="Arial"/>
          <w:color w:val="999999"/>
          <w:w w:val="580"/>
          <w:sz w:val="9"/>
        </w:rPr>
        <w:t>'</w:t>
      </w:r>
      <w:r>
        <w:rPr>
          <w:rFonts w:ascii="Arial" w:hAnsi="Arial"/>
          <w:sz w:val="9"/>
        </w:rPr>
      </w:r>
    </w:p>
    <w:p>
      <w:pPr>
        <w:spacing w:line="63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00"/>
        </w:rPr>
        <w:br w:type="column"/>
      </w:r>
      <w:r>
        <w:rPr>
          <w:rFonts w:ascii="Times New Roman"/>
          <w:color w:val="999999"/>
          <w:w w:val="200"/>
          <w:sz w:val="6"/>
        </w:rPr>
        <w:t>/</w:t>
      </w:r>
      <w:r>
        <w:rPr>
          <w:rFonts w:ascii="Times New Roman"/>
          <w:color w:val="999999"/>
          <w:spacing w:val="10"/>
          <w:w w:val="200"/>
          <w:sz w:val="6"/>
        </w:rPr>
        <w:t> </w:t>
      </w:r>
      <w:r>
        <w:rPr>
          <w:rFonts w:ascii="Times New Roman"/>
          <w:color w:val="999999"/>
          <w:w w:val="195"/>
          <w:sz w:val="6"/>
        </w:rPr>
        <w:t>9BU</w:t>
      </w:r>
      <w:r>
        <w:rPr>
          <w:rFonts w:ascii="Times New Roman"/>
          <w:sz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159" w:lineRule="atLeast" w:before="39"/>
        <w:ind w:left="1348" w:right="0" w:firstLine="0"/>
        <w:jc w:val="center"/>
        <w:rPr>
          <w:rFonts w:ascii="Times New Roman" w:hAnsi="Times New Roman" w:cs="Times New Roman" w:eastAsia="Times New Roman"/>
          <w:sz w:val="56"/>
          <w:szCs w:val="56"/>
        </w:rPr>
      </w:pPr>
      <w:r>
        <w:rPr/>
        <w:pict>
          <v:shape style="position:absolute;margin-left:450.008881pt;margin-top:29.748074pt;width:14.1pt;height:11.65pt;mso-position-horizontal-relative:page;mso-position-vertical-relative:paragraph;z-index:-600064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3"/>
                      <w:szCs w:val="23"/>
                    </w:rPr>
                  </w:pPr>
                  <w:r>
                    <w:rPr>
                      <w:rFonts w:ascii="Courier New"/>
                      <w:color w:val="999999"/>
                      <w:w w:val="200"/>
                      <w:sz w:val="23"/>
                    </w:rPr>
                    <w:t>7</w:t>
                  </w:r>
                  <w:r>
                    <w:rPr>
                      <w:rFonts w:ascii="Courier New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4.471008pt;margin-top:26.960033pt;width:7.05pt;height:6.35pt;mso-position-horizontal-relative:page;mso-position-vertical-relative:paragraph;z-index:-600040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12"/>
                      <w:szCs w:val="12"/>
                    </w:rPr>
                  </w:pPr>
                  <w:r>
                    <w:rPr>
                      <w:rFonts w:ascii="Courier New" w:hAnsi="Courier New" w:cs="Courier New" w:eastAsia="Courier New"/>
                      <w:color w:val="999999"/>
                      <w:w w:val="195"/>
                      <w:sz w:val="12"/>
                      <w:szCs w:val="12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9.769135pt;margin-top:-.034865pt;width:7.35pt;height:28.25pt;mso-position-horizontal-relative:page;mso-position-vertical-relative:paragraph;z-index:-597784" type="#_x0000_t202" filled="false" stroked="false">
            <v:textbox inset="0,0,0,0">
              <w:txbxContent>
                <w:p>
                  <w:pPr>
                    <w:spacing w:line="56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6"/>
                      <w:szCs w:val="56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56"/>
                    </w:rPr>
                    <w:t>..</w:t>
                  </w:r>
                  <w:r>
                    <w:rPr>
                      <w:rFonts w:ascii="Times New Roman"/>
                      <w:sz w:val="5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5.452942pt;margin-top:19.860306pt;width:1.75pt;height:10.65pt;mso-position-horizontal-relative:page;mso-position-vertical-relative:paragraph;z-index:-59764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8.133667pt;margin-top:25.139616pt;width:7.35pt;height:28.25pt;mso-position-horizontal-relative:page;mso-position-vertical-relative:paragraph;z-index:-597592" type="#_x0000_t202" filled="false" stroked="false">
            <v:textbox inset="0,0,0,0">
              <w:txbxContent>
                <w:p>
                  <w:pPr>
                    <w:spacing w:line="56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6"/>
                      <w:szCs w:val="56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56"/>
                    </w:rPr>
                    <w:t>..</w:t>
                  </w:r>
                  <w:r>
                    <w:rPr>
                      <w:rFonts w:ascii="Times New Roman"/>
                      <w:sz w:val="5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4.941040pt;margin-top:26.505278pt;width:.95pt;height:4.350pt;mso-position-horizontal-relative:page;mso-position-vertical-relative:paragraph;z-index:-597568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8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56"/>
        </w:rPr>
        <w:t>..</w:t>
      </w:r>
      <w:r>
        <w:rPr>
          <w:rFonts w:ascii="Times New Roman"/>
          <w:sz w:val="56"/>
        </w:rPr>
      </w:r>
    </w:p>
    <w:p>
      <w:pPr>
        <w:tabs>
          <w:tab w:pos="2111" w:val="left" w:leader="none"/>
        </w:tabs>
        <w:spacing w:line="684" w:lineRule="atLeast" w:before="0"/>
        <w:ind w:left="122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105"/>
        </w:rPr>
        <w:br w:type="column"/>
      </w:r>
      <w:r>
        <w:rPr>
          <w:rFonts w:ascii="Times New Roman"/>
          <w:color w:val="999999"/>
          <w:w w:val="105"/>
          <w:position w:val="6"/>
          <w:sz w:val="18"/>
        </w:rPr>
        <w:t>'</w:t>
        <w:tab/>
      </w:r>
      <w:r>
        <w:rPr>
          <w:rFonts w:ascii="Arial"/>
          <w:color w:val="999999"/>
          <w:spacing w:val="-46"/>
          <w:w w:val="115"/>
          <w:sz w:val="28"/>
        </w:rPr>
        <w:t>,</w:t>
      </w:r>
      <w:r>
        <w:rPr>
          <w:rFonts w:ascii="Arial"/>
          <w:color w:val="999999"/>
          <w:w w:val="115"/>
          <w:sz w:val="28"/>
        </w:rPr>
        <w:t>o-</w:t>
      </w:r>
      <w:r>
        <w:rPr>
          <w:rFonts w:ascii="Arial"/>
          <w:sz w:val="28"/>
        </w:rPr>
      </w:r>
    </w:p>
    <w:p>
      <w:pPr>
        <w:tabs>
          <w:tab w:pos="789" w:val="left" w:leader="none"/>
        </w:tabs>
        <w:spacing w:line="684" w:lineRule="atLeast" w:before="0"/>
        <w:ind w:left="426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20"/>
        </w:rPr>
        <w:br w:type="column"/>
      </w:r>
      <w:r>
        <w:rPr>
          <w:rFonts w:ascii="Arial"/>
          <w:color w:val="999999"/>
          <w:w w:val="120"/>
          <w:sz w:val="22"/>
        </w:rPr>
        <w:t>-'</w:t>
        <w:tab/>
      </w:r>
      <w:r>
        <w:rPr>
          <w:rFonts w:ascii="Arial"/>
          <w:color w:val="999999"/>
          <w:w w:val="160"/>
          <w:sz w:val="22"/>
        </w:rPr>
        <w:t>/;</w:t>
      </w:r>
      <w:r>
        <w:rPr>
          <w:rFonts w:ascii="Arial"/>
          <w:sz w:val="22"/>
        </w:rPr>
      </w:r>
    </w:p>
    <w:p>
      <w:pPr>
        <w:tabs>
          <w:tab w:pos="669" w:val="left" w:leader="none"/>
        </w:tabs>
        <w:spacing w:line="68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30"/>
        </w:rPr>
        <w:br w:type="column"/>
      </w:r>
      <w:r>
        <w:rPr>
          <w:rFonts w:ascii="Times New Roman"/>
          <w:color w:val="999999"/>
          <w:w w:val="130"/>
          <w:sz w:val="13"/>
        </w:rPr>
        <w:t>;?</w:t>
        <w:tab/>
      </w:r>
      <w:r>
        <w:rPr>
          <w:rFonts w:ascii="Times New Roman"/>
          <w:color w:val="999999"/>
          <w:w w:val="50"/>
          <w:position w:val="-32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646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sz w:val="12"/>
        </w:rPr>
        <w:t>7    </w:t>
      </w:r>
      <w:r>
        <w:rPr>
          <w:rFonts w:ascii="Times New Roman"/>
          <w:color w:val="999999"/>
          <w:spacing w:val="7"/>
          <w:w w:val="90"/>
          <w:sz w:val="12"/>
        </w:rPr>
        <w:t> </w:t>
      </w:r>
      <w:r>
        <w:rPr>
          <w:rFonts w:ascii="Arial"/>
          <w:i/>
          <w:color w:val="999999"/>
          <w:w w:val="125"/>
          <w:sz w:val="8"/>
        </w:rPr>
        <w:t>f</w:t>
      </w:r>
      <w:r>
        <w:rPr>
          <w:rFonts w:ascii="Arial"/>
          <w:i/>
          <w:color w:val="999999"/>
          <w:spacing w:val="20"/>
          <w:w w:val="125"/>
          <w:sz w:val="8"/>
        </w:rPr>
        <w:t> </w:t>
      </w:r>
      <w:r>
        <w:rPr>
          <w:rFonts w:ascii="Arial"/>
          <w:color w:val="999999"/>
          <w:w w:val="270"/>
          <w:sz w:val="8"/>
        </w:rPr>
        <w:t>-</w:t>
      </w:r>
      <w:r>
        <w:rPr>
          <w:rFonts w:ascii="Arial"/>
          <w:color w:val="999999"/>
          <w:spacing w:val="-26"/>
          <w:w w:val="270"/>
          <w:sz w:val="8"/>
        </w:rPr>
        <w:t> </w:t>
      </w:r>
      <w:r>
        <w:rPr>
          <w:rFonts w:ascii="Arial"/>
          <w:color w:val="999999"/>
          <w:w w:val="270"/>
          <w:sz w:val="8"/>
        </w:rPr>
        <w:t>-</w:t>
      </w:r>
      <w:r>
        <w:rPr>
          <w:rFonts w:ascii="Arial"/>
          <w:sz w:val="8"/>
        </w:rPr>
      </w:r>
    </w:p>
    <w:p>
      <w:pPr>
        <w:spacing w:line="58" w:lineRule="atLeast" w:before="0"/>
        <w:ind w:left="0" w:right="242" w:firstLine="0"/>
        <w:jc w:val="righ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1252.823242pt;margin-top:12.730419pt;width:4.05pt;height:13.65pt;mso-position-horizontal-relative:page;mso-position-vertical-relative:paragraph;z-index:-600088" type="#_x0000_t202" filled="false" stroked="false">
            <v:textbox inset="0,0,0,0">
              <w:txbxContent>
                <w:p>
                  <w:pPr>
                    <w:spacing w:line="27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85"/>
                      <w:sz w:val="27"/>
                      <w:szCs w:val="27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04.061523pt;margin-top:9.173541pt;width:4.5pt;height:13.3pt;mso-position-horizontal-relative:page;mso-position-vertical-relative:paragraph;z-index:-597712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99999"/>
                      <w:w w:val="95"/>
                      <w:sz w:val="26"/>
                      <w:szCs w:val="26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2.854126pt;margin-top:13.612183pt;width:4.5pt;height:7pt;mso-position-horizontal-relative:page;mso-position-vertical-relative:paragraph;z-index:-597688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w w:val="85"/>
                      <w:sz w:val="14"/>
                    </w:rPr>
                    <w:t>A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sz w:val="24"/>
        </w:rPr>
        <w:t>'</w:t>
      </w:r>
      <w:r>
        <w:rPr>
          <w:rFonts w:ascii="Arial"/>
          <w:sz w:val="24"/>
        </w:rPr>
      </w:r>
    </w:p>
    <w:p>
      <w:pPr>
        <w:spacing w:line="684" w:lineRule="atLeast" w:before="0"/>
        <w:ind w:left="325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/>
          <w:spacing w:val="-15"/>
          <w:w w:val="115"/>
          <w:sz w:val="13"/>
        </w:rPr>
        <w:t>1</w:t>
      </w:r>
      <w:r>
        <w:rPr>
          <w:rFonts w:ascii="Arial"/>
          <w:w w:val="115"/>
          <w:sz w:val="13"/>
        </w:rPr>
        <w:t>1</w:t>
      </w:r>
      <w:r>
        <w:rPr>
          <w:rFonts w:ascii="Arial"/>
          <w:spacing w:val="-7"/>
          <w:w w:val="115"/>
          <w:sz w:val="13"/>
        </w:rPr>
        <w:t>.</w:t>
      </w:r>
      <w:r>
        <w:rPr>
          <w:rFonts w:ascii="Arial"/>
          <w:w w:val="115"/>
          <w:sz w:val="13"/>
        </w:rPr>
        <w:t>1</w:t>
      </w:r>
      <w:r>
        <w:rPr>
          <w:rFonts w:ascii="Arial"/>
          <w:spacing w:val="-14"/>
          <w:w w:val="115"/>
          <w:sz w:val="13"/>
        </w:rPr>
        <w:t>1</w:t>
      </w:r>
      <w:r>
        <w:rPr>
          <w:rFonts w:ascii="Arial"/>
          <w:spacing w:val="-20"/>
          <w:w w:val="115"/>
          <w:sz w:val="13"/>
        </w:rPr>
        <w:t>.</w:t>
      </w:r>
      <w:r>
        <w:rPr>
          <w:rFonts w:ascii="Arial"/>
          <w:spacing w:val="-27"/>
          <w:w w:val="115"/>
          <w:sz w:val="13"/>
        </w:rPr>
        <w:t>1</w:t>
      </w:r>
      <w:r>
        <w:rPr>
          <w:rFonts w:ascii="Arial"/>
          <w:w w:val="115"/>
          <w:sz w:val="13"/>
        </w:rPr>
        <w:t>3</w:t>
      </w:r>
      <w:r>
        <w:rPr>
          <w:rFonts w:ascii="Arial"/>
          <w:sz w:val="13"/>
        </w:rPr>
      </w:r>
    </w:p>
    <w:p>
      <w:pPr>
        <w:spacing w:after="0" w:line="684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4245" w:space="40"/>
            <w:col w:w="1504" w:space="553"/>
            <w:col w:w="5314" w:space="40"/>
            <w:col w:w="2448" w:space="40"/>
            <w:col w:w="1008" w:space="311"/>
            <w:col w:w="4080" w:space="40"/>
            <w:col w:w="3702" w:space="1096"/>
            <w:col w:w="6659"/>
          </w:cols>
        </w:sectPr>
      </w:pPr>
    </w:p>
    <w:p>
      <w:pPr>
        <w:tabs>
          <w:tab w:pos="5775" w:val="left" w:leader="none"/>
        </w:tabs>
        <w:spacing w:line="678" w:lineRule="atLeast" w:before="0"/>
        <w:ind w:left="346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i/>
          <w:color w:val="999999"/>
          <w:w w:val="230"/>
          <w:sz w:val="11"/>
          <w:szCs w:val="11"/>
        </w:rPr>
        <w:t>J</w:t>
      </w:r>
      <w:r>
        <w:rPr>
          <w:rFonts w:ascii="Arial" w:hAnsi="Arial" w:cs="Arial" w:eastAsia="Arial"/>
          <w:i/>
          <w:color w:val="999999"/>
          <w:spacing w:val="-3"/>
          <w:w w:val="230"/>
          <w:sz w:val="11"/>
          <w:szCs w:val="11"/>
        </w:rPr>
        <w:t> </w:t>
      </w:r>
      <w:r>
        <w:rPr>
          <w:rFonts w:ascii="Arial" w:hAnsi="Arial" w:cs="Arial" w:eastAsia="Arial"/>
          <w:color w:val="999999"/>
          <w:w w:val="190"/>
          <w:sz w:val="8"/>
          <w:szCs w:val="8"/>
        </w:rPr>
        <w:t>8 </w:t>
      </w:r>
      <w:r>
        <w:rPr>
          <w:rFonts w:ascii="Arial" w:hAnsi="Arial" w:cs="Arial" w:eastAsia="Arial"/>
          <w:color w:val="999999"/>
          <w:spacing w:val="8"/>
          <w:w w:val="19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230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-32"/>
          <w:w w:val="230"/>
          <w:sz w:val="8"/>
          <w:szCs w:val="8"/>
        </w:rPr>
        <w:t> </w:t>
      </w:r>
      <w:r>
        <w:rPr>
          <w:rFonts w:ascii="Arial" w:hAnsi="Arial" w:cs="Arial" w:eastAsia="Arial"/>
          <w:color w:val="B6B6B6"/>
          <w:w w:val="275"/>
          <w:sz w:val="8"/>
          <w:szCs w:val="8"/>
        </w:rPr>
        <w:t>, </w:t>
      </w:r>
      <w:r>
        <w:rPr>
          <w:rFonts w:ascii="Arial" w:hAnsi="Arial" w:cs="Arial" w:eastAsia="Arial"/>
          <w:color w:val="B6B6B6"/>
          <w:spacing w:val="58"/>
          <w:w w:val="27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80"/>
          <w:sz w:val="8"/>
          <w:szCs w:val="8"/>
        </w:rPr>
        <w:t>.I-.</w:t>
      </w:r>
      <w:r>
        <w:rPr>
          <w:rFonts w:ascii="Arial" w:hAnsi="Arial" w:cs="Arial" w:eastAsia="Arial"/>
          <w:color w:val="999999"/>
          <w:spacing w:val="14"/>
          <w:w w:val="8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335"/>
          <w:sz w:val="8"/>
          <w:szCs w:val="8"/>
        </w:rPr>
        <w:t>--</w:t>
      </w:r>
      <w:r>
        <w:rPr>
          <w:rFonts w:ascii="Arial" w:hAnsi="Arial" w:cs="Arial" w:eastAsia="Arial"/>
          <w:color w:val="999999"/>
          <w:spacing w:val="-42"/>
          <w:w w:val="33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80"/>
          <w:sz w:val="8"/>
          <w:szCs w:val="8"/>
        </w:rPr>
        <w:t>.,_     </w:t>
      </w:r>
      <w:r>
        <w:rPr>
          <w:rFonts w:ascii="Arial" w:hAnsi="Arial" w:cs="Arial" w:eastAsia="Arial"/>
          <w:color w:val="999999"/>
          <w:spacing w:val="17"/>
          <w:w w:val="80"/>
          <w:sz w:val="8"/>
          <w:szCs w:val="8"/>
        </w:rPr>
        <w:t> </w:t>
      </w:r>
      <w:r>
        <w:rPr>
          <w:rFonts w:ascii="Arial" w:hAnsi="Arial" w:cs="Arial" w:eastAsia="Arial"/>
          <w:color w:val="B6B6B6"/>
          <w:spacing w:val="4"/>
          <w:w w:val="190"/>
          <w:sz w:val="8"/>
          <w:szCs w:val="8"/>
        </w:rPr>
        <w:t>•</w:t>
      </w:r>
      <w:r>
        <w:rPr>
          <w:rFonts w:ascii="Arial" w:hAnsi="Arial" w:cs="Arial" w:eastAsia="Arial"/>
          <w:color w:val="999999"/>
          <w:spacing w:val="1"/>
          <w:w w:val="190"/>
          <w:sz w:val="8"/>
          <w:szCs w:val="8"/>
        </w:rPr>
        <w:t>-</w:t>
      </w:r>
      <w:r>
        <w:rPr>
          <w:rFonts w:ascii="Arial" w:hAnsi="Arial" w:cs="Arial" w:eastAsia="Arial"/>
          <w:color w:val="999999"/>
          <w:spacing w:val="-5"/>
          <w:w w:val="19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275"/>
          <w:sz w:val="8"/>
          <w:szCs w:val="8"/>
        </w:rPr>
        <w:t>-</w:t>
      </w:r>
      <w:r>
        <w:rPr>
          <w:rFonts w:ascii="Arial" w:hAnsi="Arial" w:cs="Arial" w:eastAsia="Arial"/>
          <w:color w:val="999999"/>
          <w:spacing w:val="-26"/>
          <w:w w:val="27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275"/>
          <w:sz w:val="8"/>
          <w:szCs w:val="8"/>
        </w:rPr>
        <w:t>-</w:t>
      </w:r>
      <w:r>
        <w:rPr>
          <w:rFonts w:ascii="Arial" w:hAnsi="Arial" w:cs="Arial" w:eastAsia="Arial"/>
          <w:color w:val="999999"/>
          <w:spacing w:val="-27"/>
          <w:w w:val="27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80"/>
          <w:sz w:val="8"/>
          <w:szCs w:val="8"/>
        </w:rPr>
        <w:t>_..,;:..._</w:t>
        <w:tab/>
      </w:r>
      <w:r>
        <w:rPr>
          <w:rFonts w:ascii="Arial" w:hAnsi="Arial" w:cs="Arial" w:eastAsia="Arial"/>
          <w:color w:val="999999"/>
          <w:w w:val="505"/>
          <w:sz w:val="8"/>
          <w:szCs w:val="8"/>
        </w:rPr>
        <w:t>'</w:t>
      </w:r>
      <w:r>
        <w:rPr>
          <w:rFonts w:ascii="Arial" w:hAnsi="Arial" w:cs="Arial" w:eastAsia="Arial"/>
          <w:color w:val="999999"/>
          <w:spacing w:val="-95"/>
          <w:w w:val="505"/>
          <w:sz w:val="8"/>
          <w:szCs w:val="8"/>
        </w:rPr>
        <w:t> </w:t>
      </w:r>
      <w:r>
        <w:rPr>
          <w:rFonts w:ascii="Arial" w:hAnsi="Arial" w:cs="Arial" w:eastAsia="Arial"/>
          <w:i/>
          <w:color w:val="999999"/>
          <w:w w:val="80"/>
          <w:sz w:val="12"/>
          <w:szCs w:val="12"/>
        </w:rPr>
        <w:t>.,:.'f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55" w:lineRule="exact" w:before="0"/>
        <w:ind w:left="65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99999"/>
          <w:w w:val="110"/>
          <w:sz w:val="8"/>
        </w:rPr>
        <w:t>,.-</w:t>
      </w:r>
      <w:r>
        <w:rPr>
          <w:rFonts w:ascii="Times New Roman"/>
          <w:color w:val="999999"/>
          <w:spacing w:val="13"/>
          <w:w w:val="110"/>
          <w:sz w:val="8"/>
        </w:rPr>
        <w:t> </w:t>
      </w:r>
      <w:r>
        <w:rPr>
          <w:rFonts w:ascii="Times New Roman"/>
          <w:color w:val="999999"/>
          <w:w w:val="110"/>
          <w:sz w:val="8"/>
        </w:rPr>
        <w:t>""o   </w:t>
      </w:r>
      <w:r>
        <w:rPr>
          <w:rFonts w:ascii="Times New Roman"/>
          <w:color w:val="999999"/>
          <w:spacing w:val="10"/>
          <w:w w:val="110"/>
          <w:sz w:val="8"/>
        </w:rPr>
        <w:t> </w:t>
      </w:r>
      <w:r>
        <w:rPr>
          <w:rFonts w:ascii="Arial"/>
          <w:color w:val="999999"/>
          <w:w w:val="140"/>
          <w:sz w:val="8"/>
        </w:rPr>
        <w:t>&lt;</w:t>
      </w:r>
      <w:r>
        <w:rPr>
          <w:rFonts w:ascii="Arial"/>
          <w:color w:val="999999"/>
          <w:spacing w:val="-5"/>
          <w:w w:val="140"/>
          <w:sz w:val="8"/>
        </w:rPr>
        <w:t> </w:t>
      </w:r>
      <w:r>
        <w:rPr>
          <w:rFonts w:ascii="Arial"/>
          <w:color w:val="999999"/>
          <w:w w:val="175"/>
          <w:sz w:val="8"/>
        </w:rPr>
        <w:t>,_.</w:t>
      </w:r>
      <w:r>
        <w:rPr>
          <w:rFonts w:ascii="Arial"/>
          <w:color w:val="999999"/>
          <w:spacing w:val="18"/>
          <w:w w:val="175"/>
          <w:sz w:val="8"/>
        </w:rPr>
        <w:t> </w:t>
      </w:r>
      <w:r>
        <w:rPr>
          <w:rFonts w:ascii="Arial"/>
          <w:color w:val="999999"/>
          <w:w w:val="110"/>
          <w:sz w:val="8"/>
        </w:rPr>
        <w:t>8MB     </w:t>
      </w:r>
      <w:r>
        <w:rPr>
          <w:rFonts w:ascii="Arial"/>
          <w:color w:val="999999"/>
          <w:spacing w:val="8"/>
          <w:w w:val="110"/>
          <w:sz w:val="8"/>
        </w:rPr>
        <w:t> </w:t>
      </w:r>
      <w:r>
        <w:rPr>
          <w:rFonts w:ascii="Arial"/>
          <w:color w:val="999999"/>
          <w:w w:val="140"/>
          <w:sz w:val="8"/>
        </w:rPr>
        <w:t>-"'</w:t>
      </w:r>
      <w:r>
        <w:rPr>
          <w:rFonts w:ascii="Arial"/>
          <w:color w:val="999999"/>
          <w:spacing w:val="5"/>
          <w:w w:val="140"/>
          <w:sz w:val="8"/>
        </w:rPr>
        <w:t> </w:t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color w:val="999999"/>
          <w:spacing w:val="-48"/>
          <w:w w:val="310"/>
          <w:sz w:val="8"/>
        </w:rPr>
        <w:t> </w:t>
      </w:r>
      <w:r>
        <w:rPr>
          <w:rFonts w:ascii="Arial"/>
          <w:color w:val="999999"/>
          <w:w w:val="22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4353" w:val="left" w:leader="none"/>
        </w:tabs>
        <w:spacing w:line="34" w:lineRule="atLeast" w:before="0"/>
        <w:ind w:left="2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84.456062pt;margin-top:-7.377251pt;width:8.4pt;height:33.550pt;mso-position-horizontal-relative:page;mso-position-vertical-relative:paragraph;z-index:-600184" type="#_x0000_t202" filled="false" stroked="false">
            <v:textbox inset="0,0,0,0">
              <w:txbxContent>
                <w:p>
                  <w:pPr>
                    <w:spacing w:line="67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7"/>
                      <w:szCs w:val="67"/>
                    </w:rPr>
                  </w:pPr>
                  <w:r>
                    <w:rPr>
                      <w:rFonts w:ascii="Times New Roman"/>
                      <w:i/>
                      <w:color w:val="999999"/>
                      <w:w w:val="50"/>
                      <w:sz w:val="67"/>
                    </w:rPr>
                    <w:t>..</w:t>
                  </w:r>
                  <w:r>
                    <w:rPr>
                      <w:rFonts w:ascii="Times New Roman"/>
                      <w:sz w:val="6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4.894981pt;margin-top:1.042507pt;width:9.5pt;height:22.95pt;mso-position-horizontal-relative:page;mso-position-vertical-relative:paragraph;z-index:-600136" type="#_x0000_t202" filled="false" stroked="false">
            <v:textbox inset="0,0,0,0">
              <w:txbxContent>
                <w:p>
                  <w:pPr>
                    <w:spacing w:line="45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i/>
                      <w:color w:val="999999"/>
                      <w:sz w:val="46"/>
                    </w:rPr>
                    <w:t>:</w:t>
                  </w:r>
                  <w:r>
                    <w:rPr>
                      <w:rFonts w:ascii="Arial"/>
                      <w:i/>
                      <w:color w:val="999999"/>
                      <w:spacing w:val="-70"/>
                      <w:sz w:val="46"/>
                    </w:rPr>
                    <w:t>;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pacing w:val="-2"/>
          <w:w w:val="60"/>
          <w:sz w:val="42"/>
        </w:rPr>
        <w:t>:--..""-</w:t>
      </w:r>
      <w:r>
        <w:rPr>
          <w:rFonts w:ascii="Times New Roman"/>
          <w:color w:val="999999"/>
          <w:spacing w:val="-33"/>
          <w:w w:val="60"/>
          <w:sz w:val="42"/>
        </w:rPr>
        <w:t> </w:t>
      </w:r>
      <w:r>
        <w:rPr>
          <w:rFonts w:ascii="Arial"/>
          <w:color w:val="999999"/>
          <w:spacing w:val="4"/>
          <w:w w:val="60"/>
          <w:sz w:val="38"/>
        </w:rPr>
        <w:t>"</w:t>
      </w:r>
      <w:r>
        <w:rPr>
          <w:rFonts w:ascii="Times New Roman"/>
          <w:color w:val="999999"/>
          <w:spacing w:val="1"/>
          <w:w w:val="60"/>
          <w:sz w:val="15"/>
        </w:rPr>
        <w:t>'</w:t>
        <w:tab/>
      </w:r>
      <w:r>
        <w:rPr>
          <w:rFonts w:ascii="Arial"/>
          <w:i/>
          <w:color w:val="999999"/>
          <w:w w:val="140"/>
          <w:position w:val="9"/>
          <w:sz w:val="12"/>
        </w:rPr>
        <w:t>,f</w:t>
      </w:r>
      <w:r>
        <w:rPr>
          <w:rFonts w:ascii="Arial"/>
          <w:i/>
          <w:color w:val="999999"/>
          <w:spacing w:val="-7"/>
          <w:w w:val="140"/>
          <w:position w:val="9"/>
          <w:sz w:val="12"/>
        </w:rPr>
        <w:t> </w:t>
      </w:r>
      <w:r>
        <w:rPr>
          <w:rFonts w:ascii="Arial"/>
          <w:i/>
          <w:color w:val="B6B6B6"/>
          <w:w w:val="210"/>
          <w:position w:val="9"/>
          <w:sz w:val="12"/>
        </w:rPr>
        <w:t>'</w:t>
      </w:r>
      <w:r>
        <w:rPr>
          <w:rFonts w:ascii="Arial"/>
          <w:sz w:val="12"/>
        </w:rPr>
      </w:r>
    </w:p>
    <w:p>
      <w:pPr>
        <w:spacing w:line="655" w:lineRule="atLeast" w:before="0"/>
        <w:ind w:left="17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75"/>
        </w:rPr>
        <w:br w:type="column"/>
      </w:r>
      <w:r>
        <w:rPr>
          <w:rFonts w:ascii="Times New Roman"/>
          <w:color w:val="999999"/>
          <w:w w:val="75"/>
          <w:sz w:val="15"/>
        </w:rPr>
        <w:t>'</w:t>
      </w:r>
      <w:r>
        <w:rPr>
          <w:rFonts w:ascii="Times New Roman"/>
          <w:color w:val="999999"/>
          <w:spacing w:val="-11"/>
          <w:w w:val="75"/>
          <w:sz w:val="15"/>
        </w:rPr>
        <w:t> </w:t>
      </w:r>
      <w:r>
        <w:rPr>
          <w:rFonts w:ascii="Times New Roman"/>
          <w:color w:val="999999"/>
          <w:w w:val="75"/>
          <w:sz w:val="74"/>
        </w:rPr>
        <w:t>.</w:t>
      </w:r>
      <w:r>
        <w:rPr>
          <w:rFonts w:ascii="Times New Roman"/>
          <w:color w:val="999999"/>
          <w:spacing w:val="34"/>
          <w:w w:val="75"/>
          <w:sz w:val="74"/>
        </w:rPr>
        <w:t>.</w:t>
      </w:r>
      <w:r>
        <w:rPr>
          <w:rFonts w:ascii="Times New Roman"/>
          <w:color w:val="999999"/>
          <w:spacing w:val="52"/>
          <w:w w:val="75"/>
          <w:sz w:val="74"/>
        </w:rPr>
        <w:t>.</w:t>
      </w:r>
      <w:r>
        <w:rPr>
          <w:rFonts w:ascii="Times New Roman"/>
          <w:color w:val="999999"/>
          <w:w w:val="75"/>
          <w:position w:val="5"/>
          <w:sz w:val="23"/>
        </w:rPr>
        <w:t>'</w:t>
      </w:r>
      <w:r>
        <w:rPr>
          <w:rFonts w:ascii="Times New Roman"/>
          <w:sz w:val="23"/>
        </w:rPr>
      </w:r>
    </w:p>
    <w:p>
      <w:pPr>
        <w:tabs>
          <w:tab w:pos="2428" w:val="left" w:leader="none"/>
        </w:tabs>
        <w:spacing w:line="494" w:lineRule="atLeast" w:before="0"/>
        <w:ind w:left="84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15"/>
        </w:rPr>
        <w:br w:type="column"/>
      </w:r>
      <w:r>
        <w:rPr>
          <w:rFonts w:ascii="Times New Roman"/>
          <w:color w:val="999999"/>
          <w:w w:val="115"/>
          <w:sz w:val="8"/>
        </w:rPr>
        <w:t>_,./</w:t>
        <w:tab/>
      </w:r>
      <w:r>
        <w:rPr>
          <w:rFonts w:ascii="Arial"/>
          <w:color w:val="999999"/>
          <w:spacing w:val="-80"/>
          <w:w w:val="115"/>
          <w:position w:val="-8"/>
          <w:sz w:val="25"/>
        </w:rPr>
        <w:t>,</w:t>
      </w:r>
      <w:r>
        <w:rPr>
          <w:rFonts w:ascii="Times New Roman"/>
          <w:color w:val="999999"/>
          <w:spacing w:val="-80"/>
          <w:w w:val="115"/>
          <w:position w:val="-4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173" w:lineRule="atLeast" w:before="0"/>
        <w:ind w:left="0" w:right="469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602.215393pt;margin-top:-11.06265pt;width:3.7pt;height:27.6pt;mso-position-horizontal-relative:page;mso-position-vertical-relative:paragraph;z-index:-597856" type="#_x0000_t202" filled="false" stroked="false">
            <v:textbox inset="0,0,0,0">
              <w:txbxContent>
                <w:p>
                  <w:pPr>
                    <w:spacing w:line="55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 w:hAnsi="Arial"/>
                      <w:color w:val="999999"/>
                      <w:w w:val="40"/>
                      <w:sz w:val="55"/>
                    </w:rPr>
                    <w:t>·</w:t>
                  </w:r>
                  <w:r>
                    <w:rPr>
                      <w:rFonts w:ascii="Arial" w:hAns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15942pt;margin-top:-10.124956pt;width:7.65pt;height:30.55pt;mso-position-horizontal-relative:page;mso-position-vertical-relative:paragraph;z-index:-59776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1.435059pt;margin-top:26.487144pt;width:8.3pt;height:12.3pt;mso-position-horizontal-relative:page;mso-position-vertical-relative:paragraph;z-index:-597520" type="#_x0000_t202" filled="false" stroked="false">
            <v:textbox inset="0,0,0,0">
              <w:txbxContent>
                <w:p>
                  <w:pPr>
                    <w:spacing w:line="2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999999"/>
                      <w:w w:val="245"/>
                      <w:sz w:val="24"/>
                    </w:rPr>
                    <w:t>;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217" w:val="left" w:leader="none"/>
        </w:tabs>
        <w:spacing w:line="655" w:lineRule="atLeast" w:before="0"/>
        <w:ind w:left="325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65"/>
        </w:rPr>
        <w:br w:type="column"/>
      </w:r>
      <w:r>
        <w:rPr>
          <w:rFonts w:ascii="Arial"/>
          <w:color w:val="999999"/>
          <w:w w:val="65"/>
          <w:position w:val="32"/>
          <w:sz w:val="35"/>
        </w:rPr>
        <w:t>,</w:t>
        <w:tab/>
      </w:r>
      <w:r>
        <w:rPr>
          <w:rFonts w:ascii="Times New Roman"/>
          <w:color w:val="999999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65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05"/>
        </w:rPr>
        <w:br w:type="column"/>
      </w:r>
      <w:r>
        <w:rPr>
          <w:rFonts w:ascii="Arial"/>
          <w:color w:val="999999"/>
          <w:w w:val="205"/>
          <w:sz w:val="6"/>
        </w:rPr>
        <w:t>\</w:t>
      </w:r>
      <w:r>
        <w:rPr>
          <w:rFonts w:ascii="Arial"/>
          <w:color w:val="999999"/>
          <w:spacing w:val="-6"/>
          <w:w w:val="205"/>
          <w:sz w:val="6"/>
        </w:rPr>
        <w:t> </w:t>
      </w:r>
      <w:r>
        <w:rPr>
          <w:rFonts w:ascii="Times New Roman"/>
          <w:color w:val="999999"/>
          <w:w w:val="180"/>
          <w:sz w:val="6"/>
        </w:rPr>
        <w:t>\.</w:t>
      </w:r>
      <w:r>
        <w:rPr>
          <w:rFonts w:ascii="Times New Roman"/>
          <w:sz w:val="6"/>
        </w:rPr>
      </w:r>
    </w:p>
    <w:p>
      <w:pPr>
        <w:tabs>
          <w:tab w:pos="501" w:val="left" w:leader="none"/>
        </w:tabs>
        <w:spacing w:line="655" w:lineRule="atLeast" w:before="0"/>
        <w:ind w:left="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45"/>
        </w:rPr>
        <w:br w:type="column"/>
      </w:r>
      <w:r>
        <w:rPr>
          <w:rFonts w:ascii="Arial"/>
          <w:color w:val="999999"/>
          <w:w w:val="45"/>
          <w:sz w:val="24"/>
        </w:rPr>
        <w:t>,,.,</w:t>
        <w:tab/>
      </w:r>
      <w:r>
        <w:rPr>
          <w:rFonts w:ascii="Times New Roman"/>
          <w:color w:val="999999"/>
          <w:w w:val="50"/>
          <w:sz w:val="24"/>
        </w:rPr>
        <w:t>,,.,</w:t>
      </w:r>
      <w:r>
        <w:rPr>
          <w:rFonts w:ascii="Times New Roman"/>
          <w:sz w:val="24"/>
        </w:rPr>
      </w:r>
    </w:p>
    <w:p>
      <w:pPr>
        <w:spacing w:line="356" w:lineRule="atLeast" w:before="0"/>
        <w:ind w:left="0" w:right="4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392" w:lineRule="atLeast" w:before="93"/>
        <w:ind w:left="35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999999"/>
          <w:spacing w:val="-2"/>
          <w:w w:val="110"/>
          <w:sz w:val="22"/>
        </w:rPr>
        <w:t>\#</w:t>
      </w:r>
      <w:r>
        <w:rPr>
          <w:rFonts w:ascii="Times New Roman"/>
          <w:color w:val="999999"/>
          <w:spacing w:val="-16"/>
          <w:w w:val="110"/>
          <w:sz w:val="22"/>
        </w:rPr>
        <w:t>_</w:t>
      </w:r>
      <w:r>
        <w:rPr>
          <w:rFonts w:ascii="Times New Roman"/>
          <w:sz w:val="22"/>
        </w:rPr>
      </w:r>
    </w:p>
    <w:p>
      <w:pPr>
        <w:spacing w:line="694" w:lineRule="atLeast" w:before="0"/>
        <w:ind w:left="211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85"/>
        </w:rPr>
        <w:br w:type="column"/>
      </w:r>
      <w:r>
        <w:rPr>
          <w:rFonts w:ascii="Times New Roman"/>
          <w:color w:val="999999"/>
          <w:w w:val="85"/>
          <w:sz w:val="9"/>
        </w:rPr>
        <w:t>""-G1.0</w:t>
      </w:r>
      <w:r>
        <w:rPr>
          <w:rFonts w:ascii="Times New Roman"/>
          <w:sz w:val="9"/>
        </w:rPr>
      </w:r>
    </w:p>
    <w:p>
      <w:pPr>
        <w:tabs>
          <w:tab w:pos="1071" w:val="left" w:leader="none"/>
        </w:tabs>
        <w:spacing w:line="655" w:lineRule="atLeast" w:before="0"/>
        <w:ind w:left="293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65"/>
        </w:rPr>
        <w:t>..</w:t>
        <w:tab/>
      </w:r>
      <w:r>
        <w:rPr>
          <w:rFonts w:ascii="Times New Roman"/>
          <w:color w:val="999999"/>
          <w:w w:val="50"/>
          <w:position w:val="-3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924" w:val="left" w:leader="none"/>
        </w:tabs>
        <w:spacing w:line="655" w:lineRule="atLeast" w:before="0"/>
        <w:ind w:left="293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w w:val="65"/>
        </w:rPr>
        <w:br w:type="column"/>
      </w:r>
      <w:r>
        <w:rPr>
          <w:rFonts w:ascii="Arial"/>
          <w:color w:val="999999"/>
          <w:w w:val="65"/>
          <w:position w:val="1"/>
          <w:sz w:val="24"/>
        </w:rPr>
        <w:t>'</w:t>
      </w:r>
      <w:r>
        <w:rPr>
          <w:rFonts w:ascii="Arial"/>
          <w:color w:val="999999"/>
          <w:spacing w:val="-32"/>
          <w:w w:val="65"/>
          <w:position w:val="1"/>
          <w:sz w:val="24"/>
        </w:rPr>
        <w:t> </w:t>
      </w:r>
      <w:r>
        <w:rPr>
          <w:rFonts w:ascii="Times New Roman"/>
          <w:color w:val="999999"/>
          <w:w w:val="65"/>
          <w:sz w:val="40"/>
        </w:rPr>
        <w:t>..</w:t>
        <w:tab/>
      </w:r>
      <w:r>
        <w:rPr>
          <w:rFonts w:ascii="Arial"/>
          <w:color w:val="999999"/>
          <w:sz w:val="29"/>
        </w:rPr>
        <w:t>"</w:t>
      </w:r>
      <w:r>
        <w:rPr>
          <w:rFonts w:ascii="Arial"/>
          <w:sz w:val="29"/>
        </w:rPr>
      </w:r>
    </w:p>
    <w:p>
      <w:pPr>
        <w:spacing w:line="578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999999"/>
          <w:w w:val="105"/>
          <w:sz w:val="6"/>
        </w:rPr>
        <w:t>j </w:t>
      </w:r>
      <w:r>
        <w:rPr>
          <w:rFonts w:ascii="Arial"/>
          <w:color w:val="999999"/>
          <w:spacing w:val="3"/>
          <w:w w:val="105"/>
          <w:sz w:val="6"/>
        </w:rPr>
        <w:t> </w:t>
      </w:r>
      <w:r>
        <w:rPr>
          <w:rFonts w:ascii="Arial"/>
          <w:i/>
          <w:color w:val="999999"/>
          <w:w w:val="85"/>
          <w:sz w:val="13"/>
        </w:rPr>
        <w:t>i-&lt;'.,.</w:t>
      </w:r>
      <w:r>
        <w:rPr>
          <w:rFonts w:ascii="Arial"/>
          <w:sz w:val="13"/>
        </w:rPr>
      </w:r>
    </w:p>
    <w:p>
      <w:pPr>
        <w:spacing w:line="240" w:lineRule="auto" w:before="2"/>
        <w:rPr>
          <w:rFonts w:ascii="Arial" w:hAnsi="Arial" w:cs="Arial" w:eastAsia="Arial"/>
          <w:i/>
          <w:sz w:val="15"/>
          <w:szCs w:val="15"/>
        </w:rPr>
      </w:pPr>
    </w:p>
    <w:p>
      <w:pPr>
        <w:pStyle w:val="Heading8"/>
        <w:spacing w:line="251" w:lineRule="atLeast"/>
        <w:ind w:left="293" w:right="0"/>
        <w:jc w:val="left"/>
      </w:pPr>
      <w:r>
        <w:rPr/>
        <w:pict>
          <v:shape style="position:absolute;margin-left:1252.504517pt;margin-top:17.647959pt;width:1.85pt;height:4.350pt;mso-position-horizontal-relative:page;mso-position-vertical-relative:paragraph;z-index:-59749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16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999999"/>
          <w:w w:val="60"/>
        </w:rPr>
        <w:t>..</w:t>
      </w:r>
      <w:r>
        <w:rPr/>
      </w:r>
    </w:p>
    <w:p>
      <w:pPr>
        <w:tabs>
          <w:tab w:pos="1001" w:val="left" w:leader="none"/>
          <w:tab w:pos="1338" w:val="left" w:leader="none"/>
        </w:tabs>
        <w:spacing w:line="655" w:lineRule="atLeast" w:before="0"/>
        <w:ind w:left="29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35"/>
          <w:sz w:val="61"/>
        </w:rPr>
        <w:t>..</w:t>
        <w:tab/>
      </w:r>
      <w:r>
        <w:rPr>
          <w:rFonts w:ascii="Times New Roman"/>
          <w:i/>
          <w:color w:val="999999"/>
          <w:w w:val="110"/>
          <w:sz w:val="10"/>
        </w:rPr>
        <w:t>9</w:t>
      </w:r>
      <w:r>
        <w:rPr>
          <w:rFonts w:ascii="Arial"/>
          <w:color w:val="999999"/>
          <w:w w:val="110"/>
          <w:sz w:val="8"/>
        </w:rPr>
        <w:tab/>
      </w:r>
      <w:r>
        <w:rPr>
          <w:rFonts w:ascii="Arial"/>
          <w:color w:val="999999"/>
          <w:w w:val="140"/>
          <w:sz w:val="8"/>
        </w:rPr>
        <w:t>I</w:t>
      </w:r>
      <w:r>
        <w:rPr>
          <w:rFonts w:ascii="Arial"/>
          <w:sz w:val="8"/>
        </w:rPr>
      </w:r>
    </w:p>
    <w:p>
      <w:pPr>
        <w:spacing w:line="655" w:lineRule="atLeast" w:before="0"/>
        <w:ind w:left="2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90"/>
        </w:rPr>
        <w:br w:type="column"/>
      </w:r>
      <w:r>
        <w:rPr>
          <w:rFonts w:ascii="Arial"/>
          <w:w w:val="90"/>
          <w:sz w:val="12"/>
        </w:rPr>
        <w:t>Updated</w:t>
      </w:r>
      <w:r>
        <w:rPr>
          <w:rFonts w:ascii="Arial"/>
          <w:spacing w:val="-20"/>
          <w:w w:val="90"/>
          <w:sz w:val="12"/>
        </w:rPr>
        <w:t> </w:t>
      </w:r>
      <w:r>
        <w:rPr>
          <w:rFonts w:ascii="Times New Roman"/>
          <w:w w:val="90"/>
          <w:sz w:val="11"/>
        </w:rPr>
        <w:t>with</w:t>
      </w:r>
      <w:r>
        <w:rPr>
          <w:rFonts w:ascii="Times New Roman"/>
          <w:spacing w:val="-11"/>
          <w:w w:val="90"/>
          <w:sz w:val="11"/>
        </w:rPr>
        <w:t> </w:t>
      </w:r>
      <w:r>
        <w:rPr>
          <w:rFonts w:ascii="Arial"/>
          <w:w w:val="90"/>
          <w:sz w:val="12"/>
        </w:rPr>
        <w:t>Tower</w:t>
      </w:r>
      <w:r>
        <w:rPr>
          <w:rFonts w:ascii="Arial"/>
          <w:spacing w:val="-18"/>
          <w:w w:val="90"/>
          <w:sz w:val="12"/>
        </w:rPr>
        <w:t> </w:t>
      </w:r>
      <w:r>
        <w:rPr>
          <w:rFonts w:ascii="Arial"/>
          <w:w w:val="90"/>
          <w:sz w:val="12"/>
        </w:rPr>
        <w:t>Surveys</w:t>
      </w:r>
      <w:r>
        <w:rPr>
          <w:rFonts w:ascii="Arial"/>
          <w:sz w:val="12"/>
        </w:rPr>
      </w:r>
    </w:p>
    <w:p>
      <w:pPr>
        <w:spacing w:after="0" w:line="655" w:lineRule="atLeas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280" w:right="300"/>
          <w:cols w:num="13" w:equalWidth="0">
            <w:col w:w="6041" w:space="40"/>
            <w:col w:w="755" w:space="1986"/>
            <w:col w:w="2576" w:space="1249"/>
            <w:col w:w="1381" w:space="1385"/>
            <w:col w:w="415" w:space="40"/>
            <w:col w:w="625" w:space="284"/>
            <w:col w:w="641" w:space="40"/>
            <w:col w:w="465" w:space="805"/>
            <w:col w:w="1225" w:space="458"/>
            <w:col w:w="1044" w:space="588"/>
            <w:col w:w="1115" w:space="275"/>
            <w:col w:w="1376" w:space="3232"/>
            <w:col w:w="3039"/>
          </w:cols>
        </w:sectPr>
      </w:pPr>
    </w:p>
    <w:p>
      <w:pPr>
        <w:tabs>
          <w:tab w:pos="3062" w:val="left" w:leader="none"/>
          <w:tab w:pos="3470" w:val="left" w:leader="none"/>
          <w:tab w:pos="3706" w:val="left" w:leader="none"/>
        </w:tabs>
        <w:spacing w:line="814" w:lineRule="atLeast" w:before="0"/>
        <w:ind w:left="2495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color w:val="999999"/>
          <w:w w:val="125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color w:val="999999"/>
          <w:spacing w:val="10"/>
          <w:w w:val="12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155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99999"/>
          <w:spacing w:val="26"/>
          <w:w w:val="15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85"/>
          <w:sz w:val="9"/>
          <w:szCs w:val="9"/>
        </w:rPr>
        <w:t>G1.1</w:t>
        <w:tab/>
      </w:r>
      <w:r>
        <w:rPr>
          <w:rFonts w:ascii="Times New Roman" w:hAnsi="Times New Roman" w:cs="Times New Roman" w:eastAsia="Times New Roman"/>
          <w:color w:val="B6B6B6"/>
          <w:w w:val="155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99999"/>
          <w:w w:val="155"/>
          <w:sz w:val="9"/>
          <w:szCs w:val="9"/>
        </w:rPr>
        <w:t>..,</w:t>
        <w:tab/>
      </w:r>
      <w:r>
        <w:rPr>
          <w:rFonts w:ascii="Arial" w:hAnsi="Arial" w:cs="Arial" w:eastAsia="Arial"/>
          <w:i/>
          <w:color w:val="999999"/>
          <w:w w:val="155"/>
          <w:sz w:val="7"/>
          <w:szCs w:val="7"/>
        </w:rPr>
        <w:t>fr</w:t>
      </w:r>
      <w:r>
        <w:rPr>
          <w:rFonts w:ascii="Times New Roman" w:hAnsi="Times New Roman" w:cs="Times New Roman" w:eastAsia="Times New Roman"/>
          <w:color w:val="999999"/>
          <w:w w:val="155"/>
          <w:sz w:val="9"/>
          <w:szCs w:val="9"/>
        </w:rPr>
        <w:tab/>
      </w:r>
      <w:r>
        <w:rPr>
          <w:rFonts w:ascii="Times New Roman" w:hAnsi="Times New Roman" w:cs="Times New Roman" w:eastAsia="Times New Roman"/>
          <w:color w:val="999999"/>
          <w:w w:val="85"/>
          <w:sz w:val="9"/>
          <w:szCs w:val="9"/>
        </w:rPr>
        <w:t>I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3614" w:val="left" w:leader="none"/>
        </w:tabs>
        <w:spacing w:line="54" w:lineRule="exact" w:before="0"/>
        <w:ind w:left="2671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 w:cs="Times New Roman" w:eastAsia="Times New Roman"/>
          <w:color w:val="999999"/>
          <w:w w:val="95"/>
          <w:sz w:val="6"/>
          <w:szCs w:val="6"/>
        </w:rPr>
        <w:t>T  </w:t>
      </w:r>
      <w:r>
        <w:rPr>
          <w:rFonts w:ascii="Times New Roman" w:hAnsi="Times New Roman" w:cs="Times New Roman" w:eastAsia="Times New Roman"/>
          <w:color w:val="999999"/>
          <w:spacing w:val="7"/>
          <w:w w:val="9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125"/>
          <w:sz w:val="6"/>
          <w:szCs w:val="6"/>
        </w:rPr>
        <w:t>a1.•.,.,.,  </w:t>
      </w:r>
      <w:r>
        <w:rPr>
          <w:rFonts w:ascii="Times New Roman" w:hAnsi="Times New Roman" w:cs="Times New Roman" w:eastAsia="Times New Roman"/>
          <w:color w:val="999999"/>
          <w:spacing w:val="12"/>
          <w:w w:val="12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w w:val="125"/>
          <w:sz w:val="6"/>
          <w:szCs w:val="6"/>
        </w:rPr>
        <w:t>0 </w:t>
      </w:r>
      <w:r>
        <w:rPr>
          <w:rFonts w:ascii="Times New Roman" w:hAnsi="Times New Roman" w:cs="Times New Roman" w:eastAsia="Times New Roman"/>
          <w:color w:val="999999"/>
          <w:spacing w:val="16"/>
          <w:w w:val="125"/>
          <w:sz w:val="6"/>
          <w:szCs w:val="6"/>
        </w:rPr>
        <w:t> </w:t>
      </w:r>
      <w:r>
        <w:rPr>
          <w:rFonts w:ascii="Arial" w:hAnsi="Arial" w:cs="Arial" w:eastAsia="Arial"/>
          <w:color w:val="999999"/>
          <w:w w:val="125"/>
          <w:sz w:val="9"/>
          <w:szCs w:val="9"/>
        </w:rPr>
        <w:t>o/</w:t>
        <w:tab/>
      </w:r>
      <w:r>
        <w:rPr>
          <w:rFonts w:ascii="Arial" w:hAnsi="Arial" w:cs="Arial" w:eastAsia="Arial"/>
          <w:color w:val="999999"/>
          <w:w w:val="160"/>
          <w:sz w:val="9"/>
          <w:szCs w:val="9"/>
        </w:rPr>
        <w:t>..,</w:t>
      </w:r>
      <w:r>
        <w:rPr>
          <w:rFonts w:ascii="Arial" w:hAnsi="Arial" w:cs="Arial" w:eastAsia="Arial"/>
          <w:color w:val="999999"/>
          <w:spacing w:val="9"/>
          <w:w w:val="16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sz w:val="6"/>
          <w:szCs w:val="6"/>
        </w:rPr>
        <w:t>1   </w:t>
      </w:r>
      <w:r>
        <w:rPr>
          <w:rFonts w:ascii="Times New Roman" w:hAnsi="Times New Roman" w:cs="Times New Roman" w:eastAsia="Times New Roman"/>
          <w:color w:val="999999"/>
          <w:spacing w:val="13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99999"/>
          <w:sz w:val="6"/>
          <w:szCs w:val="6"/>
        </w:rPr>
        <w:t>I           </w:t>
      </w:r>
      <w:r>
        <w:rPr>
          <w:rFonts w:ascii="Times New Roman" w:hAnsi="Times New Roman" w:cs="Times New Roman" w:eastAsia="Times New Roman"/>
          <w:color w:val="999999"/>
          <w:spacing w:val="6"/>
          <w:sz w:val="6"/>
          <w:szCs w:val="6"/>
        </w:rPr>
        <w:t> </w:t>
      </w:r>
      <w:r>
        <w:rPr>
          <w:rFonts w:ascii="Arial" w:hAnsi="Arial" w:cs="Arial" w:eastAsia="Arial"/>
          <w:i/>
          <w:color w:val="999999"/>
          <w:sz w:val="8"/>
          <w:szCs w:val="8"/>
        </w:rPr>
        <w:t>j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2847" w:val="left" w:leader="none"/>
          <w:tab w:pos="3688" w:val="left" w:leader="none"/>
          <w:tab w:pos="4070" w:val="left" w:leader="none"/>
        </w:tabs>
        <w:spacing w:line="9" w:lineRule="exact" w:before="0"/>
        <w:ind w:left="2490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 w:hAnsi="Arial" w:cs="Arial" w:eastAsia="Arial"/>
          <w:i/>
          <w:color w:val="999999"/>
          <w:w w:val="60"/>
          <w:sz w:val="15"/>
          <w:szCs w:val="15"/>
        </w:rPr>
        <w:t>"1"</w:t>
        <w:tab/>
      </w:r>
      <w:r>
        <w:rPr>
          <w:rFonts w:ascii="Times New Roman" w:hAnsi="Times New Roman" w:cs="Times New Roman" w:eastAsia="Times New Roman"/>
          <w:color w:val="999999"/>
          <w:w w:val="80"/>
          <w:sz w:val="9"/>
          <w:szCs w:val="9"/>
        </w:rPr>
        <w:t>G1.1 </w:t>
      </w:r>
      <w:r>
        <w:rPr>
          <w:rFonts w:ascii="Times New Roman" w:hAnsi="Times New Roman" w:cs="Times New Roman" w:eastAsia="Times New Roman"/>
          <w:color w:val="999999"/>
          <w:spacing w:val="1"/>
          <w:w w:val="8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145"/>
          <w:sz w:val="9"/>
          <w:szCs w:val="9"/>
        </w:rPr>
        <w:t>•</w:t>
        <w:tab/>
      </w:r>
      <w:r>
        <w:rPr>
          <w:rFonts w:ascii="Times New Roman" w:hAnsi="Times New Roman" w:cs="Times New Roman" w:eastAsia="Times New Roman"/>
          <w:color w:val="999999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99999"/>
          <w:spacing w:val="19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99999"/>
          <w:w w:val="80"/>
          <w:sz w:val="9"/>
          <w:szCs w:val="9"/>
        </w:rPr>
        <w:t>I</w:t>
        <w:tab/>
        <w:t>I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803" w:val="left" w:leader="none"/>
        </w:tabs>
        <w:spacing w:line="738" w:lineRule="atLeas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99999"/>
          <w:spacing w:val="5"/>
          <w:position w:val="-6"/>
          <w:sz w:val="23"/>
          <w:szCs w:val="23"/>
        </w:rPr>
        <w:t>•</w:t>
      </w:r>
      <w:r>
        <w:rPr>
          <w:rFonts w:ascii="Arial" w:hAnsi="Arial" w:cs="Arial" w:eastAsia="Arial"/>
          <w:color w:val="B6B6B6"/>
          <w:sz w:val="14"/>
          <w:szCs w:val="14"/>
        </w:rPr>
        <w:t>"</w:t>
        <w:tab/>
      </w:r>
      <w:r>
        <w:rPr>
          <w:rFonts w:ascii="Arial" w:hAnsi="Arial" w:cs="Arial" w:eastAsia="Arial"/>
          <w:i/>
          <w:color w:val="999999"/>
          <w:spacing w:val="-25"/>
          <w:w w:val="140"/>
          <w:position w:val="2"/>
          <w:sz w:val="20"/>
          <w:szCs w:val="20"/>
        </w:rPr>
        <w:t>t</w:t>
      </w:r>
      <w:r>
        <w:rPr>
          <w:rFonts w:ascii="Arial" w:hAnsi="Arial" w:cs="Arial" w:eastAsia="Arial"/>
          <w:i/>
          <w:color w:val="999999"/>
          <w:w w:val="140"/>
          <w:position w:val="2"/>
          <w:sz w:val="20"/>
          <w:szCs w:val="20"/>
        </w:rPr>
        <w:t>..</w:t>
      </w:r>
      <w:r>
        <w:rPr>
          <w:rFonts w:ascii="Arial" w:hAnsi="Arial" w:cs="Arial" w:eastAsia="Arial"/>
          <w:sz w:val="20"/>
          <w:szCs w:val="20"/>
        </w:rPr>
      </w:r>
    </w:p>
    <w:p>
      <w:pPr>
        <w:tabs>
          <w:tab w:pos="2549" w:val="left" w:leader="none"/>
          <w:tab w:pos="3473" w:val="left" w:leader="none"/>
        </w:tabs>
        <w:spacing w:line="738" w:lineRule="atLeast" w:before="0"/>
        <w:ind w:left="134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20"/>
        </w:rPr>
        <w:br w:type="column"/>
      </w:r>
      <w:r>
        <w:rPr>
          <w:rFonts w:ascii="Arial" w:hAnsi="Arial"/>
          <w:color w:val="999999"/>
          <w:spacing w:val="-5"/>
          <w:w w:val="120"/>
          <w:position w:val="1"/>
          <w:sz w:val="38"/>
        </w:rPr>
        <w:t>fr·</w:t>
        <w:tab/>
      </w:r>
      <w:r>
        <w:rPr>
          <w:rFonts w:ascii="Arial" w:hAnsi="Arial"/>
          <w:i/>
          <w:color w:val="999999"/>
          <w:w w:val="120"/>
          <w:position w:val="4"/>
          <w:sz w:val="13"/>
        </w:rPr>
        <w:t>,t</w:t>
      </w:r>
      <w:r>
        <w:rPr>
          <w:rFonts w:ascii="Arial" w:hAnsi="Arial"/>
          <w:color w:val="999999"/>
          <w:w w:val="120"/>
          <w:sz w:val="8"/>
        </w:rPr>
        <w:tab/>
      </w:r>
      <w:r>
        <w:rPr>
          <w:rFonts w:ascii="Arial" w:hAnsi="Arial"/>
          <w:color w:val="999999"/>
          <w:w w:val="80"/>
          <w:sz w:val="8"/>
        </w:rPr>
        <w:t>I</w:t>
      </w:r>
      <w:r>
        <w:rPr>
          <w:rFonts w:ascii="Arial" w:hAnsi="Arial"/>
          <w:sz w:val="8"/>
        </w:rPr>
      </w:r>
    </w:p>
    <w:p>
      <w:pPr>
        <w:tabs>
          <w:tab w:pos="796" w:val="left" w:leader="none"/>
        </w:tabs>
        <w:spacing w:line="73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30"/>
        </w:rPr>
        <w:br w:type="column"/>
      </w:r>
      <w:r>
        <w:rPr>
          <w:rFonts w:ascii="Times New Roman"/>
          <w:color w:val="B6B6B6"/>
          <w:w w:val="130"/>
          <w:position w:val="4"/>
          <w:sz w:val="15"/>
        </w:rPr>
        <w:t>'  </w:t>
      </w:r>
      <w:r>
        <w:rPr>
          <w:rFonts w:ascii="Times New Roman"/>
          <w:color w:val="B6B6B6"/>
          <w:spacing w:val="14"/>
          <w:w w:val="130"/>
          <w:position w:val="4"/>
          <w:sz w:val="15"/>
        </w:rPr>
        <w:t> </w:t>
      </w:r>
      <w:r>
        <w:rPr>
          <w:rFonts w:ascii="Times New Roman"/>
          <w:i/>
          <w:color w:val="999999"/>
          <w:w w:val="130"/>
          <w:sz w:val="17"/>
        </w:rPr>
        <w:t>,t</w:t>
      </w:r>
      <w:r>
        <w:rPr>
          <w:rFonts w:ascii="Times New Roman"/>
          <w:i/>
          <w:color w:val="999999"/>
          <w:spacing w:val="5"/>
          <w:w w:val="130"/>
          <w:sz w:val="17"/>
        </w:rPr>
        <w:t> </w:t>
      </w:r>
      <w:r>
        <w:rPr>
          <w:rFonts w:ascii="Times New Roman"/>
          <w:i/>
          <w:color w:val="999999"/>
          <w:w w:val="105"/>
          <w:sz w:val="17"/>
        </w:rPr>
        <w:t>'</w:t>
        <w:tab/>
      </w:r>
      <w:r>
        <w:rPr>
          <w:rFonts w:ascii="Times New Roman"/>
          <w:color w:val="999999"/>
          <w:w w:val="180"/>
          <w:sz w:val="17"/>
        </w:rPr>
        <w:t>..</w:t>
      </w:r>
      <w:r>
        <w:rPr>
          <w:rFonts w:ascii="Times New Roman"/>
          <w:sz w:val="17"/>
        </w:rPr>
      </w:r>
    </w:p>
    <w:p>
      <w:pPr>
        <w:spacing w:line="775" w:lineRule="atLeast" w:before="0"/>
        <w:ind w:left="0" w:right="68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80"/>
        </w:rPr>
        <w:br w:type="column"/>
      </w:r>
      <w:r>
        <w:rPr>
          <w:rFonts w:ascii="Times New Roman"/>
          <w:i/>
          <w:color w:val="999999"/>
          <w:spacing w:val="-13"/>
          <w:w w:val="180"/>
          <w:sz w:val="15"/>
        </w:rPr>
        <w:t>!</w:t>
      </w:r>
      <w:r>
        <w:rPr>
          <w:rFonts w:ascii="Times New Roman"/>
          <w:i/>
          <w:color w:val="999999"/>
          <w:spacing w:val="-6"/>
          <w:w w:val="180"/>
          <w:sz w:val="15"/>
        </w:rPr>
        <w:t>..</w:t>
      </w:r>
      <w:r>
        <w:rPr>
          <w:rFonts w:ascii="Times New Roman"/>
          <w:sz w:val="15"/>
        </w:rPr>
      </w:r>
    </w:p>
    <w:p>
      <w:pPr>
        <w:spacing w:line="31" w:lineRule="atLeast" w:before="68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shape style="position:absolute;margin-left:868.7854pt;margin-top:8.406067pt;width:1.75pt;height:9.3pt;mso-position-horizontal-relative:page;mso-position-vertical-relative:paragraph;z-index:-597616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999999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z w:val="9"/>
        </w:rPr>
        <w:t>\ </w:t>
      </w:r>
      <w:r>
        <w:rPr>
          <w:rFonts w:ascii="Times New Roman"/>
          <w:color w:val="999999"/>
          <w:spacing w:val="15"/>
          <w:sz w:val="9"/>
        </w:rPr>
        <w:t> </w:t>
      </w:r>
      <w:r>
        <w:rPr>
          <w:rFonts w:ascii="Times New Roman"/>
          <w:color w:val="999999"/>
          <w:sz w:val="9"/>
        </w:rPr>
        <w:t>ooau</w:t>
      </w:r>
      <w:r>
        <w:rPr>
          <w:rFonts w:ascii="Times New Roman"/>
          <w:sz w:val="9"/>
        </w:rPr>
      </w:r>
    </w:p>
    <w:p>
      <w:pPr>
        <w:spacing w:line="723" w:lineRule="atLeast" w:before="0"/>
        <w:ind w:left="547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w w:val="160"/>
        </w:rPr>
        <w:br w:type="column"/>
      </w:r>
      <w:r>
        <w:rPr>
          <w:rFonts w:ascii="Arial"/>
          <w:color w:val="999999"/>
          <w:w w:val="160"/>
          <w:sz w:val="22"/>
        </w:rPr>
        <w:t>,</w:t>
      </w:r>
      <w:r>
        <w:rPr>
          <w:rFonts w:ascii="Arial"/>
          <w:sz w:val="22"/>
        </w:rPr>
      </w:r>
    </w:p>
    <w:p>
      <w:pPr>
        <w:tabs>
          <w:tab w:pos="4506" w:val="left" w:leader="none"/>
        </w:tabs>
        <w:spacing w:line="40" w:lineRule="atLeast" w:before="24"/>
        <w:ind w:left="256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99999"/>
          <w:w w:val="245"/>
          <w:sz w:val="6"/>
        </w:rPr>
        <w:t>\</w:t>
      </w:r>
      <w:r>
        <w:rPr>
          <w:rFonts w:ascii="Arial"/>
          <w:color w:val="999999"/>
          <w:spacing w:val="-8"/>
          <w:w w:val="245"/>
          <w:sz w:val="6"/>
        </w:rPr>
        <w:t> </w:t>
      </w:r>
      <w:r>
        <w:rPr>
          <w:rFonts w:ascii="Arial"/>
          <w:color w:val="999999"/>
          <w:w w:val="205"/>
          <w:sz w:val="6"/>
        </w:rPr>
        <w:t>'-</w:t>
      </w:r>
      <w:r>
        <w:rPr>
          <w:rFonts w:ascii="Arial"/>
          <w:color w:val="999999"/>
          <w:spacing w:val="30"/>
          <w:w w:val="205"/>
          <w:sz w:val="6"/>
        </w:rPr>
        <w:t> </w:t>
      </w:r>
      <w:r>
        <w:rPr>
          <w:rFonts w:ascii="Arial"/>
          <w:color w:val="999999"/>
          <w:w w:val="125"/>
          <w:sz w:val="6"/>
        </w:rPr>
        <w:t>.:/'</w:t>
      </w:r>
      <w:r>
        <w:rPr>
          <w:rFonts w:ascii="Arial"/>
          <w:i/>
          <w:color w:val="999999"/>
          <w:w w:val="125"/>
          <w:sz w:val="6"/>
        </w:rPr>
        <w:tab/>
      </w:r>
      <w:r>
        <w:rPr>
          <w:rFonts w:ascii="Arial"/>
          <w:i/>
          <w:color w:val="999999"/>
          <w:w w:val="245"/>
          <w:sz w:val="6"/>
        </w:rPr>
        <w:t>I</w:t>
      </w:r>
      <w:r>
        <w:rPr>
          <w:rFonts w:ascii="Arial"/>
          <w:sz w:val="6"/>
        </w:rPr>
      </w:r>
    </w:p>
    <w:p>
      <w:pPr>
        <w:tabs>
          <w:tab w:pos="388" w:val="left" w:leader="none"/>
        </w:tabs>
        <w:spacing w:line="731" w:lineRule="atLeast" w:before="0"/>
        <w:ind w:left="0" w:right="7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205"/>
        </w:rPr>
        <w:br w:type="column"/>
      </w:r>
      <w:r>
        <w:rPr>
          <w:rFonts w:ascii="Arial" w:hAnsi="Arial" w:cs="Arial" w:eastAsia="Arial"/>
          <w:color w:val="999999"/>
          <w:w w:val="205"/>
          <w:sz w:val="9"/>
          <w:szCs w:val="9"/>
        </w:rPr>
        <w:t>f</w:t>
        <w:tab/>
      </w:r>
      <w:r>
        <w:rPr>
          <w:rFonts w:ascii="Arial" w:hAnsi="Arial" w:cs="Arial" w:eastAsia="Arial"/>
          <w:color w:val="999999"/>
          <w:w w:val="185"/>
          <w:sz w:val="8"/>
          <w:szCs w:val="8"/>
        </w:rPr>
        <w:t>I</w:t>
      </w:r>
      <w:r>
        <w:rPr>
          <w:rFonts w:ascii="Arial" w:hAnsi="Arial" w:cs="Arial" w:eastAsia="Arial"/>
          <w:color w:val="999999"/>
          <w:spacing w:val="-8"/>
          <w:w w:val="18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270"/>
          <w:sz w:val="8"/>
          <w:szCs w:val="8"/>
        </w:rPr>
        <w:t>•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32" w:lineRule="atLeast" w:before="25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99999"/>
          <w:w w:val="125"/>
          <w:sz w:val="11"/>
        </w:rPr>
        <w:t>\</w:t>
      </w:r>
      <w:r>
        <w:rPr>
          <w:rFonts w:ascii="Times New Roman"/>
          <w:color w:val="999999"/>
          <w:spacing w:val="5"/>
          <w:w w:val="125"/>
          <w:sz w:val="11"/>
        </w:rPr>
        <w:t> </w:t>
      </w:r>
      <w:r>
        <w:rPr>
          <w:rFonts w:ascii="Times New Roman"/>
          <w:color w:val="999999"/>
          <w:w w:val="80"/>
          <w:sz w:val="11"/>
        </w:rPr>
        <w:t>-&lt;'   </w:t>
      </w:r>
      <w:r>
        <w:rPr>
          <w:rFonts w:ascii="Times New Roman"/>
          <w:color w:val="999999"/>
          <w:spacing w:val="21"/>
          <w:w w:val="80"/>
          <w:sz w:val="11"/>
        </w:rPr>
        <w:t> </w:t>
      </w:r>
      <w:r>
        <w:rPr>
          <w:rFonts w:ascii="Arial"/>
          <w:color w:val="999999"/>
          <w:w w:val="190"/>
          <w:sz w:val="8"/>
        </w:rPr>
        <w:t>!</w:t>
      </w:r>
      <w:r>
        <w:rPr>
          <w:rFonts w:ascii="Arial"/>
          <w:color w:val="999999"/>
          <w:spacing w:val="10"/>
          <w:w w:val="190"/>
          <w:sz w:val="8"/>
        </w:rPr>
        <w:t> </w:t>
      </w:r>
      <w:r>
        <w:rPr>
          <w:rFonts w:ascii="Arial"/>
          <w:color w:val="999999"/>
          <w:w w:val="140"/>
          <w:sz w:val="8"/>
        </w:rPr>
        <w:t>,,.,</w:t>
      </w:r>
      <w:r>
        <w:rPr>
          <w:rFonts w:ascii="Arial"/>
          <w:sz w:val="8"/>
        </w:rPr>
      </w:r>
    </w:p>
    <w:p>
      <w:pPr>
        <w:spacing w:line="753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survey</w:t>
      </w:r>
      <w:r>
        <w:rPr>
          <w:rFonts w:ascii="Arial"/>
          <w:spacing w:val="-3"/>
          <w:sz w:val="11"/>
        </w:rPr>
        <w:t> </w:t>
      </w:r>
      <w:r>
        <w:rPr>
          <w:rFonts w:ascii="Arial"/>
          <w:sz w:val="11"/>
        </w:rPr>
        <w:t>data</w:t>
      </w:r>
      <w:r>
        <w:rPr>
          <w:rFonts w:ascii="Arial"/>
          <w:spacing w:val="-4"/>
          <w:sz w:val="11"/>
        </w:rPr>
        <w:t> </w:t>
      </w:r>
      <w:r>
        <w:rPr>
          <w:rFonts w:ascii="Times New Roman"/>
          <w:sz w:val="10"/>
        </w:rPr>
        <w:t>May</w:t>
      </w:r>
      <w:r>
        <w:rPr>
          <w:rFonts w:ascii="Times New Roman"/>
          <w:spacing w:val="-3"/>
          <w:sz w:val="10"/>
        </w:rPr>
        <w:t> </w:t>
      </w:r>
      <w:r>
        <w:rPr>
          <w:rFonts w:ascii="Times New Roman"/>
          <w:sz w:val="10"/>
        </w:rPr>
        <w:t>&amp;</w:t>
      </w:r>
      <w:r>
        <w:rPr>
          <w:rFonts w:ascii="Times New Roman"/>
          <w:spacing w:val="-5"/>
          <w:sz w:val="10"/>
        </w:rPr>
        <w:t> </w:t>
      </w:r>
      <w:r>
        <w:rPr>
          <w:rFonts w:ascii="Times New Roman"/>
          <w:sz w:val="10"/>
        </w:rPr>
        <w:t>Oct.</w:t>
      </w:r>
      <w:r>
        <w:rPr>
          <w:rFonts w:ascii="Times New Roman"/>
          <w:spacing w:val="-1"/>
          <w:sz w:val="10"/>
        </w:rPr>
        <w:t> </w:t>
      </w:r>
      <w:r>
        <w:rPr>
          <w:rFonts w:ascii="Arial"/>
          <w:sz w:val="11"/>
        </w:rPr>
        <w:t>2013</w:t>
      </w:r>
      <w:r>
        <w:rPr>
          <w:rFonts w:ascii="Arial"/>
          <w:spacing w:val="-14"/>
          <w:sz w:val="11"/>
        </w:rPr>
        <w:t> </w:t>
      </w:r>
      <w:r>
        <w:rPr>
          <w:rFonts w:ascii="Arial"/>
          <w:sz w:val="11"/>
        </w:rPr>
        <w:t>and</w:t>
      </w:r>
      <w:r>
        <w:rPr>
          <w:rFonts w:ascii="Arial"/>
          <w:sz w:val="11"/>
        </w:rPr>
      </w:r>
    </w:p>
    <w:p>
      <w:pPr>
        <w:spacing w:line="115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90"/>
          <w:sz w:val="11"/>
        </w:rPr>
        <w:t>proposad</w:t>
      </w:r>
      <w:r>
        <w:rPr>
          <w:rFonts w:ascii="Arial"/>
          <w:spacing w:val="9"/>
          <w:w w:val="90"/>
          <w:sz w:val="11"/>
        </w:rPr>
        <w:t> </w:t>
      </w:r>
      <w:r>
        <w:rPr>
          <w:rFonts w:ascii="Arial"/>
          <w:w w:val="90"/>
          <w:sz w:val="11"/>
        </w:rPr>
        <w:t>remedial</w:t>
      </w:r>
      <w:r>
        <w:rPr>
          <w:rFonts w:ascii="Arial"/>
          <w:spacing w:val="3"/>
          <w:w w:val="90"/>
          <w:sz w:val="11"/>
        </w:rPr>
        <w:t> </w:t>
      </w:r>
      <w:r>
        <w:rPr>
          <w:rFonts w:ascii="Arial"/>
          <w:w w:val="90"/>
          <w:sz w:val="11"/>
        </w:rPr>
        <w:t>works.</w:t>
      </w:r>
      <w:r>
        <w:rPr>
          <w:rFonts w:ascii="Arial"/>
          <w:spacing w:val="13"/>
          <w:w w:val="90"/>
          <w:sz w:val="11"/>
        </w:rPr>
        <w:t> </w:t>
      </w:r>
      <w:r>
        <w:rPr>
          <w:rFonts w:ascii="Arial"/>
          <w:w w:val="90"/>
          <w:sz w:val="12"/>
        </w:rPr>
        <w:t>Surface</w:t>
      </w:r>
      <w:r>
        <w:rPr>
          <w:rFonts w:ascii="Arial"/>
          <w:sz w:val="12"/>
        </w:rPr>
      </w:r>
    </w:p>
    <w:p>
      <w:pPr>
        <w:tabs>
          <w:tab w:pos="687" w:val="left" w:leader="none"/>
        </w:tabs>
        <w:spacing w:line="738" w:lineRule="atLeast" w:before="0"/>
        <w:ind w:left="20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05"/>
        </w:rPr>
        <w:br w:type="column"/>
      </w:r>
      <w:r>
        <w:rPr>
          <w:rFonts w:ascii="Arial"/>
          <w:w w:val="105"/>
          <w:sz w:val="13"/>
        </w:rPr>
        <w:t>SH</w:t>
        <w:tab/>
      </w:r>
      <w:r>
        <w:rPr>
          <w:rFonts w:ascii="Times New Roman"/>
          <w:w w:val="115"/>
          <w:sz w:val="14"/>
        </w:rPr>
        <w:t>JS</w:t>
      </w:r>
      <w:r>
        <w:rPr>
          <w:rFonts w:ascii="Times New Roman"/>
          <w:sz w:val="14"/>
        </w:rPr>
      </w:r>
    </w:p>
    <w:p>
      <w:pPr>
        <w:spacing w:after="0" w:line="738" w:lineRule="atLeas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4111" w:space="64"/>
            <w:col w:w="3543" w:space="40"/>
            <w:col w:w="3492" w:space="40"/>
            <w:col w:w="3074" w:space="201"/>
            <w:col w:w="2768" w:space="917"/>
            <w:col w:w="4550" w:space="40"/>
            <w:col w:w="2155" w:space="40"/>
            <w:col w:w="4868" w:space="40"/>
            <w:col w:w="1137"/>
          </w:cols>
        </w:sectPr>
      </w:pPr>
    </w:p>
    <w:p>
      <w:pPr>
        <w:spacing w:line="56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i/>
          <w:color w:val="999999"/>
          <w:w w:val="115"/>
          <w:sz w:val="11"/>
        </w:rPr>
        <w:t>&gt;</w:t>
      </w:r>
      <w:r>
        <w:rPr>
          <w:rFonts w:ascii="Times New Roman"/>
          <w:i/>
          <w:color w:val="999999"/>
          <w:spacing w:val="-14"/>
          <w:w w:val="115"/>
          <w:sz w:val="11"/>
        </w:rPr>
        <w:t> </w:t>
      </w:r>
      <w:r>
        <w:rPr>
          <w:rFonts w:ascii="Times New Roman"/>
          <w:i/>
          <w:color w:val="999999"/>
          <w:w w:val="115"/>
          <w:sz w:val="11"/>
        </w:rPr>
        <w:t>/If</w:t>
      </w:r>
      <w:r>
        <w:rPr>
          <w:rFonts w:ascii="Times New Roman"/>
          <w:sz w:val="11"/>
        </w:rPr>
      </w:r>
    </w:p>
    <w:p>
      <w:pPr>
        <w:tabs>
          <w:tab w:pos="1297" w:val="left" w:leader="none"/>
          <w:tab w:pos="2094" w:val="left" w:leader="none"/>
        </w:tabs>
        <w:spacing w:line="565" w:lineRule="atLeast" w:before="0"/>
        <w:ind w:left="80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85"/>
        </w:rPr>
        <w:br w:type="column"/>
      </w:r>
      <w:r>
        <w:rPr>
          <w:rFonts w:ascii="Arial"/>
          <w:i/>
          <w:color w:val="999999"/>
          <w:w w:val="85"/>
          <w:sz w:val="17"/>
        </w:rPr>
        <w:t>.f'</w:t>
        <w:tab/>
      </w:r>
      <w:r>
        <w:rPr>
          <w:rFonts w:ascii="Times New Roman"/>
          <w:color w:val="999999"/>
          <w:w w:val="95"/>
          <w:sz w:val="9"/>
        </w:rPr>
        <w:t>\</w:t>
      </w:r>
      <w:r>
        <w:rPr>
          <w:rFonts w:ascii="Times New Roman"/>
          <w:color w:val="999999"/>
          <w:spacing w:val="-6"/>
          <w:w w:val="95"/>
          <w:sz w:val="9"/>
        </w:rPr>
        <w:t> </w:t>
      </w:r>
      <w:r>
        <w:rPr>
          <w:rFonts w:ascii="Times New Roman"/>
          <w:color w:val="999999"/>
          <w:w w:val="145"/>
          <w:sz w:val="9"/>
        </w:rPr>
        <w:t>"</w:t>
      </w:r>
      <w:r>
        <w:rPr>
          <w:rFonts w:ascii="Times New Roman"/>
          <w:color w:val="999999"/>
          <w:spacing w:val="-18"/>
          <w:w w:val="145"/>
          <w:sz w:val="9"/>
        </w:rPr>
        <w:t> </w:t>
      </w:r>
      <w:r>
        <w:rPr>
          <w:rFonts w:ascii="Times New Roman"/>
          <w:color w:val="999999"/>
          <w:w w:val="95"/>
          <w:sz w:val="9"/>
        </w:rPr>
        <w:t>G1,;</w:t>
        <w:tab/>
      </w:r>
      <w:r>
        <w:rPr>
          <w:rFonts w:ascii="Times New Roman"/>
          <w:color w:val="999999"/>
          <w:w w:val="95"/>
          <w:sz w:val="14"/>
        </w:rPr>
        <w:t>..t..,.</w:t>
      </w:r>
      <w:r>
        <w:rPr>
          <w:rFonts w:ascii="Times New Roman"/>
          <w:color w:val="999999"/>
          <w:spacing w:val="24"/>
          <w:w w:val="95"/>
          <w:sz w:val="14"/>
        </w:rPr>
        <w:t> </w:t>
      </w:r>
      <w:r>
        <w:rPr>
          <w:rFonts w:ascii="Times New Roman"/>
          <w:color w:val="999999"/>
          <w:w w:val="80"/>
          <w:sz w:val="9"/>
        </w:rPr>
        <w:t>I   </w:t>
      </w:r>
      <w:r>
        <w:rPr>
          <w:rFonts w:ascii="Times New Roman"/>
          <w:color w:val="999999"/>
          <w:spacing w:val="3"/>
          <w:w w:val="80"/>
          <w:sz w:val="9"/>
        </w:rPr>
        <w:t> </w:t>
      </w:r>
      <w:r>
        <w:rPr>
          <w:rFonts w:ascii="Times New Roman"/>
          <w:color w:val="999999"/>
          <w:w w:val="80"/>
          <w:sz w:val="9"/>
        </w:rPr>
        <w:t>I       </w:t>
      </w:r>
      <w:r>
        <w:rPr>
          <w:rFonts w:ascii="Times New Roman"/>
          <w:color w:val="999999"/>
          <w:spacing w:val="3"/>
          <w:w w:val="80"/>
          <w:sz w:val="9"/>
        </w:rPr>
        <w:t> </w:t>
      </w:r>
      <w:r>
        <w:rPr>
          <w:rFonts w:ascii="Times New Roman"/>
          <w:color w:val="999999"/>
          <w:w w:val="95"/>
          <w:sz w:val="9"/>
        </w:rPr>
        <w:t>I</w:t>
      </w:r>
      <w:r>
        <w:rPr>
          <w:rFonts w:ascii="Times New Roman"/>
          <w:sz w:val="9"/>
        </w:rPr>
      </w:r>
    </w:p>
    <w:p>
      <w:pPr>
        <w:spacing w:line="56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w w:val="65"/>
        </w:rPr>
        <w:br w:type="column"/>
      </w:r>
      <w:r>
        <w:rPr>
          <w:rFonts w:ascii="Times New Roman"/>
          <w:color w:val="999999"/>
          <w:w w:val="65"/>
          <w:position w:val="8"/>
          <w:sz w:val="21"/>
        </w:rPr>
        <w:t>'</w:t>
      </w:r>
      <w:r>
        <w:rPr>
          <w:rFonts w:ascii="Times New Roman"/>
          <w:color w:val="999999"/>
          <w:spacing w:val="-9"/>
          <w:w w:val="65"/>
          <w:position w:val="8"/>
          <w:sz w:val="21"/>
        </w:rPr>
        <w:t> </w:t>
      </w:r>
      <w:r>
        <w:rPr>
          <w:rFonts w:ascii="Times New Roman"/>
          <w:color w:val="999999"/>
          <w:spacing w:val="-2"/>
          <w:w w:val="65"/>
          <w:sz w:val="37"/>
        </w:rPr>
        <w:t>,_.</w:t>
      </w:r>
      <w:r>
        <w:rPr>
          <w:rFonts w:ascii="Times New Roman"/>
          <w:sz w:val="37"/>
        </w:rPr>
      </w:r>
    </w:p>
    <w:p>
      <w:pPr>
        <w:tabs>
          <w:tab w:pos="807" w:val="left" w:leader="none"/>
        </w:tabs>
        <w:spacing w:line="565" w:lineRule="atLeast" w:before="0"/>
        <w:ind w:left="119" w:right="0" w:firstLine="0"/>
        <w:jc w:val="left"/>
        <w:rPr>
          <w:rFonts w:ascii="Arial" w:hAnsi="Arial" w:cs="Arial" w:eastAsia="Arial"/>
          <w:sz w:val="47"/>
          <w:szCs w:val="47"/>
        </w:rPr>
      </w:pPr>
      <w:r>
        <w:rPr>
          <w:w w:val="80"/>
        </w:rPr>
        <w:br w:type="column"/>
      </w:r>
      <w:r>
        <w:rPr>
          <w:rFonts w:ascii="Arial" w:hAnsi="Arial"/>
          <w:color w:val="999999"/>
          <w:w w:val="80"/>
          <w:sz w:val="8"/>
        </w:rPr>
        <w:t>"'.</w:t>
      </w:r>
      <w:r>
        <w:rPr>
          <w:rFonts w:ascii="Arial" w:hAnsi="Arial"/>
          <w:color w:val="999999"/>
          <w:w w:val="80"/>
          <w:sz w:val="7"/>
        </w:rPr>
        <w:t>.....</w:t>
        <w:tab/>
      </w:r>
      <w:r>
        <w:rPr>
          <w:rFonts w:ascii="Arial" w:hAnsi="Arial"/>
          <w:color w:val="B6B6B6"/>
          <w:spacing w:val="-24"/>
          <w:w w:val="65"/>
          <w:position w:val="-21"/>
          <w:sz w:val="47"/>
        </w:rPr>
        <w:t>·</w:t>
      </w:r>
      <w:r>
        <w:rPr>
          <w:rFonts w:ascii="Arial" w:hAnsi="Arial"/>
          <w:color w:val="999999"/>
          <w:spacing w:val="-15"/>
          <w:w w:val="65"/>
          <w:position w:val="-21"/>
          <w:sz w:val="47"/>
        </w:rPr>
        <w:t>-</w:t>
      </w:r>
      <w:r>
        <w:rPr>
          <w:rFonts w:ascii="Arial" w:hAnsi="Arial"/>
          <w:sz w:val="47"/>
        </w:rPr>
      </w:r>
    </w:p>
    <w:p>
      <w:pPr>
        <w:spacing w:line="565" w:lineRule="atLeast" w:before="0"/>
        <w:ind w:left="0" w:right="264" w:firstLine="0"/>
        <w:jc w:val="right"/>
        <w:rPr>
          <w:rFonts w:ascii="Times New Roman" w:hAnsi="Times New Roman" w:cs="Times New Roman" w:eastAsia="Times New Roman"/>
          <w:sz w:val="55"/>
          <w:szCs w:val="55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125"/>
          <w:w w:val="85"/>
          <w:sz w:val="55"/>
          <w:szCs w:val="55"/>
        </w:rPr>
        <w:t>·</w:t>
      </w:r>
      <w:r>
        <w:rPr>
          <w:rFonts w:ascii="Times New Roman" w:hAnsi="Times New Roman" w:cs="Times New Roman" w:eastAsia="Times New Roman"/>
          <w:color w:val="999999"/>
          <w:spacing w:val="-29"/>
          <w:w w:val="85"/>
          <w:position w:val="15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99999"/>
          <w:spacing w:val="-114"/>
          <w:w w:val="85"/>
          <w:sz w:val="55"/>
          <w:szCs w:val="55"/>
        </w:rPr>
        <w:t>-</w:t>
      </w:r>
      <w:r>
        <w:rPr>
          <w:rFonts w:ascii="Times New Roman" w:hAnsi="Times New Roman" w:cs="Times New Roman" w:eastAsia="Times New Roman"/>
          <w:sz w:val="55"/>
          <w:szCs w:val="55"/>
        </w:rPr>
      </w:r>
    </w:p>
    <w:p>
      <w:pPr>
        <w:tabs>
          <w:tab w:pos="2957" w:val="left" w:leader="none"/>
        </w:tabs>
        <w:spacing w:line="539" w:lineRule="atLeast" w:before="0"/>
        <w:ind w:left="116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Arial"/>
          <w:color w:val="999999"/>
          <w:spacing w:val="-10"/>
          <w:w w:val="90"/>
          <w:sz w:val="16"/>
        </w:rPr>
        <w:t>.</w:t>
      </w:r>
      <w:r>
        <w:rPr>
          <w:rFonts w:ascii="Arial"/>
          <w:color w:val="999999"/>
          <w:spacing w:val="-7"/>
          <w:w w:val="90"/>
          <w:sz w:val="16"/>
        </w:rPr>
        <w:t>,</w:t>
        <w:tab/>
      </w:r>
      <w:r>
        <w:rPr>
          <w:rFonts w:ascii="Times New Roman"/>
          <w:color w:val="999999"/>
          <w:position w:val="4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85" w:lineRule="atLeast" w:before="0"/>
        <w:ind w:left="0" w:right="598" w:firstLine="0"/>
        <w:jc w:val="center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Times New Roman"/>
          <w:color w:val="999999"/>
          <w:w w:val="60"/>
          <w:sz w:val="56"/>
        </w:rPr>
        <w:t>..</w:t>
      </w:r>
      <w:r>
        <w:rPr>
          <w:rFonts w:ascii="Times New Roman"/>
          <w:sz w:val="56"/>
        </w:rPr>
      </w:r>
    </w:p>
    <w:p>
      <w:pPr>
        <w:spacing w:line="565" w:lineRule="atLeast" w:before="0"/>
        <w:ind w:left="0" w:right="-1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90"/>
        </w:rPr>
        <w:br w:type="column"/>
      </w:r>
      <w:r>
        <w:rPr>
          <w:rFonts w:ascii="Arial"/>
          <w:color w:val="999999"/>
          <w:spacing w:val="-56"/>
          <w:w w:val="90"/>
          <w:sz w:val="25"/>
        </w:rPr>
        <w:t>0</w:t>
      </w:r>
      <w:r>
        <w:rPr>
          <w:rFonts w:ascii="Arial"/>
          <w:color w:val="999999"/>
          <w:spacing w:val="20"/>
          <w:w w:val="90"/>
          <w:position w:val="-9"/>
          <w:sz w:val="25"/>
        </w:rPr>
        <w:t>,</w:t>
      </w:r>
      <w:r>
        <w:rPr>
          <w:rFonts w:ascii="Arial"/>
          <w:color w:val="999999"/>
          <w:w w:val="90"/>
          <w:sz w:val="25"/>
        </w:rPr>
        <w:t>"'</w:t>
      </w:r>
      <w:r>
        <w:rPr>
          <w:rFonts w:ascii="Arial"/>
          <w:sz w:val="25"/>
        </w:rPr>
      </w:r>
    </w:p>
    <w:p>
      <w:pPr>
        <w:tabs>
          <w:tab w:pos="3797" w:val="left" w:leader="none"/>
        </w:tabs>
        <w:spacing w:line="565" w:lineRule="atLeast" w:before="0"/>
        <w:ind w:left="1135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50"/>
        </w:rPr>
        <w:br w:type="column"/>
      </w:r>
      <w:r>
        <w:rPr>
          <w:rFonts w:ascii="Times New Roman" w:hAnsi="Times New Roman"/>
          <w:color w:val="999999"/>
          <w:w w:val="50"/>
          <w:sz w:val="61"/>
        </w:rPr>
        <w:t>..</w:t>
        <w:tab/>
      </w:r>
      <w:r>
        <w:rPr>
          <w:rFonts w:ascii="Times New Roman" w:hAnsi="Times New Roman"/>
          <w:color w:val="999999"/>
          <w:spacing w:val="-173"/>
          <w:position w:val="1"/>
          <w:sz w:val="57"/>
        </w:rPr>
        <w:t>-</w:t>
      </w:r>
      <w:r>
        <w:rPr>
          <w:rFonts w:ascii="Arial" w:hAnsi="Arial"/>
          <w:color w:val="999999"/>
          <w:position w:val="1"/>
          <w:sz w:val="42"/>
        </w:rPr>
        <w:t>·</w:t>
      </w:r>
      <w:r>
        <w:rPr>
          <w:rFonts w:ascii="Arial" w:hAnsi="Arial"/>
          <w:color w:val="999999"/>
          <w:spacing w:val="-44"/>
          <w:position w:val="1"/>
          <w:sz w:val="42"/>
        </w:rPr>
        <w:t> </w:t>
      </w:r>
      <w:r>
        <w:rPr>
          <w:rFonts w:ascii="Arial" w:hAnsi="Arial"/>
          <w:color w:val="999999"/>
          <w:w w:val="115"/>
          <w:position w:val="1"/>
          <w:sz w:val="48"/>
        </w:rPr>
        <w:t>-</w:t>
      </w:r>
      <w:r>
        <w:rPr>
          <w:rFonts w:ascii="Arial" w:hAnsi="Arial"/>
          <w:sz w:val="48"/>
        </w:rPr>
      </w:r>
    </w:p>
    <w:p>
      <w:pPr>
        <w:spacing w:line="56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30"/>
        </w:rPr>
        <w:br w:type="column"/>
      </w:r>
      <w:r>
        <w:rPr>
          <w:rFonts w:ascii="Times New Roman"/>
          <w:color w:val="999999"/>
          <w:w w:val="130"/>
          <w:sz w:val="16"/>
        </w:rPr>
        <w:t>\</w:t>
      </w:r>
      <w:r>
        <w:rPr>
          <w:rFonts w:ascii="Times New Roman"/>
          <w:color w:val="999999"/>
          <w:spacing w:val="-40"/>
          <w:w w:val="130"/>
          <w:sz w:val="16"/>
        </w:rPr>
        <w:t>.</w:t>
      </w:r>
      <w:r>
        <w:rPr>
          <w:rFonts w:ascii="Times New Roman"/>
          <w:color w:val="999999"/>
          <w:w w:val="130"/>
          <w:sz w:val="16"/>
        </w:rPr>
        <w:t>\</w:t>
      </w:r>
      <w:r>
        <w:rPr>
          <w:rFonts w:ascii="Times New Roman"/>
          <w:color w:val="999999"/>
          <w:spacing w:val="-51"/>
          <w:w w:val="130"/>
          <w:sz w:val="16"/>
        </w:rPr>
        <w:t>#</w:t>
      </w:r>
      <w:r>
        <w:rPr>
          <w:rFonts w:ascii="Times New Roman"/>
          <w:color w:val="999999"/>
          <w:w w:val="130"/>
          <w:position w:val="-6"/>
          <w:sz w:val="23"/>
        </w:rPr>
        <w:t>,</w:t>
      </w:r>
      <w:r>
        <w:rPr>
          <w:rFonts w:ascii="Times New Roman"/>
          <w:color w:val="999999"/>
          <w:spacing w:val="-72"/>
          <w:w w:val="130"/>
          <w:position w:val="-6"/>
          <w:sz w:val="23"/>
        </w:rPr>
        <w:t>.</w:t>
      </w:r>
      <w:r>
        <w:rPr>
          <w:rFonts w:ascii="Times New Roman"/>
          <w:color w:val="999999"/>
          <w:w w:val="130"/>
          <w:position w:val="-6"/>
          <w:sz w:val="23"/>
        </w:rPr>
        <w:t>.</w:t>
      </w:r>
      <w:r>
        <w:rPr>
          <w:rFonts w:ascii="Times New Roman"/>
          <w:sz w:val="23"/>
        </w:rPr>
      </w:r>
    </w:p>
    <w:p>
      <w:pPr>
        <w:tabs>
          <w:tab w:pos="1695" w:val="left" w:leader="none"/>
          <w:tab w:pos="2046" w:val="left" w:leader="none"/>
        </w:tabs>
        <w:spacing w:line="611" w:lineRule="atLeast" w:before="0"/>
        <w:ind w:left="121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170"/>
        </w:rPr>
        <w:br w:type="column"/>
      </w:r>
      <w:r>
        <w:rPr>
          <w:rFonts w:ascii="Arial"/>
          <w:color w:val="999999"/>
          <w:w w:val="170"/>
          <w:sz w:val="6"/>
        </w:rPr>
        <w:t>"'</w:t>
        <w:tab/>
      </w:r>
      <w:r>
        <w:rPr>
          <w:rFonts w:ascii="Arial"/>
          <w:i/>
          <w:color w:val="999999"/>
          <w:spacing w:val="-5"/>
          <w:w w:val="150"/>
          <w:sz w:val="6"/>
        </w:rPr>
        <w:t>L'.</w:t>
      </w:r>
      <w:r>
        <w:rPr>
          <w:rFonts w:ascii="Arial"/>
          <w:i/>
          <w:color w:val="999999"/>
          <w:spacing w:val="-3"/>
          <w:w w:val="150"/>
          <w:sz w:val="6"/>
        </w:rPr>
        <w:t>1'/</w:t>
      </w:r>
      <w:r>
        <w:rPr>
          <w:rFonts w:ascii="Arial"/>
          <w:i/>
          <w:color w:val="999999"/>
          <w:spacing w:val="-3"/>
          <w:w w:val="150"/>
          <w:sz w:val="7"/>
        </w:rPr>
        <w:tab/>
      </w:r>
      <w:r>
        <w:rPr>
          <w:rFonts w:ascii="Arial"/>
          <w:i/>
          <w:color w:val="999999"/>
          <w:w w:val="165"/>
          <w:sz w:val="7"/>
        </w:rPr>
        <w:t>I</w:t>
      </w:r>
      <w:r>
        <w:rPr>
          <w:rFonts w:ascii="Arial"/>
          <w:sz w:val="7"/>
        </w:rPr>
      </w:r>
    </w:p>
    <w:p>
      <w:pPr>
        <w:tabs>
          <w:tab w:pos="631" w:val="left" w:leader="none"/>
        </w:tabs>
        <w:spacing w:line="30" w:lineRule="exact" w:before="0"/>
        <w:ind w:left="210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Arial"/>
          <w:i/>
          <w:color w:val="999999"/>
          <w:w w:val="120"/>
          <w:sz w:val="14"/>
        </w:rPr>
        <w:t>,,!-</w:t>
        <w:tab/>
      </w:r>
      <w:r>
        <w:rPr>
          <w:rFonts w:ascii="Arial"/>
          <w:color w:val="999999"/>
          <w:w w:val="85"/>
          <w:position w:val="-12"/>
          <w:sz w:val="27"/>
        </w:rPr>
        <w:t>-</w:t>
      </w:r>
      <w:r>
        <w:rPr>
          <w:rFonts w:ascii="Arial"/>
          <w:color w:val="999999"/>
          <w:spacing w:val="-29"/>
          <w:w w:val="85"/>
          <w:position w:val="-12"/>
          <w:sz w:val="27"/>
        </w:rPr>
        <w:t> </w:t>
      </w:r>
      <w:r>
        <w:rPr>
          <w:rFonts w:ascii="Arial"/>
          <w:color w:val="999999"/>
          <w:w w:val="135"/>
          <w:sz w:val="14"/>
        </w:rPr>
        <w:t>- </w:t>
      </w:r>
      <w:r>
        <w:rPr>
          <w:rFonts w:ascii="Arial"/>
          <w:color w:val="999999"/>
          <w:spacing w:val="37"/>
          <w:w w:val="135"/>
          <w:sz w:val="14"/>
        </w:rPr>
        <w:t> </w:t>
      </w:r>
      <w:r>
        <w:rPr>
          <w:rFonts w:ascii="Arial"/>
          <w:color w:val="999999"/>
          <w:w w:val="160"/>
          <w:sz w:val="14"/>
        </w:rPr>
        <w:t>- </w:t>
      </w:r>
      <w:r>
        <w:rPr>
          <w:rFonts w:ascii="Arial"/>
          <w:color w:val="999999"/>
          <w:spacing w:val="57"/>
          <w:w w:val="160"/>
          <w:sz w:val="14"/>
        </w:rPr>
        <w:t> </w:t>
      </w:r>
      <w:r>
        <w:rPr>
          <w:rFonts w:ascii="Times New Roman"/>
          <w:color w:val="999999"/>
          <w:w w:val="85"/>
          <w:sz w:val="11"/>
        </w:rPr>
        <w:t>{'</w:t>
      </w:r>
      <w:r>
        <w:rPr>
          <w:rFonts w:ascii="Times New Roman"/>
          <w:color w:val="999999"/>
          <w:spacing w:val="-21"/>
          <w:w w:val="85"/>
          <w:sz w:val="11"/>
        </w:rPr>
        <w:t>o</w:t>
      </w:r>
      <w:r>
        <w:rPr>
          <w:rFonts w:ascii="Times New Roman"/>
          <w:color w:val="999999"/>
          <w:spacing w:val="-57"/>
          <w:w w:val="85"/>
          <w:position w:val="-12"/>
          <w:sz w:val="24"/>
        </w:rPr>
        <w:t>-</w:t>
      </w:r>
      <w:r>
        <w:rPr>
          <w:rFonts w:ascii="Times New Roman"/>
          <w:color w:val="999999"/>
          <w:w w:val="85"/>
          <w:sz w:val="11"/>
        </w:rPr>
        <w:t>f- </w:t>
      </w:r>
      <w:r>
        <w:rPr>
          <w:rFonts w:ascii="Times New Roman"/>
          <w:color w:val="999999"/>
          <w:spacing w:val="4"/>
          <w:w w:val="85"/>
          <w:sz w:val="11"/>
        </w:rPr>
        <w:t> </w:t>
      </w:r>
      <w:r>
        <w:rPr>
          <w:rFonts w:ascii="Times New Roman"/>
          <w:i/>
          <w:color w:val="999999"/>
          <w:w w:val="120"/>
          <w:sz w:val="11"/>
        </w:rPr>
        <w:t>_</w:t>
      </w:r>
      <w:r>
        <w:rPr>
          <w:rFonts w:ascii="Times New Roman"/>
          <w:i/>
          <w:color w:val="999999"/>
          <w:spacing w:val="17"/>
          <w:w w:val="120"/>
          <w:sz w:val="11"/>
        </w:rPr>
        <w:t> </w:t>
      </w:r>
      <w:r>
        <w:rPr>
          <w:rFonts w:ascii="Times New Roman"/>
          <w:i/>
          <w:color w:val="999999"/>
          <w:w w:val="120"/>
          <w:sz w:val="11"/>
        </w:rPr>
        <w:t>_</w:t>
      </w:r>
      <w:r>
        <w:rPr>
          <w:rFonts w:ascii="Times New Roman"/>
          <w:i/>
          <w:color w:val="999999"/>
          <w:spacing w:val="10"/>
          <w:w w:val="120"/>
          <w:sz w:val="11"/>
        </w:rPr>
        <w:t> </w:t>
      </w:r>
      <w:r>
        <w:rPr>
          <w:rFonts w:ascii="Times New Roman"/>
          <w:i/>
          <w:color w:val="999999"/>
          <w:w w:val="160"/>
          <w:sz w:val="7"/>
        </w:rPr>
        <w:t>.,.Y   </w:t>
      </w:r>
      <w:r>
        <w:rPr>
          <w:rFonts w:ascii="Times New Roman"/>
          <w:i/>
          <w:color w:val="999999"/>
          <w:spacing w:val="15"/>
          <w:w w:val="160"/>
          <w:sz w:val="7"/>
        </w:rPr>
        <w:t> </w:t>
      </w:r>
      <w:r>
        <w:rPr>
          <w:rFonts w:ascii="Times New Roman"/>
          <w:color w:val="999999"/>
          <w:w w:val="205"/>
          <w:sz w:val="7"/>
        </w:rPr>
        <w:t>/</w:t>
      </w:r>
      <w:r>
        <w:rPr>
          <w:rFonts w:ascii="Times New Roman"/>
          <w:color w:val="999999"/>
          <w:spacing w:val="35"/>
          <w:w w:val="205"/>
          <w:sz w:val="7"/>
        </w:rPr>
        <w:t> </w:t>
      </w:r>
      <w:r>
        <w:rPr>
          <w:rFonts w:ascii="Times New Roman"/>
          <w:color w:val="999999"/>
          <w:w w:val="530"/>
          <w:sz w:val="7"/>
        </w:rPr>
        <w:t>,</w:t>
      </w:r>
      <w:r>
        <w:rPr>
          <w:rFonts w:ascii="Times New Roman"/>
          <w:sz w:val="7"/>
        </w:rPr>
      </w:r>
    </w:p>
    <w:p>
      <w:pPr>
        <w:spacing w:line="565" w:lineRule="atLeast" w:before="0"/>
        <w:ind w:left="0" w:right="0" w:firstLine="0"/>
        <w:jc w:val="right"/>
        <w:rPr>
          <w:rFonts w:ascii="Arial" w:hAnsi="Arial" w:cs="Arial" w:eastAsia="Arial"/>
          <w:sz w:val="33"/>
          <w:szCs w:val="33"/>
        </w:rPr>
      </w:pPr>
      <w:r>
        <w:rPr>
          <w:w w:val="55"/>
        </w:rPr>
        <w:br w:type="column"/>
      </w:r>
      <w:r>
        <w:rPr>
          <w:rFonts w:ascii="Arial"/>
          <w:w w:val="55"/>
          <w:sz w:val="33"/>
        </w:rPr>
        <w:t>...,</w:t>
      </w:r>
      <w:r>
        <w:rPr>
          <w:rFonts w:ascii="Arial"/>
          <w:sz w:val="33"/>
        </w:rPr>
      </w:r>
    </w:p>
    <w:p>
      <w:pPr>
        <w:spacing w:line="515" w:lineRule="atLeast" w:before="0"/>
        <w:ind w:left="76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sz w:val="11"/>
        </w:rPr>
        <w:t>water</w:t>
      </w:r>
      <w:r>
        <w:rPr>
          <w:rFonts w:ascii="Arial"/>
          <w:spacing w:val="-3"/>
          <w:w w:val="95"/>
          <w:sz w:val="11"/>
        </w:rPr>
        <w:t> </w:t>
      </w:r>
      <w:r>
        <w:rPr>
          <w:rFonts w:ascii="Arial"/>
          <w:w w:val="95"/>
          <w:sz w:val="11"/>
        </w:rPr>
        <w:t>outrall</w:t>
      </w:r>
      <w:r>
        <w:rPr>
          <w:rFonts w:ascii="Arial"/>
          <w:spacing w:val="-8"/>
          <w:w w:val="95"/>
          <w:sz w:val="11"/>
        </w:rPr>
        <w:t> </w:t>
      </w:r>
      <w:r>
        <w:rPr>
          <w:rFonts w:ascii="Arial"/>
          <w:w w:val="95"/>
          <w:sz w:val="11"/>
        </w:rPr>
        <w:t>routas</w:t>
      </w:r>
      <w:r>
        <w:rPr>
          <w:rFonts w:ascii="Arial"/>
          <w:spacing w:val="-7"/>
          <w:w w:val="95"/>
          <w:sz w:val="11"/>
        </w:rPr>
        <w:t> </w:t>
      </w:r>
      <w:r>
        <w:rPr>
          <w:rFonts w:ascii="Arial"/>
          <w:w w:val="95"/>
          <w:sz w:val="11"/>
        </w:rPr>
        <w:t>addad</w:t>
      </w:r>
      <w:r>
        <w:rPr>
          <w:rFonts w:ascii="Arial"/>
          <w:sz w:val="11"/>
        </w:rPr>
      </w:r>
    </w:p>
    <w:p>
      <w:pPr>
        <w:tabs>
          <w:tab w:pos="1385" w:val="left" w:leader="none"/>
        </w:tabs>
        <w:spacing w:line="68" w:lineRule="atLeast" w:before="0"/>
        <w:ind w:left="24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w w:val="90"/>
          <w:position w:val="1"/>
          <w:sz w:val="11"/>
        </w:rPr>
        <w:t>Date</w:t>
        <w:tab/>
      </w:r>
      <w:r>
        <w:rPr>
          <w:rFonts w:ascii="Times New Roman"/>
          <w:w w:val="90"/>
          <w:sz w:val="21"/>
        </w:rPr>
        <w:t>,..,,,.b"</w:t>
      </w:r>
      <w:r>
        <w:rPr>
          <w:rFonts w:ascii="Times New Roman"/>
          <w:sz w:val="21"/>
        </w:rPr>
      </w:r>
    </w:p>
    <w:p>
      <w:pPr>
        <w:spacing w:after="0" w:line="68" w:lineRule="atLeas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31660" w:h="22370" w:orient="landscape"/>
          <w:pgMar w:top="480" w:bottom="280" w:left="280" w:right="300"/>
          <w:cols w:num="12" w:equalWidth="0">
            <w:col w:w="1353" w:space="40"/>
            <w:col w:w="2690" w:space="615"/>
            <w:col w:w="1480" w:space="40"/>
            <w:col w:w="983" w:space="277"/>
            <w:col w:w="1526" w:space="1043"/>
            <w:col w:w="3018" w:space="40"/>
            <w:col w:w="925" w:space="613"/>
            <w:col w:w="4423" w:space="281"/>
            <w:col w:w="1478" w:space="40"/>
            <w:col w:w="2126" w:space="3203"/>
            <w:col w:w="1342" w:space="40"/>
            <w:col w:w="3504"/>
          </w:cols>
        </w:sectPr>
      </w:pPr>
    </w:p>
    <w:p>
      <w:pPr>
        <w:tabs>
          <w:tab w:pos="2906" w:val="left" w:leader="none"/>
          <w:tab w:pos="3423" w:val="left" w:leader="none"/>
        </w:tabs>
        <w:spacing w:line="541" w:lineRule="atLeast" w:before="0"/>
        <w:ind w:left="207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999999"/>
          <w:w w:val="80"/>
          <w:sz w:val="10"/>
        </w:rPr>
        <w:t>_,,</w:t>
      </w:r>
      <w:r>
        <w:rPr>
          <w:rFonts w:ascii="Times New Roman"/>
          <w:color w:val="999999"/>
          <w:spacing w:val="-3"/>
          <w:w w:val="80"/>
          <w:sz w:val="10"/>
        </w:rPr>
        <w:t> </w:t>
      </w:r>
      <w:r>
        <w:rPr>
          <w:rFonts w:ascii="Times New Roman"/>
          <w:color w:val="999999"/>
          <w:w w:val="155"/>
          <w:sz w:val="10"/>
        </w:rPr>
        <w:t>/</w:t>
      </w:r>
      <w:r>
        <w:rPr>
          <w:rFonts w:ascii="Times New Roman"/>
          <w:color w:val="999999"/>
          <w:spacing w:val="-30"/>
          <w:w w:val="155"/>
          <w:sz w:val="10"/>
        </w:rPr>
        <w:t> </w:t>
      </w:r>
      <w:r>
        <w:rPr>
          <w:rFonts w:ascii="Times New Roman"/>
          <w:color w:val="999999"/>
          <w:w w:val="95"/>
          <w:sz w:val="10"/>
        </w:rPr>
        <w:t>\</w:t>
        <w:tab/>
      </w:r>
      <w:r>
        <w:rPr>
          <w:rFonts w:ascii="Times New Roman"/>
          <w:color w:val="999999"/>
          <w:spacing w:val="-2"/>
          <w:w w:val="125"/>
          <w:sz w:val="10"/>
        </w:rPr>
        <w:t>,</w:t>
      </w:r>
      <w:r>
        <w:rPr>
          <w:rFonts w:ascii="Times New Roman"/>
          <w:color w:val="999999"/>
          <w:spacing w:val="-8"/>
          <w:w w:val="125"/>
          <w:sz w:val="10"/>
        </w:rPr>
        <w:t>&amp;,,..</w:t>
        <w:tab/>
      </w:r>
      <w:r>
        <w:rPr>
          <w:rFonts w:ascii="Times New Roman"/>
          <w:color w:val="999999"/>
          <w:w w:val="95"/>
          <w:sz w:val="10"/>
        </w:rPr>
        <w:t>"""      </w:t>
      </w:r>
      <w:r>
        <w:rPr>
          <w:rFonts w:ascii="Times New Roman"/>
          <w:color w:val="999999"/>
          <w:spacing w:val="14"/>
          <w:w w:val="95"/>
          <w:sz w:val="10"/>
        </w:rPr>
        <w:t> </w:t>
      </w:r>
      <w:r>
        <w:rPr>
          <w:rFonts w:ascii="Arial"/>
          <w:color w:val="999999"/>
          <w:w w:val="220"/>
          <w:sz w:val="8"/>
        </w:rPr>
        <w:t>I</w:t>
      </w:r>
      <w:r>
        <w:rPr>
          <w:rFonts w:ascii="Arial"/>
          <w:color w:val="999999"/>
          <w:spacing w:val="8"/>
          <w:w w:val="220"/>
          <w:sz w:val="8"/>
        </w:rPr>
        <w:t> </w:t>
      </w:r>
      <w:r>
        <w:rPr>
          <w:rFonts w:ascii="Arial"/>
          <w:color w:val="999999"/>
          <w:w w:val="155"/>
          <w:sz w:val="8"/>
        </w:rPr>
        <w:t>I   </w:t>
      </w:r>
      <w:r>
        <w:rPr>
          <w:rFonts w:ascii="Arial"/>
          <w:color w:val="999999"/>
          <w:spacing w:val="4"/>
          <w:w w:val="155"/>
          <w:sz w:val="8"/>
        </w:rPr>
        <w:t> </w:t>
      </w:r>
      <w:r>
        <w:rPr>
          <w:rFonts w:ascii="Arial"/>
          <w:i/>
          <w:color w:val="999999"/>
          <w:w w:val="80"/>
          <w:sz w:val="14"/>
        </w:rPr>
        <w:t>J.tf</w:t>
      </w:r>
      <w:r>
        <w:rPr>
          <w:rFonts w:ascii="Arial"/>
          <w:sz w:val="14"/>
        </w:rPr>
      </w:r>
    </w:p>
    <w:p>
      <w:pPr>
        <w:spacing w:line="333" w:lineRule="atLeast" w:before="0"/>
        <w:ind w:left="0" w:right="831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sz w:val="23"/>
        </w:rPr>
        <w:t>'""</w:t>
      </w:r>
      <w:r>
        <w:rPr>
          <w:rFonts w:ascii="Times New Roman"/>
          <w:sz w:val="23"/>
        </w:rPr>
      </w:r>
    </w:p>
    <w:p>
      <w:pPr>
        <w:spacing w:line="229" w:lineRule="atLeast" w:before="0"/>
        <w:ind w:left="217" w:right="0" w:firstLine="0"/>
        <w:jc w:val="center"/>
        <w:rPr>
          <w:rFonts w:ascii="Courier New" w:hAnsi="Courier New" w:cs="Courier New" w:eastAsia="Courier New"/>
          <w:sz w:val="26"/>
          <w:szCs w:val="26"/>
        </w:rPr>
      </w:pPr>
      <w:r>
        <w:rPr/>
        <w:pict>
          <v:shape style="position:absolute;margin-left:363.00296pt;margin-top:13.40432pt;width:10.7pt;height:4.350pt;mso-position-horizontal-relative:page;mso-position-vertical-relative:paragraph;z-index:-597448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99999"/>
                      <w:w w:val="600"/>
                      <w:sz w:val="8"/>
                    </w:rPr>
                    <w:t>''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528107pt;margin-top:13.900196pt;width:3.75pt;height:11.65pt;mso-position-horizontal-relative:page;mso-position-vertical-relative:paragraph;z-index:-597424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color w:val="999999"/>
                      <w:w w:val="95"/>
                      <w:sz w:val="23"/>
                    </w:rPr>
                    <w:t>-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hAnsi="Courier New"/>
          <w:i/>
          <w:color w:val="999999"/>
          <w:sz w:val="26"/>
        </w:rPr>
        <w:t>·</w:t>
      </w:r>
      <w:r>
        <w:rPr>
          <w:rFonts w:ascii="Courier New" w:hAnsi="Courier New"/>
          <w:sz w:val="26"/>
        </w:rPr>
      </w:r>
    </w:p>
    <w:p>
      <w:pPr>
        <w:tabs>
          <w:tab w:pos="630" w:val="left" w:leader="none"/>
        </w:tabs>
        <w:spacing w:line="54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55"/>
        </w:rPr>
        <w:br w:type="column"/>
      </w:r>
      <w:r>
        <w:rPr>
          <w:rFonts w:ascii="Arial"/>
          <w:color w:val="999999"/>
          <w:spacing w:val="-8"/>
          <w:w w:val="55"/>
          <w:sz w:val="46"/>
        </w:rPr>
        <w:t>,</w:t>
      </w:r>
      <w:r>
        <w:rPr>
          <w:rFonts w:ascii="Arial"/>
          <w:color w:val="999999"/>
          <w:spacing w:val="-6"/>
          <w:w w:val="55"/>
          <w:sz w:val="46"/>
        </w:rPr>
        <w:t>,,</w:t>
        <w:tab/>
      </w:r>
      <w:r>
        <w:rPr>
          <w:rFonts w:ascii="Times New Roman"/>
          <w:color w:val="999999"/>
          <w:w w:val="25"/>
          <w:position w:val="-2"/>
          <w:sz w:val="57"/>
        </w:rPr>
        <w:t>--</w:t>
      </w:r>
      <w:r>
        <w:rPr>
          <w:rFonts w:ascii="Times New Roman"/>
          <w:sz w:val="57"/>
        </w:rPr>
      </w:r>
    </w:p>
    <w:p>
      <w:pPr>
        <w:spacing w:line="541" w:lineRule="atLeast" w:before="0"/>
        <w:ind w:left="121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200"/>
        </w:rPr>
        <w:br w:type="column"/>
      </w:r>
      <w:r>
        <w:rPr>
          <w:rFonts w:ascii="Times New Roman" w:hAnsi="Times New Roman" w:cs="Times New Roman" w:eastAsia="Times New Roman"/>
          <w:color w:val="999999"/>
          <w:w w:val="200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99999"/>
          <w:spacing w:val="-46"/>
          <w:w w:val="2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280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color w:val="999999"/>
          <w:spacing w:val="-68"/>
          <w:w w:val="28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240"/>
          <w:sz w:val="13"/>
          <w:szCs w:val="13"/>
        </w:rPr>
        <w:t>..</w:t>
      </w:r>
      <w:r>
        <w:rPr>
          <w:rFonts w:ascii="Times New Roman" w:hAnsi="Times New Roman" w:cs="Times New Roman" w:eastAsia="Times New Roman"/>
          <w:color w:val="999999"/>
          <w:spacing w:val="59"/>
          <w:w w:val="24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w w:val="240"/>
          <w:sz w:val="13"/>
          <w:szCs w:val="13"/>
        </w:rPr>
        <w:t>..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54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20"/>
        </w:rPr>
        <w:br w:type="column"/>
      </w:r>
      <w:r>
        <w:rPr>
          <w:rFonts w:ascii="Times New Roman" w:hAnsi="Times New Roman"/>
          <w:color w:val="999999"/>
          <w:w w:val="120"/>
          <w:sz w:val="20"/>
        </w:rPr>
        <w:t>-</w:t>
      </w:r>
      <w:r>
        <w:rPr>
          <w:rFonts w:ascii="Times New Roman" w:hAnsi="Times New Roman"/>
          <w:color w:val="B6B6B6"/>
          <w:spacing w:val="-49"/>
          <w:w w:val="120"/>
          <w:sz w:val="20"/>
        </w:rPr>
        <w:t>·</w:t>
      </w:r>
      <w:r>
        <w:rPr>
          <w:rFonts w:ascii="Times New Roman" w:hAnsi="Times New Roman"/>
          <w:color w:val="999999"/>
          <w:w w:val="120"/>
          <w:sz w:val="20"/>
        </w:rPr>
        <w:t>-</w:t>
      </w:r>
      <w:r>
        <w:rPr>
          <w:rFonts w:ascii="Times New Roman" w:hAnsi="Times New Roman"/>
          <w:sz w:val="20"/>
        </w:rPr>
      </w:r>
    </w:p>
    <w:p>
      <w:pPr>
        <w:tabs>
          <w:tab w:pos="3032" w:val="left" w:leader="none"/>
          <w:tab w:pos="3255" w:val="left" w:leader="none"/>
        </w:tabs>
        <w:spacing w:line="541" w:lineRule="atLeast" w:before="0"/>
        <w:ind w:left="43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20"/>
        </w:rPr>
        <w:br w:type="column"/>
      </w:r>
      <w:r>
        <w:rPr>
          <w:rFonts w:ascii="Times New Roman"/>
          <w:color w:val="999999"/>
          <w:w w:val="120"/>
          <w:position w:val="-12"/>
          <w:sz w:val="16"/>
        </w:rPr>
        <w:t>-</w:t>
      </w:r>
      <w:r>
        <w:rPr>
          <w:rFonts w:ascii="Times New Roman"/>
          <w:color w:val="999999"/>
          <w:spacing w:val="-37"/>
          <w:w w:val="120"/>
          <w:position w:val="-12"/>
          <w:sz w:val="16"/>
        </w:rPr>
        <w:t> </w:t>
      </w:r>
      <w:r>
        <w:rPr>
          <w:rFonts w:ascii="Times New Roman"/>
          <w:color w:val="999999"/>
          <w:spacing w:val="-6"/>
          <w:w w:val="95"/>
          <w:position w:val="-12"/>
          <w:sz w:val="24"/>
        </w:rPr>
        <w:t>-</w:t>
      </w:r>
      <w:r>
        <w:rPr>
          <w:rFonts w:ascii="Times New Roman"/>
          <w:color w:val="B6B6B6"/>
          <w:spacing w:val="-13"/>
          <w:w w:val="95"/>
          <w:position w:val="-12"/>
          <w:sz w:val="24"/>
        </w:rPr>
        <w:t>-</w:t>
        <w:tab/>
      </w:r>
      <w:r>
        <w:rPr>
          <w:rFonts w:ascii="Arial"/>
          <w:color w:val="999999"/>
          <w:w w:val="175"/>
          <w:sz w:val="8"/>
        </w:rPr>
        <w:t>\</w:t>
        <w:tab/>
      </w:r>
      <w:r>
        <w:rPr>
          <w:rFonts w:ascii="Arial"/>
          <w:color w:val="999999"/>
          <w:w w:val="80"/>
          <w:sz w:val="8"/>
        </w:rPr>
        <w:t>I</w:t>
      </w:r>
      <w:r>
        <w:rPr>
          <w:rFonts w:ascii="Arial"/>
          <w:sz w:val="8"/>
        </w:rPr>
      </w:r>
    </w:p>
    <w:p>
      <w:pPr>
        <w:spacing w:line="541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90"/>
        </w:rPr>
        <w:br w:type="column"/>
      </w:r>
      <w:r>
        <w:rPr>
          <w:rFonts w:ascii="Arial"/>
          <w:w w:val="90"/>
          <w:sz w:val="11"/>
        </w:rPr>
        <w:t>Client:</w:t>
      </w:r>
      <w:r>
        <w:rPr>
          <w:rFonts w:ascii="Arial"/>
          <w:sz w:val="11"/>
        </w:rPr>
      </w:r>
    </w:p>
    <w:p>
      <w:pPr>
        <w:tabs>
          <w:tab w:pos="331" w:val="left" w:leader="none"/>
        </w:tabs>
        <w:spacing w:line="541" w:lineRule="atLeast" w:before="0"/>
        <w:ind w:left="0" w:right="108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85"/>
        </w:rPr>
        <w:br w:type="column"/>
      </w:r>
      <w:r>
        <w:rPr>
          <w:rFonts w:ascii="Times New Roman"/>
          <w:w w:val="85"/>
          <w:position w:val="1"/>
          <w:sz w:val="12"/>
        </w:rPr>
        <w:t>By</w:t>
        <w:tab/>
      </w:r>
      <w:r>
        <w:rPr>
          <w:rFonts w:ascii="Arial"/>
          <w:w w:val="90"/>
          <w:sz w:val="11"/>
        </w:rPr>
        <w:t>Chocked</w:t>
      </w:r>
      <w:r>
        <w:rPr>
          <w:rFonts w:ascii="Arial"/>
          <w:sz w:val="11"/>
        </w:rPr>
      </w:r>
    </w:p>
    <w:p>
      <w:pPr>
        <w:spacing w:after="0" w:line="541" w:lineRule="atLeast"/>
        <w:jc w:val="righ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4156" w:space="567"/>
            <w:col w:w="5107" w:space="2039"/>
            <w:col w:w="2824" w:space="40"/>
            <w:col w:w="1892" w:space="2568"/>
            <w:col w:w="2276" w:space="40"/>
            <w:col w:w="3275" w:space="472"/>
            <w:col w:w="2373" w:space="527"/>
            <w:col w:w="2924"/>
          </w:cols>
        </w:sectPr>
      </w:pPr>
    </w:p>
    <w:p>
      <w:pPr>
        <w:tabs>
          <w:tab w:pos="3015" w:val="left" w:leader="none"/>
        </w:tabs>
        <w:spacing w:line="451" w:lineRule="atLeast" w:before="0"/>
        <w:ind w:left="221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spacing w:val="-242"/>
          <w:w w:val="365"/>
          <w:sz w:val="8"/>
        </w:rPr>
        <w:t>,</w:t>
      </w:r>
      <w:r>
        <w:rPr>
          <w:rFonts w:ascii="Arial"/>
          <w:color w:val="999999"/>
          <w:w w:val="365"/>
          <w:sz w:val="8"/>
        </w:rPr>
        <w:t>..</w:t>
      </w:r>
      <w:r>
        <w:rPr>
          <w:rFonts w:ascii="Arial"/>
          <w:color w:val="999999"/>
          <w:spacing w:val="46"/>
          <w:w w:val="365"/>
          <w:sz w:val="8"/>
        </w:rPr>
        <w:t> </w:t>
      </w:r>
      <w:r>
        <w:rPr>
          <w:rFonts w:ascii="Arial"/>
          <w:color w:val="999999"/>
          <w:w w:val="85"/>
          <w:sz w:val="8"/>
        </w:rPr>
        <w:t>I  </w:t>
      </w:r>
      <w:r>
        <w:rPr>
          <w:rFonts w:ascii="Arial"/>
          <w:color w:val="999999"/>
          <w:spacing w:val="8"/>
          <w:w w:val="85"/>
          <w:sz w:val="8"/>
        </w:rPr>
        <w:t> </w:t>
      </w:r>
      <w:r>
        <w:rPr>
          <w:rFonts w:ascii="Arial"/>
          <w:i/>
          <w:color w:val="999999"/>
          <w:w w:val="140"/>
          <w:sz w:val="8"/>
        </w:rPr>
        <w:t>/</w:t>
        <w:tab/>
      </w:r>
      <w:r>
        <w:rPr>
          <w:rFonts w:ascii="Arial"/>
          <w:i/>
          <w:color w:val="999999"/>
          <w:w w:val="310"/>
          <w:sz w:val="5"/>
        </w:rPr>
        <w:t>1</w:t>
      </w:r>
      <w:r>
        <w:rPr>
          <w:rFonts w:ascii="Arial"/>
          <w:i/>
          <w:color w:val="999999"/>
          <w:spacing w:val="9"/>
          <w:w w:val="310"/>
          <w:sz w:val="5"/>
        </w:rPr>
        <w:t> </w:t>
      </w:r>
      <w:r>
        <w:rPr>
          <w:rFonts w:ascii="Arial"/>
          <w:color w:val="999999"/>
          <w:w w:val="580"/>
          <w:sz w:val="5"/>
        </w:rPr>
        <w:t>" </w:t>
      </w:r>
      <w:r>
        <w:rPr>
          <w:rFonts w:ascii="Arial"/>
          <w:color w:val="999999"/>
          <w:spacing w:val="19"/>
          <w:w w:val="580"/>
          <w:sz w:val="5"/>
        </w:rPr>
        <w:t> </w:t>
      </w:r>
      <w:r>
        <w:rPr>
          <w:rFonts w:ascii="Arial"/>
          <w:i/>
          <w:color w:val="999999"/>
          <w:spacing w:val="7"/>
          <w:w w:val="140"/>
          <w:sz w:val="14"/>
        </w:rPr>
        <w:t>O</w:t>
      </w:r>
      <w:r>
        <w:rPr>
          <w:rFonts w:ascii="Arial"/>
          <w:i/>
          <w:color w:val="999999"/>
          <w:w w:val="140"/>
          <w:sz w:val="14"/>
        </w:rPr>
        <w:t>J</w:t>
      </w:r>
      <w:r>
        <w:rPr>
          <w:rFonts w:ascii="Arial"/>
          <w:i/>
          <w:color w:val="999999"/>
          <w:spacing w:val="14"/>
          <w:w w:val="140"/>
          <w:sz w:val="14"/>
        </w:rPr>
        <w:t> </w:t>
      </w:r>
      <w:r>
        <w:rPr>
          <w:rFonts w:ascii="Arial"/>
          <w:i/>
          <w:color w:val="999999"/>
          <w:w w:val="85"/>
          <w:sz w:val="14"/>
        </w:rPr>
        <w:t>J    </w:t>
      </w:r>
      <w:r>
        <w:rPr>
          <w:rFonts w:ascii="Arial"/>
          <w:i/>
          <w:color w:val="999999"/>
          <w:spacing w:val="4"/>
          <w:w w:val="85"/>
          <w:sz w:val="14"/>
        </w:rPr>
        <w:t> </w:t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color w:val="999999"/>
          <w:spacing w:val="62"/>
          <w:w w:val="310"/>
          <w:sz w:val="8"/>
        </w:rPr>
        <w:t> </w:t>
      </w:r>
      <w:r>
        <w:rPr>
          <w:rFonts w:ascii="Arial"/>
          <w:color w:val="999999"/>
          <w:spacing w:val="-79"/>
          <w:w w:val="365"/>
          <w:sz w:val="8"/>
        </w:rPr>
        <w:t>;</w:t>
      </w:r>
      <w:r>
        <w:rPr>
          <w:rFonts w:ascii="Arial"/>
          <w:color w:val="999999"/>
          <w:w w:val="365"/>
          <w:sz w:val="8"/>
        </w:rPr>
        <w:t>..</w:t>
      </w:r>
      <w:r>
        <w:rPr>
          <w:rFonts w:ascii="Arial"/>
          <w:sz w:val="8"/>
        </w:rPr>
      </w:r>
    </w:p>
    <w:p>
      <w:pPr>
        <w:tabs>
          <w:tab w:pos="3137" w:val="left" w:leader="none"/>
          <w:tab w:pos="4113" w:val="left" w:leader="none"/>
        </w:tabs>
        <w:spacing w:line="451" w:lineRule="atLeast" w:before="0"/>
        <w:ind w:left="2176" w:right="0" w:firstLine="0"/>
        <w:jc w:val="left"/>
        <w:rPr>
          <w:rFonts w:ascii="Arial" w:hAnsi="Arial" w:cs="Arial" w:eastAsia="Arial"/>
          <w:sz w:val="57"/>
          <w:szCs w:val="57"/>
        </w:rPr>
      </w:pPr>
      <w:r>
        <w:rPr>
          <w:w w:val="50"/>
        </w:rPr>
        <w:br w:type="column"/>
      </w:r>
      <w:r>
        <w:rPr>
          <w:rFonts w:ascii="Times New Roman" w:hAnsi="Times New Roman"/>
          <w:color w:val="999999"/>
          <w:w w:val="50"/>
          <w:sz w:val="65"/>
        </w:rPr>
        <w:t>..</w:t>
      </w:r>
      <w:r>
        <w:rPr>
          <w:rFonts w:ascii="Times New Roman" w:hAnsi="Times New Roman"/>
          <w:color w:val="999999"/>
          <w:w w:val="50"/>
          <w:sz w:val="65"/>
          <w:u w:val="single" w:color="979797"/>
        </w:rPr>
        <w:tab/>
      </w:r>
      <w:r>
        <w:rPr>
          <w:rFonts w:ascii="Times New Roman" w:hAnsi="Times New Roman"/>
          <w:color w:val="999999"/>
          <w:w w:val="50"/>
          <w:sz w:val="65"/>
        </w:rPr>
      </w:r>
      <w:r>
        <w:rPr>
          <w:rFonts w:ascii="Times New Roman" w:hAnsi="Times New Roman"/>
          <w:color w:val="999999"/>
          <w:w w:val="75"/>
          <w:position w:val="-2"/>
          <w:sz w:val="32"/>
        </w:rPr>
        <w:t>-</w:t>
        <w:tab/>
      </w:r>
      <w:r>
        <w:rPr>
          <w:rFonts w:ascii="Courier New" w:hAnsi="Courier New"/>
          <w:color w:val="999999"/>
          <w:spacing w:val="-30"/>
          <w:w w:val="120"/>
          <w:position w:val="25"/>
          <w:sz w:val="23"/>
        </w:rPr>
        <w:t>'</w:t>
      </w:r>
      <w:r>
        <w:rPr>
          <w:rFonts w:ascii="Arial" w:hAnsi="Arial"/>
          <w:color w:val="999999"/>
          <w:w w:val="120"/>
          <w:position w:val="-5"/>
          <w:sz w:val="57"/>
        </w:rPr>
        <w:t>·</w:t>
      </w:r>
      <w:r>
        <w:rPr>
          <w:rFonts w:ascii="Arial" w:hAnsi="Arial"/>
          <w:sz w:val="57"/>
        </w:rPr>
      </w:r>
    </w:p>
    <w:p>
      <w:pPr>
        <w:tabs>
          <w:tab w:pos="4768" w:val="left" w:leader="none"/>
        </w:tabs>
        <w:spacing w:line="451" w:lineRule="atLeast" w:before="0"/>
        <w:ind w:left="272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45"/>
        </w:rPr>
        <w:br w:type="column"/>
      </w:r>
      <w:r>
        <w:rPr>
          <w:rFonts w:ascii="Times New Roman"/>
          <w:color w:val="999999"/>
          <w:spacing w:val="24"/>
          <w:w w:val="45"/>
          <w:sz w:val="86"/>
        </w:rPr>
        <w:t>_</w:t>
      </w:r>
      <w:r>
        <w:rPr>
          <w:rFonts w:ascii="Times New Roman"/>
          <w:color w:val="999999"/>
          <w:w w:val="45"/>
          <w:sz w:val="86"/>
        </w:rPr>
        <w:t>_</w:t>
        <w:tab/>
      </w:r>
      <w:r>
        <w:rPr>
          <w:rFonts w:ascii="Arial"/>
          <w:color w:val="999999"/>
          <w:w w:val="85"/>
          <w:position w:val="47"/>
          <w:sz w:val="24"/>
        </w:rPr>
        <w:t>'</w:t>
      </w:r>
      <w:r>
        <w:rPr>
          <w:rFonts w:ascii="Arial"/>
          <w:sz w:val="24"/>
        </w:rPr>
      </w:r>
    </w:p>
    <w:p>
      <w:pPr>
        <w:spacing w:line="41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490"/>
        </w:rPr>
        <w:br w:type="column"/>
      </w:r>
      <w:r>
        <w:rPr>
          <w:rFonts w:ascii="Times New Roman"/>
          <w:color w:val="999999"/>
          <w:w w:val="490"/>
          <w:sz w:val="13"/>
        </w:rPr>
        <w:t>'</w:t>
      </w:r>
      <w:r>
        <w:rPr>
          <w:rFonts w:ascii="Times New Roman"/>
          <w:sz w:val="13"/>
        </w:rPr>
      </w:r>
    </w:p>
    <w:p>
      <w:pPr>
        <w:spacing w:line="57" w:lineRule="exact" w:before="49"/>
        <w:ind w:left="626" w:right="0" w:hanging="2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832.509216pt;margin-top:3.810993pt;width:25.497988pt;height:20.39839pt;mso-position-horizontal-relative:page;mso-position-vertical-relative:paragraph;z-index:-601912" type="#_x0000_t75" stroked="false">
            <v:imagedata r:id="rId121" o:title=""/>
          </v:shape>
        </w:pict>
      </w:r>
      <w:r>
        <w:rPr/>
        <w:pict>
          <v:shape style="position:absolute;margin-left:669.276978pt;margin-top:3.712402pt;width:1.75pt;height:10.65pt;mso-position-horizontal-relative:page;mso-position-vertical-relative:paragraph;z-index:-60001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99999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120"/>
          <w:sz w:val="6"/>
        </w:rPr>
        <w:t>"""-TREE</w:t>
      </w:r>
      <w:r>
        <w:rPr>
          <w:rFonts w:ascii="Times New Roman"/>
          <w:color w:val="999999"/>
          <w:spacing w:val="6"/>
          <w:w w:val="120"/>
          <w:sz w:val="6"/>
        </w:rPr>
        <w:t> </w:t>
      </w:r>
      <w:r>
        <w:rPr>
          <w:rFonts w:ascii="Times New Roman"/>
          <w:color w:val="999999"/>
          <w:w w:val="120"/>
          <w:sz w:val="6"/>
        </w:rPr>
        <w:t>"Btal!Tilm"</w:t>
      </w:r>
      <w:r>
        <w:rPr>
          <w:rFonts w:ascii="Times New Roman"/>
          <w:sz w:val="6"/>
        </w:rPr>
      </w:r>
    </w:p>
    <w:p>
      <w:pPr>
        <w:spacing w:line="139" w:lineRule="atLeast" w:before="0"/>
        <w:ind w:left="626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99999"/>
          <w:w w:val="125"/>
          <w:sz w:val="6"/>
        </w:rPr>
        <w:t>llDV1DIW.</w:t>
      </w:r>
      <w:r>
        <w:rPr>
          <w:rFonts w:ascii="Arial"/>
          <w:color w:val="999999"/>
          <w:spacing w:val="-18"/>
          <w:w w:val="125"/>
          <w:sz w:val="6"/>
        </w:rPr>
        <w:t> </w:t>
      </w:r>
      <w:r>
        <w:rPr>
          <w:rFonts w:ascii="Arial"/>
          <w:color w:val="999999"/>
          <w:w w:val="235"/>
          <w:sz w:val="6"/>
        </w:rPr>
        <w:t>_</w:t>
      </w:r>
      <w:r>
        <w:rPr>
          <w:rFonts w:ascii="Arial"/>
          <w:color w:val="999999"/>
          <w:spacing w:val="-34"/>
          <w:w w:val="235"/>
          <w:sz w:val="6"/>
        </w:rPr>
        <w:t> </w:t>
      </w:r>
      <w:r>
        <w:rPr>
          <w:rFonts w:ascii="Arial"/>
          <w:color w:val="999999"/>
          <w:w w:val="235"/>
          <w:sz w:val="6"/>
        </w:rPr>
        <w:t>..</w:t>
      </w:r>
      <w:r>
        <w:rPr>
          <w:rFonts w:ascii="Arial"/>
          <w:sz w:val="6"/>
        </w:rPr>
      </w:r>
    </w:p>
    <w:p>
      <w:pPr>
        <w:tabs>
          <w:tab w:pos="924" w:val="left" w:leader="none"/>
        </w:tabs>
        <w:spacing w:line="45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6"/>
        </w:rPr>
        <w:t>AW.</w:t>
      </w:r>
      <w:r>
        <w:rPr>
          <w:rFonts w:ascii="Times New Roman"/>
          <w:color w:val="999999"/>
          <w:spacing w:val="11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1REE</w:t>
      </w:r>
      <w:r>
        <w:rPr>
          <w:rFonts w:ascii="Times New Roman"/>
          <w:color w:val="999999"/>
          <w:spacing w:val="8"/>
          <w:w w:val="110"/>
          <w:sz w:val="6"/>
        </w:rPr>
        <w:t> </w:t>
      </w:r>
      <w:r>
        <w:rPr>
          <w:rFonts w:ascii="Times New Roman"/>
          <w:color w:val="999999"/>
          <w:w w:val="145"/>
          <w:sz w:val="6"/>
        </w:rPr>
        <w:t>HB....-1-</w:t>
        <w:tab/>
      </w:r>
      <w:r>
        <w:rPr>
          <w:rFonts w:ascii="Times New Roman"/>
          <w:color w:val="999999"/>
          <w:w w:val="50"/>
          <w:position w:val="-30"/>
          <w:sz w:val="65"/>
        </w:rPr>
        <w:t>..</w:t>
      </w:r>
      <w:r>
        <w:rPr>
          <w:rFonts w:ascii="Times New Roman"/>
          <w:sz w:val="65"/>
        </w:rPr>
      </w:r>
    </w:p>
    <w:p>
      <w:pPr>
        <w:tabs>
          <w:tab w:pos="1371" w:val="left" w:leader="none"/>
        </w:tabs>
        <w:spacing w:line="451" w:lineRule="atLeast" w:before="0"/>
        <w:ind w:left="97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135"/>
        </w:rPr>
        <w:br w:type="column"/>
      </w:r>
      <w:r>
        <w:rPr>
          <w:rFonts w:ascii="Times New Roman"/>
          <w:color w:val="999999"/>
          <w:spacing w:val="-2"/>
          <w:w w:val="135"/>
          <w:position w:val="-5"/>
          <w:sz w:val="17"/>
        </w:rPr>
        <w:t>'</w:t>
      </w:r>
      <w:r>
        <w:rPr>
          <w:rFonts w:ascii="Arial"/>
          <w:color w:val="999999"/>
          <w:spacing w:val="-3"/>
          <w:w w:val="135"/>
          <w:sz w:val="15"/>
        </w:rPr>
        <w:t>\</w:t>
        <w:tab/>
      </w:r>
      <w:r>
        <w:rPr>
          <w:rFonts w:ascii="Arial"/>
          <w:color w:val="999999"/>
          <w:w w:val="135"/>
          <w:sz w:val="15"/>
        </w:rPr>
        <w:t>#"</w:t>
      </w:r>
      <w:r>
        <w:rPr>
          <w:rFonts w:ascii="Arial"/>
          <w:color w:val="999999"/>
          <w:spacing w:val="-36"/>
          <w:w w:val="13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5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6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5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5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18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5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5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sz w:val="15"/>
        </w:rPr>
      </w:r>
    </w:p>
    <w:p>
      <w:pPr>
        <w:spacing w:line="451" w:lineRule="atLeast" w:before="0"/>
        <w:ind w:left="-30" w:right="0" w:firstLine="0"/>
        <w:jc w:val="left"/>
        <w:rPr>
          <w:rFonts w:ascii="Times New Roman" w:hAnsi="Times New Roman" w:cs="Times New Roman" w:eastAsia="Times New Roman"/>
          <w:sz w:val="5"/>
          <w:szCs w:val="5"/>
        </w:rPr>
      </w:pPr>
      <w:r>
        <w:rPr>
          <w:w w:val="60"/>
        </w:rPr>
        <w:br w:type="column"/>
      </w:r>
      <w:r>
        <w:rPr>
          <w:rFonts w:ascii="Arial"/>
          <w:color w:val="B6B6B6"/>
          <w:w w:val="60"/>
          <w:sz w:val="15"/>
        </w:rPr>
        <w:t>_</w:t>
      </w:r>
      <w:r>
        <w:rPr>
          <w:rFonts w:ascii="Arial"/>
          <w:color w:val="B6B6B6"/>
          <w:spacing w:val="-12"/>
          <w:w w:val="60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5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9"/>
          <w:w w:val="95"/>
          <w:sz w:val="15"/>
        </w:rPr>
        <w:t> </w:t>
      </w:r>
      <w:r>
        <w:rPr>
          <w:rFonts w:ascii="Arial"/>
          <w:color w:val="999999"/>
          <w:w w:val="95"/>
          <w:sz w:val="15"/>
        </w:rPr>
        <w:t>_</w:t>
      </w:r>
      <w:r>
        <w:rPr>
          <w:rFonts w:ascii="Arial"/>
          <w:color w:val="999999"/>
          <w:spacing w:val="-17"/>
          <w:w w:val="95"/>
          <w:sz w:val="15"/>
        </w:rPr>
        <w:t> </w:t>
      </w:r>
      <w:r>
        <w:rPr>
          <w:rFonts w:ascii="Arial"/>
          <w:color w:val="999999"/>
          <w:w w:val="60"/>
          <w:sz w:val="15"/>
        </w:rPr>
        <w:t>...-  </w:t>
      </w:r>
      <w:r>
        <w:rPr>
          <w:rFonts w:ascii="Arial"/>
          <w:color w:val="999999"/>
          <w:spacing w:val="5"/>
          <w:w w:val="60"/>
          <w:sz w:val="15"/>
        </w:rPr>
        <w:t> </w:t>
      </w:r>
      <w:r>
        <w:rPr>
          <w:rFonts w:ascii="Times New Roman"/>
          <w:color w:val="999999"/>
          <w:w w:val="200"/>
          <w:position w:val="6"/>
          <w:sz w:val="5"/>
        </w:rPr>
        <w:t>./</w:t>
      </w:r>
      <w:r>
        <w:rPr>
          <w:rFonts w:ascii="Times New Roman"/>
          <w:sz w:val="5"/>
        </w:rPr>
      </w:r>
    </w:p>
    <w:p>
      <w:pPr>
        <w:spacing w:line="451" w:lineRule="atLeast" w:before="0"/>
        <w:ind w:left="15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999999"/>
          <w:spacing w:val="-420"/>
          <w:w w:val="110"/>
          <w:position w:val="-17"/>
          <w:sz w:val="57"/>
        </w:rPr>
        <w:t>-</w:t>
      </w:r>
      <w:r>
        <w:rPr>
          <w:rFonts w:ascii="Times New Roman" w:hAnsi="Times New Roman"/>
          <w:color w:val="999999"/>
          <w:w w:val="110"/>
          <w:sz w:val="6"/>
        </w:rPr>
        <w:t>AW.1REE</w:t>
      </w:r>
      <w:r>
        <w:rPr>
          <w:rFonts w:ascii="Times New Roman" w:hAnsi="Times New Roman"/>
          <w:color w:val="999999"/>
          <w:spacing w:val="12"/>
          <w:w w:val="110"/>
          <w:sz w:val="6"/>
        </w:rPr>
        <w:t> </w:t>
      </w:r>
      <w:r>
        <w:rPr>
          <w:rFonts w:ascii="Times New Roman" w:hAnsi="Times New Roman"/>
          <w:color w:val="999999"/>
          <w:spacing w:val="-45"/>
          <w:w w:val="110"/>
          <w:sz w:val="6"/>
        </w:rPr>
        <w:t>H</w:t>
      </w:r>
      <w:r>
        <w:rPr>
          <w:rFonts w:ascii="Times New Roman" w:hAnsi="Times New Roman"/>
          <w:color w:val="999999"/>
          <w:spacing w:val="-196"/>
          <w:w w:val="110"/>
          <w:position w:val="-17"/>
          <w:sz w:val="57"/>
        </w:rPr>
        <w:t>­</w:t>
      </w:r>
      <w:r>
        <w:rPr>
          <w:rFonts w:ascii="Times New Roman" w:hAnsi="Times New Roman"/>
          <w:color w:val="999999"/>
          <w:w w:val="110"/>
          <w:sz w:val="6"/>
        </w:rPr>
        <w:t>BOHf1JI..,</w:t>
      </w:r>
      <w:r>
        <w:rPr>
          <w:rFonts w:ascii="Times New Roman" w:hAnsi="Times New Roman"/>
          <w:sz w:val="6"/>
        </w:rPr>
      </w:r>
    </w:p>
    <w:p>
      <w:pPr>
        <w:spacing w:line="451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i/>
          <w:color w:val="999999"/>
          <w:spacing w:val="-6"/>
          <w:sz w:val="14"/>
        </w:rPr>
        <w:t>&lt;-</w:t>
      </w:r>
      <w:r>
        <w:rPr>
          <w:rFonts w:ascii="Arial"/>
          <w:i/>
          <w:color w:val="999999"/>
          <w:spacing w:val="-1"/>
          <w:sz w:val="14"/>
        </w:rPr>
        <w:t>'</w:t>
      </w:r>
      <w:r>
        <w:rPr>
          <w:rFonts w:ascii="Arial"/>
          <w:i/>
          <w:color w:val="999999"/>
          <w:spacing w:val="10"/>
          <w:sz w:val="14"/>
        </w:rPr>
        <w:t> </w:t>
      </w:r>
      <w:r>
        <w:rPr>
          <w:rFonts w:ascii="Arial"/>
          <w:color w:val="999999"/>
          <w:sz w:val="14"/>
        </w:rPr>
        <w:t>\</w:t>
      </w:r>
      <w:r>
        <w:rPr>
          <w:rFonts w:ascii="Arial"/>
          <w:sz w:val="14"/>
        </w:rPr>
      </w:r>
    </w:p>
    <w:p>
      <w:pPr>
        <w:spacing w:line="451" w:lineRule="atLeast" w:before="0"/>
        <w:ind w:left="2216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05"/>
        </w:rPr>
        <w:br w:type="column"/>
      </w:r>
      <w:r>
        <w:rPr>
          <w:rFonts w:ascii="Arial"/>
          <w:w w:val="105"/>
          <w:sz w:val="22"/>
        </w:rPr>
        <w:t>VERSITY</w:t>
      </w:r>
      <w:r>
        <w:rPr>
          <w:rFonts w:ascii="Arial"/>
          <w:spacing w:val="49"/>
          <w:w w:val="105"/>
          <w:sz w:val="22"/>
        </w:rPr>
        <w:t> </w:t>
      </w:r>
      <w:r>
        <w:rPr>
          <w:rFonts w:ascii="Arial"/>
          <w:w w:val="105"/>
          <w:sz w:val="22"/>
        </w:rPr>
        <w:t>OF</w:t>
      </w:r>
      <w:r>
        <w:rPr>
          <w:rFonts w:ascii="Arial"/>
          <w:spacing w:val="22"/>
          <w:w w:val="105"/>
          <w:sz w:val="22"/>
        </w:rPr>
        <w:t> </w:t>
      </w:r>
      <w:r>
        <w:rPr>
          <w:rFonts w:ascii="Arial"/>
          <w:spacing w:val="-28"/>
          <w:w w:val="105"/>
          <w:sz w:val="22"/>
        </w:rPr>
        <w:t>M</w:t>
      </w:r>
      <w:r>
        <w:rPr>
          <w:rFonts w:ascii="Arial"/>
          <w:w w:val="105"/>
          <w:sz w:val="22"/>
        </w:rPr>
        <w:t>ANC</w:t>
      </w:r>
      <w:r>
        <w:rPr>
          <w:rFonts w:ascii="Arial"/>
          <w:spacing w:val="16"/>
          <w:w w:val="105"/>
          <w:sz w:val="22"/>
        </w:rPr>
        <w:t>H</w:t>
      </w:r>
      <w:r>
        <w:rPr>
          <w:rFonts w:ascii="Arial"/>
          <w:w w:val="105"/>
          <w:sz w:val="22"/>
        </w:rPr>
        <w:t>ESTER</w:t>
      </w:r>
      <w:r>
        <w:rPr>
          <w:rFonts w:ascii="Arial"/>
          <w:sz w:val="22"/>
        </w:rPr>
      </w:r>
    </w:p>
    <w:p>
      <w:pPr>
        <w:spacing w:after="0" w:line="451" w:lineRule="atLeast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31660" w:h="22370" w:orient="landscape"/>
          <w:pgMar w:top="480" w:bottom="280" w:left="280" w:right="300"/>
          <w:cols w:num="10" w:equalWidth="0">
            <w:col w:w="4459" w:space="40"/>
            <w:col w:w="4539" w:space="40"/>
            <w:col w:w="4817" w:space="40"/>
            <w:col w:w="2042" w:space="332"/>
            <w:col w:w="3304" w:space="40"/>
            <w:col w:w="2446" w:space="40"/>
            <w:col w:w="602" w:space="40"/>
            <w:col w:w="964" w:space="40"/>
            <w:col w:w="836" w:space="926"/>
            <w:col w:w="5533"/>
          </w:cols>
        </w:sectPr>
      </w:pPr>
    </w:p>
    <w:p>
      <w:pPr>
        <w:spacing w:line="714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47.167908pt;margin-top:14.657411pt;width:3.25pt;height:2.35pt;mso-position-horizontal-relative:page;mso-position-vertical-relative:paragraph;z-index:8416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4"/>
                      <w:szCs w:val="4"/>
                    </w:rPr>
                  </w:pPr>
                  <w:r>
                    <w:rPr>
                      <w:rFonts w:ascii="Courier New"/>
                      <w:i/>
                      <w:color w:val="999999"/>
                      <w:w w:val="265"/>
                      <w:sz w:val="4"/>
                    </w:rPr>
                    <w:t>/</w:t>
                  </w:r>
                  <w:r>
                    <w:rPr>
                      <w:rFonts w:ascii="Courier New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pacing w:val="1"/>
          <w:w w:val="50"/>
          <w:sz w:val="61"/>
        </w:rPr>
        <w:t>..</w:t>
      </w:r>
      <w:r>
        <w:rPr>
          <w:rFonts w:ascii="Times New Roman"/>
          <w:color w:val="999999"/>
          <w:w w:val="50"/>
          <w:position w:val="11"/>
          <w:sz w:val="8"/>
        </w:rPr>
        <w:t>\</w:t>
      </w:r>
      <w:r>
        <w:rPr>
          <w:rFonts w:ascii="Arial"/>
          <w:color w:val="999999"/>
          <w:w w:val="50"/>
          <w:sz w:val="22"/>
        </w:rPr>
        <w:t>,</w:t>
      </w:r>
      <w:r>
        <w:rPr>
          <w:rFonts w:ascii="Arial"/>
          <w:sz w:val="22"/>
        </w:rPr>
      </w:r>
    </w:p>
    <w:p>
      <w:pPr>
        <w:tabs>
          <w:tab w:pos="694" w:val="left" w:leader="none"/>
        </w:tabs>
        <w:spacing w:line="452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90"/>
        </w:rPr>
        <w:br w:type="column"/>
      </w:r>
      <w:r>
        <w:rPr>
          <w:rFonts w:ascii="Arial"/>
          <w:color w:val="999999"/>
          <w:spacing w:val="4"/>
          <w:w w:val="90"/>
          <w:sz w:val="15"/>
        </w:rPr>
        <w:t>.</w:t>
      </w:r>
      <w:r>
        <w:rPr>
          <w:rFonts w:ascii="Arial"/>
          <w:color w:val="999999"/>
          <w:spacing w:val="2"/>
          <w:w w:val="90"/>
          <w:sz w:val="15"/>
        </w:rPr>
        <w:t>9"</w:t>
      </w:r>
      <w:r>
        <w:rPr>
          <w:rFonts w:ascii="Arial"/>
          <w:color w:val="999999"/>
          <w:w w:val="90"/>
          <w:sz w:val="15"/>
        </w:rPr>
        <w:t>  </w:t>
      </w:r>
      <w:r>
        <w:rPr>
          <w:rFonts w:ascii="Arial"/>
          <w:color w:val="999999"/>
          <w:spacing w:val="34"/>
          <w:w w:val="90"/>
          <w:sz w:val="15"/>
        </w:rPr>
        <w:t> </w:t>
      </w:r>
      <w:r>
        <w:rPr>
          <w:rFonts w:ascii="Arial"/>
          <w:color w:val="999999"/>
          <w:w w:val="90"/>
          <w:sz w:val="15"/>
        </w:rPr>
        <w:t>\.</w:t>
        <w:tab/>
      </w:r>
      <w:r>
        <w:rPr>
          <w:rFonts w:ascii="Arial"/>
          <w:color w:val="999999"/>
          <w:spacing w:val="-2"/>
          <w:w w:val="90"/>
          <w:sz w:val="15"/>
        </w:rPr>
        <w:t>\.</w:t>
      </w:r>
      <w:r>
        <w:rPr>
          <w:rFonts w:ascii="Arial"/>
          <w:i/>
          <w:color w:val="999999"/>
          <w:spacing w:val="-2"/>
          <w:w w:val="90"/>
          <w:sz w:val="22"/>
        </w:rPr>
        <w:t>"='</w:t>
      </w:r>
      <w:r>
        <w:rPr>
          <w:rFonts w:ascii="Arial"/>
          <w:i/>
          <w:color w:val="999999"/>
          <w:spacing w:val="31"/>
          <w:w w:val="90"/>
          <w:sz w:val="22"/>
        </w:rPr>
        <w:t> </w:t>
      </w:r>
      <w:r>
        <w:rPr>
          <w:rFonts w:ascii="Arial"/>
          <w:i/>
          <w:color w:val="999999"/>
          <w:w w:val="160"/>
          <w:sz w:val="7"/>
        </w:rPr>
        <w:t>I </w:t>
      </w:r>
      <w:r>
        <w:rPr>
          <w:rFonts w:ascii="Arial"/>
          <w:i/>
          <w:color w:val="999999"/>
          <w:spacing w:val="14"/>
          <w:w w:val="160"/>
          <w:sz w:val="7"/>
        </w:rPr>
        <w:t> </w:t>
      </w:r>
      <w:r>
        <w:rPr>
          <w:rFonts w:ascii="Arial"/>
          <w:i/>
          <w:color w:val="999999"/>
          <w:w w:val="145"/>
          <w:sz w:val="7"/>
        </w:rPr>
        <w:t>f </w:t>
      </w:r>
      <w:r>
        <w:rPr>
          <w:rFonts w:ascii="Arial"/>
          <w:i/>
          <w:color w:val="999999"/>
          <w:spacing w:val="14"/>
          <w:w w:val="145"/>
          <w:sz w:val="7"/>
        </w:rPr>
        <w:t> </w:t>
      </w:r>
      <w:r>
        <w:rPr>
          <w:rFonts w:ascii="Arial"/>
          <w:color w:val="999999"/>
          <w:spacing w:val="3"/>
          <w:w w:val="355"/>
          <w:sz w:val="8"/>
        </w:rPr>
        <w:t>I</w:t>
      </w:r>
      <w:r>
        <w:rPr>
          <w:rFonts w:ascii="Arial"/>
          <w:color w:val="999999"/>
          <w:spacing w:val="4"/>
          <w:w w:val="35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422" w:val="left" w:leader="none"/>
        </w:tabs>
        <w:spacing w:line="400" w:lineRule="atLeast" w:before="0"/>
        <w:ind w:left="0" w:right="21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 w:hAnsi="Arial"/>
          <w:i/>
          <w:color w:val="999999"/>
          <w:w w:val="225"/>
          <w:sz w:val="9"/>
        </w:rPr>
        <w:t>µ</w:t>
      </w:r>
      <w:r>
        <w:rPr>
          <w:rFonts w:ascii="Arial" w:hAnsi="Arial"/>
          <w:i/>
          <w:color w:val="999999"/>
          <w:spacing w:val="-28"/>
          <w:w w:val="225"/>
          <w:sz w:val="9"/>
        </w:rPr>
        <w:t> </w:t>
      </w:r>
      <w:r>
        <w:rPr>
          <w:rFonts w:ascii="Arial" w:hAnsi="Arial"/>
          <w:i/>
          <w:color w:val="999999"/>
          <w:w w:val="160"/>
          <w:sz w:val="8"/>
        </w:rPr>
        <w:t>1</w:t>
        <w:tab/>
      </w:r>
      <w:r>
        <w:rPr>
          <w:rFonts w:ascii="Arial" w:hAnsi="Arial"/>
          <w:color w:val="999999"/>
          <w:w w:val="95"/>
          <w:sz w:val="8"/>
        </w:rPr>
        <w:t>.,,,</w:t>
      </w:r>
      <w:r>
        <w:rPr>
          <w:rFonts w:ascii="Arial" w:hAnsi="Arial"/>
          <w:sz w:val="8"/>
        </w:rPr>
      </w:r>
    </w:p>
    <w:p>
      <w:pPr>
        <w:tabs>
          <w:tab w:pos="2798" w:val="left" w:leader="none"/>
        </w:tabs>
        <w:spacing w:line="443" w:lineRule="atLeast" w:before="0"/>
        <w:ind w:left="66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50"/>
        </w:rPr>
        <w:br w:type="column"/>
      </w:r>
      <w:r>
        <w:rPr>
          <w:rFonts w:ascii="Arial"/>
          <w:color w:val="999999"/>
          <w:spacing w:val="-65"/>
          <w:w w:val="150"/>
          <w:sz w:val="20"/>
        </w:rPr>
        <w:t>-</w:t>
      </w:r>
      <w:r>
        <w:rPr>
          <w:rFonts w:ascii="Courier New"/>
          <w:i/>
          <w:color w:val="999999"/>
          <w:spacing w:val="-143"/>
          <w:w w:val="150"/>
          <w:position w:val="12"/>
          <w:sz w:val="26"/>
        </w:rPr>
        <w:t>:</w:t>
      </w:r>
      <w:r>
        <w:rPr>
          <w:rFonts w:ascii="Times New Roman"/>
          <w:color w:val="999999"/>
          <w:w w:val="150"/>
          <w:sz w:val="18"/>
        </w:rPr>
        <w:t>/.</w:t>
        <w:tab/>
      </w:r>
      <w:r>
        <w:rPr>
          <w:rFonts w:ascii="Times New Roman"/>
          <w:i/>
          <w:color w:val="999999"/>
          <w:w w:val="115"/>
          <w:position w:val="-3"/>
          <w:sz w:val="19"/>
        </w:rPr>
        <w:t>.t</w:t>
      </w:r>
      <w:r>
        <w:rPr>
          <w:rFonts w:ascii="Times New Roman"/>
          <w:sz w:val="19"/>
        </w:rPr>
      </w:r>
    </w:p>
    <w:p>
      <w:pPr>
        <w:spacing w:line="392" w:lineRule="atLeast" w:before="0"/>
        <w:ind w:left="0" w:right="17" w:firstLine="0"/>
        <w:jc w:val="center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316.174988pt;margin-top:34.371883pt;width:28.047787pt;height:31.872482pt;mso-position-horizontal-relative:page;mso-position-vertical-relative:paragraph;z-index:-601888" type="#_x0000_t75" stroked="false">
            <v:imagedata r:id="rId122" o:title=""/>
          </v:shape>
        </w:pict>
      </w:r>
      <w:r>
        <w:rPr/>
        <w:pict>
          <v:shape style="position:absolute;margin-left:401.56601pt;margin-top:-3.468702pt;width:3.7pt;height:15.95pt;mso-position-horizontal-relative:page;mso-position-vertical-relative:paragraph;z-index:-597472" type="#_x0000_t202" filled="false" stroked="false">
            <v:textbox inset="0,0,0,0">
              <w:txbxContent>
                <w:p>
                  <w:pPr>
                    <w:spacing w:line="31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2"/>
                      <w:szCs w:val="32"/>
                    </w:rPr>
                  </w:pPr>
                  <w:r>
                    <w:rPr>
                      <w:rFonts w:ascii="Times New Roman"/>
                      <w:color w:val="999999"/>
                      <w:w w:val="65"/>
                      <w:sz w:val="32"/>
                    </w:rPr>
                    <w:t>-</w:t>
                  </w:r>
                  <w:r>
                    <w:rPr>
                      <w:rFonts w:ascii="Times New Roman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2594" w:val="left" w:leader="none"/>
        </w:tabs>
        <w:spacing w:line="662" w:lineRule="atLeast" w:before="0"/>
        <w:ind w:left="72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45"/>
        </w:rPr>
        <w:br w:type="column"/>
      </w:r>
      <w:r>
        <w:rPr>
          <w:rFonts w:ascii="Arial"/>
          <w:color w:val="999999"/>
          <w:w w:val="145"/>
          <w:sz w:val="8"/>
        </w:rPr>
        <w:t>I</w:t>
        <w:tab/>
      </w:r>
      <w:r>
        <w:rPr>
          <w:rFonts w:ascii="Times New Roman"/>
          <w:color w:val="999999"/>
          <w:w w:val="125"/>
          <w:position w:val="-6"/>
          <w:sz w:val="18"/>
        </w:rPr>
        <w:t>'</w:t>
      </w:r>
      <w:r>
        <w:rPr>
          <w:rFonts w:ascii="Times New Roman"/>
          <w:sz w:val="18"/>
        </w:rPr>
      </w:r>
    </w:p>
    <w:p>
      <w:pPr>
        <w:tabs>
          <w:tab w:pos="2524" w:val="left" w:leader="none"/>
        </w:tabs>
        <w:spacing w:line="107" w:lineRule="atLeast" w:before="0"/>
        <w:ind w:left="203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520.442383pt;margin-top:24.581928pt;width:3.45pt;height:7.65pt;mso-position-horizontal-relative:page;mso-position-vertical-relative:paragraph;z-index:8584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999999"/>
                      <w:w w:val="255"/>
                      <w:sz w:val="15"/>
                    </w:rPr>
                    <w:t>'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w w:val="205"/>
          <w:position w:val="1"/>
          <w:sz w:val="16"/>
        </w:rPr>
        <w:t>(</w:t>
        <w:tab/>
      </w:r>
      <w:r>
        <w:rPr>
          <w:rFonts w:ascii="Times New Roman"/>
          <w:color w:val="999999"/>
          <w:spacing w:val="-9"/>
          <w:w w:val="75"/>
          <w:position w:val="-32"/>
          <w:sz w:val="65"/>
        </w:rPr>
        <w:t>..</w:t>
      </w:r>
      <w:r>
        <w:rPr>
          <w:rFonts w:ascii="Times New Roman"/>
          <w:color w:val="999999"/>
          <w:spacing w:val="-5"/>
          <w:w w:val="75"/>
          <w:position w:val="-11"/>
          <w:sz w:val="21"/>
        </w:rPr>
        <w:t>'</w:t>
      </w:r>
      <w:r>
        <w:rPr>
          <w:rFonts w:ascii="Times New Roman"/>
          <w:color w:val="999999"/>
          <w:spacing w:val="10"/>
          <w:w w:val="75"/>
          <w:position w:val="-11"/>
          <w:sz w:val="21"/>
        </w:rPr>
        <w:t> </w:t>
      </w:r>
      <w:r>
        <w:rPr>
          <w:rFonts w:ascii="Times New Roman"/>
          <w:color w:val="999999"/>
          <w:w w:val="75"/>
          <w:position w:val="-27"/>
          <w:sz w:val="61"/>
        </w:rPr>
        <w:t>..</w:t>
      </w:r>
      <w:r>
        <w:rPr>
          <w:rFonts w:ascii="Times New Roman"/>
          <w:color w:val="999999"/>
          <w:spacing w:val="-72"/>
          <w:w w:val="75"/>
          <w:position w:val="-27"/>
          <w:sz w:val="61"/>
        </w:rPr>
        <w:t> </w:t>
      </w:r>
      <w:r>
        <w:rPr>
          <w:rFonts w:ascii="Arial"/>
          <w:i/>
          <w:color w:val="999999"/>
          <w:w w:val="125"/>
          <w:sz w:val="21"/>
        </w:rPr>
        <w:t>f</w:t>
      </w:r>
      <w:r>
        <w:rPr>
          <w:rFonts w:ascii="Arial"/>
          <w:i/>
          <w:color w:val="999999"/>
          <w:spacing w:val="-40"/>
          <w:w w:val="125"/>
          <w:sz w:val="21"/>
        </w:rPr>
        <w:t> </w:t>
      </w:r>
      <w:r>
        <w:rPr>
          <w:rFonts w:ascii="Arial"/>
          <w:i/>
          <w:color w:val="999999"/>
          <w:w w:val="125"/>
          <w:sz w:val="21"/>
        </w:rPr>
        <w:t>..</w:t>
      </w:r>
      <w:r>
        <w:rPr>
          <w:rFonts w:ascii="Arial"/>
          <w:sz w:val="21"/>
        </w:rPr>
      </w:r>
    </w:p>
    <w:p>
      <w:pPr>
        <w:spacing w:line="714" w:lineRule="atLeast" w:before="0"/>
        <w:ind w:left="0" w:right="0" w:firstLine="0"/>
        <w:jc w:val="right"/>
        <w:rPr>
          <w:rFonts w:ascii="Arial" w:hAnsi="Arial" w:cs="Arial" w:eastAsia="Arial"/>
          <w:sz w:val="51"/>
          <w:szCs w:val="51"/>
        </w:rPr>
      </w:pPr>
      <w:r>
        <w:rPr>
          <w:w w:val="5"/>
        </w:rPr>
        <w:br w:type="column"/>
      </w:r>
      <w:r>
        <w:rPr>
          <w:rFonts w:ascii="Arial"/>
          <w:color w:val="999999"/>
          <w:w w:val="5"/>
          <w:sz w:val="51"/>
        </w:rPr>
        <w:t>----</w:t>
      </w:r>
      <w:r>
        <w:rPr>
          <w:rFonts w:ascii="Arial"/>
          <w:sz w:val="51"/>
        </w:rPr>
      </w:r>
    </w:p>
    <w:p>
      <w:pPr>
        <w:spacing w:line="714" w:lineRule="atLeast" w:before="0"/>
        <w:ind w:left="65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/>
        <w:br w:type="column"/>
      </w:r>
      <w:r>
        <w:rPr>
          <w:rFonts w:ascii="Arial"/>
          <w:color w:val="999999"/>
          <w:spacing w:val="-9"/>
          <w:sz w:val="22"/>
        </w:rPr>
        <w:t>.</w:t>
      </w:r>
      <w:r>
        <w:rPr>
          <w:rFonts w:ascii="Arial"/>
          <w:color w:val="999999"/>
          <w:spacing w:val="-61"/>
          <w:sz w:val="22"/>
        </w:rPr>
        <w:t>.</w:t>
      </w:r>
      <w:r>
        <w:rPr>
          <w:rFonts w:ascii="Arial"/>
          <w:color w:val="999999"/>
          <w:position w:val="-26"/>
          <w:sz w:val="51"/>
        </w:rPr>
        <w:t>,</w:t>
      </w:r>
      <w:r>
        <w:rPr>
          <w:rFonts w:ascii="Arial"/>
          <w:sz w:val="51"/>
        </w:rPr>
      </w:r>
    </w:p>
    <w:p>
      <w:pPr>
        <w:tabs>
          <w:tab w:pos="945" w:val="left" w:leader="none"/>
        </w:tabs>
        <w:spacing w:line="468" w:lineRule="atLeast" w:before="0"/>
        <w:ind w:left="180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w w:val="85"/>
        </w:rPr>
        <w:br w:type="column"/>
      </w:r>
      <w:r>
        <w:rPr>
          <w:rFonts w:ascii="Times New Roman"/>
          <w:color w:val="999999"/>
          <w:w w:val="85"/>
          <w:position w:val="6"/>
          <w:sz w:val="21"/>
        </w:rPr>
        <w:t>'</w:t>
        <w:tab/>
      </w:r>
      <w:r>
        <w:rPr>
          <w:rFonts w:ascii="Arial"/>
          <w:color w:val="999999"/>
          <w:w w:val="130"/>
          <w:sz w:val="20"/>
        </w:rPr>
        <w:t>..</w:t>
      </w:r>
      <w:r>
        <w:rPr>
          <w:rFonts w:ascii="Arial"/>
          <w:color w:val="999999"/>
          <w:spacing w:val="-11"/>
          <w:w w:val="130"/>
          <w:sz w:val="20"/>
        </w:rPr>
        <w:t> </w:t>
      </w:r>
      <w:r>
        <w:rPr>
          <w:rFonts w:ascii="Arial"/>
          <w:i/>
          <w:color w:val="999999"/>
          <w:spacing w:val="-6"/>
          <w:w w:val="130"/>
          <w:sz w:val="20"/>
        </w:rPr>
        <w:t>.</w:t>
      </w:r>
      <w:r>
        <w:rPr>
          <w:rFonts w:ascii="Arial"/>
          <w:i/>
          <w:color w:val="999999"/>
          <w:spacing w:val="-1"/>
          <w:w w:val="130"/>
          <w:sz w:val="20"/>
        </w:rPr>
        <w:t>1</w:t>
      </w:r>
      <w:r>
        <w:rPr>
          <w:rFonts w:ascii="Arial"/>
          <w:sz w:val="20"/>
        </w:rPr>
      </w:r>
    </w:p>
    <w:p>
      <w:pPr>
        <w:tabs>
          <w:tab w:pos="1536" w:val="left" w:leader="none"/>
          <w:tab w:pos="3856" w:val="left" w:leader="none"/>
          <w:tab w:pos="4411" w:val="left" w:leader="none"/>
          <w:tab w:pos="5513" w:val="left" w:leader="none"/>
        </w:tabs>
        <w:spacing w:line="258" w:lineRule="atLeast" w:before="0"/>
        <w:ind w:left="663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/>
        <w:pict>
          <v:shape style="position:absolute;margin-left:1091.240479pt;margin-top:13.246887pt;width:18pt;height:35.2pt;mso-position-horizontal-relative:page;mso-position-vertical-relative:paragraph;z-index:-599944" type="#_x0000_t202" filled="false" stroked="false">
            <v:textbox inset="0,0,0,0">
              <w:txbxContent>
                <w:p>
                  <w:pPr>
                    <w:spacing w:line="70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0"/>
                      <w:szCs w:val="70"/>
                    </w:rPr>
                  </w:pPr>
                  <w:r>
                    <w:rPr>
                      <w:rFonts w:ascii="Arial"/>
                      <w:color w:val="999999"/>
                      <w:spacing w:val="44"/>
                      <w:w w:val="80"/>
                      <w:sz w:val="70"/>
                    </w:rPr>
                    <w:t>.</w:t>
                  </w:r>
                  <w:r>
                    <w:rPr>
                      <w:rFonts w:ascii="Arial"/>
                      <w:color w:val="999999"/>
                      <w:w w:val="80"/>
                      <w:sz w:val="70"/>
                    </w:rPr>
                    <w:t>.</w:t>
                  </w:r>
                  <w:r>
                    <w:rPr>
                      <w:rFonts w:ascii="Arial"/>
                      <w:sz w:val="7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79.475464pt;margin-top:34.065174pt;width:30.6pt;height:32.5500pt;mso-position-horizontal-relative:page;mso-position-vertical-relative:paragraph;z-index:-599848" type="#_x0000_t202" filled="false" stroked="false">
            <v:textbox inset="0,0,0,0">
              <w:txbxContent>
                <w:p>
                  <w:pPr>
                    <w:tabs>
                      <w:tab w:pos="458" w:val="left" w:leader="none"/>
                    </w:tabs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45"/>
                      <w:sz w:val="65"/>
                    </w:rPr>
                    <w:t>..</w:t>
                    <w:tab/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i/>
          <w:color w:val="999999"/>
          <w:w w:val="175"/>
          <w:position w:val="27"/>
          <w:sz w:val="22"/>
          <w:szCs w:val="22"/>
        </w:rPr>
        <w:t>!</w:t>
        <w:tab/>
      </w:r>
      <w:r>
        <w:rPr>
          <w:rFonts w:ascii="Arial" w:hAnsi="Arial" w:cs="Arial" w:eastAsia="Arial"/>
          <w:color w:val="999999"/>
          <w:spacing w:val="-44"/>
          <w:w w:val="40"/>
          <w:sz w:val="51"/>
          <w:szCs w:val="51"/>
        </w:rPr>
        <w:t>.</w:t>
      </w:r>
      <w:r>
        <w:rPr>
          <w:rFonts w:ascii="Arial" w:hAnsi="Arial" w:cs="Arial" w:eastAsia="Arial"/>
          <w:i/>
          <w:color w:val="999999"/>
          <w:w w:val="40"/>
          <w:position w:val="27"/>
          <w:sz w:val="22"/>
          <w:szCs w:val="22"/>
        </w:rPr>
        <w:t>·</w:t>
      </w:r>
      <w:r>
        <w:rPr>
          <w:rFonts w:ascii="Arial" w:hAnsi="Arial" w:cs="Arial" w:eastAsia="Arial"/>
          <w:i/>
          <w:color w:val="999999"/>
          <w:spacing w:val="23"/>
          <w:w w:val="40"/>
          <w:position w:val="27"/>
          <w:sz w:val="22"/>
          <w:szCs w:val="22"/>
        </w:rPr>
        <w:t> </w:t>
      </w:r>
      <w:r>
        <w:rPr>
          <w:rFonts w:ascii="Arial" w:hAnsi="Arial" w:cs="Arial" w:eastAsia="Arial"/>
          <w:color w:val="999999"/>
          <w:spacing w:val="-17"/>
          <w:w w:val="40"/>
          <w:position w:val="27"/>
          <w:sz w:val="22"/>
          <w:szCs w:val="22"/>
        </w:rPr>
        <w:t>"</w:t>
      </w:r>
      <w:r>
        <w:rPr>
          <w:rFonts w:ascii="Arial" w:hAnsi="Arial" w:cs="Arial" w:eastAsia="Arial"/>
          <w:color w:val="999999"/>
          <w:w w:val="40"/>
          <w:sz w:val="51"/>
          <w:szCs w:val="51"/>
        </w:rPr>
        <w:t>.</w:t>
      </w:r>
      <w:r>
        <w:rPr>
          <w:rFonts w:ascii="Arial" w:hAnsi="Arial" w:cs="Arial" w:eastAsia="Arial"/>
          <w:color w:val="999999"/>
          <w:spacing w:val="-10"/>
          <w:w w:val="40"/>
          <w:sz w:val="51"/>
          <w:szCs w:val="51"/>
        </w:rPr>
        <w:t>.</w:t>
      </w:r>
      <w:r>
        <w:rPr>
          <w:rFonts w:ascii="Arial" w:hAnsi="Arial" w:cs="Arial" w:eastAsia="Arial"/>
          <w:color w:val="999999"/>
          <w:spacing w:val="-16"/>
          <w:w w:val="40"/>
          <w:position w:val="27"/>
          <w:sz w:val="22"/>
          <w:szCs w:val="22"/>
        </w:rPr>
        <w:t>'</w:t>
      </w:r>
      <w:r>
        <w:rPr>
          <w:rFonts w:ascii="Arial" w:hAnsi="Arial" w:cs="Arial" w:eastAsia="Arial"/>
          <w:color w:val="999999"/>
          <w:w w:val="40"/>
          <w:sz w:val="51"/>
          <w:szCs w:val="51"/>
        </w:rPr>
        <w:t>..,</w:t>
      </w:r>
      <w:r>
        <w:rPr>
          <w:rFonts w:ascii="Arial" w:hAnsi="Arial" w:cs="Arial" w:eastAsia="Arial"/>
          <w:color w:val="999999"/>
          <w:spacing w:val="-37"/>
          <w:w w:val="40"/>
          <w:sz w:val="51"/>
          <w:szCs w:val="51"/>
        </w:rPr>
        <w:t> </w:t>
      </w:r>
      <w:r>
        <w:rPr>
          <w:rFonts w:ascii="Arial" w:hAnsi="Arial" w:cs="Arial" w:eastAsia="Arial"/>
          <w:color w:val="999999"/>
          <w:spacing w:val="3"/>
          <w:w w:val="40"/>
          <w:position w:val="27"/>
          <w:sz w:val="22"/>
          <w:szCs w:val="22"/>
        </w:rPr>
        <w:t>•</w:t>
      </w:r>
      <w:r>
        <w:rPr>
          <w:rFonts w:ascii="Arial" w:hAnsi="Arial" w:cs="Arial" w:eastAsia="Arial"/>
          <w:color w:val="999999"/>
          <w:w w:val="40"/>
          <w:sz w:val="51"/>
          <w:szCs w:val="51"/>
        </w:rPr>
        <w:t>.....</w:t>
      </w:r>
      <w:r>
        <w:rPr>
          <w:rFonts w:ascii="Arial" w:hAnsi="Arial" w:cs="Arial" w:eastAsia="Arial"/>
          <w:color w:val="999999"/>
          <w:spacing w:val="-31"/>
          <w:w w:val="40"/>
          <w:sz w:val="51"/>
          <w:szCs w:val="51"/>
        </w:rPr>
        <w:t> </w:t>
      </w:r>
      <w:r>
        <w:rPr>
          <w:rFonts w:ascii="Arial" w:hAnsi="Arial" w:cs="Arial" w:eastAsia="Arial"/>
          <w:color w:val="999999"/>
          <w:w w:val="40"/>
          <w:sz w:val="51"/>
          <w:szCs w:val="51"/>
        </w:rPr>
        <w:t>,</w:t>
        <w:tab/>
      </w:r>
      <w:r>
        <w:rPr>
          <w:rFonts w:ascii="Arial" w:hAnsi="Arial" w:cs="Arial" w:eastAsia="Arial"/>
          <w:color w:val="07D8D8"/>
          <w:w w:val="50"/>
          <w:sz w:val="51"/>
          <w:szCs w:val="51"/>
        </w:rPr>
        <w:t>T</w:t>
        <w:tab/>
      </w:r>
      <w:r>
        <w:rPr>
          <w:rFonts w:ascii="Arial" w:hAnsi="Arial" w:cs="Arial" w:eastAsia="Arial"/>
          <w:color w:val="999999"/>
          <w:w w:val="10"/>
          <w:sz w:val="51"/>
          <w:szCs w:val="51"/>
        </w:rPr>
        <w:t>,,.</w:t>
        <w:tab/>
      </w:r>
      <w:r>
        <w:rPr>
          <w:rFonts w:ascii="Arial" w:hAnsi="Arial" w:cs="Arial" w:eastAsia="Arial"/>
          <w:color w:val="999999"/>
          <w:w w:val="20"/>
          <w:sz w:val="51"/>
          <w:szCs w:val="51"/>
        </w:rPr>
        <w:t>,,</w:t>
      </w:r>
      <w:r>
        <w:rPr>
          <w:rFonts w:ascii="Arial" w:hAnsi="Arial" w:cs="Arial" w:eastAsia="Arial"/>
          <w:sz w:val="51"/>
          <w:szCs w:val="51"/>
        </w:rPr>
      </w:r>
    </w:p>
    <w:p>
      <w:pPr>
        <w:spacing w:line="714" w:lineRule="atLeas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>
          <w:w w:val="65"/>
        </w:rPr>
        <w:br w:type="column"/>
      </w:r>
      <w:r>
        <w:rPr>
          <w:rFonts w:ascii="Times New Roman" w:hAnsi="Times New Roman"/>
          <w:color w:val="999999"/>
          <w:w w:val="65"/>
          <w:sz w:val="61"/>
        </w:rPr>
        <w:t>.</w:t>
      </w:r>
      <w:r>
        <w:rPr>
          <w:rFonts w:ascii="Times New Roman" w:hAnsi="Times New Roman"/>
          <w:color w:val="999999"/>
          <w:spacing w:val="-59"/>
          <w:w w:val="65"/>
          <w:sz w:val="61"/>
        </w:rPr>
        <w:t>.</w:t>
      </w:r>
      <w:r>
        <w:rPr>
          <w:rFonts w:ascii="Arial" w:hAnsi="Arial"/>
          <w:color w:val="999999"/>
          <w:w w:val="65"/>
          <w:position w:val="25"/>
          <w:sz w:val="42"/>
        </w:rPr>
        <w:t>·</w:t>
      </w:r>
      <w:r>
        <w:rPr>
          <w:rFonts w:ascii="Arial" w:hAnsi="Arial"/>
          <w:sz w:val="42"/>
        </w:rPr>
      </w:r>
    </w:p>
    <w:p>
      <w:pPr>
        <w:spacing w:line="714" w:lineRule="atLeast" w:before="0"/>
        <w:ind w:left="66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61"/>
        </w:rPr>
        <w:t>.</w:t>
      </w:r>
      <w:r>
        <w:rPr>
          <w:rFonts w:ascii="Times New Roman"/>
          <w:color w:val="999999"/>
          <w:spacing w:val="18"/>
          <w:w w:val="70"/>
          <w:sz w:val="61"/>
        </w:rPr>
        <w:t>.</w:t>
      </w:r>
      <w:r>
        <w:rPr>
          <w:rFonts w:ascii="Arial"/>
          <w:color w:val="999999"/>
          <w:spacing w:val="-42"/>
          <w:w w:val="70"/>
          <w:sz w:val="30"/>
        </w:rPr>
        <w:t>:</w:t>
      </w:r>
      <w:r>
        <w:rPr>
          <w:rFonts w:ascii="Arial"/>
          <w:color w:val="999999"/>
          <w:w w:val="70"/>
          <w:position w:val="21"/>
          <w:sz w:val="8"/>
        </w:rPr>
        <w:t>I</w:t>
      </w:r>
      <w:r>
        <w:rPr>
          <w:rFonts w:ascii="Arial"/>
          <w:sz w:val="8"/>
        </w:rPr>
      </w:r>
    </w:p>
    <w:p>
      <w:pPr>
        <w:spacing w:line="714" w:lineRule="atLeast" w:before="0"/>
        <w:ind w:left="165" w:right="0" w:firstLine="0"/>
        <w:jc w:val="left"/>
        <w:rPr>
          <w:rFonts w:ascii="Arial" w:hAnsi="Arial" w:cs="Arial" w:eastAsia="Arial"/>
          <w:sz w:val="65"/>
          <w:szCs w:val="65"/>
        </w:rPr>
      </w:pPr>
      <w:r>
        <w:rPr>
          <w:w w:val="75"/>
        </w:rPr>
        <w:br w:type="column"/>
      </w:r>
      <w:r>
        <w:rPr>
          <w:rFonts w:ascii="Arial"/>
          <w:color w:val="999999"/>
          <w:spacing w:val="-6"/>
          <w:w w:val="75"/>
          <w:sz w:val="65"/>
        </w:rPr>
        <w:t>if</w:t>
      </w:r>
      <w:r>
        <w:rPr>
          <w:rFonts w:ascii="Arial"/>
          <w:color w:val="999999"/>
          <w:spacing w:val="-4"/>
          <w:w w:val="75"/>
          <w:sz w:val="65"/>
        </w:rPr>
        <w:t>.</w:t>
      </w:r>
      <w:r>
        <w:rPr>
          <w:rFonts w:ascii="Arial"/>
          <w:sz w:val="65"/>
        </w:rPr>
      </w:r>
    </w:p>
    <w:p>
      <w:pPr>
        <w:spacing w:after="0" w:line="714" w:lineRule="atLeast"/>
        <w:jc w:val="left"/>
        <w:rPr>
          <w:rFonts w:ascii="Arial" w:hAnsi="Arial" w:cs="Arial" w:eastAsia="Arial"/>
          <w:sz w:val="65"/>
          <w:szCs w:val="65"/>
        </w:rPr>
        <w:sectPr>
          <w:type w:val="continuous"/>
          <w:pgSz w:w="31660" w:h="22370" w:orient="landscape"/>
          <w:pgMar w:top="480" w:bottom="280" w:left="280" w:right="300"/>
          <w:cols w:num="10" w:equalWidth="0">
            <w:col w:w="2340" w:space="40"/>
            <w:col w:w="1647" w:space="2507"/>
            <w:col w:w="2915" w:space="1037"/>
            <w:col w:w="3352" w:space="40"/>
            <w:col w:w="265" w:space="40"/>
            <w:col w:w="275" w:space="434"/>
            <w:col w:w="5583" w:space="2003"/>
            <w:col w:w="897" w:space="372"/>
            <w:col w:w="1064" w:space="40"/>
            <w:col w:w="6229"/>
          </w:cols>
        </w:sectPr>
      </w:pPr>
    </w:p>
    <w:p>
      <w:pPr>
        <w:tabs>
          <w:tab w:pos="2581" w:val="left" w:leader="none"/>
          <w:tab w:pos="2836" w:val="left" w:leader="none"/>
          <w:tab w:pos="3104" w:val="left" w:leader="none"/>
          <w:tab w:pos="3665" w:val="left" w:leader="none"/>
        </w:tabs>
        <w:spacing w:line="716" w:lineRule="atLeast" w:before="0"/>
        <w:ind w:left="228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 w:cs="Arial" w:eastAsia="Arial"/>
          <w:color w:val="999999"/>
          <w:w w:val="145"/>
          <w:sz w:val="8"/>
          <w:szCs w:val="8"/>
        </w:rPr>
        <w:t>I</w:t>
        <w:tab/>
      </w:r>
      <w:r>
        <w:rPr>
          <w:rFonts w:ascii="Arial" w:hAnsi="Arial" w:cs="Arial" w:eastAsia="Arial"/>
          <w:color w:val="999999"/>
          <w:w w:val="80"/>
          <w:sz w:val="8"/>
          <w:szCs w:val="8"/>
        </w:rPr>
        <w:t>I</w:t>
        <w:tab/>
      </w:r>
      <w:r>
        <w:rPr>
          <w:rFonts w:ascii="Arial" w:hAnsi="Arial" w:cs="Arial" w:eastAsia="Arial"/>
          <w:color w:val="999999"/>
          <w:w w:val="140"/>
          <w:sz w:val="8"/>
          <w:szCs w:val="8"/>
        </w:rPr>
        <w:t>'-</w:t>
        <w:tab/>
      </w:r>
      <w:r>
        <w:rPr>
          <w:rFonts w:ascii="Arial" w:hAnsi="Arial" w:cs="Arial" w:eastAsia="Arial"/>
          <w:color w:val="999999"/>
          <w:w w:val="230"/>
          <w:sz w:val="8"/>
          <w:szCs w:val="8"/>
        </w:rPr>
        <w:t>'",</w:t>
      </w:r>
      <w:r>
        <w:rPr>
          <w:rFonts w:ascii="Arial" w:hAnsi="Arial" w:cs="Arial" w:eastAsia="Arial"/>
          <w:color w:val="999999"/>
          <w:spacing w:val="-19"/>
          <w:w w:val="230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230"/>
          <w:sz w:val="8"/>
          <w:szCs w:val="8"/>
        </w:rPr>
        <w:t>•</w:t>
        <w:tab/>
      </w:r>
      <w:r>
        <w:rPr>
          <w:rFonts w:ascii="Times New Roman" w:hAnsi="Times New Roman" w:cs="Times New Roman" w:eastAsia="Times New Roman"/>
          <w:i/>
          <w:color w:val="999999"/>
          <w:w w:val="9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i/>
          <w:color w:val="999999"/>
          <w:spacing w:val="26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65"/>
          <w:sz w:val="13"/>
          <w:szCs w:val="13"/>
        </w:rPr>
        <w:t>1 </w:t>
      </w:r>
      <w:r>
        <w:rPr>
          <w:rFonts w:ascii="Times New Roman" w:hAnsi="Times New Roman" w:cs="Times New Roman" w:eastAsia="Times New Roman"/>
          <w:i/>
          <w:color w:val="999999"/>
          <w:spacing w:val="18"/>
          <w:w w:val="6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95"/>
          <w:sz w:val="13"/>
          <w:szCs w:val="13"/>
        </w:rPr>
        <w:t>/</w:t>
      </w:r>
      <w:r>
        <w:rPr>
          <w:rFonts w:ascii="Times New Roman" w:hAnsi="Times New Roman" w:cs="Times New Roman" w:eastAsia="Times New Roman"/>
          <w:i/>
          <w:color w:val="999999"/>
          <w:spacing w:val="21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65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652" w:lineRule="atLeast" w:before="0"/>
        <w:ind w:left="0" w:right="1899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180"/>
        </w:rPr>
        <w:br w:type="column"/>
      </w:r>
      <w:r>
        <w:rPr>
          <w:rFonts w:ascii="Arial"/>
          <w:color w:val="999999"/>
          <w:w w:val="180"/>
          <w:sz w:val="10"/>
        </w:rPr>
        <w:t>\</w:t>
      </w:r>
      <w:r>
        <w:rPr>
          <w:rFonts w:ascii="Arial"/>
          <w:sz w:val="10"/>
        </w:rPr>
      </w:r>
    </w:p>
    <w:p>
      <w:pPr>
        <w:spacing w:line="25" w:lineRule="exact" w:before="25"/>
        <w:ind w:left="0" w:right="0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999999"/>
          <w:sz w:val="23"/>
        </w:rPr>
        <w:t>-</w:t>
      </w:r>
      <w:r>
        <w:rPr>
          <w:rFonts w:ascii="Times New Roman"/>
          <w:color w:val="999999"/>
          <w:spacing w:val="-32"/>
          <w:sz w:val="23"/>
        </w:rPr>
        <w:t> </w:t>
      </w:r>
      <w:r>
        <w:rPr>
          <w:rFonts w:ascii="Times New Roman"/>
          <w:color w:val="999999"/>
          <w:sz w:val="23"/>
        </w:rPr>
        <w:t>-</w:t>
      </w:r>
      <w:r>
        <w:rPr>
          <w:rFonts w:ascii="Times New Roman"/>
          <w:color w:val="999999"/>
          <w:spacing w:val="-24"/>
          <w:sz w:val="23"/>
        </w:rPr>
        <w:t> </w:t>
      </w:r>
      <w:r>
        <w:rPr>
          <w:rFonts w:ascii="Times New Roman"/>
          <w:color w:val="999999"/>
          <w:sz w:val="23"/>
        </w:rPr>
        <w:t>-</w:t>
      </w:r>
      <w:r>
        <w:rPr>
          <w:rFonts w:ascii="Times New Roman"/>
          <w:color w:val="999999"/>
          <w:spacing w:val="-25"/>
          <w:sz w:val="23"/>
        </w:rPr>
        <w:t> </w:t>
      </w:r>
      <w:r>
        <w:rPr>
          <w:rFonts w:ascii="Times New Roman"/>
          <w:color w:val="999999"/>
          <w:spacing w:val="-4"/>
          <w:sz w:val="23"/>
        </w:rPr>
        <w:t>-</w:t>
      </w:r>
      <w:r>
        <w:rPr>
          <w:rFonts w:ascii="Times New Roman"/>
          <w:color w:val="B6B6B6"/>
          <w:spacing w:val="-5"/>
          <w:sz w:val="23"/>
        </w:rPr>
        <w:t>.</w:t>
      </w:r>
      <w:r>
        <w:rPr>
          <w:rFonts w:ascii="Times New Roman"/>
          <w:sz w:val="23"/>
        </w:rPr>
      </w:r>
    </w:p>
    <w:p>
      <w:pPr>
        <w:tabs>
          <w:tab w:pos="3798" w:val="left" w:leader="none"/>
          <w:tab w:pos="7094" w:val="left" w:leader="none"/>
        </w:tabs>
        <w:spacing w:line="531" w:lineRule="atLeast" w:before="0"/>
        <w:ind w:left="30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position w:val="-5"/>
          <w:sz w:val="21"/>
        </w:rPr>
        <w:t>'</w:t>
        <w:tab/>
      </w:r>
      <w:r>
        <w:rPr>
          <w:rFonts w:ascii="Times New Roman"/>
          <w:color w:val="999999"/>
          <w:w w:val="115"/>
          <w:sz w:val="19"/>
        </w:rPr>
        <w:t>'</w:t>
        <w:tab/>
      </w:r>
      <w:r>
        <w:rPr>
          <w:rFonts w:ascii="Times New Roman"/>
          <w:color w:val="999999"/>
          <w:w w:val="90"/>
          <w:position w:val="-2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91" w:lineRule="atLeast" w:before="0"/>
        <w:ind w:left="35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731.424316pt;margin-top:19.605774pt;width:3.7pt;height:23.25pt;mso-position-horizontal-relative:page;mso-position-vertical-relative:paragraph;z-index:-599968" type="#_x0000_t202" filled="false" stroked="false">
            <v:textbox inset="0,0,0,0">
              <w:txbxContent>
                <w:p>
                  <w:pPr>
                    <w:spacing w:line="46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999999"/>
                      <w:spacing w:val="-49"/>
                      <w:w w:val="95"/>
                      <w:sz w:val="46"/>
                    </w:rPr>
                    <w:t>.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99999"/>
          <w:w w:val="135"/>
          <w:position w:val="6"/>
          <w:sz w:val="17"/>
        </w:rPr>
        <w:t>#</w:t>
      </w:r>
      <w:r>
        <w:rPr>
          <w:rFonts w:ascii="Times New Roman"/>
          <w:i/>
          <w:color w:val="999999"/>
          <w:spacing w:val="22"/>
          <w:w w:val="135"/>
          <w:position w:val="6"/>
          <w:sz w:val="17"/>
        </w:rPr>
        <w:t> </w:t>
      </w:r>
      <w:r>
        <w:rPr>
          <w:rFonts w:ascii="Times New Roman"/>
          <w:i/>
          <w:color w:val="999999"/>
          <w:spacing w:val="-27"/>
          <w:sz w:val="25"/>
        </w:rPr>
        <w:t>,</w:t>
      </w:r>
      <w:r>
        <w:rPr>
          <w:rFonts w:ascii="Times New Roman"/>
          <w:i/>
          <w:color w:val="999999"/>
          <w:sz w:val="25"/>
        </w:rPr>
        <w:t>:,.</w:t>
      </w:r>
      <w:r>
        <w:rPr>
          <w:rFonts w:ascii="Times New Roman"/>
          <w:sz w:val="25"/>
        </w:rPr>
      </w:r>
    </w:p>
    <w:p>
      <w:pPr>
        <w:spacing w:line="626" w:lineRule="atLeast" w:before="0"/>
        <w:ind w:left="0" w:right="140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w w:val="115"/>
        </w:rPr>
        <w:br w:type="column"/>
      </w:r>
      <w:r>
        <w:rPr>
          <w:rFonts w:ascii="Arial"/>
          <w:i/>
          <w:color w:val="999999"/>
          <w:w w:val="115"/>
          <w:sz w:val="24"/>
        </w:rPr>
        <w:t>f'</w:t>
      </w:r>
      <w:r>
        <w:rPr>
          <w:rFonts w:ascii="Arial"/>
          <w:sz w:val="24"/>
        </w:rPr>
      </w:r>
    </w:p>
    <w:p>
      <w:pPr>
        <w:tabs>
          <w:tab w:pos="3843" w:val="left" w:leader="none"/>
        </w:tabs>
        <w:spacing w:line="17" w:lineRule="atLeast" w:before="0"/>
        <w:ind w:left="2282" w:right="0" w:firstLine="0"/>
        <w:jc w:val="left"/>
        <w:rPr>
          <w:rFonts w:ascii="Courier New" w:hAnsi="Courier New" w:cs="Courier New" w:eastAsia="Courier New"/>
          <w:sz w:val="33"/>
          <w:szCs w:val="33"/>
        </w:rPr>
      </w:pPr>
      <w:r>
        <w:rPr>
          <w:rFonts w:ascii="Arial" w:hAnsi="Arial" w:cs="Arial" w:eastAsia="Arial"/>
          <w:i/>
          <w:color w:val="999999"/>
          <w:w w:val="115"/>
          <w:sz w:val="16"/>
          <w:szCs w:val="16"/>
        </w:rPr>
        <w:t>.t</w:t>
        <w:tab/>
      </w:r>
      <w:r>
        <w:rPr>
          <w:rFonts w:ascii="Times New Roman" w:hAnsi="Times New Roman" w:cs="Times New Roman" w:eastAsia="Times New Roman"/>
          <w:color w:val="999999"/>
          <w:spacing w:val="-23"/>
          <w:position w:val="-8"/>
          <w:sz w:val="35"/>
          <w:szCs w:val="35"/>
        </w:rPr>
        <w:t>•</w:t>
      </w:r>
      <w:r>
        <w:rPr>
          <w:rFonts w:ascii="Courier New" w:hAnsi="Courier New" w:cs="Courier New" w:eastAsia="Courier New"/>
          <w:color w:val="999999"/>
          <w:spacing w:val="-24"/>
          <w:position w:val="-8"/>
          <w:sz w:val="33"/>
          <w:szCs w:val="33"/>
        </w:rPr>
        <w:t>•</w:t>
      </w:r>
      <w:r>
        <w:rPr>
          <w:rFonts w:ascii="Courier New" w:hAnsi="Courier New" w:cs="Courier New" w:eastAsia="Courier New"/>
          <w:sz w:val="33"/>
          <w:szCs w:val="33"/>
        </w:rPr>
      </w:r>
    </w:p>
    <w:p>
      <w:pPr>
        <w:spacing w:after="0" w:line="17" w:lineRule="atLeast"/>
        <w:jc w:val="left"/>
        <w:rPr>
          <w:rFonts w:ascii="Courier New" w:hAnsi="Courier New" w:cs="Courier New" w:eastAsia="Courier New"/>
          <w:sz w:val="33"/>
          <w:szCs w:val="33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4005" w:space="40"/>
            <w:col w:w="6026" w:space="40"/>
            <w:col w:w="7129" w:space="2757"/>
            <w:col w:w="11083"/>
          </w:cols>
        </w:sectPr>
      </w:pPr>
    </w:p>
    <w:p>
      <w:pPr>
        <w:tabs>
          <w:tab w:pos="414" w:val="left" w:leader="none"/>
        </w:tabs>
        <w:spacing w:line="464" w:lineRule="atLeas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99999"/>
          <w:w w:val="145"/>
          <w:sz w:val="8"/>
        </w:rPr>
        <w:t>I</w:t>
        <w:tab/>
        <w:t>'-</w:t>
      </w:r>
      <w:r>
        <w:rPr>
          <w:rFonts w:ascii="Arial"/>
          <w:color w:val="999999"/>
          <w:spacing w:val="-20"/>
          <w:w w:val="145"/>
          <w:sz w:val="8"/>
        </w:rPr>
        <w:t> </w:t>
      </w:r>
      <w:r>
        <w:rPr>
          <w:rFonts w:ascii="Arial"/>
          <w:color w:val="999999"/>
          <w:w w:val="120"/>
          <w:position w:val="-5"/>
          <w:sz w:val="9"/>
        </w:rPr>
        <w:t>\.</w:t>
      </w:r>
      <w:r>
        <w:rPr>
          <w:rFonts w:ascii="Arial"/>
          <w:sz w:val="9"/>
        </w:rPr>
      </w:r>
    </w:p>
    <w:p>
      <w:pPr>
        <w:spacing w:line="531" w:lineRule="atLeast" w:before="0"/>
        <w:ind w:left="18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45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w w:val="145"/>
          <w:sz w:val="9"/>
          <w:szCs w:val="9"/>
        </w:rPr>
        <w:t>'-</w:t>
      </w:r>
      <w:r>
        <w:rPr>
          <w:rFonts w:ascii="Times New Roman" w:hAnsi="Times New Roman" w:cs="Times New Roman" w:eastAsia="Times New Roman"/>
          <w:i/>
          <w:color w:val="999999"/>
          <w:spacing w:val="-20"/>
          <w:w w:val="14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145"/>
          <w:sz w:val="9"/>
          <w:szCs w:val="9"/>
        </w:rPr>
        <w:t>/."\  </w:t>
      </w:r>
      <w:r>
        <w:rPr>
          <w:rFonts w:ascii="Times New Roman" w:hAnsi="Times New Roman" w:cs="Times New Roman" w:eastAsia="Times New Roman"/>
          <w:i/>
          <w:color w:val="999999"/>
          <w:spacing w:val="8"/>
          <w:w w:val="14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i/>
          <w:color w:val="999999"/>
          <w:sz w:val="9"/>
          <w:szCs w:val="9"/>
        </w:rPr>
        <w:t>1 </w:t>
      </w:r>
      <w:r>
        <w:rPr>
          <w:rFonts w:ascii="Times New Roman" w:hAnsi="Times New Roman" w:cs="Times New Roman" w:eastAsia="Times New Roman"/>
          <w:i/>
          <w:color w:val="999999"/>
          <w:spacing w:val="2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i/>
          <w:color w:val="999999"/>
          <w:sz w:val="9"/>
          <w:szCs w:val="9"/>
        </w:rPr>
        <w:t>1    </w:t>
      </w:r>
      <w:r>
        <w:rPr>
          <w:rFonts w:ascii="Times New Roman" w:hAnsi="Times New Roman" w:cs="Times New Roman" w:eastAsia="Times New Roman"/>
          <w:i/>
          <w:color w:val="999999"/>
          <w:spacing w:val="6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i/>
          <w:color w:val="999999"/>
          <w:w w:val="230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43" w:lineRule="exact" w:before="0"/>
        <w:ind w:left="25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i/>
          <w:color w:val="999999"/>
          <w:w w:val="250"/>
          <w:sz w:val="9"/>
        </w:rPr>
        <w:t>\</w:t>
      </w:r>
      <w:r>
        <w:rPr>
          <w:rFonts w:ascii="Arial"/>
          <w:sz w:val="9"/>
        </w:rPr>
      </w:r>
    </w:p>
    <w:p>
      <w:pPr>
        <w:spacing w:line="502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170"/>
        </w:rPr>
        <w:br w:type="column"/>
      </w:r>
      <w:r>
        <w:rPr>
          <w:rFonts w:ascii="Arial"/>
          <w:color w:val="999999"/>
          <w:spacing w:val="-12"/>
          <w:w w:val="170"/>
          <w:sz w:val="6"/>
        </w:rPr>
        <w:t>.,}</w:t>
      </w:r>
      <w:r>
        <w:rPr>
          <w:rFonts w:ascii="Arial"/>
          <w:color w:val="999999"/>
          <w:spacing w:val="-8"/>
          <w:w w:val="170"/>
          <w:sz w:val="6"/>
        </w:rPr>
        <w:t>"</w:t>
      </w:r>
      <w:r>
        <w:rPr>
          <w:rFonts w:ascii="Arial"/>
          <w:color w:val="999999"/>
          <w:spacing w:val="-12"/>
          <w:w w:val="170"/>
          <w:sz w:val="6"/>
        </w:rPr>
        <w:t>'</w:t>
      </w:r>
      <w:r>
        <w:rPr>
          <w:rFonts w:ascii="Arial"/>
          <w:color w:val="999999"/>
          <w:spacing w:val="-21"/>
          <w:w w:val="170"/>
          <w:sz w:val="6"/>
        </w:rPr>
        <w:t> </w:t>
      </w:r>
      <w:r>
        <w:rPr>
          <w:rFonts w:ascii="Arial"/>
          <w:color w:val="999999"/>
          <w:w w:val="170"/>
          <w:sz w:val="6"/>
        </w:rPr>
        <w:t>'</w:t>
      </w:r>
      <w:r>
        <w:rPr>
          <w:rFonts w:ascii="Arial"/>
          <w:sz w:val="6"/>
        </w:rPr>
      </w:r>
    </w:p>
    <w:p>
      <w:pPr>
        <w:spacing w:line="36" w:lineRule="exact" w:before="1"/>
        <w:ind w:left="342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24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3507" w:val="left" w:leader="none"/>
          <w:tab w:pos="5035" w:val="left" w:leader="none"/>
          <w:tab w:pos="6150" w:val="left" w:leader="none"/>
        </w:tabs>
        <w:spacing w:line="464" w:lineRule="atLeast" w:before="0"/>
        <w:ind w:left="24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75"/>
        </w:rPr>
        <w:br w:type="column"/>
      </w:r>
      <w:r>
        <w:rPr>
          <w:rFonts w:ascii="Arial"/>
          <w:i/>
          <w:color w:val="999999"/>
          <w:w w:val="75"/>
          <w:position w:val="-30"/>
          <w:sz w:val="55"/>
        </w:rPr>
        <w:t>.</w:t>
      </w:r>
      <w:r>
        <w:rPr>
          <w:rFonts w:ascii="Arial"/>
          <w:i/>
          <w:color w:val="999999"/>
          <w:spacing w:val="19"/>
          <w:w w:val="75"/>
          <w:position w:val="-30"/>
          <w:sz w:val="55"/>
        </w:rPr>
        <w:t>.</w:t>
      </w:r>
      <w:r>
        <w:rPr>
          <w:rFonts w:ascii="Times New Roman"/>
          <w:color w:val="999999"/>
          <w:w w:val="75"/>
          <w:position w:val="4"/>
          <w:sz w:val="10"/>
        </w:rPr>
        <w:t>'</w:t>
        <w:tab/>
      </w:r>
      <w:r>
        <w:rPr>
          <w:rFonts w:ascii="Times New Roman"/>
          <w:i/>
          <w:color w:val="999999"/>
          <w:spacing w:val="-46"/>
          <w:w w:val="90"/>
          <w:sz w:val="13"/>
        </w:rPr>
        <w:t>#</w:t>
      </w:r>
      <w:r>
        <w:rPr>
          <w:rFonts w:ascii="Arial"/>
          <w:color w:val="999999"/>
          <w:w w:val="90"/>
          <w:position w:val="-5"/>
          <w:sz w:val="18"/>
        </w:rPr>
        <w:t>,</w:t>
      </w:r>
      <w:r>
        <w:rPr>
          <w:rFonts w:ascii="Arial"/>
          <w:color w:val="999999"/>
          <w:spacing w:val="-25"/>
          <w:w w:val="90"/>
          <w:position w:val="-5"/>
          <w:sz w:val="18"/>
        </w:rPr>
        <w:t> </w:t>
      </w:r>
      <w:r>
        <w:rPr>
          <w:rFonts w:ascii="Times New Roman"/>
          <w:i/>
          <w:color w:val="999999"/>
          <w:w w:val="160"/>
          <w:sz w:val="13"/>
        </w:rPr>
        <w:t>'</w:t>
        <w:tab/>
      </w:r>
      <w:r>
        <w:rPr>
          <w:rFonts w:ascii="Arial"/>
          <w:color w:val="999999"/>
          <w:w w:val="50"/>
          <w:position w:val="-9"/>
          <w:sz w:val="23"/>
        </w:rPr>
        <w:t>,</w:t>
        <w:tab/>
      </w:r>
      <w:r>
        <w:rPr>
          <w:rFonts w:ascii="Arial"/>
          <w:i/>
          <w:color w:val="999999"/>
          <w:w w:val="160"/>
          <w:position w:val="-7"/>
          <w:sz w:val="20"/>
        </w:rPr>
        <w:t>1</w:t>
      </w:r>
      <w:r>
        <w:rPr>
          <w:rFonts w:ascii="Arial"/>
          <w:sz w:val="20"/>
        </w:rPr>
      </w:r>
    </w:p>
    <w:p>
      <w:pPr>
        <w:tabs>
          <w:tab w:pos="5615" w:val="left" w:leader="none"/>
          <w:tab w:pos="6083" w:val="left" w:leader="none"/>
        </w:tabs>
        <w:spacing w:line="464" w:lineRule="atLeast" w:before="0"/>
        <w:ind w:left="258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999999"/>
          <w:w w:val="130"/>
          <w:sz w:val="12"/>
          <w:szCs w:val="12"/>
        </w:rPr>
        <w:t>w</w:t>
        <w:tab/>
      </w:r>
      <w:r>
        <w:rPr>
          <w:rFonts w:ascii="Times New Roman" w:hAnsi="Times New Roman" w:cs="Times New Roman" w:eastAsia="Times New Roman"/>
          <w:color w:val="999999"/>
          <w:w w:val="440"/>
          <w:sz w:val="12"/>
          <w:szCs w:val="12"/>
        </w:rPr>
        <w:t>·</w:t>
        <w:tab/>
      </w:r>
      <w:r>
        <w:rPr>
          <w:rFonts w:ascii="Times New Roman" w:hAnsi="Times New Roman" w:cs="Times New Roman" w:eastAsia="Times New Roman"/>
          <w:color w:val="999999"/>
          <w:spacing w:val="-93"/>
          <w:w w:val="245"/>
          <w:sz w:val="12"/>
          <w:szCs w:val="12"/>
        </w:rPr>
        <w:t>"</w:t>
      </w:r>
      <w:r>
        <w:rPr>
          <w:rFonts w:ascii="Times New Roman" w:hAnsi="Times New Roman" w:cs="Times New Roman" w:eastAsia="Times New Roman"/>
          <w:color w:val="999999"/>
          <w:w w:val="245"/>
          <w:sz w:val="12"/>
          <w:szCs w:val="12"/>
        </w:rPr>
        <w:t>• </w:t>
      </w:r>
      <w:r>
        <w:rPr>
          <w:rFonts w:ascii="Times New Roman" w:hAnsi="Times New Roman" w:cs="Times New Roman" w:eastAsia="Times New Roman"/>
          <w:color w:val="999999"/>
          <w:spacing w:val="38"/>
          <w:w w:val="24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330"/>
          <w:sz w:val="12"/>
          <w:szCs w:val="12"/>
        </w:rPr>
        <w:t>',</w:t>
      </w:r>
      <w:r>
        <w:rPr>
          <w:rFonts w:ascii="Times New Roman" w:hAnsi="Times New Roman" w:cs="Times New Roman" w:eastAsia="Times New Roman"/>
          <w:color w:val="999999"/>
          <w:spacing w:val="-12"/>
          <w:w w:val="3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44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99999"/>
          <w:spacing w:val="-100"/>
          <w:w w:val="44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290"/>
          <w:sz w:val="12"/>
          <w:szCs w:val="12"/>
        </w:rPr>
        <w:t>..</w:t>
      </w:r>
      <w:r>
        <w:rPr>
          <w:rFonts w:ascii="Times New Roman" w:hAnsi="Times New Roman" w:cs="Times New Roman" w:eastAsia="Times New Roman"/>
          <w:color w:val="999999"/>
          <w:spacing w:val="46"/>
          <w:w w:val="2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290"/>
          <w:sz w:val="12"/>
          <w:szCs w:val="12"/>
        </w:rPr>
        <w:t>..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tabs>
          <w:tab w:pos="5178" w:val="left" w:leader="none"/>
        </w:tabs>
        <w:spacing w:line="371" w:lineRule="atLeast" w:before="0"/>
        <w:ind w:left="2571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220"/>
        </w:rPr>
        <w:br w:type="column"/>
      </w:r>
      <w:r>
        <w:rPr>
          <w:rFonts w:ascii="Arial"/>
          <w:color w:val="999999"/>
          <w:w w:val="220"/>
          <w:sz w:val="8"/>
        </w:rPr>
        <w:t>I</w:t>
        <w:tab/>
      </w:r>
      <w:r>
        <w:rPr>
          <w:rFonts w:ascii="Arial"/>
          <w:w w:val="125"/>
          <w:position w:val="1"/>
          <w:sz w:val="22"/>
        </w:rPr>
        <w:t>UNI</w:t>
      </w:r>
      <w:r>
        <w:rPr>
          <w:rFonts w:ascii="Arial"/>
          <w:sz w:val="22"/>
        </w:rPr>
      </w:r>
    </w:p>
    <w:p>
      <w:pPr>
        <w:spacing w:line="95" w:lineRule="atLeast" w:before="0"/>
        <w:ind w:left="254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after="0" w:line="95" w:lineRule="atLeas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3132" w:space="40"/>
            <w:col w:w="882" w:space="40"/>
            <w:col w:w="4110" w:space="40"/>
            <w:col w:w="6342" w:space="128"/>
            <w:col w:w="7442" w:space="40"/>
            <w:col w:w="8884"/>
          </w:cols>
        </w:sectPr>
      </w:pPr>
    </w:p>
    <w:p>
      <w:pPr>
        <w:spacing w:line="345" w:lineRule="atLeast" w:before="0"/>
        <w:ind w:left="114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999999"/>
          <w:w w:val="385"/>
          <w:sz w:val="5"/>
        </w:rPr>
        <w:t>/</w:t>
      </w:r>
      <w:r>
        <w:rPr>
          <w:rFonts w:ascii="Times New Roman"/>
          <w:color w:val="999999"/>
          <w:spacing w:val="-12"/>
          <w:w w:val="385"/>
          <w:sz w:val="5"/>
        </w:rPr>
        <w:t> </w:t>
      </w:r>
      <w:r>
        <w:rPr>
          <w:rFonts w:ascii="Arial"/>
          <w:color w:val="999999"/>
          <w:w w:val="380"/>
          <w:sz w:val="14"/>
        </w:rPr>
        <w:t>'</w:t>
      </w:r>
      <w:r>
        <w:rPr>
          <w:rFonts w:ascii="Arial"/>
          <w:sz w:val="14"/>
        </w:rPr>
      </w:r>
    </w:p>
    <w:p>
      <w:pPr>
        <w:spacing w:line="123" w:lineRule="exact" w:before="0"/>
        <w:ind w:left="1326" w:right="0" w:hanging="357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Arial"/>
          <w:color w:val="999999"/>
          <w:w w:val="105"/>
          <w:sz w:val="15"/>
        </w:rPr>
        <w:t>/</w:t>
      </w:r>
      <w:r>
        <w:rPr>
          <w:rFonts w:ascii="Arial"/>
          <w:color w:val="999999"/>
          <w:spacing w:val="2"/>
          <w:w w:val="105"/>
          <w:sz w:val="15"/>
        </w:rPr>
        <w:t> </w:t>
      </w:r>
      <w:r>
        <w:rPr>
          <w:rFonts w:ascii="Arial"/>
          <w:color w:val="999999"/>
          <w:w w:val="105"/>
          <w:sz w:val="15"/>
        </w:rPr>
        <w:t>/</w:t>
      </w:r>
      <w:r>
        <w:rPr>
          <w:rFonts w:ascii="Arial"/>
          <w:color w:val="999999"/>
          <w:spacing w:val="3"/>
          <w:w w:val="105"/>
          <w:sz w:val="15"/>
        </w:rPr>
        <w:t> </w:t>
      </w:r>
      <w:r>
        <w:rPr>
          <w:rFonts w:ascii="Arial"/>
          <w:i/>
          <w:color w:val="999999"/>
          <w:w w:val="105"/>
          <w:sz w:val="15"/>
        </w:rPr>
        <w:t>l!f</w:t>
      </w:r>
      <w:r>
        <w:rPr>
          <w:rFonts w:ascii="Arial"/>
          <w:i/>
          <w:color w:val="999999"/>
          <w:spacing w:val="4"/>
          <w:w w:val="105"/>
          <w:sz w:val="15"/>
        </w:rPr>
        <w:t> </w:t>
      </w:r>
      <w:r>
        <w:rPr>
          <w:rFonts w:ascii="Times New Roman"/>
          <w:color w:val="999999"/>
          <w:w w:val="105"/>
          <w:sz w:val="6"/>
        </w:rPr>
        <w:t>AW.TREE</w:t>
      </w:r>
      <w:r>
        <w:rPr>
          <w:rFonts w:ascii="Times New Roman"/>
          <w:color w:val="999999"/>
          <w:spacing w:val="9"/>
          <w:w w:val="105"/>
          <w:sz w:val="6"/>
        </w:rPr>
        <w:t> </w:t>
      </w:r>
      <w:r>
        <w:rPr>
          <w:rFonts w:ascii="Times New Roman"/>
          <w:color w:val="999999"/>
          <w:w w:val="145"/>
          <w:sz w:val="6"/>
        </w:rPr>
        <w:t>HB....-1-</w:t>
      </w:r>
      <w:r>
        <w:rPr>
          <w:rFonts w:ascii="Times New Roman"/>
          <w:sz w:val="6"/>
        </w:rPr>
      </w:r>
    </w:p>
    <w:p>
      <w:pPr>
        <w:spacing w:line="266" w:lineRule="atLeast" w:before="65"/>
        <w:ind w:left="0" w:right="192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99999"/>
          <w:sz w:val="6"/>
        </w:rPr>
        <w:t>NCT&amp;LllYEYBI</w:t>
      </w:r>
      <w:r>
        <w:rPr>
          <w:rFonts w:ascii="Arial"/>
          <w:sz w:val="6"/>
        </w:rPr>
      </w:r>
    </w:p>
    <w:p>
      <w:pPr>
        <w:tabs>
          <w:tab w:pos="596" w:val="left" w:leader="none"/>
        </w:tabs>
        <w:spacing w:line="314" w:lineRule="atLeast" w:before="0"/>
        <w:ind w:left="33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Arial"/>
          <w:color w:val="999999"/>
          <w:w w:val="80"/>
          <w:sz w:val="8"/>
        </w:rPr>
        <w:t>I</w:t>
        <w:tab/>
      </w:r>
      <w:r>
        <w:rPr>
          <w:rFonts w:ascii="Arial"/>
          <w:color w:val="999999"/>
          <w:w w:val="14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571" w:val="left" w:leader="none"/>
        </w:tabs>
        <w:spacing w:before="22"/>
        <w:ind w:left="33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80"/>
          <w:sz w:val="8"/>
        </w:rPr>
        <w:t>I</w:t>
        <w:tab/>
      </w:r>
      <w:r>
        <w:rPr>
          <w:rFonts w:ascii="Arial"/>
          <w:color w:val="999999"/>
          <w:w w:val="230"/>
          <w:sz w:val="8"/>
        </w:rPr>
        <w:t>I</w:t>
      </w:r>
      <w:r>
        <w:rPr>
          <w:rFonts w:ascii="Arial"/>
          <w:sz w:val="8"/>
        </w:rPr>
      </w:r>
    </w:p>
    <w:p>
      <w:pPr>
        <w:spacing w:line="201" w:lineRule="atLeast" w:before="2"/>
        <w:ind w:left="26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43.981323pt;margin-top:9.5123pt;width:5.45pt;height:9.65pt;mso-position-horizontal-relative:page;mso-position-vertical-relative:paragraph;z-index:-599896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999999"/>
                      <w:w w:val="295"/>
                      <w:sz w:val="19"/>
                    </w:rPr>
                    <w:t>'</w:t>
                  </w:r>
                  <w:r>
                    <w:rPr>
                      <w:rFonts w:ascii="Arial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9.346375pt;margin-top:3.251795pt;width:7.65pt;height:30.55pt;mso-position-horizontal-relative:page;mso-position-vertical-relative:paragraph;z-index:-597352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w w:val="90"/>
          <w:sz w:val="17"/>
        </w:rPr>
        <w:t>),/' </w:t>
      </w:r>
      <w:r>
        <w:rPr>
          <w:rFonts w:ascii="Arial"/>
          <w:i/>
          <w:color w:val="999999"/>
          <w:spacing w:val="1"/>
          <w:w w:val="90"/>
          <w:sz w:val="17"/>
        </w:rPr>
        <w:t> </w:t>
      </w:r>
      <w:r>
        <w:rPr>
          <w:rFonts w:ascii="Arial"/>
          <w:i/>
          <w:color w:val="999999"/>
          <w:w w:val="90"/>
          <w:sz w:val="17"/>
        </w:rPr>
        <w:t>/fl</w:t>
      </w:r>
      <w:r>
        <w:rPr>
          <w:rFonts w:ascii="Arial"/>
          <w:sz w:val="17"/>
        </w:rPr>
      </w:r>
    </w:p>
    <w:p>
      <w:pPr>
        <w:spacing w:line="395" w:lineRule="atLeast" w:before="0"/>
        <w:ind w:left="31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30"/>
        </w:rPr>
        <w:br w:type="column"/>
      </w:r>
      <w:r>
        <w:rPr>
          <w:rFonts w:ascii="Times New Roman"/>
          <w:color w:val="999999"/>
          <w:w w:val="130"/>
          <w:sz w:val="13"/>
        </w:rPr>
        <w:t>,# '-  </w:t>
      </w:r>
      <w:r>
        <w:rPr>
          <w:rFonts w:ascii="Times New Roman"/>
          <w:color w:val="999999"/>
          <w:spacing w:val="7"/>
          <w:w w:val="130"/>
          <w:sz w:val="13"/>
        </w:rPr>
        <w:t> </w:t>
      </w:r>
      <w:r>
        <w:rPr>
          <w:rFonts w:ascii="Times New Roman"/>
          <w:color w:val="999999"/>
          <w:w w:val="95"/>
          <w:sz w:val="12"/>
        </w:rPr>
        <w:t>,#",  </w:t>
      </w:r>
      <w:r>
        <w:rPr>
          <w:rFonts w:ascii="Times New Roman"/>
          <w:color w:val="999999"/>
          <w:spacing w:val="18"/>
          <w:w w:val="95"/>
          <w:sz w:val="12"/>
        </w:rPr>
        <w:t> </w:t>
      </w:r>
      <w:r>
        <w:rPr>
          <w:rFonts w:ascii="Arial"/>
          <w:i/>
          <w:color w:val="999999"/>
          <w:w w:val="175"/>
          <w:sz w:val="7"/>
        </w:rPr>
        <w:t>I</w:t>
      </w:r>
      <w:r>
        <w:rPr>
          <w:rFonts w:ascii="Arial"/>
          <w:i/>
          <w:color w:val="999999"/>
          <w:spacing w:val="30"/>
          <w:w w:val="175"/>
          <w:sz w:val="7"/>
        </w:rPr>
        <w:t> </w:t>
      </w:r>
      <w:r>
        <w:rPr>
          <w:rFonts w:ascii="Arial"/>
          <w:i/>
          <w:color w:val="999999"/>
          <w:w w:val="175"/>
          <w:sz w:val="8"/>
        </w:rPr>
        <w:t>!j</w:t>
      </w:r>
      <w:r>
        <w:rPr>
          <w:rFonts w:ascii="Arial"/>
          <w:i/>
          <w:color w:val="999999"/>
          <w:spacing w:val="7"/>
          <w:w w:val="175"/>
          <w:sz w:val="8"/>
        </w:rPr>
        <w:t> </w:t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sz w:val="8"/>
        </w:rPr>
      </w:r>
    </w:p>
    <w:p>
      <w:pPr>
        <w:spacing w:line="44" w:lineRule="atLeast" w:before="0"/>
        <w:ind w:left="75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191.540955pt;margin-top:10.675984pt;width:20.5pt;height:10.3pt;mso-position-horizontal-relative:page;mso-position-vertical-relative:paragraph;z-index:-599992" type="#_x0000_t202" filled="false" stroked="false">
            <v:textbox inset="0,0,0,0">
              <w:txbxContent>
                <w:p>
                  <w:pPr>
                    <w:pStyle w:val="BodyText"/>
                    <w:spacing w:line="206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color w:val="999999"/>
                      <w:w w:val="95"/>
                    </w:rPr>
                    <w:t>,</w:t>
                  </w:r>
                  <w:r>
                    <w:rPr>
                      <w:rFonts w:ascii="Times New Roman"/>
                      <w:color w:val="999999"/>
                      <w:spacing w:val="-22"/>
                      <w:w w:val="95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70"/>
                    </w:rPr>
                    <w:t>..,</w:t>
                  </w:r>
                  <w:r>
                    <w:rPr>
                      <w:rFonts w:ascii="Times New Roman"/>
                      <w:color w:val="999999"/>
                      <w:spacing w:val="-12"/>
                      <w:w w:val="70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70"/>
                    </w:rPr>
                    <w:t>1</w:t>
                  </w:r>
                  <w:r>
                    <w:rPr>
                      <w:rFonts w:ascii="Times New Roman"/>
                      <w:color w:val="999999"/>
                      <w:spacing w:val="-12"/>
                      <w:w w:val="70"/>
                    </w:rPr>
                    <w:t> </w:t>
                  </w:r>
                  <w:r>
                    <w:rPr>
                      <w:rFonts w:ascii="Times New Roman"/>
                      <w:color w:val="999999"/>
                      <w:w w:val="95"/>
                    </w:rPr>
                    <w:t>"'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4.889603pt;margin-top:-2.794449pt;width:7.35pt;height:28.25pt;mso-position-horizontal-relative:page;mso-position-vertical-relative:paragraph;z-index:8560" type="#_x0000_t202" filled="false" stroked="false">
            <v:textbox inset="0,0,0,0">
              <w:txbxContent>
                <w:p>
                  <w:pPr>
                    <w:spacing w:line="56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6"/>
                      <w:szCs w:val="56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56"/>
                    </w:rPr>
                    <w:t>..</w:t>
                  </w:r>
                  <w:r>
                    <w:rPr>
                      <w:rFonts w:ascii="Times New Roman"/>
                      <w:sz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spacing w:val="-8"/>
          <w:w w:val="75"/>
          <w:sz w:val="18"/>
        </w:rPr>
        <w:t>Y,</w:t>
      </w:r>
      <w:r>
        <w:rPr>
          <w:rFonts w:ascii="Arial"/>
          <w:i/>
          <w:color w:val="999999"/>
          <w:spacing w:val="-13"/>
          <w:w w:val="75"/>
          <w:sz w:val="18"/>
        </w:rPr>
        <w:t>1</w:t>
      </w:r>
      <w:r>
        <w:rPr>
          <w:rFonts w:ascii="Arial"/>
          <w:i/>
          <w:color w:val="999999"/>
          <w:spacing w:val="14"/>
          <w:w w:val="75"/>
          <w:sz w:val="18"/>
        </w:rPr>
        <w:t> </w:t>
      </w:r>
      <w:r>
        <w:rPr>
          <w:rFonts w:ascii="Arial"/>
          <w:i/>
          <w:color w:val="999999"/>
          <w:w w:val="75"/>
          <w:sz w:val="18"/>
        </w:rPr>
        <w:t>I</w:t>
      </w:r>
      <w:r>
        <w:rPr>
          <w:rFonts w:ascii="Arial"/>
          <w:i/>
          <w:color w:val="999999"/>
          <w:spacing w:val="61"/>
          <w:w w:val="75"/>
          <w:sz w:val="18"/>
        </w:rPr>
        <w:t> </w:t>
      </w:r>
      <w:r>
        <w:rPr>
          <w:rFonts w:ascii="Arial"/>
          <w:i/>
          <w:color w:val="999999"/>
          <w:w w:val="75"/>
          <w:sz w:val="18"/>
        </w:rPr>
        <w:t>[</w:t>
      </w:r>
      <w:r>
        <w:rPr>
          <w:rFonts w:ascii="Arial"/>
          <w:sz w:val="18"/>
        </w:rPr>
      </w:r>
    </w:p>
    <w:p>
      <w:pPr>
        <w:spacing w:line="17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75"/>
        </w:rPr>
        <w:br w:type="column"/>
      </w:r>
      <w:r>
        <w:rPr>
          <w:rFonts w:ascii="Times New Roman"/>
          <w:i/>
          <w:color w:val="999999"/>
          <w:w w:val="75"/>
          <w:sz w:val="10"/>
        </w:rPr>
        <w:t>,.,:.f'</w:t>
      </w:r>
      <w:r>
        <w:rPr>
          <w:rFonts w:ascii="Times New Roman"/>
          <w:sz w:val="10"/>
        </w:rPr>
      </w:r>
    </w:p>
    <w:p>
      <w:pPr>
        <w:spacing w:line="280" w:lineRule="atLeast" w:before="0"/>
        <w:ind w:left="128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/>
        <w:pict>
          <v:shape style="position:absolute;margin-left:118.87635pt;margin-top:11.649779pt;width:8.75pt;height:24.6pt;mso-position-horizontal-relative:page;mso-position-vertical-relative:paragraph;z-index:-599872" type="#_x0000_t202" filled="false" stroked="false">
            <v:textbox inset="0,0,0,0">
              <w:txbxContent>
                <w:p>
                  <w:pPr>
                    <w:spacing w:line="49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9"/>
                      <w:szCs w:val="49"/>
                    </w:rPr>
                  </w:pPr>
                  <w:r>
                    <w:rPr>
                      <w:rFonts w:ascii="Arial"/>
                      <w:color w:val="999999"/>
                      <w:w w:val="125"/>
                      <w:sz w:val="49"/>
                    </w:rPr>
                    <w:t>.</w:t>
                  </w:r>
                  <w:r>
                    <w:rPr>
                      <w:rFonts w:ascii="Arial"/>
                      <w:sz w:val="4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7.87294pt;margin-top:32.105270pt;width:2.3pt;height:7.65pt;mso-position-horizontal-relative:page;mso-position-vertical-relative:paragraph;z-index:-599800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999999"/>
                      <w:w w:val="170"/>
                      <w:sz w:val="15"/>
                    </w:rPr>
                    <w:t>'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3.019768pt;margin-top:11.44032pt;width:19.3pt;height:4pt;mso-position-horizontal-relative:page;mso-position-vertical-relative:paragraph;z-index:8632" type="#_x0000_t202" filled="false" stroked="false">
            <v:textbox inset="0,0,0,0">
              <w:txbxContent>
                <w:p>
                  <w:pPr>
                    <w:tabs>
                      <w:tab w:pos="293" w:val="left" w:leader="none"/>
                    </w:tabs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535"/>
                      <w:sz w:val="8"/>
                    </w:rPr>
                    <w:t>'</w:t>
                    <w:tab/>
                  </w:r>
                  <w:r>
                    <w:rPr>
                      <w:rFonts w:ascii="Arial"/>
                      <w:color w:val="999999"/>
                      <w:w w:val="42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w w:val="60"/>
          <w:sz w:val="56"/>
        </w:rPr>
        <w:t>..</w:t>
      </w:r>
      <w:r>
        <w:rPr>
          <w:rFonts w:ascii="Times New Roman"/>
          <w:sz w:val="56"/>
        </w:rPr>
      </w:r>
    </w:p>
    <w:p>
      <w:pPr>
        <w:tabs>
          <w:tab w:pos="1708" w:val="left" w:leader="none"/>
        </w:tabs>
        <w:spacing w:line="398" w:lineRule="atLeast" w:before="0"/>
        <w:ind w:left="969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45"/>
        </w:rPr>
        <w:br w:type="column"/>
      </w:r>
      <w:r>
        <w:rPr>
          <w:rFonts w:ascii="Times New Roman"/>
          <w:color w:val="999999"/>
          <w:w w:val="145"/>
          <w:sz w:val="19"/>
        </w:rPr>
        <w:t>'</w:t>
      </w:r>
      <w:r>
        <w:rPr>
          <w:rFonts w:ascii="Times New Roman"/>
          <w:color w:val="999999"/>
          <w:spacing w:val="-31"/>
          <w:w w:val="145"/>
          <w:sz w:val="19"/>
        </w:rPr>
        <w:t> </w:t>
      </w:r>
      <w:r>
        <w:rPr>
          <w:rFonts w:ascii="Arial"/>
          <w:color w:val="999999"/>
          <w:w w:val="105"/>
          <w:sz w:val="18"/>
        </w:rPr>
        <w:t>.</w:t>
        <w:tab/>
      </w:r>
      <w:r>
        <w:rPr>
          <w:rFonts w:ascii="Times New Roman"/>
          <w:color w:val="999999"/>
          <w:w w:val="50"/>
          <w:position w:val="-28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664" w:val="left" w:leader="none"/>
        </w:tabs>
        <w:spacing w:line="342" w:lineRule="atLeast" w:before="0"/>
        <w:ind w:left="105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sz w:val="16"/>
        </w:rPr>
        <w:t>,...-</w:t>
      </w:r>
      <w:r>
        <w:rPr>
          <w:rFonts w:ascii="Times New Roman"/>
          <w:color w:val="999999"/>
          <w:spacing w:val="-28"/>
          <w:w w:val="90"/>
          <w:sz w:val="16"/>
        </w:rPr>
        <w:t> </w:t>
      </w:r>
      <w:r>
        <w:rPr>
          <w:rFonts w:ascii="Times New Roman"/>
          <w:i/>
          <w:color w:val="999999"/>
          <w:w w:val="115"/>
          <w:sz w:val="16"/>
        </w:rPr>
        <w:t>#</w:t>
        <w:tab/>
      </w:r>
      <w:r>
        <w:rPr>
          <w:rFonts w:ascii="Times New Roman"/>
          <w:i/>
          <w:color w:val="999999"/>
          <w:sz w:val="16"/>
        </w:rPr>
        <w:t>#' </w:t>
      </w:r>
      <w:r>
        <w:rPr>
          <w:rFonts w:ascii="Times New Roman"/>
          <w:i/>
          <w:color w:val="999999"/>
          <w:spacing w:val="1"/>
          <w:sz w:val="16"/>
        </w:rPr>
        <w:t> </w:t>
      </w:r>
      <w:r>
        <w:rPr>
          <w:rFonts w:ascii="Times New Roman"/>
          <w:color w:val="999999"/>
          <w:w w:val="90"/>
          <w:sz w:val="16"/>
        </w:rPr>
        <w:t>\.</w:t>
      </w:r>
      <w:r>
        <w:rPr>
          <w:rFonts w:ascii="Times New Roman"/>
          <w:sz w:val="16"/>
        </w:rPr>
      </w:r>
    </w:p>
    <w:p>
      <w:pPr>
        <w:spacing w:line="82" w:lineRule="atLeast" w:before="0"/>
        <w:ind w:left="0" w:right="29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99999"/>
          <w:w w:val="10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398" w:lineRule="atLeast" w:before="0"/>
        <w:ind w:left="96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0"/>
        </w:rPr>
        <w:br w:type="column"/>
      </w:r>
      <w:r>
        <w:rPr>
          <w:rFonts w:ascii="Arial"/>
          <w:color w:val="999999"/>
          <w:w w:val="110"/>
          <w:sz w:val="6"/>
        </w:rPr>
        <w:t>Aw_</w:t>
      </w:r>
      <w:r>
        <w:rPr>
          <w:rFonts w:ascii="Arial"/>
          <w:color w:val="999999"/>
          <w:spacing w:val="-10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TR!I!</w:t>
      </w:r>
      <w:r>
        <w:rPr>
          <w:rFonts w:ascii="Times New Roman"/>
          <w:color w:val="999999"/>
          <w:spacing w:val="-9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ll!IGHT</w:t>
      </w:r>
      <w:r>
        <w:rPr>
          <w:rFonts w:ascii="Times New Roman"/>
          <w:color w:val="999999"/>
          <w:spacing w:val="-5"/>
          <w:w w:val="110"/>
          <w:sz w:val="6"/>
        </w:rPr>
        <w:t> </w:t>
      </w:r>
      <w:r>
        <w:rPr>
          <w:rFonts w:ascii="Times New Roman"/>
          <w:color w:val="999999"/>
          <w:w w:val="580"/>
          <w:sz w:val="6"/>
        </w:rPr>
        <w:t>-</w:t>
      </w:r>
      <w:r>
        <w:rPr>
          <w:rFonts w:ascii="Times New Roman"/>
          <w:sz w:val="6"/>
        </w:rPr>
      </w:r>
    </w:p>
    <w:p>
      <w:pPr>
        <w:tabs>
          <w:tab w:pos="3468" w:val="left" w:leader="none"/>
        </w:tabs>
        <w:spacing w:line="398" w:lineRule="atLeast" w:before="0"/>
        <w:ind w:left="9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999999"/>
          <w:w w:val="75"/>
          <w:position w:val="-3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color w:val="999999"/>
          <w:spacing w:val="-85"/>
          <w:w w:val="75"/>
          <w:position w:val="-30"/>
          <w:sz w:val="61"/>
          <w:szCs w:val="61"/>
        </w:rPr>
        <w:t> </w:t>
      </w:r>
      <w:r>
        <w:rPr>
          <w:rFonts w:ascii="Arial" w:hAnsi="Arial" w:cs="Arial" w:eastAsia="Arial"/>
          <w:color w:val="999999"/>
          <w:w w:val="75"/>
          <w:position w:val="2"/>
          <w:sz w:val="8"/>
          <w:szCs w:val="8"/>
        </w:rPr>
        <w:t>'</w:t>
        <w:tab/>
      </w:r>
      <w:r>
        <w:rPr>
          <w:rFonts w:ascii="Arial" w:hAnsi="Arial" w:cs="Arial" w:eastAsia="Arial"/>
          <w:color w:val="999999"/>
          <w:spacing w:val="-217"/>
          <w:w w:val="155"/>
          <w:position w:val="2"/>
          <w:sz w:val="8"/>
          <w:szCs w:val="8"/>
        </w:rPr>
        <w:t>-</w:t>
      </w:r>
      <w:r>
        <w:rPr>
          <w:rFonts w:ascii="Arial" w:hAnsi="Arial" w:cs="Arial" w:eastAsia="Arial"/>
          <w:color w:val="999999"/>
          <w:w w:val="155"/>
          <w:sz w:val="14"/>
          <w:szCs w:val="14"/>
        </w:rPr>
        <w:t>•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398" w:lineRule="atLeast" w:before="0"/>
        <w:ind w:left="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35"/>
        </w:rPr>
        <w:br w:type="column"/>
      </w:r>
      <w:r>
        <w:rPr>
          <w:rFonts w:ascii="Arial" w:hAnsi="Arial" w:cs="Arial" w:eastAsia="Arial"/>
          <w:color w:val="999999"/>
          <w:spacing w:val="-34"/>
          <w:w w:val="135"/>
          <w:position w:val="2"/>
          <w:sz w:val="8"/>
          <w:szCs w:val="8"/>
        </w:rPr>
        <w:t>•</w:t>
      </w:r>
      <w:r>
        <w:rPr>
          <w:rFonts w:ascii="Arial" w:hAnsi="Arial" w:cs="Arial" w:eastAsia="Arial"/>
          <w:color w:val="999999"/>
          <w:w w:val="135"/>
          <w:sz w:val="14"/>
          <w:szCs w:val="14"/>
        </w:rPr>
        <w:t>..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398" w:lineRule="atLeast" w:before="0"/>
        <w:ind w:left="113" w:right="0" w:firstLine="0"/>
        <w:jc w:val="left"/>
        <w:rPr>
          <w:rFonts w:ascii="Arial" w:hAnsi="Arial" w:cs="Arial" w:eastAsia="Arial"/>
          <w:sz w:val="53"/>
          <w:szCs w:val="53"/>
        </w:rPr>
      </w:pPr>
      <w:r>
        <w:rPr>
          <w:w w:val="75"/>
        </w:rPr>
        <w:br w:type="column"/>
      </w:r>
      <w:r>
        <w:rPr>
          <w:rFonts w:ascii="Arial"/>
          <w:color w:val="999999"/>
          <w:w w:val="75"/>
          <w:position w:val="33"/>
          <w:sz w:val="8"/>
        </w:rPr>
        <w:t>I</w:t>
      </w:r>
      <w:r>
        <w:rPr>
          <w:rFonts w:ascii="Arial"/>
          <w:color w:val="999999"/>
          <w:spacing w:val="19"/>
          <w:w w:val="75"/>
          <w:position w:val="33"/>
          <w:sz w:val="8"/>
        </w:rPr>
        <w:t> </w:t>
      </w:r>
      <w:r>
        <w:rPr>
          <w:rFonts w:ascii="Arial"/>
          <w:color w:val="999999"/>
          <w:spacing w:val="-8"/>
          <w:w w:val="75"/>
          <w:sz w:val="53"/>
        </w:rPr>
        <w:t>.</w:t>
      </w:r>
      <w:r>
        <w:rPr>
          <w:rFonts w:ascii="Arial"/>
          <w:color w:val="999999"/>
          <w:spacing w:val="-9"/>
          <w:w w:val="75"/>
          <w:sz w:val="53"/>
        </w:rPr>
        <w:t>..</w:t>
      </w:r>
      <w:r>
        <w:rPr>
          <w:rFonts w:ascii="Arial"/>
          <w:sz w:val="53"/>
        </w:rPr>
      </w:r>
    </w:p>
    <w:p>
      <w:pPr>
        <w:tabs>
          <w:tab w:pos="2647" w:val="left" w:leader="none"/>
        </w:tabs>
        <w:spacing w:line="398" w:lineRule="atLeast" w:before="0"/>
        <w:ind w:left="8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65"/>
        </w:rPr>
        <w:br w:type="column"/>
      </w:r>
      <w:r>
        <w:rPr>
          <w:rFonts w:ascii="Arial" w:hAnsi="Arial" w:cs="Arial" w:eastAsia="Arial"/>
          <w:color w:val="999999"/>
          <w:w w:val="65"/>
          <w:sz w:val="14"/>
          <w:szCs w:val="14"/>
        </w:rPr>
        <w:t>.</w:t>
      </w:r>
      <w:r>
        <w:rPr>
          <w:rFonts w:ascii="Arial" w:hAnsi="Arial" w:cs="Arial" w:eastAsia="Arial"/>
          <w:color w:val="B6B6B6"/>
          <w:w w:val="65"/>
          <w:sz w:val="14"/>
          <w:szCs w:val="14"/>
        </w:rPr>
        <w:t>•</w:t>
      </w:r>
      <w:r>
        <w:rPr>
          <w:rFonts w:ascii="Arial" w:hAnsi="Arial" w:cs="Arial" w:eastAsia="Arial"/>
          <w:color w:val="B6B6B6"/>
          <w:spacing w:val="-20"/>
          <w:w w:val="6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65"/>
          <w:sz w:val="14"/>
          <w:szCs w:val="14"/>
        </w:rPr>
        <w:t>.</w:t>
      </w:r>
      <w:r>
        <w:rPr>
          <w:rFonts w:ascii="Arial" w:hAnsi="Arial" w:cs="Arial" w:eastAsia="Arial"/>
          <w:color w:val="999999"/>
          <w:spacing w:val="-18"/>
          <w:w w:val="65"/>
          <w:sz w:val="14"/>
          <w:szCs w:val="14"/>
        </w:rPr>
        <w:t> </w:t>
      </w:r>
      <w:r>
        <w:rPr>
          <w:rFonts w:ascii="Arial" w:hAnsi="Arial" w:cs="Arial" w:eastAsia="Arial"/>
          <w:color w:val="999999"/>
          <w:w w:val="65"/>
          <w:sz w:val="14"/>
          <w:szCs w:val="14"/>
        </w:rPr>
        <w:t>.</w:t>
        <w:tab/>
      </w:r>
      <w:r>
        <w:rPr>
          <w:rFonts w:ascii="Arial" w:hAnsi="Arial" w:cs="Arial" w:eastAsia="Arial"/>
          <w:i/>
          <w:color w:val="999999"/>
          <w:w w:val="75"/>
          <w:sz w:val="14"/>
          <w:szCs w:val="14"/>
        </w:rPr>
        <w:t>&lt;-</w:t>
      </w:r>
      <w:r>
        <w:rPr>
          <w:rFonts w:ascii="Arial" w:hAnsi="Arial" w:cs="Arial" w:eastAsia="Arial"/>
          <w:i/>
          <w:color w:val="999999"/>
          <w:spacing w:val="-2"/>
          <w:w w:val="75"/>
          <w:sz w:val="14"/>
          <w:szCs w:val="14"/>
        </w:rPr>
        <w:t> </w:t>
      </w:r>
      <w:r>
        <w:rPr>
          <w:rFonts w:ascii="Arial" w:hAnsi="Arial" w:cs="Arial" w:eastAsia="Arial"/>
          <w:i/>
          <w:color w:val="999999"/>
          <w:w w:val="75"/>
          <w:sz w:val="14"/>
          <w:szCs w:val="14"/>
        </w:rPr>
        <w:t>-"</w:t>
      </w:r>
      <w:r>
        <w:rPr>
          <w:rFonts w:ascii="Arial" w:hAnsi="Arial" w:cs="Arial" w:eastAsia="Arial"/>
          <w:i/>
          <w:color w:val="999999"/>
          <w:spacing w:val="5"/>
          <w:w w:val="75"/>
          <w:sz w:val="14"/>
          <w:szCs w:val="14"/>
        </w:rPr>
        <w:t> </w:t>
      </w:r>
      <w:r>
        <w:rPr>
          <w:rFonts w:ascii="Arial" w:hAnsi="Arial" w:cs="Arial" w:eastAsia="Arial"/>
          <w:i/>
          <w:color w:val="999999"/>
          <w:w w:val="390"/>
          <w:position w:val="2"/>
          <w:sz w:val="5"/>
          <w:szCs w:val="5"/>
        </w:rPr>
        <w:t>I</w:t>
      </w:r>
      <w:r>
        <w:rPr>
          <w:rFonts w:ascii="Arial" w:hAnsi="Arial" w:cs="Arial" w:eastAsia="Arial"/>
          <w:i/>
          <w:color w:val="999999"/>
          <w:spacing w:val="-23"/>
          <w:w w:val="390"/>
          <w:position w:val="2"/>
          <w:sz w:val="5"/>
          <w:szCs w:val="5"/>
        </w:rPr>
        <w:t> </w:t>
      </w:r>
      <w:r>
        <w:rPr>
          <w:rFonts w:ascii="Arial" w:hAnsi="Arial" w:cs="Arial" w:eastAsia="Arial"/>
          <w:i/>
          <w:color w:val="999999"/>
          <w:w w:val="390"/>
          <w:position w:val="2"/>
          <w:sz w:val="5"/>
          <w:szCs w:val="5"/>
        </w:rPr>
        <w:t>I </w:t>
      </w:r>
      <w:r>
        <w:rPr>
          <w:rFonts w:ascii="Arial" w:hAnsi="Arial" w:cs="Arial" w:eastAsia="Arial"/>
          <w:i/>
          <w:color w:val="999999"/>
          <w:spacing w:val="14"/>
          <w:w w:val="390"/>
          <w:position w:val="2"/>
          <w:sz w:val="5"/>
          <w:szCs w:val="5"/>
        </w:rPr>
        <w:t> </w:t>
      </w:r>
      <w:r>
        <w:rPr>
          <w:rFonts w:ascii="Arial" w:hAnsi="Arial" w:cs="Arial" w:eastAsia="Arial"/>
          <w:i/>
          <w:color w:val="999999"/>
          <w:w w:val="105"/>
          <w:position w:val="2"/>
          <w:sz w:val="16"/>
          <w:szCs w:val="16"/>
        </w:rPr>
        <w:t>J</w:t>
      </w:r>
      <w:r>
        <w:rPr>
          <w:rFonts w:ascii="Arial" w:hAnsi="Arial" w:cs="Arial" w:eastAsia="Arial"/>
          <w:i/>
          <w:color w:val="999999"/>
          <w:spacing w:val="-20"/>
          <w:w w:val="105"/>
          <w:position w:val="2"/>
          <w:sz w:val="16"/>
          <w:szCs w:val="16"/>
        </w:rPr>
        <w:t> </w:t>
      </w:r>
      <w:r>
        <w:rPr>
          <w:rFonts w:ascii="Arial" w:hAnsi="Arial" w:cs="Arial" w:eastAsia="Arial"/>
          <w:i/>
          <w:color w:val="999999"/>
          <w:w w:val="145"/>
          <w:position w:val="2"/>
          <w:sz w:val="16"/>
          <w:szCs w:val="16"/>
        </w:rPr>
        <w:t>-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310" w:lineRule="atLeast" w:before="0"/>
        <w:ind w:left="2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999999"/>
          <w:w w:val="95"/>
          <w:sz w:val="14"/>
        </w:rPr>
        <w:t>'- </w:t>
      </w:r>
      <w:r>
        <w:rPr>
          <w:rFonts w:ascii="Arial"/>
          <w:color w:val="999999"/>
          <w:spacing w:val="14"/>
          <w:w w:val="95"/>
          <w:sz w:val="14"/>
        </w:rPr>
        <w:t> </w:t>
      </w:r>
      <w:r>
        <w:rPr>
          <w:rFonts w:ascii="Arial"/>
          <w:color w:val="999999"/>
          <w:spacing w:val="-7"/>
          <w:w w:val="275"/>
          <w:position w:val="2"/>
          <w:sz w:val="16"/>
        </w:rPr>
        <w:t>'</w:t>
      </w:r>
      <w:r>
        <w:rPr>
          <w:rFonts w:ascii="Arial"/>
          <w:i/>
          <w:color w:val="999999"/>
          <w:spacing w:val="-8"/>
          <w:w w:val="275"/>
          <w:sz w:val="14"/>
        </w:rPr>
        <w:t>'</w:t>
      </w:r>
      <w:r>
        <w:rPr>
          <w:rFonts w:ascii="Arial"/>
          <w:i/>
          <w:color w:val="999999"/>
          <w:spacing w:val="-92"/>
          <w:w w:val="275"/>
          <w:sz w:val="14"/>
        </w:rPr>
        <w:t> </w:t>
      </w:r>
      <w:r>
        <w:rPr>
          <w:rFonts w:ascii="Arial"/>
          <w:i/>
          <w:color w:val="999999"/>
          <w:spacing w:val="-10"/>
          <w:w w:val="95"/>
          <w:sz w:val="14"/>
        </w:rPr>
        <w:t>&lt;-</w:t>
      </w:r>
      <w:r>
        <w:rPr>
          <w:rFonts w:ascii="Arial"/>
          <w:i/>
          <w:color w:val="999999"/>
          <w:spacing w:val="-6"/>
          <w:w w:val="95"/>
          <w:sz w:val="14"/>
        </w:rPr>
        <w:t>"'</w:t>
      </w:r>
      <w:r>
        <w:rPr>
          <w:rFonts w:ascii="Arial"/>
          <w:sz w:val="14"/>
        </w:rPr>
      </w:r>
    </w:p>
    <w:p>
      <w:pPr>
        <w:spacing w:line="97" w:lineRule="atLeast" w:before="0"/>
        <w:ind w:left="0" w:right="2750" w:firstLine="0"/>
        <w:jc w:val="center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230.832642pt;margin-top:13.827423pt;width:4.05pt;height:8.65pt;mso-position-horizontal-relative:page;mso-position-vertical-relative:paragraph;z-index:-599920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999999"/>
                      <w:w w:val="265"/>
                      <w:sz w:val="17"/>
                    </w:rPr>
                    <w:t>'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25.341797pt;margin-top:13.580144pt;width:5.45pt;height:7.35pt;mso-position-horizontal-relative:page;mso-position-vertical-relative:paragraph;z-index:-597304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999999"/>
                      <w:w w:val="405"/>
                      <w:sz w:val="14"/>
                    </w:rPr>
                    <w:t>'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w w:val="75"/>
          <w:sz w:val="11"/>
        </w:rPr>
        <w:t>1'</w:t>
      </w:r>
      <w:r>
        <w:rPr>
          <w:rFonts w:ascii="Arial"/>
          <w:sz w:val="11"/>
        </w:rPr>
      </w:r>
    </w:p>
    <w:p>
      <w:pPr>
        <w:spacing w:after="0" w:line="97" w:lineRule="atLeast"/>
        <w:jc w:val="center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12" w:equalWidth="0">
            <w:col w:w="1939" w:space="40"/>
            <w:col w:w="639" w:space="40"/>
            <w:col w:w="1255" w:space="40"/>
            <w:col w:w="459" w:space="956"/>
            <w:col w:w="1862" w:space="936"/>
            <w:col w:w="2033" w:space="593"/>
            <w:col w:w="1668" w:space="582"/>
            <w:col w:w="3864" w:space="40"/>
            <w:col w:w="240" w:space="40"/>
            <w:col w:w="480" w:space="40"/>
            <w:col w:w="3332" w:space="40"/>
            <w:col w:w="9962"/>
          </w:cols>
        </w:sectPr>
      </w:pPr>
    </w:p>
    <w:p>
      <w:pPr>
        <w:spacing w:line="55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99999"/>
          <w:w w:val="105"/>
          <w:sz w:val="6"/>
        </w:rPr>
        <w:t>NlMDIMLTREBI</w:t>
      </w:r>
      <w:r>
        <w:rPr>
          <w:rFonts w:ascii="Times New Roman"/>
          <w:sz w:val="6"/>
        </w:rPr>
      </w:r>
    </w:p>
    <w:p>
      <w:pPr>
        <w:spacing w:line="586" w:lineRule="atLeast" w:before="0"/>
        <w:ind w:left="160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sz w:val="15"/>
        </w:rPr>
        <w:t>I </w:t>
      </w:r>
      <w:r>
        <w:rPr>
          <w:rFonts w:ascii="Times New Roman"/>
          <w:color w:val="999999"/>
          <w:spacing w:val="1"/>
          <w:w w:val="90"/>
          <w:sz w:val="15"/>
        </w:rPr>
        <w:t> </w:t>
      </w:r>
      <w:r>
        <w:rPr>
          <w:rFonts w:ascii="Arial"/>
          <w:i/>
          <w:color w:val="999999"/>
          <w:sz w:val="7"/>
        </w:rPr>
        <w:t>f       </w:t>
      </w:r>
      <w:r>
        <w:rPr>
          <w:rFonts w:ascii="Times New Roman"/>
          <w:color w:val="999999"/>
          <w:w w:val="65"/>
          <w:sz w:val="15"/>
        </w:rPr>
        <w:t>I</w:t>
      </w:r>
      <w:r>
        <w:rPr>
          <w:rFonts w:ascii="Times New Roman"/>
          <w:color w:val="999999"/>
          <w:spacing w:val="14"/>
          <w:w w:val="65"/>
          <w:sz w:val="15"/>
        </w:rPr>
        <w:t> </w:t>
      </w:r>
      <w:r>
        <w:rPr>
          <w:rFonts w:ascii="Times New Roman"/>
          <w:color w:val="999999"/>
          <w:w w:val="65"/>
          <w:sz w:val="15"/>
        </w:rPr>
        <w:t>(.</w:t>
      </w:r>
      <w:r>
        <w:rPr>
          <w:rFonts w:ascii="Times New Roman"/>
          <w:color w:val="999999"/>
          <w:spacing w:val="8"/>
          <w:w w:val="65"/>
          <w:sz w:val="15"/>
        </w:rPr>
        <w:t> </w:t>
      </w:r>
      <w:r>
        <w:rPr>
          <w:rFonts w:ascii="Arial"/>
          <w:i/>
          <w:color w:val="999999"/>
          <w:w w:val="90"/>
          <w:sz w:val="8"/>
        </w:rPr>
        <w:t>f!.</w:t>
      </w:r>
      <w:r>
        <w:rPr>
          <w:rFonts w:ascii="Arial"/>
          <w:sz w:val="8"/>
        </w:rPr>
      </w:r>
    </w:p>
    <w:p>
      <w:pPr>
        <w:spacing w:line="26" w:lineRule="exact" w:before="0"/>
        <w:ind w:left="69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color w:val="999999"/>
          <w:w w:val="95"/>
          <w:sz w:val="15"/>
        </w:rPr>
        <w:t>J&gt;</w:t>
      </w:r>
      <w:r>
        <w:rPr>
          <w:rFonts w:ascii="Times New Roman"/>
          <w:i/>
          <w:color w:val="999999"/>
          <w:spacing w:val="-22"/>
          <w:w w:val="95"/>
          <w:sz w:val="15"/>
        </w:rPr>
        <w:t> </w:t>
      </w:r>
      <w:r>
        <w:rPr>
          <w:rFonts w:ascii="Times New Roman"/>
          <w:i/>
          <w:color w:val="999999"/>
          <w:w w:val="14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63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/>
        <w:br w:type="column"/>
      </w:r>
      <w:r>
        <w:rPr>
          <w:rFonts w:ascii="Times New Roman"/>
          <w:color w:val="999999"/>
          <w:sz w:val="9"/>
        </w:rPr>
        <w:t>G1&amp;</w:t>
      </w:r>
      <w:r>
        <w:rPr>
          <w:rFonts w:ascii="Times New Roman"/>
          <w:color w:val="999999"/>
          <w:spacing w:val="-11"/>
          <w:sz w:val="9"/>
        </w:rPr>
        <w:t> </w:t>
      </w:r>
      <w:r>
        <w:rPr>
          <w:rFonts w:ascii="Times New Roman"/>
          <w:color w:val="999999"/>
          <w:w w:val="160"/>
          <w:sz w:val="9"/>
        </w:rPr>
        <w:t>""</w:t>
      </w:r>
      <w:r>
        <w:rPr>
          <w:rFonts w:ascii="Times New Roman"/>
          <w:color w:val="999999"/>
          <w:spacing w:val="-23"/>
          <w:w w:val="160"/>
          <w:sz w:val="9"/>
        </w:rPr>
        <w:t> </w:t>
      </w:r>
      <w:r>
        <w:rPr>
          <w:rFonts w:ascii="Times New Roman"/>
          <w:color w:val="999999"/>
          <w:w w:val="205"/>
          <w:sz w:val="9"/>
        </w:rPr>
        <w:t>\</w:t>
      </w:r>
      <w:r>
        <w:rPr>
          <w:rFonts w:ascii="Times New Roman"/>
          <w:sz w:val="9"/>
        </w:rPr>
      </w:r>
    </w:p>
    <w:p>
      <w:pPr>
        <w:pStyle w:val="Heading8"/>
        <w:spacing w:line="71" w:lineRule="exact"/>
        <w:ind w:left="1075" w:right="0"/>
        <w:jc w:val="left"/>
      </w:pPr>
      <w:r>
        <w:rPr>
          <w:color w:val="999999"/>
          <w:w w:val="60"/>
        </w:rPr>
        <w:t>..</w:t>
      </w:r>
      <w:r>
        <w:rPr/>
      </w:r>
    </w:p>
    <w:p>
      <w:pPr>
        <w:spacing w:line="613" w:lineRule="atLeast" w:before="0"/>
        <w:ind w:left="0" w:right="194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w w:val="205"/>
        </w:rPr>
        <w:br w:type="column"/>
      </w:r>
      <w:r>
        <w:rPr>
          <w:rFonts w:ascii="Arial"/>
          <w:color w:val="999999"/>
          <w:w w:val="205"/>
          <w:sz w:val="20"/>
        </w:rPr>
        <w:t>,</w:t>
      </w:r>
      <w:r>
        <w:rPr>
          <w:rFonts w:ascii="Arial"/>
          <w:sz w:val="20"/>
        </w:rPr>
      </w:r>
    </w:p>
    <w:p>
      <w:pPr>
        <w:spacing w:line="2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99999"/>
          <w:w w:val="105"/>
          <w:sz w:val="18"/>
        </w:rPr>
        <w:t>,&lt;'</w:t>
      </w:r>
      <w:r>
        <w:rPr>
          <w:rFonts w:ascii="Times New Roman"/>
          <w:color w:val="999999"/>
          <w:spacing w:val="-16"/>
          <w:w w:val="105"/>
          <w:sz w:val="18"/>
        </w:rPr>
        <w:t> </w:t>
      </w:r>
      <w:r>
        <w:rPr>
          <w:rFonts w:ascii="Times New Roman"/>
          <w:color w:val="999999"/>
          <w:w w:val="80"/>
          <w:position w:val="-33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28" w:lineRule="atLeast" w:before="0"/>
        <w:ind w:left="68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w w:val="50"/>
        </w:rPr>
        <w:br w:type="column"/>
      </w:r>
      <w:r>
        <w:rPr>
          <w:rFonts w:ascii="Times New Roman"/>
          <w:color w:val="999999"/>
          <w:spacing w:val="27"/>
          <w:w w:val="50"/>
          <w:position w:val="-31"/>
          <w:sz w:val="86"/>
        </w:rPr>
        <w:t>_</w:t>
      </w:r>
      <w:r>
        <w:rPr>
          <w:rFonts w:ascii="Times New Roman"/>
          <w:color w:val="999999"/>
          <w:spacing w:val="-7"/>
          <w:w w:val="50"/>
          <w:position w:val="-31"/>
          <w:sz w:val="86"/>
        </w:rPr>
        <w:t>_</w:t>
      </w:r>
      <w:r>
        <w:rPr>
          <w:rFonts w:ascii="Times New Roman"/>
          <w:color w:val="999999"/>
          <w:w w:val="50"/>
          <w:sz w:val="56"/>
        </w:rPr>
        <w:t>..</w:t>
      </w:r>
      <w:r>
        <w:rPr>
          <w:rFonts w:ascii="Times New Roman"/>
          <w:sz w:val="56"/>
        </w:rPr>
      </w:r>
    </w:p>
    <w:p>
      <w:pPr>
        <w:tabs>
          <w:tab w:pos="552" w:val="left" w:leader="none"/>
        </w:tabs>
        <w:spacing w:line="523" w:lineRule="atLeast" w:before="0"/>
        <w:ind w:left="87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w w:val="245"/>
        </w:rPr>
        <w:br w:type="column"/>
      </w:r>
      <w:r>
        <w:rPr>
          <w:rFonts w:ascii="Times New Roman"/>
          <w:color w:val="999999"/>
          <w:spacing w:val="-2"/>
          <w:w w:val="245"/>
          <w:position w:val="8"/>
          <w:sz w:val="17"/>
        </w:rPr>
        <w:t>'</w:t>
      </w:r>
      <w:r>
        <w:rPr>
          <w:rFonts w:ascii="Times New Roman"/>
          <w:color w:val="999999"/>
          <w:spacing w:val="-2"/>
          <w:w w:val="245"/>
          <w:sz w:val="17"/>
        </w:rPr>
        <w:t>'</w:t>
        <w:tab/>
      </w:r>
      <w:r>
        <w:rPr>
          <w:rFonts w:ascii="Arial"/>
          <w:i/>
          <w:color w:val="999999"/>
          <w:w w:val="95"/>
          <w:position w:val="1"/>
          <w:sz w:val="32"/>
        </w:rPr>
        <w:t>:</w:t>
      </w:r>
      <w:r>
        <w:rPr>
          <w:rFonts w:ascii="Arial"/>
          <w:sz w:val="32"/>
        </w:rPr>
      </w:r>
    </w:p>
    <w:p>
      <w:pPr>
        <w:spacing w:line="148" w:lineRule="exact" w:before="0"/>
        <w:ind w:left="30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999999"/>
          <w:w w:val="180"/>
          <w:sz w:val="22"/>
        </w:rPr>
        <w:t>'</w:t>
      </w:r>
      <w:r>
        <w:rPr>
          <w:rFonts w:ascii="Arial"/>
          <w:color w:val="999999"/>
          <w:spacing w:val="65"/>
          <w:w w:val="180"/>
          <w:sz w:val="22"/>
        </w:rPr>
        <w:t> </w:t>
      </w:r>
      <w:r>
        <w:rPr>
          <w:rFonts w:ascii="Arial"/>
          <w:color w:val="999999"/>
          <w:w w:val="125"/>
          <w:sz w:val="24"/>
        </w:rPr>
        <w:t>'</w:t>
      </w:r>
      <w:r>
        <w:rPr>
          <w:rFonts w:ascii="Arial"/>
          <w:sz w:val="24"/>
        </w:rPr>
      </w:r>
    </w:p>
    <w:p>
      <w:pPr>
        <w:pStyle w:val="BodyText"/>
        <w:spacing w:line="205" w:lineRule="atLeast"/>
        <w:ind w:left="0" w:right="0"/>
        <w:jc w:val="right"/>
        <w:rPr>
          <w:rFonts w:ascii="Arial" w:hAnsi="Arial" w:cs="Arial" w:eastAsia="Arial"/>
        </w:rPr>
      </w:pPr>
      <w:r>
        <w:rPr/>
        <w:pict>
          <v:shape style="position:absolute;margin-left:555.181458pt;margin-top:1.309019pt;width:4.2pt;height:10pt;mso-position-horizontal-relative:page;mso-position-vertical-relative:paragraph;z-index:-597256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 w:hAnsi="Arial"/>
                      <w:color w:val="B6B6B6"/>
                      <w:w w:val="125"/>
                    </w:rPr>
                    <w:t>·</w:t>
                  </w:r>
                  <w:r>
                    <w:rPr>
                      <w:rFonts w:ascii="Arial" w:hAnsi="Aria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175"/>
        </w:rPr>
        <w:t>,</w:t>
      </w:r>
      <w:r>
        <w:rPr>
          <w:rFonts w:ascii="Arial"/>
        </w:rPr>
      </w:r>
    </w:p>
    <w:p>
      <w:pPr>
        <w:spacing w:line="568" w:lineRule="atLeast" w:before="0"/>
        <w:ind w:left="810" w:right="0" w:firstLine="0"/>
        <w:jc w:val="left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/>
          <w:color w:val="999999"/>
          <w:spacing w:val="-1"/>
          <w:sz w:val="6"/>
        </w:rPr>
        <w:t>NDTI</w:t>
      </w:r>
      <w:r>
        <w:rPr>
          <w:rFonts w:ascii="Arial"/>
          <w:color w:val="999999"/>
          <w:spacing w:val="-2"/>
          <w:sz w:val="6"/>
        </w:rPr>
        <w:t>UIOV!J'l!D</w:t>
      </w:r>
      <w:r>
        <w:rPr>
          <w:rFonts w:ascii="Arial"/>
          <w:sz w:val="6"/>
        </w:rPr>
      </w:r>
    </w:p>
    <w:p>
      <w:pPr>
        <w:pStyle w:val="Heading8"/>
        <w:spacing w:line="26" w:lineRule="exact"/>
        <w:ind w:right="196"/>
        <w:jc w:val="right"/>
      </w:pPr>
      <w:r>
        <w:rPr>
          <w:color w:val="999999"/>
          <w:w w:val="50"/>
        </w:rPr>
        <w:t>..</w:t>
      </w:r>
      <w:r>
        <w:rPr/>
      </w:r>
    </w:p>
    <w:p>
      <w:pPr>
        <w:spacing w:line="528" w:lineRule="atLeast" w:before="0"/>
        <w:ind w:left="46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position w:val="-18"/>
          <w:sz w:val="61"/>
        </w:rPr>
        <w:t>..</w:t>
      </w:r>
      <w:r>
        <w:rPr>
          <w:rFonts w:ascii="Times New Roman"/>
          <w:color w:val="999999"/>
          <w:spacing w:val="-29"/>
          <w:w w:val="70"/>
          <w:position w:val="-18"/>
          <w:sz w:val="61"/>
        </w:rPr>
        <w:t> </w:t>
      </w:r>
      <w:r>
        <w:rPr>
          <w:rFonts w:ascii="Arial"/>
          <w:color w:val="999999"/>
          <w:w w:val="70"/>
          <w:sz w:val="48"/>
        </w:rPr>
        <w:t>,.</w:t>
      </w:r>
      <w:r>
        <w:rPr>
          <w:rFonts w:ascii="Arial"/>
          <w:color w:val="999999"/>
          <w:spacing w:val="-82"/>
          <w:w w:val="70"/>
          <w:sz w:val="48"/>
        </w:rPr>
        <w:t>,</w:t>
      </w:r>
      <w:r>
        <w:rPr>
          <w:rFonts w:ascii="Times New Roman"/>
          <w:color w:val="999999"/>
          <w:w w:val="70"/>
          <w:position w:val="1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528" w:lineRule="atLeast" w:before="0"/>
        <w:ind w:left="1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75"/>
        </w:rPr>
        <w:br w:type="column"/>
      </w:r>
      <w:r>
        <w:rPr>
          <w:rFonts w:ascii="Arial"/>
          <w:i/>
          <w:color w:val="999999"/>
          <w:w w:val="75"/>
          <w:position w:val="-21"/>
          <w:sz w:val="55"/>
        </w:rPr>
        <w:t>..</w:t>
      </w:r>
      <w:r>
        <w:rPr>
          <w:rFonts w:ascii="Arial"/>
          <w:i/>
          <w:color w:val="999999"/>
          <w:spacing w:val="-91"/>
          <w:w w:val="75"/>
          <w:position w:val="-21"/>
          <w:sz w:val="55"/>
        </w:rPr>
        <w:t> </w:t>
      </w:r>
      <w:r>
        <w:rPr>
          <w:rFonts w:ascii="Times New Roman"/>
          <w:i/>
          <w:color w:val="999999"/>
          <w:sz w:val="22"/>
        </w:rPr>
        <w:t>-</w:t>
      </w:r>
      <w:r>
        <w:rPr>
          <w:rFonts w:ascii="Times New Roman"/>
          <w:i/>
          <w:color w:val="999999"/>
          <w:spacing w:val="-45"/>
          <w:sz w:val="22"/>
        </w:rPr>
        <w:t> </w:t>
      </w:r>
      <w:r>
        <w:rPr>
          <w:rFonts w:ascii="Times New Roman"/>
          <w:i/>
          <w:color w:val="999999"/>
          <w:w w:val="135"/>
          <w:sz w:val="22"/>
        </w:rPr>
        <w:t>1</w:t>
      </w:r>
      <w:r>
        <w:rPr>
          <w:rFonts w:ascii="Times New Roman"/>
          <w:sz w:val="22"/>
        </w:rPr>
      </w:r>
    </w:p>
    <w:p>
      <w:pPr>
        <w:tabs>
          <w:tab w:pos="2307" w:val="left" w:leader="none"/>
        </w:tabs>
        <w:spacing w:line="442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27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6"/>
          <w:w w:val="27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color w:val="999999"/>
          <w:spacing w:val="-6"/>
          <w:w w:val="270"/>
          <w:position w:val="-5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color w:val="999999"/>
          <w:spacing w:val="-19"/>
          <w:w w:val="270"/>
          <w:position w:val="-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99999"/>
          <w:w w:val="210"/>
          <w:sz w:val="17"/>
          <w:szCs w:val="17"/>
        </w:rPr>
        <w:t>'</w:t>
        <w:tab/>
      </w:r>
      <w:r>
        <w:rPr>
          <w:rFonts w:ascii="Times New Roman" w:hAnsi="Times New Roman" w:cs="Times New Roman" w:eastAsia="Times New Roman"/>
          <w:color w:val="999999"/>
          <w:spacing w:val="-14"/>
          <w:w w:val="14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99999"/>
          <w:spacing w:val="-64"/>
          <w:w w:val="14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1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999999"/>
          <w:w w:val="155"/>
          <w:sz w:val="24"/>
        </w:rPr>
        <w:t>'</w:t>
      </w:r>
      <w:r>
        <w:rPr>
          <w:rFonts w:ascii="Times New Roman"/>
          <w:sz w:val="24"/>
        </w:rPr>
      </w:r>
    </w:p>
    <w:p>
      <w:pPr>
        <w:tabs>
          <w:tab w:pos="2218" w:val="left" w:leader="none"/>
        </w:tabs>
        <w:spacing w:line="528" w:lineRule="atLeast" w:before="0"/>
        <w:ind w:left="130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B6B6B6"/>
          <w:sz w:val="24"/>
        </w:rPr>
        <w:t>.</w:t>
        <w:tab/>
      </w:r>
      <w:r>
        <w:rPr>
          <w:rFonts w:ascii="Arial"/>
          <w:color w:val="999999"/>
          <w:spacing w:val="-14"/>
          <w:w w:val="160"/>
          <w:sz w:val="20"/>
        </w:rPr>
        <w:t>,</w:t>
      </w:r>
      <w:r>
        <w:rPr>
          <w:rFonts w:ascii="Arial"/>
          <w:color w:val="999999"/>
          <w:spacing w:val="-10"/>
          <w:w w:val="160"/>
          <w:sz w:val="20"/>
        </w:rPr>
        <w:t>'</w:t>
      </w:r>
      <w:r>
        <w:rPr>
          <w:rFonts w:ascii="Arial"/>
          <w:color w:val="999999"/>
          <w:spacing w:val="-21"/>
          <w:w w:val="160"/>
          <w:position w:val="6"/>
          <w:sz w:val="8"/>
        </w:rPr>
        <w:t>&gt;</w:t>
      </w:r>
      <w:r>
        <w:rPr>
          <w:rFonts w:ascii="Arial"/>
          <w:sz w:val="8"/>
        </w:rPr>
      </w:r>
    </w:p>
    <w:p>
      <w:pPr>
        <w:tabs>
          <w:tab w:pos="689" w:val="left" w:leader="none"/>
        </w:tabs>
        <w:spacing w:line="588" w:lineRule="atLeast" w:before="0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Times New Roman"/>
          <w:color w:val="999999"/>
          <w:sz w:val="11"/>
        </w:rPr>
        <w:t>-&lt;'</w:t>
      </w:r>
      <w:r>
        <w:rPr>
          <w:rFonts w:ascii="Times New Roman"/>
          <w:color w:val="999999"/>
          <w:spacing w:val="-11"/>
          <w:sz w:val="11"/>
        </w:rPr>
        <w:t> </w:t>
      </w:r>
      <w:r>
        <w:rPr>
          <w:rFonts w:ascii="Times New Roman"/>
          <w:color w:val="999999"/>
          <w:sz w:val="11"/>
        </w:rPr>
        <w:t>"'</w:t>
        <w:tab/>
      </w:r>
      <w:r>
        <w:rPr>
          <w:rFonts w:ascii="Arial"/>
          <w:i/>
          <w:color w:val="999999"/>
          <w:spacing w:val="-8"/>
          <w:sz w:val="14"/>
        </w:rPr>
        <w:t>&lt;-</w:t>
      </w:r>
      <w:r>
        <w:rPr>
          <w:rFonts w:ascii="Arial"/>
          <w:i/>
          <w:color w:val="999999"/>
          <w:spacing w:val="-3"/>
          <w:sz w:val="14"/>
        </w:rPr>
        <w:t>"</w:t>
      </w:r>
      <w:r>
        <w:rPr>
          <w:rFonts w:ascii="Arial"/>
          <w:i/>
          <w:color w:val="999999"/>
          <w:sz w:val="14"/>
        </w:rPr>
        <w:t>  </w:t>
      </w:r>
      <w:r>
        <w:rPr>
          <w:rFonts w:ascii="Arial"/>
          <w:i/>
          <w:color w:val="999999"/>
          <w:spacing w:val="33"/>
          <w:sz w:val="14"/>
        </w:rPr>
        <w:t> </w:t>
      </w:r>
      <w:r>
        <w:rPr>
          <w:rFonts w:ascii="Arial"/>
          <w:color w:val="999999"/>
          <w:w w:val="320"/>
          <w:sz w:val="14"/>
        </w:rPr>
        <w:t>,</w:t>
      </w:r>
      <w:r>
        <w:rPr>
          <w:rFonts w:ascii="Arial"/>
          <w:color w:val="999999"/>
          <w:spacing w:val="-12"/>
          <w:w w:val="320"/>
          <w:sz w:val="14"/>
        </w:rPr>
        <w:t> </w:t>
      </w:r>
      <w:r>
        <w:rPr>
          <w:rFonts w:ascii="Arial"/>
          <w:color w:val="999999"/>
          <w:w w:val="85"/>
          <w:sz w:val="14"/>
        </w:rPr>
        <w:t>--</w:t>
      </w:r>
      <w:r>
        <w:rPr>
          <w:rFonts w:ascii="Arial"/>
          <w:sz w:val="14"/>
        </w:rPr>
      </w:r>
    </w:p>
    <w:p>
      <w:pPr>
        <w:tabs>
          <w:tab w:pos="1084" w:val="left" w:leader="none"/>
        </w:tabs>
        <w:spacing w:line="48" w:lineRule="exact" w:before="0"/>
        <w:ind w:left="6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999999"/>
          <w:spacing w:val="-71"/>
          <w:w w:val="325"/>
          <w:sz w:val="14"/>
        </w:rPr>
        <w:t>'</w:t>
      </w:r>
      <w:r>
        <w:rPr>
          <w:rFonts w:ascii="Arial"/>
          <w:color w:val="B6B6B6"/>
          <w:w w:val="325"/>
          <w:position w:val="6"/>
          <w:sz w:val="8"/>
        </w:rPr>
        <w:t>'</w:t>
        <w:tab/>
      </w:r>
      <w:r>
        <w:rPr>
          <w:rFonts w:ascii="Arial"/>
          <w:i/>
          <w:color w:val="999999"/>
          <w:w w:val="390"/>
          <w:position w:val="6"/>
          <w:sz w:val="5"/>
        </w:rPr>
        <w:t>I</w:t>
      </w:r>
      <w:r>
        <w:rPr>
          <w:rFonts w:ascii="Arial"/>
          <w:i/>
          <w:color w:val="999999"/>
          <w:spacing w:val="-28"/>
          <w:w w:val="390"/>
          <w:position w:val="6"/>
          <w:sz w:val="5"/>
        </w:rPr>
        <w:t> </w:t>
      </w:r>
      <w:r>
        <w:rPr>
          <w:rFonts w:ascii="Arial"/>
          <w:color w:val="999999"/>
          <w:spacing w:val="-18"/>
          <w:w w:val="310"/>
          <w:sz w:val="17"/>
        </w:rPr>
        <w:t>'</w:t>
      </w:r>
      <w:r>
        <w:rPr>
          <w:rFonts w:ascii="Arial"/>
          <w:color w:val="999999"/>
          <w:w w:val="310"/>
          <w:sz w:val="17"/>
        </w:rPr>
        <w:t>,</w:t>
      </w:r>
      <w:r>
        <w:rPr>
          <w:rFonts w:ascii="Arial"/>
          <w:sz w:val="17"/>
        </w:rPr>
      </w:r>
    </w:p>
    <w:p>
      <w:pPr>
        <w:spacing w:line="528" w:lineRule="atLeast" w:before="0"/>
        <w:ind w:left="-1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color w:val="999999"/>
          <w:spacing w:val="-104"/>
          <w:w w:val="90"/>
          <w:position w:val="-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999999"/>
          <w:spacing w:val="-28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99999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52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3"/>
          <w:szCs w:val="53"/>
        </w:rPr>
      </w:pPr>
      <w:r>
        <w:rPr>
          <w:w w:val="65"/>
        </w:rPr>
        <w:br w:type="column"/>
      </w:r>
      <w:r>
        <w:rPr>
          <w:rFonts w:ascii="Times New Roman"/>
          <w:color w:val="999999"/>
          <w:w w:val="65"/>
          <w:sz w:val="53"/>
        </w:rPr>
        <w:t>.</w:t>
      </w:r>
      <w:r>
        <w:rPr>
          <w:rFonts w:ascii="Times New Roman"/>
          <w:color w:val="999999"/>
          <w:spacing w:val="-40"/>
          <w:w w:val="65"/>
          <w:sz w:val="53"/>
        </w:rPr>
        <w:t>.</w:t>
      </w:r>
      <w:r>
        <w:rPr>
          <w:rFonts w:ascii="Times New Roman"/>
          <w:color w:val="999999"/>
          <w:w w:val="65"/>
          <w:sz w:val="53"/>
        </w:rPr>
        <w:t>.</w:t>
      </w:r>
      <w:r>
        <w:rPr>
          <w:rFonts w:ascii="Times New Roman"/>
          <w:sz w:val="53"/>
        </w:rPr>
      </w:r>
    </w:p>
    <w:p>
      <w:pPr>
        <w:spacing w:line="528" w:lineRule="atLeast" w:before="0"/>
        <w:ind w:left="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i/>
          <w:color w:val="999999"/>
          <w:spacing w:val="-22"/>
          <w:sz w:val="20"/>
        </w:rPr>
        <w:t>'</w:t>
      </w:r>
      <w:r>
        <w:rPr>
          <w:rFonts w:ascii="Times New Roman"/>
          <w:i/>
          <w:color w:val="999999"/>
          <w:spacing w:val="-68"/>
          <w:sz w:val="20"/>
        </w:rPr>
        <w:t>"</w:t>
      </w:r>
      <w:r>
        <w:rPr>
          <w:rFonts w:ascii="Times New Roman"/>
          <w:color w:val="999999"/>
          <w:spacing w:val="-5"/>
          <w:position w:val="8"/>
          <w:sz w:val="19"/>
        </w:rPr>
        <w:t>'</w:t>
      </w:r>
      <w:r>
        <w:rPr>
          <w:rFonts w:ascii="Times New Roman"/>
          <w:i/>
          <w:color w:val="999999"/>
          <w:sz w:val="20"/>
        </w:rPr>
        <w:t>r1</w:t>
      </w:r>
      <w:r>
        <w:rPr>
          <w:rFonts w:ascii="Times New Roman"/>
          <w:i/>
          <w:color w:val="999999"/>
          <w:spacing w:val="32"/>
          <w:sz w:val="20"/>
        </w:rPr>
        <w:t> </w:t>
      </w:r>
      <w:r>
        <w:rPr>
          <w:rFonts w:ascii="Times New Roman"/>
          <w:color w:val="999999"/>
          <w:sz w:val="20"/>
        </w:rPr>
        <w:t>,/'</w:t>
      </w:r>
      <w:r>
        <w:rPr>
          <w:rFonts w:ascii="Times New Roman"/>
          <w:sz w:val="20"/>
        </w:rPr>
      </w:r>
    </w:p>
    <w:p>
      <w:pPr>
        <w:spacing w:line="528" w:lineRule="atLeast" w:before="0"/>
        <w:ind w:left="130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Project:</w:t>
      </w:r>
      <w:r>
        <w:rPr>
          <w:rFonts w:ascii="Arial"/>
          <w:sz w:val="11"/>
        </w:rPr>
      </w:r>
    </w:p>
    <w:p>
      <w:pPr>
        <w:spacing w:after="0" w:line="528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16" w:equalWidth="0">
            <w:col w:w="1784" w:space="109"/>
            <w:col w:w="2767" w:space="40"/>
            <w:col w:w="1732" w:space="1166"/>
            <w:col w:w="1773" w:space="40"/>
            <w:col w:w="662" w:space="40"/>
            <w:col w:w="837" w:space="40"/>
            <w:col w:w="1226" w:space="40"/>
            <w:col w:w="990" w:space="40"/>
            <w:col w:w="675" w:space="40"/>
            <w:col w:w="3582" w:space="370"/>
            <w:col w:w="2426" w:space="40"/>
            <w:col w:w="1490" w:space="40"/>
            <w:col w:w="372" w:space="426"/>
            <w:col w:w="1544" w:space="40"/>
            <w:col w:w="554" w:space="1151"/>
            <w:col w:w="5044"/>
          </w:cols>
        </w:sectPr>
      </w:pPr>
    </w:p>
    <w:p>
      <w:pPr>
        <w:spacing w:line="380" w:lineRule="atLeast" w:before="0"/>
        <w:ind w:left="4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/>
          <w:i/>
          <w:color w:val="999999"/>
          <w:w w:val="355"/>
          <w:sz w:val="5"/>
        </w:rPr>
        <w:t>I</w:t>
      </w:r>
      <w:r>
        <w:rPr>
          <w:rFonts w:ascii="Arial"/>
          <w:i/>
          <w:color w:val="999999"/>
          <w:spacing w:val="-43"/>
          <w:w w:val="355"/>
          <w:sz w:val="5"/>
        </w:rPr>
        <w:t> </w:t>
      </w:r>
      <w:r>
        <w:rPr>
          <w:rFonts w:ascii="Times New Roman"/>
          <w:i/>
          <w:color w:val="999999"/>
          <w:w w:val="125"/>
          <w:sz w:val="20"/>
        </w:rPr>
        <w:t>it</w:t>
      </w:r>
      <w:r>
        <w:rPr>
          <w:rFonts w:ascii="Times New Roman"/>
          <w:sz w:val="20"/>
        </w:rPr>
      </w:r>
    </w:p>
    <w:p>
      <w:pPr>
        <w:tabs>
          <w:tab w:pos="1708" w:val="left" w:leader="none"/>
        </w:tabs>
        <w:spacing w:line="223" w:lineRule="atLeast" w:before="0"/>
        <w:ind w:left="331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i/>
          <w:color w:val="999999"/>
          <w:w w:val="385"/>
          <w:position w:val="17"/>
          <w:sz w:val="5"/>
        </w:rPr>
        <w:t>I</w:t>
        <w:tab/>
      </w:r>
      <w:r>
        <w:rPr>
          <w:rFonts w:ascii="Arial"/>
          <w:color w:val="999999"/>
          <w:w w:val="85"/>
          <w:sz w:val="26"/>
        </w:rPr>
        <w:t>"</w:t>
      </w:r>
      <w:r>
        <w:rPr>
          <w:rFonts w:ascii="Arial"/>
          <w:color w:val="999999"/>
          <w:spacing w:val="-31"/>
          <w:w w:val="85"/>
          <w:sz w:val="26"/>
        </w:rPr>
        <w:t>'</w:t>
      </w:r>
      <w:r>
        <w:rPr>
          <w:rFonts w:ascii="Arial"/>
          <w:color w:val="999999"/>
          <w:w w:val="85"/>
          <w:sz w:val="26"/>
        </w:rPr>
        <w:t>""</w:t>
      </w:r>
      <w:r>
        <w:rPr>
          <w:rFonts w:ascii="Arial"/>
          <w:sz w:val="26"/>
        </w:rPr>
      </w:r>
    </w:p>
    <w:p>
      <w:pPr>
        <w:spacing w:line="548" w:lineRule="atLeast" w:before="0"/>
        <w:ind w:left="61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10"/>
        </w:rPr>
        <w:t>I</w:t>
      </w:r>
      <w:r>
        <w:rPr>
          <w:rFonts w:ascii="Times New Roman"/>
          <w:color w:val="999999"/>
          <w:spacing w:val="18"/>
          <w:w w:val="110"/>
          <w:sz w:val="10"/>
        </w:rPr>
        <w:t> </w:t>
      </w:r>
      <w:r>
        <w:rPr>
          <w:rFonts w:ascii="Arial"/>
          <w:i/>
          <w:color w:val="999999"/>
          <w:w w:val="110"/>
          <w:sz w:val="7"/>
        </w:rPr>
        <w:t>f  </w:t>
      </w:r>
      <w:r>
        <w:rPr>
          <w:rFonts w:ascii="Arial"/>
          <w:i/>
          <w:color w:val="999999"/>
          <w:spacing w:val="13"/>
          <w:w w:val="110"/>
          <w:sz w:val="7"/>
        </w:rPr>
        <w:t> </w:t>
      </w:r>
      <w:r>
        <w:rPr>
          <w:rFonts w:ascii="Arial"/>
          <w:i/>
          <w:color w:val="999999"/>
          <w:w w:val="165"/>
          <w:sz w:val="8"/>
        </w:rPr>
        <w:t>I</w:t>
      </w:r>
      <w:r>
        <w:rPr>
          <w:rFonts w:ascii="Arial"/>
          <w:i/>
          <w:color w:val="999999"/>
          <w:spacing w:val="27"/>
          <w:w w:val="165"/>
          <w:sz w:val="8"/>
        </w:rPr>
        <w:t> </w:t>
      </w:r>
      <w:r>
        <w:rPr>
          <w:rFonts w:ascii="Arial"/>
          <w:color w:val="999999"/>
          <w:w w:val="110"/>
          <w:sz w:val="8"/>
        </w:rPr>
        <w:t>.,,,   </w:t>
      </w:r>
      <w:r>
        <w:rPr>
          <w:rFonts w:ascii="Arial"/>
          <w:color w:val="999999"/>
          <w:spacing w:val="15"/>
          <w:w w:val="110"/>
          <w:sz w:val="8"/>
        </w:rPr>
        <w:t> </w:t>
      </w:r>
      <w:r>
        <w:rPr>
          <w:rFonts w:ascii="Times New Roman"/>
          <w:color w:val="999999"/>
          <w:w w:val="110"/>
          <w:sz w:val="10"/>
        </w:rPr>
        <w:t>1</w:t>
      </w:r>
      <w:r>
        <w:rPr>
          <w:rFonts w:ascii="Times New Roman"/>
          <w:sz w:val="10"/>
        </w:rPr>
      </w:r>
    </w:p>
    <w:p>
      <w:pPr>
        <w:tabs>
          <w:tab w:pos="1098" w:val="left" w:leader="none"/>
        </w:tabs>
        <w:spacing w:line="114" w:lineRule="exact" w:before="0"/>
        <w:ind w:left="531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99999"/>
          <w:w w:val="165"/>
          <w:sz w:val="7"/>
        </w:rPr>
        <w:t>I</w:t>
      </w:r>
      <w:r>
        <w:rPr>
          <w:rFonts w:ascii="Arial"/>
          <w:i/>
          <w:color w:val="999999"/>
          <w:spacing w:val="8"/>
          <w:w w:val="165"/>
          <w:sz w:val="7"/>
        </w:rPr>
        <w:t> </w:t>
      </w:r>
      <w:r>
        <w:rPr>
          <w:rFonts w:ascii="Arial"/>
          <w:i/>
          <w:color w:val="999999"/>
          <w:w w:val="140"/>
          <w:sz w:val="7"/>
        </w:rPr>
        <w:t>f </w:t>
      </w:r>
      <w:r>
        <w:rPr>
          <w:rFonts w:ascii="Arial"/>
          <w:i/>
          <w:color w:val="999999"/>
          <w:spacing w:val="26"/>
          <w:w w:val="140"/>
          <w:sz w:val="7"/>
        </w:rPr>
        <w:t> </w:t>
      </w:r>
      <w:r>
        <w:rPr>
          <w:rFonts w:ascii="Arial"/>
          <w:i/>
          <w:color w:val="999999"/>
          <w:w w:val="165"/>
          <w:sz w:val="10"/>
        </w:rPr>
        <w:t>!</w:t>
      </w:r>
      <w:r>
        <w:rPr>
          <w:rFonts w:ascii="Arial"/>
          <w:color w:val="999999"/>
          <w:w w:val="165"/>
          <w:sz w:val="8"/>
        </w:rPr>
        <w:tab/>
      </w:r>
      <w:r>
        <w:rPr>
          <w:rFonts w:ascii="Arial"/>
          <w:color w:val="999999"/>
          <w:w w:val="16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1134" w:val="left" w:leader="none"/>
        </w:tabs>
        <w:spacing w:line="168" w:lineRule="atLeast" w:before="37"/>
        <w:ind w:left="331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i/>
          <w:color w:val="999999"/>
          <w:w w:val="105"/>
          <w:position w:val="-5"/>
          <w:sz w:val="12"/>
        </w:rPr>
        <w:t>,,f</w:t>
      </w:r>
      <w:r>
        <w:rPr>
          <w:rFonts w:ascii="Times New Roman"/>
          <w:i/>
          <w:color w:val="999999"/>
          <w:spacing w:val="13"/>
          <w:w w:val="105"/>
          <w:position w:val="-5"/>
          <w:sz w:val="12"/>
        </w:rPr>
        <w:t> </w:t>
      </w:r>
      <w:r>
        <w:rPr>
          <w:rFonts w:ascii="Times New Roman"/>
          <w:i/>
          <w:color w:val="999999"/>
          <w:spacing w:val="-5"/>
          <w:w w:val="160"/>
          <w:position w:val="-5"/>
          <w:sz w:val="12"/>
        </w:rPr>
        <w:t>t</w:t>
      </w:r>
      <w:r>
        <w:rPr>
          <w:rFonts w:ascii="Arial"/>
          <w:color w:val="999999"/>
          <w:spacing w:val="-3"/>
          <w:w w:val="160"/>
          <w:sz w:val="8"/>
        </w:rPr>
        <w:t>.'</w:t>
      </w:r>
      <w:r>
        <w:rPr>
          <w:rFonts w:ascii="Arial"/>
          <w:color w:val="999999"/>
          <w:spacing w:val="-21"/>
          <w:w w:val="160"/>
          <w:sz w:val="8"/>
        </w:rPr>
        <w:t> </w:t>
      </w:r>
      <w:r>
        <w:rPr>
          <w:rFonts w:ascii="Arial"/>
          <w:i/>
          <w:color w:val="999999"/>
          <w:w w:val="160"/>
          <w:sz w:val="8"/>
        </w:rPr>
        <w:t>I</w:t>
      </w:r>
      <w:r>
        <w:rPr>
          <w:rFonts w:ascii="Arial"/>
          <w:i/>
          <w:color w:val="999999"/>
          <w:spacing w:val="22"/>
          <w:w w:val="160"/>
          <w:sz w:val="8"/>
        </w:rPr>
        <w:t> </w:t>
      </w:r>
      <w:r>
        <w:rPr>
          <w:rFonts w:ascii="Arial"/>
          <w:i/>
          <w:color w:val="999999"/>
          <w:w w:val="160"/>
          <w:sz w:val="8"/>
        </w:rPr>
        <w:t>I</w:t>
        <w:tab/>
      </w:r>
      <w:r>
        <w:rPr>
          <w:rFonts w:ascii="Arial"/>
          <w:color w:val="999999"/>
          <w:w w:val="370"/>
          <w:sz w:val="8"/>
        </w:rPr>
        <w:t>'</w:t>
      </w:r>
      <w:r>
        <w:rPr>
          <w:rFonts w:ascii="Arial"/>
          <w:sz w:val="8"/>
        </w:rPr>
      </w:r>
    </w:p>
    <w:p>
      <w:pPr>
        <w:tabs>
          <w:tab w:pos="3461" w:val="left" w:leader="none"/>
        </w:tabs>
        <w:spacing w:line="564" w:lineRule="atLeast" w:before="0"/>
        <w:ind w:left="33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55"/>
        </w:rPr>
        <w:br w:type="column"/>
      </w:r>
      <w:r>
        <w:rPr>
          <w:rFonts w:ascii="Times New Roman"/>
          <w:i/>
          <w:color w:val="999999"/>
          <w:spacing w:val="-34"/>
          <w:w w:val="155"/>
          <w:sz w:val="16"/>
        </w:rPr>
        <w:t>#</w:t>
      </w:r>
      <w:r>
        <w:rPr>
          <w:rFonts w:ascii="Arial"/>
          <w:color w:val="999999"/>
          <w:w w:val="155"/>
          <w:position w:val="6"/>
          <w:sz w:val="22"/>
        </w:rPr>
        <w:t>'</w:t>
      </w:r>
      <w:r>
        <w:rPr>
          <w:rFonts w:ascii="Arial"/>
          <w:color w:val="999999"/>
          <w:spacing w:val="-35"/>
          <w:w w:val="155"/>
          <w:position w:val="6"/>
          <w:sz w:val="22"/>
        </w:rPr>
        <w:t> </w:t>
      </w:r>
      <w:r>
        <w:rPr>
          <w:rFonts w:ascii="Times New Roman"/>
          <w:color w:val="999999"/>
          <w:w w:val="110"/>
          <w:sz w:val="16"/>
        </w:rPr>
        <w:t>\</w:t>
      </w:r>
      <w:r>
        <w:rPr>
          <w:rFonts w:ascii="Times New Roman"/>
          <w:color w:val="999999"/>
          <w:spacing w:val="-19"/>
          <w:w w:val="110"/>
          <w:sz w:val="16"/>
        </w:rPr>
        <w:t> </w:t>
      </w:r>
      <w:r>
        <w:rPr>
          <w:rFonts w:ascii="Times New Roman"/>
          <w:color w:val="999999"/>
          <w:w w:val="95"/>
          <w:sz w:val="16"/>
        </w:rPr>
        <w:t>\. </w:t>
      </w:r>
      <w:r>
        <w:rPr>
          <w:rFonts w:ascii="Times New Roman"/>
          <w:color w:val="999999"/>
          <w:spacing w:val="35"/>
          <w:w w:val="95"/>
          <w:sz w:val="16"/>
        </w:rPr>
        <w:t> </w:t>
      </w:r>
      <w:r>
        <w:rPr>
          <w:rFonts w:ascii="Times New Roman"/>
          <w:color w:val="999999"/>
          <w:w w:val="155"/>
          <w:sz w:val="16"/>
        </w:rPr>
        <w:t>\</w:t>
      </w:r>
      <w:r>
        <w:rPr>
          <w:rFonts w:ascii="Times New Roman"/>
          <w:color w:val="999999"/>
          <w:spacing w:val="-48"/>
          <w:w w:val="155"/>
          <w:sz w:val="16"/>
        </w:rPr>
        <w:t>.</w:t>
      </w:r>
      <w:r>
        <w:rPr>
          <w:rFonts w:ascii="Times New Roman"/>
          <w:color w:val="999999"/>
          <w:spacing w:val="-120"/>
          <w:w w:val="155"/>
          <w:sz w:val="16"/>
        </w:rPr>
        <w:t>,</w:t>
      </w:r>
      <w:r>
        <w:rPr>
          <w:rFonts w:ascii="Arial"/>
          <w:color w:val="999999"/>
          <w:spacing w:val="-63"/>
          <w:w w:val="155"/>
          <w:position w:val="-3"/>
          <w:sz w:val="20"/>
        </w:rPr>
        <w:t>,</w:t>
      </w:r>
      <w:r>
        <w:rPr>
          <w:rFonts w:ascii="Times New Roman"/>
          <w:color w:val="999999"/>
          <w:w w:val="155"/>
          <w:sz w:val="16"/>
        </w:rPr>
        <w:t>;</w:t>
      </w:r>
      <w:r>
        <w:rPr>
          <w:rFonts w:ascii="Times New Roman"/>
          <w:color w:val="999999"/>
          <w:spacing w:val="8"/>
          <w:w w:val="155"/>
          <w:sz w:val="16"/>
        </w:rPr>
        <w:t> </w:t>
      </w:r>
      <w:r>
        <w:rPr>
          <w:rFonts w:ascii="Arial"/>
          <w:color w:val="999999"/>
          <w:w w:val="185"/>
          <w:position w:val="-3"/>
          <w:sz w:val="20"/>
        </w:rPr>
        <w:t>,</w:t>
        <w:tab/>
      </w:r>
      <w:r>
        <w:rPr>
          <w:rFonts w:ascii="Arial"/>
          <w:i/>
          <w:color w:val="999999"/>
          <w:w w:val="110"/>
          <w:position w:val="2"/>
          <w:sz w:val="16"/>
        </w:rPr>
        <w:t>(</w:t>
      </w:r>
      <w:r>
        <w:rPr>
          <w:rFonts w:ascii="Arial"/>
          <w:i/>
          <w:color w:val="999999"/>
          <w:spacing w:val="1"/>
          <w:w w:val="110"/>
          <w:position w:val="2"/>
          <w:sz w:val="16"/>
        </w:rPr>
        <w:t> </w:t>
      </w:r>
      <w:r>
        <w:rPr>
          <w:rFonts w:ascii="Times New Roman"/>
          <w:color w:val="999999"/>
          <w:w w:val="155"/>
          <w:position w:val="13"/>
          <w:sz w:val="14"/>
        </w:rPr>
        <w:t>\.</w:t>
      </w:r>
      <w:r>
        <w:rPr>
          <w:rFonts w:ascii="Times New Roman"/>
          <w:sz w:val="14"/>
        </w:rPr>
      </w:r>
    </w:p>
    <w:p>
      <w:pPr>
        <w:tabs>
          <w:tab w:pos="643" w:val="left" w:leader="none"/>
          <w:tab w:pos="4825" w:val="left" w:leader="none"/>
        </w:tabs>
        <w:spacing w:line="411" w:lineRule="atLeast" w:before="0"/>
        <w:ind w:left="0" w:right="893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45"/>
        </w:rPr>
        <w:br w:type="column"/>
      </w:r>
      <w:r>
        <w:rPr>
          <w:rFonts w:ascii="Arial"/>
          <w:color w:val="999999"/>
          <w:w w:val="45"/>
          <w:position w:val="-5"/>
          <w:sz w:val="12"/>
        </w:rPr>
        <w:t>.</w:t>
        <w:tab/>
      </w:r>
      <w:r>
        <w:rPr>
          <w:rFonts w:ascii="Times New Roman"/>
          <w:color w:val="999999"/>
          <w:w w:val="240"/>
          <w:position w:val="-5"/>
          <w:sz w:val="8"/>
        </w:rPr>
        <w:t>/</w:t>
      </w:r>
      <w:r>
        <w:rPr>
          <w:rFonts w:ascii="Arial"/>
          <w:i/>
          <w:color w:val="999999"/>
          <w:w w:val="240"/>
          <w:sz w:val="6"/>
        </w:rPr>
        <w:tab/>
      </w:r>
      <w:r>
        <w:rPr>
          <w:rFonts w:ascii="Arial"/>
          <w:i/>
          <w:color w:val="999999"/>
          <w:w w:val="280"/>
          <w:sz w:val="6"/>
        </w:rPr>
        <w:t>I</w:t>
      </w:r>
      <w:r>
        <w:rPr>
          <w:rFonts w:ascii="Arial"/>
          <w:sz w:val="6"/>
        </w:rPr>
      </w:r>
    </w:p>
    <w:p>
      <w:pPr>
        <w:tabs>
          <w:tab w:pos="605" w:val="left" w:leader="none"/>
        </w:tabs>
        <w:spacing w:line="179" w:lineRule="atLeast" w:before="0"/>
        <w:ind w:left="0" w:right="855" w:firstLine="0"/>
        <w:jc w:val="righ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135.221680pt;margin-top:-3.434209pt;width:22.55pt;height:2.35pt;mso-position-horizontal-relative:page;mso-position-vertical-relative:paragraph;z-index:-599824" type="#_x0000_t202" filled="false" stroked="false">
            <v:textbox inset="0,0,0,0">
              <w:txbxContent>
                <w:p>
                  <w:pPr>
                    <w:tabs>
                      <w:tab w:pos="369" w:val="left" w:leader="none"/>
                    </w:tabs>
                    <w:spacing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"/>
                      <w:szCs w:val="4"/>
                    </w:rPr>
                  </w:pPr>
                  <w:r>
                    <w:rPr>
                      <w:rFonts w:ascii="Arial" w:hAnsi="Arial" w:cs="Arial" w:eastAsia="Arial"/>
                      <w:i/>
                      <w:color w:val="999999"/>
                      <w:w w:val="580"/>
                      <w:sz w:val="4"/>
                      <w:szCs w:val="4"/>
                    </w:rPr>
                    <w:t>I</w:t>
                    <w:tab/>
                  </w:r>
                  <w:r>
                    <w:rPr>
                      <w:rFonts w:ascii="Arial" w:hAnsi="Arial" w:cs="Arial" w:eastAsia="Arial"/>
                      <w:color w:val="999999"/>
                      <w:w w:val="580"/>
                      <w:sz w:val="4"/>
                      <w:szCs w:val="4"/>
                    </w:rPr>
                    <w:t>•</w:t>
                  </w:r>
                  <w:r>
                    <w:rPr>
                      <w:rFonts w:ascii="Arial" w:hAnsi="Arial" w:cs="Arial" w:eastAsia="Arial"/>
                      <w:sz w:val="4"/>
                      <w:szCs w:val="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63.659180pt;margin-top:-3.906872pt;width:10.65pt;height:13.65pt;mso-position-horizontal-relative:page;mso-position-vertical-relative:paragraph;z-index:-597280" type="#_x0000_t202" filled="false" stroked="false">
            <v:textbox inset="0,0,0,0">
              <w:txbxContent>
                <w:p>
                  <w:pPr>
                    <w:spacing w:line="272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7"/>
                      <w:szCs w:val="27"/>
                    </w:rPr>
                  </w:pPr>
                  <w:r>
                    <w:rPr>
                      <w:rFonts w:ascii="Courier New" w:hAnsi="Courier New" w:cs="Courier New" w:eastAsia="Courier New"/>
                      <w:color w:val="999999"/>
                      <w:spacing w:val="-104"/>
                      <w:w w:val="95"/>
                      <w:sz w:val="27"/>
                      <w:szCs w:val="27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color w:val="999999"/>
                      <w:w w:val="95"/>
                      <w:sz w:val="27"/>
                      <w:szCs w:val="27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z w:val="27"/>
                      <w:szCs w:val="2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4.735474pt;margin-top:7.191917pt;width:1.55pt;height:22.25pt;mso-position-horizontal-relative:page;mso-position-vertical-relative:paragraph;z-index:-597208" type="#_x0000_t202" filled="false" stroked="false">
            <v:textbox inset="0,0,0,0">
              <w:txbxContent>
                <w:p>
                  <w:pPr>
                    <w:spacing w:line="44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/>
                      <w:color w:val="E81818"/>
                      <w:w w:val="25"/>
                      <w:sz w:val="44"/>
                    </w:rPr>
                    <w:t>,</w:t>
                  </w:r>
                  <w:r>
                    <w:rPr>
                      <w:rFonts w:asci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99999"/>
          <w:w w:val="35"/>
          <w:sz w:val="13"/>
        </w:rPr>
        <w:t>-&lt;'.;:-</w:t>
        <w:tab/>
      </w:r>
      <w:r>
        <w:rPr>
          <w:rFonts w:ascii="Arial"/>
          <w:color w:val="999999"/>
          <w:w w:val="140"/>
          <w:sz w:val="13"/>
        </w:rPr>
        <w:t>-</w:t>
      </w:r>
      <w:r>
        <w:rPr>
          <w:rFonts w:ascii="Arial"/>
          <w:color w:val="999999"/>
          <w:spacing w:val="-21"/>
          <w:w w:val="140"/>
          <w:sz w:val="13"/>
        </w:rPr>
        <w:t> </w:t>
      </w:r>
      <w:r>
        <w:rPr>
          <w:rFonts w:ascii="Arial"/>
          <w:color w:val="999999"/>
          <w:sz w:val="13"/>
        </w:rPr>
        <w:t>""   </w:t>
      </w:r>
      <w:r>
        <w:rPr>
          <w:rFonts w:ascii="Arial"/>
          <w:color w:val="999999"/>
          <w:spacing w:val="2"/>
          <w:sz w:val="13"/>
        </w:rPr>
        <w:t> </w:t>
      </w:r>
      <w:r>
        <w:rPr>
          <w:rFonts w:ascii="Arial"/>
          <w:color w:val="999999"/>
          <w:w w:val="140"/>
          <w:sz w:val="13"/>
        </w:rPr>
        <w:t>/</w:t>
      </w:r>
      <w:r>
        <w:rPr>
          <w:rFonts w:ascii="Arial"/>
          <w:sz w:val="13"/>
        </w:rPr>
      </w:r>
    </w:p>
    <w:p>
      <w:pPr>
        <w:spacing w:line="564" w:lineRule="atLeast" w:before="0"/>
        <w:ind w:left="331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BANK</w:t>
      </w:r>
      <w:r>
        <w:rPr>
          <w:rFonts w:ascii="Arial"/>
          <w:sz w:val="25"/>
        </w:rPr>
      </w:r>
    </w:p>
    <w:p>
      <w:pPr>
        <w:spacing w:after="0" w:line="564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2567" w:space="136"/>
            <w:col w:w="1196" w:space="6026"/>
            <w:col w:w="3686" w:space="5492"/>
            <w:col w:w="6103" w:space="3866"/>
            <w:col w:w="2008"/>
          </w:cols>
        </w:sectPr>
      </w:pPr>
    </w:p>
    <w:p>
      <w:pPr>
        <w:tabs>
          <w:tab w:pos="1492" w:val="left" w:leader="none"/>
        </w:tabs>
        <w:spacing w:line="42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0"/>
          <w:szCs w:val="50"/>
        </w:rPr>
      </w:pPr>
      <w:r>
        <w:rPr/>
        <w:pict>
          <v:shape style="position:absolute;margin-left:224.366959pt;margin-top:31.366739pt;width:8.950pt;height:14.3pt;mso-position-horizontal-relative:page;mso-position-vertical-relative:paragraph;z-index:-599776" type="#_x0000_t202" filled="false" stroked="false">
            <v:textbox inset="0,0,0,0">
              <w:txbxContent>
                <w:p>
                  <w:pPr>
                    <w:spacing w:line="286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8"/>
                      <w:szCs w:val="28"/>
                    </w:rPr>
                  </w:pPr>
                  <w:r>
                    <w:rPr>
                      <w:rFonts w:ascii="Courier New"/>
                      <w:color w:val="999999"/>
                      <w:w w:val="50"/>
                      <w:sz w:val="28"/>
                    </w:rPr>
                    <w:t>..</w:t>
                  </w:r>
                  <w:r>
                    <w:rPr>
                      <w:rFonts w:ascii="Courier New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99999"/>
          <w:w w:val="50"/>
          <w:sz w:val="61"/>
        </w:rPr>
        <w:t>..</w:t>
        <w:tab/>
      </w:r>
      <w:r>
        <w:rPr>
          <w:rFonts w:ascii="Times New Roman" w:hAnsi="Times New Roman"/>
          <w:color w:val="999999"/>
          <w:spacing w:val="-7"/>
          <w:w w:val="40"/>
          <w:position w:val="-7"/>
          <w:sz w:val="50"/>
        </w:rPr>
        <w:t>·</w:t>
      </w:r>
      <w:r>
        <w:rPr>
          <w:rFonts w:ascii="Times New Roman" w:hAnsi="Times New Roman"/>
          <w:color w:val="999999"/>
          <w:spacing w:val="-8"/>
          <w:w w:val="40"/>
          <w:position w:val="-7"/>
          <w:sz w:val="50"/>
        </w:rPr>
        <w:t>-</w:t>
      </w:r>
      <w:r>
        <w:rPr>
          <w:rFonts w:ascii="Times New Roman" w:hAnsi="Times New Roman"/>
          <w:sz w:val="50"/>
        </w:rPr>
      </w:r>
    </w:p>
    <w:p>
      <w:pPr>
        <w:spacing w:line="423" w:lineRule="atLeast" w:before="0"/>
        <w:ind w:left="33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spacing w:val="-7"/>
        </w:rPr>
        <w:br w:type="column"/>
      </w:r>
      <w:r>
        <w:rPr>
          <w:rFonts w:ascii="Times New Roman" w:hAnsi="Times New Roman" w:cs="Times New Roman" w:eastAsia="Times New Roman"/>
          <w:i/>
          <w:color w:val="999999"/>
          <w:spacing w:val="-7"/>
          <w:w w:val="75"/>
          <w:sz w:val="23"/>
          <w:szCs w:val="23"/>
        </w:rPr>
        <w:t>±'</w:t>
      </w:r>
      <w:r>
        <w:rPr>
          <w:rFonts w:ascii="Times New Roman" w:hAnsi="Times New Roman" w:cs="Times New Roman" w:eastAsia="Times New Roman"/>
          <w:i/>
          <w:color w:val="999999"/>
          <w:spacing w:val="-7"/>
          <w:w w:val="51"/>
          <w:sz w:val="23"/>
          <w:szCs w:val="23"/>
        </w:rPr>
        <w:t>_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423" w:lineRule="atLeast" w:before="0"/>
        <w:ind w:left="22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65"/>
        </w:rPr>
        <w:br w:type="column"/>
      </w:r>
      <w:r>
        <w:rPr>
          <w:rFonts w:ascii="Times New Roman"/>
          <w:color w:val="999999"/>
          <w:w w:val="65"/>
          <w:position w:val="2"/>
          <w:sz w:val="61"/>
        </w:rPr>
        <w:t>..</w:t>
      </w:r>
      <w:r>
        <w:rPr>
          <w:rFonts w:ascii="Arial"/>
          <w:color w:val="999999"/>
          <w:w w:val="65"/>
          <w:position w:val="2"/>
          <w:sz w:val="44"/>
        </w:rPr>
        <w:t>""</w:t>
      </w:r>
      <w:r>
        <w:rPr>
          <w:rFonts w:ascii="Times New Roman"/>
          <w:color w:val="999999"/>
          <w:w w:val="65"/>
          <w:sz w:val="17"/>
        </w:rPr>
        <w:t>'</w:t>
      </w:r>
      <w:r>
        <w:rPr>
          <w:rFonts w:ascii="Times New Roman"/>
          <w:sz w:val="17"/>
        </w:rPr>
      </w:r>
    </w:p>
    <w:p>
      <w:pPr>
        <w:tabs>
          <w:tab w:pos="4006" w:val="left" w:leader="none"/>
          <w:tab w:pos="4389" w:val="left" w:leader="none"/>
          <w:tab w:pos="5077" w:val="left" w:leader="none"/>
          <w:tab w:pos="5593" w:val="left" w:leader="none"/>
          <w:tab w:pos="6358" w:val="left" w:leader="none"/>
        </w:tabs>
        <w:spacing w:line="231" w:lineRule="atLeast" w:before="0"/>
        <w:ind w:left="222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225"/>
        </w:rPr>
        <w:br w:type="column"/>
      </w:r>
      <w:r>
        <w:rPr>
          <w:rFonts w:ascii="Arial" w:hAnsi="Arial" w:cs="Arial" w:eastAsia="Arial"/>
          <w:color w:val="999999"/>
          <w:w w:val="225"/>
          <w:position w:val="2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i/>
          <w:color w:val="999999"/>
          <w:w w:val="150"/>
          <w:sz w:val="22"/>
          <w:szCs w:val="22"/>
        </w:rPr>
        <w:t>1</w:t>
        <w:tab/>
      </w:r>
      <w:r>
        <w:rPr>
          <w:rFonts w:ascii="Times New Roman" w:hAnsi="Times New Roman" w:cs="Times New Roman" w:eastAsia="Times New Roman"/>
          <w:color w:val="999999"/>
          <w:w w:val="140"/>
          <w:sz w:val="22"/>
          <w:szCs w:val="22"/>
        </w:rPr>
        <w:t>..</w:t>
        <w:tab/>
        <w:t>..</w:t>
        <w:tab/>
        <w:t>..</w:t>
        <w:tab/>
      </w:r>
      <w:r>
        <w:rPr>
          <w:rFonts w:ascii="Times New Roman" w:hAnsi="Times New Roman" w:cs="Times New Roman" w:eastAsia="Times New Roman"/>
          <w:color w:val="999999"/>
          <w:w w:val="125"/>
          <w:sz w:val="22"/>
          <w:szCs w:val="22"/>
        </w:rPr>
        <w:t>'</w:t>
      </w:r>
      <w:r>
        <w:rPr>
          <w:rFonts w:ascii="Times New Roman" w:hAnsi="Times New Roman" w:cs="Times New Roman" w:eastAsia="Times New Roman"/>
          <w:color w:val="999999"/>
          <w:spacing w:val="-2"/>
          <w:w w:val="1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99999"/>
          <w:w w:val="12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26" w:lineRule="atLeast" w:before="0"/>
        <w:ind w:left="1019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999999"/>
          <w:w w:val="11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99999"/>
          <w:spacing w:val="-37"/>
          <w:w w:val="1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99999"/>
          <w:w w:val="190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999999"/>
          <w:spacing w:val="33"/>
          <w:w w:val="1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99999"/>
          <w:spacing w:val="10"/>
          <w:w w:val="190"/>
          <w:sz w:val="24"/>
          <w:szCs w:val="24"/>
        </w:rPr>
        <w:t>'"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001" w:val="left" w:leader="none"/>
        </w:tabs>
        <w:spacing w:line="423" w:lineRule="atLeast" w:before="0"/>
        <w:ind w:left="6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>
          <w:w w:val="60"/>
        </w:rPr>
        <w:br w:type="column"/>
      </w:r>
      <w:r>
        <w:rPr>
          <w:rFonts w:ascii="Times New Roman"/>
          <w:color w:val="999999"/>
          <w:w w:val="60"/>
          <w:position w:val="20"/>
          <w:sz w:val="22"/>
        </w:rPr>
        <w:t>' </w:t>
      </w:r>
      <w:r>
        <w:rPr>
          <w:rFonts w:ascii="Arial"/>
          <w:color w:val="999999"/>
          <w:w w:val="60"/>
          <w:sz w:val="53"/>
        </w:rPr>
        <w:t>...</w:t>
        <w:tab/>
      </w:r>
      <w:r>
        <w:rPr>
          <w:rFonts w:ascii="Arial"/>
          <w:color w:val="999999"/>
          <w:sz w:val="61"/>
        </w:rPr>
        <w:t>.</w:t>
      </w:r>
      <w:r>
        <w:rPr>
          <w:rFonts w:ascii="Arial"/>
          <w:sz w:val="61"/>
        </w:rPr>
      </w:r>
    </w:p>
    <w:p>
      <w:pPr>
        <w:tabs>
          <w:tab w:pos="2343" w:val="left" w:leader="none"/>
        </w:tabs>
        <w:spacing w:line="423" w:lineRule="atLeast" w:before="0"/>
        <w:ind w:left="1514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Arial"/>
          <w:color w:val="999999"/>
          <w:sz w:val="13"/>
        </w:rPr>
        <w:t>/</w:t>
        <w:tab/>
      </w:r>
      <w:r>
        <w:rPr>
          <w:rFonts w:ascii="Times New Roman"/>
          <w:color w:val="999999"/>
          <w:w w:val="90"/>
          <w:sz w:val="10"/>
        </w:rPr>
        <w:t>-(of'</w:t>
      </w:r>
      <w:r>
        <w:rPr>
          <w:rFonts w:ascii="Times New Roman"/>
          <w:color w:val="999999"/>
          <w:spacing w:val="4"/>
          <w:w w:val="90"/>
          <w:sz w:val="10"/>
        </w:rPr>
        <w:t> </w:t>
      </w:r>
      <w:r>
        <w:rPr>
          <w:rFonts w:ascii="Arial"/>
          <w:color w:val="999999"/>
          <w:spacing w:val="44"/>
          <w:w w:val="90"/>
          <w:position w:val="-32"/>
          <w:sz w:val="65"/>
        </w:rPr>
        <w:t>.</w:t>
      </w:r>
      <w:r>
        <w:rPr>
          <w:rFonts w:ascii="Times New Roman"/>
          <w:color w:val="999999"/>
          <w:w w:val="90"/>
          <w:sz w:val="10"/>
        </w:rPr>
        <w:t>{'</w:t>
      </w:r>
      <w:r>
        <w:rPr>
          <w:rFonts w:ascii="Times New Roman"/>
          <w:sz w:val="10"/>
        </w:rPr>
      </w:r>
    </w:p>
    <w:p>
      <w:pPr>
        <w:tabs>
          <w:tab w:pos="1131" w:val="left" w:leader="none"/>
        </w:tabs>
        <w:spacing w:line="95" w:lineRule="atLeast" w:before="0"/>
        <w:ind w:left="48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20"/>
          <w:sz w:val="40"/>
        </w:rPr>
        <w:t>..</w:t>
        <w:tab/>
      </w:r>
      <w:r>
        <w:rPr>
          <w:rFonts w:ascii="Times New Roman"/>
          <w:color w:val="999999"/>
          <w:spacing w:val="-17"/>
          <w:sz w:val="14"/>
        </w:rPr>
        <w:t>:</w:t>
      </w:r>
      <w:r>
        <w:rPr>
          <w:rFonts w:ascii="Times New Roman"/>
          <w:color w:val="999999"/>
          <w:spacing w:val="-10"/>
          <w:sz w:val="14"/>
        </w:rPr>
        <w:t>f</w:t>
      </w:r>
      <w:r>
        <w:rPr>
          <w:rFonts w:ascii="Times New Roman"/>
          <w:sz w:val="14"/>
        </w:rPr>
      </w:r>
    </w:p>
    <w:p>
      <w:pPr>
        <w:tabs>
          <w:tab w:pos="1666" w:val="left" w:leader="none"/>
        </w:tabs>
        <w:spacing w:line="334" w:lineRule="atLeast" w:before="5"/>
        <w:ind w:left="1061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Arial"/>
          <w:i/>
          <w:color w:val="999999"/>
          <w:w w:val="45"/>
          <w:sz w:val="14"/>
        </w:rPr>
        <w:t>&lt;-&lt;t</w:t>
        <w:tab/>
      </w:r>
      <w:r>
        <w:rPr>
          <w:rFonts w:ascii="Times New Roman"/>
          <w:color w:val="999999"/>
          <w:w w:val="90"/>
          <w:sz w:val="11"/>
        </w:rPr>
        <w:t>-&lt;'</w:t>
      </w:r>
      <w:r>
        <w:rPr>
          <w:rFonts w:ascii="Times New Roman"/>
          <w:sz w:val="11"/>
        </w:rPr>
      </w:r>
    </w:p>
    <w:p>
      <w:pPr>
        <w:spacing w:line="423" w:lineRule="atLeast" w:before="0"/>
        <w:ind w:left="0" w:right="0" w:firstLine="0"/>
        <w:jc w:val="right"/>
        <w:rPr>
          <w:rFonts w:ascii="Arial" w:hAnsi="Arial" w:cs="Arial" w:eastAsia="Arial"/>
          <w:sz w:val="69"/>
          <w:szCs w:val="69"/>
        </w:rPr>
      </w:pPr>
      <w:r>
        <w:rPr>
          <w:w w:val="55"/>
        </w:rPr>
        <w:br w:type="column"/>
      </w:r>
      <w:r>
        <w:rPr>
          <w:rFonts w:ascii="Arial" w:hAnsi="Arial"/>
          <w:color w:val="999999"/>
          <w:spacing w:val="-58"/>
          <w:w w:val="55"/>
          <w:position w:val="-6"/>
          <w:sz w:val="44"/>
        </w:rPr>
        <w:t>,</w:t>
      </w:r>
      <w:r>
        <w:rPr>
          <w:rFonts w:ascii="Arial" w:hAnsi="Arial"/>
          <w:color w:val="999999"/>
          <w:spacing w:val="-69"/>
          <w:w w:val="55"/>
          <w:sz w:val="69"/>
        </w:rPr>
        <w:t>·</w:t>
      </w:r>
      <w:r>
        <w:rPr>
          <w:rFonts w:ascii="Arial" w:hAnsi="Arial"/>
          <w:color w:val="999999"/>
          <w:spacing w:val="-10"/>
          <w:w w:val="55"/>
          <w:sz w:val="69"/>
        </w:rPr>
        <w:t>·</w:t>
      </w:r>
      <w:r>
        <w:rPr>
          <w:rFonts w:ascii="Arial" w:hAnsi="Arial"/>
          <w:color w:val="999999"/>
          <w:w w:val="55"/>
          <w:sz w:val="69"/>
        </w:rPr>
        <w:t>'</w:t>
      </w:r>
      <w:r>
        <w:rPr>
          <w:rFonts w:ascii="Arial" w:hAnsi="Arial"/>
          <w:sz w:val="69"/>
        </w:rPr>
      </w:r>
    </w:p>
    <w:p>
      <w:pPr>
        <w:spacing w:line="423" w:lineRule="atLeast" w:before="0"/>
        <w:ind w:left="2941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JODRELL</w:t>
      </w:r>
      <w:r>
        <w:rPr>
          <w:rFonts w:ascii="Arial"/>
          <w:sz w:val="25"/>
        </w:rPr>
      </w:r>
    </w:p>
    <w:p>
      <w:pPr>
        <w:spacing w:after="0" w:line="423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7442" w:space="40"/>
            <w:col w:w="501" w:space="40"/>
            <w:col w:w="2885" w:space="40"/>
            <w:col w:w="6574" w:space="40"/>
            <w:col w:w="1174" w:space="40"/>
            <w:col w:w="2791" w:space="40"/>
            <w:col w:w="1784" w:space="40"/>
            <w:col w:w="1732" w:space="40"/>
            <w:col w:w="5877"/>
          </w:cols>
        </w:sectPr>
      </w:pPr>
    </w:p>
    <w:p>
      <w:pPr>
        <w:tabs>
          <w:tab w:pos="3244" w:val="left" w:leader="none"/>
        </w:tabs>
        <w:spacing w:line="524" w:lineRule="atLeast" w:before="0"/>
        <w:ind w:left="200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99999"/>
          <w:w w:val="50"/>
          <w:position w:val="-40"/>
          <w:sz w:val="61"/>
        </w:rPr>
        <w:t>..</w:t>
        <w:tab/>
      </w:r>
      <w:r>
        <w:rPr>
          <w:rFonts w:ascii="Arial"/>
          <w:i/>
          <w:color w:val="999999"/>
          <w:w w:val="140"/>
          <w:sz w:val="7"/>
        </w:rPr>
        <w:t>f </w:t>
      </w:r>
      <w:r>
        <w:rPr>
          <w:rFonts w:ascii="Arial"/>
          <w:i/>
          <w:color w:val="999999"/>
          <w:spacing w:val="24"/>
          <w:w w:val="140"/>
          <w:sz w:val="7"/>
        </w:rPr>
        <w:t> </w:t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537" w:val="left" w:leader="none"/>
          <w:tab w:pos="4137" w:val="left" w:leader="none"/>
        </w:tabs>
        <w:spacing w:line="524" w:lineRule="atLeast" w:before="0"/>
        <w:ind w:left="200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70"/>
        </w:rPr>
        <w:br w:type="column"/>
      </w:r>
      <w:r>
        <w:rPr>
          <w:rFonts w:ascii="Arial"/>
          <w:color w:val="8383A3"/>
          <w:w w:val="70"/>
          <w:sz w:val="42"/>
        </w:rPr>
        <w:t>'</w:t>
      </w:r>
      <w:r>
        <w:rPr>
          <w:rFonts w:ascii="Arial"/>
          <w:color w:val="8383A3"/>
          <w:spacing w:val="-53"/>
          <w:w w:val="70"/>
          <w:sz w:val="42"/>
        </w:rPr>
        <w:t>*</w:t>
      </w:r>
      <w:r>
        <w:rPr>
          <w:rFonts w:ascii="Arial"/>
          <w:color w:val="8383A3"/>
          <w:spacing w:val="-56"/>
          <w:w w:val="70"/>
          <w:sz w:val="42"/>
        </w:rPr>
        <w:t>.</w:t>
      </w:r>
      <w:r>
        <w:rPr>
          <w:rFonts w:ascii="Arial"/>
          <w:color w:val="07D8D8"/>
          <w:w w:val="70"/>
          <w:sz w:val="42"/>
        </w:rPr>
        <w:t>"</w:t>
        <w:tab/>
      </w:r>
      <w:r>
        <w:rPr>
          <w:rFonts w:ascii="Arial"/>
          <w:color w:val="999999"/>
          <w:spacing w:val="-29"/>
          <w:w w:val="55"/>
          <w:sz w:val="42"/>
        </w:rPr>
        <w:t>.</w:t>
      </w:r>
      <w:r>
        <w:rPr>
          <w:rFonts w:ascii="Arial"/>
          <w:color w:val="999999"/>
          <w:w w:val="55"/>
          <w:sz w:val="42"/>
        </w:rPr>
        <w:t>..</w:t>
        <w:tab/>
      </w:r>
      <w:r>
        <w:rPr>
          <w:rFonts w:ascii="Times New Roman"/>
          <w:color w:val="999999"/>
          <w:w w:val="50"/>
          <w:position w:val="1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68" w:lineRule="atLeast" w:before="0"/>
        <w:ind w:left="0" w:right="1088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60"/>
        </w:rPr>
        <w:br w:type="column"/>
      </w:r>
      <w:r>
        <w:rPr>
          <w:rFonts w:ascii="Arial"/>
          <w:color w:val="999999"/>
          <w:w w:val="16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772" w:val="left" w:leader="none"/>
          <w:tab w:pos="5339" w:val="left" w:leader="none"/>
          <w:tab w:pos="6633" w:val="left" w:leader="none"/>
        </w:tabs>
        <w:spacing w:line="35" w:lineRule="exact" w:before="0"/>
        <w:ind w:left="166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673.739075pt;margin-top:-5.35063pt;width:2.8pt;height:4pt;mso-position-horizontal-relative:page;mso-position-vertical-relative:paragraph;z-index:-597232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99999"/>
                      <w:w w:val="25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w w:val="60"/>
          <w:position w:val="-5"/>
          <w:sz w:val="18"/>
          <w:szCs w:val="18"/>
        </w:rPr>
        <w:t>,</w:t>
        <w:tab/>
      </w:r>
      <w:r>
        <w:rPr>
          <w:rFonts w:ascii="Times New Roman" w:hAnsi="Times New Roman" w:cs="Times New Roman" w:eastAsia="Times New Roman"/>
          <w:color w:val="999999"/>
          <w:spacing w:val="-312"/>
          <w:w w:val="305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99999"/>
          <w:spacing w:val="-50"/>
          <w:w w:val="305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color w:val="999999"/>
          <w:w w:val="305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999999"/>
          <w:spacing w:val="16"/>
          <w:w w:val="30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46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999999"/>
          <w:spacing w:val="52"/>
          <w:w w:val="46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46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999999"/>
          <w:spacing w:val="-26"/>
          <w:w w:val="46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99999"/>
          <w:w w:val="580"/>
          <w:sz w:val="8"/>
          <w:szCs w:val="8"/>
        </w:rPr>
        <w:t>'</w:t>
        <w:tab/>
      </w:r>
      <w:r>
        <w:rPr>
          <w:rFonts w:ascii="Times New Roman" w:hAnsi="Times New Roman" w:cs="Times New Roman" w:eastAsia="Times New Roman"/>
          <w:color w:val="999999"/>
          <w:w w:val="80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color w:val="999999"/>
          <w:w w:val="46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tabs>
          <w:tab w:pos="3283" w:val="left" w:leader="none"/>
          <w:tab w:pos="3684" w:val="left" w:leader="none"/>
        </w:tabs>
        <w:spacing w:line="524" w:lineRule="atLeast" w:before="0"/>
        <w:ind w:left="200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15"/>
        </w:rPr>
        <w:br w:type="column"/>
      </w:r>
      <w:r>
        <w:rPr>
          <w:rFonts w:ascii="Times New Roman" w:hAnsi="Times New Roman" w:cs="Times New Roman" w:eastAsia="Times New Roman"/>
          <w:color w:val="999999"/>
          <w:w w:val="115"/>
          <w:sz w:val="10"/>
          <w:szCs w:val="10"/>
        </w:rPr>
        <w:t>w&lt;   </w:t>
      </w:r>
      <w:r>
        <w:rPr>
          <w:rFonts w:ascii="Times New Roman" w:hAnsi="Times New Roman" w:cs="Times New Roman" w:eastAsia="Times New Roman"/>
          <w:color w:val="999999"/>
          <w:spacing w:val="4"/>
          <w:w w:val="11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99999"/>
          <w:w w:val="220"/>
          <w:sz w:val="10"/>
          <w:szCs w:val="10"/>
        </w:rPr>
        <w:t>;</w:t>
      </w:r>
      <w:r>
        <w:rPr>
          <w:rFonts w:ascii="Times New Roman" w:hAnsi="Times New Roman" w:cs="Times New Roman" w:eastAsia="Times New Roman"/>
          <w:color w:val="999999"/>
          <w:spacing w:val="33"/>
          <w:w w:val="2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99999"/>
          <w:spacing w:val="-173"/>
          <w:w w:val="115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999999"/>
          <w:w w:val="115"/>
          <w:position w:val="2"/>
          <w:sz w:val="8"/>
          <w:szCs w:val="8"/>
        </w:rPr>
        <w:t>O</w:t>
        <w:tab/>
      </w:r>
      <w:r>
        <w:rPr>
          <w:rFonts w:ascii="Times New Roman" w:hAnsi="Times New Roman" w:cs="Times New Roman" w:eastAsia="Times New Roman"/>
          <w:color w:val="999999"/>
          <w:w w:val="220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color w:val="999999"/>
          <w:spacing w:val="-22"/>
          <w:w w:val="2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B6B6B6"/>
          <w:w w:val="180"/>
          <w:position w:val="2"/>
          <w:sz w:val="8"/>
          <w:szCs w:val="8"/>
        </w:rPr>
        <w:t>,</w:t>
        <w:tab/>
      </w:r>
      <w:r>
        <w:rPr>
          <w:rFonts w:ascii="Times New Roman" w:hAnsi="Times New Roman" w:cs="Times New Roman" w:eastAsia="Times New Roman"/>
          <w:color w:val="B6B6B6"/>
          <w:w w:val="115"/>
          <w:sz w:val="10"/>
          <w:szCs w:val="10"/>
        </w:rPr>
        <w:t>•  </w:t>
      </w:r>
      <w:r>
        <w:rPr>
          <w:rFonts w:ascii="Times New Roman" w:hAnsi="Times New Roman" w:cs="Times New Roman" w:eastAsia="Times New Roman"/>
          <w:color w:val="B6B6B6"/>
          <w:spacing w:val="4"/>
          <w:w w:val="11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07D8D8"/>
          <w:w w:val="580"/>
          <w:position w:val="2"/>
          <w:sz w:val="8"/>
          <w:szCs w:val="8"/>
        </w:rPr>
        <w:t>/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tabs>
          <w:tab w:pos="817" w:val="left" w:leader="none"/>
        </w:tabs>
        <w:spacing w:line="524" w:lineRule="atLeast" w:before="0"/>
        <w:ind w:left="421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45"/>
        </w:rPr>
        <w:br w:type="column"/>
      </w:r>
      <w:r>
        <w:rPr>
          <w:rFonts w:ascii="Arial"/>
          <w:i/>
          <w:color w:val="999999"/>
          <w:w w:val="45"/>
          <w:sz w:val="13"/>
        </w:rPr>
        <w:t>-&lt;''1</w:t>
        <w:tab/>
      </w:r>
      <w:r>
        <w:rPr>
          <w:rFonts w:ascii="Times New Roman"/>
          <w:color w:val="999999"/>
          <w:w w:val="50"/>
          <w:position w:val="-32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2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50"/>
        </w:rPr>
        <w:br w:type="column"/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color w:val="999999"/>
          <w:spacing w:val="-28"/>
          <w:w w:val="150"/>
          <w:sz w:val="16"/>
        </w:rPr>
        <w:t> </w:t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color w:val="999999"/>
          <w:spacing w:val="-28"/>
          <w:w w:val="150"/>
          <w:sz w:val="16"/>
        </w:rPr>
        <w:t> </w:t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color w:val="999999"/>
          <w:spacing w:val="-24"/>
          <w:w w:val="150"/>
          <w:sz w:val="16"/>
        </w:rPr>
        <w:t> </w:t>
      </w:r>
      <w:r>
        <w:rPr>
          <w:rFonts w:ascii="Times New Roman" w:hAnsi="Times New Roman"/>
          <w:color w:val="999999"/>
          <w:spacing w:val="5"/>
          <w:w w:val="150"/>
          <w:sz w:val="16"/>
        </w:rPr>
        <w:t>-</w:t>
      </w:r>
      <w:r>
        <w:rPr>
          <w:rFonts w:ascii="Times New Roman" w:hAnsi="Times New Roman"/>
          <w:color w:val="B6B6B6"/>
          <w:spacing w:val="-47"/>
          <w:w w:val="150"/>
          <w:sz w:val="16"/>
        </w:rPr>
        <w:t>·</w:t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color w:val="999999"/>
          <w:spacing w:val="-34"/>
          <w:w w:val="150"/>
          <w:sz w:val="16"/>
        </w:rPr>
        <w:t> </w:t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color w:val="999999"/>
          <w:spacing w:val="-28"/>
          <w:w w:val="150"/>
          <w:sz w:val="16"/>
        </w:rPr>
        <w:t> </w:t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color w:val="999999"/>
          <w:spacing w:val="-28"/>
          <w:w w:val="150"/>
          <w:sz w:val="16"/>
        </w:rPr>
        <w:t> </w:t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color w:val="999999"/>
          <w:spacing w:val="-34"/>
          <w:w w:val="150"/>
          <w:sz w:val="16"/>
        </w:rPr>
        <w:t> </w:t>
      </w:r>
      <w:r>
        <w:rPr>
          <w:rFonts w:ascii="Times New Roman" w:hAnsi="Times New Roman"/>
          <w:color w:val="999999"/>
          <w:w w:val="150"/>
          <w:sz w:val="16"/>
        </w:rPr>
        <w:t>-</w:t>
      </w:r>
      <w:r>
        <w:rPr>
          <w:rFonts w:ascii="Times New Roman" w:hAnsi="Times New Roman"/>
          <w:sz w:val="16"/>
        </w:rPr>
      </w:r>
    </w:p>
    <w:p>
      <w:pPr>
        <w:spacing w:line="524" w:lineRule="atLeast" w:before="0"/>
        <w:ind w:left="113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270"/>
        </w:rPr>
        <w:br w:type="column"/>
      </w:r>
      <w:r>
        <w:rPr>
          <w:rFonts w:ascii="Arial"/>
          <w:color w:val="999999"/>
          <w:w w:val="270"/>
          <w:sz w:val="7"/>
        </w:rPr>
        <w:t>-</w:t>
      </w:r>
      <w:r>
        <w:rPr>
          <w:rFonts w:ascii="Arial"/>
          <w:color w:val="999999"/>
          <w:spacing w:val="-22"/>
          <w:w w:val="270"/>
          <w:sz w:val="7"/>
        </w:rPr>
        <w:t> </w:t>
      </w:r>
      <w:r>
        <w:rPr>
          <w:rFonts w:ascii="Arial"/>
          <w:color w:val="999999"/>
          <w:w w:val="220"/>
          <w:sz w:val="7"/>
        </w:rPr>
        <w:t>""{'</w:t>
      </w:r>
      <w:r>
        <w:rPr>
          <w:rFonts w:ascii="Arial"/>
          <w:sz w:val="7"/>
        </w:rPr>
      </w:r>
    </w:p>
    <w:p>
      <w:pPr>
        <w:spacing w:line="524" w:lineRule="atLeast" w:before="0"/>
        <w:ind w:left="0" w:right="1513" w:firstLine="0"/>
        <w:jc w:val="center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Tllla:</w:t>
      </w:r>
      <w:r>
        <w:rPr>
          <w:rFonts w:ascii="Arial"/>
          <w:sz w:val="11"/>
        </w:rPr>
      </w:r>
    </w:p>
    <w:p>
      <w:pPr>
        <w:spacing w:after="0" w:line="524" w:lineRule="atLeast"/>
        <w:jc w:val="center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3421" w:space="40"/>
            <w:col w:w="4291" w:space="40"/>
            <w:col w:w="6704" w:space="848"/>
            <w:col w:w="4147" w:space="40"/>
            <w:col w:w="970" w:space="445"/>
            <w:col w:w="2990" w:space="40"/>
            <w:col w:w="399" w:space="950"/>
            <w:col w:w="5755"/>
          </w:cols>
        </w:sectPr>
      </w:pPr>
    </w:p>
    <w:p>
      <w:pPr>
        <w:tabs>
          <w:tab w:pos="2339" w:val="left" w:leader="none"/>
          <w:tab w:pos="3524" w:val="left" w:leader="none"/>
        </w:tabs>
        <w:spacing w:line="633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435"/>
          <w:sz w:val="8"/>
        </w:rPr>
        <w:t>,</w:t>
      </w:r>
      <w:r>
        <w:rPr>
          <w:rFonts w:ascii="Arial"/>
          <w:color w:val="999999"/>
          <w:spacing w:val="31"/>
          <w:w w:val="435"/>
          <w:sz w:val="8"/>
        </w:rPr>
        <w:t> </w:t>
      </w:r>
      <w:r>
        <w:rPr>
          <w:rFonts w:ascii="Arial"/>
          <w:color w:val="999999"/>
          <w:w w:val="590"/>
          <w:sz w:val="8"/>
        </w:rPr>
        <w:t>,</w:t>
        <w:tab/>
      </w:r>
      <w:r>
        <w:rPr>
          <w:rFonts w:ascii="Arial"/>
          <w:color w:val="999999"/>
          <w:w w:val="160"/>
          <w:sz w:val="8"/>
        </w:rPr>
        <w:t>I</w:t>
        <w:tab/>
      </w:r>
      <w:r>
        <w:rPr>
          <w:rFonts w:ascii="Arial"/>
          <w:color w:val="999999"/>
          <w:w w:val="435"/>
          <w:sz w:val="8"/>
        </w:rPr>
        <w:t>;</w:t>
      </w:r>
      <w:r>
        <w:rPr>
          <w:rFonts w:ascii="Arial"/>
          <w:sz w:val="8"/>
        </w:rPr>
      </w:r>
    </w:p>
    <w:p>
      <w:pPr>
        <w:tabs>
          <w:tab w:pos="5342" w:val="left" w:leader="none"/>
        </w:tabs>
        <w:spacing w:line="633" w:lineRule="atLeast" w:before="0"/>
        <w:ind w:left="4424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205"/>
        </w:rPr>
        <w:br w:type="column"/>
      </w:r>
      <w:r>
        <w:rPr>
          <w:rFonts w:ascii="Arial" w:hAnsi="Arial" w:cs="Arial" w:eastAsia="Arial"/>
          <w:color w:val="999999"/>
          <w:w w:val="205"/>
          <w:sz w:val="9"/>
          <w:szCs w:val="9"/>
        </w:rPr>
        <w:t>f</w:t>
        <w:tab/>
      </w:r>
      <w:r>
        <w:rPr>
          <w:rFonts w:ascii="Arial" w:hAnsi="Arial" w:cs="Arial" w:eastAsia="Arial"/>
          <w:color w:val="999999"/>
          <w:w w:val="375"/>
          <w:sz w:val="9"/>
          <w:szCs w:val="9"/>
        </w:rPr>
        <w:t>,</w:t>
      </w:r>
      <w:r>
        <w:rPr>
          <w:rFonts w:ascii="Arial" w:hAnsi="Arial" w:cs="Arial" w:eastAsia="Arial"/>
          <w:color w:val="999999"/>
          <w:spacing w:val="57"/>
          <w:w w:val="375"/>
          <w:sz w:val="9"/>
          <w:szCs w:val="9"/>
        </w:rPr>
        <w:t> </w:t>
      </w:r>
      <w:r>
        <w:rPr>
          <w:rFonts w:ascii="Arial" w:hAnsi="Arial" w:cs="Arial" w:eastAsia="Arial"/>
          <w:color w:val="999999"/>
          <w:spacing w:val="-42"/>
          <w:w w:val="290"/>
          <w:sz w:val="9"/>
          <w:szCs w:val="9"/>
        </w:rPr>
        <w:t>;</w:t>
      </w:r>
      <w:r>
        <w:rPr>
          <w:rFonts w:ascii="Arial" w:hAnsi="Arial" w:cs="Arial" w:eastAsia="Arial"/>
          <w:color w:val="999999"/>
          <w:spacing w:val="-133"/>
          <w:w w:val="290"/>
          <w:sz w:val="9"/>
          <w:szCs w:val="9"/>
        </w:rPr>
        <w:t>,</w:t>
      </w:r>
      <w:r>
        <w:rPr>
          <w:rFonts w:ascii="Arial" w:hAnsi="Arial" w:cs="Arial" w:eastAsia="Arial"/>
          <w:color w:val="999999"/>
          <w:w w:val="290"/>
          <w:sz w:val="9"/>
          <w:szCs w:val="9"/>
        </w:rPr>
        <w:t>•</w:t>
      </w:r>
      <w:r>
        <w:rPr>
          <w:rFonts w:ascii="Arial" w:hAnsi="Arial" w:cs="Arial" w:eastAsia="Arial"/>
          <w:sz w:val="9"/>
          <w:szCs w:val="9"/>
        </w:rPr>
      </w:r>
    </w:p>
    <w:p>
      <w:pPr>
        <w:spacing w:after="0" w:line="633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280" w:right="300"/>
          <w:cols w:num="2" w:equalWidth="0">
            <w:col w:w="14589" w:space="40"/>
            <w:col w:w="16451"/>
          </w:cols>
        </w:sectPr>
      </w:pPr>
    </w:p>
    <w:p>
      <w:pPr>
        <w:spacing w:line="58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color w:val="999999"/>
          <w:w w:val="80"/>
          <w:sz w:val="18"/>
          <w:szCs w:val="18"/>
        </w:rPr>
        <w:t>--</w:t>
      </w:r>
      <w:r>
        <w:rPr>
          <w:rFonts w:ascii="Times New Roman" w:hAnsi="Times New Roman" w:cs="Times New Roman" w:eastAsia="Times New Roman"/>
          <w:color w:val="999999"/>
          <w:spacing w:val="-23"/>
          <w:w w:val="80"/>
          <w:sz w:val="18"/>
          <w:szCs w:val="18"/>
        </w:rPr>
        <w:t> </w:t>
      </w:r>
      <w:r>
        <w:rPr>
          <w:rFonts w:ascii="Arial" w:hAnsi="Arial" w:cs="Arial" w:eastAsia="Arial"/>
          <w:color w:val="999999"/>
          <w:spacing w:val="-38"/>
          <w:position w:val="6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spacing w:val="-18"/>
          <w:position w:val="6"/>
          <w:sz w:val="23"/>
          <w:szCs w:val="23"/>
        </w:rPr>
        <w:t>'</w:t>
      </w:r>
      <w:r>
        <w:rPr>
          <w:rFonts w:ascii="Arial" w:hAnsi="Arial" w:cs="Arial" w:eastAsia="Arial"/>
          <w:color w:val="999999"/>
          <w:sz w:val="27"/>
          <w:szCs w:val="27"/>
        </w:rPr>
        <w:t>-</w:t>
      </w:r>
      <w:r>
        <w:rPr>
          <w:rFonts w:ascii="Arial" w:hAnsi="Arial" w:cs="Arial" w:eastAsia="Arial"/>
          <w:color w:val="999999"/>
          <w:spacing w:val="-30"/>
          <w:sz w:val="27"/>
          <w:szCs w:val="27"/>
        </w:rPr>
        <w:t> </w:t>
      </w:r>
      <w:r>
        <w:rPr>
          <w:rFonts w:ascii="Arial" w:hAnsi="Arial" w:cs="Arial" w:eastAsia="Arial"/>
          <w:color w:val="999999"/>
          <w:w w:val="80"/>
          <w:sz w:val="22"/>
          <w:szCs w:val="22"/>
        </w:rPr>
        <w:t>"</w:t>
      </w:r>
      <w:r>
        <w:rPr>
          <w:rFonts w:ascii="Arial" w:hAnsi="Arial" w:cs="Arial" w:eastAsia="Arial"/>
          <w:color w:val="999999"/>
          <w:spacing w:val="-35"/>
          <w:w w:val="80"/>
          <w:sz w:val="22"/>
          <w:szCs w:val="22"/>
        </w:rPr>
        <w:t>"</w:t>
      </w:r>
      <w:r>
        <w:rPr>
          <w:rFonts w:ascii="Times New Roman" w:hAnsi="Times New Roman" w:cs="Times New Roman" w:eastAsia="Times New Roman"/>
          <w:color w:val="999999"/>
          <w:w w:val="80"/>
          <w:position w:val="6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spacing w:line="587" w:lineRule="atLeast" w:before="0"/>
        <w:ind w:left="90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580"/>
        </w:rPr>
        <w:br w:type="column"/>
      </w:r>
      <w:r>
        <w:rPr>
          <w:rFonts w:ascii="Times New Roman"/>
          <w:color w:val="999999"/>
          <w:w w:val="580"/>
          <w:position w:val="-2"/>
          <w:sz w:val="8"/>
        </w:rPr>
        <w:t>'</w:t>
      </w:r>
      <w:r>
        <w:rPr>
          <w:rFonts w:ascii="Times New Roman"/>
          <w:color w:val="999999"/>
          <w:spacing w:val="-50"/>
          <w:w w:val="580"/>
          <w:position w:val="-2"/>
          <w:sz w:val="8"/>
        </w:rPr>
        <w:t> </w:t>
      </w:r>
      <w:r>
        <w:rPr>
          <w:rFonts w:ascii="Times New Roman"/>
          <w:color w:val="999999"/>
          <w:w w:val="80"/>
          <w:sz w:val="12"/>
        </w:rPr>
        <w:t>_,. </w:t>
      </w:r>
      <w:r>
        <w:rPr>
          <w:rFonts w:ascii="Times New Roman"/>
          <w:color w:val="999999"/>
          <w:spacing w:val="6"/>
          <w:w w:val="80"/>
          <w:sz w:val="12"/>
        </w:rPr>
        <w:t> </w:t>
      </w:r>
      <w:r>
        <w:rPr>
          <w:rFonts w:ascii="Times New Roman"/>
          <w:i/>
          <w:color w:val="999999"/>
          <w:w w:val="230"/>
          <w:position w:val="-2"/>
          <w:sz w:val="8"/>
        </w:rPr>
        <w:t>V;</w:t>
      </w:r>
      <w:r>
        <w:rPr>
          <w:rFonts w:ascii="Times New Roman"/>
          <w:color w:val="999999"/>
          <w:w w:val="230"/>
          <w:sz w:val="6"/>
        </w:rPr>
        <w:t>/</w:t>
      </w:r>
      <w:r>
        <w:rPr>
          <w:rFonts w:ascii="Times New Roman"/>
          <w:sz w:val="6"/>
        </w:rPr>
      </w:r>
    </w:p>
    <w:p>
      <w:pPr>
        <w:spacing w:line="587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220"/>
        </w:rPr>
        <w:br w:type="column"/>
      </w:r>
      <w:r>
        <w:rPr>
          <w:rFonts w:ascii="Arial"/>
          <w:color w:val="999999"/>
          <w:w w:val="220"/>
          <w:sz w:val="10"/>
        </w:rPr>
        <w:t>I/</w:t>
      </w:r>
      <w:r>
        <w:rPr>
          <w:rFonts w:ascii="Arial"/>
          <w:color w:val="999999"/>
          <w:spacing w:val="-14"/>
          <w:w w:val="220"/>
          <w:sz w:val="10"/>
        </w:rPr>
        <w:t> </w:t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510" w:val="left" w:leader="none"/>
        </w:tabs>
        <w:spacing w:line="587" w:lineRule="atLeast" w:before="0"/>
        <w:ind w:left="21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Arial"/>
          <w:i/>
          <w:color w:val="999999"/>
          <w:position w:val="1"/>
          <w:sz w:val="8"/>
        </w:rPr>
        <w:t>f!.</w:t>
        <w:tab/>
      </w:r>
      <w:r>
        <w:rPr>
          <w:rFonts w:ascii="Times New Roman"/>
          <w:color w:val="999999"/>
          <w:w w:val="145"/>
          <w:sz w:val="19"/>
        </w:rPr>
        <w:t>'</w:t>
      </w:r>
      <w:r>
        <w:rPr>
          <w:rFonts w:ascii="Times New Roman"/>
          <w:sz w:val="19"/>
        </w:rPr>
      </w:r>
    </w:p>
    <w:p>
      <w:pPr>
        <w:tabs>
          <w:tab w:pos="1574" w:val="left" w:leader="none"/>
          <w:tab w:pos="2365" w:val="left" w:leader="none"/>
          <w:tab w:pos="3646" w:val="left" w:leader="none"/>
        </w:tabs>
        <w:spacing w:line="587" w:lineRule="atLeast" w:before="0"/>
        <w:ind w:left="109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05"/>
        </w:rPr>
        <w:br w:type="column"/>
      </w:r>
      <w:r>
        <w:rPr>
          <w:rFonts w:ascii="Times New Roman"/>
          <w:color w:val="999999"/>
          <w:w w:val="105"/>
          <w:position w:val="25"/>
          <w:sz w:val="23"/>
        </w:rPr>
        <w:t>-</w:t>
        <w:tab/>
      </w:r>
      <w:r>
        <w:rPr>
          <w:rFonts w:ascii="Arial"/>
          <w:color w:val="999999"/>
          <w:w w:val="110"/>
          <w:position w:val="17"/>
          <w:sz w:val="24"/>
        </w:rPr>
        <w:t>.</w:t>
        <w:tab/>
      </w:r>
      <w:r>
        <w:rPr>
          <w:rFonts w:ascii="Times New Roman"/>
          <w:color w:val="999999"/>
          <w:w w:val="50"/>
          <w:sz w:val="56"/>
        </w:rPr>
        <w:t>..</w:t>
        <w:tab/>
      </w:r>
      <w:r>
        <w:rPr>
          <w:rFonts w:ascii="Times New Roman"/>
          <w:color w:val="999999"/>
          <w:w w:val="50"/>
          <w:position w:val="-2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04" w:lineRule="atLeast" w:before="0"/>
        <w:ind w:left="1090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w w:val="70"/>
        </w:rPr>
        <w:br w:type="column"/>
      </w:r>
      <w:r>
        <w:rPr>
          <w:rFonts w:ascii="Arial"/>
          <w:color w:val="999999"/>
          <w:w w:val="70"/>
          <w:sz w:val="27"/>
        </w:rPr>
        <w:t>, </w:t>
      </w:r>
      <w:r>
        <w:rPr>
          <w:rFonts w:ascii="Arial"/>
          <w:color w:val="999999"/>
          <w:spacing w:val="5"/>
          <w:w w:val="70"/>
          <w:sz w:val="27"/>
        </w:rPr>
        <w:t> </w:t>
      </w:r>
      <w:r>
        <w:rPr>
          <w:rFonts w:ascii="Arial"/>
          <w:color w:val="999999"/>
          <w:w w:val="80"/>
          <w:sz w:val="27"/>
        </w:rPr>
        <w:t>,</w:t>
      </w:r>
      <w:r>
        <w:rPr>
          <w:rFonts w:ascii="Arial"/>
          <w:sz w:val="27"/>
        </w:rPr>
      </w:r>
    </w:p>
    <w:p>
      <w:pPr>
        <w:tabs>
          <w:tab w:pos="5469" w:val="left" w:leader="none"/>
        </w:tabs>
        <w:spacing w:line="242" w:lineRule="atLeast" w:before="0"/>
        <w:ind w:left="290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999999"/>
          <w:spacing w:val="-6"/>
          <w:w w:val="190"/>
          <w:sz w:val="20"/>
        </w:rPr>
        <w:t>'</w:t>
      </w:r>
      <w:r>
        <w:rPr>
          <w:rFonts w:ascii="Arial"/>
          <w:color w:val="999999"/>
          <w:spacing w:val="-8"/>
          <w:w w:val="190"/>
          <w:sz w:val="20"/>
        </w:rPr>
        <w:t>,</w:t>
        <w:tab/>
      </w:r>
      <w:r>
        <w:rPr>
          <w:rFonts w:ascii="Times New Roman"/>
          <w:color w:val="999999"/>
          <w:w w:val="170"/>
          <w:sz w:val="19"/>
        </w:rPr>
        <w:t>'</w:t>
      </w:r>
      <w:r>
        <w:rPr>
          <w:rFonts w:ascii="Times New Roman"/>
          <w:sz w:val="19"/>
        </w:rPr>
      </w:r>
    </w:p>
    <w:p>
      <w:pPr>
        <w:tabs>
          <w:tab w:pos="2766" w:val="left" w:leader="none"/>
        </w:tabs>
        <w:spacing w:line="587" w:lineRule="atLeast" w:before="0"/>
        <w:ind w:left="109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240"/>
        </w:rPr>
        <w:br w:type="column"/>
      </w:r>
      <w:r>
        <w:rPr>
          <w:rFonts w:ascii="Arial" w:hAnsi="Arial" w:cs="Arial" w:eastAsia="Arial"/>
          <w:color w:val="999999"/>
          <w:spacing w:val="-48"/>
          <w:w w:val="240"/>
          <w:position w:val="-12"/>
          <w:sz w:val="19"/>
          <w:szCs w:val="19"/>
        </w:rPr>
        <w:t>,</w:t>
      </w:r>
      <w:r>
        <w:rPr>
          <w:rFonts w:ascii="Arial" w:hAnsi="Arial" w:cs="Arial" w:eastAsia="Arial"/>
          <w:color w:val="999999"/>
          <w:w w:val="240"/>
          <w:position w:val="-12"/>
          <w:sz w:val="19"/>
          <w:szCs w:val="19"/>
        </w:rPr>
        <w:t>'</w:t>
      </w:r>
      <w:r>
        <w:rPr>
          <w:rFonts w:ascii="Arial" w:hAnsi="Arial" w:cs="Arial" w:eastAsia="Arial"/>
          <w:color w:val="999999"/>
          <w:spacing w:val="-73"/>
          <w:w w:val="240"/>
          <w:position w:val="-1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99999"/>
          <w:spacing w:val="-67"/>
          <w:w w:val="14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999999"/>
          <w:spacing w:val="-48"/>
          <w:w w:val="14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999999"/>
          <w:spacing w:val="-51"/>
          <w:w w:val="140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99999"/>
          <w:w w:val="140"/>
          <w:position w:val="-5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color w:val="999999"/>
          <w:spacing w:val="-26"/>
          <w:w w:val="140"/>
          <w:position w:val="-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195"/>
          <w:sz w:val="20"/>
          <w:szCs w:val="20"/>
        </w:rPr>
        <w:t>/</w:t>
        <w:tab/>
      </w:r>
      <w:r>
        <w:rPr>
          <w:rFonts w:ascii="Times New Roman" w:hAnsi="Times New Roman" w:cs="Times New Roman" w:eastAsia="Times New Roman"/>
          <w:color w:val="999999"/>
          <w:w w:val="195"/>
          <w:position w:val="-5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after="0" w:line="587" w:lineRule="atLeas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585" w:space="40"/>
            <w:col w:w="626" w:space="40"/>
            <w:col w:w="1087" w:space="40"/>
            <w:col w:w="568" w:space="2625"/>
            <w:col w:w="3800" w:space="1612"/>
            <w:col w:w="5527" w:space="1025"/>
            <w:col w:w="12505"/>
          </w:cols>
        </w:sectPr>
      </w:pPr>
    </w:p>
    <w:p>
      <w:pPr>
        <w:tabs>
          <w:tab w:pos="9504" w:val="left" w:leader="none"/>
          <w:tab w:pos="11033" w:val="left" w:leader="none"/>
        </w:tabs>
        <w:spacing w:line="525" w:lineRule="atLeast" w:before="0"/>
        <w:ind w:left="165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shape style="position:absolute;margin-left:364.621155pt;margin-top:25.329519pt;width:20.398388pt;height:22.948189pt;mso-position-horizontal-relative:page;mso-position-vertical-relative:paragraph;z-index:-601864" type="#_x0000_t75" stroked="false">
            <v:imagedata r:id="rId123" o:title=""/>
          </v:shape>
        </w:pict>
      </w:r>
      <w:r>
        <w:rPr/>
        <w:pict>
          <v:shape style="position:absolute;margin-left:639.956238pt;margin-top:30.543968pt;width:3.85pt;height:8.3pt;mso-position-horizontal-relative:page;mso-position-vertical-relative:paragraph;z-index:-599752" type="#_x0000_t202" filled="false" stroked="false">
            <v:textbox inset="0,0,0,0">
              <w:txbxContent>
                <w:p>
                  <w:pPr>
                    <w:spacing w:line="1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999999"/>
                      <w:w w:val="140"/>
                      <w:sz w:val="16"/>
                    </w:rPr>
                    <w:t>-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4.601959pt;margin-top:46.211128pt;width:26.55pt;height:23.6pt;mso-position-horizontal-relative:page;mso-position-vertical-relative:paragraph;z-index:-599728" type="#_x0000_t202" filled="false" stroked="false">
            <v:textbox inset="0,0,0,0">
              <w:txbxContent>
                <w:p>
                  <w:pPr>
                    <w:spacing w:line="47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7"/>
                      <w:szCs w:val="47"/>
                    </w:rPr>
                  </w:pPr>
                  <w:r>
                    <w:rPr>
                      <w:rFonts w:ascii="Arial"/>
                      <w:spacing w:val="-34"/>
                      <w:w w:val="45"/>
                      <w:sz w:val="47"/>
                    </w:rPr>
                    <w:t>,</w:t>
                  </w:r>
                  <w:r>
                    <w:rPr>
                      <w:rFonts w:ascii="Arial"/>
                      <w:color w:val="1F1F1F"/>
                      <w:w w:val="45"/>
                      <w:sz w:val="47"/>
                    </w:rPr>
                    <w:t>"""</w:t>
                  </w:r>
                  <w:r>
                    <w:rPr>
                      <w:rFonts w:ascii="Arial"/>
                      <w:color w:val="1F1F1F"/>
                      <w:spacing w:val="24"/>
                      <w:w w:val="45"/>
                      <w:sz w:val="47"/>
                    </w:rPr>
                    <w:t> </w:t>
                  </w:r>
                  <w:r>
                    <w:rPr>
                      <w:rFonts w:ascii="Arial"/>
                      <w:w w:val="45"/>
                      <w:sz w:val="47"/>
                    </w:rPr>
                    <w:t>""'</w:t>
                  </w:r>
                  <w:r>
                    <w:rPr>
                      <w:rFonts w:ascii="Arial"/>
                      <w:sz w:val="4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0.965057pt;margin-top:34.598125pt;width:3.85pt;height:3.35pt;mso-position-horizontal-relative:page;mso-position-vertical-relative:paragraph;z-index:-597184" type="#_x0000_t202" filled="false" stroked="false">
            <v:textbox inset="0,0,0,0">
              <w:txbxContent>
                <w:p>
                  <w:pPr>
                    <w:spacing w:line="6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"/>
                      <w:szCs w:val="6"/>
                    </w:rPr>
                  </w:pPr>
                  <w:r>
                    <w:rPr>
                      <w:rFonts w:ascii="Times New Roman"/>
                      <w:color w:val="999999"/>
                      <w:w w:val="505"/>
                      <w:sz w:val="6"/>
                    </w:rPr>
                    <w:t>,</w:t>
                  </w:r>
                  <w:r>
                    <w:rPr>
                      <w:rFonts w:ascii="Times New Roman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9.388229pt;margin-top:43.786938pt;width:5.35pt;height:11.65pt;mso-position-horizontal-relative:page;mso-position-vertical-relative:paragraph;z-index:-597160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3"/>
                      <w:szCs w:val="23"/>
                    </w:rPr>
                  </w:pPr>
                  <w:r>
                    <w:rPr>
                      <w:rFonts w:ascii="Arial" w:hAnsi="Arial" w:cs="Arial" w:eastAsia="Arial"/>
                      <w:color w:val="999999"/>
                      <w:w w:val="130"/>
                      <w:sz w:val="23"/>
                      <w:szCs w:val="23"/>
                    </w:rPr>
                    <w:t>•</w:t>
                  </w:r>
                  <w:r>
                    <w:rPr>
                      <w:rFonts w:ascii="Arial" w:hAnsi="Arial" w:cs="Arial" w:eastAsia="Arial"/>
                      <w:sz w:val="23"/>
                      <w:szCs w:val="2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7.434021pt;margin-top:46.469814pt;width:7.65pt;height:30.55pt;mso-position-horizontal-relative:page;mso-position-vertical-relative:paragraph;z-index:-59713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5.077362pt;margin-top:48.710835pt;width:12.25pt;height:23.25pt;mso-position-horizontal-relative:page;mso-position-vertical-relative:paragraph;z-index:-597112" type="#_x0000_t202" filled="false" stroked="false">
            <v:textbox inset="0,0,0,0">
              <w:txbxContent>
                <w:p>
                  <w:pPr>
                    <w:spacing w:line="46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 w:hAnsi="Arial"/>
                      <w:color w:val="999999"/>
                      <w:spacing w:val="-39"/>
                      <w:w w:val="90"/>
                      <w:sz w:val="46"/>
                    </w:rPr>
                    <w:t>·</w:t>
                  </w:r>
                  <w:r>
                    <w:rPr>
                      <w:rFonts w:ascii="Arial" w:hAnsi="Arial"/>
                      <w:color w:val="999999"/>
                      <w:w w:val="90"/>
                      <w:sz w:val="46"/>
                    </w:rPr>
                    <w:t>·</w:t>
                  </w:r>
                  <w:r>
                    <w:rPr>
                      <w:rFonts w:ascii="Arial" w:hAns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3.243347pt;margin-top:48.506714pt;width:4.05pt;height:4.650pt;mso-position-horizontal-relative:page;mso-position-vertical-relative:paragraph;z-index:-597064" type="#_x0000_t202" filled="false" stroked="false">
            <v:textbox inset="0,0,0,0">
              <w:txbxContent>
                <w:p>
                  <w:pPr>
                    <w:spacing w:line="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Times New Roman"/>
                      <w:color w:val="999999"/>
                      <w:w w:val="180"/>
                      <w:sz w:val="9"/>
                    </w:rPr>
                    <w:t>0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pacing w:val="24"/>
          <w:w w:val="45"/>
          <w:position w:val="-50"/>
          <w:sz w:val="86"/>
        </w:rPr>
        <w:t>_</w:t>
      </w:r>
      <w:r>
        <w:rPr>
          <w:rFonts w:ascii="Times New Roman"/>
          <w:color w:val="999999"/>
          <w:w w:val="45"/>
          <w:position w:val="-50"/>
          <w:sz w:val="86"/>
        </w:rPr>
        <w:t>_</w:t>
        <w:tab/>
      </w:r>
      <w:r>
        <w:rPr>
          <w:rFonts w:ascii="Times New Roman"/>
          <w:color w:val="999999"/>
          <w:w w:val="50"/>
          <w:position w:val="-32"/>
          <w:sz w:val="61"/>
        </w:rPr>
        <w:t>..</w:t>
        <w:tab/>
      </w:r>
      <w:r>
        <w:rPr>
          <w:rFonts w:ascii="Arial"/>
          <w:color w:val="999999"/>
          <w:w w:val="165"/>
          <w:sz w:val="19"/>
        </w:rPr>
        <w:t>,</w:t>
      </w:r>
      <w:r>
        <w:rPr>
          <w:rFonts w:ascii="Arial"/>
          <w:color w:val="999999"/>
          <w:spacing w:val="-23"/>
          <w:w w:val="165"/>
          <w:sz w:val="19"/>
        </w:rPr>
        <w:t> </w:t>
      </w:r>
      <w:r>
        <w:rPr>
          <w:rFonts w:ascii="Arial"/>
          <w:color w:val="999999"/>
          <w:w w:val="165"/>
          <w:sz w:val="19"/>
        </w:rPr>
        <w:t>\</w:t>
      </w:r>
      <w:r>
        <w:rPr>
          <w:rFonts w:ascii="Arial"/>
          <w:sz w:val="19"/>
        </w:rPr>
      </w:r>
    </w:p>
    <w:p>
      <w:pPr>
        <w:spacing w:line="500" w:lineRule="atLeast" w:before="0"/>
        <w:ind w:left="165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65"/>
        </w:rPr>
        <w:br w:type="column"/>
      </w:r>
      <w:r>
        <w:rPr>
          <w:rFonts w:ascii="Arial"/>
          <w:color w:val="999999"/>
          <w:w w:val="165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9"/>
        <w:rPr>
          <w:rFonts w:ascii="Arial" w:hAnsi="Arial" w:cs="Arial" w:eastAsia="Arial"/>
          <w:sz w:val="10"/>
          <w:szCs w:val="10"/>
        </w:rPr>
      </w:pPr>
    </w:p>
    <w:p>
      <w:pPr>
        <w:tabs>
          <w:tab w:pos="3598" w:val="left" w:leader="none"/>
          <w:tab w:pos="7279" w:val="left" w:leader="none"/>
        </w:tabs>
        <w:spacing w:line="425" w:lineRule="atLeast" w:before="0"/>
        <w:ind w:left="323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999999"/>
          <w:w w:val="165"/>
          <w:sz w:val="16"/>
        </w:rPr>
        <w:t>,</w:t>
        <w:tab/>
      </w:r>
      <w:r>
        <w:rPr>
          <w:rFonts w:ascii="Arial" w:hAnsi="Arial"/>
          <w:color w:val="999999"/>
          <w:spacing w:val="-67"/>
          <w:w w:val="165"/>
          <w:sz w:val="16"/>
        </w:rPr>
        <w:t>·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5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4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5"/>
          <w:w w:val="165"/>
          <w:sz w:val="16"/>
        </w:rPr>
        <w:t> </w:t>
      </w:r>
      <w:r>
        <w:rPr>
          <w:rFonts w:ascii="Arial" w:hAnsi="Arial"/>
          <w:color w:val="999999"/>
          <w:w w:val="150"/>
          <w:sz w:val="16"/>
        </w:rPr>
        <w:t>-</w:t>
      </w:r>
      <w:r>
        <w:rPr>
          <w:rFonts w:ascii="Arial" w:hAnsi="Arial"/>
          <w:color w:val="999999"/>
          <w:spacing w:val="-37"/>
          <w:w w:val="150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4"/>
          <w:w w:val="165"/>
          <w:sz w:val="16"/>
        </w:rPr>
        <w:t> </w:t>
      </w:r>
      <w:r>
        <w:rPr>
          <w:rFonts w:ascii="Arial" w:hAnsi="Arial"/>
          <w:color w:val="999999"/>
          <w:spacing w:val="-8"/>
          <w:w w:val="165"/>
          <w:sz w:val="16"/>
        </w:rPr>
        <w:t>-</w:t>
      </w:r>
      <w:r>
        <w:rPr>
          <w:rFonts w:ascii="Arial" w:hAnsi="Arial"/>
          <w:color w:val="B6B6B6"/>
          <w:spacing w:val="-43"/>
          <w:w w:val="165"/>
          <w:sz w:val="16"/>
        </w:rPr>
        <w:t>·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9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5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4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5"/>
          <w:w w:val="165"/>
          <w:sz w:val="16"/>
        </w:rPr>
        <w:t> </w:t>
      </w:r>
      <w:r>
        <w:rPr>
          <w:rFonts w:ascii="Arial" w:hAnsi="Arial"/>
          <w:color w:val="999999"/>
          <w:w w:val="150"/>
          <w:sz w:val="16"/>
        </w:rPr>
        <w:t>-</w:t>
      </w:r>
      <w:r>
        <w:rPr>
          <w:rFonts w:ascii="Arial" w:hAnsi="Arial"/>
          <w:color w:val="999999"/>
          <w:spacing w:val="-37"/>
          <w:w w:val="150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4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5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9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4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45"/>
          <w:w w:val="165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--</w:t>
      </w:r>
      <w:r>
        <w:rPr>
          <w:rFonts w:ascii="Arial" w:hAnsi="Arial"/>
          <w:color w:val="999999"/>
          <w:spacing w:val="-46"/>
          <w:w w:val="165"/>
          <w:sz w:val="16"/>
        </w:rPr>
        <w:t> </w:t>
      </w:r>
      <w:r>
        <w:rPr>
          <w:rFonts w:ascii="Arial" w:hAnsi="Arial"/>
          <w:color w:val="999999"/>
          <w:w w:val="150"/>
          <w:sz w:val="16"/>
        </w:rPr>
        <w:t>-</w:t>
      </w:r>
      <w:r>
        <w:rPr>
          <w:rFonts w:ascii="Arial" w:hAnsi="Arial"/>
          <w:color w:val="999999"/>
          <w:spacing w:val="-37"/>
          <w:w w:val="150"/>
          <w:sz w:val="16"/>
        </w:rPr>
        <w:t> </w:t>
      </w:r>
      <w:r>
        <w:rPr>
          <w:rFonts w:ascii="Arial" w:hAnsi="Arial"/>
          <w:color w:val="999999"/>
          <w:w w:val="165"/>
          <w:sz w:val="16"/>
        </w:rPr>
        <w:t>-</w:t>
      </w:r>
      <w:r>
        <w:rPr>
          <w:rFonts w:ascii="Arial" w:hAnsi="Arial"/>
          <w:color w:val="999999"/>
          <w:spacing w:val="-26"/>
          <w:w w:val="165"/>
          <w:sz w:val="16"/>
        </w:rPr>
        <w:t> </w:t>
      </w:r>
      <w:r>
        <w:rPr>
          <w:rFonts w:ascii="Arial" w:hAnsi="Arial"/>
          <w:color w:val="999999"/>
          <w:spacing w:val="-381"/>
          <w:w w:val="150"/>
          <w:sz w:val="16"/>
        </w:rPr>
        <w:t>·</w:t>
      </w:r>
      <w:r>
        <w:rPr>
          <w:rFonts w:ascii="Arial" w:hAnsi="Arial"/>
          <w:color w:val="B6B6B6"/>
          <w:spacing w:val="-33"/>
          <w:w w:val="150"/>
          <w:sz w:val="16"/>
        </w:rPr>
        <w:t>·</w:t>
      </w:r>
      <w:r>
        <w:rPr>
          <w:rFonts w:ascii="Arial" w:hAnsi="Arial"/>
          <w:color w:val="999999"/>
          <w:w w:val="150"/>
          <w:sz w:val="16"/>
        </w:rPr>
        <w:t>-</w:t>
      </w:r>
      <w:r>
        <w:rPr>
          <w:rFonts w:ascii="Arial" w:hAnsi="Arial"/>
          <w:color w:val="999999"/>
          <w:spacing w:val="-23"/>
          <w:w w:val="150"/>
          <w:sz w:val="16"/>
        </w:rPr>
        <w:t> </w:t>
      </w:r>
      <w:r>
        <w:rPr>
          <w:rFonts w:ascii="Arial" w:hAnsi="Arial"/>
          <w:color w:val="999999"/>
          <w:w w:val="365"/>
          <w:sz w:val="16"/>
        </w:rPr>
        <w:t>.</w:t>
        <w:tab/>
      </w:r>
      <w:r>
        <w:rPr>
          <w:rFonts w:ascii="Arial" w:hAnsi="Arial"/>
          <w:color w:val="07D8D8"/>
          <w:spacing w:val="-8"/>
          <w:w w:val="285"/>
          <w:sz w:val="16"/>
        </w:rPr>
        <w:t>l</w:t>
      </w:r>
      <w:r>
        <w:rPr>
          <w:rFonts w:ascii="Arial" w:hAnsi="Arial"/>
          <w:color w:val="999999"/>
          <w:w w:val="285"/>
          <w:sz w:val="16"/>
        </w:rPr>
        <w:t>.</w:t>
      </w:r>
      <w:r>
        <w:rPr>
          <w:rFonts w:ascii="Arial" w:hAnsi="Arial"/>
          <w:color w:val="999999"/>
          <w:spacing w:val="15"/>
          <w:w w:val="285"/>
          <w:sz w:val="16"/>
        </w:rPr>
        <w:t>.</w:t>
      </w:r>
      <w:r>
        <w:rPr>
          <w:rFonts w:ascii="Arial" w:hAnsi="Arial"/>
          <w:color w:val="999999"/>
          <w:spacing w:val="-44"/>
          <w:w w:val="285"/>
          <w:sz w:val="16"/>
        </w:rPr>
        <w:t>,</w:t>
      </w:r>
      <w:r>
        <w:rPr>
          <w:rFonts w:ascii="Arial" w:hAnsi="Arial"/>
          <w:color w:val="999999"/>
          <w:w w:val="285"/>
          <w:sz w:val="16"/>
        </w:rPr>
        <w:t>'</w:t>
      </w:r>
      <w:r>
        <w:rPr>
          <w:rFonts w:ascii="Arial" w:hAnsi="Arial"/>
          <w:color w:val="999999"/>
          <w:spacing w:val="-9"/>
          <w:w w:val="285"/>
          <w:sz w:val="16"/>
        </w:rPr>
        <w:t>'</w:t>
      </w:r>
      <w:r>
        <w:rPr>
          <w:rFonts w:ascii="Arial" w:hAnsi="Arial"/>
          <w:color w:val="999999"/>
          <w:w w:val="285"/>
          <w:sz w:val="16"/>
        </w:rPr>
        <w:t>..</w:t>
      </w:r>
      <w:r>
        <w:rPr>
          <w:rFonts w:ascii="Arial" w:hAnsi="Arial"/>
          <w:color w:val="999999"/>
          <w:spacing w:val="-85"/>
          <w:w w:val="285"/>
          <w:sz w:val="16"/>
        </w:rPr>
        <w:t> </w:t>
      </w:r>
      <w:r>
        <w:rPr>
          <w:rFonts w:ascii="Arial" w:hAnsi="Arial"/>
          <w:color w:val="999999"/>
          <w:w w:val="285"/>
          <w:sz w:val="16"/>
        </w:rPr>
        <w:t>'</w:t>
      </w:r>
      <w:r>
        <w:rPr>
          <w:rFonts w:ascii="Arial" w:hAnsi="Arial"/>
          <w:sz w:val="16"/>
        </w:rPr>
      </w:r>
    </w:p>
    <w:p>
      <w:pPr>
        <w:spacing w:after="0" w:line="425" w:lineRule="atLeas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31660" w:h="22370" w:orient="landscape"/>
          <w:pgMar w:top="480" w:bottom="280" w:left="280" w:right="300"/>
          <w:cols w:num="2" w:equalWidth="0">
            <w:col w:w="11276" w:space="223"/>
            <w:col w:w="19581"/>
          </w:cols>
        </w:sectPr>
      </w:pPr>
    </w:p>
    <w:p>
      <w:pPr>
        <w:tabs>
          <w:tab w:pos="3091" w:val="left" w:leader="none"/>
        </w:tabs>
        <w:spacing w:line="707" w:lineRule="atLeast" w:before="0"/>
        <w:ind w:left="202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99999"/>
          <w:w w:val="435"/>
          <w:position w:val="2"/>
          <w:sz w:val="6"/>
        </w:rPr>
        <w:t>/</w:t>
        <w:tab/>
      </w:r>
      <w:r>
        <w:rPr>
          <w:rFonts w:ascii="Times New Roman"/>
          <w:color w:val="999999"/>
          <w:w w:val="125"/>
          <w:sz w:val="9"/>
        </w:rPr>
        <w:t>1</w:t>
      </w:r>
      <w:r>
        <w:rPr>
          <w:rFonts w:ascii="Times New Roman"/>
          <w:color w:val="999999"/>
          <w:spacing w:val="-13"/>
          <w:w w:val="125"/>
          <w:sz w:val="9"/>
        </w:rPr>
        <w:t> </w:t>
      </w:r>
      <w:r>
        <w:rPr>
          <w:rFonts w:ascii="Times New Roman"/>
          <w:color w:val="999999"/>
          <w:w w:val="125"/>
          <w:sz w:val="9"/>
        </w:rPr>
        <w:t>1</w:t>
      </w:r>
      <w:r>
        <w:rPr>
          <w:rFonts w:ascii="Times New Roman"/>
          <w:color w:val="999999"/>
          <w:spacing w:val="19"/>
          <w:w w:val="125"/>
          <w:sz w:val="9"/>
        </w:rPr>
        <w:t> </w:t>
      </w:r>
      <w:r>
        <w:rPr>
          <w:rFonts w:ascii="Arial"/>
          <w:i/>
          <w:color w:val="999999"/>
          <w:w w:val="395"/>
          <w:sz w:val="12"/>
        </w:rPr>
        <w:t>r</w:t>
      </w:r>
      <w:r>
        <w:rPr>
          <w:rFonts w:ascii="Arial"/>
          <w:sz w:val="12"/>
        </w:rPr>
      </w:r>
    </w:p>
    <w:p>
      <w:pPr>
        <w:spacing w:line="707" w:lineRule="atLeast" w:before="0"/>
        <w:ind w:left="11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95"/>
        </w:rPr>
        <w:br w:type="column"/>
      </w:r>
      <w:r>
        <w:rPr>
          <w:rFonts w:ascii="Arial"/>
          <w:i/>
          <w:color w:val="999999"/>
          <w:w w:val="95"/>
          <w:sz w:val="8"/>
        </w:rPr>
        <w:t>.,,,</w:t>
      </w:r>
      <w:r>
        <w:rPr>
          <w:rFonts w:ascii="Arial"/>
          <w:sz w:val="8"/>
        </w:rPr>
      </w:r>
    </w:p>
    <w:p>
      <w:pPr>
        <w:spacing w:line="707" w:lineRule="atLeast" w:before="0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i/>
          <w:color w:val="999999"/>
          <w:spacing w:val="-7"/>
          <w:w w:val="95"/>
          <w:sz w:val="14"/>
        </w:rPr>
        <w:t>\</w:t>
      </w:r>
      <w:r>
        <w:rPr>
          <w:rFonts w:ascii="Arial"/>
          <w:i/>
          <w:color w:val="999999"/>
          <w:w w:val="95"/>
          <w:sz w:val="14"/>
        </w:rPr>
        <w:t>'</w:t>
      </w:r>
      <w:r>
        <w:rPr>
          <w:rFonts w:ascii="Arial"/>
          <w:i/>
          <w:color w:val="999999"/>
          <w:spacing w:val="-26"/>
          <w:w w:val="95"/>
          <w:sz w:val="14"/>
        </w:rPr>
        <w:t>(</w:t>
      </w:r>
      <w:r>
        <w:rPr>
          <w:rFonts w:ascii="Arial"/>
          <w:i/>
          <w:color w:val="999999"/>
          <w:spacing w:val="-33"/>
          <w:w w:val="95"/>
          <w:sz w:val="14"/>
        </w:rPr>
        <w:t>.</w:t>
      </w:r>
      <w:r>
        <w:rPr>
          <w:rFonts w:ascii="Times New Roman"/>
          <w:color w:val="999999"/>
          <w:spacing w:val="-33"/>
          <w:w w:val="95"/>
          <w:position w:val="-21"/>
          <w:sz w:val="46"/>
        </w:rPr>
        <w:t>,</w:t>
      </w:r>
      <w:r>
        <w:rPr>
          <w:rFonts w:ascii="Arial"/>
          <w:i/>
          <w:color w:val="999999"/>
          <w:spacing w:val="-31"/>
          <w:w w:val="95"/>
          <w:sz w:val="14"/>
        </w:rPr>
        <w:t>:</w:t>
      </w:r>
      <w:r>
        <w:rPr>
          <w:rFonts w:ascii="Times New Roman"/>
          <w:color w:val="999999"/>
          <w:spacing w:val="-31"/>
          <w:w w:val="95"/>
          <w:position w:val="-21"/>
          <w:sz w:val="46"/>
        </w:rPr>
        <w:t>,</w:t>
      </w:r>
      <w:r>
        <w:rPr>
          <w:rFonts w:ascii="Arial"/>
          <w:i/>
          <w:color w:val="999999"/>
          <w:w w:val="95"/>
          <w:sz w:val="14"/>
        </w:rPr>
        <w:t>-</w:t>
      </w:r>
      <w:r>
        <w:rPr>
          <w:rFonts w:ascii="Arial"/>
          <w:sz w:val="14"/>
        </w:rPr>
      </w:r>
    </w:p>
    <w:p>
      <w:pPr>
        <w:spacing w:line="707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999999"/>
          <w:spacing w:val="-2"/>
          <w:sz w:val="14"/>
        </w:rPr>
        <w:t>.,}</w:t>
      </w:r>
      <w:r>
        <w:rPr>
          <w:rFonts w:ascii="Arial"/>
          <w:i/>
          <w:color w:val="999999"/>
          <w:spacing w:val="-1"/>
          <w:sz w:val="14"/>
        </w:rPr>
        <w:t>,!</w:t>
      </w:r>
      <w:r>
        <w:rPr>
          <w:rFonts w:ascii="Arial"/>
          <w:i/>
          <w:color w:val="999999"/>
          <w:spacing w:val="-16"/>
          <w:sz w:val="14"/>
        </w:rPr>
        <w:t> </w:t>
      </w:r>
      <w:r>
        <w:rPr>
          <w:rFonts w:ascii="Arial"/>
          <w:color w:val="999999"/>
          <w:w w:val="115"/>
          <w:sz w:val="14"/>
        </w:rPr>
        <w:t>/</w:t>
      </w:r>
      <w:r>
        <w:rPr>
          <w:rFonts w:ascii="Arial"/>
          <w:color w:val="999999"/>
          <w:spacing w:val="-8"/>
          <w:w w:val="115"/>
          <w:sz w:val="14"/>
        </w:rPr>
        <w:t> </w:t>
      </w:r>
      <w:r>
        <w:rPr>
          <w:rFonts w:ascii="Arial"/>
          <w:color w:val="999999"/>
          <w:w w:val="90"/>
          <w:sz w:val="14"/>
        </w:rPr>
        <w:t>,-''</w:t>
      </w:r>
      <w:r>
        <w:rPr>
          <w:rFonts w:ascii="Arial"/>
          <w:sz w:val="14"/>
        </w:rPr>
      </w:r>
    </w:p>
    <w:p>
      <w:pPr>
        <w:spacing w:line="747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105"/>
        </w:rPr>
        <w:br w:type="column"/>
      </w:r>
      <w:r>
        <w:rPr>
          <w:rFonts w:ascii="Arial"/>
          <w:color w:val="999999"/>
          <w:w w:val="105"/>
          <w:sz w:val="6"/>
        </w:rPr>
        <w:t>AW-</w:t>
      </w:r>
      <w:r>
        <w:rPr>
          <w:rFonts w:ascii="Arial"/>
          <w:sz w:val="6"/>
        </w:rPr>
      </w:r>
    </w:p>
    <w:p>
      <w:pPr>
        <w:tabs>
          <w:tab w:pos="580" w:val="left" w:leader="none"/>
        </w:tabs>
        <w:spacing w:line="29" w:lineRule="exact" w:before="10"/>
        <w:ind w:left="102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color w:val="999999"/>
          <w:w w:val="175"/>
          <w:sz w:val="17"/>
          <w:szCs w:val="17"/>
        </w:rPr>
        <w:t>•</w:t>
        <w:tab/>
      </w:r>
      <w:r>
        <w:rPr>
          <w:rFonts w:ascii="Times New Roman" w:hAnsi="Times New Roman" w:cs="Times New Roman" w:eastAsia="Times New Roman"/>
          <w:color w:val="999999"/>
          <w:w w:val="195"/>
          <w:position w:val="1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747" w:lineRule="atLeast" w:before="0"/>
        <w:ind w:left="-2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05"/>
        </w:rPr>
        <w:br w:type="column"/>
      </w:r>
      <w:r>
        <w:rPr>
          <w:rFonts w:ascii="Times New Roman"/>
          <w:color w:val="999999"/>
          <w:w w:val="105"/>
          <w:sz w:val="6"/>
        </w:rPr>
        <w:t>TREEIEBl&lt;T</w:t>
      </w:r>
      <w:r>
        <w:rPr>
          <w:rFonts w:ascii="Times New Roman"/>
          <w:sz w:val="6"/>
        </w:rPr>
      </w:r>
    </w:p>
    <w:p>
      <w:pPr>
        <w:spacing w:line="747" w:lineRule="atLeast" w:before="0"/>
        <w:ind w:left="-1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40"/>
        </w:rPr>
        <w:br w:type="column"/>
      </w:r>
      <w:r>
        <w:rPr>
          <w:rFonts w:ascii="Times New Roman"/>
          <w:color w:val="999999"/>
          <w:w w:val="140"/>
          <w:sz w:val="6"/>
        </w:rPr>
        <w:t>1:n1</w:t>
      </w:r>
      <w:r>
        <w:rPr>
          <w:rFonts w:ascii="Times New Roman"/>
          <w:sz w:val="6"/>
        </w:rPr>
      </w:r>
    </w:p>
    <w:p>
      <w:pPr>
        <w:tabs>
          <w:tab w:pos="2930" w:val="left" w:leader="none"/>
          <w:tab w:pos="4454" w:val="left" w:leader="none"/>
          <w:tab w:pos="7577" w:val="left" w:leader="none"/>
          <w:tab w:pos="9037" w:val="left" w:leader="none"/>
        </w:tabs>
        <w:spacing w:line="707" w:lineRule="atLeast" w:before="0"/>
        <w:ind w:left="94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455"/>
        </w:rPr>
        <w:br w:type="column"/>
      </w:r>
      <w:r>
        <w:rPr>
          <w:rFonts w:ascii="Arial" w:hAnsi="Arial" w:cs="Arial" w:eastAsia="Arial"/>
          <w:color w:val="999999"/>
          <w:w w:val="455"/>
          <w:sz w:val="8"/>
          <w:szCs w:val="8"/>
        </w:rPr>
        <w:t>'</w:t>
      </w:r>
      <w:r>
        <w:rPr>
          <w:rFonts w:ascii="Arial" w:hAnsi="Arial" w:cs="Arial" w:eastAsia="Arial"/>
          <w:color w:val="999999"/>
          <w:spacing w:val="31"/>
          <w:w w:val="45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455"/>
          <w:sz w:val="8"/>
          <w:szCs w:val="8"/>
        </w:rPr>
        <w:t>;</w:t>
        <w:tab/>
      </w:r>
      <w:r>
        <w:rPr>
          <w:rFonts w:ascii="Arial" w:hAnsi="Arial" w:cs="Arial" w:eastAsia="Arial"/>
          <w:color w:val="999999"/>
          <w:w w:val="245"/>
          <w:sz w:val="8"/>
          <w:szCs w:val="8"/>
        </w:rPr>
        <w:t>I</w:t>
        <w:tab/>
      </w:r>
      <w:r>
        <w:rPr>
          <w:rFonts w:ascii="Arial" w:hAnsi="Arial" w:cs="Arial" w:eastAsia="Arial"/>
          <w:color w:val="999999"/>
          <w:w w:val="455"/>
          <w:sz w:val="8"/>
          <w:szCs w:val="8"/>
        </w:rPr>
        <w:t>;</w:t>
      </w:r>
      <w:r>
        <w:rPr>
          <w:rFonts w:ascii="Arial" w:hAnsi="Arial" w:cs="Arial" w:eastAsia="Arial"/>
          <w:color w:val="999999"/>
          <w:spacing w:val="49"/>
          <w:w w:val="455"/>
          <w:sz w:val="8"/>
          <w:szCs w:val="8"/>
        </w:rPr>
        <w:t> </w:t>
      </w:r>
      <w:r>
        <w:rPr>
          <w:rFonts w:ascii="Arial" w:hAnsi="Arial" w:cs="Arial" w:eastAsia="Arial"/>
          <w:color w:val="999999"/>
          <w:w w:val="580"/>
          <w:sz w:val="8"/>
          <w:szCs w:val="8"/>
        </w:rPr>
        <w:t>'</w:t>
        <w:tab/>
      </w:r>
      <w:r>
        <w:rPr>
          <w:rFonts w:ascii="Arial" w:hAnsi="Arial" w:cs="Arial" w:eastAsia="Arial"/>
          <w:color w:val="999999"/>
          <w:w w:val="455"/>
          <w:sz w:val="8"/>
          <w:szCs w:val="8"/>
        </w:rPr>
        <w:t>'</w:t>
        <w:tab/>
      </w:r>
      <w:r>
        <w:rPr>
          <w:rFonts w:ascii="Arial" w:hAnsi="Arial" w:cs="Arial" w:eastAsia="Arial"/>
          <w:color w:val="999999"/>
          <w:spacing w:val="-18"/>
          <w:w w:val="430"/>
          <w:sz w:val="8"/>
          <w:szCs w:val="8"/>
        </w:rPr>
        <w:t>•</w:t>
      </w:r>
      <w:r>
        <w:rPr>
          <w:rFonts w:ascii="Arial" w:hAnsi="Arial" w:cs="Arial" w:eastAsia="Arial"/>
          <w:color w:val="999999"/>
          <w:spacing w:val="-10"/>
          <w:w w:val="430"/>
          <w:sz w:val="8"/>
          <w:szCs w:val="8"/>
        </w:rPr>
        <w:t>'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707" w:lineRule="atLeast" w:before="0"/>
        <w:ind w:left="29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30"/>
        </w:rPr>
        <w:br w:type="column"/>
      </w:r>
      <w:r>
        <w:rPr>
          <w:rFonts w:ascii="Times New Roman"/>
          <w:color w:val="999999"/>
          <w:w w:val="130"/>
          <w:sz w:val="15"/>
        </w:rPr>
        <w:t>,&lt;'</w:t>
      </w:r>
      <w:r>
        <w:rPr>
          <w:rFonts w:ascii="Times New Roman"/>
          <w:sz w:val="15"/>
        </w:rPr>
      </w:r>
    </w:p>
    <w:p>
      <w:pPr>
        <w:spacing w:line="70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245"/>
        </w:rPr>
        <w:br w:type="column"/>
      </w:r>
      <w:r>
        <w:rPr>
          <w:rFonts w:ascii="Times New Roman"/>
          <w:color w:val="999999"/>
          <w:w w:val="245"/>
          <w:sz w:val="11"/>
        </w:rPr>
        <w:t>--</w:t>
      </w:r>
      <w:r>
        <w:rPr>
          <w:rFonts w:ascii="Times New Roman"/>
          <w:color w:val="999999"/>
          <w:spacing w:val="-44"/>
          <w:w w:val="245"/>
          <w:sz w:val="11"/>
        </w:rPr>
        <w:t> </w:t>
      </w:r>
      <w:r>
        <w:rPr>
          <w:rFonts w:ascii="Times New Roman"/>
          <w:color w:val="999999"/>
          <w:w w:val="225"/>
          <w:sz w:val="11"/>
        </w:rPr>
        <w:t>-</w:t>
      </w:r>
      <w:r>
        <w:rPr>
          <w:rFonts w:ascii="Times New Roman"/>
          <w:color w:val="999999"/>
          <w:spacing w:val="-29"/>
          <w:w w:val="225"/>
          <w:sz w:val="11"/>
        </w:rPr>
        <w:t> </w:t>
      </w:r>
      <w:r>
        <w:rPr>
          <w:rFonts w:ascii="Times New Roman"/>
          <w:color w:val="999999"/>
          <w:w w:val="225"/>
          <w:sz w:val="11"/>
        </w:rPr>
        <w:t>-</w:t>
      </w:r>
      <w:r>
        <w:rPr>
          <w:rFonts w:ascii="Times New Roman"/>
          <w:color w:val="999999"/>
          <w:spacing w:val="-29"/>
          <w:w w:val="225"/>
          <w:sz w:val="11"/>
        </w:rPr>
        <w:t> </w:t>
      </w:r>
      <w:r>
        <w:rPr>
          <w:rFonts w:ascii="Times New Roman"/>
          <w:color w:val="999999"/>
          <w:w w:val="225"/>
          <w:sz w:val="11"/>
        </w:rPr>
        <w:t>-</w:t>
      </w:r>
      <w:r>
        <w:rPr>
          <w:rFonts w:ascii="Times New Roman"/>
          <w:color w:val="999999"/>
          <w:spacing w:val="-29"/>
          <w:w w:val="225"/>
          <w:sz w:val="11"/>
        </w:rPr>
        <w:t> </w:t>
      </w:r>
      <w:r>
        <w:rPr>
          <w:rFonts w:ascii="Times New Roman"/>
          <w:color w:val="999999"/>
          <w:w w:val="225"/>
          <w:sz w:val="11"/>
        </w:rPr>
        <w:t>-</w:t>
      </w:r>
      <w:r>
        <w:rPr>
          <w:rFonts w:ascii="Times New Roman"/>
          <w:color w:val="999999"/>
          <w:spacing w:val="-27"/>
          <w:w w:val="225"/>
          <w:sz w:val="11"/>
        </w:rPr>
        <w:t> </w:t>
      </w:r>
      <w:r>
        <w:rPr>
          <w:rFonts w:ascii="Times New Roman"/>
          <w:color w:val="999999"/>
          <w:w w:val="225"/>
          <w:sz w:val="11"/>
        </w:rPr>
        <w:t>-</w:t>
      </w:r>
      <w:r>
        <w:rPr>
          <w:rFonts w:ascii="Times New Roman"/>
          <w:color w:val="999999"/>
          <w:spacing w:val="-29"/>
          <w:w w:val="225"/>
          <w:sz w:val="11"/>
        </w:rPr>
        <w:t> </w:t>
      </w:r>
      <w:r>
        <w:rPr>
          <w:rFonts w:ascii="Times New Roman"/>
          <w:color w:val="999999"/>
          <w:w w:val="225"/>
          <w:sz w:val="11"/>
        </w:rPr>
        <w:t>-</w:t>
      </w:r>
      <w:r>
        <w:rPr>
          <w:rFonts w:ascii="Times New Roman"/>
          <w:sz w:val="11"/>
        </w:rPr>
      </w:r>
    </w:p>
    <w:p>
      <w:pPr>
        <w:spacing w:line="707" w:lineRule="atLeast" w:before="0"/>
        <w:ind w:left="221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color w:val="999999"/>
          <w:sz w:val="11"/>
        </w:rPr>
        <w:t>-&lt;'</w:t>
      </w:r>
      <w:r>
        <w:rPr>
          <w:rFonts w:ascii="Times New Roman"/>
          <w:sz w:val="11"/>
        </w:rPr>
      </w:r>
    </w:p>
    <w:p>
      <w:pPr>
        <w:spacing w:after="0" w:line="707" w:lineRule="atLeast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11" w:equalWidth="0">
            <w:col w:w="3427" w:space="40"/>
            <w:col w:w="204" w:space="40"/>
            <w:col w:w="614" w:space="348"/>
            <w:col w:w="2451" w:space="40"/>
            <w:col w:w="2411" w:space="40"/>
            <w:col w:w="328" w:space="40"/>
            <w:col w:w="135" w:space="40"/>
            <w:col w:w="9210" w:space="40"/>
            <w:col w:w="486" w:space="838"/>
            <w:col w:w="2889" w:space="40"/>
            <w:col w:w="7419"/>
          </w:cols>
        </w:sectPr>
      </w:pPr>
    </w:p>
    <w:p>
      <w:pPr>
        <w:spacing w:line="589" w:lineRule="atLeast" w:before="0"/>
        <w:ind w:left="44" w:right="0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999999"/>
          <w:spacing w:val="-3"/>
          <w:w w:val="75"/>
          <w:sz w:val="11"/>
        </w:rPr>
        <w:t>.,</w:t>
      </w:r>
      <w:r>
        <w:rPr>
          <w:rFonts w:ascii="Times New Roman"/>
          <w:color w:val="999999"/>
          <w:spacing w:val="-7"/>
          <w:w w:val="75"/>
          <w:sz w:val="11"/>
        </w:rPr>
        <w:t>.</w:t>
      </w:r>
      <w:r>
        <w:rPr>
          <w:rFonts w:ascii="Times New Roman"/>
          <w:color w:val="999999"/>
          <w:spacing w:val="-3"/>
          <w:w w:val="75"/>
          <w:sz w:val="11"/>
        </w:rPr>
        <w:t>,</w:t>
      </w:r>
      <w:r>
        <w:rPr>
          <w:rFonts w:ascii="Times New Roman"/>
          <w:color w:val="999999"/>
          <w:spacing w:val="-7"/>
          <w:w w:val="75"/>
          <w:sz w:val="11"/>
        </w:rPr>
        <w:t>,,._,..</w:t>
      </w:r>
      <w:r>
        <w:rPr>
          <w:rFonts w:ascii="Times New Roman"/>
          <w:sz w:val="11"/>
        </w:rPr>
      </w:r>
    </w:p>
    <w:p>
      <w:pPr>
        <w:spacing w:line="104" w:lineRule="exact" w:before="42"/>
        <w:ind w:left="7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999999"/>
          <w:w w:val="275"/>
          <w:sz w:val="14"/>
        </w:rPr>
        <w:t>,</w:t>
      </w:r>
      <w:r>
        <w:rPr>
          <w:rFonts w:ascii="Arial" w:hAnsi="Arial"/>
          <w:color w:val="999999"/>
          <w:spacing w:val="-51"/>
          <w:w w:val="275"/>
          <w:sz w:val="14"/>
        </w:rPr>
        <w:t> </w:t>
      </w:r>
      <w:r>
        <w:rPr>
          <w:rFonts w:ascii="Arial" w:hAnsi="Arial"/>
          <w:color w:val="999999"/>
          <w:spacing w:val="-6"/>
          <w:w w:val="390"/>
          <w:sz w:val="14"/>
        </w:rPr>
        <w:t>··</w:t>
      </w:r>
      <w:r>
        <w:rPr>
          <w:rFonts w:ascii="Arial" w:hAnsi="Arial"/>
          <w:color w:val="999999"/>
          <w:spacing w:val="-134"/>
          <w:w w:val="390"/>
          <w:sz w:val="14"/>
        </w:rPr>
        <w:t> </w:t>
      </w:r>
      <w:r>
        <w:rPr>
          <w:rFonts w:ascii="Arial" w:hAnsi="Arial"/>
          <w:i/>
          <w:color w:val="999999"/>
          <w:spacing w:val="-1"/>
          <w:w w:val="170"/>
          <w:sz w:val="14"/>
        </w:rPr>
        <w:t>,</w:t>
      </w:r>
      <w:r>
        <w:rPr>
          <w:rFonts w:ascii="Arial" w:hAnsi="Arial"/>
          <w:i/>
          <w:color w:val="999999"/>
          <w:spacing w:val="-2"/>
          <w:w w:val="170"/>
          <w:sz w:val="14"/>
        </w:rPr>
        <w:t>Y-</w:t>
      </w:r>
      <w:r>
        <w:rPr>
          <w:rFonts w:ascii="Arial" w:hAnsi="Arial"/>
          <w:i/>
          <w:color w:val="999999"/>
          <w:spacing w:val="-36"/>
          <w:w w:val="170"/>
          <w:sz w:val="14"/>
        </w:rPr>
        <w:t> </w:t>
      </w:r>
      <w:r>
        <w:rPr>
          <w:rFonts w:ascii="Arial" w:hAnsi="Arial"/>
          <w:i/>
          <w:color w:val="999999"/>
          <w:w w:val="170"/>
          <w:sz w:val="14"/>
        </w:rPr>
        <w:t>-</w:t>
      </w:r>
      <w:r>
        <w:rPr>
          <w:rFonts w:ascii="Arial" w:hAnsi="Arial"/>
          <w:i/>
          <w:color w:val="999999"/>
          <w:spacing w:val="-35"/>
          <w:w w:val="170"/>
          <w:sz w:val="14"/>
        </w:rPr>
        <w:t> </w:t>
      </w:r>
      <w:r>
        <w:rPr>
          <w:rFonts w:ascii="Arial" w:hAnsi="Arial"/>
          <w:i/>
          <w:color w:val="999999"/>
          <w:w w:val="170"/>
          <w:sz w:val="14"/>
        </w:rPr>
        <w:t>-</w:t>
      </w:r>
      <w:r>
        <w:rPr>
          <w:rFonts w:ascii="Arial" w:hAnsi="Arial"/>
          <w:i/>
          <w:color w:val="999999"/>
          <w:spacing w:val="-34"/>
          <w:w w:val="170"/>
          <w:sz w:val="14"/>
        </w:rPr>
        <w:t> </w:t>
      </w:r>
      <w:r>
        <w:rPr>
          <w:rFonts w:ascii="Arial" w:hAnsi="Arial"/>
          <w:i/>
          <w:color w:val="999999"/>
          <w:w w:val="170"/>
          <w:sz w:val="14"/>
        </w:rPr>
        <w:t>-</w:t>
      </w:r>
      <w:r>
        <w:rPr>
          <w:rFonts w:ascii="Arial" w:hAnsi="Arial"/>
          <w:sz w:val="14"/>
        </w:rPr>
      </w:r>
    </w:p>
    <w:p>
      <w:pPr>
        <w:spacing w:line="53" w:lineRule="atLeast" w:before="0"/>
        <w:ind w:left="363" w:right="0" w:firstLine="0"/>
        <w:jc w:val="left"/>
        <w:rPr>
          <w:rFonts w:ascii="Times New Roman" w:hAnsi="Times New Roman" w:cs="Times New Roman" w:eastAsia="Times New Roman"/>
          <w:sz w:val="5"/>
          <w:szCs w:val="5"/>
        </w:rPr>
      </w:pPr>
      <w:r>
        <w:rPr>
          <w:rFonts w:ascii="Arial"/>
          <w:color w:val="999999"/>
          <w:w w:val="85"/>
          <w:position w:val="2"/>
          <w:sz w:val="32"/>
        </w:rPr>
        <w:t>..</w:t>
      </w:r>
      <w:r>
        <w:rPr>
          <w:rFonts w:ascii="Arial"/>
          <w:color w:val="999999"/>
          <w:spacing w:val="-43"/>
          <w:w w:val="85"/>
          <w:position w:val="2"/>
          <w:sz w:val="32"/>
        </w:rPr>
        <w:t>.</w:t>
      </w:r>
      <w:r>
        <w:rPr>
          <w:rFonts w:ascii="Arial"/>
          <w:color w:val="999999"/>
          <w:spacing w:val="-97"/>
          <w:w w:val="85"/>
          <w:sz w:val="60"/>
        </w:rPr>
        <w:t>,</w:t>
      </w:r>
      <w:r>
        <w:rPr>
          <w:rFonts w:ascii="Arial"/>
          <w:color w:val="999999"/>
          <w:w w:val="85"/>
          <w:position w:val="22"/>
          <w:sz w:val="6"/>
        </w:rPr>
        <w:t>/</w:t>
      </w:r>
      <w:r>
        <w:rPr>
          <w:rFonts w:ascii="Arial"/>
          <w:color w:val="999999"/>
          <w:spacing w:val="8"/>
          <w:w w:val="85"/>
          <w:position w:val="22"/>
          <w:sz w:val="6"/>
        </w:rPr>
        <w:t> </w:t>
      </w:r>
      <w:r>
        <w:rPr>
          <w:rFonts w:ascii="Arial"/>
          <w:color w:val="999999"/>
          <w:w w:val="85"/>
          <w:sz w:val="60"/>
        </w:rPr>
        <w:t>,</w:t>
      </w:r>
      <w:r>
        <w:rPr>
          <w:rFonts w:ascii="Arial"/>
          <w:color w:val="999999"/>
          <w:spacing w:val="-75"/>
          <w:w w:val="85"/>
          <w:sz w:val="60"/>
        </w:rPr>
        <w:t> </w:t>
      </w:r>
      <w:r>
        <w:rPr>
          <w:rFonts w:ascii="Times New Roman"/>
          <w:color w:val="999999"/>
          <w:w w:val="380"/>
          <w:position w:val="22"/>
          <w:sz w:val="5"/>
        </w:rPr>
        <w:t>/</w:t>
      </w:r>
      <w:r>
        <w:rPr>
          <w:rFonts w:ascii="Times New Roman"/>
          <w:sz w:val="5"/>
        </w:rPr>
      </w:r>
    </w:p>
    <w:p>
      <w:pPr>
        <w:spacing w:line="584" w:lineRule="atLeast" w:before="0"/>
        <w:ind w:left="80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310"/>
        </w:rPr>
        <w:br w:type="column"/>
      </w:r>
      <w:r>
        <w:rPr>
          <w:rFonts w:ascii="Arial"/>
          <w:color w:val="999999"/>
          <w:w w:val="310"/>
          <w:sz w:val="8"/>
        </w:rPr>
        <w:t>I!</w:t>
      </w:r>
      <w:r>
        <w:rPr>
          <w:rFonts w:ascii="Arial"/>
          <w:color w:val="999999"/>
          <w:spacing w:val="-25"/>
          <w:w w:val="310"/>
          <w:sz w:val="8"/>
        </w:rPr>
        <w:t> </w:t>
      </w:r>
      <w:r>
        <w:rPr>
          <w:rFonts w:ascii="Arial"/>
          <w:color w:val="999999"/>
          <w:w w:val="310"/>
          <w:sz w:val="8"/>
        </w:rPr>
        <w:t>I</w:t>
      </w:r>
      <w:r>
        <w:rPr>
          <w:rFonts w:ascii="Arial"/>
          <w:sz w:val="8"/>
        </w:rPr>
      </w:r>
    </w:p>
    <w:p>
      <w:pPr>
        <w:spacing w:line="124" w:lineRule="exact" w:before="0"/>
        <w:ind w:left="36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i/>
          <w:color w:val="999999"/>
          <w:w w:val="90"/>
          <w:sz w:val="12"/>
        </w:rPr>
        <w:t>_J&gt;  </w:t>
      </w:r>
      <w:r>
        <w:rPr>
          <w:rFonts w:ascii="Times New Roman"/>
          <w:i/>
          <w:color w:val="999999"/>
          <w:spacing w:val="11"/>
          <w:w w:val="90"/>
          <w:sz w:val="12"/>
        </w:rPr>
        <w:t> </w:t>
      </w:r>
      <w:r>
        <w:rPr>
          <w:rFonts w:ascii="Times New Roman"/>
          <w:i/>
          <w:color w:val="999999"/>
          <w:spacing w:val="-5"/>
          <w:w w:val="225"/>
          <w:sz w:val="10"/>
        </w:rPr>
        <w:t>"1</w:t>
      </w:r>
      <w:r>
        <w:rPr>
          <w:rFonts w:ascii="Times New Roman"/>
          <w:i/>
          <w:color w:val="999999"/>
          <w:spacing w:val="-14"/>
          <w:w w:val="225"/>
          <w:sz w:val="10"/>
        </w:rPr>
        <w:t>(</w:t>
      </w:r>
      <w:r>
        <w:rPr>
          <w:rFonts w:ascii="Times New Roman"/>
          <w:i/>
          <w:color w:val="999999"/>
          <w:spacing w:val="11"/>
          <w:w w:val="225"/>
          <w:sz w:val="10"/>
        </w:rPr>
        <w:t> </w:t>
      </w:r>
      <w:r>
        <w:rPr>
          <w:rFonts w:ascii="Arial"/>
          <w:color w:val="999999"/>
          <w:w w:val="225"/>
          <w:sz w:val="8"/>
        </w:rPr>
        <w:t>I</w:t>
      </w:r>
      <w:r>
        <w:rPr>
          <w:rFonts w:ascii="Arial"/>
          <w:sz w:val="8"/>
        </w:rPr>
      </w:r>
    </w:p>
    <w:p>
      <w:pPr>
        <w:spacing w:line="71" w:lineRule="exact" w:before="0"/>
        <w:ind w:left="80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75"/>
          <w:sz w:val="8"/>
        </w:rPr>
        <w:t>I</w:t>
      </w:r>
      <w:r>
        <w:rPr>
          <w:rFonts w:ascii="Arial"/>
          <w:color w:val="999999"/>
          <w:spacing w:val="-16"/>
          <w:w w:val="275"/>
          <w:sz w:val="8"/>
        </w:rPr>
        <w:t> </w:t>
      </w:r>
      <w:r>
        <w:rPr>
          <w:rFonts w:ascii="Arial"/>
          <w:color w:val="999999"/>
          <w:spacing w:val="-51"/>
          <w:w w:val="325"/>
          <w:sz w:val="8"/>
        </w:rPr>
        <w:t>,</w:t>
      </w:r>
      <w:r>
        <w:rPr>
          <w:rFonts w:ascii="Arial"/>
          <w:color w:val="999999"/>
          <w:w w:val="325"/>
          <w:sz w:val="8"/>
        </w:rPr>
        <w:t>,,</w:t>
      </w:r>
      <w:r>
        <w:rPr>
          <w:rFonts w:ascii="Arial"/>
          <w:sz w:val="8"/>
        </w:rPr>
      </w:r>
    </w:p>
    <w:p>
      <w:pPr>
        <w:pStyle w:val="Heading5"/>
        <w:spacing w:line="107" w:lineRule="atLeast"/>
        <w:ind w:right="0"/>
        <w:jc w:val="right"/>
      </w:pPr>
      <w:r>
        <w:rPr>
          <w:color w:val="999999"/>
          <w:w w:val="50"/>
        </w:rPr>
        <w:t>..</w:t>
      </w:r>
      <w:r>
        <w:rPr/>
      </w:r>
    </w:p>
    <w:p>
      <w:pPr>
        <w:spacing w:line="496" w:lineRule="atLeast" w:before="0"/>
        <w:ind w:left="319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75"/>
        </w:rPr>
        <w:br w:type="column"/>
      </w:r>
      <w:r>
        <w:rPr>
          <w:rFonts w:ascii="Arial" w:hAnsi="Arial"/>
          <w:color w:val="B6B6B6"/>
          <w:spacing w:val="-43"/>
          <w:w w:val="75"/>
          <w:sz w:val="24"/>
        </w:rPr>
        <w:t>·</w:t>
      </w:r>
      <w:r>
        <w:rPr>
          <w:rFonts w:ascii="Times New Roman" w:hAnsi="Times New Roman"/>
          <w:color w:val="999999"/>
          <w:spacing w:val="-29"/>
          <w:w w:val="75"/>
          <w:sz w:val="53"/>
        </w:rPr>
        <w:t>.</w:t>
      </w:r>
      <w:r>
        <w:rPr>
          <w:rFonts w:ascii="Times New Roman" w:hAnsi="Times New Roman"/>
          <w:color w:val="999999"/>
          <w:spacing w:val="-57"/>
          <w:w w:val="75"/>
          <w:sz w:val="53"/>
        </w:rPr>
        <w:t>.</w:t>
      </w:r>
      <w:r>
        <w:rPr>
          <w:rFonts w:ascii="Times New Roman" w:hAnsi="Times New Roman"/>
          <w:color w:val="999999"/>
          <w:w w:val="75"/>
          <w:sz w:val="53"/>
        </w:rPr>
        <w:t>.</w:t>
      </w:r>
      <w:r>
        <w:rPr>
          <w:rFonts w:ascii="Times New Roman" w:hAnsi="Times New Roman"/>
          <w:color w:val="999999"/>
          <w:spacing w:val="-7"/>
          <w:w w:val="75"/>
          <w:sz w:val="53"/>
        </w:rPr>
        <w:t>.</w:t>
      </w:r>
      <w:r>
        <w:rPr>
          <w:rFonts w:ascii="Courier New" w:hAnsi="Courier New"/>
          <w:color w:val="999999"/>
          <w:spacing w:val="-49"/>
          <w:w w:val="75"/>
          <w:position w:val="-9"/>
          <w:sz w:val="28"/>
        </w:rPr>
        <w:t>G</w:t>
      </w:r>
      <w:r>
        <w:rPr>
          <w:rFonts w:ascii="Arial" w:hAnsi="Arial"/>
          <w:color w:val="6BACAC"/>
          <w:spacing w:val="-25"/>
          <w:w w:val="75"/>
          <w:sz w:val="57"/>
        </w:rPr>
        <w:t>"</w:t>
      </w:r>
      <w:r>
        <w:rPr>
          <w:rFonts w:ascii="Arial" w:hAnsi="Arial"/>
          <w:color w:val="999999"/>
          <w:spacing w:val="-148"/>
          <w:w w:val="75"/>
          <w:sz w:val="57"/>
        </w:rPr>
        <w:t>"</w:t>
      </w:r>
      <w:r>
        <w:rPr>
          <w:rFonts w:ascii="Times New Roman" w:hAnsi="Times New Roman"/>
          <w:color w:val="999999"/>
          <w:w w:val="75"/>
          <w:position w:val="-19"/>
          <w:sz w:val="32"/>
        </w:rPr>
        <w:t>--</w:t>
      </w:r>
      <w:r>
        <w:rPr>
          <w:rFonts w:ascii="Times New Roman" w:hAnsi="Times New Roman"/>
          <w:sz w:val="32"/>
        </w:rPr>
      </w:r>
    </w:p>
    <w:p>
      <w:pPr>
        <w:tabs>
          <w:tab w:pos="414" w:val="left" w:leader="none"/>
        </w:tabs>
        <w:spacing w:line="37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60"/>
        </w:rPr>
        <w:br w:type="column"/>
      </w:r>
      <w:r>
        <w:rPr>
          <w:rFonts w:ascii="Arial" w:hAnsi="Arial" w:cs="Arial" w:eastAsia="Arial"/>
          <w:i/>
          <w:color w:val="999999"/>
          <w:w w:val="160"/>
          <w:sz w:val="18"/>
          <w:szCs w:val="18"/>
        </w:rPr>
        <w:t>j</w:t>
        <w:tab/>
      </w:r>
      <w:r>
        <w:rPr>
          <w:rFonts w:ascii="Times New Roman" w:hAnsi="Times New Roman" w:cs="Times New Roman" w:eastAsia="Times New Roman"/>
          <w:color w:val="999999"/>
          <w:spacing w:val="-7"/>
          <w:w w:val="225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999999"/>
          <w:spacing w:val="-9"/>
          <w:w w:val="22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7" w:lineRule="atLeast" w:before="38"/>
        <w:ind w:left="317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6BACAC"/>
          <w:spacing w:val="-6"/>
          <w:w w:val="65"/>
          <w:sz w:val="28"/>
        </w:rPr>
        <w:t>=</w:t>
      </w:r>
      <w:r>
        <w:rPr>
          <w:rFonts w:ascii="Times New Roman"/>
          <w:color w:val="999999"/>
          <w:spacing w:val="-37"/>
          <w:w w:val="65"/>
          <w:sz w:val="28"/>
        </w:rPr>
        <w:t>=</w:t>
      </w:r>
      <w:r>
        <w:rPr>
          <w:rFonts w:ascii="Times New Roman"/>
          <w:color w:val="999999"/>
          <w:spacing w:val="-9"/>
          <w:w w:val="65"/>
          <w:sz w:val="28"/>
        </w:rPr>
        <w:t>-</w:t>
      </w:r>
      <w:r>
        <w:rPr>
          <w:rFonts w:ascii="Times New Roman"/>
          <w:color w:val="999999"/>
          <w:spacing w:val="-53"/>
          <w:w w:val="65"/>
          <w:sz w:val="28"/>
        </w:rPr>
        <w:t>"</w:t>
      </w:r>
      <w:r>
        <w:rPr>
          <w:rFonts w:ascii="Times New Roman"/>
          <w:color w:val="999999"/>
          <w:spacing w:val="-14"/>
          <w:w w:val="65"/>
          <w:sz w:val="28"/>
        </w:rPr>
        <w:t>-</w:t>
      </w:r>
      <w:r>
        <w:rPr>
          <w:rFonts w:ascii="Times New Roman"/>
          <w:color w:val="999999"/>
          <w:spacing w:val="-49"/>
          <w:w w:val="65"/>
          <w:sz w:val="28"/>
        </w:rPr>
        <w:t>"</w:t>
      </w:r>
      <w:r>
        <w:rPr>
          <w:rFonts w:ascii="Times New Roman"/>
          <w:color w:val="999999"/>
          <w:spacing w:val="-25"/>
          <w:w w:val="65"/>
          <w:sz w:val="28"/>
        </w:rPr>
        <w:t>-</w:t>
      </w:r>
      <w:r>
        <w:rPr>
          <w:rFonts w:ascii="Times New Roman"/>
          <w:color w:val="999999"/>
          <w:w w:val="65"/>
          <w:sz w:val="28"/>
        </w:rPr>
        <w:t>..:</w:t>
      </w:r>
      <w:r>
        <w:rPr>
          <w:rFonts w:ascii="Times New Roman"/>
          <w:color w:val="999999"/>
          <w:spacing w:val="-43"/>
          <w:w w:val="65"/>
          <w:sz w:val="28"/>
        </w:rPr>
        <w:t>-</w:t>
      </w:r>
      <w:r>
        <w:rPr>
          <w:rFonts w:ascii="Times New Roman"/>
          <w:color w:val="999999"/>
          <w:w w:val="65"/>
          <w:sz w:val="28"/>
        </w:rPr>
        <w:t>.,. -</w:t>
      </w:r>
      <w:r>
        <w:rPr>
          <w:rFonts w:ascii="Times New Roman"/>
          <w:color w:val="999999"/>
          <w:spacing w:val="-7"/>
          <w:w w:val="65"/>
          <w:sz w:val="28"/>
        </w:rPr>
        <w:t> </w:t>
      </w:r>
      <w:r>
        <w:rPr>
          <w:rFonts w:ascii="Times New Roman"/>
          <w:color w:val="999999"/>
          <w:w w:val="65"/>
          <w:sz w:val="28"/>
        </w:rPr>
        <w:t>.,.</w:t>
      </w:r>
      <w:r>
        <w:rPr>
          <w:rFonts w:ascii="Times New Roman"/>
          <w:sz w:val="28"/>
        </w:rPr>
      </w:r>
    </w:p>
    <w:p>
      <w:pPr>
        <w:tabs>
          <w:tab w:pos="1147" w:val="left" w:leader="none"/>
        </w:tabs>
        <w:spacing w:line="496" w:lineRule="atLeast" w:before="0"/>
        <w:ind w:left="36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sz w:val="56"/>
        </w:rPr>
        <w:t>..</w:t>
        <w:tab/>
      </w:r>
      <w:r>
        <w:rPr>
          <w:rFonts w:ascii="Times New Roman"/>
          <w:color w:val="999999"/>
          <w:w w:val="240"/>
          <w:position w:val="20"/>
          <w:sz w:val="17"/>
        </w:rPr>
        <w:t>'</w:t>
      </w:r>
      <w:r>
        <w:rPr>
          <w:rFonts w:ascii="Times New Roman"/>
          <w:sz w:val="17"/>
        </w:rPr>
      </w:r>
    </w:p>
    <w:p>
      <w:pPr>
        <w:tabs>
          <w:tab w:pos="7088" w:val="left" w:leader="none"/>
          <w:tab w:pos="8395" w:val="left" w:leader="none"/>
          <w:tab w:pos="9153" w:val="left" w:leader="none"/>
        </w:tabs>
        <w:spacing w:line="532" w:lineRule="atLeast" w:before="0"/>
        <w:ind w:left="363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250"/>
        </w:rPr>
        <w:br w:type="column"/>
      </w:r>
      <w:r>
        <w:rPr>
          <w:rFonts w:ascii="Times New Roman"/>
          <w:color w:val="999999"/>
          <w:w w:val="250"/>
          <w:sz w:val="17"/>
        </w:rPr>
        <w:t>'</w:t>
      </w:r>
      <w:r>
        <w:rPr>
          <w:rFonts w:ascii="Times New Roman"/>
          <w:color w:val="999999"/>
          <w:spacing w:val="17"/>
          <w:w w:val="250"/>
          <w:sz w:val="17"/>
        </w:rPr>
        <w:t> </w:t>
      </w:r>
      <w:r>
        <w:rPr>
          <w:rFonts w:ascii="Times New Roman"/>
          <w:color w:val="999999"/>
          <w:w w:val="215"/>
          <w:sz w:val="17"/>
        </w:rPr>
        <w:t>'</w:t>
        <w:tab/>
      </w:r>
      <w:r>
        <w:rPr>
          <w:rFonts w:ascii="Arial"/>
          <w:i/>
          <w:color w:val="999999"/>
          <w:w w:val="130"/>
          <w:position w:val="1"/>
          <w:sz w:val="8"/>
        </w:rPr>
        <w:t>/</w:t>
        <w:tab/>
      </w:r>
      <w:r>
        <w:rPr>
          <w:rFonts w:ascii="Arial"/>
          <w:color w:val="B6B6B6"/>
          <w:w w:val="45"/>
          <w:sz w:val="14"/>
        </w:rPr>
        <w:t>"</w:t>
        <w:tab/>
      </w:r>
      <w:r>
        <w:rPr>
          <w:rFonts w:ascii="Times New Roman"/>
          <w:color w:val="999999"/>
          <w:w w:val="28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tabs>
          <w:tab w:pos="2575" w:val="left" w:leader="none"/>
          <w:tab w:pos="6393" w:val="left" w:leader="none"/>
        </w:tabs>
        <w:spacing w:line="137" w:lineRule="atLeast" w:before="0"/>
        <w:ind w:left="1453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 w:cs="Times New Roman" w:eastAsia="Times New Roman"/>
          <w:color w:val="999999"/>
          <w:w w:val="75"/>
          <w:sz w:val="33"/>
          <w:szCs w:val="33"/>
        </w:rPr>
        <w:t>-;</w:t>
      </w:r>
      <w:r>
        <w:rPr>
          <w:rFonts w:ascii="Times New Roman" w:hAnsi="Times New Roman" w:cs="Times New Roman" w:eastAsia="Times New Roman"/>
          <w:color w:val="999999"/>
          <w:spacing w:val="-18"/>
          <w:w w:val="75"/>
          <w:sz w:val="33"/>
          <w:szCs w:val="33"/>
        </w:rPr>
        <w:t>.</w:t>
      </w:r>
      <w:r>
        <w:rPr>
          <w:rFonts w:ascii="Times New Roman" w:hAnsi="Times New Roman" w:cs="Times New Roman" w:eastAsia="Times New Roman"/>
          <w:color w:val="999999"/>
          <w:w w:val="75"/>
          <w:sz w:val="33"/>
          <w:szCs w:val="33"/>
        </w:rPr>
        <w:t>-;</w:t>
      </w:r>
      <w:r>
        <w:rPr>
          <w:rFonts w:ascii="Times New Roman" w:hAnsi="Times New Roman" w:cs="Times New Roman" w:eastAsia="Times New Roman"/>
          <w:color w:val="999999"/>
          <w:spacing w:val="-17"/>
          <w:w w:val="75"/>
          <w:sz w:val="33"/>
          <w:szCs w:val="33"/>
        </w:rPr>
        <w:t>.</w:t>
      </w:r>
      <w:r>
        <w:rPr>
          <w:rFonts w:ascii="Times New Roman" w:hAnsi="Times New Roman" w:cs="Times New Roman" w:eastAsia="Times New Roman"/>
          <w:color w:val="B6B6B6"/>
          <w:w w:val="75"/>
          <w:sz w:val="33"/>
          <w:szCs w:val="33"/>
        </w:rPr>
        <w:t>·</w:t>
        <w:tab/>
      </w:r>
      <w:r>
        <w:rPr>
          <w:rFonts w:ascii="Times New Roman" w:hAnsi="Times New Roman" w:cs="Times New Roman" w:eastAsia="Times New Roman"/>
          <w:color w:val="999999"/>
          <w:spacing w:val="-22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spacing w:val="-32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spacing w:val="-33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spacing w:val="-33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spacing w:val="-28"/>
          <w:w w:val="65"/>
          <w:sz w:val="33"/>
          <w:szCs w:val="33"/>
        </w:rPr>
        <w:t>.</w:t>
      </w:r>
      <w:r>
        <w:rPr>
          <w:rFonts w:ascii="Times New Roman" w:hAnsi="Times New Roman" w:cs="Times New Roman" w:eastAsia="Times New Roman"/>
          <w:color w:val="999999"/>
          <w:spacing w:val="-34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spacing w:val="-10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w w:val="65"/>
          <w:sz w:val="33"/>
          <w:szCs w:val="33"/>
        </w:rPr>
        <w:t>1</w:t>
      </w:r>
      <w:r>
        <w:rPr>
          <w:rFonts w:ascii="Times New Roman" w:hAnsi="Times New Roman" w:cs="Times New Roman" w:eastAsia="Times New Roman"/>
          <w:color w:val="999999"/>
          <w:spacing w:val="-36"/>
          <w:w w:val="65"/>
          <w:sz w:val="33"/>
          <w:szCs w:val="33"/>
        </w:rPr>
        <w:t>'</w:t>
      </w:r>
      <w:r>
        <w:rPr>
          <w:rFonts w:ascii="Times New Roman" w:hAnsi="Times New Roman" w:cs="Times New Roman" w:eastAsia="Times New Roman"/>
          <w:color w:val="999999"/>
          <w:w w:val="65"/>
          <w:sz w:val="33"/>
          <w:szCs w:val="33"/>
        </w:rPr>
        <w:t>_</w:t>
      </w:r>
      <w:r>
        <w:rPr>
          <w:rFonts w:ascii="Times New Roman" w:hAnsi="Times New Roman" w:cs="Times New Roman" w:eastAsia="Times New Roman"/>
          <w:color w:val="999999"/>
          <w:spacing w:val="-26"/>
          <w:w w:val="65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99999"/>
          <w:spacing w:val="37"/>
          <w:w w:val="65"/>
          <w:sz w:val="33"/>
          <w:szCs w:val="33"/>
        </w:rPr>
        <w:t>_</w:t>
      </w:r>
      <w:r>
        <w:rPr>
          <w:rFonts w:ascii="Times New Roman" w:hAnsi="Times New Roman" w:cs="Times New Roman" w:eastAsia="Times New Roman"/>
          <w:color w:val="999999"/>
          <w:spacing w:val="60"/>
          <w:w w:val="6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999999"/>
          <w:spacing w:val="60"/>
          <w:w w:val="65"/>
          <w:sz w:val="33"/>
          <w:szCs w:val="33"/>
          <w:u w:val="single" w:color="989898"/>
        </w:rPr>
      </w:r>
      <w:r>
        <w:rPr>
          <w:rFonts w:ascii="Times New Roman" w:hAnsi="Times New Roman" w:cs="Times New Roman" w:eastAsia="Times New Roman"/>
          <w:color w:val="999999"/>
          <w:spacing w:val="60"/>
          <w:w w:val="65"/>
          <w:sz w:val="33"/>
          <w:szCs w:val="33"/>
        </w:rPr>
      </w:r>
      <w:r>
        <w:rPr>
          <w:rFonts w:ascii="Times New Roman" w:hAnsi="Times New Roman" w:cs="Times New Roman" w:eastAsia="Times New Roman"/>
          <w:color w:val="999999"/>
          <w:w w:val="65"/>
          <w:sz w:val="41"/>
          <w:szCs w:val="41"/>
        </w:rPr>
        <w:t>f</w:t>
      </w:r>
      <w:r>
        <w:rPr>
          <w:rFonts w:ascii="Times New Roman" w:hAnsi="Times New Roman" w:cs="Times New Roman" w:eastAsia="Times New Roman"/>
          <w:color w:val="999999"/>
          <w:spacing w:val="-35"/>
          <w:w w:val="6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spacing w:val="25"/>
          <w:w w:val="65"/>
          <w:sz w:val="41"/>
          <w:szCs w:val="41"/>
        </w:rPr>
        <w:t>_</w:t>
      </w:r>
      <w:r>
        <w:rPr>
          <w:rFonts w:ascii="Times New Roman" w:hAnsi="Times New Roman" w:cs="Times New Roman" w:eastAsia="Times New Roman"/>
          <w:color w:val="999999"/>
          <w:spacing w:val="-86"/>
          <w:w w:val="65"/>
          <w:sz w:val="41"/>
          <w:szCs w:val="41"/>
        </w:rPr>
        <w:t>·</w:t>
      </w:r>
      <w:r>
        <w:rPr>
          <w:rFonts w:ascii="Times New Roman" w:hAnsi="Times New Roman" w:cs="Times New Roman" w:eastAsia="Times New Roman"/>
          <w:color w:val="999999"/>
          <w:spacing w:val="-52"/>
          <w:w w:val="65"/>
          <w:sz w:val="41"/>
          <w:szCs w:val="41"/>
        </w:rPr>
        <w:t>;</w:t>
      </w:r>
      <w:r>
        <w:rPr>
          <w:rFonts w:ascii="Times New Roman" w:hAnsi="Times New Roman" w:cs="Times New Roman" w:eastAsia="Times New Roman"/>
          <w:color w:val="999999"/>
          <w:w w:val="65"/>
          <w:sz w:val="41"/>
          <w:szCs w:val="41"/>
        </w:rPr>
        <w:t>_</w:t>
      </w:r>
      <w:r>
        <w:rPr>
          <w:rFonts w:ascii="Times New Roman" w:hAnsi="Times New Roman" w:cs="Times New Roman" w:eastAsia="Times New Roman"/>
          <w:color w:val="999999"/>
          <w:spacing w:val="-7"/>
          <w:w w:val="6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99999"/>
          <w:spacing w:val="-12"/>
          <w:w w:val="65"/>
          <w:sz w:val="41"/>
          <w:szCs w:val="41"/>
        </w:rPr>
        <w:t>'</w:t>
      </w:r>
      <w:r>
        <w:rPr>
          <w:rFonts w:ascii="Times New Roman" w:hAnsi="Times New Roman" w:cs="Times New Roman" w:eastAsia="Times New Roman"/>
          <w:color w:val="999999"/>
          <w:spacing w:val="-21"/>
          <w:w w:val="65"/>
          <w:sz w:val="41"/>
          <w:szCs w:val="41"/>
        </w:rPr>
        <w:t>'</w:t>
      </w:r>
      <w:r>
        <w:rPr>
          <w:rFonts w:ascii="Times New Roman" w:hAnsi="Times New Roman" w:cs="Times New Roman" w:eastAsia="Times New Roman"/>
          <w:color w:val="999999"/>
          <w:spacing w:val="-44"/>
          <w:w w:val="65"/>
          <w:sz w:val="41"/>
          <w:szCs w:val="41"/>
        </w:rPr>
        <w:t>.</w:t>
      </w:r>
      <w:r>
        <w:rPr>
          <w:rFonts w:ascii="Times New Roman" w:hAnsi="Times New Roman" w:cs="Times New Roman" w:eastAsia="Times New Roman"/>
          <w:color w:val="999999"/>
          <w:spacing w:val="29"/>
          <w:w w:val="6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spacing w:val="36"/>
          <w:w w:val="6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w w:val="6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spacing w:val="-29"/>
          <w:w w:val="6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99999"/>
          <w:spacing w:val="27"/>
          <w:w w:val="65"/>
          <w:sz w:val="41"/>
          <w:szCs w:val="41"/>
        </w:rPr>
        <w:t>•</w:t>
      </w:r>
      <w:r>
        <w:rPr>
          <w:rFonts w:ascii="Times New Roman" w:hAnsi="Times New Roman" w:cs="Times New Roman" w:eastAsia="Times New Roman"/>
          <w:color w:val="999999"/>
          <w:w w:val="65"/>
          <w:sz w:val="41"/>
          <w:szCs w:val="41"/>
        </w:rPr>
        <w:t>-.</w:t>
      </w:r>
      <w:r>
        <w:rPr>
          <w:rFonts w:ascii="Times New Roman" w:hAnsi="Times New Roman" w:cs="Times New Roman" w:eastAsia="Times New Roman"/>
          <w:color w:val="999999"/>
          <w:spacing w:val="-67"/>
          <w:w w:val="65"/>
          <w:sz w:val="41"/>
          <w:szCs w:val="41"/>
        </w:rPr>
        <w:t>.</w:t>
      </w:r>
      <w:r>
        <w:rPr>
          <w:rFonts w:ascii="Times New Roman" w:hAnsi="Times New Roman" w:cs="Times New Roman" w:eastAsia="Times New Roman"/>
          <w:color w:val="999999"/>
          <w:w w:val="6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spacing w:val="28"/>
          <w:w w:val="6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w w:val="65"/>
          <w:sz w:val="41"/>
          <w:szCs w:val="41"/>
        </w:rPr>
        <w:t>-</w:t>
        <w:tab/>
      </w:r>
      <w:r>
        <w:rPr>
          <w:rFonts w:ascii="Times New Roman" w:hAnsi="Times New Roman" w:cs="Times New Roman" w:eastAsia="Times New Roman"/>
          <w:color w:val="999999"/>
          <w:spacing w:val="-23"/>
          <w:w w:val="7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spacing w:val="-36"/>
          <w:w w:val="75"/>
          <w:sz w:val="41"/>
          <w:szCs w:val="41"/>
        </w:rPr>
        <w:t>;</w:t>
      </w:r>
      <w:r>
        <w:rPr>
          <w:rFonts w:ascii="Times New Roman" w:hAnsi="Times New Roman" w:cs="Times New Roman" w:eastAsia="Times New Roman"/>
          <w:color w:val="B6B6B6"/>
          <w:spacing w:val="-55"/>
          <w:w w:val="75"/>
          <w:sz w:val="41"/>
          <w:szCs w:val="41"/>
        </w:rPr>
        <w:t>·</w:t>
      </w:r>
      <w:r>
        <w:rPr>
          <w:rFonts w:ascii="Times New Roman" w:hAnsi="Times New Roman" w:cs="Times New Roman" w:eastAsia="Times New Roman"/>
          <w:color w:val="999999"/>
          <w:w w:val="7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spacing w:val="-22"/>
          <w:w w:val="75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99999"/>
          <w:spacing w:val="41"/>
          <w:w w:val="75"/>
          <w:sz w:val="41"/>
          <w:szCs w:val="41"/>
        </w:rPr>
        <w:t>-</w:t>
      </w:r>
      <w:r>
        <w:rPr>
          <w:rFonts w:ascii="Times New Roman" w:hAnsi="Times New Roman" w:cs="Times New Roman" w:eastAsia="Times New Roman"/>
          <w:color w:val="999999"/>
          <w:w w:val="75"/>
          <w:sz w:val="41"/>
          <w:szCs w:val="41"/>
        </w:rPr>
        <w:t>-;,''</w:t>
      </w:r>
      <w:r>
        <w:rPr>
          <w:rFonts w:ascii="Times New Roman" w:hAnsi="Times New Roman" w:cs="Times New Roman" w:eastAsia="Times New Roman"/>
          <w:sz w:val="41"/>
          <w:szCs w:val="41"/>
        </w:rPr>
      </w:r>
    </w:p>
    <w:p>
      <w:pPr>
        <w:tabs>
          <w:tab w:pos="1128" w:val="left" w:leader="none"/>
        </w:tabs>
        <w:spacing w:line="496" w:lineRule="atLeast" w:before="0"/>
        <w:ind w:left="36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99999"/>
          <w:w w:val="50"/>
          <w:position w:val="-3"/>
          <w:sz w:val="24"/>
          <w:szCs w:val="24"/>
        </w:rPr>
        <w:t>••</w:t>
        <w:tab/>
      </w:r>
      <w:r>
        <w:rPr>
          <w:rFonts w:ascii="Times New Roman" w:hAnsi="Times New Roman" w:cs="Times New Roman" w:eastAsia="Times New Roman"/>
          <w:color w:val="999999"/>
          <w:w w:val="60"/>
          <w:sz w:val="26"/>
          <w:szCs w:val="26"/>
        </w:rPr>
        <w:t>••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after="0" w:line="496" w:lineRule="atLeast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878" w:space="372"/>
            <w:col w:w="1579" w:space="40"/>
            <w:col w:w="1021" w:space="40"/>
            <w:col w:w="1886" w:space="783"/>
            <w:col w:w="1229" w:space="1971"/>
            <w:col w:w="9235" w:space="2353"/>
            <w:col w:w="8693"/>
          </w:cols>
        </w:sectPr>
      </w:pPr>
    </w:p>
    <w:p>
      <w:pPr>
        <w:tabs>
          <w:tab w:pos="1638" w:val="left" w:leader="none"/>
        </w:tabs>
        <w:spacing w:line="819" w:lineRule="atLeast" w:before="0"/>
        <w:ind w:left="62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999999"/>
          <w:w w:val="290"/>
          <w:sz w:val="15"/>
        </w:rPr>
        <w:t>'</w:t>
      </w:r>
      <w:r>
        <w:rPr>
          <w:rFonts w:ascii="Times New Roman"/>
          <w:color w:val="999999"/>
          <w:spacing w:val="68"/>
          <w:w w:val="290"/>
          <w:sz w:val="15"/>
        </w:rPr>
        <w:t> </w:t>
      </w:r>
      <w:r>
        <w:rPr>
          <w:rFonts w:ascii="Arial"/>
          <w:color w:val="999999"/>
          <w:spacing w:val="-73"/>
          <w:w w:val="200"/>
          <w:position w:val="-9"/>
          <w:sz w:val="36"/>
        </w:rPr>
        <w:t>.</w:t>
      </w:r>
      <w:r>
        <w:rPr>
          <w:rFonts w:ascii="Times New Roman"/>
          <w:color w:val="999999"/>
          <w:w w:val="200"/>
          <w:sz w:val="8"/>
        </w:rPr>
        <w:t>/</w:t>
      </w:r>
      <w:r>
        <w:rPr>
          <w:rFonts w:ascii="Times New Roman"/>
          <w:color w:val="999999"/>
          <w:spacing w:val="-20"/>
          <w:w w:val="200"/>
          <w:sz w:val="8"/>
        </w:rPr>
        <w:t> </w:t>
      </w:r>
      <w:r>
        <w:rPr>
          <w:rFonts w:ascii="Times New Roman"/>
          <w:color w:val="999999"/>
          <w:w w:val="580"/>
          <w:sz w:val="8"/>
        </w:rPr>
        <w:t>'</w:t>
        <w:tab/>
      </w:r>
      <w:r>
        <w:rPr>
          <w:rFonts w:ascii="Arial"/>
          <w:color w:val="999999"/>
          <w:w w:val="65"/>
          <w:position w:val="-11"/>
          <w:sz w:val="18"/>
        </w:rPr>
        <w:t>,</w:t>
      </w:r>
      <w:r>
        <w:rPr>
          <w:rFonts w:ascii="Arial"/>
          <w:sz w:val="18"/>
        </w:rPr>
      </w:r>
    </w:p>
    <w:p>
      <w:pPr>
        <w:spacing w:line="819" w:lineRule="atLeast" w:before="0"/>
        <w:ind w:left="62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6"/>
        </w:rPr>
        <w:t>1,1</w:t>
      </w:r>
      <w:r>
        <w:rPr>
          <w:rFonts w:ascii="Times New Roman"/>
          <w:color w:val="999999"/>
          <w:spacing w:val="1"/>
          <w:w w:val="110"/>
          <w:sz w:val="6"/>
        </w:rPr>
        <w:t> </w:t>
      </w:r>
      <w:r>
        <w:rPr>
          <w:rFonts w:ascii="Times New Roman"/>
          <w:color w:val="999999"/>
          <w:w w:val="240"/>
          <w:sz w:val="6"/>
        </w:rPr>
        <w:t>\</w:t>
      </w:r>
      <w:r>
        <w:rPr>
          <w:rFonts w:ascii="Times New Roman"/>
          <w:color w:val="999999"/>
          <w:spacing w:val="-8"/>
          <w:w w:val="240"/>
          <w:sz w:val="6"/>
        </w:rPr>
        <w:t> </w:t>
      </w:r>
      <w:r>
        <w:rPr>
          <w:rFonts w:ascii="Arial"/>
          <w:i/>
          <w:color w:val="999999"/>
          <w:w w:val="110"/>
          <w:sz w:val="12"/>
        </w:rPr>
        <w:t>'-</w:t>
      </w:r>
      <w:r>
        <w:rPr>
          <w:rFonts w:ascii="Arial"/>
          <w:i/>
          <w:color w:val="999999"/>
          <w:spacing w:val="-29"/>
          <w:w w:val="110"/>
          <w:sz w:val="12"/>
        </w:rPr>
        <w:t> </w:t>
      </w:r>
      <w:r>
        <w:rPr>
          <w:rFonts w:ascii="Arial"/>
          <w:i/>
          <w:color w:val="999999"/>
          <w:w w:val="110"/>
          <w:sz w:val="12"/>
        </w:rPr>
        <w:t>.,f</w:t>
      </w:r>
      <w:r>
        <w:rPr>
          <w:rFonts w:ascii="Arial"/>
          <w:sz w:val="12"/>
        </w:rPr>
      </w:r>
    </w:p>
    <w:p>
      <w:pPr>
        <w:tabs>
          <w:tab w:pos="1485" w:val="left" w:leader="none"/>
          <w:tab w:pos="2435" w:val="left" w:leader="none"/>
          <w:tab w:pos="4118" w:val="left" w:leader="none"/>
          <w:tab w:pos="6928" w:val="left" w:leader="none"/>
        </w:tabs>
        <w:spacing w:line="819" w:lineRule="atLeast" w:before="0"/>
        <w:ind w:left="62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450"/>
        </w:rPr>
        <w:br w:type="column"/>
      </w:r>
      <w:r>
        <w:rPr>
          <w:rFonts w:ascii="Arial" w:hAnsi="Arial"/>
          <w:color w:val="999999"/>
          <w:w w:val="450"/>
          <w:sz w:val="8"/>
        </w:rPr>
        <w:t>'</w:t>
      </w:r>
      <w:r>
        <w:rPr>
          <w:rFonts w:ascii="Arial" w:hAnsi="Arial"/>
          <w:color w:val="999999"/>
          <w:spacing w:val="16"/>
          <w:w w:val="450"/>
          <w:sz w:val="8"/>
        </w:rPr>
        <w:t> </w:t>
      </w:r>
      <w:r>
        <w:rPr>
          <w:rFonts w:ascii="Arial" w:hAnsi="Arial"/>
          <w:color w:val="999999"/>
          <w:spacing w:val="-9"/>
          <w:w w:val="330"/>
          <w:sz w:val="8"/>
        </w:rPr>
        <w:t>\</w:t>
      </w:r>
      <w:r>
        <w:rPr>
          <w:rFonts w:ascii="Arial" w:hAnsi="Arial"/>
          <w:color w:val="999999"/>
          <w:spacing w:val="-5"/>
          <w:w w:val="330"/>
          <w:sz w:val="8"/>
        </w:rPr>
        <w:t>..</w:t>
        <w:tab/>
      </w:r>
      <w:r>
        <w:rPr>
          <w:rFonts w:ascii="Arial" w:hAnsi="Arial"/>
          <w:color w:val="999999"/>
          <w:w w:val="580"/>
          <w:sz w:val="8"/>
        </w:rPr>
        <w:t>·</w:t>
        <w:tab/>
      </w:r>
      <w:r>
        <w:rPr>
          <w:rFonts w:ascii="Arial" w:hAnsi="Arial"/>
          <w:color w:val="999999"/>
          <w:w w:val="270"/>
          <w:sz w:val="8"/>
        </w:rPr>
        <w:t>I</w:t>
      </w:r>
      <w:r>
        <w:rPr>
          <w:rFonts w:ascii="Arial" w:hAnsi="Arial"/>
          <w:color w:val="999999"/>
          <w:spacing w:val="22"/>
          <w:w w:val="270"/>
          <w:sz w:val="8"/>
        </w:rPr>
        <w:t> </w:t>
      </w:r>
      <w:r>
        <w:rPr>
          <w:rFonts w:ascii="Arial" w:hAnsi="Arial"/>
          <w:color w:val="999999"/>
          <w:w w:val="270"/>
          <w:sz w:val="8"/>
        </w:rPr>
        <w:t>I</w:t>
        <w:tab/>
      </w:r>
      <w:r>
        <w:rPr>
          <w:rFonts w:ascii="Arial" w:hAnsi="Arial"/>
          <w:color w:val="999999"/>
          <w:w w:val="370"/>
          <w:sz w:val="8"/>
        </w:rPr>
        <w:t>;</w:t>
        <w:tab/>
      </w:r>
      <w:r>
        <w:rPr>
          <w:rFonts w:ascii="Arial" w:hAnsi="Arial"/>
          <w:color w:val="999999"/>
          <w:w w:val="375"/>
          <w:sz w:val="8"/>
        </w:rPr>
        <w:t>;</w:t>
      </w:r>
      <w:r>
        <w:rPr>
          <w:rFonts w:ascii="Arial" w:hAnsi="Arial"/>
          <w:sz w:val="8"/>
        </w:rPr>
      </w:r>
    </w:p>
    <w:p>
      <w:pPr>
        <w:tabs>
          <w:tab w:pos="1626" w:val="left" w:leader="none"/>
        </w:tabs>
        <w:spacing w:line="819" w:lineRule="atLeast" w:before="0"/>
        <w:ind w:left="55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10"/>
        </w:rPr>
        <w:br w:type="column"/>
      </w:r>
      <w:r>
        <w:rPr>
          <w:rFonts w:ascii="Arial"/>
          <w:color w:val="999999"/>
          <w:w w:val="110"/>
          <w:sz w:val="12"/>
        </w:rPr>
        <w:t>+</w:t>
        <w:tab/>
      </w:r>
      <w:r>
        <w:rPr>
          <w:rFonts w:ascii="Arial"/>
          <w:color w:val="999999"/>
          <w:spacing w:val="-659"/>
          <w:w w:val="375"/>
          <w:sz w:val="12"/>
        </w:rPr>
        <w:t>.</w:t>
      </w:r>
      <w:r>
        <w:rPr>
          <w:rFonts w:ascii="Arial"/>
          <w:color w:val="999999"/>
          <w:w w:val="375"/>
          <w:sz w:val="12"/>
        </w:rPr>
        <w:t>,</w:t>
      </w:r>
      <w:r>
        <w:rPr>
          <w:rFonts w:ascii="Arial"/>
          <w:color w:val="999999"/>
          <w:spacing w:val="31"/>
          <w:w w:val="375"/>
          <w:sz w:val="12"/>
        </w:rPr>
        <w:t> </w:t>
      </w:r>
      <w:r>
        <w:rPr>
          <w:rFonts w:ascii="Arial"/>
          <w:i/>
          <w:color w:val="999999"/>
          <w:w w:val="160"/>
          <w:sz w:val="9"/>
        </w:rPr>
        <w:t>h9</w:t>
      </w:r>
      <w:r>
        <w:rPr>
          <w:rFonts w:ascii="Arial"/>
          <w:sz w:val="9"/>
        </w:rPr>
      </w:r>
    </w:p>
    <w:p>
      <w:pPr>
        <w:spacing w:line="819" w:lineRule="atLeast" w:before="0"/>
        <w:ind w:left="62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spacing w:val="-2"/>
          <w:w w:val="105"/>
          <w:sz w:val="25"/>
        </w:rPr>
        <w:t>SI</w:t>
      </w:r>
      <w:r>
        <w:rPr>
          <w:rFonts w:ascii="Arial"/>
          <w:spacing w:val="-3"/>
          <w:w w:val="105"/>
          <w:sz w:val="25"/>
        </w:rPr>
        <w:t>TE</w:t>
      </w:r>
      <w:r>
        <w:rPr>
          <w:rFonts w:ascii="Arial"/>
          <w:spacing w:val="-29"/>
          <w:w w:val="105"/>
          <w:sz w:val="25"/>
        </w:rPr>
        <w:t> </w:t>
      </w:r>
      <w:r>
        <w:rPr>
          <w:rFonts w:ascii="Arial"/>
          <w:w w:val="105"/>
          <w:sz w:val="25"/>
        </w:rPr>
        <w:t>DRANAGE</w:t>
      </w:r>
      <w:r>
        <w:rPr>
          <w:rFonts w:ascii="Arial"/>
          <w:sz w:val="25"/>
        </w:rPr>
      </w:r>
    </w:p>
    <w:p>
      <w:pPr>
        <w:spacing w:after="0" w:line="819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671" w:space="6500"/>
            <w:col w:w="984" w:space="1450"/>
            <w:col w:w="7012" w:space="40"/>
            <w:col w:w="2361" w:space="7511"/>
            <w:col w:w="3551"/>
          </w:cols>
        </w:sectPr>
      </w:pPr>
    </w:p>
    <w:p>
      <w:pPr>
        <w:tabs>
          <w:tab w:pos="3172" w:val="right" w:leader="none"/>
        </w:tabs>
        <w:spacing w:line="728" w:lineRule="atLeast" w:before="0"/>
        <w:ind w:left="40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position w:val="-9"/>
          <w:sz w:val="48"/>
        </w:rPr>
        <w:t>.</w:t>
      </w:r>
      <w:r>
        <w:rPr>
          <w:rFonts w:ascii="Arial"/>
          <w:color w:val="999999"/>
          <w:sz w:val="8"/>
        </w:rPr>
        <w:tab/>
      </w:r>
      <w:r>
        <w:rPr>
          <w:rFonts w:ascii="Arial"/>
          <w:color w:val="999999"/>
          <w:w w:val="230"/>
          <w:sz w:val="8"/>
        </w:rPr>
        <w:t>I</w:t>
      </w:r>
      <w:r>
        <w:rPr>
          <w:rFonts w:ascii="Arial"/>
          <w:color w:val="999999"/>
          <w:sz w:val="8"/>
        </w:rPr>
        <w:t>  </w:t>
      </w:r>
      <w:r>
        <w:rPr>
          <w:rFonts w:ascii="Arial"/>
          <w:color w:val="999999"/>
          <w:spacing w:val="-8"/>
          <w:sz w:val="8"/>
        </w:rPr>
        <w:t> </w:t>
      </w:r>
      <w:r>
        <w:rPr>
          <w:rFonts w:ascii="Arial"/>
          <w:color w:val="999999"/>
          <w:w w:val="230"/>
          <w:sz w:val="8"/>
        </w:rPr>
        <w:t>I</w:t>
      </w:r>
      <w:r>
        <w:rPr>
          <w:rFonts w:ascii="Arial"/>
          <w:sz w:val="8"/>
        </w:rPr>
      </w:r>
    </w:p>
    <w:p>
      <w:pPr>
        <w:spacing w:line="728" w:lineRule="atLeast" w:before="0"/>
        <w:ind w:left="40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i/>
          <w:color w:val="07D8D8"/>
          <w:spacing w:val="-301"/>
          <w:sz w:val="18"/>
        </w:rPr>
        <w:t>\</w:t>
      </w:r>
      <w:r>
        <w:rPr>
          <w:rFonts w:ascii="Times New Roman"/>
          <w:i/>
          <w:color w:val="999999"/>
          <w:sz w:val="18"/>
        </w:rPr>
        <w:t>,?</w:t>
      </w:r>
      <w:r>
        <w:rPr>
          <w:rFonts w:ascii="Times New Roman"/>
          <w:sz w:val="18"/>
        </w:rPr>
      </w:r>
    </w:p>
    <w:p>
      <w:pPr>
        <w:tabs>
          <w:tab w:pos="2887" w:val="left" w:leader="none"/>
        </w:tabs>
        <w:spacing w:line="589" w:lineRule="atLeast" w:before="0"/>
        <w:ind w:left="40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245"/>
        </w:rPr>
        <w:br w:type="column"/>
      </w:r>
      <w:r>
        <w:rPr>
          <w:rFonts w:ascii="Times New Roman"/>
          <w:color w:val="999999"/>
          <w:w w:val="245"/>
          <w:position w:val="-3"/>
          <w:sz w:val="17"/>
        </w:rPr>
        <w:t>'</w:t>
        <w:tab/>
      </w:r>
      <w:r>
        <w:rPr>
          <w:rFonts w:ascii="Times New Roman"/>
          <w:color w:val="999999"/>
          <w:w w:val="370"/>
          <w:sz w:val="13"/>
        </w:rPr>
        <w:t>'</w:t>
      </w:r>
      <w:r>
        <w:rPr>
          <w:rFonts w:ascii="Times New Roman"/>
          <w:color w:val="999999"/>
          <w:spacing w:val="-4"/>
          <w:w w:val="370"/>
          <w:sz w:val="13"/>
        </w:rPr>
        <w:t> </w:t>
      </w:r>
      <w:r>
        <w:rPr>
          <w:rFonts w:ascii="Times New Roman"/>
          <w:color w:val="999999"/>
          <w:w w:val="190"/>
          <w:sz w:val="13"/>
        </w:rPr>
        <w:t>-</w:t>
      </w:r>
      <w:r>
        <w:rPr>
          <w:rFonts w:ascii="Times New Roman"/>
          <w:color w:val="999999"/>
          <w:spacing w:val="-32"/>
          <w:w w:val="190"/>
          <w:sz w:val="13"/>
        </w:rPr>
        <w:t> </w:t>
      </w:r>
      <w:r>
        <w:rPr>
          <w:rFonts w:ascii="Times New Roman"/>
          <w:color w:val="999999"/>
          <w:w w:val="190"/>
          <w:sz w:val="13"/>
        </w:rPr>
        <w:t>-</w:t>
      </w:r>
      <w:r>
        <w:rPr>
          <w:rFonts w:ascii="Times New Roman"/>
          <w:color w:val="999999"/>
          <w:spacing w:val="-30"/>
          <w:w w:val="190"/>
          <w:sz w:val="13"/>
        </w:rPr>
        <w:t> </w:t>
      </w:r>
      <w:r>
        <w:rPr>
          <w:rFonts w:ascii="Times New Roman"/>
          <w:color w:val="999999"/>
          <w:w w:val="190"/>
          <w:sz w:val="13"/>
        </w:rPr>
        <w:t>-</w:t>
      </w:r>
      <w:r>
        <w:rPr>
          <w:rFonts w:ascii="Times New Roman"/>
          <w:color w:val="999999"/>
          <w:spacing w:val="-32"/>
          <w:w w:val="190"/>
          <w:sz w:val="13"/>
        </w:rPr>
        <w:t> </w:t>
      </w:r>
      <w:r>
        <w:rPr>
          <w:rFonts w:ascii="Times New Roman"/>
          <w:color w:val="999999"/>
          <w:w w:val="190"/>
          <w:sz w:val="13"/>
        </w:rPr>
        <w:t>-</w:t>
      </w:r>
      <w:r>
        <w:rPr>
          <w:rFonts w:ascii="Times New Roman"/>
          <w:color w:val="999999"/>
          <w:spacing w:val="-32"/>
          <w:w w:val="190"/>
          <w:sz w:val="13"/>
        </w:rPr>
        <w:t> </w:t>
      </w:r>
      <w:r>
        <w:rPr>
          <w:rFonts w:ascii="Times New Roman"/>
          <w:color w:val="999999"/>
          <w:w w:val="210"/>
          <w:sz w:val="13"/>
        </w:rPr>
        <w:t>--</w:t>
      </w:r>
      <w:r>
        <w:rPr>
          <w:rFonts w:ascii="Times New Roman"/>
          <w:color w:val="999999"/>
          <w:spacing w:val="-41"/>
          <w:w w:val="210"/>
          <w:sz w:val="13"/>
        </w:rPr>
        <w:t> </w:t>
      </w:r>
      <w:r>
        <w:rPr>
          <w:rFonts w:ascii="Times New Roman"/>
          <w:color w:val="999999"/>
          <w:w w:val="190"/>
          <w:sz w:val="13"/>
        </w:rPr>
        <w:t>-</w:t>
      </w:r>
      <w:r>
        <w:rPr>
          <w:rFonts w:ascii="Times New Roman"/>
          <w:color w:val="999999"/>
          <w:spacing w:val="-39"/>
          <w:w w:val="190"/>
          <w:sz w:val="13"/>
        </w:rPr>
        <w:t> </w:t>
      </w:r>
      <w:r>
        <w:rPr>
          <w:rFonts w:ascii="Arial"/>
          <w:color w:val="999999"/>
          <w:w w:val="165"/>
          <w:position w:val="-9"/>
          <w:sz w:val="16"/>
        </w:rPr>
        <w:t>-</w:t>
      </w:r>
      <w:r>
        <w:rPr>
          <w:rFonts w:ascii="Arial"/>
          <w:color w:val="999999"/>
          <w:spacing w:val="-38"/>
          <w:w w:val="165"/>
          <w:position w:val="-9"/>
          <w:sz w:val="16"/>
        </w:rPr>
        <w:t> </w:t>
      </w:r>
      <w:r>
        <w:rPr>
          <w:rFonts w:ascii="Arial"/>
          <w:color w:val="999999"/>
          <w:w w:val="165"/>
          <w:position w:val="-9"/>
          <w:sz w:val="16"/>
        </w:rPr>
        <w:t>-</w:t>
      </w:r>
      <w:r>
        <w:rPr>
          <w:rFonts w:ascii="Arial"/>
          <w:color w:val="999999"/>
          <w:spacing w:val="-50"/>
          <w:w w:val="165"/>
          <w:position w:val="-9"/>
          <w:sz w:val="16"/>
        </w:rPr>
        <w:t> </w:t>
      </w:r>
      <w:r>
        <w:rPr>
          <w:rFonts w:ascii="Times New Roman"/>
          <w:i/>
          <w:color w:val="999999"/>
          <w:w w:val="115"/>
          <w:sz w:val="13"/>
        </w:rPr>
        <w:t>,T</w:t>
      </w:r>
      <w:r>
        <w:rPr>
          <w:rFonts w:ascii="Times New Roman"/>
          <w:i/>
          <w:color w:val="999999"/>
          <w:spacing w:val="-18"/>
          <w:w w:val="115"/>
          <w:sz w:val="13"/>
        </w:rPr>
        <w:t> </w:t>
      </w:r>
      <w:r>
        <w:rPr>
          <w:rFonts w:ascii="Arial"/>
          <w:color w:val="999999"/>
          <w:w w:val="165"/>
          <w:position w:val="-9"/>
          <w:sz w:val="16"/>
        </w:rPr>
        <w:t>-</w:t>
      </w:r>
      <w:r>
        <w:rPr>
          <w:rFonts w:ascii="Arial"/>
          <w:color w:val="999999"/>
          <w:spacing w:val="-43"/>
          <w:w w:val="165"/>
          <w:position w:val="-9"/>
          <w:sz w:val="16"/>
        </w:rPr>
        <w:t> </w:t>
      </w:r>
      <w:r>
        <w:rPr>
          <w:rFonts w:ascii="Arial"/>
          <w:color w:val="999999"/>
          <w:w w:val="165"/>
          <w:position w:val="-9"/>
          <w:sz w:val="16"/>
        </w:rPr>
        <w:t>- </w:t>
      </w:r>
      <w:r>
        <w:rPr>
          <w:rFonts w:ascii="Arial"/>
          <w:color w:val="999999"/>
          <w:spacing w:val="26"/>
          <w:w w:val="165"/>
          <w:position w:val="-9"/>
          <w:sz w:val="16"/>
        </w:rPr>
        <w:t> </w:t>
      </w:r>
      <w:r>
        <w:rPr>
          <w:rFonts w:ascii="Times New Roman"/>
          <w:color w:val="999999"/>
          <w:w w:val="245"/>
          <w:sz w:val="13"/>
        </w:rPr>
        <w:t>;</w:t>
      </w:r>
      <w:r>
        <w:rPr>
          <w:rFonts w:ascii="Times New Roman"/>
          <w:color w:val="999999"/>
          <w:spacing w:val="-41"/>
          <w:w w:val="245"/>
          <w:sz w:val="13"/>
        </w:rPr>
        <w:t> </w:t>
      </w:r>
      <w:r>
        <w:rPr>
          <w:rFonts w:ascii="Arial"/>
          <w:color w:val="999999"/>
          <w:spacing w:val="-83"/>
          <w:w w:val="190"/>
          <w:position w:val="-9"/>
          <w:sz w:val="16"/>
        </w:rPr>
        <w:t>,</w:t>
      </w:r>
      <w:r>
        <w:rPr>
          <w:rFonts w:ascii="Arial"/>
          <w:color w:val="999999"/>
          <w:w w:val="190"/>
          <w:position w:val="-9"/>
          <w:sz w:val="16"/>
        </w:rPr>
        <w:t>..</w:t>
      </w:r>
      <w:r>
        <w:rPr>
          <w:rFonts w:ascii="Arial"/>
          <w:color w:val="999999"/>
          <w:spacing w:val="-2"/>
          <w:w w:val="190"/>
          <w:position w:val="-9"/>
          <w:sz w:val="16"/>
        </w:rPr>
        <w:t> </w:t>
      </w:r>
      <w:r>
        <w:rPr>
          <w:rFonts w:ascii="Arial"/>
          <w:color w:val="999999"/>
          <w:w w:val="190"/>
          <w:position w:val="-9"/>
          <w:sz w:val="16"/>
        </w:rPr>
        <w:t>..</w:t>
      </w:r>
      <w:r>
        <w:rPr>
          <w:rFonts w:ascii="Arial"/>
          <w:sz w:val="16"/>
        </w:rPr>
      </w:r>
    </w:p>
    <w:p>
      <w:pPr>
        <w:spacing w:line="166" w:lineRule="atLeast" w:before="0"/>
        <w:ind w:left="4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99999"/>
          <w:w w:val="30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728" w:lineRule="atLeast"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65"/>
        </w:rPr>
        <w:br w:type="column"/>
      </w:r>
      <w:r>
        <w:rPr>
          <w:rFonts w:ascii="Arial"/>
          <w:color w:val="999999"/>
          <w:w w:val="65"/>
          <w:sz w:val="16"/>
        </w:rPr>
        <w:t>.._</w:t>
      </w:r>
      <w:r>
        <w:rPr>
          <w:rFonts w:ascii="Arial"/>
          <w:sz w:val="16"/>
        </w:rPr>
      </w:r>
    </w:p>
    <w:p>
      <w:pPr>
        <w:tabs>
          <w:tab w:pos="343" w:val="left" w:leader="none"/>
        </w:tabs>
        <w:spacing w:line="728" w:lineRule="atLeast" w:before="0"/>
        <w:ind w:left="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B6B6B6"/>
          <w:w w:val="130"/>
          <w:sz w:val="13"/>
          <w:szCs w:val="13"/>
        </w:rPr>
        <w:t>.</w:t>
        <w:tab/>
      </w:r>
      <w:r>
        <w:rPr>
          <w:rFonts w:ascii="Times New Roman" w:hAnsi="Times New Roman" w:cs="Times New Roman" w:eastAsia="Times New Roman"/>
          <w:color w:val="999999"/>
          <w:w w:val="150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99999"/>
          <w:spacing w:val="-9"/>
          <w:w w:val="15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99999"/>
          <w:spacing w:val="-19"/>
          <w:w w:val="155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color w:val="999999"/>
          <w:spacing w:val="-85"/>
          <w:w w:val="15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999999"/>
          <w:w w:val="155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tabs>
          <w:tab w:pos="1160" w:val="left" w:leader="none"/>
          <w:tab w:pos="1632" w:val="left" w:leader="none"/>
        </w:tabs>
        <w:spacing w:line="728" w:lineRule="atLeast" w:before="0"/>
        <w:ind w:left="40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0"/>
        </w:rPr>
        <w:br w:type="column"/>
      </w:r>
      <w:r>
        <w:rPr>
          <w:rFonts w:ascii="Arial"/>
          <w:i/>
          <w:color w:val="999999"/>
          <w:w w:val="80"/>
          <w:sz w:val="15"/>
        </w:rPr>
        <w:t>&lt;f</w:t>
        <w:tab/>
      </w:r>
      <w:r>
        <w:rPr>
          <w:rFonts w:ascii="Arial"/>
          <w:color w:val="999999"/>
          <w:w w:val="285"/>
          <w:sz w:val="15"/>
        </w:rPr>
        <w:t>"</w:t>
        <w:tab/>
      </w:r>
      <w:r>
        <w:rPr>
          <w:rFonts w:ascii="Arial"/>
          <w:color w:val="999999"/>
          <w:w w:val="195"/>
          <w:sz w:val="15"/>
        </w:rPr>
        <w:t>,;</w:t>
      </w:r>
      <w:r>
        <w:rPr>
          <w:rFonts w:ascii="Arial"/>
          <w:sz w:val="15"/>
        </w:rPr>
      </w:r>
    </w:p>
    <w:p>
      <w:pPr>
        <w:tabs>
          <w:tab w:pos="678" w:val="left" w:leader="none"/>
          <w:tab w:pos="1494" w:val="left" w:leader="none"/>
          <w:tab w:pos="1847" w:val="left" w:leader="none"/>
        </w:tabs>
        <w:spacing w:line="728" w:lineRule="atLeast" w:before="0"/>
        <w:ind w:left="19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150"/>
        </w:rPr>
        <w:br w:type="column"/>
      </w:r>
      <w:r>
        <w:rPr>
          <w:rFonts w:ascii="Arial" w:hAnsi="Arial" w:cs="Arial" w:eastAsia="Arial"/>
          <w:color w:val="999999"/>
          <w:spacing w:val="-7"/>
          <w:w w:val="150"/>
          <w:sz w:val="15"/>
          <w:szCs w:val="15"/>
        </w:rPr>
        <w:t>-</w:t>
      </w:r>
      <w:r>
        <w:rPr>
          <w:rFonts w:ascii="Arial" w:hAnsi="Arial" w:cs="Arial" w:eastAsia="Arial"/>
          <w:color w:val="B6B6B6"/>
          <w:spacing w:val="-60"/>
          <w:w w:val="150"/>
          <w:sz w:val="15"/>
          <w:szCs w:val="15"/>
        </w:rPr>
        <w:t>·</w:t>
      </w:r>
      <w:r>
        <w:rPr>
          <w:rFonts w:ascii="Arial" w:hAnsi="Arial" w:cs="Arial" w:eastAsia="Arial"/>
          <w:color w:val="999999"/>
          <w:spacing w:val="-35"/>
          <w:w w:val="150"/>
          <w:sz w:val="15"/>
          <w:szCs w:val="15"/>
        </w:rPr>
        <w:t>.</w:t>
      </w:r>
      <w:r>
        <w:rPr>
          <w:rFonts w:ascii="Arial" w:hAnsi="Arial" w:cs="Arial" w:eastAsia="Arial"/>
          <w:color w:val="999999"/>
          <w:w w:val="150"/>
          <w:sz w:val="15"/>
          <w:szCs w:val="15"/>
        </w:rPr>
        <w:t>•</w:t>
        <w:tab/>
      </w:r>
      <w:r>
        <w:rPr>
          <w:rFonts w:ascii="Arial" w:hAnsi="Arial" w:cs="Arial" w:eastAsia="Arial"/>
          <w:color w:val="999999"/>
          <w:w w:val="295"/>
          <w:sz w:val="15"/>
          <w:szCs w:val="15"/>
        </w:rPr>
        <w:t>,</w:t>
      </w:r>
      <w:r>
        <w:rPr>
          <w:rFonts w:ascii="Arial" w:hAnsi="Arial" w:cs="Arial" w:eastAsia="Arial"/>
          <w:color w:val="999999"/>
          <w:spacing w:val="-85"/>
          <w:w w:val="295"/>
          <w:sz w:val="15"/>
          <w:szCs w:val="15"/>
        </w:rPr>
        <w:t> </w:t>
      </w:r>
      <w:r>
        <w:rPr>
          <w:rFonts w:ascii="Arial" w:hAnsi="Arial" w:cs="Arial" w:eastAsia="Arial"/>
          <w:color w:val="999999"/>
          <w:spacing w:val="-57"/>
          <w:w w:val="195"/>
          <w:sz w:val="15"/>
          <w:szCs w:val="15"/>
        </w:rPr>
        <w:t>•</w:t>
      </w:r>
      <w:r>
        <w:rPr>
          <w:rFonts w:ascii="Arial" w:hAnsi="Arial" w:cs="Arial" w:eastAsia="Arial"/>
          <w:color w:val="999999"/>
          <w:spacing w:val="-291"/>
          <w:w w:val="195"/>
          <w:sz w:val="15"/>
          <w:szCs w:val="15"/>
        </w:rPr>
        <w:t>,</w:t>
      </w:r>
      <w:r>
        <w:rPr>
          <w:rFonts w:ascii="Arial" w:hAnsi="Arial" w:cs="Arial" w:eastAsia="Arial"/>
          <w:color w:val="B6B6B6"/>
          <w:w w:val="195"/>
          <w:sz w:val="15"/>
          <w:szCs w:val="15"/>
        </w:rPr>
        <w:t>,</w:t>
        <w:tab/>
      </w:r>
      <w:r>
        <w:rPr>
          <w:rFonts w:ascii="Arial" w:hAnsi="Arial" w:cs="Arial" w:eastAsia="Arial"/>
          <w:color w:val="07D8D8"/>
          <w:w w:val="85"/>
          <w:sz w:val="15"/>
          <w:szCs w:val="15"/>
        </w:rPr>
        <w:t>I</w:t>
        <w:tab/>
      </w:r>
      <w:r>
        <w:rPr>
          <w:rFonts w:ascii="Arial" w:hAnsi="Arial" w:cs="Arial" w:eastAsia="Arial"/>
          <w:color w:val="999999"/>
          <w:spacing w:val="-688"/>
          <w:w w:val="415"/>
          <w:sz w:val="15"/>
          <w:szCs w:val="15"/>
        </w:rPr>
        <w:t>,</w:t>
      </w:r>
      <w:r>
        <w:rPr>
          <w:rFonts w:ascii="Arial" w:hAnsi="Arial" w:cs="Arial" w:eastAsia="Arial"/>
          <w:color w:val="999999"/>
          <w:w w:val="415"/>
          <w:sz w:val="15"/>
          <w:szCs w:val="15"/>
        </w:rPr>
        <w:t>,</w:t>
      </w:r>
      <w:r>
        <w:rPr>
          <w:rFonts w:ascii="Arial" w:hAnsi="Arial" w:cs="Arial" w:eastAsia="Arial"/>
          <w:color w:val="999999"/>
          <w:spacing w:val="-39"/>
          <w:w w:val="415"/>
          <w:sz w:val="15"/>
          <w:szCs w:val="15"/>
        </w:rPr>
        <w:t> </w:t>
      </w:r>
      <w:r>
        <w:rPr>
          <w:rFonts w:ascii="Arial" w:hAnsi="Arial" w:cs="Arial" w:eastAsia="Arial"/>
          <w:color w:val="999999"/>
          <w:spacing w:val="-33"/>
          <w:w w:val="195"/>
          <w:sz w:val="15"/>
          <w:szCs w:val="15"/>
        </w:rPr>
        <w:t>,</w:t>
      </w:r>
      <w:r>
        <w:rPr>
          <w:rFonts w:ascii="Arial" w:hAnsi="Arial" w:cs="Arial" w:eastAsia="Arial"/>
          <w:color w:val="999999"/>
          <w:spacing w:val="-69"/>
          <w:w w:val="195"/>
          <w:sz w:val="15"/>
          <w:szCs w:val="15"/>
        </w:rPr>
        <w:t>,</w:t>
      </w:r>
      <w:r>
        <w:rPr>
          <w:rFonts w:ascii="Arial" w:hAnsi="Arial" w:cs="Arial" w:eastAsia="Arial"/>
          <w:color w:val="999999"/>
          <w:w w:val="195"/>
          <w:sz w:val="15"/>
          <w:szCs w:val="15"/>
        </w:rPr>
        <w:t>.</w:t>
      </w:r>
      <w:r>
        <w:rPr>
          <w:rFonts w:ascii="Arial" w:hAnsi="Arial" w:cs="Arial" w:eastAsia="Arial"/>
          <w:sz w:val="15"/>
          <w:szCs w:val="15"/>
        </w:rPr>
      </w:r>
    </w:p>
    <w:p>
      <w:pPr>
        <w:spacing w:line="728" w:lineRule="atLeast" w:before="0"/>
        <w:ind w:left="408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75"/>
        </w:rPr>
        <w:br w:type="column"/>
      </w:r>
      <w:r>
        <w:rPr>
          <w:rFonts w:ascii="Arial" w:hAnsi="Arial"/>
          <w:color w:val="999999"/>
          <w:w w:val="75"/>
          <w:sz w:val="11"/>
        </w:rPr>
        <w:t>,,</w:t>
      </w:r>
      <w:r>
        <w:rPr>
          <w:rFonts w:ascii="Arial" w:hAnsi="Arial"/>
          <w:color w:val="999999"/>
          <w:spacing w:val="1"/>
          <w:w w:val="75"/>
          <w:sz w:val="11"/>
        </w:rPr>
        <w:t> </w:t>
      </w:r>
      <w:r>
        <w:rPr>
          <w:rFonts w:ascii="Arial" w:hAnsi="Arial"/>
          <w:color w:val="999999"/>
          <w:w w:val="75"/>
          <w:sz w:val="11"/>
        </w:rPr>
        <w:t>·</w:t>
      </w:r>
      <w:r>
        <w:rPr>
          <w:rFonts w:ascii="Arial" w:hAnsi="Arial"/>
          <w:color w:val="999999"/>
          <w:spacing w:val="10"/>
          <w:w w:val="75"/>
          <w:sz w:val="11"/>
        </w:rPr>
        <w:t> </w:t>
      </w:r>
      <w:r>
        <w:rPr>
          <w:rFonts w:ascii="Arial" w:hAnsi="Arial"/>
          <w:color w:val="999999"/>
          <w:sz w:val="11"/>
        </w:rPr>
        <w:t>·</w:t>
      </w:r>
      <w:r>
        <w:rPr>
          <w:rFonts w:ascii="Arial" w:hAnsi="Arial"/>
          <w:color w:val="999999"/>
          <w:spacing w:val="-16"/>
          <w:sz w:val="11"/>
        </w:rPr>
        <w:t> </w:t>
      </w:r>
      <w:r>
        <w:rPr>
          <w:rFonts w:ascii="Arial" w:hAnsi="Arial"/>
          <w:color w:val="999999"/>
          <w:w w:val="75"/>
          <w:sz w:val="11"/>
        </w:rPr>
        <w:t>·   </w:t>
      </w:r>
      <w:r>
        <w:rPr>
          <w:rFonts w:ascii="Arial" w:hAnsi="Arial"/>
          <w:color w:val="999999"/>
          <w:spacing w:val="15"/>
          <w:w w:val="75"/>
          <w:sz w:val="11"/>
        </w:rPr>
        <w:t> </w:t>
      </w:r>
      <w:r>
        <w:rPr>
          <w:rFonts w:ascii="Arial" w:hAnsi="Arial"/>
          <w:color w:val="999999"/>
          <w:w w:val="75"/>
          <w:sz w:val="11"/>
        </w:rPr>
        <w:t>·</w:t>
      </w:r>
      <w:r>
        <w:rPr>
          <w:rFonts w:ascii="Arial" w:hAnsi="Arial"/>
          <w:color w:val="999999"/>
          <w:spacing w:val="15"/>
          <w:w w:val="75"/>
          <w:sz w:val="11"/>
        </w:rPr>
        <w:t> </w:t>
      </w:r>
      <w:r>
        <w:rPr>
          <w:rFonts w:ascii="Arial" w:hAnsi="Arial"/>
          <w:color w:val="999999"/>
          <w:w w:val="75"/>
          <w:sz w:val="11"/>
        </w:rPr>
        <w:t>·</w:t>
      </w:r>
      <w:r>
        <w:rPr>
          <w:rFonts w:ascii="Arial" w:hAnsi="Arial"/>
          <w:color w:val="999999"/>
          <w:spacing w:val="4"/>
          <w:w w:val="75"/>
          <w:sz w:val="11"/>
        </w:rPr>
        <w:t> </w:t>
      </w:r>
      <w:r>
        <w:rPr>
          <w:rFonts w:ascii="Arial" w:hAnsi="Arial"/>
          <w:color w:val="999999"/>
          <w:w w:val="75"/>
          <w:sz w:val="11"/>
        </w:rPr>
        <w:t>-  </w:t>
      </w:r>
      <w:r>
        <w:rPr>
          <w:rFonts w:ascii="Arial" w:hAnsi="Arial"/>
          <w:color w:val="999999"/>
          <w:spacing w:val="9"/>
          <w:w w:val="75"/>
          <w:sz w:val="11"/>
        </w:rPr>
        <w:t> </w:t>
      </w:r>
      <w:r>
        <w:rPr>
          <w:rFonts w:ascii="Arial" w:hAnsi="Arial"/>
          <w:color w:val="999999"/>
          <w:sz w:val="11"/>
        </w:rPr>
        <w:t>..</w:t>
      </w:r>
      <w:r>
        <w:rPr>
          <w:rFonts w:ascii="Arial" w:hAnsi="Arial"/>
          <w:color w:val="999999"/>
          <w:spacing w:val="-3"/>
          <w:sz w:val="11"/>
        </w:rPr>
        <w:t> </w:t>
      </w:r>
      <w:r>
        <w:rPr>
          <w:rFonts w:ascii="Arial" w:hAnsi="Arial"/>
          <w:color w:val="999999"/>
          <w:sz w:val="11"/>
        </w:rPr>
        <w:t>.</w:t>
      </w:r>
      <w:r>
        <w:rPr>
          <w:rFonts w:ascii="Arial" w:hAnsi="Arial"/>
          <w:sz w:val="11"/>
        </w:rPr>
      </w:r>
    </w:p>
    <w:p>
      <w:pPr>
        <w:tabs>
          <w:tab w:pos="1104" w:val="left" w:leader="none"/>
        </w:tabs>
        <w:spacing w:line="728" w:lineRule="atLeast" w:before="0"/>
        <w:ind w:left="-18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40"/>
        </w:rPr>
        <w:br w:type="column"/>
      </w:r>
      <w:r>
        <w:rPr>
          <w:rFonts w:ascii="Arial"/>
          <w:color w:val="999999"/>
          <w:w w:val="140"/>
          <w:sz w:val="11"/>
        </w:rPr>
        <w:t>.</w:t>
      </w:r>
      <w:r>
        <w:rPr>
          <w:rFonts w:ascii="Arial"/>
          <w:color w:val="999999"/>
          <w:spacing w:val="33"/>
          <w:w w:val="140"/>
          <w:sz w:val="11"/>
        </w:rPr>
        <w:t> </w:t>
      </w:r>
      <w:r>
        <w:rPr>
          <w:rFonts w:ascii="Arial"/>
          <w:color w:val="999999"/>
          <w:w w:val="200"/>
          <w:sz w:val="11"/>
        </w:rPr>
        <w:t>,,,</w:t>
        <w:tab/>
      </w:r>
      <w:r>
        <w:rPr>
          <w:rFonts w:ascii="Arial"/>
          <w:color w:val="999999"/>
          <w:w w:val="260"/>
          <w:sz w:val="11"/>
        </w:rPr>
        <w:t>E</w:t>
      </w:r>
      <w:r>
        <w:rPr>
          <w:rFonts w:ascii="Arial"/>
          <w:sz w:val="11"/>
        </w:rPr>
      </w:r>
    </w:p>
    <w:p>
      <w:pPr>
        <w:spacing w:after="0" w:line="728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9" w:equalWidth="0">
            <w:col w:w="3173" w:space="1024"/>
            <w:col w:w="1301" w:space="2909"/>
            <w:col w:w="5188" w:space="575"/>
            <w:col w:w="529" w:space="40"/>
            <w:col w:w="585" w:space="135"/>
            <w:col w:w="1806" w:space="40"/>
            <w:col w:w="2671" w:space="2597"/>
            <w:col w:w="1075" w:space="40"/>
            <w:col w:w="7392"/>
          </w:cols>
        </w:sectPr>
      </w:pPr>
    </w:p>
    <w:p>
      <w:pPr>
        <w:spacing w:line="528" w:lineRule="atLeast" w:before="0"/>
        <w:ind w:left="0" w:right="168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999999"/>
          <w:w w:val="260"/>
          <w:sz w:val="17"/>
        </w:rPr>
        <w:t>'</w:t>
      </w:r>
      <w:r>
        <w:rPr>
          <w:rFonts w:ascii="Times New Roman"/>
          <w:sz w:val="17"/>
        </w:rPr>
      </w:r>
    </w:p>
    <w:p>
      <w:pPr>
        <w:tabs>
          <w:tab w:pos="625" w:val="left" w:leader="none"/>
        </w:tabs>
        <w:spacing w:line="39" w:lineRule="exact" w:before="0"/>
        <w:ind w:left="293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999999"/>
          <w:w w:val="150"/>
          <w:sz w:val="16"/>
        </w:rPr>
        <w:t>/</w:t>
        <w:tab/>
      </w:r>
      <w:r>
        <w:rPr>
          <w:rFonts w:ascii="Times New Roman"/>
          <w:color w:val="999999"/>
          <w:spacing w:val="2"/>
          <w:w w:val="300"/>
          <w:position w:val="2"/>
          <w:sz w:val="15"/>
        </w:rPr>
        <w:t>'</w:t>
      </w:r>
      <w:r>
        <w:rPr>
          <w:rFonts w:ascii="Times New Roman"/>
          <w:color w:val="999999"/>
          <w:w w:val="300"/>
          <w:position w:val="11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475" w:lineRule="atLeast" w:before="0"/>
        <w:ind w:left="650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6"/>
        </w:rPr>
        <w:t>AVG.</w:t>
      </w:r>
      <w:r>
        <w:rPr>
          <w:rFonts w:ascii="Times New Roman"/>
          <w:color w:val="999999"/>
          <w:spacing w:val="-13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TREE</w:t>
      </w:r>
      <w:r>
        <w:rPr>
          <w:rFonts w:ascii="Times New Roman"/>
          <w:color w:val="999999"/>
          <w:spacing w:val="-10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IEIGHT</w:t>
      </w:r>
      <w:r>
        <w:rPr>
          <w:rFonts w:ascii="Times New Roman"/>
          <w:color w:val="999999"/>
          <w:spacing w:val="-10"/>
          <w:w w:val="110"/>
          <w:sz w:val="6"/>
        </w:rPr>
        <w:t> </w:t>
      </w:r>
      <w:r>
        <w:rPr>
          <w:rFonts w:ascii="Times New Roman"/>
          <w:color w:val="999999"/>
          <w:w w:val="215"/>
          <w:sz w:val="6"/>
        </w:rPr>
        <w:t>_,</w:t>
      </w:r>
      <w:r>
        <w:rPr>
          <w:rFonts w:ascii="Times New Roman"/>
          <w:sz w:val="6"/>
        </w:rPr>
      </w:r>
    </w:p>
    <w:p>
      <w:pPr>
        <w:spacing w:line="33" w:lineRule="atLeast" w:before="0"/>
        <w:ind w:left="293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B6B6B6"/>
          <w:spacing w:val="-11"/>
          <w:w w:val="90"/>
          <w:sz w:val="23"/>
        </w:rPr>
        <w:t>.</w:t>
      </w:r>
      <w:r>
        <w:rPr>
          <w:rFonts w:ascii="Arial" w:hAnsi="Arial"/>
          <w:color w:val="999999"/>
          <w:spacing w:val="-47"/>
          <w:w w:val="90"/>
          <w:sz w:val="23"/>
        </w:rPr>
        <w:t>·</w:t>
      </w:r>
      <w:r>
        <w:rPr>
          <w:rFonts w:ascii="Arial" w:hAnsi="Arial"/>
          <w:sz w:val="23"/>
        </w:rPr>
      </w:r>
    </w:p>
    <w:p>
      <w:pPr>
        <w:spacing w:line="595" w:lineRule="atLeast" w:before="0"/>
        <w:ind w:left="35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50"/>
        </w:rPr>
        <w:br w:type="column"/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color w:val="999999"/>
          <w:spacing w:val="9"/>
          <w:w w:val="250"/>
          <w:sz w:val="8"/>
        </w:rPr>
        <w:t> </w:t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29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color w:val="999999"/>
          <w:spacing w:val="9"/>
          <w:w w:val="250"/>
          <w:sz w:val="8"/>
        </w:rPr>
        <w:t> </w:t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173" w:lineRule="atLeast" w:before="66"/>
        <w:ind w:left="34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color w:val="999999"/>
          <w:w w:val="115"/>
          <w:sz w:val="15"/>
        </w:rPr>
        <w:t>r'1</w:t>
      </w:r>
      <w:r>
        <w:rPr>
          <w:rFonts w:ascii="Times New Roman"/>
          <w:sz w:val="15"/>
        </w:rPr>
      </w:r>
    </w:p>
    <w:p>
      <w:pPr>
        <w:tabs>
          <w:tab w:pos="918" w:val="left" w:leader="none"/>
        </w:tabs>
        <w:spacing w:line="479" w:lineRule="atLeast" w:before="0"/>
        <w:ind w:left="293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105"/>
        </w:rPr>
        <w:br w:type="column"/>
      </w:r>
      <w:r>
        <w:rPr>
          <w:rFonts w:ascii="Arial" w:hAnsi="Arial" w:cs="Arial" w:eastAsia="Arial"/>
          <w:color w:val="999999"/>
          <w:w w:val="105"/>
          <w:position w:val="3"/>
          <w:sz w:val="23"/>
          <w:szCs w:val="23"/>
        </w:rPr>
        <w:t>•</w:t>
      </w:r>
      <w:r>
        <w:rPr>
          <w:rFonts w:ascii="Arial" w:hAnsi="Arial" w:cs="Arial" w:eastAsia="Arial"/>
          <w:color w:val="999999"/>
          <w:spacing w:val="-21"/>
          <w:w w:val="105"/>
          <w:position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99999"/>
          <w:w w:val="80"/>
          <w:sz w:val="56"/>
          <w:szCs w:val="56"/>
        </w:rPr>
        <w:t>..</w:t>
        <w:tab/>
      </w:r>
      <w:r>
        <w:rPr>
          <w:rFonts w:ascii="Times New Roman" w:hAnsi="Times New Roman" w:cs="Times New Roman" w:eastAsia="Times New Roman"/>
          <w:color w:val="999999"/>
          <w:w w:val="160"/>
          <w:position w:val="1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tabs>
          <w:tab w:pos="1657" w:val="left" w:leader="none"/>
        </w:tabs>
        <w:spacing w:line="553" w:lineRule="atLeast" w:before="0"/>
        <w:ind w:left="29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25"/>
        </w:rPr>
        <w:br w:type="column"/>
      </w:r>
      <w:r>
        <w:rPr>
          <w:rFonts w:ascii="Arial"/>
          <w:color w:val="07D8D8"/>
          <w:w w:val="125"/>
          <w:sz w:val="16"/>
        </w:rPr>
        <w:t>)&lt;</w:t>
      </w:r>
      <w:r>
        <w:rPr>
          <w:rFonts w:ascii="Arial"/>
          <w:color w:val="07D8D8"/>
          <w:spacing w:val="-35"/>
          <w:w w:val="125"/>
          <w:sz w:val="16"/>
        </w:rPr>
        <w:t> </w:t>
      </w:r>
      <w:r>
        <w:rPr>
          <w:rFonts w:ascii="Arial"/>
          <w:i/>
          <w:color w:val="999999"/>
          <w:w w:val="175"/>
          <w:sz w:val="15"/>
        </w:rPr>
        <w:t>,-</w:t>
      </w:r>
      <w:r>
        <w:rPr>
          <w:rFonts w:ascii="Arial"/>
          <w:i/>
          <w:color w:val="999999"/>
          <w:spacing w:val="-51"/>
          <w:w w:val="175"/>
          <w:sz w:val="15"/>
        </w:rPr>
        <w:t> </w:t>
      </w:r>
      <w:r>
        <w:rPr>
          <w:rFonts w:ascii="Arial"/>
          <w:i/>
          <w:color w:val="999999"/>
          <w:w w:val="125"/>
          <w:sz w:val="15"/>
        </w:rPr>
        <w:t>"</w:t>
      </w:r>
      <w:r>
        <w:rPr>
          <w:rFonts w:ascii="Arial"/>
          <w:i/>
          <w:color w:val="999999"/>
          <w:spacing w:val="-38"/>
          <w:w w:val="125"/>
          <w:sz w:val="15"/>
        </w:rPr>
        <w:t> </w:t>
      </w:r>
      <w:r>
        <w:rPr>
          <w:rFonts w:ascii="Arial"/>
          <w:i/>
          <w:color w:val="999999"/>
          <w:w w:val="580"/>
          <w:sz w:val="15"/>
        </w:rPr>
        <w:t>'</w:t>
        <w:tab/>
      </w:r>
      <w:r>
        <w:rPr>
          <w:rFonts w:ascii="Times New Roman"/>
          <w:i/>
          <w:color w:val="999999"/>
          <w:w w:val="125"/>
          <w:sz w:val="14"/>
        </w:rPr>
        <w:t>JO</w:t>
      </w:r>
      <w:r>
        <w:rPr>
          <w:rFonts w:ascii="Times New Roman"/>
          <w:sz w:val="14"/>
        </w:rPr>
      </w:r>
    </w:p>
    <w:p>
      <w:pPr>
        <w:spacing w:line="3" w:lineRule="atLeast" w:before="76"/>
        <w:ind w:left="0" w:right="71" w:firstLine="0"/>
        <w:jc w:val="center"/>
        <w:rPr>
          <w:rFonts w:ascii="Arial" w:hAnsi="Arial" w:cs="Arial" w:eastAsia="Arial"/>
          <w:sz w:val="46"/>
          <w:szCs w:val="46"/>
        </w:rPr>
      </w:pPr>
      <w:r>
        <w:rPr/>
        <w:pict>
          <v:shape style="position:absolute;margin-left:366.190216pt;margin-top:24.726412pt;width:1.3pt;height:21.25pt;mso-position-horizontal-relative:page;mso-position-vertical-relative:paragraph;z-index:-599680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 w:hAnsi="Arial"/>
                      <w:color w:val="999999"/>
                      <w:spacing w:val="-86"/>
                      <w:w w:val="80"/>
                      <w:sz w:val="42"/>
                    </w:rPr>
                    <w:t>·</w:t>
                  </w:r>
                  <w:r>
                    <w:rPr>
                      <w:rFonts w:ascii="Arial" w:hAns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99999"/>
          <w:w w:val="105"/>
          <w:sz w:val="46"/>
        </w:rPr>
        <w:t>"</w:t>
      </w:r>
      <w:r>
        <w:rPr>
          <w:rFonts w:ascii="Arial"/>
          <w:sz w:val="46"/>
        </w:rPr>
      </w:r>
    </w:p>
    <w:p>
      <w:pPr>
        <w:tabs>
          <w:tab w:pos="784" w:val="left" w:leader="none"/>
          <w:tab w:pos="1211" w:val="left" w:leader="none"/>
        </w:tabs>
        <w:spacing w:line="479" w:lineRule="atLeast" w:before="0"/>
        <w:ind w:left="29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50"/>
        </w:rPr>
        <w:br w:type="column"/>
      </w:r>
      <w:r>
        <w:rPr>
          <w:rFonts w:ascii="Times New Roman"/>
          <w:color w:val="999999"/>
          <w:w w:val="50"/>
          <w:position w:val="-5"/>
          <w:sz w:val="61"/>
        </w:rPr>
        <w:t>..</w:t>
        <w:tab/>
      </w:r>
      <w:r>
        <w:rPr>
          <w:rFonts w:ascii="Times New Roman"/>
          <w:color w:val="999999"/>
          <w:w w:val="50"/>
          <w:sz w:val="61"/>
        </w:rPr>
        <w:t>..</w:t>
        <w:tab/>
      </w:r>
      <w:r>
        <w:rPr>
          <w:rFonts w:ascii="Times New Roman"/>
          <w:color w:val="999999"/>
          <w:w w:val="320"/>
          <w:position w:val="22"/>
          <w:sz w:val="15"/>
        </w:rPr>
        <w:t>'</w:t>
      </w:r>
      <w:r>
        <w:rPr>
          <w:rFonts w:ascii="Times New Roman"/>
          <w:color w:val="999999"/>
          <w:spacing w:val="-44"/>
          <w:w w:val="320"/>
          <w:position w:val="22"/>
          <w:sz w:val="15"/>
        </w:rPr>
        <w:t> </w:t>
      </w:r>
      <w:r>
        <w:rPr>
          <w:rFonts w:ascii="Arial"/>
          <w:color w:val="999999"/>
          <w:w w:val="320"/>
          <w:position w:val="27"/>
          <w:sz w:val="17"/>
        </w:rPr>
        <w:t>'</w:t>
      </w:r>
      <w:r>
        <w:rPr>
          <w:rFonts w:ascii="Arial"/>
          <w:sz w:val="17"/>
        </w:rPr>
      </w:r>
    </w:p>
    <w:p>
      <w:pPr>
        <w:tabs>
          <w:tab w:pos="727" w:val="left" w:leader="none"/>
        </w:tabs>
        <w:spacing w:line="559" w:lineRule="atLeast" w:before="0"/>
        <w:ind w:left="29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65"/>
        </w:rPr>
        <w:br w:type="column"/>
      </w:r>
      <w:r>
        <w:rPr>
          <w:rFonts w:ascii="Arial"/>
          <w:color w:val="999999"/>
          <w:w w:val="165"/>
          <w:sz w:val="16"/>
        </w:rPr>
        <w:t>..</w:t>
        <w:tab/>
      </w:r>
      <w:r>
        <w:rPr>
          <w:rFonts w:ascii="Arial"/>
          <w:color w:val="999999"/>
          <w:w w:val="250"/>
          <w:sz w:val="16"/>
        </w:rPr>
        <w:t>"</w:t>
      </w:r>
      <w:r>
        <w:rPr>
          <w:rFonts w:ascii="Arial"/>
          <w:color w:val="999999"/>
          <w:spacing w:val="-31"/>
          <w:w w:val="250"/>
          <w:sz w:val="16"/>
        </w:rPr>
        <w:t> </w:t>
      </w:r>
      <w:r>
        <w:rPr>
          <w:rFonts w:ascii="Arial"/>
          <w:color w:val="999999"/>
          <w:w w:val="150"/>
          <w:sz w:val="16"/>
        </w:rPr>
        <w:t>-</w:t>
      </w:r>
      <w:r>
        <w:rPr>
          <w:rFonts w:ascii="Arial"/>
          <w:color w:val="999999"/>
          <w:spacing w:val="-38"/>
          <w:w w:val="150"/>
          <w:sz w:val="16"/>
        </w:rPr>
        <w:t> </w:t>
      </w:r>
      <w:r>
        <w:rPr>
          <w:rFonts w:ascii="Arial"/>
          <w:color w:val="999999"/>
          <w:w w:val="150"/>
          <w:sz w:val="16"/>
        </w:rPr>
        <w:t>-</w:t>
      </w:r>
      <w:r>
        <w:rPr>
          <w:rFonts w:ascii="Arial"/>
          <w:color w:val="999999"/>
          <w:spacing w:val="-33"/>
          <w:w w:val="150"/>
          <w:sz w:val="16"/>
        </w:rPr>
        <w:t> </w:t>
      </w:r>
      <w:r>
        <w:rPr>
          <w:rFonts w:ascii="Arial"/>
          <w:color w:val="999999"/>
          <w:w w:val="150"/>
          <w:sz w:val="16"/>
        </w:rPr>
        <w:t>-</w:t>
      </w:r>
      <w:r>
        <w:rPr>
          <w:rFonts w:ascii="Arial"/>
          <w:color w:val="999999"/>
          <w:spacing w:val="-31"/>
          <w:w w:val="150"/>
          <w:sz w:val="16"/>
        </w:rPr>
        <w:t> </w:t>
      </w:r>
      <w:r>
        <w:rPr>
          <w:rFonts w:ascii="Arial"/>
          <w:color w:val="999999"/>
          <w:w w:val="150"/>
          <w:sz w:val="16"/>
        </w:rPr>
        <w:t>-</w:t>
      </w:r>
      <w:r>
        <w:rPr>
          <w:rFonts w:ascii="Arial"/>
          <w:color w:val="999999"/>
          <w:spacing w:val="-32"/>
          <w:w w:val="150"/>
          <w:sz w:val="16"/>
        </w:rPr>
        <w:t> </w:t>
      </w:r>
      <w:r>
        <w:rPr>
          <w:rFonts w:ascii="Arial"/>
          <w:color w:val="999999"/>
          <w:w w:val="150"/>
          <w:sz w:val="16"/>
        </w:rPr>
        <w:t>-</w:t>
      </w:r>
      <w:r>
        <w:rPr>
          <w:rFonts w:ascii="Arial"/>
          <w:sz w:val="16"/>
        </w:rPr>
      </w:r>
    </w:p>
    <w:p>
      <w:pPr>
        <w:spacing w:line="479" w:lineRule="atLeast" w:before="0"/>
        <w:ind w:left="29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LAYOUT</w:t>
      </w:r>
      <w:r>
        <w:rPr>
          <w:rFonts w:ascii="Arial"/>
          <w:sz w:val="25"/>
        </w:rPr>
      </w:r>
    </w:p>
    <w:p>
      <w:pPr>
        <w:spacing w:after="0" w:line="479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801" w:space="168"/>
            <w:col w:w="1315" w:space="394"/>
            <w:col w:w="538" w:space="450"/>
            <w:col w:w="1113" w:space="640"/>
            <w:col w:w="1888" w:space="388"/>
            <w:col w:w="1480" w:space="637"/>
            <w:col w:w="1486" w:space="17024"/>
            <w:col w:w="2758"/>
          </w:cols>
        </w:sectPr>
      </w:pPr>
    </w:p>
    <w:p>
      <w:pPr>
        <w:tabs>
          <w:tab w:pos="1020" w:val="left" w:leader="none"/>
          <w:tab w:pos="1778" w:val="left" w:leader="none"/>
        </w:tabs>
        <w:spacing w:line="464" w:lineRule="atLeast" w:before="0"/>
        <w:ind w:left="10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Arial"/>
          <w:spacing w:val="-3"/>
          <w:position w:val="1"/>
          <w:sz w:val="14"/>
        </w:rPr>
        <w:t>I</w:t>
      </w:r>
      <w:r>
        <w:rPr>
          <w:rFonts w:ascii="Arial"/>
          <w:color w:val="999999"/>
          <w:spacing w:val="-2"/>
          <w:position w:val="1"/>
          <w:sz w:val="14"/>
        </w:rPr>
        <w:t>/;.,.</w:t>
      </w:r>
      <w:r>
        <w:rPr>
          <w:rFonts w:ascii="Arial"/>
          <w:color w:val="999999"/>
          <w:spacing w:val="-32"/>
          <w:position w:val="1"/>
          <w:sz w:val="14"/>
        </w:rPr>
        <w:t> </w:t>
      </w:r>
      <w:r>
        <w:rPr>
          <w:rFonts w:ascii="Arial"/>
          <w:i/>
          <w:color w:val="999999"/>
          <w:w w:val="135"/>
          <w:position w:val="1"/>
          <w:sz w:val="7"/>
        </w:rPr>
        <w:t>t1</w:t>
        <w:tab/>
      </w:r>
      <w:r>
        <w:rPr>
          <w:rFonts w:ascii="Times New Roman"/>
          <w:color w:val="999999"/>
          <w:w w:val="50"/>
          <w:sz w:val="65"/>
        </w:rPr>
        <w:t>..</w:t>
        <w:tab/>
      </w:r>
      <w:r>
        <w:rPr>
          <w:rFonts w:ascii="Times New Roman"/>
          <w:color w:val="999999"/>
          <w:w w:val="50"/>
          <w:position w:val="-3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316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250"/>
        </w:rPr>
        <w:br w:type="column"/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color w:val="999999"/>
          <w:spacing w:val="9"/>
          <w:w w:val="250"/>
          <w:sz w:val="8"/>
        </w:rPr>
        <w:t> </w:t>
      </w:r>
      <w:r>
        <w:rPr>
          <w:rFonts w:ascii="Arial"/>
          <w:color w:val="999999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209" w:lineRule="atLeast" w:before="60"/>
        <w:ind w:left="10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/>
        <w:pict>
          <v:shape style="position:absolute;margin-left:133.217636pt;margin-top:1.316429pt;width:7.2pt;height:23.25pt;mso-position-horizontal-relative:page;mso-position-vertical-relative:paragraph;z-index:8872" type="#_x0000_t202" filled="false" stroked="false">
            <v:textbox inset="0,0,0,0">
              <w:txbxContent>
                <w:p>
                  <w:pPr>
                    <w:spacing w:line="46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999999"/>
                      <w:w w:val="85"/>
                      <w:sz w:val="46"/>
                    </w:rPr>
                    <w:t>"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99999"/>
          <w:spacing w:val="-73"/>
          <w:w w:val="75"/>
          <w:sz w:val="42"/>
          <w:szCs w:val="42"/>
        </w:rPr>
        <w:t>.</w:t>
      </w:r>
      <w:r>
        <w:rPr>
          <w:rFonts w:ascii="Times New Roman" w:hAnsi="Times New Roman" w:cs="Times New Roman" w:eastAsia="Times New Roman"/>
          <w:color w:val="999999"/>
          <w:w w:val="75"/>
          <w:sz w:val="19"/>
          <w:szCs w:val="19"/>
        </w:rPr>
        <w:t>.,,,</w:t>
      </w:r>
      <w:r>
        <w:rPr>
          <w:rFonts w:ascii="Times New Roman" w:hAnsi="Times New Roman" w:cs="Times New Roman" w:eastAsia="Times New Roman"/>
          <w:color w:val="999999"/>
          <w:spacing w:val="22"/>
          <w:w w:val="75"/>
          <w:sz w:val="19"/>
          <w:szCs w:val="19"/>
        </w:rPr>
        <w:t> </w:t>
      </w:r>
      <w:r>
        <w:rPr>
          <w:rFonts w:ascii="Arial" w:hAnsi="Arial" w:cs="Arial" w:eastAsia="Arial"/>
          <w:color w:val="999999"/>
          <w:w w:val="75"/>
          <w:position w:val="7"/>
          <w:sz w:val="6"/>
          <w:szCs w:val="6"/>
        </w:rPr>
        <w:t>•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46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05"/>
        </w:rPr>
        <w:br w:type="column"/>
      </w:r>
      <w:r>
        <w:rPr>
          <w:rFonts w:ascii="Times New Roman"/>
          <w:color w:val="999999"/>
          <w:spacing w:val="-5"/>
          <w:w w:val="105"/>
          <w:sz w:val="14"/>
        </w:rPr>
        <w:t>_</w:t>
      </w:r>
      <w:r>
        <w:rPr>
          <w:rFonts w:ascii="Times New Roman"/>
          <w:color w:val="6B64BA"/>
          <w:spacing w:val="-4"/>
          <w:w w:val="105"/>
          <w:sz w:val="14"/>
        </w:rPr>
        <w:t>'f-</w:t>
      </w:r>
      <w:r>
        <w:rPr>
          <w:rFonts w:ascii="Times New Roman"/>
          <w:sz w:val="14"/>
        </w:rPr>
      </w:r>
    </w:p>
    <w:p>
      <w:pPr>
        <w:spacing w:line="373" w:lineRule="atLeast" w:before="0"/>
        <w:ind w:left="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200"/>
        </w:rPr>
        <w:br w:type="column"/>
      </w:r>
      <w:r>
        <w:rPr>
          <w:rFonts w:ascii="Times New Roman"/>
          <w:color w:val="999999"/>
          <w:w w:val="200"/>
          <w:sz w:val="14"/>
        </w:rPr>
        <w:t>-</w:t>
      </w:r>
      <w:r>
        <w:rPr>
          <w:rFonts w:ascii="Times New Roman"/>
          <w:color w:val="999999"/>
          <w:spacing w:val="-62"/>
          <w:w w:val="200"/>
          <w:sz w:val="14"/>
        </w:rPr>
        <w:t> </w:t>
      </w:r>
      <w:r>
        <w:rPr>
          <w:rFonts w:ascii="Times New Roman"/>
          <w:color w:val="999999"/>
          <w:w w:val="565"/>
          <w:sz w:val="14"/>
        </w:rPr>
        <w:t>-</w:t>
      </w:r>
      <w:r>
        <w:rPr>
          <w:rFonts w:ascii="Times New Roman"/>
          <w:color w:val="999999"/>
          <w:spacing w:val="-179"/>
          <w:w w:val="565"/>
          <w:sz w:val="14"/>
        </w:rPr>
        <w:t> </w:t>
      </w:r>
      <w:r>
        <w:rPr>
          <w:rFonts w:ascii="Times New Roman"/>
          <w:color w:val="999999"/>
          <w:w w:val="150"/>
          <w:sz w:val="14"/>
        </w:rPr>
        <w:t>-</w:t>
      </w:r>
      <w:r>
        <w:rPr>
          <w:rFonts w:ascii="Times New Roman"/>
          <w:color w:val="B6B6B6"/>
          <w:w w:val="150"/>
          <w:sz w:val="14"/>
        </w:rPr>
        <w:t>-</w:t>
      </w:r>
      <w:r>
        <w:rPr>
          <w:rFonts w:ascii="Times New Roman"/>
          <w:color w:val="999999"/>
          <w:w w:val="150"/>
          <w:sz w:val="14"/>
        </w:rPr>
        <w:t>-</w:t>
      </w:r>
      <w:r>
        <w:rPr>
          <w:rFonts w:ascii="Times New Roman"/>
          <w:color w:val="999999"/>
          <w:spacing w:val="-44"/>
          <w:w w:val="150"/>
          <w:sz w:val="14"/>
        </w:rPr>
        <w:t> </w:t>
      </w:r>
      <w:r>
        <w:rPr>
          <w:rFonts w:ascii="Times New Roman"/>
          <w:color w:val="999999"/>
          <w:w w:val="70"/>
          <w:sz w:val="14"/>
        </w:rPr>
        <w:t>...-</w:t>
      </w:r>
      <w:r>
        <w:rPr>
          <w:rFonts w:ascii="Times New Roman"/>
          <w:sz w:val="14"/>
        </w:rPr>
      </w:r>
    </w:p>
    <w:p>
      <w:pPr>
        <w:spacing w:line="104" w:lineRule="atLeast" w:before="0"/>
        <w:ind w:left="-26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0F0F0F"/>
          <w:w w:val="60"/>
          <w:sz w:val="32"/>
        </w:rPr>
        <w:t>....</w:t>
      </w:r>
      <w:r>
        <w:rPr>
          <w:rFonts w:ascii="Arial"/>
          <w:color w:val="0F0F0F"/>
          <w:spacing w:val="-38"/>
          <w:w w:val="60"/>
          <w:sz w:val="32"/>
        </w:rPr>
        <w:t>.</w:t>
      </w:r>
      <w:r>
        <w:rPr>
          <w:rFonts w:ascii="Arial"/>
          <w:sz w:val="32"/>
        </w:rPr>
      </w:r>
    </w:p>
    <w:p>
      <w:pPr>
        <w:spacing w:line="327" w:lineRule="atLeast" w:before="0"/>
        <w:ind w:left="0" w:right="21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90"/>
        </w:rPr>
        <w:br w:type="column"/>
      </w:r>
      <w:r>
        <w:rPr>
          <w:rFonts w:ascii="Times New Roman"/>
          <w:color w:val="999999"/>
          <w:w w:val="90"/>
          <w:sz w:val="9"/>
        </w:rPr>
        <w:t>01.1</w:t>
      </w:r>
      <w:r>
        <w:rPr>
          <w:rFonts w:ascii="Times New Roman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04" w:lineRule="atLeas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>
          <w:rFonts w:ascii="Arial" w:hAnsi="Arial"/>
          <w:color w:val="999999"/>
          <w:w w:val="160"/>
          <w:sz w:val="42"/>
        </w:rPr>
        <w:t>·</w:t>
      </w:r>
      <w:r>
        <w:rPr>
          <w:rFonts w:ascii="Arial" w:hAnsi="Arial"/>
          <w:sz w:val="42"/>
        </w:rPr>
      </w:r>
    </w:p>
    <w:p>
      <w:pPr>
        <w:tabs>
          <w:tab w:pos="1194" w:val="left" w:leader="none"/>
        </w:tabs>
        <w:spacing w:line="464" w:lineRule="atLeast" w:before="0"/>
        <w:ind w:left="10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Times New Roman"/>
          <w:color w:val="999999"/>
          <w:position w:val="-30"/>
          <w:sz w:val="61"/>
        </w:rPr>
      </w:r>
      <w:r>
        <w:rPr>
          <w:rFonts w:ascii="Times New Roman"/>
          <w:color w:val="999999"/>
          <w:position w:val="-30"/>
          <w:sz w:val="61"/>
          <w:u w:val="single" w:color="979797"/>
        </w:rPr>
        <w:t> </w:t>
        <w:tab/>
      </w:r>
      <w:r>
        <w:rPr>
          <w:rFonts w:ascii="Times New Roman"/>
          <w:color w:val="999999"/>
          <w:position w:val="-30"/>
          <w:sz w:val="61"/>
        </w:rPr>
      </w:r>
      <w:r>
        <w:rPr>
          <w:rFonts w:ascii="Arial"/>
          <w:color w:val="999999"/>
          <w:w w:val="149"/>
          <w:sz w:val="20"/>
        </w:rPr>
        <w:t>..</w:t>
      </w:r>
      <w:r>
        <w:rPr>
          <w:rFonts w:ascii="Arial"/>
          <w:color w:val="999999"/>
          <w:sz w:val="20"/>
        </w:rPr>
        <w:t> </w:t>
      </w:r>
      <w:r>
        <w:rPr>
          <w:rFonts w:ascii="Arial"/>
          <w:color w:val="999999"/>
          <w:spacing w:val="-17"/>
          <w:sz w:val="20"/>
        </w:rPr>
        <w:t> </w:t>
      </w:r>
      <w:r>
        <w:rPr>
          <w:rFonts w:ascii="Arial"/>
          <w:color w:val="999999"/>
          <w:w w:val="251"/>
          <w:sz w:val="20"/>
        </w:rPr>
        <w:t>'</w:t>
      </w:r>
      <w:r>
        <w:rPr>
          <w:rFonts w:ascii="Arial"/>
          <w:color w:val="999999"/>
          <w:sz w:val="20"/>
        </w:rPr>
        <w:t> </w:t>
      </w:r>
      <w:r>
        <w:rPr>
          <w:rFonts w:ascii="Arial"/>
          <w:color w:val="999999"/>
          <w:spacing w:val="15"/>
          <w:sz w:val="20"/>
        </w:rPr>
        <w:t> </w:t>
      </w:r>
      <w:r>
        <w:rPr>
          <w:rFonts w:ascii="Times New Roman"/>
          <w:color w:val="999999"/>
          <w:w w:val="80"/>
          <w:position w:val="-30"/>
          <w:sz w:val="61"/>
        </w:rPr>
        <w:t>..</w:t>
      </w:r>
      <w:r>
        <w:rPr>
          <w:rFonts w:ascii="Times New Roman"/>
          <w:color w:val="999999"/>
          <w:spacing w:val="-6"/>
          <w:w w:val="80"/>
          <w:position w:val="-30"/>
          <w:sz w:val="61"/>
        </w:rPr>
        <w:t> </w:t>
      </w:r>
      <w:r>
        <w:rPr>
          <w:rFonts w:ascii="Arial"/>
          <w:i/>
          <w:color w:val="999999"/>
          <w:w w:val="195"/>
          <w:sz w:val="20"/>
        </w:rPr>
        <w:t>t</w:t>
      </w:r>
      <w:r>
        <w:rPr>
          <w:rFonts w:ascii="Arial"/>
          <w:sz w:val="20"/>
        </w:rPr>
      </w:r>
    </w:p>
    <w:p>
      <w:pPr>
        <w:tabs>
          <w:tab w:pos="695" w:val="left" w:leader="none"/>
        </w:tabs>
        <w:spacing w:line="464" w:lineRule="atLeast" w:before="0"/>
        <w:ind w:left="102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>
          <w:w w:val="270"/>
        </w:rPr>
        <w:br w:type="column"/>
      </w:r>
      <w:r>
        <w:rPr>
          <w:rFonts w:ascii="Times New Roman"/>
          <w:color w:val="999999"/>
          <w:spacing w:val="1"/>
          <w:w w:val="270"/>
          <w:position w:val="29"/>
          <w:sz w:val="16"/>
        </w:rPr>
        <w:t>-</w:t>
      </w:r>
      <w:r>
        <w:rPr>
          <w:rFonts w:ascii="Times New Roman"/>
          <w:color w:val="999999"/>
          <w:spacing w:val="2"/>
          <w:w w:val="270"/>
          <w:position w:val="29"/>
          <w:sz w:val="16"/>
        </w:rPr>
        <w:t>-</w:t>
        <w:tab/>
      </w:r>
      <w:r>
        <w:rPr>
          <w:rFonts w:ascii="Arial"/>
          <w:color w:val="CA4244"/>
          <w:w w:val="120"/>
          <w:sz w:val="61"/>
        </w:rPr>
        <w:t>::;:;z;v-</w:t>
      </w:r>
      <w:r>
        <w:rPr>
          <w:rFonts w:ascii="Arial"/>
          <w:sz w:val="61"/>
        </w:rPr>
      </w:r>
    </w:p>
    <w:p>
      <w:pPr>
        <w:spacing w:after="0" w:line="464" w:lineRule="atLeast"/>
        <w:jc w:val="left"/>
        <w:rPr>
          <w:rFonts w:ascii="Arial" w:hAnsi="Arial" w:cs="Arial" w:eastAsia="Arial"/>
          <w:sz w:val="61"/>
          <w:szCs w:val="61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932" w:space="649"/>
            <w:col w:w="534" w:space="690"/>
            <w:col w:w="1407" w:space="40"/>
            <w:col w:w="718" w:space="149"/>
            <w:col w:w="1194" w:space="820"/>
            <w:col w:w="1554" w:space="3966"/>
            <w:col w:w="17427"/>
          </w:cols>
        </w:sectPr>
      </w:pPr>
    </w:p>
    <w:p>
      <w:pPr>
        <w:spacing w:line="495" w:lineRule="atLeast" w:before="0"/>
        <w:ind w:left="24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i/>
          <w:color w:val="999999"/>
          <w:w w:val="180"/>
          <w:sz w:val="7"/>
        </w:rPr>
        <w:t>I  </w:t>
      </w:r>
      <w:r>
        <w:rPr>
          <w:rFonts w:ascii="Arial"/>
          <w:i/>
          <w:color w:val="999999"/>
          <w:spacing w:val="30"/>
          <w:w w:val="180"/>
          <w:sz w:val="7"/>
        </w:rPr>
        <w:t> </w:t>
      </w:r>
      <w:r>
        <w:rPr>
          <w:rFonts w:ascii="Arial"/>
          <w:color w:val="999999"/>
          <w:w w:val="180"/>
          <w:sz w:val="12"/>
        </w:rPr>
        <w:t>'&lt;</w:t>
      </w:r>
      <w:r>
        <w:rPr>
          <w:rFonts w:ascii="Arial"/>
          <w:sz w:val="12"/>
        </w:rPr>
      </w:r>
    </w:p>
    <w:p>
      <w:pPr>
        <w:spacing w:line="684" w:lineRule="atLeast" w:before="0"/>
        <w:ind w:left="24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/>
          <w:color w:val="999999"/>
          <w:spacing w:val="-1"/>
          <w:sz w:val="6"/>
        </w:rPr>
        <w:t>NDTI</w:t>
      </w:r>
      <w:r>
        <w:rPr>
          <w:rFonts w:ascii="Arial"/>
          <w:color w:val="999999"/>
          <w:spacing w:val="-2"/>
          <w:sz w:val="6"/>
        </w:rPr>
        <w:t>UIOV!J'l!D</w:t>
      </w:r>
      <w:r>
        <w:rPr>
          <w:rFonts w:ascii="Arial"/>
          <w:sz w:val="6"/>
        </w:rPr>
      </w:r>
    </w:p>
    <w:p>
      <w:pPr>
        <w:spacing w:line="51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95"/>
        </w:rPr>
        <w:br w:type="column"/>
      </w:r>
      <w:r>
        <w:rPr>
          <w:rFonts w:ascii="Arial"/>
          <w:i/>
          <w:color w:val="999999"/>
          <w:w w:val="95"/>
          <w:sz w:val="14"/>
        </w:rPr>
        <w:t>#'</w:t>
      </w:r>
      <w:r>
        <w:rPr>
          <w:rFonts w:ascii="Arial"/>
          <w:i/>
          <w:color w:val="999999"/>
          <w:spacing w:val="-9"/>
          <w:w w:val="95"/>
          <w:sz w:val="14"/>
        </w:rPr>
        <w:t> </w:t>
      </w:r>
      <w:r>
        <w:rPr>
          <w:rFonts w:ascii="Times New Roman"/>
          <w:i/>
          <w:color w:val="999999"/>
          <w:w w:val="95"/>
          <w:sz w:val="15"/>
        </w:rPr>
        <w:t>r</w:t>
      </w:r>
      <w:r>
        <w:rPr>
          <w:rFonts w:ascii="Times New Roman"/>
          <w:sz w:val="15"/>
        </w:rPr>
      </w:r>
    </w:p>
    <w:p>
      <w:pPr>
        <w:tabs>
          <w:tab w:pos="2212" w:val="left" w:leader="none"/>
        </w:tabs>
        <w:spacing w:line="495" w:lineRule="atLeast" w:before="0"/>
        <w:ind w:left="24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35"/>
        </w:rPr>
        <w:br w:type="column"/>
      </w:r>
      <w:r>
        <w:rPr>
          <w:rFonts w:ascii="Times New Roman" w:hAnsi="Times New Roman"/>
          <w:color w:val="999999"/>
          <w:w w:val="35"/>
          <w:sz w:val="61"/>
        </w:rPr>
        <w:t>..</w:t>
      </w:r>
      <w:r>
        <w:rPr>
          <w:rFonts w:ascii="Times New Roman" w:hAnsi="Times New Roman"/>
          <w:color w:val="999999"/>
          <w:spacing w:val="38"/>
          <w:w w:val="35"/>
          <w:sz w:val="61"/>
        </w:rPr>
        <w:t> </w:t>
      </w:r>
      <w:r>
        <w:rPr>
          <w:rFonts w:ascii="Arial" w:hAnsi="Arial"/>
          <w:color w:val="0F0F0F"/>
          <w:spacing w:val="-134"/>
          <w:w w:val="35"/>
          <w:sz w:val="95"/>
        </w:rPr>
        <w:t>-</w:t>
      </w:r>
      <w:r>
        <w:rPr>
          <w:rFonts w:ascii="Arial" w:hAnsi="Arial"/>
          <w:color w:val="B6B6B6"/>
          <w:spacing w:val="-18"/>
          <w:w w:val="35"/>
          <w:position w:val="40"/>
          <w:sz w:val="24"/>
        </w:rPr>
        <w:t>.</w:t>
      </w:r>
      <w:r>
        <w:rPr>
          <w:rFonts w:ascii="Arial" w:hAnsi="Arial"/>
          <w:color w:val="0F0F0F"/>
          <w:w w:val="35"/>
          <w:sz w:val="95"/>
        </w:rPr>
        <w:t>""</w:t>
        <w:tab/>
      </w:r>
      <w:r>
        <w:rPr>
          <w:rFonts w:ascii="Arial" w:hAnsi="Arial"/>
          <w:color w:val="999999"/>
          <w:w w:val="50"/>
          <w:position w:val="40"/>
          <w:sz w:val="12"/>
        </w:rPr>
        <w:t>·</w:t>
      </w:r>
      <w:r>
        <w:rPr>
          <w:rFonts w:ascii="Arial" w:hAnsi="Arial"/>
          <w:sz w:val="12"/>
        </w:rPr>
      </w:r>
    </w:p>
    <w:p>
      <w:pPr>
        <w:tabs>
          <w:tab w:pos="1963" w:val="left" w:leader="none"/>
          <w:tab w:pos="9370" w:val="left" w:leader="none"/>
        </w:tabs>
        <w:spacing w:line="745" w:lineRule="atLeast" w:before="0"/>
        <w:ind w:left="408" w:right="0" w:firstLine="0"/>
        <w:jc w:val="left"/>
        <w:rPr>
          <w:rFonts w:ascii="Times New Roman" w:hAnsi="Times New Roman" w:cs="Times New Roman" w:eastAsia="Times New Roman"/>
          <w:sz w:val="3"/>
          <w:szCs w:val="3"/>
        </w:rPr>
      </w:pPr>
      <w:r>
        <w:rPr>
          <w:w w:val="600"/>
        </w:rPr>
        <w:br w:type="column"/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-14"/>
          <w:w w:val="600"/>
          <w:sz w:val="3"/>
          <w:szCs w:val="3"/>
        </w:rPr>
        <w:t> </w:t>
      </w:r>
      <w:r>
        <w:rPr>
          <w:rFonts w:ascii="Arial" w:hAnsi="Arial" w:cs="Arial" w:eastAsia="Arial"/>
          <w:i/>
          <w:color w:val="999999"/>
          <w:w w:val="600"/>
          <w:sz w:val="3"/>
          <w:szCs w:val="3"/>
        </w:rPr>
        <w:t>I</w:t>
      </w:r>
      <w:r>
        <w:rPr>
          <w:rFonts w:ascii="Arial" w:hAnsi="Arial" w:cs="Arial" w:eastAsia="Arial"/>
          <w:i/>
          <w:color w:val="999999"/>
          <w:spacing w:val="-8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-12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•</w:t>
      </w:r>
      <w:r>
        <w:rPr>
          <w:rFonts w:ascii="Arial" w:hAnsi="Arial" w:cs="Arial" w:eastAsia="Arial"/>
          <w:color w:val="999999"/>
          <w:spacing w:val="-32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-20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-14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  </w:t>
      </w:r>
      <w:r>
        <w:rPr>
          <w:rFonts w:ascii="Arial" w:hAnsi="Arial" w:cs="Arial" w:eastAsia="Arial"/>
          <w:color w:val="999999"/>
          <w:spacing w:val="20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-20"/>
          <w:w w:val="600"/>
          <w:sz w:val="3"/>
          <w:szCs w:val="3"/>
        </w:rPr>
        <w:t> </w:t>
      </w:r>
      <w:r>
        <w:rPr>
          <w:rFonts w:ascii="Arial" w:hAnsi="Arial" w:cs="Arial" w:eastAsia="Arial"/>
          <w:i/>
          <w:color w:val="999999"/>
          <w:w w:val="600"/>
          <w:sz w:val="3"/>
          <w:szCs w:val="3"/>
        </w:rPr>
        <w:t>I</w:t>
      </w:r>
      <w:r>
        <w:rPr>
          <w:rFonts w:ascii="Arial" w:hAnsi="Arial" w:cs="Arial" w:eastAsia="Arial"/>
          <w:i/>
          <w:color w:val="999999"/>
          <w:spacing w:val="-13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-13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  <w:tab/>
        <w:t>-</w:t>
      </w:r>
      <w:r>
        <w:rPr>
          <w:rFonts w:ascii="Arial" w:hAnsi="Arial" w:cs="Arial" w:eastAsia="Arial"/>
          <w:color w:val="999999"/>
          <w:spacing w:val="24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10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</w:r>
      <w:r>
        <w:rPr>
          <w:rFonts w:ascii="Arial" w:hAnsi="Arial" w:cs="Arial" w:eastAsia="Arial"/>
          <w:color w:val="999999"/>
          <w:spacing w:val="-18"/>
          <w:w w:val="600"/>
          <w:sz w:val="3"/>
          <w:szCs w:val="3"/>
        </w:rPr>
        <w:t> </w:t>
      </w:r>
      <w:r>
        <w:rPr>
          <w:rFonts w:ascii="Arial" w:hAnsi="Arial" w:cs="Arial" w:eastAsia="Arial"/>
          <w:color w:val="999999"/>
          <w:w w:val="600"/>
          <w:sz w:val="3"/>
          <w:szCs w:val="3"/>
        </w:rPr>
        <w:t>-</w:t>
        <w:tab/>
      </w:r>
      <w:r>
        <w:rPr>
          <w:rFonts w:ascii="Times New Roman" w:hAnsi="Times New Roman" w:cs="Times New Roman" w:eastAsia="Times New Roman"/>
          <w:i/>
          <w:color w:val="999999"/>
          <w:w w:val="600"/>
          <w:sz w:val="3"/>
          <w:szCs w:val="3"/>
        </w:rPr>
        <w:t>!-</w: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08" w:lineRule="exact" w:before="0"/>
        <w:ind w:left="24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724.142761pt;margin-top:17.69804pt;width:11.474094pt;height:24.223087pt;mso-position-horizontal-relative:page;mso-position-vertical-relative:paragraph;z-index:-601840" type="#_x0000_t75" stroked="false">
            <v:imagedata r:id="rId124" o:title=""/>
          </v:shape>
        </w:pict>
      </w:r>
      <w:r>
        <w:rPr>
          <w:rFonts w:ascii="Times New Roman"/>
          <w:color w:val="999999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95" w:lineRule="atLeast" w:before="0"/>
        <w:ind w:left="242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w w:val="105"/>
          <w:sz w:val="25"/>
        </w:rPr>
        <w:t>SHEET</w:t>
      </w:r>
      <w:r>
        <w:rPr>
          <w:rFonts w:ascii="Arial"/>
          <w:spacing w:val="4"/>
          <w:w w:val="105"/>
          <w:sz w:val="25"/>
        </w:rPr>
        <w:t> </w:t>
      </w:r>
      <w:r>
        <w:rPr>
          <w:rFonts w:ascii="Arial"/>
          <w:w w:val="105"/>
          <w:sz w:val="25"/>
        </w:rPr>
        <w:t>3</w:t>
      </w:r>
      <w:r>
        <w:rPr>
          <w:rFonts w:ascii="Arial"/>
          <w:spacing w:val="-6"/>
          <w:w w:val="105"/>
          <w:sz w:val="25"/>
        </w:rPr>
        <w:t> </w:t>
      </w:r>
      <w:r>
        <w:rPr>
          <w:rFonts w:ascii="Arial"/>
          <w:w w:val="105"/>
          <w:sz w:val="25"/>
        </w:rPr>
        <w:t>OF</w:t>
      </w:r>
      <w:r>
        <w:rPr>
          <w:rFonts w:ascii="Arial"/>
          <w:spacing w:val="-13"/>
          <w:w w:val="105"/>
          <w:sz w:val="25"/>
        </w:rPr>
        <w:t> </w:t>
      </w:r>
      <w:r>
        <w:rPr>
          <w:rFonts w:ascii="Arial"/>
          <w:w w:val="105"/>
          <w:sz w:val="25"/>
        </w:rPr>
        <w:t>9</w:t>
      </w:r>
      <w:r>
        <w:rPr>
          <w:rFonts w:ascii="Arial"/>
          <w:sz w:val="25"/>
        </w:rPr>
      </w:r>
    </w:p>
    <w:p>
      <w:pPr>
        <w:spacing w:after="0" w:line="495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280" w:right="300"/>
          <w:cols w:num="6" w:equalWidth="0">
            <w:col w:w="582" w:space="833"/>
            <w:col w:w="658" w:space="69"/>
            <w:col w:w="791" w:space="1683"/>
            <w:col w:w="2233" w:space="2745"/>
            <w:col w:w="9576" w:space="8845"/>
            <w:col w:w="3065"/>
          </w:cols>
        </w:sectPr>
      </w:pPr>
    </w:p>
    <w:p>
      <w:pPr>
        <w:tabs>
          <w:tab w:pos="994" w:val="left" w:leader="none"/>
        </w:tabs>
        <w:spacing w:line="403" w:lineRule="atLeast" w:before="0"/>
        <w:ind w:left="172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/>
        <w:pict>
          <v:shape style="position:absolute;margin-left:70.752220pt;margin-top:18.300806pt;width:3.45pt;height:10pt;mso-position-horizontal-relative:page;mso-position-vertical-relative:paragraph;z-index:-599632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color w:val="999999"/>
                    </w:rPr>
                    <w:t>-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4.378387pt;margin-top:26.002266pt;width:8.15pt;height:32.5500pt;mso-position-horizontal-relative:page;mso-position-vertical-relative:paragraph;z-index:-599608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B6B6B6"/>
          <w:spacing w:val="-20"/>
          <w:w w:val="90"/>
          <w:position w:val="-10"/>
          <w:sz w:val="22"/>
        </w:rPr>
        <w:t>·</w:t>
      </w:r>
      <w:r>
        <w:rPr>
          <w:rFonts w:ascii="Times New Roman" w:hAnsi="Times New Roman"/>
          <w:color w:val="999999"/>
          <w:spacing w:val="-15"/>
          <w:w w:val="90"/>
          <w:position w:val="-10"/>
          <w:sz w:val="22"/>
        </w:rPr>
        <w:t>-</w:t>
      </w:r>
      <w:r>
        <w:rPr>
          <w:rFonts w:ascii="Times New Roman" w:hAnsi="Times New Roman"/>
          <w:color w:val="999999"/>
          <w:w w:val="90"/>
          <w:position w:val="-10"/>
          <w:sz w:val="22"/>
        </w:rPr>
        <w:t>  </w:t>
      </w:r>
      <w:r>
        <w:rPr>
          <w:rFonts w:ascii="Times New Roman" w:hAnsi="Times New Roman"/>
          <w:color w:val="999999"/>
          <w:spacing w:val="25"/>
          <w:w w:val="90"/>
          <w:position w:val="-10"/>
          <w:sz w:val="22"/>
        </w:rPr>
        <w:t> </w:t>
      </w:r>
      <w:r>
        <w:rPr>
          <w:rFonts w:ascii="Times New Roman" w:hAnsi="Times New Roman"/>
          <w:color w:val="999999"/>
          <w:w w:val="75"/>
          <w:sz w:val="19"/>
        </w:rPr>
        <w:t>-.  </w:t>
      </w:r>
      <w:r>
        <w:rPr>
          <w:rFonts w:ascii="Times New Roman" w:hAnsi="Times New Roman"/>
          <w:color w:val="999999"/>
          <w:spacing w:val="25"/>
          <w:w w:val="75"/>
          <w:sz w:val="19"/>
        </w:rPr>
        <w:t> </w:t>
      </w:r>
      <w:r>
        <w:rPr>
          <w:rFonts w:ascii="Times New Roman" w:hAnsi="Times New Roman"/>
          <w:color w:val="999999"/>
          <w:spacing w:val="25"/>
          <w:w w:val="75"/>
          <w:sz w:val="19"/>
          <w:u w:val="single" w:color="989898"/>
        </w:rPr>
      </w:r>
      <w:r>
        <w:rPr>
          <w:rFonts w:ascii="Times New Roman" w:hAnsi="Times New Roman"/>
          <w:color w:val="999999"/>
          <w:spacing w:val="25"/>
          <w:w w:val="75"/>
          <w:sz w:val="19"/>
        </w:rPr>
      </w:r>
      <w:r>
        <w:rPr>
          <w:rFonts w:ascii="Times New Roman" w:hAnsi="Times New Roman"/>
          <w:color w:val="999999"/>
          <w:w w:val="75"/>
          <w:sz w:val="19"/>
        </w:rPr>
        <w:t>_</w:t>
        <w:tab/>
      </w:r>
      <w:r>
        <w:rPr>
          <w:rFonts w:ascii="Arial" w:hAnsi="Arial"/>
          <w:color w:val="999999"/>
          <w:w w:val="50"/>
          <w:sz w:val="44"/>
        </w:rPr>
        <w:t>"'</w:t>
      </w:r>
      <w:r>
        <w:rPr>
          <w:rFonts w:ascii="Arial" w:hAnsi="Arial"/>
          <w:sz w:val="44"/>
        </w:rPr>
      </w:r>
    </w:p>
    <w:p>
      <w:pPr>
        <w:spacing w:line="560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400"/>
        </w:rPr>
        <w:br w:type="column"/>
      </w:r>
      <w:r>
        <w:rPr>
          <w:rFonts w:ascii="Arial"/>
          <w:color w:val="999999"/>
          <w:w w:val="400"/>
          <w:sz w:val="8"/>
        </w:rPr>
        <w:t>I</w:t>
      </w:r>
      <w:r>
        <w:rPr>
          <w:rFonts w:ascii="Arial"/>
          <w:color w:val="999999"/>
          <w:spacing w:val="-55"/>
          <w:w w:val="400"/>
          <w:sz w:val="8"/>
        </w:rPr>
        <w:t> </w:t>
      </w:r>
      <w:r>
        <w:rPr>
          <w:rFonts w:ascii="Arial"/>
          <w:color w:val="999999"/>
          <w:w w:val="335"/>
          <w:sz w:val="8"/>
        </w:rPr>
        <w:t>'</w:t>
      </w:r>
      <w:r>
        <w:rPr>
          <w:rFonts w:ascii="Arial"/>
          <w:sz w:val="8"/>
        </w:rPr>
      </w:r>
    </w:p>
    <w:p>
      <w:pPr>
        <w:spacing w:line="70" w:lineRule="exact" w:before="0"/>
        <w:ind w:left="0" w:right="55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999999"/>
          <w:w w:val="430"/>
          <w:sz w:val="7"/>
        </w:rPr>
        <w:t>'</w:t>
      </w:r>
      <w:r>
        <w:rPr>
          <w:rFonts w:ascii="Arial"/>
          <w:color w:val="999999"/>
          <w:spacing w:val="-19"/>
          <w:w w:val="430"/>
          <w:sz w:val="7"/>
        </w:rPr>
        <w:t> </w:t>
      </w:r>
      <w:r>
        <w:rPr>
          <w:rFonts w:ascii="Arial"/>
          <w:i/>
          <w:color w:val="999999"/>
          <w:w w:val="200"/>
          <w:sz w:val="7"/>
        </w:rPr>
        <w:t>I</w:t>
      </w:r>
      <w:r>
        <w:rPr>
          <w:rFonts w:ascii="Arial"/>
          <w:sz w:val="7"/>
        </w:rPr>
      </w:r>
    </w:p>
    <w:p>
      <w:pPr>
        <w:spacing w:line="41" w:lineRule="exact" w:before="0"/>
        <w:ind w:left="0" w:right="232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/>
          <w:i/>
          <w:color w:val="999999"/>
          <w:w w:val="255"/>
          <w:sz w:val="6"/>
        </w:rPr>
        <w:t>I</w:t>
      </w:r>
      <w:r>
        <w:rPr>
          <w:rFonts w:ascii="Arial"/>
          <w:sz w:val="6"/>
        </w:rPr>
      </w:r>
    </w:p>
    <w:p>
      <w:pPr>
        <w:spacing w:line="97" w:lineRule="exact" w:before="0"/>
        <w:ind w:left="0" w:right="10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99999"/>
          <w:w w:val="190"/>
          <w:sz w:val="10"/>
        </w:rPr>
        <w:t>'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338" w:lineRule="atLeast" w:before="0"/>
        <w:ind w:left="0" w:right="54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99999"/>
          <w:w w:val="85"/>
          <w:sz w:val="10"/>
        </w:rPr>
        <w:t>""  </w:t>
      </w:r>
      <w:r>
        <w:rPr>
          <w:rFonts w:ascii="Times New Roman"/>
          <w:color w:val="999999"/>
          <w:spacing w:val="8"/>
          <w:w w:val="85"/>
          <w:sz w:val="10"/>
        </w:rPr>
        <w:t> </w:t>
      </w:r>
      <w:r>
        <w:rPr>
          <w:rFonts w:ascii="Times New Roman"/>
          <w:color w:val="999999"/>
          <w:w w:val="75"/>
          <w:sz w:val="12"/>
        </w:rPr>
        <w:t>_.,</w:t>
      </w:r>
      <w:r>
        <w:rPr>
          <w:rFonts w:ascii="Times New Roman"/>
          <w:color w:val="999999"/>
          <w:spacing w:val="5"/>
          <w:w w:val="75"/>
          <w:sz w:val="12"/>
        </w:rPr>
        <w:t> </w:t>
      </w:r>
      <w:r>
        <w:rPr>
          <w:rFonts w:ascii="Times New Roman"/>
          <w:color w:val="999999"/>
          <w:w w:val="85"/>
          <w:sz w:val="12"/>
        </w:rPr>
        <w:t>"'</w:t>
      </w:r>
      <w:r>
        <w:rPr>
          <w:rFonts w:ascii="Times New Roman"/>
          <w:sz w:val="12"/>
        </w:rPr>
      </w:r>
    </w:p>
    <w:p>
      <w:pPr>
        <w:spacing w:line="560" w:lineRule="atLeast" w:before="0"/>
        <w:ind w:left="535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of</w:t>
      </w:r>
      <w:r>
        <w:rPr>
          <w:rFonts w:ascii="Arial"/>
          <w:spacing w:val="-9"/>
          <w:sz w:val="11"/>
        </w:rPr>
        <w:t> </w:t>
      </w:r>
      <w:r>
        <w:rPr>
          <w:rFonts w:ascii="Arial"/>
          <w:color w:val="0F0F0F"/>
          <w:sz w:val="11"/>
        </w:rPr>
        <w:t>lalid</w:t>
      </w:r>
      <w:r>
        <w:rPr>
          <w:rFonts w:ascii="Arial"/>
          <w:color w:val="0F0F0F"/>
          <w:spacing w:val="-9"/>
          <w:sz w:val="11"/>
        </w:rPr>
        <w:t> </w:t>
      </w:r>
      <w:r>
        <w:rPr>
          <w:rFonts w:ascii="Arial"/>
          <w:sz w:val="11"/>
        </w:rPr>
        <w:t>drain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tabs>
          <w:tab w:pos="491" w:val="left" w:leader="none"/>
          <w:tab w:pos="947" w:val="left" w:leader="none"/>
        </w:tabs>
        <w:spacing w:line="248" w:lineRule="atLeast" w:before="61"/>
        <w:ind w:left="17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999999"/>
          <w:w w:val="60"/>
          <w:sz w:val="12"/>
        </w:rPr>
        <w:t>·</w:t>
        <w:tab/>
      </w:r>
      <w:r>
        <w:rPr>
          <w:rFonts w:ascii="Arial" w:hAnsi="Arial"/>
          <w:color w:val="999999"/>
          <w:w w:val="60"/>
          <w:sz w:val="12"/>
          <w:u w:val="single" w:color="8C8CA0"/>
        </w:rPr>
      </w:r>
      <w:r>
        <w:rPr>
          <w:rFonts w:ascii="Arial" w:hAnsi="Arial"/>
          <w:color w:val="999999"/>
          <w:w w:val="60"/>
          <w:sz w:val="12"/>
          <w:u w:val="single" w:color="8C8CA0"/>
        </w:rPr>
        <w:t>.</w:t>
      </w:r>
      <w:r>
        <w:rPr>
          <w:rFonts w:ascii="Arial" w:hAnsi="Arial"/>
          <w:color w:val="999999"/>
          <w:w w:val="99"/>
          <w:sz w:val="12"/>
          <w:u w:val="single" w:color="8C8CA0"/>
        </w:rPr>
        <w:t> </w:t>
      </w:r>
      <w:r>
        <w:rPr>
          <w:rFonts w:ascii="Arial" w:hAnsi="Arial"/>
          <w:color w:val="999999"/>
          <w:sz w:val="12"/>
          <w:u w:val="single" w:color="8C8CA0"/>
        </w:rPr>
        <w:tab/>
      </w:r>
      <w:r>
        <w:rPr>
          <w:rFonts w:ascii="Arial" w:hAnsi="Arial"/>
          <w:color w:val="999999"/>
          <w:sz w:val="12"/>
        </w:rPr>
      </w:r>
      <w:r>
        <w:rPr>
          <w:rFonts w:ascii="Arial" w:hAnsi="Arial"/>
          <w:sz w:val="12"/>
        </w:rPr>
      </w:r>
    </w:p>
    <w:p>
      <w:pPr>
        <w:spacing w:line="488" w:lineRule="atLeast" w:before="0"/>
        <w:ind w:left="191" w:right="0" w:hanging="2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6"/>
        </w:rPr>
        <w:t>"""-TREE</w:t>
      </w:r>
      <w:r>
        <w:rPr>
          <w:rFonts w:ascii="Times New Roman"/>
          <w:color w:val="999999"/>
          <w:spacing w:val="-6"/>
          <w:w w:val="110"/>
          <w:sz w:val="6"/>
        </w:rPr>
        <w:t> </w:t>
      </w:r>
      <w:r>
        <w:rPr>
          <w:rFonts w:ascii="Times New Roman"/>
          <w:color w:val="999999"/>
          <w:w w:val="110"/>
          <w:sz w:val="6"/>
        </w:rPr>
        <w:t>HED!T11mH</w:t>
      </w:r>
      <w:r>
        <w:rPr>
          <w:rFonts w:ascii="Times New Roman"/>
          <w:sz w:val="6"/>
        </w:rPr>
      </w:r>
    </w:p>
    <w:p>
      <w:pPr>
        <w:spacing w:before="0"/>
        <w:ind w:left="191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Arial"/>
          <w:color w:val="999999"/>
          <w:w w:val="105"/>
          <w:sz w:val="6"/>
        </w:rPr>
        <w:t>llDV1DIW.</w:t>
      </w:r>
      <w:r>
        <w:rPr>
          <w:rFonts w:ascii="Arial"/>
          <w:color w:val="999999"/>
          <w:spacing w:val="-13"/>
          <w:w w:val="105"/>
          <w:sz w:val="6"/>
        </w:rPr>
        <w:t> </w:t>
      </w:r>
      <w:r>
        <w:rPr>
          <w:rFonts w:ascii="Times New Roman"/>
          <w:color w:val="999999"/>
          <w:w w:val="105"/>
          <w:sz w:val="6"/>
        </w:rPr>
        <w:t>TREEI</w:t>
      </w:r>
      <w:r>
        <w:rPr>
          <w:rFonts w:ascii="Times New Roman"/>
          <w:sz w:val="6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1402" w:val="left" w:leader="none"/>
          <w:tab w:pos="2366" w:val="left" w:leader="none"/>
        </w:tabs>
        <w:spacing w:line="75" w:lineRule="atLeast" w:before="0"/>
        <w:ind w:left="5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439.84021pt;margin-top:6.507082pt;width:29.322685pt;height:15.298792pt;mso-position-horizontal-relative:page;mso-position-vertical-relative:paragraph;z-index:-601816" type="#_x0000_t75" stroked="false">
            <v:imagedata r:id="rId125" o:title=""/>
          </v:shape>
        </w:pict>
      </w:r>
      <w:r>
        <w:rPr>
          <w:rFonts w:ascii="Times New Roman" w:hAnsi="Times New Roman" w:cs="Times New Roman" w:eastAsia="Times New Roman"/>
          <w:color w:val="999999"/>
          <w:w w:val="75"/>
          <w:position w:val="-28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99999"/>
          <w:spacing w:val="-105"/>
          <w:w w:val="75"/>
          <w:position w:val="-28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99999"/>
          <w:w w:val="7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99999"/>
          <w:sz w:val="22"/>
          <w:szCs w:val="22"/>
        </w:rPr>
        <w:tab/>
      </w:r>
      <w:r>
        <w:rPr>
          <w:rFonts w:ascii="Times New Roman" w:hAnsi="Times New Roman" w:cs="Times New Roman" w:eastAsia="Times New Roman"/>
          <w:color w:val="999999"/>
          <w:w w:val="102"/>
          <w:sz w:val="22"/>
          <w:szCs w:val="22"/>
        </w:rPr>
      </w:r>
      <w:r>
        <w:rPr>
          <w:rFonts w:ascii="Times New Roman" w:hAnsi="Times New Roman" w:cs="Times New Roman" w:eastAsia="Times New Roman"/>
          <w:color w:val="999999"/>
          <w:w w:val="102"/>
          <w:sz w:val="22"/>
          <w:szCs w:val="22"/>
          <w:u w:val="single" w:color="979797"/>
        </w:rPr>
        <w:t> </w:t>
      </w:r>
      <w:r>
        <w:rPr>
          <w:rFonts w:ascii="Times New Roman" w:hAnsi="Times New Roman" w:cs="Times New Roman" w:eastAsia="Times New Roman"/>
          <w:color w:val="999999"/>
          <w:sz w:val="22"/>
          <w:szCs w:val="22"/>
          <w:u w:val="single" w:color="979797"/>
        </w:rPr>
        <w:tab/>
      </w:r>
      <w:r>
        <w:rPr>
          <w:rFonts w:ascii="Times New Roman" w:hAnsi="Times New Roman" w:cs="Times New Roman" w:eastAsia="Times New Roman"/>
          <w:color w:val="999999"/>
          <w:sz w:val="22"/>
          <w:szCs w:val="22"/>
        </w:rPr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403" w:lineRule="atLeast" w:before="0"/>
        <w:ind w:left="172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/>
        <w:br w:type="column"/>
      </w:r>
      <w:r>
        <w:rPr>
          <w:rFonts w:ascii="Arial"/>
          <w:color w:val="D83131"/>
          <w:w w:val="99"/>
          <w:sz w:val="46"/>
        </w:rPr>
      </w:r>
      <w:r>
        <w:rPr>
          <w:rFonts w:ascii="Arial"/>
          <w:color w:val="D83131"/>
          <w:spacing w:val="-32"/>
          <w:w w:val="99"/>
          <w:sz w:val="46"/>
          <w:u w:val="single" w:color="979797"/>
        </w:rPr>
        <w:t> </w:t>
      </w:r>
      <w:r>
        <w:rPr>
          <w:rFonts w:ascii="Arial"/>
          <w:color w:val="D83131"/>
          <w:spacing w:val="-50"/>
          <w:w w:val="166"/>
          <w:sz w:val="46"/>
          <w:u w:val="single" w:color="979797"/>
        </w:rPr>
        <w:t>*</w:t>
      </w:r>
      <w:r>
        <w:rPr>
          <w:rFonts w:ascii="Arial"/>
          <w:color w:val="D83131"/>
          <w:w w:val="44"/>
          <w:sz w:val="46"/>
          <w:u w:val="single" w:color="979797"/>
        </w:rPr>
        <w:t>=</w:t>
      </w:r>
      <w:r>
        <w:rPr>
          <w:rFonts w:ascii="Arial"/>
          <w:color w:val="D83131"/>
          <w:w w:val="44"/>
          <w:sz w:val="46"/>
        </w:rPr>
      </w:r>
      <w:r>
        <w:rPr>
          <w:rFonts w:ascii="Arial"/>
          <w:sz w:val="46"/>
        </w:rPr>
      </w:r>
    </w:p>
    <w:p>
      <w:pPr>
        <w:tabs>
          <w:tab w:pos="729" w:val="left" w:leader="none"/>
          <w:tab w:pos="1638" w:val="left" w:leader="none"/>
        </w:tabs>
        <w:spacing w:line="403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Arial" w:hAnsi="Arial"/>
          <w:color w:val="D83131"/>
          <w:w w:val="99"/>
          <w:sz w:val="46"/>
        </w:rPr>
      </w:r>
      <w:r>
        <w:rPr>
          <w:rFonts w:ascii="Arial" w:hAnsi="Arial"/>
          <w:color w:val="D83131"/>
          <w:w w:val="99"/>
          <w:sz w:val="46"/>
          <w:u w:val="single" w:color="979797"/>
        </w:rPr>
        <w:t> </w:t>
      </w:r>
      <w:r>
        <w:rPr>
          <w:rFonts w:ascii="Arial" w:hAnsi="Arial"/>
          <w:color w:val="D83131"/>
          <w:sz w:val="46"/>
          <w:u w:val="single" w:color="979797"/>
        </w:rPr>
        <w:tab/>
      </w:r>
      <w:r>
        <w:rPr>
          <w:rFonts w:ascii="Arial" w:hAnsi="Arial"/>
          <w:color w:val="D83131"/>
          <w:sz w:val="46"/>
        </w:rPr>
      </w:r>
      <w:r>
        <w:rPr>
          <w:rFonts w:ascii="Arial" w:hAnsi="Arial"/>
          <w:color w:val="999999"/>
          <w:spacing w:val="6"/>
          <w:w w:val="11"/>
          <w:sz w:val="46"/>
        </w:rPr>
        <w:t>·</w:t>
      </w:r>
      <w:r>
        <w:rPr>
          <w:rFonts w:ascii="Arial" w:hAnsi="Arial"/>
          <w:color w:val="D83131"/>
          <w:spacing w:val="6"/>
          <w:w w:val="189"/>
          <w:sz w:val="46"/>
        </w:rPr>
        <w:t>r</w:t>
      </w:r>
      <w:r>
        <w:rPr>
          <w:rFonts w:ascii="Arial" w:hAnsi="Arial"/>
          <w:color w:val="D83131"/>
          <w:spacing w:val="60"/>
          <w:sz w:val="46"/>
        </w:rPr>
        <w:t> </w:t>
      </w:r>
      <w:r>
        <w:rPr>
          <w:rFonts w:ascii="Times New Roman" w:hAnsi="Times New Roman"/>
          <w:color w:val="CA4244"/>
          <w:w w:val="70"/>
          <w:sz w:val="16"/>
        </w:rPr>
        <w:t>!</w:t>
      </w:r>
      <w:r>
        <w:rPr>
          <w:rFonts w:ascii="Times New Roman" w:hAnsi="Times New Roman"/>
          <w:color w:val="CA4244"/>
          <w:sz w:val="16"/>
        </w:rPr>
        <w:tab/>
      </w:r>
      <w:r>
        <w:rPr>
          <w:rFonts w:ascii="Times New Roman" w:hAnsi="Times New Roman"/>
          <w:color w:val="CA4244"/>
          <w:w w:val="70"/>
          <w:sz w:val="16"/>
        </w:rPr>
        <w:t>!</w:t>
      </w:r>
      <w:r>
        <w:rPr>
          <w:rFonts w:ascii="Times New Roman" w:hAnsi="Times New Roman"/>
          <w:color w:val="CA4244"/>
          <w:sz w:val="16"/>
        </w:rPr>
        <w:t>   </w:t>
      </w:r>
      <w:r>
        <w:rPr>
          <w:rFonts w:ascii="Times New Roman" w:hAnsi="Times New Roman"/>
          <w:color w:val="CA4244"/>
          <w:spacing w:val="-13"/>
          <w:sz w:val="16"/>
        </w:rPr>
        <w:t> </w:t>
      </w:r>
      <w:r>
        <w:rPr>
          <w:rFonts w:ascii="Times New Roman" w:hAnsi="Times New Roman"/>
          <w:color w:val="999999"/>
          <w:w w:val="134"/>
          <w:sz w:val="16"/>
        </w:rPr>
        <w:t>,</w:t>
      </w:r>
      <w:r>
        <w:rPr>
          <w:rFonts w:ascii="Times New Roman" w:hAnsi="Times New Roman"/>
          <w:sz w:val="16"/>
        </w:rPr>
      </w:r>
    </w:p>
    <w:p>
      <w:pPr>
        <w:tabs>
          <w:tab w:pos="815" w:val="left" w:leader="none"/>
        </w:tabs>
        <w:spacing w:line="403" w:lineRule="atLeast" w:before="0"/>
        <w:ind w:left="17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16"/>
        </w:rPr>
        <w:t>.     </w:t>
      </w:r>
      <w:r>
        <w:rPr>
          <w:rFonts w:ascii="Times New Roman"/>
          <w:color w:val="999999"/>
          <w:spacing w:val="21"/>
          <w:w w:val="70"/>
          <w:sz w:val="16"/>
        </w:rPr>
        <w:t> </w:t>
      </w:r>
      <w:r>
        <w:rPr>
          <w:rFonts w:ascii="Times New Roman"/>
          <w:color w:val="999999"/>
          <w:spacing w:val="21"/>
          <w:w w:val="70"/>
          <w:sz w:val="19"/>
        </w:rPr>
      </w:r>
      <w:r>
        <w:rPr>
          <w:rFonts w:ascii="Times New Roman"/>
          <w:color w:val="999999"/>
          <w:spacing w:val="-2"/>
          <w:w w:val="70"/>
          <w:sz w:val="19"/>
          <w:u w:val="single" w:color="979797"/>
        </w:rPr>
        <w:t>=.i.</w:t>
      </w:r>
      <w:r>
        <w:rPr>
          <w:rFonts w:ascii="Times New Roman"/>
          <w:color w:val="999999"/>
          <w:spacing w:val="-1"/>
          <w:w w:val="70"/>
          <w:sz w:val="19"/>
          <w:u w:val="single" w:color="979797"/>
        </w:rPr>
        <w:t>.</w:t>
      </w:r>
      <w:r>
        <w:rPr>
          <w:rFonts w:ascii="Times New Roman"/>
          <w:color w:val="999999"/>
          <w:w w:val="101"/>
          <w:sz w:val="19"/>
          <w:u w:val="single" w:color="979797"/>
        </w:rPr>
        <w:t> </w:t>
      </w:r>
      <w:r>
        <w:rPr>
          <w:rFonts w:ascii="Times New Roman"/>
          <w:color w:val="999999"/>
          <w:sz w:val="19"/>
          <w:u w:val="single" w:color="979797"/>
        </w:rPr>
        <w:tab/>
      </w:r>
      <w:r>
        <w:rPr>
          <w:rFonts w:ascii="Times New Roman"/>
          <w:color w:val="999999"/>
          <w:sz w:val="19"/>
        </w:rPr>
      </w:r>
      <w:r>
        <w:rPr>
          <w:rFonts w:ascii="Times New Roman"/>
          <w:sz w:val="19"/>
        </w:rPr>
      </w:r>
    </w:p>
    <w:p>
      <w:pPr>
        <w:tabs>
          <w:tab w:pos="1166" w:val="left" w:leader="none"/>
          <w:tab w:pos="1765" w:val="left" w:leader="none"/>
        </w:tabs>
        <w:spacing w:line="403" w:lineRule="atLeast" w:before="0"/>
        <w:ind w:left="172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/>
        <w:br w:type="column"/>
      </w:r>
      <w:r>
        <w:rPr>
          <w:rFonts w:ascii="Arial"/>
          <w:color w:val="999999"/>
          <w:sz w:val="42"/>
        </w:rPr>
      </w:r>
      <w:r>
        <w:rPr>
          <w:rFonts w:ascii="Arial"/>
          <w:color w:val="999999"/>
          <w:spacing w:val="-3"/>
          <w:sz w:val="42"/>
          <w:u w:val="single" w:color="979797"/>
        </w:rPr>
        <w:t> </w:t>
      </w:r>
      <w:r>
        <w:rPr>
          <w:rFonts w:ascii="Arial"/>
          <w:color w:val="999999"/>
          <w:spacing w:val="-155"/>
          <w:w w:val="149"/>
          <w:sz w:val="42"/>
          <w:u w:val="single" w:color="979797"/>
        </w:rPr>
        <w:t>.</w:t>
      </w:r>
      <w:r>
        <w:rPr>
          <w:rFonts w:ascii="Arial"/>
          <w:color w:val="999999"/>
          <w:spacing w:val="-68"/>
          <w:sz w:val="42"/>
          <w:u w:val="single" w:color="979797"/>
        </w:rPr>
        <w:t> </w:t>
      </w:r>
      <w:r>
        <w:rPr>
          <w:rFonts w:ascii="Arial"/>
          <w:color w:val="999999"/>
          <w:spacing w:val="-26"/>
          <w:w w:val="103"/>
          <w:sz w:val="42"/>
          <w:u w:val="single" w:color="979797"/>
        </w:rPr>
        <w:t>.</w:t>
      </w:r>
      <w:r>
        <w:rPr>
          <w:rFonts w:ascii="Arial"/>
          <w:color w:val="999999"/>
          <w:w w:val="107"/>
          <w:sz w:val="42"/>
          <w:u w:val="single" w:color="979797"/>
        </w:rPr>
        <w:t>"</w:t>
      </w:r>
      <w:r>
        <w:rPr>
          <w:rFonts w:ascii="Arial"/>
          <w:color w:val="999999"/>
          <w:spacing w:val="-82"/>
          <w:sz w:val="42"/>
          <w:u w:val="single" w:color="979797"/>
        </w:rPr>
        <w:t> </w:t>
      </w:r>
      <w:r>
        <w:rPr>
          <w:rFonts w:ascii="Arial"/>
          <w:color w:val="999999"/>
          <w:spacing w:val="-82"/>
          <w:sz w:val="42"/>
        </w:rPr>
      </w:r>
      <w:r>
        <w:rPr>
          <w:rFonts w:ascii="Times New Roman"/>
          <w:color w:val="999999"/>
          <w:spacing w:val="-43"/>
          <w:w w:val="96"/>
          <w:position w:val="11"/>
          <w:sz w:val="36"/>
        </w:rPr>
        <w:t>.</w:t>
      </w:r>
      <w:r>
        <w:rPr>
          <w:rFonts w:ascii="Times New Roman"/>
          <w:color w:val="999999"/>
          <w:w w:val="52"/>
          <w:position w:val="11"/>
          <w:sz w:val="36"/>
        </w:rPr>
        <w:t>..</w:t>
      </w:r>
      <w:r>
        <w:rPr>
          <w:rFonts w:ascii="Times New Roman"/>
          <w:color w:val="999999"/>
          <w:position w:val="11"/>
          <w:sz w:val="36"/>
        </w:rPr>
        <w:tab/>
      </w:r>
      <w:r>
        <w:rPr>
          <w:rFonts w:ascii="Arial"/>
          <w:color w:val="999999"/>
          <w:sz w:val="42"/>
        </w:rPr>
      </w:r>
      <w:r>
        <w:rPr>
          <w:rFonts w:ascii="Arial"/>
          <w:color w:val="999999"/>
          <w:sz w:val="42"/>
          <w:u w:val="single" w:color="979797"/>
        </w:rPr>
        <w:t> </w:t>
        <w:tab/>
      </w:r>
      <w:r>
        <w:rPr>
          <w:rFonts w:ascii="Arial"/>
          <w:color w:val="999999"/>
          <w:sz w:val="42"/>
        </w:rPr>
      </w:r>
      <w:r>
        <w:rPr>
          <w:rFonts w:ascii="Arial"/>
          <w:sz w:val="42"/>
        </w:rPr>
      </w:r>
    </w:p>
    <w:p>
      <w:pPr>
        <w:spacing w:after="0" w:line="403" w:lineRule="atLeast"/>
        <w:jc w:val="left"/>
        <w:rPr>
          <w:rFonts w:ascii="Arial" w:hAnsi="Arial" w:cs="Arial" w:eastAsia="Arial"/>
          <w:sz w:val="42"/>
          <w:szCs w:val="42"/>
        </w:rPr>
        <w:sectPr>
          <w:type w:val="continuous"/>
          <w:pgSz w:w="31660" w:h="22370" w:orient="landscape"/>
          <w:pgMar w:top="480" w:bottom="280" w:left="280" w:right="300"/>
          <w:cols w:num="8" w:equalWidth="0">
            <w:col w:w="1122" w:space="708"/>
            <w:col w:w="1196" w:space="1666"/>
            <w:col w:w="1455" w:space="687"/>
            <w:col w:w="2367" w:space="393"/>
            <w:col w:w="637" w:space="178"/>
            <w:col w:w="1990" w:space="62"/>
            <w:col w:w="816" w:space="63"/>
            <w:col w:w="17740"/>
          </w:cols>
        </w:sectPr>
      </w:pPr>
    </w:p>
    <w:p>
      <w:pPr>
        <w:spacing w:line="61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999999"/>
          <w:w w:val="90"/>
          <w:sz w:val="15"/>
        </w:rPr>
        <w:t>/</w:t>
      </w:r>
      <w:r>
        <w:rPr>
          <w:rFonts w:ascii="Times New Roman"/>
          <w:color w:val="999999"/>
          <w:spacing w:val="3"/>
          <w:w w:val="90"/>
          <w:sz w:val="15"/>
        </w:rPr>
        <w:t> </w:t>
      </w:r>
      <w:r>
        <w:rPr>
          <w:rFonts w:ascii="Times New Roman"/>
          <w:i/>
          <w:color w:val="999999"/>
          <w:w w:val="85"/>
          <w:sz w:val="15"/>
        </w:rPr>
        <w:t>/1.,</w:t>
      </w:r>
      <w:r>
        <w:rPr>
          <w:rFonts w:ascii="Times New Roman"/>
          <w:i/>
          <w:color w:val="999999"/>
          <w:spacing w:val="-25"/>
          <w:w w:val="85"/>
          <w:sz w:val="15"/>
        </w:rPr>
        <w:t>,</w:t>
      </w:r>
      <w:r>
        <w:rPr>
          <w:rFonts w:ascii="Times New Roman"/>
          <w:i/>
          <w:color w:val="999999"/>
          <w:spacing w:val="-65"/>
          <w:w w:val="85"/>
          <w:sz w:val="15"/>
        </w:rPr>
        <w:t>"</w:t>
      </w:r>
      <w:r>
        <w:rPr>
          <w:rFonts w:ascii="Times New Roman"/>
          <w:i/>
          <w:color w:val="999999"/>
          <w:w w:val="85"/>
          <w:sz w:val="15"/>
        </w:rPr>
        <w:t>,</w:t>
      </w:r>
      <w:r>
        <w:rPr>
          <w:rFonts w:ascii="Times New Roman"/>
          <w:sz w:val="15"/>
        </w:rPr>
      </w:r>
    </w:p>
    <w:p>
      <w:pPr>
        <w:tabs>
          <w:tab w:pos="2524" w:val="left" w:leader="none"/>
        </w:tabs>
        <w:spacing w:line="40" w:lineRule="exact" w:before="0"/>
        <w:ind w:left="18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w w:val="320"/>
          <w:sz w:val="8"/>
        </w:rPr>
        <w:t>I</w:t>
        <w:tab/>
      </w:r>
      <w:r>
        <w:rPr>
          <w:rFonts w:ascii="Arial"/>
          <w:color w:val="999999"/>
          <w:w w:val="215"/>
          <w:sz w:val="8"/>
        </w:rPr>
        <w:t>/ </w:t>
      </w:r>
      <w:r>
        <w:rPr>
          <w:rFonts w:ascii="Arial"/>
          <w:color w:val="999999"/>
          <w:spacing w:val="30"/>
          <w:w w:val="215"/>
          <w:sz w:val="8"/>
        </w:rPr>
        <w:t> </w:t>
      </w:r>
      <w:r>
        <w:rPr>
          <w:rFonts w:ascii="Arial"/>
          <w:color w:val="999999"/>
          <w:w w:val="285"/>
          <w:sz w:val="8"/>
        </w:rPr>
        <w:t>,</w:t>
      </w:r>
      <w:r>
        <w:rPr>
          <w:rFonts w:ascii="Arial"/>
          <w:sz w:val="8"/>
        </w:rPr>
      </w:r>
    </w:p>
    <w:p>
      <w:pPr>
        <w:tabs>
          <w:tab w:pos="2205" w:val="left" w:leader="none"/>
        </w:tabs>
        <w:spacing w:line="22" w:lineRule="exact" w:before="0"/>
        <w:ind w:left="0" w:right="35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999999"/>
          <w:spacing w:val="-3"/>
          <w:w w:val="85"/>
          <w:sz w:val="12"/>
        </w:rPr>
        <w:t>L</w:t>
      </w:r>
      <w:r>
        <w:rPr>
          <w:rFonts w:ascii="Times New Roman"/>
          <w:color w:val="999999"/>
          <w:spacing w:val="-5"/>
          <w:w w:val="85"/>
          <w:sz w:val="12"/>
        </w:rPr>
        <w:t>.r-</w:t>
      </w:r>
      <w:r>
        <w:rPr>
          <w:rFonts w:ascii="Times New Roman"/>
          <w:color w:val="999999"/>
          <w:w w:val="85"/>
          <w:sz w:val="12"/>
        </w:rPr>
        <w:t>  </w:t>
      </w:r>
      <w:r>
        <w:rPr>
          <w:rFonts w:ascii="Times New Roman"/>
          <w:color w:val="999999"/>
          <w:spacing w:val="16"/>
          <w:w w:val="85"/>
          <w:sz w:val="12"/>
        </w:rPr>
        <w:t> </w:t>
      </w:r>
      <w:r>
        <w:rPr>
          <w:rFonts w:ascii="Times New Roman"/>
          <w:color w:val="999999"/>
          <w:w w:val="185"/>
          <w:sz w:val="12"/>
        </w:rPr>
        <w:t>-</w:t>
      </w:r>
      <w:r>
        <w:rPr>
          <w:rFonts w:ascii="Times New Roman"/>
          <w:color w:val="999999"/>
          <w:spacing w:val="29"/>
          <w:w w:val="185"/>
          <w:sz w:val="12"/>
        </w:rPr>
        <w:t> </w:t>
      </w:r>
      <w:r>
        <w:rPr>
          <w:rFonts w:ascii="Times New Roman"/>
          <w:color w:val="999999"/>
          <w:w w:val="115"/>
          <w:sz w:val="13"/>
        </w:rPr>
        <w:t>,#'</w:t>
        <w:tab/>
      </w:r>
      <w:r>
        <w:rPr>
          <w:rFonts w:ascii="Times New Roman"/>
          <w:color w:val="999999"/>
          <w:w w:val="115"/>
          <w:sz w:val="15"/>
        </w:rPr>
        <w:t>f</w:t>
      </w:r>
      <w:r>
        <w:rPr>
          <w:rFonts w:ascii="Times New Roman"/>
          <w:color w:val="999999"/>
          <w:spacing w:val="-22"/>
          <w:w w:val="115"/>
          <w:sz w:val="15"/>
        </w:rPr>
        <w:t> </w:t>
      </w:r>
      <w:r>
        <w:rPr>
          <w:rFonts w:ascii="Times New Roman"/>
          <w:color w:val="999999"/>
          <w:w w:val="85"/>
          <w:sz w:val="15"/>
        </w:rPr>
        <w:t>-- </w:t>
      </w:r>
      <w:r>
        <w:rPr>
          <w:rFonts w:ascii="Times New Roman"/>
          <w:color w:val="999999"/>
          <w:spacing w:val="12"/>
          <w:w w:val="85"/>
          <w:sz w:val="15"/>
        </w:rPr>
        <w:t> </w:t>
      </w:r>
      <w:r>
        <w:rPr>
          <w:rFonts w:ascii="Arial"/>
          <w:i/>
          <w:color w:val="999999"/>
          <w:w w:val="115"/>
          <w:sz w:val="13"/>
        </w:rPr>
        <w:t>fa</w:t>
      </w:r>
      <w:r>
        <w:rPr>
          <w:rFonts w:ascii="Arial"/>
          <w:i/>
          <w:color w:val="999999"/>
          <w:spacing w:val="12"/>
          <w:w w:val="115"/>
          <w:sz w:val="13"/>
        </w:rPr>
        <w:t> </w:t>
      </w:r>
      <w:r>
        <w:rPr>
          <w:rFonts w:ascii="Arial"/>
          <w:color w:val="999999"/>
          <w:w w:val="115"/>
          <w:sz w:val="13"/>
        </w:rPr>
        <w:t>""</w:t>
      </w:r>
      <w:r>
        <w:rPr>
          <w:rFonts w:ascii="Arial"/>
          <w:sz w:val="13"/>
        </w:rPr>
      </w:r>
    </w:p>
    <w:p>
      <w:pPr>
        <w:spacing w:line="704" w:lineRule="atLeast" w:before="0"/>
        <w:ind w:left="13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20"/>
        </w:rPr>
        <w:br w:type="column"/>
      </w:r>
      <w:r>
        <w:rPr>
          <w:rFonts w:ascii="Times New Roman"/>
          <w:color w:val="999999"/>
          <w:w w:val="120"/>
          <w:sz w:val="6"/>
        </w:rPr>
        <w:t>AW.</w:t>
      </w:r>
      <w:r>
        <w:rPr>
          <w:rFonts w:ascii="Times New Roman"/>
          <w:color w:val="999999"/>
          <w:spacing w:val="1"/>
          <w:w w:val="120"/>
          <w:sz w:val="6"/>
        </w:rPr>
        <w:t> </w:t>
      </w:r>
      <w:r>
        <w:rPr>
          <w:rFonts w:ascii="Times New Roman"/>
          <w:color w:val="999999"/>
          <w:w w:val="120"/>
          <w:sz w:val="6"/>
        </w:rPr>
        <w:t>1REE HBGHl'1-</w:t>
      </w:r>
      <w:r>
        <w:rPr>
          <w:rFonts w:ascii="Times New Roman"/>
          <w:sz w:val="6"/>
        </w:rPr>
      </w:r>
    </w:p>
    <w:p>
      <w:pPr>
        <w:spacing w:line="152" w:lineRule="exact" w:before="0"/>
        <w:ind w:left="15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999999"/>
          <w:w w:val="135"/>
          <w:sz w:val="16"/>
        </w:rPr>
        <w:t>:</w:t>
      </w:r>
      <w:r>
        <w:rPr>
          <w:rFonts w:ascii="Arial" w:hAnsi="Arial"/>
          <w:i/>
          <w:color w:val="999999"/>
          <w:spacing w:val="-25"/>
          <w:w w:val="135"/>
          <w:sz w:val="16"/>
        </w:rPr>
        <w:t>"</w:t>
      </w:r>
      <w:r>
        <w:rPr>
          <w:rFonts w:ascii="Arial" w:hAnsi="Arial"/>
          <w:i/>
          <w:color w:val="999999"/>
          <w:spacing w:val="-68"/>
          <w:w w:val="135"/>
          <w:sz w:val="16"/>
        </w:rPr>
        <w:t>'</w:t>
      </w:r>
      <w:r>
        <w:rPr>
          <w:rFonts w:ascii="Arial" w:hAnsi="Arial"/>
          <w:i/>
          <w:color w:val="999999"/>
          <w:spacing w:val="-119"/>
          <w:w w:val="135"/>
          <w:sz w:val="16"/>
        </w:rPr>
        <w:t>-</w:t>
      </w:r>
      <w:r>
        <w:rPr>
          <w:rFonts w:ascii="Arial" w:hAnsi="Arial"/>
          <w:i/>
          <w:color w:val="999999"/>
          <w:w w:val="135"/>
          <w:sz w:val="16"/>
        </w:rPr>
        <w:t>...</w:t>
      </w:r>
      <w:r>
        <w:rPr>
          <w:rFonts w:ascii="Arial" w:hAnsi="Arial"/>
          <w:i/>
          <w:color w:val="999999"/>
          <w:spacing w:val="-13"/>
          <w:w w:val="135"/>
          <w:sz w:val="16"/>
        </w:rPr>
        <w:t>:</w:t>
      </w:r>
      <w:r>
        <w:rPr>
          <w:rFonts w:ascii="Arial" w:hAnsi="Arial"/>
          <w:i/>
          <w:color w:val="999999"/>
          <w:w w:val="135"/>
          <w:sz w:val="16"/>
        </w:rPr>
        <w:t>·</w:t>
      </w:r>
      <w:r>
        <w:rPr>
          <w:rFonts w:ascii="Arial" w:hAnsi="Arial"/>
          <w:sz w:val="16"/>
        </w:rPr>
      </w:r>
    </w:p>
    <w:p>
      <w:pPr>
        <w:tabs>
          <w:tab w:pos="899" w:val="left" w:leader="none"/>
          <w:tab w:pos="1166" w:val="left" w:leader="none"/>
          <w:tab w:pos="2384" w:val="left" w:leader="none"/>
        </w:tabs>
        <w:spacing w:line="537" w:lineRule="atLeast" w:before="0"/>
        <w:ind w:left="134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w w:val="70"/>
        </w:rPr>
        <w:br w:type="column"/>
      </w:r>
      <w:r>
        <w:rPr>
          <w:rFonts w:ascii="Times New Roman" w:hAnsi="Times New Roman"/>
          <w:i/>
          <w:color w:val="B6B6B6"/>
          <w:spacing w:val="-3"/>
          <w:w w:val="70"/>
          <w:sz w:val="12"/>
        </w:rPr>
        <w:t>;</w:t>
      </w:r>
      <w:r>
        <w:rPr>
          <w:rFonts w:ascii="Times New Roman" w:hAnsi="Times New Roman"/>
          <w:i/>
          <w:color w:val="999999"/>
          <w:spacing w:val="-3"/>
          <w:w w:val="70"/>
          <w:sz w:val="12"/>
        </w:rPr>
        <w:t>.:-</w:t>
      </w:r>
      <w:r>
        <w:rPr>
          <w:rFonts w:ascii="Times New Roman" w:hAnsi="Times New Roman"/>
          <w:i/>
          <w:color w:val="999999"/>
          <w:spacing w:val="-2"/>
          <w:w w:val="70"/>
          <w:sz w:val="12"/>
        </w:rPr>
        <w:t>1'</w:t>
      </w:r>
      <w:r>
        <w:rPr>
          <w:rFonts w:ascii="Times New Roman" w:hAnsi="Times New Roman"/>
          <w:i/>
          <w:color w:val="999999"/>
          <w:spacing w:val="19"/>
          <w:w w:val="70"/>
          <w:sz w:val="12"/>
        </w:rPr>
        <w:t> </w:t>
      </w:r>
      <w:r>
        <w:rPr>
          <w:rFonts w:ascii="Arial" w:hAnsi="Arial"/>
          <w:i/>
          <w:color w:val="999999"/>
          <w:w w:val="125"/>
          <w:sz w:val="15"/>
        </w:rPr>
        <w:t>.I</w:t>
      </w:r>
      <w:r>
        <w:rPr>
          <w:rFonts w:ascii="Arial" w:hAnsi="Arial"/>
          <w:i/>
          <w:color w:val="999999"/>
          <w:spacing w:val="-7"/>
          <w:w w:val="125"/>
          <w:sz w:val="15"/>
        </w:rPr>
        <w:t> </w:t>
      </w:r>
      <w:r>
        <w:rPr>
          <w:rFonts w:ascii="Arial" w:hAnsi="Arial"/>
          <w:color w:val="999999"/>
          <w:w w:val="55"/>
          <w:sz w:val="15"/>
        </w:rPr>
        <w:t>·...</w:t>
        <w:tab/>
      </w:r>
      <w:r>
        <w:rPr>
          <w:rFonts w:ascii="Arial" w:hAnsi="Arial"/>
          <w:color w:val="999999"/>
          <w:w w:val="40"/>
          <w:sz w:val="15"/>
        </w:rPr>
        <w:t>'</w:t>
        <w:tab/>
      </w:r>
      <w:r>
        <w:rPr>
          <w:rFonts w:ascii="Arial" w:hAnsi="Arial"/>
          <w:i/>
          <w:color w:val="999999"/>
          <w:w w:val="70"/>
          <w:sz w:val="27"/>
        </w:rPr>
        <w:t>"'· </w:t>
      </w:r>
      <w:r>
        <w:rPr>
          <w:rFonts w:ascii="Arial" w:hAnsi="Arial"/>
          <w:i/>
          <w:color w:val="999999"/>
          <w:spacing w:val="10"/>
          <w:w w:val="70"/>
          <w:sz w:val="27"/>
        </w:rPr>
        <w:t> </w:t>
      </w:r>
      <w:r>
        <w:rPr>
          <w:rFonts w:ascii="Arial" w:hAnsi="Arial"/>
          <w:i/>
          <w:color w:val="999999"/>
          <w:w w:val="125"/>
          <w:sz w:val="27"/>
        </w:rPr>
        <w:t>ti</w:t>
        <w:tab/>
      </w:r>
      <w:r>
        <w:rPr>
          <w:rFonts w:ascii="Arial" w:hAnsi="Arial"/>
          <w:color w:val="999999"/>
          <w:w w:val="25"/>
          <w:sz w:val="27"/>
        </w:rPr>
        <w:t>...-</w:t>
      </w:r>
      <w:r>
        <w:rPr>
          <w:rFonts w:ascii="Arial" w:hAnsi="Arial"/>
          <w:sz w:val="27"/>
        </w:rPr>
      </w:r>
    </w:p>
    <w:p>
      <w:pPr>
        <w:tabs>
          <w:tab w:pos="2492" w:val="left" w:leader="none"/>
          <w:tab w:pos="3066" w:val="left" w:leader="none"/>
        </w:tabs>
        <w:spacing w:line="537" w:lineRule="atLeast" w:before="0"/>
        <w:ind w:left="134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w w:val="165"/>
        </w:rPr>
        <w:br w:type="column"/>
      </w:r>
      <w:r>
        <w:rPr>
          <w:rFonts w:ascii="Arial" w:hAnsi="Arial" w:cs="Arial" w:eastAsia="Arial"/>
          <w:color w:val="CA4244"/>
          <w:spacing w:val="-2"/>
          <w:w w:val="165"/>
          <w:sz w:val="26"/>
          <w:szCs w:val="26"/>
        </w:rPr>
        <w:t>•</w:t>
      </w:r>
      <w:r>
        <w:rPr>
          <w:rFonts w:ascii="Arial" w:hAnsi="Arial" w:cs="Arial" w:eastAsia="Arial"/>
          <w:i/>
          <w:color w:val="CA4244"/>
          <w:spacing w:val="-17"/>
          <w:w w:val="165"/>
          <w:sz w:val="26"/>
          <w:szCs w:val="26"/>
        </w:rPr>
        <w:t>f.o</w:t>
        <w:tab/>
      </w:r>
      <w:r>
        <w:rPr>
          <w:rFonts w:ascii="Arial" w:hAnsi="Arial" w:cs="Arial" w:eastAsia="Arial"/>
          <w:i/>
          <w:color w:val="999999"/>
          <w:w w:val="105"/>
          <w:sz w:val="26"/>
          <w:szCs w:val="26"/>
        </w:rPr>
        <w:t>'</w:t>
        <w:tab/>
      </w:r>
      <w:r>
        <w:rPr>
          <w:rFonts w:ascii="Arial" w:hAnsi="Arial" w:cs="Arial" w:eastAsia="Arial"/>
          <w:color w:val="999999"/>
          <w:w w:val="165"/>
          <w:sz w:val="26"/>
          <w:szCs w:val="26"/>
        </w:rPr>
        <w:t>'</w:t>
      </w:r>
      <w:r>
        <w:rPr>
          <w:rFonts w:ascii="Arial" w:hAnsi="Arial" w:cs="Arial" w:eastAsia="Arial"/>
          <w:color w:val="999999"/>
          <w:spacing w:val="-28"/>
          <w:w w:val="165"/>
          <w:sz w:val="26"/>
          <w:szCs w:val="26"/>
        </w:rPr>
        <w:t> </w:t>
      </w:r>
      <w:r>
        <w:rPr>
          <w:rFonts w:ascii="Arial" w:hAnsi="Arial" w:cs="Arial" w:eastAsia="Arial"/>
          <w:color w:val="999999"/>
          <w:w w:val="150"/>
          <w:sz w:val="26"/>
          <w:szCs w:val="26"/>
        </w:rPr>
        <w:t>·</w:t>
      </w:r>
      <w:r>
        <w:rPr>
          <w:rFonts w:ascii="Arial" w:hAnsi="Arial" w:cs="Arial" w:eastAsia="Arial"/>
          <w:sz w:val="26"/>
          <w:szCs w:val="26"/>
        </w:rPr>
      </w:r>
    </w:p>
    <w:p>
      <w:pPr>
        <w:spacing w:line="537" w:lineRule="atLeast" w:before="0"/>
        <w:ind w:left="13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60"/>
        </w:rPr>
        <w:br w:type="column"/>
      </w:r>
      <w:r>
        <w:rPr>
          <w:rFonts w:ascii="Times New Roman"/>
          <w:color w:val="999999"/>
          <w:w w:val="160"/>
          <w:sz w:val="6"/>
        </w:rPr>
        <w:t>BU   </w:t>
      </w:r>
      <w:r>
        <w:rPr>
          <w:rFonts w:ascii="Times New Roman"/>
          <w:color w:val="999999"/>
          <w:spacing w:val="15"/>
          <w:w w:val="160"/>
          <w:sz w:val="6"/>
        </w:rPr>
        <w:t> </w:t>
      </w:r>
      <w:r>
        <w:rPr>
          <w:rFonts w:ascii="Times New Roman"/>
          <w:color w:val="999999"/>
          <w:w w:val="215"/>
          <w:sz w:val="6"/>
        </w:rPr>
        <w:t>,./'</w:t>
      </w:r>
      <w:r>
        <w:rPr>
          <w:rFonts w:ascii="Times New Roman"/>
          <w:sz w:val="6"/>
        </w:rPr>
      </w:r>
    </w:p>
    <w:p>
      <w:pPr>
        <w:spacing w:after="0" w:line="537" w:lineRule="atLeast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2904" w:space="251"/>
            <w:col w:w="783" w:space="358"/>
            <w:col w:w="2464" w:space="2151"/>
            <w:col w:w="3371" w:space="2194"/>
            <w:col w:w="16604"/>
          </w:cols>
        </w:sectPr>
      </w:pPr>
    </w:p>
    <w:p>
      <w:pPr>
        <w:spacing w:line="412" w:lineRule="atLeast" w:before="0"/>
        <w:ind w:left="280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628.482849pt;margin-top:8.320066pt;width:5.45pt;height:7.35pt;mso-position-horizontal-relative:page;mso-position-vertical-relative:paragraph;z-index:6304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i/>
                      <w:color w:val="999999"/>
                      <w:sz w:val="14"/>
                    </w:rPr>
                    <w:t>4'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99999"/>
          <w:spacing w:val="-22"/>
          <w:w w:val="70"/>
          <w:position w:val="-41"/>
          <w:sz w:val="56"/>
        </w:rPr>
        <w:t>.</w:t>
      </w:r>
      <w:r>
        <w:rPr>
          <w:rFonts w:ascii="Times New Roman"/>
          <w:color w:val="999999"/>
          <w:spacing w:val="-86"/>
          <w:w w:val="70"/>
          <w:position w:val="-16"/>
          <w:sz w:val="61"/>
        </w:rPr>
        <w:t>.</w:t>
      </w:r>
      <w:r>
        <w:rPr>
          <w:rFonts w:ascii="Times New Roman"/>
          <w:color w:val="999999"/>
          <w:spacing w:val="-18"/>
          <w:w w:val="70"/>
          <w:position w:val="-41"/>
          <w:sz w:val="56"/>
        </w:rPr>
        <w:t>.</w:t>
      </w:r>
      <w:r>
        <w:rPr>
          <w:rFonts w:ascii="Times New Roman"/>
          <w:color w:val="999999"/>
          <w:spacing w:val="-90"/>
          <w:w w:val="70"/>
          <w:position w:val="-16"/>
          <w:sz w:val="61"/>
        </w:rPr>
        <w:t>.</w:t>
      </w:r>
      <w:r>
        <w:rPr>
          <w:rFonts w:ascii="Arial"/>
          <w:color w:val="999999"/>
          <w:w w:val="70"/>
          <w:sz w:val="20"/>
        </w:rPr>
        <w:t>-</w:t>
      </w:r>
      <w:r>
        <w:rPr>
          <w:rFonts w:ascii="Arial"/>
          <w:color w:val="999999"/>
          <w:spacing w:val="-27"/>
          <w:w w:val="70"/>
          <w:sz w:val="20"/>
        </w:rPr>
        <w:t> </w:t>
      </w:r>
      <w:r>
        <w:rPr>
          <w:rFonts w:ascii="Arial"/>
          <w:color w:val="999999"/>
          <w:sz w:val="20"/>
        </w:rPr>
        <w:t>-</w:t>
      </w:r>
      <w:r>
        <w:rPr>
          <w:rFonts w:ascii="Arial"/>
          <w:color w:val="999999"/>
          <w:spacing w:val="-34"/>
          <w:sz w:val="20"/>
        </w:rPr>
        <w:t> </w:t>
      </w:r>
      <w:r>
        <w:rPr>
          <w:rFonts w:ascii="Arial"/>
          <w:color w:val="999999"/>
          <w:sz w:val="20"/>
        </w:rPr>
        <w:t>-</w:t>
      </w:r>
      <w:r>
        <w:rPr>
          <w:rFonts w:ascii="Arial"/>
          <w:color w:val="999999"/>
          <w:spacing w:val="-35"/>
          <w:sz w:val="20"/>
        </w:rPr>
        <w:t> </w:t>
      </w:r>
      <w:r>
        <w:rPr>
          <w:rFonts w:ascii="Times New Roman"/>
          <w:color w:val="999999"/>
          <w:spacing w:val="-18"/>
          <w:w w:val="70"/>
          <w:sz w:val="32"/>
        </w:rPr>
        <w:t>_</w:t>
      </w:r>
      <w:r>
        <w:rPr>
          <w:rFonts w:ascii="Times New Roman"/>
          <w:color w:val="999999"/>
          <w:w w:val="70"/>
          <w:sz w:val="32"/>
        </w:rPr>
        <w:t>-_</w:t>
      </w:r>
      <w:r>
        <w:rPr>
          <w:rFonts w:ascii="Times New Roman"/>
          <w:color w:val="999999"/>
          <w:spacing w:val="-2"/>
          <w:w w:val="70"/>
          <w:sz w:val="32"/>
        </w:rPr>
        <w:t> </w:t>
      </w:r>
      <w:r>
        <w:rPr>
          <w:rFonts w:ascii="Times New Roman"/>
          <w:color w:val="999999"/>
          <w:sz w:val="32"/>
        </w:rPr>
        <w:t>-</w:t>
      </w:r>
      <w:r>
        <w:rPr>
          <w:rFonts w:ascii="Times New Roman"/>
          <w:color w:val="999999"/>
          <w:spacing w:val="-25"/>
          <w:sz w:val="32"/>
        </w:rPr>
        <w:t> </w:t>
      </w:r>
      <w:r>
        <w:rPr>
          <w:rFonts w:ascii="Times New Roman"/>
          <w:color w:val="999999"/>
          <w:spacing w:val="-60"/>
          <w:w w:val="160"/>
          <w:position w:val="-16"/>
          <w:sz w:val="24"/>
        </w:rPr>
        <w:t>-</w:t>
      </w:r>
      <w:r>
        <w:rPr>
          <w:rFonts w:ascii="Times New Roman"/>
          <w:color w:val="999999"/>
          <w:w w:val="160"/>
          <w:sz w:val="8"/>
        </w:rPr>
        <w:t>-</w:t>
      </w:r>
      <w:r>
        <w:rPr>
          <w:rFonts w:ascii="Times New Roman"/>
          <w:sz w:val="8"/>
        </w:rPr>
      </w:r>
    </w:p>
    <w:p>
      <w:pPr>
        <w:spacing w:line="412" w:lineRule="atLeast" w:before="0"/>
        <w:ind w:left="-9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w w:val="75"/>
        </w:rPr>
        <w:br w:type="column"/>
      </w:r>
      <w:r>
        <w:rPr>
          <w:rFonts w:ascii="Times New Roman"/>
          <w:color w:val="999999"/>
          <w:w w:val="75"/>
          <w:sz w:val="18"/>
        </w:rPr>
        <w:t>..</w:t>
      </w:r>
      <w:r>
        <w:rPr>
          <w:rFonts w:ascii="Times New Roman"/>
          <w:color w:val="999999"/>
          <w:spacing w:val="-23"/>
          <w:w w:val="75"/>
          <w:sz w:val="18"/>
        </w:rPr>
        <w:t>/</w:t>
      </w:r>
      <w:r>
        <w:rPr>
          <w:rFonts w:ascii="Times New Roman"/>
          <w:color w:val="999999"/>
          <w:w w:val="75"/>
          <w:sz w:val="18"/>
        </w:rPr>
        <w:t>_</w:t>
      </w:r>
      <w:r>
        <w:rPr>
          <w:rFonts w:ascii="Times New Roman"/>
          <w:color w:val="999999"/>
          <w:spacing w:val="2"/>
          <w:w w:val="75"/>
          <w:sz w:val="18"/>
        </w:rPr>
        <w:t> </w:t>
      </w:r>
      <w:r>
        <w:rPr>
          <w:rFonts w:ascii="Times New Roman"/>
          <w:color w:val="999999"/>
          <w:w w:val="75"/>
          <w:sz w:val="16"/>
        </w:rPr>
        <w:t>-</w:t>
      </w:r>
      <w:r>
        <w:rPr>
          <w:rFonts w:ascii="Times New Roman"/>
          <w:color w:val="999999"/>
          <w:spacing w:val="-10"/>
          <w:w w:val="75"/>
          <w:sz w:val="16"/>
        </w:rPr>
        <w:t> </w:t>
      </w:r>
      <w:r>
        <w:rPr>
          <w:rFonts w:ascii="Times New Roman"/>
          <w:color w:val="999999"/>
          <w:w w:val="75"/>
          <w:sz w:val="24"/>
        </w:rPr>
        <w:t>-</w:t>
      </w:r>
      <w:r>
        <w:rPr>
          <w:rFonts w:ascii="Times New Roman"/>
          <w:color w:val="999999"/>
          <w:spacing w:val="-27"/>
          <w:w w:val="75"/>
          <w:sz w:val="24"/>
        </w:rPr>
        <w:t> </w:t>
      </w:r>
      <w:r>
        <w:rPr>
          <w:rFonts w:ascii="Arial"/>
          <w:i/>
          <w:color w:val="999999"/>
          <w:spacing w:val="-44"/>
          <w:w w:val="75"/>
          <w:sz w:val="32"/>
        </w:rPr>
        <w:t>-</w:t>
      </w:r>
      <w:r>
        <w:rPr>
          <w:rFonts w:ascii="Times New Roman"/>
          <w:color w:val="999999"/>
          <w:spacing w:val="-72"/>
          <w:w w:val="75"/>
          <w:position w:val="-16"/>
          <w:sz w:val="61"/>
        </w:rPr>
        <w:t>.</w:t>
      </w:r>
      <w:r>
        <w:rPr>
          <w:rFonts w:ascii="Arial"/>
          <w:i/>
          <w:color w:val="999999"/>
          <w:w w:val="75"/>
          <w:sz w:val="32"/>
        </w:rPr>
        <w:t>:</w:t>
      </w:r>
      <w:r>
        <w:rPr>
          <w:rFonts w:ascii="Arial"/>
          <w:i/>
          <w:color w:val="999999"/>
          <w:spacing w:val="-65"/>
          <w:w w:val="75"/>
          <w:sz w:val="32"/>
        </w:rPr>
        <w:t>:</w:t>
      </w:r>
      <w:r>
        <w:rPr>
          <w:rFonts w:ascii="Times New Roman"/>
          <w:color w:val="999999"/>
          <w:spacing w:val="-53"/>
          <w:w w:val="75"/>
          <w:position w:val="-16"/>
          <w:sz w:val="61"/>
        </w:rPr>
        <w:t>.</w:t>
      </w:r>
      <w:r>
        <w:rPr>
          <w:rFonts w:ascii="Arial"/>
          <w:i/>
          <w:color w:val="999999"/>
          <w:spacing w:val="-27"/>
          <w:w w:val="75"/>
          <w:sz w:val="32"/>
        </w:rPr>
        <w:t>.</w:t>
      </w:r>
      <w:r>
        <w:rPr>
          <w:rFonts w:ascii="Arial"/>
          <w:i/>
          <w:color w:val="999999"/>
          <w:w w:val="75"/>
          <w:sz w:val="32"/>
        </w:rPr>
        <w:t>.:-</w:t>
      </w:r>
      <w:r>
        <w:rPr>
          <w:rFonts w:ascii="Arial"/>
          <w:sz w:val="32"/>
        </w:rPr>
      </w:r>
    </w:p>
    <w:p>
      <w:pPr>
        <w:spacing w:line="412" w:lineRule="atLeast" w:before="0"/>
        <w:ind w:left="-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70"/>
        </w:rPr>
        <w:br w:type="column"/>
      </w:r>
      <w:r>
        <w:rPr>
          <w:rFonts w:ascii="Times New Roman"/>
          <w:color w:val="999999"/>
          <w:w w:val="70"/>
          <w:sz w:val="9"/>
        </w:rPr>
        <w:t>...-</w:t>
      </w:r>
      <w:r>
        <w:rPr>
          <w:rFonts w:ascii="Times New Roman"/>
          <w:sz w:val="9"/>
        </w:rPr>
      </w:r>
    </w:p>
    <w:p>
      <w:pPr>
        <w:spacing w:line="412" w:lineRule="atLeast" w:before="0"/>
        <w:ind w:left="-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65"/>
        </w:rPr>
        <w:br w:type="column"/>
      </w:r>
      <w:r>
        <w:rPr>
          <w:rFonts w:ascii="Times New Roman"/>
          <w:color w:val="999999"/>
          <w:spacing w:val="-6"/>
          <w:w w:val="65"/>
          <w:sz w:val="12"/>
        </w:rPr>
        <w:t>"".,,</w:t>
      </w:r>
      <w:r>
        <w:rPr>
          <w:rFonts w:ascii="Times New Roman"/>
          <w:color w:val="999999"/>
          <w:spacing w:val="-7"/>
          <w:w w:val="65"/>
          <w:sz w:val="12"/>
        </w:rPr>
        <w:t>.</w:t>
      </w:r>
      <w:r>
        <w:rPr>
          <w:rFonts w:ascii="Times New Roman"/>
          <w:color w:val="999999"/>
          <w:spacing w:val="-6"/>
          <w:w w:val="65"/>
          <w:sz w:val="12"/>
        </w:rPr>
        <w:t>,</w:t>
      </w:r>
      <w:r>
        <w:rPr>
          <w:rFonts w:ascii="Times New Roman"/>
          <w:color w:val="999999"/>
          <w:spacing w:val="-7"/>
          <w:w w:val="65"/>
          <w:sz w:val="12"/>
        </w:rPr>
        <w:t>:-</w:t>
      </w:r>
      <w:r>
        <w:rPr>
          <w:rFonts w:ascii="Times New Roman"/>
          <w:sz w:val="12"/>
        </w:rPr>
      </w:r>
    </w:p>
    <w:p>
      <w:pPr>
        <w:tabs>
          <w:tab w:pos="1224" w:val="left" w:leader="none"/>
        </w:tabs>
        <w:spacing w:line="412" w:lineRule="atLeast" w:before="0"/>
        <w:ind w:left="28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99999"/>
          <w:w w:val="80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color w:val="999999"/>
          <w:spacing w:val="-53"/>
          <w:w w:val="80"/>
          <w:sz w:val="34"/>
          <w:szCs w:val="34"/>
        </w:rPr>
        <w:t>,</w:t>
      </w:r>
      <w:r>
        <w:rPr>
          <w:rFonts w:ascii="Times New Roman" w:hAnsi="Times New Roman" w:cs="Times New Roman" w:eastAsia="Times New Roman"/>
          <w:color w:val="999999"/>
          <w:w w:val="80"/>
          <w:sz w:val="34"/>
          <w:szCs w:val="34"/>
        </w:rPr>
        <w:t>.</w:t>
        <w:tab/>
      </w:r>
      <w:r>
        <w:rPr>
          <w:rFonts w:ascii="Times New Roman" w:hAnsi="Times New Roman" w:cs="Times New Roman" w:eastAsia="Times New Roman"/>
          <w:color w:val="999999"/>
          <w:position w:val="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412" w:lineRule="atLeast" w:before="0"/>
        <w:ind w:left="28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225"/>
        </w:rPr>
        <w:br w:type="column"/>
      </w:r>
      <w:r>
        <w:rPr>
          <w:rFonts w:ascii="Times New Roman"/>
          <w:color w:val="999999"/>
          <w:w w:val="225"/>
          <w:sz w:val="9"/>
        </w:rPr>
        <w:t>"'</w:t>
      </w:r>
      <w:r>
        <w:rPr>
          <w:rFonts w:ascii="Times New Roman"/>
          <w:color w:val="999999"/>
          <w:spacing w:val="-33"/>
          <w:w w:val="225"/>
          <w:sz w:val="9"/>
        </w:rPr>
        <w:t> </w:t>
      </w:r>
      <w:r>
        <w:rPr>
          <w:rFonts w:ascii="Times New Roman"/>
          <w:color w:val="999999"/>
          <w:w w:val="95"/>
          <w:sz w:val="9"/>
        </w:rPr>
        <w:t>G1.7</w:t>
      </w:r>
      <w:r>
        <w:rPr>
          <w:rFonts w:ascii="Times New Roman"/>
          <w:sz w:val="9"/>
        </w:rPr>
      </w:r>
    </w:p>
    <w:p>
      <w:pPr>
        <w:spacing w:line="412" w:lineRule="atLeast" w:before="0"/>
        <w:ind w:left="280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/>
        <w:br w:type="column"/>
      </w:r>
      <w:r>
        <w:rPr>
          <w:rFonts w:ascii="Arial"/>
          <w:color w:val="05608C"/>
          <w:spacing w:val="-2"/>
          <w:sz w:val="34"/>
        </w:rPr>
        <w:t>C</w:t>
      </w:r>
      <w:r>
        <w:rPr>
          <w:rFonts w:ascii="Arial"/>
          <w:color w:val="05608C"/>
          <w:spacing w:val="-1"/>
          <w:sz w:val="34"/>
        </w:rPr>
        <w:t>APITA</w:t>
      </w:r>
      <w:r>
        <w:rPr>
          <w:rFonts w:ascii="Arial"/>
          <w:color w:val="05608C"/>
          <w:spacing w:val="11"/>
          <w:sz w:val="34"/>
        </w:rPr>
        <w:t> </w:t>
      </w:r>
      <w:r>
        <w:rPr>
          <w:rFonts w:ascii="Arial"/>
          <w:color w:val="28B1DB"/>
          <w:sz w:val="34"/>
        </w:rPr>
        <w:t>SYMON</w:t>
      </w:r>
      <w:r>
        <w:rPr>
          <w:rFonts w:ascii="Arial"/>
          <w:color w:val="28B1DB"/>
          <w:spacing w:val="-55"/>
          <w:sz w:val="34"/>
        </w:rPr>
        <w:t> </w:t>
      </w:r>
      <w:r>
        <w:rPr>
          <w:rFonts w:ascii="Arial"/>
          <w:color w:val="28B1DB"/>
          <w:sz w:val="34"/>
        </w:rPr>
        <w:t>DS</w:t>
      </w:r>
      <w:r>
        <w:rPr>
          <w:rFonts w:ascii="Arial"/>
          <w:sz w:val="34"/>
        </w:rPr>
      </w:r>
    </w:p>
    <w:p>
      <w:pPr>
        <w:spacing w:after="0" w:line="412" w:lineRule="atLeast"/>
        <w:jc w:val="left"/>
        <w:rPr>
          <w:rFonts w:ascii="Arial" w:hAnsi="Arial" w:cs="Arial" w:eastAsia="Arial"/>
          <w:sz w:val="34"/>
          <w:szCs w:val="34"/>
        </w:rPr>
        <w:sectPr>
          <w:type w:val="continuous"/>
          <w:pgSz w:w="31660" w:h="22370" w:orient="landscape"/>
          <w:pgMar w:top="480" w:bottom="280" w:left="280" w:right="300"/>
          <w:cols w:num="7" w:equalWidth="0">
            <w:col w:w="1327" w:space="40"/>
            <w:col w:w="788" w:space="40"/>
            <w:col w:w="68" w:space="40"/>
            <w:col w:w="166" w:space="178"/>
            <w:col w:w="3501" w:space="1860"/>
            <w:col w:w="588" w:space="18719"/>
            <w:col w:w="3765"/>
          </w:cols>
        </w:sectPr>
      </w:pPr>
    </w:p>
    <w:p>
      <w:pPr>
        <w:tabs>
          <w:tab w:pos="1307" w:val="left" w:leader="none"/>
        </w:tabs>
        <w:spacing w:line="149" w:lineRule="atLeast" w:before="0"/>
        <w:ind w:left="816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114.095474pt;margin-top:3.769516pt;width:7.65pt;height:30.55pt;mso-position-horizontal-relative:page;mso-position-vertical-relative:paragraph;z-index:-59970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99999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99999"/>
          <w:w w:val="50"/>
          <w:position w:val="-12"/>
          <w:sz w:val="61"/>
        </w:rPr>
        <w:t>..</w:t>
        <w:tab/>
      </w:r>
      <w:r>
        <w:rPr>
          <w:rFonts w:ascii="Times New Roman" w:hAnsi="Times New Roman"/>
          <w:color w:val="999999"/>
          <w:w w:val="135"/>
          <w:sz w:val="20"/>
        </w:rPr>
        <w:t>-</w:t>
      </w:r>
      <w:r>
        <w:rPr>
          <w:rFonts w:ascii="Times New Roman" w:hAnsi="Times New Roman"/>
          <w:color w:val="B6B6B6"/>
          <w:spacing w:val="-55"/>
          <w:w w:val="135"/>
          <w:sz w:val="20"/>
        </w:rPr>
        <w:t>·</w:t>
      </w:r>
      <w:r>
        <w:rPr>
          <w:rFonts w:ascii="Times New Roman" w:hAnsi="Times New Roman"/>
          <w:color w:val="999999"/>
          <w:w w:val="135"/>
          <w:sz w:val="20"/>
        </w:rPr>
        <w:t>-</w:t>
      </w:r>
      <w:r>
        <w:rPr>
          <w:rFonts w:ascii="Times New Roman" w:hAnsi="Times New Roman"/>
          <w:color w:val="999999"/>
          <w:spacing w:val="-35"/>
          <w:w w:val="135"/>
          <w:sz w:val="20"/>
        </w:rPr>
        <w:t> </w:t>
      </w:r>
      <w:r>
        <w:rPr>
          <w:rFonts w:ascii="Times New Roman" w:hAnsi="Times New Roman"/>
          <w:color w:val="999999"/>
          <w:w w:val="135"/>
          <w:sz w:val="16"/>
        </w:rPr>
        <w:t>-</w:t>
      </w:r>
      <w:r>
        <w:rPr>
          <w:rFonts w:ascii="Times New Roman" w:hAnsi="Times New Roman"/>
          <w:color w:val="999999"/>
          <w:spacing w:val="-28"/>
          <w:w w:val="135"/>
          <w:sz w:val="16"/>
        </w:rPr>
        <w:t> </w:t>
      </w:r>
      <w:r>
        <w:rPr>
          <w:rFonts w:ascii="Times New Roman" w:hAnsi="Times New Roman"/>
          <w:color w:val="999999"/>
          <w:w w:val="135"/>
          <w:sz w:val="16"/>
        </w:rPr>
        <w:t>-</w:t>
      </w:r>
      <w:r>
        <w:rPr>
          <w:rFonts w:ascii="Times New Roman" w:hAnsi="Times New Roman"/>
          <w:sz w:val="16"/>
        </w:rPr>
      </w:r>
    </w:p>
    <w:p>
      <w:pPr>
        <w:spacing w:line="218" w:lineRule="atLeast" w:before="0"/>
        <w:ind w:left="0" w:right="410" w:firstLine="0"/>
        <w:jc w:val="right"/>
        <w:rPr>
          <w:rFonts w:ascii="Arial" w:hAnsi="Arial" w:cs="Arial" w:eastAsia="Arial"/>
          <w:sz w:val="36"/>
          <w:szCs w:val="36"/>
        </w:rPr>
      </w:pPr>
      <w:r>
        <w:rPr>
          <w:rFonts w:ascii="Arial"/>
          <w:color w:val="999999"/>
          <w:w w:val="50"/>
          <w:sz w:val="36"/>
        </w:rPr>
        <w:t>...</w:t>
      </w:r>
      <w:r>
        <w:rPr>
          <w:rFonts w:ascii="Arial"/>
          <w:sz w:val="36"/>
        </w:rPr>
      </w:r>
    </w:p>
    <w:p>
      <w:pPr>
        <w:spacing w:line="634" w:lineRule="atLeast" w:before="0"/>
        <w:ind w:left="361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75"/>
        </w:rPr>
        <w:br w:type="column"/>
      </w:r>
      <w:r>
        <w:rPr>
          <w:rFonts w:ascii="Times New Roman"/>
          <w:color w:val="999999"/>
          <w:w w:val="75"/>
          <w:sz w:val="10"/>
        </w:rPr>
        <w:t>...-</w:t>
      </w:r>
      <w:r>
        <w:rPr>
          <w:rFonts w:ascii="Times New Roman"/>
          <w:sz w:val="1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1508" w:val="left" w:leader="none"/>
        </w:tabs>
        <w:spacing w:line="154" w:lineRule="exact" w:before="0"/>
        <w:ind w:left="3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297.051483pt;margin-top:-.339508pt;width:24.223087pt;height:21.673288pt;mso-position-horizontal-relative:page;mso-position-vertical-relative:paragraph;z-index:-601792" type="#_x0000_t75" stroked="false">
            <v:imagedata r:id="rId126" o:title=""/>
          </v:shape>
        </w:pict>
      </w:r>
      <w:r>
        <w:rPr>
          <w:rFonts w:ascii="Arial" w:hAnsi="Arial" w:cs="Arial" w:eastAsia="Arial"/>
          <w:color w:val="999999"/>
          <w:w w:val="70"/>
          <w:position w:val="22"/>
          <w:sz w:val="12"/>
          <w:szCs w:val="12"/>
        </w:rPr>
        <w:t>.    </w:t>
      </w:r>
      <w:r>
        <w:rPr>
          <w:rFonts w:ascii="Arial" w:hAnsi="Arial" w:cs="Arial" w:eastAsia="Arial"/>
          <w:color w:val="999999"/>
          <w:spacing w:val="1"/>
          <w:w w:val="70"/>
          <w:position w:val="22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99999"/>
          <w:w w:val="70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99999"/>
          <w:w w:val="90"/>
          <w:position w:val="8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2"/>
          <w:numId w:val="8"/>
        </w:numPr>
        <w:tabs>
          <w:tab w:pos="970" w:val="left" w:leader="none"/>
        </w:tabs>
        <w:spacing w:line="388" w:lineRule="atLeast" w:before="0"/>
        <w:ind w:left="969" w:right="0" w:hanging="153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/>
          <w:i/>
          <w:color w:val="999999"/>
          <w:w w:val="120"/>
          <w:sz w:val="27"/>
        </w:rPr>
        <w:br w:type="column"/>
        <w:t>;</w:t>
      </w:r>
      <w:r>
        <w:rPr>
          <w:rFonts w:ascii="Arial"/>
          <w:i/>
          <w:color w:val="07D8D8"/>
          <w:spacing w:val="1"/>
          <w:w w:val="120"/>
          <w:sz w:val="27"/>
        </w:rPr>
        <w:t>l</w:t>
      </w:r>
      <w:r>
        <w:rPr>
          <w:rFonts w:ascii="Arial"/>
          <w:i/>
          <w:color w:val="999999"/>
          <w:w w:val="120"/>
          <w:sz w:val="27"/>
        </w:rPr>
        <w:t>&amp;</w:t>
      </w:r>
      <w:r>
        <w:rPr>
          <w:rFonts w:ascii="Arial"/>
          <w:sz w:val="27"/>
        </w:rPr>
      </w:r>
    </w:p>
    <w:p>
      <w:pPr>
        <w:spacing w:line="541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50"/>
        </w:rPr>
        <w:br w:type="column"/>
      </w:r>
      <w:r>
        <w:rPr>
          <w:rFonts w:ascii="Arial" w:hAnsi="Arial"/>
          <w:color w:val="999999"/>
          <w:w w:val="50"/>
          <w:sz w:val="12"/>
        </w:rPr>
        <w:t>·</w:t>
      </w:r>
      <w:r>
        <w:rPr>
          <w:rFonts w:ascii="Arial" w:hAnsi="Arial"/>
          <w:sz w:val="12"/>
        </w:rPr>
      </w:r>
    </w:p>
    <w:p>
      <w:pPr>
        <w:spacing w:line="240" w:lineRule="auto" w:before="5"/>
        <w:rPr>
          <w:rFonts w:ascii="Arial" w:hAnsi="Arial" w:cs="Arial" w:eastAsia="Arial"/>
          <w:sz w:val="13"/>
          <w:szCs w:val="13"/>
        </w:rPr>
      </w:pPr>
    </w:p>
    <w:p>
      <w:pPr>
        <w:spacing w:line="55" w:lineRule="exact" w:before="0"/>
        <w:ind w:left="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99999"/>
          <w:sz w:val="8"/>
        </w:rPr>
        <w:t>'Gu    </w:t>
      </w:r>
      <w:r>
        <w:rPr>
          <w:rFonts w:ascii="Arial"/>
          <w:color w:val="999999"/>
          <w:spacing w:val="-5"/>
          <w:sz w:val="8"/>
        </w:rPr>
        <w:t>,,.</w:t>
      </w:r>
      <w:r>
        <w:rPr>
          <w:rFonts w:ascii="Arial"/>
          <w:color w:val="999999"/>
          <w:spacing w:val="-7"/>
          <w:sz w:val="8"/>
        </w:rPr>
        <w:t>.</w:t>
      </w:r>
      <w:r>
        <w:rPr>
          <w:rFonts w:ascii="Arial"/>
          <w:color w:val="999999"/>
          <w:spacing w:val="-5"/>
          <w:sz w:val="8"/>
        </w:rPr>
        <w:t>.</w:t>
      </w:r>
      <w:r>
        <w:rPr>
          <w:rFonts w:ascii="Arial"/>
          <w:color w:val="999999"/>
          <w:spacing w:val="-7"/>
          <w:sz w:val="8"/>
        </w:rPr>
        <w:t>:,..</w:t>
      </w:r>
      <w:r>
        <w:rPr>
          <w:rFonts w:ascii="Arial"/>
          <w:sz w:val="8"/>
        </w:rPr>
      </w:r>
    </w:p>
    <w:p>
      <w:pPr>
        <w:tabs>
          <w:tab w:pos="1300" w:val="left" w:leader="none"/>
          <w:tab w:pos="1613" w:val="left" w:leader="none"/>
        </w:tabs>
        <w:spacing w:line="636" w:lineRule="atLeast" w:before="0"/>
        <w:ind w:left="816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10"/>
        </w:rPr>
        <w:br w:type="column"/>
      </w:r>
      <w:r>
        <w:rPr>
          <w:rFonts w:ascii="Times New Roman"/>
          <w:color w:val="999999"/>
          <w:w w:val="110"/>
          <w:sz w:val="9"/>
        </w:rPr>
        <w:t>,,...</w:t>
        <w:tab/>
      </w:r>
      <w:r>
        <w:rPr>
          <w:rFonts w:ascii="Times New Roman"/>
          <w:color w:val="999999"/>
          <w:w w:val="120"/>
          <w:sz w:val="9"/>
        </w:rPr>
        <w:t>,</w:t>
        <w:tab/>
        <w:t>G1</w:t>
      </w:r>
      <w:r>
        <w:rPr>
          <w:rFonts w:ascii="Times New Roman"/>
          <w:sz w:val="9"/>
        </w:rPr>
      </w:r>
    </w:p>
    <w:p>
      <w:pPr>
        <w:spacing w:after="0" w:line="636" w:lineRule="atLeast"/>
        <w:jc w:val="lef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31660" w:h="22370" w:orient="landscape"/>
          <w:pgMar w:top="480" w:bottom="280" w:left="280" w:right="300"/>
          <w:cols w:num="5" w:equalWidth="0">
            <w:col w:w="1728" w:space="40"/>
            <w:col w:w="1590" w:space="326"/>
            <w:col w:w="2462" w:space="40"/>
            <w:col w:w="866" w:space="2108"/>
            <w:col w:w="21920"/>
          </w:cols>
        </w:sectPr>
      </w:pPr>
    </w:p>
    <w:p>
      <w:pPr>
        <w:tabs>
          <w:tab w:pos="2868" w:val="left" w:leader="none"/>
          <w:tab w:pos="3977" w:val="left" w:leader="none"/>
          <w:tab w:pos="4553" w:val="left" w:leader="none"/>
          <w:tab w:pos="5061" w:val="left" w:leader="none"/>
        </w:tabs>
        <w:spacing w:line="335" w:lineRule="atLeast" w:before="0"/>
        <w:ind w:left="2233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115.051651pt;margin-top:10.488746pt;width:1.85pt;height:3.7pt;mso-position-horizontal-relative:page;mso-position-vertical-relative:paragraph;z-index:8920" type="#_x0000_t202" filled="false" stroked="false">
            <v:textbox inset="0,0,0,0">
              <w:txbxContent>
                <w:p>
                  <w:pPr>
                    <w:spacing w:line="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B6B6B6"/>
                      <w:w w:val="270"/>
                      <w:sz w:val="7"/>
                    </w:rPr>
                    <w:t>'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99999"/>
          <w:spacing w:val="-109"/>
          <w:w w:val="145"/>
          <w:sz w:val="12"/>
        </w:rPr>
        <w:t>-</w:t>
      </w:r>
      <w:r>
        <w:rPr>
          <w:rFonts w:ascii="Times New Roman" w:hAnsi="Times New Roman"/>
          <w:color w:val="999999"/>
          <w:spacing w:val="-41"/>
          <w:w w:val="145"/>
          <w:sz w:val="12"/>
        </w:rPr>
        <w:t>·</w:t>
      </w:r>
      <w:r>
        <w:rPr>
          <w:rFonts w:ascii="Times New Roman" w:hAnsi="Times New Roman"/>
          <w:color w:val="999999"/>
          <w:spacing w:val="-35"/>
          <w:w w:val="145"/>
          <w:sz w:val="12"/>
        </w:rPr>
        <w:t>-</w:t>
      </w:r>
      <w:r>
        <w:rPr>
          <w:rFonts w:ascii="Times New Roman" w:hAnsi="Times New Roman"/>
          <w:color w:val="999999"/>
          <w:spacing w:val="-149"/>
          <w:w w:val="145"/>
          <w:sz w:val="12"/>
        </w:rPr>
        <w:t>-</w:t>
      </w:r>
      <w:r>
        <w:rPr>
          <w:rFonts w:ascii="Times New Roman" w:hAnsi="Times New Roman"/>
          <w:color w:val="999999"/>
          <w:w w:val="145"/>
          <w:sz w:val="12"/>
        </w:rPr>
        <w:t>:</w:t>
      </w:r>
      <w:r>
        <w:rPr>
          <w:rFonts w:ascii="Times New Roman" w:hAnsi="Times New Roman"/>
          <w:color w:val="999999"/>
          <w:spacing w:val="-7"/>
          <w:w w:val="145"/>
          <w:sz w:val="12"/>
        </w:rPr>
        <w:t> </w:t>
      </w:r>
      <w:r>
        <w:rPr>
          <w:rFonts w:ascii="Times New Roman" w:hAnsi="Times New Roman"/>
          <w:color w:val="999999"/>
          <w:sz w:val="12"/>
        </w:rPr>
        <w:t>·</w:t>
        <w:tab/>
      </w:r>
      <w:r>
        <w:rPr>
          <w:rFonts w:ascii="Times New Roman" w:hAnsi="Times New Roman"/>
          <w:color w:val="999999"/>
          <w:w w:val="50"/>
          <w:position w:val="-15"/>
          <w:sz w:val="61"/>
        </w:rPr>
        <w:t>..</w:t>
        <w:tab/>
      </w:r>
      <w:r>
        <w:rPr>
          <w:rFonts w:ascii="Times New Roman" w:hAnsi="Times New Roman"/>
          <w:color w:val="999999"/>
          <w:w w:val="50"/>
          <w:position w:val="-15"/>
          <w:sz w:val="61"/>
          <w:u w:val="single" w:color="979797"/>
        </w:rPr>
        <w:tab/>
      </w:r>
      <w:r>
        <w:rPr>
          <w:rFonts w:ascii="Times New Roman" w:hAnsi="Times New Roman"/>
          <w:color w:val="999999"/>
          <w:w w:val="50"/>
          <w:position w:val="-15"/>
          <w:sz w:val="61"/>
        </w:rPr>
        <w:tab/>
      </w:r>
      <w:r>
        <w:rPr>
          <w:rFonts w:ascii="Times New Roman" w:hAnsi="Times New Roman"/>
          <w:color w:val="999999"/>
          <w:w w:val="80"/>
          <w:position w:val="5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spacing w:line="408" w:lineRule="atLeast" w:before="0"/>
        <w:ind w:left="0" w:right="202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90"/>
        </w:rPr>
        <w:br w:type="column"/>
      </w:r>
      <w:r>
        <w:rPr>
          <w:rFonts w:ascii="Arial"/>
          <w:color w:val="28B1DB"/>
          <w:w w:val="90"/>
          <w:sz w:val="12"/>
        </w:rPr>
        <w:t>STRUCTURES</w:t>
      </w:r>
      <w:r>
        <w:rPr>
          <w:rFonts w:ascii="Arial"/>
          <w:sz w:val="12"/>
        </w:rPr>
      </w:r>
    </w:p>
    <w:p>
      <w:pPr>
        <w:spacing w:line="49" w:lineRule="exact" w:before="24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sz w:val="9"/>
        </w:rPr>
        <w:t>COnsuHing</w:t>
      </w:r>
      <w:r>
        <w:rPr>
          <w:rFonts w:ascii="Arial"/>
          <w:spacing w:val="-2"/>
          <w:sz w:val="9"/>
        </w:rPr>
        <w:t> </w:t>
      </w:r>
      <w:r>
        <w:rPr>
          <w:rFonts w:ascii="Arial"/>
          <w:spacing w:val="-1"/>
          <w:sz w:val="9"/>
        </w:rPr>
        <w:t>Civil,</w:t>
      </w:r>
      <w:r>
        <w:rPr>
          <w:rFonts w:ascii="Arial"/>
          <w:sz w:val="9"/>
        </w:rPr>
      </w:r>
    </w:p>
    <w:p>
      <w:pPr>
        <w:spacing w:line="335" w:lineRule="atLeast" w:before="0"/>
        <w:ind w:left="-3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  <w:t>Sb'uctural</w:t>
      </w:r>
    </w:p>
    <w:p>
      <w:pPr>
        <w:spacing w:line="335" w:lineRule="atLeast" w:before="0"/>
        <w:ind w:left="-1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05"/>
        </w:rPr>
        <w:br w:type="column"/>
      </w:r>
      <w:r>
        <w:rPr>
          <w:rFonts w:ascii="Arial"/>
          <w:w w:val="105"/>
          <w:sz w:val="9"/>
        </w:rPr>
        <w:t>&amp;</w:t>
      </w:r>
      <w:r>
        <w:rPr>
          <w:rFonts w:ascii="Arial"/>
          <w:spacing w:val="-17"/>
          <w:w w:val="105"/>
          <w:sz w:val="9"/>
        </w:rPr>
        <w:t> </w:t>
      </w:r>
      <w:r>
        <w:rPr>
          <w:rFonts w:ascii="Arial"/>
          <w:w w:val="105"/>
          <w:sz w:val="9"/>
        </w:rPr>
        <w:t>Gao-Environmental</w:t>
      </w:r>
      <w:r>
        <w:rPr>
          <w:rFonts w:ascii="Arial"/>
          <w:spacing w:val="-13"/>
          <w:w w:val="105"/>
          <w:sz w:val="9"/>
        </w:rPr>
        <w:t> </w:t>
      </w:r>
      <w:r>
        <w:rPr>
          <w:rFonts w:ascii="Arial"/>
          <w:w w:val="105"/>
          <w:sz w:val="9"/>
        </w:rPr>
        <w:t>Engineers</w:t>
      </w:r>
      <w:r>
        <w:rPr>
          <w:rFonts w:ascii="Arial"/>
          <w:sz w:val="9"/>
        </w:rPr>
      </w:r>
    </w:p>
    <w:p>
      <w:pPr>
        <w:spacing w:after="0" w:line="335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280" w:right="300"/>
          <w:cols w:num="4" w:equalWidth="0">
            <w:col w:w="6146" w:space="19433"/>
            <w:col w:w="3002" w:space="40"/>
            <w:col w:w="360" w:space="40"/>
            <w:col w:w="2059"/>
          </w:cols>
        </w:sectPr>
      </w:pPr>
    </w:p>
    <w:p>
      <w:pPr>
        <w:tabs>
          <w:tab w:pos="27370" w:val="left" w:leader="none"/>
          <w:tab w:pos="29180" w:val="left" w:leader="none"/>
        </w:tabs>
        <w:spacing w:line="391" w:lineRule="atLeast" w:before="0"/>
        <w:ind w:left="546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999999"/>
          <w:w w:val="140"/>
          <w:position w:val="6"/>
          <w:sz w:val="14"/>
        </w:rPr>
        <w:t>=</w:t>
        <w:tab/>
      </w:r>
      <w:r>
        <w:rPr>
          <w:rFonts w:ascii="Arial"/>
          <w:w w:val="95"/>
          <w:sz w:val="13"/>
        </w:rPr>
        <w:t>MANCHESTER</w:t>
        <w:tab/>
      </w:r>
      <w:r>
        <w:rPr>
          <w:rFonts w:ascii="Arial"/>
          <w:sz w:val="13"/>
        </w:rPr>
        <w:t>Offices</w:t>
      </w:r>
      <w:r>
        <w:rPr>
          <w:rFonts w:ascii="Arial"/>
          <w:spacing w:val="-16"/>
          <w:sz w:val="13"/>
        </w:rPr>
        <w:t> </w:t>
      </w:r>
      <w:r>
        <w:rPr>
          <w:rFonts w:ascii="Arial"/>
          <w:spacing w:val="-2"/>
          <w:sz w:val="13"/>
        </w:rPr>
        <w:t>also</w:t>
      </w:r>
      <w:r>
        <w:rPr>
          <w:rFonts w:ascii="Arial"/>
          <w:spacing w:val="-17"/>
          <w:sz w:val="13"/>
        </w:rPr>
        <w:t> </w:t>
      </w:r>
      <w:r>
        <w:rPr>
          <w:rFonts w:ascii="Times New Roman"/>
          <w:sz w:val="16"/>
        </w:rPr>
        <w:t>at:</w:t>
      </w:r>
      <w:r>
        <w:rPr>
          <w:rFonts w:ascii="Times New Roman"/>
          <w:sz w:val="16"/>
        </w:rPr>
      </w:r>
    </w:p>
    <w:p>
      <w:pPr>
        <w:spacing w:after="0" w:line="391" w:lineRule="atLeas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280" w:right="300"/>
        </w:sectPr>
      </w:pPr>
    </w:p>
    <w:p>
      <w:pPr>
        <w:spacing w:line="271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Clemence</w:t>
      </w:r>
      <w:r>
        <w:rPr>
          <w:rFonts w:ascii="Arial"/>
          <w:sz w:val="10"/>
        </w:rPr>
      </w:r>
    </w:p>
    <w:p>
      <w:pPr>
        <w:spacing w:line="270" w:lineRule="atLeast" w:before="0"/>
        <w:ind w:left="-1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House,</w:t>
      </w:r>
      <w:r>
        <w:rPr>
          <w:rFonts w:ascii="Arial"/>
          <w:spacing w:val="-13"/>
          <w:sz w:val="10"/>
        </w:rPr>
        <w:t> </w:t>
      </w:r>
      <w:r>
        <w:rPr>
          <w:rFonts w:ascii="Arial"/>
          <w:sz w:val="10"/>
        </w:rPr>
        <w:t>9</w:t>
      </w:r>
      <w:r>
        <w:rPr>
          <w:rFonts w:ascii="Arial"/>
          <w:spacing w:val="-12"/>
          <w:sz w:val="10"/>
        </w:rPr>
        <w:t> </w:t>
      </w:r>
      <w:r>
        <w:rPr>
          <w:rFonts w:ascii="Arial"/>
          <w:sz w:val="10"/>
        </w:rPr>
        <w:t>Mellor</w:t>
      </w:r>
      <w:r>
        <w:rPr>
          <w:rFonts w:ascii="Arial"/>
          <w:spacing w:val="-12"/>
          <w:sz w:val="10"/>
        </w:rPr>
        <w:t> </w:t>
      </w:r>
      <w:r>
        <w:rPr>
          <w:rFonts w:ascii="Times New Roman"/>
          <w:sz w:val="10"/>
        </w:rPr>
        <w:t>Road</w:t>
      </w:r>
      <w:r>
        <w:rPr>
          <w:rFonts w:ascii="Times New Roman"/>
          <w:sz w:val="10"/>
        </w:rPr>
      </w:r>
    </w:p>
    <w:p>
      <w:pPr>
        <w:tabs>
          <w:tab w:pos="867" w:val="left" w:leader="none"/>
        </w:tabs>
        <w:spacing w:line="271" w:lineRule="atLeast" w:before="0"/>
        <w:ind w:left="40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Arial"/>
          <w:w w:val="90"/>
          <w:sz w:val="10"/>
        </w:rPr>
        <w:t>Brtstol</w:t>
        <w:tab/>
      </w:r>
      <w:r>
        <w:rPr>
          <w:rFonts w:ascii="Arial"/>
          <w:sz w:val="10"/>
        </w:rPr>
        <w:t>Cambridge</w:t>
      </w:r>
      <w:r>
        <w:rPr>
          <w:rFonts w:ascii="Arial"/>
          <w:sz w:val="10"/>
        </w:rPr>
      </w:r>
    </w:p>
    <w:p>
      <w:pPr>
        <w:spacing w:after="0" w:line="271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27800" w:space="40"/>
            <w:col w:w="900" w:space="40"/>
            <w:col w:w="2300"/>
          </w:cols>
        </w:sectPr>
      </w:pPr>
    </w:p>
    <w:p>
      <w:pPr>
        <w:tabs>
          <w:tab w:pos="1332" w:val="left" w:leader="none"/>
        </w:tabs>
        <w:spacing w:line="72" w:lineRule="exact" w:before="0"/>
        <w:ind w:left="31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99999"/>
          <w:spacing w:val="-15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99999"/>
          <w:spacing w:val="-14"/>
          <w:w w:val="75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color w:val="999999"/>
          <w:spacing w:val="-18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99999"/>
          <w:spacing w:val="-20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150" w:lineRule="atLeast" w:before="0"/>
        <w:ind w:left="31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w w:val="95"/>
          <w:sz w:val="10"/>
        </w:rPr>
        <w:t>Cheadle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Hulme,</w:t>
      </w:r>
      <w:r>
        <w:rPr>
          <w:rFonts w:ascii="Arial"/>
          <w:spacing w:val="-7"/>
          <w:w w:val="95"/>
          <w:sz w:val="10"/>
        </w:rPr>
        <w:t> </w:t>
      </w:r>
      <w:r>
        <w:rPr>
          <w:rFonts w:ascii="Arial"/>
          <w:w w:val="95"/>
          <w:sz w:val="10"/>
        </w:rPr>
        <w:t>Cheshire,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SKB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SAT</w:t>
      </w:r>
      <w:r>
        <w:rPr>
          <w:rFonts w:ascii="Arial"/>
          <w:sz w:val="10"/>
        </w:rPr>
      </w:r>
    </w:p>
    <w:p>
      <w:pPr>
        <w:spacing w:before="0"/>
        <w:ind w:left="31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w w:val="105"/>
          <w:sz w:val="10"/>
        </w:rPr>
        <w:t>Tel: (+44)</w:t>
      </w:r>
      <w:r>
        <w:rPr>
          <w:rFonts w:ascii="Times New Roman"/>
          <w:spacing w:val="-8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</w:t>
      </w:r>
      <w:r>
        <w:rPr>
          <w:rFonts w:ascii="Times New Roman"/>
          <w:spacing w:val="-4"/>
          <w:w w:val="105"/>
          <w:sz w:val="10"/>
        </w:rPr>
        <w:t> </w:t>
      </w:r>
      <w:r>
        <w:rPr>
          <w:rFonts w:ascii="Times New Roman"/>
          <w:w w:val="105"/>
          <w:sz w:val="10"/>
        </w:rPr>
        <w:t>486</w:t>
      </w:r>
      <w:r>
        <w:rPr>
          <w:rFonts w:ascii="Times New Roman"/>
          <w:spacing w:val="5"/>
          <w:w w:val="105"/>
          <w:sz w:val="10"/>
        </w:rPr>
        <w:t> </w:t>
      </w:r>
      <w:r>
        <w:rPr>
          <w:rFonts w:ascii="Times New Roman"/>
          <w:w w:val="105"/>
          <w:sz w:val="10"/>
        </w:rPr>
        <w:t>1521</w:t>
      </w:r>
      <w:r>
        <w:rPr>
          <w:rFonts w:ascii="Times New Roman"/>
          <w:sz w:val="10"/>
        </w:rPr>
      </w:r>
    </w:p>
    <w:p>
      <w:pPr>
        <w:spacing w:before="6"/>
        <w:ind w:left="31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w w:val="105"/>
          <w:sz w:val="10"/>
        </w:rPr>
        <w:t>Fax:</w:t>
      </w:r>
      <w:r>
        <w:rPr>
          <w:rFonts w:ascii="Times New Roman"/>
          <w:spacing w:val="-1"/>
          <w:w w:val="105"/>
          <w:sz w:val="10"/>
        </w:rPr>
        <w:t> </w:t>
      </w:r>
      <w:r>
        <w:rPr>
          <w:rFonts w:ascii="Times New Roman"/>
          <w:w w:val="105"/>
          <w:sz w:val="10"/>
        </w:rPr>
        <w:t>(+44)</w:t>
      </w:r>
      <w:r>
        <w:rPr>
          <w:rFonts w:ascii="Times New Roman"/>
          <w:spacing w:val="-3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0161 486</w:t>
      </w:r>
      <w:r>
        <w:rPr>
          <w:rFonts w:ascii="Times New Roman"/>
          <w:spacing w:val="3"/>
          <w:w w:val="105"/>
          <w:sz w:val="10"/>
        </w:rPr>
        <w:t> </w:t>
      </w:r>
      <w:r>
        <w:rPr>
          <w:rFonts w:ascii="Times New Roman"/>
          <w:w w:val="105"/>
          <w:sz w:val="10"/>
        </w:rPr>
        <w:t>1580</w:t>
      </w:r>
      <w:r>
        <w:rPr>
          <w:rFonts w:ascii="Times New Roman"/>
          <w:sz w:val="10"/>
        </w:rPr>
      </w:r>
    </w:p>
    <w:p>
      <w:pPr>
        <w:spacing w:before="18"/>
        <w:ind w:left="31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spacing w:val="-1"/>
          <w:w w:val="135"/>
          <w:sz w:val="8"/>
        </w:rPr>
        <w:t>E-rnal:C11Pdl.-</w:t>
      </w:r>
      <w:r>
        <w:rPr>
          <w:rFonts w:ascii="Arial"/>
          <w:spacing w:val="-2"/>
          <w:w w:val="135"/>
          <w:sz w:val="8"/>
        </w:rPr>
        <w:t>llQcllpltll.cnuk</w:t>
      </w:r>
      <w:r>
        <w:rPr>
          <w:rFonts w:ascii="Arial"/>
          <w:sz w:val="8"/>
        </w:rPr>
      </w:r>
    </w:p>
    <w:p>
      <w:pPr>
        <w:spacing w:line="150" w:lineRule="atLeast" w:before="0"/>
        <w:ind w:left="238" w:right="0" w:firstLine="6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London  </w:t>
      </w:r>
      <w:r>
        <w:rPr>
          <w:rFonts w:ascii="Arial"/>
          <w:spacing w:val="4"/>
          <w:sz w:val="10"/>
        </w:rPr>
        <w:t> </w:t>
      </w:r>
      <w:r>
        <w:rPr>
          <w:rFonts w:ascii="Arial"/>
          <w:sz w:val="10"/>
        </w:rPr>
        <w:t>She!Held</w:t>
      </w:r>
      <w:r>
        <w:rPr>
          <w:rFonts w:ascii="Arial"/>
          <w:sz w:val="10"/>
        </w:rPr>
      </w:r>
    </w:p>
    <w:p>
      <w:pPr>
        <w:spacing w:line="1" w:lineRule="atLeast" w:before="0"/>
        <w:ind w:left="238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spacing w:val="-2"/>
          <w:w w:val="155"/>
          <w:sz w:val="9"/>
        </w:rPr>
        <w:t>Wa</w:t>
      </w:r>
      <w:r>
        <w:rPr>
          <w:rFonts w:ascii="Arial"/>
          <w:spacing w:val="-1"/>
          <w:w w:val="155"/>
          <w:sz w:val="9"/>
        </w:rPr>
        <w:t>....</w:t>
      </w:r>
      <w:r>
        <w:rPr>
          <w:rFonts w:ascii="Arial"/>
          <w:sz w:val="9"/>
        </w:rPr>
      </w:r>
    </w:p>
    <w:p>
      <w:pPr>
        <w:spacing w:line="125" w:lineRule="exact" w:before="0"/>
        <w:ind w:left="23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0"/>
          <w:sz w:val="10"/>
        </w:rPr>
        <w:t>Special</w:t>
      </w:r>
      <w:r>
        <w:rPr>
          <w:rFonts w:ascii="Arial"/>
          <w:spacing w:val="6"/>
          <w:w w:val="90"/>
          <w:sz w:val="10"/>
        </w:rPr>
        <w:t> </w:t>
      </w:r>
      <w:r>
        <w:rPr>
          <w:rFonts w:ascii="Arial"/>
          <w:w w:val="90"/>
          <w:sz w:val="11"/>
        </w:rPr>
        <w:t>Projects:</w:t>
      </w:r>
      <w:r>
        <w:rPr>
          <w:rFonts w:ascii="Arial"/>
          <w:spacing w:val="-3"/>
          <w:w w:val="90"/>
          <w:sz w:val="11"/>
        </w:rPr>
        <w:t> </w:t>
      </w:r>
      <w:r>
        <w:rPr>
          <w:rFonts w:ascii="Arial"/>
          <w:w w:val="90"/>
          <w:sz w:val="11"/>
        </w:rPr>
        <w:t>Cheacl</w:t>
      </w:r>
      <w:r>
        <w:rPr>
          <w:rFonts w:ascii="Arial"/>
          <w:spacing w:val="-14"/>
          <w:w w:val="90"/>
          <w:sz w:val="11"/>
        </w:rPr>
        <w:t> </w:t>
      </w:r>
      <w:r>
        <w:rPr>
          <w:rFonts w:ascii="Arial"/>
          <w:w w:val="90"/>
          <w:sz w:val="10"/>
        </w:rPr>
        <w:t>le</w:t>
      </w:r>
      <w:r>
        <w:rPr>
          <w:rFonts w:ascii="Arial"/>
          <w:spacing w:val="-10"/>
          <w:w w:val="90"/>
          <w:sz w:val="10"/>
        </w:rPr>
        <w:t> </w:t>
      </w:r>
      <w:r>
        <w:rPr>
          <w:rFonts w:ascii="Arial"/>
          <w:w w:val="90"/>
          <w:sz w:val="10"/>
        </w:rPr>
        <w:t>Hulme</w:t>
      </w:r>
      <w:r>
        <w:rPr>
          <w:rFonts w:ascii="Arial"/>
          <w:sz w:val="10"/>
        </w:rPr>
      </w:r>
    </w:p>
    <w:p>
      <w:pPr>
        <w:spacing w:after="0" w:line="125" w:lineRule="exac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1464" w:space="25587"/>
            <w:col w:w="1845" w:space="40"/>
            <w:col w:w="2144"/>
          </w:cols>
        </w:sectPr>
      </w:pPr>
    </w:p>
    <w:p>
      <w:pPr>
        <w:spacing w:line="399" w:lineRule="exact" w:before="107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spacing w:val="-136"/>
          <w:w w:val="95"/>
          <w:position w:val="-30"/>
          <w:sz w:val="54"/>
        </w:rPr>
        <w:t>.</w:t>
      </w:r>
      <w:r>
        <w:rPr>
          <w:rFonts w:ascii="Times New Roman"/>
          <w:spacing w:val="-15"/>
          <w:w w:val="95"/>
          <w:sz w:val="16"/>
        </w:rPr>
        <w:t>o</w:t>
      </w:r>
      <w:r>
        <w:rPr>
          <w:rFonts w:ascii="Times New Roman"/>
          <w:spacing w:val="-99"/>
          <w:w w:val="95"/>
          <w:position w:val="-30"/>
          <w:sz w:val="54"/>
        </w:rPr>
        <w:t>.</w:t>
      </w:r>
      <w:r>
        <w:rPr>
          <w:rFonts w:ascii="Times New Roman"/>
          <w:w w:val="95"/>
          <w:sz w:val="16"/>
        </w:rPr>
        <w:t>,</w:t>
      </w:r>
      <w:r>
        <w:rPr>
          <w:rFonts w:ascii="Times New Roman"/>
          <w:spacing w:val="-32"/>
          <w:w w:val="95"/>
          <w:sz w:val="16"/>
        </w:rPr>
        <w:t>.</w:t>
      </w:r>
      <w:r>
        <w:rPr>
          <w:rFonts w:ascii="Times New Roman"/>
          <w:spacing w:val="-63"/>
          <w:w w:val="95"/>
          <w:position w:val="-30"/>
          <w:sz w:val="54"/>
        </w:rPr>
        <w:t>.</w:t>
      </w:r>
      <w:r>
        <w:rPr>
          <w:rFonts w:ascii="Times New Roman"/>
          <w:w w:val="95"/>
          <w:sz w:val="16"/>
        </w:rPr>
        <w:t>,.,</w:t>
      </w:r>
      <w:r>
        <w:rPr>
          <w:rFonts w:ascii="Times New Roman"/>
          <w:spacing w:val="-23"/>
          <w:w w:val="95"/>
          <w:sz w:val="16"/>
        </w:rPr>
        <w:t> </w:t>
      </w:r>
      <w:r>
        <w:rPr>
          <w:rFonts w:ascii="Times New Roman"/>
          <w:w w:val="95"/>
          <w:sz w:val="12"/>
        </w:rPr>
        <w:t>at</w:t>
      </w:r>
      <w:r>
        <w:rPr>
          <w:rFonts w:ascii="Times New Roman"/>
          <w:sz w:val="12"/>
        </w:rPr>
      </w:r>
    </w:p>
    <w:p>
      <w:pPr>
        <w:spacing w:line="106" w:lineRule="exact" w:before="0"/>
        <w:ind w:left="57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w w:val="95"/>
          <w:sz w:val="10"/>
        </w:rPr>
        <w:t>www.cepltesymonds.co.ukl&amp;tructures</w:t>
      </w:r>
      <w:r>
        <w:rPr>
          <w:rFonts w:ascii="Arial"/>
          <w:sz w:val="10"/>
        </w:rPr>
      </w:r>
    </w:p>
    <w:p>
      <w:pPr>
        <w:spacing w:line="240" w:lineRule="auto" w:before="5"/>
        <w:rPr>
          <w:rFonts w:ascii="Arial" w:hAnsi="Arial" w:cs="Arial" w:eastAsia="Arial"/>
          <w:sz w:val="9"/>
          <w:szCs w:val="9"/>
        </w:rPr>
      </w:pPr>
    </w:p>
    <w:p>
      <w:pPr>
        <w:spacing w:line="94" w:lineRule="exac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05"/>
          <w:sz w:val="10"/>
        </w:rPr>
        <w:t>Dole</w:t>
      </w:r>
      <w:r>
        <w:rPr>
          <w:rFonts w:ascii="Arial"/>
          <w:sz w:val="10"/>
        </w:rPr>
      </w:r>
    </w:p>
    <w:p>
      <w:pPr>
        <w:spacing w:line="129" w:lineRule="exact" w:before="0"/>
        <w:ind w:left="9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MANCHESTER</w:t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"/>
        <w:rPr>
          <w:rFonts w:ascii="Arial" w:hAnsi="Arial" w:cs="Arial" w:eastAsia="Arial"/>
          <w:sz w:val="13"/>
          <w:szCs w:val="13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March</w:t>
      </w:r>
      <w:r>
        <w:rPr>
          <w:rFonts w:ascii="Arial"/>
          <w:spacing w:val="-3"/>
          <w:sz w:val="13"/>
        </w:rPr>
        <w:t> </w:t>
      </w:r>
      <w:r>
        <w:rPr>
          <w:rFonts w:ascii="Arial"/>
          <w:sz w:val="13"/>
        </w:rPr>
        <w:t>2013</w:t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27737" w:space="40"/>
            <w:col w:w="2255" w:space="40"/>
            <w:col w:w="1008"/>
          </w:cols>
        </w:sectPr>
      </w:pPr>
    </w:p>
    <w:p>
      <w:pPr>
        <w:spacing w:before="59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w w:val="115"/>
          <w:sz w:val="11"/>
        </w:rPr>
        <w:t>@</w:t>
      </w:r>
      <w:r>
        <w:rPr>
          <w:rFonts w:ascii="Arial"/>
          <w:spacing w:val="-23"/>
          <w:w w:val="115"/>
          <w:sz w:val="11"/>
        </w:rPr>
        <w:t> </w:t>
      </w:r>
      <w:r>
        <w:rPr>
          <w:rFonts w:ascii="Arial"/>
          <w:w w:val="115"/>
          <w:sz w:val="11"/>
        </w:rPr>
        <w:t>A1  </w:t>
      </w:r>
      <w:r>
        <w:rPr>
          <w:rFonts w:ascii="Arial"/>
          <w:spacing w:val="18"/>
          <w:w w:val="115"/>
          <w:sz w:val="11"/>
        </w:rPr>
        <w:t> </w:t>
      </w:r>
      <w:r>
        <w:rPr>
          <w:rFonts w:ascii="Times New Roman"/>
          <w:spacing w:val="-17"/>
          <w:w w:val="115"/>
          <w:position w:val="1"/>
          <w:sz w:val="14"/>
        </w:rPr>
        <w:t>1</w:t>
      </w:r>
      <w:r>
        <w:rPr>
          <w:rFonts w:ascii="Arial"/>
          <w:spacing w:val="-25"/>
          <w:w w:val="115"/>
          <w:position w:val="1"/>
          <w:sz w:val="13"/>
        </w:rPr>
        <w:t>:</w:t>
      </w:r>
      <w:r>
        <w:rPr>
          <w:rFonts w:ascii="Arial"/>
          <w:w w:val="115"/>
          <w:position w:val="1"/>
          <w:sz w:val="13"/>
        </w:rPr>
        <w:t>500</w:t>
      </w:r>
      <w:r>
        <w:rPr>
          <w:rFonts w:ascii="Arial"/>
          <w:spacing w:val="-14"/>
          <w:w w:val="115"/>
          <w:position w:val="1"/>
          <w:sz w:val="13"/>
        </w:rPr>
        <w:t> </w:t>
      </w:r>
      <w:r>
        <w:rPr>
          <w:rFonts w:ascii="Arial"/>
          <w:w w:val="115"/>
          <w:position w:val="1"/>
          <w:sz w:val="13"/>
        </w:rPr>
        <w:t>@</w:t>
      </w:r>
      <w:r>
        <w:rPr>
          <w:rFonts w:ascii="Arial"/>
          <w:spacing w:val="-26"/>
          <w:w w:val="115"/>
          <w:position w:val="1"/>
          <w:sz w:val="13"/>
        </w:rPr>
        <w:t> </w:t>
      </w:r>
      <w:r>
        <w:rPr>
          <w:rFonts w:ascii="Arial"/>
          <w:spacing w:val="9"/>
          <w:w w:val="115"/>
          <w:position w:val="1"/>
          <w:sz w:val="13"/>
        </w:rPr>
        <w:t>A</w:t>
      </w:r>
      <w:r>
        <w:rPr>
          <w:rFonts w:ascii="Times New Roman"/>
          <w:w w:val="115"/>
          <w:position w:val="1"/>
          <w:sz w:val="14"/>
        </w:rPr>
        <w:t>1</w:t>
      </w:r>
      <w:r>
        <w:rPr>
          <w:rFonts w:ascii="Times New Roman"/>
          <w:spacing w:val="-17"/>
          <w:w w:val="115"/>
          <w:position w:val="1"/>
          <w:sz w:val="14"/>
        </w:rPr>
        <w:t> </w:t>
      </w:r>
      <w:r>
        <w:rPr>
          <w:rFonts w:ascii="Arial"/>
          <w:w w:val="125"/>
          <w:position w:val="1"/>
          <w:sz w:val="17"/>
        </w:rPr>
        <w:t>I</w:t>
      </w:r>
      <w:r>
        <w:rPr>
          <w:rFonts w:ascii="Arial"/>
          <w:sz w:val="17"/>
        </w:rPr>
      </w:r>
    </w:p>
    <w:p>
      <w:pPr>
        <w:spacing w:line="115" w:lineRule="exact" w:before="0"/>
        <w:ind w:left="-1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/>
          <w:w w:val="115"/>
          <w:sz w:val="13"/>
        </w:rPr>
        <w:t>0</w:t>
      </w:r>
      <w:r>
        <w:rPr>
          <w:rFonts w:ascii="Arial"/>
          <w:sz w:val="13"/>
        </w:rPr>
      </w:r>
    </w:p>
    <w:p>
      <w:pPr>
        <w:spacing w:line="129" w:lineRule="exact" w:before="0"/>
        <w:ind w:left="6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65"/>
          <w:sz w:val="13"/>
        </w:rPr>
        <w:t>"""</w:t>
      </w:r>
      <w:r>
        <w:rPr>
          <w:rFonts w:ascii="Arial"/>
          <w:sz w:val="13"/>
        </w:rPr>
      </w:r>
    </w:p>
    <w:p>
      <w:pPr>
        <w:tabs>
          <w:tab w:pos="879" w:val="left" w:leader="none"/>
        </w:tabs>
        <w:spacing w:before="36"/>
        <w:ind w:left="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position w:val="-7"/>
          <w:sz w:val="13"/>
        </w:rPr>
        <w:t>SH</w:t>
        <w:tab/>
      </w:r>
      <w:r>
        <w:rPr>
          <w:rFonts w:ascii="Arial"/>
          <w:sz w:val="11"/>
        </w:rPr>
        <w:t>Checked</w:t>
      </w:r>
      <w:r>
        <w:rPr>
          <w:rFonts w:ascii="Arial"/>
          <w:spacing w:val="5"/>
          <w:sz w:val="11"/>
        </w:rPr>
        <w:t> </w:t>
      </w:r>
      <w:r>
        <w:rPr>
          <w:rFonts w:ascii="Arial"/>
          <w:sz w:val="11"/>
        </w:rPr>
        <w:t>JS</w:t>
      </w:r>
      <w:r>
        <w:rPr>
          <w:rFonts w:ascii="Arial"/>
          <w:sz w:val="11"/>
        </w:rPr>
      </w:r>
    </w:p>
    <w:p>
      <w:pPr>
        <w:spacing w:after="0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280" w:right="300"/>
          <w:cols w:num="3" w:equalWidth="0">
            <w:col w:w="28547" w:space="40"/>
            <w:col w:w="300" w:space="40"/>
            <w:col w:w="2153"/>
          </w:cols>
        </w:sectPr>
      </w:pPr>
    </w:p>
    <w:p>
      <w:pPr>
        <w:tabs>
          <w:tab w:pos="1300" w:val="left" w:leader="none"/>
        </w:tabs>
        <w:spacing w:line="183" w:lineRule="exact" w:before="37"/>
        <w:ind w:left="0" w:right="33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16.573645pt;margin-top:16.361172pt;width:1550.5pt;height:1084.1pt;mso-position-horizontal-relative:page;mso-position-vertical-relative:page;z-index:-602152" coordorigin="331,327" coordsize="31010,21682">
            <v:shape style="position:absolute;left:331;top:6447;width:2754;height:2014" type="#_x0000_t75" stroked="false">
              <v:imagedata r:id="rId127" o:title=""/>
            </v:shape>
            <v:shape style="position:absolute;left:331;top:14657;width:306;height:943" type="#_x0000_t75" stroked="false">
              <v:imagedata r:id="rId128" o:title=""/>
            </v:shape>
            <v:shape style="position:absolute;left:331;top:19961;width:433;height:306" type="#_x0000_t75" stroked="false">
              <v:imagedata r:id="rId129" o:title=""/>
            </v:shape>
            <v:group style="position:absolute;left:376;top:365;width:2;height:21631" coordorigin="376,365" coordsize="2,21631">
              <v:shape style="position:absolute;left:376;top:365;width:2;height:21631" coordorigin="376,365" coordsize="0,21631" path="m376,21996l376,365e" filled="false" stroked="true" strokeweight="1.274814pt" strokecolor="#000000">
                <v:path arrowok="t"/>
              </v:shape>
              <v:shape style="position:absolute;left:12571;top:327;width:5278;height:5457" type="#_x0000_t75" stroked="false">
                <v:imagedata r:id="rId130" o:title=""/>
              </v:shape>
              <v:shape style="position:absolute;left:17186;top:327;width:1198;height:2218" type="#_x0000_t75" stroked="false">
                <v:imagedata r:id="rId131" o:title=""/>
              </v:shape>
              <v:shape style="position:absolute;left:17619;top:5631;width:3952;height:918" type="#_x0000_t75" stroked="false">
                <v:imagedata r:id="rId132" o:title=""/>
              </v:shape>
              <v:shape style="position:absolute;left:15452;top:5835;width:688;height:561" type="#_x0000_t75" stroked="false">
                <v:imagedata r:id="rId133" o:title=""/>
              </v:shape>
            </v:group>
            <v:group style="position:absolute;left:363;top:378;width:12226;height:2" coordorigin="363,378" coordsize="12226,2">
              <v:shape style="position:absolute;left:363;top:378;width:12226;height:2" coordorigin="363,378" coordsize="12226,0" path="m363,378l12589,378e" filled="false" stroked="true" strokeweight="1.274814pt" strokecolor="#000000">
                <v:path arrowok="t"/>
              </v:shape>
            </v:group>
            <v:group style="position:absolute;left:2142;top:6140;width:440;height:2" coordorigin="2142,6140" coordsize="440,2">
              <v:shape style="position:absolute;left:2142;top:6140;width:440;height:2" coordorigin="2142,6140" coordsize="440,0" path="m2142,6140l2581,6140e" filled="false" stroked="true" strokeweight=".318704pt" strokecolor="#979797">
                <v:path arrowok="t"/>
              </v:shape>
            </v:group>
            <v:group style="position:absolute;left:1351;top:6293;width:440;height:2" coordorigin="1351,6293" coordsize="440,2">
              <v:shape style="position:absolute;left:1351;top:6293;width:440;height:2" coordorigin="1351,6293" coordsize="440,0" path="m1351,6293l1791,6293e" filled="false" stroked="true" strokeweight=".318704pt" strokecolor="#979797">
                <v:path arrowok="t"/>
              </v:shape>
            </v:group>
            <v:group style="position:absolute;left:2677;top:6420;width:542;height:2" coordorigin="2677,6420" coordsize="542,2">
              <v:shape style="position:absolute;left:2677;top:6420;width:542;height:2" coordorigin="2677,6420" coordsize="542,0" path="m2677,6420l3219,6420e" filled="false" stroked="true" strokeweight=".318704pt" strokecolor="#979797">
                <v:path arrowok="t"/>
              </v:shape>
            </v:group>
            <v:group style="position:absolute;left:3946;top:6777;width:2;height:498" coordorigin="3946,6777" coordsize="2,498">
              <v:shape style="position:absolute;left:3946;top:6777;width:2;height:498" coordorigin="3946,6777" coordsize="0,498" path="m3946,7274l3946,6777e" filled="false" stroked="true" strokeweight=".95611pt" strokecolor="#bf5b5b">
                <v:path arrowok="t"/>
              </v:shape>
            </v:group>
            <v:group style="position:absolute;left:15330;top:378;width:2537;height:2" coordorigin="15330,378" coordsize="2537,2">
              <v:shape style="position:absolute;left:15330;top:378;width:2537;height:2" coordorigin="15330,378" coordsize="2537,0" path="m15330,378l17867,378e" filled="false" stroked="true" strokeweight="1.274814pt" strokecolor="#000000">
                <v:path arrowok="t"/>
              </v:shape>
            </v:group>
            <v:group style="position:absolute;left:17153;top:735;width:2;height:931" coordorigin="17153,735" coordsize="2,931">
              <v:shape style="position:absolute;left:17153;top:735;width:2;height:931" coordorigin="17153,735" coordsize="0,931" path="m17153,1666l17153,735e" filled="false" stroked="true" strokeweight=".637407pt" strokecolor="#979797">
                <v:path arrowok="t"/>
              </v:shape>
            </v:group>
            <v:group style="position:absolute;left:16541;top:3386;width:2;height:472" coordorigin="16541,3386" coordsize="2,472">
              <v:shape style="position:absolute;left:16541;top:3386;width:2;height:472" coordorigin="16541,3386" coordsize="0,472" path="m16541,3858l16541,3386e" filled="false" stroked="true" strokeweight=".637407pt" strokecolor="#979797">
                <v:path arrowok="t"/>
              </v:shape>
            </v:group>
            <v:group style="position:absolute;left:17153;top:2571;width:2;height:1428" coordorigin="17153,2571" coordsize="2,1428">
              <v:shape style="position:absolute;left:17153;top:2571;width:2;height:1428" coordorigin="17153,2571" coordsize="0,1428" path="m17153,3998l17153,2571e" filled="false" stroked="true" strokeweight=".95611pt" strokecolor="#979797">
                <v:path arrowok="t"/>
              </v:shape>
            </v:group>
            <v:group style="position:absolute;left:19180;top:3973;width:2;height:580" coordorigin="19180,3973" coordsize="2,580">
              <v:shape style="position:absolute;left:19180;top:3973;width:2;height:580" coordorigin="19180,3973" coordsize="0,580" path="m19180,4553l19180,3973e" filled="false" stroked="true" strokeweight=".318704pt" strokecolor="#979797">
                <v:path arrowok="t"/>
              </v:shape>
            </v:group>
            <v:group style="position:absolute;left:17516;top:4457;width:1721;height:2" coordorigin="17516,4457" coordsize="1721,2">
              <v:shape style="position:absolute;left:17516;top:4457;width:1721;height:2" coordorigin="17516,4457" coordsize="1721,0" path="m17516,4457l19237,4457e" filled="false" stroked="true" strokeweight=".318704pt" strokecolor="#979797">
                <v:path arrowok="t"/>
              </v:shape>
            </v:group>
            <v:group style="position:absolute;left:21595;top:4610;width:931;height:2" coordorigin="21595,4610" coordsize="931,2">
              <v:shape style="position:absolute;left:21595;top:4610;width:931;height:2" coordorigin="21595,4610" coordsize="931,0" path="m21595,4610l22526,4610e" filled="false" stroked="true" strokeweight=".318704pt" strokecolor="#979797">
                <v:path arrowok="t"/>
              </v:shape>
            </v:group>
            <v:group style="position:absolute;left:14966;top:4916;width:2;height:440" coordorigin="14966,4916" coordsize="2,440">
              <v:shape style="position:absolute;left:14966;top:4916;width:2;height:440" coordorigin="14966,4916" coordsize="0,440" path="m14966,5356l14966,4916e" filled="false" stroked="true" strokeweight=".318704pt" strokecolor="#979797">
                <v:path arrowok="t"/>
              </v:shape>
            </v:group>
            <v:group style="position:absolute;left:15005;top:5426;width:2;height:389" coordorigin="15005,5426" coordsize="2,389">
              <v:shape style="position:absolute;left:15005;top:5426;width:2;height:389" coordorigin="15005,5426" coordsize="0,389" path="m15005,5815l15005,5426e" filled="false" stroked="true" strokeweight=".318704pt" strokecolor="#979797">
                <v:path arrowok="t"/>
              </v:shape>
            </v:group>
            <v:group style="position:absolute;left:15884;top:5400;width:2;height:434" coordorigin="15884,5400" coordsize="2,434">
              <v:shape style="position:absolute;left:15884;top:5400;width:2;height:434" coordorigin="15884,5400" coordsize="0,434" path="m15884,5834l15884,5400e" filled="false" stroked="true" strokeweight=".318704pt" strokecolor="#979797">
                <v:path arrowok="t"/>
              </v:shape>
            </v:group>
            <v:group style="position:absolute;left:17516;top:5719;width:415;height:2" coordorigin="17516,5719" coordsize="415,2">
              <v:shape style="position:absolute;left:17516;top:5719;width:415;height:2" coordorigin="17516,5719" coordsize="415,0" path="m17516,5719l17930,5719e" filled="false" stroked="true" strokeweight=".318704pt" strokecolor="#979797">
                <v:path arrowok="t"/>
              </v:shape>
            </v:group>
            <v:group style="position:absolute;left:12009;top:6044;width:466;height:2" coordorigin="12009,6044" coordsize="466,2">
              <v:shape style="position:absolute;left:12009;top:6044;width:466;height:2" coordorigin="12009,6044" coordsize="466,0" path="m12009,6044l12474,6044e" filled="false" stroked="true" strokeweight=".318704pt" strokecolor="#979797">
                <v:path arrowok="t"/>
              </v:shape>
              <v:shape style="position:absolute;left:21877;top:4840;width:5686;height:1606" type="#_x0000_t75" stroked="false">
                <v:imagedata r:id="rId134" o:title=""/>
              </v:shape>
            </v:group>
            <v:group style="position:absolute;left:26924;top:5840;width:2;height:2715" coordorigin="26924,5840" coordsize="2,2715">
              <v:shape style="position:absolute;left:26924;top:5840;width:2;height:2715" coordorigin="26924,5840" coordsize="0,2715" path="m26924,8555l26924,5840e" filled="false" stroked="true" strokeweight="1.912221pt" strokecolor="#fb0303">
                <v:path arrowok="t"/>
              </v:shape>
            </v:group>
            <v:group style="position:absolute;left:22061;top:6165;width:2;height:995" coordorigin="22061,6165" coordsize="2,995">
              <v:shape style="position:absolute;left:22061;top:6165;width:2;height:995" coordorigin="22061,6165" coordsize="0,995" path="m22061,7159l22061,6165e" filled="false" stroked="true" strokeweight=".318704pt" strokecolor="#979797">
                <v:path arrowok="t"/>
              </v:shape>
            </v:group>
            <v:group style="position:absolute;left:9153;top:6242;width:568;height:2" coordorigin="9153,6242" coordsize="568,2">
              <v:shape style="position:absolute;left:9153;top:6242;width:568;height:2" coordorigin="9153,6242" coordsize="568,0" path="m9153,6242l9720,6242e" filled="false" stroked="true" strokeweight=".318704pt" strokecolor="#979797">
                <v:path arrowok="t"/>
              </v:shape>
            </v:group>
            <v:group style="position:absolute;left:22054;top:6267;width:593;height:2" coordorigin="22054,6267" coordsize="593,2">
              <v:shape style="position:absolute;left:22054;top:6267;width:593;height:2" coordorigin="22054,6267" coordsize="593,0" path="m22054,6267l22647,6267e" filled="false" stroked="true" strokeweight=".637407pt" strokecolor="#979797">
                <v:path arrowok="t"/>
              </v:shape>
            </v:group>
            <v:group style="position:absolute;left:10836;top:6312;width:466;height:2" coordorigin="10836,6312" coordsize="466,2">
              <v:shape style="position:absolute;left:10836;top:6312;width:466;height:2" coordorigin="10836,6312" coordsize="466,0" path="m10836,6312l11301,6312e" filled="false" stroked="true" strokeweight=".318704pt" strokecolor="#979797">
                <v:path arrowok="t"/>
              </v:shape>
            </v:group>
            <v:group style="position:absolute;left:5201;top:6458;width:440;height:2" coordorigin="5201,6458" coordsize="440,2">
              <v:shape style="position:absolute;left:5201;top:6458;width:440;height:2" coordorigin="5201,6458" coordsize="440,0" path="m5201,6458l5641,6458e" filled="false" stroked="true" strokeweight=".318704pt" strokecolor="#979797">
                <v:path arrowok="t"/>
              </v:shape>
            </v:group>
            <v:group style="position:absolute;left:5236;top:6503;width:2;height:759" coordorigin="5236,6503" coordsize="2,759">
              <v:shape style="position:absolute;left:5236;top:6503;width:2;height:759" coordorigin="5236,6503" coordsize="0,759" path="m5236,7261l5236,6503e" filled="false" stroked="true" strokeweight=".318704pt" strokecolor="#a88080">
                <v:path arrowok="t"/>
              </v:shape>
            </v:group>
            <v:group style="position:absolute;left:10728;top:6420;width:2;height:804" coordorigin="10728,6420" coordsize="2,804">
              <v:shape style="position:absolute;left:10728;top:6420;width:2;height:804" coordorigin="10728,6420" coordsize="0,804" path="m10728,7223l10728,6420e" filled="false" stroked="true" strokeweight=".637407pt" strokecolor="#bc5b5b">
                <v:path arrowok="t"/>
              </v:shape>
            </v:group>
            <v:group style="position:absolute;left:22360;top:6446;width:2;height:434" coordorigin="22360,6446" coordsize="2,434">
              <v:shape style="position:absolute;left:22360;top:6446;width:2;height:434" coordorigin="22360,6446" coordsize="0,434" path="m22360,6879l22360,6446e" filled="false" stroked="true" strokeweight=".318704pt" strokecolor="#979797">
                <v:path arrowok="t"/>
              </v:shape>
              <v:shape style="position:absolute;left:6425;top:6651;width:561;height:306" type="#_x0000_t75" stroked="false">
                <v:imagedata r:id="rId135" o:title=""/>
              </v:shape>
            </v:group>
            <v:group style="position:absolute;left:5941;top:6630;width:485;height:2" coordorigin="5941,6630" coordsize="485,2">
              <v:shape style="position:absolute;left:5941;top:6630;width:485;height:2" coordorigin="5941,6630" coordsize="485,0" path="m5941,6630l6425,6630e" filled="false" stroked="true" strokeweight=".318704pt" strokecolor="#979797">
                <v:path arrowok="t"/>
              </v:shape>
            </v:group>
            <v:group style="position:absolute;left:16898;top:6700;width:2;height:447" coordorigin="16898,6700" coordsize="2,447">
              <v:shape style="position:absolute;left:16898;top:6700;width:2;height:447" coordorigin="16898,6700" coordsize="0,447" path="m16898,7147l16898,6700e" filled="false" stroked="true" strokeweight=".318704pt" strokecolor="#979797">
                <v:path arrowok="t"/>
              </v:shape>
            </v:group>
            <v:group style="position:absolute;left:23227;top:6758;width:1020;height:2" coordorigin="23227,6758" coordsize="1020,2">
              <v:shape style="position:absolute;left:23227;top:6758;width:1020;height:2" coordorigin="23227,6758" coordsize="1020,0" path="m23227,6758l24247,6758e" filled="false" stroked="true" strokeweight=".318704pt" strokecolor="#979797">
                <v:path arrowok="t"/>
              </v:shape>
              <v:shape style="position:absolute;left:10990;top:7339;width:994;height:127" type="#_x0000_t75" stroked="false">
                <v:imagedata r:id="rId136" o:title=""/>
              </v:shape>
              <v:shape style="position:absolute;left:10939;top:7390;width:7216;height:5533" type="#_x0000_t75" stroked="false">
                <v:imagedata r:id="rId137" o:title=""/>
              </v:shape>
              <v:shape style="position:absolute;left:13463;top:7696;width:765;height:408" type="#_x0000_t75" stroked="false">
                <v:imagedata r:id="rId138" o:title=""/>
              </v:shape>
              <v:shape style="position:absolute;left:11245;top:8053;width:1096;height:637" type="#_x0000_t75" stroked="false">
                <v:imagedata r:id="rId139" o:title=""/>
              </v:shape>
              <v:shape style="position:absolute;left:10633;top:11674;width:459;height:841" type="#_x0000_t75" stroked="false">
                <v:imagedata r:id="rId140" o:title=""/>
              </v:shape>
              <v:shape style="position:absolute;left:5967;top:9608;width:1887;height:2295" type="#_x0000_t75" stroked="false">
                <v:imagedata r:id="rId141" o:title=""/>
              </v:shape>
              <v:shape style="position:absolute;left:8593;top:9608;width:1887;height:1530" type="#_x0000_t75" stroked="false">
                <v:imagedata r:id="rId142" o:title=""/>
              </v:shape>
              <v:shape style="position:absolute;left:7675;top:10934;width:867;height:790" type="#_x0000_t75" stroked="false">
                <v:imagedata r:id="rId143" o:title=""/>
              </v:shape>
              <v:shape style="position:absolute;left:9077;top:11776;width:1504;height:1555" type="#_x0000_t75" stroked="false">
                <v:imagedata r:id="rId144" o:title=""/>
              </v:shape>
              <v:shape style="position:absolute;left:12188;top:12515;width:918;height:535" type="#_x0000_t75" stroked="false">
                <v:imagedata r:id="rId145" o:title=""/>
              </v:shape>
              <v:shape style="position:absolute;left:7267;top:12668;width:714;height:459" type="#_x0000_t75" stroked="false">
                <v:imagedata r:id="rId146" o:title=""/>
              </v:shape>
            </v:group>
            <v:group style="position:absolute;left:11939;top:6777;width:2;height:561" coordorigin="11939,6777" coordsize="2,561">
              <v:shape style="position:absolute;left:11939;top:6777;width:2;height:561" coordorigin="11939,6777" coordsize="0,561" path="m11939,7338l11939,6777e" filled="false" stroked="true" strokeweight=".318704pt" strokecolor="#979797">
                <v:path arrowok="t"/>
              </v:shape>
            </v:group>
            <v:group style="position:absolute;left:10300;top:6847;width:408;height:2" coordorigin="10300,6847" coordsize="408,2">
              <v:shape style="position:absolute;left:10300;top:6847;width:408;height:2" coordorigin="10300,6847" coordsize="408,0" path="m10300,6847l10708,6847e" filled="false" stroked="true" strokeweight=".318704pt" strokecolor="#979797">
                <v:path arrowok="t"/>
              </v:shape>
            </v:group>
            <v:group style="position:absolute;left:11983;top:6911;width:510;height:2" coordorigin="11983,6911" coordsize="510,2">
              <v:shape style="position:absolute;left:11983;top:6911;width:510;height:2" coordorigin="11983,6911" coordsize="510,0" path="m11983,6911l12493,6911e" filled="false" stroked="true" strokeweight=".318704pt" strokecolor="#979797">
                <v:path arrowok="t"/>
              </v:shape>
            </v:group>
            <v:group style="position:absolute;left:16152;top:6904;width:2;height:485" coordorigin="16152,6904" coordsize="2,485">
              <v:shape style="position:absolute;left:16152;top:6904;width:2;height:485" coordorigin="16152,6904" coordsize="0,485" path="m16152,7389l16152,6904e" filled="false" stroked="true" strokeweight=".318704pt" strokecolor="#979797">
                <v:path arrowok="t"/>
              </v:shape>
            </v:group>
            <v:group style="position:absolute;left:12793;top:7032;width:2;height:427" coordorigin="12793,7032" coordsize="2,427">
              <v:shape style="position:absolute;left:12793;top:7032;width:2;height:427" coordorigin="12793,7032" coordsize="0,427" path="m12793,7459l12793,7032e" filled="false" stroked="true" strokeweight=".318704pt" strokecolor="#979797">
                <v:path arrowok="t"/>
              </v:shape>
            </v:group>
            <v:group style="position:absolute;left:25675;top:7421;width:408;height:2" coordorigin="25675,7421" coordsize="408,2">
              <v:shape style="position:absolute;left:25675;top:7421;width:408;height:2" coordorigin="25675,7421" coordsize="408,0" path="m25675,7421l26083,7421e" filled="false" stroked="true" strokeweight=".318704pt" strokecolor="#979797">
                <v:path arrowok="t"/>
              </v:shape>
            </v:group>
            <v:group style="position:absolute;left:26542;top:7134;width:2;height:714" coordorigin="26542,7134" coordsize="2,714">
              <v:shape style="position:absolute;left:26542;top:7134;width:2;height:714" coordorigin="26542,7134" coordsize="0,714" path="m26542,7848l26542,7134e" filled="false" stroked="true" strokeweight=".318704pt" strokecolor="#979797">
                <v:path arrowok="t"/>
              </v:shape>
            </v:group>
            <v:group style="position:absolute;left:4079;top:7376;width:459;height:2" coordorigin="4079,7376" coordsize="459,2">
              <v:shape style="position:absolute;left:4079;top:7376;width:459;height:2" coordorigin="4079,7376" coordsize="459,0" path="m4079,7376l4538,7376e" filled="false" stroked="true" strokeweight=".318704pt" strokecolor="#979797">
                <v:path arrowok="t"/>
              </v:shape>
              <v:shape style="position:absolute;left:7598;top:6498;width:2397;height:1657" type="#_x0000_t75" stroked="false">
                <v:imagedata r:id="rId147" o:title=""/>
              </v:shape>
            </v:group>
            <v:group style="position:absolute;left:6706;top:7580;width:1071;height:2" coordorigin="6706,7580" coordsize="1071,2">
              <v:shape style="position:absolute;left:6706;top:7580;width:1071;height:2" coordorigin="6706,7580" coordsize="1071,0" path="m6706,7580l7776,7580e" filled="false" stroked="true" strokeweight=".637407pt" strokecolor="#979797">
                <v:path arrowok="t"/>
              </v:shape>
            </v:group>
            <v:group style="position:absolute;left:15457;top:7618;width:2;height:415" coordorigin="15457,7618" coordsize="2,415">
              <v:shape style="position:absolute;left:15457;top:7618;width:2;height:415" coordorigin="15457,7618" coordsize="0,415" path="m15457,8032l15457,7618e" filled="false" stroked="true" strokeweight=".318704pt" strokecolor="#979797">
                <v:path arrowok="t"/>
              </v:shape>
            </v:group>
            <v:group style="position:absolute;left:7343;top:7720;width:408;height:2" coordorigin="7343,7720" coordsize="408,2">
              <v:shape style="position:absolute;left:7343;top:7720;width:408;height:2" coordorigin="7343,7720" coordsize="408,0" path="m7343,7720l7751,7720e" filled="false" stroked="true" strokeweight=".318704pt" strokecolor="#979797">
                <v:path arrowok="t"/>
              </v:shape>
              <v:shape style="position:absolute;left:3621;top:8028;width:2091;height:739" type="#_x0000_t75" stroked="false">
                <v:imagedata r:id="rId148" o:title=""/>
              </v:shape>
            </v:group>
            <v:group style="position:absolute;left:4902;top:8026;width:2;height:612" coordorigin="4902,8026" coordsize="2,612">
              <v:shape style="position:absolute;left:4902;top:8026;width:2;height:612" coordorigin="4902,8026" coordsize="0,612" path="m4902,8638l4902,8026e" filled="false" stroked="true" strokeweight="2.549627pt" strokecolor="#979797">
                <v:path arrowok="t"/>
              </v:shape>
            </v:group>
            <v:group style="position:absolute;left:4653;top:13278;width:2;height:498" coordorigin="4653,13278" coordsize="2,498">
              <v:shape style="position:absolute;left:4653;top:13278;width:2;height:498" coordorigin="4653,13278" coordsize="0,498" path="m4653,13775l4653,13278e" filled="false" stroked="true" strokeweight=".318704pt" strokecolor="#979797">
                <v:path arrowok="t"/>
              </v:shape>
            </v:group>
            <v:group style="position:absolute;left:3926;top:13004;width:466;height:2" coordorigin="3926,13004" coordsize="466,2">
              <v:shape style="position:absolute;left:3926;top:13004;width:466;height:2" coordorigin="3926,13004" coordsize="466,0" path="m3926,13004l4392,13004e" filled="false" stroked="true" strokeweight=".318704pt" strokecolor="#979797">
                <v:path arrowok="t"/>
              </v:shape>
              <v:shape style="position:absolute;left:637;top:12872;width:1734;height:586" type="#_x0000_t75" stroked="false">
                <v:imagedata r:id="rId149" o:title=""/>
              </v:shape>
            </v:group>
            <v:group style="position:absolute;left:1715;top:13278;width:2;height:389" coordorigin="1715,13278" coordsize="2,389">
              <v:shape style="position:absolute;left:1715;top:13278;width:2;height:389" coordorigin="1715,13278" coordsize="0,389" path="m1715,13666l1715,13278e" filled="false" stroked="true" strokeweight=".637407pt" strokecolor="#979797">
                <v:path arrowok="t"/>
              </v:shape>
            </v:group>
            <v:group style="position:absolute;left:3034;top:13507;width:2;height:969" coordorigin="3034,13507" coordsize="2,969">
              <v:shape style="position:absolute;left:3034;top:13507;width:2;height:969" coordorigin="3034,13507" coordsize="0,969" path="m3034,14476l3034,13507e" filled="false" stroked="true" strokeweight=".637407pt" strokecolor="#979797">
                <v:path arrowok="t"/>
              </v:shape>
            </v:group>
            <v:group style="position:absolute;left:3952;top:14049;width:434;height:2" coordorigin="3952,14049" coordsize="434,2">
              <v:shape style="position:absolute;left:3952;top:14049;width:434;height:2" coordorigin="3952,14049" coordsize="434,0" path="m3952,14049l4385,14049e" filled="false" stroked="true" strokeweight=".318704pt" strokecolor="#8c8c9c">
                <v:path arrowok="t"/>
              </v:shape>
            </v:group>
            <v:group style="position:absolute;left:357;top:13756;width:1301;height:2" coordorigin="357,13756" coordsize="1301,2">
              <v:shape style="position:absolute;left:357;top:13756;width:1301;height:2" coordorigin="357,13756" coordsize="1301,0" path="m357,13756l1657,13756e" filled="false" stroked="true" strokeweight=".95611pt" strokecolor="#878787">
                <v:path arrowok="t"/>
              </v:shape>
            </v:group>
            <v:group style="position:absolute;left:1469;top:14036;width:2;height:459" coordorigin="1469,14036" coordsize="2,459">
              <v:shape style="position:absolute;left:1469;top:14036;width:2;height:459" coordorigin="1469,14036" coordsize="0,459" path="m1469,14495l1469,14036e" filled="false" stroked="true" strokeweight=".318704pt" strokecolor="#979797">
                <v:path arrowok="t"/>
              </v:shape>
            </v:group>
            <v:group style="position:absolute;left:637;top:15419;width:1090;height:2" coordorigin="637,15419" coordsize="1090,2">
              <v:shape style="position:absolute;left:637;top:15419;width:1090;height:2" coordorigin="637,15419" coordsize="1090,0" path="m637,15419l1727,15419e" filled="false" stroked="true" strokeweight=".95611pt" strokecolor="#979797">
                <v:path arrowok="t"/>
              </v:shape>
            </v:group>
            <v:group style="position:absolute;left:4156;top:16541;width:2;height:523" coordorigin="4156,16541" coordsize="2,523">
              <v:shape style="position:absolute;left:4156;top:16541;width:2;height:523" coordorigin="4156,16541" coordsize="0,523" path="m4156,17063l4156,16541e" filled="false" stroked="true" strokeweight=".637407pt" strokecolor="#979797">
                <v:path arrowok="t"/>
              </v:shape>
              <v:shape style="position:absolute;left:4539;top:15601;width:1708;height:2269" type="#_x0000_t75" stroked="false">
                <v:imagedata r:id="rId150" o:title=""/>
              </v:shape>
            </v:group>
            <v:group style="position:absolute;left:4360;top:17395;width:498;height:2" coordorigin="4360,17395" coordsize="498,2">
              <v:shape style="position:absolute;left:4360;top:17395;width:498;height:2" coordorigin="4360,17395" coordsize="498,0" path="m4360,17395l4857,17395e" filled="false" stroked="true" strokeweight=".318704pt" strokecolor="#9c9c9c">
                <v:path arrowok="t"/>
              </v:shape>
            </v:group>
            <v:group style="position:absolute;left:363;top:19594;width:632;height:2" coordorigin="363,19594" coordsize="632,2">
              <v:shape style="position:absolute;left:363;top:19594;width:632;height:2" coordorigin="363,19594" coordsize="632,0" path="m363,19594l994,19594e" filled="false" stroked="true" strokeweight=".318704pt" strokecolor="#707070">
                <v:path arrowok="t"/>
              </v:shape>
            </v:group>
            <v:group style="position:absolute;left:1275;top:19651;width:510;height:2" coordorigin="1275,19651" coordsize="510,2">
              <v:shape style="position:absolute;left:1275;top:19651;width:510;height:2" coordorigin="1275,19651" coordsize="510,0" path="m1275,19651l1785,19651e" filled="false" stroked="true" strokeweight=".318704pt" strokecolor="#979797">
                <v:path arrowok="t"/>
              </v:shape>
            </v:group>
            <v:group style="position:absolute;left:1950;top:19829;width:2;height:517" coordorigin="1950,19829" coordsize="2,517">
              <v:shape style="position:absolute;left:1950;top:19829;width:2;height:517" coordorigin="1950,19829" coordsize="0,517" path="m1950,20346l1950,19829e" filled="false" stroked="true" strokeweight=".95611pt" strokecolor="#9c4f77">
                <v:path arrowok="t"/>
              </v:shape>
              <v:shape style="position:absolute;left:3723;top:19731;width:765;height:459" type="#_x0000_t75" stroked="false">
                <v:imagedata r:id="rId151" o:title=""/>
              </v:shape>
            </v:group>
            <v:group style="position:absolute;left:1919;top:20030;width:1823;height:2" coordorigin="1919,20030" coordsize="1823,2">
              <v:shape style="position:absolute;left:1919;top:20030;width:1823;height:2" coordorigin="1919,20030" coordsize="1823,0" path="m1919,20030l3742,20030e" filled="false" stroked="true" strokeweight="1.593517pt" strokecolor="#e42323">
                <v:path arrowok="t"/>
              </v:shape>
            </v:group>
            <v:group style="position:absolute;left:765;top:20116;width:1097;height:2" coordorigin="765,20116" coordsize="1097,2">
              <v:shape style="position:absolute;left:765;top:20116;width:1097;height:2" coordorigin="765,20116" coordsize="1097,0" path="m765,20116l1861,20116e" filled="false" stroked="true" strokeweight="4.780552pt" strokecolor="#d83434">
                <v:path arrowok="t"/>
              </v:shape>
            </v:group>
            <v:group style="position:absolute;left:1275;top:20511;width:510;height:2" coordorigin="1275,20511" coordsize="510,2">
              <v:shape style="position:absolute;left:1275;top:20511;width:510;height:2" coordorigin="1275,20511" coordsize="510,0" path="m1275,20511l1785,20511e" filled="false" stroked="true" strokeweight=".318704pt" strokecolor="#979797">
                <v:path arrowok="t"/>
              </v:shape>
            </v:group>
            <v:group style="position:absolute;left:357;top:20620;width:612;height:2" coordorigin="357,20620" coordsize="612,2">
              <v:shape style="position:absolute;left:357;top:20620;width:612;height:2" coordorigin="357,20620" coordsize="612,0" path="m357,20620l969,20620e" filled="false" stroked="true" strokeweight=".318704pt" strokecolor="#4b4b4b">
                <v:path arrowok="t"/>
              </v:shape>
            </v:group>
            <v:group style="position:absolute;left:1469;top:21563;width:2;height:427" coordorigin="1469,21563" coordsize="2,427">
              <v:shape style="position:absolute;left:1469;top:21563;width:2;height:427" coordorigin="1469,21563" coordsize="0,427" path="m1469,21990l1469,21563e" filled="false" stroked="true" strokeweight=".318704pt" strokecolor="#808080">
                <v:path arrowok="t"/>
              </v:shape>
            </v:group>
            <v:group style="position:absolute;left:25216;top:8083;width:861;height:2" coordorigin="25216,8083" coordsize="861,2">
              <v:shape style="position:absolute;left:25216;top:8083;width:861;height:2" coordorigin="25216,8083" coordsize="861,0" path="m25216,8083l26076,8083e" filled="false" stroked="true" strokeweight=".637407pt" strokecolor="#979797">
                <v:path arrowok="t"/>
              </v:shape>
            </v:group>
            <v:group style="position:absolute;left:27039;top:2239;width:2;height:1810" coordorigin="27039,2239" coordsize="2,1810">
              <v:shape style="position:absolute;left:27039;top:2239;width:2;height:1810" coordorigin="27039,2239" coordsize="0,1810" path="m27039,4049l27039,2239e" filled="false" stroked="true" strokeweight=".637407pt" strokecolor="#979797">
                <v:path arrowok="t"/>
              </v:shape>
            </v:group>
            <v:group style="position:absolute;left:27523;top:365;width:2;height:5054" coordorigin="27523,365" coordsize="2,5054">
              <v:shape style="position:absolute;left:27523;top:365;width:2;height:5054" coordorigin="27523,365" coordsize="0,5054" path="m27523,5419l27523,365e" filled="false" stroked="true" strokeweight="1.274814pt" strokecolor="#000000">
                <v:path arrowok="t"/>
              </v:shape>
            </v:group>
            <v:group style="position:absolute;left:27510;top:4999;width:3793;height:2" coordorigin="27510,4999" coordsize="3793,2">
              <v:shape style="position:absolute;left:27510;top:4999;width:3793;height:2" coordorigin="27510,4999" coordsize="3793,0" path="m27510,4999l31303,4999e" filled="false" stroked="true" strokeweight=".637407pt" strokecolor="#000000">
                <v:path arrowok="t"/>
              </v:shape>
            </v:group>
            <v:group style="position:absolute;left:30812;top:14858;width:2;height:1269" coordorigin="30812,14858" coordsize="2,1269">
              <v:shape style="position:absolute;left:30812;top:14858;width:2;height:1269" coordorigin="30812,14858" coordsize="0,1269" path="m30812,16127l30812,14858e" filled="false" stroked="true" strokeweight="1.274814pt" strokecolor="#000000">
                <v:path arrowok="t"/>
              </v:shape>
            </v:group>
            <v:group style="position:absolute;left:31290;top:365;width:2;height:21631" coordorigin="31290,365" coordsize="2,21631">
              <v:shape style="position:absolute;left:31290;top:365;width:2;height:21631" coordorigin="31290,365" coordsize="0,21631" path="m31290,21996l31290,365e" filled="false" stroked="true" strokeweight="1.274814pt" strokecolor="#000000">
                <v:path arrowok="t"/>
              </v:shape>
            </v:group>
            <v:group style="position:absolute;left:27498;top:2864;width:3806;height:2" coordorigin="27498,2864" coordsize="3806,2">
              <v:shape style="position:absolute;left:27498;top:2864;width:3806;height:2" coordorigin="27498,2864" coordsize="3806,0" path="m27498,2864l31303,2864e" filled="false" stroked="true" strokeweight=".637407pt" strokecolor="#000000">
                <v:path arrowok="t"/>
              </v:shape>
            </v:group>
            <v:group style="position:absolute;left:27510;top:3386;width:3793;height:2" coordorigin="27510,3386" coordsize="3793,2">
              <v:shape style="position:absolute;left:27510;top:3386;width:3793;height:2" coordorigin="27510,3386" coordsize="3793,0" path="m27510,3386l31303,3386e" filled="false" stroked="true" strokeweight=".637407pt" strokecolor="#000000">
                <v:path arrowok="t"/>
              </v:shape>
            </v:group>
            <v:group style="position:absolute;left:27064;top:3909;width:459;height:2" coordorigin="27064,3909" coordsize="459,2">
              <v:shape style="position:absolute;left:27064;top:3909;width:459;height:2" coordorigin="27064,3909" coordsize="459,0" path="m27064,3909l27523,3909e" filled="false" stroked="true" strokeweight=".318704pt" strokecolor="#707070">
                <v:path arrowok="t"/>
              </v:shape>
            </v:group>
            <v:group style="position:absolute;left:27510;top:3718;width:3793;height:2" coordorigin="27510,3718" coordsize="3793,2">
              <v:shape style="position:absolute;left:27510;top:3718;width:3793;height:2" coordorigin="27510,3718" coordsize="3793,0" path="m27510,3718l31303,3718e" filled="false" stroked="true" strokeweight=".637407pt" strokecolor="#000000">
                <v:path arrowok="t"/>
              </v:shape>
            </v:group>
            <v:group style="position:absolute;left:27510;top:6280;width:3793;height:2" coordorigin="27510,6280" coordsize="3793,2">
              <v:shape style="position:absolute;left:27510;top:6280;width:3793;height:2" coordorigin="27510,6280" coordsize="3793,0" path="m27510,6280l31303,6280e" filled="false" stroked="true" strokeweight=".637407pt" strokecolor="#000000">
                <v:path arrowok="t"/>
              </v:shape>
            </v:group>
            <v:group style="position:absolute;left:27510;top:7561;width:3793;height:2" coordorigin="27510,7561" coordsize="3793,2">
              <v:shape style="position:absolute;left:27510;top:7561;width:3793;height:2" coordorigin="27510,7561" coordsize="3793,0" path="m27510,7561l31303,7561e" filled="false" stroked="true" strokeweight=".637407pt" strokecolor="#000000">
                <v:path arrowok="t"/>
              </v:shape>
            </v:group>
            <v:group style="position:absolute;left:27510;top:8020;width:3793;height:2" coordorigin="27510,8020" coordsize="3793,2">
              <v:shape style="position:absolute;left:27510;top:8020;width:3793;height:2" coordorigin="27510,8020" coordsize="3793,0" path="m27510,8020l31303,8020e" filled="false" stroked="true" strokeweight=".637407pt" strokecolor="#000000">
                <v:path arrowok="t"/>
              </v:shape>
            </v:group>
            <v:group style="position:absolute;left:27510;top:15400;width:3793;height:2" coordorigin="27510,15400" coordsize="3793,2">
              <v:shape style="position:absolute;left:27510;top:15400;width:3793;height:2" coordorigin="27510,15400" coordsize="3793,0" path="m27510,15400l31303,15400e" filled="false" stroked="true" strokeweight="1.274814pt" strokecolor="#000000">
                <v:path arrowok="t"/>
              </v:shape>
            </v:group>
            <v:group style="position:absolute;left:27867;top:14858;width:2;height:1269" coordorigin="27867,14858" coordsize="2,1269">
              <v:shape style="position:absolute;left:27867;top:14858;width:2;height:1269" coordorigin="27867,14858" coordsize="0,1269" path="m27867,16127l27867,14858e" filled="false" stroked="true" strokeweight="1.274814pt" strokecolor="#000000">
                <v:path arrowok="t"/>
              </v:shape>
            </v:group>
            <v:group style="position:absolute;left:27510;top:15929;width:3793;height:2" coordorigin="27510,15929" coordsize="3793,2">
              <v:shape style="position:absolute;left:27510;top:15929;width:3793;height:2" coordorigin="27510,15929" coordsize="3793,0" path="m27510,15929l31303,15929e" filled="false" stroked="true" strokeweight="1.274814pt" strokecolor="#000000">
                <v:path arrowok="t"/>
              </v:shape>
            </v:group>
            <v:group style="position:absolute;left:27510;top:16866;width:3793;height:2" coordorigin="27510,16866" coordsize="3793,2">
              <v:shape style="position:absolute;left:27510;top:16866;width:3793;height:2" coordorigin="27510,16866" coordsize="3793,0" path="m27510,16866l31303,16866e" filled="false" stroked="true" strokeweight="1.274814pt" strokecolor="#000000">
                <v:path arrowok="t"/>
              </v:shape>
            </v:group>
            <v:group style="position:absolute;left:27510;top:17618;width:3793;height:2" coordorigin="27510,17618" coordsize="3793,2">
              <v:shape style="position:absolute;left:27510;top:17618;width:3793;height:2" coordorigin="27510,17618" coordsize="3793,0" path="m27510,17618l31303,17618e" filled="false" stroked="true" strokeweight="1.274814pt" strokecolor="#000000">
                <v:path arrowok="t"/>
              </v:shape>
            </v:group>
            <v:group style="position:absolute;left:27510;top:19151;width:3793;height:2" coordorigin="27510,19151" coordsize="3793,2">
              <v:shape style="position:absolute;left:27510;top:19151;width:3793;height:2" coordorigin="27510,19151" coordsize="3793,0" path="m27510,19151l31303,19151e" filled="false" stroked="true" strokeweight="3.505738pt" strokecolor="#000000">
                <v:path arrowok="t"/>
              </v:shape>
            </v:group>
            <v:group style="position:absolute;left:27510;top:20757;width:3793;height:2" coordorigin="27510,20757" coordsize="3793,2">
              <v:shape style="position:absolute;left:27510;top:20757;width:3793;height:2" coordorigin="27510,20757" coordsize="3793,0" path="m27510,20757l31303,20757e" filled="false" stroked="true" strokeweight="3.505738pt" strokecolor="#000000">
                <v:path arrowok="t"/>
              </v:shape>
            </v:group>
            <v:group style="position:absolute;left:28977;top:21365;width:2;height:631" coordorigin="28977,21365" coordsize="2,631">
              <v:shape style="position:absolute;left:28977;top:21365;width:2;height:631" coordorigin="28977,21365" coordsize="0,631" path="m28977,21996l28977,21365e" filled="false" stroked="true" strokeweight="1.274814pt" strokecolor="#000000">
                <v:path arrowok="t"/>
              </v:shape>
            </v:group>
            <v:group style="position:absolute;left:27510;top:21404;width:3793;height:2" coordorigin="27510,21404" coordsize="3793,2">
              <v:shape style="position:absolute;left:27510;top:21404;width:3793;height:2" coordorigin="27510,21404" coordsize="3793,0" path="m27510,21404l31303,21404e" filled="false" stroked="true" strokeweight="3.824441pt" strokecolor="#000000">
                <v:path arrowok="t"/>
              </v:shape>
            </v:group>
            <v:group style="position:absolute;left:363;top:21984;width:30940;height:2" coordorigin="363,21984" coordsize="30940,2">
              <v:shape style="position:absolute;left:363;top:21984;width:30940;height:2" coordorigin="363,21984" coordsize="30940,0" path="m363,21984l31303,21984e" filled="false" stroked="true" strokeweight="1.274814pt" strokecolor="#000000">
                <v:path arrowok="t"/>
              </v:shape>
            </v:group>
            <v:group style="position:absolute;left:21914;top:8332;width:2;height:791" coordorigin="21914,8332" coordsize="2,791">
              <v:shape style="position:absolute;left:21914;top:8332;width:2;height:791" coordorigin="21914,8332" coordsize="0,791" path="m21914,9122l21914,8332e" filled="false" stroked="true" strokeweight=".318704pt" strokecolor="#979797">
                <v:path arrowok="t"/>
              </v:shape>
            </v:group>
            <v:group style="position:absolute;left:23049;top:8440;width:453;height:2" coordorigin="23049,8440" coordsize="453,2">
              <v:shape style="position:absolute;left:23049;top:8440;width:453;height:2" coordorigin="23049,8440" coordsize="453,0" path="m23049,8440l23501,8440e" filled="false" stroked="true" strokeweight=".318704pt" strokecolor="#979797">
                <v:path arrowok="t"/>
              </v:shape>
              <v:shape style="position:absolute;left:25600;top:9379;width:1300;height:1275" type="#_x0000_t75" stroked="false">
                <v:imagedata r:id="rId152" o:title=""/>
              </v:shape>
            </v:group>
            <v:group style="position:absolute;left:26892;top:8906;width:2;height:453" coordorigin="26892,8906" coordsize="2,453">
              <v:shape style="position:absolute;left:26892;top:8906;width:2;height:453" coordorigin="26892,8906" coordsize="0,453" path="m26892,9358l26892,8906e" filled="false" stroked="true" strokeweight="1.912221pt" strokecolor="#f40c0c">
                <v:path arrowok="t"/>
              </v:shape>
            </v:group>
            <v:group style="position:absolute;left:18944;top:8931;width:759;height:2" coordorigin="18944,8931" coordsize="759,2">
              <v:shape style="position:absolute;left:18944;top:8931;width:759;height:2" coordorigin="18944,8931" coordsize="759,0" path="m18944,8931l19702,8931e" filled="false" stroked="true" strokeweight=".637407pt" strokecolor="#979797">
                <v:path arrowok="t"/>
              </v:shape>
            </v:group>
            <v:group style="position:absolute;left:18956;top:8988;width:2;height:408" coordorigin="18956,8988" coordsize="2,408">
              <v:shape style="position:absolute;left:18956;top:8988;width:2;height:408" coordorigin="18956,8988" coordsize="0,408" path="m18956,9396l18956,8988e" filled="false" stroked="true" strokeweight=".318704pt" strokecolor="#979797">
                <v:path arrowok="t"/>
              </v:shape>
            </v:group>
            <v:group style="position:absolute;left:23112;top:9250;width:2;height:638" coordorigin="23112,9250" coordsize="2,638">
              <v:shape style="position:absolute;left:23112;top:9250;width:2;height:638" coordorigin="23112,9250" coordsize="0,638" path="m23112,9887l23112,9250e" filled="false" stroked="true" strokeweight=".318704pt" strokecolor="#979797">
                <v:path arrowok="t"/>
              </v:shape>
            </v:group>
            <v:group style="position:absolute;left:4946;top:9307;width:453;height:2" coordorigin="4946,9307" coordsize="453,2">
              <v:shape style="position:absolute;left:4946;top:9307;width:453;height:2" coordorigin="4946,9307" coordsize="453,0" path="m4946,9307l5399,9307e" filled="false" stroked="true" strokeweight=".637407pt" strokecolor="#979797">
                <v:path arrowok="t"/>
              </v:shape>
            </v:group>
            <v:group style="position:absolute;left:6291;top:9683;width:2;height:580" coordorigin="6291,9683" coordsize="2,580">
              <v:shape style="position:absolute;left:6291;top:9683;width:2;height:580" coordorigin="6291,9683" coordsize="0,580" path="m6291,10263l6291,9683e" filled="false" stroked="true" strokeweight=".318704pt" strokecolor="#979797">
                <v:path arrowok="t"/>
              </v:shape>
            </v:group>
            <v:group style="position:absolute;left:5029;top:10059;width:2;height:485" coordorigin="5029,10059" coordsize="2,485">
              <v:shape style="position:absolute;left:5029;top:10059;width:2;height:485" coordorigin="5029,10059" coordsize="0,485" path="m5029,10544l5029,10059e" filled="false" stroked="true" strokeweight=".318704pt" strokecolor="#979797">
                <v:path arrowok="t"/>
              </v:shape>
            </v:group>
            <v:group style="position:absolute;left:8057;top:10308;width:498;height:2" coordorigin="8057,10308" coordsize="498,2">
              <v:shape style="position:absolute;left:8057;top:10308;width:498;height:2" coordorigin="8057,10308" coordsize="498,0" path="m8057,10308l8554,10308e" filled="false" stroked="true" strokeweight=".318704pt" strokecolor="#979797">
                <v:path arrowok="t"/>
              </v:shape>
            </v:group>
            <v:group style="position:absolute;left:13335;top:10486;width:472;height:2" coordorigin="13335,10486" coordsize="472,2">
              <v:shape style="position:absolute;left:13335;top:10486;width:472;height:2" coordorigin="13335,10486" coordsize="472,0" path="m13335,10486l13806,10486e" filled="false" stroked="true" strokeweight=".318704pt" strokecolor="#979797">
                <v:path arrowok="t"/>
              </v:shape>
            </v:group>
            <v:group style="position:absolute;left:7862;top:10429;width:2;height:549" coordorigin="7862,10429" coordsize="2,549">
              <v:shape style="position:absolute;left:7862;top:10429;width:2;height:549" coordorigin="7862,10429" coordsize="0,549" path="m7862,10977l7862,10429e" filled="false" stroked="true" strokeweight=".637407pt" strokecolor="#979797">
                <v:path arrowok="t"/>
              </v:shape>
              <v:shape style="position:absolute;left:25243;top:11266;width:1759;height:4768" type="#_x0000_t75" stroked="false">
                <v:imagedata r:id="rId153" o:title=""/>
              </v:shape>
            </v:group>
            <v:group style="position:absolute;left:25573;top:10716;width:2;height:498" coordorigin="25573,10716" coordsize="2,498">
              <v:shape style="position:absolute;left:25573;top:10716;width:2;height:498" coordorigin="25573,10716" coordsize="0,498" path="m25573,11213l25573,10716e" filled="false" stroked="true" strokeweight="1.912221pt" strokecolor="#eb1313">
                <v:path arrowok="t"/>
              </v:shape>
            </v:group>
            <v:group style="position:absolute;left:23316;top:10958;width:2;height:2346" coordorigin="23316,10958" coordsize="2,2346">
              <v:shape style="position:absolute;left:23316;top:10958;width:2;height:2346" coordorigin="23316,10958" coordsize="0,2346" path="m23316,13303l23316,10958e" filled="false" stroked="true" strokeweight=".318704pt" strokecolor="#979797">
                <v:path arrowok="t"/>
              </v:shape>
              <v:shape style="position:absolute;left:5176;top:10373;width:382;height:535" type="#_x0000_t75" stroked="false">
                <v:imagedata r:id="rId154" o:title=""/>
              </v:shape>
            </v:group>
            <v:group style="position:absolute;left:5558;top:10798;width:396;height:2" coordorigin="5558,10798" coordsize="396,2">
              <v:shape style="position:absolute;left:5558;top:10798;width:396;height:2" coordorigin="5558,10798" coordsize="396,0" path="m5558,10798l5953,10798e" filled="false" stroked="true" strokeweight=".318704pt" strokecolor="#979797">
                <v:path arrowok="t"/>
              </v:shape>
            </v:group>
            <v:group style="position:absolute;left:12876;top:11066;width:447;height:2" coordorigin="12876,11066" coordsize="447,2">
              <v:shape style="position:absolute;left:12876;top:11066;width:447;height:2" coordorigin="12876,11066" coordsize="447,0" path="m12876,11066l13322,11066e" filled="false" stroked="true" strokeweight=".318704pt" strokecolor="#979797">
                <v:path arrowok="t"/>
              </v:shape>
            </v:group>
            <v:group style="position:absolute;left:7113;top:11073;width:396;height:2" coordorigin="7113,11073" coordsize="396,2">
              <v:shape style="position:absolute;left:7113;top:11073;width:396;height:2" coordorigin="7113,11073" coordsize="396,0" path="m7113,11073l7509,11073e" filled="false" stroked="true" strokeweight=".318704pt" strokecolor="#979797">
                <v:path arrowok="t"/>
              </v:shape>
            </v:group>
            <v:group style="position:absolute;left:5520;top:11264;width:2;height:765" coordorigin="5520,11264" coordsize="2,765">
              <v:shape style="position:absolute;left:5520;top:11264;width:2;height:765" coordorigin="5520,11264" coordsize="0,765" path="m5520,12029l5520,11264e" filled="false" stroked="true" strokeweight=".318704pt" strokecolor="#979797">
                <v:path arrowok="t"/>
              </v:shape>
            </v:group>
            <v:group style="position:absolute;left:13386;top:11111;width:816;height:2" coordorigin="13386,11111" coordsize="816,2">
              <v:shape style="position:absolute;left:13386;top:11111;width:816;height:2" coordorigin="13386,11111" coordsize="816,0" path="m13386,11111l14201,11111e" filled="false" stroked="true" strokeweight=".318704pt" strokecolor="#979797">
                <v:path arrowok="t"/>
              </v:shape>
            </v:group>
            <v:group style="position:absolute;left:21863;top:11468;width:2;height:415" coordorigin="21863,11468" coordsize="2,415">
              <v:shape style="position:absolute;left:21863;top:11468;width:2;height:415" coordorigin="21863,11468" coordsize="0,415" path="m21863,11882l21863,11468e" filled="false" stroked="true" strokeweight=".318704pt" strokecolor="#979797">
                <v:path arrowok="t"/>
              </v:shape>
            </v:group>
            <v:group style="position:absolute;left:18918;top:11417;width:2;height:555" coordorigin="18918,11417" coordsize="2,555">
              <v:shape style="position:absolute;left:18918;top:11417;width:2;height:555" coordorigin="18918,11417" coordsize="0,555" path="m18918,11971l18918,11417e" filled="false" stroked="true" strokeweight=".318704pt" strokecolor="#979797">
                <v:path arrowok="t"/>
              </v:shape>
            </v:group>
            <v:group style="position:absolute;left:20015;top:11417;width:2;height:612" coordorigin="20015,11417" coordsize="2,612">
              <v:shape style="position:absolute;left:20015;top:11417;width:2;height:612" coordorigin="20015,11417" coordsize="0,612" path="m20015,12029l20015,11417e" filled="false" stroked="true" strokeweight=".318704pt" strokecolor="#979797">
                <v:path arrowok="t"/>
              </v:shape>
            </v:group>
            <v:group style="position:absolute;left:10619;top:11544;width:2;height:447" coordorigin="10619,11544" coordsize="2,447">
              <v:shape style="position:absolute;left:10619;top:11544;width:2;height:447" coordorigin="10619,11544" coordsize="0,447" path="m10619,11990l10619,11544e" filled="false" stroked="true" strokeweight=".318704pt" strokecolor="#979797">
                <v:path arrowok="t"/>
              </v:shape>
            </v:group>
            <v:group style="position:absolute;left:24674;top:14119;width:2;height:459" coordorigin="24674,14119" coordsize="2,459">
              <v:shape style="position:absolute;left:24674;top:14119;width:2;height:459" coordorigin="24674,14119" coordsize="0,459" path="m24674,14578l24674,14119e" filled="false" stroked="true" strokeweight=".637407pt" strokecolor="#979797">
                <v:path arrowok="t"/>
              </v:shape>
            </v:group>
            <v:group style="position:absolute;left:22029;top:11939;width:491;height:2" coordorigin="22029,11939" coordsize="491,2">
              <v:shape style="position:absolute;left:22029;top:11939;width:491;height:2" coordorigin="22029,11939" coordsize="491,0" path="m22029,11939l22520,11939e" filled="false" stroked="true" strokeweight=".318704pt" strokecolor="#979797">
                <v:path arrowok="t"/>
              </v:shape>
            </v:group>
            <v:group style="position:absolute;left:13029;top:12003;width:415;height:2" coordorigin="13029,12003" coordsize="415,2">
              <v:shape style="position:absolute;left:13029;top:12003;width:415;height:2" coordorigin="13029,12003" coordsize="415,0" path="m13029,12003l13443,12003e" filled="false" stroked="true" strokeweight=".318704pt" strokecolor="#979797">
                <v:path arrowok="t"/>
              </v:shape>
            </v:group>
            <v:group style="position:absolute;left:8541;top:11997;width:517;height:2" coordorigin="8541,11997" coordsize="517,2">
              <v:shape style="position:absolute;left:8541;top:11997;width:517;height:2" coordorigin="8541,11997" coordsize="517,0" path="m8541,11997l9058,11997e" filled="false" stroked="true" strokeweight=".318704pt" strokecolor="#9c9c9c">
                <v:path arrowok="t"/>
              </v:shape>
            </v:group>
            <v:group style="position:absolute;left:21825;top:12054;width:2;height:1358" coordorigin="21825,12054" coordsize="2,1358">
              <v:shape style="position:absolute;left:21825;top:12054;width:2;height:1358" coordorigin="21825,12054" coordsize="0,1358" path="m21825,13412l21825,12054e" filled="false" stroked="true" strokeweight=".318704pt" strokecolor="#979797">
                <v:path arrowok="t"/>
              </v:shape>
            </v:group>
            <v:group style="position:absolute;left:5934;top:12079;width:2;height:453" coordorigin="5934,12079" coordsize="2,453">
              <v:shape style="position:absolute;left:5934;top:12079;width:2;height:453" coordorigin="5934,12079" coordsize="0,453" path="m5934,12532l5934,12079e" filled="false" stroked="true" strokeweight=".318704pt" strokecolor="#9c9c9c">
                <v:path arrowok="t"/>
              </v:shape>
            </v:group>
            <v:group style="position:absolute;left:14227;top:12079;width:2;height:842" coordorigin="14227,12079" coordsize="2,842">
              <v:shape style="position:absolute;left:14227;top:12079;width:2;height:842" coordorigin="14227,12079" coordsize="0,842" path="m14227,12921l14227,12079e" filled="false" stroked="true" strokeweight=".318704pt" strokecolor="#979797">
                <v:path arrowok="t"/>
              </v:shape>
            </v:group>
            <v:group style="position:absolute;left:5660;top:12239;width:415;height:2" coordorigin="5660,12239" coordsize="415,2">
              <v:shape style="position:absolute;left:5660;top:12239;width:415;height:2" coordorigin="5660,12239" coordsize="415,0" path="m5660,12239l6074,12239e" filled="false" stroked="true" strokeweight=".637407pt" strokecolor="#979797">
                <v:path arrowok="t"/>
              </v:shape>
            </v:group>
            <v:group style="position:absolute;left:18874;top:12181;width:2;height:478" coordorigin="18874,12181" coordsize="2,478">
              <v:shape style="position:absolute;left:18874;top:12181;width:2;height:478" coordorigin="18874,12181" coordsize="0,478" path="m18874,12659l18874,12181e" filled="false" stroked="true" strokeweight=".318704pt" strokecolor="#979797">
                <v:path arrowok="t"/>
              </v:shape>
            </v:group>
            <v:group style="position:absolute;left:10536;top:12347;width:2;height:408" coordorigin="10536,12347" coordsize="2,408">
              <v:shape style="position:absolute;left:10536;top:12347;width:2;height:408" coordorigin="10536,12347" coordsize="0,408" path="m10536,12755l10536,12347e" filled="false" stroked="true" strokeweight=".318704pt" strokecolor="#979797">
                <v:path arrowok="t"/>
              </v:shape>
            </v:group>
            <v:group style="position:absolute;left:6451;top:12392;width:415;height:2" coordorigin="6451,12392" coordsize="415,2">
              <v:shape style="position:absolute;left:6451;top:12392;width:415;height:2" coordorigin="6451,12392" coordsize="415,0" path="m6451,12392l6865,12392e" filled="false" stroked="true" strokeweight=".318704pt" strokecolor="#979797">
                <v:path arrowok="t"/>
              </v:shape>
            </v:group>
            <v:group style="position:absolute;left:22673;top:12997;width:2;height:389" coordorigin="22673,12997" coordsize="2,389">
              <v:shape style="position:absolute;left:22673;top:12997;width:2;height:389" coordorigin="22673,12997" coordsize="0,389" path="m22673,13386l22673,12997e" filled="false" stroked="true" strokeweight=".318704pt" strokecolor="#979797">
                <v:path arrowok="t"/>
              </v:shape>
            </v:group>
            <v:group style="position:absolute;left:18332;top:12787;width:440;height:2" coordorigin="18332,12787" coordsize="440,2">
              <v:shape style="position:absolute;left:18332;top:12787;width:440;height:2" coordorigin="18332,12787" coordsize="440,0" path="m18332,12787l18772,12787e" filled="false" stroked="true" strokeweight=".318704pt" strokecolor="#979797">
                <v:path arrowok="t"/>
              </v:shape>
            </v:group>
            <v:group style="position:absolute;left:22080;top:12800;width:466;height:2" coordorigin="22080,12800" coordsize="466,2">
              <v:shape style="position:absolute;left:22080;top:12800;width:466;height:2" coordorigin="22080,12800" coordsize="466,0" path="m22080,12800l22545,12800e" filled="false" stroked="true" strokeweight=".318704pt" strokecolor="#979797">
                <v:path arrowok="t"/>
              </v:shape>
            </v:group>
            <v:group style="position:absolute;left:19039;top:13252;width:2;height:402" coordorigin="19039,13252" coordsize="2,402">
              <v:shape style="position:absolute;left:19039;top:13252;width:2;height:402" coordorigin="19039,13252" coordsize="0,402" path="m19039,13654l19039,13252e" filled="false" stroked="true" strokeweight=".318704pt" strokecolor="#979797">
                <v:path arrowok="t"/>
              </v:shape>
            </v:group>
            <v:group style="position:absolute;left:9281;top:13399;width:434;height:2" coordorigin="9281,13399" coordsize="434,2">
              <v:shape style="position:absolute;left:9281;top:13399;width:434;height:2" coordorigin="9281,13399" coordsize="434,0" path="m9281,13399l9714,13399e" filled="false" stroked="true" strokeweight=".318704pt" strokecolor="#979797">
                <v:path arrowok="t"/>
              </v:shape>
            </v:group>
            <v:group style="position:absolute;left:21927;top:13405;width:2;height:587" coordorigin="21927,13405" coordsize="2,587">
              <v:shape style="position:absolute;left:21927;top:13405;width:2;height:587" coordorigin="21927,13405" coordsize="0,587" path="m21927,13991l21927,13405e" filled="false" stroked="true" strokeweight=".637407pt" strokecolor="#979797">
                <v:path arrowok="t"/>
              </v:shape>
            </v:group>
            <v:group style="position:absolute;left:20423;top:13979;width:536;height:2" coordorigin="20423,13979" coordsize="536,2">
              <v:shape style="position:absolute;left:20423;top:13979;width:536;height:2" coordorigin="20423,13979" coordsize="536,0" path="m20423,13979l20958,13979e" filled="false" stroked="true" strokeweight=".637407pt" strokecolor="#979797">
                <v:path arrowok="t"/>
              </v:shape>
            </v:group>
            <v:group style="position:absolute;left:24942;top:13940;width:2;height:402" coordorigin="24942,13940" coordsize="2,402">
              <v:shape style="position:absolute;left:24942;top:13940;width:2;height:402" coordorigin="24942,13940" coordsize="0,402" path="m24942,14342l24942,13940e" filled="false" stroked="true" strokeweight=".637407pt" strokecolor="#979797">
                <v:path arrowok="t"/>
              </v:shape>
            </v:group>
            <v:group style="position:absolute;left:23954;top:14144;width:2;height:447" coordorigin="23954,14144" coordsize="2,447">
              <v:shape style="position:absolute;left:23954;top:14144;width:2;height:447" coordorigin="23954,14144" coordsize="0,447" path="m23954,14591l23954,14144e" filled="false" stroked="true" strokeweight=".318704pt" strokecolor="#979797">
                <v:path arrowok="t"/>
              </v:shape>
            </v:group>
            <v:group style="position:absolute;left:17490;top:14686;width:453;height:2" coordorigin="17490,14686" coordsize="453,2">
              <v:shape style="position:absolute;left:17490;top:14686;width:453;height:2" coordorigin="17490,14686" coordsize="453,0" path="m17490,14686l17943,14686e" filled="false" stroked="true" strokeweight=".318704pt" strokecolor="#979797">
                <v:path arrowok="t"/>
              </v:shape>
              <v:shape style="position:absolute;left:5202;top:13739;width:1147;height:943" type="#_x0000_t75" stroked="false">
                <v:imagedata r:id="rId155" o:title=""/>
              </v:shape>
            </v:group>
            <v:group style="position:absolute;left:5584;top:14699;width:402;height:2" coordorigin="5584,14699" coordsize="402,2">
              <v:shape style="position:absolute;left:5584;top:14699;width:402;height:2" coordorigin="5584,14699" coordsize="402,0" path="m5584,14699l5985,14699e" filled="false" stroked="true" strokeweight=".318704pt" strokecolor="#979797">
                <v:path arrowok="t"/>
              </v:shape>
            </v:group>
            <v:group style="position:absolute;left:17363;top:14807;width:2;height:498" coordorigin="17363,14807" coordsize="2,498">
              <v:shape style="position:absolute;left:17363;top:14807;width:2;height:498" coordorigin="17363,14807" coordsize="0,498" path="m17363,15304l17363,14807e" filled="false" stroked="true" strokeweight=".318704pt" strokecolor="#979797">
                <v:path arrowok="t"/>
              </v:shape>
            </v:group>
            <v:group style="position:absolute;left:21978;top:15011;width:428;height:2" coordorigin="21978,15011" coordsize="428,2">
              <v:shape style="position:absolute;left:21978;top:15011;width:428;height:2" coordorigin="21978,15011" coordsize="428,0" path="m21978,15011l22405,15011e" filled="false" stroked="true" strokeweight=".318704pt" strokecolor="#9c9c9c">
                <v:path arrowok="t"/>
              </v:shape>
            </v:group>
            <v:group style="position:absolute;left:11403;top:15088;width:2;height:478" coordorigin="11403,15088" coordsize="2,478">
              <v:shape style="position:absolute;left:11403;top:15088;width:2;height:478" coordorigin="11403,15088" coordsize="0,478" path="m11403,15566l11403,15088e" filled="false" stroked="true" strokeweight=".318704pt" strokecolor="#979797">
                <v:path arrowok="t"/>
              </v:shape>
            </v:group>
            <v:group style="position:absolute;left:18313;top:15164;width:2;height:453" coordorigin="18313,15164" coordsize="2,453">
              <v:shape style="position:absolute;left:18313;top:15164;width:2;height:453" coordorigin="18313,15164" coordsize="0,453" path="m18313,15617l18313,15164e" filled="false" stroked="true" strokeweight=".318704pt" strokecolor="#979797">
                <v:path arrowok="t"/>
              </v:shape>
            </v:group>
            <v:group style="position:absolute;left:17089;top:15521;width:2;height:498" coordorigin="17089,15521" coordsize="2,498">
              <v:shape style="position:absolute;left:17089;top:15521;width:2;height:498" coordorigin="17089,15521" coordsize="0,498" path="m17089,16018l17089,15521e" filled="false" stroked="true" strokeweight=".318704pt" strokecolor="#979797">
                <v:path arrowok="t"/>
              </v:shape>
              <v:shape style="position:absolute;left:17339;top:16008;width:790;height:561" type="#_x0000_t75" stroked="false">
                <v:imagedata r:id="rId156" o:title=""/>
              </v:shape>
            </v:group>
            <v:group style="position:absolute;left:17803;top:15521;width:2;height:485" coordorigin="17803,15521" coordsize="2,485">
              <v:shape style="position:absolute;left:17803;top:15521;width:2;height:485" coordorigin="17803,15521" coordsize="0,485" path="m17803,16005l17803,15521e" filled="false" stroked="true" strokeweight=".318704pt" strokecolor="#979797">
                <v:path arrowok="t"/>
              </v:shape>
            </v:group>
            <v:group style="position:absolute;left:17771;top:15674;width:428;height:2" coordorigin="17771,15674" coordsize="428,2">
              <v:shape style="position:absolute;left:17771;top:15674;width:428;height:2" coordorigin="17771,15674" coordsize="428,0" path="m17771,15674l18198,15674e" filled="false" stroked="true" strokeweight=".318704pt" strokecolor="#979797">
                <v:path arrowok="t"/>
              </v:shape>
            </v:group>
            <v:group style="position:absolute;left:6482;top:15649;width:2;height:453" coordorigin="6482,15649" coordsize="2,453">
              <v:shape style="position:absolute;left:6482;top:15649;width:2;height:453" coordorigin="6482,15649" coordsize="0,453" path="m6482,16101l6482,15649e" filled="false" stroked="true" strokeweight=".318704pt" strokecolor="#979797">
                <v:path arrowok="t"/>
              </v:shape>
            </v:group>
            <v:group style="position:absolute;left:11435;top:15668;width:2;height:587" coordorigin="11435,15668" coordsize="2,587">
              <v:shape style="position:absolute;left:11435;top:15668;width:2;height:587" coordorigin="11435,15668" coordsize="0,587" path="m11435,16254l11435,15668e" filled="false" stroked="true" strokeweight=".318704pt" strokecolor="#979797">
                <v:path arrowok="t"/>
              </v:shape>
            </v:group>
            <v:group style="position:absolute;left:11467;top:15674;width:536;height:2" coordorigin="11467,15674" coordsize="536,2">
              <v:shape style="position:absolute;left:11467;top:15674;width:536;height:2" coordorigin="11467,15674" coordsize="536,0" path="m11467,15674l12002,15674e" filled="false" stroked="true" strokeweight=".318704pt" strokecolor="#979797">
                <v:path arrowok="t"/>
              </v:shape>
            </v:group>
            <v:group style="position:absolute;left:7171;top:15700;width:2;height:816" coordorigin="7171,15700" coordsize="2,816">
              <v:shape style="position:absolute;left:7171;top:15700;width:2;height:816" coordorigin="7171,15700" coordsize="0,816" path="m7171,16515l7171,15700e" filled="false" stroked="true" strokeweight=".637407pt" strokecolor="#979797">
                <v:path arrowok="t"/>
              </v:shape>
            </v:group>
            <v:group style="position:absolute;left:6221;top:15725;width:2;height:459" coordorigin="6221,15725" coordsize="2,459">
              <v:shape style="position:absolute;left:6221;top:15725;width:2;height:459" coordorigin="6221,15725" coordsize="0,459" path="m6221,16184l6221,15725e" filled="false" stroked="true" strokeweight=".637407pt" strokecolor="#979797">
                <v:path arrowok="t"/>
              </v:shape>
            </v:group>
            <v:group style="position:absolute;left:7190;top:15814;width:708;height:2" coordorigin="7190,15814" coordsize="708,2">
              <v:shape style="position:absolute;left:7190;top:15814;width:708;height:2" coordorigin="7190,15814" coordsize="708,0" path="m7190,15814l7897,15814e" filled="false" stroked="true" strokeweight=".637407pt" strokecolor="#979797">
                <v:path arrowok="t"/>
              </v:shape>
            </v:group>
            <v:group style="position:absolute;left:25178;top:16031;width:2;height:1728" coordorigin="25178,16031" coordsize="2,1728">
              <v:shape style="position:absolute;left:25178;top:16031;width:2;height:1728" coordorigin="25178,16031" coordsize="0,1728" path="m25178,17758l25178,16031e" filled="false" stroked="true" strokeweight="2.868331pt" strokecolor="#e81f1f">
                <v:path arrowok="t"/>
              </v:shape>
            </v:group>
            <v:group style="position:absolute;left:7891;top:16056;width:2;height:459" coordorigin="7891,16056" coordsize="2,459">
              <v:shape style="position:absolute;left:7891;top:16056;width:2;height:459" coordorigin="7891,16056" coordsize="0,459" path="m7891,16515l7891,16056e" filled="false" stroked="true" strokeweight=".318704pt" strokecolor="#979797">
                <v:path arrowok="t"/>
              </v:shape>
            </v:group>
            <v:group style="position:absolute;left:6604;top:16222;width:479;height:2" coordorigin="6604,16222" coordsize="479,2">
              <v:shape style="position:absolute;left:6604;top:16222;width:479;height:2" coordorigin="6604,16222" coordsize="479,0" path="m6604,16222l7082,16222e" filled="false" stroked="true" strokeweight=".318704pt" strokecolor="#979797">
                <v:path arrowok="t"/>
              </v:shape>
            </v:group>
            <v:group style="position:absolute;left:8337;top:16260;width:421;height:2" coordorigin="8337,16260" coordsize="421,2">
              <v:shape style="position:absolute;left:8337;top:16260;width:421;height:2" coordorigin="8337,16260" coordsize="421,0" path="m8337,16260l8758,16260e" filled="false" stroked="true" strokeweight=".318704pt" strokecolor="#979797">
                <v:path arrowok="t"/>
              </v:shape>
            </v:group>
            <v:group style="position:absolute;left:6043;top:16547;width:600;height:2" coordorigin="6043,16547" coordsize="600,2">
              <v:shape style="position:absolute;left:6043;top:16547;width:600;height:2" coordorigin="6043,16547" coordsize="600,0" path="m6043,16547l6642,16547e" filled="false" stroked="true" strokeweight=".318704pt" strokecolor="#979797">
                <v:path arrowok="t"/>
              </v:shape>
            </v:group>
            <v:group style="position:absolute;left:6151;top:16617;width:2;height:478" coordorigin="6151,16617" coordsize="2,478">
              <v:shape style="position:absolute;left:6151;top:16617;width:2;height:478" coordorigin="6151,16617" coordsize="0,478" path="m6151,17095l6151,16617e" filled="false" stroked="true" strokeweight=".637407pt" strokecolor="#7ca3a3">
                <v:path arrowok="t"/>
              </v:shape>
            </v:group>
            <v:group style="position:absolute;left:22156;top:17465;width:549;height:2" coordorigin="22156,17465" coordsize="549,2">
              <v:shape style="position:absolute;left:22156;top:17465;width:549;height:2" coordorigin="22156,17465" coordsize="549,0" path="m22156,17465l22704,17465e" filled="false" stroked="true" strokeweight=".318704pt" strokecolor="#979797">
                <v:path arrowok="t"/>
              </v:shape>
            </v:group>
            <v:group style="position:absolute;left:24725;top:17051;width:2;height:504" coordorigin="24725,17051" coordsize="2,504">
              <v:shape style="position:absolute;left:24725;top:17051;width:2;height:504" coordorigin="24725,17051" coordsize="0,504" path="m24725,17554l24725,17051e" filled="false" stroked="true" strokeweight=".318704pt" strokecolor="#979797">
                <v:path arrowok="t"/>
              </v:shape>
            </v:group>
            <v:group style="position:absolute;left:4851;top:17408;width:2;height:485" coordorigin="4851,17408" coordsize="2,485">
              <v:shape style="position:absolute;left:4851;top:17408;width:2;height:485" coordorigin="4851,17408" coordsize="0,485" path="m4851,17892l4851,17408e" filled="false" stroked="true" strokeweight=".318704pt" strokecolor="#9c9c9c">
                <v:path arrowok="t"/>
              </v:shape>
              <v:shape style="position:absolute;left:25320;top:16773;width:510;height:1300" type="#_x0000_t75" stroked="false">
                <v:imagedata r:id="rId157" o:title=""/>
              </v:shape>
              <v:shape style="position:absolute;left:16497;top:17768;width:6502;height:1198" type="#_x0000_t75" stroked="false">
                <v:imagedata r:id="rId158" o:title=""/>
              </v:shape>
            </v:group>
            <v:group style="position:absolute;left:22998;top:17905;width:3627;height:2" coordorigin="22998,17905" coordsize="3627,2">
              <v:shape style="position:absolute;left:22998;top:17905;width:3627;height:2" coordorigin="22998,17905" coordsize="3627,0" path="m22998,17905l26624,17905e" filled="false" stroked="true" strokeweight="3.505738pt" strokecolor="#b87070">
                <v:path arrowok="t"/>
              </v:shape>
            </v:group>
            <v:group style="position:absolute;left:5236;top:17790;width:2;height:765" coordorigin="5236,17790" coordsize="2,765">
              <v:shape style="position:absolute;left:5236;top:17790;width:2;height:765" coordorigin="5236,17790" coordsize="0,765" path="m5236,18555l5236,17790e" filled="false" stroked="true" strokeweight=".318704pt" strokecolor="#90909c">
                <v:path arrowok="t"/>
              </v:shape>
            </v:group>
            <v:group style="position:absolute;left:10046;top:18593;width:440;height:2" coordorigin="10046,18593" coordsize="440,2">
              <v:shape style="position:absolute;left:10046;top:18593;width:440;height:2" coordorigin="10046,18593" coordsize="440,0" path="m10046,18593l10485,18593e" filled="false" stroked="true" strokeweight=".318704pt" strokecolor="#979797">
                <v:path arrowok="t"/>
              </v:shape>
            </v:group>
            <v:group style="position:absolute;left:5386;top:17866;width:2;height:918" coordorigin="5386,17866" coordsize="2,918">
              <v:shape style="position:absolute;left:5386;top:17866;width:2;height:918" coordorigin="5386,17866" coordsize="0,918" path="m5386,18784l5386,17866e" filled="false" stroked="true" strokeweight=".95611pt" strokecolor="#6464bc">
                <v:path arrowok="t"/>
              </v:shape>
            </v:group>
            <v:group style="position:absolute;left:24680;top:18370;width:491;height:2" coordorigin="24680,18370" coordsize="491,2">
              <v:shape style="position:absolute;left:24680;top:18370;width:491;height:2" coordorigin="24680,18370" coordsize="491,0" path="m24680,18370l25171,18370e" filled="false" stroked="true" strokeweight=".318704pt" strokecolor="#979797">
                <v:path arrowok="t"/>
              </v:shape>
            </v:group>
            <v:group style="position:absolute;left:10887;top:18663;width:389;height:2" coordorigin="10887,18663" coordsize="389,2">
              <v:shape style="position:absolute;left:10887;top:18663;width:389;height:2" coordorigin="10887,18663" coordsize="389,0" path="m10887,18663l11276,18663e" filled="false" stroked="true" strokeweight=".318704pt" strokecolor="#979797">
                <v:path arrowok="t"/>
              </v:shape>
            </v:group>
            <v:group style="position:absolute;left:13290;top:18912;width:1116;height:2" coordorigin="13290,18912" coordsize="1116,2">
              <v:shape style="position:absolute;left:13290;top:18912;width:1116;height:2" coordorigin="13290,18912" coordsize="1116,0" path="m13290,18912l14405,18912e" filled="false" stroked="true" strokeweight="2.868331pt" strokecolor="#db2b2b">
                <v:path arrowok="t"/>
              </v:shape>
            </v:group>
            <v:group style="position:absolute;left:16496;top:19288;width:466;height:2" coordorigin="16496,19288" coordsize="466,2">
              <v:shape style="position:absolute;left:16496;top:19288;width:466;height:2" coordorigin="16496,19288" coordsize="466,0" path="m16496,19288l16961,19288e" filled="false" stroked="true" strokeweight=".318704pt" strokecolor="#979797">
                <v:path arrowok="t"/>
              </v:shape>
            </v:group>
            <v:group style="position:absolute;left:4978;top:19651;width:2;height:555" coordorigin="4978,19651" coordsize="2,555">
              <v:shape style="position:absolute;left:4978;top:19651;width:2;height:555" coordorigin="4978,19651" coordsize="0,555" path="m4978,20205l4978,19651e" filled="false" stroked="true" strokeweight=".95611pt" strokecolor="#bc6464">
                <v:path arrowok="t"/>
              </v:shape>
            </v:group>
            <v:group style="position:absolute;left:5169;top:19524;width:2;height:580" coordorigin="5169,19524" coordsize="2,580">
              <v:shape style="position:absolute;left:5169;top:19524;width:2;height:580" coordorigin="5169,19524" coordsize="0,580" path="m5169,20103l5169,19524e" filled="false" stroked="true" strokeweight=".95611pt" strokecolor="#b86464">
                <v:path arrowok="t"/>
              </v:shape>
            </v:group>
            <v:group style="position:absolute;left:6247;top:20027;width:408;height:2" coordorigin="6247,20027" coordsize="408,2">
              <v:shape style="position:absolute;left:6247;top:20027;width:408;height:2" coordorigin="6247,20027" coordsize="408,0" path="m6247,20027l6655,20027e" filled="false" stroked="true" strokeweight=".318704pt" strokecolor="#979797">
                <v:path arrowok="t"/>
              </v:shape>
            </v:group>
            <v:group style="position:absolute;left:5482;top:20320;width:434;height:2" coordorigin="5482,20320" coordsize="434,2">
              <v:shape style="position:absolute;left:5482;top:20320;width:434;height:2" coordorigin="5482,20320" coordsize="434,0" path="m5482,20320l5915,20320e" filled="false" stroked="true" strokeweight=".318704pt" strokecolor="#979797">
                <v:path arrowok="t"/>
              </v:shape>
            </v:group>
            <v:group style="position:absolute;left:5236;top:21563;width:2;height:434" coordorigin="5236,21563" coordsize="2,434">
              <v:shape style="position:absolute;left:5236;top:21563;width:2;height:434" coordorigin="5236,21563" coordsize="0,434" path="m5236,21996l5236,21563e" filled="false" stroked="true" strokeweight=".318704pt" strokecolor="#808080">
                <v:path arrowok="t"/>
              </v:shape>
            </v:group>
            <v:group style="position:absolute;left:27510;top:14871;width:3793;height:2" coordorigin="27510,14871" coordsize="3793,2">
              <v:shape style="position:absolute;left:27510;top:14871;width:3793;height:2" coordorigin="27510,14871" coordsize="3793,0" path="m27510,14871l31303,14871e" filled="false" stroked="true" strokeweight="1.274814pt" strokecolor="#000000">
                <v:path arrowok="t"/>
              </v:shape>
            </v:group>
            <v:group style="position:absolute;left:27510;top:16114;width:3793;height:2" coordorigin="27510,16114" coordsize="3793,2">
              <v:shape style="position:absolute;left:27510;top:16114;width:3793;height:2" coordorigin="27510,16114" coordsize="3793,0" path="m27510,16114l31303,16114e" filled="false" stroked="true" strokeweight="1.274814pt" strokecolor="#000000">
                <v:path arrowok="t"/>
              </v:shape>
            </v:group>
            <v:group style="position:absolute;left:27510;top:21079;width:3793;height:2" coordorigin="27510,21079" coordsize="3793,2">
              <v:shape style="position:absolute;left:27510;top:21079;width:3793;height:2" coordorigin="27510,21079" coordsize="3793,0" path="m27510,21079l31303,21079e" filled="false" stroked="true" strokeweight="1.274814pt" strokecolor="#000000">
                <v:path arrowok="t"/>
              </v:shape>
            </v:group>
            <v:group style="position:absolute;left:26943;top:4126;width:2;height:434" coordorigin="26943,4126" coordsize="2,434">
              <v:shape style="position:absolute;left:26943;top:4126;width:2;height:434" coordorigin="26943,4126" coordsize="0,434" path="m26943,4559l26943,4126e" filled="false" stroked="true" strokeweight=".318704pt" strokecolor="#979797">
                <v:path arrowok="t"/>
              </v:shape>
            </v:group>
            <v:group style="position:absolute;left:26962;top:9989;width:2;height:510" coordorigin="26962,9989" coordsize="2,510">
              <v:shape style="position:absolute;left:26962;top:9989;width:2;height:510" coordorigin="26962,9989" coordsize="0,510" path="m26962,10499l26962,9989e" filled="false" stroked="true" strokeweight=".318704pt" strokecolor="#0000fb">
                <v:path arrowok="t"/>
              </v:shape>
            </v:group>
            <v:group style="position:absolute;left:27734;top:11898;width:1001;height:2" coordorigin="27734,11898" coordsize="1001,2">
              <v:shape style="position:absolute;left:27734;top:11898;width:1001;height:2" coordorigin="27734,11898" coordsize="1001,0" path="m27734,11898l28734,11898e" filled="false" stroked="true" strokeweight="2.230924pt" strokecolor="#fb0000">
                <v:path arrowok="t"/>
              </v:shape>
            </v:group>
            <v:group style="position:absolute;left:26981;top:12946;width:555;height:2" coordorigin="26981,12946" coordsize="555,2">
              <v:shape style="position:absolute;left:26981;top:12946;width:555;height:2" coordorigin="26981,12946" coordsize="555,0" path="m26981,12946l27536,12946e" filled="false" stroked="true" strokeweight=".318704pt" strokecolor="#0000d4">
                <v:path arrowok="t"/>
              </v:shape>
            </v:group>
            <v:group style="position:absolute;left:28543;top:14858;width:2;height:1269" coordorigin="28543,14858" coordsize="2,1269">
              <v:shape style="position:absolute;left:28543;top:14858;width:2;height:1269" coordorigin="28543,14858" coordsize="0,1269" path="m28543,16127l28543,14858e" filled="false" stroked="true" strokeweight="1.274814pt" strokecolor="#000000">
                <v:path arrowok="t"/>
              </v:shape>
            </v:group>
            <v:group style="position:absolute;left:30321;top:14858;width:2;height:1269" coordorigin="30321,14858" coordsize="2,1269">
              <v:shape style="position:absolute;left:30321;top:14858;width:2;height:1269" coordorigin="30321,14858" coordsize="0,1269" path="m30321,16127l30321,14858e" filled="false" stroked="true" strokeweight="1.274814pt" strokecolor="#000000">
                <v:path arrowok="t"/>
              </v:shape>
            </v:group>
            <v:group style="position:absolute;left:30009;top:20722;width:2;height:721" coordorigin="30009,20722" coordsize="2,721">
              <v:shape style="position:absolute;left:30009;top:20722;width:2;height:721" coordorigin="30009,20722" coordsize="0,721" path="m30009,21442l30009,20722e" filled="false" stroked="true" strokeweight="1.274814pt" strokecolor="#000000">
                <v:path arrowok="t"/>
              </v:shape>
            </v:group>
            <v:group style="position:absolute;left:30538;top:21365;width:2;height:631" coordorigin="30538,21365" coordsize="2,631">
              <v:shape style="position:absolute;left:30538;top:21365;width:2;height:631" coordorigin="30538,21365" coordsize="0,631" path="m30538,21996l30538,21365e" filled="false" stroked="true" strokeweight="1.274814pt" strokecolor="#000000">
                <v:path arrowok="t"/>
              </v:shape>
            </v:group>
            <v:group style="position:absolute;left:4016;top:15786;width:58;height:2" coordorigin="4016,15786" coordsize="58,2">
              <v:shape style="position:absolute;left:4016;top:15786;width:58;height:2" coordorigin="4016,15786" coordsize="58,0" path="m4016,15786l4073,15786e" filled="false" stroked="true" strokeweight=".318704pt" strokecolor="#000000">
                <v:path arrowok="t"/>
              </v:shape>
            </v:group>
            <v:group style="position:absolute;left:17790;top:6714;width:68;height:2" coordorigin="17790,6714" coordsize="68,2">
              <v:shape style="position:absolute;left:17790;top:6714;width:68;height:2" coordorigin="17790,6714" coordsize="68,0" path="m17790,6714l17858,6714e" filled="false" stroked="true" strokeweight=".265604pt" strokecolor="#989898">
                <v:path arrowok="t"/>
              </v:shape>
            </v:group>
            <v:group style="position:absolute;left:6597;top:10253;width:85;height:2" coordorigin="6597,10253" coordsize="85,2">
              <v:shape style="position:absolute;left:6597;top:10253;width:85;height:2" coordorigin="6597,10253" coordsize="85,0" path="m6597,10253l6682,10253e" filled="false" stroked="true" strokeweight=".225763pt" strokecolor="#989898">
                <v:path arrowok="t"/>
              </v:shape>
            </v:group>
            <v:group style="position:absolute;left:4539;top:10559;width:80;height:2" coordorigin="4539,10559" coordsize="80,2">
              <v:shape style="position:absolute;left:4539;top:10559;width:80;height:2" coordorigin="4539,10559" coordsize="80,0" path="m4539,10559l4618,10559e" filled="false" stroked="true" strokeweight=".159362pt" strokecolor="#989898">
                <v:path arrowok="t"/>
              </v:shape>
            </v:group>
            <v:group style="position:absolute;left:803;top:11531;width:51;height:2" coordorigin="803,11531" coordsize="51,2">
              <v:shape style="position:absolute;left:803;top:11531;width:51;height:2" coordorigin="803,11531" coordsize="51,0" path="m803,11531l854,11531e" filled="false" stroked="true" strokeweight=".318725pt" strokecolor="#989898">
                <v:path arrowok="t"/>
              </v:shape>
            </v:group>
            <v:group style="position:absolute;left:14465;top:13186;width:41;height:2" coordorigin="14465,13186" coordsize="41,2">
              <v:shape style="position:absolute;left:14465;top:13186;width:41;height:2" coordorigin="14465,13186" coordsize="41,0" path="m14465,13186l14506,13186e" filled="false" stroked="true" strokeweight=".239044pt" strokecolor="#989898">
                <v:path arrowok="t"/>
              </v:shape>
            </v:group>
            <w10:wrap type="none"/>
          </v:group>
        </w:pict>
      </w:r>
      <w:r>
        <w:rPr>
          <w:rFonts w:ascii="Times New Roman"/>
          <w:w w:val="90"/>
          <w:sz w:val="12"/>
        </w:rPr>
        <w:t>Project</w:t>
      </w:r>
      <w:r>
        <w:rPr>
          <w:rFonts w:ascii="Times New Roman"/>
          <w:spacing w:val="7"/>
          <w:w w:val="90"/>
          <w:sz w:val="12"/>
        </w:rPr>
        <w:t> </w:t>
      </w:r>
      <w:r>
        <w:rPr>
          <w:rFonts w:ascii="Times New Roman"/>
          <w:w w:val="90"/>
          <w:sz w:val="12"/>
        </w:rPr>
        <w:t>No.:</w:t>
        <w:tab/>
      </w:r>
      <w:r>
        <w:rPr>
          <w:rFonts w:ascii="Arial"/>
          <w:spacing w:val="9"/>
          <w:w w:val="95"/>
          <w:sz w:val="17"/>
        </w:rPr>
        <w:t>I</w:t>
      </w:r>
      <w:r>
        <w:rPr>
          <w:rFonts w:ascii="Arial"/>
          <w:w w:val="95"/>
          <w:sz w:val="11"/>
        </w:rPr>
        <w:t>Drawing</w:t>
      </w:r>
      <w:r>
        <w:rPr>
          <w:rFonts w:ascii="Arial"/>
          <w:spacing w:val="9"/>
          <w:w w:val="95"/>
          <w:sz w:val="11"/>
        </w:rPr>
        <w:t> </w:t>
      </w:r>
      <w:r>
        <w:rPr>
          <w:rFonts w:ascii="Times New Roman"/>
          <w:w w:val="95"/>
          <w:sz w:val="12"/>
        </w:rPr>
        <w:t>No.:</w:t>
      </w:r>
      <w:r>
        <w:rPr>
          <w:rFonts w:ascii="Times New Roman"/>
          <w:sz w:val="12"/>
        </w:rPr>
      </w:r>
    </w:p>
    <w:p>
      <w:pPr>
        <w:tabs>
          <w:tab w:pos="27383" w:val="left" w:leader="none"/>
          <w:tab w:pos="29257" w:val="left" w:leader="none"/>
        </w:tabs>
        <w:spacing w:line="541" w:lineRule="exact" w:before="0"/>
        <w:ind w:left="4984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999999"/>
          <w:w w:val="105"/>
          <w:position w:val="-16"/>
          <w:sz w:val="48"/>
        </w:rPr>
        <w:t>-</w:t>
        <w:tab/>
      </w:r>
      <w:r>
        <w:rPr>
          <w:rFonts w:ascii="Arial"/>
          <w:w w:val="105"/>
          <w:sz w:val="25"/>
        </w:rPr>
        <w:t>SS018706</w:t>
      </w:r>
      <w:r>
        <w:rPr>
          <w:rFonts w:ascii="Arial"/>
          <w:spacing w:val="-27"/>
          <w:w w:val="105"/>
          <w:sz w:val="25"/>
        </w:rPr>
        <w:t> </w:t>
      </w:r>
      <w:r>
        <w:rPr>
          <w:rFonts w:ascii="Arial"/>
          <w:w w:val="105"/>
          <w:sz w:val="30"/>
        </w:rPr>
        <w:t>I</w:t>
        <w:tab/>
      </w:r>
      <w:r>
        <w:rPr>
          <w:rFonts w:ascii="Arial"/>
          <w:sz w:val="25"/>
        </w:rPr>
        <w:t>203</w:t>
      </w:r>
      <w:r>
        <w:rPr>
          <w:rFonts w:ascii="Arial"/>
          <w:sz w:val="25"/>
        </w:rPr>
      </w:r>
    </w:p>
    <w:p>
      <w:pPr>
        <w:spacing w:line="240" w:lineRule="auto" w:before="8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0"/>
        <w:ind w:left="301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sz w:val="11"/>
        </w:rPr>
        <w:t>Revision:</w:t>
      </w:r>
    </w:p>
    <w:p>
      <w:pPr>
        <w:spacing w:before="60"/>
        <w:ind w:left="428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sz w:val="19"/>
        </w:rPr>
        <w:t>A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280" w:right="300"/>
          <w:cols w:num="2" w:equalWidth="0">
            <w:col w:w="29696" w:space="40"/>
            <w:col w:w="1344"/>
          </w:cols>
        </w:sectPr>
      </w:pPr>
    </w:p>
    <w:p>
      <w:pPr>
        <w:spacing w:before="52"/>
        <w:ind w:left="0" w:right="1508" w:firstLine="0"/>
        <w:jc w:val="right"/>
        <w:rPr>
          <w:rFonts w:ascii="Arial" w:hAnsi="Arial" w:cs="Arial" w:eastAsia="Arial"/>
          <w:sz w:val="25"/>
          <w:szCs w:val="25"/>
        </w:rPr>
      </w:pPr>
      <w:bookmarkStart w:name="SS018706-204" w:id="7"/>
      <w:bookmarkEnd w:id="7"/>
      <w:r>
        <w:rPr/>
      </w:r>
      <w:r>
        <w:rPr>
          <w:rFonts w:ascii="Arial"/>
          <w:sz w:val="25"/>
        </w:rPr>
        <w:t>GENERAL</w:t>
      </w:r>
      <w:r>
        <w:rPr>
          <w:rFonts w:ascii="Arial"/>
          <w:spacing w:val="68"/>
          <w:sz w:val="25"/>
        </w:rPr>
        <w:t> </w:t>
      </w:r>
      <w:r>
        <w:rPr>
          <w:rFonts w:ascii="Arial"/>
          <w:sz w:val="25"/>
        </w:rPr>
        <w:t>NOTES</w:t>
      </w:r>
      <w:r>
        <w:rPr>
          <w:rFonts w:ascii="Arial"/>
          <w:sz w:val="25"/>
        </w:rPr>
      </w:r>
    </w:p>
    <w:p>
      <w:pPr>
        <w:numPr>
          <w:ilvl w:val="3"/>
          <w:numId w:val="8"/>
        </w:numPr>
        <w:tabs>
          <w:tab w:pos="4544" w:val="left" w:leader="none"/>
          <w:tab w:pos="27158" w:val="left" w:leader="none"/>
        </w:tabs>
        <w:spacing w:before="122"/>
        <w:ind w:left="27157" w:right="856" w:hanging="4544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t>Do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w w:val="110"/>
          <w:sz w:val="12"/>
        </w:rPr>
        <w:t>not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spacing w:val="-1"/>
          <w:w w:val="110"/>
          <w:sz w:val="12"/>
        </w:rPr>
        <w:t>scale</w:t>
      </w:r>
      <w:r>
        <w:rPr>
          <w:rFonts w:ascii="Arial"/>
          <w:spacing w:val="-10"/>
          <w:w w:val="110"/>
          <w:sz w:val="12"/>
        </w:rPr>
        <w:t> </w:t>
      </w:r>
      <w:r>
        <w:rPr>
          <w:rFonts w:ascii="Arial"/>
          <w:w w:val="110"/>
          <w:sz w:val="12"/>
        </w:rPr>
        <w:t>from</w:t>
      </w:r>
      <w:r>
        <w:rPr>
          <w:rFonts w:ascii="Arial"/>
          <w:spacing w:val="-4"/>
          <w:w w:val="110"/>
          <w:sz w:val="12"/>
        </w:rPr>
        <w:t> </w:t>
      </w:r>
      <w:r>
        <w:rPr>
          <w:rFonts w:ascii="Arial"/>
          <w:w w:val="110"/>
          <w:sz w:val="12"/>
        </w:rPr>
        <w:t>this</w:t>
      </w:r>
      <w:r>
        <w:rPr>
          <w:rFonts w:ascii="Arial"/>
          <w:spacing w:val="2"/>
          <w:w w:val="110"/>
          <w:sz w:val="12"/>
        </w:rPr>
        <w:t> </w:t>
      </w:r>
      <w:r>
        <w:rPr>
          <w:rFonts w:ascii="Arial"/>
          <w:w w:val="110"/>
          <w:sz w:val="12"/>
        </w:rPr>
        <w:t>drawing.</w:t>
      </w:r>
      <w:r>
        <w:rPr>
          <w:rFonts w:ascii="Arial"/>
          <w:spacing w:val="-6"/>
          <w:w w:val="110"/>
          <w:sz w:val="12"/>
        </w:rPr>
        <w:t> </w:t>
      </w:r>
      <w:r>
        <w:rPr>
          <w:rFonts w:ascii="Arial"/>
          <w:w w:val="110"/>
          <w:sz w:val="12"/>
        </w:rPr>
        <w:t>Work</w:t>
      </w:r>
      <w:r>
        <w:rPr>
          <w:rFonts w:ascii="Arial"/>
          <w:spacing w:val="-3"/>
          <w:w w:val="110"/>
          <w:sz w:val="12"/>
        </w:rPr>
        <w:t> </w:t>
      </w:r>
      <w:r>
        <w:rPr>
          <w:rFonts w:ascii="Times New Roman"/>
          <w:w w:val="110"/>
          <w:sz w:val="12"/>
        </w:rPr>
        <w:t>from</w:t>
      </w:r>
      <w:r>
        <w:rPr>
          <w:rFonts w:ascii="Times New Roman"/>
          <w:spacing w:val="3"/>
          <w:w w:val="110"/>
          <w:sz w:val="12"/>
        </w:rPr>
        <w:t> </w:t>
      </w:r>
      <w:r>
        <w:rPr>
          <w:rFonts w:ascii="Arial"/>
          <w:w w:val="110"/>
          <w:sz w:val="12"/>
        </w:rPr>
        <w:t>figured</w:t>
      </w:r>
      <w:r>
        <w:rPr>
          <w:rFonts w:ascii="Arial"/>
          <w:sz w:val="12"/>
        </w:rPr>
      </w:r>
    </w:p>
    <w:p>
      <w:pPr>
        <w:spacing w:before="20"/>
        <w:ind w:left="0" w:right="467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w w:val="115"/>
          <w:sz w:val="12"/>
        </w:rPr>
        <w:t>di</w:t>
      </w:r>
      <w:r>
        <w:rPr>
          <w:rFonts w:ascii="Arial"/>
          <w:spacing w:val="-3"/>
          <w:w w:val="115"/>
          <w:sz w:val="12"/>
        </w:rPr>
        <w:t>mensions</w:t>
      </w:r>
      <w:r>
        <w:rPr>
          <w:rFonts w:ascii="Arial"/>
          <w:spacing w:val="-12"/>
          <w:w w:val="115"/>
          <w:sz w:val="12"/>
        </w:rPr>
        <w:t> </w:t>
      </w:r>
      <w:r>
        <w:rPr>
          <w:rFonts w:ascii="Arial"/>
          <w:w w:val="115"/>
          <w:sz w:val="12"/>
        </w:rPr>
        <w:t>only.</w:t>
      </w:r>
      <w:r>
        <w:rPr>
          <w:rFonts w:ascii="Arial"/>
          <w:spacing w:val="-20"/>
          <w:w w:val="115"/>
          <w:sz w:val="12"/>
        </w:rPr>
        <w:t> </w:t>
      </w:r>
      <w:r>
        <w:rPr>
          <w:rFonts w:ascii="Arial"/>
          <w:w w:val="115"/>
          <w:sz w:val="12"/>
        </w:rPr>
        <w:t>All</w:t>
      </w:r>
      <w:r>
        <w:rPr>
          <w:rFonts w:ascii="Arial"/>
          <w:spacing w:val="-12"/>
          <w:w w:val="115"/>
          <w:sz w:val="12"/>
        </w:rPr>
        <w:t> </w:t>
      </w:r>
      <w:r>
        <w:rPr>
          <w:rFonts w:ascii="Arial"/>
          <w:spacing w:val="-1"/>
          <w:w w:val="115"/>
          <w:sz w:val="12"/>
        </w:rPr>
        <w:t>di</w:t>
      </w:r>
      <w:r>
        <w:rPr>
          <w:rFonts w:ascii="Arial"/>
          <w:spacing w:val="-2"/>
          <w:w w:val="115"/>
          <w:sz w:val="12"/>
        </w:rPr>
        <w:t>mensions</w:t>
      </w:r>
      <w:r>
        <w:rPr>
          <w:rFonts w:ascii="Arial"/>
          <w:spacing w:val="-11"/>
          <w:w w:val="115"/>
          <w:sz w:val="12"/>
        </w:rPr>
        <w:t> </w:t>
      </w:r>
      <w:r>
        <w:rPr>
          <w:rFonts w:ascii="Arial"/>
          <w:w w:val="115"/>
          <w:sz w:val="12"/>
        </w:rPr>
        <w:t>are</w:t>
      </w:r>
      <w:r>
        <w:rPr>
          <w:rFonts w:ascii="Arial"/>
          <w:spacing w:val="-16"/>
          <w:w w:val="115"/>
          <w:sz w:val="12"/>
        </w:rPr>
        <w:t> </w:t>
      </w:r>
      <w:r>
        <w:rPr>
          <w:rFonts w:ascii="Arial"/>
          <w:spacing w:val="-6"/>
          <w:w w:val="115"/>
          <w:sz w:val="12"/>
        </w:rPr>
        <w:t>i</w:t>
      </w:r>
      <w:r>
        <w:rPr>
          <w:rFonts w:ascii="Arial"/>
          <w:spacing w:val="-8"/>
          <w:w w:val="115"/>
          <w:sz w:val="12"/>
        </w:rPr>
        <w:t>n</w:t>
      </w:r>
      <w:r>
        <w:rPr>
          <w:rFonts w:ascii="Arial"/>
          <w:spacing w:val="-21"/>
          <w:w w:val="115"/>
          <w:sz w:val="12"/>
        </w:rPr>
        <w:t> </w:t>
      </w:r>
      <w:r>
        <w:rPr>
          <w:rFonts w:ascii="Arial"/>
          <w:spacing w:val="-1"/>
          <w:w w:val="115"/>
          <w:sz w:val="12"/>
        </w:rPr>
        <w:t>milli</w:t>
      </w:r>
      <w:r>
        <w:rPr>
          <w:rFonts w:ascii="Arial"/>
          <w:spacing w:val="-2"/>
          <w:w w:val="115"/>
          <w:sz w:val="12"/>
        </w:rPr>
        <w:t>metres</w:t>
      </w:r>
      <w:r>
        <w:rPr>
          <w:rFonts w:ascii="Arial"/>
          <w:spacing w:val="-11"/>
          <w:w w:val="115"/>
          <w:sz w:val="12"/>
        </w:rPr>
        <w:t> </w:t>
      </w:r>
      <w:r>
        <w:rPr>
          <w:rFonts w:ascii="Arial"/>
          <w:spacing w:val="-4"/>
          <w:w w:val="115"/>
          <w:sz w:val="12"/>
        </w:rPr>
        <w:t>u.n.o.</w:t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footerReference w:type="default" r:id="rId159"/>
          <w:pgSz w:w="31660" w:h="22370" w:orient="landscape"/>
          <w:pgMar w:footer="0" w:header="0" w:top="400" w:bottom="280" w:left="480" w:right="300"/>
        </w:sectPr>
      </w:pPr>
    </w:p>
    <w:p>
      <w:pPr>
        <w:spacing w:line="240" w:lineRule="auto" w:before="5"/>
        <w:rPr>
          <w:rFonts w:ascii="Arial" w:hAnsi="Arial" w:cs="Arial" w:eastAsia="Arial"/>
          <w:sz w:val="35"/>
          <w:szCs w:val="35"/>
        </w:rPr>
      </w:pPr>
    </w:p>
    <w:p>
      <w:pPr>
        <w:spacing w:line="46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shape style="position:absolute;margin-left:976.572815pt;margin-top:14.054788pt;width:30.597586pt;height:16.57369pt;mso-position-horizontal-relative:page;mso-position-vertical-relative:paragraph;z-index:-596992" type="#_x0000_t75" stroked="false">
            <v:imagedata r:id="rId160" o:title=""/>
          </v:shape>
        </w:pict>
      </w:r>
      <w:r>
        <w:rPr>
          <w:rFonts w:ascii="Times New Roman" w:hAnsi="Times New Roman"/>
          <w:color w:val="979999"/>
          <w:w w:val="75"/>
          <w:position w:val="1"/>
          <w:sz w:val="9"/>
        </w:rPr>
        <w:t>·</w:t>
      </w:r>
      <w:r>
        <w:rPr>
          <w:rFonts w:ascii="Times New Roman" w:hAnsi="Times New Roman"/>
          <w:color w:val="979999"/>
          <w:spacing w:val="2"/>
          <w:w w:val="75"/>
          <w:position w:val="1"/>
          <w:sz w:val="9"/>
        </w:rPr>
        <w:t> </w:t>
      </w:r>
      <w:r>
        <w:rPr>
          <w:rFonts w:ascii="Times New Roman" w:hAnsi="Times New Roman"/>
          <w:color w:val="21CDCD"/>
          <w:spacing w:val="-19"/>
          <w:w w:val="75"/>
          <w:position w:val="1"/>
          <w:sz w:val="9"/>
        </w:rPr>
        <w:t>)</w:t>
      </w:r>
      <w:r>
        <w:rPr>
          <w:rFonts w:ascii="Arial" w:hAnsi="Arial"/>
          <w:color w:val="979999"/>
          <w:spacing w:val="-39"/>
          <w:w w:val="75"/>
          <w:position w:val="3"/>
          <w:sz w:val="41"/>
        </w:rPr>
        <w:t>"</w:t>
      </w:r>
      <w:r>
        <w:rPr>
          <w:rFonts w:ascii="Times New Roman" w:hAnsi="Times New Roman"/>
          <w:color w:val="979999"/>
          <w:w w:val="75"/>
          <w:position w:val="1"/>
          <w:sz w:val="9"/>
        </w:rPr>
        <w:t>'</w:t>
      </w:r>
      <w:r>
        <w:rPr>
          <w:rFonts w:ascii="Times New Roman" w:hAnsi="Times New Roman"/>
          <w:color w:val="979999"/>
          <w:spacing w:val="-6"/>
          <w:w w:val="75"/>
          <w:position w:val="1"/>
          <w:sz w:val="9"/>
        </w:rPr>
        <w:t> </w:t>
      </w:r>
      <w:r>
        <w:rPr>
          <w:rFonts w:ascii="Arial" w:hAnsi="Arial"/>
          <w:color w:val="979999"/>
          <w:spacing w:val="-42"/>
          <w:w w:val="75"/>
          <w:position w:val="3"/>
          <w:sz w:val="41"/>
        </w:rPr>
        <w:t>'</w:t>
      </w:r>
      <w:r>
        <w:rPr>
          <w:rFonts w:ascii="Times New Roman" w:hAnsi="Times New Roman"/>
          <w:color w:val="B3B3B3"/>
          <w:spacing w:val="-46"/>
          <w:w w:val="75"/>
          <w:sz w:val="38"/>
        </w:rPr>
        <w:t>-</w:t>
      </w:r>
      <w:r>
        <w:rPr>
          <w:rFonts w:ascii="Times New Roman" w:hAnsi="Times New Roman"/>
          <w:color w:val="979999"/>
          <w:spacing w:val="-70"/>
          <w:w w:val="75"/>
          <w:sz w:val="38"/>
        </w:rPr>
        <w:t>"</w:t>
      </w:r>
      <w:r>
        <w:rPr>
          <w:rFonts w:ascii="Times New Roman" w:hAnsi="Times New Roman"/>
          <w:color w:val="B3B3B3"/>
          <w:spacing w:val="-11"/>
          <w:w w:val="75"/>
          <w:position w:val="1"/>
          <w:sz w:val="9"/>
        </w:rPr>
        <w:t>,</w:t>
      </w:r>
      <w:r>
        <w:rPr>
          <w:rFonts w:ascii="Times New Roman" w:hAnsi="Times New Roman"/>
          <w:color w:val="979999"/>
          <w:spacing w:val="-3"/>
          <w:w w:val="75"/>
          <w:position w:val="1"/>
          <w:sz w:val="9"/>
        </w:rPr>
        <w:t>4</w:t>
      </w:r>
      <w:r>
        <w:rPr>
          <w:rFonts w:ascii="Times New Roman" w:hAnsi="Times New Roman"/>
          <w:color w:val="979999"/>
          <w:spacing w:val="-14"/>
          <w:w w:val="75"/>
          <w:position w:val="1"/>
          <w:sz w:val="9"/>
        </w:rPr>
        <w:t>,</w:t>
      </w:r>
      <w:r>
        <w:rPr>
          <w:rFonts w:ascii="Times New Roman" w:hAnsi="Times New Roman"/>
          <w:color w:val="979999"/>
          <w:spacing w:val="-7"/>
          <w:w w:val="75"/>
          <w:position w:val="1"/>
          <w:sz w:val="9"/>
        </w:rPr>
        <w:t>'</w:t>
      </w:r>
      <w:r>
        <w:rPr>
          <w:rFonts w:ascii="Times New Roman" w:hAnsi="Times New Roman"/>
          <w:color w:val="979999"/>
          <w:spacing w:val="-10"/>
          <w:w w:val="75"/>
          <w:position w:val="1"/>
          <w:sz w:val="9"/>
        </w:rPr>
        <w:t>(</w:t>
      </w:r>
      <w:r>
        <w:rPr>
          <w:rFonts w:ascii="Times New Roman" w:hAnsi="Times New Roman"/>
          <w:color w:val="979999"/>
          <w:spacing w:val="-45"/>
          <w:w w:val="75"/>
          <w:sz w:val="38"/>
        </w:rPr>
        <w:t>'</w:t>
      </w:r>
      <w:r>
        <w:rPr>
          <w:rFonts w:ascii="Times New Roman" w:hAnsi="Times New Roman"/>
          <w:color w:val="979999"/>
          <w:w w:val="75"/>
          <w:position w:val="1"/>
          <w:sz w:val="9"/>
        </w:rPr>
        <w:t>),</w:t>
      </w:r>
      <w:r>
        <w:rPr>
          <w:rFonts w:ascii="Times New Roman" w:hAnsi="Times New Roman"/>
          <w:sz w:val="9"/>
        </w:rPr>
      </w:r>
    </w:p>
    <w:p>
      <w:pPr>
        <w:spacing w:line="84" w:lineRule="exact" w:before="0"/>
        <w:ind w:left="0" w:right="788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B3B3B3"/>
          <w:spacing w:val="10"/>
          <w:w w:val="120"/>
          <w:sz w:val="10"/>
        </w:rPr>
        <w:t>"</w:t>
      </w:r>
      <w:r>
        <w:rPr>
          <w:rFonts w:ascii="Arial"/>
          <w:color w:val="0CD4D4"/>
          <w:w w:val="120"/>
          <w:sz w:val="10"/>
        </w:rPr>
        <w:t>1</w:t>
      </w:r>
      <w:r>
        <w:rPr>
          <w:rFonts w:ascii="Arial"/>
          <w:sz w:val="10"/>
        </w:rPr>
      </w: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spacing w:line="277" w:lineRule="auto" w:before="0"/>
        <w:ind w:left="654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t>No</w:t>
      </w:r>
      <w:r>
        <w:rPr>
          <w:rFonts w:ascii="Arial"/>
          <w:spacing w:val="-14"/>
          <w:w w:val="110"/>
          <w:sz w:val="12"/>
        </w:rPr>
        <w:t> </w:t>
      </w:r>
      <w:r>
        <w:rPr>
          <w:rFonts w:ascii="Arial"/>
          <w:spacing w:val="-1"/>
          <w:w w:val="110"/>
          <w:sz w:val="12"/>
        </w:rPr>
        <w:t>devl</w:t>
      </w:r>
      <w:r>
        <w:rPr>
          <w:rFonts w:ascii="Arial"/>
          <w:spacing w:val="-2"/>
          <w:w w:val="110"/>
          <w:sz w:val="12"/>
        </w:rPr>
        <w:t>adon</w:t>
      </w:r>
      <w:r>
        <w:rPr>
          <w:rFonts w:ascii="Arial"/>
          <w:spacing w:val="-11"/>
          <w:w w:val="110"/>
          <w:sz w:val="12"/>
        </w:rPr>
        <w:t> </w:t>
      </w:r>
      <w:r>
        <w:rPr>
          <w:rFonts w:ascii="Arial"/>
          <w:w w:val="110"/>
          <w:sz w:val="12"/>
        </w:rPr>
        <w:t>from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w w:val="110"/>
          <w:sz w:val="12"/>
        </w:rPr>
        <w:t>the</w:t>
      </w:r>
      <w:r>
        <w:rPr>
          <w:rFonts w:ascii="Arial"/>
          <w:spacing w:val="-6"/>
          <w:w w:val="110"/>
          <w:sz w:val="12"/>
        </w:rPr>
        <w:t> </w:t>
      </w:r>
      <w:r>
        <w:rPr>
          <w:rFonts w:ascii="Arial"/>
          <w:w w:val="110"/>
          <w:sz w:val="12"/>
        </w:rPr>
        <w:t>deta.lls</w:t>
      </w:r>
      <w:r>
        <w:rPr>
          <w:rFonts w:ascii="Arial"/>
          <w:spacing w:val="-3"/>
          <w:w w:val="110"/>
          <w:sz w:val="12"/>
        </w:rPr>
        <w:t> </w:t>
      </w:r>
      <w:r>
        <w:rPr>
          <w:rFonts w:ascii="Arial"/>
          <w:w w:val="110"/>
          <w:sz w:val="12"/>
        </w:rPr>
        <w:t>shown</w:t>
      </w:r>
      <w:r>
        <w:rPr>
          <w:rFonts w:ascii="Arial"/>
          <w:spacing w:val="-9"/>
          <w:w w:val="110"/>
          <w:sz w:val="12"/>
        </w:rPr>
        <w:t> </w:t>
      </w:r>
      <w:r>
        <w:rPr>
          <w:rFonts w:ascii="Arial"/>
          <w:w w:val="110"/>
          <w:sz w:val="12"/>
        </w:rPr>
        <w:t>on</w:t>
      </w:r>
      <w:r>
        <w:rPr>
          <w:rFonts w:ascii="Arial"/>
          <w:spacing w:val="-13"/>
          <w:w w:val="110"/>
          <w:sz w:val="12"/>
        </w:rPr>
        <w:t> </w:t>
      </w:r>
      <w:r>
        <w:rPr>
          <w:rFonts w:ascii="Arial"/>
          <w:spacing w:val="-1"/>
          <w:w w:val="110"/>
          <w:sz w:val="12"/>
        </w:rPr>
        <w:t>this</w:t>
      </w:r>
      <w:r>
        <w:rPr>
          <w:rFonts w:ascii="Arial"/>
          <w:spacing w:val="-11"/>
          <w:w w:val="110"/>
          <w:sz w:val="12"/>
        </w:rPr>
        <w:t> </w:t>
      </w:r>
      <w:r>
        <w:rPr>
          <w:rFonts w:ascii="Arial"/>
          <w:w w:val="110"/>
          <w:sz w:val="12"/>
        </w:rPr>
        <w:t>drawing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w w:val="110"/>
          <w:sz w:val="12"/>
        </w:rPr>
        <w:t>wlll</w:t>
      </w:r>
      <w:r>
        <w:rPr>
          <w:rFonts w:ascii="Arial"/>
          <w:spacing w:val="2"/>
          <w:w w:val="110"/>
          <w:sz w:val="12"/>
        </w:rPr>
        <w:t> </w:t>
      </w:r>
      <w:r>
        <w:rPr>
          <w:rFonts w:ascii="Arial"/>
          <w:w w:val="110"/>
          <w:sz w:val="12"/>
        </w:rPr>
        <w:t>be</w:t>
      </w:r>
      <w:r>
        <w:rPr>
          <w:rFonts w:ascii="Arial"/>
          <w:spacing w:val="26"/>
          <w:w w:val="109"/>
          <w:sz w:val="12"/>
        </w:rPr>
        <w:t> </w:t>
      </w:r>
      <w:r>
        <w:rPr>
          <w:rFonts w:ascii="Arial"/>
          <w:w w:val="110"/>
          <w:sz w:val="12"/>
        </w:rPr>
        <w:t>allowed</w:t>
      </w:r>
      <w:r>
        <w:rPr>
          <w:rFonts w:ascii="Arial"/>
          <w:spacing w:val="-5"/>
          <w:w w:val="110"/>
          <w:sz w:val="12"/>
        </w:rPr>
        <w:t> </w:t>
      </w:r>
      <w:r>
        <w:rPr>
          <w:rFonts w:ascii="Arial"/>
          <w:w w:val="110"/>
          <w:sz w:val="12"/>
        </w:rPr>
        <w:t>without</w:t>
      </w:r>
      <w:r>
        <w:rPr>
          <w:rFonts w:ascii="Arial"/>
          <w:spacing w:val="10"/>
          <w:w w:val="110"/>
          <w:sz w:val="12"/>
        </w:rPr>
        <w:t> </w:t>
      </w:r>
      <w:r>
        <w:rPr>
          <w:rFonts w:ascii="Arial"/>
          <w:w w:val="110"/>
          <w:sz w:val="12"/>
        </w:rPr>
        <w:t>prior</w:t>
      </w:r>
      <w:r>
        <w:rPr>
          <w:rFonts w:ascii="Arial"/>
          <w:spacing w:val="2"/>
          <w:w w:val="110"/>
          <w:sz w:val="12"/>
        </w:rPr>
        <w:t> </w:t>
      </w:r>
      <w:r>
        <w:rPr>
          <w:rFonts w:ascii="Arial"/>
          <w:spacing w:val="-2"/>
          <w:w w:val="110"/>
          <w:sz w:val="12"/>
        </w:rPr>
        <w:t>permission </w:t>
      </w:r>
      <w:r>
        <w:rPr>
          <w:rFonts w:ascii="Arial"/>
          <w:spacing w:val="-5"/>
          <w:w w:val="110"/>
          <w:sz w:val="12"/>
        </w:rPr>
        <w:t>i</w:t>
      </w:r>
      <w:r>
        <w:rPr>
          <w:rFonts w:ascii="Arial"/>
          <w:spacing w:val="-8"/>
          <w:w w:val="110"/>
          <w:sz w:val="12"/>
        </w:rPr>
        <w:t>n</w:t>
      </w:r>
      <w:r>
        <w:rPr>
          <w:rFonts w:ascii="Arial"/>
          <w:spacing w:val="-15"/>
          <w:w w:val="110"/>
          <w:sz w:val="12"/>
        </w:rPr>
        <w:t> </w:t>
      </w:r>
      <w:r>
        <w:rPr>
          <w:rFonts w:ascii="Arial"/>
          <w:w w:val="110"/>
          <w:sz w:val="12"/>
        </w:rPr>
        <w:t>writing.</w:t>
      </w:r>
      <w:r>
        <w:rPr>
          <w:rFonts w:ascii="Arial"/>
          <w:sz w:val="12"/>
        </w:rPr>
      </w:r>
    </w:p>
    <w:p>
      <w:pPr>
        <w:spacing w:line="240" w:lineRule="auto" w:before="6"/>
        <w:rPr>
          <w:rFonts w:ascii="Arial" w:hAnsi="Arial" w:cs="Arial" w:eastAsia="Arial"/>
          <w:sz w:val="12"/>
          <w:szCs w:val="12"/>
        </w:rPr>
      </w:pPr>
    </w:p>
    <w:p>
      <w:pPr>
        <w:spacing w:line="260" w:lineRule="auto" w:before="0"/>
        <w:ind w:left="654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t>All drawings</w:t>
      </w:r>
      <w:r>
        <w:rPr>
          <w:rFonts w:ascii="Arial"/>
          <w:spacing w:val="4"/>
          <w:w w:val="110"/>
          <w:sz w:val="12"/>
        </w:rPr>
        <w:t> </w:t>
      </w:r>
      <w:r>
        <w:rPr>
          <w:rFonts w:ascii="Arial"/>
          <w:w w:val="110"/>
          <w:sz w:val="12"/>
        </w:rPr>
        <w:t>are</w:t>
      </w:r>
      <w:r>
        <w:rPr>
          <w:rFonts w:ascii="Arial"/>
          <w:spacing w:val="-5"/>
          <w:w w:val="110"/>
          <w:sz w:val="12"/>
        </w:rPr>
        <w:t> </w:t>
      </w:r>
      <w:r>
        <w:rPr>
          <w:rFonts w:ascii="Arial"/>
          <w:w w:val="110"/>
          <w:sz w:val="13"/>
        </w:rPr>
        <w:t>to</w:t>
      </w:r>
      <w:r>
        <w:rPr>
          <w:rFonts w:ascii="Arial"/>
          <w:spacing w:val="-8"/>
          <w:w w:val="110"/>
          <w:sz w:val="13"/>
        </w:rPr>
        <w:t> </w:t>
      </w:r>
      <w:r>
        <w:rPr>
          <w:rFonts w:ascii="Arial"/>
          <w:w w:val="110"/>
          <w:sz w:val="12"/>
        </w:rPr>
        <w:t>be</w:t>
      </w:r>
      <w:r>
        <w:rPr>
          <w:rFonts w:ascii="Arial"/>
          <w:spacing w:val="-5"/>
          <w:w w:val="110"/>
          <w:sz w:val="12"/>
        </w:rPr>
        <w:t> </w:t>
      </w:r>
      <w:r>
        <w:rPr>
          <w:rFonts w:ascii="Arial"/>
          <w:w w:val="110"/>
          <w:sz w:val="12"/>
        </w:rPr>
        <w:t>read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spacing w:val="-5"/>
          <w:w w:val="110"/>
          <w:sz w:val="12"/>
        </w:rPr>
        <w:t>i</w:t>
      </w:r>
      <w:r>
        <w:rPr>
          <w:rFonts w:ascii="Arial"/>
          <w:spacing w:val="-8"/>
          <w:w w:val="110"/>
          <w:sz w:val="12"/>
        </w:rPr>
        <w:t>n</w:t>
      </w:r>
      <w:r>
        <w:rPr>
          <w:rFonts w:ascii="Arial"/>
          <w:spacing w:val="-11"/>
          <w:w w:val="110"/>
          <w:sz w:val="12"/>
        </w:rPr>
        <w:t> </w:t>
      </w:r>
      <w:r>
        <w:rPr>
          <w:rFonts w:ascii="Arial"/>
          <w:w w:val="110"/>
          <w:sz w:val="12"/>
        </w:rPr>
        <w:t>conjunction</w:t>
      </w:r>
      <w:r>
        <w:rPr>
          <w:rFonts w:ascii="Arial"/>
          <w:spacing w:val="-9"/>
          <w:w w:val="110"/>
          <w:sz w:val="12"/>
        </w:rPr>
        <w:t> </w:t>
      </w:r>
      <w:r>
        <w:rPr>
          <w:rFonts w:ascii="Arial"/>
          <w:w w:val="110"/>
          <w:sz w:val="12"/>
        </w:rPr>
        <w:t>with</w:t>
      </w:r>
      <w:r>
        <w:rPr>
          <w:rFonts w:ascii="Arial"/>
          <w:spacing w:val="1"/>
          <w:w w:val="110"/>
          <w:sz w:val="12"/>
        </w:rPr>
        <w:t> </w:t>
      </w:r>
      <w:r>
        <w:rPr>
          <w:rFonts w:ascii="Arial"/>
          <w:w w:val="110"/>
          <w:sz w:val="12"/>
        </w:rPr>
        <w:t>all</w:t>
      </w:r>
      <w:r>
        <w:rPr>
          <w:rFonts w:ascii="Arial"/>
          <w:spacing w:val="3"/>
          <w:w w:val="110"/>
          <w:sz w:val="12"/>
        </w:rPr>
        <w:t> </w:t>
      </w:r>
      <w:r>
        <w:rPr>
          <w:rFonts w:ascii="Arial"/>
          <w:spacing w:val="-1"/>
          <w:w w:val="110"/>
          <w:sz w:val="12"/>
        </w:rPr>
        <w:t>archi</w:t>
      </w:r>
      <w:r>
        <w:rPr>
          <w:rFonts w:ascii="Arial"/>
          <w:spacing w:val="-2"/>
          <w:w w:val="110"/>
          <w:sz w:val="12"/>
        </w:rPr>
        <w:t>tects,</w:t>
      </w:r>
      <w:r>
        <w:rPr>
          <w:rFonts w:ascii="Arial"/>
          <w:spacing w:val="22"/>
          <w:w w:val="107"/>
          <w:sz w:val="12"/>
        </w:rPr>
        <w:t> </w:t>
      </w:r>
      <w:r>
        <w:rPr>
          <w:rFonts w:ascii="Arial"/>
          <w:spacing w:val="-1"/>
          <w:w w:val="110"/>
          <w:sz w:val="12"/>
        </w:rPr>
        <w:t>engineers</w:t>
      </w:r>
      <w:r>
        <w:rPr>
          <w:rFonts w:ascii="Arial"/>
          <w:spacing w:val="-4"/>
          <w:w w:val="110"/>
          <w:sz w:val="12"/>
        </w:rPr>
        <w:t> </w:t>
      </w:r>
      <w:r>
        <w:rPr>
          <w:rFonts w:ascii="Arial"/>
          <w:w w:val="110"/>
          <w:sz w:val="12"/>
        </w:rPr>
        <w:t>and</w:t>
      </w:r>
      <w:r>
        <w:rPr>
          <w:rFonts w:ascii="Arial"/>
          <w:spacing w:val="-13"/>
          <w:w w:val="110"/>
          <w:sz w:val="12"/>
        </w:rPr>
        <w:t> </w:t>
      </w:r>
      <w:r>
        <w:rPr>
          <w:rFonts w:ascii="Arial"/>
          <w:w w:val="110"/>
          <w:sz w:val="12"/>
        </w:rPr>
        <w:t>specialist</w:t>
      </w:r>
      <w:r>
        <w:rPr>
          <w:rFonts w:ascii="Arial"/>
          <w:spacing w:val="4"/>
          <w:w w:val="110"/>
          <w:sz w:val="12"/>
        </w:rPr>
        <w:t> </w:t>
      </w:r>
      <w:r>
        <w:rPr>
          <w:rFonts w:ascii="Arial"/>
          <w:spacing w:val="-1"/>
          <w:w w:val="110"/>
          <w:sz w:val="12"/>
        </w:rPr>
        <w:t>drawings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w w:val="110"/>
          <w:sz w:val="12"/>
        </w:rPr>
        <w:t>and</w:t>
      </w:r>
      <w:r>
        <w:rPr>
          <w:rFonts w:ascii="Arial"/>
          <w:spacing w:val="-12"/>
          <w:w w:val="110"/>
          <w:sz w:val="12"/>
        </w:rPr>
        <w:t> </w:t>
      </w:r>
      <w:r>
        <w:rPr>
          <w:rFonts w:ascii="Arial"/>
          <w:w w:val="110"/>
          <w:sz w:val="12"/>
        </w:rPr>
        <w:t>details.</w:t>
      </w:r>
      <w:r>
        <w:rPr>
          <w:rFonts w:ascii="Arial"/>
          <w:sz w:val="12"/>
        </w:rPr>
      </w:r>
    </w:p>
    <w:p>
      <w:pPr>
        <w:spacing w:after="0" w:line="260" w:lineRule="auto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20577" w:space="40"/>
            <w:col w:w="10263"/>
          </w:cols>
        </w:sectPr>
      </w:pPr>
    </w:p>
    <w:p>
      <w:pPr>
        <w:spacing w:line="88" w:lineRule="exact" w:before="276"/>
        <w:ind w:left="0" w:right="0" w:firstLine="0"/>
        <w:jc w:val="right"/>
        <w:rPr>
          <w:rFonts w:ascii="Times New Roman" w:hAnsi="Times New Roman" w:cs="Times New Roman" w:eastAsia="Times New Roman"/>
          <w:sz w:val="53"/>
          <w:szCs w:val="53"/>
        </w:rPr>
      </w:pPr>
      <w:r>
        <w:rPr>
          <w:rFonts w:ascii="Times New Roman" w:hAnsi="Times New Roman"/>
          <w:color w:val="979999"/>
          <w:spacing w:val="-114"/>
          <w:sz w:val="53"/>
        </w:rPr>
        <w:t>·</w:t>
      </w:r>
      <w:r>
        <w:rPr>
          <w:rFonts w:ascii="Times New Roman" w:hAnsi="Times New Roman"/>
          <w:color w:val="979999"/>
          <w:spacing w:val="39"/>
          <w:sz w:val="53"/>
        </w:rPr>
        <w:t>-</w:t>
      </w:r>
      <w:r>
        <w:rPr>
          <w:rFonts w:ascii="Arial" w:hAnsi="Arial"/>
          <w:color w:val="979999"/>
          <w:spacing w:val="3"/>
          <w:position w:val="11"/>
          <w:sz w:val="13"/>
        </w:rPr>
        <w:t>-</w:t>
      </w:r>
      <w:r>
        <w:rPr>
          <w:rFonts w:ascii="Times New Roman" w:hAnsi="Times New Roman"/>
          <w:color w:val="979999"/>
          <w:spacing w:val="-83"/>
          <w:position w:val="11"/>
          <w:sz w:val="16"/>
        </w:rPr>
        <w:t>-</w:t>
      </w:r>
      <w:r>
        <w:rPr>
          <w:rFonts w:ascii="Times New Roman" w:hAnsi="Times New Roman"/>
          <w:color w:val="979999"/>
          <w:spacing w:val="-137"/>
          <w:sz w:val="53"/>
        </w:rPr>
        <w:t>-</w:t>
      </w:r>
      <w:r>
        <w:rPr>
          <w:rFonts w:ascii="Times New Roman" w:hAnsi="Times New Roman"/>
          <w:color w:val="979999"/>
          <w:spacing w:val="-195"/>
          <w:position w:val="11"/>
          <w:sz w:val="28"/>
        </w:rPr>
        <w:t>,</w:t>
      </w:r>
      <w:r>
        <w:rPr>
          <w:rFonts w:ascii="Times New Roman" w:hAnsi="Times New Roman"/>
          <w:color w:val="979999"/>
          <w:spacing w:val="-76"/>
          <w:sz w:val="53"/>
        </w:rPr>
        <w:t>.</w:t>
      </w:r>
      <w:r>
        <w:rPr>
          <w:rFonts w:ascii="Times New Roman" w:hAnsi="Times New Roman"/>
          <w:color w:val="979999"/>
          <w:sz w:val="53"/>
        </w:rPr>
        <w:t>_</w:t>
      </w:r>
      <w:r>
        <w:rPr>
          <w:rFonts w:ascii="Times New Roman" w:hAnsi="Times New Roman"/>
          <w:color w:val="979999"/>
          <w:spacing w:val="-86"/>
          <w:sz w:val="53"/>
        </w:rPr>
        <w:t> </w:t>
      </w:r>
      <w:r>
        <w:rPr>
          <w:rFonts w:ascii="Times New Roman" w:hAnsi="Times New Roman"/>
          <w:color w:val="979999"/>
          <w:spacing w:val="-109"/>
          <w:sz w:val="53"/>
        </w:rPr>
        <w:t>-</w:t>
      </w:r>
      <w:r>
        <w:rPr>
          <w:rFonts w:ascii="Arial" w:hAnsi="Arial"/>
          <w:color w:val="979999"/>
          <w:spacing w:val="-4"/>
          <w:position w:val="11"/>
          <w:sz w:val="12"/>
        </w:rPr>
        <w:t>.</w:t>
      </w:r>
      <w:r>
        <w:rPr>
          <w:rFonts w:ascii="Times New Roman" w:hAnsi="Times New Roman"/>
          <w:color w:val="979999"/>
          <w:spacing w:val="-65"/>
          <w:sz w:val="53"/>
        </w:rPr>
        <w:t>-</w:t>
      </w:r>
      <w:r>
        <w:rPr>
          <w:rFonts w:ascii="Times New Roman" w:hAnsi="Times New Roman"/>
          <w:color w:val="979999"/>
          <w:position w:val="11"/>
          <w:sz w:val="16"/>
        </w:rPr>
        <w:t>-</w:t>
      </w:r>
      <w:r>
        <w:rPr>
          <w:rFonts w:ascii="Times New Roman" w:hAnsi="Times New Roman"/>
          <w:color w:val="979999"/>
          <w:spacing w:val="-29"/>
          <w:position w:val="11"/>
          <w:sz w:val="16"/>
        </w:rPr>
        <w:t> </w:t>
      </w:r>
      <w:r>
        <w:rPr>
          <w:rFonts w:ascii="Times New Roman" w:hAnsi="Times New Roman"/>
          <w:color w:val="979999"/>
          <w:spacing w:val="-30"/>
          <w:position w:val="11"/>
          <w:sz w:val="16"/>
        </w:rPr>
        <w:t>-</w:t>
      </w:r>
      <w:r>
        <w:rPr>
          <w:rFonts w:ascii="Times New Roman" w:hAnsi="Times New Roman"/>
          <w:color w:val="979999"/>
          <w:spacing w:val="-9"/>
          <w:sz w:val="53"/>
        </w:rPr>
        <w:t>-</w:t>
      </w:r>
      <w:r>
        <w:rPr>
          <w:rFonts w:ascii="Arial" w:hAnsi="Arial"/>
          <w:color w:val="979999"/>
          <w:spacing w:val="-88"/>
          <w:position w:val="11"/>
          <w:sz w:val="49"/>
        </w:rPr>
        <w:t>.</w:t>
      </w:r>
      <w:r>
        <w:rPr>
          <w:rFonts w:ascii="Times New Roman" w:hAnsi="Times New Roman"/>
          <w:color w:val="979999"/>
          <w:spacing w:val="-149"/>
          <w:sz w:val="53"/>
        </w:rPr>
        <w:t>-</w:t>
      </w:r>
      <w:r>
        <w:rPr>
          <w:rFonts w:ascii="Arial" w:hAnsi="Arial"/>
          <w:color w:val="979999"/>
          <w:position w:val="11"/>
          <w:sz w:val="49"/>
        </w:rPr>
        <w:t>.</w:t>
      </w:r>
      <w:r>
        <w:rPr>
          <w:rFonts w:ascii="Arial" w:hAnsi="Arial"/>
          <w:color w:val="979999"/>
          <w:spacing w:val="-94"/>
          <w:position w:val="11"/>
          <w:sz w:val="49"/>
        </w:rPr>
        <w:t> </w:t>
      </w:r>
      <w:r>
        <w:rPr>
          <w:rFonts w:ascii="Times New Roman" w:hAnsi="Times New Roman"/>
          <w:color w:val="979999"/>
          <w:w w:val="130"/>
          <w:sz w:val="53"/>
        </w:rPr>
        <w:t>,</w:t>
      </w:r>
      <w:r>
        <w:rPr>
          <w:rFonts w:ascii="Times New Roman" w:hAnsi="Times New Roman"/>
          <w:sz w:val="53"/>
        </w:rPr>
      </w:r>
    </w:p>
    <w:p>
      <w:pPr>
        <w:tabs>
          <w:tab w:pos="986" w:val="left" w:leader="none"/>
          <w:tab w:pos="1572" w:val="left" w:leader="none"/>
          <w:tab w:pos="5396" w:val="left" w:leader="none"/>
        </w:tabs>
        <w:spacing w:line="198" w:lineRule="exact" w:before="165"/>
        <w:ind w:left="106" w:right="0" w:firstLine="0"/>
        <w:jc w:val="left"/>
        <w:rPr>
          <w:rFonts w:ascii="Times New Roman" w:hAnsi="Times New Roman" w:cs="Times New Roman" w:eastAsia="Times New Roman"/>
          <w:sz w:val="53"/>
          <w:szCs w:val="53"/>
        </w:rPr>
      </w:pPr>
      <w:r>
        <w:rPr>
          <w:w w:val="150"/>
        </w:rPr>
        <w:br w:type="column"/>
      </w:r>
      <w:r>
        <w:rPr>
          <w:rFonts w:ascii="Arial" w:hAnsi="Arial" w:cs="Arial" w:eastAsia="Arial"/>
          <w:color w:val="979999"/>
          <w:w w:val="150"/>
          <w:sz w:val="49"/>
          <w:szCs w:val="49"/>
        </w:rPr>
        <w:t>.</w:t>
        <w:tab/>
      </w:r>
      <w:r>
        <w:rPr>
          <w:rFonts w:ascii="Times New Roman" w:hAnsi="Times New Roman" w:cs="Times New Roman" w:eastAsia="Times New Roman"/>
          <w:color w:val="979999"/>
          <w:w w:val="150"/>
          <w:sz w:val="56"/>
          <w:szCs w:val="56"/>
        </w:rPr>
        <w:t>.</w:t>
        <w:tab/>
      </w:r>
      <w:r>
        <w:rPr>
          <w:rFonts w:ascii="Times New Roman" w:hAnsi="Times New Roman" w:cs="Times New Roman" w:eastAsia="Times New Roman"/>
          <w:color w:val="979999"/>
          <w:w w:val="50"/>
          <w:sz w:val="65"/>
          <w:szCs w:val="65"/>
        </w:rPr>
        <w:t>-</w:t>
        <w:tab/>
      </w:r>
      <w:r>
        <w:rPr>
          <w:rFonts w:ascii="Arial" w:hAnsi="Arial" w:cs="Arial" w:eastAsia="Arial"/>
          <w:color w:val="979999"/>
          <w:spacing w:val="13"/>
          <w:w w:val="90"/>
          <w:sz w:val="46"/>
          <w:szCs w:val="46"/>
        </w:rPr>
        <w:t>,</w:t>
      </w:r>
      <w:r>
        <w:rPr>
          <w:rFonts w:ascii="Arial" w:hAnsi="Arial" w:cs="Arial" w:eastAsia="Arial"/>
          <w:color w:val="979999"/>
          <w:spacing w:val="-15"/>
          <w:w w:val="90"/>
          <w:sz w:val="67"/>
          <w:szCs w:val="67"/>
        </w:rPr>
        <w:t>-</w:t>
      </w:r>
      <w:r>
        <w:rPr>
          <w:rFonts w:ascii="Arial" w:hAnsi="Arial" w:cs="Arial" w:eastAsia="Arial"/>
          <w:color w:val="979999"/>
          <w:w w:val="90"/>
          <w:sz w:val="67"/>
          <w:szCs w:val="67"/>
        </w:rPr>
        <w:t>-"-</w:t>
      </w:r>
      <w:r>
        <w:rPr>
          <w:rFonts w:ascii="Arial" w:hAnsi="Arial" w:cs="Arial" w:eastAsia="Arial"/>
          <w:color w:val="979999"/>
          <w:spacing w:val="-90"/>
          <w:w w:val="90"/>
          <w:sz w:val="67"/>
          <w:szCs w:val="67"/>
        </w:rPr>
        <w:t> </w:t>
      </w:r>
      <w:r>
        <w:rPr>
          <w:rFonts w:ascii="Arial" w:hAnsi="Arial" w:cs="Arial" w:eastAsia="Arial"/>
          <w:color w:val="979999"/>
          <w:spacing w:val="-220"/>
          <w:w w:val="90"/>
          <w:position w:val="28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999"/>
          <w:w w:val="90"/>
          <w:position w:val="17"/>
          <w:sz w:val="53"/>
          <w:szCs w:val="53"/>
        </w:rPr>
        <w:t>•</w:t>
      </w:r>
      <w:r>
        <w:rPr>
          <w:rFonts w:ascii="Times New Roman" w:hAnsi="Times New Roman" w:cs="Times New Roman" w:eastAsia="Times New Roman"/>
          <w:sz w:val="53"/>
          <w:szCs w:val="53"/>
        </w:rPr>
      </w:r>
    </w:p>
    <w:p>
      <w:pPr>
        <w:tabs>
          <w:tab w:pos="2821" w:val="left" w:leader="none"/>
        </w:tabs>
        <w:spacing w:line="255" w:lineRule="exact" w:before="108"/>
        <w:ind w:left="106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w w:val="65"/>
        </w:rPr>
        <w:br w:type="column"/>
      </w:r>
      <w:r>
        <w:rPr>
          <w:rFonts w:ascii="Arial" w:hAnsi="Arial" w:cs="Arial" w:eastAsia="Arial"/>
          <w:i/>
          <w:color w:val="979999"/>
          <w:spacing w:val="1"/>
          <w:w w:val="65"/>
          <w:sz w:val="67"/>
          <w:szCs w:val="67"/>
        </w:rPr>
        <w:t>-</w:t>
      </w:r>
      <w:r>
        <w:rPr>
          <w:rFonts w:ascii="Arial" w:hAnsi="Arial" w:cs="Arial" w:eastAsia="Arial"/>
          <w:i/>
          <w:color w:val="979999"/>
          <w:spacing w:val="-96"/>
          <w:w w:val="65"/>
          <w:sz w:val="67"/>
          <w:szCs w:val="67"/>
        </w:rPr>
        <w:t>/</w:t>
      </w:r>
      <w:r>
        <w:rPr>
          <w:rFonts w:ascii="Times New Roman" w:hAnsi="Times New Roman" w:cs="Times New Roman" w:eastAsia="Times New Roman"/>
          <w:color w:val="979999"/>
          <w:w w:val="65"/>
          <w:position w:val="-27"/>
          <w:sz w:val="83"/>
          <w:szCs w:val="83"/>
        </w:rPr>
        <w:t>-</w:t>
      </w:r>
      <w:r>
        <w:rPr>
          <w:rFonts w:ascii="Times New Roman" w:hAnsi="Times New Roman" w:cs="Times New Roman" w:eastAsia="Times New Roman"/>
          <w:color w:val="979999"/>
          <w:spacing w:val="-105"/>
          <w:w w:val="65"/>
          <w:position w:val="-27"/>
          <w:sz w:val="83"/>
          <w:szCs w:val="83"/>
        </w:rPr>
        <w:t> </w:t>
      </w:r>
      <w:r>
        <w:rPr>
          <w:rFonts w:ascii="Arial" w:hAnsi="Arial" w:cs="Arial" w:eastAsia="Arial"/>
          <w:i/>
          <w:color w:val="979999"/>
          <w:w w:val="65"/>
          <w:sz w:val="67"/>
          <w:szCs w:val="67"/>
        </w:rPr>
        <w:t>--</w:t>
      </w:r>
      <w:r>
        <w:rPr>
          <w:rFonts w:ascii="Arial" w:hAnsi="Arial" w:cs="Arial" w:eastAsia="Arial"/>
          <w:i/>
          <w:color w:val="979999"/>
          <w:spacing w:val="-99"/>
          <w:w w:val="65"/>
          <w:sz w:val="67"/>
          <w:szCs w:val="67"/>
        </w:rPr>
        <w:t> </w:t>
      </w:r>
      <w:r>
        <w:rPr>
          <w:rFonts w:ascii="Times New Roman" w:hAnsi="Times New Roman" w:cs="Times New Roman" w:eastAsia="Times New Roman"/>
          <w:color w:val="979999"/>
          <w:w w:val="65"/>
          <w:position w:val="-10"/>
          <w:sz w:val="53"/>
          <w:szCs w:val="53"/>
        </w:rPr>
        <w:t>--</w:t>
      </w:r>
      <w:r>
        <w:rPr>
          <w:rFonts w:ascii="Times New Roman" w:hAnsi="Times New Roman" w:cs="Times New Roman" w:eastAsia="Times New Roman"/>
          <w:color w:val="979999"/>
          <w:spacing w:val="-83"/>
          <w:w w:val="65"/>
          <w:position w:val="-10"/>
          <w:sz w:val="53"/>
          <w:szCs w:val="53"/>
        </w:rPr>
        <w:t>-</w:t>
      </w:r>
      <w:r>
        <w:rPr>
          <w:rFonts w:ascii="Arial" w:hAnsi="Arial" w:cs="Arial" w:eastAsia="Arial"/>
          <w:color w:val="979999"/>
          <w:spacing w:val="-6"/>
          <w:w w:val="65"/>
          <w:sz w:val="27"/>
          <w:szCs w:val="27"/>
        </w:rPr>
        <w:t>-</w:t>
      </w:r>
      <w:r>
        <w:rPr>
          <w:rFonts w:ascii="Times New Roman" w:hAnsi="Times New Roman" w:cs="Times New Roman" w:eastAsia="Times New Roman"/>
          <w:color w:val="979999"/>
          <w:w w:val="65"/>
          <w:position w:val="-10"/>
          <w:sz w:val="53"/>
          <w:szCs w:val="53"/>
        </w:rPr>
        <w:t>-w+-</w:t>
      </w:r>
      <w:r>
        <w:rPr>
          <w:rFonts w:ascii="Times New Roman" w:hAnsi="Times New Roman" w:cs="Times New Roman" w:eastAsia="Times New Roman"/>
          <w:color w:val="979999"/>
          <w:spacing w:val="-60"/>
          <w:w w:val="65"/>
          <w:position w:val="-10"/>
          <w:sz w:val="53"/>
          <w:szCs w:val="53"/>
        </w:rPr>
        <w:t> </w:t>
      </w:r>
      <w:r>
        <w:rPr>
          <w:rFonts w:ascii="Times New Roman" w:hAnsi="Times New Roman" w:cs="Times New Roman" w:eastAsia="Times New Roman"/>
          <w:color w:val="0CD4D4"/>
          <w:spacing w:val="-47"/>
          <w:w w:val="70"/>
          <w:position w:val="-10"/>
          <w:sz w:val="53"/>
          <w:szCs w:val="53"/>
        </w:rPr>
        <w:t>·</w:t>
      </w:r>
      <w:r>
        <w:rPr>
          <w:rFonts w:ascii="Times New Roman" w:hAnsi="Times New Roman" w:cs="Times New Roman" w:eastAsia="Times New Roman"/>
          <w:color w:val="979999"/>
          <w:w w:val="7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B3B3B3"/>
          <w:spacing w:val="-66"/>
          <w:w w:val="70"/>
          <w:position w:val="-10"/>
          <w:sz w:val="53"/>
          <w:szCs w:val="53"/>
        </w:rPr>
        <w:t>·</w:t>
      </w:r>
      <w:r>
        <w:rPr>
          <w:rFonts w:ascii="Arial" w:hAnsi="Arial" w:cs="Arial" w:eastAsia="Arial"/>
          <w:color w:val="979999"/>
          <w:spacing w:val="-10"/>
          <w:w w:val="7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79999"/>
          <w:spacing w:val="-111"/>
          <w:w w:val="70"/>
          <w:position w:val="-10"/>
          <w:sz w:val="53"/>
          <w:szCs w:val="53"/>
        </w:rPr>
        <w:t>•</w:t>
      </w:r>
      <w:r>
        <w:rPr>
          <w:rFonts w:ascii="Arial" w:hAnsi="Arial" w:cs="Arial" w:eastAsia="Arial"/>
          <w:color w:val="979999"/>
          <w:spacing w:val="-6"/>
          <w:w w:val="7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79999"/>
          <w:w w:val="70"/>
          <w:sz w:val="15"/>
          <w:szCs w:val="15"/>
        </w:rPr>
        <w:t>--</w:t>
      </w:r>
      <w:r>
        <w:rPr>
          <w:rFonts w:ascii="Times New Roman" w:hAnsi="Times New Roman" w:cs="Times New Roman" w:eastAsia="Times New Roman"/>
          <w:color w:val="979999"/>
          <w:spacing w:val="-21"/>
          <w:w w:val="7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79999"/>
          <w:w w:val="70"/>
          <w:sz w:val="15"/>
          <w:szCs w:val="15"/>
        </w:rPr>
        <w:t>-</w:t>
      </w:r>
      <w:r>
        <w:rPr>
          <w:rFonts w:ascii="Times New Roman" w:hAnsi="Times New Roman" w:cs="Times New Roman" w:eastAsia="Times New Roman"/>
          <w:color w:val="979999"/>
          <w:spacing w:val="-8"/>
          <w:w w:val="70"/>
          <w:sz w:val="15"/>
          <w:szCs w:val="15"/>
        </w:rPr>
        <w:t> </w:t>
      </w:r>
      <w:r>
        <w:rPr>
          <w:rFonts w:ascii="Arial" w:hAnsi="Arial" w:cs="Arial" w:eastAsia="Arial"/>
          <w:color w:val="979999"/>
          <w:spacing w:val="-2"/>
          <w:w w:val="70"/>
          <w:sz w:val="12"/>
          <w:szCs w:val="12"/>
        </w:rPr>
        <w:t>.</w:t>
      </w:r>
      <w:r>
        <w:rPr>
          <w:rFonts w:ascii="Arial" w:hAnsi="Arial" w:cs="Arial" w:eastAsia="Arial"/>
          <w:color w:val="979999"/>
          <w:spacing w:val="-24"/>
          <w:w w:val="7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79999"/>
          <w:spacing w:val="-73"/>
          <w:w w:val="70"/>
          <w:position w:val="-10"/>
          <w:sz w:val="53"/>
          <w:szCs w:val="53"/>
        </w:rPr>
        <w:t>-</w:t>
      </w:r>
      <w:r>
        <w:rPr>
          <w:rFonts w:ascii="Times New Roman" w:hAnsi="Times New Roman" w:cs="Times New Roman" w:eastAsia="Times New Roman"/>
          <w:color w:val="979999"/>
          <w:w w:val="70"/>
          <w:sz w:val="16"/>
          <w:szCs w:val="16"/>
        </w:rPr>
        <w:t>---</w:t>
        <w:tab/>
      </w:r>
      <w:r>
        <w:rPr>
          <w:rFonts w:ascii="Arial" w:hAnsi="Arial" w:cs="Arial" w:eastAsia="Arial"/>
          <w:color w:val="979999"/>
          <w:w w:val="65"/>
          <w:sz w:val="27"/>
          <w:szCs w:val="27"/>
        </w:rPr>
        <w:t>-</w:t>
      </w:r>
      <w:r>
        <w:rPr>
          <w:rFonts w:ascii="Arial" w:hAnsi="Arial" w:cs="Arial" w:eastAsia="Arial"/>
          <w:sz w:val="27"/>
          <w:szCs w:val="27"/>
        </w:rPr>
      </w:r>
    </w:p>
    <w:p>
      <w:pPr>
        <w:spacing w:after="0" w:line="255" w:lineRule="exact"/>
        <w:jc w:val="left"/>
        <w:rPr>
          <w:rFonts w:ascii="Arial" w:hAnsi="Arial" w:cs="Arial" w:eastAsia="Arial"/>
          <w:sz w:val="27"/>
          <w:szCs w:val="27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0584" w:space="494"/>
            <w:col w:w="6673" w:space="45"/>
            <w:col w:w="13084"/>
          </w:cols>
        </w:sectPr>
      </w:pPr>
    </w:p>
    <w:p>
      <w:pPr>
        <w:tabs>
          <w:tab w:pos="8494" w:val="left" w:leader="none"/>
        </w:tabs>
        <w:spacing w:line="342" w:lineRule="exact" w:before="136"/>
        <w:ind w:left="4319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/>
        <w:pict>
          <v:shape style="position:absolute;margin-left:29.322639pt;margin-top:29.52359pt;width:70.119461pt;height:39.521877pt;mso-position-horizontal-relative:page;mso-position-vertical-relative:paragraph;z-index:-596968" type="#_x0000_t75" stroked="false">
            <v:imagedata r:id="rId161" o:title=""/>
          </v:shape>
        </w:pict>
      </w:r>
      <w:r>
        <w:rPr>
          <w:rFonts w:ascii="Times New Roman"/>
          <w:color w:val="DBDBDB"/>
          <w:w w:val="40"/>
          <w:sz w:val="65"/>
        </w:rPr>
        <w:t>-</w:t>
        <w:tab/>
      </w:r>
      <w:r>
        <w:rPr>
          <w:rFonts w:ascii="Arial"/>
          <w:color w:val="979999"/>
          <w:spacing w:val="-57"/>
          <w:w w:val="95"/>
          <w:position w:val="-2"/>
          <w:sz w:val="61"/>
        </w:rPr>
        <w:t>-</w:t>
      </w:r>
      <w:r>
        <w:rPr>
          <w:rFonts w:ascii="Courier New"/>
          <w:i/>
          <w:color w:val="979999"/>
          <w:spacing w:val="-375"/>
          <w:w w:val="95"/>
          <w:position w:val="1"/>
          <w:sz w:val="38"/>
        </w:rPr>
        <w:t>.</w:t>
      </w:r>
      <w:r>
        <w:rPr>
          <w:rFonts w:ascii="Courier New"/>
          <w:sz w:val="38"/>
        </w:rPr>
      </w:r>
    </w:p>
    <w:p>
      <w:pPr>
        <w:spacing w:line="99" w:lineRule="exact" w:before="379"/>
        <w:ind w:left="106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979999"/>
          <w:spacing w:val="-59"/>
          <w:w w:val="95"/>
          <w:sz w:val="44"/>
          <w:szCs w:val="44"/>
        </w:rPr>
        <w:t>•</w:t>
      </w:r>
      <w:r>
        <w:rPr>
          <w:rFonts w:ascii="Times New Roman" w:hAnsi="Times New Roman" w:cs="Times New Roman" w:eastAsia="Times New Roman"/>
          <w:color w:val="979999"/>
          <w:spacing w:val="-113"/>
          <w:w w:val="95"/>
          <w:sz w:val="44"/>
          <w:szCs w:val="44"/>
        </w:rPr>
        <w:t>•</w:t>
      </w:r>
      <w:r>
        <w:rPr>
          <w:rFonts w:ascii="Arial" w:hAnsi="Arial" w:cs="Arial" w:eastAsia="Arial"/>
          <w:color w:val="979999"/>
          <w:spacing w:val="-9"/>
          <w:w w:val="95"/>
          <w:position w:val="22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79999"/>
          <w:spacing w:val="-71"/>
          <w:w w:val="95"/>
          <w:sz w:val="44"/>
          <w:szCs w:val="44"/>
        </w:rPr>
        <w:t>:</w:t>
      </w:r>
      <w:r>
        <w:rPr>
          <w:rFonts w:ascii="Times New Roman" w:hAnsi="Times New Roman" w:cs="Times New Roman" w:eastAsia="Times New Roman"/>
          <w:color w:val="979999"/>
          <w:spacing w:val="-22"/>
          <w:w w:val="95"/>
          <w:sz w:val="44"/>
          <w:szCs w:val="44"/>
        </w:rPr>
        <w:t>/</w:t>
      </w:r>
      <w:r>
        <w:rPr>
          <w:rFonts w:ascii="Times New Roman" w:hAnsi="Times New Roman" w:cs="Times New Roman" w:eastAsia="Times New Roman"/>
          <w:color w:val="979999"/>
          <w:spacing w:val="-130"/>
          <w:w w:val="95"/>
          <w:sz w:val="44"/>
          <w:szCs w:val="44"/>
        </w:rPr>
        <w:t>·</w:t>
      </w:r>
      <w:r>
        <w:rPr>
          <w:rFonts w:ascii="Times New Roman" w:hAnsi="Times New Roman" w:cs="Times New Roman" w:eastAsia="Times New Roman"/>
          <w:color w:val="979999"/>
          <w:spacing w:val="-168"/>
          <w:w w:val="95"/>
          <w:sz w:val="44"/>
          <w:szCs w:val="44"/>
        </w:rPr>
        <w:t>c</w:t>
      </w:r>
      <w:r>
        <w:rPr>
          <w:rFonts w:ascii="Arial" w:hAnsi="Arial" w:cs="Arial" w:eastAsia="Arial"/>
          <w:color w:val="979999"/>
          <w:spacing w:val="1"/>
          <w:w w:val="95"/>
          <w:position w:val="22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color w:val="979999"/>
          <w:spacing w:val="-29"/>
          <w:w w:val="95"/>
          <w:sz w:val="44"/>
          <w:szCs w:val="44"/>
        </w:rPr>
        <w:t>-</w:t>
      </w:r>
      <w:r>
        <w:rPr>
          <w:rFonts w:ascii="Times New Roman" w:hAnsi="Times New Roman" w:cs="Times New Roman" w:eastAsia="Times New Roman"/>
          <w:color w:val="979999"/>
          <w:spacing w:val="-107"/>
          <w:w w:val="95"/>
          <w:sz w:val="44"/>
          <w:szCs w:val="44"/>
        </w:rPr>
        <w:t>-</w:t>
      </w:r>
      <w:r>
        <w:rPr>
          <w:rFonts w:ascii="Times New Roman" w:hAnsi="Times New Roman" w:cs="Times New Roman" w:eastAsia="Times New Roman"/>
          <w:color w:val="979999"/>
          <w:spacing w:val="-140"/>
          <w:w w:val="95"/>
          <w:position w:val="22"/>
          <w:sz w:val="42"/>
          <w:szCs w:val="42"/>
        </w:rPr>
        <w:t>,</w:t>
      </w:r>
      <w:r>
        <w:rPr>
          <w:rFonts w:ascii="Times New Roman" w:hAnsi="Times New Roman" w:cs="Times New Roman" w:eastAsia="Times New Roman"/>
          <w:color w:val="979999"/>
          <w:spacing w:val="-56"/>
          <w:w w:val="95"/>
          <w:sz w:val="44"/>
          <w:szCs w:val="44"/>
        </w:rPr>
        <w:t>·</w:t>
      </w:r>
      <w:r>
        <w:rPr>
          <w:rFonts w:ascii="Times New Roman" w:hAnsi="Times New Roman" w:cs="Times New Roman" w:eastAsia="Times New Roman"/>
          <w:color w:val="979999"/>
          <w:spacing w:val="-61"/>
          <w:w w:val="95"/>
          <w:position w:val="22"/>
          <w:sz w:val="42"/>
          <w:szCs w:val="42"/>
        </w:rPr>
        <w:t>-</w:t>
      </w:r>
      <w:r>
        <w:rPr>
          <w:rFonts w:ascii="Times New Roman" w:hAnsi="Times New Roman" w:cs="Times New Roman" w:eastAsia="Times New Roman"/>
          <w:color w:val="979999"/>
          <w:w w:val="95"/>
          <w:sz w:val="44"/>
          <w:szCs w:val="44"/>
        </w:rPr>
        <w:t>'</w:t>
      </w:r>
      <w:r>
        <w:rPr>
          <w:rFonts w:ascii="Times New Roman" w:hAnsi="Times New Roman" w:cs="Times New Roman" w:eastAsia="Times New Roman"/>
          <w:color w:val="979999"/>
          <w:spacing w:val="-9"/>
          <w:w w:val="95"/>
          <w:sz w:val="44"/>
          <w:szCs w:val="44"/>
        </w:rPr>
        <w:t>-</w:t>
      </w:r>
      <w:r>
        <w:rPr>
          <w:rFonts w:ascii="Times New Roman" w:hAnsi="Times New Roman" w:cs="Times New Roman" w:eastAsia="Times New Roman"/>
          <w:color w:val="979999"/>
          <w:w w:val="95"/>
          <w:position w:val="22"/>
          <w:sz w:val="42"/>
          <w:szCs w:val="42"/>
        </w:rPr>
        <w:t>_</w:t>
      </w:r>
      <w:r>
        <w:rPr>
          <w:rFonts w:ascii="Times New Roman" w:hAnsi="Times New Roman" w:cs="Times New Roman" w:eastAsia="Times New Roman"/>
          <w:color w:val="979999"/>
          <w:spacing w:val="-32"/>
          <w:w w:val="95"/>
          <w:position w:val="22"/>
          <w:sz w:val="42"/>
          <w:szCs w:val="42"/>
        </w:rPr>
        <w:t> </w:t>
      </w:r>
      <w:r>
        <w:rPr>
          <w:rFonts w:ascii="Times New Roman" w:hAnsi="Times New Roman" w:cs="Times New Roman" w:eastAsia="Times New Roman"/>
          <w:color w:val="979999"/>
          <w:spacing w:val="-94"/>
          <w:w w:val="95"/>
          <w:position w:val="22"/>
          <w:sz w:val="42"/>
          <w:szCs w:val="42"/>
        </w:rPr>
        <w:t>,</w:t>
      </w:r>
      <w:r>
        <w:rPr>
          <w:rFonts w:ascii="Times New Roman" w:hAnsi="Times New Roman" w:cs="Times New Roman" w:eastAsia="Times New Roman"/>
          <w:sz w:val="42"/>
          <w:szCs w:val="42"/>
        </w:rPr>
      </w:r>
    </w:p>
    <w:p>
      <w:pPr>
        <w:tabs>
          <w:tab w:pos="1921" w:val="left" w:leader="none"/>
          <w:tab w:pos="2533" w:val="left" w:leader="none"/>
        </w:tabs>
        <w:spacing w:line="310" w:lineRule="exact" w:before="168"/>
        <w:ind w:left="85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w w:val="110"/>
        </w:rPr>
        <w:br w:type="column"/>
      </w:r>
      <w:r>
        <w:rPr>
          <w:rFonts w:ascii="Arial"/>
          <w:color w:val="B3B3B3"/>
          <w:w w:val="110"/>
          <w:position w:val="12"/>
          <w:sz w:val="24"/>
        </w:rPr>
        <w:t>.</w:t>
      </w:r>
      <w:r>
        <w:rPr>
          <w:rFonts w:ascii="Arial"/>
          <w:color w:val="B3B3B3"/>
          <w:spacing w:val="9"/>
          <w:w w:val="110"/>
          <w:position w:val="12"/>
          <w:sz w:val="24"/>
        </w:rPr>
        <w:t> </w:t>
      </w:r>
      <w:r>
        <w:rPr>
          <w:rFonts w:ascii="Times New Roman"/>
          <w:color w:val="979999"/>
          <w:w w:val="110"/>
          <w:position w:val="12"/>
          <w:sz w:val="32"/>
        </w:rPr>
        <w:t>-</w:t>
      </w:r>
      <w:r>
        <w:rPr>
          <w:rFonts w:ascii="Times New Roman"/>
          <w:color w:val="979999"/>
          <w:spacing w:val="35"/>
          <w:w w:val="110"/>
          <w:position w:val="12"/>
          <w:sz w:val="32"/>
        </w:rPr>
        <w:t> </w:t>
      </w:r>
      <w:r>
        <w:rPr>
          <w:rFonts w:ascii="Times New Roman"/>
          <w:color w:val="979999"/>
          <w:spacing w:val="-9"/>
          <w:w w:val="110"/>
          <w:position w:val="12"/>
          <w:sz w:val="16"/>
        </w:rPr>
        <w:t>-</w:t>
      </w:r>
      <w:r>
        <w:rPr>
          <w:rFonts w:ascii="Times New Roman"/>
          <w:color w:val="979999"/>
          <w:spacing w:val="-28"/>
          <w:w w:val="110"/>
          <w:sz w:val="22"/>
        </w:rPr>
        <w:t>_</w:t>
      </w:r>
      <w:r>
        <w:rPr>
          <w:rFonts w:ascii="Times New Roman"/>
          <w:color w:val="979999"/>
          <w:spacing w:val="-9"/>
          <w:w w:val="110"/>
          <w:position w:val="12"/>
          <w:sz w:val="16"/>
        </w:rPr>
        <w:t>-</w:t>
      </w:r>
      <w:r>
        <w:rPr>
          <w:rFonts w:ascii="Times New Roman"/>
          <w:color w:val="979999"/>
          <w:spacing w:val="-57"/>
          <w:w w:val="110"/>
          <w:sz w:val="22"/>
        </w:rPr>
        <w:t>_</w:t>
      </w:r>
      <w:r>
        <w:rPr>
          <w:rFonts w:ascii="Times New Roman"/>
          <w:color w:val="979999"/>
          <w:spacing w:val="-36"/>
          <w:w w:val="110"/>
          <w:sz w:val="22"/>
        </w:rPr>
        <w:t> </w:t>
      </w:r>
      <w:r>
        <w:rPr>
          <w:rFonts w:ascii="Times New Roman"/>
          <w:color w:val="979999"/>
          <w:w w:val="110"/>
          <w:sz w:val="32"/>
        </w:rPr>
        <w:t>-</w:t>
      </w:r>
      <w:r>
        <w:rPr>
          <w:rFonts w:ascii="Times New Roman"/>
          <w:color w:val="979999"/>
          <w:spacing w:val="-41"/>
          <w:w w:val="110"/>
          <w:sz w:val="32"/>
        </w:rPr>
        <w:t> </w:t>
      </w:r>
      <w:r>
        <w:rPr>
          <w:rFonts w:ascii="Times New Roman"/>
          <w:color w:val="979999"/>
          <w:w w:val="110"/>
          <w:sz w:val="32"/>
        </w:rPr>
        <w:t>-</w:t>
      </w:r>
      <w:r>
        <w:rPr>
          <w:rFonts w:ascii="Times New Roman"/>
          <w:color w:val="979999"/>
          <w:spacing w:val="-1"/>
          <w:w w:val="110"/>
          <w:sz w:val="32"/>
        </w:rPr>
        <w:t> </w:t>
      </w:r>
      <w:r>
        <w:rPr>
          <w:rFonts w:ascii="Arial"/>
          <w:color w:val="979999"/>
          <w:w w:val="110"/>
          <w:sz w:val="54"/>
        </w:rPr>
        <w:t>-</w:t>
        <w:tab/>
      </w:r>
      <w:r>
        <w:rPr>
          <w:rFonts w:ascii="Arial"/>
          <w:color w:val="979999"/>
          <w:w w:val="125"/>
          <w:sz w:val="61"/>
        </w:rPr>
        <w:t>.</w:t>
        <w:tab/>
      </w:r>
      <w:r>
        <w:rPr>
          <w:rFonts w:ascii="Times New Roman"/>
          <w:color w:val="979999"/>
          <w:sz w:val="65"/>
        </w:rPr>
        <w:t>-</w:t>
      </w:r>
      <w:r>
        <w:rPr>
          <w:rFonts w:ascii="Times New Roman"/>
          <w:color w:val="979999"/>
          <w:spacing w:val="15"/>
          <w:sz w:val="65"/>
        </w:rPr>
        <w:t> </w:t>
      </w:r>
      <w:r>
        <w:rPr>
          <w:rFonts w:ascii="Arial"/>
          <w:color w:val="979999"/>
          <w:w w:val="190"/>
          <w:sz w:val="51"/>
        </w:rPr>
        <w:t>,</w:t>
      </w:r>
      <w:r>
        <w:rPr>
          <w:rFonts w:ascii="Arial"/>
          <w:sz w:val="51"/>
        </w:rPr>
      </w:r>
    </w:p>
    <w:p>
      <w:pPr>
        <w:tabs>
          <w:tab w:pos="896" w:val="left" w:leader="none"/>
        </w:tabs>
        <w:spacing w:line="478" w:lineRule="exact" w:before="0"/>
        <w:ind w:left="106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999"/>
          <w:w w:val="60"/>
          <w:sz w:val="50"/>
          <w:szCs w:val="50"/>
        </w:rPr>
        <w:t>--</w:t>
      </w:r>
      <w:r>
        <w:rPr>
          <w:rFonts w:ascii="Times New Roman" w:hAnsi="Times New Roman" w:cs="Times New Roman" w:eastAsia="Times New Roman"/>
          <w:color w:val="979999"/>
          <w:spacing w:val="-64"/>
          <w:w w:val="60"/>
          <w:sz w:val="50"/>
          <w:szCs w:val="50"/>
        </w:rPr>
        <w:t>&lt;</w:t>
      </w:r>
      <w:r>
        <w:rPr>
          <w:rFonts w:ascii="Arial" w:hAnsi="Arial" w:cs="Arial" w:eastAsia="Arial"/>
          <w:color w:val="979999"/>
          <w:spacing w:val="-117"/>
          <w:w w:val="60"/>
          <w:position w:val="22"/>
          <w:sz w:val="95"/>
          <w:szCs w:val="95"/>
        </w:rPr>
        <w:t>.</w:t>
      </w:r>
      <w:r>
        <w:rPr>
          <w:rFonts w:ascii="Times New Roman" w:hAnsi="Times New Roman" w:cs="Times New Roman" w:eastAsia="Times New Roman"/>
          <w:color w:val="979999"/>
          <w:spacing w:val="-88"/>
          <w:w w:val="60"/>
          <w:sz w:val="50"/>
          <w:szCs w:val="50"/>
        </w:rPr>
        <w:t>-</w:t>
      </w:r>
      <w:r>
        <w:rPr>
          <w:rFonts w:ascii="Arial" w:hAnsi="Arial" w:cs="Arial" w:eastAsia="Arial"/>
          <w:color w:val="979999"/>
          <w:spacing w:val="-128"/>
          <w:w w:val="60"/>
          <w:position w:val="22"/>
          <w:sz w:val="95"/>
          <w:szCs w:val="95"/>
        </w:rPr>
        <w:t>.</w:t>
      </w:r>
      <w:r>
        <w:rPr>
          <w:rFonts w:ascii="Times New Roman" w:hAnsi="Times New Roman" w:cs="Times New Roman" w:eastAsia="Times New Roman"/>
          <w:color w:val="979999"/>
          <w:spacing w:val="-69"/>
          <w:w w:val="60"/>
          <w:sz w:val="50"/>
          <w:szCs w:val="50"/>
        </w:rPr>
        <w:t>·</w:t>
      </w:r>
      <w:r>
        <w:rPr>
          <w:rFonts w:ascii="Times New Roman" w:hAnsi="Times New Roman" w:cs="Times New Roman" w:eastAsia="Times New Roman"/>
          <w:color w:val="6BAAAA"/>
          <w:w w:val="60"/>
          <w:sz w:val="50"/>
          <w:szCs w:val="50"/>
        </w:rPr>
        <w:t>•</w:t>
        <w:tab/>
      </w:r>
      <w:r>
        <w:rPr>
          <w:rFonts w:ascii="Times New Roman" w:hAnsi="Times New Roman" w:cs="Times New Roman" w:eastAsia="Times New Roman"/>
          <w:color w:val="B3B3B3"/>
          <w:w w:val="60"/>
          <w:sz w:val="50"/>
          <w:szCs w:val="50"/>
        </w:rPr>
        <w:t>-  </w:t>
      </w:r>
      <w:r>
        <w:rPr>
          <w:rFonts w:ascii="Times New Roman" w:hAnsi="Times New Roman" w:cs="Times New Roman" w:eastAsia="Times New Roman"/>
          <w:color w:val="B3B3B3"/>
          <w:spacing w:val="56"/>
          <w:w w:val="60"/>
          <w:sz w:val="50"/>
          <w:szCs w:val="50"/>
        </w:rPr>
        <w:t> </w:t>
      </w:r>
      <w:r>
        <w:rPr>
          <w:rFonts w:ascii="Times New Roman" w:hAnsi="Times New Roman" w:cs="Times New Roman" w:eastAsia="Times New Roman"/>
          <w:color w:val="979999"/>
          <w:w w:val="60"/>
          <w:sz w:val="50"/>
          <w:szCs w:val="50"/>
        </w:rPr>
        <w:t>-</w:t>
      </w:r>
      <w:r>
        <w:rPr>
          <w:rFonts w:ascii="Times New Roman" w:hAnsi="Times New Roman" w:cs="Times New Roman" w:eastAsia="Times New Roman"/>
          <w:color w:val="979999"/>
          <w:spacing w:val="61"/>
          <w:w w:val="60"/>
          <w:sz w:val="50"/>
          <w:szCs w:val="50"/>
        </w:rPr>
        <w:t> </w:t>
      </w:r>
      <w:r>
        <w:rPr>
          <w:rFonts w:ascii="Times New Roman" w:hAnsi="Times New Roman" w:cs="Times New Roman" w:eastAsia="Times New Roman"/>
          <w:color w:val="979999"/>
          <w:spacing w:val="116"/>
          <w:w w:val="60"/>
          <w:sz w:val="50"/>
          <w:szCs w:val="50"/>
        </w:rPr>
        <w:t>-</w:t>
      </w:r>
      <w:r>
        <w:rPr>
          <w:rFonts w:ascii="Times New Roman" w:hAnsi="Times New Roman" w:cs="Times New Roman" w:eastAsia="Times New Roman"/>
          <w:color w:val="979999"/>
          <w:spacing w:val="-12"/>
          <w:w w:val="60"/>
          <w:sz w:val="50"/>
          <w:szCs w:val="50"/>
        </w:rPr>
        <w:t>"</w:t>
      </w:r>
      <w:r>
        <w:rPr>
          <w:rFonts w:ascii="Times New Roman" w:hAnsi="Times New Roman" w:cs="Times New Roman" w:eastAsia="Times New Roman"/>
          <w:color w:val="979999"/>
          <w:spacing w:val="-18"/>
          <w:w w:val="60"/>
          <w:sz w:val="50"/>
          <w:szCs w:val="50"/>
        </w:rPr>
        <w:t>.</w:t>
      </w:r>
      <w:r>
        <w:rPr>
          <w:rFonts w:ascii="Times New Roman" w:hAnsi="Times New Roman" w:cs="Times New Roman" w:eastAsia="Times New Roman"/>
          <w:color w:val="6BAAAA"/>
          <w:spacing w:val="-13"/>
          <w:w w:val="60"/>
          <w:sz w:val="50"/>
          <w:szCs w:val="50"/>
        </w:rPr>
        <w:t>,</w:t>
      </w:r>
      <w:r>
        <w:rPr>
          <w:rFonts w:ascii="Times New Roman" w:hAnsi="Times New Roman" w:cs="Times New Roman" w:eastAsia="Times New Roman"/>
          <w:color w:val="979999"/>
          <w:w w:val="60"/>
          <w:sz w:val="50"/>
          <w:szCs w:val="50"/>
        </w:rPr>
        <w:t>,</w:t>
      </w:r>
      <w:r>
        <w:rPr>
          <w:rFonts w:ascii="Times New Roman" w:hAnsi="Times New Roman" w:cs="Times New Roman" w:eastAsia="Times New Roman"/>
          <w:color w:val="979999"/>
          <w:spacing w:val="-20"/>
          <w:w w:val="60"/>
          <w:sz w:val="50"/>
          <w:szCs w:val="50"/>
        </w:rPr>
        <w:t>,</w:t>
      </w:r>
      <w:r>
        <w:rPr>
          <w:rFonts w:ascii="Times New Roman" w:hAnsi="Times New Roman" w:cs="Times New Roman" w:eastAsia="Times New Roman"/>
          <w:color w:val="979999"/>
          <w:w w:val="60"/>
          <w:sz w:val="50"/>
          <w:szCs w:val="50"/>
        </w:rPr>
        <w:t>,_,_</w:t>
      </w:r>
      <w:r>
        <w:rPr>
          <w:rFonts w:ascii="Times New Roman" w:hAnsi="Times New Roman" w:cs="Times New Roman" w:eastAsia="Times New Roman"/>
          <w:color w:val="979999"/>
          <w:spacing w:val="2"/>
          <w:w w:val="60"/>
          <w:sz w:val="50"/>
          <w:szCs w:val="50"/>
        </w:rPr>
        <w:t>.</w:t>
      </w:r>
      <w:r>
        <w:rPr>
          <w:rFonts w:ascii="Times New Roman" w:hAnsi="Times New Roman" w:cs="Times New Roman" w:eastAsia="Times New Roman"/>
          <w:color w:val="979999"/>
          <w:spacing w:val="-9"/>
          <w:w w:val="60"/>
          <w:sz w:val="50"/>
          <w:szCs w:val="50"/>
        </w:rPr>
        <w:t>-</w:t>
      </w:r>
      <w:r>
        <w:rPr>
          <w:rFonts w:ascii="Arial" w:hAnsi="Arial" w:cs="Arial" w:eastAsia="Arial"/>
          <w:color w:val="979999"/>
          <w:spacing w:val="-94"/>
          <w:w w:val="60"/>
          <w:position w:val="22"/>
          <w:sz w:val="53"/>
          <w:szCs w:val="53"/>
        </w:rPr>
        <w:t>-</w:t>
      </w:r>
      <w:r>
        <w:rPr>
          <w:rFonts w:ascii="Times New Roman" w:hAnsi="Times New Roman" w:cs="Times New Roman" w:eastAsia="Times New Roman"/>
          <w:color w:val="979999"/>
          <w:spacing w:val="-60"/>
          <w:w w:val="60"/>
          <w:sz w:val="50"/>
          <w:szCs w:val="50"/>
        </w:rPr>
        <w:t>"</w:t>
      </w:r>
      <w:r>
        <w:rPr>
          <w:rFonts w:ascii="Arial" w:hAnsi="Arial" w:cs="Arial" w:eastAsia="Arial"/>
          <w:color w:val="979999"/>
          <w:spacing w:val="-29"/>
          <w:w w:val="60"/>
          <w:position w:val="22"/>
          <w:sz w:val="53"/>
          <w:szCs w:val="53"/>
        </w:rPr>
        <w:t>-</w:t>
      </w:r>
      <w:r>
        <w:rPr>
          <w:rFonts w:ascii="Times New Roman" w:hAnsi="Times New Roman" w:cs="Times New Roman" w:eastAsia="Times New Roman"/>
          <w:color w:val="979999"/>
          <w:spacing w:val="-33"/>
          <w:w w:val="60"/>
          <w:sz w:val="50"/>
          <w:szCs w:val="50"/>
        </w:rPr>
        <w:t>'</w:t>
      </w:r>
      <w:r>
        <w:rPr>
          <w:rFonts w:ascii="Arial" w:hAnsi="Arial" w:cs="Arial" w:eastAsia="Arial"/>
          <w:color w:val="979999"/>
          <w:spacing w:val="13"/>
          <w:w w:val="60"/>
          <w:position w:val="22"/>
          <w:sz w:val="53"/>
          <w:szCs w:val="53"/>
        </w:rPr>
        <w:t>-</w:t>
      </w:r>
      <w:r>
        <w:rPr>
          <w:rFonts w:ascii="Arial" w:hAnsi="Arial" w:cs="Arial" w:eastAsia="Arial"/>
          <w:color w:val="979999"/>
          <w:spacing w:val="-49"/>
          <w:w w:val="60"/>
          <w:position w:val="22"/>
          <w:sz w:val="53"/>
          <w:szCs w:val="53"/>
        </w:rPr>
        <w:t>-</w:t>
      </w:r>
      <w:r>
        <w:rPr>
          <w:rFonts w:ascii="Times New Roman" w:hAnsi="Times New Roman" w:cs="Times New Roman" w:eastAsia="Times New Roman"/>
          <w:color w:val="979999"/>
          <w:spacing w:val="-43"/>
          <w:w w:val="60"/>
          <w:sz w:val="50"/>
          <w:szCs w:val="50"/>
        </w:rPr>
        <w:t>'</w:t>
      </w:r>
      <w:r>
        <w:rPr>
          <w:rFonts w:ascii="Arial" w:hAnsi="Arial" w:cs="Arial" w:eastAsia="Arial"/>
          <w:color w:val="979999"/>
          <w:spacing w:val="17"/>
          <w:w w:val="60"/>
          <w:position w:val="22"/>
          <w:sz w:val="53"/>
          <w:szCs w:val="53"/>
        </w:rPr>
        <w:t>-</w:t>
      </w:r>
      <w:r>
        <w:rPr>
          <w:rFonts w:ascii="Times New Roman" w:hAnsi="Times New Roman" w:cs="Times New Roman" w:eastAsia="Times New Roman"/>
          <w:color w:val="979999"/>
          <w:spacing w:val="-100"/>
          <w:w w:val="60"/>
          <w:sz w:val="50"/>
          <w:szCs w:val="50"/>
        </w:rPr>
        <w:t>.</w:t>
      </w:r>
      <w:r>
        <w:rPr>
          <w:rFonts w:ascii="Arial" w:hAnsi="Arial" w:cs="Arial" w:eastAsia="Arial"/>
          <w:color w:val="979999"/>
          <w:spacing w:val="-74"/>
          <w:w w:val="60"/>
          <w:position w:val="22"/>
          <w:sz w:val="53"/>
          <w:szCs w:val="53"/>
        </w:rPr>
        <w:t>·</w:t>
      </w:r>
      <w:r>
        <w:rPr>
          <w:rFonts w:ascii="Arial" w:hAnsi="Arial" w:cs="Arial" w:eastAsia="Arial"/>
          <w:color w:val="979999"/>
          <w:spacing w:val="-77"/>
          <w:w w:val="60"/>
          <w:position w:val="22"/>
          <w:sz w:val="53"/>
          <w:szCs w:val="53"/>
        </w:rPr>
        <w:t>"</w:t>
      </w:r>
      <w:r>
        <w:rPr>
          <w:rFonts w:ascii="Times New Roman" w:hAnsi="Times New Roman" w:cs="Times New Roman" w:eastAsia="Times New Roman"/>
          <w:color w:val="979999"/>
          <w:spacing w:val="14"/>
          <w:w w:val="60"/>
          <w:sz w:val="50"/>
          <w:szCs w:val="50"/>
        </w:rPr>
        <w:t>,</w:t>
      </w:r>
      <w:r>
        <w:rPr>
          <w:rFonts w:ascii="Arial" w:hAnsi="Arial" w:cs="Arial" w:eastAsia="Arial"/>
          <w:color w:val="979999"/>
          <w:spacing w:val="-46"/>
          <w:w w:val="60"/>
          <w:position w:val="22"/>
          <w:sz w:val="53"/>
          <w:szCs w:val="53"/>
        </w:rPr>
        <w:t>'</w:t>
      </w:r>
      <w:r>
        <w:rPr>
          <w:rFonts w:ascii="Times New Roman" w:hAnsi="Times New Roman" w:cs="Times New Roman" w:eastAsia="Times New Roman"/>
          <w:color w:val="2D2D2D"/>
          <w:spacing w:val="14"/>
          <w:w w:val="60"/>
          <w:sz w:val="50"/>
          <w:szCs w:val="50"/>
        </w:rPr>
        <w:t>-</w:t>
      </w:r>
      <w:r>
        <w:rPr>
          <w:rFonts w:ascii="Arial" w:hAnsi="Arial" w:cs="Arial" w:eastAsia="Arial"/>
          <w:color w:val="979999"/>
          <w:spacing w:val="-44"/>
          <w:w w:val="60"/>
          <w:position w:val="22"/>
          <w:sz w:val="53"/>
          <w:szCs w:val="53"/>
        </w:rPr>
        <w:t>'</w:t>
      </w:r>
      <w:r>
        <w:rPr>
          <w:rFonts w:ascii="Arial" w:hAnsi="Arial" w:cs="Arial" w:eastAsia="Arial"/>
          <w:color w:val="979999"/>
          <w:spacing w:val="-34"/>
          <w:w w:val="60"/>
          <w:position w:val="22"/>
          <w:sz w:val="53"/>
          <w:szCs w:val="53"/>
        </w:rPr>
        <w:t>'</w:t>
      </w:r>
      <w:r>
        <w:rPr>
          <w:rFonts w:ascii="Arial" w:hAnsi="Arial" w:cs="Arial" w:eastAsia="Arial"/>
          <w:color w:val="979999"/>
          <w:spacing w:val="-36"/>
          <w:w w:val="60"/>
          <w:position w:val="22"/>
          <w:sz w:val="53"/>
          <w:szCs w:val="53"/>
        </w:rPr>
        <w:t>'</w:t>
      </w:r>
      <w:r>
        <w:rPr>
          <w:rFonts w:ascii="Times New Roman" w:hAnsi="Times New Roman" w:cs="Times New Roman" w:eastAsia="Times New Roman"/>
          <w:color w:val="B3B3B3"/>
          <w:w w:val="60"/>
          <w:sz w:val="50"/>
          <w:szCs w:val="50"/>
        </w:rPr>
        <w:t>.</w:t>
      </w:r>
      <w:r>
        <w:rPr>
          <w:rFonts w:ascii="Times New Roman" w:hAnsi="Times New Roman" w:cs="Times New Roman" w:eastAsia="Times New Roman"/>
          <w:sz w:val="50"/>
          <w:szCs w:val="50"/>
        </w:rPr>
      </w:r>
    </w:p>
    <w:p>
      <w:pPr>
        <w:spacing w:line="245" w:lineRule="exact" w:before="233"/>
        <w:ind w:left="106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w w:val="65"/>
        </w:rPr>
        <w:br w:type="column"/>
      </w:r>
      <w:r>
        <w:rPr>
          <w:rFonts w:ascii="Times New Roman" w:hAnsi="Times New Roman"/>
          <w:color w:val="21CDCD"/>
          <w:spacing w:val="-79"/>
          <w:w w:val="65"/>
          <w:sz w:val="58"/>
        </w:rPr>
        <w:t>·</w:t>
      </w:r>
      <w:r>
        <w:rPr>
          <w:rFonts w:ascii="Times New Roman" w:hAnsi="Times New Roman"/>
          <w:color w:val="979999"/>
          <w:w w:val="65"/>
          <w:sz w:val="58"/>
        </w:rPr>
        <w:t>--</w:t>
      </w:r>
      <w:r>
        <w:rPr>
          <w:rFonts w:ascii="Times New Roman" w:hAnsi="Times New Roman"/>
          <w:color w:val="979999"/>
          <w:spacing w:val="-62"/>
          <w:w w:val="65"/>
          <w:sz w:val="58"/>
        </w:rPr>
        <w:t> </w:t>
      </w:r>
      <w:r>
        <w:rPr>
          <w:rFonts w:ascii="Times New Roman" w:hAnsi="Times New Roman"/>
          <w:color w:val="979999"/>
          <w:w w:val="65"/>
          <w:sz w:val="58"/>
        </w:rPr>
        <w:t>-</w:t>
      </w:r>
      <w:r>
        <w:rPr>
          <w:rFonts w:ascii="Times New Roman" w:hAnsi="Times New Roman"/>
          <w:color w:val="979999"/>
          <w:spacing w:val="-66"/>
          <w:w w:val="65"/>
          <w:sz w:val="58"/>
        </w:rPr>
        <w:t> </w:t>
      </w:r>
      <w:r>
        <w:rPr>
          <w:rFonts w:ascii="Times New Roman" w:hAnsi="Times New Roman"/>
          <w:color w:val="979999"/>
          <w:w w:val="65"/>
          <w:sz w:val="58"/>
        </w:rPr>
        <w:t>-</w:t>
      </w:r>
      <w:r>
        <w:rPr>
          <w:rFonts w:ascii="Times New Roman" w:hAnsi="Times New Roman"/>
          <w:color w:val="979999"/>
          <w:spacing w:val="-72"/>
          <w:w w:val="65"/>
          <w:sz w:val="58"/>
        </w:rPr>
        <w:t> </w:t>
      </w:r>
      <w:r>
        <w:rPr>
          <w:rFonts w:ascii="Times New Roman" w:hAnsi="Times New Roman"/>
          <w:color w:val="979999"/>
          <w:spacing w:val="23"/>
          <w:w w:val="90"/>
          <w:sz w:val="58"/>
        </w:rPr>
        <w:t>·</w:t>
      </w:r>
      <w:r>
        <w:rPr>
          <w:rFonts w:ascii="Times New Roman" w:hAnsi="Times New Roman"/>
          <w:color w:val="979999"/>
          <w:spacing w:val="43"/>
          <w:w w:val="90"/>
          <w:position w:val="12"/>
          <w:sz w:val="43"/>
        </w:rPr>
        <w:t>-</w:t>
      </w:r>
      <w:r>
        <w:rPr>
          <w:rFonts w:ascii="Times New Roman" w:hAnsi="Times New Roman"/>
          <w:color w:val="42BDBD"/>
          <w:spacing w:val="-3"/>
          <w:w w:val="90"/>
          <w:position w:val="12"/>
          <w:sz w:val="43"/>
        </w:rPr>
        <w:t>'</w:t>
      </w:r>
      <w:r>
        <w:rPr>
          <w:rFonts w:ascii="Courier New" w:hAnsi="Courier New"/>
          <w:color w:val="979999"/>
          <w:spacing w:val="-331"/>
          <w:w w:val="90"/>
          <w:position w:val="4"/>
          <w:sz w:val="38"/>
        </w:rPr>
        <w:t>,</w:t>
      </w:r>
      <w:r>
        <w:rPr>
          <w:rFonts w:ascii="Times New Roman" w:hAnsi="Times New Roman"/>
          <w:color w:val="979999"/>
          <w:w w:val="90"/>
          <w:position w:val="12"/>
          <w:sz w:val="33"/>
        </w:rPr>
        <w:t>--</w:t>
      </w:r>
      <w:r>
        <w:rPr>
          <w:rFonts w:ascii="Times New Roman" w:hAnsi="Times New Roman"/>
          <w:sz w:val="33"/>
        </w:rPr>
      </w:r>
    </w:p>
    <w:p>
      <w:pPr>
        <w:tabs>
          <w:tab w:pos="529" w:val="left" w:leader="none"/>
        </w:tabs>
        <w:spacing w:line="135" w:lineRule="exact" w:before="343"/>
        <w:ind w:left="106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65"/>
        </w:rPr>
        <w:br w:type="column"/>
      </w:r>
      <w:r>
        <w:rPr>
          <w:rFonts w:ascii="Arial"/>
          <w:color w:val="B3B3B3"/>
          <w:w w:val="65"/>
          <w:sz w:val="27"/>
        </w:rPr>
        <w:t>-</w:t>
        <w:tab/>
      </w:r>
      <w:r>
        <w:rPr>
          <w:rFonts w:ascii="Arial"/>
          <w:color w:val="979999"/>
          <w:spacing w:val="-314"/>
          <w:w w:val="95"/>
          <w:sz w:val="46"/>
        </w:rPr>
        <w:t>,</w:t>
      </w:r>
      <w:r>
        <w:rPr>
          <w:rFonts w:ascii="Times New Roman"/>
          <w:color w:val="979999"/>
          <w:w w:val="95"/>
          <w:position w:val="12"/>
          <w:sz w:val="32"/>
        </w:rPr>
        <w:t>-</w:t>
      </w:r>
      <w:r>
        <w:rPr>
          <w:rFonts w:ascii="Times New Roman"/>
          <w:sz w:val="3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  <w:r>
        <w:rPr/>
        <w:br w:type="column"/>
      </w:r>
      <w:r>
        <w:rPr>
          <w:rFonts w:ascii="Times New Roman"/>
          <w:sz w:val="33"/>
        </w:rPr>
      </w:r>
    </w:p>
    <w:p>
      <w:pPr>
        <w:tabs>
          <w:tab w:pos="470" w:val="left" w:leader="none"/>
        </w:tabs>
        <w:spacing w:line="95" w:lineRule="exact" w:before="0"/>
        <w:ind w:left="106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shape style="position:absolute;margin-left:911.039185pt;margin-top:54.635254pt;width:3.7pt;height:27.6pt;mso-position-horizontal-relative:page;mso-position-vertical-relative:paragraph;z-index:-596632" type="#_x0000_t202" filled="false" stroked="false">
            <v:textbox inset="0,0,0,0">
              <w:txbxContent>
                <w:p>
                  <w:pPr>
                    <w:spacing w:line="55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 w:hAnsi="Arial"/>
                      <w:color w:val="979999"/>
                      <w:w w:val="40"/>
                      <w:sz w:val="55"/>
                    </w:rPr>
                    <w:t>·</w:t>
                  </w:r>
                  <w:r>
                    <w:rPr>
                      <w:rFonts w:ascii="Arial" w:hAns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18.503174pt;margin-top:56.415604pt;width:5pt;height:5pt;mso-position-horizontal-relative:page;mso-position-vertical-relative:paragraph;z-index:-596608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10"/>
                      <w:szCs w:val="10"/>
                    </w:rPr>
                  </w:pPr>
                  <w:r>
                    <w:rPr>
                      <w:rFonts w:ascii="Courier New"/>
                      <w:color w:val="979999"/>
                      <w:w w:val="165"/>
                      <w:sz w:val="10"/>
                    </w:rPr>
                    <w:t>w</w:t>
                  </w:r>
                  <w:r>
                    <w:rPr>
                      <w:rFonts w:ascii="Courier New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999"/>
          <w:w w:val="101"/>
          <w:sz w:val="42"/>
        </w:rPr>
      </w:r>
      <w:r>
        <w:rPr>
          <w:rFonts w:ascii="Times New Roman"/>
          <w:color w:val="979999"/>
          <w:w w:val="101"/>
          <w:sz w:val="42"/>
          <w:u w:val="single" w:color="0000FB"/>
        </w:rPr>
        <w:t> </w:t>
      </w:r>
      <w:r>
        <w:rPr>
          <w:rFonts w:ascii="Times New Roman"/>
          <w:color w:val="979999"/>
          <w:sz w:val="42"/>
          <w:u w:val="single" w:color="0000FB"/>
        </w:rPr>
        <w:tab/>
      </w:r>
      <w:r>
        <w:rPr>
          <w:rFonts w:ascii="Times New Roman"/>
          <w:color w:val="979999"/>
          <w:w w:val="101"/>
          <w:sz w:val="42"/>
          <w:u w:val="single" w:color="0000FB"/>
        </w:rPr>
        <w:t>,_</w:t>
      </w:r>
      <w:r>
        <w:rPr>
          <w:rFonts w:ascii="Times New Roman"/>
          <w:color w:val="979999"/>
          <w:w w:val="101"/>
          <w:sz w:val="42"/>
        </w:rPr>
      </w:r>
      <w:r>
        <w:rPr>
          <w:rFonts w:ascii="Times New Roman"/>
          <w:sz w:val="4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10" w:lineRule="atLeast" w:before="0"/>
        <w:ind w:left="106" w:right="0" w:firstLine="45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w w:val="105"/>
          <w:sz w:val="17"/>
        </w:rPr>
        <w:t>SAFETY,</w:t>
      </w:r>
      <w:r>
        <w:rPr>
          <w:rFonts w:ascii="Arial"/>
          <w:spacing w:val="37"/>
          <w:w w:val="105"/>
          <w:sz w:val="17"/>
        </w:rPr>
        <w:t> </w:t>
      </w:r>
      <w:r>
        <w:rPr>
          <w:rFonts w:ascii="Arial"/>
          <w:spacing w:val="-3"/>
          <w:w w:val="105"/>
          <w:sz w:val="17"/>
        </w:rPr>
        <w:t>HEALTH</w:t>
      </w:r>
      <w:r>
        <w:rPr>
          <w:rFonts w:ascii="Arial"/>
          <w:spacing w:val="7"/>
          <w:w w:val="105"/>
          <w:sz w:val="17"/>
        </w:rPr>
        <w:t> </w:t>
      </w:r>
      <w:r>
        <w:rPr>
          <w:rFonts w:ascii="Arial"/>
          <w:w w:val="105"/>
          <w:sz w:val="17"/>
        </w:rPr>
        <w:t>AND</w:t>
      </w:r>
      <w:r>
        <w:rPr>
          <w:rFonts w:ascii="Arial"/>
          <w:spacing w:val="25"/>
          <w:w w:val="107"/>
          <w:sz w:val="17"/>
        </w:rPr>
        <w:t> </w:t>
      </w:r>
      <w:r>
        <w:rPr>
          <w:rFonts w:ascii="Arial"/>
          <w:w w:val="105"/>
          <w:sz w:val="17"/>
        </w:rPr>
        <w:t>ENVIRONMENTAL </w:t>
      </w:r>
      <w:r>
        <w:rPr>
          <w:rFonts w:ascii="Arial"/>
          <w:spacing w:val="10"/>
          <w:w w:val="105"/>
          <w:sz w:val="17"/>
        </w:rPr>
        <w:t> </w:t>
      </w:r>
      <w:r>
        <w:rPr>
          <w:rFonts w:ascii="Arial"/>
          <w:w w:val="105"/>
          <w:sz w:val="17"/>
        </w:rPr>
        <w:t>INFORMATION</w:t>
      </w:r>
      <w:r>
        <w:rPr>
          <w:rFonts w:ascii="Arial"/>
          <w:sz w:val="17"/>
        </w:rPr>
      </w:r>
    </w:p>
    <w:p>
      <w:pPr>
        <w:spacing w:after="0" w:line="210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480" w:right="300"/>
          <w:cols w:num="8" w:equalWidth="0">
            <w:col w:w="8674" w:space="46"/>
            <w:col w:w="1358" w:space="40"/>
            <w:col w:w="3201" w:space="106"/>
            <w:col w:w="3724" w:space="88"/>
            <w:col w:w="1569" w:space="318"/>
            <w:col w:w="932" w:space="62"/>
            <w:col w:w="693" w:space="6560"/>
            <w:col w:w="3509"/>
          </w:cols>
        </w:sectPr>
      </w:pPr>
    </w:p>
    <w:p>
      <w:pPr>
        <w:spacing w:line="107" w:lineRule="atLeast" w:before="0"/>
        <w:ind w:left="9450" w:right="0" w:firstLine="0"/>
        <w:jc w:val="left"/>
        <w:rPr>
          <w:rFonts w:ascii="Times New Roman" w:hAnsi="Times New Roman" w:cs="Times New Roman" w:eastAsia="Times New Roman"/>
          <w:sz w:val="95"/>
          <w:szCs w:val="95"/>
        </w:rPr>
      </w:pPr>
      <w:r>
        <w:rPr/>
        <w:pict>
          <v:shape style="position:absolute;margin-left:920.477295pt;margin-top:22.708963pt;width:100.717041pt;height:61.195168pt;mso-position-horizontal-relative:page;mso-position-vertical-relative:paragraph;z-index:-596944" type="#_x0000_t75" stroked="false">
            <v:imagedata r:id="rId162" o:title=""/>
          </v:shape>
        </w:pict>
      </w:r>
      <w:r>
        <w:rPr>
          <w:rFonts w:ascii="Arial" w:hAnsi="Arial" w:cs="Arial" w:eastAsia="Arial"/>
          <w:color w:val="979999"/>
          <w:spacing w:val="33"/>
          <w:position w:val="8"/>
          <w:sz w:val="61"/>
          <w:szCs w:val="61"/>
        </w:rPr>
        <w:t>.</w:t>
      </w:r>
      <w:r>
        <w:rPr>
          <w:rFonts w:ascii="Arial" w:hAnsi="Arial" w:cs="Arial" w:eastAsia="Arial"/>
          <w:color w:val="151515"/>
          <w:spacing w:val="-59"/>
          <w:sz w:val="78"/>
          <w:szCs w:val="78"/>
        </w:rPr>
        <w:t>.</w:t>
      </w:r>
      <w:r>
        <w:rPr>
          <w:rFonts w:ascii="Times New Roman" w:hAnsi="Times New Roman" w:cs="Times New Roman" w:eastAsia="Times New Roman"/>
          <w:color w:val="979999"/>
          <w:spacing w:val="32"/>
          <w:position w:val="8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79999"/>
          <w:position w:val="8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979999"/>
          <w:spacing w:val="-36"/>
          <w:position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999"/>
          <w:spacing w:val="7"/>
          <w:position w:val="8"/>
          <w:sz w:val="16"/>
          <w:szCs w:val="16"/>
        </w:rPr>
        <w:t>-</w:t>
      </w:r>
      <w:r>
        <w:rPr>
          <w:rFonts w:ascii="Arial" w:hAnsi="Arial" w:cs="Arial" w:eastAsia="Arial"/>
          <w:color w:val="979999"/>
          <w:sz w:val="12"/>
          <w:szCs w:val="12"/>
        </w:rPr>
        <w:t>.</w:t>
      </w:r>
      <w:r>
        <w:rPr>
          <w:rFonts w:ascii="Arial" w:hAnsi="Arial" w:cs="Arial" w:eastAsia="Arial"/>
          <w:color w:val="979999"/>
          <w:spacing w:val="-2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999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spacing w:val="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999"/>
          <w:w w:val="90"/>
          <w:sz w:val="33"/>
          <w:szCs w:val="33"/>
        </w:rPr>
        <w:t>.</w:t>
      </w:r>
      <w:r>
        <w:rPr>
          <w:rFonts w:ascii="Times New Roman" w:hAnsi="Times New Roman" w:cs="Times New Roman" w:eastAsia="Times New Roman"/>
          <w:color w:val="979999"/>
          <w:spacing w:val="-30"/>
          <w:w w:val="90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79999"/>
          <w:w w:val="90"/>
          <w:sz w:val="33"/>
          <w:szCs w:val="33"/>
        </w:rPr>
        <w:t>-</w:t>
      </w:r>
      <w:r>
        <w:rPr>
          <w:rFonts w:ascii="Times New Roman" w:hAnsi="Times New Roman" w:cs="Times New Roman" w:eastAsia="Times New Roman"/>
          <w:color w:val="979999"/>
          <w:spacing w:val="-53"/>
          <w:w w:val="90"/>
          <w:sz w:val="33"/>
          <w:szCs w:val="33"/>
        </w:rPr>
        <w:t> </w:t>
      </w:r>
      <w:r>
        <w:rPr>
          <w:rFonts w:ascii="Arial" w:hAnsi="Arial" w:cs="Arial" w:eastAsia="Arial"/>
          <w:color w:val="979999"/>
          <w:position w:val="8"/>
          <w:sz w:val="13"/>
          <w:szCs w:val="13"/>
        </w:rPr>
        <w:t>-</w:t>
      </w:r>
      <w:r>
        <w:rPr>
          <w:rFonts w:ascii="Arial" w:hAnsi="Arial" w:cs="Arial" w:eastAsia="Arial"/>
          <w:color w:val="979999"/>
          <w:spacing w:val="-21"/>
          <w:position w:val="8"/>
          <w:sz w:val="13"/>
          <w:szCs w:val="13"/>
        </w:rPr>
        <w:t> </w:t>
      </w:r>
      <w:r>
        <w:rPr>
          <w:rFonts w:ascii="Arial" w:hAnsi="Arial" w:cs="Arial" w:eastAsia="Arial"/>
          <w:color w:val="B3B3B3"/>
          <w:spacing w:val="-66"/>
          <w:w w:val="95"/>
          <w:position w:val="8"/>
          <w:sz w:val="57"/>
          <w:szCs w:val="57"/>
        </w:rPr>
        <w:t>.</w:t>
      </w:r>
      <w:r>
        <w:rPr>
          <w:rFonts w:ascii="Arial" w:hAnsi="Arial" w:cs="Arial" w:eastAsia="Arial"/>
          <w:color w:val="979999"/>
          <w:spacing w:val="-87"/>
          <w:w w:val="95"/>
          <w:position w:val="8"/>
          <w:sz w:val="57"/>
          <w:szCs w:val="57"/>
        </w:rPr>
        <w:t>.</w:t>
      </w:r>
      <w:r>
        <w:rPr>
          <w:rFonts w:ascii="Arial" w:hAnsi="Arial" w:cs="Arial" w:eastAsia="Arial"/>
          <w:color w:val="979999"/>
          <w:w w:val="95"/>
          <w:position w:val="8"/>
          <w:sz w:val="13"/>
          <w:szCs w:val="13"/>
        </w:rPr>
        <w:t>-</w:t>
      </w:r>
      <w:r>
        <w:rPr>
          <w:rFonts w:ascii="Arial" w:hAnsi="Arial" w:cs="Arial" w:eastAsia="Arial"/>
          <w:color w:val="979999"/>
          <w:spacing w:val="-15"/>
          <w:w w:val="95"/>
          <w:position w:val="8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95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color w:val="979999"/>
          <w:spacing w:val="-64"/>
          <w:w w:val="9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79999"/>
          <w:spacing w:val="-39"/>
          <w:w w:val="95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color w:val="979999"/>
          <w:spacing w:val="10"/>
          <w:w w:val="95"/>
          <w:position w:val="8"/>
          <w:sz w:val="48"/>
          <w:szCs w:val="48"/>
        </w:rPr>
        <w:t>-</w:t>
      </w:r>
      <w:r>
        <w:rPr>
          <w:rFonts w:ascii="Times New Roman" w:hAnsi="Times New Roman" w:cs="Times New Roman" w:eastAsia="Times New Roman"/>
          <w:color w:val="979999"/>
          <w:w w:val="95"/>
          <w:sz w:val="65"/>
          <w:szCs w:val="65"/>
        </w:rPr>
        <w:t>-</w:t>
      </w:r>
      <w:r>
        <w:rPr>
          <w:rFonts w:ascii="Times New Roman" w:hAnsi="Times New Roman" w:cs="Times New Roman" w:eastAsia="Times New Roman"/>
          <w:color w:val="979999"/>
          <w:spacing w:val="-182"/>
          <w:w w:val="95"/>
          <w:sz w:val="65"/>
          <w:szCs w:val="65"/>
        </w:rPr>
        <w:t>-</w:t>
      </w:r>
      <w:r>
        <w:rPr>
          <w:rFonts w:ascii="Times New Roman" w:hAnsi="Times New Roman" w:cs="Times New Roman" w:eastAsia="Times New Roman"/>
          <w:color w:val="979999"/>
          <w:spacing w:val="-18"/>
          <w:w w:val="95"/>
          <w:position w:val="8"/>
          <w:sz w:val="83"/>
          <w:szCs w:val="83"/>
        </w:rPr>
        <w:t>-</w:t>
      </w:r>
      <w:r>
        <w:rPr>
          <w:rFonts w:ascii="Times New Roman" w:hAnsi="Times New Roman" w:cs="Times New Roman" w:eastAsia="Times New Roman"/>
          <w:color w:val="979999"/>
          <w:spacing w:val="-182"/>
          <w:w w:val="95"/>
          <w:position w:val="8"/>
          <w:sz w:val="83"/>
          <w:szCs w:val="83"/>
        </w:rPr>
        <w:t>-</w:t>
      </w:r>
      <w:r>
        <w:rPr>
          <w:rFonts w:ascii="Arial" w:hAnsi="Arial" w:cs="Arial" w:eastAsia="Arial"/>
          <w:color w:val="979999"/>
          <w:w w:val="95"/>
          <w:sz w:val="49"/>
          <w:szCs w:val="49"/>
        </w:rPr>
        <w:t>.</w:t>
      </w:r>
      <w:r>
        <w:rPr>
          <w:rFonts w:ascii="Arial" w:hAnsi="Arial" w:cs="Arial" w:eastAsia="Arial"/>
          <w:color w:val="979999"/>
          <w:spacing w:val="-59"/>
          <w:w w:val="95"/>
          <w:sz w:val="49"/>
          <w:szCs w:val="49"/>
        </w:rPr>
        <w:t> </w:t>
      </w:r>
      <w:r>
        <w:rPr>
          <w:rFonts w:ascii="Times New Roman" w:hAnsi="Times New Roman" w:cs="Times New Roman" w:eastAsia="Times New Roman"/>
          <w:color w:val="979999"/>
          <w:w w:val="95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color w:val="979999"/>
          <w:spacing w:val="-94"/>
          <w:w w:val="95"/>
          <w:sz w:val="32"/>
          <w:szCs w:val="32"/>
        </w:rPr>
        <w:t>-</w:t>
      </w:r>
      <w:r>
        <w:rPr>
          <w:rFonts w:ascii="Arial" w:hAnsi="Arial" w:cs="Arial" w:eastAsia="Arial"/>
          <w:color w:val="979999"/>
          <w:spacing w:val="56"/>
          <w:w w:val="95"/>
          <w:position w:val="8"/>
          <w:sz w:val="36"/>
          <w:szCs w:val="36"/>
        </w:rPr>
        <w:t>-</w:t>
      </w:r>
      <w:r>
        <w:rPr>
          <w:rFonts w:ascii="Times New Roman" w:hAnsi="Times New Roman" w:cs="Times New Roman" w:eastAsia="Times New Roman"/>
          <w:color w:val="979999"/>
          <w:spacing w:val="-113"/>
          <w:w w:val="95"/>
          <w:position w:val="8"/>
          <w:sz w:val="58"/>
          <w:szCs w:val="58"/>
        </w:rPr>
        <w:t>·</w:t>
      </w:r>
      <w:r>
        <w:rPr>
          <w:rFonts w:ascii="Times New Roman" w:hAnsi="Times New Roman" w:cs="Times New Roman" w:eastAsia="Times New Roman"/>
          <w:color w:val="979999"/>
          <w:spacing w:val="-40"/>
          <w:w w:val="95"/>
          <w:position w:val="8"/>
          <w:sz w:val="58"/>
          <w:szCs w:val="58"/>
        </w:rPr>
        <w:t>-</w:t>
      </w:r>
      <w:r>
        <w:rPr>
          <w:rFonts w:ascii="Times New Roman" w:hAnsi="Times New Roman" w:cs="Times New Roman" w:eastAsia="Times New Roman"/>
          <w:color w:val="979999"/>
          <w:spacing w:val="-154"/>
          <w:w w:val="95"/>
          <w:position w:val="8"/>
          <w:sz w:val="58"/>
          <w:szCs w:val="58"/>
        </w:rPr>
        <w:t>-</w:t>
      </w:r>
      <w:r>
        <w:rPr>
          <w:rFonts w:ascii="Times New Roman" w:hAnsi="Times New Roman" w:cs="Times New Roman" w:eastAsia="Times New Roman"/>
          <w:color w:val="979999"/>
          <w:spacing w:val="-24"/>
          <w:w w:val="95"/>
          <w:sz w:val="32"/>
          <w:szCs w:val="32"/>
        </w:rPr>
        <w:t>-</w:t>
      </w:r>
      <w:r>
        <w:rPr>
          <w:rFonts w:ascii="Times New Roman" w:hAnsi="Times New Roman" w:cs="Times New Roman" w:eastAsia="Times New Roman"/>
          <w:color w:val="979999"/>
          <w:spacing w:val="-98"/>
          <w:w w:val="95"/>
          <w:position w:val="8"/>
          <w:sz w:val="58"/>
          <w:szCs w:val="58"/>
        </w:rPr>
        <w:t>·</w:t>
      </w:r>
      <w:r>
        <w:rPr>
          <w:rFonts w:ascii="Times New Roman" w:hAnsi="Times New Roman" w:cs="Times New Roman" w:eastAsia="Times New Roman"/>
          <w:color w:val="979999"/>
          <w:spacing w:val="-55"/>
          <w:w w:val="95"/>
          <w:position w:val="8"/>
          <w:sz w:val="58"/>
          <w:szCs w:val="58"/>
        </w:rPr>
        <w:t>-</w:t>
      </w:r>
      <w:r>
        <w:rPr>
          <w:rFonts w:ascii="Times New Roman" w:hAnsi="Times New Roman" w:cs="Times New Roman" w:eastAsia="Times New Roman"/>
          <w:color w:val="979999"/>
          <w:spacing w:val="-33"/>
          <w:w w:val="95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979999"/>
          <w:w w:val="95"/>
          <w:sz w:val="35"/>
          <w:szCs w:val="35"/>
        </w:rPr>
        <w:t>--</w:t>
      </w:r>
      <w:r>
        <w:rPr>
          <w:rFonts w:ascii="Times New Roman" w:hAnsi="Times New Roman" w:cs="Times New Roman" w:eastAsia="Times New Roman"/>
          <w:color w:val="979999"/>
          <w:spacing w:val="19"/>
          <w:w w:val="95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979999"/>
          <w:spacing w:val="41"/>
          <w:w w:val="95"/>
          <w:sz w:val="35"/>
          <w:szCs w:val="35"/>
        </w:rPr>
        <w:t>-</w:t>
      </w:r>
      <w:r>
        <w:rPr>
          <w:rFonts w:ascii="Arial" w:hAnsi="Arial" w:cs="Arial" w:eastAsia="Arial"/>
          <w:color w:val="979999"/>
          <w:spacing w:val="-151"/>
          <w:w w:val="95"/>
          <w:position w:val="8"/>
          <w:sz w:val="72"/>
          <w:szCs w:val="72"/>
        </w:rPr>
        <w:t>.</w:t>
      </w:r>
      <w:r>
        <w:rPr>
          <w:rFonts w:ascii="Times New Roman" w:hAnsi="Times New Roman" w:cs="Times New Roman" w:eastAsia="Times New Roman"/>
          <w:color w:val="979999"/>
          <w:spacing w:val="41"/>
          <w:w w:val="95"/>
          <w:sz w:val="35"/>
          <w:szCs w:val="35"/>
        </w:rPr>
        <w:t>--</w:t>
      </w:r>
      <w:r>
        <w:rPr>
          <w:rFonts w:ascii="Times New Roman" w:hAnsi="Times New Roman" w:cs="Times New Roman" w:eastAsia="Times New Roman"/>
          <w:color w:val="979999"/>
          <w:w w:val="95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979999"/>
          <w:spacing w:val="-69"/>
          <w:w w:val="9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color w:val="979999"/>
          <w:spacing w:val="-81"/>
          <w:w w:val="90"/>
          <w:position w:val="8"/>
          <w:sz w:val="24"/>
          <w:szCs w:val="24"/>
        </w:rPr>
        <w:t>_</w:t>
      </w:r>
      <w:r>
        <w:rPr>
          <w:rFonts w:ascii="Times New Roman" w:hAnsi="Times New Roman" w:cs="Times New Roman" w:eastAsia="Times New Roman"/>
          <w:color w:val="979999"/>
          <w:spacing w:val="39"/>
          <w:w w:val="90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979999"/>
          <w:w w:val="90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color w:val="979999"/>
          <w:spacing w:val="-52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color w:val="979999"/>
          <w:spacing w:val="-56"/>
          <w:w w:val="95"/>
          <w:position w:val="8"/>
          <w:sz w:val="37"/>
          <w:szCs w:val="37"/>
        </w:rPr>
        <w:t>,</w:t>
      </w:r>
      <w:r>
        <w:rPr>
          <w:rFonts w:ascii="Times New Roman" w:hAnsi="Times New Roman" w:cs="Times New Roman" w:eastAsia="Times New Roman"/>
          <w:color w:val="979999"/>
          <w:spacing w:val="-9"/>
          <w:w w:val="9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979999"/>
          <w:spacing w:val="-85"/>
          <w:w w:val="95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79999"/>
          <w:spacing w:val="7"/>
          <w:w w:val="95"/>
          <w:position w:val="8"/>
          <w:sz w:val="37"/>
          <w:szCs w:val="37"/>
        </w:rPr>
        <w:t>,</w:t>
      </w:r>
      <w:r>
        <w:rPr>
          <w:rFonts w:ascii="Times New Roman" w:hAnsi="Times New Roman" w:cs="Times New Roman" w:eastAsia="Times New Roman"/>
          <w:color w:val="979999"/>
          <w:w w:val="95"/>
          <w:sz w:val="95"/>
          <w:szCs w:val="95"/>
        </w:rPr>
        <w:t>-</w:t>
      </w:r>
      <w:r>
        <w:rPr>
          <w:rFonts w:ascii="Times New Roman" w:hAnsi="Times New Roman" w:cs="Times New Roman" w:eastAsia="Times New Roman"/>
          <w:sz w:val="95"/>
          <w:szCs w:val="95"/>
        </w:rPr>
      </w:r>
    </w:p>
    <w:p>
      <w:pPr>
        <w:tabs>
          <w:tab w:pos="3057" w:val="left" w:leader="none"/>
          <w:tab w:pos="3905" w:val="left" w:leader="none"/>
          <w:tab w:pos="4670" w:val="left" w:leader="none"/>
          <w:tab w:pos="6015" w:val="left" w:leader="none"/>
        </w:tabs>
        <w:spacing w:line="107" w:lineRule="atLeast" w:before="0"/>
        <w:ind w:left="106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979999"/>
          <w:spacing w:val="-6"/>
          <w:w w:val="105"/>
          <w:sz w:val="44"/>
        </w:rPr>
        <w:t>.</w:t>
      </w:r>
      <w:r>
        <w:rPr>
          <w:rFonts w:ascii="Arial" w:hAnsi="Arial"/>
          <w:color w:val="979999"/>
          <w:spacing w:val="30"/>
          <w:w w:val="105"/>
          <w:sz w:val="81"/>
        </w:rPr>
        <w:t>-</w:t>
      </w:r>
      <w:r>
        <w:rPr>
          <w:rFonts w:ascii="Arial" w:hAnsi="Arial"/>
          <w:color w:val="979999"/>
          <w:w w:val="105"/>
          <w:sz w:val="13"/>
        </w:rPr>
        <w:t>-</w:t>
      </w:r>
      <w:r>
        <w:rPr>
          <w:rFonts w:ascii="Arial" w:hAnsi="Arial"/>
          <w:color w:val="979999"/>
          <w:spacing w:val="15"/>
          <w:w w:val="105"/>
          <w:sz w:val="13"/>
        </w:rPr>
        <w:t> </w:t>
      </w:r>
      <w:r>
        <w:rPr>
          <w:rFonts w:ascii="Arial" w:hAnsi="Arial"/>
          <w:color w:val="979999"/>
          <w:w w:val="135"/>
          <w:sz w:val="13"/>
        </w:rPr>
        <w:t>-</w:t>
      </w:r>
      <w:r>
        <w:rPr>
          <w:rFonts w:ascii="Arial" w:hAnsi="Arial"/>
          <w:color w:val="979999"/>
          <w:spacing w:val="15"/>
          <w:w w:val="135"/>
          <w:sz w:val="13"/>
        </w:rPr>
        <w:t> </w:t>
      </w:r>
      <w:r>
        <w:rPr>
          <w:rFonts w:ascii="Times New Roman" w:hAnsi="Times New Roman"/>
          <w:color w:val="979999"/>
          <w:spacing w:val="-103"/>
          <w:w w:val="105"/>
          <w:sz w:val="55"/>
        </w:rPr>
        <w:t>·</w:t>
      </w:r>
      <w:r>
        <w:rPr>
          <w:rFonts w:ascii="Times New Roman" w:hAnsi="Times New Roman"/>
          <w:color w:val="979999"/>
          <w:w w:val="105"/>
          <w:sz w:val="55"/>
        </w:rPr>
        <w:t>-</w:t>
      </w:r>
      <w:r>
        <w:rPr>
          <w:rFonts w:ascii="Times New Roman" w:hAnsi="Times New Roman"/>
          <w:color w:val="979999"/>
          <w:spacing w:val="-51"/>
          <w:w w:val="105"/>
          <w:sz w:val="55"/>
        </w:rPr>
        <w:t> </w:t>
      </w:r>
      <w:r>
        <w:rPr>
          <w:rFonts w:ascii="Arial" w:hAnsi="Arial"/>
          <w:color w:val="979999"/>
          <w:w w:val="135"/>
          <w:sz w:val="13"/>
        </w:rPr>
        <w:t>- </w:t>
      </w:r>
      <w:r>
        <w:rPr>
          <w:rFonts w:ascii="Arial" w:hAnsi="Arial"/>
          <w:color w:val="979999"/>
          <w:spacing w:val="9"/>
          <w:w w:val="135"/>
          <w:sz w:val="13"/>
        </w:rPr>
        <w:t> </w:t>
      </w:r>
      <w:r>
        <w:rPr>
          <w:rFonts w:ascii="Arial" w:hAnsi="Arial"/>
          <w:color w:val="979999"/>
          <w:spacing w:val="-169"/>
          <w:w w:val="165"/>
          <w:sz w:val="61"/>
        </w:rPr>
        <w:t>.</w:t>
      </w:r>
      <w:r>
        <w:rPr>
          <w:rFonts w:ascii="Arial" w:hAnsi="Arial"/>
          <w:color w:val="979999"/>
          <w:w w:val="165"/>
          <w:sz w:val="13"/>
        </w:rPr>
        <w:t>-</w:t>
      </w:r>
      <w:r>
        <w:rPr>
          <w:rFonts w:ascii="Arial" w:hAnsi="Arial"/>
          <w:color w:val="979999"/>
          <w:spacing w:val="-23"/>
          <w:w w:val="165"/>
          <w:sz w:val="13"/>
        </w:rPr>
        <w:t> </w:t>
      </w:r>
      <w:r>
        <w:rPr>
          <w:rFonts w:ascii="Arial" w:hAnsi="Arial"/>
          <w:color w:val="979999"/>
          <w:spacing w:val="-215"/>
          <w:w w:val="85"/>
          <w:sz w:val="95"/>
        </w:rPr>
        <w:t>-</w:t>
      </w:r>
      <w:r>
        <w:rPr>
          <w:rFonts w:ascii="Times New Roman" w:hAnsi="Times New Roman"/>
          <w:color w:val="979999"/>
          <w:spacing w:val="-112"/>
          <w:w w:val="85"/>
          <w:position w:val="-7"/>
          <w:sz w:val="95"/>
        </w:rPr>
        <w:t>-</w:t>
      </w:r>
      <w:r>
        <w:rPr>
          <w:rFonts w:ascii="Arial" w:hAnsi="Arial"/>
          <w:color w:val="979999"/>
          <w:spacing w:val="5"/>
          <w:w w:val="85"/>
          <w:sz w:val="35"/>
        </w:rPr>
        <w:t>-</w:t>
      </w:r>
      <w:r>
        <w:rPr>
          <w:rFonts w:ascii="Times New Roman" w:hAnsi="Times New Roman"/>
          <w:color w:val="979999"/>
          <w:w w:val="85"/>
          <w:position w:val="-7"/>
          <w:sz w:val="95"/>
        </w:rPr>
        <w:t>-</w:t>
        <w:tab/>
      </w:r>
      <w:r>
        <w:rPr>
          <w:rFonts w:ascii="Arial" w:hAnsi="Arial"/>
          <w:color w:val="979999"/>
          <w:spacing w:val="-424"/>
          <w:w w:val="135"/>
          <w:position w:val="-7"/>
          <w:sz w:val="61"/>
        </w:rPr>
        <w:t>.</w:t>
      </w:r>
      <w:r>
        <w:rPr>
          <w:rFonts w:ascii="Times New Roman" w:hAnsi="Times New Roman"/>
          <w:color w:val="979999"/>
          <w:w w:val="135"/>
          <w:sz w:val="44"/>
        </w:rPr>
        <w:t>.</w:t>
        <w:tab/>
      </w:r>
      <w:r>
        <w:rPr>
          <w:rFonts w:ascii="Arial" w:hAnsi="Arial"/>
          <w:color w:val="979999"/>
          <w:w w:val="135"/>
          <w:sz w:val="61"/>
        </w:rPr>
        <w:t>.</w:t>
        <w:tab/>
      </w:r>
      <w:r>
        <w:rPr>
          <w:rFonts w:ascii="Arial" w:hAnsi="Arial"/>
          <w:color w:val="979999"/>
          <w:w w:val="165"/>
          <w:sz w:val="61"/>
        </w:rPr>
        <w:t>.</w:t>
      </w:r>
      <w:r>
        <w:rPr>
          <w:rFonts w:ascii="Arial" w:hAnsi="Arial"/>
          <w:color w:val="979999"/>
          <w:spacing w:val="-240"/>
          <w:w w:val="165"/>
          <w:sz w:val="61"/>
        </w:rPr>
        <w:t> </w:t>
      </w:r>
      <w:r>
        <w:rPr>
          <w:rFonts w:ascii="Times New Roman" w:hAnsi="Times New Roman"/>
          <w:color w:val="979999"/>
          <w:w w:val="85"/>
          <w:position w:val="-7"/>
          <w:sz w:val="38"/>
        </w:rPr>
        <w:t>..</w:t>
        <w:tab/>
        <w:t>-</w:t>
      </w:r>
      <w:r>
        <w:rPr>
          <w:rFonts w:ascii="Times New Roman" w:hAnsi="Times New Roman"/>
          <w:color w:val="979999"/>
          <w:spacing w:val="12"/>
          <w:w w:val="85"/>
          <w:position w:val="-7"/>
          <w:sz w:val="38"/>
        </w:rPr>
        <w:t> </w:t>
      </w:r>
      <w:r>
        <w:rPr>
          <w:rFonts w:ascii="Arial" w:hAnsi="Arial"/>
          <w:color w:val="979999"/>
          <w:w w:val="105"/>
          <w:position w:val="-7"/>
          <w:sz w:val="41"/>
        </w:rPr>
        <w:t>"</w:t>
      </w:r>
      <w:r>
        <w:rPr>
          <w:rFonts w:ascii="Arial" w:hAnsi="Arial"/>
          <w:sz w:val="41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spacing w:line="517" w:lineRule="atLeast" w:before="0"/>
        <w:ind w:left="10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pacing w:val="1"/>
          <w:w w:val="105"/>
          <w:sz w:val="17"/>
        </w:rPr>
        <w:t>CONSTRUCTI</w:t>
      </w:r>
      <w:r>
        <w:rPr>
          <w:rFonts w:ascii="Arial"/>
          <w:w w:val="105"/>
          <w:sz w:val="17"/>
        </w:rPr>
        <w:t>ON</w:t>
      </w:r>
      <w:r>
        <w:rPr>
          <w:rFonts w:ascii="Arial"/>
          <w:sz w:val="17"/>
        </w:rPr>
      </w:r>
    </w:p>
    <w:p>
      <w:pPr>
        <w:spacing w:after="0" w:line="517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4592" w:space="158"/>
            <w:col w:w="6371" w:space="6014"/>
            <w:col w:w="3745"/>
          </w:cols>
        </w:sectPr>
      </w:pPr>
    </w:p>
    <w:p>
      <w:pPr>
        <w:tabs>
          <w:tab w:pos="2549" w:val="left" w:leader="none"/>
        </w:tabs>
        <w:spacing w:line="81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6"/>
          <w:szCs w:val="56"/>
        </w:rPr>
      </w:pPr>
      <w:r>
        <w:rPr/>
        <w:pict>
          <v:shape style="position:absolute;margin-left:789.109497pt;margin-top:64.727699pt;width:44.9pt;height:3pt;mso-position-horizontal-relative:page;mso-position-vertical-relative:paragraph;z-index:-596848" type="#_x0000_t202" filled="false" stroked="false">
            <v:textbox inset="0,0,0,0">
              <w:txbxContent>
                <w:p>
                  <w:pPr>
                    <w:spacing w:line="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"/>
                      <w:szCs w:val="6"/>
                    </w:rPr>
                  </w:pPr>
                  <w:r>
                    <w:rPr>
                      <w:rFonts w:ascii="Times New Roman"/>
                      <w:color w:val="979999"/>
                      <w:sz w:val="6"/>
                    </w:rPr>
                    <w:t>BOL       </w:t>
                  </w:r>
                  <w:r>
                    <w:rPr>
                      <w:rFonts w:ascii="Times New Roman"/>
                      <w:color w:val="979999"/>
                      <w:spacing w:val="6"/>
                      <w:sz w:val="6"/>
                    </w:rPr>
                    <w:t> </w:t>
                  </w:r>
                  <w:r>
                    <w:rPr>
                      <w:rFonts w:ascii="Times New Roman"/>
                      <w:color w:val="979999"/>
                      <w:w w:val="215"/>
                      <w:sz w:val="6"/>
                    </w:rPr>
                    <w:t>"' </w:t>
                  </w:r>
                  <w:r>
                    <w:rPr>
                      <w:rFonts w:ascii="Times New Roman"/>
                      <w:color w:val="979999"/>
                      <w:spacing w:val="27"/>
                      <w:w w:val="215"/>
                      <w:sz w:val="6"/>
                    </w:rPr>
                    <w:t> </w:t>
                  </w:r>
                  <w:r>
                    <w:rPr>
                      <w:rFonts w:ascii="Times New Roman"/>
                      <w:color w:val="979999"/>
                      <w:w w:val="580"/>
                      <w:sz w:val="6"/>
                    </w:rPr>
                    <w:t>'</w:t>
                  </w:r>
                  <w:r>
                    <w:rPr>
                      <w:rFonts w:ascii="Times New Roman"/>
                      <w:sz w:val="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pacing w:val="-160"/>
          <w:w w:val="120"/>
          <w:position w:val="-51"/>
          <w:sz w:val="95"/>
        </w:rPr>
        <w:t>-</w:t>
      </w:r>
      <w:r>
        <w:rPr>
          <w:rFonts w:ascii="Times New Roman" w:hAnsi="Times New Roman"/>
          <w:w w:val="120"/>
          <w:position w:val="1"/>
          <w:sz w:val="57"/>
        </w:rPr>
        <w:t>-</w:t>
      </w:r>
      <w:r>
        <w:rPr>
          <w:rFonts w:ascii="Times New Roman" w:hAnsi="Times New Roman"/>
          <w:spacing w:val="-81"/>
          <w:w w:val="120"/>
          <w:position w:val="1"/>
          <w:sz w:val="57"/>
        </w:rPr>
        <w:t> </w:t>
      </w:r>
      <w:r>
        <w:rPr>
          <w:rFonts w:ascii="Arial" w:hAnsi="Arial"/>
          <w:color w:val="070038"/>
          <w:spacing w:val="-58"/>
          <w:w w:val="90"/>
          <w:position w:val="1"/>
          <w:sz w:val="51"/>
        </w:rPr>
        <w:t>.</w:t>
      </w:r>
      <w:r>
        <w:rPr>
          <w:rFonts w:ascii="Arial" w:hAnsi="Arial"/>
          <w:spacing w:val="17"/>
          <w:w w:val="90"/>
          <w:position w:val="1"/>
          <w:sz w:val="51"/>
        </w:rPr>
        <w:t>.</w:t>
      </w:r>
      <w:r>
        <w:rPr>
          <w:rFonts w:ascii="Times New Roman" w:hAnsi="Times New Roman"/>
          <w:color w:val="2177FF"/>
          <w:spacing w:val="-128"/>
          <w:w w:val="90"/>
          <w:position w:val="1"/>
          <w:sz w:val="67"/>
        </w:rPr>
        <w:t>·</w:t>
      </w:r>
      <w:r>
        <w:rPr>
          <w:rFonts w:ascii="Times New Roman" w:hAnsi="Times New Roman"/>
          <w:color w:val="3F00FD"/>
          <w:w w:val="90"/>
          <w:position w:val="1"/>
          <w:sz w:val="67"/>
        </w:rPr>
        <w:t>-</w:t>
      </w:r>
      <w:r>
        <w:rPr>
          <w:rFonts w:ascii="Times New Roman" w:hAnsi="Times New Roman"/>
          <w:color w:val="3F00FD"/>
          <w:spacing w:val="-48"/>
          <w:w w:val="90"/>
          <w:position w:val="1"/>
          <w:sz w:val="67"/>
        </w:rPr>
        <w:t> </w:t>
      </w:r>
      <w:r>
        <w:rPr>
          <w:rFonts w:ascii="Arial" w:hAnsi="Arial"/>
          <w:spacing w:val="-101"/>
          <w:w w:val="90"/>
          <w:position w:val="1"/>
          <w:sz w:val="85"/>
        </w:rPr>
        <w:t>.</w:t>
      </w:r>
      <w:r>
        <w:rPr>
          <w:rFonts w:ascii="Times New Roman" w:hAnsi="Times New Roman"/>
          <w:color w:val="979999"/>
          <w:w w:val="90"/>
          <w:sz w:val="48"/>
        </w:rPr>
        <w:t>-</w:t>
      </w:r>
      <w:r>
        <w:rPr>
          <w:rFonts w:ascii="Times New Roman" w:hAnsi="Times New Roman"/>
          <w:color w:val="979999"/>
          <w:spacing w:val="-50"/>
          <w:w w:val="90"/>
          <w:sz w:val="48"/>
        </w:rPr>
        <w:t> </w:t>
      </w:r>
      <w:r>
        <w:rPr>
          <w:rFonts w:ascii="Times New Roman" w:hAnsi="Times New Roman"/>
          <w:color w:val="979999"/>
          <w:w w:val="65"/>
          <w:sz w:val="48"/>
        </w:rPr>
        <w:t>-</w:t>
      </w:r>
      <w:r>
        <w:rPr>
          <w:rFonts w:ascii="Times New Roman" w:hAnsi="Times New Roman"/>
          <w:color w:val="979999"/>
          <w:spacing w:val="-19"/>
          <w:w w:val="65"/>
          <w:sz w:val="48"/>
        </w:rPr>
        <w:t> </w:t>
      </w:r>
      <w:r>
        <w:rPr>
          <w:rFonts w:ascii="Times New Roman" w:hAnsi="Times New Roman"/>
          <w:color w:val="979999"/>
          <w:w w:val="65"/>
          <w:sz w:val="48"/>
        </w:rPr>
        <w:t>-</w:t>
      </w:r>
      <w:r>
        <w:rPr>
          <w:rFonts w:ascii="Times New Roman" w:hAnsi="Times New Roman"/>
          <w:color w:val="979999"/>
          <w:spacing w:val="36"/>
          <w:w w:val="65"/>
          <w:sz w:val="48"/>
        </w:rPr>
        <w:t> </w:t>
      </w:r>
      <w:r>
        <w:rPr>
          <w:rFonts w:ascii="Times New Roman" w:hAnsi="Times New Roman"/>
          <w:color w:val="979999"/>
          <w:w w:val="90"/>
          <w:sz w:val="48"/>
        </w:rPr>
        <w:t>-</w:t>
      </w:r>
      <w:r>
        <w:rPr>
          <w:rFonts w:ascii="Times New Roman" w:hAnsi="Times New Roman"/>
          <w:color w:val="979999"/>
          <w:spacing w:val="-60"/>
          <w:w w:val="90"/>
          <w:sz w:val="48"/>
        </w:rPr>
        <w:t> </w:t>
      </w:r>
      <w:r>
        <w:rPr>
          <w:rFonts w:ascii="Arial" w:hAnsi="Arial"/>
          <w:color w:val="979999"/>
          <w:spacing w:val="-86"/>
          <w:w w:val="120"/>
          <w:position w:val="1"/>
          <w:sz w:val="36"/>
        </w:rPr>
        <w:t>-</w:t>
      </w:r>
      <w:r>
        <w:rPr>
          <w:rFonts w:ascii="Times New Roman" w:hAnsi="Times New Roman"/>
          <w:color w:val="979999"/>
          <w:spacing w:val="-123"/>
          <w:w w:val="120"/>
          <w:sz w:val="48"/>
        </w:rPr>
        <w:t>·</w:t>
      </w:r>
      <w:r>
        <w:rPr>
          <w:rFonts w:ascii="Arial" w:hAnsi="Arial"/>
          <w:color w:val="979999"/>
          <w:w w:val="120"/>
          <w:position w:val="1"/>
          <w:sz w:val="36"/>
        </w:rPr>
        <w:t>.</w:t>
        <w:tab/>
      </w:r>
      <w:r>
        <w:rPr>
          <w:rFonts w:ascii="Times New Roman" w:hAnsi="Times New Roman"/>
          <w:color w:val="979999"/>
          <w:w w:val="120"/>
          <w:sz w:val="48"/>
        </w:rPr>
        <w:t>.</w:t>
      </w:r>
      <w:r>
        <w:rPr>
          <w:rFonts w:ascii="Times New Roman" w:hAnsi="Times New Roman"/>
          <w:color w:val="979999"/>
          <w:spacing w:val="-42"/>
          <w:w w:val="120"/>
          <w:sz w:val="48"/>
        </w:rPr>
        <w:t> </w:t>
      </w:r>
      <w:r>
        <w:rPr>
          <w:rFonts w:ascii="Times New Roman" w:hAnsi="Times New Roman"/>
          <w:color w:val="979999"/>
          <w:w w:val="145"/>
          <w:position w:val="1"/>
          <w:sz w:val="56"/>
        </w:rPr>
        <w:t>.</w:t>
      </w:r>
      <w:r>
        <w:rPr>
          <w:rFonts w:ascii="Times New Roman" w:hAnsi="Times New Roman"/>
          <w:sz w:val="56"/>
        </w:rPr>
      </w:r>
    </w:p>
    <w:p>
      <w:pPr>
        <w:tabs>
          <w:tab w:pos="1878" w:val="left" w:leader="none"/>
          <w:tab w:pos="2541" w:val="left" w:leader="none"/>
          <w:tab w:pos="3025" w:val="left" w:leader="none"/>
        </w:tabs>
        <w:spacing w:line="819" w:lineRule="atLeast" w:before="0"/>
        <w:ind w:left="106" w:right="0" w:firstLine="0"/>
        <w:jc w:val="left"/>
        <w:rPr>
          <w:rFonts w:ascii="Arial" w:hAnsi="Arial" w:cs="Arial" w:eastAsia="Arial"/>
          <w:sz w:val="67"/>
          <w:szCs w:val="67"/>
        </w:rPr>
      </w:pPr>
      <w:r>
        <w:rPr>
          <w:w w:val="65"/>
        </w:rPr>
        <w:br w:type="column"/>
      </w:r>
      <w:r>
        <w:rPr>
          <w:rFonts w:ascii="Arial"/>
          <w:color w:val="18EFEF"/>
          <w:w w:val="65"/>
          <w:sz w:val="53"/>
        </w:rPr>
        <w:t>-</w:t>
        <w:tab/>
      </w:r>
      <w:r>
        <w:rPr>
          <w:rFonts w:ascii="Times New Roman"/>
          <w:color w:val="979999"/>
          <w:w w:val="45"/>
          <w:position w:val="1"/>
          <w:sz w:val="28"/>
        </w:rPr>
        <w:t>-----</w:t>
        <w:tab/>
      </w:r>
      <w:r>
        <w:rPr>
          <w:rFonts w:ascii="Times New Roman"/>
          <w:color w:val="979999"/>
          <w:w w:val="50"/>
          <w:position w:val="1"/>
          <w:sz w:val="29"/>
        </w:rPr>
        <w:t>--</w:t>
        <w:tab/>
      </w:r>
      <w:r>
        <w:rPr>
          <w:rFonts w:ascii="Arial"/>
          <w:color w:val="979999"/>
          <w:spacing w:val="-12"/>
          <w:w w:val="65"/>
          <w:sz w:val="67"/>
        </w:rPr>
        <w:t>--</w:t>
      </w:r>
      <w:r>
        <w:rPr>
          <w:rFonts w:ascii="Arial"/>
          <w:sz w:val="67"/>
        </w:rPr>
      </w:r>
    </w:p>
    <w:p>
      <w:pPr>
        <w:spacing w:after="0" w:line="819" w:lineRule="atLeast"/>
        <w:jc w:val="left"/>
        <w:rPr>
          <w:rFonts w:ascii="Arial" w:hAnsi="Arial" w:cs="Arial" w:eastAsia="Arial"/>
          <w:sz w:val="67"/>
          <w:szCs w:val="67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12820" w:space="4874"/>
            <w:col w:w="13186"/>
          </w:cols>
        </w:sectPr>
      </w:pPr>
    </w:p>
    <w:p>
      <w:pPr>
        <w:spacing w:line="122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/>
          <w:i/>
          <w:color w:val="979999"/>
          <w:w w:val="75"/>
          <w:sz w:val="31"/>
        </w:rPr>
        <w:t>_</w:t>
      </w:r>
      <w:r>
        <w:rPr>
          <w:rFonts w:ascii="Times New Roman" w:hAnsi="Times New Roman"/>
          <w:i/>
          <w:color w:val="979999"/>
          <w:spacing w:val="-9"/>
          <w:w w:val="75"/>
          <w:sz w:val="31"/>
        </w:rPr>
        <w:t> </w:t>
      </w:r>
      <w:r>
        <w:rPr>
          <w:rFonts w:ascii="Times New Roman" w:hAnsi="Times New Roman"/>
          <w:i/>
          <w:color w:val="979999"/>
          <w:spacing w:val="8"/>
          <w:sz w:val="31"/>
        </w:rPr>
        <w:t>1</w:t>
      </w:r>
      <w:r>
        <w:rPr>
          <w:rFonts w:ascii="Times New Roman" w:hAnsi="Times New Roman"/>
          <w:color w:val="979999"/>
          <w:spacing w:val="40"/>
          <w:sz w:val="31"/>
        </w:rPr>
        <w:t>-</w:t>
      </w:r>
      <w:r>
        <w:rPr>
          <w:rFonts w:ascii="Times New Roman" w:hAnsi="Times New Roman"/>
          <w:color w:val="979999"/>
          <w:spacing w:val="28"/>
          <w:sz w:val="31"/>
        </w:rPr>
        <w:t>_</w:t>
      </w:r>
      <w:r>
        <w:rPr>
          <w:rFonts w:ascii="Times New Roman" w:hAnsi="Times New Roman"/>
          <w:color w:val="979999"/>
          <w:spacing w:val="-44"/>
          <w:sz w:val="31"/>
        </w:rPr>
        <w:t>,</w:t>
      </w:r>
      <w:r>
        <w:rPr>
          <w:rFonts w:ascii="Times New Roman" w:hAnsi="Times New Roman"/>
          <w:color w:val="979999"/>
          <w:sz w:val="31"/>
        </w:rPr>
        <w:t>_-</w:t>
      </w:r>
      <w:r>
        <w:rPr>
          <w:rFonts w:ascii="Times New Roman" w:hAnsi="Times New Roman"/>
          <w:color w:val="979999"/>
          <w:spacing w:val="-24"/>
          <w:sz w:val="31"/>
        </w:rPr>
        <w:t> </w:t>
      </w:r>
      <w:r>
        <w:rPr>
          <w:rFonts w:ascii="Times New Roman" w:hAnsi="Times New Roman"/>
          <w:color w:val="979999"/>
          <w:w w:val="75"/>
          <w:sz w:val="31"/>
        </w:rPr>
        <w:t>-</w:t>
      </w:r>
      <w:r>
        <w:rPr>
          <w:rFonts w:ascii="Times New Roman" w:hAnsi="Times New Roman"/>
          <w:color w:val="979999"/>
          <w:spacing w:val="-20"/>
          <w:w w:val="75"/>
          <w:sz w:val="31"/>
        </w:rPr>
        <w:t> </w:t>
      </w:r>
      <w:r>
        <w:rPr>
          <w:rFonts w:ascii="Times New Roman" w:hAnsi="Times New Roman"/>
          <w:color w:val="979999"/>
          <w:spacing w:val="-52"/>
          <w:sz w:val="31"/>
        </w:rPr>
        <w:t>·</w:t>
      </w:r>
      <w:r>
        <w:rPr>
          <w:rFonts w:ascii="Times New Roman" w:hAnsi="Times New Roman"/>
          <w:color w:val="979999"/>
          <w:sz w:val="31"/>
        </w:rPr>
        <w:t>-</w:t>
      </w:r>
      <w:r>
        <w:rPr>
          <w:rFonts w:ascii="Times New Roman" w:hAnsi="Times New Roman"/>
          <w:color w:val="979999"/>
          <w:spacing w:val="135"/>
          <w:sz w:val="31"/>
        </w:rPr>
        <w:t> </w:t>
      </w:r>
      <w:r>
        <w:rPr>
          <w:rFonts w:ascii="Times New Roman" w:hAnsi="Times New Roman"/>
          <w:color w:val="B3B3B3"/>
          <w:spacing w:val="24"/>
          <w:w w:val="75"/>
          <w:sz w:val="31"/>
        </w:rPr>
        <w:t>-</w:t>
      </w:r>
      <w:r>
        <w:rPr>
          <w:rFonts w:ascii="Times New Roman" w:hAnsi="Times New Roman"/>
          <w:color w:val="979999"/>
          <w:w w:val="75"/>
          <w:sz w:val="31"/>
        </w:rPr>
        <w:t>-</w:t>
      </w:r>
      <w:r>
        <w:rPr>
          <w:rFonts w:ascii="Times New Roman" w:hAnsi="Times New Roman"/>
          <w:color w:val="979999"/>
          <w:spacing w:val="-20"/>
          <w:w w:val="75"/>
          <w:sz w:val="31"/>
        </w:rPr>
        <w:t> </w:t>
      </w:r>
      <w:r>
        <w:rPr>
          <w:rFonts w:ascii="Times New Roman" w:hAnsi="Times New Roman"/>
          <w:color w:val="979999"/>
          <w:w w:val="75"/>
          <w:sz w:val="31"/>
        </w:rPr>
        <w:t>-</w:t>
      </w:r>
      <w:r>
        <w:rPr>
          <w:rFonts w:ascii="Times New Roman" w:hAnsi="Times New Roman"/>
          <w:color w:val="979999"/>
          <w:spacing w:val="-20"/>
          <w:w w:val="75"/>
          <w:sz w:val="31"/>
        </w:rPr>
        <w:t> </w:t>
      </w:r>
      <w:r>
        <w:rPr>
          <w:rFonts w:ascii="Times New Roman" w:hAnsi="Times New Roman"/>
          <w:color w:val="979999"/>
          <w:w w:val="75"/>
          <w:sz w:val="31"/>
        </w:rPr>
        <w:t>-</w:t>
      </w:r>
      <w:r>
        <w:rPr>
          <w:rFonts w:ascii="Times New Roman" w:hAnsi="Times New Roman"/>
          <w:sz w:val="31"/>
        </w:rPr>
      </w:r>
    </w:p>
    <w:p>
      <w:pPr>
        <w:tabs>
          <w:tab w:pos="1152" w:val="left" w:leader="none"/>
        </w:tabs>
        <w:spacing w:line="1228" w:lineRule="atLeast" w:before="0"/>
        <w:ind w:left="94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60"/>
        </w:rPr>
        <w:br w:type="column"/>
      </w:r>
      <w:r>
        <w:rPr>
          <w:rFonts w:ascii="Times New Roman"/>
          <w:color w:val="979999"/>
          <w:spacing w:val="25"/>
          <w:w w:val="60"/>
          <w:sz w:val="31"/>
        </w:rPr>
        <w:t>_</w:t>
      </w:r>
      <w:r>
        <w:rPr>
          <w:rFonts w:ascii="Times New Roman"/>
          <w:color w:val="B3B3B3"/>
          <w:spacing w:val="68"/>
          <w:w w:val="60"/>
          <w:sz w:val="31"/>
        </w:rPr>
        <w:t>_</w:t>
      </w:r>
      <w:r>
        <w:rPr>
          <w:rFonts w:ascii="Times New Roman"/>
          <w:color w:val="979999"/>
          <w:w w:val="60"/>
          <w:sz w:val="31"/>
        </w:rPr>
        <w:t>,_</w:t>
      </w:r>
      <w:r>
        <w:rPr>
          <w:rFonts w:ascii="Times New Roman"/>
          <w:color w:val="979999"/>
          <w:spacing w:val="-35"/>
          <w:w w:val="60"/>
          <w:sz w:val="31"/>
        </w:rPr>
        <w:t> </w:t>
      </w:r>
      <w:r>
        <w:rPr>
          <w:rFonts w:ascii="Times New Roman"/>
          <w:color w:val="979999"/>
          <w:spacing w:val="-12"/>
          <w:w w:val="85"/>
          <w:sz w:val="31"/>
        </w:rPr>
        <w:t>,</w:t>
      </w:r>
      <w:r>
        <w:rPr>
          <w:rFonts w:ascii="Times New Roman"/>
          <w:color w:val="979999"/>
          <w:w w:val="85"/>
          <w:sz w:val="31"/>
        </w:rPr>
        <w:t>-</w:t>
      </w:r>
      <w:r>
        <w:rPr>
          <w:rFonts w:ascii="Times New Roman"/>
          <w:color w:val="979999"/>
          <w:spacing w:val="-39"/>
          <w:w w:val="85"/>
          <w:sz w:val="31"/>
        </w:rPr>
        <w:t> </w:t>
      </w:r>
      <w:r>
        <w:rPr>
          <w:rFonts w:ascii="Times New Roman"/>
          <w:color w:val="424242"/>
          <w:w w:val="85"/>
          <w:sz w:val="31"/>
        </w:rPr>
        <w:t>.</w:t>
        <w:tab/>
      </w:r>
      <w:r>
        <w:rPr>
          <w:rFonts w:ascii="Times New Roman"/>
          <w:color w:val="979999"/>
          <w:w w:val="55"/>
          <w:sz w:val="34"/>
        </w:rPr>
        <w:t>c--</w:t>
      </w:r>
      <w:r>
        <w:rPr>
          <w:rFonts w:ascii="Times New Roman"/>
          <w:sz w:val="34"/>
        </w:rPr>
      </w:r>
    </w:p>
    <w:p>
      <w:pPr>
        <w:tabs>
          <w:tab w:pos="565" w:val="left" w:leader="none"/>
          <w:tab w:pos="1432" w:val="left" w:leader="none"/>
          <w:tab w:pos="2821" w:val="left" w:leader="none"/>
          <w:tab w:pos="3216" w:val="left" w:leader="none"/>
          <w:tab w:pos="3586" w:val="left" w:leader="none"/>
        </w:tabs>
        <w:spacing w:line="1228" w:lineRule="atLeast" w:before="0"/>
        <w:ind w:left="10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230"/>
        </w:rPr>
        <w:br w:type="column"/>
      </w:r>
      <w:r>
        <w:rPr>
          <w:rFonts w:ascii="Arial"/>
          <w:color w:val="979999"/>
          <w:w w:val="230"/>
          <w:sz w:val="18"/>
        </w:rPr>
        <w:t>&gt;</w:t>
        <w:tab/>
      </w:r>
      <w:r>
        <w:rPr>
          <w:rFonts w:ascii="Arial"/>
          <w:color w:val="979999"/>
          <w:sz w:val="18"/>
        </w:rPr>
        <w:t>-</w:t>
      </w:r>
      <w:r>
        <w:rPr>
          <w:rFonts w:ascii="Arial"/>
          <w:color w:val="979999"/>
          <w:spacing w:val="16"/>
          <w:sz w:val="18"/>
        </w:rPr>
        <w:t> </w:t>
      </w:r>
      <w:r>
        <w:rPr>
          <w:rFonts w:ascii="Arial"/>
          <w:color w:val="979999"/>
          <w:w w:val="80"/>
          <w:sz w:val="18"/>
        </w:rPr>
        <w:t>-</w:t>
      </w:r>
      <w:r>
        <w:rPr>
          <w:rFonts w:ascii="Arial"/>
          <w:color w:val="979999"/>
          <w:spacing w:val="-19"/>
          <w:w w:val="80"/>
          <w:sz w:val="18"/>
        </w:rPr>
        <w:t> </w:t>
      </w:r>
      <w:r>
        <w:rPr>
          <w:rFonts w:ascii="Arial"/>
          <w:color w:val="979999"/>
          <w:w w:val="80"/>
          <w:sz w:val="18"/>
        </w:rPr>
        <w:t>-</w:t>
      </w:r>
      <w:r>
        <w:rPr>
          <w:rFonts w:ascii="Arial"/>
          <w:color w:val="979999"/>
          <w:spacing w:val="-27"/>
          <w:w w:val="80"/>
          <w:sz w:val="18"/>
        </w:rPr>
        <w:t> </w:t>
      </w:r>
      <w:r>
        <w:rPr>
          <w:rFonts w:ascii="Arial"/>
          <w:color w:val="979999"/>
          <w:w w:val="80"/>
          <w:sz w:val="18"/>
        </w:rPr>
        <w:t>-</w:t>
      </w:r>
      <w:r>
        <w:rPr>
          <w:rFonts w:ascii="Arial"/>
          <w:color w:val="979999"/>
          <w:spacing w:val="-19"/>
          <w:w w:val="80"/>
          <w:sz w:val="18"/>
        </w:rPr>
        <w:t> </w:t>
      </w:r>
      <w:r>
        <w:rPr>
          <w:rFonts w:ascii="Arial"/>
          <w:color w:val="979999"/>
          <w:sz w:val="18"/>
        </w:rPr>
        <w:t>-</w:t>
        <w:tab/>
      </w:r>
      <w:r>
        <w:rPr>
          <w:rFonts w:ascii="Arial"/>
          <w:color w:val="979999"/>
          <w:w w:val="340"/>
          <w:sz w:val="18"/>
        </w:rPr>
        <w:t>-</w:t>
      </w:r>
      <w:r>
        <w:rPr>
          <w:rFonts w:ascii="Arial"/>
          <w:color w:val="979999"/>
          <w:spacing w:val="-46"/>
          <w:w w:val="340"/>
          <w:sz w:val="18"/>
        </w:rPr>
        <w:t> </w:t>
      </w:r>
      <w:r>
        <w:rPr>
          <w:rFonts w:ascii="Arial"/>
          <w:color w:val="979999"/>
          <w:w w:val="380"/>
          <w:sz w:val="18"/>
        </w:rPr>
        <w:t>-'</w:t>
      </w:r>
      <w:r>
        <w:rPr>
          <w:rFonts w:ascii="Arial"/>
          <w:color w:val="979999"/>
          <w:spacing w:val="-162"/>
          <w:w w:val="380"/>
          <w:sz w:val="18"/>
        </w:rPr>
        <w:t> </w:t>
      </w:r>
      <w:r>
        <w:rPr>
          <w:rFonts w:ascii="Arial"/>
          <w:color w:val="979999"/>
          <w:w w:val="290"/>
          <w:sz w:val="18"/>
        </w:rPr>
        <w:t>"</w:t>
        <w:tab/>
        <w:t>-</w:t>
        <w:tab/>
      </w:r>
      <w:r>
        <w:rPr>
          <w:rFonts w:ascii="Arial"/>
          <w:color w:val="18EFEF"/>
          <w:w w:val="260"/>
          <w:sz w:val="18"/>
        </w:rPr>
        <w:t>:</w:t>
        <w:tab/>
      </w:r>
      <w:r>
        <w:rPr>
          <w:rFonts w:ascii="Arial"/>
          <w:color w:val="979999"/>
          <w:w w:val="510"/>
          <w:sz w:val="18"/>
        </w:rPr>
        <w:t>,</w:t>
      </w:r>
      <w:r>
        <w:rPr>
          <w:rFonts w:ascii="Arial"/>
          <w:sz w:val="18"/>
        </w:rPr>
      </w:r>
    </w:p>
    <w:p>
      <w:pPr>
        <w:spacing w:after="0" w:line="1228" w:lineRule="atLeast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2032" w:space="40"/>
            <w:col w:w="1379" w:space="3722"/>
            <w:col w:w="13707"/>
          </w:cols>
        </w:sectPr>
      </w:pPr>
    </w:p>
    <w:p>
      <w:pPr>
        <w:spacing w:line="109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76"/>
          <w:szCs w:val="76"/>
        </w:rPr>
      </w:pPr>
      <w:r>
        <w:rPr>
          <w:rFonts w:ascii="Arial" w:hAnsi="Arial"/>
          <w:spacing w:val="-34"/>
          <w:w w:val="75"/>
          <w:sz w:val="81"/>
        </w:rPr>
        <w:t>-</w:t>
      </w:r>
      <w:r>
        <w:rPr>
          <w:rFonts w:ascii="Arial" w:hAnsi="Arial"/>
          <w:w w:val="75"/>
          <w:position w:val="-10"/>
          <w:sz w:val="11"/>
        </w:rPr>
        <w:t>71m</w:t>
      </w:r>
      <w:r>
        <w:rPr>
          <w:rFonts w:ascii="Arial" w:hAnsi="Arial"/>
          <w:spacing w:val="12"/>
          <w:w w:val="75"/>
          <w:position w:val="-10"/>
          <w:sz w:val="11"/>
        </w:rPr>
        <w:t> </w:t>
      </w:r>
      <w:r>
        <w:rPr>
          <w:rFonts w:ascii="Arial" w:hAnsi="Arial"/>
          <w:spacing w:val="-6"/>
          <w:w w:val="75"/>
          <w:position w:val="-10"/>
          <w:sz w:val="11"/>
        </w:rPr>
        <w:t>-</w:t>
      </w:r>
      <w:r>
        <w:rPr>
          <w:rFonts w:ascii="Arial" w:hAnsi="Arial"/>
          <w:w w:val="75"/>
          <w:position w:val="-10"/>
          <w:sz w:val="11"/>
        </w:rPr>
        <w:t>--</w:t>
      </w:r>
      <w:r>
        <w:rPr>
          <w:rFonts w:ascii="Arial" w:hAnsi="Arial"/>
          <w:spacing w:val="-8"/>
          <w:w w:val="75"/>
          <w:position w:val="-10"/>
          <w:sz w:val="11"/>
        </w:rPr>
        <w:t> </w:t>
      </w:r>
      <w:r>
        <w:rPr>
          <w:rFonts w:ascii="Arial" w:hAnsi="Arial"/>
          <w:color w:val="3F00FD"/>
          <w:spacing w:val="-8"/>
          <w:w w:val="75"/>
          <w:position w:val="-10"/>
          <w:sz w:val="11"/>
        </w:rPr>
        <w:t>C</w:t>
      </w:r>
      <w:r>
        <w:rPr>
          <w:rFonts w:ascii="Arial" w:hAnsi="Arial"/>
          <w:color w:val="3F00FD"/>
          <w:spacing w:val="128"/>
          <w:w w:val="75"/>
          <w:sz w:val="95"/>
        </w:rPr>
        <w:t>.</w:t>
      </w:r>
      <w:r>
        <w:rPr>
          <w:rFonts w:ascii="Arial" w:hAnsi="Arial"/>
          <w:spacing w:val="-120"/>
          <w:w w:val="75"/>
          <w:sz w:val="95"/>
        </w:rPr>
        <w:t>.</w:t>
      </w:r>
      <w:r>
        <w:rPr>
          <w:rFonts w:ascii="Times New Roman" w:hAnsi="Times New Roman"/>
          <w:spacing w:val="-87"/>
          <w:w w:val="75"/>
          <w:sz w:val="76"/>
        </w:rPr>
        <w:t>,</w:t>
      </w:r>
      <w:r>
        <w:rPr>
          <w:rFonts w:ascii="Times New Roman" w:hAnsi="Times New Roman"/>
          <w:color w:val="3F00FD"/>
          <w:spacing w:val="35"/>
          <w:w w:val="75"/>
          <w:sz w:val="76"/>
        </w:rPr>
        <w:t>-</w:t>
      </w:r>
      <w:r>
        <w:rPr>
          <w:rFonts w:ascii="Times New Roman" w:hAnsi="Times New Roman"/>
          <w:color w:val="0899CD"/>
          <w:spacing w:val="-87"/>
          <w:w w:val="75"/>
          <w:sz w:val="76"/>
        </w:rPr>
        <w:t>-</w:t>
      </w:r>
      <w:r>
        <w:rPr>
          <w:rFonts w:ascii="Times New Roman" w:hAnsi="Times New Roman"/>
          <w:spacing w:val="-156"/>
          <w:w w:val="75"/>
          <w:sz w:val="76"/>
        </w:rPr>
        <w:t>·</w:t>
      </w:r>
      <w:r>
        <w:rPr>
          <w:rFonts w:ascii="Times New Roman" w:hAnsi="Times New Roman"/>
          <w:color w:val="979999"/>
          <w:w w:val="75"/>
          <w:sz w:val="76"/>
        </w:rPr>
        <w:t>-</w:t>
      </w:r>
      <w:r>
        <w:rPr>
          <w:rFonts w:ascii="Times New Roman" w:hAnsi="Times New Roman"/>
          <w:sz w:val="76"/>
        </w:rPr>
      </w:r>
    </w:p>
    <w:p>
      <w:pPr>
        <w:tabs>
          <w:tab w:pos="2146" w:val="left" w:leader="none"/>
        </w:tabs>
        <w:spacing w:line="1092" w:lineRule="atLeast" w:before="0"/>
        <w:ind w:left="10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570"/>
        </w:rPr>
        <w:br w:type="column"/>
      </w:r>
      <w:r>
        <w:rPr>
          <w:rFonts w:ascii="Arial"/>
          <w:color w:val="979999"/>
          <w:w w:val="570"/>
          <w:sz w:val="11"/>
        </w:rPr>
        <w:t>,</w:t>
      </w:r>
      <w:r>
        <w:rPr>
          <w:rFonts w:ascii="Arial"/>
          <w:color w:val="979999"/>
          <w:spacing w:val="-168"/>
          <w:w w:val="570"/>
          <w:sz w:val="11"/>
        </w:rPr>
        <w:t> </w:t>
      </w:r>
      <w:r>
        <w:rPr>
          <w:rFonts w:ascii="Arial"/>
          <w:color w:val="979999"/>
          <w:w w:val="105"/>
          <w:sz w:val="11"/>
        </w:rPr>
        <w:t>O</w:t>
        <w:tab/>
      </w:r>
      <w:r>
        <w:rPr>
          <w:rFonts w:ascii="Arial"/>
          <w:color w:val="0CD4D4"/>
          <w:w w:val="375"/>
          <w:sz w:val="11"/>
        </w:rPr>
        <w:t>;</w:t>
      </w:r>
      <w:r>
        <w:rPr>
          <w:rFonts w:ascii="Arial"/>
          <w:color w:val="979999"/>
          <w:spacing w:val="1"/>
          <w:w w:val="375"/>
          <w:sz w:val="11"/>
        </w:rPr>
        <w:t>.</w:t>
      </w:r>
      <w:r>
        <w:rPr>
          <w:rFonts w:ascii="Arial"/>
          <w:color w:val="979999"/>
          <w:spacing w:val="-46"/>
          <w:w w:val="375"/>
          <w:sz w:val="11"/>
        </w:rPr>
        <w:t> </w:t>
      </w:r>
      <w:r>
        <w:rPr>
          <w:rFonts w:ascii="Arial"/>
          <w:color w:val="979999"/>
          <w:w w:val="190"/>
          <w:sz w:val="11"/>
        </w:rPr>
        <w:t>-</w:t>
      </w:r>
      <w:r>
        <w:rPr>
          <w:rFonts w:ascii="Arial"/>
          <w:sz w:val="11"/>
        </w:rPr>
      </w:r>
    </w:p>
    <w:p>
      <w:pPr>
        <w:tabs>
          <w:tab w:pos="3025" w:val="left" w:leader="none"/>
        </w:tabs>
        <w:spacing w:line="1092" w:lineRule="atLeast" w:before="0"/>
        <w:ind w:left="10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 w:hAnsi="Arial" w:cs="Arial" w:eastAsia="Arial"/>
          <w:color w:val="979999"/>
          <w:sz w:val="11"/>
          <w:szCs w:val="11"/>
        </w:rPr>
        <w:t>_  </w:t>
      </w:r>
      <w:r>
        <w:rPr>
          <w:rFonts w:ascii="Arial" w:hAnsi="Arial" w:cs="Arial" w:eastAsia="Arial"/>
          <w:color w:val="979999"/>
          <w:spacing w:val="18"/>
          <w:sz w:val="11"/>
          <w:szCs w:val="11"/>
        </w:rPr>
        <w:t> </w:t>
      </w:r>
      <w:r>
        <w:rPr>
          <w:rFonts w:ascii="Arial" w:hAnsi="Arial" w:cs="Arial" w:eastAsia="Arial"/>
          <w:color w:val="979999"/>
          <w:sz w:val="11"/>
          <w:szCs w:val="11"/>
        </w:rPr>
        <w:t>_</w:t>
      </w:r>
      <w:r>
        <w:rPr>
          <w:rFonts w:ascii="Arial" w:hAnsi="Arial" w:cs="Arial" w:eastAsia="Arial"/>
          <w:color w:val="979999"/>
          <w:spacing w:val="-16"/>
          <w:sz w:val="11"/>
          <w:szCs w:val="11"/>
        </w:rPr>
        <w:t> </w:t>
      </w:r>
      <w:r>
        <w:rPr>
          <w:rFonts w:ascii="Arial" w:hAnsi="Arial" w:cs="Arial" w:eastAsia="Arial"/>
          <w:color w:val="979999"/>
          <w:w w:val="105"/>
          <w:sz w:val="11"/>
          <w:szCs w:val="11"/>
        </w:rPr>
        <w:t>_  </w:t>
      </w:r>
      <w:r>
        <w:rPr>
          <w:rFonts w:ascii="Arial" w:hAnsi="Arial" w:cs="Arial" w:eastAsia="Arial"/>
          <w:color w:val="979999"/>
          <w:spacing w:val="4"/>
          <w:w w:val="105"/>
          <w:sz w:val="11"/>
          <w:szCs w:val="11"/>
        </w:rPr>
        <w:t> </w:t>
      </w:r>
      <w:r>
        <w:rPr>
          <w:rFonts w:ascii="Arial" w:hAnsi="Arial" w:cs="Arial" w:eastAsia="Arial"/>
          <w:color w:val="979999"/>
          <w:w w:val="150"/>
          <w:sz w:val="11"/>
          <w:szCs w:val="11"/>
        </w:rPr>
        <w:t>-</w:t>
        <w:tab/>
      </w:r>
      <w:r>
        <w:rPr>
          <w:rFonts w:ascii="Arial" w:hAnsi="Arial" w:cs="Arial" w:eastAsia="Arial"/>
          <w:color w:val="5DCACA"/>
          <w:w w:val="90"/>
          <w:sz w:val="11"/>
          <w:szCs w:val="11"/>
        </w:rPr>
        <w:t>•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1092" w:lineRule="atLeast" w:before="0"/>
        <w:ind w:left="10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35"/>
        </w:rPr>
        <w:br w:type="column"/>
      </w:r>
      <w:r>
        <w:rPr>
          <w:rFonts w:ascii="Arial"/>
          <w:i/>
          <w:color w:val="C45252"/>
          <w:spacing w:val="-82"/>
          <w:w w:val="135"/>
          <w:sz w:val="95"/>
        </w:rPr>
        <w:t>-</w:t>
      </w:r>
      <w:r>
        <w:rPr>
          <w:rFonts w:ascii="Arial"/>
          <w:i/>
          <w:color w:val="979999"/>
          <w:spacing w:val="218"/>
          <w:w w:val="135"/>
          <w:sz w:val="95"/>
        </w:rPr>
        <w:t>}</w:t>
      </w:r>
      <w:r>
        <w:rPr>
          <w:rFonts w:ascii="Arial"/>
          <w:color w:val="979999"/>
          <w:w w:val="135"/>
          <w:position w:val="-10"/>
          <w:sz w:val="11"/>
        </w:rPr>
        <w:t>-</w:t>
      </w:r>
      <w:r>
        <w:rPr>
          <w:rFonts w:ascii="Arial"/>
          <w:sz w:val="11"/>
        </w:rPr>
      </w:r>
    </w:p>
    <w:p>
      <w:pPr>
        <w:spacing w:line="1102" w:lineRule="atLeast" w:before="0"/>
        <w:ind w:left="10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w w:val="95"/>
          <w:sz w:val="10"/>
        </w:rPr>
        <w:t>INADDITION</w:t>
      </w:r>
      <w:r>
        <w:rPr>
          <w:rFonts w:ascii="Arial"/>
          <w:spacing w:val="-8"/>
          <w:w w:val="95"/>
          <w:sz w:val="10"/>
        </w:rPr>
        <w:t> </w:t>
      </w:r>
      <w:r>
        <w:rPr>
          <w:rFonts w:ascii="Arial"/>
          <w:w w:val="95"/>
          <w:sz w:val="10"/>
        </w:rPr>
        <w:t>TO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HAZARDS/RISKS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w w:val="95"/>
          <w:sz w:val="10"/>
        </w:rPr>
        <w:t>NORMALLY</w:t>
      </w:r>
      <w:r>
        <w:rPr>
          <w:rFonts w:ascii="Arial"/>
          <w:spacing w:val="-8"/>
          <w:w w:val="95"/>
          <w:sz w:val="10"/>
        </w:rPr>
        <w:t> </w:t>
      </w:r>
      <w:r>
        <w:rPr>
          <w:rFonts w:ascii="Arial"/>
          <w:w w:val="95"/>
          <w:sz w:val="10"/>
        </w:rPr>
        <w:t>ASSOCIATED</w:t>
      </w:r>
      <w:r>
        <w:rPr>
          <w:rFonts w:ascii="Arial"/>
          <w:spacing w:val="-1"/>
          <w:w w:val="95"/>
          <w:sz w:val="10"/>
        </w:rPr>
        <w:t> </w:t>
      </w:r>
      <w:r>
        <w:rPr>
          <w:rFonts w:ascii="Arial"/>
          <w:w w:val="95"/>
          <w:sz w:val="10"/>
        </w:rPr>
        <w:t>WITH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z w:val="10"/>
        </w:rPr>
      </w:r>
    </w:p>
    <w:p>
      <w:pPr>
        <w:spacing w:after="0" w:line="1102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480" w:right="300"/>
          <w:cols w:num="5" w:equalWidth="0">
            <w:col w:w="11289" w:space="350"/>
            <w:col w:w="2654" w:space="188"/>
            <w:col w:w="3061" w:space="1349"/>
            <w:col w:w="1187" w:space="7041"/>
            <w:col w:w="3761"/>
          </w:cols>
        </w:sectPr>
      </w:pPr>
    </w:p>
    <w:p>
      <w:pPr>
        <w:tabs>
          <w:tab w:pos="337" w:val="left" w:leader="none"/>
          <w:tab w:pos="1217" w:val="left" w:leader="none"/>
        </w:tabs>
        <w:spacing w:line="895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i/>
          <w:color w:val="979999"/>
          <w:w w:val="115"/>
          <w:sz w:val="14"/>
          <w:szCs w:val="14"/>
        </w:rPr>
        <w:t>,?</w:t>
        <w:tab/>
      </w:r>
      <w:r>
        <w:rPr>
          <w:rFonts w:ascii="Times New Roman" w:hAnsi="Times New Roman" w:cs="Times New Roman" w:eastAsia="Times New Roman"/>
          <w:color w:val="979999"/>
          <w:w w:val="18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979999"/>
          <w:spacing w:val="62"/>
          <w:w w:val="185"/>
          <w:sz w:val="14"/>
          <w:szCs w:val="14"/>
        </w:rPr>
        <w:t> </w:t>
      </w:r>
      <w:r>
        <w:rPr>
          <w:rFonts w:ascii="Arial" w:hAnsi="Arial" w:cs="Arial" w:eastAsia="Arial"/>
          <w:spacing w:val="-6"/>
          <w:w w:val="120"/>
          <w:sz w:val="10"/>
          <w:szCs w:val="10"/>
        </w:rPr>
        <w:t>M</w:t>
      </w:r>
      <w:r>
        <w:rPr>
          <w:rFonts w:ascii="Arial" w:hAnsi="Arial" w:cs="Arial" w:eastAsia="Arial"/>
          <w:spacing w:val="-9"/>
          <w:w w:val="120"/>
          <w:sz w:val="10"/>
          <w:szCs w:val="10"/>
        </w:rPr>
        <w:t>- </w:t>
      </w:r>
      <w:r>
        <w:rPr>
          <w:rFonts w:ascii="Arial" w:hAnsi="Arial" w:cs="Arial" w:eastAsia="Arial"/>
          <w:w w:val="185"/>
          <w:sz w:val="10"/>
          <w:szCs w:val="10"/>
        </w:rPr>
        <w:t>.</w:t>
        <w:tab/>
      </w:r>
      <w:r>
        <w:rPr>
          <w:rFonts w:ascii="Arial" w:hAnsi="Arial" w:cs="Arial" w:eastAsia="Arial"/>
          <w:color w:val="979999"/>
          <w:w w:val="260"/>
          <w:sz w:val="10"/>
          <w:szCs w:val="10"/>
        </w:rPr>
        <w:t>-</w:t>
      </w:r>
      <w:r>
        <w:rPr>
          <w:rFonts w:ascii="Arial" w:hAnsi="Arial" w:cs="Arial" w:eastAsia="Arial"/>
          <w:color w:val="979999"/>
          <w:spacing w:val="-46"/>
          <w:w w:val="260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235"/>
          <w:sz w:val="10"/>
          <w:szCs w:val="10"/>
        </w:rPr>
        <w:t>-</w:t>
      </w:r>
      <w:r>
        <w:rPr>
          <w:rFonts w:ascii="Arial" w:hAnsi="Arial" w:cs="Arial" w:eastAsia="Arial"/>
          <w:color w:val="979999"/>
          <w:spacing w:val="-31"/>
          <w:w w:val="235"/>
          <w:sz w:val="10"/>
          <w:szCs w:val="10"/>
        </w:rPr>
        <w:t> </w:t>
      </w:r>
      <w:r>
        <w:rPr>
          <w:rFonts w:ascii="Arial" w:hAnsi="Arial" w:cs="Arial" w:eastAsia="Arial"/>
          <w:color w:val="979999"/>
          <w:spacing w:val="2"/>
          <w:w w:val="185"/>
          <w:sz w:val="10"/>
          <w:szCs w:val="10"/>
        </w:rPr>
        <w:t>-</w:t>
      </w:r>
      <w:r>
        <w:rPr>
          <w:rFonts w:ascii="Arial" w:hAnsi="Arial" w:cs="Arial" w:eastAsia="Arial"/>
          <w:color w:val="9EBDBD"/>
          <w:spacing w:val="7"/>
          <w:w w:val="185"/>
          <w:sz w:val="10"/>
          <w:szCs w:val="10"/>
        </w:rPr>
        <w:t>•</w:t>
      </w:r>
      <w:r>
        <w:rPr>
          <w:rFonts w:ascii="Arial" w:hAnsi="Arial" w:cs="Arial" w:eastAsia="Arial"/>
          <w:color w:val="979999"/>
          <w:spacing w:val="2"/>
          <w:w w:val="185"/>
          <w:sz w:val="10"/>
          <w:szCs w:val="10"/>
        </w:rPr>
        <w:t>-</w:t>
      </w:r>
      <w:r>
        <w:rPr>
          <w:rFonts w:ascii="Arial" w:hAnsi="Arial" w:cs="Arial" w:eastAsia="Arial"/>
          <w:color w:val="979999"/>
          <w:w w:val="185"/>
          <w:sz w:val="10"/>
          <w:szCs w:val="10"/>
        </w:rPr>
        <w:t>  </w:t>
      </w:r>
      <w:r>
        <w:rPr>
          <w:rFonts w:ascii="Arial" w:hAnsi="Arial" w:cs="Arial" w:eastAsia="Arial"/>
          <w:color w:val="979999"/>
          <w:spacing w:val="23"/>
          <w:w w:val="185"/>
          <w:sz w:val="10"/>
          <w:szCs w:val="10"/>
        </w:rPr>
        <w:t> </w:t>
      </w:r>
      <w:r>
        <w:rPr>
          <w:rFonts w:ascii="Arial" w:hAnsi="Arial" w:cs="Arial" w:eastAsia="Arial"/>
          <w:color w:val="979999"/>
          <w:sz w:val="10"/>
          <w:szCs w:val="10"/>
        </w:rPr>
        <w:t>_.(' </w:t>
      </w:r>
      <w:r>
        <w:rPr>
          <w:rFonts w:ascii="Arial" w:hAnsi="Arial" w:cs="Arial" w:eastAsia="Arial"/>
          <w:color w:val="979999"/>
          <w:spacing w:val="11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375"/>
          <w:sz w:val="10"/>
          <w:szCs w:val="10"/>
        </w:rPr>
        <w:t>-</w:t>
      </w:r>
      <w:r>
        <w:rPr>
          <w:rFonts w:ascii="Arial" w:hAnsi="Arial" w:cs="Arial" w:eastAsia="Arial"/>
          <w:color w:val="979999"/>
          <w:spacing w:val="82"/>
          <w:w w:val="375"/>
          <w:sz w:val="10"/>
          <w:szCs w:val="10"/>
        </w:rPr>
        <w:t> </w:t>
      </w:r>
      <w:r>
        <w:rPr>
          <w:rFonts w:ascii="Arial" w:hAnsi="Arial" w:cs="Arial" w:eastAsia="Arial"/>
          <w:color w:val="979999"/>
          <w:w w:val="580"/>
          <w:sz w:val="10"/>
          <w:szCs w:val="10"/>
        </w:rPr>
        <w:t>,</w:t>
      </w:r>
      <w:r>
        <w:rPr>
          <w:rFonts w:ascii="Arial" w:hAnsi="Arial" w:cs="Arial" w:eastAsia="Arial"/>
          <w:sz w:val="10"/>
          <w:szCs w:val="10"/>
        </w:rPr>
      </w:r>
    </w:p>
    <w:p>
      <w:pPr>
        <w:numPr>
          <w:ilvl w:val="0"/>
          <w:numId w:val="12"/>
        </w:numPr>
        <w:tabs>
          <w:tab w:pos="273" w:val="left" w:leader="none"/>
        </w:tabs>
        <w:spacing w:line="897" w:lineRule="atLeast" w:before="0"/>
        <w:ind w:left="272" w:right="0" w:hanging="166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979999"/>
          <w:w w:val="190"/>
          <w:sz w:val="13"/>
        </w:rPr>
        <w:br w:type="column"/>
        <w:t>-</w:t>
      </w:r>
      <w:r>
        <w:rPr>
          <w:rFonts w:ascii="Times New Roman"/>
          <w:sz w:val="13"/>
        </w:rPr>
      </w:r>
    </w:p>
    <w:p>
      <w:pPr>
        <w:tabs>
          <w:tab w:pos="2247" w:val="left" w:leader="none"/>
          <w:tab w:pos="2987" w:val="left" w:leader="none"/>
          <w:tab w:pos="3611" w:val="left" w:leader="none"/>
          <w:tab w:pos="4517" w:val="left" w:leader="none"/>
          <w:tab w:pos="4874" w:val="left" w:leader="none"/>
          <w:tab w:pos="6046" w:val="left" w:leader="none"/>
          <w:tab w:pos="6837" w:val="left" w:leader="none"/>
          <w:tab w:pos="7398" w:val="left" w:leader="none"/>
          <w:tab w:pos="7755" w:val="left" w:leader="none"/>
        </w:tabs>
        <w:spacing w:line="895" w:lineRule="atLeast" w:before="0"/>
        <w:ind w:left="-2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290"/>
        </w:rPr>
        <w:br w:type="column"/>
      </w:r>
      <w:r>
        <w:rPr>
          <w:rFonts w:ascii="Times New Roman" w:hAnsi="Times New Roman" w:cs="Times New Roman" w:eastAsia="Times New Roman"/>
          <w:color w:val="979999"/>
          <w:spacing w:val="-113"/>
          <w:w w:val="290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999"/>
          <w:spacing w:val="-335"/>
          <w:w w:val="290"/>
          <w:sz w:val="13"/>
          <w:szCs w:val="13"/>
        </w:rPr>
        <w:t>'</w:t>
      </w:r>
      <w:r>
        <w:rPr>
          <w:rFonts w:ascii="Times New Roman" w:hAnsi="Times New Roman" w:cs="Times New Roman" w:eastAsia="Times New Roman"/>
          <w:color w:val="979999"/>
          <w:w w:val="290"/>
          <w:sz w:val="13"/>
          <w:szCs w:val="13"/>
        </w:rPr>
        <w:t>"</w:t>
      </w:r>
      <w:r>
        <w:rPr>
          <w:rFonts w:ascii="Times New Roman" w:hAnsi="Times New Roman" w:cs="Times New Roman" w:eastAsia="Times New Roman"/>
          <w:color w:val="979999"/>
          <w:spacing w:val="-48"/>
          <w:w w:val="2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200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979999"/>
          <w:spacing w:val="-24"/>
          <w:w w:val="2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200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979999"/>
          <w:spacing w:val="-48"/>
          <w:w w:val="2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200"/>
          <w:sz w:val="13"/>
          <w:szCs w:val="13"/>
        </w:rPr>
        <w:t>. </w:t>
      </w:r>
      <w:r>
        <w:rPr>
          <w:rFonts w:ascii="Times New Roman" w:hAnsi="Times New Roman" w:cs="Times New Roman" w:eastAsia="Times New Roman"/>
          <w:color w:val="979999"/>
          <w:spacing w:val="56"/>
          <w:w w:val="2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999"/>
          <w:spacing w:val="3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245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999"/>
          <w:spacing w:val="11"/>
          <w:w w:val="24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245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color w:val="979999"/>
          <w:spacing w:val="43"/>
          <w:w w:val="24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580"/>
          <w:sz w:val="13"/>
          <w:szCs w:val="13"/>
        </w:rPr>
        <w:t>'</w:t>
      </w:r>
      <w:r>
        <w:rPr>
          <w:rFonts w:ascii="Times New Roman" w:hAnsi="Times New Roman" w:cs="Times New Roman" w:eastAsia="Times New Roman"/>
          <w:color w:val="979999"/>
          <w:spacing w:val="-159"/>
          <w:w w:val="58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999"/>
          <w:w w:val="200"/>
          <w:sz w:val="13"/>
          <w:szCs w:val="13"/>
        </w:rPr>
        <w:t>-</w:t>
        <w:tab/>
      </w:r>
      <w:r>
        <w:rPr>
          <w:rFonts w:ascii="Times New Roman" w:hAnsi="Times New Roman" w:cs="Times New Roman" w:eastAsia="Times New Roman"/>
          <w:color w:val="979999"/>
          <w:w w:val="515"/>
          <w:sz w:val="13"/>
          <w:szCs w:val="13"/>
        </w:rPr>
        <w:t>,</w:t>
        <w:tab/>
      </w:r>
      <w:r>
        <w:rPr>
          <w:rFonts w:ascii="Times New Roman" w:hAnsi="Times New Roman" w:cs="Times New Roman" w:eastAsia="Times New Roman"/>
          <w:color w:val="979999"/>
          <w:w w:val="195"/>
          <w:sz w:val="13"/>
          <w:szCs w:val="13"/>
        </w:rPr>
        <w:t>•</w:t>
        <w:tab/>
      </w:r>
      <w:r>
        <w:rPr>
          <w:rFonts w:ascii="Times New Roman" w:hAnsi="Times New Roman" w:cs="Times New Roman" w:eastAsia="Times New Roman"/>
          <w:color w:val="979999"/>
          <w:w w:val="275"/>
          <w:sz w:val="13"/>
          <w:szCs w:val="13"/>
        </w:rPr>
        <w:t>•</w:t>
        <w:tab/>
      </w:r>
      <w:r>
        <w:rPr>
          <w:rFonts w:ascii="Times New Roman" w:hAnsi="Times New Roman" w:cs="Times New Roman" w:eastAsia="Times New Roman"/>
          <w:color w:val="979999"/>
          <w:w w:val="225"/>
          <w:sz w:val="13"/>
          <w:szCs w:val="13"/>
        </w:rPr>
        <w:t>_</w:t>
        <w:tab/>
      </w:r>
      <w:r>
        <w:rPr>
          <w:rFonts w:ascii="Arial" w:hAnsi="Arial" w:cs="Arial" w:eastAsia="Arial"/>
          <w:i/>
          <w:color w:val="979999"/>
          <w:w w:val="245"/>
          <w:sz w:val="20"/>
          <w:szCs w:val="20"/>
        </w:rPr>
        <w:t>J</w:t>
      </w:r>
      <w:r>
        <w:rPr>
          <w:rFonts w:ascii="Arial" w:hAnsi="Arial" w:cs="Arial" w:eastAsia="Arial"/>
          <w:i/>
          <w:color w:val="979999"/>
          <w:spacing w:val="-24"/>
          <w:w w:val="245"/>
          <w:sz w:val="20"/>
          <w:szCs w:val="20"/>
        </w:rPr>
        <w:t> </w:t>
      </w:r>
      <w:r>
        <w:rPr>
          <w:rFonts w:ascii="Arial" w:hAnsi="Arial" w:cs="Arial" w:eastAsia="Arial"/>
          <w:color w:val="979999"/>
          <w:w w:val="375"/>
          <w:sz w:val="20"/>
          <w:szCs w:val="20"/>
        </w:rPr>
        <w:t>-</w:t>
        <w:tab/>
      </w:r>
      <w:r>
        <w:rPr>
          <w:rFonts w:ascii="Arial" w:hAnsi="Arial" w:cs="Arial" w:eastAsia="Arial"/>
          <w:color w:val="979999"/>
          <w:w w:val="200"/>
          <w:sz w:val="20"/>
          <w:szCs w:val="20"/>
        </w:rPr>
        <w:t>•</w:t>
        <w:tab/>
      </w:r>
      <w:r>
        <w:rPr>
          <w:rFonts w:ascii="Arial" w:hAnsi="Arial" w:cs="Arial" w:eastAsia="Arial"/>
          <w:color w:val="979999"/>
          <w:w w:val="175"/>
          <w:sz w:val="20"/>
          <w:szCs w:val="20"/>
        </w:rPr>
        <w:t>•</w:t>
        <w:tab/>
        <w:t>•</w:t>
        <w:tab/>
      </w:r>
      <w:r>
        <w:rPr>
          <w:rFonts w:ascii="Arial" w:hAnsi="Arial" w:cs="Arial" w:eastAsia="Arial"/>
          <w:color w:val="4DE1E1"/>
          <w:w w:val="245"/>
          <w:sz w:val="20"/>
          <w:szCs w:val="20"/>
        </w:rPr>
        <w:t>'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987" w:lineRule="atLeast" w:before="0"/>
        <w:ind w:left="10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w w:val="95"/>
          <w:sz w:val="10"/>
        </w:rPr>
        <w:t>TYPES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OF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WORK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DETAILED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ON</w:t>
      </w:r>
      <w:r>
        <w:rPr>
          <w:rFonts w:ascii="Arial"/>
          <w:spacing w:val="-14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THIS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DRAWING,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NOTE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5"/>
          <w:w w:val="95"/>
          <w:sz w:val="10"/>
        </w:rPr>
        <w:t> </w:t>
      </w:r>
      <w:r>
        <w:rPr>
          <w:rFonts w:ascii="Arial"/>
          <w:w w:val="95"/>
          <w:sz w:val="10"/>
        </w:rPr>
        <w:t>FOL.LOWING</w:t>
      </w:r>
      <w:r>
        <w:rPr>
          <w:rFonts w:ascii="Arial"/>
          <w:sz w:val="10"/>
        </w:rPr>
      </w:r>
    </w:p>
    <w:p>
      <w:pPr>
        <w:spacing w:after="0" w:line="987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480" w:right="300"/>
          <w:cols w:num="4" w:equalWidth="0">
            <w:col w:w="11870" w:space="369"/>
            <w:col w:w="356" w:space="40"/>
            <w:col w:w="7852" w:space="6687"/>
            <w:col w:w="3706"/>
          </w:cols>
        </w:sectPr>
      </w:pPr>
    </w:p>
    <w:p>
      <w:pPr>
        <w:tabs>
          <w:tab w:pos="1312" w:val="left" w:leader="none"/>
        </w:tabs>
        <w:spacing w:line="86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w w:val="150"/>
          <w:sz w:val="16"/>
          <w:szCs w:val="16"/>
        </w:rPr>
        <w:t>s </w:t>
      </w:r>
      <w:r>
        <w:rPr>
          <w:rFonts w:ascii="Times New Roman" w:hAnsi="Times New Roman" w:cs="Times New Roman" w:eastAsia="Times New Roman"/>
          <w:spacing w:val="1"/>
          <w:w w:val="15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570"/>
          <w:sz w:val="16"/>
          <w:szCs w:val="16"/>
        </w:rPr>
        <w:t>,</w:t>
        <w:tab/>
      </w:r>
      <w:r>
        <w:rPr>
          <w:rFonts w:ascii="Times New Roman" w:hAnsi="Times New Roman" w:cs="Times New Roman" w:eastAsia="Times New Roman"/>
          <w:color w:val="979999"/>
          <w:w w:val="26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spacing w:val="-86"/>
          <w:w w:val="26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999"/>
          <w:spacing w:val="-18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position w:val="-26"/>
          <w:sz w:val="51"/>
          <w:szCs w:val="51"/>
        </w:rPr>
        <w:t>_</w:t>
      </w:r>
      <w:r>
        <w:rPr>
          <w:rFonts w:ascii="Times New Roman" w:hAnsi="Times New Roman" w:cs="Times New Roman" w:eastAsia="Times New Roman"/>
          <w:color w:val="979999"/>
          <w:spacing w:val="-114"/>
          <w:position w:val="-26"/>
          <w:sz w:val="51"/>
          <w:szCs w:val="51"/>
        </w:rPr>
        <w:t>,</w:t>
      </w:r>
      <w:r>
        <w:rPr>
          <w:rFonts w:ascii="Times New Roman" w:hAnsi="Times New Roman" w:cs="Times New Roman" w:eastAsia="Times New Roman"/>
          <w:color w:val="979999"/>
          <w:spacing w:val="-17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979999"/>
          <w:spacing w:val="-81"/>
          <w:position w:val="-26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B3B3B3"/>
          <w:spacing w:val="-3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979999"/>
          <w:spacing w:val="-78"/>
          <w:position w:val="-26"/>
          <w:sz w:val="51"/>
          <w:szCs w:val="51"/>
        </w:rPr>
        <w:t>,</w:t>
      </w:r>
      <w:r>
        <w:rPr>
          <w:rFonts w:ascii="Times New Roman" w:hAnsi="Times New Roman" w:cs="Times New Roman" w:eastAsia="Times New Roman"/>
          <w:color w:val="979999"/>
          <w:spacing w:val="8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spacing w:val="-107"/>
          <w:position w:val="-26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999"/>
          <w:spacing w:val="-2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spacing w:val="-109"/>
          <w:position w:val="-26"/>
          <w:sz w:val="51"/>
          <w:szCs w:val="51"/>
        </w:rPr>
        <w:t>,</w:t>
      </w:r>
      <w:r>
        <w:rPr>
          <w:rFonts w:ascii="Times New Roman" w:hAnsi="Times New Roman" w:cs="Times New Roman" w:eastAsia="Times New Roman"/>
          <w:color w:val="979999"/>
          <w:spacing w:val="-1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spacing w:val="-64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999"/>
          <w:position w:val="-26"/>
          <w:sz w:val="51"/>
          <w:szCs w:val="51"/>
        </w:rPr>
        <w:t>,</w:t>
      </w:r>
      <w:r>
        <w:rPr>
          <w:rFonts w:ascii="Times New Roman" w:hAnsi="Times New Roman" w:cs="Times New Roman" w:eastAsia="Times New Roman"/>
          <w:color w:val="979999"/>
          <w:spacing w:val="-87"/>
          <w:position w:val="-26"/>
          <w:sz w:val="51"/>
          <w:szCs w:val="51"/>
        </w:rPr>
        <w:t>,</w:t>
      </w:r>
      <w:r>
        <w:rPr>
          <w:rFonts w:ascii="Times New Roman" w:hAnsi="Times New Roman" w:cs="Times New Roman" w:eastAsia="Times New Roman"/>
          <w:color w:val="979999"/>
          <w:position w:val="-26"/>
          <w:sz w:val="51"/>
          <w:szCs w:val="51"/>
        </w:rPr>
        <w:t>-,.</w:t>
      </w:r>
      <w:r>
        <w:rPr>
          <w:rFonts w:ascii="Times New Roman" w:hAnsi="Times New Roman" w:cs="Times New Roman" w:eastAsia="Times New Roman"/>
          <w:color w:val="979999"/>
          <w:spacing w:val="-93"/>
          <w:position w:val="-26"/>
          <w:sz w:val="51"/>
          <w:szCs w:val="51"/>
        </w:rPr>
        <w:t> </w:t>
      </w:r>
      <w:r>
        <w:rPr>
          <w:rFonts w:ascii="Times New Roman" w:hAnsi="Times New Roman" w:cs="Times New Roman" w:eastAsia="Times New Roman"/>
          <w:color w:val="979999"/>
          <w:w w:val="26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979999"/>
          <w:spacing w:val="-24"/>
          <w:w w:val="26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999"/>
          <w:w w:val="15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979999"/>
          <w:spacing w:val="7"/>
          <w:w w:val="15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999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867" w:lineRule="atLeast" w:before="0"/>
        <w:ind w:left="72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w w:val="80"/>
        </w:rPr>
        <w:br w:type="column"/>
      </w:r>
      <w:r>
        <w:rPr>
          <w:rFonts w:ascii="Arial"/>
          <w:color w:val="979999"/>
          <w:w w:val="80"/>
          <w:sz w:val="36"/>
        </w:rPr>
        <w:t>..</w:t>
      </w:r>
      <w:r>
        <w:rPr>
          <w:rFonts w:ascii="Arial"/>
          <w:color w:val="979999"/>
          <w:spacing w:val="18"/>
          <w:w w:val="80"/>
          <w:sz w:val="36"/>
        </w:rPr>
        <w:t>.</w:t>
      </w:r>
      <w:r>
        <w:rPr>
          <w:rFonts w:ascii="Arial"/>
          <w:color w:val="B3B3B3"/>
          <w:w w:val="80"/>
          <w:sz w:val="36"/>
        </w:rPr>
        <w:t>.</w:t>
      </w:r>
      <w:r>
        <w:rPr>
          <w:rFonts w:ascii="Arial"/>
          <w:color w:val="B3B3B3"/>
          <w:spacing w:val="-51"/>
          <w:w w:val="80"/>
          <w:sz w:val="36"/>
        </w:rPr>
        <w:t> </w:t>
      </w:r>
      <w:r>
        <w:rPr>
          <w:rFonts w:ascii="Times New Roman"/>
          <w:color w:val="979999"/>
          <w:spacing w:val="-15"/>
          <w:w w:val="80"/>
          <w:sz w:val="44"/>
        </w:rPr>
        <w:t>--</w:t>
      </w:r>
      <w:r>
        <w:rPr>
          <w:rFonts w:ascii="Times New Roman"/>
          <w:color w:val="979999"/>
          <w:spacing w:val="-17"/>
          <w:w w:val="80"/>
          <w:sz w:val="44"/>
        </w:rPr>
        <w:t>-</w:t>
      </w:r>
      <w:r>
        <w:rPr>
          <w:rFonts w:ascii="Times New Roman"/>
          <w:sz w:val="44"/>
        </w:rPr>
      </w:r>
    </w:p>
    <w:p>
      <w:pPr>
        <w:tabs>
          <w:tab w:pos="437" w:val="left" w:leader="none"/>
          <w:tab w:pos="2439" w:val="left" w:leader="none"/>
          <w:tab w:pos="2974" w:val="left" w:leader="none"/>
        </w:tabs>
        <w:spacing w:line="867" w:lineRule="atLeast" w:before="0"/>
        <w:ind w:left="106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w w:val="195"/>
        </w:rPr>
        <w:br w:type="column"/>
      </w:r>
      <w:r>
        <w:rPr>
          <w:rFonts w:ascii="Times New Roman" w:hAnsi="Times New Roman"/>
          <w:color w:val="979999"/>
          <w:w w:val="195"/>
          <w:position w:val="27"/>
          <w:sz w:val="16"/>
        </w:rPr>
        <w:t>.</w:t>
        <w:tab/>
      </w:r>
      <w:r>
        <w:rPr>
          <w:rFonts w:ascii="Arial" w:hAnsi="Arial"/>
          <w:color w:val="979999"/>
          <w:spacing w:val="-16"/>
          <w:w w:val="105"/>
          <w:sz w:val="53"/>
        </w:rPr>
        <w:t>-</w:t>
      </w:r>
      <w:r>
        <w:rPr>
          <w:rFonts w:ascii="Arial" w:hAnsi="Arial"/>
          <w:color w:val="00FFFF"/>
          <w:spacing w:val="-13"/>
          <w:w w:val="105"/>
          <w:sz w:val="53"/>
        </w:rPr>
        <w:t>·</w:t>
        <w:tab/>
      </w:r>
      <w:r>
        <w:rPr>
          <w:rFonts w:ascii="Arial" w:hAnsi="Arial"/>
          <w:color w:val="979999"/>
          <w:w w:val="150"/>
          <w:sz w:val="54"/>
        </w:rPr>
        <w:t>-</w:t>
        <w:tab/>
      </w:r>
      <w:r>
        <w:rPr>
          <w:rFonts w:ascii="Arial" w:hAnsi="Arial"/>
          <w:color w:val="979999"/>
          <w:w w:val="195"/>
          <w:sz w:val="51"/>
        </w:rPr>
        <w:t>,</w:t>
      </w:r>
      <w:r>
        <w:rPr>
          <w:rFonts w:ascii="Arial" w:hAnsi="Arial"/>
          <w:sz w:val="51"/>
        </w:rPr>
      </w:r>
    </w:p>
    <w:p>
      <w:pPr>
        <w:spacing w:line="867" w:lineRule="atLeast" w:before="0"/>
        <w:ind w:left="10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270"/>
        </w:rPr>
        <w:br w:type="column"/>
      </w:r>
      <w:r>
        <w:rPr>
          <w:rFonts w:ascii="Times New Roman" w:hAnsi="Times New Roman" w:cs="Times New Roman" w:eastAsia="Times New Roman"/>
          <w:color w:val="979999"/>
          <w:w w:val="270"/>
          <w:sz w:val="16"/>
          <w:szCs w:val="16"/>
        </w:rPr>
        <w:t>'"-·</w:t>
      </w:r>
      <w:r>
        <w:rPr>
          <w:rFonts w:ascii="Times New Roman" w:hAnsi="Times New Roman" w:cs="Times New Roman" w:eastAsia="Times New Roman"/>
          <w:color w:val="979999"/>
          <w:spacing w:val="-18"/>
          <w:w w:val="27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999"/>
          <w:spacing w:val="-10"/>
          <w:w w:val="18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79999"/>
          <w:spacing w:val="-31"/>
          <w:w w:val="18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79999"/>
          <w:spacing w:val="-49"/>
          <w:w w:val="1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999"/>
          <w:w w:val="125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after="0" w:line="867" w:lineRule="atLeas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480" w:right="300"/>
          <w:cols w:num="4" w:equalWidth="0">
            <w:col w:w="12934" w:space="40"/>
            <w:col w:w="752" w:space="782"/>
            <w:col w:w="3273" w:space="2260"/>
            <w:col w:w="10839"/>
          </w:cols>
        </w:sectPr>
      </w:pPr>
    </w:p>
    <w:p>
      <w:pPr>
        <w:spacing w:line="45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4"/>
          <w:szCs w:val="54"/>
        </w:rPr>
      </w:pPr>
      <w:r>
        <w:rPr>
          <w:rFonts w:ascii="Times New Roman"/>
          <w:color w:val="111F69"/>
          <w:w w:val="50"/>
          <w:sz w:val="54"/>
        </w:rPr>
        <w:t>,..</w:t>
      </w:r>
      <w:r>
        <w:rPr>
          <w:rFonts w:ascii="Times New Roman"/>
          <w:sz w:val="54"/>
        </w:rPr>
      </w:r>
    </w:p>
    <w:p>
      <w:pPr>
        <w:tabs>
          <w:tab w:pos="1202" w:val="left" w:leader="none"/>
          <w:tab w:pos="2158" w:val="left" w:leader="none"/>
          <w:tab w:pos="3038" w:val="left" w:leader="none"/>
          <w:tab w:pos="4039" w:val="left" w:leader="none"/>
          <w:tab w:pos="4752" w:val="left" w:leader="none"/>
          <w:tab w:pos="6129" w:val="left" w:leader="none"/>
        </w:tabs>
        <w:spacing w:line="458" w:lineRule="atLeast" w:before="0"/>
        <w:ind w:left="106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979999"/>
          <w:spacing w:val="-44"/>
          <w:w w:val="75"/>
          <w:position w:val="-8"/>
          <w:sz w:val="56"/>
        </w:rPr>
        <w:t>.</w:t>
      </w:r>
      <w:r>
        <w:rPr>
          <w:rFonts w:ascii="Arial" w:hAnsi="Arial"/>
          <w:color w:val="979999"/>
          <w:w w:val="75"/>
          <w:sz w:val="46"/>
        </w:rPr>
        <w:t>,,</w:t>
        <w:tab/>
      </w:r>
      <w:r>
        <w:rPr>
          <w:rFonts w:ascii="Times New Roman" w:hAnsi="Times New Roman"/>
          <w:color w:val="979999"/>
          <w:w w:val="50"/>
          <w:position w:val="17"/>
          <w:sz w:val="29"/>
        </w:rPr>
        <w:t>-</w:t>
        <w:tab/>
      </w:r>
      <w:r>
        <w:rPr>
          <w:rFonts w:ascii="Arial" w:hAnsi="Arial"/>
          <w:color w:val="979999"/>
          <w:w w:val="140"/>
          <w:position w:val="-8"/>
          <w:sz w:val="51"/>
        </w:rPr>
        <w:t>,</w:t>
        <w:tab/>
      </w:r>
      <w:r>
        <w:rPr>
          <w:rFonts w:ascii="Arial" w:hAnsi="Arial"/>
          <w:color w:val="979999"/>
          <w:spacing w:val="-104"/>
          <w:w w:val="70"/>
          <w:position w:val="-8"/>
          <w:sz w:val="81"/>
        </w:rPr>
        <w:t>-</w:t>
      </w:r>
      <w:r>
        <w:rPr>
          <w:rFonts w:ascii="Courier New" w:hAnsi="Courier New"/>
          <w:color w:val="979999"/>
          <w:spacing w:val="-93"/>
          <w:w w:val="70"/>
          <w:position w:val="-15"/>
          <w:sz w:val="48"/>
        </w:rPr>
        <w:t>=</w:t>
      </w:r>
      <w:r>
        <w:rPr>
          <w:rFonts w:ascii="Times New Roman" w:hAnsi="Times New Roman"/>
          <w:color w:val="979999"/>
          <w:w w:val="70"/>
          <w:sz w:val="38"/>
        </w:rPr>
        <w:t>"</w:t>
      </w:r>
      <w:r>
        <w:rPr>
          <w:rFonts w:ascii="Times New Roman" w:hAnsi="Times New Roman"/>
          <w:color w:val="979999"/>
          <w:spacing w:val="-40"/>
          <w:w w:val="70"/>
          <w:sz w:val="38"/>
        </w:rPr>
        <w:t>'</w:t>
      </w:r>
      <w:r>
        <w:rPr>
          <w:rFonts w:ascii="Courier New" w:hAnsi="Courier New"/>
          <w:color w:val="979999"/>
          <w:spacing w:val="-109"/>
          <w:w w:val="70"/>
          <w:position w:val="-15"/>
          <w:sz w:val="48"/>
        </w:rPr>
        <w:t>·</w:t>
      </w:r>
      <w:r>
        <w:rPr>
          <w:rFonts w:ascii="Times New Roman" w:hAnsi="Times New Roman"/>
          <w:color w:val="979999"/>
          <w:w w:val="70"/>
          <w:position w:val="-8"/>
          <w:sz w:val="83"/>
        </w:rPr>
        <w:t>-</w:t>
        <w:tab/>
      </w:r>
      <w:r>
        <w:rPr>
          <w:rFonts w:ascii="Times New Roman" w:hAnsi="Times New Roman"/>
          <w:color w:val="979999"/>
          <w:spacing w:val="-46"/>
          <w:w w:val="70"/>
          <w:sz w:val="57"/>
        </w:rPr>
        <w:t>-</w:t>
      </w:r>
      <w:r>
        <w:rPr>
          <w:rFonts w:ascii="Arial" w:hAnsi="Arial"/>
          <w:color w:val="979999"/>
          <w:spacing w:val="-208"/>
          <w:w w:val="70"/>
          <w:position w:val="-8"/>
          <w:sz w:val="46"/>
        </w:rPr>
        <w:t>,</w:t>
      </w:r>
      <w:r>
        <w:rPr>
          <w:rFonts w:ascii="Arial" w:hAnsi="Arial"/>
          <w:color w:val="9EBDBD"/>
          <w:w w:val="70"/>
          <w:sz w:val="24"/>
        </w:rPr>
        <w:t>.</w:t>
        <w:tab/>
      </w:r>
      <w:r>
        <w:rPr>
          <w:rFonts w:ascii="Arial" w:hAnsi="Arial"/>
          <w:color w:val="979999"/>
          <w:spacing w:val="-297"/>
          <w:position w:val="-8"/>
          <w:sz w:val="46"/>
        </w:rPr>
        <w:t>,</w:t>
      </w:r>
      <w:r>
        <w:rPr>
          <w:rFonts w:ascii="Arial" w:hAnsi="Arial"/>
          <w:color w:val="9EBDBD"/>
          <w:sz w:val="24"/>
        </w:rPr>
        <w:t>.</w:t>
        <w:tab/>
      </w:r>
      <w:r>
        <w:rPr>
          <w:rFonts w:ascii="Times New Roman" w:hAnsi="Times New Roman"/>
          <w:color w:val="979999"/>
          <w:w w:val="210"/>
          <w:position w:val="17"/>
          <w:sz w:val="8"/>
        </w:rPr>
        <w:t>'</w:t>
      </w:r>
      <w:r>
        <w:rPr>
          <w:rFonts w:ascii="Times New Roman" w:hAnsi="Times New Roman"/>
          <w:sz w:val="8"/>
        </w:rPr>
      </w:r>
    </w:p>
    <w:p>
      <w:pPr>
        <w:spacing w:after="0" w:line="458" w:lineRule="atLeas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10446" w:space="1282"/>
            <w:col w:w="19152"/>
          </w:cols>
        </w:sectPr>
      </w:pPr>
    </w:p>
    <w:p>
      <w:pPr>
        <w:spacing w:line="365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5"/>
          <w:sz w:val="11"/>
        </w:rPr>
        <w:t>D=0.</w:t>
      </w:r>
      <w:r>
        <w:rPr>
          <w:rFonts w:ascii="Arial"/>
          <w:sz w:val="11"/>
        </w:rPr>
      </w:r>
    </w:p>
    <w:p>
      <w:pPr>
        <w:tabs>
          <w:tab w:pos="2248" w:val="left" w:leader="none"/>
          <w:tab w:pos="3841" w:val="left" w:leader="none"/>
        </w:tabs>
        <w:spacing w:line="365" w:lineRule="atLeast" w:before="0"/>
        <w:ind w:left="1381" w:right="0" w:firstLine="0"/>
        <w:jc w:val="left"/>
        <w:rPr>
          <w:rFonts w:ascii="Arial" w:hAnsi="Arial" w:cs="Arial" w:eastAsia="Arial"/>
          <w:sz w:val="95"/>
          <w:szCs w:val="95"/>
        </w:rPr>
      </w:pPr>
      <w:r>
        <w:rPr>
          <w:w w:val="70"/>
        </w:rPr>
        <w:br w:type="column"/>
      </w:r>
      <w:r>
        <w:rPr>
          <w:rFonts w:ascii="Times New Roman"/>
          <w:color w:val="979999"/>
          <w:w w:val="70"/>
          <w:sz w:val="74"/>
        </w:rPr>
        <w:t>-</w:t>
        <w:tab/>
      </w:r>
      <w:r>
        <w:rPr>
          <w:rFonts w:ascii="Times New Roman"/>
          <w:color w:val="979999"/>
          <w:position w:val="2"/>
          <w:sz w:val="55"/>
        </w:rPr>
        <w:t>-</w:t>
        <w:tab/>
      </w:r>
      <w:r>
        <w:rPr>
          <w:rFonts w:ascii="Arial"/>
          <w:color w:val="979999"/>
          <w:w w:val="55"/>
          <w:sz w:val="95"/>
        </w:rPr>
        <w:t>-</w:t>
      </w:r>
      <w:r>
        <w:rPr>
          <w:rFonts w:ascii="Arial"/>
          <w:sz w:val="95"/>
        </w:rPr>
      </w:r>
    </w:p>
    <w:p>
      <w:pPr>
        <w:spacing w:line="365" w:lineRule="atLeast" w:before="0"/>
        <w:ind w:left="951" w:right="0" w:firstLine="0"/>
        <w:jc w:val="left"/>
        <w:rPr>
          <w:rFonts w:ascii="Arial" w:hAnsi="Arial" w:cs="Arial" w:eastAsia="Arial"/>
          <w:sz w:val="69"/>
          <w:szCs w:val="69"/>
        </w:rPr>
      </w:pPr>
      <w:r>
        <w:rPr>
          <w:w w:val="65"/>
        </w:rPr>
        <w:br w:type="column"/>
      </w:r>
      <w:r>
        <w:rPr>
          <w:rFonts w:ascii="Times New Roman" w:hAnsi="Times New Roman"/>
          <w:color w:val="979999"/>
          <w:w w:val="65"/>
          <w:sz w:val="95"/>
        </w:rPr>
        <w:t>-</w:t>
      </w:r>
      <w:r>
        <w:rPr>
          <w:rFonts w:ascii="Times New Roman" w:hAnsi="Times New Roman"/>
          <w:color w:val="979999"/>
          <w:spacing w:val="71"/>
          <w:w w:val="65"/>
          <w:sz w:val="95"/>
        </w:rPr>
        <w:t> </w:t>
      </w:r>
      <w:r>
        <w:rPr>
          <w:rFonts w:ascii="Times New Roman" w:hAnsi="Times New Roman"/>
          <w:color w:val="979999"/>
          <w:w w:val="65"/>
          <w:sz w:val="55"/>
        </w:rPr>
        <w:t>-·</w:t>
      </w:r>
      <w:r>
        <w:rPr>
          <w:rFonts w:ascii="Times New Roman" w:hAnsi="Times New Roman"/>
          <w:color w:val="979999"/>
          <w:spacing w:val="-22"/>
          <w:w w:val="65"/>
          <w:sz w:val="55"/>
        </w:rPr>
        <w:t> </w:t>
      </w:r>
      <w:r>
        <w:rPr>
          <w:rFonts w:ascii="Arial" w:hAnsi="Arial"/>
          <w:color w:val="979999"/>
          <w:w w:val="65"/>
          <w:position w:val="-12"/>
          <w:sz w:val="61"/>
        </w:rPr>
        <w:t>-</w:t>
      </w:r>
      <w:r>
        <w:rPr>
          <w:rFonts w:ascii="Arial" w:hAnsi="Arial"/>
          <w:color w:val="979999"/>
          <w:spacing w:val="44"/>
          <w:w w:val="65"/>
          <w:position w:val="-12"/>
          <w:sz w:val="61"/>
        </w:rPr>
        <w:t> </w:t>
      </w:r>
      <w:r>
        <w:rPr>
          <w:rFonts w:ascii="Arial" w:hAnsi="Arial"/>
          <w:color w:val="979999"/>
          <w:w w:val="80"/>
          <w:sz w:val="69"/>
        </w:rPr>
        <w:t>"</w:t>
      </w:r>
      <w:r>
        <w:rPr>
          <w:rFonts w:ascii="Arial" w:hAnsi="Arial"/>
          <w:sz w:val="69"/>
        </w:rPr>
      </w:r>
    </w:p>
    <w:p>
      <w:pPr>
        <w:spacing w:line="297" w:lineRule="atLeast" w:before="0"/>
        <w:ind w:left="1193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55"/>
        </w:rPr>
        <w:br w:type="column"/>
      </w:r>
      <w:r>
        <w:rPr>
          <w:rFonts w:ascii="Times New Roman" w:hAnsi="Times New Roman" w:cs="Times New Roman" w:eastAsia="Times New Roman"/>
          <w:color w:val="979999"/>
          <w:w w:val="15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40" w:lineRule="atLeast"/>
        <w:ind w:left="900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shape style="width:2.85pt;height:2.3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"/>
                      <w:szCs w:val="4"/>
                    </w:rPr>
                  </w:pPr>
                  <w:r>
                    <w:rPr>
                      <w:rFonts w:ascii="Times New Roman"/>
                      <w:color w:val="979999"/>
                      <w:w w:val="510"/>
                      <w:sz w:val="4"/>
                    </w:rPr>
                    <w:t>/</w:t>
                  </w:r>
                  <w:r>
                    <w:rPr>
                      <w:rFonts w:ascii="Times New Roman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pStyle w:val="Heading5"/>
        <w:tabs>
          <w:tab w:pos="1907" w:val="left" w:leader="none"/>
          <w:tab w:pos="2328" w:val="left" w:leader="none"/>
        </w:tabs>
        <w:spacing w:line="189" w:lineRule="atLeast" w:before="24"/>
        <w:ind w:left="772" w:right="0"/>
        <w:jc w:val="left"/>
        <w:rPr>
          <w:rFonts w:ascii="Arial" w:hAnsi="Arial" w:cs="Arial" w:eastAsia="Arial"/>
          <w:sz w:val="46"/>
          <w:szCs w:val="46"/>
        </w:rPr>
      </w:pPr>
      <w:r>
        <w:rPr>
          <w:color w:val="979999"/>
          <w:w w:val="75"/>
        </w:rPr>
        <w:t>--</w:t>
      </w:r>
      <w:r>
        <w:rPr>
          <w:color w:val="979999"/>
          <w:spacing w:val="-29"/>
          <w:w w:val="75"/>
        </w:rPr>
        <w:t>·</w:t>
      </w:r>
      <w:r>
        <w:rPr>
          <w:color w:val="979999"/>
          <w:w w:val="75"/>
        </w:rPr>
        <w:t>'</w:t>
        <w:tab/>
      </w:r>
      <w:r>
        <w:rPr>
          <w:color w:val="979999"/>
          <w:w w:val="65"/>
          <w:position w:val="24"/>
        </w:rPr>
        <w:t>-</w:t>
        <w:tab/>
      </w:r>
      <w:r>
        <w:rPr>
          <w:rFonts w:ascii="Arial" w:hAnsi="Arial"/>
          <w:color w:val="979999"/>
          <w:w w:val="210"/>
          <w:sz w:val="46"/>
        </w:rPr>
        <w:t>,</w:t>
      </w:r>
      <w:r>
        <w:rPr>
          <w:rFonts w:ascii="Arial" w:hAnsi="Arial"/>
          <w:sz w:val="46"/>
        </w:rPr>
      </w:r>
    </w:p>
    <w:p>
      <w:pPr>
        <w:spacing w:after="0" w:line="189" w:lineRule="atLeast"/>
        <w:jc w:val="left"/>
        <w:rPr>
          <w:rFonts w:ascii="Arial" w:hAnsi="Arial" w:cs="Arial" w:eastAsia="Arial"/>
          <w:sz w:val="46"/>
          <w:szCs w:val="46"/>
        </w:rPr>
        <w:sectPr>
          <w:type w:val="continuous"/>
          <w:pgSz w:w="31660" w:h="22370" w:orient="landscape"/>
          <w:pgMar w:top="480" w:bottom="280" w:left="480" w:right="300"/>
          <w:cols w:num="4" w:equalWidth="0">
            <w:col w:w="9853" w:space="40"/>
            <w:col w:w="4024" w:space="40"/>
            <w:col w:w="2179" w:space="40"/>
            <w:col w:w="14704"/>
          </w:cols>
        </w:sectPr>
      </w:pPr>
    </w:p>
    <w:p>
      <w:pPr>
        <w:tabs>
          <w:tab w:pos="956" w:val="left" w:leader="none"/>
          <w:tab w:pos="1567" w:val="left" w:leader="none"/>
        </w:tabs>
        <w:spacing w:line="1082" w:lineRule="atLeast" w:before="0"/>
        <w:ind w:left="0" w:right="0" w:firstLine="0"/>
        <w:jc w:val="right"/>
        <w:rPr>
          <w:rFonts w:ascii="Arial" w:hAnsi="Arial" w:cs="Arial" w:eastAsia="Arial"/>
          <w:sz w:val="49"/>
          <w:szCs w:val="49"/>
        </w:rPr>
      </w:pPr>
      <w:r>
        <w:rPr/>
        <w:pict>
          <v:shape style="position:absolute;margin-left:796.120789pt;margin-top:28.771629pt;width:9.950pt;height:33.9pt;mso-position-horizontal-relative:page;mso-position-vertical-relative:paragraph;z-index:-596584" type="#_x0000_t202" filled="false" stroked="false">
            <v:textbox inset="0,0,0,0">
              <w:txbxContent>
                <w:p>
                  <w:pPr>
                    <w:spacing w:line="67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7"/>
                      <w:szCs w:val="67"/>
                    </w:rPr>
                  </w:pPr>
                  <w:r>
                    <w:rPr>
                      <w:rFonts w:ascii="Arial"/>
                      <w:color w:val="979999"/>
                      <w:w w:val="85"/>
                      <w:sz w:val="67"/>
                    </w:rPr>
                    <w:t>-</w:t>
                  </w:r>
                  <w:r>
                    <w:rPr>
                      <w:rFonts w:ascii="Arial"/>
                      <w:sz w:val="6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79999"/>
          <w:spacing w:val="-20"/>
          <w:w w:val="65"/>
          <w:sz w:val="92"/>
        </w:rPr>
        <w:t>-</w:t>
      </w:r>
      <w:r>
        <w:rPr>
          <w:rFonts w:ascii="Arial" w:hAnsi="Arial"/>
          <w:color w:val="979999"/>
          <w:spacing w:val="-126"/>
          <w:w w:val="65"/>
          <w:sz w:val="92"/>
        </w:rPr>
        <w:t>·</w:t>
      </w:r>
      <w:r>
        <w:rPr>
          <w:rFonts w:ascii="Arial" w:hAnsi="Arial"/>
          <w:color w:val="979999"/>
          <w:spacing w:val="-32"/>
          <w:w w:val="65"/>
          <w:sz w:val="92"/>
        </w:rPr>
        <w:t>-</w:t>
      </w:r>
      <w:r>
        <w:rPr>
          <w:rFonts w:ascii="Arial" w:hAnsi="Arial"/>
          <w:color w:val="979999"/>
          <w:spacing w:val="2"/>
          <w:w w:val="65"/>
          <w:sz w:val="92"/>
        </w:rPr>
        <w:t>·</w:t>
      </w:r>
      <w:r>
        <w:rPr>
          <w:rFonts w:ascii="Arial" w:hAnsi="Arial"/>
          <w:color w:val="B3B3B3"/>
          <w:w w:val="65"/>
          <w:sz w:val="27"/>
        </w:rPr>
        <w:t>-</w:t>
        <w:tab/>
      </w:r>
      <w:r>
        <w:rPr>
          <w:rFonts w:ascii="Arial" w:hAnsi="Arial"/>
          <w:color w:val="979999"/>
          <w:spacing w:val="-13"/>
          <w:w w:val="165"/>
          <w:sz w:val="46"/>
        </w:rPr>
        <w:t>,</w:t>
      </w:r>
      <w:r>
        <w:rPr>
          <w:rFonts w:ascii="Arial" w:hAnsi="Arial"/>
          <w:color w:val="B3B3B3"/>
          <w:w w:val="165"/>
          <w:sz w:val="24"/>
        </w:rPr>
        <w:t>.</w:t>
        <w:tab/>
      </w:r>
      <w:r>
        <w:rPr>
          <w:rFonts w:ascii="Arial" w:hAnsi="Arial"/>
          <w:color w:val="979999"/>
          <w:spacing w:val="-70"/>
          <w:w w:val="90"/>
          <w:sz w:val="49"/>
        </w:rPr>
        <w:t>.</w:t>
      </w:r>
      <w:r>
        <w:rPr>
          <w:rFonts w:ascii="Arial" w:hAnsi="Arial"/>
          <w:color w:val="979999"/>
          <w:w w:val="90"/>
          <w:sz w:val="49"/>
        </w:rPr>
        <w:t>.</w:t>
      </w:r>
      <w:r>
        <w:rPr>
          <w:rFonts w:ascii="Arial" w:hAnsi="Arial"/>
          <w:sz w:val="49"/>
        </w:rPr>
      </w:r>
    </w:p>
    <w:p>
      <w:pPr>
        <w:spacing w:line="1082" w:lineRule="atLeast" w:before="0"/>
        <w:ind w:left="200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w w:val="85"/>
        </w:rPr>
        <w:br w:type="column"/>
      </w:r>
      <w:r>
        <w:rPr>
          <w:rFonts w:ascii="Arial"/>
          <w:color w:val="979999"/>
          <w:w w:val="85"/>
          <w:sz w:val="95"/>
        </w:rPr>
        <w:t>-</w:t>
      </w:r>
      <w:r>
        <w:rPr>
          <w:rFonts w:ascii="Arial"/>
          <w:color w:val="979999"/>
          <w:spacing w:val="-93"/>
          <w:w w:val="85"/>
          <w:sz w:val="95"/>
        </w:rPr>
        <w:t> </w:t>
      </w:r>
      <w:r>
        <w:rPr>
          <w:rFonts w:ascii="Arial"/>
          <w:color w:val="979999"/>
          <w:w w:val="125"/>
          <w:sz w:val="95"/>
        </w:rPr>
        <w:t>.</w:t>
      </w:r>
      <w:r>
        <w:rPr>
          <w:rFonts w:ascii="Arial"/>
          <w:color w:val="979999"/>
          <w:spacing w:val="-62"/>
          <w:w w:val="125"/>
          <w:sz w:val="95"/>
        </w:rPr>
        <w:t> </w:t>
      </w:r>
      <w:r>
        <w:rPr>
          <w:rFonts w:ascii="Arial"/>
          <w:color w:val="979999"/>
          <w:w w:val="85"/>
          <w:sz w:val="36"/>
        </w:rPr>
        <w:t>.</w:t>
      </w:r>
      <w:r>
        <w:rPr>
          <w:rFonts w:ascii="Arial"/>
          <w:sz w:val="36"/>
        </w:rPr>
      </w:r>
    </w:p>
    <w:p>
      <w:pPr>
        <w:spacing w:line="1082" w:lineRule="atLeast" w:before="0"/>
        <w:ind w:left="0" w:right="1214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w w:val="110"/>
        </w:rPr>
        <w:br w:type="column"/>
      </w:r>
      <w:r>
        <w:rPr>
          <w:rFonts w:ascii="Arial"/>
          <w:w w:val="110"/>
          <w:sz w:val="17"/>
        </w:rPr>
        <w:t>NTENANCE</w:t>
      </w:r>
      <w:r>
        <w:rPr>
          <w:rFonts w:ascii="Arial"/>
          <w:spacing w:val="-23"/>
          <w:w w:val="110"/>
          <w:sz w:val="17"/>
        </w:rPr>
        <w:t> </w:t>
      </w:r>
      <w:r>
        <w:rPr>
          <w:rFonts w:ascii="Arial"/>
          <w:i/>
          <w:w w:val="110"/>
          <w:sz w:val="19"/>
        </w:rPr>
        <w:t>I</w:t>
      </w:r>
      <w:r>
        <w:rPr>
          <w:rFonts w:ascii="Arial"/>
          <w:i/>
          <w:spacing w:val="-35"/>
          <w:w w:val="110"/>
          <w:sz w:val="19"/>
        </w:rPr>
        <w:t> </w:t>
      </w:r>
      <w:r>
        <w:rPr>
          <w:rFonts w:ascii="Arial"/>
          <w:spacing w:val="-3"/>
          <w:w w:val="110"/>
          <w:sz w:val="17"/>
        </w:rPr>
        <w:t>CLEANI</w:t>
      </w:r>
      <w:r>
        <w:rPr>
          <w:rFonts w:ascii="Arial"/>
          <w:spacing w:val="-2"/>
          <w:w w:val="110"/>
          <w:sz w:val="17"/>
        </w:rPr>
        <w:t>NG</w:t>
      </w:r>
      <w:r>
        <w:rPr>
          <w:rFonts w:ascii="Arial"/>
          <w:sz w:val="17"/>
        </w:rPr>
      </w:r>
    </w:p>
    <w:p>
      <w:pPr>
        <w:spacing w:after="0" w:line="1082" w:lineRule="atLeast"/>
        <w:jc w:val="righ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7140" w:space="40"/>
            <w:col w:w="1290" w:space="40"/>
            <w:col w:w="12370"/>
          </w:cols>
        </w:sectPr>
      </w:pPr>
    </w:p>
    <w:p>
      <w:pPr>
        <w:spacing w:line="988" w:lineRule="atLeast" w:before="0"/>
        <w:ind w:left="0" w:right="0" w:firstLine="0"/>
        <w:jc w:val="right"/>
        <w:rPr>
          <w:rFonts w:ascii="Arial" w:hAnsi="Arial" w:cs="Arial" w:eastAsia="Arial"/>
          <w:sz w:val="43"/>
          <w:szCs w:val="43"/>
        </w:rPr>
      </w:pPr>
      <w:r>
        <w:rPr>
          <w:rFonts w:ascii="Times New Roman"/>
          <w:color w:val="B36464"/>
          <w:spacing w:val="2"/>
          <w:sz w:val="36"/>
        </w:rPr>
        <w:t>.;-</w:t>
      </w:r>
      <w:r>
        <w:rPr>
          <w:rFonts w:ascii="Times New Roman"/>
          <w:color w:val="979999"/>
          <w:spacing w:val="3"/>
          <w:sz w:val="36"/>
        </w:rPr>
        <w:t>-</w:t>
      </w:r>
      <w:r>
        <w:rPr>
          <w:rFonts w:ascii="Times New Roman"/>
          <w:color w:val="979999"/>
          <w:spacing w:val="-69"/>
          <w:sz w:val="36"/>
        </w:rPr>
        <w:t> </w:t>
      </w:r>
      <w:r>
        <w:rPr>
          <w:rFonts w:ascii="Arial"/>
          <w:color w:val="979999"/>
          <w:w w:val="220"/>
          <w:position w:val="-10"/>
          <w:sz w:val="43"/>
        </w:rPr>
        <w:t>,</w:t>
      </w:r>
      <w:r>
        <w:rPr>
          <w:rFonts w:ascii="Arial"/>
          <w:sz w:val="43"/>
        </w:rPr>
      </w:r>
    </w:p>
    <w:p>
      <w:pPr>
        <w:tabs>
          <w:tab w:pos="2089" w:val="left" w:leader="none"/>
          <w:tab w:pos="2497" w:val="left" w:leader="none"/>
          <w:tab w:pos="4982" w:val="left" w:leader="none"/>
        </w:tabs>
        <w:spacing w:line="988" w:lineRule="atLeast" w:before="0"/>
        <w:ind w:left="431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w w:val="135"/>
        </w:rPr>
        <w:br w:type="column"/>
      </w:r>
      <w:r>
        <w:rPr>
          <w:rFonts w:ascii="Times New Roman"/>
          <w:color w:val="979999"/>
          <w:w w:val="135"/>
          <w:sz w:val="36"/>
        </w:rPr>
        <w:t>-</w:t>
        <w:tab/>
      </w:r>
      <w:r>
        <w:rPr>
          <w:rFonts w:ascii="Times New Roman"/>
          <w:i/>
          <w:color w:val="979999"/>
          <w:w w:val="120"/>
          <w:sz w:val="36"/>
        </w:rPr>
        <w:t>/</w:t>
        <w:tab/>
      </w:r>
      <w:r>
        <w:rPr>
          <w:rFonts w:ascii="Times New Roman"/>
          <w:color w:val="979999"/>
          <w:spacing w:val="-17"/>
          <w:w w:val="120"/>
          <w:sz w:val="36"/>
        </w:rPr>
        <w:t>-</w:t>
      </w:r>
      <w:r>
        <w:rPr>
          <w:rFonts w:ascii="Times New Roman"/>
          <w:color w:val="979999"/>
          <w:w w:val="120"/>
          <w:sz w:val="36"/>
        </w:rPr>
        <w:t>-</w:t>
      </w:r>
      <w:r>
        <w:rPr>
          <w:rFonts w:ascii="Times New Roman"/>
          <w:color w:val="979999"/>
          <w:spacing w:val="-24"/>
          <w:w w:val="120"/>
          <w:sz w:val="36"/>
        </w:rPr>
        <w:t> </w:t>
      </w:r>
      <w:r>
        <w:rPr>
          <w:rFonts w:ascii="Times New Roman"/>
          <w:color w:val="979999"/>
          <w:spacing w:val="-71"/>
          <w:w w:val="120"/>
          <w:sz w:val="36"/>
        </w:rPr>
        <w:t>"</w:t>
      </w:r>
      <w:r>
        <w:rPr>
          <w:rFonts w:ascii="Arial"/>
          <w:color w:val="979999"/>
          <w:spacing w:val="-97"/>
          <w:w w:val="120"/>
          <w:position w:val="-10"/>
          <w:sz w:val="54"/>
        </w:rPr>
        <w:t>-</w:t>
      </w:r>
      <w:r>
        <w:rPr>
          <w:rFonts w:ascii="Times New Roman"/>
          <w:color w:val="979999"/>
          <w:w w:val="120"/>
          <w:sz w:val="36"/>
        </w:rPr>
        <w:t>'</w:t>
      </w:r>
      <w:r>
        <w:rPr>
          <w:rFonts w:ascii="Times New Roman"/>
          <w:color w:val="979999"/>
          <w:spacing w:val="-30"/>
          <w:w w:val="120"/>
          <w:sz w:val="36"/>
        </w:rPr>
        <w:t> </w:t>
      </w:r>
      <w:r>
        <w:rPr>
          <w:rFonts w:ascii="Times New Roman"/>
          <w:color w:val="979999"/>
          <w:spacing w:val="-5"/>
          <w:w w:val="120"/>
          <w:sz w:val="36"/>
        </w:rPr>
        <w:t>,</w:t>
      </w:r>
      <w:r>
        <w:rPr>
          <w:rFonts w:ascii="Times New Roman"/>
          <w:color w:val="979999"/>
          <w:spacing w:val="-70"/>
          <w:w w:val="120"/>
          <w:sz w:val="36"/>
        </w:rPr>
        <w:t>&lt;</w:t>
      </w:r>
      <w:r>
        <w:rPr>
          <w:rFonts w:ascii="Arial"/>
          <w:color w:val="979999"/>
          <w:spacing w:val="-242"/>
          <w:w w:val="120"/>
          <w:position w:val="3"/>
          <w:sz w:val="69"/>
        </w:rPr>
        <w:t>"</w:t>
      </w:r>
      <w:r>
        <w:rPr>
          <w:rFonts w:ascii="Times New Roman"/>
          <w:color w:val="979999"/>
          <w:w w:val="120"/>
          <w:sz w:val="36"/>
        </w:rPr>
        <w:t>;.</w:t>
      </w:r>
      <w:r>
        <w:rPr>
          <w:rFonts w:ascii="Times New Roman"/>
          <w:color w:val="979999"/>
          <w:spacing w:val="-37"/>
          <w:w w:val="120"/>
          <w:sz w:val="36"/>
        </w:rPr>
        <w:t>,</w:t>
      </w:r>
      <w:r>
        <w:rPr>
          <w:rFonts w:ascii="Arial"/>
          <w:color w:val="979999"/>
          <w:spacing w:val="1"/>
          <w:w w:val="120"/>
          <w:position w:val="3"/>
          <w:sz w:val="69"/>
        </w:rPr>
        <w:t>'</w:t>
      </w:r>
      <w:r>
        <w:rPr>
          <w:rFonts w:ascii="Times New Roman"/>
          <w:color w:val="979999"/>
          <w:w w:val="120"/>
          <w:sz w:val="36"/>
        </w:rPr>
        <w:t>,</w:t>
        <w:tab/>
      </w:r>
      <w:r>
        <w:rPr>
          <w:rFonts w:ascii="Times New Roman"/>
          <w:color w:val="979999"/>
          <w:spacing w:val="-45"/>
          <w:w w:val="120"/>
          <w:sz w:val="36"/>
        </w:rPr>
        <w:t>.</w:t>
      </w:r>
      <w:r>
        <w:rPr>
          <w:rFonts w:ascii="Times New Roman"/>
          <w:color w:val="979999"/>
          <w:spacing w:val="-52"/>
          <w:w w:val="120"/>
          <w:sz w:val="36"/>
        </w:rPr>
        <w:t>.</w:t>
      </w:r>
      <w:r>
        <w:rPr>
          <w:rFonts w:ascii="Times New Roman"/>
          <w:color w:val="979999"/>
          <w:w w:val="120"/>
          <w:sz w:val="36"/>
        </w:rPr>
        <w:t>.</w:t>
      </w:r>
      <w:r>
        <w:rPr>
          <w:rFonts w:ascii="Times New Roman"/>
          <w:color w:val="979999"/>
          <w:spacing w:val="-37"/>
          <w:w w:val="120"/>
          <w:sz w:val="36"/>
        </w:rPr>
        <w:t> </w:t>
      </w:r>
      <w:r>
        <w:rPr>
          <w:rFonts w:ascii="Arial"/>
          <w:color w:val="979999"/>
          <w:spacing w:val="39"/>
          <w:w w:val="180"/>
          <w:position w:val="-10"/>
          <w:sz w:val="51"/>
        </w:rPr>
        <w:t>,</w:t>
      </w:r>
      <w:r>
        <w:rPr>
          <w:rFonts w:ascii="Arial"/>
          <w:color w:val="979999"/>
          <w:w w:val="180"/>
          <w:position w:val="-10"/>
          <w:sz w:val="51"/>
        </w:rPr>
        <w:t>.</w:t>
      </w:r>
      <w:r>
        <w:rPr>
          <w:rFonts w:ascii="Arial"/>
          <w:sz w:val="51"/>
        </w:rPr>
      </w:r>
    </w:p>
    <w:p>
      <w:pPr>
        <w:spacing w:after="0" w:line="988" w:lineRule="atLeast"/>
        <w:jc w:val="left"/>
        <w:rPr>
          <w:rFonts w:ascii="Arial" w:hAnsi="Arial" w:cs="Arial" w:eastAsia="Arial"/>
          <w:sz w:val="51"/>
          <w:szCs w:val="51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12026" w:space="40"/>
            <w:col w:w="18814"/>
          </w:cols>
        </w:sectPr>
      </w:pPr>
    </w:p>
    <w:p>
      <w:pPr>
        <w:tabs>
          <w:tab w:pos="11069" w:val="left" w:leader="none"/>
        </w:tabs>
        <w:spacing w:line="488" w:lineRule="atLeast" w:before="0"/>
        <w:ind w:left="9514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rFonts w:ascii="Arial"/>
          <w:color w:val="979999"/>
          <w:w w:val="65"/>
          <w:sz w:val="53"/>
        </w:rPr>
        <w:t>-</w:t>
        <w:tab/>
      </w:r>
      <w:r>
        <w:rPr>
          <w:rFonts w:ascii="Arial"/>
          <w:color w:val="979999"/>
          <w:w w:val="240"/>
          <w:sz w:val="46"/>
        </w:rPr>
        <w:t>,</w:t>
      </w:r>
      <w:r>
        <w:rPr>
          <w:rFonts w:ascii="Arial"/>
          <w:sz w:val="46"/>
        </w:rPr>
      </w:r>
    </w:p>
    <w:p>
      <w:pPr>
        <w:tabs>
          <w:tab w:pos="624" w:val="left" w:leader="none"/>
          <w:tab w:pos="1185" w:val="left" w:leader="none"/>
          <w:tab w:pos="2511" w:val="left" w:leader="none"/>
          <w:tab w:pos="3199" w:val="left" w:leader="none"/>
        </w:tabs>
        <w:spacing w:line="51" w:lineRule="exact" w:before="0"/>
        <w:ind w:left="0" w:right="0" w:firstLine="0"/>
        <w:jc w:val="right"/>
        <w:rPr>
          <w:rFonts w:ascii="Arial" w:hAnsi="Arial" w:cs="Arial" w:eastAsia="Arial"/>
          <w:sz w:val="46"/>
          <w:szCs w:val="46"/>
        </w:rPr>
      </w:pPr>
      <w:r>
        <w:rPr>
          <w:rFonts w:ascii="Arial"/>
          <w:color w:val="979999"/>
          <w:w w:val="230"/>
          <w:sz w:val="46"/>
        </w:rPr>
        <w:t>,</w:t>
        <w:tab/>
      </w:r>
      <w:r>
        <w:rPr>
          <w:rFonts w:ascii="Arial"/>
          <w:color w:val="979999"/>
          <w:w w:val="245"/>
          <w:sz w:val="46"/>
        </w:rPr>
        <w:t>,</w:t>
        <w:tab/>
        <w:t>,</w:t>
        <w:tab/>
      </w:r>
      <w:r>
        <w:rPr>
          <w:rFonts w:ascii="Times New Roman"/>
          <w:color w:val="979999"/>
          <w:w w:val="155"/>
          <w:sz w:val="44"/>
        </w:rPr>
        <w:t>.</w:t>
        <w:tab/>
      </w:r>
      <w:r>
        <w:rPr>
          <w:rFonts w:ascii="Arial"/>
          <w:color w:val="979999"/>
          <w:w w:val="245"/>
          <w:sz w:val="46"/>
        </w:rPr>
        <w:t>,</w:t>
      </w:r>
      <w:r>
        <w:rPr>
          <w:rFonts w:ascii="Arial"/>
          <w:sz w:val="46"/>
        </w:rPr>
      </w:r>
    </w:p>
    <w:p>
      <w:pPr>
        <w:spacing w:line="355" w:lineRule="atLeast" w:before="0"/>
        <w:ind w:left="234" w:right="0" w:firstLine="0"/>
        <w:jc w:val="center"/>
        <w:rPr>
          <w:rFonts w:ascii="Arial" w:hAnsi="Arial" w:cs="Arial" w:eastAsia="Arial"/>
          <w:sz w:val="72"/>
          <w:szCs w:val="72"/>
        </w:rPr>
      </w:pPr>
      <w:r>
        <w:rPr>
          <w:w w:val="95"/>
        </w:rPr>
        <w:br w:type="column"/>
      </w:r>
      <w:r>
        <w:rPr>
          <w:rFonts w:ascii="Arial"/>
          <w:color w:val="979999"/>
          <w:w w:val="95"/>
          <w:sz w:val="72"/>
        </w:rPr>
        <w:t>.</w:t>
      </w:r>
      <w:r>
        <w:rPr>
          <w:rFonts w:ascii="Arial"/>
          <w:sz w:val="72"/>
        </w:rPr>
      </w:r>
    </w:p>
    <w:p>
      <w:pPr>
        <w:tabs>
          <w:tab w:pos="1554" w:val="left" w:leader="none"/>
        </w:tabs>
        <w:spacing w:line="104" w:lineRule="atLeast" w:before="0"/>
        <w:ind w:left="547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/>
          <w:i/>
          <w:color w:val="979999"/>
          <w:w w:val="580"/>
          <w:sz w:val="19"/>
        </w:rPr>
        <w:t>·</w:t>
        <w:tab/>
      </w:r>
      <w:r>
        <w:rPr>
          <w:rFonts w:ascii="Times New Roman" w:hAnsi="Times New Roman"/>
          <w:color w:val="979999"/>
          <w:spacing w:val="-20"/>
          <w:w w:val="75"/>
          <w:sz w:val="33"/>
        </w:rPr>
        <w:t>-</w:t>
      </w:r>
      <w:r>
        <w:rPr>
          <w:rFonts w:ascii="Times New Roman" w:hAnsi="Times New Roman"/>
          <w:color w:val="979999"/>
          <w:spacing w:val="-49"/>
          <w:w w:val="75"/>
          <w:sz w:val="33"/>
        </w:rPr>
        <w:t>·</w:t>
      </w:r>
      <w:r>
        <w:rPr>
          <w:rFonts w:ascii="Times New Roman" w:hAnsi="Times New Roman"/>
          <w:color w:val="979999"/>
          <w:spacing w:val="-35"/>
          <w:w w:val="75"/>
          <w:sz w:val="33"/>
        </w:rPr>
        <w:t>-</w:t>
      </w:r>
      <w:r>
        <w:rPr>
          <w:rFonts w:ascii="Arial" w:hAnsi="Arial"/>
          <w:color w:val="979999"/>
          <w:spacing w:val="-88"/>
          <w:w w:val="75"/>
          <w:position w:val="-12"/>
          <w:sz w:val="48"/>
        </w:rPr>
        <w:t>-</w:t>
      </w:r>
      <w:r>
        <w:rPr>
          <w:rFonts w:ascii="Times New Roman" w:hAnsi="Times New Roman"/>
          <w:color w:val="979999"/>
          <w:spacing w:val="-45"/>
          <w:w w:val="75"/>
          <w:sz w:val="33"/>
        </w:rPr>
        <w:t>·</w:t>
      </w:r>
      <w:r>
        <w:rPr>
          <w:rFonts w:ascii="Times New Roman" w:hAnsi="Times New Roman"/>
          <w:color w:val="979999"/>
          <w:spacing w:val="-51"/>
          <w:w w:val="75"/>
          <w:sz w:val="33"/>
        </w:rPr>
        <w:t>·</w:t>
      </w:r>
      <w:r>
        <w:rPr>
          <w:rFonts w:ascii="Times New Roman" w:hAnsi="Times New Roman"/>
          <w:color w:val="979999"/>
          <w:w w:val="75"/>
          <w:sz w:val="33"/>
        </w:rPr>
        <w:t>--</w:t>
      </w:r>
      <w:r>
        <w:rPr>
          <w:rFonts w:ascii="Times New Roman" w:hAnsi="Times New Roman"/>
          <w:color w:val="979999"/>
          <w:spacing w:val="-38"/>
          <w:w w:val="75"/>
          <w:sz w:val="33"/>
        </w:rPr>
        <w:t> </w:t>
      </w:r>
      <w:r>
        <w:rPr>
          <w:rFonts w:ascii="Times New Roman" w:hAnsi="Times New Roman"/>
          <w:color w:val="979999"/>
          <w:w w:val="75"/>
          <w:sz w:val="33"/>
        </w:rPr>
        <w:t>-</w:t>
      </w:r>
      <w:r>
        <w:rPr>
          <w:rFonts w:ascii="Times New Roman" w:hAnsi="Times New Roman"/>
          <w:sz w:val="33"/>
        </w:rPr>
      </w:r>
    </w:p>
    <w:p>
      <w:pPr>
        <w:spacing w:line="353" w:lineRule="atLeast" w:before="0"/>
        <w:ind w:left="0" w:right="3306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MAI</w:t>
      </w:r>
      <w:r>
        <w:rPr>
          <w:rFonts w:ascii="Arial"/>
          <w:sz w:val="17"/>
        </w:rPr>
      </w:r>
    </w:p>
    <w:p>
      <w:pPr>
        <w:spacing w:after="0" w:line="353" w:lineRule="atLeast"/>
        <w:jc w:val="righ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6028" w:space="40"/>
            <w:col w:w="2080" w:space="40"/>
            <w:col w:w="12692"/>
          </w:cols>
        </w:sectPr>
      </w:pPr>
    </w:p>
    <w:p>
      <w:pPr>
        <w:tabs>
          <w:tab w:pos="567" w:val="left" w:leader="none"/>
          <w:tab w:pos="1026" w:val="left" w:leader="none"/>
          <w:tab w:pos="1638" w:val="left" w:leader="none"/>
          <w:tab w:pos="4863" w:val="left" w:leader="none"/>
          <w:tab w:pos="5143" w:val="left" w:leader="none"/>
          <w:tab w:pos="5691" w:val="left" w:leader="none"/>
          <w:tab w:pos="6648" w:val="left" w:leader="none"/>
          <w:tab w:pos="7291" w:val="left" w:leader="none"/>
        </w:tabs>
        <w:spacing w:line="427" w:lineRule="atLeast" w:before="0"/>
        <w:ind w:left="0" w:right="1494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 w:hAnsi="Arial"/>
          <w:color w:val="979999"/>
          <w:w w:val="570"/>
          <w:sz w:val="11"/>
        </w:rPr>
        <w:t>-</w:t>
        <w:tab/>
      </w:r>
      <w:r>
        <w:rPr>
          <w:rFonts w:ascii="Arial" w:hAnsi="Arial"/>
          <w:color w:val="979999"/>
          <w:w w:val="15"/>
          <w:sz w:val="11"/>
        </w:rPr>
        <w:t>-</w:t>
        <w:tab/>
      </w:r>
      <w:r>
        <w:rPr>
          <w:rFonts w:ascii="Arial" w:hAnsi="Arial"/>
          <w:color w:val="9EBDBD"/>
          <w:sz w:val="11"/>
        </w:rPr>
        <w:t>-  </w:t>
      </w:r>
      <w:r>
        <w:rPr>
          <w:rFonts w:ascii="Arial" w:hAnsi="Arial"/>
          <w:color w:val="9EBDBD"/>
          <w:spacing w:val="28"/>
          <w:sz w:val="11"/>
        </w:rPr>
        <w:t> </w:t>
      </w:r>
      <w:r>
        <w:rPr>
          <w:rFonts w:ascii="Arial" w:hAnsi="Arial"/>
          <w:color w:val="979999"/>
          <w:spacing w:val="-11"/>
          <w:w w:val="385"/>
          <w:sz w:val="11"/>
        </w:rPr>
        <w:t>-</w:t>
      </w:r>
      <w:r>
        <w:rPr>
          <w:rFonts w:ascii="Arial" w:hAnsi="Arial"/>
          <w:color w:val="979999"/>
          <w:spacing w:val="-18"/>
          <w:w w:val="385"/>
          <w:sz w:val="11"/>
        </w:rPr>
        <w:t>'</w:t>
        <w:tab/>
      </w:r>
      <w:r>
        <w:rPr>
          <w:rFonts w:ascii="Arial" w:hAnsi="Arial"/>
          <w:color w:val="979999"/>
          <w:spacing w:val="-4"/>
          <w:w w:val="505"/>
          <w:sz w:val="11"/>
        </w:rPr>
        <w:t>--</w:t>
      </w:r>
      <w:r>
        <w:rPr>
          <w:rFonts w:ascii="Arial" w:hAnsi="Arial"/>
          <w:color w:val="BF3D4D"/>
          <w:spacing w:val="-2"/>
          <w:w w:val="505"/>
          <w:sz w:val="11"/>
        </w:rPr>
        <w:t>::::::;</w:t>
      </w:r>
      <w:r>
        <w:rPr>
          <w:rFonts w:ascii="Arial" w:hAnsi="Arial"/>
          <w:color w:val="BF3D4D"/>
          <w:spacing w:val="75"/>
          <w:w w:val="505"/>
          <w:sz w:val="11"/>
        </w:rPr>
        <w:t> </w:t>
      </w:r>
      <w:r>
        <w:rPr>
          <w:rFonts w:ascii="Arial" w:hAnsi="Arial"/>
          <w:i/>
          <w:color w:val="979999"/>
          <w:w w:val="185"/>
          <w:sz w:val="11"/>
        </w:rPr>
        <w:t>J</w:t>
        <w:tab/>
      </w:r>
      <w:r>
        <w:rPr>
          <w:rFonts w:ascii="Arial" w:hAnsi="Arial"/>
          <w:color w:val="979999"/>
          <w:w w:val="205"/>
          <w:sz w:val="11"/>
        </w:rPr>
        <w:t>/</w:t>
        <w:tab/>
      </w:r>
      <w:r>
        <w:rPr>
          <w:rFonts w:ascii="Arial" w:hAnsi="Arial"/>
          <w:color w:val="42BDBD"/>
          <w:w w:val="570"/>
          <w:sz w:val="11"/>
        </w:rPr>
        <w:t>'</w:t>
        <w:tab/>
      </w:r>
      <w:r>
        <w:rPr>
          <w:rFonts w:ascii="Arial" w:hAnsi="Arial"/>
          <w:color w:val="979999"/>
          <w:w w:val="225"/>
          <w:sz w:val="11"/>
        </w:rPr>
        <w:t>"</w:t>
      </w:r>
      <w:r>
        <w:rPr>
          <w:rFonts w:ascii="Arial" w:hAnsi="Arial"/>
          <w:color w:val="979999"/>
          <w:spacing w:val="28"/>
          <w:w w:val="225"/>
          <w:sz w:val="11"/>
        </w:rPr>
        <w:t> </w:t>
      </w:r>
      <w:r>
        <w:rPr>
          <w:rFonts w:ascii="Arial" w:hAnsi="Arial"/>
          <w:color w:val="979999"/>
          <w:spacing w:val="-17"/>
          <w:w w:val="225"/>
          <w:sz w:val="11"/>
        </w:rPr>
        <w:t>·</w:t>
      </w:r>
      <w:r>
        <w:rPr>
          <w:rFonts w:ascii="Arial" w:hAnsi="Arial"/>
          <w:color w:val="979999"/>
          <w:spacing w:val="-16"/>
          <w:w w:val="225"/>
          <w:sz w:val="11"/>
        </w:rPr>
        <w:t>"</w:t>
        <w:tab/>
      </w:r>
      <w:r>
        <w:rPr>
          <w:rFonts w:ascii="Arial" w:hAnsi="Arial"/>
          <w:color w:val="979999"/>
          <w:w w:val="160"/>
          <w:sz w:val="11"/>
        </w:rPr>
        <w:t>...</w:t>
        <w:tab/>
      </w:r>
      <w:r>
        <w:rPr>
          <w:rFonts w:ascii="Arial" w:hAnsi="Arial"/>
          <w:color w:val="979999"/>
          <w:w w:val="435"/>
          <w:sz w:val="11"/>
        </w:rPr>
        <w:t>·</w:t>
      </w:r>
      <w:r>
        <w:rPr>
          <w:rFonts w:ascii="Arial" w:hAnsi="Arial"/>
          <w:sz w:val="11"/>
        </w:rPr>
      </w:r>
    </w:p>
    <w:p>
      <w:pPr>
        <w:spacing w:after="0" w:line="427" w:lineRule="atLeast"/>
        <w:jc w:val="center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480" w:right="300"/>
        </w:sectPr>
      </w:pPr>
    </w:p>
    <w:p>
      <w:pPr>
        <w:tabs>
          <w:tab w:pos="1555" w:val="left" w:leader="none"/>
          <w:tab w:pos="2549" w:val="left" w:leader="none"/>
          <w:tab w:pos="5354" w:val="left" w:leader="none"/>
        </w:tabs>
        <w:spacing w:line="163" w:lineRule="atLeast" w:before="0"/>
        <w:ind w:left="0" w:right="135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E62121"/>
          <w:spacing w:val="-15"/>
          <w:w w:val="180"/>
          <w:sz w:val="26"/>
          <w:szCs w:val="26"/>
        </w:rPr>
        <w:t>'</w:t>
      </w:r>
      <w:r>
        <w:rPr>
          <w:rFonts w:ascii="Times New Roman" w:hAnsi="Times New Roman" w:cs="Times New Roman" w:eastAsia="Times New Roman"/>
          <w:color w:val="C45252"/>
          <w:w w:val="180"/>
          <w:sz w:val="26"/>
          <w:szCs w:val="26"/>
        </w:rPr>
        <w:t>p</w:t>
        <w:tab/>
      </w:r>
      <w:r>
        <w:rPr>
          <w:rFonts w:ascii="Times New Roman" w:hAnsi="Times New Roman" w:cs="Times New Roman" w:eastAsia="Times New Roman"/>
          <w:color w:val="979999"/>
          <w:w w:val="130"/>
          <w:sz w:val="26"/>
          <w:szCs w:val="26"/>
        </w:rPr>
        <w:t>.</w:t>
        <w:tab/>
      </w:r>
      <w:r>
        <w:rPr>
          <w:rFonts w:ascii="Times New Roman" w:hAnsi="Times New Roman" w:cs="Times New Roman" w:eastAsia="Times New Roman"/>
          <w:color w:val="979999"/>
          <w:w w:val="105"/>
          <w:sz w:val="26"/>
          <w:szCs w:val="26"/>
        </w:rPr>
        <w:t>--</w:t>
      </w:r>
      <w:r>
        <w:rPr>
          <w:rFonts w:ascii="Times New Roman" w:hAnsi="Times New Roman" w:cs="Times New Roman" w:eastAsia="Times New Roman"/>
          <w:color w:val="979999"/>
          <w:spacing w:val="-2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79999"/>
          <w:spacing w:val="-258"/>
          <w:w w:val="105"/>
          <w:sz w:val="26"/>
          <w:szCs w:val="26"/>
        </w:rPr>
        <w:t>·</w:t>
      </w:r>
      <w:r>
        <w:rPr>
          <w:rFonts w:ascii="Times New Roman" w:hAnsi="Times New Roman" w:cs="Times New Roman" w:eastAsia="Times New Roman"/>
          <w:color w:val="979999"/>
          <w:spacing w:val="-54"/>
          <w:w w:val="105"/>
          <w:sz w:val="26"/>
          <w:szCs w:val="26"/>
        </w:rPr>
        <w:t>·</w:t>
      </w:r>
      <w:r>
        <w:rPr>
          <w:rFonts w:ascii="Times New Roman" w:hAnsi="Times New Roman" w:cs="Times New Roman" w:eastAsia="Times New Roman"/>
          <w:color w:val="979999"/>
          <w:spacing w:val="-25"/>
          <w:w w:val="105"/>
          <w:sz w:val="26"/>
          <w:szCs w:val="26"/>
        </w:rPr>
        <w:t>·</w:t>
      </w:r>
      <w:r>
        <w:rPr>
          <w:rFonts w:ascii="Times New Roman" w:hAnsi="Times New Roman" w:cs="Times New Roman" w:eastAsia="Times New Roman"/>
          <w:color w:val="979999"/>
          <w:w w:val="105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979999"/>
          <w:spacing w:val="55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79999"/>
          <w:spacing w:val="-31"/>
          <w:w w:val="135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979999"/>
          <w:w w:val="135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color w:val="979999"/>
          <w:spacing w:val="57"/>
          <w:w w:val="13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79999"/>
          <w:spacing w:val="-449"/>
          <w:w w:val="180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i/>
          <w:color w:val="979999"/>
          <w:w w:val="180"/>
          <w:position w:val="1"/>
          <w:sz w:val="19"/>
          <w:szCs w:val="19"/>
        </w:rPr>
        <w:t>/</w:t>
        <w:tab/>
      </w:r>
      <w:r>
        <w:rPr>
          <w:rFonts w:ascii="Times New Roman" w:hAnsi="Times New Roman" w:cs="Times New Roman" w:eastAsia="Times New Roman"/>
          <w:color w:val="979999"/>
          <w:w w:val="90"/>
          <w:position w:val="4"/>
          <w:sz w:val="15"/>
          <w:szCs w:val="15"/>
        </w:rPr>
        <w:t>:'</w:t>
      </w:r>
      <w:r>
        <w:rPr>
          <w:rFonts w:ascii="Times New Roman" w:hAnsi="Times New Roman" w:cs="Times New Roman" w:eastAsia="Times New Roman"/>
          <w:color w:val="979999"/>
          <w:spacing w:val="-44"/>
          <w:w w:val="90"/>
          <w:position w:val="4"/>
          <w:sz w:val="15"/>
          <w:szCs w:val="15"/>
        </w:rPr>
        <w:t>"</w:t>
      </w:r>
      <w:r>
        <w:rPr>
          <w:rFonts w:ascii="Times New Roman" w:hAnsi="Times New Roman" w:cs="Times New Roman" w:eastAsia="Times New Roman"/>
          <w:color w:val="979999"/>
          <w:w w:val="90"/>
          <w:position w:val="4"/>
          <w:sz w:val="15"/>
          <w:szCs w:val="15"/>
        </w:rPr>
        <w:t>..':"'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numPr>
          <w:ilvl w:val="1"/>
          <w:numId w:val="12"/>
        </w:numPr>
        <w:tabs>
          <w:tab w:pos="9916" w:val="left" w:leader="none"/>
        </w:tabs>
        <w:spacing w:line="8" w:lineRule="exact" w:before="0"/>
        <w:ind w:left="9915" w:right="1126" w:hanging="127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br w:type="column"/>
        <w:t>Working</w:t>
      </w:r>
      <w:r>
        <w:rPr>
          <w:rFonts w:ascii="Arial"/>
          <w:spacing w:val="3"/>
          <w:w w:val="110"/>
          <w:sz w:val="12"/>
        </w:rPr>
        <w:t> </w:t>
      </w:r>
      <w:r>
        <w:rPr>
          <w:rFonts w:ascii="Arial"/>
          <w:spacing w:val="-8"/>
          <w:w w:val="110"/>
          <w:sz w:val="12"/>
        </w:rPr>
        <w:t>I</w:t>
      </w:r>
      <w:r>
        <w:rPr>
          <w:rFonts w:ascii="Arial"/>
          <w:spacing w:val="-11"/>
          <w:w w:val="110"/>
          <w:sz w:val="12"/>
        </w:rPr>
        <w:t>n</w:t>
      </w:r>
      <w:r>
        <w:rPr>
          <w:rFonts w:ascii="Arial"/>
          <w:spacing w:val="-19"/>
          <w:w w:val="110"/>
          <w:sz w:val="12"/>
        </w:rPr>
        <w:t> </w:t>
      </w:r>
      <w:r>
        <w:rPr>
          <w:rFonts w:ascii="Arial"/>
          <w:w w:val="110"/>
          <w:sz w:val="12"/>
        </w:rPr>
        <w:t>conftned</w:t>
      </w:r>
      <w:r>
        <w:rPr>
          <w:rFonts w:ascii="Arial"/>
          <w:spacing w:val="-1"/>
          <w:w w:val="110"/>
          <w:sz w:val="12"/>
        </w:rPr>
        <w:t> </w:t>
      </w:r>
      <w:r>
        <w:rPr>
          <w:rFonts w:ascii="Arial"/>
          <w:w w:val="110"/>
          <w:sz w:val="12"/>
        </w:rPr>
        <w:t>spaces</w:t>
      </w:r>
      <w:r>
        <w:rPr>
          <w:rFonts w:ascii="Arial"/>
          <w:sz w:val="12"/>
        </w:rPr>
      </w:r>
    </w:p>
    <w:p>
      <w:pPr>
        <w:numPr>
          <w:ilvl w:val="1"/>
          <w:numId w:val="12"/>
        </w:numPr>
        <w:tabs>
          <w:tab w:pos="9929" w:val="left" w:leader="none"/>
        </w:tabs>
        <w:spacing w:line="159" w:lineRule="exact" w:before="0"/>
        <w:ind w:left="9928" w:right="1400" w:hanging="14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t>Working</w:t>
      </w:r>
      <w:r>
        <w:rPr>
          <w:rFonts w:ascii="Arial"/>
          <w:spacing w:val="-17"/>
          <w:w w:val="110"/>
          <w:sz w:val="12"/>
        </w:rPr>
        <w:t> </w:t>
      </w:r>
      <w:r>
        <w:rPr>
          <w:rFonts w:ascii="Times New Roman"/>
          <w:w w:val="110"/>
          <w:sz w:val="14"/>
        </w:rPr>
        <w:t>with</w:t>
      </w:r>
      <w:r>
        <w:rPr>
          <w:rFonts w:ascii="Times New Roman"/>
          <w:spacing w:val="-9"/>
          <w:w w:val="110"/>
          <w:sz w:val="14"/>
        </w:rPr>
        <w:t> </w:t>
      </w:r>
      <w:r>
        <w:rPr>
          <w:rFonts w:ascii="Arial"/>
          <w:spacing w:val="-3"/>
          <w:w w:val="110"/>
          <w:sz w:val="12"/>
        </w:rPr>
        <w:t>l</w:t>
      </w:r>
      <w:r>
        <w:rPr>
          <w:rFonts w:ascii="Arial"/>
          <w:spacing w:val="-4"/>
          <w:w w:val="110"/>
          <w:sz w:val="12"/>
        </w:rPr>
        <w:t>lve</w:t>
      </w:r>
      <w:r>
        <w:rPr>
          <w:rFonts w:ascii="Arial"/>
          <w:spacing w:val="-21"/>
          <w:w w:val="110"/>
          <w:sz w:val="12"/>
        </w:rPr>
        <w:t> </w:t>
      </w:r>
      <w:r>
        <w:rPr>
          <w:rFonts w:ascii="Arial"/>
          <w:w w:val="110"/>
          <w:sz w:val="12"/>
        </w:rPr>
        <w:t>flows</w:t>
      </w:r>
      <w:r>
        <w:rPr>
          <w:rFonts w:ascii="Arial"/>
          <w:sz w:val="12"/>
        </w:rPr>
      </w:r>
    </w:p>
    <w:p>
      <w:pPr>
        <w:numPr>
          <w:ilvl w:val="1"/>
          <w:numId w:val="12"/>
        </w:numPr>
        <w:tabs>
          <w:tab w:pos="9935" w:val="left" w:leader="none"/>
        </w:tabs>
        <w:spacing w:line="160" w:lineRule="exact" w:before="0"/>
        <w:ind w:left="9934" w:right="0" w:hanging="146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w w:val="110"/>
          <w:sz w:val="12"/>
        </w:rPr>
        <w:t>Contaminated</w:t>
      </w:r>
      <w:r>
        <w:rPr>
          <w:rFonts w:ascii="Arial"/>
          <w:spacing w:val="-20"/>
          <w:w w:val="110"/>
          <w:sz w:val="12"/>
        </w:rPr>
        <w:t> </w:t>
      </w:r>
      <w:r>
        <w:rPr>
          <w:rFonts w:ascii="Arial"/>
          <w:w w:val="110"/>
          <w:sz w:val="12"/>
        </w:rPr>
        <w:t>materials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0" w:right="558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w w:val="105"/>
          <w:sz w:val="17"/>
        </w:rPr>
        <w:t>DECOMMISSIONING</w:t>
      </w:r>
      <w:r>
        <w:rPr>
          <w:rFonts w:ascii="Arial"/>
          <w:spacing w:val="11"/>
          <w:w w:val="105"/>
          <w:sz w:val="17"/>
        </w:rPr>
        <w:t> </w:t>
      </w:r>
      <w:r>
        <w:rPr>
          <w:rFonts w:ascii="Arial"/>
          <w:i/>
          <w:w w:val="105"/>
          <w:sz w:val="19"/>
        </w:rPr>
        <w:t>I</w:t>
      </w:r>
      <w:r>
        <w:rPr>
          <w:rFonts w:ascii="Arial"/>
          <w:i/>
          <w:spacing w:val="31"/>
          <w:w w:val="105"/>
          <w:sz w:val="19"/>
        </w:rPr>
        <w:t> </w:t>
      </w:r>
      <w:r>
        <w:rPr>
          <w:rFonts w:ascii="Arial"/>
          <w:w w:val="105"/>
          <w:sz w:val="17"/>
        </w:rPr>
        <w:t>DEMOLITION</w:t>
      </w:r>
      <w:r>
        <w:rPr>
          <w:rFonts w:ascii="Arial"/>
          <w:sz w:val="17"/>
        </w:rPr>
      </w:r>
    </w:p>
    <w:p>
      <w:pPr>
        <w:spacing w:after="0"/>
        <w:jc w:val="righ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18197" w:space="40"/>
            <w:col w:w="1264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type w:val="continuous"/>
          <w:pgSz w:w="31660" w:h="22370" w:orient="landscape"/>
          <w:pgMar w:top="480" w:bottom="280" w:left="480" w:right="300"/>
        </w:sect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"/>
        <w:rPr>
          <w:rFonts w:ascii="Arial" w:hAnsi="Arial" w:cs="Arial" w:eastAsia="Arial"/>
          <w:sz w:val="12"/>
          <w:szCs w:val="12"/>
        </w:rPr>
      </w:pPr>
    </w:p>
    <w:p>
      <w:pPr>
        <w:spacing w:line="122" w:lineRule="exact" w:before="0"/>
        <w:ind w:left="6168" w:right="42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394.236023pt;margin-top:3.785923pt;width:3.3pt;height:18.3pt;mso-position-horizontal-relative:page;mso-position-vertical-relative:paragraph;z-index:-596824" type="#_x0000_t202" filled="false" stroked="false">
            <v:textbox inset="0,0,0,0">
              <w:txbxContent>
                <w:p>
                  <w:pPr>
                    <w:spacing w:line="36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6"/>
                      <w:szCs w:val="36"/>
                    </w:rPr>
                  </w:pPr>
                  <w:r>
                    <w:rPr>
                      <w:rFonts w:ascii="Arial"/>
                      <w:color w:val="3F00FD"/>
                      <w:spacing w:val="-23"/>
                      <w:w w:val="65"/>
                      <w:sz w:val="36"/>
                    </w:rPr>
                    <w:t>'</w:t>
                  </w:r>
                  <w:r>
                    <w:rPr>
                      <w:rFonts w:ascii="Arial"/>
                      <w:color w:val="8274AF"/>
                      <w:spacing w:val="-91"/>
                      <w:w w:val="65"/>
                      <w:sz w:val="36"/>
                    </w:rPr>
                    <w:t>X</w:t>
                  </w:r>
                  <w:r>
                    <w:rPr>
                      <w:rFonts w:ascii="Arial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95"/>
          <w:sz w:val="11"/>
        </w:rPr>
        <w:t>225mm</w:t>
      </w:r>
      <w:r>
        <w:rPr>
          <w:rFonts w:ascii="Arial"/>
          <w:spacing w:val="3"/>
          <w:w w:val="95"/>
          <w:sz w:val="11"/>
        </w:rPr>
        <w:t> </w:t>
      </w:r>
      <w:r>
        <w:rPr>
          <w:rFonts w:ascii="Arial"/>
          <w:w w:val="95"/>
          <w:sz w:val="11"/>
        </w:rPr>
        <w:t>squara</w:t>
      </w:r>
      <w:r>
        <w:rPr>
          <w:rFonts w:ascii="Arial"/>
          <w:spacing w:val="4"/>
          <w:w w:val="95"/>
          <w:sz w:val="11"/>
        </w:rPr>
        <w:t> </w:t>
      </w:r>
      <w:r>
        <w:rPr>
          <w:rFonts w:ascii="Arial"/>
          <w:w w:val="95"/>
          <w:sz w:val="11"/>
        </w:rPr>
        <w:t>brick</w:t>
      </w:r>
      <w:r>
        <w:rPr>
          <w:rFonts w:ascii="Arial"/>
          <w:w w:val="94"/>
          <w:sz w:val="11"/>
        </w:rPr>
        <w:t> </w:t>
      </w:r>
      <w:r>
        <w:rPr>
          <w:rFonts w:ascii="Arial"/>
          <w:sz w:val="11"/>
        </w:rPr>
        <w:t>outfall</w:t>
      </w:r>
      <w:r>
        <w:rPr>
          <w:rFonts w:ascii="Arial"/>
          <w:spacing w:val="-18"/>
          <w:sz w:val="11"/>
        </w:rPr>
        <w:t> </w:t>
      </w:r>
      <w:r>
        <w:rPr>
          <w:rFonts w:ascii="Arial"/>
          <w:sz w:val="11"/>
        </w:rPr>
        <w:t>is</w:t>
      </w:r>
      <w:r>
        <w:rPr>
          <w:rFonts w:ascii="Arial"/>
          <w:spacing w:val="-23"/>
          <w:sz w:val="11"/>
        </w:rPr>
        <w:t> </w:t>
      </w:r>
      <w:r>
        <w:rPr>
          <w:rFonts w:ascii="Arial"/>
          <w:sz w:val="11"/>
        </w:rPr>
        <w:t>assumed</w:t>
      </w:r>
      <w:r>
        <w:rPr>
          <w:rFonts w:ascii="Arial"/>
          <w:spacing w:val="-18"/>
          <w:sz w:val="11"/>
        </w:rPr>
        <w:t> </w:t>
      </w:r>
      <w:r>
        <w:rPr>
          <w:rFonts w:ascii="Times New Roman"/>
          <w:sz w:val="13"/>
        </w:rPr>
        <w:t>to</w:t>
      </w:r>
      <w:r>
        <w:rPr>
          <w:rFonts w:ascii="Times New Roman"/>
          <w:sz w:val="13"/>
        </w:rPr>
      </w:r>
    </w:p>
    <w:p>
      <w:pPr>
        <w:spacing w:line="124" w:lineRule="exact" w:before="16"/>
        <w:ind w:left="0" w:right="58" w:firstLine="0"/>
        <w:jc w:val="right"/>
        <w:rPr>
          <w:rFonts w:ascii="Arial" w:hAnsi="Arial" w:cs="Arial" w:eastAsia="Arial"/>
          <w:sz w:val="5"/>
          <w:szCs w:val="5"/>
        </w:rPr>
      </w:pPr>
      <w:r>
        <w:rPr>
          <w:rFonts w:ascii="Arial"/>
          <w:w w:val="105"/>
          <w:sz w:val="11"/>
        </w:rPr>
        <w:t>connect</w:t>
      </w:r>
      <w:r>
        <w:rPr>
          <w:rFonts w:ascii="Arial"/>
          <w:spacing w:val="-16"/>
          <w:w w:val="105"/>
          <w:sz w:val="11"/>
        </w:rPr>
        <w:t> </w:t>
      </w:r>
      <w:r>
        <w:rPr>
          <w:rFonts w:ascii="Times New Roman"/>
          <w:w w:val="105"/>
          <w:sz w:val="12"/>
        </w:rPr>
        <w:t>to</w:t>
      </w:r>
      <w:r>
        <w:rPr>
          <w:rFonts w:ascii="Times New Roman"/>
          <w:spacing w:val="-10"/>
          <w:w w:val="105"/>
          <w:sz w:val="12"/>
        </w:rPr>
        <w:t> </w:t>
      </w:r>
      <w:r>
        <w:rPr>
          <w:rFonts w:ascii="Arial"/>
          <w:w w:val="105"/>
          <w:sz w:val="11"/>
        </w:rPr>
        <w:t>Network</w:t>
      </w:r>
      <w:r>
        <w:rPr>
          <w:rFonts w:ascii="Arial"/>
          <w:spacing w:val="-12"/>
          <w:w w:val="105"/>
          <w:sz w:val="11"/>
        </w:rPr>
        <w:t> </w:t>
      </w:r>
      <w:r>
        <w:rPr>
          <w:rFonts w:ascii="Arial"/>
          <w:w w:val="105"/>
          <w:sz w:val="11"/>
        </w:rPr>
        <w:t>Rail  </w:t>
      </w:r>
      <w:r>
        <w:rPr>
          <w:rFonts w:ascii="Arial"/>
          <w:spacing w:val="10"/>
          <w:w w:val="105"/>
          <w:sz w:val="11"/>
        </w:rPr>
        <w:t> </w:t>
      </w:r>
      <w:r>
        <w:rPr>
          <w:rFonts w:ascii="Arial"/>
          <w:color w:val="3F00FD"/>
          <w:w w:val="115"/>
          <w:position w:val="-2"/>
          <w:sz w:val="5"/>
        </w:rPr>
        <w:t>1</w:t>
      </w:r>
      <w:r>
        <w:rPr>
          <w:rFonts w:ascii="Arial"/>
          <w:sz w:val="5"/>
        </w:rPr>
      </w:r>
    </w:p>
    <w:p>
      <w:pPr>
        <w:spacing w:line="109" w:lineRule="exact" w:before="0"/>
        <w:ind w:left="616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w w:val="95"/>
          <w:sz w:val="11"/>
        </w:rPr>
        <w:t>track</w:t>
      </w:r>
      <w:r>
        <w:rPr>
          <w:rFonts w:ascii="Arial"/>
          <w:spacing w:val="6"/>
          <w:w w:val="95"/>
          <w:sz w:val="11"/>
        </w:rPr>
        <w:t> </w:t>
      </w:r>
      <w:r>
        <w:rPr>
          <w:rFonts w:ascii="Arial"/>
          <w:w w:val="95"/>
          <w:sz w:val="11"/>
        </w:rPr>
        <w:t>drainage</w:t>
      </w:r>
      <w:r>
        <w:rPr>
          <w:rFonts w:ascii="Arial"/>
          <w:spacing w:val="7"/>
          <w:w w:val="95"/>
          <w:sz w:val="11"/>
        </w:rPr>
        <w:t> </w:t>
      </w:r>
      <w:r>
        <w:rPr>
          <w:rFonts w:ascii="Times New Roman"/>
          <w:w w:val="95"/>
          <w:sz w:val="12"/>
        </w:rPr>
        <w:t>system</w:t>
      </w:r>
      <w:r>
        <w:rPr>
          <w:rFonts w:ascii="Times New Roman"/>
          <w:sz w:val="12"/>
        </w:rPr>
      </w:r>
    </w:p>
    <w:p>
      <w:pPr>
        <w:tabs>
          <w:tab w:pos="7372" w:val="left" w:leader="none"/>
        </w:tabs>
        <w:spacing w:line="214" w:lineRule="auto" w:before="15"/>
        <w:ind w:left="6168" w:right="114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/>
          <w:w w:val="95"/>
          <w:sz w:val="11"/>
        </w:rPr>
        <w:t>within</w:t>
      </w:r>
      <w:r>
        <w:rPr>
          <w:rFonts w:ascii="Arial" w:hAnsi="Arial"/>
          <w:spacing w:val="3"/>
          <w:w w:val="95"/>
          <w:sz w:val="11"/>
        </w:rPr>
        <w:t> </w:t>
      </w:r>
      <w:r>
        <w:rPr>
          <w:rFonts w:ascii="Arial" w:hAnsi="Arial"/>
          <w:w w:val="95"/>
          <w:sz w:val="11"/>
        </w:rPr>
        <w:t>compound.</w:t>
        <w:tab/>
      </w:r>
      <w:r>
        <w:rPr>
          <w:rFonts w:ascii="Arial" w:hAnsi="Arial"/>
          <w:color w:val="979999"/>
          <w:w w:val="185"/>
          <w:sz w:val="11"/>
        </w:rPr>
        <w:t>,</w:t>
      </w:r>
      <w:r>
        <w:rPr>
          <w:rFonts w:ascii="Arial" w:hAnsi="Arial"/>
          <w:color w:val="979999"/>
          <w:w w:val="215"/>
          <w:sz w:val="11"/>
        </w:rPr>
        <w:t> </w:t>
      </w:r>
      <w:r>
        <w:rPr>
          <w:rFonts w:ascii="Arial" w:hAnsi="Arial"/>
          <w:spacing w:val="-1"/>
          <w:w w:val="95"/>
          <w:sz w:val="11"/>
        </w:rPr>
        <w:t>Possible</w:t>
      </w:r>
      <w:r>
        <w:rPr>
          <w:rFonts w:ascii="Arial" w:hAnsi="Arial"/>
          <w:spacing w:val="-7"/>
          <w:w w:val="95"/>
          <w:sz w:val="11"/>
        </w:rPr>
        <w:t> </w:t>
      </w:r>
      <w:r>
        <w:rPr>
          <w:rFonts w:ascii="Arial" w:hAnsi="Arial"/>
          <w:w w:val="95"/>
          <w:sz w:val="11"/>
        </w:rPr>
        <w:t>discharge</w:t>
      </w:r>
      <w:r>
        <w:rPr>
          <w:rFonts w:ascii="Arial" w:hAnsi="Arial"/>
          <w:spacing w:val="4"/>
          <w:w w:val="95"/>
          <w:sz w:val="11"/>
        </w:rPr>
        <w:t> </w:t>
      </w:r>
      <w:r>
        <w:rPr>
          <w:rFonts w:ascii="Times New Roman" w:hAnsi="Times New Roman"/>
          <w:w w:val="95"/>
          <w:sz w:val="12"/>
        </w:rPr>
        <w:t>from</w:t>
      </w:r>
      <w:r>
        <w:rPr>
          <w:rFonts w:ascii="Times New Roman" w:hAnsi="Times New Roman"/>
          <w:spacing w:val="-3"/>
          <w:w w:val="95"/>
          <w:sz w:val="12"/>
        </w:rPr>
        <w:t> </w:t>
      </w:r>
      <w:r>
        <w:rPr>
          <w:rFonts w:ascii="Times New Roman" w:hAnsi="Times New Roman"/>
          <w:i/>
          <w:color w:val="979999"/>
          <w:w w:val="95"/>
          <w:sz w:val="12"/>
        </w:rPr>
        <w:t>(­</w:t>
      </w:r>
      <w:r>
        <w:rPr>
          <w:rFonts w:ascii="Times New Roman" w:hAnsi="Times New Roman"/>
          <w:i/>
          <w:color w:val="979999"/>
          <w:spacing w:val="24"/>
          <w:w w:val="110"/>
          <w:sz w:val="12"/>
        </w:rPr>
        <w:t> </w:t>
      </w:r>
      <w:r>
        <w:rPr>
          <w:rFonts w:ascii="Times New Roman" w:hAnsi="Times New Roman"/>
          <w:sz w:val="11"/>
        </w:rPr>
        <w:t>railway</w:t>
      </w:r>
      <w:r>
        <w:rPr>
          <w:rFonts w:ascii="Times New Roman" w:hAnsi="Times New Roman"/>
          <w:spacing w:val="-14"/>
          <w:sz w:val="11"/>
        </w:rPr>
        <w:t> </w:t>
      </w:r>
      <w:r>
        <w:rPr>
          <w:rFonts w:ascii="Times New Roman" w:hAnsi="Times New Roman"/>
          <w:sz w:val="12"/>
        </w:rPr>
        <w:t>to</w:t>
      </w:r>
      <w:r>
        <w:rPr>
          <w:rFonts w:ascii="Times New Roman" w:hAnsi="Times New Roman"/>
          <w:spacing w:val="-17"/>
          <w:sz w:val="12"/>
        </w:rPr>
        <w:t> </w:t>
      </w:r>
      <w:r>
        <w:rPr>
          <w:rFonts w:ascii="Times New Roman" w:hAnsi="Times New Roman"/>
          <w:sz w:val="13"/>
        </w:rPr>
        <w:t>Peover</w:t>
      </w:r>
      <w:r>
        <w:rPr>
          <w:rFonts w:ascii="Times New Roman" w:hAnsi="Times New Roman"/>
          <w:spacing w:val="-17"/>
          <w:sz w:val="13"/>
        </w:rPr>
        <w:t> </w:t>
      </w:r>
      <w:r>
        <w:rPr>
          <w:rFonts w:ascii="Arial" w:hAnsi="Arial"/>
          <w:sz w:val="11"/>
        </w:rPr>
        <w:t>Eye</w:t>
      </w:r>
      <w:r>
        <w:rPr>
          <w:rFonts w:ascii="Arial" w:hAnsi="Arial"/>
          <w:w w:val="99"/>
          <w:sz w:val="11"/>
        </w:rPr>
        <w:t> </w:t>
      </w:r>
      <w:r>
        <w:rPr>
          <w:rFonts w:ascii="Times New Roman" w:hAnsi="Times New Roman"/>
          <w:sz w:val="13"/>
        </w:rPr>
        <w:t>watercourse.</w:t>
      </w:r>
      <w:r>
        <w:rPr>
          <w:rFonts w:ascii="Times New Roman" w:hAnsi="Times New Roman"/>
          <w:sz w:val="13"/>
        </w:rPr>
      </w:r>
    </w:p>
    <w:p>
      <w:pPr>
        <w:spacing w:line="491" w:lineRule="exact" w:before="37"/>
        <w:ind w:left="1785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90"/>
        </w:rPr>
        <w:br w:type="column"/>
      </w:r>
      <w:r>
        <w:rPr>
          <w:rFonts w:ascii="Arial"/>
          <w:color w:val="979999"/>
          <w:w w:val="90"/>
          <w:sz w:val="48"/>
        </w:rPr>
        <w:t>-</w:t>
      </w:r>
      <w:r>
        <w:rPr>
          <w:rFonts w:ascii="Arial"/>
          <w:sz w:val="48"/>
        </w:rPr>
      </w:r>
    </w:p>
    <w:p>
      <w:pPr>
        <w:spacing w:line="466" w:lineRule="exact" w:before="0"/>
        <w:ind w:left="1084" w:right="0" w:firstLine="14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715.218506pt;margin-top:-112.247047pt;width:96.892349pt;height:132.589523pt;mso-position-horizontal-relative:page;mso-position-vertical-relative:paragraph;z-index:9064" type="#_x0000_t75" stroked="false">
            <v:imagedata r:id="rId163" o:title=""/>
          </v:shape>
        </w:pict>
      </w:r>
      <w:r>
        <w:rPr>
          <w:rFonts w:ascii="Arial"/>
          <w:color w:val="979999"/>
          <w:spacing w:val="-47"/>
          <w:w w:val="115"/>
          <w:position w:val="-7"/>
          <w:sz w:val="46"/>
        </w:rPr>
        <w:t>"</w:t>
      </w:r>
      <w:r>
        <w:rPr>
          <w:rFonts w:ascii="Times New Roman"/>
          <w:color w:val="979999"/>
          <w:w w:val="115"/>
          <w:sz w:val="19"/>
        </w:rPr>
        <w:t>,_</w:t>
      </w:r>
      <w:r>
        <w:rPr>
          <w:rFonts w:ascii="Times New Roman"/>
          <w:sz w:val="19"/>
        </w:rPr>
      </w:r>
    </w:p>
    <w:p>
      <w:pPr>
        <w:spacing w:line="353" w:lineRule="exact" w:before="0"/>
        <w:ind w:left="1084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979999"/>
          <w:w w:val="105"/>
          <w:sz w:val="38"/>
        </w:rPr>
        <w:t>"</w:t>
      </w:r>
      <w:r>
        <w:rPr>
          <w:rFonts w:ascii="Times New Roman"/>
          <w:sz w:val="38"/>
        </w:rPr>
      </w:r>
    </w:p>
    <w:p>
      <w:pPr>
        <w:spacing w:line="309" w:lineRule="exact" w:before="0"/>
        <w:ind w:left="1007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/>
          <w:color w:val="979999"/>
          <w:spacing w:val="18"/>
          <w:w w:val="150"/>
          <w:sz w:val="34"/>
        </w:rPr>
        <w:t>,,,</w:t>
      </w:r>
      <w:r>
        <w:rPr>
          <w:rFonts w:ascii="Times New Roman"/>
          <w:color w:val="979999"/>
          <w:spacing w:val="2"/>
          <w:w w:val="150"/>
          <w:sz w:val="34"/>
        </w:rPr>
        <w:t>0</w:t>
      </w:r>
      <w:r>
        <w:rPr>
          <w:rFonts w:ascii="Times New Roman"/>
          <w:sz w:val="3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55" w:lineRule="auto" w:before="51"/>
        <w:ind w:left="6397" w:right="522" w:firstLine="6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sz w:val="10"/>
        </w:rPr>
        <w:t>IT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IS</w:t>
      </w:r>
      <w:r>
        <w:rPr>
          <w:rFonts w:ascii="Arial"/>
          <w:spacing w:val="-22"/>
          <w:sz w:val="10"/>
        </w:rPr>
        <w:t> </w:t>
      </w:r>
      <w:r>
        <w:rPr>
          <w:rFonts w:ascii="Arial"/>
          <w:sz w:val="10"/>
        </w:rPr>
        <w:t>ASSUMED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THAT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ALL</w:t>
      </w:r>
      <w:r>
        <w:rPr>
          <w:rFonts w:ascii="Arial"/>
          <w:spacing w:val="-20"/>
          <w:sz w:val="10"/>
        </w:rPr>
        <w:t> </w:t>
      </w:r>
      <w:r>
        <w:rPr>
          <w:rFonts w:ascii="Arial"/>
          <w:sz w:val="10"/>
        </w:rPr>
        <w:t>WORKS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WILL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BE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CARRIED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OUT</w:t>
      </w:r>
      <w:r>
        <w:rPr>
          <w:rFonts w:ascii="Arial"/>
          <w:spacing w:val="-18"/>
          <w:sz w:val="10"/>
        </w:rPr>
        <w:t> </w:t>
      </w:r>
      <w:r>
        <w:rPr>
          <w:rFonts w:ascii="Arial"/>
          <w:sz w:val="10"/>
        </w:rPr>
        <w:t>BY</w:t>
      </w:r>
      <w:r>
        <w:rPr>
          <w:rFonts w:ascii="Arial"/>
          <w:spacing w:val="-21"/>
          <w:sz w:val="10"/>
        </w:rPr>
        <w:t> </w:t>
      </w:r>
      <w:r>
        <w:rPr>
          <w:rFonts w:ascii="Arial"/>
          <w:sz w:val="10"/>
        </w:rPr>
        <w:t>A</w:t>
      </w:r>
      <w:r>
        <w:rPr>
          <w:rFonts w:ascii="Arial"/>
          <w:w w:val="102"/>
          <w:sz w:val="10"/>
        </w:rPr>
        <w:t> </w:t>
      </w:r>
      <w:r>
        <w:rPr>
          <w:rFonts w:ascii="Arial"/>
          <w:sz w:val="9"/>
        </w:rPr>
        <w:t>COMPETENT </w:t>
      </w:r>
      <w:r>
        <w:rPr>
          <w:rFonts w:ascii="Arial"/>
          <w:spacing w:val="14"/>
          <w:sz w:val="9"/>
        </w:rPr>
        <w:t> </w:t>
      </w:r>
      <w:r>
        <w:rPr>
          <w:rFonts w:ascii="Arial"/>
          <w:sz w:val="9"/>
        </w:rPr>
        <w:t>CONTRACTOR</w:t>
      </w:r>
      <w:r>
        <w:rPr>
          <w:rFonts w:ascii="Arial"/>
          <w:spacing w:val="23"/>
          <w:sz w:val="9"/>
        </w:rPr>
        <w:t> </w:t>
      </w:r>
      <w:r>
        <w:rPr>
          <w:rFonts w:ascii="Arial"/>
          <w:sz w:val="9"/>
        </w:rPr>
        <w:t>WORKING,</w:t>
      </w:r>
      <w:r>
        <w:rPr>
          <w:rFonts w:ascii="Arial"/>
          <w:spacing w:val="21"/>
          <w:sz w:val="9"/>
        </w:rPr>
        <w:t> </w:t>
      </w:r>
      <w:r>
        <w:rPr>
          <w:rFonts w:ascii="Arial"/>
          <w:sz w:val="9"/>
        </w:rPr>
        <w:t>WHERE</w:t>
      </w:r>
      <w:r>
        <w:rPr>
          <w:rFonts w:ascii="Arial"/>
          <w:spacing w:val="23"/>
          <w:sz w:val="9"/>
        </w:rPr>
        <w:t> </w:t>
      </w:r>
      <w:r>
        <w:rPr>
          <w:rFonts w:ascii="Arial"/>
          <w:sz w:val="9"/>
        </w:rPr>
        <w:t>APPROPRIATE,</w:t>
      </w:r>
      <w:r>
        <w:rPr>
          <w:rFonts w:ascii="Arial"/>
          <w:w w:val="104"/>
          <w:sz w:val="9"/>
        </w:rPr>
        <w:t> </w:t>
      </w:r>
      <w:r>
        <w:rPr>
          <w:rFonts w:ascii="Arial"/>
          <w:sz w:val="9"/>
        </w:rPr>
        <w:t>TO</w:t>
      </w:r>
      <w:r>
        <w:rPr>
          <w:rFonts w:ascii="Arial"/>
          <w:spacing w:val="-4"/>
          <w:sz w:val="9"/>
        </w:rPr>
        <w:t> </w:t>
      </w:r>
      <w:r>
        <w:rPr>
          <w:rFonts w:ascii="Arial"/>
          <w:sz w:val="9"/>
        </w:rPr>
        <w:t>AN</w:t>
      </w:r>
      <w:r>
        <w:rPr>
          <w:rFonts w:ascii="Arial"/>
          <w:spacing w:val="2"/>
          <w:sz w:val="9"/>
        </w:rPr>
        <w:t> </w:t>
      </w:r>
      <w:r>
        <w:rPr>
          <w:rFonts w:ascii="Arial"/>
          <w:sz w:val="9"/>
        </w:rPr>
        <w:t>APPROVED</w:t>
      </w:r>
      <w:r>
        <w:rPr>
          <w:rFonts w:ascii="Arial"/>
          <w:spacing w:val="14"/>
          <w:sz w:val="9"/>
        </w:rPr>
        <w:t> </w:t>
      </w:r>
      <w:r>
        <w:rPr>
          <w:rFonts w:ascii="Arial"/>
          <w:sz w:val="9"/>
        </w:rPr>
        <w:t>METHOD</w:t>
      </w:r>
      <w:r>
        <w:rPr>
          <w:rFonts w:ascii="Arial"/>
          <w:spacing w:val="1"/>
          <w:sz w:val="9"/>
        </w:rPr>
        <w:t> </w:t>
      </w:r>
      <w:r>
        <w:rPr>
          <w:rFonts w:ascii="Arial"/>
          <w:sz w:val="9"/>
        </w:rPr>
        <w:t>STATE.ME.NT</w:t>
      </w:r>
      <w:r>
        <w:rPr>
          <w:rFonts w:ascii="Arial"/>
          <w:sz w:val="9"/>
        </w:rPr>
      </w:r>
    </w:p>
    <w:p>
      <w:pPr>
        <w:spacing w:line="240" w:lineRule="auto" w:before="11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1957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sz w:val="25"/>
        </w:rPr>
        <w:t>KEY</w:t>
      </w:r>
    </w:p>
    <w:p>
      <w:pPr>
        <w:spacing w:before="13"/>
        <w:ind w:left="5938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color w:val="0000FF"/>
          <w:spacing w:val="-1"/>
          <w:w w:val="170"/>
          <w:sz w:val="27"/>
        </w:rPr>
        <w:t>-</w:t>
      </w:r>
      <w:r>
        <w:rPr>
          <w:rFonts w:ascii="Times New Roman"/>
          <w:color w:val="0000FF"/>
          <w:spacing w:val="-3"/>
          <w:w w:val="170"/>
          <w:sz w:val="27"/>
        </w:rPr>
        <w:t>8-</w:t>
      </w:r>
      <w:r>
        <w:rPr>
          <w:rFonts w:ascii="Times New Roman"/>
          <w:color w:val="0000FF"/>
          <w:spacing w:val="-85"/>
          <w:w w:val="170"/>
          <w:sz w:val="27"/>
        </w:rPr>
        <w:t> </w:t>
      </w:r>
      <w:r>
        <w:rPr>
          <w:rFonts w:ascii="Times New Roman"/>
          <w:color w:val="0000FF"/>
          <w:spacing w:val="-2"/>
          <w:w w:val="145"/>
          <w:sz w:val="27"/>
        </w:rPr>
        <w:t>-</w:t>
      </w:r>
      <w:r>
        <w:rPr>
          <w:rFonts w:ascii="Arial"/>
          <w:spacing w:val="-4"/>
          <w:w w:val="145"/>
          <w:sz w:val="12"/>
        </w:rPr>
        <w:t>SURFACE</w:t>
      </w:r>
      <w:r>
        <w:rPr>
          <w:rFonts w:ascii="Arial"/>
          <w:spacing w:val="-33"/>
          <w:w w:val="145"/>
          <w:sz w:val="12"/>
        </w:rPr>
        <w:t> </w:t>
      </w:r>
      <w:r>
        <w:rPr>
          <w:rFonts w:ascii="Arial"/>
          <w:w w:val="130"/>
          <w:sz w:val="12"/>
        </w:rPr>
        <w:t>WATER</w:t>
      </w:r>
      <w:r>
        <w:rPr>
          <w:rFonts w:ascii="Arial"/>
          <w:spacing w:val="-26"/>
          <w:w w:val="130"/>
          <w:sz w:val="12"/>
        </w:rPr>
        <w:t> </w:t>
      </w:r>
      <w:r>
        <w:rPr>
          <w:rFonts w:ascii="Arial"/>
          <w:spacing w:val="-2"/>
          <w:w w:val="130"/>
          <w:sz w:val="12"/>
        </w:rPr>
        <w:t>DRAINAGE</w:t>
      </w:r>
      <w:r>
        <w:rPr>
          <w:rFonts w:ascii="Arial"/>
          <w:sz w:val="12"/>
        </w:rPr>
      </w:r>
    </w:p>
    <w:p>
      <w:pPr>
        <w:tabs>
          <w:tab w:pos="866" w:val="left" w:leader="none"/>
        </w:tabs>
        <w:spacing w:before="104"/>
        <w:ind w:left="0" w:right="1267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FFBF7E"/>
          <w:spacing w:val="-9"/>
          <w:w w:val="195"/>
          <w:sz w:val="20"/>
        </w:rPr>
        <w:t>-</w:t>
      </w:r>
      <w:r>
        <w:rPr>
          <w:rFonts w:ascii="Arial"/>
          <w:color w:val="FFBF7E"/>
          <w:spacing w:val="-12"/>
          <w:w w:val="195"/>
          <w:sz w:val="20"/>
        </w:rPr>
        <w:t>f</w:t>
      </w:r>
      <w:r>
        <w:rPr>
          <w:rFonts w:ascii="Arial"/>
          <w:color w:val="FFBF7E"/>
          <w:spacing w:val="-11"/>
          <w:w w:val="195"/>
          <w:sz w:val="20"/>
        </w:rPr>
        <w:t>)</w:t>
        <w:tab/>
      </w:r>
      <w:r>
        <w:rPr>
          <w:rFonts w:ascii="Arial"/>
          <w:w w:val="110"/>
          <w:sz w:val="12"/>
        </w:rPr>
        <w:t>FOUL</w:t>
      </w:r>
      <w:r>
        <w:rPr>
          <w:rFonts w:ascii="Arial"/>
          <w:spacing w:val="-8"/>
          <w:w w:val="110"/>
          <w:sz w:val="12"/>
        </w:rPr>
        <w:t> </w:t>
      </w:r>
      <w:r>
        <w:rPr>
          <w:rFonts w:ascii="Arial"/>
          <w:spacing w:val="-1"/>
          <w:w w:val="110"/>
          <w:sz w:val="12"/>
        </w:rPr>
        <w:t>DRAINAGE</w:t>
      </w:r>
      <w:r>
        <w:rPr>
          <w:rFonts w:ascii="Arial"/>
          <w:sz w:val="12"/>
        </w:rPr>
      </w: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tabs>
          <w:tab w:pos="7298" w:val="left" w:leader="none"/>
        </w:tabs>
        <w:spacing w:before="0"/>
        <w:ind w:left="6011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color w:val="0000FF"/>
          <w:w w:val="115"/>
          <w:sz w:val="17"/>
        </w:rPr>
        <w:t>vz:z:z:z:z1</w:t>
        <w:tab/>
      </w:r>
      <w:r>
        <w:rPr>
          <w:rFonts w:ascii="Arial"/>
          <w:w w:val="110"/>
          <w:position w:val="2"/>
          <w:sz w:val="12"/>
        </w:rPr>
        <w:t>DITCH</w:t>
      </w:r>
      <w:r>
        <w:rPr>
          <w:rFonts w:ascii="Arial"/>
          <w:spacing w:val="-16"/>
          <w:w w:val="110"/>
          <w:position w:val="2"/>
          <w:sz w:val="12"/>
        </w:rPr>
        <w:t> </w:t>
      </w:r>
      <w:r>
        <w:rPr>
          <w:rFonts w:ascii="Arial"/>
          <w:w w:val="110"/>
          <w:position w:val="2"/>
          <w:sz w:val="12"/>
        </w:rPr>
        <w:t>/</w:t>
      </w:r>
      <w:r>
        <w:rPr>
          <w:rFonts w:ascii="Arial"/>
          <w:spacing w:val="-16"/>
          <w:w w:val="110"/>
          <w:position w:val="2"/>
          <w:sz w:val="12"/>
        </w:rPr>
        <w:t> </w:t>
      </w:r>
      <w:r>
        <w:rPr>
          <w:rFonts w:ascii="Arial"/>
          <w:w w:val="110"/>
          <w:position w:val="2"/>
          <w:sz w:val="12"/>
        </w:rPr>
        <w:t>WATERCOURSE</w:t>
      </w:r>
      <w:r>
        <w:rPr>
          <w:rFonts w:ascii="Arial"/>
          <w:spacing w:val="11"/>
          <w:w w:val="110"/>
          <w:position w:val="2"/>
          <w:sz w:val="12"/>
        </w:rPr>
        <w:t> </w:t>
      </w:r>
      <w:r>
        <w:rPr>
          <w:rFonts w:ascii="Arial"/>
          <w:w w:val="110"/>
          <w:position w:val="2"/>
          <w:sz w:val="12"/>
        </w:rPr>
        <w:t>OR</w:t>
      </w:r>
      <w:r>
        <w:rPr>
          <w:rFonts w:ascii="Arial"/>
          <w:spacing w:val="-4"/>
          <w:w w:val="110"/>
          <w:position w:val="2"/>
          <w:sz w:val="12"/>
        </w:rPr>
        <w:t> </w:t>
      </w:r>
      <w:r>
        <w:rPr>
          <w:rFonts w:ascii="Arial"/>
          <w:w w:val="110"/>
          <w:position w:val="2"/>
          <w:sz w:val="12"/>
        </w:rPr>
        <w:t>POND</w:t>
      </w:r>
      <w:r>
        <w:rPr>
          <w:rFonts w:asci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7556" w:space="40"/>
            <w:col w:w="8167" w:space="5316"/>
            <w:col w:w="9801"/>
          </w:cols>
        </w:sectPr>
      </w:pPr>
    </w:p>
    <w:p>
      <w:pPr>
        <w:spacing w:line="240" w:lineRule="auto" w:before="7"/>
        <w:rPr>
          <w:rFonts w:ascii="Arial" w:hAnsi="Arial" w:cs="Arial" w:eastAsia="Arial"/>
          <w:sz w:val="13"/>
          <w:szCs w:val="13"/>
        </w:rPr>
      </w:pPr>
    </w:p>
    <w:p>
      <w:pPr>
        <w:spacing w:line="117" w:lineRule="exact" w:before="89"/>
        <w:ind w:left="0" w:right="3241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t>DC</w:t>
      </w:r>
      <w:r>
        <w:rPr>
          <w:rFonts w:ascii="Arial"/>
          <w:sz w:val="12"/>
        </w:rPr>
      </w:r>
    </w:p>
    <w:p>
      <w:pPr>
        <w:spacing w:line="117" w:lineRule="exact" w:before="0"/>
        <w:ind w:left="0" w:right="100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w w:val="105"/>
          <w:sz w:val="12"/>
        </w:rPr>
        <w:t>DRAINAGE</w:t>
      </w:r>
      <w:r>
        <w:rPr>
          <w:rFonts w:ascii="Arial"/>
          <w:spacing w:val="34"/>
          <w:w w:val="105"/>
          <w:sz w:val="12"/>
        </w:rPr>
        <w:t> </w:t>
      </w:r>
      <w:r>
        <w:rPr>
          <w:rFonts w:ascii="Arial"/>
          <w:w w:val="105"/>
          <w:sz w:val="12"/>
        </w:rPr>
        <w:t>CHANNEL</w:t>
      </w:r>
      <w:r>
        <w:rPr>
          <w:rFonts w:ascii="Arial"/>
          <w:sz w:val="12"/>
        </w:rPr>
      </w:r>
    </w:p>
    <w:p>
      <w:pPr>
        <w:tabs>
          <w:tab w:pos="1140" w:val="left" w:leader="none"/>
        </w:tabs>
        <w:spacing w:before="151"/>
        <w:ind w:left="0" w:right="1471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20"/>
          <w:position w:val="1"/>
          <w:sz w:val="12"/>
        </w:rPr>
        <w:t>G   </w:t>
      </w:r>
      <w:r>
        <w:rPr>
          <w:rFonts w:ascii="Arial"/>
          <w:spacing w:val="20"/>
          <w:w w:val="120"/>
          <w:position w:val="1"/>
          <w:sz w:val="12"/>
        </w:rPr>
        <w:t> </w:t>
      </w:r>
      <w:r>
        <w:rPr>
          <w:rFonts w:ascii="Arial"/>
          <w:color w:val="0000FF"/>
          <w:w w:val="220"/>
          <w:position w:val="-5"/>
          <w:sz w:val="12"/>
        </w:rPr>
        <w:t>D</w:t>
        <w:tab/>
      </w:r>
      <w:r>
        <w:rPr>
          <w:rFonts w:ascii="Arial"/>
          <w:w w:val="110"/>
          <w:sz w:val="12"/>
        </w:rPr>
        <w:t>ROAD</w:t>
      </w:r>
      <w:r>
        <w:rPr>
          <w:rFonts w:ascii="Arial"/>
          <w:spacing w:val="-13"/>
          <w:w w:val="110"/>
          <w:sz w:val="12"/>
        </w:rPr>
        <w:t> </w:t>
      </w:r>
      <w:r>
        <w:rPr>
          <w:rFonts w:ascii="Arial"/>
          <w:w w:val="110"/>
          <w:sz w:val="12"/>
        </w:rPr>
        <w:t>GULLY</w:t>
      </w:r>
      <w:r>
        <w:rPr>
          <w:rFonts w:ascii="Arial"/>
          <w:sz w:val="12"/>
        </w:rPr>
      </w:r>
    </w:p>
    <w:p>
      <w:pPr>
        <w:tabs>
          <w:tab w:pos="1134" w:val="left" w:leader="none"/>
        </w:tabs>
        <w:spacing w:before="120"/>
        <w:ind w:left="0" w:right="1177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05"/>
          <w:sz w:val="12"/>
        </w:rPr>
        <w:t>RWP</w:t>
        <w:tab/>
      </w:r>
      <w:r>
        <w:rPr>
          <w:rFonts w:ascii="Arial"/>
          <w:w w:val="110"/>
          <w:sz w:val="12"/>
        </w:rPr>
        <w:t>RAINWATER</w:t>
      </w:r>
      <w:r>
        <w:rPr>
          <w:rFonts w:ascii="Arial"/>
          <w:spacing w:val="-10"/>
          <w:w w:val="110"/>
          <w:sz w:val="12"/>
        </w:rPr>
        <w:t> </w:t>
      </w:r>
      <w:r>
        <w:rPr>
          <w:rFonts w:ascii="Arial"/>
          <w:w w:val="110"/>
          <w:sz w:val="12"/>
        </w:rPr>
        <w:t>PIPE</w:t>
      </w:r>
      <w:r>
        <w:rPr>
          <w:rFonts w:ascii="Arial"/>
          <w:sz w:val="12"/>
        </w:rPr>
      </w: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tabs>
          <w:tab w:pos="1096" w:val="left" w:leader="none"/>
        </w:tabs>
        <w:spacing w:before="0"/>
        <w:ind w:left="0" w:right="111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5"/>
          <w:position w:val="-2"/>
          <w:sz w:val="12"/>
        </w:rPr>
        <w:t>DR   </w:t>
      </w:r>
      <w:r>
        <w:rPr>
          <w:rFonts w:ascii="Arial"/>
          <w:color w:val="F90303"/>
          <w:w w:val="115"/>
          <w:position w:val="-2"/>
          <w:sz w:val="12"/>
        </w:rPr>
        <w:t>o</w:t>
        <w:tab/>
      </w:r>
      <w:r>
        <w:rPr>
          <w:rFonts w:ascii="Arial"/>
          <w:spacing w:val="-1"/>
          <w:w w:val="110"/>
          <w:sz w:val="12"/>
        </w:rPr>
        <w:t>DRAINAGE</w:t>
      </w:r>
      <w:r>
        <w:rPr>
          <w:rFonts w:ascii="Arial"/>
          <w:spacing w:val="-25"/>
          <w:w w:val="110"/>
          <w:sz w:val="12"/>
        </w:rPr>
        <w:t> </w:t>
      </w:r>
      <w:r>
        <w:rPr>
          <w:rFonts w:ascii="Arial"/>
          <w:w w:val="110"/>
          <w:sz w:val="12"/>
        </w:rPr>
        <w:t>OUTLET</w:t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480" w:right="300"/>
        </w:sect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37"/>
          <w:szCs w:val="37"/>
        </w:rPr>
      </w:pPr>
    </w:p>
    <w:p>
      <w:pPr>
        <w:tabs>
          <w:tab w:pos="2371" w:val="left" w:leader="none"/>
        </w:tabs>
        <w:spacing w:line="84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Times New Roman" w:hAnsi="Times New Roman" w:cs="Times New Roman" w:eastAsia="Times New Roman"/>
          <w:spacing w:val="4"/>
          <w:w w:val="8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color w:val="070038"/>
          <w:w w:val="80"/>
          <w:sz w:val="21"/>
          <w:szCs w:val="21"/>
        </w:rPr>
        <w:t>:i.,</w:t>
      </w:r>
      <w:r>
        <w:rPr>
          <w:rFonts w:ascii="Times New Roman" w:hAnsi="Times New Roman" w:cs="Times New Roman" w:eastAsia="Times New Roman"/>
          <w:color w:val="070038"/>
          <w:spacing w:val="-37"/>
          <w:w w:val="80"/>
          <w:sz w:val="21"/>
          <w:szCs w:val="21"/>
        </w:rPr>
        <w:t>_</w:t>
      </w:r>
      <w:r>
        <w:rPr>
          <w:rFonts w:ascii="Times New Roman" w:hAnsi="Times New Roman" w:cs="Times New Roman" w:eastAsia="Times New Roman"/>
          <w:w w:val="8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spacing w:val="-11"/>
          <w:w w:val="8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w w:val="80"/>
          <w:sz w:val="21"/>
          <w:szCs w:val="21"/>
        </w:rPr>
        <w:t>oha'll;</w:t>
      </w:r>
      <w:r>
        <w:rPr>
          <w:rFonts w:ascii="Times New Roman" w:hAnsi="Times New Roman" w:cs="Times New Roman" w:eastAsia="Times New Roman"/>
          <w:spacing w:val="13"/>
          <w:w w:val="80"/>
          <w:sz w:val="21"/>
          <w:szCs w:val="21"/>
        </w:rPr>
        <w:t>"</w:t>
      </w:r>
      <w:r>
        <w:rPr>
          <w:rFonts w:ascii="Times New Roman" w:hAnsi="Times New Roman" w:cs="Times New Roman" w:eastAsia="Times New Roman"/>
          <w:color w:val="2D2D2D"/>
          <w:w w:val="80"/>
          <w:sz w:val="21"/>
          <w:szCs w:val="21"/>
        </w:rPr>
        <w:t>ef</w:t>
      </w:r>
      <w:r>
        <w:rPr>
          <w:rFonts w:ascii="Times New Roman" w:hAnsi="Times New Roman" w:cs="Times New Roman" w:eastAsia="Times New Roman"/>
          <w:color w:val="2D2D2D"/>
          <w:spacing w:val="23"/>
          <w:w w:val="80"/>
          <w:sz w:val="21"/>
          <w:szCs w:val="21"/>
        </w:rPr>
        <w:t> </w:t>
      </w:r>
      <w:r>
        <w:rPr>
          <w:rFonts w:ascii="Arial" w:hAnsi="Arial" w:cs="Arial" w:eastAsia="Arial"/>
          <w:color w:val="979999"/>
          <w:w w:val="80"/>
          <w:sz w:val="22"/>
          <w:szCs w:val="22"/>
        </w:rPr>
        <w:t>i:</w:t>
      </w:r>
      <w:r>
        <w:rPr>
          <w:rFonts w:ascii="Arial" w:hAnsi="Arial" w:cs="Arial" w:eastAsia="Arial"/>
          <w:color w:val="979999"/>
          <w:spacing w:val="-11"/>
          <w:w w:val="80"/>
          <w:sz w:val="22"/>
          <w:szCs w:val="22"/>
        </w:rPr>
        <w:t>:</w:t>
      </w:r>
      <w:r>
        <w:rPr>
          <w:rFonts w:ascii="Arial" w:hAnsi="Arial" w:cs="Arial" w:eastAsia="Arial"/>
          <w:color w:val="979999"/>
          <w:spacing w:val="-87"/>
          <w:w w:val="80"/>
          <w:sz w:val="22"/>
          <w:szCs w:val="22"/>
        </w:rPr>
        <w:t>_</w:t>
      </w:r>
      <w:r>
        <w:rPr>
          <w:rFonts w:ascii="Arial" w:hAnsi="Arial" w:cs="Arial" w:eastAsia="Arial"/>
          <w:color w:val="979999"/>
          <w:spacing w:val="12"/>
          <w:w w:val="80"/>
          <w:sz w:val="22"/>
          <w:szCs w:val="22"/>
        </w:rPr>
        <w:t>.</w:t>
      </w:r>
      <w:r>
        <w:rPr>
          <w:rFonts w:ascii="Arial" w:hAnsi="Arial" w:cs="Arial" w:eastAsia="Arial"/>
          <w:color w:val="979999"/>
          <w:spacing w:val="-18"/>
          <w:w w:val="80"/>
          <w:sz w:val="22"/>
          <w:szCs w:val="22"/>
        </w:rPr>
        <w:t>.</w:t>
      </w:r>
      <w:r>
        <w:rPr>
          <w:rFonts w:ascii="Arial" w:hAnsi="Arial" w:cs="Arial" w:eastAsia="Arial"/>
          <w:color w:val="BD2842"/>
          <w:w w:val="80"/>
          <w:sz w:val="22"/>
          <w:szCs w:val="22"/>
        </w:rPr>
        <w:t>'l_</w:t>
      </w:r>
      <w:r>
        <w:rPr>
          <w:rFonts w:ascii="Arial" w:hAnsi="Arial" w:cs="Arial" w:eastAsia="Arial"/>
          <w:color w:val="BD2842"/>
          <w:spacing w:val="-14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79999"/>
          <w:spacing w:val="-24"/>
          <w:w w:val="8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color w:val="979999"/>
          <w:w w:val="8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999"/>
          <w:spacing w:val="-4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979999"/>
          <w:w w:val="75"/>
          <w:sz w:val="28"/>
          <w:szCs w:val="28"/>
        </w:rPr>
        <w:t>-</w:t>
      </w:r>
      <w:r>
        <w:rPr>
          <w:rFonts w:ascii="Times New Roman" w:hAnsi="Times New Roman" w:cs="Times New Roman" w:eastAsia="Times New Roman"/>
          <w:color w:val="979999"/>
          <w:spacing w:val="-26"/>
          <w:w w:val="7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979999"/>
          <w:spacing w:val="-23"/>
          <w:w w:val="80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color w:val="979999"/>
          <w:w w:val="80"/>
          <w:sz w:val="23"/>
          <w:szCs w:val="23"/>
        </w:rPr>
        <w:t>'</w:t>
      </w:r>
      <w:r>
        <w:rPr>
          <w:rFonts w:ascii="Times New Roman" w:hAnsi="Times New Roman" w:cs="Times New Roman" w:eastAsia="Times New Roman"/>
          <w:color w:val="979999"/>
          <w:spacing w:val="-49"/>
          <w:w w:val="80"/>
          <w:sz w:val="23"/>
          <w:szCs w:val="23"/>
        </w:rPr>
        <w:t>$</w:t>
      </w:r>
      <w:r>
        <w:rPr>
          <w:rFonts w:ascii="Times New Roman" w:hAnsi="Times New Roman" w:cs="Times New Roman" w:eastAsia="Times New Roman"/>
          <w:color w:val="979999"/>
          <w:w w:val="80"/>
          <w:sz w:val="23"/>
          <w:szCs w:val="23"/>
        </w:rPr>
        <w:t>;1</w:t>
      </w:r>
      <w:r>
        <w:rPr>
          <w:rFonts w:ascii="Times New Roman" w:hAnsi="Times New Roman" w:cs="Times New Roman" w:eastAsia="Times New Roman"/>
          <w:color w:val="0CD4D4"/>
          <w:w w:val="80"/>
          <w:sz w:val="23"/>
          <w:szCs w:val="23"/>
        </w:rPr>
        <w:t>/</w:t>
        <w:tab/>
      </w:r>
      <w:r>
        <w:rPr>
          <w:rFonts w:ascii="Arial" w:hAnsi="Arial" w:cs="Arial" w:eastAsia="Arial"/>
          <w:color w:val="5628E2"/>
          <w:w w:val="120"/>
          <w:position w:val="5"/>
          <w:sz w:val="12"/>
          <w:szCs w:val="12"/>
        </w:rPr>
        <w:t>\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598" w:lineRule="exact" w:before="234"/>
        <w:ind w:left="-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70"/>
        </w:rPr>
        <w:br w:type="column"/>
      </w:r>
      <w:r>
        <w:rPr>
          <w:rFonts w:ascii="Times New Roman" w:hAnsi="Times New Roman"/>
          <w:color w:val="979999"/>
          <w:w w:val="70"/>
          <w:position w:val="-18"/>
          <w:sz w:val="61"/>
        </w:rPr>
        <w:t>..</w:t>
      </w:r>
      <w:r>
        <w:rPr>
          <w:rFonts w:ascii="Times New Roman" w:hAnsi="Times New Roman"/>
          <w:color w:val="979999"/>
          <w:spacing w:val="-61"/>
          <w:w w:val="70"/>
          <w:position w:val="-18"/>
          <w:sz w:val="61"/>
        </w:rPr>
        <w:t> </w:t>
      </w:r>
      <w:r>
        <w:rPr>
          <w:rFonts w:ascii="Times New Roman" w:hAnsi="Times New Roman"/>
          <w:color w:val="979999"/>
          <w:w w:val="70"/>
          <w:sz w:val="10"/>
        </w:rPr>
        <w:t>-</w:t>
      </w:r>
      <w:r>
        <w:rPr>
          <w:rFonts w:ascii="Times New Roman" w:hAnsi="Times New Roman"/>
          <w:color w:val="979999"/>
          <w:spacing w:val="-16"/>
          <w:w w:val="70"/>
          <w:sz w:val="10"/>
        </w:rPr>
        <w:t>l</w:t>
      </w:r>
      <w:r>
        <w:rPr>
          <w:rFonts w:ascii="Times New Roman" w:hAnsi="Times New Roman"/>
          <w:color w:val="979999"/>
          <w:spacing w:val="-118"/>
          <w:w w:val="70"/>
          <w:position w:val="-19"/>
          <w:sz w:val="55"/>
        </w:rPr>
        <w:t>·</w:t>
      </w:r>
      <w:r>
        <w:rPr>
          <w:rFonts w:ascii="Times New Roman" w:hAnsi="Times New Roman"/>
          <w:color w:val="979999"/>
          <w:w w:val="70"/>
          <w:sz w:val="10"/>
        </w:rPr>
        <w:t>'f</w:t>
      </w:r>
      <w:r>
        <w:rPr>
          <w:rFonts w:ascii="Times New Roman" w:hAnsi="Times New Roman"/>
          <w:color w:val="979999"/>
          <w:spacing w:val="-1"/>
          <w:w w:val="70"/>
          <w:sz w:val="10"/>
        </w:rPr>
        <w:t>a</w:t>
      </w:r>
      <w:r>
        <w:rPr>
          <w:rFonts w:ascii="Times New Roman" w:hAnsi="Times New Roman"/>
          <w:color w:val="979999"/>
          <w:spacing w:val="-103"/>
          <w:w w:val="70"/>
          <w:position w:val="-19"/>
          <w:sz w:val="55"/>
        </w:rPr>
        <w:t>-</w:t>
      </w:r>
      <w:r>
        <w:rPr>
          <w:rFonts w:ascii="Times New Roman" w:hAnsi="Times New Roman"/>
          <w:color w:val="979999"/>
          <w:w w:val="70"/>
          <w:sz w:val="10"/>
        </w:rPr>
        <w:t>1</w:t>
      </w:r>
      <w:r>
        <w:rPr>
          <w:rFonts w:ascii="Times New Roman" w:hAnsi="Times New Roman"/>
          <w:color w:val="979999"/>
          <w:spacing w:val="1"/>
          <w:w w:val="70"/>
          <w:sz w:val="10"/>
        </w:rPr>
        <w:t>.</w:t>
      </w:r>
      <w:r>
        <w:rPr>
          <w:rFonts w:ascii="Times New Roman" w:hAnsi="Times New Roman"/>
          <w:color w:val="979999"/>
          <w:w w:val="70"/>
          <w:sz w:val="10"/>
        </w:rPr>
        <w:t>1</w:t>
      </w:r>
      <w:r>
        <w:rPr>
          <w:rFonts w:ascii="Times New Roman" w:hAnsi="Times New Roman"/>
          <w:sz w:val="1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47"/>
          <w:szCs w:val="47"/>
        </w:rPr>
      </w:pPr>
      <w:r>
        <w:rPr/>
        <w:br w:type="column"/>
      </w:r>
      <w:r>
        <w:rPr>
          <w:rFonts w:ascii="Times New Roman"/>
          <w:sz w:val="47"/>
        </w:rPr>
      </w:r>
    </w:p>
    <w:p>
      <w:pPr>
        <w:spacing w:line="281" w:lineRule="exact" w:before="0"/>
        <w:ind w:left="87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F90303"/>
          <w:spacing w:val="-31"/>
          <w:w w:val="75"/>
          <w:sz w:val="32"/>
        </w:rPr>
        <w:t>'</w:t>
      </w:r>
      <w:r>
        <w:rPr>
          <w:rFonts w:ascii="Times New Roman"/>
          <w:color w:val="979999"/>
          <w:w w:val="75"/>
          <w:sz w:val="32"/>
        </w:rPr>
        <w:t>-"</w:t>
      </w:r>
      <w:r>
        <w:rPr>
          <w:rFonts w:ascii="Times New Roman"/>
          <w:sz w:val="3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tabs>
          <w:tab w:pos="1140" w:val="left" w:leader="none"/>
        </w:tabs>
        <w:spacing w:before="0"/>
        <w:ind w:left="0" w:right="967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20"/>
          <w:sz w:val="12"/>
        </w:rPr>
        <w:t>CP</w:t>
      </w:r>
      <w:r>
        <w:rPr>
          <w:rFonts w:ascii="Arial"/>
          <w:spacing w:val="38"/>
          <w:w w:val="120"/>
          <w:sz w:val="12"/>
        </w:rPr>
        <w:t> </w:t>
      </w:r>
      <w:r>
        <w:rPr>
          <w:rFonts w:ascii="Arial"/>
          <w:color w:val="0000FF"/>
          <w:w w:val="220"/>
          <w:sz w:val="12"/>
        </w:rPr>
        <w:t>D</w:t>
        <w:tab/>
      </w:r>
      <w:r>
        <w:rPr>
          <w:rFonts w:ascii="Arial"/>
          <w:w w:val="105"/>
          <w:position w:val="1"/>
          <w:sz w:val="12"/>
        </w:rPr>
        <w:t>CATCHPIT </w:t>
      </w:r>
      <w:r>
        <w:rPr>
          <w:rFonts w:ascii="Arial"/>
          <w:spacing w:val="1"/>
          <w:w w:val="105"/>
          <w:position w:val="1"/>
          <w:sz w:val="12"/>
        </w:rPr>
        <w:t> </w:t>
      </w:r>
      <w:r>
        <w:rPr>
          <w:rFonts w:ascii="Arial"/>
          <w:w w:val="105"/>
          <w:position w:val="1"/>
          <w:sz w:val="12"/>
        </w:rPr>
        <w:t>MANHOLE</w:t>
      </w:r>
      <w:r>
        <w:rPr>
          <w:rFonts w:ascii="Arial"/>
          <w:sz w:val="12"/>
        </w:rPr>
      </w:r>
    </w:p>
    <w:p>
      <w:pPr>
        <w:tabs>
          <w:tab w:pos="1134" w:val="left" w:leader="none"/>
        </w:tabs>
        <w:spacing w:before="72"/>
        <w:ind w:left="0" w:right="100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05"/>
          <w:sz w:val="12"/>
        </w:rPr>
        <w:t>UTL</w:t>
        <w:tab/>
      </w:r>
      <w:r>
        <w:rPr>
          <w:rFonts w:ascii="Arial"/>
          <w:w w:val="110"/>
          <w:sz w:val="12"/>
        </w:rPr>
        <w:t>UNABLE</w:t>
      </w:r>
      <w:r>
        <w:rPr>
          <w:rFonts w:ascii="Arial"/>
          <w:spacing w:val="-10"/>
          <w:w w:val="110"/>
          <w:sz w:val="12"/>
        </w:rPr>
        <w:t> </w:t>
      </w:r>
      <w:r>
        <w:rPr>
          <w:rFonts w:ascii="Arial"/>
          <w:w w:val="110"/>
          <w:sz w:val="12"/>
        </w:rPr>
        <w:t>TO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w w:val="110"/>
          <w:sz w:val="12"/>
        </w:rPr>
        <w:t>LOCATE</w:t>
      </w:r>
      <w:r>
        <w:rPr>
          <w:rFonts w:ascii="Arial"/>
          <w:sz w:val="12"/>
        </w:rPr>
      </w:r>
    </w:p>
    <w:p>
      <w:pPr>
        <w:tabs>
          <w:tab w:pos="1134" w:val="left" w:leader="none"/>
        </w:tabs>
        <w:spacing w:before="91"/>
        <w:ind w:left="0" w:right="621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518.849426pt;margin-top:14.389075pt;width:18.9pt;height:24.7pt;mso-position-horizontal-relative:page;mso-position-vertical-relative:paragraph;z-index:-596800" type="#_x0000_t202" filled="false" stroked="false">
            <v:textbox inset="0,0,0,0">
              <w:txbxContent>
                <w:p>
                  <w:pPr>
                    <w:spacing w:line="49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Courier New" w:hAnsi="Courier New" w:cs="Courier New" w:eastAsia="Courier New"/>
                      <w:color w:val="979999"/>
                      <w:spacing w:val="-70"/>
                      <w:sz w:val="30"/>
                      <w:szCs w:val="30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color w:val="979999"/>
                      <w:spacing w:val="-82"/>
                      <w:sz w:val="30"/>
                      <w:szCs w:val="30"/>
                    </w:rPr>
                    <w:t>•</w:t>
                  </w:r>
                  <w:r>
                    <w:rPr>
                      <w:rFonts w:ascii="Arial" w:hAnsi="Arial" w:cs="Arial" w:eastAsia="Arial"/>
                      <w:color w:val="979999"/>
                      <w:position w:val="3"/>
                      <w:sz w:val="48"/>
                      <w:szCs w:val="48"/>
                    </w:rPr>
                    <w:t>-</w:t>
                  </w:r>
                  <w:r>
                    <w:rPr>
                      <w:rFonts w:ascii="Arial" w:hAnsi="Arial" w:cs="Arial" w:eastAsia="Arial"/>
                      <w:sz w:val="48"/>
                      <w:szCs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105"/>
          <w:sz w:val="12"/>
        </w:rPr>
        <w:t>UTR</w:t>
        <w:tab/>
      </w:r>
      <w:r>
        <w:rPr>
          <w:rFonts w:ascii="Arial"/>
          <w:w w:val="110"/>
          <w:sz w:val="12"/>
        </w:rPr>
        <w:t>UNABLE</w:t>
      </w:r>
      <w:r>
        <w:rPr>
          <w:rFonts w:ascii="Arial"/>
          <w:spacing w:val="-5"/>
          <w:w w:val="110"/>
          <w:sz w:val="12"/>
        </w:rPr>
        <w:t> </w:t>
      </w:r>
      <w:r>
        <w:rPr>
          <w:rFonts w:ascii="Arial"/>
          <w:w w:val="110"/>
          <w:sz w:val="12"/>
        </w:rPr>
        <w:t>TO</w:t>
      </w:r>
      <w:r>
        <w:rPr>
          <w:rFonts w:ascii="Arial"/>
          <w:spacing w:val="-2"/>
          <w:w w:val="110"/>
          <w:sz w:val="12"/>
        </w:rPr>
        <w:t> </w:t>
      </w:r>
      <w:r>
        <w:rPr>
          <w:rFonts w:ascii="Arial"/>
          <w:w w:val="110"/>
          <w:sz w:val="12"/>
        </w:rPr>
        <w:t>RAISE</w:t>
      </w:r>
      <w:r>
        <w:rPr>
          <w:rFonts w:ascii="Arial"/>
          <w:spacing w:val="-7"/>
          <w:w w:val="110"/>
          <w:sz w:val="12"/>
        </w:rPr>
        <w:t> </w:t>
      </w:r>
      <w:r>
        <w:rPr>
          <w:rFonts w:ascii="Arial"/>
          <w:w w:val="110"/>
          <w:sz w:val="12"/>
        </w:rPr>
        <w:t>COVER</w:t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480" w:right="300"/>
          <w:cols w:num="4" w:equalWidth="0">
            <w:col w:w="9489" w:space="40"/>
            <w:col w:w="455" w:space="40"/>
            <w:col w:w="339" w:space="10009"/>
            <w:col w:w="10508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1"/>
          <w:szCs w:val="11"/>
        </w:rPr>
      </w:pPr>
    </w:p>
    <w:p>
      <w:pPr>
        <w:spacing w:line="109" w:lineRule="exact" w:before="0"/>
        <w:ind w:left="0" w:right="596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Arial"/>
          <w:color w:val="3F00FD"/>
          <w:w w:val="205"/>
          <w:sz w:val="5"/>
        </w:rPr>
        <w:t>\   </w:t>
      </w:r>
      <w:r>
        <w:rPr>
          <w:rFonts w:ascii="Arial"/>
          <w:color w:val="3F00FD"/>
          <w:spacing w:val="15"/>
          <w:w w:val="205"/>
          <w:sz w:val="5"/>
        </w:rPr>
        <w:t> </w:t>
      </w:r>
      <w:r>
        <w:rPr>
          <w:rFonts w:ascii="Times New Roman"/>
          <w:color w:val="979999"/>
          <w:w w:val="290"/>
          <w:sz w:val="10"/>
        </w:rPr>
        <w:t>'</w:t>
      </w:r>
      <w:r>
        <w:rPr>
          <w:rFonts w:ascii="Times New Roman"/>
          <w:color w:val="979999"/>
          <w:spacing w:val="-26"/>
          <w:w w:val="290"/>
          <w:sz w:val="10"/>
        </w:rPr>
        <w:t> </w:t>
      </w:r>
      <w:r>
        <w:rPr>
          <w:rFonts w:ascii="Times New Roman"/>
          <w:color w:val="979999"/>
          <w:w w:val="165"/>
          <w:sz w:val="6"/>
        </w:rPr>
        <w:t>"'---/</w:t>
      </w:r>
      <w:r>
        <w:rPr>
          <w:rFonts w:ascii="Times New Roman"/>
          <w:sz w:val="6"/>
        </w:rPr>
      </w:r>
    </w:p>
    <w:p>
      <w:pPr>
        <w:spacing w:line="281" w:lineRule="exact" w:before="0"/>
        <w:ind w:left="0" w:right="632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979999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24" w:lineRule="exact" w:before="149"/>
        <w:ind w:left="0" w:right="96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979999"/>
          <w:w w:val="80"/>
          <w:sz w:val="30"/>
        </w:rPr>
        <w:t>.,</w:t>
      </w:r>
      <w:r>
        <w:rPr>
          <w:rFonts w:ascii="Arial"/>
          <w:color w:val="979999"/>
          <w:spacing w:val="41"/>
          <w:w w:val="80"/>
          <w:sz w:val="30"/>
        </w:rPr>
        <w:t> </w:t>
      </w:r>
      <w:r>
        <w:rPr>
          <w:rFonts w:ascii="Times New Roman"/>
          <w:color w:val="3F00FD"/>
          <w:w w:val="110"/>
          <w:sz w:val="12"/>
        </w:rPr>
        <w:t>\,</w:t>
      </w:r>
      <w:r>
        <w:rPr>
          <w:rFonts w:ascii="Times New Roman"/>
          <w:sz w:val="12"/>
        </w:rPr>
      </w:r>
    </w:p>
    <w:p>
      <w:pPr>
        <w:spacing w:line="240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D"/>
          <w:spacing w:val="-17"/>
          <w:w w:val="180"/>
          <w:sz w:val="14"/>
        </w:rPr>
        <w:t>'</w:t>
      </w:r>
      <w:r>
        <w:rPr>
          <w:rFonts w:ascii="Arial"/>
          <w:color w:val="3F00FD"/>
          <w:spacing w:val="-17"/>
          <w:w w:val="180"/>
          <w:position w:val="-4"/>
          <w:sz w:val="14"/>
        </w:rPr>
        <w:t>'</w:t>
      </w:r>
      <w:r>
        <w:rPr>
          <w:rFonts w:ascii="Arial"/>
          <w:color w:val="3F00FD"/>
          <w:spacing w:val="-17"/>
          <w:w w:val="180"/>
          <w:position w:val="-9"/>
          <w:sz w:val="14"/>
        </w:rPr>
        <w:t>'</w:t>
      </w:r>
      <w:r>
        <w:rPr>
          <w:rFonts w:ascii="Arial"/>
          <w:sz w:val="14"/>
        </w:rPr>
      </w:r>
    </w:p>
    <w:p>
      <w:pPr>
        <w:spacing w:line="37" w:lineRule="atLeast" w:before="53"/>
        <w:ind w:left="0" w:right="205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/>
          <w:color w:val="979999"/>
          <w:spacing w:val="-92"/>
          <w:w w:val="50"/>
          <w:sz w:val="33"/>
        </w:rPr>
        <w:t>·</w:t>
      </w:r>
      <w:r>
        <w:rPr>
          <w:rFonts w:ascii="Times New Roman" w:hAnsi="Times New Roman"/>
          <w:color w:val="B3B3B3"/>
          <w:w w:val="50"/>
          <w:sz w:val="33"/>
        </w:rPr>
        <w:t>-</w:t>
      </w:r>
      <w:r>
        <w:rPr>
          <w:rFonts w:ascii="Times New Roman" w:hAnsi="Times New Roman"/>
          <w:color w:val="B3B3B3"/>
          <w:spacing w:val="-11"/>
          <w:w w:val="50"/>
          <w:sz w:val="33"/>
        </w:rPr>
        <w:t> </w:t>
      </w:r>
      <w:r>
        <w:rPr>
          <w:rFonts w:ascii="Times New Roman" w:hAnsi="Times New Roman"/>
          <w:color w:val="979999"/>
          <w:w w:val="165"/>
          <w:sz w:val="33"/>
        </w:rPr>
        <w:t>·</w:t>
      </w:r>
      <w:r>
        <w:rPr>
          <w:rFonts w:ascii="Times New Roman" w:hAnsi="Times New Roman"/>
          <w:sz w:val="3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25"/>
          <w:szCs w:val="125"/>
        </w:rPr>
      </w:pPr>
      <w:r>
        <w:rPr/>
        <w:br w:type="column"/>
      </w:r>
      <w:r>
        <w:rPr>
          <w:rFonts w:ascii="Times New Roman"/>
          <w:sz w:val="125"/>
        </w:rPr>
      </w:r>
    </w:p>
    <w:p>
      <w:pPr>
        <w:spacing w:line="629" w:lineRule="exact" w:before="0"/>
        <w:ind w:left="77" w:right="0" w:firstLine="0"/>
        <w:jc w:val="left"/>
        <w:rPr>
          <w:rFonts w:ascii="Arial" w:hAnsi="Arial" w:cs="Arial" w:eastAsia="Arial"/>
          <w:sz w:val="91"/>
          <w:szCs w:val="91"/>
        </w:rPr>
      </w:pPr>
      <w:r>
        <w:rPr>
          <w:rFonts w:ascii="Arial"/>
          <w:color w:val="3F00FD"/>
          <w:spacing w:val="-8"/>
          <w:w w:val="80"/>
          <w:sz w:val="14"/>
        </w:rPr>
        <w:t>'</w:t>
      </w:r>
      <w:r>
        <w:rPr>
          <w:rFonts w:ascii="Times New Roman"/>
          <w:color w:val="8274AF"/>
          <w:spacing w:val="7"/>
          <w:w w:val="80"/>
          <w:position w:val="-6"/>
          <w:sz w:val="18"/>
        </w:rPr>
        <w:t>\</w:t>
      </w:r>
      <w:r>
        <w:rPr>
          <w:rFonts w:ascii="Arial"/>
          <w:color w:val="979999"/>
          <w:spacing w:val="-27"/>
          <w:w w:val="80"/>
          <w:sz w:val="91"/>
        </w:rPr>
        <w:t>.</w:t>
      </w:r>
      <w:r>
        <w:rPr>
          <w:rFonts w:ascii="Arial"/>
          <w:color w:val="979999"/>
          <w:w w:val="80"/>
          <w:sz w:val="91"/>
        </w:rPr>
        <w:t>.</w:t>
      </w:r>
      <w:r>
        <w:rPr>
          <w:rFonts w:ascii="Arial"/>
          <w:sz w:val="91"/>
        </w:rPr>
      </w:r>
    </w:p>
    <w:p>
      <w:pPr>
        <w:spacing w:before="96"/>
        <w:ind w:left="0" w:right="1283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110"/>
        </w:rPr>
        <w:br w:type="column"/>
      </w:r>
      <w:r>
        <w:rPr>
          <w:rFonts w:ascii="Arial"/>
          <w:spacing w:val="-3"/>
          <w:w w:val="110"/>
          <w:sz w:val="12"/>
        </w:rPr>
        <w:t>SITE</w:t>
      </w:r>
      <w:r>
        <w:rPr>
          <w:rFonts w:ascii="Arial"/>
          <w:spacing w:val="-10"/>
          <w:w w:val="110"/>
          <w:sz w:val="12"/>
        </w:rPr>
        <w:t> </w:t>
      </w:r>
      <w:r>
        <w:rPr>
          <w:rFonts w:ascii="Arial"/>
          <w:w w:val="110"/>
          <w:sz w:val="12"/>
        </w:rPr>
        <w:t>BOUNDARY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77" w:lineRule="auto" w:before="70"/>
        <w:ind w:left="9520" w:right="438" w:firstLine="0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t>NOTE.</w:t>
      </w:r>
      <w:r>
        <w:rPr>
          <w:rFonts w:ascii="Arial"/>
          <w:spacing w:val="-12"/>
          <w:w w:val="110"/>
          <w:sz w:val="12"/>
        </w:rPr>
        <w:t> </w:t>
      </w:r>
      <w:r>
        <w:rPr>
          <w:rFonts w:ascii="Arial"/>
          <w:spacing w:val="1"/>
          <w:w w:val="110"/>
          <w:sz w:val="12"/>
        </w:rPr>
        <w:t>TOPOGRAPHI</w:t>
      </w:r>
      <w:r>
        <w:rPr>
          <w:rFonts w:ascii="Arial"/>
          <w:w w:val="110"/>
          <w:sz w:val="12"/>
        </w:rPr>
        <w:t>CAL</w:t>
      </w:r>
      <w:r>
        <w:rPr>
          <w:rFonts w:ascii="Arial"/>
          <w:spacing w:val="-10"/>
          <w:w w:val="110"/>
          <w:sz w:val="12"/>
        </w:rPr>
        <w:t> </w:t>
      </w:r>
      <w:r>
        <w:rPr>
          <w:rFonts w:ascii="Arial"/>
          <w:w w:val="110"/>
          <w:sz w:val="12"/>
        </w:rPr>
        <w:t>SURVEY</w:t>
      </w:r>
      <w:r>
        <w:rPr>
          <w:rFonts w:ascii="Arial"/>
          <w:spacing w:val="4"/>
          <w:w w:val="110"/>
          <w:sz w:val="12"/>
        </w:rPr>
        <w:t> </w:t>
      </w:r>
      <w:r>
        <w:rPr>
          <w:rFonts w:ascii="Arial"/>
          <w:spacing w:val="-1"/>
          <w:w w:val="110"/>
          <w:sz w:val="12"/>
        </w:rPr>
        <w:t>INFORMATION</w:t>
      </w:r>
      <w:r>
        <w:rPr>
          <w:rFonts w:ascii="Arial"/>
          <w:spacing w:val="-4"/>
          <w:w w:val="110"/>
          <w:sz w:val="12"/>
        </w:rPr>
        <w:t> </w:t>
      </w:r>
      <w:r>
        <w:rPr>
          <w:rFonts w:ascii="Arial"/>
          <w:spacing w:val="-8"/>
          <w:w w:val="110"/>
          <w:sz w:val="12"/>
        </w:rPr>
        <w:t>I</w:t>
      </w:r>
      <w:r>
        <w:rPr>
          <w:rFonts w:ascii="Arial"/>
          <w:spacing w:val="-12"/>
          <w:w w:val="110"/>
          <w:sz w:val="12"/>
        </w:rPr>
        <w:t>S</w:t>
      </w:r>
      <w:r>
        <w:rPr>
          <w:rFonts w:ascii="Arial"/>
          <w:spacing w:val="25"/>
          <w:w w:val="110"/>
          <w:sz w:val="12"/>
        </w:rPr>
        <w:t> </w:t>
      </w:r>
      <w:r>
        <w:rPr>
          <w:rFonts w:ascii="Arial"/>
          <w:w w:val="110"/>
          <w:sz w:val="12"/>
        </w:rPr>
        <w:t>BASED</w:t>
      </w:r>
      <w:r>
        <w:rPr>
          <w:rFonts w:ascii="Arial"/>
          <w:spacing w:val="1"/>
          <w:w w:val="110"/>
          <w:sz w:val="12"/>
        </w:rPr>
        <w:t> </w:t>
      </w:r>
      <w:r>
        <w:rPr>
          <w:rFonts w:ascii="Arial"/>
          <w:w w:val="110"/>
          <w:sz w:val="12"/>
        </w:rPr>
        <w:t>UPON</w:t>
      </w:r>
      <w:r>
        <w:rPr>
          <w:rFonts w:ascii="Arial"/>
          <w:spacing w:val="-6"/>
          <w:w w:val="110"/>
          <w:sz w:val="12"/>
        </w:rPr>
        <w:t> </w:t>
      </w:r>
      <w:r>
        <w:rPr>
          <w:rFonts w:ascii="Arial"/>
          <w:w w:val="110"/>
          <w:sz w:val="12"/>
        </w:rPr>
        <w:t>SURVEY</w:t>
      </w:r>
      <w:r>
        <w:rPr>
          <w:rFonts w:ascii="Arial"/>
          <w:spacing w:val="-2"/>
          <w:w w:val="110"/>
          <w:sz w:val="12"/>
        </w:rPr>
        <w:t> </w:t>
      </w:r>
      <w:r>
        <w:rPr>
          <w:rFonts w:ascii="Arial"/>
          <w:w w:val="110"/>
          <w:sz w:val="12"/>
        </w:rPr>
        <w:t>OPERATIONS</w:t>
      </w:r>
      <w:r>
        <w:rPr>
          <w:rFonts w:ascii="Arial"/>
          <w:spacing w:val="-4"/>
          <w:w w:val="110"/>
          <w:sz w:val="12"/>
        </w:rPr>
        <w:t> </w:t>
      </w:r>
      <w:r>
        <w:rPr>
          <w:rFonts w:ascii="Arial"/>
          <w:spacing w:val="-2"/>
          <w:w w:val="110"/>
          <w:sz w:val="12"/>
        </w:rPr>
        <w:t>DRAWI</w:t>
      </w:r>
      <w:r>
        <w:rPr>
          <w:rFonts w:ascii="Arial"/>
          <w:spacing w:val="-1"/>
          <w:w w:val="110"/>
          <w:sz w:val="12"/>
        </w:rPr>
        <w:t>NG</w:t>
      </w:r>
      <w:r>
        <w:rPr>
          <w:rFonts w:ascii="Arial"/>
          <w:spacing w:val="-11"/>
          <w:w w:val="110"/>
          <w:sz w:val="12"/>
        </w:rPr>
        <w:t> </w:t>
      </w:r>
      <w:r>
        <w:rPr>
          <w:rFonts w:ascii="Arial"/>
          <w:w w:val="110"/>
          <w:sz w:val="12"/>
        </w:rPr>
        <w:t>No.</w:t>
      </w:r>
      <w:r>
        <w:rPr>
          <w:rFonts w:ascii="Arial"/>
          <w:spacing w:val="28"/>
          <w:w w:val="112"/>
          <w:sz w:val="12"/>
        </w:rPr>
        <w:t> </w:t>
      </w:r>
      <w:r>
        <w:rPr>
          <w:rFonts w:ascii="Arial"/>
          <w:spacing w:val="-24"/>
          <w:w w:val="110"/>
          <w:sz w:val="12"/>
        </w:rPr>
        <w:t>1</w:t>
      </w:r>
      <w:r>
        <w:rPr>
          <w:rFonts w:ascii="Arial"/>
          <w:w w:val="110"/>
          <w:sz w:val="12"/>
        </w:rPr>
        <w:t>3A002/001</w:t>
      </w:r>
      <w:r>
        <w:rPr>
          <w:rFonts w:ascii="Arial"/>
          <w:spacing w:val="4"/>
          <w:w w:val="110"/>
          <w:sz w:val="12"/>
        </w:rPr>
        <w:t> </w:t>
      </w:r>
      <w:r>
        <w:rPr>
          <w:rFonts w:ascii="Arial"/>
          <w:w w:val="110"/>
          <w:sz w:val="12"/>
        </w:rPr>
        <w:t>&amp;</w:t>
      </w:r>
      <w:r>
        <w:rPr>
          <w:rFonts w:ascii="Arial"/>
          <w:spacing w:val="-6"/>
          <w:w w:val="110"/>
          <w:sz w:val="12"/>
        </w:rPr>
        <w:t> </w:t>
      </w:r>
      <w:r>
        <w:rPr>
          <w:rFonts w:ascii="Arial"/>
          <w:w w:val="110"/>
          <w:sz w:val="12"/>
        </w:rPr>
        <w:t>002 DATED</w:t>
      </w:r>
      <w:r>
        <w:rPr>
          <w:rFonts w:ascii="Arial"/>
          <w:spacing w:val="-1"/>
          <w:w w:val="110"/>
          <w:sz w:val="12"/>
        </w:rPr>
        <w:t> </w:t>
      </w:r>
      <w:r>
        <w:rPr>
          <w:rFonts w:ascii="Arial"/>
          <w:w w:val="110"/>
          <w:sz w:val="12"/>
        </w:rPr>
        <w:t>FEBRUARY</w:t>
      </w:r>
      <w:r>
        <w:rPr>
          <w:rFonts w:ascii="Arial"/>
          <w:spacing w:val="-3"/>
          <w:w w:val="110"/>
          <w:sz w:val="12"/>
        </w:rPr>
        <w:t> </w:t>
      </w:r>
      <w:r>
        <w:rPr>
          <w:rFonts w:ascii="Arial"/>
          <w:w w:val="110"/>
          <w:sz w:val="12"/>
        </w:rPr>
        <w:t>20</w:t>
      </w:r>
      <w:r>
        <w:rPr>
          <w:rFonts w:ascii="Arial"/>
          <w:spacing w:val="-7"/>
          <w:w w:val="110"/>
          <w:sz w:val="12"/>
        </w:rPr>
        <w:t>1</w:t>
      </w:r>
      <w:r>
        <w:rPr>
          <w:rFonts w:ascii="Arial"/>
          <w:w w:val="110"/>
          <w:sz w:val="12"/>
        </w:rPr>
        <w:t>3.</w:t>
      </w:r>
      <w:r>
        <w:rPr>
          <w:rFonts w:ascii="Arial"/>
          <w:sz w:val="12"/>
        </w:rPr>
      </w:r>
    </w:p>
    <w:p>
      <w:pPr>
        <w:spacing w:after="0" w:line="277" w:lineRule="auto"/>
        <w:jc w:val="both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0564" w:space="40"/>
            <w:col w:w="520" w:space="6546"/>
            <w:col w:w="13210"/>
          </w:cols>
        </w:sectPr>
      </w:pPr>
    </w:p>
    <w:p>
      <w:pPr>
        <w:spacing w:line="295" w:lineRule="atLeast" w:before="0"/>
        <w:ind w:left="0" w:right="9448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79999"/>
          <w:spacing w:val="1"/>
          <w:sz w:val="12"/>
        </w:rPr>
        <w:t>.,.</w:t>
      </w:r>
      <w:r>
        <w:rPr>
          <w:rFonts w:ascii="Arial"/>
          <w:color w:val="3F00FD"/>
          <w:sz w:val="12"/>
        </w:rPr>
        <w:t>\\ </w:t>
      </w:r>
      <w:r>
        <w:rPr>
          <w:rFonts w:ascii="Arial"/>
          <w:color w:val="3F00FD"/>
          <w:spacing w:val="30"/>
          <w:sz w:val="12"/>
        </w:rPr>
        <w:t> </w:t>
      </w:r>
      <w:r>
        <w:rPr>
          <w:rFonts w:ascii="Arial"/>
          <w:i/>
          <w:color w:val="979999"/>
          <w:sz w:val="12"/>
        </w:rPr>
        <w:t>..I</w:t>
      </w:r>
      <w:r>
        <w:rPr>
          <w:rFonts w:ascii="Arial"/>
          <w:sz w:val="12"/>
        </w:rPr>
      </w:r>
    </w:p>
    <w:p>
      <w:pPr>
        <w:spacing w:line="203" w:lineRule="exact" w:before="4"/>
        <w:ind w:left="0" w:right="9499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79999"/>
          <w:w w:val="50"/>
          <w:sz w:val="18"/>
        </w:rPr>
        <w:t>c;:.</w:t>
      </w:r>
      <w:r>
        <w:rPr>
          <w:rFonts w:ascii="Times New Roman"/>
          <w:sz w:val="18"/>
        </w:rPr>
      </w:r>
    </w:p>
    <w:p>
      <w:pPr>
        <w:spacing w:after="0" w:line="203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31660" w:h="22370" w:orient="landscape"/>
          <w:pgMar w:top="480" w:bottom="280" w:left="480" w:right="300"/>
        </w:sectPr>
      </w:pPr>
    </w:p>
    <w:p>
      <w:pPr>
        <w:spacing w:line="111" w:lineRule="exact" w:before="0"/>
        <w:ind w:left="0" w:right="224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3F00FD"/>
          <w:spacing w:val="-12"/>
          <w:w w:val="175"/>
          <w:sz w:val="14"/>
        </w:rPr>
        <w:t>'</w:t>
      </w:r>
      <w:r>
        <w:rPr>
          <w:rFonts w:ascii="Arial"/>
          <w:color w:val="3F00FD"/>
          <w:spacing w:val="-13"/>
          <w:w w:val="175"/>
          <w:position w:val="-7"/>
          <w:sz w:val="17"/>
        </w:rPr>
        <w:t>\</w:t>
      </w:r>
      <w:r>
        <w:rPr>
          <w:rFonts w:ascii="Arial"/>
          <w:sz w:val="17"/>
        </w:rPr>
      </w:r>
    </w:p>
    <w:p>
      <w:pPr>
        <w:spacing w:line="137" w:lineRule="exact" w:before="0"/>
        <w:ind w:left="0" w:right="0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979999"/>
          <w:spacing w:val="2"/>
          <w:w w:val="95"/>
          <w:sz w:val="23"/>
        </w:rPr>
        <w:t>..</w:t>
      </w:r>
      <w:r>
        <w:rPr>
          <w:rFonts w:ascii="Arial"/>
          <w:i/>
          <w:color w:val="979999"/>
          <w:spacing w:val="5"/>
          <w:w w:val="95"/>
          <w:sz w:val="23"/>
        </w:rPr>
        <w:t>(.</w:t>
      </w:r>
      <w:r>
        <w:rPr>
          <w:rFonts w:ascii="Arial"/>
          <w:i/>
          <w:color w:val="979999"/>
          <w:spacing w:val="-26"/>
          <w:w w:val="95"/>
          <w:sz w:val="23"/>
        </w:rPr>
        <w:t> </w:t>
      </w:r>
      <w:r>
        <w:rPr>
          <w:rFonts w:ascii="Arial"/>
          <w:color w:val="3F00FD"/>
          <w:spacing w:val="-2"/>
          <w:w w:val="95"/>
          <w:sz w:val="23"/>
        </w:rPr>
        <w:t>\</w:t>
      </w:r>
      <w:r>
        <w:rPr>
          <w:rFonts w:ascii="Arial"/>
          <w:color w:val="979999"/>
          <w:spacing w:val="-4"/>
          <w:w w:val="95"/>
          <w:sz w:val="23"/>
        </w:rPr>
        <w:t>&lt;(</w:t>
      </w:r>
      <w:r>
        <w:rPr>
          <w:rFonts w:ascii="Arial"/>
          <w:sz w:val="23"/>
        </w:rPr>
      </w:r>
    </w:p>
    <w:p>
      <w:pPr>
        <w:spacing w:line="89" w:lineRule="exact" w:before="0"/>
        <w:ind w:left="41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w w:val="105"/>
          <w:sz w:val="10"/>
        </w:rPr>
        <w:t>MH2</w:t>
      </w:r>
      <w:r>
        <w:rPr>
          <w:rFonts w:ascii="Arial"/>
          <w:sz w:val="10"/>
        </w:rPr>
      </w:r>
    </w:p>
    <w:p>
      <w:pPr>
        <w:spacing w:line="140" w:lineRule="exact" w:before="0"/>
        <w:ind w:left="48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w w:val="110"/>
          <w:sz w:val="13"/>
        </w:rPr>
        <w:t>t</w:t>
      </w:r>
      <w:r>
        <w:rPr>
          <w:rFonts w:ascii="Times New Roman"/>
          <w:spacing w:val="-13"/>
          <w:w w:val="110"/>
          <w:sz w:val="13"/>
        </w:rPr>
        <w:t> </w:t>
      </w:r>
      <w:r>
        <w:rPr>
          <w:rFonts w:ascii="Times New Roman"/>
          <w:w w:val="110"/>
          <w:sz w:val="12"/>
        </w:rPr>
        <w:t>78.08</w:t>
      </w:r>
      <w:r>
        <w:rPr>
          <w:rFonts w:ascii="Times New Roman"/>
          <w:sz w:val="12"/>
        </w:rPr>
      </w:r>
    </w:p>
    <w:p>
      <w:pPr>
        <w:spacing w:line="19" w:lineRule="exact" w:before="0"/>
        <w:ind w:left="41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w w:val="105"/>
          <w:sz w:val="11"/>
        </w:rPr>
        <w:t>IL</w:t>
      </w:r>
      <w:r>
        <w:rPr>
          <w:rFonts w:ascii="Times New Roman"/>
          <w:spacing w:val="28"/>
          <w:w w:val="105"/>
          <w:sz w:val="11"/>
        </w:rPr>
        <w:t> </w:t>
      </w:r>
      <w:r>
        <w:rPr>
          <w:rFonts w:ascii="Times New Roman"/>
          <w:w w:val="105"/>
          <w:sz w:val="11"/>
        </w:rPr>
        <w:t>76.691000</w:t>
      </w:r>
      <w:r>
        <w:rPr>
          <w:rFonts w:ascii="Times New Roman"/>
          <w:sz w:val="11"/>
        </w:rPr>
      </w:r>
    </w:p>
    <w:p>
      <w:pPr>
        <w:spacing w:after="0" w:line="19" w:lineRule="exact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11130" w:space="40"/>
            <w:col w:w="19710"/>
          </w:cols>
        </w:sectPr>
      </w:pPr>
    </w:p>
    <w:p>
      <w:pPr>
        <w:spacing w:line="283" w:lineRule="exact" w:before="0"/>
        <w:ind w:left="0" w:right="112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582.908508pt;margin-top:6.814842pt;width:7.45pt;height:9.3pt;mso-position-horizontal-relative:page;mso-position-vertical-relative:paragraph;z-index:-596776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2D2D2D"/>
                      <w:w w:val="295"/>
                      <w:sz w:val="18"/>
                    </w:rPr>
                    <w:t>j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79999"/>
          <w:spacing w:val="-11"/>
          <w:w w:val="120"/>
          <w:sz w:val="12"/>
        </w:rPr>
        <w:t>·</w:t>
      </w:r>
      <w:r>
        <w:rPr>
          <w:rFonts w:ascii="Times New Roman" w:hAnsi="Times New Roman"/>
          <w:color w:val="979999"/>
          <w:spacing w:val="-8"/>
          <w:w w:val="120"/>
          <w:position w:val="-10"/>
          <w:sz w:val="18"/>
        </w:rPr>
        <w:t>'</w:t>
      </w:r>
      <w:r>
        <w:rPr>
          <w:rFonts w:ascii="Arial" w:hAnsi="Arial"/>
          <w:color w:val="979999"/>
          <w:spacing w:val="-11"/>
          <w:w w:val="120"/>
          <w:sz w:val="12"/>
        </w:rPr>
        <w:t>·.':.</w:t>
      </w:r>
      <w:r>
        <w:rPr>
          <w:rFonts w:ascii="Arial" w:hAnsi="Arial"/>
          <w:color w:val="5628E2"/>
          <w:spacing w:val="-8"/>
          <w:w w:val="120"/>
          <w:sz w:val="12"/>
        </w:rPr>
        <w:t>\</w:t>
      </w:r>
      <w:r>
        <w:rPr>
          <w:rFonts w:ascii="Times New Roman" w:hAnsi="Times New Roman"/>
          <w:color w:val="3F00FD"/>
          <w:spacing w:val="-10"/>
          <w:w w:val="120"/>
          <w:position w:val="-10"/>
          <w:sz w:val="18"/>
        </w:rPr>
        <w:t>\</w:t>
      </w:r>
      <w:r>
        <w:rPr>
          <w:rFonts w:ascii="Times New Roman" w:hAnsi="Times New Roman"/>
          <w:color w:val="3F00FD"/>
          <w:spacing w:val="-32"/>
          <w:w w:val="120"/>
          <w:position w:val="-10"/>
          <w:sz w:val="18"/>
        </w:rPr>
        <w:t> </w:t>
      </w:r>
      <w:r>
        <w:rPr>
          <w:rFonts w:ascii="Times New Roman" w:hAnsi="Times New Roman"/>
          <w:color w:val="979999"/>
          <w:position w:val="-10"/>
          <w:sz w:val="18"/>
        </w:rPr>
        <w:t>'</w:t>
      </w:r>
      <w:r>
        <w:rPr>
          <w:rFonts w:ascii="Arial" w:hAnsi="Arial"/>
          <w:color w:val="979999"/>
          <w:spacing w:val="1"/>
          <w:sz w:val="22"/>
        </w:rPr>
        <w:t>"'</w:t>
      </w:r>
      <w:r>
        <w:rPr>
          <w:rFonts w:ascii="Arial" w:hAnsi="Arial"/>
          <w:color w:val="979999"/>
          <w:sz w:val="22"/>
        </w:rPr>
        <w:t> </w:t>
      </w:r>
      <w:r>
        <w:rPr>
          <w:rFonts w:ascii="Times New Roman" w:hAnsi="Times New Roman"/>
          <w:color w:val="BF3D4D"/>
          <w:w w:val="260"/>
          <w:position w:val="-10"/>
          <w:sz w:val="18"/>
        </w:rPr>
        <w:t>l'</w:t>
      </w:r>
      <w:r>
        <w:rPr>
          <w:rFonts w:ascii="Times New Roman" w:hAnsi="Times New Roman"/>
          <w:color w:val="BF3D4D"/>
          <w:spacing w:val="-94"/>
          <w:w w:val="260"/>
          <w:position w:val="-10"/>
          <w:sz w:val="18"/>
        </w:rPr>
        <w:t> </w:t>
      </w:r>
      <w:r>
        <w:rPr>
          <w:rFonts w:ascii="Times New Roman" w:hAnsi="Times New Roman"/>
          <w:color w:val="3F00FD"/>
          <w:w w:val="120"/>
          <w:position w:val="-10"/>
          <w:sz w:val="18"/>
        </w:rPr>
        <w:t>/</w:t>
      </w:r>
      <w:r>
        <w:rPr>
          <w:rFonts w:ascii="Times New Roman" w:hAnsi="Times New Roman"/>
          <w:sz w:val="18"/>
        </w:rPr>
      </w:r>
    </w:p>
    <w:p>
      <w:pPr>
        <w:spacing w:line="8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Arial"/>
          <w:color w:val="00FFFF"/>
          <w:w w:val="70"/>
          <w:position w:val="1"/>
          <w:sz w:val="14"/>
        </w:rPr>
        <w:t>-   </w:t>
      </w:r>
      <w:r>
        <w:rPr>
          <w:rFonts w:ascii="Arial"/>
          <w:color w:val="3F00FD"/>
          <w:spacing w:val="-42"/>
          <w:w w:val="70"/>
          <w:position w:val="1"/>
          <w:sz w:val="14"/>
        </w:rPr>
        <w:t>'</w:t>
      </w:r>
      <w:r>
        <w:rPr>
          <w:rFonts w:ascii="Arial"/>
          <w:color w:val="3F00FD"/>
          <w:spacing w:val="1"/>
          <w:w w:val="70"/>
          <w:sz w:val="13"/>
        </w:rPr>
        <w:t>-</w:t>
      </w:r>
      <w:r>
        <w:rPr>
          <w:rFonts w:ascii="Arial"/>
          <w:color w:val="08D4FF"/>
          <w:w w:val="70"/>
          <w:sz w:val="15"/>
        </w:rPr>
        <w:t>....</w:t>
      </w:r>
      <w:r>
        <w:rPr>
          <w:rFonts w:ascii="Arial"/>
          <w:color w:val="08D4FF"/>
          <w:spacing w:val="2"/>
          <w:w w:val="70"/>
          <w:sz w:val="15"/>
        </w:rPr>
        <w:t>.</w:t>
      </w:r>
      <w:r>
        <w:rPr>
          <w:rFonts w:ascii="Times New Roman"/>
          <w:color w:val="3F00FD"/>
          <w:w w:val="70"/>
          <w:sz w:val="11"/>
        </w:rPr>
        <w:t>_</w:t>
      </w:r>
      <w:r>
        <w:rPr>
          <w:rFonts w:ascii="Times New Roman"/>
          <w:sz w:val="11"/>
        </w:rPr>
      </w:r>
    </w:p>
    <w:p>
      <w:pPr>
        <w:tabs>
          <w:tab w:pos="312" w:val="left" w:leader="none"/>
        </w:tabs>
        <w:spacing w:line="533" w:lineRule="exact" w:before="0"/>
        <w:ind w:left="0" w:right="353" w:firstLine="0"/>
        <w:jc w:val="righ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rFonts w:ascii="Arial"/>
          <w:i/>
          <w:color w:val="979999"/>
          <w:w w:val="115"/>
          <w:position w:val="-5"/>
          <w:sz w:val="14"/>
        </w:rPr>
        <w:t>1</w:t>
        <w:tab/>
      </w:r>
      <w:r>
        <w:rPr>
          <w:rFonts w:ascii="Times New Roman"/>
          <w:color w:val="979999"/>
          <w:w w:val="50"/>
          <w:sz w:val="50"/>
        </w:rPr>
        <w:t>,_</w:t>
      </w:r>
      <w:r>
        <w:rPr>
          <w:rFonts w:ascii="Times New Roman"/>
          <w:sz w:val="50"/>
        </w:rPr>
      </w:r>
    </w:p>
    <w:p>
      <w:pPr>
        <w:tabs>
          <w:tab w:pos="987" w:val="left" w:leader="none"/>
        </w:tabs>
        <w:spacing w:line="647" w:lineRule="exact" w:before="375"/>
        <w:ind w:left="0" w:right="818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523.003540pt;margin-top:58.594017pt;width:57.45pt;height:12pt;mso-position-horizontal-relative:page;mso-position-vertical-relative:paragraph;z-index:-596728" type="#_x0000_t202" filled="false" stroked="false">
            <v:textbox inset="0,0,0,0">
              <w:txbxContent>
                <w:p>
                  <w:pPr>
                    <w:tabs>
                      <w:tab w:pos="860" w:val="left" w:leader="none"/>
                    </w:tabs>
                    <w:spacing w:line="2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/>
                      <w:color w:val="979999"/>
                      <w:spacing w:val="-79"/>
                      <w:w w:val="180"/>
                      <w:sz w:val="16"/>
                    </w:rPr>
                    <w:t>"</w:t>
                  </w:r>
                  <w:r>
                    <w:rPr>
                      <w:rFonts w:ascii="Times New Roman"/>
                      <w:color w:val="979999"/>
                      <w:w w:val="180"/>
                      <w:sz w:val="16"/>
                    </w:rPr>
                    <w:t>\</w:t>
                  </w:r>
                  <w:r>
                    <w:rPr>
                      <w:rFonts w:ascii="Times New Roman"/>
                      <w:color w:val="979999"/>
                      <w:spacing w:val="42"/>
                      <w:w w:val="180"/>
                      <w:sz w:val="16"/>
                    </w:rPr>
                    <w:t> </w:t>
                  </w:r>
                  <w:r>
                    <w:rPr>
                      <w:rFonts w:ascii="Times New Roman"/>
                      <w:color w:val="979999"/>
                      <w:w w:val="110"/>
                      <w:sz w:val="16"/>
                    </w:rPr>
                    <w:t>:::,</w:t>
                  </w:r>
                  <w:r>
                    <w:rPr>
                      <w:rFonts w:ascii="Times New Roman"/>
                      <w:color w:val="979999"/>
                      <w:spacing w:val="10"/>
                      <w:w w:val="110"/>
                      <w:sz w:val="16"/>
                    </w:rPr>
                    <w:t> </w:t>
                  </w:r>
                  <w:r>
                    <w:rPr>
                      <w:rFonts w:ascii="Times New Roman"/>
                      <w:color w:val="B3B3B3"/>
                      <w:w w:val="230"/>
                      <w:sz w:val="8"/>
                    </w:rPr>
                    <w:t>'</w:t>
                    <w:tab/>
                  </w:r>
                  <w:r>
                    <w:rPr>
                      <w:rFonts w:ascii="Times New Roman"/>
                      <w:color w:val="979999"/>
                      <w:w w:val="155"/>
                      <w:sz w:val="24"/>
                    </w:rPr>
                    <w:t>'</w:t>
                  </w:r>
                  <w:r>
                    <w:rPr>
                      <w:rFonts w:ascii="Times New Roman"/>
                      <w:color w:val="979999"/>
                      <w:spacing w:val="86"/>
                      <w:w w:val="155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B3B3B3"/>
                      <w:w w:val="230"/>
                      <w:sz w:val="10"/>
                    </w:rPr>
                    <w:t>'</w:t>
                  </w:r>
                  <w:r>
                    <w:rPr>
                      <w:rFonts w:ascii="Times New Roman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999"/>
          <w:w w:val="50"/>
          <w:sz w:val="65"/>
        </w:rPr>
        <w:t>..</w:t>
        <w:tab/>
      </w:r>
      <w:r>
        <w:rPr>
          <w:rFonts w:ascii="Times New Roman"/>
          <w:color w:val="979999"/>
          <w:w w:val="50"/>
          <w:position w:val="-11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06" w:lineRule="exact" w:before="0"/>
        <w:ind w:left="0" w:right="1422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sz w:val="10"/>
        </w:rPr>
        <w:t>Updated</w:t>
      </w:r>
      <w:r>
        <w:rPr>
          <w:rFonts w:ascii="Arial"/>
          <w:spacing w:val="2"/>
          <w:sz w:val="10"/>
        </w:rPr>
        <w:t> </w:t>
      </w:r>
      <w:r>
        <w:rPr>
          <w:rFonts w:ascii="Times New Roman"/>
          <w:sz w:val="11"/>
        </w:rPr>
        <w:t>with</w:t>
      </w:r>
      <w:r>
        <w:rPr>
          <w:rFonts w:ascii="Times New Roman"/>
          <w:spacing w:val="14"/>
          <w:sz w:val="11"/>
        </w:rPr>
        <w:t> </w:t>
      </w:r>
      <w:r>
        <w:rPr>
          <w:rFonts w:ascii="Arial"/>
          <w:sz w:val="10"/>
        </w:rPr>
        <w:t>Tower</w:t>
      </w:r>
      <w:r>
        <w:rPr>
          <w:rFonts w:ascii="Arial"/>
          <w:spacing w:val="7"/>
          <w:sz w:val="10"/>
        </w:rPr>
        <w:t> </w:t>
      </w:r>
      <w:r>
        <w:rPr>
          <w:rFonts w:ascii="Arial"/>
          <w:sz w:val="10"/>
        </w:rPr>
        <w:t>Surveys</w:t>
      </w:r>
      <w:r>
        <w:rPr>
          <w:rFonts w:ascii="Arial"/>
          <w:sz w:val="10"/>
        </w:rPr>
      </w:r>
    </w:p>
    <w:p>
      <w:pPr>
        <w:tabs>
          <w:tab w:pos="675" w:val="left" w:leader="none"/>
        </w:tabs>
        <w:spacing w:line="145" w:lineRule="exact" w:before="0"/>
        <w:ind w:left="0" w:right="1201" w:firstLine="0"/>
        <w:jc w:val="righ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1397.833252pt;margin-top:3.013654pt;width:155.3pt;height:10.15pt;mso-position-horizontal-relative:page;mso-position-vertical-relative:paragraph;z-index:-596752" type="#_x0000_t202" filled="false" stroked="false">
            <v:textbox inset="0,0,0,0">
              <w:txbxContent>
                <w:p>
                  <w:pPr>
                    <w:tabs>
                      <w:tab w:pos="2351" w:val="left" w:leader="none"/>
                    </w:tabs>
                    <w:spacing w:line="20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spacing w:val="-16"/>
                      <w:w w:val="125"/>
                      <w:position w:val="1"/>
                      <w:sz w:val="12"/>
                    </w:rPr>
                    <w:t>1</w:t>
                  </w:r>
                  <w:r>
                    <w:rPr>
                      <w:rFonts w:ascii="Arial" w:hAnsi="Arial"/>
                      <w:spacing w:val="-11"/>
                      <w:w w:val="125"/>
                      <w:position w:val="1"/>
                      <w:sz w:val="12"/>
                    </w:rPr>
                    <w:t>1</w:t>
                  </w:r>
                  <w:r>
                    <w:rPr>
                      <w:rFonts w:ascii="Arial" w:hAnsi="Arial"/>
                      <w:spacing w:val="-20"/>
                      <w:w w:val="125"/>
                      <w:position w:val="-3"/>
                      <w:sz w:val="12"/>
                    </w:rPr>
                    <w:t>·</w:t>
                  </w:r>
                  <w:r>
                    <w:rPr>
                      <w:rFonts w:ascii="Arial" w:hAnsi="Arial"/>
                      <w:w w:val="125"/>
                      <w:position w:val="1"/>
                      <w:sz w:val="12"/>
                    </w:rPr>
                    <w:t>1</w:t>
                  </w:r>
                  <w:r>
                    <w:rPr>
                      <w:rFonts w:ascii="Arial" w:hAnsi="Arial"/>
                      <w:spacing w:val="-24"/>
                      <w:w w:val="125"/>
                      <w:position w:val="1"/>
                      <w:sz w:val="12"/>
                    </w:rPr>
                    <w:t>1</w:t>
                  </w:r>
                  <w:r>
                    <w:rPr>
                      <w:rFonts w:ascii="Arial" w:hAnsi="Arial"/>
                      <w:spacing w:val="-33"/>
                      <w:w w:val="125"/>
                      <w:position w:val="-3"/>
                      <w:sz w:val="12"/>
                    </w:rPr>
                    <w:t>·</w:t>
                  </w:r>
                  <w:r>
                    <w:rPr>
                      <w:rFonts w:ascii="Arial" w:hAnsi="Arial"/>
                      <w:spacing w:val="-27"/>
                      <w:w w:val="125"/>
                      <w:position w:val="-3"/>
                      <w:sz w:val="12"/>
                    </w:rPr>
                    <w:t>1</w:t>
                  </w:r>
                  <w:r>
                    <w:rPr>
                      <w:rFonts w:ascii="Arial" w:hAnsi="Arial"/>
                      <w:w w:val="125"/>
                      <w:position w:val="-3"/>
                      <w:sz w:val="12"/>
                    </w:rPr>
                    <w:t>3</w:t>
                    <w:tab/>
                  </w:r>
                  <w:r>
                    <w:rPr>
                      <w:rFonts w:ascii="Arial" w:hAnsi="Arial"/>
                      <w:w w:val="130"/>
                      <w:sz w:val="17"/>
                    </w:rPr>
                    <w:t>I</w:t>
                  </w:r>
                  <w:r>
                    <w:rPr>
                      <w:rFonts w:ascii="Arial" w:hAnsi="Arial"/>
                      <w:spacing w:val="-20"/>
                      <w:w w:val="130"/>
                      <w:sz w:val="17"/>
                    </w:rPr>
                    <w:t> </w:t>
                  </w:r>
                  <w:r>
                    <w:rPr>
                      <w:rFonts w:ascii="Arial" w:hAnsi="Arial"/>
                      <w:w w:val="130"/>
                      <w:sz w:val="12"/>
                    </w:rPr>
                    <w:t>SH  </w:t>
                  </w:r>
                  <w:r>
                    <w:rPr>
                      <w:rFonts w:ascii="Arial" w:hAnsi="Arial"/>
                      <w:spacing w:val="26"/>
                      <w:w w:val="130"/>
                      <w:sz w:val="12"/>
                    </w:rPr>
                    <w:t> </w:t>
                  </w:r>
                  <w:r>
                    <w:rPr>
                      <w:rFonts w:ascii="Arial" w:hAnsi="Arial"/>
                      <w:w w:val="130"/>
                      <w:sz w:val="17"/>
                    </w:rPr>
                    <w:t>I</w:t>
                  </w:r>
                  <w:r>
                    <w:rPr>
                      <w:rFonts w:ascii="Arial" w:hAnsi="Arial"/>
                      <w:spacing w:val="-31"/>
                      <w:w w:val="130"/>
                      <w:sz w:val="17"/>
                    </w:rPr>
                    <w:t> </w:t>
                  </w:r>
                  <w:r>
                    <w:rPr>
                      <w:rFonts w:ascii="Arial" w:hAnsi="Arial"/>
                      <w:w w:val="130"/>
                      <w:sz w:val="12"/>
                    </w:rPr>
                    <w:t>JS</w:t>
                  </w:r>
                  <w:r>
                    <w:rPr>
                      <w:rFonts w:ascii="Arial" w:hAns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135"/>
          <w:sz w:val="16"/>
        </w:rPr>
        <w:t>I</w:t>
        <w:tab/>
      </w:r>
      <w:r>
        <w:rPr>
          <w:rFonts w:ascii="Arial"/>
          <w:w w:val="110"/>
          <w:sz w:val="16"/>
        </w:rPr>
        <w:t>I</w:t>
      </w:r>
      <w:r>
        <w:rPr>
          <w:rFonts w:ascii="Arial"/>
          <w:spacing w:val="1"/>
          <w:w w:val="110"/>
          <w:sz w:val="10"/>
        </w:rPr>
        <w:t>survey</w:t>
      </w:r>
      <w:r>
        <w:rPr>
          <w:rFonts w:ascii="Arial"/>
          <w:spacing w:val="-7"/>
          <w:w w:val="110"/>
          <w:sz w:val="10"/>
        </w:rPr>
        <w:t> </w:t>
      </w:r>
      <w:r>
        <w:rPr>
          <w:rFonts w:ascii="Arial"/>
          <w:w w:val="110"/>
          <w:sz w:val="10"/>
        </w:rPr>
        <w:t>data</w:t>
      </w:r>
      <w:r>
        <w:rPr>
          <w:rFonts w:ascii="Arial"/>
          <w:spacing w:val="-6"/>
          <w:w w:val="110"/>
          <w:sz w:val="10"/>
        </w:rPr>
        <w:t> </w:t>
      </w:r>
      <w:r>
        <w:rPr>
          <w:rFonts w:ascii="Arial"/>
          <w:w w:val="110"/>
          <w:sz w:val="10"/>
        </w:rPr>
        <w:t>May</w:t>
      </w:r>
      <w:r>
        <w:rPr>
          <w:rFonts w:ascii="Arial"/>
          <w:spacing w:val="-17"/>
          <w:w w:val="110"/>
          <w:sz w:val="10"/>
        </w:rPr>
        <w:t> </w:t>
      </w:r>
      <w:r>
        <w:rPr>
          <w:rFonts w:ascii="Arial"/>
          <w:w w:val="110"/>
          <w:sz w:val="10"/>
        </w:rPr>
        <w:t>&amp;</w:t>
      </w:r>
      <w:r>
        <w:rPr>
          <w:rFonts w:ascii="Arial"/>
          <w:spacing w:val="-13"/>
          <w:w w:val="110"/>
          <w:sz w:val="10"/>
        </w:rPr>
        <w:t> </w:t>
      </w:r>
      <w:r>
        <w:rPr>
          <w:rFonts w:ascii="Arial"/>
          <w:w w:val="110"/>
          <w:sz w:val="10"/>
        </w:rPr>
        <w:t>Oct.</w:t>
      </w:r>
      <w:r>
        <w:rPr>
          <w:rFonts w:ascii="Arial"/>
          <w:spacing w:val="-11"/>
          <w:w w:val="110"/>
          <w:sz w:val="10"/>
        </w:rPr>
        <w:t> </w:t>
      </w:r>
      <w:r>
        <w:rPr>
          <w:rFonts w:ascii="Arial"/>
          <w:w w:val="110"/>
          <w:sz w:val="10"/>
        </w:rPr>
        <w:t>2013</w:t>
      </w:r>
      <w:r>
        <w:rPr>
          <w:rFonts w:ascii="Arial"/>
          <w:spacing w:val="-15"/>
          <w:w w:val="110"/>
          <w:sz w:val="10"/>
        </w:rPr>
        <w:t> </w:t>
      </w:r>
      <w:r>
        <w:rPr>
          <w:rFonts w:ascii="Arial"/>
          <w:w w:val="110"/>
          <w:sz w:val="10"/>
        </w:rPr>
        <w:t>and</w:t>
      </w:r>
      <w:r>
        <w:rPr>
          <w:rFonts w:ascii="Arial"/>
          <w:sz w:val="10"/>
        </w:rPr>
      </w:r>
    </w:p>
    <w:p>
      <w:pPr>
        <w:tabs>
          <w:tab w:pos="10840" w:val="left" w:leader="none"/>
        </w:tabs>
        <w:spacing w:line="119" w:lineRule="exact" w:before="0"/>
        <w:ind w:left="10840" w:right="0" w:hanging="957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05"/>
          <w:sz w:val="12"/>
        </w:rPr>
        <w:t>A</w:t>
        <w:tab/>
      </w:r>
      <w:r>
        <w:rPr>
          <w:rFonts w:ascii="Arial"/>
          <w:sz w:val="10"/>
        </w:rPr>
        <w:t>proposad</w:t>
      </w:r>
      <w:r>
        <w:rPr>
          <w:rFonts w:ascii="Arial"/>
          <w:spacing w:val="6"/>
          <w:sz w:val="10"/>
        </w:rPr>
        <w:t> </w:t>
      </w:r>
      <w:r>
        <w:rPr>
          <w:rFonts w:ascii="Arial"/>
          <w:sz w:val="10"/>
        </w:rPr>
        <w:t>ramedial</w:t>
      </w:r>
      <w:r>
        <w:rPr>
          <w:rFonts w:ascii="Arial"/>
          <w:spacing w:val="-1"/>
          <w:sz w:val="10"/>
        </w:rPr>
        <w:t> </w:t>
      </w:r>
      <w:r>
        <w:rPr>
          <w:rFonts w:ascii="Arial"/>
          <w:sz w:val="11"/>
        </w:rPr>
        <w:t>works.</w:t>
      </w:r>
      <w:r>
        <w:rPr>
          <w:rFonts w:ascii="Arial"/>
          <w:spacing w:val="8"/>
          <w:sz w:val="11"/>
        </w:rPr>
        <w:t> </w:t>
      </w:r>
      <w:r>
        <w:rPr>
          <w:rFonts w:ascii="Arial"/>
          <w:sz w:val="10"/>
        </w:rPr>
        <w:t>Surface</w:t>
      </w:r>
      <w:r>
        <w:rPr>
          <w:rFonts w:ascii="Arial"/>
          <w:sz w:val="10"/>
        </w:rPr>
      </w:r>
    </w:p>
    <w:p>
      <w:pPr>
        <w:spacing w:line="73" w:lineRule="exact" w:before="5"/>
        <w:ind w:left="0" w:right="1546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sz w:val="11"/>
        </w:rPr>
        <w:t>water</w:t>
      </w:r>
      <w:r>
        <w:rPr>
          <w:rFonts w:ascii="Arial"/>
          <w:spacing w:val="-15"/>
          <w:sz w:val="11"/>
        </w:rPr>
        <w:t> </w:t>
      </w:r>
      <w:r>
        <w:rPr>
          <w:rFonts w:ascii="Arial"/>
          <w:sz w:val="11"/>
        </w:rPr>
        <w:t>outrall</w:t>
      </w:r>
      <w:r>
        <w:rPr>
          <w:rFonts w:ascii="Arial"/>
          <w:spacing w:val="-19"/>
          <w:sz w:val="11"/>
        </w:rPr>
        <w:t> </w:t>
      </w:r>
      <w:r>
        <w:rPr>
          <w:rFonts w:ascii="Arial"/>
          <w:sz w:val="11"/>
        </w:rPr>
        <w:t>routas</w:t>
      </w:r>
      <w:r>
        <w:rPr>
          <w:rFonts w:ascii="Arial"/>
          <w:spacing w:val="-18"/>
          <w:sz w:val="11"/>
        </w:rPr>
        <w:t> </w:t>
      </w:r>
      <w:r>
        <w:rPr>
          <w:rFonts w:ascii="Arial"/>
          <w:sz w:val="10"/>
        </w:rPr>
        <w:t>addad</w:t>
      </w:r>
      <w:r>
        <w:rPr>
          <w:rFonts w:ascii="Arial"/>
          <w:sz w:val="10"/>
        </w:rPr>
      </w:r>
    </w:p>
    <w:p>
      <w:pPr>
        <w:tabs>
          <w:tab w:pos="924" w:val="left" w:leader="none"/>
          <w:tab w:pos="1631" w:val="left" w:leader="none"/>
          <w:tab w:pos="2702" w:val="left" w:leader="none"/>
        </w:tabs>
        <w:spacing w:line="303" w:lineRule="exact" w:before="0"/>
        <w:ind w:left="0" w:right="108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5"/>
          <w:sz w:val="28"/>
        </w:rPr>
        <w:t>...,</w:t>
      </w:r>
      <w:r>
        <w:rPr>
          <w:rFonts w:ascii="Arial"/>
          <w:spacing w:val="-51"/>
          <w:w w:val="95"/>
          <w:sz w:val="28"/>
        </w:rPr>
        <w:t> </w:t>
      </w:r>
      <w:r>
        <w:rPr>
          <w:rFonts w:ascii="Arial"/>
          <w:w w:val="95"/>
          <w:sz w:val="28"/>
        </w:rPr>
        <w:t>I</w:t>
      </w:r>
      <w:r>
        <w:rPr>
          <w:rFonts w:ascii="Arial"/>
          <w:spacing w:val="20"/>
          <w:w w:val="95"/>
          <w:sz w:val="28"/>
        </w:rPr>
        <w:t> </w:t>
      </w:r>
      <w:r>
        <w:rPr>
          <w:rFonts w:ascii="Arial"/>
          <w:w w:val="95"/>
          <w:position w:val="1"/>
          <w:sz w:val="11"/>
        </w:rPr>
        <w:t>Date</w:t>
        <w:tab/>
      </w:r>
      <w:r>
        <w:rPr>
          <w:rFonts w:ascii="Arial"/>
          <w:w w:val="90"/>
          <w:position w:val="-5"/>
          <w:sz w:val="28"/>
        </w:rPr>
        <w:t>I</w:t>
        <w:tab/>
      </w:r>
      <w:r>
        <w:rPr>
          <w:rFonts w:ascii="Times New Roman"/>
          <w:w w:val="65"/>
          <w:position w:val="3"/>
          <w:sz w:val="23"/>
        </w:rPr>
        <w:t>...,,,.b,</w:t>
        <w:tab/>
      </w:r>
      <w:r>
        <w:rPr>
          <w:rFonts w:ascii="Arial"/>
          <w:w w:val="95"/>
          <w:position w:val="-5"/>
          <w:sz w:val="28"/>
        </w:rPr>
        <w:t>I</w:t>
      </w:r>
      <w:r>
        <w:rPr>
          <w:rFonts w:ascii="Arial"/>
          <w:spacing w:val="49"/>
          <w:w w:val="95"/>
          <w:position w:val="-5"/>
          <w:sz w:val="28"/>
        </w:rPr>
        <w:t> </w:t>
      </w:r>
      <w:r>
        <w:rPr>
          <w:rFonts w:ascii="Times New Roman"/>
          <w:w w:val="95"/>
          <w:position w:val="1"/>
          <w:sz w:val="12"/>
        </w:rPr>
        <w:t>By    </w:t>
      </w:r>
      <w:r>
        <w:rPr>
          <w:rFonts w:ascii="Times New Roman"/>
          <w:spacing w:val="14"/>
          <w:w w:val="95"/>
          <w:position w:val="1"/>
          <w:sz w:val="12"/>
        </w:rPr>
        <w:t> </w:t>
      </w:r>
      <w:r>
        <w:rPr>
          <w:rFonts w:ascii="Arial"/>
          <w:spacing w:val="-26"/>
          <w:w w:val="95"/>
          <w:sz w:val="24"/>
        </w:rPr>
        <w:t>I</w:t>
      </w:r>
      <w:r>
        <w:rPr>
          <w:rFonts w:ascii="Arial"/>
          <w:w w:val="95"/>
          <w:sz w:val="11"/>
        </w:rPr>
        <w:t>Checked</w:t>
      </w:r>
      <w:r>
        <w:rPr>
          <w:rFonts w:ascii="Arial"/>
          <w:sz w:val="11"/>
        </w:rPr>
      </w:r>
    </w:p>
    <w:p>
      <w:pPr>
        <w:spacing w:line="101" w:lineRule="exact" w:before="0"/>
        <w:ind w:left="0" w:right="3451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0"/>
          <w:sz w:val="11"/>
        </w:rPr>
        <w:t>Client:</w:t>
      </w:r>
      <w:r>
        <w:rPr>
          <w:rFonts w:ascii="Arial"/>
          <w:sz w:val="11"/>
        </w:rPr>
      </w:r>
    </w:p>
    <w:p>
      <w:pPr>
        <w:spacing w:after="0" w:line="101" w:lineRule="exact"/>
        <w:jc w:val="righ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11795" w:space="5498"/>
            <w:col w:w="13587"/>
          </w:cols>
        </w:sect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spacing w:line="165" w:lineRule="exact" w:before="0"/>
        <w:ind w:left="0" w:right="77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979999"/>
          <w:w w:val="130"/>
          <w:sz w:val="8"/>
          <w:szCs w:val="8"/>
        </w:rPr>
        <w:t>'J. </w:t>
      </w:r>
      <w:r>
        <w:rPr>
          <w:rFonts w:ascii="Times New Roman" w:hAnsi="Times New Roman" w:cs="Times New Roman" w:eastAsia="Times New Roman"/>
          <w:color w:val="979999"/>
          <w:spacing w:val="17"/>
          <w:w w:val="13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999"/>
          <w:sz w:val="8"/>
          <w:szCs w:val="8"/>
        </w:rPr>
        <w:t>.    </w:t>
      </w:r>
      <w:r>
        <w:rPr>
          <w:rFonts w:ascii="Times New Roman" w:hAnsi="Times New Roman" w:cs="Times New Roman" w:eastAsia="Times New Roman"/>
          <w:color w:val="979999"/>
          <w:spacing w:val="6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999"/>
          <w:w w:val="400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color w:val="979999"/>
          <w:spacing w:val="19"/>
          <w:w w:val="40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999"/>
          <w:spacing w:val="-3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0CD4D4"/>
          <w:spacing w:val="-3"/>
          <w:sz w:val="18"/>
          <w:szCs w:val="18"/>
        </w:rPr>
        <w:t>_..</w:t>
      </w:r>
      <w:r>
        <w:rPr>
          <w:rFonts w:ascii="Times New Roman" w:hAnsi="Times New Roman" w:cs="Times New Roman" w:eastAsia="Times New Roman"/>
          <w:color w:val="0CD4D4"/>
          <w:spacing w:val="2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979999"/>
          <w:w w:val="60"/>
          <w:sz w:val="18"/>
          <w:szCs w:val="18"/>
        </w:rPr>
        <w:t>J</w:t>
      </w:r>
      <w:r>
        <w:rPr>
          <w:rFonts w:ascii="Times New Roman" w:hAnsi="Times New Roman" w:cs="Times New Roman" w:eastAsia="Times New Roman"/>
          <w:color w:val="979999"/>
          <w:spacing w:val="4"/>
          <w:w w:val="6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979999"/>
          <w:sz w:val="18"/>
          <w:szCs w:val="18"/>
        </w:rPr>
        <w:t>,;-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334" w:lineRule="exact" w:before="0"/>
        <w:ind w:left="0" w:right="838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979999"/>
          <w:spacing w:val="-13"/>
          <w:w w:val="65"/>
          <w:sz w:val="34"/>
        </w:rPr>
        <w:t>.</w:t>
      </w:r>
      <w:r>
        <w:rPr>
          <w:rFonts w:ascii="Arial"/>
          <w:color w:val="979999"/>
          <w:spacing w:val="-6"/>
          <w:w w:val="65"/>
          <w:sz w:val="34"/>
        </w:rPr>
        <w:t>..</w:t>
      </w:r>
      <w:r>
        <w:rPr>
          <w:rFonts w:ascii="Arial"/>
          <w:sz w:val="34"/>
        </w:rPr>
      </w:r>
    </w:p>
    <w:p>
      <w:pPr>
        <w:spacing w:line="467" w:lineRule="exact" w:before="269"/>
        <w:ind w:left="357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95"/>
        </w:rPr>
        <w:br w:type="column"/>
      </w:r>
      <w:r>
        <w:rPr>
          <w:rFonts w:ascii="Courier New"/>
          <w:color w:val="979999"/>
          <w:spacing w:val="-331"/>
          <w:w w:val="95"/>
          <w:sz w:val="20"/>
        </w:rPr>
        <w:t>{</w:t>
      </w:r>
      <w:r>
        <w:rPr>
          <w:rFonts w:ascii="Courier New"/>
          <w:color w:val="979999"/>
          <w:spacing w:val="-108"/>
          <w:w w:val="95"/>
          <w:sz w:val="20"/>
        </w:rPr>
        <w:t>w</w:t>
      </w:r>
      <w:r>
        <w:rPr>
          <w:rFonts w:ascii="Arial"/>
          <w:color w:val="979999"/>
          <w:w w:val="95"/>
          <w:position w:val="-17"/>
          <w:sz w:val="48"/>
        </w:rPr>
        <w:t>-</w:t>
      </w:r>
      <w:r>
        <w:rPr>
          <w:rFonts w:ascii="Arial"/>
          <w:sz w:val="48"/>
        </w:rPr>
      </w:r>
    </w:p>
    <w:p>
      <w:pPr>
        <w:spacing w:line="230" w:lineRule="exac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w w:val="105"/>
        </w:rPr>
        <w:br w:type="column"/>
      </w:r>
      <w:r>
        <w:rPr>
          <w:rFonts w:ascii="Arial"/>
          <w:spacing w:val="-2"/>
          <w:w w:val="105"/>
          <w:sz w:val="22"/>
        </w:rPr>
        <w:t>UNIVERSITY</w:t>
      </w:r>
      <w:r>
        <w:rPr>
          <w:rFonts w:ascii="Arial"/>
          <w:sz w:val="22"/>
        </w:rPr>
      </w:r>
    </w:p>
    <w:p>
      <w:pPr>
        <w:spacing w:line="240" w:lineRule="auto" w:before="9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0" w:right="1072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sz w:val="10"/>
        </w:rPr>
        <w:t>Project:</w:t>
      </w:r>
    </w:p>
    <w:p>
      <w:pPr>
        <w:spacing w:line="230" w:lineRule="exact" w:before="0"/>
        <w:ind w:left="46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05"/>
        </w:rPr>
        <w:br w:type="column"/>
      </w:r>
      <w:r>
        <w:rPr>
          <w:rFonts w:ascii="Arial"/>
          <w:w w:val="105"/>
          <w:sz w:val="22"/>
        </w:rPr>
        <w:t>OF</w:t>
      </w:r>
      <w:r>
        <w:rPr>
          <w:rFonts w:ascii="Arial"/>
          <w:spacing w:val="40"/>
          <w:w w:val="105"/>
          <w:sz w:val="22"/>
        </w:rPr>
        <w:t> </w:t>
      </w:r>
      <w:r>
        <w:rPr>
          <w:rFonts w:ascii="Arial"/>
          <w:spacing w:val="-28"/>
          <w:w w:val="105"/>
          <w:sz w:val="22"/>
        </w:rPr>
        <w:t>M</w:t>
      </w:r>
      <w:r>
        <w:rPr>
          <w:rFonts w:ascii="Arial"/>
          <w:w w:val="105"/>
          <w:sz w:val="22"/>
        </w:rPr>
        <w:t>ANC</w:t>
      </w:r>
      <w:r>
        <w:rPr>
          <w:rFonts w:ascii="Arial"/>
          <w:spacing w:val="16"/>
          <w:w w:val="105"/>
          <w:sz w:val="22"/>
        </w:rPr>
        <w:t>H</w:t>
      </w:r>
      <w:r>
        <w:rPr>
          <w:rFonts w:ascii="Arial"/>
          <w:w w:val="105"/>
          <w:sz w:val="22"/>
        </w:rPr>
        <w:t>ESTER</w:t>
      </w:r>
      <w:r>
        <w:rPr>
          <w:rFonts w:ascii="Arial"/>
          <w:sz w:val="22"/>
        </w:rPr>
      </w:r>
    </w:p>
    <w:p>
      <w:pPr>
        <w:spacing w:after="0" w:line="230" w:lineRule="exact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31660" w:h="22370" w:orient="landscape"/>
          <w:pgMar w:top="480" w:bottom="280" w:left="480" w:right="300"/>
          <w:cols w:num="4" w:equalWidth="0">
            <w:col w:w="11129" w:space="40"/>
            <w:col w:w="963" w:space="5027"/>
            <w:col w:w="11405" w:space="40"/>
            <w:col w:w="2276"/>
          </w:cols>
        </w:sectPr>
      </w:pPr>
    </w:p>
    <w:p>
      <w:pPr>
        <w:spacing w:line="240" w:lineRule="auto" w:before="4"/>
        <w:rPr>
          <w:rFonts w:ascii="Arial" w:hAnsi="Arial" w:cs="Arial" w:eastAsia="Arial"/>
          <w:sz w:val="23"/>
          <w:szCs w:val="23"/>
        </w:rPr>
      </w:pPr>
    </w:p>
    <w:p>
      <w:pPr>
        <w:spacing w:line="128" w:lineRule="exact" w:before="0"/>
        <w:ind w:left="0" w:right="138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635.494751pt;margin-top:4.382167pt;width:3.6pt;height:10pt;mso-position-horizontal-relative:page;mso-position-vertical-relative:paragraph;z-index:-596704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999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999"/>
          <w:spacing w:val="-43"/>
          <w:w w:val="140"/>
          <w:sz w:val="17"/>
        </w:rPr>
        <w:t>"</w:t>
      </w:r>
      <w:r>
        <w:rPr>
          <w:rFonts w:ascii="Times New Roman" w:hAnsi="Times New Roman"/>
          <w:color w:val="979999"/>
          <w:w w:val="140"/>
          <w:sz w:val="17"/>
        </w:rPr>
        <w:t>-</w:t>
      </w:r>
      <w:r>
        <w:rPr>
          <w:rFonts w:ascii="Times New Roman" w:hAnsi="Times New Roman"/>
          <w:color w:val="979999"/>
          <w:spacing w:val="-91"/>
          <w:w w:val="140"/>
          <w:sz w:val="17"/>
        </w:rPr>
        <w:t>£</w:t>
      </w:r>
      <w:r>
        <w:rPr>
          <w:rFonts w:ascii="Times New Roman" w:hAnsi="Times New Roman"/>
          <w:sz w:val="17"/>
        </w:rPr>
      </w:r>
    </w:p>
    <w:p>
      <w:pPr>
        <w:tabs>
          <w:tab w:pos="611" w:val="left" w:leader="none"/>
          <w:tab w:pos="1453" w:val="left" w:leader="none"/>
        </w:tabs>
        <w:spacing w:line="414" w:lineRule="exact" w:before="0"/>
        <w:ind w:left="0" w:right="-1" w:firstLine="0"/>
        <w:jc w:val="right"/>
        <w:rPr>
          <w:rFonts w:ascii="Arial" w:hAnsi="Arial" w:cs="Arial" w:eastAsia="Arial"/>
          <w:sz w:val="61"/>
          <w:szCs w:val="61"/>
        </w:rPr>
      </w:pPr>
      <w:r>
        <w:rPr>
          <w:rFonts w:ascii="Arial"/>
          <w:color w:val="979999"/>
          <w:w w:val="105"/>
          <w:sz w:val="30"/>
        </w:rPr>
        <w:t>.</w:t>
      </w:r>
      <w:r>
        <w:rPr>
          <w:rFonts w:ascii="Arial"/>
          <w:color w:val="979999"/>
          <w:spacing w:val="15"/>
          <w:w w:val="105"/>
          <w:sz w:val="30"/>
        </w:rPr>
        <w:t>.</w:t>
      </w:r>
      <w:r>
        <w:rPr>
          <w:rFonts w:ascii="Arial"/>
          <w:color w:val="D13131"/>
          <w:w w:val="105"/>
          <w:sz w:val="30"/>
        </w:rPr>
        <w:t>'\</w:t>
        <w:tab/>
      </w:r>
      <w:r>
        <w:rPr>
          <w:rFonts w:ascii="Arial"/>
          <w:color w:val="979999"/>
          <w:w w:val="80"/>
          <w:sz w:val="30"/>
        </w:rPr>
        <w:t>..-1</w:t>
      </w:r>
      <w:r>
        <w:rPr>
          <w:rFonts w:ascii="Arial"/>
          <w:color w:val="979999"/>
          <w:spacing w:val="-17"/>
          <w:w w:val="80"/>
          <w:sz w:val="30"/>
        </w:rPr>
        <w:t> </w:t>
      </w:r>
      <w:r>
        <w:rPr>
          <w:rFonts w:ascii="Arial"/>
          <w:i/>
          <w:color w:val="979999"/>
          <w:w w:val="80"/>
          <w:sz w:val="28"/>
        </w:rPr>
        <w:t>fl</w:t>
        <w:tab/>
      </w:r>
      <w:r>
        <w:rPr>
          <w:rFonts w:ascii="Times New Roman"/>
          <w:color w:val="979999"/>
          <w:w w:val="70"/>
          <w:sz w:val="32"/>
        </w:rPr>
        <w:t>J</w:t>
      </w:r>
      <w:r>
        <w:rPr>
          <w:rFonts w:ascii="Times New Roman"/>
          <w:color w:val="979999"/>
          <w:spacing w:val="-39"/>
          <w:w w:val="70"/>
          <w:sz w:val="32"/>
        </w:rPr>
        <w:t>i</w:t>
      </w:r>
      <w:r>
        <w:rPr>
          <w:rFonts w:ascii="Arial"/>
          <w:color w:val="979999"/>
          <w:w w:val="70"/>
          <w:position w:val="-12"/>
          <w:sz w:val="61"/>
        </w:rPr>
        <w:t>.</w:t>
      </w:r>
      <w:r>
        <w:rPr>
          <w:rFonts w:ascii="Arial"/>
          <w:color w:val="979999"/>
          <w:spacing w:val="-22"/>
          <w:w w:val="70"/>
          <w:position w:val="-12"/>
          <w:sz w:val="61"/>
        </w:rPr>
        <w:t> </w:t>
      </w:r>
      <w:r>
        <w:rPr>
          <w:rFonts w:ascii="Arial"/>
          <w:color w:val="979999"/>
          <w:spacing w:val="-68"/>
          <w:w w:val="80"/>
          <w:position w:val="-12"/>
          <w:sz w:val="61"/>
        </w:rPr>
        <w:t>.</w:t>
      </w:r>
      <w:r>
        <w:rPr>
          <w:rFonts w:ascii="Arial"/>
          <w:color w:val="979999"/>
          <w:spacing w:val="-10"/>
          <w:w w:val="80"/>
          <w:position w:val="23"/>
          <w:sz w:val="8"/>
        </w:rPr>
        <w:t>m</w:t>
      </w:r>
      <w:r>
        <w:rPr>
          <w:rFonts w:ascii="Arial"/>
          <w:color w:val="979999"/>
          <w:w w:val="80"/>
          <w:position w:val="-12"/>
          <w:sz w:val="61"/>
        </w:rPr>
        <w:t>.</w:t>
      </w:r>
      <w:r>
        <w:rPr>
          <w:rFonts w:ascii="Arial"/>
          <w:sz w:val="6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5"/>
          <w:sz w:val="11"/>
        </w:rPr>
        <w:t>Tllla:</w:t>
      </w:r>
      <w:r>
        <w:rPr>
          <w:rFonts w:ascii="Arial"/>
          <w:sz w:val="11"/>
        </w:rPr>
      </w:r>
    </w:p>
    <w:p>
      <w:pPr>
        <w:spacing w:line="257" w:lineRule="exact" w:before="0"/>
        <w:ind w:left="558" w:right="0" w:hanging="13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JODRELL  BANK</w:t>
      </w:r>
      <w:r>
        <w:rPr>
          <w:rFonts w:ascii="Arial"/>
          <w:sz w:val="25"/>
        </w:rPr>
      </w:r>
    </w:p>
    <w:p>
      <w:pPr>
        <w:spacing w:line="240" w:lineRule="auto" w:before="7"/>
        <w:rPr>
          <w:rFonts w:ascii="Arial" w:hAnsi="Arial" w:cs="Arial" w:eastAsia="Arial"/>
          <w:sz w:val="32"/>
          <w:szCs w:val="32"/>
        </w:rPr>
      </w:pPr>
    </w:p>
    <w:p>
      <w:pPr>
        <w:spacing w:line="178" w:lineRule="exact" w:before="0"/>
        <w:ind w:left="558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spacing w:val="-2"/>
          <w:w w:val="105"/>
          <w:sz w:val="25"/>
        </w:rPr>
        <w:t>SI</w:t>
      </w:r>
      <w:r>
        <w:rPr>
          <w:rFonts w:ascii="Arial"/>
          <w:spacing w:val="-3"/>
          <w:w w:val="105"/>
          <w:sz w:val="25"/>
        </w:rPr>
        <w:t>TE</w:t>
      </w:r>
      <w:r>
        <w:rPr>
          <w:rFonts w:ascii="Arial"/>
          <w:spacing w:val="-29"/>
          <w:w w:val="105"/>
          <w:sz w:val="25"/>
        </w:rPr>
        <w:t> </w:t>
      </w:r>
      <w:r>
        <w:rPr>
          <w:rFonts w:ascii="Arial"/>
          <w:w w:val="105"/>
          <w:sz w:val="25"/>
        </w:rPr>
        <w:t>DRANAGE</w:t>
      </w:r>
      <w:r>
        <w:rPr>
          <w:rFonts w:ascii="Arial"/>
          <w:sz w:val="25"/>
        </w:rPr>
      </w:r>
    </w:p>
    <w:p>
      <w:pPr>
        <w:spacing w:after="0" w:line="178" w:lineRule="exac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2377" w:space="4342"/>
            <w:col w:w="10638" w:space="40"/>
            <w:col w:w="3483"/>
          </w:cols>
        </w:sectPr>
      </w:pPr>
    </w:p>
    <w:p>
      <w:pPr>
        <w:spacing w:line="257" w:lineRule="exact" w:before="0"/>
        <w:ind w:left="0" w:right="857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557.130981pt;margin-top:.125167pt;width:50.995975pt;height:25.497986pt;mso-position-horizontal-relative:page;mso-position-vertical-relative:paragraph;z-index:9088" type="#_x0000_t75" stroked="false">
            <v:imagedata r:id="rId164" o:title=""/>
          </v:shape>
        </w:pict>
      </w:r>
      <w:r>
        <w:rPr/>
        <w:pict>
          <v:shape style="position:absolute;margin-left:631.670105pt;margin-top:4.703071pt;width:14.1pt;height:28.6pt;mso-position-horizontal-relative:page;mso-position-vertical-relative:paragraph;z-index:-596680" type="#_x0000_t202" filled="false" stroked="false">
            <v:textbox inset="0,0,0,0">
              <w:txbxContent>
                <w:p>
                  <w:pPr>
                    <w:spacing w:line="57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979999"/>
                      <w:w w:val="145"/>
                      <w:sz w:val="57"/>
                    </w:rPr>
                    <w:t>-</w:t>
                  </w:r>
                  <w:r>
                    <w:rPr>
                      <w:rFonts w:ascii="Times New Roman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79999"/>
          <w:sz w:val="25"/>
        </w:rPr>
        <w:t>,t</w:t>
      </w:r>
      <w:r>
        <w:rPr>
          <w:rFonts w:ascii="Times New Roman"/>
          <w:sz w:val="25"/>
        </w:rPr>
      </w:r>
    </w:p>
    <w:p>
      <w:pPr>
        <w:spacing w:line="127" w:lineRule="exact" w:before="63"/>
        <w:ind w:left="0" w:right="969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999"/>
          <w:w w:val="50"/>
          <w:sz w:val="12"/>
        </w:rPr>
        <w:t>'</w:t>
      </w:r>
      <w:r>
        <w:rPr>
          <w:rFonts w:ascii="Times New Roman"/>
          <w:sz w:val="12"/>
        </w:rPr>
      </w:r>
    </w:p>
    <w:p>
      <w:pPr>
        <w:tabs>
          <w:tab w:pos="676" w:val="left" w:leader="none"/>
        </w:tabs>
        <w:spacing w:line="25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999"/>
          <w:w w:val="50"/>
          <w:sz w:val="12"/>
        </w:rPr>
        <w:t>'</w:t>
      </w:r>
      <w:r>
        <w:rPr>
          <w:rFonts w:ascii="Times New Roman"/>
          <w:color w:val="979999"/>
          <w:sz w:val="12"/>
        </w:rPr>
        <w:tab/>
      </w:r>
      <w:r>
        <w:rPr>
          <w:rFonts w:ascii="Times New Roman"/>
          <w:color w:val="979999"/>
          <w:position w:val="-33"/>
          <w:sz w:val="12"/>
        </w:rPr>
        <w:drawing>
          <wp:inline distT="0" distB="0" distL="0" distR="0">
            <wp:extent cx="194294" cy="291441"/>
            <wp:effectExtent l="0" t="0" r="0" b="0"/>
            <wp:docPr id="63" name="image1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51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94" cy="29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979999"/>
          <w:position w:val="-33"/>
          <w:sz w:val="12"/>
        </w:rPr>
      </w:r>
      <w:r>
        <w:rPr>
          <w:rFonts w:ascii="Times New Roman"/>
          <w:sz w:val="12"/>
        </w:rPr>
      </w:r>
    </w:p>
    <w:p>
      <w:pPr>
        <w:tabs>
          <w:tab w:pos="650" w:val="left" w:leader="none"/>
        </w:tabs>
        <w:spacing w:line="315" w:lineRule="exact" w:before="0"/>
        <w:ind w:left="0" w:right="336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979999"/>
          <w:spacing w:val="-39"/>
          <w:w w:val="115"/>
          <w:sz w:val="51"/>
        </w:rPr>
        <w:t>)</w:t>
      </w:r>
      <w:r>
        <w:rPr>
          <w:rFonts w:ascii="Arial"/>
          <w:color w:val="979999"/>
          <w:w w:val="115"/>
          <w:sz w:val="51"/>
        </w:rPr>
        <w:t>\</w:t>
        <w:tab/>
      </w:r>
      <w:r>
        <w:rPr>
          <w:rFonts w:ascii="Times New Roman"/>
          <w:color w:val="979999"/>
          <w:w w:val="85"/>
          <w:sz w:val="35"/>
        </w:rPr>
        <w:t>"</w:t>
      </w:r>
      <w:r>
        <w:rPr>
          <w:rFonts w:ascii="Times New Roman"/>
          <w:color w:val="979999"/>
          <w:spacing w:val="37"/>
          <w:w w:val="85"/>
          <w:sz w:val="35"/>
        </w:rPr>
        <w:t>'</w:t>
      </w:r>
      <w:r>
        <w:rPr>
          <w:rFonts w:ascii="Times New Roman"/>
          <w:color w:val="979999"/>
          <w:spacing w:val="-10"/>
          <w:w w:val="85"/>
          <w:sz w:val="35"/>
        </w:rPr>
        <w:t>(</w:t>
      </w:r>
      <w:r>
        <w:rPr>
          <w:rFonts w:ascii="Times New Roman"/>
          <w:color w:val="979999"/>
          <w:w w:val="85"/>
          <w:sz w:val="35"/>
        </w:rPr>
        <w:t>,..</w:t>
      </w:r>
      <w:r>
        <w:rPr>
          <w:rFonts w:ascii="Times New Roman"/>
          <w:color w:val="979999"/>
          <w:spacing w:val="-29"/>
          <w:w w:val="85"/>
          <w:sz w:val="35"/>
        </w:rPr>
        <w:t> </w:t>
      </w:r>
      <w:r>
        <w:rPr>
          <w:rFonts w:ascii="Arial"/>
          <w:color w:val="979999"/>
          <w:w w:val="85"/>
          <w:sz w:val="18"/>
        </w:rPr>
        <w:t>{</w:t>
      </w:r>
      <w:r>
        <w:rPr>
          <w:rFonts w:ascii="Arial"/>
          <w:sz w:val="18"/>
        </w:rPr>
      </w:r>
    </w:p>
    <w:p>
      <w:pPr>
        <w:spacing w:line="272" w:lineRule="exact" w:before="0"/>
        <w:ind w:left="0" w:right="175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979999"/>
          <w:w w:val="260"/>
          <w:sz w:val="42"/>
        </w:rPr>
        <w:t>y</w:t>
      </w:r>
      <w:r>
        <w:rPr>
          <w:rFonts w:ascii="Times New Roman"/>
          <w:sz w:val="42"/>
        </w:rPr>
      </w:r>
    </w:p>
    <w:p>
      <w:pPr>
        <w:spacing w:line="260" w:lineRule="auto" w:before="140"/>
        <w:ind w:left="10662" w:right="1072" w:firstLine="356"/>
        <w:jc w:val="left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w w:val="105"/>
          <w:sz w:val="25"/>
        </w:rPr>
        <w:t>LAYOUT</w:t>
      </w:r>
      <w:r>
        <w:rPr>
          <w:rFonts w:ascii="Arial"/>
          <w:w w:val="102"/>
          <w:sz w:val="25"/>
        </w:rPr>
        <w:t> </w:t>
      </w:r>
      <w:r>
        <w:rPr>
          <w:rFonts w:ascii="Arial"/>
          <w:w w:val="105"/>
          <w:sz w:val="25"/>
        </w:rPr>
        <w:t>SHEET</w:t>
      </w:r>
      <w:r>
        <w:rPr>
          <w:rFonts w:ascii="Arial"/>
          <w:spacing w:val="-2"/>
          <w:w w:val="105"/>
          <w:sz w:val="25"/>
        </w:rPr>
        <w:t> </w:t>
      </w:r>
      <w:r>
        <w:rPr>
          <w:rFonts w:ascii="Arial"/>
          <w:w w:val="105"/>
          <w:sz w:val="25"/>
        </w:rPr>
        <w:t>4</w:t>
      </w:r>
      <w:r>
        <w:rPr>
          <w:rFonts w:ascii="Arial"/>
          <w:spacing w:val="1"/>
          <w:w w:val="105"/>
          <w:sz w:val="25"/>
        </w:rPr>
        <w:t> </w:t>
      </w:r>
      <w:r>
        <w:rPr>
          <w:rFonts w:ascii="Arial"/>
          <w:w w:val="105"/>
          <w:sz w:val="25"/>
        </w:rPr>
        <w:t>OF</w:t>
      </w:r>
      <w:r>
        <w:rPr>
          <w:rFonts w:ascii="Arial"/>
          <w:spacing w:val="-13"/>
          <w:w w:val="105"/>
          <w:sz w:val="25"/>
        </w:rPr>
        <w:t> </w:t>
      </w:r>
      <w:r>
        <w:rPr>
          <w:rFonts w:ascii="Arial"/>
          <w:w w:val="105"/>
          <w:sz w:val="25"/>
        </w:rPr>
        <w:t>9</w:t>
      </w:r>
      <w:r>
        <w:rPr>
          <w:rFonts w:ascii="Arial"/>
          <w:sz w:val="25"/>
        </w:rPr>
      </w:r>
    </w:p>
    <w:p>
      <w:pPr>
        <w:spacing w:after="0" w:line="260" w:lineRule="auto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12932" w:space="4462"/>
            <w:col w:w="13486"/>
          </w:cols>
        </w:sectPr>
      </w:pPr>
    </w:p>
    <w:p>
      <w:pPr>
        <w:spacing w:before="224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999"/>
          <w:w w:val="80"/>
          <w:sz w:val="38"/>
        </w:rPr>
        <w:t>.</w:t>
      </w:r>
      <w:r>
        <w:rPr>
          <w:rFonts w:ascii="Arial"/>
          <w:color w:val="979999"/>
          <w:spacing w:val="-52"/>
          <w:w w:val="80"/>
          <w:sz w:val="38"/>
        </w:rPr>
        <w:t>.</w:t>
      </w:r>
      <w:r>
        <w:rPr>
          <w:rFonts w:ascii="Arial"/>
          <w:color w:val="B3B3B3"/>
          <w:spacing w:val="-12"/>
          <w:w w:val="80"/>
          <w:sz w:val="38"/>
        </w:rPr>
        <w:t>.</w:t>
      </w:r>
      <w:r>
        <w:rPr>
          <w:rFonts w:ascii="Arial"/>
          <w:color w:val="979999"/>
          <w:w w:val="80"/>
          <w:position w:val="10"/>
          <w:sz w:val="10"/>
        </w:rPr>
        <w:t>\</w:t>
      </w:r>
      <w:r>
        <w:rPr>
          <w:rFonts w:ascii="Arial"/>
          <w:sz w:val="10"/>
        </w:rPr>
      </w:r>
    </w:p>
    <w:p>
      <w:pPr>
        <w:spacing w:before="38"/>
        <w:ind w:left="11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0"/>
        </w:rPr>
        <w:br w:type="column"/>
      </w:r>
      <w:r>
        <w:rPr>
          <w:rFonts w:ascii="Times New Roman"/>
          <w:color w:val="979999"/>
          <w:w w:val="80"/>
          <w:sz w:val="14"/>
        </w:rPr>
        <w:t>.</w:t>
      </w:r>
      <w:r>
        <w:rPr>
          <w:rFonts w:ascii="Times New Roman"/>
          <w:color w:val="979999"/>
          <w:spacing w:val="-11"/>
          <w:w w:val="80"/>
          <w:sz w:val="14"/>
        </w:rPr>
        <w:t>(</w:t>
      </w:r>
      <w:r>
        <w:rPr>
          <w:rFonts w:ascii="Times New Roman"/>
          <w:color w:val="979999"/>
          <w:spacing w:val="-37"/>
          <w:w w:val="80"/>
          <w:sz w:val="14"/>
        </w:rPr>
        <w:t>0</w:t>
      </w:r>
      <w:r>
        <w:rPr>
          <w:rFonts w:ascii="Arial"/>
          <w:color w:val="979999"/>
          <w:spacing w:val="-109"/>
          <w:w w:val="80"/>
          <w:position w:val="-16"/>
          <w:sz w:val="48"/>
        </w:rPr>
        <w:t>-</w:t>
      </w:r>
      <w:r>
        <w:rPr>
          <w:rFonts w:ascii="Times New Roman"/>
          <w:color w:val="979999"/>
          <w:w w:val="80"/>
          <w:sz w:val="14"/>
        </w:rPr>
        <w:t>1</w:t>
      </w:r>
      <w:r>
        <w:rPr>
          <w:rFonts w:ascii="Times New Roman"/>
          <w:color w:val="979999"/>
          <w:spacing w:val="1"/>
          <w:w w:val="80"/>
          <w:sz w:val="14"/>
        </w:rPr>
        <w:t>.</w:t>
      </w:r>
      <w:r>
        <w:rPr>
          <w:rFonts w:ascii="Times New Roman"/>
          <w:color w:val="979999"/>
          <w:w w:val="80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346" w:lineRule="exact" w:before="0"/>
        <w:ind w:left="0" w:right="379" w:firstLine="0"/>
        <w:jc w:val="right"/>
        <w:rPr>
          <w:rFonts w:ascii="Arial" w:hAnsi="Arial" w:cs="Arial" w:eastAsia="Arial"/>
          <w:sz w:val="34"/>
          <w:szCs w:val="34"/>
        </w:rPr>
      </w:pPr>
      <w:r>
        <w:rPr/>
        <w:br w:type="column"/>
      </w:r>
      <w:r>
        <w:rPr>
          <w:rFonts w:ascii="Arial"/>
          <w:color w:val="05608C"/>
          <w:spacing w:val="-2"/>
          <w:sz w:val="34"/>
        </w:rPr>
        <w:t>C</w:t>
      </w:r>
      <w:r>
        <w:rPr>
          <w:rFonts w:ascii="Arial"/>
          <w:color w:val="05608C"/>
          <w:spacing w:val="-1"/>
          <w:sz w:val="34"/>
        </w:rPr>
        <w:t>APITA</w:t>
      </w:r>
      <w:r>
        <w:rPr>
          <w:rFonts w:ascii="Arial"/>
          <w:color w:val="05608C"/>
          <w:spacing w:val="11"/>
          <w:sz w:val="34"/>
        </w:rPr>
        <w:t> </w:t>
      </w:r>
      <w:r>
        <w:rPr>
          <w:rFonts w:ascii="Arial"/>
          <w:color w:val="28B1DB"/>
          <w:sz w:val="34"/>
        </w:rPr>
        <w:t>SYMON</w:t>
      </w:r>
      <w:r>
        <w:rPr>
          <w:rFonts w:ascii="Arial"/>
          <w:color w:val="28B1DB"/>
          <w:spacing w:val="-55"/>
          <w:sz w:val="34"/>
        </w:rPr>
        <w:t> </w:t>
      </w:r>
      <w:r>
        <w:rPr>
          <w:rFonts w:ascii="Arial"/>
          <w:color w:val="28B1DB"/>
          <w:sz w:val="34"/>
        </w:rPr>
        <w:t>DS</w:t>
      </w:r>
      <w:r>
        <w:rPr>
          <w:rFonts w:ascii="Arial"/>
          <w:sz w:val="34"/>
        </w:rPr>
      </w:r>
    </w:p>
    <w:p>
      <w:pPr>
        <w:spacing w:before="19"/>
        <w:ind w:left="0" w:right="2701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28B1DB"/>
          <w:w w:val="110"/>
          <w:sz w:val="10"/>
        </w:rPr>
        <w:t>STRUCTURES</w:t>
      </w:r>
      <w:r>
        <w:rPr>
          <w:rFonts w:ascii="Arial"/>
          <w:sz w:val="10"/>
        </w:rPr>
      </w:r>
    </w:p>
    <w:p>
      <w:pPr>
        <w:spacing w:line="93" w:lineRule="exact" w:before="28"/>
        <w:ind w:left="0" w:right="739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sz w:val="9"/>
        </w:rPr>
        <w:t>COnsuHing</w:t>
      </w:r>
      <w:r>
        <w:rPr>
          <w:rFonts w:ascii="Arial"/>
          <w:spacing w:val="11"/>
          <w:sz w:val="9"/>
        </w:rPr>
        <w:t> </w:t>
      </w:r>
      <w:r>
        <w:rPr>
          <w:rFonts w:ascii="Arial"/>
          <w:spacing w:val="-1"/>
          <w:sz w:val="9"/>
        </w:rPr>
        <w:t>Civil,Sb'uctural</w:t>
      </w:r>
      <w:r>
        <w:rPr>
          <w:rFonts w:ascii="Arial"/>
          <w:spacing w:val="7"/>
          <w:sz w:val="9"/>
        </w:rPr>
        <w:t> </w:t>
      </w:r>
      <w:r>
        <w:rPr>
          <w:rFonts w:ascii="Arial"/>
          <w:sz w:val="9"/>
        </w:rPr>
        <w:t>&amp;</w:t>
      </w:r>
      <w:r>
        <w:rPr>
          <w:rFonts w:ascii="Arial"/>
          <w:spacing w:val="4"/>
          <w:sz w:val="9"/>
        </w:rPr>
        <w:t> </w:t>
      </w:r>
      <w:r>
        <w:rPr>
          <w:rFonts w:ascii="Arial"/>
          <w:sz w:val="9"/>
        </w:rPr>
        <w:t>Gao-Environmental</w:t>
      </w:r>
      <w:r>
        <w:rPr>
          <w:rFonts w:ascii="Arial"/>
          <w:spacing w:val="15"/>
          <w:sz w:val="9"/>
        </w:rPr>
        <w:t> </w:t>
      </w:r>
      <w:r>
        <w:rPr>
          <w:rFonts w:ascii="Arial"/>
          <w:sz w:val="9"/>
        </w:rPr>
        <w:t>Engineers</w:t>
      </w:r>
      <w:r>
        <w:rPr>
          <w:rFonts w:ascii="Arial"/>
          <w:sz w:val="9"/>
        </w:rPr>
      </w:r>
    </w:p>
    <w:p>
      <w:pPr>
        <w:tabs>
          <w:tab w:pos="1810" w:val="left" w:leader="none"/>
        </w:tabs>
        <w:spacing w:line="173" w:lineRule="exact" w:before="0"/>
        <w:ind w:left="0" w:right="1054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w w:val="105"/>
          <w:sz w:val="12"/>
        </w:rPr>
        <w:t>MANCHESTER</w:t>
        <w:tab/>
        <w:t>Offices</w:t>
      </w:r>
      <w:r>
        <w:rPr>
          <w:rFonts w:ascii="Arial"/>
          <w:spacing w:val="-7"/>
          <w:w w:val="105"/>
          <w:sz w:val="12"/>
        </w:rPr>
        <w:t> </w:t>
      </w:r>
      <w:r>
        <w:rPr>
          <w:rFonts w:ascii="Arial"/>
          <w:spacing w:val="-2"/>
          <w:w w:val="105"/>
          <w:sz w:val="12"/>
        </w:rPr>
        <w:t>also</w:t>
      </w:r>
      <w:r>
        <w:rPr>
          <w:rFonts w:ascii="Arial"/>
          <w:spacing w:val="-8"/>
          <w:w w:val="105"/>
          <w:sz w:val="12"/>
        </w:rPr>
        <w:t> </w:t>
      </w:r>
      <w:r>
        <w:rPr>
          <w:rFonts w:ascii="Times New Roman"/>
          <w:w w:val="105"/>
          <w:sz w:val="16"/>
        </w:rPr>
        <w:t>at:</w:t>
      </w:r>
      <w:r>
        <w:rPr>
          <w:rFonts w:ascii="Times New Roman"/>
          <w:sz w:val="16"/>
        </w:rPr>
      </w:r>
    </w:p>
    <w:p>
      <w:pPr>
        <w:spacing w:after="0" w:line="173" w:lineRule="exact"/>
        <w:jc w:val="righ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2459" w:space="40"/>
            <w:col w:w="359" w:space="2076"/>
            <w:col w:w="15946"/>
          </w:cols>
        </w:sectPr>
      </w:pPr>
    </w:p>
    <w:p>
      <w:pPr>
        <w:spacing w:line="245" w:lineRule="auto" w:before="5"/>
        <w:ind w:left="27164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sz w:val="10"/>
        </w:rPr>
        <w:t>Clemence</w:t>
      </w:r>
      <w:r>
        <w:rPr>
          <w:rFonts w:ascii="Arial"/>
          <w:spacing w:val="-10"/>
          <w:sz w:val="10"/>
        </w:rPr>
        <w:t> </w:t>
      </w:r>
      <w:r>
        <w:rPr>
          <w:rFonts w:ascii="Arial"/>
          <w:sz w:val="10"/>
        </w:rPr>
        <w:t>House,</w:t>
      </w:r>
      <w:r>
        <w:rPr>
          <w:rFonts w:ascii="Arial"/>
          <w:spacing w:val="-15"/>
          <w:sz w:val="10"/>
        </w:rPr>
        <w:t> </w:t>
      </w:r>
      <w:r>
        <w:rPr>
          <w:rFonts w:ascii="Arial"/>
          <w:sz w:val="10"/>
        </w:rPr>
        <w:t>9</w:t>
      </w:r>
      <w:r>
        <w:rPr>
          <w:rFonts w:ascii="Arial"/>
          <w:spacing w:val="-14"/>
          <w:sz w:val="10"/>
        </w:rPr>
        <w:t> </w:t>
      </w:r>
      <w:r>
        <w:rPr>
          <w:rFonts w:ascii="Arial"/>
          <w:sz w:val="10"/>
        </w:rPr>
        <w:t>Mellor</w:t>
      </w:r>
      <w:r>
        <w:rPr>
          <w:rFonts w:ascii="Arial"/>
          <w:spacing w:val="-14"/>
          <w:sz w:val="10"/>
        </w:rPr>
        <w:t> </w:t>
      </w:r>
      <w:r>
        <w:rPr>
          <w:rFonts w:ascii="Times New Roman"/>
          <w:sz w:val="10"/>
        </w:rPr>
        <w:t>Road</w:t>
      </w:r>
      <w:r>
        <w:rPr>
          <w:rFonts w:ascii="Times New Roman"/>
          <w:w w:val="101"/>
          <w:sz w:val="10"/>
        </w:rPr>
        <w:t> </w:t>
      </w:r>
      <w:r>
        <w:rPr>
          <w:rFonts w:ascii="Arial"/>
          <w:w w:val="95"/>
          <w:sz w:val="10"/>
        </w:rPr>
        <w:t>Cheadle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Hulme,</w:t>
      </w:r>
      <w:r>
        <w:rPr>
          <w:rFonts w:ascii="Arial"/>
          <w:spacing w:val="-7"/>
          <w:w w:val="95"/>
          <w:sz w:val="10"/>
        </w:rPr>
        <w:t> </w:t>
      </w:r>
      <w:r>
        <w:rPr>
          <w:rFonts w:ascii="Arial"/>
          <w:w w:val="95"/>
          <w:sz w:val="10"/>
        </w:rPr>
        <w:t>Cheshire,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SKB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SAT</w:t>
      </w:r>
      <w:r>
        <w:rPr>
          <w:rFonts w:ascii="Arial"/>
          <w:w w:val="89"/>
          <w:sz w:val="10"/>
        </w:rPr>
        <w:t> </w:t>
      </w:r>
      <w:r>
        <w:rPr>
          <w:rFonts w:ascii="Times New Roman"/>
          <w:sz w:val="10"/>
        </w:rPr>
        <w:t>Tel:</w:t>
      </w:r>
      <w:r>
        <w:rPr>
          <w:rFonts w:ascii="Times New Roman"/>
          <w:spacing w:val="14"/>
          <w:sz w:val="10"/>
        </w:rPr>
        <w:t> </w:t>
      </w:r>
      <w:r>
        <w:rPr>
          <w:rFonts w:ascii="Times New Roman"/>
          <w:sz w:val="10"/>
        </w:rPr>
        <w:t>(+44)</w:t>
      </w:r>
      <w:r>
        <w:rPr>
          <w:rFonts w:ascii="Times New Roman"/>
          <w:spacing w:val="2"/>
          <w:sz w:val="10"/>
        </w:rPr>
        <w:t> </w:t>
      </w:r>
      <w:r>
        <w:rPr>
          <w:rFonts w:ascii="Times New Roman"/>
          <w:sz w:val="10"/>
        </w:rPr>
        <w:t>0161</w:t>
      </w:r>
      <w:r>
        <w:rPr>
          <w:rFonts w:ascii="Times New Roman"/>
          <w:spacing w:val="8"/>
          <w:sz w:val="10"/>
        </w:rPr>
        <w:t> </w:t>
      </w:r>
      <w:r>
        <w:rPr>
          <w:rFonts w:ascii="Times New Roman"/>
          <w:sz w:val="10"/>
        </w:rPr>
        <w:t>486</w:t>
      </w:r>
      <w:r>
        <w:rPr>
          <w:rFonts w:ascii="Times New Roman"/>
          <w:spacing w:val="21"/>
          <w:sz w:val="10"/>
        </w:rPr>
        <w:t> </w:t>
      </w:r>
      <w:r>
        <w:rPr>
          <w:rFonts w:ascii="Times New Roman"/>
          <w:sz w:val="10"/>
        </w:rPr>
        <w:t>1521</w:t>
      </w:r>
      <w:r>
        <w:rPr>
          <w:rFonts w:ascii="Times New Roman"/>
          <w:sz w:val="10"/>
        </w:rPr>
      </w:r>
    </w:p>
    <w:p>
      <w:pPr>
        <w:spacing w:before="3"/>
        <w:ind w:left="0" w:right="41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w w:val="105"/>
          <w:sz w:val="10"/>
        </w:rPr>
        <w:t>Fax:</w:t>
      </w:r>
      <w:r>
        <w:rPr>
          <w:rFonts w:ascii="Times New Roman"/>
          <w:spacing w:val="-1"/>
          <w:w w:val="105"/>
          <w:sz w:val="10"/>
        </w:rPr>
        <w:t> </w:t>
      </w:r>
      <w:r>
        <w:rPr>
          <w:rFonts w:ascii="Times New Roman"/>
          <w:w w:val="105"/>
          <w:sz w:val="10"/>
        </w:rPr>
        <w:t>(+44)</w:t>
      </w:r>
      <w:r>
        <w:rPr>
          <w:rFonts w:ascii="Times New Roman"/>
          <w:spacing w:val="-3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0161 486</w:t>
      </w:r>
      <w:r>
        <w:rPr>
          <w:rFonts w:ascii="Times New Roman"/>
          <w:spacing w:val="3"/>
          <w:w w:val="105"/>
          <w:sz w:val="10"/>
        </w:rPr>
        <w:t> </w:t>
      </w:r>
      <w:r>
        <w:rPr>
          <w:rFonts w:ascii="Times New Roman"/>
          <w:w w:val="105"/>
          <w:sz w:val="10"/>
        </w:rPr>
        <w:t>1580</w:t>
      </w:r>
      <w:r>
        <w:rPr>
          <w:rFonts w:ascii="Times New Roman"/>
          <w:sz w:val="10"/>
        </w:rPr>
      </w:r>
    </w:p>
    <w:p>
      <w:pPr>
        <w:tabs>
          <w:tab w:pos="710" w:val="left" w:leader="none"/>
        </w:tabs>
        <w:spacing w:line="255" w:lineRule="auto" w:before="5"/>
        <w:ind w:left="238" w:right="969" w:firstLine="6"/>
        <w:jc w:val="left"/>
        <w:rPr>
          <w:rFonts w:ascii="Arial" w:hAnsi="Arial" w:cs="Arial" w:eastAsia="Arial"/>
          <w:sz w:val="9"/>
          <w:szCs w:val="9"/>
        </w:rPr>
      </w:pPr>
      <w:r>
        <w:rPr>
          <w:w w:val="90"/>
        </w:rPr>
        <w:br w:type="column"/>
      </w:r>
      <w:r>
        <w:rPr>
          <w:rFonts w:ascii="Arial"/>
          <w:w w:val="90"/>
          <w:sz w:val="10"/>
        </w:rPr>
        <w:t>Brtstol</w:t>
        <w:tab/>
        <w:t>Cambridge</w:t>
      </w:r>
      <w:r>
        <w:rPr>
          <w:rFonts w:ascii="Arial"/>
          <w:w w:val="94"/>
          <w:sz w:val="10"/>
        </w:rPr>
        <w:t> </w:t>
      </w:r>
      <w:r>
        <w:rPr>
          <w:rFonts w:ascii="Arial"/>
          <w:sz w:val="10"/>
        </w:rPr>
        <w:t>London  </w:t>
      </w:r>
      <w:r>
        <w:rPr>
          <w:rFonts w:ascii="Arial"/>
          <w:spacing w:val="4"/>
          <w:sz w:val="10"/>
        </w:rPr>
        <w:t> </w:t>
      </w:r>
      <w:r>
        <w:rPr>
          <w:rFonts w:ascii="Arial"/>
          <w:sz w:val="10"/>
        </w:rPr>
        <w:t>She!Held</w:t>
      </w:r>
      <w:r>
        <w:rPr>
          <w:rFonts w:ascii="Arial"/>
          <w:w w:val="90"/>
          <w:sz w:val="10"/>
        </w:rPr>
        <w:t> </w:t>
      </w:r>
      <w:r>
        <w:rPr>
          <w:rFonts w:ascii="Arial"/>
          <w:spacing w:val="-2"/>
          <w:w w:val="135"/>
          <w:sz w:val="9"/>
        </w:rPr>
        <w:t>Wa</w:t>
      </w:r>
      <w:r>
        <w:rPr>
          <w:rFonts w:ascii="Arial"/>
          <w:spacing w:val="-1"/>
          <w:w w:val="135"/>
          <w:sz w:val="9"/>
        </w:rPr>
        <w:t>....</w:t>
      </w:r>
      <w:r>
        <w:rPr>
          <w:rFonts w:ascii="Arial"/>
          <w:sz w:val="9"/>
        </w:rPr>
      </w:r>
    </w:p>
    <w:p>
      <w:pPr>
        <w:spacing w:before="1"/>
        <w:ind w:left="23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Special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w w:val="95"/>
          <w:sz w:val="10"/>
        </w:rPr>
        <w:t>Projects:</w:t>
      </w:r>
      <w:r>
        <w:rPr>
          <w:rFonts w:ascii="Arial"/>
          <w:spacing w:val="-7"/>
          <w:w w:val="95"/>
          <w:sz w:val="10"/>
        </w:rPr>
        <w:t> </w:t>
      </w:r>
      <w:r>
        <w:rPr>
          <w:rFonts w:ascii="Arial"/>
          <w:w w:val="95"/>
          <w:sz w:val="10"/>
        </w:rPr>
        <w:t>Cheacl</w:t>
      </w:r>
      <w:r>
        <w:rPr>
          <w:rFonts w:ascii="Arial"/>
          <w:spacing w:val="-14"/>
          <w:w w:val="95"/>
          <w:sz w:val="10"/>
        </w:rPr>
        <w:t> </w:t>
      </w:r>
      <w:r>
        <w:rPr>
          <w:rFonts w:ascii="Arial"/>
          <w:w w:val="95"/>
          <w:sz w:val="10"/>
        </w:rPr>
        <w:t>le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Hulme</w:t>
      </w:r>
      <w:r>
        <w:rPr>
          <w:rFonts w:ascii="Arial"/>
          <w:sz w:val="10"/>
        </w:rPr>
      </w:r>
    </w:p>
    <w:p>
      <w:pPr>
        <w:spacing w:after="0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28697" w:space="40"/>
            <w:col w:w="2143"/>
          </w:cols>
        </w:sectPr>
      </w:pPr>
    </w:p>
    <w:p>
      <w:pPr>
        <w:spacing w:before="18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651.110962pt;margin-top:-11.549026pt;width:19.4pt;height:23.95pt;mso-position-horizontal-relative:page;mso-position-vertical-relative:paragraph;z-index:9400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i/>
                      <w:color w:val="979999"/>
                      <w:w w:val="195"/>
                      <w:sz w:val="16"/>
                    </w:rPr>
                    <w:t>(</w:t>
                  </w:r>
                  <w:r>
                    <w:rPr>
                      <w:rFonts w:ascii="Arial"/>
                      <w:i/>
                      <w:color w:val="979999"/>
                      <w:spacing w:val="-46"/>
                      <w:w w:val="195"/>
                      <w:sz w:val="16"/>
                    </w:rPr>
                    <w:t> </w:t>
                  </w:r>
                  <w:r>
                    <w:rPr>
                      <w:rFonts w:ascii="Arial"/>
                      <w:color w:val="979999"/>
                      <w:w w:val="150"/>
                      <w:position w:val="-22"/>
                      <w:sz w:val="48"/>
                    </w:rPr>
                    <w:t>-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  <w:sz w:val="8"/>
        </w:rPr>
        <w:t>E-rnal:</w:t>
      </w:r>
      <w:r>
        <w:rPr>
          <w:rFonts w:ascii="Times New Roman"/>
          <w:sz w:val="8"/>
        </w:rPr>
      </w:r>
    </w:p>
    <w:p>
      <w:pPr>
        <w:spacing w:before="27"/>
        <w:ind w:left="-26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185"/>
        </w:rPr>
        <w:br w:type="column"/>
      </w:r>
      <w:r>
        <w:rPr>
          <w:rFonts w:ascii="Arial"/>
          <w:spacing w:val="-1"/>
          <w:w w:val="185"/>
          <w:sz w:val="7"/>
        </w:rPr>
        <w:t>aipdl.-</w:t>
      </w:r>
      <w:r>
        <w:rPr>
          <w:rFonts w:ascii="Arial"/>
          <w:spacing w:val="-2"/>
          <w:w w:val="185"/>
          <w:sz w:val="7"/>
        </w:rPr>
        <w:t>lllQcllpltll.a&gt;.uk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31660" w:h="22370" w:orient="landscape"/>
          <w:pgMar w:top="480" w:bottom="280" w:left="480" w:right="300"/>
          <w:cols w:num="2" w:equalWidth="0">
            <w:col w:w="27386" w:space="40"/>
            <w:col w:w="3454"/>
          </w:cols>
        </w:sectPr>
      </w:pPr>
    </w:p>
    <w:p>
      <w:pPr>
        <w:spacing w:line="106" w:lineRule="exact" w:before="0"/>
        <w:ind w:left="0" w:right="1235" w:firstLine="0"/>
        <w:jc w:val="right"/>
        <w:rPr>
          <w:rFonts w:ascii="Arial" w:hAnsi="Arial" w:cs="Arial" w:eastAsia="Arial"/>
          <w:sz w:val="10"/>
          <w:szCs w:val="10"/>
        </w:rPr>
      </w:pPr>
      <w:hyperlink r:id="rId166">
        <w:r>
          <w:rPr>
            <w:rFonts w:ascii="Arial"/>
            <w:w w:val="90"/>
            <w:sz w:val="10"/>
          </w:rPr>
          <w:t>www.cepltasymonds.eo.uk/struclures</w:t>
        </w:r>
        <w:r>
          <w:rPr>
            <w:rFonts w:ascii="Arial"/>
            <w:sz w:val="10"/>
          </w:rPr>
        </w:r>
      </w:hyperlink>
    </w:p>
    <w:p>
      <w:pPr>
        <w:spacing w:after="0" w:line="106" w:lineRule="exact"/>
        <w:jc w:val="righ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480" w:right="300"/>
        </w:sectPr>
      </w:pPr>
    </w:p>
    <w:p>
      <w:pPr>
        <w:spacing w:line="240" w:lineRule="auto" w:before="10"/>
        <w:rPr>
          <w:rFonts w:ascii="Arial" w:hAnsi="Arial" w:cs="Arial" w:eastAsia="Arial"/>
          <w:sz w:val="40"/>
          <w:szCs w:val="40"/>
        </w:rPr>
      </w:pPr>
      <w:r>
        <w:rPr/>
        <w:pict>
          <v:group style="position:absolute;margin-left:17.528641pt;margin-top:17.632605pt;width:1549.55pt;height:1083.7pt;mso-position-horizontal-relative:page;mso-position-vertical-relative:page;z-index:-596920" coordorigin="351,353" coordsize="30991,21674">
            <v:shape style="position:absolute;left:7675;top:5325;width:4615;height:6400" type="#_x0000_t75" stroked="false">
              <v:imagedata r:id="rId167" o:title=""/>
            </v:shape>
            <v:group style="position:absolute;left:363;top:378;width:30940;height:2" coordorigin="363,378" coordsize="30940,2">
              <v:shape style="position:absolute;left:363;top:378;width:30940;height:2" coordorigin="363,378" coordsize="30940,0" path="m363,378l31303,378e" filled="false" stroked="true" strokeweight="1.274814pt" strokecolor="#000000">
                <v:path arrowok="t"/>
              </v:shape>
            </v:group>
            <v:group style="position:absolute;left:376;top:365;width:2;height:21631" coordorigin="376,365" coordsize="2,21631">
              <v:shape style="position:absolute;left:376;top:365;width:2;height:21631" coordorigin="376,365" coordsize="0,21631" path="m376,21996l376,365e" filled="false" stroked="true" strokeweight="1.274814pt" strokecolor="#000000">
                <v:path arrowok="t"/>
              </v:shape>
            </v:group>
            <v:group style="position:absolute;left:14074;top:2966;width:485;height:2" coordorigin="14074,2966" coordsize="485,2">
              <v:shape style="position:absolute;left:14074;top:2966;width:485;height:2" coordorigin="14074,2966" coordsize="485,0" path="m14074,2966l14558,2966e" filled="false" stroked="true" strokeweight=".318704pt" strokecolor="#979797">
                <v:path arrowok="t"/>
              </v:shape>
            </v:group>
            <v:group style="position:absolute;left:12876;top:3151;width:434;height:2" coordorigin="12876,3151" coordsize="434,2">
              <v:shape style="position:absolute;left:12876;top:3151;width:434;height:2" coordorigin="12876,3151" coordsize="434,0" path="m12876,3151l13309,3151e" filled="false" stroked="true" strokeweight=".318704pt" strokecolor="#979797">
                <v:path arrowok="t"/>
              </v:shape>
            </v:group>
            <v:group style="position:absolute;left:12270;top:5725;width:823;height:2" coordorigin="12270,5725" coordsize="823,2">
              <v:shape style="position:absolute;left:12270;top:5725;width:823;height:2" coordorigin="12270,5725" coordsize="823,0" path="m12270,5725l13092,5725e" filled="false" stroked="true" strokeweight="2.230924pt" strokecolor="#eb1818">
                <v:path arrowok="t"/>
              </v:shape>
            </v:group>
            <v:group style="position:absolute;left:9561;top:7809;width:536;height:2" coordorigin="9561,7809" coordsize="536,2">
              <v:shape style="position:absolute;left:9561;top:7809;width:536;height:2" coordorigin="9561,7809" coordsize="536,0" path="m9561,7809l10097,7809e" filled="false" stroked="true" strokeweight=".637407pt" strokecolor="#c35454">
                <v:path arrowok="t"/>
              </v:shape>
              <v:shape style="position:absolute;left:7547;top:11878;width:5610;height:3136" type="#_x0000_t75" stroked="false">
                <v:imagedata r:id="rId168" o:title=""/>
              </v:shape>
              <v:shape style="position:absolute;left:11321;top:13433;width:433;height:790" type="#_x0000_t75" stroked="false">
                <v:imagedata r:id="rId169" o:title=""/>
              </v:shape>
              <v:shape style="position:absolute;left:7547;top:15040;width:5610;height:2652" type="#_x0000_t75" stroked="false">
                <v:imagedata r:id="rId170" o:title=""/>
              </v:shape>
              <v:shape style="position:absolute;left:10888;top:17232;width:535;height:459" type="#_x0000_t75" stroked="false">
                <v:imagedata r:id="rId171" o:title=""/>
              </v:shape>
            </v:group>
            <v:group style="position:absolute;left:10951;top:13762;width:2;height:459" coordorigin="10951,13762" coordsize="2,459">
              <v:shape style="position:absolute;left:10951;top:13762;width:2;height:459" coordorigin="10951,13762" coordsize="0,459" path="m10951,14221l10951,13762e" filled="false" stroked="true" strokeweight=".637407pt" strokecolor="#9c9c9c">
                <v:path arrowok="t"/>
              </v:shape>
            </v:group>
            <v:group style="position:absolute;left:11320;top:16490;width:2;height:536" coordorigin="11320,16490" coordsize="2,536">
              <v:shape style="position:absolute;left:11320;top:16490;width:2;height:536" coordorigin="11320,16490" coordsize="0,536" path="m11320,17025l11320,16490e" filled="false" stroked="true" strokeweight=".318704pt" strokecolor="#979797">
                <v:path arrowok="t"/>
              </v:shape>
            </v:group>
            <v:group style="position:absolute;left:10453;top:16515;width:2;height:459" coordorigin="10453,16515" coordsize="2,459">
              <v:shape style="position:absolute;left:10453;top:16515;width:2;height:459" coordorigin="10453,16515" coordsize="0,459" path="m10453,16974l10453,16515e" filled="false" stroked="true" strokeweight=".318704pt" strokecolor="#979797">
                <v:path arrowok="t"/>
              </v:shape>
            </v:group>
            <v:group style="position:absolute;left:12410;top:17433;width:2;height:708" coordorigin="12410,17433" coordsize="2,708">
              <v:shape style="position:absolute;left:12410;top:17433;width:2;height:708" coordorigin="12410,17433" coordsize="0,708" path="m12410,18140l12410,17433e" filled="false" stroked="true" strokeweight=".95611pt" strokecolor="#979797">
                <v:path arrowok="t"/>
              </v:shape>
            </v:group>
            <v:group style="position:absolute;left:10785;top:17612;width:2;height:434" coordorigin="10785,17612" coordsize="2,434">
              <v:shape style="position:absolute;left:10785;top:17612;width:2;height:434" coordorigin="10785,17612" coordsize="0,434" path="m10785,18045l10785,17612e" filled="false" stroked="true" strokeweight=".318704pt" strokecolor="#979797">
                <v:path arrowok="t"/>
              </v:shape>
              <v:shape style="position:absolute;left:11525;top:18992;width:2116;height:3034" type="#_x0000_t75" stroked="false">
                <v:imagedata r:id="rId172" o:title=""/>
              </v:shape>
            </v:group>
            <v:group style="position:absolute;left:13621;top:21984;width:17682;height:2" coordorigin="13621,21984" coordsize="17682,2">
              <v:shape style="position:absolute;left:13621;top:21984;width:17682;height:2" coordorigin="13621,21984" coordsize="17682,0" path="m13621,21984l31303,21984e" filled="false" stroked="true" strokeweight="1.274814pt" strokecolor="#000000">
                <v:path arrowok="t"/>
              </v:shape>
            </v:group>
            <v:group style="position:absolute;left:363;top:21984;width:12073;height:2" coordorigin="363,21984" coordsize="12073,2">
              <v:shape style="position:absolute;left:363;top:21984;width:12073;height:2" coordorigin="363,21984" coordsize="12073,0" path="m363,21984l12436,21984e" filled="false" stroked="true" strokeweight="1.274814pt" strokecolor="#000000">
                <v:path arrowok="t"/>
              </v:shape>
            </v:group>
            <v:group style="position:absolute;left:24808;top:671;width:663;height:2" coordorigin="24808,671" coordsize="663,2">
              <v:shape style="position:absolute;left:24808;top:671;width:663;height:2" coordorigin="24808,671" coordsize="663,0" path="m24808,671l25471,671e" filled="false" stroked="true" strokeweight=".318704pt" strokecolor="#0000fb">
                <v:path arrowok="t"/>
              </v:shape>
            </v:group>
            <v:group style="position:absolute;left:27523;top:365;width:2;height:21631" coordorigin="27523,365" coordsize="2,21631">
              <v:shape style="position:absolute;left:27523;top:365;width:2;height:21631" coordorigin="27523,365" coordsize="0,21631" path="m27523,21996l27523,365e" filled="false" stroked="true" strokeweight="1.274814pt" strokecolor="#000000">
                <v:path arrowok="t"/>
              </v:shape>
            </v:group>
            <v:group style="position:absolute;left:30812;top:14858;width:2;height:1269" coordorigin="30812,14858" coordsize="2,1269">
              <v:shape style="position:absolute;left:30812;top:14858;width:2;height:1269" coordorigin="30812,14858" coordsize="0,1269" path="m30812,16127l30812,14858e" filled="false" stroked="true" strokeweight="1.274814pt" strokecolor="#000000">
                <v:path arrowok="t"/>
              </v:shape>
            </v:group>
            <v:group style="position:absolute;left:31290;top:365;width:2;height:21631" coordorigin="31290,365" coordsize="2,21631">
              <v:shape style="position:absolute;left:31290;top:365;width:2;height:21631" coordorigin="31290,365" coordsize="0,21631" path="m31290,21996l31290,365e" filled="false" stroked="true" strokeweight="1.274814pt" strokecolor="#000000">
                <v:path arrowok="t"/>
              </v:shape>
            </v:group>
            <v:group style="position:absolute;left:24017;top:2978;width:1275;height:2" coordorigin="24017,2978" coordsize="1275,2">
              <v:shape style="position:absolute;left:24017;top:2978;width:1275;height:2" coordorigin="24017,2978" coordsize="1275,0" path="m24017,2978l25292,2978e" filled="false" stroked="true" strokeweight=".318704pt" strokecolor="#0000fb">
                <v:path arrowok="t"/>
              </v:shape>
            </v:group>
            <v:group style="position:absolute;left:27510;top:2864;width:3793;height:2" coordorigin="27510,2864" coordsize="3793,2">
              <v:shape style="position:absolute;left:27510;top:2864;width:3793;height:2" coordorigin="27510,2864" coordsize="3793,0" path="m27510,2864l31303,2864e" filled="false" stroked="true" strokeweight=".637407pt" strokecolor="#000000">
                <v:path arrowok="t"/>
              </v:shape>
            </v:group>
            <v:group style="position:absolute;left:27510;top:3386;width:3793;height:2" coordorigin="27510,3386" coordsize="3793,2">
              <v:shape style="position:absolute;left:27510;top:3386;width:3793;height:2" coordorigin="27510,3386" coordsize="3793,0" path="m27510,3386l31303,3386e" filled="false" stroked="true" strokeweight=".637407pt" strokecolor="#000000">
                <v:path arrowok="t"/>
              </v:shape>
            </v:group>
            <v:group style="position:absolute;left:21468;top:3896;width:842;height:2" coordorigin="21468,3896" coordsize="842,2">
              <v:shape style="position:absolute;left:21468;top:3896;width:842;height:2" coordorigin="21468,3896" coordsize="842,0" path="m21468,3896l22309,3896e" filled="false" stroked="true" strokeweight=".318704pt" strokecolor="#0000fb">
                <v:path arrowok="t"/>
              </v:shape>
            </v:group>
            <v:group style="position:absolute;left:27510;top:3718;width:3793;height:2" coordorigin="27510,3718" coordsize="3793,2">
              <v:shape style="position:absolute;left:27510;top:3718;width:3793;height:2" coordorigin="27510,3718" coordsize="3793,0" path="m27510,3718l31303,3718e" filled="false" stroked="true" strokeweight=".637407pt" strokecolor="#000000">
                <v:path arrowok="t"/>
              </v:shape>
            </v:group>
            <v:group style="position:absolute;left:27510;top:4999;width:3793;height:2" coordorigin="27510,4999" coordsize="3793,2">
              <v:shape style="position:absolute;left:27510;top:4999;width:3793;height:2" coordorigin="27510,4999" coordsize="3793,0" path="m27510,4999l31303,4999e" filled="false" stroked="true" strokeweight=".637407pt" strokecolor="#000000">
                <v:path arrowok="t"/>
              </v:shape>
            </v:group>
            <v:group style="position:absolute;left:27510;top:6280;width:3793;height:2" coordorigin="27510,6280" coordsize="3793,2">
              <v:shape style="position:absolute;left:27510;top:6280;width:3793;height:2" coordorigin="27510,6280" coordsize="3793,0" path="m27510,6280l31303,6280e" filled="false" stroked="true" strokeweight=".637407pt" strokecolor="#000000">
                <v:path arrowok="t"/>
              </v:shape>
            </v:group>
            <v:group style="position:absolute;left:24272;top:6637;width:561;height:2" coordorigin="24272,6637" coordsize="561,2">
              <v:shape style="position:absolute;left:24272;top:6637;width:561;height:2" coordorigin="24272,6637" coordsize="561,0" path="m24272,6637l24833,6637e" filled="false" stroked="true" strokeweight=".318704pt" strokecolor="#0000fb">
                <v:path arrowok="t"/>
              </v:shape>
            </v:group>
            <v:group style="position:absolute;left:26108;top:6936;width:663;height:2" coordorigin="26108,6936" coordsize="663,2">
              <v:shape style="position:absolute;left:26108;top:6936;width:663;height:2" coordorigin="26108,6936" coordsize="663,0" path="m26108,6936l26771,6936e" filled="false" stroked="true" strokeweight=".318704pt" strokecolor="#0000fb">
                <v:path arrowok="t"/>
              </v:shape>
            </v:group>
            <v:group style="position:absolute;left:27510;top:7561;width:3793;height:2" coordorigin="27510,7561" coordsize="3793,2">
              <v:shape style="position:absolute;left:27510;top:7561;width:3793;height:2" coordorigin="27510,7561" coordsize="3793,0" path="m27510,7561l31303,7561e" filled="false" stroked="true" strokeweight=".637407pt" strokecolor="#000000">
                <v:path arrowok="t"/>
              </v:shape>
            </v:group>
            <v:group style="position:absolute;left:27510;top:8020;width:3793;height:2" coordorigin="27510,8020" coordsize="3793,2">
              <v:shape style="position:absolute;left:27510;top:8020;width:3793;height:2" coordorigin="27510,8020" coordsize="3793,0" path="m27510,8020l31303,8020e" filled="false" stroked="true" strokeweight=".637407pt" strokecolor="#000000">
                <v:path arrowok="t"/>
              </v:shape>
            </v:group>
            <v:group style="position:absolute;left:25573;top:8001;width:2;height:434" coordorigin="25573,8001" coordsize="2,434">
              <v:shape style="position:absolute;left:25573;top:8001;width:2;height:434" coordorigin="25573,8001" coordsize="0,434" path="m25573,8434l25573,8001e" filled="false" stroked="true" strokeweight=".318704pt" strokecolor="#0000fb">
                <v:path arrowok="t"/>
              </v:shape>
            </v:group>
            <v:group style="position:absolute;left:25477;top:14505;width:389;height:2" coordorigin="25477,14505" coordsize="389,2">
              <v:shape style="position:absolute;left:25477;top:14505;width:389;height:2" coordorigin="25477,14505" coordsize="389,0" path="m25477,14505l25866,14505e" filled="false" stroked="true" strokeweight=".318704pt" strokecolor="#0000fb">
                <v:path arrowok="t"/>
              </v:shape>
            </v:group>
            <v:group style="position:absolute;left:25056;top:14629;width:2;height:587" coordorigin="25056,14629" coordsize="2,587">
              <v:shape style="position:absolute;left:25056;top:14629;width:2;height:587" coordorigin="25056,14629" coordsize="0,587" path="m25056,15215l25056,14629e" filled="false" stroked="true" strokeweight=".318704pt" strokecolor="#0000fb">
                <v:path arrowok="t"/>
              </v:shape>
            </v:group>
            <v:group style="position:absolute;left:26044;top:14603;width:2;height:485" coordorigin="26044,14603" coordsize="2,485">
              <v:shape style="position:absolute;left:26044;top:14603;width:2;height:485" coordorigin="26044,14603" coordsize="0,485" path="m26044,15088l26044,14603e" filled="false" stroked="true" strokeweight=".318704pt" strokecolor="#0000fb">
                <v:path arrowok="t"/>
              </v:shape>
            </v:group>
            <v:group style="position:absolute;left:27510;top:14871;width:3793;height:2" coordorigin="27510,14871" coordsize="3793,2">
              <v:shape style="position:absolute;left:27510;top:14871;width:3793;height:2" coordorigin="27510,14871" coordsize="3793,0" path="m27510,14871l31303,14871e" filled="false" stroked="true" strokeweight="1.274814pt" strokecolor="#000000">
                <v:path arrowok="t"/>
              </v:shape>
            </v:group>
            <v:group style="position:absolute;left:25139;top:15279;width:612;height:2" coordorigin="25139,15279" coordsize="612,2">
              <v:shape style="position:absolute;left:25139;top:15279;width:612;height:2" coordorigin="25139,15279" coordsize="612,0" path="m25139,15279l25751,15279e" filled="false" stroked="true" strokeweight=".318704pt" strokecolor="#0000fb">
                <v:path arrowok="t"/>
              </v:shape>
            </v:group>
            <v:group style="position:absolute;left:24680;top:15413;width:2117;height:2" coordorigin="24680,15413" coordsize="2117,2">
              <v:shape style="position:absolute;left:24680;top:15413;width:2117;height:2" coordorigin="24680,15413" coordsize="2117,0" path="m24680,15413l26797,15413e" filled="false" stroked="true" strokeweight=".318704pt" strokecolor="#0000fb">
                <v:path arrowok="t"/>
              </v:shape>
            </v:group>
            <v:group style="position:absolute;left:27510;top:15400;width:3793;height:2" coordorigin="27510,15400" coordsize="3793,2">
              <v:shape style="position:absolute;left:27510;top:15400;width:3793;height:2" coordorigin="27510,15400" coordsize="3793,0" path="m27510,15400l31303,15400e" filled="false" stroked="true" strokeweight="1.274814pt" strokecolor="#000000">
                <v:path arrowok="t"/>
              </v:shape>
            </v:group>
            <v:group style="position:absolute;left:27510;top:16866;width:3793;height:2" coordorigin="27510,16866" coordsize="3793,2">
              <v:shape style="position:absolute;left:27510;top:16866;width:3793;height:2" coordorigin="27510,16866" coordsize="3793,0" path="m27510,16866l31303,16866e" filled="false" stroked="true" strokeweight="1.274814pt" strokecolor="#000000">
                <v:path arrowok="t"/>
              </v:shape>
            </v:group>
            <v:group style="position:absolute;left:27867;top:14858;width:2;height:1065" coordorigin="27867,14858" coordsize="2,1065">
              <v:shape style="position:absolute;left:27867;top:14858;width:2;height:1065" coordorigin="27867,14858" coordsize="0,1065" path="m27867,15923l27867,14858e" filled="false" stroked="true" strokeweight="1.274814pt" strokecolor="#000000">
                <v:path arrowok="t"/>
              </v:shape>
            </v:group>
            <v:group style="position:absolute;left:28543;top:14858;width:2;height:1065" coordorigin="28543,14858" coordsize="2,1065">
              <v:shape style="position:absolute;left:28543;top:14858;width:2;height:1065" coordorigin="28543,14858" coordsize="0,1065" path="m28543,15923l28543,14858e" filled="false" stroked="true" strokeweight="1.274814pt" strokecolor="#000000">
                <v:path arrowok="t"/>
              </v:shape>
            </v:group>
            <v:group style="position:absolute;left:30321;top:14858;width:2;height:1065" coordorigin="30321,14858" coordsize="2,1065">
              <v:shape style="position:absolute;left:30321;top:14858;width:2;height:1065" coordorigin="30321,14858" coordsize="0,1065" path="m30321,15923l30321,14858e" filled="false" stroked="true" strokeweight="1.274814pt" strokecolor="#000000">
                <v:path arrowok="t"/>
              </v:shape>
            </v:group>
            <v:group style="position:absolute;left:27510;top:17618;width:3793;height:2" coordorigin="27510,17618" coordsize="3793,2">
              <v:shape style="position:absolute;left:27510;top:17618;width:3793;height:2" coordorigin="27510,17618" coordsize="3793,0" path="m27510,17618l31303,17618e" filled="false" stroked="true" strokeweight="1.274814pt" strokecolor="#000000">
                <v:path arrowok="t"/>
              </v:shape>
            </v:group>
            <v:group style="position:absolute;left:27510;top:19151;width:3793;height:2" coordorigin="27510,19151" coordsize="3793,2">
              <v:shape style="position:absolute;left:27510;top:19151;width:3793;height:2" coordorigin="27510,19151" coordsize="3793,0" path="m27510,19151l31303,19151e" filled="false" stroked="true" strokeweight="3.505738pt" strokecolor="#000000">
                <v:path arrowok="t"/>
              </v:shape>
            </v:group>
            <v:group style="position:absolute;left:27510;top:20757;width:3793;height:2" coordorigin="27510,20757" coordsize="3793,2">
              <v:shape style="position:absolute;left:27510;top:20757;width:3793;height:2" coordorigin="27510,20757" coordsize="3793,0" path="m27510,20757l31303,20757e" filled="false" stroked="true" strokeweight="3.505738pt" strokecolor="#000000">
                <v:path arrowok="t"/>
              </v:shape>
            </v:group>
            <v:group style="position:absolute;left:30009;top:20722;width:2;height:721" coordorigin="30009,20722" coordsize="2,721">
              <v:shape style="position:absolute;left:30009;top:20722;width:2;height:721" coordorigin="30009,20722" coordsize="0,721" path="m30009,21442l30009,20722e" filled="false" stroked="true" strokeweight="1.274814pt" strokecolor="#000000">
                <v:path arrowok="t"/>
              </v:shape>
            </v:group>
            <v:group style="position:absolute;left:30538;top:21365;width:2;height:631" coordorigin="30538,21365" coordsize="2,631">
              <v:shape style="position:absolute;left:30538;top:21365;width:2;height:631" coordorigin="30538,21365" coordsize="0,631" path="m30538,21996l30538,21365e" filled="false" stroked="true" strokeweight="1.274814pt" strokecolor="#000000">
                <v:path arrowok="t"/>
              </v:shape>
            </v:group>
            <v:group style="position:absolute;left:27510;top:21079;width:3793;height:2" coordorigin="27510,21079" coordsize="3793,2">
              <v:shape style="position:absolute;left:27510;top:21079;width:3793;height:2" coordorigin="27510,21079" coordsize="3793,0" path="m27510,21079l31303,21079e" filled="false" stroked="true" strokeweight="1.274814pt" strokecolor="#000000">
                <v:path arrowok="t"/>
              </v:shape>
            </v:group>
            <v:group style="position:absolute;left:27510;top:21404;width:3793;height:2" coordorigin="27510,21404" coordsize="3793,2">
              <v:shape style="position:absolute;left:27510;top:21404;width:3793;height:2" coordorigin="27510,21404" coordsize="3793,0" path="m27510,21404l31303,21404e" filled="false" stroked="true" strokeweight="3.824441pt" strokecolor="#000000">
                <v:path arrowok="t"/>
              </v:shape>
            </v:group>
            <v:group style="position:absolute;left:28977;top:21365;width:2;height:631" coordorigin="28977,21365" coordsize="2,631">
              <v:shape style="position:absolute;left:28977;top:21365;width:2;height:631" coordorigin="28977,21365" coordsize="0,631" path="m28977,21996l28977,21365e" filled="false" stroked="true" strokeweight="1.274814pt" strokecolor="#000000">
                <v:path arrowok="t"/>
              </v:shape>
            </v:group>
            <v:group style="position:absolute;left:27574;top:15929;width:3704;height:2" coordorigin="27574,15929" coordsize="3704,2">
              <v:shape style="position:absolute;left:27574;top:15929;width:3704;height:2" coordorigin="27574,15929" coordsize="3704,0" path="m27574,15929l31278,15929e" filled="false" stroked="true" strokeweight="1.274814pt" strokecolor="#000000">
                <v:path arrowok="t"/>
              </v:shape>
            </v:group>
            <v:group style="position:absolute;left:27574;top:16117;width:3162;height:2" coordorigin="27574,16117" coordsize="3162,2">
              <v:shape style="position:absolute;left:27574;top:16117;width:3162;height:2" coordorigin="27574,16117" coordsize="3162,0" path="m27574,16117l30736,16117e" filled="false" stroked="true" strokeweight=".95611pt" strokecolor="#000000">
                <v:path arrowok="t"/>
              </v:shape>
            </v:group>
            <v:group style="position:absolute;left:9880;top:2971;width:83;height:2" coordorigin="9880,2971" coordsize="83,2">
              <v:shape style="position:absolute;left:9880;top:2971;width:83;height:2" coordorigin="9880,2971" coordsize="83,0" path="m9880,2971l9963,2971e" filled="false" stroked="true" strokeweight=".571049pt" strokecolor="#969898">
                <v:path arrowok="t"/>
              </v:shape>
            </v:group>
            <v:group style="position:absolute;left:14418;top:3842;width:97;height:2" coordorigin="14418,3842" coordsize="97,2">
              <v:shape style="position:absolute;left:14418;top:3842;width:97;height:2" coordorigin="14418,3842" coordsize="97,0" path="m14418,3842l14515,3842e" filled="false" stroked="true" strokeweight=".491367pt" strokecolor="#969898">
                <v:path arrowok="t"/>
              </v:shape>
            </v:group>
            <w10:wrap type="none"/>
          </v:group>
        </w:pict>
      </w:r>
    </w:p>
    <w:p>
      <w:pPr>
        <w:tabs>
          <w:tab w:pos="1459" w:val="left" w:leader="none"/>
        </w:tabs>
        <w:spacing w:line="498" w:lineRule="exact" w:before="0"/>
        <w:ind w:left="0" w:right="456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979999"/>
          <w:w w:val="90"/>
          <w:position w:val="-9"/>
          <w:sz w:val="46"/>
        </w:rPr>
        <w:t>"</w:t>
        <w:tab/>
      </w:r>
      <w:r>
        <w:rPr>
          <w:rFonts w:ascii="Times New Roman"/>
          <w:color w:val="979999"/>
          <w:w w:val="25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130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979999"/>
          <w:spacing w:val="-99"/>
          <w:w w:val="165"/>
          <w:sz w:val="14"/>
        </w:rPr>
        <w:t>'</w:t>
      </w:r>
      <w:r>
        <w:rPr>
          <w:rFonts w:ascii="Arial" w:hAnsi="Arial"/>
          <w:color w:val="979999"/>
          <w:spacing w:val="-19"/>
          <w:w w:val="165"/>
          <w:sz w:val="14"/>
        </w:rPr>
        <w:t>·</w:t>
      </w:r>
      <w:r>
        <w:rPr>
          <w:rFonts w:ascii="Arial" w:hAnsi="Arial"/>
          <w:color w:val="979999"/>
          <w:w w:val="165"/>
          <w:sz w:val="14"/>
        </w:rPr>
        <w:t>'</w:t>
      </w:r>
      <w:r>
        <w:rPr>
          <w:rFonts w:ascii="Arial" w:hAnsi="Arial"/>
          <w:sz w:val="14"/>
        </w:rPr>
      </w:r>
    </w:p>
    <w:p>
      <w:pPr>
        <w:spacing w:line="240" w:lineRule="auto" w:before="5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0"/>
        <w:ind w:left="0" w:right="969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1379.98584pt;margin-top:6.806266pt;width:61.35pt;height:14.3pt;mso-position-horizontal-relative:page;mso-position-vertical-relative:paragraph;z-index:-596656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13"/>
                    </w:numPr>
                    <w:tabs>
                      <w:tab w:pos="1154" w:val="left" w:leader="none"/>
                    </w:tabs>
                    <w:spacing w:line="286" w:lineRule="exact" w:before="0"/>
                    <w:ind w:left="1153" w:right="0" w:hanging="1153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w w:val="95"/>
                      <w:sz w:val="28"/>
                    </w:rPr>
                    <w:t>I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12"/>
        </w:rPr>
        <w:t>Drawn</w:t>
      </w:r>
      <w:r>
        <w:rPr>
          <w:rFonts w:ascii="Arial"/>
          <w:spacing w:val="-8"/>
          <w:sz w:val="12"/>
        </w:rPr>
        <w:t> </w:t>
      </w:r>
      <w:r>
        <w:rPr>
          <w:rFonts w:ascii="Times New Roman"/>
          <w:sz w:val="12"/>
        </w:rPr>
        <w:t>et    </w:t>
      </w:r>
      <w:r>
        <w:rPr>
          <w:rFonts w:ascii="Times New Roman"/>
          <w:spacing w:val="10"/>
          <w:sz w:val="12"/>
        </w:rPr>
        <w:t> </w:t>
      </w:r>
      <w:r>
        <w:rPr>
          <w:rFonts w:ascii="Arial"/>
          <w:sz w:val="12"/>
        </w:rPr>
        <w:t>MANCHESTER</w:t>
      </w:r>
      <w:r>
        <w:rPr>
          <w:rFonts w:ascii="Arial"/>
          <w:sz w:val="12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line="110" w:lineRule="exact" w:before="0"/>
        <w:ind w:left="0" w:right="888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w w:val="85"/>
          <w:sz w:val="12"/>
        </w:rPr>
        <w:t>Drawn</w:t>
      </w:r>
      <w:r>
        <w:rPr>
          <w:rFonts w:ascii="Times New Roman"/>
          <w:sz w:val="12"/>
        </w:rPr>
      </w:r>
    </w:p>
    <w:p>
      <w:pPr>
        <w:tabs>
          <w:tab w:pos="1612" w:val="left" w:leader="none"/>
        </w:tabs>
        <w:spacing w:line="110" w:lineRule="exact" w:before="0"/>
        <w:ind w:left="0" w:right="642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1"/>
        </w:rPr>
        <w:t>@</w:t>
      </w:r>
      <w:r>
        <w:rPr>
          <w:rFonts w:ascii="Arial"/>
          <w:spacing w:val="-17"/>
          <w:w w:val="110"/>
          <w:sz w:val="11"/>
        </w:rPr>
        <w:t> </w:t>
      </w:r>
      <w:r>
        <w:rPr>
          <w:rFonts w:ascii="Arial"/>
          <w:w w:val="110"/>
          <w:sz w:val="11"/>
        </w:rPr>
        <w:t>A1     </w:t>
      </w:r>
      <w:r>
        <w:rPr>
          <w:rFonts w:ascii="Arial"/>
          <w:spacing w:val="-24"/>
          <w:w w:val="110"/>
          <w:sz w:val="12"/>
        </w:rPr>
        <w:t>1:</w:t>
      </w:r>
      <w:r>
        <w:rPr>
          <w:rFonts w:ascii="Arial"/>
          <w:w w:val="110"/>
          <w:sz w:val="12"/>
        </w:rPr>
        <w:t>500</w:t>
      </w:r>
      <w:r>
        <w:rPr>
          <w:rFonts w:ascii="Arial"/>
          <w:spacing w:val="-1"/>
          <w:w w:val="110"/>
          <w:sz w:val="12"/>
        </w:rPr>
        <w:t> </w:t>
      </w:r>
      <w:r>
        <w:rPr>
          <w:rFonts w:ascii="Arial"/>
          <w:w w:val="110"/>
          <w:sz w:val="12"/>
        </w:rPr>
        <w:t>@</w:t>
      </w:r>
      <w:r>
        <w:rPr>
          <w:rFonts w:ascii="Arial"/>
          <w:spacing w:val="-15"/>
          <w:w w:val="110"/>
          <w:sz w:val="12"/>
        </w:rPr>
        <w:t> </w:t>
      </w:r>
      <w:r>
        <w:rPr>
          <w:rFonts w:ascii="Arial"/>
          <w:w w:val="110"/>
          <w:sz w:val="12"/>
        </w:rPr>
        <w:t>A1</w:t>
        <w:tab/>
      </w:r>
      <w:r>
        <w:rPr>
          <w:rFonts w:ascii="Arial"/>
          <w:w w:val="105"/>
          <w:sz w:val="12"/>
        </w:rPr>
        <w:t>SH</w:t>
      </w:r>
      <w:r>
        <w:rPr>
          <w:rFonts w:ascii="Arial"/>
          <w:sz w:val="12"/>
        </w:rPr>
      </w:r>
    </w:p>
    <w:p>
      <w:pPr>
        <w:tabs>
          <w:tab w:pos="1300" w:val="left" w:leader="none"/>
        </w:tabs>
        <w:spacing w:before="51"/>
        <w:ind w:left="0" w:right="379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Times New Roman"/>
          <w:w w:val="95"/>
          <w:sz w:val="12"/>
        </w:rPr>
        <w:t>Project</w:t>
      </w:r>
      <w:r>
        <w:rPr>
          <w:rFonts w:ascii="Times New Roman"/>
          <w:spacing w:val="-3"/>
          <w:w w:val="95"/>
          <w:sz w:val="12"/>
        </w:rPr>
        <w:t> </w:t>
      </w:r>
      <w:r>
        <w:rPr>
          <w:rFonts w:ascii="Arial"/>
          <w:w w:val="95"/>
          <w:sz w:val="11"/>
        </w:rPr>
        <w:t>No.:</w:t>
        <w:tab/>
      </w:r>
      <w:r>
        <w:rPr>
          <w:rFonts w:ascii="Arial"/>
          <w:spacing w:val="10"/>
          <w:sz w:val="17"/>
        </w:rPr>
        <w:t>I</w:t>
      </w:r>
      <w:r>
        <w:rPr>
          <w:rFonts w:ascii="Arial"/>
          <w:sz w:val="11"/>
        </w:rPr>
        <w:t>Drawing</w:t>
      </w:r>
      <w:r>
        <w:rPr>
          <w:rFonts w:ascii="Arial"/>
          <w:spacing w:val="-7"/>
          <w:sz w:val="11"/>
        </w:rPr>
        <w:t> </w:t>
      </w:r>
      <w:r>
        <w:rPr>
          <w:rFonts w:ascii="Arial"/>
          <w:sz w:val="11"/>
        </w:rPr>
        <w:t>No.:</w:t>
      </w:r>
      <w:r>
        <w:rPr>
          <w:rFonts w:ascii="Arial"/>
          <w:sz w:val="11"/>
        </w:rPr>
      </w:r>
    </w:p>
    <w:p>
      <w:pPr>
        <w:tabs>
          <w:tab w:pos="2371" w:val="right" w:leader="none"/>
        </w:tabs>
        <w:spacing w:before="13"/>
        <w:ind w:left="0" w:right="0" w:firstLine="0"/>
        <w:jc w:val="righ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Arial"/>
          <w:w w:val="105"/>
          <w:position w:val="1"/>
          <w:sz w:val="25"/>
        </w:rPr>
        <w:t>SS0</w:t>
      </w:r>
      <w:r>
        <w:rPr>
          <w:rFonts w:ascii="Arial"/>
          <w:spacing w:val="2"/>
          <w:w w:val="105"/>
          <w:position w:val="1"/>
          <w:sz w:val="25"/>
        </w:rPr>
        <w:t>1</w:t>
      </w:r>
      <w:r>
        <w:rPr>
          <w:rFonts w:ascii="Arial"/>
          <w:w w:val="105"/>
          <w:position w:val="1"/>
          <w:sz w:val="25"/>
        </w:rPr>
        <w:t>8706</w:t>
      </w:r>
      <w:r>
        <w:rPr>
          <w:rFonts w:ascii="Courier New"/>
          <w:w w:val="105"/>
          <w:sz w:val="30"/>
        </w:rPr>
        <w:tab/>
      </w:r>
      <w:r>
        <w:rPr>
          <w:rFonts w:ascii="Courier New"/>
          <w:spacing w:val="-45"/>
          <w:w w:val="105"/>
          <w:sz w:val="30"/>
        </w:rPr>
        <w:t>2</w:t>
      </w:r>
      <w:r>
        <w:rPr>
          <w:rFonts w:ascii="Courier New"/>
          <w:spacing w:val="-63"/>
          <w:w w:val="105"/>
          <w:sz w:val="30"/>
        </w:rPr>
        <w:t>0</w:t>
      </w:r>
      <w:r>
        <w:rPr>
          <w:rFonts w:ascii="Courier New"/>
          <w:w w:val="105"/>
          <w:sz w:val="30"/>
        </w:rPr>
        <w:t>4</w:t>
      </w:r>
      <w:r>
        <w:rPr>
          <w:rFonts w:ascii="Courier New"/>
          <w:sz w:val="30"/>
        </w:rPr>
      </w:r>
    </w:p>
    <w:p>
      <w:pPr>
        <w:spacing w:line="240" w:lineRule="auto" w:before="6"/>
        <w:rPr>
          <w:rFonts w:ascii="Courier New" w:hAnsi="Courier New" w:cs="Courier New" w:eastAsia="Courier New"/>
          <w:sz w:val="9"/>
          <w:szCs w:val="9"/>
        </w:rPr>
      </w:pPr>
      <w:r>
        <w:rPr/>
        <w:br w:type="column"/>
      </w:r>
      <w:r>
        <w:rPr>
          <w:rFonts w:ascii="Courier New"/>
          <w:sz w:val="9"/>
        </w:rPr>
      </w:r>
    </w:p>
    <w:p>
      <w:pPr>
        <w:spacing w:line="99" w:lineRule="exact" w:before="0"/>
        <w:ind w:left="1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05"/>
          <w:sz w:val="10"/>
        </w:rPr>
        <w:t>Dole</w:t>
      </w:r>
      <w:r>
        <w:rPr>
          <w:rFonts w:ascii="Arial"/>
          <w:sz w:val="10"/>
        </w:rPr>
      </w:r>
    </w:p>
    <w:p>
      <w:pPr>
        <w:spacing w:line="122" w:lineRule="exact" w:before="0"/>
        <w:ind w:left="10" w:right="0" w:firstLine="427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110"/>
          <w:sz w:val="12"/>
        </w:rPr>
        <w:t>March</w:t>
      </w:r>
      <w:r>
        <w:rPr>
          <w:rFonts w:ascii="Arial"/>
          <w:spacing w:val="-1"/>
          <w:w w:val="110"/>
          <w:sz w:val="12"/>
        </w:rPr>
        <w:t> </w:t>
      </w:r>
      <w:r>
        <w:rPr>
          <w:rFonts w:ascii="Arial"/>
          <w:spacing w:val="-2"/>
          <w:w w:val="110"/>
          <w:sz w:val="12"/>
        </w:rPr>
        <w:t>2013</w:t>
      </w:r>
      <w:r>
        <w:rPr>
          <w:rFonts w:ascii="Arial"/>
          <w:sz w:val="12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1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15"/>
          <w:sz w:val="10"/>
        </w:rPr>
        <w:t>Checked</w:t>
      </w:r>
      <w:r>
        <w:rPr>
          <w:rFonts w:ascii="Arial"/>
          <w:spacing w:val="-21"/>
          <w:w w:val="115"/>
          <w:sz w:val="10"/>
        </w:rPr>
        <w:t> </w:t>
      </w:r>
      <w:r>
        <w:rPr>
          <w:rFonts w:ascii="Arial"/>
          <w:w w:val="115"/>
          <w:sz w:val="10"/>
        </w:rPr>
        <w:t>JS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before="79"/>
        <w:ind w:left="517" w:right="275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sz w:val="11"/>
        </w:rPr>
        <w:t>Revision:</w:t>
      </w:r>
    </w:p>
    <w:p>
      <w:pPr>
        <w:spacing w:before="60"/>
        <w:ind w:left="517" w:right="149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sz w:val="19"/>
        </w:rPr>
        <w:t>A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480" w:right="300"/>
          <w:cols w:num="3" w:equalWidth="0">
            <w:col w:w="13781" w:space="1567"/>
            <w:col w:w="14207" w:space="40"/>
            <w:col w:w="1285"/>
          </w:cols>
        </w:sectPr>
      </w:pPr>
    </w:p>
    <w:p>
      <w:pPr>
        <w:tabs>
          <w:tab w:pos="12178" w:val="left" w:leader="none"/>
          <w:tab w:pos="15944" w:val="left" w:leader="none"/>
        </w:tabs>
        <w:spacing w:before="16"/>
        <w:ind w:left="8417" w:right="0" w:firstLine="0"/>
        <w:jc w:val="left"/>
        <w:rPr>
          <w:rFonts w:ascii="Arial" w:hAnsi="Arial" w:cs="Arial" w:eastAsia="Arial"/>
          <w:sz w:val="78"/>
          <w:szCs w:val="78"/>
        </w:rPr>
      </w:pPr>
      <w:bookmarkStart w:name="SS018706-205" w:id="8"/>
      <w:bookmarkEnd w:id="8"/>
      <w:r>
        <w:rPr/>
      </w:r>
      <w:r>
        <w:rPr>
          <w:rFonts w:ascii="Arial"/>
          <w:color w:val="979797"/>
          <w:w w:val="75"/>
          <w:sz w:val="78"/>
        </w:rPr>
        <w:t>-+-</w:t>
        <w:tab/>
      </w:r>
      <w:r>
        <w:rPr>
          <w:rFonts w:ascii="Arial"/>
          <w:color w:val="979797"/>
          <w:w w:val="80"/>
          <w:sz w:val="78"/>
        </w:rPr>
        <w:t>-+-</w:t>
        <w:tab/>
      </w:r>
      <w:r>
        <w:rPr>
          <w:rFonts w:ascii="Arial"/>
          <w:color w:val="979797"/>
          <w:w w:val="75"/>
          <w:sz w:val="78"/>
        </w:rPr>
        <w:t>-+-</w:t>
      </w:r>
      <w:r>
        <w:rPr>
          <w:rFonts w:ascii="Arial"/>
          <w:sz w:val="78"/>
        </w:rPr>
      </w:r>
    </w:p>
    <w:p>
      <w:pPr>
        <w:spacing w:line="804" w:lineRule="exact" w:before="0"/>
        <w:ind w:left="2953" w:right="0" w:firstLine="0"/>
        <w:jc w:val="left"/>
        <w:rPr>
          <w:rFonts w:ascii="Times New Roman" w:hAnsi="Times New Roman" w:cs="Times New Roman" w:eastAsia="Times New Roman"/>
          <w:sz w:val="70"/>
          <w:szCs w:val="70"/>
        </w:rPr>
      </w:pPr>
      <w:r>
        <w:rPr/>
        <w:br w:type="column"/>
      </w:r>
      <w:r>
        <w:rPr>
          <w:rFonts w:ascii="Times New Roman"/>
          <w:color w:val="979797"/>
          <w:spacing w:val="-45"/>
          <w:sz w:val="70"/>
        </w:rPr>
        <w:t>-</w:t>
      </w:r>
      <w:r>
        <w:rPr>
          <w:rFonts w:ascii="Times New Roman"/>
          <w:color w:val="979797"/>
          <w:sz w:val="70"/>
        </w:rPr>
        <w:t>+-</w:t>
      </w:r>
      <w:r>
        <w:rPr>
          <w:rFonts w:ascii="Times New Roman"/>
          <w:sz w:val="70"/>
        </w:rPr>
      </w:r>
    </w:p>
    <w:p>
      <w:pPr>
        <w:spacing w:after="0" w:line="804" w:lineRule="exact"/>
        <w:jc w:val="left"/>
        <w:rPr>
          <w:rFonts w:ascii="Times New Roman" w:hAnsi="Times New Roman" w:cs="Times New Roman" w:eastAsia="Times New Roman"/>
          <w:sz w:val="70"/>
          <w:szCs w:val="70"/>
        </w:rPr>
        <w:sectPr>
          <w:footerReference w:type="default" r:id="rId173"/>
          <w:pgSz w:w="22370" w:h="31660"/>
          <w:pgMar w:footer="0" w:header="0" w:top="380" w:bottom="0" w:left="460" w:right="180"/>
          <w:cols w:num="2" w:equalWidth="0">
            <w:col w:w="16718" w:space="40"/>
            <w:col w:w="497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22370" w:h="31660"/>
          <w:pgMar w:top="480" w:bottom="280" w:left="460" w:right="180"/>
        </w:sectPr>
      </w:pPr>
    </w:p>
    <w:p>
      <w:pPr>
        <w:spacing w:line="494" w:lineRule="exact" w:before="36"/>
        <w:ind w:left="495" w:right="0" w:firstLine="0"/>
        <w:jc w:val="left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Times New Roman"/>
          <w:color w:val="979797"/>
          <w:spacing w:val="-26"/>
          <w:w w:val="80"/>
          <w:sz w:val="52"/>
        </w:rPr>
        <w:t>.</w:t>
      </w:r>
      <w:r>
        <w:rPr>
          <w:rFonts w:ascii="Times New Roman"/>
          <w:color w:val="979797"/>
          <w:spacing w:val="-70"/>
          <w:w w:val="80"/>
          <w:sz w:val="52"/>
        </w:rPr>
        <w:t>.</w:t>
      </w:r>
      <w:r>
        <w:rPr>
          <w:rFonts w:ascii="Times New Roman"/>
          <w:color w:val="979797"/>
          <w:w w:val="80"/>
          <w:sz w:val="52"/>
        </w:rPr>
        <w:t>..</w:t>
      </w:r>
      <w:r>
        <w:rPr>
          <w:rFonts w:ascii="Times New Roman"/>
          <w:sz w:val="52"/>
        </w:rPr>
      </w:r>
    </w:p>
    <w:p>
      <w:pPr>
        <w:spacing w:line="286" w:lineRule="exact" w:before="0"/>
        <w:ind w:left="495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Times New Roman" w:hAnsi="Times New Roman"/>
          <w:color w:val="979797"/>
          <w:spacing w:val="-88"/>
          <w:w w:val="145"/>
          <w:sz w:val="30"/>
        </w:rPr>
        <w:t>·</w:t>
      </w:r>
      <w:r>
        <w:rPr>
          <w:rFonts w:ascii="Times New Roman" w:hAnsi="Times New Roman"/>
          <w:color w:val="979797"/>
          <w:w w:val="145"/>
          <w:sz w:val="30"/>
        </w:rPr>
        <w:t>'</w:t>
      </w:r>
      <w:r>
        <w:rPr>
          <w:rFonts w:ascii="Times New Roman" w:hAnsi="Times New Roman"/>
          <w:color w:val="979797"/>
          <w:spacing w:val="28"/>
          <w:w w:val="145"/>
          <w:sz w:val="30"/>
        </w:rPr>
        <w:t> </w:t>
      </w:r>
      <w:r>
        <w:rPr>
          <w:rFonts w:ascii="Arial" w:hAnsi="Arial"/>
          <w:color w:val="979797"/>
          <w:spacing w:val="-75"/>
          <w:w w:val="145"/>
          <w:position w:val="-3"/>
          <w:sz w:val="33"/>
        </w:rPr>
        <w:t>,</w:t>
      </w:r>
      <w:r>
        <w:rPr>
          <w:rFonts w:ascii="Arial" w:hAnsi="Arial"/>
          <w:color w:val="979797"/>
          <w:w w:val="145"/>
          <w:position w:val="-3"/>
          <w:sz w:val="33"/>
        </w:rPr>
        <w:t>·</w:t>
      </w:r>
      <w:r>
        <w:rPr>
          <w:rFonts w:ascii="Arial" w:hAnsi="Arial"/>
          <w:sz w:val="33"/>
        </w:rPr>
      </w:r>
    </w:p>
    <w:p>
      <w:pPr>
        <w:tabs>
          <w:tab w:pos="2184" w:val="left" w:leader="none"/>
        </w:tabs>
        <w:spacing w:before="99"/>
        <w:ind w:left="304" w:right="0" w:firstLine="0"/>
        <w:jc w:val="left"/>
        <w:rPr>
          <w:rFonts w:ascii="Times New Roman" w:hAnsi="Times New Roman" w:cs="Times New Roman" w:eastAsia="Times New Roman"/>
          <w:sz w:val="59"/>
          <w:szCs w:val="59"/>
        </w:rPr>
      </w:pPr>
      <w:r>
        <w:rPr/>
        <w:pict>
          <v:shape style="position:absolute;margin-left:127.784355pt;margin-top:35.568619pt;width:5.7pt;height:10pt;mso-position-horizontal-relative:page;mso-position-vertical-relative:paragraph;z-index:-596512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color w:val="979797"/>
                      <w:w w:val="200"/>
                    </w:rPr>
                    <w:t>\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3B3B3"/>
          <w:spacing w:val="-27"/>
          <w:w w:val="60"/>
          <w:sz w:val="45"/>
        </w:rPr>
        <w:t>.</w:t>
      </w:r>
      <w:r>
        <w:rPr>
          <w:rFonts w:ascii="Arial"/>
          <w:color w:val="979797"/>
          <w:w w:val="60"/>
          <w:sz w:val="45"/>
        </w:rPr>
        <w:t>..</w:t>
        <w:tab/>
      </w:r>
      <w:r>
        <w:rPr>
          <w:rFonts w:ascii="Times New Roman"/>
          <w:color w:val="979797"/>
          <w:spacing w:val="-43"/>
          <w:w w:val="60"/>
          <w:position w:val="-17"/>
          <w:sz w:val="59"/>
        </w:rPr>
        <w:t>.</w:t>
      </w:r>
      <w:r>
        <w:rPr>
          <w:rFonts w:ascii="Times New Roman"/>
          <w:color w:val="979797"/>
          <w:w w:val="60"/>
          <w:position w:val="-17"/>
          <w:sz w:val="59"/>
        </w:rPr>
        <w:t>..</w:t>
      </w:r>
      <w:r>
        <w:rPr>
          <w:rFonts w:ascii="Times New Roman"/>
          <w:sz w:val="5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  <w:r>
        <w:rPr/>
        <w:br w:type="column"/>
      </w:r>
      <w:r>
        <w:rPr>
          <w:rFonts w:ascii="Times New Roman"/>
          <w:sz w:val="4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447" w:lineRule="exact" w:before="386"/>
        <w:ind w:left="127" w:right="0" w:firstLine="0"/>
        <w:jc w:val="center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1"/>
          <w:w w:val="70"/>
          <w:sz w:val="45"/>
        </w:rPr>
        <w:t>.</w:t>
      </w:r>
      <w:r>
        <w:rPr>
          <w:rFonts w:ascii="Arial"/>
          <w:color w:val="979797"/>
          <w:spacing w:val="-9"/>
          <w:w w:val="70"/>
          <w:sz w:val="45"/>
        </w:rPr>
        <w:t>..</w:t>
      </w:r>
      <w:r>
        <w:rPr>
          <w:rFonts w:ascii="Arial"/>
          <w:sz w:val="45"/>
        </w:rPr>
      </w:r>
    </w:p>
    <w:p>
      <w:pPr>
        <w:tabs>
          <w:tab w:pos="1407" w:val="left" w:leader="none"/>
        </w:tabs>
        <w:spacing w:line="291" w:lineRule="exact" w:before="0"/>
        <w:ind w:left="304" w:right="0" w:firstLine="0"/>
        <w:jc w:val="center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79797"/>
          <w:spacing w:val="-8"/>
          <w:w w:val="60"/>
          <w:sz w:val="45"/>
        </w:rPr>
        <w:t>..</w:t>
        <w:tab/>
      </w:r>
      <w:r>
        <w:rPr>
          <w:rFonts w:ascii="Times New Roman"/>
          <w:color w:val="979797"/>
          <w:w w:val="180"/>
          <w:position w:val="5"/>
          <w:sz w:val="7"/>
        </w:rPr>
        <w:t>1</w:t>
      </w:r>
      <w:r>
        <w:rPr>
          <w:rFonts w:ascii="Times New Roman"/>
          <w:sz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01"/>
          <w:szCs w:val="101"/>
        </w:rPr>
      </w:pPr>
      <w:r>
        <w:rPr/>
        <w:br w:type="column"/>
      </w:r>
      <w:r>
        <w:rPr>
          <w:rFonts w:ascii="Times New Roman"/>
          <w:sz w:val="101"/>
        </w:rPr>
      </w:r>
    </w:p>
    <w:p>
      <w:pPr>
        <w:tabs>
          <w:tab w:pos="4071" w:val="left" w:leader="none"/>
        </w:tabs>
        <w:spacing w:before="0"/>
        <w:ind w:left="304" w:right="0" w:firstLine="0"/>
        <w:jc w:val="left"/>
        <w:rPr>
          <w:rFonts w:ascii="Arial" w:hAnsi="Arial" w:cs="Arial" w:eastAsia="Arial"/>
          <w:sz w:val="78"/>
          <w:szCs w:val="78"/>
        </w:rPr>
      </w:pPr>
      <w:r>
        <w:rPr>
          <w:rFonts w:ascii="Arial"/>
          <w:color w:val="979797"/>
          <w:w w:val="80"/>
          <w:sz w:val="78"/>
        </w:rPr>
        <w:t>-+-</w:t>
        <w:tab/>
      </w:r>
      <w:r>
        <w:rPr>
          <w:rFonts w:ascii="Arial"/>
          <w:color w:val="979797"/>
          <w:w w:val="75"/>
          <w:sz w:val="78"/>
        </w:rPr>
        <w:t>-+-</w:t>
      </w:r>
      <w:r>
        <w:rPr>
          <w:rFonts w:ascii="Arial"/>
          <w:sz w:val="78"/>
        </w:rPr>
      </w:r>
    </w:p>
    <w:p>
      <w:pPr>
        <w:spacing w:line="240" w:lineRule="auto" w:before="1"/>
        <w:rPr>
          <w:rFonts w:ascii="Arial" w:hAnsi="Arial" w:cs="Arial" w:eastAsia="Arial"/>
          <w:sz w:val="105"/>
          <w:szCs w:val="105"/>
        </w:rPr>
      </w:pPr>
      <w:r>
        <w:rPr/>
        <w:br w:type="column"/>
      </w:r>
      <w:r>
        <w:rPr>
          <w:rFonts w:ascii="Arial"/>
          <w:sz w:val="105"/>
        </w:rPr>
      </w:r>
    </w:p>
    <w:p>
      <w:pPr>
        <w:spacing w:before="0"/>
        <w:ind w:left="304" w:right="0" w:firstLine="0"/>
        <w:jc w:val="left"/>
        <w:rPr>
          <w:rFonts w:ascii="Courier New" w:hAnsi="Courier New" w:cs="Courier New" w:eastAsia="Courier New"/>
          <w:sz w:val="73"/>
          <w:szCs w:val="73"/>
        </w:rPr>
      </w:pPr>
      <w:r>
        <w:rPr>
          <w:rFonts w:ascii="Courier New"/>
          <w:color w:val="979797"/>
          <w:spacing w:val="-94"/>
          <w:w w:val="80"/>
          <w:sz w:val="73"/>
        </w:rPr>
        <w:t>-</w:t>
      </w:r>
      <w:r>
        <w:rPr>
          <w:rFonts w:ascii="Courier New"/>
          <w:color w:val="979797"/>
          <w:w w:val="80"/>
          <w:sz w:val="73"/>
        </w:rPr>
        <w:t>+-</w:t>
      </w:r>
      <w:r>
        <w:rPr>
          <w:rFonts w:ascii="Courier New"/>
          <w:sz w:val="73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73"/>
          <w:szCs w:val="73"/>
        </w:rPr>
        <w:sectPr>
          <w:type w:val="continuous"/>
          <w:pgSz w:w="22370" w:h="31660"/>
          <w:pgMar w:top="480" w:bottom="280" w:left="460" w:right="180"/>
          <w:cols w:num="4" w:equalWidth="0">
            <w:col w:w="2416" w:space="382"/>
            <w:col w:w="1480" w:space="7595"/>
            <w:col w:w="4845" w:space="2688"/>
            <w:col w:w="2324"/>
          </w:cols>
        </w:sectPr>
      </w:pPr>
    </w:p>
    <w:p>
      <w:pPr>
        <w:spacing w:before="135"/>
        <w:ind w:left="119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3"/>
          <w:w w:val="55"/>
          <w:sz w:val="45"/>
        </w:rPr>
        <w:t>.</w:t>
      </w:r>
      <w:r>
        <w:rPr>
          <w:rFonts w:ascii="Arial"/>
          <w:color w:val="979797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8"/>
        <w:rPr>
          <w:rFonts w:ascii="Arial" w:hAnsi="Arial" w:cs="Arial" w:eastAsia="Arial"/>
          <w:sz w:val="47"/>
          <w:szCs w:val="47"/>
        </w:rPr>
      </w:pPr>
      <w:r>
        <w:rPr/>
        <w:br w:type="column"/>
      </w:r>
      <w:r>
        <w:rPr>
          <w:rFonts w:ascii="Arial"/>
          <w:sz w:val="47"/>
        </w:rPr>
      </w:r>
    </w:p>
    <w:p>
      <w:pPr>
        <w:spacing w:before="0"/>
        <w:ind w:left="71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Times New Roman"/>
          <w:color w:val="979797"/>
          <w:spacing w:val="-10"/>
          <w:w w:val="55"/>
          <w:position w:val="-7"/>
          <w:sz w:val="60"/>
        </w:rPr>
        <w:t>..</w:t>
      </w:r>
      <w:r>
        <w:rPr>
          <w:rFonts w:ascii="Arial"/>
          <w:color w:val="B3B3B3"/>
          <w:spacing w:val="-10"/>
          <w:w w:val="55"/>
          <w:sz w:val="45"/>
        </w:rPr>
        <w:t>.</w:t>
      </w:r>
      <w:r>
        <w:rPr>
          <w:rFonts w:ascii="Arial"/>
          <w:color w:val="979797"/>
          <w:spacing w:val="-8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before="128"/>
        <w:ind w:left="119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w w:val="65"/>
        </w:rPr>
        <w:br w:type="column"/>
      </w:r>
      <w:r>
        <w:rPr>
          <w:rFonts w:ascii="Arial"/>
          <w:color w:val="B3B3B3"/>
          <w:spacing w:val="-41"/>
          <w:w w:val="65"/>
          <w:sz w:val="45"/>
        </w:rPr>
        <w:t>.</w:t>
      </w:r>
      <w:r>
        <w:rPr>
          <w:rFonts w:ascii="Arial"/>
          <w:color w:val="979797"/>
          <w:w w:val="65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/>
          <w:sz w:val="30"/>
        </w:rPr>
      </w:r>
    </w:p>
    <w:p>
      <w:pPr>
        <w:spacing w:line="240" w:lineRule="auto" w:before="5"/>
        <w:rPr>
          <w:rFonts w:ascii="Arial" w:hAnsi="Arial" w:cs="Arial" w:eastAsia="Arial"/>
          <w:sz w:val="39"/>
          <w:szCs w:val="39"/>
        </w:rPr>
      </w:pPr>
    </w:p>
    <w:p>
      <w:pPr>
        <w:spacing w:before="0"/>
        <w:ind w:left="119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Arial"/>
          <w:color w:val="B3B3B3"/>
          <w:spacing w:val="-2"/>
          <w:w w:val="55"/>
          <w:sz w:val="18"/>
        </w:rPr>
        <w:t>.</w:t>
      </w:r>
      <w:r>
        <w:rPr>
          <w:rFonts w:ascii="Courier New"/>
          <w:color w:val="979797"/>
          <w:spacing w:val="-4"/>
          <w:w w:val="55"/>
          <w:sz w:val="30"/>
        </w:rPr>
        <w:t>..</w:t>
      </w:r>
      <w:r>
        <w:rPr>
          <w:rFonts w:ascii="Courier New"/>
          <w:sz w:val="30"/>
        </w:rPr>
      </w:r>
    </w:p>
    <w:p>
      <w:pPr>
        <w:spacing w:before="22"/>
        <w:ind w:left="119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w w:val="55"/>
        </w:rPr>
        <w:br w:type="column"/>
      </w:r>
      <w:r>
        <w:rPr>
          <w:rFonts w:ascii="Arial"/>
          <w:color w:val="B3B3B3"/>
          <w:spacing w:val="-23"/>
          <w:w w:val="55"/>
          <w:sz w:val="30"/>
        </w:rPr>
        <w:t>.</w:t>
      </w:r>
      <w:r>
        <w:rPr>
          <w:rFonts w:ascii="Times New Roman"/>
          <w:color w:val="979797"/>
          <w:w w:val="55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41"/>
          <w:szCs w:val="41"/>
        </w:rPr>
      </w:pPr>
    </w:p>
    <w:p>
      <w:pPr>
        <w:spacing w:before="0"/>
        <w:ind w:left="119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Arial"/>
          <w:color w:val="B3B3B3"/>
          <w:spacing w:val="-2"/>
          <w:w w:val="50"/>
          <w:sz w:val="24"/>
        </w:rPr>
        <w:t>.</w:t>
      </w:r>
      <w:r>
        <w:rPr>
          <w:rFonts w:ascii="Courier New"/>
          <w:color w:val="979797"/>
          <w:spacing w:val="-4"/>
          <w:w w:val="50"/>
          <w:sz w:val="30"/>
        </w:rPr>
        <w:t>..</w:t>
      </w:r>
      <w:r>
        <w:rPr>
          <w:rFonts w:ascii="Courier New"/>
          <w:sz w:val="30"/>
        </w:rPr>
      </w:r>
    </w:p>
    <w:p>
      <w:pPr>
        <w:spacing w:line="240" w:lineRule="auto" w:before="2"/>
        <w:rPr>
          <w:rFonts w:ascii="Courier New" w:hAnsi="Courier New" w:cs="Courier New" w:eastAsia="Courier New"/>
          <w:sz w:val="38"/>
          <w:szCs w:val="38"/>
        </w:rPr>
      </w:pPr>
      <w:r>
        <w:rPr/>
        <w:br w:type="column"/>
      </w:r>
      <w:r>
        <w:rPr>
          <w:rFonts w:ascii="Courier New"/>
          <w:sz w:val="38"/>
        </w:rPr>
      </w:r>
    </w:p>
    <w:p>
      <w:pPr>
        <w:spacing w:before="0"/>
        <w:ind w:left="119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Arial"/>
          <w:color w:val="B3B3B3"/>
          <w:spacing w:val="-3"/>
          <w:w w:val="55"/>
          <w:sz w:val="24"/>
        </w:rPr>
        <w:t>.</w:t>
      </w:r>
      <w:r>
        <w:rPr>
          <w:rFonts w:ascii="Courier New"/>
          <w:color w:val="979797"/>
          <w:spacing w:val="-4"/>
          <w:w w:val="55"/>
          <w:sz w:val="28"/>
        </w:rPr>
        <w:t>..</w:t>
      </w:r>
      <w:r>
        <w:rPr>
          <w:rFonts w:ascii="Courier New"/>
          <w:sz w:val="28"/>
        </w:rPr>
      </w:r>
    </w:p>
    <w:p>
      <w:pPr>
        <w:spacing w:line="461" w:lineRule="exact" w:before="0"/>
        <w:ind w:left="94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90"/>
        </w:rPr>
        <w:br w:type="column"/>
      </w:r>
      <w:r>
        <w:rPr>
          <w:rFonts w:ascii="Arial"/>
          <w:color w:val="B3B3B3"/>
          <w:spacing w:val="-11"/>
          <w:w w:val="90"/>
          <w:sz w:val="45"/>
        </w:rPr>
        <w:t>.</w:t>
      </w:r>
      <w:r>
        <w:rPr>
          <w:rFonts w:ascii="Arial"/>
          <w:color w:val="979797"/>
          <w:spacing w:val="-9"/>
          <w:w w:val="90"/>
          <w:sz w:val="45"/>
        </w:rPr>
        <w:t>..</w:t>
      </w:r>
      <w:r>
        <w:rPr>
          <w:rFonts w:ascii="Arial"/>
          <w:color w:val="979797"/>
          <w:spacing w:val="-65"/>
          <w:w w:val="90"/>
          <w:sz w:val="45"/>
        </w:rPr>
        <w:t> </w:t>
      </w:r>
      <w:r>
        <w:rPr>
          <w:rFonts w:ascii="Times New Roman"/>
          <w:color w:val="979797"/>
          <w:w w:val="120"/>
          <w:position w:val="25"/>
          <w:sz w:val="8"/>
        </w:rPr>
        <w:t>1</w:t>
      </w:r>
      <w:r>
        <w:rPr>
          <w:rFonts w:ascii="Times New Roman"/>
          <w:sz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979797"/>
          <w:w w:val="180"/>
          <w:sz w:val="16"/>
        </w:rPr>
        <w:t>..</w:t>
      </w:r>
      <w:r>
        <w:rPr>
          <w:rFonts w:ascii="Times New Roman"/>
          <w:color w:val="979797"/>
          <w:spacing w:val="-36"/>
          <w:w w:val="180"/>
          <w:sz w:val="16"/>
        </w:rPr>
        <w:t> </w:t>
      </w:r>
      <w:r>
        <w:rPr>
          <w:rFonts w:ascii="Times New Roman"/>
          <w:color w:val="979797"/>
          <w:spacing w:val="-22"/>
          <w:w w:val="130"/>
          <w:sz w:val="16"/>
        </w:rPr>
        <w:t>1</w:t>
      </w:r>
      <w:r>
        <w:rPr>
          <w:rFonts w:ascii="Times New Roman"/>
          <w:color w:val="979797"/>
          <w:spacing w:val="-19"/>
          <w:w w:val="130"/>
          <w:sz w:val="16"/>
        </w:rPr>
        <w:t>i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22370" w:h="31660"/>
          <w:pgMar w:top="480" w:bottom="280" w:left="460" w:right="180"/>
          <w:cols w:num="9" w:equalWidth="0">
            <w:col w:w="328" w:space="40"/>
            <w:col w:w="413" w:space="138"/>
            <w:col w:w="328" w:space="118"/>
            <w:col w:w="341" w:space="112"/>
            <w:col w:w="319" w:space="89"/>
            <w:col w:w="341" w:space="883"/>
            <w:col w:w="342" w:space="40"/>
            <w:col w:w="500" w:space="16868"/>
            <w:col w:w="530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22370" w:h="31660"/>
          <w:pgMar w:top="480" w:bottom="280" w:left="460" w:right="1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18" w:lineRule="exact" w:before="171"/>
        <w:ind w:left="0" w:right="226" w:firstLine="0"/>
        <w:jc w:val="righ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79797"/>
          <w:w w:val="50"/>
          <w:sz w:val="29"/>
        </w:rPr>
        <w:t>_..,,,</w:t>
      </w:r>
      <w:r>
        <w:rPr>
          <w:rFonts w:ascii="Times New Roman"/>
          <w:sz w:val="29"/>
        </w:rPr>
      </w:r>
    </w:p>
    <w:p>
      <w:pPr>
        <w:spacing w:line="207" w:lineRule="exact" w:before="0"/>
        <w:ind w:left="0" w:right="65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979797"/>
          <w:spacing w:val="-21"/>
          <w:sz w:val="28"/>
        </w:rPr>
        <w:t>-</w:t>
      </w:r>
      <w:r>
        <w:rPr>
          <w:rFonts w:ascii="Times New Roman"/>
          <w:color w:val="979797"/>
          <w:spacing w:val="-56"/>
          <w:sz w:val="28"/>
        </w:rPr>
        <w:t>-</w:t>
      </w:r>
      <w:r>
        <w:rPr>
          <w:rFonts w:ascii="Times New Roman"/>
          <w:color w:val="979797"/>
          <w:sz w:val="25"/>
        </w:rPr>
        <w:t>,</w:t>
      </w:r>
      <w:r>
        <w:rPr>
          <w:rFonts w:ascii="Times New Roman"/>
          <w:color w:val="979797"/>
          <w:spacing w:val="-104"/>
          <w:sz w:val="25"/>
        </w:rPr>
        <w:t>_</w:t>
      </w:r>
      <w:r>
        <w:rPr>
          <w:rFonts w:ascii="Times New Roman"/>
          <w:color w:val="979797"/>
          <w:spacing w:val="-31"/>
          <w:sz w:val="28"/>
        </w:rPr>
        <w:t>:</w:t>
      </w:r>
      <w:r>
        <w:rPr>
          <w:rFonts w:ascii="Times New Roman"/>
          <w:color w:val="979797"/>
          <w:sz w:val="28"/>
        </w:rPr>
        <w:t>'-</w:t>
      </w:r>
      <w:r>
        <w:rPr>
          <w:rFonts w:ascii="Times New Roman"/>
          <w:sz w:val="28"/>
        </w:rPr>
      </w:r>
    </w:p>
    <w:p>
      <w:pPr>
        <w:spacing w:line="579" w:lineRule="exact" w:before="0"/>
        <w:ind w:left="0" w:right="0" w:firstLine="0"/>
        <w:jc w:val="right"/>
        <w:rPr>
          <w:rFonts w:ascii="Arial" w:hAnsi="Arial" w:cs="Arial" w:eastAsia="Arial"/>
          <w:sz w:val="59"/>
          <w:szCs w:val="59"/>
        </w:rPr>
      </w:pPr>
      <w:r>
        <w:rPr>
          <w:rFonts w:ascii="Arial" w:hAnsi="Arial"/>
          <w:color w:val="CC46AA"/>
          <w:w w:val="130"/>
          <w:sz w:val="59"/>
        </w:rPr>
        <w:t>ii</w:t>
      </w:r>
      <w:r>
        <w:rPr>
          <w:rFonts w:ascii="Arial" w:hAnsi="Arial"/>
          <w:color w:val="CC46AA"/>
          <w:spacing w:val="-64"/>
          <w:w w:val="130"/>
          <w:sz w:val="59"/>
        </w:rPr>
        <w:t> </w:t>
      </w:r>
      <w:r>
        <w:rPr>
          <w:rFonts w:ascii="Arial" w:hAnsi="Arial"/>
          <w:color w:val="979797"/>
          <w:spacing w:val="8"/>
          <w:w w:val="130"/>
          <w:sz w:val="59"/>
        </w:rPr>
        <w:t>r</w:t>
      </w:r>
      <w:r>
        <w:rPr>
          <w:rFonts w:ascii="Arial" w:hAnsi="Arial"/>
          <w:color w:val="979797"/>
          <w:spacing w:val="-179"/>
          <w:w w:val="130"/>
          <w:sz w:val="59"/>
        </w:rPr>
        <w:t>·</w:t>
      </w:r>
      <w:r>
        <w:rPr>
          <w:rFonts w:ascii="Arial" w:hAnsi="Arial"/>
          <w:color w:val="979797"/>
          <w:w w:val="130"/>
          <w:sz w:val="59"/>
        </w:rPr>
        <w:t>..</w:t>
      </w:r>
      <w:r>
        <w:rPr>
          <w:rFonts w:ascii="Arial" w:hAnsi="Arial"/>
          <w:sz w:val="59"/>
        </w:rPr>
      </w:r>
    </w:p>
    <w:p>
      <w:pPr>
        <w:spacing w:line="240" w:lineRule="auto" w:before="0"/>
        <w:rPr>
          <w:rFonts w:ascii="Arial" w:hAnsi="Arial" w:cs="Arial" w:eastAsia="Arial"/>
          <w:sz w:val="60"/>
          <w:szCs w:val="60"/>
        </w:rPr>
      </w:pPr>
    </w:p>
    <w:p>
      <w:pPr>
        <w:spacing w:line="240" w:lineRule="auto" w:before="0"/>
        <w:rPr>
          <w:rFonts w:ascii="Arial" w:hAnsi="Arial" w:cs="Arial" w:eastAsia="Arial"/>
          <w:sz w:val="60"/>
          <w:szCs w:val="60"/>
        </w:rPr>
      </w:pPr>
    </w:p>
    <w:p>
      <w:pPr>
        <w:spacing w:line="240" w:lineRule="auto" w:before="1"/>
        <w:rPr>
          <w:rFonts w:ascii="Arial" w:hAnsi="Arial" w:cs="Arial" w:eastAsia="Arial"/>
          <w:sz w:val="80"/>
          <w:szCs w:val="80"/>
        </w:rPr>
      </w:pPr>
    </w:p>
    <w:p>
      <w:pPr>
        <w:spacing w:before="0"/>
        <w:ind w:left="0" w:right="2552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w w:val="60"/>
          <w:sz w:val="44"/>
        </w:rPr>
        <w:t>..</w:t>
      </w:r>
      <w:r>
        <w:rPr>
          <w:rFonts w:ascii="Times New Roman"/>
          <w:sz w:val="4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  <w:r>
        <w:rPr/>
        <w:br w:type="column"/>
      </w:r>
      <w:r>
        <w:rPr>
          <w:rFonts w:ascii="Times New Roman"/>
          <w:sz w:val="4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3B3B3"/>
          <w:spacing w:val="-10"/>
          <w:w w:val="60"/>
          <w:sz w:val="45"/>
        </w:rPr>
        <w:t>.</w:t>
      </w:r>
      <w:r>
        <w:rPr>
          <w:rFonts w:ascii="Arial"/>
          <w:color w:val="979797"/>
          <w:spacing w:val="-8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48"/>
          <w:szCs w:val="48"/>
        </w:rPr>
      </w:pPr>
      <w:r>
        <w:rPr/>
        <w:br w:type="column"/>
      </w:r>
      <w:r>
        <w:rPr>
          <w:rFonts w:ascii="Arial"/>
          <w:sz w:val="48"/>
        </w:rPr>
      </w:r>
    </w:p>
    <w:p>
      <w:pPr>
        <w:spacing w:line="240" w:lineRule="auto" w:before="0"/>
        <w:rPr>
          <w:rFonts w:ascii="Arial" w:hAnsi="Arial" w:cs="Arial" w:eastAsia="Arial"/>
          <w:sz w:val="48"/>
          <w:szCs w:val="48"/>
        </w:rPr>
      </w:pPr>
    </w:p>
    <w:p>
      <w:pPr>
        <w:spacing w:line="240" w:lineRule="auto" w:before="0"/>
        <w:rPr>
          <w:rFonts w:ascii="Arial" w:hAnsi="Arial" w:cs="Arial" w:eastAsia="Arial"/>
          <w:sz w:val="48"/>
          <w:szCs w:val="48"/>
        </w:rPr>
      </w:pPr>
    </w:p>
    <w:p>
      <w:pPr>
        <w:spacing w:line="240" w:lineRule="auto" w:before="0"/>
        <w:rPr>
          <w:rFonts w:ascii="Arial" w:hAnsi="Arial" w:cs="Arial" w:eastAsia="Arial"/>
          <w:sz w:val="48"/>
          <w:szCs w:val="48"/>
        </w:rPr>
      </w:pPr>
    </w:p>
    <w:p>
      <w:pPr>
        <w:spacing w:line="240" w:lineRule="auto" w:before="0"/>
        <w:rPr>
          <w:rFonts w:ascii="Arial" w:hAnsi="Arial" w:cs="Arial" w:eastAsia="Arial"/>
          <w:sz w:val="48"/>
          <w:szCs w:val="48"/>
        </w:rPr>
      </w:pPr>
    </w:p>
    <w:p>
      <w:pPr>
        <w:spacing w:before="403"/>
        <w:ind w:left="-1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/>
          <w:color w:val="B3B3B3"/>
          <w:spacing w:val="-7"/>
          <w:w w:val="55"/>
          <w:sz w:val="48"/>
        </w:rPr>
        <w:t>.</w:t>
      </w:r>
      <w:r>
        <w:rPr>
          <w:rFonts w:ascii="Arial"/>
          <w:color w:val="979797"/>
          <w:spacing w:val="-6"/>
          <w:w w:val="55"/>
          <w:sz w:val="48"/>
        </w:rPr>
        <w:t>..</w:t>
      </w:r>
      <w:r>
        <w:rPr>
          <w:rFonts w:ascii="Arial"/>
          <w:sz w:val="48"/>
        </w:rPr>
      </w:r>
    </w:p>
    <w:p>
      <w:pPr>
        <w:spacing w:line="240" w:lineRule="auto" w:before="0"/>
        <w:rPr>
          <w:rFonts w:ascii="Arial" w:hAnsi="Arial" w:cs="Arial" w:eastAsia="Arial"/>
          <w:sz w:val="64"/>
          <w:szCs w:val="64"/>
        </w:rPr>
      </w:pPr>
      <w:r>
        <w:rPr/>
        <w:br w:type="column"/>
      </w:r>
      <w:r>
        <w:rPr>
          <w:rFonts w:ascii="Arial"/>
          <w:sz w:val="64"/>
        </w:rPr>
      </w:r>
    </w:p>
    <w:p>
      <w:pPr>
        <w:spacing w:line="240" w:lineRule="auto" w:before="0"/>
        <w:rPr>
          <w:rFonts w:ascii="Arial" w:hAnsi="Arial" w:cs="Arial" w:eastAsia="Arial"/>
          <w:sz w:val="64"/>
          <w:szCs w:val="64"/>
        </w:rPr>
      </w:pPr>
    </w:p>
    <w:p>
      <w:pPr>
        <w:spacing w:line="240" w:lineRule="auto" w:before="0"/>
        <w:rPr>
          <w:rFonts w:ascii="Arial" w:hAnsi="Arial" w:cs="Arial" w:eastAsia="Arial"/>
          <w:sz w:val="64"/>
          <w:szCs w:val="64"/>
        </w:rPr>
      </w:pPr>
    </w:p>
    <w:p>
      <w:pPr>
        <w:spacing w:line="240" w:lineRule="auto" w:before="10"/>
        <w:rPr>
          <w:rFonts w:ascii="Arial" w:hAnsi="Arial" w:cs="Arial" w:eastAsia="Arial"/>
          <w:sz w:val="53"/>
          <w:szCs w:val="53"/>
        </w:rPr>
      </w:pPr>
    </w:p>
    <w:p>
      <w:pPr>
        <w:spacing w:before="0"/>
        <w:ind w:left="273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Times New Roman"/>
          <w:color w:val="979797"/>
          <w:w w:val="50"/>
          <w:sz w:val="65"/>
        </w:rPr>
        <w:t>.</w:t>
      </w:r>
      <w:r>
        <w:rPr>
          <w:rFonts w:ascii="Times New Roman"/>
          <w:color w:val="979797"/>
          <w:spacing w:val="28"/>
          <w:w w:val="50"/>
          <w:sz w:val="65"/>
        </w:rPr>
        <w:t>.</w:t>
      </w:r>
      <w:r>
        <w:rPr>
          <w:rFonts w:ascii="Times New Roman"/>
          <w:color w:val="979797"/>
          <w:w w:val="50"/>
          <w:sz w:val="60"/>
        </w:rPr>
        <w:t>..</w:t>
      </w:r>
      <w:r>
        <w:rPr>
          <w:rFonts w:ascii="Times New Roman"/>
          <w:sz w:val="6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  <w:r>
        <w:rPr/>
        <w:br w:type="column"/>
      </w:r>
      <w:r>
        <w:rPr>
          <w:rFonts w:ascii="Times New Roman"/>
          <w:sz w:val="4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50"/>
          <w:szCs w:val="50"/>
        </w:rPr>
      </w:pPr>
    </w:p>
    <w:p>
      <w:pPr>
        <w:spacing w:before="0"/>
        <w:ind w:left="150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/>
          <w:color w:val="B3B3B3"/>
          <w:spacing w:val="-10"/>
          <w:w w:val="60"/>
          <w:sz w:val="48"/>
        </w:rPr>
        <w:t>.</w:t>
      </w:r>
      <w:r>
        <w:rPr>
          <w:rFonts w:ascii="Arial"/>
          <w:color w:val="979797"/>
          <w:spacing w:val="-8"/>
          <w:w w:val="60"/>
          <w:sz w:val="48"/>
        </w:rPr>
        <w:t>..</w:t>
      </w:r>
      <w:r>
        <w:rPr>
          <w:rFonts w:ascii="Arial"/>
          <w:sz w:val="48"/>
        </w:rPr>
      </w:r>
    </w:p>
    <w:p>
      <w:pPr>
        <w:spacing w:line="240" w:lineRule="auto" w:before="0"/>
        <w:rPr>
          <w:rFonts w:ascii="Arial" w:hAnsi="Arial" w:cs="Arial" w:eastAsia="Arial"/>
          <w:sz w:val="60"/>
          <w:szCs w:val="60"/>
        </w:rPr>
      </w:pPr>
      <w:r>
        <w:rPr/>
        <w:br w:type="column"/>
      </w:r>
      <w:r>
        <w:rPr>
          <w:rFonts w:ascii="Arial"/>
          <w:sz w:val="60"/>
        </w:rPr>
      </w:r>
    </w:p>
    <w:p>
      <w:pPr>
        <w:spacing w:line="240" w:lineRule="auto" w:before="0"/>
        <w:rPr>
          <w:rFonts w:ascii="Arial" w:hAnsi="Arial" w:cs="Arial" w:eastAsia="Arial"/>
          <w:sz w:val="60"/>
          <w:szCs w:val="60"/>
        </w:rPr>
      </w:pPr>
    </w:p>
    <w:p>
      <w:pPr>
        <w:spacing w:before="372"/>
        <w:ind w:left="20" w:right="0" w:firstLine="0"/>
        <w:jc w:val="center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Arial"/>
          <w:color w:val="B3B3B3"/>
          <w:spacing w:val="-6"/>
          <w:w w:val="70"/>
          <w:sz w:val="23"/>
        </w:rPr>
        <w:t>.</w:t>
      </w:r>
      <w:r>
        <w:rPr>
          <w:rFonts w:ascii="Times New Roman"/>
          <w:color w:val="979797"/>
          <w:spacing w:val="-13"/>
          <w:w w:val="70"/>
          <w:sz w:val="60"/>
        </w:rPr>
        <w:t>..</w:t>
      </w:r>
      <w:r>
        <w:rPr>
          <w:rFonts w:ascii="Times New Roman"/>
          <w:sz w:val="60"/>
        </w:rPr>
      </w:r>
    </w:p>
    <w:p>
      <w:pPr>
        <w:spacing w:before="240"/>
        <w:ind w:left="406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/>
          <w:color w:val="979797"/>
          <w:w w:val="128"/>
          <w:sz w:val="36"/>
        </w:rPr>
      </w:r>
      <w:r>
        <w:rPr>
          <w:rFonts w:ascii="Arial"/>
          <w:imprint/>
          <w:color w:val="979797"/>
          <w:w w:val="120"/>
          <w:sz w:val="36"/>
        </w:rPr>
        <w:t>I</w:t>
      </w:r>
      <w:r>
        <w:rPr>
          <w:rFonts w:ascii="Arial"/>
          <w:imprint/>
          <w:color w:val="979797"/>
          <w:spacing w:val="-20"/>
          <w:w w:val="120"/>
          <w:sz w:val="36"/>
        </w:rPr>
        <w:t> </w:t>
      </w:r>
      <w:r>
        <w:rPr>
          <w:rFonts w:ascii="Arial"/>
          <w:shadow w:val="0"/>
          <w:color w:val="979797"/>
          <w:spacing w:val="-20"/>
          <w:w w:val="120"/>
          <w:sz w:val="36"/>
        </w:rPr>
      </w:r>
      <w:r>
        <w:rPr>
          <w:rFonts w:ascii="Arial"/>
          <w:shadow w:val="0"/>
          <w:color w:val="B3B3B3"/>
          <w:spacing w:val="-37"/>
          <w:sz w:val="36"/>
        </w:rPr>
        <w:t>.</w:t>
      </w:r>
      <w:r>
        <w:rPr>
          <w:rFonts w:ascii="Arial"/>
          <w:shadow w:val="0"/>
          <w:color w:val="979797"/>
          <w:sz w:val="36"/>
        </w:rPr>
        <w:t>..</w:t>
      </w:r>
      <w:r>
        <w:rPr>
          <w:rFonts w:ascii="Arial"/>
          <w:shadow w:val="0"/>
          <w:color w:val="979797"/>
          <w:spacing w:val="-60"/>
          <w:sz w:val="36"/>
        </w:rPr>
        <w:t> </w:t>
      </w:r>
      <w:r>
        <w:rPr>
          <w:rFonts w:ascii="Arial"/>
          <w:shadow w:val="0"/>
          <w:color w:val="979797"/>
          <w:spacing w:val="-119"/>
          <w:w w:val="140"/>
          <w:sz w:val="36"/>
        </w:rPr>
        <w:t>.</w:t>
      </w:r>
      <w:r>
        <w:rPr>
          <w:rFonts w:ascii="Arial"/>
          <w:shadow w:val="0"/>
          <w:color w:val="979797"/>
          <w:w w:val="140"/>
          <w:sz w:val="36"/>
        </w:rPr>
        <w:t>.</w:t>
      </w:r>
      <w:r>
        <w:rPr>
          <w:rFonts w:ascii="Arial"/>
          <w:shadow w:val="0"/>
          <w:sz w:val="36"/>
        </w:rPr>
      </w:r>
    </w:p>
    <w:p>
      <w:pPr>
        <w:spacing w:line="240" w:lineRule="auto" w:before="10"/>
        <w:rPr>
          <w:rFonts w:ascii="Arial" w:hAnsi="Arial" w:cs="Arial" w:eastAsia="Arial"/>
          <w:sz w:val="74"/>
          <w:szCs w:val="74"/>
        </w:rPr>
      </w:pPr>
      <w:r>
        <w:rPr/>
        <w:br w:type="column"/>
      </w:r>
      <w:r>
        <w:rPr>
          <w:rFonts w:ascii="Arial"/>
          <w:sz w:val="74"/>
        </w:rPr>
      </w: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78"/>
          <w:szCs w:val="78"/>
        </w:rPr>
      </w:pPr>
      <w:r>
        <w:rPr>
          <w:rFonts w:ascii="Arial"/>
          <w:color w:val="979797"/>
          <w:w w:val="75"/>
          <w:sz w:val="78"/>
        </w:rPr>
        <w:t>-+-</w:t>
      </w:r>
      <w:r>
        <w:rPr>
          <w:rFonts w:ascii="Arial"/>
          <w:sz w:val="78"/>
        </w:rPr>
      </w:r>
    </w:p>
    <w:p>
      <w:pPr>
        <w:spacing w:line="240" w:lineRule="auto" w:before="0"/>
        <w:rPr>
          <w:rFonts w:ascii="Arial" w:hAnsi="Arial" w:cs="Arial" w:eastAsia="Arial"/>
          <w:sz w:val="78"/>
          <w:szCs w:val="78"/>
        </w:rPr>
      </w:pPr>
    </w:p>
    <w:p>
      <w:pPr>
        <w:spacing w:line="240" w:lineRule="auto" w:before="0"/>
        <w:rPr>
          <w:rFonts w:ascii="Arial" w:hAnsi="Arial" w:cs="Arial" w:eastAsia="Arial"/>
          <w:sz w:val="78"/>
          <w:szCs w:val="78"/>
        </w:rPr>
      </w:pPr>
    </w:p>
    <w:p>
      <w:pPr>
        <w:spacing w:line="240" w:lineRule="auto" w:before="1"/>
        <w:rPr>
          <w:rFonts w:ascii="Arial" w:hAnsi="Arial" w:cs="Arial" w:eastAsia="Arial"/>
          <w:sz w:val="93"/>
          <w:szCs w:val="9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78"/>
          <w:szCs w:val="78"/>
        </w:rPr>
      </w:pPr>
      <w:r>
        <w:rPr>
          <w:rFonts w:ascii="Arial"/>
          <w:color w:val="979797"/>
          <w:w w:val="75"/>
          <w:sz w:val="78"/>
        </w:rPr>
        <w:t>-+-</w:t>
      </w:r>
      <w:r>
        <w:rPr>
          <w:rFonts w:ascii="Arial"/>
          <w:sz w:val="78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before="70"/>
        <w:ind w:left="0" w:right="614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1059.240112pt;margin-top:-6.537139pt;width:6.85pt;height:14.65pt;mso-position-horizontal-relative:page;mso-position-vertical-relative:paragraph;z-index:-596488" type="#_x0000_t202" filled="false" stroked="false">
            <v:textbox inset="0,0,0,0">
              <w:txbxContent>
                <w:p>
                  <w:pPr>
                    <w:spacing w:line="29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 w:hAnsi="Arial" w:cs="Arial" w:eastAsia="Arial"/>
                      <w:color w:val="979797"/>
                      <w:spacing w:val="-15"/>
                      <w:w w:val="80"/>
                      <w:sz w:val="29"/>
                      <w:szCs w:val="29"/>
                    </w:rPr>
                    <w:t>•</w:t>
                  </w:r>
                  <w:r>
                    <w:rPr>
                      <w:rFonts w:ascii="Arial" w:hAnsi="Arial" w:cs="Arial" w:eastAsia="Arial"/>
                      <w:color w:val="979797"/>
                      <w:spacing w:val="-17"/>
                      <w:w w:val="80"/>
                      <w:sz w:val="29"/>
                      <w:szCs w:val="29"/>
                    </w:rPr>
                    <w:t>•</w:t>
                  </w:r>
                  <w:r>
                    <w:rPr>
                      <w:rFonts w:ascii="Arial" w:hAnsi="Arial" w:cs="Arial" w:eastAsia="Arial"/>
                      <w:sz w:val="29"/>
                      <w:szCs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79797"/>
          <w:spacing w:val="-7"/>
          <w:sz w:val="10"/>
        </w:rPr>
        <w:t>"1</w:t>
      </w:r>
      <w:r>
        <w:rPr>
          <w:rFonts w:ascii="Times New Roman"/>
          <w:i/>
          <w:color w:val="979797"/>
          <w:spacing w:val="-6"/>
          <w:sz w:val="10"/>
        </w:rPr>
        <w:t>'?r</w:t>
      </w:r>
      <w:r>
        <w:rPr>
          <w:rFonts w:ascii="Times New Roman"/>
          <w:i/>
          <w:color w:val="979797"/>
          <w:spacing w:val="-5"/>
          <w:sz w:val="10"/>
        </w:rPr>
        <w:t> </w:t>
      </w:r>
      <w:r>
        <w:rPr>
          <w:rFonts w:ascii="Times New Roman"/>
          <w:color w:val="979797"/>
          <w:w w:val="60"/>
          <w:sz w:val="10"/>
        </w:rPr>
        <w:t>-     </w:t>
      </w:r>
      <w:r>
        <w:rPr>
          <w:rFonts w:ascii="Times New Roman"/>
          <w:color w:val="979797"/>
          <w:spacing w:val="3"/>
          <w:w w:val="60"/>
          <w:sz w:val="10"/>
        </w:rPr>
        <w:t> </w:t>
      </w:r>
      <w:r>
        <w:rPr>
          <w:rFonts w:ascii="Times New Roman"/>
          <w:color w:val="979797"/>
          <w:sz w:val="10"/>
        </w:rPr>
        <w:t>..</w:t>
      </w:r>
      <w:r>
        <w:rPr>
          <w:rFonts w:ascii="Times New Roman"/>
          <w:sz w:val="10"/>
        </w:rPr>
      </w:r>
    </w:p>
    <w:p>
      <w:pPr>
        <w:spacing w:line="140" w:lineRule="exact" w:before="22"/>
        <w:ind w:left="46" w:right="484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79797"/>
          <w:spacing w:val="-381"/>
          <w:w w:val="295"/>
          <w:sz w:val="15"/>
        </w:rPr>
        <w:t>I</w:t>
      </w:r>
      <w:r>
        <w:rPr>
          <w:rFonts w:ascii="Arial"/>
          <w:color w:val="979797"/>
          <w:w w:val="295"/>
          <w:sz w:val="15"/>
        </w:rPr>
        <w:t>'</w:t>
      </w:r>
      <w:r>
        <w:rPr>
          <w:rFonts w:ascii="Arial"/>
          <w:sz w:val="15"/>
        </w:rPr>
      </w:r>
    </w:p>
    <w:p>
      <w:pPr>
        <w:spacing w:line="220" w:lineRule="exact" w:before="0"/>
        <w:ind w:left="0" w:right="221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79797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 w:line="220" w:lineRule="exact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22370" w:h="31660"/>
          <w:pgMar w:top="480" w:bottom="280" w:left="460" w:right="180"/>
          <w:cols w:num="8" w:equalWidth="0">
            <w:col w:w="8514" w:space="721"/>
            <w:col w:w="3132" w:space="40"/>
            <w:col w:w="204" w:space="40"/>
            <w:col w:w="620" w:space="40"/>
            <w:col w:w="367" w:space="40"/>
            <w:col w:w="1156" w:space="1915"/>
            <w:col w:w="3698" w:space="40"/>
            <w:col w:w="120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0"/>
        <w:ind w:left="0" w:right="4915" w:firstLine="0"/>
        <w:jc w:val="righ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849.559021pt;margin-top:5.438159pt;width:4.850pt;height:20.95pt;mso-position-horizontal-relative:page;mso-position-vertical-relative:paragraph;z-index:-596464" type="#_x0000_t202" filled="false" stroked="false">
            <v:textbox inset="0,0,0,0">
              <w:txbxContent>
                <w:p>
                  <w:pPr>
                    <w:spacing w:line="41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 w:hAnsi="Arial" w:cs="Arial" w:eastAsia="Arial"/>
                      <w:color w:val="979797"/>
                      <w:w w:val="65"/>
                      <w:sz w:val="42"/>
                      <w:szCs w:val="42"/>
                    </w:rPr>
                    <w:t>•</w:t>
                  </w:r>
                  <w:r>
                    <w:rPr>
                      <w:rFonts w:ascii="Arial" w:hAnsi="Arial" w:cs="Arial" w:eastAsia="Arial"/>
                      <w:sz w:val="42"/>
                      <w:szCs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125"/>
          <w:sz w:val="9"/>
        </w:rPr>
        <w:t>1 </w:t>
      </w:r>
      <w:r>
        <w:rPr>
          <w:rFonts w:ascii="Arial"/>
          <w:color w:val="979797"/>
          <w:spacing w:val="30"/>
          <w:w w:val="125"/>
          <w:sz w:val="9"/>
        </w:rPr>
        <w:t> </w:t>
      </w:r>
      <w:r>
        <w:rPr>
          <w:rFonts w:ascii="Arial"/>
          <w:color w:val="979797"/>
          <w:w w:val="325"/>
          <w:sz w:val="9"/>
        </w:rPr>
        <w:t>;.</w:t>
      </w:r>
      <w:r>
        <w:rPr>
          <w:rFonts w:ascii="Arial"/>
          <w:sz w:val="9"/>
        </w:rPr>
      </w:r>
    </w:p>
    <w:p>
      <w:pPr>
        <w:spacing w:line="240" w:lineRule="auto" w:before="4"/>
        <w:rPr>
          <w:rFonts w:ascii="Arial" w:hAnsi="Arial" w:cs="Arial" w:eastAsia="Arial"/>
          <w:sz w:val="7"/>
          <w:szCs w:val="7"/>
        </w:rPr>
      </w:pPr>
    </w:p>
    <w:p>
      <w:pPr>
        <w:spacing w:line="61" w:lineRule="exact" w:before="0"/>
        <w:ind w:left="0" w:right="4761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79797"/>
          <w:w w:val="135"/>
          <w:sz w:val="8"/>
        </w:rPr>
        <w:t>I </w:t>
      </w:r>
      <w:r>
        <w:rPr>
          <w:rFonts w:ascii="Arial"/>
          <w:color w:val="979797"/>
          <w:spacing w:val="6"/>
          <w:w w:val="135"/>
          <w:sz w:val="8"/>
        </w:rPr>
        <w:t> </w:t>
      </w:r>
      <w:r>
        <w:rPr>
          <w:rFonts w:ascii="Arial"/>
          <w:color w:val="979797"/>
          <w:w w:val="85"/>
          <w:sz w:val="8"/>
        </w:rPr>
        <w:t>;;:;     </w:t>
      </w:r>
      <w:r>
        <w:rPr>
          <w:rFonts w:ascii="Arial"/>
          <w:color w:val="979797"/>
          <w:spacing w:val="14"/>
          <w:w w:val="85"/>
          <w:sz w:val="8"/>
        </w:rPr>
        <w:t> </w:t>
      </w:r>
      <w:r>
        <w:rPr>
          <w:rFonts w:ascii="Arial"/>
          <w:color w:val="979797"/>
          <w:w w:val="110"/>
          <w:sz w:val="6"/>
        </w:rPr>
        <w:t>5!@</w:t>
      </w:r>
      <w:r>
        <w:rPr>
          <w:rFonts w:ascii="Arial"/>
          <w:sz w:val="6"/>
        </w:rPr>
      </w:r>
    </w:p>
    <w:p>
      <w:pPr>
        <w:tabs>
          <w:tab w:pos="700" w:val="left" w:leader="none"/>
          <w:tab w:pos="1388" w:val="left" w:leader="none"/>
        </w:tabs>
        <w:spacing w:line="180" w:lineRule="exact" w:before="0"/>
        <w:ind w:left="0" w:right="3827" w:firstLine="0"/>
        <w:jc w:val="righ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rFonts w:ascii="Times New Roman" w:hAnsi="Times New Roman" w:cs="Times New Roman" w:eastAsia="Times New Roman"/>
          <w:color w:val="979797"/>
          <w:w w:val="80"/>
          <w:sz w:val="65"/>
          <w:szCs w:val="65"/>
        </w:rPr>
        <w:t>..</w:t>
      </w:r>
      <w:r>
        <w:rPr>
          <w:rFonts w:ascii="Times New Roman" w:hAnsi="Times New Roman" w:cs="Times New Roman" w:eastAsia="Times New Roman"/>
          <w:color w:val="979797"/>
          <w:spacing w:val="-58"/>
          <w:w w:val="80"/>
          <w:sz w:val="65"/>
          <w:szCs w:val="65"/>
        </w:rPr>
        <w:t> </w:t>
      </w:r>
      <w:r>
        <w:rPr>
          <w:rFonts w:ascii="Times New Roman" w:hAnsi="Times New Roman" w:cs="Times New Roman" w:eastAsia="Times New Roman"/>
          <w:color w:val="979797"/>
          <w:w w:val="90"/>
          <w:position w:val="38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position w:val="38"/>
          <w:sz w:val="17"/>
          <w:szCs w:val="17"/>
        </w:rPr>
        <w:tab/>
      </w:r>
      <w:r>
        <w:rPr>
          <w:rFonts w:ascii="Times New Roman" w:hAnsi="Times New Roman" w:cs="Times New Roman" w:eastAsia="Times New Roman"/>
          <w:color w:val="979797"/>
          <w:sz w:val="65"/>
          <w:szCs w:val="65"/>
        </w:rPr>
      </w:r>
      <w:r>
        <w:rPr>
          <w:rFonts w:ascii="Times New Roman" w:hAnsi="Times New Roman" w:cs="Times New Roman" w:eastAsia="Times New Roman"/>
          <w:color w:val="979797"/>
          <w:sz w:val="65"/>
          <w:szCs w:val="65"/>
          <w:u w:val="single" w:color="933B7C"/>
        </w:rPr>
        <w:t> </w:t>
        <w:tab/>
      </w:r>
      <w:r>
        <w:rPr>
          <w:rFonts w:ascii="Times New Roman" w:hAnsi="Times New Roman" w:cs="Times New Roman" w:eastAsia="Times New Roman"/>
          <w:color w:val="979797"/>
          <w:sz w:val="65"/>
          <w:szCs w:val="65"/>
        </w:rPr>
      </w:r>
      <w:r>
        <w:rPr>
          <w:rFonts w:ascii="Times New Roman" w:hAnsi="Times New Roman" w:cs="Times New Roman" w:eastAsia="Times New Roman"/>
          <w:sz w:val="65"/>
          <w:szCs w:val="65"/>
        </w:rPr>
      </w:r>
    </w:p>
    <w:p>
      <w:pPr>
        <w:spacing w:after="0" w:line="180" w:lineRule="exact"/>
        <w:jc w:val="right"/>
        <w:rPr>
          <w:rFonts w:ascii="Times New Roman" w:hAnsi="Times New Roman" w:cs="Times New Roman" w:eastAsia="Times New Roman"/>
          <w:sz w:val="65"/>
          <w:szCs w:val="65"/>
        </w:rPr>
        <w:sectPr>
          <w:type w:val="continuous"/>
          <w:pgSz w:w="22370" w:h="31660"/>
          <w:pgMar w:top="480" w:bottom="280" w:left="460" w:right="1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6"/>
          <w:szCs w:val="86"/>
        </w:rPr>
      </w:pPr>
    </w:p>
    <w:p>
      <w:pPr>
        <w:tabs>
          <w:tab w:pos="1051" w:val="left" w:leader="none"/>
          <w:tab w:pos="1615" w:val="left" w:leader="none"/>
        </w:tabs>
        <w:spacing w:line="815" w:lineRule="exact" w:before="681"/>
        <w:ind w:left="0" w:right="0" w:firstLine="0"/>
        <w:jc w:val="right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379.847809pt;margin-top:67.230614pt;width:53.9pt;height:12.5pt;mso-position-horizontal-relative:page;mso-position-vertical-relative:paragraph;z-index:-596440" type="#_x0000_t202" filled="false" stroked="false">
            <v:textbox inset="0,0,0,0">
              <w:txbxContent>
                <w:p>
                  <w:pPr>
                    <w:tabs>
                      <w:tab w:pos="480" w:val="left" w:leader="none"/>
                    </w:tabs>
                    <w:spacing w:line="2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979797"/>
                      <w:w w:val="102"/>
                      <w:sz w:val="11"/>
                    </w:rPr>
                  </w:r>
                  <w:r>
                    <w:rPr>
                      <w:rFonts w:ascii="Arial"/>
                      <w:color w:val="979797"/>
                      <w:w w:val="102"/>
                      <w:sz w:val="11"/>
                      <w:u w:val="single" w:color="979797"/>
                    </w:rPr>
                    <w:t> </w:t>
                  </w:r>
                  <w:r>
                    <w:rPr>
                      <w:rFonts w:ascii="Arial"/>
                      <w:color w:val="979797"/>
                      <w:sz w:val="11"/>
                      <w:u w:val="single" w:color="979797"/>
                    </w:rPr>
                    <w:tab/>
                  </w:r>
                  <w:r>
                    <w:rPr>
                      <w:rFonts w:ascii="Arial"/>
                      <w:color w:val="979797"/>
                      <w:sz w:val="11"/>
                    </w:rPr>
                    <w:t>  </w:t>
                  </w:r>
                  <w:r>
                    <w:rPr>
                      <w:rFonts w:ascii="Arial"/>
                      <w:color w:val="979797"/>
                      <w:w w:val="65"/>
                      <w:sz w:val="11"/>
                    </w:rPr>
                    <w:t>l!i </w:t>
                  </w:r>
                  <w:r>
                    <w:rPr>
                      <w:rFonts w:ascii="Arial"/>
                      <w:color w:val="979797"/>
                      <w:spacing w:val="17"/>
                      <w:w w:val="65"/>
                      <w:sz w:val="11"/>
                    </w:rPr>
                    <w:t> </w:t>
                  </w:r>
                  <w:r>
                    <w:rPr>
                      <w:rFonts w:ascii="Times New Roman"/>
                      <w:color w:val="979797"/>
                      <w:spacing w:val="-105"/>
                      <w:w w:val="130"/>
                      <w:position w:val="5"/>
                      <w:sz w:val="21"/>
                    </w:rPr>
                    <w:t>'</w:t>
                  </w:r>
                  <w:r>
                    <w:rPr>
                      <w:rFonts w:ascii="Arial"/>
                      <w:color w:val="979797"/>
                      <w:w w:val="130"/>
                      <w:sz w:val="11"/>
                    </w:rPr>
                    <w:t>...</w:t>
                  </w:r>
                  <w:r>
                    <w:rPr>
                      <w:rFonts w:ascii="Arial"/>
                      <w:color w:val="979797"/>
                      <w:spacing w:val="-28"/>
                      <w:w w:val="130"/>
                      <w:sz w:val="11"/>
                    </w:rPr>
                    <w:t> </w:t>
                  </w:r>
                  <w:r>
                    <w:rPr>
                      <w:rFonts w:ascii="Arial"/>
                      <w:color w:val="979797"/>
                      <w:w w:val="85"/>
                      <w:sz w:val="14"/>
                    </w:rPr>
                    <w:t>"I.ti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50"/>
          <w:sz w:val="55"/>
        </w:rPr>
        <w:t>.</w:t>
      </w:r>
      <w:r>
        <w:rPr>
          <w:rFonts w:ascii="Times New Roman"/>
          <w:color w:val="979797"/>
          <w:sz w:val="12"/>
        </w:rPr>
        <w:t>'  </w:t>
      </w:r>
      <w:r>
        <w:rPr>
          <w:rFonts w:ascii="Times New Roman"/>
          <w:color w:val="979797"/>
          <w:spacing w:val="20"/>
          <w:sz w:val="12"/>
        </w:rPr>
        <w:t> </w:t>
      </w:r>
      <w:r>
        <w:rPr>
          <w:rFonts w:ascii="Times New Roman"/>
          <w:color w:val="979797"/>
          <w:spacing w:val="-6"/>
          <w:sz w:val="21"/>
        </w:rPr>
        <w:t>'</w:t>
      </w:r>
      <w:r>
        <w:rPr>
          <w:rFonts w:ascii="Arial"/>
          <w:color w:val="979797"/>
          <w:spacing w:val="-5"/>
          <w:position w:val="6"/>
          <w:sz w:val="23"/>
        </w:rPr>
        <w:t>'</w:t>
        <w:tab/>
      </w:r>
      <w:r>
        <w:rPr>
          <w:rFonts w:ascii="Arial"/>
          <w:color w:val="979797"/>
          <w:spacing w:val="-37"/>
          <w:position w:val="-31"/>
          <w:sz w:val="49"/>
        </w:rPr>
        <w:t>.</w:t>
      </w:r>
      <w:r>
        <w:rPr>
          <w:rFonts w:ascii="Arial"/>
          <w:color w:val="979797"/>
          <w:spacing w:val="-37"/>
          <w:position w:val="6"/>
          <w:sz w:val="23"/>
        </w:rPr>
      </w:r>
      <w:r>
        <w:rPr>
          <w:rFonts w:ascii="Arial"/>
          <w:color w:val="979797"/>
          <w:position w:val="6"/>
          <w:sz w:val="23"/>
          <w:u w:val="single" w:color="979797"/>
        </w:rPr>
        <w:t> </w:t>
        <w:tab/>
      </w:r>
      <w:r>
        <w:rPr>
          <w:rFonts w:ascii="Arial"/>
          <w:color w:val="979797"/>
          <w:position w:val="6"/>
          <w:sz w:val="23"/>
        </w:rPr>
      </w:r>
      <w:r>
        <w:rPr>
          <w:rFonts w:ascii="Arial"/>
          <w:sz w:val="23"/>
        </w:rPr>
      </w:r>
    </w:p>
    <w:p>
      <w:pPr>
        <w:spacing w:line="308" w:lineRule="atLeast" w:before="0"/>
        <w:ind w:left="0" w:right="581" w:firstLine="0"/>
        <w:jc w:val="right"/>
        <w:rPr>
          <w:rFonts w:ascii="Times New Roman" w:hAnsi="Times New Roman" w:cs="Times New Roman" w:eastAsia="Times New Roman"/>
          <w:sz w:val="71"/>
          <w:szCs w:val="71"/>
        </w:rPr>
      </w:pPr>
      <w:r>
        <w:rPr>
          <w:rFonts w:ascii="Times New Roman"/>
          <w:color w:val="979797"/>
          <w:w w:val="50"/>
          <w:sz w:val="71"/>
        </w:rPr>
        <w:t>.</w:t>
      </w:r>
      <w:r>
        <w:rPr>
          <w:rFonts w:ascii="Times New Roman"/>
          <w:color w:val="979797"/>
          <w:spacing w:val="-32"/>
          <w:w w:val="50"/>
          <w:sz w:val="71"/>
        </w:rPr>
        <w:t>.</w:t>
      </w:r>
      <w:r>
        <w:rPr>
          <w:rFonts w:ascii="Arial"/>
          <w:color w:val="979797"/>
          <w:spacing w:val="-23"/>
          <w:w w:val="50"/>
          <w:position w:val="31"/>
          <w:sz w:val="38"/>
        </w:rPr>
        <w:t>.</w:t>
      </w:r>
      <w:r>
        <w:rPr>
          <w:rFonts w:ascii="Arial"/>
          <w:color w:val="979797"/>
          <w:spacing w:val="-49"/>
          <w:w w:val="50"/>
          <w:position w:val="19"/>
          <w:sz w:val="42"/>
        </w:rPr>
        <w:t>.</w:t>
      </w:r>
      <w:r>
        <w:rPr>
          <w:rFonts w:ascii="Arial"/>
          <w:color w:val="979797"/>
          <w:spacing w:val="-39"/>
          <w:w w:val="50"/>
          <w:position w:val="31"/>
          <w:sz w:val="38"/>
        </w:rPr>
        <w:t>,</w:t>
      </w:r>
      <w:r>
        <w:rPr>
          <w:rFonts w:ascii="Times New Roman"/>
          <w:color w:val="979797"/>
          <w:w w:val="50"/>
          <w:sz w:val="71"/>
        </w:rPr>
        <w:t>.</w:t>
      </w:r>
      <w:r>
        <w:rPr>
          <w:rFonts w:ascii="Times New Roman"/>
          <w:sz w:val="71"/>
        </w:rPr>
      </w:r>
    </w:p>
    <w:p>
      <w:pPr>
        <w:spacing w:line="132" w:lineRule="exac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40"/>
        </w:rPr>
        <w:br w:type="column"/>
      </w:r>
      <w:r>
        <w:rPr>
          <w:rFonts w:ascii="Arial" w:hAnsi="Arial" w:cs="Arial" w:eastAsia="Arial"/>
          <w:color w:val="979797"/>
          <w:w w:val="140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-22"/>
          <w:w w:val="140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-9"/>
          <w:w w:val="95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979797"/>
          <w:spacing w:val="-50"/>
          <w:w w:val="95"/>
          <w:position w:val="-7"/>
          <w:sz w:val="17"/>
          <w:szCs w:val="17"/>
        </w:rPr>
        <w:t>•</w:t>
      </w:r>
      <w:r>
        <w:rPr>
          <w:rFonts w:ascii="Arial" w:hAnsi="Arial" w:cs="Arial" w:eastAsia="Arial"/>
          <w:color w:val="979797"/>
          <w:w w:val="95"/>
          <w:sz w:val="8"/>
          <w:szCs w:val="8"/>
        </w:rPr>
        <w:t>!!.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106" w:lineRule="exact" w:before="0"/>
        <w:ind w:left="0" w:right="94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846.691162pt;margin-top:4.00073pt;width:1.2pt;height:11.3pt;mso-position-horizontal-relative:page;mso-position-vertical-relative:paragraph;z-index:-596416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color w:val="979797"/>
                      <w:spacing w:val="-43"/>
                      <w:w w:val="105"/>
                      <w:sz w:val="22"/>
                    </w:rPr>
                    <w:t>,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177" w:lineRule="exact" w:before="0"/>
        <w:ind w:left="0" w:right="114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885.568298pt;margin-top:5.480621pt;width:18.650pt;height:42.2pt;mso-position-horizontal-relative:page;mso-position-vertical-relative:paragraph;z-index:-596392" type="#_x0000_t202" filled="false" stroked="false">
            <v:textbox inset="0,0,0,0">
              <w:txbxContent>
                <w:p>
                  <w:pPr>
                    <w:spacing w:line="8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4"/>
                      <w:szCs w:val="8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84"/>
                    </w:rPr>
                    <w:t>.</w:t>
                  </w:r>
                  <w:r>
                    <w:rPr>
                      <w:rFonts w:ascii="Times New Roman"/>
                      <w:color w:val="979797"/>
                      <w:spacing w:val="45"/>
                      <w:w w:val="50"/>
                      <w:sz w:val="84"/>
                    </w:rPr>
                    <w:t>.</w:t>
                  </w:r>
                  <w:r>
                    <w:rPr>
                      <w:rFonts w:ascii="Times New Roman"/>
                      <w:color w:val="979797"/>
                      <w:w w:val="50"/>
                      <w:sz w:val="84"/>
                    </w:rPr>
                    <w:t>.</w:t>
                  </w:r>
                  <w:r>
                    <w:rPr>
                      <w:rFonts w:ascii="Times New Roman"/>
                      <w:sz w:val="8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12" w:lineRule="exact" w:before="0"/>
        <w:ind w:left="0" w:right="148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79797"/>
          <w:w w:val="13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169" w:lineRule="exact" w:before="93"/>
        <w:ind w:left="28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05"/>
          <w:sz w:val="18"/>
          <w:szCs w:val="18"/>
        </w:rPr>
        <w:t>••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598" w:val="left" w:leader="none"/>
        </w:tabs>
        <w:spacing w:line="249" w:lineRule="exact" w:before="0"/>
        <w:ind w:left="35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color w:val="979797"/>
          <w:sz w:val="9"/>
          <w:szCs w:val="9"/>
        </w:rPr>
        <w:t>b</w:t>
        <w:tab/>
      </w:r>
      <w:r>
        <w:rPr>
          <w:rFonts w:ascii="Times New Roman" w:hAnsi="Times New Roman" w:cs="Times New Roman" w:eastAsia="Times New Roman"/>
          <w:color w:val="979797"/>
          <w:spacing w:val="-96"/>
          <w:w w:val="140"/>
          <w:position w:val="-9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B3B3B3"/>
          <w:w w:val="140"/>
          <w:sz w:val="9"/>
          <w:szCs w:val="9"/>
        </w:rPr>
        <w:t>·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7"/>
        <w:ind w:left="75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79797"/>
          <w:spacing w:val="-65"/>
          <w:w w:val="10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79797"/>
          <w:w w:val="105"/>
          <w:position w:val="-2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line="483" w:lineRule="exact" w:before="0"/>
        <w:ind w:left="662" w:right="0" w:firstLine="0"/>
        <w:jc w:val="left"/>
        <w:rPr>
          <w:rFonts w:ascii="Arial" w:hAnsi="Arial" w:cs="Arial" w:eastAsia="Arial"/>
          <w:sz w:val="49"/>
          <w:szCs w:val="49"/>
        </w:rPr>
      </w:pPr>
      <w:r>
        <w:rPr/>
        <w:pict>
          <v:shape style="position:absolute;margin-left:889.89032pt;margin-top:-3.301223pt;width:.15pt;height:24.6pt;mso-position-horizontal-relative:page;mso-position-vertical-relative:paragraph;z-index:-596368" type="#_x0000_t202" filled="false" stroked="false">
            <v:textbox inset="0,0,0,0">
              <w:txbxContent>
                <w:p>
                  <w:pPr>
                    <w:spacing w:line="49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9"/>
                      <w:szCs w:val="49"/>
                    </w:rPr>
                  </w:pPr>
                  <w:r>
                    <w:rPr>
                      <w:rFonts w:ascii="Arial"/>
                      <w:color w:val="979797"/>
                      <w:spacing w:val="-138"/>
                      <w:sz w:val="49"/>
                    </w:rPr>
                    <w:t>.</w:t>
                  </w:r>
                  <w:r>
                    <w:rPr>
                      <w:rFonts w:ascii="Arial"/>
                      <w:sz w:val="4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190"/>
          <w:sz w:val="21"/>
        </w:rPr>
        <w:t>'</w:t>
      </w:r>
      <w:r>
        <w:rPr>
          <w:rFonts w:ascii="Times New Roman"/>
          <w:color w:val="979797"/>
          <w:spacing w:val="44"/>
          <w:w w:val="190"/>
          <w:sz w:val="21"/>
        </w:rPr>
        <w:t> </w:t>
      </w:r>
      <w:r>
        <w:rPr>
          <w:rFonts w:ascii="Arial"/>
          <w:color w:val="979797"/>
          <w:w w:val="120"/>
          <w:sz w:val="49"/>
        </w:rPr>
        <w:t>.</w:t>
      </w:r>
      <w:r>
        <w:rPr>
          <w:rFonts w:ascii="Arial"/>
          <w:sz w:val="49"/>
        </w:rPr>
      </w:r>
    </w:p>
    <w:p>
      <w:pPr>
        <w:spacing w:line="25" w:lineRule="exact" w:before="0"/>
        <w:ind w:left="0" w:right="0" w:firstLine="0"/>
        <w:jc w:val="right"/>
        <w:rPr>
          <w:rFonts w:ascii="Arial" w:hAnsi="Arial" w:cs="Arial" w:eastAsia="Arial"/>
          <w:sz w:val="59"/>
          <w:szCs w:val="59"/>
        </w:rPr>
      </w:pPr>
      <w:r>
        <w:rPr>
          <w:rFonts w:ascii="Arial" w:hAnsi="Arial"/>
          <w:color w:val="979797"/>
          <w:w w:val="105"/>
          <w:sz w:val="59"/>
        </w:rPr>
        <w:t>·</w:t>
      </w:r>
      <w:r>
        <w:rPr>
          <w:rFonts w:ascii="Arial" w:hAnsi="Arial"/>
          <w:sz w:val="59"/>
        </w:rPr>
      </w:r>
    </w:p>
    <w:p>
      <w:pPr>
        <w:spacing w:line="240" w:lineRule="auto" w:before="0"/>
        <w:rPr>
          <w:rFonts w:ascii="Arial" w:hAnsi="Arial" w:cs="Arial" w:eastAsia="Arial"/>
          <w:sz w:val="78"/>
          <w:szCs w:val="78"/>
        </w:rPr>
      </w:pPr>
      <w:r>
        <w:rPr/>
        <w:br w:type="column"/>
      </w:r>
      <w:r>
        <w:rPr>
          <w:rFonts w:ascii="Arial"/>
          <w:sz w:val="78"/>
        </w:rPr>
      </w:r>
    </w:p>
    <w:p>
      <w:pPr>
        <w:spacing w:line="240" w:lineRule="auto" w:before="3"/>
        <w:rPr>
          <w:rFonts w:ascii="Arial" w:hAnsi="Arial" w:cs="Arial" w:eastAsia="Arial"/>
          <w:sz w:val="82"/>
          <w:szCs w:val="82"/>
        </w:rPr>
      </w:pPr>
    </w:p>
    <w:p>
      <w:pPr>
        <w:spacing w:line="334" w:lineRule="exact" w:before="0"/>
        <w:ind w:left="1829" w:right="0" w:firstLine="0"/>
        <w:jc w:val="left"/>
        <w:rPr>
          <w:rFonts w:ascii="Arial" w:hAnsi="Arial" w:cs="Arial" w:eastAsia="Arial"/>
          <w:sz w:val="78"/>
          <w:szCs w:val="78"/>
        </w:rPr>
      </w:pPr>
      <w:r>
        <w:rPr>
          <w:rFonts w:ascii="Arial"/>
          <w:color w:val="979797"/>
          <w:w w:val="90"/>
          <w:sz w:val="78"/>
        </w:rPr>
        <w:t>-+-</w:t>
      </w:r>
      <w:r>
        <w:rPr>
          <w:rFonts w:ascii="Arial"/>
          <w:sz w:val="78"/>
        </w:rPr>
      </w:r>
    </w:p>
    <w:p>
      <w:pPr>
        <w:spacing w:after="0" w:line="334" w:lineRule="exact"/>
        <w:jc w:val="left"/>
        <w:rPr>
          <w:rFonts w:ascii="Arial" w:hAnsi="Arial" w:cs="Arial" w:eastAsia="Arial"/>
          <w:sz w:val="78"/>
          <w:szCs w:val="78"/>
        </w:rPr>
        <w:sectPr>
          <w:type w:val="continuous"/>
          <w:pgSz w:w="22370" w:h="31660"/>
          <w:pgMar w:top="480" w:bottom="280" w:left="460" w:right="180"/>
          <w:cols w:num="4" w:equalWidth="0">
            <w:col w:w="8288" w:space="1482"/>
            <w:col w:w="6868" w:space="40"/>
            <w:col w:w="1165" w:space="40"/>
            <w:col w:w="3847"/>
          </w:cols>
        </w:sectPr>
      </w:pPr>
    </w:p>
    <w:p>
      <w:pPr>
        <w:spacing w:line="164" w:lineRule="atLeast" w:before="0"/>
        <w:ind w:left="0" w:right="62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79797"/>
          <w:w w:val="6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72" w:lineRule="exact" w:before="0"/>
        <w:ind w:left="0" w:right="31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367.419891pt;margin-top:9.051892pt;width:9.85pt;height:26.9pt;mso-position-horizontal-relative:page;mso-position-vertical-relative:paragraph;z-index:-596344" type="#_x0000_t202" filled="false" stroked="false">
            <v:textbox inset="0,0,0,0">
              <w:txbxContent>
                <w:p>
                  <w:pPr>
                    <w:spacing w:line="53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3"/>
                      <w:szCs w:val="53"/>
                    </w:rPr>
                  </w:pPr>
                  <w:r>
                    <w:rPr>
                      <w:rFonts w:ascii="Arial"/>
                      <w:color w:val="979797"/>
                      <w:w w:val="50"/>
                      <w:sz w:val="53"/>
                    </w:rPr>
                    <w:t>..</w:t>
                  </w:r>
                  <w:r>
                    <w:rPr>
                      <w:rFonts w:ascii="Arial"/>
                      <w:color w:val="979797"/>
                      <w:spacing w:val="-32"/>
                      <w:w w:val="50"/>
                      <w:sz w:val="53"/>
                    </w:rPr>
                    <w:t>.</w:t>
                  </w:r>
                  <w:r>
                    <w:rPr>
                      <w:rFonts w:ascii="Arial"/>
                      <w:sz w:val="5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10"/>
          <w:w w:val="130"/>
          <w:sz w:val="15"/>
        </w:rPr>
        <w:t>1</w:t>
      </w:r>
      <w:r>
        <w:rPr>
          <w:rFonts w:ascii="Times New Roman"/>
          <w:color w:val="979797"/>
          <w:spacing w:val="-18"/>
          <w:w w:val="130"/>
          <w:position w:val="6"/>
          <w:sz w:val="18"/>
        </w:rPr>
        <w:t>'</w:t>
      </w:r>
      <w:r>
        <w:rPr>
          <w:rFonts w:ascii="Times New Roman"/>
          <w:color w:val="979797"/>
          <w:spacing w:val="-61"/>
          <w:w w:val="130"/>
          <w:sz w:val="15"/>
        </w:rPr>
        <w:t>1</w:t>
      </w:r>
      <w:r>
        <w:rPr>
          <w:rFonts w:ascii="Times New Roman"/>
          <w:sz w:val="15"/>
        </w:rPr>
      </w:r>
    </w:p>
    <w:p>
      <w:pPr>
        <w:spacing w:line="915" w:lineRule="atLeast" w:before="0"/>
        <w:ind w:left="0" w:right="225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295"/>
        </w:rPr>
        <w:br w:type="column"/>
      </w:r>
      <w:r>
        <w:rPr>
          <w:rFonts w:ascii="Arial"/>
          <w:color w:val="979797"/>
          <w:w w:val="295"/>
          <w:sz w:val="11"/>
        </w:rPr>
        <w:t>I</w:t>
      </w:r>
      <w:r>
        <w:rPr>
          <w:rFonts w:ascii="Arial"/>
          <w:color w:val="979797"/>
          <w:spacing w:val="2"/>
          <w:w w:val="295"/>
          <w:sz w:val="11"/>
        </w:rPr>
        <w:t>'</w:t>
      </w:r>
      <w:r>
        <w:rPr>
          <w:rFonts w:ascii="Arial"/>
          <w:sz w:val="11"/>
        </w:rPr>
      </w:r>
    </w:p>
    <w:p>
      <w:pPr>
        <w:spacing w:line="196" w:lineRule="exact" w:before="0"/>
        <w:ind w:left="0" w:right="2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79797"/>
          <w:w w:val="165"/>
          <w:sz w:val="10"/>
        </w:rPr>
        <w:t>'\,</w:t>
      </w:r>
      <w:r>
        <w:rPr>
          <w:rFonts w:ascii="Times New Roman"/>
          <w:color w:val="979797"/>
          <w:spacing w:val="1"/>
          <w:w w:val="165"/>
          <w:sz w:val="10"/>
        </w:rPr>
        <w:t> </w:t>
      </w:r>
      <w:r>
        <w:rPr>
          <w:rFonts w:ascii="Times New Roman"/>
          <w:color w:val="979797"/>
          <w:spacing w:val="-11"/>
          <w:sz w:val="10"/>
        </w:rPr>
        <w:t>I</w:t>
      </w:r>
      <w:r>
        <w:rPr>
          <w:rFonts w:ascii="Times New Roman"/>
          <w:color w:val="979797"/>
          <w:spacing w:val="-16"/>
          <w:position w:val="3"/>
          <w:sz w:val="21"/>
        </w:rPr>
        <w:t>'</w:t>
      </w:r>
      <w:r>
        <w:rPr>
          <w:rFonts w:ascii="Times New Roman"/>
          <w:color w:val="979797"/>
          <w:spacing w:val="36"/>
          <w:position w:val="3"/>
          <w:sz w:val="21"/>
        </w:rPr>
        <w:t> </w:t>
      </w:r>
      <w:r>
        <w:rPr>
          <w:rFonts w:ascii="Times New Roman"/>
          <w:color w:val="979797"/>
          <w:spacing w:val="1"/>
          <w:sz w:val="10"/>
        </w:rPr>
        <w:t>I</w:t>
      </w:r>
      <w:r>
        <w:rPr>
          <w:rFonts w:ascii="Times New Roman"/>
          <w:color w:val="979797"/>
          <w:spacing w:val="1"/>
          <w:position w:val="3"/>
          <w:sz w:val="21"/>
        </w:rPr>
        <w:t>'</w:t>
      </w:r>
      <w:r>
        <w:rPr>
          <w:rFonts w:ascii="Times New Roman"/>
          <w:color w:val="979797"/>
          <w:sz w:val="10"/>
        </w:rPr>
        <w:t>,.</w:t>
      </w:r>
      <w:r>
        <w:rPr>
          <w:rFonts w:ascii="Times New Roman"/>
          <w:sz w:val="10"/>
        </w:rPr>
      </w:r>
    </w:p>
    <w:p>
      <w:pPr>
        <w:spacing w:line="72" w:lineRule="exact" w:before="11"/>
        <w:ind w:left="0" w:right="2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15"/>
          <w:sz w:val="8"/>
        </w:rPr>
        <w:t>'\,</w:t>
      </w:r>
      <w:r>
        <w:rPr>
          <w:rFonts w:ascii="Arial"/>
          <w:color w:val="979797"/>
          <w:spacing w:val="-5"/>
          <w:w w:val="215"/>
          <w:sz w:val="8"/>
        </w:rPr>
        <w:t> </w:t>
      </w:r>
      <w:r>
        <w:rPr>
          <w:rFonts w:ascii="Arial"/>
          <w:color w:val="979797"/>
          <w:w w:val="90"/>
          <w:sz w:val="8"/>
        </w:rPr>
        <w:t>I    </w:t>
      </w:r>
      <w:r>
        <w:rPr>
          <w:rFonts w:ascii="Arial"/>
          <w:color w:val="979797"/>
          <w:spacing w:val="8"/>
          <w:w w:val="90"/>
          <w:sz w:val="8"/>
        </w:rPr>
        <w:t> </w:t>
      </w:r>
      <w:r>
        <w:rPr>
          <w:rFonts w:ascii="Arial"/>
          <w:color w:val="979797"/>
          <w:w w:val="90"/>
          <w:sz w:val="8"/>
        </w:rPr>
        <w:t>1</w:t>
      </w:r>
      <w:r>
        <w:rPr>
          <w:rFonts w:ascii="Arial"/>
          <w:color w:val="979797"/>
          <w:spacing w:val="-3"/>
          <w:w w:val="90"/>
          <w:sz w:val="8"/>
        </w:rPr>
        <w:t> </w:t>
      </w:r>
      <w:r>
        <w:rPr>
          <w:rFonts w:ascii="Arial"/>
          <w:color w:val="979797"/>
          <w:w w:val="90"/>
          <w:sz w:val="8"/>
        </w:rPr>
        <w:t>1!</w:t>
      </w:r>
      <w:r>
        <w:rPr>
          <w:rFonts w:ascii="Arial"/>
          <w:sz w:val="8"/>
        </w:rPr>
      </w:r>
    </w:p>
    <w:p>
      <w:pPr>
        <w:spacing w:line="121" w:lineRule="exact" w:before="0"/>
        <w:ind w:left="0" w:right="51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979797"/>
          <w:sz w:val="9"/>
        </w:rPr>
        <w:t>1   </w:t>
      </w:r>
      <w:r>
        <w:rPr>
          <w:rFonts w:ascii="Times New Roman"/>
          <w:color w:val="979797"/>
          <w:spacing w:val="2"/>
          <w:sz w:val="9"/>
        </w:rPr>
        <w:t> </w:t>
      </w:r>
      <w:r>
        <w:rPr>
          <w:rFonts w:ascii="Arial"/>
          <w:i/>
          <w:color w:val="979797"/>
          <w:sz w:val="14"/>
        </w:rPr>
        <w:t>p</w:t>
      </w:r>
      <w:r>
        <w:rPr>
          <w:rFonts w:ascii="Arial"/>
          <w:sz w:val="14"/>
        </w:rPr>
      </w:r>
    </w:p>
    <w:p>
      <w:pPr>
        <w:spacing w:line="88" w:lineRule="exact" w:before="0"/>
        <w:ind w:left="0" w:right="6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79797"/>
          <w:spacing w:val="-7"/>
          <w:w w:val="395"/>
          <w:sz w:val="10"/>
        </w:rPr>
        <w:t>,</w:t>
      </w:r>
      <w:r>
        <w:rPr>
          <w:rFonts w:ascii="Times New Roman"/>
          <w:color w:val="979797"/>
          <w:spacing w:val="-48"/>
          <w:w w:val="395"/>
          <w:sz w:val="10"/>
        </w:rPr>
        <w:t>,</w:t>
      </w:r>
      <w:r>
        <w:rPr>
          <w:rFonts w:ascii="Times New Roman"/>
          <w:color w:val="979797"/>
          <w:spacing w:val="5"/>
          <w:w w:val="395"/>
          <w:sz w:val="10"/>
        </w:rPr>
        <w:t> </w:t>
      </w:r>
      <w:r>
        <w:rPr>
          <w:rFonts w:ascii="Times New Roman"/>
          <w:color w:val="979797"/>
          <w:w w:val="115"/>
          <w:sz w:val="10"/>
        </w:rPr>
        <w:t>1</w:t>
      </w:r>
      <w:r>
        <w:rPr>
          <w:rFonts w:ascii="Times New Roman"/>
          <w:sz w:val="10"/>
        </w:rPr>
      </w:r>
    </w:p>
    <w:p>
      <w:pPr>
        <w:spacing w:line="272" w:lineRule="exact" w:before="0"/>
        <w:ind w:left="0" w:right="46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979797"/>
          <w:w w:val="165"/>
          <w:sz w:val="25"/>
        </w:rPr>
        <w:t>I</w:t>
      </w:r>
      <w:r>
        <w:rPr>
          <w:rFonts w:ascii="Arial"/>
          <w:color w:val="979797"/>
          <w:spacing w:val="29"/>
          <w:w w:val="165"/>
          <w:sz w:val="25"/>
        </w:rPr>
        <w:t> </w:t>
      </w:r>
      <w:r>
        <w:rPr>
          <w:rFonts w:ascii="Arial"/>
          <w:color w:val="979797"/>
          <w:w w:val="80"/>
          <w:sz w:val="25"/>
        </w:rPr>
        <w:t>\</w:t>
      </w:r>
      <w:r>
        <w:rPr>
          <w:rFonts w:ascii="Arial"/>
          <w:color w:val="979797"/>
          <w:spacing w:val="43"/>
          <w:w w:val="80"/>
          <w:sz w:val="25"/>
        </w:rPr>
        <w:t> </w:t>
      </w:r>
      <w:r>
        <w:rPr>
          <w:rFonts w:ascii="Arial"/>
          <w:color w:val="979797"/>
          <w:w w:val="80"/>
          <w:sz w:val="25"/>
        </w:rPr>
        <w:t>\</w:t>
      </w:r>
      <w:r>
        <w:rPr>
          <w:rFonts w:ascii="Arial"/>
          <w:sz w:val="25"/>
        </w:rPr>
      </w:r>
    </w:p>
    <w:p>
      <w:pPr>
        <w:spacing w:line="7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79797"/>
          <w:w w:val="105"/>
          <w:sz w:val="18"/>
        </w:rPr>
        <w:t>' </w:t>
      </w:r>
      <w:r>
        <w:rPr>
          <w:rFonts w:ascii="Times New Roman"/>
          <w:color w:val="979797"/>
          <w:spacing w:val="17"/>
          <w:w w:val="105"/>
          <w:sz w:val="18"/>
        </w:rPr>
        <w:t> </w:t>
      </w:r>
      <w:r>
        <w:rPr>
          <w:rFonts w:ascii="Times New Roman"/>
          <w:color w:val="979797"/>
          <w:w w:val="105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663" w:lineRule="atLeast" w:before="0"/>
        <w:ind w:left="0" w:right="3979" w:firstLine="0"/>
        <w:jc w:val="righ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color w:val="979797"/>
          <w:w w:val="90"/>
          <w:sz w:val="27"/>
          <w:szCs w:val="27"/>
        </w:rPr>
        <w:t>•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389" w:lineRule="exact" w:before="0"/>
        <w:ind w:left="259" w:right="13783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979797"/>
          <w:spacing w:val="-78"/>
          <w:w w:val="140"/>
          <w:sz w:val="36"/>
        </w:rPr>
        <w:t>.</w:t>
      </w:r>
      <w:r>
        <w:rPr>
          <w:rFonts w:ascii="Arial"/>
          <w:color w:val="979797"/>
          <w:w w:val="140"/>
          <w:sz w:val="36"/>
        </w:rPr>
        <w:t>,</w:t>
      </w:r>
      <w:r>
        <w:rPr>
          <w:rFonts w:ascii="Arial"/>
          <w:color w:val="979797"/>
          <w:spacing w:val="-45"/>
          <w:w w:val="140"/>
          <w:sz w:val="36"/>
        </w:rPr>
        <w:t> </w:t>
      </w:r>
      <w:r>
        <w:rPr>
          <w:rFonts w:ascii="Arial"/>
          <w:color w:val="979797"/>
          <w:spacing w:val="-725"/>
          <w:w w:val="455"/>
          <w:position w:val="-3"/>
          <w:sz w:val="24"/>
        </w:rPr>
        <w:t>i</w:t>
      </w:r>
      <w:r>
        <w:rPr>
          <w:rFonts w:ascii="Arial"/>
          <w:color w:val="979797"/>
          <w:w w:val="455"/>
          <w:position w:val="-3"/>
          <w:sz w:val="24"/>
        </w:rPr>
        <w:t>'</w:t>
      </w:r>
      <w:r>
        <w:rPr>
          <w:rFonts w:ascii="Arial"/>
          <w:sz w:val="24"/>
        </w:rPr>
      </w:r>
    </w:p>
    <w:p>
      <w:pPr>
        <w:spacing w:line="106" w:lineRule="exact" w:before="94"/>
        <w:ind w:left="241" w:right="1378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979797"/>
          <w:w w:val="120"/>
          <w:position w:val="1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79797"/>
          <w:spacing w:val="20"/>
          <w:w w:val="120"/>
          <w:position w:val="1"/>
          <w:sz w:val="20"/>
          <w:szCs w:val="20"/>
        </w:rPr>
        <w:t> </w:t>
      </w:r>
      <w:r>
        <w:rPr>
          <w:rFonts w:ascii="Arial" w:hAnsi="Arial" w:cs="Arial" w:eastAsia="Arial"/>
          <w:color w:val="979797"/>
          <w:w w:val="250"/>
          <w:position w:val="12"/>
          <w:sz w:val="15"/>
          <w:szCs w:val="15"/>
        </w:rPr>
        <w:t>!</w:t>
      </w:r>
      <w:r>
        <w:rPr>
          <w:rFonts w:ascii="Arial" w:hAnsi="Arial" w:cs="Arial" w:eastAsia="Arial"/>
          <w:color w:val="979797"/>
          <w:spacing w:val="-70"/>
          <w:w w:val="250"/>
          <w:position w:val="12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106" w:lineRule="exact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370" w:h="31660"/>
          <w:pgMar w:top="480" w:bottom="280" w:left="460" w:right="180"/>
          <w:cols w:num="3" w:equalWidth="0">
            <w:col w:w="5796" w:space="40"/>
            <w:col w:w="1259" w:space="40"/>
            <w:col w:w="14595"/>
          </w:cols>
        </w:sectPr>
      </w:pPr>
    </w:p>
    <w:p>
      <w:pPr>
        <w:tabs>
          <w:tab w:pos="7500" w:val="left" w:leader="none"/>
          <w:tab w:pos="8003" w:val="left" w:leader="none"/>
        </w:tabs>
        <w:spacing w:line="206" w:lineRule="atLeast" w:before="0"/>
        <w:ind w:left="693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425.41684pt;margin-top:10.510042pt;width:3.15pt;height:7.65pt;mso-position-horizontal-relative:page;mso-position-vertical-relative:paragraph;z-index:-596032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115"/>
                      <w:sz w:val="15"/>
                      <w:szCs w:val="15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15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color w:val="979797"/>
          <w:spacing w:val="15"/>
          <w:w w:val="15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w w:val="115"/>
          <w:sz w:val="18"/>
          <w:szCs w:val="18"/>
        </w:rPr>
        <w:t>'</w:t>
        <w:tab/>
      </w:r>
      <w:r>
        <w:rPr>
          <w:rFonts w:ascii="Arial" w:hAnsi="Arial" w:cs="Arial" w:eastAsia="Arial"/>
          <w:color w:val="979797"/>
          <w:w w:val="290"/>
          <w:position w:val="-3"/>
          <w:sz w:val="15"/>
          <w:szCs w:val="15"/>
        </w:rPr>
        <w:t>I</w:t>
        <w:tab/>
      </w:r>
      <w:r>
        <w:rPr>
          <w:rFonts w:ascii="Times New Roman" w:hAnsi="Times New Roman" w:cs="Times New Roman" w:eastAsia="Times New Roman"/>
          <w:color w:val="979797"/>
          <w:spacing w:val="-19"/>
          <w:w w:val="115"/>
          <w:position w:val="1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115"/>
          <w:position w:val="1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after="0" w:line="206" w:lineRule="atLeas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22370" w:h="31660"/>
          <w:pgMar w:top="480" w:bottom="280" w:left="460" w:right="180"/>
        </w:sectPr>
      </w:pPr>
    </w:p>
    <w:p>
      <w:pPr>
        <w:spacing w:line="211" w:lineRule="exact" w:before="0"/>
        <w:ind w:left="0" w:right="199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979797"/>
          <w:w w:val="155"/>
          <w:sz w:val="32"/>
        </w:rPr>
        <w:t>.</w:t>
      </w:r>
      <w:r>
        <w:rPr>
          <w:rFonts w:ascii="Arial"/>
          <w:color w:val="979797"/>
          <w:spacing w:val="-114"/>
          <w:w w:val="155"/>
          <w:sz w:val="32"/>
        </w:rPr>
        <w:t> </w:t>
      </w:r>
      <w:r>
        <w:rPr>
          <w:rFonts w:ascii="Arial"/>
          <w:color w:val="979797"/>
          <w:spacing w:val="-30"/>
          <w:w w:val="140"/>
          <w:sz w:val="32"/>
        </w:rPr>
        <w:t>.</w:t>
      </w:r>
      <w:r>
        <w:rPr>
          <w:rFonts w:ascii="Arial"/>
          <w:color w:val="979797"/>
          <w:spacing w:val="-20"/>
          <w:w w:val="140"/>
          <w:sz w:val="32"/>
        </w:rPr>
        <w:t>i</w:t>
      </w:r>
      <w:r>
        <w:rPr>
          <w:rFonts w:ascii="Arial"/>
          <w:color w:val="979797"/>
          <w:w w:val="140"/>
          <w:position w:val="19"/>
          <w:sz w:val="8"/>
        </w:rPr>
        <w:t>\</w:t>
      </w:r>
      <w:r>
        <w:rPr>
          <w:rFonts w:ascii="Arial"/>
          <w:color w:val="979797"/>
          <w:w w:val="140"/>
          <w:sz w:val="32"/>
        </w:rPr>
        <w:t>\</w:t>
      </w:r>
      <w:r>
        <w:rPr>
          <w:rFonts w:ascii="Arial"/>
          <w:sz w:val="32"/>
        </w:rPr>
      </w:r>
    </w:p>
    <w:p>
      <w:pPr>
        <w:spacing w:line="224" w:lineRule="exact" w:before="0"/>
        <w:ind w:left="0" w:right="0" w:firstLine="0"/>
        <w:jc w:val="right"/>
        <w:rPr>
          <w:rFonts w:ascii="Arial" w:hAnsi="Arial" w:cs="Arial" w:eastAsia="Arial"/>
          <w:sz w:val="40"/>
          <w:szCs w:val="40"/>
        </w:rPr>
      </w:pPr>
      <w:r>
        <w:rPr>
          <w:rFonts w:ascii="Arial"/>
          <w:color w:val="979797"/>
          <w:spacing w:val="-57"/>
          <w:w w:val="105"/>
          <w:sz w:val="40"/>
        </w:rPr>
        <w:t>l</w:t>
      </w:r>
      <w:r>
        <w:rPr>
          <w:rFonts w:ascii="Arial"/>
          <w:color w:val="979797"/>
          <w:w w:val="105"/>
          <w:sz w:val="40"/>
        </w:rPr>
        <w:t>"</w:t>
      </w:r>
      <w:r>
        <w:rPr>
          <w:rFonts w:ascii="Arial"/>
          <w:sz w:val="40"/>
        </w:rPr>
      </w:r>
    </w:p>
    <w:p>
      <w:pPr>
        <w:spacing w:line="110" w:lineRule="exact" w:before="0"/>
        <w:ind w:left="882" w:right="0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05"/>
        </w:rPr>
        <w:br w:type="column"/>
      </w:r>
      <w:r>
        <w:rPr>
          <w:rFonts w:ascii="Times New Roman"/>
          <w:color w:val="979797"/>
          <w:spacing w:val="-4"/>
          <w:w w:val="105"/>
          <w:position w:val="8"/>
          <w:sz w:val="21"/>
        </w:rPr>
        <w:t>'</w:t>
      </w:r>
      <w:r>
        <w:rPr>
          <w:rFonts w:ascii="Times New Roman"/>
          <w:color w:val="979797"/>
          <w:spacing w:val="-3"/>
          <w:w w:val="105"/>
          <w:sz w:val="17"/>
        </w:rPr>
        <w:t>'</w:t>
      </w:r>
      <w:r>
        <w:rPr>
          <w:rFonts w:ascii="Times New Roman"/>
          <w:color w:val="979797"/>
          <w:spacing w:val="-23"/>
          <w:w w:val="105"/>
          <w:sz w:val="17"/>
        </w:rPr>
        <w:t> </w:t>
      </w:r>
      <w:r>
        <w:rPr>
          <w:rFonts w:ascii="Times New Roman"/>
          <w:color w:val="979797"/>
          <w:spacing w:val="-11"/>
          <w:w w:val="105"/>
          <w:sz w:val="17"/>
        </w:rPr>
        <w:t>i</w:t>
      </w:r>
      <w:r>
        <w:rPr>
          <w:rFonts w:ascii="Times New Roman"/>
          <w:color w:val="979797"/>
          <w:spacing w:val="-11"/>
          <w:w w:val="105"/>
          <w:position w:val="8"/>
          <w:sz w:val="21"/>
        </w:rPr>
        <w:t>'</w:t>
      </w:r>
      <w:r>
        <w:rPr>
          <w:rFonts w:ascii="Times New Roman"/>
          <w:color w:val="979797"/>
          <w:spacing w:val="-11"/>
          <w:w w:val="105"/>
          <w:sz w:val="17"/>
        </w:rPr>
        <w:t>'&lt;.;</w:t>
      </w:r>
      <w:r>
        <w:rPr>
          <w:rFonts w:ascii="Times New Roman"/>
          <w:sz w:val="17"/>
        </w:rPr>
      </w:r>
    </w:p>
    <w:p>
      <w:pPr>
        <w:spacing w:line="201" w:lineRule="exact" w:before="0"/>
        <w:ind w:left="0" w:right="79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79797"/>
          <w:spacing w:val="-1"/>
          <w:w w:val="110"/>
          <w:sz w:val="21"/>
        </w:rPr>
        <w:t>'!</w:t>
      </w:r>
      <w:r>
        <w:rPr>
          <w:rFonts w:ascii="Times New Roman"/>
          <w:color w:val="979797"/>
          <w:spacing w:val="-2"/>
          <w:w w:val="110"/>
          <w:sz w:val="21"/>
        </w:rPr>
        <w:t>'</w:t>
      </w:r>
      <w:r>
        <w:rPr>
          <w:rFonts w:ascii="Times New Roman"/>
          <w:color w:val="979797"/>
          <w:spacing w:val="-2"/>
          <w:w w:val="110"/>
          <w:position w:val="-5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136" w:lineRule="exact" w:before="0"/>
        <w:ind w:left="0" w:right="47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79797"/>
          <w:w w:val="105"/>
          <w:sz w:val="11"/>
        </w:rPr>
        <w:t>\   </w:t>
      </w:r>
      <w:r>
        <w:rPr>
          <w:rFonts w:ascii="Times New Roman"/>
          <w:color w:val="979797"/>
          <w:spacing w:val="4"/>
          <w:w w:val="105"/>
          <w:sz w:val="11"/>
        </w:rPr>
        <w:t> </w:t>
      </w:r>
      <w:r>
        <w:rPr>
          <w:rFonts w:ascii="Times New Roman"/>
          <w:color w:val="979797"/>
          <w:w w:val="105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12" w:lineRule="atLeast" w:before="0"/>
        <w:ind w:left="0" w:right="162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79797"/>
          <w:w w:val="105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285" w:lineRule="exact" w:before="0"/>
        <w:ind w:left="290" w:right="138" w:firstLine="0"/>
        <w:jc w:val="center"/>
        <w:rPr>
          <w:rFonts w:ascii="Times New Roman" w:hAnsi="Times New Roman" w:cs="Times New Roman" w:eastAsia="Times New Roman"/>
          <w:sz w:val="60"/>
          <w:szCs w:val="60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B3B3B3"/>
          <w:w w:val="75"/>
          <w:sz w:val="16"/>
        </w:rPr>
      </w:r>
      <w:r>
        <w:rPr>
          <w:rFonts w:ascii="Times New Roman" w:hAnsi="Times New Roman"/>
          <w:color w:val="B3B3B3"/>
          <w:spacing w:val="3"/>
          <w:w w:val="75"/>
          <w:sz w:val="16"/>
          <w:u w:val="single" w:color="979797"/>
        </w:rPr>
        <w:t>·</w:t>
      </w:r>
      <w:r>
        <w:rPr>
          <w:rFonts w:ascii="Times New Roman" w:hAnsi="Times New Roman"/>
          <w:color w:val="B3B3B3"/>
          <w:w w:val="75"/>
          <w:sz w:val="16"/>
        </w:rPr>
      </w:r>
      <w:r>
        <w:rPr>
          <w:rFonts w:ascii="Arial" w:hAnsi="Arial"/>
          <w:color w:val="979797"/>
          <w:spacing w:val="-92"/>
          <w:w w:val="75"/>
          <w:position w:val="1"/>
          <w:sz w:val="22"/>
        </w:rPr>
        <w:t>.</w:t>
      </w:r>
      <w:r>
        <w:rPr>
          <w:rFonts w:ascii="Arial" w:hAnsi="Arial"/>
          <w:color w:val="979797"/>
          <w:spacing w:val="-37"/>
          <w:w w:val="75"/>
          <w:position w:val="1"/>
          <w:sz w:val="22"/>
        </w:rPr>
        <w:t> </w:t>
      </w:r>
      <w:r>
        <w:rPr>
          <w:rFonts w:ascii="Times New Roman" w:hAnsi="Times New Roman"/>
          <w:color w:val="979797"/>
          <w:spacing w:val="-37"/>
          <w:w w:val="75"/>
          <w:sz w:val="16"/>
        </w:rPr>
      </w:r>
      <w:r>
        <w:rPr>
          <w:rFonts w:ascii="Times New Roman" w:hAnsi="Times New Roman"/>
          <w:color w:val="979797"/>
          <w:spacing w:val="-37"/>
          <w:w w:val="75"/>
          <w:sz w:val="16"/>
          <w:u w:val="single" w:color="979797"/>
        </w:rPr>
      </w:r>
      <w:r>
        <w:rPr>
          <w:rFonts w:ascii="Times New Roman" w:hAnsi="Times New Roman"/>
          <w:color w:val="979797"/>
          <w:spacing w:val="-37"/>
          <w:w w:val="75"/>
          <w:sz w:val="16"/>
        </w:rPr>
      </w:r>
      <w:r>
        <w:rPr>
          <w:rFonts w:ascii="Arial" w:hAnsi="Arial"/>
          <w:color w:val="979797"/>
          <w:spacing w:val="-39"/>
          <w:w w:val="75"/>
          <w:position w:val="1"/>
          <w:sz w:val="22"/>
        </w:rPr>
        <w:t>·</w:t>
      </w:r>
      <w:r>
        <w:rPr>
          <w:rFonts w:ascii="Times New Roman" w:hAnsi="Times New Roman"/>
          <w:color w:val="979797"/>
          <w:w w:val="75"/>
          <w:position w:val="1"/>
          <w:sz w:val="60"/>
        </w:rPr>
      </w:r>
      <w:r>
        <w:rPr>
          <w:rFonts w:ascii="Times New Roman" w:hAnsi="Times New Roman"/>
          <w:color w:val="979797"/>
          <w:w w:val="75"/>
          <w:position w:val="1"/>
          <w:sz w:val="60"/>
          <w:u w:val="single" w:color="979797"/>
        </w:rPr>
        <w:t>..</w:t>
      </w:r>
      <w:r>
        <w:rPr>
          <w:rFonts w:ascii="Times New Roman" w:hAnsi="Times New Roman"/>
          <w:color w:val="979797"/>
          <w:w w:val="51"/>
          <w:position w:val="1"/>
          <w:sz w:val="60"/>
        </w:rPr>
      </w:r>
      <w:r>
        <w:rPr>
          <w:rFonts w:ascii="Times New Roman" w:hAnsi="Times New Roman"/>
          <w:sz w:val="60"/>
        </w:rPr>
      </w:r>
    </w:p>
    <w:p>
      <w:pPr>
        <w:spacing w:line="150" w:lineRule="exact" w:before="0"/>
        <w:ind w:left="433" w:right="138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382.71582pt;margin-top:11.608946pt;width:35.450pt;height:28.1pt;mso-position-horizontal-relative:page;mso-position-vertical-relative:paragraph;z-index:-596272" type="#_x0000_t202" filled="false" stroked="false">
            <v:textbox inset="0,0,0,0">
              <w:txbxContent>
                <w:p>
                  <w:pPr>
                    <w:tabs>
                      <w:tab w:pos="522" w:val="left" w:leader="none"/>
                    </w:tabs>
                    <w:spacing w:line="56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0"/>
                      <w:szCs w:val="40"/>
                    </w:rPr>
                  </w:pPr>
                  <w:r>
                    <w:rPr>
                      <w:rFonts w:ascii="Arial"/>
                      <w:color w:val="979797"/>
                      <w:spacing w:val="-37"/>
                      <w:w w:val="75"/>
                      <w:sz w:val="23"/>
                    </w:rPr>
                    <w:t>,</w:t>
                  </w:r>
                  <w:r>
                    <w:rPr>
                      <w:rFonts w:ascii="Arial"/>
                      <w:color w:val="979797"/>
                      <w:w w:val="75"/>
                      <w:position w:val="-13"/>
                      <w:sz w:val="51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-84"/>
                      <w:w w:val="75"/>
                      <w:position w:val="-13"/>
                      <w:sz w:val="51"/>
                    </w:rPr>
                    <w:t> </w:t>
                  </w:r>
                  <w:r>
                    <w:rPr>
                      <w:rFonts w:ascii="Arial"/>
                      <w:color w:val="979797"/>
                      <w:w w:val="75"/>
                      <w:sz w:val="23"/>
                    </w:rPr>
                    <w:t>'</w:t>
                    <w:tab/>
                  </w:r>
                  <w:r>
                    <w:rPr>
                      <w:rFonts w:ascii="Arial"/>
                      <w:color w:val="B3B3B3"/>
                      <w:spacing w:val="-40"/>
                      <w:w w:val="65"/>
                      <w:sz w:val="40"/>
                    </w:rPr>
                    <w:t>.</w:t>
                  </w:r>
                  <w:r>
                    <w:rPr>
                      <w:rFonts w:ascii="Arial"/>
                      <w:color w:val="979797"/>
                      <w:w w:val="65"/>
                      <w:sz w:val="40"/>
                    </w:rPr>
                    <w:t>..</w:t>
                  </w:r>
                  <w:r>
                    <w:rPr>
                      <w:rFonts w:ascii="Arial"/>
                      <w:sz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150"/>
          <w:sz w:val="30"/>
        </w:rPr>
        <w:t>'</w:t>
      </w:r>
      <w:r>
        <w:rPr>
          <w:rFonts w:ascii="Times New Roman"/>
          <w:sz w:val="30"/>
        </w:rPr>
      </w:r>
    </w:p>
    <w:p>
      <w:pPr>
        <w:tabs>
          <w:tab w:pos="5906" w:val="left" w:leader="none"/>
          <w:tab w:pos="6531" w:val="left" w:leader="none"/>
        </w:tabs>
        <w:spacing w:line="162" w:lineRule="exact" w:before="273"/>
        <w:ind w:left="5352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60"/>
        </w:rPr>
        <w:t>..</w:t>
      </w:r>
      <w:r>
        <w:rPr>
          <w:rFonts w:ascii="Times New Roman"/>
          <w:color w:val="979797"/>
          <w:sz w:val="60"/>
        </w:rPr>
        <w:tab/>
      </w:r>
      <w:r>
        <w:rPr>
          <w:rFonts w:ascii="Times New Roman"/>
          <w:color w:val="979797"/>
          <w:sz w:val="60"/>
          <w:u w:val="single" w:color="C84F4F"/>
        </w:rPr>
        <w:t> </w:t>
        <w:tab/>
      </w:r>
      <w:r>
        <w:rPr>
          <w:rFonts w:ascii="Times New Roman"/>
          <w:color w:val="979797"/>
          <w:sz w:val="60"/>
        </w:rPr>
      </w:r>
      <w:r>
        <w:rPr>
          <w:rFonts w:ascii="Times New Roman"/>
          <w:sz w:val="60"/>
        </w:rPr>
      </w:r>
    </w:p>
    <w:p>
      <w:pPr>
        <w:spacing w:after="0" w:line="162" w:lineRule="exact"/>
        <w:jc w:val="left"/>
        <w:rPr>
          <w:rFonts w:ascii="Times New Roman" w:hAnsi="Times New Roman" w:cs="Times New Roman" w:eastAsia="Times New Roman"/>
          <w:sz w:val="60"/>
          <w:szCs w:val="60"/>
        </w:rPr>
        <w:sectPr>
          <w:type w:val="continuous"/>
          <w:pgSz w:w="22370" w:h="31660"/>
          <w:pgMar w:top="480" w:bottom="280" w:left="460" w:right="180"/>
          <w:cols w:num="4" w:equalWidth="0">
            <w:col w:w="6049" w:space="40"/>
            <w:col w:w="1222" w:space="40"/>
            <w:col w:w="761" w:space="4030"/>
            <w:col w:w="9588"/>
          </w:cols>
        </w:sectPr>
      </w:pPr>
    </w:p>
    <w:p>
      <w:pPr>
        <w:spacing w:line="13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79797"/>
          <w:spacing w:val="-25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-31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398" w:lineRule="exact" w:before="0"/>
        <w:ind w:left="1237" w:right="0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85"/>
        </w:rPr>
        <w:br w:type="column"/>
      </w:r>
      <w:r>
        <w:rPr>
          <w:rFonts w:ascii="Arial" w:hAnsi="Arial"/>
          <w:color w:val="979797"/>
          <w:w w:val="85"/>
          <w:position w:val="-24"/>
          <w:sz w:val="51"/>
        </w:rPr>
        <w:t>.</w:t>
      </w:r>
      <w:r>
        <w:rPr>
          <w:rFonts w:ascii="Arial" w:hAnsi="Arial"/>
          <w:color w:val="979797"/>
          <w:spacing w:val="-117"/>
          <w:w w:val="85"/>
          <w:position w:val="-24"/>
          <w:sz w:val="51"/>
        </w:rPr>
        <w:t>.</w:t>
      </w:r>
      <w:r>
        <w:rPr>
          <w:rFonts w:ascii="Times New Roman" w:hAnsi="Times New Roman"/>
          <w:color w:val="979797"/>
          <w:w w:val="85"/>
          <w:sz w:val="27"/>
        </w:rPr>
        <w:t>\</w:t>
      </w:r>
      <w:r>
        <w:rPr>
          <w:rFonts w:ascii="Times New Roman" w:hAnsi="Times New Roman"/>
          <w:color w:val="979797"/>
          <w:spacing w:val="-11"/>
          <w:w w:val="85"/>
          <w:sz w:val="27"/>
        </w:rPr>
        <w:t> </w:t>
      </w:r>
      <w:r>
        <w:rPr>
          <w:rFonts w:ascii="Times New Roman" w:hAnsi="Times New Roman"/>
          <w:color w:val="979797"/>
          <w:spacing w:val="-10"/>
          <w:w w:val="110"/>
          <w:position w:val="15"/>
          <w:sz w:val="18"/>
        </w:rPr>
        <w:t>'</w:t>
      </w:r>
      <w:r>
        <w:rPr>
          <w:rFonts w:ascii="Times New Roman" w:hAnsi="Times New Roman"/>
          <w:color w:val="979797"/>
          <w:w w:val="110"/>
          <w:sz w:val="27"/>
        </w:rPr>
        <w:t>\,</w:t>
      </w:r>
      <w:r>
        <w:rPr>
          <w:rFonts w:ascii="Times New Roman" w:hAnsi="Times New Roman"/>
          <w:color w:val="979797"/>
          <w:spacing w:val="-3"/>
          <w:w w:val="110"/>
          <w:sz w:val="27"/>
        </w:rPr>
        <w:t> </w:t>
      </w:r>
      <w:r>
        <w:rPr>
          <w:rFonts w:ascii="Times New Roman" w:hAnsi="Times New Roman"/>
          <w:color w:val="979797"/>
          <w:spacing w:val="-60"/>
          <w:w w:val="110"/>
          <w:sz w:val="27"/>
        </w:rPr>
        <w:t>·</w:t>
      </w:r>
      <w:r>
        <w:rPr>
          <w:rFonts w:ascii="Times New Roman" w:hAnsi="Times New Roman"/>
          <w:color w:val="979797"/>
          <w:w w:val="110"/>
          <w:sz w:val="27"/>
        </w:rPr>
        <w:t>1</w:t>
      </w:r>
      <w:r>
        <w:rPr>
          <w:rFonts w:ascii="Times New Roman" w:hAnsi="Times New Roman"/>
          <w:color w:val="979797"/>
          <w:spacing w:val="-36"/>
          <w:w w:val="110"/>
          <w:sz w:val="27"/>
        </w:rPr>
        <w:t>0</w:t>
      </w:r>
      <w:r>
        <w:rPr>
          <w:rFonts w:ascii="Times New Roman" w:hAnsi="Times New Roman"/>
          <w:color w:val="979797"/>
          <w:w w:val="110"/>
          <w:sz w:val="27"/>
        </w:rPr>
        <w:t>-</w:t>
      </w:r>
      <w:r>
        <w:rPr>
          <w:rFonts w:ascii="Times New Roman" w:hAnsi="Times New Roman"/>
          <w:sz w:val="27"/>
        </w:rPr>
      </w:r>
    </w:p>
    <w:p>
      <w:pPr>
        <w:spacing w:line="62" w:lineRule="exact" w:before="0"/>
        <w:ind w:left="0" w:right="415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/>
        <w:pict>
          <v:shape style="position:absolute;margin-left:384.946503pt;margin-top:-.288192pt;width:9.050pt;height:5.35pt;mso-position-horizontal-relative:page;mso-position-vertical-relative:paragraph;z-index:-596320" type="#_x0000_t202" filled="false" stroked="false">
            <v:textbox inset="0,0,0,0">
              <w:txbxContent>
                <w:p>
                  <w:pPr>
                    <w:spacing w:line="10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/>
                      <w:color w:val="979797"/>
                      <w:w w:val="135"/>
                      <w:sz w:val="10"/>
                    </w:rPr>
                    <w:t>1 </w:t>
                  </w:r>
                  <w:r>
                    <w:rPr>
                      <w:rFonts w:ascii="Times New Roman"/>
                      <w:color w:val="979797"/>
                      <w:spacing w:val="14"/>
                      <w:w w:val="135"/>
                      <w:sz w:val="10"/>
                    </w:rPr>
                    <w:t> </w:t>
                  </w:r>
                  <w:r>
                    <w:rPr>
                      <w:rFonts w:ascii="Times New Roman"/>
                      <w:color w:val="979797"/>
                      <w:w w:val="170"/>
                      <w:sz w:val="10"/>
                    </w:rPr>
                    <w:t>'</w:t>
                  </w:r>
                  <w:r>
                    <w:rPr>
                      <w:rFonts w:ascii="Times New Roman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1.001068pt;margin-top:-9.549169pt;width:1.75pt;height:9.3pt;mso-position-horizontal-relative:page;mso-position-vertical-relative:paragraph;z-index:-596296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979797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80"/>
          <w:sz w:val="8"/>
        </w:rPr>
        <w:t>\  </w:t>
      </w:r>
      <w:r>
        <w:rPr>
          <w:rFonts w:ascii="Arial"/>
          <w:color w:val="979797"/>
          <w:spacing w:val="13"/>
          <w:w w:val="80"/>
          <w:sz w:val="8"/>
        </w:rPr>
        <w:t> </w:t>
      </w:r>
      <w:r>
        <w:rPr>
          <w:rFonts w:ascii="Times New Roman"/>
          <w:color w:val="979797"/>
          <w:w w:val="80"/>
          <w:sz w:val="37"/>
        </w:rPr>
        <w:t>\.</w:t>
      </w:r>
      <w:r>
        <w:rPr>
          <w:rFonts w:ascii="Times New Roman"/>
          <w:sz w:val="37"/>
        </w:rPr>
      </w:r>
    </w:p>
    <w:p>
      <w:pPr>
        <w:spacing w:line="14" w:lineRule="exact" w:before="0"/>
        <w:ind w:left="5538" w:right="3604" w:firstLine="0"/>
        <w:jc w:val="center"/>
        <w:rPr>
          <w:rFonts w:ascii="Times New Roman" w:hAnsi="Times New Roman" w:cs="Times New Roman" w:eastAsia="Times New Roman"/>
          <w:sz w:val="5"/>
          <w:szCs w:val="5"/>
        </w:rPr>
      </w:pPr>
      <w:r>
        <w:rPr>
          <w:w w:val="245"/>
        </w:rPr>
        <w:br w:type="column"/>
      </w:r>
      <w:r>
        <w:rPr>
          <w:rFonts w:ascii="Times New Roman" w:hAnsi="Times New Roman"/>
          <w:color w:val="979797"/>
          <w:w w:val="245"/>
          <w:sz w:val="5"/>
        </w:rPr>
        <w:t>·</w:t>
      </w:r>
      <w:r>
        <w:rPr>
          <w:rFonts w:ascii="Times New Roman" w:hAnsi="Times New Roman"/>
          <w:sz w:val="5"/>
        </w:rPr>
      </w:r>
    </w:p>
    <w:p>
      <w:pPr>
        <w:spacing w:line="445" w:lineRule="exact" w:before="0"/>
        <w:ind w:left="5538" w:right="376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/>
          <w:color w:val="979797"/>
          <w:spacing w:val="-143"/>
          <w:w w:val="95"/>
          <w:sz w:val="53"/>
        </w:rPr>
        <w:t>·</w:t>
      </w:r>
      <w:r>
        <w:rPr>
          <w:rFonts w:ascii="Arial" w:hAnsi="Arial"/>
          <w:color w:val="07D8D8"/>
          <w:spacing w:val="36"/>
          <w:w w:val="95"/>
          <w:sz w:val="53"/>
        </w:rPr>
        <w:t>r</w:t>
      </w:r>
      <w:r>
        <w:rPr>
          <w:rFonts w:ascii="Arial" w:hAnsi="Arial"/>
          <w:color w:val="979797"/>
          <w:spacing w:val="-107"/>
          <w:w w:val="95"/>
          <w:position w:val="-7"/>
          <w:sz w:val="20"/>
        </w:rPr>
        <w:t>!</w:t>
      </w:r>
      <w:r>
        <w:rPr>
          <w:rFonts w:ascii="Times New Roman" w:hAnsi="Times New Roman"/>
          <w:color w:val="979797"/>
          <w:spacing w:val="-38"/>
          <w:w w:val="95"/>
          <w:sz w:val="20"/>
        </w:rPr>
        <w:t>1</w:t>
      </w:r>
      <w:r>
        <w:rPr>
          <w:rFonts w:ascii="Times New Roman" w:hAnsi="Times New Roman"/>
          <w:color w:val="979797"/>
          <w:w w:val="95"/>
          <w:sz w:val="20"/>
        </w:rPr>
        <w:t>1</w:t>
      </w:r>
      <w:r>
        <w:rPr>
          <w:rFonts w:ascii="Times New Roman" w:hAnsi="Times New Roman"/>
          <w:color w:val="979797"/>
          <w:spacing w:val="-93"/>
          <w:w w:val="95"/>
          <w:sz w:val="20"/>
        </w:rPr>
        <w:t>1</w:t>
      </w:r>
      <w:r>
        <w:rPr>
          <w:rFonts w:ascii="Arial" w:hAnsi="Arial"/>
          <w:color w:val="979797"/>
          <w:spacing w:val="-71"/>
          <w:w w:val="95"/>
          <w:position w:val="-7"/>
          <w:sz w:val="20"/>
        </w:rPr>
        <w:t>U</w:t>
      </w:r>
      <w:r>
        <w:rPr>
          <w:rFonts w:ascii="Times New Roman" w:hAnsi="Times New Roman"/>
          <w:color w:val="979797"/>
          <w:w w:val="95"/>
          <w:sz w:val="20"/>
        </w:rPr>
        <w:t>1</w:t>
      </w:r>
      <w:r>
        <w:rPr>
          <w:rFonts w:ascii="Times New Roman" w:hAnsi="Times New Roman"/>
          <w:sz w:val="20"/>
        </w:rPr>
      </w:r>
    </w:p>
    <w:p>
      <w:pPr>
        <w:spacing w:after="0" w:line="445" w:lineRule="exact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370" w:h="31660"/>
          <w:pgMar w:top="480" w:bottom="280" w:left="460" w:right="180"/>
          <w:cols w:num="3" w:equalWidth="0">
            <w:col w:w="5784" w:space="40"/>
            <w:col w:w="2139" w:space="3879"/>
            <w:col w:w="9888"/>
          </w:cols>
        </w:sectPr>
      </w:pPr>
    </w:p>
    <w:p>
      <w:pPr>
        <w:tabs>
          <w:tab w:pos="17518" w:val="left" w:leader="none"/>
          <w:tab w:pos="18251" w:val="left" w:leader="none"/>
        </w:tabs>
        <w:spacing w:line="264" w:lineRule="exact" w:before="0"/>
        <w:ind w:left="7277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79797"/>
          <w:position w:val="11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spacing w:val="27"/>
          <w:position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position w:val="11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spacing w:val="-34"/>
          <w:position w:val="11"/>
          <w:sz w:val="21"/>
          <w:szCs w:val="21"/>
        </w:rPr>
        <w:t> </w:t>
      </w:r>
      <w:r>
        <w:rPr>
          <w:rFonts w:ascii="Arial" w:hAnsi="Arial" w:cs="Arial" w:eastAsia="Arial"/>
          <w:color w:val="979797"/>
          <w:sz w:val="22"/>
          <w:szCs w:val="22"/>
        </w:rPr>
        <w:t>,.</w:t>
        <w:tab/>
      </w:r>
      <w:r>
        <w:rPr>
          <w:rFonts w:ascii="Arial" w:hAnsi="Arial" w:cs="Arial" w:eastAsia="Arial"/>
          <w:color w:val="979797"/>
          <w:w w:val="85"/>
          <w:sz w:val="26"/>
          <w:szCs w:val="26"/>
        </w:rPr>
        <w:t>. </w:t>
      </w:r>
      <w:r>
        <w:rPr>
          <w:rFonts w:ascii="Arial" w:hAnsi="Arial" w:cs="Arial" w:eastAsia="Arial"/>
          <w:color w:val="979797"/>
          <w:spacing w:val="35"/>
          <w:w w:val="85"/>
          <w:sz w:val="26"/>
          <w:szCs w:val="26"/>
        </w:rPr>
        <w:t> </w:t>
      </w:r>
      <w:r>
        <w:rPr>
          <w:rFonts w:ascii="Arial" w:hAnsi="Arial" w:cs="Arial" w:eastAsia="Arial"/>
          <w:color w:val="979797"/>
          <w:w w:val="105"/>
          <w:sz w:val="26"/>
          <w:szCs w:val="26"/>
        </w:rPr>
        <w:t>f</w:t>
      </w:r>
      <w:r>
        <w:rPr>
          <w:rFonts w:ascii="Arial" w:hAnsi="Arial" w:cs="Arial" w:eastAsia="Arial"/>
          <w:color w:val="979797"/>
          <w:spacing w:val="3"/>
          <w:w w:val="105"/>
          <w:sz w:val="26"/>
          <w:szCs w:val="26"/>
        </w:rPr>
        <w:t>l</w:t>
      </w:r>
      <w:r>
        <w:rPr>
          <w:rFonts w:ascii="Arial" w:hAnsi="Arial" w:cs="Arial" w:eastAsia="Arial"/>
          <w:color w:val="979797"/>
          <w:w w:val="105"/>
          <w:sz w:val="26"/>
          <w:szCs w:val="26"/>
        </w:rPr>
        <w:t>!</w:t>
        <w:tab/>
      </w:r>
      <w:r>
        <w:rPr>
          <w:rFonts w:ascii="Times New Roman" w:hAnsi="Times New Roman" w:cs="Times New Roman" w:eastAsia="Times New Roman"/>
          <w:color w:val="979797"/>
          <w:spacing w:val="-29"/>
          <w:position w:val="-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-36"/>
          <w:position w:val="-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position w:val="-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after="0" w:line="264" w:lineRule="exact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22370" w:h="31660"/>
          <w:pgMar w:top="480" w:bottom="280" w:left="460" w:right="18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75"/>
          <w:szCs w:val="75"/>
        </w:rPr>
      </w:pPr>
    </w:p>
    <w:p>
      <w:pPr>
        <w:pStyle w:val="Heading3"/>
        <w:spacing w:line="872" w:lineRule="exact"/>
        <w:ind w:left="884" w:right="0"/>
        <w:jc w:val="left"/>
      </w:pPr>
      <w:r>
        <w:rPr>
          <w:color w:val="979797"/>
          <w:w w:val="80"/>
        </w:rPr>
        <w:t>-+-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51"/>
          <w:szCs w:val="51"/>
        </w:rPr>
      </w:pPr>
      <w:r>
        <w:rPr/>
        <w:br w:type="column"/>
      </w:r>
      <w:r>
        <w:rPr>
          <w:rFonts w:ascii="Arial"/>
          <w:sz w:val="51"/>
        </w:rPr>
      </w:r>
    </w:p>
    <w:p>
      <w:pPr>
        <w:spacing w:line="444" w:lineRule="exact" w:before="0"/>
        <w:ind w:left="0" w:right="44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/>
          <w:color w:val="979797"/>
          <w:spacing w:val="-74"/>
          <w:w w:val="65"/>
          <w:sz w:val="44"/>
        </w:rPr>
        <w:t>.</w:t>
      </w:r>
      <w:r>
        <w:rPr>
          <w:rFonts w:ascii="Times New Roman"/>
          <w:color w:val="979797"/>
          <w:w w:val="65"/>
          <w:position w:val="6"/>
          <w:sz w:val="12"/>
        </w:rPr>
        <w:t>'</w:t>
      </w:r>
      <w:r>
        <w:rPr>
          <w:rFonts w:ascii="Times New Roman"/>
          <w:color w:val="979797"/>
          <w:spacing w:val="-1"/>
          <w:w w:val="65"/>
          <w:position w:val="6"/>
          <w:sz w:val="12"/>
        </w:rPr>
        <w:t> </w:t>
      </w:r>
      <w:r>
        <w:rPr>
          <w:rFonts w:ascii="Arial"/>
          <w:color w:val="979797"/>
          <w:w w:val="65"/>
          <w:sz w:val="44"/>
        </w:rPr>
        <w:t>..</w:t>
      </w:r>
      <w:r>
        <w:rPr>
          <w:rFonts w:ascii="Arial"/>
          <w:sz w:val="44"/>
        </w:rPr>
      </w:r>
    </w:p>
    <w:p>
      <w:pPr>
        <w:spacing w:line="180" w:lineRule="exact" w:before="0"/>
        <w:ind w:left="0" w:right="21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452" w:lineRule="exact" w:before="7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>
          <w:rFonts w:ascii="Times New Roman"/>
          <w:color w:val="979797"/>
          <w:spacing w:val="-11"/>
          <w:w w:val="60"/>
          <w:position w:val="6"/>
          <w:sz w:val="21"/>
        </w:rPr>
        <w:t>'</w:t>
      </w:r>
      <w:r>
        <w:rPr>
          <w:rFonts w:ascii="Arial"/>
          <w:color w:val="979797"/>
          <w:spacing w:val="-14"/>
          <w:w w:val="60"/>
          <w:sz w:val="42"/>
        </w:rPr>
        <w:t>.</w:t>
      </w:r>
      <w:r>
        <w:rPr>
          <w:rFonts w:ascii="Arial"/>
          <w:color w:val="979797"/>
          <w:spacing w:val="-9"/>
          <w:w w:val="60"/>
          <w:sz w:val="42"/>
        </w:rPr>
        <w:t>..</w:t>
      </w:r>
      <w:r>
        <w:rPr>
          <w:rFonts w:ascii="Arial"/>
          <w:sz w:val="42"/>
        </w:rPr>
      </w:r>
    </w:p>
    <w:p>
      <w:pPr>
        <w:spacing w:line="712" w:lineRule="exact" w:before="445"/>
        <w:ind w:left="196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w w:val="55"/>
        </w:rPr>
        <w:br w:type="column"/>
      </w:r>
      <w:r>
        <w:rPr>
          <w:rFonts w:ascii="Arial"/>
          <w:color w:val="B3B3B3"/>
          <w:spacing w:val="-6"/>
          <w:w w:val="55"/>
          <w:position w:val="-16"/>
          <w:sz w:val="24"/>
        </w:rPr>
        <w:t>.</w:t>
      </w:r>
      <w:r>
        <w:rPr>
          <w:rFonts w:ascii="Times New Roman"/>
          <w:color w:val="979797"/>
          <w:w w:val="55"/>
          <w:position w:val="-16"/>
          <w:sz w:val="65"/>
        </w:rPr>
        <w:t>.</w:t>
      </w:r>
      <w:r>
        <w:rPr>
          <w:rFonts w:ascii="Times New Roman"/>
          <w:color w:val="979797"/>
          <w:spacing w:val="51"/>
          <w:w w:val="55"/>
          <w:position w:val="-16"/>
          <w:sz w:val="65"/>
        </w:rPr>
        <w:t>.</w:t>
      </w:r>
      <w:r>
        <w:rPr>
          <w:rFonts w:ascii="Arial"/>
          <w:color w:val="B3B3B3"/>
          <w:spacing w:val="-9"/>
          <w:w w:val="55"/>
          <w:sz w:val="45"/>
        </w:rPr>
        <w:t>.</w:t>
      </w:r>
      <w:r>
        <w:rPr>
          <w:rFonts w:ascii="Arial"/>
          <w:color w:val="979797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580" w:lineRule="exact" w:before="0"/>
        <w:ind w:left="196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Times New Roman"/>
          <w:color w:val="979797"/>
          <w:spacing w:val="-3"/>
          <w:w w:val="65"/>
          <w:position w:val="24"/>
          <w:sz w:val="60"/>
        </w:rPr>
        <w:t>..</w:t>
      </w:r>
      <w:r>
        <w:rPr>
          <w:rFonts w:ascii="Arial"/>
          <w:color w:val="B3B3B3"/>
          <w:spacing w:val="-4"/>
          <w:w w:val="65"/>
          <w:sz w:val="45"/>
        </w:rPr>
        <w:t>.</w:t>
      </w:r>
      <w:r>
        <w:rPr>
          <w:rFonts w:ascii="Arial"/>
          <w:color w:val="979797"/>
          <w:spacing w:val="-3"/>
          <w:w w:val="65"/>
          <w:sz w:val="45"/>
        </w:rPr>
        <w:t>..</w:t>
      </w:r>
      <w:r>
        <w:rPr>
          <w:rFonts w:ascii="Arial"/>
          <w:sz w:val="45"/>
        </w:rPr>
      </w:r>
    </w:p>
    <w:p>
      <w:pPr>
        <w:spacing w:line="733" w:lineRule="exact" w:before="0"/>
        <w:ind w:left="358" w:right="0" w:firstLine="0"/>
        <w:jc w:val="left"/>
        <w:rPr>
          <w:rFonts w:ascii="Times New Roman" w:hAnsi="Times New Roman" w:cs="Times New Roman" w:eastAsia="Times New Roman"/>
          <w:sz w:val="60"/>
          <w:szCs w:val="60"/>
        </w:rPr>
      </w:pPr>
      <w:r>
        <w:rPr>
          <w:w w:val="50"/>
        </w:rPr>
        <w:br w:type="column"/>
      </w:r>
      <w:r>
        <w:rPr>
          <w:rFonts w:ascii="Times New Roman"/>
          <w:color w:val="B3B3B3"/>
          <w:spacing w:val="-7"/>
          <w:w w:val="50"/>
          <w:sz w:val="49"/>
        </w:rPr>
        <w:t>.</w:t>
      </w:r>
      <w:r>
        <w:rPr>
          <w:rFonts w:ascii="Times New Roman"/>
          <w:color w:val="979797"/>
          <w:w w:val="50"/>
          <w:sz w:val="49"/>
        </w:rPr>
        <w:t>.</w:t>
      </w:r>
      <w:r>
        <w:rPr>
          <w:rFonts w:ascii="Times New Roman"/>
          <w:color w:val="979797"/>
          <w:spacing w:val="-55"/>
          <w:w w:val="50"/>
          <w:sz w:val="49"/>
        </w:rPr>
        <w:t>.</w:t>
      </w:r>
      <w:r>
        <w:rPr>
          <w:rFonts w:ascii="Times New Roman"/>
          <w:color w:val="979797"/>
          <w:w w:val="50"/>
          <w:position w:val="11"/>
          <w:sz w:val="60"/>
        </w:rPr>
        <w:t>..</w:t>
      </w:r>
      <w:r>
        <w:rPr>
          <w:rFonts w:ascii="Times New Roman"/>
          <w:sz w:val="60"/>
        </w:rPr>
      </w:r>
    </w:p>
    <w:p>
      <w:pPr>
        <w:tabs>
          <w:tab w:pos="1292" w:val="left" w:leader="none"/>
        </w:tabs>
        <w:spacing w:line="242" w:lineRule="exact" w:before="0"/>
        <w:ind w:left="88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275"/>
        </w:rPr>
        <w:br w:type="column"/>
      </w:r>
      <w:r>
        <w:rPr>
          <w:rFonts w:ascii="Arial"/>
          <w:color w:val="979797"/>
          <w:w w:val="275"/>
          <w:position w:val="-7"/>
          <w:sz w:val="18"/>
        </w:rPr>
        <w:t>i</w:t>
        <w:tab/>
      </w:r>
      <w:r>
        <w:rPr>
          <w:rFonts w:ascii="Arial"/>
          <w:color w:val="979797"/>
          <w:w w:val="275"/>
          <w:sz w:val="15"/>
        </w:rPr>
        <w:t>!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2"/>
        <w:rPr>
          <w:rFonts w:ascii="Arial" w:hAnsi="Arial" w:cs="Arial" w:eastAsia="Arial"/>
          <w:sz w:val="30"/>
          <w:szCs w:val="30"/>
        </w:rPr>
      </w:pPr>
    </w:p>
    <w:p>
      <w:pPr>
        <w:spacing w:line="872" w:lineRule="exact" w:before="0"/>
        <w:ind w:left="2388" w:right="0" w:firstLine="0"/>
        <w:jc w:val="left"/>
        <w:rPr>
          <w:rFonts w:ascii="Arial" w:hAnsi="Arial" w:cs="Arial" w:eastAsia="Arial"/>
          <w:sz w:val="78"/>
          <w:szCs w:val="78"/>
        </w:rPr>
      </w:pPr>
      <w:r>
        <w:rPr/>
        <w:pict>
          <v:shape style="position:absolute;margin-left:990.408875pt;margin-top:29.276457pt;width:9.1pt;height:12.95pt;mso-position-horizontal-relative:page;mso-position-vertical-relative:paragraph;z-index:-596008" type="#_x0000_t202" filled="false" stroked="false">
            <v:textbox inset="0,0,0,0">
              <w:txbxContent>
                <w:p>
                  <w:pPr>
                    <w:spacing w:line="25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bookmarkStart w:name="_TOC_250004" w:id="9"/>
                  <w:r>
                    <w:rPr>
                      <w:rFonts w:ascii="Arial"/>
                      <w:color w:val="979797"/>
                      <w:spacing w:val="-42"/>
                      <w:w w:val="190"/>
                      <w:sz w:val="26"/>
                    </w:rPr>
                    <w:t>i</w:t>
                  </w:r>
                  <w:r>
                    <w:rPr>
                      <w:rFonts w:ascii="Arial"/>
                      <w:color w:val="979797"/>
                      <w:w w:val="190"/>
                      <w:sz w:val="26"/>
                    </w:rPr>
                    <w:t>i</w:t>
                  </w:r>
                  <w:bookmarkEnd w:id="9"/>
                  <w:r>
                    <w:rPr>
                      <w:rFonts w:ascii="Arial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-29"/>
          <w:w w:val="95"/>
          <w:position w:val="10"/>
          <w:sz w:val="29"/>
        </w:rPr>
        <w:t>!</w:t>
      </w:r>
      <w:r>
        <w:rPr>
          <w:rFonts w:ascii="Arial"/>
          <w:color w:val="979797"/>
          <w:w w:val="95"/>
          <w:position w:val="10"/>
          <w:sz w:val="29"/>
        </w:rPr>
        <w:t>I</w:t>
      </w:r>
      <w:r>
        <w:rPr>
          <w:rFonts w:ascii="Arial"/>
          <w:color w:val="979797"/>
          <w:spacing w:val="4"/>
          <w:w w:val="95"/>
          <w:position w:val="10"/>
          <w:sz w:val="29"/>
        </w:rPr>
        <w:t> </w:t>
      </w:r>
      <w:r>
        <w:rPr>
          <w:rFonts w:ascii="Arial"/>
          <w:color w:val="979797"/>
          <w:w w:val="95"/>
          <w:sz w:val="78"/>
        </w:rPr>
        <w:t>-+-</w:t>
      </w:r>
      <w:r>
        <w:rPr>
          <w:rFonts w:ascii="Arial"/>
          <w:sz w:val="78"/>
        </w:rPr>
      </w:r>
    </w:p>
    <w:p>
      <w:pPr>
        <w:spacing w:after="0" w:line="872" w:lineRule="exact"/>
        <w:jc w:val="left"/>
        <w:rPr>
          <w:rFonts w:ascii="Arial" w:hAnsi="Arial" w:cs="Arial" w:eastAsia="Arial"/>
          <w:sz w:val="78"/>
          <w:szCs w:val="78"/>
        </w:rPr>
        <w:sectPr>
          <w:type w:val="continuous"/>
          <w:pgSz w:w="22370" w:h="31660"/>
          <w:pgMar w:top="480" w:bottom="280" w:left="460" w:right="180"/>
          <w:cols w:num="5" w:equalWidth="0">
            <w:col w:w="1668" w:space="5043"/>
            <w:col w:w="1133" w:space="40"/>
            <w:col w:w="660" w:space="40"/>
            <w:col w:w="647" w:space="7730"/>
            <w:col w:w="4769"/>
          </w:cols>
        </w:sectPr>
      </w:pPr>
    </w:p>
    <w:p>
      <w:pPr>
        <w:spacing w:line="119" w:lineRule="exact" w:before="0"/>
        <w:ind w:left="7639" w:right="1403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130" w:lineRule="exact" w:before="0"/>
        <w:ind w:left="7639" w:right="1403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0" w:right="2528" w:firstLine="0"/>
        <w:jc w:val="right"/>
        <w:rPr>
          <w:rFonts w:ascii="Times New Roman" w:hAnsi="Times New Roman" w:cs="Times New Roman" w:eastAsia="Times New Roman"/>
          <w:sz w:val="60"/>
          <w:szCs w:val="60"/>
        </w:rPr>
      </w:pPr>
      <w:r>
        <w:rPr/>
        <w:pict>
          <v:shape style="position:absolute;margin-left:969.69574pt;margin-top:28.831564pt;width:5.65pt;height:7.65pt;mso-position-horizontal-relative:page;mso-position-vertical-relative:paragraph;z-index:-596248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/>
                      <w:color w:val="979797"/>
                      <w:w w:val="270"/>
                      <w:sz w:val="15"/>
                    </w:rPr>
                    <w:t>!</w:t>
                  </w:r>
                  <w:r>
                    <w:rPr>
                      <w:rFonts w:asci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75"/>
          <w:sz w:val="60"/>
        </w:rPr>
        <w:t>.</w:t>
      </w:r>
      <w:r>
        <w:rPr>
          <w:rFonts w:ascii="Times New Roman"/>
          <w:color w:val="979797"/>
          <w:spacing w:val="-68"/>
          <w:w w:val="75"/>
          <w:sz w:val="60"/>
        </w:rPr>
        <w:t>.</w:t>
      </w:r>
      <w:r>
        <w:rPr>
          <w:rFonts w:ascii="Times New Roman"/>
          <w:color w:val="979797"/>
          <w:w w:val="75"/>
          <w:sz w:val="60"/>
        </w:rPr>
        <w:t>.</w:t>
      </w:r>
      <w:r>
        <w:rPr>
          <w:rFonts w:ascii="Times New Roman"/>
          <w:sz w:val="6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9"/>
          <w:szCs w:val="29"/>
        </w:rPr>
        <w:sectPr>
          <w:type w:val="continuous"/>
          <w:pgSz w:w="22370" w:h="31660"/>
          <w:pgMar w:top="480" w:bottom="280" w:left="460" w:right="1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75" w:lineRule="exact" w:before="161"/>
        <w:ind w:left="0" w:right="215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361.68396pt;margin-top:3.788986pt;width:16.05pt;height:29.55pt;mso-position-horizontal-relative:page;mso-position-vertical-relative:paragraph;z-index:-596224" type="#_x0000_t202" filled="false" stroked="false">
            <v:textbox inset="0,0,0,0">
              <w:txbxContent>
                <w:p>
                  <w:pPr>
                    <w:spacing w:line="59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979797"/>
                      <w:spacing w:val="-17"/>
                      <w:w w:val="105"/>
                      <w:sz w:val="59"/>
                    </w:rPr>
                    <w:t>.</w:t>
                  </w:r>
                  <w:r>
                    <w:rPr>
                      <w:rFonts w:ascii="Times New Roman"/>
                      <w:color w:val="979797"/>
                      <w:spacing w:val="-17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color w:val="979797"/>
                      <w:w w:val="105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979797"/>
                      <w:spacing w:val="17"/>
                      <w:w w:val="105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979797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46" w:lineRule="exact" w:before="0"/>
        <w:ind w:left="0" w:right="19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85"/>
          <w:sz w:val="21"/>
        </w:rPr>
        <w:t>' </w:t>
      </w:r>
      <w:r>
        <w:rPr>
          <w:rFonts w:ascii="Times New Roman"/>
          <w:color w:val="979797"/>
          <w:spacing w:val="19"/>
          <w:w w:val="85"/>
          <w:sz w:val="21"/>
        </w:rPr>
        <w:t> </w:t>
      </w:r>
      <w:r>
        <w:rPr>
          <w:rFonts w:ascii="Times New Roman"/>
          <w:color w:val="979797"/>
          <w:w w:val="8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49" w:lineRule="exact" w:before="0"/>
        <w:ind w:left="0" w:right="121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979797"/>
          <w:w w:val="125"/>
          <w:sz w:val="12"/>
        </w:rPr>
        <w:t>\ </w:t>
      </w:r>
      <w:r>
        <w:rPr>
          <w:rFonts w:ascii="Arial"/>
          <w:color w:val="979797"/>
          <w:spacing w:val="30"/>
          <w:w w:val="125"/>
          <w:sz w:val="12"/>
        </w:rPr>
        <w:t> </w:t>
      </w:r>
      <w:r>
        <w:rPr>
          <w:rFonts w:ascii="Times New Roman"/>
          <w:color w:val="979797"/>
          <w:w w:val="125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9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/>
          <w:color w:val="979797"/>
          <w:w w:val="75"/>
          <w:sz w:val="8"/>
        </w:rPr>
        <w:t>\</w:t>
      </w:r>
      <w:r>
        <w:rPr>
          <w:rFonts w:ascii="Arial"/>
          <w:color w:val="979797"/>
          <w:spacing w:val="32"/>
          <w:w w:val="75"/>
          <w:sz w:val="8"/>
        </w:rPr>
        <w:t> </w:t>
      </w:r>
      <w:r>
        <w:rPr>
          <w:rFonts w:ascii="Times New Roman"/>
          <w:color w:val="979797"/>
          <w:w w:val="75"/>
          <w:sz w:val="14"/>
        </w:rPr>
        <w:t>'\""-..</w:t>
      </w:r>
      <w:r>
        <w:rPr>
          <w:rFonts w:ascii="Times New Roman"/>
          <w:sz w:val="14"/>
        </w:rPr>
      </w:r>
    </w:p>
    <w:p>
      <w:pPr>
        <w:pStyle w:val="BodyText"/>
        <w:spacing w:line="244" w:lineRule="exact"/>
        <w:ind w:left="0" w:right="43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902377"/>
          <w:w w:val="75"/>
        </w:rPr>
        <w:t>u</w:t>
      </w:r>
      <w:r>
        <w:rPr>
          <w:rFonts w:ascii="Times New Roman"/>
          <w:color w:val="BA6262"/>
          <w:w w:val="75"/>
        </w:rPr>
        <w:t>r-,,.</w:t>
      </w:r>
      <w:r>
        <w:rPr>
          <w:rFonts w:ascii="Times New Roman"/>
          <w:color w:val="BA6262"/>
          <w:spacing w:val="4"/>
          <w:w w:val="75"/>
        </w:rPr>
        <w:t>-</w:t>
      </w:r>
      <w:r>
        <w:rPr>
          <w:rFonts w:ascii="Times New Roman"/>
          <w:color w:val="979797"/>
          <w:w w:val="75"/>
        </w:rPr>
        <w:t>,,.</w:t>
      </w:r>
      <w:r>
        <w:rPr>
          <w:rFonts w:ascii="Times New Roman"/>
          <w:color w:val="979797"/>
          <w:spacing w:val="-10"/>
          <w:w w:val="75"/>
        </w:rPr>
        <w:t>_</w:t>
      </w:r>
      <w:r>
        <w:rPr>
          <w:rFonts w:ascii="Times New Roman"/>
          <w:color w:val="979797"/>
          <w:spacing w:val="-23"/>
          <w:w w:val="75"/>
          <w:position w:val="8"/>
          <w:sz w:val="21"/>
        </w:rPr>
        <w:t>'</w:t>
      </w:r>
      <w:r>
        <w:rPr>
          <w:rFonts w:ascii="Times New Roman"/>
          <w:color w:val="979797"/>
          <w:spacing w:val="-18"/>
          <w:w w:val="75"/>
        </w:rPr>
        <w:t>,</w:t>
      </w:r>
      <w:r>
        <w:rPr>
          <w:rFonts w:ascii="Times New Roman"/>
          <w:color w:val="979797"/>
          <w:w w:val="75"/>
        </w:rPr>
        <w:t>'</w:t>
      </w:r>
      <w:r>
        <w:rPr>
          <w:rFonts w:ascii="Times New Roman"/>
          <w:color w:val="979797"/>
          <w:spacing w:val="27"/>
          <w:w w:val="75"/>
        </w:rPr>
        <w:t> </w:t>
      </w:r>
      <w:r>
        <w:rPr>
          <w:rFonts w:ascii="Times New Roman"/>
          <w:color w:val="979797"/>
          <w:spacing w:val="-8"/>
          <w:w w:val="75"/>
          <w:position w:val="8"/>
          <w:sz w:val="21"/>
        </w:rPr>
        <w:t>'</w:t>
      </w:r>
      <w:r>
        <w:rPr>
          <w:rFonts w:ascii="Times New Roman"/>
          <w:color w:val="979797"/>
          <w:w w:val="75"/>
        </w:rPr>
        <w:t>'</w:t>
      </w:r>
      <w:r>
        <w:rPr>
          <w:rFonts w:ascii="Times New Roman"/>
        </w:rPr>
      </w:r>
    </w:p>
    <w:p>
      <w:pPr>
        <w:spacing w:line="206" w:lineRule="exact" w:before="0"/>
        <w:ind w:left="0" w:right="4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979797"/>
          <w:spacing w:val="-6"/>
          <w:w w:val="115"/>
          <w:sz w:val="18"/>
        </w:rPr>
        <w:t>'</w:t>
      </w:r>
      <w:r>
        <w:rPr>
          <w:rFonts w:ascii="Times New Roman"/>
          <w:color w:val="979797"/>
          <w:spacing w:val="-5"/>
          <w:w w:val="115"/>
          <w:position w:val="-5"/>
          <w:sz w:val="19"/>
        </w:rPr>
        <w:t>'</w:t>
      </w:r>
      <w:r>
        <w:rPr>
          <w:rFonts w:ascii="Times New Roman"/>
          <w:color w:val="979797"/>
          <w:spacing w:val="21"/>
          <w:w w:val="115"/>
          <w:position w:val="-5"/>
          <w:sz w:val="19"/>
        </w:rPr>
        <w:t> </w:t>
      </w:r>
      <w:r>
        <w:rPr>
          <w:rFonts w:ascii="Arial"/>
          <w:color w:val="979797"/>
          <w:w w:val="115"/>
          <w:sz w:val="23"/>
        </w:rPr>
        <w:t>'</w:t>
      </w:r>
      <w:r>
        <w:rPr>
          <w:rFonts w:ascii="Arial"/>
          <w:sz w:val="23"/>
        </w:rPr>
      </w:r>
    </w:p>
    <w:p>
      <w:pPr>
        <w:spacing w:line="293" w:lineRule="exact" w:before="0"/>
        <w:ind w:left="0" w:right="107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380.166473pt;margin-top:4.285148pt;width:2.5pt;height:11.3pt;mso-position-horizontal-relative:page;mso-position-vertical-relative:paragraph;z-index:-596200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color w:val="979797"/>
                      <w:w w:val="80"/>
                      <w:sz w:val="22"/>
                    </w:rPr>
                    <w:t>\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-9"/>
          <w:w w:val="55"/>
          <w:sz w:val="22"/>
        </w:rPr>
        <w:t>"</w:t>
      </w:r>
      <w:r>
        <w:rPr>
          <w:rFonts w:ascii="Arial"/>
          <w:color w:val="979797"/>
          <w:spacing w:val="-33"/>
          <w:w w:val="55"/>
          <w:sz w:val="22"/>
        </w:rPr>
        <w:t>"</w:t>
      </w:r>
      <w:r>
        <w:rPr>
          <w:rFonts w:ascii="Arial"/>
          <w:color w:val="979797"/>
          <w:spacing w:val="1"/>
          <w:w w:val="55"/>
          <w:sz w:val="22"/>
        </w:rPr>
        <w:t>'</w:t>
      </w:r>
      <w:r>
        <w:rPr>
          <w:rFonts w:ascii="Arial"/>
          <w:color w:val="979797"/>
          <w:spacing w:val="20"/>
          <w:w w:val="55"/>
          <w:sz w:val="22"/>
        </w:rPr>
        <w:t>"</w:t>
      </w:r>
      <w:r>
        <w:rPr>
          <w:rFonts w:ascii="Times New Roman"/>
          <w:color w:val="979797"/>
          <w:w w:val="55"/>
          <w:position w:val="13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19" w:lineRule="exact" w:before="0"/>
        <w:ind w:left="0" w:right="24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03" w:lineRule="exact" w:before="83"/>
        <w:ind w:left="0" w:right="235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w w:val="265"/>
        </w:rPr>
        <w:br w:type="column"/>
      </w:r>
      <w:r>
        <w:rPr>
          <w:rFonts w:ascii="Arial"/>
          <w:color w:val="979797"/>
          <w:w w:val="265"/>
          <w:sz w:val="15"/>
        </w:rPr>
        <w:t>!</w:t>
      </w:r>
      <w:r>
        <w:rPr>
          <w:rFonts w:ascii="Arial"/>
          <w:sz w:val="15"/>
        </w:rPr>
      </w:r>
    </w:p>
    <w:p>
      <w:pPr>
        <w:pStyle w:val="Heading3"/>
        <w:spacing w:line="828" w:lineRule="exact"/>
        <w:ind w:right="1237"/>
        <w:jc w:val="right"/>
      </w:pPr>
      <w:r>
        <w:rPr>
          <w:color w:val="979797"/>
          <w:w w:val="75"/>
        </w:rPr>
        <w:t>-+-</w:t>
      </w:r>
      <w:r>
        <w:rPr/>
      </w:r>
    </w:p>
    <w:p>
      <w:pPr>
        <w:pStyle w:val="Heading5"/>
        <w:spacing w:line="723" w:lineRule="exact" w:before="133"/>
        <w:ind w:right="1538"/>
        <w:jc w:val="right"/>
      </w:pPr>
      <w:r>
        <w:rPr>
          <w:color w:val="979797"/>
          <w:spacing w:val="-25"/>
          <w:w w:val="55"/>
        </w:rPr>
        <w:t>.</w:t>
      </w:r>
      <w:r>
        <w:rPr>
          <w:color w:val="979797"/>
          <w:w w:val="55"/>
        </w:rPr>
        <w:t>..</w:t>
      </w:r>
      <w:r>
        <w:rPr/>
      </w:r>
    </w:p>
    <w:p>
      <w:pPr>
        <w:spacing w:line="631" w:lineRule="exact" w:before="0"/>
        <w:ind w:left="0" w:right="1692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Times New Roman"/>
          <w:color w:val="979797"/>
          <w:w w:val="50"/>
          <w:sz w:val="57"/>
        </w:rPr>
        <w:t>..</w:t>
      </w:r>
      <w:r>
        <w:rPr>
          <w:rFonts w:ascii="Times New Roman"/>
          <w:sz w:val="57"/>
        </w:rPr>
      </w:r>
    </w:p>
    <w:p>
      <w:pPr>
        <w:spacing w:after="0" w:line="631" w:lineRule="exact"/>
        <w:jc w:val="right"/>
        <w:rPr>
          <w:rFonts w:ascii="Times New Roman" w:hAnsi="Times New Roman" w:cs="Times New Roman" w:eastAsia="Times New Roman"/>
          <w:sz w:val="57"/>
          <w:szCs w:val="57"/>
        </w:rPr>
        <w:sectPr>
          <w:type w:val="continuous"/>
          <w:pgSz w:w="22370" w:h="31660"/>
          <w:pgMar w:top="480" w:bottom="280" w:left="460" w:right="180"/>
          <w:cols w:num="2" w:equalWidth="0">
            <w:col w:w="7262" w:space="5472"/>
            <w:col w:w="8996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22370" w:h="31660"/>
          <w:pgMar w:top="480" w:bottom="280" w:left="460" w:right="1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9"/>
          <w:szCs w:val="109"/>
        </w:rPr>
      </w:pPr>
      <w:r>
        <w:rPr/>
        <w:pict>
          <v:group style="position:absolute;margin-left:4.779964pt;margin-top:4.461927pt;width:1108.350pt;height:1573.8pt;mso-position-horizontal-relative:page;mso-position-vertical-relative:page;z-index:-596536" coordorigin="96,89" coordsize="22167,31476">
            <v:shape style="position:absolute;left:459;top:433;width:21699;height:7853" type="#_x0000_t75" stroked="false">
              <v:imagedata r:id="rId174" o:title=""/>
            </v:shape>
            <v:shape style="position:absolute;left:459;top:8312;width:19684;height:7139" type="#_x0000_t75" stroked="false">
              <v:imagedata r:id="rId175" o:title=""/>
            </v:shape>
            <v:shape style="position:absolute;left:9103;top:8312;width:11041;height:612" type="#_x0000_t75" stroked="false">
              <v:imagedata r:id="rId176" o:title=""/>
            </v:shape>
            <v:shape style="position:absolute;left:9103;top:8950;width:4743;height:127" type="#_x0000_t75" stroked="false">
              <v:imagedata r:id="rId177" o:title=""/>
            </v:shape>
            <v:shape style="position:absolute;left:3315;top:15477;width:16038;height:3289" type="#_x0000_t75" stroked="false">
              <v:imagedata r:id="rId178" o:title=""/>
            </v:shape>
            <v:shape style="position:absolute;left:3315;top:18792;width:16548;height:4284" type="#_x0000_t75" stroked="false">
              <v:imagedata r:id="rId179" o:title=""/>
            </v:shape>
            <v:shape style="position:absolute;left:6222;top:25218;width:14891;height:6145" type="#_x0000_t75" stroked="false">
              <v:imagedata r:id="rId180" o:title=""/>
            </v:shape>
            <v:shape style="position:absolute;left:6222;top:23101;width:14100;height:2091" type="#_x0000_t75" stroked="false">
              <v:imagedata r:id="rId181" o:title=""/>
            </v:shape>
            <v:shape style="position:absolute;left:459;top:27691;width:2448;height:3621" type="#_x0000_t75" stroked="false">
              <v:imagedata r:id="rId182" o:title=""/>
            </v:shape>
            <v:shape style="position:absolute;left:14534;top:28048;width:331;height:2907" type="#_x0000_t75" stroked="false">
              <v:imagedata r:id="rId183" o:title=""/>
            </v:shape>
            <v:shape style="position:absolute;left:21240;top:27232;width:586;height:3774" type="#_x0000_t75" stroked="false">
              <v:imagedata r:id="rId184" o:title=""/>
            </v:shape>
            <v:shape style="position:absolute;left:3825;top:28507;width:867;height:2014" type="#_x0000_t75" stroked="false">
              <v:imagedata r:id="rId185" o:title=""/>
            </v:shape>
            <v:shape style="position:absolute;left:16599;top:28609;width:459;height:1734" type="#_x0000_t75" stroked="false">
              <v:imagedata r:id="rId186" o:title=""/>
            </v:shape>
            <v:shape style="position:absolute;left:14177;top:28991;width:229;height:510" type="#_x0000_t75" stroked="false">
              <v:imagedata r:id="rId109" o:title=""/>
            </v:shape>
            <v:shape style="position:absolute;left:11627;top:29119;width:127;height:1249" type="#_x0000_t75" stroked="false">
              <v:imagedata r:id="rId83" o:title=""/>
            </v:shape>
            <v:shape style="position:absolute;left:13055;top:29119;width:153;height:2193" type="#_x0000_t75" stroked="false">
              <v:imagedata r:id="rId187" o:title=""/>
            </v:shape>
            <v:shape style="position:absolute;left:13488;top:29119;width:153;height:1071" type="#_x0000_t75" stroked="false">
              <v:imagedata r:id="rId85" o:title=""/>
            </v:shape>
            <v:shape style="position:absolute;left:11933;top:29170;width:127;height:1122" type="#_x0000_t75" stroked="false">
              <v:imagedata r:id="rId87" o:title=""/>
            </v:shape>
            <v:group style="position:absolute;left:108;top:115;width:22141;height:2" coordorigin="108,115" coordsize="22141,2">
              <v:shape style="position:absolute;left:108;top:115;width:22141;height:2" coordorigin="108,115" coordsize="22141,0" path="m108,115l22249,115e" filled="false" stroked="true" strokeweight="1.274657pt" strokecolor="#000000">
                <v:path arrowok="t"/>
              </v:shape>
            </v:group>
            <v:group style="position:absolute;left:121;top:102;width:2;height:31450" coordorigin="121,102" coordsize="2,31450">
              <v:shape style="position:absolute;left:121;top:102;width:2;height:31450" coordorigin="121,102" coordsize="0,31450" path="m121,31552l121,102e" filled="false" stroked="true" strokeweight="1.274657pt" strokecolor="#000000">
                <v:path arrowok="t"/>
              </v:shape>
            </v:group>
            <v:group style="position:absolute;left:497;top:2913;width:2;height:3889" coordorigin="497,2913" coordsize="2,3889">
              <v:shape style="position:absolute;left:497;top:2913;width:2;height:3889" coordorigin="497,2913" coordsize="0,3889" path="m497,6801l497,2913e" filled="false" stroked="true" strokeweight="1.274657pt" strokecolor="#000000">
                <v:path arrowok="t"/>
              </v:shape>
            </v:group>
            <v:group style="position:absolute;left:739;top:3060;width:510;height:2" coordorigin="739,3060" coordsize="510,2">
              <v:shape style="position:absolute;left:739;top:3060;width:510;height:2" coordorigin="739,3060" coordsize="510,0" path="m739,3060l1249,3060e" filled="false" stroked="true" strokeweight=".318664pt" strokecolor="#979797">
                <v:path arrowok="t"/>
              </v:shape>
            </v:group>
            <v:group style="position:absolute;left:867;top:3181;width:434;height:2" coordorigin="867,3181" coordsize="434,2">
              <v:shape style="position:absolute;left:867;top:3181;width:434;height:2" coordorigin="867,3181" coordsize="434,0" path="m867,3181l1300,3181e" filled="false" stroked="true" strokeweight=".318664pt" strokecolor="#979797">
                <v:path arrowok="t"/>
              </v:shape>
            </v:group>
            <v:group style="position:absolute;left:8827;top:494;width:13289;height:2" coordorigin="8827,494" coordsize="13289,2">
              <v:shape style="position:absolute;left:8827;top:494;width:13289;height:2" coordorigin="8827,494" coordsize="13289,0" path="m8827,494l22115,494e" filled="false" stroked="true" strokeweight="1.593321pt" strokecolor="#000000">
                <v:path arrowok="t"/>
              </v:shape>
            </v:group>
            <v:group style="position:absolute;left:7119;top:8274;width:702;height:2" coordorigin="7119,8274" coordsize="702,2">
              <v:shape style="position:absolute;left:7119;top:8274;width:702;height:2" coordorigin="7119,8274" coordsize="702,0" path="m7119,8274l7820,8274e" filled="false" stroked="true" strokeweight="1.593321pt" strokecolor="#e40f1f">
                <v:path arrowok="t"/>
              </v:shape>
            </v:group>
            <v:group style="position:absolute;left:11351;top:8302;width:408;height:2" coordorigin="11351,8302" coordsize="408,2">
              <v:shape style="position:absolute;left:11351;top:8302;width:408;height:2" coordorigin="11351,8302" coordsize="408,0" path="m11351,8302l11759,8302e" filled="false" stroked="true" strokeweight=".318664pt" strokecolor="#ef08b8">
                <v:path arrowok="t"/>
              </v:shape>
            </v:group>
            <v:group style="position:absolute;left:13677;top:9867;width:2;height:536" coordorigin="13677,9867" coordsize="2,536">
              <v:shape style="position:absolute;left:13677;top:9867;width:2;height:536" coordorigin="13677,9867" coordsize="0,536" path="m13677,10402l13677,9867e" filled="false" stroked="true" strokeweight="1.911986pt" strokecolor="#979797">
                <v:path arrowok="t"/>
              </v:shape>
            </v:group>
            <v:group style="position:absolute;left:17635;top:13692;width:2;height:536" coordorigin="17635,13692" coordsize="2,536">
              <v:shape style="position:absolute;left:17635;top:13692;width:2;height:536" coordorigin="17635,13692" coordsize="0,536" path="m17635,14227l17635,13692e" filled="false" stroked="true" strokeweight=".318664pt" strokecolor="#979797">
                <v:path arrowok="t"/>
              </v:shape>
            </v:group>
            <v:group style="position:absolute;left:5621;top:16496;width:2;height:459" coordorigin="5621,16496" coordsize="2,459">
              <v:shape style="position:absolute;left:5621;top:16496;width:2;height:459" coordorigin="5621,16496" coordsize="0,459" path="m5621,16955l5621,16496e" filled="false" stroked="true" strokeweight="2.230650pt" strokecolor="#fb0000">
                <v:path arrowok="t"/>
              </v:shape>
            </v:group>
            <v:group style="position:absolute;left:8668;top:15451;width:2;height:408" coordorigin="8668,15451" coordsize="2,408">
              <v:shape style="position:absolute;left:8668;top:15451;width:2;height:408" coordorigin="8668,15451" coordsize="0,408" path="m8668,15859l8668,15451e" filled="false" stroked="true" strokeweight=".318664pt" strokecolor="#979797">
                <v:path arrowok="t"/>
              </v:shape>
            </v:group>
            <v:group style="position:absolute;left:2795;top:17357;width:2;height:428" coordorigin="2795,17357" coordsize="2,428">
              <v:shape style="position:absolute;left:2795;top:17357;width:2;height:428" coordorigin="2795,17357" coordsize="0,428" path="m2795,17784l2795,17357e" filled="false" stroked="true" strokeweight=".637329pt" strokecolor="#0000fb">
                <v:path arrowok="t"/>
              </v:shape>
            </v:group>
            <v:group style="position:absolute;left:7514;top:16216;width:2;height:434" coordorigin="7514,16216" coordsize="2,434">
              <v:shape style="position:absolute;left:7514;top:16216;width:2;height:434" coordorigin="7514,16216" coordsize="0,434" path="m7514,16649l7514,16216e" filled="false" stroked="true" strokeweight=".637329pt" strokecolor="#979797">
                <v:path arrowok="t"/>
              </v:shape>
            </v:group>
            <v:group style="position:absolute;left:19088;top:18077;width:2;height:485" coordorigin="19088,18077" coordsize="2,485">
              <v:shape style="position:absolute;left:19088;top:18077;width:2;height:485" coordorigin="19088,18077" coordsize="0,485" path="m19088,18561l19088,18077e" filled="false" stroked="true" strokeweight=".318664pt" strokecolor="#979797">
                <v:path arrowok="t"/>
              </v:shape>
            </v:group>
            <v:group style="position:absolute;left:18400;top:18077;width:2;height:485" coordorigin="18400,18077" coordsize="2,485">
              <v:shape style="position:absolute;left:18400;top:18077;width:2;height:485" coordorigin="18400,18077" coordsize="0,485" path="m18400,18561l18400,18077e" filled="false" stroked="true" strokeweight=".318664pt" strokecolor="#979797">
                <v:path arrowok="t"/>
              </v:shape>
            </v:group>
            <v:group style="position:absolute;left:19368;top:19250;width:2;height:485" coordorigin="19368,19250" coordsize="2,485">
              <v:shape style="position:absolute;left:19368;top:19250;width:2;height:485" coordorigin="19368,19250" coordsize="0,485" path="m19368,19734l19368,19250e" filled="false" stroked="true" strokeweight=".318664pt" strokecolor="#979797">
                <v:path arrowok="t"/>
              </v:shape>
            </v:group>
            <v:group style="position:absolute;left:19840;top:20728;width:2;height:510" coordorigin="19840,20728" coordsize="2,510">
              <v:shape style="position:absolute;left:19840;top:20728;width:2;height:510" coordorigin="19840,20728" coordsize="0,510" path="m19840,21238l19840,20728e" filled="false" stroked="true" strokeweight=".318664pt" strokecolor="#979797">
                <v:path arrowok="t"/>
              </v:shape>
            </v:group>
            <v:group style="position:absolute;left:19502;top:21946;width:434;height:2" coordorigin="19502,21946" coordsize="434,2">
              <v:shape style="position:absolute;left:19502;top:21946;width:434;height:2" coordorigin="19502,21946" coordsize="434,0" path="m19502,21946l19936,21946e" filled="false" stroked="true" strokeweight=".318664pt" strokecolor="#979797">
                <v:path arrowok="t"/>
              </v:shape>
            </v:group>
            <v:group style="position:absolute;left:6125;top:22029;width:2;height:485" coordorigin="6125,22029" coordsize="2,485">
              <v:shape style="position:absolute;left:6125;top:22029;width:2;height:485" coordorigin="6125,22029" coordsize="0,485" path="m6125,22513l6125,22029e" filled="false" stroked="true" strokeweight=".318664pt" strokecolor="#979797">
                <v:path arrowok="t"/>
              </v:shape>
            </v:group>
            <v:group style="position:absolute;left:7769;top:24323;width:2;height:434" coordorigin="7769,24323" coordsize="2,434">
              <v:shape style="position:absolute;left:7769;top:24323;width:2;height:434" coordorigin="7769,24323" coordsize="0,434" path="m7769,24757l7769,24323e" filled="false" stroked="true" strokeweight=".637329pt" strokecolor="#979797">
                <v:path arrowok="t"/>
              </v:shape>
            </v:group>
            <v:group style="position:absolute;left:3330;top:27632;width:2;height:3793" coordorigin="3330,27632" coordsize="2,3793">
              <v:shape style="position:absolute;left:3330;top:27632;width:2;height:3793" coordorigin="3330,27632" coordsize="0,3793" path="m3330,31424l3330,27632e" filled="false" stroked="true" strokeweight="3.505307pt" strokecolor="#000000">
                <v:path arrowok="t"/>
              </v:shape>
            </v:group>
            <v:group style="position:absolute;left:19617;top:27593;width:2;height:3831" coordorigin="19617,27593" coordsize="2,3831">
              <v:shape style="position:absolute;left:19617;top:27593;width:2;height:3831" coordorigin="19617,27593" coordsize="0,3831" path="m19617,31424l19617,27593e" filled="false" stroked="true" strokeweight=".637329pt" strokecolor="#000000">
                <v:path arrowok="t"/>
              </v:shape>
            </v:group>
            <v:group style="position:absolute;left:484;top:27667;width:5144;height:2" coordorigin="484,27667" coordsize="5144,2">
              <v:shape style="position:absolute;left:484;top:27667;width:5144;height:2" coordorigin="484,27667" coordsize="5144,0" path="m484,27667l5628,27667e" filled="false" stroked="true" strokeweight="2.230650pt" strokecolor="#000000">
                <v:path arrowok="t"/>
              </v:shape>
            </v:group>
            <v:group style="position:absolute;left:11427;top:27644;width:7151;height:2" coordorigin="11427,27644" coordsize="7151,2">
              <v:shape style="position:absolute;left:11427;top:27644;width:7151;height:2" coordorigin="11427,27644" coordsize="7151,0" path="m11427,27644l18578,27644e" filled="false" stroked="true" strokeweight="1.274657pt" strokecolor="#000000">
                <v:path arrowok="t"/>
              </v:shape>
            </v:group>
            <v:group style="position:absolute;left:4856;top:27632;width:2;height:3793" coordorigin="4856,27632" coordsize="2,3793">
              <v:shape style="position:absolute;left:4856;top:27632;width:2;height:3793" coordorigin="4856,27632" coordsize="0,3793" path="m4856,31424l4856,27632e" filled="false" stroked="true" strokeweight="1.274657pt" strokecolor="#000000">
                <v:path arrowok="t"/>
              </v:shape>
            </v:group>
            <v:group style="position:absolute;left:5615;top:27632;width:2;height:3793" coordorigin="5615,27632" coordsize="2,3793">
              <v:shape style="position:absolute;left:5615;top:27632;width:2;height:3793" coordorigin="5615,27632" coordsize="0,3793" path="m5615,31424l5615,27632e" filled="false" stroked="true" strokeweight="1.274657pt" strokecolor="#000000">
                <v:path arrowok="t"/>
              </v:shape>
            </v:group>
            <v:group style="position:absolute;left:14461;top:27600;width:2;height:3825" coordorigin="14461,27600" coordsize="2,3825">
              <v:shape style="position:absolute;left:14461;top:27600;width:2;height:3825" coordorigin="14461,27600" coordsize="0,3825" path="m14461,31424l14461,27600e" filled="false" stroked="true" strokeweight=".637329pt" strokecolor="#000000">
                <v:path arrowok="t"/>
              </v:shape>
            </v:group>
            <v:group style="position:absolute;left:14920;top:27632;width:2;height:3793" coordorigin="14920,27632" coordsize="2,3793">
              <v:shape style="position:absolute;left:14920;top:27632;width:2;height:3793" coordorigin="14920,27632" coordsize="0,3793" path="m14920,31424l14920,27632e" filled="false" stroked="true" strokeweight=".637329pt" strokecolor="#000000">
                <v:path arrowok="t"/>
              </v:shape>
            </v:group>
            <v:group style="position:absolute;left:16201;top:27632;width:2;height:3793" coordorigin="16201,27632" coordsize="2,3793">
              <v:shape style="position:absolute;left:16201;top:27632;width:2;height:3793" coordorigin="16201,27632" coordsize="0,3793" path="m16201,31424l16201,27632e" filled="false" stroked="true" strokeweight=".637329pt" strokecolor="#000000">
                <v:path arrowok="t"/>
              </v:shape>
            </v:group>
            <v:group style="position:absolute;left:17482;top:27632;width:2;height:3793" coordorigin="17482,27632" coordsize="2,3793">
              <v:shape style="position:absolute;left:17482;top:27632;width:2;height:3793" coordorigin="17482,27632" coordsize="0,3793" path="m17482,31424l17482,27632e" filled="false" stroked="true" strokeweight=".637329pt" strokecolor="#000000">
                <v:path arrowok="t"/>
              </v:shape>
            </v:group>
            <v:group style="position:absolute;left:19094;top:27574;width:2;height:3850" coordorigin="19094,27574" coordsize="2,3850">
              <v:shape style="position:absolute;left:19094;top:27574;width:2;height:3850" coordorigin="19094,27574" coordsize="0,3850" path="m19094,31424l19094,27574e" filled="false" stroked="true" strokeweight=".637329pt" strokecolor="#000000">
                <v:path arrowok="t"/>
              </v:shape>
            </v:group>
            <v:group style="position:absolute;left:13062;top:27848;width:2;height:982" coordorigin="13062,27848" coordsize="2,982">
              <v:shape style="position:absolute;left:13062;top:27848;width:2;height:982" coordorigin="13062,27848" coordsize="0,982" path="m13062,28830l13062,27848e" filled="false" stroked="true" strokeweight=".637329pt" strokecolor="#0000fb">
                <v:path arrowok="t"/>
              </v:shape>
            </v:group>
            <v:group style="position:absolute;left:13177;top:27848;width:2;height:982" coordorigin="13177,27848" coordsize="2,982">
              <v:shape style="position:absolute;left:13177;top:27848;width:2;height:982" coordorigin="13177,27848" coordsize="0,982" path="m13177,28830l13177,27848e" filled="false" stroked="true" strokeweight=".318664pt" strokecolor="#0000fb">
                <v:path arrowok="t"/>
              </v:shape>
            </v:group>
            <v:group style="position:absolute;left:20140;top:22207;width:2;height:408" coordorigin="20140,22207" coordsize="2,408">
              <v:shape style="position:absolute;left:20140;top:22207;width:2;height:408" coordorigin="20140,22207" coordsize="0,408" path="m20140,22615l20140,22207e" filled="false" stroked="true" strokeweight=".318664pt" strokecolor="#979797">
                <v:path arrowok="t"/>
              </v:shape>
            </v:group>
            <v:group style="position:absolute;left:20315;top:24521;width:2;height:829" coordorigin="20315,24521" coordsize="2,829">
              <v:shape style="position:absolute;left:20315;top:24521;width:2;height:829" coordorigin="20315,24521" coordsize="0,829" path="m20315,25350l20315,24521e" filled="false" stroked="true" strokeweight="1.593321pt" strokecolor="#f70308">
                <v:path arrowok="t"/>
              </v:shape>
            </v:group>
            <v:group style="position:absolute;left:20720;top:25012;width:2;height:408" coordorigin="20720,25012" coordsize="2,408">
              <v:shape style="position:absolute;left:20720;top:25012;width:2;height:408" coordorigin="20720,25012" coordsize="0,408" path="m20720,25420l20720,25012e" filled="false" stroked="true" strokeweight=".318664pt" strokecolor="#979797">
                <v:path arrowok="t"/>
              </v:shape>
            </v:group>
            <v:group style="position:absolute;left:22103;top:478;width:2;height:5712" coordorigin="22103,478" coordsize="2,5712">
              <v:shape style="position:absolute;left:22103;top:478;width:2;height:5712" coordorigin="22103,478" coordsize="0,5712" path="m22103,6189l22103,478e" filled="false" stroked="true" strokeweight="1.274657pt" strokecolor="#000000">
                <v:path arrowok="t"/>
              </v:shape>
            </v:group>
            <v:group style="position:absolute;left:21784;top:7190;width:2;height:485" coordorigin="21784,7190" coordsize="2,485">
              <v:shape style="position:absolute;left:21784;top:7190;width:2;height:485" coordorigin="21784,7190" coordsize="0,485" path="m21784,7674l21784,7190e" filled="false" stroked="true" strokeweight=".637329pt" strokecolor="#cc4b4b">
                <v:path arrowok="t"/>
              </v:shape>
            </v:group>
            <v:group style="position:absolute;left:21115;top:27077;width:2;height:459" coordorigin="21115,27077" coordsize="2,459">
              <v:shape style="position:absolute;left:21115;top:27077;width:2;height:459" coordorigin="21115,27077" coordsize="0,459" path="m21115,27536l21115,27077e" filled="false" stroked="true" strokeweight=".318664pt" strokecolor="#979797">
                <v:path arrowok="t"/>
              </v:shape>
            </v:group>
            <v:group style="position:absolute;left:21739;top:27734;width:2;height:2263" coordorigin="21739,27734" coordsize="2,2263">
              <v:shape style="position:absolute;left:21739;top:27734;width:2;height:2263" coordorigin="21739,27734" coordsize="0,2263" path="m21739,29996l21739,27734e" filled="false" stroked="true" strokeweight="1.274657pt" strokecolor="#000000">
                <v:path arrowok="t"/>
              </v:shape>
            </v:group>
            <v:group style="position:absolute;left:484;top:31411;width:21631;height:2" coordorigin="484,31411" coordsize="21631,2">
              <v:shape style="position:absolute;left:484;top:31411;width:21631;height:2" coordorigin="484,31411" coordsize="21631,0" path="m484,31411l22115,31411e" filled="false" stroked="true" strokeweight="1.274657pt" strokecolor="#000000">
                <v:path arrowok="t"/>
              </v:shape>
            </v:group>
            <v:group style="position:absolute;left:14133;top:28977;width:2;height:549" coordorigin="14133,28977" coordsize="2,549">
              <v:shape style="position:absolute;left:14133;top:28977;width:2;height:549" coordorigin="14133,28977" coordsize="0,549" path="m14133,29525l14133,28977e" filled="false" stroked="true" strokeweight=".955993pt" strokecolor="#000000">
                <v:path arrowok="t"/>
              </v:shape>
            </v:group>
            <v:group style="position:absolute;left:6367;top:30729;width:2;height:695" coordorigin="6367,30729" coordsize="2,695">
              <v:shape style="position:absolute;left:6367;top:30729;width:2;height:695" coordorigin="6367,30729" coordsize="0,695" path="m6367,31424l6367,30729e" filled="false" stroked="true" strokeweight="1.274657pt" strokecolor="#000000">
                <v:path arrowok="t"/>
              </v:shape>
            </v:group>
            <w10:wrap type="none"/>
          </v:group>
        </w:pict>
      </w:r>
    </w:p>
    <w:p>
      <w:pPr>
        <w:spacing w:before="0"/>
        <w:ind w:left="884" w:right="0" w:firstLine="0"/>
        <w:jc w:val="left"/>
        <w:rPr>
          <w:rFonts w:ascii="Arial" w:hAnsi="Arial" w:cs="Arial" w:eastAsia="Arial"/>
          <w:sz w:val="78"/>
          <w:szCs w:val="78"/>
        </w:rPr>
      </w:pPr>
      <w:r>
        <w:rPr/>
        <w:pict>
          <v:shape style="position:absolute;margin-left:517.192139pt;margin-top:-10.809892pt;width:3.1pt;height:11.3pt;mso-position-horizontal-relative:page;mso-position-vertical-relative:paragraph;z-index:-596128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 w:hAnsi="Arial" w:cs="Arial" w:eastAsia="Arial"/>
                      <w:color w:val="979797"/>
                      <w:w w:val="80"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 w:eastAsia="Arial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80"/>
          <w:sz w:val="78"/>
        </w:rPr>
        <w:t>-+-</w:t>
      </w:r>
      <w:r>
        <w:rPr>
          <w:rFonts w:ascii="Arial"/>
          <w:sz w:val="7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24" w:lineRule="exact" w:before="163"/>
        <w:ind w:left="0" w:right="31" w:firstLine="0"/>
        <w:jc w:val="righ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148.497559pt;margin-top:11.123422pt;width:16.650pt;height:33.9pt;mso-position-horizontal-relative:page;mso-position-vertical-relative:paragraph;z-index:-596152" type="#_x0000_t202" filled="false" stroked="false">
            <v:textbox inset="0,0,0,0">
              <w:txbxContent>
                <w:p>
                  <w:pPr>
                    <w:spacing w:line="67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7"/>
                      <w:szCs w:val="67"/>
                    </w:rPr>
                  </w:pPr>
                  <w:r>
                    <w:rPr>
                      <w:rFonts w:ascii="Arial"/>
                      <w:color w:val="03608A"/>
                      <w:w w:val="55"/>
                      <w:sz w:val="67"/>
                    </w:rPr>
                    <w:t>.,,</w:t>
                  </w:r>
                  <w:r>
                    <w:rPr>
                      <w:rFonts w:ascii="Arial"/>
                      <w:sz w:val="6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03608A"/>
          <w:w w:val="120"/>
          <w:sz w:val="20"/>
        </w:rPr>
        <w:t>("')</w:t>
      </w:r>
      <w:r>
        <w:rPr>
          <w:rFonts w:ascii="Arial"/>
          <w:sz w:val="20"/>
        </w:rPr>
      </w:r>
    </w:p>
    <w:p>
      <w:pPr>
        <w:spacing w:line="270" w:lineRule="exact" w:before="0"/>
        <w:ind w:left="0" w:right="220" w:firstLine="0"/>
        <w:jc w:val="righ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138.229843pt;margin-top:8.396779pt;width:26.35pt;height:55.95pt;mso-position-horizontal-relative:page;mso-position-vertical-relative:paragraph;z-index:-596176" type="#_x0000_t202" filled="false" stroked="false">
            <v:textbox inset="0,0,0,0">
              <w:txbxContent>
                <w:p>
                  <w:pPr>
                    <w:spacing w:line="111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2"/>
                      <w:szCs w:val="82"/>
                    </w:rPr>
                  </w:pPr>
                  <w:r>
                    <w:rPr>
                      <w:rFonts w:ascii="Times New Roman"/>
                      <w:color w:val="03608A"/>
                      <w:spacing w:val="-260"/>
                      <w:w w:val="75"/>
                      <w:sz w:val="65"/>
                    </w:rPr>
                    <w:t>-</w:t>
                  </w:r>
                  <w:r>
                    <w:rPr>
                      <w:rFonts w:ascii="Arial"/>
                      <w:color w:val="03608A"/>
                      <w:w w:val="75"/>
                      <w:position w:val="-42"/>
                      <w:sz w:val="82"/>
                    </w:rPr>
                    <w:t>&gt;</w:t>
                  </w:r>
                  <w:r>
                    <w:rPr>
                      <w:rFonts w:ascii="Arial"/>
                      <w:sz w:val="8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3608A"/>
          <w:spacing w:val="-101"/>
          <w:w w:val="135"/>
          <w:sz w:val="24"/>
        </w:rPr>
        <w:t>)</w:t>
      </w:r>
      <w:r>
        <w:rPr>
          <w:rFonts w:ascii="Arial"/>
          <w:color w:val="03608A"/>
          <w:spacing w:val="-258"/>
          <w:w w:val="135"/>
          <w:sz w:val="24"/>
        </w:rPr>
        <w:t>&gt;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9"/>
        <w:rPr>
          <w:rFonts w:ascii="Arial" w:hAnsi="Arial" w:cs="Arial" w:eastAsia="Arial"/>
          <w:sz w:val="28"/>
          <w:szCs w:val="28"/>
        </w:rPr>
      </w:pPr>
    </w:p>
    <w:p>
      <w:pPr>
        <w:spacing w:line="144" w:lineRule="exact" w:before="0"/>
        <w:ind w:left="0" w:right="4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23B1E1"/>
          <w:w w:val="185"/>
          <w:sz w:val="18"/>
        </w:rPr>
        <w:t>ti)</w:t>
      </w:r>
      <w:r>
        <w:rPr>
          <w:rFonts w:ascii="Arial"/>
          <w:sz w:val="18"/>
        </w:rPr>
      </w:r>
    </w:p>
    <w:p>
      <w:pPr>
        <w:spacing w:line="630" w:lineRule="exact" w:before="0"/>
        <w:ind w:left="0" w:right="3" w:firstLine="0"/>
        <w:jc w:val="right"/>
        <w:rPr>
          <w:rFonts w:ascii="Times New Roman" w:hAnsi="Times New Roman" w:cs="Times New Roman" w:eastAsia="Times New Roman"/>
          <w:sz w:val="54"/>
          <w:szCs w:val="54"/>
        </w:rPr>
      </w:pPr>
      <w:r>
        <w:rPr>
          <w:rFonts w:ascii="Arial"/>
          <w:color w:val="23B1E1"/>
          <w:spacing w:val="-88"/>
          <w:w w:val="85"/>
          <w:sz w:val="42"/>
        </w:rPr>
        <w:t>-</w:t>
      </w:r>
      <w:r>
        <w:rPr>
          <w:rFonts w:ascii="Times New Roman"/>
          <w:color w:val="23B1E1"/>
          <w:spacing w:val="-83"/>
          <w:w w:val="85"/>
          <w:position w:val="-23"/>
          <w:sz w:val="54"/>
        </w:rPr>
        <w:t>s</w:t>
      </w:r>
      <w:r>
        <w:rPr>
          <w:rFonts w:ascii="Arial"/>
          <w:color w:val="23B1E1"/>
          <w:spacing w:val="-112"/>
          <w:w w:val="85"/>
          <w:sz w:val="42"/>
        </w:rPr>
        <w:t>&lt;</w:t>
      </w:r>
      <w:r>
        <w:rPr>
          <w:rFonts w:ascii="Times New Roman"/>
          <w:color w:val="23B1E1"/>
          <w:w w:val="85"/>
          <w:position w:val="-23"/>
          <w:sz w:val="54"/>
        </w:rPr>
        <w:t>:</w:t>
      </w:r>
      <w:r>
        <w:rPr>
          <w:rFonts w:ascii="Times New Roman"/>
          <w:sz w:val="54"/>
        </w:rPr>
      </w:r>
    </w:p>
    <w:p>
      <w:pPr>
        <w:spacing w:line="457" w:lineRule="exact" w:before="0"/>
        <w:ind w:left="0" w:right="43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/>
          <w:color w:val="23B1E1"/>
          <w:spacing w:val="-473"/>
          <w:w w:val="150"/>
          <w:sz w:val="30"/>
        </w:rPr>
        <w:t>0</w:t>
      </w:r>
      <w:r>
        <w:rPr>
          <w:rFonts w:ascii="Times New Roman"/>
          <w:color w:val="23B1E1"/>
          <w:w w:val="150"/>
          <w:position w:val="-23"/>
          <w:sz w:val="42"/>
        </w:rPr>
        <w:t>z</w:t>
      </w:r>
      <w:r>
        <w:rPr>
          <w:rFonts w:ascii="Times New Roman"/>
          <w:sz w:val="42"/>
        </w:rPr>
      </w:r>
    </w:p>
    <w:p>
      <w:pPr>
        <w:spacing w:line="321" w:lineRule="exact" w:before="0"/>
        <w:ind w:left="0" w:right="19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B1E1"/>
          <w:w w:val="170"/>
          <w:sz w:val="40"/>
        </w:rPr>
        <w:t>c</w:t>
      </w:r>
      <w:r>
        <w:rPr>
          <w:rFonts w:ascii="Times New Roman"/>
          <w:sz w:val="40"/>
        </w:rPr>
      </w:r>
    </w:p>
    <w:p>
      <w:pPr>
        <w:spacing w:line="165" w:lineRule="exact" w:before="0"/>
        <w:ind w:left="0" w:right="4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23B1E1"/>
          <w:w w:val="185"/>
          <w:sz w:val="18"/>
        </w:rPr>
        <w:t>ti)</w:t>
      </w:r>
      <w:r>
        <w:rPr>
          <w:rFonts w:ascii="Arial"/>
          <w:sz w:val="18"/>
        </w:rPr>
      </w:r>
    </w:p>
    <w:p>
      <w:pPr>
        <w:spacing w:line="240" w:lineRule="auto" w:before="3"/>
        <w:rPr>
          <w:rFonts w:ascii="Arial" w:hAnsi="Arial" w:cs="Arial" w:eastAsia="Arial"/>
          <w:sz w:val="109"/>
          <w:szCs w:val="109"/>
        </w:rPr>
      </w:pPr>
      <w:r>
        <w:rPr/>
        <w:br w:type="column"/>
      </w:r>
      <w:r>
        <w:rPr>
          <w:rFonts w:ascii="Arial"/>
          <w:sz w:val="109"/>
        </w:rPr>
      </w:r>
    </w:p>
    <w:p>
      <w:pPr>
        <w:pStyle w:val="Heading3"/>
        <w:spacing w:line="240" w:lineRule="auto"/>
        <w:ind w:left="884" w:right="0"/>
        <w:jc w:val="left"/>
      </w:pPr>
      <w:r>
        <w:rPr>
          <w:color w:val="979797"/>
          <w:w w:val="75"/>
        </w:rPr>
        <w:t>-+-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71"/>
          <w:szCs w:val="71"/>
        </w:rPr>
      </w:pPr>
    </w:p>
    <w:p>
      <w:pPr>
        <w:spacing w:line="185" w:lineRule="exact" w:before="0"/>
        <w:ind w:left="91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w w:val="75"/>
          <w:sz w:val="19"/>
        </w:rPr>
        <w:t>c....</w:t>
      </w:r>
      <w:r>
        <w:rPr>
          <w:rFonts w:ascii="Arial"/>
          <w:sz w:val="19"/>
        </w:rPr>
      </w:r>
    </w:p>
    <w:p>
      <w:pPr>
        <w:spacing w:line="227" w:lineRule="exact" w:before="0"/>
        <w:ind w:left="91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w w:val="175"/>
          <w:sz w:val="26"/>
        </w:rPr>
        <w:t>0</w:t>
      </w:r>
      <w:r>
        <w:rPr>
          <w:rFonts w:ascii="Times New Roman"/>
          <w:sz w:val="26"/>
        </w:rPr>
      </w:r>
    </w:p>
    <w:p>
      <w:pPr>
        <w:spacing w:line="178" w:lineRule="exact" w:before="0"/>
        <w:ind w:left="91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w w:val="205"/>
          <w:sz w:val="22"/>
        </w:rPr>
        <w:t>0</w:t>
      </w:r>
      <w:r>
        <w:rPr>
          <w:rFonts w:ascii="Times New Roman"/>
          <w:sz w:val="22"/>
        </w:rPr>
      </w:r>
    </w:p>
    <w:p>
      <w:pPr>
        <w:spacing w:line="357" w:lineRule="exact" w:before="0"/>
        <w:ind w:left="91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55"/>
          <w:w w:val="95"/>
          <w:sz w:val="24"/>
        </w:rPr>
        <w:t>:</w:t>
      </w:r>
      <w:r>
        <w:rPr>
          <w:rFonts w:ascii="Times New Roman"/>
          <w:spacing w:val="-159"/>
          <w:w w:val="95"/>
          <w:position w:val="-16"/>
          <w:sz w:val="30"/>
        </w:rPr>
        <w:t>m</w:t>
      </w:r>
      <w:r>
        <w:rPr>
          <w:rFonts w:ascii="Times New Roman"/>
          <w:w w:val="95"/>
          <w:sz w:val="24"/>
        </w:rPr>
        <w:t>:0</w:t>
      </w:r>
      <w:r>
        <w:rPr>
          <w:rFonts w:ascii="Times New Roman"/>
          <w:sz w:val="24"/>
        </w:rPr>
      </w:r>
    </w:p>
    <w:p>
      <w:pPr>
        <w:spacing w:line="139" w:lineRule="auto" w:before="22"/>
        <w:ind w:left="910" w:right="513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315"/>
          <w:sz w:val="22"/>
        </w:rPr>
        <w:t>r</w:t>
      </w:r>
      <w:r>
        <w:rPr>
          <w:rFonts w:ascii="Arial"/>
          <w:w w:val="316"/>
          <w:sz w:val="22"/>
        </w:rPr>
        <w:t> </w:t>
      </w:r>
      <w:r>
        <w:rPr>
          <w:rFonts w:ascii="Arial"/>
          <w:w w:val="315"/>
          <w:sz w:val="22"/>
        </w:rPr>
        <w:t>r</w:t>
      </w:r>
      <w:r>
        <w:rPr>
          <w:rFonts w:ascii="Arial"/>
          <w:sz w:val="22"/>
        </w:rPr>
      </w: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spacing w:line="345" w:lineRule="exact" w:before="0"/>
        <w:ind w:left="910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w w:val="145"/>
          <w:sz w:val="33"/>
        </w:rPr>
        <w:t>z</w:t>
      </w:r>
      <w:r>
        <w:rPr>
          <w:rFonts w:ascii="Times New Roman"/>
          <w:sz w:val="33"/>
        </w:rPr>
      </w:r>
    </w:p>
    <w:p>
      <w:pPr>
        <w:spacing w:line="173" w:lineRule="exact" w:before="0"/>
        <w:ind w:left="91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75"/>
          <w:sz w:val="18"/>
        </w:rPr>
        <w:t>;;ii;:;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sz w:val="28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38" w:lineRule="exact" w:before="215"/>
        <w:ind w:left="-3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w w:val="165"/>
          <w:sz w:val="28"/>
        </w:rPr>
        <w:t>c</w:t>
      </w:r>
      <w:r>
        <w:rPr>
          <w:rFonts w:ascii="Times New Roman"/>
          <w:sz w:val="28"/>
        </w:rPr>
      </w:r>
    </w:p>
    <w:p>
      <w:pPr>
        <w:spacing w:line="175" w:lineRule="exact" w:before="0"/>
        <w:ind w:left="-23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w w:val="140"/>
          <w:sz w:val="30"/>
        </w:rPr>
        <w:t>z</w:t>
      </w:r>
      <w:r>
        <w:rPr>
          <w:rFonts w:ascii="Times New Roman"/>
          <w:sz w:val="30"/>
        </w:rPr>
      </w:r>
    </w:p>
    <w:p>
      <w:pPr>
        <w:spacing w:line="457" w:lineRule="exact" w:before="0"/>
        <w:ind w:left="-23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spacing w:val="-217"/>
          <w:w w:val="105"/>
          <w:sz w:val="42"/>
        </w:rPr>
        <w:t>&lt;</w:t>
      </w:r>
      <w:r>
        <w:rPr>
          <w:rFonts w:ascii="Arial"/>
          <w:w w:val="105"/>
          <w:position w:val="-9"/>
          <w:sz w:val="23"/>
        </w:rPr>
        <w:t>m</w:t>
      </w:r>
      <w:r>
        <w:rPr>
          <w:rFonts w:ascii="Arial"/>
          <w:sz w:val="23"/>
        </w:rPr>
      </w:r>
    </w:p>
    <w:p>
      <w:pPr>
        <w:spacing w:line="240" w:lineRule="auto" w:before="7"/>
        <w:rPr>
          <w:rFonts w:ascii="Arial" w:hAnsi="Arial" w:cs="Arial" w:eastAsia="Arial"/>
          <w:sz w:val="60"/>
          <w:szCs w:val="60"/>
        </w:rPr>
      </w:pPr>
    </w:p>
    <w:p>
      <w:pPr>
        <w:spacing w:line="228" w:lineRule="exact" w:before="0"/>
        <w:ind w:left="-3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175"/>
          <w:sz w:val="22"/>
        </w:rPr>
        <w:t>0</w:t>
      </w:r>
      <w:r>
        <w:rPr>
          <w:rFonts w:ascii="Arial"/>
          <w:sz w:val="22"/>
        </w:rPr>
      </w:r>
    </w:p>
    <w:p>
      <w:pPr>
        <w:spacing w:line="159" w:lineRule="exact" w:before="0"/>
        <w:ind w:left="-2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10"/>
          <w:sz w:val="16"/>
        </w:rPr>
        <w:t>'TI</w:t>
      </w:r>
      <w:r>
        <w:rPr>
          <w:rFonts w:ascii="Arial"/>
          <w:sz w:val="16"/>
        </w:rPr>
      </w: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spacing w:line="311" w:lineRule="exact" w:before="0"/>
        <w:ind w:left="-23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w w:val="140"/>
          <w:sz w:val="30"/>
        </w:rPr>
        <w:t>z</w:t>
      </w:r>
      <w:r>
        <w:rPr>
          <w:rFonts w:ascii="Times New Roman"/>
          <w:sz w:val="30"/>
        </w:rPr>
      </w:r>
    </w:p>
    <w:p>
      <w:pPr>
        <w:spacing w:line="92" w:lineRule="exact" w:before="0"/>
        <w:ind w:left="-3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200"/>
          <w:sz w:val="16"/>
        </w:rPr>
        <w:t>()</w:t>
      </w:r>
      <w:r>
        <w:rPr>
          <w:rFonts w:ascii="Arial"/>
          <w:sz w:val="16"/>
        </w:rPr>
      </w:r>
    </w:p>
    <w:p>
      <w:pPr>
        <w:spacing w:line="226" w:lineRule="exact" w:before="0"/>
        <w:ind w:left="-23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w w:val="95"/>
          <w:sz w:val="30"/>
        </w:rPr>
        <w:t>:c</w:t>
      </w:r>
      <w:r>
        <w:rPr>
          <w:rFonts w:ascii="Times New Roman"/>
          <w:sz w:val="30"/>
        </w:rPr>
      </w:r>
    </w:p>
    <w:p>
      <w:pPr>
        <w:spacing w:line="204" w:lineRule="exact" w:before="0"/>
        <w:ind w:left="-23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w w:val="105"/>
          <w:sz w:val="23"/>
        </w:rPr>
        <w:t>m</w:t>
      </w:r>
      <w:r>
        <w:rPr>
          <w:rFonts w:ascii="Arial"/>
          <w:sz w:val="23"/>
        </w:rPr>
      </w:r>
    </w:p>
    <w:p>
      <w:pPr>
        <w:spacing w:line="198" w:lineRule="exact" w:before="194"/>
        <w:ind w:left="-23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w w:val="105"/>
          <w:sz w:val="23"/>
        </w:rPr>
        <w:t>m</w:t>
      </w:r>
      <w:r>
        <w:rPr>
          <w:rFonts w:ascii="Arial"/>
          <w:sz w:val="23"/>
        </w:rPr>
      </w:r>
    </w:p>
    <w:p>
      <w:pPr>
        <w:spacing w:line="210" w:lineRule="exact" w:before="0"/>
        <w:ind w:left="-2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80"/>
          <w:sz w:val="24"/>
        </w:rPr>
        <w:t>;:o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spacing w:line="70" w:lineRule="exact" w:before="0"/>
        <w:ind w:left="0" w:right="165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979797"/>
          <w:w w:val="205"/>
          <w:sz w:val="7"/>
        </w:rPr>
        <w:t>1</w:t>
      </w:r>
      <w:r>
        <w:rPr>
          <w:rFonts w:ascii="Times New Roman"/>
          <w:sz w:val="7"/>
        </w:rPr>
      </w:r>
    </w:p>
    <w:p>
      <w:pPr>
        <w:spacing w:line="374" w:lineRule="exac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501.258881pt;margin-top:24.542028pt;width:3.65pt;height:3.7pt;mso-position-horizontal-relative:page;mso-position-vertical-relative:paragraph;z-index:9976" type="#_x0000_t202" filled="false" stroked="false">
            <v:textbox inset="0,0,0,0">
              <w:txbxContent>
                <w:p>
                  <w:pPr>
                    <w:spacing w:line="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color w:val="979797"/>
                      <w:w w:val="205"/>
                      <w:sz w:val="7"/>
                    </w:rPr>
                    <w:t>1</w:t>
                  </w:r>
                  <w:r>
                    <w:rPr>
                      <w:rFonts w:ascii="Times New Roman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4.445526pt;margin-top:29.055414pt;width:3.65pt;height:4pt;mso-position-horizontal-relative:page;mso-position-vertical-relative:paragraph;z-index:10000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180"/>
                      <w:sz w:val="8"/>
                    </w:rPr>
                    <w:t>1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spacing w:val="-112"/>
          <w:w w:val="140"/>
          <w:position w:val="-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color w:val="979797"/>
          <w:w w:val="140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color w:val="979797"/>
          <w:spacing w:val="-22"/>
          <w:w w:val="140"/>
          <w:sz w:val="19"/>
          <w:szCs w:val="19"/>
        </w:rPr>
        <w:t> </w:t>
      </w:r>
      <w:r>
        <w:rPr>
          <w:rFonts w:ascii="Arial" w:hAnsi="Arial" w:cs="Arial" w:eastAsia="Arial"/>
          <w:color w:val="979797"/>
          <w:position w:val="-15"/>
          <w:sz w:val="22"/>
          <w:szCs w:val="22"/>
        </w:rPr>
        <w:t>•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before="523"/>
        <w:ind w:left="24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Times New Roman"/>
          <w:color w:val="979797"/>
          <w:spacing w:val="-136"/>
          <w:sz w:val="60"/>
        </w:rPr>
        <w:t>.</w:t>
      </w:r>
      <w:r>
        <w:rPr>
          <w:rFonts w:ascii="Times New Roman"/>
          <w:color w:val="979797"/>
          <w:spacing w:val="-85"/>
          <w:position w:val="10"/>
          <w:sz w:val="7"/>
        </w:rPr>
        <w:t>1</w:t>
      </w:r>
      <w:r>
        <w:rPr>
          <w:rFonts w:ascii="Times New Roman"/>
          <w:color w:val="979797"/>
          <w:spacing w:val="-79"/>
          <w:sz w:val="60"/>
        </w:rPr>
        <w:t>.</w:t>
      </w:r>
      <w:r>
        <w:rPr>
          <w:rFonts w:ascii="Arial"/>
          <w:color w:val="979797"/>
          <w:sz w:val="20"/>
        </w:rPr>
        <w:t>,</w:t>
      </w:r>
      <w:r>
        <w:rPr>
          <w:rFonts w:ascii="Arial"/>
          <w:sz w:val="20"/>
        </w:rPr>
      </w:r>
    </w:p>
    <w:p>
      <w:pPr>
        <w:spacing w:before="156"/>
        <w:ind w:left="-1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Arial" w:hAnsi="Arial" w:cs="Arial" w:eastAsia="Arial"/>
          <w:color w:val="979797"/>
          <w:spacing w:val="-13"/>
          <w:sz w:val="29"/>
          <w:szCs w:val="29"/>
        </w:rPr>
        <w:t>•</w:t>
      </w:r>
      <w:r>
        <w:rPr>
          <w:rFonts w:ascii="Arial" w:hAnsi="Arial" w:cs="Arial" w:eastAsia="Arial"/>
          <w:color w:val="979797"/>
          <w:spacing w:val="-15"/>
          <w:sz w:val="29"/>
          <w:szCs w:val="29"/>
        </w:rPr>
        <w:t>•</w:t>
      </w:r>
      <w:r>
        <w:rPr>
          <w:rFonts w:ascii="Arial" w:hAnsi="Arial" w:cs="Arial" w:eastAsia="Arial"/>
          <w:color w:val="979797"/>
          <w:spacing w:val="-51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979797"/>
          <w:w w:val="180"/>
          <w:position w:val="1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w w:val="70"/>
          <w:sz w:val="24"/>
        </w:rPr>
        <w:t>!il</w:t>
      </w:r>
      <w:r>
        <w:rPr>
          <w:rFonts w:ascii="Arial"/>
          <w:sz w:val="24"/>
        </w:rPr>
      </w:r>
    </w:p>
    <w:p>
      <w:pPr>
        <w:spacing w:before="41"/>
        <w:ind w:left="0" w:right="35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FF0000"/>
          <w:w w:val="170"/>
          <w:sz w:val="12"/>
        </w:rPr>
        <w:t>0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182" w:lineRule="exact" w:before="0"/>
        <w:ind w:left="0" w:right="96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00FFFF"/>
          <w:w w:val="190"/>
          <w:sz w:val="17"/>
        </w:rPr>
        <w:t>I</w:t>
      </w:r>
      <w:r>
        <w:rPr>
          <w:rFonts w:ascii="Arial"/>
          <w:sz w:val="17"/>
        </w:rPr>
      </w:r>
    </w:p>
    <w:p>
      <w:pPr>
        <w:spacing w:line="127" w:lineRule="exact" w:before="0"/>
        <w:ind w:left="0" w:right="95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629.999268pt;margin-top:3.082238pt;width:9.5pt;height:25pt;mso-position-horizontal-relative:page;mso-position-vertical-relative:paragraph;z-index:-596104" type="#_x0000_t202" filled="false" stroked="false">
            <v:textbox inset="0,0,0,0">
              <w:txbxContent>
                <w:p>
                  <w:pPr>
                    <w:spacing w:line="5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9"/>
                      <w:szCs w:val="39"/>
                    </w:rPr>
                  </w:pPr>
                  <w:r>
                    <w:rPr>
                      <w:rFonts w:ascii="Arial" w:hAnsi="Arial" w:cs="Arial" w:eastAsia="Arial"/>
                      <w:color w:val="00FFFF"/>
                      <w:spacing w:val="-26"/>
                      <w:w w:val="60"/>
                      <w:sz w:val="39"/>
                      <w:szCs w:val="39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color w:val="00FFFF"/>
                      <w:spacing w:val="-30"/>
                      <w:w w:val="60"/>
                      <w:position w:val="-8"/>
                      <w:sz w:val="35"/>
                      <w:szCs w:val="35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pacing w:val="-123"/>
                      <w:w w:val="60"/>
                      <w:position w:val="-8"/>
                      <w:sz w:val="35"/>
                      <w:szCs w:val="35"/>
                    </w:rPr>
                    <w:t>"</w:t>
                  </w:r>
                  <w:r>
                    <w:rPr>
                      <w:rFonts w:ascii="Arial" w:hAnsi="Arial" w:cs="Arial" w:eastAsia="Arial"/>
                      <w:w w:val="60"/>
                      <w:sz w:val="39"/>
                      <w:szCs w:val="39"/>
                    </w:rPr>
                    <w:t>"</w:t>
                  </w:r>
                  <w:r>
                    <w:rPr>
                      <w:rFonts w:ascii="Arial" w:hAnsi="Arial" w:cs="Arial" w:eastAsia="Arial"/>
                      <w:sz w:val="39"/>
                      <w:szCs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0FFFF"/>
          <w:w w:val="235"/>
          <w:sz w:val="14"/>
        </w:rPr>
        <w:t>I</w:t>
      </w:r>
      <w:r>
        <w:rPr>
          <w:rFonts w:ascii="Arial"/>
          <w:sz w:val="14"/>
        </w:rPr>
      </w:r>
    </w:p>
    <w:p>
      <w:pPr>
        <w:spacing w:line="118" w:lineRule="exact" w:before="0"/>
        <w:ind w:left="93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Gl</w:t>
      </w:r>
    </w:p>
    <w:p>
      <w:pPr>
        <w:spacing w:line="240" w:lineRule="auto" w:before="8"/>
        <w:rPr>
          <w:rFonts w:ascii="Arial" w:hAnsi="Arial" w:cs="Arial" w:eastAsia="Arial"/>
          <w:sz w:val="10"/>
          <w:szCs w:val="10"/>
        </w:rPr>
      </w:pPr>
    </w:p>
    <w:p>
      <w:pPr>
        <w:spacing w:line="208" w:lineRule="auto" w:before="0"/>
        <w:ind w:left="820" w:right="95" w:hanging="389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color w:val="0000FF"/>
          <w:w w:val="120"/>
          <w:sz w:val="25"/>
        </w:rPr>
        <w:t>D</w:t>
      </w:r>
      <w:r>
        <w:rPr>
          <w:rFonts w:ascii="Times New Roman"/>
          <w:color w:val="0000FF"/>
          <w:spacing w:val="25"/>
          <w:w w:val="120"/>
          <w:sz w:val="25"/>
        </w:rPr>
        <w:t> </w:t>
      </w:r>
      <w:r>
        <w:rPr>
          <w:rFonts w:ascii="Arial"/>
          <w:color w:val="00FFFF"/>
          <w:w w:val="225"/>
          <w:position w:val="2"/>
          <w:sz w:val="14"/>
        </w:rPr>
        <w:t>I</w:t>
      </w:r>
      <w:r>
        <w:rPr>
          <w:rFonts w:ascii="Arial"/>
          <w:color w:val="00FFFF"/>
          <w:w w:val="237"/>
          <w:position w:val="2"/>
          <w:sz w:val="14"/>
        </w:rPr>
        <w:t> </w:t>
      </w:r>
      <w:r>
        <w:rPr>
          <w:rFonts w:ascii="Arial"/>
          <w:color w:val="00FFFF"/>
          <w:w w:val="225"/>
          <w:sz w:val="14"/>
        </w:rPr>
        <w:t>I</w:t>
      </w:r>
      <w:r>
        <w:rPr>
          <w:rFonts w:ascii="Arial"/>
          <w:color w:val="00FFFF"/>
          <w:w w:val="237"/>
          <w:sz w:val="14"/>
        </w:rPr>
        <w:t> </w:t>
      </w:r>
      <w:r>
        <w:rPr>
          <w:rFonts w:ascii="Arial"/>
          <w:color w:val="00FFFF"/>
          <w:w w:val="225"/>
          <w:sz w:val="14"/>
        </w:rPr>
        <w:t>I</w:t>
      </w:r>
      <w:r>
        <w:rPr>
          <w:rFonts w:ascii="Arial"/>
          <w:color w:val="00FFFF"/>
          <w:w w:val="237"/>
          <w:sz w:val="14"/>
        </w:rPr>
        <w:t> </w:t>
      </w:r>
      <w:r>
        <w:rPr>
          <w:rFonts w:ascii="Arial"/>
          <w:color w:val="00FFFF"/>
          <w:w w:val="225"/>
          <w:sz w:val="14"/>
        </w:rPr>
        <w:t>I</w:t>
      </w:r>
      <w:r>
        <w:rPr>
          <w:rFonts w:ascii="Arial"/>
          <w:color w:val="00FFFF"/>
          <w:w w:val="237"/>
          <w:sz w:val="14"/>
        </w:rPr>
        <w:t> </w:t>
      </w:r>
      <w:r>
        <w:rPr>
          <w:rFonts w:ascii="Arial"/>
          <w:color w:val="00FFFF"/>
          <w:w w:val="205"/>
          <w:sz w:val="16"/>
        </w:rPr>
        <w:t>I</w:t>
      </w:r>
      <w:r>
        <w:rPr>
          <w:rFonts w:ascii="Arial"/>
          <w:sz w:val="16"/>
        </w:rPr>
      </w:r>
    </w:p>
    <w:p>
      <w:pPr>
        <w:spacing w:line="363" w:lineRule="exact" w:before="0"/>
        <w:ind w:left="0" w:right="9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w w:val="115"/>
          <w:sz w:val="32"/>
        </w:rPr>
        <w:t>"</w:t>
      </w:r>
      <w:r>
        <w:rPr>
          <w:rFonts w:ascii="Arial"/>
          <w:sz w:val="32"/>
        </w:rPr>
      </w:r>
    </w:p>
    <w:p>
      <w:pPr>
        <w:spacing w:line="130" w:lineRule="auto" w:before="177"/>
        <w:ind w:left="488" w:right="399" w:firstLine="0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95"/>
          <w:sz w:val="12"/>
        </w:rPr>
        <w:t>Gl</w:t>
      </w:r>
      <w:r>
        <w:rPr>
          <w:rFonts w:ascii="Arial"/>
          <w:w w:val="94"/>
          <w:sz w:val="12"/>
        </w:rPr>
        <w:t> </w:t>
      </w:r>
      <w:r>
        <w:rPr>
          <w:rFonts w:ascii="Times New Roman"/>
          <w:w w:val="105"/>
          <w:sz w:val="15"/>
        </w:rPr>
        <w:t>c:</w:t>
      </w:r>
      <w:r>
        <w:rPr>
          <w:rFonts w:ascii="Times New Roman"/>
          <w:w w:val="110"/>
          <w:sz w:val="15"/>
        </w:rPr>
        <w:t> </w:t>
      </w:r>
      <w:r>
        <w:rPr>
          <w:rFonts w:ascii="Arial"/>
          <w:w w:val="280"/>
          <w:sz w:val="12"/>
        </w:rPr>
        <w:t>r</w:t>
      </w:r>
      <w:r>
        <w:rPr>
          <w:rFonts w:ascii="Arial"/>
          <w:sz w:val="12"/>
        </w:rPr>
      </w:r>
    </w:p>
    <w:p>
      <w:pPr>
        <w:spacing w:line="306" w:lineRule="exact" w:before="0"/>
        <w:ind w:left="0" w:right="90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Times New Roman"/>
          <w:w w:val="115"/>
          <w:sz w:val="16"/>
        </w:rPr>
        <w:t>!(  </w:t>
      </w:r>
      <w:r>
        <w:rPr>
          <w:rFonts w:ascii="Times New Roman"/>
          <w:spacing w:val="27"/>
          <w:w w:val="115"/>
          <w:sz w:val="16"/>
        </w:rPr>
        <w:t> </w:t>
      </w:r>
      <w:r>
        <w:rPr>
          <w:rFonts w:ascii="Arial"/>
          <w:w w:val="115"/>
          <w:position w:val="-12"/>
          <w:sz w:val="34"/>
        </w:rPr>
        <w:t>"</w:t>
      </w:r>
      <w:r>
        <w:rPr>
          <w:rFonts w:ascii="Arial"/>
          <w:sz w:val="34"/>
        </w:rPr>
      </w:r>
    </w:p>
    <w:p>
      <w:pPr>
        <w:spacing w:line="146" w:lineRule="exact" w:before="0"/>
        <w:ind w:left="0" w:right="116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150"/>
          <w:sz w:val="16"/>
        </w:rPr>
        <w:t>z</w:t>
      </w:r>
      <w:r>
        <w:rPr>
          <w:rFonts w:ascii="Times New Roman"/>
          <w:sz w:val="16"/>
        </w:rPr>
      </w:r>
    </w:p>
    <w:p>
      <w:pPr>
        <w:pStyle w:val="BodyText"/>
        <w:spacing w:line="202" w:lineRule="exact"/>
        <w:ind w:left="0" w:right="113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50"/>
        </w:rPr>
        <w:t>J!!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  <w:r>
        <w:rPr/>
        <w:br w:type="column"/>
      </w:r>
      <w:r>
        <w:rPr>
          <w:rFonts w:ascii="Times New Roman"/>
          <w:sz w:val="4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42"/>
          <w:szCs w:val="42"/>
        </w:rPr>
      </w:pPr>
    </w:p>
    <w:p>
      <w:pPr>
        <w:spacing w:before="0"/>
        <w:ind w:left="318" w:right="0" w:firstLine="0"/>
        <w:jc w:val="lef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rFonts w:ascii="Times New Roman"/>
          <w:color w:val="B3B3B3"/>
          <w:spacing w:val="-3"/>
          <w:w w:val="55"/>
          <w:sz w:val="49"/>
        </w:rPr>
        <w:t>.</w:t>
      </w:r>
      <w:r>
        <w:rPr>
          <w:rFonts w:ascii="Times New Roman"/>
          <w:color w:val="979797"/>
          <w:spacing w:val="-2"/>
          <w:w w:val="55"/>
          <w:sz w:val="49"/>
        </w:rPr>
        <w:t>..</w:t>
      </w:r>
      <w:r>
        <w:rPr>
          <w:rFonts w:ascii="Times New Roman"/>
          <w:sz w:val="4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9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0000FF"/>
          <w:w w:val="50"/>
          <w:sz w:val="12"/>
        </w:rPr>
        <w:t>I</w:t>
      </w:r>
      <w:r>
        <w:rPr>
          <w:rFonts w:ascii="Arial"/>
          <w:sz w:val="12"/>
        </w:rPr>
      </w:r>
    </w:p>
    <w:p>
      <w:pPr>
        <w:tabs>
          <w:tab w:pos="324" w:val="left" w:leader="none"/>
        </w:tabs>
        <w:spacing w:before="39"/>
        <w:ind w:left="0" w:right="0" w:firstLine="0"/>
        <w:jc w:val="right"/>
        <w:rPr>
          <w:rFonts w:ascii="Arial" w:hAnsi="Arial" w:cs="Arial" w:eastAsia="Arial"/>
          <w:sz w:val="31"/>
          <w:szCs w:val="31"/>
        </w:rPr>
      </w:pPr>
      <w:r>
        <w:rPr>
          <w:rFonts w:ascii="Arial"/>
          <w:color w:val="FFBF7E"/>
          <w:spacing w:val="-92"/>
          <w:w w:val="60"/>
          <w:position w:val="16"/>
          <w:sz w:val="46"/>
        </w:rPr>
        <w:t>6</w:t>
      </w:r>
      <w:r>
        <w:rPr>
          <w:rFonts w:ascii="Arial"/>
          <w:color w:val="FFBF7E"/>
          <w:w w:val="60"/>
          <w:sz w:val="31"/>
        </w:rPr>
        <w:t>.</w:t>
        <w:tab/>
      </w:r>
      <w:r>
        <w:rPr>
          <w:rFonts w:ascii="Arial"/>
          <w:color w:val="0000FF"/>
          <w:spacing w:val="-19"/>
          <w:w w:val="60"/>
          <w:sz w:val="31"/>
        </w:rPr>
        <w:t>q</w:t>
      </w:r>
      <w:r>
        <w:rPr>
          <w:rFonts w:ascii="Arial"/>
          <w:color w:val="0000FF"/>
          <w:w w:val="60"/>
          <w:position w:val="16"/>
          <w:sz w:val="12"/>
        </w:rPr>
        <w:t>I</w:t>
      </w:r>
      <w:r>
        <w:rPr>
          <w:rFonts w:ascii="Arial"/>
          <w:color w:val="0000FF"/>
          <w:w w:val="60"/>
          <w:sz w:val="31"/>
        </w:rPr>
        <w:t>:i</w:t>
      </w:r>
      <w:r>
        <w:rPr>
          <w:rFonts w:ascii="Arial"/>
          <w:sz w:val="31"/>
        </w:rPr>
      </w:r>
    </w:p>
    <w:p>
      <w:pPr>
        <w:spacing w:line="122" w:lineRule="exact" w:before="255"/>
        <w:ind w:left="0" w:right="9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0000FF"/>
          <w:w w:val="50"/>
          <w:sz w:val="12"/>
        </w:rPr>
        <w:t>I</w:t>
      </w:r>
      <w:r>
        <w:rPr>
          <w:rFonts w:ascii="Arial"/>
          <w:sz w:val="12"/>
        </w:rPr>
      </w:r>
    </w:p>
    <w:p>
      <w:pPr>
        <w:spacing w:line="237" w:lineRule="exact" w:before="0"/>
        <w:ind w:left="0" w:right="17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spacing w:val="-80"/>
          <w:w w:val="95"/>
          <w:sz w:val="28"/>
        </w:rPr>
        <w:t>"</w:t>
      </w:r>
      <w:r>
        <w:rPr>
          <w:rFonts w:ascii="Times New Roman"/>
          <w:w w:val="95"/>
          <w:position w:val="2"/>
          <w:sz w:val="15"/>
        </w:rPr>
        <w:t>c</w:t>
      </w:r>
      <w:r>
        <w:rPr>
          <w:rFonts w:ascii="Times New Roman"/>
          <w:spacing w:val="-32"/>
          <w:w w:val="95"/>
          <w:position w:val="2"/>
          <w:sz w:val="15"/>
        </w:rPr>
        <w:t>:</w:t>
      </w:r>
      <w:r>
        <w:rPr>
          <w:rFonts w:ascii="Times New Roman"/>
          <w:w w:val="95"/>
          <w:sz w:val="28"/>
        </w:rPr>
        <w:t>'</w:t>
      </w:r>
      <w:r>
        <w:rPr>
          <w:rFonts w:ascii="Times New Roman"/>
          <w:sz w:val="28"/>
        </w:rPr>
      </w:r>
    </w:p>
    <w:p>
      <w:pPr>
        <w:spacing w:line="322" w:lineRule="exact" w:before="0"/>
        <w:ind w:left="0" w:right="20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/>
          <w:w w:val="60"/>
          <w:sz w:val="34"/>
        </w:rPr>
        <w:t>"'</w:t>
      </w:r>
      <w:r>
        <w:rPr>
          <w:rFonts w:ascii="Arial"/>
          <w:sz w:val="34"/>
        </w:rPr>
      </w:r>
    </w:p>
    <w:p>
      <w:pPr>
        <w:spacing w:line="240" w:lineRule="auto" w:before="10"/>
        <w:rPr>
          <w:rFonts w:ascii="Arial" w:hAnsi="Arial" w:cs="Arial" w:eastAsia="Arial"/>
          <w:sz w:val="40"/>
          <w:szCs w:val="40"/>
        </w:rPr>
      </w:pPr>
    </w:p>
    <w:p>
      <w:pPr>
        <w:spacing w:before="0"/>
        <w:ind w:left="0" w:right="20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/>
          <w:w w:val="60"/>
          <w:sz w:val="34"/>
        </w:rPr>
        <w:t>"'</w:t>
      </w:r>
      <w:r>
        <w:rPr>
          <w:rFonts w:ascii="Arial"/>
          <w:sz w:val="34"/>
        </w:rPr>
      </w:r>
    </w:p>
    <w:p>
      <w:pPr>
        <w:spacing w:line="180" w:lineRule="exact" w:before="40"/>
        <w:ind w:left="0" w:right="29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35"/>
          <w:sz w:val="18"/>
        </w:rPr>
        <w:t>z</w:t>
      </w:r>
      <w:r>
        <w:rPr>
          <w:rFonts w:ascii="Times New Roman"/>
          <w:sz w:val="18"/>
        </w:rPr>
      </w:r>
    </w:p>
    <w:p>
      <w:pPr>
        <w:spacing w:line="182" w:lineRule="exact" w:before="0"/>
        <w:ind w:left="0" w:right="25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50"/>
          <w:sz w:val="22"/>
        </w:rPr>
        <w:t>i1i</w:t>
      </w:r>
      <w:r>
        <w:rPr>
          <w:rFonts w:ascii="Arial"/>
          <w:sz w:val="22"/>
        </w:rPr>
      </w:r>
    </w:p>
    <w:p>
      <w:pPr>
        <w:spacing w:line="117" w:lineRule="exact" w:before="0"/>
        <w:ind w:left="0" w:right="19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m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141" w:lineRule="exact" w:before="96"/>
        <w:ind w:left="854" w:right="1266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205"/>
          <w:sz w:val="16"/>
        </w:rPr>
        <w:t>0</w:t>
      </w:r>
      <w:r>
        <w:rPr>
          <w:rFonts w:ascii="Times New Roman"/>
          <w:sz w:val="16"/>
        </w:rPr>
      </w:r>
    </w:p>
    <w:p>
      <w:pPr>
        <w:spacing w:line="141" w:lineRule="exact" w:before="0"/>
        <w:ind w:left="801" w:right="1214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sz w:val="19"/>
        </w:rPr>
        <w:t>m</w:t>
      </w:r>
    </w:p>
    <w:p>
      <w:pPr>
        <w:tabs>
          <w:tab w:pos="2165" w:val="left" w:leader="none"/>
        </w:tabs>
        <w:spacing w:line="182" w:lineRule="exact" w:before="0"/>
        <w:ind w:left="8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170"/>
          <w:sz w:val="17"/>
        </w:rPr>
        <w:t>0</w:t>
        <w:tab/>
      </w:r>
      <w:r>
        <w:rPr>
          <w:rFonts w:ascii="Times New Roman"/>
          <w:w w:val="160"/>
          <w:position w:val="-5"/>
          <w:sz w:val="24"/>
        </w:rPr>
        <w:t>z</w:t>
      </w:r>
      <w:r>
        <w:rPr>
          <w:rFonts w:ascii="Times New Roman"/>
          <w:sz w:val="24"/>
        </w:rPr>
      </w:r>
    </w:p>
    <w:p>
      <w:pPr>
        <w:tabs>
          <w:tab w:pos="2157" w:val="left" w:leader="none"/>
        </w:tabs>
        <w:spacing w:line="219" w:lineRule="exact" w:before="0"/>
        <w:ind w:left="745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864.536438pt;margin-top:4.828859pt;width:8.1pt;height:9.65pt;mso-position-horizontal-relative:page;mso-position-vertical-relative:paragraph;z-index:-595936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sz w:val="19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>
          <w:rFonts w:ascii="Arial"/>
          <w:spacing w:val="-165"/>
          <w:position w:val="4"/>
          <w:sz w:val="16"/>
        </w:rPr>
        <w:t>0</w:t>
      </w:r>
      <w:r>
        <w:rPr>
          <w:rFonts w:ascii="Times New Roman"/>
          <w:position w:val="-9"/>
          <w:sz w:val="25"/>
        </w:rPr>
        <w:t>s:</w:t>
        <w:tab/>
      </w:r>
      <w:r>
        <w:rPr>
          <w:rFonts w:ascii="Arial"/>
          <w:w w:val="170"/>
          <w:sz w:val="15"/>
        </w:rPr>
        <w:t>-I</w:t>
      </w:r>
      <w:r>
        <w:rPr>
          <w:rFonts w:ascii="Arial"/>
          <w:sz w:val="15"/>
        </w:rPr>
      </w:r>
    </w:p>
    <w:p>
      <w:pPr>
        <w:spacing w:line="171" w:lineRule="exact" w:before="0"/>
        <w:ind w:left="863" w:right="1266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sz w:val="25"/>
        </w:rPr>
        <w:t>s:</w:t>
      </w:r>
    </w:p>
    <w:p>
      <w:pPr>
        <w:spacing w:line="152" w:lineRule="exact" w:before="0"/>
        <w:ind w:left="801" w:right="123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864.536438pt;margin-top:2.866739pt;width:7.55pt;height:11.65pt;mso-position-horizontal-relative:page;mso-position-vertical-relative:paragraph;z-index:-595912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w w:val="145"/>
                      <w:sz w:val="23"/>
                    </w:rPr>
                    <w:t>z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75"/>
          <w:sz w:val="24"/>
        </w:rPr>
        <w:t>en</w:t>
      </w:r>
      <w:r>
        <w:rPr>
          <w:rFonts w:ascii="Times New Roman"/>
          <w:sz w:val="24"/>
        </w:rPr>
      </w:r>
    </w:p>
    <w:p>
      <w:pPr>
        <w:tabs>
          <w:tab w:pos="2165" w:val="left" w:leader="none"/>
        </w:tabs>
        <w:spacing w:line="226" w:lineRule="exact" w:before="0"/>
        <w:ind w:left="88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864.536438pt;margin-top:.197221pt;width:.7pt;height:37.2pt;mso-position-horizontal-relative:page;mso-position-vertical-relative:paragraph;z-index:-596056" type="#_x0000_t202" filled="false" stroked="false">
            <v:textbox inset="0,0,0,0">
              <w:txbxContent>
                <w:p>
                  <w:pPr>
                    <w:spacing w:line="7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spacing w:val="-185"/>
                      <w:w w:val="80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60"/>
          <w:sz w:val="24"/>
        </w:rPr>
        <w:t>en</w:t>
      </w:r>
      <w:r>
        <w:rPr>
          <w:rFonts w:ascii="Times New Roman"/>
          <w:w w:val="60"/>
          <w:position w:val="-7"/>
          <w:sz w:val="17"/>
        </w:rPr>
        <w:tab/>
      </w:r>
      <w:r>
        <w:rPr>
          <w:rFonts w:ascii="Times New Roman"/>
          <w:w w:val="170"/>
          <w:position w:val="-7"/>
          <w:sz w:val="17"/>
        </w:rPr>
        <w:t>0</w:t>
      </w:r>
      <w:r>
        <w:rPr>
          <w:rFonts w:ascii="Times New Roman"/>
          <w:sz w:val="17"/>
        </w:rPr>
      </w:r>
    </w:p>
    <w:p>
      <w:pPr>
        <w:tabs>
          <w:tab w:pos="2147" w:val="left" w:leader="none"/>
        </w:tabs>
        <w:spacing w:line="250" w:lineRule="exact" w:before="0"/>
        <w:ind w:left="736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800.484741pt;margin-top:11.536867pt;width:9.050pt;height:37.2pt;mso-position-horizontal-relative:page;mso-position-vertical-relative:paragraph;z-index:-596080" type="#_x0000_t202" filled="false" stroked="false">
            <v:textbox inset="0,0,0,0">
              <w:txbxContent>
                <w:p>
                  <w:pPr>
                    <w:spacing w:line="7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w w:val="70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pacing w:val="-214"/>
          <w:w w:val="130"/>
          <w:position w:val="1"/>
          <w:sz w:val="16"/>
        </w:rPr>
        <w:t>0</w:t>
      </w:r>
      <w:r>
        <w:rPr>
          <w:rFonts w:ascii="Times New Roman"/>
          <w:w w:val="130"/>
          <w:position w:val="-10"/>
          <w:sz w:val="23"/>
        </w:rPr>
        <w:t>z</w:t>
        <w:tab/>
      </w:r>
      <w:r>
        <w:rPr>
          <w:rFonts w:ascii="Arial"/>
          <w:w w:val="115"/>
          <w:sz w:val="18"/>
        </w:rPr>
        <w:t>m</w:t>
      </w:r>
      <w:r>
        <w:rPr>
          <w:rFonts w:ascii="Arial"/>
          <w:sz w:val="18"/>
        </w:rPr>
      </w:r>
    </w:p>
    <w:p>
      <w:pPr>
        <w:tabs>
          <w:tab w:pos="2165" w:val="left" w:leader="none"/>
        </w:tabs>
        <w:spacing w:line="173" w:lineRule="exact" w:before="0"/>
        <w:ind w:left="81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spacing w:val="-181"/>
          <w:w w:val="120"/>
          <w:sz w:val="23"/>
        </w:rPr>
        <w:t>z</w:t>
      </w:r>
      <w:r>
        <w:rPr>
          <w:rFonts w:ascii="Arial"/>
          <w:spacing w:val="-181"/>
          <w:w w:val="120"/>
          <w:position w:val="1"/>
          <w:sz w:val="16"/>
        </w:rPr>
        <w:tab/>
      </w:r>
      <w:r>
        <w:rPr>
          <w:rFonts w:ascii="Arial"/>
          <w:w w:val="165"/>
          <w:position w:val="1"/>
          <w:sz w:val="16"/>
        </w:rPr>
        <w:t>0</w:t>
      </w:r>
      <w:r>
        <w:rPr>
          <w:rFonts w:ascii="Arial"/>
          <w:sz w:val="16"/>
        </w:rPr>
      </w:r>
    </w:p>
    <w:p>
      <w:pPr>
        <w:tabs>
          <w:tab w:pos="2165" w:val="left" w:leader="none"/>
        </w:tabs>
        <w:spacing w:line="154" w:lineRule="exact" w:before="0"/>
        <w:ind w:left="88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w w:val="105"/>
          <w:sz w:val="13"/>
        </w:rPr>
        <w:t>G)</w:t>
        <w:tab/>
      </w:r>
      <w:r>
        <w:rPr>
          <w:rFonts w:ascii="Arial"/>
          <w:w w:val="290"/>
          <w:position w:val="3"/>
          <w:sz w:val="16"/>
        </w:rPr>
        <w:t>r</w:t>
      </w:r>
      <w:r>
        <w:rPr>
          <w:rFonts w:ascii="Arial"/>
          <w:sz w:val="16"/>
        </w:rPr>
      </w:r>
    </w:p>
    <w:p>
      <w:pPr>
        <w:spacing w:line="141" w:lineRule="exact" w:before="135"/>
        <w:ind w:left="854" w:right="1266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205"/>
          <w:sz w:val="16"/>
        </w:rPr>
        <w:t>0</w:t>
      </w:r>
      <w:r>
        <w:rPr>
          <w:rFonts w:ascii="Times New Roman"/>
          <w:sz w:val="16"/>
        </w:rPr>
      </w:r>
    </w:p>
    <w:p>
      <w:pPr>
        <w:tabs>
          <w:tab w:pos="2165" w:val="left" w:leader="none"/>
        </w:tabs>
        <w:spacing w:line="268" w:lineRule="exact" w:before="0"/>
        <w:ind w:left="87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spacing w:val="-162"/>
          <w:position w:val="15"/>
          <w:sz w:val="18"/>
        </w:rPr>
        <w:t>m</w:t>
      </w:r>
      <w:r>
        <w:rPr>
          <w:rFonts w:ascii="Times New Roman"/>
          <w:sz w:val="25"/>
        </w:rPr>
        <w:t>s:</w:t>
        <w:tab/>
      </w:r>
      <w:r>
        <w:rPr>
          <w:rFonts w:ascii="Times New Roman"/>
          <w:w w:val="125"/>
          <w:position w:val="7"/>
          <w:sz w:val="23"/>
        </w:rPr>
        <w:t>z</w:t>
      </w:r>
      <w:r>
        <w:rPr>
          <w:rFonts w:ascii="Times New Roman"/>
          <w:sz w:val="23"/>
        </w:rPr>
      </w:r>
    </w:p>
    <w:p>
      <w:pPr>
        <w:tabs>
          <w:tab w:pos="2165" w:val="left" w:leader="none"/>
        </w:tabs>
        <w:spacing w:line="150" w:lineRule="exact" w:before="0"/>
        <w:ind w:left="88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w w:val="165"/>
          <w:position w:val="-9"/>
          <w:sz w:val="16"/>
        </w:rPr>
        <w:t>0</w:t>
        <w:tab/>
      </w:r>
      <w:r>
        <w:rPr>
          <w:rFonts w:ascii="Times New Roman"/>
          <w:w w:val="120"/>
          <w:sz w:val="13"/>
        </w:rPr>
        <w:t>G)</w:t>
      </w:r>
      <w:r>
        <w:rPr>
          <w:rFonts w:ascii="Times New Roman"/>
          <w:sz w:val="13"/>
        </w:rPr>
      </w:r>
    </w:p>
    <w:p>
      <w:pPr>
        <w:spacing w:line="140" w:lineRule="exact" w:before="0"/>
        <w:ind w:left="801" w:right="1211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310"/>
          <w:sz w:val="16"/>
        </w:rPr>
        <w:t>r</w:t>
      </w:r>
      <w:r>
        <w:rPr>
          <w:rFonts w:ascii="Arial"/>
          <w:sz w:val="16"/>
        </w:rPr>
      </w:r>
    </w:p>
    <w:p>
      <w:pPr>
        <w:spacing w:line="171" w:lineRule="exact" w:before="0"/>
        <w:ind w:left="864" w:right="1266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w w:val="190"/>
          <w:sz w:val="15"/>
        </w:rPr>
        <w:t>-I</w:t>
      </w:r>
      <w:r>
        <w:rPr>
          <w:rFonts w:ascii="Arial"/>
          <w:sz w:val="15"/>
        </w:rPr>
      </w:r>
    </w:p>
    <w:p>
      <w:pPr>
        <w:spacing w:before="3"/>
        <w:ind w:left="720" w:right="1275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spacing w:val="-239"/>
          <w:w w:val="145"/>
          <w:sz w:val="16"/>
        </w:rPr>
        <w:t>0</w:t>
      </w:r>
      <w:r>
        <w:rPr>
          <w:rFonts w:ascii="Times New Roman"/>
          <w:w w:val="145"/>
          <w:position w:val="-12"/>
          <w:sz w:val="23"/>
        </w:rPr>
        <w:t>z</w:t>
      </w:r>
      <w:r>
        <w:rPr>
          <w:rFonts w:asci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8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sz w:val="19"/>
        </w:rPr>
        <w:t>m</w:t>
      </w: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spacing w:line="223" w:lineRule="exact" w:before="0"/>
        <w:ind w:left="8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95"/>
          <w:sz w:val="19"/>
        </w:rPr>
        <w:t>;c</w:t>
      </w:r>
      <w:r>
        <w:rPr>
          <w:rFonts w:ascii="Times New Roman"/>
          <w:spacing w:val="-24"/>
          <w:w w:val="95"/>
          <w:sz w:val="19"/>
        </w:rPr>
        <w:t> </w:t>
      </w:r>
      <w:r>
        <w:rPr>
          <w:rFonts w:ascii="Times New Roman"/>
          <w:i/>
          <w:w w:val="95"/>
          <w:sz w:val="24"/>
        </w:rPr>
        <w:t>en</w:t>
      </w:r>
      <w:r>
        <w:rPr>
          <w:rFonts w:ascii="Times New Roman"/>
          <w:sz w:val="24"/>
        </w:rPr>
      </w:r>
    </w:p>
    <w:p>
      <w:pPr>
        <w:spacing w:line="248" w:lineRule="exact" w:before="0"/>
        <w:ind w:left="810" w:right="0" w:firstLine="0"/>
        <w:jc w:val="left"/>
        <w:rPr>
          <w:rFonts w:ascii="Courier New" w:hAnsi="Courier New" w:cs="Courier New" w:eastAsia="Courier New"/>
          <w:sz w:val="24"/>
          <w:szCs w:val="24"/>
        </w:rPr>
      </w:pPr>
      <w:r>
        <w:rPr>
          <w:rFonts w:ascii="Courier New"/>
          <w:spacing w:val="-144"/>
          <w:w w:val="70"/>
          <w:position w:val="10"/>
          <w:sz w:val="25"/>
        </w:rPr>
        <w:t>0</w:t>
      </w:r>
      <w:r>
        <w:rPr>
          <w:rFonts w:ascii="Courier New"/>
          <w:spacing w:val="-31"/>
          <w:w w:val="70"/>
          <w:sz w:val="24"/>
        </w:rPr>
        <w:t>z</w:t>
      </w:r>
      <w:r>
        <w:rPr>
          <w:rFonts w:ascii="Courier New"/>
          <w:spacing w:val="-144"/>
          <w:w w:val="70"/>
          <w:position w:val="10"/>
          <w:sz w:val="25"/>
        </w:rPr>
        <w:t>&gt;</w:t>
      </w:r>
      <w:r>
        <w:rPr>
          <w:rFonts w:ascii="Courier New"/>
          <w:w w:val="70"/>
          <w:sz w:val="24"/>
        </w:rPr>
        <w:t>-,,</w:t>
      </w:r>
      <w:r>
        <w:rPr>
          <w:rFonts w:ascii="Courier New"/>
          <w:sz w:val="24"/>
        </w:rPr>
      </w:r>
    </w:p>
    <w:p>
      <w:pPr>
        <w:spacing w:line="148" w:lineRule="exact" w:before="0"/>
        <w:ind w:left="884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Times New Roman"/>
          <w:w w:val="105"/>
          <w:sz w:val="25"/>
        </w:rPr>
        <w:t>s:</w:t>
      </w:r>
      <w:r>
        <w:rPr>
          <w:rFonts w:ascii="Times New Roman"/>
          <w:spacing w:val="-17"/>
          <w:w w:val="105"/>
          <w:sz w:val="25"/>
        </w:rPr>
        <w:t> </w:t>
      </w:r>
      <w:r>
        <w:rPr>
          <w:rFonts w:ascii="Courier New"/>
          <w:w w:val="105"/>
          <w:sz w:val="22"/>
        </w:rPr>
        <w:t>m</w:t>
      </w:r>
      <w:r>
        <w:rPr>
          <w:rFonts w:ascii="Courier New"/>
          <w:sz w:val="22"/>
        </w:rPr>
      </w:r>
    </w:p>
    <w:p>
      <w:pPr>
        <w:spacing w:line="264" w:lineRule="exact" w:before="0"/>
        <w:ind w:left="815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/>
          <w:spacing w:val="-106"/>
          <w:w w:val="70"/>
          <w:position w:val="-7"/>
          <w:sz w:val="23"/>
        </w:rPr>
        <w:t>z</w:t>
      </w:r>
      <w:r>
        <w:rPr>
          <w:rFonts w:ascii="Arial"/>
          <w:w w:val="70"/>
          <w:sz w:val="19"/>
        </w:rPr>
        <w:t>m</w:t>
      </w:r>
      <w:r>
        <w:rPr>
          <w:rFonts w:ascii="Arial"/>
          <w:spacing w:val="-16"/>
          <w:w w:val="70"/>
          <w:sz w:val="19"/>
        </w:rPr>
        <w:t> </w:t>
      </w:r>
      <w:r>
        <w:rPr>
          <w:rFonts w:ascii="Times New Roman"/>
          <w:spacing w:val="-37"/>
          <w:w w:val="70"/>
          <w:position w:val="-7"/>
          <w:sz w:val="23"/>
        </w:rPr>
        <w:t>_</w:t>
      </w:r>
      <w:r>
        <w:rPr>
          <w:rFonts w:ascii="Arial"/>
          <w:w w:val="70"/>
          <w:sz w:val="26"/>
        </w:rPr>
        <w:t>::;!</w:t>
      </w:r>
      <w:r>
        <w:rPr>
          <w:rFonts w:ascii="Arial"/>
          <w:sz w:val="26"/>
        </w:rPr>
      </w:r>
    </w:p>
    <w:p>
      <w:pPr>
        <w:spacing w:line="210" w:lineRule="exact" w:before="0"/>
        <w:ind w:left="88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w w:val="80"/>
          <w:sz w:val="26"/>
        </w:rPr>
        <w:t>:;!</w:t>
      </w:r>
      <w:r>
        <w:rPr>
          <w:rFonts w:ascii="Arial"/>
          <w:spacing w:val="-22"/>
          <w:w w:val="80"/>
          <w:sz w:val="26"/>
        </w:rPr>
        <w:t> </w:t>
      </w:r>
      <w:r>
        <w:rPr>
          <w:rFonts w:ascii="Arial"/>
          <w:w w:val="80"/>
          <w:sz w:val="19"/>
        </w:rPr>
        <w:t>::c</w:t>
      </w:r>
      <w:r>
        <w:rPr>
          <w:rFonts w:ascii="Arial"/>
          <w:sz w:val="19"/>
        </w:rPr>
      </w:r>
    </w:p>
    <w:p>
      <w:pPr>
        <w:spacing w:line="134" w:lineRule="exact" w:before="0"/>
        <w:ind w:left="884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/>
          <w:w w:val="125"/>
          <w:sz w:val="22"/>
        </w:rPr>
        <w:t>r</w:t>
      </w:r>
      <w:r>
        <w:rPr>
          <w:rFonts w:ascii="Courier New"/>
          <w:spacing w:val="-133"/>
          <w:w w:val="125"/>
          <w:sz w:val="22"/>
        </w:rPr>
        <w:t> </w:t>
      </w:r>
      <w:r>
        <w:rPr>
          <w:rFonts w:ascii="Courier New"/>
          <w:w w:val="125"/>
          <w:sz w:val="22"/>
        </w:rPr>
        <w:t>m</w:t>
      </w:r>
      <w:r>
        <w:rPr>
          <w:rFonts w:ascii="Courier New"/>
          <w:sz w:val="22"/>
        </w:rPr>
      </w:r>
    </w:p>
    <w:p>
      <w:pPr>
        <w:spacing w:line="122" w:lineRule="auto" w:before="35"/>
        <w:ind w:left="774" w:right="46" w:firstLine="11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Courier New"/>
          <w:spacing w:val="9"/>
          <w:w w:val="110"/>
          <w:sz w:val="24"/>
        </w:rPr>
        <w:t>-</w:t>
      </w:r>
      <w:r>
        <w:rPr>
          <w:rFonts w:ascii="Courier New"/>
          <w:spacing w:val="11"/>
          <w:w w:val="110"/>
          <w:sz w:val="24"/>
        </w:rPr>
        <w:t>&gt;</w:t>
      </w:r>
      <w:r>
        <w:rPr>
          <w:rFonts w:ascii="Courier New"/>
          <w:spacing w:val="21"/>
          <w:w w:val="119"/>
          <w:sz w:val="24"/>
        </w:rPr>
        <w:t> </w:t>
      </w:r>
      <w:r>
        <w:rPr>
          <w:rFonts w:ascii="Courier New"/>
          <w:spacing w:val="-199"/>
          <w:w w:val="90"/>
          <w:position w:val="11"/>
          <w:sz w:val="24"/>
        </w:rPr>
        <w:t>z</w:t>
      </w:r>
      <w:r>
        <w:rPr>
          <w:rFonts w:ascii="Arial"/>
          <w:w w:val="90"/>
          <w:sz w:val="19"/>
        </w:rPr>
        <w:t>-,,</w:t>
      </w:r>
      <w:r>
        <w:rPr>
          <w:rFonts w:ascii="Arial"/>
          <w:spacing w:val="-9"/>
          <w:w w:val="90"/>
          <w:sz w:val="19"/>
        </w:rPr>
        <w:t> </w:t>
      </w:r>
      <w:r>
        <w:rPr>
          <w:rFonts w:ascii="Arial"/>
          <w:w w:val="90"/>
          <w:sz w:val="19"/>
        </w:rPr>
        <w:t>::c</w:t>
      </w:r>
      <w:r>
        <w:rPr>
          <w:rFonts w:ascii="Arial"/>
          <w:sz w:val="19"/>
        </w:rPr>
      </w:r>
    </w:p>
    <w:p>
      <w:pPr>
        <w:spacing w:line="331" w:lineRule="exact" w:before="0"/>
        <w:ind w:left="0" w:right="0" w:firstLine="0"/>
        <w:jc w:val="right"/>
        <w:rPr>
          <w:rFonts w:ascii="Courier New" w:hAnsi="Courier New" w:cs="Courier New" w:eastAsia="Courier New"/>
          <w:sz w:val="24"/>
          <w:szCs w:val="24"/>
        </w:rPr>
      </w:pPr>
      <w:r>
        <w:rPr>
          <w:rFonts w:ascii="Courier New"/>
          <w:spacing w:val="-243"/>
          <w:w w:val="135"/>
          <w:position w:val="11"/>
          <w:sz w:val="26"/>
        </w:rPr>
        <w:t>o</w:t>
      </w:r>
      <w:r>
        <w:rPr>
          <w:rFonts w:ascii="Times New Roman"/>
          <w:w w:val="135"/>
          <w:sz w:val="19"/>
        </w:rPr>
        <w:t>;c</w:t>
      </w:r>
      <w:r>
        <w:rPr>
          <w:rFonts w:ascii="Times New Roman"/>
          <w:spacing w:val="-19"/>
          <w:w w:val="135"/>
          <w:sz w:val="19"/>
        </w:rPr>
        <w:t> </w:t>
      </w:r>
      <w:r>
        <w:rPr>
          <w:rFonts w:ascii="Courier New"/>
          <w:spacing w:val="-232"/>
          <w:w w:val="135"/>
          <w:position w:val="11"/>
          <w:sz w:val="26"/>
        </w:rPr>
        <w:t>&gt;</w:t>
      </w:r>
      <w:r>
        <w:rPr>
          <w:rFonts w:ascii="Courier New"/>
          <w:w w:val="135"/>
          <w:sz w:val="24"/>
        </w:rPr>
        <w:t>z</w:t>
      </w:r>
      <w:r>
        <w:rPr>
          <w:rFonts w:ascii="Courier New"/>
          <w:sz w:val="24"/>
        </w:rPr>
      </w:r>
    </w:p>
    <w:p>
      <w:pPr>
        <w:spacing w:line="268" w:lineRule="exact" w:before="0"/>
        <w:ind w:left="0" w:right="59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130"/>
          <w:sz w:val="24"/>
        </w:rPr>
        <w:t>o</w:t>
      </w:r>
      <w:r>
        <w:rPr>
          <w:rFonts w:ascii="Times New Roman"/>
          <w:sz w:val="24"/>
        </w:rPr>
      </w:r>
    </w:p>
    <w:p>
      <w:pPr>
        <w:spacing w:before="47"/>
        <w:ind w:left="76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226"/>
          <w:w w:val="140"/>
          <w:sz w:val="18"/>
        </w:rPr>
        <w:t>0</w:t>
      </w:r>
      <w:r>
        <w:rPr>
          <w:rFonts w:ascii="Times New Roman"/>
          <w:w w:val="140"/>
          <w:position w:val="-12"/>
          <w:sz w:val="24"/>
        </w:rPr>
        <w:t>z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156" w:lineRule="exact" w:before="157"/>
        <w:ind w:left="0" w:right="183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85"/>
          <w:sz w:val="18"/>
        </w:rPr>
        <w:t>G')</w:t>
      </w:r>
      <w:r>
        <w:rPr>
          <w:rFonts w:ascii="Arial"/>
          <w:sz w:val="18"/>
        </w:rPr>
      </w:r>
    </w:p>
    <w:p>
      <w:pPr>
        <w:spacing w:line="119" w:lineRule="auto" w:before="89"/>
        <w:ind w:left="884" w:right="179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w w:val="85"/>
          <w:sz w:val="30"/>
        </w:rPr>
        <w:t>m</w:t>
      </w:r>
      <w:r>
        <w:rPr>
          <w:rFonts w:ascii="Times New Roman"/>
          <w:w w:val="84"/>
          <w:sz w:val="30"/>
        </w:rPr>
        <w:t> </w:t>
      </w:r>
      <w:r>
        <w:rPr>
          <w:rFonts w:ascii="Times New Roman"/>
          <w:w w:val="125"/>
          <w:sz w:val="33"/>
        </w:rPr>
        <w:t>z</w:t>
      </w:r>
      <w:r>
        <w:rPr>
          <w:rFonts w:ascii="Times New Roman"/>
          <w:w w:val="144"/>
          <w:sz w:val="33"/>
        </w:rPr>
        <w:t> </w:t>
      </w:r>
      <w:r>
        <w:rPr>
          <w:rFonts w:ascii="Times New Roman"/>
          <w:w w:val="85"/>
          <w:sz w:val="30"/>
        </w:rPr>
        <w:t>m</w:t>
      </w:r>
      <w:r>
        <w:rPr>
          <w:rFonts w:ascii="Times New Roman"/>
          <w:sz w:val="3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exact" w:before="0"/>
        <w:ind w:left="0" w:right="159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315"/>
          <w:sz w:val="22"/>
        </w:rPr>
        <w:t>r</w:t>
      </w:r>
      <w:r>
        <w:rPr>
          <w:rFonts w:ascii="Arial"/>
          <w:sz w:val="22"/>
        </w:rPr>
      </w:r>
    </w:p>
    <w:p>
      <w:pPr>
        <w:spacing w:line="278" w:lineRule="exact" w:before="0"/>
        <w:ind w:left="0" w:right="179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w w:val="140"/>
          <w:sz w:val="33"/>
        </w:rPr>
        <w:t>z</w:t>
      </w:r>
      <w:r>
        <w:rPr>
          <w:rFonts w:ascii="Times New Roman"/>
          <w:sz w:val="33"/>
        </w:rPr>
      </w:r>
    </w:p>
    <w:p>
      <w:pPr>
        <w:spacing w:line="211" w:lineRule="exact" w:before="0"/>
        <w:ind w:left="0" w:right="163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w w:val="175"/>
          <w:sz w:val="26"/>
        </w:rPr>
        <w:t>0</w:t>
      </w:r>
      <w:r>
        <w:rPr>
          <w:rFonts w:ascii="Times New Roman"/>
          <w:sz w:val="26"/>
        </w:rPr>
      </w:r>
    </w:p>
    <w:p>
      <w:pPr>
        <w:spacing w:line="286" w:lineRule="exact" w:before="0"/>
        <w:ind w:left="0" w:right="148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pacing w:val="-146"/>
          <w:w w:val="110"/>
          <w:sz w:val="20"/>
        </w:rPr>
        <w:t>-</w:t>
      </w:r>
      <w:r>
        <w:rPr>
          <w:rFonts w:ascii="Times New Roman"/>
          <w:spacing w:val="-84"/>
          <w:w w:val="110"/>
          <w:position w:val="-16"/>
          <w:sz w:val="30"/>
        </w:rPr>
        <w:t>m</w:t>
      </w:r>
      <w:r>
        <w:rPr>
          <w:rFonts w:ascii="Arial"/>
          <w:w w:val="110"/>
          <w:sz w:val="20"/>
        </w:rPr>
        <w:t>I</w:t>
      </w:r>
      <w:r>
        <w:rPr>
          <w:rFonts w:ascii="Arial"/>
          <w:sz w:val="20"/>
        </w:rPr>
      </w:r>
    </w:p>
    <w:p>
      <w:pPr>
        <w:spacing w:line="270" w:lineRule="exact" w:before="0"/>
        <w:ind w:left="0" w:right="186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i/>
          <w:w w:val="65"/>
          <w:sz w:val="32"/>
        </w:rPr>
        <w:t>en</w:t>
      </w:r>
      <w:r>
        <w:rPr>
          <w:rFonts w:ascii="Times New Roman"/>
          <w:sz w:val="32"/>
        </w:rPr>
      </w:r>
    </w:p>
    <w:p>
      <w:pPr>
        <w:spacing w:after="0" w:line="270" w:lineRule="exact"/>
        <w:jc w:val="righ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370" w:h="31660"/>
          <w:pgMar w:top="480" w:bottom="280" w:left="460" w:right="180"/>
          <w:cols w:num="14" w:equalWidth="0">
            <w:col w:w="1668" w:space="40"/>
            <w:col w:w="1135" w:space="924"/>
            <w:col w:w="1658" w:space="40"/>
            <w:col w:w="190" w:space="2644"/>
            <w:col w:w="1125" w:space="40"/>
            <w:col w:w="483" w:space="40"/>
            <w:col w:w="223" w:space="46"/>
            <w:col w:w="1026" w:space="40"/>
            <w:col w:w="1011" w:space="40"/>
            <w:col w:w="517" w:space="40"/>
            <w:col w:w="623" w:space="1116"/>
            <w:col w:w="2347" w:space="814"/>
            <w:col w:w="1329" w:space="1290"/>
            <w:col w:w="1281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5.497788pt;margin-top:5.421967pt;width:1106.95pt;height:1571.9pt;mso-position-horizontal-relative:page;mso-position-vertical-relative:page;z-index:10072" coordorigin="110,108" coordsize="22139,31438">
            <v:shape style="position:absolute;left:494;top:3383;width:21616;height:23335" type="#_x0000_t75" stroked="false">
              <v:imagedata r:id="rId189" o:title=""/>
            </v:shape>
            <v:group style="position:absolute;left:13506;top:20470;width:16;height:16" coordorigin="13506,20470" coordsize="16,16">
              <v:shape style="position:absolute;left:13506;top:20470;width:16;height:16" coordorigin="13506,20470" coordsize="16,16" path="m13506,20470l13522,20486e" filled="false" stroked="true" strokeweight=".318763pt" strokecolor="#bababa">
                <v:path arrowok="t"/>
              </v:shape>
            </v:group>
            <v:group style="position:absolute;left:13506;top:20470;width:16;height:16" coordorigin="13506,20470" coordsize="16,16">
              <v:shape style="position:absolute;left:13506;top:20470;width:16;height:16" coordorigin="13506,20470" coordsize="16,16" path="m13522,20470l13506,20486e" filled="false" stroked="true" strokeweight=".318763pt" strokecolor="#bababa">
                <v:path arrowok="t"/>
              </v:shape>
            </v:group>
            <v:group style="position:absolute;left:19119;top:19879;width:16;height:16" coordorigin="19119,19879" coordsize="16,16">
              <v:shape style="position:absolute;left:19119;top:19879;width:16;height:16" coordorigin="19119,19879" coordsize="16,16" path="m19119,19879l19135,19895e" filled="false" stroked="true" strokeweight=".318763pt" strokecolor="#bababa">
                <v:path arrowok="t"/>
              </v:shape>
            </v:group>
            <v:group style="position:absolute;left:19119;top:19879;width:16;height:16" coordorigin="19119,19879" coordsize="16,16">
              <v:shape style="position:absolute;left:19119;top:19879;width:16;height:16" coordorigin="19119,19879" coordsize="16,16" path="m19135,19879l19119,19895e" filled="false" stroked="true" strokeweight=".318763pt" strokecolor="#bababa">
                <v:path arrowok="t"/>
              </v:shape>
              <v:shape style="position:absolute;left:18478;top:20151;width:826;height:837" type="#_x0000_t75" stroked="false">
                <v:imagedata r:id="rId190" o:title=""/>
              </v:shape>
            </v:group>
            <v:group style="position:absolute;left:13567;top:19751;width:16;height:16" coordorigin="13567,19751" coordsize="16,16">
              <v:shape style="position:absolute;left:13567;top:19751;width:16;height:16" coordorigin="13567,19751" coordsize="16,16" path="m13567,19751l13582,19767e" filled="false" stroked="true" strokeweight=".318763pt" strokecolor="#bababa">
                <v:path arrowok="t"/>
              </v:shape>
            </v:group>
            <v:group style="position:absolute;left:13567;top:19751;width:16;height:16" coordorigin="13567,19751" coordsize="16,16">
              <v:shape style="position:absolute;left:13567;top:19751;width:16;height:16" coordorigin="13567,19751" coordsize="16,16" path="m13582,19751l13567,19767e" filled="false" stroked="true" strokeweight=".318763pt" strokecolor="#bababa">
                <v:path arrowok="t"/>
              </v:shape>
            </v:group>
            <v:group style="position:absolute;left:13460;top:19163;width:16;height:16" coordorigin="13460,19163" coordsize="16,16">
              <v:shape style="position:absolute;left:13460;top:19163;width:16;height:16" coordorigin="13460,19163" coordsize="16,16" path="m13460,19163l13476,19179e" filled="false" stroked="true" strokeweight=".318763pt" strokecolor="#bababa">
                <v:path arrowok="t"/>
              </v:shape>
            </v:group>
            <v:group style="position:absolute;left:13460;top:19163;width:16;height:16" coordorigin="13460,19163" coordsize="16,16">
              <v:shape style="position:absolute;left:13460;top:19163;width:16;height:16" coordorigin="13460,19163" coordsize="16,16" path="m13476,19163l13460,19179e" filled="false" stroked="true" strokeweight=".318763pt" strokecolor="#bababa">
                <v:path arrowok="t"/>
              </v:shape>
            </v:group>
            <v:group style="position:absolute;left:13460;top:19163;width:16;height:16" coordorigin="13460,19163" coordsize="16,16">
              <v:shape style="position:absolute;left:13460;top:19163;width:16;height:16" coordorigin="13460,19163" coordsize="16,16" path="m13460,19163l13476,19179e" filled="false" stroked="true" strokeweight=".318763pt" strokecolor="#bababa">
                <v:path arrowok="t"/>
              </v:shape>
            </v:group>
            <v:group style="position:absolute;left:13460;top:19163;width:16;height:16" coordorigin="13460,19163" coordsize="16,16">
              <v:shape style="position:absolute;left:13460;top:19163;width:16;height:16" coordorigin="13460,19163" coordsize="16,16" path="m13476,19163l13460,19179e" filled="false" stroked="true" strokeweight=".318763pt" strokecolor="#bababa">
                <v:path arrowok="t"/>
              </v:shape>
            </v:group>
            <v:group style="position:absolute;left:13353;top:19178;width:16;height:16" coordorigin="13353,19178" coordsize="16,16">
              <v:shape style="position:absolute;left:13353;top:19178;width:16;height:16" coordorigin="13353,19178" coordsize="16,16" path="m13353,19178l13369,19194e" filled="false" stroked="true" strokeweight=".318763pt" strokecolor="#bababa">
                <v:path arrowok="t"/>
              </v:shape>
            </v:group>
            <v:group style="position:absolute;left:13353;top:19178;width:16;height:16" coordorigin="13353,19178" coordsize="16,16">
              <v:shape style="position:absolute;left:13353;top:19178;width:16;height:16" coordorigin="13353,19178" coordsize="16,16" path="m13369,19178l13353,19194e" filled="false" stroked="true" strokeweight=".318763pt" strokecolor="#bababa">
                <v:path arrowok="t"/>
              </v:shape>
            </v:group>
            <v:group style="position:absolute;left:17069;top:21471;width:16;height:16" coordorigin="17069,21471" coordsize="16,16">
              <v:shape style="position:absolute;left:17069;top:21471;width:16;height:16" coordorigin="17069,21471" coordsize="16,16" path="m17069,21471l17085,21487e" filled="false" stroked="true" strokeweight=".318763pt" strokecolor="#bababa">
                <v:path arrowok="t"/>
              </v:shape>
            </v:group>
            <v:group style="position:absolute;left:17069;top:21471;width:16;height:16" coordorigin="17069,21471" coordsize="16,16">
              <v:shape style="position:absolute;left:17069;top:21471;width:16;height:16" coordorigin="17069,21471" coordsize="16,16" path="m17085,21471l17069,21487e" filled="false" stroked="true" strokeweight=".318763pt" strokecolor="#bababa">
                <v:path arrowok="t"/>
              </v:shape>
            </v:group>
            <v:group style="position:absolute;left:17895;top:21277;width:16;height:16" coordorigin="17895,21277" coordsize="16,16">
              <v:shape style="position:absolute;left:17895;top:21277;width:16;height:16" coordorigin="17895,21277" coordsize="16,16" path="m17895,21277l17911,21292e" filled="false" stroked="true" strokeweight=".318763pt" strokecolor="#bababa">
                <v:path arrowok="t"/>
              </v:shape>
            </v:group>
            <v:group style="position:absolute;left:17895;top:21277;width:16;height:16" coordorigin="17895,21277" coordsize="16,16">
              <v:shape style="position:absolute;left:17895;top:21277;width:16;height:16" coordorigin="17895,21277" coordsize="16,16" path="m17911,21277l17895,21292e" filled="false" stroked="true" strokeweight=".318763pt" strokecolor="#bababa">
                <v:path arrowok="t"/>
              </v:shape>
              <v:shape style="position:absolute;left:18586;top:20733;width:1936;height:1316" type="#_x0000_t75" stroked="false">
                <v:imagedata r:id="rId191" o:title=""/>
              </v:shape>
            </v:group>
            <v:group style="position:absolute;left:17939;top:21257;width:16;height:16" coordorigin="17939,21257" coordsize="16,16">
              <v:shape style="position:absolute;left:17939;top:21257;width:16;height:16" coordorigin="17939,21257" coordsize="16,16" path="m17939,21257l17955,21273e" filled="false" stroked="true" strokeweight=".318763pt" strokecolor="#bababa">
                <v:path arrowok="t"/>
              </v:shape>
            </v:group>
            <v:group style="position:absolute;left:17939;top:21257;width:16;height:16" coordorigin="17939,21257" coordsize="16,16">
              <v:shape style="position:absolute;left:17939;top:21257;width:16;height:16" coordorigin="17939,21257" coordsize="16,16" path="m17955,21257l17939,21273e" filled="false" stroked="true" strokeweight=".318763pt" strokecolor="#bababa">
                <v:path arrowok="t"/>
              </v:shape>
            </v:group>
            <v:group style="position:absolute;left:17237;top:21080;width:16;height:16" coordorigin="17237,21080" coordsize="16,16">
              <v:shape style="position:absolute;left:17237;top:21080;width:16;height:16" coordorigin="17237,21080" coordsize="16,16" path="m17237,21080l17253,21096e" filled="false" stroked="true" strokeweight=".318763pt" strokecolor="#bababa">
                <v:path arrowok="t"/>
              </v:shape>
            </v:group>
            <v:group style="position:absolute;left:17237;top:21080;width:16;height:16" coordorigin="17237,21080" coordsize="16,16">
              <v:shape style="position:absolute;left:17237;top:21080;width:16;height:16" coordorigin="17237,21080" coordsize="16,16" path="m17253,21080l17237,21096e" filled="false" stroked="true" strokeweight=".318763pt" strokecolor="#bababa">
                <v:path arrowok="t"/>
              </v:shape>
            </v:group>
            <v:group style="position:absolute;left:17157;top:21061;width:16;height:16" coordorigin="17157,21061" coordsize="16,16">
              <v:shape style="position:absolute;left:17157;top:21061;width:16;height:16" coordorigin="17157,21061" coordsize="16,16" path="m17157,21061l17173,21077e" filled="false" stroked="true" strokeweight=".318763pt" strokecolor="#bababa">
                <v:path arrowok="t"/>
              </v:shape>
            </v:group>
            <v:group style="position:absolute;left:17157;top:21061;width:16;height:16" coordorigin="17157,21061" coordsize="16,16">
              <v:shape style="position:absolute;left:17157;top:21061;width:16;height:16" coordorigin="17157,21061" coordsize="16,16" path="m17173,21061l17157,21077e" filled="false" stroked="true" strokeweight=".318763pt" strokecolor="#bababa">
                <v:path arrowok="t"/>
              </v:shape>
            </v:group>
            <v:group style="position:absolute;left:17155;top:21068;width:16;height:16" coordorigin="17155,21068" coordsize="16,16">
              <v:shape style="position:absolute;left:17155;top:21068;width:16;height:16" coordorigin="17155,21068" coordsize="16,16" path="m17155,21068l17171,21084e" filled="false" stroked="true" strokeweight=".318763pt" strokecolor="#bababa">
                <v:path arrowok="t"/>
              </v:shape>
            </v:group>
            <v:group style="position:absolute;left:17155;top:21068;width:16;height:16" coordorigin="17155,21068" coordsize="16,16">
              <v:shape style="position:absolute;left:17155;top:21068;width:16;height:16" coordorigin="17155,21068" coordsize="16,16" path="m17171,21068l17155,21084e" filled="false" stroked="true" strokeweight=".318763pt" strokecolor="#bababa">
                <v:path arrowok="t"/>
              </v:shape>
            </v:group>
            <v:group style="position:absolute;left:17235;top:21088;width:16;height:16" coordorigin="17235,21088" coordsize="16,16">
              <v:shape style="position:absolute;left:17235;top:21088;width:16;height:16" coordorigin="17235,21088" coordsize="16,16" path="m17235,21088l17251,21104e" filled="false" stroked="true" strokeweight=".318763pt" strokecolor="#bababa">
                <v:path arrowok="t"/>
              </v:shape>
            </v:group>
            <v:group style="position:absolute;left:17235;top:21088;width:16;height:16" coordorigin="17235,21088" coordsize="16,16">
              <v:shape style="position:absolute;left:17235;top:21088;width:16;height:16" coordorigin="17235,21088" coordsize="16,16" path="m17251,21088l17235,21104e" filled="false" stroked="true" strokeweight=".318763pt" strokecolor="#bababa">
                <v:path arrowok="t"/>
              </v:shape>
            </v:group>
            <v:group style="position:absolute;left:17946;top:21265;width:16;height:16" coordorigin="17946,21265" coordsize="16,16">
              <v:shape style="position:absolute;left:17946;top:21265;width:16;height:16" coordorigin="17946,21265" coordsize="16,16" path="m17946,21265l17962,21281e" filled="false" stroked="true" strokeweight=".318763pt" strokecolor="#bababa">
                <v:path arrowok="t"/>
              </v:shape>
            </v:group>
            <v:group style="position:absolute;left:17946;top:21265;width:16;height:16" coordorigin="17946,21265" coordsize="16,16">
              <v:shape style="position:absolute;left:17946;top:21265;width:16;height:16" coordorigin="17946,21265" coordsize="16,16" path="m17962,21265l17946,21281e" filled="false" stroked="true" strokeweight=".318763pt" strokecolor="#bababa">
                <v:path arrowok="t"/>
              </v:shape>
            </v:group>
            <v:group style="position:absolute;left:18022;top:21214;width:16;height:16" coordorigin="18022,21214" coordsize="16,16">
              <v:shape style="position:absolute;left:18022;top:21214;width:16;height:16" coordorigin="18022,21214" coordsize="16,16" path="m18022,21214l18038,21230e" filled="false" stroked="true" strokeweight=".318763pt" strokecolor="#bababa">
                <v:path arrowok="t"/>
              </v:shape>
            </v:group>
            <v:group style="position:absolute;left:18022;top:21214;width:16;height:16" coordorigin="18022,21214" coordsize="16,16">
              <v:shape style="position:absolute;left:18022;top:21214;width:16;height:16" coordorigin="18022,21214" coordsize="16,16" path="m18038,21214l18022,21230e" filled="false" stroked="true" strokeweight=".318763pt" strokecolor="#bababa">
                <v:path arrowok="t"/>
              </v:shape>
            </v:group>
            <v:group style="position:absolute;left:18067;top:21208;width:16;height:16" coordorigin="18067,21208" coordsize="16,16">
              <v:shape style="position:absolute;left:18067;top:21208;width:16;height:16" coordorigin="18067,21208" coordsize="16,16" path="m18067,21208l18083,21224e" filled="false" stroked="true" strokeweight=".318763pt" strokecolor="#bababa">
                <v:path arrowok="t"/>
              </v:shape>
            </v:group>
            <v:group style="position:absolute;left:18067;top:21208;width:16;height:16" coordorigin="18067,21208" coordsize="16,16">
              <v:shape style="position:absolute;left:18067;top:21208;width:16;height:16" coordorigin="18067,21208" coordsize="16,16" path="m18083,21208l18067,21224e" filled="false" stroked="true" strokeweight=".318763pt" strokecolor="#bababa">
                <v:path arrowok="t"/>
              </v:shape>
            </v:group>
            <v:group style="position:absolute;left:18067;top:21171;width:16;height:16" coordorigin="18067,21171" coordsize="16,16">
              <v:shape style="position:absolute;left:18067;top:21171;width:16;height:16" coordorigin="18067,21171" coordsize="16,16" path="m18067,21171l18083,21187e" filled="false" stroked="true" strokeweight=".318763pt" strokecolor="#bababa">
                <v:path arrowok="t"/>
              </v:shape>
            </v:group>
            <v:group style="position:absolute;left:18067;top:21171;width:16;height:16" coordorigin="18067,21171" coordsize="16,16">
              <v:shape style="position:absolute;left:18067;top:21171;width:16;height:16" coordorigin="18067,21171" coordsize="16,16" path="m18083,21171l18067,21187e" filled="false" stroked="true" strokeweight=".318763pt" strokecolor="#bababa">
                <v:path arrowok="t"/>
              </v:shape>
              <v:shape style="position:absolute;left:18271;top:21144;width:191;height:333" type="#_x0000_t75" stroked="false">
                <v:imagedata r:id="rId192" o:title=""/>
              </v:shape>
            </v:group>
            <v:group style="position:absolute;left:19370;top:20693;width:16;height:16" coordorigin="19370,20693" coordsize="16,16">
              <v:shape style="position:absolute;left:19370;top:20693;width:16;height:16" coordorigin="19370,20693" coordsize="16,16" path="m19370,20693l19386,20709e" filled="false" stroked="true" strokeweight=".318763pt" strokecolor="#bababa">
                <v:path arrowok="t"/>
              </v:shape>
            </v:group>
            <v:group style="position:absolute;left:19370;top:20693;width:16;height:16" coordorigin="19370,20693" coordsize="16,16">
              <v:shape style="position:absolute;left:19370;top:20693;width:16;height:16" coordorigin="19370,20693" coordsize="16,16" path="m19386,20693l19370,20709e" filled="false" stroked="true" strokeweight=".318763pt" strokecolor="#bababa">
                <v:path arrowok="t"/>
              </v:shape>
            </v:group>
            <v:group style="position:absolute;left:20112;top:20518;width:16;height:16" coordorigin="20112,20518" coordsize="16,16">
              <v:shape style="position:absolute;left:20112;top:20518;width:16;height:16" coordorigin="20112,20518" coordsize="16,16" path="m20112,20518l20127,20534e" filled="false" stroked="true" strokeweight=".318763pt" strokecolor="#bababa">
                <v:path arrowok="t"/>
              </v:shape>
            </v:group>
            <v:group style="position:absolute;left:20112;top:20518;width:16;height:16" coordorigin="20112,20518" coordsize="16,16">
              <v:shape style="position:absolute;left:20112;top:20518;width:16;height:16" coordorigin="20112,20518" coordsize="16,16" path="m20127,20518l20112,20534e" filled="false" stroked="true" strokeweight=".318763pt" strokecolor="#bababa">
                <v:path arrowok="t"/>
              </v:shape>
              <v:shape style="position:absolute;left:20572;top:20508;width:1080;height:813" type="#_x0000_t75" stroked="false">
                <v:imagedata r:id="rId193" o:title=""/>
              </v:shape>
            </v:group>
            <v:group style="position:absolute;left:21214;top:19938;width:16;height:16" coordorigin="21214,19938" coordsize="16,16">
              <v:shape style="position:absolute;left:21214;top:19938;width:16;height:16" coordorigin="21214,19938" coordsize="16,16" path="m21214,19938l21230,19954e" filled="false" stroked="true" strokeweight=".318763pt" strokecolor="#bababa">
                <v:path arrowok="t"/>
              </v:shape>
            </v:group>
            <v:group style="position:absolute;left:21214;top:19938;width:16;height:16" coordorigin="21214,19938" coordsize="16,16">
              <v:shape style="position:absolute;left:21214;top:19938;width:16;height:16" coordorigin="21214,19938" coordsize="16,16" path="m21230,19938l21214,19954e" filled="false" stroked="true" strokeweight=".318763pt" strokecolor="#bababa">
                <v:path arrowok="t"/>
              </v:shape>
            </v:group>
            <v:group style="position:absolute;left:20833;top:19688;width:16;height:16" coordorigin="20833,19688" coordsize="16,16">
              <v:shape style="position:absolute;left:20833;top:19688;width:16;height:16" coordorigin="20833,19688" coordsize="16,16" path="m20833,19688l20849,19704e" filled="false" stroked="true" strokeweight=".318763pt" strokecolor="#bababa">
                <v:path arrowok="t"/>
              </v:shape>
            </v:group>
            <v:group style="position:absolute;left:20833;top:19688;width:16;height:16" coordorigin="20833,19688" coordsize="16,16">
              <v:shape style="position:absolute;left:20833;top:19688;width:16;height:16" coordorigin="20833,19688" coordsize="16,16" path="m20849,19688l20833,19704e" filled="false" stroked="true" strokeweight=".318763pt" strokecolor="#bababa">
                <v:path arrowok="t"/>
              </v:shape>
            </v:group>
            <v:group style="position:absolute;left:19484;top:19227;width:16;height:16" coordorigin="19484,19227" coordsize="16,16">
              <v:shape style="position:absolute;left:19484;top:19227;width:16;height:16" coordorigin="19484,19227" coordsize="16,16" path="m19484,19227l19500,19243e" filled="false" stroked="true" strokeweight=".318763pt" strokecolor="#bababa">
                <v:path arrowok="t"/>
              </v:shape>
            </v:group>
            <v:group style="position:absolute;left:19484;top:19227;width:16;height:16" coordorigin="19484,19227" coordsize="16,16">
              <v:shape style="position:absolute;left:19484;top:19227;width:16;height:16" coordorigin="19484,19227" coordsize="16,16" path="m19500,19227l19484,19243e" filled="false" stroked="true" strokeweight=".318763pt" strokecolor="#bababa">
                <v:path arrowok="t"/>
              </v:shape>
            </v:group>
            <v:group style="position:absolute;left:19007;top:19197;width:16;height:16" coordorigin="19007,19197" coordsize="16,16">
              <v:shape style="position:absolute;left:19007;top:19197;width:16;height:16" coordorigin="19007,19197" coordsize="16,16" path="m19007,19197l19023,19213e" filled="false" stroked="true" strokeweight=".318763pt" strokecolor="#bababa">
                <v:path arrowok="t"/>
              </v:shape>
            </v:group>
            <v:group style="position:absolute;left:19007;top:19197;width:16;height:16" coordorigin="19007,19197" coordsize="16,16">
              <v:shape style="position:absolute;left:19007;top:19197;width:16;height:16" coordorigin="19007,19197" coordsize="16,16" path="m19023,19197l19007,19213e" filled="false" stroked="true" strokeweight=".318763pt" strokecolor="#bababa">
                <v:path arrowok="t"/>
              </v:shape>
            </v:group>
            <v:group style="position:absolute;left:18540;top:19229;width:16;height:16" coordorigin="18540,19229" coordsize="16,16">
              <v:shape style="position:absolute;left:18540;top:19229;width:16;height:16" coordorigin="18540,19229" coordsize="16,16" path="m18540,19229l18556,19245e" filled="false" stroked="true" strokeweight=".318763pt" strokecolor="#bababa">
                <v:path arrowok="t"/>
              </v:shape>
            </v:group>
            <v:group style="position:absolute;left:18540;top:19229;width:16;height:16" coordorigin="18540,19229" coordsize="16,16">
              <v:shape style="position:absolute;left:18540;top:19229;width:16;height:16" coordorigin="18540,19229" coordsize="16,16" path="m18556,19229l18540,19245e" filled="false" stroked="true" strokeweight=".318763pt" strokecolor="#bababa">
                <v:path arrowok="t"/>
              </v:shape>
            </v:group>
            <v:group style="position:absolute;left:18126;top:19315;width:16;height:16" coordorigin="18126,19315" coordsize="16,16">
              <v:shape style="position:absolute;left:18126;top:19315;width:16;height:16" coordorigin="18126,19315" coordsize="16,16" path="m18126,19315l18142,19331e" filled="false" stroked="true" strokeweight=".318763pt" strokecolor="#bababa">
                <v:path arrowok="t"/>
              </v:shape>
            </v:group>
            <v:group style="position:absolute;left:18126;top:19315;width:16;height:16" coordorigin="18126,19315" coordsize="16,16">
              <v:shape style="position:absolute;left:18126;top:19315;width:16;height:16" coordorigin="18126,19315" coordsize="16,16" path="m18142,19315l18126,19331e" filled="false" stroked="true" strokeweight=".318763pt" strokecolor="#bababa">
                <v:path arrowok="t"/>
              </v:shape>
            </v:group>
            <v:group style="position:absolute;left:21766;top:14837;width:16;height:16" coordorigin="21766,14837" coordsize="16,16">
              <v:shape style="position:absolute;left:21766;top:14837;width:16;height:16" coordorigin="21766,14837" coordsize="16,16" path="m21766,14837l21782,14853e" filled="false" stroked="true" strokeweight=".318763pt" strokecolor="#bababa">
                <v:path arrowok="t"/>
              </v:shape>
            </v:group>
            <v:group style="position:absolute;left:21766;top:14837;width:16;height:16" coordorigin="21766,14837" coordsize="16,16">
              <v:shape style="position:absolute;left:21766;top:14837;width:16;height:16" coordorigin="21766,14837" coordsize="16,16" path="m21782,14837l21766,14853e" filled="false" stroked="true" strokeweight=".318763pt" strokecolor="#bababa">
                <v:path arrowok="t"/>
              </v:shape>
            </v:group>
            <v:group style="position:absolute;left:21976;top:19637;width:16;height:16" coordorigin="21976,19637" coordsize="16,16">
              <v:shape style="position:absolute;left:21976;top:19637;width:16;height:16" coordorigin="21976,19637" coordsize="16,16" path="m21976,19637l21992,19653e" filled="false" stroked="true" strokeweight=".318763pt" strokecolor="#bababa">
                <v:path arrowok="t"/>
              </v:shape>
            </v:group>
            <v:group style="position:absolute;left:21976;top:19637;width:16;height:16" coordorigin="21976,19637" coordsize="16,16">
              <v:shape style="position:absolute;left:21976;top:19637;width:16;height:16" coordorigin="21976,19637" coordsize="16,16" path="m21992,19637l21976,19653e" filled="false" stroked="true" strokeweight=".318763pt" strokecolor="#bababa">
                <v:path arrowok="t"/>
              </v:shape>
            </v:group>
            <v:group style="position:absolute;left:21814;top:19359;width:16;height:16" coordorigin="21814,19359" coordsize="16,16">
              <v:shape style="position:absolute;left:21814;top:19359;width:16;height:16" coordorigin="21814,19359" coordsize="16,16" path="m21814,19359l21829,19375e" filled="false" stroked="true" strokeweight=".318763pt" strokecolor="#bababa">
                <v:path arrowok="t"/>
              </v:shape>
            </v:group>
            <v:group style="position:absolute;left:21814;top:19359;width:16;height:16" coordorigin="21814,19359" coordsize="16,16">
              <v:shape style="position:absolute;left:21814;top:19359;width:16;height:16" coordorigin="21814,19359" coordsize="16,16" path="m21829,19359l21814,19375e" filled="false" stroked="true" strokeweight=".318763pt" strokecolor="#bababa">
                <v:path arrowok="t"/>
              </v:shape>
            </v:group>
            <v:group style="position:absolute;left:21704;top:18905;width:16;height:16" coordorigin="21704,18905" coordsize="16,16">
              <v:shape style="position:absolute;left:21704;top:18905;width:16;height:16" coordorigin="21704,18905" coordsize="16,16" path="m21704,18905l21719,18921e" filled="false" stroked="true" strokeweight=".318763pt" strokecolor="#bababa">
                <v:path arrowok="t"/>
              </v:shape>
            </v:group>
            <v:group style="position:absolute;left:21704;top:18905;width:16;height:16" coordorigin="21704,18905" coordsize="16,16">
              <v:shape style="position:absolute;left:21704;top:18905;width:16;height:16" coordorigin="21704,18905" coordsize="16,16" path="m21719,18905l21704,18921e" filled="false" stroked="true" strokeweight=".318763pt" strokecolor="#bababa">
                <v:path arrowok="t"/>
              </v:shape>
            </v:group>
            <v:group style="position:absolute;left:21704;top:18604;width:16;height:16" coordorigin="21704,18604" coordsize="16,16">
              <v:shape style="position:absolute;left:21704;top:18604;width:16;height:16" coordorigin="21704,18604" coordsize="16,16" path="m21704,18604l21719,18620e" filled="false" stroked="true" strokeweight=".318763pt" strokecolor="#bababa">
                <v:path arrowok="t"/>
              </v:shape>
            </v:group>
            <v:group style="position:absolute;left:21704;top:18604;width:16;height:16" coordorigin="21704,18604" coordsize="16,16">
              <v:shape style="position:absolute;left:21704;top:18604;width:16;height:16" coordorigin="21704,18604" coordsize="16,16" path="m21719,18604l21704,18620e" filled="false" stroked="true" strokeweight=".318763pt" strokecolor="#bababa">
                <v:path arrowok="t"/>
              </v:shape>
            </v:group>
            <v:group style="position:absolute;left:21723;top:18317;width:16;height:16" coordorigin="21723,18317" coordsize="16,16">
              <v:shape style="position:absolute;left:21723;top:18317;width:16;height:16" coordorigin="21723,18317" coordsize="16,16" path="m21723,18317l21739,18333e" filled="false" stroked="true" strokeweight=".318763pt" strokecolor="#bababa">
                <v:path arrowok="t"/>
              </v:shape>
            </v:group>
            <v:group style="position:absolute;left:21723;top:18317;width:16;height:16" coordorigin="21723,18317" coordsize="16,16">
              <v:shape style="position:absolute;left:21723;top:18317;width:16;height:16" coordorigin="21723,18317" coordsize="16,16" path="m21739,18317l21723,18333e" filled="false" stroked="true" strokeweight=".318763pt" strokecolor="#bababa">
                <v:path arrowok="t"/>
              </v:shape>
            </v:group>
            <v:group style="position:absolute;left:21759;top:18033;width:16;height:16" coordorigin="21759,18033" coordsize="16,16">
              <v:shape style="position:absolute;left:21759;top:18033;width:16;height:16" coordorigin="21759,18033" coordsize="16,16" path="m21759,18033l21775,18049e" filled="false" stroked="true" strokeweight=".318763pt" strokecolor="#bababa">
                <v:path arrowok="t"/>
              </v:shape>
            </v:group>
            <v:group style="position:absolute;left:21759;top:18033;width:16;height:16" coordorigin="21759,18033" coordsize="16,16">
              <v:shape style="position:absolute;left:21759;top:18033;width:16;height:16" coordorigin="21759,18033" coordsize="16,16" path="m21775,18033l21759,18049e" filled="false" stroked="true" strokeweight=".318763pt" strokecolor="#bababa">
                <v:path arrowok="t"/>
              </v:shape>
            </v:group>
            <v:group style="position:absolute;left:21782;top:17892;width:16;height:16" coordorigin="21782,17892" coordsize="16,16">
              <v:shape style="position:absolute;left:21782;top:17892;width:16;height:16" coordorigin="21782,17892" coordsize="16,16" path="m21782,17892l21798,17908e" filled="false" stroked="true" strokeweight=".318763pt" strokecolor="#bababa">
                <v:path arrowok="t"/>
              </v:shape>
            </v:group>
            <v:group style="position:absolute;left:21782;top:17892;width:16;height:16" coordorigin="21782,17892" coordsize="16,16">
              <v:shape style="position:absolute;left:21782;top:17892;width:16;height:16" coordorigin="21782,17892" coordsize="16,16" path="m21798,17892l21782,17908e" filled="false" stroked="true" strokeweight=".318763pt" strokecolor="#bababa">
                <v:path arrowok="t"/>
              </v:shape>
            </v:group>
            <v:group style="position:absolute;left:21801;top:17802;width:16;height:16" coordorigin="21801,17802" coordsize="16,16">
              <v:shape style="position:absolute;left:21801;top:17802;width:16;height:16" coordorigin="21801,17802" coordsize="16,16" path="m21801,17802l21817,17818e" filled="false" stroked="true" strokeweight=".318763pt" strokecolor="#bababa">
                <v:path arrowok="t"/>
              </v:shape>
            </v:group>
            <v:group style="position:absolute;left:21801;top:17802;width:16;height:16" coordorigin="21801,17802" coordsize="16,16">
              <v:shape style="position:absolute;left:21801;top:17802;width:16;height:16" coordorigin="21801,17802" coordsize="16,16" path="m21817,17802l21801,17818e" filled="false" stroked="true" strokeweight=".318763pt" strokecolor="#bababa">
                <v:path arrowok="t"/>
              </v:shape>
            </v:group>
            <v:group style="position:absolute;left:21954;top:17777;width:16;height:16" coordorigin="21954,17777" coordsize="16,16">
              <v:shape style="position:absolute;left:21954;top:17777;width:16;height:16" coordorigin="21954,17777" coordsize="16,16" path="m21954,17777l21970,17793e" filled="false" stroked="true" strokeweight=".318763pt" strokecolor="#bababa">
                <v:path arrowok="t"/>
              </v:shape>
            </v:group>
            <v:group style="position:absolute;left:21954;top:17777;width:16;height:16" coordorigin="21954,17777" coordsize="16,16">
              <v:shape style="position:absolute;left:21954;top:17777;width:16;height:16" coordorigin="21954,17777" coordsize="16,16" path="m21970,17777l21954,17793e" filled="false" stroked="true" strokeweight=".318763pt" strokecolor="#bababa">
                <v:path arrowok="t"/>
              </v:shape>
            </v:group>
            <v:group style="position:absolute;left:22040;top:17677;width:16;height:16" coordorigin="22040,17677" coordsize="16,16">
              <v:shape style="position:absolute;left:22040;top:17677;width:16;height:16" coordorigin="22040,17677" coordsize="16,16" path="m22040,17677l22056,17692e" filled="false" stroked="true" strokeweight=".318763pt" strokecolor="#bababa">
                <v:path arrowok="t"/>
              </v:shape>
            </v:group>
            <v:group style="position:absolute;left:22040;top:17677;width:16;height:16" coordorigin="22040,17677" coordsize="16,16">
              <v:shape style="position:absolute;left:22040;top:17677;width:16;height:16" coordorigin="22040,17677" coordsize="16,16" path="m22056,17677l22040,17692e" filled="false" stroked="true" strokeweight=".318763pt" strokecolor="#bababa">
                <v:path arrowok="t"/>
              </v:shape>
            </v:group>
            <v:group style="position:absolute;left:22048;top:17528;width:16;height:16" coordorigin="22048,17528" coordsize="16,16">
              <v:shape style="position:absolute;left:22048;top:17528;width:16;height:16" coordorigin="22048,17528" coordsize="16,16" path="m22048,17528l22064,17544e" filled="false" stroked="true" strokeweight=".318763pt" strokecolor="#bababa">
                <v:path arrowok="t"/>
              </v:shape>
            </v:group>
            <v:group style="position:absolute;left:22048;top:17528;width:16;height:16" coordorigin="22048,17528" coordsize="16,16">
              <v:shape style="position:absolute;left:22048;top:17528;width:16;height:16" coordorigin="22048,17528" coordsize="16,16" path="m22064,17528l22048,17544e" filled="false" stroked="true" strokeweight=".318763pt" strokecolor="#bababa">
                <v:path arrowok="t"/>
              </v:shape>
            </v:group>
            <v:group style="position:absolute;left:21971;top:17418;width:16;height:16" coordorigin="21971,17418" coordsize="16,16">
              <v:shape style="position:absolute;left:21971;top:17418;width:16;height:16" coordorigin="21971,17418" coordsize="16,16" path="m21971,17418l21987,17434e" filled="false" stroked="true" strokeweight=".318763pt" strokecolor="#bababa">
                <v:path arrowok="t"/>
              </v:shape>
            </v:group>
            <v:group style="position:absolute;left:21971;top:17418;width:16;height:16" coordorigin="21971,17418" coordsize="16,16">
              <v:shape style="position:absolute;left:21971;top:17418;width:16;height:16" coordorigin="21971,17418" coordsize="16,16" path="m21987,17418l21971,17434e" filled="false" stroked="true" strokeweight=".318763pt" strokecolor="#bababa">
                <v:path arrowok="t"/>
              </v:shape>
            </v:group>
            <v:group style="position:absolute;left:21844;top:17378;width:16;height:18" coordorigin="21844,17378" coordsize="16,18">
              <v:shape style="position:absolute;left:21844;top:17378;width:16;height:18" coordorigin="21844,17378" coordsize="16,18" path="m21844,17378l21860,17396e" filled="false" stroked="true" strokeweight=".318763pt" strokecolor="#bababa">
                <v:path arrowok="t"/>
              </v:shape>
            </v:group>
            <v:group style="position:absolute;left:21844;top:17378;width:16;height:18" coordorigin="21844,17378" coordsize="16,18">
              <v:shape style="position:absolute;left:21844;top:17378;width:16;height:18" coordorigin="21844,17378" coordsize="16,18" path="m21860,17378l21844,17396e" filled="false" stroked="true" strokeweight=".318763pt" strokecolor="#bababa">
                <v:path arrowok="t"/>
              </v:shape>
            </v:group>
            <v:group style="position:absolute;left:21710;top:17429;width:16;height:18" coordorigin="21710,17429" coordsize="16,18">
              <v:shape style="position:absolute;left:21710;top:17429;width:16;height:18" coordorigin="21710,17429" coordsize="16,18" path="m21710,17429l21726,17447e" filled="false" stroked="true" strokeweight=".318763pt" strokecolor="#bababa">
                <v:path arrowok="t"/>
              </v:shape>
            </v:group>
            <v:group style="position:absolute;left:21710;top:17429;width:16;height:18" coordorigin="21710,17429" coordsize="16,18">
              <v:shape style="position:absolute;left:21710;top:17429;width:16;height:18" coordorigin="21710,17429" coordsize="16,18" path="m21726,17429l21710,17447e" filled="false" stroked="true" strokeweight=".318763pt" strokecolor="#bababa">
                <v:path arrowok="t"/>
              </v:shape>
            </v:group>
            <v:group style="position:absolute;left:21640;top:17541;width:16;height:16" coordorigin="21640,17541" coordsize="16,16">
              <v:shape style="position:absolute;left:21640;top:17541;width:16;height:16" coordorigin="21640,17541" coordsize="16,16" path="m21640,17541l21656,17557e" filled="false" stroked="true" strokeweight=".318763pt" strokecolor="#bababa">
                <v:path arrowok="t"/>
              </v:shape>
            </v:group>
            <v:group style="position:absolute;left:21640;top:17541;width:16;height:16" coordorigin="21640,17541" coordsize="16,16">
              <v:shape style="position:absolute;left:21640;top:17541;width:16;height:16" coordorigin="21640,17541" coordsize="16,16" path="m21656,17541l21640,17557e" filled="false" stroked="true" strokeweight=".318763pt" strokecolor="#bababa">
                <v:path arrowok="t"/>
              </v:shape>
            </v:group>
            <v:group style="position:absolute;left:21648;top:17662;width:16;height:16" coordorigin="21648,17662" coordsize="16,16">
              <v:shape style="position:absolute;left:21648;top:17662;width:16;height:16" coordorigin="21648,17662" coordsize="16,16" path="m21648,17662l21664,17678e" filled="false" stroked="true" strokeweight=".318763pt" strokecolor="#bababa">
                <v:path arrowok="t"/>
              </v:shape>
            </v:group>
            <v:group style="position:absolute;left:21648;top:17662;width:16;height:16" coordorigin="21648,17662" coordsize="16,16">
              <v:shape style="position:absolute;left:21648;top:17662;width:16;height:16" coordorigin="21648,17662" coordsize="16,16" path="m21664,17662l21648,17678e" filled="false" stroked="true" strokeweight=".318763pt" strokecolor="#bababa">
                <v:path arrowok="t"/>
              </v:shape>
            </v:group>
            <v:group style="position:absolute;left:21718;top:17766;width:16;height:16" coordorigin="21718,17766" coordsize="16,16">
              <v:shape style="position:absolute;left:21718;top:17766;width:16;height:16" coordorigin="21718,17766" coordsize="16,16" path="m21718,17766l21734,17782e" filled="false" stroked="true" strokeweight=".318763pt" strokecolor="#bababa">
                <v:path arrowok="t"/>
              </v:shape>
            </v:group>
            <v:group style="position:absolute;left:21718;top:17766;width:16;height:16" coordorigin="21718,17766" coordsize="16,16">
              <v:shape style="position:absolute;left:21718;top:17766;width:16;height:16" coordorigin="21718,17766" coordsize="16,16" path="m21734,17766l21718,17782e" filled="false" stroked="true" strokeweight=".318763pt" strokecolor="#bababa">
                <v:path arrowok="t"/>
              </v:shape>
            </v:group>
            <v:group style="position:absolute;left:21692;top:17888;width:16;height:16" coordorigin="21692,17888" coordsize="16,16">
              <v:shape style="position:absolute;left:21692;top:17888;width:16;height:16" coordorigin="21692,17888" coordsize="16,16" path="m21692,17888l21708,17904e" filled="false" stroked="true" strokeweight=".318763pt" strokecolor="#bababa">
                <v:path arrowok="t"/>
              </v:shape>
            </v:group>
            <v:group style="position:absolute;left:21692;top:17888;width:16;height:16" coordorigin="21692,17888" coordsize="16,16">
              <v:shape style="position:absolute;left:21692;top:17888;width:16;height:16" coordorigin="21692,17888" coordsize="16,16" path="m21708,17888l21692,17904e" filled="false" stroked="true" strokeweight=".318763pt" strokecolor="#bababa">
                <v:path arrowok="t"/>
              </v:shape>
            </v:group>
            <v:group style="position:absolute;left:21662;top:18056;width:16;height:16" coordorigin="21662,18056" coordsize="16,16">
              <v:shape style="position:absolute;left:21662;top:18056;width:16;height:16" coordorigin="21662,18056" coordsize="16,16" path="m21662,18056l21678,18072e" filled="false" stroked="true" strokeweight=".318763pt" strokecolor="#bababa">
                <v:path arrowok="t"/>
              </v:shape>
            </v:group>
            <v:group style="position:absolute;left:21662;top:18056;width:16;height:16" coordorigin="21662,18056" coordsize="16,16">
              <v:shape style="position:absolute;left:21662;top:18056;width:16;height:16" coordorigin="21662,18056" coordsize="16,16" path="m21678,18056l21662,18072e" filled="false" stroked="true" strokeweight=".318763pt" strokecolor="#bababa">
                <v:path arrowok="t"/>
              </v:shape>
            </v:group>
            <v:group style="position:absolute;left:21632;top:18351;width:16;height:16" coordorigin="21632,18351" coordsize="16,16">
              <v:shape style="position:absolute;left:21632;top:18351;width:16;height:16" coordorigin="21632,18351" coordsize="16,16" path="m21632,18351l21648,18367e" filled="false" stroked="true" strokeweight=".318763pt" strokecolor="#bababa">
                <v:path arrowok="t"/>
              </v:shape>
            </v:group>
            <v:group style="position:absolute;left:21632;top:18351;width:16;height:16" coordorigin="21632,18351" coordsize="16,16">
              <v:shape style="position:absolute;left:21632;top:18351;width:16;height:16" coordorigin="21632,18351" coordsize="16,16" path="m21648,18351l21632,18367e" filled="false" stroked="true" strokeweight=".318763pt" strokecolor="#bababa">
                <v:path arrowok="t"/>
              </v:shape>
            </v:group>
            <v:group style="position:absolute;left:21611;top:18711;width:16;height:16" coordorigin="21611,18711" coordsize="16,16">
              <v:shape style="position:absolute;left:21611;top:18711;width:16;height:16" coordorigin="21611,18711" coordsize="16,16" path="m21611,18711l21627,18727e" filled="false" stroked="true" strokeweight=".318763pt" strokecolor="#bababa">
                <v:path arrowok="t"/>
              </v:shape>
            </v:group>
            <v:group style="position:absolute;left:21611;top:18711;width:16;height:16" coordorigin="21611,18711" coordsize="16,16">
              <v:shape style="position:absolute;left:21611;top:18711;width:16;height:16" coordorigin="21611,18711" coordsize="16,16" path="m21627,18711l21611,18727e" filled="false" stroked="true" strokeweight=".318763pt" strokecolor="#bababa">
                <v:path arrowok="t"/>
              </v:shape>
            </v:group>
            <v:group style="position:absolute;left:21614;top:18935;width:16;height:16" coordorigin="21614,18935" coordsize="16,16">
              <v:shape style="position:absolute;left:21614;top:18935;width:16;height:16" coordorigin="21614,18935" coordsize="16,16" path="m21614,18935l21630,18951e" filled="false" stroked="true" strokeweight=".318763pt" strokecolor="#bababa">
                <v:path arrowok="t"/>
              </v:shape>
            </v:group>
            <v:group style="position:absolute;left:21614;top:18935;width:16;height:16" coordorigin="21614,18935" coordsize="16,16">
              <v:shape style="position:absolute;left:21614;top:18935;width:16;height:16" coordorigin="21614,18935" coordsize="16,16" path="m21630,18935l21614,18951e" filled="false" stroked="true" strokeweight=".318763pt" strokecolor="#bababa">
                <v:path arrowok="t"/>
              </v:shape>
            </v:group>
            <v:group style="position:absolute;left:21339;top:18752;width:16;height:16" coordorigin="21339,18752" coordsize="16,16">
              <v:shape style="position:absolute;left:21339;top:18752;width:16;height:16" coordorigin="21339,18752" coordsize="16,16" path="m21339,18752l21355,18768e" filled="false" stroked="true" strokeweight=".318763pt" strokecolor="#bababa">
                <v:path arrowok="t"/>
              </v:shape>
            </v:group>
            <v:group style="position:absolute;left:21339;top:18752;width:16;height:16" coordorigin="21339,18752" coordsize="16,16">
              <v:shape style="position:absolute;left:21339;top:18752;width:16;height:16" coordorigin="21339,18752" coordsize="16,16" path="m21355,18752l21339,18768e" filled="false" stroked="true" strokeweight=".318763pt" strokecolor="#bababa">
                <v:path arrowok="t"/>
              </v:shape>
            </v:group>
            <v:group style="position:absolute;left:21006;top:18430;width:16;height:16" coordorigin="21006,18430" coordsize="16,16">
              <v:shape style="position:absolute;left:21006;top:18430;width:16;height:16" coordorigin="21006,18430" coordsize="16,16" path="m21006,18430l21021,18446e" filled="false" stroked="true" strokeweight=".318763pt" strokecolor="#bababa">
                <v:path arrowok="t"/>
              </v:shape>
            </v:group>
            <v:group style="position:absolute;left:21006;top:18430;width:16;height:16" coordorigin="21006,18430" coordsize="16,16">
              <v:shape style="position:absolute;left:21006;top:18430;width:16;height:16" coordorigin="21006,18430" coordsize="16,16" path="m21021,18430l21006,18446e" filled="false" stroked="true" strokeweight=".318763pt" strokecolor="#bababa">
                <v:path arrowok="t"/>
              </v:shape>
            </v:group>
            <v:group style="position:absolute;left:20561;top:18084;width:16;height:16" coordorigin="20561,18084" coordsize="16,16">
              <v:shape style="position:absolute;left:20561;top:18084;width:16;height:16" coordorigin="20561,18084" coordsize="16,16" path="m20561,18084l20577,18100e" filled="false" stroked="true" strokeweight=".318763pt" strokecolor="#bababa">
                <v:path arrowok="t"/>
              </v:shape>
            </v:group>
            <v:group style="position:absolute;left:20561;top:18084;width:16;height:16" coordorigin="20561,18084" coordsize="16,16">
              <v:shape style="position:absolute;left:20561;top:18084;width:16;height:16" coordorigin="20561,18084" coordsize="16,16" path="m20577,18084l20561,18100e" filled="false" stroked="true" strokeweight=".318763pt" strokecolor="#bababa">
                <v:path arrowok="t"/>
              </v:shape>
            </v:group>
            <v:group style="position:absolute;left:19598;top:17603;width:16;height:16" coordorigin="19598,17603" coordsize="16,16">
              <v:shape style="position:absolute;left:19598;top:17603;width:16;height:16" coordorigin="19598,17603" coordsize="16,16" path="m19598,17603l19614,17619e" filled="false" stroked="true" strokeweight=".318763pt" strokecolor="#bababa">
                <v:path arrowok="t"/>
              </v:shape>
            </v:group>
            <v:group style="position:absolute;left:19598;top:17603;width:16;height:16" coordorigin="19598,17603" coordsize="16,16">
              <v:shape style="position:absolute;left:19598;top:17603;width:16;height:16" coordorigin="19598,17603" coordsize="16,16" path="m19614,17603l19598,17619e" filled="false" stroked="true" strokeweight=".318763pt" strokecolor="#bababa">
                <v:path arrowok="t"/>
              </v:shape>
            </v:group>
            <v:group style="position:absolute;left:19082;top:17449;width:16;height:16" coordorigin="19082,17449" coordsize="16,16">
              <v:shape style="position:absolute;left:19082;top:17449;width:16;height:16" coordorigin="19082,17449" coordsize="16,16" path="m19082,17449l19098,17465e" filled="false" stroked="true" strokeweight=".318763pt" strokecolor="#bababa">
                <v:path arrowok="t"/>
              </v:shape>
            </v:group>
            <v:group style="position:absolute;left:19082;top:17449;width:16;height:16" coordorigin="19082,17449" coordsize="16,16">
              <v:shape style="position:absolute;left:19082;top:17449;width:16;height:16" coordorigin="19082,17449" coordsize="16,16" path="m19098,17449l19082,17465e" filled="false" stroked="true" strokeweight=".318763pt" strokecolor="#bababa">
                <v:path arrowok="t"/>
              </v:shape>
            </v:group>
            <v:group style="position:absolute;left:17857;top:17361;width:16;height:16" coordorigin="17857,17361" coordsize="16,16">
              <v:shape style="position:absolute;left:17857;top:17361;width:16;height:16" coordorigin="17857,17361" coordsize="16,16" path="m17857,17361l17872,17377e" filled="false" stroked="true" strokeweight=".318763pt" strokecolor="#bababa">
                <v:path arrowok="t"/>
              </v:shape>
            </v:group>
            <v:group style="position:absolute;left:17857;top:17361;width:16;height:16" coordorigin="17857,17361" coordsize="16,16">
              <v:shape style="position:absolute;left:17857;top:17361;width:16;height:16" coordorigin="17857,17361" coordsize="16,16" path="m17872,17361l17857,17377e" filled="false" stroked="true" strokeweight=".318763pt" strokecolor="#bababa">
                <v:path arrowok="t"/>
              </v:shape>
            </v:group>
            <v:group style="position:absolute;left:16011;top:17842;width:16;height:16" coordorigin="16011,17842" coordsize="16,16">
              <v:shape style="position:absolute;left:16011;top:17842;width:16;height:16" coordorigin="16011,17842" coordsize="16,16" path="m16011,17842l16027,17858e" filled="false" stroked="true" strokeweight=".318763pt" strokecolor="#bababa">
                <v:path arrowok="t"/>
              </v:shape>
            </v:group>
            <v:group style="position:absolute;left:16011;top:17842;width:16;height:16" coordorigin="16011,17842" coordsize="16,16">
              <v:shape style="position:absolute;left:16011;top:17842;width:16;height:16" coordorigin="16011,17842" coordsize="16,16" path="m16027,17842l16011,17858e" filled="false" stroked="true" strokeweight=".318763pt" strokecolor="#bababa">
                <v:path arrowok="t"/>
              </v:shape>
            </v:group>
            <v:group style="position:absolute;left:15146;top:18151;width:16;height:16" coordorigin="15146,18151" coordsize="16,16">
              <v:shape style="position:absolute;left:15146;top:18151;width:16;height:16" coordorigin="15146,18151" coordsize="16,16" path="m15146,18151l15162,18167e" filled="false" stroked="true" strokeweight=".318763pt" strokecolor="#bababa">
                <v:path arrowok="t"/>
              </v:shape>
            </v:group>
            <v:group style="position:absolute;left:15146;top:18151;width:16;height:16" coordorigin="15146,18151" coordsize="16,16">
              <v:shape style="position:absolute;left:15146;top:18151;width:16;height:16" coordorigin="15146,18151" coordsize="16,16" path="m15162,18151l15146,18167e" filled="false" stroked="true" strokeweight=".318763pt" strokecolor="#bababa">
                <v:path arrowok="t"/>
              </v:shape>
            </v:group>
            <v:group style="position:absolute;left:13480;top:19141;width:16;height:16" coordorigin="13480,19141" coordsize="16,16">
              <v:shape style="position:absolute;left:13480;top:19141;width:16;height:16" coordorigin="13480,19141" coordsize="16,16" path="m13480,19141l13496,19157e" filled="false" stroked="true" strokeweight=".318763pt" strokecolor="#bababa">
                <v:path arrowok="t"/>
              </v:shape>
            </v:group>
            <v:group style="position:absolute;left:13480;top:19141;width:16;height:16" coordorigin="13480,19141" coordsize="16,16">
              <v:shape style="position:absolute;left:13480;top:19141;width:16;height:16" coordorigin="13480,19141" coordsize="16,16" path="m13496,19141l13480,19157e" filled="false" stroked="true" strokeweight=".318763pt" strokecolor="#bababa">
                <v:path arrowok="t"/>
              </v:shape>
            </v:group>
            <v:group style="position:absolute;left:13590;top:19742;width:16;height:16" coordorigin="13590,19742" coordsize="16,16">
              <v:shape style="position:absolute;left:13590;top:19742;width:16;height:16" coordorigin="13590,19742" coordsize="16,16" path="m13590,19742l13606,19758e" filled="false" stroked="true" strokeweight=".318763pt" strokecolor="#bababa">
                <v:path arrowok="t"/>
              </v:shape>
            </v:group>
            <v:group style="position:absolute;left:13590;top:19742;width:16;height:16" coordorigin="13590,19742" coordsize="16,16">
              <v:shape style="position:absolute;left:13590;top:19742;width:16;height:16" coordorigin="13590,19742" coordsize="16,16" path="m13606,19742l13590,19758e" filled="false" stroked="true" strokeweight=".318763pt" strokecolor="#bababa">
                <v:path arrowok="t"/>
              </v:shape>
            </v:group>
            <v:group style="position:absolute;left:21984;top:20765;width:16;height:16" coordorigin="21984,20765" coordsize="16,16">
              <v:shape style="position:absolute;left:21984;top:20765;width:16;height:16" coordorigin="21984,20765" coordsize="16,16" path="m21984,20765l22000,20781e" filled="false" stroked="true" strokeweight=".318763pt" strokecolor="#bababa">
                <v:path arrowok="t"/>
              </v:shape>
            </v:group>
            <v:group style="position:absolute;left:21984;top:20765;width:16;height:16" coordorigin="21984,20765" coordsize="16,16">
              <v:shape style="position:absolute;left:21984;top:20765;width:16;height:16" coordorigin="21984,20765" coordsize="16,16" path="m22000,20765l21984,20781e" filled="false" stroked="true" strokeweight=".318763pt" strokecolor="#bababa">
                <v:path arrowok="t"/>
              </v:shape>
            </v:group>
            <v:group style="position:absolute;left:958;top:19463;width:16;height:16" coordorigin="958,19463" coordsize="16,16">
              <v:shape style="position:absolute;left:958;top:19463;width:16;height:16" coordorigin="958,19463" coordsize="16,16" path="m958,19463l974,19479e" filled="false" stroked="true" strokeweight=".318763pt" strokecolor="#bababa">
                <v:path arrowok="t"/>
              </v:shape>
            </v:group>
            <v:group style="position:absolute;left:958;top:19463;width:16;height:16" coordorigin="958,19463" coordsize="16,16">
              <v:shape style="position:absolute;left:958;top:19463;width:16;height:16" coordorigin="958,19463" coordsize="16,16" path="m974,19463l958,19479e" filled="false" stroked="true" strokeweight=".318763pt" strokecolor="#bababa">
                <v:path arrowok="t"/>
              </v:shape>
            </v:group>
            <v:group style="position:absolute;left:832;top:20910;width:16;height:16" coordorigin="832,20910" coordsize="16,16">
              <v:shape style="position:absolute;left:832;top:20910;width:16;height:16" coordorigin="832,20910" coordsize="16,16" path="m832,20910l848,20926e" filled="false" stroked="true" strokeweight=".318763pt" strokecolor="#bababa">
                <v:path arrowok="t"/>
              </v:shape>
            </v:group>
            <v:group style="position:absolute;left:832;top:20910;width:16;height:16" coordorigin="832,20910" coordsize="16,16">
              <v:shape style="position:absolute;left:832;top:20910;width:16;height:16" coordorigin="832,20910" coordsize="16,16" path="m848,20910l832,20926e" filled="false" stroked="true" strokeweight=".318763pt" strokecolor="#bababa">
                <v:path arrowok="t"/>
              </v:shape>
            </v:group>
            <v:group style="position:absolute;left:508;top:21476;width:16;height:16" coordorigin="508,21476" coordsize="16,16">
              <v:shape style="position:absolute;left:508;top:21476;width:16;height:16" coordorigin="508,21476" coordsize="16,16" path="m508,21476l524,21492e" filled="false" stroked="true" strokeweight=".318763pt" strokecolor="#bababa">
                <v:path arrowok="t"/>
              </v:shape>
            </v:group>
            <v:group style="position:absolute;left:508;top:21476;width:16;height:16" coordorigin="508,21476" coordsize="16,16">
              <v:shape style="position:absolute;left:508;top:21476;width:16;height:16" coordorigin="508,21476" coordsize="16,16" path="m524,21476l508,21492e" filled="false" stroked="true" strokeweight=".318763pt" strokecolor="#bababa">
                <v:path arrowok="t"/>
              </v:shape>
            </v:group>
            <v:group style="position:absolute;left:497;top:21468;width:12;height:12" coordorigin="497,21468" coordsize="12,12">
              <v:shape style="position:absolute;left:497;top:21468;width:12;height:12" coordorigin="497,21468" coordsize="12,12" path="m497,21468l508,21479e" filled="false" stroked="true" strokeweight=".318763pt" strokecolor="#bababa">
                <v:path arrowok="t"/>
              </v:shape>
            </v:group>
            <v:group style="position:absolute;left:497;top:21463;width:12;height:13" coordorigin="497,21463" coordsize="12,13">
              <v:shape style="position:absolute;left:497;top:21463;width:12;height:13" coordorigin="497,21463" coordsize="12,13" path="m508,21463l497,21476e" filled="false" stroked="true" strokeweight=".318763pt" strokecolor="#bababa">
                <v:path arrowok="t"/>
              </v:shape>
            </v:group>
            <v:group style="position:absolute;left:497;top:21469;width:7;height:16" coordorigin="497,21469" coordsize="7,16">
              <v:shape style="position:absolute;left:497;top:21469;width:7;height:16" coordorigin="497,21469" coordsize="7,16" path="m504,21485l497,21477,504,21469e" filled="false" stroked="true" strokeweight=".318763pt" strokecolor="#bababa">
                <v:path arrowok="t"/>
              </v:shape>
            </v:group>
            <v:group style="position:absolute;left:505;top:21482;width:16;height:16" coordorigin="505,21482" coordsize="16,16">
              <v:shape style="position:absolute;left:505;top:21482;width:16;height:16" coordorigin="505,21482" coordsize="16,16" path="m505,21482l521,21498e" filled="false" stroked="true" strokeweight=".318763pt" strokecolor="#bababa">
                <v:path arrowok="t"/>
              </v:shape>
            </v:group>
            <v:group style="position:absolute;left:505;top:21482;width:16;height:16" coordorigin="505,21482" coordsize="16,16">
              <v:shape style="position:absolute;left:505;top:21482;width:16;height:16" coordorigin="505,21482" coordsize="16,16" path="m521,21482l505,21498e" filled="false" stroked="true" strokeweight=".318763pt" strokecolor="#bababa">
                <v:path arrowok="t"/>
              </v:shape>
            </v:group>
            <v:group style="position:absolute;left:1124;top:20126;width:16;height:18" coordorigin="1124,20126" coordsize="16,18">
              <v:shape style="position:absolute;left:1124;top:20126;width:16;height:18" coordorigin="1124,20126" coordsize="16,18" path="m1124,20126l1139,20143e" filled="false" stroked="true" strokeweight=".318763pt" strokecolor="#bababa">
                <v:path arrowok="t"/>
              </v:shape>
            </v:group>
            <v:group style="position:absolute;left:1124;top:20126;width:16;height:18" coordorigin="1124,20126" coordsize="16,18">
              <v:shape style="position:absolute;left:1124;top:20126;width:16;height:18" coordorigin="1124,20126" coordsize="16,18" path="m1139,20126l1124,20143e" filled="false" stroked="true" strokeweight=".318763pt" strokecolor="#bababa">
                <v:path arrowok="t"/>
              </v:shape>
            </v:group>
            <v:group style="position:absolute;left:1265;top:19912;width:16;height:16" coordorigin="1265,19912" coordsize="16,16">
              <v:shape style="position:absolute;left:1265;top:19912;width:16;height:16" coordorigin="1265,19912" coordsize="16,16" path="m1265,19912l1281,19928e" filled="false" stroked="true" strokeweight=".318763pt" strokecolor="#bababa">
                <v:path arrowok="t"/>
              </v:shape>
            </v:group>
            <v:group style="position:absolute;left:1265;top:19912;width:16;height:16" coordorigin="1265,19912" coordsize="16,16">
              <v:shape style="position:absolute;left:1265;top:19912;width:16;height:16" coordorigin="1265,19912" coordsize="16,16" path="m1281,19912l1265,19928e" filled="false" stroked="true" strokeweight=".318763pt" strokecolor="#bababa">
                <v:path arrowok="t"/>
              </v:shape>
            </v:group>
            <v:group style="position:absolute;left:1042;top:19925;width:16;height:16" coordorigin="1042,19925" coordsize="16,16">
              <v:shape style="position:absolute;left:1042;top:19925;width:16;height:16" coordorigin="1042,19925" coordsize="16,16" path="m1042,19925l1058,19941e" filled="false" stroked="true" strokeweight=".318763pt" strokecolor="#bababa">
                <v:path arrowok="t"/>
              </v:shape>
            </v:group>
            <v:group style="position:absolute;left:1042;top:19925;width:16;height:16" coordorigin="1042,19925" coordsize="16,16">
              <v:shape style="position:absolute;left:1042;top:19925;width:16;height:16" coordorigin="1042,19925" coordsize="16,16" path="m1058,19925l1042,19941e" filled="false" stroked="true" strokeweight=".318763pt" strokecolor="#bababa">
                <v:path arrowok="t"/>
              </v:shape>
            </v:group>
            <v:group style="position:absolute;left:821;top:19989;width:16;height:16" coordorigin="821,19989" coordsize="16,16">
              <v:shape style="position:absolute;left:821;top:19989;width:16;height:16" coordorigin="821,19989" coordsize="16,16" path="m821,19989l837,20005e" filled="false" stroked="true" strokeweight=".318763pt" strokecolor="#bababa">
                <v:path arrowok="t"/>
              </v:shape>
            </v:group>
            <v:group style="position:absolute;left:821;top:19989;width:16;height:16" coordorigin="821,19989" coordsize="16,16">
              <v:shape style="position:absolute;left:821;top:19989;width:16;height:16" coordorigin="821,19989" coordsize="16,16" path="m837,19989l821,20005e" filled="false" stroked="true" strokeweight=".318763pt" strokecolor="#bababa">
                <v:path arrowok="t"/>
              </v:shape>
            </v:group>
            <v:group style="position:absolute;left:655;top:20080;width:16;height:16" coordorigin="655,20080" coordsize="16,16">
              <v:shape style="position:absolute;left:655;top:20080;width:16;height:16" coordorigin="655,20080" coordsize="16,16" path="m655,20080l671,20096e" filled="false" stroked="true" strokeweight=".318763pt" strokecolor="#bababa">
                <v:path arrowok="t"/>
              </v:shape>
            </v:group>
            <v:group style="position:absolute;left:655;top:20080;width:16;height:16" coordorigin="655,20080" coordsize="16,16">
              <v:shape style="position:absolute;left:655;top:20080;width:16;height:16" coordorigin="655,20080" coordsize="16,16" path="m671,20080l655,20096e" filled="false" stroked="true" strokeweight=".318763pt" strokecolor="#bababa">
                <v:path arrowok="t"/>
              </v:shape>
            </v:group>
            <v:group style="position:absolute;left:542;top:20174;width:16;height:16" coordorigin="542,20174" coordsize="16,16">
              <v:shape style="position:absolute;left:542;top:20174;width:16;height:16" coordorigin="542,20174" coordsize="16,16" path="m542,20174l558,20190e" filled="false" stroked="true" strokeweight=".318763pt" strokecolor="#bababa">
                <v:path arrowok="t"/>
              </v:shape>
            </v:group>
            <v:group style="position:absolute;left:542;top:20174;width:16;height:16" coordorigin="542,20174" coordsize="16,16">
              <v:shape style="position:absolute;left:542;top:20174;width:16;height:16" coordorigin="542,20174" coordsize="16,16" path="m558,20174l542,20190e" filled="false" stroked="true" strokeweight=".318763pt" strokecolor="#bababa">
                <v:path arrowok="t"/>
              </v:shape>
            </v:group>
            <v:group style="position:absolute;left:553;top:20174;width:16;height:16" coordorigin="553,20174" coordsize="16,16">
              <v:shape style="position:absolute;left:553;top:20174;width:16;height:16" coordorigin="553,20174" coordsize="16,16" path="m553,20174l569,20190e" filled="false" stroked="true" strokeweight=".318763pt" strokecolor="#bababa">
                <v:path arrowok="t"/>
              </v:shape>
            </v:group>
            <v:group style="position:absolute;left:553;top:20174;width:16;height:16" coordorigin="553,20174" coordsize="16,16">
              <v:shape style="position:absolute;left:553;top:20174;width:16;height:16" coordorigin="553,20174" coordsize="16,16" path="m569,20174l553,20190e" filled="false" stroked="true" strokeweight=".318763pt" strokecolor="#bababa">
                <v:path arrowok="t"/>
              </v:shape>
            </v:group>
            <v:group style="position:absolute;left:669;top:20083;width:16;height:16" coordorigin="669,20083" coordsize="16,16">
              <v:shape style="position:absolute;left:669;top:20083;width:16;height:16" coordorigin="669,20083" coordsize="16,16" path="m669,20083l685,20099e" filled="false" stroked="true" strokeweight=".318763pt" strokecolor="#bababa">
                <v:path arrowok="t"/>
              </v:shape>
            </v:group>
            <v:group style="position:absolute;left:669;top:20083;width:16;height:16" coordorigin="669,20083" coordsize="16,16">
              <v:shape style="position:absolute;left:669;top:20083;width:16;height:16" coordorigin="669,20083" coordsize="16,16" path="m685,20083l669,20099e" filled="false" stroked="true" strokeweight=".318763pt" strokecolor="#bababa">
                <v:path arrowok="t"/>
              </v:shape>
            </v:group>
            <v:group style="position:absolute;left:833;top:19995;width:16;height:16" coordorigin="833,19995" coordsize="16,16">
              <v:shape style="position:absolute;left:833;top:19995;width:16;height:16" coordorigin="833,19995" coordsize="16,16" path="m833,19995l849,20011e" filled="false" stroked="true" strokeweight=".318763pt" strokecolor="#bababa">
                <v:path arrowok="t"/>
              </v:shape>
            </v:group>
            <v:group style="position:absolute;left:833;top:19995;width:16;height:16" coordorigin="833,19995" coordsize="16,16">
              <v:shape style="position:absolute;left:833;top:19995;width:16;height:16" coordorigin="833,19995" coordsize="16,16" path="m849,19995l833,20011e" filled="false" stroked="true" strokeweight=".318763pt" strokecolor="#bababa">
                <v:path arrowok="t"/>
              </v:shape>
            </v:group>
            <v:group style="position:absolute;left:1053;top:19933;width:16;height:16" coordorigin="1053,19933" coordsize="16,16">
              <v:shape style="position:absolute;left:1053;top:19933;width:16;height:16" coordorigin="1053,19933" coordsize="16,16" path="m1053,19933l1069,19949e" filled="false" stroked="true" strokeweight=".318763pt" strokecolor="#bababa">
                <v:path arrowok="t"/>
              </v:shape>
            </v:group>
            <v:group style="position:absolute;left:1053;top:19933;width:16;height:16" coordorigin="1053,19933" coordsize="16,16">
              <v:shape style="position:absolute;left:1053;top:19933;width:16;height:16" coordorigin="1053,19933" coordsize="16,16" path="m1069,19933l1053,19949e" filled="false" stroked="true" strokeweight=".318763pt" strokecolor="#bababa">
                <v:path arrowok="t"/>
              </v:shape>
            </v:group>
            <v:group style="position:absolute;left:1275;top:19924;width:16;height:16" coordorigin="1275,19924" coordsize="16,16">
              <v:shape style="position:absolute;left:1275;top:19924;width:16;height:16" coordorigin="1275,19924" coordsize="16,16" path="m1275,19924l1291,19939e" filled="false" stroked="true" strokeweight=".318763pt" strokecolor="#bababa">
                <v:path arrowok="t"/>
              </v:shape>
            </v:group>
            <v:group style="position:absolute;left:1275;top:19924;width:16;height:16" coordorigin="1275,19924" coordsize="16,16">
              <v:shape style="position:absolute;left:1275;top:19924;width:16;height:16" coordorigin="1275,19924" coordsize="16,16" path="m1291,19924l1275,19939e" filled="false" stroked="true" strokeweight=".318763pt" strokecolor="#bababa">
                <v:path arrowok="t"/>
              </v:shape>
            </v:group>
            <v:group style="position:absolute;left:2786;top:17906;width:16;height:16" coordorigin="2786,17906" coordsize="16,16">
              <v:shape style="position:absolute;left:2786;top:17906;width:16;height:16" coordorigin="2786,17906" coordsize="16,16" path="m2786,17906l2802,17922e" filled="false" stroked="true" strokeweight=".318763pt" strokecolor="#bababa">
                <v:path arrowok="t"/>
              </v:shape>
            </v:group>
            <v:group style="position:absolute;left:2786;top:17906;width:16;height:16" coordorigin="2786,17906" coordsize="16,16">
              <v:shape style="position:absolute;left:2786;top:17906;width:16;height:16" coordorigin="2786,17906" coordsize="16,16" path="m2802,17906l2786,17922e" filled="false" stroked="true" strokeweight=".318763pt" strokecolor="#bababa">
                <v:path arrowok="t"/>
              </v:shape>
            </v:group>
            <v:group style="position:absolute;left:2155;top:17506;width:16;height:16" coordorigin="2155,17506" coordsize="16,16">
              <v:shape style="position:absolute;left:2155;top:17506;width:16;height:16" coordorigin="2155,17506" coordsize="16,16" path="m2155,17506l2171,17522e" filled="false" stroked="true" strokeweight=".318763pt" strokecolor="#bababa">
                <v:path arrowok="t"/>
              </v:shape>
            </v:group>
            <v:group style="position:absolute;left:2155;top:17506;width:16;height:16" coordorigin="2155,17506" coordsize="16,16">
              <v:shape style="position:absolute;left:2155;top:17506;width:16;height:16" coordorigin="2155,17506" coordsize="16,16" path="m2171,17506l2155,17522e" filled="false" stroked="true" strokeweight=".318763pt" strokecolor="#bababa">
                <v:path arrowok="t"/>
              </v:shape>
            </v:group>
            <v:group style="position:absolute;left:2253;top:17351;width:16;height:16" coordorigin="2253,17351" coordsize="16,16">
              <v:shape style="position:absolute;left:2253;top:17351;width:16;height:16" coordorigin="2253,17351" coordsize="16,16" path="m2253,17351l2269,17367e" filled="false" stroked="true" strokeweight=".318763pt" strokecolor="#bababa">
                <v:path arrowok="t"/>
              </v:shape>
            </v:group>
            <v:group style="position:absolute;left:2253;top:17351;width:16;height:16" coordorigin="2253,17351" coordsize="16,16">
              <v:shape style="position:absolute;left:2253;top:17351;width:16;height:16" coordorigin="2253,17351" coordsize="16,16" path="m2269,17351l2253,17367e" filled="false" stroked="true" strokeweight=".318763pt" strokecolor="#bababa">
                <v:path arrowok="t"/>
              </v:shape>
            </v:group>
            <v:group style="position:absolute;left:2121;top:16665;width:16;height:16" coordorigin="2121,16665" coordsize="16,16">
              <v:shape style="position:absolute;left:2121;top:16665;width:16;height:16" coordorigin="2121,16665" coordsize="16,16" path="m2121,16665l2137,16680e" filled="false" stroked="true" strokeweight=".318763pt" strokecolor="#bababa">
                <v:path arrowok="t"/>
              </v:shape>
            </v:group>
            <v:group style="position:absolute;left:2121;top:16665;width:16;height:16" coordorigin="2121,16665" coordsize="16,16">
              <v:shape style="position:absolute;left:2121;top:16665;width:16;height:16" coordorigin="2121,16665" coordsize="16,16" path="m2137,16665l2121,16680e" filled="false" stroked="true" strokeweight=".318763pt" strokecolor="#bababa">
                <v:path arrowok="t"/>
              </v:shape>
            </v:group>
            <v:group style="position:absolute;left:1611;top:15995;width:16;height:16" coordorigin="1611,15995" coordsize="16,16">
              <v:shape style="position:absolute;left:1611;top:15995;width:16;height:16" coordorigin="1611,15995" coordsize="16,16" path="m1611,15995l1627,16011e" filled="false" stroked="true" strokeweight=".318763pt" strokecolor="#bababa">
                <v:path arrowok="t"/>
              </v:shape>
            </v:group>
            <v:group style="position:absolute;left:1611;top:15995;width:16;height:16" coordorigin="1611,15995" coordsize="16,16">
              <v:shape style="position:absolute;left:1611;top:15995;width:16;height:16" coordorigin="1611,15995" coordsize="16,16" path="m1627,15995l1611,16011e" filled="false" stroked="true" strokeweight=".318763pt" strokecolor="#bababa">
                <v:path arrowok="t"/>
              </v:shape>
            </v:group>
            <v:group style="position:absolute;left:800;top:15968;width:16;height:16" coordorigin="800,15968" coordsize="16,16">
              <v:shape style="position:absolute;left:800;top:15968;width:16;height:16" coordorigin="800,15968" coordsize="16,16" path="m800,15968l816,15984e" filled="false" stroked="true" strokeweight=".318763pt" strokecolor="#bababa">
                <v:path arrowok="t"/>
              </v:shape>
            </v:group>
            <v:group style="position:absolute;left:800;top:15968;width:16;height:16" coordorigin="800,15968" coordsize="16,16">
              <v:shape style="position:absolute;left:800;top:15968;width:16;height:16" coordorigin="800,15968" coordsize="16,16" path="m816,15968l800,15984e" filled="false" stroked="true" strokeweight=".318763pt" strokecolor="#bababa">
                <v:path arrowok="t"/>
              </v:shape>
            </v:group>
            <v:group style="position:absolute;left:964;top:16808;width:16;height:16" coordorigin="964,16808" coordsize="16,16">
              <v:shape style="position:absolute;left:964;top:16808;width:16;height:16" coordorigin="964,16808" coordsize="16,16" path="m964,16808l980,16824e" filled="false" stroked="true" strokeweight=".318763pt" strokecolor="#bababa">
                <v:path arrowok="t"/>
              </v:shape>
            </v:group>
            <v:group style="position:absolute;left:964;top:16808;width:16;height:16" coordorigin="964,16808" coordsize="16,16">
              <v:shape style="position:absolute;left:964;top:16808;width:16;height:16" coordorigin="964,16808" coordsize="16,16" path="m980,16808l964,16824e" filled="false" stroked="true" strokeweight=".318763pt" strokecolor="#bababa">
                <v:path arrowok="t"/>
              </v:shape>
            </v:group>
            <v:group style="position:absolute;left:1125;top:17629;width:16;height:16" coordorigin="1125,17629" coordsize="16,16">
              <v:shape style="position:absolute;left:1125;top:17629;width:16;height:16" coordorigin="1125,17629" coordsize="16,16" path="m1125,17629l1141,17645e" filled="false" stroked="true" strokeweight=".318763pt" strokecolor="#bababa">
                <v:path arrowok="t"/>
              </v:shape>
            </v:group>
            <v:group style="position:absolute;left:1125;top:17629;width:16;height:16" coordorigin="1125,17629" coordsize="16,16">
              <v:shape style="position:absolute;left:1125;top:17629;width:16;height:16" coordorigin="1125,17629" coordsize="16,16" path="m1141,17629l1125,17645e" filled="false" stroked="true" strokeweight=".318763pt" strokecolor="#bababa">
                <v:path arrowok="t"/>
              </v:shape>
            </v:group>
            <v:group style="position:absolute;left:550;top:18255;width:16;height:16" coordorigin="550,18255" coordsize="16,16">
              <v:shape style="position:absolute;left:550;top:18255;width:16;height:16" coordorigin="550,18255" coordsize="16,16" path="m550,18255l566,18271e" filled="false" stroked="true" strokeweight=".318763pt" strokecolor="#bababa">
                <v:path arrowok="t"/>
              </v:shape>
            </v:group>
            <v:group style="position:absolute;left:550;top:18255;width:16;height:16" coordorigin="550,18255" coordsize="16,16">
              <v:shape style="position:absolute;left:550;top:18255;width:16;height:16" coordorigin="550,18255" coordsize="16,16" path="m566,18255l550,18271e" filled="false" stroked="true" strokeweight=".318763pt" strokecolor="#bababa">
                <v:path arrowok="t"/>
              </v:shape>
            </v:group>
            <v:group style="position:absolute;left:792;top:19610;width:16;height:16" coordorigin="792,19610" coordsize="16,16">
              <v:shape style="position:absolute;left:792;top:19610;width:16;height:16" coordorigin="792,19610" coordsize="16,16" path="m792,19610l808,19625e" filled="false" stroked="true" strokeweight=".318763pt" strokecolor="#bababa">
                <v:path arrowok="t"/>
              </v:shape>
            </v:group>
            <v:group style="position:absolute;left:792;top:19610;width:16;height:16" coordorigin="792,19610" coordsize="16,16">
              <v:shape style="position:absolute;left:792;top:19610;width:16;height:16" coordorigin="792,19610" coordsize="16,16" path="m808,19610l792,19625e" filled="false" stroked="true" strokeweight=".318763pt" strokecolor="#bababa">
                <v:path arrowok="t"/>
              </v:shape>
            </v:group>
            <v:group style="position:absolute;left:2239;top:18792;width:16;height:16" coordorigin="2239,18792" coordsize="16,16">
              <v:shape style="position:absolute;left:2239;top:18792;width:16;height:16" coordorigin="2239,18792" coordsize="16,16" path="m2239,18792l2255,18808e" filled="false" stroked="true" strokeweight=".318763pt" strokecolor="#bababa">
                <v:path arrowok="t"/>
              </v:shape>
            </v:group>
            <v:group style="position:absolute;left:2239;top:18792;width:16;height:16" coordorigin="2239,18792" coordsize="16,16">
              <v:shape style="position:absolute;left:2239;top:18792;width:16;height:16" coordorigin="2239,18792" coordsize="16,16" path="m2255,18792l2239,18808e" filled="false" stroked="true" strokeweight=".318763pt" strokecolor="#bababa">
                <v:path arrowok="t"/>
              </v:shape>
            </v:group>
            <v:group style="position:absolute;left:757;top:19716;width:16;height:16" coordorigin="757,19716" coordsize="16,16">
              <v:shape style="position:absolute;left:757;top:19716;width:16;height:16" coordorigin="757,19716" coordsize="16,16" path="m757,19716l773,19732e" filled="false" stroked="true" strokeweight=".318763pt" strokecolor="#bababa">
                <v:path arrowok="t"/>
              </v:shape>
            </v:group>
            <v:group style="position:absolute;left:757;top:19716;width:16;height:16" coordorigin="757,19716" coordsize="16,16">
              <v:shape style="position:absolute;left:757;top:19716;width:16;height:16" coordorigin="757,19716" coordsize="16,16" path="m773,19716l757,19732e" filled="false" stroked="true" strokeweight=".318763pt" strokecolor="#bababa">
                <v:path arrowok="t"/>
              </v:shape>
            </v:group>
            <v:group style="position:absolute;left:526;top:19917;width:16;height:16" coordorigin="526,19917" coordsize="16,16">
              <v:shape style="position:absolute;left:526;top:19917;width:16;height:16" coordorigin="526,19917" coordsize="16,16" path="m526,19917l542,19933e" filled="false" stroked="true" strokeweight=".318763pt" strokecolor="#bababa">
                <v:path arrowok="t"/>
              </v:shape>
            </v:group>
            <v:group style="position:absolute;left:526;top:19917;width:16;height:16" coordorigin="526,19917" coordsize="16,16">
              <v:shape style="position:absolute;left:526;top:19917;width:16;height:16" coordorigin="526,19917" coordsize="16,16" path="m542,19917l526,19933e" filled="false" stroked="true" strokeweight=".318763pt" strokecolor="#bababa">
                <v:path arrowok="t"/>
              </v:shape>
            </v:group>
            <v:group style="position:absolute;left:1563;top:19579;width:16;height:16" coordorigin="1563,19579" coordsize="16,16">
              <v:shape style="position:absolute;left:1563;top:19579;width:16;height:16" coordorigin="1563,19579" coordsize="16,16" path="m1563,19579l1579,19595e" filled="false" stroked="true" strokeweight=".318763pt" strokecolor="#bababa">
                <v:path arrowok="t"/>
              </v:shape>
            </v:group>
            <v:group style="position:absolute;left:1563;top:19579;width:16;height:16" coordorigin="1563,19579" coordsize="16,16">
              <v:shape style="position:absolute;left:1563;top:19579;width:16;height:16" coordorigin="1563,19579" coordsize="16,16" path="m1579,19579l1563,19595e" filled="false" stroked="true" strokeweight=".318763pt" strokecolor="#bababa">
                <v:path arrowok="t"/>
              </v:shape>
            </v:group>
            <v:group style="position:absolute;left:3267;top:17943;width:16;height:16" coordorigin="3267,17943" coordsize="16,16">
              <v:shape style="position:absolute;left:3267;top:17943;width:16;height:16" coordorigin="3267,17943" coordsize="16,16" path="m3267,17943l3283,17959e" filled="false" stroked="true" strokeweight=".318763pt" strokecolor="#bababa">
                <v:path arrowok="t"/>
              </v:shape>
            </v:group>
            <v:group style="position:absolute;left:3267;top:17943;width:16;height:16" coordorigin="3267,17943" coordsize="16,16">
              <v:shape style="position:absolute;left:3267;top:17943;width:16;height:16" coordorigin="3267,17943" coordsize="16,16" path="m3283,17943l3267,17959e" filled="false" stroked="true" strokeweight=".318763pt" strokecolor="#bababa">
                <v:path arrowok="t"/>
              </v:shape>
            </v:group>
            <v:group style="position:absolute;left:2841;top:17673;width:16;height:16" coordorigin="2841,17673" coordsize="16,16">
              <v:shape style="position:absolute;left:2841;top:17673;width:16;height:16" coordorigin="2841,17673" coordsize="16,16" path="m2841,17673l2857,17689e" filled="false" stroked="true" strokeweight=".318763pt" strokecolor="#bababa">
                <v:path arrowok="t"/>
              </v:shape>
            </v:group>
            <v:group style="position:absolute;left:2841;top:17673;width:16;height:16" coordorigin="2841,17673" coordsize="16,16">
              <v:shape style="position:absolute;left:2841;top:17673;width:16;height:16" coordorigin="2841,17673" coordsize="16,16" path="m2857,17673l2841,17689e" filled="false" stroked="true" strokeweight=".318763pt" strokecolor="#bababa">
                <v:path arrowok="t"/>
              </v:shape>
            </v:group>
            <v:group style="position:absolute;left:2767;top:17613;width:16;height:16" coordorigin="2767,17613" coordsize="16,16">
              <v:shape style="position:absolute;left:2767;top:17613;width:16;height:16" coordorigin="2767,17613" coordsize="16,16" path="m2767,17613l2782,17629e" filled="false" stroked="true" strokeweight=".318763pt" strokecolor="#bababa">
                <v:path arrowok="t"/>
              </v:shape>
            </v:group>
            <v:group style="position:absolute;left:2767;top:17613;width:16;height:16" coordorigin="2767,17613" coordsize="16,16">
              <v:shape style="position:absolute;left:2767;top:17613;width:16;height:16" coordorigin="2767,17613" coordsize="16,16" path="m2782,17613l2767,17629e" filled="false" stroked="true" strokeweight=".318763pt" strokecolor="#bababa">
                <v:path arrowok="t"/>
              </v:shape>
            </v:group>
            <v:group style="position:absolute;left:2642;top:17484;width:16;height:16" coordorigin="2642,17484" coordsize="16,16">
              <v:shape style="position:absolute;left:2642;top:17484;width:16;height:16" coordorigin="2642,17484" coordsize="16,16" path="m2642,17484l2658,17500e" filled="false" stroked="true" strokeweight=".318763pt" strokecolor="#bababa">
                <v:path arrowok="t"/>
              </v:shape>
            </v:group>
            <v:group style="position:absolute;left:2642;top:17484;width:16;height:16" coordorigin="2642,17484" coordsize="16,16">
              <v:shape style="position:absolute;left:2642;top:17484;width:16;height:16" coordorigin="2642,17484" coordsize="16,16" path="m2658,17484l2642,17500e" filled="false" stroked="true" strokeweight=".318763pt" strokecolor="#bababa">
                <v:path arrowok="t"/>
              </v:shape>
            </v:group>
            <v:group style="position:absolute;left:2529;top:17316;width:16;height:16" coordorigin="2529,17316" coordsize="16,16">
              <v:shape style="position:absolute;left:2529;top:17316;width:16;height:16" coordorigin="2529,17316" coordsize="16,16" path="m2529,17316l2545,17332e" filled="false" stroked="true" strokeweight=".318763pt" strokecolor="#bababa">
                <v:path arrowok="t"/>
              </v:shape>
            </v:group>
            <v:group style="position:absolute;left:2529;top:17316;width:16;height:16" coordorigin="2529,17316" coordsize="16,16">
              <v:shape style="position:absolute;left:2529;top:17316;width:16;height:16" coordorigin="2529,17316" coordsize="16,16" path="m2545,17316l2529,17332e" filled="false" stroked="true" strokeweight=".318763pt" strokecolor="#bababa">
                <v:path arrowok="t"/>
              </v:shape>
            </v:group>
            <v:group style="position:absolute;left:2457;top:17117;width:16;height:16" coordorigin="2457,17117" coordsize="16,16">
              <v:shape style="position:absolute;left:2457;top:17117;width:16;height:16" coordorigin="2457,17117" coordsize="16,16" path="m2457,17117l2473,17133e" filled="false" stroked="true" strokeweight=".318763pt" strokecolor="#bababa">
                <v:path arrowok="t"/>
              </v:shape>
            </v:group>
            <v:group style="position:absolute;left:2457;top:17117;width:16;height:16" coordorigin="2457,17117" coordsize="16,16">
              <v:shape style="position:absolute;left:2457;top:17117;width:16;height:16" coordorigin="2457,17117" coordsize="16,16" path="m2473,17117l2457,17133e" filled="false" stroked="true" strokeweight=".318763pt" strokecolor="#bababa">
                <v:path arrowok="t"/>
              </v:shape>
            </v:group>
            <v:group style="position:absolute;left:2338;top:16520;width:16;height:16" coordorigin="2338,16520" coordsize="16,16">
              <v:shape style="position:absolute;left:2338;top:16520;width:16;height:16" coordorigin="2338,16520" coordsize="16,16" path="m2338,16520l2354,16535e" filled="false" stroked="true" strokeweight=".318763pt" strokecolor="#bababa">
                <v:path arrowok="t"/>
              </v:shape>
            </v:group>
            <v:group style="position:absolute;left:2338;top:16520;width:16;height:16" coordorigin="2338,16520" coordsize="16,16">
              <v:shape style="position:absolute;left:2338;top:16520;width:16;height:16" coordorigin="2338,16520" coordsize="16,16" path="m2354,16520l2338,16535e" filled="false" stroked="true" strokeweight=".318763pt" strokecolor="#bababa">
                <v:path arrowok="t"/>
              </v:shape>
            </v:group>
            <v:group style="position:absolute;left:1036;top:17181;width:16;height:16" coordorigin="1036,17181" coordsize="16,16">
              <v:shape style="position:absolute;left:1036;top:17181;width:16;height:16" coordorigin="1036,17181" coordsize="16,16" path="m1036,17181l1052,17197e" filled="false" stroked="true" strokeweight=".318763pt" strokecolor="#bababa">
                <v:path arrowok="t"/>
              </v:shape>
            </v:group>
            <v:group style="position:absolute;left:1036;top:17181;width:16;height:16" coordorigin="1036,17181" coordsize="16,16">
              <v:shape style="position:absolute;left:1036;top:17181;width:16;height:16" coordorigin="1036,17181" coordsize="16,16" path="m1052,17181l1036,17197e" filled="false" stroked="true" strokeweight=".318763pt" strokecolor="#bababa">
                <v:path arrowok="t"/>
              </v:shape>
            </v:group>
            <v:group style="position:absolute;left:948;top:17197;width:16;height:16" coordorigin="948,17197" coordsize="16,16">
              <v:shape style="position:absolute;left:948;top:17197;width:16;height:16" coordorigin="948,17197" coordsize="16,16" path="m948,17197l964,17213e" filled="false" stroked="true" strokeweight=".318763pt" strokecolor="#bababa">
                <v:path arrowok="t"/>
              </v:shape>
            </v:group>
            <v:group style="position:absolute;left:948;top:17197;width:16;height:16" coordorigin="948,17197" coordsize="16,16">
              <v:shape style="position:absolute;left:948;top:17197;width:16;height:16" coordorigin="948,17197" coordsize="16,16" path="m964,17197l948,17213e" filled="false" stroked="true" strokeweight=".318763pt" strokecolor="#bababa">
                <v:path arrowok="t"/>
              </v:shape>
            </v:group>
            <v:group style="position:absolute;left:810;top:16476;width:16;height:16" coordorigin="810,16476" coordsize="16,16">
              <v:shape style="position:absolute;left:810;top:16476;width:16;height:16" coordorigin="810,16476" coordsize="16,16" path="m810,16476l825,16492e" filled="false" stroked="true" strokeweight=".318763pt" strokecolor="#bababa">
                <v:path arrowok="t"/>
              </v:shape>
            </v:group>
            <v:group style="position:absolute;left:810;top:16476;width:16;height:16" coordorigin="810,16476" coordsize="16,16">
              <v:shape style="position:absolute;left:810;top:16476;width:16;height:16" coordorigin="810,16476" coordsize="16,16" path="m825,16476l810,16492e" filled="false" stroked="true" strokeweight=".318763pt" strokecolor="#bababa">
                <v:path arrowok="t"/>
              </v:shape>
            </v:group>
            <v:group style="position:absolute;left:727;top:16054;width:16;height:16" coordorigin="727,16054" coordsize="16,16">
              <v:shape style="position:absolute;left:727;top:16054;width:16;height:16" coordorigin="727,16054" coordsize="16,16" path="m727,16054l743,16070e" filled="false" stroked="true" strokeweight=".318763pt" strokecolor="#bababa">
                <v:path arrowok="t"/>
              </v:shape>
            </v:group>
            <v:group style="position:absolute;left:727;top:16054;width:16;height:16" coordorigin="727,16054" coordsize="16,16">
              <v:shape style="position:absolute;left:727;top:16054;width:16;height:16" coordorigin="727,16054" coordsize="16,16" path="m743,16054l727,16070e" filled="false" stroked="true" strokeweight=".318763pt" strokecolor="#bababa">
                <v:path arrowok="t"/>
              </v:shape>
            </v:group>
            <v:group style="position:absolute;left:813;top:16037;width:16;height:16" coordorigin="813,16037" coordsize="16,16">
              <v:shape style="position:absolute;left:813;top:16037;width:16;height:16" coordorigin="813,16037" coordsize="16,16" path="m813,16037l829,16053e" filled="false" stroked="true" strokeweight=".318763pt" strokecolor="#bababa">
                <v:path arrowok="t"/>
              </v:shape>
            </v:group>
            <v:group style="position:absolute;left:813;top:16037;width:16;height:16" coordorigin="813,16037" coordsize="16,16">
              <v:shape style="position:absolute;left:813;top:16037;width:16;height:16" coordorigin="813,16037" coordsize="16,16" path="m829,16037l813,16053e" filled="false" stroked="true" strokeweight=".318763pt" strokecolor="#bababa">
                <v:path arrowok="t"/>
              </v:shape>
            </v:group>
            <v:group style="position:absolute;left:776;top:15944;width:16;height:16" coordorigin="776,15944" coordsize="16,16">
              <v:shape style="position:absolute;left:776;top:15944;width:16;height:16" coordorigin="776,15944" coordsize="16,16" path="m776,15944l792,15960e" filled="false" stroked="true" strokeweight=".318763pt" strokecolor="#bababa">
                <v:path arrowok="t"/>
              </v:shape>
            </v:group>
            <v:group style="position:absolute;left:776;top:15944;width:16;height:16" coordorigin="776,15944" coordsize="16,16">
              <v:shape style="position:absolute;left:776;top:15944;width:16;height:16" coordorigin="776,15944" coordsize="16,16" path="m792,15944l776,15960e" filled="false" stroked="true" strokeweight=".318763pt" strokecolor="#bababa">
                <v:path arrowok="t"/>
              </v:shape>
            </v:group>
            <v:group style="position:absolute;left:798;top:16104;width:16;height:16" coordorigin="798,16104" coordsize="16,16">
              <v:shape style="position:absolute;left:798;top:16104;width:16;height:16" coordorigin="798,16104" coordsize="16,16" path="m798,16104l814,16120e" filled="false" stroked="true" strokeweight=".318763pt" strokecolor="#bababa">
                <v:path arrowok="t"/>
              </v:shape>
            </v:group>
            <v:group style="position:absolute;left:798;top:16104;width:16;height:16" coordorigin="798,16104" coordsize="16,16">
              <v:shape style="position:absolute;left:798;top:16104;width:16;height:16" coordorigin="798,16104" coordsize="16,16" path="m814,16104l798,16120e" filled="false" stroked="true" strokeweight=".318763pt" strokecolor="#bababa">
                <v:path arrowok="t"/>
              </v:shape>
            </v:group>
            <v:group style="position:absolute;left:832;top:16397;width:16;height:16" coordorigin="832,16397" coordsize="16,16">
              <v:shape style="position:absolute;left:832;top:16397;width:16;height:16" coordorigin="832,16397" coordsize="16,16" path="m832,16397l848,16413e" filled="false" stroked="true" strokeweight=".318763pt" strokecolor="#bababa">
                <v:path arrowok="t"/>
              </v:shape>
            </v:group>
            <v:group style="position:absolute;left:832;top:16397;width:16;height:16" coordorigin="832,16397" coordsize="16,16">
              <v:shape style="position:absolute;left:832;top:16397;width:16;height:16" coordorigin="832,16397" coordsize="16,16" path="m848,16397l832,16413e" filled="false" stroked="true" strokeweight=".318763pt" strokecolor="#bababa">
                <v:path arrowok="t"/>
              </v:shape>
            </v:group>
            <v:group style="position:absolute;left:841;top:16741;width:16;height:16" coordorigin="841,16741" coordsize="16,16">
              <v:shape style="position:absolute;left:841;top:16741;width:16;height:16" coordorigin="841,16741" coordsize="16,16" path="m841,16741l857,16757e" filled="false" stroked="true" strokeweight=".318763pt" strokecolor="#bababa">
                <v:path arrowok="t"/>
              </v:shape>
            </v:group>
            <v:group style="position:absolute;left:841;top:16741;width:16;height:16" coordorigin="841,16741" coordsize="16,16">
              <v:shape style="position:absolute;left:841;top:16741;width:16;height:16" coordorigin="841,16741" coordsize="16,16" path="m857,16741l841,16757e" filled="false" stroked="true" strokeweight=".318763pt" strokecolor="#bababa">
                <v:path arrowok="t"/>
              </v:shape>
            </v:group>
            <v:group style="position:absolute;left:806;top:17162;width:16;height:16" coordorigin="806,17162" coordsize="16,16">
              <v:shape style="position:absolute;left:806;top:17162;width:16;height:16" coordorigin="806,17162" coordsize="16,16" path="m806,17162l822,17178e" filled="false" stroked="true" strokeweight=".318763pt" strokecolor="#bababa">
                <v:path arrowok="t"/>
              </v:shape>
            </v:group>
            <v:group style="position:absolute;left:806;top:17162;width:16;height:16" coordorigin="806,17162" coordsize="16,16">
              <v:shape style="position:absolute;left:806;top:17162;width:16;height:16" coordorigin="806,17162" coordsize="16,16" path="m822,17162l806,17178e" filled="false" stroked="true" strokeweight=".318763pt" strokecolor="#bababa">
                <v:path arrowok="t"/>
              </v:shape>
            </v:group>
            <v:group style="position:absolute;left:716;top:17547;width:16;height:16" coordorigin="716,17547" coordsize="16,16">
              <v:shape style="position:absolute;left:716;top:17547;width:16;height:16" coordorigin="716,17547" coordsize="16,16" path="m716,17547l731,17563e" filled="false" stroked="true" strokeweight=".318763pt" strokecolor="#bababa">
                <v:path arrowok="t"/>
              </v:shape>
            </v:group>
            <v:group style="position:absolute;left:716;top:17547;width:16;height:16" coordorigin="716,17547" coordsize="16,16">
              <v:shape style="position:absolute;left:716;top:17547;width:16;height:16" coordorigin="716,17547" coordsize="16,16" path="m731,17547l716,17563e" filled="false" stroked="true" strokeweight=".318763pt" strokecolor="#bababa">
                <v:path arrowok="t"/>
              </v:shape>
            </v:group>
            <v:group style="position:absolute;left:563;top:17960;width:16;height:16" coordorigin="563,17960" coordsize="16,16">
              <v:shape style="position:absolute;left:563;top:17960;width:16;height:16" coordorigin="563,17960" coordsize="16,16" path="m563,17960l578,17976e" filled="false" stroked="true" strokeweight=".318763pt" strokecolor="#bababa">
                <v:path arrowok="t"/>
              </v:shape>
            </v:group>
            <v:group style="position:absolute;left:563;top:17960;width:16;height:16" coordorigin="563,17960" coordsize="16,16">
              <v:shape style="position:absolute;left:563;top:17960;width:16;height:16" coordorigin="563,17960" coordsize="16,16" path="m578,17960l563,17976e" filled="false" stroked="true" strokeweight=".318763pt" strokecolor="#bababa">
                <v:path arrowok="t"/>
              </v:shape>
            </v:group>
            <v:group style="position:absolute;left:900;top:17465;width:16;height:16" coordorigin="900,17465" coordsize="16,16">
              <v:shape style="position:absolute;left:900;top:17465;width:16;height:16" coordorigin="900,17465" coordsize="16,16" path="m900,17465l916,17480e" filled="false" stroked="true" strokeweight=".318763pt" strokecolor="#bababa">
                <v:path arrowok="t"/>
              </v:shape>
            </v:group>
            <v:group style="position:absolute;left:900;top:17465;width:16;height:16" coordorigin="900,17465" coordsize="16,16">
              <v:shape style="position:absolute;left:900;top:17465;width:16;height:16" coordorigin="900,17465" coordsize="16,16" path="m916,17465l900,17480e" filled="false" stroked="true" strokeweight=".318763pt" strokecolor="#bababa">
                <v:path arrowok="t"/>
              </v:shape>
            </v:group>
            <v:group style="position:absolute;left:972;top:17146;width:16;height:16" coordorigin="972,17146" coordsize="16,16">
              <v:shape style="position:absolute;left:972;top:17146;width:16;height:16" coordorigin="972,17146" coordsize="16,16" path="m972,17146l988,17162e" filled="false" stroked="true" strokeweight=".318763pt" strokecolor="#bababa">
                <v:path arrowok="t"/>
              </v:shape>
            </v:group>
            <v:group style="position:absolute;left:972;top:17146;width:16;height:16" coordorigin="972,17146" coordsize="16,16">
              <v:shape style="position:absolute;left:972;top:17146;width:16;height:16" coordorigin="972,17146" coordsize="16,16" path="m988,17146l972,17162e" filled="false" stroked="true" strokeweight=".318763pt" strokecolor="#bababa">
                <v:path arrowok="t"/>
              </v:shape>
            </v:group>
            <v:group style="position:absolute;left:497;top:18123;width:12;height:12" coordorigin="497,18123" coordsize="12,12">
              <v:shape style="position:absolute;left:497;top:18123;width:12;height:12" coordorigin="497,18123" coordsize="12,12" path="m497,18123l508,18134e" filled="false" stroked="true" strokeweight=".318763pt" strokecolor="#bababa">
                <v:path arrowok="t"/>
              </v:shape>
            </v:group>
            <v:group style="position:absolute;left:497;top:18118;width:12;height:12" coordorigin="497,18118" coordsize="12,12">
              <v:shape style="position:absolute;left:497;top:18118;width:12;height:12" coordorigin="497,18118" coordsize="12,12" path="m508,18118l497,18129e" filled="false" stroked="true" strokeweight=".318763pt" strokecolor="#bababa">
                <v:path arrowok="t"/>
              </v:shape>
            </v:group>
            <v:group style="position:absolute;left:524;top:18135;width:16;height:16" coordorigin="524,18135" coordsize="16,16">
              <v:shape style="position:absolute;left:524;top:18135;width:16;height:16" coordorigin="524,18135" coordsize="16,16" path="m524,18135l540,18151e" filled="false" stroked="true" strokeweight=".318763pt" strokecolor="#bababa">
                <v:path arrowok="t"/>
              </v:shape>
            </v:group>
            <v:group style="position:absolute;left:524;top:18135;width:16;height:16" coordorigin="524,18135" coordsize="16,16">
              <v:shape style="position:absolute;left:524;top:18135;width:16;height:16" coordorigin="524,18135" coordsize="16,16" path="m540,18135l524,18151e" filled="false" stroked="true" strokeweight=".318763pt" strokecolor="#bababa">
                <v:path arrowok="t"/>
              </v:shape>
            </v:group>
            <v:group style="position:absolute;left:540;top:18105;width:16;height:16" coordorigin="540,18105" coordsize="16,16">
              <v:shape style="position:absolute;left:540;top:18105;width:16;height:16" coordorigin="540,18105" coordsize="16,16" path="m540,18105l556,18121e" filled="false" stroked="true" strokeweight=".318763pt" strokecolor="#bababa">
                <v:path arrowok="t"/>
              </v:shape>
            </v:group>
            <v:group style="position:absolute;left:540;top:18105;width:16;height:16" coordorigin="540,18105" coordsize="16,16">
              <v:shape style="position:absolute;left:540;top:18105;width:16;height:16" coordorigin="540,18105" coordsize="16,16" path="m556,18105l540,18121e" filled="false" stroked="true" strokeweight=".318763pt" strokecolor="#bababa">
                <v:path arrowok="t"/>
              </v:shape>
            </v:group>
            <v:group style="position:absolute;left:497;top:16658;width:13;height:15" coordorigin="497,16658" coordsize="13,15">
              <v:shape style="position:absolute;left:497;top:16658;width:13;height:15" coordorigin="497,16658" coordsize="13,15" path="m497,16658l510,16673e" filled="false" stroked="true" strokeweight=".318763pt" strokecolor="#bababa">
                <v:path arrowok="t"/>
              </v:shape>
            </v:group>
            <v:group style="position:absolute;left:497;top:16657;width:13;height:13" coordorigin="497,16657" coordsize="13,13">
              <v:shape style="position:absolute;left:497;top:16657;width:13;height:13" coordorigin="497,16657" coordsize="13,13" path="m510,16657l497,16669e" filled="false" stroked="true" strokeweight=".318763pt" strokecolor="#bababa">
                <v:path arrowok="t"/>
              </v:shape>
            </v:group>
            <v:group style="position:absolute;left:524;top:16588;width:16;height:16" coordorigin="524,16588" coordsize="16,16">
              <v:shape style="position:absolute;left:524;top:16588;width:16;height:16" coordorigin="524,16588" coordsize="16,16" path="m524,16588l540,16604e" filled="false" stroked="true" strokeweight=".318763pt" strokecolor="#bababa">
                <v:path arrowok="t"/>
              </v:shape>
            </v:group>
            <v:group style="position:absolute;left:524;top:16588;width:16;height:16" coordorigin="524,16588" coordsize="16,16">
              <v:shape style="position:absolute;left:524;top:16588;width:16;height:16" coordorigin="524,16588" coordsize="16,16" path="m540,16588l524,16604e" filled="false" stroked="true" strokeweight=".318763pt" strokecolor="#bababa">
                <v:path arrowok="t"/>
              </v:shape>
            </v:group>
            <v:group style="position:absolute;left:502;top:16578;width:16;height:16" coordorigin="502,16578" coordsize="16,16">
              <v:shape style="position:absolute;left:502;top:16578;width:16;height:16" coordorigin="502,16578" coordsize="16,16" path="m502,16578l518,16594e" filled="false" stroked="true" strokeweight=".318763pt" strokecolor="#bababa">
                <v:path arrowok="t"/>
              </v:shape>
            </v:group>
            <v:group style="position:absolute;left:502;top:16578;width:16;height:16" coordorigin="502,16578" coordsize="16,16">
              <v:shape style="position:absolute;left:502;top:16578;width:16;height:16" coordorigin="502,16578" coordsize="16,16" path="m518,16578l502,16594e" filled="false" stroked="true" strokeweight=".318763pt" strokecolor="#bababa">
                <v:path arrowok="t"/>
              </v:shape>
            </v:group>
            <v:group style="position:absolute;left:497;top:16684;width:5;height:5" coordorigin="497,16684" coordsize="5,5">
              <v:shape style="position:absolute;left:497;top:16684;width:5;height:5" coordorigin="497,16684" coordsize="5,5" path="m497,16684l502,16688e" filled="false" stroked="true" strokeweight=".318763pt" strokecolor="#bababa">
                <v:path arrowok="t"/>
              </v:shape>
            </v:group>
            <v:group style="position:absolute;left:497;top:16673;width:5;height:7" coordorigin="497,16673" coordsize="5,7">
              <v:shape style="position:absolute;left:497;top:16673;width:5;height:7" coordorigin="497,16673" coordsize="5,7" path="m502,16673l497,16679e" filled="false" stroked="true" strokeweight=".318763pt" strokecolor="#bababa">
                <v:path arrowok="t"/>
              </v:shape>
            </v:group>
            <v:group style="position:absolute;left:559;top:16575;width:16;height:16" coordorigin="559,16575" coordsize="16,16">
              <v:shape style="position:absolute;left:559;top:16575;width:16;height:16" coordorigin="559,16575" coordsize="16,16" path="m559,16575l575,16591e" filled="false" stroked="true" strokeweight=".318763pt" strokecolor="#bababa">
                <v:path arrowok="t"/>
              </v:shape>
            </v:group>
            <v:group style="position:absolute;left:559;top:16575;width:16;height:16" coordorigin="559,16575" coordsize="16,16">
              <v:shape style="position:absolute;left:559;top:16575;width:16;height:16" coordorigin="559,16575" coordsize="16,16" path="m575,16575l559,16591e" filled="false" stroked="true" strokeweight=".318763pt" strokecolor="#bababa">
                <v:path arrowok="t"/>
              </v:shape>
            </v:group>
            <v:group style="position:absolute;left:564;top:16578;width:16;height:16" coordorigin="564,16578" coordsize="16,16">
              <v:shape style="position:absolute;left:564;top:16578;width:16;height:16" coordorigin="564,16578" coordsize="16,16" path="m564,16578l580,16594e" filled="false" stroked="true" strokeweight=".318763pt" strokecolor="#bababa">
                <v:path arrowok="t"/>
              </v:shape>
            </v:group>
            <v:group style="position:absolute;left:564;top:16578;width:16;height:16" coordorigin="564,16578" coordsize="16,16">
              <v:shape style="position:absolute;left:564;top:16578;width:16;height:16" coordorigin="564,16578" coordsize="16,16" path="m580,16578l564,16594e" filled="false" stroked="true" strokeweight=".318763pt" strokecolor="#bababa">
                <v:path arrowok="t"/>
              </v:shape>
            </v:group>
            <v:group style="position:absolute;left:610;top:16046;width:16;height:16" coordorigin="610,16046" coordsize="16,16">
              <v:shape style="position:absolute;left:610;top:16046;width:16;height:16" coordorigin="610,16046" coordsize="16,16" path="m610,16046l626,16062e" filled="false" stroked="true" strokeweight=".318763pt" strokecolor="#bababa">
                <v:path arrowok="t"/>
              </v:shape>
            </v:group>
            <v:group style="position:absolute;left:610;top:16046;width:16;height:16" coordorigin="610,16046" coordsize="16,16">
              <v:shape style="position:absolute;left:610;top:16046;width:16;height:16" coordorigin="610,16046" coordsize="16,16" path="m626,16046l610,16062e" filled="false" stroked="true" strokeweight=".318763pt" strokecolor="#bababa">
                <v:path arrowok="t"/>
              </v:shape>
            </v:group>
            <v:group style="position:absolute;left:967;top:15267;width:16;height:16" coordorigin="967,15267" coordsize="16,16">
              <v:shape style="position:absolute;left:967;top:15267;width:16;height:16" coordorigin="967,15267" coordsize="16,16" path="m967,15267l983,15283e" filled="false" stroked="true" strokeweight=".318763pt" strokecolor="#bababa">
                <v:path arrowok="t"/>
              </v:shape>
            </v:group>
            <v:group style="position:absolute;left:967;top:15267;width:16;height:16" coordorigin="967,15267" coordsize="16,16">
              <v:shape style="position:absolute;left:967;top:15267;width:16;height:16" coordorigin="967,15267" coordsize="16,16" path="m983,15267l967,15283e" filled="false" stroked="true" strokeweight=".318763pt" strokecolor="#bababa">
                <v:path arrowok="t"/>
              </v:shape>
            </v:group>
            <v:group style="position:absolute;left:1621;top:15994;width:16;height:16" coordorigin="1621,15994" coordsize="16,16">
              <v:shape style="position:absolute;left:1621;top:15994;width:16;height:16" coordorigin="1621,15994" coordsize="16,16" path="m1621,15994l1637,16010e" filled="false" stroked="true" strokeweight=".318763pt" strokecolor="#bababa">
                <v:path arrowok="t"/>
              </v:shape>
            </v:group>
            <v:group style="position:absolute;left:1621;top:15994;width:16;height:16" coordorigin="1621,15994" coordsize="16,16">
              <v:shape style="position:absolute;left:1621;top:15994;width:16;height:16" coordorigin="1621,15994" coordsize="16,16" path="m1637,15994l1621,16010e" filled="false" stroked="true" strokeweight=".318763pt" strokecolor="#bababa">
                <v:path arrowok="t"/>
              </v:shape>
            </v:group>
            <v:group style="position:absolute;left:1594;top:15857;width:16;height:16" coordorigin="1594,15857" coordsize="16,16">
              <v:shape style="position:absolute;left:1594;top:15857;width:16;height:16" coordorigin="1594,15857" coordsize="16,16" path="m1594,15857l1610,15873e" filled="false" stroked="true" strokeweight=".318763pt" strokecolor="#bababa">
                <v:path arrowok="t"/>
              </v:shape>
            </v:group>
            <v:group style="position:absolute;left:1594;top:15857;width:16;height:16" coordorigin="1594,15857" coordsize="16,16">
              <v:shape style="position:absolute;left:1594;top:15857;width:16;height:16" coordorigin="1594,15857" coordsize="16,16" path="m1610,15857l1594,15873e" filled="false" stroked="true" strokeweight=".318763pt" strokecolor="#bababa">
                <v:path arrowok="t"/>
              </v:shape>
            </v:group>
            <v:group style="position:absolute;left:1453;top:15743;width:16;height:16" coordorigin="1453,15743" coordsize="16,16">
              <v:shape style="position:absolute;left:1453;top:15743;width:16;height:16" coordorigin="1453,15743" coordsize="16,16" path="m1453,15743l1469,15759e" filled="false" stroked="true" strokeweight=".318763pt" strokecolor="#bababa">
                <v:path arrowok="t"/>
              </v:shape>
            </v:group>
            <v:group style="position:absolute;left:1453;top:15743;width:16;height:16" coordorigin="1453,15743" coordsize="16,16">
              <v:shape style="position:absolute;left:1453;top:15743;width:16;height:16" coordorigin="1453,15743" coordsize="16,16" path="m1469,15743l1453,15759e" filled="false" stroked="true" strokeweight=".318763pt" strokecolor="#bababa">
                <v:path arrowok="t"/>
              </v:shape>
            </v:group>
            <v:group style="position:absolute;left:1503;top:15989;width:16;height:16" coordorigin="1503,15989" coordsize="16,16">
              <v:shape style="position:absolute;left:1503;top:15989;width:16;height:16" coordorigin="1503,15989" coordsize="16,16" path="m1503,15989l1519,16005e" filled="false" stroked="true" strokeweight=".318763pt" strokecolor="#bababa">
                <v:path arrowok="t"/>
              </v:shape>
            </v:group>
            <v:group style="position:absolute;left:1503;top:15989;width:16;height:16" coordorigin="1503,15989" coordsize="16,16">
              <v:shape style="position:absolute;left:1503;top:15989;width:16;height:16" coordorigin="1503,15989" coordsize="16,16" path="m1519,15989l1503,16005e" filled="false" stroked="true" strokeweight=".318763pt" strokecolor="#bababa">
                <v:path arrowok="t"/>
              </v:shape>
            </v:group>
            <v:group style="position:absolute;left:1598;top:15992;width:16;height:16" coordorigin="1598,15992" coordsize="16,16">
              <v:shape style="position:absolute;left:1598;top:15992;width:16;height:16" coordorigin="1598,15992" coordsize="16,16" path="m1598,15992l1614,16008e" filled="false" stroked="true" strokeweight=".318763pt" strokecolor="#bababa">
                <v:path arrowok="t"/>
              </v:shape>
            </v:group>
            <v:group style="position:absolute;left:1598;top:15992;width:16;height:16" coordorigin="1598,15992" coordsize="16,16">
              <v:shape style="position:absolute;left:1598;top:15992;width:16;height:16" coordorigin="1598,15992" coordsize="16,16" path="m1614,15992l1598,16008e" filled="false" stroked="true" strokeweight=".318763pt" strokecolor="#bababa">
                <v:path arrowok="t"/>
              </v:shape>
            </v:group>
            <v:group style="position:absolute;left:1522;top:15987;width:16;height:16" coordorigin="1522,15987" coordsize="16,16">
              <v:shape style="position:absolute;left:1522;top:15987;width:16;height:16" coordorigin="1522,15987" coordsize="16,16" path="m1522,15987l1538,16003e" filled="false" stroked="true" strokeweight=".318763pt" strokecolor="#bababa">
                <v:path arrowok="t"/>
              </v:shape>
            </v:group>
            <v:group style="position:absolute;left:1522;top:15987;width:16;height:16" coordorigin="1522,15987" coordsize="16,16">
              <v:shape style="position:absolute;left:1522;top:15987;width:16;height:16" coordorigin="1522,15987" coordsize="16,16" path="m1538,15987l1522,16003e" filled="false" stroked="true" strokeweight=".318763pt" strokecolor="#bababa">
                <v:path arrowok="t"/>
              </v:shape>
            </v:group>
            <v:group style="position:absolute;left:1493;top:15967;width:16;height:16" coordorigin="1493,15967" coordsize="16,16">
              <v:shape style="position:absolute;left:1493;top:15967;width:16;height:16" coordorigin="1493,15967" coordsize="16,16" path="m1493,15967l1509,15982e" filled="false" stroked="true" strokeweight=".318763pt" strokecolor="#bababa">
                <v:path arrowok="t"/>
              </v:shape>
            </v:group>
            <v:group style="position:absolute;left:1493;top:15967;width:16;height:16" coordorigin="1493,15967" coordsize="16,16">
              <v:shape style="position:absolute;left:1493;top:15967;width:16;height:16" coordorigin="1493,15967" coordsize="16,16" path="m1509,15967l1493,15982e" filled="false" stroked="true" strokeweight=".318763pt" strokecolor="#bababa">
                <v:path arrowok="t"/>
              </v:shape>
            </v:group>
            <v:group style="position:absolute;left:1206;top:15957;width:16;height:16" coordorigin="1206,15957" coordsize="16,16">
              <v:shape style="position:absolute;left:1206;top:15957;width:16;height:16" coordorigin="1206,15957" coordsize="16,16" path="m1206,15957l1222,15973e" filled="false" stroked="true" strokeweight=".318763pt" strokecolor="#bababa">
                <v:path arrowok="t"/>
              </v:shape>
            </v:group>
            <v:group style="position:absolute;left:1206;top:15957;width:16;height:16" coordorigin="1206,15957" coordsize="16,16">
              <v:shape style="position:absolute;left:1206;top:15957;width:16;height:16" coordorigin="1206,15957" coordsize="16,16" path="m1222,15957l1206,15973e" filled="false" stroked="true" strokeweight=".318763pt" strokecolor="#bababa">
                <v:path arrowok="t"/>
              </v:shape>
            </v:group>
            <v:group style="position:absolute;left:776;top:15944;width:16;height:16" coordorigin="776,15944" coordsize="16,16">
              <v:shape style="position:absolute;left:776;top:15944;width:16;height:16" coordorigin="776,15944" coordsize="16,16" path="m776,15944l792,15960e" filled="false" stroked="true" strokeweight=".318763pt" strokecolor="#bababa">
                <v:path arrowok="t"/>
              </v:shape>
            </v:group>
            <v:group style="position:absolute;left:776;top:15944;width:16;height:16" coordorigin="776,15944" coordsize="16,16">
              <v:shape style="position:absolute;left:776;top:15944;width:16;height:16" coordorigin="776,15944" coordsize="16,16" path="m792,15944l776,15960e" filled="false" stroked="true" strokeweight=".318763pt" strokecolor="#bababa">
                <v:path arrowok="t"/>
              </v:shape>
            </v:group>
            <v:group style="position:absolute;left:926;top:15962;width:16;height:16" coordorigin="926,15962" coordsize="16,16">
              <v:shape style="position:absolute;left:926;top:15962;width:16;height:16" coordorigin="926,15962" coordsize="16,16" path="m926,15962l942,15978e" filled="false" stroked="true" strokeweight=".318763pt" strokecolor="#bababa">
                <v:path arrowok="t"/>
              </v:shape>
            </v:group>
            <v:group style="position:absolute;left:926;top:15962;width:16;height:16" coordorigin="926,15962" coordsize="16,16">
              <v:shape style="position:absolute;left:926;top:15962;width:16;height:16" coordorigin="926,15962" coordsize="16,16" path="m942,15962l926,15978e" filled="false" stroked="true" strokeweight=".318763pt" strokecolor="#bababa">
                <v:path arrowok="t"/>
              </v:shape>
            </v:group>
            <v:group style="position:absolute;left:2185;top:17447;width:16;height:16" coordorigin="2185,17447" coordsize="16,16">
              <v:shape style="position:absolute;left:2185;top:17447;width:16;height:16" coordorigin="2185,17447" coordsize="16,16" path="m2185,17447l2201,17463e" filled="false" stroked="true" strokeweight=".318763pt" strokecolor="#bababa">
                <v:path arrowok="t"/>
              </v:shape>
            </v:group>
            <v:group style="position:absolute;left:2185;top:17447;width:16;height:16" coordorigin="2185,17447" coordsize="16,16">
              <v:shape style="position:absolute;left:2185;top:17447;width:16;height:16" coordorigin="2185,17447" coordsize="16,16" path="m2201,17447l2185,17463e" filled="false" stroked="true" strokeweight=".318763pt" strokecolor="#bababa">
                <v:path arrowok="t"/>
              </v:shape>
            </v:group>
            <v:group style="position:absolute;left:2604;top:17791;width:16;height:16" coordorigin="2604,17791" coordsize="16,16">
              <v:shape style="position:absolute;left:2604;top:17791;width:16;height:16" coordorigin="2604,17791" coordsize="16,16" path="m2604,17791l2620,17807e" filled="false" stroked="true" strokeweight=".318763pt" strokecolor="#bababa">
                <v:path arrowok="t"/>
              </v:shape>
            </v:group>
            <v:group style="position:absolute;left:2604;top:17791;width:16;height:16" coordorigin="2604,17791" coordsize="16,16">
              <v:shape style="position:absolute;left:2604;top:17791;width:16;height:16" coordorigin="2604,17791" coordsize="16,16" path="m2620,17791l2604,17807e" filled="false" stroked="true" strokeweight=".318763pt" strokecolor="#bababa">
                <v:path arrowok="t"/>
              </v:shape>
            </v:group>
            <v:group style="position:absolute;left:2454;top:17653;width:16;height:16" coordorigin="2454,17653" coordsize="16,16">
              <v:shape style="position:absolute;left:2454;top:17653;width:16;height:16" coordorigin="2454,17653" coordsize="16,16" path="m2454,17653l2470,17669e" filled="false" stroked="true" strokeweight=".318763pt" strokecolor="#bababa">
                <v:path arrowok="t"/>
              </v:shape>
            </v:group>
            <v:group style="position:absolute;left:2454;top:17653;width:16;height:16" coordorigin="2454,17653" coordsize="16,16">
              <v:shape style="position:absolute;left:2454;top:17653;width:16;height:16" coordorigin="2454,17653" coordsize="16,16" path="m2470,17653l2454,17669e" filled="false" stroked="true" strokeweight=".318763pt" strokecolor="#bababa">
                <v:path arrowok="t"/>
              </v:shape>
            </v:group>
            <v:group style="position:absolute;left:2351;top:17517;width:16;height:16" coordorigin="2351,17517" coordsize="16,16">
              <v:shape style="position:absolute;left:2351;top:17517;width:16;height:16" coordorigin="2351,17517" coordsize="16,16" path="m2351,17517l2367,17533e" filled="false" stroked="true" strokeweight=".318763pt" strokecolor="#bababa">
                <v:path arrowok="t"/>
              </v:shape>
            </v:group>
            <v:group style="position:absolute;left:2351;top:17517;width:16;height:16" coordorigin="2351,17517" coordsize="16,16">
              <v:shape style="position:absolute;left:2351;top:17517;width:16;height:16" coordorigin="2351,17517" coordsize="16,16" path="m2367,17517l2351,17533e" filled="false" stroked="true" strokeweight=".318763pt" strokecolor="#bababa">
                <v:path arrowok="t"/>
              </v:shape>
            </v:group>
            <v:group style="position:absolute;left:2280;top:17380;width:18;height:16" coordorigin="2280,17380" coordsize="18,16">
              <v:shape style="position:absolute;left:2280;top:17380;width:18;height:16" coordorigin="2280,17380" coordsize="18,16" path="m2280,17380l2298,17396e" filled="false" stroked="true" strokeweight=".318763pt" strokecolor="#bababa">
                <v:path arrowok="t"/>
              </v:shape>
            </v:group>
            <v:group style="position:absolute;left:2280;top:17380;width:18;height:16" coordorigin="2280,17380" coordsize="18,16">
              <v:shape style="position:absolute;left:2280;top:17380;width:18;height:16" coordorigin="2280,17380" coordsize="18,16" path="m2298,17380l2280,17396e" filled="false" stroked="true" strokeweight=".318763pt" strokecolor="#bababa">
                <v:path arrowok="t"/>
              </v:shape>
            </v:group>
            <v:group style="position:absolute;left:2237;top:17237;width:16;height:16" coordorigin="2237,17237" coordsize="16,16">
              <v:shape style="position:absolute;left:2237;top:17237;width:16;height:16" coordorigin="2237,17237" coordsize="16,16" path="m2237,17237l2253,17253e" filled="false" stroked="true" strokeweight=".318763pt" strokecolor="#bababa">
                <v:path arrowok="t"/>
              </v:shape>
            </v:group>
            <v:group style="position:absolute;left:2237;top:17237;width:16;height:16" coordorigin="2237,17237" coordsize="16,16">
              <v:shape style="position:absolute;left:2237;top:17237;width:16;height:16" coordorigin="2237,17237" coordsize="16,16" path="m2253,17237l2237,17253e" filled="false" stroked="true" strokeweight=".318763pt" strokecolor="#bababa">
                <v:path arrowok="t"/>
              </v:shape>
            </v:group>
            <v:group style="position:absolute;left:2191;top:17018;width:16;height:16" coordorigin="2191,17018" coordsize="16,16">
              <v:shape style="position:absolute;left:2191;top:17018;width:16;height:16" coordorigin="2191,17018" coordsize="16,16" path="m2191,17018l2207,17034e" filled="false" stroked="true" strokeweight=".318763pt" strokecolor="#bababa">
                <v:path arrowok="t"/>
              </v:shape>
            </v:group>
            <v:group style="position:absolute;left:2191;top:17018;width:16;height:16" coordorigin="2191,17018" coordsize="16,16">
              <v:shape style="position:absolute;left:2191;top:17018;width:16;height:16" coordorigin="2191,17018" coordsize="16,16" path="m2207,17018l2191,17034e" filled="false" stroked="true" strokeweight=".318763pt" strokecolor="#bababa">
                <v:path arrowok="t"/>
              </v:shape>
            </v:group>
            <v:group style="position:absolute;left:2178;top:17493;width:16;height:16" coordorigin="2178,17493" coordsize="16,16">
              <v:shape style="position:absolute;left:2178;top:17493;width:16;height:16" coordorigin="2178,17493" coordsize="16,16" path="m2178,17493l2194,17509e" filled="false" stroked="true" strokeweight=".318763pt" strokecolor="#bababa">
                <v:path arrowok="t"/>
              </v:shape>
            </v:group>
            <v:group style="position:absolute;left:2178;top:17493;width:16;height:16" coordorigin="2178,17493" coordsize="16,16">
              <v:shape style="position:absolute;left:2178;top:17493;width:16;height:16" coordorigin="2178,17493" coordsize="16,16" path="m2194,17493l2178,17509e" filled="false" stroked="true" strokeweight=".318763pt" strokecolor="#bababa">
                <v:path arrowok="t"/>
              </v:shape>
            </v:group>
            <v:group style="position:absolute;left:2266;top:17356;width:16;height:16" coordorigin="2266,17356" coordsize="16,16">
              <v:shape style="position:absolute;left:2266;top:17356;width:16;height:16" coordorigin="2266,17356" coordsize="16,16" path="m2266,17356l2282,17372e" filled="false" stroked="true" strokeweight=".318763pt" strokecolor="#bababa">
                <v:path arrowok="t"/>
              </v:shape>
            </v:group>
            <v:group style="position:absolute;left:2266;top:17356;width:16;height:16" coordorigin="2266,17356" coordsize="16,16">
              <v:shape style="position:absolute;left:2266;top:17356;width:16;height:16" coordorigin="2266,17356" coordsize="16,16" path="m2282,17356l2266,17372e" filled="false" stroked="true" strokeweight=".318763pt" strokecolor="#bababa">
                <v:path arrowok="t"/>
              </v:shape>
            </v:group>
            <v:group style="position:absolute;left:2206;top:17026;width:16;height:16" coordorigin="2206,17026" coordsize="16,16">
              <v:shape style="position:absolute;left:2206;top:17026;width:16;height:16" coordorigin="2206,17026" coordsize="16,16" path="m2206,17026l2221,17042e" filled="false" stroked="true" strokeweight=".318763pt" strokecolor="#bababa">
                <v:path arrowok="t"/>
              </v:shape>
            </v:group>
            <v:group style="position:absolute;left:2206;top:17026;width:16;height:16" coordorigin="2206,17026" coordsize="16,16">
              <v:shape style="position:absolute;left:2206;top:17026;width:16;height:16" coordorigin="2206,17026" coordsize="16,16" path="m2221,17026l2206,17042e" filled="false" stroked="true" strokeweight=".318763pt" strokecolor="#bababa">
                <v:path arrowok="t"/>
              </v:shape>
            </v:group>
            <v:group style="position:absolute;left:2445;top:17678;width:16;height:18" coordorigin="2445,17678" coordsize="16,18">
              <v:shape style="position:absolute;left:2445;top:17678;width:16;height:18" coordorigin="2445,17678" coordsize="16,18" path="m2445,17678l2461,17696e" filled="false" stroked="true" strokeweight=".318763pt" strokecolor="#bababa">
                <v:path arrowok="t"/>
              </v:shape>
            </v:group>
            <v:group style="position:absolute;left:2445;top:17678;width:16;height:18" coordorigin="2445,17678" coordsize="16,18">
              <v:shape style="position:absolute;left:2445;top:17678;width:16;height:18" coordorigin="2445,17678" coordsize="16,18" path="m2461,17678l2445,17696e" filled="false" stroked="true" strokeweight=".318763pt" strokecolor="#bababa">
                <v:path arrowok="t"/>
              </v:shape>
            </v:group>
            <v:group style="position:absolute;left:2323;top:16994;width:16;height:16" coordorigin="2323,16994" coordsize="16,16">
              <v:shape style="position:absolute;left:2323;top:16994;width:16;height:16" coordorigin="2323,16994" coordsize="16,16" path="m2323,16994l2339,17010e" filled="false" stroked="true" strokeweight=".318763pt" strokecolor="#bababa">
                <v:path arrowok="t"/>
              </v:shape>
            </v:group>
            <v:group style="position:absolute;left:2323;top:16994;width:16;height:16" coordorigin="2323,16994" coordsize="16,16">
              <v:shape style="position:absolute;left:2323;top:16994;width:16;height:16" coordorigin="2323,16994" coordsize="16,16" path="m2339,16994l2323,17010e" filled="false" stroked="true" strokeweight=".318763pt" strokecolor="#bababa">
                <v:path arrowok="t"/>
              </v:shape>
            </v:group>
            <v:group style="position:absolute;left:2193;top:17020;width:16;height:16" coordorigin="2193,17020" coordsize="16,16">
              <v:shape style="position:absolute;left:2193;top:17020;width:16;height:16" coordorigin="2193,17020" coordsize="16,16" path="m2193,17020l2209,17036e" filled="false" stroked="true" strokeweight=".318763pt" strokecolor="#bababa">
                <v:path arrowok="t"/>
              </v:shape>
            </v:group>
            <v:group style="position:absolute;left:2193;top:17020;width:16;height:16" coordorigin="2193,17020" coordsize="16,16">
              <v:shape style="position:absolute;left:2193;top:17020;width:16;height:16" coordorigin="2193,17020" coordsize="16,16" path="m2209,17020l2193,17036e" filled="false" stroked="true" strokeweight=".318763pt" strokecolor="#bababa">
                <v:path arrowok="t"/>
              </v:shape>
            </v:group>
            <v:group style="position:absolute;left:2204;top:17028;width:16;height:16" coordorigin="2204,17028" coordsize="16,16">
              <v:shape style="position:absolute;left:2204;top:17028;width:16;height:16" coordorigin="2204,17028" coordsize="16,16" path="m2204,17028l2220,17044e" filled="false" stroked="true" strokeweight=".318763pt" strokecolor="#bababa">
                <v:path arrowok="t"/>
              </v:shape>
            </v:group>
            <v:group style="position:absolute;left:2204;top:17028;width:16;height:16" coordorigin="2204,17028" coordsize="16,16">
              <v:shape style="position:absolute;left:2204;top:17028;width:16;height:16" coordorigin="2204,17028" coordsize="16,16" path="m2220,17028l2204,17044e" filled="false" stroked="true" strokeweight=".318763pt" strokecolor="#bababa">
                <v:path arrowok="t"/>
              </v:shape>
            </v:group>
            <v:group style="position:absolute;left:2268;top:17358;width:16;height:16" coordorigin="2268,17358" coordsize="16,16">
              <v:shape style="position:absolute;left:2268;top:17358;width:16;height:16" coordorigin="2268,17358" coordsize="16,16" path="m2268,17358l2284,17374e" filled="false" stroked="true" strokeweight=".318763pt" strokecolor="#bababa">
                <v:path arrowok="t"/>
              </v:shape>
            </v:group>
            <v:group style="position:absolute;left:2268;top:17358;width:16;height:16" coordorigin="2268,17358" coordsize="16,16">
              <v:shape style="position:absolute;left:2268;top:17358;width:16;height:16" coordorigin="2268,17358" coordsize="16,16" path="m2284,17358l2268,17374e" filled="false" stroked="true" strokeweight=".318763pt" strokecolor="#bababa">
                <v:path arrowok="t"/>
              </v:shape>
            </v:group>
            <v:group style="position:absolute;left:2178;top:17493;width:16;height:16" coordorigin="2178,17493" coordsize="16,16">
              <v:shape style="position:absolute;left:2178;top:17493;width:16;height:16" coordorigin="2178,17493" coordsize="16,16" path="m2178,17493l2194,17509e" filled="false" stroked="true" strokeweight=".318763pt" strokecolor="#bababa">
                <v:path arrowok="t"/>
              </v:shape>
            </v:group>
            <v:group style="position:absolute;left:2178;top:17493;width:16;height:16" coordorigin="2178,17493" coordsize="16,16">
              <v:shape style="position:absolute;left:2178;top:17493;width:16;height:16" coordorigin="2178,17493" coordsize="16,16" path="m2194,17493l2178,17509e" filled="false" stroked="true" strokeweight=".318763pt" strokecolor="#bababa">
                <v:path arrowok="t"/>
              </v:shape>
            </v:group>
            <v:group style="position:absolute;left:2169;top:17490;width:16;height:16" coordorigin="2169,17490" coordsize="16,16">
              <v:shape style="position:absolute;left:2169;top:17490;width:16;height:16" coordorigin="2169,17490" coordsize="16,16" path="m2169,17490l2185,17506e" filled="false" stroked="true" strokeweight=".318763pt" strokecolor="#bababa">
                <v:path arrowok="t"/>
              </v:shape>
            </v:group>
            <v:group style="position:absolute;left:2169;top:17490;width:16;height:16" coordorigin="2169,17490" coordsize="16,16">
              <v:shape style="position:absolute;left:2169;top:17490;width:16;height:16" coordorigin="2169,17490" coordsize="16,16" path="m2185,17490l2169,17506e" filled="false" stroked="true" strokeweight=".318763pt" strokecolor="#bababa">
                <v:path arrowok="t"/>
              </v:shape>
            </v:group>
            <v:group style="position:absolute;left:2467;top:17680;width:16;height:16" coordorigin="2467,17680" coordsize="16,16">
              <v:shape style="position:absolute;left:2467;top:17680;width:16;height:16" coordorigin="2467,17680" coordsize="16,16" path="m2467,17680l2483,17696e" filled="false" stroked="true" strokeweight=".318763pt" strokecolor="#bababa">
                <v:path arrowok="t"/>
              </v:shape>
            </v:group>
            <v:group style="position:absolute;left:2467;top:17680;width:16;height:16" coordorigin="2467,17680" coordsize="16,16">
              <v:shape style="position:absolute;left:2467;top:17680;width:16;height:16" coordorigin="2467,17680" coordsize="16,16" path="m2483,17680l2467,17696e" filled="false" stroked="true" strokeweight=".318763pt" strokecolor="#bababa">
                <v:path arrowok="t"/>
              </v:shape>
            </v:group>
            <v:group style="position:absolute;left:2896;top:17952;width:16;height:16" coordorigin="2896,17952" coordsize="16,16">
              <v:shape style="position:absolute;left:2896;top:17952;width:16;height:16" coordorigin="2896,17952" coordsize="16,16" path="m2896,17952l2912,17968e" filled="false" stroked="true" strokeweight=".318763pt" strokecolor="#bababa">
                <v:path arrowok="t"/>
              </v:shape>
            </v:group>
            <v:group style="position:absolute;left:2896;top:17952;width:16;height:16" coordorigin="2896,17952" coordsize="16,16">
              <v:shape style="position:absolute;left:2896;top:17952;width:16;height:16" coordorigin="2896,17952" coordsize="16,16" path="m2912,17952l2896,17968e" filled="false" stroked="true" strokeweight=".318763pt" strokecolor="#bababa">
                <v:path arrowok="t"/>
              </v:shape>
            </v:group>
            <v:group style="position:absolute;left:2950;top:17868;width:16;height:16" coordorigin="2950,17868" coordsize="16,16">
              <v:shape style="position:absolute;left:2950;top:17868;width:16;height:16" coordorigin="2950,17868" coordsize="16,16" path="m2950,17868l2966,17884e" filled="false" stroked="true" strokeweight=".318763pt" strokecolor="#bababa">
                <v:path arrowok="t"/>
              </v:shape>
            </v:group>
            <v:group style="position:absolute;left:2950;top:17868;width:16;height:16" coordorigin="2950,17868" coordsize="16,16">
              <v:shape style="position:absolute;left:2950;top:17868;width:16;height:16" coordorigin="2950,17868" coordsize="16,16" path="m2966,17868l2950,17884e" filled="false" stroked="true" strokeweight=".318763pt" strokecolor="#bababa">
                <v:path arrowok="t"/>
              </v:shape>
            </v:group>
            <v:group style="position:absolute;left:3415;top:21280;width:16;height:16" coordorigin="3415,21280" coordsize="16,16">
              <v:shape style="position:absolute;left:3415;top:21280;width:16;height:16" coordorigin="3415,21280" coordsize="16,16" path="m3415,21280l3431,21296e" filled="false" stroked="true" strokeweight=".318763pt" strokecolor="#bababa">
                <v:path arrowok="t"/>
              </v:shape>
            </v:group>
            <v:group style="position:absolute;left:3415;top:21280;width:16;height:16" coordorigin="3415,21280" coordsize="16,16">
              <v:shape style="position:absolute;left:3415;top:21280;width:16;height:16" coordorigin="3415,21280" coordsize="16,16" path="m3431,21280l3415,21296e" filled="false" stroked="true" strokeweight=".318763pt" strokecolor="#bababa">
                <v:path arrowok="t"/>
              </v:shape>
            </v:group>
            <v:group style="position:absolute;left:5567;top:21920;width:16;height:16" coordorigin="5567,21920" coordsize="16,16">
              <v:shape style="position:absolute;left:5567;top:21920;width:16;height:16" coordorigin="5567,21920" coordsize="16,16" path="m5567,21920l5582,21936e" filled="false" stroked="true" strokeweight=".318763pt" strokecolor="#bababa">
                <v:path arrowok="t"/>
              </v:shape>
            </v:group>
            <v:group style="position:absolute;left:5567;top:21920;width:16;height:16" coordorigin="5567,21920" coordsize="16,16">
              <v:shape style="position:absolute;left:5567;top:21920;width:16;height:16" coordorigin="5567,21920" coordsize="16,16" path="m5582,21920l5567,21936e" filled="false" stroked="true" strokeweight=".318763pt" strokecolor="#bababa">
                <v:path arrowok="t"/>
              </v:shape>
            </v:group>
            <v:group style="position:absolute;left:4872;top:21659;width:16;height:16" coordorigin="4872,21659" coordsize="16,16">
              <v:shape style="position:absolute;left:4872;top:21659;width:16;height:16" coordorigin="4872,21659" coordsize="16,16" path="m4872,21659l4888,21675e" filled="false" stroked="true" strokeweight=".318763pt" strokecolor="#bababa">
                <v:path arrowok="t"/>
              </v:shape>
            </v:group>
            <v:group style="position:absolute;left:4872;top:21659;width:16;height:16" coordorigin="4872,21659" coordsize="16,16">
              <v:shape style="position:absolute;left:4872;top:21659;width:16;height:16" coordorigin="4872,21659" coordsize="16,16" path="m4888,21659l4872,21675e" filled="false" stroked="true" strokeweight=".318763pt" strokecolor="#bababa">
                <v:path arrowok="t"/>
              </v:shape>
            </v:group>
            <v:group style="position:absolute;left:3659;top:21093;width:16;height:16" coordorigin="3659,21093" coordsize="16,16">
              <v:shape style="position:absolute;left:3659;top:21093;width:16;height:16" coordorigin="3659,21093" coordsize="16,16" path="m3659,21093l3675,21109e" filled="false" stroked="true" strokeweight=".318763pt" strokecolor="#bababa">
                <v:path arrowok="t"/>
              </v:shape>
            </v:group>
            <v:group style="position:absolute;left:3659;top:21093;width:16;height:16" coordorigin="3659,21093" coordsize="16,16">
              <v:shape style="position:absolute;left:3659;top:21093;width:16;height:16" coordorigin="3659,21093" coordsize="16,16" path="m3675,21093l3659,21109e" filled="false" stroked="true" strokeweight=".318763pt" strokecolor="#bababa">
                <v:path arrowok="t"/>
              </v:shape>
            </v:group>
            <v:group style="position:absolute;left:2986;top:20813;width:16;height:16" coordorigin="2986,20813" coordsize="16,16">
              <v:shape style="position:absolute;left:2986;top:20813;width:16;height:16" coordorigin="2986,20813" coordsize="16,16" path="m2986,20813l3002,20829e" filled="false" stroked="true" strokeweight=".318763pt" strokecolor="#bababa">
                <v:path arrowok="t"/>
              </v:shape>
            </v:group>
            <v:group style="position:absolute;left:2986;top:20813;width:16;height:16" coordorigin="2986,20813" coordsize="16,16">
              <v:shape style="position:absolute;left:2986;top:20813;width:16;height:16" coordorigin="2986,20813" coordsize="16,16" path="m3002,20813l2986,20829e" filled="false" stroked="true" strokeweight=".318763pt" strokecolor="#bababa">
                <v:path arrowok="t"/>
              </v:shape>
            </v:group>
            <v:group style="position:absolute;left:2234;top:20515;width:16;height:16" coordorigin="2234,20515" coordsize="16,16">
              <v:shape style="position:absolute;left:2234;top:20515;width:16;height:16" coordorigin="2234,20515" coordsize="16,16" path="m2234,20515l2250,20531e" filled="false" stroked="true" strokeweight=".318763pt" strokecolor="#bababa">
                <v:path arrowok="t"/>
              </v:shape>
            </v:group>
            <v:group style="position:absolute;left:2234;top:20515;width:16;height:16" coordorigin="2234,20515" coordsize="16,16">
              <v:shape style="position:absolute;left:2234;top:20515;width:16;height:16" coordorigin="2234,20515" coordsize="16,16" path="m2250,20515l2234,20531e" filled="false" stroked="true" strokeweight=".318763pt" strokecolor="#bababa">
                <v:path arrowok="t"/>
              </v:shape>
            </v:group>
            <v:group style="position:absolute;left:1452;top:20180;width:16;height:16" coordorigin="1452,20180" coordsize="16,16">
              <v:shape style="position:absolute;left:1452;top:20180;width:16;height:16" coordorigin="1452,20180" coordsize="16,16" path="m1452,20180l1468,20196e" filled="false" stroked="true" strokeweight=".318763pt" strokecolor="#bababa">
                <v:path arrowok="t"/>
              </v:shape>
            </v:group>
            <v:group style="position:absolute;left:1452;top:20180;width:16;height:16" coordorigin="1452,20180" coordsize="16,16">
              <v:shape style="position:absolute;left:1452;top:20180;width:16;height:16" coordorigin="1452,20180" coordsize="16,16" path="m1468,20180l1452,20196e" filled="false" stroked="true" strokeweight=".318763pt" strokecolor="#bababa">
                <v:path arrowok="t"/>
              </v:shape>
            </v:group>
            <v:group style="position:absolute;left:5492;top:21715;width:16;height:16" coordorigin="5492,21715" coordsize="16,16">
              <v:shape style="position:absolute;left:5492;top:21715;width:16;height:16" coordorigin="5492,21715" coordsize="16,16" path="m5492,21715l5508,21731e" filled="false" stroked="true" strokeweight=".318763pt" strokecolor="#bababa">
                <v:path arrowok="t"/>
              </v:shape>
            </v:group>
            <v:group style="position:absolute;left:5492;top:21715;width:16;height:16" coordorigin="5492,21715" coordsize="16,16">
              <v:shape style="position:absolute;left:5492;top:21715;width:16;height:16" coordorigin="5492,21715" coordsize="16,16" path="m5508,21715l5492,21731e" filled="false" stroked="true" strokeweight=".318763pt" strokecolor="#bababa">
                <v:path arrowok="t"/>
              </v:shape>
            </v:group>
            <v:group style="position:absolute;left:5383;top:22018;width:16;height:16" coordorigin="5383,22018" coordsize="16,16">
              <v:shape style="position:absolute;left:5383;top:22018;width:16;height:16" coordorigin="5383,22018" coordsize="16,16" path="m5383,22018l5399,22033e" filled="false" stroked="true" strokeweight=".318763pt" strokecolor="#bababa">
                <v:path arrowok="t"/>
              </v:shape>
            </v:group>
            <v:group style="position:absolute;left:5383;top:22018;width:16;height:16" coordorigin="5383,22018" coordsize="16,16">
              <v:shape style="position:absolute;left:5383;top:22018;width:16;height:16" coordorigin="5383,22018" coordsize="16,16" path="m5399,22018l5383,22033e" filled="false" stroked="true" strokeweight=".318763pt" strokecolor="#bababa">
                <v:path arrowok="t"/>
              </v:shape>
            </v:group>
            <v:group style="position:absolute;left:3369;top:21253;width:16;height:16" coordorigin="3369,21253" coordsize="16,16">
              <v:shape style="position:absolute;left:3369;top:21253;width:16;height:16" coordorigin="3369,21253" coordsize="16,16" path="m3369,21253l3385,21269e" filled="false" stroked="true" strokeweight=".318763pt" strokecolor="#bababa">
                <v:path arrowok="t"/>
              </v:shape>
            </v:group>
            <v:group style="position:absolute;left:3369;top:21253;width:16;height:16" coordorigin="3369,21253" coordsize="16,16">
              <v:shape style="position:absolute;left:3369;top:21253;width:16;height:16" coordorigin="3369,21253" coordsize="16,16" path="m3385,21253l3369,21269e" filled="false" stroked="true" strokeweight=".318763pt" strokecolor="#bababa">
                <v:path arrowok="t"/>
              </v:shape>
            </v:group>
            <v:group style="position:absolute;left:2454;top:21273;width:16;height:16" coordorigin="2454,21273" coordsize="16,16">
              <v:shape style="position:absolute;left:2454;top:21273;width:16;height:16" coordorigin="2454,21273" coordsize="16,16" path="m2454,21273l2470,21289e" filled="false" stroked="true" strokeweight=".318763pt" strokecolor="#bababa">
                <v:path arrowok="t"/>
              </v:shape>
            </v:group>
            <v:group style="position:absolute;left:2454;top:21273;width:16;height:16" coordorigin="2454,21273" coordsize="16,16">
              <v:shape style="position:absolute;left:2454;top:21273;width:16;height:16" coordorigin="2454,21273" coordsize="16,16" path="m2470,21273l2454,21289e" filled="false" stroked="true" strokeweight=".318763pt" strokecolor="#bababa">
                <v:path arrowok="t"/>
              </v:shape>
            </v:group>
            <v:group style="position:absolute;left:2757;top:21385;width:16;height:16" coordorigin="2757,21385" coordsize="16,16">
              <v:shape style="position:absolute;left:2757;top:21385;width:16;height:16" coordorigin="2757,21385" coordsize="16,16" path="m2757,21385l2773,21401e" filled="false" stroked="true" strokeweight=".318763pt" strokecolor="#bababa">
                <v:path arrowok="t"/>
              </v:shape>
            </v:group>
            <v:group style="position:absolute;left:2757;top:21385;width:16;height:16" coordorigin="2757,21385" coordsize="16,16">
              <v:shape style="position:absolute;left:2757;top:21385;width:16;height:16" coordorigin="2757,21385" coordsize="16,16" path="m2773,21385l2757,21401e" filled="false" stroked="true" strokeweight=".318763pt" strokecolor="#bababa">
                <v:path arrowok="t"/>
              </v:shape>
            </v:group>
            <v:group style="position:absolute;left:2765;top:21366;width:16;height:16" coordorigin="2765,21366" coordsize="16,16">
              <v:shape style="position:absolute;left:2765;top:21366;width:16;height:16" coordorigin="2765,21366" coordsize="16,16" path="m2765,21366l2781,21382e" filled="false" stroked="true" strokeweight=".318763pt" strokecolor="#bababa">
                <v:path arrowok="t"/>
              </v:shape>
            </v:group>
            <v:group style="position:absolute;left:2765;top:21366;width:16;height:16" coordorigin="2765,21366" coordsize="16,16">
              <v:shape style="position:absolute;left:2765;top:21366;width:16;height:16" coordorigin="2765,21366" coordsize="16,16" path="m2781,21366l2765,21382e" filled="false" stroked="true" strokeweight=".318763pt" strokecolor="#bababa">
                <v:path arrowok="t"/>
              </v:shape>
            </v:group>
            <v:group style="position:absolute;left:2755;top:21361;width:16;height:16" coordorigin="2755,21361" coordsize="16,16">
              <v:shape style="position:absolute;left:2755;top:21361;width:16;height:16" coordorigin="2755,21361" coordsize="16,16" path="m2755,21361l2771,21377e" filled="false" stroked="true" strokeweight=".318763pt" strokecolor="#bababa">
                <v:path arrowok="t"/>
              </v:shape>
            </v:group>
            <v:group style="position:absolute;left:2755;top:21361;width:16;height:16" coordorigin="2755,21361" coordsize="16,16">
              <v:shape style="position:absolute;left:2755;top:21361;width:16;height:16" coordorigin="2755,21361" coordsize="16,16" path="m2771,21361l2755,21377e" filled="false" stroked="true" strokeweight=".318763pt" strokecolor="#bababa">
                <v:path arrowok="t"/>
              </v:shape>
            </v:group>
            <v:group style="position:absolute;left:2746;top:21382;width:16;height:16" coordorigin="2746,21382" coordsize="16,16">
              <v:shape style="position:absolute;left:2746;top:21382;width:16;height:16" coordorigin="2746,21382" coordsize="16,16" path="m2746,21382l2762,21398e" filled="false" stroked="true" strokeweight=".318763pt" strokecolor="#bababa">
                <v:path arrowok="t"/>
              </v:shape>
            </v:group>
            <v:group style="position:absolute;left:2746;top:21382;width:16;height:16" coordorigin="2746,21382" coordsize="16,16">
              <v:shape style="position:absolute;left:2746;top:21382;width:16;height:16" coordorigin="2746,21382" coordsize="16,16" path="m2762,21382l2746,21398e" filled="false" stroked="true" strokeweight=".318763pt" strokecolor="#bababa">
                <v:path arrowok="t"/>
              </v:shape>
            </v:group>
            <v:group style="position:absolute;left:2588;top:21318;width:16;height:16" coordorigin="2588,21318" coordsize="16,16">
              <v:shape style="position:absolute;left:2588;top:21318;width:16;height:16" coordorigin="2588,21318" coordsize="16,16" path="m2588,21318l2604,21334e" filled="false" stroked="true" strokeweight=".318763pt" strokecolor="#bababa">
                <v:path arrowok="t"/>
              </v:shape>
            </v:group>
            <v:group style="position:absolute;left:2588;top:21318;width:16;height:16" coordorigin="2588,21318" coordsize="16,16">
              <v:shape style="position:absolute;left:2588;top:21318;width:16;height:16" coordorigin="2588,21318" coordsize="16,16" path="m2604,21318l2588,21334e" filled="false" stroked="true" strokeweight=".318763pt" strokecolor="#bababa">
                <v:path arrowok="t"/>
              </v:shape>
            </v:group>
            <v:group style="position:absolute;left:2598;top:21296;width:16;height:16" coordorigin="2598,21296" coordsize="16,16">
              <v:shape style="position:absolute;left:2598;top:21296;width:16;height:16" coordorigin="2598,21296" coordsize="16,16" path="m2598,21296l2614,21312e" filled="false" stroked="true" strokeweight=".318763pt" strokecolor="#bababa">
                <v:path arrowok="t"/>
              </v:shape>
            </v:group>
            <v:group style="position:absolute;left:2598;top:21296;width:16;height:16" coordorigin="2598,21296" coordsize="16,16">
              <v:shape style="position:absolute;left:2598;top:21296;width:16;height:16" coordorigin="2598,21296" coordsize="16,16" path="m2614,21296l2598,21312e" filled="false" stroked="true" strokeweight=".318763pt" strokecolor="#bababa">
                <v:path arrowok="t"/>
              </v:shape>
            </v:group>
            <v:group style="position:absolute;left:2588;top:21292;width:16;height:16" coordorigin="2588,21292" coordsize="16,16">
              <v:shape style="position:absolute;left:2588;top:21292;width:16;height:16" coordorigin="2588,21292" coordsize="16,16" path="m2588,21292l2604,21308e" filled="false" stroked="true" strokeweight=".318763pt" strokecolor="#bababa">
                <v:path arrowok="t"/>
              </v:shape>
            </v:group>
            <v:group style="position:absolute;left:2588;top:21292;width:16;height:16" coordorigin="2588,21292" coordsize="16,16">
              <v:shape style="position:absolute;left:2588;top:21292;width:16;height:16" coordorigin="2588,21292" coordsize="16,16" path="m2604,21292l2588,21308e" filled="false" stroked="true" strokeweight=".318763pt" strokecolor="#bababa">
                <v:path arrowok="t"/>
              </v:shape>
            </v:group>
            <v:group style="position:absolute;left:2578;top:21313;width:16;height:16" coordorigin="2578,21313" coordsize="16,16">
              <v:shape style="position:absolute;left:2578;top:21313;width:16;height:16" coordorigin="2578,21313" coordsize="16,16" path="m2578,21313l2594,21329e" filled="false" stroked="true" strokeweight=".318763pt" strokecolor="#bababa">
                <v:path arrowok="t"/>
              </v:shape>
            </v:group>
            <v:group style="position:absolute;left:2578;top:21313;width:16;height:16" coordorigin="2578,21313" coordsize="16,16">
              <v:shape style="position:absolute;left:2578;top:21313;width:16;height:16" coordorigin="2578,21313" coordsize="16,16" path="m2594,21313l2578,21329e" filled="false" stroked="true" strokeweight=".318763pt" strokecolor="#bababa">
                <v:path arrowok="t"/>
              </v:shape>
            </v:group>
            <v:group style="position:absolute;left:2422;top:21251;width:16;height:16" coordorigin="2422,21251" coordsize="16,16">
              <v:shape style="position:absolute;left:2422;top:21251;width:16;height:16" coordorigin="2422,21251" coordsize="16,16" path="m2422,21251l2438,21267e" filled="false" stroked="true" strokeweight=".318763pt" strokecolor="#bababa">
                <v:path arrowok="t"/>
              </v:shape>
            </v:group>
            <v:group style="position:absolute;left:2422;top:21251;width:16;height:16" coordorigin="2422,21251" coordsize="16,16">
              <v:shape style="position:absolute;left:2422;top:21251;width:16;height:16" coordorigin="2422,21251" coordsize="16,16" path="m2438,21251l2422,21267e" filled="false" stroked="true" strokeweight=".318763pt" strokecolor="#bababa">
                <v:path arrowok="t"/>
              </v:shape>
            </v:group>
            <v:group style="position:absolute;left:2430;top:21229;width:16;height:16" coordorigin="2430,21229" coordsize="16,16">
              <v:shape style="position:absolute;left:2430;top:21229;width:16;height:16" coordorigin="2430,21229" coordsize="16,16" path="m2430,21229l2446,21245e" filled="false" stroked="true" strokeweight=".318763pt" strokecolor="#bababa">
                <v:path arrowok="t"/>
              </v:shape>
            </v:group>
            <v:group style="position:absolute;left:2430;top:21229;width:16;height:16" coordorigin="2430,21229" coordsize="16,16">
              <v:shape style="position:absolute;left:2430;top:21229;width:16;height:16" coordorigin="2430,21229" coordsize="16,16" path="m2446,21229l2430,21245e" filled="false" stroked="true" strokeweight=".318763pt" strokecolor="#bababa">
                <v:path arrowok="t"/>
              </v:shape>
            </v:group>
            <v:group style="position:absolute;left:2421;top:21227;width:16;height:16" coordorigin="2421,21227" coordsize="16,16">
              <v:shape style="position:absolute;left:2421;top:21227;width:16;height:16" coordorigin="2421,21227" coordsize="16,16" path="m2421,21227l2437,21243e" filled="false" stroked="true" strokeweight=".318763pt" strokecolor="#bababa">
                <v:path arrowok="t"/>
              </v:shape>
            </v:group>
            <v:group style="position:absolute;left:2421;top:21227;width:16;height:16" coordorigin="2421,21227" coordsize="16,16">
              <v:shape style="position:absolute;left:2421;top:21227;width:16;height:16" coordorigin="2421,21227" coordsize="16,16" path="m2437,21227l2421,21243e" filled="false" stroked="true" strokeweight=".318763pt" strokecolor="#bababa">
                <v:path arrowok="t"/>
              </v:shape>
            </v:group>
            <v:group style="position:absolute;left:2410;top:21246;width:16;height:16" coordorigin="2410,21246" coordsize="16,16">
              <v:shape style="position:absolute;left:2410;top:21246;width:16;height:16" coordorigin="2410,21246" coordsize="16,16" path="m2410,21246l2425,21262e" filled="false" stroked="true" strokeweight=".318763pt" strokecolor="#bababa">
                <v:path arrowok="t"/>
              </v:shape>
            </v:group>
            <v:group style="position:absolute;left:2410;top:21246;width:16;height:16" coordorigin="2410,21246" coordsize="16,16">
              <v:shape style="position:absolute;left:2410;top:21246;width:16;height:16" coordorigin="2410,21246" coordsize="16,16" path="m2425,21246l2410,21262e" filled="false" stroked="true" strokeweight=".318763pt" strokecolor="#bababa">
                <v:path arrowok="t"/>
              </v:shape>
            </v:group>
            <v:group style="position:absolute;left:2253;top:21181;width:16;height:16" coordorigin="2253,21181" coordsize="16,16">
              <v:shape style="position:absolute;left:2253;top:21181;width:16;height:16" coordorigin="2253,21181" coordsize="16,16" path="m2253,21181l2269,21197e" filled="false" stroked="true" strokeweight=".318763pt" strokecolor="#bababa">
                <v:path arrowok="t"/>
              </v:shape>
            </v:group>
            <v:group style="position:absolute;left:2253;top:21181;width:16;height:16" coordorigin="2253,21181" coordsize="16,16">
              <v:shape style="position:absolute;left:2253;top:21181;width:16;height:16" coordorigin="2253,21181" coordsize="16,16" path="m2269,21181l2253,21197e" filled="false" stroked="true" strokeweight=".318763pt" strokecolor="#bababa">
                <v:path arrowok="t"/>
              </v:shape>
            </v:group>
            <v:group style="position:absolute;left:2261;top:21160;width:16;height:16" coordorigin="2261,21160" coordsize="16,16">
              <v:shape style="position:absolute;left:2261;top:21160;width:16;height:16" coordorigin="2261,21160" coordsize="16,16" path="m2261,21160l2277,21176e" filled="false" stroked="true" strokeweight=".318763pt" strokecolor="#bababa">
                <v:path arrowok="t"/>
              </v:shape>
            </v:group>
            <v:group style="position:absolute;left:2261;top:21160;width:16;height:16" coordorigin="2261,21160" coordsize="16,16">
              <v:shape style="position:absolute;left:2261;top:21160;width:16;height:16" coordorigin="2261,21160" coordsize="16,16" path="m2277,21160l2261,21176e" filled="false" stroked="true" strokeweight=".318763pt" strokecolor="#bababa">
                <v:path arrowok="t"/>
              </v:shape>
            </v:group>
            <v:group style="position:absolute;left:2252;top:21159;width:16;height:16" coordorigin="2252,21159" coordsize="16,16">
              <v:shape style="position:absolute;left:2252;top:21159;width:16;height:16" coordorigin="2252,21159" coordsize="16,16" path="m2252,21159l2268,21175e" filled="false" stroked="true" strokeweight=".318763pt" strokecolor="#bababa">
                <v:path arrowok="t"/>
              </v:shape>
            </v:group>
            <v:group style="position:absolute;left:2252;top:21159;width:16;height:16" coordorigin="2252,21159" coordsize="16,16">
              <v:shape style="position:absolute;left:2252;top:21159;width:16;height:16" coordorigin="2252,21159" coordsize="16,16" path="m2268,21159l2252,21175e" filled="false" stroked="true" strokeweight=".318763pt" strokecolor="#bababa">
                <v:path arrowok="t"/>
              </v:shape>
            </v:group>
            <v:group style="position:absolute;left:2242;top:21178;width:16;height:16" coordorigin="2242,21178" coordsize="16,16">
              <v:shape style="position:absolute;left:2242;top:21178;width:16;height:16" coordorigin="2242,21178" coordsize="16,16" path="m2242,21178l2258,21194e" filled="false" stroked="true" strokeweight=".318763pt" strokecolor="#bababa">
                <v:path arrowok="t"/>
              </v:shape>
            </v:group>
            <v:group style="position:absolute;left:2242;top:21178;width:16;height:16" coordorigin="2242,21178" coordsize="16,16">
              <v:shape style="position:absolute;left:2242;top:21178;width:16;height:16" coordorigin="2242,21178" coordsize="16,16" path="m2258,21178l2242,21194e" filled="false" stroked="true" strokeweight=".318763pt" strokecolor="#bababa">
                <v:path arrowok="t"/>
              </v:shape>
            </v:group>
            <v:group style="position:absolute;left:1708;top:20590;width:16;height:16" coordorigin="1708,20590" coordsize="16,16">
              <v:shape style="position:absolute;left:1708;top:20590;width:16;height:16" coordorigin="1708,20590" coordsize="16,16" path="m1708,20590l1724,20606e" filled="false" stroked="true" strokeweight=".318763pt" strokecolor="#bababa">
                <v:path arrowok="t"/>
              </v:shape>
            </v:group>
            <v:group style="position:absolute;left:1708;top:20590;width:16;height:16" coordorigin="1708,20590" coordsize="16,16">
              <v:shape style="position:absolute;left:1708;top:20590;width:16;height:16" coordorigin="1708,20590" coordsize="16,16" path="m1724,20590l1708,20606e" filled="false" stroked="true" strokeweight=".318763pt" strokecolor="#bababa">
                <v:path arrowok="t"/>
              </v:shape>
            </v:group>
            <v:group style="position:absolute;left:1700;top:20609;width:16;height:16" coordorigin="1700,20609" coordsize="16,16">
              <v:shape style="position:absolute;left:1700;top:20609;width:16;height:16" coordorigin="1700,20609" coordsize="16,16" path="m1700,20609l1716,20625e" filled="false" stroked="true" strokeweight=".318763pt" strokecolor="#bababa">
                <v:path arrowok="t"/>
              </v:shape>
            </v:group>
            <v:group style="position:absolute;left:1700;top:20609;width:16;height:16" coordorigin="1700,20609" coordsize="16,16">
              <v:shape style="position:absolute;left:1700;top:20609;width:16;height:16" coordorigin="1700,20609" coordsize="16,16" path="m1716,20609l1700,20625e" filled="false" stroked="true" strokeweight=".318763pt" strokecolor="#bababa">
                <v:path arrowok="t"/>
              </v:shape>
            </v:group>
            <v:group style="position:absolute;left:1708;top:20614;width:16;height:16" coordorigin="1708,20614" coordsize="16,16">
              <v:shape style="position:absolute;left:1708;top:20614;width:16;height:16" coordorigin="1708,20614" coordsize="16,16" path="m1708,20614l1724,20629e" filled="false" stroked="true" strokeweight=".318763pt" strokecolor="#bababa">
                <v:path arrowok="t"/>
              </v:shape>
            </v:group>
            <v:group style="position:absolute;left:1708;top:20614;width:16;height:16" coordorigin="1708,20614" coordsize="16,16">
              <v:shape style="position:absolute;left:1708;top:20614;width:16;height:16" coordorigin="1708,20614" coordsize="16,16" path="m1724,20614l1708,20629e" filled="false" stroked="true" strokeweight=".318763pt" strokecolor="#bababa">
                <v:path arrowok="t"/>
              </v:shape>
            </v:group>
            <v:group style="position:absolute;left:1715;top:20593;width:16;height:16" coordorigin="1715,20593" coordsize="16,16">
              <v:shape style="position:absolute;left:1715;top:20593;width:16;height:16" coordorigin="1715,20593" coordsize="16,16" path="m1715,20593l1731,20609e" filled="false" stroked="true" strokeweight=".318763pt" strokecolor="#bababa">
                <v:path arrowok="t"/>
              </v:shape>
            </v:group>
            <v:group style="position:absolute;left:1715;top:20593;width:16;height:16" coordorigin="1715,20593" coordsize="16,16">
              <v:shape style="position:absolute;left:1715;top:20593;width:16;height:16" coordorigin="1715,20593" coordsize="16,16" path="m1731,20593l1715,20609e" filled="false" stroked="true" strokeweight=".318763pt" strokecolor="#bababa">
                <v:path arrowok="t"/>
              </v:shape>
            </v:group>
            <v:group style="position:absolute;left:1877;top:20655;width:16;height:16" coordorigin="1877,20655" coordsize="16,16">
              <v:shape style="position:absolute;left:1877;top:20655;width:16;height:16" coordorigin="1877,20655" coordsize="16,16" path="m1877,20655l1893,20671e" filled="false" stroked="true" strokeweight=".318763pt" strokecolor="#bababa">
                <v:path arrowok="t"/>
              </v:shape>
            </v:group>
            <v:group style="position:absolute;left:1877;top:20655;width:16;height:16" coordorigin="1877,20655" coordsize="16,16">
              <v:shape style="position:absolute;left:1877;top:20655;width:16;height:16" coordorigin="1877,20655" coordsize="16,16" path="m1893,20655l1877,20671e" filled="false" stroked="true" strokeweight=".318763pt" strokecolor="#bababa">
                <v:path arrowok="t"/>
              </v:shape>
            </v:group>
            <v:group style="position:absolute;left:1869;top:20677;width:16;height:16" coordorigin="1869,20677" coordsize="16,16">
              <v:shape style="position:absolute;left:1869;top:20677;width:16;height:16" coordorigin="1869,20677" coordsize="16,16" path="m1869,20677l1885,20693e" filled="false" stroked="true" strokeweight=".318763pt" strokecolor="#bababa">
                <v:path arrowok="t"/>
              </v:shape>
            </v:group>
            <v:group style="position:absolute;left:1869;top:20677;width:16;height:16" coordorigin="1869,20677" coordsize="16,16">
              <v:shape style="position:absolute;left:1869;top:20677;width:16;height:16" coordorigin="1869,20677" coordsize="16,16" path="m1885,20677l1869,20693e" filled="false" stroked="true" strokeweight=".318763pt" strokecolor="#bababa">
                <v:path arrowok="t"/>
              </v:shape>
            </v:group>
            <v:group style="position:absolute;left:1877;top:20680;width:16;height:16" coordorigin="1877,20680" coordsize="16,16">
              <v:shape style="position:absolute;left:1877;top:20680;width:16;height:16" coordorigin="1877,20680" coordsize="16,16" path="m1877,20680l1893,20696e" filled="false" stroked="true" strokeweight=".318763pt" strokecolor="#bababa">
                <v:path arrowok="t"/>
              </v:shape>
            </v:group>
            <v:group style="position:absolute;left:1877;top:20680;width:16;height:16" coordorigin="1877,20680" coordsize="16,16">
              <v:shape style="position:absolute;left:1877;top:20680;width:16;height:16" coordorigin="1877,20680" coordsize="16,16" path="m1893,20680l1877,20696e" filled="false" stroked="true" strokeweight=".318763pt" strokecolor="#bababa">
                <v:path arrowok="t"/>
              </v:shape>
            </v:group>
            <v:group style="position:absolute;left:1885;top:20661;width:16;height:16" coordorigin="1885,20661" coordsize="16,16">
              <v:shape style="position:absolute;left:1885;top:20661;width:16;height:16" coordorigin="1885,20661" coordsize="16,16" path="m1885,20661l1901,20677e" filled="false" stroked="true" strokeweight=".318763pt" strokecolor="#bababa">
                <v:path arrowok="t"/>
              </v:shape>
            </v:group>
            <v:group style="position:absolute;left:1885;top:20661;width:16;height:16" coordorigin="1885,20661" coordsize="16,16">
              <v:shape style="position:absolute;left:1885;top:20661;width:16;height:16" coordorigin="1885,20661" coordsize="16,16" path="m1901,20661l1885,20677e" filled="false" stroked="true" strokeweight=".318763pt" strokecolor="#bababa">
                <v:path arrowok="t"/>
              </v:shape>
            </v:group>
            <v:group style="position:absolute;left:2043;top:20724;width:16;height:16" coordorigin="2043,20724" coordsize="16,16">
              <v:shape style="position:absolute;left:2043;top:20724;width:16;height:16" coordorigin="2043,20724" coordsize="16,16" path="m2043,20724l2059,20739e" filled="false" stroked="true" strokeweight=".318763pt" strokecolor="#bababa">
                <v:path arrowok="t"/>
              </v:shape>
            </v:group>
            <v:group style="position:absolute;left:2043;top:20724;width:16;height:16" coordorigin="2043,20724" coordsize="16,16">
              <v:shape style="position:absolute;left:2043;top:20724;width:16;height:16" coordorigin="2043,20724" coordsize="16,16" path="m2059,20724l2043,20739e" filled="false" stroked="true" strokeweight=".318763pt" strokecolor="#bababa">
                <v:path arrowok="t"/>
              </v:shape>
            </v:group>
            <v:group style="position:absolute;left:2033;top:20746;width:16;height:16" coordorigin="2033,20746" coordsize="16,16">
              <v:shape style="position:absolute;left:2033;top:20746;width:16;height:16" coordorigin="2033,20746" coordsize="16,16" path="m2033,20746l2049,20762e" filled="false" stroked="true" strokeweight=".318763pt" strokecolor="#bababa">
                <v:path arrowok="t"/>
              </v:shape>
            </v:group>
            <v:group style="position:absolute;left:2033;top:20746;width:16;height:16" coordorigin="2033,20746" coordsize="16,16">
              <v:shape style="position:absolute;left:2033;top:20746;width:16;height:16" coordorigin="2033,20746" coordsize="16,16" path="m2049,20746l2033,20762e" filled="false" stroked="true" strokeweight=".318763pt" strokecolor="#bababa">
                <v:path arrowok="t"/>
              </v:shape>
            </v:group>
            <v:group style="position:absolute;left:2043;top:20747;width:16;height:16" coordorigin="2043,20747" coordsize="16,16">
              <v:shape style="position:absolute;left:2043;top:20747;width:16;height:16" coordorigin="2043,20747" coordsize="16,16" path="m2043,20747l2059,20763e" filled="false" stroked="true" strokeweight=".318763pt" strokecolor="#bababa">
                <v:path arrowok="t"/>
              </v:shape>
            </v:group>
            <v:group style="position:absolute;left:2043;top:20747;width:16;height:16" coordorigin="2043,20747" coordsize="16,16">
              <v:shape style="position:absolute;left:2043;top:20747;width:16;height:16" coordorigin="2043,20747" coordsize="16,16" path="m2059,20747l2043,20763e" filled="false" stroked="true" strokeweight=".318763pt" strokecolor="#bababa">
                <v:path arrowok="t"/>
              </v:shape>
            </v:group>
            <v:group style="position:absolute;left:2051;top:20727;width:16;height:16" coordorigin="2051,20727" coordsize="16,16">
              <v:shape style="position:absolute;left:2051;top:20727;width:16;height:16" coordorigin="2051,20727" coordsize="16,16" path="m2051,20727l2067,20743e" filled="false" stroked="true" strokeweight=".318763pt" strokecolor="#bababa">
                <v:path arrowok="t"/>
              </v:shape>
            </v:group>
            <v:group style="position:absolute;left:2051;top:20727;width:16;height:16" coordorigin="2051,20727" coordsize="16,16">
              <v:shape style="position:absolute;left:2051;top:20727;width:16;height:16" coordorigin="2051,20727" coordsize="16,16" path="m2067,20727l2051,20743e" filled="false" stroked="true" strokeweight=".318763pt" strokecolor="#bababa">
                <v:path arrowok="t"/>
              </v:shape>
            </v:group>
            <v:group style="position:absolute;left:2209;top:20790;width:16;height:16" coordorigin="2209,20790" coordsize="16,16">
              <v:shape style="position:absolute;left:2209;top:20790;width:16;height:16" coordorigin="2209,20790" coordsize="16,16" path="m2209,20790l2225,20806e" filled="false" stroked="true" strokeweight=".318763pt" strokecolor="#bababa">
                <v:path arrowok="t"/>
              </v:shape>
            </v:group>
            <v:group style="position:absolute;left:2209;top:20790;width:16;height:16" coordorigin="2209,20790" coordsize="16,16">
              <v:shape style="position:absolute;left:2209;top:20790;width:16;height:16" coordorigin="2209,20790" coordsize="16,16" path="m2225,20790l2209,20806e" filled="false" stroked="true" strokeweight=".318763pt" strokecolor="#bababa">
                <v:path arrowok="t"/>
              </v:shape>
            </v:group>
            <v:group style="position:absolute;left:2201;top:20813;width:16;height:16" coordorigin="2201,20813" coordsize="16,16">
              <v:shape style="position:absolute;left:2201;top:20813;width:16;height:16" coordorigin="2201,20813" coordsize="16,16" path="m2201,20813l2217,20829e" filled="false" stroked="true" strokeweight=".318763pt" strokecolor="#bababa">
                <v:path arrowok="t"/>
              </v:shape>
            </v:group>
            <v:group style="position:absolute;left:2201;top:20813;width:16;height:16" coordorigin="2201,20813" coordsize="16,16">
              <v:shape style="position:absolute;left:2201;top:20813;width:16;height:16" coordorigin="2201,20813" coordsize="16,16" path="m2217,20813l2201,20829e" filled="false" stroked="true" strokeweight=".318763pt" strokecolor="#bababa">
                <v:path arrowok="t"/>
              </v:shape>
            </v:group>
            <v:group style="position:absolute;left:2212;top:20816;width:16;height:16" coordorigin="2212,20816" coordsize="16,16">
              <v:shape style="position:absolute;left:2212;top:20816;width:16;height:16" coordorigin="2212,20816" coordsize="16,16" path="m2212,20816l2228,20832e" filled="false" stroked="true" strokeweight=".318763pt" strokecolor="#bababa">
                <v:path arrowok="t"/>
              </v:shape>
            </v:group>
            <v:group style="position:absolute;left:2212;top:20816;width:16;height:16" coordorigin="2212,20816" coordsize="16,16">
              <v:shape style="position:absolute;left:2212;top:20816;width:16;height:16" coordorigin="2212,20816" coordsize="16,16" path="m2228,20816l2212,20832e" filled="false" stroked="true" strokeweight=".318763pt" strokecolor="#bababa">
                <v:path arrowok="t"/>
              </v:shape>
            </v:group>
            <v:group style="position:absolute;left:2218;top:20798;width:16;height:16" coordorigin="2218,20798" coordsize="16,16">
              <v:shape style="position:absolute;left:2218;top:20798;width:16;height:16" coordorigin="2218,20798" coordsize="16,16" path="m2218,20798l2234,20814e" filled="false" stroked="true" strokeweight=".318763pt" strokecolor="#bababa">
                <v:path arrowok="t"/>
              </v:shape>
            </v:group>
            <v:group style="position:absolute;left:2218;top:20798;width:16;height:16" coordorigin="2218,20798" coordsize="16,16">
              <v:shape style="position:absolute;left:2218;top:20798;width:16;height:16" coordorigin="2218,20798" coordsize="16,16" path="m2234,20798l2218,20814e" filled="false" stroked="true" strokeweight=".318763pt" strokecolor="#bababa">
                <v:path arrowok="t"/>
              </v:shape>
            </v:group>
            <v:group style="position:absolute;left:2376;top:20861;width:16;height:16" coordorigin="2376,20861" coordsize="16,16">
              <v:shape style="position:absolute;left:2376;top:20861;width:16;height:16" coordorigin="2376,20861" coordsize="16,16" path="m2376,20861l2392,20877e" filled="false" stroked="true" strokeweight=".318763pt" strokecolor="#bababa">
                <v:path arrowok="t"/>
              </v:shape>
            </v:group>
            <v:group style="position:absolute;left:2376;top:20861;width:16;height:16" coordorigin="2376,20861" coordsize="16,16">
              <v:shape style="position:absolute;left:2376;top:20861;width:16;height:16" coordorigin="2376,20861" coordsize="16,16" path="m2392,20861l2376,20877e" filled="false" stroked="true" strokeweight=".318763pt" strokecolor="#bababa">
                <v:path arrowok="t"/>
              </v:shape>
            </v:group>
            <v:group style="position:absolute;left:2370;top:20881;width:16;height:16" coordorigin="2370,20881" coordsize="16,16">
              <v:shape style="position:absolute;left:2370;top:20881;width:16;height:16" coordorigin="2370,20881" coordsize="16,16" path="m2370,20881l2386,20897e" filled="false" stroked="true" strokeweight=".318763pt" strokecolor="#bababa">
                <v:path arrowok="t"/>
              </v:shape>
            </v:group>
            <v:group style="position:absolute;left:2370;top:20881;width:16;height:16" coordorigin="2370,20881" coordsize="16,16">
              <v:shape style="position:absolute;left:2370;top:20881;width:16;height:16" coordorigin="2370,20881" coordsize="16,16" path="m2386,20881l2370,20897e" filled="false" stroked="true" strokeweight=".318763pt" strokecolor="#bababa">
                <v:path arrowok="t"/>
              </v:shape>
            </v:group>
            <v:group style="position:absolute;left:2379;top:20883;width:16;height:16" coordorigin="2379,20883" coordsize="16,16">
              <v:shape style="position:absolute;left:2379;top:20883;width:16;height:16" coordorigin="2379,20883" coordsize="16,16" path="m2379,20883l2395,20899e" filled="false" stroked="true" strokeweight=".318763pt" strokecolor="#bababa">
                <v:path arrowok="t"/>
              </v:shape>
            </v:group>
            <v:group style="position:absolute;left:2379;top:20883;width:16;height:16" coordorigin="2379,20883" coordsize="16,16">
              <v:shape style="position:absolute;left:2379;top:20883;width:16;height:16" coordorigin="2379,20883" coordsize="16,16" path="m2395,20883l2379,20899e" filled="false" stroked="true" strokeweight=".318763pt" strokecolor="#bababa">
                <v:path arrowok="t"/>
              </v:shape>
            </v:group>
            <v:group style="position:absolute;left:2387;top:20864;width:16;height:16" coordorigin="2387,20864" coordsize="16,16">
              <v:shape style="position:absolute;left:2387;top:20864;width:16;height:16" coordorigin="2387,20864" coordsize="16,16" path="m2387,20864l2403,20880e" filled="false" stroked="true" strokeweight=".318763pt" strokecolor="#bababa">
                <v:path arrowok="t"/>
              </v:shape>
            </v:group>
            <v:group style="position:absolute;left:2387;top:20864;width:16;height:16" coordorigin="2387,20864" coordsize="16,16">
              <v:shape style="position:absolute;left:2387;top:20864;width:16;height:16" coordorigin="2387,20864" coordsize="16,16" path="m2403,20864l2387,20880e" filled="false" stroked="true" strokeweight=".318763pt" strokecolor="#bababa">
                <v:path arrowok="t"/>
              </v:shape>
            </v:group>
            <v:group style="position:absolute;left:2543;top:20926;width:16;height:16" coordorigin="2543,20926" coordsize="16,16">
              <v:shape style="position:absolute;left:2543;top:20926;width:16;height:16" coordorigin="2543,20926" coordsize="16,16" path="m2543,20926l2559,20942e" filled="false" stroked="true" strokeweight=".318763pt" strokecolor="#bababa">
                <v:path arrowok="t"/>
              </v:shape>
            </v:group>
            <v:group style="position:absolute;left:2543;top:20926;width:16;height:16" coordorigin="2543,20926" coordsize="16,16">
              <v:shape style="position:absolute;left:2543;top:20926;width:16;height:16" coordorigin="2543,20926" coordsize="16,16" path="m2559,20926l2543,20942e" filled="false" stroked="true" strokeweight=".318763pt" strokecolor="#bababa">
                <v:path arrowok="t"/>
              </v:shape>
            </v:group>
            <v:group style="position:absolute;left:2537;top:20947;width:16;height:16" coordorigin="2537,20947" coordsize="16,16">
              <v:shape style="position:absolute;left:2537;top:20947;width:16;height:16" coordorigin="2537,20947" coordsize="16,16" path="m2537,20947l2553,20963e" filled="false" stroked="true" strokeweight=".318763pt" strokecolor="#bababa">
                <v:path arrowok="t"/>
              </v:shape>
            </v:group>
            <v:group style="position:absolute;left:2537;top:20947;width:16;height:16" coordorigin="2537,20947" coordsize="16,16">
              <v:shape style="position:absolute;left:2537;top:20947;width:16;height:16" coordorigin="2537,20947" coordsize="16,16" path="m2553,20947l2537,20963e" filled="false" stroked="true" strokeweight=".318763pt" strokecolor="#bababa">
                <v:path arrowok="t"/>
              </v:shape>
            </v:group>
            <v:group style="position:absolute;left:2543;top:20950;width:16;height:16" coordorigin="2543,20950" coordsize="16,16">
              <v:shape style="position:absolute;left:2543;top:20950;width:16;height:16" coordorigin="2543,20950" coordsize="16,16" path="m2543,20950l2559,20966e" filled="false" stroked="true" strokeweight=".318763pt" strokecolor="#bababa">
                <v:path arrowok="t"/>
              </v:shape>
            </v:group>
            <v:group style="position:absolute;left:2543;top:20950;width:16;height:16" coordorigin="2543,20950" coordsize="16,16">
              <v:shape style="position:absolute;left:2543;top:20950;width:16;height:16" coordorigin="2543,20950" coordsize="16,16" path="m2559,20950l2543,20966e" filled="false" stroked="true" strokeweight=".318763pt" strokecolor="#bababa">
                <v:path arrowok="t"/>
              </v:shape>
            </v:group>
            <v:group style="position:absolute;left:2555;top:20931;width:16;height:16" coordorigin="2555,20931" coordsize="16,16">
              <v:shape style="position:absolute;left:2555;top:20931;width:16;height:16" coordorigin="2555,20931" coordsize="16,16" path="m2555,20931l2570,20947e" filled="false" stroked="true" strokeweight=".318763pt" strokecolor="#bababa">
                <v:path arrowok="t"/>
              </v:shape>
            </v:group>
            <v:group style="position:absolute;left:2555;top:20931;width:16;height:16" coordorigin="2555,20931" coordsize="16,16">
              <v:shape style="position:absolute;left:2555;top:20931;width:16;height:16" coordorigin="2555,20931" coordsize="16,16" path="m2570,20931l2555,20947e" filled="false" stroked="true" strokeweight=".318763pt" strokecolor="#bababa">
                <v:path arrowok="t"/>
              </v:shape>
            </v:group>
            <v:group style="position:absolute;left:2712;top:20996;width:16;height:16" coordorigin="2712,20996" coordsize="16,16">
              <v:shape style="position:absolute;left:2712;top:20996;width:16;height:16" coordorigin="2712,20996" coordsize="16,16" path="m2712,20996l2728,21012e" filled="false" stroked="true" strokeweight=".318763pt" strokecolor="#bababa">
                <v:path arrowok="t"/>
              </v:shape>
            </v:group>
            <v:group style="position:absolute;left:2712;top:20996;width:16;height:16" coordorigin="2712,20996" coordsize="16,16">
              <v:shape style="position:absolute;left:2712;top:20996;width:16;height:16" coordorigin="2712,20996" coordsize="16,16" path="m2728,20996l2712,21012e" filled="false" stroked="true" strokeweight=".318763pt" strokecolor="#bababa">
                <v:path arrowok="t"/>
              </v:shape>
            </v:group>
            <v:group style="position:absolute;left:2704;top:21017;width:16;height:16" coordorigin="2704,21017" coordsize="16,16">
              <v:shape style="position:absolute;left:2704;top:21017;width:16;height:16" coordorigin="2704,21017" coordsize="16,16" path="m2704,21017l2720,21033e" filled="false" stroked="true" strokeweight=".318763pt" strokecolor="#bababa">
                <v:path arrowok="t"/>
              </v:shape>
            </v:group>
            <v:group style="position:absolute;left:2704;top:21017;width:16;height:16" coordorigin="2704,21017" coordsize="16,16">
              <v:shape style="position:absolute;left:2704;top:21017;width:16;height:16" coordorigin="2704,21017" coordsize="16,16" path="m2720,21017l2704,21033e" filled="false" stroked="true" strokeweight=".318763pt" strokecolor="#bababa">
                <v:path arrowok="t"/>
              </v:shape>
            </v:group>
            <v:group style="position:absolute;left:2712;top:21020;width:16;height:16" coordorigin="2712,21020" coordsize="16,16">
              <v:shape style="position:absolute;left:2712;top:21020;width:16;height:16" coordorigin="2712,21020" coordsize="16,16" path="m2712,21020l2728,21036e" filled="false" stroked="true" strokeweight=".318763pt" strokecolor="#bababa">
                <v:path arrowok="t"/>
              </v:shape>
            </v:group>
            <v:group style="position:absolute;left:2712;top:21020;width:16;height:16" coordorigin="2712,21020" coordsize="16,16">
              <v:shape style="position:absolute;left:2712;top:21020;width:16;height:16" coordorigin="2712,21020" coordsize="16,16" path="m2728,21020l2712,21036e" filled="false" stroked="true" strokeweight=".318763pt" strokecolor="#bababa">
                <v:path arrowok="t"/>
              </v:shape>
            </v:group>
            <v:group style="position:absolute;left:2722;top:20998;width:16;height:16" coordorigin="2722,20998" coordsize="16,16">
              <v:shape style="position:absolute;left:2722;top:20998;width:16;height:16" coordorigin="2722,20998" coordsize="16,16" path="m2722,20998l2738,21014e" filled="false" stroked="true" strokeweight=".318763pt" strokecolor="#bababa">
                <v:path arrowok="t"/>
              </v:shape>
            </v:group>
            <v:group style="position:absolute;left:2722;top:20998;width:16;height:16" coordorigin="2722,20998" coordsize="16,16">
              <v:shape style="position:absolute;left:2722;top:20998;width:16;height:16" coordorigin="2722,20998" coordsize="16,16" path="m2738,20998l2722,21014e" filled="false" stroked="true" strokeweight=".318763pt" strokecolor="#bababa">
                <v:path arrowok="t"/>
              </v:shape>
            </v:group>
            <v:group style="position:absolute;left:2880;top:21063;width:16;height:16" coordorigin="2880,21063" coordsize="16,16">
              <v:shape style="position:absolute;left:2880;top:21063;width:16;height:16" coordorigin="2880,21063" coordsize="16,16" path="m2880,21063l2896,21079e" filled="false" stroked="true" strokeweight=".318763pt" strokecolor="#bababa">
                <v:path arrowok="t"/>
              </v:shape>
            </v:group>
            <v:group style="position:absolute;left:2880;top:21063;width:16;height:16" coordorigin="2880,21063" coordsize="16,16">
              <v:shape style="position:absolute;left:2880;top:21063;width:16;height:16" coordorigin="2880,21063" coordsize="16,16" path="m2896,21063l2880,21079e" filled="false" stroked="true" strokeweight=".318763pt" strokecolor="#bababa">
                <v:path arrowok="t"/>
              </v:shape>
            </v:group>
            <v:group style="position:absolute;left:2872;top:21082;width:16;height:16" coordorigin="2872,21082" coordsize="16,16">
              <v:shape style="position:absolute;left:2872;top:21082;width:16;height:16" coordorigin="2872,21082" coordsize="16,16" path="m2872,21082l2888,21098e" filled="false" stroked="true" strokeweight=".318763pt" strokecolor="#bababa">
                <v:path arrowok="t"/>
              </v:shape>
            </v:group>
            <v:group style="position:absolute;left:2872;top:21082;width:16;height:16" coordorigin="2872,21082" coordsize="16,16">
              <v:shape style="position:absolute;left:2872;top:21082;width:16;height:16" coordorigin="2872,21082" coordsize="16,16" path="m2888,21082l2872,21098e" filled="false" stroked="true" strokeweight=".318763pt" strokecolor="#bababa">
                <v:path arrowok="t"/>
              </v:shape>
            </v:group>
            <v:group style="position:absolute;left:2880;top:21084;width:16;height:16" coordorigin="2880,21084" coordsize="16,16">
              <v:shape style="position:absolute;left:2880;top:21084;width:16;height:16" coordorigin="2880,21084" coordsize="16,16" path="m2880,21084l2896,21100e" filled="false" stroked="true" strokeweight=".318763pt" strokecolor="#bababa">
                <v:path arrowok="t"/>
              </v:shape>
            </v:group>
            <v:group style="position:absolute;left:2880;top:21084;width:16;height:16" coordorigin="2880,21084" coordsize="16,16">
              <v:shape style="position:absolute;left:2880;top:21084;width:16;height:16" coordorigin="2880,21084" coordsize="16,16" path="m2896,21084l2880,21100e" filled="false" stroked="true" strokeweight=".318763pt" strokecolor="#bababa">
                <v:path arrowok="t"/>
              </v:shape>
            </v:group>
            <v:group style="position:absolute;left:2889;top:21066;width:16;height:16" coordorigin="2889,21066" coordsize="16,16">
              <v:shape style="position:absolute;left:2889;top:21066;width:16;height:16" coordorigin="2889,21066" coordsize="16,16" path="m2889,21066l2905,21082e" filled="false" stroked="true" strokeweight=".318763pt" strokecolor="#bababa">
                <v:path arrowok="t"/>
              </v:shape>
            </v:group>
            <v:group style="position:absolute;left:2889;top:21066;width:16;height:16" coordorigin="2889,21066" coordsize="16,16">
              <v:shape style="position:absolute;left:2889;top:21066;width:16;height:16" coordorigin="2889,21066" coordsize="16,16" path="m2905,21066l2889,21082e" filled="false" stroked="true" strokeweight=".318763pt" strokecolor="#bababa">
                <v:path arrowok="t"/>
              </v:shape>
            </v:group>
            <v:group style="position:absolute;left:2663;top:20963;width:16;height:16" coordorigin="2663,20963" coordsize="16,16">
              <v:shape style="position:absolute;left:2663;top:20963;width:16;height:16" coordorigin="2663,20963" coordsize="16,16" path="m2663,20963l2679,20978e" filled="false" stroked="true" strokeweight=".318763pt" strokecolor="#bababa">
                <v:path arrowok="t"/>
              </v:shape>
            </v:group>
            <v:group style="position:absolute;left:2663;top:20963;width:16;height:16" coordorigin="2663,20963" coordsize="16,16">
              <v:shape style="position:absolute;left:2663;top:20963;width:16;height:16" coordorigin="2663,20963" coordsize="16,16" path="m2679,20963l2663,20978e" filled="false" stroked="true" strokeweight=".318763pt" strokecolor="#bababa">
                <v:path arrowok="t"/>
              </v:shape>
            </v:group>
            <v:group style="position:absolute;left:2073;top:20725;width:16;height:16" coordorigin="2073,20725" coordsize="16,16">
              <v:shape style="position:absolute;left:2073;top:20725;width:16;height:16" coordorigin="2073,20725" coordsize="16,16" path="m2073,20725l2089,20741e" filled="false" stroked="true" strokeweight=".318763pt" strokecolor="#bababa">
                <v:path arrowok="t"/>
              </v:shape>
            </v:group>
            <v:group style="position:absolute;left:2073;top:20725;width:16;height:16" coordorigin="2073,20725" coordsize="16,16">
              <v:shape style="position:absolute;left:2073;top:20725;width:16;height:16" coordorigin="2073,20725" coordsize="16,16" path="m2089,20725l2073,20741e" filled="false" stroked="true" strokeweight=".318763pt" strokecolor="#bababa">
                <v:path arrowok="t"/>
              </v:shape>
            </v:group>
            <v:group style="position:absolute;left:2457;top:21264;width:16;height:16" coordorigin="2457,21264" coordsize="16,16">
              <v:shape style="position:absolute;left:2457;top:21264;width:16;height:16" coordorigin="2457,21264" coordsize="16,16" path="m2457,21264l2473,21280e" filled="false" stroked="true" strokeweight=".318763pt" strokecolor="#bababa">
                <v:path arrowok="t"/>
              </v:shape>
            </v:group>
            <v:group style="position:absolute;left:2457;top:21264;width:16;height:16" coordorigin="2457,21264" coordsize="16,16">
              <v:shape style="position:absolute;left:2457;top:21264;width:16;height:16" coordorigin="2457,21264" coordsize="16,16" path="m2473,21264l2457,21280e" filled="false" stroked="true" strokeweight=".318763pt" strokecolor="#bababa">
                <v:path arrowok="t"/>
              </v:shape>
            </v:group>
            <v:group style="position:absolute;left:3374;top:21246;width:16;height:16" coordorigin="3374,21246" coordsize="16,16">
              <v:shape style="position:absolute;left:3374;top:21246;width:16;height:16" coordorigin="3374,21246" coordsize="16,16" path="m3374,21246l3390,21262e" filled="false" stroked="true" strokeweight=".318763pt" strokecolor="#bababa">
                <v:path arrowok="t"/>
              </v:shape>
            </v:group>
            <v:group style="position:absolute;left:3374;top:21246;width:16;height:16" coordorigin="3374,21246" coordsize="16,16">
              <v:shape style="position:absolute;left:3374;top:21246;width:16;height:16" coordorigin="3374,21246" coordsize="16,16" path="m3390,21246l3374,21262e" filled="false" stroked="true" strokeweight=".318763pt" strokecolor="#bababa">
                <v:path arrowok="t"/>
              </v:shape>
            </v:group>
            <v:group style="position:absolute;left:5388;top:22011;width:16;height:16" coordorigin="5388,22011" coordsize="16,16">
              <v:shape style="position:absolute;left:5388;top:22011;width:16;height:16" coordorigin="5388,22011" coordsize="16,16" path="m5388,22011l5404,22027e" filled="false" stroked="true" strokeweight=".318763pt" strokecolor="#bababa">
                <v:path arrowok="t"/>
              </v:shape>
            </v:group>
            <v:group style="position:absolute;left:5388;top:22011;width:16;height:16" coordorigin="5388,22011" coordsize="16,16">
              <v:shape style="position:absolute;left:5388;top:22011;width:16;height:16" coordorigin="5388,22011" coordsize="16,16" path="m5404,22011l5388,22027e" filled="false" stroked="true" strokeweight=".318763pt" strokecolor="#bababa">
                <v:path arrowok="t"/>
              </v:shape>
            </v:group>
            <v:group style="position:absolute;left:5490;top:21723;width:16;height:16" coordorigin="5490,21723" coordsize="16,16">
              <v:shape style="position:absolute;left:5490;top:21723;width:16;height:16" coordorigin="5490,21723" coordsize="16,16" path="m5490,21723l5506,21739e" filled="false" stroked="true" strokeweight=".318763pt" strokecolor="#bababa">
                <v:path arrowok="t"/>
              </v:shape>
            </v:group>
            <v:group style="position:absolute;left:5490;top:21723;width:16;height:16" coordorigin="5490,21723" coordsize="16,16">
              <v:shape style="position:absolute;left:5490;top:21723;width:16;height:16" coordorigin="5490,21723" coordsize="16,16" path="m5506,21723l5490,21739e" filled="false" stroked="true" strokeweight=".318763pt" strokecolor="#bababa">
                <v:path arrowok="t"/>
              </v:shape>
            </v:group>
            <v:group style="position:absolute;left:2738;top:20800;width:16;height:16" coordorigin="2738,20800" coordsize="16,16">
              <v:shape style="position:absolute;left:2738;top:20800;width:16;height:16" coordorigin="2738,20800" coordsize="16,16" path="m2738,20800l2754,20816e" filled="false" stroked="true" strokeweight=".318763pt" strokecolor="#bababa">
                <v:path arrowok="t"/>
              </v:shape>
            </v:group>
            <v:group style="position:absolute;left:2738;top:20800;width:16;height:16" coordorigin="2738,20800" coordsize="16,16">
              <v:shape style="position:absolute;left:2738;top:20800;width:16;height:16" coordorigin="2738,20800" coordsize="16,16" path="m2754,20800l2738,20816e" filled="false" stroked="true" strokeweight=".318763pt" strokecolor="#bababa">
                <v:path arrowok="t"/>
              </v:shape>
            </v:group>
            <v:group style="position:absolute;left:2620;top:21010;width:16;height:16" coordorigin="2620,21010" coordsize="16,16">
              <v:shape style="position:absolute;left:2620;top:21010;width:16;height:16" coordorigin="2620,21010" coordsize="16,16" path="m2620,21010l2636,21026e" filled="false" stroked="true" strokeweight=".318763pt" strokecolor="#bababa">
                <v:path arrowok="t"/>
              </v:shape>
            </v:group>
            <v:group style="position:absolute;left:2620;top:21010;width:16;height:16" coordorigin="2620,21010" coordsize="16,16">
              <v:shape style="position:absolute;left:2620;top:21010;width:16;height:16" coordorigin="2620,21010" coordsize="16,16" path="m2636,21010l2620,21026e" filled="false" stroked="true" strokeweight=".318763pt" strokecolor="#bababa">
                <v:path arrowok="t"/>
              </v:shape>
            </v:group>
            <v:group style="position:absolute;left:2236;top:20250;width:16;height:16" coordorigin="2236,20250" coordsize="16,16">
              <v:shape style="position:absolute;left:2236;top:20250;width:16;height:16" coordorigin="2236,20250" coordsize="16,16" path="m2236,20250l2252,20266e" filled="false" stroked="true" strokeweight=".318763pt" strokecolor="#bababa">
                <v:path arrowok="t"/>
              </v:shape>
            </v:group>
            <v:group style="position:absolute;left:2236;top:20250;width:16;height:16" coordorigin="2236,20250" coordsize="16,16">
              <v:shape style="position:absolute;left:2236;top:20250;width:16;height:16" coordorigin="2236,20250" coordsize="16,16" path="m2252,20250l2236,20266e" filled="false" stroked="true" strokeweight=".318763pt" strokecolor="#bababa">
                <v:path arrowok="t"/>
              </v:shape>
            </v:group>
            <v:group style="position:absolute;left:2244;top:20229;width:16;height:16" coordorigin="2244,20229" coordsize="16,16">
              <v:shape style="position:absolute;left:2244;top:20229;width:16;height:16" coordorigin="2244,20229" coordsize="16,16" path="m2244,20229l2260,20245e" filled="false" stroked="true" strokeweight=".318763pt" strokecolor="#bababa">
                <v:path arrowok="t"/>
              </v:shape>
            </v:group>
            <v:group style="position:absolute;left:2244;top:20229;width:16;height:16" coordorigin="2244,20229" coordsize="16,16">
              <v:shape style="position:absolute;left:2244;top:20229;width:16;height:16" coordorigin="2244,20229" coordsize="16,16" path="m2260,20229l2244,20245e" filled="false" stroked="true" strokeweight=".318763pt" strokecolor="#bababa">
                <v:path arrowok="t"/>
              </v:shape>
            </v:group>
            <v:group style="position:absolute;left:2253;top:20234;width:16;height:16" coordorigin="2253,20234" coordsize="16,16">
              <v:shape style="position:absolute;left:2253;top:20234;width:16;height:16" coordorigin="2253,20234" coordsize="16,16" path="m2253,20234l2269,20250e" filled="false" stroked="true" strokeweight=".318763pt" strokecolor="#bababa">
                <v:path arrowok="t"/>
              </v:shape>
            </v:group>
            <v:group style="position:absolute;left:2253;top:20234;width:16;height:16" coordorigin="2253,20234" coordsize="16,16">
              <v:shape style="position:absolute;left:2253;top:20234;width:16;height:16" coordorigin="2253,20234" coordsize="16,16" path="m2269,20234l2253,20250e" filled="false" stroked="true" strokeweight=".318763pt" strokecolor="#bababa">
                <v:path arrowok="t"/>
              </v:shape>
            </v:group>
            <v:group style="position:absolute;left:2242;top:20255;width:16;height:16" coordorigin="2242,20255" coordsize="16,16">
              <v:shape style="position:absolute;left:2242;top:20255;width:16;height:16" coordorigin="2242,20255" coordsize="16,16" path="m2242,20255l2258,20271e" filled="false" stroked="true" strokeweight=".318763pt" strokecolor="#bababa">
                <v:path arrowok="t"/>
              </v:shape>
            </v:group>
            <v:group style="position:absolute;left:2242;top:20255;width:16;height:16" coordorigin="2242,20255" coordsize="16,16">
              <v:shape style="position:absolute;left:2242;top:20255;width:16;height:16" coordorigin="2242,20255" coordsize="16,16" path="m2258,20255l2242,20271e" filled="false" stroked="true" strokeweight=".318763pt" strokecolor="#bababa">
                <v:path arrowok="t"/>
              </v:shape>
            </v:group>
            <v:group style="position:absolute;left:2403;top:20317;width:16;height:16" coordorigin="2403,20317" coordsize="16,16">
              <v:shape style="position:absolute;left:2403;top:20317;width:16;height:16" coordorigin="2403,20317" coordsize="16,16" path="m2403,20317l2419,20333e" filled="false" stroked="true" strokeweight=".318763pt" strokecolor="#bababa">
                <v:path arrowok="t"/>
              </v:shape>
            </v:group>
            <v:group style="position:absolute;left:2403;top:20317;width:16;height:16" coordorigin="2403,20317" coordsize="16,16">
              <v:shape style="position:absolute;left:2403;top:20317;width:16;height:16" coordorigin="2403,20317" coordsize="16,16" path="m2419,20317l2403,20333e" filled="false" stroked="true" strokeweight=".318763pt" strokecolor="#bababa">
                <v:path arrowok="t"/>
              </v:shape>
            </v:group>
            <v:group style="position:absolute;left:2413;top:20298;width:16;height:16" coordorigin="2413,20298" coordsize="16,16">
              <v:shape style="position:absolute;left:2413;top:20298;width:16;height:16" coordorigin="2413,20298" coordsize="16,16" path="m2413,20298l2429,20314e" filled="false" stroked="true" strokeweight=".318763pt" strokecolor="#bababa">
                <v:path arrowok="t"/>
              </v:shape>
            </v:group>
            <v:group style="position:absolute;left:2413;top:20298;width:16;height:16" coordorigin="2413,20298" coordsize="16,16">
              <v:shape style="position:absolute;left:2413;top:20298;width:16;height:16" coordorigin="2413,20298" coordsize="16,16" path="m2429,20298l2413,20314e" filled="false" stroked="true" strokeweight=".318763pt" strokecolor="#bababa">
                <v:path arrowok="t"/>
              </v:shape>
            </v:group>
            <v:group style="position:absolute;left:2421;top:20301;width:16;height:16" coordorigin="2421,20301" coordsize="16,16">
              <v:shape style="position:absolute;left:2421;top:20301;width:16;height:16" coordorigin="2421,20301" coordsize="16,16" path="m2421,20301l2437,20317e" filled="false" stroked="true" strokeweight=".318763pt" strokecolor="#bababa">
                <v:path arrowok="t"/>
              </v:shape>
            </v:group>
            <v:group style="position:absolute;left:2421;top:20301;width:16;height:16" coordorigin="2421,20301" coordsize="16,16">
              <v:shape style="position:absolute;left:2421;top:20301;width:16;height:16" coordorigin="2421,20301" coordsize="16,16" path="m2437,20301l2421,20317e" filled="false" stroked="true" strokeweight=".318763pt" strokecolor="#bababa">
                <v:path arrowok="t"/>
              </v:shape>
            </v:group>
            <v:group style="position:absolute;left:2413;top:20324;width:16;height:16" coordorigin="2413,20324" coordsize="16,16">
              <v:shape style="position:absolute;left:2413;top:20324;width:16;height:16" coordorigin="2413,20324" coordsize="16,16" path="m2413,20324l2429,20339e" filled="false" stroked="true" strokeweight=".318763pt" strokecolor="#bababa">
                <v:path arrowok="t"/>
              </v:shape>
            </v:group>
            <v:group style="position:absolute;left:2413;top:20324;width:16;height:16" coordorigin="2413,20324" coordsize="16,16">
              <v:shape style="position:absolute;left:2413;top:20324;width:16;height:16" coordorigin="2413,20324" coordsize="16,16" path="m2429,20324l2413,20339e" filled="false" stroked="true" strokeweight=".318763pt" strokecolor="#bababa">
                <v:path arrowok="t"/>
              </v:shape>
            </v:group>
            <v:group style="position:absolute;left:2570;top:20384;width:16;height:16" coordorigin="2570,20384" coordsize="16,16">
              <v:shape style="position:absolute;left:2570;top:20384;width:16;height:16" coordorigin="2570,20384" coordsize="16,16" path="m2570,20384l2586,20400e" filled="false" stroked="true" strokeweight=".318763pt" strokecolor="#bababa">
                <v:path arrowok="t"/>
              </v:shape>
            </v:group>
            <v:group style="position:absolute;left:2570;top:20384;width:16;height:16" coordorigin="2570,20384" coordsize="16,16">
              <v:shape style="position:absolute;left:2570;top:20384;width:16;height:16" coordorigin="2570,20384" coordsize="16,16" path="m2586,20384l2570,20400e" filled="false" stroked="true" strokeweight=".318763pt" strokecolor="#bababa">
                <v:path arrowok="t"/>
              </v:shape>
            </v:group>
            <v:group style="position:absolute;left:2577;top:20363;width:16;height:16" coordorigin="2577,20363" coordsize="16,16">
              <v:shape style="position:absolute;left:2577;top:20363;width:16;height:16" coordorigin="2577,20363" coordsize="16,16" path="m2577,20363l2593,20379e" filled="false" stroked="true" strokeweight=".318763pt" strokecolor="#bababa">
                <v:path arrowok="t"/>
              </v:shape>
            </v:group>
            <v:group style="position:absolute;left:2577;top:20363;width:16;height:16" coordorigin="2577,20363" coordsize="16,16">
              <v:shape style="position:absolute;left:2577;top:20363;width:16;height:16" coordorigin="2577,20363" coordsize="16,16" path="m2593,20363l2577,20379e" filled="false" stroked="true" strokeweight=".318763pt" strokecolor="#bababa">
                <v:path arrowok="t"/>
              </v:shape>
            </v:group>
            <v:group style="position:absolute;left:2586;top:20368;width:16;height:16" coordorigin="2586,20368" coordsize="16,16">
              <v:shape style="position:absolute;left:2586;top:20368;width:16;height:16" coordorigin="2586,20368" coordsize="16,16" path="m2586,20368l2602,20384e" filled="false" stroked="true" strokeweight=".318763pt" strokecolor="#bababa">
                <v:path arrowok="t"/>
              </v:shape>
            </v:group>
            <v:group style="position:absolute;left:2586;top:20368;width:16;height:16" coordorigin="2586,20368" coordsize="16,16">
              <v:shape style="position:absolute;left:2586;top:20368;width:16;height:16" coordorigin="2586,20368" coordsize="16,16" path="m2602,20368l2586,20384e" filled="false" stroked="true" strokeweight=".318763pt" strokecolor="#bababa">
                <v:path arrowok="t"/>
              </v:shape>
            </v:group>
            <v:group style="position:absolute;left:2578;top:20389;width:16;height:16" coordorigin="2578,20389" coordsize="16,16">
              <v:shape style="position:absolute;left:2578;top:20389;width:16;height:16" coordorigin="2578,20389" coordsize="16,16" path="m2578,20389l2594,20405e" filled="false" stroked="true" strokeweight=".318763pt" strokecolor="#bababa">
                <v:path arrowok="t"/>
              </v:shape>
            </v:group>
            <v:group style="position:absolute;left:2578;top:20389;width:16;height:16" coordorigin="2578,20389" coordsize="16,16">
              <v:shape style="position:absolute;left:2578;top:20389;width:16;height:16" coordorigin="2578,20389" coordsize="16,16" path="m2594,20389l2578,20405e" filled="false" stroked="true" strokeweight=".318763pt" strokecolor="#bababa">
                <v:path arrowok="t"/>
              </v:shape>
            </v:group>
            <v:group style="position:absolute;left:3072;top:20588;width:16;height:16" coordorigin="3072,20588" coordsize="16,16">
              <v:shape style="position:absolute;left:3072;top:20588;width:16;height:16" coordorigin="3072,20588" coordsize="16,16" path="m3072,20588l3088,20604e" filled="false" stroked="true" strokeweight=".318763pt" strokecolor="#bababa">
                <v:path arrowok="t"/>
              </v:shape>
            </v:group>
            <v:group style="position:absolute;left:3072;top:20588;width:16;height:16" coordorigin="3072,20588" coordsize="16,16">
              <v:shape style="position:absolute;left:3072;top:20588;width:16;height:16" coordorigin="3072,20588" coordsize="16,16" path="m3088,20588l3072,20604e" filled="false" stroked="true" strokeweight=".318763pt" strokecolor="#bababa">
                <v:path arrowok="t"/>
              </v:shape>
            </v:group>
            <v:group style="position:absolute;left:3082;top:20567;width:16;height:16" coordorigin="3082,20567" coordsize="16,16">
              <v:shape style="position:absolute;left:3082;top:20567;width:16;height:16" coordorigin="3082,20567" coordsize="16,16" path="m3082,20567l3098,20583e" filled="false" stroked="true" strokeweight=".318763pt" strokecolor="#bababa">
                <v:path arrowok="t"/>
              </v:shape>
            </v:group>
            <v:group style="position:absolute;left:3082;top:20567;width:16;height:16" coordorigin="3082,20567" coordsize="16,16">
              <v:shape style="position:absolute;left:3082;top:20567;width:16;height:16" coordorigin="3082,20567" coordsize="16,16" path="m3098,20567l3082,20583e" filled="false" stroked="true" strokeweight=".318763pt" strokecolor="#bababa">
                <v:path arrowok="t"/>
              </v:shape>
            </v:group>
            <v:group style="position:absolute;left:3090;top:20572;width:16;height:16" coordorigin="3090,20572" coordsize="16,16">
              <v:shape style="position:absolute;left:3090;top:20572;width:16;height:16" coordorigin="3090,20572" coordsize="16,16" path="m3090,20572l3106,20588e" filled="false" stroked="true" strokeweight=".318763pt" strokecolor="#bababa">
                <v:path arrowok="t"/>
              </v:shape>
            </v:group>
            <v:group style="position:absolute;left:3090;top:20572;width:16;height:16" coordorigin="3090,20572" coordsize="16,16">
              <v:shape style="position:absolute;left:3090;top:20572;width:16;height:16" coordorigin="3090,20572" coordsize="16,16" path="m3106,20572l3090,20588e" filled="false" stroked="true" strokeweight=".318763pt" strokecolor="#bababa">
                <v:path arrowok="t"/>
              </v:shape>
            </v:group>
            <v:group style="position:absolute;left:3080;top:20591;width:16;height:16" coordorigin="3080,20591" coordsize="16,16">
              <v:shape style="position:absolute;left:3080;top:20591;width:16;height:16" coordorigin="3080,20591" coordsize="16,16" path="m3080,20591l3096,20607e" filled="false" stroked="true" strokeweight=".318763pt" strokecolor="#bababa">
                <v:path arrowok="t"/>
              </v:shape>
            </v:group>
            <v:group style="position:absolute;left:3080;top:20591;width:16;height:16" coordorigin="3080,20591" coordsize="16,16">
              <v:shape style="position:absolute;left:3080;top:20591;width:16;height:16" coordorigin="3080,20591" coordsize="16,16" path="m3096,20591l3080,20607e" filled="false" stroked="true" strokeweight=".318763pt" strokecolor="#bababa">
                <v:path arrowok="t"/>
              </v:shape>
            </v:group>
            <v:group style="position:absolute;left:3241;top:20655;width:16;height:16" coordorigin="3241,20655" coordsize="16,16">
              <v:shape style="position:absolute;left:3241;top:20655;width:16;height:16" coordorigin="3241,20655" coordsize="16,16" path="m3241,20655l3257,20671e" filled="false" stroked="true" strokeweight=".318763pt" strokecolor="#bababa">
                <v:path arrowok="t"/>
              </v:shape>
            </v:group>
            <v:group style="position:absolute;left:3241;top:20655;width:16;height:16" coordorigin="3241,20655" coordsize="16,16">
              <v:shape style="position:absolute;left:3241;top:20655;width:16;height:16" coordorigin="3241,20655" coordsize="16,16" path="m3257,20655l3241,20671e" filled="false" stroked="true" strokeweight=".318763pt" strokecolor="#bababa">
                <v:path arrowok="t"/>
              </v:shape>
            </v:group>
            <v:group style="position:absolute;left:3249;top:20639;width:16;height:16" coordorigin="3249,20639" coordsize="16,16">
              <v:shape style="position:absolute;left:3249;top:20639;width:16;height:16" coordorigin="3249,20639" coordsize="16,16" path="m3249,20639l3265,20655e" filled="false" stroked="true" strokeweight=".318763pt" strokecolor="#bababa">
                <v:path arrowok="t"/>
              </v:shape>
            </v:group>
            <v:group style="position:absolute;left:3249;top:20639;width:16;height:16" coordorigin="3249,20639" coordsize="16,16">
              <v:shape style="position:absolute;left:3249;top:20639;width:16;height:16" coordorigin="3249,20639" coordsize="16,16" path="m3265,20639l3249,20655e" filled="false" stroked="true" strokeweight=".318763pt" strokecolor="#bababa">
                <v:path arrowok="t"/>
              </v:shape>
            </v:group>
            <v:group style="position:absolute;left:3259;top:20641;width:16;height:16" coordorigin="3259,20641" coordsize="16,16">
              <v:shape style="position:absolute;left:3259;top:20641;width:16;height:16" coordorigin="3259,20641" coordsize="16,16" path="m3259,20641l3275,20657e" filled="false" stroked="true" strokeweight=".318763pt" strokecolor="#bababa">
                <v:path arrowok="t"/>
              </v:shape>
            </v:group>
            <v:group style="position:absolute;left:3259;top:20641;width:16;height:16" coordorigin="3259,20641" coordsize="16,16">
              <v:shape style="position:absolute;left:3259;top:20641;width:16;height:16" coordorigin="3259,20641" coordsize="16,16" path="m3275,20641l3259,20657e" filled="false" stroked="true" strokeweight=".318763pt" strokecolor="#bababa">
                <v:path arrowok="t"/>
              </v:shape>
            </v:group>
            <v:group style="position:absolute;left:3249;top:20660;width:16;height:16" coordorigin="3249,20660" coordsize="16,16">
              <v:shape style="position:absolute;left:3249;top:20660;width:16;height:16" coordorigin="3249,20660" coordsize="16,16" path="m3249,20660l3265,20676e" filled="false" stroked="true" strokeweight=".318763pt" strokecolor="#bababa">
                <v:path arrowok="t"/>
              </v:shape>
            </v:group>
            <v:group style="position:absolute;left:3249;top:20660;width:16;height:16" coordorigin="3249,20660" coordsize="16,16">
              <v:shape style="position:absolute;left:3249;top:20660;width:16;height:16" coordorigin="3249,20660" coordsize="16,16" path="m3265,20660l3249,20676e" filled="false" stroked="true" strokeweight=".318763pt" strokecolor="#bababa">
                <v:path arrowok="t"/>
              </v:shape>
            </v:group>
            <v:group style="position:absolute;left:2272;top:20277;width:16;height:16" coordorigin="2272,20277" coordsize="16,16">
              <v:shape style="position:absolute;left:2272;top:20277;width:16;height:16" coordorigin="2272,20277" coordsize="16,16" path="m2272,20277l2288,20293e" filled="false" stroked="true" strokeweight=".318763pt" strokecolor="#bababa">
                <v:path arrowok="t"/>
              </v:shape>
            </v:group>
            <v:group style="position:absolute;left:2272;top:20277;width:16;height:16" coordorigin="2272,20277" coordsize="16,16">
              <v:shape style="position:absolute;left:2272;top:20277;width:16;height:16" coordorigin="2272,20277" coordsize="16,16" path="m2288,20277l2272,20293e" filled="false" stroked="true" strokeweight=".318763pt" strokecolor="#bababa">
                <v:path arrowok="t"/>
              </v:shape>
            </v:group>
            <v:group style="position:absolute;left:9625;top:17962;width:16;height:16" coordorigin="9625,17962" coordsize="16,16">
              <v:shape style="position:absolute;left:9625;top:17962;width:16;height:16" coordorigin="9625,17962" coordsize="16,16" path="m9625,17962l9641,17978e" filled="false" stroked="true" strokeweight=".318763pt" strokecolor="#bababa">
                <v:path arrowok="t"/>
              </v:shape>
            </v:group>
            <v:group style="position:absolute;left:9625;top:17962;width:16;height:16" coordorigin="9625,17962" coordsize="16,16">
              <v:shape style="position:absolute;left:9625;top:17962;width:16;height:16" coordorigin="9625,17962" coordsize="16,16" path="m9641,17962l9625,17978e" filled="false" stroked="true" strokeweight=".318763pt" strokecolor="#bababa">
                <v:path arrowok="t"/>
              </v:shape>
            </v:group>
            <v:group style="position:absolute;left:9821;top:18065;width:16;height:16" coordorigin="9821,18065" coordsize="16,16">
              <v:shape style="position:absolute;left:9821;top:18065;width:16;height:16" coordorigin="9821,18065" coordsize="16,16" path="m9821,18065l9837,18081e" filled="false" stroked="true" strokeweight=".318763pt" strokecolor="#bababa">
                <v:path arrowok="t"/>
              </v:shape>
            </v:group>
            <v:group style="position:absolute;left:9821;top:18065;width:16;height:16" coordorigin="9821,18065" coordsize="16,16">
              <v:shape style="position:absolute;left:9821;top:18065;width:16;height:16" coordorigin="9821,18065" coordsize="16,16" path="m9837,18065l9821,18081e" filled="false" stroked="true" strokeweight=".318763pt" strokecolor="#bababa">
                <v:path arrowok="t"/>
              </v:shape>
            </v:group>
            <v:group style="position:absolute;left:10030;top:18167;width:18;height:16" coordorigin="10030,18167" coordsize="18,16">
              <v:shape style="position:absolute;left:10030;top:18167;width:18;height:16" coordorigin="10030,18167" coordsize="18,16" path="m10030,18167l10048,18183e" filled="false" stroked="true" strokeweight=".318763pt" strokecolor="#bababa">
                <v:path arrowok="t"/>
              </v:shape>
            </v:group>
            <v:group style="position:absolute;left:10030;top:18167;width:18;height:16" coordorigin="10030,18167" coordsize="18,16">
              <v:shape style="position:absolute;left:10030;top:18167;width:18;height:16" coordorigin="10030,18167" coordsize="18,16" path="m10048,18167l10030,18183e" filled="false" stroked="true" strokeweight=".318763pt" strokecolor="#bababa">
                <v:path arrowok="t"/>
              </v:shape>
            </v:group>
            <v:group style="position:absolute;left:10092;top:18191;width:16;height:16" coordorigin="10092,18191" coordsize="16,16">
              <v:shape style="position:absolute;left:10092;top:18191;width:16;height:16" coordorigin="10092,18191" coordsize="16,16" path="m10092,18191l10108,18207e" filled="false" stroked="true" strokeweight=".318763pt" strokecolor="#bababa">
                <v:path arrowok="t"/>
              </v:shape>
            </v:group>
            <v:group style="position:absolute;left:10092;top:18191;width:16;height:16" coordorigin="10092,18191" coordsize="16,16">
              <v:shape style="position:absolute;left:10092;top:18191;width:16;height:16" coordorigin="10092,18191" coordsize="16,16" path="m10108,18191l10092,18207e" filled="false" stroked="true" strokeweight=".318763pt" strokecolor="#bababa">
                <v:path arrowok="t"/>
              </v:shape>
            </v:group>
            <v:group style="position:absolute;left:10183;top:18191;width:16;height:16" coordorigin="10183,18191" coordsize="16,16">
              <v:shape style="position:absolute;left:10183;top:18191;width:16;height:16" coordorigin="10183,18191" coordsize="16,16" path="m10183,18191l10199,18207e" filled="false" stroked="true" strokeweight=".318763pt" strokecolor="#bababa">
                <v:path arrowok="t"/>
              </v:shape>
            </v:group>
            <v:group style="position:absolute;left:10183;top:18191;width:16;height:16" coordorigin="10183,18191" coordsize="16,16">
              <v:shape style="position:absolute;left:10183;top:18191;width:16;height:16" coordorigin="10183,18191" coordsize="16,16" path="m10199,18191l10183,18207e" filled="false" stroked="true" strokeweight=".318763pt" strokecolor="#bababa">
                <v:path arrowok="t"/>
              </v:shape>
            </v:group>
            <v:group style="position:absolute;left:10317;top:18206;width:16;height:16" coordorigin="10317,18206" coordsize="16,16">
              <v:shape style="position:absolute;left:10317;top:18206;width:16;height:16" coordorigin="10317,18206" coordsize="16,16" path="m10317,18206l10333,18222e" filled="false" stroked="true" strokeweight=".318763pt" strokecolor="#bababa">
                <v:path arrowok="t"/>
              </v:shape>
            </v:group>
            <v:group style="position:absolute;left:10317;top:18206;width:16;height:16" coordorigin="10317,18206" coordsize="16,16">
              <v:shape style="position:absolute;left:10317;top:18206;width:16;height:16" coordorigin="10317,18206" coordsize="16,16" path="m10333,18206l10317,18222e" filled="false" stroked="true" strokeweight=".318763pt" strokecolor="#bababa">
                <v:path arrowok="t"/>
              </v:shape>
            </v:group>
            <v:group style="position:absolute;left:10425;top:18253;width:16;height:16" coordorigin="10425,18253" coordsize="16,16">
              <v:shape style="position:absolute;left:10425;top:18253;width:16;height:16" coordorigin="10425,18253" coordsize="16,16" path="m10425,18253l10441,18269e" filled="false" stroked="true" strokeweight=".318763pt" strokecolor="#bababa">
                <v:path arrowok="t"/>
              </v:shape>
            </v:group>
            <v:group style="position:absolute;left:10425;top:18253;width:16;height:16" coordorigin="10425,18253" coordsize="16,16">
              <v:shape style="position:absolute;left:10425;top:18253;width:16;height:16" coordorigin="10425,18253" coordsize="16,16" path="m10441,18253l10425,18269e" filled="false" stroked="true" strokeweight=".318763pt" strokecolor="#bababa">
                <v:path arrowok="t"/>
              </v:shape>
            </v:group>
            <v:group style="position:absolute;left:10515;top:18335;width:16;height:16" coordorigin="10515,18335" coordsize="16,16">
              <v:shape style="position:absolute;left:10515;top:18335;width:16;height:16" coordorigin="10515,18335" coordsize="16,16" path="m10515,18335l10531,18351e" filled="false" stroked="true" strokeweight=".318763pt" strokecolor="#bababa">
                <v:path arrowok="t"/>
              </v:shape>
            </v:group>
            <v:group style="position:absolute;left:10515;top:18335;width:16;height:16" coordorigin="10515,18335" coordsize="16,16">
              <v:shape style="position:absolute;left:10515;top:18335;width:16;height:16" coordorigin="10515,18335" coordsize="16,16" path="m10531,18335l10515,18351e" filled="false" stroked="true" strokeweight=".318763pt" strokecolor="#bababa">
                <v:path arrowok="t"/>
              </v:shape>
            </v:group>
            <v:group style="position:absolute;left:10553;top:18373;width:16;height:16" coordorigin="10553,18373" coordsize="16,16">
              <v:shape style="position:absolute;left:10553;top:18373;width:16;height:16" coordorigin="10553,18373" coordsize="16,16" path="m10553,18373l10569,18389e" filled="false" stroked="true" strokeweight=".318763pt" strokecolor="#bababa">
                <v:path arrowok="t"/>
              </v:shape>
            </v:group>
            <v:group style="position:absolute;left:10553;top:18373;width:16;height:16" coordorigin="10553,18373" coordsize="16,16">
              <v:shape style="position:absolute;left:10553;top:18373;width:16;height:16" coordorigin="10553,18373" coordsize="16,16" path="m10569,18373l10553,18389e" filled="false" stroked="true" strokeweight=".318763pt" strokecolor="#bababa">
                <v:path arrowok="t"/>
              </v:shape>
            </v:group>
            <v:group style="position:absolute;left:10590;top:18387;width:16;height:16" coordorigin="10590,18387" coordsize="16,16">
              <v:shape style="position:absolute;left:10590;top:18387;width:16;height:16" coordorigin="10590,18387" coordsize="16,16" path="m10590,18387l10606,18403e" filled="false" stroked="true" strokeweight=".318763pt" strokecolor="#bababa">
                <v:path arrowok="t"/>
              </v:shape>
            </v:group>
            <v:group style="position:absolute;left:10590;top:18387;width:16;height:16" coordorigin="10590,18387" coordsize="16,16">
              <v:shape style="position:absolute;left:10590;top:18387;width:16;height:16" coordorigin="10590,18387" coordsize="16,16" path="m10606,18387l10590,18403e" filled="false" stroked="true" strokeweight=".318763pt" strokecolor="#bababa">
                <v:path arrowok="t"/>
              </v:shape>
            </v:group>
            <v:group style="position:absolute;left:10735;top:18433;width:16;height:16" coordorigin="10735,18433" coordsize="16,16">
              <v:shape style="position:absolute;left:10735;top:18433;width:16;height:16" coordorigin="10735,18433" coordsize="16,16" path="m10735,18433l10751,18449e" filled="false" stroked="true" strokeweight=".318763pt" strokecolor="#bababa">
                <v:path arrowok="t"/>
              </v:shape>
            </v:group>
            <v:group style="position:absolute;left:10735;top:18433;width:16;height:16" coordorigin="10735,18433" coordsize="16,16">
              <v:shape style="position:absolute;left:10735;top:18433;width:16;height:16" coordorigin="10735,18433" coordsize="16,16" path="m10751,18433l10735,18449e" filled="false" stroked="true" strokeweight=".318763pt" strokecolor="#bababa">
                <v:path arrowok="t"/>
              </v:shape>
            </v:group>
            <v:group style="position:absolute;left:10964;top:18502;width:16;height:16" coordorigin="10964,18502" coordsize="16,16">
              <v:shape style="position:absolute;left:10964;top:18502;width:16;height:16" coordorigin="10964,18502" coordsize="16,16" path="m10964,18502l10980,18518e" filled="false" stroked="true" strokeweight=".318763pt" strokecolor="#bababa">
                <v:path arrowok="t"/>
              </v:shape>
            </v:group>
            <v:group style="position:absolute;left:10964;top:18502;width:16;height:16" coordorigin="10964,18502" coordsize="16,16">
              <v:shape style="position:absolute;left:10964;top:18502;width:16;height:16" coordorigin="10964,18502" coordsize="16,16" path="m10980,18502l10964,18518e" filled="false" stroked="true" strokeweight=".318763pt" strokecolor="#bababa">
                <v:path arrowok="t"/>
              </v:shape>
              <v:shape style="position:absolute;left:11128;top:18105;width:872;height:897" type="#_x0000_t75" stroked="false">
                <v:imagedata r:id="rId194" o:title=""/>
              </v:shape>
            </v:group>
            <v:group style="position:absolute;left:12199;top:18698;width:16;height:16" coordorigin="12199,18698" coordsize="16,16">
              <v:shape style="position:absolute;left:12199;top:18698;width:16;height:16" coordorigin="12199,18698" coordsize="16,16" path="m12199,18698l12215,18714e" filled="false" stroked="true" strokeweight=".318763pt" strokecolor="#bababa">
                <v:path arrowok="t"/>
              </v:shape>
            </v:group>
            <v:group style="position:absolute;left:12199;top:18698;width:16;height:16" coordorigin="12199,18698" coordsize="16,16">
              <v:shape style="position:absolute;left:12199;top:18698;width:16;height:16" coordorigin="12199,18698" coordsize="16,16" path="m12215,18698l12199,18714e" filled="false" stroked="true" strokeweight=".318763pt" strokecolor="#bababa">
                <v:path arrowok="t"/>
              </v:shape>
            </v:group>
            <v:group style="position:absolute;left:12448;top:18706;width:16;height:16" coordorigin="12448,18706" coordsize="16,16">
              <v:shape style="position:absolute;left:12448;top:18706;width:16;height:16" coordorigin="12448,18706" coordsize="16,16" path="m12448,18706l12464,18722e" filled="false" stroked="true" strokeweight=".318763pt" strokecolor="#bababa">
                <v:path arrowok="t"/>
              </v:shape>
            </v:group>
            <v:group style="position:absolute;left:12448;top:18706;width:16;height:16" coordorigin="12448,18706" coordsize="16,16">
              <v:shape style="position:absolute;left:12448;top:18706;width:16;height:16" coordorigin="12448,18706" coordsize="16,16" path="m12464,18706l12448,18722e" filled="false" stroked="true" strokeweight=".318763pt" strokecolor="#bababa">
                <v:path arrowok="t"/>
              </v:shape>
            </v:group>
            <v:group style="position:absolute;left:12586;top:18708;width:16;height:16" coordorigin="12586,18708" coordsize="16,16">
              <v:shape style="position:absolute;left:12586;top:18708;width:16;height:16" coordorigin="12586,18708" coordsize="16,16" path="m12586,18708l12602,18724e" filled="false" stroked="true" strokeweight=".318763pt" strokecolor="#bababa">
                <v:path arrowok="t"/>
              </v:shape>
            </v:group>
            <v:group style="position:absolute;left:12586;top:18708;width:16;height:16" coordorigin="12586,18708" coordsize="16,16">
              <v:shape style="position:absolute;left:12586;top:18708;width:16;height:16" coordorigin="12586,18708" coordsize="16,16" path="m12602,18708l12586,18724e" filled="false" stroked="true" strokeweight=".318763pt" strokecolor="#bababa">
                <v:path arrowok="t"/>
              </v:shape>
            </v:group>
            <v:group style="position:absolute;left:12652;top:18684;width:16;height:16" coordorigin="12652,18684" coordsize="16,16">
              <v:shape style="position:absolute;left:12652;top:18684;width:16;height:16" coordorigin="12652,18684" coordsize="16,16" path="m12652,18684l12668,18700e" filled="false" stroked="true" strokeweight=".318763pt" strokecolor="#bababa">
                <v:path arrowok="t"/>
              </v:shape>
            </v:group>
            <v:group style="position:absolute;left:12652;top:18684;width:16;height:16" coordorigin="12652,18684" coordsize="16,16">
              <v:shape style="position:absolute;left:12652;top:18684;width:16;height:16" coordorigin="12652,18684" coordsize="16,16" path="m12668,18684l12652,18700e" filled="false" stroked="true" strokeweight=".318763pt" strokecolor="#bababa">
                <v:path arrowok="t"/>
              </v:shape>
            </v:group>
            <v:group style="position:absolute;left:12744;top:18644;width:16;height:16" coordorigin="12744,18644" coordsize="16,16">
              <v:shape style="position:absolute;left:12744;top:18644;width:16;height:16" coordorigin="12744,18644" coordsize="16,16" path="m12744,18644l12760,18660e" filled="false" stroked="true" strokeweight=".318763pt" strokecolor="#bababa">
                <v:path arrowok="t"/>
              </v:shape>
            </v:group>
            <v:group style="position:absolute;left:12744;top:18644;width:16;height:16" coordorigin="12744,18644" coordsize="16,16">
              <v:shape style="position:absolute;left:12744;top:18644;width:16;height:16" coordorigin="12744,18644" coordsize="16,16" path="m12760,18644l12744,18660e" filled="false" stroked="true" strokeweight=".318763pt" strokecolor="#bababa">
                <v:path arrowok="t"/>
              </v:shape>
            </v:group>
            <v:group style="position:absolute;left:12884;top:18631;width:16;height:16" coordorigin="12884,18631" coordsize="16,16">
              <v:shape style="position:absolute;left:12884;top:18631;width:16;height:16" coordorigin="12884,18631" coordsize="16,16" path="m12884,18631l12900,18647e" filled="false" stroked="true" strokeweight=".318763pt" strokecolor="#bababa">
                <v:path arrowok="t"/>
              </v:shape>
            </v:group>
            <v:group style="position:absolute;left:12884;top:18631;width:16;height:16" coordorigin="12884,18631" coordsize="16,16">
              <v:shape style="position:absolute;left:12884;top:18631;width:16;height:16" coordorigin="12884,18631" coordsize="16,16" path="m12900,18631l12884,18647e" filled="false" stroked="true" strokeweight=".318763pt" strokecolor="#bababa">
                <v:path arrowok="t"/>
              </v:shape>
            </v:group>
            <v:group style="position:absolute;left:13021;top:18673;width:16;height:16" coordorigin="13021,18673" coordsize="16,16">
              <v:shape style="position:absolute;left:13021;top:18673;width:16;height:16" coordorigin="13021,18673" coordsize="16,16" path="m13021,18673l13037,18688e" filled="false" stroked="true" strokeweight=".318763pt" strokecolor="#bababa">
                <v:path arrowok="t"/>
              </v:shape>
            </v:group>
            <v:group style="position:absolute;left:13021;top:18673;width:16;height:16" coordorigin="13021,18673" coordsize="16,16">
              <v:shape style="position:absolute;left:13021;top:18673;width:16;height:16" coordorigin="13021,18673" coordsize="16,16" path="m13037,18673l13021,18688e" filled="false" stroked="true" strokeweight=".318763pt" strokecolor="#bababa">
                <v:path arrowok="t"/>
              </v:shape>
            </v:group>
            <v:group style="position:absolute;left:13087;top:18688;width:16;height:16" coordorigin="13087,18688" coordsize="16,16">
              <v:shape style="position:absolute;left:13087;top:18688;width:16;height:16" coordorigin="13087,18688" coordsize="16,16" path="m13087,18688l13103,18704e" filled="false" stroked="true" strokeweight=".318763pt" strokecolor="#bababa">
                <v:path arrowok="t"/>
              </v:shape>
            </v:group>
            <v:group style="position:absolute;left:13087;top:18688;width:16;height:16" coordorigin="13087,18688" coordsize="16,16">
              <v:shape style="position:absolute;left:13087;top:18688;width:16;height:16" coordorigin="13087,18688" coordsize="16,16" path="m13103,18688l13087,18704e" filled="false" stroked="true" strokeweight=".318763pt" strokecolor="#bababa">
                <v:path arrowok="t"/>
              </v:shape>
            </v:group>
            <v:group style="position:absolute;left:13178;top:18677;width:16;height:16" coordorigin="13178,18677" coordsize="16,16">
              <v:shape style="position:absolute;left:13178;top:18677;width:16;height:16" coordorigin="13178,18677" coordsize="16,16" path="m13178,18677l13194,18693e" filled="false" stroked="true" strokeweight=".318763pt" strokecolor="#bababa">
                <v:path arrowok="t"/>
              </v:shape>
            </v:group>
            <v:group style="position:absolute;left:13178;top:18677;width:16;height:16" coordorigin="13178,18677" coordsize="16,16">
              <v:shape style="position:absolute;left:13178;top:18677;width:16;height:16" coordorigin="13178,18677" coordsize="16,16" path="m13194,18677l13178,18693e" filled="false" stroked="true" strokeweight=".318763pt" strokecolor="#bababa">
                <v:path arrowok="t"/>
              </v:shape>
            </v:group>
            <v:group style="position:absolute;left:9579;top:18086;width:16;height:16" coordorigin="9579,18086" coordsize="16,16">
              <v:shape style="position:absolute;left:9579;top:18086;width:16;height:16" coordorigin="9579,18086" coordsize="16,16" path="m9579,18086l9595,18102e" filled="false" stroked="true" strokeweight=".318763pt" strokecolor="#bababa">
                <v:path arrowok="t"/>
              </v:shape>
            </v:group>
            <v:group style="position:absolute;left:9579;top:18086;width:16;height:16" coordorigin="9579,18086" coordsize="16,16">
              <v:shape style="position:absolute;left:9579;top:18086;width:16;height:16" coordorigin="9579,18086" coordsize="16,16" path="m9595,18086l9579,18102e" filled="false" stroked="true" strokeweight=".318763pt" strokecolor="#bababa">
                <v:path arrowok="t"/>
              </v:shape>
            </v:group>
            <v:group style="position:absolute;left:9696;top:18148;width:16;height:16" coordorigin="9696,18148" coordsize="16,16">
              <v:shape style="position:absolute;left:9696;top:18148;width:16;height:16" coordorigin="9696,18148" coordsize="16,16" path="m9696,18148l9712,18164e" filled="false" stroked="true" strokeweight=".318763pt" strokecolor="#bababa">
                <v:path arrowok="t"/>
              </v:shape>
            </v:group>
            <v:group style="position:absolute;left:9696;top:18148;width:16;height:16" coordorigin="9696,18148" coordsize="16,16">
              <v:shape style="position:absolute;left:9696;top:18148;width:16;height:16" coordorigin="9696,18148" coordsize="16,16" path="m9712,18148l9696,18164e" filled="false" stroked="true" strokeweight=".318763pt" strokecolor="#bababa">
                <v:path arrowok="t"/>
              </v:shape>
            </v:group>
            <v:group style="position:absolute;left:9949;top:18274;width:16;height:16" coordorigin="9949,18274" coordsize="16,16">
              <v:shape style="position:absolute;left:9949;top:18274;width:16;height:16" coordorigin="9949,18274" coordsize="16,16" path="m9949,18274l9965,18290e" filled="false" stroked="true" strokeweight=".318763pt" strokecolor="#bababa">
                <v:path arrowok="t"/>
              </v:shape>
            </v:group>
            <v:group style="position:absolute;left:9949;top:18274;width:16;height:16" coordorigin="9949,18274" coordsize="16,16">
              <v:shape style="position:absolute;left:9949;top:18274;width:16;height:16" coordorigin="9949,18274" coordsize="16,16" path="m9965,18274l9949,18290e" filled="false" stroked="true" strokeweight=".318763pt" strokecolor="#bababa">
                <v:path arrowok="t"/>
              </v:shape>
            </v:group>
            <v:group style="position:absolute;left:10233;top:18395;width:16;height:16" coordorigin="10233,18395" coordsize="16,16">
              <v:shape style="position:absolute;left:10233;top:18395;width:16;height:16" coordorigin="10233,18395" coordsize="16,16" path="m10233,18395l10249,18411e" filled="false" stroked="true" strokeweight=".318763pt" strokecolor="#bababa">
                <v:path arrowok="t"/>
              </v:shape>
            </v:group>
            <v:group style="position:absolute;left:10233;top:18395;width:16;height:16" coordorigin="10233,18395" coordsize="16,16">
              <v:shape style="position:absolute;left:10233;top:18395;width:16;height:16" coordorigin="10233,18395" coordsize="16,16" path="m10249,18395l10233,18411e" filled="false" stroked="true" strokeweight=".318763pt" strokecolor="#bababa">
                <v:path arrowok="t"/>
              </v:shape>
            </v:group>
            <v:group style="position:absolute;left:10510;top:18499;width:16;height:16" coordorigin="10510,18499" coordsize="16,16">
              <v:shape style="position:absolute;left:10510;top:18499;width:16;height:16" coordorigin="10510,18499" coordsize="16,16" path="m10510,18499l10526,18515e" filled="false" stroked="true" strokeweight=".318763pt" strokecolor="#bababa">
                <v:path arrowok="t"/>
              </v:shape>
            </v:group>
            <v:group style="position:absolute;left:10510;top:18499;width:16;height:16" coordorigin="10510,18499" coordsize="16,16">
              <v:shape style="position:absolute;left:10510;top:18499;width:16;height:16" coordorigin="10510,18499" coordsize="16,16" path="m10526,18499l10510,18515e" filled="false" stroked="true" strokeweight=".318763pt" strokecolor="#bababa">
                <v:path arrowok="t"/>
              </v:shape>
            </v:group>
            <v:group style="position:absolute;left:10825;top:18599;width:16;height:16" coordorigin="10825,18599" coordsize="16,16">
              <v:shape style="position:absolute;left:10825;top:18599;width:16;height:16" coordorigin="10825,18599" coordsize="16,16" path="m10825,18599l10841,18615e" filled="false" stroked="true" strokeweight=".318763pt" strokecolor="#bababa">
                <v:path arrowok="t"/>
              </v:shape>
            </v:group>
            <v:group style="position:absolute;left:10825;top:18599;width:16;height:16" coordorigin="10825,18599" coordsize="16,16">
              <v:shape style="position:absolute;left:10825;top:18599;width:16;height:16" coordorigin="10825,18599" coordsize="16,16" path="m10841,18599l10825,18615e" filled="false" stroked="true" strokeweight=".318763pt" strokecolor="#bababa">
                <v:path arrowok="t"/>
              </v:shape>
            </v:group>
            <v:group style="position:absolute;left:12049;top:18821;width:16;height:16" coordorigin="12049,18821" coordsize="16,16">
              <v:shape style="position:absolute;left:12049;top:18821;width:16;height:16" coordorigin="12049,18821" coordsize="16,16" path="m12049,18821l12065,18837e" filled="false" stroked="true" strokeweight=".318763pt" strokecolor="#bababa">
                <v:path arrowok="t"/>
              </v:shape>
            </v:group>
            <v:group style="position:absolute;left:12049;top:18821;width:16;height:16" coordorigin="12049,18821" coordsize="16,16">
              <v:shape style="position:absolute;left:12049;top:18821;width:16;height:16" coordorigin="12049,18821" coordsize="16,16" path="m12065,18821l12049,18837e" filled="false" stroked="true" strokeweight=".318763pt" strokecolor="#bababa">
                <v:path arrowok="t"/>
              </v:shape>
            </v:group>
            <v:group style="position:absolute;left:12406;top:18838;width:16;height:16" coordorigin="12406,18838" coordsize="16,16">
              <v:shape style="position:absolute;left:12406;top:18838;width:16;height:16" coordorigin="12406,18838" coordsize="16,16" path="m12406,18838l12422,18854e" filled="false" stroked="true" strokeweight=".318763pt" strokecolor="#bababa">
                <v:path arrowok="t"/>
              </v:shape>
            </v:group>
            <v:group style="position:absolute;left:12406;top:18838;width:16;height:16" coordorigin="12406,18838" coordsize="16,16">
              <v:shape style="position:absolute;left:12406;top:18838;width:16;height:16" coordorigin="12406,18838" coordsize="16,16" path="m12422,18838l12406,18854e" filled="false" stroked="true" strokeweight=".318763pt" strokecolor="#bababa">
                <v:path arrowok="t"/>
              </v:shape>
            </v:group>
            <v:group style="position:absolute;left:12786;top:18837;width:16;height:16" coordorigin="12786,18837" coordsize="16,16">
              <v:shape style="position:absolute;left:12786;top:18837;width:16;height:16" coordorigin="12786,18837" coordsize="16,16" path="m12786,18837l12802,18853e" filled="false" stroked="true" strokeweight=".318763pt" strokecolor="#bababa">
                <v:path arrowok="t"/>
              </v:shape>
            </v:group>
            <v:group style="position:absolute;left:12786;top:18837;width:16;height:16" coordorigin="12786,18837" coordsize="16,16">
              <v:shape style="position:absolute;left:12786;top:18837;width:16;height:16" coordorigin="12786,18837" coordsize="16,16" path="m12802,18837l12786,18853e" filled="false" stroked="true" strokeweight=".318763pt" strokecolor="#bababa">
                <v:path arrowok="t"/>
              </v:shape>
            </v:group>
            <v:group style="position:absolute;left:13143;top:18814;width:16;height:16" coordorigin="13143,18814" coordsize="16,16">
              <v:shape style="position:absolute;left:13143;top:18814;width:16;height:16" coordorigin="13143,18814" coordsize="16,16" path="m13143,18814l13159,18830e" filled="false" stroked="true" strokeweight=".318763pt" strokecolor="#bababa">
                <v:path arrowok="t"/>
              </v:shape>
            </v:group>
            <v:group style="position:absolute;left:13143;top:18814;width:16;height:16" coordorigin="13143,18814" coordsize="16,16">
              <v:shape style="position:absolute;left:13143;top:18814;width:16;height:16" coordorigin="13143,18814" coordsize="16,16" path="m13159,18814l13143,18830e" filled="false" stroked="true" strokeweight=".318763pt" strokecolor="#bababa">
                <v:path arrowok="t"/>
              </v:shape>
            </v:group>
            <v:group style="position:absolute;left:13178;top:18692;width:16;height:16" coordorigin="13178,18692" coordsize="16,16">
              <v:shape style="position:absolute;left:13178;top:18692;width:16;height:16" coordorigin="13178,18692" coordsize="16,16" path="m13178,18692l13194,18708e" filled="false" stroked="true" strokeweight=".318763pt" strokecolor="#bababa">
                <v:path arrowok="t"/>
              </v:shape>
            </v:group>
            <v:group style="position:absolute;left:13178;top:18692;width:16;height:16" coordorigin="13178,18692" coordsize="16,16">
              <v:shape style="position:absolute;left:13178;top:18692;width:16;height:16" coordorigin="13178,18692" coordsize="16,16" path="m13194,18692l13178,18708e" filled="false" stroked="true" strokeweight=".318763pt" strokecolor="#bababa">
                <v:path arrowok="t"/>
              </v:shape>
            </v:group>
            <v:group style="position:absolute;left:13085;top:18703;width:16;height:16" coordorigin="13085,18703" coordsize="16,16">
              <v:shape style="position:absolute;left:13085;top:18703;width:16;height:16" coordorigin="13085,18703" coordsize="16,16" path="m13085,18703l13101,18719e" filled="false" stroked="true" strokeweight=".318763pt" strokecolor="#bababa">
                <v:path arrowok="t"/>
              </v:shape>
            </v:group>
            <v:group style="position:absolute;left:13085;top:18703;width:16;height:16" coordorigin="13085,18703" coordsize="16,16">
              <v:shape style="position:absolute;left:13085;top:18703;width:16;height:16" coordorigin="13085,18703" coordsize="16,16" path="m13101,18703l13085,18719e" filled="false" stroked="true" strokeweight=".318763pt" strokecolor="#bababa">
                <v:path arrowok="t"/>
              </v:shape>
            </v:group>
            <v:group style="position:absolute;left:12848;top:18719;width:16;height:16" coordorigin="12848,18719" coordsize="16,16">
              <v:shape style="position:absolute;left:12848;top:18719;width:16;height:16" coordorigin="12848,18719" coordsize="16,16" path="m12848,18719l12864,18735e" filled="false" stroked="true" strokeweight=".318763pt" strokecolor="#bababa">
                <v:path arrowok="t"/>
              </v:shape>
            </v:group>
            <v:group style="position:absolute;left:12848;top:18719;width:16;height:16" coordorigin="12848,18719" coordsize="16,16">
              <v:shape style="position:absolute;left:12848;top:18719;width:16;height:16" coordorigin="12848,18719" coordsize="16,16" path="m12864,18719l12848,18735e" filled="false" stroked="true" strokeweight=".318763pt" strokecolor="#bababa">
                <v:path arrowok="t"/>
              </v:shape>
            </v:group>
            <v:group style="position:absolute;left:12629;top:18724;width:16;height:16" coordorigin="12629,18724" coordsize="16,16">
              <v:shape style="position:absolute;left:12629;top:18724;width:16;height:16" coordorigin="12629,18724" coordsize="16,16" path="m12629,18724l12645,18739e" filled="false" stroked="true" strokeweight=".318763pt" strokecolor="#bababa">
                <v:path arrowok="t"/>
              </v:shape>
            </v:group>
            <v:group style="position:absolute;left:12629;top:18724;width:16;height:16" coordorigin="12629,18724" coordsize="16,16">
              <v:shape style="position:absolute;left:12629;top:18724;width:16;height:16" coordorigin="12629,18724" coordsize="16,16" path="m12645,18724l12629,18739e" filled="false" stroked="true" strokeweight=".318763pt" strokecolor="#bababa">
                <v:path arrowok="t"/>
              </v:shape>
            </v:group>
            <v:group style="position:absolute;left:12430;top:18722;width:16;height:16" coordorigin="12430,18722" coordsize="16,16">
              <v:shape style="position:absolute;left:12430;top:18722;width:16;height:16" coordorigin="12430,18722" coordsize="16,16" path="m12430,18722l12446,18738e" filled="false" stroked="true" strokeweight=".318763pt" strokecolor="#bababa">
                <v:path arrowok="t"/>
              </v:shape>
            </v:group>
            <v:group style="position:absolute;left:12430;top:18722;width:16;height:16" coordorigin="12430,18722" coordsize="16,16">
              <v:shape style="position:absolute;left:12430;top:18722;width:16;height:16" coordorigin="12430,18722" coordsize="16,16" path="m12446,18722l12430,18738e" filled="false" stroked="true" strokeweight=".318763pt" strokecolor="#bababa">
                <v:path arrowok="t"/>
              </v:shape>
            </v:group>
            <v:group style="position:absolute;left:12204;top:18714;width:16;height:16" coordorigin="12204,18714" coordsize="16,16">
              <v:shape style="position:absolute;left:12204;top:18714;width:16;height:16" coordorigin="12204,18714" coordsize="16,16" path="m12204,18714l12220,18730e" filled="false" stroked="true" strokeweight=".318763pt" strokecolor="#bababa">
                <v:path arrowok="t"/>
              </v:shape>
            </v:group>
            <v:group style="position:absolute;left:12204;top:18714;width:16;height:16" coordorigin="12204,18714" coordsize="16,16">
              <v:shape style="position:absolute;left:12204;top:18714;width:16;height:16" coordorigin="12204,18714" coordsize="16,16" path="m12220,18714l12204,18730e" filled="false" stroked="true" strokeweight=".318763pt" strokecolor="#bababa">
                <v:path arrowok="t"/>
              </v:shape>
            </v:group>
            <v:group style="position:absolute;left:10978;top:18521;width:16;height:16" coordorigin="10978,18521" coordsize="16,16">
              <v:shape style="position:absolute;left:10978;top:18521;width:16;height:16" coordorigin="10978,18521" coordsize="16,16" path="m10978,18521l10994,18537e" filled="false" stroked="true" strokeweight=".318763pt" strokecolor="#bababa">
                <v:path arrowok="t"/>
              </v:shape>
            </v:group>
            <v:group style="position:absolute;left:10978;top:18521;width:16;height:16" coordorigin="10978,18521" coordsize="16,16">
              <v:shape style="position:absolute;left:10978;top:18521;width:16;height:16" coordorigin="10978,18521" coordsize="16,16" path="m10994,18521l10978,18537e" filled="false" stroked="true" strokeweight=".318763pt" strokecolor="#bababa">
                <v:path arrowok="t"/>
              </v:shape>
            </v:group>
            <v:group style="position:absolute;left:10733;top:18451;width:16;height:16" coordorigin="10733,18451" coordsize="16,16">
              <v:shape style="position:absolute;left:10733;top:18451;width:16;height:16" coordorigin="10733,18451" coordsize="16,16" path="m10733,18451l10749,18467e" filled="false" stroked="true" strokeweight=".318763pt" strokecolor="#bababa">
                <v:path arrowok="t"/>
              </v:shape>
            </v:group>
            <v:group style="position:absolute;left:10733;top:18451;width:16;height:16" coordorigin="10733,18451" coordsize="16,16">
              <v:shape style="position:absolute;left:10733;top:18451;width:16;height:16" coordorigin="10733,18451" coordsize="16,16" path="m10749,18451l10733,18467e" filled="false" stroked="true" strokeweight=".318763pt" strokecolor="#bababa">
                <v:path arrowok="t"/>
              </v:shape>
            </v:group>
            <v:group style="position:absolute;left:10547;top:18389;width:16;height:16" coordorigin="10547,18389" coordsize="16,16">
              <v:shape style="position:absolute;left:10547;top:18389;width:16;height:16" coordorigin="10547,18389" coordsize="16,16" path="m10547,18389l10563,18405e" filled="false" stroked="true" strokeweight=".318763pt" strokecolor="#bababa">
                <v:path arrowok="t"/>
              </v:shape>
            </v:group>
            <v:group style="position:absolute;left:10547;top:18389;width:16;height:16" coordorigin="10547,18389" coordsize="16,16">
              <v:shape style="position:absolute;left:10547;top:18389;width:16;height:16" coordorigin="10547,18389" coordsize="16,16" path="m10563,18389l10547,18405e" filled="false" stroked="true" strokeweight=".318763pt" strokecolor="#bababa">
                <v:path arrowok="t"/>
              </v:shape>
            </v:group>
            <v:group style="position:absolute;left:10335;top:18311;width:16;height:16" coordorigin="10335,18311" coordsize="16,16">
              <v:shape style="position:absolute;left:10335;top:18311;width:16;height:16" coordorigin="10335,18311" coordsize="16,16" path="m10335,18311l10351,18327e" filled="false" stroked="true" strokeweight=".318763pt" strokecolor="#bababa">
                <v:path arrowok="t"/>
              </v:shape>
            </v:group>
            <v:group style="position:absolute;left:10335;top:18311;width:16;height:16" coordorigin="10335,18311" coordsize="16,16">
              <v:shape style="position:absolute;left:10335;top:18311;width:16;height:16" coordorigin="10335,18311" coordsize="16,16" path="m10351,18311l10335,18327e" filled="false" stroked="true" strokeweight=".318763pt" strokecolor="#bababa">
                <v:path arrowok="t"/>
              </v:shape>
            </v:group>
            <v:group style="position:absolute;left:10056;top:18194;width:16;height:16" coordorigin="10056,18194" coordsize="16,16">
              <v:shape style="position:absolute;left:10056;top:18194;width:16;height:16" coordorigin="10056,18194" coordsize="16,16" path="m10056,18194l10072,18210e" filled="false" stroked="true" strokeweight=".318763pt" strokecolor="#bababa">
                <v:path arrowok="t"/>
              </v:shape>
            </v:group>
            <v:group style="position:absolute;left:10056;top:18194;width:16;height:16" coordorigin="10056,18194" coordsize="16,16">
              <v:shape style="position:absolute;left:10056;top:18194;width:16;height:16" coordorigin="10056,18194" coordsize="16,16" path="m10072,18194l10056,18210e" filled="false" stroked="true" strokeweight=".318763pt" strokecolor="#bababa">
                <v:path arrowok="t"/>
              </v:shape>
            </v:group>
            <v:group style="position:absolute;left:9825;top:18084;width:16;height:16" coordorigin="9825,18084" coordsize="16,16">
              <v:shape style="position:absolute;left:9825;top:18084;width:16;height:16" coordorigin="9825,18084" coordsize="16,16" path="m9825,18084l9841,18100e" filled="false" stroked="true" strokeweight=".318763pt" strokecolor="#bababa">
                <v:path arrowok="t"/>
              </v:shape>
            </v:group>
            <v:group style="position:absolute;left:9825;top:18084;width:16;height:16" coordorigin="9825,18084" coordsize="16,16">
              <v:shape style="position:absolute;left:9825;top:18084;width:16;height:16" coordorigin="9825,18084" coordsize="16,16" path="m9841,18084l9825,18100e" filled="false" stroked="true" strokeweight=".318763pt" strokecolor="#bababa">
                <v:path arrowok="t"/>
              </v:shape>
            </v:group>
            <v:group style="position:absolute;left:9619;top:17978;width:16;height:16" coordorigin="9619,17978" coordsize="16,16">
              <v:shape style="position:absolute;left:9619;top:17978;width:16;height:16" coordorigin="9619,17978" coordsize="16,16" path="m9619,17978l9635,17994e" filled="false" stroked="true" strokeweight=".318763pt" strokecolor="#bababa">
                <v:path arrowok="t"/>
              </v:shape>
            </v:group>
            <v:group style="position:absolute;left:9619;top:17978;width:16;height:16" coordorigin="9619,17978" coordsize="16,16">
              <v:shape style="position:absolute;left:9619;top:17978;width:16;height:16" coordorigin="9619,17978" coordsize="16,16" path="m9635,17978l9619,17994e" filled="false" stroked="true" strokeweight=".318763pt" strokecolor="#bababa">
                <v:path arrowok="t"/>
              </v:shape>
            </v:group>
            <v:group style="position:absolute;left:21850;top:20795;width:16;height:16" coordorigin="21850,20795" coordsize="16,16">
              <v:shape style="position:absolute;left:21850;top:20795;width:16;height:16" coordorigin="21850,20795" coordsize="16,16" path="m21850,20795l21866,20811e" filled="false" stroked="true" strokeweight=".318763pt" strokecolor="#bababa">
                <v:path arrowok="t"/>
              </v:shape>
            </v:group>
            <v:group style="position:absolute;left:21850;top:20795;width:16;height:16" coordorigin="21850,20795" coordsize="16,16">
              <v:shape style="position:absolute;left:21850;top:20795;width:16;height:16" coordorigin="21850,20795" coordsize="16,16" path="m21866,20795l21850,20811e" filled="false" stroked="true" strokeweight=".318763pt" strokecolor="#bababa">
                <v:path arrowok="t"/>
              </v:shape>
            </v:group>
            <v:group style="position:absolute;left:21994;top:14018;width:16;height:16" coordorigin="21994,14018" coordsize="16,16">
              <v:shape style="position:absolute;left:21994;top:14018;width:16;height:16" coordorigin="21994,14018" coordsize="16,16" path="m21994,14018l22010,14033e" filled="false" stroked="true" strokeweight=".318763pt" strokecolor="#bababa">
                <v:path arrowok="t"/>
              </v:shape>
            </v:group>
            <v:group style="position:absolute;left:21994;top:14018;width:16;height:16" coordorigin="21994,14018" coordsize="16,16">
              <v:shape style="position:absolute;left:21994;top:14018;width:16;height:16" coordorigin="21994,14018" coordsize="16,16" path="m22010,14018l21994,14033e" filled="false" stroked="true" strokeweight=".318763pt" strokecolor="#bababa">
                <v:path arrowok="t"/>
              </v:shape>
            </v:group>
            <v:group style="position:absolute;left:11238;top:20862;width:16;height:16" coordorigin="11238,20862" coordsize="16,16">
              <v:shape style="position:absolute;left:11238;top:20862;width:16;height:16" coordorigin="11238,20862" coordsize="16,16" path="m11238,20862l11254,20878e" filled="false" stroked="true" strokeweight=".318763pt" strokecolor="#bababa">
                <v:path arrowok="t"/>
              </v:shape>
            </v:group>
            <v:group style="position:absolute;left:11238;top:20862;width:16;height:16" coordorigin="11238,20862" coordsize="16,16">
              <v:shape style="position:absolute;left:11238;top:20862;width:16;height:16" coordorigin="11238,20862" coordsize="16,16" path="m11254,20862l11238,20878e" filled="false" stroked="true" strokeweight=".318763pt" strokecolor="#bababa">
                <v:path arrowok="t"/>
              </v:shape>
            </v:group>
            <v:group style="position:absolute;left:11383;top:21712;width:16;height:16" coordorigin="11383,21712" coordsize="16,16">
              <v:shape style="position:absolute;left:11383;top:21712;width:16;height:16" coordorigin="11383,21712" coordsize="16,16" path="m11383,21712l11399,21727e" filled="false" stroked="true" strokeweight=".318763pt" strokecolor="#bababa">
                <v:path arrowok="t"/>
              </v:shape>
            </v:group>
            <v:group style="position:absolute;left:11383;top:21712;width:16;height:16" coordorigin="11383,21712" coordsize="16,16">
              <v:shape style="position:absolute;left:11383;top:21712;width:16;height:16" coordorigin="11383,21712" coordsize="16,16" path="m11399,21712l11383,21727e" filled="false" stroked="true" strokeweight=".318763pt" strokecolor="#bababa">
                <v:path arrowok="t"/>
              </v:shape>
            </v:group>
            <v:group style="position:absolute;left:10484;top:23315;width:16;height:16" coordorigin="10484,23315" coordsize="16,16">
              <v:shape style="position:absolute;left:10484;top:23315;width:16;height:16" coordorigin="10484,23315" coordsize="16,16" path="m10484,23315l10500,23331e" filled="false" stroked="true" strokeweight=".318763pt" strokecolor="#bababa">
                <v:path arrowok="t"/>
              </v:shape>
            </v:group>
            <v:group style="position:absolute;left:10484;top:23315;width:16;height:16" coordorigin="10484,23315" coordsize="16,16">
              <v:shape style="position:absolute;left:10484;top:23315;width:16;height:16" coordorigin="10484,23315" coordsize="16,16" path="m10500,23315l10484,23331e" filled="false" stroked="true" strokeweight=".318763pt" strokecolor="#bababa">
                <v:path arrowok="t"/>
              </v:shape>
              <v:shape style="position:absolute;left:7742;top:22277;width:1119;height:677" type="#_x0000_t75" stroked="false">
                <v:imagedata r:id="rId195" o:title=""/>
              </v:shape>
            </v:group>
            <v:group style="position:absolute;left:7651;top:22107;width:16;height:16" coordorigin="7651,22107" coordsize="16,16">
              <v:shape style="position:absolute;left:7651;top:22107;width:16;height:16" coordorigin="7651,22107" coordsize="16,16" path="m7651,22107l7667,22123e" filled="false" stroked="true" strokeweight=".318763pt" strokecolor="#bababa">
                <v:path arrowok="t"/>
              </v:shape>
            </v:group>
            <v:group style="position:absolute;left:7651;top:22107;width:16;height:16" coordorigin="7651,22107" coordsize="16,16">
              <v:shape style="position:absolute;left:7651;top:22107;width:16;height:16" coordorigin="7651,22107" coordsize="16,16" path="m7667,22107l7651,22123e" filled="false" stroked="true" strokeweight=".318763pt" strokecolor="#bababa">
                <v:path arrowok="t"/>
              </v:shape>
            </v:group>
            <v:group style="position:absolute;left:19423;top:19426;width:16;height:16" coordorigin="19423,19426" coordsize="16,16">
              <v:shape style="position:absolute;left:19423;top:19426;width:16;height:16" coordorigin="19423,19426" coordsize="16,16" path="m19423,19426l19439,19442e" filled="false" stroked="true" strokeweight=".318763pt" strokecolor="#bababa">
                <v:path arrowok="t"/>
              </v:shape>
            </v:group>
            <v:group style="position:absolute;left:19423;top:19426;width:16;height:16" coordorigin="19423,19426" coordsize="16,16">
              <v:shape style="position:absolute;left:19423;top:19426;width:16;height:16" coordorigin="19423,19426" coordsize="16,16" path="m19439,19426l19423,19442e" filled="false" stroked="true" strokeweight=".318763pt" strokecolor="#bababa">
                <v:path arrowok="t"/>
              </v:shape>
            </v:group>
            <v:group style="position:absolute;left:13492;top:20496;width:16;height:16" coordorigin="13492,20496" coordsize="16,16">
              <v:shape style="position:absolute;left:13492;top:20496;width:16;height:16" coordorigin="13492,20496" coordsize="16,16" path="m13492,20496l13508,20512e" filled="false" stroked="true" strokeweight=".318763pt" strokecolor="#bababa">
                <v:path arrowok="t"/>
              </v:shape>
            </v:group>
            <v:group style="position:absolute;left:13492;top:20496;width:16;height:16" coordorigin="13492,20496" coordsize="16,16">
              <v:shape style="position:absolute;left:13492;top:20496;width:16;height:16" coordorigin="13492,20496" coordsize="16,16" path="m13508,20496l13492,20512e" filled="false" stroked="true" strokeweight=".318763pt" strokecolor="#bababa">
                <v:path arrowok="t"/>
              </v:shape>
            </v:group>
            <v:group style="position:absolute;left:5573;top:21643;width:16;height:16" coordorigin="5573,21643" coordsize="16,16">
              <v:shape style="position:absolute;left:5573;top:21643;width:16;height:16" coordorigin="5573,21643" coordsize="16,16" path="m5573,21643l5589,21659e" filled="false" stroked="true" strokeweight=".318763pt" strokecolor="#bababa">
                <v:path arrowok="t"/>
              </v:shape>
            </v:group>
            <v:group style="position:absolute;left:5573;top:21643;width:16;height:16" coordorigin="5573,21643" coordsize="16,16">
              <v:shape style="position:absolute;left:5573;top:21643;width:16;height:16" coordorigin="5573,21643" coordsize="16,16" path="m5589,21643l5573,21659e" filled="false" stroked="true" strokeweight=".318763pt" strokecolor="#bababa">
                <v:path arrowok="t"/>
              </v:shape>
            </v:group>
            <v:group style="position:absolute;left:5788;top:21573;width:16;height:16" coordorigin="5788,21573" coordsize="16,16">
              <v:shape style="position:absolute;left:5788;top:21573;width:16;height:16" coordorigin="5788,21573" coordsize="16,16" path="m5788,21573l5804,21589e" filled="false" stroked="true" strokeweight=".318763pt" strokecolor="#bababa">
                <v:path arrowok="t"/>
              </v:shape>
            </v:group>
            <v:group style="position:absolute;left:5788;top:21573;width:16;height:16" coordorigin="5788,21573" coordsize="16,16">
              <v:shape style="position:absolute;left:5788;top:21573;width:16;height:16" coordorigin="5788,21573" coordsize="16,16" path="m5804,21573l5788,21589e" filled="false" stroked="true" strokeweight=".318763pt" strokecolor="#bababa">
                <v:path arrowok="t"/>
              </v:shape>
            </v:group>
            <v:group style="position:absolute;left:15637;top:11001;width:16;height:16" coordorigin="15637,11001" coordsize="16,16">
              <v:shape style="position:absolute;left:15637;top:11001;width:16;height:16" coordorigin="15637,11001" coordsize="16,16" path="m15637,11001l15653,11017e" filled="false" stroked="true" strokeweight=".318763pt" strokecolor="#bababa">
                <v:path arrowok="t"/>
              </v:shape>
            </v:group>
            <v:group style="position:absolute;left:15637;top:11001;width:16;height:16" coordorigin="15637,11001" coordsize="16,16">
              <v:shape style="position:absolute;left:15637;top:11001;width:16;height:16" coordorigin="15637,11001" coordsize="16,16" path="m15653,11001l15637,11017e" filled="false" stroked="true" strokeweight=".318763pt" strokecolor="#bababa">
                <v:path arrowok="t"/>
              </v:shape>
            </v:group>
            <v:group style="position:absolute;left:9756;top:8143;width:16;height:16" coordorigin="9756,8143" coordsize="16,16">
              <v:shape style="position:absolute;left:9756;top:8143;width:16;height:16" coordorigin="9756,8143" coordsize="16,16" path="m9756,8143l9772,8159e" filled="false" stroked="true" strokeweight=".318763pt" strokecolor="#bababa">
                <v:path arrowok="t"/>
              </v:shape>
            </v:group>
            <v:group style="position:absolute;left:9756;top:8143;width:16;height:16" coordorigin="9756,8143" coordsize="16,16">
              <v:shape style="position:absolute;left:9756;top:8143;width:16;height:16" coordorigin="9756,8143" coordsize="16,16" path="m9772,8143l9756,8159e" filled="false" stroked="true" strokeweight=".318763pt" strokecolor="#bababa">
                <v:path arrowok="t"/>
              </v:shape>
            </v:group>
            <v:group style="position:absolute;left:9756;top:8143;width:16;height:16" coordorigin="9756,8143" coordsize="16,16">
              <v:shape style="position:absolute;left:9756;top:8143;width:16;height:16" coordorigin="9756,8143" coordsize="16,16" path="m9756,8143l9772,8159e" filled="false" stroked="true" strokeweight=".318763pt" strokecolor="#bababa">
                <v:path arrowok="t"/>
              </v:shape>
            </v:group>
            <v:group style="position:absolute;left:9756;top:8143;width:16;height:16" coordorigin="9756,8143" coordsize="16,16">
              <v:shape style="position:absolute;left:9756;top:8143;width:16;height:16" coordorigin="9756,8143" coordsize="16,16" path="m9772,8143l9756,8159e" filled="false" stroked="true" strokeweight=".318763pt" strokecolor="#bababa">
                <v:path arrowok="t"/>
              </v:shape>
            </v:group>
            <v:group style="position:absolute;left:12510;top:10545;width:16;height:16" coordorigin="12510,10545" coordsize="16,16">
              <v:shape style="position:absolute;left:12510;top:10545;width:16;height:16" coordorigin="12510,10545" coordsize="16,16" path="m12510,10545l12526,10561e" filled="false" stroked="true" strokeweight=".318763pt" strokecolor="#bababa">
                <v:path arrowok="t"/>
              </v:shape>
            </v:group>
            <v:group style="position:absolute;left:12510;top:10545;width:16;height:16" coordorigin="12510,10545" coordsize="16,16">
              <v:shape style="position:absolute;left:12510;top:10545;width:16;height:16" coordorigin="12510,10545" coordsize="16,16" path="m12526,10545l12510,10561e" filled="false" stroked="true" strokeweight=".318763pt" strokecolor="#bababa">
                <v:path arrowok="t"/>
              </v:shape>
            </v:group>
            <v:group style="position:absolute;left:10266;top:8542;width:16;height:16" coordorigin="10266,8542" coordsize="16,16">
              <v:shape style="position:absolute;left:10266;top:8542;width:16;height:16" coordorigin="10266,8542" coordsize="16,16" path="m10266,8542l10282,8558e" filled="false" stroked="true" strokeweight=".318763pt" strokecolor="#bababa">
                <v:path arrowok="t"/>
              </v:shape>
            </v:group>
            <v:group style="position:absolute;left:10266;top:8542;width:16;height:16" coordorigin="10266,8542" coordsize="16,16">
              <v:shape style="position:absolute;left:10266;top:8542;width:16;height:16" coordorigin="10266,8542" coordsize="16,16" path="m10282,8542l10266,8558e" filled="false" stroked="true" strokeweight=".318763pt" strokecolor="#bababa">
                <v:path arrowok="t"/>
              </v:shape>
            </v:group>
            <v:group style="position:absolute;left:8008;top:12065;width:16;height:16" coordorigin="8008,12065" coordsize="16,16">
              <v:shape style="position:absolute;left:8008;top:12065;width:16;height:16" coordorigin="8008,12065" coordsize="16,16" path="m8008,12065l8024,12081e" filled="false" stroked="true" strokeweight=".318763pt" strokecolor="#bababa">
                <v:path arrowok="t"/>
              </v:shape>
            </v:group>
            <v:group style="position:absolute;left:8008;top:12065;width:16;height:16" coordorigin="8008,12065" coordsize="16,16">
              <v:shape style="position:absolute;left:8008;top:12065;width:16;height:16" coordorigin="8008,12065" coordsize="16,16" path="m8024,12065l8008,12081e" filled="false" stroked="true" strokeweight=".318763pt" strokecolor="#bababa">
                <v:path arrowok="t"/>
              </v:shape>
            </v:group>
            <v:group style="position:absolute;left:8008;top:12065;width:16;height:16" coordorigin="8008,12065" coordsize="16,16">
              <v:shape style="position:absolute;left:8008;top:12065;width:16;height:16" coordorigin="8008,12065" coordsize="16,16" path="m8008,12065l8024,12081e" filled="false" stroked="true" strokeweight=".318763pt" strokecolor="#bababa">
                <v:path arrowok="t"/>
              </v:shape>
            </v:group>
            <v:group style="position:absolute;left:8008;top:12065;width:16;height:16" coordorigin="8008,12065" coordsize="16,16">
              <v:shape style="position:absolute;left:8008;top:12065;width:16;height:16" coordorigin="8008,12065" coordsize="16,16" path="m8024,12065l8008,12081e" filled="false" stroked="true" strokeweight=".318763pt" strokecolor="#bababa">
                <v:path arrowok="t"/>
              </v:shape>
            </v:group>
            <v:group style="position:absolute;left:8604;top:11812;width:16;height:16" coordorigin="8604,11812" coordsize="16,16">
              <v:shape style="position:absolute;left:8604;top:11812;width:16;height:16" coordorigin="8604,11812" coordsize="16,16" path="m8604,11812l8620,11828e" filled="false" stroked="true" strokeweight=".318763pt" strokecolor="#bababa">
                <v:path arrowok="t"/>
              </v:shape>
            </v:group>
            <v:group style="position:absolute;left:8604;top:11812;width:16;height:16" coordorigin="8604,11812" coordsize="16,16">
              <v:shape style="position:absolute;left:8604;top:11812;width:16;height:16" coordorigin="8604,11812" coordsize="16,16" path="m8620,11812l8604,11828e" filled="false" stroked="true" strokeweight=".318763pt" strokecolor="#bababa">
                <v:path arrowok="t"/>
              </v:shape>
            </v:group>
            <v:group style="position:absolute;left:10312;top:15286;width:16;height:16" coordorigin="10312,15286" coordsize="16,16">
              <v:shape style="position:absolute;left:10312;top:15286;width:16;height:16" coordorigin="10312,15286" coordsize="16,16" path="m10312,15286l10328,15302e" filled="false" stroked="true" strokeweight=".318763pt" strokecolor="#bababa">
                <v:path arrowok="t"/>
              </v:shape>
            </v:group>
            <v:group style="position:absolute;left:10312;top:15286;width:16;height:16" coordorigin="10312,15286" coordsize="16,16">
              <v:shape style="position:absolute;left:10312;top:15286;width:16;height:16" coordorigin="10312,15286" coordsize="16,16" path="m10328,15286l10312,15302e" filled="false" stroked="true" strokeweight=".318763pt" strokecolor="#bababa">
                <v:path arrowok="t"/>
              </v:shape>
            </v:group>
            <v:group style="position:absolute;left:10701;top:15418;width:16;height:16" coordorigin="10701,15418" coordsize="16,16">
              <v:shape style="position:absolute;left:10701;top:15418;width:16;height:16" coordorigin="10701,15418" coordsize="16,16" path="m10701,15418l10717,15434e" filled="false" stroked="true" strokeweight=".318763pt" strokecolor="#bababa">
                <v:path arrowok="t"/>
              </v:shape>
            </v:group>
            <v:group style="position:absolute;left:10701;top:15418;width:16;height:16" coordorigin="10701,15418" coordsize="16,16">
              <v:shape style="position:absolute;left:10701;top:15418;width:16;height:16" coordorigin="10701,15418" coordsize="16,16" path="m10717,15418l10701,15434e" filled="false" stroked="true" strokeweight=".318763pt" strokecolor="#bababa">
                <v:path arrowok="t"/>
              </v:shape>
            </v:group>
            <v:group style="position:absolute;left:10894;top:14872;width:18;height:16" coordorigin="10894,14872" coordsize="18,16">
              <v:shape style="position:absolute;left:10894;top:14872;width:18;height:16" coordorigin="10894,14872" coordsize="18,16" path="m10894,14872l10912,14888e" filled="false" stroked="true" strokeweight=".318763pt" strokecolor="#bababa">
                <v:path arrowok="t"/>
              </v:shape>
            </v:group>
            <v:group style="position:absolute;left:10894;top:14872;width:18;height:16" coordorigin="10894,14872" coordsize="18,16">
              <v:shape style="position:absolute;left:10894;top:14872;width:18;height:16" coordorigin="10894,14872" coordsize="18,16" path="m10912,14872l10894,14888e" filled="false" stroked="true" strokeweight=".318763pt" strokecolor="#bababa">
                <v:path arrowok="t"/>
              </v:shape>
            </v:group>
            <v:group style="position:absolute;left:10577;top:14735;width:16;height:16" coordorigin="10577,14735" coordsize="16,16">
              <v:shape style="position:absolute;left:10577;top:14735;width:16;height:16" coordorigin="10577,14735" coordsize="16,16" path="m10577,14735l10593,14751e" filled="false" stroked="true" strokeweight=".318763pt" strokecolor="#bababa">
                <v:path arrowok="t"/>
              </v:shape>
            </v:group>
            <v:group style="position:absolute;left:10577;top:14735;width:16;height:16" coordorigin="10577,14735" coordsize="16,16">
              <v:shape style="position:absolute;left:10577;top:14735;width:16;height:16" coordorigin="10577,14735" coordsize="16,16" path="m10593,14735l10577,14751e" filled="false" stroked="true" strokeweight=".318763pt" strokecolor="#bababa">
                <v:path arrowok="t"/>
              </v:shape>
            </v:group>
            <v:group style="position:absolute;left:10701;top:15418;width:16;height:16" coordorigin="10701,15418" coordsize="16,16">
              <v:shape style="position:absolute;left:10701;top:15418;width:16;height:16" coordorigin="10701,15418" coordsize="16,16" path="m10701,15418l10717,15434e" filled="false" stroked="true" strokeweight=".318763pt" strokecolor="#bababa">
                <v:path arrowok="t"/>
              </v:shape>
            </v:group>
            <v:group style="position:absolute;left:10701;top:15418;width:16;height:16" coordorigin="10701,15418" coordsize="16,16">
              <v:shape style="position:absolute;left:10701;top:15418;width:16;height:16" coordorigin="10701,15418" coordsize="16,16" path="m10717,15418l10701,15434e" filled="false" stroked="true" strokeweight=".318763pt" strokecolor="#bababa">
                <v:path arrowok="t"/>
              </v:shape>
            </v:group>
            <v:group style="position:absolute;left:10312;top:15286;width:16;height:16" coordorigin="10312,15286" coordsize="16,16">
              <v:shape style="position:absolute;left:10312;top:15286;width:16;height:16" coordorigin="10312,15286" coordsize="16,16" path="m10312,15286l10328,15302e" filled="false" stroked="true" strokeweight=".318763pt" strokecolor="#bababa">
                <v:path arrowok="t"/>
              </v:shape>
            </v:group>
            <v:group style="position:absolute;left:10312;top:15286;width:16;height:16" coordorigin="10312,15286" coordsize="16,16">
              <v:shape style="position:absolute;left:10312;top:15286;width:16;height:16" coordorigin="10312,15286" coordsize="16,16" path="m10328,15286l10312,15302e" filled="false" stroked="true" strokeweight=".318763pt" strokecolor="#bababa">
                <v:path arrowok="t"/>
              </v:shape>
            </v:group>
            <v:group style="position:absolute;left:10894;top:14872;width:18;height:16" coordorigin="10894,14872" coordsize="18,16">
              <v:shape style="position:absolute;left:10894;top:14872;width:18;height:16" coordorigin="10894,14872" coordsize="18,16" path="m10894,14872l10912,14888e" filled="false" stroked="true" strokeweight=".318763pt" strokecolor="#bababa">
                <v:path arrowok="t"/>
              </v:shape>
            </v:group>
            <v:group style="position:absolute;left:10894;top:14872;width:18;height:16" coordorigin="10894,14872" coordsize="18,16">
              <v:shape style="position:absolute;left:10894;top:14872;width:18;height:16" coordorigin="10894,14872" coordsize="18,16" path="m10912,14872l10894,14888e" filled="false" stroked="true" strokeweight=".318763pt" strokecolor="#bababa">
                <v:path arrowok="t"/>
              </v:shape>
            </v:group>
            <v:group style="position:absolute;left:10577;top:14735;width:16;height:16" coordorigin="10577,14735" coordsize="16,16">
              <v:shape style="position:absolute;left:10577;top:14735;width:16;height:16" coordorigin="10577,14735" coordsize="16,16" path="m10577,14735l10593,14751e" filled="false" stroked="true" strokeweight=".318763pt" strokecolor="#bababa">
                <v:path arrowok="t"/>
              </v:shape>
            </v:group>
            <v:group style="position:absolute;left:10577;top:14735;width:16;height:16" coordorigin="10577,14735" coordsize="16,16">
              <v:shape style="position:absolute;left:10577;top:14735;width:16;height:16" coordorigin="10577,14735" coordsize="16,16" path="m10593,14735l10577,14751e" filled="false" stroked="true" strokeweight=".318763pt" strokecolor="#bababa">
                <v:path arrowok="t"/>
              </v:shape>
            </v:group>
            <v:group style="position:absolute;left:14354;top:14324;width:16;height:18" coordorigin="14354,14324" coordsize="16,18">
              <v:shape style="position:absolute;left:14354;top:14324;width:16;height:18" coordorigin="14354,14324" coordsize="16,18" path="m14354,14324l14370,14341e" filled="false" stroked="true" strokeweight=".318763pt" strokecolor="#bababa">
                <v:path arrowok="t"/>
              </v:shape>
            </v:group>
            <v:group style="position:absolute;left:14354;top:14324;width:16;height:18" coordorigin="14354,14324" coordsize="16,18">
              <v:shape style="position:absolute;left:14354;top:14324;width:16;height:18" coordorigin="14354,14324" coordsize="16,18" path="m14370,14324l14354,14341e" filled="false" stroked="true" strokeweight=".318763pt" strokecolor="#bababa">
                <v:path arrowok="t"/>
              </v:shape>
            </v:group>
            <v:group style="position:absolute;left:20692;top:13090;width:16;height:16" coordorigin="20692,13090" coordsize="16,16">
              <v:shape style="position:absolute;left:20692;top:13090;width:16;height:16" coordorigin="20692,13090" coordsize="16,16" path="m20692,13090l20708,13106e" filled="false" stroked="true" strokeweight=".318763pt" strokecolor="#bababa">
                <v:path arrowok="t"/>
              </v:shape>
            </v:group>
            <v:group style="position:absolute;left:20692;top:13090;width:16;height:16" coordorigin="20692,13090" coordsize="16,16">
              <v:shape style="position:absolute;left:20692;top:13090;width:16;height:16" coordorigin="20692,13090" coordsize="16,16" path="m20708,13090l20692,13106e" filled="false" stroked="true" strokeweight=".318763pt" strokecolor="#bababa">
                <v:path arrowok="t"/>
              </v:shape>
            </v:group>
            <v:group style="position:absolute;left:13407;top:8285;width:16;height:16" coordorigin="13407,8285" coordsize="16,16">
              <v:shape style="position:absolute;left:13407;top:8285;width:16;height:16" coordorigin="13407,8285" coordsize="16,16" path="m13407,8285l13423,8301e" filled="false" stroked="true" strokeweight=".318763pt" strokecolor="#bababa">
                <v:path arrowok="t"/>
              </v:shape>
            </v:group>
            <v:group style="position:absolute;left:13407;top:8285;width:16;height:16" coordorigin="13407,8285" coordsize="16,16">
              <v:shape style="position:absolute;left:13407;top:8285;width:16;height:16" coordorigin="13407,8285" coordsize="16,16" path="m13423,8285l13407,8301e" filled="false" stroked="true" strokeweight=".318763pt" strokecolor="#bababa">
                <v:path arrowok="t"/>
              </v:shape>
            </v:group>
            <v:group style="position:absolute;left:13233;top:8877;width:16;height:16" coordorigin="13233,8877" coordsize="16,16">
              <v:shape style="position:absolute;left:13233;top:8877;width:16;height:16" coordorigin="13233,8877" coordsize="16,16" path="m13233,8877l13249,8893e" filled="false" stroked="true" strokeweight=".318763pt" strokecolor="#bababa">
                <v:path arrowok="t"/>
              </v:shape>
            </v:group>
            <v:group style="position:absolute;left:13233;top:8877;width:16;height:16" coordorigin="13233,8877" coordsize="16,16">
              <v:shape style="position:absolute;left:13233;top:8877;width:16;height:16" coordorigin="13233,8877" coordsize="16,16" path="m13249,8877l13233,8893e" filled="false" stroked="true" strokeweight=".318763pt" strokecolor="#bababa">
                <v:path arrowok="t"/>
              </v:shape>
            </v:group>
            <v:group style="position:absolute;left:13147;top:8980;width:16;height:16" coordorigin="13147,8980" coordsize="16,16">
              <v:shape style="position:absolute;left:13147;top:8980;width:16;height:16" coordorigin="13147,8980" coordsize="16,16" path="m13147,8980l13163,8996e" filled="false" stroked="true" strokeweight=".318763pt" strokecolor="#bababa">
                <v:path arrowok="t"/>
              </v:shape>
            </v:group>
            <v:group style="position:absolute;left:13147;top:8980;width:16;height:16" coordorigin="13147,8980" coordsize="16,16">
              <v:shape style="position:absolute;left:13147;top:8980;width:16;height:16" coordorigin="13147,8980" coordsize="16,16" path="m13163,8980l13147,8996e" filled="false" stroked="true" strokeweight=".318763pt" strokecolor="#bababa">
                <v:path arrowok="t"/>
              </v:shape>
            </v:group>
            <v:group style="position:absolute;left:16209;top:10840;width:16;height:16" coordorigin="16209,10840" coordsize="16,16">
              <v:shape style="position:absolute;left:16209;top:10840;width:16;height:16" coordorigin="16209,10840" coordsize="16,16" path="m16209,10840l16225,10856e" filled="false" stroked="true" strokeweight=".318763pt" strokecolor="#bababa">
                <v:path arrowok="t"/>
              </v:shape>
            </v:group>
            <v:group style="position:absolute;left:16209;top:10840;width:16;height:16" coordorigin="16209,10840" coordsize="16,16">
              <v:shape style="position:absolute;left:16209;top:10840;width:16;height:16" coordorigin="16209,10840" coordsize="16,16" path="m16225,10840l16209,10856e" filled="false" stroked="true" strokeweight=".318763pt" strokecolor="#bababa">
                <v:path arrowok="t"/>
              </v:shape>
            </v:group>
            <v:group style="position:absolute;left:15637;top:11001;width:16;height:16" coordorigin="15637,11001" coordsize="16,16">
              <v:shape style="position:absolute;left:15637;top:11001;width:16;height:16" coordorigin="15637,11001" coordsize="16,16" path="m15637,11001l15653,11017e" filled="false" stroked="true" strokeweight=".318763pt" strokecolor="#bababa">
                <v:path arrowok="t"/>
              </v:shape>
            </v:group>
            <v:group style="position:absolute;left:15637;top:11001;width:16;height:16" coordorigin="15637,11001" coordsize="16,16">
              <v:shape style="position:absolute;left:15637;top:11001;width:16;height:16" coordorigin="15637,11001" coordsize="16,16" path="m15653,11001l15637,11017e" filled="false" stroked="true" strokeweight=".318763pt" strokecolor="#bababa">
                <v:path arrowok="t"/>
              </v:shape>
            </v:group>
            <v:group style="position:absolute;left:14805;top:14736;width:16;height:16" coordorigin="14805,14736" coordsize="16,16">
              <v:shape style="position:absolute;left:14805;top:14736;width:16;height:16" coordorigin="14805,14736" coordsize="16,16" path="m14805,14736l14821,14752e" filled="false" stroked="true" strokeweight=".318763pt" strokecolor="#bababa">
                <v:path arrowok="t"/>
              </v:shape>
            </v:group>
            <v:group style="position:absolute;left:14805;top:14736;width:16;height:16" coordorigin="14805,14736" coordsize="16,16">
              <v:shape style="position:absolute;left:14805;top:14736;width:16;height:16" coordorigin="14805,14736" coordsize="16,16" path="m14821,14736l14805,14752e" filled="false" stroked="true" strokeweight=".318763pt" strokecolor="#bababa">
                <v:path arrowok="t"/>
              </v:shape>
            </v:group>
            <v:group style="position:absolute;left:3442;top:22494;width:16;height:16" coordorigin="3442,22494" coordsize="16,16">
              <v:shape style="position:absolute;left:3442;top:22494;width:16;height:16" coordorigin="3442,22494" coordsize="16,16" path="m3442,22494l3458,22510e" filled="false" stroked="true" strokeweight=".318763pt" strokecolor="#bababa">
                <v:path arrowok="t"/>
              </v:shape>
            </v:group>
            <v:group style="position:absolute;left:3442;top:22494;width:16;height:16" coordorigin="3442,22494" coordsize="16,16">
              <v:shape style="position:absolute;left:3442;top:22494;width:16;height:16" coordorigin="3442,22494" coordsize="16,16" path="m3458,22494l3442,22510e" filled="false" stroked="true" strokeweight=".318763pt" strokecolor="#bababa">
                <v:path arrowok="t"/>
              </v:shape>
            </v:group>
            <v:group style="position:absolute;left:3007;top:23037;width:16;height:16" coordorigin="3007,23037" coordsize="16,16">
              <v:shape style="position:absolute;left:3007;top:23037;width:16;height:16" coordorigin="3007,23037" coordsize="16,16" path="m3007,23037l3023,23053e" filled="false" stroked="true" strokeweight=".318763pt" strokecolor="#bababa">
                <v:path arrowok="t"/>
              </v:shape>
            </v:group>
            <v:group style="position:absolute;left:3007;top:23037;width:16;height:16" coordorigin="3007,23037" coordsize="16,16">
              <v:shape style="position:absolute;left:3007;top:23037;width:16;height:16" coordorigin="3007,23037" coordsize="16,16" path="m3023,23037l3007,23053e" filled="false" stroked="true" strokeweight=".318763pt" strokecolor="#bababa">
                <v:path arrowok="t"/>
              </v:shape>
            </v:group>
            <v:group style="position:absolute;left:2653;top:23586;width:16;height:16" coordorigin="2653,23586" coordsize="16,16">
              <v:shape style="position:absolute;left:2653;top:23586;width:16;height:16" coordorigin="2653,23586" coordsize="16,16" path="m2653,23586l2669,23602e" filled="false" stroked="true" strokeweight=".318763pt" strokecolor="#bababa">
                <v:path arrowok="t"/>
              </v:shape>
            </v:group>
            <v:group style="position:absolute;left:2653;top:23586;width:16;height:16" coordorigin="2653,23586" coordsize="16,16">
              <v:shape style="position:absolute;left:2653;top:23586;width:16;height:16" coordorigin="2653,23586" coordsize="16,16" path="m2669,23586l2653,23602e" filled="false" stroked="true" strokeweight=".318763pt" strokecolor="#bababa">
                <v:path arrowok="t"/>
              </v:shape>
            </v:group>
            <v:group style="position:absolute;left:2293;top:24089;width:16;height:16" coordorigin="2293,24089" coordsize="16,16">
              <v:shape style="position:absolute;left:2293;top:24089;width:16;height:16" coordorigin="2293,24089" coordsize="16,16" path="m2293,24089l2309,24105e" filled="false" stroked="true" strokeweight=".318763pt" strokecolor="#bababa">
                <v:path arrowok="t"/>
              </v:shape>
            </v:group>
            <v:group style="position:absolute;left:2293;top:24089;width:16;height:16" coordorigin="2293,24089" coordsize="16,16">
              <v:shape style="position:absolute;left:2293;top:24089;width:16;height:16" coordorigin="2293,24089" coordsize="16,16" path="m2309,24089l2293,24105e" filled="false" stroked="true" strokeweight=".318763pt" strokecolor="#bababa">
                <v:path arrowok="t"/>
              </v:shape>
            </v:group>
            <v:group style="position:absolute;left:1947;top:24615;width:16;height:16" coordorigin="1947,24615" coordsize="16,16">
              <v:shape style="position:absolute;left:1947;top:24615;width:16;height:16" coordorigin="1947,24615" coordsize="16,16" path="m1947,24615l1963,24631e" filled="false" stroked="true" strokeweight=".318763pt" strokecolor="#bababa">
                <v:path arrowok="t"/>
              </v:shape>
            </v:group>
            <v:group style="position:absolute;left:1947;top:24615;width:16;height:16" coordorigin="1947,24615" coordsize="16,16">
              <v:shape style="position:absolute;left:1947;top:24615;width:16;height:16" coordorigin="1947,24615" coordsize="16,16" path="m1963,24615l1947,24631e" filled="false" stroked="true" strokeweight=".318763pt" strokecolor="#bababa">
                <v:path arrowok="t"/>
              </v:shape>
            </v:group>
            <v:group style="position:absolute;left:10735;top:23611;width:2;height:24" coordorigin="10735,23611" coordsize="2,24">
              <v:shape style="position:absolute;left:10735;top:23611;width:2;height:24" coordorigin="10735,23611" coordsize="0,24" path="m10735,23611l10735,23635e" filled="false" stroked="true" strokeweight=".318763pt" strokecolor="#bababa">
                <v:path arrowok="t"/>
              </v:shape>
            </v:group>
            <v:group style="position:absolute;left:10712;top:23624;width:20;height:2" coordorigin="10712,23624" coordsize="20,2">
              <v:shape style="position:absolute;left:10712;top:23624;width:20;height:2" coordorigin="10712,23624" coordsize="20,0" path="m10731,23624l10712,23624e" filled="false" stroked="true" strokeweight=".318763pt" strokecolor="#bababa">
                <v:path arrowok="t"/>
              </v:shape>
            </v:group>
            <v:group style="position:absolute;left:10714;top:23611;width:18;height:10" coordorigin="10714,23611" coordsize="18,10">
              <v:shape style="position:absolute;left:10714;top:23611;width:18;height:10" coordorigin="10714,23611" coordsize="18,10" path="m10714,23611l10731,23621e" filled="false" stroked="true" strokeweight=".318763pt" strokecolor="#bababa">
                <v:path arrowok="t"/>
              </v:shape>
            </v:group>
            <v:group style="position:absolute;left:10714;top:23625;width:18;height:10" coordorigin="10714,23625" coordsize="18,10">
              <v:shape style="position:absolute;left:10714;top:23625;width:18;height:10" coordorigin="10714,23625" coordsize="18,10" path="m10714,23635l10731,23625e" filled="false" stroked="true" strokeweight=".318763pt" strokecolor="#bababa">
                <v:path arrowok="t"/>
              </v:shape>
            </v:group>
            <v:group style="position:absolute;left:10671;top:23390;width:2;height:24" coordorigin="10671,23390" coordsize="2,24">
              <v:shape style="position:absolute;left:10671;top:23390;width:2;height:24" coordorigin="10671,23390" coordsize="0,24" path="m10671,23390l10671,23414e" filled="false" stroked="true" strokeweight=".318763pt" strokecolor="#bababa">
                <v:path arrowok="t"/>
              </v:shape>
            </v:group>
            <v:group style="position:absolute;left:10649;top:23402;width:21;height:2" coordorigin="10649,23402" coordsize="21,2">
              <v:shape style="position:absolute;left:10649;top:23402;width:21;height:2" coordorigin="10649,23402" coordsize="21,0" path="m10669,23402l10649,23402e" filled="false" stroked="true" strokeweight=".318763pt" strokecolor="#bababa">
                <v:path arrowok="t"/>
              </v:shape>
            </v:group>
            <v:group style="position:absolute;left:10652;top:23390;width:18;height:10" coordorigin="10652,23390" coordsize="18,10">
              <v:shape style="position:absolute;left:10652;top:23390;width:18;height:10" coordorigin="10652,23390" coordsize="18,10" path="m10652,23390l10669,23399e" filled="false" stroked="true" strokeweight=".318763pt" strokecolor="#bababa">
                <v:path arrowok="t"/>
              </v:shape>
            </v:group>
            <v:group style="position:absolute;left:10652;top:23404;width:18;height:10" coordorigin="10652,23404" coordsize="18,10">
              <v:shape style="position:absolute;left:10652;top:23404;width:18;height:10" coordorigin="10652,23404" coordsize="18,10" path="m10652,23414l10669,23404e" filled="false" stroked="true" strokeweight=".318763pt" strokecolor="#bababa">
                <v:path arrowok="t"/>
              </v:shape>
            </v:group>
            <v:group style="position:absolute;left:20774;top:21337;width:16;height:16" coordorigin="20774,21337" coordsize="16,16">
              <v:shape style="position:absolute;left:20774;top:21337;width:16;height:16" coordorigin="20774,21337" coordsize="16,16" path="m20774,21337l20790,21353e" filled="false" stroked="true" strokeweight=".318763pt" strokecolor="#bababa">
                <v:path arrowok="t"/>
              </v:shape>
            </v:group>
            <v:group style="position:absolute;left:20774;top:21337;width:16;height:16" coordorigin="20774,21337" coordsize="16,16">
              <v:shape style="position:absolute;left:20774;top:21337;width:16;height:16" coordorigin="20774,21337" coordsize="16,16" path="m20790,21337l20774,21353e" filled="false" stroked="true" strokeweight=".318763pt" strokecolor="#bababa">
                <v:path arrowok="t"/>
              </v:shape>
            </v:group>
            <v:group style="position:absolute;left:21943;top:21045;width:16;height:16" coordorigin="21943,21045" coordsize="16,16">
              <v:shape style="position:absolute;left:21943;top:21045;width:16;height:16" coordorigin="21943,21045" coordsize="16,16" path="m21943,21045l21959,21061e" filled="false" stroked="true" strokeweight=".318763pt" strokecolor="#bababa">
                <v:path arrowok="t"/>
              </v:shape>
            </v:group>
            <v:group style="position:absolute;left:21943;top:21045;width:16;height:16" coordorigin="21943,21045" coordsize="16,16">
              <v:shape style="position:absolute;left:21943;top:21045;width:16;height:16" coordorigin="21943,21045" coordsize="16,16" path="m21959,21045l21943,21061e" filled="false" stroked="true" strokeweight=".318763pt" strokecolor="#bababa">
                <v:path arrowok="t"/>
              </v:shape>
            </v:group>
            <v:group style="position:absolute;left:21946;top:21071;width:16;height:16" coordorigin="21946,21071" coordsize="16,16">
              <v:shape style="position:absolute;left:21946;top:21071;width:16;height:16" coordorigin="21946,21071" coordsize="16,16" path="m21946,21071l21962,21087e" filled="false" stroked="true" strokeweight=".318763pt" strokecolor="#bababa">
                <v:path arrowok="t"/>
              </v:shape>
            </v:group>
            <v:group style="position:absolute;left:21946;top:21071;width:16;height:16" coordorigin="21946,21071" coordsize="16,16">
              <v:shape style="position:absolute;left:21946;top:21071;width:16;height:16" coordorigin="21946,21071" coordsize="16,16" path="m21962,21071l21946,21087e" filled="false" stroked="true" strokeweight=".318763pt" strokecolor="#bababa">
                <v:path arrowok="t"/>
              </v:shape>
            </v:group>
            <v:group style="position:absolute;left:20744;top:21374;width:16;height:16" coordorigin="20744,21374" coordsize="16,16">
              <v:shape style="position:absolute;left:20744;top:21374;width:16;height:16" coordorigin="20744,21374" coordsize="16,16" path="m20744,21374l20760,21390e" filled="false" stroked="true" strokeweight=".318763pt" strokecolor="#bababa">
                <v:path arrowok="t"/>
              </v:shape>
            </v:group>
            <v:group style="position:absolute;left:20744;top:21374;width:16;height:16" coordorigin="20744,21374" coordsize="16,16">
              <v:shape style="position:absolute;left:20744;top:21374;width:16;height:16" coordorigin="20744,21374" coordsize="16,16" path="m20760,21374l20744,21390e" filled="false" stroked="true" strokeweight=".318763pt" strokecolor="#bababa">
                <v:path arrowok="t"/>
              </v:shape>
            </v:group>
            <v:group style="position:absolute;left:22059;top:14011;width:2;height:23" coordorigin="22059,14011" coordsize="2,23">
              <v:shape style="position:absolute;left:22059;top:14011;width:2;height:23" coordorigin="22059,14011" coordsize="0,23" path="m22059,14011l22059,14033e" filled="false" stroked="true" strokeweight=".318763pt" strokecolor="#bababa">
                <v:path arrowok="t"/>
              </v:shape>
            </v:group>
            <v:group style="position:absolute;left:22037;top:14022;width:21;height:2" coordorigin="22037,14022" coordsize="21,2">
              <v:shape style="position:absolute;left:22037;top:14022;width:21;height:2" coordorigin="22037,14022" coordsize="21,0" path="m22057,14022l22037,14022e" filled="false" stroked="true" strokeweight=".318763pt" strokecolor="#bababa">
                <v:path arrowok="t"/>
              </v:shape>
            </v:group>
            <v:group style="position:absolute;left:22040;top:14011;width:18;height:8" coordorigin="22040,14011" coordsize="18,8">
              <v:shape style="position:absolute;left:22040;top:14011;width:18;height:8" coordorigin="22040,14011" coordsize="18,8" path="m22040,14011l22057,14019e" filled="false" stroked="true" strokeweight=".318763pt" strokecolor="#bababa">
                <v:path arrowok="t"/>
              </v:shape>
            </v:group>
            <v:group style="position:absolute;left:22040;top:14024;width:18;height:10" coordorigin="22040,14024" coordsize="18,10">
              <v:shape style="position:absolute;left:22040;top:14024;width:18;height:10" coordorigin="22040,14024" coordsize="18,10" path="m22040,14033l22057,14024e" filled="false" stroked="true" strokeweight=".318763pt" strokecolor="#bababa">
                <v:path arrowok="t"/>
              </v:shape>
            </v:group>
            <v:group style="position:absolute;left:22037;top:13984;width:2;height:23" coordorigin="22037,13984" coordsize="2,23">
              <v:shape style="position:absolute;left:22037;top:13984;width:2;height:23" coordorigin="22037,13984" coordsize="0,23" path="m22037,13984l22037,14006e" filled="false" stroked="true" strokeweight=".318763pt" strokecolor="#bababa">
                <v:path arrowok="t"/>
              </v:shape>
            </v:group>
            <v:group style="position:absolute;left:22014;top:13995;width:21;height:2" coordorigin="22014,13995" coordsize="21,2">
              <v:shape style="position:absolute;left:22014;top:13995;width:21;height:2" coordorigin="22014,13995" coordsize="21,0" path="m22035,13995l22014,13995e" filled="false" stroked="true" strokeweight=".318763pt" strokecolor="#bababa">
                <v:path arrowok="t"/>
              </v:shape>
            </v:group>
            <v:group style="position:absolute;left:22016;top:13984;width:20;height:10" coordorigin="22016,13984" coordsize="20,10">
              <v:shape style="position:absolute;left:22016;top:13984;width:20;height:10" coordorigin="22016,13984" coordsize="20,10" path="m22016,13984l22035,13994e" filled="false" stroked="true" strokeweight=".318763pt" strokecolor="#bababa">
                <v:path arrowok="t"/>
              </v:shape>
            </v:group>
            <v:group style="position:absolute;left:22016;top:13997;width:20;height:10" coordorigin="22016,13997" coordsize="20,10">
              <v:shape style="position:absolute;left:22016;top:13997;width:20;height:10" coordorigin="22016,13997" coordsize="20,10" path="m22016,14006l22035,13997e" filled="false" stroked="true" strokeweight=".318763pt" strokecolor="#bababa">
                <v:path arrowok="t"/>
              </v:shape>
            </v:group>
            <v:group style="position:absolute;left:22002;top:14014;width:2;height:23" coordorigin="22002,14014" coordsize="2,23">
              <v:shape style="position:absolute;left:22002;top:14014;width:2;height:23" coordorigin="22002,14014" coordsize="0,23" path="m22002,14014l22002,14037e" filled="false" stroked="true" strokeweight=".318763pt" strokecolor="#bababa">
                <v:path arrowok="t"/>
              </v:shape>
            </v:group>
            <v:group style="position:absolute;left:21979;top:14026;width:19;height:2" coordorigin="21979,14026" coordsize="19,2">
              <v:shape style="position:absolute;left:21979;top:14026;width:19;height:2" coordorigin="21979,14026" coordsize="19,0" path="m21998,14026l21979,14026e" filled="false" stroked="true" strokeweight=".318763pt" strokecolor="#bababa">
                <v:path arrowok="t"/>
              </v:shape>
            </v:group>
            <v:group style="position:absolute;left:21981;top:14014;width:18;height:8" coordorigin="21981,14014" coordsize="18,8">
              <v:shape style="position:absolute;left:21981;top:14014;width:18;height:8" coordorigin="21981,14014" coordsize="18,8" path="m21981,14014l21998,14022e" filled="false" stroked="true" strokeweight=".318763pt" strokecolor="#bababa">
                <v:path arrowok="t"/>
              </v:shape>
            </v:group>
            <v:group style="position:absolute;left:21981;top:14027;width:18;height:10" coordorigin="21981,14027" coordsize="18,10">
              <v:shape style="position:absolute;left:21981;top:14027;width:18;height:10" coordorigin="21981,14027" coordsize="18,10" path="m21981,14037l21998,14027e" filled="false" stroked="true" strokeweight=".318763pt" strokecolor="#bababa">
                <v:path arrowok="t"/>
              </v:shape>
            </v:group>
            <v:group style="position:absolute;left:8854;top:12894;width:16;height:16" coordorigin="8854,12894" coordsize="16,16">
              <v:shape style="position:absolute;left:8854;top:12894;width:16;height:16" coordorigin="8854,12894" coordsize="16,16" path="m8854,12894l8870,12910e" filled="false" stroked="true" strokeweight=".318763pt" strokecolor="#bababa">
                <v:path arrowok="t"/>
              </v:shape>
            </v:group>
            <v:group style="position:absolute;left:8854;top:12894;width:16;height:16" coordorigin="8854,12894" coordsize="16,16">
              <v:shape style="position:absolute;left:8854;top:12894;width:16;height:16" coordorigin="8854,12894" coordsize="16,16" path="m8870,12894l8854,12910e" filled="false" stroked="true" strokeweight=".318763pt" strokecolor="#bababa">
                <v:path arrowok="t"/>
              </v:shape>
            </v:group>
            <v:group style="position:absolute;left:11093;top:11830;width:16;height:16" coordorigin="11093,11830" coordsize="16,16">
              <v:shape style="position:absolute;left:11093;top:11830;width:16;height:16" coordorigin="11093,11830" coordsize="16,16" path="m11093,11830l11109,11845e" filled="false" stroked="true" strokeweight=".318763pt" strokecolor="#bababa">
                <v:path arrowok="t"/>
              </v:shape>
            </v:group>
            <v:group style="position:absolute;left:11093;top:11830;width:16;height:16" coordorigin="11093,11830" coordsize="16,16">
              <v:shape style="position:absolute;left:11093;top:11830;width:16;height:16" coordorigin="11093,11830" coordsize="16,16" path="m11109,11830l11093,11845e" filled="false" stroked="true" strokeweight=".318763pt" strokecolor="#bababa">
                <v:path arrowok="t"/>
              </v:shape>
            </v:group>
            <v:group style="position:absolute;left:7911;top:22143;width:16;height:16" coordorigin="7911,22143" coordsize="16,16">
              <v:shape style="position:absolute;left:7911;top:22143;width:16;height:16" coordorigin="7911,22143" coordsize="16,16" path="m7911,22143l7927,22159e" filled="false" stroked="true" strokeweight=".318763pt" strokecolor="#bababa">
                <v:path arrowok="t"/>
              </v:shape>
            </v:group>
            <v:group style="position:absolute;left:7911;top:22143;width:16;height:16" coordorigin="7911,22143" coordsize="16,16">
              <v:shape style="position:absolute;left:7911;top:22143;width:16;height:16" coordorigin="7911,22143" coordsize="16,16" path="m7927,22143l7911,22159e" filled="false" stroked="true" strokeweight=".318763pt" strokecolor="#bababa">
                <v:path arrowok="t"/>
              </v:shape>
            </v:group>
            <v:group style="position:absolute;left:7938;top:22156;width:16;height:16" coordorigin="7938,22156" coordsize="16,16">
              <v:shape style="position:absolute;left:7938;top:22156;width:16;height:16" coordorigin="7938,22156" coordsize="16,16" path="m7938,22156l7954,22172e" filled="false" stroked="true" strokeweight=".318763pt" strokecolor="#bababa">
                <v:path arrowok="t"/>
              </v:shape>
            </v:group>
            <v:group style="position:absolute;left:7938;top:22156;width:16;height:16" coordorigin="7938,22156" coordsize="16,16">
              <v:shape style="position:absolute;left:7938;top:22156;width:16;height:16" coordorigin="7938,22156" coordsize="16,16" path="m7954,22156l7938,22172e" filled="false" stroked="true" strokeweight=".318763pt" strokecolor="#bababa">
                <v:path arrowok="t"/>
              </v:shape>
            </v:group>
            <v:group style="position:absolute;left:7906;top:20884;width:16;height:16" coordorigin="7906,20884" coordsize="16,16">
              <v:shape style="position:absolute;left:7906;top:20884;width:16;height:16" coordorigin="7906,20884" coordsize="16,16" path="m7906,20884l7922,20900e" filled="false" stroked="true" strokeweight=".318763pt" strokecolor="#bababa">
                <v:path arrowok="t"/>
              </v:shape>
            </v:group>
            <v:group style="position:absolute;left:7906;top:20884;width:16;height:16" coordorigin="7906,20884" coordsize="16,16">
              <v:shape style="position:absolute;left:7906;top:20884;width:16;height:16" coordorigin="7906,20884" coordsize="16,16" path="m7922,20884l7906,20900e" filled="false" stroked="true" strokeweight=".318763pt" strokecolor="#bababa">
                <v:path arrowok="t"/>
              </v:shape>
            </v:group>
            <v:group style="position:absolute;left:7882;top:20947;width:16;height:16" coordorigin="7882,20947" coordsize="16,16">
              <v:shape style="position:absolute;left:7882;top:20947;width:16;height:16" coordorigin="7882,20947" coordsize="16,16" path="m7882,20947l7898,20963e" filled="false" stroked="true" strokeweight=".318763pt" strokecolor="#bababa">
                <v:path arrowok="t"/>
              </v:shape>
            </v:group>
            <v:group style="position:absolute;left:7882;top:20947;width:16;height:16" coordorigin="7882,20947" coordsize="16,16">
              <v:shape style="position:absolute;left:7882;top:20947;width:16;height:16" coordorigin="7882,20947" coordsize="16,16" path="m7898,20947l7882,20963e" filled="false" stroked="true" strokeweight=".318763pt" strokecolor="#bababa">
                <v:path arrowok="t"/>
              </v:shape>
            </v:group>
            <v:group style="position:absolute;left:7860;top:20939;width:16;height:16" coordorigin="7860,20939" coordsize="16,16">
              <v:shape style="position:absolute;left:7860;top:20939;width:16;height:16" coordorigin="7860,20939" coordsize="16,16" path="m7860,20939l7876,20955e" filled="false" stroked="true" strokeweight=".318763pt" strokecolor="#bababa">
                <v:path arrowok="t"/>
              </v:shape>
            </v:group>
            <v:group style="position:absolute;left:7860;top:20939;width:16;height:16" coordorigin="7860,20939" coordsize="16,16">
              <v:shape style="position:absolute;left:7860;top:20939;width:16;height:16" coordorigin="7860,20939" coordsize="16,16" path="m7876,20939l7860,20955e" filled="false" stroked="true" strokeweight=".318763pt" strokecolor="#bababa">
                <v:path arrowok="t"/>
              </v:shape>
            </v:group>
            <v:group style="position:absolute;left:7884;top:20877;width:16;height:16" coordorigin="7884,20877" coordsize="16,16">
              <v:shape style="position:absolute;left:7884;top:20877;width:16;height:16" coordorigin="7884,20877" coordsize="16,16" path="m7884,20877l7900,20892e" filled="false" stroked="true" strokeweight=".318763pt" strokecolor="#bababa">
                <v:path arrowok="t"/>
              </v:shape>
            </v:group>
            <v:group style="position:absolute;left:7884;top:20877;width:16;height:16" coordorigin="7884,20877" coordsize="16,16">
              <v:shape style="position:absolute;left:7884;top:20877;width:16;height:16" coordorigin="7884,20877" coordsize="16,16" path="m7900,20877l7884,20892e" filled="false" stroked="true" strokeweight=".318763pt" strokecolor="#bababa">
                <v:path arrowok="t"/>
              </v:shape>
            </v:group>
            <v:group style="position:absolute;left:8728;top:20422;width:16;height:16" coordorigin="8728,20422" coordsize="16,16">
              <v:shape style="position:absolute;left:8728;top:20422;width:16;height:16" coordorigin="8728,20422" coordsize="16,16" path="m8728,20422l8744,20438e" filled="false" stroked="true" strokeweight=".318763pt" strokecolor="#bababa">
                <v:path arrowok="t"/>
              </v:shape>
            </v:group>
            <v:group style="position:absolute;left:8728;top:20422;width:16;height:16" coordorigin="8728,20422" coordsize="16,16">
              <v:shape style="position:absolute;left:8728;top:20422;width:16;height:16" coordorigin="8728,20422" coordsize="16,16" path="m8744,20422l8728,20438e" filled="false" stroked="true" strokeweight=".318763pt" strokecolor="#bababa">
                <v:path arrowok="t"/>
              </v:shape>
            </v:group>
            <v:group style="position:absolute;left:9657;top:20763;width:16;height:16" coordorigin="9657,20763" coordsize="16,16">
              <v:shape style="position:absolute;left:9657;top:20763;width:16;height:16" coordorigin="9657,20763" coordsize="16,16" path="m9657,20763l9673,20779e" filled="false" stroked="true" strokeweight=".318763pt" strokecolor="#bababa">
                <v:path arrowok="t"/>
              </v:shape>
            </v:group>
            <v:group style="position:absolute;left:9657;top:20763;width:16;height:16" coordorigin="9657,20763" coordsize="16,16">
              <v:shape style="position:absolute;left:9657;top:20763;width:16;height:16" coordorigin="9657,20763" coordsize="16,16" path="m9673,20763l9657,20779e" filled="false" stroked="true" strokeweight=".318763pt" strokecolor="#bababa">
                <v:path arrowok="t"/>
              </v:shape>
              <v:shape style="position:absolute;left:9254;top:20719;width:582;height:1119" type="#_x0000_t75" stroked="false">
                <v:imagedata r:id="rId196" o:title=""/>
              </v:shape>
            </v:group>
            <v:group style="position:absolute;left:10408;top:23026;width:16;height:16" coordorigin="10408,23026" coordsize="16,16">
              <v:shape style="position:absolute;left:10408;top:23026;width:16;height:16" coordorigin="10408,23026" coordsize="16,16" path="m10408,23026l10424,23042e" filled="false" stroked="true" strokeweight=".318763pt" strokecolor="#bababa">
                <v:path arrowok="t"/>
              </v:shape>
            </v:group>
            <v:group style="position:absolute;left:10408;top:23026;width:16;height:16" coordorigin="10408,23026" coordsize="16,16">
              <v:shape style="position:absolute;left:10408;top:23026;width:16;height:16" coordorigin="10408,23026" coordsize="16,16" path="m10424,23026l10408,23042e" filled="false" stroked="true" strokeweight=".318763pt" strokecolor="#bababa">
                <v:path arrowok="t"/>
              </v:shape>
            </v:group>
            <v:group style="position:absolute;left:10373;top:23017;width:16;height:16" coordorigin="10373,23017" coordsize="16,16">
              <v:shape style="position:absolute;left:10373;top:23017;width:16;height:16" coordorigin="10373,23017" coordsize="16,16" path="m10373,23017l10389,23033e" filled="false" stroked="true" strokeweight=".318763pt" strokecolor="#bababa">
                <v:path arrowok="t"/>
              </v:shape>
            </v:group>
            <v:group style="position:absolute;left:10373;top:23017;width:16;height:16" coordorigin="10373,23017" coordsize="16,16">
              <v:shape style="position:absolute;left:10373;top:23017;width:16;height:16" coordorigin="10373,23017" coordsize="16,16" path="m10389,23017l10373,23033e" filled="false" stroked="true" strokeweight=".318763pt" strokecolor="#bababa">
                <v:path arrowok="t"/>
              </v:shape>
            </v:group>
            <v:group style="position:absolute;left:10387;top:22969;width:16;height:16" coordorigin="10387,22969" coordsize="16,16">
              <v:shape style="position:absolute;left:10387;top:22969;width:16;height:16" coordorigin="10387,22969" coordsize="16,16" path="m10387,22969l10403,22985e" filled="false" stroked="true" strokeweight=".318763pt" strokecolor="#bababa">
                <v:path arrowok="t"/>
              </v:shape>
            </v:group>
            <v:group style="position:absolute;left:10387;top:22969;width:16;height:16" coordorigin="10387,22969" coordsize="16,16">
              <v:shape style="position:absolute;left:10387;top:22969;width:16;height:16" coordorigin="10387,22969" coordsize="16,16" path="m10403,22969l10387,22985e" filled="false" stroked="true" strokeweight=".318763pt" strokecolor="#bababa">
                <v:path arrowok="t"/>
              </v:shape>
            </v:group>
            <v:group style="position:absolute;left:9511;top:17747;width:16;height:16" coordorigin="9511,17747" coordsize="16,16">
              <v:shape style="position:absolute;left:9511;top:17747;width:16;height:16" coordorigin="9511,17747" coordsize="16,16" path="m9511,17747l9527,17763e" filled="false" stroked="true" strokeweight=".318763pt" strokecolor="#bababa">
                <v:path arrowok="t"/>
              </v:shape>
            </v:group>
            <v:group style="position:absolute;left:9511;top:17747;width:16;height:16" coordorigin="9511,17747" coordsize="16,16">
              <v:shape style="position:absolute;left:9511;top:17747;width:16;height:16" coordorigin="9511,17747" coordsize="16,16" path="m9527,17747l9511,17763e" filled="false" stroked="true" strokeweight=".318763pt" strokecolor="#bababa">
                <v:path arrowok="t"/>
              </v:shape>
            </v:group>
            <v:group style="position:absolute;left:9447;top:17718;width:16;height:16" coordorigin="9447,17718" coordsize="16,16">
              <v:shape style="position:absolute;left:9447;top:17718;width:16;height:16" coordorigin="9447,17718" coordsize="16,16" path="m9447,17718l9463,17734e" filled="false" stroked="true" strokeweight=".318763pt" strokecolor="#bababa">
                <v:path arrowok="t"/>
              </v:shape>
            </v:group>
            <v:group style="position:absolute;left:9447;top:17718;width:16;height:16" coordorigin="9447,17718" coordsize="16,16">
              <v:shape style="position:absolute;left:9447;top:17718;width:16;height:16" coordorigin="9447,17718" coordsize="16,16" path="m9463,17718l9447,17734e" filled="false" stroked="true" strokeweight=".318763pt" strokecolor="#bababa">
                <v:path arrowok="t"/>
              </v:shape>
            </v:group>
            <v:group style="position:absolute;left:9433;top:17751;width:16;height:16" coordorigin="9433,17751" coordsize="16,16">
              <v:shape style="position:absolute;left:9433;top:17751;width:16;height:16" coordorigin="9433,17751" coordsize="16,16" path="m9433,17751l9449,17767e" filled="false" stroked="true" strokeweight=".318763pt" strokecolor="#bababa">
                <v:path arrowok="t"/>
              </v:shape>
            </v:group>
            <v:group style="position:absolute;left:9433;top:17751;width:16;height:16" coordorigin="9433,17751" coordsize="16,16">
              <v:shape style="position:absolute;left:9433;top:17751;width:16;height:16" coordorigin="9433,17751" coordsize="16,16" path="m9449,17751l9433,17767e" filled="false" stroked="true" strokeweight=".318763pt" strokecolor="#bababa">
                <v:path arrowok="t"/>
              </v:shape>
            </v:group>
            <v:group style="position:absolute;left:7009;top:14864;width:16;height:16" coordorigin="7009,14864" coordsize="16,16">
              <v:shape style="position:absolute;left:7009;top:14864;width:16;height:16" coordorigin="7009,14864" coordsize="16,16" path="m7009,14864l7025,14880e" filled="false" stroked="true" strokeweight=".318763pt" strokecolor="#bababa">
                <v:path arrowok="t"/>
              </v:shape>
            </v:group>
            <v:group style="position:absolute;left:7009;top:14864;width:16;height:16" coordorigin="7009,14864" coordsize="16,16">
              <v:shape style="position:absolute;left:7009;top:14864;width:16;height:16" coordorigin="7009,14864" coordsize="16,16" path="m7025,14864l7009,14880e" filled="false" stroked="true" strokeweight=".318763pt" strokecolor="#bababa">
                <v:path arrowok="t"/>
              </v:shape>
            </v:group>
            <v:group style="position:absolute;left:6972;top:14878;width:16;height:16" coordorigin="6972,14878" coordsize="16,16">
              <v:shape style="position:absolute;left:6972;top:14878;width:16;height:16" coordorigin="6972,14878" coordsize="16,16" path="m6972,14878l6988,14894e" filled="false" stroked="true" strokeweight=".318763pt" strokecolor="#bababa">
                <v:path arrowok="t"/>
              </v:shape>
            </v:group>
            <v:group style="position:absolute;left:6972;top:14878;width:16;height:16" coordorigin="6972,14878" coordsize="16,16">
              <v:shape style="position:absolute;left:6972;top:14878;width:16;height:16" coordorigin="6972,14878" coordsize="16,16" path="m6988,14878l6972,14894e" filled="false" stroked="true" strokeweight=".318763pt" strokecolor="#bababa">
                <v:path arrowok="t"/>
              </v:shape>
            </v:group>
            <v:group style="position:absolute;left:6942;top:14813;width:16;height:16" coordorigin="6942,14813" coordsize="16,16">
              <v:shape style="position:absolute;left:6942;top:14813;width:16;height:16" coordorigin="6942,14813" coordsize="16,16" path="m6942,14813l6958,14829e" filled="false" stroked="true" strokeweight=".318763pt" strokecolor="#bababa">
                <v:path arrowok="t"/>
              </v:shape>
            </v:group>
            <v:group style="position:absolute;left:6942;top:14813;width:16;height:16" coordorigin="6942,14813" coordsize="16,16">
              <v:shape style="position:absolute;left:6942;top:14813;width:16;height:16" coordorigin="6942,14813" coordsize="16,16" path="m6958,14813l6942,14829e" filled="false" stroked="true" strokeweight=".318763pt" strokecolor="#bababa">
                <v:path arrowok="t"/>
              </v:shape>
            </v:group>
            <v:group style="position:absolute;left:6706;top:11643;width:16;height:16" coordorigin="6706,11643" coordsize="16,16">
              <v:shape style="position:absolute;left:6706;top:11643;width:16;height:16" coordorigin="6706,11643" coordsize="16,16" path="m6706,11643l6722,11659e" filled="false" stroked="true" strokeweight=".318763pt" strokecolor="#bababa">
                <v:path arrowok="t"/>
              </v:shape>
            </v:group>
            <v:group style="position:absolute;left:6706;top:11643;width:16;height:16" coordorigin="6706,11643" coordsize="16,16">
              <v:shape style="position:absolute;left:6706;top:11643;width:16;height:16" coordorigin="6706,11643" coordsize="16,16" path="m6722,11643l6706,11659e" filled="false" stroked="true" strokeweight=".318763pt" strokecolor="#bababa">
                <v:path arrowok="t"/>
              </v:shape>
            </v:group>
            <v:group style="position:absolute;left:6660;top:11637;width:16;height:16" coordorigin="6660,11637" coordsize="16,16">
              <v:shape style="position:absolute;left:6660;top:11637;width:16;height:16" coordorigin="6660,11637" coordsize="16,16" path="m6660,11637l6676,11653e" filled="false" stroked="true" strokeweight=".318763pt" strokecolor="#bababa">
                <v:path arrowok="t"/>
              </v:shape>
            </v:group>
            <v:group style="position:absolute;left:6660;top:11637;width:16;height:16" coordorigin="6660,11637" coordsize="16,16">
              <v:shape style="position:absolute;left:6660;top:11637;width:16;height:16" coordorigin="6660,11637" coordsize="16,16" path="m6676,11637l6660,11653e" filled="false" stroked="true" strokeweight=".318763pt" strokecolor="#bababa">
                <v:path arrowok="t"/>
              </v:shape>
            </v:group>
            <v:group style="position:absolute;left:6653;top:11684;width:16;height:16" coordorigin="6653,11684" coordsize="16,16">
              <v:shape style="position:absolute;left:6653;top:11684;width:16;height:16" coordorigin="6653,11684" coordsize="16,16" path="m6653,11684l6669,11700e" filled="false" stroked="true" strokeweight=".318763pt" strokecolor="#bababa">
                <v:path arrowok="t"/>
              </v:shape>
            </v:group>
            <v:group style="position:absolute;left:6653;top:11684;width:16;height:16" coordorigin="6653,11684" coordsize="16,16">
              <v:shape style="position:absolute;left:6653;top:11684;width:16;height:16" coordorigin="6653,11684" coordsize="16,16" path="m6669,11684l6653,11700e" filled="false" stroked="true" strokeweight=".318763pt" strokecolor="#bababa">
                <v:path arrowok="t"/>
              </v:shape>
            </v:group>
            <v:group style="position:absolute;left:7970;top:20674;width:16;height:16" coordorigin="7970,20674" coordsize="16,16">
              <v:shape style="position:absolute;left:7970;top:20674;width:16;height:16" coordorigin="7970,20674" coordsize="16,16" path="m7970,20674l7986,20690e" filled="false" stroked="true" strokeweight=".318763pt" strokecolor="#bababa">
                <v:path arrowok="t"/>
              </v:shape>
            </v:group>
            <v:group style="position:absolute;left:7970;top:20674;width:16;height:16" coordorigin="7970,20674" coordsize="16,16">
              <v:shape style="position:absolute;left:7970;top:20674;width:16;height:16" coordorigin="7970,20674" coordsize="16,16" path="m7986,20674l7970,20690e" filled="false" stroked="true" strokeweight=".318763pt" strokecolor="#bababa">
                <v:path arrowok="t"/>
              </v:shape>
            </v:group>
            <v:group style="position:absolute;left:7974;top:20655;width:16;height:16" coordorigin="7974,20655" coordsize="16,16">
              <v:shape style="position:absolute;left:7974;top:20655;width:16;height:16" coordorigin="7974,20655" coordsize="16,16" path="m7974,20655l7990,20671e" filled="false" stroked="true" strokeweight=".318763pt" strokecolor="#bababa">
                <v:path arrowok="t"/>
              </v:shape>
            </v:group>
            <v:group style="position:absolute;left:7974;top:20655;width:16;height:16" coordorigin="7974,20655" coordsize="16,16">
              <v:shape style="position:absolute;left:7974;top:20655;width:16;height:16" coordorigin="7974,20655" coordsize="16,16" path="m7990,20655l7974,20671e" filled="false" stroked="true" strokeweight=".318763pt" strokecolor="#bababa">
                <v:path arrowok="t"/>
              </v:shape>
            </v:group>
            <v:group style="position:absolute;left:8186;top:20362;width:16;height:16" coordorigin="8186,20362" coordsize="16,16">
              <v:shape style="position:absolute;left:8186;top:20362;width:16;height:16" coordorigin="8186,20362" coordsize="16,16" path="m8186,20362l8202,20378e" filled="false" stroked="true" strokeweight=".318763pt" strokecolor="#bababa">
                <v:path arrowok="t"/>
              </v:shape>
            </v:group>
            <v:group style="position:absolute;left:8186;top:20362;width:16;height:16" coordorigin="8186,20362" coordsize="16,16">
              <v:shape style="position:absolute;left:8186;top:20362;width:16;height:16" coordorigin="8186,20362" coordsize="16,16" path="m8202,20362l8186,20378e" filled="false" stroked="true" strokeweight=".318763pt" strokecolor="#bababa">
                <v:path arrowok="t"/>
              </v:shape>
            </v:group>
            <v:group style="position:absolute;left:8239;top:20381;width:16;height:16" coordorigin="8239,20381" coordsize="16,16">
              <v:shape style="position:absolute;left:8239;top:20381;width:16;height:16" coordorigin="8239,20381" coordsize="16,16" path="m8239,20381l8255,20397e" filled="false" stroked="true" strokeweight=".318763pt" strokecolor="#bababa">
                <v:path arrowok="t"/>
              </v:shape>
            </v:group>
            <v:group style="position:absolute;left:8239;top:20381;width:16;height:16" coordorigin="8239,20381" coordsize="16,16">
              <v:shape style="position:absolute;left:8239;top:20381;width:16;height:16" coordorigin="8239,20381" coordsize="16,16" path="m8255,20381l8239,20397e" filled="false" stroked="true" strokeweight=".318763pt" strokecolor="#bababa">
                <v:path arrowok="t"/>
              </v:shape>
            </v:group>
            <v:group style="position:absolute;left:8250;top:20347;width:16;height:16" coordorigin="8250,20347" coordsize="16,16">
              <v:shape style="position:absolute;left:8250;top:20347;width:16;height:16" coordorigin="8250,20347" coordsize="16,16" path="m8250,20347l8266,20363e" filled="false" stroked="true" strokeweight=".318763pt" strokecolor="#bababa">
                <v:path arrowok="t"/>
              </v:shape>
            </v:group>
            <v:group style="position:absolute;left:8250;top:20347;width:16;height:16" coordorigin="8250,20347" coordsize="16,16">
              <v:shape style="position:absolute;left:8250;top:20347;width:16;height:16" coordorigin="8250,20347" coordsize="16,16" path="m8266,20347l8250,20363e" filled="false" stroked="true" strokeweight=".318763pt" strokecolor="#bababa">
                <v:path arrowok="t"/>
              </v:shape>
            </v:group>
            <v:group style="position:absolute;left:8198;top:20330;width:16;height:16" coordorigin="8198,20330" coordsize="16,16">
              <v:shape style="position:absolute;left:8198;top:20330;width:16;height:16" coordorigin="8198,20330" coordsize="16,16" path="m8198,20330l8214,20346e" filled="false" stroked="true" strokeweight=".318763pt" strokecolor="#bababa">
                <v:path arrowok="t"/>
              </v:shape>
            </v:group>
            <v:group style="position:absolute;left:8198;top:20330;width:16;height:16" coordorigin="8198,20330" coordsize="16,16">
              <v:shape style="position:absolute;left:8198;top:20330;width:16;height:16" coordorigin="8198,20330" coordsize="16,16" path="m8214,20330l8198,20346e" filled="false" stroked="true" strokeweight=".318763pt" strokecolor="#bababa">
                <v:path arrowok="t"/>
              </v:shape>
            </v:group>
            <v:group style="position:absolute;left:10008;top:17394;width:16;height:16" coordorigin="10008,17394" coordsize="16,16">
              <v:shape style="position:absolute;left:10008;top:17394;width:16;height:16" coordorigin="10008,17394" coordsize="16,16" path="m10008,17394l10024,17410e" filled="false" stroked="true" strokeweight=".318763pt" strokecolor="#bababa">
                <v:path arrowok="t"/>
              </v:shape>
            </v:group>
            <v:group style="position:absolute;left:10008;top:17394;width:16;height:16" coordorigin="10008,17394" coordsize="16,16">
              <v:shape style="position:absolute;left:10008;top:17394;width:16;height:16" coordorigin="10008,17394" coordsize="16,16" path="m10024,17394l10008,17410e" filled="false" stroked="true" strokeweight=".318763pt" strokecolor="#bababa">
                <v:path arrowok="t"/>
              </v:shape>
            </v:group>
            <v:group style="position:absolute;left:1573;top:26210;width:16;height:16" coordorigin="1573,26210" coordsize="16,16">
              <v:shape style="position:absolute;left:1573;top:26210;width:16;height:16" coordorigin="1573,26210" coordsize="16,16" path="m1573,26210l1589,26226e" filled="false" stroked="true" strokeweight=".318763pt" strokecolor="#bababa">
                <v:path arrowok="t"/>
              </v:shape>
            </v:group>
            <v:group style="position:absolute;left:1573;top:26210;width:16;height:16" coordorigin="1573,26210" coordsize="16,16">
              <v:shape style="position:absolute;left:1573;top:26210;width:16;height:16" coordorigin="1573,26210" coordsize="16,16" path="m1589,26210l1573,26226e" filled="false" stroked="true" strokeweight=".318763pt" strokecolor="#bababa">
                <v:path arrowok="t"/>
              </v:shape>
            </v:group>
            <v:group style="position:absolute;left:21847;top:21812;width:16;height:16" coordorigin="21847,21812" coordsize="16,16">
              <v:shape style="position:absolute;left:21847;top:21812;width:16;height:16" coordorigin="21847,21812" coordsize="16,16" path="m21847,21812l21863,21828e" filled="false" stroked="true" strokeweight=".318763pt" strokecolor="#bababa">
                <v:path arrowok="t"/>
              </v:shape>
            </v:group>
            <v:group style="position:absolute;left:21847;top:21812;width:16;height:16" coordorigin="21847,21812" coordsize="16,16">
              <v:shape style="position:absolute;left:21847;top:21812;width:16;height:16" coordorigin="21847,21812" coordsize="16,16" path="m21863,21812l21847,21828e" filled="false" stroked="true" strokeweight=".318763pt" strokecolor="#bababa">
                <v:path arrowok="t"/>
              </v:shape>
            </v:group>
            <v:group style="position:absolute;left:21649;top:21327;width:16;height:16" coordorigin="21649,21327" coordsize="16,16">
              <v:shape style="position:absolute;left:21649;top:21327;width:16;height:16" coordorigin="21649,21327" coordsize="16,16" path="m21649,21327l21665,21343e" filled="false" stroked="true" strokeweight=".318763pt" strokecolor="#bababa">
                <v:path arrowok="t"/>
              </v:shape>
            </v:group>
            <v:group style="position:absolute;left:21649;top:21327;width:16;height:16" coordorigin="21649,21327" coordsize="16,16">
              <v:shape style="position:absolute;left:21649;top:21327;width:16;height:16" coordorigin="21649,21327" coordsize="16,16" path="m21665,21327l21649,21343e" filled="false" stroked="true" strokeweight=".318763pt" strokecolor="#bababa">
                <v:path arrowok="t"/>
              </v:shape>
            </v:group>
            <v:group style="position:absolute;left:21517;top:21329;width:16;height:16" coordorigin="21517,21329" coordsize="16,16">
              <v:shape style="position:absolute;left:21517;top:21329;width:16;height:16" coordorigin="21517,21329" coordsize="16,16" path="m21517,21329l21533,21345e" filled="false" stroked="true" strokeweight=".318763pt" strokecolor="#bababa">
                <v:path arrowok="t"/>
              </v:shape>
            </v:group>
            <v:group style="position:absolute;left:21517;top:21329;width:16;height:16" coordorigin="21517,21329" coordsize="16,16">
              <v:shape style="position:absolute;left:21517;top:21329;width:16;height:16" coordorigin="21517,21329" coordsize="16,16" path="m21533,21329l21517,21345e" filled="false" stroked="true" strokeweight=".318763pt" strokecolor="#bababa">
                <v:path arrowok="t"/>
              </v:shape>
            </v:group>
            <v:group style="position:absolute;left:20596;top:21520;width:16;height:16" coordorigin="20596,21520" coordsize="16,16">
              <v:shape style="position:absolute;left:20596;top:21520;width:16;height:16" coordorigin="20596,21520" coordsize="16,16" path="m20596,21520l20612,21536e" filled="false" stroked="true" strokeweight=".318763pt" strokecolor="#bababa">
                <v:path arrowok="t"/>
              </v:shape>
            </v:group>
            <v:group style="position:absolute;left:20596;top:21520;width:16;height:16" coordorigin="20596,21520" coordsize="16,16">
              <v:shape style="position:absolute;left:20596;top:21520;width:16;height:16" coordorigin="20596,21520" coordsize="16,16" path="m20612,21520l20596,21536e" filled="false" stroked="true" strokeweight=".318763pt" strokecolor="#bababa">
                <v:path arrowok="t"/>
              </v:shape>
            </v:group>
            <v:group style="position:absolute;left:17527;top:22228;width:18;height:16" coordorigin="17527,22228" coordsize="18,16">
              <v:shape style="position:absolute;left:17527;top:22228;width:18;height:16" coordorigin="17527,22228" coordsize="18,16" path="m17527,22228l17544,22244e" filled="false" stroked="true" strokeweight=".318763pt" strokecolor="#bababa">
                <v:path arrowok="t"/>
              </v:shape>
            </v:group>
            <v:group style="position:absolute;left:17527;top:22228;width:18;height:16" coordorigin="17527,22228" coordsize="18,16">
              <v:shape style="position:absolute;left:17527;top:22228;width:18;height:16" coordorigin="17527,22228" coordsize="18,16" path="m17544,22228l17527,22244e" filled="false" stroked="true" strokeweight=".318763pt" strokecolor="#bababa">
                <v:path arrowok="t"/>
              </v:shape>
            </v:group>
            <v:group style="position:absolute;left:16782;top:22395;width:16;height:16" coordorigin="16782,22395" coordsize="16,16">
              <v:shape style="position:absolute;left:16782;top:22395;width:16;height:16" coordorigin="16782,22395" coordsize="16,16" path="m16782,22395l16798,22411e" filled="false" stroked="true" strokeweight=".318763pt" strokecolor="#bababa">
                <v:path arrowok="t"/>
              </v:shape>
            </v:group>
            <v:group style="position:absolute;left:16782;top:22395;width:16;height:16" coordorigin="16782,22395" coordsize="16,16">
              <v:shape style="position:absolute;left:16782;top:22395;width:16;height:16" coordorigin="16782,22395" coordsize="16,16" path="m16798,22395l16782,22411e" filled="false" stroked="true" strokeweight=".318763pt" strokecolor="#bababa">
                <v:path arrowok="t"/>
              </v:shape>
            </v:group>
            <v:group style="position:absolute;left:11128;top:23691;width:16;height:16" coordorigin="11128,23691" coordsize="16,16">
              <v:shape style="position:absolute;left:11128;top:23691;width:16;height:16" coordorigin="11128,23691" coordsize="16,16" path="m11128,23691l11144,23707e" filled="false" stroked="true" strokeweight=".318763pt" strokecolor="#bababa">
                <v:path arrowok="t"/>
              </v:shape>
            </v:group>
            <v:group style="position:absolute;left:11128;top:23691;width:16;height:16" coordorigin="11128,23691" coordsize="16,16">
              <v:shape style="position:absolute;left:11128;top:23691;width:16;height:16" coordorigin="11128,23691" coordsize="16,16" path="m11144,23691l11128,23707e" filled="false" stroked="true" strokeweight=".318763pt" strokecolor="#bababa">
                <v:path arrowok="t"/>
              </v:shape>
            </v:group>
            <v:group style="position:absolute;left:8955;top:24206;width:16;height:16" coordorigin="8955,24206" coordsize="16,16">
              <v:shape style="position:absolute;left:8955;top:24206;width:16;height:16" coordorigin="8955,24206" coordsize="16,16" path="m8955,24206l8970,24222e" filled="false" stroked="true" strokeweight=".318763pt" strokecolor="#bababa">
                <v:path arrowok="t"/>
              </v:shape>
            </v:group>
            <v:group style="position:absolute;left:8955;top:24206;width:16;height:16" coordorigin="8955,24206" coordsize="16,16">
              <v:shape style="position:absolute;left:8955;top:24206;width:16;height:16" coordorigin="8955,24206" coordsize="16,16" path="m8970,24206l8955,24222e" filled="false" stroked="true" strokeweight=".318763pt" strokecolor="#bababa">
                <v:path arrowok="t"/>
              </v:shape>
            </v:group>
            <v:group style="position:absolute;left:8803;top:24265;width:16;height:16" coordorigin="8803,24265" coordsize="16,16">
              <v:shape style="position:absolute;left:8803;top:24265;width:16;height:16" coordorigin="8803,24265" coordsize="16,16" path="m8803,24265l8819,24280e" filled="false" stroked="true" strokeweight=".318763pt" strokecolor="#bababa">
                <v:path arrowok="t"/>
              </v:shape>
            </v:group>
            <v:group style="position:absolute;left:8803;top:24265;width:16;height:16" coordorigin="8803,24265" coordsize="16,16">
              <v:shape style="position:absolute;left:8803;top:24265;width:16;height:16" coordorigin="8803,24265" coordsize="16,16" path="m8819,24265l8803,24280e" filled="false" stroked="true" strokeweight=".318763pt" strokecolor="#bababa">
                <v:path arrowok="t"/>
              </v:shape>
            </v:group>
            <v:group style="position:absolute;left:8996;top:24301;width:16;height:16" coordorigin="8996,24301" coordsize="16,16">
              <v:shape style="position:absolute;left:8996;top:24301;width:16;height:16" coordorigin="8996,24301" coordsize="16,16" path="m8996,24301l9012,24317e" filled="false" stroked="true" strokeweight=".318763pt" strokecolor="#bababa">
                <v:path arrowok="t"/>
              </v:shape>
            </v:group>
            <v:group style="position:absolute;left:8996;top:24301;width:16;height:16" coordorigin="8996,24301" coordsize="16,16">
              <v:shape style="position:absolute;left:8996;top:24301;width:16;height:16" coordorigin="8996,24301" coordsize="16,16" path="m9012,24301l8996,24317e" filled="false" stroked="true" strokeweight=".318763pt" strokecolor="#bababa">
                <v:path arrowok="t"/>
              </v:shape>
            </v:group>
            <v:group style="position:absolute;left:8953;top:24199;width:16;height:16" coordorigin="8953,24199" coordsize="16,16">
              <v:shape style="position:absolute;left:8953;top:24199;width:16;height:16" coordorigin="8953,24199" coordsize="16,16" path="m8953,24199l8969,24215e" filled="false" stroked="true" strokeweight=".318763pt" strokecolor="#bababa">
                <v:path arrowok="t"/>
              </v:shape>
            </v:group>
            <v:group style="position:absolute;left:8953;top:24199;width:16;height:16" coordorigin="8953,24199" coordsize="16,16">
              <v:shape style="position:absolute;left:8953;top:24199;width:16;height:16" coordorigin="8953,24199" coordsize="16,16" path="m8969,24199l8953,24215e" filled="false" stroked="true" strokeweight=".318763pt" strokecolor="#bababa">
                <v:path arrowok="t"/>
              </v:shape>
            </v:group>
            <v:group style="position:absolute;left:8454;top:24304;width:16;height:16" coordorigin="8454,24304" coordsize="16,16">
              <v:shape style="position:absolute;left:8454;top:24304;width:16;height:16" coordorigin="8454,24304" coordsize="16,16" path="m8454,24304l8470,24320e" filled="false" stroked="true" strokeweight=".318763pt" strokecolor="#bababa">
                <v:path arrowok="t"/>
              </v:shape>
            </v:group>
            <v:group style="position:absolute;left:8454;top:24304;width:16;height:16" coordorigin="8454,24304" coordsize="16,16">
              <v:shape style="position:absolute;left:8454;top:24304;width:16;height:16" coordorigin="8454,24304" coordsize="16,16" path="m8470,24304l8454,24320e" filled="false" stroked="true" strokeweight=".318763pt" strokecolor="#bababa">
                <v:path arrowok="t"/>
              </v:shape>
            </v:group>
            <v:group style="position:absolute;left:7477;top:24532;width:16;height:16" coordorigin="7477,24532" coordsize="16,16">
              <v:shape style="position:absolute;left:7477;top:24532;width:16;height:16" coordorigin="7477,24532" coordsize="16,16" path="m7477,24532l7493,24548e" filled="false" stroked="true" strokeweight=".318763pt" strokecolor="#bababa">
                <v:path arrowok="t"/>
              </v:shape>
            </v:group>
            <v:group style="position:absolute;left:7477;top:24532;width:16;height:16" coordorigin="7477,24532" coordsize="16,16">
              <v:shape style="position:absolute;left:7477;top:24532;width:16;height:16" coordorigin="7477,24532" coordsize="16,16" path="m7493,24532l7477,24548e" filled="false" stroked="true" strokeweight=".318763pt" strokecolor="#bababa">
                <v:path arrowok="t"/>
              </v:shape>
            </v:group>
            <v:group style="position:absolute;left:6394;top:24781;width:16;height:16" coordorigin="6394,24781" coordsize="16,16">
              <v:shape style="position:absolute;left:6394;top:24781;width:16;height:16" coordorigin="6394,24781" coordsize="16,16" path="m6394,24781l6410,24797e" filled="false" stroked="true" strokeweight=".318763pt" strokecolor="#bababa">
                <v:path arrowok="t"/>
              </v:shape>
            </v:group>
            <v:group style="position:absolute;left:6394;top:24781;width:16;height:16" coordorigin="6394,24781" coordsize="16,16">
              <v:shape style="position:absolute;left:6394;top:24781;width:16;height:16" coordorigin="6394,24781" coordsize="16,16" path="m6410,24781l6394,24797e" filled="false" stroked="true" strokeweight=".318763pt" strokecolor="#bababa">
                <v:path arrowok="t"/>
              </v:shape>
            </v:group>
            <v:group style="position:absolute;left:5374;top:25010;width:16;height:16" coordorigin="5374,25010" coordsize="16,16">
              <v:shape style="position:absolute;left:5374;top:25010;width:16;height:16" coordorigin="5374,25010" coordsize="16,16" path="m5374,25010l5390,25026e" filled="false" stroked="true" strokeweight=".318763pt" strokecolor="#bababa">
                <v:path arrowok="t"/>
              </v:shape>
            </v:group>
            <v:group style="position:absolute;left:5374;top:25010;width:16;height:16" coordorigin="5374,25010" coordsize="16,16">
              <v:shape style="position:absolute;left:5374;top:25010;width:16;height:16" coordorigin="5374,25010" coordsize="16,16" path="m5390,25010l5374,25026e" filled="false" stroked="true" strokeweight=".318763pt" strokecolor="#bababa">
                <v:path arrowok="t"/>
              </v:shape>
            </v:group>
            <v:group style="position:absolute;left:4410;top:25229;width:16;height:16" coordorigin="4410,25229" coordsize="16,16">
              <v:shape style="position:absolute;left:4410;top:25229;width:16;height:16" coordorigin="4410,25229" coordsize="16,16" path="m4410,25229l4425,25245e" filled="false" stroked="true" strokeweight=".318763pt" strokecolor="#bababa">
                <v:path arrowok="t"/>
              </v:shape>
            </v:group>
            <v:group style="position:absolute;left:4410;top:25229;width:16;height:16" coordorigin="4410,25229" coordsize="16,16">
              <v:shape style="position:absolute;left:4410;top:25229;width:16;height:16" coordorigin="4410,25229" coordsize="16,16" path="m4425,25229l4410,25245e" filled="false" stroked="true" strokeweight=".318763pt" strokecolor="#bababa">
                <v:path arrowok="t"/>
              </v:shape>
            </v:group>
            <v:group style="position:absolute;left:1586;top:26260;width:16;height:16" coordorigin="1586,26260" coordsize="16,16">
              <v:shape style="position:absolute;left:1586;top:26260;width:16;height:16" coordorigin="1586,26260" coordsize="16,16" path="m1586,26260l1602,26276e" filled="false" stroked="true" strokeweight=".318763pt" strokecolor="#bababa">
                <v:path arrowok="t"/>
              </v:shape>
            </v:group>
            <v:group style="position:absolute;left:1586;top:26260;width:16;height:16" coordorigin="1586,26260" coordsize="16,16">
              <v:shape style="position:absolute;left:1586;top:26260;width:16;height:16" coordorigin="1586,26260" coordsize="16,16" path="m1602,26260l1586,26276e" filled="false" stroked="true" strokeweight=".318763pt" strokecolor="#bababa">
                <v:path arrowok="t"/>
              </v:shape>
            </v:group>
            <v:group style="position:absolute;left:1721;top:26774;width:16;height:16" coordorigin="1721,26774" coordsize="16,16">
              <v:shape style="position:absolute;left:1721;top:26774;width:16;height:16" coordorigin="1721,26774" coordsize="16,16" path="m1721,26774l1737,26790e" filled="false" stroked="true" strokeweight=".318763pt" strokecolor="#bababa">
                <v:path arrowok="t"/>
              </v:shape>
            </v:group>
            <v:group style="position:absolute;left:1721;top:26774;width:16;height:16" coordorigin="1721,26774" coordsize="16,16">
              <v:shape style="position:absolute;left:1721;top:26774;width:16;height:16" coordorigin="1721,26774" coordsize="16,16" path="m1737,26774l1721,26790e" filled="false" stroked="true" strokeweight=".318763pt" strokecolor="#bababa">
                <v:path arrowok="t"/>
              </v:shape>
            </v:group>
            <v:group style="position:absolute;left:3584;top:24260;width:16;height:16" coordorigin="3584,24260" coordsize="16,16">
              <v:shape style="position:absolute;left:3584;top:24260;width:16;height:16" coordorigin="3584,24260" coordsize="16,16" path="m3584,24260l3600,24276e" filled="false" stroked="true" strokeweight=".318763pt" strokecolor="#bababa">
                <v:path arrowok="t"/>
              </v:shape>
            </v:group>
            <v:group style="position:absolute;left:3584;top:24260;width:16;height:16" coordorigin="3584,24260" coordsize="16,16">
              <v:shape style="position:absolute;left:3584;top:24260;width:16;height:16" coordorigin="3584,24260" coordsize="16,16" path="m3600,24260l3584,24276e" filled="false" stroked="true" strokeweight=".318763pt" strokecolor="#bababa">
                <v:path arrowok="t"/>
              </v:shape>
            </v:group>
            <v:group style="position:absolute;left:2736;top:24410;width:16;height:16" coordorigin="2736,24410" coordsize="16,16">
              <v:shape style="position:absolute;left:2736;top:24410;width:16;height:16" coordorigin="2736,24410" coordsize="16,16" path="m2736,24410l2752,24425e" filled="false" stroked="true" strokeweight=".318763pt" strokecolor="#bababa">
                <v:path arrowok="t"/>
              </v:shape>
            </v:group>
            <v:group style="position:absolute;left:2736;top:24410;width:16;height:16" coordorigin="2736,24410" coordsize="16,16">
              <v:shape style="position:absolute;left:2736;top:24410;width:16;height:16" coordorigin="2736,24410" coordsize="16,16" path="m2752,24410l2736,24425e" filled="false" stroked="true" strokeweight=".318763pt" strokecolor="#bababa">
                <v:path arrowok="t"/>
              </v:shape>
            </v:group>
            <v:group style="position:absolute;left:3108;top:23939;width:16;height:16" coordorigin="3108,23939" coordsize="16,16">
              <v:shape style="position:absolute;left:3108;top:23939;width:16;height:16" coordorigin="3108,23939" coordsize="16,16" path="m3108,23939l3123,23955e" filled="false" stroked="true" strokeweight=".318763pt" strokecolor="#bababa">
                <v:path arrowok="t"/>
              </v:shape>
            </v:group>
            <v:group style="position:absolute;left:3108;top:23939;width:16;height:16" coordorigin="3108,23939" coordsize="16,16">
              <v:shape style="position:absolute;left:3108;top:23939;width:16;height:16" coordorigin="3108,23939" coordsize="16,16" path="m3123,23939l3108,23955e" filled="false" stroked="true" strokeweight=".318763pt" strokecolor="#bababa">
                <v:path arrowok="t"/>
              </v:shape>
            </v:group>
            <v:group style="position:absolute;left:3482;top:23477;width:16;height:16" coordorigin="3482,23477" coordsize="16,16">
              <v:shape style="position:absolute;left:3482;top:23477;width:16;height:16" coordorigin="3482,23477" coordsize="16,16" path="m3482,23477l3498,23493e" filled="false" stroked="true" strokeweight=".318763pt" strokecolor="#bababa">
                <v:path arrowok="t"/>
              </v:shape>
            </v:group>
            <v:group style="position:absolute;left:3482;top:23477;width:16;height:16" coordorigin="3482,23477" coordsize="16,16">
              <v:shape style="position:absolute;left:3482;top:23477;width:16;height:16" coordorigin="3482,23477" coordsize="16,16" path="m3498,23477l3482,23493e" filled="false" stroked="true" strokeweight=".318763pt" strokecolor="#bababa">
                <v:path arrowok="t"/>
              </v:shape>
            </v:group>
            <v:group style="position:absolute;left:1101;top:24806;width:16;height:16" coordorigin="1101,24806" coordsize="16,16">
              <v:shape style="position:absolute;left:1101;top:24806;width:16;height:16" coordorigin="1101,24806" coordsize="16,16" path="m1101,24806l1117,24822e" filled="false" stroked="true" strokeweight=".318763pt" strokecolor="#bababa">
                <v:path arrowok="t"/>
              </v:shape>
            </v:group>
            <v:group style="position:absolute;left:1101;top:24806;width:16;height:16" coordorigin="1101,24806" coordsize="16,16">
              <v:shape style="position:absolute;left:1101;top:24806;width:16;height:16" coordorigin="1101,24806" coordsize="16,16" path="m1117,24806l1101,24822e" filled="false" stroked="true" strokeweight=".318763pt" strokecolor="#bababa">
                <v:path arrowok="t"/>
              </v:shape>
            </v:group>
            <v:group style="position:absolute;left:1423;top:24320;width:16;height:16" coordorigin="1423,24320" coordsize="16,16">
              <v:shape style="position:absolute;left:1423;top:24320;width:16;height:16" coordorigin="1423,24320" coordsize="16,16" path="m1423,24320l1439,24336e" filled="false" stroked="true" strokeweight=".318763pt" strokecolor="#bababa">
                <v:path arrowok="t"/>
              </v:shape>
            </v:group>
            <v:group style="position:absolute;left:1423;top:24320;width:16;height:16" coordorigin="1423,24320" coordsize="16,16">
              <v:shape style="position:absolute;left:1423;top:24320;width:16;height:16" coordorigin="1423,24320" coordsize="16,16" path="m1439,24320l1423,24336e" filled="false" stroked="true" strokeweight=".318763pt" strokecolor="#bababa">
                <v:path arrowok="t"/>
              </v:shape>
            </v:group>
            <v:group style="position:absolute;left:1804;top:23777;width:16;height:16" coordorigin="1804,23777" coordsize="16,16">
              <v:shape style="position:absolute;left:1804;top:23777;width:16;height:16" coordorigin="1804,23777" coordsize="16,16" path="m1804,23777l1820,23793e" filled="false" stroked="true" strokeweight=".318763pt" strokecolor="#bababa">
                <v:path arrowok="t"/>
              </v:shape>
            </v:group>
            <v:group style="position:absolute;left:1804;top:23777;width:16;height:16" coordorigin="1804,23777" coordsize="16,16">
              <v:shape style="position:absolute;left:1804;top:23777;width:16;height:16" coordorigin="1804,23777" coordsize="16,16" path="m1820,23777l1804,23793e" filled="false" stroked="true" strokeweight=".318763pt" strokecolor="#bababa">
                <v:path arrowok="t"/>
              </v:shape>
            </v:group>
            <v:group style="position:absolute;left:2228;top:23187;width:16;height:16" coordorigin="2228,23187" coordsize="16,16">
              <v:shape style="position:absolute;left:2228;top:23187;width:16;height:16" coordorigin="2228,23187" coordsize="16,16" path="m2228,23187l2244,23203e" filled="false" stroked="true" strokeweight=".318763pt" strokecolor="#bababa">
                <v:path arrowok="t"/>
              </v:shape>
            </v:group>
            <v:group style="position:absolute;left:2228;top:23187;width:16;height:16" coordorigin="2228,23187" coordsize="16,16">
              <v:shape style="position:absolute;left:2228;top:23187;width:16;height:16" coordorigin="2228,23187" coordsize="16,16" path="m2244,23187l2228,23203e" filled="false" stroked="true" strokeweight=".318763pt" strokecolor="#bababa">
                <v:path arrowok="t"/>
              </v:shape>
            </v:group>
            <v:group style="position:absolute;left:2615;top:22585;width:16;height:16" coordorigin="2615,22585" coordsize="16,16">
              <v:shape style="position:absolute;left:2615;top:22585;width:16;height:16" coordorigin="2615,22585" coordsize="16,16" path="m2615,22585l2631,22601e" filled="false" stroked="true" strokeweight=".318763pt" strokecolor="#bababa">
                <v:path arrowok="t"/>
              </v:shape>
            </v:group>
            <v:group style="position:absolute;left:2615;top:22585;width:16;height:16" coordorigin="2615,22585" coordsize="16,16">
              <v:shape style="position:absolute;left:2615;top:22585;width:16;height:16" coordorigin="2615,22585" coordsize="16,16" path="m2631,22585l2615,22601e" filled="false" stroked="true" strokeweight=".318763pt" strokecolor="#bababa">
                <v:path arrowok="t"/>
              </v:shape>
            </v:group>
            <v:group style="position:absolute;left:3076;top:22002;width:16;height:16" coordorigin="3076,22002" coordsize="16,16">
              <v:shape style="position:absolute;left:3076;top:22002;width:16;height:16" coordorigin="3076,22002" coordsize="16,16" path="m3076,22002l3092,22018e" filled="false" stroked="true" strokeweight=".318763pt" strokecolor="#bababa">
                <v:path arrowok="t"/>
              </v:shape>
            </v:group>
            <v:group style="position:absolute;left:3076;top:22002;width:16;height:16" coordorigin="3076,22002" coordsize="16,16">
              <v:shape style="position:absolute;left:3076;top:22002;width:16;height:16" coordorigin="3076,22002" coordsize="16,16" path="m3092,22002l3076,22018e" filled="false" stroked="true" strokeweight=".318763pt" strokecolor="#bababa">
                <v:path arrowok="t"/>
              </v:shape>
            </v:group>
            <v:group style="position:absolute;left:2529;top:21465;width:16;height:16" coordorigin="2529,21465" coordsize="16,16">
              <v:shape style="position:absolute;left:2529;top:21465;width:16;height:16" coordorigin="2529,21465" coordsize="16,16" path="m2529,21465l2545,21480e" filled="false" stroked="true" strokeweight=".318763pt" strokecolor="#bababa">
                <v:path arrowok="t"/>
              </v:shape>
            </v:group>
            <v:group style="position:absolute;left:2529;top:21465;width:16;height:16" coordorigin="2529,21465" coordsize="16,16">
              <v:shape style="position:absolute;left:2529;top:21465;width:16;height:16" coordorigin="2529,21465" coordsize="16,16" path="m2545,21465l2529,21480e" filled="false" stroked="true" strokeweight=".318763pt" strokecolor="#bababa">
                <v:path arrowok="t"/>
              </v:shape>
            </v:group>
            <v:group style="position:absolute;left:1610;top:22875;width:16;height:16" coordorigin="1610,22875" coordsize="16,16">
              <v:shape style="position:absolute;left:1610;top:22875;width:16;height:16" coordorigin="1610,22875" coordsize="16,16" path="m1610,22875l1625,22891e" filled="false" stroked="true" strokeweight=".318763pt" strokecolor="#bababa">
                <v:path arrowok="t"/>
              </v:shape>
            </v:group>
            <v:group style="position:absolute;left:1610;top:22875;width:16;height:16" coordorigin="1610,22875" coordsize="16,16">
              <v:shape style="position:absolute;left:1610;top:22875;width:16;height:16" coordorigin="1610,22875" coordsize="16,16" path="m1625,22875l1610,22891e" filled="false" stroked="true" strokeweight=".318763pt" strokecolor="#bababa">
                <v:path arrowok="t"/>
              </v:shape>
            </v:group>
            <v:group style="position:absolute;left:1233;top:23431;width:16;height:16" coordorigin="1233,23431" coordsize="16,16">
              <v:shape style="position:absolute;left:1233;top:23431;width:16;height:16" coordorigin="1233,23431" coordsize="16,16" path="m1233,23431l1249,23447e" filled="false" stroked="true" strokeweight=".318763pt" strokecolor="#bababa">
                <v:path arrowok="t"/>
              </v:shape>
            </v:group>
            <v:group style="position:absolute;left:1233;top:23431;width:16;height:16" coordorigin="1233,23431" coordsize="16,16">
              <v:shape style="position:absolute;left:1233;top:23431;width:16;height:16" coordorigin="1233,23431" coordsize="16,16" path="m1249,23431l1233,23447e" filled="false" stroked="true" strokeweight=".318763pt" strokecolor="#bababa">
                <v:path arrowok="t"/>
              </v:shape>
            </v:group>
            <v:group style="position:absolute;left:888;top:24005;width:16;height:16" coordorigin="888,24005" coordsize="16,16">
              <v:shape style="position:absolute;left:888;top:24005;width:16;height:16" coordorigin="888,24005" coordsize="16,16" path="m888,24005l904,24021e" filled="false" stroked="true" strokeweight=".318763pt" strokecolor="#bababa">
                <v:path arrowok="t"/>
              </v:shape>
            </v:group>
            <v:group style="position:absolute;left:888;top:24005;width:16;height:16" coordorigin="888,24005" coordsize="16,16">
              <v:shape style="position:absolute;left:888;top:24005;width:16;height:16" coordorigin="888,24005" coordsize="16,16" path="m904,24005l888,24021e" filled="false" stroked="true" strokeweight=".318763pt" strokecolor="#bababa">
                <v:path arrowok="t"/>
              </v:shape>
            </v:group>
            <v:group style="position:absolute;left:548;top:24601;width:16;height:16" coordorigin="548,24601" coordsize="16,16">
              <v:shape style="position:absolute;left:548;top:24601;width:16;height:16" coordorigin="548,24601" coordsize="16,16" path="m548,24601l564,24617e" filled="false" stroked="true" strokeweight=".318763pt" strokecolor="#bababa">
                <v:path arrowok="t"/>
              </v:shape>
            </v:group>
            <v:group style="position:absolute;left:548;top:24601;width:16;height:16" coordorigin="548,24601" coordsize="16,16">
              <v:shape style="position:absolute;left:548;top:24601;width:16;height:16" coordorigin="548,24601" coordsize="16,16" path="m564,24601l548,24617e" filled="false" stroked="true" strokeweight=".318763pt" strokecolor="#bababa">
                <v:path arrowok="t"/>
              </v:shape>
            </v:group>
            <v:group style="position:absolute;left:515;top:23414;width:16;height:16" coordorigin="515,23414" coordsize="16,16">
              <v:shape style="position:absolute;left:515;top:23414;width:16;height:16" coordorigin="515,23414" coordsize="16,16" path="m515,23414l531,23429e" filled="false" stroked="true" strokeweight=".318763pt" strokecolor="#bababa">
                <v:path arrowok="t"/>
              </v:shape>
            </v:group>
            <v:group style="position:absolute;left:515;top:23414;width:16;height:16" coordorigin="515,23414" coordsize="16,16">
              <v:shape style="position:absolute;left:515;top:23414;width:16;height:16" coordorigin="515,23414" coordsize="16,16" path="m531,23414l515,23429e" filled="false" stroked="true" strokeweight=".318763pt" strokecolor="#bababa">
                <v:path arrowok="t"/>
              </v:shape>
            </v:group>
            <v:group style="position:absolute;left:837;top:22792;width:16;height:16" coordorigin="837,22792" coordsize="16,16">
              <v:shape style="position:absolute;left:837;top:22792;width:16;height:16" coordorigin="837,22792" coordsize="16,16" path="m837,22792l853,22808e" filled="false" stroked="true" strokeweight=".318763pt" strokecolor="#bababa">
                <v:path arrowok="t"/>
              </v:shape>
            </v:group>
            <v:group style="position:absolute;left:837;top:22792;width:16;height:16" coordorigin="837,22792" coordsize="16,16">
              <v:shape style="position:absolute;left:837;top:22792;width:16;height:16" coordorigin="837,22792" coordsize="16,16" path="m853,22792l837,22808e" filled="false" stroked="true" strokeweight=".318763pt" strokecolor="#bababa">
                <v:path arrowok="t"/>
              </v:shape>
            </v:group>
            <v:group style="position:absolute;left:18679;top:12094;width:16;height:16" coordorigin="18679,12094" coordsize="16,16">
              <v:shape style="position:absolute;left:18679;top:12094;width:16;height:16" coordorigin="18679,12094" coordsize="16,16" path="m18679,12094l18695,12110e" filled="false" stroked="true" strokeweight=".318763pt" strokecolor="#bababa">
                <v:path arrowok="t"/>
              </v:shape>
            </v:group>
            <v:group style="position:absolute;left:18679;top:12094;width:16;height:16" coordorigin="18679,12094" coordsize="16,16">
              <v:shape style="position:absolute;left:18679;top:12094;width:16;height:16" coordorigin="18679,12094" coordsize="16,16" path="m18695,12094l18679,12110e" filled="false" stroked="true" strokeweight=".318763pt" strokecolor="#bababa">
                <v:path arrowok="t"/>
              </v:shape>
            </v:group>
            <v:group style="position:absolute;left:18653;top:12523;width:16;height:16" coordorigin="18653,12523" coordsize="16,16">
              <v:shape style="position:absolute;left:18653;top:12523;width:16;height:16" coordorigin="18653,12523" coordsize="16,16" path="m18653,12523l18669,12539e" filled="false" stroked="true" strokeweight=".318763pt" strokecolor="#bababa">
                <v:path arrowok="t"/>
              </v:shape>
            </v:group>
            <v:group style="position:absolute;left:18653;top:12523;width:16;height:16" coordorigin="18653,12523" coordsize="16,16">
              <v:shape style="position:absolute;left:18653;top:12523;width:16;height:16" coordorigin="18653,12523" coordsize="16,16" path="m18669,12523l18653,12539e" filled="false" stroked="true" strokeweight=".318763pt" strokecolor="#bababa">
                <v:path arrowok="t"/>
              </v:shape>
            </v:group>
            <v:group style="position:absolute;left:18435;top:13538;width:16;height:16" coordorigin="18435,13538" coordsize="16,16">
              <v:shape style="position:absolute;left:18435;top:13538;width:16;height:16" coordorigin="18435,13538" coordsize="16,16" path="m18435,13538l18451,13554e" filled="false" stroked="true" strokeweight=".318763pt" strokecolor="#bababa">
                <v:path arrowok="t"/>
              </v:shape>
            </v:group>
            <v:group style="position:absolute;left:18435;top:13538;width:16;height:16" coordorigin="18435,13538" coordsize="16,16">
              <v:shape style="position:absolute;left:18435;top:13538;width:16;height:16" coordorigin="18435,13538" coordsize="16,16" path="m18451,13538l18435,13554e" filled="false" stroked="true" strokeweight=".318763pt" strokecolor="#bababa">
                <v:path arrowok="t"/>
              </v:shape>
            </v:group>
            <v:group style="position:absolute;left:18250;top:14008;width:16;height:16" coordorigin="18250,14008" coordsize="16,16">
              <v:shape style="position:absolute;left:18250;top:14008;width:16;height:16" coordorigin="18250,14008" coordsize="16,16" path="m18250,14008l18266,14024e" filled="false" stroked="true" strokeweight=".318763pt" strokecolor="#bababa">
                <v:path arrowok="t"/>
              </v:shape>
            </v:group>
            <v:group style="position:absolute;left:18250;top:14008;width:16;height:16" coordorigin="18250,14008" coordsize="16,16">
              <v:shape style="position:absolute;left:18250;top:14008;width:16;height:16" coordorigin="18250,14008" coordsize="16,16" path="m18266,14008l18250,14024e" filled="false" stroked="true" strokeweight=".318763pt" strokecolor="#bababa">
                <v:path arrowok="t"/>
              </v:shape>
            </v:group>
            <v:group style="position:absolute;left:18021;top:14483;width:16;height:16" coordorigin="18021,14483" coordsize="16,16">
              <v:shape style="position:absolute;left:18021;top:14483;width:16;height:16" coordorigin="18021,14483" coordsize="16,16" path="m18021,14483l18037,14499e" filled="false" stroked="true" strokeweight=".318763pt" strokecolor="#bababa">
                <v:path arrowok="t"/>
              </v:shape>
            </v:group>
            <v:group style="position:absolute;left:18021;top:14483;width:16;height:16" coordorigin="18021,14483" coordsize="16,16">
              <v:shape style="position:absolute;left:18021;top:14483;width:16;height:16" coordorigin="18021,14483" coordsize="16,16" path="m18037,14483l18021,14499e" filled="false" stroked="true" strokeweight=".318763pt" strokecolor="#bababa">
                <v:path arrowok="t"/>
              </v:shape>
            </v:group>
            <v:group style="position:absolute;left:17747;top:14950;width:16;height:16" coordorigin="17747,14950" coordsize="16,16">
              <v:shape style="position:absolute;left:17747;top:14950;width:16;height:16" coordorigin="17747,14950" coordsize="16,16" path="m17747,14950l17763,14966e" filled="false" stroked="true" strokeweight=".318763pt" strokecolor="#bababa">
                <v:path arrowok="t"/>
              </v:shape>
            </v:group>
            <v:group style="position:absolute;left:17747;top:14950;width:16;height:16" coordorigin="17747,14950" coordsize="16,16">
              <v:shape style="position:absolute;left:17747;top:14950;width:16;height:16" coordorigin="17747,14950" coordsize="16,16" path="m17763,14950l17747,14966e" filled="false" stroked="true" strokeweight=".318763pt" strokecolor="#bababa">
                <v:path arrowok="t"/>
              </v:shape>
            </v:group>
            <v:group style="position:absolute;left:17404;top:15425;width:16;height:16" coordorigin="17404,15425" coordsize="16,16">
              <v:shape style="position:absolute;left:17404;top:15425;width:16;height:16" coordorigin="17404,15425" coordsize="16,16" path="m17404,15425l17420,15441e" filled="false" stroked="true" strokeweight=".318763pt" strokecolor="#bababa">
                <v:path arrowok="t"/>
              </v:shape>
            </v:group>
            <v:group style="position:absolute;left:17404;top:15425;width:16;height:16" coordorigin="17404,15425" coordsize="16,16">
              <v:shape style="position:absolute;left:17404;top:15425;width:16;height:16" coordorigin="17404,15425" coordsize="16,16" path="m17420,15425l17404,15441e" filled="false" stroked="true" strokeweight=".318763pt" strokecolor="#bababa">
                <v:path arrowok="t"/>
              </v:shape>
            </v:group>
            <v:group style="position:absolute;left:17044;top:15850;width:16;height:16" coordorigin="17044,15850" coordsize="16,16">
              <v:shape style="position:absolute;left:17044;top:15850;width:16;height:16" coordorigin="17044,15850" coordsize="16,16" path="m17044,15850l17060,15866e" filled="false" stroked="true" strokeweight=".318763pt" strokecolor="#bababa">
                <v:path arrowok="t"/>
              </v:shape>
            </v:group>
            <v:group style="position:absolute;left:17044;top:15850;width:16;height:16" coordorigin="17044,15850" coordsize="16,16">
              <v:shape style="position:absolute;left:17044;top:15850;width:16;height:16" coordorigin="17044,15850" coordsize="16,16" path="m17060,15850l17044,15866e" filled="false" stroked="true" strokeweight=".318763pt" strokecolor="#bababa">
                <v:path arrowok="t"/>
              </v:shape>
            </v:group>
            <v:group style="position:absolute;left:16617;top:16304;width:16;height:16" coordorigin="16617,16304" coordsize="16,16">
              <v:shape style="position:absolute;left:16617;top:16304;width:16;height:16" coordorigin="16617,16304" coordsize="16,16" path="m16617,16304l16633,16320e" filled="false" stroked="true" strokeweight=".318763pt" strokecolor="#bababa">
                <v:path arrowok="t"/>
              </v:shape>
            </v:group>
            <v:group style="position:absolute;left:16617;top:16304;width:16;height:16" coordorigin="16617,16304" coordsize="16,16">
              <v:shape style="position:absolute;left:16617;top:16304;width:16;height:16" coordorigin="16617,16304" coordsize="16,16" path="m16633,16304l16617,16320e" filled="false" stroked="true" strokeweight=".318763pt" strokecolor="#bababa">
                <v:path arrowok="t"/>
              </v:shape>
            </v:group>
            <v:group style="position:absolute;left:16140;top:16717;width:16;height:16" coordorigin="16140,16717" coordsize="16,16">
              <v:shape style="position:absolute;left:16140;top:16717;width:16;height:16" coordorigin="16140,16717" coordsize="16,16" path="m16140,16717l16156,16733e" filled="false" stroked="true" strokeweight=".318763pt" strokecolor="#bababa">
                <v:path arrowok="t"/>
              </v:shape>
            </v:group>
            <v:group style="position:absolute;left:16140;top:16717;width:16;height:16" coordorigin="16140,16717" coordsize="16,16">
              <v:shape style="position:absolute;left:16140;top:16717;width:16;height:16" coordorigin="16140,16717" coordsize="16,16" path="m16156,16717l16140,16733e" filled="false" stroked="true" strokeweight=".318763pt" strokecolor="#bababa">
                <v:path arrowok="t"/>
              </v:shape>
            </v:group>
            <v:group style="position:absolute;left:15973;top:16824;width:16;height:16" coordorigin="15973,16824" coordsize="16,16">
              <v:shape style="position:absolute;left:15973;top:16824;width:16;height:16" coordorigin="15973,16824" coordsize="16,16" path="m15973,16824l15989,16840e" filled="false" stroked="true" strokeweight=".318763pt" strokecolor="#bababa">
                <v:path arrowok="t"/>
              </v:shape>
            </v:group>
            <v:group style="position:absolute;left:15973;top:16824;width:16;height:16" coordorigin="15973,16824" coordsize="16,16">
              <v:shape style="position:absolute;left:15973;top:16824;width:16;height:16" coordorigin="15973,16824" coordsize="16,16" path="m15989,16824l15973,16840e" filled="false" stroked="true" strokeweight=".318763pt" strokecolor="#bababa">
                <v:path arrowok="t"/>
              </v:shape>
            </v:group>
            <v:group style="position:absolute;left:15750;top:16950;width:16;height:16" coordorigin="15750,16950" coordsize="16,16">
              <v:shape style="position:absolute;left:15750;top:16950;width:16;height:16" coordorigin="15750,16950" coordsize="16,16" path="m15750,16950l15766,16966e" filled="false" stroked="true" strokeweight=".318763pt" strokecolor="#bababa">
                <v:path arrowok="t"/>
              </v:shape>
            </v:group>
            <v:group style="position:absolute;left:15750;top:16950;width:16;height:16" coordorigin="15750,16950" coordsize="16,16">
              <v:shape style="position:absolute;left:15750;top:16950;width:16;height:16" coordorigin="15750,16950" coordsize="16,16" path="m15766,16950l15750,16966e" filled="false" stroked="true" strokeweight=".318763pt" strokecolor="#bababa">
                <v:path arrowok="t"/>
              </v:shape>
            </v:group>
            <v:group style="position:absolute;left:15431;top:17124;width:16;height:16" coordorigin="15431,17124" coordsize="16,16">
              <v:shape style="position:absolute;left:15431;top:17124;width:16;height:16" coordorigin="15431,17124" coordsize="16,16" path="m15431,17124l15447,17139e" filled="false" stroked="true" strokeweight=".318763pt" strokecolor="#bababa">
                <v:path arrowok="t"/>
              </v:shape>
            </v:group>
            <v:group style="position:absolute;left:15431;top:17124;width:16;height:16" coordorigin="15431,17124" coordsize="16,16">
              <v:shape style="position:absolute;left:15431;top:17124;width:16;height:16" coordorigin="15431,17124" coordsize="16,16" path="m15447,17124l15431,17139e" filled="false" stroked="true" strokeweight=".318763pt" strokecolor="#bababa">
                <v:path arrowok="t"/>
              </v:shape>
              <v:shape style="position:absolute;left:14107;top:16274;width:1206;height:1731" type="#_x0000_t75" stroked="false">
                <v:imagedata r:id="rId197" o:title=""/>
              </v:shape>
            </v:group>
            <v:group style="position:absolute;left:14371;top:17531;width:16;height:16" coordorigin="14371,17531" coordsize="16,16">
              <v:shape style="position:absolute;left:14371;top:17531;width:16;height:16" coordorigin="14371,17531" coordsize="16,16" path="m14371,17531l14387,17547e" filled="false" stroked="true" strokeweight=".318763pt" strokecolor="#bababa">
                <v:path arrowok="t"/>
              </v:shape>
            </v:group>
            <v:group style="position:absolute;left:14371;top:17531;width:16;height:16" coordorigin="14371,17531" coordsize="16,16">
              <v:shape style="position:absolute;left:14371;top:17531;width:16;height:16" coordorigin="14371,17531" coordsize="16,16" path="m14387,17531l14371,17547e" filled="false" stroked="true" strokeweight=".318763pt" strokecolor="#bababa">
                <v:path arrowok="t"/>
              </v:shape>
            </v:group>
            <v:group style="position:absolute;left:13904;top:17673;width:16;height:16" coordorigin="13904,17673" coordsize="16,16">
              <v:shape style="position:absolute;left:13904;top:17673;width:16;height:16" coordorigin="13904,17673" coordsize="16,16" path="m13904,17673l13920,17689e" filled="false" stroked="true" strokeweight=".318763pt" strokecolor="#bababa">
                <v:path arrowok="t"/>
              </v:shape>
            </v:group>
            <v:group style="position:absolute;left:13904;top:17673;width:16;height:16" coordorigin="13904,17673" coordsize="16,16">
              <v:shape style="position:absolute;left:13904;top:17673;width:16;height:16" coordorigin="13904,17673" coordsize="16,16" path="m13920,17673l13904,17689e" filled="false" stroked="true" strokeweight=".318763pt" strokecolor="#bababa">
                <v:path arrowok="t"/>
              </v:shape>
            </v:group>
            <v:group style="position:absolute;left:13374;top:17774;width:16;height:16" coordorigin="13374,17774" coordsize="16,16">
              <v:shape style="position:absolute;left:13374;top:17774;width:16;height:16" coordorigin="13374,17774" coordsize="16,16" path="m13374,17774l13390,17790e" filled="false" stroked="true" strokeweight=".318763pt" strokecolor="#bababa">
                <v:path arrowok="t"/>
              </v:shape>
            </v:group>
            <v:group style="position:absolute;left:13374;top:17774;width:16;height:16" coordorigin="13374,17774" coordsize="16,16">
              <v:shape style="position:absolute;left:13374;top:17774;width:16;height:16" coordorigin="13374,17774" coordsize="16,16" path="m13390,17774l13374,17790e" filled="false" stroked="true" strokeweight=".318763pt" strokecolor="#bababa">
                <v:path arrowok="t"/>
              </v:shape>
            </v:group>
            <v:group style="position:absolute;left:12845;top:17826;width:16;height:16" coordorigin="12845,17826" coordsize="16,16">
              <v:shape style="position:absolute;left:12845;top:17826;width:16;height:16" coordorigin="12845,17826" coordsize="16,16" path="m12845,17826l12861,17842e" filled="false" stroked="true" strokeweight=".318763pt" strokecolor="#bababa">
                <v:path arrowok="t"/>
              </v:shape>
            </v:group>
            <v:group style="position:absolute;left:12845;top:17826;width:16;height:16" coordorigin="12845,17826" coordsize="16,16">
              <v:shape style="position:absolute;left:12845;top:17826;width:16;height:16" coordorigin="12845,17826" coordsize="16,16" path="m12861,17826l12845,17842e" filled="false" stroked="true" strokeweight=".318763pt" strokecolor="#bababa">
                <v:path arrowok="t"/>
              </v:shape>
            </v:group>
            <v:group style="position:absolute;left:12304;top:17849;width:16;height:16" coordorigin="12304,17849" coordsize="16,16">
              <v:shape style="position:absolute;left:12304;top:17849;width:16;height:16" coordorigin="12304,17849" coordsize="16,16" path="m12304,17849l12320,17865e" filled="false" stroked="true" strokeweight=".318763pt" strokecolor="#bababa">
                <v:path arrowok="t"/>
              </v:shape>
            </v:group>
            <v:group style="position:absolute;left:12304;top:17849;width:16;height:16" coordorigin="12304,17849" coordsize="16,16">
              <v:shape style="position:absolute;left:12304;top:17849;width:16;height:16" coordorigin="12304,17849" coordsize="16,16" path="m12320,17849l12304,17865e" filled="false" stroked="true" strokeweight=".318763pt" strokecolor="#bababa">
                <v:path arrowok="t"/>
              </v:shape>
            </v:group>
            <v:group style="position:absolute;left:11798;top:17841;width:16;height:16" coordorigin="11798,17841" coordsize="16,16">
              <v:shape style="position:absolute;left:11798;top:17841;width:16;height:16" coordorigin="11798,17841" coordsize="16,16" path="m11798,17841l11814,17857e" filled="false" stroked="true" strokeweight=".318763pt" strokecolor="#bababa">
                <v:path arrowok="t"/>
              </v:shape>
            </v:group>
            <v:group style="position:absolute;left:11798;top:17841;width:16;height:16" coordorigin="11798,17841" coordsize="16,16">
              <v:shape style="position:absolute;left:11798;top:17841;width:16;height:16" coordorigin="11798,17841" coordsize="16,16" path="m11814,17841l11798,17857e" filled="false" stroked="true" strokeweight=".318763pt" strokecolor="#bababa">
                <v:path arrowok="t"/>
              </v:shape>
            </v:group>
            <v:group style="position:absolute;left:11280;top:17791;width:16;height:16" coordorigin="11280,17791" coordsize="16,16">
              <v:shape style="position:absolute;left:11280;top:17791;width:16;height:16" coordorigin="11280,17791" coordsize="16,16" path="m11280,17791l11296,17807e" filled="false" stroked="true" strokeweight=".318763pt" strokecolor="#bababa">
                <v:path arrowok="t"/>
              </v:shape>
            </v:group>
            <v:group style="position:absolute;left:11280;top:17791;width:16;height:16" coordorigin="11280,17791" coordsize="16,16">
              <v:shape style="position:absolute;left:11280;top:17791;width:16;height:16" coordorigin="11280,17791" coordsize="16,16" path="m11296,17791l11280,17807e" filled="false" stroked="true" strokeweight=".318763pt" strokecolor="#bababa">
                <v:path arrowok="t"/>
              </v:shape>
            </v:group>
            <v:group style="position:absolute;left:10786;top:17683;width:16;height:16" coordorigin="10786,17683" coordsize="16,16">
              <v:shape style="position:absolute;left:10786;top:17683;width:16;height:16" coordorigin="10786,17683" coordsize="16,16" path="m10786,17683l10802,17699e" filled="false" stroked="true" strokeweight=".318763pt" strokecolor="#bababa">
                <v:path arrowok="t"/>
              </v:shape>
            </v:group>
            <v:group style="position:absolute;left:10786;top:17683;width:16;height:16" coordorigin="10786,17683" coordsize="16,16">
              <v:shape style="position:absolute;left:10786;top:17683;width:16;height:16" coordorigin="10786,17683" coordsize="16,16" path="m10802,17683l10786,17699e" filled="false" stroked="true" strokeweight=".318763pt" strokecolor="#bababa">
                <v:path arrowok="t"/>
              </v:shape>
            </v:group>
            <v:group style="position:absolute;left:10317;top:17519;width:18;height:16" coordorigin="10317,17519" coordsize="18,16">
              <v:shape style="position:absolute;left:10317;top:17519;width:18;height:16" coordorigin="10317,17519" coordsize="18,16" path="m10317,17519l10335,17535e" filled="false" stroked="true" strokeweight=".318763pt" strokecolor="#bababa">
                <v:path arrowok="t"/>
              </v:shape>
            </v:group>
            <v:group style="position:absolute;left:10317;top:17519;width:18;height:16" coordorigin="10317,17519" coordsize="18,16">
              <v:shape style="position:absolute;left:10317;top:17519;width:18;height:16" coordorigin="10317,17519" coordsize="18,16" path="m10335,17519l10317,17535e" filled="false" stroked="true" strokeweight=".318763pt" strokecolor="#bababa">
                <v:path arrowok="t"/>
              </v:shape>
            </v:group>
            <v:group style="position:absolute;left:9901;top:17359;width:16;height:16" coordorigin="9901,17359" coordsize="16,16">
              <v:shape style="position:absolute;left:9901;top:17359;width:16;height:16" coordorigin="9901,17359" coordsize="16,16" path="m9901,17359l9917,17375e" filled="false" stroked="true" strokeweight=".318763pt" strokecolor="#bababa">
                <v:path arrowok="t"/>
              </v:shape>
            </v:group>
            <v:group style="position:absolute;left:9901;top:17359;width:16;height:16" coordorigin="9901,17359" coordsize="16,16">
              <v:shape style="position:absolute;left:9901;top:17359;width:16;height:16" coordorigin="9901,17359" coordsize="16,16" path="m9917,17359l9901,17375e" filled="false" stroked="true" strokeweight=".318763pt" strokecolor="#bababa">
                <v:path arrowok="t"/>
              </v:shape>
            </v:group>
            <v:group style="position:absolute;left:6094;top:18026;width:16;height:16" coordorigin="6094,18026" coordsize="16,16">
              <v:shape style="position:absolute;left:6094;top:18026;width:16;height:16" coordorigin="6094,18026" coordsize="16,16" path="m6094,18026l6110,18041e" filled="false" stroked="true" strokeweight=".318763pt" strokecolor="#bababa">
                <v:path arrowok="t"/>
              </v:shape>
            </v:group>
            <v:group style="position:absolute;left:6094;top:18026;width:16;height:16" coordorigin="6094,18026" coordsize="16,16">
              <v:shape style="position:absolute;left:6094;top:18026;width:16;height:16" coordorigin="6094,18026" coordsize="16,16" path="m6110,18026l6094,18041e" filled="false" stroked="true" strokeweight=".318763pt" strokecolor="#bababa">
                <v:path arrowok="t"/>
              </v:shape>
            </v:group>
            <v:group style="position:absolute;left:7345;top:18496;width:16;height:16" coordorigin="7345,18496" coordsize="16,16">
              <v:shape style="position:absolute;left:7345;top:18496;width:16;height:16" coordorigin="7345,18496" coordsize="16,16" path="m7345,18496l7361,18512e" filled="false" stroked="true" strokeweight=".318763pt" strokecolor="#bababa">
                <v:path arrowok="t"/>
              </v:shape>
            </v:group>
            <v:group style="position:absolute;left:7345;top:18496;width:16;height:16" coordorigin="7345,18496" coordsize="16,16">
              <v:shape style="position:absolute;left:7345;top:18496;width:16;height:16" coordorigin="7345,18496" coordsize="16,16" path="m7361,18496l7345,18512e" filled="false" stroked="true" strokeweight=".318763pt" strokecolor="#bababa">
                <v:path arrowok="t"/>
              </v:shape>
            </v:group>
            <v:group style="position:absolute;left:8499;top:19320;width:16;height:16" coordorigin="8499,19320" coordsize="16,16">
              <v:shape style="position:absolute;left:8499;top:19320;width:16;height:16" coordorigin="8499,19320" coordsize="16,16" path="m8499,19320l8515,19335e" filled="false" stroked="true" strokeweight=".318763pt" strokecolor="#bababa">
                <v:path arrowok="t"/>
              </v:shape>
            </v:group>
            <v:group style="position:absolute;left:8499;top:19320;width:16;height:16" coordorigin="8499,19320" coordsize="16,16">
              <v:shape style="position:absolute;left:8499;top:19320;width:16;height:16" coordorigin="8499,19320" coordsize="16,16" path="m8515,19320l8499,19335e" filled="false" stroked="true" strokeweight=".318763pt" strokecolor="#bababa">
                <v:path arrowok="t"/>
              </v:shape>
            </v:group>
            <v:group style="position:absolute;left:8295;top:19900;width:16;height:16" coordorigin="8295,19900" coordsize="16,16">
              <v:shape style="position:absolute;left:8295;top:19900;width:16;height:16" coordorigin="8295,19900" coordsize="16,16" path="m8295,19900l8311,19916e" filled="false" stroked="true" strokeweight=".318763pt" strokecolor="#bababa">
                <v:path arrowok="t"/>
              </v:shape>
            </v:group>
            <v:group style="position:absolute;left:8295;top:19900;width:16;height:16" coordorigin="8295,19900" coordsize="16,16">
              <v:shape style="position:absolute;left:8295;top:19900;width:16;height:16" coordorigin="8295,19900" coordsize="16,16" path="m8311,19900l8295,19916e" filled="false" stroked="true" strokeweight=".318763pt" strokecolor="#bababa">
                <v:path arrowok="t"/>
              </v:shape>
            </v:group>
            <v:group style="position:absolute;left:7335;top:19004;width:16;height:16" coordorigin="7335,19004" coordsize="16,16">
              <v:shape style="position:absolute;left:7335;top:19004;width:16;height:16" coordorigin="7335,19004" coordsize="16,16" path="m7335,19004l7351,19020e" filled="false" stroked="true" strokeweight=".318763pt" strokecolor="#bababa">
                <v:path arrowok="t"/>
              </v:shape>
            </v:group>
            <v:group style="position:absolute;left:7335;top:19004;width:16;height:16" coordorigin="7335,19004" coordsize="16,16">
              <v:shape style="position:absolute;left:7335;top:19004;width:16;height:16" coordorigin="7335,19004" coordsize="16,16" path="m7351,19004l7335,19020e" filled="false" stroked="true" strokeweight=".318763pt" strokecolor="#bababa">
                <v:path arrowok="t"/>
              </v:shape>
              <v:shape style="position:absolute;left:8422;top:19735;width:1001;height:786" type="#_x0000_t75" stroked="false">
                <v:imagedata r:id="rId198" o:title=""/>
              </v:shape>
            </v:group>
            <v:group style="position:absolute;left:7829;top:20633;width:18;height:18" coordorigin="7829,20633" coordsize="18,18">
              <v:shape style="position:absolute;left:7829;top:20633;width:18;height:18" coordorigin="7829,20633" coordsize="18,18" path="m7829,20633l7847,20650e" filled="false" stroked="true" strokeweight=".318763pt" strokecolor="#bababa">
                <v:path arrowok="t"/>
              </v:shape>
            </v:group>
            <v:group style="position:absolute;left:7829;top:20633;width:18;height:18" coordorigin="7829,20633" coordsize="18,18">
              <v:shape style="position:absolute;left:7829;top:20633;width:18;height:18" coordorigin="7829,20633" coordsize="18,18" path="m7847,20633l7829,20650e" filled="false" stroked="true" strokeweight=".318763pt" strokecolor="#bababa">
                <v:path arrowok="t"/>
              </v:shape>
            </v:group>
            <v:group style="position:absolute;left:7839;top:20518;width:16;height:16" coordorigin="7839,20518" coordsize="16,16">
              <v:shape style="position:absolute;left:7839;top:20518;width:16;height:16" coordorigin="7839,20518" coordsize="16,16" path="m7839,20518l7855,20534e" filled="false" stroked="true" strokeweight=".318763pt" strokecolor="#bababa">
                <v:path arrowok="t"/>
              </v:shape>
            </v:group>
            <v:group style="position:absolute;left:7839;top:20518;width:16;height:16" coordorigin="7839,20518" coordsize="16,16">
              <v:shape style="position:absolute;left:7839;top:20518;width:16;height:16" coordorigin="7839,20518" coordsize="16,16" path="m7855,20518l7839,20534e" filled="false" stroked="true" strokeweight=".318763pt" strokecolor="#bababa">
                <v:path arrowok="t"/>
              </v:shape>
            </v:group>
            <v:group style="position:absolute;left:8555;top:20312;width:16;height:16" coordorigin="8555,20312" coordsize="16,16">
              <v:shape style="position:absolute;left:8555;top:20312;width:16;height:16" coordorigin="8555,20312" coordsize="16,16" path="m8555,20312l8570,20328e" filled="false" stroked="true" strokeweight=".318763pt" strokecolor="#bababa">
                <v:path arrowok="t"/>
              </v:shape>
            </v:group>
            <v:group style="position:absolute;left:8555;top:20312;width:16;height:16" coordorigin="8555,20312" coordsize="16,16">
              <v:shape style="position:absolute;left:8555;top:20312;width:16;height:16" coordorigin="8555,20312" coordsize="16,16" path="m8570,20312l8555,20328e" filled="false" stroked="true" strokeweight=".318763pt" strokecolor="#bababa">
                <v:path arrowok="t"/>
              </v:shape>
            </v:group>
            <v:group style="position:absolute;left:8916;top:19428;width:16;height:16" coordorigin="8916,19428" coordsize="16,16">
              <v:shape style="position:absolute;left:8916;top:19428;width:16;height:16" coordorigin="8916,19428" coordsize="16,16" path="m8916,19428l8932,19444e" filled="false" stroked="true" strokeweight=".318763pt" strokecolor="#bababa">
                <v:path arrowok="t"/>
              </v:shape>
            </v:group>
            <v:group style="position:absolute;left:8916;top:19428;width:16;height:16" coordorigin="8916,19428" coordsize="16,16">
              <v:shape style="position:absolute;left:8916;top:19428;width:16;height:16" coordorigin="8916,19428" coordsize="16,16" path="m8932,19428l8916,19444e" filled="false" stroked="true" strokeweight=".318763pt" strokecolor="#bababa">
                <v:path arrowok="t"/>
              </v:shape>
            </v:group>
            <v:group style="position:absolute;left:8599;top:20379;width:16;height:16" coordorigin="8599,20379" coordsize="16,16">
              <v:shape style="position:absolute;left:8599;top:20379;width:16;height:16" coordorigin="8599,20379" coordsize="16,16" path="m8599,20379l8615,20395e" filled="false" stroked="true" strokeweight=".318763pt" strokecolor="#bababa">
                <v:path arrowok="t"/>
              </v:shape>
            </v:group>
            <v:group style="position:absolute;left:8599;top:20379;width:16;height:16" coordorigin="8599,20379" coordsize="16,16">
              <v:shape style="position:absolute;left:8599;top:20379;width:16;height:16" coordorigin="8599,20379" coordsize="16,16" path="m8615,20379l8599,20395e" filled="false" stroked="true" strokeweight=".318763pt" strokecolor="#bababa">
                <v:path arrowok="t"/>
              </v:shape>
            </v:group>
            <v:group style="position:absolute;left:7766;top:20894;width:16;height:16" coordorigin="7766,20894" coordsize="16,16">
              <v:shape style="position:absolute;left:7766;top:20894;width:16;height:16" coordorigin="7766,20894" coordsize="16,16" path="m7766,20894l7782,20910e" filled="false" stroked="true" strokeweight=".318763pt" strokecolor="#bababa">
                <v:path arrowok="t"/>
              </v:shape>
            </v:group>
            <v:group style="position:absolute;left:7766;top:20894;width:16;height:16" coordorigin="7766,20894" coordsize="16,16">
              <v:shape style="position:absolute;left:7766;top:20894;width:16;height:16" coordorigin="7766,20894" coordsize="16,16" path="m7782,20894l7766,20910e" filled="false" stroked="true" strokeweight=".318763pt" strokecolor="#bababa">
                <v:path arrowok="t"/>
              </v:shape>
            </v:group>
            <v:group style="position:absolute;left:8084;top:20351;width:16;height:16" coordorigin="8084,20351" coordsize="16,16">
              <v:shape style="position:absolute;left:8084;top:20351;width:16;height:16" coordorigin="8084,20351" coordsize="16,16" path="m8084,20351l8100,20367e" filled="false" stroked="true" strokeweight=".318763pt" strokecolor="#bababa">
                <v:path arrowok="t"/>
              </v:shape>
            </v:group>
            <v:group style="position:absolute;left:8084;top:20351;width:16;height:16" coordorigin="8084,20351" coordsize="16,16">
              <v:shape style="position:absolute;left:8084;top:20351;width:16;height:16" coordorigin="8084,20351" coordsize="16,16" path="m8100,20351l8084,20367e" filled="false" stroked="true" strokeweight=".318763pt" strokecolor="#bababa">
                <v:path arrowok="t"/>
              </v:shape>
            </v:group>
            <v:group style="position:absolute;left:8410;top:20438;width:16;height:16" coordorigin="8410,20438" coordsize="16,16">
              <v:shape style="position:absolute;left:8410;top:20438;width:16;height:16" coordorigin="8410,20438" coordsize="16,16" path="m8410,20438l8425,20454e" filled="false" stroked="true" strokeweight=".318763pt" strokecolor="#bababa">
                <v:path arrowok="t"/>
              </v:shape>
            </v:group>
            <v:group style="position:absolute;left:8410;top:20438;width:16;height:16" coordorigin="8410,20438" coordsize="16,16">
              <v:shape style="position:absolute;left:8410;top:20438;width:16;height:16" coordorigin="8410,20438" coordsize="16,16" path="m8425,20438l8410,20454e" filled="false" stroked="true" strokeweight=".318763pt" strokecolor="#bababa">
                <v:path arrowok="t"/>
              </v:shape>
            </v:group>
            <v:group style="position:absolute;left:8468;top:20462;width:16;height:16" coordorigin="8468,20462" coordsize="16,16">
              <v:shape style="position:absolute;left:8468;top:20462;width:16;height:16" coordorigin="8468,20462" coordsize="16,16" path="m8468,20462l8484,20478e" filled="false" stroked="true" strokeweight=".318763pt" strokecolor="#bababa">
                <v:path arrowok="t"/>
              </v:shape>
            </v:group>
            <v:group style="position:absolute;left:8468;top:20462;width:16;height:16" coordorigin="8468,20462" coordsize="16,16">
              <v:shape style="position:absolute;left:8468;top:20462;width:16;height:16" coordorigin="8468,20462" coordsize="16,16" path="m8484,20462l8468,20478e" filled="false" stroked="true" strokeweight=".318763pt" strokecolor="#bababa">
                <v:path arrowok="t"/>
              </v:shape>
            </v:group>
            <v:group style="position:absolute;left:8476;top:20440;width:16;height:16" coordorigin="8476,20440" coordsize="16,16">
              <v:shape style="position:absolute;left:8476;top:20440;width:16;height:16" coordorigin="8476,20440" coordsize="16,16" path="m8476,20440l8492,20456e" filled="false" stroked="true" strokeweight=".318763pt" strokecolor="#bababa">
                <v:path arrowok="t"/>
              </v:shape>
            </v:group>
            <v:group style="position:absolute;left:8476;top:20440;width:16;height:16" coordorigin="8476,20440" coordsize="16,16">
              <v:shape style="position:absolute;left:8476;top:20440;width:16;height:16" coordorigin="8476,20440" coordsize="16,16" path="m8492,20440l8476,20456e" filled="false" stroked="true" strokeweight=".318763pt" strokecolor="#bababa">
                <v:path arrowok="t"/>
              </v:shape>
            </v:group>
            <v:group style="position:absolute;left:8418;top:20418;width:16;height:16" coordorigin="8418,20418" coordsize="16,16">
              <v:shape style="position:absolute;left:8418;top:20418;width:16;height:16" coordorigin="8418,20418" coordsize="16,16" path="m8418,20418l8433,20433e" filled="false" stroked="true" strokeweight=".318763pt" strokecolor="#bababa">
                <v:path arrowok="t"/>
              </v:shape>
            </v:group>
            <v:group style="position:absolute;left:8418;top:20418;width:16;height:16" coordorigin="8418,20418" coordsize="16,16">
              <v:shape style="position:absolute;left:8418;top:20418;width:16;height:16" coordorigin="8418,20418" coordsize="16,16" path="m8433,20418l8418,20433e" filled="false" stroked="true" strokeweight=".318763pt" strokecolor="#bababa">
                <v:path arrowok="t"/>
              </v:shape>
              <v:shape style="position:absolute;left:10744;top:20700;width:572;height:888" type="#_x0000_t75" stroked="false">
                <v:imagedata r:id="rId199" o:title=""/>
              </v:shape>
            </v:group>
            <v:group style="position:absolute;left:11396;top:21763;width:16;height:16" coordorigin="11396,21763" coordsize="16,16">
              <v:shape style="position:absolute;left:11396;top:21763;width:16;height:16" coordorigin="11396,21763" coordsize="16,16" path="m11396,21763l11412,21778e" filled="false" stroked="true" strokeweight=".318763pt" strokecolor="#bababa">
                <v:path arrowok="t"/>
              </v:shape>
            </v:group>
            <v:group style="position:absolute;left:11396;top:21763;width:16;height:16" coordorigin="11396,21763" coordsize="16,16">
              <v:shape style="position:absolute;left:11396;top:21763;width:16;height:16" coordorigin="11396,21763" coordsize="16,16" path="m11412,21763l11396,21778e" filled="false" stroked="true" strokeweight=".318763pt" strokecolor="#bababa">
                <v:path arrowok="t"/>
              </v:shape>
            </v:group>
            <v:group style="position:absolute;left:11383;top:21712;width:16;height:16" coordorigin="11383,21712" coordsize="16,16">
              <v:shape style="position:absolute;left:11383;top:21712;width:16;height:16" coordorigin="11383,21712" coordsize="16,16" path="m11383,21712l11399,21727e" filled="false" stroked="true" strokeweight=".318763pt" strokecolor="#bababa">
                <v:path arrowok="t"/>
              </v:shape>
            </v:group>
            <v:group style="position:absolute;left:11383;top:21712;width:16;height:16" coordorigin="11383,21712" coordsize="16,16">
              <v:shape style="position:absolute;left:11383;top:21712;width:16;height:16" coordorigin="11383,21712" coordsize="16,16" path="m11399,21712l11383,21727e" filled="false" stroked="true" strokeweight=".318763pt" strokecolor="#bababa">
                <v:path arrowok="t"/>
              </v:shape>
            </v:group>
            <v:group style="position:absolute;left:11350;top:21723;width:16;height:16" coordorigin="11350,21723" coordsize="16,16">
              <v:shape style="position:absolute;left:11350;top:21723;width:16;height:16" coordorigin="11350,21723" coordsize="16,16" path="m11350,21723l11366,21739e" filled="false" stroked="true" strokeweight=".318763pt" strokecolor="#bababa">
                <v:path arrowok="t"/>
              </v:shape>
            </v:group>
            <v:group style="position:absolute;left:11350;top:21723;width:16;height:16" coordorigin="11350,21723" coordsize="16,16">
              <v:shape style="position:absolute;left:11350;top:21723;width:16;height:16" coordorigin="11350,21723" coordsize="16,16" path="m11366,21723l11350,21739e" filled="false" stroked="true" strokeweight=".318763pt" strokecolor="#bababa">
                <v:path arrowok="t"/>
              </v:shape>
            </v:group>
            <v:group style="position:absolute;left:11238;top:20862;width:16;height:16" coordorigin="11238,20862" coordsize="16,16">
              <v:shape style="position:absolute;left:11238;top:20862;width:16;height:16" coordorigin="11238,20862" coordsize="16,16" path="m11238,20862l11254,20878e" filled="false" stroked="true" strokeweight=".318763pt" strokecolor="#bababa">
                <v:path arrowok="t"/>
              </v:shape>
            </v:group>
            <v:group style="position:absolute;left:11238;top:20862;width:16;height:16" coordorigin="11238,20862" coordsize="16,16">
              <v:shape style="position:absolute;left:11238;top:20862;width:16;height:16" coordorigin="11238,20862" coordsize="16,16" path="m11254,20862l11238,20878e" filled="false" stroked="true" strokeweight=".318763pt" strokecolor="#bababa">
                <v:path arrowok="t"/>
              </v:shape>
            </v:group>
            <v:group style="position:absolute;left:11253;top:20902;width:16;height:16" coordorigin="11253,20902" coordsize="16,16">
              <v:shape style="position:absolute;left:11253;top:20902;width:16;height:16" coordorigin="11253,20902" coordsize="16,16" path="m11253,20902l11268,20918e" filled="false" stroked="true" strokeweight=".318763pt" strokecolor="#bababa">
                <v:path arrowok="t"/>
              </v:shape>
            </v:group>
            <v:group style="position:absolute;left:11253;top:20902;width:16;height:16" coordorigin="11253,20902" coordsize="16,16">
              <v:shape style="position:absolute;left:11253;top:20902;width:16;height:16" coordorigin="11253,20902" coordsize="16,16" path="m11268,20902l11253,20918e" filled="false" stroked="true" strokeweight=".318763pt" strokecolor="#bababa">
                <v:path arrowok="t"/>
              </v:shape>
            </v:group>
            <v:group style="position:absolute;left:11297;top:20884;width:16;height:16" coordorigin="11297,20884" coordsize="16,16">
              <v:shape style="position:absolute;left:11297;top:20884;width:16;height:16" coordorigin="11297,20884" coordsize="16,16" path="m11297,20884l11313,20900e" filled="false" stroked="true" strokeweight=".318763pt" strokecolor="#bababa">
                <v:path arrowok="t"/>
              </v:shape>
            </v:group>
            <v:group style="position:absolute;left:11297;top:20884;width:16;height:16" coordorigin="11297,20884" coordsize="16,16">
              <v:shape style="position:absolute;left:11297;top:20884;width:16;height:16" coordorigin="11297,20884" coordsize="16,16" path="m11313,20884l11297,20900e" filled="false" stroked="true" strokeweight=".318763pt" strokecolor="#bababa">
                <v:path arrowok="t"/>
              </v:shape>
            </v:group>
            <v:group style="position:absolute;left:9310;top:18449;width:16;height:16" coordorigin="9310,18449" coordsize="16,16">
              <v:shape style="position:absolute;left:9310;top:18449;width:16;height:16" coordorigin="9310,18449" coordsize="16,16" path="m9310,18449l9326,18465e" filled="false" stroked="true" strokeweight=".318763pt" strokecolor="#bababa">
                <v:path arrowok="t"/>
              </v:shape>
            </v:group>
            <v:group style="position:absolute;left:9310;top:18449;width:16;height:16" coordorigin="9310,18449" coordsize="16,16">
              <v:shape style="position:absolute;left:9310;top:18449;width:16;height:16" coordorigin="9310,18449" coordsize="16,16" path="m9326,18449l9310,18465e" filled="false" stroked="true" strokeweight=".318763pt" strokecolor="#bababa">
                <v:path arrowok="t"/>
              </v:shape>
            </v:group>
            <v:group style="position:absolute;left:8561;top:20496;width:16;height:16" coordorigin="8561,20496" coordsize="16,16">
              <v:shape style="position:absolute;left:8561;top:20496;width:16;height:16" coordorigin="8561,20496" coordsize="16,16" path="m8561,20496l8577,20512e" filled="false" stroked="true" strokeweight=".318763pt" strokecolor="#bababa">
                <v:path arrowok="t"/>
              </v:shape>
            </v:group>
            <v:group style="position:absolute;left:8561;top:20496;width:16;height:16" coordorigin="8561,20496" coordsize="16,16">
              <v:shape style="position:absolute;left:8561;top:20496;width:16;height:16" coordorigin="8561,20496" coordsize="16,16" path="m8577,20496l8561,20512e" filled="false" stroked="true" strokeweight=".318763pt" strokecolor="#bababa">
                <v:path arrowok="t"/>
              </v:shape>
            </v:group>
            <v:group style="position:absolute;left:8692;top:20500;width:16;height:16" coordorigin="8692,20500" coordsize="16,16">
              <v:shape style="position:absolute;left:8692;top:20500;width:16;height:16" coordorigin="8692,20500" coordsize="16,16" path="m8692,20500l8708,20516e" filled="false" stroked="true" strokeweight=".318763pt" strokecolor="#bababa">
                <v:path arrowok="t"/>
              </v:shape>
            </v:group>
            <v:group style="position:absolute;left:8692;top:20500;width:16;height:16" coordorigin="8692,20500" coordsize="16,16">
              <v:shape style="position:absolute;left:8692;top:20500;width:16;height:16" coordorigin="8692,20500" coordsize="16,16" path="m8708,20500l8692,20516e" filled="false" stroked="true" strokeweight=".318763pt" strokecolor="#bababa">
                <v:path arrowok="t"/>
              </v:shape>
            </v:group>
            <v:group style="position:absolute;left:9423;top:18492;width:16;height:16" coordorigin="9423,18492" coordsize="16,16">
              <v:shape style="position:absolute;left:9423;top:18492;width:16;height:16" coordorigin="9423,18492" coordsize="16,16" path="m9423,18492l9439,18508e" filled="false" stroked="true" strokeweight=".318763pt" strokecolor="#bababa">
                <v:path arrowok="t"/>
              </v:shape>
            </v:group>
            <v:group style="position:absolute;left:9423;top:18492;width:16;height:16" coordorigin="9423,18492" coordsize="16,16">
              <v:shape style="position:absolute;left:9423;top:18492;width:16;height:16" coordorigin="9423,18492" coordsize="16,16" path="m9439,18492l9423,18508e" filled="false" stroked="true" strokeweight=".318763pt" strokecolor="#bababa">
                <v:path arrowok="t"/>
              </v:shape>
            </v:group>
            <v:group style="position:absolute;left:9275;top:19420;width:16;height:16" coordorigin="9275,19420" coordsize="16,16">
              <v:shape style="position:absolute;left:9275;top:19420;width:16;height:16" coordorigin="9275,19420" coordsize="16,16" path="m9275,19420l9291,19436e" filled="false" stroked="true" strokeweight=".318763pt" strokecolor="#bababa">
                <v:path arrowok="t"/>
              </v:shape>
            </v:group>
            <v:group style="position:absolute;left:9275;top:19420;width:16;height:16" coordorigin="9275,19420" coordsize="16,16">
              <v:shape style="position:absolute;left:9275;top:19420;width:16;height:16" coordorigin="9275,19420" coordsize="16,16" path="m9291,19420l9275,19436e" filled="false" stroked="true" strokeweight=".318763pt" strokecolor="#bababa">
                <v:path arrowok="t"/>
              </v:shape>
            </v:group>
            <v:group style="position:absolute;left:9284;top:19391;width:16;height:18" coordorigin="9284,19391" coordsize="16,18">
              <v:shape style="position:absolute;left:9284;top:19391;width:16;height:18" coordorigin="9284,19391" coordsize="16,18" path="m9284,19391l9300,19409e" filled="false" stroked="true" strokeweight=".318763pt" strokecolor="#bababa">
                <v:path arrowok="t"/>
              </v:shape>
            </v:group>
            <v:group style="position:absolute;left:9284;top:19391;width:16;height:18" coordorigin="9284,19391" coordsize="16,18">
              <v:shape style="position:absolute;left:9284;top:19391;width:16;height:18" coordorigin="9284,19391" coordsize="16,18" path="m9300,19391l9284,19409e" filled="false" stroked="true" strokeweight=".318763pt" strokecolor="#bababa">
                <v:path arrowok="t"/>
              </v:shape>
            </v:group>
            <v:group style="position:absolute;left:9241;top:19377;width:16;height:16" coordorigin="9241,19377" coordsize="16,16">
              <v:shape style="position:absolute;left:9241;top:19377;width:16;height:16" coordorigin="9241,19377" coordsize="16,16" path="m9241,19377l9257,19393e" filled="false" stroked="true" strokeweight=".318763pt" strokecolor="#bababa">
                <v:path arrowok="t"/>
              </v:shape>
            </v:group>
            <v:group style="position:absolute;left:9241;top:19377;width:16;height:16" coordorigin="9241,19377" coordsize="16,16">
              <v:shape style="position:absolute;left:9241;top:19377;width:16;height:16" coordorigin="9241,19377" coordsize="16,16" path="m9257,19377l9241,19393e" filled="false" stroked="true" strokeweight=".318763pt" strokecolor="#bababa">
                <v:path arrowok="t"/>
              </v:shape>
            </v:group>
            <v:group style="position:absolute;left:9219;top:19369;width:16;height:16" coordorigin="9219,19369" coordsize="16,16">
              <v:shape style="position:absolute;left:9219;top:19369;width:16;height:16" coordorigin="9219,19369" coordsize="16,16" path="m9219,19369l9235,19385e" filled="false" stroked="true" strokeweight=".318763pt" strokecolor="#bababa">
                <v:path arrowok="t"/>
              </v:shape>
            </v:group>
            <v:group style="position:absolute;left:9219;top:19369;width:16;height:16" coordorigin="9219,19369" coordsize="16,16">
              <v:shape style="position:absolute;left:9219;top:19369;width:16;height:16" coordorigin="9219,19369" coordsize="16,16" path="m9235,19369l9219,19385e" filled="false" stroked="true" strokeweight=".318763pt" strokecolor="#bababa">
                <v:path arrowok="t"/>
              </v:shape>
            </v:group>
            <v:group style="position:absolute;left:9178;top:19355;width:16;height:16" coordorigin="9178,19355" coordsize="16,16">
              <v:shape style="position:absolute;left:9178;top:19355;width:16;height:16" coordorigin="9178,19355" coordsize="16,16" path="m9178,19355l9194,19371e" filled="false" stroked="true" strokeweight=".318763pt" strokecolor="#bababa">
                <v:path arrowok="t"/>
              </v:shape>
            </v:group>
            <v:group style="position:absolute;left:9178;top:19355;width:16;height:16" coordorigin="9178,19355" coordsize="16,16">
              <v:shape style="position:absolute;left:9178;top:19355;width:16;height:16" coordorigin="9178,19355" coordsize="16,16" path="m9194,19355l9178,19371e" filled="false" stroked="true" strokeweight=".318763pt" strokecolor="#bababa">
                <v:path arrowok="t"/>
              </v:shape>
            </v:group>
            <v:group style="position:absolute;left:9167;top:19380;width:16;height:16" coordorigin="9167,19380" coordsize="16,16">
              <v:shape style="position:absolute;left:9167;top:19380;width:16;height:16" coordorigin="9167,19380" coordsize="16,16" path="m9167,19380l9182,19396e" filled="false" stroked="true" strokeweight=".318763pt" strokecolor="#bababa">
                <v:path arrowok="t"/>
              </v:shape>
            </v:group>
            <v:group style="position:absolute;left:9167;top:19380;width:16;height:16" coordorigin="9167,19380" coordsize="16,16">
              <v:shape style="position:absolute;left:9167;top:19380;width:16;height:16" coordorigin="9167,19380" coordsize="16,16" path="m9182,19380l9167,19396e" filled="false" stroked="true" strokeweight=".318763pt" strokecolor="#bababa">
                <v:path arrowok="t"/>
              </v:shape>
            </v:group>
            <v:group style="position:absolute;left:9111;top:19363;width:16;height:18" coordorigin="9111,19363" coordsize="16,18">
              <v:shape style="position:absolute;left:9111;top:19363;width:16;height:18" coordorigin="9111,19363" coordsize="16,18" path="m9111,19363l9127,19380e" filled="false" stroked="true" strokeweight=".318763pt" strokecolor="#bababa">
                <v:path arrowok="t"/>
              </v:shape>
            </v:group>
            <v:group style="position:absolute;left:9111;top:19363;width:16;height:18" coordorigin="9111,19363" coordsize="16,18">
              <v:shape style="position:absolute;left:9111;top:19363;width:16;height:18" coordorigin="9111,19363" coordsize="16,18" path="m9127,19363l9111,19380e" filled="false" stroked="true" strokeweight=".318763pt" strokecolor="#bababa">
                <v:path arrowok="t"/>
              </v:shape>
            </v:group>
            <v:group style="position:absolute;left:9312;top:19445;width:16;height:16" coordorigin="9312,19445" coordsize="16,16">
              <v:shape style="position:absolute;left:9312;top:19445;width:16;height:16" coordorigin="9312,19445" coordsize="16,16" path="m9312,19445l9327,19461e" filled="false" stroked="true" strokeweight=".318763pt" strokecolor="#bababa">
                <v:path arrowok="t"/>
              </v:shape>
            </v:group>
            <v:group style="position:absolute;left:9312;top:19445;width:16;height:16" coordorigin="9312,19445" coordsize="16,16">
              <v:shape style="position:absolute;left:9312;top:19445;width:16;height:16" coordorigin="9312,19445" coordsize="16,16" path="m9327,19445l9312,19461e" filled="false" stroked="true" strokeweight=".318763pt" strokecolor="#bababa">
                <v:path arrowok="t"/>
              </v:shape>
            </v:group>
            <v:group style="position:absolute;left:9351;top:19339;width:16;height:16" coordorigin="9351,19339" coordsize="16,16">
              <v:shape style="position:absolute;left:9351;top:19339;width:16;height:16" coordorigin="9351,19339" coordsize="16,16" path="m9351,19339l9367,19355e" filled="false" stroked="true" strokeweight=".318763pt" strokecolor="#bababa">
                <v:path arrowok="t"/>
              </v:shape>
            </v:group>
            <v:group style="position:absolute;left:9351;top:19339;width:16;height:16" coordorigin="9351,19339" coordsize="16,16">
              <v:shape style="position:absolute;left:9351;top:19339;width:16;height:16" coordorigin="9351,19339" coordsize="16,16" path="m9367,19339l9351,19355e" filled="false" stroked="true" strokeweight=".318763pt" strokecolor="#bababa">
                <v:path arrowok="t"/>
              </v:shape>
            </v:group>
            <v:group style="position:absolute;left:9930;top:19544;width:16;height:16" coordorigin="9930,19544" coordsize="16,16">
              <v:shape style="position:absolute;left:9930;top:19544;width:16;height:16" coordorigin="9930,19544" coordsize="16,16" path="m9930,19544l9946,19560e" filled="false" stroked="true" strokeweight=".318763pt" strokecolor="#bababa">
                <v:path arrowok="t"/>
              </v:shape>
            </v:group>
            <v:group style="position:absolute;left:9930;top:19544;width:16;height:16" coordorigin="9930,19544" coordsize="16,16">
              <v:shape style="position:absolute;left:9930;top:19544;width:16;height:16" coordorigin="9930,19544" coordsize="16,16" path="m9946,19544l9930,19560e" filled="false" stroked="true" strokeweight=".318763pt" strokecolor="#bababa">
                <v:path arrowok="t"/>
              </v:shape>
            </v:group>
            <v:group style="position:absolute;left:10547;top:19767;width:16;height:16" coordorigin="10547,19767" coordsize="16,16">
              <v:shape style="position:absolute;left:10547;top:19767;width:16;height:16" coordorigin="10547,19767" coordsize="16,16" path="m10547,19767l10563,19783e" filled="false" stroked="true" strokeweight=".318763pt" strokecolor="#bababa">
                <v:path arrowok="t"/>
              </v:shape>
            </v:group>
            <v:group style="position:absolute;left:10547;top:19767;width:16;height:16" coordorigin="10547,19767" coordsize="16,16">
              <v:shape style="position:absolute;left:10547;top:19767;width:16;height:16" coordorigin="10547,19767" coordsize="16,16" path="m10563,19767l10547,19783e" filled="false" stroked="true" strokeweight=".318763pt" strokecolor="#bababa">
                <v:path arrowok="t"/>
              </v:shape>
            </v:group>
            <v:group style="position:absolute;left:11149;top:19989;width:16;height:16" coordorigin="11149,19989" coordsize="16,16">
              <v:shape style="position:absolute;left:11149;top:19989;width:16;height:16" coordorigin="11149,19989" coordsize="16,16" path="m11149,19989l11165,20005e" filled="false" stroked="true" strokeweight=".318763pt" strokecolor="#bababa">
                <v:path arrowok="t"/>
              </v:shape>
            </v:group>
            <v:group style="position:absolute;left:11149;top:19989;width:16;height:16" coordorigin="11149,19989" coordsize="16,16">
              <v:shape style="position:absolute;left:11149;top:19989;width:16;height:16" coordorigin="11149,19989" coordsize="16,16" path="m11165,19989l11149,20005e" filled="false" stroked="true" strokeweight=".318763pt" strokecolor="#bababa">
                <v:path arrowok="t"/>
              </v:shape>
            </v:group>
            <v:group style="position:absolute;left:11286;top:20523;width:16;height:16" coordorigin="11286,20523" coordsize="16,16">
              <v:shape style="position:absolute;left:11286;top:20523;width:16;height:16" coordorigin="11286,20523" coordsize="16,16" path="m11286,20523l11302,20539e" filled="false" stroked="true" strokeweight=".318763pt" strokecolor="#bababa">
                <v:path arrowok="t"/>
              </v:shape>
            </v:group>
            <v:group style="position:absolute;left:11286;top:20523;width:16;height:16" coordorigin="11286,20523" coordsize="16,16">
              <v:shape style="position:absolute;left:11286;top:20523;width:16;height:16" coordorigin="11286,20523" coordsize="16,16" path="m11302,20523l11286,20539e" filled="false" stroked="true" strokeweight=".318763pt" strokecolor="#bababa">
                <v:path arrowok="t"/>
              </v:shape>
            </v:group>
            <v:group style="position:absolute;left:11417;top:21023;width:16;height:16" coordorigin="11417,21023" coordsize="16,16">
              <v:shape style="position:absolute;left:11417;top:21023;width:16;height:16" coordorigin="11417,21023" coordsize="16,16" path="m11417,21023l11433,21039e" filled="false" stroked="true" strokeweight=".318763pt" strokecolor="#bababa">
                <v:path arrowok="t"/>
              </v:shape>
            </v:group>
            <v:group style="position:absolute;left:11417;top:21023;width:16;height:16" coordorigin="11417,21023" coordsize="16,16">
              <v:shape style="position:absolute;left:11417;top:21023;width:16;height:16" coordorigin="11417,21023" coordsize="16,16" path="m11433,21023l11417,21039e" filled="false" stroked="true" strokeweight=".318763pt" strokecolor="#bababa">
                <v:path arrowok="t"/>
              </v:shape>
            </v:group>
            <v:group style="position:absolute;left:11472;top:21006;width:16;height:16" coordorigin="11472,21006" coordsize="16,16">
              <v:shape style="position:absolute;left:11472;top:21006;width:16;height:16" coordorigin="11472,21006" coordsize="16,16" path="m11472,21006l11488,21022e" filled="false" stroked="true" strokeweight=".318763pt" strokecolor="#bababa">
                <v:path arrowok="t"/>
              </v:shape>
            </v:group>
            <v:group style="position:absolute;left:11472;top:21006;width:16;height:16" coordorigin="11472,21006" coordsize="16,16">
              <v:shape style="position:absolute;left:11472;top:21006;width:16;height:16" coordorigin="11472,21006" coordsize="16,16" path="m11488,21006l11472,21022e" filled="false" stroked="true" strokeweight=".318763pt" strokecolor="#bababa">
                <v:path arrowok="t"/>
              </v:shape>
            </v:group>
            <v:group style="position:absolute;left:11417;top:21022;width:16;height:16" coordorigin="11417,21022" coordsize="16,16">
              <v:shape style="position:absolute;left:11417;top:21022;width:16;height:16" coordorigin="11417,21022" coordsize="16,16" path="m11417,21022l11433,21037e" filled="false" stroked="true" strokeweight=".318763pt" strokecolor="#bababa">
                <v:path arrowok="t"/>
              </v:shape>
            </v:group>
            <v:group style="position:absolute;left:11417;top:21022;width:16;height:16" coordorigin="11417,21022" coordsize="16,16">
              <v:shape style="position:absolute;left:11417;top:21022;width:16;height:16" coordorigin="11417,21022" coordsize="16,16" path="m11433,21022l11417,21037e" filled="false" stroked="true" strokeweight=".318763pt" strokecolor="#bababa">
                <v:path arrowok="t"/>
              </v:shape>
            </v:group>
            <v:group style="position:absolute;left:11428;top:21079;width:16;height:16" coordorigin="11428,21079" coordsize="16,16">
              <v:shape style="position:absolute;left:11428;top:21079;width:16;height:16" coordorigin="11428,21079" coordsize="16,16" path="m11428,21079l11444,21095e" filled="false" stroked="true" strokeweight=".318763pt" strokecolor="#bababa">
                <v:path arrowok="t"/>
              </v:shape>
            </v:group>
            <v:group style="position:absolute;left:11428;top:21079;width:16;height:16" coordorigin="11428,21079" coordsize="16,16">
              <v:shape style="position:absolute;left:11428;top:21079;width:16;height:16" coordorigin="11428,21079" coordsize="16,16" path="m11444,21079l11428,21095e" filled="false" stroked="true" strokeweight=".318763pt" strokecolor="#bababa">
                <v:path arrowok="t"/>
              </v:shape>
            </v:group>
            <v:group style="position:absolute;left:11063;top:21833;width:16;height:16" coordorigin="11063,21833" coordsize="16,16">
              <v:shape style="position:absolute;left:11063;top:21833;width:16;height:16" coordorigin="11063,21833" coordsize="16,16" path="m11063,21833l11079,21849e" filled="false" stroked="true" strokeweight=".318763pt" strokecolor="#bababa">
                <v:path arrowok="t"/>
              </v:shape>
            </v:group>
            <v:group style="position:absolute;left:11063;top:21833;width:16;height:16" coordorigin="11063,21833" coordsize="16,16">
              <v:shape style="position:absolute;left:11063;top:21833;width:16;height:16" coordorigin="11063,21833" coordsize="16,16" path="m11079,21833l11063,21849e" filled="false" stroked="true" strokeweight=".318763pt" strokecolor="#bababa">
                <v:path arrowok="t"/>
              </v:shape>
            </v:group>
            <v:group style="position:absolute;left:10657;top:21938;width:16;height:16" coordorigin="10657,21938" coordsize="16,16">
              <v:shape style="position:absolute;left:10657;top:21938;width:16;height:16" coordorigin="10657,21938" coordsize="16,16" path="m10657,21938l10672,21954e" filled="false" stroked="true" strokeweight=".318763pt" strokecolor="#bababa">
                <v:path arrowok="t"/>
              </v:shape>
            </v:group>
            <v:group style="position:absolute;left:10657;top:21938;width:16;height:16" coordorigin="10657,21938" coordsize="16,16">
              <v:shape style="position:absolute;left:10657;top:21938;width:16;height:16" coordorigin="10657,21938" coordsize="16,16" path="m10672,21938l10657,21954e" filled="false" stroked="true" strokeweight=".318763pt" strokecolor="#bababa">
                <v:path arrowok="t"/>
              </v:shape>
            </v:group>
            <v:group style="position:absolute;left:10614;top:22046;width:16;height:16" coordorigin="10614,22046" coordsize="16,16">
              <v:shape style="position:absolute;left:10614;top:22046;width:16;height:16" coordorigin="10614,22046" coordsize="16,16" path="m10614,22046l10629,22062e" filled="false" stroked="true" strokeweight=".318763pt" strokecolor="#bababa">
                <v:path arrowok="t"/>
              </v:shape>
            </v:group>
            <v:group style="position:absolute;left:10614;top:22046;width:16;height:16" coordorigin="10614,22046" coordsize="16,16">
              <v:shape style="position:absolute;left:10614;top:22046;width:16;height:16" coordorigin="10614,22046" coordsize="16,16" path="m10629,22046l10614,22062e" filled="false" stroked="true" strokeweight=".318763pt" strokecolor="#bababa">
                <v:path arrowok="t"/>
              </v:shape>
            </v:group>
            <v:group style="position:absolute;left:10529;top:22016;width:16;height:18" coordorigin="10529,22016" coordsize="16,18">
              <v:shape style="position:absolute;left:10529;top:22016;width:16;height:18" coordorigin="10529,22016" coordsize="16,18" path="m10529,22016l10545,22033e" filled="false" stroked="true" strokeweight=".318763pt" strokecolor="#bababa">
                <v:path arrowok="t"/>
              </v:shape>
            </v:group>
            <v:group style="position:absolute;left:10529;top:22016;width:16;height:18" coordorigin="10529,22016" coordsize="16,18">
              <v:shape style="position:absolute;left:10529;top:22016;width:16;height:18" coordorigin="10529,22016" coordsize="16,18" path="m10545,22016l10529,22033e" filled="false" stroked="true" strokeweight=".318763pt" strokecolor="#bababa">
                <v:path arrowok="t"/>
              </v:shape>
            </v:group>
            <v:group style="position:absolute;left:10542;top:21987;width:16;height:16" coordorigin="10542,21987" coordsize="16,16">
              <v:shape style="position:absolute;left:10542;top:21987;width:16;height:16" coordorigin="10542,21987" coordsize="16,16" path="m10542,21987l10558,22003e" filled="false" stroked="true" strokeweight=".318763pt" strokecolor="#bababa">
                <v:path arrowok="t"/>
              </v:shape>
            </v:group>
            <v:group style="position:absolute;left:10542;top:21987;width:16;height:16" coordorigin="10542,21987" coordsize="16,16">
              <v:shape style="position:absolute;left:10542;top:21987;width:16;height:16" coordorigin="10542,21987" coordsize="16,16" path="m10558,21987l10542,22003e" filled="false" stroked="true" strokeweight=".318763pt" strokecolor="#bababa">
                <v:path arrowok="t"/>
              </v:shape>
            </v:group>
            <v:group style="position:absolute;left:10475;top:21970;width:16;height:16" coordorigin="10475,21970" coordsize="16,16">
              <v:shape style="position:absolute;left:10475;top:21970;width:16;height:16" coordorigin="10475,21970" coordsize="16,16" path="m10475,21970l10491,21986e" filled="false" stroked="true" strokeweight=".318763pt" strokecolor="#bababa">
                <v:path arrowok="t"/>
              </v:shape>
            </v:group>
            <v:group style="position:absolute;left:10475;top:21970;width:16;height:16" coordorigin="10475,21970" coordsize="16,16">
              <v:shape style="position:absolute;left:10475;top:21970;width:16;height:16" coordorigin="10475,21970" coordsize="16,16" path="m10491,21970l10475,21986e" filled="false" stroked="true" strokeweight=".318763pt" strokecolor="#bababa">
                <v:path arrowok="t"/>
              </v:shape>
            </v:group>
            <v:group style="position:absolute;left:10464;top:21995;width:16;height:16" coordorigin="10464,21995" coordsize="16,16">
              <v:shape style="position:absolute;left:10464;top:21995;width:16;height:16" coordorigin="10464,21995" coordsize="16,16" path="m10464,21995l10480,22011e" filled="false" stroked="true" strokeweight=".318763pt" strokecolor="#bababa">
                <v:path arrowok="t"/>
              </v:shape>
            </v:group>
            <v:group style="position:absolute;left:10464;top:21995;width:16;height:16" coordorigin="10464,21995" coordsize="16,16">
              <v:shape style="position:absolute;left:10464;top:21995;width:16;height:16" coordorigin="10464,21995" coordsize="16,16" path="m10480,21995l10464,22011e" filled="false" stroked="true" strokeweight=".318763pt" strokecolor="#bababa">
                <v:path arrowok="t"/>
              </v:shape>
            </v:group>
            <v:group style="position:absolute;left:9997;top:21825;width:16;height:16" coordorigin="9997,21825" coordsize="16,16">
              <v:shape style="position:absolute;left:9997;top:21825;width:16;height:16" coordorigin="9997,21825" coordsize="16,16" path="m9997,21825l10013,21841e" filled="false" stroked="true" strokeweight=".318763pt" strokecolor="#bababa">
                <v:path arrowok="t"/>
              </v:shape>
            </v:group>
            <v:group style="position:absolute;left:9997;top:21825;width:16;height:16" coordorigin="9997,21825" coordsize="16,16">
              <v:shape style="position:absolute;left:9997;top:21825;width:16;height:16" coordorigin="9997,21825" coordsize="16,16" path="m10013,21825l9997,21841e" filled="false" stroked="true" strokeweight=".318763pt" strokecolor="#bababa">
                <v:path arrowok="t"/>
              </v:shape>
            </v:group>
            <v:group style="position:absolute;left:10505;top:22032;width:16;height:16" coordorigin="10505,22032" coordsize="16,16">
              <v:shape style="position:absolute;left:10505;top:22032;width:16;height:16" coordorigin="10505,22032" coordsize="16,16" path="m10505,22032l10521,22048e" filled="false" stroked="true" strokeweight=".318763pt" strokecolor="#bababa">
                <v:path arrowok="t"/>
              </v:shape>
            </v:group>
            <v:group style="position:absolute;left:10505;top:22032;width:16;height:16" coordorigin="10505,22032" coordsize="16,16">
              <v:shape style="position:absolute;left:10505;top:22032;width:16;height:16" coordorigin="10505,22032" coordsize="16,16" path="m10521,22032l10505,22048e" filled="false" stroked="true" strokeweight=".318763pt" strokecolor="#bababa">
                <v:path arrowok="t"/>
              </v:shape>
            </v:group>
            <v:group style="position:absolute;left:10520;top:21997;width:16;height:16" coordorigin="10520,21997" coordsize="16,16">
              <v:shape style="position:absolute;left:10520;top:21997;width:16;height:16" coordorigin="10520,21997" coordsize="16,16" path="m10520,21997l10535,22013e" filled="false" stroked="true" strokeweight=".318763pt" strokecolor="#bababa">
                <v:path arrowok="t"/>
              </v:shape>
            </v:group>
            <v:group style="position:absolute;left:10520;top:21997;width:16;height:16" coordorigin="10520,21997" coordsize="16,16">
              <v:shape style="position:absolute;left:10520;top:21997;width:16;height:16" coordorigin="10520,21997" coordsize="16,16" path="m10535,21997l10520,22013e" filled="false" stroked="true" strokeweight=".318763pt" strokecolor="#bababa">
                <v:path arrowok="t"/>
              </v:shape>
            </v:group>
            <v:group style="position:absolute;left:10488;top:21984;width:16;height:16" coordorigin="10488,21984" coordsize="16,16">
              <v:shape style="position:absolute;left:10488;top:21984;width:16;height:16" coordorigin="10488,21984" coordsize="16,16" path="m10488,21984l10504,22000e" filled="false" stroked="true" strokeweight=".318763pt" strokecolor="#bababa">
                <v:path arrowok="t"/>
              </v:shape>
            </v:group>
            <v:group style="position:absolute;left:10488;top:21984;width:16;height:16" coordorigin="10488,21984" coordsize="16,16">
              <v:shape style="position:absolute;left:10488;top:21984;width:16;height:16" coordorigin="10488,21984" coordsize="16,16" path="m10504,21984l10488,22000e" filled="false" stroked="true" strokeweight=".318763pt" strokecolor="#bababa">
                <v:path arrowok="t"/>
              </v:shape>
            </v:group>
            <v:group style="position:absolute;left:10226;top:21490;width:16;height:16" coordorigin="10226,21490" coordsize="16,16">
              <v:shape style="position:absolute;left:10226;top:21490;width:16;height:16" coordorigin="10226,21490" coordsize="16,16" path="m10226,21490l10242,21506e" filled="false" stroked="true" strokeweight=".318763pt" strokecolor="#bababa">
                <v:path arrowok="t"/>
              </v:shape>
            </v:group>
            <v:group style="position:absolute;left:10226;top:21490;width:16;height:16" coordorigin="10226,21490" coordsize="16,16">
              <v:shape style="position:absolute;left:10226;top:21490;width:16;height:16" coordorigin="10226,21490" coordsize="16,16" path="m10242,21490l10226,21506e" filled="false" stroked="true" strokeweight=".318763pt" strokecolor="#bababa">
                <v:path arrowok="t"/>
              </v:shape>
            </v:group>
            <v:group style="position:absolute;left:10331;top:21441;width:16;height:16" coordorigin="10331,21441" coordsize="16,16">
              <v:shape style="position:absolute;left:10331;top:21441;width:16;height:16" coordorigin="10331,21441" coordsize="16,16" path="m10331,21441l10347,21457e" filled="false" stroked="true" strokeweight=".318763pt" strokecolor="#bababa">
                <v:path arrowok="t"/>
              </v:shape>
            </v:group>
            <v:group style="position:absolute;left:10331;top:21441;width:16;height:16" coordorigin="10331,21441" coordsize="16,16">
              <v:shape style="position:absolute;left:10331;top:21441;width:16;height:16" coordorigin="10331,21441" coordsize="16,16" path="m10347,21441l10331,21457e" filled="false" stroked="true" strokeweight=".318763pt" strokecolor="#bababa">
                <v:path arrowok="t"/>
              </v:shape>
            </v:group>
            <v:group style="position:absolute;left:10282;top:21329;width:16;height:16" coordorigin="10282,21329" coordsize="16,16">
              <v:shape style="position:absolute;left:10282;top:21329;width:16;height:16" coordorigin="10282,21329" coordsize="16,16" path="m10282,21329l10298,21345e" filled="false" stroked="true" strokeweight=".318763pt" strokecolor="#bababa">
                <v:path arrowok="t"/>
              </v:shape>
            </v:group>
            <v:group style="position:absolute;left:10282;top:21329;width:16;height:16" coordorigin="10282,21329" coordsize="16,16">
              <v:shape style="position:absolute;left:10282;top:21329;width:16;height:16" coordorigin="10282,21329" coordsize="16,16" path="m10298,21329l10282,21345e" filled="false" stroked="true" strokeweight=".318763pt" strokecolor="#bababa">
                <v:path arrowok="t"/>
              </v:shape>
            </v:group>
            <v:group style="position:absolute;left:10175;top:21385;width:16;height:16" coordorigin="10175,21385" coordsize="16,16">
              <v:shape style="position:absolute;left:10175;top:21385;width:16;height:16" coordorigin="10175,21385" coordsize="16,16" path="m10175,21385l10191,21401e" filled="false" stroked="true" strokeweight=".318763pt" strokecolor="#bababa">
                <v:path arrowok="t"/>
              </v:shape>
            </v:group>
            <v:group style="position:absolute;left:10175;top:21385;width:16;height:16" coordorigin="10175,21385" coordsize="16,16">
              <v:shape style="position:absolute;left:10175;top:21385;width:16;height:16" coordorigin="10175,21385" coordsize="16,16" path="m10191,21385l10175,21401e" filled="false" stroked="true" strokeweight=".318763pt" strokecolor="#bababa">
                <v:path arrowok="t"/>
              </v:shape>
            </v:group>
            <v:group style="position:absolute;left:9919;top:21345;width:16;height:16" coordorigin="9919,21345" coordsize="16,16">
              <v:shape style="position:absolute;left:9919;top:21345;width:16;height:16" coordorigin="9919,21345" coordsize="16,16" path="m9919,21345l9935,21361e" filled="false" stroked="true" strokeweight=".318763pt" strokecolor="#bababa">
                <v:path arrowok="t"/>
              </v:shape>
            </v:group>
            <v:group style="position:absolute;left:9919;top:21345;width:16;height:16" coordorigin="9919,21345" coordsize="16,16">
              <v:shape style="position:absolute;left:9919;top:21345;width:16;height:16" coordorigin="9919,21345" coordsize="16,16" path="m9935,21345l9919,21361e" filled="false" stroked="true" strokeweight=".318763pt" strokecolor="#bababa">
                <v:path arrowok="t"/>
              </v:shape>
            </v:group>
            <v:group style="position:absolute;left:10582;top:21571;width:16;height:16" coordorigin="10582,21571" coordsize="16,16">
              <v:shape style="position:absolute;left:10582;top:21571;width:16;height:16" coordorigin="10582,21571" coordsize="16,16" path="m10582,21571l10598,21587e" filled="false" stroked="true" strokeweight=".318763pt" strokecolor="#bababa">
                <v:path arrowok="t"/>
              </v:shape>
            </v:group>
            <v:group style="position:absolute;left:10582;top:21571;width:16;height:16" coordorigin="10582,21571" coordsize="16,16">
              <v:shape style="position:absolute;left:10582;top:21571;width:16;height:16" coordorigin="10582,21571" coordsize="16,16" path="m10598,21571l10582,21587e" filled="false" stroked="true" strokeweight=".318763pt" strokecolor="#bababa">
                <v:path arrowok="t"/>
              </v:shape>
            </v:group>
            <v:group style="position:absolute;left:10196;top:20685;width:16;height:16" coordorigin="10196,20685" coordsize="16,16">
              <v:shape style="position:absolute;left:10196;top:20685;width:16;height:16" coordorigin="10196,20685" coordsize="16,16" path="m10196,20685l10212,20701e" filled="false" stroked="true" strokeweight=".318763pt" strokecolor="#bababa">
                <v:path arrowok="t"/>
              </v:shape>
            </v:group>
            <v:group style="position:absolute;left:10196;top:20685;width:16;height:16" coordorigin="10196,20685" coordsize="16,16">
              <v:shape style="position:absolute;left:10196;top:20685;width:16;height:16" coordorigin="10196,20685" coordsize="16,16" path="m10212,20685l10196,20701e" filled="false" stroked="true" strokeweight=".318763pt" strokecolor="#bababa">
                <v:path arrowok="t"/>
              </v:shape>
            </v:group>
            <v:group style="position:absolute;left:9587;top:20488;width:16;height:16" coordorigin="9587,20488" coordsize="16,16">
              <v:shape style="position:absolute;left:9587;top:20488;width:16;height:16" coordorigin="9587,20488" coordsize="16,16" path="m9587,20488l9603,20504e" filled="false" stroked="true" strokeweight=".318763pt" strokecolor="#bababa">
                <v:path arrowok="t"/>
              </v:shape>
            </v:group>
            <v:group style="position:absolute;left:9587;top:20488;width:16;height:16" coordorigin="9587,20488" coordsize="16,16">
              <v:shape style="position:absolute;left:9587;top:20488;width:16;height:16" coordorigin="9587,20488" coordsize="16,16" path="m9603,20488l9587,20504e" filled="false" stroked="true" strokeweight=".318763pt" strokecolor="#bababa">
                <v:path arrowok="t"/>
              </v:shape>
            </v:group>
            <v:group style="position:absolute;left:9178;top:19557;width:16;height:16" coordorigin="9178,19557" coordsize="16,16">
              <v:shape style="position:absolute;left:9178;top:19557;width:16;height:16" coordorigin="9178,19557" coordsize="16,16" path="m9178,19557l9194,19573e" filled="false" stroked="true" strokeweight=".318763pt" strokecolor="#bababa">
                <v:path arrowok="t"/>
              </v:shape>
            </v:group>
            <v:group style="position:absolute;left:9178;top:19557;width:16;height:16" coordorigin="9178,19557" coordsize="16,16">
              <v:shape style="position:absolute;left:9178;top:19557;width:16;height:16" coordorigin="9178,19557" coordsize="16,16" path="m9194,19557l9178,19573e" filled="false" stroked="true" strokeweight=".318763pt" strokecolor="#bababa">
                <v:path arrowok="t"/>
              </v:shape>
            </v:group>
            <v:group style="position:absolute;left:9740;top:19751;width:16;height:16" coordorigin="9740,19751" coordsize="16,16">
              <v:shape style="position:absolute;left:9740;top:19751;width:16;height:16" coordorigin="9740,19751" coordsize="16,16" path="m9740,19751l9756,19767e" filled="false" stroked="true" strokeweight=".318763pt" strokecolor="#bababa">
                <v:path arrowok="t"/>
              </v:shape>
            </v:group>
            <v:group style="position:absolute;left:9740;top:19751;width:16;height:16" coordorigin="9740,19751" coordsize="16,16">
              <v:shape style="position:absolute;left:9740;top:19751;width:16;height:16" coordorigin="9740,19751" coordsize="16,16" path="m9756,19751l9740,19767e" filled="false" stroked="true" strokeweight=".318763pt" strokecolor="#bababa">
                <v:path arrowok="t"/>
              </v:shape>
            </v:group>
            <v:group style="position:absolute;left:10347;top:19974;width:16;height:16" coordorigin="10347,19974" coordsize="16,16">
              <v:shape style="position:absolute;left:10347;top:19974;width:16;height:16" coordorigin="10347,19974" coordsize="16,16" path="m10347,19974l10363,19990e" filled="false" stroked="true" strokeweight=".318763pt" strokecolor="#bababa">
                <v:path arrowok="t"/>
              </v:shape>
            </v:group>
            <v:group style="position:absolute;left:10347;top:19974;width:16;height:16" coordorigin="10347,19974" coordsize="16,16">
              <v:shape style="position:absolute;left:10347;top:19974;width:16;height:16" coordorigin="10347,19974" coordsize="16,16" path="m10363,19974l10347,19990e" filled="false" stroked="true" strokeweight=".318763pt" strokecolor="#bababa">
                <v:path arrowok="t"/>
              </v:shape>
            </v:group>
            <v:group style="position:absolute;left:10963;top:20193;width:16;height:16" coordorigin="10963,20193" coordsize="16,16">
              <v:shape style="position:absolute;left:10963;top:20193;width:16;height:16" coordorigin="10963,20193" coordsize="16,16" path="m10963,20193l10978,20209e" filled="false" stroked="true" strokeweight=".318763pt" strokecolor="#bababa">
                <v:path arrowok="t"/>
              </v:shape>
            </v:group>
            <v:group style="position:absolute;left:10963;top:20193;width:16;height:16" coordorigin="10963,20193" coordsize="16,16">
              <v:shape style="position:absolute;left:10963;top:20193;width:16;height:16" coordorigin="10963,20193" coordsize="16,16" path="m10978,20193l10963,20209e" filled="false" stroked="true" strokeweight=".318763pt" strokecolor="#bababa">
                <v:path arrowok="t"/>
              </v:shape>
              <v:shape style="position:absolute;left:12072;top:19850;width:585;height:1028" type="#_x0000_t75" stroked="false">
                <v:imagedata r:id="rId200" o:title=""/>
              </v:shape>
            </v:group>
            <v:group style="position:absolute;left:12690;top:20104;width:18;height:16" coordorigin="12690,20104" coordsize="18,16">
              <v:shape style="position:absolute;left:12690;top:20104;width:18;height:16" coordorigin="12690,20104" coordsize="18,16" path="m12690,20104l12708,20120e" filled="false" stroked="true" strokeweight=".318763pt" strokecolor="#bababa">
                <v:path arrowok="t"/>
              </v:shape>
            </v:group>
            <v:group style="position:absolute;left:12690;top:20104;width:18;height:16" coordorigin="12690,20104" coordsize="18,16">
              <v:shape style="position:absolute;left:12690;top:20104;width:18;height:16" coordorigin="12690,20104" coordsize="18,16" path="m12708,20104l12690,20120e" filled="false" stroked="true" strokeweight=".318763pt" strokecolor="#bababa">
                <v:path arrowok="t"/>
              </v:shape>
            </v:group>
            <v:group style="position:absolute;left:12374;top:19908;width:16;height:16" coordorigin="12374,19908" coordsize="16,16">
              <v:shape style="position:absolute;left:12374;top:19908;width:16;height:16" coordorigin="12374,19908" coordsize="16,16" path="m12374,19908l12390,19924e" filled="false" stroked="true" strokeweight=".318763pt" strokecolor="#bababa">
                <v:path arrowok="t"/>
              </v:shape>
            </v:group>
            <v:group style="position:absolute;left:12374;top:19908;width:16;height:16" coordorigin="12374,19908" coordsize="16,16">
              <v:shape style="position:absolute;left:12374;top:19908;width:16;height:16" coordorigin="12374,19908" coordsize="16,16" path="m12390,19908l12374,19924e" filled="false" stroked="true" strokeweight=".318763pt" strokecolor="#bababa">
                <v:path arrowok="t"/>
              </v:shape>
            </v:group>
            <v:group style="position:absolute;left:13490;top:20018;width:16;height:16" coordorigin="13490,20018" coordsize="16,16">
              <v:shape style="position:absolute;left:13490;top:20018;width:16;height:16" coordorigin="13490,20018" coordsize="16,16" path="m13490,20018l13506,20033e" filled="false" stroked="true" strokeweight=".318763pt" strokecolor="#bababa">
                <v:path arrowok="t"/>
              </v:shape>
            </v:group>
            <v:group style="position:absolute;left:13490;top:20018;width:16;height:16" coordorigin="13490,20018" coordsize="16,16">
              <v:shape style="position:absolute;left:13490;top:20018;width:16;height:16" coordorigin="13490,20018" coordsize="16,16" path="m13506,20018l13490,20033e" filled="false" stroked="true" strokeweight=".318763pt" strokecolor="#bababa">
                <v:path arrowok="t"/>
              </v:shape>
            </v:group>
            <v:group style="position:absolute;left:13259;top:19406;width:16;height:16" coordorigin="13259,19406" coordsize="16,16">
              <v:shape style="position:absolute;left:13259;top:19406;width:16;height:16" coordorigin="13259,19406" coordsize="16,16" path="m13259,19406l13275,19422e" filled="false" stroked="true" strokeweight=".318763pt" strokecolor="#bababa">
                <v:path arrowok="t"/>
              </v:shape>
            </v:group>
            <v:group style="position:absolute;left:13259;top:19406;width:16;height:16" coordorigin="13259,19406" coordsize="16,16">
              <v:shape style="position:absolute;left:13259;top:19406;width:16;height:16" coordorigin="13259,19406" coordsize="16,16" path="m13275,19406l13259,19422e" filled="false" stroked="true" strokeweight=".318763pt" strokecolor="#bababa">
                <v:path arrowok="t"/>
              </v:shape>
            </v:group>
            <v:group style="position:absolute;left:12566;top:19444;width:16;height:16" coordorigin="12566,19444" coordsize="16,16">
              <v:shape style="position:absolute;left:12566;top:19444;width:16;height:16" coordorigin="12566,19444" coordsize="16,16" path="m12566,19444l12582,19460e" filled="false" stroked="true" strokeweight=".318763pt" strokecolor="#bababa">
                <v:path arrowok="t"/>
              </v:shape>
            </v:group>
            <v:group style="position:absolute;left:12566;top:19444;width:16;height:16" coordorigin="12566,19444" coordsize="16,16">
              <v:shape style="position:absolute;left:12566;top:19444;width:16;height:16" coordorigin="12566,19444" coordsize="16,16" path="m12582,19444l12566,19460e" filled="false" stroked="true" strokeweight=".318763pt" strokecolor="#bababa">
                <v:path arrowok="t"/>
              </v:shape>
            </v:group>
            <v:group style="position:absolute;left:11939;top:19414;width:16;height:16" coordorigin="11939,19414" coordsize="16,16">
              <v:shape style="position:absolute;left:11939;top:19414;width:16;height:16" coordorigin="11939,19414" coordsize="16,16" path="m11939,19414l11955,19429e" filled="false" stroked="true" strokeweight=".318763pt" strokecolor="#bababa">
                <v:path arrowok="t"/>
              </v:shape>
            </v:group>
            <v:group style="position:absolute;left:11939;top:19414;width:16;height:16" coordorigin="11939,19414" coordsize="16,16">
              <v:shape style="position:absolute;left:11939;top:19414;width:16;height:16" coordorigin="11939,19414" coordsize="16,16" path="m11955,19414l11939,19429e" filled="false" stroked="true" strokeweight=".318763pt" strokecolor="#bababa">
                <v:path arrowok="t"/>
              </v:shape>
            </v:group>
            <v:group style="position:absolute;left:11281;top:19339;width:16;height:16" coordorigin="11281,19339" coordsize="16,16">
              <v:shape style="position:absolute;left:11281;top:19339;width:16;height:16" coordorigin="11281,19339" coordsize="16,16" path="m11281,19339l11297,19355e" filled="false" stroked="true" strokeweight=".318763pt" strokecolor="#bababa">
                <v:path arrowok="t"/>
              </v:shape>
            </v:group>
            <v:group style="position:absolute;left:11281;top:19339;width:16;height:16" coordorigin="11281,19339" coordsize="16,16">
              <v:shape style="position:absolute;left:11281;top:19339;width:16;height:16" coordorigin="11281,19339" coordsize="16,16" path="m11297,19339l11281,19355e" filled="false" stroked="true" strokeweight=".318763pt" strokecolor="#bababa">
                <v:path arrowok="t"/>
              </v:shape>
            </v:group>
            <v:group style="position:absolute;left:10649;top:19175;width:16;height:16" coordorigin="10649,19175" coordsize="16,16">
              <v:shape style="position:absolute;left:10649;top:19175;width:16;height:16" coordorigin="10649,19175" coordsize="16,16" path="m10649,19175l10665,19190e" filled="false" stroked="true" strokeweight=".318763pt" strokecolor="#bababa">
                <v:path arrowok="t"/>
              </v:shape>
            </v:group>
            <v:group style="position:absolute;left:10649;top:19175;width:16;height:16" coordorigin="10649,19175" coordsize="16,16">
              <v:shape style="position:absolute;left:10649;top:19175;width:16;height:16" coordorigin="10649,19175" coordsize="16,16" path="m10665,19175l10649,19190e" filled="false" stroked="true" strokeweight=".318763pt" strokecolor="#bababa">
                <v:path arrowok="t"/>
              </v:shape>
              <v:shape style="position:absolute;left:9339;top:18959;width:759;height:115" type="#_x0000_t75" stroked="false">
                <v:imagedata r:id="rId201" o:title=""/>
              </v:shape>
            </v:group>
            <v:group style="position:absolute;left:9477;top:18746;width:16;height:16" coordorigin="9477,18746" coordsize="16,16">
              <v:shape style="position:absolute;left:9477;top:18746;width:16;height:16" coordorigin="9477,18746" coordsize="16,16" path="m9477,18746l9493,18762e" filled="false" stroked="true" strokeweight=".318763pt" strokecolor="#bababa">
                <v:path arrowok="t"/>
              </v:shape>
            </v:group>
            <v:group style="position:absolute;left:9477;top:18746;width:16;height:16" coordorigin="9477,18746" coordsize="16,16">
              <v:shape style="position:absolute;left:9477;top:18746;width:16;height:16" coordorigin="9477,18746" coordsize="16,16" path="m9493,18746l9477,18762e" filled="false" stroked="true" strokeweight=".318763pt" strokecolor="#bababa">
                <v:path arrowok="t"/>
              </v:shape>
            </v:group>
            <v:group style="position:absolute;left:9347;top:19124;width:16;height:16" coordorigin="9347,19124" coordsize="16,16">
              <v:shape style="position:absolute;left:9347;top:19124;width:16;height:16" coordorigin="9347,19124" coordsize="16,16" path="m9347,19124l9363,19139e" filled="false" stroked="true" strokeweight=".318763pt" strokecolor="#bababa">
                <v:path arrowok="t"/>
              </v:shape>
            </v:group>
            <v:group style="position:absolute;left:9347;top:19124;width:16;height:16" coordorigin="9347,19124" coordsize="16,16">
              <v:shape style="position:absolute;left:9347;top:19124;width:16;height:16" coordorigin="9347,19124" coordsize="16,16" path="m9363,19124l9347,19139e" filled="false" stroked="true" strokeweight=".318763pt" strokecolor="#bababa">
                <v:path arrowok="t"/>
              </v:shape>
            </v:group>
            <v:group style="position:absolute;left:9959;top:19347;width:16;height:16" coordorigin="9959,19347" coordsize="16,16">
              <v:shape style="position:absolute;left:9959;top:19347;width:16;height:16" coordorigin="9959,19347" coordsize="16,16" path="m9959,19347l9974,19363e" filled="false" stroked="true" strokeweight=".318763pt" strokecolor="#bababa">
                <v:path arrowok="t"/>
              </v:shape>
            </v:group>
            <v:group style="position:absolute;left:9959;top:19347;width:16;height:16" coordorigin="9959,19347" coordsize="16,16">
              <v:shape style="position:absolute;left:9959;top:19347;width:16;height:16" coordorigin="9959,19347" coordsize="16,16" path="m9974,19347l9959,19363e" filled="false" stroked="true" strokeweight=".318763pt" strokecolor="#bababa">
                <v:path arrowok="t"/>
              </v:shape>
            </v:group>
            <v:group style="position:absolute;left:10610;top:19578;width:16;height:18" coordorigin="10610,19578" coordsize="16,18">
              <v:shape style="position:absolute;left:10610;top:19578;width:16;height:18" coordorigin="10610,19578" coordsize="16,18" path="m10610,19578l10626,19595e" filled="false" stroked="true" strokeweight=".318763pt" strokecolor="#bababa">
                <v:path arrowok="t"/>
              </v:shape>
            </v:group>
            <v:group style="position:absolute;left:10610;top:19578;width:16;height:18" coordorigin="10610,19578" coordsize="16,18">
              <v:shape style="position:absolute;left:10610;top:19578;width:16;height:18" coordorigin="10610,19578" coordsize="16,18" path="m10626,19578l10610,19595e" filled="false" stroked="true" strokeweight=".318763pt" strokecolor="#bababa">
                <v:path arrowok="t"/>
              </v:shape>
            </v:group>
            <v:group style="position:absolute;left:11302;top:19812;width:16;height:16" coordorigin="11302,19812" coordsize="16,16">
              <v:shape style="position:absolute;left:11302;top:19812;width:16;height:16" coordorigin="11302,19812" coordsize="16,16" path="m11302,19812l11318,19828e" filled="false" stroked="true" strokeweight=".318763pt" strokecolor="#bababa">
                <v:path arrowok="t"/>
              </v:shape>
            </v:group>
            <v:group style="position:absolute;left:11302;top:19812;width:16;height:16" coordorigin="11302,19812" coordsize="16,16">
              <v:shape style="position:absolute;left:11302;top:19812;width:16;height:16" coordorigin="11302,19812" coordsize="16,16" path="m11318,19812l11302,19828e" filled="false" stroked="true" strokeweight=".318763pt" strokecolor="#bababa">
                <v:path arrowok="t"/>
              </v:shape>
            </v:group>
            <v:group style="position:absolute;left:12061;top:19670;width:16;height:16" coordorigin="12061,19670" coordsize="16,16">
              <v:shape style="position:absolute;left:12061;top:19670;width:16;height:16" coordorigin="12061,19670" coordsize="16,16" path="m12061,19670l12076,19686e" filled="false" stroked="true" strokeweight=".318763pt" strokecolor="#bababa">
                <v:path arrowok="t"/>
              </v:shape>
            </v:group>
            <v:group style="position:absolute;left:12061;top:19670;width:16;height:16" coordorigin="12061,19670" coordsize="16,16">
              <v:shape style="position:absolute;left:12061;top:19670;width:16;height:16" coordorigin="12061,19670" coordsize="16,16" path="m12076,19670l12061,19686e" filled="false" stroked="true" strokeweight=".318763pt" strokecolor="#bababa">
                <v:path arrowok="t"/>
              </v:shape>
            </v:group>
            <v:group style="position:absolute;left:12953;top:20429;width:16;height:16" coordorigin="12953,20429" coordsize="16,16">
              <v:shape style="position:absolute;left:12953;top:20429;width:16;height:16" coordorigin="12953,20429" coordsize="16,16" path="m12953,20429l12969,20445e" filled="false" stroked="true" strokeweight=".318763pt" strokecolor="#bababa">
                <v:path arrowok="t"/>
              </v:shape>
            </v:group>
            <v:group style="position:absolute;left:12953;top:20429;width:16;height:16" coordorigin="12953,20429" coordsize="16,16">
              <v:shape style="position:absolute;left:12953;top:20429;width:16;height:16" coordorigin="12953,20429" coordsize="16,16" path="m12969,20429l12953,20445e" filled="false" stroked="true" strokeweight=".318763pt" strokecolor="#bababa">
                <v:path arrowok="t"/>
              </v:shape>
            </v:group>
            <v:group style="position:absolute;left:13318;top:20331;width:16;height:16" coordorigin="13318,20331" coordsize="16,16">
              <v:shape style="position:absolute;left:13318;top:20331;width:16;height:16" coordorigin="13318,20331" coordsize="16,16" path="m13318,20331l13334,20347e" filled="false" stroked="true" strokeweight=".318763pt" strokecolor="#bababa">
                <v:path arrowok="t"/>
              </v:shape>
            </v:group>
            <v:group style="position:absolute;left:13318;top:20331;width:16;height:16" coordorigin="13318,20331" coordsize="16,16">
              <v:shape style="position:absolute;left:13318;top:20331;width:16;height:16" coordorigin="13318,20331" coordsize="16,16" path="m13334,20331l13318,20347e" filled="false" stroked="true" strokeweight=".318763pt" strokecolor="#bababa">
                <v:path arrowok="t"/>
              </v:shape>
            </v:group>
            <v:group style="position:absolute;left:13253;top:20606;width:16;height:18" coordorigin="13253,20606" coordsize="16,18">
              <v:shape style="position:absolute;left:13253;top:20606;width:16;height:18" coordorigin="13253,20606" coordsize="16,18" path="m13253,20606l13268,20623e" filled="false" stroked="true" strokeweight=".318763pt" strokecolor="#bababa">
                <v:path arrowok="t"/>
              </v:shape>
            </v:group>
            <v:group style="position:absolute;left:13253;top:20606;width:16;height:18" coordorigin="13253,20606" coordsize="16,18">
              <v:shape style="position:absolute;left:13253;top:20606;width:16;height:18" coordorigin="13253,20606" coordsize="16,18" path="m13268,20606l13253,20623e" filled="false" stroked="true" strokeweight=".318763pt" strokecolor="#bababa">
                <v:path arrowok="t"/>
              </v:shape>
            </v:group>
            <v:group style="position:absolute;left:13165;top:20437;width:16;height:16" coordorigin="13165,20437" coordsize="16,16">
              <v:shape style="position:absolute;left:13165;top:20437;width:16;height:16" coordorigin="13165,20437" coordsize="16,16" path="m13165,20437l13181,20453e" filled="false" stroked="true" strokeweight=".318763pt" strokecolor="#bababa">
                <v:path arrowok="t"/>
              </v:shape>
            </v:group>
            <v:group style="position:absolute;left:13165;top:20437;width:16;height:16" coordorigin="13165,20437" coordsize="16,16">
              <v:shape style="position:absolute;left:13165;top:20437;width:16;height:16" coordorigin="13165,20437" coordsize="16,16" path="m13181,20437l13165,20453e" filled="false" stroked="true" strokeweight=".318763pt" strokecolor="#bababa">
                <v:path arrowok="t"/>
              </v:shape>
            </v:group>
            <v:group style="position:absolute;left:13181;top:20488;width:16;height:16" coordorigin="13181,20488" coordsize="16,16">
              <v:shape style="position:absolute;left:13181;top:20488;width:16;height:16" coordorigin="13181,20488" coordsize="16,16" path="m13181,20488l13197,20504e" filled="false" stroked="true" strokeweight=".318763pt" strokecolor="#bababa">
                <v:path arrowok="t"/>
              </v:shape>
            </v:group>
            <v:group style="position:absolute;left:13181;top:20488;width:16;height:16" coordorigin="13181,20488" coordsize="16,16">
              <v:shape style="position:absolute;left:13181;top:20488;width:16;height:16" coordorigin="13181,20488" coordsize="16,16" path="m13197,20488l13181,20504e" filled="false" stroked="true" strokeweight=".318763pt" strokecolor="#bababa">
                <v:path arrowok="t"/>
              </v:shape>
            </v:group>
            <v:group style="position:absolute;left:13221;top:20476;width:16;height:16" coordorigin="13221,20476" coordsize="16,16">
              <v:shape style="position:absolute;left:13221;top:20476;width:16;height:16" coordorigin="13221,20476" coordsize="16,16" path="m13221,20476l13237,20492e" filled="false" stroked="true" strokeweight=".318763pt" strokecolor="#bababa">
                <v:path arrowok="t"/>
              </v:shape>
            </v:group>
            <v:group style="position:absolute;left:13221;top:20476;width:16;height:16" coordorigin="13221,20476" coordsize="16,16">
              <v:shape style="position:absolute;left:13221;top:20476;width:16;height:16" coordorigin="13221,20476" coordsize="16,16" path="m13237,20476l13221,20492e" filled="false" stroked="true" strokeweight=".318763pt" strokecolor="#bababa">
                <v:path arrowok="t"/>
              </v:shape>
            </v:group>
            <v:group style="position:absolute;left:13474;top:20336;width:16;height:16" coordorigin="13474,20336" coordsize="16,16">
              <v:shape style="position:absolute;left:13474;top:20336;width:16;height:16" coordorigin="13474,20336" coordsize="16,16" path="m13474,20336l13490,20352e" filled="false" stroked="true" strokeweight=".318763pt" strokecolor="#bababa">
                <v:path arrowok="t"/>
              </v:shape>
            </v:group>
            <v:group style="position:absolute;left:13474;top:20336;width:16;height:16" coordorigin="13474,20336" coordsize="16,16">
              <v:shape style="position:absolute;left:13474;top:20336;width:16;height:16" coordorigin="13474,20336" coordsize="16,16" path="m13490,20336l13474,20352e" filled="false" stroked="true" strokeweight=".318763pt" strokecolor="#bababa">
                <v:path arrowok="t"/>
              </v:shape>
            </v:group>
            <v:group style="position:absolute;left:13455;top:20284;width:16;height:16" coordorigin="13455,20284" coordsize="16,16">
              <v:shape style="position:absolute;left:13455;top:20284;width:16;height:16" coordorigin="13455,20284" coordsize="16,16" path="m13455,20284l13471,20300e" filled="false" stroked="true" strokeweight=".318763pt" strokecolor="#bababa">
                <v:path arrowok="t"/>
              </v:shape>
            </v:group>
            <v:group style="position:absolute;left:13455;top:20284;width:16;height:16" coordorigin="13455,20284" coordsize="16,16">
              <v:shape style="position:absolute;left:13455;top:20284;width:16;height:16" coordorigin="13455,20284" coordsize="16,16" path="m13471,20284l13455,20300e" filled="false" stroked="true" strokeweight=".318763pt" strokecolor="#bababa">
                <v:path arrowok="t"/>
              </v:shape>
            </v:group>
            <v:group style="position:absolute;left:13417;top:20300;width:16;height:16" coordorigin="13417,20300" coordsize="16,16">
              <v:shape style="position:absolute;left:13417;top:20300;width:16;height:16" coordorigin="13417,20300" coordsize="16,16" path="m13417,20300l13433,20316e" filled="false" stroked="true" strokeweight=".318763pt" strokecolor="#bababa">
                <v:path arrowok="t"/>
              </v:shape>
            </v:group>
            <v:group style="position:absolute;left:13417;top:20300;width:16;height:16" coordorigin="13417,20300" coordsize="16,16">
              <v:shape style="position:absolute;left:13417;top:20300;width:16;height:16" coordorigin="13417,20300" coordsize="16,16" path="m13433,20300l13417,20316e" filled="false" stroked="true" strokeweight=".318763pt" strokecolor="#bababa">
                <v:path arrowok="t"/>
              </v:shape>
            </v:group>
            <v:group style="position:absolute;left:13278;top:20430;width:16;height:16" coordorigin="13278,20430" coordsize="16,16">
              <v:shape style="position:absolute;left:13278;top:20430;width:16;height:16" coordorigin="13278,20430" coordsize="16,16" path="m13278,20430l13294,20446e" filled="false" stroked="true" strokeweight=".318763pt" strokecolor="#bababa">
                <v:path arrowok="t"/>
              </v:shape>
            </v:group>
            <v:group style="position:absolute;left:13278;top:20430;width:16;height:16" coordorigin="13278,20430" coordsize="16,16">
              <v:shape style="position:absolute;left:13278;top:20430;width:16;height:16" coordorigin="13278,20430" coordsize="16,16" path="m13294,20430l13278,20446e" filled="false" stroked="true" strokeweight=".318763pt" strokecolor="#bababa">
                <v:path arrowok="t"/>
              </v:shape>
            </v:group>
            <v:group style="position:absolute;left:13211;top:20446;width:16;height:16" coordorigin="13211,20446" coordsize="16,16">
              <v:shape style="position:absolute;left:13211;top:20446;width:16;height:16" coordorigin="13211,20446" coordsize="16,16" path="m13211,20446l13227,20462e" filled="false" stroked="true" strokeweight=".318763pt" strokecolor="#bababa">
                <v:path arrowok="t"/>
              </v:shape>
            </v:group>
            <v:group style="position:absolute;left:13211;top:20446;width:16;height:16" coordorigin="13211,20446" coordsize="16,16">
              <v:shape style="position:absolute;left:13211;top:20446;width:16;height:16" coordorigin="13211,20446" coordsize="16,16" path="m13227,20446l13211,20462e" filled="false" stroked="true" strokeweight=".318763pt" strokecolor="#bababa">
                <v:path arrowok="t"/>
              </v:shape>
            </v:group>
            <v:group style="position:absolute;left:13192;top:20583;width:16;height:16" coordorigin="13192,20583" coordsize="16,16">
              <v:shape style="position:absolute;left:13192;top:20583;width:16;height:16" coordorigin="13192,20583" coordsize="16,16" path="m13192,20583l13208,20599e" filled="false" stroked="true" strokeweight=".318763pt" strokecolor="#bababa">
                <v:path arrowok="t"/>
              </v:shape>
            </v:group>
            <v:group style="position:absolute;left:13192;top:20583;width:16;height:16" coordorigin="13192,20583" coordsize="16,16">
              <v:shape style="position:absolute;left:13192;top:20583;width:16;height:16" coordorigin="13192,20583" coordsize="16,16" path="m13208,20583l13192,20599e" filled="false" stroked="true" strokeweight=".318763pt" strokecolor="#bababa">
                <v:path arrowok="t"/>
              </v:shape>
            </v:group>
            <v:group style="position:absolute;left:13149;top:20459;width:16;height:16" coordorigin="13149,20459" coordsize="16,16">
              <v:shape style="position:absolute;left:13149;top:20459;width:16;height:16" coordorigin="13149,20459" coordsize="16,16" path="m13149,20459l13165,20475e" filled="false" stroked="true" strokeweight=".318763pt" strokecolor="#bababa">
                <v:path arrowok="t"/>
              </v:shape>
            </v:group>
            <v:group style="position:absolute;left:13149;top:20459;width:16;height:16" coordorigin="13149,20459" coordsize="16,16">
              <v:shape style="position:absolute;left:13149;top:20459;width:16;height:16" coordorigin="13149,20459" coordsize="16,16" path="m13165,20459l13149,20475e" filled="false" stroked="true" strokeweight=".318763pt" strokecolor="#bababa">
                <v:path arrowok="t"/>
              </v:shape>
            </v:group>
            <v:group style="position:absolute;left:12932;top:20516;width:16;height:16" coordorigin="12932,20516" coordsize="16,16">
              <v:shape style="position:absolute;left:12932;top:20516;width:16;height:16" coordorigin="12932,20516" coordsize="16,16" path="m12932,20516l12948,20532e" filled="false" stroked="true" strokeweight=".318763pt" strokecolor="#bababa">
                <v:path arrowok="t"/>
              </v:shape>
            </v:group>
            <v:group style="position:absolute;left:12932;top:20516;width:16;height:16" coordorigin="12932,20516" coordsize="16,16">
              <v:shape style="position:absolute;left:12932;top:20516;width:16;height:16" coordorigin="12932,20516" coordsize="16,16" path="m12948,20516l12932,20532e" filled="false" stroked="true" strokeweight=".318763pt" strokecolor="#bababa">
                <v:path arrowok="t"/>
              </v:shape>
            </v:group>
            <v:group style="position:absolute;left:12881;top:20492;width:16;height:16" coordorigin="12881,20492" coordsize="16,16">
              <v:shape style="position:absolute;left:12881;top:20492;width:16;height:16" coordorigin="12881,20492" coordsize="16,16" path="m12881,20492l12897,20508e" filled="false" stroked="true" strokeweight=".318763pt" strokecolor="#bababa">
                <v:path arrowok="t"/>
              </v:shape>
            </v:group>
            <v:group style="position:absolute;left:12881;top:20492;width:16;height:16" coordorigin="12881,20492" coordsize="16,16">
              <v:shape style="position:absolute;left:12881;top:20492;width:16;height:16" coordorigin="12881,20492" coordsize="16,16" path="m12897,20492l12881,20508e" filled="false" stroked="true" strokeweight=".318763pt" strokecolor="#bababa">
                <v:path arrowok="t"/>
              </v:shape>
            </v:group>
            <v:group style="position:absolute;left:12024;top:19729;width:16;height:16" coordorigin="12024,19729" coordsize="16,16">
              <v:shape style="position:absolute;left:12024;top:19729;width:16;height:16" coordorigin="12024,19729" coordsize="16,16" path="m12024,19729l12040,19745e" filled="false" stroked="true" strokeweight=".318763pt" strokecolor="#bababa">
                <v:path arrowok="t"/>
              </v:shape>
            </v:group>
            <v:group style="position:absolute;left:12024;top:19729;width:16;height:16" coordorigin="12024,19729" coordsize="16,16">
              <v:shape style="position:absolute;left:12024;top:19729;width:16;height:16" coordorigin="12024,19729" coordsize="16,16" path="m12040,19729l12024,19745e" filled="false" stroked="true" strokeweight=".318763pt" strokecolor="#bababa">
                <v:path arrowok="t"/>
              </v:shape>
            </v:group>
            <v:group style="position:absolute;left:11288;top:19919;width:16;height:16" coordorigin="11288,19919" coordsize="16,16">
              <v:shape style="position:absolute;left:11288;top:19919;width:16;height:16" coordorigin="11288,19919" coordsize="16,16" path="m11288,19919l11304,19935e" filled="false" stroked="true" strokeweight=".318763pt" strokecolor="#bababa">
                <v:path arrowok="t"/>
              </v:shape>
            </v:group>
            <v:group style="position:absolute;left:11288;top:19919;width:16;height:16" coordorigin="11288,19919" coordsize="16,16">
              <v:shape style="position:absolute;left:11288;top:19919;width:16;height:16" coordorigin="11288,19919" coordsize="16,16" path="m11304,19919l11288,19935e" filled="false" stroked="true" strokeweight=".318763pt" strokecolor="#bababa">
                <v:path arrowok="t"/>
              </v:shape>
            </v:group>
            <v:group style="position:absolute;left:10461;top:19621;width:16;height:16" coordorigin="10461,19621" coordsize="16,16">
              <v:shape style="position:absolute;left:10461;top:19621;width:16;height:16" coordorigin="10461,19621" coordsize="16,16" path="m10461,19621l10476,19637e" filled="false" stroked="true" strokeweight=".318763pt" strokecolor="#bababa">
                <v:path arrowok="t"/>
              </v:shape>
            </v:group>
            <v:group style="position:absolute;left:10461;top:19621;width:16;height:16" coordorigin="10461,19621" coordsize="16,16">
              <v:shape style="position:absolute;left:10461;top:19621;width:16;height:16" coordorigin="10461,19621" coordsize="16,16" path="m10476,19621l10461,19637e" filled="false" stroked="true" strokeweight=".318763pt" strokecolor="#bababa">
                <v:path arrowok="t"/>
              </v:shape>
            </v:group>
            <v:group style="position:absolute;left:9849;top:19399;width:16;height:16" coordorigin="9849,19399" coordsize="16,16">
              <v:shape style="position:absolute;left:9849;top:19399;width:16;height:16" coordorigin="9849,19399" coordsize="16,16" path="m9849,19399l9865,19415e" filled="false" stroked="true" strokeweight=".318763pt" strokecolor="#bababa">
                <v:path arrowok="t"/>
              </v:shape>
            </v:group>
            <v:group style="position:absolute;left:9849;top:19399;width:16;height:16" coordorigin="9849,19399" coordsize="16,16">
              <v:shape style="position:absolute;left:9849;top:19399;width:16;height:16" coordorigin="9849,19399" coordsize="16,16" path="m9865,19399l9849,19415e" filled="false" stroked="true" strokeweight=".318763pt" strokecolor="#bababa">
                <v:path arrowok="t"/>
              </v:shape>
            </v:group>
            <v:group style="position:absolute;left:9187;top:19157;width:16;height:16" coordorigin="9187,19157" coordsize="16,16">
              <v:shape style="position:absolute;left:9187;top:19157;width:16;height:16" coordorigin="9187,19157" coordsize="16,16" path="m9187,19157l9203,19173e" filled="false" stroked="true" strokeweight=".318763pt" strokecolor="#bababa">
                <v:path arrowok="t"/>
              </v:shape>
            </v:group>
            <v:group style="position:absolute;left:9187;top:19157;width:16;height:16" coordorigin="9187,19157" coordsize="16,16">
              <v:shape style="position:absolute;left:9187;top:19157;width:16;height:16" coordorigin="9187,19157" coordsize="16,16" path="m9203,19157l9187,19173e" filled="false" stroked="true" strokeweight=".318763pt" strokecolor="#bababa">
                <v:path arrowok="t"/>
              </v:shape>
            </v:group>
            <v:group style="position:absolute;left:21954;top:21065;width:16;height:16" coordorigin="21954,21065" coordsize="16,16">
              <v:shape style="position:absolute;left:21954;top:21065;width:16;height:16" coordorigin="21954,21065" coordsize="16,16" path="m21954,21065l21970,21080e" filled="false" stroked="true" strokeweight=".318763pt" strokecolor="#bababa">
                <v:path arrowok="t"/>
              </v:shape>
            </v:group>
            <v:group style="position:absolute;left:21954;top:21065;width:16;height:16" coordorigin="21954,21065" coordsize="16,16">
              <v:shape style="position:absolute;left:21954;top:21065;width:16;height:16" coordorigin="21954,21065" coordsize="16,16" path="m21970,21065l21954,21080e" filled="false" stroked="true" strokeweight=".318763pt" strokecolor="#bababa">
                <v:path arrowok="t"/>
              </v:shape>
            </v:group>
            <v:group style="position:absolute;left:21978;top:21039;width:16;height:16" coordorigin="21978,21039" coordsize="16,16">
              <v:shape style="position:absolute;left:21978;top:21039;width:16;height:16" coordorigin="21978,21039" coordsize="16,16" path="m21978,21039l21994,21055e" filled="false" stroked="true" strokeweight=".318763pt" strokecolor="#bababa">
                <v:path arrowok="t"/>
              </v:shape>
            </v:group>
            <v:group style="position:absolute;left:21978;top:21039;width:16;height:16" coordorigin="21978,21039" coordsize="16,16">
              <v:shape style="position:absolute;left:21978;top:21039;width:16;height:16" coordorigin="21978,21039" coordsize="16,16" path="m21994,21039l21978,21055e" filled="false" stroked="true" strokeweight=".318763pt" strokecolor="#bababa">
                <v:path arrowok="t"/>
              </v:shape>
              <v:shape style="position:absolute;left:982;top:26776;width:751;height:859" type="#_x0000_t75" stroked="false">
                <v:imagedata r:id="rId202" o:title=""/>
              </v:shape>
            </v:group>
            <v:group style="position:absolute;left:1031;top:26912;width:16;height:16" coordorigin="1031,26912" coordsize="16,16">
              <v:shape style="position:absolute;left:1031;top:26912;width:16;height:16" coordorigin="1031,26912" coordsize="16,16" path="m1031,26912l1047,26927e" filled="false" stroked="true" strokeweight=".318763pt" strokecolor="#bababa">
                <v:path arrowok="t"/>
              </v:shape>
            </v:group>
            <v:group style="position:absolute;left:1031;top:26912;width:16;height:16" coordorigin="1031,26912" coordsize="16,16">
              <v:shape style="position:absolute;left:1031;top:26912;width:16;height:16" coordorigin="1031,26912" coordsize="16,16" path="m1047,26912l1031,26927e" filled="false" stroked="true" strokeweight=".318763pt" strokecolor="#bababa">
                <v:path arrowok="t"/>
              </v:shape>
            </v:group>
            <v:group style="position:absolute;left:1367;top:26492;width:16;height:16" coordorigin="1367,26492" coordsize="16,16">
              <v:shape style="position:absolute;left:1367;top:26492;width:16;height:16" coordorigin="1367,26492" coordsize="16,16" path="m1367,26492l1383,26508e" filled="false" stroked="true" strokeweight=".318763pt" strokecolor="#bababa">
                <v:path arrowok="t"/>
              </v:shape>
            </v:group>
            <v:group style="position:absolute;left:1367;top:26492;width:16;height:16" coordorigin="1367,26492" coordsize="16,16">
              <v:shape style="position:absolute;left:1367;top:26492;width:16;height:16" coordorigin="1367,26492" coordsize="16,16" path="m1383,26492l1367,26508e" filled="false" stroked="true" strokeweight=".318763pt" strokecolor="#bababa">
                <v:path arrowok="t"/>
              </v:shape>
            </v:group>
            <v:group style="position:absolute;left:1429;top:26156;width:16;height:16" coordorigin="1429,26156" coordsize="16,16">
              <v:shape style="position:absolute;left:1429;top:26156;width:16;height:16" coordorigin="1429,26156" coordsize="16,16" path="m1429,26156l1445,26172e" filled="false" stroked="true" strokeweight=".318763pt" strokecolor="#bababa">
                <v:path arrowok="t"/>
              </v:shape>
            </v:group>
            <v:group style="position:absolute;left:1429;top:26156;width:16;height:16" coordorigin="1429,26156" coordsize="16,16">
              <v:shape style="position:absolute;left:1429;top:26156;width:16;height:16" coordorigin="1429,26156" coordsize="16,16" path="m1445,26156l1429,26172e" filled="false" stroked="true" strokeweight=".318763pt" strokecolor="#bababa">
                <v:path arrowok="t"/>
              </v:shape>
            </v:group>
            <v:group style="position:absolute;left:1398;top:26155;width:16;height:16" coordorigin="1398,26155" coordsize="16,16">
              <v:shape style="position:absolute;left:1398;top:26155;width:16;height:16" coordorigin="1398,26155" coordsize="16,16" path="m1398,26155l1414,26171e" filled="false" stroked="true" strokeweight=".318763pt" strokecolor="#bababa">
                <v:path arrowok="t"/>
              </v:shape>
            </v:group>
            <v:group style="position:absolute;left:1398;top:26155;width:16;height:16" coordorigin="1398,26155" coordsize="16,16">
              <v:shape style="position:absolute;left:1398;top:26155;width:16;height:16" coordorigin="1398,26155" coordsize="16,16" path="m1414,26155l1398,26171e" filled="false" stroked="true" strokeweight=".318763pt" strokecolor="#bababa">
                <v:path arrowok="t"/>
              </v:shape>
            </v:group>
            <v:group style="position:absolute;left:4188;top:24775;width:16;height:16" coordorigin="4188,24775" coordsize="16,16">
              <v:shape style="position:absolute;left:4188;top:24775;width:16;height:16" coordorigin="4188,24775" coordsize="16,16" path="m4188,24775l4204,24790e" filled="false" stroked="true" strokeweight=".318763pt" strokecolor="#bababa">
                <v:path arrowok="t"/>
              </v:shape>
            </v:group>
            <v:group style="position:absolute;left:4188;top:24775;width:16;height:16" coordorigin="4188,24775" coordsize="16,16">
              <v:shape style="position:absolute;left:4188;top:24775;width:16;height:16" coordorigin="4188,24775" coordsize="16,16" path="m4204,24775l4188,24790e" filled="false" stroked="true" strokeweight=".318763pt" strokecolor="#bababa">
                <v:path arrowok="t"/>
              </v:shape>
            </v:group>
            <v:group style="position:absolute;left:5758;top:24418;width:16;height:16" coordorigin="5758,24418" coordsize="16,16">
              <v:shape style="position:absolute;left:5758;top:24418;width:16;height:16" coordorigin="5758,24418" coordsize="16,16" path="m5758,24418l5774,24433e" filled="false" stroked="true" strokeweight=".318763pt" strokecolor="#bababa">
                <v:path arrowok="t"/>
              </v:shape>
            </v:group>
            <v:group style="position:absolute;left:5758;top:24418;width:16;height:16" coordorigin="5758,24418" coordsize="16,16">
              <v:shape style="position:absolute;left:5758;top:24418;width:16;height:16" coordorigin="5758,24418" coordsize="16,16" path="m5774,24418l5758,24433e" filled="false" stroked="true" strokeweight=".318763pt" strokecolor="#bababa">
                <v:path arrowok="t"/>
              </v:shape>
            </v:group>
            <v:group style="position:absolute;left:5807;top:24379;width:16;height:16" coordorigin="5807,24379" coordsize="16,16">
              <v:shape style="position:absolute;left:5807;top:24379;width:16;height:16" coordorigin="5807,24379" coordsize="16,16" path="m5807,24379l5823,24395e" filled="false" stroked="true" strokeweight=".318763pt" strokecolor="#bababa">
                <v:path arrowok="t"/>
              </v:shape>
            </v:group>
            <v:group style="position:absolute;left:5807;top:24379;width:16;height:16" coordorigin="5807,24379" coordsize="16,16">
              <v:shape style="position:absolute;left:5807;top:24379;width:16;height:16" coordorigin="5807,24379" coordsize="16,16" path="m5823,24379l5807,24395e" filled="false" stroked="true" strokeweight=".318763pt" strokecolor="#bababa">
                <v:path arrowok="t"/>
              </v:shape>
            </v:group>
            <v:group style="position:absolute;left:4150;top:24755;width:16;height:16" coordorigin="4150,24755" coordsize="16,16">
              <v:shape style="position:absolute;left:4150;top:24755;width:16;height:16" coordorigin="4150,24755" coordsize="16,16" path="m4150,24755l4166,24771e" filled="false" stroked="true" strokeweight=".318763pt" strokecolor="#bababa">
                <v:path arrowok="t"/>
              </v:shape>
            </v:group>
            <v:group style="position:absolute;left:4150;top:24755;width:16;height:16" coordorigin="4150,24755" coordsize="16,16">
              <v:shape style="position:absolute;left:4150;top:24755;width:16;height:16" coordorigin="4150,24755" coordsize="16,16" path="m4166,24755l4150,24771e" filled="false" stroked="true" strokeweight=".318763pt" strokecolor="#bababa">
                <v:path arrowok="t"/>
              </v:shape>
            </v:group>
            <v:group style="position:absolute;left:6993;top:21388;width:16;height:16" coordorigin="6993,21388" coordsize="16,16">
              <v:shape style="position:absolute;left:6993;top:21388;width:16;height:16" coordorigin="6993,21388" coordsize="16,16" path="m6993,21388l7009,21404e" filled="false" stroked="true" strokeweight=".318763pt" strokecolor="#bababa">
                <v:path arrowok="t"/>
              </v:shape>
            </v:group>
            <v:group style="position:absolute;left:6993;top:21388;width:16;height:16" coordorigin="6993,21388" coordsize="16,16">
              <v:shape style="position:absolute;left:6993;top:21388;width:16;height:16" coordorigin="6993,21388" coordsize="16,16" path="m7009,21388l6993,21404e" filled="false" stroked="true" strokeweight=".318763pt" strokecolor="#bababa">
                <v:path arrowok="t"/>
              </v:shape>
            </v:group>
            <v:group style="position:absolute;left:6679;top:21270;width:16;height:16" coordorigin="6679,21270" coordsize="16,16">
              <v:shape style="position:absolute;left:6679;top:21270;width:16;height:16" coordorigin="6679,21270" coordsize="16,16" path="m6679,21270l6695,21286e" filled="false" stroked="true" strokeweight=".318763pt" strokecolor="#bababa">
                <v:path arrowok="t"/>
              </v:shape>
            </v:group>
            <v:group style="position:absolute;left:6679;top:21270;width:16;height:16" coordorigin="6679,21270" coordsize="16,16">
              <v:shape style="position:absolute;left:6679;top:21270;width:16;height:16" coordorigin="6679,21270" coordsize="16,16" path="m6695,21270l6679,21286e" filled="false" stroked="true" strokeweight=".318763pt" strokecolor="#bababa">
                <v:path arrowok="t"/>
              </v:shape>
            </v:group>
            <v:group style="position:absolute;left:6695;top:21235;width:16;height:16" coordorigin="6695,21235" coordsize="16,16">
              <v:shape style="position:absolute;left:6695;top:21235;width:16;height:16" coordorigin="6695,21235" coordsize="16,16" path="m6695,21235l6711,21251e" filled="false" stroked="true" strokeweight=".318763pt" strokecolor="#bababa">
                <v:path arrowok="t"/>
              </v:shape>
            </v:group>
            <v:group style="position:absolute;left:6695;top:21235;width:16;height:16" coordorigin="6695,21235" coordsize="16,16">
              <v:shape style="position:absolute;left:6695;top:21235;width:16;height:16" coordorigin="6695,21235" coordsize="16,16" path="m6711,21235l6695,21251e" filled="false" stroked="true" strokeweight=".318763pt" strokecolor="#bababa">
                <v:path arrowok="t"/>
              </v:shape>
            </v:group>
            <v:group style="position:absolute;left:6988;top:21374;width:16;height:16" coordorigin="6988,21374" coordsize="16,16">
              <v:shape style="position:absolute;left:6988;top:21374;width:16;height:16" coordorigin="6988,21374" coordsize="16,16" path="m6988,21374l7004,21390e" filled="false" stroked="true" strokeweight=".318763pt" strokecolor="#bababa">
                <v:path arrowok="t"/>
              </v:shape>
            </v:group>
            <v:group style="position:absolute;left:6988;top:21374;width:16;height:16" coordorigin="6988,21374" coordsize="16,16">
              <v:shape style="position:absolute;left:6988;top:21374;width:16;height:16" coordorigin="6988,21374" coordsize="16,16" path="m7004,21374l6988,21390e" filled="false" stroked="true" strokeweight=".318763pt" strokecolor="#bababa">
                <v:path arrowok="t"/>
              </v:shape>
              <v:shape style="position:absolute;left:9339;top:22709;width:759;height:182" type="#_x0000_t75" stroked="false">
                <v:imagedata r:id="rId203" o:title=""/>
              </v:shape>
            </v:group>
            <v:group style="position:absolute;left:9555;top:23037;width:16;height:16" coordorigin="9555,23037" coordsize="16,16">
              <v:shape style="position:absolute;left:9555;top:23037;width:16;height:16" coordorigin="9555,23037" coordsize="16,16" path="m9555,23037l9571,23053e" filled="false" stroked="true" strokeweight=".318763pt" strokecolor="#bababa">
                <v:path arrowok="t"/>
              </v:shape>
            </v:group>
            <v:group style="position:absolute;left:9555;top:23037;width:16;height:16" coordorigin="9555,23037" coordsize="16,16">
              <v:shape style="position:absolute;left:9555;top:23037;width:16;height:16" coordorigin="9555,23037" coordsize="16,16" path="m9571,23037l9555,23053e" filled="false" stroked="true" strokeweight=".318763pt" strokecolor="#bababa">
                <v:path arrowok="t"/>
              </v:shape>
            </v:group>
            <v:group style="position:absolute;left:9342;top:22963;width:16;height:16" coordorigin="9342,22963" coordsize="16,16">
              <v:shape style="position:absolute;left:9342;top:22963;width:16;height:16" coordorigin="9342,22963" coordsize="16,16" path="m9342,22963l9358,22978e" filled="false" stroked="true" strokeweight=".318763pt" strokecolor="#bababa">
                <v:path arrowok="t"/>
              </v:shape>
            </v:group>
            <v:group style="position:absolute;left:9342;top:22963;width:16;height:16" coordorigin="9342,22963" coordsize="16,16">
              <v:shape style="position:absolute;left:9342;top:22963;width:16;height:16" coordorigin="9342,22963" coordsize="16,16" path="m9358,22963l9342,22978e" filled="false" stroked="true" strokeweight=".318763pt" strokecolor="#bababa">
                <v:path arrowok="t"/>
              </v:shape>
            </v:group>
            <v:group style="position:absolute;left:9117;top:22880;width:16;height:16" coordorigin="9117,22880" coordsize="16,16">
              <v:shape style="position:absolute;left:9117;top:22880;width:16;height:16" coordorigin="9117,22880" coordsize="16,16" path="m9117,22880l9133,22896e" filled="false" stroked="true" strokeweight=".318763pt" strokecolor="#bababa">
                <v:path arrowok="t"/>
              </v:shape>
            </v:group>
            <v:group style="position:absolute;left:9117;top:22880;width:16;height:16" coordorigin="9117,22880" coordsize="16,16">
              <v:shape style="position:absolute;left:9117;top:22880;width:16;height:16" coordorigin="9117,22880" coordsize="16,16" path="m9133,22880l9117,22896e" filled="false" stroked="true" strokeweight=".318763pt" strokecolor="#bababa">
                <v:path arrowok="t"/>
              </v:shape>
            </v:group>
            <v:group style="position:absolute;left:8894;top:22797;width:16;height:16" coordorigin="8894,22797" coordsize="16,16">
              <v:shape style="position:absolute;left:8894;top:22797;width:16;height:16" coordorigin="8894,22797" coordsize="16,16" path="m8894,22797l8910,22813e" filled="false" stroked="true" strokeweight=".318763pt" strokecolor="#bababa">
                <v:path arrowok="t"/>
              </v:shape>
            </v:group>
            <v:group style="position:absolute;left:8894;top:22797;width:16;height:16" coordorigin="8894,22797" coordsize="16,16">
              <v:shape style="position:absolute;left:8894;top:22797;width:16;height:16" coordorigin="8894,22797" coordsize="16,16" path="m8910,22797l8894,22813e" filled="false" stroked="true" strokeweight=".318763pt" strokecolor="#bababa">
                <v:path arrowok="t"/>
              </v:shape>
            </v:group>
            <v:group style="position:absolute;left:9203;top:22628;width:16;height:16" coordorigin="9203,22628" coordsize="16,16">
              <v:shape style="position:absolute;left:9203;top:22628;width:16;height:16" coordorigin="9203,22628" coordsize="16,16" path="m9203,22628l9219,22644e" filled="false" stroked="true" strokeweight=".318763pt" strokecolor="#bababa">
                <v:path arrowok="t"/>
              </v:shape>
            </v:group>
            <v:group style="position:absolute;left:9203;top:22628;width:16;height:16" coordorigin="9203,22628" coordsize="16,16">
              <v:shape style="position:absolute;left:9203;top:22628;width:16;height:16" coordorigin="9203,22628" coordsize="16,16" path="m9219,22628l9203,22644e" filled="false" stroked="true" strokeweight=".318763pt" strokecolor="#bababa">
                <v:path arrowok="t"/>
              </v:shape>
            </v:group>
            <v:group style="position:absolute;left:8972;top:22550;width:16;height:16" coordorigin="8972,22550" coordsize="16,16">
              <v:shape style="position:absolute;left:8972;top:22550;width:16;height:16" coordorigin="8972,22550" coordsize="16,16" path="m8972,22550l8988,22566e" filled="false" stroked="true" strokeweight=".318763pt" strokecolor="#bababa">
                <v:path arrowok="t"/>
              </v:shape>
            </v:group>
            <v:group style="position:absolute;left:8972;top:22550;width:16;height:16" coordorigin="8972,22550" coordsize="16,16">
              <v:shape style="position:absolute;left:8972;top:22550;width:16;height:16" coordorigin="8972,22550" coordsize="16,16" path="m8988,22550l8972,22566e" filled="false" stroked="true" strokeweight=".318763pt" strokecolor="#bababa">
                <v:path arrowok="t"/>
              </v:shape>
            </v:group>
            <v:group style="position:absolute;left:8668;top:22717;width:18;height:16" coordorigin="8668,22717" coordsize="18,16">
              <v:shape style="position:absolute;left:8668;top:22717;width:18;height:16" coordorigin="8668,22717" coordsize="18,16" path="m8668,22717l8685,22733e" filled="false" stroked="true" strokeweight=".318763pt" strokecolor="#bababa">
                <v:path arrowok="t"/>
              </v:shape>
            </v:group>
            <v:group style="position:absolute;left:8668;top:22717;width:18;height:16" coordorigin="8668,22717" coordsize="18,16">
              <v:shape style="position:absolute;left:8668;top:22717;width:18;height:16" coordorigin="8668,22717" coordsize="18,16" path="m8685,22717l8668,22733e" filled="false" stroked="true" strokeweight=".318763pt" strokecolor="#bababa">
                <v:path arrowok="t"/>
              </v:shape>
            </v:group>
            <v:group style="position:absolute;left:10132;top:22969;width:16;height:16" coordorigin="10132,22969" coordsize="16,16">
              <v:shape style="position:absolute;left:10132;top:22969;width:16;height:16" coordorigin="10132,22969" coordsize="16,16" path="m10132,22969l10148,22985e" filled="false" stroked="true" strokeweight=".318763pt" strokecolor="#bababa">
                <v:path arrowok="t"/>
              </v:shape>
            </v:group>
            <v:group style="position:absolute;left:10132;top:22969;width:16;height:16" coordorigin="10132,22969" coordsize="16,16">
              <v:shape style="position:absolute;left:10132;top:22969;width:16;height:16" coordorigin="10132,22969" coordsize="16,16" path="m10148,22969l10132,22985e" filled="false" stroked="true" strokeweight=".318763pt" strokecolor="#bababa">
                <v:path arrowok="t"/>
              </v:shape>
            </v:group>
            <v:group style="position:absolute;left:9814;top:23128;width:16;height:16" coordorigin="9814,23128" coordsize="16,16">
              <v:shape style="position:absolute;left:9814;top:23128;width:16;height:16" coordorigin="9814,23128" coordsize="16,16" path="m9814,23128l9829,23144e" filled="false" stroked="true" strokeweight=".318763pt" strokecolor="#bababa">
                <v:path arrowok="t"/>
              </v:shape>
            </v:group>
            <v:group style="position:absolute;left:9814;top:23128;width:16;height:16" coordorigin="9814,23128" coordsize="16,16">
              <v:shape style="position:absolute;left:9814;top:23128;width:16;height:16" coordorigin="9814,23128" coordsize="16,16" path="m9829,23128l9814,23144e" filled="false" stroked="true" strokeweight=".318763pt" strokecolor="#bababa">
                <v:path arrowok="t"/>
              </v:shape>
            </v:group>
            <v:group style="position:absolute;left:10041;top:23214;width:16;height:16" coordorigin="10041,23214" coordsize="16,16">
              <v:shape style="position:absolute;left:10041;top:23214;width:16;height:16" coordorigin="10041,23214" coordsize="16,16" path="m10041,23214l10057,23230e" filled="false" stroked="true" strokeweight=".318763pt" strokecolor="#bababa">
                <v:path arrowok="t"/>
              </v:shape>
            </v:group>
            <v:group style="position:absolute;left:10041;top:23214;width:16;height:16" coordorigin="10041,23214" coordsize="16,16">
              <v:shape style="position:absolute;left:10041;top:23214;width:16;height:16" coordorigin="10041,23214" coordsize="16,16" path="m10057,23214l10041,23230e" filled="false" stroked="true" strokeweight=".318763pt" strokecolor="#bababa">
                <v:path arrowok="t"/>
              </v:shape>
            </v:group>
            <v:group style="position:absolute;left:10357;top:23060;width:16;height:16" coordorigin="10357,23060" coordsize="16,16">
              <v:shape style="position:absolute;left:10357;top:23060;width:16;height:16" coordorigin="10357,23060" coordsize="16,16" path="m10357,23060l10373,23076e" filled="false" stroked="true" strokeweight=".318763pt" strokecolor="#bababa">
                <v:path arrowok="t"/>
              </v:shape>
            </v:group>
            <v:group style="position:absolute;left:10357;top:23060;width:16;height:16" coordorigin="10357,23060" coordsize="16,16">
              <v:shape style="position:absolute;left:10357;top:23060;width:16;height:16" coordorigin="10357,23060" coordsize="16,16" path="m10373,23060l10357,23076e" filled="false" stroked="true" strokeweight=".318763pt" strokecolor="#bababa">
                <v:path arrowok="t"/>
              </v:shape>
            </v:group>
            <v:group style="position:absolute;left:10242;top:23441;width:16;height:16" coordorigin="10242,23441" coordsize="16,16">
              <v:shape style="position:absolute;left:10242;top:23441;width:16;height:16" coordorigin="10242,23441" coordsize="16,16" path="m10242,23441l10258,23457e" filled="false" stroked="true" strokeweight=".318763pt" strokecolor="#bababa">
                <v:path arrowok="t"/>
              </v:shape>
            </v:group>
            <v:group style="position:absolute;left:10242;top:23441;width:16;height:16" coordorigin="10242,23441" coordsize="16,16">
              <v:shape style="position:absolute;left:10242;top:23441;width:16;height:16" coordorigin="10242,23441" coordsize="16,16" path="m10258,23441l10242,23457e" filled="false" stroked="true" strokeweight=".318763pt" strokecolor="#bababa">
                <v:path arrowok="t"/>
              </v:shape>
            </v:group>
            <v:group style="position:absolute;left:10029;top:23466;width:16;height:16" coordorigin="10029,23466" coordsize="16,16">
              <v:shape style="position:absolute;left:10029;top:23466;width:16;height:16" coordorigin="10029,23466" coordsize="16,16" path="m10029,23466l10045,23482e" filled="false" stroked="true" strokeweight=".318763pt" strokecolor="#bababa">
                <v:path arrowok="t"/>
              </v:shape>
            </v:group>
            <v:group style="position:absolute;left:10029;top:23466;width:16;height:16" coordorigin="10029,23466" coordsize="16,16">
              <v:shape style="position:absolute;left:10029;top:23466;width:16;height:16" coordorigin="10029,23466" coordsize="16,16" path="m10045,23466l10029,23482e" filled="false" stroked="true" strokeweight=".318763pt" strokecolor="#bababa">
                <v:path arrowok="t"/>
              </v:shape>
              <v:shape style="position:absolute;left:9582;top:23863;width:156;height:312" type="#_x0000_t75" stroked="false">
                <v:imagedata r:id="rId204" o:title=""/>
              </v:shape>
            </v:group>
            <v:group style="position:absolute;left:7527;top:23987;width:16;height:16" coordorigin="7527,23987" coordsize="16,16">
              <v:shape style="position:absolute;left:7527;top:23987;width:16;height:16" coordorigin="7527,23987" coordsize="16,16" path="m7527,23987l7543,24003e" filled="false" stroked="true" strokeweight=".318763pt" strokecolor="#bababa">
                <v:path arrowok="t"/>
              </v:shape>
            </v:group>
            <v:group style="position:absolute;left:7527;top:23987;width:16;height:16" coordorigin="7527,23987" coordsize="16,16">
              <v:shape style="position:absolute;left:7527;top:23987;width:16;height:16" coordorigin="7527,23987" coordsize="16,16" path="m7543,23987l7527,24003e" filled="false" stroked="true" strokeweight=".318763pt" strokecolor="#bababa">
                <v:path arrowok="t"/>
              </v:shape>
            </v:group>
            <v:group style="position:absolute;left:7492;top:23809;width:16;height:16" coordorigin="7492,23809" coordsize="16,16">
              <v:shape style="position:absolute;left:7492;top:23809;width:16;height:16" coordorigin="7492,23809" coordsize="16,16" path="m7492,23809l7508,23825e" filled="false" stroked="true" strokeweight=".318763pt" strokecolor="#bababa">
                <v:path arrowok="t"/>
              </v:shape>
            </v:group>
            <v:group style="position:absolute;left:7492;top:23809;width:16;height:16" coordorigin="7492,23809" coordsize="16,16">
              <v:shape style="position:absolute;left:7492;top:23809;width:16;height:16" coordorigin="7492,23809" coordsize="16,16" path="m7508,23809l7492,23825e" filled="false" stroked="true" strokeweight=".318763pt" strokecolor="#bababa">
                <v:path arrowok="t"/>
              </v:shape>
            </v:group>
            <v:group style="position:absolute;left:7465;top:23625;width:16;height:16" coordorigin="7465,23625" coordsize="16,16">
              <v:shape style="position:absolute;left:7465;top:23625;width:16;height:16" coordorigin="7465,23625" coordsize="16,16" path="m7465,23625l7480,23641e" filled="false" stroked="true" strokeweight=".318763pt" strokecolor="#bababa">
                <v:path arrowok="t"/>
              </v:shape>
            </v:group>
            <v:group style="position:absolute;left:7465;top:23625;width:16;height:16" coordorigin="7465,23625" coordsize="16,16">
              <v:shape style="position:absolute;left:7465;top:23625;width:16;height:16" coordorigin="7465,23625" coordsize="16,16" path="m7480,23625l7465,23641e" filled="false" stroked="true" strokeweight=".318763pt" strokecolor="#bababa">
                <v:path arrowok="t"/>
              </v:shape>
            </v:group>
            <v:group style="position:absolute;left:7082;top:23195;width:16;height:16" coordorigin="7082,23195" coordsize="16,16">
              <v:shape style="position:absolute;left:7082;top:23195;width:16;height:16" coordorigin="7082,23195" coordsize="16,16" path="m7082,23195l7098,23211e" filled="false" stroked="true" strokeweight=".318763pt" strokecolor="#bababa">
                <v:path arrowok="t"/>
              </v:shape>
            </v:group>
            <v:group style="position:absolute;left:7082;top:23195;width:16;height:16" coordorigin="7082,23195" coordsize="16,16">
              <v:shape style="position:absolute;left:7082;top:23195;width:16;height:16" coordorigin="7082,23195" coordsize="16,16" path="m7098,23195l7082,23211e" filled="false" stroked="true" strokeweight=".318763pt" strokecolor="#bababa">
                <v:path arrowok="t"/>
              </v:shape>
            </v:group>
            <v:group style="position:absolute;left:7429;top:22916;width:16;height:16" coordorigin="7429,22916" coordsize="16,16">
              <v:shape style="position:absolute;left:7429;top:22916;width:16;height:16" coordorigin="7429,22916" coordsize="16,16" path="m7429,22916l7445,22932e" filled="false" stroked="true" strokeweight=".318763pt" strokecolor="#bababa">
                <v:path arrowok="t"/>
              </v:shape>
            </v:group>
            <v:group style="position:absolute;left:7429;top:22916;width:16;height:16" coordorigin="7429,22916" coordsize="16,16">
              <v:shape style="position:absolute;left:7429;top:22916;width:16;height:16" coordorigin="7429,22916" coordsize="16,16" path="m7445,22916l7429,22932e" filled="false" stroked="true" strokeweight=".318763pt" strokecolor="#bababa">
                <v:path arrowok="t"/>
              </v:shape>
            </v:group>
            <v:group style="position:absolute;left:7452;top:22736;width:16;height:16" coordorigin="7452,22736" coordsize="16,16">
              <v:shape style="position:absolute;left:7452;top:22736;width:16;height:16" coordorigin="7452,22736" coordsize="16,16" path="m7452,22736l7468,22752e" filled="false" stroked="true" strokeweight=".318763pt" strokecolor="#bababa">
                <v:path arrowok="t"/>
              </v:shape>
            </v:group>
            <v:group style="position:absolute;left:7452;top:22736;width:16;height:16" coordorigin="7452,22736" coordsize="16,16">
              <v:shape style="position:absolute;left:7452;top:22736;width:16;height:16" coordorigin="7452,22736" coordsize="16,16" path="m7468,22736l7452,22752e" filled="false" stroked="true" strokeweight=".318763pt" strokecolor="#bababa">
                <v:path arrowok="t"/>
              </v:shape>
            </v:group>
            <v:group style="position:absolute;left:6453;top:11603;width:16;height:16" coordorigin="6453,11603" coordsize="16,16">
              <v:shape style="position:absolute;left:6453;top:11603;width:16;height:16" coordorigin="6453,11603" coordsize="16,16" path="m6453,11603l6469,11619e" filled="false" stroked="true" strokeweight=".318763pt" strokecolor="#bababa">
                <v:path arrowok="t"/>
              </v:shape>
            </v:group>
            <v:group style="position:absolute;left:6453;top:11603;width:16;height:16" coordorigin="6453,11603" coordsize="16,16">
              <v:shape style="position:absolute;left:6453;top:11603;width:16;height:16" coordorigin="6453,11603" coordsize="16,16" path="m6469,11603l6453,11619e" filled="false" stroked="true" strokeweight=".318763pt" strokecolor="#bababa">
                <v:path arrowok="t"/>
              </v:shape>
            </v:group>
            <v:group style="position:absolute;left:6405;top:12013;width:16;height:16" coordorigin="6405,12013" coordsize="16,16">
              <v:shape style="position:absolute;left:6405;top:12013;width:16;height:16" coordorigin="6405,12013" coordsize="16,16" path="m6405,12013l6421,12029e" filled="false" stroked="true" strokeweight=".318763pt" strokecolor="#bababa">
                <v:path arrowok="t"/>
              </v:shape>
            </v:group>
            <v:group style="position:absolute;left:6405;top:12013;width:16;height:16" coordorigin="6405,12013" coordsize="16,16">
              <v:shape style="position:absolute;left:6405;top:12013;width:16;height:16" coordorigin="6405,12013" coordsize="16,16" path="m6421,12013l6405,12029e" filled="false" stroked="true" strokeweight=".318763pt" strokecolor="#bababa">
                <v:path arrowok="t"/>
              </v:shape>
            </v:group>
            <v:group style="position:absolute;left:6379;top:12408;width:16;height:16" coordorigin="6379,12408" coordsize="16,16">
              <v:shape style="position:absolute;left:6379;top:12408;width:16;height:16" coordorigin="6379,12408" coordsize="16,16" path="m6379,12408l6395,12424e" filled="false" stroked="true" strokeweight=".318763pt" strokecolor="#bababa">
                <v:path arrowok="t"/>
              </v:shape>
            </v:group>
            <v:group style="position:absolute;left:6379;top:12408;width:16;height:16" coordorigin="6379,12408" coordsize="16,16">
              <v:shape style="position:absolute;left:6379;top:12408;width:16;height:16" coordorigin="6379,12408" coordsize="16,16" path="m6395,12408l6379,12424e" filled="false" stroked="true" strokeweight=".318763pt" strokecolor="#bababa">
                <v:path arrowok="t"/>
              </v:shape>
            </v:group>
            <v:group style="position:absolute;left:6378;top:12714;width:16;height:16" coordorigin="6378,12714" coordsize="16,16">
              <v:shape style="position:absolute;left:6378;top:12714;width:16;height:16" coordorigin="6378,12714" coordsize="16,16" path="m6378,12714l6394,12730e" filled="false" stroked="true" strokeweight=".318763pt" strokecolor="#bababa">
                <v:path arrowok="t"/>
              </v:shape>
            </v:group>
            <v:group style="position:absolute;left:6378;top:12714;width:16;height:16" coordorigin="6378,12714" coordsize="16,16">
              <v:shape style="position:absolute;left:6378;top:12714;width:16;height:16" coordorigin="6378,12714" coordsize="16,16" path="m6394,12714l6378,12730e" filled="false" stroked="true" strokeweight=".318763pt" strokecolor="#bababa">
                <v:path arrowok="t"/>
              </v:shape>
            </v:group>
            <v:group style="position:absolute;left:6392;top:12967;width:16;height:16" coordorigin="6392,12967" coordsize="16,16">
              <v:shape style="position:absolute;left:6392;top:12967;width:16;height:16" coordorigin="6392,12967" coordsize="16,16" path="m6392,12967l6408,12983e" filled="false" stroked="true" strokeweight=".318763pt" strokecolor="#bababa">
                <v:path arrowok="t"/>
              </v:shape>
            </v:group>
            <v:group style="position:absolute;left:6392;top:12967;width:16;height:16" coordorigin="6392,12967" coordsize="16,16">
              <v:shape style="position:absolute;left:6392;top:12967;width:16;height:16" coordorigin="6392,12967" coordsize="16,16" path="m6408,12967l6392,12983e" filled="false" stroked="true" strokeweight=".318763pt" strokecolor="#bababa">
                <v:path arrowok="t"/>
              </v:shape>
            </v:group>
            <v:group style="position:absolute;left:6425;top:13289;width:16;height:16" coordorigin="6425,13289" coordsize="16,16">
              <v:shape style="position:absolute;left:6425;top:13289;width:16;height:16" coordorigin="6425,13289" coordsize="16,16" path="m6425,13289l6441,13305e" filled="false" stroked="true" strokeweight=".318763pt" strokecolor="#bababa">
                <v:path arrowok="t"/>
              </v:shape>
            </v:group>
            <v:group style="position:absolute;left:6425;top:13289;width:16;height:16" coordorigin="6425,13289" coordsize="16,16">
              <v:shape style="position:absolute;left:6425;top:13289;width:16;height:16" coordorigin="6425,13289" coordsize="16,16" path="m6441,13289l6425,13305e" filled="false" stroked="true" strokeweight=".318763pt" strokecolor="#bababa">
                <v:path arrowok="t"/>
              </v:shape>
            </v:group>
            <v:group style="position:absolute;left:6467;top:13568;width:16;height:16" coordorigin="6467,13568" coordsize="16,16">
              <v:shape style="position:absolute;left:6467;top:13568;width:16;height:16" coordorigin="6467,13568" coordsize="16,16" path="m6467,13568l6483,13584e" filled="false" stroked="true" strokeweight=".318763pt" strokecolor="#bababa">
                <v:path arrowok="t"/>
              </v:shape>
            </v:group>
            <v:group style="position:absolute;left:6467;top:13568;width:16;height:16" coordorigin="6467,13568" coordsize="16,16">
              <v:shape style="position:absolute;left:6467;top:13568;width:16;height:16" coordorigin="6467,13568" coordsize="16,16" path="m6483,13568l6467,13584e" filled="false" stroked="true" strokeweight=".318763pt" strokecolor="#bababa">
                <v:path arrowok="t"/>
              </v:shape>
            </v:group>
            <v:group style="position:absolute;left:6545;top:13951;width:16;height:16" coordorigin="6545,13951" coordsize="16,16">
              <v:shape style="position:absolute;left:6545;top:13951;width:16;height:16" coordorigin="6545,13951" coordsize="16,16" path="m6545,13951l6561,13967e" filled="false" stroked="true" strokeweight=".318763pt" strokecolor="#bababa">
                <v:path arrowok="t"/>
              </v:shape>
            </v:group>
            <v:group style="position:absolute;left:6545;top:13951;width:16;height:16" coordorigin="6545,13951" coordsize="16,16">
              <v:shape style="position:absolute;left:6545;top:13951;width:16;height:16" coordorigin="6545,13951" coordsize="16,16" path="m6561,13951l6545,13967e" filled="false" stroked="true" strokeweight=".318763pt" strokecolor="#bababa">
                <v:path arrowok="t"/>
              </v:shape>
            </v:group>
            <v:group style="position:absolute;left:6657;top:14375;width:16;height:16" coordorigin="6657,14375" coordsize="16,16">
              <v:shape style="position:absolute;left:6657;top:14375;width:16;height:16" coordorigin="6657,14375" coordsize="16,16" path="m6657,14375l6672,14390e" filled="false" stroked="true" strokeweight=".318763pt" strokecolor="#bababa">
                <v:path arrowok="t"/>
              </v:shape>
            </v:group>
            <v:group style="position:absolute;left:6657;top:14375;width:16;height:16" coordorigin="6657,14375" coordsize="16,16">
              <v:shape style="position:absolute;left:6657;top:14375;width:16;height:16" coordorigin="6657,14375" coordsize="16,16" path="m6672,14375l6657,14390e" filled="false" stroked="true" strokeweight=".318763pt" strokecolor="#bababa">
                <v:path arrowok="t"/>
              </v:shape>
            </v:group>
            <v:group style="position:absolute;left:6792;top:14767;width:16;height:16" coordorigin="6792,14767" coordsize="16,16">
              <v:shape style="position:absolute;left:6792;top:14767;width:16;height:16" coordorigin="6792,14767" coordsize="16,16" path="m6792,14767l6808,14782e" filled="false" stroked="true" strokeweight=".318763pt" strokecolor="#bababa">
                <v:path arrowok="t"/>
              </v:shape>
            </v:group>
            <v:group style="position:absolute;left:6792;top:14767;width:16;height:16" coordorigin="6792,14767" coordsize="16,16">
              <v:shape style="position:absolute;left:6792;top:14767;width:16;height:16" coordorigin="6792,14767" coordsize="16,16" path="m6808,14767l6792,14782e" filled="false" stroked="true" strokeweight=".318763pt" strokecolor="#bababa">
                <v:path arrowok="t"/>
              </v:shape>
            </v:group>
            <v:group style="position:absolute;left:6921;top:15077;width:16;height:16" coordorigin="6921,15077" coordsize="16,16">
              <v:shape style="position:absolute;left:6921;top:15077;width:16;height:16" coordorigin="6921,15077" coordsize="16,16" path="m6921,15077l6937,15093e" filled="false" stroked="true" strokeweight=".318763pt" strokecolor="#bababa">
                <v:path arrowok="t"/>
              </v:shape>
            </v:group>
            <v:group style="position:absolute;left:6921;top:15077;width:16;height:16" coordorigin="6921,15077" coordsize="16,16">
              <v:shape style="position:absolute;left:6921;top:15077;width:16;height:16" coordorigin="6921,15077" coordsize="16,16" path="m6937,15077l6921,15093e" filled="false" stroked="true" strokeweight=".318763pt" strokecolor="#bababa">
                <v:path arrowok="t"/>
              </v:shape>
            </v:group>
            <v:group style="position:absolute;left:7074;top:15396;width:16;height:16" coordorigin="7074,15396" coordsize="16,16">
              <v:shape style="position:absolute;left:7074;top:15396;width:16;height:16" coordorigin="7074,15396" coordsize="16,16" path="m7074,15396l7090,15412e" filled="false" stroked="true" strokeweight=".318763pt" strokecolor="#bababa">
                <v:path arrowok="t"/>
              </v:shape>
            </v:group>
            <v:group style="position:absolute;left:7074;top:15396;width:16;height:16" coordorigin="7074,15396" coordsize="16,16">
              <v:shape style="position:absolute;left:7074;top:15396;width:16;height:16" coordorigin="7074,15396" coordsize="16,16" path="m7090,15396l7074,15412e" filled="false" stroked="true" strokeweight=".318763pt" strokecolor="#bababa">
                <v:path arrowok="t"/>
              </v:shape>
            </v:group>
            <v:group style="position:absolute;left:7155;top:15546;width:16;height:16" coordorigin="7155,15546" coordsize="16,16">
              <v:shape style="position:absolute;left:7155;top:15546;width:16;height:16" coordorigin="7155,15546" coordsize="16,16" path="m7155,15546l7171,15562e" filled="false" stroked="true" strokeweight=".318763pt" strokecolor="#bababa">
                <v:path arrowok="t"/>
              </v:shape>
            </v:group>
            <v:group style="position:absolute;left:7155;top:15546;width:16;height:16" coordorigin="7155,15546" coordsize="16,16">
              <v:shape style="position:absolute;left:7155;top:15546;width:16;height:16" coordorigin="7155,15546" coordsize="16,16" path="m7171,15546l7155,15562e" filled="false" stroked="true" strokeweight=".318763pt" strokecolor="#bababa">
                <v:path arrowok="t"/>
              </v:shape>
            </v:group>
            <v:group style="position:absolute;left:7378;top:15912;width:16;height:16" coordorigin="7378,15912" coordsize="16,16">
              <v:shape style="position:absolute;left:7378;top:15912;width:16;height:16" coordorigin="7378,15912" coordsize="16,16" path="m7378,15912l7394,15928e" filled="false" stroked="true" strokeweight=".318763pt" strokecolor="#bababa">
                <v:path arrowok="t"/>
              </v:shape>
            </v:group>
            <v:group style="position:absolute;left:7378;top:15912;width:16;height:16" coordorigin="7378,15912" coordsize="16,16">
              <v:shape style="position:absolute;left:7378;top:15912;width:16;height:16" coordorigin="7378,15912" coordsize="16,16" path="m7394,15912l7378,15928e" filled="false" stroked="true" strokeweight=".318763pt" strokecolor="#bababa">
                <v:path arrowok="t"/>
              </v:shape>
            </v:group>
            <v:group style="position:absolute;left:7616;top:16252;width:16;height:16" coordorigin="7616,16252" coordsize="16,16">
              <v:shape style="position:absolute;left:7616;top:16252;width:16;height:16" coordorigin="7616,16252" coordsize="16,16" path="m7616,16252l7632,16268e" filled="false" stroked="true" strokeweight=".318763pt" strokecolor="#bababa">
                <v:path arrowok="t"/>
              </v:shape>
            </v:group>
            <v:group style="position:absolute;left:7616;top:16252;width:16;height:16" coordorigin="7616,16252" coordsize="16,16">
              <v:shape style="position:absolute;left:7616;top:16252;width:16;height:16" coordorigin="7616,16252" coordsize="16,16" path="m7632,16252l7616,16268e" filled="false" stroked="true" strokeweight=".318763pt" strokecolor="#bababa">
                <v:path arrowok="t"/>
              </v:shape>
            </v:group>
            <v:group style="position:absolute;left:7858;top:16550;width:16;height:16" coordorigin="7858,16550" coordsize="16,16">
              <v:shape style="position:absolute;left:7858;top:16550;width:16;height:16" coordorigin="7858,16550" coordsize="16,16" path="m7858,16550l7874,16566e" filled="false" stroked="true" strokeweight=".318763pt" strokecolor="#bababa">
                <v:path arrowok="t"/>
              </v:shape>
            </v:group>
            <v:group style="position:absolute;left:7858;top:16550;width:16;height:16" coordorigin="7858,16550" coordsize="16,16">
              <v:shape style="position:absolute;left:7858;top:16550;width:16;height:16" coordorigin="7858,16550" coordsize="16,16" path="m7874,16550l7858,16566e" filled="false" stroked="true" strokeweight=".318763pt" strokecolor="#bababa">
                <v:path arrowok="t"/>
              </v:shape>
            </v:group>
            <v:group style="position:absolute;left:8100;top:16819;width:16;height:16" coordorigin="8100,16819" coordsize="16,16">
              <v:shape style="position:absolute;left:8100;top:16819;width:16;height:16" coordorigin="8100,16819" coordsize="16,16" path="m8100,16819l8116,16835e" filled="false" stroked="true" strokeweight=".318763pt" strokecolor="#bababa">
                <v:path arrowok="t"/>
              </v:shape>
            </v:group>
            <v:group style="position:absolute;left:8100;top:16819;width:16;height:16" coordorigin="8100,16819" coordsize="16,16">
              <v:shape style="position:absolute;left:8100;top:16819;width:16;height:16" coordorigin="8100,16819" coordsize="16,16" path="m8116,16819l8100,16835e" filled="false" stroked="true" strokeweight=".318763pt" strokecolor="#bababa">
                <v:path arrowok="t"/>
              </v:shape>
            </v:group>
            <v:group style="position:absolute;left:8365;top:17076;width:16;height:16" coordorigin="8365,17076" coordsize="16,16">
              <v:shape style="position:absolute;left:8365;top:17076;width:16;height:16" coordorigin="8365,17076" coordsize="16,16" path="m8365,17076l8381,17092e" filled="false" stroked="true" strokeweight=".318763pt" strokecolor="#bababa">
                <v:path arrowok="t"/>
              </v:shape>
            </v:group>
            <v:group style="position:absolute;left:8365;top:17076;width:16;height:16" coordorigin="8365,17076" coordsize="16,16">
              <v:shape style="position:absolute;left:8365;top:17076;width:16;height:16" coordorigin="8365,17076" coordsize="16,16" path="m8381,17076l8365,17092e" filled="false" stroked="true" strokeweight=".318763pt" strokecolor="#bababa">
                <v:path arrowok="t"/>
              </v:shape>
            </v:group>
            <v:group style="position:absolute;left:8626;top:17305;width:18;height:16" coordorigin="8626,17305" coordsize="18,16">
              <v:shape style="position:absolute;left:8626;top:17305;width:18;height:16" coordorigin="8626,17305" coordsize="18,16" path="m8626,17305l8644,17321e" filled="false" stroked="true" strokeweight=".318763pt" strokecolor="#bababa">
                <v:path arrowok="t"/>
              </v:shape>
            </v:group>
            <v:group style="position:absolute;left:8626;top:17305;width:18;height:16" coordorigin="8626,17305" coordsize="18,16">
              <v:shape style="position:absolute;left:8626;top:17305;width:18;height:16" coordorigin="8626,17305" coordsize="18,16" path="m8644,17305l8626,17321e" filled="false" stroked="true" strokeweight=".318763pt" strokecolor="#bababa">
                <v:path arrowok="t"/>
              </v:shape>
            </v:group>
            <v:group style="position:absolute;left:8872;top:17503;width:16;height:16" coordorigin="8872,17503" coordsize="16,16">
              <v:shape style="position:absolute;left:8872;top:17503;width:16;height:16" coordorigin="8872,17503" coordsize="16,16" path="m8872,17503l8888,17519e" filled="false" stroked="true" strokeweight=".318763pt" strokecolor="#bababa">
                <v:path arrowok="t"/>
              </v:shape>
            </v:group>
            <v:group style="position:absolute;left:8872;top:17503;width:16;height:16" coordorigin="8872,17503" coordsize="16,16">
              <v:shape style="position:absolute;left:8872;top:17503;width:16;height:16" coordorigin="8872,17503" coordsize="16,16" path="m8888,17503l8872,17519e" filled="false" stroked="true" strokeweight=".318763pt" strokecolor="#bababa">
                <v:path arrowok="t"/>
              </v:shape>
            </v:group>
            <v:group style="position:absolute;left:9157;top:17700;width:16;height:16" coordorigin="9157,17700" coordsize="16,16">
              <v:shape style="position:absolute;left:9157;top:17700;width:16;height:16" coordorigin="9157,17700" coordsize="16,16" path="m9157,17700l9173,17716e" filled="false" stroked="true" strokeweight=".318763pt" strokecolor="#bababa">
                <v:path arrowok="t"/>
              </v:shape>
            </v:group>
            <v:group style="position:absolute;left:9157;top:17700;width:16;height:16" coordorigin="9157,17700" coordsize="16,16">
              <v:shape style="position:absolute;left:9157;top:17700;width:16;height:16" coordorigin="9157,17700" coordsize="16,16" path="m9173,17700l9157,17716e" filled="false" stroked="true" strokeweight=".318763pt" strokecolor="#bababa">
                <v:path arrowok="t"/>
              </v:shape>
            </v:group>
            <v:group style="position:absolute;left:9504;top:17914;width:16;height:16" coordorigin="9504,17914" coordsize="16,16">
              <v:shape style="position:absolute;left:9504;top:17914;width:16;height:16" coordorigin="9504,17914" coordsize="16,16" path="m9504,17914l9520,17930e" filled="false" stroked="true" strokeweight=".318763pt" strokecolor="#bababa">
                <v:path arrowok="t"/>
              </v:shape>
            </v:group>
            <v:group style="position:absolute;left:9504;top:17914;width:16;height:16" coordorigin="9504,17914" coordsize="16,16">
              <v:shape style="position:absolute;left:9504;top:17914;width:16;height:16" coordorigin="9504,17914" coordsize="16,16" path="m9520,17914l9504,17930e" filled="false" stroked="true" strokeweight=".318763pt" strokecolor="#bababa">
                <v:path arrowok="t"/>
              </v:shape>
            </v:group>
            <v:group style="position:absolute;left:2687;top:15896;width:16;height:16" coordorigin="2687,15896" coordsize="16,16">
              <v:shape style="position:absolute;left:2687;top:15896;width:16;height:16" coordorigin="2687,15896" coordsize="16,16" path="m2687,15896l2703,15912e" filled="false" stroked="true" strokeweight=".318763pt" strokecolor="#bababa">
                <v:path arrowok="t"/>
              </v:shape>
            </v:group>
            <v:group style="position:absolute;left:2687;top:15896;width:16;height:16" coordorigin="2687,15896" coordsize="16,16">
              <v:shape style="position:absolute;left:2687;top:15896;width:16;height:16" coordorigin="2687,15896" coordsize="16,16" path="m2703,15896l2687,15912e" filled="false" stroked="true" strokeweight=".318763pt" strokecolor="#bababa">
                <v:path arrowok="t"/>
              </v:shape>
            </v:group>
            <v:group style="position:absolute;left:4078;top:22416;width:16;height:16" coordorigin="4078,22416" coordsize="16,16">
              <v:shape style="position:absolute;left:4078;top:22416;width:16;height:16" coordorigin="4078,22416" coordsize="16,16" path="m4078,22416l4094,22432e" filled="false" stroked="true" strokeweight=".318763pt" strokecolor="#bababa">
                <v:path arrowok="t"/>
              </v:shape>
            </v:group>
            <v:group style="position:absolute;left:4078;top:22416;width:16;height:16" coordorigin="4078,22416" coordsize="16,16">
              <v:shape style="position:absolute;left:4078;top:22416;width:16;height:16" coordorigin="4078,22416" coordsize="16,16" path="m4094,22416l4078,22432e" filled="false" stroked="true" strokeweight=".318763pt" strokecolor="#bababa">
                <v:path arrowok="t"/>
              </v:shape>
            </v:group>
            <v:group style="position:absolute;left:5681;top:21520;width:16;height:16" coordorigin="5681,21520" coordsize="16,16">
              <v:shape style="position:absolute;left:5681;top:21520;width:16;height:16" coordorigin="5681,21520" coordsize="16,16" path="m5681,21520l5697,21536e" filled="false" stroked="true" strokeweight=".318763pt" strokecolor="#bababa">
                <v:path arrowok="t"/>
              </v:shape>
            </v:group>
            <v:group style="position:absolute;left:5681;top:21520;width:16;height:16" coordorigin="5681,21520" coordsize="16,16">
              <v:shape style="position:absolute;left:5681;top:21520;width:16;height:16" coordorigin="5681,21520" coordsize="16,16" path="m5697,21520l5681,21536e" filled="false" stroked="true" strokeweight=".318763pt" strokecolor="#bababa">
                <v:path arrowok="t"/>
              </v:shape>
            </v:group>
            <v:group style="position:absolute;left:5624;top:21488;width:16;height:16" coordorigin="5624,21488" coordsize="16,16">
              <v:shape style="position:absolute;left:5624;top:21488;width:16;height:16" coordorigin="5624,21488" coordsize="16,16" path="m5624,21488l5640,21504e" filled="false" stroked="true" strokeweight=".318763pt" strokecolor="#bababa">
                <v:path arrowok="t"/>
              </v:shape>
            </v:group>
            <v:group style="position:absolute;left:5624;top:21488;width:16;height:16" coordorigin="5624,21488" coordsize="16,16">
              <v:shape style="position:absolute;left:5624;top:21488;width:16;height:16" coordorigin="5624,21488" coordsize="16,16" path="m5640,21488l5624,21504e" filled="false" stroked="true" strokeweight=".318763pt" strokecolor="#bababa">
                <v:path arrowok="t"/>
              </v:shape>
            </v:group>
            <v:group style="position:absolute;left:5576;top:21474;width:16;height:16" coordorigin="5576,21474" coordsize="16,16">
              <v:shape style="position:absolute;left:5576;top:21474;width:16;height:16" coordorigin="5576,21474" coordsize="16,16" path="m5576,21474l5592,21490e" filled="false" stroked="true" strokeweight=".318763pt" strokecolor="#bababa">
                <v:path arrowok="t"/>
              </v:shape>
            </v:group>
            <v:group style="position:absolute;left:5576;top:21474;width:16;height:16" coordorigin="5576,21474" coordsize="16,16">
              <v:shape style="position:absolute;left:5576;top:21474;width:16;height:16" coordorigin="5576,21474" coordsize="16,16" path="m5592,21474l5576,21490e" filled="false" stroked="true" strokeweight=".318763pt" strokecolor="#bababa">
                <v:path arrowok="t"/>
              </v:shape>
            </v:group>
            <v:group style="position:absolute;left:5563;top:21512;width:16;height:16" coordorigin="5563,21512" coordsize="16,16">
              <v:shape style="position:absolute;left:5563;top:21512;width:16;height:16" coordorigin="5563,21512" coordsize="16,16" path="m5563,21512l5579,21528e" filled="false" stroked="true" strokeweight=".318763pt" strokecolor="#bababa">
                <v:path arrowok="t"/>
              </v:shape>
            </v:group>
            <v:group style="position:absolute;left:5563;top:21512;width:16;height:16" coordorigin="5563,21512" coordsize="16,16">
              <v:shape style="position:absolute;left:5563;top:21512;width:16;height:16" coordorigin="5563,21512" coordsize="16,16" path="m5579,21512l5563,21528e" filled="false" stroked="true" strokeweight=".318763pt" strokecolor="#bababa">
                <v:path arrowok="t"/>
              </v:shape>
            </v:group>
            <v:group style="position:absolute;left:5528;top:21632;width:16;height:16" coordorigin="5528,21632" coordsize="16,16">
              <v:shape style="position:absolute;left:5528;top:21632;width:16;height:16" coordorigin="5528,21632" coordsize="16,16" path="m5528,21632l5544,21648e" filled="false" stroked="true" strokeweight=".318763pt" strokecolor="#bababa">
                <v:path arrowok="t"/>
              </v:shape>
            </v:group>
            <v:group style="position:absolute;left:5528;top:21632;width:16;height:16" coordorigin="5528,21632" coordsize="16,16">
              <v:shape style="position:absolute;left:5528;top:21632;width:16;height:16" coordorigin="5528,21632" coordsize="16,16" path="m5544,21632l5528,21648e" filled="false" stroked="true" strokeweight=".318763pt" strokecolor="#bababa">
                <v:path arrowok="t"/>
              </v:shape>
            </v:group>
            <v:group style="position:absolute;left:5573;top:21643;width:16;height:16" coordorigin="5573,21643" coordsize="16,16">
              <v:shape style="position:absolute;left:5573;top:21643;width:16;height:16" coordorigin="5573,21643" coordsize="16,16" path="m5573,21643l5589,21659e" filled="false" stroked="true" strokeweight=".318763pt" strokecolor="#bababa">
                <v:path arrowok="t"/>
              </v:shape>
            </v:group>
            <v:group style="position:absolute;left:5573;top:21643;width:16;height:16" coordorigin="5573,21643" coordsize="16,16">
              <v:shape style="position:absolute;left:5573;top:21643;width:16;height:16" coordorigin="5573,21643" coordsize="16,16" path="m5589,21643l5573,21659e" filled="false" stroked="true" strokeweight=".318763pt" strokecolor="#bababa">
                <v:path arrowok="t"/>
              </v:shape>
            </v:group>
            <v:group style="position:absolute;left:5586;top:21610;width:16;height:16" coordorigin="5586,21610" coordsize="16,16">
              <v:shape style="position:absolute;left:5586;top:21610;width:16;height:16" coordorigin="5586,21610" coordsize="16,16" path="m5586,21610l5602,21626e" filled="false" stroked="true" strokeweight=".318763pt" strokecolor="#bababa">
                <v:path arrowok="t"/>
              </v:shape>
            </v:group>
            <v:group style="position:absolute;left:5586;top:21610;width:16;height:16" coordorigin="5586,21610" coordsize="16,16">
              <v:shape style="position:absolute;left:5586;top:21610;width:16;height:16" coordorigin="5586,21610" coordsize="16,16" path="m5602,21610l5586,21626e" filled="false" stroked="true" strokeweight=".318763pt" strokecolor="#bababa">
                <v:path arrowok="t"/>
              </v:shape>
            </v:group>
            <v:group style="position:absolute;left:5753;top:21522;width:16;height:16" coordorigin="5753,21522" coordsize="16,16">
              <v:shape style="position:absolute;left:5753;top:21522;width:16;height:16" coordorigin="5753,21522" coordsize="16,16" path="m5753,21522l5769,21538e" filled="false" stroked="true" strokeweight=".318763pt" strokecolor="#bababa">
                <v:path arrowok="t"/>
              </v:shape>
            </v:group>
            <v:group style="position:absolute;left:5753;top:21522;width:16;height:16" coordorigin="5753,21522" coordsize="16,16">
              <v:shape style="position:absolute;left:5753;top:21522;width:16;height:16" coordorigin="5753,21522" coordsize="16,16" path="m5769,21522l5753,21538e" filled="false" stroked="true" strokeweight=".318763pt" strokecolor="#bababa">
                <v:path arrowok="t"/>
              </v:shape>
            </v:group>
            <v:group style="position:absolute;left:5740;top:21559;width:16;height:16" coordorigin="5740,21559" coordsize="16,16">
              <v:shape style="position:absolute;left:5740;top:21559;width:16;height:16" coordorigin="5740,21559" coordsize="16,16" path="m5740,21559l5756,21575e" filled="false" stroked="true" strokeweight=".318763pt" strokecolor="#bababa">
                <v:path arrowok="t"/>
              </v:shape>
            </v:group>
            <v:group style="position:absolute;left:5740;top:21559;width:16;height:16" coordorigin="5740,21559" coordsize="16,16">
              <v:shape style="position:absolute;left:5740;top:21559;width:16;height:16" coordorigin="5740,21559" coordsize="16,16" path="m5756,21559l5740,21575e" filled="false" stroked="true" strokeweight=".318763pt" strokecolor="#bababa">
                <v:path arrowok="t"/>
              </v:shape>
            </v:group>
            <v:group style="position:absolute;left:5788;top:21573;width:16;height:16" coordorigin="5788,21573" coordsize="16,16">
              <v:shape style="position:absolute;left:5788;top:21573;width:16;height:16" coordorigin="5788,21573" coordsize="16,16" path="m5788,21573l5804,21589e" filled="false" stroked="true" strokeweight=".318763pt" strokecolor="#bababa">
                <v:path arrowok="t"/>
              </v:shape>
            </v:group>
            <v:group style="position:absolute;left:5788;top:21573;width:16;height:16" coordorigin="5788,21573" coordsize="16,16">
              <v:shape style="position:absolute;left:5788;top:21573;width:16;height:16" coordorigin="5788,21573" coordsize="16,16" path="m5804,21573l5788,21589e" filled="false" stroked="true" strokeweight=".318763pt" strokecolor="#bababa">
                <v:path arrowok="t"/>
              </v:shape>
            </v:group>
            <v:group style="position:absolute;left:5817;top:21524;width:16;height:16" coordorigin="5817,21524" coordsize="16,16">
              <v:shape style="position:absolute;left:5817;top:21524;width:16;height:16" coordorigin="5817,21524" coordsize="16,16" path="m5817,21524l5833,21539e" filled="false" stroked="true" strokeweight=".318763pt" strokecolor="#bababa">
                <v:path arrowok="t"/>
              </v:shape>
            </v:group>
            <v:group style="position:absolute;left:5817;top:21524;width:16;height:16" coordorigin="5817,21524" coordsize="16,16">
              <v:shape style="position:absolute;left:5817;top:21524;width:16;height:16" coordorigin="5817,21524" coordsize="16,16" path="m5833,21524l5817,21539e" filled="false" stroked="true" strokeweight=".318763pt" strokecolor="#bababa">
                <v:path arrowok="t"/>
              </v:shape>
            </v:group>
            <v:group style="position:absolute;left:5742;top:21501;width:16;height:16" coordorigin="5742,21501" coordsize="16,16">
              <v:shape style="position:absolute;left:5742;top:21501;width:16;height:16" coordorigin="5742,21501" coordsize="16,16" path="m5742,21501l5758,21517e" filled="false" stroked="true" strokeweight=".318763pt" strokecolor="#bababa">
                <v:path arrowok="t"/>
              </v:shape>
            </v:group>
            <v:group style="position:absolute;left:5742;top:21501;width:16;height:16" coordorigin="5742,21501" coordsize="16,16">
              <v:shape style="position:absolute;left:5742;top:21501;width:16;height:16" coordorigin="5742,21501" coordsize="16,16" path="m5758,21501l5742,21517e" filled="false" stroked="true" strokeweight=".318763pt" strokecolor="#bababa">
                <v:path arrowok="t"/>
              </v:shape>
            </v:group>
            <v:group style="position:absolute;left:5723;top:21570;width:16;height:16" coordorigin="5723,21570" coordsize="16,16">
              <v:shape style="position:absolute;left:5723;top:21570;width:16;height:16" coordorigin="5723,21570" coordsize="16,16" path="m5723,21570l5739,21586e" filled="false" stroked="true" strokeweight=".318763pt" strokecolor="#bababa">
                <v:path arrowok="t"/>
              </v:shape>
            </v:group>
            <v:group style="position:absolute;left:5723;top:21570;width:16;height:16" coordorigin="5723,21570" coordsize="16,16">
              <v:shape style="position:absolute;left:5723;top:21570;width:16;height:16" coordorigin="5723,21570" coordsize="16,16" path="m5739,21570l5723,21586e" filled="false" stroked="true" strokeweight=".318763pt" strokecolor="#bababa">
                <v:path arrowok="t"/>
              </v:shape>
            </v:group>
            <v:group style="position:absolute;left:5798;top:21590;width:16;height:16" coordorigin="5798,21590" coordsize="16,16">
              <v:shape style="position:absolute;left:5798;top:21590;width:16;height:16" coordorigin="5798,21590" coordsize="16,16" path="m5798,21590l5814,21606e" filled="false" stroked="true" strokeweight=".318763pt" strokecolor="#bababa">
                <v:path arrowok="t"/>
              </v:shape>
            </v:group>
            <v:group style="position:absolute;left:5798;top:21590;width:16;height:16" coordorigin="5798,21590" coordsize="16,16">
              <v:shape style="position:absolute;left:5798;top:21590;width:16;height:16" coordorigin="5798,21590" coordsize="16,16" path="m5814,21590l5798,21606e" filled="false" stroked="true" strokeweight=".318763pt" strokecolor="#bababa">
                <v:path arrowok="t"/>
              </v:shape>
            </v:group>
            <v:group style="position:absolute;left:5716;top:21500;width:16;height:16" coordorigin="5716,21500" coordsize="16,16">
              <v:shape style="position:absolute;left:5716;top:21500;width:16;height:16" coordorigin="5716,21500" coordsize="16,16" path="m5716,21500l5732,21516e" filled="false" stroked="true" strokeweight=".318763pt" strokecolor="#bababa">
                <v:path arrowok="t"/>
              </v:shape>
            </v:group>
            <v:group style="position:absolute;left:5716;top:21500;width:16;height:16" coordorigin="5716,21500" coordsize="16,16">
              <v:shape style="position:absolute;left:5716;top:21500;width:16;height:16" coordorigin="5716,21500" coordsize="16,16" path="m5732,21500l5716,21516e" filled="false" stroked="true" strokeweight=".318763pt" strokecolor="#bababa">
                <v:path arrowok="t"/>
              </v:shape>
            </v:group>
            <v:group style="position:absolute;left:5567;top:21458;width:16;height:16" coordorigin="5567,21458" coordsize="16,16">
              <v:shape style="position:absolute;left:5567;top:21458;width:16;height:16" coordorigin="5567,21458" coordsize="16,16" path="m5567,21458l5582,21474e" filled="false" stroked="true" strokeweight=".318763pt" strokecolor="#bababa">
                <v:path arrowok="t"/>
              </v:shape>
            </v:group>
            <v:group style="position:absolute;left:5567;top:21458;width:16;height:16" coordorigin="5567,21458" coordsize="16,16">
              <v:shape style="position:absolute;left:5567;top:21458;width:16;height:16" coordorigin="5567,21458" coordsize="16,16" path="m5582,21458l5567,21474e" filled="false" stroked="true" strokeweight=".318763pt" strokecolor="#bababa">
                <v:path arrowok="t"/>
              </v:shape>
            </v:group>
            <v:group style="position:absolute;left:5511;top:21640;width:16;height:16" coordorigin="5511,21640" coordsize="16,16">
              <v:shape style="position:absolute;left:5511;top:21640;width:16;height:16" coordorigin="5511,21640" coordsize="16,16" path="m5511,21640l5527,21656e" filled="false" stroked="true" strokeweight=".318763pt" strokecolor="#bababa">
                <v:path arrowok="t"/>
              </v:shape>
            </v:group>
            <v:group style="position:absolute;left:5511;top:21640;width:16;height:16" coordorigin="5511,21640" coordsize="16,16">
              <v:shape style="position:absolute;left:5511;top:21640;width:16;height:16" coordorigin="5511,21640" coordsize="16,16" path="m5527,21640l5511,21656e" filled="false" stroked="true" strokeweight=".318763pt" strokecolor="#bababa">
                <v:path arrowok="t"/>
              </v:shape>
            </v:group>
            <v:group style="position:absolute;left:5656;top:21686;width:16;height:16" coordorigin="5656,21686" coordsize="16,16">
              <v:shape style="position:absolute;left:5656;top:21686;width:16;height:16" coordorigin="5656,21686" coordsize="16,16" path="m5656,21686l5672,21702e" filled="false" stroked="true" strokeweight=".318763pt" strokecolor="#bababa">
                <v:path arrowok="t"/>
              </v:shape>
            </v:group>
            <v:group style="position:absolute;left:5656;top:21686;width:16;height:16" coordorigin="5656,21686" coordsize="16,16">
              <v:shape style="position:absolute;left:5656;top:21686;width:16;height:16" coordorigin="5656,21686" coordsize="16,16" path="m5672,21686l5656,21702e" filled="false" stroked="true" strokeweight=".318763pt" strokecolor="#bababa">
                <v:path arrowok="t"/>
              </v:shape>
            </v:group>
            <v:group style="position:absolute;left:634;top:15924;width:16;height:16" coordorigin="634,15924" coordsize="16,16">
              <v:shape style="position:absolute;left:634;top:15924;width:16;height:16" coordorigin="634,15924" coordsize="16,16" path="m634,15924l650,15939e" filled="false" stroked="true" strokeweight=".318763pt" strokecolor="#bababa">
                <v:path arrowok="t"/>
              </v:shape>
            </v:group>
            <v:group style="position:absolute;left:634;top:15924;width:16;height:16" coordorigin="634,15924" coordsize="16,16">
              <v:shape style="position:absolute;left:634;top:15924;width:16;height:16" coordorigin="634,15924" coordsize="16,16" path="m650,15924l634,15939e" filled="false" stroked="true" strokeweight=".318763pt" strokecolor="#bababa">
                <v:path arrowok="t"/>
              </v:shape>
            </v:group>
            <v:group style="position:absolute;left:1026;top:15066;width:16;height:16" coordorigin="1026,15066" coordsize="16,16">
              <v:shape style="position:absolute;left:1026;top:15066;width:16;height:16" coordorigin="1026,15066" coordsize="16,16" path="m1026,15066l1042,15082e" filled="false" stroked="true" strokeweight=".318763pt" strokecolor="#bababa">
                <v:path arrowok="t"/>
              </v:shape>
            </v:group>
            <v:group style="position:absolute;left:1026;top:15066;width:16;height:16" coordorigin="1026,15066" coordsize="16,16">
              <v:shape style="position:absolute;left:1026;top:15066;width:16;height:16" coordorigin="1026,15066" coordsize="16,16" path="m1042,15066l1026,15082e" filled="false" stroked="true" strokeweight=".318763pt" strokecolor="#bababa">
                <v:path arrowok="t"/>
              </v:shape>
            </v:group>
            <v:group style="position:absolute;left:3171;top:13069;width:16;height:16" coordorigin="3171,13069" coordsize="16,16">
              <v:shape style="position:absolute;left:3171;top:13069;width:16;height:16" coordorigin="3171,13069" coordsize="16,16" path="m3171,13069l3187,13085e" filled="false" stroked="true" strokeweight=".318763pt" strokecolor="#bababa">
                <v:path arrowok="t"/>
              </v:shape>
            </v:group>
            <v:group style="position:absolute;left:3171;top:13069;width:16;height:16" coordorigin="3171,13069" coordsize="16,16">
              <v:shape style="position:absolute;left:3171;top:13069;width:16;height:16" coordorigin="3171,13069" coordsize="16,16" path="m3187,13069l3171,13085e" filled="false" stroked="true" strokeweight=".318763pt" strokecolor="#bababa">
                <v:path arrowok="t"/>
              </v:shape>
            </v:group>
            <v:group style="position:absolute;left:5770;top:8526;width:16;height:16" coordorigin="5770,8526" coordsize="16,16">
              <v:shape style="position:absolute;left:5770;top:8526;width:16;height:16" coordorigin="5770,8526" coordsize="16,16" path="m5770,8526l5786,8542e" filled="false" stroked="true" strokeweight=".318763pt" strokecolor="#bababa">
                <v:path arrowok="t"/>
              </v:shape>
            </v:group>
            <v:group style="position:absolute;left:5770;top:8526;width:16;height:16" coordorigin="5770,8526" coordsize="16,16">
              <v:shape style="position:absolute;left:5770;top:8526;width:16;height:16" coordorigin="5770,8526" coordsize="16,16" path="m5786,8526l5770,8542e" filled="false" stroked="true" strokeweight=".318763pt" strokecolor="#bababa">
                <v:path arrowok="t"/>
              </v:shape>
            </v:group>
            <v:group style="position:absolute;left:5893;top:8406;width:16;height:16" coordorigin="5893,8406" coordsize="16,16">
              <v:shape style="position:absolute;left:5893;top:8406;width:16;height:16" coordorigin="5893,8406" coordsize="16,16" path="m5893,8406l5909,8422e" filled="false" stroked="true" strokeweight=".318763pt" strokecolor="#bababa">
                <v:path arrowok="t"/>
              </v:shape>
            </v:group>
            <v:group style="position:absolute;left:5893;top:8406;width:16;height:16" coordorigin="5893,8406" coordsize="16,16">
              <v:shape style="position:absolute;left:5893;top:8406;width:16;height:16" coordorigin="5893,8406" coordsize="16,16" path="m5909,8406l5893,8422e" filled="false" stroked="true" strokeweight=".318763pt" strokecolor="#bababa">
                <v:path arrowok="t"/>
              </v:shape>
            </v:group>
            <v:group style="position:absolute;left:6763;top:7606;width:16;height:16" coordorigin="6763,7606" coordsize="16,16">
              <v:shape style="position:absolute;left:6763;top:7606;width:16;height:16" coordorigin="6763,7606" coordsize="16,16" path="m6763,7606l6779,7622e" filled="false" stroked="true" strokeweight=".318763pt" strokecolor="#bababa">
                <v:path arrowok="t"/>
              </v:shape>
            </v:group>
            <v:group style="position:absolute;left:6763;top:7606;width:16;height:16" coordorigin="6763,7606" coordsize="16,16">
              <v:shape style="position:absolute;left:6763;top:7606;width:16;height:16" coordorigin="6763,7606" coordsize="16,16" path="m6779,7606l6763,7622e" filled="false" stroked="true" strokeweight=".318763pt" strokecolor="#bababa">
                <v:path arrowok="t"/>
              </v:shape>
            </v:group>
            <v:group style="position:absolute;left:7208;top:7211;width:16;height:16" coordorigin="7208,7211" coordsize="16,16">
              <v:shape style="position:absolute;left:7208;top:7211;width:16;height:16" coordorigin="7208,7211" coordsize="16,16" path="m7208,7211l7224,7227e" filled="false" stroked="true" strokeweight=".318763pt" strokecolor="#bababa">
                <v:path arrowok="t"/>
              </v:shape>
            </v:group>
            <v:group style="position:absolute;left:7208;top:7211;width:16;height:16" coordorigin="7208,7211" coordsize="16,16">
              <v:shape style="position:absolute;left:7208;top:7211;width:16;height:16" coordorigin="7208,7211" coordsize="16,16" path="m7224,7211l7208,7227e" filled="false" stroked="true" strokeweight=".318763pt" strokecolor="#bababa">
                <v:path arrowok="t"/>
              </v:shape>
            </v:group>
            <v:group style="position:absolute;left:7321;top:7108;width:16;height:16" coordorigin="7321,7108" coordsize="16,16">
              <v:shape style="position:absolute;left:7321;top:7108;width:16;height:16" coordorigin="7321,7108" coordsize="16,16" path="m7321,7108l7337,7123e" filled="false" stroked="true" strokeweight=".318763pt" strokecolor="#bababa">
                <v:path arrowok="t"/>
              </v:shape>
            </v:group>
            <v:group style="position:absolute;left:7321;top:7108;width:16;height:16" coordorigin="7321,7108" coordsize="16,16">
              <v:shape style="position:absolute;left:7321;top:7108;width:16;height:16" coordorigin="7321,7108" coordsize="16,16" path="m7337,7108l7321,7123e" filled="false" stroked="true" strokeweight=".318763pt" strokecolor="#bababa">
                <v:path arrowok="t"/>
              </v:shape>
            </v:group>
            <v:group style="position:absolute;left:9573;top:5104;width:16;height:16" coordorigin="9573,5104" coordsize="16,16">
              <v:shape style="position:absolute;left:9573;top:5104;width:16;height:16" coordorigin="9573,5104" coordsize="16,16" path="m9573,5104l9589,5120e" filled="false" stroked="true" strokeweight=".318763pt" strokecolor="#bababa">
                <v:path arrowok="t"/>
              </v:shape>
            </v:group>
            <v:group style="position:absolute;left:9573;top:5104;width:16;height:16" coordorigin="9573,5104" coordsize="16,16">
              <v:shape style="position:absolute;left:9573;top:5104;width:16;height:16" coordorigin="9573,5104" coordsize="16,16" path="m9589,5104l9573,5120e" filled="false" stroked="true" strokeweight=".318763pt" strokecolor="#bababa">
                <v:path arrowok="t"/>
              </v:shape>
            </v:group>
            <v:group style="position:absolute;left:12808;top:3312;width:16;height:16" coordorigin="12808,3312" coordsize="16,16">
              <v:shape style="position:absolute;left:12808;top:3312;width:16;height:16" coordorigin="12808,3312" coordsize="16,16" path="m12808,3312l12824,3328e" filled="false" stroked="true" strokeweight=".318763pt" strokecolor="#bababa">
                <v:path arrowok="t"/>
              </v:shape>
            </v:group>
            <v:group style="position:absolute;left:12808;top:3312;width:16;height:16" coordorigin="12808,3312" coordsize="16,16">
              <v:shape style="position:absolute;left:12808;top:3312;width:16;height:16" coordorigin="12808,3312" coordsize="16,16" path="m12824,3312l12808,3328e" filled="false" stroked="true" strokeweight=".318763pt" strokecolor="#bababa">
                <v:path arrowok="t"/>
              </v:shape>
            </v:group>
            <v:group style="position:absolute;left:13849;top:3766;width:16;height:16" coordorigin="13849,3766" coordsize="16,16">
              <v:shape style="position:absolute;left:13849;top:3766;width:16;height:16" coordorigin="13849,3766" coordsize="16,16" path="m13849,3766l13865,3782e" filled="false" stroked="true" strokeweight=".318763pt" strokecolor="#bababa">
                <v:path arrowok="t"/>
              </v:shape>
            </v:group>
            <v:group style="position:absolute;left:13849;top:3766;width:16;height:16" coordorigin="13849,3766" coordsize="16,16">
              <v:shape style="position:absolute;left:13849;top:3766;width:16;height:16" coordorigin="13849,3766" coordsize="16,16" path="m13865,3766l13849,3782e" filled="false" stroked="true" strokeweight=".318763pt" strokecolor="#bababa">
                <v:path arrowok="t"/>
              </v:shape>
            </v:group>
            <v:group style="position:absolute;left:14072;top:3981;width:16;height:16" coordorigin="14072,3981" coordsize="16,16">
              <v:shape style="position:absolute;left:14072;top:3981;width:16;height:16" coordorigin="14072,3981" coordsize="16,16" path="m14072,3981l14088,3997e" filled="false" stroked="true" strokeweight=".318763pt" strokecolor="#bababa">
                <v:path arrowok="t"/>
              </v:shape>
            </v:group>
            <v:group style="position:absolute;left:14072;top:3981;width:16;height:16" coordorigin="14072,3981" coordsize="16,16">
              <v:shape style="position:absolute;left:14072;top:3981;width:16;height:16" coordorigin="14072,3981" coordsize="16,16" path="m14088,3981l14072,3997e" filled="false" stroked="true" strokeweight=".318763pt" strokecolor="#bababa">
                <v:path arrowok="t"/>
              </v:shape>
            </v:group>
            <v:group style="position:absolute;left:16846;top:6692;width:16;height:16" coordorigin="16846,6692" coordsize="16,16">
              <v:shape style="position:absolute;left:16846;top:6692;width:16;height:16" coordorigin="16846,6692" coordsize="16,16" path="m16846,6692l16862,6708e" filled="false" stroked="true" strokeweight=".318763pt" strokecolor="#bababa">
                <v:path arrowok="t"/>
              </v:shape>
            </v:group>
            <v:group style="position:absolute;left:16846;top:6692;width:16;height:16" coordorigin="16846,6692" coordsize="16,16">
              <v:shape style="position:absolute;left:16846;top:6692;width:16;height:16" coordorigin="16846,6692" coordsize="16,16" path="m16862,6692l16846,6708e" filled="false" stroked="true" strokeweight=".318763pt" strokecolor="#bababa">
                <v:path arrowok="t"/>
              </v:shape>
            </v:group>
            <v:group style="position:absolute;left:17479;top:7292;width:16;height:16" coordorigin="17479,7292" coordsize="16,16">
              <v:shape style="position:absolute;left:17479;top:7292;width:16;height:16" coordorigin="17479,7292" coordsize="16,16" path="m17479,7292l17495,7308e" filled="false" stroked="true" strokeweight=".318763pt" strokecolor="#bababa">
                <v:path arrowok="t"/>
              </v:shape>
            </v:group>
            <v:group style="position:absolute;left:17479;top:7292;width:16;height:16" coordorigin="17479,7292" coordsize="16,16">
              <v:shape style="position:absolute;left:17479;top:7292;width:16;height:16" coordorigin="17479,7292" coordsize="16,16" path="m17495,7292l17479,7308e" filled="false" stroked="true" strokeweight=".318763pt" strokecolor="#bababa">
                <v:path arrowok="t"/>
              </v:shape>
            </v:group>
            <v:group style="position:absolute;left:21559;top:12081;width:16;height:16" coordorigin="21559,12081" coordsize="16,16">
              <v:shape style="position:absolute;left:21559;top:12081;width:16;height:16" coordorigin="21559,12081" coordsize="16,16" path="m21559,12081l21574,12097e" filled="false" stroked="true" strokeweight=".318763pt" strokecolor="#bababa">
                <v:path arrowok="t"/>
              </v:shape>
            </v:group>
            <v:group style="position:absolute;left:21559;top:12081;width:16;height:16" coordorigin="21559,12081" coordsize="16,16">
              <v:shape style="position:absolute;left:21559;top:12081;width:16;height:16" coordorigin="21559,12081" coordsize="16,16" path="m21574,12081l21559,12097e" filled="false" stroked="true" strokeweight=".318763pt" strokecolor="#bababa">
                <v:path arrowok="t"/>
              </v:shape>
            </v:group>
            <v:group style="position:absolute;left:3184;top:13109;width:16;height:16" coordorigin="3184,13109" coordsize="16,16">
              <v:shape style="position:absolute;left:3184;top:13109;width:16;height:16" coordorigin="3184,13109" coordsize="16,16" path="m3184,13109l3200,13125e" filled="false" stroked="true" strokeweight=".318763pt" strokecolor="#bababa">
                <v:path arrowok="t"/>
              </v:shape>
            </v:group>
            <v:group style="position:absolute;left:3184;top:13109;width:16;height:16" coordorigin="3184,13109" coordsize="16,16">
              <v:shape style="position:absolute;left:3184;top:13109;width:16;height:16" coordorigin="3184,13109" coordsize="16,16" path="m3200,13109l3184,13125e" filled="false" stroked="true" strokeweight=".318763pt" strokecolor="#bababa">
                <v:path arrowok="t"/>
              </v:shape>
            </v:group>
            <v:group style="position:absolute;left:5487;top:10569;width:16;height:16" coordorigin="5487,10569" coordsize="16,16">
              <v:shape style="position:absolute;left:5487;top:10569;width:16;height:16" coordorigin="5487,10569" coordsize="16,16" path="m5487,10569l5503,10585e" filled="false" stroked="true" strokeweight=".318763pt" strokecolor="#bababa">
                <v:path arrowok="t"/>
              </v:shape>
            </v:group>
            <v:group style="position:absolute;left:5487;top:10569;width:16;height:16" coordorigin="5487,10569" coordsize="16,16">
              <v:shape style="position:absolute;left:5487;top:10569;width:16;height:16" coordorigin="5487,10569" coordsize="16,16" path="m5503,10569l5487,10585e" filled="false" stroked="true" strokeweight=".318763pt" strokecolor="#bababa">
                <v:path arrowok="t"/>
              </v:shape>
            </v:group>
            <v:group style="position:absolute;left:6469;top:11605;width:16;height:16" coordorigin="6469,11605" coordsize="16,16">
              <v:shape style="position:absolute;left:6469;top:11605;width:16;height:16" coordorigin="6469,11605" coordsize="16,16" path="m6469,11605l6484,11621e" filled="false" stroked="true" strokeweight=".318763pt" strokecolor="#bababa">
                <v:path arrowok="t"/>
              </v:shape>
            </v:group>
            <v:group style="position:absolute;left:6469;top:11605;width:16;height:16" coordorigin="6469,11605" coordsize="16,16">
              <v:shape style="position:absolute;left:6469;top:11605;width:16;height:16" coordorigin="6469,11605" coordsize="16,16" path="m6484,11605l6469,11621e" filled="false" stroked="true" strokeweight=".318763pt" strokecolor="#bababa">
                <v:path arrowok="t"/>
              </v:shape>
            </v:group>
            <v:group style="position:absolute;left:6421;top:12006;width:16;height:16" coordorigin="6421,12006" coordsize="16,16">
              <v:shape style="position:absolute;left:6421;top:12006;width:16;height:16" coordorigin="6421,12006" coordsize="16,16" path="m6421,12006l6437,12022e" filled="false" stroked="true" strokeweight=".318763pt" strokecolor="#bababa">
                <v:path arrowok="t"/>
              </v:shape>
            </v:group>
            <v:group style="position:absolute;left:6421;top:12006;width:16;height:16" coordorigin="6421,12006" coordsize="16,16">
              <v:shape style="position:absolute;left:6421;top:12006;width:16;height:16" coordorigin="6421,12006" coordsize="16,16" path="m6437,12006l6421,12022e" filled="false" stroked="true" strokeweight=".318763pt" strokecolor="#bababa">
                <v:path arrowok="t"/>
              </v:shape>
            </v:group>
            <v:group style="position:absolute;left:6394;top:12416;width:16;height:16" coordorigin="6394,12416" coordsize="16,16">
              <v:shape style="position:absolute;left:6394;top:12416;width:16;height:16" coordorigin="6394,12416" coordsize="16,16" path="m6394,12416l6410,12432e" filled="false" stroked="true" strokeweight=".318763pt" strokecolor="#bababa">
                <v:path arrowok="t"/>
              </v:shape>
            </v:group>
            <v:group style="position:absolute;left:6394;top:12416;width:16;height:16" coordorigin="6394,12416" coordsize="16,16">
              <v:shape style="position:absolute;left:6394;top:12416;width:16;height:16" coordorigin="6394,12416" coordsize="16,16" path="m6410,12416l6394,12432e" filled="false" stroked="true" strokeweight=".318763pt" strokecolor="#bababa">
                <v:path arrowok="t"/>
              </v:shape>
            </v:group>
            <v:group style="position:absolute;left:6397;top:12720;width:16;height:16" coordorigin="6397,12720" coordsize="16,16">
              <v:shape style="position:absolute;left:6397;top:12720;width:16;height:16" coordorigin="6397,12720" coordsize="16,16" path="m6397,12720l6413,12736e" filled="false" stroked="true" strokeweight=".318763pt" strokecolor="#bababa">
                <v:path arrowok="t"/>
              </v:shape>
            </v:group>
            <v:group style="position:absolute;left:6397;top:12720;width:16;height:16" coordorigin="6397,12720" coordsize="16,16">
              <v:shape style="position:absolute;left:6397;top:12720;width:16;height:16" coordorigin="6397,12720" coordsize="16,16" path="m6413,12720l6397,12736e" filled="false" stroked="true" strokeweight=".318763pt" strokecolor="#bababa">
                <v:path arrowok="t"/>
              </v:shape>
            </v:group>
            <v:group style="position:absolute;left:6405;top:12931;width:16;height:16" coordorigin="6405,12931" coordsize="16,16">
              <v:shape style="position:absolute;left:6405;top:12931;width:16;height:16" coordorigin="6405,12931" coordsize="16,16" path="m6405,12931l6421,12947e" filled="false" stroked="true" strokeweight=".318763pt" strokecolor="#bababa">
                <v:path arrowok="t"/>
              </v:shape>
            </v:group>
            <v:group style="position:absolute;left:6405;top:12931;width:16;height:16" coordorigin="6405,12931" coordsize="16,16">
              <v:shape style="position:absolute;left:6405;top:12931;width:16;height:16" coordorigin="6405,12931" coordsize="16,16" path="m6421,12931l6405,12947e" filled="false" stroked="true" strokeweight=".318763pt" strokecolor="#bababa">
                <v:path arrowok="t"/>
              </v:shape>
            </v:group>
            <v:group style="position:absolute;left:6435;top:12975;width:16;height:16" coordorigin="6435,12975" coordsize="16,16">
              <v:shape style="position:absolute;left:6435;top:12975;width:16;height:16" coordorigin="6435,12975" coordsize="16,16" path="m6435,12975l6451,12991e" filled="false" stroked="true" strokeweight=".318763pt" strokecolor="#bababa">
                <v:path arrowok="t"/>
              </v:shape>
            </v:group>
            <v:group style="position:absolute;left:6435;top:12975;width:16;height:16" coordorigin="6435,12975" coordsize="16,16">
              <v:shape style="position:absolute;left:6435;top:12975;width:16;height:16" coordorigin="6435,12975" coordsize="16,16" path="m6451,12975l6435,12991e" filled="false" stroked="true" strokeweight=".318763pt" strokecolor="#bababa">
                <v:path arrowok="t"/>
              </v:shape>
            </v:group>
            <v:group style="position:absolute;left:6484;top:13066;width:16;height:16" coordorigin="6484,13066" coordsize="16,16">
              <v:shape style="position:absolute;left:6484;top:13066;width:16;height:16" coordorigin="6484,13066" coordsize="16,16" path="m6484,13066l6500,13082e" filled="false" stroked="true" strokeweight=".318763pt" strokecolor="#bababa">
                <v:path arrowok="t"/>
              </v:shape>
            </v:group>
            <v:group style="position:absolute;left:6484;top:13066;width:16;height:16" coordorigin="6484,13066" coordsize="16,16">
              <v:shape style="position:absolute;left:6484;top:13066;width:16;height:16" coordorigin="6484,13066" coordsize="16,16" path="m6500,13066l6484,13082e" filled="false" stroked="true" strokeweight=".318763pt" strokecolor="#bababa">
                <v:path arrowok="t"/>
              </v:shape>
            </v:group>
            <v:group style="position:absolute;left:6500;top:13179;width:16;height:16" coordorigin="6500,13179" coordsize="16,16">
              <v:shape style="position:absolute;left:6500;top:13179;width:16;height:16" coordorigin="6500,13179" coordsize="16,16" path="m6500,13179l6516,13195e" filled="false" stroked="true" strokeweight=".318763pt" strokecolor="#bababa">
                <v:path arrowok="t"/>
              </v:shape>
            </v:group>
            <v:group style="position:absolute;left:6500;top:13179;width:16;height:16" coordorigin="6500,13179" coordsize="16,16">
              <v:shape style="position:absolute;left:6500;top:13179;width:16;height:16" coordorigin="6500,13179" coordsize="16,16" path="m6516,13179l6500,13195e" filled="false" stroked="true" strokeweight=".318763pt" strokecolor="#bababa">
                <v:path arrowok="t"/>
              </v:shape>
            </v:group>
            <v:group style="position:absolute;left:6470;top:13297;width:16;height:16" coordorigin="6470,13297" coordsize="16,16">
              <v:shape style="position:absolute;left:6470;top:13297;width:16;height:16" coordorigin="6470,13297" coordsize="16,16" path="m6470,13297l6486,13313e" filled="false" stroked="true" strokeweight=".318763pt" strokecolor="#bababa">
                <v:path arrowok="t"/>
              </v:shape>
            </v:group>
            <v:group style="position:absolute;left:6470;top:13297;width:16;height:16" coordorigin="6470,13297" coordsize="16,16">
              <v:shape style="position:absolute;left:6470;top:13297;width:16;height:16" coordorigin="6470,13297" coordsize="16,16" path="m6486,13297l6470,13313e" filled="false" stroked="true" strokeweight=".318763pt" strokecolor="#bababa">
                <v:path arrowok="t"/>
              </v:shape>
            </v:group>
            <v:group style="position:absolute;left:6449;top:13351;width:16;height:16" coordorigin="6449,13351" coordsize="16,16">
              <v:shape style="position:absolute;left:6449;top:13351;width:16;height:16" coordorigin="6449,13351" coordsize="16,16" path="m6449,13351l6465,13367e" filled="false" stroked="true" strokeweight=".318763pt" strokecolor="#bababa">
                <v:path arrowok="t"/>
              </v:shape>
            </v:group>
            <v:group style="position:absolute;left:6449;top:13351;width:16;height:16" coordorigin="6449,13351" coordsize="16,16">
              <v:shape style="position:absolute;left:6449;top:13351;width:16;height:16" coordorigin="6449,13351" coordsize="16,16" path="m6465,13351l6449,13367e" filled="false" stroked="true" strokeweight=".318763pt" strokecolor="#bababa">
                <v:path arrowok="t"/>
              </v:shape>
            </v:group>
            <v:group style="position:absolute;left:6484;top:13567;width:16;height:16" coordorigin="6484,13567" coordsize="16,16">
              <v:shape style="position:absolute;left:6484;top:13567;width:16;height:16" coordorigin="6484,13567" coordsize="16,16" path="m6484,13567l6500,13582e" filled="false" stroked="true" strokeweight=".318763pt" strokecolor="#bababa">
                <v:path arrowok="t"/>
              </v:shape>
            </v:group>
            <v:group style="position:absolute;left:6484;top:13567;width:16;height:16" coordorigin="6484,13567" coordsize="16,16">
              <v:shape style="position:absolute;left:6484;top:13567;width:16;height:16" coordorigin="6484,13567" coordsize="16,16" path="m6500,13567l6484,13582e" filled="false" stroked="true" strokeweight=".318763pt" strokecolor="#bababa">
                <v:path arrowok="t"/>
              </v:shape>
            </v:group>
            <v:group style="position:absolute;left:6561;top:13952;width:16;height:16" coordorigin="6561,13952" coordsize="16,16">
              <v:shape style="position:absolute;left:6561;top:13952;width:16;height:16" coordorigin="6561,13952" coordsize="16,16" path="m6561,13952l6577,13968e" filled="false" stroked="true" strokeweight=".318763pt" strokecolor="#bababa">
                <v:path arrowok="t"/>
              </v:shape>
            </v:group>
            <v:group style="position:absolute;left:6561;top:13952;width:16;height:16" coordorigin="6561,13952" coordsize="16,16">
              <v:shape style="position:absolute;left:6561;top:13952;width:16;height:16" coordorigin="6561,13952" coordsize="16,16" path="m6577,13952l6561,13968e" filled="false" stroked="true" strokeweight=".318763pt" strokecolor="#bababa">
                <v:path arrowok="t"/>
              </v:shape>
            </v:group>
            <v:group style="position:absolute;left:6671;top:14368;width:16;height:16" coordorigin="6671,14368" coordsize="16,16">
              <v:shape style="position:absolute;left:6671;top:14368;width:16;height:16" coordorigin="6671,14368" coordsize="16,16" path="m6671,14368l6687,14384e" filled="false" stroked="true" strokeweight=".318763pt" strokecolor="#bababa">
                <v:path arrowok="t"/>
              </v:shape>
            </v:group>
            <v:group style="position:absolute;left:6671;top:14368;width:16;height:16" coordorigin="6671,14368" coordsize="16,16">
              <v:shape style="position:absolute;left:6671;top:14368;width:16;height:16" coordorigin="6671,14368" coordsize="16,16" path="m6687,14368l6671,14384e" filled="false" stroked="true" strokeweight=".318763pt" strokecolor="#bababa">
                <v:path arrowok="t"/>
              </v:shape>
            </v:group>
            <v:group style="position:absolute;left:6805;top:14765;width:16;height:16" coordorigin="6805,14765" coordsize="16,16">
              <v:shape style="position:absolute;left:6805;top:14765;width:16;height:16" coordorigin="6805,14765" coordsize="16,16" path="m6805,14765l6821,14781e" filled="false" stroked="true" strokeweight=".318763pt" strokecolor="#bababa">
                <v:path arrowok="t"/>
              </v:shape>
            </v:group>
            <v:group style="position:absolute;left:6805;top:14765;width:16;height:16" coordorigin="6805,14765" coordsize="16,16">
              <v:shape style="position:absolute;left:6805;top:14765;width:16;height:16" coordorigin="6805,14765" coordsize="16,16" path="m6821,14765l6805,14781e" filled="false" stroked="true" strokeweight=".318763pt" strokecolor="#bababa">
                <v:path arrowok="t"/>
              </v:shape>
            </v:group>
            <v:group style="position:absolute;left:6873;top:14935;width:16;height:16" coordorigin="6873,14935" coordsize="16,16">
              <v:shape style="position:absolute;left:6873;top:14935;width:16;height:16" coordorigin="6873,14935" coordsize="16,16" path="m6873,14935l6889,14951e" filled="false" stroked="true" strokeweight=".318763pt" strokecolor="#bababa">
                <v:path arrowok="t"/>
              </v:shape>
            </v:group>
            <v:group style="position:absolute;left:6873;top:14935;width:16;height:16" coordorigin="6873,14935" coordsize="16,16">
              <v:shape style="position:absolute;left:6873;top:14935;width:16;height:16" coordorigin="6873,14935" coordsize="16,16" path="m6889,14935l6873,14951e" filled="false" stroked="true" strokeweight=".318763pt" strokecolor="#bababa">
                <v:path arrowok="t"/>
              </v:shape>
            </v:group>
            <v:group style="position:absolute;left:6907;top:14964;width:16;height:16" coordorigin="6907,14964" coordsize="16,16">
              <v:shape style="position:absolute;left:6907;top:14964;width:16;height:16" coordorigin="6907,14964" coordsize="16,16" path="m6907,14964l6923,14980e" filled="false" stroked="true" strokeweight=".318763pt" strokecolor="#bababa">
                <v:path arrowok="t"/>
              </v:shape>
            </v:group>
            <v:group style="position:absolute;left:6907;top:14964;width:16;height:16" coordorigin="6907,14964" coordsize="16,16">
              <v:shape style="position:absolute;left:6907;top:14964;width:16;height:16" coordorigin="6907,14964" coordsize="16,16" path="m6923,14964l6907,14980e" filled="false" stroked="true" strokeweight=".318763pt" strokecolor="#bababa">
                <v:path arrowok="t"/>
              </v:shape>
            </v:group>
            <v:group style="position:absolute;left:6998;top:15036;width:16;height:16" coordorigin="6998,15036" coordsize="16,16">
              <v:shape style="position:absolute;left:6998;top:15036;width:16;height:16" coordorigin="6998,15036" coordsize="16,16" path="m6998,15036l7014,15052e" filled="false" stroked="true" strokeweight=".318763pt" strokecolor="#bababa">
                <v:path arrowok="t"/>
              </v:shape>
            </v:group>
            <v:group style="position:absolute;left:6998;top:15036;width:16;height:16" coordorigin="6998,15036" coordsize="16,16">
              <v:shape style="position:absolute;left:6998;top:15036;width:16;height:16" coordorigin="6998,15036" coordsize="16,16" path="m7014,15036l6998,15052e" filled="false" stroked="true" strokeweight=".318763pt" strokecolor="#bababa">
                <v:path arrowok="t"/>
              </v:shape>
            </v:group>
            <v:group style="position:absolute;left:7068;top:15157;width:16;height:16" coordorigin="7068,15157" coordsize="16,16">
              <v:shape style="position:absolute;left:7068;top:15157;width:16;height:16" coordorigin="7068,15157" coordsize="16,16" path="m7068,15157l7084,15173e" filled="false" stroked="true" strokeweight=".318763pt" strokecolor="#bababa">
                <v:path arrowok="t"/>
              </v:shape>
            </v:group>
            <v:group style="position:absolute;left:7068;top:15157;width:16;height:16" coordorigin="7068,15157" coordsize="16,16">
              <v:shape style="position:absolute;left:7068;top:15157;width:16;height:16" coordorigin="7068,15157" coordsize="16,16" path="m7084,15157l7068,15173e" filled="false" stroked="true" strokeweight=".318763pt" strokecolor="#bababa">
                <v:path arrowok="t"/>
              </v:shape>
            </v:group>
            <v:group style="position:absolute;left:7082;top:15310;width:16;height:16" coordorigin="7082,15310" coordsize="16,16">
              <v:shape style="position:absolute;left:7082;top:15310;width:16;height:16" coordorigin="7082,15310" coordsize="16,16" path="m7082,15310l7098,15326e" filled="false" stroked="true" strokeweight=".318763pt" strokecolor="#bababa">
                <v:path arrowok="t"/>
              </v:shape>
            </v:group>
            <v:group style="position:absolute;left:7082;top:15310;width:16;height:16" coordorigin="7082,15310" coordsize="16,16">
              <v:shape style="position:absolute;left:7082;top:15310;width:16;height:16" coordorigin="7082,15310" coordsize="16,16" path="m7098,15310l7082,15326e" filled="false" stroked="true" strokeweight=".318763pt" strokecolor="#bababa">
                <v:path arrowok="t"/>
              </v:shape>
            </v:group>
            <v:group style="position:absolute;left:7079;top:15375;width:16;height:16" coordorigin="7079,15375" coordsize="16,16">
              <v:shape style="position:absolute;left:7079;top:15375;width:16;height:16" coordorigin="7079,15375" coordsize="16,16" path="m7079,15375l7095,15391e" filled="false" stroked="true" strokeweight=".318763pt" strokecolor="#bababa">
                <v:path arrowok="t"/>
              </v:shape>
            </v:group>
            <v:group style="position:absolute;left:7079;top:15375;width:16;height:16" coordorigin="7079,15375" coordsize="16,16">
              <v:shape style="position:absolute;left:7079;top:15375;width:16;height:16" coordorigin="7079,15375" coordsize="16,16" path="m7095,15375l7079,15391e" filled="false" stroked="true" strokeweight=".318763pt" strokecolor="#bababa">
                <v:path arrowok="t"/>
              </v:shape>
            </v:group>
            <v:group style="position:absolute;left:7096;top:15406;width:18;height:16" coordorigin="7096,15406" coordsize="18,16">
              <v:shape style="position:absolute;left:7096;top:15406;width:18;height:16" coordorigin="7096,15406" coordsize="18,16" path="m7096,15406l7114,15422e" filled="false" stroked="true" strokeweight=".318763pt" strokecolor="#bababa">
                <v:path arrowok="t"/>
              </v:shape>
            </v:group>
            <v:group style="position:absolute;left:7096;top:15406;width:18;height:16" coordorigin="7096,15406" coordsize="18,16">
              <v:shape style="position:absolute;left:7096;top:15406;width:18;height:16" coordorigin="7096,15406" coordsize="18,16" path="m7114,15406l7096,15422e" filled="false" stroked="true" strokeweight=".318763pt" strokecolor="#bababa">
                <v:path arrowok="t"/>
              </v:shape>
            </v:group>
            <v:group style="position:absolute;left:7165;top:15364;width:16;height:16" coordorigin="7165,15364" coordsize="16,16">
              <v:shape style="position:absolute;left:7165;top:15364;width:16;height:16" coordorigin="7165,15364" coordsize="16,16" path="m7165,15364l7181,15380e" filled="false" stroked="true" strokeweight=".318763pt" strokecolor="#bababa">
                <v:path arrowok="t"/>
              </v:shape>
            </v:group>
            <v:group style="position:absolute;left:7165;top:15364;width:16;height:16" coordorigin="7165,15364" coordsize="16,16">
              <v:shape style="position:absolute;left:7165;top:15364;width:16;height:16" coordorigin="7165,15364" coordsize="16,16" path="m7181,15364l7165,15380e" filled="false" stroked="true" strokeweight=".318763pt" strokecolor="#bababa">
                <v:path arrowok="t"/>
              </v:shape>
            </v:group>
            <v:group style="position:absolute;left:7444;top:15222;width:16;height:16" coordorigin="7444,15222" coordsize="16,16">
              <v:shape style="position:absolute;left:7444;top:15222;width:16;height:16" coordorigin="7444,15222" coordsize="16,16" path="m7444,15222l7460,15238e" filled="false" stroked="true" strokeweight=".318763pt" strokecolor="#bababa">
                <v:path arrowok="t"/>
              </v:shape>
            </v:group>
            <v:group style="position:absolute;left:7444;top:15222;width:16;height:16" coordorigin="7444,15222" coordsize="16,16">
              <v:shape style="position:absolute;left:7444;top:15222;width:16;height:16" coordorigin="7444,15222" coordsize="16,16" path="m7460,15222l7444,15238e" filled="false" stroked="true" strokeweight=".318763pt" strokecolor="#bababa">
                <v:path arrowok="t"/>
              </v:shape>
            </v:group>
            <v:group style="position:absolute;left:7809;top:15114;width:16;height:16" coordorigin="7809,15114" coordsize="16,16">
              <v:shape style="position:absolute;left:7809;top:15114;width:16;height:16" coordorigin="7809,15114" coordsize="16,16" path="m7809,15114l7825,15130e" filled="false" stroked="true" strokeweight=".318763pt" strokecolor="#bababa">
                <v:path arrowok="t"/>
              </v:shape>
            </v:group>
            <v:group style="position:absolute;left:7809;top:15114;width:16;height:16" coordorigin="7809,15114" coordsize="16,16">
              <v:shape style="position:absolute;left:7809;top:15114;width:16;height:16" coordorigin="7809,15114" coordsize="16,16" path="m7825,15114l7809,15130e" filled="false" stroked="true" strokeweight=".318763pt" strokecolor="#bababa">
                <v:path arrowok="t"/>
              </v:shape>
            </v:group>
            <v:group style="position:absolute;left:8209;top:15066;width:16;height:16" coordorigin="8209,15066" coordsize="16,16">
              <v:shape style="position:absolute;left:8209;top:15066;width:16;height:16" coordorigin="8209,15066" coordsize="16,16" path="m8209,15066l8225,15082e" filled="false" stroked="true" strokeweight=".318763pt" strokecolor="#bababa">
                <v:path arrowok="t"/>
              </v:shape>
            </v:group>
            <v:group style="position:absolute;left:8209;top:15066;width:16;height:16" coordorigin="8209,15066" coordsize="16,16">
              <v:shape style="position:absolute;left:8209;top:15066;width:16;height:16" coordorigin="8209,15066" coordsize="16,16" path="m8225,15066l8209,15082e" filled="false" stroked="true" strokeweight=".318763pt" strokecolor="#bababa">
                <v:path arrowok="t"/>
              </v:shape>
            </v:group>
            <v:group style="position:absolute;left:8614;top:15104;width:16;height:16" coordorigin="8614,15104" coordsize="16,16">
              <v:shape style="position:absolute;left:8614;top:15104;width:16;height:16" coordorigin="8614,15104" coordsize="16,16" path="m8614,15104l8629,15120e" filled="false" stroked="true" strokeweight=".318763pt" strokecolor="#bababa">
                <v:path arrowok="t"/>
              </v:shape>
            </v:group>
            <v:group style="position:absolute;left:8614;top:15104;width:16;height:16" coordorigin="8614,15104" coordsize="16,16">
              <v:shape style="position:absolute;left:8614;top:15104;width:16;height:16" coordorigin="8614,15104" coordsize="16,16" path="m8629,15104l8614,15120e" filled="false" stroked="true" strokeweight=".318763pt" strokecolor="#bababa">
                <v:path arrowok="t"/>
              </v:shape>
            </v:group>
            <v:group style="position:absolute;left:9041;top:15229;width:16;height:16" coordorigin="9041,15229" coordsize="16,16">
              <v:shape style="position:absolute;left:9041;top:15229;width:16;height:16" coordorigin="9041,15229" coordsize="16,16" path="m9041,15229l9057,15245e" filled="false" stroked="true" strokeweight=".318763pt" strokecolor="#bababa">
                <v:path arrowok="t"/>
              </v:shape>
            </v:group>
            <v:group style="position:absolute;left:9041;top:15229;width:16;height:16" coordorigin="9041,15229" coordsize="16,16">
              <v:shape style="position:absolute;left:9041;top:15229;width:16;height:16" coordorigin="9041,15229" coordsize="16,16" path="m9057,15229l9041,15245e" filled="false" stroked="true" strokeweight=".318763pt" strokecolor="#bababa">
                <v:path arrowok="t"/>
              </v:shape>
            </v:group>
            <v:group style="position:absolute;left:9447;top:15442;width:16;height:16" coordorigin="9447,15442" coordsize="16,16">
              <v:shape style="position:absolute;left:9447;top:15442;width:16;height:16" coordorigin="9447,15442" coordsize="16,16" path="m9447,15442l9463,15458e" filled="false" stroked="true" strokeweight=".318763pt" strokecolor="#bababa">
                <v:path arrowok="t"/>
              </v:shape>
            </v:group>
            <v:group style="position:absolute;left:9447;top:15442;width:16;height:16" coordorigin="9447,15442" coordsize="16,16">
              <v:shape style="position:absolute;left:9447;top:15442;width:16;height:16" coordorigin="9447,15442" coordsize="16,16" path="m9463,15442l9447,15458e" filled="false" stroked="true" strokeweight=".318763pt" strokecolor="#bababa">
                <v:path arrowok="t"/>
              </v:shape>
            </v:group>
            <v:group style="position:absolute;left:9753;top:15747;width:16;height:16" coordorigin="9753,15747" coordsize="16,16">
              <v:shape style="position:absolute;left:9753;top:15747;width:16;height:16" coordorigin="9753,15747" coordsize="16,16" path="m9753,15747l9769,15763e" filled="false" stroked="true" strokeweight=".318763pt" strokecolor="#bababa">
                <v:path arrowok="t"/>
              </v:shape>
            </v:group>
            <v:group style="position:absolute;left:9753;top:15747;width:16;height:16" coordorigin="9753,15747" coordsize="16,16">
              <v:shape style="position:absolute;left:9753;top:15747;width:16;height:16" coordorigin="9753,15747" coordsize="16,16" path="m9769,15747l9753,15763e" filled="false" stroked="true" strokeweight=".318763pt" strokecolor="#bababa">
                <v:path arrowok="t"/>
              </v:shape>
            </v:group>
            <v:group style="position:absolute;left:9923;top:16139;width:16;height:16" coordorigin="9923,16139" coordsize="16,16">
              <v:shape style="position:absolute;left:9923;top:16139;width:16;height:16" coordorigin="9923,16139" coordsize="16,16" path="m9923,16139l9939,16155e" filled="false" stroked="true" strokeweight=".318763pt" strokecolor="#bababa">
                <v:path arrowok="t"/>
              </v:shape>
            </v:group>
            <v:group style="position:absolute;left:9923;top:16139;width:16;height:16" coordorigin="9923,16139" coordsize="16,16">
              <v:shape style="position:absolute;left:9923;top:16139;width:16;height:16" coordorigin="9923,16139" coordsize="16,16" path="m9939,16139l9923,16155e" filled="false" stroked="true" strokeweight=".318763pt" strokecolor="#bababa">
                <v:path arrowok="t"/>
              </v:shape>
            </v:group>
            <v:group style="position:absolute;left:9882;top:16535;width:16;height:16" coordorigin="9882,16535" coordsize="16,16">
              <v:shape style="position:absolute;left:9882;top:16535;width:16;height:16" coordorigin="9882,16535" coordsize="16,16" path="m9882,16535l9898,16551e" filled="false" stroked="true" strokeweight=".318763pt" strokecolor="#bababa">
                <v:path arrowok="t"/>
              </v:shape>
            </v:group>
            <v:group style="position:absolute;left:9882;top:16535;width:16;height:16" coordorigin="9882,16535" coordsize="16,16">
              <v:shape style="position:absolute;left:9882;top:16535;width:16;height:16" coordorigin="9882,16535" coordsize="16,16" path="m9898,16535l9882,16551e" filled="false" stroked="true" strokeweight=".318763pt" strokecolor="#bababa">
                <v:path arrowok="t"/>
              </v:shape>
            </v:group>
            <v:group style="position:absolute;left:9665;top:16869;width:16;height:16" coordorigin="9665,16869" coordsize="16,16">
              <v:shape style="position:absolute;left:9665;top:16869;width:16;height:16" coordorigin="9665,16869" coordsize="16,16" path="m9665,16869l9681,16884e" filled="false" stroked="true" strokeweight=".318763pt" strokecolor="#bababa">
                <v:path arrowok="t"/>
              </v:shape>
            </v:group>
            <v:group style="position:absolute;left:9665;top:16869;width:16;height:16" coordorigin="9665,16869" coordsize="16,16">
              <v:shape style="position:absolute;left:9665;top:16869;width:16;height:16" coordorigin="9665,16869" coordsize="16,16" path="m9681,16869l9665,16884e" filled="false" stroked="true" strokeweight=".318763pt" strokecolor="#bababa">
                <v:path arrowok="t"/>
              </v:shape>
            </v:group>
            <v:group style="position:absolute;left:9347;top:17090;width:16;height:16" coordorigin="9347,17090" coordsize="16,16">
              <v:shape style="position:absolute;left:9347;top:17090;width:16;height:16" coordorigin="9347,17090" coordsize="16,16" path="m9347,17090l9363,17106e" filled="false" stroked="true" strokeweight=".318763pt" strokecolor="#bababa">
                <v:path arrowok="t"/>
              </v:shape>
            </v:group>
            <v:group style="position:absolute;left:9347;top:17090;width:16;height:16" coordorigin="9347,17090" coordsize="16,16">
              <v:shape style="position:absolute;left:9347;top:17090;width:16;height:16" coordorigin="9347,17090" coordsize="16,16" path="m9363,17090l9347,17106e" filled="false" stroked="true" strokeweight=".318763pt" strokecolor="#bababa">
                <v:path arrowok="t"/>
              </v:shape>
            </v:group>
            <v:group style="position:absolute;left:9037;top:17213;width:16;height:16" coordorigin="9037,17213" coordsize="16,16">
              <v:shape style="position:absolute;left:9037;top:17213;width:16;height:16" coordorigin="9037,17213" coordsize="16,16" path="m9037,17213l9053,17229e" filled="false" stroked="true" strokeweight=".318763pt" strokecolor="#bababa">
                <v:path arrowok="t"/>
              </v:shape>
            </v:group>
            <v:group style="position:absolute;left:9037;top:17213;width:16;height:16" coordorigin="9037,17213" coordsize="16,16">
              <v:shape style="position:absolute;left:9037;top:17213;width:16;height:16" coordorigin="9037,17213" coordsize="16,16" path="m9053,17213l9037,17229e" filled="false" stroked="true" strokeweight=".318763pt" strokecolor="#bababa">
                <v:path arrowok="t"/>
              </v:shape>
            </v:group>
            <v:group style="position:absolute;left:8679;top:17292;width:16;height:16" coordorigin="8679,17292" coordsize="16,16">
              <v:shape style="position:absolute;left:8679;top:17292;width:16;height:16" coordorigin="8679,17292" coordsize="16,16" path="m8679,17292l8695,17308e" filled="false" stroked="true" strokeweight=".318763pt" strokecolor="#bababa">
                <v:path arrowok="t"/>
              </v:shape>
            </v:group>
            <v:group style="position:absolute;left:8679;top:17292;width:16;height:16" coordorigin="8679,17292" coordsize="16,16">
              <v:shape style="position:absolute;left:8679;top:17292;width:16;height:16" coordorigin="8679,17292" coordsize="16,16" path="m8695,17292l8679,17308e" filled="false" stroked="true" strokeweight=".318763pt" strokecolor="#bababa">
                <v:path arrowok="t"/>
              </v:shape>
            </v:group>
            <v:group style="position:absolute;left:8641;top:17297;width:16;height:16" coordorigin="8641,17297" coordsize="16,16">
              <v:shape style="position:absolute;left:8641;top:17297;width:16;height:16" coordorigin="8641,17297" coordsize="16,16" path="m8641,17297l8657,17313e" filled="false" stroked="true" strokeweight=".318763pt" strokecolor="#bababa">
                <v:path arrowok="t"/>
              </v:shape>
            </v:group>
            <v:group style="position:absolute;left:8641;top:17297;width:16;height:16" coordorigin="8641,17297" coordsize="16,16">
              <v:shape style="position:absolute;left:8641;top:17297;width:16;height:16" coordorigin="8641,17297" coordsize="16,16" path="m8657,17297l8641,17313e" filled="false" stroked="true" strokeweight=".318763pt" strokecolor="#bababa">
                <v:path arrowok="t"/>
              </v:shape>
            </v:group>
            <v:group style="position:absolute;left:8735;top:17375;width:16;height:16" coordorigin="8735,17375" coordsize="16,16">
              <v:shape style="position:absolute;left:8735;top:17375;width:16;height:16" coordorigin="8735,17375" coordsize="16,16" path="m8735,17375l8751,17391e" filled="false" stroked="true" strokeweight=".318763pt" strokecolor="#bababa">
                <v:path arrowok="t"/>
              </v:shape>
            </v:group>
            <v:group style="position:absolute;left:8735;top:17375;width:16;height:16" coordorigin="8735,17375" coordsize="16,16">
              <v:shape style="position:absolute;left:8735;top:17375;width:16;height:16" coordorigin="8735,17375" coordsize="16,16" path="m8751,17375l8735,17391e" filled="false" stroked="true" strokeweight=".318763pt" strokecolor="#bababa">
                <v:path arrowok="t"/>
              </v:shape>
            </v:group>
            <v:group style="position:absolute;left:8891;top:17496;width:16;height:16" coordorigin="8891,17496" coordsize="16,16">
              <v:shape style="position:absolute;left:8891;top:17496;width:16;height:16" coordorigin="8891,17496" coordsize="16,16" path="m8891,17496l8907,17512e" filled="false" stroked="true" strokeweight=".318763pt" strokecolor="#bababa">
                <v:path arrowok="t"/>
              </v:shape>
            </v:group>
            <v:group style="position:absolute;left:8891;top:17496;width:16;height:16" coordorigin="8891,17496" coordsize="16,16">
              <v:shape style="position:absolute;left:8891;top:17496;width:16;height:16" coordorigin="8891,17496" coordsize="16,16" path="m8907,17496l8891,17512e" filled="false" stroked="true" strokeweight=".318763pt" strokecolor="#bababa">
                <v:path arrowok="t"/>
              </v:shape>
            </v:group>
            <v:group style="position:absolute;left:8966;top:17554;width:16;height:16" coordorigin="8966,17554" coordsize="16,16">
              <v:shape style="position:absolute;left:8966;top:17554;width:16;height:16" coordorigin="8966,17554" coordsize="16,16" path="m8966,17554l8982,17570e" filled="false" stroked="true" strokeweight=".318763pt" strokecolor="#bababa">
                <v:path arrowok="t"/>
              </v:shape>
            </v:group>
            <v:group style="position:absolute;left:8966;top:17554;width:16;height:16" coordorigin="8966,17554" coordsize="16,16">
              <v:shape style="position:absolute;left:8966;top:17554;width:16;height:16" coordorigin="8966,17554" coordsize="16,16" path="m8982,17554l8966,17570e" filled="false" stroked="true" strokeweight=".318763pt" strokecolor="#bababa">
                <v:path arrowok="t"/>
              </v:shape>
            </v:group>
            <v:group style="position:absolute;left:9020;top:17563;width:16;height:16" coordorigin="9020,17563" coordsize="16,16">
              <v:shape style="position:absolute;left:9020;top:17563;width:16;height:16" coordorigin="9020,17563" coordsize="16,16" path="m9020,17563l9036,17579e" filled="false" stroked="true" strokeweight=".318763pt" strokecolor="#bababa">
                <v:path arrowok="t"/>
              </v:shape>
            </v:group>
            <v:group style="position:absolute;left:9020;top:17563;width:16;height:16" coordorigin="9020,17563" coordsize="16,16">
              <v:shape style="position:absolute;left:9020;top:17563;width:16;height:16" coordorigin="9020,17563" coordsize="16,16" path="m9036,17563l9020,17579e" filled="false" stroked="true" strokeweight=".318763pt" strokecolor="#bababa">
                <v:path arrowok="t"/>
              </v:shape>
            </v:group>
            <v:group style="position:absolute;left:9096;top:17568;width:16;height:16" coordorigin="9096,17568" coordsize="16,16">
              <v:shape style="position:absolute;left:9096;top:17568;width:16;height:16" coordorigin="9096,17568" coordsize="16,16" path="m9096,17568l9112,17584e" filled="false" stroked="true" strokeweight=".318763pt" strokecolor="#bababa">
                <v:path arrowok="t"/>
              </v:shape>
            </v:group>
            <v:group style="position:absolute;left:9096;top:17568;width:16;height:16" coordorigin="9096,17568" coordsize="16,16">
              <v:shape style="position:absolute;left:9096;top:17568;width:16;height:16" coordorigin="9096,17568" coordsize="16,16" path="m9112,17568l9096,17584e" filled="false" stroked="true" strokeweight=".318763pt" strokecolor="#bababa">
                <v:path arrowok="t"/>
              </v:shape>
            </v:group>
            <v:group style="position:absolute;left:9233;top:17638;width:16;height:16" coordorigin="9233,17638" coordsize="16,16">
              <v:shape style="position:absolute;left:9233;top:17638;width:16;height:16" coordorigin="9233,17638" coordsize="16,16" path="m9233,17638l9249,17654e" filled="false" stroked="true" strokeweight=".318763pt" strokecolor="#bababa">
                <v:path arrowok="t"/>
              </v:shape>
            </v:group>
            <v:group style="position:absolute;left:9233;top:17638;width:16;height:16" coordorigin="9233,17638" coordsize="16,16">
              <v:shape style="position:absolute;left:9233;top:17638;width:16;height:16" coordorigin="9233,17638" coordsize="16,16" path="m9249,17638l9233,17654e" filled="false" stroked="true" strokeweight=".318763pt" strokecolor="#bababa">
                <v:path arrowok="t"/>
              </v:shape>
            </v:group>
            <v:group style="position:absolute;left:9308;top:17740;width:16;height:16" coordorigin="9308,17740" coordsize="16,16">
              <v:shape style="position:absolute;left:9308;top:17740;width:16;height:16" coordorigin="9308,17740" coordsize="16,16" path="m9308,17740l9324,17756e" filled="false" stroked="true" strokeweight=".318763pt" strokecolor="#bababa">
                <v:path arrowok="t"/>
              </v:shape>
            </v:group>
            <v:group style="position:absolute;left:9308;top:17740;width:16;height:16" coordorigin="9308,17740" coordsize="16,16">
              <v:shape style="position:absolute;left:9308;top:17740;width:16;height:16" coordorigin="9308,17740" coordsize="16,16" path="m9324,17740l9308,17756e" filled="false" stroked="true" strokeweight=".318763pt" strokecolor="#bababa">
                <v:path arrowok="t"/>
              </v:shape>
            </v:group>
            <v:group style="position:absolute;left:9340;top:17801;width:16;height:16" coordorigin="9340,17801" coordsize="16,16">
              <v:shape style="position:absolute;left:9340;top:17801;width:16;height:16" coordorigin="9340,17801" coordsize="16,16" path="m9340,17801l9356,17817e" filled="false" stroked="true" strokeweight=".318763pt" strokecolor="#bababa">
                <v:path arrowok="t"/>
              </v:shape>
            </v:group>
            <v:group style="position:absolute;left:9340;top:17801;width:16;height:16" coordorigin="9340,17801" coordsize="16,16">
              <v:shape style="position:absolute;left:9340;top:17801;width:16;height:16" coordorigin="9340,17801" coordsize="16,16" path="m9356,17801l9340,17817e" filled="false" stroked="true" strokeweight=".318763pt" strokecolor="#bababa">
                <v:path arrowok="t"/>
              </v:shape>
            </v:group>
            <v:group style="position:absolute;left:9509;top:17896;width:16;height:16" coordorigin="9509,17896" coordsize="16,16">
              <v:shape style="position:absolute;left:9509;top:17896;width:16;height:16" coordorigin="9509,17896" coordsize="16,16" path="m9509,17896l9525,17912e" filled="false" stroked="true" strokeweight=".318763pt" strokecolor="#bababa">
                <v:path arrowok="t"/>
              </v:shape>
            </v:group>
            <v:group style="position:absolute;left:9509;top:17896;width:16;height:16" coordorigin="9509,17896" coordsize="16,16">
              <v:shape style="position:absolute;left:9509;top:17896;width:16;height:16" coordorigin="9509,17896" coordsize="16,16" path="m9525,17896l9509,17912e" filled="false" stroked="true" strokeweight=".318763pt" strokecolor="#bababa">
                <v:path arrowok="t"/>
              </v:shape>
            </v:group>
            <v:group style="position:absolute;left:7978;top:6650;width:16;height:16" coordorigin="7978,6650" coordsize="16,16">
              <v:shape style="position:absolute;left:7978;top:6650;width:16;height:16" coordorigin="7978,6650" coordsize="16,16" path="m7978,6650l7994,6666e" filled="false" stroked="true" strokeweight=".318763pt" strokecolor="#bababa">
                <v:path arrowok="t"/>
              </v:shape>
            </v:group>
            <v:group style="position:absolute;left:7978;top:6650;width:16;height:16" coordorigin="7978,6650" coordsize="16,16">
              <v:shape style="position:absolute;left:7978;top:6650;width:16;height:16" coordorigin="7978,6650" coordsize="16,16" path="m7994,6650l7978,6666e" filled="false" stroked="true" strokeweight=".318763pt" strokecolor="#bababa">
                <v:path arrowok="t"/>
              </v:shape>
            </v:group>
            <v:group style="position:absolute;left:6242;top:8253;width:16;height:16" coordorigin="6242,8253" coordsize="16,16">
              <v:shape style="position:absolute;left:6242;top:8253;width:16;height:16" coordorigin="6242,8253" coordsize="16,16" path="m6242,8253l6258,8269e" filled="false" stroked="true" strokeweight=".318763pt" strokecolor="#bababa">
                <v:path arrowok="t"/>
              </v:shape>
            </v:group>
            <v:group style="position:absolute;left:6242;top:8253;width:16;height:16" coordorigin="6242,8253" coordsize="16,16">
              <v:shape style="position:absolute;left:6242;top:8253;width:16;height:16" coordorigin="6242,8253" coordsize="16,16" path="m6258,8253l6242,8269e" filled="false" stroked="true" strokeweight=".318763pt" strokecolor="#bababa">
                <v:path arrowok="t"/>
              </v:shape>
            </v:group>
            <v:group style="position:absolute;left:5998;top:8478;width:16;height:16" coordorigin="5998,8478" coordsize="16,16">
              <v:shape style="position:absolute;left:5998;top:8478;width:16;height:16" coordorigin="5998,8478" coordsize="16,16" path="m5998,8478l6014,8494e" filled="false" stroked="true" strokeweight=".318763pt" strokecolor="#bababa">
                <v:path arrowok="t"/>
              </v:shape>
            </v:group>
            <v:group style="position:absolute;left:5998;top:8478;width:16;height:16" coordorigin="5998,8478" coordsize="16,16">
              <v:shape style="position:absolute;left:5998;top:8478;width:16;height:16" coordorigin="5998,8478" coordsize="16,16" path="m6014,8478l5998,8494e" filled="false" stroked="true" strokeweight=".318763pt" strokecolor="#bababa">
                <v:path arrowok="t"/>
              </v:shape>
            </v:group>
            <v:group style="position:absolute;left:5806;top:9810;width:16;height:18" coordorigin="5806,9810" coordsize="16,18">
              <v:shape style="position:absolute;left:5806;top:9810;width:16;height:18" coordorigin="5806,9810" coordsize="16,18" path="m5806,9810l5821,9828e" filled="false" stroked="true" strokeweight=".318763pt" strokecolor="#bababa">
                <v:path arrowok="t"/>
              </v:shape>
            </v:group>
            <v:group style="position:absolute;left:5806;top:9810;width:16;height:18" coordorigin="5806,9810" coordsize="16,18">
              <v:shape style="position:absolute;left:5806;top:9810;width:16;height:18" coordorigin="5806,9810" coordsize="16,18" path="m5821,9810l5806,9828e" filled="false" stroked="true" strokeweight=".318763pt" strokecolor="#bababa">
                <v:path arrowok="t"/>
              </v:shape>
            </v:group>
            <v:group style="position:absolute;left:5721;top:10508;width:16;height:16" coordorigin="5721,10508" coordsize="16,16">
              <v:shape style="position:absolute;left:5721;top:10508;width:16;height:16" coordorigin="5721,10508" coordsize="16,16" path="m5721,10508l5737,10524e" filled="false" stroked="true" strokeweight=".318763pt" strokecolor="#bababa">
                <v:path arrowok="t"/>
              </v:shape>
            </v:group>
            <v:group style="position:absolute;left:5721;top:10508;width:16;height:16" coordorigin="5721,10508" coordsize="16,16">
              <v:shape style="position:absolute;left:5721;top:10508;width:16;height:16" coordorigin="5721,10508" coordsize="16,16" path="m5737,10508l5721,10524e" filled="false" stroked="true" strokeweight=".318763pt" strokecolor="#bababa">
                <v:path arrowok="t"/>
              </v:shape>
            </v:group>
            <v:group style="position:absolute;left:3192;top:13488;width:16;height:16" coordorigin="3192,13488" coordsize="16,16">
              <v:shape style="position:absolute;left:3192;top:13488;width:16;height:16" coordorigin="3192,13488" coordsize="16,16" path="m3192,13488l3208,13504e" filled="false" stroked="true" strokeweight=".318763pt" strokecolor="#bababa">
                <v:path arrowok="t"/>
              </v:shape>
            </v:group>
            <v:group style="position:absolute;left:3192;top:13488;width:16;height:16" coordorigin="3192,13488" coordsize="16,16">
              <v:shape style="position:absolute;left:3192;top:13488;width:16;height:16" coordorigin="3192,13488" coordsize="16,16" path="m3208,13488l3192,13504e" filled="false" stroked="true" strokeweight=".318763pt" strokecolor="#bababa">
                <v:path arrowok="t"/>
              </v:shape>
            </v:group>
            <v:group style="position:absolute;left:3922;top:17114;width:16;height:16" coordorigin="3922,17114" coordsize="16,16">
              <v:shape style="position:absolute;left:3922;top:17114;width:16;height:16" coordorigin="3922,17114" coordsize="16,16" path="m3922,17114l3938,17130e" filled="false" stroked="true" strokeweight=".318763pt" strokecolor="#bababa">
                <v:path arrowok="t"/>
              </v:shape>
            </v:group>
            <v:group style="position:absolute;left:3922;top:17114;width:16;height:16" coordorigin="3922,17114" coordsize="16,16">
              <v:shape style="position:absolute;left:3922;top:17114;width:16;height:16" coordorigin="3922,17114" coordsize="16,16" path="m3938,17114l3922,17130e" filled="false" stroked="true" strokeweight=".318763pt" strokecolor="#bababa">
                <v:path arrowok="t"/>
              </v:shape>
            </v:group>
            <v:group style="position:absolute;left:4153;top:17194;width:16;height:16" coordorigin="4153,17194" coordsize="16,16">
              <v:shape style="position:absolute;left:4153;top:17194;width:16;height:16" coordorigin="4153,17194" coordsize="16,16" path="m4153,17194l4169,17210e" filled="false" stroked="true" strokeweight=".318763pt" strokecolor="#bababa">
                <v:path arrowok="t"/>
              </v:shape>
            </v:group>
            <v:group style="position:absolute;left:4153;top:17194;width:16;height:16" coordorigin="4153,17194" coordsize="16,16">
              <v:shape style="position:absolute;left:4153;top:17194;width:16;height:16" coordorigin="4153,17194" coordsize="16,16" path="m4169,17194l4153,17210e" filled="false" stroked="true" strokeweight=".318763pt" strokecolor="#bababa">
                <v:path arrowok="t"/>
              </v:shape>
            </v:group>
            <v:group style="position:absolute;left:7517;top:20982;width:16;height:16" coordorigin="7517,20982" coordsize="16,16">
              <v:shape style="position:absolute;left:7517;top:20982;width:16;height:16" coordorigin="7517,20982" coordsize="16,16" path="m7517,20982l7533,20998e" filled="false" stroked="true" strokeweight=".318763pt" strokecolor="#bababa">
                <v:path arrowok="t"/>
              </v:shape>
            </v:group>
            <v:group style="position:absolute;left:7517;top:20982;width:16;height:16" coordorigin="7517,20982" coordsize="16,16">
              <v:shape style="position:absolute;left:7517;top:20982;width:16;height:16" coordorigin="7517,20982" coordsize="16,16" path="m7533,20982l7517,20998e" filled="false" stroked="true" strokeweight=".318763pt" strokecolor="#bababa">
                <v:path arrowok="t"/>
              </v:shape>
            </v:group>
            <v:group style="position:absolute;left:7790;top:21077;width:16;height:16" coordorigin="7790,21077" coordsize="16,16">
              <v:shape style="position:absolute;left:7790;top:21077;width:16;height:16" coordorigin="7790,21077" coordsize="16,16" path="m7790,21077l7806,21093e" filled="false" stroked="true" strokeweight=".318763pt" strokecolor="#bababa">
                <v:path arrowok="t"/>
              </v:shape>
            </v:group>
            <v:group style="position:absolute;left:7790;top:21077;width:16;height:16" coordorigin="7790,21077" coordsize="16,16">
              <v:shape style="position:absolute;left:7790;top:21077;width:16;height:16" coordorigin="7790,21077" coordsize="16,16" path="m7806,21077l7790,21093e" filled="false" stroked="true" strokeweight=".318763pt" strokecolor="#bababa">
                <v:path arrowok="t"/>
              </v:shape>
            </v:group>
            <v:group style="position:absolute;left:7833;top:20975;width:16;height:16" coordorigin="7833,20975" coordsize="16,16">
              <v:shape style="position:absolute;left:7833;top:20975;width:16;height:16" coordorigin="7833,20975" coordsize="16,16" path="m7833,20975l7849,20991e" filled="false" stroked="true" strokeweight=".318763pt" strokecolor="#bababa">
                <v:path arrowok="t"/>
              </v:shape>
            </v:group>
            <v:group style="position:absolute;left:7833;top:20975;width:16;height:16" coordorigin="7833,20975" coordsize="16,16">
              <v:shape style="position:absolute;left:7833;top:20975;width:16;height:16" coordorigin="7833,20975" coordsize="16,16" path="m7849,20975l7833,20991e" filled="false" stroked="true" strokeweight=".318763pt" strokecolor="#bababa">
                <v:path arrowok="t"/>
              </v:shape>
            </v:group>
            <v:group style="position:absolute;left:7876;top:20993;width:16;height:16" coordorigin="7876,20993" coordsize="16,16">
              <v:shape style="position:absolute;left:7876;top:20993;width:16;height:16" coordorigin="7876,20993" coordsize="16,16" path="m7876,20993l7892,21009e" filled="false" stroked="true" strokeweight=".318763pt" strokecolor="#bababa">
                <v:path arrowok="t"/>
              </v:shape>
            </v:group>
            <v:group style="position:absolute;left:7876;top:20993;width:16;height:16" coordorigin="7876,20993" coordsize="16,16">
              <v:shape style="position:absolute;left:7876;top:20993;width:16;height:16" coordorigin="7876,20993" coordsize="16,16" path="m7892,20993l7876,21009e" filled="false" stroked="true" strokeweight=".318763pt" strokecolor="#bababa">
                <v:path arrowok="t"/>
              </v:shape>
            </v:group>
            <v:group style="position:absolute;left:7852;top:21058;width:16;height:16" coordorigin="7852,21058" coordsize="16,16">
              <v:shape style="position:absolute;left:7852;top:21058;width:16;height:16" coordorigin="7852,21058" coordsize="16,16" path="m7852,21058l7868,21074e" filled="false" stroked="true" strokeweight=".318763pt" strokecolor="#bababa">
                <v:path arrowok="t"/>
              </v:shape>
            </v:group>
            <v:group style="position:absolute;left:7852;top:21058;width:16;height:16" coordorigin="7852,21058" coordsize="16,16">
              <v:shape style="position:absolute;left:7852;top:21058;width:16;height:16" coordorigin="7852,21058" coordsize="16,16" path="m7868,21058l7852,21074e" filled="false" stroked="true" strokeweight=".318763pt" strokecolor="#bababa">
                <v:path arrowok="t"/>
              </v:shape>
            </v:group>
            <v:group style="position:absolute;left:7734;top:21015;width:16;height:18" coordorigin="7734,21015" coordsize="16,18">
              <v:shape style="position:absolute;left:7734;top:21015;width:16;height:18" coordorigin="7734,21015" coordsize="16,18" path="m7734,21015l7750,21033e" filled="false" stroked="true" strokeweight=".318763pt" strokecolor="#bababa">
                <v:path arrowok="t"/>
              </v:shape>
            </v:group>
            <v:group style="position:absolute;left:7734;top:21015;width:16;height:18" coordorigin="7734,21015" coordsize="16,18">
              <v:shape style="position:absolute;left:7734;top:21015;width:16;height:18" coordorigin="7734,21015" coordsize="16,18" path="m7750,21015l7734,21033e" filled="false" stroked="true" strokeweight=".318763pt" strokecolor="#bababa">
                <v:path arrowok="t"/>
              </v:shape>
            </v:group>
            <v:group style="position:absolute;left:7758;top:20958;width:16;height:16" coordorigin="7758,20958" coordsize="16,16">
              <v:shape style="position:absolute;left:7758;top:20958;width:16;height:16" coordorigin="7758,20958" coordsize="16,16" path="m7758,20958l7774,20974e" filled="false" stroked="true" strokeweight=".318763pt" strokecolor="#bababa">
                <v:path arrowok="t"/>
              </v:shape>
            </v:group>
            <v:group style="position:absolute;left:7758;top:20958;width:16;height:16" coordorigin="7758,20958" coordsize="16,16">
              <v:shape style="position:absolute;left:7758;top:20958;width:16;height:16" coordorigin="7758,20958" coordsize="16,16" path="m7774,20958l7758,20974e" filled="false" stroked="true" strokeweight=".318763pt" strokecolor="#bababa">
                <v:path arrowok="t"/>
              </v:shape>
            </v:group>
            <v:group style="position:absolute;left:7833;top:20972;width:16;height:16" coordorigin="7833,20972" coordsize="16,16">
              <v:shape style="position:absolute;left:7833;top:20972;width:16;height:16" coordorigin="7833,20972" coordsize="16,16" path="m7833,20972l7849,20988e" filled="false" stroked="true" strokeweight=".318763pt" strokecolor="#bababa">
                <v:path arrowok="t"/>
              </v:shape>
            </v:group>
            <v:group style="position:absolute;left:7833;top:20972;width:16;height:16" coordorigin="7833,20972" coordsize="16,16">
              <v:shape style="position:absolute;left:7833;top:20972;width:16;height:16" coordorigin="7833,20972" coordsize="16,16" path="m7849,20972l7833,20988e" filled="false" stroked="true" strokeweight=".318763pt" strokecolor="#bababa">
                <v:path arrowok="t"/>
              </v:shape>
            </v:group>
            <v:group style="position:absolute;left:7755;top:20943;width:16;height:16" coordorigin="7755,20943" coordsize="16,16">
              <v:shape style="position:absolute;left:7755;top:20943;width:16;height:16" coordorigin="7755,20943" coordsize="16,16" path="m7755,20943l7771,20959e" filled="false" stroked="true" strokeweight=".318763pt" strokecolor="#bababa">
                <v:path arrowok="t"/>
              </v:shape>
            </v:group>
            <v:group style="position:absolute;left:7755;top:20943;width:16;height:16" coordorigin="7755,20943" coordsize="16,16">
              <v:shape style="position:absolute;left:7755;top:20943;width:16;height:16" coordorigin="7755,20943" coordsize="16,16" path="m7771,20943l7755,20959e" filled="false" stroked="true" strokeweight=".318763pt" strokecolor="#bababa">
                <v:path arrowok="t"/>
              </v:shape>
            </v:group>
            <v:group style="position:absolute;left:7764;top:20921;width:16;height:16" coordorigin="7764,20921" coordsize="16,16">
              <v:shape style="position:absolute;left:7764;top:20921;width:16;height:16" coordorigin="7764,20921" coordsize="16,16" path="m7764,20921l7780,20937e" filled="false" stroked="true" strokeweight=".318763pt" strokecolor="#bababa">
                <v:path arrowok="t"/>
              </v:shape>
            </v:group>
            <v:group style="position:absolute;left:7764;top:20921;width:16;height:16" coordorigin="7764,20921" coordsize="16,16">
              <v:shape style="position:absolute;left:7764;top:20921;width:16;height:16" coordorigin="7764,20921" coordsize="16,16" path="m7780,20921l7764,20937e" filled="false" stroked="true" strokeweight=".318763pt" strokecolor="#bababa">
                <v:path arrowok="t"/>
              </v:shape>
            </v:group>
            <v:group style="position:absolute;left:7842;top:20950;width:16;height:16" coordorigin="7842,20950" coordsize="16,16">
              <v:shape style="position:absolute;left:7842;top:20950;width:16;height:16" coordorigin="7842,20950" coordsize="16,16" path="m7842,20950l7858,20966e" filled="false" stroked="true" strokeweight=".318763pt" strokecolor="#bababa">
                <v:path arrowok="t"/>
              </v:shape>
            </v:group>
            <v:group style="position:absolute;left:7842;top:20950;width:16;height:16" coordorigin="7842,20950" coordsize="16,16">
              <v:shape style="position:absolute;left:7842;top:20950;width:16;height:16" coordorigin="7842,20950" coordsize="16,16" path="m7858,20950l7842,20966e" filled="false" stroked="true" strokeweight=".318763pt" strokecolor="#bababa">
                <v:path arrowok="t"/>
              </v:shape>
            </v:group>
            <v:group style="position:absolute;left:7880;top:20985;width:16;height:16" coordorigin="7880,20985" coordsize="16,16">
              <v:shape style="position:absolute;left:7880;top:20985;width:16;height:16" coordorigin="7880,20985" coordsize="16,16" path="m7880,20985l7896,21001e" filled="false" stroked="true" strokeweight=".318763pt" strokecolor="#bababa">
                <v:path arrowok="t"/>
              </v:shape>
            </v:group>
            <v:group style="position:absolute;left:7880;top:20985;width:16;height:16" coordorigin="7880,20985" coordsize="16,16">
              <v:shape style="position:absolute;left:7880;top:20985;width:16;height:16" coordorigin="7880,20985" coordsize="16,16" path="m7896,20985l7880,21001e" filled="false" stroked="true" strokeweight=".318763pt" strokecolor="#bababa">
                <v:path arrowok="t"/>
              </v:shape>
            </v:group>
            <v:group style="position:absolute;left:7836;top:20967;width:16;height:16" coordorigin="7836,20967" coordsize="16,16">
              <v:shape style="position:absolute;left:7836;top:20967;width:16;height:16" coordorigin="7836,20967" coordsize="16,16" path="m7836,20967l7852,20983e" filled="false" stroked="true" strokeweight=".318763pt" strokecolor="#bababa">
                <v:path arrowok="t"/>
              </v:shape>
            </v:group>
            <v:group style="position:absolute;left:7836;top:20967;width:16;height:16" coordorigin="7836,20967" coordsize="16,16">
              <v:shape style="position:absolute;left:7836;top:20967;width:16;height:16" coordorigin="7836,20967" coordsize="16,16" path="m7852,20967l7836,20983e" filled="false" stroked="true" strokeweight=".318763pt" strokecolor="#bababa">
                <v:path arrowok="t"/>
              </v:shape>
            </v:group>
            <v:group style="position:absolute;left:7852;top:20927;width:16;height:16" coordorigin="7852,20927" coordsize="16,16">
              <v:shape style="position:absolute;left:7852;top:20927;width:16;height:16" coordorigin="7852,20927" coordsize="16,16" path="m7852,20927l7868,20943e" filled="false" stroked="true" strokeweight=".318763pt" strokecolor="#bababa">
                <v:path arrowok="t"/>
              </v:shape>
            </v:group>
            <v:group style="position:absolute;left:7852;top:20927;width:16;height:16" coordorigin="7852,20927" coordsize="16,16">
              <v:shape style="position:absolute;left:7852;top:20927;width:16;height:16" coordorigin="7852,20927" coordsize="16,16" path="m7868,20927l7852,20943e" filled="false" stroked="true" strokeweight=".318763pt" strokecolor="#bababa">
                <v:path arrowok="t"/>
              </v:shape>
            </v:group>
            <v:group style="position:absolute;left:7771;top:20899;width:16;height:16" coordorigin="7771,20899" coordsize="16,16">
              <v:shape style="position:absolute;left:7771;top:20899;width:16;height:16" coordorigin="7771,20899" coordsize="16,16" path="m7771,20899l7786,20915e" filled="false" stroked="true" strokeweight=".318763pt" strokecolor="#bababa">
                <v:path arrowok="t"/>
              </v:shape>
            </v:group>
            <v:group style="position:absolute;left:7771;top:20899;width:16;height:16" coordorigin="7771,20899" coordsize="16,16">
              <v:shape style="position:absolute;left:7771;top:20899;width:16;height:16" coordorigin="7771,20899" coordsize="16,16" path="m7786,20899l7771,20915e" filled="false" stroked="true" strokeweight=".318763pt" strokecolor="#bababa">
                <v:path arrowok="t"/>
              </v:shape>
            </v:group>
            <v:group style="position:absolute;left:7724;top:21022;width:16;height:16" coordorigin="7724,21022" coordsize="16,16">
              <v:shape style="position:absolute;left:7724;top:21022;width:16;height:16" coordorigin="7724,21022" coordsize="16,16" path="m7724,21022l7740,21037e" filled="false" stroked="true" strokeweight=".318763pt" strokecolor="#bababa">
                <v:path arrowok="t"/>
              </v:shape>
            </v:group>
            <v:group style="position:absolute;left:7724;top:21022;width:16;height:16" coordorigin="7724,21022" coordsize="16,16">
              <v:shape style="position:absolute;left:7724;top:21022;width:16;height:16" coordorigin="7724,21022" coordsize="16,16" path="m7740,21022l7724,21037e" filled="false" stroked="true" strokeweight=".318763pt" strokecolor="#bababa">
                <v:path arrowok="t"/>
              </v:shape>
            </v:group>
            <v:group style="position:absolute;left:7845;top:21068;width:16;height:16" coordorigin="7845,21068" coordsize="16,16">
              <v:shape style="position:absolute;left:7845;top:21068;width:16;height:16" coordorigin="7845,21068" coordsize="16,16" path="m7845,21068l7861,21084e" filled="false" stroked="true" strokeweight=".318763pt" strokecolor="#bababa">
                <v:path arrowok="t"/>
              </v:shape>
            </v:group>
            <v:group style="position:absolute;left:7845;top:21068;width:16;height:16" coordorigin="7845,21068" coordsize="16,16">
              <v:shape style="position:absolute;left:7845;top:21068;width:16;height:16" coordorigin="7845,21068" coordsize="16,16" path="m7861,21068l7845,21084e" filled="false" stroked="true" strokeweight=".318763pt" strokecolor="#bababa">
                <v:path arrowok="t"/>
              </v:shape>
            </v:group>
            <v:group style="position:absolute;left:7731;top:20998;width:16;height:16" coordorigin="7731,20998" coordsize="16,16">
              <v:shape style="position:absolute;left:7731;top:20998;width:16;height:16" coordorigin="7731,20998" coordsize="16,16" path="m7731,20998l7747,21014e" filled="false" stroked="true" strokeweight=".318763pt" strokecolor="#bababa">
                <v:path arrowok="t"/>
              </v:shape>
            </v:group>
            <v:group style="position:absolute;left:7731;top:20998;width:16;height:16" coordorigin="7731,20998" coordsize="16,16">
              <v:shape style="position:absolute;left:7731;top:20998;width:16;height:16" coordorigin="7731,20998" coordsize="16,16" path="m7747,20998l7731,21014e" filled="false" stroked="true" strokeweight=".318763pt" strokecolor="#bababa">
                <v:path arrowok="t"/>
              </v:shape>
            </v:group>
            <v:group style="position:absolute;left:7296;top:20840;width:16;height:16" coordorigin="7296,20840" coordsize="16,16">
              <v:shape style="position:absolute;left:7296;top:20840;width:16;height:16" coordorigin="7296,20840" coordsize="16,16" path="m7296,20840l7312,20856e" filled="false" stroked="true" strokeweight=".318763pt" strokecolor="#bababa">
                <v:path arrowok="t"/>
              </v:shape>
            </v:group>
            <v:group style="position:absolute;left:7296;top:20840;width:16;height:16" coordorigin="7296,20840" coordsize="16,16">
              <v:shape style="position:absolute;left:7296;top:20840;width:16;height:16" coordorigin="7296,20840" coordsize="16,16" path="m7312,20840l7296,20856e" filled="false" stroked="true" strokeweight=".318763pt" strokecolor="#bababa">
                <v:path arrowok="t"/>
              </v:shape>
            </v:group>
            <v:group style="position:absolute;left:18872;top:10394;width:16;height:16" coordorigin="18872,10394" coordsize="16,16">
              <v:shape style="position:absolute;left:18872;top:10394;width:16;height:16" coordorigin="18872,10394" coordsize="16,16" path="m18872,10394l18888,10410e" filled="false" stroked="true" strokeweight=".318763pt" strokecolor="#bababa">
                <v:path arrowok="t"/>
              </v:shape>
            </v:group>
            <v:group style="position:absolute;left:18872;top:10394;width:16;height:16" coordorigin="18872,10394" coordsize="16,16">
              <v:shape style="position:absolute;left:18872;top:10394;width:16;height:16" coordorigin="18872,10394" coordsize="16,16" path="m18888,10394l18872,10410e" filled="false" stroked="true" strokeweight=".318763pt" strokecolor="#bababa">
                <v:path arrowok="t"/>
              </v:shape>
            </v:group>
            <v:group style="position:absolute;left:19504;top:10615;width:16;height:16" coordorigin="19504,10615" coordsize="16,16">
              <v:shape style="position:absolute;left:19504;top:10615;width:16;height:16" coordorigin="19504,10615" coordsize="16,16" path="m19504,10615l19520,10631e" filled="false" stroked="true" strokeweight=".318763pt" strokecolor="#bababa">
                <v:path arrowok="t"/>
              </v:shape>
            </v:group>
            <v:group style="position:absolute;left:19504;top:10615;width:16;height:16" coordorigin="19504,10615" coordsize="16,16">
              <v:shape style="position:absolute;left:19504;top:10615;width:16;height:16" coordorigin="19504,10615" coordsize="16,16" path="m19520,10615l19504,10631e" filled="false" stroked="true" strokeweight=".318763pt" strokecolor="#bababa">
                <v:path arrowok="t"/>
              </v:shape>
            </v:group>
            <v:group style="position:absolute;left:19123;top:10827;width:16;height:16" coordorigin="19123,10827" coordsize="16,16">
              <v:shape style="position:absolute;left:19123;top:10827;width:16;height:16" coordorigin="19123,10827" coordsize="16,16" path="m19123,10827l19139,10843e" filled="false" stroked="true" strokeweight=".318763pt" strokecolor="#bababa">
                <v:path arrowok="t"/>
              </v:shape>
            </v:group>
            <v:group style="position:absolute;left:19123;top:10827;width:16;height:16" coordorigin="19123,10827" coordsize="16,16">
              <v:shape style="position:absolute;left:19123;top:10827;width:16;height:16" coordorigin="19123,10827" coordsize="16,16" path="m19139,10827l19123,10843e" filled="false" stroked="true" strokeweight=".318763pt" strokecolor="#bababa">
                <v:path arrowok="t"/>
              </v:shape>
            </v:group>
            <v:group style="position:absolute;left:19976;top:10394;width:16;height:16" coordorigin="19976,10394" coordsize="16,16">
              <v:shape style="position:absolute;left:19976;top:10394;width:16;height:16" coordorigin="19976,10394" coordsize="16,16" path="m19976,10394l19992,10410e" filled="false" stroked="true" strokeweight=".318763pt" strokecolor="#bababa">
                <v:path arrowok="t"/>
              </v:shape>
            </v:group>
            <v:group style="position:absolute;left:19976;top:10394;width:16;height:16" coordorigin="19976,10394" coordsize="16,16">
              <v:shape style="position:absolute;left:19976;top:10394;width:16;height:16" coordorigin="19976,10394" coordsize="16,16" path="m19992,10394l19976,10410e" filled="false" stroked="true" strokeweight=".318763pt" strokecolor="#bababa">
                <v:path arrowok="t"/>
              </v:shape>
            </v:group>
            <v:group style="position:absolute;left:19366;top:10818;width:16;height:16" coordorigin="19366,10818" coordsize="16,16">
              <v:shape style="position:absolute;left:19366;top:10818;width:16;height:16" coordorigin="19366,10818" coordsize="16,16" path="m19366,10818l19382,10833e" filled="false" stroked="true" strokeweight=".318763pt" strokecolor="#bababa">
                <v:path arrowok="t"/>
              </v:shape>
            </v:group>
            <v:group style="position:absolute;left:19366;top:10818;width:16;height:16" coordorigin="19366,10818" coordsize="16,16">
              <v:shape style="position:absolute;left:19366;top:10818;width:16;height:16" coordorigin="19366,10818" coordsize="16,16" path="m19382,10818l19366,10833e" filled="false" stroked="true" strokeweight=".318763pt" strokecolor="#bababa">
                <v:path arrowok="t"/>
              </v:shape>
            </v:group>
            <v:group style="position:absolute;left:20056;top:9573;width:16;height:16" coordorigin="20056,9573" coordsize="16,16">
              <v:shape style="position:absolute;left:20056;top:9573;width:16;height:16" coordorigin="20056,9573" coordsize="16,16" path="m20056,9573l20072,9589e" filled="false" stroked="true" strokeweight=".318763pt" strokecolor="#bababa">
                <v:path arrowok="t"/>
              </v:shape>
            </v:group>
            <v:group style="position:absolute;left:20056;top:9573;width:16;height:16" coordorigin="20056,9573" coordsize="16,16">
              <v:shape style="position:absolute;left:20056;top:9573;width:16;height:16" coordorigin="20056,9573" coordsize="16,16" path="m20072,9573l20056,9589e" filled="false" stroked="true" strokeweight=".318763pt" strokecolor="#bababa">
                <v:path arrowok="t"/>
              </v:shape>
            </v:group>
            <v:group style="position:absolute;left:19606;top:9745;width:16;height:16" coordorigin="19606,9745" coordsize="16,16">
              <v:shape style="position:absolute;left:19606;top:9745;width:16;height:16" coordorigin="19606,9745" coordsize="16,16" path="m19606,9745l19622,9761e" filled="false" stroked="true" strokeweight=".318763pt" strokecolor="#bababa">
                <v:path arrowok="t"/>
              </v:shape>
            </v:group>
            <v:group style="position:absolute;left:19606;top:9745;width:16;height:16" coordorigin="19606,9745" coordsize="16,16">
              <v:shape style="position:absolute;left:19606;top:9745;width:16;height:16" coordorigin="19606,9745" coordsize="16,16" path="m19622,9745l19606,9761e" filled="false" stroked="true" strokeweight=".318763pt" strokecolor="#bababa">
                <v:path arrowok="t"/>
              </v:shape>
            </v:group>
            <v:group style="position:absolute;left:19428;top:9195;width:16;height:16" coordorigin="19428,9195" coordsize="16,16">
              <v:shape style="position:absolute;left:19428;top:9195;width:16;height:16" coordorigin="19428,9195" coordsize="16,16" path="m19428,9195l19444,9211e" filled="false" stroked="true" strokeweight=".318763pt" strokecolor="#bababa">
                <v:path arrowok="t"/>
              </v:shape>
            </v:group>
            <v:group style="position:absolute;left:19428;top:9195;width:16;height:16" coordorigin="19428,9195" coordsize="16,16">
              <v:shape style="position:absolute;left:19428;top:9195;width:16;height:16" coordorigin="19428,9195" coordsize="16,16" path="m19444,9195l19428,9211e" filled="false" stroked="true" strokeweight=".318763pt" strokecolor="#bababa">
                <v:path arrowok="t"/>
              </v:shape>
            </v:group>
            <v:group style="position:absolute;left:18706;top:8655;width:16;height:16" coordorigin="18706,8655" coordsize="16,16">
              <v:shape style="position:absolute;left:18706;top:8655;width:16;height:16" coordorigin="18706,8655" coordsize="16,16" path="m18706,8655l18722,8671e" filled="false" stroked="true" strokeweight=".318763pt" strokecolor="#bababa">
                <v:path arrowok="t"/>
              </v:shape>
            </v:group>
            <v:group style="position:absolute;left:18706;top:8655;width:16;height:16" coordorigin="18706,8655" coordsize="16,16">
              <v:shape style="position:absolute;left:18706;top:8655;width:16;height:16" coordorigin="18706,8655" coordsize="16,16" path="m18722,8655l18706,8671e" filled="false" stroked="true" strokeweight=".318763pt" strokecolor="#bababa">
                <v:path arrowok="t"/>
              </v:shape>
            </v:group>
            <v:group style="position:absolute;left:12601;top:3356;width:16;height:16" coordorigin="12601,3356" coordsize="16,16">
              <v:shape style="position:absolute;left:12601;top:3356;width:16;height:16" coordorigin="12601,3356" coordsize="16,16" path="m12601,3356l12617,3372e" filled="false" stroked="true" strokeweight=".318763pt" strokecolor="#bababa">
                <v:path arrowok="t"/>
              </v:shape>
            </v:group>
            <v:group style="position:absolute;left:12601;top:3356;width:16;height:16" coordorigin="12601,3356" coordsize="16,16">
              <v:shape style="position:absolute;left:12601;top:3356;width:16;height:16" coordorigin="12601,3356" coordsize="16,16" path="m12617,3356l12601,3372e" filled="false" stroked="true" strokeweight=".318763pt" strokecolor="#bababa">
                <v:path arrowok="t"/>
              </v:shape>
            </v:group>
            <v:group style="position:absolute;left:14188;top:5297;width:16;height:16" coordorigin="14188,5297" coordsize="16,16">
              <v:shape style="position:absolute;left:14188;top:5297;width:16;height:16" coordorigin="14188,5297" coordsize="16,16" path="m14188,5297l14204,5313e" filled="false" stroked="true" strokeweight=".318763pt" strokecolor="#bababa">
                <v:path arrowok="t"/>
              </v:shape>
            </v:group>
            <v:group style="position:absolute;left:14188;top:5297;width:16;height:16" coordorigin="14188,5297" coordsize="16,16">
              <v:shape style="position:absolute;left:14188;top:5297;width:16;height:16" coordorigin="14188,5297" coordsize="16,16" path="m14204,5297l14188,5313e" filled="false" stroked="true" strokeweight=".318763pt" strokecolor="#bababa">
                <v:path arrowok="t"/>
              </v:shape>
            </v:group>
            <v:group style="position:absolute;left:13699;top:3744;width:16;height:16" coordorigin="13699,3744" coordsize="16,16">
              <v:shape style="position:absolute;left:13699;top:3744;width:16;height:16" coordorigin="13699,3744" coordsize="16,16" path="m13699,3744l13715,3759e" filled="false" stroked="true" strokeweight=".318763pt" strokecolor="#bababa">
                <v:path arrowok="t"/>
              </v:shape>
            </v:group>
            <v:group style="position:absolute;left:13699;top:3744;width:16;height:16" coordorigin="13699,3744" coordsize="16,16">
              <v:shape style="position:absolute;left:13699;top:3744;width:16;height:16" coordorigin="13699,3744" coordsize="16,16" path="m13715,3744l13699,3759e" filled="false" stroked="true" strokeweight=".318763pt" strokecolor="#bababa">
                <v:path arrowok="t"/>
              </v:shape>
            </v:group>
            <v:group style="position:absolute;left:13866;top:4075;width:16;height:16" coordorigin="13866,4075" coordsize="16,16">
              <v:shape style="position:absolute;left:13866;top:4075;width:16;height:16" coordorigin="13866,4075" coordsize="16,16" path="m13866,4075l13882,4091e" filled="false" stroked="true" strokeweight=".318763pt" strokecolor="#bababa">
                <v:path arrowok="t"/>
              </v:shape>
            </v:group>
            <v:group style="position:absolute;left:13866;top:4075;width:16;height:16" coordorigin="13866,4075" coordsize="16,16">
              <v:shape style="position:absolute;left:13866;top:4075;width:16;height:16" coordorigin="13866,4075" coordsize="16,16" path="m13882,4075l13866,4091e" filled="false" stroked="true" strokeweight=".318763pt" strokecolor="#bababa">
                <v:path arrowok="t"/>
              </v:shape>
            </v:group>
            <v:group style="position:absolute;left:13428;top:4736;width:16;height:16" coordorigin="13428,4736" coordsize="16,16">
              <v:shape style="position:absolute;left:13428;top:4736;width:16;height:16" coordorigin="13428,4736" coordsize="16,16" path="m13428,4736l13444,4752e" filled="false" stroked="true" strokeweight=".318763pt" strokecolor="#bababa">
                <v:path arrowok="t"/>
              </v:shape>
            </v:group>
            <v:group style="position:absolute;left:13428;top:4736;width:16;height:16" coordorigin="13428,4736" coordsize="16,16">
              <v:shape style="position:absolute;left:13428;top:4736;width:16;height:16" coordorigin="13428,4736" coordsize="16,16" path="m13444,4736l13428,4752e" filled="false" stroked="true" strokeweight=".318763pt" strokecolor="#bababa">
                <v:path arrowok="t"/>
              </v:shape>
            </v:group>
            <v:group style="position:absolute;left:14300;top:6435;width:16;height:16" coordorigin="14300,6435" coordsize="16,16">
              <v:shape style="position:absolute;left:14300;top:6435;width:16;height:16" coordorigin="14300,6435" coordsize="16,16" path="m14300,6435l14316,6451e" filled="false" stroked="true" strokeweight=".318763pt" strokecolor="#bababa">
                <v:path arrowok="t"/>
              </v:shape>
            </v:group>
            <v:group style="position:absolute;left:14300;top:6435;width:16;height:16" coordorigin="14300,6435" coordsize="16,16">
              <v:shape style="position:absolute;left:14300;top:6435;width:16;height:16" coordorigin="14300,6435" coordsize="16,16" path="m14316,6435l14300,6451e" filled="false" stroked="true" strokeweight=".318763pt" strokecolor="#bababa">
                <v:path arrowok="t"/>
              </v:shape>
            </v:group>
            <v:group style="position:absolute;left:10961;top:5511;width:16;height:16" coordorigin="10961,5511" coordsize="16,16">
              <v:shape style="position:absolute;left:10961;top:5511;width:16;height:16" coordorigin="10961,5511" coordsize="16,16" path="m10961,5511l10977,5527e" filled="false" stroked="true" strokeweight=".318763pt" strokecolor="#bababa">
                <v:path arrowok="t"/>
              </v:shape>
            </v:group>
            <v:group style="position:absolute;left:10961;top:5511;width:16;height:16" coordorigin="10961,5511" coordsize="16,16">
              <v:shape style="position:absolute;left:10961;top:5511;width:16;height:16" coordorigin="10961,5511" coordsize="16,16" path="m10977,5511l10961,5527e" filled="false" stroked="true" strokeweight=".318763pt" strokecolor="#bababa">
                <v:path arrowok="t"/>
              </v:shape>
            </v:group>
            <v:group style="position:absolute;left:22014;top:14591;width:16;height:16" coordorigin="22014,14591" coordsize="16,16">
              <v:shape style="position:absolute;left:22014;top:14591;width:16;height:16" coordorigin="22014,14591" coordsize="16,16" path="m22014,14591l22030,14607e" filled="false" stroked="true" strokeweight=".318763pt" strokecolor="#bababa">
                <v:path arrowok="t"/>
              </v:shape>
            </v:group>
            <v:group style="position:absolute;left:22014;top:14591;width:16;height:16" coordorigin="22014,14591" coordsize="16,16">
              <v:shape style="position:absolute;left:22014;top:14591;width:16;height:16" coordorigin="22014,14591" coordsize="16,16" path="m22030,14591l22014,14607e" filled="false" stroked="true" strokeweight=".318763pt" strokecolor="#bababa">
                <v:path arrowok="t"/>
              </v:shape>
            </v:group>
            <v:group style="position:absolute;left:10274;top:21990;width:16;height:16" coordorigin="10274,21990" coordsize="16,16">
              <v:shape style="position:absolute;left:10274;top:21990;width:16;height:16" coordorigin="10274,21990" coordsize="16,16" path="m10274,21990l10290,22006e" filled="false" stroked="true" strokeweight=".318763pt" strokecolor="#bababa">
                <v:path arrowok="t"/>
              </v:shape>
            </v:group>
            <v:group style="position:absolute;left:10274;top:21990;width:16;height:16" coordorigin="10274,21990" coordsize="16,16">
              <v:shape style="position:absolute;left:10274;top:21990;width:16;height:16" coordorigin="10274,21990" coordsize="16,16" path="m10290,21990l10274,22006e" filled="false" stroked="true" strokeweight=".318763pt" strokecolor="#bababa">
                <v:path arrowok="t"/>
              </v:shape>
            </v:group>
            <v:group style="position:absolute;left:10336;top:22014;width:16;height:16" coordorigin="10336,22014" coordsize="16,16">
              <v:shape style="position:absolute;left:10336;top:22014;width:16;height:16" coordorigin="10336,22014" coordsize="16,16" path="m10336,22014l10352,22030e" filled="false" stroked="true" strokeweight=".318763pt" strokecolor="#bababa">
                <v:path arrowok="t"/>
              </v:shape>
            </v:group>
            <v:group style="position:absolute;left:10336;top:22014;width:16;height:16" coordorigin="10336,22014" coordsize="16,16">
              <v:shape style="position:absolute;left:10336;top:22014;width:16;height:16" coordorigin="10336,22014" coordsize="16,16" path="m10352,22014l10336,22030e" filled="false" stroked="true" strokeweight=".318763pt" strokecolor="#bababa">
                <v:path arrowok="t"/>
              </v:shape>
            </v:group>
            <v:group style="position:absolute;left:10344;top:21994;width:16;height:16" coordorigin="10344,21994" coordsize="16,16">
              <v:shape style="position:absolute;left:10344;top:21994;width:16;height:16" coordorigin="10344,21994" coordsize="16,16" path="m10344,21994l10360,22010e" filled="false" stroked="true" strokeweight=".318763pt" strokecolor="#bababa">
                <v:path arrowok="t"/>
              </v:shape>
            </v:group>
            <v:group style="position:absolute;left:10344;top:21994;width:16;height:16" coordorigin="10344,21994" coordsize="16,16">
              <v:shape style="position:absolute;left:10344;top:21994;width:16;height:16" coordorigin="10344,21994" coordsize="16,16" path="m10360,21994l10344,22010e" filled="false" stroked="true" strokeweight=".318763pt" strokecolor="#bababa">
                <v:path arrowok="t"/>
              </v:shape>
            </v:group>
            <v:group style="position:absolute;left:10282;top:21970;width:16;height:16" coordorigin="10282,21970" coordsize="16,16">
              <v:shape style="position:absolute;left:10282;top:21970;width:16;height:16" coordorigin="10282,21970" coordsize="16,16" path="m10282,21970l10298,21986e" filled="false" stroked="true" strokeweight=".318763pt" strokecolor="#bababa">
                <v:path arrowok="t"/>
              </v:shape>
            </v:group>
            <v:group style="position:absolute;left:10282;top:21970;width:16;height:16" coordorigin="10282,21970" coordsize="16,16">
              <v:shape style="position:absolute;left:10282;top:21970;width:16;height:16" coordorigin="10282,21970" coordsize="16,16" path="m10298,21970l10282,21986e" filled="false" stroked="true" strokeweight=".318763pt" strokecolor="#bababa">
                <v:path arrowok="t"/>
              </v:shape>
            </v:group>
            <v:group style="position:absolute;left:10167;top:21951;width:16;height:16" coordorigin="10167,21951" coordsize="16,16">
              <v:shape style="position:absolute;left:10167;top:21951;width:16;height:16" coordorigin="10167,21951" coordsize="16,16" path="m10167,21951l10183,21967e" filled="false" stroked="true" strokeweight=".318763pt" strokecolor="#bababa">
                <v:path arrowok="t"/>
              </v:shape>
            </v:group>
            <v:group style="position:absolute;left:10167;top:21951;width:16;height:16" coordorigin="10167,21951" coordsize="16,16">
              <v:shape style="position:absolute;left:10167;top:21951;width:16;height:16" coordorigin="10167,21951" coordsize="16,16" path="m10183,21951l10167,21967e" filled="false" stroked="true" strokeweight=".318763pt" strokecolor="#bababa">
                <v:path arrowok="t"/>
              </v:shape>
            </v:group>
            <v:group style="position:absolute;left:10231;top:21975;width:16;height:16" coordorigin="10231,21975" coordsize="16,16">
              <v:shape style="position:absolute;left:10231;top:21975;width:16;height:16" coordorigin="10231,21975" coordsize="16,16" path="m10231,21975l10247,21990e" filled="false" stroked="true" strokeweight=".318763pt" strokecolor="#bababa">
                <v:path arrowok="t"/>
              </v:shape>
            </v:group>
            <v:group style="position:absolute;left:10231;top:21975;width:16;height:16" coordorigin="10231,21975" coordsize="16,16">
              <v:shape style="position:absolute;left:10231;top:21975;width:16;height:16" coordorigin="10231,21975" coordsize="16,16" path="m10247,21975l10231,21990e" filled="false" stroked="true" strokeweight=".318763pt" strokecolor="#bababa">
                <v:path arrowok="t"/>
              </v:shape>
            </v:group>
            <v:group style="position:absolute;left:10239;top:21954;width:16;height:16" coordorigin="10239,21954" coordsize="16,16">
              <v:shape style="position:absolute;left:10239;top:21954;width:16;height:16" coordorigin="10239,21954" coordsize="16,16" path="m10239,21954l10255,21970e" filled="false" stroked="true" strokeweight=".318763pt" strokecolor="#bababa">
                <v:path arrowok="t"/>
              </v:shape>
            </v:group>
            <v:group style="position:absolute;left:10239;top:21954;width:16;height:16" coordorigin="10239,21954" coordsize="16,16">
              <v:shape style="position:absolute;left:10239;top:21954;width:16;height:16" coordorigin="10239,21954" coordsize="16,16" path="m10255,21954l10239,21970e" filled="false" stroked="true" strokeweight=".318763pt" strokecolor="#bababa">
                <v:path arrowok="t"/>
              </v:shape>
            </v:group>
            <v:group style="position:absolute;left:10175;top:21930;width:16;height:16" coordorigin="10175,21930" coordsize="16,16">
              <v:shape style="position:absolute;left:10175;top:21930;width:16;height:16" coordorigin="10175,21930" coordsize="16,16" path="m10175,21930l10191,21946e" filled="false" stroked="true" strokeweight=".318763pt" strokecolor="#bababa">
                <v:path arrowok="t"/>
              </v:shape>
            </v:group>
            <v:group style="position:absolute;left:10175;top:21930;width:16;height:16" coordorigin="10175,21930" coordsize="16,16">
              <v:shape style="position:absolute;left:10175;top:21930;width:16;height:16" coordorigin="10175,21930" coordsize="16,16" path="m10191,21930l10175,21946e" filled="false" stroked="true" strokeweight=".318763pt" strokecolor="#bababa">
                <v:path arrowok="t"/>
              </v:shape>
            </v:group>
            <v:group style="position:absolute;left:7820;top:9294;width:16;height:16" coordorigin="7820,9294" coordsize="16,16">
              <v:shape style="position:absolute;left:7820;top:9294;width:16;height:16" coordorigin="7820,9294" coordsize="16,16" path="m7820,9294l7836,9310e" filled="false" stroked="true" strokeweight=".318763pt" strokecolor="#bababa">
                <v:path arrowok="t"/>
              </v:shape>
            </v:group>
            <v:group style="position:absolute;left:7820;top:9294;width:16;height:16" coordorigin="7820,9294" coordsize="16,16">
              <v:shape style="position:absolute;left:7820;top:9294;width:16;height:16" coordorigin="7820,9294" coordsize="16,16" path="m7836,9294l7820,9310e" filled="false" stroked="true" strokeweight=".318763pt" strokecolor="#bababa">
                <v:path arrowok="t"/>
              </v:shape>
            </v:group>
            <v:group style="position:absolute;left:7095;top:11458;width:16;height:16" coordorigin="7095,11458" coordsize="16,16">
              <v:shape style="position:absolute;left:7095;top:11458;width:16;height:16" coordorigin="7095,11458" coordsize="16,16" path="m7095,11458l7111,11474e" filled="false" stroked="true" strokeweight=".318763pt" strokecolor="#bababa">
                <v:path arrowok="t"/>
              </v:shape>
            </v:group>
            <v:group style="position:absolute;left:7095;top:11458;width:16;height:16" coordorigin="7095,11458" coordsize="16,16">
              <v:shape style="position:absolute;left:7095;top:11458;width:16;height:16" coordorigin="7095,11458" coordsize="16,16" path="m7111,11458l7095,11474e" filled="false" stroked="true" strokeweight=".318763pt" strokecolor="#bababa">
                <v:path arrowok="t"/>
              </v:shape>
            </v:group>
            <v:group style="position:absolute;left:7339;top:8647;width:16;height:16" coordorigin="7339,8647" coordsize="16,16">
              <v:shape style="position:absolute;left:7339;top:8647;width:16;height:16" coordorigin="7339,8647" coordsize="16,16" path="m7339,8647l7355,8663e" filled="false" stroked="true" strokeweight=".318763pt" strokecolor="#bababa">
                <v:path arrowok="t"/>
              </v:shape>
            </v:group>
            <v:group style="position:absolute;left:7339;top:8647;width:16;height:16" coordorigin="7339,8647" coordsize="16,16">
              <v:shape style="position:absolute;left:7339;top:8647;width:16;height:16" coordorigin="7339,8647" coordsize="16,16" path="m7355,8647l7339,8663e" filled="false" stroked="true" strokeweight=".318763pt" strokecolor="#bababa">
                <v:path arrowok="t"/>
              </v:shape>
            </v:group>
            <v:group style="position:absolute;left:6494;top:9101;width:16;height:16" coordorigin="6494,9101" coordsize="16,16">
              <v:shape style="position:absolute;left:6494;top:9101;width:16;height:16" coordorigin="6494,9101" coordsize="16,16" path="m6494,9101l6510,9117e" filled="false" stroked="true" strokeweight=".318763pt" strokecolor="#bababa">
                <v:path arrowok="t"/>
              </v:shape>
            </v:group>
            <v:group style="position:absolute;left:6494;top:9101;width:16;height:16" coordorigin="6494,9101" coordsize="16,16">
              <v:shape style="position:absolute;left:6494;top:9101;width:16;height:16" coordorigin="6494,9101" coordsize="16,16" path="m6510,9101l6494,9117e" filled="false" stroked="true" strokeweight=".318763pt" strokecolor="#bababa">
                <v:path arrowok="t"/>
              </v:shape>
            </v:group>
            <v:group style="position:absolute;left:6182;top:9468;width:16;height:16" coordorigin="6182,9468" coordsize="16,16">
              <v:shape style="position:absolute;left:6182;top:9468;width:16;height:16" coordorigin="6182,9468" coordsize="16,16" path="m6182,9468l6198,9484e" filled="false" stroked="true" strokeweight=".318763pt" strokecolor="#bababa">
                <v:path arrowok="t"/>
              </v:shape>
            </v:group>
            <v:group style="position:absolute;left:6182;top:9468;width:16;height:16" coordorigin="6182,9468" coordsize="16,16">
              <v:shape style="position:absolute;left:6182;top:9468;width:16;height:16" coordorigin="6182,9468" coordsize="16,16" path="m6198,9468l6182,9484e" filled="false" stroked="true" strokeweight=".318763pt" strokecolor="#bababa">
                <v:path arrowok="t"/>
              </v:shape>
            </v:group>
            <v:group style="position:absolute;left:7159;top:8335;width:16;height:16" coordorigin="7159,8335" coordsize="16,16">
              <v:shape style="position:absolute;left:7159;top:8335;width:16;height:16" coordorigin="7159,8335" coordsize="16,16" path="m7159,8335l7174,8351e" filled="false" stroked="true" strokeweight=".318763pt" strokecolor="#bababa">
                <v:path arrowok="t"/>
              </v:shape>
            </v:group>
            <v:group style="position:absolute;left:7159;top:8335;width:16;height:16" coordorigin="7159,8335" coordsize="16,16">
              <v:shape style="position:absolute;left:7159;top:8335;width:16;height:16" coordorigin="7159,8335" coordsize="16,16" path="m7174,8335l7159,8351e" filled="false" stroked="true" strokeweight=".318763pt" strokecolor="#bababa">
                <v:path arrowok="t"/>
              </v:shape>
            </v:group>
            <v:group style="position:absolute;left:7981;top:6645;width:16;height:16" coordorigin="7981,6645" coordsize="16,16">
              <v:shape style="position:absolute;left:7981;top:6645;width:16;height:16" coordorigin="7981,6645" coordsize="16,16" path="m7981,6645l7997,6661e" filled="false" stroked="true" strokeweight=".318763pt" strokecolor="#bababa">
                <v:path arrowok="t"/>
              </v:shape>
            </v:group>
            <v:group style="position:absolute;left:7981;top:6645;width:16;height:16" coordorigin="7981,6645" coordsize="16,16">
              <v:shape style="position:absolute;left:7981;top:6645;width:16;height:16" coordorigin="7981,6645" coordsize="16,16" path="m7997,6645l7981,6661e" filled="false" stroked="true" strokeweight=".318763pt" strokecolor="#bababa">
                <v:path arrowok="t"/>
              </v:shape>
            </v:group>
            <v:group style="position:absolute;left:9061;top:7954;width:16;height:16" coordorigin="9061,7954" coordsize="16,16">
              <v:shape style="position:absolute;left:9061;top:7954;width:16;height:16" coordorigin="9061,7954" coordsize="16,16" path="m9061,7954l9077,7970e" filled="false" stroked="true" strokeweight=".318763pt" strokecolor="#bababa">
                <v:path arrowok="t"/>
              </v:shape>
            </v:group>
            <v:group style="position:absolute;left:9061;top:7954;width:16;height:16" coordorigin="9061,7954" coordsize="16,16">
              <v:shape style="position:absolute;left:9061;top:7954;width:16;height:16" coordorigin="9061,7954" coordsize="16,16" path="m9077,7954l9061,7970e" filled="false" stroked="true" strokeweight=".318763pt" strokecolor="#bababa">
                <v:path arrowok="t"/>
              </v:shape>
            </v:group>
            <v:group style="position:absolute;left:9061;top:7954;width:16;height:16" coordorigin="9061,7954" coordsize="16,16">
              <v:shape style="position:absolute;left:9061;top:7954;width:16;height:16" coordorigin="9061,7954" coordsize="16,16" path="m9061,7954l9077,7970e" filled="false" stroked="true" strokeweight=".318763pt" strokecolor="#bababa">
                <v:path arrowok="t"/>
              </v:shape>
            </v:group>
            <v:group style="position:absolute;left:9061;top:7954;width:16;height:16" coordorigin="9061,7954" coordsize="16,16">
              <v:shape style="position:absolute;left:9061;top:7954;width:16;height:16" coordorigin="9061,7954" coordsize="16,16" path="m9077,7954l9061,7970e" filled="false" stroked="true" strokeweight=".318763pt" strokecolor="#bababa">
                <v:path arrowok="t"/>
              </v:shape>
            </v:group>
            <v:group style="position:absolute;left:9192;top:8113;width:16;height:16" coordorigin="9192,8113" coordsize="16,16">
              <v:shape style="position:absolute;left:9192;top:8113;width:16;height:16" coordorigin="9192,8113" coordsize="16,16" path="m9192,8113l9208,8129e" filled="false" stroked="true" strokeweight=".318763pt" strokecolor="#bababa">
                <v:path arrowok="t"/>
              </v:shape>
            </v:group>
            <v:group style="position:absolute;left:9192;top:8113;width:16;height:16" coordorigin="9192,8113" coordsize="16,16">
              <v:shape style="position:absolute;left:9192;top:8113;width:16;height:16" coordorigin="9192,8113" coordsize="16,16" path="m9208,8113l9192,8129e" filled="false" stroked="true" strokeweight=".318763pt" strokecolor="#bababa">
                <v:path arrowok="t"/>
              </v:shape>
            </v:group>
            <v:group style="position:absolute;left:9192;top:8113;width:16;height:16" coordorigin="9192,8113" coordsize="16,16">
              <v:shape style="position:absolute;left:9192;top:8113;width:16;height:16" coordorigin="9192,8113" coordsize="16,16" path="m9192,8113l9208,8129e" filled="false" stroked="true" strokeweight=".318763pt" strokecolor="#bababa">
                <v:path arrowok="t"/>
              </v:shape>
            </v:group>
            <v:group style="position:absolute;left:9192;top:8113;width:16;height:16" coordorigin="9192,8113" coordsize="16,16">
              <v:shape style="position:absolute;left:9192;top:8113;width:16;height:16" coordorigin="9192,8113" coordsize="16,16" path="m9208,8113l9192,8129e" filled="false" stroked="true" strokeweight=".318763pt" strokecolor="#bababa">
                <v:path arrowok="t"/>
              </v:shape>
            </v:group>
            <v:group style="position:absolute;left:9230;top:8148;width:16;height:16" coordorigin="9230,8148" coordsize="16,16">
              <v:shape style="position:absolute;left:9230;top:8148;width:16;height:16" coordorigin="9230,8148" coordsize="16,16" path="m9230,8148l9246,8164e" filled="false" stroked="true" strokeweight=".318763pt" strokecolor="#bababa">
                <v:path arrowok="t"/>
              </v:shape>
            </v:group>
            <v:group style="position:absolute;left:9230;top:8148;width:16;height:16" coordorigin="9230,8148" coordsize="16,16">
              <v:shape style="position:absolute;left:9230;top:8148;width:16;height:16" coordorigin="9230,8148" coordsize="16,16" path="m9246,8148l9230,8164e" filled="false" stroked="true" strokeweight=".318763pt" strokecolor="#bababa">
                <v:path arrowok="t"/>
              </v:shape>
            </v:group>
            <v:group style="position:absolute;left:9057;top:7947;width:16;height:16" coordorigin="9057,7947" coordsize="16,16">
              <v:shape style="position:absolute;left:9057;top:7947;width:16;height:16" coordorigin="9057,7947" coordsize="16,16" path="m9057,7947l9072,7963e" filled="false" stroked="true" strokeweight=".318763pt" strokecolor="#bababa">
                <v:path arrowok="t"/>
              </v:shape>
            </v:group>
            <v:group style="position:absolute;left:9057;top:7947;width:16;height:16" coordorigin="9057,7947" coordsize="16,16">
              <v:shape style="position:absolute;left:9057;top:7947;width:16;height:16" coordorigin="9057,7947" coordsize="16,16" path="m9072,7947l9057,7963e" filled="false" stroked="true" strokeweight=".318763pt" strokecolor="#bababa">
                <v:path arrowok="t"/>
              </v:shape>
            </v:group>
            <v:group style="position:absolute;left:8897;top:8225;width:16;height:16" coordorigin="8897,8225" coordsize="16,16">
              <v:shape style="position:absolute;left:8897;top:8225;width:16;height:16" coordorigin="8897,8225" coordsize="16,16" path="m8897,8225l8913,8241e" filled="false" stroked="true" strokeweight=".318763pt" strokecolor="#bababa">
                <v:path arrowok="t"/>
              </v:shape>
            </v:group>
            <v:group style="position:absolute;left:8897;top:8225;width:16;height:16" coordorigin="8897,8225" coordsize="16,16">
              <v:shape style="position:absolute;left:8897;top:8225;width:16;height:16" coordorigin="8897,8225" coordsize="16,16" path="m8913,8225l8897,8241e" filled="false" stroked="true" strokeweight=".318763pt" strokecolor="#bababa">
                <v:path arrowok="t"/>
              </v:shape>
            </v:group>
            <v:group style="position:absolute;left:8711;top:8499;width:16;height:16" coordorigin="8711,8499" coordsize="16,16">
              <v:shape style="position:absolute;left:8711;top:8499;width:16;height:16" coordorigin="8711,8499" coordsize="16,16" path="m8711,8499l8727,8515e" filled="false" stroked="true" strokeweight=".318763pt" strokecolor="#bababa">
                <v:path arrowok="t"/>
              </v:shape>
            </v:group>
            <v:group style="position:absolute;left:8711;top:8499;width:16;height:16" coordorigin="8711,8499" coordsize="16,16">
              <v:shape style="position:absolute;left:8711;top:8499;width:16;height:16" coordorigin="8711,8499" coordsize="16,16" path="m8727,8499l8711,8515e" filled="false" stroked="true" strokeweight=".318763pt" strokecolor="#bababa">
                <v:path arrowok="t"/>
              </v:shape>
            </v:group>
            <v:group style="position:absolute;left:8599;top:8614;width:16;height:16" coordorigin="8599,8614" coordsize="16,16">
              <v:shape style="position:absolute;left:8599;top:8614;width:16;height:16" coordorigin="8599,8614" coordsize="16,16" path="m8599,8614l8615,8629e" filled="false" stroked="true" strokeweight=".318763pt" strokecolor="#bababa">
                <v:path arrowok="t"/>
              </v:shape>
            </v:group>
            <v:group style="position:absolute;left:8599;top:8614;width:16;height:16" coordorigin="8599,8614" coordsize="16,16">
              <v:shape style="position:absolute;left:8599;top:8614;width:16;height:16" coordorigin="8599,8614" coordsize="16,16" path="m8615,8614l8599,8629e" filled="false" stroked="true" strokeweight=".318763pt" strokecolor="#bababa">
                <v:path arrowok="t"/>
              </v:shape>
            </v:group>
            <v:group style="position:absolute;left:8328;top:8677;width:16;height:16" coordorigin="8328,8677" coordsize="16,16">
              <v:shape style="position:absolute;left:8328;top:8677;width:16;height:16" coordorigin="8328,8677" coordsize="16,16" path="m8328,8677l8344,8693e" filled="false" stroked="true" strokeweight=".318763pt" strokecolor="#bababa">
                <v:path arrowok="t"/>
              </v:shape>
            </v:group>
            <v:group style="position:absolute;left:8328;top:8677;width:16;height:16" coordorigin="8328,8677" coordsize="16,16">
              <v:shape style="position:absolute;left:8328;top:8677;width:16;height:16" coordorigin="8328,8677" coordsize="16,16" path="m8344,8677l8328,8693e" filled="false" stroked="true" strokeweight=".318763pt" strokecolor="#bababa">
                <v:path arrowok="t"/>
              </v:shape>
            </v:group>
            <v:group style="position:absolute;left:7173;top:9794;width:16;height:16" coordorigin="7173,9794" coordsize="16,16">
              <v:shape style="position:absolute;left:7173;top:9794;width:16;height:16" coordorigin="7173,9794" coordsize="16,16" path="m7173,9794l7189,9810e" filled="false" stroked="true" strokeweight=".318763pt" strokecolor="#bababa">
                <v:path arrowok="t"/>
              </v:shape>
            </v:group>
            <v:group style="position:absolute;left:7173;top:9794;width:16;height:16" coordorigin="7173,9794" coordsize="16,16">
              <v:shape style="position:absolute;left:7173;top:9794;width:16;height:16" coordorigin="7173,9794" coordsize="16,16" path="m7189,9794l7173,9810e" filled="false" stroked="true" strokeweight=".318763pt" strokecolor="#bababa">
                <v:path arrowok="t"/>
              </v:shape>
            </v:group>
            <v:group style="position:absolute;left:8615;top:7767;width:16;height:16" coordorigin="8615,7767" coordsize="16,16">
              <v:shape style="position:absolute;left:8615;top:7767;width:16;height:16" coordorigin="8615,7767" coordsize="16,16" path="m8615,7767l8631,7783e" filled="false" stroked="true" strokeweight=".318763pt" strokecolor="#bababa">
                <v:path arrowok="t"/>
              </v:shape>
            </v:group>
            <v:group style="position:absolute;left:8615;top:7767;width:16;height:16" coordorigin="8615,7767" coordsize="16,16">
              <v:shape style="position:absolute;left:8615;top:7767;width:16;height:16" coordorigin="8615,7767" coordsize="16,16" path="m8631,7767l8615,7783e" filled="false" stroked="true" strokeweight=".318763pt" strokecolor="#bababa">
                <v:path arrowok="t"/>
              </v:shape>
            </v:group>
            <v:group style="position:absolute;left:8657;top:8032;width:16;height:16" coordorigin="8657,8032" coordsize="16,16">
              <v:shape style="position:absolute;left:8657;top:8032;width:16;height:16" coordorigin="8657,8032" coordsize="16,16" path="m8657,8032l8672,8048e" filled="false" stroked="true" strokeweight=".318763pt" strokecolor="#bababa">
                <v:path arrowok="t"/>
              </v:shape>
            </v:group>
            <v:group style="position:absolute;left:8657;top:8032;width:16;height:16" coordorigin="8657,8032" coordsize="16,16">
              <v:shape style="position:absolute;left:8657;top:8032;width:16;height:16" coordorigin="8657,8032" coordsize="16,16" path="m8672,8032l8657,8048e" filled="false" stroked="true" strokeweight=".318763pt" strokecolor="#bababa">
                <v:path arrowok="t"/>
              </v:shape>
            </v:group>
            <v:group style="position:absolute;left:8590;top:8293;width:16;height:16" coordorigin="8590,8293" coordsize="16,16">
              <v:shape style="position:absolute;left:8590;top:8293;width:16;height:16" coordorigin="8590,8293" coordsize="16,16" path="m8590,8293l8606,8309e" filled="false" stroked="true" strokeweight=".318763pt" strokecolor="#bababa">
                <v:path arrowok="t"/>
              </v:shape>
            </v:group>
            <v:group style="position:absolute;left:8590;top:8293;width:16;height:16" coordorigin="8590,8293" coordsize="16,16">
              <v:shape style="position:absolute;left:8590;top:8293;width:16;height:16" coordorigin="8590,8293" coordsize="16,16" path="m8606,8293l8590,8309e" filled="false" stroked="true" strokeweight=".318763pt" strokecolor="#bababa">
                <v:path arrowok="t"/>
              </v:shape>
            </v:group>
            <v:group style="position:absolute;left:8424;top:8502;width:16;height:16" coordorigin="8424,8502" coordsize="16,16">
              <v:shape style="position:absolute;left:8424;top:8502;width:16;height:16" coordorigin="8424,8502" coordsize="16,16" path="m8424,8502l8440,8518e" filled="false" stroked="true" strokeweight=".318763pt" strokecolor="#bababa">
                <v:path arrowok="t"/>
              </v:shape>
            </v:group>
            <v:group style="position:absolute;left:8424;top:8502;width:16;height:16" coordorigin="8424,8502" coordsize="16,16">
              <v:shape style="position:absolute;left:8424;top:8502;width:16;height:16" coordorigin="8424,8502" coordsize="16,16" path="m8440,8502l8424,8518e" filled="false" stroked="true" strokeweight=".318763pt" strokecolor="#bababa">
                <v:path arrowok="t"/>
              </v:shape>
            </v:group>
            <v:group style="position:absolute;left:8633;top:7755;width:16;height:16" coordorigin="8633,7755" coordsize="16,16">
              <v:shape style="position:absolute;left:8633;top:7755;width:16;height:16" coordorigin="8633,7755" coordsize="16,16" path="m8633,7755l8649,7770e" filled="false" stroked="true" strokeweight=".318763pt" strokecolor="#bababa">
                <v:path arrowok="t"/>
              </v:shape>
            </v:group>
            <v:group style="position:absolute;left:8633;top:7755;width:16;height:16" coordorigin="8633,7755" coordsize="16,16">
              <v:shape style="position:absolute;left:8633;top:7755;width:16;height:16" coordorigin="8633,7755" coordsize="16,16" path="m8649,7755l8633,7770e" filled="false" stroked="true" strokeweight=".318763pt" strokecolor="#bababa">
                <v:path arrowok="t"/>
              </v:shape>
            </v:group>
            <v:group style="position:absolute;left:8679;top:8026;width:16;height:16" coordorigin="8679,8026" coordsize="16,16">
              <v:shape style="position:absolute;left:8679;top:8026;width:16;height:16" coordorigin="8679,8026" coordsize="16,16" path="m8679,8026l8695,8042e" filled="false" stroked="true" strokeweight=".318763pt" strokecolor="#bababa">
                <v:path arrowok="t"/>
              </v:shape>
            </v:group>
            <v:group style="position:absolute;left:8679;top:8026;width:16;height:16" coordorigin="8679,8026" coordsize="16,16">
              <v:shape style="position:absolute;left:8679;top:8026;width:16;height:16" coordorigin="8679,8026" coordsize="16,16" path="m8695,8026l8679,8042e" filled="false" stroked="true" strokeweight=".318763pt" strokecolor="#bababa">
                <v:path arrowok="t"/>
              </v:shape>
            </v:group>
            <v:group style="position:absolute;left:8609;top:8298;width:16;height:16" coordorigin="8609,8298" coordsize="16,16">
              <v:shape style="position:absolute;left:8609;top:8298;width:16;height:16" coordorigin="8609,8298" coordsize="16,16" path="m8609,8298l8625,8314e" filled="false" stroked="true" strokeweight=".318763pt" strokecolor="#bababa">
                <v:path arrowok="t"/>
              </v:shape>
            </v:group>
            <v:group style="position:absolute;left:8609;top:8298;width:16;height:16" coordorigin="8609,8298" coordsize="16,16">
              <v:shape style="position:absolute;left:8609;top:8298;width:16;height:16" coordorigin="8609,8298" coordsize="16,16" path="m8625,8298l8609,8314e" filled="false" stroked="true" strokeweight=".318763pt" strokecolor="#bababa">
                <v:path arrowok="t"/>
              </v:shape>
            </v:group>
            <v:group style="position:absolute;left:8438;top:8515;width:16;height:16" coordorigin="8438,8515" coordsize="16,16">
              <v:shape style="position:absolute;left:8438;top:8515;width:16;height:16" coordorigin="8438,8515" coordsize="16,16" path="m8438,8515l8454,8531e" filled="false" stroked="true" strokeweight=".318763pt" strokecolor="#bababa">
                <v:path arrowok="t"/>
              </v:shape>
            </v:group>
            <v:group style="position:absolute;left:8438;top:8515;width:16;height:16" coordorigin="8438,8515" coordsize="16,16">
              <v:shape style="position:absolute;left:8438;top:8515;width:16;height:16" coordorigin="8438,8515" coordsize="16,16" path="m8454,8515l8438,8531e" filled="false" stroked="true" strokeweight=".318763pt" strokecolor="#bababa">
                <v:path arrowok="t"/>
              </v:shape>
            </v:group>
            <v:group style="position:absolute;left:6346;top:11560;width:16;height:16" coordorigin="6346,11560" coordsize="16,16">
              <v:shape style="position:absolute;left:6346;top:11560;width:16;height:16" coordorigin="6346,11560" coordsize="16,16" path="m6346,11560l6362,11576e" filled="false" stroked="true" strokeweight=".318763pt" strokecolor="#bababa">
                <v:path arrowok="t"/>
              </v:shape>
            </v:group>
            <v:group style="position:absolute;left:6346;top:11560;width:16;height:16" coordorigin="6346,11560" coordsize="16,16">
              <v:shape style="position:absolute;left:6346;top:11560;width:16;height:16" coordorigin="6346,11560" coordsize="16,16" path="m6362,11560l6346,11576e" filled="false" stroked="true" strokeweight=".318763pt" strokecolor="#bababa">
                <v:path arrowok="t"/>
              </v:shape>
            </v:group>
            <v:group style="position:absolute;left:6292;top:12000;width:16;height:16" coordorigin="6292,12000" coordsize="16,16">
              <v:shape style="position:absolute;left:6292;top:12000;width:16;height:16" coordorigin="6292,12000" coordsize="16,16" path="m6292,12000l6308,12016e" filled="false" stroked="true" strokeweight=".318763pt" strokecolor="#bababa">
                <v:path arrowok="t"/>
              </v:shape>
            </v:group>
            <v:group style="position:absolute;left:6292;top:12000;width:16;height:16" coordorigin="6292,12000" coordsize="16,16">
              <v:shape style="position:absolute;left:6292;top:12000;width:16;height:16" coordorigin="6292,12000" coordsize="16,16" path="m6308,12000l6292,12016e" filled="false" stroked="true" strokeweight=".318763pt" strokecolor="#bababa">
                <v:path arrowok="t"/>
              </v:shape>
            </v:group>
            <v:group style="position:absolute;left:6265;top:12410;width:16;height:16" coordorigin="6265,12410" coordsize="16,16">
              <v:shape style="position:absolute;left:6265;top:12410;width:16;height:16" coordorigin="6265,12410" coordsize="16,16" path="m6265,12410l6280,12426e" filled="false" stroked="true" strokeweight=".318763pt" strokecolor="#bababa">
                <v:path arrowok="t"/>
              </v:shape>
            </v:group>
            <v:group style="position:absolute;left:6265;top:12410;width:16;height:16" coordorigin="6265,12410" coordsize="16,16">
              <v:shape style="position:absolute;left:6265;top:12410;width:16;height:16" coordorigin="6265,12410" coordsize="16,16" path="m6280,12410l6265,12426e" filled="false" stroked="true" strokeweight=".318763pt" strokecolor="#bababa">
                <v:path arrowok="t"/>
              </v:shape>
            </v:group>
            <v:group style="position:absolute;left:6266;top:12722;width:16;height:16" coordorigin="6266,12722" coordsize="16,16">
              <v:shape style="position:absolute;left:6266;top:12722;width:16;height:16" coordorigin="6266,12722" coordsize="16,16" path="m6266,12722l6282,12738e" filled="false" stroked="true" strokeweight=".318763pt" strokecolor="#bababa">
                <v:path arrowok="t"/>
              </v:shape>
            </v:group>
            <v:group style="position:absolute;left:6266;top:12722;width:16;height:16" coordorigin="6266,12722" coordsize="16,16">
              <v:shape style="position:absolute;left:6266;top:12722;width:16;height:16" coordorigin="6266,12722" coordsize="16,16" path="m6282,12722l6266,12738e" filled="false" stroked="true" strokeweight=".318763pt" strokecolor="#bababa">
                <v:path arrowok="t"/>
              </v:shape>
            </v:group>
            <v:group style="position:absolute;left:6293;top:13167;width:16;height:16" coordorigin="6293,13167" coordsize="16,16">
              <v:shape style="position:absolute;left:6293;top:13167;width:16;height:16" coordorigin="6293,13167" coordsize="16,16" path="m6293,13167l6309,13182e" filled="false" stroked="true" strokeweight=".318763pt" strokecolor="#bababa">
                <v:path arrowok="t"/>
              </v:shape>
            </v:group>
            <v:group style="position:absolute;left:6293;top:13167;width:16;height:16" coordorigin="6293,13167" coordsize="16,16">
              <v:shape style="position:absolute;left:6293;top:13167;width:16;height:16" coordorigin="6293,13167" coordsize="16,16" path="m6309,13167l6293,13182e" filled="false" stroked="true" strokeweight=".318763pt" strokecolor="#bababa">
                <v:path arrowok="t"/>
              </v:shape>
            </v:group>
            <v:group style="position:absolute;left:6355;top:13586;width:16;height:16" coordorigin="6355,13586" coordsize="16,16">
              <v:shape style="position:absolute;left:6355;top:13586;width:16;height:16" coordorigin="6355,13586" coordsize="16,16" path="m6355,13586l6371,13602e" filled="false" stroked="true" strokeweight=".318763pt" strokecolor="#bababa">
                <v:path arrowok="t"/>
              </v:shape>
            </v:group>
            <v:group style="position:absolute;left:6355;top:13586;width:16;height:16" coordorigin="6355,13586" coordsize="16,16">
              <v:shape style="position:absolute;left:6355;top:13586;width:16;height:16" coordorigin="6355,13586" coordsize="16,16" path="m6371,13586l6355,13602e" filled="false" stroked="true" strokeweight=".318763pt" strokecolor="#bababa">
                <v:path arrowok="t"/>
              </v:shape>
            </v:group>
            <v:group style="position:absolute;left:6432;top:13967;width:16;height:16" coordorigin="6432,13967" coordsize="16,16">
              <v:shape style="position:absolute;left:6432;top:13967;width:16;height:16" coordorigin="6432,13967" coordsize="16,16" path="m6432,13967l6448,13982e" filled="false" stroked="true" strokeweight=".318763pt" strokecolor="#bababa">
                <v:path arrowok="t"/>
              </v:shape>
            </v:group>
            <v:group style="position:absolute;left:6432;top:13967;width:16;height:16" coordorigin="6432,13967" coordsize="16,16">
              <v:shape style="position:absolute;left:6432;top:13967;width:16;height:16" coordorigin="6432,13967" coordsize="16,16" path="m6448,13967l6432,13982e" filled="false" stroked="true" strokeweight=".318763pt" strokecolor="#bababa">
                <v:path arrowok="t"/>
              </v:shape>
            </v:group>
            <v:group style="position:absolute;left:6548;top:14416;width:16;height:16" coordorigin="6548,14416" coordsize="16,16">
              <v:shape style="position:absolute;left:6548;top:14416;width:16;height:16" coordorigin="6548,14416" coordsize="16,16" path="m6548,14416l6564,14432e" filled="false" stroked="true" strokeweight=".318763pt" strokecolor="#bababa">
                <v:path arrowok="t"/>
              </v:shape>
            </v:group>
            <v:group style="position:absolute;left:6548;top:14416;width:16;height:16" coordorigin="6548,14416" coordsize="16,16">
              <v:shape style="position:absolute;left:6548;top:14416;width:16;height:16" coordorigin="6548,14416" coordsize="16,16" path="m6564,14416l6548,14432e" filled="false" stroked="true" strokeweight=".318763pt" strokecolor="#bababa">
                <v:path arrowok="t"/>
              </v:shape>
            </v:group>
            <v:group style="position:absolute;left:6682;top:14806;width:16;height:16" coordorigin="6682,14806" coordsize="16,16">
              <v:shape style="position:absolute;left:6682;top:14806;width:16;height:16" coordorigin="6682,14806" coordsize="16,16" path="m6682,14806l6698,14822e" filled="false" stroked="true" strokeweight=".318763pt" strokecolor="#bababa">
                <v:path arrowok="t"/>
              </v:shape>
            </v:group>
            <v:group style="position:absolute;left:6682;top:14806;width:16;height:16" coordorigin="6682,14806" coordsize="16,16">
              <v:shape style="position:absolute;left:6682;top:14806;width:16;height:16" coordorigin="6682,14806" coordsize="16,16" path="m6698,14806l6682,14822e" filled="false" stroked="true" strokeweight=".318763pt" strokecolor="#bababa">
                <v:path arrowok="t"/>
              </v:shape>
            </v:group>
            <v:group style="position:absolute;left:6853;top:15208;width:16;height:16" coordorigin="6853,15208" coordsize="16,16">
              <v:shape style="position:absolute;left:6853;top:15208;width:16;height:16" coordorigin="6853,15208" coordsize="16,16" path="m6853,15208l6869,15224e" filled="false" stroked="true" strokeweight=".318763pt" strokecolor="#bababa">
                <v:path arrowok="t"/>
              </v:shape>
            </v:group>
            <v:group style="position:absolute;left:6853;top:15208;width:16;height:16" coordorigin="6853,15208" coordsize="16,16">
              <v:shape style="position:absolute;left:6853;top:15208;width:16;height:16" coordorigin="6853,15208" coordsize="16,16" path="m6869,15208l6853,15224e" filled="false" stroked="true" strokeweight=".318763pt" strokecolor="#bababa">
                <v:path arrowok="t"/>
              </v:shape>
            </v:group>
            <v:group style="position:absolute;left:7061;top:15614;width:16;height:16" coordorigin="7061,15614" coordsize="16,16">
              <v:shape style="position:absolute;left:7061;top:15614;width:16;height:16" coordorigin="7061,15614" coordsize="16,16" path="m7061,15614l7077,15630e" filled="false" stroked="true" strokeweight=".318763pt" strokecolor="#bababa">
                <v:path arrowok="t"/>
              </v:shape>
            </v:group>
            <v:group style="position:absolute;left:7061;top:15614;width:16;height:16" coordorigin="7061,15614" coordsize="16,16">
              <v:shape style="position:absolute;left:7061;top:15614;width:16;height:16" coordorigin="7061,15614" coordsize="16,16" path="m7077,15614l7061,15630e" filled="false" stroked="true" strokeweight=".318763pt" strokecolor="#bababa">
                <v:path arrowok="t"/>
              </v:shape>
            </v:group>
            <v:group style="position:absolute;left:7275;top:15967;width:16;height:16" coordorigin="7275,15967" coordsize="16,16">
              <v:shape style="position:absolute;left:7275;top:15967;width:16;height:16" coordorigin="7275,15967" coordsize="16,16" path="m7275,15967l7291,15982e" filled="false" stroked="true" strokeweight=".318763pt" strokecolor="#bababa">
                <v:path arrowok="t"/>
              </v:shape>
            </v:group>
            <v:group style="position:absolute;left:7275;top:15967;width:16;height:16" coordorigin="7275,15967" coordsize="16,16">
              <v:shape style="position:absolute;left:7275;top:15967;width:16;height:16" coordorigin="7275,15967" coordsize="16,16" path="m7291,15967l7275,15982e" filled="false" stroked="true" strokeweight=".318763pt" strokecolor="#bababa">
                <v:path arrowok="t"/>
              </v:shape>
            </v:group>
            <v:group style="position:absolute;left:7520;top:16317;width:16;height:16" coordorigin="7520,16317" coordsize="16,16">
              <v:shape style="position:absolute;left:7520;top:16317;width:16;height:16" coordorigin="7520,16317" coordsize="16,16" path="m7520,16317l7536,16333e" filled="false" stroked="true" strokeweight=".318763pt" strokecolor="#bababa">
                <v:path arrowok="t"/>
              </v:shape>
            </v:group>
            <v:group style="position:absolute;left:7520;top:16317;width:16;height:16" coordorigin="7520,16317" coordsize="16,16">
              <v:shape style="position:absolute;left:7520;top:16317;width:16;height:16" coordorigin="7520,16317" coordsize="16,16" path="m7536,16317l7520,16333e" filled="false" stroked="true" strokeweight=".318763pt" strokecolor="#bababa">
                <v:path arrowok="t"/>
              </v:shape>
            </v:group>
            <v:group style="position:absolute;left:7767;top:16623;width:16;height:16" coordorigin="7767,16623" coordsize="16,16">
              <v:shape style="position:absolute;left:7767;top:16623;width:16;height:16" coordorigin="7767,16623" coordsize="16,16" path="m7767,16623l7783,16639e" filled="false" stroked="true" strokeweight=".318763pt" strokecolor="#bababa">
                <v:path arrowok="t"/>
              </v:shape>
            </v:group>
            <v:group style="position:absolute;left:7767;top:16623;width:16;height:16" coordorigin="7767,16623" coordsize="16,16">
              <v:shape style="position:absolute;left:7767;top:16623;width:16;height:16" coordorigin="7767,16623" coordsize="16,16" path="m7783,16623l7767,16639e" filled="false" stroked="true" strokeweight=".318763pt" strokecolor="#bababa">
                <v:path arrowok="t"/>
              </v:shape>
            </v:group>
            <v:group style="position:absolute;left:8021;top:16902;width:16;height:16" coordorigin="8021,16902" coordsize="16,16">
              <v:shape style="position:absolute;left:8021;top:16902;width:16;height:16" coordorigin="8021,16902" coordsize="16,16" path="m8021,16902l8037,16918e" filled="false" stroked="true" strokeweight=".318763pt" strokecolor="#bababa">
                <v:path arrowok="t"/>
              </v:shape>
            </v:group>
            <v:group style="position:absolute;left:8021;top:16902;width:16;height:16" coordorigin="8021,16902" coordsize="16,16">
              <v:shape style="position:absolute;left:8021;top:16902;width:16;height:16" coordorigin="8021,16902" coordsize="16,16" path="m8037,16902l8021,16918e" filled="false" stroked="true" strokeweight=".318763pt" strokecolor="#bababa">
                <v:path arrowok="t"/>
              </v:shape>
            </v:group>
            <v:group style="position:absolute;left:8274;top:17152;width:16;height:16" coordorigin="8274,17152" coordsize="16,16">
              <v:shape style="position:absolute;left:8274;top:17152;width:16;height:16" coordorigin="8274,17152" coordsize="16,16" path="m8274,17152l8290,17168e" filled="false" stroked="true" strokeweight=".318763pt" strokecolor="#bababa">
                <v:path arrowok="t"/>
              </v:shape>
            </v:group>
            <v:group style="position:absolute;left:8274;top:17152;width:16;height:16" coordorigin="8274,17152" coordsize="16,16">
              <v:shape style="position:absolute;left:8274;top:17152;width:16;height:16" coordorigin="8274,17152" coordsize="16,16" path="m8290,17152l8274,17168e" filled="false" stroked="true" strokeweight=".318763pt" strokecolor="#bababa">
                <v:path arrowok="t"/>
              </v:shape>
            </v:group>
            <v:group style="position:absolute;left:8507;top:17356;width:16;height:16" coordorigin="8507,17356" coordsize="16,16">
              <v:shape style="position:absolute;left:8507;top:17356;width:16;height:16" coordorigin="8507,17356" coordsize="16,16" path="m8507,17356l8523,17372e" filled="false" stroked="true" strokeweight=".318763pt" strokecolor="#bababa">
                <v:path arrowok="t"/>
              </v:shape>
            </v:group>
            <v:group style="position:absolute;left:8507;top:17356;width:16;height:16" coordorigin="8507,17356" coordsize="16,16">
              <v:shape style="position:absolute;left:8507;top:17356;width:16;height:16" coordorigin="8507,17356" coordsize="16,16" path="m8523,17356l8507,17372e" filled="false" stroked="true" strokeweight=".318763pt" strokecolor="#bababa">
                <v:path arrowok="t"/>
              </v:shape>
            </v:group>
            <v:group style="position:absolute;left:8795;top:17589;width:16;height:16" coordorigin="8795,17589" coordsize="16,16">
              <v:shape style="position:absolute;left:8795;top:17589;width:16;height:16" coordorigin="8795,17589" coordsize="16,16" path="m8795,17589l8811,17605e" filled="false" stroked="true" strokeweight=".318763pt" strokecolor="#bababa">
                <v:path arrowok="t"/>
              </v:shape>
            </v:group>
            <v:group style="position:absolute;left:8795;top:17589;width:16;height:16" coordorigin="8795,17589" coordsize="16,16">
              <v:shape style="position:absolute;left:8795;top:17589;width:16;height:16" coordorigin="8795,17589" coordsize="16,16" path="m8811,17589l8795,17605e" filled="false" stroked="true" strokeweight=".318763pt" strokecolor="#bababa">
                <v:path arrowok="t"/>
              </v:shape>
            </v:group>
            <v:group style="position:absolute;left:9100;top:17807;width:16;height:16" coordorigin="9100,17807" coordsize="16,16">
              <v:shape style="position:absolute;left:9100;top:17807;width:16;height:16" coordorigin="9100,17807" coordsize="16,16" path="m9100,17807l9116,17823e" filled="false" stroked="true" strokeweight=".318763pt" strokecolor="#bababa">
                <v:path arrowok="t"/>
              </v:shape>
            </v:group>
            <v:group style="position:absolute;left:9100;top:17807;width:16;height:16" coordorigin="9100,17807" coordsize="16,16">
              <v:shape style="position:absolute;left:9100;top:17807;width:16;height:16" coordorigin="9100,17807" coordsize="16,16" path="m9116,17807l9100,17823e" filled="false" stroked="true" strokeweight=".318763pt" strokecolor="#bababa">
                <v:path arrowok="t"/>
              </v:shape>
            </v:group>
            <v:group style="position:absolute;left:9466;top:18024;width:16;height:16" coordorigin="9466,18024" coordsize="16,16">
              <v:shape style="position:absolute;left:9466;top:18024;width:16;height:16" coordorigin="9466,18024" coordsize="16,16" path="m9466,18024l9482,18040e" filled="false" stroked="true" strokeweight=".318763pt" strokecolor="#bababa">
                <v:path arrowok="t"/>
              </v:shape>
            </v:group>
            <v:group style="position:absolute;left:9466;top:18024;width:16;height:16" coordorigin="9466,18024" coordsize="16,16">
              <v:shape style="position:absolute;left:9466;top:18024;width:16;height:16" coordorigin="9466,18024" coordsize="16,16" path="m9482,18024l9466,18040e" filled="false" stroked="true" strokeweight=".318763pt" strokecolor="#bababa">
                <v:path arrowok="t"/>
              </v:shape>
            </v:group>
            <v:group style="position:absolute;left:9458;top:18040;width:16;height:16" coordorigin="9458,18040" coordsize="16,16">
              <v:shape style="position:absolute;left:9458;top:18040;width:16;height:16" coordorigin="9458,18040" coordsize="16,16" path="m9458,18040l9474,18056e" filled="false" stroked="true" strokeweight=".318763pt" strokecolor="#bababa">
                <v:path arrowok="t"/>
              </v:shape>
            </v:group>
            <v:group style="position:absolute;left:9458;top:18040;width:16;height:16" coordorigin="9458,18040" coordsize="16,16">
              <v:shape style="position:absolute;left:9458;top:18040;width:16;height:16" coordorigin="9458,18040" coordsize="16,16" path="m9474,18040l9458,18056e" filled="false" stroked="true" strokeweight=".318763pt" strokecolor="#bababa">
                <v:path arrowok="t"/>
              </v:shape>
            </v:group>
            <v:group style="position:absolute;left:9088;top:17818;width:16;height:16" coordorigin="9088,17818" coordsize="16,16">
              <v:shape style="position:absolute;left:9088;top:17818;width:16;height:16" coordorigin="9088,17818" coordsize="16,16" path="m9088,17818l9104,17834e" filled="false" stroked="true" strokeweight=".318763pt" strokecolor="#bababa">
                <v:path arrowok="t"/>
              </v:shape>
            </v:group>
            <v:group style="position:absolute;left:9088;top:17818;width:16;height:16" coordorigin="9088,17818" coordsize="16,16">
              <v:shape style="position:absolute;left:9088;top:17818;width:16;height:16" coordorigin="9088,17818" coordsize="16,16" path="m9104,17818l9088,17834e" filled="false" stroked="true" strokeweight=".318763pt" strokecolor="#bababa">
                <v:path arrowok="t"/>
              </v:shape>
            </v:group>
            <v:group style="position:absolute;left:8784;top:17602;width:16;height:16" coordorigin="8784,17602" coordsize="16,16">
              <v:shape style="position:absolute;left:8784;top:17602;width:16;height:16" coordorigin="8784,17602" coordsize="16,16" path="m8784,17602l8800,17618e" filled="false" stroked="true" strokeweight=".318763pt" strokecolor="#bababa">
                <v:path arrowok="t"/>
              </v:shape>
            </v:group>
            <v:group style="position:absolute;left:8784;top:17602;width:16;height:16" coordorigin="8784,17602" coordsize="16,16">
              <v:shape style="position:absolute;left:8784;top:17602;width:16;height:16" coordorigin="8784,17602" coordsize="16,16" path="m8800,17602l8784,17618e" filled="false" stroked="true" strokeweight=".318763pt" strokecolor="#bababa">
                <v:path arrowok="t"/>
              </v:shape>
            </v:group>
            <v:group style="position:absolute;left:8475;top:17350;width:16;height:16" coordorigin="8475,17350" coordsize="16,16">
              <v:shape style="position:absolute;left:8475;top:17350;width:16;height:16" coordorigin="8475,17350" coordsize="16,16" path="m8475,17350l8491,17366e" filled="false" stroked="true" strokeweight=".318763pt" strokecolor="#bababa">
                <v:path arrowok="t"/>
              </v:shape>
            </v:group>
            <v:group style="position:absolute;left:8475;top:17350;width:16;height:16" coordorigin="8475,17350" coordsize="16,16">
              <v:shape style="position:absolute;left:8475;top:17350;width:16;height:16" coordorigin="8475,17350" coordsize="16,16" path="m8491,17350l8475,17366e" filled="false" stroked="true" strokeweight=".318763pt" strokecolor="#bababa">
                <v:path arrowok="t"/>
              </v:shape>
            </v:group>
            <v:group style="position:absolute;left:8421;top:17305;width:16;height:16" coordorigin="8421,17305" coordsize="16,16">
              <v:shape style="position:absolute;left:8421;top:17305;width:16;height:16" coordorigin="8421,17305" coordsize="16,16" path="m8421,17305l8437,17321e" filled="false" stroked="true" strokeweight=".318763pt" strokecolor="#bababa">
                <v:path arrowok="t"/>
              </v:shape>
            </v:group>
            <v:group style="position:absolute;left:8421;top:17305;width:16;height:16" coordorigin="8421,17305" coordsize="16,16">
              <v:shape style="position:absolute;left:8421;top:17305;width:16;height:16" coordorigin="8421,17305" coordsize="16,16" path="m8437,17305l8421,17321e" filled="false" stroked="true" strokeweight=".318763pt" strokecolor="#bababa">
                <v:path arrowok="t"/>
              </v:shape>
            </v:group>
            <v:group style="position:absolute;left:8394;top:17308;width:16;height:16" coordorigin="8394,17308" coordsize="16,16">
              <v:shape style="position:absolute;left:8394;top:17308;width:16;height:16" coordorigin="8394,17308" coordsize="16,16" path="m8394,17308l8410,17324e" filled="false" stroked="true" strokeweight=".318763pt" strokecolor="#bababa">
                <v:path arrowok="t"/>
              </v:shape>
            </v:group>
            <v:group style="position:absolute;left:8394;top:17308;width:16;height:16" coordorigin="8394,17308" coordsize="16,16">
              <v:shape style="position:absolute;left:8394;top:17308;width:16;height:16" coordorigin="8394,17308" coordsize="16,16" path="m8410,17308l8394,17324e" filled="false" stroked="true" strokeweight=".318763pt" strokecolor="#bababa">
                <v:path arrowok="t"/>
              </v:shape>
            </v:group>
            <v:group style="position:absolute;left:8170;top:17297;width:16;height:16" coordorigin="8170,17297" coordsize="16,16">
              <v:shape style="position:absolute;left:8170;top:17297;width:16;height:16" coordorigin="8170,17297" coordsize="16,16" path="m8170,17297l8186,17313e" filled="false" stroked="true" strokeweight=".318763pt" strokecolor="#bababa">
                <v:path arrowok="t"/>
              </v:shape>
            </v:group>
            <v:group style="position:absolute;left:8170;top:17297;width:16;height:16" coordorigin="8170,17297" coordsize="16,16">
              <v:shape style="position:absolute;left:8170;top:17297;width:16;height:16" coordorigin="8170,17297" coordsize="16,16" path="m8186,17297l8170,17313e" filled="false" stroked="true" strokeweight=".318763pt" strokecolor="#bababa">
                <v:path arrowok="t"/>
              </v:shape>
            </v:group>
            <v:group style="position:absolute;left:7802;top:17214;width:16;height:16" coordorigin="7802,17214" coordsize="16,16">
              <v:shape style="position:absolute;left:7802;top:17214;width:16;height:16" coordorigin="7802,17214" coordsize="16,16" path="m7802,17214l7818,17230e" filled="false" stroked="true" strokeweight=".318763pt" strokecolor="#bababa">
                <v:path arrowok="t"/>
              </v:shape>
            </v:group>
            <v:group style="position:absolute;left:7802;top:17214;width:16;height:16" coordorigin="7802,17214" coordsize="16,16">
              <v:shape style="position:absolute;left:7802;top:17214;width:16;height:16" coordorigin="7802,17214" coordsize="16,16" path="m7818,17214l7802,17230e" filled="false" stroked="true" strokeweight=".318763pt" strokecolor="#bababa">
                <v:path arrowok="t"/>
              </v:shape>
            </v:group>
            <v:group style="position:absolute;left:7404;top:17053;width:16;height:16" coordorigin="7404,17053" coordsize="16,16">
              <v:shape style="position:absolute;left:7404;top:17053;width:16;height:16" coordorigin="7404,17053" coordsize="16,16" path="m7404,17053l7420,17069e" filled="false" stroked="true" strokeweight=".318763pt" strokecolor="#bababa">
                <v:path arrowok="t"/>
              </v:shape>
            </v:group>
            <v:group style="position:absolute;left:7404;top:17053;width:16;height:16" coordorigin="7404,17053" coordsize="16,16">
              <v:shape style="position:absolute;left:7404;top:17053;width:16;height:16" coordorigin="7404,17053" coordsize="16,16" path="m7420,17053l7404,17069e" filled="false" stroked="true" strokeweight=".318763pt" strokecolor="#bababa">
                <v:path arrowok="t"/>
              </v:shape>
            </v:group>
            <v:group style="position:absolute;left:7066;top:16814;width:16;height:18" coordorigin="7066,16814" coordsize="16,18">
              <v:shape style="position:absolute;left:7066;top:16814;width:16;height:18" coordorigin="7066,16814" coordsize="16,18" path="m7066,16814l7082,16832e" filled="false" stroked="true" strokeweight=".318763pt" strokecolor="#bababa">
                <v:path arrowok="t"/>
              </v:shape>
            </v:group>
            <v:group style="position:absolute;left:7066;top:16814;width:16;height:18" coordorigin="7066,16814" coordsize="16,18">
              <v:shape style="position:absolute;left:7066;top:16814;width:16;height:18" coordorigin="7066,16814" coordsize="16,18" path="m7082,16814l7066,16832e" filled="false" stroked="true" strokeweight=".318763pt" strokecolor="#bababa">
                <v:path arrowok="t"/>
              </v:shape>
              <v:shape style="position:absolute;left:5366;top:16161;width:1603;height:876" type="#_x0000_t75" stroked="false">
                <v:imagedata r:id="rId205" o:title=""/>
              </v:shape>
            </v:group>
            <v:group style="position:absolute;left:6781;top:15831;width:16;height:16" coordorigin="6781,15831" coordsize="16,16">
              <v:shape style="position:absolute;left:6781;top:15831;width:16;height:16" coordorigin="6781,15831" coordsize="16,16" path="m6781,15831l6797,15847e" filled="false" stroked="true" strokeweight=".318763pt" strokecolor="#bababa">
                <v:path arrowok="t"/>
              </v:shape>
            </v:group>
            <v:group style="position:absolute;left:6781;top:15831;width:16;height:16" coordorigin="6781,15831" coordsize="16,16">
              <v:shape style="position:absolute;left:6781;top:15831;width:16;height:16" coordorigin="6781,15831" coordsize="16,16" path="m6797,15831l6781,15847e" filled="false" stroked="true" strokeweight=".318763pt" strokecolor="#bababa">
                <v:path arrowok="t"/>
              </v:shape>
            </v:group>
            <v:group style="position:absolute;left:6958;top:15531;width:16;height:16" coordorigin="6958,15531" coordsize="16,16">
              <v:shape style="position:absolute;left:6958;top:15531;width:16;height:16" coordorigin="6958,15531" coordsize="16,16" path="m6958,15531l6974,15547e" filled="false" stroked="true" strokeweight=".318763pt" strokecolor="#bababa">
                <v:path arrowok="t"/>
              </v:shape>
            </v:group>
            <v:group style="position:absolute;left:6958;top:15531;width:16;height:16" coordorigin="6958,15531" coordsize="16,16">
              <v:shape style="position:absolute;left:6958;top:15531;width:16;height:16" coordorigin="6958,15531" coordsize="16,16" path="m6974,15531l6958,15547e" filled="false" stroked="true" strokeweight=".318763pt" strokecolor="#bababa">
                <v:path arrowok="t"/>
              </v:shape>
            </v:group>
            <v:group style="position:absolute;left:6985;top:15506;width:16;height:16" coordorigin="6985,15506" coordsize="16,16">
              <v:shape style="position:absolute;left:6985;top:15506;width:16;height:16" coordorigin="6985,15506" coordsize="16,16" path="m6985,15506l7001,15522e" filled="false" stroked="true" strokeweight=".318763pt" strokecolor="#bababa">
                <v:path arrowok="t"/>
              </v:shape>
            </v:group>
            <v:group style="position:absolute;left:6985;top:15506;width:16;height:16" coordorigin="6985,15506" coordsize="16,16">
              <v:shape style="position:absolute;left:6985;top:15506;width:16;height:16" coordorigin="6985,15506" coordsize="16,16" path="m7001,15506l6985,15522e" filled="false" stroked="true" strokeweight=".318763pt" strokecolor="#bababa">
                <v:path arrowok="t"/>
              </v:shape>
            </v:group>
            <v:group style="position:absolute;left:6972;top:15482;width:16;height:16" coordorigin="6972,15482" coordsize="16,16">
              <v:shape style="position:absolute;left:6972;top:15482;width:16;height:16" coordorigin="6972,15482" coordsize="16,16" path="m6972,15482l6988,15498e" filled="false" stroked="true" strokeweight=".318763pt" strokecolor="#bababa">
                <v:path arrowok="t"/>
              </v:shape>
            </v:group>
            <v:group style="position:absolute;left:6972;top:15482;width:16;height:16" coordorigin="6972,15482" coordsize="16,16">
              <v:shape style="position:absolute;left:6972;top:15482;width:16;height:16" coordorigin="6972,15482" coordsize="16,16" path="m6988,15482l6972,15498e" filled="false" stroked="true" strokeweight=".318763pt" strokecolor="#bababa">
                <v:path arrowok="t"/>
              </v:shape>
            </v:group>
            <v:group style="position:absolute;left:6827;top:15190;width:16;height:16" coordorigin="6827,15190" coordsize="16,16">
              <v:shape style="position:absolute;left:6827;top:15190;width:16;height:16" coordorigin="6827,15190" coordsize="16,16" path="m6827,15190l6843,15206e" filled="false" stroked="true" strokeweight=".318763pt" strokecolor="#bababa">
                <v:path arrowok="t"/>
              </v:shape>
            </v:group>
            <v:group style="position:absolute;left:6827;top:15190;width:16;height:16" coordorigin="6827,15190" coordsize="16,16">
              <v:shape style="position:absolute;left:6827;top:15190;width:16;height:16" coordorigin="6827,15190" coordsize="16,16" path="m6843,15190l6827,15206e" filled="false" stroked="true" strokeweight=".318763pt" strokecolor="#bababa">
                <v:path arrowok="t"/>
              </v:shape>
            </v:group>
            <v:group style="position:absolute;left:6669;top:14811;width:16;height:16" coordorigin="6669,14811" coordsize="16,16">
              <v:shape style="position:absolute;left:6669;top:14811;width:16;height:16" coordorigin="6669,14811" coordsize="16,16" path="m6669,14811l6685,14827e" filled="false" stroked="true" strokeweight=".318763pt" strokecolor="#bababa">
                <v:path arrowok="t"/>
              </v:shape>
            </v:group>
            <v:group style="position:absolute;left:6669;top:14811;width:16;height:16" coordorigin="6669,14811" coordsize="16,16">
              <v:shape style="position:absolute;left:6669;top:14811;width:16;height:16" coordorigin="6669,14811" coordsize="16,16" path="m6685,14811l6669,14827e" filled="false" stroked="true" strokeweight=".318763pt" strokecolor="#bababa">
                <v:path arrowok="t"/>
              </v:shape>
            </v:group>
            <v:group style="position:absolute;left:6534;top:14414;width:16;height:16" coordorigin="6534,14414" coordsize="16,16">
              <v:shape style="position:absolute;left:6534;top:14414;width:16;height:16" coordorigin="6534,14414" coordsize="16,16" path="m6534,14414l6550,14430e" filled="false" stroked="true" strokeweight=".318763pt" strokecolor="#bababa">
                <v:path arrowok="t"/>
              </v:shape>
            </v:group>
            <v:group style="position:absolute;left:6534;top:14414;width:16;height:16" coordorigin="6534,14414" coordsize="16,16">
              <v:shape style="position:absolute;left:6534;top:14414;width:16;height:16" coordorigin="6534,14414" coordsize="16,16" path="m6550,14414l6534,14430e" filled="false" stroked="true" strokeweight=".318763pt" strokecolor="#bababa">
                <v:path arrowok="t"/>
              </v:shape>
            </v:group>
            <v:group style="position:absolute;left:6418;top:13987;width:16;height:16" coordorigin="6418,13987" coordsize="16,16">
              <v:shape style="position:absolute;left:6418;top:13987;width:16;height:16" coordorigin="6418,13987" coordsize="16,16" path="m6418,13987l6433,14003e" filled="false" stroked="true" strokeweight=".318763pt" strokecolor="#bababa">
                <v:path arrowok="t"/>
              </v:shape>
            </v:group>
            <v:group style="position:absolute;left:6418;top:13987;width:16;height:16" coordorigin="6418,13987" coordsize="16,16">
              <v:shape style="position:absolute;left:6418;top:13987;width:16;height:16" coordorigin="6418,13987" coordsize="16,16" path="m6433,13987l6418,14003e" filled="false" stroked="true" strokeweight=".318763pt" strokecolor="#bababa">
                <v:path arrowok="t"/>
              </v:shape>
            </v:group>
            <v:group style="position:absolute;left:6341;top:13595;width:16;height:16" coordorigin="6341,13595" coordsize="16,16">
              <v:shape style="position:absolute;left:6341;top:13595;width:16;height:16" coordorigin="6341,13595" coordsize="16,16" path="m6341,13595l6357,13611e" filled="false" stroked="true" strokeweight=".318763pt" strokecolor="#bababa">
                <v:path arrowok="t"/>
              </v:shape>
            </v:group>
            <v:group style="position:absolute;left:6341;top:13595;width:16;height:16" coordorigin="6341,13595" coordsize="16,16">
              <v:shape style="position:absolute;left:6341;top:13595;width:16;height:16" coordorigin="6341,13595" coordsize="16,16" path="m6357,13595l6341,13611e" filled="false" stroked="true" strokeweight=".318763pt" strokecolor="#bababa">
                <v:path arrowok="t"/>
              </v:shape>
            </v:group>
            <v:group style="position:absolute;left:6304;top:13377;width:16;height:16" coordorigin="6304,13377" coordsize="16,16">
              <v:shape style="position:absolute;left:6304;top:13377;width:16;height:16" coordorigin="6304,13377" coordsize="16,16" path="m6304,13377l6320,13393e" filled="false" stroked="true" strokeweight=".318763pt" strokecolor="#bababa">
                <v:path arrowok="t"/>
              </v:shape>
            </v:group>
            <v:group style="position:absolute;left:6304;top:13377;width:16;height:16" coordorigin="6304,13377" coordsize="16,16">
              <v:shape style="position:absolute;left:6304;top:13377;width:16;height:16" coordorigin="6304,13377" coordsize="16,16" path="m6320,13377l6304,13393e" filled="false" stroked="true" strokeweight=".318763pt" strokecolor="#bababa">
                <v:path arrowok="t"/>
              </v:shape>
            </v:group>
            <v:group style="position:absolute;left:6266;top:13023;width:16;height:16" coordorigin="6266,13023" coordsize="16,16">
              <v:shape style="position:absolute;left:6266;top:13023;width:16;height:16" coordorigin="6266,13023" coordsize="16,16" path="m6266,13023l6282,13039e" filled="false" stroked="true" strokeweight=".318763pt" strokecolor="#bababa">
                <v:path arrowok="t"/>
              </v:shape>
            </v:group>
            <v:group style="position:absolute;left:6266;top:13023;width:16;height:16" coordorigin="6266,13023" coordsize="16,16">
              <v:shape style="position:absolute;left:6266;top:13023;width:16;height:16" coordorigin="6266,13023" coordsize="16,16" path="m6282,13023l6266,13039e" filled="false" stroked="true" strokeweight=".318763pt" strokecolor="#bababa">
                <v:path arrowok="t"/>
              </v:shape>
            </v:group>
            <v:group style="position:absolute;left:6249;top:12725;width:16;height:16" coordorigin="6249,12725" coordsize="16,16">
              <v:shape style="position:absolute;left:6249;top:12725;width:16;height:16" coordorigin="6249,12725" coordsize="16,16" path="m6249,12725l6265,12741e" filled="false" stroked="true" strokeweight=".318763pt" strokecolor="#bababa">
                <v:path arrowok="t"/>
              </v:shape>
            </v:group>
            <v:group style="position:absolute;left:6249;top:12725;width:16;height:16" coordorigin="6249,12725" coordsize="16,16">
              <v:shape style="position:absolute;left:6249;top:12725;width:16;height:16" coordorigin="6249,12725" coordsize="16,16" path="m6265,12725l6249,12741e" filled="false" stroked="true" strokeweight=".318763pt" strokecolor="#bababa">
                <v:path arrowok="t"/>
              </v:shape>
            </v:group>
            <v:group style="position:absolute;left:6250;top:12400;width:16;height:16" coordorigin="6250,12400" coordsize="16,16">
              <v:shape style="position:absolute;left:6250;top:12400;width:16;height:16" coordorigin="6250,12400" coordsize="16,16" path="m6250,12400l6266,12416e" filled="false" stroked="true" strokeweight=".318763pt" strokecolor="#bababa">
                <v:path arrowok="t"/>
              </v:shape>
            </v:group>
            <v:group style="position:absolute;left:6250;top:12400;width:16;height:16" coordorigin="6250,12400" coordsize="16,16">
              <v:shape style="position:absolute;left:6250;top:12400;width:16;height:16" coordorigin="6250,12400" coordsize="16,16" path="m6266,12400l6250,12416e" filled="false" stroked="true" strokeweight=".318763pt" strokecolor="#bababa">
                <v:path arrowok="t"/>
              </v:shape>
            </v:group>
            <v:group style="position:absolute;left:6274;top:12005;width:16;height:16" coordorigin="6274,12005" coordsize="16,16">
              <v:shape style="position:absolute;left:6274;top:12005;width:16;height:16" coordorigin="6274,12005" coordsize="16,16" path="m6274,12005l6290,12021e" filled="false" stroked="true" strokeweight=".318763pt" strokecolor="#bababa">
                <v:path arrowok="t"/>
              </v:shape>
            </v:group>
            <v:group style="position:absolute;left:6274;top:12005;width:16;height:16" coordorigin="6274,12005" coordsize="16,16">
              <v:shape style="position:absolute;left:6274;top:12005;width:16;height:16" coordorigin="6274,12005" coordsize="16,16" path="m6290,12005l6274,12021e" filled="false" stroked="true" strokeweight=".318763pt" strokecolor="#bababa">
                <v:path arrowok="t"/>
              </v:shape>
            </v:group>
            <v:group style="position:absolute;left:6323;top:11619;width:16;height:16" coordorigin="6323,11619" coordsize="16,16">
              <v:shape style="position:absolute;left:6323;top:11619;width:16;height:16" coordorigin="6323,11619" coordsize="16,16" path="m6323,11619l6339,11635e" filled="false" stroked="true" strokeweight=".318763pt" strokecolor="#bababa">
                <v:path arrowok="t"/>
              </v:shape>
            </v:group>
            <v:group style="position:absolute;left:6323;top:11619;width:16;height:16" coordorigin="6323,11619" coordsize="16,16">
              <v:shape style="position:absolute;left:6323;top:11619;width:16;height:16" coordorigin="6323,11619" coordsize="16,16" path="m6339,11619l6323,11635e" filled="false" stroked="true" strokeweight=".318763pt" strokecolor="#bababa">
                <v:path arrowok="t"/>
              </v:shape>
            </v:group>
            <v:group style="position:absolute;left:9017;top:14300;width:16;height:16" coordorigin="9017,14300" coordsize="16,16">
              <v:shape style="position:absolute;left:9017;top:14300;width:16;height:16" coordorigin="9017,14300" coordsize="16,16" path="m9017,14300l9033,14316e" filled="false" stroked="true" strokeweight=".318763pt" strokecolor="#bababa">
                <v:path arrowok="t"/>
              </v:shape>
            </v:group>
            <v:group style="position:absolute;left:9017;top:14300;width:16;height:16" coordorigin="9017,14300" coordsize="16,16">
              <v:shape style="position:absolute;left:9017;top:14300;width:16;height:16" coordorigin="9017,14300" coordsize="16,16" path="m9033,14300l9017,14316e" filled="false" stroked="true" strokeweight=".318763pt" strokecolor="#bababa">
                <v:path arrowok="t"/>
              </v:shape>
            </v:group>
            <v:group style="position:absolute;left:9111;top:13425;width:16;height:16" coordorigin="9111,13425" coordsize="16,16">
              <v:shape style="position:absolute;left:9111;top:13425;width:16;height:16" coordorigin="9111,13425" coordsize="16,16" path="m9111,13425l9127,13441e" filled="false" stroked="true" strokeweight=".318763pt" strokecolor="#bababa">
                <v:path arrowok="t"/>
              </v:shape>
            </v:group>
            <v:group style="position:absolute;left:9111;top:13425;width:16;height:16" coordorigin="9111,13425" coordsize="16,16">
              <v:shape style="position:absolute;left:9111;top:13425;width:16;height:16" coordorigin="9111,13425" coordsize="16,16" path="m9127,13425l9111,13441e" filled="false" stroked="true" strokeweight=".318763pt" strokecolor="#bababa">
                <v:path arrowok="t"/>
              </v:shape>
            </v:group>
            <v:group style="position:absolute;left:8618;top:13747;width:16;height:16" coordorigin="8618,13747" coordsize="16,16">
              <v:shape style="position:absolute;left:8618;top:13747;width:16;height:16" coordorigin="8618,13747" coordsize="16,16" path="m8618,13747l8634,13763e" filled="false" stroked="true" strokeweight=".318763pt" strokecolor="#bababa">
                <v:path arrowok="t"/>
              </v:shape>
            </v:group>
            <v:group style="position:absolute;left:8618;top:13747;width:16;height:16" coordorigin="8618,13747" coordsize="16,16">
              <v:shape style="position:absolute;left:8618;top:13747;width:16;height:16" coordorigin="8618,13747" coordsize="16,16" path="m8634,13747l8618,13763e" filled="false" stroked="true" strokeweight=".318763pt" strokecolor="#bababa">
                <v:path arrowok="t"/>
              </v:shape>
            </v:group>
            <v:group style="position:absolute;left:10368;top:15549;width:16;height:16" coordorigin="10368,15549" coordsize="16,16">
              <v:shape style="position:absolute;left:10368;top:15549;width:16;height:16" coordorigin="10368,15549" coordsize="16,16" path="m10368,15549l10384,15565e" filled="false" stroked="true" strokeweight=".318763pt" strokecolor="#bababa">
                <v:path arrowok="t"/>
              </v:shape>
            </v:group>
            <v:group style="position:absolute;left:10368;top:15549;width:16;height:16" coordorigin="10368,15549" coordsize="16,16">
              <v:shape style="position:absolute;left:10368;top:15549;width:16;height:16" coordorigin="10368,15549" coordsize="16,16" path="m10384,15549l10368,15565e" filled="false" stroked="true" strokeweight=".318763pt" strokecolor="#bababa">
                <v:path arrowok="t"/>
              </v:shape>
              <v:shape style="position:absolute;left:9339;top:15147;width:822;height:161" type="#_x0000_t75" stroked="false">
                <v:imagedata r:id="rId206" o:title=""/>
              </v:shape>
            </v:group>
            <v:group style="position:absolute;left:9280;top:14837;width:16;height:16" coordorigin="9280,14837" coordsize="16,16">
              <v:shape style="position:absolute;left:9280;top:14837;width:16;height:16" coordorigin="9280,14837" coordsize="16,16" path="m9280,14837l9296,14853e" filled="false" stroked="true" strokeweight=".318763pt" strokecolor="#bababa">
                <v:path arrowok="t"/>
              </v:shape>
            </v:group>
            <v:group style="position:absolute;left:9280;top:14837;width:16;height:16" coordorigin="9280,14837" coordsize="16,16">
              <v:shape style="position:absolute;left:9280;top:14837;width:16;height:16" coordorigin="9280,14837" coordsize="16,16" path="m9296,14837l9280,14853e" filled="false" stroked="true" strokeweight=".318763pt" strokecolor="#bababa">
                <v:path arrowok="t"/>
              </v:shape>
            </v:group>
            <v:group style="position:absolute;left:8642;top:14188;width:16;height:16" coordorigin="8642,14188" coordsize="16,16">
              <v:shape style="position:absolute;left:8642;top:14188;width:16;height:16" coordorigin="8642,14188" coordsize="16,16" path="m8642,14188l8658,14204e" filled="false" stroked="true" strokeweight=".318763pt" strokecolor="#bababa">
                <v:path arrowok="t"/>
              </v:shape>
            </v:group>
            <v:group style="position:absolute;left:8642;top:14188;width:16;height:16" coordorigin="8642,14188" coordsize="16,16">
              <v:shape style="position:absolute;left:8642;top:14188;width:16;height:16" coordorigin="8642,14188" coordsize="16,16" path="m8658,14188l8642,14204e" filled="false" stroked="true" strokeweight=".318763pt" strokecolor="#bababa">
                <v:path arrowok="t"/>
              </v:shape>
            </v:group>
            <v:group style="position:absolute;left:8170;top:13437;width:16;height:16" coordorigin="8170,13437" coordsize="16,16">
              <v:shape style="position:absolute;left:8170;top:13437;width:16;height:16" coordorigin="8170,13437" coordsize="16,16" path="m8170,13437l8186,13453e" filled="false" stroked="true" strokeweight=".318763pt" strokecolor="#bababa">
                <v:path arrowok="t"/>
              </v:shape>
            </v:group>
            <v:group style="position:absolute;left:8170;top:13437;width:16;height:16" coordorigin="8170,13437" coordsize="16,16">
              <v:shape style="position:absolute;left:8170;top:13437;width:16;height:16" coordorigin="8170,13437" coordsize="16,16" path="m8186,13437l8170,13453e" filled="false" stroked="true" strokeweight=".318763pt" strokecolor="#bababa">
                <v:path arrowok="t"/>
              </v:shape>
            </v:group>
            <v:group style="position:absolute;left:7887;top:12641;width:18;height:16" coordorigin="7887,12641" coordsize="18,16">
              <v:shape style="position:absolute;left:7887;top:12641;width:18;height:16" coordorigin="7887,12641" coordsize="18,16" path="m7887,12641l7904,12657e" filled="false" stroked="true" strokeweight=".318763pt" strokecolor="#bababa">
                <v:path arrowok="t"/>
              </v:shape>
            </v:group>
            <v:group style="position:absolute;left:7887;top:12641;width:18;height:16" coordorigin="7887,12641" coordsize="18,16">
              <v:shape style="position:absolute;left:7887;top:12641;width:18;height:16" coordorigin="7887,12641" coordsize="18,16" path="m7904,12641l7887,12657e" filled="false" stroked="true" strokeweight=".318763pt" strokecolor="#bababa">
                <v:path arrowok="t"/>
              </v:shape>
            </v:group>
            <v:group style="position:absolute;left:7750;top:11825;width:16;height:16" coordorigin="7750,11825" coordsize="16,16">
              <v:shape style="position:absolute;left:7750;top:11825;width:16;height:16" coordorigin="7750,11825" coordsize="16,16" path="m7750,11825l7766,11841e" filled="false" stroked="true" strokeweight=".318763pt" strokecolor="#bababa">
                <v:path arrowok="t"/>
              </v:shape>
            </v:group>
            <v:group style="position:absolute;left:7750;top:11825;width:16;height:16" coordorigin="7750,11825" coordsize="16,16">
              <v:shape style="position:absolute;left:7750;top:11825;width:16;height:16" coordorigin="7750,11825" coordsize="16,16" path="m7766,11825l7750,11841e" filled="false" stroked="true" strokeweight=".318763pt" strokecolor="#bababa">
                <v:path arrowok="t"/>
              </v:shape>
            </v:group>
            <v:group style="position:absolute;left:7745;top:11095;width:16;height:16" coordorigin="7745,11095" coordsize="16,16">
              <v:shape style="position:absolute;left:7745;top:11095;width:16;height:16" coordorigin="7745,11095" coordsize="16,16" path="m7745,11095l7761,11111e" filled="false" stroked="true" strokeweight=".318763pt" strokecolor="#bababa">
                <v:path arrowok="t"/>
              </v:shape>
            </v:group>
            <v:group style="position:absolute;left:7745;top:11095;width:16;height:16" coordorigin="7745,11095" coordsize="16,16">
              <v:shape style="position:absolute;left:7745;top:11095;width:16;height:16" coordorigin="7745,11095" coordsize="16,16" path="m7761,11095l7745,11111e" filled="false" stroked="true" strokeweight=".318763pt" strokecolor="#bababa">
                <v:path arrowok="t"/>
              </v:shape>
            </v:group>
            <v:group style="position:absolute;left:7661;top:11084;width:16;height:16" coordorigin="7661,11084" coordsize="16,16">
              <v:shape style="position:absolute;left:7661;top:11084;width:16;height:16" coordorigin="7661,11084" coordsize="16,16" path="m7661,11084l7676,11100e" filled="false" stroked="true" strokeweight=".318763pt" strokecolor="#bababa">
                <v:path arrowok="t"/>
              </v:shape>
            </v:group>
            <v:group style="position:absolute;left:7661;top:11084;width:16;height:16" coordorigin="7661,11084" coordsize="16,16">
              <v:shape style="position:absolute;left:7661;top:11084;width:16;height:16" coordorigin="7661,11084" coordsize="16,16" path="m7676,11084l7661,11100e" filled="false" stroked="true" strokeweight=".318763pt" strokecolor="#bababa">
                <v:path arrowok="t"/>
              </v:shape>
            </v:group>
            <v:group style="position:absolute;left:8674;top:12339;width:16;height:16" coordorigin="8674,12339" coordsize="16,16">
              <v:shape style="position:absolute;left:8674;top:12339;width:16;height:16" coordorigin="8674,12339" coordsize="16,16" path="m8674,12339l8690,12355e" filled="false" stroked="true" strokeweight=".318763pt" strokecolor="#bababa">
                <v:path arrowok="t"/>
              </v:shape>
            </v:group>
            <v:group style="position:absolute;left:8674;top:12339;width:16;height:16" coordorigin="8674,12339" coordsize="16,16">
              <v:shape style="position:absolute;left:8674;top:12339;width:16;height:16" coordorigin="8674,12339" coordsize="16,16" path="m8690,12339l8674,12355e" filled="false" stroked="true" strokeweight=".318763pt" strokecolor="#bababa">
                <v:path arrowok="t"/>
              </v:shape>
            </v:group>
            <v:group style="position:absolute;left:8604;top:11812;width:16;height:16" coordorigin="8604,11812" coordsize="16,16">
              <v:shape style="position:absolute;left:8604;top:11812;width:16;height:16" coordorigin="8604,11812" coordsize="16,16" path="m8604,11812l8620,11828e" filled="false" stroked="true" strokeweight=".318763pt" strokecolor="#bababa">
                <v:path arrowok="t"/>
              </v:shape>
            </v:group>
            <v:group style="position:absolute;left:8604;top:11812;width:16;height:16" coordorigin="8604,11812" coordsize="16,16">
              <v:shape style="position:absolute;left:8604;top:11812;width:16;height:16" coordorigin="8604,11812" coordsize="16,16" path="m8620,11812l8604,11828e" filled="false" stroked="true" strokeweight=".318763pt" strokecolor="#bababa">
                <v:path arrowok="t"/>
              </v:shape>
            </v:group>
            <v:group style="position:absolute;left:8569;top:11814;width:16;height:16" coordorigin="8569,11814" coordsize="16,16">
              <v:shape style="position:absolute;left:8569;top:11814;width:16;height:16" coordorigin="8569,11814" coordsize="16,16" path="m8569,11814l8585,11830e" filled="false" stroked="true" strokeweight=".318763pt" strokecolor="#bababa">
                <v:path arrowok="t"/>
              </v:shape>
            </v:group>
            <v:group style="position:absolute;left:8569;top:11814;width:16;height:16" coordorigin="8569,11814" coordsize="16,16">
              <v:shape style="position:absolute;left:8569;top:11814;width:16;height:16" coordorigin="8569,11814" coordsize="16,16" path="m8585,11814l8569,11830e" filled="false" stroked="true" strokeweight=".318763pt" strokecolor="#bababa">
                <v:path arrowok="t"/>
              </v:shape>
            </v:group>
            <v:group style="position:absolute;left:8570;top:11860;width:18;height:16" coordorigin="8570,11860" coordsize="18,16">
              <v:shape style="position:absolute;left:8570;top:11860;width:18;height:16" coordorigin="8570,11860" coordsize="18,16" path="m8570,11860l8588,11876e" filled="false" stroked="true" strokeweight=".318763pt" strokecolor="#bababa">
                <v:path arrowok="t"/>
              </v:shape>
            </v:group>
            <v:group style="position:absolute;left:8570;top:11860;width:18;height:16" coordorigin="8570,11860" coordsize="18,16">
              <v:shape style="position:absolute;left:8570;top:11860;width:18;height:16" coordorigin="8570,11860" coordsize="18,16" path="m8588,11860l8570,11876e" filled="false" stroked="true" strokeweight=".318763pt" strokecolor="#bababa">
                <v:path arrowok="t"/>
              </v:shape>
            </v:group>
            <v:group style="position:absolute;left:8585;top:11756;width:16;height:16" coordorigin="8585,11756" coordsize="16,16">
              <v:shape style="position:absolute;left:8585;top:11756;width:16;height:16" coordorigin="8585,11756" coordsize="16,16" path="m8585,11756l8601,11772e" filled="false" stroked="true" strokeweight=".318763pt" strokecolor="#bababa">
                <v:path arrowok="t"/>
              </v:shape>
            </v:group>
            <v:group style="position:absolute;left:8585;top:11756;width:16;height:16" coordorigin="8585,11756" coordsize="16,16">
              <v:shape style="position:absolute;left:8585;top:11756;width:16;height:16" coordorigin="8585,11756" coordsize="16,16" path="m8601,11756l8585,11772e" filled="false" stroked="true" strokeweight=".318763pt" strokecolor="#bababa">
                <v:path arrowok="t"/>
              </v:shape>
            </v:group>
            <v:group style="position:absolute;left:8298;top:13138;width:16;height:16" coordorigin="8298,13138" coordsize="16,16">
              <v:shape style="position:absolute;left:8298;top:13138;width:16;height:16" coordorigin="8298,13138" coordsize="16,16" path="m8298,13138l8314,13154e" filled="false" stroked="true" strokeweight=".318763pt" strokecolor="#bababa">
                <v:path arrowok="t"/>
              </v:shape>
            </v:group>
            <v:group style="position:absolute;left:8298;top:13138;width:16;height:16" coordorigin="8298,13138" coordsize="16,16">
              <v:shape style="position:absolute;left:8298;top:13138;width:16;height:16" coordorigin="8298,13138" coordsize="16,16" path="m8314,13138l8298,13154e" filled="false" stroked="true" strokeweight=".318763pt" strokecolor="#bababa">
                <v:path arrowok="t"/>
              </v:shape>
            </v:group>
            <v:group style="position:absolute;left:8097;top:12478;width:16;height:16" coordorigin="8097,12478" coordsize="16,16">
              <v:shape style="position:absolute;left:8097;top:12478;width:16;height:16" coordorigin="8097,12478" coordsize="16,16" path="m8097,12478l8113,12494e" filled="false" stroked="true" strokeweight=".318763pt" strokecolor="#bababa">
                <v:path arrowok="t"/>
              </v:shape>
            </v:group>
            <v:group style="position:absolute;left:8097;top:12478;width:16;height:16" coordorigin="8097,12478" coordsize="16,16">
              <v:shape style="position:absolute;left:8097;top:12478;width:16;height:16" coordorigin="8097,12478" coordsize="16,16" path="m8113,12478l8097,12494e" filled="false" stroked="true" strokeweight=".318763pt" strokecolor="#bababa">
                <v:path arrowok="t"/>
              </v:shape>
            </v:group>
            <v:group style="position:absolute;left:8037;top:9830;width:16;height:16" coordorigin="8037,9830" coordsize="16,16">
              <v:shape style="position:absolute;left:8037;top:9830;width:16;height:16" coordorigin="8037,9830" coordsize="16,16" path="m8037,9830l8053,9845e" filled="false" stroked="true" strokeweight=".318763pt" strokecolor="#bababa">
                <v:path arrowok="t"/>
              </v:shape>
            </v:group>
            <v:group style="position:absolute;left:8037;top:9830;width:16;height:16" coordorigin="8037,9830" coordsize="16,16">
              <v:shape style="position:absolute;left:8037;top:9830;width:16;height:16" coordorigin="8037,9830" coordsize="16,16" path="m8053,9830l8037,9845e" filled="false" stroked="true" strokeweight=".318763pt" strokecolor="#bababa">
                <v:path arrowok="t"/>
              </v:shape>
            </v:group>
            <v:group style="position:absolute;left:7756;top:12537;width:16;height:16" coordorigin="7756,12537" coordsize="16,16">
              <v:shape style="position:absolute;left:7756;top:12537;width:16;height:16" coordorigin="7756,12537" coordsize="16,16" path="m7756,12537l7772,12553e" filled="false" stroked="true" strokeweight=".318763pt" strokecolor="#bababa">
                <v:path arrowok="t"/>
              </v:shape>
            </v:group>
            <v:group style="position:absolute;left:7756;top:12537;width:16;height:16" coordorigin="7756,12537" coordsize="16,16">
              <v:shape style="position:absolute;left:7756;top:12537;width:16;height:16" coordorigin="7756,12537" coordsize="16,16" path="m7772,12537l7756,12553e" filled="false" stroked="true" strokeweight=".318763pt" strokecolor="#bababa">
                <v:path arrowok="t"/>
              </v:shape>
            </v:group>
            <v:group style="position:absolute;left:10896;top:7595;width:16;height:16" coordorigin="10896,7595" coordsize="16,16">
              <v:shape style="position:absolute;left:10896;top:7595;width:16;height:16" coordorigin="10896,7595" coordsize="16,16" path="m10896,7595l10912,7611e" filled="false" stroked="true" strokeweight=".318763pt" strokecolor="#bababa">
                <v:path arrowok="t"/>
              </v:shape>
            </v:group>
            <v:group style="position:absolute;left:10896;top:7595;width:16;height:16" coordorigin="10896,7595" coordsize="16,16">
              <v:shape style="position:absolute;left:10896;top:7595;width:16;height:16" coordorigin="10896,7595" coordsize="16,16" path="m10912,7595l10896,7611e" filled="false" stroked="true" strokeweight=".318763pt" strokecolor="#bababa">
                <v:path arrowok="t"/>
              </v:shape>
            </v:group>
            <v:group style="position:absolute;left:11557;top:7436;width:16;height:16" coordorigin="11557,7436" coordsize="16,16">
              <v:shape style="position:absolute;left:11557;top:7436;width:16;height:16" coordorigin="11557,7436" coordsize="16,16" path="m11557,7436l11573,7452e" filled="false" stroked="true" strokeweight=".318763pt" strokecolor="#bababa">
                <v:path arrowok="t"/>
              </v:shape>
            </v:group>
            <v:group style="position:absolute;left:11557;top:7436;width:16;height:16" coordorigin="11557,7436" coordsize="16,16">
              <v:shape style="position:absolute;left:11557;top:7436;width:16;height:16" coordorigin="11557,7436" coordsize="16,16" path="m11573,7436l11557,7452e" filled="false" stroked="true" strokeweight=".318763pt" strokecolor="#bababa">
                <v:path arrowok="t"/>
              </v:shape>
            </v:group>
            <v:group style="position:absolute;left:12328;top:7095;width:16;height:16" coordorigin="12328,7095" coordsize="16,16">
              <v:shape style="position:absolute;left:12328;top:7095;width:16;height:16" coordorigin="12328,7095" coordsize="16,16" path="m12328,7095l12344,7111e" filled="false" stroked="true" strokeweight=".318763pt" strokecolor="#bababa">
                <v:path arrowok="t"/>
              </v:shape>
            </v:group>
            <v:group style="position:absolute;left:12328;top:7095;width:16;height:16" coordorigin="12328,7095" coordsize="16,16">
              <v:shape style="position:absolute;left:12328;top:7095;width:16;height:16" coordorigin="12328,7095" coordsize="16,16" path="m12344,7095l12328,7111e" filled="false" stroked="true" strokeweight=".318763pt" strokecolor="#bababa">
                <v:path arrowok="t"/>
              </v:shape>
            </v:group>
            <v:group style="position:absolute;left:14206;top:7959;width:16;height:16" coordorigin="14206,7959" coordsize="16,16">
              <v:shape style="position:absolute;left:14206;top:7959;width:16;height:16" coordorigin="14206,7959" coordsize="16,16" path="m14206,7959l14221,7975e" filled="false" stroked="true" strokeweight=".318763pt" strokecolor="#bababa">
                <v:path arrowok="t"/>
              </v:shape>
            </v:group>
            <v:group style="position:absolute;left:14206;top:7959;width:16;height:16" coordorigin="14206,7959" coordsize="16,16">
              <v:shape style="position:absolute;left:14206;top:7959;width:16;height:16" coordorigin="14206,7959" coordsize="16,16" path="m14221,7959l14206,7975e" filled="false" stroked="true" strokeweight=".318763pt" strokecolor="#bababa">
                <v:path arrowok="t"/>
              </v:shape>
            </v:group>
            <v:group style="position:absolute;left:12910;top:7482;width:16;height:16" coordorigin="12910,7482" coordsize="16,16">
              <v:shape style="position:absolute;left:12910;top:7482;width:16;height:16" coordorigin="12910,7482" coordsize="16,16" path="m12910,7482l12926,7498e" filled="false" stroked="true" strokeweight=".318763pt" strokecolor="#bababa">
                <v:path arrowok="t"/>
              </v:shape>
            </v:group>
            <v:group style="position:absolute;left:12910;top:7482;width:16;height:16" coordorigin="12910,7482" coordsize="16,16">
              <v:shape style="position:absolute;left:12910;top:7482;width:16;height:16" coordorigin="12910,7482" coordsize="16,16" path="m12926,7482l12910,7498e" filled="false" stroked="true" strokeweight=".318763pt" strokecolor="#bababa">
                <v:path arrowok="t"/>
              </v:shape>
            </v:group>
            <v:group style="position:absolute;left:17786;top:14585;width:16;height:16" coordorigin="17786,14585" coordsize="16,16">
              <v:shape style="position:absolute;left:17786;top:14585;width:16;height:16" coordorigin="17786,14585" coordsize="16,16" path="m17786,14585l17802,14601e" filled="false" stroked="true" strokeweight=".318763pt" strokecolor="#bababa">
                <v:path arrowok="t"/>
              </v:shape>
            </v:group>
            <v:group style="position:absolute;left:17786;top:14585;width:16;height:16" coordorigin="17786,14585" coordsize="16,16">
              <v:shape style="position:absolute;left:17786;top:14585;width:16;height:16" coordorigin="17786,14585" coordsize="16,16" path="m17802,14585l17786,14601e" filled="false" stroked="true" strokeweight=".318763pt" strokecolor="#bababa">
                <v:path arrowok="t"/>
              </v:shape>
            </v:group>
            <v:group style="position:absolute;left:17678;top:14620;width:16;height:16" coordorigin="17678,14620" coordsize="16,16">
              <v:shape style="position:absolute;left:17678;top:14620;width:16;height:16" coordorigin="17678,14620" coordsize="16,16" path="m17678,14620l17694,14636e" filled="false" stroked="true" strokeweight=".318763pt" strokecolor="#bababa">
                <v:path arrowok="t"/>
              </v:shape>
            </v:group>
            <v:group style="position:absolute;left:17678;top:14620;width:16;height:16" coordorigin="17678,14620" coordsize="16,16">
              <v:shape style="position:absolute;left:17678;top:14620;width:16;height:16" coordorigin="17678,14620" coordsize="16,16" path="m17694,14620l17678,14636e" filled="false" stroked="true" strokeweight=".318763pt" strokecolor="#bababa">
                <v:path arrowok="t"/>
              </v:shape>
            </v:group>
            <v:group style="position:absolute;left:17785;top:14701;width:16;height:16" coordorigin="17785,14701" coordsize="16,16">
              <v:shape style="position:absolute;left:17785;top:14701;width:16;height:16" coordorigin="17785,14701" coordsize="16,16" path="m17785,14701l17801,14717e" filled="false" stroked="true" strokeweight=".318763pt" strokecolor="#bababa">
                <v:path arrowok="t"/>
              </v:shape>
            </v:group>
            <v:group style="position:absolute;left:17785;top:14701;width:16;height:16" coordorigin="17785,14701" coordsize="16,16">
              <v:shape style="position:absolute;left:17785;top:14701;width:16;height:16" coordorigin="17785,14701" coordsize="16,16" path="m17801,14701l17785,14717e" filled="false" stroked="true" strokeweight=".318763pt" strokecolor="#bababa">
                <v:path arrowok="t"/>
              </v:shape>
            </v:group>
            <v:group style="position:absolute;left:17900;top:14539;width:16;height:16" coordorigin="17900,14539" coordsize="16,16">
              <v:shape style="position:absolute;left:17900;top:14539;width:16;height:16" coordorigin="17900,14539" coordsize="16,16" path="m17900,14539l17915,14555e" filled="false" stroked="true" strokeweight=".318763pt" strokecolor="#bababa">
                <v:path arrowok="t"/>
              </v:shape>
            </v:group>
            <v:group style="position:absolute;left:17900;top:14539;width:16;height:16" coordorigin="17900,14539" coordsize="16,16">
              <v:shape style="position:absolute;left:17900;top:14539;width:16;height:16" coordorigin="17900,14539" coordsize="16,16" path="m17915,14539l17900,14555e" filled="false" stroked="true" strokeweight=".318763pt" strokecolor="#bababa">
                <v:path arrowok="t"/>
              </v:shape>
            </v:group>
            <v:group style="position:absolute;left:17794;top:14465;width:16;height:16" coordorigin="17794,14465" coordsize="16,16">
              <v:shape style="position:absolute;left:17794;top:14465;width:16;height:16" coordorigin="17794,14465" coordsize="16,16" path="m17794,14465l17810,14481e" filled="false" stroked="true" strokeweight=".318763pt" strokecolor="#bababa">
                <v:path arrowok="t"/>
              </v:shape>
            </v:group>
            <v:group style="position:absolute;left:17794;top:14465;width:16;height:16" coordorigin="17794,14465" coordsize="16,16">
              <v:shape style="position:absolute;left:17794;top:14465;width:16;height:16" coordorigin="17794,14465" coordsize="16,16" path="m17810,14465l17794,14481e" filled="false" stroked="true" strokeweight=".318763pt" strokecolor="#bababa">
                <v:path arrowok="t"/>
              </v:shape>
            </v:group>
            <v:group style="position:absolute;left:15884;top:16700;width:16;height:16" coordorigin="15884,16700" coordsize="16,16">
              <v:shape style="position:absolute;left:15884;top:16700;width:16;height:16" coordorigin="15884,16700" coordsize="16,16" path="m15884,16700l15900,16716e" filled="false" stroked="true" strokeweight=".318763pt" strokecolor="#bababa">
                <v:path arrowok="t"/>
              </v:shape>
            </v:group>
            <v:group style="position:absolute;left:15884;top:16700;width:16;height:16" coordorigin="15884,16700" coordsize="16,16">
              <v:shape style="position:absolute;left:15884;top:16700;width:16;height:16" coordorigin="15884,16700" coordsize="16,16" path="m15900,16700l15884,16716e" filled="false" stroked="true" strokeweight=".318763pt" strokecolor="#bababa">
                <v:path arrowok="t"/>
              </v:shape>
            </v:group>
            <v:group style="position:absolute;left:15990;top:16794;width:16;height:16" coordorigin="15990,16794" coordsize="16,16">
              <v:shape style="position:absolute;left:15990;top:16794;width:16;height:16" coordorigin="15990,16794" coordsize="16,16" path="m15990,16794l16006,16810e" filled="false" stroked="true" strokeweight=".318763pt" strokecolor="#bababa">
                <v:path arrowok="t"/>
              </v:shape>
            </v:group>
            <v:group style="position:absolute;left:15990;top:16794;width:16;height:16" coordorigin="15990,16794" coordsize="16,16">
              <v:shape style="position:absolute;left:15990;top:16794;width:16;height:16" coordorigin="15990,16794" coordsize="16,16" path="m16006,16794l15990,16810e" filled="false" stroked="true" strokeweight=".318763pt" strokecolor="#bababa">
                <v:path arrowok="t"/>
              </v:shape>
            </v:group>
            <v:group style="position:absolute;left:16121;top:16639;width:16;height:16" coordorigin="16121,16639" coordsize="16,16">
              <v:shape style="position:absolute;left:16121;top:16639;width:16;height:16" coordorigin="16121,16639" coordsize="16,16" path="m16121,16639l16137,16655e" filled="false" stroked="true" strokeweight=".318763pt" strokecolor="#bababa">
                <v:path arrowok="t"/>
              </v:shape>
            </v:group>
            <v:group style="position:absolute;left:16121;top:16639;width:16;height:16" coordorigin="16121,16639" coordsize="16,16">
              <v:shape style="position:absolute;left:16121;top:16639;width:16;height:16" coordorigin="16121,16639" coordsize="16,16" path="m16137,16639l16121,16655e" filled="false" stroked="true" strokeweight=".318763pt" strokecolor="#bababa">
                <v:path arrowok="t"/>
              </v:shape>
            </v:group>
            <v:group style="position:absolute;left:16024;top:16550;width:16;height:16" coordorigin="16024,16550" coordsize="16,16">
              <v:shape style="position:absolute;left:16024;top:16550;width:16;height:16" coordorigin="16024,16550" coordsize="16,16" path="m16024,16550l16040,16566e" filled="false" stroked="true" strokeweight=".318763pt" strokecolor="#bababa">
                <v:path arrowok="t"/>
              </v:shape>
            </v:group>
            <v:group style="position:absolute;left:16024;top:16550;width:16;height:16" coordorigin="16024,16550" coordsize="16,16">
              <v:shape style="position:absolute;left:16024;top:16550;width:16;height:16" coordorigin="16024,16550" coordsize="16,16" path="m16040,16550l16024,16566e" filled="false" stroked="true" strokeweight=".318763pt" strokecolor="#bababa">
                <v:path arrowok="t"/>
              </v:shape>
            </v:group>
            <v:group style="position:absolute;left:16003;top:16676;width:16;height:16" coordorigin="16003,16676" coordsize="16,16">
              <v:shape style="position:absolute;left:16003;top:16676;width:16;height:16" coordorigin="16003,16676" coordsize="16,16" path="m16003,16676l16019,16692e" filled="false" stroked="true" strokeweight=".318763pt" strokecolor="#bababa">
                <v:path arrowok="t"/>
              </v:shape>
            </v:group>
            <v:group style="position:absolute;left:16003;top:16676;width:16;height:16" coordorigin="16003,16676" coordsize="16,16">
              <v:shape style="position:absolute;left:16003;top:16676;width:16;height:16" coordorigin="16003,16676" coordsize="16,16" path="m16019,16676l16003,16692e" filled="false" stroked="true" strokeweight=".318763pt" strokecolor="#bababa">
                <v:path arrowok="t"/>
              </v:shape>
            </v:group>
            <v:group style="position:absolute;left:10253;top:17095;width:16;height:16" coordorigin="10253,17095" coordsize="16,16">
              <v:shape style="position:absolute;left:10253;top:17095;width:16;height:16" coordorigin="10253,17095" coordsize="16,16" path="m10253,17095l10269,17111e" filled="false" stroked="true" strokeweight=".318763pt" strokecolor="#bababa">
                <v:path arrowok="t"/>
              </v:shape>
            </v:group>
            <v:group style="position:absolute;left:10253;top:17095;width:16;height:16" coordorigin="10253,17095" coordsize="16,16">
              <v:shape style="position:absolute;left:10253;top:17095;width:16;height:16" coordorigin="10253,17095" coordsize="16,16" path="m10269,17095l10253,17111e" filled="false" stroked="true" strokeweight=".318763pt" strokecolor="#bababa">
                <v:path arrowok="t"/>
              </v:shape>
            </v:group>
            <v:group style="position:absolute;left:10967;top:17356;width:16;height:16" coordorigin="10967,17356" coordsize="16,16">
              <v:shape style="position:absolute;left:10967;top:17356;width:16;height:16" coordorigin="10967,17356" coordsize="16,16" path="m10967,17356l10983,17372e" filled="false" stroked="true" strokeweight=".318763pt" strokecolor="#bababa">
                <v:path arrowok="t"/>
              </v:shape>
            </v:group>
            <v:group style="position:absolute;left:10967;top:17356;width:16;height:16" coordorigin="10967,17356" coordsize="16,16">
              <v:shape style="position:absolute;left:10967;top:17356;width:16;height:16" coordorigin="10967,17356" coordsize="16,16" path="m10983,17356l10967,17372e" filled="false" stroked="true" strokeweight=".318763pt" strokecolor="#bababa">
                <v:path arrowok="t"/>
              </v:shape>
            </v:group>
            <v:group style="position:absolute;left:11900;top:17498;width:16;height:16" coordorigin="11900,17498" coordsize="16,16">
              <v:shape style="position:absolute;left:11900;top:17498;width:16;height:16" coordorigin="11900,17498" coordsize="16,16" path="m11900,17498l11915,17514e" filled="false" stroked="true" strokeweight=".318763pt" strokecolor="#bababa">
                <v:path arrowok="t"/>
              </v:shape>
            </v:group>
            <v:group style="position:absolute;left:11900;top:17498;width:16;height:16" coordorigin="11900,17498" coordsize="16,16">
              <v:shape style="position:absolute;left:11900;top:17498;width:16;height:16" coordorigin="11900,17498" coordsize="16,16" path="m11915,17498l11900,17514e" filled="false" stroked="true" strokeweight=".318763pt" strokecolor="#bababa">
                <v:path arrowok="t"/>
              </v:shape>
            </v:group>
            <v:group style="position:absolute;left:12696;top:17492;width:16;height:16" coordorigin="12696,17492" coordsize="16,16">
              <v:shape style="position:absolute;left:12696;top:17492;width:16;height:16" coordorigin="12696,17492" coordsize="16,16" path="m12696,17492l12712,17508e" filled="false" stroked="true" strokeweight=".318763pt" strokecolor="#bababa">
                <v:path arrowok="t"/>
              </v:shape>
            </v:group>
            <v:group style="position:absolute;left:12696;top:17492;width:16;height:16" coordorigin="12696,17492" coordsize="16,16">
              <v:shape style="position:absolute;left:12696;top:17492;width:16;height:16" coordorigin="12696,17492" coordsize="16,16" path="m12712,17492l12696,17508e" filled="false" stroked="true" strokeweight=".318763pt" strokecolor="#bababa">
                <v:path arrowok="t"/>
              </v:shape>
            </v:group>
            <v:group style="position:absolute;left:13552;top:17394;width:16;height:16" coordorigin="13552,17394" coordsize="16,16">
              <v:shape style="position:absolute;left:13552;top:17394;width:16;height:16" coordorigin="13552,17394" coordsize="16,16" path="m13552,17394l13568,17410e" filled="false" stroked="true" strokeweight=".318763pt" strokecolor="#bababa">
                <v:path arrowok="t"/>
              </v:shape>
            </v:group>
            <v:group style="position:absolute;left:13552;top:17394;width:16;height:16" coordorigin="13552,17394" coordsize="16,16">
              <v:shape style="position:absolute;left:13552;top:17394;width:16;height:16" coordorigin="13552,17394" coordsize="16,16" path="m13568,17394l13552,17410e" filled="false" stroked="true" strokeweight=".318763pt" strokecolor="#bababa">
                <v:path arrowok="t"/>
              </v:shape>
            </v:group>
            <v:group style="position:absolute;left:14394;top:17195;width:16;height:16" coordorigin="14394,17195" coordsize="16,16">
              <v:shape style="position:absolute;left:14394;top:17195;width:16;height:16" coordorigin="14394,17195" coordsize="16,16" path="m14394,17195l14410,17211e" filled="false" stroked="true" strokeweight=".318763pt" strokecolor="#bababa">
                <v:path arrowok="t"/>
              </v:shape>
            </v:group>
            <v:group style="position:absolute;left:14394;top:17195;width:16;height:16" coordorigin="14394,17195" coordsize="16,16">
              <v:shape style="position:absolute;left:14394;top:17195;width:16;height:16" coordorigin="14394,17195" coordsize="16,16" path="m14410,17195l14394,17211e" filled="false" stroked="true" strokeweight=".318763pt" strokecolor="#bababa">
                <v:path arrowok="t"/>
              </v:shape>
            </v:group>
            <v:group style="position:absolute;left:15672;top:16521;width:16;height:16" coordorigin="15672,16521" coordsize="16,16">
              <v:shape style="position:absolute;left:15672;top:16521;width:16;height:16" coordorigin="15672,16521" coordsize="16,16" path="m15672,16521l15688,16537e" filled="false" stroked="true" strokeweight=".318763pt" strokecolor="#bababa">
                <v:path arrowok="t"/>
              </v:shape>
            </v:group>
            <v:group style="position:absolute;left:15672;top:16521;width:16;height:16" coordorigin="15672,16521" coordsize="16,16">
              <v:shape style="position:absolute;left:15672;top:16521;width:16;height:16" coordorigin="15672,16521" coordsize="16,16" path="m15688,16521l15672,16537e" filled="false" stroked="true" strokeweight=".318763pt" strokecolor="#bababa">
                <v:path arrowok="t"/>
              </v:shape>
            </v:group>
            <v:group style="position:absolute;left:16338;top:16032;width:16;height:16" coordorigin="16338,16032" coordsize="16,16">
              <v:shape style="position:absolute;left:16338;top:16032;width:16;height:16" coordorigin="16338,16032" coordsize="16,16" path="m16338,16032l16354,16048e" filled="false" stroked="true" strokeweight=".318763pt" strokecolor="#bababa">
                <v:path arrowok="t"/>
              </v:shape>
            </v:group>
            <v:group style="position:absolute;left:16338;top:16032;width:16;height:16" coordorigin="16338,16032" coordsize="16,16">
              <v:shape style="position:absolute;left:16338;top:16032;width:16;height:16" coordorigin="16338,16032" coordsize="16,16" path="m16354,16032l16338,16048e" filled="false" stroked="true" strokeweight=".318763pt" strokecolor="#bababa">
                <v:path arrowok="t"/>
              </v:shape>
            </v:group>
            <v:group style="position:absolute;left:16939;top:15417;width:16;height:16" coordorigin="16939,15417" coordsize="16,16">
              <v:shape style="position:absolute;left:16939;top:15417;width:16;height:16" coordorigin="16939,15417" coordsize="16,16" path="m16939,15417l16955,15433e" filled="false" stroked="true" strokeweight=".318763pt" strokecolor="#bababa">
                <v:path arrowok="t"/>
              </v:shape>
            </v:group>
            <v:group style="position:absolute;left:16939;top:15417;width:16;height:16" coordorigin="16939,15417" coordsize="16,16">
              <v:shape style="position:absolute;left:16939;top:15417;width:16;height:16" coordorigin="16939,15417" coordsize="16,16" path="m16955,15417l16939,15433e" filled="false" stroked="true" strokeweight=".318763pt" strokecolor="#bababa">
                <v:path arrowok="t"/>
              </v:shape>
            </v:group>
            <v:group style="position:absolute;left:17460;top:14835;width:16;height:16" coordorigin="17460,14835" coordsize="16,16">
              <v:shape style="position:absolute;left:17460;top:14835;width:16;height:16" coordorigin="17460,14835" coordsize="16,16" path="m17460,14835l17476,14851e" filled="false" stroked="true" strokeweight=".318763pt" strokecolor="#bababa">
                <v:path arrowok="t"/>
              </v:shape>
            </v:group>
            <v:group style="position:absolute;left:17460;top:14835;width:16;height:16" coordorigin="17460,14835" coordsize="16,16">
              <v:shape style="position:absolute;left:17460;top:14835;width:16;height:16" coordorigin="17460,14835" coordsize="16,16" path="m17476,14835l17460,14851e" filled="false" stroked="true" strokeweight=".318763pt" strokecolor="#bababa">
                <v:path arrowok="t"/>
              </v:shape>
            </v:group>
            <v:group style="position:absolute;left:18008;top:14115;width:16;height:16" coordorigin="18008,14115" coordsize="16,16">
              <v:shape style="position:absolute;left:18008;top:14115;width:16;height:16" coordorigin="18008,14115" coordsize="16,16" path="m18008,14115l18024,14131e" filled="false" stroked="true" strokeweight=".318763pt" strokecolor="#bababa">
                <v:path arrowok="t"/>
              </v:shape>
            </v:group>
            <v:group style="position:absolute;left:18008;top:14115;width:16;height:16" coordorigin="18008,14115" coordsize="16,16">
              <v:shape style="position:absolute;left:18008;top:14115;width:16;height:16" coordorigin="18008,14115" coordsize="16,16" path="m18024,14115l18008,14131e" filled="false" stroked="true" strokeweight=".318763pt" strokecolor="#bababa">
                <v:path arrowok="t"/>
              </v:shape>
            </v:group>
            <v:group style="position:absolute;left:18180;top:12816;width:16;height:16" coordorigin="18180,12816" coordsize="16,16">
              <v:shape style="position:absolute;left:18180;top:12816;width:16;height:16" coordorigin="18180,12816" coordsize="16,16" path="m18180,12816l18196,12832e" filled="false" stroked="true" strokeweight=".318763pt" strokecolor="#bababa">
                <v:path arrowok="t"/>
              </v:shape>
            </v:group>
            <v:group style="position:absolute;left:18180;top:12816;width:16;height:16" coordorigin="18180,12816" coordsize="16,16">
              <v:shape style="position:absolute;left:18180;top:12816;width:16;height:16" coordorigin="18180,12816" coordsize="16,16" path="m18196,12816l18180,12832e" filled="false" stroked="true" strokeweight=".318763pt" strokecolor="#bababa">
                <v:path arrowok="t"/>
              </v:shape>
            </v:group>
            <v:group style="position:absolute;left:17750;top:13485;width:16;height:16" coordorigin="17750,13485" coordsize="16,16">
              <v:shape style="position:absolute;left:17750;top:13485;width:16;height:16" coordorigin="17750,13485" coordsize="16,16" path="m17750,13485l17766,13501e" filled="false" stroked="true" strokeweight=".318763pt" strokecolor="#bababa">
                <v:path arrowok="t"/>
              </v:shape>
            </v:group>
            <v:group style="position:absolute;left:17750;top:13485;width:16;height:16" coordorigin="17750,13485" coordsize="16,16">
              <v:shape style="position:absolute;left:17750;top:13485;width:16;height:16" coordorigin="17750,13485" coordsize="16,16" path="m17766,13485l17750,13501e" filled="false" stroked="true" strokeweight=".318763pt" strokecolor="#bababa">
                <v:path arrowok="t"/>
              </v:shape>
            </v:group>
            <v:group style="position:absolute;left:17297;top:14086;width:16;height:16" coordorigin="17297,14086" coordsize="16,16">
              <v:shape style="position:absolute;left:17297;top:14086;width:16;height:16" coordorigin="17297,14086" coordsize="16,16" path="m17297,14086l17313,14102e" filled="false" stroked="true" strokeweight=".318763pt" strokecolor="#bababa">
                <v:path arrowok="t"/>
              </v:shape>
            </v:group>
            <v:group style="position:absolute;left:17297;top:14086;width:16;height:16" coordorigin="17297,14086" coordsize="16,16">
              <v:shape style="position:absolute;left:17297;top:14086;width:16;height:16" coordorigin="17297,14086" coordsize="16,16" path="m17313,14086l17297,14102e" filled="false" stroked="true" strokeweight=".318763pt" strokecolor="#bababa">
                <v:path arrowok="t"/>
              </v:shape>
            </v:group>
            <v:group style="position:absolute;left:16789;top:14733;width:16;height:16" coordorigin="16789,14733" coordsize="16,16">
              <v:shape style="position:absolute;left:16789;top:14733;width:16;height:16" coordorigin="16789,14733" coordsize="16,16" path="m16789,14733l16805,14749e" filled="false" stroked="true" strokeweight=".318763pt" strokecolor="#bababa">
                <v:path arrowok="t"/>
              </v:shape>
            </v:group>
            <v:group style="position:absolute;left:16789;top:14733;width:16;height:16" coordorigin="16789,14733" coordsize="16,16">
              <v:shape style="position:absolute;left:16789;top:14733;width:16;height:16" coordorigin="16789,14733" coordsize="16,16" path="m16805,14733l16789,14749e" filled="false" stroked="true" strokeweight=".318763pt" strokecolor="#bababa">
                <v:path arrowok="t"/>
              </v:shape>
            </v:group>
            <v:group style="position:absolute;left:16241;top:15310;width:16;height:16" coordorigin="16241,15310" coordsize="16,16">
              <v:shape style="position:absolute;left:16241;top:15310;width:16;height:16" coordorigin="16241,15310" coordsize="16,16" path="m16241,15310l16257,15326e" filled="false" stroked="true" strokeweight=".318763pt" strokecolor="#bababa">
                <v:path arrowok="t"/>
              </v:shape>
            </v:group>
            <v:group style="position:absolute;left:16241;top:15310;width:16;height:16" coordorigin="16241,15310" coordsize="16,16">
              <v:shape style="position:absolute;left:16241;top:15310;width:16;height:16" coordorigin="16241,15310" coordsize="16,16" path="m16257,15310l16241,15326e" filled="false" stroked="true" strokeweight=".318763pt" strokecolor="#bababa">
                <v:path arrowok="t"/>
              </v:shape>
            </v:group>
            <v:group style="position:absolute;left:15619;top:15841;width:16;height:16" coordorigin="15619,15841" coordsize="16,16">
              <v:shape style="position:absolute;left:15619;top:15841;width:16;height:16" coordorigin="15619,15841" coordsize="16,16" path="m15619,15841l15635,15857e" filled="false" stroked="true" strokeweight=".318763pt" strokecolor="#bababa">
                <v:path arrowok="t"/>
              </v:shape>
            </v:group>
            <v:group style="position:absolute;left:15619;top:15841;width:16;height:16" coordorigin="15619,15841" coordsize="16,16">
              <v:shape style="position:absolute;left:15619;top:15841;width:16;height:16" coordorigin="15619,15841" coordsize="16,16" path="m15635,15841l15619,15857e" filled="false" stroked="true" strokeweight=".318763pt" strokecolor="#bababa">
                <v:path arrowok="t"/>
              </v:shape>
            </v:group>
            <v:group style="position:absolute;left:13901;top:16845;width:16;height:16" coordorigin="13901,16845" coordsize="16,16">
              <v:shape style="position:absolute;left:13901;top:16845;width:16;height:16" coordorigin="13901,16845" coordsize="16,16" path="m13901,16845l13917,16861e" filled="false" stroked="true" strokeweight=".318763pt" strokecolor="#bababa">
                <v:path arrowok="t"/>
              </v:shape>
            </v:group>
            <v:group style="position:absolute;left:13901;top:16845;width:16;height:16" coordorigin="13901,16845" coordsize="16,16">
              <v:shape style="position:absolute;left:13901;top:16845;width:16;height:16" coordorigin="13901,16845" coordsize="16,16" path="m13917,16845l13901,16861e" filled="false" stroked="true" strokeweight=".318763pt" strokecolor="#bababa">
                <v:path arrowok="t"/>
              </v:shape>
            </v:group>
            <v:group style="position:absolute;left:13205;top:17004;width:16;height:16" coordorigin="13205,17004" coordsize="16,16">
              <v:shape style="position:absolute;left:13205;top:17004;width:16;height:16" coordorigin="13205,17004" coordsize="16,16" path="m13205,17004l13221,17020e" filled="false" stroked="true" strokeweight=".318763pt" strokecolor="#bababa">
                <v:path arrowok="t"/>
              </v:shape>
            </v:group>
            <v:group style="position:absolute;left:13205;top:17004;width:16;height:16" coordorigin="13205,17004" coordsize="16,16">
              <v:shape style="position:absolute;left:13205;top:17004;width:16;height:16" coordorigin="13205,17004" coordsize="16,16" path="m13221,17004l13205,17020e" filled="false" stroked="true" strokeweight=".318763pt" strokecolor="#bababa">
                <v:path arrowok="t"/>
              </v:shape>
            </v:group>
            <v:group style="position:absolute;left:12437;top:17109;width:16;height:16" coordorigin="12437,17109" coordsize="16,16">
              <v:shape style="position:absolute;left:12437;top:17109;width:16;height:16" coordorigin="12437,17109" coordsize="16,16" path="m12437,17109l12453,17125e" filled="false" stroked="true" strokeweight=".318763pt" strokecolor="#bababa">
                <v:path arrowok="t"/>
              </v:shape>
            </v:group>
            <v:group style="position:absolute;left:12437;top:17109;width:16;height:16" coordorigin="12437,17109" coordsize="16,16">
              <v:shape style="position:absolute;left:12437;top:17109;width:16;height:16" coordorigin="12437,17109" coordsize="16,16" path="m12453,17109l12437,17125e" filled="false" stroked="true" strokeweight=".318763pt" strokecolor="#bababa">
                <v:path arrowok="t"/>
              </v:shape>
            </v:group>
            <v:group style="position:absolute;left:11688;top:17130;width:16;height:16" coordorigin="11688,17130" coordsize="16,16">
              <v:shape style="position:absolute;left:11688;top:17130;width:16;height:16" coordorigin="11688,17130" coordsize="16,16" path="m11688,17130l11704,17146e" filled="false" stroked="true" strokeweight=".318763pt" strokecolor="#bababa">
                <v:path arrowok="t"/>
              </v:shape>
            </v:group>
            <v:group style="position:absolute;left:11688;top:17130;width:16;height:16" coordorigin="11688,17130" coordsize="16,16">
              <v:shape style="position:absolute;left:11688;top:17130;width:16;height:16" coordorigin="11688,17130" coordsize="16,16" path="m11704,17130l11688,17146e" filled="false" stroked="true" strokeweight=".318763pt" strokecolor="#bababa">
                <v:path arrowok="t"/>
              </v:shape>
            </v:group>
            <v:group style="position:absolute;left:10757;top:16972;width:16;height:16" coordorigin="10757,16972" coordsize="16,16">
              <v:shape style="position:absolute;left:10757;top:16972;width:16;height:16" coordorigin="10757,16972" coordsize="16,16" path="m10757,16972l10773,16988e" filled="false" stroked="true" strokeweight=".318763pt" strokecolor="#bababa">
                <v:path arrowok="t"/>
              </v:shape>
            </v:group>
            <v:group style="position:absolute;left:10757;top:16972;width:16;height:16" coordorigin="10757,16972" coordsize="16,16">
              <v:shape style="position:absolute;left:10757;top:16972;width:16;height:16" coordorigin="10757,16972" coordsize="16,16" path="m10773,16972l10757,16988e" filled="false" stroked="true" strokeweight=".318763pt" strokecolor="#bababa">
                <v:path arrowok="t"/>
              </v:shape>
            </v:group>
            <v:group style="position:absolute;left:10986;top:16175;width:16;height:16" coordorigin="10986,16175" coordsize="16,16">
              <v:shape style="position:absolute;left:10986;top:16175;width:16;height:16" coordorigin="10986,16175" coordsize="16,16" path="m10986,16175l11002,16191e" filled="false" stroked="true" strokeweight=".318763pt" strokecolor="#bababa">
                <v:path arrowok="t"/>
              </v:shape>
            </v:group>
            <v:group style="position:absolute;left:10986;top:16175;width:16;height:16" coordorigin="10986,16175" coordsize="16,16">
              <v:shape style="position:absolute;left:10986;top:16175;width:16;height:16" coordorigin="10986,16175" coordsize="16,16" path="m11002,16175l10986,16191e" filled="false" stroked="true" strokeweight=".318763pt" strokecolor="#bababa">
                <v:path arrowok="t"/>
              </v:shape>
            </v:group>
            <v:group style="position:absolute;left:11633;top:16271;width:16;height:16" coordorigin="11633,16271" coordsize="16,16">
              <v:shape style="position:absolute;left:11633;top:16271;width:16;height:16" coordorigin="11633,16271" coordsize="16,16" path="m11633,16271l11649,16287e" filled="false" stroked="true" strokeweight=".318763pt" strokecolor="#bababa">
                <v:path arrowok="t"/>
              </v:shape>
            </v:group>
            <v:group style="position:absolute;left:11633;top:16271;width:16;height:16" coordorigin="11633,16271" coordsize="16,16">
              <v:shape style="position:absolute;left:11633;top:16271;width:16;height:16" coordorigin="11633,16271" coordsize="16,16" path="m11649,16271l11633,16287e" filled="false" stroked="true" strokeweight=".318763pt" strokecolor="#bababa">
                <v:path arrowok="t"/>
              </v:shape>
            </v:group>
            <v:group style="position:absolute;left:12472;top:16314;width:16;height:16" coordorigin="12472,16314" coordsize="16,16">
              <v:shape style="position:absolute;left:12472;top:16314;width:16;height:16" coordorigin="12472,16314" coordsize="16,16" path="m12472,16314l12488,16330e" filled="false" stroked="true" strokeweight=".318763pt" strokecolor="#bababa">
                <v:path arrowok="t"/>
              </v:shape>
            </v:group>
            <v:group style="position:absolute;left:12472;top:16314;width:16;height:16" coordorigin="12472,16314" coordsize="16,16">
              <v:shape style="position:absolute;left:12472;top:16314;width:16;height:16" coordorigin="12472,16314" coordsize="16,16" path="m12488,16314l12472,16330e" filled="false" stroked="true" strokeweight=".318763pt" strokecolor="#bababa">
                <v:path arrowok="t"/>
              </v:shape>
            </v:group>
            <v:group style="position:absolute;left:13216;top:16206;width:16;height:16" coordorigin="13216,16206" coordsize="16,16">
              <v:shape style="position:absolute;left:13216;top:16206;width:16;height:16" coordorigin="13216,16206" coordsize="16,16" path="m13216,16206l13232,16222e" filled="false" stroked="true" strokeweight=".318763pt" strokecolor="#bababa">
                <v:path arrowok="t"/>
              </v:shape>
            </v:group>
            <v:group style="position:absolute;left:13216;top:16206;width:16;height:16" coordorigin="13216,16206" coordsize="16,16">
              <v:shape style="position:absolute;left:13216;top:16206;width:16;height:16" coordorigin="13216,16206" coordsize="16,16" path="m13232,16206l13216,16222e" filled="false" stroked="true" strokeweight=".318763pt" strokecolor="#bababa">
                <v:path arrowok="t"/>
              </v:shape>
            </v:group>
            <v:group style="position:absolute;left:14021;top:15970;width:16;height:16" coordorigin="14021,15970" coordsize="16,16">
              <v:shape style="position:absolute;left:14021;top:15970;width:16;height:16" coordorigin="14021,15970" coordsize="16,16" path="m14021,15970l14037,15986e" filled="false" stroked="true" strokeweight=".318763pt" strokecolor="#bababa">
                <v:path arrowok="t"/>
              </v:shape>
            </v:group>
            <v:group style="position:absolute;left:14021;top:15970;width:16;height:16" coordorigin="14021,15970" coordsize="16,16">
              <v:shape style="position:absolute;left:14021;top:15970;width:16;height:16" coordorigin="14021,15970" coordsize="16,16" path="m14037,15970l14021,15986e" filled="false" stroked="true" strokeweight=".318763pt" strokecolor="#bababa">
                <v:path arrowok="t"/>
              </v:shape>
            </v:group>
            <v:group style="position:absolute;left:14773;top:15618;width:16;height:16" coordorigin="14773,15618" coordsize="16,16">
              <v:shape style="position:absolute;left:14773;top:15618;width:16;height:16" coordorigin="14773,15618" coordsize="16,16" path="m14773,15618l14789,15633e" filled="false" stroked="true" strokeweight=".318763pt" strokecolor="#bababa">
                <v:path arrowok="t"/>
              </v:shape>
            </v:group>
            <v:group style="position:absolute;left:14773;top:15618;width:16;height:16" coordorigin="14773,15618" coordsize="16,16">
              <v:shape style="position:absolute;left:14773;top:15618;width:16;height:16" coordorigin="14773,15618" coordsize="16,16" path="m14789,15618l14773,15633e" filled="false" stroked="true" strokeweight=".318763pt" strokecolor="#bababa">
                <v:path arrowok="t"/>
              </v:shape>
            </v:group>
            <v:group style="position:absolute;left:15401;top:15117;width:16;height:16" coordorigin="15401,15117" coordsize="16,16">
              <v:shape style="position:absolute;left:15401;top:15117;width:16;height:16" coordorigin="15401,15117" coordsize="16,16" path="m15401,15117l15417,15133e" filled="false" stroked="true" strokeweight=".318763pt" strokecolor="#bababa">
                <v:path arrowok="t"/>
              </v:shape>
            </v:group>
            <v:group style="position:absolute;left:15401;top:15117;width:16;height:16" coordorigin="15401,15117" coordsize="16,16">
              <v:shape style="position:absolute;left:15401;top:15117;width:16;height:16" coordorigin="15401,15117" coordsize="16,16" path="m15417,15117l15401,15133e" filled="false" stroked="true" strokeweight=".318763pt" strokecolor="#bababa">
                <v:path arrowok="t"/>
              </v:shape>
            </v:group>
            <v:group style="position:absolute;left:15990;top:14491;width:16;height:16" coordorigin="15990,14491" coordsize="16,16">
              <v:shape style="position:absolute;left:15990;top:14491;width:16;height:16" coordorigin="15990,14491" coordsize="16,16" path="m15990,14491l16006,14507e" filled="false" stroked="true" strokeweight=".318763pt" strokecolor="#bababa">
                <v:path arrowok="t"/>
              </v:shape>
            </v:group>
            <v:group style="position:absolute;left:15990;top:14491;width:16;height:16" coordorigin="15990,14491" coordsize="16,16">
              <v:shape style="position:absolute;left:15990;top:14491;width:16;height:16" coordorigin="15990,14491" coordsize="16,16" path="m16006,14491l15990,14507e" filled="false" stroked="true" strokeweight=".318763pt" strokecolor="#bababa">
                <v:path arrowok="t"/>
              </v:shape>
            </v:group>
            <v:group style="position:absolute;left:16555;top:13858;width:16;height:16" coordorigin="16555,13858" coordsize="16,16">
              <v:shape style="position:absolute;left:16555;top:13858;width:16;height:16" coordorigin="16555,13858" coordsize="16,16" path="m16555,13858l16570,13874e" filled="false" stroked="true" strokeweight=".318763pt" strokecolor="#bababa">
                <v:path arrowok="t"/>
              </v:shape>
            </v:group>
            <v:group style="position:absolute;left:16555;top:13858;width:16;height:16" coordorigin="16555,13858" coordsize="16,16">
              <v:shape style="position:absolute;left:16555;top:13858;width:16;height:16" coordorigin="16555,13858" coordsize="16,16" path="m16570,13858l16555,13874e" filled="false" stroked="true" strokeweight=".318763pt" strokecolor="#bababa">
                <v:path arrowok="t"/>
              </v:shape>
            </v:group>
            <v:group style="position:absolute;left:17098;top:13277;width:16;height:16" coordorigin="17098,13277" coordsize="16,16">
              <v:shape style="position:absolute;left:17098;top:13277;width:16;height:16" coordorigin="17098,13277" coordsize="16,16" path="m17098,13277l17114,13292e" filled="false" stroked="true" strokeweight=".318763pt" strokecolor="#bababa">
                <v:path arrowok="t"/>
              </v:shape>
            </v:group>
            <v:group style="position:absolute;left:17098;top:13277;width:16;height:16" coordorigin="17098,13277" coordsize="16,16">
              <v:shape style="position:absolute;left:17098;top:13277;width:16;height:16" coordorigin="17098,13277" coordsize="16,16" path="m17114,13277l17098,13292e" filled="false" stroked="true" strokeweight=".318763pt" strokecolor="#bababa">
                <v:path arrowok="t"/>
              </v:shape>
            </v:group>
            <v:group style="position:absolute;left:17673;top:12714;width:16;height:16" coordorigin="17673,12714" coordsize="16,16">
              <v:shape style="position:absolute;left:17673;top:12714;width:16;height:16" coordorigin="17673,12714" coordsize="16,16" path="m17673,12714l17689,12730e" filled="false" stroked="true" strokeweight=".318763pt" strokecolor="#bababa">
                <v:path arrowok="t"/>
              </v:shape>
            </v:group>
            <v:group style="position:absolute;left:17673;top:12714;width:16;height:16" coordorigin="17673,12714" coordsize="16,16">
              <v:shape style="position:absolute;left:17673;top:12714;width:16;height:16" coordorigin="17673,12714" coordsize="16,16" path="m17689,12714l17673,12730e" filled="false" stroked="true" strokeweight=".318763pt" strokecolor="#bababa">
                <v:path arrowok="t"/>
              </v:shape>
            </v:group>
            <v:group style="position:absolute;left:18194;top:12169;width:16;height:16" coordorigin="18194,12169" coordsize="16,16">
              <v:shape style="position:absolute;left:18194;top:12169;width:16;height:16" coordorigin="18194,12169" coordsize="16,16" path="m18194,12169l18210,12185e" filled="false" stroked="true" strokeweight=".318763pt" strokecolor="#bababa">
                <v:path arrowok="t"/>
              </v:shape>
            </v:group>
            <v:group style="position:absolute;left:18194;top:12169;width:16;height:16" coordorigin="18194,12169" coordsize="16,16">
              <v:shape style="position:absolute;left:18194;top:12169;width:16;height:16" coordorigin="18194,12169" coordsize="16,16" path="m18210,12169l18194,12185e" filled="false" stroked="true" strokeweight=".318763pt" strokecolor="#bababa">
                <v:path arrowok="t"/>
              </v:shape>
            </v:group>
            <v:group style="position:absolute;left:16271;top:13581;width:16;height:16" coordorigin="16271,13581" coordsize="16,16">
              <v:shape style="position:absolute;left:16271;top:13581;width:16;height:16" coordorigin="16271,13581" coordsize="16,16" path="m16271,13581l16287,13597e" filled="false" stroked="true" strokeweight=".318763pt" strokecolor="#bababa">
                <v:path arrowok="t"/>
              </v:shape>
            </v:group>
            <v:group style="position:absolute;left:16271;top:13581;width:16;height:16" coordorigin="16271,13581" coordsize="16,16">
              <v:shape style="position:absolute;left:16271;top:13581;width:16;height:16" coordorigin="16271,13581" coordsize="16,16" path="m16287,13581l16271,13597e" filled="false" stroked="true" strokeweight=".318763pt" strokecolor="#bababa">
                <v:path arrowok="t"/>
              </v:shape>
            </v:group>
            <v:group style="position:absolute;left:16692;top:13332;width:16;height:16" coordorigin="16692,13332" coordsize="16,16">
              <v:shape style="position:absolute;left:16692;top:13332;width:16;height:16" coordorigin="16692,13332" coordsize="16,16" path="m16692,13332l16708,13348e" filled="false" stroked="true" strokeweight=".318763pt" strokecolor="#bababa">
                <v:path arrowok="t"/>
              </v:shape>
            </v:group>
            <v:group style="position:absolute;left:16692;top:13332;width:16;height:16" coordorigin="16692,13332" coordsize="16,16">
              <v:shape style="position:absolute;left:16692;top:13332;width:16;height:16" coordorigin="16692,13332" coordsize="16,16" path="m16708,13332l16692,13348e" filled="false" stroked="true" strokeweight=".318763pt" strokecolor="#bababa">
                <v:path arrowok="t"/>
              </v:shape>
            </v:group>
            <v:group style="position:absolute;left:17101;top:12931;width:16;height:16" coordorigin="17101,12931" coordsize="16,16">
              <v:shape style="position:absolute;left:17101;top:12931;width:16;height:16" coordorigin="17101,12931" coordsize="16,16" path="m17101,12931l17117,12947e" filled="false" stroked="true" strokeweight=".318763pt" strokecolor="#bababa">
                <v:path arrowok="t"/>
              </v:shape>
            </v:group>
            <v:group style="position:absolute;left:17101;top:12931;width:16;height:16" coordorigin="17101,12931" coordsize="16,16">
              <v:shape style="position:absolute;left:17101;top:12931;width:16;height:16" coordorigin="17101,12931" coordsize="16,16" path="m17117,12931l17101,12947e" filled="false" stroked="true" strokeweight=".318763pt" strokecolor="#bababa">
                <v:path arrowok="t"/>
              </v:shape>
            </v:group>
            <v:group style="position:absolute;left:17605;top:12398;width:16;height:16" coordorigin="17605,12398" coordsize="16,16">
              <v:shape style="position:absolute;left:17605;top:12398;width:16;height:16" coordorigin="17605,12398" coordsize="16,16" path="m17605,12398l17621,12414e" filled="false" stroked="true" strokeweight=".318763pt" strokecolor="#bababa">
                <v:path arrowok="t"/>
              </v:shape>
            </v:group>
            <v:group style="position:absolute;left:17605;top:12398;width:16;height:16" coordorigin="17605,12398" coordsize="16,16">
              <v:shape style="position:absolute;left:17605;top:12398;width:16;height:16" coordorigin="17605,12398" coordsize="16,16" path="m17621,12398l17605,12414e" filled="false" stroked="true" strokeweight=".318763pt" strokecolor="#bababa">
                <v:path arrowok="t"/>
              </v:shape>
            </v:group>
            <v:group style="position:absolute;left:17782;top:11914;width:16;height:16" coordorigin="17782,11914" coordsize="16,16">
              <v:shape style="position:absolute;left:17782;top:11914;width:16;height:16" coordorigin="17782,11914" coordsize="16,16" path="m17782,11914l17798,11930e" filled="false" stroked="true" strokeweight=".318763pt" strokecolor="#bababa">
                <v:path arrowok="t"/>
              </v:shape>
            </v:group>
            <v:group style="position:absolute;left:17782;top:11914;width:16;height:16" coordorigin="17782,11914" coordsize="16,16">
              <v:shape style="position:absolute;left:17782;top:11914;width:16;height:16" coordorigin="17782,11914" coordsize="16,16" path="m17798,11914l17782,11930e" filled="false" stroked="true" strokeweight=".318763pt" strokecolor="#bababa">
                <v:path arrowok="t"/>
              </v:shape>
            </v:group>
            <v:group style="position:absolute;left:16311;top:13039;width:16;height:16" coordorigin="16311,13039" coordsize="16,16">
              <v:shape style="position:absolute;left:16311;top:13039;width:16;height:16" coordorigin="16311,13039" coordsize="16,16" path="m16311,13039l16327,13055e" filled="false" stroked="true" strokeweight=".318763pt" strokecolor="#bababa">
                <v:path arrowok="t"/>
              </v:shape>
            </v:group>
            <v:group style="position:absolute;left:16311;top:13039;width:16;height:16" coordorigin="16311,13039" coordsize="16,16">
              <v:shape style="position:absolute;left:16311;top:13039;width:16;height:16" coordorigin="16311,13039" coordsize="16,16" path="m16327,13039l16311,13055e" filled="false" stroked="true" strokeweight=".318763pt" strokecolor="#bababa">
                <v:path arrowok="t"/>
              </v:shape>
            </v:group>
            <v:group style="position:absolute;left:14639;top:15320;width:16;height:16" coordorigin="14639,15320" coordsize="16,16">
              <v:shape style="position:absolute;left:14639;top:15320;width:16;height:16" coordorigin="14639,15320" coordsize="16,16" path="m14639,15320l14655,15335e" filled="false" stroked="true" strokeweight=".318763pt" strokecolor="#bababa">
                <v:path arrowok="t"/>
              </v:shape>
            </v:group>
            <v:group style="position:absolute;left:14639;top:15320;width:16;height:16" coordorigin="14639,15320" coordsize="16,16">
              <v:shape style="position:absolute;left:14639;top:15320;width:16;height:16" coordorigin="14639,15320" coordsize="16,16" path="m14655,15320l14639,15335e" filled="false" stroked="true" strokeweight=".318763pt" strokecolor="#bababa">
                <v:path arrowok="t"/>
              </v:shape>
            </v:group>
            <v:group style="position:absolute;left:11774;top:16019;width:16;height:16" coordorigin="11774,16019" coordsize="16,16">
              <v:shape style="position:absolute;left:11774;top:16019;width:16;height:16" coordorigin="11774,16019" coordsize="16,16" path="m11774,16019l11790,16035e" filled="false" stroked="true" strokeweight=".318763pt" strokecolor="#bababa">
                <v:path arrowok="t"/>
              </v:shape>
            </v:group>
            <v:group style="position:absolute;left:11774;top:16019;width:16;height:16" coordorigin="11774,16019" coordsize="16,16">
              <v:shape style="position:absolute;left:11774;top:16019;width:16;height:16" coordorigin="11774,16019" coordsize="16,16" path="m11790,16019l11774,16035e" filled="false" stroked="true" strokeweight=".318763pt" strokecolor="#bababa">
                <v:path arrowok="t"/>
              </v:shape>
            </v:group>
            <v:group style="position:absolute;left:9173;top:14889;width:16;height:16" coordorigin="9173,14889" coordsize="16,16">
              <v:shape style="position:absolute;left:9173;top:14889;width:16;height:16" coordorigin="9173,14889" coordsize="16,16" path="m9173,14889l9189,14905e" filled="false" stroked="true" strokeweight=".318763pt" strokecolor="#bababa">
                <v:path arrowok="t"/>
              </v:shape>
            </v:group>
            <v:group style="position:absolute;left:9173;top:14889;width:16;height:16" coordorigin="9173,14889" coordsize="16,16">
              <v:shape style="position:absolute;left:9173;top:14889;width:16;height:16" coordorigin="9173,14889" coordsize="16,16" path="m9189,14889l9173,14905e" filled="false" stroked="true" strokeweight=".318763pt" strokecolor="#bababa">
                <v:path arrowok="t"/>
              </v:shape>
            </v:group>
            <v:group style="position:absolute;left:10504;top:15589;width:16;height:16" coordorigin="10504,15589" coordsize="16,16">
              <v:shape style="position:absolute;left:10504;top:15589;width:16;height:16" coordorigin="10504,15589" coordsize="16,16" path="m10504,15589l10520,15605e" filled="false" stroked="true" strokeweight=".318763pt" strokecolor="#bababa">
                <v:path arrowok="t"/>
              </v:shape>
            </v:group>
            <v:group style="position:absolute;left:10504;top:15589;width:16;height:16" coordorigin="10504,15589" coordsize="16,16">
              <v:shape style="position:absolute;left:10504;top:15589;width:16;height:16" coordorigin="10504,15589" coordsize="16,16" path="m10520,15589l10504,15605e" filled="false" stroked="true" strokeweight=".318763pt" strokecolor="#bababa">
                <v:path arrowok="t"/>
              </v:shape>
            </v:group>
            <v:group style="position:absolute;left:11284;top:15804;width:16;height:16" coordorigin="11284,15804" coordsize="16,16">
              <v:shape style="position:absolute;left:11284;top:15804;width:16;height:16" coordorigin="11284,15804" coordsize="16,16" path="m11284,15804l11300,15820e" filled="false" stroked="true" strokeweight=".318763pt" strokecolor="#bababa">
                <v:path arrowok="t"/>
              </v:shape>
            </v:group>
            <v:group style="position:absolute;left:11284;top:15804;width:16;height:16" coordorigin="11284,15804" coordsize="16,16">
              <v:shape style="position:absolute;left:11284;top:15804;width:16;height:16" coordorigin="11284,15804" coordsize="16,16" path="m11300,15804l11284,15820e" filled="false" stroked="true" strokeweight=".318763pt" strokecolor="#bababa">
                <v:path arrowok="t"/>
              </v:shape>
            </v:group>
            <v:group style="position:absolute;left:11919;top:15877;width:16;height:16" coordorigin="11919,15877" coordsize="16,16">
              <v:shape style="position:absolute;left:11919;top:15877;width:16;height:16" coordorigin="11919,15877" coordsize="16,16" path="m11919,15877l11935,15893e" filled="false" stroked="true" strokeweight=".318763pt" strokecolor="#bababa">
                <v:path arrowok="t"/>
              </v:shape>
            </v:group>
            <v:group style="position:absolute;left:11919;top:15877;width:16;height:16" coordorigin="11919,15877" coordsize="16,16">
              <v:shape style="position:absolute;left:11919;top:15877;width:16;height:16" coordorigin="11919,15877" coordsize="16,16" path="m11935,15877l11919,15893e" filled="false" stroked="true" strokeweight=".318763pt" strokecolor="#bababa">
                <v:path arrowok="t"/>
              </v:shape>
            </v:group>
            <v:group style="position:absolute;left:12677;top:15858;width:16;height:16" coordorigin="12677,15858" coordsize="16,16">
              <v:shape style="position:absolute;left:12677;top:15858;width:16;height:16" coordorigin="12677,15858" coordsize="16,16" path="m12677,15858l12693,15874e" filled="false" stroked="true" strokeweight=".318763pt" strokecolor="#bababa">
                <v:path arrowok="t"/>
              </v:shape>
            </v:group>
            <v:group style="position:absolute;left:12677;top:15858;width:16;height:16" coordorigin="12677,15858" coordsize="16,16">
              <v:shape style="position:absolute;left:12677;top:15858;width:16;height:16" coordorigin="12677,15858" coordsize="16,16" path="m12693,15858l12677,15874e" filled="false" stroked="true" strokeweight=".318763pt" strokecolor="#bababa">
                <v:path arrowok="t"/>
              </v:shape>
            </v:group>
            <v:group style="position:absolute;left:13439;top:15710;width:16;height:16" coordorigin="13439,15710" coordsize="16,16">
              <v:shape style="position:absolute;left:13439;top:15710;width:16;height:16" coordorigin="13439,15710" coordsize="16,16" path="m13439,15710l13455,15726e" filled="false" stroked="true" strokeweight=".318763pt" strokecolor="#bababa">
                <v:path arrowok="t"/>
              </v:shape>
            </v:group>
            <v:group style="position:absolute;left:13439;top:15710;width:16;height:16" coordorigin="13439,15710" coordsize="16,16">
              <v:shape style="position:absolute;left:13439;top:15710;width:16;height:16" coordorigin="13439,15710" coordsize="16,16" path="m13455,15710l13439,15726e" filled="false" stroked="true" strokeweight=".318763pt" strokecolor="#bababa">
                <v:path arrowok="t"/>
              </v:shape>
            </v:group>
            <v:group style="position:absolute;left:14207;top:15407;width:16;height:16" coordorigin="14207,15407" coordsize="16,16">
              <v:shape style="position:absolute;left:14207;top:15407;width:16;height:16" coordorigin="14207,15407" coordsize="16,16" path="m14207,15407l14223,15423e" filled="false" stroked="true" strokeweight=".318763pt" strokecolor="#bababa">
                <v:path arrowok="t"/>
              </v:shape>
            </v:group>
            <v:group style="position:absolute;left:14207;top:15407;width:16;height:16" coordorigin="14207,15407" coordsize="16,16">
              <v:shape style="position:absolute;left:14207;top:15407;width:16;height:16" coordorigin="14207,15407" coordsize="16,16" path="m14223,15407l14207,15423e" filled="false" stroked="true" strokeweight=".318763pt" strokecolor="#bababa">
                <v:path arrowok="t"/>
              </v:shape>
            </v:group>
            <v:group style="position:absolute;left:14731;top:15085;width:16;height:16" coordorigin="14731,15085" coordsize="16,16">
              <v:shape style="position:absolute;left:14731;top:15085;width:16;height:16" coordorigin="14731,15085" coordsize="16,16" path="m14731,15085l14747,15101e" filled="false" stroked="true" strokeweight=".318763pt" strokecolor="#bababa">
                <v:path arrowok="t"/>
              </v:shape>
            </v:group>
            <v:group style="position:absolute;left:14731;top:15085;width:16;height:16" coordorigin="14731,15085" coordsize="16,16">
              <v:shape style="position:absolute;left:14731;top:15085;width:16;height:16" coordorigin="14731,15085" coordsize="16,16" path="m14747,15085l14731,15101e" filled="false" stroked="true" strokeweight=".318763pt" strokecolor="#bababa">
                <v:path arrowok="t"/>
              </v:shape>
            </v:group>
            <v:group style="position:absolute;left:15302;top:14594;width:16;height:16" coordorigin="15302,14594" coordsize="16,16">
              <v:shape style="position:absolute;left:15302;top:14594;width:16;height:16" coordorigin="15302,14594" coordsize="16,16" path="m15302,14594l15318,14610e" filled="false" stroked="true" strokeweight=".318763pt" strokecolor="#bababa">
                <v:path arrowok="t"/>
              </v:shape>
            </v:group>
            <v:group style="position:absolute;left:15302;top:14594;width:16;height:16" coordorigin="15302,14594" coordsize="16,16">
              <v:shape style="position:absolute;left:15302;top:14594;width:16;height:16" coordorigin="15302,14594" coordsize="16,16" path="m15318,14594l15302,14610e" filled="false" stroked="true" strokeweight=".318763pt" strokecolor="#bababa">
                <v:path arrowok="t"/>
              </v:shape>
            </v:group>
            <v:group style="position:absolute;left:15849;top:14026;width:16;height:16" coordorigin="15849,14026" coordsize="16,16">
              <v:shape style="position:absolute;left:15849;top:14026;width:16;height:16" coordorigin="15849,14026" coordsize="16,16" path="m15849,14026l15865,14041e" filled="false" stroked="true" strokeweight=".318763pt" strokecolor="#bababa">
                <v:path arrowok="t"/>
              </v:shape>
            </v:group>
            <v:group style="position:absolute;left:15849;top:14026;width:16;height:16" coordorigin="15849,14026" coordsize="16,16">
              <v:shape style="position:absolute;left:15849;top:14026;width:16;height:16" coordorigin="15849,14026" coordsize="16,16" path="m15865,14026l15849,14041e" filled="false" stroked="true" strokeweight=".318763pt" strokecolor="#bababa">
                <v:path arrowok="t"/>
              </v:shape>
            </v:group>
            <v:group style="position:absolute;left:16370;top:13442;width:16;height:16" coordorigin="16370,13442" coordsize="16,16">
              <v:shape style="position:absolute;left:16370;top:13442;width:16;height:16" coordorigin="16370,13442" coordsize="16,16" path="m16370,13442l16386,13458e" filled="false" stroked="true" strokeweight=".318763pt" strokecolor="#bababa">
                <v:path arrowok="t"/>
              </v:shape>
            </v:group>
            <v:group style="position:absolute;left:16370;top:13442;width:16;height:16" coordorigin="16370,13442" coordsize="16,16">
              <v:shape style="position:absolute;left:16370;top:13442;width:16;height:16" coordorigin="16370,13442" coordsize="16,16" path="m16386,13442l16370,13458e" filled="false" stroked="true" strokeweight=".318763pt" strokecolor="#bababa">
                <v:path arrowok="t"/>
              </v:shape>
            </v:group>
            <v:group style="position:absolute;left:16896;top:12811;width:16;height:16" coordorigin="16896,12811" coordsize="16,16">
              <v:shape style="position:absolute;left:16896;top:12811;width:16;height:16" coordorigin="16896,12811" coordsize="16,16" path="m16896,12811l16912,12827e" filled="false" stroked="true" strokeweight=".318763pt" strokecolor="#bababa">
                <v:path arrowok="t"/>
              </v:shape>
            </v:group>
            <v:group style="position:absolute;left:16896;top:12811;width:16;height:16" coordorigin="16896,12811" coordsize="16,16">
              <v:shape style="position:absolute;left:16896;top:12811;width:16;height:16" coordorigin="16896,12811" coordsize="16,16" path="m16912,12811l16896,12827e" filled="false" stroked="true" strokeweight=".318763pt" strokecolor="#bababa">
                <v:path arrowok="t"/>
              </v:shape>
            </v:group>
            <v:group style="position:absolute;left:17420;top:12231;width:16;height:16" coordorigin="17420,12231" coordsize="16,16">
              <v:shape style="position:absolute;left:17420;top:12231;width:16;height:16" coordorigin="17420,12231" coordsize="16,16" path="m17420,12231l17436,12247e" filled="false" stroked="true" strokeweight=".318763pt" strokecolor="#bababa">
                <v:path arrowok="t"/>
              </v:shape>
            </v:group>
            <v:group style="position:absolute;left:17420;top:12231;width:16;height:16" coordorigin="17420,12231" coordsize="16,16">
              <v:shape style="position:absolute;left:17420;top:12231;width:16;height:16" coordorigin="17420,12231" coordsize="16,16" path="m17436,12231l17420,12247e" filled="false" stroked="true" strokeweight=".318763pt" strokecolor="#bababa">
                <v:path arrowok="t"/>
              </v:shape>
            </v:group>
            <v:group style="position:absolute;left:17943;top:11731;width:16;height:16" coordorigin="17943,11731" coordsize="16,16">
              <v:shape style="position:absolute;left:17943;top:11731;width:16;height:16" coordorigin="17943,11731" coordsize="16,16" path="m17943,11731l17959,11747e" filled="false" stroked="true" strokeweight=".318763pt" strokecolor="#bababa">
                <v:path arrowok="t"/>
              </v:shape>
            </v:group>
            <v:group style="position:absolute;left:17943;top:11731;width:16;height:16" coordorigin="17943,11731" coordsize="16,16">
              <v:shape style="position:absolute;left:17943;top:11731;width:16;height:16" coordorigin="17943,11731" coordsize="16,16" path="m17959,11731l17943,11747e" filled="false" stroked="true" strokeweight=".318763pt" strokecolor="#bababa">
                <v:path arrowok="t"/>
              </v:shape>
            </v:group>
            <v:group style="position:absolute;left:18365;top:11495;width:16;height:16" coordorigin="18365,11495" coordsize="16,16">
              <v:shape style="position:absolute;left:18365;top:11495;width:16;height:16" coordorigin="18365,11495" coordsize="16,16" path="m18365,11495l18381,11511e" filled="false" stroked="true" strokeweight=".318763pt" strokecolor="#bababa">
                <v:path arrowok="t"/>
              </v:shape>
            </v:group>
            <v:group style="position:absolute;left:18365;top:11495;width:16;height:16" coordorigin="18365,11495" coordsize="16,16">
              <v:shape style="position:absolute;left:18365;top:11495;width:16;height:16" coordorigin="18365,11495" coordsize="16,16" path="m18381,11495l18365,11511e" filled="false" stroked="true" strokeweight=".318763pt" strokecolor="#bababa">
                <v:path arrowok="t"/>
              </v:shape>
            </v:group>
            <v:group style="position:absolute;left:18534;top:11592;width:16;height:16" coordorigin="18534,11592" coordsize="16,16">
              <v:shape style="position:absolute;left:18534;top:11592;width:16;height:16" coordorigin="18534,11592" coordsize="16,16" path="m18534,11592l18550,11608e" filled="false" stroked="true" strokeweight=".318763pt" strokecolor="#bababa">
                <v:path arrowok="t"/>
              </v:shape>
            </v:group>
            <v:group style="position:absolute;left:18534;top:11592;width:16;height:16" coordorigin="18534,11592" coordsize="16,16">
              <v:shape style="position:absolute;left:18534;top:11592;width:16;height:16" coordorigin="18534,11592" coordsize="16,16" path="m18550,11592l18534,11608e" filled="false" stroked="true" strokeweight=".318763pt" strokecolor="#bababa">
                <v:path arrowok="t"/>
              </v:shape>
            </v:group>
            <v:group style="position:absolute;left:19345;top:12244;width:16;height:16" coordorigin="19345,12244" coordsize="16,16">
              <v:shape style="position:absolute;left:19345;top:12244;width:16;height:16" coordorigin="19345,12244" coordsize="16,16" path="m19345,12244l19361,12260e" filled="false" stroked="true" strokeweight=".318763pt" strokecolor="#bababa">
                <v:path arrowok="t"/>
              </v:shape>
            </v:group>
            <v:group style="position:absolute;left:19345;top:12244;width:16;height:16" coordorigin="19345,12244" coordsize="16,16">
              <v:shape style="position:absolute;left:19345;top:12244;width:16;height:16" coordorigin="19345,12244" coordsize="16,16" path="m19361,12244l19345,12260e" filled="false" stroked="true" strokeweight=".318763pt" strokecolor="#bababa">
                <v:path arrowok="t"/>
              </v:shape>
            </v:group>
            <v:group style="position:absolute;left:19708;top:12609;width:18;height:16" coordorigin="19708,12609" coordsize="18,16">
              <v:shape style="position:absolute;left:19708;top:12609;width:18;height:16" coordorigin="19708,12609" coordsize="18,16" path="m19708,12609l19726,12625e" filled="false" stroked="true" strokeweight=".318763pt" strokecolor="#bababa">
                <v:path arrowok="t"/>
              </v:shape>
            </v:group>
            <v:group style="position:absolute;left:19708;top:12609;width:18;height:16" coordorigin="19708,12609" coordsize="18,16">
              <v:shape style="position:absolute;left:19708;top:12609;width:18;height:16" coordorigin="19708,12609" coordsize="18,16" path="m19726,12609l19708,12625e" filled="false" stroked="true" strokeweight=".318763pt" strokecolor="#bababa">
                <v:path arrowok="t"/>
              </v:shape>
            </v:group>
            <v:group style="position:absolute;left:21251;top:14134;width:16;height:16" coordorigin="21251,14134" coordsize="16,16">
              <v:shape style="position:absolute;left:21251;top:14134;width:16;height:16" coordorigin="21251,14134" coordsize="16,16" path="m21251,14134l21267,14150e" filled="false" stroked="true" strokeweight=".318763pt" strokecolor="#bababa">
                <v:path arrowok="t"/>
              </v:shape>
            </v:group>
            <v:group style="position:absolute;left:21251;top:14134;width:16;height:16" coordorigin="21251,14134" coordsize="16,16">
              <v:shape style="position:absolute;left:21251;top:14134;width:16;height:16" coordorigin="21251,14134" coordsize="16,16" path="m21267,14134l21251,14150e" filled="false" stroked="true" strokeweight=".318763pt" strokecolor="#bababa">
                <v:path arrowok="t"/>
              </v:shape>
            </v:group>
            <v:group style="position:absolute;left:21761;top:14835;width:16;height:16" coordorigin="21761,14835" coordsize="16,16">
              <v:shape style="position:absolute;left:21761;top:14835;width:16;height:16" coordorigin="21761,14835" coordsize="16,16" path="m21761,14835l21777,14851e" filled="false" stroked="true" strokeweight=".318763pt" strokecolor="#bababa">
                <v:path arrowok="t"/>
              </v:shape>
            </v:group>
            <v:group style="position:absolute;left:21761;top:14835;width:16;height:16" coordorigin="21761,14835" coordsize="16,16">
              <v:shape style="position:absolute;left:21761;top:14835;width:16;height:16" coordorigin="21761,14835" coordsize="16,16" path="m21777,14835l21761,14851e" filled="false" stroked="true" strokeweight=".318763pt" strokecolor="#bababa">
                <v:path arrowok="t"/>
              </v:shape>
            </v:group>
            <v:group style="position:absolute;left:16315;top:8344;width:16;height:16" coordorigin="16315,8344" coordsize="16,16">
              <v:shape style="position:absolute;left:16315;top:8344;width:16;height:16" coordorigin="16315,8344" coordsize="16,16" path="m16315,8344l16331,8360e" filled="false" stroked="true" strokeweight=".318763pt" strokecolor="#bababa">
                <v:path arrowok="t"/>
              </v:shape>
            </v:group>
            <v:group style="position:absolute;left:16315;top:8344;width:16;height:16" coordorigin="16315,8344" coordsize="16,16">
              <v:shape style="position:absolute;left:16315;top:8344;width:16;height:16" coordorigin="16315,8344" coordsize="16,16" path="m16331,8344l16315,8360e" filled="false" stroked="true" strokeweight=".318763pt" strokecolor="#bababa">
                <v:path arrowok="t"/>
              </v:shape>
            </v:group>
            <v:group style="position:absolute;left:16214;top:8250;width:16;height:16" coordorigin="16214,8250" coordsize="16,16">
              <v:shape style="position:absolute;left:16214;top:8250;width:16;height:16" coordorigin="16214,8250" coordsize="16,16" path="m16214,8250l16229,8266e" filled="false" stroked="true" strokeweight=".318763pt" strokecolor="#bababa">
                <v:path arrowok="t"/>
              </v:shape>
            </v:group>
            <v:group style="position:absolute;left:16214;top:8250;width:16;height:16" coordorigin="16214,8250" coordsize="16,16">
              <v:shape style="position:absolute;left:16214;top:8250;width:16;height:16" coordorigin="16214,8250" coordsize="16,16" path="m16229,8250l16214,8266e" filled="false" stroked="true" strokeweight=".318763pt" strokecolor="#bababa">
                <v:path arrowok="t"/>
              </v:shape>
            </v:group>
            <v:group style="position:absolute;left:15844;top:8599;width:16;height:16" coordorigin="15844,8599" coordsize="16,16">
              <v:shape style="position:absolute;left:15844;top:8599;width:16;height:16" coordorigin="15844,8599" coordsize="16,16" path="m15844,8599l15860,8615e" filled="false" stroked="true" strokeweight=".318763pt" strokecolor="#bababa">
                <v:path arrowok="t"/>
              </v:shape>
            </v:group>
            <v:group style="position:absolute;left:15844;top:8599;width:16;height:16" coordorigin="15844,8599" coordsize="16,16">
              <v:shape style="position:absolute;left:15844;top:8599;width:16;height:16" coordorigin="15844,8599" coordsize="16,16" path="m15860,8599l15844,8615e" filled="false" stroked="true" strokeweight=".318763pt" strokecolor="#bababa">
                <v:path arrowok="t"/>
              </v:shape>
            </v:group>
            <v:group style="position:absolute;left:16223;top:8937;width:16;height:16" coordorigin="16223,8937" coordsize="16,16">
              <v:shape style="position:absolute;left:16223;top:8937;width:16;height:16" coordorigin="16223,8937" coordsize="16,16" path="m16223,8937l16239,8953e" filled="false" stroked="true" strokeweight=".318763pt" strokecolor="#bababa">
                <v:path arrowok="t"/>
              </v:shape>
            </v:group>
            <v:group style="position:absolute;left:16223;top:8937;width:16;height:16" coordorigin="16223,8937" coordsize="16,16">
              <v:shape style="position:absolute;left:16223;top:8937;width:16;height:16" coordorigin="16223,8937" coordsize="16,16" path="m16239,8937l16223,8953e" filled="false" stroked="true" strokeweight=".318763pt" strokecolor="#bababa">
                <v:path arrowok="t"/>
              </v:shape>
            </v:group>
            <v:group style="position:absolute;left:16655;top:9538;width:16;height:16" coordorigin="16655,9538" coordsize="16,16">
              <v:shape style="position:absolute;left:16655;top:9538;width:16;height:16" coordorigin="16655,9538" coordsize="16,16" path="m16655,9538l16671,9554e" filled="false" stroked="true" strokeweight=".318763pt" strokecolor="#bababa">
                <v:path arrowok="t"/>
              </v:shape>
            </v:group>
            <v:group style="position:absolute;left:16655;top:9538;width:16;height:16" coordorigin="16655,9538" coordsize="16,16">
              <v:shape style="position:absolute;left:16655;top:9538;width:16;height:16" coordorigin="16655,9538" coordsize="16,16" path="m16671,9538l16655,9554e" filled="false" stroked="true" strokeweight=".318763pt" strokecolor="#bababa">
                <v:path arrowok="t"/>
              </v:shape>
            </v:group>
            <v:group style="position:absolute;left:17106;top:10104;width:16;height:16" coordorigin="17106,10104" coordsize="16,16">
              <v:shape style="position:absolute;left:17106;top:10104;width:16;height:16" coordorigin="17106,10104" coordsize="16,16" path="m17106,10104l17122,10120e" filled="false" stroked="true" strokeweight=".318763pt" strokecolor="#bababa">
                <v:path arrowok="t"/>
              </v:shape>
            </v:group>
            <v:group style="position:absolute;left:17106;top:10104;width:16;height:16" coordorigin="17106,10104" coordsize="16,16">
              <v:shape style="position:absolute;left:17106;top:10104;width:16;height:16" coordorigin="17106,10104" coordsize="16,16" path="m17122,10104l17106,10120e" filled="false" stroked="true" strokeweight=".318763pt" strokecolor="#bababa">
                <v:path arrowok="t"/>
              </v:shape>
            </v:group>
            <v:group style="position:absolute;left:17581;top:10679;width:16;height:16" coordorigin="17581,10679" coordsize="16,16">
              <v:shape style="position:absolute;left:17581;top:10679;width:16;height:16" coordorigin="17581,10679" coordsize="16,16" path="m17581,10679l17597,10695e" filled="false" stroked="true" strokeweight=".318763pt" strokecolor="#bababa">
                <v:path arrowok="t"/>
              </v:shape>
            </v:group>
            <v:group style="position:absolute;left:17581;top:10679;width:16;height:16" coordorigin="17581,10679" coordsize="16,16">
              <v:shape style="position:absolute;left:17581;top:10679;width:16;height:16" coordorigin="17581,10679" coordsize="16,16" path="m17597,10679l17581,10695e" filled="false" stroked="true" strokeweight=".318763pt" strokecolor="#bababa">
                <v:path arrowok="t"/>
              </v:shape>
            </v:group>
            <v:group style="position:absolute;left:18003;top:11294;width:16;height:16" coordorigin="18003,11294" coordsize="16,16">
              <v:shape style="position:absolute;left:18003;top:11294;width:16;height:16" coordorigin="18003,11294" coordsize="16,16" path="m18003,11294l18019,11310e" filled="false" stroked="true" strokeweight=".318763pt" strokecolor="#bababa">
                <v:path arrowok="t"/>
              </v:shape>
            </v:group>
            <v:group style="position:absolute;left:18003;top:11294;width:16;height:16" coordorigin="18003,11294" coordsize="16,16">
              <v:shape style="position:absolute;left:18003;top:11294;width:16;height:16" coordorigin="18003,11294" coordsize="16,16" path="m18019,11294l18003,11310e" filled="false" stroked="true" strokeweight=".318763pt" strokecolor="#bababa">
                <v:path arrowok="t"/>
              </v:shape>
            </v:group>
            <v:group style="position:absolute;left:17426;top:11729;width:16;height:16" coordorigin="17426,11729" coordsize="16,16">
              <v:shape style="position:absolute;left:17426;top:11729;width:16;height:16" coordorigin="17426,11729" coordsize="16,16" path="m17426,11729l17442,11745e" filled="false" stroked="true" strokeweight=".318763pt" strokecolor="#bababa">
                <v:path arrowok="t"/>
              </v:shape>
            </v:group>
            <v:group style="position:absolute;left:17426;top:11729;width:16;height:16" coordorigin="17426,11729" coordsize="16,16">
              <v:shape style="position:absolute;left:17426;top:11729;width:16;height:16" coordorigin="17426,11729" coordsize="16,16" path="m17442,11729l17426,11745e" filled="false" stroked="true" strokeweight=".318763pt" strokecolor="#bababa">
                <v:path arrowok="t"/>
              </v:shape>
            </v:group>
            <v:group style="position:absolute;left:16225;top:13420;width:16;height:16" coordorigin="16225,13420" coordsize="16,16">
              <v:shape style="position:absolute;left:16225;top:13420;width:16;height:16" coordorigin="16225,13420" coordsize="16,16" path="m16225,13420l16241,13436e" filled="false" stroked="true" strokeweight=".318763pt" strokecolor="#bababa">
                <v:path arrowok="t"/>
              </v:shape>
            </v:group>
            <v:group style="position:absolute;left:16225;top:13420;width:16;height:16" coordorigin="16225,13420" coordsize="16,16">
              <v:shape style="position:absolute;left:16225;top:13420;width:16;height:16" coordorigin="16225,13420" coordsize="16,16" path="m16241,13420l16225,13436e" filled="false" stroked="true" strokeweight=".318763pt" strokecolor="#bababa">
                <v:path arrowok="t"/>
              </v:shape>
            </v:group>
            <v:group style="position:absolute;left:16523;top:12730;width:16;height:16" coordorigin="16523,12730" coordsize="16,16">
              <v:shape style="position:absolute;left:16523;top:12730;width:16;height:16" coordorigin="16523,12730" coordsize="16,16" path="m16523,12730l16539,12746e" filled="false" stroked="true" strokeweight=".318763pt" strokecolor="#bababa">
                <v:path arrowok="t"/>
              </v:shape>
            </v:group>
            <v:group style="position:absolute;left:16523;top:12730;width:16;height:16" coordorigin="16523,12730" coordsize="16,16">
              <v:shape style="position:absolute;left:16523;top:12730;width:16;height:16" coordorigin="16523,12730" coordsize="16,16" path="m16539,12730l16523,12746e" filled="false" stroked="true" strokeweight=".318763pt" strokecolor="#bababa">
                <v:path arrowok="t"/>
              </v:shape>
            </v:group>
            <v:group style="position:absolute;left:16698;top:11951;width:16;height:16" coordorigin="16698,11951" coordsize="16,16">
              <v:shape style="position:absolute;left:16698;top:11951;width:16;height:16" coordorigin="16698,11951" coordsize="16,16" path="m16698,11951l16714,11967e" filled="false" stroked="true" strokeweight=".318763pt" strokecolor="#bababa">
                <v:path arrowok="t"/>
              </v:shape>
            </v:group>
            <v:group style="position:absolute;left:16698;top:11951;width:16;height:16" coordorigin="16698,11951" coordsize="16,16">
              <v:shape style="position:absolute;left:16698;top:11951;width:16;height:16" coordorigin="16698,11951" coordsize="16,16" path="m16714,11951l16698,11967e" filled="false" stroked="true" strokeweight=".318763pt" strokecolor="#bababa">
                <v:path arrowok="t"/>
              </v:shape>
            </v:group>
            <v:group style="position:absolute;left:16789;top:11117;width:16;height:16" coordorigin="16789,11117" coordsize="16,16">
              <v:shape style="position:absolute;left:16789;top:11117;width:16;height:16" coordorigin="16789,11117" coordsize="16,16" path="m16789,11117l16805,11133e" filled="false" stroked="true" strokeweight=".318763pt" strokecolor="#bababa">
                <v:path arrowok="t"/>
              </v:shape>
            </v:group>
            <v:group style="position:absolute;left:16789;top:11117;width:16;height:16" coordorigin="16789,11117" coordsize="16,16">
              <v:shape style="position:absolute;left:16789;top:11117;width:16;height:16" coordorigin="16789,11117" coordsize="16,16" path="m16805,11117l16789,11133e" filled="false" stroked="true" strokeweight=".318763pt" strokecolor="#bababa">
                <v:path arrowok="t"/>
              </v:shape>
            </v:group>
            <v:group style="position:absolute;left:16676;top:10277;width:16;height:16" coordorigin="16676,10277" coordsize="16,16">
              <v:shape style="position:absolute;left:16676;top:10277;width:16;height:16" coordorigin="16676,10277" coordsize="16,16" path="m16676,10277l16692,10293e" filled="false" stroked="true" strokeweight=".318763pt" strokecolor="#bababa">
                <v:path arrowok="t"/>
              </v:shape>
            </v:group>
            <v:group style="position:absolute;left:16676;top:10277;width:16;height:16" coordorigin="16676,10277" coordsize="16,16">
              <v:shape style="position:absolute;left:16676;top:10277;width:16;height:16" coordorigin="16676,10277" coordsize="16,16" path="m16692,10277l16676,10293e" filled="false" stroked="true" strokeweight=".318763pt" strokecolor="#bababa">
                <v:path arrowok="t"/>
              </v:shape>
            </v:group>
            <v:group style="position:absolute;left:16373;top:9501;width:16;height:16" coordorigin="16373,9501" coordsize="16,16">
              <v:shape style="position:absolute;left:16373;top:9501;width:16;height:16" coordorigin="16373,9501" coordsize="16,16" path="m16373,9501l16389,9517e" filled="false" stroked="true" strokeweight=".318763pt" strokecolor="#bababa">
                <v:path arrowok="t"/>
              </v:shape>
            </v:group>
            <v:group style="position:absolute;left:16373;top:9501;width:16;height:16" coordorigin="16373,9501" coordsize="16,16">
              <v:shape style="position:absolute;left:16373;top:9501;width:16;height:16" coordorigin="16373,9501" coordsize="16,16" path="m16389,9501l16373,9517e" filled="false" stroked="true" strokeweight=".318763pt" strokecolor="#bababa">
                <v:path arrowok="t"/>
              </v:shape>
            </v:group>
            <v:group style="position:absolute;left:15984;top:8822;width:16;height:16" coordorigin="15984,8822" coordsize="16,16">
              <v:shape style="position:absolute;left:15984;top:8822;width:16;height:16" coordorigin="15984,8822" coordsize="16,16" path="m15984,8822l16000,8838e" filled="false" stroked="true" strokeweight=".318763pt" strokecolor="#bababa">
                <v:path arrowok="t"/>
              </v:shape>
            </v:group>
            <v:group style="position:absolute;left:15984;top:8822;width:16;height:16" coordorigin="15984,8822" coordsize="16,16">
              <v:shape style="position:absolute;left:15984;top:8822;width:16;height:16" coordorigin="15984,8822" coordsize="16,16" path="m16000,8822l15984,8838e" filled="false" stroked="true" strokeweight=".318763pt" strokecolor="#bababa">
                <v:path arrowok="t"/>
              </v:shape>
            </v:group>
            <v:group style="position:absolute;left:16478;top:10545;width:16;height:16" coordorigin="16478,10545" coordsize="16,16">
              <v:shape style="position:absolute;left:16478;top:10545;width:16;height:16" coordorigin="16478,10545" coordsize="16,16" path="m16478,10545l16494,10561e" filled="false" stroked="true" strokeweight=".318763pt" strokecolor="#bababa">
                <v:path arrowok="t"/>
              </v:shape>
            </v:group>
            <v:group style="position:absolute;left:16478;top:10545;width:16;height:16" coordorigin="16478,10545" coordsize="16,16">
              <v:shape style="position:absolute;left:16478;top:10545;width:16;height:16" coordorigin="16478,10545" coordsize="16,16" path="m16494,10545l16478,10561e" filled="false" stroked="true" strokeweight=".318763pt" strokecolor="#bababa">
                <v:path arrowok="t"/>
              </v:shape>
              <v:shape style="position:absolute;left:16303;top:8182;width:966;height:886" type="#_x0000_t75" stroked="false">
                <v:imagedata r:id="rId207" o:title=""/>
              </v:shape>
            </v:group>
            <v:group style="position:absolute;left:17002;top:9039;width:16;height:16" coordorigin="17002,9039" coordsize="16,16">
              <v:shape style="position:absolute;left:17002;top:9039;width:16;height:16" coordorigin="17002,9039" coordsize="16,16" path="m17002,9039l17018,9055e" filled="false" stroked="true" strokeweight=".318763pt" strokecolor="#bababa">
                <v:path arrowok="t"/>
              </v:shape>
            </v:group>
            <v:group style="position:absolute;left:17002;top:9039;width:16;height:16" coordorigin="17002,9039" coordsize="16,16">
              <v:shape style="position:absolute;left:17002;top:9039;width:16;height:16" coordorigin="17002,9039" coordsize="16,16" path="m17018,9039l17002,9055e" filled="false" stroked="true" strokeweight=".318763pt" strokecolor="#bababa">
                <v:path arrowok="t"/>
              </v:shape>
            </v:group>
            <v:group style="position:absolute;left:16813;top:9237;width:16;height:16" coordorigin="16813,9237" coordsize="16,16">
              <v:shape style="position:absolute;left:16813;top:9237;width:16;height:16" coordorigin="16813,9237" coordsize="16,16" path="m16813,9237l16829,9253e" filled="false" stroked="true" strokeweight=".318763pt" strokecolor="#bababa">
                <v:path arrowok="t"/>
              </v:shape>
            </v:group>
            <v:group style="position:absolute;left:16813;top:9237;width:16;height:16" coordorigin="16813,9237" coordsize="16,16">
              <v:shape style="position:absolute;left:16813;top:9237;width:16;height:16" coordorigin="16813,9237" coordsize="16,16" path="m16829,9237l16813,9253e" filled="false" stroked="true" strokeweight=".318763pt" strokecolor="#bababa">
                <v:path arrowok="t"/>
              </v:shape>
            </v:group>
            <v:group style="position:absolute;left:18193;top:9659;width:16;height:16" coordorigin="18193,9659" coordsize="16,16">
              <v:shape style="position:absolute;left:18193;top:9659;width:16;height:16" coordorigin="18193,9659" coordsize="16,16" path="m18193,9659l18209,9675e" filled="false" stroked="true" strokeweight=".318763pt" strokecolor="#bababa">
                <v:path arrowok="t"/>
              </v:shape>
            </v:group>
            <v:group style="position:absolute;left:18193;top:9659;width:16;height:16" coordorigin="18193,9659" coordsize="16,16">
              <v:shape style="position:absolute;left:18193;top:9659;width:16;height:16" coordorigin="18193,9659" coordsize="16,16" path="m18209,9659l18193,9675e" filled="false" stroked="true" strokeweight=".318763pt" strokecolor="#bababa">
                <v:path arrowok="t"/>
              </v:shape>
            </v:group>
            <v:group style="position:absolute;left:17933;top:9353;width:16;height:16" coordorigin="17933,9353" coordsize="16,16">
              <v:shape style="position:absolute;left:17933;top:9353;width:16;height:16" coordorigin="17933,9353" coordsize="16,16" path="m17933,9353l17949,9369e" filled="false" stroked="true" strokeweight=".318763pt" strokecolor="#bababa">
                <v:path arrowok="t"/>
              </v:shape>
            </v:group>
            <v:group style="position:absolute;left:17933;top:9353;width:16;height:16" coordorigin="17933,9353" coordsize="16,16">
              <v:shape style="position:absolute;left:17933;top:9353;width:16;height:16" coordorigin="17933,9353" coordsize="16,16" path="m17949,9353l17933,9369e" filled="false" stroked="true" strokeweight=".318763pt" strokecolor="#bababa">
                <v:path arrowok="t"/>
              </v:shape>
            </v:group>
            <v:group style="position:absolute;left:17519;top:8886;width:16;height:16" coordorigin="17519,8886" coordsize="16,16">
              <v:shape style="position:absolute;left:17519;top:8886;width:16;height:16" coordorigin="17519,8886" coordsize="16,16" path="m17519,8886l17535,8902e" filled="false" stroked="true" strokeweight=".318763pt" strokecolor="#bababa">
                <v:path arrowok="t"/>
              </v:shape>
            </v:group>
            <v:group style="position:absolute;left:17519;top:8886;width:16;height:16" coordorigin="17519,8886" coordsize="16,16">
              <v:shape style="position:absolute;left:17519;top:8886;width:16;height:16" coordorigin="17519,8886" coordsize="16,16" path="m17535,8886l17519,8902e" filled="false" stroked="true" strokeweight=".318763pt" strokecolor="#bababa">
                <v:path arrowok="t"/>
              </v:shape>
            </v:group>
            <v:group style="position:absolute;left:17264;top:8849;width:16;height:16" coordorigin="17264,8849" coordsize="16,16">
              <v:shape style="position:absolute;left:17264;top:8849;width:16;height:16" coordorigin="17264,8849" coordsize="16,16" path="m17264,8849l17280,8865e" filled="false" stroked="true" strokeweight=".318763pt" strokecolor="#bababa">
                <v:path arrowok="t"/>
              </v:shape>
            </v:group>
            <v:group style="position:absolute;left:17264;top:8849;width:16;height:16" coordorigin="17264,8849" coordsize="16,16">
              <v:shape style="position:absolute;left:17264;top:8849;width:16;height:16" coordorigin="17264,8849" coordsize="16,16" path="m17280,8849l17264,8865e" filled="false" stroked="true" strokeweight=".318763pt" strokecolor="#bababa">
                <v:path arrowok="t"/>
              </v:shape>
            </v:group>
            <v:group style="position:absolute;left:17434;top:8674;width:16;height:16" coordorigin="17434,8674" coordsize="16,16">
              <v:shape style="position:absolute;left:17434;top:8674;width:16;height:16" coordorigin="17434,8674" coordsize="16,16" path="m17434,8674l17450,8690e" filled="false" stroked="true" strokeweight=".318763pt" strokecolor="#bababa">
                <v:path arrowok="t"/>
              </v:shape>
            </v:group>
            <v:group style="position:absolute;left:17434;top:8674;width:16;height:16" coordorigin="17434,8674" coordsize="16,16">
              <v:shape style="position:absolute;left:17434;top:8674;width:16;height:16" coordorigin="17434,8674" coordsize="16,16" path="m17450,8674l17434,8690e" filled="false" stroked="true" strokeweight=".318763pt" strokecolor="#bababa">
                <v:path arrowok="t"/>
              </v:shape>
            </v:group>
            <v:group style="position:absolute;left:16817;top:8029;width:16;height:16" coordorigin="16817,8029" coordsize="16,16">
              <v:shape style="position:absolute;left:16817;top:8029;width:16;height:16" coordorigin="16817,8029" coordsize="16,16" path="m16817,8029l16833,8045e" filled="false" stroked="true" strokeweight=".318763pt" strokecolor="#bababa">
                <v:path arrowok="t"/>
              </v:shape>
            </v:group>
            <v:group style="position:absolute;left:16817;top:8029;width:16;height:16" coordorigin="16817,8029" coordsize="16,16">
              <v:shape style="position:absolute;left:16817;top:8029;width:16;height:16" coordorigin="16817,8029" coordsize="16,16" path="m16833,8029l16817,8045e" filled="false" stroked="true" strokeweight=".318763pt" strokecolor="#bababa">
                <v:path arrowok="t"/>
              </v:shape>
            </v:group>
            <v:group style="position:absolute;left:16625;top:8202;width:16;height:16" coordorigin="16625,8202" coordsize="16,16">
              <v:shape style="position:absolute;left:16625;top:8202;width:16;height:16" coordorigin="16625,8202" coordsize="16,16" path="m16625,8202l16641,8218e" filled="false" stroked="true" strokeweight=".318763pt" strokecolor="#bababa">
                <v:path arrowok="t"/>
              </v:shape>
            </v:group>
            <v:group style="position:absolute;left:16625;top:8202;width:16;height:16" coordorigin="16625,8202" coordsize="16,16">
              <v:shape style="position:absolute;left:16625;top:8202;width:16;height:16" coordorigin="16625,8202" coordsize="16,16" path="m16641,8202l16625,8218e" filled="false" stroked="true" strokeweight=".318763pt" strokecolor="#bababa">
                <v:path arrowok="t"/>
              </v:shape>
            </v:group>
            <v:group style="position:absolute;left:16664;top:8245;width:16;height:16" coordorigin="16664,8245" coordsize="16,16">
              <v:shape style="position:absolute;left:16664;top:8245;width:16;height:16" coordorigin="16664,8245" coordsize="16,16" path="m16664,8245l16680,8261e" filled="false" stroked="true" strokeweight=".318763pt" strokecolor="#bababa">
                <v:path arrowok="t"/>
              </v:shape>
            </v:group>
            <v:group style="position:absolute;left:16664;top:8245;width:16;height:16" coordorigin="16664,8245" coordsize="16,16">
              <v:shape style="position:absolute;left:16664;top:8245;width:16;height:16" coordorigin="16664,8245" coordsize="16,16" path="m16680,8245l16664,8261e" filled="false" stroked="true" strokeweight=".318763pt" strokecolor="#bababa">
                <v:path arrowok="t"/>
              </v:shape>
            </v:group>
            <v:group style="position:absolute;left:18100;top:10580;width:16;height:16" coordorigin="18100,10580" coordsize="16,16">
              <v:shape style="position:absolute;left:18100;top:10580;width:16;height:16" coordorigin="18100,10580" coordsize="16,16" path="m18100,10580l18116,10596e" filled="false" stroked="true" strokeweight=".318763pt" strokecolor="#bababa">
                <v:path arrowok="t"/>
              </v:shape>
            </v:group>
            <v:group style="position:absolute;left:18100;top:10580;width:16;height:16" coordorigin="18100,10580" coordsize="16,16">
              <v:shape style="position:absolute;left:18100;top:10580;width:16;height:16" coordorigin="18100,10580" coordsize="16,16" path="m18116,10580l18100,10596e" filled="false" stroked="true" strokeweight=".318763pt" strokecolor="#bababa">
                <v:path arrowok="t"/>
              </v:shape>
            </v:group>
            <v:group style="position:absolute;left:18229;top:10806;width:16;height:16" coordorigin="18229,10806" coordsize="16,16">
              <v:shape style="position:absolute;left:18229;top:10806;width:16;height:16" coordorigin="18229,10806" coordsize="16,16" path="m18229,10806l18245,10822e" filled="false" stroked="true" strokeweight=".318763pt" strokecolor="#bababa">
                <v:path arrowok="t"/>
              </v:shape>
            </v:group>
            <v:group style="position:absolute;left:18229;top:10806;width:16;height:16" coordorigin="18229,10806" coordsize="16,16">
              <v:shape style="position:absolute;left:18229;top:10806;width:16;height:16" coordorigin="18229,10806" coordsize="16,16" path="m18245,10806l18229,10822e" filled="false" stroked="true" strokeweight=".318763pt" strokecolor="#bababa">
                <v:path arrowok="t"/>
              </v:shape>
            </v:group>
            <v:group style="position:absolute;left:18548;top:11205;width:16;height:16" coordorigin="18548,11205" coordsize="16,16">
              <v:shape style="position:absolute;left:18548;top:11205;width:16;height:16" coordorigin="18548,11205" coordsize="16,16" path="m18548,11205l18564,11221e" filled="false" stroked="true" strokeweight=".318763pt" strokecolor="#bababa">
                <v:path arrowok="t"/>
              </v:shape>
            </v:group>
            <v:group style="position:absolute;left:18548;top:11205;width:16;height:16" coordorigin="18548,11205" coordsize="16,16">
              <v:shape style="position:absolute;left:18548;top:11205;width:16;height:16" coordorigin="18548,11205" coordsize="16,16" path="m18564,11205l18548,11221e" filled="false" stroked="true" strokeweight=".318763pt" strokecolor="#bababa">
                <v:path arrowok="t"/>
              </v:shape>
            </v:group>
            <v:group style="position:absolute;left:18510;top:11221;width:16;height:16" coordorigin="18510,11221" coordsize="16,16">
              <v:shape style="position:absolute;left:18510;top:11221;width:16;height:16" coordorigin="18510,11221" coordsize="16,16" path="m18510,11221l18526,11237e" filled="false" stroked="true" strokeweight=".318763pt" strokecolor="#bababa">
                <v:path arrowok="t"/>
              </v:shape>
            </v:group>
            <v:group style="position:absolute;left:18510;top:11221;width:16;height:16" coordorigin="18510,11221" coordsize="16,16">
              <v:shape style="position:absolute;left:18510;top:11221;width:16;height:16" coordorigin="18510,11221" coordsize="16,16" path="m18526,11221l18510,11237e" filled="false" stroked="true" strokeweight=".318763pt" strokecolor="#bababa">
                <v:path arrowok="t"/>
              </v:shape>
            </v:group>
            <v:group style="position:absolute;left:18099;top:10574;width:16;height:16" coordorigin="18099,10574" coordsize="16,16">
              <v:shape style="position:absolute;left:18099;top:10574;width:16;height:16" coordorigin="18099,10574" coordsize="16,16" path="m18099,10574l18115,10590e" filled="false" stroked="true" strokeweight=".318763pt" strokecolor="#bababa">
                <v:path arrowok="t"/>
              </v:shape>
            </v:group>
            <v:group style="position:absolute;left:18099;top:10574;width:16;height:16" coordorigin="18099,10574" coordsize="16,16">
              <v:shape style="position:absolute;left:18099;top:10574;width:16;height:16" coordorigin="18099,10574" coordsize="16,16" path="m18115,10574l18099,10590e" filled="false" stroked="true" strokeweight=".318763pt" strokecolor="#bababa">
                <v:path arrowok="t"/>
              </v:shape>
            </v:group>
            <v:group style="position:absolute;left:17673;top:10120;width:16;height:16" coordorigin="17673,10120" coordsize="16,16">
              <v:shape style="position:absolute;left:17673;top:10120;width:16;height:16" coordorigin="17673,10120" coordsize="16,16" path="m17673,10120l17689,10135e" filled="false" stroked="true" strokeweight=".318763pt" strokecolor="#bababa">
                <v:path arrowok="t"/>
              </v:shape>
            </v:group>
            <v:group style="position:absolute;left:17673;top:10120;width:16;height:16" coordorigin="17673,10120" coordsize="16,16">
              <v:shape style="position:absolute;left:17673;top:10120;width:16;height:16" coordorigin="17673,10120" coordsize="16,16" path="m17689,10120l17673,10135e" filled="false" stroked="true" strokeweight=".318763pt" strokecolor="#bababa">
                <v:path arrowok="t"/>
              </v:shape>
            </v:group>
            <v:group style="position:absolute;left:17688;top:9884;width:16;height:16" coordorigin="17688,9884" coordsize="16,16">
              <v:shape style="position:absolute;left:17688;top:9884;width:16;height:16" coordorigin="17688,9884" coordsize="16,16" path="m17688,9884l17704,9900e" filled="false" stroked="true" strokeweight=".318763pt" strokecolor="#bababa">
                <v:path arrowok="t"/>
              </v:shape>
            </v:group>
            <v:group style="position:absolute;left:17688;top:9884;width:16;height:16" coordorigin="17688,9884" coordsize="16,16">
              <v:shape style="position:absolute;left:17688;top:9884;width:16;height:16" coordorigin="17688,9884" coordsize="16,16" path="m17704,9884l17688,9900e" filled="false" stroked="true" strokeweight=".318763pt" strokecolor="#bababa">
                <v:path arrowok="t"/>
              </v:shape>
            </v:group>
            <v:group style="position:absolute;left:17286;top:9458;width:16;height:16" coordorigin="17286,9458" coordsize="16,16">
              <v:shape style="position:absolute;left:17286;top:9458;width:16;height:16" coordorigin="17286,9458" coordsize="16,16" path="m17286,9458l17302,9474e" filled="false" stroked="true" strokeweight=".318763pt" strokecolor="#bababa">
                <v:path arrowok="t"/>
              </v:shape>
            </v:group>
            <v:group style="position:absolute;left:17286;top:9458;width:16;height:16" coordorigin="17286,9458" coordsize="16,16">
              <v:shape style="position:absolute;left:17286;top:9458;width:16;height:16" coordorigin="17286,9458" coordsize="16,16" path="m17302,9458l17286,9474e" filled="false" stroked="true" strokeweight=".318763pt" strokecolor="#bababa">
                <v:path arrowok="t"/>
              </v:shape>
            </v:group>
            <v:group style="position:absolute;left:16967;top:9125;width:16;height:16" coordorigin="16967,9125" coordsize="16,16">
              <v:shape style="position:absolute;left:16967;top:9125;width:16;height:16" coordorigin="16967,9125" coordsize="16,16" path="m16967,9125l16983,9141e" filled="false" stroked="true" strokeweight=".318763pt" strokecolor="#bababa">
                <v:path arrowok="t"/>
              </v:shape>
            </v:group>
            <v:group style="position:absolute;left:16967;top:9125;width:16;height:16" coordorigin="16967,9125" coordsize="16,16">
              <v:shape style="position:absolute;left:16967;top:9125;width:16;height:16" coordorigin="16967,9125" coordsize="16,16" path="m16983,9125l16967,9141e" filled="false" stroked="true" strokeweight=".318763pt" strokecolor="#bababa">
                <v:path arrowok="t"/>
              </v:shape>
            </v:group>
            <v:group style="position:absolute;left:16674;top:8238;width:16;height:16" coordorigin="16674,8238" coordsize="16,16">
              <v:shape style="position:absolute;left:16674;top:8238;width:16;height:16" coordorigin="16674,8238" coordsize="16,16" path="m16674,8238l16690,8253e" filled="false" stroked="true" strokeweight=".318763pt" strokecolor="#bababa">
                <v:path arrowok="t"/>
              </v:shape>
            </v:group>
            <v:group style="position:absolute;left:16674;top:8238;width:16;height:16" coordorigin="16674,8238" coordsize="16,16">
              <v:shape style="position:absolute;left:16674;top:8238;width:16;height:16" coordorigin="16674,8238" coordsize="16,16" path="m16690,8238l16674,8253e" filled="false" stroked="true" strokeweight=".318763pt" strokecolor="#bababa">
                <v:path arrowok="t"/>
              </v:shape>
            </v:group>
            <v:group style="position:absolute;left:17251;top:8857;width:16;height:16" coordorigin="17251,8857" coordsize="16,16">
              <v:shape style="position:absolute;left:17251;top:8857;width:16;height:16" coordorigin="17251,8857" coordsize="16,16" path="m17251,8857l17267,8873e" filled="false" stroked="true" strokeweight=".318763pt" strokecolor="#bababa">
                <v:path arrowok="t"/>
              </v:shape>
            </v:group>
            <v:group style="position:absolute;left:17251;top:8857;width:16;height:16" coordorigin="17251,8857" coordsize="16,16">
              <v:shape style="position:absolute;left:17251;top:8857;width:16;height:16" coordorigin="17251,8857" coordsize="16,16" path="m17267,8857l17251,8873e" filled="false" stroked="true" strokeweight=".318763pt" strokecolor="#bababa">
                <v:path arrowok="t"/>
              </v:shape>
            </v:group>
            <v:group style="position:absolute;left:17053;top:9042;width:16;height:16" coordorigin="17053,9042" coordsize="16,16">
              <v:shape style="position:absolute;left:17053;top:9042;width:16;height:16" coordorigin="17053,9042" coordsize="16,16" path="m17053,9042l17069,9058e" filled="false" stroked="true" strokeweight=".318763pt" strokecolor="#bababa">
                <v:path arrowok="t"/>
              </v:shape>
            </v:group>
            <v:group style="position:absolute;left:17053;top:9042;width:16;height:16" coordorigin="17053,9042" coordsize="16,16">
              <v:shape style="position:absolute;left:17053;top:9042;width:16;height:16" coordorigin="17053,9042" coordsize="16,16" path="m17069,9042l17053,9058e" filled="false" stroked="true" strokeweight=".318763pt" strokecolor="#bababa">
                <v:path arrowok="t"/>
              </v:shape>
            </v:group>
            <v:group style="position:absolute;left:18550;top:11202;width:16;height:16" coordorigin="18550,11202" coordsize="16,16">
              <v:shape style="position:absolute;left:18550;top:11202;width:16;height:16" coordorigin="18550,11202" coordsize="16,16" path="m18550,11202l18566,11218e" filled="false" stroked="true" strokeweight=".318763pt" strokecolor="#bababa">
                <v:path arrowok="t"/>
              </v:shape>
            </v:group>
            <v:group style="position:absolute;left:18550;top:11202;width:16;height:16" coordorigin="18550,11202" coordsize="16,16">
              <v:shape style="position:absolute;left:18550;top:11202;width:16;height:16" coordorigin="18550,11202" coordsize="16,16" path="m18566,11202l18550,11218e" filled="false" stroked="true" strokeweight=".318763pt" strokecolor="#bababa">
                <v:path arrowok="t"/>
              </v:shape>
            </v:group>
            <v:group style="position:absolute;left:18161;top:10488;width:16;height:16" coordorigin="18161,10488" coordsize="16,16">
              <v:shape style="position:absolute;left:18161;top:10488;width:16;height:16" coordorigin="18161,10488" coordsize="16,16" path="m18161,10488l18177,10504e" filled="false" stroked="true" strokeweight=".318763pt" strokecolor="#bababa">
                <v:path arrowok="t"/>
              </v:shape>
            </v:group>
            <v:group style="position:absolute;left:18161;top:10488;width:16;height:16" coordorigin="18161,10488" coordsize="16,16">
              <v:shape style="position:absolute;left:18161;top:10488;width:16;height:16" coordorigin="18161,10488" coordsize="16,16" path="m18177,10488l18161,10504e" filled="false" stroked="true" strokeweight=".318763pt" strokecolor="#bababa">
                <v:path arrowok="t"/>
              </v:shape>
            </v:group>
            <v:group style="position:absolute;left:18438;top:10333;width:16;height:16" coordorigin="18438,10333" coordsize="16,16">
              <v:shape style="position:absolute;left:18438;top:10333;width:16;height:16" coordorigin="18438,10333" coordsize="16,16" path="m18438,10333l18454,10349e" filled="false" stroked="true" strokeweight=".318763pt" strokecolor="#bababa">
                <v:path arrowok="t"/>
              </v:shape>
            </v:group>
            <v:group style="position:absolute;left:18438;top:10333;width:16;height:16" coordorigin="18438,10333" coordsize="16,16">
              <v:shape style="position:absolute;left:18438;top:10333;width:16;height:16" coordorigin="18438,10333" coordsize="16,16" path="m18454,10333l18438,10349e" filled="false" stroked="true" strokeweight=".318763pt" strokecolor="#bababa">
                <v:path arrowok="t"/>
              </v:shape>
            </v:group>
            <v:group style="position:absolute;left:18215;top:9646;width:16;height:16" coordorigin="18215,9646" coordsize="16,16">
              <v:shape style="position:absolute;left:18215;top:9646;width:16;height:16" coordorigin="18215,9646" coordsize="16,16" path="m18215,9646l18231,9662e" filled="false" stroked="true" strokeweight=".318763pt" strokecolor="#bababa">
                <v:path arrowok="t"/>
              </v:shape>
            </v:group>
            <v:group style="position:absolute;left:18215;top:9646;width:16;height:16" coordorigin="18215,9646" coordsize="16,16">
              <v:shape style="position:absolute;left:18215;top:9646;width:16;height:16" coordorigin="18215,9646" coordsize="16,16" path="m18231,9646l18215,9662e" filled="false" stroked="true" strokeweight=".318763pt" strokecolor="#bababa">
                <v:path arrowok="t"/>
              </v:shape>
            </v:group>
            <v:group style="position:absolute;left:18532;top:9987;width:16;height:16" coordorigin="18532,9987" coordsize="16,16">
              <v:shape style="position:absolute;left:18532;top:9987;width:16;height:16" coordorigin="18532,9987" coordsize="16,16" path="m18532,9987l18548,10003e" filled="false" stroked="true" strokeweight=".318763pt" strokecolor="#bababa">
                <v:path arrowok="t"/>
              </v:shape>
            </v:group>
            <v:group style="position:absolute;left:18532;top:9987;width:16;height:16" coordorigin="18532,9987" coordsize="16,16">
              <v:shape style="position:absolute;left:18532;top:9987;width:16;height:16" coordorigin="18532,9987" coordsize="16,16" path="m18548,9987l18532,10003e" filled="false" stroked="true" strokeweight=".318763pt" strokecolor="#bababa">
                <v:path arrowok="t"/>
              </v:shape>
            </v:group>
            <v:group style="position:absolute;left:18089;top:10400;width:16;height:16" coordorigin="18089,10400" coordsize="16,16">
              <v:shape style="position:absolute;left:18089;top:10400;width:16;height:16" coordorigin="18089,10400" coordsize="16,16" path="m18089,10400l18105,10416e" filled="false" stroked="true" strokeweight=".318763pt" strokecolor="#bababa">
                <v:path arrowok="t"/>
              </v:shape>
            </v:group>
            <v:group style="position:absolute;left:18089;top:10400;width:16;height:16" coordorigin="18089,10400" coordsize="16,16">
              <v:shape style="position:absolute;left:18089;top:10400;width:16;height:16" coordorigin="18089,10400" coordsize="16,16" path="m18105,10400l18089,10416e" filled="false" stroked="true" strokeweight=".318763pt" strokecolor="#bababa">
                <v:path arrowok="t"/>
              </v:shape>
            </v:group>
            <v:group style="position:absolute;left:17770;top:10059;width:16;height:16" coordorigin="17770,10059" coordsize="16,16">
              <v:shape style="position:absolute;left:17770;top:10059;width:16;height:16" coordorigin="17770,10059" coordsize="16,16" path="m17770,10059l17786,10075e" filled="false" stroked="true" strokeweight=".318763pt" strokecolor="#bababa">
                <v:path arrowok="t"/>
              </v:shape>
            </v:group>
            <v:group style="position:absolute;left:17770;top:10059;width:16;height:16" coordorigin="17770,10059" coordsize="16,16">
              <v:shape style="position:absolute;left:17770;top:10059;width:16;height:16" coordorigin="17770,10059" coordsize="16,16" path="m17786,10059l17770,10075e" filled="false" stroked="true" strokeweight=".318763pt" strokecolor="#bababa">
                <v:path arrowok="t"/>
              </v:shape>
            </v:group>
            <v:group style="position:absolute;left:17970;top:9619;width:16;height:16" coordorigin="17970,9619" coordsize="16,16">
              <v:shape style="position:absolute;left:17970;top:9619;width:16;height:16" coordorigin="17970,9619" coordsize="16,16" path="m17970,9619l17986,9635e" filled="false" stroked="true" strokeweight=".318763pt" strokecolor="#bababa">
                <v:path arrowok="t"/>
              </v:shape>
            </v:group>
            <v:group style="position:absolute;left:17970;top:9619;width:16;height:16" coordorigin="17970,9619" coordsize="16,16">
              <v:shape style="position:absolute;left:17970;top:9619;width:16;height:16" coordorigin="17970,9619" coordsize="16,16" path="m17986,9619l17970,9635e" filled="false" stroked="true" strokeweight=".318763pt" strokecolor="#bababa">
                <v:path arrowok="t"/>
              </v:shape>
            </v:group>
            <v:group style="position:absolute;left:17774;top:9807;width:16;height:16" coordorigin="17774,9807" coordsize="16,16">
              <v:shape style="position:absolute;left:17774;top:9807;width:16;height:16" coordorigin="17774,9807" coordsize="16,16" path="m17774,9807l17790,9823e" filled="false" stroked="true" strokeweight=".318763pt" strokecolor="#bababa">
                <v:path arrowok="t"/>
              </v:shape>
            </v:group>
            <v:group style="position:absolute;left:17774;top:9807;width:16;height:16" coordorigin="17774,9807" coordsize="16,16">
              <v:shape style="position:absolute;left:17774;top:9807;width:16;height:16" coordorigin="17774,9807" coordsize="16,16" path="m17790,9807l17774,9823e" filled="false" stroked="true" strokeweight=".318763pt" strokecolor="#bababa">
                <v:path arrowok="t"/>
              </v:shape>
            </v:group>
            <v:group style="position:absolute;left:17264;top:9273;width:16;height:16" coordorigin="17264,9273" coordsize="16,16">
              <v:shape style="position:absolute;left:17264;top:9273;width:16;height:16" coordorigin="17264,9273" coordsize="16,16" path="m17264,9273l17280,9289e" filled="false" stroked="true" strokeweight=".318763pt" strokecolor="#bababa">
                <v:path arrowok="t"/>
              </v:shape>
            </v:group>
            <v:group style="position:absolute;left:17264;top:9273;width:16;height:16" coordorigin="17264,9273" coordsize="16,16">
              <v:shape style="position:absolute;left:17264;top:9273;width:16;height:16" coordorigin="17264,9273" coordsize="16,16" path="m17280,9273l17264,9289e" filled="false" stroked="true" strokeweight=".318763pt" strokecolor="#bababa">
                <v:path arrowok="t"/>
              </v:shape>
            </v:group>
            <v:group style="position:absolute;left:17460;top:9085;width:16;height:16" coordorigin="17460,9085" coordsize="16,16">
              <v:shape style="position:absolute;left:17460;top:9085;width:16;height:16" coordorigin="17460,9085" coordsize="16,16" path="m17460,9085l17476,9101e" filled="false" stroked="true" strokeweight=".318763pt" strokecolor="#bababa">
                <v:path arrowok="t"/>
              </v:shape>
            </v:group>
            <v:group style="position:absolute;left:17460;top:9085;width:16;height:16" coordorigin="17460,9085" coordsize="16,16">
              <v:shape style="position:absolute;left:17460;top:9085;width:16;height:16" coordorigin="17460,9085" coordsize="16,16" path="m17476,9085l17460,9101e" filled="false" stroked="true" strokeweight=".318763pt" strokecolor="#bababa">
                <v:path arrowok="t"/>
              </v:shape>
            </v:group>
            <v:group style="position:absolute;left:16998;top:9068;width:16;height:16" coordorigin="16998,9068" coordsize="16,16">
              <v:shape style="position:absolute;left:16998;top:9068;width:16;height:16" coordorigin="16998,9068" coordsize="16,16" path="m16998,9068l17014,9084e" filled="false" stroked="true" strokeweight=".318763pt" strokecolor="#bababa">
                <v:path arrowok="t"/>
              </v:shape>
            </v:group>
            <v:group style="position:absolute;left:16998;top:9068;width:16;height:16" coordorigin="16998,9068" coordsize="16,16">
              <v:shape style="position:absolute;left:16998;top:9068;width:16;height:16" coordorigin="16998,9068" coordsize="16,16" path="m17014,9068l16998,9084e" filled="false" stroked="true" strokeweight=".318763pt" strokecolor="#bababa">
                <v:path arrowok="t"/>
              </v:shape>
            </v:group>
            <v:group style="position:absolute;left:16832;top:9226;width:16;height:16" coordorigin="16832,9226" coordsize="16,16">
              <v:shape style="position:absolute;left:16832;top:9226;width:16;height:16" coordorigin="16832,9226" coordsize="16,16" path="m16832,9226l16848,9241e" filled="false" stroked="true" strokeweight=".318763pt" strokecolor="#bababa">
                <v:path arrowok="t"/>
              </v:shape>
            </v:group>
            <v:group style="position:absolute;left:16832;top:9226;width:16;height:16" coordorigin="16832,9226" coordsize="16,16">
              <v:shape style="position:absolute;left:16832;top:9226;width:16;height:16" coordorigin="16832,9226" coordsize="16,16" path="m16848,9226l16832,9241e" filled="false" stroked="true" strokeweight=".318763pt" strokecolor="#bababa">
                <v:path arrowok="t"/>
              </v:shape>
            </v:group>
            <v:group style="position:absolute;left:16182;top:8481;width:16;height:16" coordorigin="16182,8481" coordsize="16,16">
              <v:shape style="position:absolute;left:16182;top:8481;width:16;height:16" coordorigin="16182,8481" coordsize="16,16" path="m16182,8481l16198,8497e" filled="false" stroked="true" strokeweight=".318763pt" strokecolor="#bababa">
                <v:path arrowok="t"/>
              </v:shape>
            </v:group>
            <v:group style="position:absolute;left:16182;top:8481;width:16;height:16" coordorigin="16182,8481" coordsize="16,16">
              <v:shape style="position:absolute;left:16182;top:8481;width:16;height:16" coordorigin="16182,8481" coordsize="16,16" path="m16198,8481l16182,8497e" filled="false" stroked="true" strokeweight=".318763pt" strokecolor="#bababa">
                <v:path arrowok="t"/>
              </v:shape>
            </v:group>
            <v:group style="position:absolute;left:16331;top:8344;width:16;height:16" coordorigin="16331,8344" coordsize="16,16">
              <v:shape style="position:absolute;left:16331;top:8344;width:16;height:16" coordorigin="16331,8344" coordsize="16,16" path="m16331,8344l16347,8360e" filled="false" stroked="true" strokeweight=".318763pt" strokecolor="#bababa">
                <v:path arrowok="t"/>
              </v:shape>
            </v:group>
            <v:group style="position:absolute;left:16331;top:8344;width:16;height:16" coordorigin="16331,8344" coordsize="16,16">
              <v:shape style="position:absolute;left:16331;top:8344;width:16;height:16" coordorigin="16331,8344" coordsize="16,16" path="m16347,8344l16331,8360e" filled="false" stroked="true" strokeweight=".318763pt" strokecolor="#bababa">
                <v:path arrowok="t"/>
              </v:shape>
            </v:group>
            <v:group style="position:absolute;left:18628;top:10405;width:16;height:18" coordorigin="18628,10405" coordsize="16,18">
              <v:shape style="position:absolute;left:18628;top:10405;width:16;height:18" coordorigin="18628,10405" coordsize="16,18" path="m18628,10405l18644,10422e" filled="false" stroked="true" strokeweight=".318763pt" strokecolor="#bababa">
                <v:path arrowok="t"/>
              </v:shape>
            </v:group>
            <v:group style="position:absolute;left:18628;top:10405;width:16;height:18" coordorigin="18628,10405" coordsize="16,18">
              <v:shape style="position:absolute;left:18628;top:10405;width:16;height:18" coordorigin="18628,10405" coordsize="16,18" path="m18644,10405l18628,10422e" filled="false" stroked="true" strokeweight=".318763pt" strokecolor="#bababa">
                <v:path arrowok="t"/>
              </v:shape>
            </v:group>
            <v:group style="position:absolute;left:18430;top:9522;width:16;height:16" coordorigin="18430,9522" coordsize="16,16">
              <v:shape style="position:absolute;left:18430;top:9522;width:16;height:16" coordorigin="18430,9522" coordsize="16,16" path="m18430,9522l18446,9538e" filled="false" stroked="true" strokeweight=".318763pt" strokecolor="#bababa">
                <v:path arrowok="t"/>
              </v:shape>
            </v:group>
            <v:group style="position:absolute;left:18430;top:9522;width:16;height:16" coordorigin="18430,9522" coordsize="16,16">
              <v:shape style="position:absolute;left:18430;top:9522;width:16;height:16" coordorigin="18430,9522" coordsize="16,16" path="m18446,9522l18430,9538e" filled="false" stroked="true" strokeweight=".318763pt" strokecolor="#bababa">
                <v:path arrowok="t"/>
              </v:shape>
            </v:group>
            <v:group style="position:absolute;left:12655;top:7108;width:16;height:16" coordorigin="12655,7108" coordsize="16,16">
              <v:shape style="position:absolute;left:12655;top:7108;width:16;height:16" coordorigin="12655,7108" coordsize="16,16" path="m12655,7108l12671,7123e" filled="false" stroked="true" strokeweight=".318763pt" strokecolor="#bababa">
                <v:path arrowok="t"/>
              </v:shape>
            </v:group>
            <v:group style="position:absolute;left:12655;top:7108;width:16;height:16" coordorigin="12655,7108" coordsize="16,16">
              <v:shape style="position:absolute;left:12655;top:7108;width:16;height:16" coordorigin="12655,7108" coordsize="16,16" path="m12671,7108l12655,7123e" filled="false" stroked="true" strokeweight=".318763pt" strokecolor="#bababa">
                <v:path arrowok="t"/>
              </v:shape>
            </v:group>
            <v:group style="position:absolute;left:10993;top:7234;width:16;height:16" coordorigin="10993,7234" coordsize="16,16">
              <v:shape style="position:absolute;left:10993;top:7234;width:16;height:16" coordorigin="10993,7234" coordsize="16,16" path="m10993,7234l11009,7249e" filled="false" stroked="true" strokeweight=".318763pt" strokecolor="#bababa">
                <v:path arrowok="t"/>
              </v:shape>
            </v:group>
            <v:group style="position:absolute;left:10993;top:7234;width:16;height:16" coordorigin="10993,7234" coordsize="16,16">
              <v:shape style="position:absolute;left:10993;top:7234;width:16;height:16" coordorigin="10993,7234" coordsize="16,16" path="m11009,7234l10993,7249e" filled="false" stroked="true" strokeweight=".318763pt" strokecolor="#bababa">
                <v:path arrowok="t"/>
              </v:shape>
            </v:group>
            <v:group style="position:absolute;left:10171;top:7544;width:16;height:16" coordorigin="10171,7544" coordsize="16,16">
              <v:shape style="position:absolute;left:10171;top:7544;width:16;height:16" coordorigin="10171,7544" coordsize="16,16" path="m10171,7544l10186,7560e" filled="false" stroked="true" strokeweight=".318763pt" strokecolor="#bababa">
                <v:path arrowok="t"/>
              </v:shape>
            </v:group>
            <v:group style="position:absolute;left:10171;top:7544;width:16;height:16" coordorigin="10171,7544" coordsize="16,16">
              <v:shape style="position:absolute;left:10171;top:7544;width:16;height:16" coordorigin="10171,7544" coordsize="16,16" path="m10186,7544l10171,7560e" filled="false" stroked="true" strokeweight=".318763pt" strokecolor="#bababa">
                <v:path arrowok="t"/>
              </v:shape>
            </v:group>
            <v:group style="position:absolute;left:9197;top:8190;width:16;height:16" coordorigin="9197,8190" coordsize="16,16">
              <v:shape style="position:absolute;left:9197;top:8190;width:16;height:16" coordorigin="9197,8190" coordsize="16,16" path="m9197,8190l9213,8206e" filled="false" stroked="true" strokeweight=".318763pt" strokecolor="#bababa">
                <v:path arrowok="t"/>
              </v:shape>
            </v:group>
            <v:group style="position:absolute;left:9197;top:8190;width:16;height:16" coordorigin="9197,8190" coordsize="16,16">
              <v:shape style="position:absolute;left:9197;top:8190;width:16;height:16" coordorigin="9197,8190" coordsize="16,16" path="m9213,8190l9197,8206e" filled="false" stroked="true" strokeweight=".318763pt" strokecolor="#bababa">
                <v:path arrowok="t"/>
              </v:shape>
              <v:shape style="position:absolute;left:15283;top:9716;width:771;height:556" type="#_x0000_t75" stroked="false">
                <v:imagedata r:id="rId208" o:title=""/>
              </v:shape>
            </v:group>
            <v:group style="position:absolute;left:15668;top:9390;width:16;height:16" coordorigin="15668,9390" coordsize="16,16">
              <v:shape style="position:absolute;left:15668;top:9390;width:16;height:16" coordorigin="15668,9390" coordsize="16,16" path="m15668,9390l15684,9406e" filled="false" stroked="true" strokeweight=".318763pt" strokecolor="#bababa">
                <v:path arrowok="t"/>
              </v:shape>
            </v:group>
            <v:group style="position:absolute;left:15668;top:9390;width:16;height:16" coordorigin="15668,9390" coordsize="16,16">
              <v:shape style="position:absolute;left:15668;top:9390;width:16;height:16" coordorigin="15668,9390" coordsize="16,16" path="m15684,9390l15668,9406e" filled="false" stroked="true" strokeweight=".318763pt" strokecolor="#bababa">
                <v:path arrowok="t"/>
              </v:shape>
            </v:group>
            <v:group style="position:absolute;left:15613;top:9248;width:16;height:16" coordorigin="15613,9248" coordsize="16,16">
              <v:shape style="position:absolute;left:15613;top:9248;width:16;height:16" coordorigin="15613,9248" coordsize="16,16" path="m15613,9248l15629,9264e" filled="false" stroked="true" strokeweight=".318763pt" strokecolor="#bababa">
                <v:path arrowok="t"/>
              </v:shape>
            </v:group>
            <v:group style="position:absolute;left:15613;top:9248;width:16;height:16" coordorigin="15613,9248" coordsize="16,16">
              <v:shape style="position:absolute;left:15613;top:9248;width:16;height:16" coordorigin="15613,9248" coordsize="16,16" path="m15629,9248l15613,9264e" filled="false" stroked="true" strokeweight=".318763pt" strokecolor="#bababa">
                <v:path arrowok="t"/>
              </v:shape>
            </v:group>
            <v:group style="position:absolute;left:15610;top:9337;width:16;height:16" coordorigin="15610,9337" coordsize="16,16">
              <v:shape style="position:absolute;left:15610;top:9337;width:16;height:16" coordorigin="15610,9337" coordsize="16,16" path="m15610,9337l15625,9353e" filled="false" stroked="true" strokeweight=".318763pt" strokecolor="#bababa">
                <v:path arrowok="t"/>
              </v:shape>
            </v:group>
            <v:group style="position:absolute;left:15610;top:9337;width:16;height:16" coordorigin="15610,9337" coordsize="16,16">
              <v:shape style="position:absolute;left:15610;top:9337;width:16;height:16" coordorigin="15610,9337" coordsize="16,16" path="m15625,9337l15610,9353e" filled="false" stroked="true" strokeweight=".318763pt" strokecolor="#bababa">
                <v:path arrowok="t"/>
              </v:shape>
            </v:group>
            <v:group style="position:absolute;left:15675;top:9307;width:16;height:16" coordorigin="15675,9307" coordsize="16,16">
              <v:shape style="position:absolute;left:15675;top:9307;width:16;height:16" coordorigin="15675,9307" coordsize="16,16" path="m15675,9307l15691,9323e" filled="false" stroked="true" strokeweight=".318763pt" strokecolor="#bababa">
                <v:path arrowok="t"/>
              </v:shape>
            </v:group>
            <v:group style="position:absolute;left:15675;top:9307;width:16;height:16" coordorigin="15675,9307" coordsize="16,16">
              <v:shape style="position:absolute;left:15675;top:9307;width:16;height:16" coordorigin="15675,9307" coordsize="16,16" path="m15691,9307l15675,9323e" filled="false" stroked="true" strokeweight=".318763pt" strokecolor="#bababa">
                <v:path arrowok="t"/>
              </v:shape>
            </v:group>
            <v:group style="position:absolute;left:15598;top:9191;width:16;height:16" coordorigin="15598,9191" coordsize="16,16">
              <v:shape style="position:absolute;left:15598;top:9191;width:16;height:16" coordorigin="15598,9191" coordsize="16,16" path="m15598,9191l15614,9206e" filled="false" stroked="true" strokeweight=".318763pt" strokecolor="#bababa">
                <v:path arrowok="t"/>
              </v:shape>
            </v:group>
            <v:group style="position:absolute;left:15598;top:9191;width:16;height:16" coordorigin="15598,9191" coordsize="16,16">
              <v:shape style="position:absolute;left:15598;top:9191;width:16;height:16" coordorigin="15598,9191" coordsize="16,16" path="m15614,9191l15598,9206e" filled="false" stroked="true" strokeweight=".318763pt" strokecolor="#bababa">
                <v:path arrowok="t"/>
              </v:shape>
            </v:group>
            <v:group style="position:absolute;left:15536;top:9232;width:16;height:16" coordorigin="15536,9232" coordsize="16,16">
              <v:shape style="position:absolute;left:15536;top:9232;width:16;height:16" coordorigin="15536,9232" coordsize="16,16" path="m15536,9232l15552,9248e" filled="false" stroked="true" strokeweight=".318763pt" strokecolor="#bababa">
                <v:path arrowok="t"/>
              </v:shape>
            </v:group>
            <v:group style="position:absolute;left:15536;top:9232;width:16;height:16" coordorigin="15536,9232" coordsize="16,16">
              <v:shape style="position:absolute;left:15536;top:9232;width:16;height:16" coordorigin="15536,9232" coordsize="16,16" path="m15552,9232l15536,9248e" filled="false" stroked="true" strokeweight=".318763pt" strokecolor="#bababa">
                <v:path arrowok="t"/>
              </v:shape>
            </v:group>
            <v:group style="position:absolute;left:15257;top:8808;width:16;height:16" coordorigin="15257,8808" coordsize="16,16">
              <v:shape style="position:absolute;left:15257;top:8808;width:16;height:16" coordorigin="15257,8808" coordsize="16,16" path="m15257,8808l15273,8824e" filled="false" stroked="true" strokeweight=".318763pt" strokecolor="#bababa">
                <v:path arrowok="t"/>
              </v:shape>
            </v:group>
            <v:group style="position:absolute;left:15257;top:8808;width:16;height:16" coordorigin="15257,8808" coordsize="16,16">
              <v:shape style="position:absolute;left:15257;top:8808;width:16;height:16" coordorigin="15257,8808" coordsize="16,16" path="m15273,8808l15257,8824e" filled="false" stroked="true" strokeweight=".318763pt" strokecolor="#bababa">
                <v:path arrowok="t"/>
              </v:shape>
            </v:group>
            <v:group style="position:absolute;left:14760;top:8330;width:16;height:16" coordorigin="14760,8330" coordsize="16,16">
              <v:shape style="position:absolute;left:14760;top:8330;width:16;height:16" coordorigin="14760,8330" coordsize="16,16" path="m14760,8330l14776,8346e" filled="false" stroked="true" strokeweight=".318763pt" strokecolor="#bababa">
                <v:path arrowok="t"/>
              </v:shape>
            </v:group>
            <v:group style="position:absolute;left:14760;top:8330;width:16;height:16" coordorigin="14760,8330" coordsize="16,16">
              <v:shape style="position:absolute;left:14760;top:8330;width:16;height:16" coordorigin="14760,8330" coordsize="16,16" path="m14776,8330l14760,8346e" filled="false" stroked="true" strokeweight=".318763pt" strokecolor="#bababa">
                <v:path arrowok="t"/>
              </v:shape>
            </v:group>
            <v:group style="position:absolute;left:12253;top:7404;width:16;height:16" coordorigin="12253,7404" coordsize="16,16">
              <v:shape style="position:absolute;left:12253;top:7404;width:16;height:16" coordorigin="12253,7404" coordsize="16,16" path="m12253,7404l12269,7420e" filled="false" stroked="true" strokeweight=".318763pt" strokecolor="#bababa">
                <v:path arrowok="t"/>
              </v:shape>
            </v:group>
            <v:group style="position:absolute;left:12253;top:7404;width:16;height:16" coordorigin="12253,7404" coordsize="16,16">
              <v:shape style="position:absolute;left:12253;top:7404;width:16;height:16" coordorigin="12253,7404" coordsize="16,16" path="m12269,7404l12253,7420e" filled="false" stroked="true" strokeweight=".318763pt" strokecolor="#bababa">
                <v:path arrowok="t"/>
              </v:shape>
            </v:group>
            <v:group style="position:absolute;left:10265;top:7858;width:16;height:16" coordorigin="10265,7858" coordsize="16,16">
              <v:shape style="position:absolute;left:10265;top:7858;width:16;height:16" coordorigin="10265,7858" coordsize="16,16" path="m10265,7858l10280,7874e" filled="false" stroked="true" strokeweight=".318763pt" strokecolor="#bababa">
                <v:path arrowok="t"/>
              </v:shape>
            </v:group>
            <v:group style="position:absolute;left:10265;top:7858;width:16;height:16" coordorigin="10265,7858" coordsize="16,16">
              <v:shape style="position:absolute;left:10265;top:7858;width:16;height:16" coordorigin="10265,7858" coordsize="16,16" path="m10280,7858l10265,7874e" filled="false" stroked="true" strokeweight=".318763pt" strokecolor="#bababa">
                <v:path arrowok="t"/>
              </v:shape>
            </v:group>
            <v:group style="position:absolute;left:9756;top:8143;width:16;height:16" coordorigin="9756,8143" coordsize="16,16">
              <v:shape style="position:absolute;left:9756;top:8143;width:16;height:16" coordorigin="9756,8143" coordsize="16,16" path="m9756,8143l9772,8159e" filled="false" stroked="true" strokeweight=".318763pt" strokecolor="#bababa">
                <v:path arrowok="t"/>
              </v:shape>
            </v:group>
            <v:group style="position:absolute;left:9756;top:8143;width:16;height:16" coordorigin="9756,8143" coordsize="16,16">
              <v:shape style="position:absolute;left:9756;top:8143;width:16;height:16" coordorigin="9756,8143" coordsize="16,16" path="m9772,8143l9756,8159e" filled="false" stroked="true" strokeweight=".318763pt" strokecolor="#bababa">
                <v:path arrowok="t"/>
              </v:shape>
            </v:group>
            <v:group style="position:absolute;left:9719;top:8171;width:18;height:16" coordorigin="9719,8171" coordsize="18,16">
              <v:shape style="position:absolute;left:9719;top:8171;width:18;height:16" coordorigin="9719,8171" coordsize="18,16" path="m9719,8171l9737,8187e" filled="false" stroked="true" strokeweight=".318763pt" strokecolor="#bababa">
                <v:path arrowok="t"/>
              </v:shape>
            </v:group>
            <v:group style="position:absolute;left:9719;top:8171;width:18;height:16" coordorigin="9719,8171" coordsize="18,16">
              <v:shape style="position:absolute;left:9719;top:8171;width:18;height:16" coordorigin="9719,8171" coordsize="18,16" path="m9737,8171l9719,8187e" filled="false" stroked="true" strokeweight=".318763pt" strokecolor="#bababa">
                <v:path arrowok="t"/>
              </v:shape>
            </v:group>
            <v:group style="position:absolute;left:9740;top:8202;width:16;height:16" coordorigin="9740,8202" coordsize="16,16">
              <v:shape style="position:absolute;left:9740;top:8202;width:16;height:16" coordorigin="9740,8202" coordsize="16,16" path="m9740,8202l9756,8218e" filled="false" stroked="true" strokeweight=".318763pt" strokecolor="#bababa">
                <v:path arrowok="t"/>
              </v:shape>
            </v:group>
            <v:group style="position:absolute;left:9740;top:8202;width:16;height:16" coordorigin="9740,8202" coordsize="16,16">
              <v:shape style="position:absolute;left:9740;top:8202;width:16;height:16" coordorigin="9740,8202" coordsize="16,16" path="m9756,8202l9740,8218e" filled="false" stroked="true" strokeweight=".318763pt" strokecolor="#bababa">
                <v:path arrowok="t"/>
              </v:shape>
            </v:group>
            <v:group style="position:absolute;left:9283;top:8537;width:16;height:16" coordorigin="9283,8537" coordsize="16,16">
              <v:shape style="position:absolute;left:9283;top:8537;width:16;height:16" coordorigin="9283,8537" coordsize="16,16" path="m9283,8537l9299,8553e" filled="false" stroked="true" strokeweight=".318763pt" strokecolor="#bababa">
                <v:path arrowok="t"/>
              </v:shape>
            </v:group>
            <v:group style="position:absolute;left:9283;top:8537;width:16;height:16" coordorigin="9283,8537" coordsize="16,16">
              <v:shape style="position:absolute;left:9283;top:8537;width:16;height:16" coordorigin="9283,8537" coordsize="16,16" path="m9299,8537l9283,8553e" filled="false" stroked="true" strokeweight=".318763pt" strokecolor="#bababa">
                <v:path arrowok="t"/>
              </v:shape>
            </v:group>
            <v:group style="position:absolute;left:8723;top:9195;width:16;height:16" coordorigin="8723,9195" coordsize="16,16">
              <v:shape style="position:absolute;left:8723;top:9195;width:16;height:16" coordorigin="8723,9195" coordsize="16,16" path="m8723,9195l8739,9211e" filled="false" stroked="true" strokeweight=".318763pt" strokecolor="#bababa">
                <v:path arrowok="t"/>
              </v:shape>
            </v:group>
            <v:group style="position:absolute;left:8723;top:9195;width:16;height:16" coordorigin="8723,9195" coordsize="16,16">
              <v:shape style="position:absolute;left:8723;top:9195;width:16;height:16" coordorigin="8723,9195" coordsize="16,16" path="m8739,9195l8723,9211e" filled="false" stroked="true" strokeweight=".318763pt" strokecolor="#bababa">
                <v:path arrowok="t"/>
              </v:shape>
            </v:group>
            <v:group style="position:absolute;left:8378;top:9791;width:16;height:16" coordorigin="8378,9791" coordsize="16,16">
              <v:shape style="position:absolute;left:8378;top:9791;width:16;height:16" coordorigin="8378,9791" coordsize="16,16" path="m8378,9791l8394,9807e" filled="false" stroked="true" strokeweight=".318763pt" strokecolor="#bababa">
                <v:path arrowok="t"/>
              </v:shape>
            </v:group>
            <v:group style="position:absolute;left:8378;top:9791;width:16;height:16" coordorigin="8378,9791" coordsize="16,16">
              <v:shape style="position:absolute;left:8378;top:9791;width:16;height:16" coordorigin="8378,9791" coordsize="16,16" path="m8394,9791l8378,9807e" filled="false" stroked="true" strokeweight=".318763pt" strokecolor="#bababa">
                <v:path arrowok="t"/>
              </v:shape>
            </v:group>
            <v:group style="position:absolute;left:8135;top:10433;width:16;height:18" coordorigin="8135,10433" coordsize="16,18">
              <v:shape style="position:absolute;left:8135;top:10433;width:16;height:18" coordorigin="8135,10433" coordsize="16,18" path="m8135,10433l8151,10451e" filled="false" stroked="true" strokeweight=".318763pt" strokecolor="#bababa">
                <v:path arrowok="t"/>
              </v:shape>
            </v:group>
            <v:group style="position:absolute;left:8135;top:10433;width:16;height:18" coordorigin="8135,10433" coordsize="16,18">
              <v:shape style="position:absolute;left:8135;top:10433;width:16;height:18" coordorigin="8135,10433" coordsize="16,18" path="m8151,10433l8135,10451e" filled="false" stroked="true" strokeweight=".318763pt" strokecolor="#bababa">
                <v:path arrowok="t"/>
              </v:shape>
            </v:group>
            <v:group style="position:absolute;left:8013;top:11100;width:16;height:16" coordorigin="8013,11100" coordsize="16,16">
              <v:shape style="position:absolute;left:8013;top:11100;width:16;height:16" coordorigin="8013,11100" coordsize="16,16" path="m8013,11100l8029,11116e" filled="false" stroked="true" strokeweight=".318763pt" strokecolor="#bababa">
                <v:path arrowok="t"/>
              </v:shape>
            </v:group>
            <v:group style="position:absolute;left:8013;top:11100;width:16;height:16" coordorigin="8013,11100" coordsize="16,16">
              <v:shape style="position:absolute;left:8013;top:11100;width:16;height:16" coordorigin="8013,11100" coordsize="16,16" path="m8029,11100l8013,11116e" filled="false" stroked="true" strokeweight=".318763pt" strokecolor="#bababa">
                <v:path arrowok="t"/>
              </v:shape>
            </v:group>
            <v:group style="position:absolute;left:7998;top:11794;width:16;height:16" coordorigin="7998,11794" coordsize="16,16">
              <v:shape style="position:absolute;left:7998;top:11794;width:16;height:16" coordorigin="7998,11794" coordsize="16,16" path="m7998,11794l8014,11810e" filled="false" stroked="true" strokeweight=".318763pt" strokecolor="#bababa">
                <v:path arrowok="t"/>
              </v:shape>
            </v:group>
            <v:group style="position:absolute;left:7998;top:11794;width:16;height:16" coordorigin="7998,11794" coordsize="16,16">
              <v:shape style="position:absolute;left:7998;top:11794;width:16;height:16" coordorigin="7998,11794" coordsize="16,16" path="m8014,11794l7998,11810e" filled="false" stroked="true" strokeweight=".318763pt" strokecolor="#bababa">
                <v:path arrowok="t"/>
              </v:shape>
            </v:group>
            <v:group style="position:absolute;left:8008;top:12065;width:16;height:16" coordorigin="8008,12065" coordsize="16,16">
              <v:shape style="position:absolute;left:8008;top:12065;width:16;height:16" coordorigin="8008,12065" coordsize="16,16" path="m8008,12065l8024,12081e" filled="false" stroked="true" strokeweight=".318763pt" strokecolor="#bababa">
                <v:path arrowok="t"/>
              </v:shape>
            </v:group>
            <v:group style="position:absolute;left:8008;top:12065;width:16;height:16" coordorigin="8008,12065" coordsize="16,16">
              <v:shape style="position:absolute;left:8008;top:12065;width:16;height:16" coordorigin="8008,12065" coordsize="16,16" path="m8024,12065l8008,12081e" filled="false" stroked="true" strokeweight=".318763pt" strokecolor="#bababa">
                <v:path arrowok="t"/>
              </v:shape>
            </v:group>
            <v:group style="position:absolute;left:8046;top:12064;width:16;height:16" coordorigin="8046,12064" coordsize="16,16">
              <v:shape style="position:absolute;left:8046;top:12064;width:16;height:16" coordorigin="8046,12064" coordsize="16,16" path="m8046,12064l8062,12080e" filled="false" stroked="true" strokeweight=".318763pt" strokecolor="#bababa">
                <v:path arrowok="t"/>
              </v:shape>
            </v:group>
            <v:group style="position:absolute;left:8046;top:12064;width:16;height:16" coordorigin="8046,12064" coordsize="16,16">
              <v:shape style="position:absolute;left:8046;top:12064;width:16;height:16" coordorigin="8046,12064" coordsize="16,16" path="m8062,12064l8046,12080e" filled="false" stroked="true" strokeweight=".318763pt" strokecolor="#bababa">
                <v:path arrowok="t"/>
              </v:shape>
            </v:group>
            <v:group style="position:absolute;left:8041;top:12013;width:16;height:16" coordorigin="8041,12013" coordsize="16,16">
              <v:shape style="position:absolute;left:8041;top:12013;width:16;height:16" coordorigin="8041,12013" coordsize="16,16" path="m8041,12013l8057,12029e" filled="false" stroked="true" strokeweight=".318763pt" strokecolor="#bababa">
                <v:path arrowok="t"/>
              </v:shape>
            </v:group>
            <v:group style="position:absolute;left:8041;top:12013;width:16;height:16" coordorigin="8041,12013" coordsize="16,16">
              <v:shape style="position:absolute;left:8041;top:12013;width:16;height:16" coordorigin="8041,12013" coordsize="16,16" path="m8057,12013l8041,12029e" filled="false" stroked="true" strokeweight=".318763pt" strokecolor="#bababa">
                <v:path arrowok="t"/>
              </v:shape>
            </v:group>
            <v:group style="position:absolute;left:9516;top:14767;width:16;height:16" coordorigin="9516,14767" coordsize="16,16">
              <v:shape style="position:absolute;left:9516;top:14767;width:16;height:16" coordorigin="9516,14767" coordsize="16,16" path="m9516,14767l9531,14782e" filled="false" stroked="true" strokeweight=".318763pt" strokecolor="#bababa">
                <v:path arrowok="t"/>
              </v:shape>
            </v:group>
            <v:group style="position:absolute;left:9516;top:14767;width:16;height:16" coordorigin="9516,14767" coordsize="16,16">
              <v:shape style="position:absolute;left:9516;top:14767;width:16;height:16" coordorigin="9516,14767" coordsize="16,16" path="m9531,14767l9516,14782e" filled="false" stroked="true" strokeweight=".318763pt" strokecolor="#bababa">
                <v:path arrowok="t"/>
              </v:shape>
            </v:group>
            <v:group style="position:absolute;left:10327;top:15251;width:16;height:16" coordorigin="10327,15251" coordsize="16,16">
              <v:shape style="position:absolute;left:10327;top:15251;width:16;height:16" coordorigin="10327,15251" coordsize="16,16" path="m10327,15251l10343,15267e" filled="false" stroked="true" strokeweight=".318763pt" strokecolor="#bababa">
                <v:path arrowok="t"/>
              </v:shape>
            </v:group>
            <v:group style="position:absolute;left:10327;top:15251;width:16;height:16" coordorigin="10327,15251" coordsize="16,16">
              <v:shape style="position:absolute;left:10327;top:15251;width:16;height:16" coordorigin="10327,15251" coordsize="16,16" path="m10343,15251l10327,15267e" filled="false" stroked="true" strokeweight=".318763pt" strokecolor="#bababa">
                <v:path arrowok="t"/>
              </v:shape>
            </v:group>
            <v:group style="position:absolute;left:10312;top:15286;width:16;height:16" coordorigin="10312,15286" coordsize="16,16">
              <v:shape style="position:absolute;left:10312;top:15286;width:16;height:16" coordorigin="10312,15286" coordsize="16,16" path="m10312,15286l10328,15302e" filled="false" stroked="true" strokeweight=".318763pt" strokecolor="#bababa">
                <v:path arrowok="t"/>
              </v:shape>
            </v:group>
            <v:group style="position:absolute;left:10312;top:15286;width:16;height:16" coordorigin="10312,15286" coordsize="16,16">
              <v:shape style="position:absolute;left:10312;top:15286;width:16;height:16" coordorigin="10312,15286" coordsize="16,16" path="m10328,15286l10312,15302e" filled="false" stroked="true" strokeweight=".318763pt" strokecolor="#bababa">
                <v:path arrowok="t"/>
              </v:shape>
            </v:group>
            <v:group style="position:absolute;left:10354;top:15307;width:16;height:16" coordorigin="10354,15307" coordsize="16,16">
              <v:shape style="position:absolute;left:10354;top:15307;width:16;height:16" coordorigin="10354,15307" coordsize="16,16" path="m10354,15307l10370,15323e" filled="false" stroked="true" strokeweight=".318763pt" strokecolor="#bababa">
                <v:path arrowok="t"/>
              </v:shape>
            </v:group>
            <v:group style="position:absolute;left:10354;top:15307;width:16;height:16" coordorigin="10354,15307" coordsize="16,16">
              <v:shape style="position:absolute;left:10354;top:15307;width:16;height:16" coordorigin="10354,15307" coordsize="16,16" path="m10370,15307l10354,15323e" filled="false" stroked="true" strokeweight=".318763pt" strokecolor="#bababa">
                <v:path arrowok="t"/>
              </v:shape>
            </v:group>
            <v:group style="position:absolute;left:10701;top:15418;width:16;height:16" coordorigin="10701,15418" coordsize="16,16">
              <v:shape style="position:absolute;left:10701;top:15418;width:16;height:16" coordorigin="10701,15418" coordsize="16,16" path="m10701,15418l10717,15434e" filled="false" stroked="true" strokeweight=".318763pt" strokecolor="#bababa">
                <v:path arrowok="t"/>
              </v:shape>
            </v:group>
            <v:group style="position:absolute;left:10701;top:15418;width:16;height:16" coordorigin="10701,15418" coordsize="16,16">
              <v:shape style="position:absolute;left:10701;top:15418;width:16;height:16" coordorigin="10701,15418" coordsize="16,16" path="m10717,15418l10701,15434e" filled="false" stroked="true" strokeweight=".318763pt" strokecolor="#bababa">
                <v:path arrowok="t"/>
              </v:shape>
            </v:group>
            <v:group style="position:absolute;left:10655;top:15404;width:16;height:16" coordorigin="10655,15404" coordsize="16,16">
              <v:shape style="position:absolute;left:10655;top:15404;width:16;height:16" coordorigin="10655,15404" coordsize="16,16" path="m10655,15404l10671,15420e" filled="false" stroked="true" strokeweight=".318763pt" strokecolor="#bababa">
                <v:path arrowok="t"/>
              </v:shape>
            </v:group>
            <v:group style="position:absolute;left:10655;top:15404;width:16;height:16" coordorigin="10655,15404" coordsize="16,16">
              <v:shape style="position:absolute;left:10655;top:15404;width:16;height:16" coordorigin="10655,15404" coordsize="16,16" path="m10671,15404l10655,15420e" filled="false" stroked="true" strokeweight=".318763pt" strokecolor="#bababa">
                <v:path arrowok="t"/>
              </v:shape>
            </v:group>
            <v:group style="position:absolute;left:10645;top:15441;width:16;height:16" coordorigin="10645,15441" coordsize="16,16">
              <v:shape style="position:absolute;left:10645;top:15441;width:16;height:16" coordorigin="10645,15441" coordsize="16,16" path="m10645,15441l10661,15457e" filled="false" stroked="true" strokeweight=".318763pt" strokecolor="#bababa">
                <v:path arrowok="t"/>
              </v:shape>
            </v:group>
            <v:group style="position:absolute;left:10645;top:15441;width:16;height:16" coordorigin="10645,15441" coordsize="16,16">
              <v:shape style="position:absolute;left:10645;top:15441;width:16;height:16" coordorigin="10645,15441" coordsize="16,16" path="m10661,15441l10645,15457e" filled="false" stroked="true" strokeweight=".318763pt" strokecolor="#bababa">
                <v:path arrowok="t"/>
              </v:shape>
            </v:group>
            <v:group style="position:absolute;left:11366;top:15654;width:16;height:16" coordorigin="11366,15654" coordsize="16,16">
              <v:shape style="position:absolute;left:11366;top:15654;width:16;height:16" coordorigin="11366,15654" coordsize="16,16" path="m11366,15654l11382,15670e" filled="false" stroked="true" strokeweight=".318763pt" strokecolor="#bababa">
                <v:path arrowok="t"/>
              </v:shape>
            </v:group>
            <v:group style="position:absolute;left:11366;top:15654;width:16;height:16" coordorigin="11366,15654" coordsize="16,16">
              <v:shape style="position:absolute;left:11366;top:15654;width:16;height:16" coordorigin="11366,15654" coordsize="16,16" path="m11382,15654l11366,15670e" filled="false" stroked="true" strokeweight=".318763pt" strokecolor="#bababa">
                <v:path arrowok="t"/>
              </v:shape>
            </v:group>
            <v:group style="position:absolute;left:12048;top:15708;width:16;height:16" coordorigin="12048,15708" coordsize="16,16">
              <v:shape style="position:absolute;left:12048;top:15708;width:16;height:16" coordorigin="12048,15708" coordsize="16,16" path="m12048,15708l12064,15724e" filled="false" stroked="true" strokeweight=".318763pt" strokecolor="#bababa">
                <v:path arrowok="t"/>
              </v:shape>
            </v:group>
            <v:group style="position:absolute;left:12048;top:15708;width:16;height:16" coordorigin="12048,15708" coordsize="16,16">
              <v:shape style="position:absolute;left:12048;top:15708;width:16;height:16" coordorigin="12048,15708" coordsize="16,16" path="m12064,15708l12048,15724e" filled="false" stroked="true" strokeweight=".318763pt" strokecolor="#bababa">
                <v:path arrowok="t"/>
              </v:shape>
            </v:group>
            <v:group style="position:absolute;left:12733;top:15673;width:16;height:16" coordorigin="12733,15673" coordsize="16,16">
              <v:shape style="position:absolute;left:12733;top:15673;width:16;height:16" coordorigin="12733,15673" coordsize="16,16" path="m12733,15673l12749,15689e" filled="false" stroked="true" strokeweight=".318763pt" strokecolor="#bababa">
                <v:path arrowok="t"/>
              </v:shape>
            </v:group>
            <v:group style="position:absolute;left:12733;top:15673;width:16;height:16" coordorigin="12733,15673" coordsize="16,16">
              <v:shape style="position:absolute;left:12733;top:15673;width:16;height:16" coordorigin="12733,15673" coordsize="16,16" path="m12749,15673l12733,15689e" filled="false" stroked="true" strokeweight=".318763pt" strokecolor="#bababa">
                <v:path arrowok="t"/>
              </v:shape>
            </v:group>
            <v:group style="position:absolute;left:13401;top:15512;width:16;height:16" coordorigin="13401,15512" coordsize="16,16">
              <v:shape style="position:absolute;left:13401;top:15512;width:16;height:16" coordorigin="13401,15512" coordsize="16,16" path="m13401,15512l13417,15528e" filled="false" stroked="true" strokeweight=".318763pt" strokecolor="#bababa">
                <v:path arrowok="t"/>
              </v:shape>
            </v:group>
            <v:group style="position:absolute;left:13401;top:15512;width:16;height:16" coordorigin="13401,15512" coordsize="16,16">
              <v:shape style="position:absolute;left:13401;top:15512;width:16;height:16" coordorigin="13401,15512" coordsize="16,16" path="m13417,15512l13401,15528e" filled="false" stroked="true" strokeweight=".318763pt" strokecolor="#bababa">
                <v:path arrowok="t"/>
              </v:shape>
            </v:group>
            <v:group style="position:absolute;left:14037;top:15253;width:16;height:16" coordorigin="14037,15253" coordsize="16,16">
              <v:shape style="position:absolute;left:14037;top:15253;width:16;height:16" coordorigin="14037,15253" coordsize="16,16" path="m14037,15253l14053,15269e" filled="false" stroked="true" strokeweight=".318763pt" strokecolor="#bababa">
                <v:path arrowok="t"/>
              </v:shape>
            </v:group>
            <v:group style="position:absolute;left:14037;top:15253;width:16;height:16" coordorigin="14037,15253" coordsize="16,16">
              <v:shape style="position:absolute;left:14037;top:15253;width:16;height:16" coordorigin="14037,15253" coordsize="16,16" path="m14053,15253l14037,15269e" filled="false" stroked="true" strokeweight=".318763pt" strokecolor="#bababa">
                <v:path arrowok="t"/>
              </v:shape>
            </v:group>
            <v:group style="position:absolute;left:14623;top:14880;width:16;height:16" coordorigin="14623,14880" coordsize="16,16">
              <v:shape style="position:absolute;left:14623;top:14880;width:16;height:16" coordorigin="14623,14880" coordsize="16,16" path="m14623,14880l14639,14896e" filled="false" stroked="true" strokeweight=".318763pt" strokecolor="#bababa">
                <v:path arrowok="t"/>
              </v:shape>
            </v:group>
            <v:group style="position:absolute;left:14623;top:14880;width:16;height:16" coordorigin="14623,14880" coordsize="16,16">
              <v:shape style="position:absolute;left:14623;top:14880;width:16;height:16" coordorigin="14623,14880" coordsize="16,16" path="m14639,14880l14623,14896e" filled="false" stroked="true" strokeweight=".318763pt" strokecolor="#bababa">
                <v:path arrowok="t"/>
              </v:shape>
            </v:group>
            <v:group style="position:absolute;left:14743;top:14741;width:16;height:16" coordorigin="14743,14741" coordsize="16,16">
              <v:shape style="position:absolute;left:14743;top:14741;width:16;height:16" coordorigin="14743,14741" coordsize="16,16" path="m14743,14741l14759,14757e" filled="false" stroked="true" strokeweight=".318763pt" strokecolor="#bababa">
                <v:path arrowok="t"/>
              </v:shape>
            </v:group>
            <v:group style="position:absolute;left:14743;top:14741;width:16;height:16" coordorigin="14743,14741" coordsize="16,16">
              <v:shape style="position:absolute;left:14743;top:14741;width:16;height:16" coordorigin="14743,14741" coordsize="16,16" path="m14759,14741l14743,14757e" filled="false" stroked="true" strokeweight=".318763pt" strokecolor="#bababa">
                <v:path arrowok="t"/>
              </v:shape>
            </v:group>
            <v:group style="position:absolute;left:14768;top:14770;width:16;height:16" coordorigin="14768,14770" coordsize="16,16">
              <v:shape style="position:absolute;left:14768;top:14770;width:16;height:16" coordorigin="14768,14770" coordsize="16,16" path="m14768,14770l14784,14786e" filled="false" stroked="true" strokeweight=".318763pt" strokecolor="#bababa">
                <v:path arrowok="t"/>
              </v:shape>
            </v:group>
            <v:group style="position:absolute;left:14768;top:14770;width:16;height:16" coordorigin="14768,14770" coordsize="16,16">
              <v:shape style="position:absolute;left:14768;top:14770;width:16;height:16" coordorigin="14768,14770" coordsize="16,16" path="m14784,14770l14768,14786e" filled="false" stroked="true" strokeweight=".318763pt" strokecolor="#bababa">
                <v:path arrowok="t"/>
              </v:shape>
            </v:group>
            <v:group style="position:absolute;left:14805;top:14736;width:16;height:16" coordorigin="14805,14736" coordsize="16,16">
              <v:shape style="position:absolute;left:14805;top:14736;width:16;height:16" coordorigin="14805,14736" coordsize="16,16" path="m14805,14736l14821,14752e" filled="false" stroked="true" strokeweight=".318763pt" strokecolor="#bababa">
                <v:path arrowok="t"/>
              </v:shape>
            </v:group>
            <v:group style="position:absolute;left:14805;top:14736;width:16;height:16" coordorigin="14805,14736" coordsize="16,16">
              <v:shape style="position:absolute;left:14805;top:14736;width:16;height:16" coordorigin="14805,14736" coordsize="16,16" path="m14821,14736l14805,14752e" filled="false" stroked="true" strokeweight=".318763pt" strokecolor="#bababa">
                <v:path arrowok="t"/>
              </v:shape>
            </v:group>
            <v:group style="position:absolute;left:15138;top:14427;width:16;height:16" coordorigin="15138,14427" coordsize="16,16">
              <v:shape style="position:absolute;left:15138;top:14427;width:16;height:16" coordorigin="15138,14427" coordsize="16,16" path="m15138,14427l15154,14443e" filled="false" stroked="true" strokeweight=".318763pt" strokecolor="#bababa">
                <v:path arrowok="t"/>
              </v:shape>
            </v:group>
            <v:group style="position:absolute;left:15138;top:14427;width:16;height:16" coordorigin="15138,14427" coordsize="16,16">
              <v:shape style="position:absolute;left:15138;top:14427;width:16;height:16" coordorigin="15138,14427" coordsize="16,16" path="m15154,14427l15138,14443e" filled="false" stroked="true" strokeweight=".318763pt" strokecolor="#bababa">
                <v:path arrowok="t"/>
              </v:shape>
            </v:group>
            <v:group style="position:absolute;left:15573;top:13887;width:16;height:16" coordorigin="15573,13887" coordsize="16,16">
              <v:shape style="position:absolute;left:15573;top:13887;width:16;height:16" coordorigin="15573,13887" coordsize="16,16" path="m15573,13887l15589,13903e" filled="false" stroked="true" strokeweight=".318763pt" strokecolor="#bababa">
                <v:path arrowok="t"/>
              </v:shape>
            </v:group>
            <v:group style="position:absolute;left:15573;top:13887;width:16;height:16" coordorigin="15573,13887" coordsize="16,16">
              <v:shape style="position:absolute;left:15573;top:13887;width:16;height:16" coordorigin="15573,13887" coordsize="16,16" path="m15589,13887l15573,13903e" filled="false" stroked="true" strokeweight=".318763pt" strokecolor="#bababa">
                <v:path arrowok="t"/>
              </v:shape>
            </v:group>
            <v:group style="position:absolute;left:15898;top:13277;width:16;height:16" coordorigin="15898,13277" coordsize="16,16">
              <v:shape style="position:absolute;left:15898;top:13277;width:16;height:16" coordorigin="15898,13277" coordsize="16,16" path="m15898,13277l15914,13292e" filled="false" stroked="true" strokeweight=".318763pt" strokecolor="#bababa">
                <v:path arrowok="t"/>
              </v:shape>
            </v:group>
            <v:group style="position:absolute;left:15898;top:13277;width:16;height:16" coordorigin="15898,13277" coordsize="16,16">
              <v:shape style="position:absolute;left:15898;top:13277;width:16;height:16" coordorigin="15898,13277" coordsize="16,16" path="m15914,13277l15898,13292e" filled="false" stroked="true" strokeweight=".318763pt" strokecolor="#bababa">
                <v:path arrowok="t"/>
              </v:shape>
            </v:group>
            <v:group style="position:absolute;left:16137;top:12626;width:16;height:16" coordorigin="16137,12626" coordsize="16,16">
              <v:shape style="position:absolute;left:16137;top:12626;width:16;height:16" coordorigin="16137,12626" coordsize="16,16" path="m16137,12626l16153,12642e" filled="false" stroked="true" strokeweight=".318763pt" strokecolor="#bababa">
                <v:path arrowok="t"/>
              </v:shape>
            </v:group>
            <v:group style="position:absolute;left:16137;top:12626;width:16;height:16" coordorigin="16137,12626" coordsize="16,16">
              <v:shape style="position:absolute;left:16137;top:12626;width:16;height:16" coordorigin="16137,12626" coordsize="16,16" path="m16153,12626l16137,12642e" filled="false" stroked="true" strokeweight=".318763pt" strokecolor="#bababa">
                <v:path arrowok="t"/>
              </v:shape>
            </v:group>
            <v:group style="position:absolute;left:16260;top:11963;width:16;height:16" coordorigin="16260,11963" coordsize="16,16">
              <v:shape style="position:absolute;left:16260;top:11963;width:16;height:16" coordorigin="16260,11963" coordsize="16,16" path="m16260,11963l16276,11979e" filled="false" stroked="true" strokeweight=".318763pt" strokecolor="#bababa">
                <v:path arrowok="t"/>
              </v:shape>
            </v:group>
            <v:group style="position:absolute;left:16260;top:11963;width:16;height:16" coordorigin="16260,11963" coordsize="16,16">
              <v:shape style="position:absolute;left:16260;top:11963;width:16;height:16" coordorigin="16260,11963" coordsize="16,16" path="m16276,11963l16260,11979e" filled="false" stroked="true" strokeweight=".318763pt" strokecolor="#bababa">
                <v:path arrowok="t"/>
              </v:shape>
            </v:group>
            <v:group style="position:absolute;left:16279;top:11277;width:16;height:16" coordorigin="16279,11277" coordsize="16,16">
              <v:shape style="position:absolute;left:16279;top:11277;width:16;height:16" coordorigin="16279,11277" coordsize="16,16" path="m16279,11277l16295,11292e" filled="false" stroked="true" strokeweight=".318763pt" strokecolor="#bababa">
                <v:path arrowok="t"/>
              </v:shape>
            </v:group>
            <v:group style="position:absolute;left:16279;top:11277;width:16;height:16" coordorigin="16279,11277" coordsize="16,16">
              <v:shape style="position:absolute;left:16279;top:11277;width:16;height:16" coordorigin="16279,11277" coordsize="16,16" path="m16295,11277l16279,11292e" filled="false" stroked="true" strokeweight=".318763pt" strokecolor="#bababa">
                <v:path arrowok="t"/>
              </v:shape>
            </v:group>
            <v:group style="position:absolute;left:16236;top:10786;width:16;height:16" coordorigin="16236,10786" coordsize="16,16">
              <v:shape style="position:absolute;left:16236;top:10786;width:16;height:16" coordorigin="16236,10786" coordsize="16,16" path="m16236,10786l16252,10802e" filled="false" stroked="true" strokeweight=".318763pt" strokecolor="#bababa">
                <v:path arrowok="t"/>
              </v:shape>
            </v:group>
            <v:group style="position:absolute;left:16236;top:10786;width:16;height:16" coordorigin="16236,10786" coordsize="16,16">
              <v:shape style="position:absolute;left:16236;top:10786;width:16;height:16" coordorigin="16236,10786" coordsize="16,16" path="m16252,10786l16236,10802e" filled="false" stroked="true" strokeweight=".318763pt" strokecolor="#bababa">
                <v:path arrowok="t"/>
              </v:shape>
            </v:group>
            <v:group style="position:absolute;left:16201;top:10792;width:16;height:16" coordorigin="16201,10792" coordsize="16,16">
              <v:shape style="position:absolute;left:16201;top:10792;width:16;height:16" coordorigin="16201,10792" coordsize="16,16" path="m16201,10792l16217,10808e" filled="false" stroked="true" strokeweight=".318763pt" strokecolor="#bababa">
                <v:path arrowok="t"/>
              </v:shape>
            </v:group>
            <v:group style="position:absolute;left:16201;top:10792;width:16;height:16" coordorigin="16201,10792" coordsize="16,16">
              <v:shape style="position:absolute;left:16201;top:10792;width:16;height:16" coordorigin="16201,10792" coordsize="16,16" path="m16217,10792l16201,10808e" filled="false" stroked="true" strokeweight=".318763pt" strokecolor="#bababa">
                <v:path arrowok="t"/>
              </v:shape>
            </v:group>
            <v:group style="position:absolute;left:16209;top:10840;width:16;height:16" coordorigin="16209,10840" coordsize="16,16">
              <v:shape style="position:absolute;left:16209;top:10840;width:16;height:16" coordorigin="16209,10840" coordsize="16,16" path="m16209,10840l16225,10856e" filled="false" stroked="true" strokeweight=".318763pt" strokecolor="#bababa">
                <v:path arrowok="t"/>
              </v:shape>
            </v:group>
            <v:group style="position:absolute;left:16209;top:10840;width:16;height:16" coordorigin="16209,10840" coordsize="16,16">
              <v:shape style="position:absolute;left:16209;top:10840;width:16;height:16" coordorigin="16209,10840" coordsize="16,16" path="m16225,10840l16209,10856e" filled="false" stroked="true" strokeweight=".318763pt" strokecolor="#bababa">
                <v:path arrowok="t"/>
              </v:shape>
            </v:group>
            <v:group style="position:absolute;left:16172;top:10599;width:16;height:16" coordorigin="16172,10599" coordsize="16,16">
              <v:shape style="position:absolute;left:16172;top:10599;width:16;height:16" coordorigin="16172,10599" coordsize="16,16" path="m16172,10599l16188,10615e" filled="false" stroked="true" strokeweight=".318763pt" strokecolor="#bababa">
                <v:path arrowok="t"/>
              </v:shape>
            </v:group>
            <v:group style="position:absolute;left:16172;top:10599;width:16;height:16" coordorigin="16172,10599" coordsize="16,16">
              <v:shape style="position:absolute;left:16172;top:10599;width:16;height:16" coordorigin="16172,10599" coordsize="16,16" path="m16188,10599l16172,10615e" filled="false" stroked="true" strokeweight=".318763pt" strokecolor="#bababa">
                <v:path arrowok="t"/>
              </v:shape>
            </v:group>
            <v:group style="position:absolute;left:16190;top:10818;width:16;height:16" coordorigin="16190,10818" coordsize="16,16">
              <v:shape style="position:absolute;left:16190;top:10818;width:16;height:16" coordorigin="16190,10818" coordsize="16,16" path="m16190,10818l16206,10833e" filled="false" stroked="true" strokeweight=".318763pt" strokecolor="#bababa">
                <v:path arrowok="t"/>
              </v:shape>
            </v:group>
            <v:group style="position:absolute;left:16190;top:10818;width:16;height:16" coordorigin="16190,10818" coordsize="16,16">
              <v:shape style="position:absolute;left:16190;top:10818;width:16;height:16" coordorigin="16190,10818" coordsize="16,16" path="m16206,10818l16190,10833e" filled="false" stroked="true" strokeweight=".318763pt" strokecolor="#bababa">
                <v:path arrowok="t"/>
              </v:shape>
            </v:group>
            <v:group style="position:absolute;left:16252;top:11635;width:16;height:16" coordorigin="16252,11635" coordsize="16,16">
              <v:shape style="position:absolute;left:16252;top:11635;width:16;height:16" coordorigin="16252,11635" coordsize="16,16" path="m16252,11635l16268,11651e" filled="false" stroked="true" strokeweight=".318763pt" strokecolor="#bababa">
                <v:path arrowok="t"/>
              </v:shape>
            </v:group>
            <v:group style="position:absolute;left:16252;top:11635;width:16;height:16" coordorigin="16252,11635" coordsize="16,16">
              <v:shape style="position:absolute;left:16252;top:11635;width:16;height:16" coordorigin="16252,11635" coordsize="16,16" path="m16268,11635l16252,11651e" filled="false" stroked="true" strokeweight=".318763pt" strokecolor="#bababa">
                <v:path arrowok="t"/>
              </v:shape>
            </v:group>
            <v:group style="position:absolute;left:16169;top:12383;width:16;height:16" coordorigin="16169,12383" coordsize="16,16">
              <v:shape style="position:absolute;left:16169;top:12383;width:16;height:16" coordorigin="16169,12383" coordsize="16,16" path="m16169,12383l16185,12398e" filled="false" stroked="true" strokeweight=".318763pt" strokecolor="#bababa">
                <v:path arrowok="t"/>
              </v:shape>
            </v:group>
            <v:group style="position:absolute;left:16169;top:12383;width:16;height:16" coordorigin="16169,12383" coordsize="16,16">
              <v:shape style="position:absolute;left:16169;top:12383;width:16;height:16" coordorigin="16169,12383" coordsize="16,16" path="m16185,12383l16169,12398e" filled="false" stroked="true" strokeweight=".318763pt" strokecolor="#bababa">
                <v:path arrowok="t"/>
              </v:shape>
            </v:group>
            <v:group style="position:absolute;left:15947;top:13114;width:16;height:16" coordorigin="15947,13114" coordsize="16,16">
              <v:shape style="position:absolute;left:15947;top:13114;width:16;height:16" coordorigin="15947,13114" coordsize="16,16" path="m15947,13114l15963,13130e" filled="false" stroked="true" strokeweight=".318763pt" strokecolor="#bababa">
                <v:path arrowok="t"/>
              </v:shape>
            </v:group>
            <v:group style="position:absolute;left:15947;top:13114;width:16;height:16" coordorigin="15947,13114" coordsize="16,16">
              <v:shape style="position:absolute;left:15947;top:13114;width:16;height:16" coordorigin="15947,13114" coordsize="16,16" path="m15963,13114l15947,13130e" filled="false" stroked="true" strokeweight=".318763pt" strokecolor="#bababa">
                <v:path arrowok="t"/>
              </v:shape>
            </v:group>
            <v:group style="position:absolute;left:15589;top:13793;width:16;height:16" coordorigin="15589,13793" coordsize="16,16">
              <v:shape style="position:absolute;left:15589;top:13793;width:16;height:16" coordorigin="15589,13793" coordsize="16,16" path="m15589,13793l15605,13809e" filled="false" stroked="true" strokeweight=".318763pt" strokecolor="#bababa">
                <v:path arrowok="t"/>
              </v:shape>
            </v:group>
            <v:group style="position:absolute;left:15589;top:13793;width:16;height:16" coordorigin="15589,13793" coordsize="16,16">
              <v:shape style="position:absolute;left:15589;top:13793;width:16;height:16" coordorigin="15589,13793" coordsize="16,16" path="m15605,13793l15589,13809e" filled="false" stroked="true" strokeweight=".318763pt" strokecolor="#bababa">
                <v:path arrowok="t"/>
              </v:shape>
            </v:group>
            <v:group style="position:absolute;left:15092;top:14416;width:16;height:16" coordorigin="15092,14416" coordsize="16,16">
              <v:shape style="position:absolute;left:15092;top:14416;width:16;height:16" coordorigin="15092,14416" coordsize="16,16" path="m15092,14416l15108,14432e" filled="false" stroked="true" strokeweight=".318763pt" strokecolor="#bababa">
                <v:path arrowok="t"/>
              </v:shape>
            </v:group>
            <v:group style="position:absolute;left:15092;top:14416;width:16;height:16" coordorigin="15092,14416" coordsize="16,16">
              <v:shape style="position:absolute;left:15092;top:14416;width:16;height:16" coordorigin="15092,14416" coordsize="16,16" path="m15108,14416l15092,14432e" filled="false" stroked="true" strokeweight=".318763pt" strokecolor="#bababa">
                <v:path arrowok="t"/>
              </v:shape>
            </v:group>
            <v:group style="position:absolute;left:14486;top:14929;width:16;height:16" coordorigin="14486,14929" coordsize="16,16">
              <v:shape style="position:absolute;left:14486;top:14929;width:16;height:16" coordorigin="14486,14929" coordsize="16,16" path="m14486,14929l14502,14945e" filled="false" stroked="true" strokeweight=".318763pt" strokecolor="#bababa">
                <v:path arrowok="t"/>
              </v:shape>
            </v:group>
            <v:group style="position:absolute;left:14486;top:14929;width:16;height:16" coordorigin="14486,14929" coordsize="16,16">
              <v:shape style="position:absolute;left:14486;top:14929;width:16;height:16" coordorigin="14486,14929" coordsize="16,16" path="m14502,14929l14486,14945e" filled="false" stroked="true" strokeweight=".318763pt" strokecolor="#bababa">
                <v:path arrowok="t"/>
              </v:shape>
            </v:group>
            <v:group style="position:absolute;left:13815;top:15310;width:16;height:16" coordorigin="13815,15310" coordsize="16,16">
              <v:shape style="position:absolute;left:13815;top:15310;width:16;height:16" coordorigin="13815,15310" coordsize="16,16" path="m13815,15310l13831,15326e" filled="false" stroked="true" strokeweight=".318763pt" strokecolor="#bababa">
                <v:path arrowok="t"/>
              </v:shape>
            </v:group>
            <v:group style="position:absolute;left:13815;top:15310;width:16;height:16" coordorigin="13815,15310" coordsize="16,16">
              <v:shape style="position:absolute;left:13815;top:15310;width:16;height:16" coordorigin="13815,15310" coordsize="16,16" path="m13831,15310l13815,15326e" filled="false" stroked="true" strokeweight=".318763pt" strokecolor="#bababa">
                <v:path arrowok="t"/>
              </v:shape>
            </v:group>
            <v:group style="position:absolute;left:13276;top:15506;width:16;height:16" coordorigin="13276,15506" coordsize="16,16">
              <v:shape style="position:absolute;left:13276;top:15506;width:16;height:16" coordorigin="13276,15506" coordsize="16,16" path="m13276,15506l13292,15522e" filled="false" stroked="true" strokeweight=".318763pt" strokecolor="#bababa">
                <v:path arrowok="t"/>
              </v:shape>
            </v:group>
            <v:group style="position:absolute;left:13276;top:15506;width:16;height:16" coordorigin="13276,15506" coordsize="16,16">
              <v:shape style="position:absolute;left:13276;top:15506;width:16;height:16" coordorigin="13276,15506" coordsize="16,16" path="m13292,15506l13276,15522e" filled="false" stroked="true" strokeweight=".318763pt" strokecolor="#bababa">
                <v:path arrowok="t"/>
              </v:shape>
            </v:group>
            <v:group style="position:absolute;left:12567;top:15643;width:16;height:16" coordorigin="12567,15643" coordsize="16,16">
              <v:shape style="position:absolute;left:12567;top:15643;width:16;height:16" coordorigin="12567,15643" coordsize="16,16" path="m12567,15643l12583,15659e" filled="false" stroked="true" strokeweight=".318763pt" strokecolor="#bababa">
                <v:path arrowok="t"/>
              </v:shape>
            </v:group>
            <v:group style="position:absolute;left:12567;top:15643;width:16;height:16" coordorigin="12567,15643" coordsize="16,16">
              <v:shape style="position:absolute;left:12567;top:15643;width:16;height:16" coordorigin="12567,15643" coordsize="16,16" path="m12583,15643l12567,15659e" filled="false" stroked="true" strokeweight=".318763pt" strokecolor="#bababa">
                <v:path arrowok="t"/>
              </v:shape>
            </v:group>
            <v:group style="position:absolute;left:11700;top:15645;width:16;height:16" coordorigin="11700,15645" coordsize="16,16">
              <v:shape style="position:absolute;left:11700;top:15645;width:16;height:16" coordorigin="11700,15645" coordsize="16,16" path="m11700,15645l11716,15661e" filled="false" stroked="true" strokeweight=".318763pt" strokecolor="#bababa">
                <v:path arrowok="t"/>
              </v:shape>
            </v:group>
            <v:group style="position:absolute;left:11700;top:15645;width:16;height:16" coordorigin="11700,15645" coordsize="16,16">
              <v:shape style="position:absolute;left:11700;top:15645;width:16;height:16" coordorigin="11700,15645" coordsize="16,16" path="m11716,15645l11700,15661e" filled="false" stroked="true" strokeweight=".318763pt" strokecolor="#bababa">
                <v:path arrowok="t"/>
              </v:shape>
            </v:group>
            <v:group style="position:absolute;left:10913;top:15482;width:16;height:16" coordorigin="10913,15482" coordsize="16,16">
              <v:shape style="position:absolute;left:10913;top:15482;width:16;height:16" coordorigin="10913,15482" coordsize="16,16" path="m10913,15482l10929,15498e" filled="false" stroked="true" strokeweight=".318763pt" strokecolor="#bababa">
                <v:path arrowok="t"/>
              </v:shape>
            </v:group>
            <v:group style="position:absolute;left:10913;top:15482;width:16;height:16" coordorigin="10913,15482" coordsize="16,16">
              <v:shape style="position:absolute;left:10913;top:15482;width:16;height:16" coordorigin="10913,15482" coordsize="16,16" path="m10929,15482l10913,15498e" filled="false" stroked="true" strokeweight=".318763pt" strokecolor="#bababa">
                <v:path arrowok="t"/>
              </v:shape>
            </v:group>
            <v:group style="position:absolute;left:10582;top:15363;width:16;height:16" coordorigin="10582,15363" coordsize="16,16">
              <v:shape style="position:absolute;left:10582;top:15363;width:16;height:16" coordorigin="10582,15363" coordsize="16,16" path="m10582,15363l10598,15379e" filled="false" stroked="true" strokeweight=".318763pt" strokecolor="#bababa">
                <v:path arrowok="t"/>
              </v:shape>
            </v:group>
            <v:group style="position:absolute;left:10582;top:15363;width:16;height:16" coordorigin="10582,15363" coordsize="16,16">
              <v:shape style="position:absolute;left:10582;top:15363;width:16;height:16" coordorigin="10582,15363" coordsize="16,16" path="m10598,15363l10582,15379e" filled="false" stroked="true" strokeweight=".318763pt" strokecolor="#bababa">
                <v:path arrowok="t"/>
              </v:shape>
            </v:group>
            <v:group style="position:absolute;left:10441;top:15729;width:16;height:16" coordorigin="10441,15729" coordsize="16,16">
              <v:shape style="position:absolute;left:10441;top:15729;width:16;height:16" coordorigin="10441,15729" coordsize="16,16" path="m10441,15729l10457,15745e" filled="false" stroked="true" strokeweight=".318763pt" strokecolor="#bababa">
                <v:path arrowok="t"/>
              </v:shape>
            </v:group>
            <v:group style="position:absolute;left:10441;top:15729;width:16;height:16" coordorigin="10441,15729" coordsize="16,16">
              <v:shape style="position:absolute;left:10441;top:15729;width:16;height:16" coordorigin="10441,15729" coordsize="16,16" path="m10457,15729l10441,15745e" filled="false" stroked="true" strokeweight=".318763pt" strokecolor="#bababa">
                <v:path arrowok="t"/>
              </v:shape>
            </v:group>
            <v:group style="position:absolute;left:10330;top:15683;width:16;height:16" coordorigin="10330,15683" coordsize="16,16">
              <v:shape style="position:absolute;left:10330;top:15683;width:16;height:16" coordorigin="10330,15683" coordsize="16,16" path="m10330,15683l10346,15699e" filled="false" stroked="true" strokeweight=".318763pt" strokecolor="#bababa">
                <v:path arrowok="t"/>
              </v:shape>
            </v:group>
            <v:group style="position:absolute;left:10330;top:15683;width:16;height:16" coordorigin="10330,15683" coordsize="16,16">
              <v:shape style="position:absolute;left:10330;top:15683;width:16;height:16" coordorigin="10330,15683" coordsize="16,16" path="m10346,15683l10330,15699e" filled="false" stroked="true" strokeweight=".318763pt" strokecolor="#bababa">
                <v:path arrowok="t"/>
              </v:shape>
            </v:group>
            <v:group style="position:absolute;left:10465;top:15312;width:16;height:16" coordorigin="10465,15312" coordsize="16,16">
              <v:shape style="position:absolute;left:10465;top:15312;width:16;height:16" coordorigin="10465,15312" coordsize="16,16" path="m10465,15312l10481,15328e" filled="false" stroked="true" strokeweight=".318763pt" strokecolor="#bababa">
                <v:path arrowok="t"/>
              </v:shape>
            </v:group>
            <v:group style="position:absolute;left:10465;top:15312;width:16;height:16" coordorigin="10465,15312" coordsize="16,16">
              <v:shape style="position:absolute;left:10465;top:15312;width:16;height:16" coordorigin="10465,15312" coordsize="16,16" path="m10481,15312l10465,15328e" filled="false" stroked="true" strokeweight=".318763pt" strokecolor="#bababa">
                <v:path arrowok="t"/>
              </v:shape>
            </v:group>
            <v:group style="position:absolute;left:9436;top:14655;width:16;height:16" coordorigin="9436,14655" coordsize="16,16">
              <v:shape style="position:absolute;left:9436;top:14655;width:16;height:16" coordorigin="9436,14655" coordsize="16,16" path="m9436,14655l9452,14671e" filled="false" stroked="true" strokeweight=".318763pt" strokecolor="#bababa">
                <v:path arrowok="t"/>
              </v:shape>
            </v:group>
            <v:group style="position:absolute;left:9436;top:14655;width:16;height:16" coordorigin="9436,14655" coordsize="16,16">
              <v:shape style="position:absolute;left:9436;top:14655;width:16;height:16" coordorigin="9436,14655" coordsize="16,16" path="m9452,14655l9436,14671e" filled="false" stroked="true" strokeweight=".318763pt" strokecolor="#bababa">
                <v:path arrowok="t"/>
              </v:shape>
            </v:group>
            <v:group style="position:absolute;left:9072;top:14298;width:16;height:16" coordorigin="9072,14298" coordsize="16,16">
              <v:shape style="position:absolute;left:9072;top:14298;width:16;height:16" coordorigin="9072,14298" coordsize="16,16" path="m9072,14298l9088,14314e" filled="false" stroked="true" strokeweight=".318763pt" strokecolor="#bababa">
                <v:path arrowok="t"/>
              </v:shape>
            </v:group>
            <v:group style="position:absolute;left:9072;top:14298;width:16;height:16" coordorigin="9072,14298" coordsize="16,16">
              <v:shape style="position:absolute;left:9072;top:14298;width:16;height:16" coordorigin="9072,14298" coordsize="16,16" path="m9088,14298l9072,14314e" filled="false" stroked="true" strokeweight=".318763pt" strokecolor="#bababa">
                <v:path arrowok="t"/>
              </v:shape>
            </v:group>
            <v:group style="position:absolute;left:8641;top:13718;width:16;height:16" coordorigin="8641,13718" coordsize="16,16">
              <v:shape style="position:absolute;left:8641;top:13718;width:16;height:16" coordorigin="8641,13718" coordsize="16,16" path="m8641,13718l8657,13734e" filled="false" stroked="true" strokeweight=".318763pt" strokecolor="#bababa">
                <v:path arrowok="t"/>
              </v:shape>
            </v:group>
            <v:group style="position:absolute;left:8641;top:13718;width:16;height:16" coordorigin="8641,13718" coordsize="16,16">
              <v:shape style="position:absolute;left:8641;top:13718;width:16;height:16" coordorigin="8641,13718" coordsize="16,16" path="m8657,13718l8641,13734e" filled="false" stroked="true" strokeweight=".318763pt" strokecolor="#bababa">
                <v:path arrowok="t"/>
              </v:shape>
            </v:group>
            <v:group style="position:absolute;left:8215;top:12787;width:16;height:16" coordorigin="8215,12787" coordsize="16,16">
              <v:shape style="position:absolute;left:8215;top:12787;width:16;height:16" coordorigin="8215,12787" coordsize="16,16" path="m8215,12787l8231,12803e" filled="false" stroked="true" strokeweight=".318763pt" strokecolor="#bababa">
                <v:path arrowok="t"/>
              </v:shape>
            </v:group>
            <v:group style="position:absolute;left:8215;top:12787;width:16;height:16" coordorigin="8215,12787" coordsize="16,16">
              <v:shape style="position:absolute;left:8215;top:12787;width:16;height:16" coordorigin="8215,12787" coordsize="16,16" path="m8231,12787l8215,12803e" filled="false" stroked="true" strokeweight=".318763pt" strokecolor="#bababa">
                <v:path arrowok="t"/>
              </v:shape>
            </v:group>
            <v:group style="position:absolute;left:8102;top:12351;width:16;height:16" coordorigin="8102,12351" coordsize="16,16">
              <v:shape style="position:absolute;left:8102;top:12351;width:16;height:16" coordorigin="8102,12351" coordsize="16,16" path="m8102,12351l8118,12367e" filled="false" stroked="true" strokeweight=".318763pt" strokecolor="#bababa">
                <v:path arrowok="t"/>
              </v:shape>
            </v:group>
            <v:group style="position:absolute;left:8102;top:12351;width:16;height:16" coordorigin="8102,12351" coordsize="16,16">
              <v:shape style="position:absolute;left:8102;top:12351;width:16;height:16" coordorigin="8102,12351" coordsize="16,16" path="m8118,12351l8102,12367e" filled="false" stroked="true" strokeweight=".318763pt" strokecolor="#bababa">
                <v:path arrowok="t"/>
              </v:shape>
            </v:group>
            <v:group style="position:absolute;left:8025;top:11678;width:16;height:16" coordorigin="8025,11678" coordsize="16,16">
              <v:shape style="position:absolute;left:8025;top:11678;width:16;height:16" coordorigin="8025,11678" coordsize="16,16" path="m8025,11678l8041,11694e" filled="false" stroked="true" strokeweight=".318763pt" strokecolor="#bababa">
                <v:path arrowok="t"/>
              </v:shape>
            </v:group>
            <v:group style="position:absolute;left:8025;top:11678;width:16;height:16" coordorigin="8025,11678" coordsize="16,16">
              <v:shape style="position:absolute;left:8025;top:11678;width:16;height:16" coordorigin="8025,11678" coordsize="16,16" path="m8041,11678l8025,11694e" filled="false" stroked="true" strokeweight=".318763pt" strokecolor="#bababa">
                <v:path arrowok="t"/>
              </v:shape>
            </v:group>
            <v:group style="position:absolute;left:8065;top:10958;width:16;height:16" coordorigin="8065,10958" coordsize="16,16">
              <v:shape style="position:absolute;left:8065;top:10958;width:16;height:16" coordorigin="8065,10958" coordsize="16,16" path="m8065,10958l8081,10974e" filled="false" stroked="true" strokeweight=".318763pt" strokecolor="#bababa">
                <v:path arrowok="t"/>
              </v:shape>
            </v:group>
            <v:group style="position:absolute;left:8065;top:10958;width:16;height:16" coordorigin="8065,10958" coordsize="16,16">
              <v:shape style="position:absolute;left:8065;top:10958;width:16;height:16" coordorigin="8065,10958" coordsize="16,16" path="m8081,10958l8065,10974e" filled="false" stroked="true" strokeweight=".318763pt" strokecolor="#bababa">
                <v:path arrowok="t"/>
              </v:shape>
            </v:group>
            <v:group style="position:absolute;left:8239;top:10228;width:18;height:16" coordorigin="8239,10228" coordsize="18,16">
              <v:shape style="position:absolute;left:8239;top:10228;width:18;height:16" coordorigin="8239,10228" coordsize="18,16" path="m8239,10228l8257,10244e" filled="false" stroked="true" strokeweight=".318763pt" strokecolor="#bababa">
                <v:path arrowok="t"/>
              </v:shape>
            </v:group>
            <v:group style="position:absolute;left:8239;top:10228;width:18;height:16" coordorigin="8239,10228" coordsize="18,16">
              <v:shape style="position:absolute;left:8239;top:10228;width:18;height:16" coordorigin="8239,10228" coordsize="18,16" path="m8257,10228l8239,10244e" filled="false" stroked="true" strokeweight=".318763pt" strokecolor="#bababa">
                <v:path arrowok="t"/>
              </v:shape>
            </v:group>
            <v:group style="position:absolute;left:8564;top:9506;width:16;height:16" coordorigin="8564,9506" coordsize="16,16">
              <v:shape style="position:absolute;left:8564;top:9506;width:16;height:16" coordorigin="8564,9506" coordsize="16,16" path="m8564,9506l8580,9522e" filled="false" stroked="true" strokeweight=".318763pt" strokecolor="#bababa">
                <v:path arrowok="t"/>
              </v:shape>
            </v:group>
            <v:group style="position:absolute;left:8564;top:9506;width:16;height:16" coordorigin="8564,9506" coordsize="16,16">
              <v:shape style="position:absolute;left:8564;top:9506;width:16;height:16" coordorigin="8564,9506" coordsize="16,16" path="m8580,9506l8564,9522e" filled="false" stroked="true" strokeweight=".318763pt" strokecolor="#bababa">
                <v:path arrowok="t"/>
              </v:shape>
            </v:group>
            <v:group style="position:absolute;left:9018;top:8867;width:16;height:16" coordorigin="9018,8867" coordsize="16,16">
              <v:shape style="position:absolute;left:9018;top:8867;width:16;height:16" coordorigin="9018,8867" coordsize="16,16" path="m9018,8867l9034,8883e" filled="false" stroked="true" strokeweight=".318763pt" strokecolor="#bababa">
                <v:path arrowok="t"/>
              </v:shape>
            </v:group>
            <v:group style="position:absolute;left:9018;top:8867;width:16;height:16" coordorigin="9018,8867" coordsize="16,16">
              <v:shape style="position:absolute;left:9018;top:8867;width:16;height:16" coordorigin="9018,8867" coordsize="16,16" path="m9034,8867l9018,8883e" filled="false" stroked="true" strokeweight=".318763pt" strokecolor="#bababa">
                <v:path arrowok="t"/>
              </v:shape>
            </v:group>
            <v:group style="position:absolute;left:9637;top:8284;width:16;height:16" coordorigin="9637,8284" coordsize="16,16">
              <v:shape style="position:absolute;left:9637;top:8284;width:16;height:16" coordorigin="9637,8284" coordsize="16,16" path="m9637,8284l9653,8300e" filled="false" stroked="true" strokeweight=".318763pt" strokecolor="#bababa">
                <v:path arrowok="t"/>
              </v:shape>
            </v:group>
            <v:group style="position:absolute;left:9637;top:8284;width:16;height:16" coordorigin="9637,8284" coordsize="16,16">
              <v:shape style="position:absolute;left:9637;top:8284;width:16;height:16" coordorigin="9637,8284" coordsize="16,16" path="m9653,8284l9637,8300e" filled="false" stroked="true" strokeweight=".318763pt" strokecolor="#bababa">
                <v:path arrowok="t"/>
              </v:shape>
            </v:group>
            <v:group style="position:absolute;left:10163;top:7941;width:16;height:16" coordorigin="10163,7941" coordsize="16,16">
              <v:shape style="position:absolute;left:10163;top:7941;width:16;height:16" coordorigin="10163,7941" coordsize="16,16" path="m10163,7941l10178,7957e" filled="false" stroked="true" strokeweight=".318763pt" strokecolor="#bababa">
                <v:path arrowok="t"/>
              </v:shape>
            </v:group>
            <v:group style="position:absolute;left:10163;top:7941;width:16;height:16" coordorigin="10163,7941" coordsize="16,16">
              <v:shape style="position:absolute;left:10163;top:7941;width:16;height:16" coordorigin="10163,7941" coordsize="16,16" path="m10178,7941l10163,7957e" filled="false" stroked="true" strokeweight=".318763pt" strokecolor="#bababa">
                <v:path arrowok="t"/>
              </v:shape>
            </v:group>
            <v:group style="position:absolute;left:10634;top:7718;width:16;height:16" coordorigin="10634,7718" coordsize="16,16">
              <v:shape style="position:absolute;left:10634;top:7718;width:16;height:16" coordorigin="10634,7718" coordsize="16,16" path="m10634,7718l10650,7734e" filled="false" stroked="true" strokeweight=".318763pt" strokecolor="#bababa">
                <v:path arrowok="t"/>
              </v:shape>
            </v:group>
            <v:group style="position:absolute;left:10634;top:7718;width:16;height:16" coordorigin="10634,7718" coordsize="16,16">
              <v:shape style="position:absolute;left:10634;top:7718;width:16;height:16" coordorigin="10634,7718" coordsize="16,16" path="m10650,7718l10634,7734e" filled="false" stroked="true" strokeweight=".318763pt" strokecolor="#bababa">
                <v:path arrowok="t"/>
              </v:shape>
            </v:group>
            <v:group style="position:absolute;left:11479;top:7490;width:16;height:16" coordorigin="11479,7490" coordsize="16,16">
              <v:shape style="position:absolute;left:11479;top:7490;width:16;height:16" coordorigin="11479,7490" coordsize="16,16" path="m11479,7490l11495,7506e" filled="false" stroked="true" strokeweight=".318763pt" strokecolor="#bababa">
                <v:path arrowok="t"/>
              </v:shape>
            </v:group>
            <v:group style="position:absolute;left:11479;top:7490;width:16;height:16" coordorigin="11479,7490" coordsize="16,16">
              <v:shape style="position:absolute;left:11479;top:7490;width:16;height:16" coordorigin="11479,7490" coordsize="16,16" path="m11495,7490l11479,7506e" filled="false" stroked="true" strokeweight=".318763pt" strokecolor="#bababa">
                <v:path arrowok="t"/>
              </v:shape>
            </v:group>
            <v:group style="position:absolute;left:12315;top:7441;width:16;height:16" coordorigin="12315,7441" coordsize="16,16">
              <v:shape style="position:absolute;left:12315;top:7441;width:16;height:16" coordorigin="12315,7441" coordsize="16,16" path="m12315,7441l12331,7457e" filled="false" stroked="true" strokeweight=".318763pt" strokecolor="#bababa">
                <v:path arrowok="t"/>
              </v:shape>
            </v:group>
            <v:group style="position:absolute;left:12315;top:7441;width:16;height:16" coordorigin="12315,7441" coordsize="16,16">
              <v:shape style="position:absolute;left:12315;top:7441;width:16;height:16" coordorigin="12315,7441" coordsize="16,16" path="m12331,7441l12315,7457e" filled="false" stroked="true" strokeweight=".318763pt" strokecolor="#bababa">
                <v:path arrowok="t"/>
              </v:shape>
            </v:group>
            <v:group style="position:absolute;left:13139;top:7559;width:16;height:16" coordorigin="13139,7559" coordsize="16,16">
              <v:shape style="position:absolute;left:13139;top:7559;width:16;height:16" coordorigin="13139,7559" coordsize="16,16" path="m13139,7559l13155,7575e" filled="false" stroked="true" strokeweight=".318763pt" strokecolor="#bababa">
                <v:path arrowok="t"/>
              </v:shape>
            </v:group>
            <v:group style="position:absolute;left:13139;top:7559;width:16;height:16" coordorigin="13139,7559" coordsize="16,16">
              <v:shape style="position:absolute;left:13139;top:7559;width:16;height:16" coordorigin="13139,7559" coordsize="16,16" path="m13155,7559l13139,7575e" filled="false" stroked="true" strokeweight=".318763pt" strokecolor="#bababa">
                <v:path arrowok="t"/>
              </v:shape>
            </v:group>
            <v:group style="position:absolute;left:14499;top:8182;width:16;height:16" coordorigin="14499,8182" coordsize="16,16">
              <v:shape style="position:absolute;left:14499;top:8182;width:16;height:16" coordorigin="14499,8182" coordsize="16,16" path="m14499,8182l14515,8198e" filled="false" stroked="true" strokeweight=".318763pt" strokecolor="#bababa">
                <v:path arrowok="t"/>
              </v:shape>
            </v:group>
            <v:group style="position:absolute;left:14499;top:8182;width:16;height:16" coordorigin="14499,8182" coordsize="16,16">
              <v:shape style="position:absolute;left:14499;top:8182;width:16;height:16" coordorigin="14499,8182" coordsize="16,16" path="m14515,8182l14499,8198e" filled="false" stroked="true" strokeweight=".318763pt" strokecolor="#bababa">
                <v:path arrowok="t"/>
              </v:shape>
            </v:group>
            <v:group style="position:absolute;left:15010;top:8606;width:16;height:16" coordorigin="15010,8606" coordsize="16,16">
              <v:shape style="position:absolute;left:15010;top:8606;width:16;height:16" coordorigin="15010,8606" coordsize="16,16" path="m15010,8606l15026,8621e" filled="false" stroked="true" strokeweight=".318763pt" strokecolor="#bababa">
                <v:path arrowok="t"/>
              </v:shape>
            </v:group>
            <v:group style="position:absolute;left:15010;top:8606;width:16;height:16" coordorigin="15010,8606" coordsize="16,16">
              <v:shape style="position:absolute;left:15010;top:8606;width:16;height:16" coordorigin="15010,8606" coordsize="16,16" path="m15026,8606l15010,8621e" filled="false" stroked="true" strokeweight=".318763pt" strokecolor="#bababa">
                <v:path arrowok="t"/>
              </v:shape>
            </v:group>
            <v:group style="position:absolute;left:15484;top:9155;width:16;height:16" coordorigin="15484,9155" coordsize="16,16">
              <v:shape style="position:absolute;left:15484;top:9155;width:16;height:16" coordorigin="15484,9155" coordsize="16,16" path="m15484,9155l15500,9171e" filled="false" stroked="true" strokeweight=".318763pt" strokecolor="#bababa">
                <v:path arrowok="t"/>
              </v:shape>
            </v:group>
            <v:group style="position:absolute;left:15484;top:9155;width:16;height:16" coordorigin="15484,9155" coordsize="16,16">
              <v:shape style="position:absolute;left:15484;top:9155;width:16;height:16" coordorigin="15484,9155" coordsize="16,16" path="m15500,9155l15484,9171e" filled="false" stroked="true" strokeweight=".318763pt" strokecolor="#bababa">
                <v:path arrowok="t"/>
              </v:shape>
            </v:group>
            <v:group style="position:absolute;left:11763;top:10572;width:16;height:16" coordorigin="11763,10572" coordsize="16,16">
              <v:shape style="position:absolute;left:11763;top:10572;width:16;height:16" coordorigin="11763,10572" coordsize="16,16" path="m11763,10572l11778,10588e" filled="false" stroked="true" strokeweight=".318763pt" strokecolor="#bababa">
                <v:path arrowok="t"/>
              </v:shape>
            </v:group>
            <v:group style="position:absolute;left:11763;top:10572;width:16;height:16" coordorigin="11763,10572" coordsize="16,16">
              <v:shape style="position:absolute;left:11763;top:10572;width:16;height:16" coordorigin="11763,10572" coordsize="16,16" path="m11778,10572l11763,10588e" filled="false" stroked="true" strokeweight=".318763pt" strokecolor="#bababa">
                <v:path arrowok="t"/>
              </v:shape>
            </v:group>
            <v:group style="position:absolute;left:12424;top:10555;width:16;height:16" coordorigin="12424,10555" coordsize="16,16">
              <v:shape style="position:absolute;left:12424;top:10555;width:16;height:16" coordorigin="12424,10555" coordsize="16,16" path="m12424,10555l12440,10571e" filled="false" stroked="true" strokeweight=".318763pt" strokecolor="#bababa">
                <v:path arrowok="t"/>
              </v:shape>
            </v:group>
            <v:group style="position:absolute;left:12424;top:10555;width:16;height:16" coordorigin="12424,10555" coordsize="16,16">
              <v:shape style="position:absolute;left:12424;top:10555;width:16;height:16" coordorigin="12424,10555" coordsize="16,16" path="m12440,10555l12424,10571e" filled="false" stroked="true" strokeweight=".318763pt" strokecolor="#bababa">
                <v:path arrowok="t"/>
              </v:shape>
            </v:group>
            <v:group style="position:absolute;left:13010;top:10977;width:16;height:16" coordorigin="13010,10977" coordsize="16,16">
              <v:shape style="position:absolute;left:13010;top:10977;width:16;height:16" coordorigin="13010,10977" coordsize="16,16" path="m13010,10977l13026,10993e" filled="false" stroked="true" strokeweight=".318763pt" strokecolor="#bababa">
                <v:path arrowok="t"/>
              </v:shape>
            </v:group>
            <v:group style="position:absolute;left:13010;top:10977;width:16;height:16" coordorigin="13010,10977" coordsize="16,16">
              <v:shape style="position:absolute;left:13010;top:10977;width:16;height:16" coordorigin="13010,10977" coordsize="16,16" path="m13026,10977l13010,10993e" filled="false" stroked="true" strokeweight=".318763pt" strokecolor="#bababa">
                <v:path arrowok="t"/>
              </v:shape>
            </v:group>
            <v:group style="position:absolute;left:12510;top:10545;width:16;height:16" coordorigin="12510,10545" coordsize="16,16">
              <v:shape style="position:absolute;left:12510;top:10545;width:16;height:16" coordorigin="12510,10545" coordsize="16,16" path="m12510,10545l12526,10561e" filled="false" stroked="true" strokeweight=".318763pt" strokecolor="#bababa">
                <v:path arrowok="t"/>
              </v:shape>
            </v:group>
            <v:group style="position:absolute;left:12510;top:10545;width:16;height:16" coordorigin="12510,10545" coordsize="16,16">
              <v:shape style="position:absolute;left:12510;top:10545;width:16;height:16" coordorigin="12510,10545" coordsize="16,16" path="m12526,10545l12510,10561e" filled="false" stroked="true" strokeweight=".318763pt" strokecolor="#bababa">
                <v:path arrowok="t"/>
              </v:shape>
            </v:group>
            <v:group style="position:absolute;left:12488;top:10601;width:16;height:16" coordorigin="12488,10601" coordsize="16,16">
              <v:shape style="position:absolute;left:12488;top:10601;width:16;height:16" coordorigin="12488,10601" coordsize="16,16" path="m12488,10601l12504,10617e" filled="false" stroked="true" strokeweight=".318763pt" strokecolor="#bababa">
                <v:path arrowok="t"/>
              </v:shape>
            </v:group>
            <v:group style="position:absolute;left:12488;top:10601;width:16;height:16" coordorigin="12488,10601" coordsize="16,16">
              <v:shape style="position:absolute;left:12488;top:10601;width:16;height:16" coordorigin="12488,10601" coordsize="16,16" path="m12504,10601l12488,10617e" filled="false" stroked="true" strokeweight=".318763pt" strokecolor="#bababa">
                <v:path arrowok="t"/>
              </v:shape>
            </v:group>
            <v:group style="position:absolute;left:12543;top:10623;width:16;height:16" coordorigin="12543,10623" coordsize="16,16">
              <v:shape style="position:absolute;left:12543;top:10623;width:16;height:16" coordorigin="12543,10623" coordsize="16,16" path="m12543,10623l12559,10639e" filled="false" stroked="true" strokeweight=".318763pt" strokecolor="#bababa">
                <v:path arrowok="t"/>
              </v:shape>
            </v:group>
            <v:group style="position:absolute;left:12543;top:10623;width:16;height:16" coordorigin="12543,10623" coordsize="16,16">
              <v:shape style="position:absolute;left:12543;top:10623;width:16;height:16" coordorigin="12543,10623" coordsize="16,16" path="m12559,10623l12543,10639e" filled="false" stroked="true" strokeweight=".318763pt" strokecolor="#bababa">
                <v:path arrowok="t"/>
              </v:shape>
            </v:group>
            <v:group style="position:absolute;left:13176;top:11278;width:16;height:16" coordorigin="13176,11278" coordsize="16,16">
              <v:shape style="position:absolute;left:13176;top:11278;width:16;height:16" coordorigin="13176,11278" coordsize="16,16" path="m13176,11278l13192,11294e" filled="false" stroked="true" strokeweight=".318763pt" strokecolor="#bababa">
                <v:path arrowok="t"/>
              </v:shape>
            </v:group>
            <v:group style="position:absolute;left:13176;top:11278;width:16;height:16" coordorigin="13176,11278" coordsize="16,16">
              <v:shape style="position:absolute;left:13176;top:11278;width:16;height:16" coordorigin="13176,11278" coordsize="16,16" path="m13192,11278l13176,11294e" filled="false" stroked="true" strokeweight=".318763pt" strokecolor="#bababa">
                <v:path arrowok="t"/>
              </v:shape>
            </v:group>
            <v:group style="position:absolute;left:13159;top:11214;width:16;height:16" coordorigin="13159,11214" coordsize="16,16">
              <v:shape style="position:absolute;left:13159;top:11214;width:16;height:16" coordorigin="13159,11214" coordsize="16,16" path="m13159,11214l13174,11230e" filled="false" stroked="true" strokeweight=".318763pt" strokecolor="#bababa">
                <v:path arrowok="t"/>
              </v:shape>
            </v:group>
            <v:group style="position:absolute;left:13159;top:11214;width:16;height:16" coordorigin="13159,11214" coordsize="16,16">
              <v:shape style="position:absolute;left:13159;top:11214;width:16;height:16" coordorigin="13159,11214" coordsize="16,16" path="m13174,11214l13159,11230e" filled="false" stroked="true" strokeweight=".318763pt" strokecolor="#bababa">
                <v:path arrowok="t"/>
              </v:shape>
            </v:group>
            <v:group style="position:absolute;left:13087;top:11235;width:16;height:16" coordorigin="13087,11235" coordsize="16,16">
              <v:shape style="position:absolute;left:13087;top:11235;width:16;height:16" coordorigin="13087,11235" coordsize="16,16" path="m13087,11235l13103,11251e" filled="false" stroked="true" strokeweight=".318763pt" strokecolor="#bababa">
                <v:path arrowok="t"/>
              </v:shape>
            </v:group>
            <v:group style="position:absolute;left:13087;top:11235;width:16;height:16" coordorigin="13087,11235" coordsize="16,16">
              <v:shape style="position:absolute;left:13087;top:11235;width:16;height:16" coordorigin="13087,11235" coordsize="16,16" path="m13103,11235l13087,11251e" filled="false" stroked="true" strokeweight=".318763pt" strokecolor="#bababa">
                <v:path arrowok="t"/>
              </v:shape>
            </v:group>
            <v:group style="position:absolute;left:13190;top:11635;width:16;height:16" coordorigin="13190,11635" coordsize="16,16">
              <v:shape style="position:absolute;left:13190;top:11635;width:16;height:16" coordorigin="13190,11635" coordsize="16,16" path="m13190,11635l13206,11651e" filled="false" stroked="true" strokeweight=".318763pt" strokecolor="#bababa">
                <v:path arrowok="t"/>
              </v:shape>
            </v:group>
            <v:group style="position:absolute;left:13190;top:11635;width:16;height:16" coordorigin="13190,11635" coordsize="16,16">
              <v:shape style="position:absolute;left:13190;top:11635;width:16;height:16" coordorigin="13190,11635" coordsize="16,16" path="m13206,11635l13190,11651e" filled="false" stroked="true" strokeweight=".318763pt" strokecolor="#bababa">
                <v:path arrowok="t"/>
              </v:shape>
            </v:group>
            <v:group style="position:absolute;left:12927;top:12236;width:16;height:16" coordorigin="12927,12236" coordsize="16,16">
              <v:shape style="position:absolute;left:12927;top:12236;width:16;height:16" coordorigin="12927,12236" coordsize="16,16" path="m12927,12236l12943,12252e" filled="false" stroked="true" strokeweight=".318763pt" strokecolor="#bababa">
                <v:path arrowok="t"/>
              </v:shape>
            </v:group>
            <v:group style="position:absolute;left:12927;top:12236;width:16;height:16" coordorigin="12927,12236" coordsize="16,16">
              <v:shape style="position:absolute;left:12927;top:12236;width:16;height:16" coordorigin="12927,12236" coordsize="16,16" path="m12943,12236l12927,12252e" filled="false" stroked="true" strokeweight=".318763pt" strokecolor="#bababa">
                <v:path arrowok="t"/>
              </v:shape>
            </v:group>
            <v:group style="position:absolute;left:12221;top:12599;width:16;height:16" coordorigin="12221,12599" coordsize="16,16">
              <v:shape style="position:absolute;left:12221;top:12599;width:16;height:16" coordorigin="12221,12599" coordsize="16,16" path="m12221,12599l12237,12615e" filled="false" stroked="true" strokeweight=".318763pt" strokecolor="#bababa">
                <v:path arrowok="t"/>
              </v:shape>
            </v:group>
            <v:group style="position:absolute;left:12221;top:12599;width:16;height:16" coordorigin="12221,12599" coordsize="16,16">
              <v:shape style="position:absolute;left:12221;top:12599;width:16;height:16" coordorigin="12221,12599" coordsize="16,16" path="m12237,12599l12221,12615e" filled="false" stroked="true" strokeweight=".318763pt" strokecolor="#bababa">
                <v:path arrowok="t"/>
              </v:shape>
            </v:group>
            <v:group style="position:absolute;left:11455;top:12422;width:16;height:16" coordorigin="11455,12422" coordsize="16,16">
              <v:shape style="position:absolute;left:11455;top:12422;width:16;height:16" coordorigin="11455,12422" coordsize="16,16" path="m11455,12422l11471,12438e" filled="false" stroked="true" strokeweight=".318763pt" strokecolor="#bababa">
                <v:path arrowok="t"/>
              </v:shape>
            </v:group>
            <v:group style="position:absolute;left:11455;top:12422;width:16;height:16" coordorigin="11455,12422" coordsize="16,16">
              <v:shape style="position:absolute;left:11455;top:12422;width:16;height:16" coordorigin="11455,12422" coordsize="16,16" path="m11471,12422l11455,12438e" filled="false" stroked="true" strokeweight=".318763pt" strokecolor="#bababa">
                <v:path arrowok="t"/>
              </v:shape>
            </v:group>
            <v:group style="position:absolute;left:11262;top:10923;width:16;height:16" coordorigin="11262,10923" coordsize="16,16">
              <v:shape style="position:absolute;left:11262;top:10923;width:16;height:16" coordorigin="11262,10923" coordsize="16,16" path="m11262,10923l11278,10939e" filled="false" stroked="true" strokeweight=".318763pt" strokecolor="#bababa">
                <v:path arrowok="t"/>
              </v:shape>
            </v:group>
            <v:group style="position:absolute;left:11262;top:10923;width:16;height:16" coordorigin="11262,10923" coordsize="16,16">
              <v:shape style="position:absolute;left:11262;top:10923;width:16;height:16" coordorigin="11262,10923" coordsize="16,16" path="m11278,10923l11262,10939e" filled="false" stroked="true" strokeweight=".318763pt" strokecolor="#bababa">
                <v:path arrowok="t"/>
              </v:shape>
            </v:group>
            <v:group style="position:absolute;left:11162;top:11345;width:16;height:16" coordorigin="11162,11345" coordsize="16,16">
              <v:shape style="position:absolute;left:11162;top:11345;width:16;height:16" coordorigin="11162,11345" coordsize="16,16" path="m11162,11345l11178,11361e" filled="false" stroked="true" strokeweight=".318763pt" strokecolor="#bababa">
                <v:path arrowok="t"/>
              </v:shape>
            </v:group>
            <v:group style="position:absolute;left:11162;top:11345;width:16;height:16" coordorigin="11162,11345" coordsize="16,16">
              <v:shape style="position:absolute;left:11162;top:11345;width:16;height:16" coordorigin="11162,11345" coordsize="16,16" path="m11178,11345l11162,11361e" filled="false" stroked="true" strokeweight=".318763pt" strokecolor="#bababa">
                <v:path arrowok="t"/>
              </v:shape>
            </v:group>
            <v:group style="position:absolute;left:11477;top:10802;width:16;height:16" coordorigin="11477,10802" coordsize="16,16">
              <v:shape style="position:absolute;left:11477;top:10802;width:16;height:16" coordorigin="11477,10802" coordsize="16,16" path="m11477,10802l11493,10818e" filled="false" stroked="true" strokeweight=".318763pt" strokecolor="#bababa">
                <v:path arrowok="t"/>
              </v:shape>
            </v:group>
            <v:group style="position:absolute;left:11477;top:10802;width:16;height:16" coordorigin="11477,10802" coordsize="16,16">
              <v:shape style="position:absolute;left:11477;top:10802;width:16;height:16" coordorigin="11477,10802" coordsize="16,16" path="m11493,10802l11477,10818e" filled="false" stroked="true" strokeweight=".318763pt" strokecolor="#bababa">
                <v:path arrowok="t"/>
              </v:shape>
            </v:group>
            <v:group style="position:absolute;left:12112;top:10555;width:16;height:16" coordorigin="12112,10555" coordsize="16,16">
              <v:shape style="position:absolute;left:12112;top:10555;width:16;height:16" coordorigin="12112,10555" coordsize="16,16" path="m12112,10555l12127,10571e" filled="false" stroked="true" strokeweight=".318763pt" strokecolor="#bababa">
                <v:path arrowok="t"/>
              </v:shape>
            </v:group>
            <v:group style="position:absolute;left:12112;top:10555;width:16;height:16" coordorigin="12112,10555" coordsize="16,16">
              <v:shape style="position:absolute;left:12112;top:10555;width:16;height:16" coordorigin="12112,10555" coordsize="16,16" path="m12127,10555l12112,10571e" filled="false" stroked="true" strokeweight=".318763pt" strokecolor="#bababa">
                <v:path arrowok="t"/>
              </v:shape>
            </v:group>
            <v:group style="position:absolute;left:12802;top:10806;width:16;height:16" coordorigin="12802,10806" coordsize="16,16">
              <v:shape style="position:absolute;left:12802;top:10806;width:16;height:16" coordorigin="12802,10806" coordsize="16,16" path="m12802,10806l12817,10822e" filled="false" stroked="true" strokeweight=".318763pt" strokecolor="#bababa">
                <v:path arrowok="t"/>
              </v:shape>
            </v:group>
            <v:group style="position:absolute;left:12802;top:10806;width:16;height:16" coordorigin="12802,10806" coordsize="16,16">
              <v:shape style="position:absolute;left:12802;top:10806;width:16;height:16" coordorigin="12802,10806" coordsize="16,16" path="m12817,10806l12802,10822e" filled="false" stroked="true" strokeweight=".318763pt" strokecolor="#bababa">
                <v:path arrowok="t"/>
              </v:shape>
            </v:group>
            <v:group style="position:absolute;left:13128;top:11437;width:16;height:16" coordorigin="13128,11437" coordsize="16,16">
              <v:shape style="position:absolute;left:13128;top:11437;width:16;height:16" coordorigin="13128,11437" coordsize="16,16" path="m13128,11437l13144,11453e" filled="false" stroked="true" strokeweight=".318763pt" strokecolor="#bababa">
                <v:path arrowok="t"/>
              </v:shape>
            </v:group>
            <v:group style="position:absolute;left:13128;top:11437;width:16;height:16" coordorigin="13128,11437" coordsize="16,16">
              <v:shape style="position:absolute;left:13128;top:11437;width:16;height:16" coordorigin="13128,11437" coordsize="16,16" path="m13144,11437l13128,11453e" filled="false" stroked="true" strokeweight=".318763pt" strokecolor="#bababa">
                <v:path arrowok="t"/>
              </v:shape>
            </v:group>
            <v:group style="position:absolute;left:12948;top:12131;width:16;height:16" coordorigin="12948,12131" coordsize="16,16">
              <v:shape style="position:absolute;left:12948;top:12131;width:16;height:16" coordorigin="12948,12131" coordsize="16,16" path="m12948,12131l12964,12147e" filled="false" stroked="true" strokeweight=".318763pt" strokecolor="#bababa">
                <v:path arrowok="t"/>
              </v:shape>
            </v:group>
            <v:group style="position:absolute;left:12948;top:12131;width:16;height:16" coordorigin="12948,12131" coordsize="16,16">
              <v:shape style="position:absolute;left:12948;top:12131;width:16;height:16" coordorigin="12948,12131" coordsize="16,16" path="m12964,12131l12948,12147e" filled="false" stroked="true" strokeweight=".318763pt" strokecolor="#bababa">
                <v:path arrowok="t"/>
              </v:shape>
            </v:group>
            <v:group style="position:absolute;left:12351;top:12524;width:16;height:16" coordorigin="12351,12524" coordsize="16,16">
              <v:shape style="position:absolute;left:12351;top:12524;width:16;height:16" coordorigin="12351,12524" coordsize="16,16" path="m12351,12524l12366,12540e" filled="false" stroked="true" strokeweight=".318763pt" strokecolor="#bababa">
                <v:path arrowok="t"/>
              </v:shape>
            </v:group>
            <v:group style="position:absolute;left:12351;top:12524;width:16;height:16" coordorigin="12351,12524" coordsize="16,16">
              <v:shape style="position:absolute;left:12351;top:12524;width:16;height:16" coordorigin="12351,12524" coordsize="16,16" path="m12366,12524l12351,12540e" filled="false" stroked="true" strokeweight=".318763pt" strokecolor="#bababa">
                <v:path arrowok="t"/>
              </v:shape>
            </v:group>
            <v:group style="position:absolute;left:11571;top:12376;width:16;height:16" coordorigin="11571,12376" coordsize="16,16">
              <v:shape style="position:absolute;left:11571;top:12376;width:16;height:16" coordorigin="11571,12376" coordsize="16,16" path="m11571,12376l11587,12392e" filled="false" stroked="true" strokeweight=".318763pt" strokecolor="#bababa">
                <v:path arrowok="t"/>
              </v:shape>
            </v:group>
            <v:group style="position:absolute;left:11571;top:12376;width:16;height:16" coordorigin="11571,12376" coordsize="16,16">
              <v:shape style="position:absolute;left:11571;top:12376;width:16;height:16" coordorigin="11571,12376" coordsize="16,16" path="m11587,12376l11571,12392e" filled="false" stroked="true" strokeweight=".318763pt" strokecolor="#bababa">
                <v:path arrowok="t"/>
              </v:shape>
            </v:group>
            <v:group style="position:absolute;left:11155;top:11732;width:18;height:16" coordorigin="11155,11732" coordsize="18,16">
              <v:shape style="position:absolute;left:11155;top:11732;width:18;height:16" coordorigin="11155,11732" coordsize="18,16" path="m11155,11732l11173,11748e" filled="false" stroked="true" strokeweight=".318763pt" strokecolor="#bababa">
                <v:path arrowok="t"/>
              </v:shape>
            </v:group>
            <v:group style="position:absolute;left:11155;top:11732;width:18;height:16" coordorigin="11155,11732" coordsize="18,16">
              <v:shape style="position:absolute;left:11155;top:11732;width:18;height:16" coordorigin="11155,11732" coordsize="18,16" path="m11173,11732l11155,11748e" filled="false" stroked="true" strokeweight=".318763pt" strokecolor="#bababa">
                <v:path arrowok="t"/>
              </v:shape>
            </v:group>
            <v:group style="position:absolute;left:13487;top:9778;width:16;height:16" coordorigin="13487,9778" coordsize="16,16">
              <v:shape style="position:absolute;left:13487;top:9778;width:16;height:16" coordorigin="13487,9778" coordsize="16,16" path="m13487,9778l13503,9794e" filled="false" stroked="true" strokeweight=".318763pt" strokecolor="#bababa">
                <v:path arrowok="t"/>
              </v:shape>
            </v:group>
            <v:group style="position:absolute;left:13487;top:9778;width:16;height:16" coordorigin="13487,9778" coordsize="16,16">
              <v:shape style="position:absolute;left:13487;top:9778;width:16;height:16" coordorigin="13487,9778" coordsize="16,16" path="m13503,9778l13487,9794e" filled="false" stroked="true" strokeweight=".318763pt" strokecolor="#bababa">
                <v:path arrowok="t"/>
              </v:shape>
            </v:group>
            <v:group style="position:absolute;left:12572;top:9361;width:16;height:18" coordorigin="12572,9361" coordsize="16,18">
              <v:shape style="position:absolute;left:12572;top:9361;width:16;height:18" coordorigin="12572,9361" coordsize="16,18" path="m12572,9361l12588,9379e" filled="false" stroked="true" strokeweight=".318763pt" strokecolor="#bababa">
                <v:path arrowok="t"/>
              </v:shape>
            </v:group>
            <v:group style="position:absolute;left:12572;top:9361;width:16;height:18" coordorigin="12572,9361" coordsize="16,18">
              <v:shape style="position:absolute;left:12572;top:9361;width:16;height:18" coordorigin="12572,9361" coordsize="16,18" path="m12588,9361l12572,9379e" filled="false" stroked="true" strokeweight=".318763pt" strokecolor="#bababa">
                <v:path arrowok="t"/>
              </v:shape>
            </v:group>
            <v:group style="position:absolute;left:11452;top:9387;width:16;height:16" coordorigin="11452,9387" coordsize="16,16">
              <v:shape style="position:absolute;left:11452;top:9387;width:16;height:16" coordorigin="11452,9387" coordsize="16,16" path="m11452,9387l11468,9402e" filled="false" stroked="true" strokeweight=".318763pt" strokecolor="#bababa">
                <v:path arrowok="t"/>
              </v:shape>
            </v:group>
            <v:group style="position:absolute;left:11452;top:9387;width:16;height:16" coordorigin="11452,9387" coordsize="16,16">
              <v:shape style="position:absolute;left:11452;top:9387;width:16;height:16" coordorigin="11452,9387" coordsize="16,16" path="m11468,9387l11452,9402e" filled="false" stroked="true" strokeweight=".318763pt" strokecolor="#bababa">
                <v:path arrowok="t"/>
              </v:shape>
            </v:group>
            <v:group style="position:absolute;left:10518;top:9898;width:16;height:16" coordorigin="10518,9898" coordsize="16,16">
              <v:shape style="position:absolute;left:10518;top:9898;width:16;height:16" coordorigin="10518,9898" coordsize="16,16" path="m10518,9898l10534,9914e" filled="false" stroked="true" strokeweight=".318763pt" strokecolor="#bababa">
                <v:path arrowok="t"/>
              </v:shape>
            </v:group>
            <v:group style="position:absolute;left:10518;top:9898;width:16;height:16" coordorigin="10518,9898" coordsize="16,16">
              <v:shape style="position:absolute;left:10518;top:9898;width:16;height:16" coordorigin="10518,9898" coordsize="16,16" path="m10534,9898l10518,9914e" filled="false" stroked="true" strokeweight=".318763pt" strokecolor="#bababa">
                <v:path arrowok="t"/>
              </v:shape>
            </v:group>
            <v:group style="position:absolute;left:9935;top:10781;width:16;height:16" coordorigin="9935,10781" coordsize="16,16">
              <v:shape style="position:absolute;left:9935;top:10781;width:16;height:16" coordorigin="9935,10781" coordsize="16,16" path="m9935,10781l9951,10797e" filled="false" stroked="true" strokeweight=".318763pt" strokecolor="#bababa">
                <v:path arrowok="t"/>
              </v:shape>
            </v:group>
            <v:group style="position:absolute;left:9935;top:10781;width:16;height:16" coordorigin="9935,10781" coordsize="16,16">
              <v:shape style="position:absolute;left:9935;top:10781;width:16;height:16" coordorigin="9935,10781" coordsize="16,16" path="m9951,10781l9935,10797e" filled="false" stroked="true" strokeweight=".318763pt" strokecolor="#bababa">
                <v:path arrowok="t"/>
              </v:shape>
            </v:group>
            <v:group style="position:absolute;left:9804;top:11841;width:16;height:16" coordorigin="9804,11841" coordsize="16,16">
              <v:shape style="position:absolute;left:9804;top:11841;width:16;height:16" coordorigin="9804,11841" coordsize="16,16" path="m9804,11841l9820,11857e" filled="false" stroked="true" strokeweight=".318763pt" strokecolor="#bababa">
                <v:path arrowok="t"/>
              </v:shape>
            </v:group>
            <v:group style="position:absolute;left:9804;top:11841;width:16;height:16" coordorigin="9804,11841" coordsize="16,16">
              <v:shape style="position:absolute;left:9804;top:11841;width:16;height:16" coordorigin="9804,11841" coordsize="16,16" path="m9820,11841l9804,11857e" filled="false" stroked="true" strokeweight=".318763pt" strokecolor="#bababa">
                <v:path arrowok="t"/>
              </v:shape>
            </v:group>
            <v:group style="position:absolute;left:10191;top:12923;width:16;height:16" coordorigin="10191,12923" coordsize="16,16">
              <v:shape style="position:absolute;left:10191;top:12923;width:16;height:16" coordorigin="10191,12923" coordsize="16,16" path="m10191,12923l10207,12939e" filled="false" stroked="true" strokeweight=".318763pt" strokecolor="#bababa">
                <v:path arrowok="t"/>
              </v:shape>
            </v:group>
            <v:group style="position:absolute;left:10191;top:12923;width:16;height:16" coordorigin="10191,12923" coordsize="16,16">
              <v:shape style="position:absolute;left:10191;top:12923;width:16;height:16" coordorigin="10191,12923" coordsize="16,16" path="m10207,12923l10191,12939e" filled="false" stroked="true" strokeweight=".318763pt" strokecolor="#bababa">
                <v:path arrowok="t"/>
              </v:shape>
            </v:group>
            <v:group style="position:absolute;left:10792;top:13423;width:16;height:16" coordorigin="10792,13423" coordsize="16,16">
              <v:shape style="position:absolute;left:10792;top:13423;width:16;height:16" coordorigin="10792,13423" coordsize="16,16" path="m10792,13423l10808,13439e" filled="false" stroked="true" strokeweight=".318763pt" strokecolor="#bababa">
                <v:path arrowok="t"/>
              </v:shape>
            </v:group>
            <v:group style="position:absolute;left:10792;top:13423;width:16;height:16" coordorigin="10792,13423" coordsize="16,16">
              <v:shape style="position:absolute;left:10792;top:13423;width:16;height:16" coordorigin="10792,13423" coordsize="16,16" path="m10808,13423l10792,13439e" filled="false" stroked="true" strokeweight=".318763pt" strokecolor="#bababa">
                <v:path arrowok="t"/>
              </v:shape>
            </v:group>
            <v:group style="position:absolute;left:11319;top:13769;width:16;height:16" coordorigin="11319,13769" coordsize="16,16">
              <v:shape style="position:absolute;left:11319;top:13769;width:16;height:16" coordorigin="11319,13769" coordsize="16,16" path="m11319,13769l11335,13785e" filled="false" stroked="true" strokeweight=".318763pt" strokecolor="#bababa">
                <v:path arrowok="t"/>
              </v:shape>
            </v:group>
            <v:group style="position:absolute;left:11319;top:13769;width:16;height:16" coordorigin="11319,13769" coordsize="16,16">
              <v:shape style="position:absolute;left:11319;top:13769;width:16;height:16" coordorigin="11319,13769" coordsize="16,16" path="m11335,13769l11319,13785e" filled="false" stroked="true" strokeweight=".318763pt" strokecolor="#bababa">
                <v:path arrowok="t"/>
              </v:shape>
            </v:group>
            <v:group style="position:absolute;left:12252;top:13815;width:16;height:16" coordorigin="12252,13815" coordsize="16,16">
              <v:shape style="position:absolute;left:12252;top:13815;width:16;height:16" coordorigin="12252,13815" coordsize="16,16" path="m12252,13815l12268,13831e" filled="false" stroked="true" strokeweight=".318763pt" strokecolor="#bababa">
                <v:path arrowok="t"/>
              </v:shape>
            </v:group>
            <v:group style="position:absolute;left:12252;top:13815;width:16;height:16" coordorigin="12252,13815" coordsize="16,16">
              <v:shape style="position:absolute;left:12252;top:13815;width:16;height:16" coordorigin="12252,13815" coordsize="16,16" path="m12268,13815l12252,13831e" filled="false" stroked="true" strokeweight=".318763pt" strokecolor="#bababa">
                <v:path arrowok="t"/>
              </v:shape>
            </v:group>
            <v:group style="position:absolute;left:13323;top:13503;width:16;height:16" coordorigin="13323,13503" coordsize="16,16">
              <v:shape style="position:absolute;left:13323;top:13503;width:16;height:16" coordorigin="13323,13503" coordsize="16,16" path="m13323,13503l13339,13519e" filled="false" stroked="true" strokeweight=".318763pt" strokecolor="#bababa">
                <v:path arrowok="t"/>
              </v:shape>
            </v:group>
            <v:group style="position:absolute;left:13323;top:13503;width:16;height:16" coordorigin="13323,13503" coordsize="16,16">
              <v:shape style="position:absolute;left:13323;top:13503;width:16;height:16" coordorigin="13323,13503" coordsize="16,16" path="m13339,13503l13323,13519e" filled="false" stroked="true" strokeweight=".318763pt" strokecolor="#bababa">
                <v:path arrowok="t"/>
              </v:shape>
            </v:group>
            <v:group style="position:absolute;left:14155;top:12765;width:16;height:16" coordorigin="14155,12765" coordsize="16,16">
              <v:shape style="position:absolute;left:14155;top:12765;width:16;height:16" coordorigin="14155,12765" coordsize="16,16" path="m14155,12765l14170,12781e" filled="false" stroked="true" strokeweight=".318763pt" strokecolor="#bababa">
                <v:path arrowok="t"/>
              </v:shape>
            </v:group>
            <v:group style="position:absolute;left:14155;top:12765;width:16;height:16" coordorigin="14155,12765" coordsize="16,16">
              <v:shape style="position:absolute;left:14155;top:12765;width:16;height:16" coordorigin="14155,12765" coordsize="16,16" path="m14170,12765l14155,12781e" filled="false" stroked="true" strokeweight=".318763pt" strokecolor="#bababa">
                <v:path arrowok="t"/>
              </v:shape>
            </v:group>
            <v:group style="position:absolute;left:14526;top:11755;width:16;height:16" coordorigin="14526,11755" coordsize="16,16">
              <v:shape style="position:absolute;left:14526;top:11755;width:16;height:16" coordorigin="14526,11755" coordsize="16,16" path="m14526,11755l14542,11771e" filled="false" stroked="true" strokeweight=".318763pt" strokecolor="#bababa">
                <v:path arrowok="t"/>
              </v:shape>
            </v:group>
            <v:group style="position:absolute;left:14526;top:11755;width:16;height:16" coordorigin="14526,11755" coordsize="16,16">
              <v:shape style="position:absolute;left:14526;top:11755;width:16;height:16" coordorigin="14526,11755" coordsize="16,16" path="m14542,11755l14526,11771e" filled="false" stroked="true" strokeweight=".318763pt" strokecolor="#bababa">
                <v:path arrowok="t"/>
              </v:shape>
            </v:group>
            <v:group style="position:absolute;left:14384;top:10637;width:16;height:16" coordorigin="14384,10637" coordsize="16,16">
              <v:shape style="position:absolute;left:14384;top:10637;width:16;height:16" coordorigin="14384,10637" coordsize="16,16" path="m14384,10637l14400,10653e" filled="false" stroked="true" strokeweight=".318763pt" strokecolor="#bababa">
                <v:path arrowok="t"/>
              </v:shape>
            </v:group>
            <v:group style="position:absolute;left:14384;top:10637;width:16;height:16" coordorigin="14384,10637" coordsize="16,16">
              <v:shape style="position:absolute;left:14384;top:10637;width:16;height:16" coordorigin="14384,10637" coordsize="16,16" path="m14400,10637l14384,10653e" filled="false" stroked="true" strokeweight=".318763pt" strokecolor="#bababa">
                <v:path arrowok="t"/>
              </v:shape>
            </v:group>
            <v:group style="position:absolute;left:15665;top:10947;width:16;height:16" coordorigin="15665,10947" coordsize="16,16">
              <v:shape style="position:absolute;left:15665;top:10947;width:16;height:16" coordorigin="15665,10947" coordsize="16,16" path="m15665,10947l15681,10963e" filled="false" stroked="true" strokeweight=".318763pt" strokecolor="#bababa">
                <v:path arrowok="t"/>
              </v:shape>
            </v:group>
            <v:group style="position:absolute;left:15665;top:10947;width:16;height:16" coordorigin="15665,10947" coordsize="16,16">
              <v:shape style="position:absolute;left:15665;top:10947;width:16;height:16" coordorigin="15665,10947" coordsize="16,16" path="m15681,10947l15665,10963e" filled="false" stroked="true" strokeweight=".318763pt" strokecolor="#bababa">
                <v:path arrowok="t"/>
              </v:shape>
            </v:group>
            <v:group style="position:absolute;left:15629;top:10953;width:16;height:16" coordorigin="15629,10953" coordsize="16,16">
              <v:shape style="position:absolute;left:15629;top:10953;width:16;height:16" coordorigin="15629,10953" coordsize="16,16" path="m15629,10953l15645,10969e" filled="false" stroked="true" strokeweight=".318763pt" strokecolor="#bababa">
                <v:path arrowok="t"/>
              </v:shape>
            </v:group>
            <v:group style="position:absolute;left:15629;top:10953;width:16;height:16" coordorigin="15629,10953" coordsize="16,16">
              <v:shape style="position:absolute;left:15629;top:10953;width:16;height:16" coordorigin="15629,10953" coordsize="16,16" path="m15645,10953l15629,10969e" filled="false" stroked="true" strokeweight=".318763pt" strokecolor="#bababa">
                <v:path arrowok="t"/>
              </v:shape>
            </v:group>
            <v:group style="position:absolute;left:15637;top:11001;width:16;height:16" coordorigin="15637,11001" coordsize="16,16">
              <v:shape style="position:absolute;left:15637;top:11001;width:16;height:16" coordorigin="15637,11001" coordsize="16,16" path="m15637,11001l15653,11017e" filled="false" stroked="true" strokeweight=".318763pt" strokecolor="#bababa">
                <v:path arrowok="t"/>
              </v:shape>
            </v:group>
            <v:group style="position:absolute;left:15637;top:11001;width:16;height:16" coordorigin="15637,11001" coordsize="16,16">
              <v:shape style="position:absolute;left:15637;top:11001;width:16;height:16" coordorigin="15637,11001" coordsize="16,16" path="m15653,11001l15637,11017e" filled="false" stroked="true" strokeweight=".318763pt" strokecolor="#bababa">
                <v:path arrowok="t"/>
              </v:shape>
            </v:group>
            <v:group style="position:absolute;left:15590;top:10741;width:16;height:16" coordorigin="15590,10741" coordsize="16,16">
              <v:shape style="position:absolute;left:15590;top:10741;width:16;height:16" coordorigin="15590,10741" coordsize="16,16" path="m15590,10741l15606,10757e" filled="false" stroked="true" strokeweight=".318763pt" strokecolor="#bababa">
                <v:path arrowok="t"/>
              </v:shape>
            </v:group>
            <v:group style="position:absolute;left:15590;top:10741;width:16;height:16" coordorigin="15590,10741" coordsize="16,16">
              <v:shape style="position:absolute;left:15590;top:10741;width:16;height:16" coordorigin="15590,10741" coordsize="16,16" path="m15606,10741l15590,10757e" filled="false" stroked="true" strokeweight=".318763pt" strokecolor="#bababa">
                <v:path arrowok="t"/>
              </v:shape>
            </v:group>
            <v:group style="position:absolute;left:15688;top:11318;width:16;height:16" coordorigin="15688,11318" coordsize="16,16">
              <v:shape style="position:absolute;left:15688;top:11318;width:16;height:16" coordorigin="15688,11318" coordsize="16,16" path="m15688,11318l15704,11334e" filled="false" stroked="true" strokeweight=".318763pt" strokecolor="#bababa">
                <v:path arrowok="t"/>
              </v:shape>
            </v:group>
            <v:group style="position:absolute;left:15688;top:11318;width:16;height:16" coordorigin="15688,11318" coordsize="16,16">
              <v:shape style="position:absolute;left:15688;top:11318;width:16;height:16" coordorigin="15688,11318" coordsize="16,16" path="m15704,11318l15688,11334e" filled="false" stroked="true" strokeweight=".318763pt" strokecolor="#bababa">
                <v:path arrowok="t"/>
              </v:shape>
            </v:group>
            <v:group style="position:absolute;left:15683;top:11908;width:16;height:16" coordorigin="15683,11908" coordsize="16,16">
              <v:shape style="position:absolute;left:15683;top:11908;width:16;height:16" coordorigin="15683,11908" coordsize="16,16" path="m15683,11908l15699,11924e" filled="false" stroked="true" strokeweight=".318763pt" strokecolor="#bababa">
                <v:path arrowok="t"/>
              </v:shape>
            </v:group>
            <v:group style="position:absolute;left:15683;top:11908;width:16;height:16" coordorigin="15683,11908" coordsize="16,16">
              <v:shape style="position:absolute;left:15683;top:11908;width:16;height:16" coordorigin="15683,11908" coordsize="16,16" path="m15699,11908l15683,11924e" filled="false" stroked="true" strokeweight=".318763pt" strokecolor="#bababa">
                <v:path arrowok="t"/>
              </v:shape>
            </v:group>
            <v:group style="position:absolute;left:15578;top:12494;width:16;height:16" coordorigin="15578,12494" coordsize="16,16">
              <v:shape style="position:absolute;left:15578;top:12494;width:16;height:16" coordorigin="15578,12494" coordsize="16,16" path="m15578,12494l15594,12510e" filled="false" stroked="true" strokeweight=".318763pt" strokecolor="#bababa">
                <v:path arrowok="t"/>
              </v:shape>
            </v:group>
            <v:group style="position:absolute;left:15578;top:12494;width:16;height:16" coordorigin="15578,12494" coordsize="16,16">
              <v:shape style="position:absolute;left:15578;top:12494;width:16;height:16" coordorigin="15578,12494" coordsize="16,16" path="m15594,12494l15578,12510e" filled="false" stroked="true" strokeweight=".318763pt" strokecolor="#bababa">
                <v:path arrowok="t"/>
              </v:shape>
            </v:group>
            <v:group style="position:absolute;left:15386;top:13050;width:16;height:16" coordorigin="15386,13050" coordsize="16,16">
              <v:shape style="position:absolute;left:15386;top:13050;width:16;height:16" coordorigin="15386,13050" coordsize="16,16" path="m15386,13050l15402,13066e" filled="false" stroked="true" strokeweight=".318763pt" strokecolor="#bababa">
                <v:path arrowok="t"/>
              </v:shape>
            </v:group>
            <v:group style="position:absolute;left:15386;top:13050;width:16;height:16" coordorigin="15386,13050" coordsize="16,16">
              <v:shape style="position:absolute;left:15386;top:13050;width:16;height:16" coordorigin="15386,13050" coordsize="16,16" path="m15402,13050l15386,13066e" filled="false" stroked="true" strokeweight=".318763pt" strokecolor="#bababa">
                <v:path arrowok="t"/>
              </v:shape>
            </v:group>
            <v:group style="position:absolute;left:15087;top:13565;width:16;height:16" coordorigin="15087,13565" coordsize="16,16">
              <v:shape style="position:absolute;left:15087;top:13565;width:16;height:16" coordorigin="15087,13565" coordsize="16,16" path="m15087,13565l15103,13581e" filled="false" stroked="true" strokeweight=".318763pt" strokecolor="#bababa">
                <v:path arrowok="t"/>
              </v:shape>
            </v:group>
            <v:group style="position:absolute;left:15087;top:13565;width:16;height:16" coordorigin="15087,13565" coordsize="16,16">
              <v:shape style="position:absolute;left:15087;top:13565;width:16;height:16" coordorigin="15087,13565" coordsize="16,16" path="m15103,13565l15087,13581e" filled="false" stroked="true" strokeweight=".318763pt" strokecolor="#bababa">
                <v:path arrowok="t"/>
              </v:shape>
            </v:group>
            <v:group style="position:absolute;left:14672;top:14065;width:16;height:16" coordorigin="14672,14065" coordsize="16,16">
              <v:shape style="position:absolute;left:14672;top:14065;width:16;height:16" coordorigin="14672,14065" coordsize="16,16" path="m14672,14065l14688,14081e" filled="false" stroked="true" strokeweight=".318763pt" strokecolor="#bababa">
                <v:path arrowok="t"/>
              </v:shape>
            </v:group>
            <v:group style="position:absolute;left:14672;top:14065;width:16;height:16" coordorigin="14672,14065" coordsize="16,16">
              <v:shape style="position:absolute;left:14672;top:14065;width:16;height:16" coordorigin="14672,14065" coordsize="16,16" path="m14688,14065l14672,14081e" filled="false" stroked="true" strokeweight=".318763pt" strokecolor="#bababa">
                <v:path arrowok="t"/>
              </v:shape>
            </v:group>
            <v:group style="position:absolute;left:14354;top:14324;width:16;height:18" coordorigin="14354,14324" coordsize="16,18">
              <v:shape style="position:absolute;left:14354;top:14324;width:16;height:18" coordorigin="14354,14324" coordsize="16,18" path="m14354,14324l14370,14341e" filled="false" stroked="true" strokeweight=".318763pt" strokecolor="#bababa">
                <v:path arrowok="t"/>
              </v:shape>
            </v:group>
            <v:group style="position:absolute;left:14354;top:14324;width:16;height:18" coordorigin="14354,14324" coordsize="16,18">
              <v:shape style="position:absolute;left:14354;top:14324;width:16;height:18" coordorigin="14354,14324" coordsize="16,18" path="m14370,14324l14354,14341e" filled="false" stroked="true" strokeweight=".318763pt" strokecolor="#bababa">
                <v:path arrowok="t"/>
              </v:shape>
            </v:group>
            <v:group style="position:absolute;left:14316;top:14354;width:16;height:16" coordorigin="14316,14354" coordsize="16,16">
              <v:shape style="position:absolute;left:14316;top:14354;width:16;height:16" coordorigin="14316,14354" coordsize="16,16" path="m14316,14354l14331,14370e" filled="false" stroked="true" strokeweight=".318763pt" strokecolor="#bababa">
                <v:path arrowok="t"/>
              </v:shape>
            </v:group>
            <v:group style="position:absolute;left:14316;top:14354;width:16;height:16" coordorigin="14316,14354" coordsize="16,16">
              <v:shape style="position:absolute;left:14316;top:14354;width:16;height:16" coordorigin="14316,14354" coordsize="16,16" path="m14331,14354l14316,14370e" filled="false" stroked="true" strokeweight=".318763pt" strokecolor="#bababa">
                <v:path arrowok="t"/>
              </v:shape>
            </v:group>
            <v:group style="position:absolute;left:14339;top:14384;width:16;height:16" coordorigin="14339,14384" coordsize="16,16">
              <v:shape style="position:absolute;left:14339;top:14384;width:16;height:16" coordorigin="14339,14384" coordsize="16,16" path="m14339,14384l14355,14400e" filled="false" stroked="true" strokeweight=".318763pt" strokecolor="#bababa">
                <v:path arrowok="t"/>
              </v:shape>
            </v:group>
            <v:group style="position:absolute;left:14339;top:14384;width:16;height:16" coordorigin="14339,14384" coordsize="16,16">
              <v:shape style="position:absolute;left:14339;top:14384;width:16;height:16" coordorigin="14339,14384" coordsize="16,16" path="m14355,14384l14339,14400e" filled="false" stroked="true" strokeweight=".318763pt" strokecolor="#bababa">
                <v:path arrowok="t"/>
              </v:shape>
            </v:group>
            <v:group style="position:absolute;left:14257;top:14410;width:16;height:16" coordorigin="14257,14410" coordsize="16,16">
              <v:shape style="position:absolute;left:14257;top:14410;width:16;height:16" coordorigin="14257,14410" coordsize="16,16" path="m14257,14410l14272,14426e" filled="false" stroked="true" strokeweight=".318763pt" strokecolor="#bababa">
                <v:path arrowok="t"/>
              </v:shape>
            </v:group>
            <v:group style="position:absolute;left:14257;top:14410;width:16;height:16" coordorigin="14257,14410" coordsize="16,16">
              <v:shape style="position:absolute;left:14257;top:14410;width:16;height:16" coordorigin="14257,14410" coordsize="16,16" path="m14272,14410l14257,14426e" filled="false" stroked="true" strokeweight=".318763pt" strokecolor="#bababa">
                <v:path arrowok="t"/>
              </v:shape>
            </v:group>
            <v:group style="position:absolute;left:13763;top:14712;width:16;height:16" coordorigin="13763,14712" coordsize="16,16">
              <v:shape style="position:absolute;left:13763;top:14712;width:16;height:16" coordorigin="13763,14712" coordsize="16,16" path="m13763,14712l13778,14728e" filled="false" stroked="true" strokeweight=".318763pt" strokecolor="#bababa">
                <v:path arrowok="t"/>
              </v:shape>
            </v:group>
            <v:group style="position:absolute;left:13763;top:14712;width:16;height:16" coordorigin="13763,14712" coordsize="16,16">
              <v:shape style="position:absolute;left:13763;top:14712;width:16;height:16" coordorigin="13763,14712" coordsize="16,16" path="m13778,14712l13763,14728e" filled="false" stroked="true" strokeweight=".318763pt" strokecolor="#bababa">
                <v:path arrowok="t"/>
              </v:shape>
            </v:group>
            <v:group style="position:absolute;left:13238;top:14935;width:16;height:16" coordorigin="13238,14935" coordsize="16,16">
              <v:shape style="position:absolute;left:13238;top:14935;width:16;height:16" coordorigin="13238,14935" coordsize="16,16" path="m13238,14935l13254,14951e" filled="false" stroked="true" strokeweight=".318763pt" strokecolor="#bababa">
                <v:path arrowok="t"/>
              </v:shape>
            </v:group>
            <v:group style="position:absolute;left:13238;top:14935;width:16;height:16" coordorigin="13238,14935" coordsize="16,16">
              <v:shape style="position:absolute;left:13238;top:14935;width:16;height:16" coordorigin="13238,14935" coordsize="16,16" path="m13254,14935l13238,14951e" filled="false" stroked="true" strokeweight=".318763pt" strokecolor="#bababa">
                <v:path arrowok="t"/>
              </v:shape>
            </v:group>
            <v:group style="position:absolute;left:12532;top:15085;width:16;height:16" coordorigin="12532,15085" coordsize="16,16">
              <v:shape style="position:absolute;left:12532;top:15085;width:16;height:16" coordorigin="12532,15085" coordsize="16,16" path="m12532,15085l12548,15101e" filled="false" stroked="true" strokeweight=".318763pt" strokecolor="#bababa">
                <v:path arrowok="t"/>
              </v:shape>
            </v:group>
            <v:group style="position:absolute;left:12532;top:15085;width:16;height:16" coordorigin="12532,15085" coordsize="16,16">
              <v:shape style="position:absolute;left:12532;top:15085;width:16;height:16" coordorigin="12532,15085" coordsize="16,16" path="m12548,15085l12532,15101e" filled="false" stroked="true" strokeweight=".318763pt" strokecolor="#bababa">
                <v:path arrowok="t"/>
              </v:shape>
            </v:group>
            <v:group style="position:absolute;left:12049;top:15098;width:16;height:16" coordorigin="12049,15098" coordsize="16,16">
              <v:shape style="position:absolute;left:12049;top:15098;width:16;height:16" coordorigin="12049,15098" coordsize="16,16" path="m12049,15098l12065,15114e" filled="false" stroked="true" strokeweight=".318763pt" strokecolor="#bababa">
                <v:path arrowok="t"/>
              </v:shape>
            </v:group>
            <v:group style="position:absolute;left:12049;top:15098;width:16;height:16" coordorigin="12049,15098" coordsize="16,16">
              <v:shape style="position:absolute;left:12049;top:15098;width:16;height:16" coordorigin="12049,15098" coordsize="16,16" path="m12065,15098l12049,15114e" filled="false" stroked="true" strokeweight=".318763pt" strokecolor="#bababa">
                <v:path arrowok="t"/>
              </v:shape>
            </v:group>
            <v:group style="position:absolute;left:11458;top:15025;width:16;height:16" coordorigin="11458,15025" coordsize="16,16">
              <v:shape style="position:absolute;left:11458;top:15025;width:16;height:16" coordorigin="11458,15025" coordsize="16,16" path="m11458,15025l11474,15041e" filled="false" stroked="true" strokeweight=".318763pt" strokecolor="#bababa">
                <v:path arrowok="t"/>
              </v:shape>
            </v:group>
            <v:group style="position:absolute;left:11458;top:15025;width:16;height:16" coordorigin="11458,15025" coordsize="16,16">
              <v:shape style="position:absolute;left:11458;top:15025;width:16;height:16" coordorigin="11458,15025" coordsize="16,16" path="m11474,15025l11458,15041e" filled="false" stroked="true" strokeweight=".318763pt" strokecolor="#bababa">
                <v:path arrowok="t"/>
              </v:shape>
            </v:group>
            <v:group style="position:absolute;left:10792;top:14821;width:16;height:16" coordorigin="10792,14821" coordsize="16,16">
              <v:shape style="position:absolute;left:10792;top:14821;width:16;height:16" coordorigin="10792,14821" coordsize="16,16" path="m10792,14821l10808,14837e" filled="false" stroked="true" strokeweight=".318763pt" strokecolor="#bababa">
                <v:path arrowok="t"/>
              </v:shape>
            </v:group>
            <v:group style="position:absolute;left:10792;top:14821;width:16;height:16" coordorigin="10792,14821" coordsize="16,16">
              <v:shape style="position:absolute;left:10792;top:14821;width:16;height:16" coordorigin="10792,14821" coordsize="16,16" path="m10808,14821l10792,14837e" filled="false" stroked="true" strokeweight=".318763pt" strokecolor="#bababa">
                <v:path arrowok="t"/>
              </v:shape>
            </v:group>
            <v:group style="position:absolute;left:10894;top:14872;width:18;height:16" coordorigin="10894,14872" coordsize="18,16">
              <v:shape style="position:absolute;left:10894;top:14872;width:18;height:16" coordorigin="10894,14872" coordsize="18,16" path="m10894,14872l10912,14888e" filled="false" stroked="true" strokeweight=".318763pt" strokecolor="#bababa">
                <v:path arrowok="t"/>
              </v:shape>
            </v:group>
            <v:group style="position:absolute;left:10894;top:14872;width:18;height:16" coordorigin="10894,14872" coordsize="18,16">
              <v:shape style="position:absolute;left:10894;top:14872;width:18;height:16" coordorigin="10894,14872" coordsize="18,16" path="m10912,14872l10894,14888e" filled="false" stroked="true" strokeweight=".318763pt" strokecolor="#bababa">
                <v:path arrowok="t"/>
              </v:shape>
            </v:group>
            <v:group style="position:absolute;left:10851;top:14856;width:16;height:16" coordorigin="10851,14856" coordsize="16,16">
              <v:shape style="position:absolute;left:10851;top:14856;width:16;height:16" coordorigin="10851,14856" coordsize="16,16" path="m10851,14856l10867,14872e" filled="false" stroked="true" strokeweight=".318763pt" strokecolor="#bababa">
                <v:path arrowok="t"/>
              </v:shape>
            </v:group>
            <v:group style="position:absolute;left:10851;top:14856;width:16;height:16" coordorigin="10851,14856" coordsize="16,16">
              <v:shape style="position:absolute;left:10851;top:14856;width:16;height:16" coordorigin="10851,14856" coordsize="16,16" path="m10867,14856l10851,14872e" filled="false" stroked="true" strokeweight=".318763pt" strokecolor="#bababa">
                <v:path arrowok="t"/>
              </v:shape>
            </v:group>
            <v:group style="position:absolute;left:10838;top:14889;width:16;height:16" coordorigin="10838,14889" coordsize="16,16">
              <v:shape style="position:absolute;left:10838;top:14889;width:16;height:16" coordorigin="10838,14889" coordsize="16,16" path="m10838,14889l10854,14905e" filled="false" stroked="true" strokeweight=".318763pt" strokecolor="#bababa">
                <v:path arrowok="t"/>
              </v:shape>
            </v:group>
            <v:group style="position:absolute;left:10838;top:14889;width:16;height:16" coordorigin="10838,14889" coordsize="16,16">
              <v:shape style="position:absolute;left:10838;top:14889;width:16;height:16" coordorigin="10838,14889" coordsize="16,16" path="m10854,14889l10838,14905e" filled="false" stroked="true" strokeweight=".318763pt" strokecolor="#bababa">
                <v:path arrowok="t"/>
              </v:shape>
            </v:group>
            <v:group style="position:absolute;left:10620;top:14754;width:16;height:16" coordorigin="10620,14754" coordsize="16,16">
              <v:shape style="position:absolute;left:10620;top:14754;width:16;height:16" coordorigin="10620,14754" coordsize="16,16" path="m10620,14754l10636,14770e" filled="false" stroked="true" strokeweight=".318763pt" strokecolor="#bababa">
                <v:path arrowok="t"/>
              </v:shape>
            </v:group>
            <v:group style="position:absolute;left:10620;top:14754;width:16;height:16" coordorigin="10620,14754" coordsize="16,16">
              <v:shape style="position:absolute;left:10620;top:14754;width:16;height:16" coordorigin="10620,14754" coordsize="16,16" path="m10636,14754l10620,14770e" filled="false" stroked="true" strokeweight=".318763pt" strokecolor="#bababa">
                <v:path arrowok="t"/>
              </v:shape>
            </v:group>
            <v:group style="position:absolute;left:10577;top:14735;width:16;height:16" coordorigin="10577,14735" coordsize="16,16">
              <v:shape style="position:absolute;left:10577;top:14735;width:16;height:16" coordorigin="10577,14735" coordsize="16,16" path="m10577,14735l10593,14751e" filled="false" stroked="true" strokeweight=".318763pt" strokecolor="#bababa">
                <v:path arrowok="t"/>
              </v:shape>
            </v:group>
            <v:group style="position:absolute;left:10577;top:14735;width:16;height:16" coordorigin="10577,14735" coordsize="16,16">
              <v:shape style="position:absolute;left:10577;top:14735;width:16;height:16" coordorigin="10577,14735" coordsize="16,16" path="m10593,14735l10577,14751e" filled="false" stroked="true" strokeweight=".318763pt" strokecolor="#bababa">
                <v:path arrowok="t"/>
              </v:shape>
            </v:group>
            <v:group style="position:absolute;left:10561;top:14768;width:16;height:16" coordorigin="10561,14768" coordsize="16,16">
              <v:shape style="position:absolute;left:10561;top:14768;width:16;height:16" coordorigin="10561,14768" coordsize="16,16" path="m10561,14768l10577,14784e" filled="false" stroked="true" strokeweight=".318763pt" strokecolor="#bababa">
                <v:path arrowok="t"/>
              </v:shape>
            </v:group>
            <v:group style="position:absolute;left:10561;top:14768;width:16;height:16" coordorigin="10561,14768" coordsize="16,16">
              <v:shape style="position:absolute;left:10561;top:14768;width:16;height:16" coordorigin="10561,14768" coordsize="16,16" path="m10577,14768l10561,14784e" filled="false" stroked="true" strokeweight=".318763pt" strokecolor="#bababa">
                <v:path arrowok="t"/>
              </v:shape>
            </v:group>
            <v:group style="position:absolute;left:10625;top:14695;width:16;height:16" coordorigin="10625,14695" coordsize="16,16">
              <v:shape style="position:absolute;left:10625;top:14695;width:16;height:16" coordorigin="10625,14695" coordsize="16,16" path="m10625,14695l10641,14711e" filled="false" stroked="true" strokeweight=".318763pt" strokecolor="#bababa">
                <v:path arrowok="t"/>
              </v:shape>
            </v:group>
            <v:group style="position:absolute;left:10625;top:14695;width:16;height:16" coordorigin="10625,14695" coordsize="16,16">
              <v:shape style="position:absolute;left:10625;top:14695;width:16;height:16" coordorigin="10625,14695" coordsize="16,16" path="m10641,14695l10625,14711e" filled="false" stroked="true" strokeweight=".318763pt" strokecolor="#bababa">
                <v:path arrowok="t"/>
              </v:shape>
            </v:group>
            <v:group style="position:absolute;left:10688;top:14717;width:16;height:16" coordorigin="10688,14717" coordsize="16,16">
              <v:shape style="position:absolute;left:10688;top:14717;width:16;height:16" coordorigin="10688,14717" coordsize="16,16" path="m10688,14717l10704,14733e" filled="false" stroked="true" strokeweight=".318763pt" strokecolor="#bababa">
                <v:path arrowok="t"/>
              </v:shape>
            </v:group>
            <v:group style="position:absolute;left:10688;top:14717;width:16;height:16" coordorigin="10688,14717" coordsize="16,16">
              <v:shape style="position:absolute;left:10688;top:14717;width:16;height:16" coordorigin="10688,14717" coordsize="16,16" path="m10704,14717l10688,14733e" filled="false" stroked="true" strokeweight=".318763pt" strokecolor="#bababa">
                <v:path arrowok="t"/>
              </v:shape>
            </v:group>
            <v:group style="position:absolute;left:10712;top:14653;width:16;height:16" coordorigin="10712,14653" coordsize="16,16">
              <v:shape style="position:absolute;left:10712;top:14653;width:16;height:16" coordorigin="10712,14653" coordsize="16,16" path="m10712,14653l10728,14669e" filled="false" stroked="true" strokeweight=".318763pt" strokecolor="#bababa">
                <v:path arrowok="t"/>
              </v:shape>
            </v:group>
            <v:group style="position:absolute;left:10712;top:14653;width:16;height:16" coordorigin="10712,14653" coordsize="16,16">
              <v:shape style="position:absolute;left:10712;top:14653;width:16;height:16" coordorigin="10712,14653" coordsize="16,16" path="m10728,14653l10712,14669e" filled="false" stroked="true" strokeweight=".318763pt" strokecolor="#bababa">
                <v:path arrowok="t"/>
              </v:shape>
            </v:group>
            <v:group style="position:absolute;left:9904;top:14314;width:16;height:16" coordorigin="9904,14314" coordsize="16,16">
              <v:shape style="position:absolute;left:9904;top:14314;width:16;height:16" coordorigin="9904,14314" coordsize="16,16" path="m9904,14314l9920,14330e" filled="false" stroked="true" strokeweight=".318763pt" strokecolor="#bababa">
                <v:path arrowok="t"/>
              </v:shape>
            </v:group>
            <v:group style="position:absolute;left:9904;top:14314;width:16;height:16" coordorigin="9904,14314" coordsize="16,16">
              <v:shape style="position:absolute;left:9904;top:14314;width:16;height:16" coordorigin="9904,14314" coordsize="16,16" path="m9920,14314l9904,14330e" filled="false" stroked="true" strokeweight=".318763pt" strokecolor="#bababa">
                <v:path arrowok="t"/>
              </v:shape>
            </v:group>
            <v:group style="position:absolute;left:9458;top:13888;width:16;height:16" coordorigin="9458,13888" coordsize="16,16">
              <v:shape style="position:absolute;left:9458;top:13888;width:16;height:16" coordorigin="9458,13888" coordsize="16,16" path="m9458,13888l9474,13904e" filled="false" stroked="true" strokeweight=".318763pt" strokecolor="#bababa">
                <v:path arrowok="t"/>
              </v:shape>
            </v:group>
            <v:group style="position:absolute;left:9458;top:13888;width:16;height:16" coordorigin="9458,13888" coordsize="16,16">
              <v:shape style="position:absolute;left:9458;top:13888;width:16;height:16" coordorigin="9458,13888" coordsize="16,16" path="m9474,13888l9458,13904e" filled="false" stroked="true" strokeweight=".318763pt" strokecolor="#bababa">
                <v:path arrowok="t"/>
              </v:shape>
            </v:group>
            <v:group style="position:absolute;left:8609;top:11175;width:16;height:16" coordorigin="8609,11175" coordsize="16,16">
              <v:shape style="position:absolute;left:8609;top:11175;width:16;height:16" coordorigin="8609,11175" coordsize="16,16" path="m8609,11175l8625,11190e" filled="false" stroked="true" strokeweight=".318763pt" strokecolor="#bababa">
                <v:path arrowok="t"/>
              </v:shape>
            </v:group>
            <v:group style="position:absolute;left:8609;top:11175;width:16;height:16" coordorigin="8609,11175" coordsize="16,16">
              <v:shape style="position:absolute;left:8609;top:11175;width:16;height:16" coordorigin="8609,11175" coordsize="16,16" path="m8625,11175l8609,11190e" filled="false" stroked="true" strokeweight=".318763pt" strokecolor="#bababa">
                <v:path arrowok="t"/>
              </v:shape>
            </v:group>
            <v:group style="position:absolute;left:8704;top:10607;width:16;height:16" coordorigin="8704,10607" coordsize="16,16">
              <v:shape style="position:absolute;left:8704;top:10607;width:16;height:16" coordorigin="8704,10607" coordsize="16,16" path="m8704,10607l8720,10623e" filled="false" stroked="true" strokeweight=".318763pt" strokecolor="#bababa">
                <v:path arrowok="t"/>
              </v:shape>
            </v:group>
            <v:group style="position:absolute;left:8704;top:10607;width:16;height:16" coordorigin="8704,10607" coordsize="16,16">
              <v:shape style="position:absolute;left:8704;top:10607;width:16;height:16" coordorigin="8704,10607" coordsize="16,16" path="m8720,10607l8704,10623e" filled="false" stroked="true" strokeweight=".318763pt" strokecolor="#bababa">
                <v:path arrowok="t"/>
              </v:shape>
            </v:group>
            <v:group style="position:absolute;left:8912;top:10045;width:16;height:16" coordorigin="8912,10045" coordsize="16,16">
              <v:shape style="position:absolute;left:8912;top:10045;width:16;height:16" coordorigin="8912,10045" coordsize="16,16" path="m8912,10045l8927,10061e" filled="false" stroked="true" strokeweight=".318763pt" strokecolor="#bababa">
                <v:path arrowok="t"/>
              </v:shape>
            </v:group>
            <v:group style="position:absolute;left:8912;top:10045;width:16;height:16" coordorigin="8912,10045" coordsize="16,16">
              <v:shape style="position:absolute;left:8912;top:10045;width:16;height:16" coordorigin="8912,10045" coordsize="16,16" path="m8927,10045l8912,10061e" filled="false" stroked="true" strokeweight=".318763pt" strokecolor="#bababa">
                <v:path arrowok="t"/>
              </v:shape>
            </v:group>
            <v:group style="position:absolute;left:9208;top:9527;width:16;height:16" coordorigin="9208,9527" coordsize="16,16">
              <v:shape style="position:absolute;left:9208;top:9527;width:16;height:16" coordorigin="9208,9527" coordsize="16,16" path="m9208,9527l9224,9543e" filled="false" stroked="true" strokeweight=".318763pt" strokecolor="#bababa">
                <v:path arrowok="t"/>
              </v:shape>
            </v:group>
            <v:group style="position:absolute;left:9208;top:9527;width:16;height:16" coordorigin="9208,9527" coordsize="16,16">
              <v:shape style="position:absolute;left:9208;top:9527;width:16;height:16" coordorigin="9208,9527" coordsize="16,16" path="m9224,9527l9208,9543e" filled="false" stroked="true" strokeweight=".318763pt" strokecolor="#bababa">
                <v:path arrowok="t"/>
              </v:shape>
            </v:group>
            <v:group style="position:absolute;left:9699;top:8964;width:16;height:16" coordorigin="9699,8964" coordsize="16,16">
              <v:shape style="position:absolute;left:9699;top:8964;width:16;height:16" coordorigin="9699,8964" coordsize="16,16" path="m9699,8964l9715,8980e" filled="false" stroked="true" strokeweight=".318763pt" strokecolor="#bababa">
                <v:path arrowok="t"/>
              </v:shape>
            </v:group>
            <v:group style="position:absolute;left:9699;top:8964;width:16;height:16" coordorigin="9699,8964" coordsize="16,16">
              <v:shape style="position:absolute;left:9699;top:8964;width:16;height:16" coordorigin="9699,8964" coordsize="16,16" path="m9715,8964l9699,8980e" filled="false" stroked="true" strokeweight=".318763pt" strokecolor="#bababa">
                <v:path arrowok="t"/>
              </v:shape>
            </v:group>
            <v:group style="position:absolute;left:10003;top:8697;width:16;height:16" coordorigin="10003,8697" coordsize="16,16">
              <v:shape style="position:absolute;left:10003;top:8697;width:16;height:16" coordorigin="10003,8697" coordsize="16,16" path="m10003,8697l10019,8712e" filled="false" stroked="true" strokeweight=".318763pt" strokecolor="#bababa">
                <v:path arrowok="t"/>
              </v:shape>
            </v:group>
            <v:group style="position:absolute;left:10003;top:8697;width:16;height:16" coordorigin="10003,8697" coordsize="16,16">
              <v:shape style="position:absolute;left:10003;top:8697;width:16;height:16" coordorigin="10003,8697" coordsize="16,16" path="m10019,8697l10003,8712e" filled="false" stroked="true" strokeweight=".318763pt" strokecolor="#bababa">
                <v:path arrowok="t"/>
              </v:shape>
            </v:group>
            <v:group style="position:absolute;left:10225;top:8569;width:16;height:16" coordorigin="10225,8569" coordsize="16,16">
              <v:shape style="position:absolute;left:10225;top:8569;width:16;height:16" coordorigin="10225,8569" coordsize="16,16" path="m10225,8569l10241,8585e" filled="false" stroked="true" strokeweight=".318763pt" strokecolor="#bababa">
                <v:path arrowok="t"/>
              </v:shape>
            </v:group>
            <v:group style="position:absolute;left:10225;top:8569;width:16;height:16" coordorigin="10225,8569" coordsize="16,16">
              <v:shape style="position:absolute;left:10225;top:8569;width:16;height:16" coordorigin="10225,8569" coordsize="16,16" path="m10241,8569l10225,8585e" filled="false" stroked="true" strokeweight=".318763pt" strokecolor="#bababa">
                <v:path arrowok="t"/>
              </v:shape>
            </v:group>
            <v:group style="position:absolute;left:10266;top:8542;width:16;height:16" coordorigin="10266,8542" coordsize="16,16">
              <v:shape style="position:absolute;left:10266;top:8542;width:16;height:16" coordorigin="10266,8542" coordsize="16,16" path="m10266,8542l10282,8558e" filled="false" stroked="true" strokeweight=".318763pt" strokecolor="#bababa">
                <v:path arrowok="t"/>
              </v:shape>
            </v:group>
            <v:group style="position:absolute;left:10266;top:8542;width:16;height:16" coordorigin="10266,8542" coordsize="16,16">
              <v:shape style="position:absolute;left:10266;top:8542;width:16;height:16" coordorigin="10266,8542" coordsize="16,16" path="m10282,8542l10266,8558e" filled="false" stroked="true" strokeweight=".318763pt" strokecolor="#bababa">
                <v:path arrowok="t"/>
              </v:shape>
            </v:group>
            <v:group style="position:absolute;left:10245;top:8512;width:16;height:16" coordorigin="10245,8512" coordsize="16,16">
              <v:shape style="position:absolute;left:10245;top:8512;width:16;height:16" coordorigin="10245,8512" coordsize="16,16" path="m10245,8512l10261,8528e" filled="false" stroked="true" strokeweight=".318763pt" strokecolor="#bababa">
                <v:path arrowok="t"/>
              </v:shape>
            </v:group>
            <v:group style="position:absolute;left:10245;top:8512;width:16;height:16" coordorigin="10245,8512" coordsize="16,16">
              <v:shape style="position:absolute;left:10245;top:8512;width:16;height:16" coordorigin="10245,8512" coordsize="16,16" path="m10261,8512l10245,8528e" filled="false" stroked="true" strokeweight=".318763pt" strokecolor="#bababa">
                <v:path arrowok="t"/>
              </v:shape>
            </v:group>
            <v:group style="position:absolute;left:10520;top:8386;width:16;height:16" coordorigin="10520,8386" coordsize="16,16">
              <v:shape style="position:absolute;left:10520;top:8386;width:16;height:16" coordorigin="10520,8386" coordsize="16,16" path="m10520,8386l10535,8402e" filled="false" stroked="true" strokeweight=".318763pt" strokecolor="#bababa">
                <v:path arrowok="t"/>
              </v:shape>
            </v:group>
            <v:group style="position:absolute;left:10520;top:8386;width:16;height:16" coordorigin="10520,8386" coordsize="16,16">
              <v:shape style="position:absolute;left:10520;top:8386;width:16;height:16" coordorigin="10520,8386" coordsize="16,16" path="m10535,8386l10520,8402e" filled="false" stroked="true" strokeweight=".318763pt" strokecolor="#bababa">
                <v:path arrowok="t"/>
              </v:shape>
            </v:group>
            <v:group style="position:absolute;left:11061;top:8171;width:16;height:16" coordorigin="11061,8171" coordsize="16,16">
              <v:shape style="position:absolute;left:11061;top:8171;width:16;height:16" coordorigin="11061,8171" coordsize="16,16" path="m11061,8171l11077,8187e" filled="false" stroked="true" strokeweight=".318763pt" strokecolor="#bababa">
                <v:path arrowok="t"/>
              </v:shape>
            </v:group>
            <v:group style="position:absolute;left:11061;top:8171;width:16;height:16" coordorigin="11061,8171" coordsize="16,16">
              <v:shape style="position:absolute;left:11061;top:8171;width:16;height:16" coordorigin="11061,8171" coordsize="16,16" path="m11077,8171l11061,8187e" filled="false" stroked="true" strokeweight=".318763pt" strokecolor="#bababa">
                <v:path arrowok="t"/>
              </v:shape>
            </v:group>
            <v:group style="position:absolute;left:11731;top:8022;width:16;height:16" coordorigin="11731,8022" coordsize="16,16">
              <v:shape style="position:absolute;left:11731;top:8022;width:16;height:16" coordorigin="11731,8022" coordsize="16,16" path="m11731,8022l11747,8038e" filled="false" stroked="true" strokeweight=".318763pt" strokecolor="#bababa">
                <v:path arrowok="t"/>
              </v:shape>
            </v:group>
            <v:group style="position:absolute;left:11731;top:8022;width:16;height:16" coordorigin="11731,8022" coordsize="16,16">
              <v:shape style="position:absolute;left:11731;top:8022;width:16;height:16" coordorigin="11731,8022" coordsize="16,16" path="m11747,8022l11731,8038e" filled="false" stroked="true" strokeweight=".318763pt" strokecolor="#bababa">
                <v:path arrowok="t"/>
              </v:shape>
            </v:group>
            <v:group style="position:absolute;left:12218;top:7992;width:16;height:16" coordorigin="12218,7992" coordsize="16,16">
              <v:shape style="position:absolute;left:12218;top:7992;width:16;height:16" coordorigin="12218,7992" coordsize="16,16" path="m12218,7992l12234,8008e" filled="false" stroked="true" strokeweight=".318763pt" strokecolor="#bababa">
                <v:path arrowok="t"/>
              </v:shape>
            </v:group>
            <v:group style="position:absolute;left:12218;top:7992;width:16;height:16" coordorigin="12218,7992" coordsize="16,16">
              <v:shape style="position:absolute;left:12218;top:7992;width:16;height:16" coordorigin="12218,7992" coordsize="16,16" path="m12234,7992l12218,8008e" filled="false" stroked="true" strokeweight=".318763pt" strokecolor="#bababa">
                <v:path arrowok="t"/>
              </v:shape>
            </v:group>
            <v:group style="position:absolute;left:12797;top:8054;width:16;height:16" coordorigin="12797,8054" coordsize="16,16">
              <v:shape style="position:absolute;left:12797;top:8054;width:16;height:16" coordorigin="12797,8054" coordsize="16,16" path="m12797,8054l12813,8070e" filled="false" stroked="true" strokeweight=".318763pt" strokecolor="#bababa">
                <v:path arrowok="t"/>
              </v:shape>
            </v:group>
            <v:group style="position:absolute;left:12797;top:8054;width:16;height:16" coordorigin="12797,8054" coordsize="16,16">
              <v:shape style="position:absolute;left:12797;top:8054;width:16;height:16" coordorigin="12797,8054" coordsize="16,16" path="m12813,8054l12797,8070e" filled="false" stroked="true" strokeweight=".318763pt" strokecolor="#bababa">
                <v:path arrowok="t"/>
              </v:shape>
            </v:group>
            <v:group style="position:absolute;left:13179;top:9042;width:16;height:16" coordorigin="13179,9042" coordsize="16,16">
              <v:shape style="position:absolute;left:13179;top:9042;width:16;height:16" coordorigin="13179,9042" coordsize="16,16" path="m13179,9042l13195,9058e" filled="false" stroked="true" strokeweight=".318763pt" strokecolor="#bababa">
                <v:path arrowok="t"/>
              </v:shape>
            </v:group>
            <v:group style="position:absolute;left:13179;top:9042;width:16;height:16" coordorigin="13179,9042" coordsize="16,16">
              <v:shape style="position:absolute;left:13179;top:9042;width:16;height:16" coordorigin="13179,9042" coordsize="16,16" path="m13195,9042l13179,9058e" filled="false" stroked="true" strokeweight=".318763pt" strokecolor="#bababa">
                <v:path arrowok="t"/>
              </v:shape>
            </v:group>
            <v:group style="position:absolute;left:13264;top:8840;width:16;height:16" coordorigin="13264,8840" coordsize="16,16">
              <v:shape style="position:absolute;left:13264;top:8840;width:16;height:16" coordorigin="13264,8840" coordsize="16,16" path="m13264,8840l13280,8856e" filled="false" stroked="true" strokeweight=".318763pt" strokecolor="#bababa">
                <v:path arrowok="t"/>
              </v:shape>
            </v:group>
            <v:group style="position:absolute;left:13264;top:8840;width:16;height:16" coordorigin="13264,8840" coordsize="16,16">
              <v:shape style="position:absolute;left:13264;top:8840;width:16;height:16" coordorigin="13264,8840" coordsize="16,16" path="m13280,8840l13264,8856e" filled="false" stroked="true" strokeweight=".318763pt" strokecolor="#bababa">
                <v:path arrowok="t"/>
              </v:shape>
            </v:group>
            <v:group style="position:absolute;left:13167;top:8795;width:16;height:16" coordorigin="13167,8795" coordsize="16,16">
              <v:shape style="position:absolute;left:13167;top:8795;width:16;height:16" coordorigin="13167,8795" coordsize="16,16" path="m13167,8795l13182,8811e" filled="false" stroked="true" strokeweight=".318763pt" strokecolor="#bababa">
                <v:path arrowok="t"/>
              </v:shape>
            </v:group>
            <v:group style="position:absolute;left:13167;top:8795;width:16;height:16" coordorigin="13167,8795" coordsize="16,16">
              <v:shape style="position:absolute;left:13167;top:8795;width:16;height:16" coordorigin="13167,8795" coordsize="16,16" path="m13182,8795l13167,8811e" filled="false" stroked="true" strokeweight=".318763pt" strokecolor="#bababa">
                <v:path arrowok="t"/>
              </v:shape>
            </v:group>
            <v:group style="position:absolute;left:13095;top:9007;width:16;height:16" coordorigin="13095,9007" coordsize="16,16">
              <v:shape style="position:absolute;left:13095;top:9007;width:16;height:16" coordorigin="13095,9007" coordsize="16,16" path="m13095,9007l13111,9023e" filled="false" stroked="true" strokeweight=".318763pt" strokecolor="#bababa">
                <v:path arrowok="t"/>
              </v:shape>
            </v:group>
            <v:group style="position:absolute;left:13095;top:9007;width:16;height:16" coordorigin="13095,9007" coordsize="16,16">
              <v:shape style="position:absolute;left:13095;top:9007;width:16;height:16" coordorigin="13095,9007" coordsize="16,16" path="m13111,9007l13095,9023e" filled="false" stroked="true" strokeweight=".318763pt" strokecolor="#bababa">
                <v:path arrowok="t"/>
              </v:shape>
            </v:group>
            <v:group style="position:absolute;left:13147;top:8980;width:16;height:16" coordorigin="13147,8980" coordsize="16,16">
              <v:shape style="position:absolute;left:13147;top:8980;width:16;height:16" coordorigin="13147,8980" coordsize="16,16" path="m13147,8980l13163,8996e" filled="false" stroked="true" strokeweight=".318763pt" strokecolor="#bababa">
                <v:path arrowok="t"/>
              </v:shape>
            </v:group>
            <v:group style="position:absolute;left:13147;top:8980;width:16;height:16" coordorigin="13147,8980" coordsize="16,16">
              <v:shape style="position:absolute;left:13147;top:8980;width:16;height:16" coordorigin="13147,8980" coordsize="16,16" path="m13163,8980l13147,8996e" filled="false" stroked="true" strokeweight=".318763pt" strokecolor="#bababa">
                <v:path arrowok="t"/>
              </v:shape>
            </v:group>
            <v:group style="position:absolute;left:13202;top:8948;width:16;height:16" coordorigin="13202,8948" coordsize="16,16">
              <v:shape style="position:absolute;left:13202;top:8948;width:16;height:16" coordorigin="13202,8948" coordsize="16,16" path="m13202,8948l13218,8964e" filled="false" stroked="true" strokeweight=".318763pt" strokecolor="#bababa">
                <v:path arrowok="t"/>
              </v:shape>
            </v:group>
            <v:group style="position:absolute;left:13202;top:8948;width:16;height:16" coordorigin="13202,8948" coordsize="16,16">
              <v:shape style="position:absolute;left:13202;top:8948;width:16;height:16" coordorigin="13202,8948" coordsize="16,16" path="m13218,8948l13202,8964e" filled="false" stroked="true" strokeweight=".318763pt" strokecolor="#bababa">
                <v:path arrowok="t"/>
              </v:shape>
            </v:group>
            <v:group style="position:absolute;left:13202;top:8948;width:16;height:16" coordorigin="13202,8948" coordsize="16,16">
              <v:shape style="position:absolute;left:13202;top:8948;width:16;height:16" coordorigin="13202,8948" coordsize="16,16" path="m13202,8948l13218,8964e" filled="false" stroked="true" strokeweight=".318763pt" strokecolor="#bababa">
                <v:path arrowok="t"/>
              </v:shape>
            </v:group>
            <v:group style="position:absolute;left:13202;top:8948;width:16;height:16" coordorigin="13202,8948" coordsize="16,16">
              <v:shape style="position:absolute;left:13202;top:8948;width:16;height:16" coordorigin="13202,8948" coordsize="16,16" path="m13218,8948l13202,8964e" filled="false" stroked="true" strokeweight=".318763pt" strokecolor="#bababa">
                <v:path arrowok="t"/>
              </v:shape>
            </v:group>
            <v:group style="position:absolute;left:13214;top:8924;width:16;height:16" coordorigin="13214,8924" coordsize="16,16">
              <v:shape style="position:absolute;left:13214;top:8924;width:16;height:16" coordorigin="13214,8924" coordsize="16,16" path="m13214,8924l13230,8940e" filled="false" stroked="true" strokeweight=".318763pt" strokecolor="#bababa">
                <v:path arrowok="t"/>
              </v:shape>
            </v:group>
            <v:group style="position:absolute;left:13214;top:8924;width:16;height:16" coordorigin="13214,8924" coordsize="16,16">
              <v:shape style="position:absolute;left:13214;top:8924;width:16;height:16" coordorigin="13214,8924" coordsize="16,16" path="m13230,8924l13214,8940e" filled="false" stroked="true" strokeweight=".318763pt" strokecolor="#bababa">
                <v:path arrowok="t"/>
              </v:shape>
            </v:group>
            <v:group style="position:absolute;left:13233;top:8877;width:16;height:16" coordorigin="13233,8877" coordsize="16,16">
              <v:shape style="position:absolute;left:13233;top:8877;width:16;height:16" coordorigin="13233,8877" coordsize="16,16" path="m13233,8877l13249,8893e" filled="false" stroked="true" strokeweight=".318763pt" strokecolor="#bababa">
                <v:path arrowok="t"/>
              </v:shape>
            </v:group>
            <v:group style="position:absolute;left:13233;top:8877;width:16;height:16" coordorigin="13233,8877" coordsize="16,16">
              <v:shape style="position:absolute;left:13233;top:8877;width:16;height:16" coordorigin="13233,8877" coordsize="16,16" path="m13249,8877l13233,8893e" filled="false" stroked="true" strokeweight=".318763pt" strokecolor="#bababa">
                <v:path arrowok="t"/>
              </v:shape>
            </v:group>
            <v:group style="position:absolute;left:13197;top:8862;width:16;height:16" coordorigin="13197,8862" coordsize="16,16">
              <v:shape style="position:absolute;left:13197;top:8862;width:16;height:16" coordorigin="13197,8862" coordsize="16,16" path="m13197,8862l13213,8878e" filled="false" stroked="true" strokeweight=".318763pt" strokecolor="#bababa">
                <v:path arrowok="t"/>
              </v:shape>
            </v:group>
            <v:group style="position:absolute;left:13197;top:8862;width:16;height:16" coordorigin="13197,8862" coordsize="16,16">
              <v:shape style="position:absolute;left:13197;top:8862;width:16;height:16" coordorigin="13197,8862" coordsize="16,16" path="m13213,8862l13197,8878e" filled="false" stroked="true" strokeweight=".318763pt" strokecolor="#bababa">
                <v:path arrowok="t"/>
              </v:shape>
            </v:group>
            <v:group style="position:absolute;left:13407;top:8285;width:16;height:16" coordorigin="13407,8285" coordsize="16,16">
              <v:shape style="position:absolute;left:13407;top:8285;width:16;height:16" coordorigin="13407,8285" coordsize="16,16" path="m13407,8285l13423,8301e" filled="false" stroked="true" strokeweight=".318763pt" strokecolor="#bababa">
                <v:path arrowok="t"/>
              </v:shape>
            </v:group>
            <v:group style="position:absolute;left:13407;top:8285;width:16;height:16" coordorigin="13407,8285" coordsize="16,16">
              <v:shape style="position:absolute;left:13407;top:8285;width:16;height:16" coordorigin="13407,8285" coordsize="16,16" path="m13423,8285l13407,8301e" filled="false" stroked="true" strokeweight=".318763pt" strokecolor="#bababa">
                <v:path arrowok="t"/>
              </v:shape>
            </v:group>
            <v:group style="position:absolute;left:13441;top:8300;width:16;height:16" coordorigin="13441,8300" coordsize="16,16">
              <v:shape style="position:absolute;left:13441;top:8300;width:16;height:16" coordorigin="13441,8300" coordsize="16,16" path="m13441,8300l13457,8316e" filled="false" stroked="true" strokeweight=".318763pt" strokecolor="#bababa">
                <v:path arrowok="t"/>
              </v:shape>
            </v:group>
            <v:group style="position:absolute;left:13441;top:8300;width:16;height:16" coordorigin="13441,8300" coordsize="16,16">
              <v:shape style="position:absolute;left:13441;top:8300;width:16;height:16" coordorigin="13441,8300" coordsize="16,16" path="m13457,8300l13441,8316e" filled="false" stroked="true" strokeweight=".318763pt" strokecolor="#bababa">
                <v:path arrowok="t"/>
              </v:shape>
            </v:group>
            <v:group style="position:absolute;left:13460;top:8255;width:16;height:16" coordorigin="13460,8255" coordsize="16,16">
              <v:shape style="position:absolute;left:13460;top:8255;width:16;height:16" coordorigin="13460,8255" coordsize="16,16" path="m13460,8255l13476,8271e" filled="false" stroked="true" strokeweight=".318763pt" strokecolor="#bababa">
                <v:path arrowok="t"/>
              </v:shape>
            </v:group>
            <v:group style="position:absolute;left:13460;top:8255;width:16;height:16" coordorigin="13460,8255" coordsize="16,16">
              <v:shape style="position:absolute;left:13460;top:8255;width:16;height:16" coordorigin="13460,8255" coordsize="16,16" path="m13476,8255l13460,8271e" filled="false" stroked="true" strokeweight=".318763pt" strokecolor="#bababa">
                <v:path arrowok="t"/>
              </v:shape>
            </v:group>
            <v:group style="position:absolute;left:13547;top:8272;width:16;height:16" coordorigin="13547,8272" coordsize="16,16">
              <v:shape style="position:absolute;left:13547;top:8272;width:16;height:16" coordorigin="13547,8272" coordsize="16,16" path="m13547,8272l13563,8288e" filled="false" stroked="true" strokeweight=".318763pt" strokecolor="#bababa">
                <v:path arrowok="t"/>
              </v:shape>
            </v:group>
            <v:group style="position:absolute;left:13547;top:8272;width:16;height:16" coordorigin="13547,8272" coordsize="16,16">
              <v:shape style="position:absolute;left:13547;top:8272;width:16;height:16" coordorigin="13547,8272" coordsize="16,16" path="m13563,8272l13547,8288e" filled="false" stroked="true" strokeweight=".318763pt" strokecolor="#bababa">
                <v:path arrowok="t"/>
              </v:shape>
            </v:group>
            <v:group style="position:absolute;left:13930;top:8470;width:16;height:16" coordorigin="13930,8470" coordsize="16,16">
              <v:shape style="position:absolute;left:13930;top:8470;width:16;height:16" coordorigin="13930,8470" coordsize="16,16" path="m13930,8470l13946,8486e" filled="false" stroked="true" strokeweight=".318763pt" strokecolor="#bababa">
                <v:path arrowok="t"/>
              </v:shape>
            </v:group>
            <v:group style="position:absolute;left:13930;top:8470;width:16;height:16" coordorigin="13930,8470" coordsize="16,16">
              <v:shape style="position:absolute;left:13930;top:8470;width:16;height:16" coordorigin="13930,8470" coordsize="16,16" path="m13946,8470l13930,8486e" filled="false" stroked="true" strokeweight=".318763pt" strokecolor="#bababa">
                <v:path arrowok="t"/>
              </v:shape>
            </v:group>
            <v:group style="position:absolute;left:14400;top:8802;width:16;height:16" coordorigin="14400,8802" coordsize="16,16">
              <v:shape style="position:absolute;left:14400;top:8802;width:16;height:16" coordorigin="14400,8802" coordsize="16,16" path="m14400,8802l14416,8818e" filled="false" stroked="true" strokeweight=".318763pt" strokecolor="#bababa">
                <v:path arrowok="t"/>
              </v:shape>
            </v:group>
            <v:group style="position:absolute;left:14400;top:8802;width:16;height:16" coordorigin="14400,8802" coordsize="16,16">
              <v:shape style="position:absolute;left:14400;top:8802;width:16;height:16" coordorigin="14400,8802" coordsize="16,16" path="m14416,8802l14400,8818e" filled="false" stroked="true" strokeweight=".318763pt" strokecolor="#bababa">
                <v:path arrowok="t"/>
              </v:shape>
            </v:group>
            <v:group style="position:absolute;left:14800;top:9194;width:16;height:16" coordorigin="14800,9194" coordsize="16,16">
              <v:shape style="position:absolute;left:14800;top:9194;width:16;height:16" coordorigin="14800,9194" coordsize="16,16" path="m14800,9194l14816,9210e" filled="false" stroked="true" strokeweight=".318763pt" strokecolor="#bababa">
                <v:path arrowok="t"/>
              </v:shape>
            </v:group>
            <v:group style="position:absolute;left:14800;top:9194;width:16;height:16" coordorigin="14800,9194" coordsize="16,16">
              <v:shape style="position:absolute;left:14800;top:9194;width:16;height:16" coordorigin="14800,9194" coordsize="16,16" path="m14816,9194l14800,9210e" filled="false" stroked="true" strokeweight=".318763pt" strokecolor="#bababa">
                <v:path arrowok="t"/>
              </v:shape>
            </v:group>
            <v:group style="position:absolute;left:15170;top:9672;width:16;height:16" coordorigin="15170,9672" coordsize="16,16">
              <v:shape style="position:absolute;left:15170;top:9672;width:16;height:16" coordorigin="15170,9672" coordsize="16,16" path="m15170,9672l15186,9688e" filled="false" stroked="true" strokeweight=".318763pt" strokecolor="#bababa">
                <v:path arrowok="t"/>
              </v:shape>
            </v:group>
            <v:group style="position:absolute;left:15170;top:9672;width:16;height:16" coordorigin="15170,9672" coordsize="16,16">
              <v:shape style="position:absolute;left:15170;top:9672;width:16;height:16" coordorigin="15170,9672" coordsize="16,16" path="m15186,9672l15170,9688e" filled="false" stroked="true" strokeweight=".318763pt" strokecolor="#bababa">
                <v:path arrowok="t"/>
              </v:shape>
            </v:group>
            <v:group style="position:absolute;left:15012;top:9393;width:16;height:16" coordorigin="15012,9393" coordsize="16,16">
              <v:shape style="position:absolute;left:15012;top:9393;width:16;height:16" coordorigin="15012,9393" coordsize="16,16" path="m15012,9393l15028,9409e" filled="false" stroked="true" strokeweight=".318763pt" strokecolor="#bababa">
                <v:path arrowok="t"/>
              </v:shape>
            </v:group>
            <v:group style="position:absolute;left:15012;top:9393;width:16;height:16" coordorigin="15012,9393" coordsize="16,16">
              <v:shape style="position:absolute;left:15012;top:9393;width:16;height:16" coordorigin="15012,9393" coordsize="16,16" path="m15028,9393l15012,9409e" filled="false" stroked="true" strokeweight=".318763pt" strokecolor="#bababa">
                <v:path arrowok="t"/>
              </v:shape>
            </v:group>
            <v:group style="position:absolute;left:14468;top:8821;width:16;height:16" coordorigin="14468,8821" coordsize="16,16">
              <v:shape style="position:absolute;left:14468;top:8821;width:16;height:16" coordorigin="14468,8821" coordsize="16,16" path="m14468,8821l14484,8837e" filled="false" stroked="true" strokeweight=".318763pt" strokecolor="#bababa">
                <v:path arrowok="t"/>
              </v:shape>
            </v:group>
            <v:group style="position:absolute;left:14468;top:8821;width:16;height:16" coordorigin="14468,8821" coordsize="16,16">
              <v:shape style="position:absolute;left:14468;top:8821;width:16;height:16" coordorigin="14468,8821" coordsize="16,16" path="m14484,8821l14468,8837e" filled="false" stroked="true" strokeweight=".318763pt" strokecolor="#bababa">
                <v:path arrowok="t"/>
              </v:shape>
            </v:group>
            <v:group style="position:absolute;left:13763;top:8349;width:16;height:16" coordorigin="13763,8349" coordsize="16,16">
              <v:shape style="position:absolute;left:13763;top:8349;width:16;height:16" coordorigin="13763,8349" coordsize="16,16" path="m13763,8349l13778,8365e" filled="false" stroked="true" strokeweight=".318763pt" strokecolor="#bababa">
                <v:path arrowok="t"/>
              </v:shape>
            </v:group>
            <v:group style="position:absolute;left:13763;top:8349;width:16;height:16" coordorigin="13763,8349" coordsize="16,16">
              <v:shape style="position:absolute;left:13763;top:8349;width:16;height:16" coordorigin="13763,8349" coordsize="16,16" path="m13778,8349l13763,8365e" filled="false" stroked="true" strokeweight=".318763pt" strokecolor="#bababa">
                <v:path arrowok="t"/>
              </v:shape>
            </v:group>
            <v:group style="position:absolute;left:12926;top:8046;width:16;height:16" coordorigin="12926,8046" coordsize="16,16">
              <v:shape style="position:absolute;left:12926;top:8046;width:16;height:16" coordorigin="12926,8046" coordsize="16,16" path="m12926,8046l12942,8062e" filled="false" stroked="true" strokeweight=".318763pt" strokecolor="#bababa">
                <v:path arrowok="t"/>
              </v:shape>
            </v:group>
            <v:group style="position:absolute;left:12926;top:8046;width:16;height:16" coordorigin="12926,8046" coordsize="16,16">
              <v:shape style="position:absolute;left:12926;top:8046;width:16;height:16" coordorigin="12926,8046" coordsize="16,16" path="m12942,8046l12926,8062e" filled="false" stroked="true" strokeweight=".318763pt" strokecolor="#bababa">
                <v:path arrowok="t"/>
              </v:shape>
            </v:group>
            <v:group style="position:absolute;left:11998;top:7963;width:16;height:16" coordorigin="11998,7963" coordsize="16,16">
              <v:shape style="position:absolute;left:11998;top:7963;width:16;height:16" coordorigin="11998,7963" coordsize="16,16" path="m11998,7963l12014,7979e" filled="false" stroked="true" strokeweight=".318763pt" strokecolor="#bababa">
                <v:path arrowok="t"/>
              </v:shape>
            </v:group>
            <v:group style="position:absolute;left:11998;top:7963;width:16;height:16" coordorigin="11998,7963" coordsize="16,16">
              <v:shape style="position:absolute;left:11998;top:7963;width:16;height:16" coordorigin="11998,7963" coordsize="16,16" path="m12014,7963l11998,7979e" filled="false" stroked="true" strokeweight=".318763pt" strokecolor="#bababa">
                <v:path arrowok="t"/>
              </v:shape>
            </v:group>
            <v:group style="position:absolute;left:11198;top:8084;width:16;height:16" coordorigin="11198,8084" coordsize="16,16">
              <v:shape style="position:absolute;left:11198;top:8084;width:16;height:16" coordorigin="11198,8084" coordsize="16,16" path="m11198,8084l11214,8100e" filled="false" stroked="true" strokeweight=".318763pt" strokecolor="#bababa">
                <v:path arrowok="t"/>
              </v:shape>
            </v:group>
            <v:group style="position:absolute;left:11198;top:8084;width:16;height:16" coordorigin="11198,8084" coordsize="16,16">
              <v:shape style="position:absolute;left:11198;top:8084;width:16;height:16" coordorigin="11198,8084" coordsize="16,16" path="m11214,8084l11198,8100e" filled="false" stroked="true" strokeweight=".318763pt" strokecolor="#bababa">
                <v:path arrowok="t"/>
              </v:shape>
            </v:group>
            <v:group style="position:absolute;left:10398;top:8411;width:16;height:16" coordorigin="10398,8411" coordsize="16,16">
              <v:shape style="position:absolute;left:10398;top:8411;width:16;height:16" coordorigin="10398,8411" coordsize="16,16" path="m10398,8411l10414,8427e" filled="false" stroked="true" strokeweight=".318763pt" strokecolor="#bababa">
                <v:path arrowok="t"/>
              </v:shape>
            </v:group>
            <v:group style="position:absolute;left:10398;top:8411;width:16;height:16" coordorigin="10398,8411" coordsize="16,16">
              <v:shape style="position:absolute;left:10398;top:8411;width:16;height:16" coordorigin="10398,8411" coordsize="16,16" path="m10414,8411l10398,8427e" filled="false" stroked="true" strokeweight=".318763pt" strokecolor="#bababa">
                <v:path arrowok="t"/>
              </v:shape>
            </v:group>
            <v:group style="position:absolute;left:9673;top:8940;width:16;height:16" coordorigin="9673,8940" coordsize="16,16">
              <v:shape style="position:absolute;left:9673;top:8940;width:16;height:16" coordorigin="9673,8940" coordsize="16,16" path="m9673,8940l9689,8956e" filled="false" stroked="true" strokeweight=".318763pt" strokecolor="#bababa">
                <v:path arrowok="t"/>
              </v:shape>
            </v:group>
            <v:group style="position:absolute;left:9673;top:8940;width:16;height:16" coordorigin="9673,8940" coordsize="16,16">
              <v:shape style="position:absolute;left:9673;top:8940;width:16;height:16" coordorigin="9673,8940" coordsize="16,16" path="m9689,8940l9673,8956e" filled="false" stroked="true" strokeweight=".318763pt" strokecolor="#bababa">
                <v:path arrowok="t"/>
              </v:shape>
            </v:group>
            <v:group style="position:absolute;left:9133;top:9586;width:16;height:16" coordorigin="9133,9586" coordsize="16,16">
              <v:shape style="position:absolute;left:9133;top:9586;width:16;height:16" coordorigin="9133,9586" coordsize="16,16" path="m9133,9586l9149,9602e" filled="false" stroked="true" strokeweight=".318763pt" strokecolor="#bababa">
                <v:path arrowok="t"/>
              </v:shape>
            </v:group>
            <v:group style="position:absolute;left:9133;top:9586;width:16;height:16" coordorigin="9133,9586" coordsize="16,16">
              <v:shape style="position:absolute;left:9133;top:9586;width:16;height:16" coordorigin="9133,9586" coordsize="16,16" path="m9149,9586l9133,9602e" filled="false" stroked="true" strokeweight=".318763pt" strokecolor="#bababa">
                <v:path arrowok="t"/>
              </v:shape>
            </v:group>
            <v:group style="position:absolute;left:8755;top:10344;width:16;height:16" coordorigin="8755,10344" coordsize="16,16">
              <v:shape style="position:absolute;left:8755;top:10344;width:16;height:16" coordorigin="8755,10344" coordsize="16,16" path="m8755,10344l8771,10360e" filled="false" stroked="true" strokeweight=".318763pt" strokecolor="#bababa">
                <v:path arrowok="t"/>
              </v:shape>
            </v:group>
            <v:group style="position:absolute;left:8755;top:10344;width:16;height:16" coordorigin="8755,10344" coordsize="16,16">
              <v:shape style="position:absolute;left:8755;top:10344;width:16;height:16" coordorigin="8755,10344" coordsize="16,16" path="m8771,10344l8755,10360e" filled="false" stroked="true" strokeweight=".318763pt" strokecolor="#bababa">
                <v:path arrowok="t"/>
              </v:shape>
            </v:group>
            <v:group style="position:absolute;left:8569;top:11170;width:16;height:16" coordorigin="8569,11170" coordsize="16,16">
              <v:shape style="position:absolute;left:8569;top:11170;width:16;height:16" coordorigin="8569,11170" coordsize="16,16" path="m8569,11170l8585,11186e" filled="false" stroked="true" strokeweight=".318763pt" strokecolor="#bababa">
                <v:path arrowok="t"/>
              </v:shape>
            </v:group>
            <v:group style="position:absolute;left:8569;top:11170;width:16;height:16" coordorigin="8569,11170" coordsize="16,16">
              <v:shape style="position:absolute;left:8569;top:11170;width:16;height:16" coordorigin="8569,11170" coordsize="16,16" path="m8585,11170l8569,11186e" filled="false" stroked="true" strokeweight=".318763pt" strokecolor="#bababa">
                <v:path arrowok="t"/>
              </v:shape>
            </v:group>
            <v:group style="position:absolute;left:8566;top:11943;width:16;height:16" coordorigin="8566,11943" coordsize="16,16">
              <v:shape style="position:absolute;left:8566;top:11943;width:16;height:16" coordorigin="8566,11943" coordsize="16,16" path="m8566,11943l8582,11959e" filled="false" stroked="true" strokeweight=".318763pt" strokecolor="#bababa">
                <v:path arrowok="t"/>
              </v:shape>
            </v:group>
            <v:group style="position:absolute;left:8566;top:11943;width:16;height:16" coordorigin="8566,11943" coordsize="16,16">
              <v:shape style="position:absolute;left:8566;top:11943;width:16;height:16" coordorigin="8566,11943" coordsize="16,16" path="m8582,11943l8566,11959e" filled="false" stroked="true" strokeweight=".318763pt" strokecolor="#bababa">
                <v:path arrowok="t"/>
              </v:shape>
            </v:group>
            <v:group style="position:absolute;left:8701;top:12593;width:16;height:16" coordorigin="8701,12593" coordsize="16,16">
              <v:shape style="position:absolute;left:8701;top:12593;width:16;height:16" coordorigin="8701,12593" coordsize="16,16" path="m8701,12593l8717,12609e" filled="false" stroked="true" strokeweight=".318763pt" strokecolor="#bababa">
                <v:path arrowok="t"/>
              </v:shape>
            </v:group>
            <v:group style="position:absolute;left:8701;top:12593;width:16;height:16" coordorigin="8701,12593" coordsize="16,16">
              <v:shape style="position:absolute;left:8701;top:12593;width:16;height:16" coordorigin="8701,12593" coordsize="16,16" path="m8717,12593l8701,12609e" filled="false" stroked="true" strokeweight=".318763pt" strokecolor="#bababa">
                <v:path arrowok="t"/>
              </v:shape>
            </v:group>
            <v:group style="position:absolute;left:9096;top:13460;width:16;height:16" coordorigin="9096,13460" coordsize="16,16">
              <v:shape style="position:absolute;left:9096;top:13460;width:16;height:16" coordorigin="9096,13460" coordsize="16,16" path="m9096,13460l9112,13476e" filled="false" stroked="true" strokeweight=".318763pt" strokecolor="#bababa">
                <v:path arrowok="t"/>
              </v:shape>
            </v:group>
            <v:group style="position:absolute;left:9096;top:13460;width:16;height:16" coordorigin="9096,13460" coordsize="16,16">
              <v:shape style="position:absolute;left:9096;top:13460;width:16;height:16" coordorigin="9096,13460" coordsize="16,16" path="m9112,13460l9096,13476e" filled="false" stroked="true" strokeweight=".318763pt" strokecolor="#bababa">
                <v:path arrowok="t"/>
              </v:shape>
            </v:group>
            <v:group style="position:absolute;left:9297;top:13747;width:16;height:16" coordorigin="9297,13747" coordsize="16,16">
              <v:shape style="position:absolute;left:9297;top:13747;width:16;height:16" coordorigin="9297,13747" coordsize="16,16" path="m9297,13747l9313,13763e" filled="false" stroked="true" strokeweight=".318763pt" strokecolor="#bababa">
                <v:path arrowok="t"/>
              </v:shape>
            </v:group>
            <v:group style="position:absolute;left:9297;top:13747;width:16;height:16" coordorigin="9297,13747" coordsize="16,16">
              <v:shape style="position:absolute;left:9297;top:13747;width:16;height:16" coordorigin="9297,13747" coordsize="16,16" path="m9313,13747l9297,13763e" filled="false" stroked="true" strokeweight=".318763pt" strokecolor="#bababa">
                <v:path arrowok="t"/>
              </v:shape>
            </v:group>
            <v:group style="position:absolute;left:9697;top:14186;width:16;height:16" coordorigin="9697,14186" coordsize="16,16">
              <v:shape style="position:absolute;left:9697;top:14186;width:16;height:16" coordorigin="9697,14186" coordsize="16,16" path="m9697,14186l9713,14202e" filled="false" stroked="true" strokeweight=".318763pt" strokecolor="#bababa">
                <v:path arrowok="t"/>
              </v:shape>
            </v:group>
            <v:group style="position:absolute;left:9697;top:14186;width:16;height:16" coordorigin="9697,14186" coordsize="16,16">
              <v:shape style="position:absolute;left:9697;top:14186;width:16;height:16" coordorigin="9697,14186" coordsize="16,16" path="m9713,14186l9697,14202e" filled="false" stroked="true" strokeweight=".318763pt" strokecolor="#bababa">
                <v:path arrowok="t"/>
              </v:shape>
            </v:group>
            <v:group style="position:absolute;left:10359;top:14673;width:16;height:16" coordorigin="10359,14673" coordsize="16,16">
              <v:shape style="position:absolute;left:10359;top:14673;width:16;height:16" coordorigin="10359,14673" coordsize="16,16" path="m10359,14673l10374,14688e" filled="false" stroked="true" strokeweight=".318763pt" strokecolor="#bababa">
                <v:path arrowok="t"/>
              </v:shape>
            </v:group>
            <v:group style="position:absolute;left:10359;top:14673;width:16;height:16" coordorigin="10359,14673" coordsize="16,16">
              <v:shape style="position:absolute;left:10359;top:14673;width:16;height:16" coordorigin="10359,14673" coordsize="16,16" path="m10374,14673l10359,14688e" filled="false" stroked="true" strokeweight=".318763pt" strokecolor="#bababa">
                <v:path arrowok="t"/>
              </v:shape>
            </v:group>
            <v:group style="position:absolute;left:10647;top:14821;width:16;height:16" coordorigin="10647,14821" coordsize="16,16">
              <v:shape style="position:absolute;left:10647;top:14821;width:16;height:16" coordorigin="10647,14821" coordsize="16,16" path="m10647,14821l10663,14837e" filled="false" stroked="true" strokeweight=".318763pt" strokecolor="#bababa">
                <v:path arrowok="t"/>
              </v:shape>
            </v:group>
            <v:group style="position:absolute;left:10647;top:14821;width:16;height:16" coordorigin="10647,14821" coordsize="16,16">
              <v:shape style="position:absolute;left:10647;top:14821;width:16;height:16" coordorigin="10647,14821" coordsize="16,16" path="m10663,14821l10647,14837e" filled="false" stroked="true" strokeweight=".318763pt" strokecolor="#bababa">
                <v:path arrowok="t"/>
              </v:shape>
            </v:group>
            <v:group style="position:absolute;left:10676;top:14739;width:16;height:16" coordorigin="10676,14739" coordsize="16,16">
              <v:shape style="position:absolute;left:10676;top:14739;width:16;height:16" coordorigin="10676,14739" coordsize="16,16" path="m10676,14739l10692,14755e" filled="false" stroked="true" strokeweight=".318763pt" strokecolor="#bababa">
                <v:path arrowok="t"/>
              </v:shape>
            </v:group>
            <v:group style="position:absolute;left:10676;top:14739;width:16;height:16" coordorigin="10676,14739" coordsize="16,16">
              <v:shape style="position:absolute;left:10676;top:14739;width:16;height:16" coordorigin="10676,14739" coordsize="16,16" path="m10692,14739l10676,14755e" filled="false" stroked="true" strokeweight=".318763pt" strokecolor="#bababa">
                <v:path arrowok="t"/>
              </v:shape>
            </v:group>
            <v:group style="position:absolute;left:10604;top:14711;width:16;height:16" coordorigin="10604,14711" coordsize="16,16">
              <v:shape style="position:absolute;left:10604;top:14711;width:16;height:16" coordorigin="10604,14711" coordsize="16,16" path="m10604,14711l10620,14727e" filled="false" stroked="true" strokeweight=".318763pt" strokecolor="#bababa">
                <v:path arrowok="t"/>
              </v:shape>
            </v:group>
            <v:group style="position:absolute;left:10604;top:14711;width:16;height:16" coordorigin="10604,14711" coordsize="16,16">
              <v:shape style="position:absolute;left:10604;top:14711;width:16;height:16" coordorigin="10604,14711" coordsize="16,16" path="m10620,14711l10604,14727e" filled="false" stroked="true" strokeweight=".318763pt" strokecolor="#bababa">
                <v:path arrowok="t"/>
              </v:shape>
            </v:group>
            <v:group style="position:absolute;left:10642;top:14615;width:16;height:16" coordorigin="10642,14615" coordsize="16,16">
              <v:shape style="position:absolute;left:10642;top:14615;width:16;height:16" coordorigin="10642,14615" coordsize="16,16" path="m10642,14615l10658,14631e" filled="false" stroked="true" strokeweight=".318763pt" strokecolor="#bababa">
                <v:path arrowok="t"/>
              </v:shape>
            </v:group>
            <v:group style="position:absolute;left:10642;top:14615;width:16;height:16" coordorigin="10642,14615" coordsize="16,16">
              <v:shape style="position:absolute;left:10642;top:14615;width:16;height:16" coordorigin="10642,14615" coordsize="16,16" path="m10658,14615l10642,14631e" filled="false" stroked="true" strokeweight=".318763pt" strokecolor="#bababa">
                <v:path arrowok="t"/>
              </v:shape>
            </v:group>
            <v:group style="position:absolute;left:10712;top:14641;width:16;height:16" coordorigin="10712,14641" coordsize="16,16">
              <v:shape style="position:absolute;left:10712;top:14641;width:16;height:16" coordorigin="10712,14641" coordsize="16,16" path="m10712,14641l10728,14657e" filled="false" stroked="true" strokeweight=".318763pt" strokecolor="#bababa">
                <v:path arrowok="t"/>
              </v:shape>
            </v:group>
            <v:group style="position:absolute;left:10712;top:14641;width:16;height:16" coordorigin="10712,14641" coordsize="16,16">
              <v:shape style="position:absolute;left:10712;top:14641;width:16;height:16" coordorigin="10712,14641" coordsize="16,16" path="m10728,14641l10712,14657e" filled="false" stroked="true" strokeweight=".318763pt" strokecolor="#bababa">
                <v:path arrowok="t"/>
              </v:shape>
            </v:group>
            <v:group style="position:absolute;left:10972;top:13941;width:16;height:16" coordorigin="10972,13941" coordsize="16,16">
              <v:shape style="position:absolute;left:10972;top:13941;width:16;height:16" coordorigin="10972,13941" coordsize="16,16" path="m10972,13941l10988,13957e" filled="false" stroked="true" strokeweight=".318763pt" strokecolor="#bababa">
                <v:path arrowok="t"/>
              </v:shape>
            </v:group>
            <v:group style="position:absolute;left:10972;top:13941;width:16;height:16" coordorigin="10972,13941" coordsize="16,16">
              <v:shape style="position:absolute;left:10972;top:13941;width:16;height:16" coordorigin="10972,13941" coordsize="16,16" path="m10988,13941l10972,13957e" filled="false" stroked="true" strokeweight=".318763pt" strokecolor="#bababa">
                <v:path arrowok="t"/>
              </v:shape>
            </v:group>
            <v:group style="position:absolute;left:11294;top:13073;width:16;height:16" coordorigin="11294,13073" coordsize="16,16">
              <v:shape style="position:absolute;left:11294;top:13073;width:16;height:16" coordorigin="11294,13073" coordsize="16,16" path="m11294,13073l11310,13088e" filled="false" stroked="true" strokeweight=".318763pt" strokecolor="#bababa">
                <v:path arrowok="t"/>
              </v:shape>
            </v:group>
            <v:group style="position:absolute;left:11294;top:13073;width:16;height:16" coordorigin="11294,13073" coordsize="16,16">
              <v:shape style="position:absolute;left:11294;top:13073;width:16;height:16" coordorigin="11294,13073" coordsize="16,16" path="m11310,13073l11294,13088e" filled="false" stroked="true" strokeweight=".318763pt" strokecolor="#bababa">
                <v:path arrowok="t"/>
              </v:shape>
            </v:group>
            <v:group style="position:absolute;left:11554;top:12368;width:16;height:16" coordorigin="11554,12368" coordsize="16,16">
              <v:shape style="position:absolute;left:11554;top:12368;width:16;height:16" coordorigin="11554,12368" coordsize="16,16" path="m11554,12368l11570,12384e" filled="false" stroked="true" strokeweight=".318763pt" strokecolor="#bababa">
                <v:path arrowok="t"/>
              </v:shape>
            </v:group>
            <v:group style="position:absolute;left:11554;top:12368;width:16;height:16" coordorigin="11554,12368" coordsize="16,16">
              <v:shape style="position:absolute;left:11554;top:12368;width:16;height:16" coordorigin="11554,12368" coordsize="16,16" path="m11570,12368l11554,12384e" filled="false" stroked="true" strokeweight=".318763pt" strokecolor="#bababa">
                <v:path arrowok="t"/>
              </v:shape>
            </v:group>
            <v:group style="position:absolute;left:11664;top:12438;width:16;height:16" coordorigin="11664,12438" coordsize="16,16">
              <v:shape style="position:absolute;left:11664;top:12438;width:16;height:16" coordorigin="11664,12438" coordsize="16,16" path="m11664,12438l11680,12454e" filled="false" stroked="true" strokeweight=".318763pt" strokecolor="#bababa">
                <v:path arrowok="t"/>
              </v:shape>
            </v:group>
            <v:group style="position:absolute;left:11664;top:12438;width:16;height:16" coordorigin="11664,12438" coordsize="16,16">
              <v:shape style="position:absolute;left:11664;top:12438;width:16;height:16" coordorigin="11664,12438" coordsize="16,16" path="m11680,12438l11664,12454e" filled="false" stroked="true" strokeweight=".318763pt" strokecolor="#bababa">
                <v:path arrowok="t"/>
              </v:shape>
            </v:group>
            <v:group style="position:absolute;left:11482;top:12918;width:16;height:16" coordorigin="11482,12918" coordsize="16,16">
              <v:shape style="position:absolute;left:11482;top:12918;width:16;height:16" coordorigin="11482,12918" coordsize="16,16" path="m11482,12918l11498,12934e" filled="false" stroked="true" strokeweight=".318763pt" strokecolor="#bababa">
                <v:path arrowok="t"/>
              </v:shape>
            </v:group>
            <v:group style="position:absolute;left:11482;top:12918;width:16;height:16" coordorigin="11482,12918" coordsize="16,16">
              <v:shape style="position:absolute;left:11482;top:12918;width:16;height:16" coordorigin="11482,12918" coordsize="16,16" path="m11498,12918l11482,12934e" filled="false" stroked="true" strokeweight=".318763pt" strokecolor="#bababa">
                <v:path arrowok="t"/>
              </v:shape>
            </v:group>
            <v:group style="position:absolute;left:11112;top:13922;width:18;height:16" coordorigin="11112,13922" coordsize="18,16">
              <v:shape style="position:absolute;left:11112;top:13922;width:18;height:16" coordorigin="11112,13922" coordsize="18,16" path="m11112,13922l11130,13938e" filled="false" stroked="true" strokeweight=".318763pt" strokecolor="#bababa">
                <v:path arrowok="t"/>
              </v:shape>
            </v:group>
            <v:group style="position:absolute;left:11112;top:13922;width:18;height:16" coordorigin="11112,13922" coordsize="18,16">
              <v:shape style="position:absolute;left:11112;top:13922;width:18;height:16" coordorigin="11112,13922" coordsize="18,16" path="m11130,13922l11112,13938e" filled="false" stroked="true" strokeweight=".318763pt" strokecolor="#bababa">
                <v:path arrowok="t"/>
              </v:shape>
            </v:group>
            <v:group style="position:absolute;left:10760;top:14873;width:16;height:16" coordorigin="10760,14873" coordsize="16,16">
              <v:shape style="position:absolute;left:10760;top:14873;width:16;height:16" coordorigin="10760,14873" coordsize="16,16" path="m10760,14873l10776,14889e" filled="false" stroked="true" strokeweight=".318763pt" strokecolor="#bababa">
                <v:path arrowok="t"/>
              </v:shape>
            </v:group>
            <v:group style="position:absolute;left:10760;top:14873;width:16;height:16" coordorigin="10760,14873" coordsize="16,16">
              <v:shape style="position:absolute;left:10760;top:14873;width:16;height:16" coordorigin="10760,14873" coordsize="16,16" path="m10776,14873l10760,14889e" filled="false" stroked="true" strokeweight=".318763pt" strokecolor="#bababa">
                <v:path arrowok="t"/>
              </v:shape>
            </v:group>
            <v:group style="position:absolute;left:10956;top:14942;width:16;height:16" coordorigin="10956,14942" coordsize="16,16">
              <v:shape style="position:absolute;left:10956;top:14942;width:16;height:16" coordorigin="10956,14942" coordsize="16,16" path="m10956,14942l10972,14958e" filled="false" stroked="true" strokeweight=".318763pt" strokecolor="#bababa">
                <v:path arrowok="t"/>
              </v:shape>
            </v:group>
            <v:group style="position:absolute;left:10956;top:14942;width:16;height:16" coordorigin="10956,14942" coordsize="16,16">
              <v:shape style="position:absolute;left:10956;top:14942;width:16;height:16" coordorigin="10956,14942" coordsize="16,16" path="m10972,14942l10956,14958e" filled="false" stroked="true" strokeweight=".318763pt" strokecolor="#bababa">
                <v:path arrowok="t"/>
              </v:shape>
            </v:group>
            <v:group style="position:absolute;left:11358;top:15058;width:16;height:16" coordorigin="11358,15058" coordsize="16,16">
              <v:shape style="position:absolute;left:11358;top:15058;width:16;height:16" coordorigin="11358,15058" coordsize="16,16" path="m11358,15058l11374,15074e" filled="false" stroked="true" strokeweight=".318763pt" strokecolor="#bababa">
                <v:path arrowok="t"/>
              </v:shape>
            </v:group>
            <v:group style="position:absolute;left:11358;top:15058;width:16;height:16" coordorigin="11358,15058" coordsize="16,16">
              <v:shape style="position:absolute;left:11358;top:15058;width:16;height:16" coordorigin="11358,15058" coordsize="16,16" path="m11374,15058l11358,15074e" filled="false" stroked="true" strokeweight=".318763pt" strokecolor="#bababa">
                <v:path arrowok="t"/>
              </v:shape>
            </v:group>
            <v:group style="position:absolute;left:12204;top:15141;width:16;height:16" coordorigin="12204,15141" coordsize="16,16">
              <v:shape style="position:absolute;left:12204;top:15141;width:16;height:16" coordorigin="12204,15141" coordsize="16,16" path="m12204,15141l12220,15157e" filled="false" stroked="true" strokeweight=".318763pt" strokecolor="#bababa">
                <v:path arrowok="t"/>
              </v:shape>
            </v:group>
            <v:group style="position:absolute;left:12204;top:15141;width:16;height:16" coordorigin="12204,15141" coordsize="16,16">
              <v:shape style="position:absolute;left:12204;top:15141;width:16;height:16" coordorigin="12204,15141" coordsize="16,16" path="m12220,15141l12204,15157e" filled="false" stroked="true" strokeweight=".318763pt" strokecolor="#bababa">
                <v:path arrowok="t"/>
              </v:shape>
            </v:group>
            <v:group style="position:absolute;left:13015;top:15034;width:16;height:16" coordorigin="13015,15034" coordsize="16,16">
              <v:shape style="position:absolute;left:13015;top:15034;width:16;height:16" coordorigin="13015,15034" coordsize="16,16" path="m13015,15034l13031,15050e" filled="false" stroked="true" strokeweight=".318763pt" strokecolor="#bababa">
                <v:path arrowok="t"/>
              </v:shape>
            </v:group>
            <v:group style="position:absolute;left:13015;top:15034;width:16;height:16" coordorigin="13015,15034" coordsize="16,16">
              <v:shape style="position:absolute;left:13015;top:15034;width:16;height:16" coordorigin="13015,15034" coordsize="16,16" path="m13031,15034l13015,15050e" filled="false" stroked="true" strokeweight=".318763pt" strokecolor="#bababa">
                <v:path arrowok="t"/>
              </v:shape>
            </v:group>
            <v:group style="position:absolute;left:13868;top:14700;width:16;height:16" coordorigin="13868,14700" coordsize="16,16">
              <v:shape style="position:absolute;left:13868;top:14700;width:16;height:16" coordorigin="13868,14700" coordsize="16,16" path="m13868,14700l13884,14716e" filled="false" stroked="true" strokeweight=".318763pt" strokecolor="#bababa">
                <v:path arrowok="t"/>
              </v:shape>
            </v:group>
            <v:group style="position:absolute;left:13868;top:14700;width:16;height:16" coordorigin="13868,14700" coordsize="16,16">
              <v:shape style="position:absolute;left:13868;top:14700;width:16;height:16" coordorigin="13868,14700" coordsize="16,16" path="m13884,14700l13868,14716e" filled="false" stroked="true" strokeweight=".318763pt" strokecolor="#bababa">
                <v:path arrowok="t"/>
              </v:shape>
            </v:group>
            <v:group style="position:absolute;left:14661;top:14107;width:16;height:16" coordorigin="14661,14107" coordsize="16,16">
              <v:shape style="position:absolute;left:14661;top:14107;width:16;height:16" coordorigin="14661,14107" coordsize="16,16" path="m14661,14107l14677,14123e" filled="false" stroked="true" strokeweight=".318763pt" strokecolor="#bababa">
                <v:path arrowok="t"/>
              </v:shape>
            </v:group>
            <v:group style="position:absolute;left:14661;top:14107;width:16;height:16" coordorigin="14661,14107" coordsize="16,16">
              <v:shape style="position:absolute;left:14661;top:14107;width:16;height:16" coordorigin="14661,14107" coordsize="16,16" path="m14677,14107l14661,14123e" filled="false" stroked="true" strokeweight=".318763pt" strokecolor="#bababa">
                <v:path arrowok="t"/>
              </v:shape>
            </v:group>
            <v:group style="position:absolute;left:15195;top:13436;width:16;height:16" coordorigin="15195,13436" coordsize="16,16">
              <v:shape style="position:absolute;left:15195;top:13436;width:16;height:16" coordorigin="15195,13436" coordsize="16,16" path="m15195,13436l15211,13452e" filled="false" stroked="true" strokeweight=".318763pt" strokecolor="#bababa">
                <v:path arrowok="t"/>
              </v:shape>
            </v:group>
            <v:group style="position:absolute;left:15195;top:13436;width:16;height:16" coordorigin="15195,13436" coordsize="16,16">
              <v:shape style="position:absolute;left:15195;top:13436;width:16;height:16" coordorigin="15195,13436" coordsize="16,16" path="m15211,13436l15195,13452e" filled="false" stroked="true" strokeweight=".318763pt" strokecolor="#bababa">
                <v:path arrowok="t"/>
              </v:shape>
            </v:group>
            <v:group style="position:absolute;left:15547;top:12687;width:16;height:16" coordorigin="15547,12687" coordsize="16,16">
              <v:shape style="position:absolute;left:15547;top:12687;width:16;height:16" coordorigin="15547,12687" coordsize="16,16" path="m15547,12687l15563,12703e" filled="false" stroked="true" strokeweight=".318763pt" strokecolor="#bababa">
                <v:path arrowok="t"/>
              </v:shape>
            </v:group>
            <v:group style="position:absolute;left:15547;top:12687;width:16;height:16" coordorigin="15547,12687" coordsize="16,16">
              <v:shape style="position:absolute;left:15547;top:12687;width:16;height:16" coordorigin="15547,12687" coordsize="16,16" path="m15563,12687l15547,12703e" filled="false" stroked="true" strokeweight=".318763pt" strokecolor="#bababa">
                <v:path arrowok="t"/>
              </v:shape>
            </v:group>
            <v:group style="position:absolute;left:15713;top:11884;width:16;height:16" coordorigin="15713,11884" coordsize="16,16">
              <v:shape style="position:absolute;left:15713;top:11884;width:16;height:16" coordorigin="15713,11884" coordsize="16,16" path="m15713,11884l15729,11900e" filled="false" stroked="true" strokeweight=".318763pt" strokecolor="#bababa">
                <v:path arrowok="t"/>
              </v:shape>
            </v:group>
            <v:group style="position:absolute;left:15713;top:11884;width:16;height:16" coordorigin="15713,11884" coordsize="16,16">
              <v:shape style="position:absolute;left:15713;top:11884;width:16;height:16" coordorigin="15713,11884" coordsize="16,16" path="m15729,11884l15713,11900e" filled="false" stroked="true" strokeweight=".318763pt" strokecolor="#bababa">
                <v:path arrowok="t"/>
              </v:shape>
            </v:group>
            <v:group style="position:absolute;left:15694;top:11050;width:16;height:16" coordorigin="15694,11050" coordsize="16,16">
              <v:shape style="position:absolute;left:15694;top:11050;width:16;height:16" coordorigin="15694,11050" coordsize="16,16" path="m15694,11050l15710,11066e" filled="false" stroked="true" strokeweight=".318763pt" strokecolor="#bababa">
                <v:path arrowok="t"/>
              </v:shape>
            </v:group>
            <v:group style="position:absolute;left:15694;top:11050;width:16;height:16" coordorigin="15694,11050" coordsize="16,16">
              <v:shape style="position:absolute;left:15694;top:11050;width:16;height:16" coordorigin="15694,11050" coordsize="16,16" path="m15710,11050l15694,11066e" filled="false" stroked="true" strokeweight=".318763pt" strokecolor="#bababa">
                <v:path arrowok="t"/>
              </v:shape>
            </v:group>
            <v:group style="position:absolute;left:15021;top:9307;width:16;height:16" coordorigin="15021,9307" coordsize="16,16">
              <v:shape style="position:absolute;left:15021;top:9307;width:16;height:16" coordorigin="15021,9307" coordsize="16,16" path="m15021,9307l15037,9323e" filled="false" stroked="true" strokeweight=".318763pt" strokecolor="#bababa">
                <v:path arrowok="t"/>
              </v:shape>
            </v:group>
            <v:group style="position:absolute;left:15021;top:9307;width:16;height:16" coordorigin="15021,9307" coordsize="16,16">
              <v:shape style="position:absolute;left:15021;top:9307;width:16;height:16" coordorigin="15021,9307" coordsize="16,16" path="m15037,9307l15021,9323e" filled="false" stroked="true" strokeweight=".318763pt" strokecolor="#bababa">
                <v:path arrowok="t"/>
              </v:shape>
            </v:group>
            <v:group style="position:absolute;left:14462;top:8733;width:16;height:16" coordorigin="14462,8733" coordsize="16,16">
              <v:shape style="position:absolute;left:14462;top:8733;width:16;height:16" coordorigin="14462,8733" coordsize="16,16" path="m14462,8733l14478,8749e" filled="false" stroked="true" strokeweight=".318763pt" strokecolor="#bababa">
                <v:path arrowok="t"/>
              </v:shape>
            </v:group>
            <v:group style="position:absolute;left:14462;top:8733;width:16;height:16" coordorigin="14462,8733" coordsize="16,16">
              <v:shape style="position:absolute;left:14462;top:8733;width:16;height:16" coordorigin="14462,8733" coordsize="16,16" path="m14478,8733l14462,8749e" filled="false" stroked="true" strokeweight=".318763pt" strokecolor="#bababa">
                <v:path arrowok="t"/>
              </v:shape>
            </v:group>
            <v:group style="position:absolute;left:13637;top:8220;width:16;height:16" coordorigin="13637,8220" coordsize="16,16">
              <v:shape style="position:absolute;left:13637;top:8220;width:16;height:16" coordorigin="13637,8220" coordsize="16,16" path="m13637,8220l13653,8236e" filled="false" stroked="true" strokeweight=".318763pt" strokecolor="#bababa">
                <v:path arrowok="t"/>
              </v:shape>
            </v:group>
            <v:group style="position:absolute;left:13637;top:8220;width:16;height:16" coordorigin="13637,8220" coordsize="16,16">
              <v:shape style="position:absolute;left:13637;top:8220;width:16;height:16" coordorigin="13637,8220" coordsize="16,16" path="m13653,8220l13637,8236e" filled="false" stroked="true" strokeweight=".318763pt" strokecolor="#bababa">
                <v:path arrowok="t"/>
              </v:shape>
            </v:group>
            <v:group style="position:absolute;left:12913;top:7981;width:16;height:16" coordorigin="12913,7981" coordsize="16,16">
              <v:shape style="position:absolute;left:12913;top:7981;width:16;height:16" coordorigin="12913,7981" coordsize="16,16" path="m12913,7981l12929,7997e" filled="false" stroked="true" strokeweight=".318763pt" strokecolor="#bababa">
                <v:path arrowok="t"/>
              </v:shape>
            </v:group>
            <v:group style="position:absolute;left:12913;top:7981;width:16;height:16" coordorigin="12913,7981" coordsize="16,16">
              <v:shape style="position:absolute;left:12913;top:7981;width:16;height:16" coordorigin="12913,7981" coordsize="16,16" path="m12929,7981l12913,7997e" filled="false" stroked="true" strokeweight=".318763pt" strokecolor="#bababa">
                <v:path arrowok="t"/>
              </v:shape>
            </v:group>
            <v:group style="position:absolute;left:12062;top:7898;width:16;height:16" coordorigin="12062,7898" coordsize="16,16">
              <v:shape style="position:absolute;left:12062;top:7898;width:16;height:16" coordorigin="12062,7898" coordsize="16,16" path="m12062,7898l12078,7914e" filled="false" stroked="true" strokeweight=".318763pt" strokecolor="#bababa">
                <v:path arrowok="t"/>
              </v:shape>
            </v:group>
            <v:group style="position:absolute;left:12062;top:7898;width:16;height:16" coordorigin="12062,7898" coordsize="16,16">
              <v:shape style="position:absolute;left:12062;top:7898;width:16;height:16" coordorigin="12062,7898" coordsize="16,16" path="m12078,7898l12062,7914e" filled="false" stroked="true" strokeweight=".318763pt" strokecolor="#bababa">
                <v:path arrowok="t"/>
              </v:shape>
            </v:group>
            <v:group style="position:absolute;left:11257;top:8006;width:16;height:16" coordorigin="11257,8006" coordsize="16,16">
              <v:shape style="position:absolute;left:11257;top:8006;width:16;height:16" coordorigin="11257,8006" coordsize="16,16" path="m11257,8006l11273,8022e" filled="false" stroked="true" strokeweight=".318763pt" strokecolor="#bababa">
                <v:path arrowok="t"/>
              </v:shape>
            </v:group>
            <v:group style="position:absolute;left:11257;top:8006;width:16;height:16" coordorigin="11257,8006" coordsize="16,16">
              <v:shape style="position:absolute;left:11257;top:8006;width:16;height:16" coordorigin="11257,8006" coordsize="16,16" path="m11273,8006l11257,8022e" filled="false" stroked="true" strokeweight=".318763pt" strokecolor="#bababa">
                <v:path arrowok="t"/>
              </v:shape>
            </v:group>
            <v:group style="position:absolute;left:10486;top:8290;width:16;height:16" coordorigin="10486,8290" coordsize="16,16">
              <v:shape style="position:absolute;left:10486;top:8290;width:16;height:16" coordorigin="10486,8290" coordsize="16,16" path="m10486,8290l10502,8306e" filled="false" stroked="true" strokeweight=".318763pt" strokecolor="#bababa">
                <v:path arrowok="t"/>
              </v:shape>
            </v:group>
            <v:group style="position:absolute;left:10486;top:8290;width:16;height:16" coordorigin="10486,8290" coordsize="16,16">
              <v:shape style="position:absolute;left:10486;top:8290;width:16;height:16" coordorigin="10486,8290" coordsize="16,16" path="m10502,8290l10486,8306e" filled="false" stroked="true" strokeweight=".318763pt" strokecolor="#bababa">
                <v:path arrowok="t"/>
              </v:shape>
            </v:group>
            <v:group style="position:absolute;left:9812;top:8735;width:16;height:16" coordorigin="9812,8735" coordsize="16,16">
              <v:shape style="position:absolute;left:9812;top:8735;width:16;height:16" coordorigin="9812,8735" coordsize="16,16" path="m9812,8735l9828,8751e" filled="false" stroked="true" strokeweight=".318763pt" strokecolor="#bababa">
                <v:path arrowok="t"/>
              </v:shape>
            </v:group>
            <v:group style="position:absolute;left:9812;top:8735;width:16;height:16" coordorigin="9812,8735" coordsize="16,16">
              <v:shape style="position:absolute;left:9812;top:8735;width:16;height:16" coordorigin="9812,8735" coordsize="16,16" path="m9828,8735l9812,8751e" filled="false" stroked="true" strokeweight=".318763pt" strokecolor="#bababa">
                <v:path arrowok="t"/>
              </v:shape>
            </v:group>
            <v:group style="position:absolute;left:9288;top:9267;width:16;height:16" coordorigin="9288,9267" coordsize="16,16">
              <v:shape style="position:absolute;left:9288;top:9267;width:16;height:16" coordorigin="9288,9267" coordsize="16,16" path="m9288,9267l9304,9283e" filled="false" stroked="true" strokeweight=".318763pt" strokecolor="#bababa">
                <v:path arrowok="t"/>
              </v:shape>
            </v:group>
            <v:group style="position:absolute;left:9288;top:9267;width:16;height:16" coordorigin="9288,9267" coordsize="16,16">
              <v:shape style="position:absolute;left:9288;top:9267;width:16;height:16" coordorigin="9288,9267" coordsize="16,16" path="m9304,9267l9288,9283e" filled="false" stroked="true" strokeweight=".318763pt" strokecolor="#bababa">
                <v:path arrowok="t"/>
              </v:shape>
            </v:group>
            <v:group style="position:absolute;left:8873;top:9911;width:16;height:16" coordorigin="8873,9911" coordsize="16,16">
              <v:shape style="position:absolute;left:8873;top:9911;width:16;height:16" coordorigin="8873,9911" coordsize="16,16" path="m8873,9911l8889,9927e" filled="false" stroked="true" strokeweight=".318763pt" strokecolor="#bababa">
                <v:path arrowok="t"/>
              </v:shape>
            </v:group>
            <v:group style="position:absolute;left:8873;top:9911;width:16;height:16" coordorigin="8873,9911" coordsize="16,16">
              <v:shape style="position:absolute;left:8873;top:9911;width:16;height:16" coordorigin="8873,9911" coordsize="16,16" path="m8889,9911l8873,9927e" filled="false" stroked="true" strokeweight=".318763pt" strokecolor="#bababa">
                <v:path arrowok="t"/>
              </v:shape>
            </v:group>
            <v:group style="position:absolute;left:8593;top:10668;width:16;height:16" coordorigin="8593,10668" coordsize="16,16">
              <v:shape style="position:absolute;left:8593;top:10668;width:16;height:16" coordorigin="8593,10668" coordsize="16,16" path="m8593,10668l8609,10684e" filled="false" stroked="true" strokeweight=".318763pt" strokecolor="#bababa">
                <v:path arrowok="t"/>
              </v:shape>
            </v:group>
            <v:group style="position:absolute;left:8593;top:10668;width:16;height:16" coordorigin="8593,10668" coordsize="16,16">
              <v:shape style="position:absolute;left:8593;top:10668;width:16;height:16" coordorigin="8593,10668" coordsize="16,16" path="m8609,10668l8593,10684e" filled="false" stroked="true" strokeweight=".318763pt" strokecolor="#bababa">
                <v:path arrowok="t"/>
              </v:shape>
            </v:group>
            <v:group style="position:absolute;left:8483;top:11613;width:16;height:16" coordorigin="8483,11613" coordsize="16,16">
              <v:shape style="position:absolute;left:8483;top:11613;width:16;height:16" coordorigin="8483,11613" coordsize="16,16" path="m8483,11613l8499,11629e" filled="false" stroked="true" strokeweight=".318763pt" strokecolor="#bababa">
                <v:path arrowok="t"/>
              </v:shape>
            </v:group>
            <v:group style="position:absolute;left:8483;top:11613;width:16;height:16" coordorigin="8483,11613" coordsize="16,16">
              <v:shape style="position:absolute;left:8483;top:11613;width:16;height:16" coordorigin="8483,11613" coordsize="16,16" path="m8499,11613l8483,11629e" filled="false" stroked="true" strokeweight=".318763pt" strokecolor="#bababa">
                <v:path arrowok="t"/>
              </v:shape>
            </v:group>
            <v:group style="position:absolute;left:8631;top:12623;width:16;height:16" coordorigin="8631,12623" coordsize="16,16">
              <v:shape style="position:absolute;left:8631;top:12623;width:16;height:16" coordorigin="8631,12623" coordsize="16,16" path="m8631,12623l8647,12639e" filled="false" stroked="true" strokeweight=".318763pt" strokecolor="#bababa">
                <v:path arrowok="t"/>
              </v:shape>
            </v:group>
            <v:group style="position:absolute;left:8631;top:12623;width:16;height:16" coordorigin="8631,12623" coordsize="16,16">
              <v:shape style="position:absolute;left:8631;top:12623;width:16;height:16" coordorigin="8631,12623" coordsize="16,16" path="m8647,12623l8631,12639e" filled="false" stroked="true" strokeweight=".318763pt" strokecolor="#bababa">
                <v:path arrowok="t"/>
              </v:shape>
            </v:group>
            <v:group style="position:absolute;left:9037;top:13509;width:16;height:16" coordorigin="9037,13509" coordsize="16,16">
              <v:shape style="position:absolute;left:9037;top:13509;width:16;height:16" coordorigin="9037,13509" coordsize="16,16" path="m9037,13509l9053,13525e" filled="false" stroked="true" strokeweight=".318763pt" strokecolor="#bababa">
                <v:path arrowok="t"/>
              </v:shape>
            </v:group>
            <v:group style="position:absolute;left:9037;top:13509;width:16;height:16" coordorigin="9037,13509" coordsize="16,16">
              <v:shape style="position:absolute;left:9037;top:13509;width:16;height:16" coordorigin="9037,13509" coordsize="16,16" path="m9053,13509l9037,13525e" filled="false" stroked="true" strokeweight=".318763pt" strokecolor="#bababa">
                <v:path arrowok="t"/>
              </v:shape>
            </v:group>
            <v:group style="position:absolute;left:9195;top:13720;width:16;height:16" coordorigin="9195,13720" coordsize="16,16">
              <v:shape style="position:absolute;left:9195;top:13720;width:16;height:16" coordorigin="9195,13720" coordsize="16,16" path="m9195,13720l9211,13735e" filled="false" stroked="true" strokeweight=".318763pt" strokecolor="#bababa">
                <v:path arrowok="t"/>
              </v:shape>
            </v:group>
            <v:group style="position:absolute;left:9195;top:13720;width:16;height:16" coordorigin="9195,13720" coordsize="16,16">
              <v:shape style="position:absolute;left:9195;top:13720;width:16;height:16" coordorigin="9195,13720" coordsize="16,16" path="m9211,13720l9195,13735e" filled="false" stroked="true" strokeweight=".318763pt" strokecolor="#bababa">
                <v:path arrowok="t"/>
              </v:shape>
            </v:group>
            <v:group style="position:absolute;left:9814;top:14371;width:16;height:16" coordorigin="9814,14371" coordsize="16,16">
              <v:shape style="position:absolute;left:9814;top:14371;width:16;height:16" coordorigin="9814,14371" coordsize="16,16" path="m9814,14371l9829,14387e" filled="false" stroked="true" strokeweight=".318763pt" strokecolor="#bababa">
                <v:path arrowok="t"/>
              </v:shape>
            </v:group>
            <v:group style="position:absolute;left:9814;top:14371;width:16;height:16" coordorigin="9814,14371" coordsize="16,16">
              <v:shape style="position:absolute;left:9814;top:14371;width:16;height:16" coordorigin="9814,14371" coordsize="16,16" path="m9829,14371l9814,14387e" filled="false" stroked="true" strokeweight=".318763pt" strokecolor="#bababa">
                <v:path arrowok="t"/>
              </v:shape>
            </v:group>
            <v:group style="position:absolute;left:10637;top:14883;width:16;height:16" coordorigin="10637,14883" coordsize="16,16">
              <v:shape style="position:absolute;left:10637;top:14883;width:16;height:16" coordorigin="10637,14883" coordsize="16,16" path="m10637,14883l10653,14899e" filled="false" stroked="true" strokeweight=".318763pt" strokecolor="#bababa">
                <v:path arrowok="t"/>
              </v:shape>
            </v:group>
            <v:group style="position:absolute;left:10637;top:14883;width:16;height:16" coordorigin="10637,14883" coordsize="16,16">
              <v:shape style="position:absolute;left:10637;top:14883;width:16;height:16" coordorigin="10637,14883" coordsize="16,16" path="m10653,14883l10637,14899e" filled="false" stroked="true" strokeweight=".318763pt" strokecolor="#bababa">
                <v:path arrowok="t"/>
              </v:shape>
            </v:group>
            <v:group style="position:absolute;left:11385;top:15128;width:16;height:16" coordorigin="11385,15128" coordsize="16,16">
              <v:shape style="position:absolute;left:11385;top:15128;width:16;height:16" coordorigin="11385,15128" coordsize="16,16" path="m11385,15128l11401,15144e" filled="false" stroked="true" strokeweight=".318763pt" strokecolor="#bababa">
                <v:path arrowok="t"/>
              </v:shape>
            </v:group>
            <v:group style="position:absolute;left:11385;top:15128;width:16;height:16" coordorigin="11385,15128" coordsize="16,16">
              <v:shape style="position:absolute;left:11385;top:15128;width:16;height:16" coordorigin="11385,15128" coordsize="16,16" path="m11401,15128l11385,15144e" filled="false" stroked="true" strokeweight=".318763pt" strokecolor="#bababa">
                <v:path arrowok="t"/>
              </v:shape>
            </v:group>
            <v:group style="position:absolute;left:12346;top:15200;width:16;height:16" coordorigin="12346,15200" coordsize="16,16">
              <v:shape style="position:absolute;left:12346;top:15200;width:16;height:16" coordorigin="12346,15200" coordsize="16,16" path="m12346,15200l12362,15216e" filled="false" stroked="true" strokeweight=".318763pt" strokecolor="#bababa">
                <v:path arrowok="t"/>
              </v:shape>
            </v:group>
            <v:group style="position:absolute;left:12346;top:15200;width:16;height:16" coordorigin="12346,15200" coordsize="16,16">
              <v:shape style="position:absolute;left:12346;top:15200;width:16;height:16" coordorigin="12346,15200" coordsize="16,16" path="m12362,15200l12346,15216e" filled="false" stroked="true" strokeweight=".318763pt" strokecolor="#bababa">
                <v:path arrowok="t"/>
              </v:shape>
            </v:group>
            <v:group style="position:absolute;left:13313;top:15012;width:16;height:16" coordorigin="13313,15012" coordsize="16,16">
              <v:shape style="position:absolute;left:13313;top:15012;width:16;height:16" coordorigin="13313,15012" coordsize="16,16" path="m13313,15012l13329,15028e" filled="false" stroked="true" strokeweight=".318763pt" strokecolor="#bababa">
                <v:path arrowok="t"/>
              </v:shape>
            </v:group>
            <v:group style="position:absolute;left:13313;top:15012;width:16;height:16" coordorigin="13313,15012" coordsize="16,16">
              <v:shape style="position:absolute;left:13313;top:15012;width:16;height:16" coordorigin="13313,15012" coordsize="16,16" path="m13329,15012l13313,15028e" filled="false" stroked="true" strokeweight=".318763pt" strokecolor="#bababa">
                <v:path arrowok="t"/>
              </v:shape>
            </v:group>
            <v:group style="position:absolute;left:13994;top:14698;width:16;height:16" coordorigin="13994,14698" coordsize="16,16">
              <v:shape style="position:absolute;left:13994;top:14698;width:16;height:16" coordorigin="13994,14698" coordsize="16,16" path="m13994,14698l14010,14714e" filled="false" stroked="true" strokeweight=".318763pt" strokecolor="#bababa">
                <v:path arrowok="t"/>
              </v:shape>
            </v:group>
            <v:group style="position:absolute;left:13994;top:14698;width:16;height:16" coordorigin="13994,14698" coordsize="16,16">
              <v:shape style="position:absolute;left:13994;top:14698;width:16;height:16" coordorigin="13994,14698" coordsize="16,16" path="m14010,14698l13994,14714e" filled="false" stroked="true" strokeweight=".318763pt" strokecolor="#bababa">
                <v:path arrowok="t"/>
              </v:shape>
            </v:group>
            <v:group style="position:absolute;left:14669;top:14186;width:16;height:16" coordorigin="14669,14186" coordsize="16,16">
              <v:shape style="position:absolute;left:14669;top:14186;width:16;height:16" coordorigin="14669,14186" coordsize="16,16" path="m14669,14186l14685,14202e" filled="false" stroked="true" strokeweight=".318763pt" strokecolor="#bababa">
                <v:path arrowok="t"/>
              </v:shape>
            </v:group>
            <v:group style="position:absolute;left:14669;top:14186;width:16;height:16" coordorigin="14669,14186" coordsize="16,16">
              <v:shape style="position:absolute;left:14669;top:14186;width:16;height:16" coordorigin="14669,14186" coordsize="16,16" path="m14685,14186l14669,14202e" filled="false" stroked="true" strokeweight=".318763pt" strokecolor="#bababa">
                <v:path arrowok="t"/>
              </v:shape>
            </v:group>
            <v:group style="position:absolute;left:15162;top:13603;width:16;height:16" coordorigin="15162,13603" coordsize="16,16">
              <v:shape style="position:absolute;left:15162;top:13603;width:16;height:16" coordorigin="15162,13603" coordsize="16,16" path="m15162,13603l15178,13619e" filled="false" stroked="true" strokeweight=".318763pt" strokecolor="#bababa">
                <v:path arrowok="t"/>
              </v:shape>
            </v:group>
            <v:group style="position:absolute;left:15162;top:13603;width:16;height:16" coordorigin="15162,13603" coordsize="16,16">
              <v:shape style="position:absolute;left:15162;top:13603;width:16;height:16" coordorigin="15162,13603" coordsize="16,16" path="m15178,13603l15162,13619e" filled="false" stroked="true" strokeweight=".318763pt" strokecolor="#bababa">
                <v:path arrowok="t"/>
              </v:shape>
            </v:group>
            <v:group style="position:absolute;left:15547;top:12864;width:16;height:16" coordorigin="15547,12864" coordsize="16,16">
              <v:shape style="position:absolute;left:15547;top:12864;width:16;height:16" coordorigin="15547,12864" coordsize="16,16" path="m15547,12864l15563,12880e" filled="false" stroked="true" strokeweight=".318763pt" strokecolor="#bababa">
                <v:path arrowok="t"/>
              </v:shape>
            </v:group>
            <v:group style="position:absolute;left:15547;top:12864;width:16;height:16" coordorigin="15547,12864" coordsize="16,16">
              <v:shape style="position:absolute;left:15547;top:12864;width:16;height:16" coordorigin="15547,12864" coordsize="16,16" path="m15563,12864l15547,12880e" filled="false" stroked="true" strokeweight=".318763pt" strokecolor="#bababa">
                <v:path arrowok="t"/>
              </v:shape>
            </v:group>
            <v:group style="position:absolute;left:15748;top:12121;width:16;height:16" coordorigin="15748,12121" coordsize="16,16">
              <v:shape style="position:absolute;left:15748;top:12121;width:16;height:16" coordorigin="15748,12121" coordsize="16,16" path="m15748,12121l15764,12137e" filled="false" stroked="true" strokeweight=".318763pt" strokecolor="#bababa">
                <v:path arrowok="t"/>
              </v:shape>
            </v:group>
            <v:group style="position:absolute;left:15748;top:12121;width:16;height:16" coordorigin="15748,12121" coordsize="16,16">
              <v:shape style="position:absolute;left:15748;top:12121;width:16;height:16" coordorigin="15748,12121" coordsize="16,16" path="m15764,12121l15748,12137e" filled="false" stroked="true" strokeweight=".318763pt" strokecolor="#bababa">
                <v:path arrowok="t"/>
              </v:shape>
            </v:group>
            <v:group style="position:absolute;left:15783;top:11313;width:18;height:16" coordorigin="15783,11313" coordsize="18,16">
              <v:shape style="position:absolute;left:15783;top:11313;width:18;height:16" coordorigin="15783,11313" coordsize="18,16" path="m15783,11313l15801,11329e" filled="false" stroked="true" strokeweight=".318763pt" strokecolor="#bababa">
                <v:path arrowok="t"/>
              </v:shape>
            </v:group>
            <v:group style="position:absolute;left:15783;top:11313;width:18;height:16" coordorigin="15783,11313" coordsize="18,16">
              <v:shape style="position:absolute;left:15783;top:11313;width:18;height:16" coordorigin="15783,11313" coordsize="18,16" path="m15801,11313l15783,11329e" filled="false" stroked="true" strokeweight=".318763pt" strokecolor="#bababa">
                <v:path arrowok="t"/>
              </v:shape>
            </v:group>
            <v:group style="position:absolute;left:15664;top:10586;width:16;height:18" coordorigin="15664,10586" coordsize="16,18">
              <v:shape style="position:absolute;left:15664;top:10586;width:16;height:18" coordorigin="15664,10586" coordsize="16,18" path="m15664,10586l15680,10604e" filled="false" stroked="true" strokeweight=".318763pt" strokecolor="#bababa">
                <v:path arrowok="t"/>
              </v:shape>
            </v:group>
            <v:group style="position:absolute;left:15664;top:10586;width:16;height:18" coordorigin="15664,10586" coordsize="16,18">
              <v:shape style="position:absolute;left:15664;top:10586;width:16;height:18" coordorigin="15664,10586" coordsize="16,18" path="m15680,10586l15664,10604e" filled="false" stroked="true" strokeweight=".318763pt" strokecolor="#bababa">
                <v:path arrowok="t"/>
              </v:shape>
            </v:group>
            <v:group style="position:absolute;left:15544;top:9351;width:16;height:16" coordorigin="15544,9351" coordsize="16,16">
              <v:shape style="position:absolute;left:15544;top:9351;width:16;height:16" coordorigin="15544,9351" coordsize="16,16" path="m15544,9351l15560,9367e" filled="false" stroked="true" strokeweight=".318763pt" strokecolor="#bababa">
                <v:path arrowok="t"/>
              </v:shape>
            </v:group>
            <v:group style="position:absolute;left:15544;top:9351;width:16;height:16" coordorigin="15544,9351" coordsize="16,16">
              <v:shape style="position:absolute;left:15544;top:9351;width:16;height:16" coordorigin="15544,9351" coordsize="16,16" path="m15560,9351l15544,9367e" filled="false" stroked="true" strokeweight=".318763pt" strokecolor="#bababa">
                <v:path arrowok="t"/>
              </v:shape>
            </v:group>
            <v:group style="position:absolute;left:15106;top:8790;width:16;height:16" coordorigin="15106,8790" coordsize="16,16">
              <v:shape style="position:absolute;left:15106;top:8790;width:16;height:16" coordorigin="15106,8790" coordsize="16,16" path="m15106,8790l15122,8806e" filled="false" stroked="true" strokeweight=".318763pt" strokecolor="#bababa">
                <v:path arrowok="t"/>
              </v:shape>
            </v:group>
            <v:group style="position:absolute;left:15106;top:8790;width:16;height:16" coordorigin="15106,8790" coordsize="16,16">
              <v:shape style="position:absolute;left:15106;top:8790;width:16;height:16" coordorigin="15106,8790" coordsize="16,16" path="m15122,8790l15106,8806e" filled="false" stroked="true" strokeweight=".318763pt" strokecolor="#bababa">
                <v:path arrowok="t"/>
              </v:shape>
            </v:group>
            <v:group style="position:absolute;left:14500;top:8257;width:16;height:16" coordorigin="14500,8257" coordsize="16,16">
              <v:shape style="position:absolute;left:14500;top:8257;width:16;height:16" coordorigin="14500,8257" coordsize="16,16" path="m14500,8257l14516,8272e" filled="false" stroked="true" strokeweight=".318763pt" strokecolor="#bababa">
                <v:path arrowok="t"/>
              </v:shape>
            </v:group>
            <v:group style="position:absolute;left:14500;top:8257;width:16;height:16" coordorigin="14500,8257" coordsize="16,16">
              <v:shape style="position:absolute;left:14500;top:8257;width:16;height:16" coordorigin="14500,8257" coordsize="16,16" path="m14516,8257l14500,8272e" filled="false" stroked="true" strokeweight=".318763pt" strokecolor="#bababa">
                <v:path arrowok="t"/>
              </v:shape>
            </v:group>
            <v:group style="position:absolute;left:13911;top:7906;width:16;height:16" coordorigin="13911,7906" coordsize="16,16">
              <v:shape style="position:absolute;left:13911;top:7906;width:16;height:16" coordorigin="13911,7906" coordsize="16,16" path="m13911,7906l13927,7922e" filled="false" stroked="true" strokeweight=".318763pt" strokecolor="#bababa">
                <v:path arrowok="t"/>
              </v:shape>
            </v:group>
            <v:group style="position:absolute;left:13911;top:7906;width:16;height:16" coordorigin="13911,7906" coordsize="16,16">
              <v:shape style="position:absolute;left:13911;top:7906;width:16;height:16" coordorigin="13911,7906" coordsize="16,16" path="m13927,7906l13911,7922e" filled="false" stroked="true" strokeweight=".318763pt" strokecolor="#bababa">
                <v:path arrowok="t"/>
              </v:shape>
            </v:group>
            <v:group style="position:absolute;left:13206;top:7640;width:16;height:16" coordorigin="13206,7640" coordsize="16,16">
              <v:shape style="position:absolute;left:13206;top:7640;width:16;height:16" coordorigin="13206,7640" coordsize="16,16" path="m13206,7640l13222,7656e" filled="false" stroked="true" strokeweight=".318763pt" strokecolor="#bababa">
                <v:path arrowok="t"/>
              </v:shape>
            </v:group>
            <v:group style="position:absolute;left:13206;top:7640;width:16;height:16" coordorigin="13206,7640" coordsize="16,16">
              <v:shape style="position:absolute;left:13206;top:7640;width:16;height:16" coordorigin="13206,7640" coordsize="16,16" path="m13222,7640l13206,7656e" filled="false" stroked="true" strokeweight=".318763pt" strokecolor="#bababa">
                <v:path arrowok="t"/>
              </v:shape>
            </v:group>
            <v:group style="position:absolute;left:12242;top:7500;width:16;height:16" coordorigin="12242,7500" coordsize="16,16">
              <v:shape style="position:absolute;left:12242;top:7500;width:16;height:16" coordorigin="12242,7500" coordsize="16,16" path="m12242,7500l12258,7516e" filled="false" stroked="true" strokeweight=".318763pt" strokecolor="#bababa">
                <v:path arrowok="t"/>
              </v:shape>
            </v:group>
            <v:group style="position:absolute;left:12242;top:7500;width:16;height:16" coordorigin="12242,7500" coordsize="16,16">
              <v:shape style="position:absolute;left:12242;top:7500;width:16;height:16" coordorigin="12242,7500" coordsize="16,16" path="m12258,7500l12242,7516e" filled="false" stroked="true" strokeweight=".318763pt" strokecolor="#bababa">
                <v:path arrowok="t"/>
              </v:shape>
            </v:group>
            <v:group style="position:absolute;left:11316;top:7581;width:16;height:16" coordorigin="11316,7581" coordsize="16,16">
              <v:shape style="position:absolute;left:11316;top:7581;width:16;height:16" coordorigin="11316,7581" coordsize="16,16" path="m11316,7581l11332,7597e" filled="false" stroked="true" strokeweight=".318763pt" strokecolor="#bababa">
                <v:path arrowok="t"/>
              </v:shape>
            </v:group>
            <v:group style="position:absolute;left:11316;top:7581;width:16;height:16" coordorigin="11316,7581" coordsize="16,16">
              <v:shape style="position:absolute;left:11316;top:7581;width:16;height:16" coordorigin="11316,7581" coordsize="16,16" path="m11332,7581l11316,7597e" filled="false" stroked="true" strokeweight=".318763pt" strokecolor="#bababa">
                <v:path arrowok="t"/>
              </v:shape>
            </v:group>
            <v:group style="position:absolute;left:10467;top:7857;width:16;height:16" coordorigin="10467,7857" coordsize="16,16">
              <v:shape style="position:absolute;left:10467;top:7857;width:16;height:16" coordorigin="10467,7857" coordsize="16,16" path="m10467,7857l10483,7873e" filled="false" stroked="true" strokeweight=".318763pt" strokecolor="#bababa">
                <v:path arrowok="t"/>
              </v:shape>
            </v:group>
            <v:group style="position:absolute;left:10467;top:7857;width:16;height:16" coordorigin="10467,7857" coordsize="16,16">
              <v:shape style="position:absolute;left:10467;top:7857;width:16;height:16" coordorigin="10467,7857" coordsize="16,16" path="m10483,7857l10467,7873e" filled="false" stroked="true" strokeweight=".318763pt" strokecolor="#bababa">
                <v:path arrowok="t"/>
              </v:shape>
            </v:group>
            <v:group style="position:absolute;left:9794;top:8242;width:16;height:16" coordorigin="9794,8242" coordsize="16,16">
              <v:shape style="position:absolute;left:9794;top:8242;width:16;height:16" coordorigin="9794,8242" coordsize="16,16" path="m9794,8242l9810,8258e" filled="false" stroked="true" strokeweight=".318763pt" strokecolor="#bababa">
                <v:path arrowok="t"/>
              </v:shape>
            </v:group>
            <v:group style="position:absolute;left:9794;top:8242;width:16;height:16" coordorigin="9794,8242" coordsize="16,16">
              <v:shape style="position:absolute;left:9794;top:8242;width:16;height:16" coordorigin="9794,8242" coordsize="16,16" path="m9810,8242l9794,8258e" filled="false" stroked="true" strokeweight=".318763pt" strokecolor="#bababa">
                <v:path arrowok="t"/>
              </v:shape>
            </v:group>
            <v:group style="position:absolute;left:9334;top:8623;width:16;height:16" coordorigin="9334,8623" coordsize="16,16">
              <v:shape style="position:absolute;left:9334;top:8623;width:16;height:16" coordorigin="9334,8623" coordsize="16,16" path="m9334,8623l9350,8639e" filled="false" stroked="true" strokeweight=".318763pt" strokecolor="#bababa">
                <v:path arrowok="t"/>
              </v:shape>
            </v:group>
            <v:group style="position:absolute;left:9334;top:8623;width:16;height:16" coordorigin="9334,8623" coordsize="16,16">
              <v:shape style="position:absolute;left:9334;top:8623;width:16;height:16" coordorigin="9334,8623" coordsize="16,16" path="m9350,8623l9334,8639e" filled="false" stroked="true" strokeweight=".318763pt" strokecolor="#bababa">
                <v:path arrowok="t"/>
              </v:shape>
            </v:group>
            <v:group style="position:absolute;left:8845;top:9187;width:16;height:16" coordorigin="8845,9187" coordsize="16,16">
              <v:shape style="position:absolute;left:8845;top:9187;width:16;height:16" coordorigin="8845,9187" coordsize="16,16" path="m8845,9187l8861,9203e" filled="false" stroked="true" strokeweight=".318763pt" strokecolor="#bababa">
                <v:path arrowok="t"/>
              </v:shape>
            </v:group>
            <v:group style="position:absolute;left:8845;top:9187;width:16;height:16" coordorigin="8845,9187" coordsize="16,16">
              <v:shape style="position:absolute;left:8845;top:9187;width:16;height:16" coordorigin="8845,9187" coordsize="16,16" path="m8861,9187l8845,9203e" filled="false" stroked="true" strokeweight=".318763pt" strokecolor="#bababa">
                <v:path arrowok="t"/>
              </v:shape>
            </v:group>
            <v:group style="position:absolute;left:8464;top:9838;width:16;height:16" coordorigin="8464,9838" coordsize="16,16">
              <v:shape style="position:absolute;left:8464;top:9838;width:16;height:16" coordorigin="8464,9838" coordsize="16,16" path="m8464,9838l8480,9853e" filled="false" stroked="true" strokeweight=".318763pt" strokecolor="#bababa">
                <v:path arrowok="t"/>
              </v:shape>
            </v:group>
            <v:group style="position:absolute;left:8464;top:9838;width:16;height:16" coordorigin="8464,9838" coordsize="16,16">
              <v:shape style="position:absolute;left:8464;top:9838;width:16;height:16" coordorigin="8464,9838" coordsize="16,16" path="m8480,9838l8464,9853e" filled="false" stroked="true" strokeweight=".318763pt" strokecolor="#bababa">
                <v:path arrowok="t"/>
              </v:shape>
            </v:group>
            <v:group style="position:absolute;left:8214;top:10535;width:16;height:16" coordorigin="8214,10535" coordsize="16,16">
              <v:shape style="position:absolute;left:8214;top:10535;width:16;height:16" coordorigin="8214,10535" coordsize="16,16" path="m8214,10535l8229,10551e" filled="false" stroked="true" strokeweight=".318763pt" strokecolor="#bababa">
                <v:path arrowok="t"/>
              </v:shape>
            </v:group>
            <v:group style="position:absolute;left:8214;top:10535;width:16;height:16" coordorigin="8214,10535" coordsize="16,16">
              <v:shape style="position:absolute;left:8214;top:10535;width:16;height:16" coordorigin="8214,10535" coordsize="16,16" path="m8229,10535l8214,10551e" filled="false" stroked="true" strokeweight=".318763pt" strokecolor="#bababa">
                <v:path arrowok="t"/>
              </v:shape>
            </v:group>
            <v:group style="position:absolute;left:8092;top:11289;width:16;height:16" coordorigin="8092,11289" coordsize="16,16">
              <v:shape style="position:absolute;left:8092;top:11289;width:16;height:16" coordorigin="8092,11289" coordsize="16,16" path="m8092,11289l8108,11305e" filled="false" stroked="true" strokeweight=".318763pt" strokecolor="#bababa">
                <v:path arrowok="t"/>
              </v:shape>
            </v:group>
            <v:group style="position:absolute;left:8092;top:11289;width:16;height:16" coordorigin="8092,11289" coordsize="16,16">
              <v:shape style="position:absolute;left:8092;top:11289;width:16;height:16" coordorigin="8092,11289" coordsize="16,16" path="m8108,11289l8092,11305e" filled="false" stroked="true" strokeweight=".318763pt" strokecolor="#bababa">
                <v:path arrowok="t"/>
              </v:shape>
            </v:group>
            <v:group style="position:absolute;left:8115;top:12043;width:16;height:16" coordorigin="8115,12043" coordsize="16,16">
              <v:shape style="position:absolute;left:8115;top:12043;width:16;height:16" coordorigin="8115,12043" coordsize="16,16" path="m8115,12043l8131,12059e" filled="false" stroked="true" strokeweight=".318763pt" strokecolor="#bababa">
                <v:path arrowok="t"/>
              </v:shape>
            </v:group>
            <v:group style="position:absolute;left:8115;top:12043;width:16;height:16" coordorigin="8115,12043" coordsize="16,16">
              <v:shape style="position:absolute;left:8115;top:12043;width:16;height:16" coordorigin="8115,12043" coordsize="16,16" path="m8131,12043l8115,12059e" filled="false" stroked="true" strokeweight=".318763pt" strokecolor="#bababa">
                <v:path arrowok="t"/>
              </v:shape>
            </v:group>
            <v:group style="position:absolute;left:8266;top:12755;width:16;height:16" coordorigin="8266,12755" coordsize="16,16">
              <v:shape style="position:absolute;left:8266;top:12755;width:16;height:16" coordorigin="8266,12755" coordsize="16,16" path="m8266,12755l8282,12771e" filled="false" stroked="true" strokeweight=".318763pt" strokecolor="#bababa">
                <v:path arrowok="t"/>
              </v:shape>
            </v:group>
            <v:group style="position:absolute;left:8266;top:12755;width:16;height:16" coordorigin="8266,12755" coordsize="16,16">
              <v:shape style="position:absolute;left:8266;top:12755;width:16;height:16" coordorigin="8266,12755" coordsize="16,16" path="m8282,12755l8266,12771e" filled="false" stroked="true" strokeweight=".318763pt" strokecolor="#bababa">
                <v:path arrowok="t"/>
              </v:shape>
            </v:group>
            <v:group style="position:absolute;left:8685;top:13677;width:16;height:16" coordorigin="8685,13677" coordsize="16,16">
              <v:shape style="position:absolute;left:8685;top:13677;width:16;height:16" coordorigin="8685,13677" coordsize="16,16" path="m8685,13677l8701,13692e" filled="false" stroked="true" strokeweight=".318763pt" strokecolor="#bababa">
                <v:path arrowok="t"/>
              </v:shape>
            </v:group>
            <v:group style="position:absolute;left:8685;top:13677;width:16;height:16" coordorigin="8685,13677" coordsize="16,16">
              <v:shape style="position:absolute;left:8685;top:13677;width:16;height:16" coordorigin="8685,13677" coordsize="16,16" path="m8701,13677l8685,13692e" filled="false" stroked="true" strokeweight=".318763pt" strokecolor="#bababa">
                <v:path arrowok="t"/>
              </v:shape>
            </v:group>
            <v:group style="position:absolute;left:8811;top:13868;width:16;height:16" coordorigin="8811,13868" coordsize="16,16">
              <v:shape style="position:absolute;left:8811;top:13868;width:16;height:16" coordorigin="8811,13868" coordsize="16,16" path="m8811,13868l8827,13884e" filled="false" stroked="true" strokeweight=".318763pt" strokecolor="#bababa">
                <v:path arrowok="t"/>
              </v:shape>
            </v:group>
            <v:group style="position:absolute;left:8811;top:13868;width:16;height:16" coordorigin="8811,13868" coordsize="16,16">
              <v:shape style="position:absolute;left:8811;top:13868;width:16;height:16" coordorigin="8811,13868" coordsize="16,16" path="m8827,13868l8811,13884e" filled="false" stroked="true" strokeweight=".318763pt" strokecolor="#bababa">
                <v:path arrowok="t"/>
              </v:shape>
            </v:group>
            <v:group style="position:absolute;left:9272;top:14419;width:16;height:16" coordorigin="9272,14419" coordsize="16,16">
              <v:shape style="position:absolute;left:9272;top:14419;width:16;height:16" coordorigin="9272,14419" coordsize="16,16" path="m9272,14419l9288,14435e" filled="false" stroked="true" strokeweight=".318763pt" strokecolor="#bababa">
                <v:path arrowok="t"/>
              </v:shape>
            </v:group>
            <v:group style="position:absolute;left:9272;top:14419;width:16;height:16" coordorigin="9272,14419" coordsize="16,16">
              <v:shape style="position:absolute;left:9272;top:14419;width:16;height:16" coordorigin="9272,14419" coordsize="16,16" path="m9288,14419l9272,14435e" filled="false" stroked="true" strokeweight=".318763pt" strokecolor="#bababa">
                <v:path arrowok="t"/>
              </v:shape>
            </v:group>
            <v:group style="position:absolute;left:9798;top:14862;width:16;height:16" coordorigin="9798,14862" coordsize="16,16">
              <v:shape style="position:absolute;left:9798;top:14862;width:16;height:16" coordorigin="9798,14862" coordsize="16,16" path="m9798,14862l9814,14878e" filled="false" stroked="true" strokeweight=".318763pt" strokecolor="#bababa">
                <v:path arrowok="t"/>
              </v:shape>
            </v:group>
            <v:group style="position:absolute;left:9798;top:14862;width:16;height:16" coordorigin="9798,14862" coordsize="16,16">
              <v:shape style="position:absolute;left:9798;top:14862;width:16;height:16" coordorigin="9798,14862" coordsize="16,16" path="m9814,14862l9798,14878e" filled="false" stroked="true" strokeweight=".318763pt" strokecolor="#bababa">
                <v:path arrowok="t"/>
              </v:shape>
            </v:group>
            <v:group style="position:absolute;left:10430;top:15229;width:16;height:16" coordorigin="10430,15229" coordsize="16,16">
              <v:shape style="position:absolute;left:10430;top:15229;width:16;height:16" coordorigin="10430,15229" coordsize="16,16" path="m10430,15229l10446,15245e" filled="false" stroked="true" strokeweight=".318763pt" strokecolor="#bababa">
                <v:path arrowok="t"/>
              </v:shape>
            </v:group>
            <v:group style="position:absolute;left:10430;top:15229;width:16;height:16" coordorigin="10430,15229" coordsize="16,16">
              <v:shape style="position:absolute;left:10430;top:15229;width:16;height:16" coordorigin="10430,15229" coordsize="16,16" path="m10446,15229l10430,15245e" filled="false" stroked="true" strokeweight=".318763pt" strokecolor="#bababa">
                <v:path arrowok="t"/>
              </v:shape>
            </v:group>
            <v:group style="position:absolute;left:11109;top:15474;width:16;height:16" coordorigin="11109,15474" coordsize="16,16">
              <v:shape style="position:absolute;left:11109;top:15474;width:16;height:16" coordorigin="11109,15474" coordsize="16,16" path="m11109,15474l11125,15490e" filled="false" stroked="true" strokeweight=".318763pt" strokecolor="#bababa">
                <v:path arrowok="t"/>
              </v:shape>
            </v:group>
            <v:group style="position:absolute;left:11109;top:15474;width:16;height:16" coordorigin="11109,15474" coordsize="16,16">
              <v:shape style="position:absolute;left:11109;top:15474;width:16;height:16" coordorigin="11109,15474" coordsize="16,16" path="m11125,15474l11109,15490e" filled="false" stroked="true" strokeweight=".318763pt" strokecolor="#bababa">
                <v:path arrowok="t"/>
              </v:shape>
            </v:group>
            <v:group style="position:absolute;left:11876;top:15597;width:16;height:18" coordorigin="11876,15597" coordsize="16,18">
              <v:shape style="position:absolute;left:11876;top:15597;width:16;height:18" coordorigin="11876,15597" coordsize="16,18" path="m11876,15597l11892,15614e" filled="false" stroked="true" strokeweight=".318763pt" strokecolor="#bababa">
                <v:path arrowok="t"/>
              </v:shape>
            </v:group>
            <v:group style="position:absolute;left:11876;top:15597;width:16;height:18" coordorigin="11876,15597" coordsize="16,18">
              <v:shape style="position:absolute;left:11876;top:15597;width:16;height:18" coordorigin="11876,15597" coordsize="16,18" path="m11892,15597l11876,15614e" filled="false" stroked="true" strokeweight=".318763pt" strokecolor="#bababa">
                <v:path arrowok="t"/>
              </v:shape>
            </v:group>
            <v:group style="position:absolute;left:12586;top:15581;width:16;height:16" coordorigin="12586,15581" coordsize="16,16">
              <v:shape style="position:absolute;left:12586;top:15581;width:16;height:16" coordorigin="12586,15581" coordsize="16,16" path="m12586,15581l12602,15597e" filled="false" stroked="true" strokeweight=".318763pt" strokecolor="#bababa">
                <v:path arrowok="t"/>
              </v:shape>
            </v:group>
            <v:group style="position:absolute;left:12586;top:15581;width:16;height:16" coordorigin="12586,15581" coordsize="16,16">
              <v:shape style="position:absolute;left:12586;top:15581;width:16;height:16" coordorigin="12586,15581" coordsize="16,16" path="m12602,15581l12586,15597e" filled="false" stroked="true" strokeweight=".318763pt" strokecolor="#bababa">
                <v:path arrowok="t"/>
              </v:shape>
            </v:group>
            <v:group style="position:absolute;left:13114;top:15487;width:16;height:16" coordorigin="13114,15487" coordsize="16,16">
              <v:shape style="position:absolute;left:13114;top:15487;width:16;height:16" coordorigin="13114,15487" coordsize="16,16" path="m13114,15487l13130,15503e" filled="false" stroked="true" strokeweight=".318763pt" strokecolor="#bababa">
                <v:path arrowok="t"/>
              </v:shape>
            </v:group>
            <v:group style="position:absolute;left:13114;top:15487;width:16;height:16" coordorigin="13114,15487" coordsize="16,16">
              <v:shape style="position:absolute;left:13114;top:15487;width:16;height:16" coordorigin="13114,15487" coordsize="16,16" path="m13130,15487l13114,15503e" filled="false" stroked="true" strokeweight=".318763pt" strokecolor="#bababa">
                <v:path arrowok="t"/>
              </v:shape>
            </v:group>
            <v:group style="position:absolute;left:13799;top:15249;width:16;height:16" coordorigin="13799,15249" coordsize="16,16">
              <v:shape style="position:absolute;left:13799;top:15249;width:16;height:16" coordorigin="13799,15249" coordsize="16,16" path="m13799,15249l13815,15265e" filled="false" stroked="true" strokeweight=".318763pt" strokecolor="#bababa">
                <v:path arrowok="t"/>
              </v:shape>
            </v:group>
            <v:group style="position:absolute;left:13799;top:15249;width:16;height:16" coordorigin="13799,15249" coordsize="16,16">
              <v:shape style="position:absolute;left:13799;top:15249;width:16;height:16" coordorigin="13799,15249" coordsize="16,16" path="m13815,15249l13799,15265e" filled="false" stroked="true" strokeweight=".318763pt" strokecolor="#bababa">
                <v:path arrowok="t"/>
              </v:shape>
            </v:group>
            <v:group style="position:absolute;left:14438;top:14891;width:18;height:16" coordorigin="14438,14891" coordsize="18,16">
              <v:shape style="position:absolute;left:14438;top:14891;width:18;height:16" coordorigin="14438,14891" coordsize="18,16" path="m14438,14891l14456,14907e" filled="false" stroked="true" strokeweight=".318763pt" strokecolor="#bababa">
                <v:path arrowok="t"/>
              </v:shape>
            </v:group>
            <v:group style="position:absolute;left:14438;top:14891;width:18;height:16" coordorigin="14438,14891" coordsize="18,16">
              <v:shape style="position:absolute;left:14438;top:14891;width:18;height:16" coordorigin="14438,14891" coordsize="18,16" path="m14456,14891l14438,14907e" filled="false" stroked="true" strokeweight=".318763pt" strokecolor="#bababa">
                <v:path arrowok="t"/>
              </v:shape>
            </v:group>
            <v:group style="position:absolute;left:14902;top:14520;width:16;height:16" coordorigin="14902,14520" coordsize="16,16">
              <v:shape style="position:absolute;left:14902;top:14520;width:16;height:16" coordorigin="14902,14520" coordsize="16,16" path="m14902,14520l14918,14535e" filled="false" stroked="true" strokeweight=".318763pt" strokecolor="#bababa">
                <v:path arrowok="t"/>
              </v:shape>
            </v:group>
            <v:group style="position:absolute;left:14902;top:14520;width:16;height:16" coordorigin="14902,14520" coordsize="16,16">
              <v:shape style="position:absolute;left:14902;top:14520;width:16;height:16" coordorigin="14902,14520" coordsize="16,16" path="m14918,14520l14902,14535e" filled="false" stroked="true" strokeweight=".318763pt" strokecolor="#bababa">
                <v:path arrowok="t"/>
              </v:shape>
            </v:group>
            <v:group style="position:absolute;left:15406;top:13957;width:16;height:16" coordorigin="15406,13957" coordsize="16,16">
              <v:shape style="position:absolute;left:15406;top:13957;width:16;height:16" coordorigin="15406,13957" coordsize="16,16" path="m15406,13957l15421,13973e" filled="false" stroked="true" strokeweight=".318763pt" strokecolor="#bababa">
                <v:path arrowok="t"/>
              </v:shape>
            </v:group>
            <v:group style="position:absolute;left:15406;top:13957;width:16;height:16" coordorigin="15406,13957" coordsize="16,16">
              <v:shape style="position:absolute;left:15406;top:13957;width:16;height:16" coordorigin="15406,13957" coordsize="16,16" path="m15421,13957l15406,13973e" filled="false" stroked="true" strokeweight=".318763pt" strokecolor="#bababa">
                <v:path arrowok="t"/>
              </v:shape>
            </v:group>
            <v:group style="position:absolute;left:15786;top:13321;width:16;height:16" coordorigin="15786,13321" coordsize="16,16">
              <v:shape style="position:absolute;left:15786;top:13321;width:16;height:16" coordorigin="15786,13321" coordsize="16,16" path="m15786,13321l15802,13337e" filled="false" stroked="true" strokeweight=".318763pt" strokecolor="#bababa">
                <v:path arrowok="t"/>
              </v:shape>
            </v:group>
            <v:group style="position:absolute;left:15786;top:13321;width:16;height:16" coordorigin="15786,13321" coordsize="16,16">
              <v:shape style="position:absolute;left:15786;top:13321;width:16;height:16" coordorigin="15786,13321" coordsize="16,16" path="m15802,13321l15786,13337e" filled="false" stroked="true" strokeweight=".318763pt" strokecolor="#bababa">
                <v:path arrowok="t"/>
              </v:shape>
            </v:group>
            <v:group style="position:absolute;left:16046;top:12636;width:16;height:16" coordorigin="16046,12636" coordsize="16,16">
              <v:shape style="position:absolute;left:16046;top:12636;width:16;height:16" coordorigin="16046,12636" coordsize="16,16" path="m16046,12636l16062,12652e" filled="false" stroked="true" strokeweight=".318763pt" strokecolor="#bababa">
                <v:path arrowok="t"/>
              </v:shape>
            </v:group>
            <v:group style="position:absolute;left:16046;top:12636;width:16;height:16" coordorigin="16046,12636" coordsize="16,16">
              <v:shape style="position:absolute;left:16046;top:12636;width:16;height:16" coordorigin="16046,12636" coordsize="16,16" path="m16062,12636l16046,12652e" filled="false" stroked="true" strokeweight=".318763pt" strokecolor="#bababa">
                <v:path arrowok="t"/>
              </v:shape>
            </v:group>
            <v:group style="position:absolute;left:16178;top:11908;width:16;height:16" coordorigin="16178,11908" coordsize="16,16">
              <v:shape style="position:absolute;left:16178;top:11908;width:16;height:16" coordorigin="16178,11908" coordsize="16,16" path="m16178,11908l16194,11924e" filled="false" stroked="true" strokeweight=".318763pt" strokecolor="#bababa">
                <v:path arrowok="t"/>
              </v:shape>
            </v:group>
            <v:group style="position:absolute;left:16178;top:11908;width:16;height:16" coordorigin="16178,11908" coordsize="16,16">
              <v:shape style="position:absolute;left:16178;top:11908;width:16;height:16" coordorigin="16178,11908" coordsize="16,16" path="m16194,11908l16178,11924e" filled="false" stroked="true" strokeweight=".318763pt" strokecolor="#bababa">
                <v:path arrowok="t"/>
              </v:shape>
            </v:group>
            <v:group style="position:absolute;left:16186;top:11302;width:16;height:16" coordorigin="16186,11302" coordsize="16,16">
              <v:shape style="position:absolute;left:16186;top:11302;width:16;height:16" coordorigin="16186,11302" coordsize="16,16" path="m16186,11302l16202,11318e" filled="false" stroked="true" strokeweight=".318763pt" strokecolor="#bababa">
                <v:path arrowok="t"/>
              </v:shape>
            </v:group>
            <v:group style="position:absolute;left:16186;top:11302;width:16;height:16" coordorigin="16186,11302" coordsize="16,16">
              <v:shape style="position:absolute;left:16186;top:11302;width:16;height:16" coordorigin="16186,11302" coordsize="16,16" path="m16202,11302l16186,11318e" filled="false" stroked="true" strokeweight=".318763pt" strokecolor="#bababa">
                <v:path arrowok="t"/>
              </v:shape>
            </v:group>
            <v:group style="position:absolute;left:16072;top:10563;width:16;height:16" coordorigin="16072,10563" coordsize="16,16">
              <v:shape style="position:absolute;left:16072;top:10563;width:16;height:16" coordorigin="16072,10563" coordsize="16,16" path="m16072,10563l16088,10579e" filled="false" stroked="true" strokeweight=".318763pt" strokecolor="#bababa">
                <v:path arrowok="t"/>
              </v:shape>
            </v:group>
            <v:group style="position:absolute;left:16072;top:10563;width:16;height:16" coordorigin="16072,10563" coordsize="16,16">
              <v:shape style="position:absolute;left:16072;top:10563;width:16;height:16" coordorigin="16072,10563" coordsize="16,16" path="m16088,10563l16072,10579e" filled="false" stroked="true" strokeweight=".318763pt" strokecolor="#bababa">
                <v:path arrowok="t"/>
              </v:shape>
            </v:group>
            <v:group style="position:absolute;left:20527;top:11928;width:16;height:16" coordorigin="20527,11928" coordsize="16,16">
              <v:shape style="position:absolute;left:20527;top:11928;width:16;height:16" coordorigin="20527,11928" coordsize="16,16" path="m20527,11928l20543,11944e" filled="false" stroked="true" strokeweight=".318763pt" strokecolor="#bababa">
                <v:path arrowok="t"/>
              </v:shape>
            </v:group>
            <v:group style="position:absolute;left:20527;top:11928;width:16;height:16" coordorigin="20527,11928" coordsize="16,16">
              <v:shape style="position:absolute;left:20527;top:11928;width:16;height:16" coordorigin="20527,11928" coordsize="16,16" path="m20543,11928l20527,11944e" filled="false" stroked="true" strokeweight=".318763pt" strokecolor="#bababa">
                <v:path arrowok="t"/>
              </v:shape>
            </v:group>
            <v:group style="position:absolute;left:20274;top:11323;width:16;height:16" coordorigin="20274,11323" coordsize="16,16">
              <v:shape style="position:absolute;left:20274;top:11323;width:16;height:16" coordorigin="20274,11323" coordsize="16,16" path="m20274,11323l20290,11339e" filled="false" stroked="true" strokeweight=".318763pt" strokecolor="#bababa">
                <v:path arrowok="t"/>
              </v:shape>
            </v:group>
            <v:group style="position:absolute;left:20274;top:11323;width:16;height:16" coordorigin="20274,11323" coordsize="16,16">
              <v:shape style="position:absolute;left:20274;top:11323;width:16;height:16" coordorigin="20274,11323" coordsize="16,16" path="m20290,11323l20274,11339e" filled="false" stroked="true" strokeweight=".318763pt" strokecolor="#bababa">
                <v:path arrowok="t"/>
              </v:shape>
            </v:group>
            <v:group style="position:absolute;left:19943;top:10747;width:16;height:16" coordorigin="19943,10747" coordsize="16,16">
              <v:shape style="position:absolute;left:19943;top:10747;width:16;height:16" coordorigin="19943,10747" coordsize="16,16" path="m19943,10747l19959,10763e" filled="false" stroked="true" strokeweight=".318763pt" strokecolor="#bababa">
                <v:path arrowok="t"/>
              </v:shape>
            </v:group>
            <v:group style="position:absolute;left:19943;top:10747;width:16;height:16" coordorigin="19943,10747" coordsize="16,16">
              <v:shape style="position:absolute;left:19943;top:10747;width:16;height:16" coordorigin="19943,10747" coordsize="16,16" path="m19959,10747l19943,10763e" filled="false" stroked="true" strokeweight=".318763pt" strokecolor="#bababa">
                <v:path arrowok="t"/>
              </v:shape>
            </v:group>
            <v:group style="position:absolute;left:19651;top:10894;width:16;height:16" coordorigin="19651,10894" coordsize="16,16">
              <v:shape style="position:absolute;left:19651;top:10894;width:16;height:16" coordorigin="19651,10894" coordsize="16,16" path="m19651,10894l19667,10910e" filled="false" stroked="true" strokeweight=".318763pt" strokecolor="#bababa">
                <v:path arrowok="t"/>
              </v:shape>
            </v:group>
            <v:group style="position:absolute;left:19651;top:10894;width:16;height:16" coordorigin="19651,10894" coordsize="16,16">
              <v:shape style="position:absolute;left:19651;top:10894;width:16;height:16" coordorigin="19651,10894" coordsize="16,16" path="m19667,10894l19651,10910e" filled="false" stroked="true" strokeweight=".318763pt" strokecolor="#bababa">
                <v:path arrowok="t"/>
              </v:shape>
            </v:group>
            <v:group style="position:absolute;left:19535;top:12045;width:16;height:16" coordorigin="19535,12045" coordsize="16,16">
              <v:shape style="position:absolute;left:19535;top:12045;width:16;height:16" coordorigin="19535,12045" coordsize="16,16" path="m19535,12045l19551,12061e" filled="false" stroked="true" strokeweight=".318763pt" strokecolor="#bababa">
                <v:path arrowok="t"/>
              </v:shape>
            </v:group>
            <v:group style="position:absolute;left:19535;top:12045;width:16;height:16" coordorigin="19535,12045" coordsize="16,16">
              <v:shape style="position:absolute;left:19535;top:12045;width:16;height:16" coordorigin="19535,12045" coordsize="16,16" path="m19551,12045l19535,12061e" filled="false" stroked="true" strokeweight=".318763pt" strokecolor="#bababa">
                <v:path arrowok="t"/>
              </v:shape>
            </v:group>
            <v:group style="position:absolute;left:20629;top:13087;width:16;height:16" coordorigin="20629,13087" coordsize="16,16">
              <v:shape style="position:absolute;left:20629;top:13087;width:16;height:16" coordorigin="20629,13087" coordsize="16,16" path="m20629,13087l20645,13103e" filled="false" stroked="true" strokeweight=".318763pt" strokecolor="#bababa">
                <v:path arrowok="t"/>
              </v:shape>
            </v:group>
            <v:group style="position:absolute;left:20629;top:13087;width:16;height:16" coordorigin="20629,13087" coordsize="16,16">
              <v:shape style="position:absolute;left:20629;top:13087;width:16;height:16" coordorigin="20629,13087" coordsize="16,16" path="m20645,13087l20629,13103e" filled="false" stroked="true" strokeweight=".318763pt" strokecolor="#bababa">
                <v:path arrowok="t"/>
              </v:shape>
            </v:group>
            <v:group style="position:absolute;left:20668;top:13119;width:16;height:16" coordorigin="20668,13119" coordsize="16,16">
              <v:shape style="position:absolute;left:20668;top:13119;width:16;height:16" coordorigin="20668,13119" coordsize="16,16" path="m20668,13119l20684,13135e" filled="false" stroked="true" strokeweight=".318763pt" strokecolor="#bababa">
                <v:path arrowok="t"/>
              </v:shape>
            </v:group>
            <v:group style="position:absolute;left:20668;top:13119;width:16;height:16" coordorigin="20668,13119" coordsize="16,16">
              <v:shape style="position:absolute;left:20668;top:13119;width:16;height:16" coordorigin="20668,13119" coordsize="16,16" path="m20684,13119l20668,13135e" filled="false" stroked="true" strokeweight=".318763pt" strokecolor="#bababa">
                <v:path arrowok="t"/>
              </v:shape>
            </v:group>
            <v:group style="position:absolute;left:20692;top:13090;width:16;height:16" coordorigin="20692,13090" coordsize="16,16">
              <v:shape style="position:absolute;left:20692;top:13090;width:16;height:16" coordorigin="20692,13090" coordsize="16,16" path="m20692,13090l20708,13106e" filled="false" stroked="true" strokeweight=".318763pt" strokecolor="#bababa">
                <v:path arrowok="t"/>
              </v:shape>
            </v:group>
            <v:group style="position:absolute;left:20692;top:13090;width:16;height:16" coordorigin="20692,13090" coordsize="16,16">
              <v:shape style="position:absolute;left:20692;top:13090;width:16;height:16" coordorigin="20692,13090" coordsize="16,16" path="m20708,13090l20692,13106e" filled="false" stroked="true" strokeweight=".318763pt" strokecolor="#bababa">
                <v:path arrowok="t"/>
              </v:shape>
            </v:group>
            <v:group style="position:absolute;left:20180;top:11375;width:16;height:16" coordorigin="20180,11375" coordsize="16,16">
              <v:shape style="position:absolute;left:20180;top:11375;width:16;height:16" coordorigin="20180,11375" coordsize="16,16" path="m20180,11375l20196,11391e" filled="false" stroked="true" strokeweight=".318763pt" strokecolor="#bababa">
                <v:path arrowok="t"/>
              </v:shape>
            </v:group>
            <v:group style="position:absolute;left:20180;top:11375;width:16;height:16" coordorigin="20180,11375" coordsize="16,16">
              <v:shape style="position:absolute;left:20180;top:11375;width:16;height:16" coordorigin="20180,11375" coordsize="16,16" path="m20196,11375l20180,11391e" filled="false" stroked="true" strokeweight=".318763pt" strokecolor="#bababa">
                <v:path arrowok="t"/>
              </v:shape>
            </v:group>
            <v:group style="position:absolute;left:19662;top:10792;width:16;height:16" coordorigin="19662,10792" coordsize="16,16">
              <v:shape style="position:absolute;left:19662;top:10792;width:16;height:16" coordorigin="19662,10792" coordsize="16,16" path="m19662,10792l19678,10808e" filled="false" stroked="true" strokeweight=".318763pt" strokecolor="#bababa">
                <v:path arrowok="t"/>
              </v:shape>
            </v:group>
            <v:group style="position:absolute;left:19662;top:10792;width:16;height:16" coordorigin="19662,10792" coordsize="16,16">
              <v:shape style="position:absolute;left:19662;top:10792;width:16;height:16" coordorigin="19662,10792" coordsize="16,16" path="m19678,10792l19662,10808e" filled="false" stroked="true" strokeweight=".318763pt" strokecolor="#bababa">
                <v:path arrowok="t"/>
              </v:shape>
            </v:group>
            <v:group style="position:absolute;left:18921;top:10768;width:16;height:16" coordorigin="18921,10768" coordsize="16,16">
              <v:shape style="position:absolute;left:18921;top:10768;width:16;height:16" coordorigin="18921,10768" coordsize="16,16" path="m18921,10768l18937,10784e" filled="false" stroked="true" strokeweight=".318763pt" strokecolor="#bababa">
                <v:path arrowok="t"/>
              </v:shape>
            </v:group>
            <v:group style="position:absolute;left:18921;top:10768;width:16;height:16" coordorigin="18921,10768" coordsize="16,16">
              <v:shape style="position:absolute;left:18921;top:10768;width:16;height:16" coordorigin="18921,10768" coordsize="16,16" path="m18937,10768l18921,10784e" filled="false" stroked="true" strokeweight=".318763pt" strokecolor="#bababa">
                <v:path arrowok="t"/>
              </v:shape>
            </v:group>
            <v:group style="position:absolute;left:19855;top:11810;width:16;height:16" coordorigin="19855,11810" coordsize="16,16">
              <v:shape style="position:absolute;left:19855;top:11810;width:16;height:16" coordorigin="19855,11810" coordsize="16,16" path="m19855,11810l19871,11826e" filled="false" stroked="true" strokeweight=".318763pt" strokecolor="#bababa">
                <v:path arrowok="t"/>
              </v:shape>
            </v:group>
            <v:group style="position:absolute;left:19855;top:11810;width:16;height:16" coordorigin="19855,11810" coordsize="16,16">
              <v:shape style="position:absolute;left:19855;top:11810;width:16;height:16" coordorigin="19855,11810" coordsize="16,16" path="m19871,11810l19855,11826e" filled="false" stroked="true" strokeweight=".318763pt" strokecolor="#bababa">
                <v:path arrowok="t"/>
              </v:shape>
            </v:group>
            <v:group style="position:absolute;left:18519;top:11626;width:16;height:16" coordorigin="18519,11626" coordsize="16,16">
              <v:shape style="position:absolute;left:18519;top:11626;width:16;height:16" coordorigin="18519,11626" coordsize="16,16" path="m18519,11626l18535,11641e" filled="false" stroked="true" strokeweight=".318763pt" strokecolor="#bababa">
                <v:path arrowok="t"/>
              </v:shape>
            </v:group>
            <v:group style="position:absolute;left:18519;top:11626;width:16;height:16" coordorigin="18519,11626" coordsize="16,16">
              <v:shape style="position:absolute;left:18519;top:11626;width:16;height:16" coordorigin="18519,11626" coordsize="16,16" path="m18535,11626l18519,11641e" filled="false" stroked="true" strokeweight=".318763pt" strokecolor="#bababa">
                <v:path arrowok="t"/>
              </v:shape>
            </v:group>
            <v:group style="position:absolute;left:20553;top:12449;width:16;height:16" coordorigin="20553,12449" coordsize="16,16">
              <v:shape style="position:absolute;left:20553;top:12449;width:16;height:16" coordorigin="20553,12449" coordsize="16,16" path="m20553,12449l20569,12465e" filled="false" stroked="true" strokeweight=".318763pt" strokecolor="#bababa">
                <v:path arrowok="t"/>
              </v:shape>
            </v:group>
            <v:group style="position:absolute;left:20553;top:12449;width:16;height:16" coordorigin="20553,12449" coordsize="16,16">
              <v:shape style="position:absolute;left:20553;top:12449;width:16;height:16" coordorigin="20553,12449" coordsize="16,16" path="m20569,12449l20553,12465e" filled="false" stroked="true" strokeweight=".318763pt" strokecolor="#bababa">
                <v:path arrowok="t"/>
              </v:shape>
            </v:group>
            <v:group style="position:absolute;left:20951;top:12883;width:16;height:16" coordorigin="20951,12883" coordsize="16,16">
              <v:shape style="position:absolute;left:20951;top:12883;width:16;height:16" coordorigin="20951,12883" coordsize="16,16" path="m20951,12883l20967,12899e" filled="false" stroked="true" strokeweight=".318763pt" strokecolor="#bababa">
                <v:path arrowok="t"/>
              </v:shape>
            </v:group>
            <v:group style="position:absolute;left:20951;top:12883;width:16;height:16" coordorigin="20951,12883" coordsize="16,16">
              <v:shape style="position:absolute;left:20951;top:12883;width:16;height:16" coordorigin="20951,12883" coordsize="16,16" path="m20967,12883l20951,12899e" filled="false" stroked="true" strokeweight=".318763pt" strokecolor="#bababa">
                <v:path arrowok="t"/>
              </v:shape>
            </v:group>
            <v:group style="position:absolute;left:21310;top:13358;width:16;height:16" coordorigin="21310,13358" coordsize="16,16">
              <v:shape style="position:absolute;left:21310;top:13358;width:16;height:16" coordorigin="21310,13358" coordsize="16,16" path="m21310,13358l21326,13374e" filled="false" stroked="true" strokeweight=".318763pt" strokecolor="#bababa">
                <v:path arrowok="t"/>
              </v:shape>
            </v:group>
            <v:group style="position:absolute;left:21310;top:13358;width:16;height:16" coordorigin="21310,13358" coordsize="16,16">
              <v:shape style="position:absolute;left:21310;top:13358;width:16;height:16" coordorigin="21310,13358" coordsize="16,16" path="m21326,13358l21310,13374e" filled="false" stroked="true" strokeweight=".318763pt" strokecolor="#bababa">
                <v:path arrowok="t"/>
              </v:shape>
            </v:group>
            <v:group style="position:absolute;left:21686;top:13758;width:16;height:16" coordorigin="21686,13758" coordsize="16,16">
              <v:shape style="position:absolute;left:21686;top:13758;width:16;height:16" coordorigin="21686,13758" coordsize="16,16" path="m21686,13758l21702,13774e" filled="false" stroked="true" strokeweight=".318763pt" strokecolor="#bababa">
                <v:path arrowok="t"/>
              </v:shape>
            </v:group>
            <v:group style="position:absolute;left:21686;top:13758;width:16;height:16" coordorigin="21686,13758" coordsize="16,16">
              <v:shape style="position:absolute;left:21686;top:13758;width:16;height:16" coordorigin="21686,13758" coordsize="16,16" path="m21702,13758l21686,13774e" filled="false" stroked="true" strokeweight=".318763pt" strokecolor="#bababa">
                <v:path arrowok="t"/>
              </v:shape>
            </v:group>
            <v:group style="position:absolute;left:22051;top:14191;width:16;height:16" coordorigin="22051,14191" coordsize="16,16">
              <v:shape style="position:absolute;left:22051;top:14191;width:16;height:16" coordorigin="22051,14191" coordsize="16,16" path="m22051,14191l22067,14207e" filled="false" stroked="true" strokeweight=".318763pt" strokecolor="#bababa">
                <v:path arrowok="t"/>
              </v:shape>
            </v:group>
            <v:group style="position:absolute;left:22051;top:14191;width:16;height:16" coordorigin="22051,14191" coordsize="16,16">
              <v:shape style="position:absolute;left:22051;top:14191;width:16;height:16" coordorigin="22051,14191" coordsize="16,16" path="m22067,14191l22051,14207e" filled="false" stroked="true" strokeweight=".318763pt" strokecolor="#bababa">
                <v:path arrowok="t"/>
              </v:shape>
            </v:group>
            <v:group style="position:absolute;left:22096;top:13812;width:7;height:7" coordorigin="22096,13812" coordsize="7,7">
              <v:shape style="position:absolute;left:22096;top:13812;width:7;height:7" coordorigin="22096,13812" coordsize="7,7" path="m22096,13812l22102,13818e" filled="false" stroked="true" strokeweight=".318763pt" strokecolor="#bababa">
                <v:path arrowok="t"/>
              </v:shape>
            </v:group>
            <v:group style="position:absolute;left:22096;top:13820;width:7;height:8" coordorigin="22096,13820" coordsize="7,8">
              <v:shape style="position:absolute;left:22096;top:13820;width:7;height:8" coordorigin="22096,13820" coordsize="7,8" path="m22102,13820l22096,13828e" filled="false" stroked="true" strokeweight=".318763pt" strokecolor="#bababa">
                <v:path arrowok="t"/>
              </v:shape>
            </v:group>
            <v:group style="position:absolute;left:22013;top:14583;width:16;height:16" coordorigin="22013,14583" coordsize="16,16">
              <v:shape style="position:absolute;left:22013;top:14583;width:16;height:16" coordorigin="22013,14583" coordsize="16,16" path="m22013,14583l22029,14599e" filled="false" stroked="true" strokeweight=".318763pt" strokecolor="#bababa">
                <v:path arrowok="t"/>
              </v:shape>
            </v:group>
            <v:group style="position:absolute;left:22013;top:14583;width:16;height:16" coordorigin="22013,14583" coordsize="16,16">
              <v:shape style="position:absolute;left:22013;top:14583;width:16;height:16" coordorigin="22013,14583" coordsize="16,16" path="m22029,14583l22013,14599e" filled="false" stroked="true" strokeweight=".318763pt" strokecolor="#bababa">
                <v:path arrowok="t"/>
              </v:shape>
            </v:group>
            <v:group style="position:absolute;left:21729;top:14198;width:16;height:16" coordorigin="21729,14198" coordsize="16,16">
              <v:shape style="position:absolute;left:21729;top:14198;width:16;height:16" coordorigin="21729,14198" coordsize="16,16" path="m21729,14198l21745,14214e" filled="false" stroked="true" strokeweight=".318763pt" strokecolor="#bababa">
                <v:path arrowok="t"/>
              </v:shape>
            </v:group>
            <v:group style="position:absolute;left:21729;top:14198;width:16;height:16" coordorigin="21729,14198" coordsize="16,16">
              <v:shape style="position:absolute;left:21729;top:14198;width:16;height:16" coordorigin="21729,14198" coordsize="16,16" path="m21745,14198l21729,14214e" filled="false" stroked="true" strokeweight=".318763pt" strokecolor="#bababa">
                <v:path arrowok="t"/>
              </v:shape>
            </v:group>
            <v:group style="position:absolute;left:21480;top:13793;width:16;height:16" coordorigin="21480,13793" coordsize="16,16">
              <v:shape style="position:absolute;left:21480;top:13793;width:16;height:16" coordorigin="21480,13793" coordsize="16,16" path="m21480,13793l21496,13809e" filled="false" stroked="true" strokeweight=".318763pt" strokecolor="#bababa">
                <v:path arrowok="t"/>
              </v:shape>
            </v:group>
            <v:group style="position:absolute;left:21480;top:13793;width:16;height:16" coordorigin="21480,13793" coordsize="16,16">
              <v:shape style="position:absolute;left:21480;top:13793;width:16;height:16" coordorigin="21480,13793" coordsize="16,16" path="m21496,13793l21480,13809e" filled="false" stroked="true" strokeweight=".318763pt" strokecolor="#bababa">
                <v:path arrowok="t"/>
              </v:shape>
            </v:group>
            <v:group style="position:absolute;left:21570;top:13592;width:16;height:16" coordorigin="21570,13592" coordsize="16,16">
              <v:shape style="position:absolute;left:21570;top:13592;width:16;height:16" coordorigin="21570,13592" coordsize="16,16" path="m21570,13592l21586,13608e" filled="false" stroked="true" strokeweight=".318763pt" strokecolor="#bababa">
                <v:path arrowok="t"/>
              </v:shape>
            </v:group>
            <v:group style="position:absolute;left:21570;top:13592;width:16;height:16" coordorigin="21570,13592" coordsize="16,16">
              <v:shape style="position:absolute;left:21570;top:13592;width:16;height:16" coordorigin="21570,13592" coordsize="16,16" path="m21586,13592l21570,13608e" filled="false" stroked="true" strokeweight=".318763pt" strokecolor="#bababa">
                <v:path arrowok="t"/>
              </v:shape>
            </v:group>
            <v:group style="position:absolute;left:20365;top:12073;width:16;height:16" coordorigin="20365,12073" coordsize="16,16">
              <v:shape style="position:absolute;left:20365;top:12073;width:16;height:16" coordorigin="20365,12073" coordsize="16,16" path="m20365,12073l20381,12089e" filled="false" stroked="true" strokeweight=".318763pt" strokecolor="#bababa">
                <v:path arrowok="t"/>
              </v:shape>
            </v:group>
            <v:group style="position:absolute;left:20365;top:12073;width:16;height:16" coordorigin="20365,12073" coordsize="16,16">
              <v:shape style="position:absolute;left:20365;top:12073;width:16;height:16" coordorigin="20365,12073" coordsize="16,16" path="m20381,12073l20365,12089e" filled="false" stroked="true" strokeweight=".318763pt" strokecolor="#bababa">
                <v:path arrowok="t"/>
              </v:shape>
            </v:group>
            <v:group style="position:absolute;left:19970;top:12438;width:16;height:16" coordorigin="19970,12438" coordsize="16,16">
              <v:shape style="position:absolute;left:19970;top:12438;width:16;height:16" coordorigin="19970,12438" coordsize="16,16" path="m19970,12438l19986,12454e" filled="false" stroked="true" strokeweight=".318763pt" strokecolor="#bababa">
                <v:path arrowok="t"/>
              </v:shape>
            </v:group>
            <v:group style="position:absolute;left:19970;top:12438;width:16;height:16" coordorigin="19970,12438" coordsize="16,16">
              <v:shape style="position:absolute;left:19970;top:12438;width:16;height:16" coordorigin="19970,12438" coordsize="16,16" path="m19986,12438l19970,12454e" filled="false" stroked="true" strokeweight=".318763pt" strokecolor="#bababa">
                <v:path arrowok="t"/>
              </v:shape>
            </v:group>
            <v:group style="position:absolute;left:19769;top:12250;width:16;height:16" coordorigin="19769,12250" coordsize="16,16">
              <v:shape style="position:absolute;left:19769;top:12250;width:16;height:16" coordorigin="19769,12250" coordsize="16,16" path="m19769,12250l19785,12266e" filled="false" stroked="true" strokeweight=".318763pt" strokecolor="#bababa">
                <v:path arrowok="t"/>
              </v:shape>
            </v:group>
            <v:group style="position:absolute;left:19769;top:12250;width:16;height:16" coordorigin="19769,12250" coordsize="16,16">
              <v:shape style="position:absolute;left:19769;top:12250;width:16;height:16" coordorigin="19769,12250" coordsize="16,16" path="m19785,12250l19769,12266e" filled="false" stroked="true" strokeweight=".318763pt" strokecolor="#bababa">
                <v:path arrowok="t"/>
              </v:shape>
            </v:group>
            <v:group style="position:absolute;left:11363;top:20622;width:16;height:16" coordorigin="11363,20622" coordsize="16,16">
              <v:shape style="position:absolute;left:11363;top:20622;width:16;height:16" coordorigin="11363,20622" coordsize="16,16" path="m11363,20622l11378,20637e" filled="false" stroked="true" strokeweight=".318763pt" strokecolor="#bababa">
                <v:path arrowok="t"/>
              </v:shape>
            </v:group>
            <v:group style="position:absolute;left:11363;top:20622;width:16;height:16" coordorigin="11363,20622" coordsize="16,16">
              <v:shape style="position:absolute;left:11363;top:20622;width:16;height:16" coordorigin="11363,20622" coordsize="16,16" path="m11378,20622l11363,20637e" filled="false" stroked="true" strokeweight=".318763pt" strokecolor="#bababa">
                <v:path arrowok="t"/>
              </v:shape>
            </v:group>
            <v:group style="position:absolute;left:11460;top:21114;width:16;height:16" coordorigin="11460,21114" coordsize="16,16">
              <v:shape style="position:absolute;left:11460;top:21114;width:16;height:16" coordorigin="11460,21114" coordsize="16,16" path="m11460,21114l11476,21130e" filled="false" stroked="true" strokeweight=".318763pt" strokecolor="#bababa">
                <v:path arrowok="t"/>
              </v:shape>
            </v:group>
            <v:group style="position:absolute;left:11460;top:21114;width:16;height:16" coordorigin="11460,21114" coordsize="16,16">
              <v:shape style="position:absolute;left:11460;top:21114;width:16;height:16" coordorigin="11460,21114" coordsize="16,16" path="m11476,21114l11460,21130e" filled="false" stroked="true" strokeweight=".318763pt" strokecolor="#bababa">
                <v:path arrowok="t"/>
              </v:shape>
            </v:group>
            <v:group style="position:absolute;left:11508;top:21171;width:16;height:16" coordorigin="11508,21171" coordsize="16,16">
              <v:shape style="position:absolute;left:11508;top:21171;width:16;height:16" coordorigin="11508,21171" coordsize="16,16" path="m11508,21171l11523,21187e" filled="false" stroked="true" strokeweight=".318763pt" strokecolor="#bababa">
                <v:path arrowok="t"/>
              </v:shape>
            </v:group>
            <v:group style="position:absolute;left:11508;top:21171;width:16;height:16" coordorigin="11508,21171" coordsize="16,16">
              <v:shape style="position:absolute;left:11508;top:21171;width:16;height:16" coordorigin="11508,21171" coordsize="16,16" path="m11523,21171l11508,21187e" filled="false" stroked="true" strokeweight=".318763pt" strokecolor="#bababa">
                <v:path arrowok="t"/>
              </v:shape>
            </v:group>
            <v:group style="position:absolute;left:11536;top:21453;width:16;height:16" coordorigin="11536,21453" coordsize="16,16">
              <v:shape style="position:absolute;left:11536;top:21453;width:16;height:16" coordorigin="11536,21453" coordsize="16,16" path="m11536,21453l11552,21469e" filled="false" stroked="true" strokeweight=".318763pt" strokecolor="#bababa">
                <v:path arrowok="t"/>
              </v:shape>
            </v:group>
            <v:group style="position:absolute;left:11536;top:21453;width:16;height:16" coordorigin="11536,21453" coordsize="16,16">
              <v:shape style="position:absolute;left:11536;top:21453;width:16;height:16" coordorigin="11536,21453" coordsize="16,16" path="m11552,21453l11536,21469e" filled="false" stroked="true" strokeweight=".318763pt" strokecolor="#bababa">
                <v:path arrowok="t"/>
              </v:shape>
            </v:group>
            <v:group style="position:absolute;left:10975;top:21917;width:16;height:16" coordorigin="10975,21917" coordsize="16,16">
              <v:shape style="position:absolute;left:10975;top:21917;width:16;height:16" coordorigin="10975,21917" coordsize="16,16" path="m10975,21917l10991,21933e" filled="false" stroked="true" strokeweight=".318763pt" strokecolor="#bababa">
                <v:path arrowok="t"/>
              </v:shape>
            </v:group>
            <v:group style="position:absolute;left:10975;top:21917;width:16;height:16" coordorigin="10975,21917" coordsize="16,16">
              <v:shape style="position:absolute;left:10975;top:21917;width:16;height:16" coordorigin="10975,21917" coordsize="16,16" path="m10991,21917l10975,21933e" filled="false" stroked="true" strokeweight=".318763pt" strokecolor="#bababa">
                <v:path arrowok="t"/>
              </v:shape>
            </v:group>
            <v:group style="position:absolute;left:10602;top:22067;width:16;height:16" coordorigin="10602,22067" coordsize="16,16">
              <v:shape style="position:absolute;left:10602;top:22067;width:16;height:16" coordorigin="10602,22067" coordsize="16,16" path="m10602,22067l10618,22083e" filled="false" stroked="true" strokeweight=".318763pt" strokecolor="#bababa">
                <v:path arrowok="t"/>
              </v:shape>
            </v:group>
            <v:group style="position:absolute;left:10602;top:22067;width:16;height:16" coordorigin="10602,22067" coordsize="16,16">
              <v:shape style="position:absolute;left:10602;top:22067;width:16;height:16" coordorigin="10602,22067" coordsize="16,16" path="m10618,22067l10602,22083e" filled="false" stroked="true" strokeweight=".318763pt" strokecolor="#bababa">
                <v:path arrowok="t"/>
              </v:shape>
            </v:group>
            <v:group style="position:absolute;left:13004;top:20641;width:16;height:16" coordorigin="13004,20641" coordsize="16,16">
              <v:shape style="position:absolute;left:13004;top:20641;width:16;height:16" coordorigin="13004,20641" coordsize="16,16" path="m13004,20641l13020,20657e" filled="false" stroked="true" strokeweight=".318763pt" strokecolor="#bababa">
                <v:path arrowok="t"/>
              </v:shape>
            </v:group>
            <v:group style="position:absolute;left:13004;top:20641;width:16;height:16" coordorigin="13004,20641" coordsize="16,16">
              <v:shape style="position:absolute;left:13004;top:20641;width:16;height:16" coordorigin="13004,20641" coordsize="16,16" path="m13020,20641l13004,20657e" filled="false" stroked="true" strokeweight=".318763pt" strokecolor="#bababa">
                <v:path arrowok="t"/>
              </v:shape>
            </v:group>
            <v:group style="position:absolute;left:12985;top:20572;width:16;height:16" coordorigin="12985,20572" coordsize="16,16">
              <v:shape style="position:absolute;left:12985;top:20572;width:16;height:16" coordorigin="12985,20572" coordsize="16,16" path="m12985,20572l13001,20588e" filled="false" stroked="true" strokeweight=".318763pt" strokecolor="#bababa">
                <v:path arrowok="t"/>
              </v:shape>
            </v:group>
            <v:group style="position:absolute;left:12985;top:20572;width:16;height:16" coordorigin="12985,20572" coordsize="16,16">
              <v:shape style="position:absolute;left:12985;top:20572;width:16;height:16" coordorigin="12985,20572" coordsize="16,16" path="m13001,20572l12985,20588e" filled="false" stroked="true" strokeweight=".318763pt" strokecolor="#bababa">
                <v:path arrowok="t"/>
              </v:shape>
            </v:group>
            <v:group style="position:absolute;left:12915;top:20591;width:16;height:16" coordorigin="12915,20591" coordsize="16,16">
              <v:shape style="position:absolute;left:12915;top:20591;width:16;height:16" coordorigin="12915,20591" coordsize="16,16" path="m12915,20591l12931,20607e" filled="false" stroked="true" strokeweight=".318763pt" strokecolor="#bababa">
                <v:path arrowok="t"/>
              </v:shape>
            </v:group>
            <v:group style="position:absolute;left:12915;top:20591;width:16;height:16" coordorigin="12915,20591" coordsize="16,16">
              <v:shape style="position:absolute;left:12915;top:20591;width:16;height:16" coordorigin="12915,20591" coordsize="16,16" path="m12931,20591l12915,20607e" filled="false" stroked="true" strokeweight=".318763pt" strokecolor="#bababa">
                <v:path arrowok="t"/>
              </v:shape>
            </v:group>
            <v:group style="position:absolute;left:12932;top:20660;width:16;height:16" coordorigin="12932,20660" coordsize="16,16">
              <v:shape style="position:absolute;left:12932;top:20660;width:16;height:16" coordorigin="12932,20660" coordsize="16,16" path="m12932,20660l12948,20676e" filled="false" stroked="true" strokeweight=".318763pt" strokecolor="#bababa">
                <v:path arrowok="t"/>
              </v:shape>
            </v:group>
            <v:group style="position:absolute;left:12932;top:20660;width:16;height:16" coordorigin="12932,20660" coordsize="16,16">
              <v:shape style="position:absolute;left:12932;top:20660;width:16;height:16" coordorigin="12932,20660" coordsize="16,16" path="m12948,20660l12932,20676e" filled="false" stroked="true" strokeweight=".318763pt" strokecolor="#bababa">
                <v:path arrowok="t"/>
              </v:shape>
            </v:group>
            <v:group style="position:absolute;left:12760;top:20693;width:16;height:16" coordorigin="12760,20693" coordsize="16,16">
              <v:shape style="position:absolute;left:12760;top:20693;width:16;height:16" coordorigin="12760,20693" coordsize="16,16" path="m12760,20693l12776,20709e" filled="false" stroked="true" strokeweight=".318763pt" strokecolor="#bababa">
                <v:path arrowok="t"/>
              </v:shape>
            </v:group>
            <v:group style="position:absolute;left:12760;top:20693;width:16;height:16" coordorigin="12760,20693" coordsize="16,16">
              <v:shape style="position:absolute;left:12760;top:20693;width:16;height:16" coordorigin="12760,20693" coordsize="16,16" path="m12776,20693l12760,20709e" filled="false" stroked="true" strokeweight=".318763pt" strokecolor="#bababa">
                <v:path arrowok="t"/>
              </v:shape>
            </v:group>
            <v:group style="position:absolute;left:12010;top:20163;width:16;height:16" coordorigin="12010,20163" coordsize="16,16">
              <v:shape style="position:absolute;left:12010;top:20163;width:16;height:16" coordorigin="12010,20163" coordsize="16,16" path="m12010,20163l12025,20178e" filled="false" stroked="true" strokeweight=".318763pt" strokecolor="#bababa">
                <v:path arrowok="t"/>
              </v:shape>
            </v:group>
            <v:group style="position:absolute;left:12010;top:20163;width:16;height:16" coordorigin="12010,20163" coordsize="16,16">
              <v:shape style="position:absolute;left:12010;top:20163;width:16;height:16" coordorigin="12010,20163" coordsize="16,16" path="m12025,20163l12010,20178e" filled="false" stroked="true" strokeweight=".318763pt" strokecolor="#bababa">
                <v:path arrowok="t"/>
              </v:shape>
            </v:group>
            <v:group style="position:absolute;left:13195;top:20606;width:16;height:16" coordorigin="13195,20606" coordsize="16,16">
              <v:shape style="position:absolute;left:13195;top:20606;width:16;height:16" coordorigin="13195,20606" coordsize="16,16" path="m13195,20606l13211,20622e" filled="false" stroked="true" strokeweight=".318763pt" strokecolor="#bababa">
                <v:path arrowok="t"/>
              </v:shape>
            </v:group>
            <v:group style="position:absolute;left:13195;top:20606;width:16;height:16" coordorigin="13195,20606" coordsize="16,16">
              <v:shape style="position:absolute;left:13195;top:20606;width:16;height:16" coordorigin="13195,20606" coordsize="16,16" path="m13211,20606l13195,20622e" filled="false" stroked="true" strokeweight=".318763pt" strokecolor="#bababa">
                <v:path arrowok="t"/>
              </v:shape>
              <v:shape style="position:absolute;left:16054;top:22123;width:100;height:233" type="#_x0000_t75" stroked="false">
                <v:imagedata r:id="rId209" o:title=""/>
              </v:shape>
            </v:group>
            <v:group style="position:absolute;left:17138;top:22078;width:16;height:16" coordorigin="17138,22078" coordsize="16,16">
              <v:shape style="position:absolute;left:17138;top:22078;width:16;height:16" coordorigin="17138,22078" coordsize="16,16" path="m17138,22078l17154,22094e" filled="false" stroked="true" strokeweight=".318763pt" strokecolor="#bababa">
                <v:path arrowok="t"/>
              </v:shape>
            </v:group>
            <v:group style="position:absolute;left:17138;top:22078;width:16;height:16" coordorigin="17138,22078" coordsize="16,16">
              <v:shape style="position:absolute;left:17138;top:22078;width:16;height:16" coordorigin="17138,22078" coordsize="16,16" path="m17154,22078l17138,22094e" filled="false" stroked="true" strokeweight=".318763pt" strokecolor="#bababa">
                <v:path arrowok="t"/>
              </v:shape>
            </v:group>
            <v:group style="position:absolute;left:18011;top:21888;width:16;height:16" coordorigin="18011,21888" coordsize="16,16">
              <v:shape style="position:absolute;left:18011;top:21888;width:16;height:16" coordorigin="18011,21888" coordsize="16,16" path="m18011,21888l18027,21904e" filled="false" stroked="true" strokeweight=".318763pt" strokecolor="#bababa">
                <v:path arrowok="t"/>
              </v:shape>
            </v:group>
            <v:group style="position:absolute;left:18011;top:21888;width:16;height:16" coordorigin="18011,21888" coordsize="16,16">
              <v:shape style="position:absolute;left:18011;top:21888;width:16;height:16" coordorigin="18011,21888" coordsize="16,16" path="m18027,21888l18011,21904e" filled="false" stroked="true" strokeweight=".318763pt" strokecolor="#bababa">
                <v:path arrowok="t"/>
              </v:shape>
              <v:shape style="position:absolute;left:18945;top:21552;width:172;height:135" type="#_x0000_t75" stroked="false">
                <v:imagedata r:id="rId210" o:title=""/>
              </v:shape>
            </v:group>
            <v:group style="position:absolute;left:17253;top:21531;width:16;height:16" coordorigin="17253,21531" coordsize="16,16">
              <v:shape style="position:absolute;left:17253;top:21531;width:16;height:16" coordorigin="17253,21531" coordsize="16,16" path="m17253,21531l17268,21547e" filled="false" stroked="true" strokeweight=".318763pt" strokecolor="#bababa">
                <v:path arrowok="t"/>
              </v:shape>
            </v:group>
            <v:group style="position:absolute;left:17253;top:21531;width:16;height:16" coordorigin="17253,21531" coordsize="16,16">
              <v:shape style="position:absolute;left:17253;top:21531;width:16;height:16" coordorigin="17253,21531" coordsize="16,16" path="m17268,21531l17253,21547e" filled="false" stroked="true" strokeweight=".318763pt" strokecolor="#bababa">
                <v:path arrowok="t"/>
              </v:shape>
            </v:group>
            <v:group style="position:absolute;left:17963;top:21366;width:16;height:16" coordorigin="17963,21366" coordsize="16,16">
              <v:shape style="position:absolute;left:17963;top:21366;width:16;height:16" coordorigin="17963,21366" coordsize="16,16" path="m17963,21366l17979,21382e" filled="false" stroked="true" strokeweight=".318763pt" strokecolor="#bababa">
                <v:path arrowok="t"/>
              </v:shape>
            </v:group>
            <v:group style="position:absolute;left:17963;top:21366;width:16;height:16" coordorigin="17963,21366" coordsize="16,16">
              <v:shape style="position:absolute;left:17963;top:21366;width:16;height:16" coordorigin="17963,21366" coordsize="16,16" path="m17979,21366l17963,21382e" filled="false" stroked="true" strokeweight=".318763pt" strokecolor="#bababa">
                <v:path arrowok="t"/>
              </v:shape>
            </v:group>
            <v:group style="position:absolute;left:17249;top:21669;width:16;height:16" coordorigin="17249,21669" coordsize="16,16">
              <v:shape style="position:absolute;left:17249;top:21669;width:16;height:16" coordorigin="17249,21669" coordsize="16,16" path="m17249,21669l17265,21684e" filled="false" stroked="true" strokeweight=".318763pt" strokecolor="#bababa">
                <v:path arrowok="t"/>
              </v:shape>
            </v:group>
            <v:group style="position:absolute;left:17249;top:21669;width:16;height:16" coordorigin="17249,21669" coordsize="16,16">
              <v:shape style="position:absolute;left:17249;top:21669;width:16;height:16" coordorigin="17249,21669" coordsize="16,16" path="m17265,21669l17249,21684e" filled="false" stroked="true" strokeweight=".318763pt" strokecolor="#bababa">
                <v:path arrowok="t"/>
              </v:shape>
            </v:group>
            <v:group style="position:absolute;left:16518;top:16658;width:16;height:16" coordorigin="16518,16658" coordsize="16,16">
              <v:shape style="position:absolute;left:16518;top:16658;width:16;height:16" coordorigin="16518,16658" coordsize="16,16" path="m16518,16658l16534,16674e" filled="false" stroked="true" strokeweight=".318763pt" strokecolor="#bababa">
                <v:path arrowok="t"/>
              </v:shape>
            </v:group>
            <v:group style="position:absolute;left:16518;top:16658;width:16;height:16" coordorigin="16518,16658" coordsize="16,16">
              <v:shape style="position:absolute;left:16518;top:16658;width:16;height:16" coordorigin="16518,16658" coordsize="16,16" path="m16534,16658l16518,16674e" filled="false" stroked="true" strokeweight=".318763pt" strokecolor="#bababa">
                <v:path arrowok="t"/>
              </v:shape>
            </v:group>
            <v:group style="position:absolute;left:18947;top:12607;width:16;height:16" coordorigin="18947,12607" coordsize="16,16">
              <v:shape style="position:absolute;left:18947;top:12607;width:16;height:16" coordorigin="18947,12607" coordsize="16,16" path="m18947,12607l18962,12623e" filled="false" stroked="true" strokeweight=".318763pt" strokecolor="#bababa">
                <v:path arrowok="t"/>
              </v:shape>
            </v:group>
            <v:group style="position:absolute;left:18947;top:12607;width:16;height:16" coordorigin="18947,12607" coordsize="16,16">
              <v:shape style="position:absolute;left:18947;top:12607;width:16;height:16" coordorigin="18947,12607" coordsize="16,16" path="m18962,12607l18947,12623e" filled="false" stroked="true" strokeweight=".318763pt" strokecolor="#bababa">
                <v:path arrowok="t"/>
              </v:shape>
            </v:group>
            <v:group style="position:absolute;left:18516;top:11632;width:16;height:16" coordorigin="18516,11632" coordsize="16,16">
              <v:shape style="position:absolute;left:18516;top:11632;width:16;height:16" coordorigin="18516,11632" coordsize="16,16" path="m18516,11632l18532,11648e" filled="false" stroked="true" strokeweight=".318763pt" strokecolor="#bababa">
                <v:path arrowok="t"/>
              </v:shape>
            </v:group>
            <v:group style="position:absolute;left:18516;top:11632;width:16;height:16" coordorigin="18516,11632" coordsize="16,16">
              <v:shape style="position:absolute;left:18516;top:11632;width:16;height:16" coordorigin="18516,11632" coordsize="16,16" path="m18532,11632l18516,11648e" filled="false" stroked="true" strokeweight=".318763pt" strokecolor="#bababa">
                <v:path arrowok="t"/>
              </v:shape>
            </v:group>
            <v:group style="position:absolute;left:18512;top:11651;width:16;height:16" coordorigin="18512,11651" coordsize="16,16">
              <v:shape style="position:absolute;left:18512;top:11651;width:16;height:16" coordorigin="18512,11651" coordsize="16,16" path="m18512,11651l18527,11667e" filled="false" stroked="true" strokeweight=".318763pt" strokecolor="#bababa">
                <v:path arrowok="t"/>
              </v:shape>
            </v:group>
            <v:group style="position:absolute;left:18512;top:11651;width:16;height:16" coordorigin="18512,11651" coordsize="16,16">
              <v:shape style="position:absolute;left:18512;top:11651;width:16;height:16" coordorigin="18512,11651" coordsize="16,16" path="m18527,11651l18512,11667e" filled="false" stroked="true" strokeweight=".318763pt" strokecolor="#bababa">
                <v:path arrowok="t"/>
              </v:shape>
            </v:group>
            <v:group style="position:absolute;left:19216;top:12263;width:16;height:16" coordorigin="19216,12263" coordsize="16,16">
              <v:shape style="position:absolute;left:19216;top:12263;width:16;height:16" coordorigin="19216,12263" coordsize="16,16" path="m19216,12263l19232,12279e" filled="false" stroked="true" strokeweight=".318763pt" strokecolor="#bababa">
                <v:path arrowok="t"/>
              </v:shape>
            </v:group>
            <v:group style="position:absolute;left:19216;top:12263;width:16;height:16" coordorigin="19216,12263" coordsize="16,16">
              <v:shape style="position:absolute;left:19216;top:12263;width:16;height:16" coordorigin="19216,12263" coordsize="16,16" path="m19232,12263l19216,12279e" filled="false" stroked="true" strokeweight=".318763pt" strokecolor="#bababa">
                <v:path arrowok="t"/>
              </v:shape>
            </v:group>
            <v:group style="position:absolute;left:19563;top:12594;width:18;height:16" coordorigin="19563,12594" coordsize="18,16">
              <v:shape style="position:absolute;left:19563;top:12594;width:18;height:16" coordorigin="19563,12594" coordsize="18,16" path="m19563,12594l19581,12610e" filled="false" stroked="true" strokeweight=".318763pt" strokecolor="#bababa">
                <v:path arrowok="t"/>
              </v:shape>
            </v:group>
            <v:group style="position:absolute;left:19563;top:12594;width:18;height:16" coordorigin="19563,12594" coordsize="18,16">
              <v:shape style="position:absolute;left:19563;top:12594;width:18;height:16" coordorigin="19563,12594" coordsize="18,16" path="m19581,12594l19563,12610e" filled="false" stroked="true" strokeweight=".318763pt" strokecolor="#bababa">
                <v:path arrowok="t"/>
              </v:shape>
            </v:group>
            <v:group style="position:absolute;left:21152;top:14126;width:16;height:16" coordorigin="21152,14126" coordsize="16,16">
              <v:shape style="position:absolute;left:21152;top:14126;width:16;height:16" coordorigin="21152,14126" coordsize="16,16" path="m21152,14126l21168,14142e" filled="false" stroked="true" strokeweight=".318763pt" strokecolor="#bababa">
                <v:path arrowok="t"/>
              </v:shape>
            </v:group>
            <v:group style="position:absolute;left:21152;top:14126;width:16;height:16" coordorigin="21152,14126" coordsize="16,16">
              <v:shape style="position:absolute;left:21152;top:14126;width:16;height:16" coordorigin="21152,14126" coordsize="16,16" path="m21168,14126l21152,14142e" filled="false" stroked="true" strokeweight=".318763pt" strokecolor="#bababa">
                <v:path arrowok="t"/>
              </v:shape>
            </v:group>
            <v:group style="position:absolute;left:21737;top:14862;width:16;height:16" coordorigin="21737,14862" coordsize="16,16">
              <v:shape style="position:absolute;left:21737;top:14862;width:16;height:16" coordorigin="21737,14862" coordsize="16,16" path="m21737,14862l21753,14878e" filled="false" stroked="true" strokeweight=".318763pt" strokecolor="#bababa">
                <v:path arrowok="t"/>
              </v:shape>
            </v:group>
            <v:group style="position:absolute;left:21737;top:14862;width:16;height:16" coordorigin="21737,14862" coordsize="16,16">
              <v:shape style="position:absolute;left:21737;top:14862;width:16;height:16" coordorigin="21737,14862" coordsize="16,16" path="m21753,14862l21737,14878e" filled="false" stroked="true" strokeweight=".318763pt" strokecolor="#bababa">
                <v:path arrowok="t"/>
              </v:shape>
            </v:group>
            <v:group style="position:absolute;left:21750;top:14854;width:16;height:16" coordorigin="21750,14854" coordsize="16,16">
              <v:shape style="position:absolute;left:21750;top:14854;width:16;height:16" coordorigin="21750,14854" coordsize="16,16" path="m21750,14854l21766,14870e" filled="false" stroked="true" strokeweight=".318763pt" strokecolor="#bababa">
                <v:path arrowok="t"/>
              </v:shape>
            </v:group>
            <v:group style="position:absolute;left:21750;top:14854;width:16;height:16" coordorigin="21750,14854" coordsize="16,16">
              <v:shape style="position:absolute;left:21750;top:14854;width:16;height:16" coordorigin="21750,14854" coordsize="16,16" path="m21766,14854l21750,14870e" filled="false" stroked="true" strokeweight=".318763pt" strokecolor="#bababa">
                <v:path arrowok="t"/>
              </v:shape>
            </v:group>
            <v:group style="position:absolute;left:22035;top:14574;width:16;height:16" coordorigin="22035,14574" coordsize="16,16">
              <v:shape style="position:absolute;left:22035;top:14574;width:16;height:16" coordorigin="22035,14574" coordsize="16,16" path="m22035,14574l22051,14590e" filled="false" stroked="true" strokeweight=".318763pt" strokecolor="#bababa">
                <v:path arrowok="t"/>
              </v:shape>
            </v:group>
            <v:group style="position:absolute;left:22035;top:14574;width:16;height:16" coordorigin="22035,14574" coordsize="16,16">
              <v:shape style="position:absolute;left:22035;top:14574;width:16;height:16" coordorigin="22035,14574" coordsize="16,16" path="m22051,14574l22035,14590e" filled="false" stroked="true" strokeweight=".318763pt" strokecolor="#bababa">
                <v:path arrowok="t"/>
              </v:shape>
            </v:group>
            <v:group style="position:absolute;left:22081;top:14575;width:16;height:16" coordorigin="22081,14575" coordsize="16,16">
              <v:shape style="position:absolute;left:22081;top:14575;width:16;height:16" coordorigin="22081,14575" coordsize="16,16" path="m22081,14575l22097,14591e" filled="false" stroked="true" strokeweight=".318763pt" strokecolor="#bababa">
                <v:path arrowok="t"/>
              </v:shape>
            </v:group>
            <v:group style="position:absolute;left:22081;top:14575;width:16;height:16" coordorigin="22081,14575" coordsize="16,16">
              <v:shape style="position:absolute;left:22081;top:14575;width:16;height:16" coordorigin="22081,14575" coordsize="16,16" path="m22097,14575l22081,14591e" filled="false" stroked="true" strokeweight=".318763pt" strokecolor="#bababa">
                <v:path arrowok="t"/>
              </v:shape>
            </v:group>
            <v:group style="position:absolute;left:22089;top:14585;width:13;height:15" coordorigin="22089,14585" coordsize="13,15">
              <v:shape style="position:absolute;left:22089;top:14585;width:13;height:15" coordorigin="22089,14585" coordsize="13,15" path="m22089,14585l22102,14599e" filled="false" stroked="true" strokeweight=".318763pt" strokecolor="#bababa">
                <v:path arrowok="t"/>
              </v:shape>
            </v:group>
            <v:group style="position:absolute;left:22089;top:14588;width:13;height:13" coordorigin="22089,14588" coordsize="13,13">
              <v:shape style="position:absolute;left:22089;top:14588;width:13;height:13" coordorigin="22089,14588" coordsize="13,13" path="m22102,14588l22089,14601e" filled="false" stroked="true" strokeweight=".318763pt" strokecolor="#bababa">
                <v:path arrowok="t"/>
              </v:shape>
            </v:group>
            <v:group style="position:absolute;left:22041;top:14569;width:16;height:16" coordorigin="22041,14569" coordsize="16,16">
              <v:shape style="position:absolute;left:22041;top:14569;width:16;height:16" coordorigin="22041,14569" coordsize="16,16" path="m22041,14569l22057,14585e" filled="false" stroked="true" strokeweight=".318763pt" strokecolor="#bababa">
                <v:path arrowok="t"/>
              </v:shape>
            </v:group>
            <v:group style="position:absolute;left:22041;top:14569;width:16;height:16" coordorigin="22041,14569" coordsize="16,16">
              <v:shape style="position:absolute;left:22041;top:14569;width:16;height:16" coordorigin="22041,14569" coordsize="16,16" path="m22057,14569l22041,14585e" filled="false" stroked="true" strokeweight=".318763pt" strokecolor="#bababa">
                <v:path arrowok="t"/>
              </v:shape>
            </v:group>
            <v:group style="position:absolute;left:21519;top:15233;width:16;height:16" coordorigin="21519,15233" coordsize="16,16">
              <v:shape style="position:absolute;left:21519;top:15233;width:16;height:16" coordorigin="21519,15233" coordsize="16,16" path="m21519,15233l21535,15249e" filled="false" stroked="true" strokeweight=".318763pt" strokecolor="#bababa">
                <v:path arrowok="t"/>
              </v:shape>
            </v:group>
            <v:group style="position:absolute;left:21519;top:15233;width:16;height:16" coordorigin="21519,15233" coordsize="16,16">
              <v:shape style="position:absolute;left:21519;top:15233;width:16;height:16" coordorigin="21519,15233" coordsize="16,16" path="m21535,15233l21519,15249e" filled="false" stroked="true" strokeweight=".318763pt" strokecolor="#bababa">
                <v:path arrowok="t"/>
              </v:shape>
            </v:group>
            <v:group style="position:absolute;left:22010;top:15890;width:16;height:16" coordorigin="22010,15890" coordsize="16,16">
              <v:shape style="position:absolute;left:22010;top:15890;width:16;height:16" coordorigin="22010,15890" coordsize="16,16" path="m22010,15890l22026,15906e" filled="false" stroked="true" strokeweight=".318763pt" strokecolor="#bababa">
                <v:path arrowok="t"/>
              </v:shape>
            </v:group>
            <v:group style="position:absolute;left:22010;top:15890;width:16;height:16" coordorigin="22010,15890" coordsize="16,16">
              <v:shape style="position:absolute;left:22010;top:15890;width:16;height:16" coordorigin="22010,15890" coordsize="16,16" path="m22026,15890l22010,15906e" filled="false" stroked="true" strokeweight=".318763pt" strokecolor="#bababa">
                <v:path arrowok="t"/>
              </v:shape>
            </v:group>
            <v:group style="position:absolute;left:22078;top:16869;width:16;height:16" coordorigin="22078,16869" coordsize="16,16">
              <v:shape style="position:absolute;left:22078;top:16869;width:16;height:16" coordorigin="22078,16869" coordsize="16,16" path="m22078,16869l22094,16884e" filled="false" stroked="true" strokeweight=".318763pt" strokecolor="#bababa">
                <v:path arrowok="t"/>
              </v:shape>
            </v:group>
            <v:group style="position:absolute;left:22078;top:16869;width:16;height:16" coordorigin="22078,16869" coordsize="16,16">
              <v:shape style="position:absolute;left:22078;top:16869;width:16;height:16" coordorigin="22078,16869" coordsize="16,16" path="m22094,16869l22078,16884e" filled="false" stroked="true" strokeweight=".318763pt" strokecolor="#bababa">
                <v:path arrowok="t"/>
              </v:shape>
            </v:group>
            <v:group style="position:absolute;left:21616;top:16263;width:16;height:16" coordorigin="21616,16263" coordsize="16,16">
              <v:shape style="position:absolute;left:21616;top:16263;width:16;height:16" coordorigin="21616,16263" coordsize="16,16" path="m21616,16263l21632,16279e" filled="false" stroked="true" strokeweight=".318763pt" strokecolor="#bababa">
                <v:path arrowok="t"/>
              </v:shape>
            </v:group>
            <v:group style="position:absolute;left:21616;top:16263;width:16;height:16" coordorigin="21616,16263" coordsize="16,16">
              <v:shape style="position:absolute;left:21616;top:16263;width:16;height:16" coordorigin="21616,16263" coordsize="16,16" path="m21632,16263l21616,16279e" filled="false" stroked="true" strokeweight=".318763pt" strokecolor="#bababa">
                <v:path arrowok="t"/>
              </v:shape>
            </v:group>
            <v:group style="position:absolute;left:21136;top:15720;width:18;height:16" coordorigin="21136,15720" coordsize="18,16">
              <v:shape style="position:absolute;left:21136;top:15720;width:18;height:16" coordorigin="21136,15720" coordsize="18,16" path="m21136,15720l21154,15735e" filled="false" stroked="true" strokeweight=".318763pt" strokecolor="#bababa">
                <v:path arrowok="t"/>
              </v:shape>
            </v:group>
            <v:group style="position:absolute;left:21136;top:15720;width:18;height:16" coordorigin="21136,15720" coordsize="18,16">
              <v:shape style="position:absolute;left:21136;top:15720;width:18;height:16" coordorigin="21136,15720" coordsize="18,16" path="m21154,15720l21136,15735e" filled="false" stroked="true" strokeweight=".318763pt" strokecolor="#bababa">
                <v:path arrowok="t"/>
              </v:shape>
            </v:group>
            <v:group style="position:absolute;left:20076;top:14601;width:16;height:16" coordorigin="20076,14601" coordsize="16,16">
              <v:shape style="position:absolute;left:20076;top:14601;width:16;height:16" coordorigin="20076,14601" coordsize="16,16" path="m20076,14601l20092,14617e" filled="false" stroked="true" strokeweight=".318763pt" strokecolor="#bababa">
                <v:path arrowok="t"/>
              </v:shape>
            </v:group>
            <v:group style="position:absolute;left:20076;top:14601;width:16;height:16" coordorigin="20076,14601" coordsize="16,16">
              <v:shape style="position:absolute;left:20076;top:14601;width:16;height:16" coordorigin="20076,14601" coordsize="16,16" path="m20092,14601l20076,14617e" filled="false" stroked="true" strokeweight=".318763pt" strokecolor="#bababa">
                <v:path arrowok="t"/>
              </v:shape>
            </v:group>
            <v:group style="position:absolute;left:19036;top:13466;width:16;height:16" coordorigin="19036,13466" coordsize="16,16">
              <v:shape style="position:absolute;left:19036;top:13466;width:16;height:16" coordorigin="19036,13466" coordsize="16,16" path="m19036,13466l19052,13482e" filled="false" stroked="true" strokeweight=".318763pt" strokecolor="#bababa">
                <v:path arrowok="t"/>
              </v:shape>
            </v:group>
            <v:group style="position:absolute;left:19036;top:13466;width:16;height:16" coordorigin="19036,13466" coordsize="16,16">
              <v:shape style="position:absolute;left:19036;top:13466;width:16;height:16" coordorigin="19036,13466" coordsize="16,16" path="m19052,13466l19036,13482e" filled="false" stroked="true" strokeweight=".318763pt" strokecolor="#bababa">
                <v:path arrowok="t"/>
              </v:shape>
            </v:group>
            <v:group style="position:absolute;left:18669;top:14185;width:16;height:16" coordorigin="18669,14185" coordsize="16,16">
              <v:shape style="position:absolute;left:18669;top:14185;width:16;height:16" coordorigin="18669,14185" coordsize="16,16" path="m18669,14185l18685,14201e" filled="false" stroked="true" strokeweight=".318763pt" strokecolor="#bababa">
                <v:path arrowok="t"/>
              </v:shape>
            </v:group>
            <v:group style="position:absolute;left:18669;top:14185;width:16;height:16" coordorigin="18669,14185" coordsize="16,16">
              <v:shape style="position:absolute;left:18669;top:14185;width:16;height:16" coordorigin="18669,14185" coordsize="16,16" path="m18685,14185l18669,14201e" filled="false" stroked="true" strokeweight=".318763pt" strokecolor="#bababa">
                <v:path arrowok="t"/>
              </v:shape>
            </v:group>
            <v:group style="position:absolute;left:20422;top:15589;width:16;height:16" coordorigin="20422,15589" coordsize="16,16">
              <v:shape style="position:absolute;left:20422;top:15589;width:16;height:16" coordorigin="20422,15589" coordsize="16,16" path="m20422,15589l20438,15605e" filled="false" stroked="true" strokeweight=".318763pt" strokecolor="#bababa">
                <v:path arrowok="t"/>
              </v:shape>
            </v:group>
            <v:group style="position:absolute;left:20422;top:15589;width:16;height:16" coordorigin="20422,15589" coordsize="16,16">
              <v:shape style="position:absolute;left:20422;top:15589;width:16;height:16" coordorigin="20422,15589" coordsize="16,16" path="m20438,15589l20422,15605e" filled="false" stroked="true" strokeweight=".318763pt" strokecolor="#bababa">
                <v:path arrowok="t"/>
              </v:shape>
            </v:group>
            <v:group style="position:absolute;left:20996;top:16140;width:16;height:16" coordorigin="20996,16140" coordsize="16,16">
              <v:shape style="position:absolute;left:20996;top:16140;width:16;height:16" coordorigin="20996,16140" coordsize="16,16" path="m20996,16140l21012,16156e" filled="false" stroked="true" strokeweight=".318763pt" strokecolor="#bababa">
                <v:path arrowok="t"/>
              </v:shape>
            </v:group>
            <v:group style="position:absolute;left:20996;top:16140;width:16;height:16" coordorigin="20996,16140" coordsize="16,16">
              <v:shape style="position:absolute;left:20996;top:16140;width:16;height:16" coordorigin="20996,16140" coordsize="16,16" path="m21012,16140l20996,16156e" filled="false" stroked="true" strokeweight=".318763pt" strokecolor="#bababa">
                <v:path arrowok="t"/>
              </v:shape>
            </v:group>
            <v:group style="position:absolute;left:21501;top:16765;width:16;height:16" coordorigin="21501,16765" coordsize="16,16">
              <v:shape style="position:absolute;left:21501;top:16765;width:16;height:16" coordorigin="21501,16765" coordsize="16,16" path="m21501,16765l21517,16781e" filled="false" stroked="true" strokeweight=".318763pt" strokecolor="#bababa">
                <v:path arrowok="t"/>
              </v:shape>
            </v:group>
            <v:group style="position:absolute;left:21501;top:16765;width:16;height:16" coordorigin="21501,16765" coordsize="16,16">
              <v:shape style="position:absolute;left:21501;top:16765;width:16;height:16" coordorigin="21501,16765" coordsize="16,16" path="m21517,16765l21501,16781e" filled="false" stroked="true" strokeweight=".318763pt" strokecolor="#bababa">
                <v:path arrowok="t"/>
              </v:shape>
            </v:group>
            <v:group style="position:absolute;left:21082;top:20617;width:18;height:16" coordorigin="21082,20617" coordsize="18,16">
              <v:shape style="position:absolute;left:21082;top:20617;width:18;height:16" coordorigin="21082,20617" coordsize="18,16" path="m21082,20617l21100,20633e" filled="false" stroked="true" strokeweight=".318763pt" strokecolor="#bababa">
                <v:path arrowok="t"/>
              </v:shape>
            </v:group>
            <v:group style="position:absolute;left:21082;top:20617;width:18;height:16" coordorigin="21082,20617" coordsize="18,16">
              <v:shape style="position:absolute;left:21082;top:20617;width:18;height:16" coordorigin="21082,20617" coordsize="18,16" path="m21100,20617l21082,20633e" filled="false" stroked="true" strokeweight=".318763pt" strokecolor="#bababa">
                <v:path arrowok="t"/>
              </v:shape>
            </v:group>
            <v:group style="position:absolute;left:21492;top:20504;width:16;height:16" coordorigin="21492,20504" coordsize="16,16">
              <v:shape style="position:absolute;left:21492;top:20504;width:16;height:16" coordorigin="21492,20504" coordsize="16,16" path="m21492,20504l21508,20520e" filled="false" stroked="true" strokeweight=".318763pt" strokecolor="#bababa">
                <v:path arrowok="t"/>
              </v:shape>
            </v:group>
            <v:group style="position:absolute;left:21492;top:20504;width:16;height:16" coordorigin="21492,20504" coordsize="16,16">
              <v:shape style="position:absolute;left:21492;top:20504;width:16;height:16" coordorigin="21492,20504" coordsize="16,16" path="m21508,20504l21492,20520e" filled="false" stroked="true" strokeweight=".318763pt" strokecolor="#bababa">
                <v:path arrowok="t"/>
              </v:shape>
            </v:group>
            <v:group style="position:absolute;left:17253;top:21657;width:16;height:16" coordorigin="17253,21657" coordsize="16,16">
              <v:shape style="position:absolute;left:17253;top:21657;width:16;height:16" coordorigin="17253,21657" coordsize="16,16" path="m17253,21657l17268,21673e" filled="false" stroked="true" strokeweight=".318763pt" strokecolor="#bababa">
                <v:path arrowok="t"/>
              </v:shape>
            </v:group>
            <v:group style="position:absolute;left:17253;top:21657;width:16;height:16" coordorigin="17253,21657" coordsize="16,16">
              <v:shape style="position:absolute;left:17253;top:21657;width:16;height:16" coordorigin="17253,21657" coordsize="16,16" path="m17268,21657l17253,21673e" filled="false" stroked="true" strokeweight=".318763pt" strokecolor="#bababa">
                <v:path arrowok="t"/>
              </v:shape>
            </v:group>
            <v:group style="position:absolute;left:21793;top:21423;width:16;height:16" coordorigin="21793,21423" coordsize="16,16">
              <v:shape style="position:absolute;left:21793;top:21423;width:16;height:16" coordorigin="21793,21423" coordsize="16,16" path="m21793,21423l21809,21439e" filled="false" stroked="true" strokeweight=".318763pt" strokecolor="#bababa">
                <v:path arrowok="t"/>
              </v:shape>
            </v:group>
            <v:group style="position:absolute;left:21793;top:21423;width:16;height:16" coordorigin="21793,21423" coordsize="16,16">
              <v:shape style="position:absolute;left:21793;top:21423;width:16;height:16" coordorigin="21793,21423" coordsize="16,16" path="m21809,21423l21793,21439e" filled="false" stroked="true" strokeweight=".318763pt" strokecolor="#bababa">
                <v:path arrowok="t"/>
              </v:shape>
            </v:group>
            <v:group style="position:absolute;left:21759;top:21437;width:16;height:16" coordorigin="21759,21437" coordsize="16,16">
              <v:shape style="position:absolute;left:21759;top:21437;width:16;height:16" coordorigin="21759,21437" coordsize="16,16" path="m21759,21437l21775,21453e" filled="false" stroked="true" strokeweight=".318763pt" strokecolor="#bababa">
                <v:path arrowok="t"/>
              </v:shape>
            </v:group>
            <v:group style="position:absolute;left:21759;top:21437;width:16;height:16" coordorigin="21759,21437" coordsize="16,16">
              <v:shape style="position:absolute;left:21759;top:21437;width:16;height:16" coordorigin="21759,21437" coordsize="16,16" path="m21775,21437l21759,21453e" filled="false" stroked="true" strokeweight=".318763pt" strokecolor="#bababa">
                <v:path arrowok="t"/>
              </v:shape>
            </v:group>
            <v:group style="position:absolute;left:825;top:27259;width:16;height:16" coordorigin="825,27259" coordsize="16,16">
              <v:shape style="position:absolute;left:825;top:27259;width:16;height:16" coordorigin="825,27259" coordsize="16,16" path="m825,27259l841,27275e" filled="false" stroked="true" strokeweight=".318763pt" strokecolor="#bababa">
                <v:path arrowok="t"/>
              </v:shape>
            </v:group>
            <v:group style="position:absolute;left:825;top:27259;width:16;height:16" coordorigin="825,27259" coordsize="16,16">
              <v:shape style="position:absolute;left:825;top:27259;width:16;height:16" coordorigin="825,27259" coordsize="16,16" path="m841,27259l825,27275e" filled="false" stroked="true" strokeweight=".318763pt" strokecolor="#bababa">
                <v:path arrowok="t"/>
              </v:shape>
            </v:group>
            <v:group style="position:absolute;left:510;top:27080;width:16;height:16" coordorigin="510,27080" coordsize="16,16">
              <v:shape style="position:absolute;left:510;top:27080;width:16;height:16" coordorigin="510,27080" coordsize="16,16" path="m510,27080l526,27096e" filled="false" stroked="true" strokeweight=".318763pt" strokecolor="#bababa">
                <v:path arrowok="t"/>
              </v:shape>
            </v:group>
            <v:group style="position:absolute;left:510;top:27080;width:16;height:16" coordorigin="510,27080" coordsize="16,16">
              <v:shape style="position:absolute;left:510;top:27080;width:16;height:16" coordorigin="510,27080" coordsize="16,16" path="m526,27080l510,27096e" filled="false" stroked="true" strokeweight=".318763pt" strokecolor="#bababa">
                <v:path arrowok="t"/>
              </v:shape>
            </v:group>
            <v:group style="position:absolute;left:677;top:25727;width:16;height:16" coordorigin="677,25727" coordsize="16,16">
              <v:shape style="position:absolute;left:677;top:25727;width:16;height:16" coordorigin="677,25727" coordsize="16,16" path="m677,25727l693,25743e" filled="false" stroked="true" strokeweight=".318763pt" strokecolor="#bababa">
                <v:path arrowok="t"/>
              </v:shape>
            </v:group>
            <v:group style="position:absolute;left:677;top:25727;width:16;height:16" coordorigin="677,25727" coordsize="16,16">
              <v:shape style="position:absolute;left:677;top:25727;width:16;height:16" coordorigin="677,25727" coordsize="16,16" path="m693,25727l677,25743e" filled="false" stroked="true" strokeweight=".318763pt" strokecolor="#bababa">
                <v:path arrowok="t"/>
              </v:shape>
            </v:group>
            <v:group style="position:absolute;left:7385;top:24247;width:16;height:16" coordorigin="7385,24247" coordsize="16,16">
              <v:shape style="position:absolute;left:7385;top:24247;width:16;height:16" coordorigin="7385,24247" coordsize="16,16" path="m7385,24247l7401,24263e" filled="false" stroked="true" strokeweight=".318763pt" strokecolor="#bababa">
                <v:path arrowok="t"/>
              </v:shape>
            </v:group>
            <v:group style="position:absolute;left:7385;top:24247;width:16;height:16" coordorigin="7385,24247" coordsize="16,16">
              <v:shape style="position:absolute;left:7385;top:24247;width:16;height:16" coordorigin="7385,24247" coordsize="16,16" path="m7401,24247l7385,24263e" filled="false" stroked="true" strokeweight=".318763pt" strokecolor="#bababa">
                <v:path arrowok="t"/>
              </v:shape>
            </v:group>
            <v:group style="position:absolute;left:6644;top:24537;width:16;height:16" coordorigin="6644,24537" coordsize="16,16">
              <v:shape style="position:absolute;left:6644;top:24537;width:16;height:16" coordorigin="6644,24537" coordsize="16,16" path="m6644,24537l6660,24553e" filled="false" stroked="true" strokeweight=".318763pt" strokecolor="#bababa">
                <v:path arrowok="t"/>
              </v:shape>
            </v:group>
            <v:group style="position:absolute;left:6644;top:24537;width:16;height:16" coordorigin="6644,24537" coordsize="16,16">
              <v:shape style="position:absolute;left:6644;top:24537;width:16;height:16" coordorigin="6644,24537" coordsize="16,16" path="m6660,24537l6644,24553e" filled="false" stroked="true" strokeweight=".318763pt" strokecolor="#bababa">
                <v:path arrowok="t"/>
              </v:shape>
            </v:group>
            <v:group style="position:absolute;left:5721;top:24749;width:16;height:16" coordorigin="5721,24749" coordsize="16,16">
              <v:shape style="position:absolute;left:5721;top:24749;width:16;height:16" coordorigin="5721,24749" coordsize="16,16" path="m5721,24749l5737,24765e" filled="false" stroked="true" strokeweight=".318763pt" strokecolor="#bababa">
                <v:path arrowok="t"/>
              </v:shape>
            </v:group>
            <v:group style="position:absolute;left:5721;top:24749;width:16;height:16" coordorigin="5721,24749" coordsize="16,16">
              <v:shape style="position:absolute;left:5721;top:24749;width:16;height:16" coordorigin="5721,24749" coordsize="16,16" path="m5737,24749l5721,24765e" filled="false" stroked="true" strokeweight=".318763pt" strokecolor="#bababa">
                <v:path arrowok="t"/>
              </v:shape>
            </v:group>
            <v:group style="position:absolute;left:4183;top:25098;width:16;height:16" coordorigin="4183,25098" coordsize="16,16">
              <v:shape style="position:absolute;left:4183;top:25098;width:16;height:16" coordorigin="4183,25098" coordsize="16,16" path="m4183,25098l4199,25114e" filled="false" stroked="true" strokeweight=".318763pt" strokecolor="#bababa">
                <v:path arrowok="t"/>
              </v:shape>
            </v:group>
            <v:group style="position:absolute;left:4183;top:25098;width:16;height:16" coordorigin="4183,25098" coordsize="16,16">
              <v:shape style="position:absolute;left:4183;top:25098;width:16;height:16" coordorigin="4183,25098" coordsize="16,16" path="m4199,25098l4183,25114e" filled="false" stroked="true" strokeweight=".318763pt" strokecolor="#bababa">
                <v:path arrowok="t"/>
              </v:shape>
            </v:group>
            <v:group style="position:absolute;left:1063;top:27632;width:5;height:4" coordorigin="1063,27632" coordsize="5,4">
              <v:shape style="position:absolute;left:1063;top:27632;width:5;height:4" coordorigin="1063,27632" coordsize="5,4" path="m1063,27632l1068,27635e" filled="false" stroked="true" strokeweight=".318763pt" strokecolor="#bababa">
                <v:path arrowok="t"/>
              </v:shape>
            </v:group>
            <v:group style="position:absolute;left:1076;top:27632;width:4;height:4" coordorigin="1076,27632" coordsize="4,4">
              <v:shape style="position:absolute;left:1076;top:27632;width:4;height:4" coordorigin="1076,27632" coordsize="4,4" path="m1079,27632l1076,27635e" filled="false" stroked="true" strokeweight=".318763pt" strokecolor="#bababa">
                <v:path arrowok="t"/>
              </v:shape>
            </v:group>
            <v:group style="position:absolute;left:1402;top:26441;width:16;height:16" coordorigin="1402,26441" coordsize="16,16">
              <v:shape style="position:absolute;left:1402;top:26441;width:16;height:16" coordorigin="1402,26441" coordsize="16,16" path="m1402,26441l1418,26457e" filled="false" stroked="true" strokeweight=".318763pt" strokecolor="#bababa">
                <v:path arrowok="t"/>
              </v:shape>
            </v:group>
            <v:group style="position:absolute;left:1402;top:26441;width:16;height:16" coordorigin="1402,26441" coordsize="16,16">
              <v:shape style="position:absolute;left:1402;top:26441;width:16;height:16" coordorigin="1402,26441" coordsize="16,16" path="m1418,26441l1402,26457e" filled="false" stroked="true" strokeweight=".318763pt" strokecolor="#bababa">
                <v:path arrowok="t"/>
              </v:shape>
            </v:group>
            <v:group style="position:absolute;left:6014;top:24797;width:16;height:16" coordorigin="6014,24797" coordsize="16,16">
              <v:shape style="position:absolute;left:6014;top:24797;width:16;height:16" coordorigin="6014,24797" coordsize="16,16" path="m6014,24797l6030,24813e" filled="false" stroked="true" strokeweight=".318763pt" strokecolor="#bababa">
                <v:path arrowok="t"/>
              </v:shape>
            </v:group>
            <v:group style="position:absolute;left:6014;top:24797;width:16;height:16" coordorigin="6014,24797" coordsize="16,16">
              <v:shape style="position:absolute;left:6014;top:24797;width:16;height:16" coordorigin="6014,24797" coordsize="16,16" path="m6030,24797l6014,24813e" filled="false" stroked="true" strokeweight=".318763pt" strokecolor="#bababa">
                <v:path arrowok="t"/>
              </v:shape>
            </v:group>
            <v:group style="position:absolute;left:7968;top:24263;width:16;height:16" coordorigin="7968,24263" coordsize="16,16">
              <v:shape style="position:absolute;left:7968;top:24263;width:16;height:16" coordorigin="7968,24263" coordsize="16,16" path="m7968,24263l7984,24279e" filled="false" stroked="true" strokeweight=".318763pt" strokecolor="#bababa">
                <v:path arrowok="t"/>
              </v:shape>
            </v:group>
            <v:group style="position:absolute;left:7968;top:24263;width:16;height:16" coordorigin="7968,24263" coordsize="16,16">
              <v:shape style="position:absolute;left:7968;top:24263;width:16;height:16" coordorigin="7968,24263" coordsize="16,16" path="m7984,24263l7968,24279e" filled="false" stroked="true" strokeweight=".318763pt" strokecolor="#bababa">
                <v:path arrowok="t"/>
              </v:shape>
            </v:group>
            <v:group style="position:absolute;left:8701;top:24084;width:16;height:16" coordorigin="8701,24084" coordsize="16,16">
              <v:shape style="position:absolute;left:8701;top:24084;width:16;height:16" coordorigin="8701,24084" coordsize="16,16" path="m8701,24084l8717,24100e" filled="false" stroked="true" strokeweight=".318763pt" strokecolor="#bababa">
                <v:path arrowok="t"/>
              </v:shape>
            </v:group>
            <v:group style="position:absolute;left:8701;top:24084;width:16;height:16" coordorigin="8701,24084" coordsize="16,16">
              <v:shape style="position:absolute;left:8701;top:24084;width:16;height:16" coordorigin="8701,24084" coordsize="16,16" path="m8717,24084l8701,24100e" filled="false" stroked="true" strokeweight=".318763pt" strokecolor="#bababa">
                <v:path arrowok="t"/>
              </v:shape>
            </v:group>
            <v:group style="position:absolute;left:10274;top:23712;width:16;height:18" coordorigin="10274,23712" coordsize="16,18">
              <v:shape style="position:absolute;left:10274;top:23712;width:16;height:18" coordorigin="10274,23712" coordsize="16,18" path="m10274,23712l10290,23729e" filled="false" stroked="true" strokeweight=".318763pt" strokecolor="#bababa">
                <v:path arrowok="t"/>
              </v:shape>
            </v:group>
            <v:group style="position:absolute;left:10274;top:23712;width:16;height:18" coordorigin="10274,23712" coordsize="16,18">
              <v:shape style="position:absolute;left:10274;top:23712;width:16;height:18" coordorigin="10274,23712" coordsize="16,18" path="m10290,23712l10274,23729e" filled="false" stroked="true" strokeweight=".318763pt" strokecolor="#bababa">
                <v:path arrowok="t"/>
              </v:shape>
            </v:group>
            <v:group style="position:absolute;left:2963;top:25160;width:16;height:16" coordorigin="2963,25160" coordsize="16,16">
              <v:shape style="position:absolute;left:2963;top:25160;width:16;height:16" coordorigin="2963,25160" coordsize="16,16" path="m2963,25160l2978,25176e" filled="false" stroked="true" strokeweight=".318763pt" strokecolor="#bababa">
                <v:path arrowok="t"/>
              </v:shape>
            </v:group>
            <v:group style="position:absolute;left:2963;top:25160;width:16;height:16" coordorigin="2963,25160" coordsize="16,16">
              <v:shape style="position:absolute;left:2963;top:25160;width:16;height:16" coordorigin="2963,25160" coordsize="16,16" path="m2978,25160l2963,25176e" filled="false" stroked="true" strokeweight=".318763pt" strokecolor="#bababa">
                <v:path arrowok="t"/>
              </v:shape>
            </v:group>
            <v:group style="position:absolute;left:4010;top:24971;width:16;height:16" coordorigin="4010,24971" coordsize="16,16">
              <v:shape style="position:absolute;left:4010;top:24971;width:16;height:16" coordorigin="4010,24971" coordsize="16,16" path="m4010,24971l4025,24986e" filled="false" stroked="true" strokeweight=".318763pt" strokecolor="#bababa">
                <v:path arrowok="t"/>
              </v:shape>
            </v:group>
            <v:group style="position:absolute;left:4010;top:24971;width:16;height:16" coordorigin="4010,24971" coordsize="16,16">
              <v:shape style="position:absolute;left:4010;top:24971;width:16;height:16" coordorigin="4010,24971" coordsize="16,16" path="m4025,24971l4010,24986e" filled="false" stroked="true" strokeweight=".318763pt" strokecolor="#bababa">
                <v:path arrowok="t"/>
              </v:shape>
            </v:group>
            <v:group style="position:absolute;left:5887;top:24531;width:16;height:16" coordorigin="5887,24531" coordsize="16,16">
              <v:shape style="position:absolute;left:5887;top:24531;width:16;height:16" coordorigin="5887,24531" coordsize="16,16" path="m5887,24531l5903,24547e" filled="false" stroked="true" strokeweight=".318763pt" strokecolor="#bababa">
                <v:path arrowok="t"/>
              </v:shape>
            </v:group>
            <v:group style="position:absolute;left:5887;top:24531;width:16;height:16" coordorigin="5887,24531" coordsize="16,16">
              <v:shape style="position:absolute;left:5887;top:24531;width:16;height:16" coordorigin="5887,24531" coordsize="16,16" path="m5903,24531l5887,24547e" filled="false" stroked="true" strokeweight=".318763pt" strokecolor="#bababa">
                <v:path arrowok="t"/>
              </v:shape>
            </v:group>
            <v:group style="position:absolute;left:7334;top:22395;width:16;height:16" coordorigin="7334,22395" coordsize="16,16">
              <v:shape style="position:absolute;left:7334;top:22395;width:16;height:16" coordorigin="7334,22395" coordsize="16,16" path="m7334,22395l7350,22411e" filled="false" stroked="true" strokeweight=".318763pt" strokecolor="#bababa">
                <v:path arrowok="t"/>
              </v:shape>
            </v:group>
            <v:group style="position:absolute;left:7334;top:22395;width:16;height:16" coordorigin="7334,22395" coordsize="16,16">
              <v:shape style="position:absolute;left:7334;top:22395;width:16;height:16" coordorigin="7334,22395" coordsize="16,16" path="m7350,22395l7334,22411e" filled="false" stroked="true" strokeweight=".318763pt" strokecolor="#bababa">
                <v:path arrowok="t"/>
              </v:shape>
            </v:group>
            <v:group style="position:absolute;left:7323;top:22347;width:16;height:16" coordorigin="7323,22347" coordsize="16,16">
              <v:shape style="position:absolute;left:7323;top:22347;width:16;height:16" coordorigin="7323,22347" coordsize="16,16" path="m7323,22347l7339,22363e" filled="false" stroked="true" strokeweight=".318763pt" strokecolor="#bababa">
                <v:path arrowok="t"/>
              </v:shape>
            </v:group>
            <v:group style="position:absolute;left:7323;top:22347;width:16;height:16" coordorigin="7323,22347" coordsize="16,16">
              <v:shape style="position:absolute;left:7323;top:22347;width:16;height:16" coordorigin="7323,22347" coordsize="16,16" path="m7339,22347l7323,22363e" filled="false" stroked="true" strokeweight=".318763pt" strokecolor="#bababa">
                <v:path arrowok="t"/>
              </v:shape>
            </v:group>
            <v:group style="position:absolute;left:7251;top:22357;width:16;height:16" coordorigin="7251,22357" coordsize="16,16">
              <v:shape style="position:absolute;left:7251;top:22357;width:16;height:16" coordorigin="7251,22357" coordsize="16,16" path="m7251,22357l7267,22373e" filled="false" stroked="true" strokeweight=".318763pt" strokecolor="#bababa">
                <v:path arrowok="t"/>
              </v:shape>
            </v:group>
            <v:group style="position:absolute;left:7251;top:22357;width:16;height:16" coordorigin="7251,22357" coordsize="16,16">
              <v:shape style="position:absolute;left:7251;top:22357;width:16;height:16" coordorigin="7251,22357" coordsize="16,16" path="m7267,22357l7251,22373e" filled="false" stroked="true" strokeweight=".318763pt" strokecolor="#bababa">
                <v:path arrowok="t"/>
              </v:shape>
            </v:group>
            <v:group style="position:absolute;left:6245;top:24523;width:16;height:16" coordorigin="6245,24523" coordsize="16,16">
              <v:shape style="position:absolute;left:6245;top:24523;width:16;height:16" coordorigin="6245,24523" coordsize="16,16" path="m6245,24523l6261,24539e" filled="false" stroked="true" strokeweight=".318763pt" strokecolor="#bababa">
                <v:path arrowok="t"/>
              </v:shape>
            </v:group>
            <v:group style="position:absolute;left:6245;top:24523;width:16;height:16" coordorigin="6245,24523" coordsize="16,16">
              <v:shape style="position:absolute;left:6245;top:24523;width:16;height:16" coordorigin="6245,24523" coordsize="16,16" path="m6261,24523l6245,24539e" filled="false" stroked="true" strokeweight=".318763pt" strokecolor="#bababa">
                <v:path arrowok="t"/>
              </v:shape>
            </v:group>
            <v:group style="position:absolute;left:5423;top:24708;width:16;height:16" coordorigin="5423,24708" coordsize="16,16">
              <v:shape style="position:absolute;left:5423;top:24708;width:16;height:16" coordorigin="5423,24708" coordsize="16,16" path="m5423,24708l5439,24724e" filled="false" stroked="true" strokeweight=".318763pt" strokecolor="#bababa">
                <v:path arrowok="t"/>
              </v:shape>
            </v:group>
            <v:group style="position:absolute;left:5423;top:24708;width:16;height:16" coordorigin="5423,24708" coordsize="16,16">
              <v:shape style="position:absolute;left:5423;top:24708;width:16;height:16" coordorigin="5423,24708" coordsize="16,16" path="m5439,24708l5423,24724e" filled="false" stroked="true" strokeweight=".318763pt" strokecolor="#bababa">
                <v:path arrowok="t"/>
              </v:shape>
            </v:group>
            <v:group style="position:absolute;left:3957;top:25047;width:16;height:16" coordorigin="3957,25047" coordsize="16,16">
              <v:shape style="position:absolute;left:3957;top:25047;width:16;height:16" coordorigin="3957,25047" coordsize="16,16" path="m3957,25047l3973,25063e" filled="false" stroked="true" strokeweight=".318763pt" strokecolor="#bababa">
                <v:path arrowok="t"/>
              </v:shape>
            </v:group>
            <v:group style="position:absolute;left:3957;top:25047;width:16;height:16" coordorigin="3957,25047" coordsize="16,16">
              <v:shape style="position:absolute;left:3957;top:25047;width:16;height:16" coordorigin="3957,25047" coordsize="16,16" path="m3973,25047l3957,25063e" filled="false" stroked="true" strokeweight=".318763pt" strokecolor="#bababa">
                <v:path arrowok="t"/>
              </v:shape>
            </v:group>
            <v:group style="position:absolute;left:2970;top:25265;width:16;height:16" coordorigin="2970,25265" coordsize="16,16">
              <v:shape style="position:absolute;left:2970;top:25265;width:16;height:16" coordorigin="2970,25265" coordsize="16,16" path="m2970,25265l2986,25281e" filled="false" stroked="true" strokeweight=".318763pt" strokecolor="#bababa">
                <v:path arrowok="t"/>
              </v:shape>
            </v:group>
            <v:group style="position:absolute;left:2970;top:25265;width:16;height:16" coordorigin="2970,25265" coordsize="16,16">
              <v:shape style="position:absolute;left:2970;top:25265;width:16;height:16" coordorigin="2970,25265" coordsize="16,16" path="m2986,25265l2970,25281e" filled="false" stroked="true" strokeweight=".318763pt" strokecolor="#bababa">
                <v:path arrowok="t"/>
              </v:shape>
            </v:group>
            <v:group style="position:absolute;left:2161;top:25449;width:16;height:16" coordorigin="2161,25449" coordsize="16,16">
              <v:shape style="position:absolute;left:2161;top:25449;width:16;height:16" coordorigin="2161,25449" coordsize="16,16" path="m2161,25449l2177,25465e" filled="false" stroked="true" strokeweight=".318763pt" strokecolor="#bababa">
                <v:path arrowok="t"/>
              </v:shape>
            </v:group>
            <v:group style="position:absolute;left:2161;top:25449;width:16;height:16" coordorigin="2161,25449" coordsize="16,16">
              <v:shape style="position:absolute;left:2161;top:25449;width:16;height:16" coordorigin="2161,25449" coordsize="16,16" path="m2177,25449l2161,25465e" filled="false" stroked="true" strokeweight=".318763pt" strokecolor="#bababa">
                <v:path arrowok="t"/>
              </v:shape>
            </v:group>
            <v:group style="position:absolute;left:1484;top:26419;width:16;height:16" coordorigin="1484,26419" coordsize="16,16">
              <v:shape style="position:absolute;left:1484;top:26419;width:16;height:16" coordorigin="1484,26419" coordsize="16,16" path="m1484,26419l1500,26435e" filled="false" stroked="true" strokeweight=".318763pt" strokecolor="#bababa">
                <v:path arrowok="t"/>
              </v:shape>
            </v:group>
            <v:group style="position:absolute;left:1484;top:26419;width:16;height:16" coordorigin="1484,26419" coordsize="16,16">
              <v:shape style="position:absolute;left:1484;top:26419;width:16;height:16" coordorigin="1484,26419" coordsize="16,16" path="m1500,26419l1484,26435e" filled="false" stroked="true" strokeweight=".318763pt" strokecolor="#bababa">
                <v:path arrowok="t"/>
              </v:shape>
            </v:group>
            <v:group style="position:absolute;left:5780;top:24397;width:16;height:16" coordorigin="5780,24397" coordsize="16,16">
              <v:shape style="position:absolute;left:5780;top:24397;width:16;height:16" coordorigin="5780,24397" coordsize="16,16" path="m5780,24397l5796,24413e" filled="false" stroked="true" strokeweight=".318763pt" strokecolor="#bababa">
                <v:path arrowok="t"/>
              </v:shape>
            </v:group>
            <v:group style="position:absolute;left:5780;top:24397;width:16;height:16" coordorigin="5780,24397" coordsize="16,16">
              <v:shape style="position:absolute;left:5780;top:24397;width:16;height:16" coordorigin="5780,24397" coordsize="16,16" path="m5796,24397l5780,24413e" filled="false" stroked="true" strokeweight=".318763pt" strokecolor="#bababa">
                <v:path arrowok="t"/>
              </v:shape>
            </v:group>
            <v:group style="position:absolute;left:7727;top:24134;width:16;height:16" coordorigin="7727,24134" coordsize="16,16">
              <v:shape style="position:absolute;left:7727;top:24134;width:16;height:16" coordorigin="7727,24134" coordsize="16,16" path="m7727,24134l7743,24150e" filled="false" stroked="true" strokeweight=".318763pt" strokecolor="#bababa">
                <v:path arrowok="t"/>
              </v:shape>
            </v:group>
            <v:group style="position:absolute;left:7727;top:24134;width:16;height:16" coordorigin="7727,24134" coordsize="16,16">
              <v:shape style="position:absolute;left:7727;top:24134;width:16;height:16" coordorigin="7727,24134" coordsize="16,16" path="m7743,24134l7727,24150e" filled="false" stroked="true" strokeweight=".318763pt" strokecolor="#bababa">
                <v:path arrowok="t"/>
              </v:shape>
            </v:group>
            <v:group style="position:absolute;left:7374;top:22607;width:16;height:16" coordorigin="7374,22607" coordsize="16,16">
              <v:shape style="position:absolute;left:7374;top:22607;width:16;height:16" coordorigin="7374,22607" coordsize="16,16" path="m7374,22607l7390,22623e" filled="false" stroked="true" strokeweight=".318763pt" strokecolor="#bababa">
                <v:path arrowok="t"/>
              </v:shape>
            </v:group>
            <v:group style="position:absolute;left:7374;top:22607;width:16;height:16" coordorigin="7374,22607" coordsize="16,16">
              <v:shape style="position:absolute;left:7374;top:22607;width:16;height:16" coordorigin="7374,22607" coordsize="16,16" path="m7390,22607l7374,22623e" filled="false" stroked="true" strokeweight=".318763pt" strokecolor="#bababa">
                <v:path arrowok="t"/>
              </v:shape>
            </v:group>
            <v:group style="position:absolute;left:7895;top:22065;width:16;height:16" coordorigin="7895,22065" coordsize="16,16">
              <v:shape style="position:absolute;left:7895;top:22065;width:16;height:16" coordorigin="7895,22065" coordsize="16,16" path="m7895,22065l7911,22081e" filled="false" stroked="true" strokeweight=".318763pt" strokecolor="#bababa">
                <v:path arrowok="t"/>
              </v:shape>
            </v:group>
            <v:group style="position:absolute;left:7895;top:22065;width:16;height:16" coordorigin="7895,22065" coordsize="16,16">
              <v:shape style="position:absolute;left:7895;top:22065;width:16;height:16" coordorigin="7895,22065" coordsize="16,16" path="m7911,22065l7895,22081e" filled="false" stroked="true" strokeweight=".318763pt" strokecolor="#bababa">
                <v:path arrowok="t"/>
              </v:shape>
            </v:group>
            <v:group style="position:absolute;left:7906;top:22092;width:16;height:16" coordorigin="7906,22092" coordsize="16,16">
              <v:shape style="position:absolute;left:7906;top:22092;width:16;height:16" coordorigin="7906,22092" coordsize="16,16" path="m7906,22092l7922,22108e" filled="false" stroked="true" strokeweight=".318763pt" strokecolor="#bababa">
                <v:path arrowok="t"/>
              </v:shape>
            </v:group>
            <v:group style="position:absolute;left:7906;top:22092;width:16;height:16" coordorigin="7906,22092" coordsize="16,16">
              <v:shape style="position:absolute;left:7906;top:22092;width:16;height:16" coordorigin="7906,22092" coordsize="16,16" path="m7922,22092l7906,22108e" filled="false" stroked="true" strokeweight=".318763pt" strokecolor="#bababa">
                <v:path arrowok="t"/>
              </v:shape>
            </v:group>
            <v:group style="position:absolute;left:7849;top:22080;width:16;height:16" coordorigin="7849,22080" coordsize="16,16">
              <v:shape style="position:absolute;left:7849;top:22080;width:16;height:16" coordorigin="7849,22080" coordsize="16,16" path="m7849,22080l7865,22096e" filled="false" stroked="true" strokeweight=".318763pt" strokecolor="#bababa">
                <v:path arrowok="t"/>
              </v:shape>
            </v:group>
            <v:group style="position:absolute;left:7849;top:22080;width:16;height:16" coordorigin="7849,22080" coordsize="16,16">
              <v:shape style="position:absolute;left:7849;top:22080;width:16;height:16" coordorigin="7849,22080" coordsize="16,16" path="m7865,22080l7849,22096e" filled="false" stroked="true" strokeweight=".318763pt" strokecolor="#bababa">
                <v:path arrowok="t"/>
              </v:shape>
            </v:group>
            <v:group style="position:absolute;left:7651;top:22107;width:16;height:16" coordorigin="7651,22107" coordsize="16,16">
              <v:shape style="position:absolute;left:7651;top:22107;width:16;height:16" coordorigin="7651,22107" coordsize="16,16" path="m7651,22107l7667,22123e" filled="false" stroked="true" strokeweight=".318763pt" strokecolor="#bababa">
                <v:path arrowok="t"/>
              </v:shape>
            </v:group>
            <v:group style="position:absolute;left:7651;top:22107;width:16;height:16" coordorigin="7651,22107" coordsize="16,16">
              <v:shape style="position:absolute;left:7651;top:22107;width:16;height:16" coordorigin="7651,22107" coordsize="16,16" path="m7667,22107l7651,22123e" filled="false" stroked="true" strokeweight=".318763pt" strokecolor="#bababa">
                <v:path arrowok="t"/>
              </v:shape>
            </v:group>
            <v:group style="position:absolute;left:7697;top:22120;width:16;height:16" coordorigin="7697,22120" coordsize="16,16">
              <v:shape style="position:absolute;left:7697;top:22120;width:16;height:16" coordorigin="7697,22120" coordsize="16,16" path="m7697,22120l7713,22135e" filled="false" stroked="true" strokeweight=".318763pt" strokecolor="#bababa">
                <v:path arrowok="t"/>
              </v:shape>
            </v:group>
            <v:group style="position:absolute;left:7697;top:22120;width:16;height:16" coordorigin="7697,22120" coordsize="16,16">
              <v:shape style="position:absolute;left:7697;top:22120;width:16;height:16" coordorigin="7697,22120" coordsize="16,16" path="m7713,22120l7697,22135e" filled="false" stroked="true" strokeweight=".318763pt" strokecolor="#bababa">
                <v:path arrowok="t"/>
              </v:shape>
            </v:group>
            <v:group style="position:absolute;left:7684;top:22156;width:16;height:16" coordorigin="7684,22156" coordsize="16,16">
              <v:shape style="position:absolute;left:7684;top:22156;width:16;height:16" coordorigin="7684,22156" coordsize="16,16" path="m7684,22156l7700,22172e" filled="false" stroked="true" strokeweight=".318763pt" strokecolor="#bababa">
                <v:path arrowok="t"/>
              </v:shape>
            </v:group>
            <v:group style="position:absolute;left:7684;top:22156;width:16;height:16" coordorigin="7684,22156" coordsize="16,16">
              <v:shape style="position:absolute;left:7684;top:22156;width:16;height:16" coordorigin="7684,22156" coordsize="16,16" path="m7700,22156l7684,22172e" filled="false" stroked="true" strokeweight=".318763pt" strokecolor="#bababa">
                <v:path arrowok="t"/>
              </v:shape>
            </v:group>
            <v:group style="position:absolute;left:7901;top:22139;width:16;height:18" coordorigin="7901,22139" coordsize="16,18">
              <v:shape style="position:absolute;left:7901;top:22139;width:16;height:18" coordorigin="7901,22139" coordsize="16,18" path="m7901,22139l7917,22156e" filled="false" stroked="true" strokeweight=".318763pt" strokecolor="#bababa">
                <v:path arrowok="t"/>
              </v:shape>
            </v:group>
            <v:group style="position:absolute;left:7901;top:22139;width:16;height:18" coordorigin="7901,22139" coordsize="16,18">
              <v:shape style="position:absolute;left:7901;top:22139;width:16;height:18" coordorigin="7901,22139" coordsize="16,18" path="m7917,22139l7901,22156e" filled="false" stroked="true" strokeweight=".318763pt" strokecolor="#bababa">
                <v:path arrowok="t"/>
              </v:shape>
            </v:group>
            <v:group style="position:absolute;left:7949;top:22161;width:16;height:16" coordorigin="7949,22161" coordsize="16,16">
              <v:shape style="position:absolute;left:7949;top:22161;width:16;height:16" coordorigin="7949,22161" coordsize="16,16" path="m7949,22161l7965,22177e" filled="false" stroked="true" strokeweight=".318763pt" strokecolor="#bababa">
                <v:path arrowok="t"/>
              </v:shape>
            </v:group>
            <v:group style="position:absolute;left:7949;top:22161;width:16;height:16" coordorigin="7949,22161" coordsize="16,16">
              <v:shape style="position:absolute;left:7949;top:22161;width:16;height:16" coordorigin="7949,22161" coordsize="16,16" path="m7965,22161l7949,22177e" filled="false" stroked="true" strokeweight=".318763pt" strokecolor="#bababa">
                <v:path arrowok="t"/>
              </v:shape>
            </v:group>
            <v:group style="position:absolute;left:8857;top:24070;width:16;height:16" coordorigin="8857,24070" coordsize="16,16">
              <v:shape style="position:absolute;left:8857;top:24070;width:16;height:16" coordorigin="8857,24070" coordsize="16,16" path="m8857,24070l8873,24086e" filled="false" stroked="true" strokeweight=".318763pt" strokecolor="#bababa">
                <v:path arrowok="t"/>
              </v:shape>
            </v:group>
            <v:group style="position:absolute;left:8857;top:24070;width:16;height:16" coordorigin="8857,24070" coordsize="16,16">
              <v:shape style="position:absolute;left:8857;top:24070;width:16;height:16" coordorigin="8857,24070" coordsize="16,16" path="m8873,24070l8857,24086e" filled="false" stroked="true" strokeweight=".318763pt" strokecolor="#bababa">
                <v:path arrowok="t"/>
              </v:shape>
            </v:group>
            <v:group style="position:absolute;left:8086;top:24255;width:16;height:16" coordorigin="8086,24255" coordsize="16,16">
              <v:shape style="position:absolute;left:8086;top:24255;width:16;height:16" coordorigin="8086,24255" coordsize="16,16" path="m8086,24255l8102,24271e" filled="false" stroked="true" strokeweight=".318763pt" strokecolor="#bababa">
                <v:path arrowok="t"/>
              </v:shape>
            </v:group>
            <v:group style="position:absolute;left:8086;top:24255;width:16;height:16" coordorigin="8086,24255" coordsize="16,16">
              <v:shape style="position:absolute;left:8086;top:24255;width:16;height:16" coordorigin="8086,24255" coordsize="16,16" path="m8102,24255l8086,24271e" filled="false" stroked="true" strokeweight=".318763pt" strokecolor="#bababa">
                <v:path arrowok="t"/>
              </v:shape>
            </v:group>
            <v:group style="position:absolute;left:7595;top:24411;width:16;height:16" coordorigin="7595,24411" coordsize="16,16">
              <v:shape style="position:absolute;left:7595;top:24411;width:16;height:16" coordorigin="7595,24411" coordsize="16,16" path="m7595,24411l7611,24427e" filled="false" stroked="true" strokeweight=".318763pt" strokecolor="#bababa">
                <v:path arrowok="t"/>
              </v:shape>
            </v:group>
            <v:group style="position:absolute;left:7595;top:24411;width:16;height:16" coordorigin="7595,24411" coordsize="16,16">
              <v:shape style="position:absolute;left:7595;top:24411;width:16;height:16" coordorigin="7595,24411" coordsize="16,16" path="m7611,24411l7595,24427e" filled="false" stroked="true" strokeweight=".318763pt" strokecolor="#bababa">
                <v:path arrowok="t"/>
              </v:shape>
              <v:shape style="position:absolute;left:8169;top:23313;width:91;height:209" type="#_x0000_t75" stroked="false">
                <v:imagedata r:id="rId211" o:title=""/>
              </v:shape>
            </v:group>
            <v:group style="position:absolute;left:8000;top:23622;width:16;height:16" coordorigin="8000,23622" coordsize="16,16">
              <v:shape style="position:absolute;left:8000;top:23622;width:16;height:16" coordorigin="8000,23622" coordsize="16,16" path="m8000,23622l8016,23638e" filled="false" stroked="true" strokeweight=".318763pt" strokecolor="#bababa">
                <v:path arrowok="t"/>
              </v:shape>
            </v:group>
            <v:group style="position:absolute;left:8000;top:23622;width:16;height:16" coordorigin="8000,23622" coordsize="16,16">
              <v:shape style="position:absolute;left:8000;top:23622;width:16;height:16" coordorigin="8000,23622" coordsize="16,16" path="m8016,23622l8000,23638e" filled="false" stroked="true" strokeweight=".318763pt" strokecolor="#bababa">
                <v:path arrowok="t"/>
              </v:shape>
            </v:group>
            <v:group style="position:absolute;left:7777;top:23406;width:16;height:18" coordorigin="7777,23406" coordsize="16,18">
              <v:shape style="position:absolute;left:7777;top:23406;width:16;height:18" coordorigin="7777,23406" coordsize="16,18" path="m7777,23406l7793,23423e" filled="false" stroked="true" strokeweight=".318763pt" strokecolor="#bababa">
                <v:path arrowok="t"/>
              </v:shape>
            </v:group>
            <v:group style="position:absolute;left:7777;top:23406;width:16;height:18" coordorigin="7777,23406" coordsize="16,18">
              <v:shape style="position:absolute;left:7777;top:23406;width:16;height:18" coordorigin="7777,23406" coordsize="16,18" path="m7793,23406l7777,23423e" filled="false" stroked="true" strokeweight=".318763pt" strokecolor="#bababa">
                <v:path arrowok="t"/>
              </v:shape>
            </v:group>
            <v:group style="position:absolute;left:7852;top:23573;width:18;height:16" coordorigin="7852,23573" coordsize="18,16">
              <v:shape style="position:absolute;left:7852;top:23573;width:18;height:16" coordorigin="7852,23573" coordsize="18,16" path="m7852,23573l7869,23589e" filled="false" stroked="true" strokeweight=".318763pt" strokecolor="#bababa">
                <v:path arrowok="t"/>
              </v:shape>
            </v:group>
            <v:group style="position:absolute;left:7852;top:23573;width:18;height:16" coordorigin="7852,23573" coordsize="18,16">
              <v:shape style="position:absolute;left:7852;top:23573;width:18;height:16" coordorigin="7852,23573" coordsize="18,16" path="m7869,23573l7852,23589e" filled="false" stroked="true" strokeweight=".318763pt" strokecolor="#bababa">
                <v:path arrowok="t"/>
              </v:shape>
            </v:group>
            <v:group style="position:absolute;left:8041;top:23777;width:16;height:16" coordorigin="8041,23777" coordsize="16,16">
              <v:shape style="position:absolute;left:8041;top:23777;width:16;height:16" coordorigin="8041,23777" coordsize="16,16" path="m8041,23777l8057,23793e" filled="false" stroked="true" strokeweight=".318763pt" strokecolor="#bababa">
                <v:path arrowok="t"/>
              </v:shape>
            </v:group>
            <v:group style="position:absolute;left:8041;top:23777;width:16;height:16" coordorigin="8041,23777" coordsize="16,16">
              <v:shape style="position:absolute;left:8041;top:23777;width:16;height:16" coordorigin="8041,23777" coordsize="16,16" path="m8057,23777l8041,23793e" filled="false" stroked="true" strokeweight=".318763pt" strokecolor="#bababa">
                <v:path arrowok="t"/>
              </v:shape>
            </v:group>
            <v:group style="position:absolute;left:8295;top:23761;width:16;height:16" coordorigin="8295,23761" coordsize="16,16">
              <v:shape style="position:absolute;left:8295;top:23761;width:16;height:16" coordorigin="8295,23761" coordsize="16,16" path="m8295,23761l8311,23777e" filled="false" stroked="true" strokeweight=".318763pt" strokecolor="#bababa">
                <v:path arrowok="t"/>
              </v:shape>
            </v:group>
            <v:group style="position:absolute;left:8295;top:23761;width:16;height:16" coordorigin="8295,23761" coordsize="16,16">
              <v:shape style="position:absolute;left:8295;top:23761;width:16;height:16" coordorigin="8295,23761" coordsize="16,16" path="m8311,23761l8295,23777e" filled="false" stroked="true" strokeweight=".318763pt" strokecolor="#bababa">
                <v:path arrowok="t"/>
              </v:shape>
            </v:group>
            <v:group style="position:absolute;left:8180;top:23026;width:16;height:16" coordorigin="8180,23026" coordsize="16,16">
              <v:shape style="position:absolute;left:8180;top:23026;width:16;height:16" coordorigin="8180,23026" coordsize="16,16" path="m8180,23026l8196,23042e" filled="false" stroked="true" strokeweight=".318763pt" strokecolor="#bababa">
                <v:path arrowok="t"/>
              </v:shape>
            </v:group>
            <v:group style="position:absolute;left:8180;top:23026;width:16;height:16" coordorigin="8180,23026" coordsize="16,16">
              <v:shape style="position:absolute;left:8180;top:23026;width:16;height:16" coordorigin="8180,23026" coordsize="16,16" path="m8196,23026l8180,23042e" filled="false" stroked="true" strokeweight=".318763pt" strokecolor="#bababa">
                <v:path arrowok="t"/>
              </v:shape>
            </v:group>
            <v:group style="position:absolute;left:7857;top:23103;width:16;height:16" coordorigin="7857,23103" coordsize="16,16">
              <v:shape style="position:absolute;left:7857;top:23103;width:16;height:16" coordorigin="7857,23103" coordsize="16,16" path="m7857,23103l7872,23119e" filled="false" stroked="true" strokeweight=".318763pt" strokecolor="#bababa">
                <v:path arrowok="t"/>
              </v:shape>
            </v:group>
            <v:group style="position:absolute;left:7857;top:23103;width:16;height:16" coordorigin="7857,23103" coordsize="16,16">
              <v:shape style="position:absolute;left:7857;top:23103;width:16;height:16" coordorigin="7857,23103" coordsize="16,16" path="m7872,23103l7857,23119e" filled="false" stroked="true" strokeweight=".318763pt" strokecolor="#bababa">
                <v:path arrowok="t"/>
              </v:shape>
            </v:group>
            <v:group style="position:absolute;left:7716;top:23562;width:16;height:16" coordorigin="7716,23562" coordsize="16,16">
              <v:shape style="position:absolute;left:7716;top:23562;width:16;height:16" coordorigin="7716,23562" coordsize="16,16" path="m7716,23562l7732,23578e" filled="false" stroked="true" strokeweight=".318763pt" strokecolor="#bababa">
                <v:path arrowok="t"/>
              </v:shape>
            </v:group>
            <v:group style="position:absolute;left:7716;top:23562;width:16;height:16" coordorigin="7716,23562" coordsize="16,16">
              <v:shape style="position:absolute;left:7716;top:23562;width:16;height:16" coordorigin="7716,23562" coordsize="16,16" path="m7732,23562l7716,23578e" filled="false" stroked="true" strokeweight=".318763pt" strokecolor="#bababa">
                <v:path arrowok="t"/>
              </v:shape>
            </v:group>
            <v:group style="position:absolute;left:8183;top:23822;width:16;height:18" coordorigin="8183,23822" coordsize="16,18">
              <v:shape style="position:absolute;left:8183;top:23822;width:16;height:18" coordorigin="8183,23822" coordsize="16,18" path="m8183,23822l8199,23839e" filled="false" stroked="true" strokeweight=".318763pt" strokecolor="#bababa">
                <v:path arrowok="t"/>
              </v:shape>
            </v:group>
            <v:group style="position:absolute;left:8183;top:23822;width:16;height:18" coordorigin="8183,23822" coordsize="16,18">
              <v:shape style="position:absolute;left:8183;top:23822;width:16;height:18" coordorigin="8183,23822" coordsize="16,18" path="m8199,23822l8183,23839e" filled="false" stroked="true" strokeweight=".318763pt" strokecolor="#bababa">
                <v:path arrowok="t"/>
              </v:shape>
            </v:group>
            <v:group style="position:absolute;left:12861;top:22054;width:16;height:16" coordorigin="12861,22054" coordsize="16,16">
              <v:shape style="position:absolute;left:12861;top:22054;width:16;height:16" coordorigin="12861,22054" coordsize="16,16" path="m12861,22054l12876,22070e" filled="false" stroked="true" strokeweight=".318763pt" strokecolor="#bababa">
                <v:path arrowok="t"/>
              </v:shape>
            </v:group>
            <v:group style="position:absolute;left:12861;top:22054;width:16;height:16" coordorigin="12861,22054" coordsize="16,16">
              <v:shape style="position:absolute;left:12861;top:22054;width:16;height:16" coordorigin="12861,22054" coordsize="16,16" path="m12876,22054l12861,22070e" filled="false" stroked="true" strokeweight=".318763pt" strokecolor="#bababa">
                <v:path arrowok="t"/>
              </v:shape>
            </v:group>
            <v:group style="position:absolute;left:13123;top:22950;width:16;height:16" coordorigin="13123,22950" coordsize="16,16">
              <v:shape style="position:absolute;left:13123;top:22950;width:16;height:16" coordorigin="13123,22950" coordsize="16,16" path="m13123,22950l13139,22966e" filled="false" stroked="true" strokeweight=".318763pt" strokecolor="#bababa">
                <v:path arrowok="t"/>
              </v:shape>
            </v:group>
            <v:group style="position:absolute;left:13123;top:22950;width:16;height:16" coordorigin="13123,22950" coordsize="16,16">
              <v:shape style="position:absolute;left:13123;top:22950;width:16;height:16" coordorigin="13123,22950" coordsize="16,16" path="m13139,22950l13123,22966e" filled="false" stroked="true" strokeweight=".318763pt" strokecolor="#bababa">
                <v:path arrowok="t"/>
              </v:shape>
              <v:shape style="position:absolute;left:13743;top:22653;width:105;height:268" type="#_x0000_t75" stroked="false">
                <v:imagedata r:id="rId212" o:title=""/>
              </v:shape>
            </v:group>
            <v:group style="position:absolute;left:12499;top:22792;width:16;height:16" coordorigin="12499,22792" coordsize="16,16">
              <v:shape style="position:absolute;left:12499;top:22792;width:16;height:16" coordorigin="12499,22792" coordsize="16,16" path="m12499,22792l12515,22808e" filled="false" stroked="true" strokeweight=".318763pt" strokecolor="#bababa">
                <v:path arrowok="t"/>
              </v:shape>
            </v:group>
            <v:group style="position:absolute;left:12499;top:22792;width:16;height:16" coordorigin="12499,22792" coordsize="16,16">
              <v:shape style="position:absolute;left:12499;top:22792;width:16;height:16" coordorigin="12499,22792" coordsize="16,16" path="m12515,22792l12499,22808e" filled="false" stroked="true" strokeweight=".318763pt" strokecolor="#bababa">
                <v:path arrowok="t"/>
              </v:shape>
            </v:group>
            <v:group style="position:absolute;left:7356;top:24252;width:16;height:16" coordorigin="7356,24252" coordsize="16,16">
              <v:shape style="position:absolute;left:7356;top:24252;width:16;height:16" coordorigin="7356,24252" coordsize="16,16" path="m7356,24252l7372,24268e" filled="false" stroked="true" strokeweight=".318763pt" strokecolor="#bababa">
                <v:path arrowok="t"/>
              </v:shape>
            </v:group>
            <v:group style="position:absolute;left:7356;top:24252;width:16;height:16" coordorigin="7356,24252" coordsize="16,16">
              <v:shape style="position:absolute;left:7356;top:24252;width:16;height:16" coordorigin="7356,24252" coordsize="16,16" path="m7372,24252l7356,24268e" filled="false" stroked="true" strokeweight=".318763pt" strokecolor="#bababa">
                <v:path arrowok="t"/>
              </v:shape>
            </v:group>
            <v:group style="position:absolute;left:8116;top:24037;width:16;height:16" coordorigin="8116,24037" coordsize="16,16">
              <v:shape style="position:absolute;left:8116;top:24037;width:16;height:16" coordorigin="8116,24037" coordsize="16,16" path="m8116,24037l8132,24053e" filled="false" stroked="true" strokeweight=".318763pt" strokecolor="#bababa">
                <v:path arrowok="t"/>
              </v:shape>
            </v:group>
            <v:group style="position:absolute;left:8116;top:24037;width:16;height:16" coordorigin="8116,24037" coordsize="16,16">
              <v:shape style="position:absolute;left:8116;top:24037;width:16;height:16" coordorigin="8116,24037" coordsize="16,16" path="m8132,24037l8116,24053e" filled="false" stroked="true" strokeweight=".318763pt" strokecolor="#bababa">
                <v:path arrowok="t"/>
              </v:shape>
            </v:group>
            <v:group style="position:absolute;left:8878;top:23833;width:16;height:16" coordorigin="8878,23833" coordsize="16,16">
              <v:shape style="position:absolute;left:8878;top:23833;width:16;height:16" coordorigin="8878,23833" coordsize="16,16" path="m8878,23833l8894,23849e" filled="false" stroked="true" strokeweight=".318763pt" strokecolor="#bababa">
                <v:path arrowok="t"/>
              </v:shape>
            </v:group>
            <v:group style="position:absolute;left:8878;top:23833;width:16;height:16" coordorigin="8878,23833" coordsize="16,16">
              <v:shape style="position:absolute;left:8878;top:23833;width:16;height:16" coordorigin="8878,23833" coordsize="16,16" path="m8894,23833l8878,23849e" filled="false" stroked="true" strokeweight=".318763pt" strokecolor="#bababa">
                <v:path arrowok="t"/>
              </v:shape>
            </v:group>
            <v:group style="position:absolute;left:10333;top:23302;width:16;height:16" coordorigin="10333,23302" coordsize="16,16">
              <v:shape style="position:absolute;left:10333;top:23302;width:16;height:16" coordorigin="10333,23302" coordsize="16,16" path="m10333,23302l10349,23318e" filled="false" stroked="true" strokeweight=".318763pt" strokecolor="#bababa">
                <v:path arrowok="t"/>
              </v:shape>
            </v:group>
            <v:group style="position:absolute;left:10333;top:23302;width:16;height:16" coordorigin="10333,23302" coordsize="16,16">
              <v:shape style="position:absolute;left:10333;top:23302;width:16;height:16" coordorigin="10333,23302" coordsize="16,16" path="m10349,23302l10333,23318e" filled="false" stroked="true" strokeweight=".318763pt" strokecolor="#bababa">
                <v:path arrowok="t"/>
              </v:shape>
            </v:group>
            <v:group style="position:absolute;left:10441;top:22953;width:16;height:16" coordorigin="10441,22953" coordsize="16,16">
              <v:shape style="position:absolute;left:10441;top:22953;width:16;height:16" coordorigin="10441,22953" coordsize="16,16" path="m10441,22953l10457,22969e" filled="false" stroked="true" strokeweight=".318763pt" strokecolor="#bababa">
                <v:path arrowok="t"/>
              </v:shape>
            </v:group>
            <v:group style="position:absolute;left:10441;top:22953;width:16;height:16" coordorigin="10441,22953" coordsize="16,16">
              <v:shape style="position:absolute;left:10441;top:22953;width:16;height:16" coordorigin="10441,22953" coordsize="16,16" path="m10457,22953l10441,22969e" filled="false" stroked="true" strokeweight=".318763pt" strokecolor="#bababa">
                <v:path arrowok="t"/>
              </v:shape>
            </v:group>
            <v:group style="position:absolute;left:10433;top:22974;width:16;height:16" coordorigin="10433,22974" coordsize="16,16">
              <v:shape style="position:absolute;left:10433;top:22974;width:16;height:16" coordorigin="10433,22974" coordsize="16,16" path="m10433,22974l10449,22990e" filled="false" stroked="true" strokeweight=".318763pt" strokecolor="#bababa">
                <v:path arrowok="t"/>
              </v:shape>
            </v:group>
            <v:group style="position:absolute;left:10433;top:22974;width:16;height:16" coordorigin="10433,22974" coordsize="16,16">
              <v:shape style="position:absolute;left:10433;top:22974;width:16;height:16" coordorigin="10433,22974" coordsize="16,16" path="m10449,22974l10433,22990e" filled="false" stroked="true" strokeweight=".318763pt" strokecolor="#bababa">
                <v:path arrowok="t"/>
              </v:shape>
            </v:group>
            <v:group style="position:absolute;left:10378;top:22953;width:16;height:16" coordorigin="10378,22953" coordsize="16,16">
              <v:shape style="position:absolute;left:10378;top:22953;width:16;height:16" coordorigin="10378,22953" coordsize="16,16" path="m10378,22953l10394,22969e" filled="false" stroked="true" strokeweight=".318763pt" strokecolor="#bababa">
                <v:path arrowok="t"/>
              </v:shape>
            </v:group>
            <v:group style="position:absolute;left:10378;top:22953;width:16;height:16" coordorigin="10378,22953" coordsize="16,16">
              <v:shape style="position:absolute;left:10378;top:22953;width:16;height:16" coordorigin="10378,22953" coordsize="16,16" path="m10394,22953l10378,22969e" filled="false" stroked="true" strokeweight=".318763pt" strokecolor="#bababa">
                <v:path arrowok="t"/>
              </v:shape>
            </v:group>
            <v:group style="position:absolute;left:10371;top:22971;width:16;height:16" coordorigin="10371,22971" coordsize="16,16">
              <v:shape style="position:absolute;left:10371;top:22971;width:16;height:16" coordorigin="10371,22971" coordsize="16,16" path="m10371,22971l10387,22986e" filled="false" stroked="true" strokeweight=".318763pt" strokecolor="#bababa">
                <v:path arrowok="t"/>
              </v:shape>
            </v:group>
            <v:group style="position:absolute;left:10371;top:22971;width:16;height:16" coordorigin="10371,22971" coordsize="16,16">
              <v:shape style="position:absolute;left:10371;top:22971;width:16;height:16" coordorigin="10371,22971" coordsize="16,16" path="m10387,22971l10371,22986e" filled="false" stroked="true" strokeweight=".318763pt" strokecolor="#bababa">
                <v:path arrowok="t"/>
              </v:shape>
            </v:group>
            <v:group style="position:absolute;left:10263;top:22931;width:16;height:16" coordorigin="10263,22931" coordsize="16,16">
              <v:shape style="position:absolute;left:10263;top:22931;width:16;height:16" coordorigin="10263,22931" coordsize="16,16" path="m10263,22931l10279,22947e" filled="false" stroked="true" strokeweight=".318763pt" strokecolor="#bababa">
                <v:path arrowok="t"/>
              </v:shape>
            </v:group>
            <v:group style="position:absolute;left:10263;top:22931;width:16;height:16" coordorigin="10263,22931" coordsize="16,16">
              <v:shape style="position:absolute;left:10263;top:22931;width:16;height:16" coordorigin="10263,22931" coordsize="16,16" path="m10279,22931l10263,22947e" filled="false" stroked="true" strokeweight=".318763pt" strokecolor="#bababa">
                <v:path arrowok="t"/>
              </v:shape>
            </v:group>
            <v:group style="position:absolute;left:7900;top:22139;width:16;height:16" coordorigin="7900,22139" coordsize="16,16">
              <v:shape style="position:absolute;left:7900;top:22139;width:16;height:16" coordorigin="7900,22139" coordsize="16,16" path="m7900,22139l7916,22155e" filled="false" stroked="true" strokeweight=".318763pt" strokecolor="#bababa">
                <v:path arrowok="t"/>
              </v:shape>
            </v:group>
            <v:group style="position:absolute;left:7900;top:22139;width:16;height:16" coordorigin="7900,22139" coordsize="16,16">
              <v:shape style="position:absolute;left:7900;top:22139;width:16;height:16" coordorigin="7900,22139" coordsize="16,16" path="m7916,22139l7900,22155e" filled="false" stroked="true" strokeweight=".318763pt" strokecolor="#bababa">
                <v:path arrowok="t"/>
              </v:shape>
            </v:group>
            <v:group style="position:absolute;left:7925;top:22069;width:16;height:16" coordorigin="7925,22069" coordsize="16,16">
              <v:shape style="position:absolute;left:7925;top:22069;width:16;height:16" coordorigin="7925,22069" coordsize="16,16" path="m7925,22069l7941,22084e" filled="false" stroked="true" strokeweight=".318763pt" strokecolor="#bababa">
                <v:path arrowok="t"/>
              </v:shape>
            </v:group>
            <v:group style="position:absolute;left:7925;top:22069;width:16;height:16" coordorigin="7925,22069" coordsize="16,16">
              <v:shape style="position:absolute;left:7925;top:22069;width:16;height:16" coordorigin="7925,22069" coordsize="16,16" path="m7941,22069l7925,22084e" filled="false" stroked="true" strokeweight=".318763pt" strokecolor="#bababa">
                <v:path arrowok="t"/>
              </v:shape>
            </v:group>
            <v:group style="position:absolute;left:7426;top:21885;width:16;height:16" coordorigin="7426,21885" coordsize="16,16">
              <v:shape style="position:absolute;left:7426;top:21885;width:16;height:16" coordorigin="7426,21885" coordsize="16,16" path="m7426,21885l7442,21901e" filled="false" stroked="true" strokeweight=".318763pt" strokecolor="#bababa">
                <v:path arrowok="t"/>
              </v:shape>
            </v:group>
            <v:group style="position:absolute;left:7426;top:21885;width:16;height:16" coordorigin="7426,21885" coordsize="16,16">
              <v:shape style="position:absolute;left:7426;top:21885;width:16;height:16" coordorigin="7426,21885" coordsize="16,16" path="m7442,21885l7426,21901e" filled="false" stroked="true" strokeweight=".318763pt" strokecolor="#bababa">
                <v:path arrowok="t"/>
              </v:shape>
            </v:group>
            <v:group style="position:absolute;left:7010;top:21345;width:16;height:16" coordorigin="7010,21345" coordsize="16,16">
              <v:shape style="position:absolute;left:7010;top:21345;width:16;height:16" coordorigin="7010,21345" coordsize="16,16" path="m7010,21345l7026,21361e" filled="false" stroked="true" strokeweight=".318763pt" strokecolor="#bababa">
                <v:path arrowok="t"/>
              </v:shape>
            </v:group>
            <v:group style="position:absolute;left:7010;top:21345;width:16;height:16" coordorigin="7010,21345" coordsize="16,16">
              <v:shape style="position:absolute;left:7010;top:21345;width:16;height:16" coordorigin="7010,21345" coordsize="16,16" path="m7026,21345l7010,21361e" filled="false" stroked="true" strokeweight=".318763pt" strokecolor="#bababa">
                <v:path arrowok="t"/>
              </v:shape>
            </v:group>
            <v:group style="position:absolute;left:6690;top:21227;width:16;height:16" coordorigin="6690,21227" coordsize="16,16">
              <v:shape style="position:absolute;left:6690;top:21227;width:16;height:16" coordorigin="6690,21227" coordsize="16,16" path="m6690,21227l6706,21243e" filled="false" stroked="true" strokeweight=".318763pt" strokecolor="#bababa">
                <v:path arrowok="t"/>
              </v:shape>
            </v:group>
            <v:group style="position:absolute;left:6690;top:21227;width:16;height:16" coordorigin="6690,21227" coordsize="16,16">
              <v:shape style="position:absolute;left:6690;top:21227;width:16;height:16" coordorigin="6690,21227" coordsize="16,16" path="m6706,21227l6690,21243e" filled="false" stroked="true" strokeweight=".318763pt" strokecolor="#bababa">
                <v:path arrowok="t"/>
              </v:shape>
            </v:group>
            <v:group style="position:absolute;left:7334;top:20926;width:16;height:16" coordorigin="7334,20926" coordsize="16,16">
              <v:shape style="position:absolute;left:7334;top:20926;width:16;height:16" coordorigin="7334,20926" coordsize="16,16" path="m7334,20926l7350,20942e" filled="false" stroked="true" strokeweight=".318763pt" strokecolor="#bababa">
                <v:path arrowok="t"/>
              </v:shape>
            </v:group>
            <v:group style="position:absolute;left:7334;top:20926;width:16;height:16" coordorigin="7334,20926" coordsize="16,16">
              <v:shape style="position:absolute;left:7334;top:20926;width:16;height:16" coordorigin="7334,20926" coordsize="16,16" path="m7350,20926l7334,20942e" filled="false" stroked="true" strokeweight=".318763pt" strokecolor="#bababa">
                <v:path arrowok="t"/>
              </v:shape>
            </v:group>
            <v:group style="position:absolute;left:7837;top:21111;width:16;height:16" coordorigin="7837,21111" coordsize="16,16">
              <v:shape style="position:absolute;left:7837;top:21111;width:16;height:16" coordorigin="7837,21111" coordsize="16,16" path="m7837,21111l7853,21127e" filled="false" stroked="true" strokeweight=".318763pt" strokecolor="#bababa">
                <v:path arrowok="t"/>
              </v:shape>
            </v:group>
            <v:group style="position:absolute;left:7837;top:21111;width:16;height:16" coordorigin="7837,21111" coordsize="16,16">
              <v:shape style="position:absolute;left:7837;top:21111;width:16;height:16" coordorigin="7837,21111" coordsize="16,16" path="m7853,21111l7837,21127e" filled="false" stroked="true" strokeweight=".318763pt" strokecolor="#bababa">
                <v:path arrowok="t"/>
              </v:shape>
            </v:group>
            <v:group style="position:absolute;left:8118;top:20346;width:16;height:16" coordorigin="8118,20346" coordsize="16,16">
              <v:shape style="position:absolute;left:8118;top:20346;width:16;height:16" coordorigin="8118,20346" coordsize="16,16" path="m8118,20346l8134,20362e" filled="false" stroked="true" strokeweight=".318763pt" strokecolor="#bababa">
                <v:path arrowok="t"/>
              </v:shape>
            </v:group>
            <v:group style="position:absolute;left:8118;top:20346;width:16;height:16" coordorigin="8118,20346" coordsize="16,16">
              <v:shape style="position:absolute;left:8118;top:20346;width:16;height:16" coordorigin="8118,20346" coordsize="16,16" path="m8134,20346l8118,20362e" filled="false" stroked="true" strokeweight=".318763pt" strokecolor="#bababa">
                <v:path arrowok="t"/>
              </v:shape>
            </v:group>
            <v:group style="position:absolute;left:8119;top:20347;width:16;height:16" coordorigin="8119,20347" coordsize="16,16">
              <v:shape style="position:absolute;left:8119;top:20347;width:16;height:16" coordorigin="8119,20347" coordsize="16,16" path="m8119,20347l8135,20363e" filled="false" stroked="true" strokeweight=".318763pt" strokecolor="#bababa">
                <v:path arrowok="t"/>
              </v:shape>
            </v:group>
            <v:group style="position:absolute;left:8119;top:20347;width:16;height:16" coordorigin="8119,20347" coordsize="16,16">
              <v:shape style="position:absolute;left:8119;top:20347;width:16;height:16" coordorigin="8119,20347" coordsize="16,16" path="m8135,20347l8119,20363e" filled="false" stroked="true" strokeweight=".318763pt" strokecolor="#bababa">
                <v:path arrowok="t"/>
              </v:shape>
            </v:group>
            <v:group style="position:absolute;left:8593;top:20521;width:16;height:16" coordorigin="8593,20521" coordsize="16,16">
              <v:shape style="position:absolute;left:8593;top:20521;width:16;height:16" coordorigin="8593,20521" coordsize="16,16" path="m8593,20521l8609,20537e" filled="false" stroked="true" strokeweight=".318763pt" strokecolor="#bababa">
                <v:path arrowok="t"/>
              </v:shape>
            </v:group>
            <v:group style="position:absolute;left:8593;top:20521;width:16;height:16" coordorigin="8593,20521" coordsize="16,16">
              <v:shape style="position:absolute;left:8593;top:20521;width:16;height:16" coordorigin="8593,20521" coordsize="16,16" path="m8609,20521l8593,20537e" filled="false" stroked="true" strokeweight=".318763pt" strokecolor="#bababa">
                <v:path arrowok="t"/>
              </v:shape>
            </v:group>
            <v:group style="position:absolute;left:8612;top:20473;width:16;height:16" coordorigin="8612,20473" coordsize="16,16">
              <v:shape style="position:absolute;left:8612;top:20473;width:16;height:16" coordorigin="8612,20473" coordsize="16,16" path="m8612,20473l8628,20489e" filled="false" stroked="true" strokeweight=".318763pt" strokecolor="#bababa">
                <v:path arrowok="t"/>
              </v:shape>
            </v:group>
            <v:group style="position:absolute;left:8612;top:20473;width:16;height:16" coordorigin="8612,20473" coordsize="16,16">
              <v:shape style="position:absolute;left:8612;top:20473;width:16;height:16" coordorigin="8612,20473" coordsize="16,16" path="m8628,20473l8612,20489e" filled="false" stroked="true" strokeweight=".318763pt" strokecolor="#bababa">
                <v:path arrowok="t"/>
              </v:shape>
            </v:group>
            <v:group style="position:absolute;left:8698;top:20505;width:16;height:16" coordorigin="8698,20505" coordsize="16,16">
              <v:shape style="position:absolute;left:8698;top:20505;width:16;height:16" coordorigin="8698,20505" coordsize="16,16" path="m8698,20505l8714,20521e" filled="false" stroked="true" strokeweight=".318763pt" strokecolor="#bababa">
                <v:path arrowok="t"/>
              </v:shape>
            </v:group>
            <v:group style="position:absolute;left:8698;top:20505;width:16;height:16" coordorigin="8698,20505" coordsize="16,16">
              <v:shape style="position:absolute;left:8698;top:20505;width:16;height:16" coordorigin="8698,20505" coordsize="16,16" path="m8714,20505l8698,20521e" filled="false" stroked="true" strokeweight=".318763pt" strokecolor="#bababa">
                <v:path arrowok="t"/>
              </v:shape>
            </v:group>
            <v:group style="position:absolute;left:8679;top:20553;width:16;height:16" coordorigin="8679,20553" coordsize="16,16">
              <v:shape style="position:absolute;left:8679;top:20553;width:16;height:16" coordorigin="8679,20553" coordsize="16,16" path="m8679,20553l8695,20569e" filled="false" stroked="true" strokeweight=".318763pt" strokecolor="#bababa">
                <v:path arrowok="t"/>
              </v:shape>
            </v:group>
            <v:group style="position:absolute;left:8679;top:20553;width:16;height:16" coordorigin="8679,20553" coordsize="16,16">
              <v:shape style="position:absolute;left:8679;top:20553;width:16;height:16" coordorigin="8679,20553" coordsize="16,16" path="m8695,20553l8679,20569e" filled="false" stroked="true" strokeweight=".318763pt" strokecolor="#bababa">
                <v:path arrowok="t"/>
              </v:shape>
            </v:group>
            <v:group style="position:absolute;left:9063;top:20693;width:16;height:16" coordorigin="9063,20693" coordsize="16,16">
              <v:shape style="position:absolute;left:9063;top:20693;width:16;height:16" coordorigin="9063,20693" coordsize="16,16" path="m9063,20693l9079,20709e" filled="false" stroked="true" strokeweight=".318763pt" strokecolor="#bababa">
                <v:path arrowok="t"/>
              </v:shape>
            </v:group>
            <v:group style="position:absolute;left:9063;top:20693;width:16;height:16" coordorigin="9063,20693" coordsize="16,16">
              <v:shape style="position:absolute;left:9063;top:20693;width:16;height:16" coordorigin="9063,20693" coordsize="16,16" path="m9079,20693l9063,20709e" filled="false" stroked="true" strokeweight=".318763pt" strokecolor="#bababa">
                <v:path arrowok="t"/>
              </v:shape>
            </v:group>
            <v:group style="position:absolute;left:10016;top:21911;width:16;height:16" coordorigin="10016,21911" coordsize="16,16">
              <v:shape style="position:absolute;left:10016;top:21911;width:16;height:16" coordorigin="10016,21911" coordsize="16,16" path="m10016,21911l10032,21927e" filled="false" stroked="true" strokeweight=".318763pt" strokecolor="#bababa">
                <v:path arrowok="t"/>
              </v:shape>
            </v:group>
            <v:group style="position:absolute;left:10016;top:21911;width:16;height:16" coordorigin="10016,21911" coordsize="16,16">
              <v:shape style="position:absolute;left:10016;top:21911;width:16;height:16" coordorigin="10016,21911" coordsize="16,16" path="m10032,21911l10016,21927e" filled="false" stroked="true" strokeweight=".318763pt" strokecolor="#bababa">
                <v:path arrowok="t"/>
              </v:shape>
            </v:group>
            <v:group style="position:absolute;left:10660;top:22147;width:16;height:16" coordorigin="10660,22147" coordsize="16,16">
              <v:shape style="position:absolute;left:10660;top:22147;width:16;height:16" coordorigin="10660,22147" coordsize="16,16" path="m10660,22147l10676,22163e" filled="false" stroked="true" strokeweight=".318763pt" strokecolor="#bababa">
                <v:path arrowok="t"/>
              </v:shape>
            </v:group>
            <v:group style="position:absolute;left:10660;top:22147;width:16;height:16" coordorigin="10660,22147" coordsize="16,16">
              <v:shape style="position:absolute;left:10660;top:22147;width:16;height:16" coordorigin="10660,22147" coordsize="16,16" path="m10676,22147l10660,22163e" filled="false" stroked="true" strokeweight=".318763pt" strokecolor="#bababa">
                <v:path arrowok="t"/>
              </v:shape>
            </v:group>
            <v:group style="position:absolute;left:10716;top:21997;width:16;height:16" coordorigin="10716,21997" coordsize="16,16">
              <v:shape style="position:absolute;left:10716;top:21997;width:16;height:16" coordorigin="10716,21997" coordsize="16,16" path="m10716,21997l10731,22013e" filled="false" stroked="true" strokeweight=".318763pt" strokecolor="#bababa">
                <v:path arrowok="t"/>
              </v:shape>
            </v:group>
            <v:group style="position:absolute;left:10716;top:21997;width:16;height:16" coordorigin="10716,21997" coordsize="16,16">
              <v:shape style="position:absolute;left:10716;top:21997;width:16;height:16" coordorigin="10716,21997" coordsize="16,16" path="m10731,21997l10716,22013e" filled="false" stroked="true" strokeweight=".318763pt" strokecolor="#bababa">
                <v:path arrowok="t"/>
              </v:shape>
            </v:group>
            <v:group style="position:absolute;left:10945;top:21935;width:18;height:16" coordorigin="10945,21935" coordsize="18,16">
              <v:shape style="position:absolute;left:10945;top:21935;width:18;height:16" coordorigin="10945,21935" coordsize="18,16" path="m10945,21935l10963,21951e" filled="false" stroked="true" strokeweight=".318763pt" strokecolor="#bababa">
                <v:path arrowok="t"/>
              </v:shape>
            </v:group>
            <v:group style="position:absolute;left:10945;top:21935;width:18;height:16" coordorigin="10945,21935" coordsize="18,16">
              <v:shape style="position:absolute;left:10945;top:21935;width:18;height:16" coordorigin="10945,21935" coordsize="18,16" path="m10963,21935l10945,21951e" filled="false" stroked="true" strokeweight=".318763pt" strokecolor="#bababa">
                <v:path arrowok="t"/>
              </v:shape>
            </v:group>
            <v:group style="position:absolute;left:10942;top:21919;width:16;height:16" coordorigin="10942,21919" coordsize="16,16">
              <v:shape style="position:absolute;left:10942;top:21919;width:16;height:16" coordorigin="10942,21919" coordsize="16,16" path="m10942,21919l10958,21935e" filled="false" stroked="true" strokeweight=".318763pt" strokecolor="#bababa">
                <v:path arrowok="t"/>
              </v:shape>
            </v:group>
            <v:group style="position:absolute;left:10942;top:21919;width:16;height:16" coordorigin="10942,21919" coordsize="16,16">
              <v:shape style="position:absolute;left:10942;top:21919;width:16;height:16" coordorigin="10942,21919" coordsize="16,16" path="m10958,21919l10942,21935e" filled="false" stroked="true" strokeweight=".318763pt" strokecolor="#bababa">
                <v:path arrowok="t"/>
              </v:shape>
            </v:group>
            <v:group style="position:absolute;left:10966;top:21912;width:16;height:16" coordorigin="10966,21912" coordsize="16,16">
              <v:shape style="position:absolute;left:10966;top:21912;width:16;height:16" coordorigin="10966,21912" coordsize="16,16" path="m10966,21912l10982,21928e" filled="false" stroked="true" strokeweight=".318763pt" strokecolor="#bababa">
                <v:path arrowok="t"/>
              </v:shape>
            </v:group>
            <v:group style="position:absolute;left:10966;top:21912;width:16;height:16" coordorigin="10966,21912" coordsize="16,16">
              <v:shape style="position:absolute;left:10966;top:21912;width:16;height:16" coordorigin="10966,21912" coordsize="16,16" path="m10982,21912l10966,21928e" filled="false" stroked="true" strokeweight=".318763pt" strokecolor="#bababa">
                <v:path arrowok="t"/>
              </v:shape>
            </v:group>
            <v:group style="position:absolute;left:10970;top:21928;width:16;height:16" coordorigin="10970,21928" coordsize="16,16">
              <v:shape style="position:absolute;left:10970;top:21928;width:16;height:16" coordorigin="10970,21928" coordsize="16,16" path="m10970,21928l10986,21944e" filled="false" stroked="true" strokeweight=".318763pt" strokecolor="#bababa">
                <v:path arrowok="t"/>
              </v:shape>
            </v:group>
            <v:group style="position:absolute;left:10970;top:21928;width:16;height:16" coordorigin="10970,21928" coordsize="16,16">
              <v:shape style="position:absolute;left:10970;top:21928;width:16;height:16" coordorigin="10970,21928" coordsize="16,16" path="m10986,21928l10970,21944e" filled="false" stroked="true" strokeweight=".318763pt" strokecolor="#bababa">
                <v:path arrowok="t"/>
              </v:shape>
            </v:group>
            <v:group style="position:absolute;left:11672;top:21742;width:16;height:18" coordorigin="11672,21742" coordsize="16,18">
              <v:shape style="position:absolute;left:11672;top:21742;width:16;height:18" coordorigin="11672,21742" coordsize="16,18" path="m11672,21742l11688,21759e" filled="false" stroked="true" strokeweight=".318763pt" strokecolor="#bababa">
                <v:path arrowok="t"/>
              </v:shape>
            </v:group>
            <v:group style="position:absolute;left:11672;top:21742;width:16;height:18" coordorigin="11672,21742" coordsize="16,18">
              <v:shape style="position:absolute;left:11672;top:21742;width:16;height:18" coordorigin="11672,21742" coordsize="16,18" path="m11688,21742l11672,21759e" filled="false" stroked="true" strokeweight=".318763pt" strokecolor="#bababa">
                <v:path arrowok="t"/>
              </v:shape>
            </v:group>
            <v:group style="position:absolute;left:11447;top:20896;width:16;height:16" coordorigin="11447,20896" coordsize="16,16">
              <v:shape style="position:absolute;left:11447;top:20896;width:16;height:16" coordorigin="11447,20896" coordsize="16,16" path="m11447,20896l11463,20912e" filled="false" stroked="true" strokeweight=".318763pt" strokecolor="#bababa">
                <v:path arrowok="t"/>
              </v:shape>
            </v:group>
            <v:group style="position:absolute;left:11447;top:20896;width:16;height:16" coordorigin="11447,20896" coordsize="16,16">
              <v:shape style="position:absolute;left:11447;top:20896;width:16;height:16" coordorigin="11447,20896" coordsize="16,16" path="m11463,20896l11447,20912e" filled="false" stroked="true" strokeweight=".318763pt" strokecolor="#bababa">
                <v:path arrowok="t"/>
              </v:shape>
            </v:group>
            <v:group style="position:absolute;left:11227;top:20070;width:16;height:16" coordorigin="11227,20070" coordsize="16,16">
              <v:shape style="position:absolute;left:11227;top:20070;width:16;height:16" coordorigin="11227,20070" coordsize="16,16" path="m11227,20070l11243,20086e" filled="false" stroked="true" strokeweight=".318763pt" strokecolor="#bababa">
                <v:path arrowok="t"/>
              </v:shape>
            </v:group>
            <v:group style="position:absolute;left:11227;top:20070;width:16;height:16" coordorigin="11227,20070" coordsize="16,16">
              <v:shape style="position:absolute;left:11227;top:20070;width:16;height:16" coordorigin="11227,20070" coordsize="16,16" path="m11243,20070l11227,20086e" filled="false" stroked="true" strokeweight=".318763pt" strokecolor="#bababa">
                <v:path arrowok="t"/>
              </v:shape>
            </v:group>
            <v:group style="position:absolute;left:11927;top:19884;width:16;height:16" coordorigin="11927,19884" coordsize="16,16">
              <v:shape style="position:absolute;left:11927;top:19884;width:16;height:16" coordorigin="11927,19884" coordsize="16,16" path="m11927,19884l11943,19900e" filled="false" stroked="true" strokeweight=".318763pt" strokecolor="#bababa">
                <v:path arrowok="t"/>
              </v:shape>
            </v:group>
            <v:group style="position:absolute;left:11927;top:19884;width:16;height:16" coordorigin="11927,19884" coordsize="16,16">
              <v:shape style="position:absolute;left:11927;top:19884;width:16;height:16" coordorigin="11927,19884" coordsize="16,16" path="m11943,19884l11927,19900e" filled="false" stroked="true" strokeweight=".318763pt" strokecolor="#bababa">
                <v:path arrowok="t"/>
              </v:shape>
            </v:group>
            <v:group style="position:absolute;left:13184;top:20593;width:16;height:16" coordorigin="13184,20593" coordsize="16,16">
              <v:shape style="position:absolute;left:13184;top:20593;width:16;height:16" coordorigin="13184,20593" coordsize="16,16" path="m13184,20593l13200,20609e" filled="false" stroked="true" strokeweight=".318763pt" strokecolor="#bababa">
                <v:path arrowok="t"/>
              </v:shape>
            </v:group>
            <v:group style="position:absolute;left:13184;top:20593;width:16;height:16" coordorigin="13184,20593" coordsize="16,16">
              <v:shape style="position:absolute;left:13184;top:20593;width:16;height:16" coordorigin="13184,20593" coordsize="16,16" path="m13200,20593l13184,20609e" filled="false" stroked="true" strokeweight=".318763pt" strokecolor="#bababa">
                <v:path arrowok="t"/>
              </v:shape>
            </v:group>
            <v:group style="position:absolute;left:9082;top:22502;width:16;height:16" coordorigin="9082,22502" coordsize="16,16">
              <v:shape style="position:absolute;left:9082;top:22502;width:16;height:16" coordorigin="9082,22502" coordsize="16,16" path="m9082,22502l9098,22518e" filled="false" stroked="true" strokeweight=".318763pt" strokecolor="#bababa">
                <v:path arrowok="t"/>
              </v:shape>
            </v:group>
            <v:group style="position:absolute;left:9082;top:22502;width:16;height:16" coordorigin="9082,22502" coordsize="16,16">
              <v:shape style="position:absolute;left:9082;top:22502;width:16;height:16" coordorigin="9082,22502" coordsize="16,16" path="m9098,22502l9082,22518e" filled="false" stroked="true" strokeweight=".318763pt" strokecolor="#bababa">
                <v:path arrowok="t"/>
              </v:shape>
            </v:group>
            <v:group style="position:absolute;left:10374;top:22975;width:16;height:16" coordorigin="10374,22975" coordsize="16,16">
              <v:shape style="position:absolute;left:10374;top:22975;width:16;height:16" coordorigin="10374,22975" coordsize="16,16" path="m10374,22975l10390,22991e" filled="false" stroked="true" strokeweight=".318763pt" strokecolor="#bababa">
                <v:path arrowok="t"/>
              </v:shape>
            </v:group>
            <v:group style="position:absolute;left:10374;top:22975;width:16;height:16" coordorigin="10374,22975" coordsize="16,16">
              <v:shape style="position:absolute;left:10374;top:22975;width:16;height:16" coordorigin="10374,22975" coordsize="16,16" path="m10390,22975l10374,22991e" filled="false" stroked="true" strokeweight=".318763pt" strokecolor="#bababa">
                <v:path arrowok="t"/>
              </v:shape>
            </v:group>
            <v:group style="position:absolute;left:10803;top:23291;width:16;height:16" coordorigin="10803,23291" coordsize="16,16">
              <v:shape style="position:absolute;left:10803;top:23291;width:16;height:16" coordorigin="10803,23291" coordsize="16,16" path="m10803,23291l10819,23307e" filled="false" stroked="true" strokeweight=".318763pt" strokecolor="#bababa">
                <v:path arrowok="t"/>
              </v:shape>
            </v:group>
            <v:group style="position:absolute;left:10803;top:23291;width:16;height:16" coordorigin="10803,23291" coordsize="16,16">
              <v:shape style="position:absolute;left:10803;top:23291;width:16;height:16" coordorigin="10803,23291" coordsize="16,16" path="m10819,23291l10803,23307e" filled="false" stroked="true" strokeweight=".318763pt" strokecolor="#bababa">
                <v:path arrowok="t"/>
              </v:shape>
            </v:group>
            <v:group style="position:absolute;left:9633;top:23391;width:16;height:16" coordorigin="9633,23391" coordsize="16,16">
              <v:shape style="position:absolute;left:9633;top:23391;width:16;height:16" coordorigin="9633,23391" coordsize="16,16" path="m9633,23391l9649,23407e" filled="false" stroked="true" strokeweight=".318763pt" strokecolor="#bababa">
                <v:path arrowok="t"/>
              </v:shape>
            </v:group>
            <v:group style="position:absolute;left:9633;top:23391;width:16;height:16" coordorigin="9633,23391" coordsize="16,16">
              <v:shape style="position:absolute;left:9633;top:23391;width:16;height:16" coordorigin="9633,23391" coordsize="16,16" path="m9649,23391l9633,23407e" filled="false" stroked="true" strokeweight=".318763pt" strokecolor="#bababa">
                <v:path arrowok="t"/>
              </v:shape>
            </v:group>
            <v:group style="position:absolute;left:9020;top:23033;width:16;height:16" coordorigin="9020,23033" coordsize="16,16">
              <v:shape style="position:absolute;left:9020;top:23033;width:16;height:16" coordorigin="9020,23033" coordsize="16,16" path="m9020,23033l9036,23049e" filled="false" stroked="true" strokeweight=".318763pt" strokecolor="#bababa">
                <v:path arrowok="t"/>
              </v:shape>
            </v:group>
            <v:group style="position:absolute;left:9020;top:23033;width:16;height:16" coordorigin="9020,23033" coordsize="16,16">
              <v:shape style="position:absolute;left:9020;top:23033;width:16;height:16" coordorigin="9020,23033" coordsize="16,16" path="m9036,23033l9020,23049e" filled="false" stroked="true" strokeweight=".318763pt" strokecolor="#bababa">
                <v:path arrowok="t"/>
              </v:shape>
            </v:group>
            <v:group style="position:absolute;left:9210;top:22575;width:16;height:18" coordorigin="9210,22575" coordsize="16,18">
              <v:shape style="position:absolute;left:9210;top:22575;width:16;height:18" coordorigin="9210,22575" coordsize="16,18" path="m9210,22575l9225,22593e" filled="false" stroked="true" strokeweight=".318763pt" strokecolor="#bababa">
                <v:path arrowok="t"/>
              </v:shape>
            </v:group>
            <v:group style="position:absolute;left:9210;top:22575;width:16;height:18" coordorigin="9210,22575" coordsize="16,18">
              <v:shape style="position:absolute;left:9210;top:22575;width:16;height:18" coordorigin="9210,22575" coordsize="16,18" path="m9225,22575l9210,22593e" filled="false" stroked="true" strokeweight=".318763pt" strokecolor="#bababa">
                <v:path arrowok="t"/>
              </v:shape>
            </v:group>
            <v:group style="position:absolute;left:10325;top:22963;width:16;height:16" coordorigin="10325,22963" coordsize="16,16">
              <v:shape style="position:absolute;left:10325;top:22963;width:16;height:16" coordorigin="10325,22963" coordsize="16,16" path="m10325,22963l10341,22978e" filled="false" stroked="true" strokeweight=".318763pt" strokecolor="#bababa">
                <v:path arrowok="t"/>
              </v:shape>
            </v:group>
            <v:group style="position:absolute;left:10325;top:22963;width:16;height:16" coordorigin="10325,22963" coordsize="16,16">
              <v:shape style="position:absolute;left:10325;top:22963;width:16;height:16" coordorigin="10325,22963" coordsize="16,16" path="m10341,22963l10325,22978e" filled="false" stroked="true" strokeweight=".318763pt" strokecolor="#bababa">
                <v:path arrowok="t"/>
              </v:shape>
            </v:group>
            <v:group style="position:absolute;left:10475;top:22993;width:16;height:16" coordorigin="10475,22993" coordsize="16,16">
              <v:shape style="position:absolute;left:10475;top:22993;width:16;height:16" coordorigin="10475,22993" coordsize="16,16" path="m10475,22993l10491,23009e" filled="false" stroked="true" strokeweight=".318763pt" strokecolor="#bababa">
                <v:path arrowok="t"/>
              </v:shape>
            </v:group>
            <v:group style="position:absolute;left:10475;top:22993;width:16;height:16" coordorigin="10475,22993" coordsize="16,16">
              <v:shape style="position:absolute;left:10475;top:22993;width:16;height:16" coordorigin="10475,22993" coordsize="16,16" path="m10491,22993l10475,23009e" filled="false" stroked="true" strokeweight=".318763pt" strokecolor="#bababa">
                <v:path arrowok="t"/>
              </v:shape>
            </v:group>
            <v:group style="position:absolute;left:10484;top:23315;width:16;height:16" coordorigin="10484,23315" coordsize="16,16">
              <v:shape style="position:absolute;left:10484;top:23315;width:16;height:16" coordorigin="10484,23315" coordsize="16,16" path="m10484,23315l10500,23331e" filled="false" stroked="true" strokeweight=".318763pt" strokecolor="#bababa">
                <v:path arrowok="t"/>
              </v:shape>
            </v:group>
            <v:group style="position:absolute;left:10484;top:23315;width:16;height:16" coordorigin="10484,23315" coordsize="16,16">
              <v:shape style="position:absolute;left:10484;top:23315;width:16;height:16" coordorigin="10484,23315" coordsize="16,16" path="m10500,23315l10484,23331e" filled="false" stroked="true" strokeweight=".318763pt" strokecolor="#bababa">
                <v:path arrowok="t"/>
              </v:shape>
            </v:group>
            <v:group style="position:absolute;left:10494;top:23355;width:16;height:16" coordorigin="10494,23355" coordsize="16,16">
              <v:shape style="position:absolute;left:10494;top:23355;width:16;height:16" coordorigin="10494,23355" coordsize="16,16" path="m10494,23355l10510,23371e" filled="false" stroked="true" strokeweight=".318763pt" strokecolor="#bababa">
                <v:path arrowok="t"/>
              </v:shape>
            </v:group>
            <v:group style="position:absolute;left:10494;top:23355;width:16;height:16" coordorigin="10494,23355" coordsize="16,16">
              <v:shape style="position:absolute;left:10494;top:23355;width:16;height:16" coordorigin="10494,23355" coordsize="16,16" path="m10510,23355l10494,23371e" filled="false" stroked="true" strokeweight=".318763pt" strokecolor="#bababa">
                <v:path arrowok="t"/>
              </v:shape>
            </v:group>
            <v:group style="position:absolute;left:10443;top:23367;width:16;height:16" coordorigin="10443,23367" coordsize="16,16">
              <v:shape style="position:absolute;left:10443;top:23367;width:16;height:16" coordorigin="10443,23367" coordsize="16,16" path="m10443,23367l10459,23383e" filled="false" stroked="true" strokeweight=".318763pt" strokecolor="#bababa">
                <v:path arrowok="t"/>
              </v:shape>
            </v:group>
            <v:group style="position:absolute;left:10443;top:23367;width:16;height:16" coordorigin="10443,23367" coordsize="16,16">
              <v:shape style="position:absolute;left:10443;top:23367;width:16;height:16" coordorigin="10443,23367" coordsize="16,16" path="m10459,23367l10443,23383e" filled="false" stroked="true" strokeweight=".318763pt" strokecolor="#bababa">
                <v:path arrowok="t"/>
              </v:shape>
            </v:group>
            <v:group style="position:absolute;left:8188;top:23012;width:16;height:16" coordorigin="8188,23012" coordsize="16,16">
              <v:shape style="position:absolute;left:8188;top:23012;width:16;height:16" coordorigin="8188,23012" coordsize="16,16" path="m8188,23012l8204,23028e" filled="false" stroked="true" strokeweight=".318763pt" strokecolor="#bababa">
                <v:path arrowok="t"/>
              </v:shape>
            </v:group>
            <v:group style="position:absolute;left:8188;top:23012;width:16;height:16" coordorigin="8188,23012" coordsize="16,16">
              <v:shape style="position:absolute;left:8188;top:23012;width:16;height:16" coordorigin="8188,23012" coordsize="16,16" path="m8204,23012l8188,23028e" filled="false" stroked="true" strokeweight=".318763pt" strokecolor="#bababa">
                <v:path arrowok="t"/>
              </v:shape>
            </v:group>
            <v:group style="position:absolute;left:7911;top:23146;width:16;height:16" coordorigin="7911,23146" coordsize="16,16">
              <v:shape style="position:absolute;left:7911;top:23146;width:16;height:16" coordorigin="7911,23146" coordsize="16,16" path="m7911,23146l7927,23162e" filled="false" stroked="true" strokeweight=".318763pt" strokecolor="#bababa">
                <v:path arrowok="t"/>
              </v:shape>
            </v:group>
            <v:group style="position:absolute;left:7911;top:23146;width:16;height:16" coordorigin="7911,23146" coordsize="16,16">
              <v:shape style="position:absolute;left:7911;top:23146;width:16;height:16" coordorigin="7911,23146" coordsize="16,16" path="m7927,23146l7911,23162e" filled="false" stroked="true" strokeweight=".318763pt" strokecolor="#bababa">
                <v:path arrowok="t"/>
              </v:shape>
            </v:group>
            <v:group style="position:absolute;left:7884;top:23241;width:16;height:16" coordorigin="7884,23241" coordsize="16,16">
              <v:shape style="position:absolute;left:7884;top:23241;width:16;height:16" coordorigin="7884,23241" coordsize="16,16" path="m7884,23241l7900,23257e" filled="false" stroked="true" strokeweight=".318763pt" strokecolor="#bababa">
                <v:path arrowok="t"/>
              </v:shape>
            </v:group>
            <v:group style="position:absolute;left:7884;top:23241;width:16;height:16" coordorigin="7884,23241" coordsize="16,16">
              <v:shape style="position:absolute;left:7884;top:23241;width:16;height:16" coordorigin="7884,23241" coordsize="16,16" path="m7900,23241l7884,23257e" filled="false" stroked="true" strokeweight=".318763pt" strokecolor="#bababa">
                <v:path arrowok="t"/>
              </v:shape>
            </v:group>
            <v:group style="position:absolute;left:8041;top:23648;width:16;height:16" coordorigin="8041,23648" coordsize="16,16">
              <v:shape style="position:absolute;left:8041;top:23648;width:16;height:16" coordorigin="8041,23648" coordsize="16,16" path="m8041,23648l8057,23664e" filled="false" stroked="true" strokeweight=".318763pt" strokecolor="#bababa">
                <v:path arrowok="t"/>
              </v:shape>
            </v:group>
            <v:group style="position:absolute;left:8041;top:23648;width:16;height:16" coordorigin="8041,23648" coordsize="16,16">
              <v:shape style="position:absolute;left:8041;top:23648;width:16;height:16" coordorigin="8041,23648" coordsize="16,16" path="m8057,23648l8041,23664e" filled="false" stroked="true" strokeweight=".318763pt" strokecolor="#bababa">
                <v:path arrowok="t"/>
              </v:shape>
            </v:group>
            <v:group style="position:absolute;left:8161;top:23676;width:16;height:16" coordorigin="8161,23676" coordsize="16,16">
              <v:shape style="position:absolute;left:8161;top:23676;width:16;height:16" coordorigin="8161,23676" coordsize="16,16" path="m8161,23676l8177,23692e" filled="false" stroked="true" strokeweight=".318763pt" strokecolor="#bababa">
                <v:path arrowok="t"/>
              </v:shape>
            </v:group>
            <v:group style="position:absolute;left:8161;top:23676;width:16;height:16" coordorigin="8161,23676" coordsize="16,16">
              <v:shape style="position:absolute;left:8161;top:23676;width:16;height:16" coordorigin="8161,23676" coordsize="16,16" path="m8177,23676l8161,23692e" filled="false" stroked="true" strokeweight=".318763pt" strokecolor="#bababa">
                <v:path arrowok="t"/>
              </v:shape>
            </v:group>
            <v:group style="position:absolute;left:8320;top:23696;width:16;height:16" coordorigin="8320,23696" coordsize="16,16">
              <v:shape style="position:absolute;left:8320;top:23696;width:16;height:16" coordorigin="8320,23696" coordsize="16,16" path="m8320,23696l8336,23712e" filled="false" stroked="true" strokeweight=".318763pt" strokecolor="#bababa">
                <v:path arrowok="t"/>
              </v:shape>
            </v:group>
            <v:group style="position:absolute;left:8320;top:23696;width:16;height:16" coordorigin="8320,23696" coordsize="16,16">
              <v:shape style="position:absolute;left:8320;top:23696;width:16;height:16" coordorigin="8320,23696" coordsize="16,16" path="m8336,23696l8320,23712e" filled="false" stroked="true" strokeweight=".318763pt" strokecolor="#bababa">
                <v:path arrowok="t"/>
              </v:shape>
            </v:group>
            <v:group style="position:absolute;left:8175;top:23031;width:16;height:16" coordorigin="8175,23031" coordsize="16,16">
              <v:shape style="position:absolute;left:8175;top:23031;width:16;height:16" coordorigin="8175,23031" coordsize="16,16" path="m8175,23031l8191,23047e" filled="false" stroked="true" strokeweight=".318763pt" strokecolor="#bababa">
                <v:path arrowok="t"/>
              </v:shape>
            </v:group>
            <v:group style="position:absolute;left:8175;top:23031;width:16;height:16" coordorigin="8175,23031" coordsize="16,16">
              <v:shape style="position:absolute;left:8175;top:23031;width:16;height:16" coordorigin="8175,23031" coordsize="16,16" path="m8191,23031l8175,23047e" filled="false" stroked="true" strokeweight=".318763pt" strokecolor="#bababa">
                <v:path arrowok="t"/>
              </v:shape>
            </v:group>
            <v:group style="position:absolute;left:8182;top:23815;width:16;height:16" coordorigin="8182,23815" coordsize="16,16">
              <v:shape style="position:absolute;left:8182;top:23815;width:16;height:16" coordorigin="8182,23815" coordsize="16,16" path="m8182,23815l8198,23831e" filled="false" stroked="true" strokeweight=".318763pt" strokecolor="#bababa">
                <v:path arrowok="t"/>
              </v:shape>
            </v:group>
            <v:group style="position:absolute;left:8182;top:23815;width:16;height:16" coordorigin="8182,23815" coordsize="16,16">
              <v:shape style="position:absolute;left:8182;top:23815;width:16;height:16" coordorigin="8182,23815" coordsize="16,16" path="m8198,23815l8182,23831e" filled="false" stroked="true" strokeweight=".318763pt" strokecolor="#bababa">
                <v:path arrowok="t"/>
              </v:shape>
            </v:group>
            <v:group style="position:absolute;left:7723;top:23559;width:16;height:16" coordorigin="7723,23559" coordsize="16,16">
              <v:shape style="position:absolute;left:7723;top:23559;width:16;height:16" coordorigin="7723,23559" coordsize="16,16" path="m7723,23559l7739,23574e" filled="false" stroked="true" strokeweight=".318763pt" strokecolor="#bababa">
                <v:path arrowok="t"/>
              </v:shape>
            </v:group>
            <v:group style="position:absolute;left:7723;top:23559;width:16;height:16" coordorigin="7723,23559" coordsize="16,16">
              <v:shape style="position:absolute;left:7723;top:23559;width:16;height:16" coordorigin="7723,23559" coordsize="16,16" path="m7739,23559l7723,23574e" filled="false" stroked="true" strokeweight=".318763pt" strokecolor="#bababa">
                <v:path arrowok="t"/>
              </v:shape>
            </v:group>
            <v:group style="position:absolute;left:7863;top:23108;width:16;height:16" coordorigin="7863,23108" coordsize="16,16">
              <v:shape style="position:absolute;left:7863;top:23108;width:16;height:16" coordorigin="7863,23108" coordsize="16,16" path="m7863,23108l7879,23123e" filled="false" stroked="true" strokeweight=".318763pt" strokecolor="#bababa">
                <v:path arrowok="t"/>
              </v:shape>
            </v:group>
            <v:group style="position:absolute;left:7863;top:23108;width:16;height:16" coordorigin="7863,23108" coordsize="16,16">
              <v:shape style="position:absolute;left:7863;top:23108;width:16;height:16" coordorigin="7863,23108" coordsize="16,16" path="m7879,23108l7863,23123e" filled="false" stroked="true" strokeweight=".318763pt" strokecolor="#bababa">
                <v:path arrowok="t"/>
              </v:shape>
            </v:group>
            <v:group style="position:absolute;left:10762;top:23429;width:16;height:16" coordorigin="10762,23429" coordsize="16,16">
              <v:shape style="position:absolute;left:10762;top:23429;width:16;height:16" coordorigin="10762,23429" coordsize="16,16" path="m10762,23429l10778,23445e" filled="false" stroked="true" strokeweight=".318763pt" strokecolor="#bababa">
                <v:path arrowok="t"/>
              </v:shape>
            </v:group>
            <v:group style="position:absolute;left:10762;top:23429;width:16;height:16" coordorigin="10762,23429" coordsize="16,16">
              <v:shape style="position:absolute;left:10762;top:23429;width:16;height:16" coordorigin="10762,23429" coordsize="16,16" path="m10778,23429l10762,23445e" filled="false" stroked="true" strokeweight=".318763pt" strokecolor="#bababa">
                <v:path arrowok="t"/>
              </v:shape>
            </v:group>
            <v:group style="position:absolute;left:1957;top:27624;width:13;height:12" coordorigin="1957,27624" coordsize="13,12">
              <v:shape style="position:absolute;left:1957;top:27624;width:13;height:12" coordorigin="1957,27624" coordsize="13,12" path="m1957,27624l1970,27635e" filled="false" stroked="true" strokeweight=".318763pt" strokecolor="#bababa">
                <v:path arrowok="t"/>
              </v:shape>
            </v:group>
            <v:group style="position:absolute;left:1962;top:27624;width:12;height:12" coordorigin="1962,27624" coordsize="12,12">
              <v:shape style="position:absolute;left:1962;top:27624;width:12;height:12" coordorigin="1962,27624" coordsize="12,12" path="m1973,27624l1962,27635e" filled="false" stroked="true" strokeweight=".318763pt" strokecolor="#bababa">
                <v:path arrowok="t"/>
              </v:shape>
            </v:group>
            <v:group style="position:absolute;left:1885;top:27552;width:16;height:16" coordorigin="1885,27552" coordsize="16,16">
              <v:shape style="position:absolute;left:1885;top:27552;width:16;height:16" coordorigin="1885,27552" coordsize="16,16" path="m1885,27552l1901,27568e" filled="false" stroked="true" strokeweight=".318763pt" strokecolor="#bababa">
                <v:path arrowok="t"/>
              </v:shape>
            </v:group>
            <v:group style="position:absolute;left:1885;top:27552;width:16;height:16" coordorigin="1885,27552" coordsize="16,16">
              <v:shape style="position:absolute;left:1885;top:27552;width:16;height:16" coordorigin="1885,27552" coordsize="16,16" path="m1901,27552l1885,27568e" filled="false" stroked="true" strokeweight=".318763pt" strokecolor="#bababa">
                <v:path arrowok="t"/>
              </v:shape>
            </v:group>
            <v:group style="position:absolute;left:1683;top:26747;width:16;height:16" coordorigin="1683,26747" coordsize="16,16">
              <v:shape style="position:absolute;left:1683;top:26747;width:16;height:16" coordorigin="1683,26747" coordsize="16,16" path="m1683,26747l1699,26763e" filled="false" stroked="true" strokeweight=".318763pt" strokecolor="#bababa">
                <v:path arrowok="t"/>
              </v:shape>
            </v:group>
            <v:group style="position:absolute;left:1683;top:26747;width:16;height:16" coordorigin="1683,26747" coordsize="16,16">
              <v:shape style="position:absolute;left:1683;top:26747;width:16;height:16" coordorigin="1683,26747" coordsize="16,16" path="m1699,26747l1683,26763e" filled="false" stroked="true" strokeweight=".318763pt" strokecolor="#bababa">
                <v:path arrowok="t"/>
              </v:shape>
            </v:group>
            <v:group style="position:absolute;left:4124;top:25230;width:16;height:16" coordorigin="4124,25230" coordsize="16,16">
              <v:shape style="position:absolute;left:4124;top:25230;width:16;height:16" coordorigin="4124,25230" coordsize="16,16" path="m4124,25230l4140,25246e" filled="false" stroked="true" strokeweight=".318763pt" strokecolor="#bababa">
                <v:path arrowok="t"/>
              </v:shape>
            </v:group>
            <v:group style="position:absolute;left:4124;top:25230;width:16;height:16" coordorigin="4124,25230" coordsize="16,16">
              <v:shape style="position:absolute;left:4124;top:25230;width:16;height:16" coordorigin="4124,25230" coordsize="16,16" path="m4140,25230l4124,25246e" filled="false" stroked="true" strokeweight=".318763pt" strokecolor="#bababa">
                <v:path arrowok="t"/>
              </v:shape>
            </v:group>
            <v:group style="position:absolute;left:5300;top:24972;width:16;height:16" coordorigin="5300,24972" coordsize="16,16">
              <v:shape style="position:absolute;left:5300;top:24972;width:16;height:16" coordorigin="5300,24972" coordsize="16,16" path="m5300,24972l5316,24988e" filled="false" stroked="true" strokeweight=".318763pt" strokecolor="#bababa">
                <v:path arrowok="t"/>
              </v:shape>
            </v:group>
            <v:group style="position:absolute;left:5300;top:24972;width:16;height:16" coordorigin="5300,24972" coordsize="16,16">
              <v:shape style="position:absolute;left:5300;top:24972;width:16;height:16" coordorigin="5300,24972" coordsize="16,16" path="m5316,24972l5300,24988e" filled="false" stroked="true" strokeweight=".318763pt" strokecolor="#bababa">
                <v:path arrowok="t"/>
              </v:shape>
            </v:group>
            <v:group style="position:absolute;left:6695;top:24652;width:16;height:16" coordorigin="6695,24652" coordsize="16,16">
              <v:shape style="position:absolute;left:6695;top:24652;width:16;height:16" coordorigin="6695,24652" coordsize="16,16" path="m6695,24652l6711,24668e" filled="false" stroked="true" strokeweight=".318763pt" strokecolor="#bababa">
                <v:path arrowok="t"/>
              </v:shape>
            </v:group>
            <v:group style="position:absolute;left:6695;top:24652;width:16;height:16" coordorigin="6695,24652" coordsize="16,16">
              <v:shape style="position:absolute;left:6695;top:24652;width:16;height:16" coordorigin="6695,24652" coordsize="16,16" path="m6711,24652l6695,24668e" filled="false" stroked="true" strokeweight=".318763pt" strokecolor="#bababa">
                <v:path arrowok="t"/>
              </v:shape>
            </v:group>
            <v:group style="position:absolute;left:7865;top:24359;width:16;height:16" coordorigin="7865,24359" coordsize="16,16">
              <v:shape style="position:absolute;left:7865;top:24359;width:16;height:16" coordorigin="7865,24359" coordsize="16,16" path="m7865,24359l7880,24374e" filled="false" stroked="true" strokeweight=".318763pt" strokecolor="#bababa">
                <v:path arrowok="t"/>
              </v:shape>
            </v:group>
            <v:group style="position:absolute;left:7865;top:24359;width:16;height:16" coordorigin="7865,24359" coordsize="16,16">
              <v:shape style="position:absolute;left:7865;top:24359;width:16;height:16" coordorigin="7865,24359" coordsize="16,16" path="m7880,24359l7865,24374e" filled="false" stroked="true" strokeweight=".318763pt" strokecolor="#bababa">
                <v:path arrowok="t"/>
              </v:shape>
            </v:group>
            <v:group style="position:absolute;left:8905;top:24113;width:16;height:16" coordorigin="8905,24113" coordsize="16,16">
              <v:shape style="position:absolute;left:8905;top:24113;width:16;height:16" coordorigin="8905,24113" coordsize="16,16" path="m8905,24113l8921,24129e" filled="false" stroked="true" strokeweight=".318763pt" strokecolor="#bababa">
                <v:path arrowok="t"/>
              </v:shape>
            </v:group>
            <v:group style="position:absolute;left:8905;top:24113;width:16;height:16" coordorigin="8905,24113" coordsize="16,16">
              <v:shape style="position:absolute;left:8905;top:24113;width:16;height:16" coordorigin="8905,24113" coordsize="16,16" path="m8921,24113l8905,24129e" filled="false" stroked="true" strokeweight=".318763pt" strokecolor="#bababa">
                <v:path arrowok="t"/>
              </v:shape>
            </v:group>
            <v:group style="position:absolute;left:10892;top:23686;width:16;height:16" coordorigin="10892,23686" coordsize="16,16">
              <v:shape style="position:absolute;left:10892;top:23686;width:16;height:16" coordorigin="10892,23686" coordsize="16,16" path="m10892,23686l10908,23702e" filled="false" stroked="true" strokeweight=".318763pt" strokecolor="#bababa">
                <v:path arrowok="t"/>
              </v:shape>
            </v:group>
            <v:group style="position:absolute;left:10892;top:23686;width:16;height:16" coordorigin="10892,23686" coordsize="16,16">
              <v:shape style="position:absolute;left:10892;top:23686;width:16;height:16" coordorigin="10892,23686" coordsize="16,16" path="m10908,23686l10892,23702e" filled="false" stroked="true" strokeweight=".318763pt" strokecolor="#bababa">
                <v:path arrowok="t"/>
              </v:shape>
            </v:group>
            <v:group style="position:absolute;left:12531;top:23324;width:16;height:16" coordorigin="12531,23324" coordsize="16,16">
              <v:shape style="position:absolute;left:12531;top:23324;width:16;height:16" coordorigin="12531,23324" coordsize="16,16" path="m12531,23324l12547,23340e" filled="false" stroked="true" strokeweight=".318763pt" strokecolor="#bababa">
                <v:path arrowok="t"/>
              </v:shape>
            </v:group>
            <v:group style="position:absolute;left:12531;top:23324;width:16;height:16" coordorigin="12531,23324" coordsize="16,16">
              <v:shape style="position:absolute;left:12531;top:23324;width:16;height:16" coordorigin="12531,23324" coordsize="16,16" path="m12547,23324l12531,23340e" filled="false" stroked="true" strokeweight=".318763pt" strokecolor="#bababa">
                <v:path arrowok="t"/>
              </v:shape>
            </v:group>
            <v:group style="position:absolute;left:17465;top:22185;width:16;height:16" coordorigin="17465,22185" coordsize="16,16">
              <v:shape style="position:absolute;left:17465;top:22185;width:16;height:16" coordorigin="17465,22185" coordsize="16,16" path="m17465,22185l17480,22201e" filled="false" stroked="true" strokeweight=".318763pt" strokecolor="#bababa">
                <v:path arrowok="t"/>
              </v:shape>
            </v:group>
            <v:group style="position:absolute;left:17465;top:22185;width:16;height:16" coordorigin="17465,22185" coordsize="16,16">
              <v:shape style="position:absolute;left:17465;top:22185;width:16;height:16" coordorigin="17465,22185" coordsize="16,16" path="m17480,22185l17465,22201e" filled="false" stroked="true" strokeweight=".318763pt" strokecolor="#bababa">
                <v:path arrowok="t"/>
              </v:shape>
            </v:group>
            <v:group style="position:absolute;left:20795;top:21422;width:16;height:16" coordorigin="20795,21422" coordsize="16,16">
              <v:shape style="position:absolute;left:20795;top:21422;width:16;height:16" coordorigin="20795,21422" coordsize="16,16" path="m20795,21422l20811,21437e" filled="false" stroked="true" strokeweight=".318763pt" strokecolor="#bababa">
                <v:path arrowok="t"/>
              </v:shape>
            </v:group>
            <v:group style="position:absolute;left:20795;top:21422;width:16;height:16" coordorigin="20795,21422" coordsize="16,16">
              <v:shape style="position:absolute;left:20795;top:21422;width:16;height:16" coordorigin="20795,21422" coordsize="16,16" path="m20811,21422l20795,21437e" filled="false" stroked="true" strokeweight=".318763pt" strokecolor="#bababa">
                <v:path arrowok="t"/>
              </v:shape>
            </v:group>
            <v:group style="position:absolute;left:21735;top:21243;width:16;height:16" coordorigin="21735,21243" coordsize="16,16">
              <v:shape style="position:absolute;left:21735;top:21243;width:16;height:16" coordorigin="21735,21243" coordsize="16,16" path="m21735,21243l21751,21259e" filled="false" stroked="true" strokeweight=".318763pt" strokecolor="#bababa">
                <v:path arrowok="t"/>
              </v:shape>
            </v:group>
            <v:group style="position:absolute;left:21735;top:21243;width:16;height:16" coordorigin="21735,21243" coordsize="16,16">
              <v:shape style="position:absolute;left:21735;top:21243;width:16;height:16" coordorigin="21735,21243" coordsize="16,16" path="m21751,21243l21735,21259e" filled="false" stroked="true" strokeweight=".318763pt" strokecolor="#bababa">
                <v:path arrowok="t"/>
              </v:shape>
            </v:group>
            <v:group style="position:absolute;left:21868;top:21335;width:16;height:16" coordorigin="21868,21335" coordsize="16,16">
              <v:shape style="position:absolute;left:21868;top:21335;width:16;height:16" coordorigin="21868,21335" coordsize="16,16" path="m21868,21335l21884,21351e" filled="false" stroked="true" strokeweight=".318763pt" strokecolor="#bababa">
                <v:path arrowok="t"/>
              </v:shape>
            </v:group>
            <v:group style="position:absolute;left:21868;top:21335;width:16;height:16" coordorigin="21868,21335" coordsize="16,16">
              <v:shape style="position:absolute;left:21868;top:21335;width:16;height:16" coordorigin="21868,21335" coordsize="16,16" path="m21884,21335l21868,21351e" filled="false" stroked="true" strokeweight=".318763pt" strokecolor="#bababa">
                <v:path arrowok="t"/>
              </v:shape>
            </v:group>
            <v:group style="position:absolute;left:22057;top:21938;width:16;height:16" coordorigin="22057,21938" coordsize="16,16">
              <v:shape style="position:absolute;left:22057;top:21938;width:16;height:16" coordorigin="22057,21938" coordsize="16,16" path="m22057,21938l22073,21954e" filled="false" stroked="true" strokeweight=".318763pt" strokecolor="#bababa">
                <v:path arrowok="t"/>
              </v:shape>
            </v:group>
            <v:group style="position:absolute;left:22057;top:21938;width:16;height:16" coordorigin="22057,21938" coordsize="16,16">
              <v:shape style="position:absolute;left:22057;top:21938;width:16;height:16" coordorigin="22057,21938" coordsize="16,16" path="m22073,21938l22057,21954e" filled="false" stroked="true" strokeweight=".318763pt" strokecolor="#bababa">
                <v:path arrowok="t"/>
              </v:shape>
            </v:group>
            <v:group style="position:absolute;left:10242;top:23783;width:16;height:18" coordorigin="10242,23783" coordsize="16,18">
              <v:shape style="position:absolute;left:10242;top:23783;width:16;height:18" coordorigin="10242,23783" coordsize="16,18" path="m10242,23783l10258,23801e" filled="false" stroked="true" strokeweight=".318763pt" strokecolor="#bababa">
                <v:path arrowok="t"/>
              </v:shape>
            </v:group>
            <v:group style="position:absolute;left:10242;top:23783;width:16;height:18" coordorigin="10242,23783" coordsize="16,18">
              <v:shape style="position:absolute;left:10242;top:23783;width:16;height:18" coordorigin="10242,23783" coordsize="16,18" path="m10258,23783l10242,23801e" filled="false" stroked="true" strokeweight=".318763pt" strokecolor="#bababa">
                <v:path arrowok="t"/>
              </v:shape>
            </v:group>
            <v:group style="position:absolute;left:10250;top:23763;width:16;height:16" coordorigin="10250,23763" coordsize="16,16">
              <v:shape style="position:absolute;left:10250;top:23763;width:16;height:16" coordorigin="10250,23763" coordsize="16,16" path="m10250,23763l10266,23778e" filled="false" stroked="true" strokeweight=".318763pt" strokecolor="#bababa">
                <v:path arrowok="t"/>
              </v:shape>
            </v:group>
            <v:group style="position:absolute;left:10250;top:23763;width:16;height:16" coordorigin="10250,23763" coordsize="16,16">
              <v:shape style="position:absolute;left:10250;top:23763;width:16;height:16" coordorigin="10250,23763" coordsize="16,16" path="m10266,23763l10250,23778e" filled="false" stroked="true" strokeweight=".318763pt" strokecolor="#bababa">
                <v:path arrowok="t"/>
              </v:shape>
            </v:group>
            <v:group style="position:absolute;left:10279;top:23710;width:16;height:16" coordorigin="10279,23710" coordsize="16,16">
              <v:shape style="position:absolute;left:10279;top:23710;width:16;height:16" coordorigin="10279,23710" coordsize="16,16" path="m10279,23710l10295,23726e" filled="false" stroked="true" strokeweight=".318763pt" strokecolor="#bababa">
                <v:path arrowok="t"/>
              </v:shape>
            </v:group>
            <v:group style="position:absolute;left:10279;top:23710;width:16;height:16" coordorigin="10279,23710" coordsize="16,16">
              <v:shape style="position:absolute;left:10279;top:23710;width:16;height:16" coordorigin="10279,23710" coordsize="16,16" path="m10295,23710l10279,23726e" filled="false" stroked="true" strokeweight=".318763pt" strokecolor="#bababa">
                <v:path arrowok="t"/>
              </v:shape>
            </v:group>
            <v:group style="position:absolute;left:10373;top:23559;width:16;height:16" coordorigin="10373,23559" coordsize="16,16">
              <v:shape style="position:absolute;left:10373;top:23559;width:16;height:16" coordorigin="10373,23559" coordsize="16,16" path="m10373,23559l10389,23574e" filled="false" stroked="true" strokeweight=".318763pt" strokecolor="#bababa">
                <v:path arrowok="t"/>
              </v:shape>
            </v:group>
            <v:group style="position:absolute;left:10373;top:23559;width:16;height:16" coordorigin="10373,23559" coordsize="16,16">
              <v:shape style="position:absolute;left:10373;top:23559;width:16;height:16" coordorigin="10373,23559" coordsize="16,16" path="m10389,23559l10373,23574e" filled="false" stroked="true" strokeweight=".318763pt" strokecolor="#bababa">
                <v:path arrowok="t"/>
              </v:shape>
            </v:group>
            <v:group style="position:absolute;left:10465;top:23480;width:16;height:16" coordorigin="10465,23480" coordsize="16,16">
              <v:shape style="position:absolute;left:10465;top:23480;width:16;height:16" coordorigin="10465,23480" coordsize="16,16" path="m10465,23480l10481,23496e" filled="false" stroked="true" strokeweight=".318763pt" strokecolor="#bababa">
                <v:path arrowok="t"/>
              </v:shape>
            </v:group>
            <v:group style="position:absolute;left:10465;top:23480;width:16;height:16" coordorigin="10465,23480" coordsize="16,16">
              <v:shape style="position:absolute;left:10465;top:23480;width:16;height:16" coordorigin="10465,23480" coordsize="16,16" path="m10481,23480l10465,23496e" filled="false" stroked="true" strokeweight=".318763pt" strokecolor="#bababa">
                <v:path arrowok="t"/>
              </v:shape>
            </v:group>
            <v:group style="position:absolute;left:12500;top:22798;width:16;height:16" coordorigin="12500,22798" coordsize="16,16">
              <v:shape style="position:absolute;left:12500;top:22798;width:16;height:16" coordorigin="12500,22798" coordsize="16,16" path="m12500,22798l12516,22814e" filled="false" stroked="true" strokeweight=".318763pt" strokecolor="#bababa">
                <v:path arrowok="t"/>
              </v:shape>
            </v:group>
            <v:group style="position:absolute;left:12500;top:22798;width:16;height:16" coordorigin="12500,22798" coordsize="16,16">
              <v:shape style="position:absolute;left:12500;top:22798;width:16;height:16" coordorigin="12500,22798" coordsize="16,16" path="m12516,22798l12500,22814e" filled="false" stroked="true" strokeweight=".318763pt" strokecolor="#bababa">
                <v:path arrowok="t"/>
              </v:shape>
            </v:group>
            <v:group style="position:absolute;left:12499;top:22790;width:16;height:16" coordorigin="12499,22790" coordsize="16,16">
              <v:shape style="position:absolute;left:12499;top:22790;width:16;height:16" coordorigin="12499,22790" coordsize="16,16" path="m12499,22790l12515,22806e" filled="false" stroked="true" strokeweight=".318763pt" strokecolor="#bababa">
                <v:path arrowok="t"/>
              </v:shape>
            </v:group>
            <v:group style="position:absolute;left:12499;top:22790;width:16;height:16" coordorigin="12499,22790" coordsize="16,16">
              <v:shape style="position:absolute;left:12499;top:22790;width:16;height:16" coordorigin="12499,22790" coordsize="16,16" path="m12515,22790l12499,22806e" filled="false" stroked="true" strokeweight=".318763pt" strokecolor="#bababa">
                <v:path arrowok="t"/>
              </v:shape>
            </v:group>
            <v:group style="position:absolute;left:10464;top:23473;width:16;height:16" coordorigin="10464,23473" coordsize="16,16">
              <v:shape style="position:absolute;left:10464;top:23473;width:16;height:16" coordorigin="10464,23473" coordsize="16,16" path="m10464,23473l10480,23488e" filled="false" stroked="true" strokeweight=".318763pt" strokecolor="#bababa">
                <v:path arrowok="t"/>
              </v:shape>
            </v:group>
            <v:group style="position:absolute;left:10464;top:23473;width:16;height:16" coordorigin="10464,23473" coordsize="16,16">
              <v:shape style="position:absolute;left:10464;top:23473;width:16;height:16" coordorigin="10464,23473" coordsize="16,16" path="m10480,23473l10464,23488e" filled="false" stroked="true" strokeweight=".318763pt" strokecolor="#bababa">
                <v:path arrowok="t"/>
              </v:shape>
            </v:group>
            <v:group style="position:absolute;left:10408;top:23508;width:16;height:16" coordorigin="10408,23508" coordsize="16,16">
              <v:shape style="position:absolute;left:10408;top:23508;width:16;height:16" coordorigin="10408,23508" coordsize="16,16" path="m10408,23508l10424,23524e" filled="false" stroked="true" strokeweight=".318763pt" strokecolor="#bababa">
                <v:path arrowok="t"/>
              </v:shape>
            </v:group>
            <v:group style="position:absolute;left:10408;top:23508;width:16;height:16" coordorigin="10408,23508" coordsize="16,16">
              <v:shape style="position:absolute;left:10408;top:23508;width:16;height:16" coordorigin="10408,23508" coordsize="16,16" path="m10424,23508l10408,23524e" filled="false" stroked="true" strokeweight=".318763pt" strokecolor="#bababa">
                <v:path arrowok="t"/>
              </v:shape>
            </v:group>
            <v:group style="position:absolute;left:10367;top:23552;width:16;height:16" coordorigin="10367,23552" coordsize="16,16">
              <v:shape style="position:absolute;left:10367;top:23552;width:16;height:16" coordorigin="10367,23552" coordsize="16,16" path="m10367,23552l10382,23568e" filled="false" stroked="true" strokeweight=".318763pt" strokecolor="#bababa">
                <v:path arrowok="t"/>
              </v:shape>
            </v:group>
            <v:group style="position:absolute;left:10367;top:23552;width:16;height:16" coordorigin="10367,23552" coordsize="16,16">
              <v:shape style="position:absolute;left:10367;top:23552;width:16;height:16" coordorigin="10367,23552" coordsize="16,16" path="m10382,23552l10367,23568e" filled="false" stroked="true" strokeweight=".318763pt" strokecolor="#bababa">
                <v:path arrowok="t"/>
              </v:shape>
            </v:group>
            <v:group style="position:absolute;left:10271;top:23708;width:16;height:16" coordorigin="10271,23708" coordsize="16,16">
              <v:shape style="position:absolute;left:10271;top:23708;width:16;height:16" coordorigin="10271,23708" coordsize="16,16" path="m10271,23708l10287,23724e" filled="false" stroked="true" strokeweight=".318763pt" strokecolor="#bababa">
                <v:path arrowok="t"/>
              </v:shape>
            </v:group>
            <v:group style="position:absolute;left:10271;top:23708;width:16;height:16" coordorigin="10271,23708" coordsize="16,16">
              <v:shape style="position:absolute;left:10271;top:23708;width:16;height:16" coordorigin="10271,23708" coordsize="16,16" path="m10287,23708l10271,23724e" filled="false" stroked="true" strokeweight=".318763pt" strokecolor="#bababa">
                <v:path arrowok="t"/>
              </v:shape>
            </v:group>
            <v:group style="position:absolute;left:10245;top:23755;width:16;height:16" coordorigin="10245,23755" coordsize="16,16">
              <v:shape style="position:absolute;left:10245;top:23755;width:16;height:16" coordorigin="10245,23755" coordsize="16,16" path="m10245,23755l10261,23771e" filled="false" stroked="true" strokeweight=".318763pt" strokecolor="#bababa">
                <v:path arrowok="t"/>
              </v:shape>
            </v:group>
            <v:group style="position:absolute;left:10245;top:23755;width:16;height:16" coordorigin="10245,23755" coordsize="16,16">
              <v:shape style="position:absolute;left:10245;top:23755;width:16;height:16" coordorigin="10245,23755" coordsize="16,16" path="m10261,23755l10245,23771e" filled="false" stroked="true" strokeweight=".318763pt" strokecolor="#bababa">
                <v:path arrowok="t"/>
              </v:shape>
            </v:group>
            <v:group style="position:absolute;left:10234;top:23788;width:16;height:16" coordorigin="10234,23788" coordsize="16,16">
              <v:shape style="position:absolute;left:10234;top:23788;width:16;height:16" coordorigin="10234,23788" coordsize="16,16" path="m10234,23788l10250,23804e" filled="false" stroked="true" strokeweight=".318763pt" strokecolor="#bababa">
                <v:path arrowok="t"/>
              </v:shape>
            </v:group>
            <v:group style="position:absolute;left:10234;top:23788;width:16;height:16" coordorigin="10234,23788" coordsize="16,16">
              <v:shape style="position:absolute;left:10234;top:23788;width:16;height:16" coordorigin="10234,23788" coordsize="16,16" path="m10250,23788l10234,23804e" filled="false" stroked="true" strokeweight=".318763pt" strokecolor="#bababa">
                <v:path arrowok="t"/>
              </v:shape>
            </v:group>
            <v:group style="position:absolute;left:10362;top:23039;width:16;height:16" coordorigin="10362,23039" coordsize="16,16">
              <v:shape style="position:absolute;left:10362;top:23039;width:16;height:16" coordorigin="10362,23039" coordsize="16,16" path="m10362,23039l10378,23055e" filled="false" stroked="true" strokeweight=".318763pt" strokecolor="#bababa">
                <v:path arrowok="t"/>
              </v:shape>
            </v:group>
            <v:group style="position:absolute;left:10362;top:23039;width:16;height:16" coordorigin="10362,23039" coordsize="16,16">
              <v:shape style="position:absolute;left:10362;top:23039;width:16;height:16" coordorigin="10362,23039" coordsize="16,16" path="m10378,23039l10362,23055e" filled="false" stroked="true" strokeweight=".318763pt" strokecolor="#bababa">
                <v:path arrowok="t"/>
              </v:shape>
            </v:group>
            <v:group style="position:absolute;left:8948;top:22521;width:16;height:16" coordorigin="8948,22521" coordsize="16,16">
              <v:shape style="position:absolute;left:8948;top:22521;width:16;height:16" coordorigin="8948,22521" coordsize="16,16" path="m8948,22521l8964,22537e" filled="false" stroked="true" strokeweight=".318763pt" strokecolor="#bababa">
                <v:path arrowok="t"/>
              </v:shape>
            </v:group>
            <v:group style="position:absolute;left:8948;top:22521;width:16;height:16" coordorigin="8948,22521" coordsize="16,16">
              <v:shape style="position:absolute;left:8948;top:22521;width:16;height:16" coordorigin="8948,22521" coordsize="16,16" path="m8964,22521l8948,22537e" filled="false" stroked="true" strokeweight=".318763pt" strokecolor="#bababa">
                <v:path arrowok="t"/>
              </v:shape>
            </v:group>
            <v:group style="position:absolute;left:8945;top:22531;width:16;height:16" coordorigin="8945,22531" coordsize="16,16">
              <v:shape style="position:absolute;left:8945;top:22531;width:16;height:16" coordorigin="8945,22531" coordsize="16,16" path="m8945,22531l8961,22547e" filled="false" stroked="true" strokeweight=".318763pt" strokecolor="#bababa">
                <v:path arrowok="t"/>
              </v:shape>
            </v:group>
            <v:group style="position:absolute;left:8945;top:22531;width:16;height:16" coordorigin="8945,22531" coordsize="16,16">
              <v:shape style="position:absolute;left:8945;top:22531;width:16;height:16" coordorigin="8945,22531" coordsize="16,16" path="m8961,22531l8945,22547e" filled="false" stroked="true" strokeweight=".318763pt" strokecolor="#bababa">
                <v:path arrowok="t"/>
              </v:shape>
            </v:group>
            <v:group style="position:absolute;left:10362;top:23047;width:16;height:16" coordorigin="10362,23047" coordsize="16,16">
              <v:shape style="position:absolute;left:10362;top:23047;width:16;height:16" coordorigin="10362,23047" coordsize="16,16" path="m10362,23047l10378,23063e" filled="false" stroked="true" strokeweight=".318763pt" strokecolor="#bababa">
                <v:path arrowok="t"/>
              </v:shape>
            </v:group>
            <v:group style="position:absolute;left:10362;top:23047;width:16;height:16" coordorigin="10362,23047" coordsize="16,16">
              <v:shape style="position:absolute;left:10362;top:23047;width:16;height:16" coordorigin="10362,23047" coordsize="16,16" path="m10378,23047l10362,23063e" filled="false" stroked="true" strokeweight=".318763pt" strokecolor="#bababa">
                <v:path arrowok="t"/>
              </v:shape>
            </v:group>
            <v:group style="position:absolute;left:9257;top:18472;width:16;height:16" coordorigin="9257,18472" coordsize="16,16">
              <v:shape style="position:absolute;left:9257;top:18472;width:16;height:16" coordorigin="9257,18472" coordsize="16,16" path="m9257,18472l9273,18488e" filled="false" stroked="true" strokeweight=".318763pt" strokecolor="#bababa">
                <v:path arrowok="t"/>
              </v:shape>
            </v:group>
            <v:group style="position:absolute;left:9257;top:18472;width:16;height:16" coordorigin="9257,18472" coordsize="16,16">
              <v:shape style="position:absolute;left:9257;top:18472;width:16;height:16" coordorigin="9257,18472" coordsize="16,16" path="m9273,18472l9257,18488e" filled="false" stroked="true" strokeweight=".318763pt" strokecolor="#bababa">
                <v:path arrowok="t"/>
              </v:shape>
            </v:group>
            <v:group style="position:absolute;left:9501;top:18413;width:16;height:16" coordorigin="9501,18413" coordsize="16,16">
              <v:shape style="position:absolute;left:9501;top:18413;width:16;height:16" coordorigin="9501,18413" coordsize="16,16" path="m9501,18413l9517,18429e" filled="false" stroked="true" strokeweight=".318763pt" strokecolor="#bababa">
                <v:path arrowok="t"/>
              </v:shape>
            </v:group>
            <v:group style="position:absolute;left:9501;top:18413;width:16;height:16" coordorigin="9501,18413" coordsize="16,16">
              <v:shape style="position:absolute;left:9501;top:18413;width:16;height:16" coordorigin="9501,18413" coordsize="16,16" path="m9517,18413l9501,18429e" filled="false" stroked="true" strokeweight=".318763pt" strokecolor="#bababa">
                <v:path arrowok="t"/>
              </v:shape>
            </v:group>
            <v:group style="position:absolute;left:4115;top:17181;width:16;height:16" coordorigin="4115,17181" coordsize="16,16">
              <v:shape style="position:absolute;left:4115;top:17181;width:16;height:16" coordorigin="4115,17181" coordsize="16,16" path="m4115,17181l4131,17197e" filled="false" stroked="true" strokeweight=".318763pt" strokecolor="#bababa">
                <v:path arrowok="t"/>
              </v:shape>
            </v:group>
            <v:group style="position:absolute;left:4115;top:17181;width:16;height:16" coordorigin="4115,17181" coordsize="16,16">
              <v:shape style="position:absolute;left:4115;top:17181;width:16;height:16" coordorigin="4115,17181" coordsize="16,16" path="m4131,17181l4115,17197e" filled="false" stroked="true" strokeweight=".318763pt" strokecolor="#bababa">
                <v:path arrowok="t"/>
              </v:shape>
            </v:group>
            <v:group style="position:absolute;left:12642;top:18349;width:16;height:16" coordorigin="12642,18349" coordsize="16,16">
              <v:shape style="position:absolute;left:12642;top:18349;width:16;height:16" coordorigin="12642,18349" coordsize="16,16" path="m12642,18349l12658,18365e" filled="false" stroked="true" strokeweight=".318763pt" strokecolor="#bababa">
                <v:path arrowok="t"/>
              </v:shape>
            </v:group>
            <v:group style="position:absolute;left:12642;top:18349;width:16;height:16" coordorigin="12642,18349" coordsize="16,16">
              <v:shape style="position:absolute;left:12642;top:18349;width:16;height:16" coordorigin="12642,18349" coordsize="16,16" path="m12658,18349l12642,18365e" filled="false" stroked="true" strokeweight=".318763pt" strokecolor="#bababa">
                <v:path arrowok="t"/>
              </v:shape>
            </v:group>
            <v:group style="position:absolute;left:12046;top:18354;width:16;height:16" coordorigin="12046,18354" coordsize="16,16">
              <v:shape style="position:absolute;left:12046;top:18354;width:16;height:16" coordorigin="12046,18354" coordsize="16,16" path="m12046,18354l12062,18370e" filled="false" stroked="true" strokeweight=".318763pt" strokecolor="#bababa">
                <v:path arrowok="t"/>
              </v:shape>
            </v:group>
            <v:group style="position:absolute;left:12046;top:18354;width:16;height:16" coordorigin="12046,18354" coordsize="16,16">
              <v:shape style="position:absolute;left:12046;top:18354;width:16;height:16" coordorigin="12046,18354" coordsize="16,16" path="m12062,18354l12046,18370e" filled="false" stroked="true" strokeweight=".318763pt" strokecolor="#bababa">
                <v:path arrowok="t"/>
              </v:shape>
            </v:group>
            <v:group style="position:absolute;left:11425;top:18273;width:16;height:16" coordorigin="11425,18273" coordsize="16,16">
              <v:shape style="position:absolute;left:11425;top:18273;width:16;height:16" coordorigin="11425,18273" coordsize="16,16" path="m11425,18273l11441,18288e" filled="false" stroked="true" strokeweight=".318763pt" strokecolor="#bababa">
                <v:path arrowok="t"/>
              </v:shape>
            </v:group>
            <v:group style="position:absolute;left:11425;top:18273;width:16;height:16" coordorigin="11425,18273" coordsize="16,16">
              <v:shape style="position:absolute;left:11425;top:18273;width:16;height:16" coordorigin="11425,18273" coordsize="16,16" path="m11441,18273l11425,18288e" filled="false" stroked="true" strokeweight=".318763pt" strokecolor="#bababa">
                <v:path arrowok="t"/>
              </v:shape>
            </v:group>
            <v:group style="position:absolute;left:10806;top:18120;width:16;height:16" coordorigin="10806,18120" coordsize="16,16">
              <v:shape style="position:absolute;left:10806;top:18120;width:16;height:16" coordorigin="10806,18120" coordsize="16,16" path="m10806,18120l10822,18135e" filled="false" stroked="true" strokeweight=".318763pt" strokecolor="#bababa">
                <v:path arrowok="t"/>
              </v:shape>
            </v:group>
            <v:group style="position:absolute;left:10806;top:18120;width:16;height:16" coordorigin="10806,18120" coordsize="16,16">
              <v:shape style="position:absolute;left:10806;top:18120;width:16;height:16" coordorigin="10806,18120" coordsize="16,16" path="m10822,18120l10806,18135e" filled="false" stroked="true" strokeweight=".318763pt" strokecolor="#bababa">
                <v:path arrowok="t"/>
              </v:shape>
            </v:group>
            <v:group style="position:absolute;left:10158;top:17884;width:16;height:16" coordorigin="10158,17884" coordsize="16,16">
              <v:shape style="position:absolute;left:10158;top:17884;width:16;height:16" coordorigin="10158,17884" coordsize="16,16" path="m10158,17884l10174,17900e" filled="false" stroked="true" strokeweight=".318763pt" strokecolor="#bababa">
                <v:path arrowok="t"/>
              </v:shape>
            </v:group>
            <v:group style="position:absolute;left:10158;top:17884;width:16;height:16" coordorigin="10158,17884" coordsize="16,16">
              <v:shape style="position:absolute;left:10158;top:17884;width:16;height:16" coordorigin="10158,17884" coordsize="16,16" path="m10174,17884l10158,17900e" filled="false" stroked="true" strokeweight=".318763pt" strokecolor="#bababa">
                <v:path arrowok="t"/>
              </v:shape>
            </v:group>
            <v:group style="position:absolute;left:10476;top:15753;width:16;height:16" coordorigin="10476,15753" coordsize="16,16">
              <v:shape style="position:absolute;left:10476;top:15753;width:16;height:16" coordorigin="10476,15753" coordsize="16,16" path="m10476,15753l10492,15769e" filled="false" stroked="true" strokeweight=".318763pt" strokecolor="#bababa">
                <v:path arrowok="t"/>
              </v:shape>
            </v:group>
            <v:group style="position:absolute;left:10476;top:15753;width:16;height:16" coordorigin="10476,15753" coordsize="16,16">
              <v:shape style="position:absolute;left:10476;top:15753;width:16;height:16" coordorigin="10476,15753" coordsize="16,16" path="m10492,15753l10476,15769e" filled="false" stroked="true" strokeweight=".318763pt" strokecolor="#bababa">
                <v:path arrowok="t"/>
              </v:shape>
            </v:group>
            <v:group style="position:absolute;left:10285;top:15665;width:16;height:16" coordorigin="10285,15665" coordsize="16,16">
              <v:shape style="position:absolute;left:10285;top:15665;width:16;height:16" coordorigin="10285,15665" coordsize="16,16" path="m10285,15665l10301,15681e" filled="false" stroked="true" strokeweight=".318763pt" strokecolor="#bababa">
                <v:path arrowok="t"/>
              </v:shape>
            </v:group>
            <v:group style="position:absolute;left:10285;top:15665;width:16;height:16" coordorigin="10285,15665" coordsize="16,16">
              <v:shape style="position:absolute;left:10285;top:15665;width:16;height:16" coordorigin="10285,15665" coordsize="16,16" path="m10301,15665l10285,15681e" filled="false" stroked="true" strokeweight=".318763pt" strokecolor="#bababa">
                <v:path arrowok="t"/>
              </v:shape>
            </v:group>
            <v:group style="position:absolute;left:10285;top:15664;width:16;height:16" coordorigin="10285,15664" coordsize="16,16">
              <v:shape style="position:absolute;left:10285;top:15664;width:16;height:16" coordorigin="10285,15664" coordsize="16,16" path="m10285,15664l10301,15680e" filled="false" stroked="true" strokeweight=".318763pt" strokecolor="#bababa">
                <v:path arrowok="t"/>
              </v:shape>
            </v:group>
            <v:group style="position:absolute;left:10285;top:15664;width:16;height:16" coordorigin="10285,15664" coordsize="16,16">
              <v:shape style="position:absolute;left:10285;top:15664;width:16;height:16" coordorigin="10285,15664" coordsize="16,16" path="m10301,15664l10285,15680e" filled="false" stroked="true" strokeweight=".318763pt" strokecolor="#bababa">
                <v:path arrowok="t"/>
              </v:shape>
            </v:group>
            <v:group style="position:absolute;left:9973;top:15501;width:16;height:16" coordorigin="9973,15501" coordsize="16,16">
              <v:shape style="position:absolute;left:9973;top:15501;width:16;height:16" coordorigin="9973,15501" coordsize="16,16" path="m9973,15501l9989,15517e" filled="false" stroked="true" strokeweight=".318763pt" strokecolor="#bababa">
                <v:path arrowok="t"/>
              </v:shape>
            </v:group>
            <v:group style="position:absolute;left:9973;top:15501;width:16;height:16" coordorigin="9973,15501" coordsize="16,16">
              <v:shape style="position:absolute;left:9973;top:15501;width:16;height:16" coordorigin="9973,15501" coordsize="16,16" path="m9989,15501l9973,15517e" filled="false" stroked="true" strokeweight=".318763pt" strokecolor="#bababa">
                <v:path arrowok="t"/>
              </v:shape>
            </v:group>
            <v:group style="position:absolute;left:9221;top:14986;width:16;height:16" coordorigin="9221,14986" coordsize="16,16">
              <v:shape style="position:absolute;left:9221;top:14986;width:16;height:16" coordorigin="9221,14986" coordsize="16,16" path="m9221,14986l9237,15002e" filled="false" stroked="true" strokeweight=".318763pt" strokecolor="#bababa">
                <v:path arrowok="t"/>
              </v:shape>
            </v:group>
            <v:group style="position:absolute;left:9221;top:14986;width:16;height:16" coordorigin="9221,14986" coordsize="16,16">
              <v:shape style="position:absolute;left:9221;top:14986;width:16;height:16" coordorigin="9221,14986" coordsize="16,16" path="m9237,14986l9221,15002e" filled="false" stroked="true" strokeweight=".318763pt" strokecolor="#bababa">
                <v:path arrowok="t"/>
              </v:shape>
            </v:group>
            <v:group style="position:absolute;left:8900;top:14687;width:16;height:16" coordorigin="8900,14687" coordsize="16,16">
              <v:shape style="position:absolute;left:8900;top:14687;width:16;height:16" coordorigin="8900,14687" coordsize="16,16" path="m8900,14687l8916,14703e" filled="false" stroked="true" strokeweight=".318763pt" strokecolor="#bababa">
                <v:path arrowok="t"/>
              </v:shape>
            </v:group>
            <v:group style="position:absolute;left:8900;top:14687;width:16;height:16" coordorigin="8900,14687" coordsize="16,16">
              <v:shape style="position:absolute;left:8900;top:14687;width:16;height:16" coordorigin="8900,14687" coordsize="16,16" path="m8916,14687l8900,14703e" filled="false" stroked="true" strokeweight=".318763pt" strokecolor="#bababa">
                <v:path arrowok="t"/>
              </v:shape>
            </v:group>
            <v:group style="position:absolute;left:8585;top:14319;width:16;height:16" coordorigin="8585,14319" coordsize="16,16">
              <v:shape style="position:absolute;left:8585;top:14319;width:16;height:16" coordorigin="8585,14319" coordsize="16,16" path="m8585,14319l8601,14335e" filled="false" stroked="true" strokeweight=".318763pt" strokecolor="#bababa">
                <v:path arrowok="t"/>
              </v:shape>
            </v:group>
            <v:group style="position:absolute;left:8585;top:14319;width:16;height:16" coordorigin="8585,14319" coordsize="16,16">
              <v:shape style="position:absolute;left:8585;top:14319;width:16;height:16" coordorigin="8585,14319" coordsize="16,16" path="m8601,14319l8585,14335e" filled="false" stroked="true" strokeweight=".318763pt" strokecolor="#bababa">
                <v:path arrowok="t"/>
              </v:shape>
            </v:group>
            <v:group style="position:absolute;left:8303;top:13912;width:16;height:16" coordorigin="8303,13912" coordsize="16,16">
              <v:shape style="position:absolute;left:8303;top:13912;width:16;height:16" coordorigin="8303,13912" coordsize="16,16" path="m8303,13912l8319,13928e" filled="false" stroked="true" strokeweight=".318763pt" strokecolor="#bababa">
                <v:path arrowok="t"/>
              </v:shape>
            </v:group>
            <v:group style="position:absolute;left:8303;top:13912;width:16;height:16" coordorigin="8303,13912" coordsize="16,16">
              <v:shape style="position:absolute;left:8303;top:13912;width:16;height:16" coordorigin="8303,13912" coordsize="16,16" path="m8319,13912l8303,13928e" filled="false" stroked="true" strokeweight=".318763pt" strokecolor="#bababa">
                <v:path arrowok="t"/>
              </v:shape>
            </v:group>
            <v:group style="position:absolute;left:8059;top:13455;width:16;height:16" coordorigin="8059,13455" coordsize="16,16">
              <v:shape style="position:absolute;left:8059;top:13455;width:16;height:16" coordorigin="8059,13455" coordsize="16,16" path="m8059,13455l8075,13471e" filled="false" stroked="true" strokeweight=".318763pt" strokecolor="#bababa">
                <v:path arrowok="t"/>
              </v:shape>
            </v:group>
            <v:group style="position:absolute;left:8059;top:13455;width:16;height:16" coordorigin="8059,13455" coordsize="16,16">
              <v:shape style="position:absolute;left:8059;top:13455;width:16;height:16" coordorigin="8059,13455" coordsize="16,16" path="m8075,13455l8059,13471e" filled="false" stroked="true" strokeweight=".318763pt" strokecolor="#bababa">
                <v:path arrowok="t"/>
              </v:shape>
            </v:group>
            <v:group style="position:absolute;left:7880;top:13017;width:16;height:16" coordorigin="7880,13017" coordsize="16,16">
              <v:shape style="position:absolute;left:7880;top:13017;width:16;height:16" coordorigin="7880,13017" coordsize="16,16" path="m7880,13017l7896,13033e" filled="false" stroked="true" strokeweight=".318763pt" strokecolor="#bababa">
                <v:path arrowok="t"/>
              </v:shape>
            </v:group>
            <v:group style="position:absolute;left:7880;top:13017;width:16;height:16" coordorigin="7880,13017" coordsize="16,16">
              <v:shape style="position:absolute;left:7880;top:13017;width:16;height:16" coordorigin="7880,13017" coordsize="16,16" path="m7896,13017l7880,13033e" filled="false" stroked="true" strokeweight=".318763pt" strokecolor="#bababa">
                <v:path arrowok="t"/>
              </v:shape>
            </v:group>
            <v:group style="position:absolute;left:7743;top:12591;width:16;height:16" coordorigin="7743,12591" coordsize="16,16">
              <v:shape style="position:absolute;left:7743;top:12591;width:16;height:16" coordorigin="7743,12591" coordsize="16,16" path="m7743,12591l7759,12607e" filled="false" stroked="true" strokeweight=".318763pt" strokecolor="#bababa">
                <v:path arrowok="t"/>
              </v:shape>
            </v:group>
            <v:group style="position:absolute;left:7743;top:12591;width:16;height:16" coordorigin="7743,12591" coordsize="16,16">
              <v:shape style="position:absolute;left:7743;top:12591;width:16;height:16" coordorigin="7743,12591" coordsize="16,16" path="m7759,12591l7743,12607e" filled="false" stroked="true" strokeweight=".318763pt" strokecolor="#bababa">
                <v:path arrowok="t"/>
              </v:shape>
            </v:group>
            <v:group style="position:absolute;left:7686;top:12277;width:16;height:16" coordorigin="7686,12277" coordsize="16,16">
              <v:shape style="position:absolute;left:7686;top:12277;width:16;height:16" coordorigin="7686,12277" coordsize="16,16" path="m7686,12277l7702,12293e" filled="false" stroked="true" strokeweight=".318763pt" strokecolor="#bababa">
                <v:path arrowok="t"/>
              </v:shape>
            </v:group>
            <v:group style="position:absolute;left:7686;top:12277;width:16;height:16" coordorigin="7686,12277" coordsize="16,16">
              <v:shape style="position:absolute;left:7686;top:12277;width:16;height:16" coordorigin="7686,12277" coordsize="16,16" path="m7702,12277l7686,12293e" filled="false" stroked="true" strokeweight=".318763pt" strokecolor="#bababa">
                <v:path arrowok="t"/>
              </v:shape>
            </v:group>
            <v:group style="position:absolute;left:7638;top:11818;width:16;height:16" coordorigin="7638,11818" coordsize="16,16">
              <v:shape style="position:absolute;left:7638;top:11818;width:16;height:16" coordorigin="7638,11818" coordsize="16,16" path="m7638,11818l7654,11834e" filled="false" stroked="true" strokeweight=".318763pt" strokecolor="#bababa">
                <v:path arrowok="t"/>
              </v:shape>
            </v:group>
            <v:group style="position:absolute;left:7638;top:11818;width:16;height:16" coordorigin="7638,11818" coordsize="16,16">
              <v:shape style="position:absolute;left:7638;top:11818;width:16;height:16" coordorigin="7638,11818" coordsize="16,16" path="m7654,11818l7638,11834e" filled="false" stroked="true" strokeweight=".318763pt" strokecolor="#bababa">
                <v:path arrowok="t"/>
              </v:shape>
            </v:group>
            <v:group style="position:absolute;left:7638;top:11269;width:16;height:16" coordorigin="7638,11269" coordsize="16,16">
              <v:shape style="position:absolute;left:7638;top:11269;width:16;height:16" coordorigin="7638,11269" coordsize="16,16" path="m7638,11269l7654,11284e" filled="false" stroked="true" strokeweight=".318763pt" strokecolor="#bababa">
                <v:path arrowok="t"/>
              </v:shape>
            </v:group>
            <v:group style="position:absolute;left:7638;top:11269;width:16;height:16" coordorigin="7638,11269" coordsize="16,16">
              <v:shape style="position:absolute;left:7638;top:11269;width:16;height:16" coordorigin="7638,11269" coordsize="16,16" path="m7654,11269l7638,11284e" filled="false" stroked="true" strokeweight=".318763pt" strokecolor="#bababa">
                <v:path arrowok="t"/>
              </v:shape>
            </v:group>
            <v:group style="position:absolute;left:7704;top:10704;width:16;height:16" coordorigin="7704,10704" coordsize="16,16">
              <v:shape style="position:absolute;left:7704;top:10704;width:16;height:16" coordorigin="7704,10704" coordsize="16,16" path="m7704,10704l7720,10720e" filled="false" stroked="true" strokeweight=".318763pt" strokecolor="#bababa">
                <v:path arrowok="t"/>
              </v:shape>
            </v:group>
            <v:group style="position:absolute;left:7704;top:10704;width:16;height:16" coordorigin="7704,10704" coordsize="16,16">
              <v:shape style="position:absolute;left:7704;top:10704;width:16;height:16" coordorigin="7704,10704" coordsize="16,16" path="m7720,10704l7704,10720e" filled="false" stroked="true" strokeweight=".318763pt" strokecolor="#bababa">
                <v:path arrowok="t"/>
              </v:shape>
            </v:group>
            <v:group style="position:absolute;left:7842;top:10156;width:16;height:16" coordorigin="7842,10156" coordsize="16,16">
              <v:shape style="position:absolute;left:7842;top:10156;width:16;height:16" coordorigin="7842,10156" coordsize="16,16" path="m7842,10156l7858,10172e" filled="false" stroked="true" strokeweight=".318763pt" strokecolor="#bababa">
                <v:path arrowok="t"/>
              </v:shape>
            </v:group>
            <v:group style="position:absolute;left:7842;top:10156;width:16;height:16" coordorigin="7842,10156" coordsize="16,16">
              <v:shape style="position:absolute;left:7842;top:10156;width:16;height:16" coordorigin="7842,10156" coordsize="16,16" path="m7858,10156l7842,10172e" filled="false" stroked="true" strokeweight=".318763pt" strokecolor="#bababa">
                <v:path arrowok="t"/>
              </v:shape>
            </v:group>
            <v:group style="position:absolute;left:8064;top:9627;width:16;height:16" coordorigin="8064,9627" coordsize="16,16">
              <v:shape style="position:absolute;left:8064;top:9627;width:16;height:16" coordorigin="8064,9627" coordsize="16,16" path="m8064,9627l8080,9643e" filled="false" stroked="true" strokeweight=".318763pt" strokecolor="#bababa">
                <v:path arrowok="t"/>
              </v:shape>
            </v:group>
            <v:group style="position:absolute;left:8064;top:9627;width:16;height:16" coordorigin="8064,9627" coordsize="16,16">
              <v:shape style="position:absolute;left:8064;top:9627;width:16;height:16" coordorigin="8064,9627" coordsize="16,16" path="m8080,9627l8064,9643e" filled="false" stroked="true" strokeweight=".318763pt" strokecolor="#bababa">
                <v:path arrowok="t"/>
              </v:shape>
            </v:group>
            <v:group style="position:absolute;left:8344;top:9116;width:16;height:16" coordorigin="8344,9116" coordsize="16,16">
              <v:shape style="position:absolute;left:8344;top:9116;width:16;height:16" coordorigin="8344,9116" coordsize="16,16" path="m8344,9116l8360,9131e" filled="false" stroked="true" strokeweight=".318763pt" strokecolor="#bababa">
                <v:path arrowok="t"/>
              </v:shape>
            </v:group>
            <v:group style="position:absolute;left:8344;top:9116;width:16;height:16" coordorigin="8344,9116" coordsize="16,16">
              <v:shape style="position:absolute;left:8344;top:9116;width:16;height:16" coordorigin="8344,9116" coordsize="16,16" path="m8360,9116l8344,9131e" filled="false" stroked="true" strokeweight=".318763pt" strokecolor="#bababa">
                <v:path arrowok="t"/>
              </v:shape>
            </v:group>
            <v:group style="position:absolute;left:8668;top:8671;width:16;height:16" coordorigin="8668,8671" coordsize="16,16">
              <v:shape style="position:absolute;left:8668;top:8671;width:16;height:16" coordorigin="8668,8671" coordsize="16,16" path="m8668,8671l8684,8687e" filled="false" stroked="true" strokeweight=".318763pt" strokecolor="#bababa">
                <v:path arrowok="t"/>
              </v:shape>
            </v:group>
            <v:group style="position:absolute;left:8668;top:8671;width:16;height:16" coordorigin="8668,8671" coordsize="16,16">
              <v:shape style="position:absolute;left:8668;top:8671;width:16;height:16" coordorigin="8668,8671" coordsize="16,16" path="m8684,8671l8668,8687e" filled="false" stroked="true" strokeweight=".318763pt" strokecolor="#bababa">
                <v:path arrowok="t"/>
              </v:shape>
            </v:group>
            <v:group style="position:absolute;left:8896;top:8411;width:16;height:16" coordorigin="8896,8411" coordsize="16,16">
              <v:shape style="position:absolute;left:8896;top:8411;width:16;height:16" coordorigin="8896,8411" coordsize="16,16" path="m8896,8411l8912,8427e" filled="false" stroked="true" strokeweight=".318763pt" strokecolor="#bababa">
                <v:path arrowok="t"/>
              </v:shape>
            </v:group>
            <v:group style="position:absolute;left:8896;top:8411;width:16;height:16" coordorigin="8896,8411" coordsize="16,16">
              <v:shape style="position:absolute;left:8896;top:8411;width:16;height:16" coordorigin="8896,8411" coordsize="16,16" path="m8912,8411l8896,8427e" filled="false" stroked="true" strokeweight=".318763pt" strokecolor="#bababa">
                <v:path arrowok="t"/>
              </v:shape>
            </v:group>
            <v:group style="position:absolute;left:9195;top:8131;width:16;height:16" coordorigin="9195,8131" coordsize="16,16">
              <v:shape style="position:absolute;left:9195;top:8131;width:16;height:16" coordorigin="9195,8131" coordsize="16,16" path="m9195,8131l9211,8147e" filled="false" stroked="true" strokeweight=".318763pt" strokecolor="#bababa">
                <v:path arrowok="t"/>
              </v:shape>
            </v:group>
            <v:group style="position:absolute;left:9195;top:8131;width:16;height:16" coordorigin="9195,8131" coordsize="16,16">
              <v:shape style="position:absolute;left:9195;top:8131;width:16;height:16" coordorigin="9195,8131" coordsize="16,16" path="m9211,8131l9195,8147e" filled="false" stroked="true" strokeweight=".318763pt" strokecolor="#bababa">
                <v:path arrowok="t"/>
              </v:shape>
            </v:group>
            <v:group style="position:absolute;left:6687;top:13590;width:16;height:16" coordorigin="6687,13590" coordsize="16,16">
              <v:shape style="position:absolute;left:6687;top:13590;width:16;height:16" coordorigin="6687,13590" coordsize="16,16" path="m6687,13590l6703,13606e" filled="false" stroked="true" strokeweight=".318763pt" strokecolor="#bababa">
                <v:path arrowok="t"/>
              </v:shape>
            </v:group>
            <v:group style="position:absolute;left:6687;top:13590;width:16;height:16" coordorigin="6687,13590" coordsize="16,16">
              <v:shape style="position:absolute;left:6687;top:13590;width:16;height:16" coordorigin="6687,13590" coordsize="16,16" path="m6703,13590l6687,13606e" filled="false" stroked="true" strokeweight=".318763pt" strokecolor="#bababa">
                <v:path arrowok="t"/>
              </v:shape>
            </v:group>
            <v:group style="position:absolute;left:6830;top:14175;width:16;height:16" coordorigin="6830,14175" coordsize="16,16">
              <v:shape style="position:absolute;left:6830;top:14175;width:16;height:16" coordorigin="6830,14175" coordsize="16,16" path="m6830,14175l6846,14191e" filled="false" stroked="true" strokeweight=".318763pt" strokecolor="#bababa">
                <v:path arrowok="t"/>
              </v:shape>
            </v:group>
            <v:group style="position:absolute;left:6830;top:14175;width:16;height:16" coordorigin="6830,14175" coordsize="16,16">
              <v:shape style="position:absolute;left:6830;top:14175;width:16;height:16" coordorigin="6830,14175" coordsize="16,16" path="m6846,14175l6830,14191e" filled="false" stroked="true" strokeweight=".318763pt" strokecolor="#bababa">
                <v:path arrowok="t"/>
              </v:shape>
            </v:group>
            <v:group style="position:absolute;left:6998;top:14711;width:16;height:16" coordorigin="6998,14711" coordsize="16,16">
              <v:shape style="position:absolute;left:6998;top:14711;width:16;height:16" coordorigin="6998,14711" coordsize="16,16" path="m6998,14711l7014,14727e" filled="false" stroked="true" strokeweight=".318763pt" strokecolor="#bababa">
                <v:path arrowok="t"/>
              </v:shape>
            </v:group>
            <v:group style="position:absolute;left:6998;top:14711;width:16;height:16" coordorigin="6998,14711" coordsize="16,16">
              <v:shape style="position:absolute;left:6998;top:14711;width:16;height:16" coordorigin="6998,14711" coordsize="16,16" path="m7014,14711l6998,14727e" filled="false" stroked="true" strokeweight=".318763pt" strokecolor="#bababa">
                <v:path arrowok="t"/>
              </v:shape>
            </v:group>
            <v:group style="position:absolute;left:7595;top:14665;width:16;height:16" coordorigin="7595,14665" coordsize="16,16">
              <v:shape style="position:absolute;left:7595;top:14665;width:16;height:16" coordorigin="7595,14665" coordsize="16,16" path="m7595,14665l7611,14680e" filled="false" stroked="true" strokeweight=".318763pt" strokecolor="#bababa">
                <v:path arrowok="t"/>
              </v:shape>
            </v:group>
            <v:group style="position:absolute;left:7595;top:14665;width:16;height:16" coordorigin="7595,14665" coordsize="16,16">
              <v:shape style="position:absolute;left:7595;top:14665;width:16;height:16" coordorigin="7595,14665" coordsize="16,16" path="m7611,14665l7595,14680e" filled="false" stroked="true" strokeweight=".318763pt" strokecolor="#bababa">
                <v:path arrowok="t"/>
              </v:shape>
            </v:group>
            <v:group style="position:absolute;left:7280;top:14153;width:16;height:16" coordorigin="7280,14153" coordsize="16,16">
              <v:shape style="position:absolute;left:7280;top:14153;width:16;height:16" coordorigin="7280,14153" coordsize="16,16" path="m7280,14153l7296,14169e" filled="false" stroked="true" strokeweight=".318763pt" strokecolor="#bababa">
                <v:path arrowok="t"/>
              </v:shape>
            </v:group>
            <v:group style="position:absolute;left:7280;top:14153;width:16;height:16" coordorigin="7280,14153" coordsize="16,16">
              <v:shape style="position:absolute;left:7280;top:14153;width:16;height:16" coordorigin="7280,14153" coordsize="16,16" path="m7296,14153l7280,14169e" filled="false" stroked="true" strokeweight=".318763pt" strokecolor="#bababa">
                <v:path arrowok="t"/>
              </v:shape>
            </v:group>
            <v:group style="position:absolute;left:7044;top:13648;width:16;height:16" coordorigin="7044,13648" coordsize="16,16">
              <v:shape style="position:absolute;left:7044;top:13648;width:16;height:16" coordorigin="7044,13648" coordsize="16,16" path="m7044,13648l7060,13664e" filled="false" stroked="true" strokeweight=".318763pt" strokecolor="#bababa">
                <v:path arrowok="t"/>
              </v:shape>
            </v:group>
            <v:group style="position:absolute;left:7044;top:13648;width:16;height:16" coordorigin="7044,13648" coordsize="16,16">
              <v:shape style="position:absolute;left:7044;top:13648;width:16;height:16" coordorigin="7044,13648" coordsize="16,16" path="m7060,13648l7044,13664e" filled="false" stroked="true" strokeweight=".318763pt" strokecolor="#bababa">
                <v:path arrowok="t"/>
              </v:shape>
            </v:group>
            <v:group style="position:absolute;left:6853;top:13093;width:16;height:16" coordorigin="6853,13093" coordsize="16,16">
              <v:shape style="position:absolute;left:6853;top:13093;width:16;height:16" coordorigin="6853,13093" coordsize="16,16" path="m6853,13093l6869,13109e" filled="false" stroked="true" strokeweight=".318763pt" strokecolor="#bababa">
                <v:path arrowok="t"/>
              </v:shape>
            </v:group>
            <v:group style="position:absolute;left:6853;top:13093;width:16;height:16" coordorigin="6853,13093" coordsize="16,16">
              <v:shape style="position:absolute;left:6853;top:13093;width:16;height:16" coordorigin="6853,13093" coordsize="16,16" path="m6869,13093l6853,13109e" filled="false" stroked="true" strokeweight=".318763pt" strokecolor="#bababa">
                <v:path arrowok="t"/>
              </v:shape>
            </v:group>
            <v:group style="position:absolute;left:6709;top:12469;width:16;height:16" coordorigin="6709,12469" coordsize="16,16">
              <v:shape style="position:absolute;left:6709;top:12469;width:16;height:16" coordorigin="6709,12469" coordsize="16,16" path="m6709,12469l6725,12484e" filled="false" stroked="true" strokeweight=".318763pt" strokecolor="#bababa">
                <v:path arrowok="t"/>
              </v:shape>
            </v:group>
            <v:group style="position:absolute;left:6709;top:12469;width:16;height:16" coordorigin="6709,12469" coordsize="16,16">
              <v:shape style="position:absolute;left:6709;top:12469;width:16;height:16" coordorigin="6709,12469" coordsize="16,16" path="m6725,12469l6709,12484e" filled="false" stroked="true" strokeweight=".318763pt" strokecolor="#bababa">
                <v:path arrowok="t"/>
              </v:shape>
            </v:group>
            <v:group style="position:absolute;left:6700;top:11900;width:16;height:16" coordorigin="6700,11900" coordsize="16,16">
              <v:shape style="position:absolute;left:6700;top:11900;width:16;height:16" coordorigin="6700,11900" coordsize="16,16" path="m6700,11900l6716,11916e" filled="false" stroked="true" strokeweight=".318763pt" strokecolor="#bababa">
                <v:path arrowok="t"/>
              </v:shape>
            </v:group>
            <v:group style="position:absolute;left:6700;top:11900;width:16;height:16" coordorigin="6700,11900" coordsize="16,16">
              <v:shape style="position:absolute;left:6700;top:11900;width:16;height:16" coordorigin="6700,11900" coordsize="16,16" path="m6716,11900l6700,11916e" filled="false" stroked="true" strokeweight=".318763pt" strokecolor="#bababa">
                <v:path arrowok="t"/>
              </v:shape>
            </v:group>
            <v:group style="position:absolute;left:7225;top:11187;width:16;height:16" coordorigin="7225,11187" coordsize="16,16">
              <v:shape style="position:absolute;left:7225;top:11187;width:16;height:16" coordorigin="7225,11187" coordsize="16,16" path="m7225,11187l7241,11203e" filled="false" stroked="true" strokeweight=".318763pt" strokecolor="#bababa">
                <v:path arrowok="t"/>
              </v:shape>
            </v:group>
            <v:group style="position:absolute;left:7225;top:11187;width:16;height:16" coordorigin="7225,11187" coordsize="16,16">
              <v:shape style="position:absolute;left:7225;top:11187;width:16;height:16" coordorigin="7225,11187" coordsize="16,16" path="m7241,11187l7225,11203e" filled="false" stroked="true" strokeweight=".318763pt" strokecolor="#bababa">
                <v:path arrowok="t"/>
              </v:shape>
            </v:group>
            <v:group style="position:absolute;left:7214;top:11751;width:16;height:16" coordorigin="7214,11751" coordsize="16,16">
              <v:shape style="position:absolute;left:7214;top:11751;width:16;height:16" coordorigin="7214,11751" coordsize="16,16" path="m7214,11751l7230,11767e" filled="false" stroked="true" strokeweight=".318763pt" strokecolor="#bababa">
                <v:path arrowok="t"/>
              </v:shape>
            </v:group>
            <v:group style="position:absolute;left:7214;top:11751;width:16;height:16" coordorigin="7214,11751" coordsize="16,16">
              <v:shape style="position:absolute;left:7214;top:11751;width:16;height:16" coordorigin="7214,11751" coordsize="16,16" path="m7230,11751l7214,11767e" filled="false" stroked="true" strokeweight=".318763pt" strokecolor="#bababa">
                <v:path arrowok="t"/>
              </v:shape>
            </v:group>
            <v:group style="position:absolute;left:7284;top:12360;width:16;height:16" coordorigin="7284,12360" coordsize="16,16">
              <v:shape style="position:absolute;left:7284;top:12360;width:16;height:16" coordorigin="7284,12360" coordsize="16,16" path="m7284,12360l7300,12376e" filled="false" stroked="true" strokeweight=".318763pt" strokecolor="#bababa">
                <v:path arrowok="t"/>
              </v:shape>
            </v:group>
            <v:group style="position:absolute;left:7284;top:12360;width:16;height:16" coordorigin="7284,12360" coordsize="16,16">
              <v:shape style="position:absolute;left:7284;top:12360;width:16;height:16" coordorigin="7284,12360" coordsize="16,16" path="m7300,12360l7284,12376e" filled="false" stroked="true" strokeweight=".318763pt" strokecolor="#bababa">
                <v:path arrowok="t"/>
              </v:shape>
            </v:group>
            <v:group style="position:absolute;left:7399;top:12975;width:16;height:16" coordorigin="7399,12975" coordsize="16,16">
              <v:shape style="position:absolute;left:7399;top:12975;width:16;height:16" coordorigin="7399,12975" coordsize="16,16" path="m7399,12975l7415,12991e" filled="false" stroked="true" strokeweight=".318763pt" strokecolor="#bababa">
                <v:path arrowok="t"/>
              </v:shape>
            </v:group>
            <v:group style="position:absolute;left:7399;top:12975;width:16;height:16" coordorigin="7399,12975" coordsize="16,16">
              <v:shape style="position:absolute;left:7399;top:12975;width:16;height:16" coordorigin="7399,12975" coordsize="16,16" path="m7415,12975l7399,12991e" filled="false" stroked="true" strokeweight=".318763pt" strokecolor="#bababa">
                <v:path arrowok="t"/>
              </v:shape>
            </v:group>
            <v:group style="position:absolute;left:7614;top:13565;width:16;height:16" coordorigin="7614,13565" coordsize="16,16">
              <v:shape style="position:absolute;left:7614;top:13565;width:16;height:16" coordorigin="7614,13565" coordsize="16,16" path="m7614,13565l7630,13581e" filled="false" stroked="true" strokeweight=".318763pt" strokecolor="#bababa">
                <v:path arrowok="t"/>
              </v:shape>
            </v:group>
            <v:group style="position:absolute;left:7614;top:13565;width:16;height:16" coordorigin="7614,13565" coordsize="16,16">
              <v:shape style="position:absolute;left:7614;top:13565;width:16;height:16" coordorigin="7614,13565" coordsize="16,16" path="m7630,13565l7614,13581e" filled="false" stroked="true" strokeweight=".318763pt" strokecolor="#bababa">
                <v:path arrowok="t"/>
              </v:shape>
            </v:group>
            <v:group style="position:absolute;left:7903;top:14140;width:16;height:16" coordorigin="7903,14140" coordsize="16,16">
              <v:shape style="position:absolute;left:7903;top:14140;width:16;height:16" coordorigin="7903,14140" coordsize="16,16" path="m7903,14140l7919,14156e" filled="false" stroked="true" strokeweight=".318763pt" strokecolor="#bababa">
                <v:path arrowok="t"/>
              </v:shape>
            </v:group>
            <v:group style="position:absolute;left:7903;top:14140;width:16;height:16" coordorigin="7903,14140" coordsize="16,16">
              <v:shape style="position:absolute;left:7903;top:14140;width:16;height:16" coordorigin="7903,14140" coordsize="16,16" path="m7919,14140l7903,14156e" filled="false" stroked="true" strokeweight=".318763pt" strokecolor="#bababa">
                <v:path arrowok="t"/>
              </v:shape>
            </v:group>
            <v:group style="position:absolute;left:8226;top:14623;width:16;height:16" coordorigin="8226,14623" coordsize="16,16">
              <v:shape style="position:absolute;left:8226;top:14623;width:16;height:16" coordorigin="8226,14623" coordsize="16,16" path="m8226,14623l8242,14639e" filled="false" stroked="true" strokeweight=".318763pt" strokecolor="#bababa">
                <v:path arrowok="t"/>
              </v:shape>
            </v:group>
            <v:group style="position:absolute;left:8226;top:14623;width:16;height:16" coordorigin="8226,14623" coordsize="16,16">
              <v:shape style="position:absolute;left:8226;top:14623;width:16;height:16" coordorigin="8226,14623" coordsize="16,16" path="m8242,14623l8226,14639e" filled="false" stroked="true" strokeweight=".318763pt" strokecolor="#bababa">
                <v:path arrowok="t"/>
              </v:shape>
            </v:group>
            <v:group style="position:absolute;left:8217;top:14180;width:16;height:16" coordorigin="8217,14180" coordsize="16,16">
              <v:shape style="position:absolute;left:8217;top:14180;width:16;height:16" coordorigin="8217,14180" coordsize="16,16" path="m8217,14180l8233,14196e" filled="false" stroked="true" strokeweight=".318763pt" strokecolor="#bababa">
                <v:path arrowok="t"/>
              </v:shape>
            </v:group>
            <v:group style="position:absolute;left:8217;top:14180;width:16;height:16" coordorigin="8217,14180" coordsize="16,16">
              <v:shape style="position:absolute;left:8217;top:14180;width:16;height:16" coordorigin="8217,14180" coordsize="16,16" path="m8233,14180l8217,14196e" filled="false" stroked="true" strokeweight=".318763pt" strokecolor="#bababa">
                <v:path arrowok="t"/>
              </v:shape>
            </v:group>
            <v:group style="position:absolute;left:8325;top:14347;width:16;height:16" coordorigin="8325,14347" coordsize="16,16">
              <v:shape style="position:absolute;left:8325;top:14347;width:16;height:16" coordorigin="8325,14347" coordsize="16,16" path="m8325,14347l8341,14363e" filled="false" stroked="true" strokeweight=".318763pt" strokecolor="#bababa">
                <v:path arrowok="t"/>
              </v:shape>
            </v:group>
            <v:group style="position:absolute;left:8325;top:14347;width:16;height:16" coordorigin="8325,14347" coordsize="16,16">
              <v:shape style="position:absolute;left:8325;top:14347;width:16;height:16" coordorigin="8325,14347" coordsize="16,16" path="m8341,14347l8325,14363e" filled="false" stroked="true" strokeweight=".318763pt" strokecolor="#bababa">
                <v:path arrowok="t"/>
              </v:shape>
            </v:group>
            <v:group style="position:absolute;left:8435;top:14277;width:16;height:16" coordorigin="8435,14277" coordsize="16,16">
              <v:shape style="position:absolute;left:8435;top:14277;width:16;height:16" coordorigin="8435,14277" coordsize="16,16" path="m8435,14277l8451,14293e" filled="false" stroked="true" strokeweight=".318763pt" strokecolor="#bababa">
                <v:path arrowok="t"/>
              </v:shape>
            </v:group>
            <v:group style="position:absolute;left:8435;top:14277;width:16;height:16" coordorigin="8435,14277" coordsize="16,16">
              <v:shape style="position:absolute;left:8435;top:14277;width:16;height:16" coordorigin="8435,14277" coordsize="16,16" path="m8451,14277l8435,14293e" filled="false" stroked="true" strokeweight=".318763pt" strokecolor="#bababa">
                <v:path arrowok="t"/>
              </v:shape>
            </v:group>
            <v:group style="position:absolute;left:8327;top:14110;width:16;height:16" coordorigin="8327,14110" coordsize="16,16">
              <v:shape style="position:absolute;left:8327;top:14110;width:16;height:16" coordorigin="8327,14110" coordsize="16,16" path="m8327,14110l8343,14126e" filled="false" stroked="true" strokeweight=".318763pt" strokecolor="#bababa">
                <v:path arrowok="t"/>
              </v:shape>
            </v:group>
            <v:group style="position:absolute;left:8327;top:14110;width:16;height:16" coordorigin="8327,14110" coordsize="16,16">
              <v:shape style="position:absolute;left:8327;top:14110;width:16;height:16" coordorigin="8327,14110" coordsize="16,16" path="m8343,14110l8327,14126e" filled="false" stroked="true" strokeweight=".318763pt" strokecolor="#bababa">
                <v:path arrowok="t"/>
              </v:shape>
            </v:group>
            <v:group style="position:absolute;left:8314;top:14245;width:16;height:16" coordorigin="8314,14245" coordsize="16,16">
              <v:shape style="position:absolute;left:8314;top:14245;width:16;height:16" coordorigin="8314,14245" coordsize="16,16" path="m8314,14245l8330,14261e" filled="false" stroked="true" strokeweight=".318763pt" strokecolor="#bababa">
                <v:path arrowok="t"/>
              </v:shape>
            </v:group>
            <v:group style="position:absolute;left:8314;top:14245;width:16;height:16" coordorigin="8314,14245" coordsize="16,16">
              <v:shape style="position:absolute;left:8314;top:14245;width:16;height:16" coordorigin="8314,14245" coordsize="16,16" path="m8330,14245l8314,14261e" filled="false" stroked="true" strokeweight=".318763pt" strokecolor="#bababa">
                <v:path arrowok="t"/>
              </v:shape>
            </v:group>
            <v:group style="position:absolute;left:8061;top:15613;width:16;height:16" coordorigin="8061,15613" coordsize="16,16">
              <v:shape style="position:absolute;left:8061;top:15613;width:16;height:16" coordorigin="8061,15613" coordsize="16,16" path="m8061,15613l8076,15629e" filled="false" stroked="true" strokeweight=".318763pt" strokecolor="#bababa">
                <v:path arrowok="t"/>
              </v:shape>
            </v:group>
            <v:group style="position:absolute;left:8061;top:15613;width:16;height:16" coordorigin="8061,15613" coordsize="16,16">
              <v:shape style="position:absolute;left:8061;top:15613;width:16;height:16" coordorigin="8061,15613" coordsize="16,16" path="m8076,15613l8061,15629e" filled="false" stroked="true" strokeweight=".318763pt" strokecolor="#bababa">
                <v:path arrowok="t"/>
              </v:shape>
            </v:group>
            <v:group style="position:absolute;left:8512;top:15608;width:18;height:16" coordorigin="8512,15608" coordsize="18,16">
              <v:shape style="position:absolute;left:8512;top:15608;width:18;height:16" coordorigin="8512,15608" coordsize="18,16" path="m8512,15608l8529,15624e" filled="false" stroked="true" strokeweight=".318763pt" strokecolor="#bababa">
                <v:path arrowok="t"/>
              </v:shape>
            </v:group>
            <v:group style="position:absolute;left:8512;top:15608;width:18;height:16" coordorigin="8512,15608" coordsize="18,16">
              <v:shape style="position:absolute;left:8512;top:15608;width:18;height:16" coordorigin="8512,15608" coordsize="18,16" path="m8529,15608l8512,15624e" filled="false" stroked="true" strokeweight=".318763pt" strokecolor="#bababa">
                <v:path arrowok="t"/>
              </v:shape>
            </v:group>
            <v:group style="position:absolute;left:8959;top:15724;width:16;height:16" coordorigin="8959,15724" coordsize="16,16">
              <v:shape style="position:absolute;left:8959;top:15724;width:16;height:16" coordorigin="8959,15724" coordsize="16,16" path="m8959,15724l8975,15740e" filled="false" stroked="true" strokeweight=".318763pt" strokecolor="#bababa">
                <v:path arrowok="t"/>
              </v:shape>
            </v:group>
            <v:group style="position:absolute;left:8959;top:15724;width:16;height:16" coordorigin="8959,15724" coordsize="16,16">
              <v:shape style="position:absolute;left:8959;top:15724;width:16;height:16" coordorigin="8959,15724" coordsize="16,16" path="m8975,15724l8959,15740e" filled="false" stroked="true" strokeweight=".318763pt" strokecolor="#bababa">
                <v:path arrowok="t"/>
              </v:shape>
            </v:group>
            <v:group style="position:absolute;left:9335;top:15995;width:16;height:16" coordorigin="9335,15995" coordsize="16,16">
              <v:shape style="position:absolute;left:9335;top:15995;width:16;height:16" coordorigin="9335,15995" coordsize="16,16" path="m9335,15995l9351,16011e" filled="false" stroked="true" strokeweight=".318763pt" strokecolor="#bababa">
                <v:path arrowok="t"/>
              </v:shape>
            </v:group>
            <v:group style="position:absolute;left:9335;top:15995;width:16;height:16" coordorigin="9335,15995" coordsize="16,16">
              <v:shape style="position:absolute;left:9335;top:15995;width:16;height:16" coordorigin="9335,15995" coordsize="16,16" path="m9351,15995l9335,16011e" filled="false" stroked="true" strokeweight=".318763pt" strokecolor="#bababa">
                <v:path arrowok="t"/>
              </v:shape>
            </v:group>
            <v:group style="position:absolute;left:9372;top:16448;width:16;height:16" coordorigin="9372,16448" coordsize="16,16">
              <v:shape style="position:absolute;left:9372;top:16448;width:16;height:16" coordorigin="9372,16448" coordsize="16,16" path="m9372,16448l9388,16464e" filled="false" stroked="true" strokeweight=".318763pt" strokecolor="#bababa">
                <v:path arrowok="t"/>
              </v:shape>
            </v:group>
            <v:group style="position:absolute;left:9372;top:16448;width:16;height:16" coordorigin="9372,16448" coordsize="16,16">
              <v:shape style="position:absolute;left:9372;top:16448;width:16;height:16" coordorigin="9372,16448" coordsize="16,16" path="m9388,16448l9372,16464e" filled="false" stroked="true" strokeweight=".318763pt" strokecolor="#bababa">
                <v:path arrowok="t"/>
              </v:shape>
            </v:group>
            <v:group style="position:absolute;left:9017;top:16720;width:16;height:16" coordorigin="9017,16720" coordsize="16,16">
              <v:shape style="position:absolute;left:9017;top:16720;width:16;height:16" coordorigin="9017,16720" coordsize="16,16" path="m9017,16720l9033,16736e" filled="false" stroked="true" strokeweight=".318763pt" strokecolor="#bababa">
                <v:path arrowok="t"/>
              </v:shape>
            </v:group>
            <v:group style="position:absolute;left:9017;top:16720;width:16;height:16" coordorigin="9017,16720" coordsize="16,16">
              <v:shape style="position:absolute;left:9017;top:16720;width:16;height:16" coordorigin="9017,16720" coordsize="16,16" path="m9033,16720l9017,16736e" filled="false" stroked="true" strokeweight=".318763pt" strokecolor="#bababa">
                <v:path arrowok="t"/>
              </v:shape>
            </v:group>
            <v:group style="position:absolute;left:8480;top:16700;width:16;height:16" coordorigin="8480,16700" coordsize="16,16">
              <v:shape style="position:absolute;left:8480;top:16700;width:16;height:16" coordorigin="8480,16700" coordsize="16,16" path="m8480,16700l8496,16716e" filled="false" stroked="true" strokeweight=".318763pt" strokecolor="#bababa">
                <v:path arrowok="t"/>
              </v:shape>
            </v:group>
            <v:group style="position:absolute;left:8480;top:16700;width:16;height:16" coordorigin="8480,16700" coordsize="16,16">
              <v:shape style="position:absolute;left:8480;top:16700;width:16;height:16" coordorigin="8480,16700" coordsize="16,16" path="m8496,16700l8480,16716e" filled="false" stroked="true" strokeweight=".318763pt" strokecolor="#bababa">
                <v:path arrowok="t"/>
              </v:shape>
            </v:group>
            <v:group style="position:absolute;left:8097;top:16236;width:16;height:16" coordorigin="8097,16236" coordsize="16,16">
              <v:shape style="position:absolute;left:8097;top:16236;width:16;height:16" coordorigin="8097,16236" coordsize="16,16" path="m8097,16236l8113,16252e" filled="false" stroked="true" strokeweight=".318763pt" strokecolor="#bababa">
                <v:path arrowok="t"/>
              </v:shape>
            </v:group>
            <v:group style="position:absolute;left:8097;top:16236;width:16;height:16" coordorigin="8097,16236" coordsize="16,16">
              <v:shape style="position:absolute;left:8097;top:16236;width:16;height:16" coordorigin="8097,16236" coordsize="16,16" path="m8113,16236l8097,16252e" filled="false" stroked="true" strokeweight=".318763pt" strokecolor="#bababa">
                <v:path arrowok="t"/>
              </v:shape>
            </v:group>
            <v:group style="position:absolute;left:7766;top:15779;width:16;height:16" coordorigin="7766,15779" coordsize="16,16">
              <v:shape style="position:absolute;left:7766;top:15779;width:16;height:16" coordorigin="7766,15779" coordsize="16,16" path="m7766,15779l7782,15794e" filled="false" stroked="true" strokeweight=".318763pt" strokecolor="#bababa">
                <v:path arrowok="t"/>
              </v:shape>
            </v:group>
            <v:group style="position:absolute;left:7766;top:15779;width:16;height:16" coordorigin="7766,15779" coordsize="16,16">
              <v:shape style="position:absolute;left:7766;top:15779;width:16;height:16" coordorigin="7766,15779" coordsize="16,16" path="m7782,15779l7766,15794e" filled="false" stroked="true" strokeweight=".318763pt" strokecolor="#bababa">
                <v:path arrowok="t"/>
              </v:shape>
            </v:group>
            <v:group style="position:absolute;left:7654;top:16810;width:16;height:16" coordorigin="7654,16810" coordsize="16,16">
              <v:shape style="position:absolute;left:7654;top:16810;width:16;height:16" coordorigin="7654,16810" coordsize="16,16" path="m7654,16810l7670,16826e" filled="false" stroked="true" strokeweight=".318763pt" strokecolor="#bababa">
                <v:path arrowok="t"/>
              </v:shape>
            </v:group>
            <v:group style="position:absolute;left:7654;top:16810;width:16;height:16" coordorigin="7654,16810" coordsize="16,16">
              <v:shape style="position:absolute;left:7654;top:16810;width:16;height:16" coordorigin="7654,16810" coordsize="16,16" path="m7670,16810l7654,16826e" filled="false" stroked="true" strokeweight=".318763pt" strokecolor="#bababa">
                <v:path arrowok="t"/>
              </v:shape>
              <v:shape style="position:absolute;left:7254;top:16363;width:94;height:177" type="#_x0000_t75" stroked="false">
                <v:imagedata r:id="rId213" o:title=""/>
              </v:shape>
            </v:group>
            <v:group style="position:absolute;left:7084;top:16121;width:16;height:16" coordorigin="7084,16121" coordsize="16,16">
              <v:shape style="position:absolute;left:7084;top:16121;width:16;height:16" coordorigin="7084,16121" coordsize="16,16" path="m7084,16121l7100,16137e" filled="false" stroked="true" strokeweight=".318763pt" strokecolor="#bababa">
                <v:path arrowok="t"/>
              </v:shape>
            </v:group>
            <v:group style="position:absolute;left:7084;top:16121;width:16;height:16" coordorigin="7084,16121" coordsize="16,16">
              <v:shape style="position:absolute;left:7084;top:16121;width:16;height:16" coordorigin="7084,16121" coordsize="16,16" path="m7100,16121l7084,16137e" filled="false" stroked="true" strokeweight=".318763pt" strokecolor="#bababa">
                <v:path arrowok="t"/>
              </v:shape>
            </v:group>
            <v:group style="position:absolute;left:7581;top:18016;width:16;height:16" coordorigin="7581,18016" coordsize="16,16">
              <v:shape style="position:absolute;left:7581;top:18016;width:16;height:16" coordorigin="7581,18016" coordsize="16,16" path="m7581,18016l7597,18032e" filled="false" stroked="true" strokeweight=".318763pt" strokecolor="#bababa">
                <v:path arrowok="t"/>
              </v:shape>
            </v:group>
            <v:group style="position:absolute;left:7581;top:18016;width:16;height:16" coordorigin="7581,18016" coordsize="16,16">
              <v:shape style="position:absolute;left:7581;top:18016;width:16;height:16" coordorigin="7581,18016" coordsize="16,16" path="m7597,18016l7581,18032e" filled="false" stroked="true" strokeweight=".318763pt" strokecolor="#bababa">
                <v:path arrowok="t"/>
              </v:shape>
            </v:group>
            <v:group style="position:absolute;left:8212;top:18263;width:16;height:16" coordorigin="8212,18263" coordsize="16,16">
              <v:shape style="position:absolute;left:8212;top:18263;width:16;height:16" coordorigin="8212,18263" coordsize="16,16" path="m8212,18263l8228,18279e" filled="false" stroked="true" strokeweight=".318763pt" strokecolor="#bababa">
                <v:path arrowok="t"/>
              </v:shape>
            </v:group>
            <v:group style="position:absolute;left:8212;top:18263;width:16;height:16" coordorigin="8212,18263" coordsize="16,16">
              <v:shape style="position:absolute;left:8212;top:18263;width:16;height:16" coordorigin="8212,18263" coordsize="16,16" path="m8228,18263l8212,18279e" filled="false" stroked="true" strokeweight=".318763pt" strokecolor="#bababa">
                <v:path arrowok="t"/>
              </v:shape>
            </v:group>
            <v:group style="position:absolute;left:8856;top:18475;width:16;height:16" coordorigin="8856,18475" coordsize="16,16">
              <v:shape style="position:absolute;left:8856;top:18475;width:16;height:16" coordorigin="8856,18475" coordsize="16,16" path="m8856,18475l8872,18491e" filled="false" stroked="true" strokeweight=".318763pt" strokecolor="#bababa">
                <v:path arrowok="t"/>
              </v:shape>
            </v:group>
            <v:group style="position:absolute;left:8856;top:18475;width:16;height:16" coordorigin="8856,18475" coordsize="16,16">
              <v:shape style="position:absolute;left:8856;top:18475;width:16;height:16" coordorigin="8856,18475" coordsize="16,16" path="m8872,18475l8856,18491e" filled="false" stroked="true" strokeweight=".318763pt" strokecolor="#bababa">
                <v:path arrowok="t"/>
              </v:shape>
            </v:group>
            <v:group style="position:absolute;left:9031;top:18048;width:16;height:16" coordorigin="9031,18048" coordsize="16,16">
              <v:shape style="position:absolute;left:9031;top:18048;width:16;height:16" coordorigin="9031,18048" coordsize="16,16" path="m9031,18048l9047,18064e" filled="false" stroked="true" strokeweight=".318763pt" strokecolor="#bababa">
                <v:path arrowok="t"/>
              </v:shape>
            </v:group>
            <v:group style="position:absolute;left:9031;top:18048;width:16;height:16" coordorigin="9031,18048" coordsize="16,16">
              <v:shape style="position:absolute;left:9031;top:18048;width:16;height:16" coordorigin="9031,18048" coordsize="16,16" path="m9047,18048l9031,18064e" filled="false" stroked="true" strokeweight=".318763pt" strokecolor="#bababa">
                <v:path arrowok="t"/>
              </v:shape>
            </v:group>
            <v:group style="position:absolute;left:8559;top:17697;width:16;height:16" coordorigin="8559,17697" coordsize="16,16">
              <v:shape style="position:absolute;left:8559;top:17697;width:16;height:16" coordorigin="8559,17697" coordsize="16,16" path="m8559,17697l8575,17713e" filled="false" stroked="true" strokeweight=".318763pt" strokecolor="#bababa">
                <v:path arrowok="t"/>
              </v:shape>
            </v:group>
            <v:group style="position:absolute;left:8559;top:17697;width:16;height:16" coordorigin="8559,17697" coordsize="16,16">
              <v:shape style="position:absolute;left:8559;top:17697;width:16;height:16" coordorigin="8559,17697" coordsize="16,16" path="m8575,17697l8559,17713e" filled="false" stroked="true" strokeweight=".318763pt" strokecolor="#bababa">
                <v:path arrowok="t"/>
              </v:shape>
            </v:group>
            <v:group style="position:absolute;left:8112;top:17732;width:16;height:16" coordorigin="8112,17732" coordsize="16,16">
              <v:shape style="position:absolute;left:8112;top:17732;width:16;height:16" coordorigin="8112,17732" coordsize="16,16" path="m8112,17732l8127,17748e" filled="false" stroked="true" strokeweight=".318763pt" strokecolor="#bababa">
                <v:path arrowok="t"/>
              </v:shape>
            </v:group>
            <v:group style="position:absolute;left:8112;top:17732;width:16;height:16" coordorigin="8112,17732" coordsize="16,16">
              <v:shape style="position:absolute;left:8112;top:17732;width:16;height:16" coordorigin="8112,17732" coordsize="16,16" path="m8127,17732l8112,17748e" filled="false" stroked="true" strokeweight=".318763pt" strokecolor="#bababa">
                <v:path arrowok="t"/>
              </v:shape>
            </v:group>
            <v:group style="position:absolute;left:7653;top:17656;width:16;height:16" coordorigin="7653,17656" coordsize="16,16">
              <v:shape style="position:absolute;left:7653;top:17656;width:16;height:16" coordorigin="7653,17656" coordsize="16,16" path="m7653,17656l7669,17672e" filled="false" stroked="true" strokeweight=".318763pt" strokecolor="#bababa">
                <v:path arrowok="t"/>
              </v:shape>
            </v:group>
            <v:group style="position:absolute;left:7653;top:17656;width:16;height:16" coordorigin="7653,17656" coordsize="16,16">
              <v:shape style="position:absolute;left:7653;top:17656;width:16;height:16" coordorigin="7653,17656" coordsize="16,16" path="m7669,17656l7653,17672e" filled="false" stroked="true" strokeweight=".318763pt" strokecolor="#bababa">
                <v:path arrowok="t"/>
              </v:shape>
            </v:group>
            <v:group style="position:absolute;left:8505;top:17179;width:16;height:16" coordorigin="8505,17179" coordsize="16,16">
              <v:shape style="position:absolute;left:8505;top:17179;width:16;height:16" coordorigin="8505,17179" coordsize="16,16" path="m8505,17179l8521,17195e" filled="false" stroked="true" strokeweight=".318763pt" strokecolor="#bababa">
                <v:path arrowok="t"/>
              </v:shape>
            </v:group>
            <v:group style="position:absolute;left:8505;top:17179;width:16;height:16" coordorigin="8505,17179" coordsize="16,16">
              <v:shape style="position:absolute;left:8505;top:17179;width:16;height:16" coordorigin="8505,17179" coordsize="16,16" path="m8521,17179l8505,17195e" filled="false" stroked="true" strokeweight=".318763pt" strokecolor="#bababa">
                <v:path arrowok="t"/>
              </v:shape>
            </v:group>
            <v:group style="position:absolute;left:8665;top:17157;width:18;height:16" coordorigin="8665,17157" coordsize="18,16">
              <v:shape style="position:absolute;left:8665;top:17157;width:18;height:16" coordorigin="8665,17157" coordsize="18,16" path="m8665,17157l8682,17173e" filled="false" stroked="true" strokeweight=".318763pt" strokecolor="#bababa">
                <v:path arrowok="t"/>
              </v:shape>
            </v:group>
            <v:group style="position:absolute;left:8665;top:17157;width:18;height:16" coordorigin="8665,17157" coordsize="18,16">
              <v:shape style="position:absolute;left:8665;top:17157;width:18;height:16" coordorigin="8665,17157" coordsize="18,16" path="m8682,17157l8665,17173e" filled="false" stroked="true" strokeweight=".318763pt" strokecolor="#bababa">
                <v:path arrowok="t"/>
              </v:shape>
            </v:group>
            <v:group style="position:absolute;left:9002;top:17085;width:16;height:16" coordorigin="9002,17085" coordsize="16,16">
              <v:shape style="position:absolute;left:9002;top:17085;width:16;height:16" coordorigin="9002,17085" coordsize="16,16" path="m9002,17085l9018,17101e" filled="false" stroked="true" strokeweight=".318763pt" strokecolor="#bababa">
                <v:path arrowok="t"/>
              </v:shape>
            </v:group>
            <v:group style="position:absolute;left:9002;top:17085;width:16;height:16" coordorigin="9002,17085" coordsize="16,16">
              <v:shape style="position:absolute;left:9002;top:17085;width:16;height:16" coordorigin="9002,17085" coordsize="16,16" path="m9018,17085l9002,17101e" filled="false" stroked="true" strokeweight=".318763pt" strokecolor="#bababa">
                <v:path arrowok="t"/>
              </v:shape>
            </v:group>
            <v:group style="position:absolute;left:9302;top:16963;width:16;height:18" coordorigin="9302,16963" coordsize="16,18">
              <v:shape style="position:absolute;left:9302;top:16963;width:16;height:18" coordorigin="9302,16963" coordsize="16,18" path="m9302,16963l9318,16980e" filled="false" stroked="true" strokeweight=".318763pt" strokecolor="#bababa">
                <v:path arrowok="t"/>
              </v:shape>
            </v:group>
            <v:group style="position:absolute;left:9302;top:16963;width:16;height:18" coordorigin="9302,16963" coordsize="16,18">
              <v:shape style="position:absolute;left:9302;top:16963;width:16;height:18" coordorigin="9302,16963" coordsize="16,18" path="m9318,16963l9302,16980e" filled="false" stroked="true" strokeweight=".318763pt" strokecolor="#bababa">
                <v:path arrowok="t"/>
              </v:shape>
            </v:group>
            <v:group style="position:absolute;left:9578;top:16767;width:16;height:16" coordorigin="9578,16767" coordsize="16,16">
              <v:shape style="position:absolute;left:9578;top:16767;width:16;height:16" coordorigin="9578,16767" coordsize="16,16" path="m9578,16767l9594,16782e" filled="false" stroked="true" strokeweight=".318763pt" strokecolor="#bababa">
                <v:path arrowok="t"/>
              </v:shape>
            </v:group>
            <v:group style="position:absolute;left:9578;top:16767;width:16;height:16" coordorigin="9578,16767" coordsize="16,16">
              <v:shape style="position:absolute;left:9578;top:16767;width:16;height:16" coordorigin="9578,16767" coordsize="16,16" path="m9594,16767l9578,16782e" filled="false" stroked="true" strokeweight=".318763pt" strokecolor="#bababa">
                <v:path arrowok="t"/>
              </v:shape>
            </v:group>
            <v:group style="position:absolute;left:9755;top:16500;width:16;height:16" coordorigin="9755,16500" coordsize="16,16">
              <v:shape style="position:absolute;left:9755;top:16500;width:16;height:16" coordorigin="9755,16500" coordsize="16,16" path="m9755,16500l9770,16516e" filled="false" stroked="true" strokeweight=".318763pt" strokecolor="#bababa">
                <v:path arrowok="t"/>
              </v:shape>
            </v:group>
            <v:group style="position:absolute;left:9755;top:16500;width:16;height:16" coordorigin="9755,16500" coordsize="16,16">
              <v:shape style="position:absolute;left:9755;top:16500;width:16;height:16" coordorigin="9755,16500" coordsize="16,16" path="m9770,16500l9755,16516e" filled="false" stroked="true" strokeweight=".318763pt" strokecolor="#bababa">
                <v:path arrowok="t"/>
              </v:shape>
            </v:group>
            <v:group style="position:absolute;left:9791;top:16150;width:16;height:16" coordorigin="9791,16150" coordsize="16,16">
              <v:shape style="position:absolute;left:9791;top:16150;width:16;height:16" coordorigin="9791,16150" coordsize="16,16" path="m9791,16150l9807,16166e" filled="false" stroked="true" strokeweight=".318763pt" strokecolor="#bababa">
                <v:path arrowok="t"/>
              </v:shape>
            </v:group>
            <v:group style="position:absolute;left:9791;top:16150;width:16;height:16" coordorigin="9791,16150" coordsize="16,16">
              <v:shape style="position:absolute;left:9791;top:16150;width:16;height:16" coordorigin="9791,16150" coordsize="16,16" path="m9807,16150l9791,16166e" filled="false" stroked="true" strokeweight=".318763pt" strokecolor="#bababa">
                <v:path arrowok="t"/>
              </v:shape>
            </v:group>
            <v:group style="position:absolute;left:9649;top:15820;width:16;height:16" coordorigin="9649,15820" coordsize="16,16">
              <v:shape style="position:absolute;left:9649;top:15820;width:16;height:16" coordorigin="9649,15820" coordsize="16,16" path="m9649,15820l9665,15836e" filled="false" stroked="true" strokeweight=".318763pt" strokecolor="#bababa">
                <v:path arrowok="t"/>
              </v:shape>
            </v:group>
            <v:group style="position:absolute;left:9649;top:15820;width:16;height:16" coordorigin="9649,15820" coordsize="16,16">
              <v:shape style="position:absolute;left:9649;top:15820;width:16;height:16" coordorigin="9649,15820" coordsize="16,16" path="m9665,15820l9649,15836e" filled="false" stroked="true" strokeweight=".318763pt" strokecolor="#bababa">
                <v:path arrowok="t"/>
              </v:shape>
            </v:group>
            <v:group style="position:absolute;left:9372;top:15549;width:16;height:18" coordorigin="9372,15549" coordsize="16,18">
              <v:shape style="position:absolute;left:9372;top:15549;width:16;height:18" coordorigin="9372,15549" coordsize="16,18" path="m9372,15549l9388,15567e" filled="false" stroked="true" strokeweight=".318763pt" strokecolor="#bababa">
                <v:path arrowok="t"/>
              </v:shape>
            </v:group>
            <v:group style="position:absolute;left:9372;top:15549;width:16;height:18" coordorigin="9372,15549" coordsize="16,18">
              <v:shape style="position:absolute;left:9372;top:15549;width:16;height:18" coordorigin="9372,15549" coordsize="16,18" path="m9388,15549l9372,15567e" filled="false" stroked="true" strokeweight=".318763pt" strokecolor="#bababa">
                <v:path arrowok="t"/>
              </v:shape>
            </v:group>
            <v:group style="position:absolute;left:8991;top:15351;width:16;height:16" coordorigin="8991,15351" coordsize="16,16">
              <v:shape style="position:absolute;left:8991;top:15351;width:16;height:16" coordorigin="8991,15351" coordsize="16,16" path="m8991,15351l9007,15367e" filled="false" stroked="true" strokeweight=".318763pt" strokecolor="#bababa">
                <v:path arrowok="t"/>
              </v:shape>
            </v:group>
            <v:group style="position:absolute;left:8991;top:15351;width:16;height:16" coordorigin="8991,15351" coordsize="16,16">
              <v:shape style="position:absolute;left:8991;top:15351;width:16;height:16" coordorigin="8991,15351" coordsize="16,16" path="m9007,15351l8991,15367e" filled="false" stroked="true" strokeweight=".318763pt" strokecolor="#bababa">
                <v:path arrowok="t"/>
              </v:shape>
            </v:group>
            <v:group style="position:absolute;left:8585;top:15232;width:16;height:16" coordorigin="8585,15232" coordsize="16,16">
              <v:shape style="position:absolute;left:8585;top:15232;width:16;height:16" coordorigin="8585,15232" coordsize="16,16" path="m8585,15232l8601,15248e" filled="false" stroked="true" strokeweight=".318763pt" strokecolor="#bababa">
                <v:path arrowok="t"/>
              </v:shape>
            </v:group>
            <v:group style="position:absolute;left:8585;top:15232;width:16;height:16" coordorigin="8585,15232" coordsize="16,16">
              <v:shape style="position:absolute;left:8585;top:15232;width:16;height:16" coordorigin="8585,15232" coordsize="16,16" path="m8601,15232l8585,15248e" filled="false" stroked="true" strokeweight=".318763pt" strokecolor="#bababa">
                <v:path arrowok="t"/>
              </v:shape>
            </v:group>
            <v:group style="position:absolute;left:8210;top:15198;width:16;height:16" coordorigin="8210,15198" coordsize="16,16">
              <v:shape style="position:absolute;left:8210;top:15198;width:16;height:16" coordorigin="8210,15198" coordsize="16,16" path="m8210,15198l8226,15214e" filled="false" stroked="true" strokeweight=".318763pt" strokecolor="#bababa">
                <v:path arrowok="t"/>
              </v:shape>
            </v:group>
            <v:group style="position:absolute;left:8210;top:15198;width:16;height:16" coordorigin="8210,15198" coordsize="16,16">
              <v:shape style="position:absolute;left:8210;top:15198;width:16;height:16" coordorigin="8210,15198" coordsize="16,16" path="m8226,15198l8210,15214e" filled="false" stroked="true" strokeweight=".318763pt" strokecolor="#bababa">
                <v:path arrowok="t"/>
              </v:shape>
            </v:group>
            <v:group style="position:absolute;left:7842;top:15240;width:16;height:16" coordorigin="7842,15240" coordsize="16,16">
              <v:shape style="position:absolute;left:7842;top:15240;width:16;height:16" coordorigin="7842,15240" coordsize="16,16" path="m7842,15240l7858,15256e" filled="false" stroked="true" strokeweight=".318763pt" strokecolor="#bababa">
                <v:path arrowok="t"/>
              </v:shape>
            </v:group>
            <v:group style="position:absolute;left:7842;top:15240;width:16;height:16" coordorigin="7842,15240" coordsize="16,16">
              <v:shape style="position:absolute;left:7842;top:15240;width:16;height:16" coordorigin="7842,15240" coordsize="16,16" path="m7858,15240l7842,15256e" filled="false" stroked="true" strokeweight=".318763pt" strokecolor="#bababa">
                <v:path arrowok="t"/>
              </v:shape>
            </v:group>
            <v:group style="position:absolute;left:7498;top:15343;width:16;height:16" coordorigin="7498,15343" coordsize="16,16">
              <v:shape style="position:absolute;left:7498;top:15343;width:16;height:16" coordorigin="7498,15343" coordsize="16,16" path="m7498,15343l7514,15359e" filled="false" stroked="true" strokeweight=".318763pt" strokecolor="#bababa">
                <v:path arrowok="t"/>
              </v:shape>
            </v:group>
            <v:group style="position:absolute;left:7498;top:15343;width:16;height:16" coordorigin="7498,15343" coordsize="16,16">
              <v:shape style="position:absolute;left:7498;top:15343;width:16;height:16" coordorigin="7498,15343" coordsize="16,16" path="m7514,15343l7498,15359e" filled="false" stroked="true" strokeweight=".318763pt" strokecolor="#bababa">
                <v:path arrowok="t"/>
              </v:shape>
            </v:group>
            <v:group style="position:absolute;left:7235;top:15474;width:16;height:16" coordorigin="7235,15474" coordsize="16,16">
              <v:shape style="position:absolute;left:7235;top:15474;width:16;height:16" coordorigin="7235,15474" coordsize="16,16" path="m7235,15474l7251,15490e" filled="false" stroked="true" strokeweight=".318763pt" strokecolor="#bababa">
                <v:path arrowok="t"/>
              </v:shape>
            </v:group>
            <v:group style="position:absolute;left:7235;top:15474;width:16;height:16" coordorigin="7235,15474" coordsize="16,16">
              <v:shape style="position:absolute;left:7235;top:15474;width:16;height:16" coordorigin="7235,15474" coordsize="16,16" path="m7251,15474l7235,15490e" filled="false" stroked="true" strokeweight=".318763pt" strokecolor="#bababa">
                <v:path arrowok="t"/>
              </v:shape>
            </v:group>
            <v:group style="position:absolute;left:7160;top:15524;width:16;height:16" coordorigin="7160,15524" coordsize="16,16">
              <v:shape style="position:absolute;left:7160;top:15524;width:16;height:16" coordorigin="7160,15524" coordsize="16,16" path="m7160,15524l7176,15539e" filled="false" stroked="true" strokeweight=".318763pt" strokecolor="#bababa">
                <v:path arrowok="t"/>
              </v:shape>
            </v:group>
            <v:group style="position:absolute;left:7160;top:15524;width:16;height:16" coordorigin="7160,15524" coordsize="16,16">
              <v:shape style="position:absolute;left:7160;top:15524;width:16;height:16" coordorigin="7160,15524" coordsize="16,16" path="m7176,15524l7160,15539e" filled="false" stroked="true" strokeweight=".318763pt" strokecolor="#bababa">
                <v:path arrowok="t"/>
              </v:shape>
            </v:group>
            <v:group style="position:absolute;left:7106;top:15420;width:16;height:16" coordorigin="7106,15420" coordsize="16,16">
              <v:shape style="position:absolute;left:7106;top:15420;width:16;height:16" coordorigin="7106,15420" coordsize="16,16" path="m7106,15420l7122,15436e" filled="false" stroked="true" strokeweight=".318763pt" strokecolor="#bababa">
                <v:path arrowok="t"/>
              </v:shape>
            </v:group>
            <v:group style="position:absolute;left:7106;top:15420;width:16;height:16" coordorigin="7106,15420" coordsize="16,16">
              <v:shape style="position:absolute;left:7106;top:15420;width:16;height:16" coordorigin="7106,15420" coordsize="16,16" path="m7122,15420l7106,15436e" filled="false" stroked="true" strokeweight=".318763pt" strokecolor="#bababa">
                <v:path arrowok="t"/>
              </v:shape>
            </v:group>
            <v:group style="position:absolute;left:7187;top:15366;width:16;height:16" coordorigin="7187,15366" coordsize="16,16">
              <v:shape style="position:absolute;left:7187;top:15366;width:16;height:16" coordorigin="7187,15366" coordsize="16,16" path="m7187,15366l7203,15382e" filled="false" stroked="true" strokeweight=".318763pt" strokecolor="#bababa">
                <v:path arrowok="t"/>
              </v:shape>
            </v:group>
            <v:group style="position:absolute;left:7187;top:15366;width:16;height:16" coordorigin="7187,15366" coordsize="16,16">
              <v:shape style="position:absolute;left:7187;top:15366;width:16;height:16" coordorigin="7187,15366" coordsize="16,16" path="m7203,15366l7187,15382e" filled="false" stroked="true" strokeweight=".318763pt" strokecolor="#bababa">
                <v:path arrowok="t"/>
              </v:shape>
            </v:group>
            <v:group style="position:absolute;left:7445;top:15237;width:16;height:16" coordorigin="7445,15237" coordsize="16,16">
              <v:shape style="position:absolute;left:7445;top:15237;width:16;height:16" coordorigin="7445,15237" coordsize="16,16" path="m7445,15237l7461,15253e" filled="false" stroked="true" strokeweight=".318763pt" strokecolor="#bababa">
                <v:path arrowok="t"/>
              </v:shape>
            </v:group>
            <v:group style="position:absolute;left:7445;top:15237;width:16;height:16" coordorigin="7445,15237" coordsize="16,16">
              <v:shape style="position:absolute;left:7445;top:15237;width:16;height:16" coordorigin="7445,15237" coordsize="16,16" path="m7461,15237l7445,15253e" filled="false" stroked="true" strokeweight=".318763pt" strokecolor="#bababa">
                <v:path arrowok="t"/>
              </v:shape>
            </v:group>
            <v:group style="position:absolute;left:7809;top:15127;width:16;height:16" coordorigin="7809,15127" coordsize="16,16">
              <v:shape style="position:absolute;left:7809;top:15127;width:16;height:16" coordorigin="7809,15127" coordsize="16,16" path="m7809,15127l7825,15143e" filled="false" stroked="true" strokeweight=".318763pt" strokecolor="#bababa">
                <v:path arrowok="t"/>
              </v:shape>
            </v:group>
            <v:group style="position:absolute;left:7809;top:15127;width:16;height:16" coordorigin="7809,15127" coordsize="16,16">
              <v:shape style="position:absolute;left:7809;top:15127;width:16;height:16" coordorigin="7809,15127" coordsize="16,16" path="m7825,15127l7809,15143e" filled="false" stroked="true" strokeweight=".318763pt" strokecolor="#bababa">
                <v:path arrowok="t"/>
              </v:shape>
            </v:group>
            <v:group style="position:absolute;left:8206;top:15080;width:16;height:16" coordorigin="8206,15080" coordsize="16,16">
              <v:shape style="position:absolute;left:8206;top:15080;width:16;height:16" coordorigin="8206,15080" coordsize="16,16" path="m8206,15080l8221,15096e" filled="false" stroked="true" strokeweight=".318763pt" strokecolor="#bababa">
                <v:path arrowok="t"/>
              </v:shape>
            </v:group>
            <v:group style="position:absolute;left:8206;top:15080;width:16;height:16" coordorigin="8206,15080" coordsize="16,16">
              <v:shape style="position:absolute;left:8206;top:15080;width:16;height:16" coordorigin="8206,15080" coordsize="16,16" path="m8221,15080l8206,15096e" filled="false" stroked="true" strokeweight=".318763pt" strokecolor="#bababa">
                <v:path arrowok="t"/>
              </v:shape>
            </v:group>
            <v:group style="position:absolute;left:8614;top:15117;width:16;height:16" coordorigin="8614,15117" coordsize="16,16">
              <v:shape style="position:absolute;left:8614;top:15117;width:16;height:16" coordorigin="8614,15117" coordsize="16,16" path="m8614,15117l8629,15133e" filled="false" stroked="true" strokeweight=".318763pt" strokecolor="#bababa">
                <v:path arrowok="t"/>
              </v:shape>
            </v:group>
            <v:group style="position:absolute;left:8614;top:15117;width:16;height:16" coordorigin="8614,15117" coordsize="16,16">
              <v:shape style="position:absolute;left:8614;top:15117;width:16;height:16" coordorigin="8614,15117" coordsize="16,16" path="m8629,15117l8614,15133e" filled="false" stroked="true" strokeweight=".318763pt" strokecolor="#bababa">
                <v:path arrowok="t"/>
              </v:shape>
            </v:group>
            <v:group style="position:absolute;left:9031;top:15237;width:16;height:16" coordorigin="9031,15237" coordsize="16,16">
              <v:shape style="position:absolute;left:9031;top:15237;width:16;height:16" coordorigin="9031,15237" coordsize="16,16" path="m9031,15237l9047,15253e" filled="false" stroked="true" strokeweight=".318763pt" strokecolor="#bababa">
                <v:path arrowok="t"/>
              </v:shape>
            </v:group>
            <v:group style="position:absolute;left:9031;top:15237;width:16;height:16" coordorigin="9031,15237" coordsize="16,16">
              <v:shape style="position:absolute;left:9031;top:15237;width:16;height:16" coordorigin="9031,15237" coordsize="16,16" path="m9047,15237l9031,15253e" filled="false" stroked="true" strokeweight=".318763pt" strokecolor="#bababa">
                <v:path arrowok="t"/>
              </v:shape>
            </v:group>
            <v:group style="position:absolute;left:9434;top:15450;width:16;height:16" coordorigin="9434,15450" coordsize="16,16">
              <v:shape style="position:absolute;left:9434;top:15450;width:16;height:16" coordorigin="9434,15450" coordsize="16,16" path="m9434,15450l9450,15466e" filled="false" stroked="true" strokeweight=".318763pt" strokecolor="#bababa">
                <v:path arrowok="t"/>
              </v:shape>
            </v:group>
            <v:group style="position:absolute;left:9434;top:15450;width:16;height:16" coordorigin="9434,15450" coordsize="16,16">
              <v:shape style="position:absolute;left:9434;top:15450;width:16;height:16" coordorigin="9434,15450" coordsize="16,16" path="m9450,15450l9434,15466e" filled="false" stroked="true" strokeweight=".318763pt" strokecolor="#bababa">
                <v:path arrowok="t"/>
              </v:shape>
            </v:group>
            <v:group style="position:absolute;left:9748;top:15759;width:16;height:16" coordorigin="9748,15759" coordsize="16,16">
              <v:shape style="position:absolute;left:9748;top:15759;width:16;height:16" coordorigin="9748,15759" coordsize="16,16" path="m9748,15759l9764,15775e" filled="false" stroked="true" strokeweight=".318763pt" strokecolor="#bababa">
                <v:path arrowok="t"/>
              </v:shape>
            </v:group>
            <v:group style="position:absolute;left:9748;top:15759;width:16;height:16" coordorigin="9748,15759" coordsize="16,16">
              <v:shape style="position:absolute;left:9748;top:15759;width:16;height:16" coordorigin="9748,15759" coordsize="16,16" path="m9764,15759l9748,15775e" filled="false" stroked="true" strokeweight=".318763pt" strokecolor="#bababa">
                <v:path arrowok="t"/>
              </v:shape>
            </v:group>
            <v:group style="position:absolute;left:9906;top:16143;width:16;height:16" coordorigin="9906,16143" coordsize="16,16">
              <v:shape style="position:absolute;left:9906;top:16143;width:16;height:16" coordorigin="9906,16143" coordsize="16,16" path="m9906,16143l9922,16159e" filled="false" stroked="true" strokeweight=".318763pt" strokecolor="#bababa">
                <v:path arrowok="t"/>
              </v:shape>
            </v:group>
            <v:group style="position:absolute;left:9906;top:16143;width:16;height:16" coordorigin="9906,16143" coordsize="16,16">
              <v:shape style="position:absolute;left:9906;top:16143;width:16;height:16" coordorigin="9906,16143" coordsize="16,16" path="m9922,16143l9906,16159e" filled="false" stroked="true" strokeweight=".318763pt" strokecolor="#bababa">
                <v:path arrowok="t"/>
              </v:shape>
            </v:group>
            <v:group style="position:absolute;left:9866;top:16531;width:16;height:16" coordorigin="9866,16531" coordsize="16,16">
              <v:shape style="position:absolute;left:9866;top:16531;width:16;height:16" coordorigin="9866,16531" coordsize="16,16" path="m9866,16531l9882,16547e" filled="false" stroked="true" strokeweight=".318763pt" strokecolor="#bababa">
                <v:path arrowok="t"/>
              </v:shape>
            </v:group>
            <v:group style="position:absolute;left:9866;top:16531;width:16;height:16" coordorigin="9866,16531" coordsize="16,16">
              <v:shape style="position:absolute;left:9866;top:16531;width:16;height:16" coordorigin="9866,16531" coordsize="16,16" path="m9882,16531l9866,16547e" filled="false" stroked="true" strokeweight=".318763pt" strokecolor="#bababa">
                <v:path arrowok="t"/>
              </v:shape>
            </v:group>
            <v:group style="position:absolute;left:9657;top:16857;width:16;height:16" coordorigin="9657,16857" coordsize="16,16">
              <v:shape style="position:absolute;left:9657;top:16857;width:16;height:16" coordorigin="9657,16857" coordsize="16,16" path="m9657,16857l9673,16873e" filled="false" stroked="true" strokeweight=".318763pt" strokecolor="#bababa">
                <v:path arrowok="t"/>
              </v:shape>
            </v:group>
            <v:group style="position:absolute;left:9657;top:16857;width:16;height:16" coordorigin="9657,16857" coordsize="16,16">
              <v:shape style="position:absolute;left:9657;top:16857;width:16;height:16" coordorigin="9657,16857" coordsize="16,16" path="m9673,16857l9657,16873e" filled="false" stroked="true" strokeweight=".318763pt" strokecolor="#bababa">
                <v:path arrowok="t"/>
              </v:shape>
            </v:group>
            <v:group style="position:absolute;left:9342;top:17077;width:16;height:16" coordorigin="9342,17077" coordsize="16,16">
              <v:shape style="position:absolute;left:9342;top:17077;width:16;height:16" coordorigin="9342,17077" coordsize="16,16" path="m9342,17077l9358,17093e" filled="false" stroked="true" strokeweight=".318763pt" strokecolor="#bababa">
                <v:path arrowok="t"/>
              </v:shape>
            </v:group>
            <v:group style="position:absolute;left:9342;top:17077;width:16;height:16" coordorigin="9342,17077" coordsize="16,16">
              <v:shape style="position:absolute;left:9342;top:17077;width:16;height:16" coordorigin="9342,17077" coordsize="16,16" path="m9358,17077l9342,17093e" filled="false" stroked="true" strokeweight=".318763pt" strokecolor="#bababa">
                <v:path arrowok="t"/>
              </v:shape>
            </v:group>
            <v:group style="position:absolute;left:9031;top:17198;width:16;height:16" coordorigin="9031,17198" coordsize="16,16">
              <v:shape style="position:absolute;left:9031;top:17198;width:16;height:16" coordorigin="9031,17198" coordsize="16,16" path="m9031,17198l9047,17214e" filled="false" stroked="true" strokeweight=".318763pt" strokecolor="#bababa">
                <v:path arrowok="t"/>
              </v:shape>
            </v:group>
            <v:group style="position:absolute;left:9031;top:17198;width:16;height:16" coordorigin="9031,17198" coordsize="16,16">
              <v:shape style="position:absolute;left:9031;top:17198;width:16;height:16" coordorigin="9031,17198" coordsize="16,16" path="m9047,17198l9031,17214e" filled="false" stroked="true" strokeweight=".318763pt" strokecolor="#bababa">
                <v:path arrowok="t"/>
              </v:shape>
            </v:group>
            <v:group style="position:absolute;left:8621;top:17281;width:16;height:16" coordorigin="8621,17281" coordsize="16,16">
              <v:shape style="position:absolute;left:8621;top:17281;width:16;height:16" coordorigin="8621,17281" coordsize="16,16" path="m8621,17281l8637,17297e" filled="false" stroked="true" strokeweight=".318763pt" strokecolor="#bababa">
                <v:path arrowok="t"/>
              </v:shape>
            </v:group>
            <v:group style="position:absolute;left:8621;top:17281;width:16;height:16" coordorigin="8621,17281" coordsize="16,16">
              <v:shape style="position:absolute;left:8621;top:17281;width:16;height:16" coordorigin="8621,17281" coordsize="16,16" path="m8637,17281l8621,17297e" filled="false" stroked="true" strokeweight=".318763pt" strokecolor="#bababa">
                <v:path arrowok="t"/>
              </v:shape>
            </v:group>
            <v:group style="position:absolute;left:8263;top:17159;width:16;height:16" coordorigin="8263,17159" coordsize="16,16">
              <v:shape style="position:absolute;left:8263;top:17159;width:16;height:16" coordorigin="8263,17159" coordsize="16,16" path="m8263,17159l8279,17175e" filled="false" stroked="true" strokeweight=".318763pt" strokecolor="#bababa">
                <v:path arrowok="t"/>
              </v:shape>
            </v:group>
            <v:group style="position:absolute;left:8263;top:17159;width:16;height:16" coordorigin="8263,17159" coordsize="16,16">
              <v:shape style="position:absolute;left:8263;top:17159;width:16;height:16" coordorigin="8263,17159" coordsize="16,16" path="m8279,17159l8263,17175e" filled="false" stroked="true" strokeweight=".318763pt" strokecolor="#bababa">
                <v:path arrowok="t"/>
              </v:shape>
            </v:group>
            <v:group style="position:absolute;left:8013;top:16916;width:16;height:16" coordorigin="8013,16916" coordsize="16,16">
              <v:shape style="position:absolute;left:8013;top:16916;width:16;height:16" coordorigin="8013,16916" coordsize="16,16" path="m8013,16916l8029,16932e" filled="false" stroked="true" strokeweight=".318763pt" strokecolor="#bababa">
                <v:path arrowok="t"/>
              </v:shape>
            </v:group>
            <v:group style="position:absolute;left:8013;top:16916;width:16;height:16" coordorigin="8013,16916" coordsize="16,16">
              <v:shape style="position:absolute;left:8013;top:16916;width:16;height:16" coordorigin="8013,16916" coordsize="16,16" path="m8029,16916l8013,16932e" filled="false" stroked="true" strokeweight=".318763pt" strokecolor="#bababa">
                <v:path arrowok="t"/>
              </v:shape>
            </v:group>
            <v:group style="position:absolute;left:7767;top:16649;width:16;height:16" coordorigin="7767,16649" coordsize="16,16">
              <v:shape style="position:absolute;left:7767;top:16649;width:16;height:16" coordorigin="7767,16649" coordsize="16,16" path="m7767,16649l7783,16665e" filled="false" stroked="true" strokeweight=".318763pt" strokecolor="#bababa">
                <v:path arrowok="t"/>
              </v:shape>
            </v:group>
            <v:group style="position:absolute;left:7767;top:16649;width:16;height:16" coordorigin="7767,16649" coordsize="16,16">
              <v:shape style="position:absolute;left:7767;top:16649;width:16;height:16" coordorigin="7767,16649" coordsize="16,16" path="m7783,16649l7767,16665e" filled="false" stroked="true" strokeweight=".318763pt" strokecolor="#bababa">
                <v:path arrowok="t"/>
              </v:shape>
            </v:group>
            <v:group style="position:absolute;left:7512;top:16335;width:16;height:16" coordorigin="7512,16335" coordsize="16,16">
              <v:shape style="position:absolute;left:7512;top:16335;width:16;height:16" coordorigin="7512,16335" coordsize="16,16" path="m7512,16335l7528,16351e" filled="false" stroked="true" strokeweight=".318763pt" strokecolor="#bababa">
                <v:path arrowok="t"/>
              </v:shape>
            </v:group>
            <v:group style="position:absolute;left:7512;top:16335;width:16;height:16" coordorigin="7512,16335" coordsize="16,16">
              <v:shape style="position:absolute;left:7512;top:16335;width:16;height:16" coordorigin="7512,16335" coordsize="16,16" path="m7528,16335l7512,16351e" filled="false" stroked="true" strokeweight=".318763pt" strokecolor="#bababa">
                <v:path arrowok="t"/>
              </v:shape>
            </v:group>
            <v:group style="position:absolute;left:7269;top:15987;width:16;height:16" coordorigin="7269,15987" coordsize="16,16">
              <v:shape style="position:absolute;left:7269;top:15987;width:16;height:16" coordorigin="7269,15987" coordsize="16,16" path="m7269,15987l7284,16003e" filled="false" stroked="true" strokeweight=".318763pt" strokecolor="#bababa">
                <v:path arrowok="t"/>
              </v:shape>
            </v:group>
            <v:group style="position:absolute;left:7269;top:15987;width:16;height:16" coordorigin="7269,15987" coordsize="16,16">
              <v:shape style="position:absolute;left:7269;top:15987;width:16;height:16" coordorigin="7269,15987" coordsize="16,16" path="m7284,15987l7269,16003e" filled="false" stroked="true" strokeweight=".318763pt" strokecolor="#bababa">
                <v:path arrowok="t"/>
              </v:shape>
            </v:group>
            <v:group style="position:absolute;left:7055;top:15637;width:16;height:16" coordorigin="7055,15637" coordsize="16,16">
              <v:shape style="position:absolute;left:7055;top:15637;width:16;height:16" coordorigin="7055,15637" coordsize="16,16" path="m7055,15637l7071,15653e" filled="false" stroked="true" strokeweight=".318763pt" strokecolor="#bababa">
                <v:path arrowok="t"/>
              </v:shape>
            </v:group>
            <v:group style="position:absolute;left:7055;top:15637;width:16;height:16" coordorigin="7055,15637" coordsize="16,16">
              <v:shape style="position:absolute;left:7055;top:15637;width:16;height:16" coordorigin="7055,15637" coordsize="16,16" path="m7071,15637l7055,15653e" filled="false" stroked="true" strokeweight=".318763pt" strokecolor="#bababa">
                <v:path arrowok="t"/>
              </v:shape>
            </v:group>
            <v:group style="position:absolute;left:7033;top:15669;width:16;height:16" coordorigin="7033,15669" coordsize="16,16">
              <v:shape style="position:absolute;left:7033;top:15669;width:16;height:16" coordorigin="7033,15669" coordsize="16,16" path="m7033,15669l7049,15684e" filled="false" stroked="true" strokeweight=".318763pt" strokecolor="#bababa">
                <v:path arrowok="t"/>
              </v:shape>
            </v:group>
            <v:group style="position:absolute;left:7033;top:15669;width:16;height:16" coordorigin="7033,15669" coordsize="16,16">
              <v:shape style="position:absolute;left:7033;top:15669;width:16;height:16" coordorigin="7033,15669" coordsize="16,16" path="m7049,15669l7033,15684e" filled="false" stroked="true" strokeweight=".318763pt" strokecolor="#bababa">
                <v:path arrowok="t"/>
              </v:shape>
            </v:group>
            <v:group style="position:absolute;left:6916;top:15884;width:16;height:16" coordorigin="6916,15884" coordsize="16,16">
              <v:shape style="position:absolute;left:6916;top:15884;width:16;height:16" coordorigin="6916,15884" coordsize="16,16" path="m6916,15884l6932,15900e" filled="false" stroked="true" strokeweight=".318763pt" strokecolor="#bababa">
                <v:path arrowok="t"/>
              </v:shape>
            </v:group>
            <v:group style="position:absolute;left:6916;top:15884;width:16;height:16" coordorigin="6916,15884" coordsize="16,16">
              <v:shape style="position:absolute;left:6916;top:15884;width:16;height:16" coordorigin="6916,15884" coordsize="16,16" path="m6932,15884l6916,15900e" filled="false" stroked="true" strokeweight=".318763pt" strokecolor="#bababa">
                <v:path arrowok="t"/>
              </v:shape>
            </v:group>
            <v:group style="position:absolute;left:7157;top:16698;width:16;height:18" coordorigin="7157,16698" coordsize="16,18">
              <v:shape style="position:absolute;left:7157;top:16698;width:16;height:18" coordorigin="7157,16698" coordsize="16,18" path="m7157,16698l7173,16716e" filled="false" stroked="true" strokeweight=".318763pt" strokecolor="#bababa">
                <v:path arrowok="t"/>
              </v:shape>
            </v:group>
            <v:group style="position:absolute;left:7157;top:16698;width:16;height:18" coordorigin="7157,16698" coordsize="16,18">
              <v:shape style="position:absolute;left:7157;top:16698;width:16;height:18" coordorigin="7157,16698" coordsize="16,18" path="m7173,16698l7157,16716e" filled="false" stroked="true" strokeweight=".318763pt" strokecolor="#bababa">
                <v:path arrowok="t"/>
              </v:shape>
            </v:group>
            <v:group style="position:absolute;left:7472;top:16924;width:16;height:16" coordorigin="7472,16924" coordsize="16,16">
              <v:shape style="position:absolute;left:7472;top:16924;width:16;height:16" coordorigin="7472,16924" coordsize="16,16" path="m7472,16924l7488,16940e" filled="false" stroked="true" strokeweight=".318763pt" strokecolor="#bababa">
                <v:path arrowok="t"/>
              </v:shape>
            </v:group>
            <v:group style="position:absolute;left:7472;top:16924;width:16;height:16" coordorigin="7472,16924" coordsize="16,16">
              <v:shape style="position:absolute;left:7472;top:16924;width:16;height:16" coordorigin="7472,16924" coordsize="16,16" path="m7488,16924l7472,16940e" filled="false" stroked="true" strokeweight=".318763pt" strokecolor="#bababa">
                <v:path arrowok="t"/>
              </v:shape>
            </v:group>
            <v:group style="position:absolute;left:7841;top:17071;width:16;height:16" coordorigin="7841,17071" coordsize="16,16">
              <v:shape style="position:absolute;left:7841;top:17071;width:16;height:16" coordorigin="7841,17071" coordsize="16,16" path="m7841,17071l7857,17087e" filled="false" stroked="true" strokeweight=".318763pt" strokecolor="#bababa">
                <v:path arrowok="t"/>
              </v:shape>
            </v:group>
            <v:group style="position:absolute;left:7841;top:17071;width:16;height:16" coordorigin="7841,17071" coordsize="16,16">
              <v:shape style="position:absolute;left:7841;top:17071;width:16;height:16" coordorigin="7841,17071" coordsize="16,16" path="m7857,17071l7841,17087e" filled="false" stroked="true" strokeweight=".318763pt" strokecolor="#bababa">
                <v:path arrowok="t"/>
              </v:shape>
            </v:group>
            <v:group style="position:absolute;left:8174;top:17151;width:16;height:16" coordorigin="8174,17151" coordsize="16,16">
              <v:shape style="position:absolute;left:8174;top:17151;width:16;height:16" coordorigin="8174,17151" coordsize="16,16" path="m8174,17151l8190,17167e" filled="false" stroked="true" strokeweight=".318763pt" strokecolor="#bababa">
                <v:path arrowok="t"/>
              </v:shape>
            </v:group>
            <v:group style="position:absolute;left:8174;top:17151;width:16;height:16" coordorigin="8174,17151" coordsize="16,16">
              <v:shape style="position:absolute;left:8174;top:17151;width:16;height:16" coordorigin="8174,17151" coordsize="16,16" path="m8190,17151l8174,17167e" filled="false" stroked="true" strokeweight=".318763pt" strokecolor="#bababa">
                <v:path arrowok="t"/>
              </v:shape>
            </v:group>
            <v:group style="position:absolute;left:8265;top:17165;width:16;height:16" coordorigin="8265,17165" coordsize="16,16">
              <v:shape style="position:absolute;left:8265;top:17165;width:16;height:16" coordorigin="8265,17165" coordsize="16,16" path="m8265,17165l8280,17181e" filled="false" stroked="true" strokeweight=".318763pt" strokecolor="#bababa">
                <v:path arrowok="t"/>
              </v:shape>
            </v:group>
            <v:group style="position:absolute;left:8265;top:17165;width:16;height:16" coordorigin="8265,17165" coordsize="16,16">
              <v:shape style="position:absolute;left:8265;top:17165;width:16;height:16" coordorigin="8265,17165" coordsize="16,16" path="m8280,17165l8265,17181e" filled="false" stroked="true" strokeweight=".318763pt" strokecolor="#bababa">
                <v:path arrowok="t"/>
              </v:shape>
            </v:group>
            <v:group style="position:absolute;left:8403;top:17292;width:16;height:16" coordorigin="8403,17292" coordsize="16,16">
              <v:shape style="position:absolute;left:8403;top:17292;width:16;height:16" coordorigin="8403,17292" coordsize="16,16" path="m8403,17292l8419,17308e" filled="false" stroked="true" strokeweight=".318763pt" strokecolor="#bababa">
                <v:path arrowok="t"/>
              </v:shape>
            </v:group>
            <v:group style="position:absolute;left:8403;top:17292;width:16;height:16" coordorigin="8403,17292" coordsize="16,16">
              <v:shape style="position:absolute;left:8403;top:17292;width:16;height:16" coordorigin="8403,17292" coordsize="16,16" path="m8419,17292l8403,17308e" filled="false" stroked="true" strokeweight=".318763pt" strokecolor="#bababa">
                <v:path arrowok="t"/>
              </v:shape>
            </v:group>
            <v:group style="position:absolute;left:8170;top:17280;width:16;height:16" coordorigin="8170,17280" coordsize="16,16">
              <v:shape style="position:absolute;left:8170;top:17280;width:16;height:16" coordorigin="8170,17280" coordsize="16,16" path="m8170,17280l8186,17296e" filled="false" stroked="true" strokeweight=".318763pt" strokecolor="#bababa">
                <v:path arrowok="t"/>
              </v:shape>
            </v:group>
            <v:group style="position:absolute;left:8170;top:17280;width:16;height:16" coordorigin="8170,17280" coordsize="16,16">
              <v:shape style="position:absolute;left:8170;top:17280;width:16;height:16" coordorigin="8170,17280" coordsize="16,16" path="m8186,17280l8170,17296e" filled="false" stroked="true" strokeweight=".318763pt" strokecolor="#bababa">
                <v:path arrowok="t"/>
              </v:shape>
            </v:group>
            <v:group style="position:absolute;left:7806;top:17198;width:16;height:16" coordorigin="7806,17198" coordsize="16,16">
              <v:shape style="position:absolute;left:7806;top:17198;width:16;height:16" coordorigin="7806,17198" coordsize="16,16" path="m7806,17198l7821,17214e" filled="false" stroked="true" strokeweight=".318763pt" strokecolor="#bababa">
                <v:path arrowok="t"/>
              </v:shape>
            </v:group>
            <v:group style="position:absolute;left:7806;top:17198;width:16;height:16" coordorigin="7806,17198" coordsize="16,16">
              <v:shape style="position:absolute;left:7806;top:17198;width:16;height:16" coordorigin="7806,17198" coordsize="16,16" path="m7821,17198l7806,17214e" filled="false" stroked="true" strokeweight=".318763pt" strokecolor="#bababa">
                <v:path arrowok="t"/>
              </v:shape>
            </v:group>
            <v:group style="position:absolute;left:7410;top:17042;width:16;height:16" coordorigin="7410,17042" coordsize="16,16">
              <v:shape style="position:absolute;left:7410;top:17042;width:16;height:16" coordorigin="7410,17042" coordsize="16,16" path="m7410,17042l7426,17058e" filled="false" stroked="true" strokeweight=".318763pt" strokecolor="#bababa">
                <v:path arrowok="t"/>
              </v:shape>
            </v:group>
            <v:group style="position:absolute;left:7410;top:17042;width:16;height:16" coordorigin="7410,17042" coordsize="16,16">
              <v:shape style="position:absolute;left:7410;top:17042;width:16;height:16" coordorigin="7410,17042" coordsize="16,16" path="m7426,17042l7410,17058e" filled="false" stroked="true" strokeweight=".318763pt" strokecolor="#bababa">
                <v:path arrowok="t"/>
              </v:shape>
            </v:group>
            <v:group style="position:absolute;left:7080;top:16808;width:16;height:16" coordorigin="7080,16808" coordsize="16,16">
              <v:shape style="position:absolute;left:7080;top:16808;width:16;height:16" coordorigin="7080,16808" coordsize="16,16" path="m7080,16808l7096,16824e" filled="false" stroked="true" strokeweight=".318763pt" strokecolor="#bababa">
                <v:path arrowok="t"/>
              </v:shape>
            </v:group>
            <v:group style="position:absolute;left:7080;top:16808;width:16;height:16" coordorigin="7080,16808" coordsize="16,16">
              <v:shape style="position:absolute;left:7080;top:16808;width:16;height:16" coordorigin="7080,16808" coordsize="16,16" path="m7096,16808l7080,16824e" filled="false" stroked="true" strokeweight=".318763pt" strokecolor="#bababa">
                <v:path arrowok="t"/>
              </v:shape>
            </v:group>
            <v:group style="position:absolute;left:6792;top:15841;width:16;height:16" coordorigin="6792,15841" coordsize="16,16">
              <v:shape style="position:absolute;left:6792;top:15841;width:16;height:16" coordorigin="6792,15841" coordsize="16,16" path="m6792,15841l6808,15857e" filled="false" stroked="true" strokeweight=".318763pt" strokecolor="#bababa">
                <v:path arrowok="t"/>
              </v:shape>
            </v:group>
            <v:group style="position:absolute;left:6792;top:15841;width:16;height:16" coordorigin="6792,15841" coordsize="16,16">
              <v:shape style="position:absolute;left:6792;top:15841;width:16;height:16" coordorigin="6792,15841" coordsize="16,16" path="m6808,15841l6792,15857e" filled="false" stroked="true" strokeweight=".318763pt" strokecolor="#bababa">
                <v:path arrowok="t"/>
              </v:shape>
            </v:group>
            <v:group style="position:absolute;left:6913;top:15613;width:16;height:16" coordorigin="6913,15613" coordsize="16,16">
              <v:shape style="position:absolute;left:6913;top:15613;width:16;height:16" coordorigin="6913,15613" coordsize="16,16" path="m6913,15613l6929,15629e" filled="false" stroked="true" strokeweight=".318763pt" strokecolor="#bababa">
                <v:path arrowok="t"/>
              </v:shape>
            </v:group>
            <v:group style="position:absolute;left:6913;top:15613;width:16;height:16" coordorigin="6913,15613" coordsize="16,16">
              <v:shape style="position:absolute;left:6913;top:15613;width:16;height:16" coordorigin="6913,15613" coordsize="16,16" path="m6929,15613l6913,15629e" filled="false" stroked="true" strokeweight=".318763pt" strokecolor="#bababa">
                <v:path arrowok="t"/>
              </v:shape>
            </v:group>
            <v:group style="position:absolute;left:6993;top:15525;width:16;height:16" coordorigin="6993,15525" coordsize="16,16">
              <v:shape style="position:absolute;left:6993;top:15525;width:16;height:16" coordorigin="6993,15525" coordsize="16,16" path="m6993,15525l7009,15541e" filled="false" stroked="true" strokeweight=".318763pt" strokecolor="#bababa">
                <v:path arrowok="t"/>
              </v:shape>
            </v:group>
            <v:group style="position:absolute;left:6993;top:15525;width:16;height:16" coordorigin="6993,15525" coordsize="16,16">
              <v:shape style="position:absolute;left:6993;top:15525;width:16;height:16" coordorigin="6993,15525" coordsize="16,16" path="m7009,15525l6993,15541e" filled="false" stroked="true" strokeweight=".318763pt" strokecolor="#bababa">
                <v:path arrowok="t"/>
              </v:shape>
            </v:group>
            <v:group style="position:absolute;left:7047;top:15627;width:16;height:16" coordorigin="7047,15627" coordsize="16,16">
              <v:shape style="position:absolute;left:7047;top:15627;width:16;height:16" coordorigin="7047,15627" coordsize="16,16" path="m7047,15627l7063,15643e" filled="false" stroked="true" strokeweight=".318763pt" strokecolor="#bababa">
                <v:path arrowok="t"/>
              </v:shape>
            </v:group>
            <v:group style="position:absolute;left:7047;top:15627;width:16;height:16" coordorigin="7047,15627" coordsize="16,16">
              <v:shape style="position:absolute;left:7047;top:15627;width:16;height:16" coordorigin="7047,15627" coordsize="16,16" path="m7063,15627l7047,15643e" filled="false" stroked="true" strokeweight=".318763pt" strokecolor="#bababa">
                <v:path arrowok="t"/>
              </v:shape>
            </v:group>
            <v:group style="position:absolute;left:7021;top:15657;width:16;height:16" coordorigin="7021,15657" coordsize="16,16">
              <v:shape style="position:absolute;left:7021;top:15657;width:16;height:16" coordorigin="7021,15657" coordsize="16,16" path="m7021,15657l7037,15673e" filled="false" stroked="true" strokeweight=".318763pt" strokecolor="#bababa">
                <v:path arrowok="t"/>
              </v:shape>
            </v:group>
            <v:group style="position:absolute;left:7021;top:15657;width:16;height:16" coordorigin="7021,15657" coordsize="16,16">
              <v:shape style="position:absolute;left:7021;top:15657;width:16;height:16" coordorigin="7021,15657" coordsize="16,16" path="m7037,15657l7021,15673e" filled="false" stroked="true" strokeweight=".318763pt" strokecolor="#bababa">
                <v:path arrowok="t"/>
              </v:shape>
            </v:group>
            <v:group style="position:absolute;left:6900;top:15885;width:16;height:16" coordorigin="6900,15885" coordsize="16,16">
              <v:shape style="position:absolute;left:6900;top:15885;width:16;height:16" coordorigin="6900,15885" coordsize="16,16" path="m6900,15885l6916,15901e" filled="false" stroked="true" strokeweight=".318763pt" strokecolor="#bababa">
                <v:path arrowok="t"/>
              </v:shape>
            </v:group>
            <v:group style="position:absolute;left:6900;top:15885;width:16;height:16" coordorigin="6900,15885" coordsize="16,16">
              <v:shape style="position:absolute;left:6900;top:15885;width:16;height:16" coordorigin="6900,15885" coordsize="16,16" path="m6916,15885l6900,15901e" filled="false" stroked="true" strokeweight=".318763pt" strokecolor="#bababa">
                <v:path arrowok="t"/>
              </v:shape>
            </v:group>
            <v:group style="position:absolute;left:7157;top:16717;width:16;height:16" coordorigin="7157,16717" coordsize="16,16">
              <v:shape style="position:absolute;left:7157;top:16717;width:16;height:16" coordorigin="7157,16717" coordsize="16,16" path="m7157,16717l7173,16733e" filled="false" stroked="true" strokeweight=".318763pt" strokecolor="#bababa">
                <v:path arrowok="t"/>
              </v:shape>
            </v:group>
            <v:group style="position:absolute;left:7157;top:16717;width:16;height:16" coordorigin="7157,16717" coordsize="16,16">
              <v:shape style="position:absolute;left:7157;top:16717;width:16;height:16" coordorigin="7157,16717" coordsize="16,16" path="m7173,16717l7157,16733e" filled="false" stroked="true" strokeweight=".318763pt" strokecolor="#bababa">
                <v:path arrowok="t"/>
              </v:shape>
            </v:group>
            <v:group style="position:absolute;left:7463;top:16935;width:16;height:16" coordorigin="7463,16935" coordsize="16,16">
              <v:shape style="position:absolute;left:7463;top:16935;width:16;height:16" coordorigin="7463,16935" coordsize="16,16" path="m7463,16935l7479,16951e" filled="false" stroked="true" strokeweight=".318763pt" strokecolor="#bababa">
                <v:path arrowok="t"/>
              </v:shape>
            </v:group>
            <v:group style="position:absolute;left:7463;top:16935;width:16;height:16" coordorigin="7463,16935" coordsize="16,16">
              <v:shape style="position:absolute;left:7463;top:16935;width:16;height:16" coordorigin="7463,16935" coordsize="16,16" path="m7479,16935l7463,16951e" filled="false" stroked="true" strokeweight=".318763pt" strokecolor="#bababa">
                <v:path arrowok="t"/>
              </v:shape>
            </v:group>
            <v:group style="position:absolute;left:7839;top:17088;width:16;height:16" coordorigin="7839,17088" coordsize="16,16">
              <v:shape style="position:absolute;left:7839;top:17088;width:16;height:16" coordorigin="7839,17088" coordsize="16,16" path="m7839,17088l7855,17104e" filled="false" stroked="true" strokeweight=".318763pt" strokecolor="#bababa">
                <v:path arrowok="t"/>
              </v:shape>
            </v:group>
            <v:group style="position:absolute;left:7839;top:17088;width:16;height:16" coordorigin="7839,17088" coordsize="16,16">
              <v:shape style="position:absolute;left:7839;top:17088;width:16;height:16" coordorigin="7839,17088" coordsize="16,16" path="m7855,17088l7839,17104e" filled="false" stroked="true" strokeweight=".318763pt" strokecolor="#bababa">
                <v:path arrowok="t"/>
              </v:shape>
            </v:group>
            <v:group style="position:absolute;left:8170;top:17165;width:16;height:16" coordorigin="8170,17165" coordsize="16,16">
              <v:shape style="position:absolute;left:8170;top:17165;width:16;height:16" coordorigin="8170,17165" coordsize="16,16" path="m8170,17165l8186,17181e" filled="false" stroked="true" strokeweight=".318763pt" strokecolor="#bababa">
                <v:path arrowok="t"/>
              </v:shape>
            </v:group>
            <v:group style="position:absolute;left:8170;top:17165;width:16;height:16" coordorigin="8170,17165" coordsize="16,16">
              <v:shape style="position:absolute;left:8170;top:17165;width:16;height:16" coordorigin="8170,17165" coordsize="16,16" path="m8186,17165l8170,17181e" filled="false" stroked="true" strokeweight=".318763pt" strokecolor="#bababa">
                <v:path arrowok="t"/>
              </v:shape>
            </v:group>
            <v:group style="position:absolute;left:8280;top:17178;width:16;height:18" coordorigin="8280,17178" coordsize="16,18">
              <v:shape style="position:absolute;left:8280;top:17178;width:16;height:18" coordorigin="8280,17178" coordsize="16,18" path="m8280,17178l8296,17195e" filled="false" stroked="true" strokeweight=".318763pt" strokecolor="#bababa">
                <v:path arrowok="t"/>
              </v:shape>
            </v:group>
            <v:group style="position:absolute;left:8280;top:17178;width:16;height:18" coordorigin="8280,17178" coordsize="16,18">
              <v:shape style="position:absolute;left:8280;top:17178;width:16;height:18" coordorigin="8280,17178" coordsize="16,18" path="m8296,17178l8280,17195e" filled="false" stroked="true" strokeweight=".318763pt" strokecolor="#bababa">
                <v:path arrowok="t"/>
              </v:shape>
            </v:group>
            <v:group style="position:absolute;left:8127;top:17567;width:16;height:16" coordorigin="8127,17567" coordsize="16,16">
              <v:shape style="position:absolute;left:8127;top:17567;width:16;height:16" coordorigin="8127,17567" coordsize="16,16" path="m8127,17567l8143,17582e" filled="false" stroked="true" strokeweight=".318763pt" strokecolor="#bababa">
                <v:path arrowok="t"/>
              </v:shape>
            </v:group>
            <v:group style="position:absolute;left:8127;top:17567;width:16;height:16" coordorigin="8127,17567" coordsize="16,16">
              <v:shape style="position:absolute;left:8127;top:17567;width:16;height:16" coordorigin="8127,17567" coordsize="16,16" path="m8143,17567l8127,17582e" filled="false" stroked="true" strokeweight=".318763pt" strokecolor="#bababa">
                <v:path arrowok="t"/>
              </v:shape>
            </v:group>
            <v:group style="position:absolute;left:8069;top:17498;width:16;height:16" coordorigin="8069,17498" coordsize="16,16">
              <v:shape style="position:absolute;left:8069;top:17498;width:16;height:16" coordorigin="8069,17498" coordsize="16,16" path="m8069,17498l8084,17514e" filled="false" stroked="true" strokeweight=".318763pt" strokecolor="#bababa">
                <v:path arrowok="t"/>
              </v:shape>
            </v:group>
            <v:group style="position:absolute;left:8069;top:17498;width:16;height:16" coordorigin="8069,17498" coordsize="16,16">
              <v:shape style="position:absolute;left:8069;top:17498;width:16;height:16" coordorigin="8069,17498" coordsize="16,16" path="m8084,17498l8069,17514e" filled="false" stroked="true" strokeweight=".318763pt" strokecolor="#bababa">
                <v:path arrowok="t"/>
              </v:shape>
            </v:group>
            <v:group style="position:absolute;left:7995;top:17546;width:16;height:16" coordorigin="7995,17546" coordsize="16,16">
              <v:shape style="position:absolute;left:7995;top:17546;width:16;height:16" coordorigin="7995,17546" coordsize="16,16" path="m7995,17546l8011,17562e" filled="false" stroked="true" strokeweight=".318763pt" strokecolor="#bababa">
                <v:path arrowok="t"/>
              </v:shape>
            </v:group>
            <v:group style="position:absolute;left:7995;top:17546;width:16;height:16" coordorigin="7995,17546" coordsize="16,16">
              <v:shape style="position:absolute;left:7995;top:17546;width:16;height:16" coordorigin="7995,17546" coordsize="16,16" path="m8011,17546l7995,17562e" filled="false" stroked="true" strokeweight=".318763pt" strokecolor="#bababa">
                <v:path arrowok="t"/>
              </v:shape>
            </v:group>
            <v:group style="position:absolute;left:8059;top:17621;width:16;height:16" coordorigin="8059,17621" coordsize="16,16">
              <v:shape style="position:absolute;left:8059;top:17621;width:16;height:16" coordorigin="8059,17621" coordsize="16,16" path="m8059,17621l8075,17637e" filled="false" stroked="true" strokeweight=".318763pt" strokecolor="#bababa">
                <v:path arrowok="t"/>
              </v:shape>
            </v:group>
            <v:group style="position:absolute;left:8059;top:17621;width:16;height:16" coordorigin="8059,17621" coordsize="16,16">
              <v:shape style="position:absolute;left:8059;top:17621;width:16;height:16" coordorigin="8059,17621" coordsize="16,16" path="m8075,17621l8059,17637e" filled="false" stroked="true" strokeweight=".318763pt" strokecolor="#bababa">
                <v:path arrowok="t"/>
              </v:shape>
            </v:group>
            <v:group style="position:absolute;left:9276;top:18026;width:16;height:16" coordorigin="9276,18026" coordsize="16,16">
              <v:shape style="position:absolute;left:9276;top:18026;width:16;height:16" coordorigin="9276,18026" coordsize="16,16" path="m9276,18026l9292,18041e" filled="false" stroked="true" strokeweight=".318763pt" strokecolor="#bababa">
                <v:path arrowok="t"/>
              </v:shape>
            </v:group>
            <v:group style="position:absolute;left:9276;top:18026;width:16;height:16" coordorigin="9276,18026" coordsize="16,16">
              <v:shape style="position:absolute;left:9276;top:18026;width:16;height:16" coordorigin="9276,18026" coordsize="16,16" path="m9292,18026l9276,18041e" filled="false" stroked="true" strokeweight=".318763pt" strokecolor="#bababa">
                <v:path arrowok="t"/>
              </v:shape>
            </v:group>
            <v:group style="position:absolute;left:8542;top:17512;width:16;height:16" coordorigin="8542,17512" coordsize="16,16">
              <v:shape style="position:absolute;left:8542;top:17512;width:16;height:16" coordorigin="8542,17512" coordsize="16,16" path="m8542,17512l8558,17528e" filled="false" stroked="true" strokeweight=".318763pt" strokecolor="#bababa">
                <v:path arrowok="t"/>
              </v:shape>
            </v:group>
            <v:group style="position:absolute;left:8542;top:17512;width:16;height:16" coordorigin="8542,17512" coordsize="16,16">
              <v:shape style="position:absolute;left:8542;top:17512;width:16;height:16" coordorigin="8542,17512" coordsize="16,16" path="m8558,17512l8542,17528e" filled="false" stroked="true" strokeweight=".318763pt" strokecolor="#bababa">
                <v:path arrowok="t"/>
              </v:shape>
            </v:group>
            <v:group style="position:absolute;left:8000;top:17014;width:16;height:16" coordorigin="8000,17014" coordsize="16,16">
              <v:shape style="position:absolute;left:8000;top:17014;width:16;height:16" coordorigin="8000,17014" coordsize="16,16" path="m8000,17014l8016,17029e" filled="false" stroked="true" strokeweight=".318763pt" strokecolor="#bababa">
                <v:path arrowok="t"/>
              </v:shape>
            </v:group>
            <v:group style="position:absolute;left:8000;top:17014;width:16;height:16" coordorigin="8000,17014" coordsize="16,16">
              <v:shape style="position:absolute;left:8000;top:17014;width:16;height:16" coordorigin="8000,17014" coordsize="16,16" path="m8016,17014l8000,17029e" filled="false" stroked="true" strokeweight=".318763pt" strokecolor="#bababa">
                <v:path arrowok="t"/>
              </v:shape>
            </v:group>
            <v:group style="position:absolute;left:8346;top:16921;width:16;height:16" coordorigin="8346,16921" coordsize="16,16">
              <v:shape style="position:absolute;left:8346;top:16921;width:16;height:16" coordorigin="8346,16921" coordsize="16,16" path="m8346,16921l8362,16937e" filled="false" stroked="true" strokeweight=".318763pt" strokecolor="#bababa">
                <v:path arrowok="t"/>
              </v:shape>
            </v:group>
            <v:group style="position:absolute;left:8346;top:16921;width:16;height:16" coordorigin="8346,16921" coordsize="16,16">
              <v:shape style="position:absolute;left:8346;top:16921;width:16;height:16" coordorigin="8346,16921" coordsize="16,16" path="m8362,16921l8346,16937e" filled="false" stroked="true" strokeweight=".318763pt" strokecolor="#bababa">
                <v:path arrowok="t"/>
              </v:shape>
            </v:group>
            <v:group style="position:absolute;left:8194;top:16760;width:16;height:16" coordorigin="8194,16760" coordsize="16,16">
              <v:shape style="position:absolute;left:8194;top:16760;width:16;height:16" coordorigin="8194,16760" coordsize="16,16" path="m8194,16760l8210,16776e" filled="false" stroked="true" strokeweight=".318763pt" strokecolor="#bababa">
                <v:path arrowok="t"/>
              </v:shape>
            </v:group>
            <v:group style="position:absolute;left:8194;top:16760;width:16;height:16" coordorigin="8194,16760" coordsize="16,16">
              <v:shape style="position:absolute;left:8194;top:16760;width:16;height:16" coordorigin="8194,16760" coordsize="16,16" path="m8210,16760l8194,16776e" filled="false" stroked="true" strokeweight=".318763pt" strokecolor="#bababa">
                <v:path arrowok="t"/>
              </v:shape>
            </v:group>
            <v:group style="position:absolute;left:8155;top:16708;width:16;height:16" coordorigin="8155,16708" coordsize="16,16">
              <v:shape style="position:absolute;left:8155;top:16708;width:16;height:16" coordorigin="8155,16708" coordsize="16,16" path="m8155,16708l8170,16724e" filled="false" stroked="true" strokeweight=".318763pt" strokecolor="#bababa">
                <v:path arrowok="t"/>
              </v:shape>
            </v:group>
            <v:group style="position:absolute;left:8155;top:16708;width:16;height:16" coordorigin="8155,16708" coordsize="16,16">
              <v:shape style="position:absolute;left:8155;top:16708;width:16;height:16" coordorigin="8155,16708" coordsize="16,16" path="m8170,16708l8155,16724e" filled="false" stroked="true" strokeweight=".318763pt" strokecolor="#bababa">
                <v:path arrowok="t"/>
              </v:shape>
            </v:group>
            <v:group style="position:absolute;left:7404;top:16314;width:16;height:16" coordorigin="7404,16314" coordsize="16,16">
              <v:shape style="position:absolute;left:7404;top:16314;width:16;height:16" coordorigin="7404,16314" coordsize="16,16" path="m7404,16314l7420,16330e" filled="false" stroked="true" strokeweight=".318763pt" strokecolor="#bababa">
                <v:path arrowok="t"/>
              </v:shape>
            </v:group>
            <v:group style="position:absolute;left:7404;top:16314;width:16;height:16" coordorigin="7404,16314" coordsize="16,16">
              <v:shape style="position:absolute;left:7404;top:16314;width:16;height:16" coordorigin="7404,16314" coordsize="16,16" path="m7420,16314l7404,16330e" filled="false" stroked="true" strokeweight=".318763pt" strokecolor="#bababa">
                <v:path arrowok="t"/>
              </v:shape>
            </v:group>
            <v:group style="position:absolute;left:7023;top:15742;width:16;height:16" coordorigin="7023,15742" coordsize="16,16">
              <v:shape style="position:absolute;left:7023;top:15742;width:16;height:16" coordorigin="7023,15742" coordsize="16,16" path="m7023,15742l7039,15758e" filled="false" stroked="true" strokeweight=".318763pt" strokecolor="#bababa">
                <v:path arrowok="t"/>
              </v:shape>
            </v:group>
            <v:group style="position:absolute;left:7023;top:15742;width:16;height:16" coordorigin="7023,15742" coordsize="16,16">
              <v:shape style="position:absolute;left:7023;top:15742;width:16;height:16" coordorigin="7023,15742" coordsize="16,16" path="m7039,15742l7023,15758e" filled="false" stroked="true" strokeweight=".318763pt" strokecolor="#bababa">
                <v:path arrowok="t"/>
              </v:shape>
            </v:group>
            <v:group style="position:absolute;left:7049;top:15085;width:16;height:16" coordorigin="7049,15085" coordsize="16,16">
              <v:shape style="position:absolute;left:7049;top:15085;width:16;height:16" coordorigin="7049,15085" coordsize="16,16" path="m7049,15085l7065,15101e" filled="false" stroked="true" strokeweight=".318763pt" strokecolor="#bababa">
                <v:path arrowok="t"/>
              </v:shape>
            </v:group>
            <v:group style="position:absolute;left:7049;top:15085;width:16;height:16" coordorigin="7049,15085" coordsize="16,16">
              <v:shape style="position:absolute;left:7049;top:15085;width:16;height:16" coordorigin="7049,15085" coordsize="16,16" path="m7065,15085l7049,15101e" filled="false" stroked="true" strokeweight=".318763pt" strokecolor="#bababa">
                <v:path arrowok="t"/>
              </v:shape>
            </v:group>
            <v:group style="position:absolute;left:7076;top:15146;width:16;height:16" coordorigin="7076,15146" coordsize="16,16">
              <v:shape style="position:absolute;left:7076;top:15146;width:16;height:16" coordorigin="7076,15146" coordsize="16,16" path="m7076,15146l7092,15162e" filled="false" stroked="true" strokeweight=".318763pt" strokecolor="#bababa">
                <v:path arrowok="t"/>
              </v:shape>
            </v:group>
            <v:group style="position:absolute;left:7076;top:15146;width:16;height:16" coordorigin="7076,15146" coordsize="16,16">
              <v:shape style="position:absolute;left:7076;top:15146;width:16;height:16" coordorigin="7076,15146" coordsize="16,16" path="m7092,15146l7076,15162e" filled="false" stroked="true" strokeweight=".318763pt" strokecolor="#bababa">
                <v:path arrowok="t"/>
              </v:shape>
            </v:group>
            <v:group style="position:absolute;left:6629;top:14926;width:16;height:16" coordorigin="6629,14926" coordsize="16,16">
              <v:shape style="position:absolute;left:6629;top:14926;width:16;height:16" coordorigin="6629,14926" coordsize="16,16" path="m6629,14926l6645,14942e" filled="false" stroked="true" strokeweight=".318763pt" strokecolor="#bababa">
                <v:path arrowok="t"/>
              </v:shape>
            </v:group>
            <v:group style="position:absolute;left:6629;top:14926;width:16;height:16" coordorigin="6629,14926" coordsize="16,16">
              <v:shape style="position:absolute;left:6629;top:14926;width:16;height:16" coordorigin="6629,14926" coordsize="16,16" path="m6645,14926l6629,14942e" filled="false" stroked="true" strokeweight=".318763pt" strokecolor="#bababa">
                <v:path arrowok="t"/>
              </v:shape>
            </v:group>
            <v:group style="position:absolute;left:6376;top:14142;width:16;height:16" coordorigin="6376,14142" coordsize="16,16">
              <v:shape style="position:absolute;left:6376;top:14142;width:16;height:16" coordorigin="6376,14142" coordsize="16,16" path="m6376,14142l6392,14158e" filled="false" stroked="true" strokeweight=".318763pt" strokecolor="#bababa">
                <v:path arrowok="t"/>
              </v:shape>
            </v:group>
            <v:group style="position:absolute;left:6376;top:14142;width:16;height:16" coordorigin="6376,14142" coordsize="16,16">
              <v:shape style="position:absolute;left:6376;top:14142;width:16;height:16" coordorigin="6376,14142" coordsize="16,16" path="m6392,14142l6376,14158e" filled="false" stroked="true" strokeweight=".318763pt" strokecolor="#bababa">
                <v:path arrowok="t"/>
              </v:shape>
            </v:group>
            <v:group style="position:absolute;left:6513;top:13103;width:16;height:18" coordorigin="6513,13103" coordsize="16,18">
              <v:shape style="position:absolute;left:6513;top:13103;width:16;height:18" coordorigin="6513,13103" coordsize="16,18" path="m6513,13103l6529,13120e" filled="false" stroked="true" strokeweight=".318763pt" strokecolor="#bababa">
                <v:path arrowok="t"/>
              </v:shape>
            </v:group>
            <v:group style="position:absolute;left:6513;top:13103;width:16;height:18" coordorigin="6513,13103" coordsize="16,18">
              <v:shape style="position:absolute;left:6513;top:13103;width:16;height:18" coordorigin="6513,13103" coordsize="16,18" path="m6529,13103l6513,13120e" filled="false" stroked="true" strokeweight=".318763pt" strokecolor="#bababa">
                <v:path arrowok="t"/>
              </v:shape>
            </v:group>
            <v:group style="position:absolute;left:6515;top:13167;width:16;height:16" coordorigin="6515,13167" coordsize="16,16">
              <v:shape style="position:absolute;left:6515;top:13167;width:16;height:16" coordorigin="6515,13167" coordsize="16,16" path="m6515,13167l6531,13182e" filled="false" stroked="true" strokeweight=".318763pt" strokecolor="#bababa">
                <v:path arrowok="t"/>
              </v:shape>
            </v:group>
            <v:group style="position:absolute;left:6515;top:13167;width:16;height:16" coordorigin="6515,13167" coordsize="16,16">
              <v:shape style="position:absolute;left:6515;top:13167;width:16;height:16" coordorigin="6515,13167" coordsize="16,16" path="m6531,13167l6515,13182e" filled="false" stroked="true" strokeweight=".318763pt" strokecolor="#bababa">
                <v:path arrowok="t"/>
              </v:shape>
            </v:group>
            <v:group style="position:absolute;left:6229;top:13401;width:16;height:16" coordorigin="6229,13401" coordsize="16,16">
              <v:shape style="position:absolute;left:6229;top:13401;width:16;height:16" coordorigin="6229,13401" coordsize="16,16" path="m6229,13401l6245,13417e" filled="false" stroked="true" strokeweight=".318763pt" strokecolor="#bababa">
                <v:path arrowok="t"/>
              </v:shape>
            </v:group>
            <v:group style="position:absolute;left:6229;top:13401;width:16;height:16" coordorigin="6229,13401" coordsize="16,16">
              <v:shape style="position:absolute;left:6229;top:13401;width:16;height:16" coordorigin="6229,13401" coordsize="16,16" path="m6245,13401l6229,13417e" filled="false" stroked="true" strokeweight=".318763pt" strokecolor="#bababa">
                <v:path arrowok="t"/>
              </v:shape>
            </v:group>
            <v:group style="position:absolute;left:6171;top:12647;width:16;height:16" coordorigin="6171,12647" coordsize="16,16">
              <v:shape style="position:absolute;left:6171;top:12647;width:16;height:16" coordorigin="6171,12647" coordsize="16,16" path="m6171,12647l6186,12663e" filled="false" stroked="true" strokeweight=".318763pt" strokecolor="#bababa">
                <v:path arrowok="t"/>
              </v:shape>
            </v:group>
            <v:group style="position:absolute;left:6171;top:12647;width:16;height:16" coordorigin="6171,12647" coordsize="16,16">
              <v:shape style="position:absolute;left:6171;top:12647;width:16;height:16" coordorigin="6171,12647" coordsize="16,16" path="m6186,12647l6171,12663e" filled="false" stroked="true" strokeweight=".318763pt" strokecolor="#bababa">
                <v:path arrowok="t"/>
              </v:shape>
            </v:group>
            <v:group style="position:absolute;left:6578;top:11836;width:16;height:16" coordorigin="6578,11836" coordsize="16,16">
              <v:shape style="position:absolute;left:6578;top:11836;width:16;height:16" coordorigin="6578,11836" coordsize="16,16" path="m6578,11836l6594,11852e" filled="false" stroked="true" strokeweight=".318763pt" strokecolor="#bababa">
                <v:path arrowok="t"/>
              </v:shape>
            </v:group>
            <v:group style="position:absolute;left:6578;top:11836;width:16;height:16" coordorigin="6578,11836" coordsize="16,16">
              <v:shape style="position:absolute;left:6578;top:11836;width:16;height:16" coordorigin="6578,11836" coordsize="16,16" path="m6594,11836l6578,11852e" filled="false" stroked="true" strokeweight=".318763pt" strokecolor="#bababa">
                <v:path arrowok="t"/>
              </v:shape>
            </v:group>
            <v:group style="position:absolute;left:6542;top:11831;width:16;height:16" coordorigin="6542,11831" coordsize="16,16">
              <v:shape style="position:absolute;left:6542;top:11831;width:16;height:16" coordorigin="6542,11831" coordsize="16,16" path="m6542,11831l6558,11847e" filled="false" stroked="true" strokeweight=".318763pt" strokecolor="#bababa">
                <v:path arrowok="t"/>
              </v:shape>
            </v:group>
            <v:group style="position:absolute;left:6542;top:11831;width:16;height:16" coordorigin="6542,11831" coordsize="16,16">
              <v:shape style="position:absolute;left:6542;top:11831;width:16;height:16" coordorigin="6542,11831" coordsize="16,16" path="m6558,11831l6542,11847e" filled="false" stroked="true" strokeweight=".318763pt" strokecolor="#bababa">
                <v:path arrowok="t"/>
              </v:shape>
            </v:group>
            <v:group style="position:absolute;left:6534;top:11906;width:16;height:16" coordorigin="6534,11906" coordsize="16,16">
              <v:shape style="position:absolute;left:6534;top:11906;width:16;height:16" coordorigin="6534,11906" coordsize="16,16" path="m6534,11906l6550,11922e" filled="false" stroked="true" strokeweight=".318763pt" strokecolor="#bababa">
                <v:path arrowok="t"/>
              </v:shape>
            </v:group>
            <v:group style="position:absolute;left:6534;top:11906;width:16;height:16" coordorigin="6534,11906" coordsize="16,16">
              <v:shape style="position:absolute;left:6534;top:11906;width:16;height:16" coordorigin="6534,11906" coordsize="16,16" path="m6550,11906l6534,11922e" filled="false" stroked="true" strokeweight=".318763pt" strokecolor="#bababa">
                <v:path arrowok="t"/>
              </v:shape>
            </v:group>
            <v:group style="position:absolute;left:6214;top:11892;width:16;height:16" coordorigin="6214,11892" coordsize="16,16">
              <v:shape style="position:absolute;left:6214;top:11892;width:16;height:16" coordorigin="6214,11892" coordsize="16,16" path="m6214,11892l6229,11908e" filled="false" stroked="true" strokeweight=".318763pt" strokecolor="#bababa">
                <v:path arrowok="t"/>
              </v:shape>
            </v:group>
            <v:group style="position:absolute;left:6214;top:11892;width:16;height:16" coordorigin="6214,11892" coordsize="16,16">
              <v:shape style="position:absolute;left:6214;top:11892;width:16;height:16" coordorigin="6214,11892" coordsize="16,16" path="m6229,11892l6214,11908e" filled="false" stroked="true" strokeweight=".318763pt" strokecolor="#bababa">
                <v:path arrowok="t"/>
              </v:shape>
            </v:group>
            <v:group style="position:absolute;left:6459;top:13286;width:16;height:16" coordorigin="6459,13286" coordsize="16,16">
              <v:shape style="position:absolute;left:6459;top:13286;width:16;height:16" coordorigin="6459,13286" coordsize="16,16" path="m6459,13286l6475,13302e" filled="false" stroked="true" strokeweight=".318763pt" strokecolor="#bababa">
                <v:path arrowok="t"/>
              </v:shape>
            </v:group>
            <v:group style="position:absolute;left:6459;top:13286;width:16;height:16" coordorigin="6459,13286" coordsize="16,16">
              <v:shape style="position:absolute;left:6459;top:13286;width:16;height:16" coordorigin="6459,13286" coordsize="16,16" path="m6475,13286l6459,13302e" filled="false" stroked="true" strokeweight=".318763pt" strokecolor="#bababa">
                <v:path arrowok="t"/>
              </v:shape>
            </v:group>
            <v:group style="position:absolute;left:6484;top:13203;width:16;height:16" coordorigin="6484,13203" coordsize="16,16">
              <v:shape style="position:absolute;left:6484;top:13203;width:16;height:16" coordorigin="6484,13203" coordsize="16,16" path="m6484,13203l6500,13219e" filled="false" stroked="true" strokeweight=".318763pt" strokecolor="#bababa">
                <v:path arrowok="t"/>
              </v:shape>
            </v:group>
            <v:group style="position:absolute;left:6484;top:13203;width:16;height:16" coordorigin="6484,13203" coordsize="16,16">
              <v:shape style="position:absolute;left:6484;top:13203;width:16;height:16" coordorigin="6484,13203" coordsize="16,16" path="m6500,13203l6484,13219e" filled="false" stroked="true" strokeweight=".318763pt" strokecolor="#bababa">
                <v:path arrowok="t"/>
              </v:shape>
            </v:group>
            <v:group style="position:absolute;left:6478;top:13100;width:16;height:16" coordorigin="6478,13100" coordsize="16,16">
              <v:shape style="position:absolute;left:6478;top:13100;width:16;height:16" coordorigin="6478,13100" coordsize="16,16" path="m6478,13100l6494,13116e" filled="false" stroked="true" strokeweight=".318763pt" strokecolor="#bababa">
                <v:path arrowok="t"/>
              </v:shape>
            </v:group>
            <v:group style="position:absolute;left:6478;top:13100;width:16;height:16" coordorigin="6478,13100" coordsize="16,16">
              <v:shape style="position:absolute;left:6478;top:13100;width:16;height:16" coordorigin="6478,13100" coordsize="16,16" path="m6494,13100l6478,13116e" filled="false" stroked="true" strokeweight=".318763pt" strokecolor="#bababa">
                <v:path arrowok="t"/>
              </v:shape>
            </v:group>
            <v:group style="position:absolute;left:6443;top:13017;width:16;height:16" coordorigin="6443,13017" coordsize="16,16">
              <v:shape style="position:absolute;left:6443;top:13017;width:16;height:16" coordorigin="6443,13017" coordsize="16,16" path="m6443,13017l6459,13033e" filled="false" stroked="true" strokeweight=".318763pt" strokecolor="#bababa">
                <v:path arrowok="t"/>
              </v:shape>
            </v:group>
            <v:group style="position:absolute;left:6443;top:13017;width:16;height:16" coordorigin="6443,13017" coordsize="16,16">
              <v:shape style="position:absolute;left:6443;top:13017;width:16;height:16" coordorigin="6443,13017" coordsize="16,16" path="m6459,13017l6443,13033e" filled="false" stroked="true" strokeweight=".318763pt" strokecolor="#bababa">
                <v:path arrowok="t"/>
              </v:shape>
            </v:group>
            <v:group style="position:absolute;left:6408;top:12969;width:16;height:16" coordorigin="6408,12969" coordsize="16,16">
              <v:shape style="position:absolute;left:6408;top:12969;width:16;height:16" coordorigin="6408,12969" coordsize="16,16" path="m6408,12969l6424,12985e" filled="false" stroked="true" strokeweight=".318763pt" strokecolor="#bababa">
                <v:path arrowok="t"/>
              </v:shape>
            </v:group>
            <v:group style="position:absolute;left:6408;top:12969;width:16;height:16" coordorigin="6408,12969" coordsize="16,16">
              <v:shape style="position:absolute;left:6408;top:12969;width:16;height:16" coordorigin="6408,12969" coordsize="16,16" path="m6424,12969l6408,12985e" filled="false" stroked="true" strokeweight=".318763pt" strokecolor="#bababa">
                <v:path arrowok="t"/>
              </v:shape>
            </v:group>
            <v:group style="position:absolute;left:6413;top:13014;width:16;height:16" coordorigin="6413,13014" coordsize="16,16">
              <v:shape style="position:absolute;left:6413;top:13014;width:16;height:16" coordorigin="6413,13014" coordsize="16,16" path="m6413,13014l6429,13029e" filled="false" stroked="true" strokeweight=".318763pt" strokecolor="#bababa">
                <v:path arrowok="t"/>
              </v:shape>
            </v:group>
            <v:group style="position:absolute;left:6413;top:13014;width:16;height:16" coordorigin="6413,13014" coordsize="16,16">
              <v:shape style="position:absolute;left:6413;top:13014;width:16;height:16" coordorigin="6413,13014" coordsize="16,16" path="m6429,13014l6413,13029e" filled="false" stroked="true" strokeweight=".318763pt" strokecolor="#bababa">
                <v:path arrowok="t"/>
              </v:shape>
            </v:group>
            <v:group style="position:absolute;left:6424;top:13139;width:16;height:16" coordorigin="6424,13139" coordsize="16,16">
              <v:shape style="position:absolute;left:6424;top:13139;width:16;height:16" coordorigin="6424,13139" coordsize="16,16" path="m6424,13139l6440,13155e" filled="false" stroked="true" strokeweight=".318763pt" strokecolor="#bababa">
                <v:path arrowok="t"/>
              </v:shape>
            </v:group>
            <v:group style="position:absolute;left:6424;top:13139;width:16;height:16" coordorigin="6424,13139" coordsize="16,16">
              <v:shape style="position:absolute;left:6424;top:13139;width:16;height:16" coordorigin="6424,13139" coordsize="16,16" path="m6440,13139l6424,13155e" filled="false" stroked="true" strokeweight=".318763pt" strokecolor="#bababa">
                <v:path arrowok="t"/>
              </v:shape>
            </v:group>
            <v:group style="position:absolute;left:6443;top:13316;width:16;height:16" coordorigin="6443,13316" coordsize="16,16">
              <v:shape style="position:absolute;left:6443;top:13316;width:16;height:16" coordorigin="6443,13316" coordsize="16,16" path="m6443,13316l6459,13332e" filled="false" stroked="true" strokeweight=".318763pt" strokecolor="#bababa">
                <v:path arrowok="t"/>
              </v:shape>
            </v:group>
            <v:group style="position:absolute;left:6443;top:13316;width:16;height:16" coordorigin="6443,13316" coordsize="16,16">
              <v:shape style="position:absolute;left:6443;top:13316;width:16;height:16" coordorigin="6443,13316" coordsize="16,16" path="m6459,13316l6443,13332e" filled="false" stroked="true" strokeweight=".318763pt" strokecolor="#bababa">
                <v:path arrowok="t"/>
              </v:shape>
            </v:group>
            <v:group style="position:absolute;left:7066;top:15350;width:16;height:16" coordorigin="7066,15350" coordsize="16,16">
              <v:shape style="position:absolute;left:7066;top:15350;width:16;height:16" coordorigin="7066,15350" coordsize="16,16" path="m7066,15350l7082,15366e" filled="false" stroked="true" strokeweight=".318763pt" strokecolor="#bababa">
                <v:path arrowok="t"/>
              </v:shape>
            </v:group>
            <v:group style="position:absolute;left:7066;top:15350;width:16;height:16" coordorigin="7066,15350" coordsize="16,16">
              <v:shape style="position:absolute;left:7066;top:15350;width:16;height:16" coordorigin="7066,15350" coordsize="16,16" path="m7082,15350l7066,15366e" filled="false" stroked="true" strokeweight=".318763pt" strokecolor="#bababa">
                <v:path arrowok="t"/>
              </v:shape>
            </v:group>
            <v:group style="position:absolute;left:7069;top:15299;width:16;height:16" coordorigin="7069,15299" coordsize="16,16">
              <v:shape style="position:absolute;left:7069;top:15299;width:16;height:16" coordorigin="7069,15299" coordsize="16,16" path="m7069,15299l7085,15315e" filled="false" stroked="true" strokeweight=".318763pt" strokecolor="#bababa">
                <v:path arrowok="t"/>
              </v:shape>
            </v:group>
            <v:group style="position:absolute;left:7069;top:15299;width:16;height:16" coordorigin="7069,15299" coordsize="16,16">
              <v:shape style="position:absolute;left:7069;top:15299;width:16;height:16" coordorigin="7069,15299" coordsize="16,16" path="m7085,15299l7069,15315e" filled="false" stroked="true" strokeweight=".318763pt" strokecolor="#bababa">
                <v:path arrowok="t"/>
              </v:shape>
            </v:group>
            <v:group style="position:absolute;left:7058;top:15181;width:16;height:16" coordorigin="7058,15181" coordsize="16,16">
              <v:shape style="position:absolute;left:7058;top:15181;width:16;height:16" coordorigin="7058,15181" coordsize="16,16" path="m7058,15181l7074,15197e" filled="false" stroked="true" strokeweight=".318763pt" strokecolor="#bababa">
                <v:path arrowok="t"/>
              </v:shape>
            </v:group>
            <v:group style="position:absolute;left:7058;top:15181;width:16;height:16" coordorigin="7058,15181" coordsize="16,16">
              <v:shape style="position:absolute;left:7058;top:15181;width:16;height:16" coordorigin="7058,15181" coordsize="16,16" path="m7074,15181l7058,15197e" filled="false" stroked="true" strokeweight=".318763pt" strokecolor="#bababa">
                <v:path arrowok="t"/>
              </v:shape>
            </v:group>
            <v:group style="position:absolute;left:7018;top:15087;width:16;height:16" coordorigin="7018,15087" coordsize="16,16">
              <v:shape style="position:absolute;left:7018;top:15087;width:16;height:16" coordorigin="7018,15087" coordsize="16,16" path="m7018,15087l7034,15103e" filled="false" stroked="true" strokeweight=".318763pt" strokecolor="#bababa">
                <v:path arrowok="t"/>
              </v:shape>
            </v:group>
            <v:group style="position:absolute;left:7018;top:15087;width:16;height:16" coordorigin="7018,15087" coordsize="16,16">
              <v:shape style="position:absolute;left:7018;top:15087;width:16;height:16" coordorigin="7018,15087" coordsize="16,16" path="m7034,15087l7018,15103e" filled="false" stroked="true" strokeweight=".318763pt" strokecolor="#bababa">
                <v:path arrowok="t"/>
              </v:shape>
            </v:group>
            <v:group style="position:absolute;left:6931;top:15001;width:16;height:16" coordorigin="6931,15001" coordsize="16,16">
              <v:shape style="position:absolute;left:6931;top:15001;width:16;height:16" coordorigin="6931,15001" coordsize="16,16" path="m6931,15001l6947,15017e" filled="false" stroked="true" strokeweight=".318763pt" strokecolor="#bababa">
                <v:path arrowok="t"/>
              </v:shape>
            </v:group>
            <v:group style="position:absolute;left:6931;top:15001;width:16;height:16" coordorigin="6931,15001" coordsize="16,16">
              <v:shape style="position:absolute;left:6931;top:15001;width:16;height:16" coordorigin="6931,15001" coordsize="16,16" path="m6947,15001l6931,15017e" filled="false" stroked="true" strokeweight=".318763pt" strokecolor="#bababa">
                <v:path arrowok="t"/>
              </v:shape>
            </v:group>
            <v:group style="position:absolute;left:6889;top:14972;width:16;height:16" coordorigin="6889,14972" coordsize="16,16">
              <v:shape style="position:absolute;left:6889;top:14972;width:16;height:16" coordorigin="6889,14972" coordsize="16,16" path="m6889,14972l6905,14988e" filled="false" stroked="true" strokeweight=".318763pt" strokecolor="#bababa">
                <v:path arrowok="t"/>
              </v:shape>
            </v:group>
            <v:group style="position:absolute;left:6889;top:14972;width:16;height:16" coordorigin="6889,14972" coordsize="16,16">
              <v:shape style="position:absolute;left:6889;top:14972;width:16;height:16" coordorigin="6889,14972" coordsize="16,16" path="m6905,14972l6889,14988e" filled="false" stroked="true" strokeweight=".318763pt" strokecolor="#bababa">
                <v:path arrowok="t"/>
              </v:shape>
            </v:group>
            <v:group style="position:absolute;left:6908;top:15009;width:16;height:16" coordorigin="6908,15009" coordsize="16,16">
              <v:shape style="position:absolute;left:6908;top:15009;width:16;height:16" coordorigin="6908,15009" coordsize="16,16" path="m6908,15009l6924,15025e" filled="false" stroked="true" strokeweight=".318763pt" strokecolor="#bababa">
                <v:path arrowok="t"/>
              </v:shape>
            </v:group>
            <v:group style="position:absolute;left:6908;top:15009;width:16;height:16" coordorigin="6908,15009" coordsize="16,16">
              <v:shape style="position:absolute;left:6908;top:15009;width:16;height:16" coordorigin="6908,15009" coordsize="16,16" path="m6924,15009l6908,15025e" filled="false" stroked="true" strokeweight=".318763pt" strokecolor="#bababa">
                <v:path arrowok="t"/>
              </v:shape>
            </v:group>
            <v:group style="position:absolute;left:6970;top:15149;width:16;height:16" coordorigin="6970,15149" coordsize="16,16">
              <v:shape style="position:absolute;left:6970;top:15149;width:16;height:16" coordorigin="6970,15149" coordsize="16,16" path="m6970,15149l6986,15165e" filled="false" stroked="true" strokeweight=".318763pt" strokecolor="#bababa">
                <v:path arrowok="t"/>
              </v:shape>
            </v:group>
            <v:group style="position:absolute;left:6970;top:15149;width:16;height:16" coordorigin="6970,15149" coordsize="16,16">
              <v:shape style="position:absolute;left:6970;top:15149;width:16;height:16" coordorigin="6970,15149" coordsize="16,16" path="m6986,15149l6970,15165e" filled="false" stroked="true" strokeweight=".318763pt" strokecolor="#bababa">
                <v:path arrowok="t"/>
              </v:shape>
            </v:group>
            <v:group style="position:absolute;left:8244;top:16939;width:16;height:16" coordorigin="8244,16939" coordsize="16,16">
              <v:shape style="position:absolute;left:8244;top:16939;width:16;height:16" coordorigin="8244,16939" coordsize="16,16" path="m8244,16939l8260,16955e" filled="false" stroked="true" strokeweight=".318763pt" strokecolor="#bababa">
                <v:path arrowok="t"/>
              </v:shape>
            </v:group>
            <v:group style="position:absolute;left:8244;top:16939;width:16;height:16" coordorigin="8244,16939" coordsize="16,16">
              <v:shape style="position:absolute;left:8244;top:16939;width:16;height:16" coordorigin="8244,16939" coordsize="16,16" path="m8260,16939l8244,16955e" filled="false" stroked="true" strokeweight=".318763pt" strokecolor="#bababa">
                <v:path arrowok="t"/>
              </v:shape>
            </v:group>
            <v:group style="position:absolute;left:8225;top:16889;width:18;height:16" coordorigin="8225,16889" coordsize="18,16">
              <v:shape style="position:absolute;left:8225;top:16889;width:18;height:16" coordorigin="8225,16889" coordsize="18,16" path="m8225,16889l8242,16905e" filled="false" stroked="true" strokeweight=".318763pt" strokecolor="#bababa">
                <v:path arrowok="t"/>
              </v:shape>
            </v:group>
            <v:group style="position:absolute;left:8225;top:16889;width:18;height:16" coordorigin="8225,16889" coordsize="18,16">
              <v:shape style="position:absolute;left:8225;top:16889;width:18;height:16" coordorigin="8225,16889" coordsize="18,16" path="m8242,16889l8225,16905e" filled="false" stroked="true" strokeweight=".318763pt" strokecolor="#bababa">
                <v:path arrowok="t"/>
              </v:shape>
            </v:group>
            <v:group style="position:absolute;left:8174;top:16797;width:16;height:16" coordorigin="8174,16797" coordsize="16,16">
              <v:shape style="position:absolute;left:8174;top:16797;width:16;height:16" coordorigin="8174,16797" coordsize="16,16" path="m8174,16797l8190,16813e" filled="false" stroked="true" strokeweight=".318763pt" strokecolor="#bababa">
                <v:path arrowok="t"/>
              </v:shape>
            </v:group>
            <v:group style="position:absolute;left:8174;top:16797;width:16;height:16" coordorigin="8174,16797" coordsize="16,16">
              <v:shape style="position:absolute;left:8174;top:16797;width:16;height:16" coordorigin="8174,16797" coordsize="16,16" path="m8190,16797l8174,16813e" filled="false" stroked="true" strokeweight=".318763pt" strokecolor="#bababa">
                <v:path arrowok="t"/>
              </v:shape>
            </v:group>
            <v:group style="position:absolute;left:8108;top:16725;width:16;height:16" coordorigin="8108,16725" coordsize="16,16">
              <v:shape style="position:absolute;left:8108;top:16725;width:16;height:16" coordorigin="8108,16725" coordsize="16,16" path="m8108,16725l8124,16741e" filled="false" stroked="true" strokeweight=".318763pt" strokecolor="#bababa">
                <v:path arrowok="t"/>
              </v:shape>
            </v:group>
            <v:group style="position:absolute;left:8108;top:16725;width:16;height:16" coordorigin="8108,16725" coordsize="16,16">
              <v:shape style="position:absolute;left:8108;top:16725;width:16;height:16" coordorigin="8108,16725" coordsize="16,16" path="m8124,16725l8108,16741e" filled="false" stroked="true" strokeweight=".318763pt" strokecolor="#bababa">
                <v:path arrowok="t"/>
              </v:shape>
            </v:group>
            <v:group style="position:absolute;left:8003;top:16671;width:16;height:16" coordorigin="8003,16671" coordsize="16,16">
              <v:shape style="position:absolute;left:8003;top:16671;width:16;height:16" coordorigin="8003,16671" coordsize="16,16" path="m8003,16671l8019,16687e" filled="false" stroked="true" strokeweight=".318763pt" strokecolor="#bababa">
                <v:path arrowok="t"/>
              </v:shape>
            </v:group>
            <v:group style="position:absolute;left:8003;top:16671;width:16;height:16" coordorigin="8003,16671" coordsize="16,16">
              <v:shape style="position:absolute;left:8003;top:16671;width:16;height:16" coordorigin="8003,16671" coordsize="16,16" path="m8019,16671l8003,16687e" filled="false" stroked="true" strokeweight=".318763pt" strokecolor="#bababa">
                <v:path arrowok="t"/>
              </v:shape>
            </v:group>
            <v:group style="position:absolute;left:7974;top:16663;width:16;height:16" coordorigin="7974,16663" coordsize="16,16">
              <v:shape style="position:absolute;left:7974;top:16663;width:16;height:16" coordorigin="7974,16663" coordsize="16,16" path="m7974,16663l7990,16679e" filled="false" stroked="true" strokeweight=".318763pt" strokecolor="#bababa">
                <v:path arrowok="t"/>
              </v:shape>
            </v:group>
            <v:group style="position:absolute;left:7974;top:16663;width:16;height:16" coordorigin="7974,16663" coordsize="16,16">
              <v:shape style="position:absolute;left:7974;top:16663;width:16;height:16" coordorigin="7974,16663" coordsize="16,16" path="m7990,16663l7974,16679e" filled="false" stroked="true" strokeweight=".318763pt" strokecolor="#bababa">
                <v:path arrowok="t"/>
              </v:shape>
            </v:group>
            <v:group style="position:absolute;left:8003;top:16693;width:16;height:16" coordorigin="8003,16693" coordsize="16,16">
              <v:shape style="position:absolute;left:8003;top:16693;width:16;height:16" coordorigin="8003,16693" coordsize="16,16" path="m8003,16693l8019,16709e" filled="false" stroked="true" strokeweight=".318763pt" strokecolor="#bababa">
                <v:path arrowok="t"/>
              </v:shape>
            </v:group>
            <v:group style="position:absolute;left:8003;top:16693;width:16;height:16" coordorigin="8003,16693" coordsize="16,16">
              <v:shape style="position:absolute;left:8003;top:16693;width:16;height:16" coordorigin="8003,16693" coordsize="16,16" path="m8019,16693l8003,16709e" filled="false" stroked="true" strokeweight=".318763pt" strokecolor="#bababa">
                <v:path arrowok="t"/>
              </v:shape>
            </v:group>
            <v:group style="position:absolute;left:8115;top:16810;width:16;height:16" coordorigin="8115,16810" coordsize="16,16">
              <v:shape style="position:absolute;left:8115;top:16810;width:16;height:16" coordorigin="8115,16810" coordsize="16,16" path="m8115,16810l8131,16826e" filled="false" stroked="true" strokeweight=".318763pt" strokecolor="#bababa">
                <v:path arrowok="t"/>
              </v:shape>
            </v:group>
            <v:group style="position:absolute;left:8115;top:16810;width:16;height:16" coordorigin="8115,16810" coordsize="16,16">
              <v:shape style="position:absolute;left:8115;top:16810;width:16;height:16" coordorigin="8115,16810" coordsize="16,16" path="m8131,16810l8115,16826e" filled="false" stroked="true" strokeweight=".318763pt" strokecolor="#bababa">
                <v:path arrowok="t"/>
              </v:shape>
            </v:group>
            <v:group style="position:absolute;left:9308;top:17782;width:16;height:16" coordorigin="9308,17782" coordsize="16,16">
              <v:shape style="position:absolute;left:9308;top:17782;width:16;height:16" coordorigin="9308,17782" coordsize="16,16" path="m9308,17782l9324,17798e" filled="false" stroked="true" strokeweight=".318763pt" strokecolor="#bababa">
                <v:path arrowok="t"/>
              </v:shape>
            </v:group>
            <v:group style="position:absolute;left:9308;top:17782;width:16;height:16" coordorigin="9308,17782" coordsize="16,16">
              <v:shape style="position:absolute;left:9308;top:17782;width:16;height:16" coordorigin="9308,17782" coordsize="16,16" path="m9324,17782l9308,17798e" filled="false" stroked="true" strokeweight=".318763pt" strokecolor="#bababa">
                <v:path arrowok="t"/>
              </v:shape>
            </v:group>
            <v:group style="position:absolute;left:9294;top:17747;width:16;height:16" coordorigin="9294,17747" coordsize="16,16">
              <v:shape style="position:absolute;left:9294;top:17747;width:16;height:16" coordorigin="9294,17747" coordsize="16,16" path="m9294,17747l9310,17763e" filled="false" stroked="true" strokeweight=".318763pt" strokecolor="#bababa">
                <v:path arrowok="t"/>
              </v:shape>
            </v:group>
            <v:group style="position:absolute;left:9294;top:17747;width:16;height:16" coordorigin="9294,17747" coordsize="16,16">
              <v:shape style="position:absolute;left:9294;top:17747;width:16;height:16" coordorigin="9294,17747" coordsize="16,16" path="m9310,17747l9294,17763e" filled="false" stroked="true" strokeweight=".318763pt" strokecolor="#bababa">
                <v:path arrowok="t"/>
              </v:shape>
            </v:group>
            <v:group style="position:absolute;left:9237;top:17664;width:16;height:16" coordorigin="9237,17664" coordsize="16,16">
              <v:shape style="position:absolute;left:9237;top:17664;width:16;height:16" coordorigin="9237,17664" coordsize="16,16" path="m9237,17664l9253,17680e" filled="false" stroked="true" strokeweight=".318763pt" strokecolor="#bababa">
                <v:path arrowok="t"/>
              </v:shape>
            </v:group>
            <v:group style="position:absolute;left:9237;top:17664;width:16;height:16" coordorigin="9237,17664" coordsize="16,16">
              <v:shape style="position:absolute;left:9237;top:17664;width:16;height:16" coordorigin="9237,17664" coordsize="16,16" path="m9253,17664l9237,17680e" filled="false" stroked="true" strokeweight=".318763pt" strokecolor="#bababa">
                <v:path arrowok="t"/>
              </v:shape>
            </v:group>
            <v:group style="position:absolute;left:9152;top:17606;width:16;height:16" coordorigin="9152,17606" coordsize="16,16">
              <v:shape style="position:absolute;left:9152;top:17606;width:16;height:16" coordorigin="9152,17606" coordsize="16,16" path="m9152,17606l9168,17622e" filled="false" stroked="true" strokeweight=".318763pt" strokecolor="#bababa">
                <v:path arrowok="t"/>
              </v:shape>
            </v:group>
            <v:group style="position:absolute;left:9152;top:17606;width:16;height:16" coordorigin="9152,17606" coordsize="16,16">
              <v:shape style="position:absolute;left:9152;top:17606;width:16;height:16" coordorigin="9152,17606" coordsize="16,16" path="m9168,17606l9152,17622e" filled="false" stroked="true" strokeweight=".318763pt" strokecolor="#bababa">
                <v:path arrowok="t"/>
              </v:shape>
            </v:group>
            <v:group style="position:absolute;left:9033;top:17578;width:16;height:16" coordorigin="9033,17578" coordsize="16,16">
              <v:shape style="position:absolute;left:9033;top:17578;width:16;height:16" coordorigin="9033,17578" coordsize="16,16" path="m9033,17578l9049,17594e" filled="false" stroked="true" strokeweight=".318763pt" strokecolor="#bababa">
                <v:path arrowok="t"/>
              </v:shape>
            </v:group>
            <v:group style="position:absolute;left:9033;top:17578;width:16;height:16" coordorigin="9033,17578" coordsize="16,16">
              <v:shape style="position:absolute;left:9033;top:17578;width:16;height:16" coordorigin="9033,17578" coordsize="16,16" path="m9049,17578l9033,17594e" filled="false" stroked="true" strokeweight=".318763pt" strokecolor="#bababa">
                <v:path arrowok="t"/>
              </v:shape>
            </v:group>
            <v:group style="position:absolute;left:8998;top:17576;width:16;height:16" coordorigin="8998,17576" coordsize="16,16">
              <v:shape style="position:absolute;left:8998;top:17576;width:16;height:16" coordorigin="8998,17576" coordsize="16,16" path="m8998,17576l9014,17592e" filled="false" stroked="true" strokeweight=".318763pt" strokecolor="#bababa">
                <v:path arrowok="t"/>
              </v:shape>
            </v:group>
            <v:group style="position:absolute;left:8998;top:17576;width:16;height:16" coordorigin="8998,17576" coordsize="16,16">
              <v:shape style="position:absolute;left:8998;top:17576;width:16;height:16" coordorigin="8998,17576" coordsize="16,16" path="m9014,17576l8998,17592e" filled="false" stroked="true" strokeweight=".318763pt" strokecolor="#bababa">
                <v:path arrowok="t"/>
              </v:shape>
            </v:group>
            <v:group style="position:absolute;left:9021;top:17594;width:16;height:16" coordorigin="9021,17594" coordsize="16,16">
              <v:shape style="position:absolute;left:9021;top:17594;width:16;height:16" coordorigin="9021,17594" coordsize="16,16" path="m9021,17594l9037,17610e" filled="false" stroked="true" strokeweight=".318763pt" strokecolor="#bababa">
                <v:path arrowok="t"/>
              </v:shape>
            </v:group>
            <v:group style="position:absolute;left:9021;top:17594;width:16;height:16" coordorigin="9021,17594" coordsize="16,16">
              <v:shape style="position:absolute;left:9021;top:17594;width:16;height:16" coordorigin="9021,17594" coordsize="16,16" path="m9037,17594l9021,17610e" filled="false" stroked="true" strokeweight=".318763pt" strokecolor="#bababa">
                <v:path arrowok="t"/>
              </v:shape>
            </v:group>
            <v:group style="position:absolute;left:9168;top:17696;width:16;height:16" coordorigin="9168,17696" coordsize="16,16">
              <v:shape style="position:absolute;left:9168;top:17696;width:16;height:16" coordorigin="9168,17696" coordsize="16,16" path="m9168,17696l9184,17712e" filled="false" stroked="true" strokeweight=".318763pt" strokecolor="#bababa">
                <v:path arrowok="t"/>
              </v:shape>
            </v:group>
            <v:group style="position:absolute;left:9168;top:17696;width:16;height:16" coordorigin="9168,17696" coordsize="16,16">
              <v:shape style="position:absolute;left:9168;top:17696;width:16;height:16" coordorigin="9168,17696" coordsize="16,16" path="m9184,17696l9168,17712e" filled="false" stroked="true" strokeweight=".318763pt" strokecolor="#bababa">
                <v:path arrowok="t"/>
              </v:shape>
              <v:shape style="position:absolute;left:8489;top:16041;width:418;height:480" type="#_x0000_t75" stroked="false">
                <v:imagedata r:id="rId214" o:title=""/>
              </v:shape>
            </v:group>
            <v:group style="position:absolute;left:9002;top:16268;width:16;height:16" coordorigin="9002,16268" coordsize="16,16">
              <v:shape style="position:absolute;left:9002;top:16268;width:16;height:16" coordorigin="9002,16268" coordsize="16,16" path="m9002,16268l9018,16284e" filled="false" stroked="true" strokeweight=".318763pt" strokecolor="#bababa">
                <v:path arrowok="t"/>
              </v:shape>
            </v:group>
            <v:group style="position:absolute;left:9002;top:16268;width:16;height:16" coordorigin="9002,16268" coordsize="16,16">
              <v:shape style="position:absolute;left:9002;top:16268;width:16;height:16" coordorigin="9002,16268" coordsize="16,16" path="m9018,16268l9002,16284e" filled="false" stroked="true" strokeweight=".318763pt" strokecolor="#bababa">
                <v:path arrowok="t"/>
              </v:shape>
            </v:group>
            <v:group style="position:absolute;left:8910;top:16241;width:16;height:16" coordorigin="8910,16241" coordsize="16,16">
              <v:shape style="position:absolute;left:8910;top:16241;width:16;height:16" coordorigin="8910,16241" coordsize="16,16" path="m8910,16241l8926,16257e" filled="false" stroked="true" strokeweight=".318763pt" strokecolor="#bababa">
                <v:path arrowok="t"/>
              </v:shape>
            </v:group>
            <v:group style="position:absolute;left:8910;top:16241;width:16;height:16" coordorigin="8910,16241" coordsize="16,16">
              <v:shape style="position:absolute;left:8910;top:16241;width:16;height:16" coordorigin="8910,16241" coordsize="16,16" path="m8926,16241l8910,16257e" filled="false" stroked="true" strokeweight=".318763pt" strokecolor="#bababa">
                <v:path arrowok="t"/>
              </v:shape>
            </v:group>
            <v:group style="position:absolute;left:9941;top:15882;width:16;height:16" coordorigin="9941,15882" coordsize="16,16">
              <v:shape style="position:absolute;left:9941;top:15882;width:16;height:16" coordorigin="9941,15882" coordsize="16,16" path="m9941,15882l9957,15898e" filled="false" stroked="true" strokeweight=".318763pt" strokecolor="#bababa">
                <v:path arrowok="t"/>
              </v:shape>
            </v:group>
            <v:group style="position:absolute;left:9941;top:15882;width:16;height:16" coordorigin="9941,15882" coordsize="16,16">
              <v:shape style="position:absolute;left:9941;top:15882;width:16;height:16" coordorigin="9941,15882" coordsize="16,16" path="m9957,15882l9941,15898e" filled="false" stroked="true" strokeweight=".318763pt" strokecolor="#bababa">
                <v:path arrowok="t"/>
              </v:shape>
            </v:group>
            <v:group style="position:absolute;left:9973;top:15721;width:16;height:16" coordorigin="9973,15721" coordsize="16,16">
              <v:shape style="position:absolute;left:9973;top:15721;width:16;height:16" coordorigin="9973,15721" coordsize="16,16" path="m9973,15721l9989,15737e" filled="false" stroked="true" strokeweight=".318763pt" strokecolor="#bababa">
                <v:path arrowok="t"/>
              </v:shape>
            </v:group>
            <v:group style="position:absolute;left:9973;top:15721;width:16;height:16" coordorigin="9973,15721" coordsize="16,16">
              <v:shape style="position:absolute;left:9973;top:15721;width:16;height:16" coordorigin="9973,15721" coordsize="16,16" path="m9989,15721l9973,15737e" filled="false" stroked="true" strokeweight=".318763pt" strokecolor="#bababa">
                <v:path arrowok="t"/>
              </v:shape>
            </v:group>
            <v:group style="position:absolute;left:9865;top:15804;width:16;height:16" coordorigin="9865,15804" coordsize="16,16">
              <v:shape style="position:absolute;left:9865;top:15804;width:16;height:16" coordorigin="9865,15804" coordsize="16,16" path="m9865,15804l9880,15820e" filled="false" stroked="true" strokeweight=".318763pt" strokecolor="#bababa">
                <v:path arrowok="t"/>
              </v:shape>
            </v:group>
            <v:group style="position:absolute;left:9865;top:15804;width:16;height:16" coordorigin="9865,15804" coordsize="16,16">
              <v:shape style="position:absolute;left:9865;top:15804;width:16;height:16" coordorigin="9865,15804" coordsize="16,16" path="m9880,15804l9865,15820e" filled="false" stroked="true" strokeweight=".318763pt" strokecolor="#bababa">
                <v:path arrowok="t"/>
              </v:shape>
            </v:group>
            <v:group style="position:absolute;left:9987;top:15965;width:16;height:16" coordorigin="9987,15965" coordsize="16,16">
              <v:shape style="position:absolute;left:9987;top:15965;width:16;height:16" coordorigin="9987,15965" coordsize="16,16" path="m9987,15965l10003,15981e" filled="false" stroked="true" strokeweight=".318763pt" strokecolor="#bababa">
                <v:path arrowok="t"/>
              </v:shape>
            </v:group>
            <v:group style="position:absolute;left:9987;top:15965;width:16;height:16" coordorigin="9987,15965" coordsize="16,16">
              <v:shape style="position:absolute;left:9987;top:15965;width:16;height:16" coordorigin="9987,15965" coordsize="16,16" path="m10003,15965l9987,15981e" filled="false" stroked="true" strokeweight=".318763pt" strokecolor="#bababa">
                <v:path arrowok="t"/>
              </v:shape>
            </v:group>
            <v:group style="position:absolute;left:10096;top:15880;width:16;height:16" coordorigin="10096,15880" coordsize="16,16">
              <v:shape style="position:absolute;left:10096;top:15880;width:16;height:16" coordorigin="10096,15880" coordsize="16,16" path="m10096,15880l10112,15896e" filled="false" stroked="true" strokeweight=".318763pt" strokecolor="#bababa">
                <v:path arrowok="t"/>
              </v:shape>
            </v:group>
            <v:group style="position:absolute;left:10096;top:15880;width:16;height:16" coordorigin="10096,15880" coordsize="16,16">
              <v:shape style="position:absolute;left:10096;top:15880;width:16;height:16" coordorigin="10096,15880" coordsize="16,16" path="m10112,15880l10096,15896e" filled="false" stroked="true" strokeweight=".318763pt" strokecolor="#bababa">
                <v:path arrowok="t"/>
              </v:shape>
            </v:group>
            <v:group style="position:absolute;left:10430;top:15750;width:16;height:16" coordorigin="10430,15750" coordsize="16,16">
              <v:shape style="position:absolute;left:10430;top:15750;width:16;height:16" coordorigin="10430,15750" coordsize="16,16" path="m10430,15750l10446,15766e" filled="false" stroked="true" strokeweight=".318763pt" strokecolor="#bababa">
                <v:path arrowok="t"/>
              </v:shape>
            </v:group>
            <v:group style="position:absolute;left:10430;top:15750;width:16;height:16" coordorigin="10430,15750" coordsize="16,16">
              <v:shape style="position:absolute;left:10430;top:15750;width:16;height:16" coordorigin="10430,15750" coordsize="16,16" path="m10446,15750l10430,15766e" filled="false" stroked="true" strokeweight=".318763pt" strokecolor="#bababa">
                <v:path arrowok="t"/>
              </v:shape>
            </v:group>
            <v:group style="position:absolute;left:10086;top:16692;width:16;height:16" coordorigin="10086,16692" coordsize="16,16">
              <v:shape style="position:absolute;left:10086;top:16692;width:16;height:16" coordorigin="10086,16692" coordsize="16,16" path="m10086,16692l10102,16708e" filled="false" stroked="true" strokeweight=".318763pt" strokecolor="#bababa">
                <v:path arrowok="t"/>
              </v:shape>
            </v:group>
            <v:group style="position:absolute;left:10086;top:16692;width:16;height:16" coordorigin="10086,16692" coordsize="16,16">
              <v:shape style="position:absolute;left:10086;top:16692;width:16;height:16" coordorigin="10086,16692" coordsize="16,16" path="m10102,16692l10086,16708e" filled="false" stroked="true" strokeweight=".318763pt" strokecolor="#bababa">
                <v:path arrowok="t"/>
              </v:shape>
            </v:group>
            <v:group style="position:absolute;left:9871;top:17286;width:16;height:16" coordorigin="9871,17286" coordsize="16,16">
              <v:shape style="position:absolute;left:9871;top:17286;width:16;height:16" coordorigin="9871,17286" coordsize="16,16" path="m9871,17286l9887,17302e" filled="false" stroked="true" strokeweight=".318763pt" strokecolor="#bababa">
                <v:path arrowok="t"/>
              </v:shape>
            </v:group>
            <v:group style="position:absolute;left:9871;top:17286;width:16;height:16" coordorigin="9871,17286" coordsize="16,16">
              <v:shape style="position:absolute;left:9871;top:17286;width:16;height:16" coordorigin="9871,17286" coordsize="16,16" path="m9887,17286l9871,17302e" filled="false" stroked="true" strokeweight=".318763pt" strokecolor="#bababa">
                <v:path arrowok="t"/>
              </v:shape>
            </v:group>
            <v:group style="position:absolute;left:9431;top:18478;width:16;height:16" coordorigin="9431,18478" coordsize="16,16">
              <v:shape style="position:absolute;left:9431;top:18478;width:16;height:16" coordorigin="9431,18478" coordsize="16,16" path="m9431,18478l9447,18494e" filled="false" stroked="true" strokeweight=".318763pt" strokecolor="#bababa">
                <v:path arrowok="t"/>
              </v:shape>
            </v:group>
            <v:group style="position:absolute;left:9431;top:18478;width:16;height:16" coordorigin="9431,18478" coordsize="16,16">
              <v:shape style="position:absolute;left:9431;top:18478;width:16;height:16" coordorigin="9431,18478" coordsize="16,16" path="m9447,18478l9431,18494e" filled="false" stroked="true" strokeweight=".318763pt" strokecolor="#bababa">
                <v:path arrowok="t"/>
              </v:shape>
            </v:group>
            <v:group style="position:absolute;left:9319;top:18433;width:16;height:16" coordorigin="9319,18433" coordsize="16,16">
              <v:shape style="position:absolute;left:9319;top:18433;width:16;height:16" coordorigin="9319,18433" coordsize="16,16" path="m9319,18433l9335,18449e" filled="false" stroked="true" strokeweight=".318763pt" strokecolor="#bababa">
                <v:path arrowok="t"/>
              </v:shape>
            </v:group>
            <v:group style="position:absolute;left:9319;top:18433;width:16;height:16" coordorigin="9319,18433" coordsize="16,16">
              <v:shape style="position:absolute;left:9319;top:18433;width:16;height:16" coordorigin="9319,18433" coordsize="16,16" path="m9335,18433l9319,18449e" filled="false" stroked="true" strokeweight=".318763pt" strokecolor="#bababa">
                <v:path arrowok="t"/>
              </v:shape>
            </v:group>
            <v:group style="position:absolute;left:9743;top:17280;width:16;height:16" coordorigin="9743,17280" coordsize="16,16">
              <v:shape style="position:absolute;left:9743;top:17280;width:16;height:16" coordorigin="9743,17280" coordsize="16,16" path="m9743,17280l9759,17296e" filled="false" stroked="true" strokeweight=".318763pt" strokecolor="#bababa">
                <v:path arrowok="t"/>
              </v:shape>
            </v:group>
            <v:group style="position:absolute;left:9743;top:17280;width:16;height:16" coordorigin="9743,17280" coordsize="16,16">
              <v:shape style="position:absolute;left:9743;top:17280;width:16;height:16" coordorigin="9743,17280" coordsize="16,16" path="m9759,17280l9743,17296e" filled="false" stroked="true" strokeweight=".318763pt" strokecolor="#bababa">
                <v:path arrowok="t"/>
              </v:shape>
            </v:group>
            <v:group style="position:absolute;left:10005;top:16580;width:16;height:16" coordorigin="10005,16580" coordsize="16,16">
              <v:shape style="position:absolute;left:10005;top:16580;width:16;height:16" coordorigin="10005,16580" coordsize="16,16" path="m10005,16580l10021,16596e" filled="false" stroked="true" strokeweight=".318763pt" strokecolor="#bababa">
                <v:path arrowok="t"/>
              </v:shape>
            </v:group>
            <v:group style="position:absolute;left:10005;top:16580;width:16;height:16" coordorigin="10005,16580" coordsize="16,16">
              <v:shape style="position:absolute;left:10005;top:16580;width:16;height:16" coordorigin="10005,16580" coordsize="16,16" path="m10021,16580l10005,16596e" filled="false" stroked="true" strokeweight=".318763pt" strokecolor="#bababa">
                <v:path arrowok="t"/>
              </v:shape>
            </v:group>
            <v:group style="position:absolute;left:10323;top:15707;width:16;height:16" coordorigin="10323,15707" coordsize="16,16">
              <v:shape style="position:absolute;left:10323;top:15707;width:16;height:16" coordorigin="10323,15707" coordsize="16,16" path="m10323,15707l10339,15723e" filled="false" stroked="true" strokeweight=".318763pt" strokecolor="#bababa">
                <v:path arrowok="t"/>
              </v:shape>
            </v:group>
            <v:group style="position:absolute;left:10323;top:15707;width:16;height:16" coordorigin="10323,15707" coordsize="16,16">
              <v:shape style="position:absolute;left:10323;top:15707;width:16;height:16" coordorigin="10323,15707" coordsize="16,16" path="m10339,15707l10323,15723e" filled="false" stroked="true" strokeweight=".318763pt" strokecolor="#bababa">
                <v:path arrowok="t"/>
              </v:shape>
            </v:group>
            <v:group style="position:absolute;left:9468;top:17023;width:16;height:16" coordorigin="9468,17023" coordsize="16,16">
              <v:shape style="position:absolute;left:9468;top:17023;width:16;height:16" coordorigin="9468,17023" coordsize="16,16" path="m9468,17023l9484,17039e" filled="false" stroked="true" strokeweight=".318763pt" strokecolor="#bababa">
                <v:path arrowok="t"/>
              </v:shape>
            </v:group>
            <v:group style="position:absolute;left:9468;top:17023;width:16;height:16" coordorigin="9468,17023" coordsize="16,16">
              <v:shape style="position:absolute;left:9468;top:17023;width:16;height:16" coordorigin="9468,17023" coordsize="16,16" path="m9484,17023l9468,17039e" filled="false" stroked="true" strokeweight=".318763pt" strokecolor="#bababa">
                <v:path arrowok="t"/>
              </v:shape>
            </v:group>
            <v:group style="position:absolute;left:9326;top:17131;width:16;height:16" coordorigin="9326,17131" coordsize="16,16">
              <v:shape style="position:absolute;left:9326;top:17131;width:16;height:16" coordorigin="9326,17131" coordsize="16,16" path="m9326,17131l9342,17147e" filled="false" stroked="true" strokeweight=".318763pt" strokecolor="#bababa">
                <v:path arrowok="t"/>
              </v:shape>
            </v:group>
            <v:group style="position:absolute;left:9326;top:17131;width:16;height:16" coordorigin="9326,17131" coordsize="16,16">
              <v:shape style="position:absolute;left:9326;top:17131;width:16;height:16" coordorigin="9326,17131" coordsize="16,16" path="m9342,17131l9326,17147e" filled="false" stroked="true" strokeweight=".318763pt" strokecolor="#bababa">
                <v:path arrowok="t"/>
              </v:shape>
            </v:group>
            <v:group style="position:absolute;left:9033;top:17267;width:16;height:16" coordorigin="9033,17267" coordsize="16,16">
              <v:shape style="position:absolute;left:9033;top:17267;width:16;height:16" coordorigin="9033,17267" coordsize="16,16" path="m9033,17267l9049,17283e" filled="false" stroked="true" strokeweight=".318763pt" strokecolor="#bababa">
                <v:path arrowok="t"/>
              </v:shape>
            </v:group>
            <v:group style="position:absolute;left:9033;top:17267;width:16;height:16" coordorigin="9033,17267" coordsize="16,16">
              <v:shape style="position:absolute;left:9033;top:17267;width:16;height:16" coordorigin="9033,17267" coordsize="16,16" path="m9049,17267l9033,17283e" filled="false" stroked="true" strokeweight=".318763pt" strokecolor="#bababa">
                <v:path arrowok="t"/>
              </v:shape>
            </v:group>
            <v:group style="position:absolute;left:8728;top:17367;width:16;height:16" coordorigin="8728,17367" coordsize="16,16">
              <v:shape style="position:absolute;left:8728;top:17367;width:16;height:16" coordorigin="8728,17367" coordsize="16,16" path="m8728,17367l8744,17383e" filled="false" stroked="true" strokeweight=".318763pt" strokecolor="#bababa">
                <v:path arrowok="t"/>
              </v:shape>
            </v:group>
            <v:group style="position:absolute;left:8728;top:17367;width:16;height:16" coordorigin="8728,17367" coordsize="16,16">
              <v:shape style="position:absolute;left:8728;top:17367;width:16;height:16" coordorigin="8728,17367" coordsize="16,16" path="m8744,17367l8728,17383e" filled="false" stroked="true" strokeweight=".318763pt" strokecolor="#bababa">
                <v:path arrowok="t"/>
              </v:shape>
            </v:group>
            <v:group style="position:absolute;left:8539;top:17407;width:16;height:16" coordorigin="8539,17407" coordsize="16,16">
              <v:shape style="position:absolute;left:8539;top:17407;width:16;height:16" coordorigin="8539,17407" coordsize="16,16" path="m8539,17407l8555,17423e" filled="false" stroked="true" strokeweight=".318763pt" strokecolor="#bababa">
                <v:path arrowok="t"/>
              </v:shape>
            </v:group>
            <v:group style="position:absolute;left:8539;top:17407;width:16;height:16" coordorigin="8539,17407" coordsize="16,16">
              <v:shape style="position:absolute;left:8539;top:17407;width:16;height:16" coordorigin="8539,17407" coordsize="16,16" path="m8555,17407l8539,17423e" filled="false" stroked="true" strokeweight=".318763pt" strokecolor="#bababa">
                <v:path arrowok="t"/>
              </v:shape>
            </v:group>
            <v:group style="position:absolute;left:8371;top:17422;width:16;height:16" coordorigin="8371,17422" coordsize="16,16">
              <v:shape style="position:absolute;left:8371;top:17422;width:16;height:16" coordorigin="8371,17422" coordsize="16,16" path="m8371,17422l8387,17437e" filled="false" stroked="true" strokeweight=".318763pt" strokecolor="#bababa">
                <v:path arrowok="t"/>
              </v:shape>
            </v:group>
            <v:group style="position:absolute;left:8371;top:17422;width:16;height:16" coordorigin="8371,17422" coordsize="16,16">
              <v:shape style="position:absolute;left:8371;top:17422;width:16;height:16" coordorigin="8371,17422" coordsize="16,16" path="m8387,17422l8371,17437e" filled="false" stroked="true" strokeweight=".318763pt" strokecolor="#bababa">
                <v:path arrowok="t"/>
              </v:shape>
            </v:group>
            <v:group style="position:absolute;left:8045;top:17414;width:16;height:16" coordorigin="8045,17414" coordsize="16,16">
              <v:shape style="position:absolute;left:8045;top:17414;width:16;height:16" coordorigin="8045,17414" coordsize="16,16" path="m8045,17414l8061,17429e" filled="false" stroked="true" strokeweight=".318763pt" strokecolor="#bababa">
                <v:path arrowok="t"/>
              </v:shape>
            </v:group>
            <v:group style="position:absolute;left:8045;top:17414;width:16;height:16" coordorigin="8045,17414" coordsize="16,16">
              <v:shape style="position:absolute;left:8045;top:17414;width:16;height:16" coordorigin="8045,17414" coordsize="16,16" path="m8061,17414l8045,17429e" filled="false" stroked="true" strokeweight=".318763pt" strokecolor="#bababa">
                <v:path arrowok="t"/>
              </v:shape>
            </v:group>
            <v:group style="position:absolute;left:7694;top:17337;width:16;height:16" coordorigin="7694,17337" coordsize="16,16">
              <v:shape style="position:absolute;left:7694;top:17337;width:16;height:16" coordorigin="7694,17337" coordsize="16,16" path="m7694,17337l7710,17353e" filled="false" stroked="true" strokeweight=".318763pt" strokecolor="#bababa">
                <v:path arrowok="t"/>
              </v:shape>
            </v:group>
            <v:group style="position:absolute;left:7694;top:17337;width:16;height:16" coordorigin="7694,17337" coordsize="16,16">
              <v:shape style="position:absolute;left:7694;top:17337;width:16;height:16" coordorigin="7694,17337" coordsize="16,16" path="m7710,17337l7694,17353e" filled="false" stroked="true" strokeweight=".318763pt" strokecolor="#bababa">
                <v:path arrowok="t"/>
              </v:shape>
            </v:group>
            <v:group style="position:absolute;left:7372;top:17229;width:16;height:16" coordorigin="7372,17229" coordsize="16,16">
              <v:shape style="position:absolute;left:7372;top:17229;width:16;height:16" coordorigin="7372,17229" coordsize="16,16" path="m7372,17229l7388,17245e" filled="false" stroked="true" strokeweight=".318763pt" strokecolor="#bababa">
                <v:path arrowok="t"/>
              </v:shape>
            </v:group>
            <v:group style="position:absolute;left:7372;top:17229;width:16;height:16" coordorigin="7372,17229" coordsize="16,16">
              <v:shape style="position:absolute;left:7372;top:17229;width:16;height:16" coordorigin="7372,17229" coordsize="16,16" path="m7388,17229l7372,17245e" filled="false" stroked="true" strokeweight=".318763pt" strokecolor="#bababa">
                <v:path arrowok="t"/>
              </v:shape>
            </v:group>
            <v:group style="position:absolute;left:7050;top:17029;width:16;height:16" coordorigin="7050,17029" coordsize="16,16">
              <v:shape style="position:absolute;left:7050;top:17029;width:16;height:16" coordorigin="7050,17029" coordsize="16,16" path="m7050,17029l7066,17045e" filled="false" stroked="true" strokeweight=".318763pt" strokecolor="#bababa">
                <v:path arrowok="t"/>
              </v:shape>
            </v:group>
            <v:group style="position:absolute;left:7050;top:17029;width:16;height:16" coordorigin="7050,17029" coordsize="16,16">
              <v:shape style="position:absolute;left:7050;top:17029;width:16;height:16" coordorigin="7050,17029" coordsize="16,16" path="m7066,17029l7050,17045e" filled="false" stroked="true" strokeweight=".318763pt" strokecolor="#bababa">
                <v:path arrowok="t"/>
              </v:shape>
            </v:group>
            <v:group style="position:absolute;left:6476;top:16188;width:16;height:16" coordorigin="6476,16188" coordsize="16,16">
              <v:shape style="position:absolute;left:6476;top:16188;width:16;height:16" coordorigin="6476,16188" coordsize="16,16" path="m6476,16188l6492,16204e" filled="false" stroked="true" strokeweight=".318763pt" strokecolor="#bababa">
                <v:path arrowok="t"/>
              </v:shape>
            </v:group>
            <v:group style="position:absolute;left:6476;top:16188;width:16;height:16" coordorigin="6476,16188" coordsize="16,16">
              <v:shape style="position:absolute;left:6476;top:16188;width:16;height:16" coordorigin="6476,16188" coordsize="16,16" path="m6492,16188l6476,16204e" filled="false" stroked="true" strokeweight=".318763pt" strokecolor="#bababa">
                <v:path arrowok="t"/>
              </v:shape>
            </v:group>
            <v:group style="position:absolute;left:6429;top:15896;width:16;height:16" coordorigin="6429,15896" coordsize="16,16">
              <v:shape style="position:absolute;left:6429;top:15896;width:16;height:16" coordorigin="6429,15896" coordsize="16,16" path="m6429,15896l6445,15912e" filled="false" stroked="true" strokeweight=".318763pt" strokecolor="#bababa">
                <v:path arrowok="t"/>
              </v:shape>
            </v:group>
            <v:group style="position:absolute;left:6429;top:15896;width:16;height:16" coordorigin="6429,15896" coordsize="16,16">
              <v:shape style="position:absolute;left:6429;top:15896;width:16;height:16" coordorigin="6429,15896" coordsize="16,16" path="m6445,15896l6429,15912e" filled="false" stroked="true" strokeweight=".318763pt" strokecolor="#bababa">
                <v:path arrowok="t"/>
              </v:shape>
            </v:group>
            <v:group style="position:absolute;left:6470;top:15618;width:16;height:16" coordorigin="6470,15618" coordsize="16,16">
              <v:shape style="position:absolute;left:6470;top:15618;width:16;height:16" coordorigin="6470,15618" coordsize="16,16" path="m6470,15618l6486,15633e" filled="false" stroked="true" strokeweight=".318763pt" strokecolor="#bababa">
                <v:path arrowok="t"/>
              </v:shape>
            </v:group>
            <v:group style="position:absolute;left:6470;top:15618;width:16;height:16" coordorigin="6470,15618" coordsize="16,16">
              <v:shape style="position:absolute;left:6470;top:15618;width:16;height:16" coordorigin="6470,15618" coordsize="16,16" path="m6486,15618l6470,15633e" filled="false" stroked="true" strokeweight=".318763pt" strokecolor="#bababa">
                <v:path arrowok="t"/>
              </v:shape>
            </v:group>
            <v:group style="position:absolute;left:6569;top:15313;width:16;height:16" coordorigin="6569,15313" coordsize="16,16">
              <v:shape style="position:absolute;left:6569;top:15313;width:16;height:16" coordorigin="6569,15313" coordsize="16,16" path="m6569,15313l6585,15329e" filled="false" stroked="true" strokeweight=".318763pt" strokecolor="#bababa">
                <v:path arrowok="t"/>
              </v:shape>
            </v:group>
            <v:group style="position:absolute;left:6569;top:15313;width:16;height:16" coordorigin="6569,15313" coordsize="16,16">
              <v:shape style="position:absolute;left:6569;top:15313;width:16;height:16" coordorigin="6569,15313" coordsize="16,16" path="m6585,15313l6569,15329e" filled="false" stroked="true" strokeweight=".318763pt" strokecolor="#bababa">
                <v:path arrowok="t"/>
              </v:shape>
            </v:group>
            <v:group style="position:absolute;left:6749;top:15031;width:16;height:16" coordorigin="6749,15031" coordsize="16,16">
              <v:shape style="position:absolute;left:6749;top:15031;width:16;height:16" coordorigin="6749,15031" coordsize="16,16" path="m6749,15031l6765,15047e" filled="false" stroked="true" strokeweight=".318763pt" strokecolor="#bababa">
                <v:path arrowok="t"/>
              </v:shape>
            </v:group>
            <v:group style="position:absolute;left:6749;top:15031;width:16;height:16" coordorigin="6749,15031" coordsize="16,16">
              <v:shape style="position:absolute;left:6749;top:15031;width:16;height:16" coordorigin="6749,15031" coordsize="16,16" path="m6765,15031l6749,15047e" filled="false" stroked="true" strokeweight=".318763pt" strokecolor="#bababa">
                <v:path arrowok="t"/>
              </v:shape>
            </v:group>
            <v:group style="position:absolute;left:6453;top:15665;width:16;height:16" coordorigin="6453,15665" coordsize="16,16">
              <v:shape style="position:absolute;left:6453;top:15665;width:16;height:16" coordorigin="6453,15665" coordsize="16,16" path="m6453,15665l6469,15681e" filled="false" stroked="true" strokeweight=".318763pt" strokecolor="#bababa">
                <v:path arrowok="t"/>
              </v:shape>
            </v:group>
            <v:group style="position:absolute;left:6453;top:15665;width:16;height:16" coordorigin="6453,15665" coordsize="16,16">
              <v:shape style="position:absolute;left:6453;top:15665;width:16;height:16" coordorigin="6453,15665" coordsize="16,16" path="m6469,15665l6453,15681e" filled="false" stroked="true" strokeweight=".318763pt" strokecolor="#bababa">
                <v:path arrowok="t"/>
              </v:shape>
            </v:group>
            <v:group style="position:absolute;left:6084;top:15632;width:16;height:16" coordorigin="6084,15632" coordsize="16,16">
              <v:shape style="position:absolute;left:6084;top:15632;width:16;height:16" coordorigin="6084,15632" coordsize="16,16" path="m6084,15632l6100,15648e" filled="false" stroked="true" strokeweight=".318763pt" strokecolor="#bababa">
                <v:path arrowok="t"/>
              </v:shape>
            </v:group>
            <v:group style="position:absolute;left:6084;top:15632;width:16;height:16" coordorigin="6084,15632" coordsize="16,16">
              <v:shape style="position:absolute;left:6084;top:15632;width:16;height:16" coordorigin="6084,15632" coordsize="16,16" path="m6100,15632l6084,15648e" filled="false" stroked="true" strokeweight=".318763pt" strokecolor="#bababa">
                <v:path arrowok="t"/>
              </v:shape>
            </v:group>
            <v:group style="position:absolute;left:6486;top:16226;width:16;height:16" coordorigin="6486,16226" coordsize="16,16">
              <v:shape style="position:absolute;left:6486;top:16226;width:16;height:16" coordorigin="6486,16226" coordsize="16,16" path="m6486,16226l6502,16242e" filled="false" stroked="true" strokeweight=".318763pt" strokecolor="#bababa">
                <v:path arrowok="t"/>
              </v:shape>
            </v:group>
            <v:group style="position:absolute;left:6486;top:16226;width:16;height:16" coordorigin="6486,16226" coordsize="16,16">
              <v:shape style="position:absolute;left:6486;top:16226;width:16;height:16" coordorigin="6486,16226" coordsize="16,16" path="m6502,16226l6486,16242e" filled="false" stroked="true" strokeweight=".318763pt" strokecolor="#bababa">
                <v:path arrowok="t"/>
              </v:shape>
            </v:group>
            <v:group style="position:absolute;left:7042;top:17229;width:16;height:16" coordorigin="7042,17229" coordsize="16,16">
              <v:shape style="position:absolute;left:7042;top:17229;width:16;height:16" coordorigin="7042,17229" coordsize="16,16" path="m7042,17229l7058,17245e" filled="false" stroked="true" strokeweight=".318763pt" strokecolor="#bababa">
                <v:path arrowok="t"/>
              </v:shape>
            </v:group>
            <v:group style="position:absolute;left:7042;top:17229;width:16;height:16" coordorigin="7042,17229" coordsize="16,16">
              <v:shape style="position:absolute;left:7042;top:17229;width:16;height:16" coordorigin="7042,17229" coordsize="16,16" path="m7058,17229l7042,17245e" filled="false" stroked="true" strokeweight=".318763pt" strokecolor="#bababa">
                <v:path arrowok="t"/>
              </v:shape>
            </v:group>
            <v:group style="position:absolute;left:7151;top:17104;width:16;height:16" coordorigin="7151,17104" coordsize="16,16">
              <v:shape style="position:absolute;left:7151;top:17104;width:16;height:16" coordorigin="7151,17104" coordsize="16,16" path="m7151,17104l7167,17120e" filled="false" stroked="true" strokeweight=".318763pt" strokecolor="#bababa">
                <v:path arrowok="t"/>
              </v:shape>
            </v:group>
            <v:group style="position:absolute;left:7151;top:17104;width:16;height:16" coordorigin="7151,17104" coordsize="16,16">
              <v:shape style="position:absolute;left:7151;top:17104;width:16;height:16" coordorigin="7151,17104" coordsize="16,16" path="m7167,17104l7151,17120e" filled="false" stroked="true" strokeweight=".318763pt" strokecolor="#bababa">
                <v:path arrowok="t"/>
              </v:shape>
            </v:group>
            <v:group style="position:absolute;left:5794;top:17512;width:16;height:16" coordorigin="5794,17512" coordsize="16,16">
              <v:shape style="position:absolute;left:5794;top:17512;width:16;height:16" coordorigin="5794,17512" coordsize="16,16" path="m5794,17512l5810,17528e" filled="false" stroked="true" strokeweight=".318763pt" strokecolor="#bababa">
                <v:path arrowok="t"/>
              </v:shape>
            </v:group>
            <v:group style="position:absolute;left:5794;top:17512;width:16;height:16" coordorigin="5794,17512" coordsize="16,16">
              <v:shape style="position:absolute;left:5794;top:17512;width:16;height:16" coordorigin="5794,17512" coordsize="16,16" path="m5810,17512l5794,17528e" filled="false" stroked="true" strokeweight=".318763pt" strokecolor="#bababa">
                <v:path arrowok="t"/>
              </v:shape>
            </v:group>
            <v:group style="position:absolute;left:6064;top:17715;width:16;height:16" coordorigin="6064,17715" coordsize="16,16">
              <v:shape style="position:absolute;left:6064;top:17715;width:16;height:16" coordorigin="6064,17715" coordsize="16,16" path="m6064,17715l6080,17731e" filled="false" stroked="true" strokeweight=".318763pt" strokecolor="#bababa">
                <v:path arrowok="t"/>
              </v:shape>
            </v:group>
            <v:group style="position:absolute;left:6064;top:17715;width:16;height:16" coordorigin="6064,17715" coordsize="16,16">
              <v:shape style="position:absolute;left:6064;top:17715;width:16;height:16" coordorigin="6064,17715" coordsize="16,16" path="m6080,17715l6064,17731e" filled="false" stroked="true" strokeweight=".318763pt" strokecolor="#bababa">
                <v:path arrowok="t"/>
              </v:shape>
            </v:group>
            <v:group style="position:absolute;left:6708;top:17955;width:16;height:16" coordorigin="6708,17955" coordsize="16,16">
              <v:shape style="position:absolute;left:6708;top:17955;width:16;height:16" coordorigin="6708,17955" coordsize="16,16" path="m6708,17955l6723,17971e" filled="false" stroked="true" strokeweight=".318763pt" strokecolor="#bababa">
                <v:path arrowok="t"/>
              </v:shape>
            </v:group>
            <v:group style="position:absolute;left:6708;top:17955;width:16;height:16" coordorigin="6708,17955" coordsize="16,16">
              <v:shape style="position:absolute;left:6708;top:17955;width:16;height:16" coordorigin="6708,17955" coordsize="16,16" path="m6723,17955l6708,17971e" filled="false" stroked="true" strokeweight=".318763pt" strokecolor="#bababa">
                <v:path arrowok="t"/>
              </v:shape>
            </v:group>
            <v:group style="position:absolute;left:7033;top:17844;width:16;height:16" coordorigin="7033,17844" coordsize="16,16">
              <v:shape style="position:absolute;left:7033;top:17844;width:16;height:16" coordorigin="7033,17844" coordsize="16,16" path="m7033,17844l7049,17860e" filled="false" stroked="true" strokeweight=".318763pt" strokecolor="#bababa">
                <v:path arrowok="t"/>
              </v:shape>
            </v:group>
            <v:group style="position:absolute;left:7033;top:17844;width:16;height:16" coordorigin="7033,17844" coordsize="16,16">
              <v:shape style="position:absolute;left:7033;top:17844;width:16;height:16" coordorigin="7033,17844" coordsize="16,16" path="m7049,17844l7033,17860e" filled="false" stroked="true" strokeweight=".318763pt" strokecolor="#bababa">
                <v:path arrowok="t"/>
              </v:shape>
            </v:group>
            <v:group style="position:absolute;left:7218;top:17595;width:16;height:16" coordorigin="7218,17595" coordsize="16,16">
              <v:shape style="position:absolute;left:7218;top:17595;width:16;height:16" coordorigin="7218,17595" coordsize="16,16" path="m7218,17595l7233,17611e" filled="false" stroked="true" strokeweight=".318763pt" strokecolor="#bababa">
                <v:path arrowok="t"/>
              </v:shape>
            </v:group>
            <v:group style="position:absolute;left:7218;top:17595;width:16;height:16" coordorigin="7218,17595" coordsize="16,16">
              <v:shape style="position:absolute;left:7218;top:17595;width:16;height:16" coordorigin="7218,17595" coordsize="16,16" path="m7233,17595l7218,17611e" filled="false" stroked="true" strokeweight=".318763pt" strokecolor="#bababa">
                <v:path arrowok="t"/>
              </v:shape>
            </v:group>
            <v:group style="position:absolute;left:7205;top:17356;width:16;height:16" coordorigin="7205,17356" coordsize="16,16">
              <v:shape style="position:absolute;left:7205;top:17356;width:16;height:16" coordorigin="7205,17356" coordsize="16,16" path="m7205,17356l7221,17372e" filled="false" stroked="true" strokeweight=".318763pt" strokecolor="#bababa">
                <v:path arrowok="t"/>
              </v:shape>
            </v:group>
            <v:group style="position:absolute;left:7205;top:17356;width:16;height:16" coordorigin="7205,17356" coordsize="16,16">
              <v:shape style="position:absolute;left:7205;top:17356;width:16;height:16" coordorigin="7205,17356" coordsize="16,16" path="m7221,17356l7205,17372e" filled="false" stroked="true" strokeweight=".318763pt" strokecolor="#bababa">
                <v:path arrowok="t"/>
              </v:shape>
            </v:group>
            <v:group style="position:absolute;left:7074;top:17195;width:16;height:16" coordorigin="7074,17195" coordsize="16,16">
              <v:shape style="position:absolute;left:7074;top:17195;width:16;height:16" coordorigin="7074,17195" coordsize="16,16" path="m7074,17195l7090,17211e" filled="false" stroked="true" strokeweight=".318763pt" strokecolor="#bababa">
                <v:path arrowok="t"/>
              </v:shape>
            </v:group>
            <v:group style="position:absolute;left:7074;top:17195;width:16;height:16" coordorigin="7074,17195" coordsize="16,16">
              <v:shape style="position:absolute;left:7074;top:17195;width:16;height:16" coordorigin="7074,17195" coordsize="16,16" path="m7090,17195l7074,17211e" filled="false" stroked="true" strokeweight=".318763pt" strokecolor="#bababa">
                <v:path arrowok="t"/>
              </v:shape>
            </v:group>
            <v:group style="position:absolute;left:6918;top:17367;width:16;height:16" coordorigin="6918,17367" coordsize="16,16">
              <v:shape style="position:absolute;left:6918;top:17367;width:16;height:16" coordorigin="6918,17367" coordsize="16,16" path="m6918,17367l6934,17383e" filled="false" stroked="true" strokeweight=".318763pt" strokecolor="#bababa">
                <v:path arrowok="t"/>
              </v:shape>
            </v:group>
            <v:group style="position:absolute;left:6918;top:17367;width:16;height:16" coordorigin="6918,17367" coordsize="16,16">
              <v:shape style="position:absolute;left:6918;top:17367;width:16;height:16" coordorigin="6918,17367" coordsize="16,16" path="m6934,17367l6918,17383e" filled="false" stroked="true" strokeweight=".318763pt" strokecolor="#bababa">
                <v:path arrowok="t"/>
              </v:shape>
            </v:group>
            <v:group style="position:absolute;left:6746;top:17361;width:16;height:16" coordorigin="6746,17361" coordsize="16,16">
              <v:shape style="position:absolute;left:6746;top:17361;width:16;height:16" coordorigin="6746,17361" coordsize="16,16" path="m6746,17361l6762,17377e" filled="false" stroked="true" strokeweight=".318763pt" strokecolor="#bababa">
                <v:path arrowok="t"/>
              </v:shape>
            </v:group>
            <v:group style="position:absolute;left:6746;top:17361;width:16;height:16" coordorigin="6746,17361" coordsize="16,16">
              <v:shape style="position:absolute;left:6746;top:17361;width:16;height:16" coordorigin="6746,17361" coordsize="16,16" path="m6762,17361l6746,17377e" filled="false" stroked="true" strokeweight=".318763pt" strokecolor="#bababa">
                <v:path arrowok="t"/>
              </v:shape>
            </v:group>
            <v:group style="position:absolute;left:6720;top:17543;width:16;height:16" coordorigin="6720,17543" coordsize="16,16">
              <v:shape style="position:absolute;left:6720;top:17543;width:16;height:16" coordorigin="6720,17543" coordsize="16,16" path="m6720,17543l6736,17559e" filled="false" stroked="true" strokeweight=".318763pt" strokecolor="#bababa">
                <v:path arrowok="t"/>
              </v:shape>
            </v:group>
            <v:group style="position:absolute;left:6720;top:17543;width:16;height:16" coordorigin="6720,17543" coordsize="16,16">
              <v:shape style="position:absolute;left:6720;top:17543;width:16;height:16" coordorigin="6720,17543" coordsize="16,16" path="m6736,17543l6720,17559e" filled="false" stroked="true" strokeweight=".318763pt" strokecolor="#bababa">
                <v:path arrowok="t"/>
              </v:shape>
            </v:group>
            <v:group style="position:absolute;left:6354;top:17310;width:16;height:16" coordorigin="6354,17310" coordsize="16,16">
              <v:shape style="position:absolute;left:6354;top:17310;width:16;height:16" coordorigin="6354,17310" coordsize="16,16" path="m6354,17310l6370,17326e" filled="false" stroked="true" strokeweight=".318763pt" strokecolor="#bababa">
                <v:path arrowok="t"/>
              </v:shape>
            </v:group>
            <v:group style="position:absolute;left:6354;top:17310;width:16;height:16" coordorigin="6354,17310" coordsize="16,16">
              <v:shape style="position:absolute;left:6354;top:17310;width:16;height:16" coordorigin="6354,17310" coordsize="16,16" path="m6370,17310l6354,17326e" filled="false" stroked="true" strokeweight=".318763pt" strokecolor="#bababa">
                <v:path arrowok="t"/>
              </v:shape>
            </v:group>
            <v:group style="position:absolute;left:6382;top:17133;width:16;height:16" coordorigin="6382,17133" coordsize="16,16">
              <v:shape style="position:absolute;left:6382;top:17133;width:16;height:16" coordorigin="6382,17133" coordsize="16,16" path="m6382,17133l6398,17149e" filled="false" stroked="true" strokeweight=".318763pt" strokecolor="#bababa">
                <v:path arrowok="t"/>
              </v:shape>
            </v:group>
            <v:group style="position:absolute;left:6382;top:17133;width:16;height:16" coordorigin="6382,17133" coordsize="16,16">
              <v:shape style="position:absolute;left:6382;top:17133;width:16;height:16" coordorigin="6382,17133" coordsize="16,16" path="m6398,17133l6382,17149e" filled="false" stroked="true" strokeweight=".318763pt" strokecolor="#bababa">
                <v:path arrowok="t"/>
              </v:shape>
            </v:group>
            <v:group style="position:absolute;left:6558;top:17138;width:16;height:16" coordorigin="6558,17138" coordsize="16,16">
              <v:shape style="position:absolute;left:6558;top:17138;width:16;height:16" coordorigin="6558,17138" coordsize="16,16" path="m6558,17138l6574,17154e" filled="false" stroked="true" strokeweight=".318763pt" strokecolor="#bababa">
                <v:path arrowok="t"/>
              </v:shape>
            </v:group>
            <v:group style="position:absolute;left:6558;top:17138;width:16;height:16" coordorigin="6558,17138" coordsize="16,16">
              <v:shape style="position:absolute;left:6558;top:17138;width:16;height:16" coordorigin="6558,17138" coordsize="16,16" path="m6574,17138l6558,17154e" filled="false" stroked="true" strokeweight=".318763pt" strokecolor="#bababa">
                <v:path arrowok="t"/>
              </v:shape>
            </v:group>
            <v:group style="position:absolute;left:6578;top:16961;width:16;height:16" coordorigin="6578,16961" coordsize="16,16">
              <v:shape style="position:absolute;left:6578;top:16961;width:16;height:16" coordorigin="6578,16961" coordsize="16,16" path="m6578,16961l6594,16977e" filled="false" stroked="true" strokeweight=".318763pt" strokecolor="#bababa">
                <v:path arrowok="t"/>
              </v:shape>
            </v:group>
            <v:group style="position:absolute;left:6578;top:16961;width:16;height:16" coordorigin="6578,16961" coordsize="16,16">
              <v:shape style="position:absolute;left:6578;top:16961;width:16;height:16" coordorigin="6578,16961" coordsize="16,16" path="m6594,16961l6578,16977e" filled="false" stroked="true" strokeweight=".318763pt" strokecolor="#bababa">
                <v:path arrowok="t"/>
              </v:shape>
            </v:group>
            <v:group style="position:absolute;left:6774;top:16966;width:16;height:16" coordorigin="6774,16966" coordsize="16,16">
              <v:shape style="position:absolute;left:6774;top:16966;width:16;height:16" coordorigin="6774,16966" coordsize="16,16" path="m6774,16966l6790,16982e" filled="false" stroked="true" strokeweight=".318763pt" strokecolor="#bababa">
                <v:path arrowok="t"/>
              </v:shape>
            </v:group>
            <v:group style="position:absolute;left:6774;top:16966;width:16;height:16" coordorigin="6774,16966" coordsize="16,16">
              <v:shape style="position:absolute;left:6774;top:16966;width:16;height:16" coordorigin="6774,16966" coordsize="16,16" path="m6790,16966l6774,16982e" filled="false" stroked="true" strokeweight=".318763pt" strokecolor="#bababa">
                <v:path arrowok="t"/>
              </v:shape>
            </v:group>
            <v:group style="position:absolute;left:6953;top:16998;width:16;height:16" coordorigin="6953,16998" coordsize="16,16">
              <v:shape style="position:absolute;left:6953;top:16998;width:16;height:16" coordorigin="6953,16998" coordsize="16,16" path="m6953,16998l6969,17014e" filled="false" stroked="true" strokeweight=".318763pt" strokecolor="#bababa">
                <v:path arrowok="t"/>
              </v:shape>
            </v:group>
            <v:group style="position:absolute;left:6953;top:16998;width:16;height:16" coordorigin="6953,16998" coordsize="16,16">
              <v:shape style="position:absolute;left:6953;top:16998;width:16;height:16" coordorigin="6953,16998" coordsize="16,16" path="m6969,16998l6953,17014e" filled="false" stroked="true" strokeweight=".318763pt" strokecolor="#bababa">
                <v:path arrowok="t"/>
              </v:shape>
            </v:group>
            <v:group style="position:absolute;left:6953;top:17181;width:16;height:16" coordorigin="6953,17181" coordsize="16,16">
              <v:shape style="position:absolute;left:6953;top:17181;width:16;height:16" coordorigin="6953,17181" coordsize="16,16" path="m6953,17181l6969,17197e" filled="false" stroked="true" strokeweight=".318763pt" strokecolor="#bababa">
                <v:path arrowok="t"/>
              </v:shape>
            </v:group>
            <v:group style="position:absolute;left:6953;top:17181;width:16;height:16" coordorigin="6953,17181" coordsize="16,16">
              <v:shape style="position:absolute;left:6953;top:17181;width:16;height:16" coordorigin="6953,17181" coordsize="16,16" path="m6969,17181l6953,17197e" filled="false" stroked="true" strokeweight=".318763pt" strokecolor="#bababa">
                <v:path arrowok="t"/>
              </v:shape>
            </v:group>
            <v:group style="position:absolute;left:6733;top:17364;width:16;height:16" coordorigin="6733,17364" coordsize="16,16">
              <v:shape style="position:absolute;left:6733;top:17364;width:16;height:16" coordorigin="6733,17364" coordsize="16,16" path="m6733,17364l6749,17380e" filled="false" stroked="true" strokeweight=".318763pt" strokecolor="#bababa">
                <v:path arrowok="t"/>
              </v:shape>
            </v:group>
            <v:group style="position:absolute;left:6733;top:17364;width:16;height:16" coordorigin="6733,17364" coordsize="16,16">
              <v:shape style="position:absolute;left:6733;top:17364;width:16;height:16" coordorigin="6733,17364" coordsize="16,16" path="m6749,17364l6733,17380e" filled="false" stroked="true" strokeweight=".318763pt" strokecolor="#bababa">
                <v:path arrowok="t"/>
              </v:shape>
            </v:group>
            <v:group style="position:absolute;left:6351;top:17321;width:16;height:16" coordorigin="6351,17321" coordsize="16,16">
              <v:shape style="position:absolute;left:6351;top:17321;width:16;height:16" coordorigin="6351,17321" coordsize="16,16" path="m6351,17321l6367,17337e" filled="false" stroked="true" strokeweight=".318763pt" strokecolor="#bababa">
                <v:path arrowok="t"/>
              </v:shape>
            </v:group>
            <v:group style="position:absolute;left:6351;top:17321;width:16;height:16" coordorigin="6351,17321" coordsize="16,16">
              <v:shape style="position:absolute;left:6351;top:17321;width:16;height:16" coordorigin="6351,17321" coordsize="16,16" path="m6367,17321l6351,17337e" filled="false" stroked="true" strokeweight=".318763pt" strokecolor="#bababa">
                <v:path arrowok="t"/>
              </v:shape>
            </v:group>
            <v:group style="position:absolute;left:6555;top:17152;width:16;height:16" coordorigin="6555,17152" coordsize="16,16">
              <v:shape style="position:absolute;left:6555;top:17152;width:16;height:16" coordorigin="6555,17152" coordsize="16,16" path="m6555,17152l6570,17168e" filled="false" stroked="true" strokeweight=".318763pt" strokecolor="#bababa">
                <v:path arrowok="t"/>
              </v:shape>
            </v:group>
            <v:group style="position:absolute;left:6555;top:17152;width:16;height:16" coordorigin="6555,17152" coordsize="16,16">
              <v:shape style="position:absolute;left:6555;top:17152;width:16;height:16" coordorigin="6555,17152" coordsize="16,16" path="m6570,17152l6555,17168e" filled="false" stroked="true" strokeweight=".318763pt" strokecolor="#bababa">
                <v:path arrowok="t"/>
              </v:shape>
            </v:group>
            <v:group style="position:absolute;left:6781;top:16969;width:16;height:16" coordorigin="6781,16969" coordsize="16,16">
              <v:shape style="position:absolute;left:6781;top:16969;width:16;height:16" coordorigin="6781,16969" coordsize="16,16" path="m6781,16969l6797,16985e" filled="false" stroked="true" strokeweight=".318763pt" strokecolor="#bababa">
                <v:path arrowok="t"/>
              </v:shape>
            </v:group>
            <v:group style="position:absolute;left:6781;top:16969;width:16;height:16" coordorigin="6781,16969" coordsize="16,16">
              <v:shape style="position:absolute;left:6781;top:16969;width:16;height:16" coordorigin="6781,16969" coordsize="16,16" path="m6797,16969l6781,16985e" filled="false" stroked="true" strokeweight=".318763pt" strokecolor="#bababa">
                <v:path arrowok="t"/>
              </v:shape>
            </v:group>
            <v:group style="position:absolute;left:6955;top:17178;width:16;height:16" coordorigin="6955,17178" coordsize="16,16">
              <v:shape style="position:absolute;left:6955;top:17178;width:16;height:16" coordorigin="6955,17178" coordsize="16,16" path="m6955,17178l6970,17194e" filled="false" stroked="true" strokeweight=".318763pt" strokecolor="#bababa">
                <v:path arrowok="t"/>
              </v:shape>
            </v:group>
            <v:group style="position:absolute;left:6955;top:17178;width:16;height:16" coordorigin="6955,17178" coordsize="16,16">
              <v:shape style="position:absolute;left:6955;top:17178;width:16;height:16" coordorigin="6955,17178" coordsize="16,16" path="m6970,17178l6955,17194e" filled="false" stroked="true" strokeweight=".318763pt" strokecolor="#bababa">
                <v:path arrowok="t"/>
              </v:shape>
            </v:group>
            <v:group style="position:absolute;left:6790;top:17506;width:16;height:16" coordorigin="6790,17506" coordsize="16,16">
              <v:shape style="position:absolute;left:6790;top:17506;width:16;height:16" coordorigin="6790,17506" coordsize="16,16" path="m6790,17506l6806,17522e" filled="false" stroked="true" strokeweight=".318763pt" strokecolor="#bababa">
                <v:path arrowok="t"/>
              </v:shape>
            </v:group>
            <v:group style="position:absolute;left:6790;top:17506;width:16;height:16" coordorigin="6790,17506" coordsize="16,16">
              <v:shape style="position:absolute;left:6790;top:17506;width:16;height:16" coordorigin="6790,17506" coordsize="16,16" path="m6806,17506l6790,17522e" filled="false" stroked="true" strokeweight=".318763pt" strokecolor="#bababa">
                <v:path arrowok="t"/>
              </v:shape>
            </v:group>
            <v:group style="position:absolute;left:6912;top:17386;width:16;height:16" coordorigin="6912,17386" coordsize="16,16">
              <v:shape style="position:absolute;left:6912;top:17386;width:16;height:16" coordorigin="6912,17386" coordsize="16,16" path="m6912,17386l6927,17402e" filled="false" stroked="true" strokeweight=".318763pt" strokecolor="#bababa">
                <v:path arrowok="t"/>
              </v:shape>
            </v:group>
            <v:group style="position:absolute;left:6912;top:17386;width:16;height:16" coordorigin="6912,17386" coordsize="16,16">
              <v:shape style="position:absolute;left:6912;top:17386;width:16;height:16" coordorigin="6912,17386" coordsize="16,16" path="m6927,17386l6912,17402e" filled="false" stroked="true" strokeweight=".318763pt" strokecolor="#bababa">
                <v:path arrowok="t"/>
              </v:shape>
            </v:group>
            <v:group style="position:absolute;left:7039;top:17232;width:16;height:16" coordorigin="7039,17232" coordsize="16,16">
              <v:shape style="position:absolute;left:7039;top:17232;width:16;height:16" coordorigin="7039,17232" coordsize="16,16" path="m7039,17232l7055,17248e" filled="false" stroked="true" strokeweight=".318763pt" strokecolor="#bababa">
                <v:path arrowok="t"/>
              </v:shape>
            </v:group>
            <v:group style="position:absolute;left:7039;top:17232;width:16;height:16" coordorigin="7039,17232" coordsize="16,16">
              <v:shape style="position:absolute;left:7039;top:17232;width:16;height:16" coordorigin="7039,17232" coordsize="16,16" path="m7055,17232l7039,17248e" filled="false" stroked="true" strokeweight=".318763pt" strokecolor="#bababa">
                <v:path arrowok="t"/>
              </v:shape>
            </v:group>
            <v:group style="position:absolute;left:7090;top:17273;width:16;height:16" coordorigin="7090,17273" coordsize="16,16">
              <v:shape style="position:absolute;left:7090;top:17273;width:16;height:16" coordorigin="7090,17273" coordsize="16,16" path="m7090,17273l7106,17289e" filled="false" stroked="true" strokeweight=".318763pt" strokecolor="#bababa">
                <v:path arrowok="t"/>
              </v:shape>
            </v:group>
            <v:group style="position:absolute;left:7090;top:17273;width:16;height:16" coordorigin="7090,17273" coordsize="16,16">
              <v:shape style="position:absolute;left:7090;top:17273;width:16;height:16" coordorigin="7090,17273" coordsize="16,16" path="m7106,17273l7090,17289e" filled="false" stroked="true" strokeweight=".318763pt" strokecolor="#bababa">
                <v:path arrowok="t"/>
              </v:shape>
            </v:group>
            <v:group style="position:absolute;left:7090;top:17275;width:16;height:16" coordorigin="7090,17275" coordsize="16,16">
              <v:shape style="position:absolute;left:7090;top:17275;width:16;height:16" coordorigin="7090,17275" coordsize="16,16" path="m7090,17275l7106,17291e" filled="false" stroked="true" strokeweight=".318763pt" strokecolor="#bababa">
                <v:path arrowok="t"/>
              </v:shape>
            </v:group>
            <v:group style="position:absolute;left:7090;top:17275;width:16;height:16" coordorigin="7090,17275" coordsize="16,16">
              <v:shape style="position:absolute;left:7090;top:17275;width:16;height:16" coordorigin="7090,17275" coordsize="16,16" path="m7106,17275l7090,17291e" filled="false" stroked="true" strokeweight=".318763pt" strokecolor="#bababa">
                <v:path arrowok="t"/>
              </v:shape>
            </v:group>
            <v:group style="position:absolute;left:7026;top:17353;width:16;height:16" coordorigin="7026,17353" coordsize="16,16">
              <v:shape style="position:absolute;left:7026;top:17353;width:16;height:16" coordorigin="7026,17353" coordsize="16,16" path="m7026,17353l7042,17369e" filled="false" stroked="true" strokeweight=".318763pt" strokecolor="#bababa">
                <v:path arrowok="t"/>
              </v:shape>
            </v:group>
            <v:group style="position:absolute;left:7026;top:17353;width:16;height:16" coordorigin="7026,17353" coordsize="16,16">
              <v:shape style="position:absolute;left:7026;top:17353;width:16;height:16" coordorigin="7026,17353" coordsize="16,16" path="m7042,17353l7026,17369e" filled="false" stroked="true" strokeweight=".318763pt" strokecolor="#bababa">
                <v:path arrowok="t"/>
              </v:shape>
            </v:group>
            <v:group style="position:absolute;left:6994;top:17453;width:16;height:16" coordorigin="6994,17453" coordsize="16,16">
              <v:shape style="position:absolute;left:6994;top:17453;width:16;height:16" coordorigin="6994,17453" coordsize="16,16" path="m6994,17453l7010,17469e" filled="false" stroked="true" strokeweight=".318763pt" strokecolor="#bababa">
                <v:path arrowok="t"/>
              </v:shape>
            </v:group>
            <v:group style="position:absolute;left:6994;top:17453;width:16;height:16" coordorigin="6994,17453" coordsize="16,16">
              <v:shape style="position:absolute;left:6994;top:17453;width:16;height:16" coordorigin="6994,17453" coordsize="16,16" path="m7010,17453l6994,17469e" filled="false" stroked="true" strokeweight=".318763pt" strokecolor="#bababa">
                <v:path arrowok="t"/>
              </v:shape>
            </v:group>
            <v:group style="position:absolute;left:7057;top:17380;width:16;height:16" coordorigin="7057,17380" coordsize="16,16">
              <v:shape style="position:absolute;left:7057;top:17380;width:16;height:16" coordorigin="7057,17380" coordsize="16,16" path="m7057,17380l7072,17396e" filled="false" stroked="true" strokeweight=".318763pt" strokecolor="#bababa">
                <v:path arrowok="t"/>
              </v:shape>
            </v:group>
            <v:group style="position:absolute;left:7057;top:17380;width:16;height:16" coordorigin="7057,17380" coordsize="16,16">
              <v:shape style="position:absolute;left:7057;top:17380;width:16;height:16" coordorigin="7057,17380" coordsize="16,16" path="m7072,17380l7057,17396e" filled="false" stroked="true" strokeweight=".318763pt" strokecolor="#bababa">
                <v:path arrowok="t"/>
              </v:shape>
            </v:group>
            <v:group style="position:absolute;left:7053;top:17380;width:16;height:16" coordorigin="7053,17380" coordsize="16,16">
              <v:shape style="position:absolute;left:7053;top:17380;width:16;height:16" coordorigin="7053,17380" coordsize="16,16" path="m7053,17380l7069,17396e" filled="false" stroked="true" strokeweight=".318763pt" strokecolor="#bababa">
                <v:path arrowok="t"/>
              </v:shape>
            </v:group>
            <v:group style="position:absolute;left:7053;top:17380;width:16;height:16" coordorigin="7053,17380" coordsize="16,16">
              <v:shape style="position:absolute;left:7053;top:17380;width:16;height:16" coordorigin="7053,17380" coordsize="16,16" path="m7069,17380l7053,17396e" filled="false" stroked="true" strokeweight=".318763pt" strokecolor="#bababa">
                <v:path arrowok="t"/>
              </v:shape>
            </v:group>
            <v:group style="position:absolute;left:7007;top:17337;width:16;height:16" coordorigin="7007,17337" coordsize="16,16">
              <v:shape style="position:absolute;left:7007;top:17337;width:16;height:16" coordorigin="7007,17337" coordsize="16,16" path="m7007,17337l7023,17353e" filled="false" stroked="true" strokeweight=".318763pt" strokecolor="#bababa">
                <v:path arrowok="t"/>
              </v:shape>
            </v:group>
            <v:group style="position:absolute;left:7007;top:17337;width:16;height:16" coordorigin="7007,17337" coordsize="16,16">
              <v:shape style="position:absolute;left:7007;top:17337;width:16;height:16" coordorigin="7007,17337" coordsize="16,16" path="m7023,17337l7007,17353e" filled="false" stroked="true" strokeweight=".318763pt" strokecolor="#bababa">
                <v:path arrowok="t"/>
              </v:shape>
            </v:group>
            <v:group style="position:absolute;left:6942;top:17415;width:16;height:16" coordorigin="6942,17415" coordsize="16,16">
              <v:shape style="position:absolute;left:6942;top:17415;width:16;height:16" coordorigin="6942,17415" coordsize="16,16" path="m6942,17415l6958,17431e" filled="false" stroked="true" strokeweight=".318763pt" strokecolor="#bababa">
                <v:path arrowok="t"/>
              </v:shape>
            </v:group>
            <v:group style="position:absolute;left:6942;top:17415;width:16;height:16" coordorigin="6942,17415" coordsize="16,16">
              <v:shape style="position:absolute;left:6942;top:17415;width:16;height:16" coordorigin="6942,17415" coordsize="16,16" path="m6958,17415l6942,17431e" filled="false" stroked="true" strokeweight=".318763pt" strokecolor="#bababa">
                <v:path arrowok="t"/>
              </v:shape>
            </v:group>
            <v:group style="position:absolute;left:6824;top:17538;width:16;height:16" coordorigin="6824,17538" coordsize="16,16">
              <v:shape style="position:absolute;left:6824;top:17538;width:16;height:16" coordorigin="6824,17538" coordsize="16,16" path="m6824,17538l6840,17554e" filled="false" stroked="true" strokeweight=".318763pt" strokecolor="#bababa">
                <v:path arrowok="t"/>
              </v:shape>
            </v:group>
            <v:group style="position:absolute;left:6824;top:17538;width:16;height:16" coordorigin="6824,17538" coordsize="16,16">
              <v:shape style="position:absolute;left:6824;top:17538;width:16;height:16" coordorigin="6824,17538" coordsize="16,16" path="m6840,17538l6824,17554e" filled="false" stroked="true" strokeweight=".318763pt" strokecolor="#bababa">
                <v:path arrowok="t"/>
              </v:shape>
            </v:group>
            <v:group style="position:absolute;left:6889;top:17626;width:16;height:16" coordorigin="6889,17626" coordsize="16,16">
              <v:shape style="position:absolute;left:6889;top:17626;width:16;height:16" coordorigin="6889,17626" coordsize="16,16" path="m6889,17626l6905,17641e" filled="false" stroked="true" strokeweight=".318763pt" strokecolor="#bababa">
                <v:path arrowok="t"/>
              </v:shape>
            </v:group>
            <v:group style="position:absolute;left:6889;top:17626;width:16;height:16" coordorigin="6889,17626" coordsize="16,16">
              <v:shape style="position:absolute;left:6889;top:17626;width:16;height:16" coordorigin="6889,17626" coordsize="16,16" path="m6905,17626l6889,17641e" filled="false" stroked="true" strokeweight=".318763pt" strokecolor="#bababa">
                <v:path arrowok="t"/>
              </v:shape>
            </v:group>
            <v:group style="position:absolute;left:7026;top:17485;width:16;height:16" coordorigin="7026,17485" coordsize="16,16">
              <v:shape style="position:absolute;left:7026;top:17485;width:16;height:16" coordorigin="7026,17485" coordsize="16,16" path="m7026,17485l7042,17501e" filled="false" stroked="true" strokeweight=".318763pt" strokecolor="#bababa">
                <v:path arrowok="t"/>
              </v:shape>
            </v:group>
            <v:group style="position:absolute;left:7026;top:17485;width:16;height:16" coordorigin="7026,17485" coordsize="16,16">
              <v:shape style="position:absolute;left:7026;top:17485;width:16;height:16" coordorigin="7026,17485" coordsize="16,16" path="m7042,17485l7026,17501e" filled="false" stroked="true" strokeweight=".318763pt" strokecolor="#bababa">
                <v:path arrowok="t"/>
              </v:shape>
            </v:group>
            <v:group style="position:absolute;left:7023;top:17484;width:16;height:16" coordorigin="7023,17484" coordsize="16,16">
              <v:shape style="position:absolute;left:7023;top:17484;width:16;height:16" coordorigin="7023,17484" coordsize="16,16" path="m7023,17484l7039,17500e" filled="false" stroked="true" strokeweight=".318763pt" strokecolor="#bababa">
                <v:path arrowok="t"/>
              </v:shape>
            </v:group>
            <v:group style="position:absolute;left:7023;top:17484;width:16;height:16" coordorigin="7023,17484" coordsize="16,16">
              <v:shape style="position:absolute;left:7023;top:17484;width:16;height:16" coordorigin="7023,17484" coordsize="16,16" path="m7039,17484l7023,17500e" filled="false" stroked="true" strokeweight=".318763pt" strokecolor="#bababa">
                <v:path arrowok="t"/>
              </v:shape>
            </v:group>
            <v:group style="position:absolute;left:6975;top:17442;width:16;height:16" coordorigin="6975,17442" coordsize="16,16">
              <v:shape style="position:absolute;left:6975;top:17442;width:16;height:16" coordorigin="6975,17442" coordsize="16,16" path="m6975,17442l6991,17458e" filled="false" stroked="true" strokeweight=".318763pt" strokecolor="#bababa">
                <v:path arrowok="t"/>
              </v:shape>
            </v:group>
            <v:group style="position:absolute;left:6975;top:17442;width:16;height:16" coordorigin="6975,17442" coordsize="16,16">
              <v:shape style="position:absolute;left:6975;top:17442;width:16;height:16" coordorigin="6975,17442" coordsize="16,16" path="m6991,17442l6975,17458e" filled="false" stroked="true" strokeweight=".318763pt" strokecolor="#bababa">
                <v:path arrowok="t"/>
              </v:shape>
            </v:group>
            <v:group style="position:absolute;left:6955;top:17471;width:16;height:16" coordorigin="6955,17471" coordsize="16,16">
              <v:shape style="position:absolute;left:6955;top:17471;width:16;height:16" coordorigin="6955,17471" coordsize="16,16" path="m6955,17471l6970,17487e" filled="false" stroked="true" strokeweight=".318763pt" strokecolor="#bababa">
                <v:path arrowok="t"/>
              </v:shape>
            </v:group>
            <v:group style="position:absolute;left:6955;top:17471;width:16;height:16" coordorigin="6955,17471" coordsize="16,16">
              <v:shape style="position:absolute;left:6955;top:17471;width:16;height:16" coordorigin="6955,17471" coordsize="16,16" path="m6970,17471l6955,17487e" filled="false" stroked="true" strokeweight=".318763pt" strokecolor="#bababa">
                <v:path arrowok="t"/>
              </v:shape>
            </v:group>
            <v:group style="position:absolute;left:6848;top:17573;width:16;height:16" coordorigin="6848,17573" coordsize="16,16">
              <v:shape style="position:absolute;left:6848;top:17573;width:16;height:16" coordorigin="6848,17573" coordsize="16,16" path="m6848,17573l6864,17589e" filled="false" stroked="true" strokeweight=".318763pt" strokecolor="#bababa">
                <v:path arrowok="t"/>
              </v:shape>
            </v:group>
            <v:group style="position:absolute;left:6848;top:17573;width:16;height:16" coordorigin="6848,17573" coordsize="16,16">
              <v:shape style="position:absolute;left:6848;top:17573;width:16;height:16" coordorigin="6848,17573" coordsize="16,16" path="m6864,17573l6848,17589e" filled="false" stroked="true" strokeweight=".318763pt" strokecolor="#bababa">
                <v:path arrowok="t"/>
              </v:shape>
            </v:group>
            <v:group style="position:absolute;left:5484;top:16041;width:16;height:16" coordorigin="5484,16041" coordsize="16,16">
              <v:shape style="position:absolute;left:5484;top:16041;width:16;height:16" coordorigin="5484,16041" coordsize="16,16" path="m5484,16041l5500,16057e" filled="false" stroked="true" strokeweight=".318763pt" strokecolor="#bababa">
                <v:path arrowok="t"/>
              </v:shape>
            </v:group>
            <v:group style="position:absolute;left:5484;top:16041;width:16;height:16" coordorigin="5484,16041" coordsize="16,16">
              <v:shape style="position:absolute;left:5484;top:16041;width:16;height:16" coordorigin="5484,16041" coordsize="16,16" path="m5500,16041l5484,16057e" filled="false" stroked="true" strokeweight=".318763pt" strokecolor="#bababa">
                <v:path arrowok="t"/>
              </v:shape>
            </v:group>
            <v:group style="position:absolute;left:6199;top:15963;width:16;height:16" coordorigin="6199,15963" coordsize="16,16">
              <v:shape style="position:absolute;left:6199;top:15963;width:16;height:16" coordorigin="6199,15963" coordsize="16,16" path="m6199,15963l6215,15979e" filled="false" stroked="true" strokeweight=".318763pt" strokecolor="#bababa">
                <v:path arrowok="t"/>
              </v:shape>
            </v:group>
            <v:group style="position:absolute;left:6199;top:15963;width:16;height:16" coordorigin="6199,15963" coordsize="16,16">
              <v:shape style="position:absolute;left:6199;top:15963;width:16;height:16" coordorigin="6199,15963" coordsize="16,16" path="m6215,15963l6199,15979e" filled="false" stroked="true" strokeweight=".318763pt" strokecolor="#bababa">
                <v:path arrowok="t"/>
              </v:shape>
            </v:group>
            <v:group style="position:absolute;left:6174;top:15626;width:16;height:16" coordorigin="6174,15626" coordsize="16,16">
              <v:shape style="position:absolute;left:6174;top:15626;width:16;height:16" coordorigin="6174,15626" coordsize="16,16" path="m6174,15626l6190,15641e" filled="false" stroked="true" strokeweight=".318763pt" strokecolor="#bababa">
                <v:path arrowok="t"/>
              </v:shape>
            </v:group>
            <v:group style="position:absolute;left:6174;top:15626;width:16;height:16" coordorigin="6174,15626" coordsize="16,16">
              <v:shape style="position:absolute;left:6174;top:15626;width:16;height:16" coordorigin="6174,15626" coordsize="16,16" path="m6190,15626l6174,15641e" filled="false" stroked="true" strokeweight=".318763pt" strokecolor="#bababa">
                <v:path arrowok="t"/>
              </v:shape>
            </v:group>
            <v:group style="position:absolute;left:6096;top:15447;width:16;height:16" coordorigin="6096,15447" coordsize="16,16">
              <v:shape style="position:absolute;left:6096;top:15447;width:16;height:16" coordorigin="6096,15447" coordsize="16,16" path="m6096,15447l6112,15463e" filled="false" stroked="true" strokeweight=".318763pt" strokecolor="#bababa">
                <v:path arrowok="t"/>
              </v:shape>
            </v:group>
            <v:group style="position:absolute;left:6096;top:15447;width:16;height:16" coordorigin="6096,15447" coordsize="16,16">
              <v:shape style="position:absolute;left:6096;top:15447;width:16;height:16" coordorigin="6096,15447" coordsize="16,16" path="m6112,15447l6096,15463e" filled="false" stroked="true" strokeweight=".318763pt" strokecolor="#bababa">
                <v:path arrowok="t"/>
              </v:shape>
            </v:group>
            <v:group style="position:absolute;left:5900;top:15270;width:16;height:18" coordorigin="5900,15270" coordsize="16,18">
              <v:shape style="position:absolute;left:5900;top:15270;width:16;height:18" coordorigin="5900,15270" coordsize="16,18" path="m5900,15270l5916,15288e" filled="false" stroked="true" strokeweight=".318763pt" strokecolor="#bababa">
                <v:path arrowok="t"/>
              </v:shape>
            </v:group>
            <v:group style="position:absolute;left:5900;top:15270;width:16;height:18" coordorigin="5900,15270" coordsize="16,18">
              <v:shape style="position:absolute;left:5900;top:15270;width:16;height:18" coordorigin="5900,15270" coordsize="16,18" path="m5916,15270l5900,15288e" filled="false" stroked="true" strokeweight=".318763pt" strokecolor="#bababa">
                <v:path arrowok="t"/>
              </v:shape>
            </v:group>
            <v:group style="position:absolute;left:5527;top:15181;width:16;height:16" coordorigin="5527,15181" coordsize="16,16">
              <v:shape style="position:absolute;left:5527;top:15181;width:16;height:16" coordorigin="5527,15181" coordsize="16,16" path="m5527,15181l5543,15197e" filled="false" stroked="true" strokeweight=".318763pt" strokecolor="#bababa">
                <v:path arrowok="t"/>
              </v:shape>
            </v:group>
            <v:group style="position:absolute;left:5527;top:15181;width:16;height:16" coordorigin="5527,15181" coordsize="16,16">
              <v:shape style="position:absolute;left:5527;top:15181;width:16;height:16" coordorigin="5527,15181" coordsize="16,16" path="m5543,15181l5527,15197e" filled="false" stroked="true" strokeweight=".318763pt" strokecolor="#bababa">
                <v:path arrowok="t"/>
              </v:shape>
            </v:group>
            <v:group style="position:absolute;left:5112;top:15296;width:16;height:16" coordorigin="5112,15296" coordsize="16,16">
              <v:shape style="position:absolute;left:5112;top:15296;width:16;height:16" coordorigin="5112,15296" coordsize="16,16" path="m5112,15296l5128,15312e" filled="false" stroked="true" strokeweight=".318763pt" strokecolor="#bababa">
                <v:path arrowok="t"/>
              </v:shape>
            </v:group>
            <v:group style="position:absolute;left:5112;top:15296;width:16;height:16" coordorigin="5112,15296" coordsize="16,16">
              <v:shape style="position:absolute;left:5112;top:15296;width:16;height:16" coordorigin="5112,15296" coordsize="16,16" path="m5128,15296l5112,15312e" filled="false" stroked="true" strokeweight=".318763pt" strokecolor="#bababa">
                <v:path arrowok="t"/>
              </v:shape>
            </v:group>
            <v:group style="position:absolute;left:4762;top:15531;width:16;height:16" coordorigin="4762,15531" coordsize="16,16">
              <v:shape style="position:absolute;left:4762;top:15531;width:16;height:16" coordorigin="4762,15531" coordsize="16,16" path="m4762,15531l4778,15547e" filled="false" stroked="true" strokeweight=".318763pt" strokecolor="#bababa">
                <v:path arrowok="t"/>
              </v:shape>
            </v:group>
            <v:group style="position:absolute;left:4762;top:15531;width:16;height:16" coordorigin="4762,15531" coordsize="16,16">
              <v:shape style="position:absolute;left:4762;top:15531;width:16;height:16" coordorigin="4762,15531" coordsize="16,16" path="m4778,15531l4762,15547e" filled="false" stroked="true" strokeweight=".318763pt" strokecolor="#bababa">
                <v:path arrowok="t"/>
              </v:shape>
            </v:group>
            <v:group style="position:absolute;left:4628;top:15922;width:16;height:16" coordorigin="4628,15922" coordsize="16,16">
              <v:shape style="position:absolute;left:4628;top:15922;width:16;height:16" coordorigin="4628,15922" coordsize="16,16" path="m4628,15922l4644,15938e" filled="false" stroked="true" strokeweight=".318763pt" strokecolor="#bababa">
                <v:path arrowok="t"/>
              </v:shape>
            </v:group>
            <v:group style="position:absolute;left:4628;top:15922;width:16;height:16" coordorigin="4628,15922" coordsize="16,16">
              <v:shape style="position:absolute;left:4628;top:15922;width:16;height:16" coordorigin="4628,15922" coordsize="16,16" path="m4644,15922l4628,15938e" filled="false" stroked="true" strokeweight=".318763pt" strokecolor="#bababa">
                <v:path arrowok="t"/>
              </v:shape>
            </v:group>
            <v:group style="position:absolute;left:4719;top:16365;width:16;height:16" coordorigin="4719,16365" coordsize="16,16">
              <v:shape style="position:absolute;left:4719;top:16365;width:16;height:16" coordorigin="4719,16365" coordsize="16,16" path="m4719,16365l4735,16381e" filled="false" stroked="true" strokeweight=".318763pt" strokecolor="#bababa">
                <v:path arrowok="t"/>
              </v:shape>
            </v:group>
            <v:group style="position:absolute;left:4719;top:16365;width:16;height:16" coordorigin="4719,16365" coordsize="16,16">
              <v:shape style="position:absolute;left:4719;top:16365;width:16;height:16" coordorigin="4719,16365" coordsize="16,16" path="m4735,16365l4719,16381e" filled="false" stroked="true" strokeweight=".318763pt" strokecolor="#bababa">
                <v:path arrowok="t"/>
              </v:shape>
            </v:group>
            <v:group style="position:absolute;left:4996;top:16687;width:16;height:16" coordorigin="4996,16687" coordsize="16,16">
              <v:shape style="position:absolute;left:4996;top:16687;width:16;height:16" coordorigin="4996,16687" coordsize="16,16" path="m4996,16687l5012,16703e" filled="false" stroked="true" strokeweight=".318763pt" strokecolor="#bababa">
                <v:path arrowok="t"/>
              </v:shape>
            </v:group>
            <v:group style="position:absolute;left:4996;top:16687;width:16;height:16" coordorigin="4996,16687" coordsize="16,16">
              <v:shape style="position:absolute;left:4996;top:16687;width:16;height:16" coordorigin="4996,16687" coordsize="16,16" path="m5012,16687l4996,16703e" filled="false" stroked="true" strokeweight=".318763pt" strokecolor="#bababa">
                <v:path arrowok="t"/>
              </v:shape>
            </v:group>
            <v:group style="position:absolute;left:5860;top:15576;width:16;height:16" coordorigin="5860,15576" coordsize="16,16">
              <v:shape style="position:absolute;left:5860;top:15576;width:16;height:16" coordorigin="5860,15576" coordsize="16,16" path="m5860,15576l5876,15592e" filled="false" stroked="true" strokeweight=".318763pt" strokecolor="#bababa">
                <v:path arrowok="t"/>
              </v:shape>
            </v:group>
            <v:group style="position:absolute;left:5860;top:15576;width:16;height:16" coordorigin="5860,15576" coordsize="16,16">
              <v:shape style="position:absolute;left:5860;top:15576;width:16;height:16" coordorigin="5860,15576" coordsize="16,16" path="m5876,15576l5860,15592e" filled="false" stroked="true" strokeweight=".318763pt" strokecolor="#bababa">
                <v:path arrowok="t"/>
              </v:shape>
            </v:group>
            <v:group style="position:absolute;left:6075;top:15567;width:18;height:16" coordorigin="6075,15567" coordsize="18,16">
              <v:shape style="position:absolute;left:6075;top:15567;width:18;height:16" coordorigin="6075,15567" coordsize="18,16" path="m6075,15567l6092,15582e" filled="false" stroked="true" strokeweight=".318763pt" strokecolor="#bababa">
                <v:path arrowok="t"/>
              </v:shape>
            </v:group>
            <v:group style="position:absolute;left:6075;top:15567;width:18;height:16" coordorigin="6075,15567" coordsize="18,16">
              <v:shape style="position:absolute;left:6075;top:15567;width:18;height:16" coordorigin="6075,15567" coordsize="18,16" path="m6092,15567l6075,15582e" filled="false" stroked="true" strokeweight=".318763pt" strokecolor="#bababa">
                <v:path arrowok="t"/>
              </v:shape>
            </v:group>
            <v:group style="position:absolute;left:6075;top:15568;width:16;height:16" coordorigin="6075,15568" coordsize="16,16">
              <v:shape style="position:absolute;left:6075;top:15568;width:16;height:16" coordorigin="6075,15568" coordsize="16,16" path="m6075,15568l6091,15584e" filled="false" stroked="true" strokeweight=".318763pt" strokecolor="#bababa">
                <v:path arrowok="t"/>
              </v:shape>
            </v:group>
            <v:group style="position:absolute;left:6075;top:15568;width:16;height:16" coordorigin="6075,15568" coordsize="16,16">
              <v:shape style="position:absolute;left:6075;top:15568;width:16;height:16" coordorigin="6075,15568" coordsize="16,16" path="m6091,15568l6075,15584e" filled="false" stroked="true" strokeweight=".318763pt" strokecolor="#bababa">
                <v:path arrowok="t"/>
              </v:shape>
            </v:group>
            <v:group style="position:absolute;left:6078;top:15630;width:16;height:16" coordorigin="6078,15630" coordsize="16,16">
              <v:shape style="position:absolute;left:6078;top:15630;width:16;height:16" coordorigin="6078,15630" coordsize="16,16" path="m6078,15630l6094,15646e" filled="false" stroked="true" strokeweight=".318763pt" strokecolor="#bababa">
                <v:path arrowok="t"/>
              </v:shape>
            </v:group>
            <v:group style="position:absolute;left:6078;top:15630;width:16;height:16" coordorigin="6078,15630" coordsize="16,16">
              <v:shape style="position:absolute;left:6078;top:15630;width:16;height:16" coordorigin="6078,15630" coordsize="16,16" path="m6094,15630l6078,15646e" filled="false" stroked="true" strokeweight=".318763pt" strokecolor="#bababa">
                <v:path arrowok="t"/>
              </v:shape>
            </v:group>
            <v:group style="position:absolute;left:5391;top:15669;width:16;height:16" coordorigin="5391,15669" coordsize="16,16">
              <v:shape style="position:absolute;left:5391;top:15669;width:16;height:16" coordorigin="5391,15669" coordsize="16,16" path="m5391,15669l5407,15684e" filled="false" stroked="true" strokeweight=".318763pt" strokecolor="#bababa">
                <v:path arrowok="t"/>
              </v:shape>
            </v:group>
            <v:group style="position:absolute;left:5391;top:15669;width:16;height:16" coordorigin="5391,15669" coordsize="16,16">
              <v:shape style="position:absolute;left:5391;top:15669;width:16;height:16" coordorigin="5391,15669" coordsize="16,16" path="m5407,15669l5391,15684e" filled="false" stroked="true" strokeweight=".318763pt" strokecolor="#bababa">
                <v:path arrowok="t"/>
              </v:shape>
            </v:group>
            <v:group style="position:absolute;left:5205;top:15750;width:16;height:16" coordorigin="5205,15750" coordsize="16,16">
              <v:shape style="position:absolute;left:5205;top:15750;width:16;height:16" coordorigin="5205,15750" coordsize="16,16" path="m5205,15750l5221,15766e" filled="false" stroked="true" strokeweight=".318763pt" strokecolor="#bababa">
                <v:path arrowok="t"/>
              </v:shape>
            </v:group>
            <v:group style="position:absolute;left:5205;top:15750;width:16;height:16" coordorigin="5205,15750" coordsize="16,16">
              <v:shape style="position:absolute;left:5205;top:15750;width:16;height:16" coordorigin="5205,15750" coordsize="16,16" path="m5221,15750l5205,15766e" filled="false" stroked="true" strokeweight=".318763pt" strokecolor="#bababa">
                <v:path arrowok="t"/>
              </v:shape>
            </v:group>
            <v:group style="position:absolute;left:5085;top:15925;width:16;height:16" coordorigin="5085,15925" coordsize="16,16">
              <v:shape style="position:absolute;left:5085;top:15925;width:16;height:16" coordorigin="5085,15925" coordsize="16,16" path="m5085,15925l5101,15941e" filled="false" stroked="true" strokeweight=".318763pt" strokecolor="#bababa">
                <v:path arrowok="t"/>
              </v:shape>
            </v:group>
            <v:group style="position:absolute;left:5085;top:15925;width:16;height:16" coordorigin="5085,15925" coordsize="16,16">
              <v:shape style="position:absolute;left:5085;top:15925;width:16;height:16" coordorigin="5085,15925" coordsize="16,16" path="m5101,15925l5085,15941e" filled="false" stroked="true" strokeweight=".318763pt" strokecolor="#bababa">
                <v:path arrowok="t"/>
              </v:shape>
            </v:group>
            <v:group style="position:absolute;left:5084;top:16135;width:16;height:16" coordorigin="5084,16135" coordsize="16,16">
              <v:shape style="position:absolute;left:5084;top:16135;width:16;height:16" coordorigin="5084,16135" coordsize="16,16" path="m5084,16135l5100,16151e" filled="false" stroked="true" strokeweight=".318763pt" strokecolor="#bababa">
                <v:path arrowok="t"/>
              </v:shape>
            </v:group>
            <v:group style="position:absolute;left:5084;top:16135;width:16;height:16" coordorigin="5084,16135" coordsize="16,16">
              <v:shape style="position:absolute;left:5084;top:16135;width:16;height:16" coordorigin="5084,16135" coordsize="16,16" path="m5100,16135l5084,16151e" filled="false" stroked="true" strokeweight=".318763pt" strokecolor="#bababa">
                <v:path arrowok="t"/>
              </v:shape>
            </v:group>
            <v:group style="position:absolute;left:5190;top:16303;width:16;height:16" coordorigin="5190,16303" coordsize="16,16">
              <v:shape style="position:absolute;left:5190;top:16303;width:16;height:16" coordorigin="5190,16303" coordsize="16,16" path="m5190,16303l5206,16319e" filled="false" stroked="true" strokeweight=".318763pt" strokecolor="#bababa">
                <v:path arrowok="t"/>
              </v:shape>
            </v:group>
            <v:group style="position:absolute;left:5190;top:16303;width:16;height:16" coordorigin="5190,16303" coordsize="16,16">
              <v:shape style="position:absolute;left:5190;top:16303;width:16;height:16" coordorigin="5190,16303" coordsize="16,16" path="m5206,16303l5190,16319e" filled="false" stroked="true" strokeweight=".318763pt" strokecolor="#bababa">
                <v:path arrowok="t"/>
              </v:shape>
            </v:group>
            <v:group style="position:absolute;left:5339;top:16390;width:16;height:16" coordorigin="5339,16390" coordsize="16,16">
              <v:shape style="position:absolute;left:5339;top:16390;width:16;height:16" coordorigin="5339,16390" coordsize="16,16" path="m5339,16390l5355,16406e" filled="false" stroked="true" strokeweight=".318763pt" strokecolor="#bababa">
                <v:path arrowok="t"/>
              </v:shape>
            </v:group>
            <v:group style="position:absolute;left:5339;top:16390;width:16;height:16" coordorigin="5339,16390" coordsize="16,16">
              <v:shape style="position:absolute;left:5339;top:16390;width:16;height:16" coordorigin="5339,16390" coordsize="16,16" path="m5355,16390l5339,16406e" filled="false" stroked="true" strokeweight=".318763pt" strokecolor="#bababa">
                <v:path arrowok="t"/>
              </v:shape>
            </v:group>
            <v:group style="position:absolute;left:5335;top:16433;width:16;height:16" coordorigin="5335,16433" coordsize="16,16">
              <v:shape style="position:absolute;left:5335;top:16433;width:16;height:16" coordorigin="5335,16433" coordsize="16,16" path="m5335,16433l5351,16449e" filled="false" stroked="true" strokeweight=".318763pt" strokecolor="#bababa">
                <v:path arrowok="t"/>
              </v:shape>
            </v:group>
            <v:group style="position:absolute;left:5335;top:16433;width:16;height:16" coordorigin="5335,16433" coordsize="16,16">
              <v:shape style="position:absolute;left:5335;top:16433;width:16;height:16" coordorigin="5335,16433" coordsize="16,16" path="m5351,16433l5335,16449e" filled="false" stroked="true" strokeweight=".318763pt" strokecolor="#bababa">
                <v:path arrowok="t"/>
              </v:shape>
            </v:group>
            <v:group style="position:absolute;left:5163;top:16343;width:16;height:16" coordorigin="5163,16343" coordsize="16,16">
              <v:shape style="position:absolute;left:5163;top:16343;width:16;height:16" coordorigin="5163,16343" coordsize="16,16" path="m5163,16343l5179,16359e" filled="false" stroked="true" strokeweight=".318763pt" strokecolor="#bababa">
                <v:path arrowok="t"/>
              </v:shape>
            </v:group>
            <v:group style="position:absolute;left:5163;top:16343;width:16;height:16" coordorigin="5163,16343" coordsize="16,16">
              <v:shape style="position:absolute;left:5163;top:16343;width:16;height:16" coordorigin="5163,16343" coordsize="16,16" path="m5179,16343l5163,16359e" filled="false" stroked="true" strokeweight=".318763pt" strokecolor="#bababa">
                <v:path arrowok="t"/>
              </v:shape>
            </v:group>
            <v:group style="position:absolute;left:5044;top:16147;width:16;height:16" coordorigin="5044,16147" coordsize="16,16">
              <v:shape style="position:absolute;left:5044;top:16147;width:16;height:16" coordorigin="5044,16147" coordsize="16,16" path="m5044,16147l5060,16163e" filled="false" stroked="true" strokeweight=".318763pt" strokecolor="#bababa">
                <v:path arrowok="t"/>
              </v:shape>
            </v:group>
            <v:group style="position:absolute;left:5044;top:16147;width:16;height:16" coordorigin="5044,16147" coordsize="16,16">
              <v:shape style="position:absolute;left:5044;top:16147;width:16;height:16" coordorigin="5044,16147" coordsize="16,16" path="m5060,16147l5044,16163e" filled="false" stroked="true" strokeweight=".318763pt" strokecolor="#bababa">
                <v:path arrowok="t"/>
              </v:shape>
            </v:group>
            <v:group style="position:absolute;left:5041;top:15916;width:16;height:16" coordorigin="5041,15916" coordsize="16,16">
              <v:shape style="position:absolute;left:5041;top:15916;width:16;height:16" coordorigin="5041,15916" coordsize="16,16" path="m5041,15916l5057,15931e" filled="false" stroked="true" strokeweight=".318763pt" strokecolor="#bababa">
                <v:path arrowok="t"/>
              </v:shape>
            </v:group>
            <v:group style="position:absolute;left:5041;top:15916;width:16;height:16" coordorigin="5041,15916" coordsize="16,16">
              <v:shape style="position:absolute;left:5041;top:15916;width:16;height:16" coordorigin="5041,15916" coordsize="16,16" path="m5057,15916l5041,15931e" filled="false" stroked="true" strokeweight=".318763pt" strokecolor="#bababa">
                <v:path arrowok="t"/>
              </v:shape>
            </v:group>
            <v:group style="position:absolute;left:5170;top:15716;width:16;height:16" coordorigin="5170,15716" coordsize="16,16">
              <v:shape style="position:absolute;left:5170;top:15716;width:16;height:16" coordorigin="5170,15716" coordsize="16,16" path="m5170,15716l5186,15732e" filled="false" stroked="true" strokeweight=".318763pt" strokecolor="#bababa">
                <v:path arrowok="t"/>
              </v:shape>
            </v:group>
            <v:group style="position:absolute;left:5170;top:15716;width:16;height:16" coordorigin="5170,15716" coordsize="16,16">
              <v:shape style="position:absolute;left:5170;top:15716;width:16;height:16" coordorigin="5170,15716" coordsize="16,16" path="m5186,15716l5170,15732e" filled="false" stroked="true" strokeweight=".318763pt" strokecolor="#bababa">
                <v:path arrowok="t"/>
              </v:shape>
            </v:group>
            <v:group style="position:absolute;left:5421;top:15618;width:16;height:16" coordorigin="5421,15618" coordsize="16,16">
              <v:shape style="position:absolute;left:5421;top:15618;width:16;height:16" coordorigin="5421,15618" coordsize="16,16" path="m5421,15618l5437,15633e" filled="false" stroked="true" strokeweight=".318763pt" strokecolor="#bababa">
                <v:path arrowok="t"/>
              </v:shape>
            </v:group>
            <v:group style="position:absolute;left:5421;top:15618;width:16;height:16" coordorigin="5421,15618" coordsize="16,16">
              <v:shape style="position:absolute;left:5421;top:15618;width:16;height:16" coordorigin="5421,15618" coordsize="16,16" path="m5437,15618l5421,15633e" filled="false" stroked="true" strokeweight=".318763pt" strokecolor="#bababa">
                <v:path arrowok="t"/>
              </v:shape>
            </v:group>
            <v:group style="position:absolute;left:5651;top:15610;width:16;height:16" coordorigin="5651,15610" coordsize="16,16">
              <v:shape style="position:absolute;left:5651;top:15610;width:16;height:16" coordorigin="5651,15610" coordsize="16,16" path="m5651,15610l5667,15626e" filled="false" stroked="true" strokeweight=".318763pt" strokecolor="#bababa">
                <v:path arrowok="t"/>
              </v:shape>
            </v:group>
            <v:group style="position:absolute;left:5651;top:15610;width:16;height:16" coordorigin="5651,15610" coordsize="16,16">
              <v:shape style="position:absolute;left:5651;top:15610;width:16;height:16" coordorigin="5651,15610" coordsize="16,16" path="m5667,15610l5651,15626e" filled="false" stroked="true" strokeweight=".318763pt" strokecolor="#bababa">
                <v:path arrowok="t"/>
              </v:shape>
            </v:group>
            <v:group style="position:absolute;left:5861;top:15603;width:16;height:16" coordorigin="5861,15603" coordsize="16,16">
              <v:shape style="position:absolute;left:5861;top:15603;width:16;height:16" coordorigin="5861,15603" coordsize="16,16" path="m5861,15603l5877,15619e" filled="false" stroked="true" strokeweight=".318763pt" strokecolor="#bababa">
                <v:path arrowok="t"/>
              </v:shape>
            </v:group>
            <v:group style="position:absolute;left:5861;top:15603;width:16;height:16" coordorigin="5861,15603" coordsize="16,16">
              <v:shape style="position:absolute;left:5861;top:15603;width:16;height:16" coordorigin="5861,15603" coordsize="16,16" path="m5877,15603l5861,15619e" filled="false" stroked="true" strokeweight=".318763pt" strokecolor="#bababa">
                <v:path arrowok="t"/>
              </v:shape>
            </v:group>
            <v:group style="position:absolute;left:5858;top:15533;width:16;height:16" coordorigin="5858,15533" coordsize="16,16">
              <v:shape style="position:absolute;left:5858;top:15533;width:16;height:16" coordorigin="5858,15533" coordsize="16,16" path="m5858,15533l5874,15549e" filled="false" stroked="true" strokeweight=".318763pt" strokecolor="#bababa">
                <v:path arrowok="t"/>
              </v:shape>
            </v:group>
            <v:group style="position:absolute;left:5858;top:15533;width:16;height:16" coordorigin="5858,15533" coordsize="16,16">
              <v:shape style="position:absolute;left:5858;top:15533;width:16;height:16" coordorigin="5858,15533" coordsize="16,16" path="m5874,15533l5858,15549e" filled="false" stroked="true" strokeweight=".318763pt" strokecolor="#bababa">
                <v:path arrowok="t"/>
              </v:shape>
            </v:group>
            <v:group style="position:absolute;left:5858;top:15533;width:16;height:16" coordorigin="5858,15533" coordsize="16,16">
              <v:shape style="position:absolute;left:5858;top:15533;width:16;height:16" coordorigin="5858,15533" coordsize="16,16" path="m5858,15533l5874,15549e" filled="false" stroked="true" strokeweight=".318763pt" strokecolor="#bababa">
                <v:path arrowok="t"/>
              </v:shape>
            </v:group>
            <v:group style="position:absolute;left:5858;top:15533;width:16;height:16" coordorigin="5858,15533" coordsize="16,16">
              <v:shape style="position:absolute;left:5858;top:15533;width:16;height:16" coordorigin="5858,15533" coordsize="16,16" path="m5874,15533l5858,15549e" filled="false" stroked="true" strokeweight=".318763pt" strokecolor="#bababa">
                <v:path arrowok="t"/>
              </v:shape>
            </v:group>
            <v:group style="position:absolute;left:5648;top:15539;width:16;height:18" coordorigin="5648,15539" coordsize="16,18">
              <v:shape style="position:absolute;left:5648;top:15539;width:16;height:18" coordorigin="5648,15539" coordsize="16,18" path="m5648,15539l5664,15557e" filled="false" stroked="true" strokeweight=".318763pt" strokecolor="#bababa">
                <v:path arrowok="t"/>
              </v:shape>
            </v:group>
            <v:group style="position:absolute;left:5648;top:15539;width:16;height:18" coordorigin="5648,15539" coordsize="16,18">
              <v:shape style="position:absolute;left:5648;top:15539;width:16;height:18" coordorigin="5648,15539" coordsize="16,18" path="m5664,15539l5648,15557e" filled="false" stroked="true" strokeweight=".318763pt" strokecolor="#bababa">
                <v:path arrowok="t"/>
              </v:shape>
            </v:group>
            <v:group style="position:absolute;left:5643;top:15501;width:16;height:16" coordorigin="5643,15501" coordsize="16,16">
              <v:shape style="position:absolute;left:5643;top:15501;width:16;height:16" coordorigin="5643,15501" coordsize="16,16" path="m5643,15501l5659,15517e" filled="false" stroked="true" strokeweight=".318763pt" strokecolor="#bababa">
                <v:path arrowok="t"/>
              </v:shape>
            </v:group>
            <v:group style="position:absolute;left:5643;top:15501;width:16;height:16" coordorigin="5643,15501" coordsize="16,16">
              <v:shape style="position:absolute;left:5643;top:15501;width:16;height:16" coordorigin="5643,15501" coordsize="16,16" path="m5659,15501l5643,15517e" filled="false" stroked="true" strokeweight=".318763pt" strokecolor="#bababa">
                <v:path arrowok="t"/>
              </v:shape>
            </v:group>
            <v:group style="position:absolute;left:5370;top:15512;width:16;height:16" coordorigin="5370,15512" coordsize="16,16">
              <v:shape style="position:absolute;left:5370;top:15512;width:16;height:16" coordorigin="5370,15512" coordsize="16,16" path="m5370,15512l5386,15528e" filled="false" stroked="true" strokeweight=".318763pt" strokecolor="#bababa">
                <v:path arrowok="t"/>
              </v:shape>
            </v:group>
            <v:group style="position:absolute;left:5370;top:15512;width:16;height:16" coordorigin="5370,15512" coordsize="16,16">
              <v:shape style="position:absolute;left:5370;top:15512;width:16;height:16" coordorigin="5370,15512" coordsize="16,16" path="m5386,15512l5370,15528e" filled="false" stroked="true" strokeweight=".318763pt" strokecolor="#bababa">
                <v:path arrowok="t"/>
              </v:shape>
            </v:group>
            <v:group style="position:absolute;left:5100;top:15638;width:16;height:16" coordorigin="5100,15638" coordsize="16,16">
              <v:shape style="position:absolute;left:5100;top:15638;width:16;height:16" coordorigin="5100,15638" coordsize="16,16" path="m5100,15638l5116,15654e" filled="false" stroked="true" strokeweight=".318763pt" strokecolor="#bababa">
                <v:path arrowok="t"/>
              </v:shape>
            </v:group>
            <v:group style="position:absolute;left:5100;top:15638;width:16;height:16" coordorigin="5100,15638" coordsize="16,16">
              <v:shape style="position:absolute;left:5100;top:15638;width:16;height:16" coordorigin="5100,15638" coordsize="16,16" path="m5116,15638l5100,15654e" filled="false" stroked="true" strokeweight=".318763pt" strokecolor="#bababa">
                <v:path arrowok="t"/>
              </v:shape>
            </v:group>
            <v:group style="position:absolute;left:4935;top:15885;width:16;height:16" coordorigin="4935,15885" coordsize="16,16">
              <v:shape style="position:absolute;left:4935;top:15885;width:16;height:16" coordorigin="4935,15885" coordsize="16,16" path="m4935,15885l4951,15901e" filled="false" stroked="true" strokeweight=".318763pt" strokecolor="#bababa">
                <v:path arrowok="t"/>
              </v:shape>
            </v:group>
            <v:group style="position:absolute;left:4935;top:15885;width:16;height:16" coordorigin="4935,15885" coordsize="16,16">
              <v:shape style="position:absolute;left:4935;top:15885;width:16;height:16" coordorigin="4935,15885" coordsize="16,16" path="m4951,15885l4935,15901e" filled="false" stroked="true" strokeweight=".318763pt" strokecolor="#bababa">
                <v:path arrowok="t"/>
              </v:shape>
            </v:group>
            <v:group style="position:absolute;left:4939;top:16186;width:16;height:16" coordorigin="4939,16186" coordsize="16,16">
              <v:shape style="position:absolute;left:4939;top:16186;width:16;height:16" coordorigin="4939,16186" coordsize="16,16" path="m4939,16186l4955,16202e" filled="false" stroked="true" strokeweight=".318763pt" strokecolor="#bababa">
                <v:path arrowok="t"/>
              </v:shape>
            </v:group>
            <v:group style="position:absolute;left:4939;top:16186;width:16;height:16" coordorigin="4939,16186" coordsize="16,16">
              <v:shape style="position:absolute;left:4939;top:16186;width:16;height:16" coordorigin="4939,16186" coordsize="16,16" path="m4955,16186l4939,16202e" filled="false" stroked="true" strokeweight=".318763pt" strokecolor="#bababa">
                <v:path arrowok="t"/>
              </v:shape>
            </v:group>
            <v:group style="position:absolute;left:5085;top:16418;width:16;height:16" coordorigin="5085,16418" coordsize="16,16">
              <v:shape style="position:absolute;left:5085;top:16418;width:16;height:16" coordorigin="5085,16418" coordsize="16,16" path="m5085,16418l5101,16433e" filled="false" stroked="true" strokeweight=".318763pt" strokecolor="#bababa">
                <v:path arrowok="t"/>
              </v:shape>
            </v:group>
            <v:group style="position:absolute;left:5085;top:16418;width:16;height:16" coordorigin="5085,16418" coordsize="16,16">
              <v:shape style="position:absolute;left:5085;top:16418;width:16;height:16" coordorigin="5085,16418" coordsize="16,16" path="m5101,16418l5085,16433e" filled="false" stroked="true" strokeweight=".318763pt" strokecolor="#bababa">
                <v:path arrowok="t"/>
              </v:shape>
            </v:group>
            <v:group style="position:absolute;left:5305;top:16542;width:16;height:16" coordorigin="5305,16542" coordsize="16,16">
              <v:shape style="position:absolute;left:5305;top:16542;width:16;height:16" coordorigin="5305,16542" coordsize="16,16" path="m5305,16542l5321,16558e" filled="false" stroked="true" strokeweight=".318763pt" strokecolor="#bababa">
                <v:path arrowok="t"/>
              </v:shape>
            </v:group>
            <v:group style="position:absolute;left:5305;top:16542;width:16;height:16" coordorigin="5305,16542" coordsize="16,16">
              <v:shape style="position:absolute;left:5305;top:16542;width:16;height:16" coordorigin="5305,16542" coordsize="16,16" path="m5321,16542l5305,16558e" filled="false" stroked="true" strokeweight=".318763pt" strokecolor="#bababa">
                <v:path arrowok="t"/>
              </v:shape>
            </v:group>
            <v:group style="position:absolute;left:5318;top:16472;width:16;height:16" coordorigin="5318,16472" coordsize="16,16">
              <v:shape style="position:absolute;left:5318;top:16472;width:16;height:16" coordorigin="5318,16472" coordsize="16,16" path="m5318,16472l5334,16488e" filled="false" stroked="true" strokeweight=".318763pt" strokecolor="#bababa">
                <v:path arrowok="t"/>
              </v:shape>
            </v:group>
            <v:group style="position:absolute;left:5318;top:16472;width:16;height:16" coordorigin="5318,16472" coordsize="16,16">
              <v:shape style="position:absolute;left:5318;top:16472;width:16;height:16" coordorigin="5318,16472" coordsize="16,16" path="m5334,16472l5318,16488e" filled="false" stroked="true" strokeweight=".318763pt" strokecolor="#bababa">
                <v:path arrowok="t"/>
              </v:shape>
            </v:group>
            <v:group style="position:absolute;left:5136;top:16368;width:16;height:16" coordorigin="5136,16368" coordsize="16,16">
              <v:shape style="position:absolute;left:5136;top:16368;width:16;height:16" coordorigin="5136,16368" coordsize="16,16" path="m5136,16368l5152,16384e" filled="false" stroked="true" strokeweight=".318763pt" strokecolor="#bababa">
                <v:path arrowok="t"/>
              </v:shape>
            </v:group>
            <v:group style="position:absolute;left:5136;top:16368;width:16;height:16" coordorigin="5136,16368" coordsize="16,16">
              <v:shape style="position:absolute;left:5136;top:16368;width:16;height:16" coordorigin="5136,16368" coordsize="16,16" path="m5152,16368l5136,16384e" filled="false" stroked="true" strokeweight=".318763pt" strokecolor="#bababa">
                <v:path arrowok="t"/>
              </v:shape>
            </v:group>
            <v:group style="position:absolute;left:5001;top:16163;width:16;height:16" coordorigin="5001,16163" coordsize="16,16">
              <v:shape style="position:absolute;left:5001;top:16163;width:16;height:16" coordorigin="5001,16163" coordsize="16,16" path="m5001,16163l5017,16178e" filled="false" stroked="true" strokeweight=".318763pt" strokecolor="#bababa">
                <v:path arrowok="t"/>
              </v:shape>
            </v:group>
            <v:group style="position:absolute;left:5001;top:16163;width:16;height:16" coordorigin="5001,16163" coordsize="16,16">
              <v:shape style="position:absolute;left:5001;top:16163;width:16;height:16" coordorigin="5001,16163" coordsize="16,16" path="m5017,16163l5001,16178e" filled="false" stroked="true" strokeweight=".318763pt" strokecolor="#bababa">
                <v:path arrowok="t"/>
              </v:shape>
            </v:group>
            <v:group style="position:absolute;left:4998;top:15904;width:16;height:16" coordorigin="4998,15904" coordsize="16,16">
              <v:shape style="position:absolute;left:4998;top:15904;width:16;height:16" coordorigin="4998,15904" coordsize="16,16" path="m4998,15904l5014,15920e" filled="false" stroked="true" strokeweight=".318763pt" strokecolor="#bababa">
                <v:path arrowok="t"/>
              </v:shape>
            </v:group>
            <v:group style="position:absolute;left:4998;top:15904;width:16;height:16" coordorigin="4998,15904" coordsize="16,16">
              <v:shape style="position:absolute;left:4998;top:15904;width:16;height:16" coordorigin="4998,15904" coordsize="16,16" path="m5014,15904l4998,15920e" filled="false" stroked="true" strokeweight=".318763pt" strokecolor="#bababa">
                <v:path arrowok="t"/>
              </v:shape>
            </v:group>
            <v:group style="position:absolute;left:5147;top:15683;width:18;height:16" coordorigin="5147,15683" coordsize="18,16">
              <v:shape style="position:absolute;left:5147;top:15683;width:18;height:16" coordorigin="5147,15683" coordsize="18,16" path="m5147,15683l5165,15699e" filled="false" stroked="true" strokeweight=".318763pt" strokecolor="#bababa">
                <v:path arrowok="t"/>
              </v:shape>
            </v:group>
            <v:group style="position:absolute;left:5147;top:15683;width:18;height:16" coordorigin="5147,15683" coordsize="18,16">
              <v:shape style="position:absolute;left:5147;top:15683;width:18;height:16" coordorigin="5147,15683" coordsize="18,16" path="m5165,15683l5147,15699e" filled="false" stroked="true" strokeweight=".318763pt" strokecolor="#bababa">
                <v:path arrowok="t"/>
              </v:shape>
            </v:group>
            <v:group style="position:absolute;left:5374;top:15581;width:16;height:16" coordorigin="5374,15581" coordsize="16,16">
              <v:shape style="position:absolute;left:5374;top:15581;width:16;height:16" coordorigin="5374,15581" coordsize="16,16" path="m5374,15581l5390,15597e" filled="false" stroked="true" strokeweight=".318763pt" strokecolor="#bababa">
                <v:path arrowok="t"/>
              </v:shape>
            </v:group>
            <v:group style="position:absolute;left:5374;top:15581;width:16;height:16" coordorigin="5374,15581" coordsize="16,16">
              <v:shape style="position:absolute;left:5374;top:15581;width:16;height:16" coordorigin="5374,15581" coordsize="16,16" path="m5390,15581l5374,15597e" filled="false" stroked="true" strokeweight=".318763pt" strokecolor="#bababa">
                <v:path arrowok="t"/>
              </v:shape>
            </v:group>
            <v:group style="position:absolute;left:5646;top:15571;width:16;height:16" coordorigin="5646,15571" coordsize="16,16">
              <v:shape style="position:absolute;left:5646;top:15571;width:16;height:16" coordorigin="5646,15571" coordsize="16,16" path="m5646,15571l5662,15587e" filled="false" stroked="true" strokeweight=".318763pt" strokecolor="#bababa">
                <v:path arrowok="t"/>
              </v:shape>
            </v:group>
            <v:group style="position:absolute;left:5646;top:15571;width:16;height:16" coordorigin="5646,15571" coordsize="16,16">
              <v:shape style="position:absolute;left:5646;top:15571;width:16;height:16" coordorigin="5646,15571" coordsize="16,16" path="m5662,15571l5646,15587e" filled="false" stroked="true" strokeweight=".318763pt" strokecolor="#bababa">
                <v:path arrowok="t"/>
              </v:shape>
            </v:group>
            <v:group style="position:absolute;left:5643;top:15500;width:16;height:16" coordorigin="5643,15500" coordsize="16,16">
              <v:shape style="position:absolute;left:5643;top:15500;width:16;height:16" coordorigin="5643,15500" coordsize="16,16" path="m5643,15500l5659,15516e" filled="false" stroked="true" strokeweight=".318763pt" strokecolor="#bababa">
                <v:path arrowok="t"/>
              </v:shape>
            </v:group>
            <v:group style="position:absolute;left:5643;top:15500;width:16;height:16" coordorigin="5643,15500" coordsize="16,16">
              <v:shape style="position:absolute;left:5643;top:15500;width:16;height:16" coordorigin="5643,15500" coordsize="16,16" path="m5659,15500l5643,15516e" filled="false" stroked="true" strokeweight=".318763pt" strokecolor="#bababa">
                <v:path arrowok="t"/>
              </v:shape>
            </v:group>
            <v:group style="position:absolute;left:13855;top:18151;width:16;height:16" coordorigin="13855,18151" coordsize="16,16">
              <v:shape style="position:absolute;left:13855;top:18151;width:16;height:16" coordorigin="13855,18151" coordsize="16,16" path="m13855,18151l13871,18167e" filled="false" stroked="true" strokeweight=".318763pt" strokecolor="#bababa">
                <v:path arrowok="t"/>
              </v:shape>
            </v:group>
            <v:group style="position:absolute;left:13855;top:18151;width:16;height:16" coordorigin="13855,18151" coordsize="16,16">
              <v:shape style="position:absolute;left:13855;top:18151;width:16;height:16" coordorigin="13855,18151" coordsize="16,16" path="m13871,18151l13855,18167e" filled="false" stroked="true" strokeweight=".318763pt" strokecolor="#bababa">
                <v:path arrowok="t"/>
              </v:shape>
            </v:group>
            <v:group style="position:absolute;left:13235;top:18288;width:16;height:16" coordorigin="13235,18288" coordsize="16,16">
              <v:shape style="position:absolute;left:13235;top:18288;width:16;height:16" coordorigin="13235,18288" coordsize="16,16" path="m13235,18288l13251,18304e" filled="false" stroked="true" strokeweight=".318763pt" strokecolor="#bababa">
                <v:path arrowok="t"/>
              </v:shape>
            </v:group>
            <v:group style="position:absolute;left:13235;top:18288;width:16;height:16" coordorigin="13235,18288" coordsize="16,16">
              <v:shape style="position:absolute;left:13235;top:18288;width:16;height:16" coordorigin="13235,18288" coordsize="16,16" path="m13251,18288l13235,18304e" filled="false" stroked="true" strokeweight=".318763pt" strokecolor="#bababa">
                <v:path arrowok="t"/>
              </v:shape>
            </v:group>
            <v:group style="position:absolute;left:5130;top:17221;width:16;height:16" coordorigin="5130,17221" coordsize="16,16">
              <v:shape style="position:absolute;left:5130;top:17221;width:16;height:16" coordorigin="5130,17221" coordsize="16,16" path="m5130,17221l5146,17237e" filled="false" stroked="true" strokeweight=".318763pt" strokecolor="#bababa">
                <v:path arrowok="t"/>
              </v:shape>
            </v:group>
            <v:group style="position:absolute;left:5130;top:17221;width:16;height:16" coordorigin="5130,17221" coordsize="16,16">
              <v:shape style="position:absolute;left:5130;top:17221;width:16;height:16" coordorigin="5130,17221" coordsize="16,16" path="m5146,17221l5130,17237e" filled="false" stroked="true" strokeweight=".318763pt" strokecolor="#bababa">
                <v:path arrowok="t"/>
              </v:shape>
            </v:group>
            <v:group style="position:absolute;left:4524;top:16945;width:16;height:16" coordorigin="4524,16945" coordsize="16,16">
              <v:shape style="position:absolute;left:4524;top:16945;width:16;height:16" coordorigin="4524,16945" coordsize="16,16" path="m4524,16945l4540,16961e" filled="false" stroked="true" strokeweight=".318763pt" strokecolor="#bababa">
                <v:path arrowok="t"/>
              </v:shape>
            </v:group>
            <v:group style="position:absolute;left:4524;top:16945;width:16;height:16" coordorigin="4524,16945" coordsize="16,16">
              <v:shape style="position:absolute;left:4524;top:16945;width:16;height:16" coordorigin="4524,16945" coordsize="16,16" path="m4540,16945l4524,16961e" filled="false" stroked="true" strokeweight=".318763pt" strokecolor="#bababa">
                <v:path arrowok="t"/>
              </v:shape>
            </v:group>
            <v:group style="position:absolute;left:4135;top:16548;width:16;height:16" coordorigin="4135,16548" coordsize="16,16">
              <v:shape style="position:absolute;left:4135;top:16548;width:16;height:16" coordorigin="4135,16548" coordsize="16,16" path="m4135,16548l4151,16564e" filled="false" stroked="true" strokeweight=".318763pt" strokecolor="#bababa">
                <v:path arrowok="t"/>
              </v:shape>
            </v:group>
            <v:group style="position:absolute;left:4135;top:16548;width:16;height:16" coordorigin="4135,16548" coordsize="16,16">
              <v:shape style="position:absolute;left:4135;top:16548;width:16;height:16" coordorigin="4135,16548" coordsize="16,16" path="m4151,16548l4135,16564e" filled="false" stroked="true" strokeweight=".318763pt" strokecolor="#bababa">
                <v:path arrowok="t"/>
              </v:shape>
            </v:group>
            <v:group style="position:absolute;left:3807;top:14865;width:16;height:16" coordorigin="3807,14865" coordsize="16,16">
              <v:shape style="position:absolute;left:3807;top:14865;width:16;height:16" coordorigin="3807,14865" coordsize="16,16" path="m3807,14865l3823,14881e" filled="false" stroked="true" strokeweight=".318763pt" strokecolor="#bababa">
                <v:path arrowok="t"/>
              </v:shape>
            </v:group>
            <v:group style="position:absolute;left:3807;top:14865;width:16;height:16" coordorigin="3807,14865" coordsize="16,16">
              <v:shape style="position:absolute;left:3807;top:14865;width:16;height:16" coordorigin="3807,14865" coordsize="16,16" path="m3823,14865l3807,14881e" filled="false" stroked="true" strokeweight=".318763pt" strokecolor="#bababa">
                <v:path arrowok="t"/>
              </v:shape>
            </v:group>
            <v:group style="position:absolute;left:3780;top:14220;width:16;height:16" coordorigin="3780,14220" coordsize="16,16">
              <v:shape style="position:absolute;left:3780;top:14220;width:16;height:16" coordorigin="3780,14220" coordsize="16,16" path="m3780,14220l3796,14236e" filled="false" stroked="true" strokeweight=".318763pt" strokecolor="#bababa">
                <v:path arrowok="t"/>
              </v:shape>
            </v:group>
            <v:group style="position:absolute;left:3780;top:14220;width:16;height:16" coordorigin="3780,14220" coordsize="16,16">
              <v:shape style="position:absolute;left:3780;top:14220;width:16;height:16" coordorigin="3780,14220" coordsize="16,16" path="m3796,14220l3780,14236e" filled="false" stroked="true" strokeweight=".318763pt" strokecolor="#bababa">
                <v:path arrowok="t"/>
              </v:shape>
            </v:group>
            <v:group style="position:absolute;left:4363;top:15382;width:16;height:16" coordorigin="4363,15382" coordsize="16,16">
              <v:shape style="position:absolute;left:4363;top:15382;width:16;height:16" coordorigin="4363,15382" coordsize="16,16" path="m4363,15382l4379,15398e" filled="false" stroked="true" strokeweight=".318763pt" strokecolor="#bababa">
                <v:path arrowok="t"/>
              </v:shape>
            </v:group>
            <v:group style="position:absolute;left:4363;top:15382;width:16;height:16" coordorigin="4363,15382" coordsize="16,16">
              <v:shape style="position:absolute;left:4363;top:15382;width:16;height:16" coordorigin="4363,15382" coordsize="16,16" path="m4379,15382l4363,15398e" filled="false" stroked="true" strokeweight=".318763pt" strokecolor="#bababa">
                <v:path arrowok="t"/>
              </v:shape>
            </v:group>
            <v:group style="position:absolute;left:4363;top:14706;width:16;height:16" coordorigin="4363,14706" coordsize="16,16">
              <v:shape style="position:absolute;left:4363;top:14706;width:16;height:16" coordorigin="4363,14706" coordsize="16,16" path="m4363,14706l4379,14722e" filled="false" stroked="true" strokeweight=".318763pt" strokecolor="#bababa">
                <v:path arrowok="t"/>
              </v:shape>
            </v:group>
            <v:group style="position:absolute;left:4363;top:14706;width:16;height:16" coordorigin="4363,14706" coordsize="16,16">
              <v:shape style="position:absolute;left:4363;top:14706;width:16;height:16" coordorigin="4363,14706" coordsize="16,16" path="m4379,14706l4363,14722e" filled="false" stroked="true" strokeweight=".318763pt" strokecolor="#bababa">
                <v:path arrowok="t"/>
              </v:shape>
            </v:group>
            <v:group style="position:absolute;left:4336;top:14054;width:16;height:16" coordorigin="4336,14054" coordsize="16,16">
              <v:shape style="position:absolute;left:4336;top:14054;width:16;height:16" coordorigin="4336,14054" coordsize="16,16" path="m4336,14054l4352,14070e" filled="false" stroked="true" strokeweight=".318763pt" strokecolor="#bababa">
                <v:path arrowok="t"/>
              </v:shape>
            </v:group>
            <v:group style="position:absolute;left:4336;top:14054;width:16;height:16" coordorigin="4336,14054" coordsize="16,16">
              <v:shape style="position:absolute;left:4336;top:14054;width:16;height:16" coordorigin="4336,14054" coordsize="16,16" path="m4352,14054l4336,14070e" filled="false" stroked="true" strokeweight=".318763pt" strokecolor="#bababa">
                <v:path arrowok="t"/>
              </v:shape>
            </v:group>
            <v:group style="position:absolute;left:4156;top:13385;width:16;height:16" coordorigin="4156,13385" coordsize="16,16">
              <v:shape style="position:absolute;left:4156;top:13385;width:16;height:16" coordorigin="4156,13385" coordsize="16,16" path="m4156,13385l4172,13401e" filled="false" stroked="true" strokeweight=".318763pt" strokecolor="#bababa">
                <v:path arrowok="t"/>
              </v:shape>
            </v:group>
            <v:group style="position:absolute;left:4156;top:13385;width:16;height:16" coordorigin="4156,13385" coordsize="16,16">
              <v:shape style="position:absolute;left:4156;top:13385;width:16;height:16" coordorigin="4156,13385" coordsize="16,16" path="m4172,13385l4156,13401e" filled="false" stroked="true" strokeweight=".318763pt" strokecolor="#bababa">
                <v:path arrowok="t"/>
              </v:shape>
            </v:group>
            <v:group style="position:absolute;left:5014;top:15109;width:16;height:16" coordorigin="5014,15109" coordsize="16,16">
              <v:shape style="position:absolute;left:5014;top:15109;width:16;height:16" coordorigin="5014,15109" coordsize="16,16" path="m5014,15109l5029,15125e" filled="false" stroked="true" strokeweight=".318763pt" strokecolor="#bababa">
                <v:path arrowok="t"/>
              </v:shape>
            </v:group>
            <v:group style="position:absolute;left:5014;top:15109;width:16;height:16" coordorigin="5014,15109" coordsize="16,16">
              <v:shape style="position:absolute;left:5014;top:15109;width:16;height:16" coordorigin="5014,15109" coordsize="16,16" path="m5029,15109l5014,15125e" filled="false" stroked="true" strokeweight=".318763pt" strokecolor="#bababa">
                <v:path arrowok="t"/>
              </v:shape>
            </v:group>
            <v:group style="position:absolute;left:4926;top:14453;width:16;height:16" coordorigin="4926,14453" coordsize="16,16">
              <v:shape style="position:absolute;left:4926;top:14453;width:16;height:16" coordorigin="4926,14453" coordsize="16,16" path="m4926,14453l4942,14469e" filled="false" stroked="true" strokeweight=".318763pt" strokecolor="#bababa">
                <v:path arrowok="t"/>
              </v:shape>
            </v:group>
            <v:group style="position:absolute;left:4926;top:14453;width:16;height:16" coordorigin="4926,14453" coordsize="16,16">
              <v:shape style="position:absolute;left:4926;top:14453;width:16;height:16" coordorigin="4926,14453" coordsize="16,16" path="m4942,14453l4926,14469e" filled="false" stroked="true" strokeweight=".318763pt" strokecolor="#bababa">
                <v:path arrowok="t"/>
              </v:shape>
            </v:group>
            <v:group style="position:absolute;left:4888;top:13743;width:16;height:16" coordorigin="4888,13743" coordsize="16,16">
              <v:shape style="position:absolute;left:4888;top:13743;width:16;height:16" coordorigin="4888,13743" coordsize="16,16" path="m4888,13743l4904,13759e" filled="false" stroked="true" strokeweight=".318763pt" strokecolor="#bababa">
                <v:path arrowok="t"/>
              </v:shape>
            </v:group>
            <v:group style="position:absolute;left:4888;top:13743;width:16;height:16" coordorigin="4888,13743" coordsize="16,16">
              <v:shape style="position:absolute;left:4888;top:13743;width:16;height:16" coordorigin="4888,13743" coordsize="16,16" path="m4904,13743l4888,13759e" filled="false" stroked="true" strokeweight=".318763pt" strokecolor="#bababa">
                <v:path arrowok="t"/>
              </v:shape>
            </v:group>
            <v:group style="position:absolute;left:4747;top:12873;width:16;height:16" coordorigin="4747,12873" coordsize="16,16">
              <v:shape style="position:absolute;left:4747;top:12873;width:16;height:16" coordorigin="4747,12873" coordsize="16,16" path="m4747,12873l4763,12889e" filled="false" stroked="true" strokeweight=".318763pt" strokecolor="#bababa">
                <v:path arrowok="t"/>
              </v:shape>
            </v:group>
            <v:group style="position:absolute;left:4747;top:12873;width:16;height:16" coordorigin="4747,12873" coordsize="16,16">
              <v:shape style="position:absolute;left:4747;top:12873;width:16;height:16" coordorigin="4747,12873" coordsize="16,16" path="m4763,12873l4747,12889e" filled="false" stroked="true" strokeweight=".318763pt" strokecolor="#bababa">
                <v:path arrowok="t"/>
              </v:shape>
            </v:group>
            <v:group style="position:absolute;left:5291;top:12274;width:16;height:16" coordorigin="5291,12274" coordsize="16,16">
              <v:shape style="position:absolute;left:5291;top:12274;width:16;height:16" coordorigin="5291,12274" coordsize="16,16" path="m5291,12274l5307,12290e" filled="false" stroked="true" strokeweight=".318763pt" strokecolor="#bababa">
                <v:path arrowok="t"/>
              </v:shape>
            </v:group>
            <v:group style="position:absolute;left:5291;top:12274;width:16;height:16" coordorigin="5291,12274" coordsize="16,16">
              <v:shape style="position:absolute;left:5291;top:12274;width:16;height:16" coordorigin="5291,12274" coordsize="16,16" path="m5307,12274l5291,12290e" filled="false" stroked="true" strokeweight=".318763pt" strokecolor="#bababa">
                <v:path arrowok="t"/>
              </v:shape>
            </v:group>
            <v:group style="position:absolute;left:5339;top:12891;width:16;height:16" coordorigin="5339,12891" coordsize="16,16">
              <v:shape style="position:absolute;left:5339;top:12891;width:16;height:16" coordorigin="5339,12891" coordsize="16,16" path="m5339,12891l5355,12907e" filled="false" stroked="true" strokeweight=".318763pt" strokecolor="#bababa">
                <v:path arrowok="t"/>
              </v:shape>
            </v:group>
            <v:group style="position:absolute;left:5339;top:12891;width:16;height:16" coordorigin="5339,12891" coordsize="16,16">
              <v:shape style="position:absolute;left:5339;top:12891;width:16;height:16" coordorigin="5339,12891" coordsize="16,16" path="m5355,12891l5339,12907e" filled="false" stroked="true" strokeweight=".318763pt" strokecolor="#bababa">
                <v:path arrowok="t"/>
              </v:shape>
            </v:group>
            <v:group style="position:absolute;left:5437;top:13582;width:16;height:16" coordorigin="5437,13582" coordsize="16,16">
              <v:shape style="position:absolute;left:5437;top:13582;width:16;height:16" coordorigin="5437,13582" coordsize="16,16" path="m5437,13582l5453,13598e" filled="false" stroked="true" strokeweight=".318763pt" strokecolor="#bababa">
                <v:path arrowok="t"/>
              </v:shape>
            </v:group>
            <v:group style="position:absolute;left:5437;top:13582;width:16;height:16" coordorigin="5437,13582" coordsize="16,16">
              <v:shape style="position:absolute;left:5437;top:13582;width:16;height:16" coordorigin="5437,13582" coordsize="16,16" path="m5453,13582l5437,13598e" filled="false" stroked="true" strokeweight=".318763pt" strokecolor="#bababa">
                <v:path arrowok="t"/>
              </v:shape>
            </v:group>
            <v:group style="position:absolute;left:5487;top:14287;width:16;height:16" coordorigin="5487,14287" coordsize="16,16">
              <v:shape style="position:absolute;left:5487;top:14287;width:16;height:16" coordorigin="5487,14287" coordsize="16,16" path="m5487,14287l5503,14303e" filled="false" stroked="true" strokeweight=".318763pt" strokecolor="#bababa">
                <v:path arrowok="t"/>
              </v:shape>
            </v:group>
            <v:group style="position:absolute;left:5487;top:14287;width:16;height:16" coordorigin="5487,14287" coordsize="16,16">
              <v:shape style="position:absolute;left:5487;top:14287;width:16;height:16" coordorigin="5487,14287" coordsize="16,16" path="m5503,14287l5487,14303e" filled="false" stroked="true" strokeweight=".318763pt" strokecolor="#bababa">
                <v:path arrowok="t"/>
              </v:shape>
            </v:group>
            <v:group style="position:absolute;left:5680;top:14873;width:16;height:16" coordorigin="5680,14873" coordsize="16,16">
              <v:shape style="position:absolute;left:5680;top:14873;width:16;height:16" coordorigin="5680,14873" coordsize="16,16" path="m5680,14873l5696,14889e" filled="false" stroked="true" strokeweight=".318763pt" strokecolor="#bababa">
                <v:path arrowok="t"/>
              </v:shape>
            </v:group>
            <v:group style="position:absolute;left:5680;top:14873;width:16;height:16" coordorigin="5680,14873" coordsize="16,16">
              <v:shape style="position:absolute;left:5680;top:14873;width:16;height:16" coordorigin="5680,14873" coordsize="16,16" path="m5696,14873l5680,14889e" filled="false" stroked="true" strokeweight=".318763pt" strokecolor="#bababa">
                <v:path arrowok="t"/>
              </v:shape>
            </v:group>
            <v:group style="position:absolute;left:6505;top:15143;width:16;height:16" coordorigin="6505,15143" coordsize="16,16">
              <v:shape style="position:absolute;left:6505;top:15143;width:16;height:16" coordorigin="6505,15143" coordsize="16,16" path="m6505,15143l6521,15159e" filled="false" stroked="true" strokeweight=".318763pt" strokecolor="#bababa">
                <v:path arrowok="t"/>
              </v:shape>
            </v:group>
            <v:group style="position:absolute;left:6505;top:15143;width:16;height:16" coordorigin="6505,15143" coordsize="16,16">
              <v:shape style="position:absolute;left:6505;top:15143;width:16;height:16" coordorigin="6505,15143" coordsize="16,16" path="m6521,15143l6505,15159e" filled="false" stroked="true" strokeweight=".318763pt" strokecolor="#bababa">
                <v:path arrowok="t"/>
              </v:shape>
            </v:group>
            <v:group style="position:absolute;left:6295;top:14575;width:16;height:16" coordorigin="6295,14575" coordsize="16,16">
              <v:shape style="position:absolute;left:6295;top:14575;width:16;height:16" coordorigin="6295,14575" coordsize="16,16" path="m6295,14575l6311,14591e" filled="false" stroked="true" strokeweight=".318763pt" strokecolor="#bababa">
                <v:path arrowok="t"/>
              </v:shape>
            </v:group>
            <v:group style="position:absolute;left:6295;top:14575;width:16;height:16" coordorigin="6295,14575" coordsize="16,16">
              <v:shape style="position:absolute;left:6295;top:14575;width:16;height:16" coordorigin="6295,14575" coordsize="16,16" path="m6311,14575l6295,14591e" filled="false" stroked="true" strokeweight=".318763pt" strokecolor="#bababa">
                <v:path arrowok="t"/>
              </v:shape>
            </v:group>
            <v:group style="position:absolute;left:6121;top:13968;width:16;height:16" coordorigin="6121,13968" coordsize="16,16">
              <v:shape style="position:absolute;left:6121;top:13968;width:16;height:16" coordorigin="6121,13968" coordsize="16,16" path="m6121,13968l6137,13984e" filled="false" stroked="true" strokeweight=".318763pt" strokecolor="#bababa">
                <v:path arrowok="t"/>
              </v:shape>
            </v:group>
            <v:group style="position:absolute;left:6121;top:13968;width:16;height:16" coordorigin="6121,13968" coordsize="16,16">
              <v:shape style="position:absolute;left:6121;top:13968;width:16;height:16" coordorigin="6121,13968" coordsize="16,16" path="m6137,13968l6121,13984e" filled="false" stroked="true" strokeweight=".318763pt" strokecolor="#bababa">
                <v:path arrowok="t"/>
              </v:shape>
            </v:group>
            <v:group style="position:absolute;left:6003;top:13348;width:16;height:16" coordorigin="6003,13348" coordsize="16,16">
              <v:shape style="position:absolute;left:6003;top:13348;width:16;height:16" coordorigin="6003,13348" coordsize="16,16" path="m6003,13348l6019,13364e" filled="false" stroked="true" strokeweight=".318763pt" strokecolor="#bababa">
                <v:path arrowok="t"/>
              </v:shape>
            </v:group>
            <v:group style="position:absolute;left:6003;top:13348;width:16;height:16" coordorigin="6003,13348" coordsize="16,16">
              <v:shape style="position:absolute;left:6003;top:13348;width:16;height:16" coordorigin="6003,13348" coordsize="16,16" path="m6019,13348l6003,13364e" filled="false" stroked="true" strokeweight=".318763pt" strokecolor="#bababa">
                <v:path arrowok="t"/>
              </v:shape>
            </v:group>
            <v:group style="position:absolute;left:5952;top:12701;width:16;height:16" coordorigin="5952,12701" coordsize="16,16">
              <v:shape style="position:absolute;left:5952;top:12701;width:16;height:16" coordorigin="5952,12701" coordsize="16,16" path="m5952,12701l5968,12717e" filled="false" stroked="true" strokeweight=".318763pt" strokecolor="#bababa">
                <v:path arrowok="t"/>
              </v:shape>
            </v:group>
            <v:group style="position:absolute;left:5952;top:12701;width:16;height:16" coordorigin="5952,12701" coordsize="16,16">
              <v:shape style="position:absolute;left:5952;top:12701;width:16;height:16" coordorigin="5952,12701" coordsize="16,16" path="m5968,12701l5952,12717e" filled="false" stroked="true" strokeweight=".318763pt" strokecolor="#bababa">
                <v:path arrowok="t"/>
              </v:shape>
            </v:group>
            <v:group style="position:absolute;left:5198;top:13903;width:16;height:16" coordorigin="5198,13903" coordsize="16,16">
              <v:shape style="position:absolute;left:5198;top:13903;width:16;height:16" coordorigin="5198,13903" coordsize="16,16" path="m5198,13903l5214,13919e" filled="false" stroked="true" strokeweight=".318763pt" strokecolor="#bababa">
                <v:path arrowok="t"/>
              </v:shape>
            </v:group>
            <v:group style="position:absolute;left:5198;top:13903;width:16;height:16" coordorigin="5198,13903" coordsize="16,16">
              <v:shape style="position:absolute;left:5198;top:13903;width:16;height:16" coordorigin="5198,13903" coordsize="16,16" path="m5214,13903l5198,13919e" filled="false" stroked="true" strokeweight=".318763pt" strokecolor="#bababa">
                <v:path arrowok="t"/>
              </v:shape>
            </v:group>
            <v:group style="position:absolute;left:5265;top:13979;width:16;height:16" coordorigin="5265,13979" coordsize="16,16">
              <v:shape style="position:absolute;left:5265;top:13979;width:16;height:16" coordorigin="5265,13979" coordsize="16,16" path="m5265,13979l5281,13995e" filled="false" stroked="true" strokeweight=".318763pt" strokecolor="#bababa">
                <v:path arrowok="t"/>
              </v:shape>
            </v:group>
            <v:group style="position:absolute;left:5265;top:13979;width:16;height:16" coordorigin="5265,13979" coordsize="16,16">
              <v:shape style="position:absolute;left:5265;top:13979;width:16;height:16" coordorigin="5265,13979" coordsize="16,16" path="m5281,13979l5265,13995e" filled="false" stroked="true" strokeweight=".318763pt" strokecolor="#bababa">
                <v:path arrowok="t"/>
              </v:shape>
            </v:group>
            <v:group style="position:absolute;left:5347;top:13909;width:16;height:16" coordorigin="5347,13909" coordsize="16,16">
              <v:shape style="position:absolute;left:5347;top:13909;width:16;height:16" coordorigin="5347,13909" coordsize="16,16" path="m5347,13909l5363,13925e" filled="false" stroked="true" strokeweight=".318763pt" strokecolor="#bababa">
                <v:path arrowok="t"/>
              </v:shape>
            </v:group>
            <v:group style="position:absolute;left:5347;top:13909;width:16;height:16" coordorigin="5347,13909" coordsize="16,16">
              <v:shape style="position:absolute;left:5347;top:13909;width:16;height:16" coordorigin="5347,13909" coordsize="16,16" path="m5363,13909l5347,13925e" filled="false" stroked="true" strokeweight=".318763pt" strokecolor="#bababa">
                <v:path arrowok="t"/>
              </v:shape>
            </v:group>
            <v:group style="position:absolute;left:5280;top:13833;width:16;height:16" coordorigin="5280,13833" coordsize="16,16">
              <v:shape style="position:absolute;left:5280;top:13833;width:16;height:16" coordorigin="5280,13833" coordsize="16,16" path="m5280,13833l5296,13849e" filled="false" stroked="true" strokeweight=".318763pt" strokecolor="#bababa">
                <v:path arrowok="t"/>
              </v:shape>
            </v:group>
            <v:group style="position:absolute;left:5280;top:13833;width:16;height:16" coordorigin="5280,13833" coordsize="16,16">
              <v:shape style="position:absolute;left:5280;top:13833;width:16;height:16" coordorigin="5280,13833" coordsize="16,16" path="m5296,13833l5280,13849e" filled="false" stroked="true" strokeweight=".318763pt" strokecolor="#bababa">
                <v:path arrowok="t"/>
              </v:shape>
            </v:group>
            <v:group style="position:absolute;left:3780;top:16513;width:16;height:16" coordorigin="3780,16513" coordsize="16,16">
              <v:shape style="position:absolute;left:3780;top:16513;width:16;height:16" coordorigin="3780,16513" coordsize="16,16" path="m3780,16513l3796,16529e" filled="false" stroked="true" strokeweight=".318763pt" strokecolor="#bababa">
                <v:path arrowok="t"/>
              </v:shape>
            </v:group>
            <v:group style="position:absolute;left:3780;top:16513;width:16;height:16" coordorigin="3780,16513" coordsize="16,16">
              <v:shape style="position:absolute;left:3780;top:16513;width:16;height:16" coordorigin="3780,16513" coordsize="16,16" path="m3796,16513l3780,16529e" filled="false" stroked="true" strokeweight=".318763pt" strokecolor="#bababa">
                <v:path arrowok="t"/>
              </v:shape>
            </v:group>
            <v:group style="position:absolute;left:4166;top:17197;width:16;height:16" coordorigin="4166,17197" coordsize="16,16">
              <v:shape style="position:absolute;left:4166;top:17197;width:16;height:16" coordorigin="4166,17197" coordsize="16,16" path="m4166,17197l4182,17213e" filled="false" stroked="true" strokeweight=".318763pt" strokecolor="#bababa">
                <v:path arrowok="t"/>
              </v:shape>
            </v:group>
            <v:group style="position:absolute;left:4166;top:17197;width:16;height:16" coordorigin="4166,17197" coordsize="16,16">
              <v:shape style="position:absolute;left:4166;top:17197;width:16;height:16" coordorigin="4166,17197" coordsize="16,16" path="m4182,17197l4166,17213e" filled="false" stroked="true" strokeweight=".318763pt" strokecolor="#bababa">
                <v:path arrowok="t"/>
              </v:shape>
            </v:group>
            <v:group style="position:absolute;left:7415;top:18400;width:16;height:16" coordorigin="7415,18400" coordsize="16,16">
              <v:shape style="position:absolute;left:7415;top:18400;width:16;height:16" coordorigin="7415,18400" coordsize="16,16" path="m7415,18400l7431,18416e" filled="false" stroked="true" strokeweight=".318763pt" strokecolor="#bababa">
                <v:path arrowok="t"/>
              </v:shape>
            </v:group>
            <v:group style="position:absolute;left:7415;top:18400;width:16;height:16" coordorigin="7415,18400" coordsize="16,16">
              <v:shape style="position:absolute;left:7415;top:18400;width:16;height:16" coordorigin="7415,18400" coordsize="16,16" path="m7431,18400l7415,18416e" filled="false" stroked="true" strokeweight=".318763pt" strokecolor="#bababa">
                <v:path arrowok="t"/>
              </v:shape>
            </v:group>
            <v:group style="position:absolute;left:8199;top:18690;width:16;height:16" coordorigin="8199,18690" coordsize="16,16">
              <v:shape style="position:absolute;left:8199;top:18690;width:16;height:16" coordorigin="8199,18690" coordsize="16,16" path="m8199,18690l8215,18706e" filled="false" stroked="true" strokeweight=".318763pt" strokecolor="#bababa">
                <v:path arrowok="t"/>
              </v:shape>
            </v:group>
            <v:group style="position:absolute;left:8199;top:18690;width:16;height:16" coordorigin="8199,18690" coordsize="16,16">
              <v:shape style="position:absolute;left:8199;top:18690;width:16;height:16" coordorigin="8199,18690" coordsize="16,16" path="m8215,18690l8199,18706e" filled="false" stroked="true" strokeweight=".318763pt" strokecolor="#bababa">
                <v:path arrowok="t"/>
              </v:shape>
            </v:group>
            <v:group style="position:absolute;left:9034;top:19001;width:16;height:16" coordorigin="9034,19001" coordsize="16,16">
              <v:shape style="position:absolute;left:9034;top:19001;width:16;height:16" coordorigin="9034,19001" coordsize="16,16" path="m9034,19001l9050,19017e" filled="false" stroked="true" strokeweight=".318763pt" strokecolor="#bababa">
                <v:path arrowok="t"/>
              </v:shape>
            </v:group>
            <v:group style="position:absolute;left:9034;top:19001;width:16;height:16" coordorigin="9034,19001" coordsize="16,16">
              <v:shape style="position:absolute;left:9034;top:19001;width:16;height:16" coordorigin="9034,19001" coordsize="16,16" path="m9050,19001l9034,19017e" filled="false" stroked="true" strokeweight=".318763pt" strokecolor="#bababa">
                <v:path arrowok="t"/>
              </v:shape>
            </v:group>
            <v:group style="position:absolute;left:9280;top:18426;width:16;height:16" coordorigin="9280,18426" coordsize="16,16">
              <v:shape style="position:absolute;left:9280;top:18426;width:16;height:16" coordorigin="9280,18426" coordsize="16,16" path="m9280,18426l9296,18441e" filled="false" stroked="true" strokeweight=".318763pt" strokecolor="#bababa">
                <v:path arrowok="t"/>
              </v:shape>
            </v:group>
            <v:group style="position:absolute;left:9280;top:18426;width:16;height:16" coordorigin="9280,18426" coordsize="16,16">
              <v:shape style="position:absolute;left:9280;top:18426;width:16;height:16" coordorigin="9280,18426" coordsize="16,16" path="m9296,18426l9280,18441e" filled="false" stroked="true" strokeweight=".318763pt" strokecolor="#bababa">
                <v:path arrowok="t"/>
              </v:shape>
            </v:group>
            <v:group style="position:absolute;left:9292;top:18429;width:16;height:16" coordorigin="9292,18429" coordsize="16,16">
              <v:shape style="position:absolute;left:9292;top:18429;width:16;height:16" coordorigin="9292,18429" coordsize="16,16" path="m9292,18429l9308,18445e" filled="false" stroked="true" strokeweight=".318763pt" strokecolor="#bababa">
                <v:path arrowok="t"/>
              </v:shape>
            </v:group>
            <v:group style="position:absolute;left:9292;top:18429;width:16;height:16" coordorigin="9292,18429" coordsize="16,16">
              <v:shape style="position:absolute;left:9292;top:18429;width:16;height:16" coordorigin="9292,18429" coordsize="16,16" path="m9308,18429l9292,18445e" filled="false" stroked="true" strokeweight=".318763pt" strokecolor="#bababa">
                <v:path arrowok="t"/>
              </v:shape>
            </v:group>
            <v:group style="position:absolute;left:9457;top:18499;width:16;height:18" coordorigin="9457,18499" coordsize="16,18">
              <v:shape style="position:absolute;left:9457;top:18499;width:16;height:18" coordorigin="9457,18499" coordsize="16,18" path="m9457,18499l9472,18516e" filled="false" stroked="true" strokeweight=".318763pt" strokecolor="#bababa">
                <v:path arrowok="t"/>
              </v:shape>
            </v:group>
            <v:group style="position:absolute;left:9457;top:18499;width:16;height:18" coordorigin="9457,18499" coordsize="16,18">
              <v:shape style="position:absolute;left:9457;top:18499;width:16;height:18" coordorigin="9457,18499" coordsize="16,18" path="m9472,18499l9457,18516e" filled="false" stroked="true" strokeweight=".318763pt" strokecolor="#bababa">
                <v:path arrowok="t"/>
              </v:shape>
            </v:group>
            <v:group style="position:absolute;left:10475;top:15756;width:16;height:16" coordorigin="10475,15756" coordsize="16,16">
              <v:shape style="position:absolute;left:10475;top:15756;width:16;height:16" coordorigin="10475,15756" coordsize="16,16" path="m10475,15756l10491,15772e" filled="false" stroked="true" strokeweight=".318763pt" strokecolor="#bababa">
                <v:path arrowok="t"/>
              </v:shape>
            </v:group>
            <v:group style="position:absolute;left:10475;top:15756;width:16;height:16" coordorigin="10475,15756" coordsize="16,16">
              <v:shape style="position:absolute;left:10475;top:15756;width:16;height:16" coordorigin="10475,15756" coordsize="16,16" path="m10491,15756l10475,15772e" filled="false" stroked="true" strokeweight=".318763pt" strokecolor="#bababa">
                <v:path arrowok="t"/>
              </v:shape>
            </v:group>
            <v:group style="position:absolute;left:10258;top:16349;width:16;height:16" coordorigin="10258,16349" coordsize="16,16">
              <v:shape style="position:absolute;left:10258;top:16349;width:16;height:16" coordorigin="10258,16349" coordsize="16,16" path="m10258,16349l10274,16365e" filled="false" stroked="true" strokeweight=".318763pt" strokecolor="#bababa">
                <v:path arrowok="t"/>
              </v:shape>
            </v:group>
            <v:group style="position:absolute;left:10258;top:16349;width:16;height:16" coordorigin="10258,16349" coordsize="16,16">
              <v:shape style="position:absolute;left:10258;top:16349;width:16;height:16" coordorigin="10258,16349" coordsize="16,16" path="m10274,16349l10258,16365e" filled="false" stroked="true" strokeweight=".318763pt" strokecolor="#bababa">
                <v:path arrowok="t"/>
              </v:shape>
            </v:group>
            <v:group style="position:absolute;left:10030;top:16964;width:16;height:16" coordorigin="10030,16964" coordsize="16,16">
              <v:shape style="position:absolute;left:10030;top:16964;width:16;height:16" coordorigin="10030,16964" coordsize="16,16" path="m10030,16964l10046,16980e" filled="false" stroked="true" strokeweight=".318763pt" strokecolor="#bababa">
                <v:path arrowok="t"/>
              </v:shape>
            </v:group>
            <v:group style="position:absolute;left:10030;top:16964;width:16;height:16" coordorigin="10030,16964" coordsize="16,16">
              <v:shape style="position:absolute;left:10030;top:16964;width:16;height:16" coordorigin="10030,16964" coordsize="16,16" path="m10046,16964l10030,16980e" filled="false" stroked="true" strokeweight=".318763pt" strokecolor="#bababa">
                <v:path arrowok="t"/>
              </v:shape>
            </v:group>
            <v:group style="position:absolute;left:9809;top:17570;width:16;height:16" coordorigin="9809,17570" coordsize="16,16">
              <v:shape style="position:absolute;left:9809;top:17570;width:16;height:16" coordorigin="9809,17570" coordsize="16,16" path="m9809,17570l9825,17586e" filled="false" stroked="true" strokeweight=".318763pt" strokecolor="#bababa">
                <v:path arrowok="t"/>
              </v:shape>
            </v:group>
            <v:group style="position:absolute;left:9809;top:17570;width:16;height:16" coordorigin="9809,17570" coordsize="16,16">
              <v:shape style="position:absolute;left:9809;top:17570;width:16;height:16" coordorigin="9809,17570" coordsize="16,16" path="m9825,17570l9809,17586e" filled="false" stroked="true" strokeweight=".318763pt" strokecolor="#bababa">
                <v:path arrowok="t"/>
              </v:shape>
            </v:group>
            <v:group style="position:absolute;left:9665;top:17963;width:16;height:16" coordorigin="9665,17963" coordsize="16,16">
              <v:shape style="position:absolute;left:9665;top:17963;width:16;height:16" coordorigin="9665,17963" coordsize="16,16" path="m9665,17963l9681,17979e" filled="false" stroked="true" strokeweight=".318763pt" strokecolor="#bababa">
                <v:path arrowok="t"/>
              </v:shape>
            </v:group>
            <v:group style="position:absolute;left:9665;top:17963;width:16;height:16" coordorigin="9665,17963" coordsize="16,16">
              <v:shape style="position:absolute;left:9665;top:17963;width:16;height:16" coordorigin="9665,17963" coordsize="16,16" path="m9681,17963l9665,17979e" filled="false" stroked="true" strokeweight=".318763pt" strokecolor="#bababa">
                <v:path arrowok="t"/>
              </v:shape>
            </v:group>
            <v:group style="position:absolute;left:9667;top:17965;width:16;height:16" coordorigin="9667,17965" coordsize="16,16">
              <v:shape style="position:absolute;left:9667;top:17965;width:16;height:16" coordorigin="9667,17965" coordsize="16,16" path="m9667,17965l9683,17981e" filled="false" stroked="true" strokeweight=".318763pt" strokecolor="#bababa">
                <v:path arrowok="t"/>
              </v:shape>
            </v:group>
            <v:group style="position:absolute;left:9667;top:17965;width:16;height:16" coordorigin="9667,17965" coordsize="16,16">
              <v:shape style="position:absolute;left:9667;top:17965;width:16;height:16" coordorigin="9667,17965" coordsize="16,16" path="m9683,17965l9667,17981e" filled="false" stroked="true" strokeweight=".318763pt" strokecolor="#bababa">
                <v:path arrowok="t"/>
              </v:shape>
            </v:group>
            <v:group style="position:absolute;left:9613;top:18134;width:16;height:16" coordorigin="9613,18134" coordsize="16,16">
              <v:shape style="position:absolute;left:9613;top:18134;width:16;height:16" coordorigin="9613,18134" coordsize="16,16" path="m9613,18134l9629,18150e" filled="false" stroked="true" strokeweight=".318763pt" strokecolor="#bababa">
                <v:path arrowok="t"/>
              </v:shape>
            </v:group>
            <v:group style="position:absolute;left:9613;top:18134;width:16;height:16" coordorigin="9613,18134" coordsize="16,16">
              <v:shape style="position:absolute;left:9613;top:18134;width:16;height:16" coordorigin="9613,18134" coordsize="16,16" path="m9629,18134l9613,18150e" filled="false" stroked="true" strokeweight=".318763pt" strokecolor="#bababa">
                <v:path arrowok="t"/>
              </v:shape>
            </v:group>
            <v:group style="position:absolute;left:9613;top:18134;width:16;height:16" coordorigin="9613,18134" coordsize="16,16">
              <v:shape style="position:absolute;left:9613;top:18134;width:16;height:16" coordorigin="9613,18134" coordsize="16,16" path="m9613,18134l9629,18150e" filled="false" stroked="true" strokeweight=".318763pt" strokecolor="#bababa">
                <v:path arrowok="t"/>
              </v:shape>
            </v:group>
            <v:group style="position:absolute;left:9613;top:18134;width:16;height:16" coordorigin="9613,18134" coordsize="16,16">
              <v:shape style="position:absolute;left:9613;top:18134;width:16;height:16" coordorigin="9613,18134" coordsize="16,16" path="m9629,18134l9613,18150e" filled="false" stroked="true" strokeweight=".318763pt" strokecolor="#bababa">
                <v:path arrowok="t"/>
              </v:shape>
            </v:group>
            <v:group style="position:absolute;left:9479;top:18497;width:16;height:16" coordorigin="9479,18497" coordsize="16,16">
              <v:shape style="position:absolute;left:9479;top:18497;width:16;height:16" coordorigin="9479,18497" coordsize="16,16" path="m9479,18497l9495,18513e" filled="false" stroked="true" strokeweight=".318763pt" strokecolor="#bababa">
                <v:path arrowok="t"/>
              </v:shape>
            </v:group>
            <v:group style="position:absolute;left:9479;top:18497;width:16;height:16" coordorigin="9479,18497" coordsize="16,16">
              <v:shape style="position:absolute;left:9479;top:18497;width:16;height:16" coordorigin="9479,18497" coordsize="16,16" path="m9495,18497l9479,18513e" filled="false" stroked="true" strokeweight=".318763pt" strokecolor="#bababa">
                <v:path arrowok="t"/>
              </v:shape>
            </v:group>
            <v:group style="position:absolute;left:9474;top:18502;width:16;height:16" coordorigin="9474,18502" coordsize="16,16">
              <v:shape style="position:absolute;left:9474;top:18502;width:16;height:16" coordorigin="9474,18502" coordsize="16,16" path="m9474,18502l9490,18518e" filled="false" stroked="true" strokeweight=".318763pt" strokecolor="#bababa">
                <v:path arrowok="t"/>
              </v:shape>
            </v:group>
            <v:group style="position:absolute;left:9474;top:18502;width:16;height:16" coordorigin="9474,18502" coordsize="16,16">
              <v:shape style="position:absolute;left:9474;top:18502;width:16;height:16" coordorigin="9474,18502" coordsize="16,16" path="m9490,18502l9474,18518e" filled="false" stroked="true" strokeweight=".318763pt" strokecolor="#bababa">
                <v:path arrowok="t"/>
              </v:shape>
            </v:group>
            <v:group style="position:absolute;left:9895;top:18663;width:16;height:16" coordorigin="9895,18663" coordsize="16,16">
              <v:shape style="position:absolute;left:9895;top:18663;width:16;height:16" coordorigin="9895,18663" coordsize="16,16" path="m9895,18663l9911,18679e" filled="false" stroked="true" strokeweight=".318763pt" strokecolor="#bababa">
                <v:path arrowok="t"/>
              </v:shape>
            </v:group>
            <v:group style="position:absolute;left:9895;top:18663;width:16;height:16" coordorigin="9895,18663" coordsize="16,16">
              <v:shape style="position:absolute;left:9895;top:18663;width:16;height:16" coordorigin="9895,18663" coordsize="16,16" path="m9911,18663l9895,18679e" filled="false" stroked="true" strokeweight=".318763pt" strokecolor="#bababa">
                <v:path arrowok="t"/>
              </v:shape>
            </v:group>
            <v:group style="position:absolute;left:10371;top:18849;width:16;height:16" coordorigin="10371,18849" coordsize="16,16">
              <v:shape style="position:absolute;left:10371;top:18849;width:16;height:16" coordorigin="10371,18849" coordsize="16,16" path="m10371,18849l10387,18865e" filled="false" stroked="true" strokeweight=".318763pt" strokecolor="#bababa">
                <v:path arrowok="t"/>
              </v:shape>
            </v:group>
            <v:group style="position:absolute;left:10371;top:18849;width:16;height:16" coordorigin="10371,18849" coordsize="16,16">
              <v:shape style="position:absolute;left:10371;top:18849;width:16;height:16" coordorigin="10371,18849" coordsize="16,16" path="m10387,18849l10371,18865e" filled="false" stroked="true" strokeweight=".318763pt" strokecolor="#bababa">
                <v:path arrowok="t"/>
              </v:shape>
            </v:group>
            <v:group style="position:absolute;left:10951;top:19029;width:16;height:16" coordorigin="10951,19029" coordsize="16,16">
              <v:shape style="position:absolute;left:10951;top:19029;width:16;height:16" coordorigin="10951,19029" coordsize="16,16" path="m10951,19029l10967,19045e" filled="false" stroked="true" strokeweight=".318763pt" strokecolor="#bababa">
                <v:path arrowok="t"/>
              </v:shape>
            </v:group>
            <v:group style="position:absolute;left:10951;top:19029;width:16;height:16" coordorigin="10951,19029" coordsize="16,16">
              <v:shape style="position:absolute;left:10951;top:19029;width:16;height:16" coordorigin="10951,19029" coordsize="16,16" path="m10967,19029l10951,19045e" filled="false" stroked="true" strokeweight=".318763pt" strokecolor="#bababa">
                <v:path arrowok="t"/>
              </v:shape>
            </v:group>
            <v:group style="position:absolute;left:11425;top:19135;width:16;height:16" coordorigin="11425,19135" coordsize="16,16">
              <v:shape style="position:absolute;left:11425;top:19135;width:16;height:16" coordorigin="11425,19135" coordsize="16,16" path="m11425,19135l11441,19151e" filled="false" stroked="true" strokeweight=".318763pt" strokecolor="#bababa">
                <v:path arrowok="t"/>
              </v:shape>
            </v:group>
            <v:group style="position:absolute;left:11425;top:19135;width:16;height:16" coordorigin="11425,19135" coordsize="16,16">
              <v:shape style="position:absolute;left:11425;top:19135;width:16;height:16" coordorigin="11425,19135" coordsize="16,16" path="m11441,19135l11425,19151e" filled="false" stroked="true" strokeweight=".318763pt" strokecolor="#bababa">
                <v:path arrowok="t"/>
              </v:shape>
            </v:group>
            <v:group style="position:absolute;left:11941;top:19190;width:16;height:16" coordorigin="11941,19190" coordsize="16,16">
              <v:shape style="position:absolute;left:11941;top:19190;width:16;height:16" coordorigin="11941,19190" coordsize="16,16" path="m11941,19190l11957,19206e" filled="false" stroked="true" strokeweight=".318763pt" strokecolor="#bababa">
                <v:path arrowok="t"/>
              </v:shape>
            </v:group>
            <v:group style="position:absolute;left:11941;top:19190;width:16;height:16" coordorigin="11941,19190" coordsize="16,16">
              <v:shape style="position:absolute;left:11941;top:19190;width:16;height:16" coordorigin="11941,19190" coordsize="16,16" path="m11957,19190l11941,19206e" filled="false" stroked="true" strokeweight=".318763pt" strokecolor="#bababa">
                <v:path arrowok="t"/>
              </v:shape>
            </v:group>
            <v:group style="position:absolute;left:12425;top:19216;width:16;height:16" coordorigin="12425,19216" coordsize="16,16">
              <v:shape style="position:absolute;left:12425;top:19216;width:16;height:16" coordorigin="12425,19216" coordsize="16,16" path="m12425,19216l12441,19232e" filled="false" stroked="true" strokeweight=".318763pt" strokecolor="#bababa">
                <v:path arrowok="t"/>
              </v:shape>
            </v:group>
            <v:group style="position:absolute;left:12425;top:19216;width:16;height:16" coordorigin="12425,19216" coordsize="16,16">
              <v:shape style="position:absolute;left:12425;top:19216;width:16;height:16" coordorigin="12425,19216" coordsize="16,16" path="m12441,19216l12425,19232e" filled="false" stroked="true" strokeweight=".318763pt" strokecolor="#bababa">
                <v:path arrowok="t"/>
              </v:shape>
            </v:group>
            <v:group style="position:absolute;left:12939;top:19216;width:16;height:16" coordorigin="12939,19216" coordsize="16,16">
              <v:shape style="position:absolute;left:12939;top:19216;width:16;height:16" coordorigin="12939,19216" coordsize="16,16" path="m12939,19216l12955,19232e" filled="false" stroked="true" strokeweight=".318763pt" strokecolor="#bababa">
                <v:path arrowok="t"/>
              </v:shape>
            </v:group>
            <v:group style="position:absolute;left:12939;top:19216;width:16;height:16" coordorigin="12939,19216" coordsize="16,16">
              <v:shape style="position:absolute;left:12939;top:19216;width:16;height:16" coordorigin="12939,19216" coordsize="16,16" path="m12955,19216l12939,19232e" filled="false" stroked="true" strokeweight=".318763pt" strokecolor="#bababa">
                <v:path arrowok="t"/>
              </v:shape>
            </v:group>
            <v:group style="position:absolute;left:13350;top:19178;width:16;height:16" coordorigin="13350,19178" coordsize="16,16">
              <v:shape style="position:absolute;left:13350;top:19178;width:16;height:16" coordorigin="13350,19178" coordsize="16,16" path="m13350,19178l13366,19194e" filled="false" stroked="true" strokeweight=".318763pt" strokecolor="#bababa">
                <v:path arrowok="t"/>
              </v:shape>
            </v:group>
            <v:group style="position:absolute;left:13350;top:19178;width:16;height:16" coordorigin="13350,19178" coordsize="16,16">
              <v:shape style="position:absolute;left:13350;top:19178;width:16;height:16" coordorigin="13350,19178" coordsize="16,16" path="m13366,19178l13350,19194e" filled="false" stroked="true" strokeweight=".318763pt" strokecolor="#bababa">
                <v:path arrowok="t"/>
              </v:shape>
            </v:group>
            <v:group style="position:absolute;left:12639;top:18935;width:16;height:16" coordorigin="12639,18935" coordsize="16,16">
              <v:shape style="position:absolute;left:12639;top:18935;width:16;height:16" coordorigin="12639,18935" coordsize="16,16" path="m12639,18935l12655,18951e" filled="false" stroked="true" strokeweight=".318763pt" strokecolor="#bababa">
                <v:path arrowok="t"/>
              </v:shape>
            </v:group>
            <v:group style="position:absolute;left:12639;top:18935;width:16;height:16" coordorigin="12639,18935" coordsize="16,16">
              <v:shape style="position:absolute;left:12639;top:18935;width:16;height:16" coordorigin="12639,18935" coordsize="16,16" path="m12655,18935l12639,18951e" filled="false" stroked="true" strokeweight=".318763pt" strokecolor="#bababa">
                <v:path arrowok="t"/>
              </v:shape>
            </v:group>
            <v:group style="position:absolute;left:12797;top:18602;width:16;height:16" coordorigin="12797,18602" coordsize="16,16">
              <v:shape style="position:absolute;left:12797;top:18602;width:16;height:16" coordorigin="12797,18602" coordsize="16,16" path="m12797,18602l12813,18618e" filled="false" stroked="true" strokeweight=".318763pt" strokecolor="#bababa">
                <v:path arrowok="t"/>
              </v:shape>
            </v:group>
            <v:group style="position:absolute;left:12797;top:18602;width:16;height:16" coordorigin="12797,18602" coordsize="16,16">
              <v:shape style="position:absolute;left:12797;top:18602;width:16;height:16" coordorigin="12797,18602" coordsize="16,16" path="m12813,18602l12797,18618e" filled="false" stroked="true" strokeweight=".318763pt" strokecolor="#bababa">
                <v:path arrowok="t"/>
              </v:shape>
            </v:group>
            <v:group style="position:absolute;left:12859;top:18602;width:16;height:16" coordorigin="12859,18602" coordsize="16,16">
              <v:shape style="position:absolute;left:12859;top:18602;width:16;height:16" coordorigin="12859,18602" coordsize="16,16" path="m12859,18602l12875,18618e" filled="false" stroked="true" strokeweight=".318763pt" strokecolor="#bababa">
                <v:path arrowok="t"/>
              </v:shape>
            </v:group>
            <v:group style="position:absolute;left:12859;top:18602;width:16;height:16" coordorigin="12859,18602" coordsize="16,16">
              <v:shape style="position:absolute;left:12859;top:18602;width:16;height:16" coordorigin="12859,18602" coordsize="16,16" path="m12875,18602l12859,18618e" filled="false" stroked="true" strokeweight=".318763pt" strokecolor="#bababa">
                <v:path arrowok="t"/>
              </v:shape>
            </v:group>
            <v:group style="position:absolute;left:13509;top:18094;width:16;height:16" coordorigin="13509,18094" coordsize="16,16">
              <v:shape style="position:absolute;left:13509;top:18094;width:16;height:16" coordorigin="13509,18094" coordsize="16,16" path="m13509,18094l13525,18110e" filled="false" stroked="true" strokeweight=".318763pt" strokecolor="#bababa">
                <v:path arrowok="t"/>
              </v:shape>
            </v:group>
            <v:group style="position:absolute;left:13509;top:18094;width:16;height:16" coordorigin="13509,18094" coordsize="16,16">
              <v:shape style="position:absolute;left:13509;top:18094;width:16;height:16" coordorigin="13509,18094" coordsize="16,16" path="m13525,18094l13509,18110e" filled="false" stroked="true" strokeweight=".318763pt" strokecolor="#bababa">
                <v:path arrowok="t"/>
              </v:shape>
            </v:group>
            <v:group style="position:absolute;left:13270;top:17982;width:16;height:16" coordorigin="13270,17982" coordsize="16,16">
              <v:shape style="position:absolute;left:13270;top:17982;width:16;height:16" coordorigin="13270,17982" coordsize="16,16" path="m13270,17982l13286,17998e" filled="false" stroked="true" strokeweight=".318763pt" strokecolor="#bababa">
                <v:path arrowok="t"/>
              </v:shape>
            </v:group>
            <v:group style="position:absolute;left:13270;top:17982;width:16;height:16" coordorigin="13270,17982" coordsize="16,16">
              <v:shape style="position:absolute;left:13270;top:17982;width:16;height:16" coordorigin="13270,17982" coordsize="16,16" path="m13286,17982l13270,17998e" filled="false" stroked="true" strokeweight=".318763pt" strokecolor="#bababa">
                <v:path arrowok="t"/>
              </v:shape>
            </v:group>
            <v:group style="position:absolute;left:13017;top:18110;width:16;height:16" coordorigin="13017,18110" coordsize="16,16">
              <v:shape style="position:absolute;left:13017;top:18110;width:16;height:16" coordorigin="13017,18110" coordsize="16,16" path="m13017,18110l13033,18126e" filled="false" stroked="true" strokeweight=".318763pt" strokecolor="#bababa">
                <v:path arrowok="t"/>
              </v:shape>
            </v:group>
            <v:group style="position:absolute;left:13017;top:18110;width:16;height:16" coordorigin="13017,18110" coordsize="16,16">
              <v:shape style="position:absolute;left:13017;top:18110;width:16;height:16" coordorigin="13017,18110" coordsize="16,16" path="m13033,18110l13017,18126e" filled="false" stroked="true" strokeweight=".318763pt" strokecolor="#bababa">
                <v:path arrowok="t"/>
              </v:shape>
            </v:group>
            <v:group style="position:absolute;left:12985;top:18398;width:16;height:16" coordorigin="12985,18398" coordsize="16,16">
              <v:shape style="position:absolute;left:12985;top:18398;width:16;height:16" coordorigin="12985,18398" coordsize="16,16" path="m12985,18398l13001,18414e" filled="false" stroked="true" strokeweight=".318763pt" strokecolor="#bababa">
                <v:path arrowok="t"/>
              </v:shape>
            </v:group>
            <v:group style="position:absolute;left:12985;top:18398;width:16;height:16" coordorigin="12985,18398" coordsize="16,16">
              <v:shape style="position:absolute;left:12985;top:18398;width:16;height:16" coordorigin="12985,18398" coordsize="16,16" path="m13001,18398l12985,18414e" filled="false" stroked="true" strokeweight=".318763pt" strokecolor="#bababa">
                <v:path arrowok="t"/>
              </v:shape>
            </v:group>
            <v:group style="position:absolute;left:13205;top:18586;width:16;height:16" coordorigin="13205,18586" coordsize="16,16">
              <v:shape style="position:absolute;left:13205;top:18586;width:16;height:16" coordorigin="13205,18586" coordsize="16,16" path="m13205,18586l13221,18602e" filled="false" stroked="true" strokeweight=".318763pt" strokecolor="#bababa">
                <v:path arrowok="t"/>
              </v:shape>
            </v:group>
            <v:group style="position:absolute;left:13205;top:18586;width:16;height:16" coordorigin="13205,18586" coordsize="16,16">
              <v:shape style="position:absolute;left:13205;top:18586;width:16;height:16" coordorigin="13205,18586" coordsize="16,16" path="m13221,18586l13205,18602e" filled="false" stroked="true" strokeweight=".318763pt" strokecolor="#bababa">
                <v:path arrowok="t"/>
              </v:shape>
            </v:group>
            <v:group style="position:absolute;left:13455;top:18535;width:16;height:16" coordorigin="13455,18535" coordsize="16,16">
              <v:shape style="position:absolute;left:13455;top:18535;width:16;height:16" coordorigin="13455,18535" coordsize="16,16" path="m13455,18535l13471,18551e" filled="false" stroked="true" strokeweight=".318763pt" strokecolor="#bababa">
                <v:path arrowok="t"/>
              </v:shape>
            </v:group>
            <v:group style="position:absolute;left:13455;top:18535;width:16;height:16" coordorigin="13455,18535" coordsize="16,16">
              <v:shape style="position:absolute;left:13455;top:18535;width:16;height:16" coordorigin="13455,18535" coordsize="16,16" path="m13471,18535l13455,18551e" filled="false" stroked="true" strokeweight=".318763pt" strokecolor="#bababa">
                <v:path arrowok="t"/>
              </v:shape>
            </v:group>
            <v:group style="position:absolute;left:13576;top:18300;width:16;height:16" coordorigin="13576,18300" coordsize="16,16">
              <v:shape style="position:absolute;left:13576;top:18300;width:16;height:16" coordorigin="13576,18300" coordsize="16,16" path="m13576,18300l13592,18316e" filled="false" stroked="true" strokeweight=".318763pt" strokecolor="#bababa">
                <v:path arrowok="t"/>
              </v:shape>
            </v:group>
            <v:group style="position:absolute;left:13576;top:18300;width:16;height:16" coordorigin="13576,18300" coordsize="16,16">
              <v:shape style="position:absolute;left:13576;top:18300;width:16;height:16" coordorigin="13576,18300" coordsize="16,16" path="m13592,18300l13576,18316e" filled="false" stroked="true" strokeweight=".318763pt" strokecolor="#bababa">
                <v:path arrowok="t"/>
              </v:shape>
            </v:group>
            <v:group style="position:absolute;left:10970;top:18347;width:16;height:16" coordorigin="10970,18347" coordsize="16,16">
              <v:shape style="position:absolute;left:10970;top:18347;width:16;height:16" coordorigin="10970,18347" coordsize="16,16" path="m10970,18347l10986,18363e" filled="false" stroked="true" strokeweight=".318763pt" strokecolor="#bababa">
                <v:path arrowok="t"/>
              </v:shape>
            </v:group>
            <v:group style="position:absolute;left:10970;top:18347;width:16;height:16" coordorigin="10970,18347" coordsize="16,16">
              <v:shape style="position:absolute;left:10970;top:18347;width:16;height:16" coordorigin="10970,18347" coordsize="16,16" path="m10986,18347l10970,18363e" filled="false" stroked="true" strokeweight=".318763pt" strokecolor="#bababa">
                <v:path arrowok="t"/>
              </v:shape>
            </v:group>
            <v:group style="position:absolute;left:10904;top:18328;width:16;height:16" coordorigin="10904,18328" coordsize="16,16">
              <v:shape style="position:absolute;left:10904;top:18328;width:16;height:16" coordorigin="10904,18328" coordsize="16,16" path="m10904,18328l10919,18344e" filled="false" stroked="true" strokeweight=".318763pt" strokecolor="#bababa">
                <v:path arrowok="t"/>
              </v:shape>
            </v:group>
            <v:group style="position:absolute;left:10904;top:18328;width:16;height:16" coordorigin="10904,18328" coordsize="16,16">
              <v:shape style="position:absolute;left:10904;top:18328;width:16;height:16" coordorigin="10904,18328" coordsize="16,16" path="m10919,18328l10904,18344e" filled="false" stroked="true" strokeweight=".318763pt" strokecolor="#bababa">
                <v:path arrowok="t"/>
              </v:shape>
            </v:group>
            <v:group style="position:absolute;left:10894;top:18363;width:16;height:16" coordorigin="10894,18363" coordsize="16,16">
              <v:shape style="position:absolute;left:10894;top:18363;width:16;height:16" coordorigin="10894,18363" coordsize="16,16" path="m10894,18363l10910,18379e" filled="false" stroked="true" strokeweight=".318763pt" strokecolor="#bababa">
                <v:path arrowok="t"/>
              </v:shape>
            </v:group>
            <v:group style="position:absolute;left:10894;top:18363;width:16;height:16" coordorigin="10894,18363" coordsize="16,16">
              <v:shape style="position:absolute;left:10894;top:18363;width:16;height:16" coordorigin="10894,18363" coordsize="16,16" path="m10910,18363l10894,18379e" filled="false" stroked="true" strokeweight=".318763pt" strokecolor="#bababa">
                <v:path arrowok="t"/>
              </v:shape>
            </v:group>
            <v:group style="position:absolute;left:10398;top:18559;width:16;height:16" coordorigin="10398,18559" coordsize="16,16">
              <v:shape style="position:absolute;left:10398;top:18559;width:16;height:16" coordorigin="10398,18559" coordsize="16,16" path="m10398,18559l10414,18575e" filled="false" stroked="true" strokeweight=".318763pt" strokecolor="#bababa">
                <v:path arrowok="t"/>
              </v:shape>
            </v:group>
            <v:group style="position:absolute;left:10398;top:18559;width:16;height:16" coordorigin="10398,18559" coordsize="16,16">
              <v:shape style="position:absolute;left:10398;top:18559;width:16;height:16" coordorigin="10398,18559" coordsize="16,16" path="m10414,18559l10398,18575e" filled="false" stroked="true" strokeweight=".318763pt" strokecolor="#bababa">
                <v:path arrowok="t"/>
              </v:shape>
            </v:group>
            <v:group style="position:absolute;left:9739;top:17871;width:16;height:18" coordorigin="9739,17871" coordsize="16,18">
              <v:shape style="position:absolute;left:9739;top:17871;width:16;height:18" coordorigin="9739,17871" coordsize="16,18" path="m9739,17871l9755,17888e" filled="false" stroked="true" strokeweight=".318763pt" strokecolor="#bababa">
                <v:path arrowok="t"/>
              </v:shape>
            </v:group>
            <v:group style="position:absolute;left:9739;top:17871;width:16;height:18" coordorigin="9739,17871" coordsize="16,18">
              <v:shape style="position:absolute;left:9739;top:17871;width:16;height:18" coordorigin="9739,17871" coordsize="16,18" path="m9755,17871l9739,17888e" filled="false" stroked="true" strokeweight=".318763pt" strokecolor="#bababa">
                <v:path arrowok="t"/>
              </v:shape>
            </v:group>
            <v:group style="position:absolute;left:9723;top:17903;width:16;height:16" coordorigin="9723,17903" coordsize="16,16">
              <v:shape style="position:absolute;left:9723;top:17903;width:16;height:16" coordorigin="9723,17903" coordsize="16,16" path="m9723,17903l9739,17919e" filled="false" stroked="true" strokeweight=".318763pt" strokecolor="#bababa">
                <v:path arrowok="t"/>
              </v:shape>
            </v:group>
            <v:group style="position:absolute;left:9723;top:17903;width:16;height:16" coordorigin="9723,17903" coordsize="16,16">
              <v:shape style="position:absolute;left:9723;top:17903;width:16;height:16" coordorigin="9723,17903" coordsize="16,16" path="m9739,17903l9723,17919e" filled="false" stroked="true" strokeweight=".318763pt" strokecolor="#bababa">
                <v:path arrowok="t"/>
              </v:shape>
            </v:group>
            <v:group style="position:absolute;left:9785;top:17933;width:16;height:16" coordorigin="9785,17933" coordsize="16,16">
              <v:shape style="position:absolute;left:9785;top:17933;width:16;height:16" coordorigin="9785,17933" coordsize="16,16" path="m9785,17933l9801,17949e" filled="false" stroked="true" strokeweight=".318763pt" strokecolor="#bababa">
                <v:path arrowok="t"/>
              </v:shape>
            </v:group>
            <v:group style="position:absolute;left:9785;top:17933;width:16;height:16" coordorigin="9785,17933" coordsize="16,16">
              <v:shape style="position:absolute;left:9785;top:17933;width:16;height:16" coordorigin="9785,17933" coordsize="16,16" path="m9801,17933l9785,17949e" filled="false" stroked="true" strokeweight=".318763pt" strokecolor="#bababa">
                <v:path arrowok="t"/>
              </v:shape>
            </v:group>
            <v:group style="position:absolute;left:9774;top:18293;width:16;height:16" coordorigin="9774,18293" coordsize="16,16">
              <v:shape style="position:absolute;left:9774;top:18293;width:16;height:16" coordorigin="9774,18293" coordsize="16,16" path="m9774,18293l9790,18309e" filled="false" stroked="true" strokeweight=".318763pt" strokecolor="#bababa">
                <v:path arrowok="t"/>
              </v:shape>
            </v:group>
            <v:group style="position:absolute;left:9774;top:18293;width:16;height:16" coordorigin="9774,18293" coordsize="16,16">
              <v:shape style="position:absolute;left:9774;top:18293;width:16;height:16" coordorigin="9774,18293" coordsize="16,16" path="m9790,18293l9774,18309e" filled="false" stroked="true" strokeweight=".318763pt" strokecolor="#bababa">
                <v:path arrowok="t"/>
              </v:shape>
            </v:group>
            <v:group style="position:absolute;left:9901;top:18296;width:16;height:16" coordorigin="9901,18296" coordsize="16,16">
              <v:shape style="position:absolute;left:9901;top:18296;width:16;height:16" coordorigin="9901,18296" coordsize="16,16" path="m9901,18296l9917,18312e" filled="false" stroked="true" strokeweight=".318763pt" strokecolor="#bababa">
                <v:path arrowok="t"/>
              </v:shape>
            </v:group>
            <v:group style="position:absolute;left:9901;top:18296;width:16;height:16" coordorigin="9901,18296" coordsize="16,16">
              <v:shape style="position:absolute;left:9901;top:18296;width:16;height:16" coordorigin="9901,18296" coordsize="16,16" path="m9917,18296l9901,18312e" filled="false" stroked="true" strokeweight=".318763pt" strokecolor="#bababa">
                <v:path arrowok="t"/>
              </v:shape>
            </v:group>
            <v:group style="position:absolute;left:9962;top:18327;width:16;height:16" coordorigin="9962,18327" coordsize="16,16">
              <v:shape style="position:absolute;left:9962;top:18327;width:16;height:16" coordorigin="9962,18327" coordsize="16,16" path="m9962,18327l9978,18343e" filled="false" stroked="true" strokeweight=".318763pt" strokecolor="#bababa">
                <v:path arrowok="t"/>
              </v:shape>
            </v:group>
            <v:group style="position:absolute;left:9962;top:18327;width:16;height:16" coordorigin="9962,18327" coordsize="16,16">
              <v:shape style="position:absolute;left:9962;top:18327;width:16;height:16" coordorigin="9962,18327" coordsize="16,16" path="m9978,18327l9962,18343e" filled="false" stroked="true" strokeweight=".318763pt" strokecolor="#bababa">
                <v:path arrowok="t"/>
              </v:shape>
            </v:group>
            <v:group style="position:absolute;left:10338;top:18183;width:16;height:16" coordorigin="10338,18183" coordsize="16,16">
              <v:shape style="position:absolute;left:10338;top:18183;width:16;height:16" coordorigin="10338,18183" coordsize="16,16" path="m10338,18183l10354,18199e" filled="false" stroked="true" strokeweight=".318763pt" strokecolor="#bababa">
                <v:path arrowok="t"/>
              </v:shape>
            </v:group>
            <v:group style="position:absolute;left:10338;top:18183;width:16;height:16" coordorigin="10338,18183" coordsize="16,16">
              <v:shape style="position:absolute;left:10338;top:18183;width:16;height:16" coordorigin="10338,18183" coordsize="16,16" path="m10354,18183l10338,18199e" filled="false" stroked="true" strokeweight=".318763pt" strokecolor="#bababa">
                <v:path arrowok="t"/>
              </v:shape>
            </v:group>
            <v:group style="position:absolute;left:10394;top:18212;width:16;height:16" coordorigin="10394,18212" coordsize="16,16">
              <v:shape style="position:absolute;left:10394;top:18212;width:16;height:16" coordorigin="10394,18212" coordsize="16,16" path="m10394,18212l10410,18228e" filled="false" stroked="true" strokeweight=".318763pt" strokecolor="#bababa">
                <v:path arrowok="t"/>
              </v:shape>
            </v:group>
            <v:group style="position:absolute;left:10394;top:18212;width:16;height:16" coordorigin="10394,18212" coordsize="16,16">
              <v:shape style="position:absolute;left:10394;top:18212;width:16;height:16" coordorigin="10394,18212" coordsize="16,16" path="m10410,18212l10394,18228e" filled="false" stroked="true" strokeweight=".318763pt" strokecolor="#bababa">
                <v:path arrowok="t"/>
              </v:shape>
            </v:group>
            <v:group style="position:absolute;left:10516;top:18360;width:16;height:16" coordorigin="10516,18360" coordsize="16,16">
              <v:shape style="position:absolute;left:10516;top:18360;width:16;height:16" coordorigin="10516,18360" coordsize="16,16" path="m10516,18360l10532,18376e" filled="false" stroked="true" strokeweight=".318763pt" strokecolor="#bababa">
                <v:path arrowok="t"/>
              </v:shape>
            </v:group>
            <v:group style="position:absolute;left:10516;top:18360;width:16;height:16" coordorigin="10516,18360" coordsize="16,16">
              <v:shape style="position:absolute;left:10516;top:18360;width:16;height:16" coordorigin="10516,18360" coordsize="16,16" path="m10532,18360l10516,18376e" filled="false" stroked="true" strokeweight=".318763pt" strokecolor="#bababa">
                <v:path arrowok="t"/>
              </v:shape>
            </v:group>
            <v:group style="position:absolute;left:10489;top:18328;width:16;height:16" coordorigin="10489,18328" coordsize="16,16">
              <v:shape style="position:absolute;left:10489;top:18328;width:16;height:16" coordorigin="10489,18328" coordsize="16,16" path="m10489,18328l10505,18344e" filled="false" stroked="true" strokeweight=".318763pt" strokecolor="#bababa">
                <v:path arrowok="t"/>
              </v:shape>
            </v:group>
            <v:group style="position:absolute;left:10489;top:18328;width:16;height:16" coordorigin="10489,18328" coordsize="16,16">
              <v:shape style="position:absolute;left:10489;top:18328;width:16;height:16" coordorigin="10489,18328" coordsize="16,16" path="m10505,18328l10489,18344e" filled="false" stroked="true" strokeweight=".318763pt" strokecolor="#bababa">
                <v:path arrowok="t"/>
              </v:shape>
            </v:group>
            <v:group style="position:absolute;left:10421;top:18268;width:16;height:16" coordorigin="10421,18268" coordsize="16,16">
              <v:shape style="position:absolute;left:10421;top:18268;width:16;height:16" coordorigin="10421,18268" coordsize="16,16" path="m10421,18268l10437,18284e" filled="false" stroked="true" strokeweight=".318763pt" strokecolor="#bababa">
                <v:path arrowok="t"/>
              </v:shape>
            </v:group>
            <v:group style="position:absolute;left:10421;top:18268;width:16;height:16" coordorigin="10421,18268" coordsize="16,16">
              <v:shape style="position:absolute;left:10421;top:18268;width:16;height:16" coordorigin="10421,18268" coordsize="16,16" path="m10437,18268l10421,18284e" filled="false" stroked="true" strokeweight=".318763pt" strokecolor="#bababa">
                <v:path arrowok="t"/>
              </v:shape>
            </v:group>
            <v:group style="position:absolute;left:10317;top:18218;width:16;height:16" coordorigin="10317,18218" coordsize="16,16">
              <v:shape style="position:absolute;left:10317;top:18218;width:16;height:16" coordorigin="10317,18218" coordsize="16,16" path="m10317,18218l10333,18234e" filled="false" stroked="true" strokeweight=".318763pt" strokecolor="#bababa">
                <v:path arrowok="t"/>
              </v:shape>
            </v:group>
            <v:group style="position:absolute;left:10317;top:18218;width:16;height:16" coordorigin="10317,18218" coordsize="16,16">
              <v:shape style="position:absolute;left:10317;top:18218;width:16;height:16" coordorigin="10317,18218" coordsize="16,16" path="m10333,18218l10317,18234e" filled="false" stroked="true" strokeweight=".318763pt" strokecolor="#bababa">
                <v:path arrowok="t"/>
              </v:shape>
            </v:group>
            <v:group style="position:absolute;left:10186;top:18202;width:16;height:16" coordorigin="10186,18202" coordsize="16,16">
              <v:shape style="position:absolute;left:10186;top:18202;width:16;height:16" coordorigin="10186,18202" coordsize="16,16" path="m10186,18202l10202,18218e" filled="false" stroked="true" strokeweight=".318763pt" strokecolor="#bababa">
                <v:path arrowok="t"/>
              </v:shape>
            </v:group>
            <v:group style="position:absolute;left:10186;top:18202;width:16;height:16" coordorigin="10186,18202" coordsize="16,16">
              <v:shape style="position:absolute;left:10186;top:18202;width:16;height:16" coordorigin="10186,18202" coordsize="16,16" path="m10202,18202l10186,18218e" filled="false" stroked="true" strokeweight=".318763pt" strokecolor="#bababa">
                <v:path arrowok="t"/>
              </v:shape>
            </v:group>
            <v:group style="position:absolute;left:10148;top:18206;width:16;height:16" coordorigin="10148,18206" coordsize="16,16">
              <v:shape style="position:absolute;left:10148;top:18206;width:16;height:16" coordorigin="10148,18206" coordsize="16,16" path="m10148,18206l10164,18222e" filled="false" stroked="true" strokeweight=".318763pt" strokecolor="#bababa">
                <v:path arrowok="t"/>
              </v:shape>
            </v:group>
            <v:group style="position:absolute;left:10148;top:18206;width:16;height:16" coordorigin="10148,18206" coordsize="16,16">
              <v:shape style="position:absolute;left:10148;top:18206;width:16;height:16" coordorigin="10148,18206" coordsize="16,16" path="m10164,18206l10148,18222e" filled="false" stroked="true" strokeweight=".318763pt" strokecolor="#bababa">
                <v:path arrowok="t"/>
              </v:shape>
            </v:group>
            <v:group style="position:absolute;left:10127;top:18209;width:16;height:16" coordorigin="10127,18209" coordsize="16,16">
              <v:shape style="position:absolute;left:10127;top:18209;width:16;height:16" coordorigin="10127,18209" coordsize="16,16" path="m10127,18209l10143,18225e" filled="false" stroked="true" strokeweight=".318763pt" strokecolor="#bababa">
                <v:path arrowok="t"/>
              </v:shape>
            </v:group>
            <v:group style="position:absolute;left:10127;top:18209;width:16;height:16" coordorigin="10127,18209" coordsize="16,16">
              <v:shape style="position:absolute;left:10127;top:18209;width:16;height:16" coordorigin="10127,18209" coordsize="16,16" path="m10143,18209l10127,18225e" filled="false" stroked="true" strokeweight=".318763pt" strokecolor="#bababa">
                <v:path arrowok="t"/>
              </v:shape>
            </v:group>
            <v:group style="position:absolute;left:10331;top:18292;width:16;height:16" coordorigin="10331,18292" coordsize="16,16">
              <v:shape style="position:absolute;left:10331;top:18292;width:16;height:16" coordorigin="10331,18292" coordsize="16,16" path="m10331,18292l10347,18308e" filled="false" stroked="true" strokeweight=".318763pt" strokecolor="#bababa">
                <v:path arrowok="t"/>
              </v:shape>
            </v:group>
            <v:group style="position:absolute;left:10331;top:18292;width:16;height:16" coordorigin="10331,18292" coordsize="16,16">
              <v:shape style="position:absolute;left:10331;top:18292;width:16;height:16" coordorigin="10331,18292" coordsize="16,16" path="m10347,18292l10331,18308e" filled="false" stroked="true" strokeweight=".318763pt" strokecolor="#bababa">
                <v:path arrowok="t"/>
              </v:shape>
            </v:group>
            <v:group style="position:absolute;left:12993;top:18674;width:16;height:16" coordorigin="12993,18674" coordsize="16,16">
              <v:shape style="position:absolute;left:12993;top:18674;width:16;height:16" coordorigin="12993,18674" coordsize="16,16" path="m12993,18674l13009,18690e" filled="false" stroked="true" strokeweight=".318763pt" strokecolor="#bababa">
                <v:path arrowok="t"/>
              </v:shape>
            </v:group>
            <v:group style="position:absolute;left:12993;top:18674;width:16;height:16" coordorigin="12993,18674" coordsize="16,16">
              <v:shape style="position:absolute;left:12993;top:18674;width:16;height:16" coordorigin="12993,18674" coordsize="16,16" path="m13009,18674l12993,18690e" filled="false" stroked="true" strokeweight=".318763pt" strokecolor="#bababa">
                <v:path arrowok="t"/>
              </v:shape>
            </v:group>
            <v:group style="position:absolute;left:12870;top:18642;width:16;height:16" coordorigin="12870,18642" coordsize="16,16">
              <v:shape style="position:absolute;left:12870;top:18642;width:16;height:16" coordorigin="12870,18642" coordsize="16,16" path="m12870,18642l12886,18658e" filled="false" stroked="true" strokeweight=".318763pt" strokecolor="#bababa">
                <v:path arrowok="t"/>
              </v:shape>
            </v:group>
            <v:group style="position:absolute;left:12870;top:18642;width:16;height:16" coordorigin="12870,18642" coordsize="16,16">
              <v:shape style="position:absolute;left:12870;top:18642;width:16;height:16" coordorigin="12870,18642" coordsize="16,16" path="m12886,18642l12870,18658e" filled="false" stroked="true" strokeweight=".318763pt" strokecolor="#bababa">
                <v:path arrowok="t"/>
              </v:shape>
            </v:group>
            <v:group style="position:absolute;left:12743;top:18660;width:18;height:16" coordorigin="12743,18660" coordsize="18,16">
              <v:shape style="position:absolute;left:12743;top:18660;width:18;height:16" coordorigin="12743,18660" coordsize="18,16" path="m12743,18660l12760,18676e" filled="false" stroked="true" strokeweight=".318763pt" strokecolor="#bababa">
                <v:path arrowok="t"/>
              </v:shape>
            </v:group>
            <v:group style="position:absolute;left:12743;top:18660;width:18;height:16" coordorigin="12743,18660" coordsize="18,16">
              <v:shape style="position:absolute;left:12743;top:18660;width:18;height:16" coordorigin="12743,18660" coordsize="18,16" path="m12760,18660l12743,18676e" filled="false" stroked="true" strokeweight=".318763pt" strokecolor="#bababa">
                <v:path arrowok="t"/>
              </v:shape>
            </v:group>
            <v:group style="position:absolute;left:12666;top:18695;width:16;height:16" coordorigin="12666,18695" coordsize="16,16">
              <v:shape style="position:absolute;left:12666;top:18695;width:16;height:16" coordorigin="12666,18695" coordsize="16,16" path="m12666,18695l12682,18711e" filled="false" stroked="true" strokeweight=".318763pt" strokecolor="#bababa">
                <v:path arrowok="t"/>
              </v:shape>
            </v:group>
            <v:group style="position:absolute;left:12666;top:18695;width:16;height:16" coordorigin="12666,18695" coordsize="16,16">
              <v:shape style="position:absolute;left:12666;top:18695;width:16;height:16" coordorigin="12666,18695" coordsize="16,16" path="m12682,18695l12666,18711e" filled="false" stroked="true" strokeweight=".318763pt" strokecolor="#bababa">
                <v:path arrowok="t"/>
              </v:shape>
            </v:group>
            <v:group style="position:absolute;left:12633;top:18709;width:16;height:16" coordorigin="12633,18709" coordsize="16,16">
              <v:shape style="position:absolute;left:12633;top:18709;width:16;height:16" coordorigin="12633,18709" coordsize="16,16" path="m12633,18709l12649,18725e" filled="false" stroked="true" strokeweight=".318763pt" strokecolor="#bababa">
                <v:path arrowok="t"/>
              </v:shape>
            </v:group>
            <v:group style="position:absolute;left:12633;top:18709;width:16;height:16" coordorigin="12633,18709" coordsize="16,16">
              <v:shape style="position:absolute;left:12633;top:18709;width:16;height:16" coordorigin="12633,18709" coordsize="16,16" path="m12649,18709l12633,18725e" filled="false" stroked="true" strokeweight=".318763pt" strokecolor="#bababa">
                <v:path arrowok="t"/>
              </v:shape>
            </v:group>
            <v:group style="position:absolute;left:12827;top:18704;width:16;height:16" coordorigin="12827,18704" coordsize="16,16">
              <v:shape style="position:absolute;left:12827;top:18704;width:16;height:16" coordorigin="12827,18704" coordsize="16,16" path="m12827,18704l12843,18720e" filled="false" stroked="true" strokeweight=".318763pt" strokecolor="#bababa">
                <v:path arrowok="t"/>
              </v:shape>
            </v:group>
            <v:group style="position:absolute;left:12827;top:18704;width:16;height:16" coordorigin="12827,18704" coordsize="16,16">
              <v:shape style="position:absolute;left:12827;top:18704;width:16;height:16" coordorigin="12827,18704" coordsize="16,16" path="m12843,18704l12827,18720e" filled="false" stroked="true" strokeweight=".318763pt" strokecolor="#bababa">
                <v:path arrowok="t"/>
              </v:shape>
            </v:group>
            <v:group style="position:absolute;left:13034;top:18690;width:16;height:16" coordorigin="13034,18690" coordsize="16,16">
              <v:shape style="position:absolute;left:13034;top:18690;width:16;height:16" coordorigin="13034,18690" coordsize="16,16" path="m13034,18690l13050,18706e" filled="false" stroked="true" strokeweight=".318763pt" strokecolor="#bababa">
                <v:path arrowok="t"/>
              </v:shape>
            </v:group>
            <v:group style="position:absolute;left:13034;top:18690;width:16;height:16" coordorigin="13034,18690" coordsize="16,16">
              <v:shape style="position:absolute;left:13034;top:18690;width:16;height:16" coordorigin="13034,18690" coordsize="16,16" path="m13050,18690l13034,18706e" filled="false" stroked="true" strokeweight=".318763pt" strokecolor="#bababa">
                <v:path arrowok="t"/>
              </v:shape>
            </v:group>
            <v:group style="position:absolute;left:13136;top:18832;width:16;height:16" coordorigin="13136,18832" coordsize="16,16">
              <v:shape style="position:absolute;left:13136;top:18832;width:16;height:16" coordorigin="13136,18832" coordsize="16,16" path="m13136,18832l13152,18848e" filled="false" stroked="true" strokeweight=".318763pt" strokecolor="#bababa">
                <v:path arrowok="t"/>
              </v:shape>
            </v:group>
            <v:group style="position:absolute;left:13136;top:18832;width:16;height:16" coordorigin="13136,18832" coordsize="16,16">
              <v:shape style="position:absolute;left:13136;top:18832;width:16;height:16" coordorigin="13136,18832" coordsize="16,16" path="m13152,18832l13136,18848e" filled="false" stroked="true" strokeweight=".318763pt" strokecolor="#bababa">
                <v:path arrowok="t"/>
              </v:shape>
            </v:group>
            <v:group style="position:absolute;left:12762;top:18853;width:16;height:16" coordorigin="12762,18853" coordsize="16,16">
              <v:shape style="position:absolute;left:12762;top:18853;width:16;height:16" coordorigin="12762,18853" coordsize="16,16" path="m12762,18853l12778,18869e" filled="false" stroked="true" strokeweight=".318763pt" strokecolor="#bababa">
                <v:path arrowok="t"/>
              </v:shape>
            </v:group>
            <v:group style="position:absolute;left:12762;top:18853;width:16;height:16" coordorigin="12762,18853" coordsize="16,16">
              <v:shape style="position:absolute;left:12762;top:18853;width:16;height:16" coordorigin="12762,18853" coordsize="16,16" path="m12778,18853l12762,18869e" filled="false" stroked="true" strokeweight=".318763pt" strokecolor="#bababa">
                <v:path arrowok="t"/>
              </v:shape>
            </v:group>
            <v:group style="position:absolute;left:12374;top:18853;width:16;height:16" coordorigin="12374,18853" coordsize="16,16">
              <v:shape style="position:absolute;left:12374;top:18853;width:16;height:16" coordorigin="12374,18853" coordsize="16,16" path="m12374,18853l12390,18869e" filled="false" stroked="true" strokeweight=".318763pt" strokecolor="#bababa">
                <v:path arrowok="t"/>
              </v:shape>
            </v:group>
            <v:group style="position:absolute;left:12374;top:18853;width:16;height:16" coordorigin="12374,18853" coordsize="16,16">
              <v:shape style="position:absolute;left:12374;top:18853;width:16;height:16" coordorigin="12374,18853" coordsize="16,16" path="m12390,18853l12374,18869e" filled="false" stroked="true" strokeweight=".318763pt" strokecolor="#bababa">
                <v:path arrowok="t"/>
              </v:shape>
            </v:group>
            <v:group style="position:absolute;left:12043;top:18835;width:16;height:16" coordorigin="12043,18835" coordsize="16,16">
              <v:shape style="position:absolute;left:12043;top:18835;width:16;height:16" coordorigin="12043,18835" coordsize="16,16" path="m12043,18835l12059,18851e" filled="false" stroked="true" strokeweight=".318763pt" strokecolor="#bababa">
                <v:path arrowok="t"/>
              </v:shape>
            </v:group>
            <v:group style="position:absolute;left:12043;top:18835;width:16;height:16" coordorigin="12043,18835" coordsize="16,16">
              <v:shape style="position:absolute;left:12043;top:18835;width:16;height:16" coordorigin="12043,18835" coordsize="16,16" path="m12059,18835l12043,18851e" filled="false" stroked="true" strokeweight=".318763pt" strokecolor="#bababa">
                <v:path arrowok="t"/>
              </v:shape>
            </v:group>
            <v:group style="position:absolute;left:10833;top:18618;width:16;height:16" coordorigin="10833,18618" coordsize="16,16">
              <v:shape style="position:absolute;left:10833;top:18618;width:16;height:16" coordorigin="10833,18618" coordsize="16,16" path="m10833,18618l10849,18634e" filled="false" stroked="true" strokeweight=".318763pt" strokecolor="#bababa">
                <v:path arrowok="t"/>
              </v:shape>
            </v:group>
            <v:group style="position:absolute;left:10833;top:18618;width:16;height:16" coordorigin="10833,18618" coordsize="16,16">
              <v:shape style="position:absolute;left:10833;top:18618;width:16;height:16" coordorigin="10833,18618" coordsize="16,16" path="m10849,18618l10833,18634e" filled="false" stroked="true" strokeweight=".318763pt" strokecolor="#bababa">
                <v:path arrowok="t"/>
              </v:shape>
            </v:group>
            <v:group style="position:absolute;left:10504;top:18516;width:16;height:16" coordorigin="10504,18516" coordsize="16,16">
              <v:shape style="position:absolute;left:10504;top:18516;width:16;height:16" coordorigin="10504,18516" coordsize="16,16" path="m10504,18516l10520,18532e" filled="false" stroked="true" strokeweight=".318763pt" strokecolor="#bababa">
                <v:path arrowok="t"/>
              </v:shape>
            </v:group>
            <v:group style="position:absolute;left:10504;top:18516;width:16;height:16" coordorigin="10504,18516" coordsize="16,16">
              <v:shape style="position:absolute;left:10504;top:18516;width:16;height:16" coordorigin="10504,18516" coordsize="16,16" path="m10520,18516l10504,18532e" filled="false" stroked="true" strokeweight=".318763pt" strokecolor="#bababa">
                <v:path arrowok="t"/>
              </v:shape>
            </v:group>
            <v:group style="position:absolute;left:10250;top:18419;width:16;height:16" coordorigin="10250,18419" coordsize="16,16">
              <v:shape style="position:absolute;left:10250;top:18419;width:16;height:16" coordorigin="10250,18419" coordsize="16,16" path="m10250,18419l10266,18435e" filled="false" stroked="true" strokeweight=".318763pt" strokecolor="#bababa">
                <v:path arrowok="t"/>
              </v:shape>
            </v:group>
            <v:group style="position:absolute;left:10250;top:18419;width:16;height:16" coordorigin="10250,18419" coordsize="16,16">
              <v:shape style="position:absolute;left:10250;top:18419;width:16;height:16" coordorigin="10250,18419" coordsize="16,16" path="m10266,18419l10250,18435e" filled="false" stroked="true" strokeweight=".318763pt" strokecolor="#bababa">
                <v:path arrowok="t"/>
              </v:shape>
            </v:group>
            <v:group style="position:absolute;left:9944;top:18288;width:16;height:16" coordorigin="9944,18288" coordsize="16,16">
              <v:shape style="position:absolute;left:9944;top:18288;width:16;height:16" coordorigin="9944,18288" coordsize="16,16" path="m9944,18288l9960,18304e" filled="false" stroked="true" strokeweight=".318763pt" strokecolor="#bababa">
                <v:path arrowok="t"/>
              </v:shape>
            </v:group>
            <v:group style="position:absolute;left:9944;top:18288;width:16;height:16" coordorigin="9944,18288" coordsize="16,16">
              <v:shape style="position:absolute;left:9944;top:18288;width:16;height:16" coordorigin="9944,18288" coordsize="16,16" path="m9960,18288l9944,18304e" filled="false" stroked="true" strokeweight=".318763pt" strokecolor="#bababa">
                <v:path arrowok="t"/>
              </v:shape>
            </v:group>
            <v:group style="position:absolute;left:9713;top:18174;width:16;height:16" coordorigin="9713,18174" coordsize="16,16">
              <v:shape style="position:absolute;left:9713;top:18174;width:16;height:16" coordorigin="9713,18174" coordsize="16,16" path="m9713,18174l9729,18190e" filled="false" stroked="true" strokeweight=".318763pt" strokecolor="#bababa">
                <v:path arrowok="t"/>
              </v:shape>
            </v:group>
            <v:group style="position:absolute;left:9713;top:18174;width:16;height:16" coordorigin="9713,18174" coordsize="16,16">
              <v:shape style="position:absolute;left:9713;top:18174;width:16;height:16" coordorigin="9713,18174" coordsize="16,16" path="m9729,18174l9713,18190e" filled="false" stroked="true" strokeweight=".318763pt" strokecolor="#bababa">
                <v:path arrowok="t"/>
              </v:shape>
            </v:group>
            <v:group style="position:absolute;left:9576;top:18104;width:16;height:16" coordorigin="9576,18104" coordsize="16,16">
              <v:shape style="position:absolute;left:9576;top:18104;width:16;height:16" coordorigin="9576,18104" coordsize="16,16" path="m9576,18104l9592,18120e" filled="false" stroked="true" strokeweight=".318763pt" strokecolor="#bababa">
                <v:path arrowok="t"/>
              </v:shape>
            </v:group>
            <v:group style="position:absolute;left:9576;top:18104;width:16;height:16" coordorigin="9576,18104" coordsize="16,16">
              <v:shape style="position:absolute;left:9576;top:18104;width:16;height:16" coordorigin="9576,18104" coordsize="16,16" path="m9592,18104l9576,18120e" filled="false" stroked="true" strokeweight=".318763pt" strokecolor="#bababa">
                <v:path arrowok="t"/>
              </v:shape>
            </v:group>
            <v:group style="position:absolute;left:17224;top:16239;width:16;height:16" coordorigin="17224,16239" coordsize="16,16">
              <v:shape style="position:absolute;left:17224;top:16239;width:16;height:16" coordorigin="17224,16239" coordsize="16,16" path="m17224,16239l17240,16255e" filled="false" stroked="true" strokeweight=".318763pt" strokecolor="#bababa">
                <v:path arrowok="t"/>
              </v:shape>
            </v:group>
            <v:group style="position:absolute;left:17224;top:16239;width:16;height:16" coordorigin="17224,16239" coordsize="16,16">
              <v:shape style="position:absolute;left:17224;top:16239;width:16;height:16" coordorigin="17224,16239" coordsize="16,16" path="m17240,16239l17224,16255e" filled="false" stroked="true" strokeweight=".318763pt" strokecolor="#bababa">
                <v:path arrowok="t"/>
              </v:shape>
            </v:group>
            <v:group style="position:absolute;left:16892;top:16724;width:16;height:16" coordorigin="16892,16724" coordsize="16,16">
              <v:shape style="position:absolute;left:16892;top:16724;width:16;height:16" coordorigin="16892,16724" coordsize="16,16" path="m16892,16724l16908,16739e" filled="false" stroked="true" strokeweight=".318763pt" strokecolor="#bababa">
                <v:path arrowok="t"/>
              </v:shape>
            </v:group>
            <v:group style="position:absolute;left:16892;top:16724;width:16;height:16" coordorigin="16892,16724" coordsize="16,16">
              <v:shape style="position:absolute;left:16892;top:16724;width:16;height:16" coordorigin="16892,16724" coordsize="16,16" path="m16908,16724l16892,16739e" filled="false" stroked="true" strokeweight=".318763pt" strokecolor="#bababa">
                <v:path arrowok="t"/>
              </v:shape>
            </v:group>
            <v:group style="position:absolute;left:16467;top:17238;width:16;height:16" coordorigin="16467,17238" coordsize="16,16">
              <v:shape style="position:absolute;left:16467;top:17238;width:16;height:16" coordorigin="16467,17238" coordsize="16,16" path="m16467,17238l16483,17254e" filled="false" stroked="true" strokeweight=".318763pt" strokecolor="#bababa">
                <v:path arrowok="t"/>
              </v:shape>
            </v:group>
            <v:group style="position:absolute;left:16467;top:17238;width:16;height:16" coordorigin="16467,17238" coordsize="16,16">
              <v:shape style="position:absolute;left:16467;top:17238;width:16;height:16" coordorigin="16467,17238" coordsize="16,16" path="m16483,17238l16467,17254e" filled="false" stroked="true" strokeweight=".318763pt" strokecolor="#bababa">
                <v:path arrowok="t"/>
              </v:shape>
            </v:group>
            <v:group style="position:absolute;left:17535;top:16427;width:16;height:16" coordorigin="17535,16427" coordsize="16,16">
              <v:shape style="position:absolute;left:17535;top:16427;width:16;height:16" coordorigin="17535,16427" coordsize="16,16" path="m17535,16427l17551,16443e" filled="false" stroked="true" strokeweight=".318763pt" strokecolor="#bababa">
                <v:path arrowok="t"/>
              </v:shape>
            </v:group>
            <v:group style="position:absolute;left:17535;top:16427;width:16;height:16" coordorigin="17535,16427" coordsize="16,16">
              <v:shape style="position:absolute;left:17535;top:16427;width:16;height:16" coordorigin="17535,16427" coordsize="16,16" path="m17551,16427l17535,16443e" filled="false" stroked="true" strokeweight=".318763pt" strokecolor="#bababa">
                <v:path arrowok="t"/>
              </v:shape>
            </v:group>
            <v:group style="position:absolute;left:17308;top:16518;width:16;height:16" coordorigin="17308,16518" coordsize="16,16">
              <v:shape style="position:absolute;left:17308;top:16518;width:16;height:16" coordorigin="17308,16518" coordsize="16,16" path="m17308,16518l17324,16534e" filled="false" stroked="true" strokeweight=".318763pt" strokecolor="#bababa">
                <v:path arrowok="t"/>
              </v:shape>
            </v:group>
            <v:group style="position:absolute;left:17308;top:16518;width:16;height:16" coordorigin="17308,16518" coordsize="16,16">
              <v:shape style="position:absolute;left:17308;top:16518;width:16;height:16" coordorigin="17308,16518" coordsize="16,16" path="m17324,16518l17308,16534e" filled="false" stroked="true" strokeweight=".318763pt" strokecolor="#bababa">
                <v:path arrowok="t"/>
              </v:shape>
            </v:group>
            <v:group style="position:absolute;left:17257;top:16792;width:16;height:16" coordorigin="17257,16792" coordsize="16,16">
              <v:shape style="position:absolute;left:17257;top:16792;width:16;height:16" coordorigin="17257,16792" coordsize="16,16" path="m17257,16792l17273,16808e" filled="false" stroked="true" strokeweight=".318763pt" strokecolor="#bababa">
                <v:path arrowok="t"/>
              </v:shape>
            </v:group>
            <v:group style="position:absolute;left:17257;top:16792;width:16;height:16" coordorigin="17257,16792" coordsize="16,16">
              <v:shape style="position:absolute;left:17257;top:16792;width:16;height:16" coordorigin="17257,16792" coordsize="16,16" path="m17273,16792l17257,16808e" filled="false" stroked="true" strokeweight=".318763pt" strokecolor="#bababa">
                <v:path arrowok="t"/>
              </v:shape>
            </v:group>
            <v:group style="position:absolute;left:17436;top:16940;width:16;height:16" coordorigin="17436,16940" coordsize="16,16">
              <v:shape style="position:absolute;left:17436;top:16940;width:16;height:16" coordorigin="17436,16940" coordsize="16,16" path="m17436,16940l17452,16956e" filled="false" stroked="true" strokeweight=".318763pt" strokecolor="#bababa">
                <v:path arrowok="t"/>
              </v:shape>
            </v:group>
            <v:group style="position:absolute;left:17436;top:16940;width:16;height:16" coordorigin="17436,16940" coordsize="16,16">
              <v:shape style="position:absolute;left:17436;top:16940;width:16;height:16" coordorigin="17436,16940" coordsize="16,16" path="m17452,16940l17436,16956e" filled="false" stroked="true" strokeweight=".318763pt" strokecolor="#bababa">
                <v:path arrowok="t"/>
              </v:shape>
            </v:group>
            <v:group style="position:absolute;left:17664;top:16899;width:16;height:16" coordorigin="17664,16899" coordsize="16,16">
              <v:shape style="position:absolute;left:17664;top:16899;width:16;height:16" coordorigin="17664,16899" coordsize="16,16" path="m17664,16899l17680,16915e" filled="false" stroked="true" strokeweight=".318763pt" strokecolor="#bababa">
                <v:path arrowok="t"/>
              </v:shape>
            </v:group>
            <v:group style="position:absolute;left:17664;top:16899;width:16;height:16" coordorigin="17664,16899" coordsize="16,16">
              <v:shape style="position:absolute;left:17664;top:16899;width:16;height:16" coordorigin="17664,16899" coordsize="16,16" path="m17680,16899l17664,16915e" filled="false" stroked="true" strokeweight=".318763pt" strokecolor="#bababa">
                <v:path arrowok="t"/>
              </v:shape>
            </v:group>
            <v:group style="position:absolute;left:17770;top:16692;width:18;height:16" coordorigin="17770,16692" coordsize="18,16">
              <v:shape style="position:absolute;left:17770;top:16692;width:18;height:16" coordorigin="17770,16692" coordsize="18,16" path="m17770,16692l17788,16708e" filled="false" stroked="true" strokeweight=".318763pt" strokecolor="#bababa">
                <v:path arrowok="t"/>
              </v:shape>
            </v:group>
            <v:group style="position:absolute;left:17770;top:16692;width:18;height:16" coordorigin="17770,16692" coordsize="18,16">
              <v:shape style="position:absolute;left:17770;top:16692;width:18;height:16" coordorigin="17770,16692" coordsize="18,16" path="m17788,16692l17770,16708e" filled="false" stroked="true" strokeweight=".318763pt" strokecolor="#bababa">
                <v:path arrowok="t"/>
              </v:shape>
            </v:group>
            <v:group style="position:absolute;left:17667;top:16486;width:16;height:16" coordorigin="17667,16486" coordsize="16,16">
              <v:shape style="position:absolute;left:17667;top:16486;width:16;height:16" coordorigin="17667,16486" coordsize="16,16" path="m17667,16486l17683,16502e" filled="false" stroked="true" strokeweight=".318763pt" strokecolor="#bababa">
                <v:path arrowok="t"/>
              </v:shape>
            </v:group>
            <v:group style="position:absolute;left:17667;top:16486;width:16;height:16" coordorigin="17667,16486" coordsize="16,16">
              <v:shape style="position:absolute;left:17667;top:16486;width:16;height:16" coordorigin="17667,16486" coordsize="16,16" path="m17683,16486l17667,16502e" filled="false" stroked="true" strokeweight=".318763pt" strokecolor="#bababa">
                <v:path arrowok="t"/>
              </v:shape>
            </v:group>
            <v:group style="position:absolute;left:18943;top:16081;width:16;height:16" coordorigin="18943,16081" coordsize="16,16">
              <v:shape style="position:absolute;left:18943;top:16081;width:16;height:16" coordorigin="18943,16081" coordsize="16,16" path="m18943,16081l18959,16097e" filled="false" stroked="true" strokeweight=".318763pt" strokecolor="#bababa">
                <v:path arrowok="t"/>
              </v:shape>
            </v:group>
            <v:group style="position:absolute;left:18943;top:16081;width:16;height:16" coordorigin="18943,16081" coordsize="16,16">
              <v:shape style="position:absolute;left:18943;top:16081;width:16;height:16" coordorigin="18943,16081" coordsize="16,16" path="m18959,16081l18943,16097e" filled="false" stroked="true" strokeweight=".318763pt" strokecolor="#bababa">
                <v:path arrowok="t"/>
              </v:shape>
            </v:group>
            <v:group style="position:absolute;left:18817;top:15967;width:16;height:16" coordorigin="18817,15967" coordsize="16,16">
              <v:shape style="position:absolute;left:18817;top:15967;width:16;height:16" coordorigin="18817,15967" coordsize="16,16" path="m18817,15967l18833,15982e" filled="false" stroked="true" strokeweight=".318763pt" strokecolor="#bababa">
                <v:path arrowok="t"/>
              </v:shape>
            </v:group>
            <v:group style="position:absolute;left:18817;top:15967;width:16;height:16" coordorigin="18817,15967" coordsize="16,16">
              <v:shape style="position:absolute;left:18817;top:15967;width:16;height:16" coordorigin="18817,15967" coordsize="16,16" path="m18833,15967l18817,15982e" filled="false" stroked="true" strokeweight=".318763pt" strokecolor="#bababa">
                <v:path arrowok="t"/>
              </v:shape>
            </v:group>
            <v:group style="position:absolute;left:20854;top:17280;width:16;height:16" coordorigin="20854,17280" coordsize="16,16">
              <v:shape style="position:absolute;left:20854;top:17280;width:16;height:16" coordorigin="20854,17280" coordsize="16,16" path="m20854,17280l20870,17296e" filled="false" stroked="true" strokeweight=".318763pt" strokecolor="#bababa">
                <v:path arrowok="t"/>
              </v:shape>
            </v:group>
            <v:group style="position:absolute;left:20854;top:17280;width:16;height:16" coordorigin="20854,17280" coordsize="16,16">
              <v:shape style="position:absolute;left:20854;top:17280;width:16;height:16" coordorigin="20854,17280" coordsize="16,16" path="m20870,17280l20854,17296e" filled="false" stroked="true" strokeweight=".318763pt" strokecolor="#bababa">
                <v:path arrowok="t"/>
              </v:shape>
            </v:group>
            <v:group style="position:absolute;left:20449;top:16789;width:18;height:16" coordorigin="20449,16789" coordsize="18,16">
              <v:shape style="position:absolute;left:20449;top:16789;width:18;height:16" coordorigin="20449,16789" coordsize="18,16" path="m20449,16789l20467,16805e" filled="false" stroked="true" strokeweight=".318763pt" strokecolor="#bababa">
                <v:path arrowok="t"/>
              </v:shape>
            </v:group>
            <v:group style="position:absolute;left:20449;top:16789;width:18;height:16" coordorigin="20449,16789" coordsize="18,16">
              <v:shape style="position:absolute;left:20449;top:16789;width:18;height:16" coordorigin="20449,16789" coordsize="18,16" path="m20467,16789l20449,16805e" filled="false" stroked="true" strokeweight=".318763pt" strokecolor="#bababa">
                <v:path arrowok="t"/>
              </v:shape>
            </v:group>
            <v:group style="position:absolute;left:20006;top:16333;width:16;height:16" coordorigin="20006,16333" coordsize="16,16">
              <v:shape style="position:absolute;left:20006;top:16333;width:16;height:16" coordorigin="20006,16333" coordsize="16,16" path="m20006,16333l20022,16349e" filled="false" stroked="true" strokeweight=".318763pt" strokecolor="#bababa">
                <v:path arrowok="t"/>
              </v:shape>
            </v:group>
            <v:group style="position:absolute;left:20006;top:16333;width:16;height:16" coordorigin="20006,16333" coordsize="16,16">
              <v:shape style="position:absolute;left:20006;top:16333;width:16;height:16" coordorigin="20006,16333" coordsize="16,16" path="m20022,16333l20006,16349e" filled="false" stroked="true" strokeweight=".318763pt" strokecolor="#bababa">
                <v:path arrowok="t"/>
              </v:shape>
            </v:group>
            <v:group style="position:absolute;left:19608;top:15888;width:16;height:16" coordorigin="19608,15888" coordsize="16,16">
              <v:shape style="position:absolute;left:19608;top:15888;width:16;height:16" coordorigin="19608,15888" coordsize="16,16" path="m19608,15888l19624,15904e" filled="false" stroked="true" strokeweight=".318763pt" strokecolor="#bababa">
                <v:path arrowok="t"/>
              </v:shape>
            </v:group>
            <v:group style="position:absolute;left:19608;top:15888;width:16;height:16" coordorigin="19608,15888" coordsize="16,16">
              <v:shape style="position:absolute;left:19608;top:15888;width:16;height:16" coordorigin="19608,15888" coordsize="16,16" path="m19624,15888l19608,15904e" filled="false" stroked="true" strokeweight=".318763pt" strokecolor="#bababa">
                <v:path arrowok="t"/>
              </v:shape>
            </v:group>
            <v:group style="position:absolute;left:18817;top:14900;width:16;height:16" coordorigin="18817,14900" coordsize="16,16">
              <v:shape style="position:absolute;left:18817;top:14900;width:16;height:16" coordorigin="18817,14900" coordsize="16,16" path="m18817,14900l18833,14916e" filled="false" stroked="true" strokeweight=".318763pt" strokecolor="#bababa">
                <v:path arrowok="t"/>
              </v:shape>
            </v:group>
            <v:group style="position:absolute;left:18817;top:14900;width:16;height:16" coordorigin="18817,14900" coordsize="16,16">
              <v:shape style="position:absolute;left:18817;top:14900;width:16;height:16" coordorigin="18817,14900" coordsize="16,16" path="m18833,14900l18817,14916e" filled="false" stroked="true" strokeweight=".318763pt" strokecolor="#bababa">
                <v:path arrowok="t"/>
              </v:shape>
            </v:group>
            <v:group style="position:absolute;left:18445;top:14352;width:16;height:16" coordorigin="18445,14352" coordsize="16,16">
              <v:shape style="position:absolute;left:18445;top:14352;width:16;height:16" coordorigin="18445,14352" coordsize="16,16" path="m18445,14352l18461,14368e" filled="false" stroked="true" strokeweight=".318763pt" strokecolor="#bababa">
                <v:path arrowok="t"/>
              </v:shape>
            </v:group>
            <v:group style="position:absolute;left:18445;top:14352;width:16;height:16" coordorigin="18445,14352" coordsize="16,16">
              <v:shape style="position:absolute;left:18445;top:14352;width:16;height:16" coordorigin="18445,14352" coordsize="16,16" path="m18461,14352l18445,14368e" filled="false" stroked="true" strokeweight=".318763pt" strokecolor="#bababa">
                <v:path arrowok="t"/>
              </v:shape>
            </v:group>
            <v:group style="position:absolute;left:18228;top:15430;width:16;height:16" coordorigin="18228,15430" coordsize="16,16">
              <v:shape style="position:absolute;left:18228;top:15430;width:16;height:16" coordorigin="18228,15430" coordsize="16,16" path="m18228,15430l18244,15445e" filled="false" stroked="true" strokeweight=".318763pt" strokecolor="#bababa">
                <v:path arrowok="t"/>
              </v:shape>
            </v:group>
            <v:group style="position:absolute;left:18228;top:15430;width:16;height:16" coordorigin="18228,15430" coordsize="16,16">
              <v:shape style="position:absolute;left:18228;top:15430;width:16;height:16" coordorigin="18228,15430" coordsize="16,16" path="m18244,15430l18228,15445e" filled="false" stroked="true" strokeweight=".318763pt" strokecolor="#bababa">
                <v:path arrowok="t"/>
              </v:shape>
            </v:group>
            <v:group style="position:absolute;left:18661;top:15823;width:16;height:16" coordorigin="18661,15823" coordsize="16,16">
              <v:shape style="position:absolute;left:18661;top:15823;width:16;height:16" coordorigin="18661,15823" coordsize="16,16" path="m18661,15823l18677,15839e" filled="false" stroked="true" strokeweight=".318763pt" strokecolor="#bababa">
                <v:path arrowok="t"/>
              </v:shape>
            </v:group>
            <v:group style="position:absolute;left:18661;top:15823;width:16;height:16" coordorigin="18661,15823" coordsize="16,16">
              <v:shape style="position:absolute;left:18661;top:15823;width:16;height:16" coordorigin="18661,15823" coordsize="16,16" path="m18677,15823l18661,15839e" filled="false" stroked="true" strokeweight=".318763pt" strokecolor="#bababa">
                <v:path arrowok="t"/>
              </v:shape>
            </v:group>
            <v:group style="position:absolute;left:19096;top:16309;width:16;height:16" coordorigin="19096,16309" coordsize="16,16">
              <v:shape style="position:absolute;left:19096;top:16309;width:16;height:16" coordorigin="19096,16309" coordsize="16,16" path="m19096,16309l19112,16325e" filled="false" stroked="true" strokeweight=".318763pt" strokecolor="#bababa">
                <v:path arrowok="t"/>
              </v:shape>
            </v:group>
            <v:group style="position:absolute;left:19096;top:16309;width:16;height:16" coordorigin="19096,16309" coordsize="16,16">
              <v:shape style="position:absolute;left:19096;top:16309;width:16;height:16" coordorigin="19096,16309" coordsize="16,16" path="m19112,16309l19096,16325e" filled="false" stroked="true" strokeweight=".318763pt" strokecolor="#bababa">
                <v:path arrowok="t"/>
              </v:shape>
            </v:group>
            <v:group style="position:absolute;left:19551;top:16752;width:16;height:16" coordorigin="19551,16752" coordsize="16,16">
              <v:shape style="position:absolute;left:19551;top:16752;width:16;height:16" coordorigin="19551,16752" coordsize="16,16" path="m19551,16752l19566,16768e" filled="false" stroked="true" strokeweight=".318763pt" strokecolor="#bababa">
                <v:path arrowok="t"/>
              </v:shape>
            </v:group>
            <v:group style="position:absolute;left:19551;top:16752;width:16;height:16" coordorigin="19551,16752" coordsize="16,16">
              <v:shape style="position:absolute;left:19551;top:16752;width:16;height:16" coordorigin="19551,16752" coordsize="16,16" path="m19566,16752l19551,16768e" filled="false" stroked="true" strokeweight=".318763pt" strokecolor="#bababa">
                <v:path arrowok="t"/>
              </v:shape>
            </v:group>
            <v:group style="position:absolute;left:19994;top:17256;width:16;height:16" coordorigin="19994,17256" coordsize="16,16">
              <v:shape style="position:absolute;left:19994;top:17256;width:16;height:16" coordorigin="19994,17256" coordsize="16,16" path="m19994,17256l20010,17272e" filled="false" stroked="true" strokeweight=".318763pt" strokecolor="#bababa">
                <v:path arrowok="t"/>
              </v:shape>
            </v:group>
            <v:group style="position:absolute;left:19994;top:17256;width:16;height:16" coordorigin="19994,17256" coordsize="16,16">
              <v:shape style="position:absolute;left:19994;top:17256;width:16;height:16" coordorigin="19994,17256" coordsize="16,16" path="m20010,17256l19994,17272e" filled="false" stroked="true" strokeweight=".318763pt" strokecolor="#bababa">
                <v:path arrowok="t"/>
              </v:shape>
            </v:group>
            <v:group style="position:absolute;left:19087;top:17226;width:16;height:16" coordorigin="19087,17226" coordsize="16,16">
              <v:shape style="position:absolute;left:19087;top:17226;width:16;height:16" coordorigin="19087,17226" coordsize="16,16" path="m19087,17226l19103,17241e" filled="false" stroked="true" strokeweight=".318763pt" strokecolor="#bababa">
                <v:path arrowok="t"/>
              </v:shape>
            </v:group>
            <v:group style="position:absolute;left:19087;top:17226;width:16;height:16" coordorigin="19087,17226" coordsize="16,16">
              <v:shape style="position:absolute;left:19087;top:17226;width:16;height:16" coordorigin="19087,17226" coordsize="16,16" path="m19103,17226l19087,17241e" filled="false" stroked="true" strokeweight=".318763pt" strokecolor="#bababa">
                <v:path arrowok="t"/>
              </v:shape>
            </v:group>
            <v:group style="position:absolute;left:18631;top:16760;width:16;height:16" coordorigin="18631,16760" coordsize="16,16">
              <v:shape style="position:absolute;left:18631;top:16760;width:16;height:16" coordorigin="18631,16760" coordsize="16,16" path="m18631,16760l18647,16776e" filled="false" stroked="true" strokeweight=".318763pt" strokecolor="#bababa">
                <v:path arrowok="t"/>
              </v:shape>
            </v:group>
            <v:group style="position:absolute;left:18631;top:16760;width:16;height:16" coordorigin="18631,16760" coordsize="16,16">
              <v:shape style="position:absolute;left:18631;top:16760;width:16;height:16" coordorigin="18631,16760" coordsize="16,16" path="m18647,16760l18631,16776e" filled="false" stroked="true" strokeweight=".318763pt" strokecolor="#bababa">
                <v:path arrowok="t"/>
              </v:shape>
            </v:group>
            <v:group style="position:absolute;left:18092;top:16287;width:16;height:16" coordorigin="18092,16287" coordsize="16,16">
              <v:shape style="position:absolute;left:18092;top:16287;width:16;height:16" coordorigin="18092,16287" coordsize="16,16" path="m18092,16287l18108,16303e" filled="false" stroked="true" strokeweight=".318763pt" strokecolor="#bababa">
                <v:path arrowok="t"/>
              </v:shape>
            </v:group>
            <v:group style="position:absolute;left:18092;top:16287;width:16;height:16" coordorigin="18092,16287" coordsize="16,16">
              <v:shape style="position:absolute;left:18092;top:16287;width:16;height:16" coordorigin="18092,16287" coordsize="16,16" path="m18108,16287l18092,16303e" filled="false" stroked="true" strokeweight=".318763pt" strokecolor="#bababa">
                <v:path arrowok="t"/>
              </v:shape>
            </v:group>
            <v:group style="position:absolute;left:17589;top:15807;width:16;height:16" coordorigin="17589,15807" coordsize="16,16">
              <v:shape style="position:absolute;left:17589;top:15807;width:16;height:16" coordorigin="17589,15807" coordsize="16,16" path="m17589,15807l17605,15823e" filled="false" stroked="true" strokeweight=".318763pt" strokecolor="#bababa">
                <v:path arrowok="t"/>
              </v:shape>
            </v:group>
            <v:group style="position:absolute;left:17589;top:15807;width:16;height:16" coordorigin="17589,15807" coordsize="16,16">
              <v:shape style="position:absolute;left:17589;top:15807;width:16;height:16" coordorigin="17589,15807" coordsize="16,16" path="m17605,15807l17589,15823e" filled="false" stroked="true" strokeweight=".318763pt" strokecolor="#bababa">
                <v:path arrowok="t"/>
              </v:shape>
            </v:group>
            <v:group style="position:absolute;left:21933;top:18443;width:16;height:16" coordorigin="21933,18443" coordsize="16,16">
              <v:shape style="position:absolute;left:21933;top:18443;width:16;height:16" coordorigin="21933,18443" coordsize="16,16" path="m21933,18443l21949,18459e" filled="false" stroked="true" strokeweight=".318763pt" strokecolor="#bababa">
                <v:path arrowok="t"/>
              </v:shape>
            </v:group>
            <v:group style="position:absolute;left:21933;top:18443;width:16;height:16" coordorigin="21933,18443" coordsize="16,16">
              <v:shape style="position:absolute;left:21933;top:18443;width:16;height:16" coordorigin="21933,18443" coordsize="16,16" path="m21949,18443l21933,18459e" filled="false" stroked="true" strokeweight=".318763pt" strokecolor="#bababa">
                <v:path arrowok="t"/>
              </v:shape>
            </v:group>
            <v:group style="position:absolute;left:21970;top:18453;width:16;height:16" coordorigin="21970,18453" coordsize="16,16">
              <v:shape style="position:absolute;left:21970;top:18453;width:16;height:16" coordorigin="21970,18453" coordsize="16,16" path="m21970,18453l21986,18469e" filled="false" stroked="true" strokeweight=".318763pt" strokecolor="#bababa">
                <v:path arrowok="t"/>
              </v:shape>
            </v:group>
            <v:group style="position:absolute;left:21970;top:18453;width:16;height:16" coordorigin="21970,18453" coordsize="16,16">
              <v:shape style="position:absolute;left:21970;top:18453;width:16;height:16" coordorigin="21970,18453" coordsize="16,16" path="m21986,18453l21970,18469e" filled="false" stroked="true" strokeweight=".318763pt" strokecolor="#bababa">
                <v:path arrowok="t"/>
              </v:shape>
            </v:group>
            <v:group style="position:absolute;left:21979;top:18416;width:16;height:16" coordorigin="21979,18416" coordsize="16,16">
              <v:shape style="position:absolute;left:21979;top:18416;width:16;height:16" coordorigin="21979,18416" coordsize="16,16" path="m21979,18416l21995,18432e" filled="false" stroked="true" strokeweight=".318763pt" strokecolor="#bababa">
                <v:path arrowok="t"/>
              </v:shape>
            </v:group>
            <v:group style="position:absolute;left:21979;top:18416;width:16;height:16" coordorigin="21979,18416" coordsize="16,16">
              <v:shape style="position:absolute;left:21979;top:18416;width:16;height:16" coordorigin="21979,18416" coordsize="16,16" path="m21995,18416l21979,18432e" filled="false" stroked="true" strokeweight=".318763pt" strokecolor="#bababa">
                <v:path arrowok="t"/>
              </v:shape>
            </v:group>
            <v:group style="position:absolute;left:21944;top:18406;width:16;height:16" coordorigin="21944,18406" coordsize="16,16">
              <v:shape style="position:absolute;left:21944;top:18406;width:16;height:16" coordorigin="21944,18406" coordsize="16,16" path="m21944,18406l21960,18422e" filled="false" stroked="true" strokeweight=".318763pt" strokecolor="#bababa">
                <v:path arrowok="t"/>
              </v:shape>
            </v:group>
            <v:group style="position:absolute;left:21944;top:18406;width:16;height:16" coordorigin="21944,18406" coordsize="16,16">
              <v:shape style="position:absolute;left:21944;top:18406;width:16;height:16" coordorigin="21944,18406" coordsize="16,16" path="m21960,18406l21944,18422e" filled="false" stroked="true" strokeweight=".318763pt" strokecolor="#bababa">
                <v:path arrowok="t"/>
              </v:shape>
            </v:group>
            <v:group style="position:absolute;left:19485;top:19414;width:16;height:16" coordorigin="19485,19414" coordsize="16,16">
              <v:shape style="position:absolute;left:19485;top:19414;width:16;height:16" coordorigin="19485,19414" coordsize="16,16" path="m19485,19414l19501,19429e" filled="false" stroked="true" strokeweight=".318763pt" strokecolor="#bababa">
                <v:path arrowok="t"/>
              </v:shape>
            </v:group>
            <v:group style="position:absolute;left:19485;top:19414;width:16;height:16" coordorigin="19485,19414" coordsize="16,16">
              <v:shape style="position:absolute;left:19485;top:19414;width:16;height:16" coordorigin="19485,19414" coordsize="16,16" path="m19501,19414l19485,19429e" filled="false" stroked="true" strokeweight=".318763pt" strokecolor="#bababa">
                <v:path arrowok="t"/>
              </v:shape>
            </v:group>
            <v:group style="position:absolute;left:19455;top:19386;width:16;height:16" coordorigin="19455,19386" coordsize="16,16">
              <v:shape style="position:absolute;left:19455;top:19386;width:16;height:16" coordorigin="19455,19386" coordsize="16,16" path="m19455,19386l19471,19402e" filled="false" stroked="true" strokeweight=".318763pt" strokecolor="#bababa">
                <v:path arrowok="t"/>
              </v:shape>
            </v:group>
            <v:group style="position:absolute;left:19455;top:19386;width:16;height:16" coordorigin="19455,19386" coordsize="16,16">
              <v:shape style="position:absolute;left:19455;top:19386;width:16;height:16" coordorigin="19455,19386" coordsize="16,16" path="m19471,19386l19455,19402e" filled="false" stroked="true" strokeweight=".318763pt" strokecolor="#bababa">
                <v:path arrowok="t"/>
              </v:shape>
            </v:group>
            <v:group style="position:absolute;left:19423;top:19426;width:16;height:16" coordorigin="19423,19426" coordsize="16,16">
              <v:shape style="position:absolute;left:19423;top:19426;width:16;height:16" coordorigin="19423,19426" coordsize="16,16" path="m19423,19426l19439,19442e" filled="false" stroked="true" strokeweight=".318763pt" strokecolor="#bababa">
                <v:path arrowok="t"/>
              </v:shape>
            </v:group>
            <v:group style="position:absolute;left:19423;top:19426;width:16;height:16" coordorigin="19423,19426" coordsize="16,16">
              <v:shape style="position:absolute;left:19423;top:19426;width:16;height:16" coordorigin="19423,19426" coordsize="16,16" path="m19439,19426l19423,19442e" filled="false" stroked="true" strokeweight=".318763pt" strokecolor="#bababa">
                <v:path arrowok="t"/>
              </v:shape>
              <v:shape style="position:absolute;left:9715;top:3935;width:382;height:80" type="#_x0000_t75" stroked="false">
                <v:imagedata r:id="rId215" o:title=""/>
              </v:shape>
            </v:group>
            <v:group style="position:absolute;left:15633;top:3938;width:754;height:2" coordorigin="15633,3938" coordsize="754,2">
              <v:shape style="position:absolute;left:15633;top:3938;width:754;height:2" coordorigin="15633,3938" coordsize="754,0" path="m15633,3938l16387,3938e" filled="false" stroked="true" strokeweight=".318763pt" strokecolor="#989898">
                <v:path arrowok="t"/>
              </v:shape>
            </v:group>
            <v:group style="position:absolute;left:19399;top:3938;width:753;height:2" coordorigin="19399,3938" coordsize="753,2">
              <v:shape style="position:absolute;left:19399;top:3938;width:753;height:2" coordorigin="19399,3938" coordsize="753,0" path="m19399,3938l20151,3938e" filled="false" stroked="true" strokeweight=".318763pt" strokecolor="#989898">
                <v:path arrowok="t"/>
              </v:shape>
            </v:group>
            <v:group style="position:absolute;left:11869;top:7704;width:754;height:2" coordorigin="11869,7704" coordsize="754,2">
              <v:shape style="position:absolute;left:11869;top:7704;width:754;height:2" coordorigin="11869,7704" coordsize="754,0" path="m11869,7704l12623,7704e" filled="false" stroked="true" strokeweight=".318763pt" strokecolor="#989898">
                <v:path arrowok="t"/>
              </v:shape>
              <v:shape style="position:absolute;left:9339;top:11465;width:759;height:80" type="#_x0000_t75" stroked="false">
                <v:imagedata r:id="rId216" o:title=""/>
              </v:shape>
            </v:group>
            <v:group style="position:absolute;left:11869;top:11468;width:754;height:2" coordorigin="11869,11468" coordsize="754,2">
              <v:shape style="position:absolute;left:11869;top:11468;width:754;height:2" coordorigin="11869,11468" coordsize="754,0" path="m11869,11468l12623,11468e" filled="false" stroked="true" strokeweight=".318763pt" strokecolor="#989898">
                <v:path arrowok="t"/>
              </v:shape>
            </v:group>
            <v:group style="position:absolute;left:15633;top:11468;width:754;height:2" coordorigin="15633,11468" coordsize="754,2">
              <v:shape style="position:absolute;left:15633;top:11468;width:754;height:2" coordorigin="15633,11468" coordsize="754,0" path="m15633,11468l16387,11468e" filled="false" stroked="true" strokeweight=".318763pt" strokecolor="#989898">
                <v:path arrowok="t"/>
              </v:shape>
            </v:group>
            <v:group style="position:absolute;left:11869;top:15233;width:754;height:2" coordorigin="11869,15233" coordsize="754,2">
              <v:shape style="position:absolute;left:11869;top:15233;width:754;height:2" coordorigin="11869,15233" coordsize="754,0" path="m11869,15233l12623,15233e" filled="false" stroked="true" strokeweight=".318763pt" strokecolor="#989898">
                <v:path arrowok="t"/>
              </v:shape>
            </v:group>
            <v:group style="position:absolute;left:15633;top:15233;width:754;height:2" coordorigin="15633,15233" coordsize="754,2">
              <v:shape style="position:absolute;left:15633;top:15233;width:754;height:2" coordorigin="15633,15233" coordsize="754,0" path="m15633,15233l16387,15233e" filled="false" stroked="true" strokeweight=".318763pt" strokecolor="#989898">
                <v:path arrowok="t"/>
              </v:shape>
            </v:group>
            <v:group style="position:absolute;left:11869;top:18998;width:754;height:2" coordorigin="11869,18998" coordsize="754,2">
              <v:shape style="position:absolute;left:11869;top:18998;width:754;height:2" coordorigin="11869,18998" coordsize="754,0" path="m11869,18998l12623,18998e" filled="false" stroked="true" strokeweight=".318763pt" strokecolor="#989898">
                <v:path arrowok="t"/>
              </v:shape>
            </v:group>
            <v:group style="position:absolute;left:19399;top:22762;width:753;height:2" coordorigin="19399,22762" coordsize="753,2">
              <v:shape style="position:absolute;left:19399;top:22762;width:753;height:2" coordorigin="19399,22762" coordsize="753,0" path="m19399,22762l20151,22762e" filled="false" stroked="true" strokeweight=".318763pt" strokecolor="#989898">
                <v:path arrowok="t"/>
              </v:shape>
              <v:shape style="position:absolute;left:9339;top:26524;width:759;height:80" type="#_x0000_t75" stroked="false">
                <v:imagedata r:id="rId217" o:title=""/>
              </v:shape>
            </v:group>
            <v:group style="position:absolute;left:11869;top:26527;width:754;height:2" coordorigin="11869,26527" coordsize="754,2">
              <v:shape style="position:absolute;left:11869;top:26527;width:754;height:2" coordorigin="11869,26527" coordsize="754,0" path="m11869,26527l12623,26527e" filled="false" stroked="true" strokeweight=".318763pt" strokecolor="#989898">
                <v:path arrowok="t"/>
              </v:shape>
            </v:group>
            <v:group style="position:absolute;left:15633;top:26527;width:754;height:2" coordorigin="15633,26527" coordsize="754,2">
              <v:shape style="position:absolute;left:15633;top:26527;width:754;height:2" coordorigin="15633,26527" coordsize="754,0" path="m15633,26527l16387,26527e" filled="false" stroked="true" strokeweight=".318763pt" strokecolor="#989898">
                <v:path arrowok="t"/>
              </v:shape>
            </v:group>
            <v:group style="position:absolute;left:19399;top:26527;width:753;height:2" coordorigin="19399,26527" coordsize="753,2">
              <v:shape style="position:absolute;left:19399;top:26527;width:753;height:2" coordorigin="19399,26527" coordsize="753,0" path="m19399,26527l20151,26527e" filled="false" stroked="true" strokeweight=".318763pt" strokecolor="#989898">
                <v:path arrowok="t"/>
              </v:shape>
            </v:group>
            <v:group style="position:absolute;left:12245;top:7516;width:2;height:377" coordorigin="12245,7516" coordsize="2,377">
              <v:shape style="position:absolute;left:12245;top:7516;width:2;height:377" coordorigin="12245,7516" coordsize="0,377" path="m12245,7516l12245,7892e" filled="false" stroked="true" strokeweight=".318763pt" strokecolor="#989898">
                <v:path arrowok="t"/>
              </v:shape>
            </v:group>
            <v:group style="position:absolute;left:12245;top:11280;width:2;height:377" coordorigin="12245,11280" coordsize="2,377">
              <v:shape style="position:absolute;left:12245;top:11280;width:2;height:377" coordorigin="12245,11280" coordsize="0,377" path="m12245,11280l12245,11656e" filled="false" stroked="true" strokeweight=".318763pt" strokecolor="#989898">
                <v:path arrowok="t"/>
              </v:shape>
            </v:group>
            <v:group style="position:absolute;left:12245;top:15045;width:2;height:377" coordorigin="12245,15045" coordsize="2,377">
              <v:shape style="position:absolute;left:12245;top:15045;width:2;height:377" coordorigin="12245,15045" coordsize="0,377" path="m12245,15045l12245,15422e" filled="false" stroked="true" strokeweight=".318763pt" strokecolor="#989898">
                <v:path arrowok="t"/>
              </v:shape>
            </v:group>
            <v:group style="position:absolute;left:12245;top:18810;width:2;height:377" coordorigin="12245,18810" coordsize="2,377">
              <v:shape style="position:absolute;left:12245;top:18810;width:2;height:377" coordorigin="12245,18810" coordsize="0,377" path="m12245,18810l12245,19186e" filled="false" stroked="true" strokeweight=".318763pt" strokecolor="#989898">
                <v:path arrowok="t"/>
              </v:shape>
            </v:group>
            <v:group style="position:absolute;left:12245;top:26339;width:2;height:377" coordorigin="12245,26339" coordsize="2,377">
              <v:shape style="position:absolute;left:12245;top:26339;width:2;height:377" coordorigin="12245,26339" coordsize="0,377" path="m12245,26339l12245,26716e" filled="false" stroked="true" strokeweight=".318763pt" strokecolor="#989898">
                <v:path arrowok="t"/>
              </v:shape>
            </v:group>
            <v:group style="position:absolute;left:16011;top:3750;width:2;height:378" coordorigin="16011,3750" coordsize="2,378">
              <v:shape style="position:absolute;left:16011;top:3750;width:2;height:378" coordorigin="16011,3750" coordsize="0,378" path="m16011,3750l16011,4127e" filled="false" stroked="true" strokeweight=".318763pt" strokecolor="#989898">
                <v:path arrowok="t"/>
              </v:shape>
            </v:group>
            <v:group style="position:absolute;left:16011;top:11280;width:2;height:377" coordorigin="16011,11280" coordsize="2,377">
              <v:shape style="position:absolute;left:16011;top:11280;width:2;height:377" coordorigin="16011,11280" coordsize="0,377" path="m16011,11280l16011,11656e" filled="false" stroked="true" strokeweight=".318763pt" strokecolor="#989898">
                <v:path arrowok="t"/>
              </v:shape>
            </v:group>
            <v:group style="position:absolute;left:16011;top:15045;width:2;height:377" coordorigin="16011,15045" coordsize="2,377">
              <v:shape style="position:absolute;left:16011;top:15045;width:2;height:377" coordorigin="16011,15045" coordsize="0,377" path="m16011,15045l16011,15422e" filled="false" stroked="true" strokeweight=".318763pt" strokecolor="#989898">
                <v:path arrowok="t"/>
              </v:shape>
            </v:group>
            <v:group style="position:absolute;left:16011;top:26339;width:2;height:377" coordorigin="16011,26339" coordsize="2,377">
              <v:shape style="position:absolute;left:16011;top:26339;width:2;height:377" coordorigin="16011,26339" coordsize="0,377" path="m16011,26339l16011,26716e" filled="false" stroked="true" strokeweight=".318763pt" strokecolor="#989898">
                <v:path arrowok="t"/>
              </v:shape>
            </v:group>
            <v:group style="position:absolute;left:19775;top:3750;width:2;height:378" coordorigin="19775,3750" coordsize="2,378">
              <v:shape style="position:absolute;left:19775;top:3750;width:2;height:378" coordorigin="19775,3750" coordsize="0,378" path="m19775,3750l19775,4127e" filled="false" stroked="true" strokeweight=".318763pt" strokecolor="#989898">
                <v:path arrowok="t"/>
              </v:shape>
            </v:group>
            <v:group style="position:absolute;left:19775;top:22574;width:2;height:378" coordorigin="19775,22574" coordsize="2,378">
              <v:shape style="position:absolute;left:19775;top:22574;width:2;height:378" coordorigin="19775,22574" coordsize="0,378" path="m19775,22574l19775,22951e" filled="false" stroked="true" strokeweight=".318763pt" strokecolor="#989898">
                <v:path arrowok="t"/>
              </v:shape>
            </v:group>
            <v:group style="position:absolute;left:19775;top:26339;width:2;height:377" coordorigin="19775,26339" coordsize="2,377">
              <v:shape style="position:absolute;left:19775;top:26339;width:2;height:377" coordorigin="19775,26339" coordsize="0,377" path="m19775,26339l19775,26716e" filled="false" stroked="true" strokeweight=".318763pt" strokecolor="#989898">
                <v:path arrowok="t"/>
              </v:shape>
            </v:group>
            <v:group style="position:absolute;left:575;top:7704;width:753;height:2" coordorigin="575,7704" coordsize="753,2">
              <v:shape style="position:absolute;left:575;top:7704;width:753;height:2" coordorigin="575,7704" coordsize="753,0" path="m575,7704l1327,7704e" filled="false" stroked="true" strokeweight=".318763pt" strokecolor="#989898">
                <v:path arrowok="t"/>
              </v:shape>
            </v:group>
            <v:group style="position:absolute;left:4339;top:7704;width:754;height:2" coordorigin="4339,7704" coordsize="754,2">
              <v:shape style="position:absolute;left:4339;top:7704;width:754;height:2" coordorigin="4339,7704" coordsize="754,0" path="m4339,7704l5093,7704e" filled="false" stroked="true" strokeweight=".318763pt" strokecolor="#989898">
                <v:path arrowok="t"/>
              </v:shape>
            </v:group>
            <v:group style="position:absolute;left:575;top:11468;width:753;height:2" coordorigin="575,11468" coordsize="753,2">
              <v:shape style="position:absolute;left:575;top:11468;width:753;height:2" coordorigin="575,11468" coordsize="753,0" path="m575,11468l1327,11468e" filled="false" stroked="true" strokeweight=".318763pt" strokecolor="#989898">
                <v:path arrowok="t"/>
              </v:shape>
            </v:group>
            <v:group style="position:absolute;left:8105;top:11468;width:753;height:2" coordorigin="8105,11468" coordsize="753,2">
              <v:shape style="position:absolute;left:8105;top:11468;width:753;height:2" coordorigin="8105,11468" coordsize="753,0" path="m8105,11468l8857,11468e" filled="false" stroked="true" strokeweight=".318763pt" strokecolor="#989898">
                <v:path arrowok="t"/>
              </v:shape>
            </v:group>
            <v:group style="position:absolute;left:4339;top:15233;width:754;height:2" coordorigin="4339,15233" coordsize="754,2">
              <v:shape style="position:absolute;left:4339;top:15233;width:754;height:2" coordorigin="4339,15233" coordsize="754,0" path="m4339,15233l5093,15233e" filled="false" stroked="true" strokeweight=".318763pt" strokecolor="#989898">
                <v:path arrowok="t"/>
              </v:shape>
            </v:group>
            <v:group style="position:absolute;left:8105;top:15233;width:753;height:2" coordorigin="8105,15233" coordsize="753,2">
              <v:shape style="position:absolute;left:8105;top:15233;width:753;height:2" coordorigin="8105,15233" coordsize="753,0" path="m8105,15233l8857,15233e" filled="false" stroked="true" strokeweight=".318763pt" strokecolor="#989898">
                <v:path arrowok="t"/>
              </v:shape>
            </v:group>
            <v:group style="position:absolute;left:575;top:22762;width:753;height:2" coordorigin="575,22762" coordsize="753,2">
              <v:shape style="position:absolute;left:575;top:22762;width:753;height:2" coordorigin="575,22762" coordsize="753,0" path="m575,22762l1327,22762e" filled="false" stroked="true" strokeweight=".318763pt" strokecolor="#989898">
                <v:path arrowok="t"/>
              </v:shape>
            </v:group>
            <v:group style="position:absolute;left:4339;top:26527;width:754;height:2" coordorigin="4339,26527" coordsize="754,2">
              <v:shape style="position:absolute;left:4339;top:26527;width:754;height:2" coordorigin="4339,26527" coordsize="754,0" path="m4339,26527l5093,26527e" filled="false" stroked="true" strokeweight=".318763pt" strokecolor="#989898">
                <v:path arrowok="t"/>
              </v:shape>
            </v:group>
            <v:group style="position:absolute;left:8105;top:26527;width:753;height:2" coordorigin="8105,26527" coordsize="753,2">
              <v:shape style="position:absolute;left:8105;top:26527;width:753;height:2" coordorigin="8105,26527" coordsize="753,0" path="m8105,26527l8857,26527e" filled="false" stroked="true" strokeweight=".318763pt" strokecolor="#989898">
                <v:path arrowok="t"/>
              </v:shape>
              <v:shape style="position:absolute;left:948;top:6978;width:83;height:383" type="#_x0000_t75" stroked="false">
                <v:imagedata r:id="rId218" o:title=""/>
              </v:shape>
            </v:group>
            <v:group style="position:absolute;left:951;top:7516;width:2;height:377" coordorigin="951,7516" coordsize="2,377">
              <v:shape style="position:absolute;left:951;top:7516;width:2;height:377" coordorigin="951,7516" coordsize="0,377" path="m951,7516l951,7892e" filled="false" stroked="true" strokeweight=".318763pt" strokecolor="#989898">
                <v:path arrowok="t"/>
              </v:shape>
            </v:group>
            <v:group style="position:absolute;left:951;top:11280;width:2;height:377" coordorigin="951,11280" coordsize="2,377">
              <v:shape style="position:absolute;left:951;top:11280;width:2;height:377" coordorigin="951,11280" coordsize="0,377" path="m951,11280l951,11656e" filled="false" stroked="true" strokeweight=".318763pt" strokecolor="#989898">
                <v:path arrowok="t"/>
              </v:shape>
            </v:group>
            <v:group style="position:absolute;left:951;top:22574;width:2;height:378" coordorigin="951,22574" coordsize="2,378">
              <v:shape style="position:absolute;left:951;top:22574;width:2;height:378" coordorigin="951,22574" coordsize="0,378" path="m951,22574l951,22951e" filled="false" stroked="true" strokeweight=".318763pt" strokecolor="#989898">
                <v:path arrowok="t"/>
              </v:shape>
              <v:shape style="position:absolute;left:4714;top:6978;width:82;height:383" type="#_x0000_t75" stroked="false">
                <v:imagedata r:id="rId219" o:title=""/>
              </v:shape>
            </v:group>
            <v:group style="position:absolute;left:4717;top:7516;width:2;height:377" coordorigin="4717,7516" coordsize="2,377">
              <v:shape style="position:absolute;left:4717;top:7516;width:2;height:377" coordorigin="4717,7516" coordsize="0,377" path="m4717,7516l4717,7892e" filled="false" stroked="true" strokeweight=".318763pt" strokecolor="#989898">
                <v:path arrowok="t"/>
              </v:shape>
            </v:group>
            <v:group style="position:absolute;left:4717;top:15045;width:2;height:377" coordorigin="4717,15045" coordsize="2,377">
              <v:shape style="position:absolute;left:4717;top:15045;width:2;height:377" coordorigin="4717,15045" coordsize="0,377" path="m4717,15045l4717,15422e" filled="false" stroked="true" strokeweight=".318763pt" strokecolor="#989898">
                <v:path arrowok="t"/>
              </v:shape>
            </v:group>
            <v:group style="position:absolute;left:4717;top:26339;width:2;height:377" coordorigin="4717,26339" coordsize="2,377">
              <v:shape style="position:absolute;left:4717;top:26339;width:2;height:377" coordorigin="4717,26339" coordsize="0,377" path="m4717,26339l4717,26716e" filled="false" stroked="true" strokeweight=".318763pt" strokecolor="#989898">
                <v:path arrowok="t"/>
              </v:shape>
            </v:group>
            <v:group style="position:absolute;left:8481;top:11280;width:2;height:377" coordorigin="8481,11280" coordsize="2,377">
              <v:shape style="position:absolute;left:8481;top:11280;width:2;height:377" coordorigin="8481,11280" coordsize="0,377" path="m8481,11280l8481,11656e" filled="false" stroked="true" strokeweight=".318763pt" strokecolor="#989898">
                <v:path arrowok="t"/>
              </v:shape>
            </v:group>
            <v:group style="position:absolute;left:8481;top:15045;width:2;height:377" coordorigin="8481,15045" coordsize="2,377">
              <v:shape style="position:absolute;left:8481;top:15045;width:2;height:377" coordorigin="8481,15045" coordsize="0,377" path="m8481,15045l8481,15422e" filled="false" stroked="true" strokeweight=".318763pt" strokecolor="#989898">
                <v:path arrowok="t"/>
              </v:shape>
            </v:group>
            <v:group style="position:absolute;left:8481;top:26339;width:2;height:377" coordorigin="8481,26339" coordsize="2,377">
              <v:shape style="position:absolute;left:8481;top:26339;width:2;height:377" coordorigin="8481,26339" coordsize="0,377" path="m8481,26339l8481,26716e" filled="false" stroked="true" strokeweight=".318763pt" strokecolor="#989898">
                <v:path arrowok="t"/>
              </v:shape>
            </v:group>
            <v:group style="position:absolute;left:5691;top:23708;width:39;height:29" coordorigin="5691,23708" coordsize="39,29">
              <v:shape style="position:absolute;left:5691;top:23708;width:39;height:29" coordorigin="5691,23708" coordsize="39,29" path="m5729,23708l5724,23708,5724,23721,5691,23721,5691,23726,5724,23726,5724,23737,5729,23737,5729,23708xe" filled="true" fillcolor="#989898" stroked="false">
                <v:path arrowok="t"/>
                <v:fill type="solid"/>
              </v:shape>
            </v:group>
            <v:group style="position:absolute;left:5691;top:23755;width:18;height:23" coordorigin="5691,23755" coordsize="18,23">
              <v:shape style="position:absolute;left:5691;top:23755;width:18;height:23" coordorigin="5691,23755" coordsize="18,23" path="m5707,23755l5707,23761,5705,23761,5705,23763,5704,23763,5702,23764,5700,23764,5700,23766,5699,23766,5691,23771,5691,23777,5700,23771,5702,23771,5704,23769,5705,23769,5705,23767,5707,23767,5707,23766,5708,23764,5707,23755xe" filled="true" fillcolor="#989898" stroked="false">
                <v:path arrowok="t"/>
                <v:fill type="solid"/>
              </v:shape>
            </v:group>
            <v:group style="position:absolute;left:5712;top:23761;width:15;height:13" coordorigin="5712,23761" coordsize="15,13">
              <v:shape style="position:absolute;left:5712;top:23761;width:15;height:13" coordorigin="5712,23761" coordsize="15,13" path="m5724,23772l5713,23772,5713,23774,5723,23774,5724,23772xe" filled="true" fillcolor="#989898" stroked="false">
                <v:path arrowok="t"/>
                <v:fill type="solid"/>
              </v:shape>
              <v:shape style="position:absolute;left:5712;top:23761;width:15;height:13" coordorigin="5712,23761" coordsize="15,13" path="m5712,23764l5712,23772,5726,23772,5725,23769,5715,23769,5715,23767,5713,23767,5713,23766,5712,23764xe" filled="true" fillcolor="#989898" stroked="false">
                <v:path arrowok="t"/>
                <v:fill type="solid"/>
              </v:shape>
              <v:shape style="position:absolute;left:5712;top:23761;width:15;height:13" coordorigin="5712,23761" coordsize="15,13" path="m5724,23761l5724,23766,5721,23769,5725,23769,5724,23761xe" filled="true" fillcolor="#989898" stroked="false">
                <v:path arrowok="t"/>
                <v:fill type="solid"/>
              </v:shape>
            </v:group>
            <v:group style="position:absolute;left:5691;top:23745;width:39;height:28" coordorigin="5691,23745" coordsize="39,28">
              <v:shape style="position:absolute;left:5691;top:23745;width:39;height:28" coordorigin="5691,23745" coordsize="39,28" path="m5729,23745l5691,23745,5691,23750,5724,23750,5724,23761,5726,23772,5726,23771,5727,23769,5727,23766,5729,23764,5729,23745xe" filled="true" fillcolor="#989898" stroked="false">
                <v:path arrowok="t"/>
                <v:fill type="solid"/>
              </v:shape>
              <v:shape style="position:absolute;left:5691;top:23745;width:39;height:28" coordorigin="5691,23745" coordsize="39,28" path="m5712,23750l5707,23750,5707,23755,5708,23764,5708,23767,5710,23769,5710,23771,5712,23771,5712,23750xe" filled="true" fillcolor="#989898" stroked="false">
                <v:path arrowok="t"/>
                <v:fill type="solid"/>
              </v:shape>
            </v:group>
            <v:group style="position:absolute;left:5691;top:23782;width:39;height:28" coordorigin="5691,23782" coordsize="39,28">
              <v:shape style="position:absolute;left:5691;top:23782;width:39;height:28" coordorigin="5691,23782" coordsize="39,28" path="m5729,23782l5691,23782,5691,23809,5696,23809,5696,23786,5729,23786,5729,23782xe" filled="true" fillcolor="#989898" stroked="false">
                <v:path arrowok="t"/>
                <v:fill type="solid"/>
              </v:shape>
              <v:shape style="position:absolute;left:5691;top:23782;width:39;height:28" coordorigin="5691,23782" coordsize="39,28" path="m5729,23786l5724,23786,5724,23809,5729,23809,5729,23786xe" filled="true" fillcolor="#989898" stroked="false">
                <v:path arrowok="t"/>
                <v:fill type="solid"/>
              </v:shape>
              <v:shape style="position:absolute;left:5691;top:23782;width:39;height:28" coordorigin="5691,23782" coordsize="39,28" path="m5713,23786l5708,23786,5708,23807,5713,23807,5713,23786xe" filled="true" fillcolor="#989898" stroked="false">
                <v:path arrowok="t"/>
                <v:fill type="solid"/>
              </v:shape>
            </v:group>
            <v:group style="position:absolute;left:5691;top:23817;width:39;height:28" coordorigin="5691,23817" coordsize="39,28">
              <v:shape style="position:absolute;left:5691;top:23817;width:39;height:28" coordorigin="5691,23817" coordsize="39,28" path="m5729,23817l5691,23817,5691,23844,5696,23844,5696,23822,5729,23822,5729,23817xe" filled="true" fillcolor="#989898" stroked="false">
                <v:path arrowok="t"/>
                <v:fill type="solid"/>
              </v:shape>
              <v:shape style="position:absolute;left:5691;top:23817;width:39;height:28" coordorigin="5691,23817" coordsize="39,28" path="m5729,23822l5724,23822,5724,23844,5729,23844,5729,23822xe" filled="true" fillcolor="#989898" stroked="false">
                <v:path arrowok="t"/>
                <v:fill type="solid"/>
              </v:shape>
              <v:shape style="position:absolute;left:5691;top:23817;width:39;height:28" coordorigin="5691,23817" coordsize="39,28" path="m5713,23822l5708,23822,5708,23842,5713,23842,5713,23822xe" filled="true" fillcolor="#989898" stroked="false">
                <v:path arrowok="t"/>
                <v:fill type="solid"/>
              </v:shape>
            </v:group>
            <v:group style="position:absolute;left:5691;top:23849;width:13;height:28" coordorigin="5691,23849" coordsize="13,28">
              <v:shape style="position:absolute;left:5691;top:23849;width:13;height:28" coordorigin="5691,23849" coordsize="13,28" path="m5704,23849l5702,23850,5697,23850,5696,23852,5694,23853,5692,23855,5692,23857,5691,23857,5691,23873,5692,23873,5692,23874,5694,23876,5694,23863,5696,23863,5696,23858,5697,23858,5697,23857,5699,23855,5702,23855,5704,23853,5704,23849xe" filled="true" fillcolor="#989898" stroked="false">
                <v:path arrowok="t"/>
                <v:fill type="solid"/>
              </v:shape>
            </v:group>
            <v:group style="position:absolute;left:5718;top:23869;width:7;height:10" coordorigin="5718,23869" coordsize="7,10">
              <v:shape style="position:absolute;left:5718;top:23869;width:7;height:10" coordorigin="5718,23869" coordsize="7,10" path="m5724,23869l5721,23873,5718,23873,5718,23879,5719,23879,5719,23877,5723,23877,5724,23876,5724,23869xe" filled="true" fillcolor="#989898" stroked="false">
                <v:path arrowok="t"/>
                <v:fill type="solid"/>
              </v:shape>
            </v:group>
            <v:group style="position:absolute;left:5694;top:23850;width:36;height:29" coordorigin="5694,23850" coordsize="36,29">
              <v:shape style="position:absolute;left:5694;top:23850;width:36;height:29" coordorigin="5694,23850" coordsize="36,29" path="m5707,23877l5697,23877,5697,23879,5705,23879,5707,23877xe" filled="true" fillcolor="#989898" stroked="false">
                <v:path arrowok="t"/>
                <v:fill type="solid"/>
              </v:shape>
              <v:shape style="position:absolute;left:5694;top:23850;width:36;height:29" coordorigin="5694,23850" coordsize="36,29" path="m5696,23868l5694,23868,5694,23876,5696,23877,5708,23877,5708,23876,5710,23876,5710,23874,5697,23874,5697,23873,5696,23871,5696,23868xe" filled="true" fillcolor="#989898" stroked="false">
                <v:path arrowok="t"/>
                <v:fill type="solid"/>
              </v:shape>
              <v:shape style="position:absolute;left:5694;top:23850;width:36;height:29" coordorigin="5694,23850" coordsize="36,29" path="m5727,23855l5719,23855,5721,23857,5723,23857,5723,23858,5724,23858,5724,23876,5726,23876,5726,23874,5727,23874,5727,23871,5729,23869,5729,23860,5727,23858,5727,23855xe" filled="true" fillcolor="#989898" stroked="false">
                <v:path arrowok="t"/>
                <v:fill type="solid"/>
              </v:shape>
              <v:shape style="position:absolute;left:5694;top:23850;width:36;height:29" coordorigin="5694,23850" coordsize="36,29" path="m5724,23852l5715,23852,5713,23853,5710,23857,5710,23860,5708,23861,5708,23866,5707,23866,5707,23871,5705,23871,5705,23873,5704,23874,5710,23874,5710,23873,5712,23873,5712,23868,5713,23868,5713,23863,5715,23861,5715,23858,5716,23857,5718,23855,5726,23855,5726,23853,5724,23853,5724,23852xe" filled="true" fillcolor="#989898" stroked="false">
                <v:path arrowok="t"/>
                <v:fill type="solid"/>
              </v:shape>
              <v:shape style="position:absolute;left:5694;top:23850;width:36;height:29" coordorigin="5694,23850" coordsize="36,29" path="m5719,23850l5716,23850,5716,23852,5721,23852,5719,23850xe" filled="true" fillcolor="#989898" stroked="false">
                <v:path arrowok="t"/>
                <v:fill type="solid"/>
              </v:shape>
              <v:shape style="position:absolute;left:1557;top:23315;width:45;height:437" type="#_x0000_t75" stroked="false">
                <v:imagedata r:id="rId220" o:title=""/>
              </v:shape>
            </v:group>
            <v:group style="position:absolute;left:10615;top:4594;width:91;height:32" coordorigin="10615,4594" coordsize="91,32">
              <v:shape style="position:absolute;left:10615;top:4594;width:91;height:32" coordorigin="10615,4594" coordsize="91,32" path="m10617,4626l10615,4626,10618,4594,10623,4620,10629,4606,10633,4617,10634,4612,10706,4618e" filled="false" stroked="true" strokeweight=".318763pt" strokecolor="#00dddd">
                <v:path arrowok="t"/>
              </v:shape>
            </v:group>
            <v:group style="position:absolute;left:7066;top:17382;width:153;height:102" coordorigin="7066,17382" coordsize="153,102">
              <v:shape style="position:absolute;left:7066;top:17382;width:153;height:102" coordorigin="7066,17382" coordsize="153,102" path="m7069,17434l7066,17433,7093,17382,7085,17428,7104,17407,7100,17429,7109,17422,7219,17484e" filled="false" stroked="true" strokeweight=".318763pt" strokecolor="#00dddd">
                <v:path arrowok="t"/>
              </v:shape>
            </v:group>
            <v:group style="position:absolute;left:4883;top:16375;width:185;height:190" coordorigin="4883,16375" coordsize="185,190">
              <v:shape style="position:absolute;left:4883;top:16375;width:185;height:190" coordorigin="4883,16375" coordsize="185,190" path="m5006,16378l5009,16375,5068,16430,5007,16402,5029,16435,5001,16422,5007,16438,4883,16564e" filled="false" stroked="true" strokeweight=".318763pt" strokecolor="#00dddd">
                <v:path arrowok="t"/>
              </v:shape>
            </v:group>
            <v:group style="position:absolute;left:4888;top:15458;width:212;height:219" coordorigin="4888,15458" coordsize="212,219">
              <v:shape style="position:absolute;left:4888;top:15458;width:212;height:219" coordorigin="4888,15458" coordsize="212,219" path="m5096,15608l5100,15613,5033,15677,5068,15610,5028,15633,5045,15600,5028,15606,4888,15458e" filled="false" stroked="true" strokeweight=".318763pt" strokecolor="#00dddd">
                <v:path arrowok="t"/>
              </v:shape>
            </v:group>
            <v:group style="position:absolute;left:5727;top:15251;width:101;height:257" coordorigin="5727,15251" coordsize="101,257">
              <v:shape style="position:absolute;left:5727;top:15251;width:101;height:257" coordorigin="5727,15251" coordsize="101,257" path="m5818,15503l5817,15508,5727,15487,5802,15481,5761,15461,5798,15457,5782,15445,5828,15251e" filled="false" stroked="true" strokeweight=".318763pt" strokecolor="#00dddd">
                <v:path arrowok="t"/>
              </v:shape>
            </v:group>
            <v:group style="position:absolute;left:8668;top:8153;width:209;height:83" coordorigin="8668,8153" coordsize="209,83">
              <v:shape style="position:absolute;left:8668;top:8153;width:209;height:83" coordorigin="8668,8153" coordsize="209,83" path="m8672,8226l8668,8225,8687,8153,8690,8214,8708,8180,8711,8209,8719,8196,8876,8236e" filled="false" stroked="true" strokeweight=".318763pt" strokecolor="#00dddd">
                <v:path arrowok="t"/>
              </v:shape>
            </v:group>
            <v:group style="position:absolute;left:8328;top:8574;width:40;height:104" coordorigin="8328,8574" coordsize="40,104">
              <v:shape style="position:absolute;left:8328;top:8574;width:40;height:104" coordorigin="8328,8574" coordsize="40,104" path="m8328,8583l8328,8582,8363,8574,8338,8590,8357,8590,8344,8598,8351,8598,8368,8677e" filled="false" stroked="true" strokeweight=".318763pt" strokecolor="#00dddd">
                <v:path arrowok="t"/>
              </v:shape>
            </v:group>
            <v:group style="position:absolute;left:16598;top:13211;width:93;height:142" coordorigin="16598,13211" coordsize="93,142">
              <v:shape style="position:absolute;left:16598;top:13211;width:93;height:142" coordorigin="16598,13211" coordsize="93,142" path="m16688,13326l16690,13329,16642,13353,16674,13321,16647,13329,16661,13313,16650,13315,16598,13211e" filled="false" stroked="true" strokeweight=".318763pt" strokecolor="#00dddd">
                <v:path arrowok="t"/>
              </v:shape>
            </v:group>
            <v:group style="position:absolute;left:17018;top:12712;width:174;height:153" coordorigin="17018,12712" coordsize="174,153">
              <v:shape style="position:absolute;left:17018;top:12712;width:174;height:153" coordorigin="17018,12712" coordsize="174,153" path="m17189,12808l17192,12811,17146,12865,17168,12811,17139,12832,17151,12806,17136,12813,17018,12712e" filled="false" stroked="true" strokeweight=".318763pt" strokecolor="#00dddd">
                <v:path arrowok="t"/>
              </v:shape>
            </v:group>
            <v:group style="position:absolute;left:17477;top:12214;width:174;height:99" coordorigin="17477,12214" coordsize="174,99">
              <v:shape style="position:absolute;left:17477;top:12214;width:174;height:99" coordorigin="17477,12214" coordsize="174,99" path="m17646,12252l17651,12253,17625,12312,17630,12260,17611,12285,17613,12260,17603,12269,17477,12214e" filled="false" stroked="true" strokeweight=".318763pt" strokecolor="#00dddd">
                <v:path arrowok="t"/>
              </v:shape>
              <v:shape style="position:absolute;left:11868;top:21661;width:118;height:285" type="#_x0000_t75" stroked="false">
                <v:imagedata r:id="rId221" o:title=""/>
              </v:shape>
            </v:group>
            <v:group style="position:absolute;left:19021;top:19826;width:18;height:12" coordorigin="19021,19826" coordsize="18,12">
              <v:shape style="position:absolute;left:19021;top:19826;width:18;height:12" coordorigin="19021,19826" coordsize="18,12" path="m19036,19836l19026,19836,19028,19837,19034,19837,19036,19836xe" filled="true" fillcolor="#989898" stroked="false">
                <v:path arrowok="t"/>
                <v:fill type="solid"/>
              </v:shape>
              <v:shape style="position:absolute;left:19021;top:19826;width:18;height:12" coordorigin="19021,19826" coordsize="18,12" path="m19021,19828l19021,19834,19023,19836,19037,19836,19039,19834,19039,19833,19028,19833,19026,19831,19023,19831,19023,19829,19021,19828xe" filled="true" fillcolor="#989898" stroked="false">
                <v:path arrowok="t"/>
                <v:fill type="solid"/>
              </v:shape>
              <v:shape style="position:absolute;left:19021;top:19826;width:18;height:12" coordorigin="19021,19826" coordsize="18,12" path="m19039,19826l19037,19828,19037,19829,19036,19831,19034,19831,19034,19833,19039,19833,19039,19826xe" filled="true" fillcolor="#989898" stroked="false">
                <v:path arrowok="t"/>
                <v:fill type="solid"/>
              </v:shape>
            </v:group>
            <v:group style="position:absolute;left:19037;top:19817;width:5;height:18" coordorigin="19037,19817" coordsize="5,18">
              <v:shape style="position:absolute;left:19037;top:19817;width:5;height:18" coordorigin="19037,19817" coordsize="5,18" path="m19037,19817l19037,19822,19039,19823,19039,19834,19041,19833,19042,19831,19042,19822,19041,19820,19041,19818,19039,19818,19037,19817xe" filled="true" fillcolor="#989898" stroked="false">
                <v:path arrowok="t"/>
                <v:fill type="solid"/>
              </v:shape>
            </v:group>
            <v:group style="position:absolute;left:19018;top:19812;width:36;height:23" coordorigin="19018,19812" coordsize="36,23">
              <v:shape style="position:absolute;left:19018;top:19812;width:36;height:23" coordorigin="19018,19812" coordsize="36,23" path="m19052,19815l19023,19815,19021,19817,19020,19818,19018,19820,19018,19831,19020,19831,19020,19833,19021,19834,19021,19823,19023,19822,19023,19820,19025,19820,19026,19818,19037,19818,19037,19817,19052,19817,19052,19815xe" filled="true" fillcolor="#989898" stroked="false">
                <v:path arrowok="t"/>
                <v:fill type="solid"/>
              </v:shape>
              <v:shape style="position:absolute;left:19018;top:19812;width:36;height:23" coordorigin="19018,19812" coordsize="36,23" path="m19053,19817l19044,19817,19045,19818,19049,19818,19049,19820,19050,19820,19050,19822,19052,19822,19052,19826,19053,19817xe" filled="true" fillcolor="#989898" stroked="false">
                <v:path arrowok="t"/>
                <v:fill type="solid"/>
              </v:shape>
              <v:shape style="position:absolute;left:19018;top:19812;width:36;height:23" coordorigin="19018,19812" coordsize="36,23" path="m19037,19818l19034,19818,19036,19820,19037,19820,19037,19818xe" filled="true" fillcolor="#989898" stroked="false">
                <v:path arrowok="t"/>
                <v:fill type="solid"/>
              </v:shape>
              <v:shape style="position:absolute;left:19018;top:19812;width:36;height:23" coordorigin="19018,19812" coordsize="36,23" path="m19049,19814l19025,19814,19025,19815,19049,19815,19049,19814xe" filled="true" fillcolor="#989898" stroked="false">
                <v:path arrowok="t"/>
                <v:fill type="solid"/>
              </v:shape>
              <v:shape style="position:absolute;left:19018;top:19812;width:36;height:23" coordorigin="19018,19812" coordsize="36,23" path="m19042,19812l19031,19812,19029,19814,19044,19814,19042,19812xe" filled="true" fillcolor="#989898" stroked="false">
                <v:path arrowok="t"/>
                <v:fill type="solid"/>
              </v:shape>
            </v:group>
            <v:group style="position:absolute;left:19047;top:19817;width:10;height:20" coordorigin="19047,19817" coordsize="10,20">
              <v:shape style="position:absolute;left:19047;top:19817;width:10;height:20" coordorigin="19047,19817" coordsize="10,20" path="m19053,19817l19052,19826,19052,19829,19050,19829,19050,19831,19047,19831,19047,19836,19050,19836,19052,19834,19053,19834,19053,19833,19055,19831,19055,19829,19057,19828,19057,19823,19055,19822,19055,19820,19053,19818,19053,19817xe" filled="true" fillcolor="#989898" stroked="false">
                <v:path arrowok="t"/>
                <v:fill type="solid"/>
              </v:shape>
            </v:group>
            <v:group style="position:absolute;left:19018;top:19858;width:24;height:12" coordorigin="19018,19858" coordsize="24,12">
              <v:shape style="position:absolute;left:19018;top:19858;width:24;height:12" coordorigin="19018,19858" coordsize="24,12" path="m19041,19858l19041,19860,19018,19860,19018,19865,19037,19865,19037,19866,19041,19866,19041,19868,19042,19869,19042,19865,19041,19858xe" filled="true" fillcolor="#989898" stroked="false">
                <v:path arrowok="t"/>
                <v:fill type="solid"/>
              </v:shape>
            </v:group>
            <v:group style="position:absolute;left:19042;top:19849;width:2;height:7" coordorigin="19042,19849" coordsize="2,7">
              <v:shape style="position:absolute;left:19042;top:19849;width:2;height:7" coordorigin="19042,19849" coordsize="0,7" path="m19042,19852l19042,19852e" filled="false" stroked="true" strokeweight=".418331pt" strokecolor="#989898">
                <v:path arrowok="t"/>
              </v:shape>
            </v:group>
            <v:group style="position:absolute;left:19018;top:19844;width:28;height:8" coordorigin="19018,19844" coordsize="28,8">
              <v:shape style="position:absolute;left:19018;top:19844;width:28;height:8" coordorigin="19018,19844" coordsize="28,8" path="m19042,19849l19037,19849,19037,19850,19039,19850,19041,19852,19042,19852,19042,19849xe" filled="true" fillcolor="#989898" stroked="false">
                <v:path arrowok="t"/>
                <v:fill type="solid"/>
              </v:shape>
              <v:shape style="position:absolute;left:19018;top:19844;width:28;height:8" coordorigin="19018,19844" coordsize="28,8" path="m19045,19844l19018,19844,19018,19849,19045,19849,19045,19844xe" filled="true" fillcolor="#989898" stroked="false">
                <v:path arrowok="t"/>
                <v:fill type="solid"/>
              </v:shape>
            </v:group>
            <v:group style="position:absolute;left:19041;top:19849;width:5;height:16" coordorigin="19041,19849" coordsize="5,16">
              <v:shape style="position:absolute;left:19041;top:19849;width:5;height:16" coordorigin="19041,19849" coordsize="5,16" path="m19042,19849l19042,19858,19041,19858,19042,19865,19042,19863,19044,19863,19045,19861,19045,19852,19044,19850,19042,19849xe" filled="true" fillcolor="#989898" stroked="false">
                <v:path arrowok="t"/>
                <v:fill type="solid"/>
              </v:shape>
            </v:group>
            <v:group style="position:absolute;left:19018;top:19865;width:28;height:16" coordorigin="19018,19865" coordsize="28,16">
              <v:shape style="position:absolute;left:19018;top:19865;width:28;height:16" coordorigin="19018,19865" coordsize="28,16" path="m19042,19865l19042,19874,19041,19874,19041,19876,19018,19876,19018,19880,19042,19880,19044,19879,19045,19877,19045,19868,19044,19868,19044,19866,19042,19865xe" filled="true" fillcolor="#989898" stroked="false">
                <v:path arrowok="t"/>
                <v:fill type="solid"/>
              </v:shape>
            </v:group>
            <v:group style="position:absolute;left:19018;top:19893;width:39;height:24" coordorigin="19018,19893" coordsize="39,24">
              <v:shape style="position:absolute;left:19018;top:19893;width:39;height:24" coordorigin="19018,19893" coordsize="39,24" path="m19057,19912l19018,19912,19018,19917,19057,19917,19057,19912xe" filled="true" fillcolor="#989898" stroked="false">
                <v:path arrowok="t"/>
                <v:fill type="solid"/>
              </v:shape>
              <v:shape style="position:absolute;left:19018;top:19893;width:39;height:24" coordorigin="19018,19893" coordsize="39,24" path="m19041,19893l19036,19912,19041,19912,19041,19893xe" filled="true" fillcolor="#989898" stroked="false">
                <v:path arrowok="t"/>
                <v:fill type="solid"/>
              </v:shape>
            </v:group>
            <v:group style="position:absolute;left:19018;top:19888;width:39;height:24" coordorigin="19018,19888" coordsize="39,24">
              <v:shape style="position:absolute;left:19018;top:19888;width:39;height:24" coordorigin="19018,19888" coordsize="39,24" path="m19041,19893l19036,19893,19036,19912,19041,19893xe" filled="true" fillcolor="#989898" stroked="false">
                <v:path arrowok="t"/>
                <v:fill type="solid"/>
              </v:shape>
              <v:shape style="position:absolute;left:19018;top:19888;width:39;height:24" coordorigin="19018,19888" coordsize="39,24" path="m19057,19888l19018,19888,19018,19893,19057,19893,19057,19888xe" filled="true" fillcolor="#989898" stroked="false">
                <v:path arrowok="t"/>
                <v:fill type="solid"/>
              </v:shape>
            </v:group>
            <v:group style="position:absolute;left:19079;top:19788;width:39;height:21" coordorigin="19079,19788" coordsize="39,21">
              <v:shape style="position:absolute;left:19079;top:19788;width:39;height:21" coordorigin="19079,19788" coordsize="39,21" path="m19079,19788l19079,19793,19111,19804,19117,19809,19117,19802,19090,19793,19088,19793,19087,19791,19084,19791,19079,19788xe" filled="true" fillcolor="#989898" stroked="false">
                <v:path arrowok="t"/>
                <v:fill type="solid"/>
              </v:shape>
            </v:group>
            <v:group style="position:absolute;left:19079;top:19804;width:39;height:5" coordorigin="19079,19804" coordsize="39,5">
              <v:shape style="position:absolute;left:19079;top:19804;width:39;height:5" coordorigin="19079,19804" coordsize="39,5" path="m19111,19804l19079,19804,19079,19809,19117,19809,19111,19804xe" filled="true" fillcolor="#989898" stroked="false">
                <v:path arrowok="t"/>
                <v:fill type="solid"/>
              </v:shape>
            </v:group>
            <v:group style="position:absolute;left:19079;top:19772;width:39;height:8" coordorigin="19079,19772" coordsize="39,8">
              <v:shape style="position:absolute;left:19079;top:19772;width:39;height:8" coordorigin="19079,19772" coordsize="39,8" path="m19117,19772l19079,19772,19079,19777,19111,19777,19117,19780,19117,19772xe" filled="true" fillcolor="#989898" stroked="false">
                <v:path arrowok="t"/>
                <v:fill type="solid"/>
              </v:shape>
            </v:group>
            <v:group style="position:absolute;left:19079;top:19777;width:39;height:15" coordorigin="19079,19777" coordsize="39,15">
              <v:shape style="position:absolute;left:19079;top:19777;width:39;height:15" coordorigin="19079,19777" coordsize="39,15" path="m19111,19777l19079,19788,19084,19791,19085,19791,19087,19790,19090,19790,19117,19780,19111,19777xe" filled="true" fillcolor="#989898" stroked="false">
                <v:path arrowok="t"/>
                <v:fill type="solid"/>
              </v:shape>
            </v:group>
            <v:group style="position:absolute;left:19079;top:19823;width:20;height:29" coordorigin="19079,19823" coordsize="20,29">
              <v:shape style="position:absolute;left:19079;top:19823;width:20;height:29" coordorigin="19079,19823" coordsize="20,29" path="m19098,19836l19093,19836,19093,19847,19082,19847,19082,19849,19084,19850,19084,19852,19098,19852,19098,19836xe" filled="true" fillcolor="#989898" stroked="false">
                <v:path arrowok="t"/>
                <v:fill type="solid"/>
              </v:shape>
              <v:shape style="position:absolute;left:19079;top:19823;width:20;height:29" coordorigin="19079,19823" coordsize="20,29" path="m19082,19823l19080,19825,19080,19828,19079,19828,19079,19842,19080,19844,19080,19847,19087,19847,19087,19845,19085,19845,19085,19842,19084,19842,19084,19837,19082,19836,19082,19823xe" filled="true" fillcolor="#989898" stroked="false">
                <v:path arrowok="t"/>
                <v:fill type="solid"/>
              </v:shape>
            </v:group>
            <v:group style="position:absolute;left:19104;top:19841;width:8;height:10" coordorigin="19104,19841" coordsize="8,10">
              <v:shape style="position:absolute;left:19104;top:19841;width:8;height:10" coordorigin="19104,19841" coordsize="8,10" path="m19112,19841l19111,19842,19111,19844,19109,19844,19108,19845,19104,19845,19106,19850,19109,19850,19109,19849,19111,19849,19112,19847,19112,19841xe" filled="true" fillcolor="#989898" stroked="false">
                <v:path arrowok="t"/>
                <v:fill type="solid"/>
              </v:shape>
            </v:group>
            <v:group style="position:absolute;left:19082;top:19817;width:36;height:31" coordorigin="19082,19817" coordsize="36,31">
              <v:shape style="position:absolute;left:19082;top:19817;width:36;height:31" coordorigin="19082,19817" coordsize="36,31" path="m19115,19825l19109,19825,19109,19826,19111,19826,19111,19828,19112,19829,19112,19847,19114,19847,19114,19845,19115,19844,19115,19842,19117,19841,19117,19829,19115,19828,19115,19825xe" filled="true" fillcolor="#989898" stroked="false">
                <v:path arrowok="t"/>
                <v:fill type="solid"/>
              </v:shape>
              <v:shape style="position:absolute;left:19082;top:19817;width:36;height:31" coordorigin="19082,19817" coordsize="36,31" path="m19111,19820l19085,19820,19082,19823,19082,19833,19084,19833,19084,19828,19085,19828,19085,19826,19087,19826,19087,19825,19088,19823,19092,19823,19092,19822,19111,19822,19111,19820xe" filled="true" fillcolor="#989898" stroked="false">
                <v:path arrowok="t"/>
                <v:fill type="solid"/>
              </v:shape>
              <v:shape style="position:absolute;left:19082;top:19817;width:36;height:31" coordorigin="19082,19817" coordsize="36,31" path="m19114,19823l19106,19823,19108,19825,19114,19825,19114,19823xe" filled="true" fillcolor="#989898" stroked="false">
                <v:path arrowok="t"/>
                <v:fill type="solid"/>
              </v:shape>
              <v:shape style="position:absolute;left:19082;top:19817;width:36;height:31" coordorigin="19082,19817" coordsize="36,31" path="m19112,19822l19103,19822,19104,19823,19112,19823,19112,19822xe" filled="true" fillcolor="#989898" stroked="false">
                <v:path arrowok="t"/>
                <v:fill type="solid"/>
              </v:shape>
              <v:shape style="position:absolute;left:19082;top:19817;width:36;height:31" coordorigin="19082,19817" coordsize="36,31" path="m19108,19818l19087,19818,19087,19820,19109,19820,19108,19818xe" filled="true" fillcolor="#989898" stroked="false">
                <v:path arrowok="t"/>
                <v:fill type="solid"/>
              </v:shape>
              <v:shape style="position:absolute;left:19082;top:19817;width:36;height:31" coordorigin="19082,19817" coordsize="36,31" path="m19104,19817l19090,19817,19090,19818,19106,19818,19104,19817xe" filled="true" fillcolor="#989898" stroked="false">
                <v:path arrowok="t"/>
                <v:fill type="solid"/>
              </v:shape>
              <v:shape style="position:absolute;left:18268;top:20163;width:38;height:177" type="#_x0000_t75" stroked="false">
                <v:imagedata r:id="rId222" o:title=""/>
              </v:shape>
              <v:shape style="position:absolute;left:18512;top:18142;width:38;height:177" type="#_x0000_t75" stroked="false">
                <v:imagedata r:id="rId223" o:title=""/>
              </v:shape>
            </v:group>
            <v:group style="position:absolute;left:693;top:16115;width:36;height:32" coordorigin="693,16115" coordsize="36,32">
              <v:shape style="position:absolute;left:693;top:16115;width:36;height:32" coordorigin="693,16115" coordsize="36,32" path="m698,16128l693,16128,693,16137,695,16139,695,16142,696,16142,696,16145,698,16145,698,16147,700,16147,698,16135,698,16128xe" filled="true" fillcolor="#989898" stroked="false">
                <v:path arrowok="t"/>
                <v:fill type="solid"/>
              </v:shape>
              <v:shape style="position:absolute;left:693;top:16115;width:36;height:32" coordorigin="693,16115" coordsize="36,32" path="m725,16118l701,16118,700,16120,719,16120,720,16121,722,16121,725,16124,727,16126,727,16129,728,16129,725,16118xe" filled="true" fillcolor="#989898" stroked="false">
                <v:path arrowok="t"/>
                <v:fill type="solid"/>
              </v:shape>
              <v:shape style="position:absolute;left:693;top:16115;width:36;height:32" coordorigin="693,16115" coordsize="36,32" path="m709,16120l698,16120,698,16121,696,16123,695,16124,695,16128,700,16128,700,16126,701,16124,703,16123,704,16123,704,16121,708,16121,709,16120xe" filled="true" fillcolor="#989898" stroked="false">
                <v:path arrowok="t"/>
                <v:fill type="solid"/>
              </v:shape>
              <v:shape style="position:absolute;left:693;top:16115;width:36;height:32" coordorigin="693,16115" coordsize="36,32" path="m724,16116l703,16116,703,16118,724,16118,724,16116xe" filled="true" fillcolor="#989898" stroked="false">
                <v:path arrowok="t"/>
                <v:fill type="solid"/>
              </v:shape>
              <v:shape style="position:absolute;left:693;top:16115;width:36;height:32" coordorigin="693,16115" coordsize="36,32" path="m720,16115l708,16115,706,16116,720,16116,720,16115xe" filled="true" fillcolor="#989898" stroked="false">
                <v:path arrowok="t"/>
                <v:fill type="solid"/>
              </v:shape>
            </v:group>
            <v:group style="position:absolute;left:698;top:16118;width:34;height:34" coordorigin="698,16118" coordsize="34,34">
              <v:shape style="position:absolute;left:698;top:16118;width:34;height:34" coordorigin="698,16118" coordsize="34,34" path="m716,16150l708,16150,709,16151,714,16151,716,16150xe" filled="true" fillcolor="#989898" stroked="false">
                <v:path arrowok="t"/>
                <v:fill type="solid"/>
              </v:shape>
              <v:shape style="position:absolute;left:698;top:16118;width:34;height:34" coordorigin="698,16118" coordsize="34,34" path="m722,16148l703,16148,704,16150,720,16150,722,16148xe" filled="true" fillcolor="#989898" stroked="false">
                <v:path arrowok="t"/>
                <v:fill type="solid"/>
              </v:shape>
              <v:shape style="position:absolute;left:698;top:16118;width:34;height:34" coordorigin="698,16118" coordsize="34,34" path="m699,16139l700,16147,701,16148,724,16148,724,16147,725,16147,727,16145,704,16145,703,16143,701,16143,701,16142,700,16142,700,16140,699,16139xe" filled="true" fillcolor="#989898" stroked="false">
                <v:path arrowok="t"/>
                <v:fill type="solid"/>
              </v:shape>
              <v:shape style="position:absolute;left:698;top:16118;width:34;height:34" coordorigin="698,16118" coordsize="34,34" path="m725,16118l728,16129,728,16135,727,16135,727,16139,725,16139,725,16140,724,16142,722,16143,719,16143,719,16145,727,16145,728,16143,730,16142,730,16140,731,16140,731,16126,730,16124,730,16123,728,16123,728,16121,725,16118xe" filled="true" fillcolor="#989898" stroked="false">
                <v:path arrowok="t"/>
                <v:fill type="solid"/>
              </v:shape>
              <v:shape style="position:absolute;left:698;top:16118;width:34;height:34" coordorigin="698,16118" coordsize="34,34" path="m698,16135l698,16139,699,16139,698,16135xe" filled="true" fillcolor="#989898" stroked="false">
                <v:path arrowok="t"/>
                <v:fill type="solid"/>
              </v:shape>
            </v:group>
            <v:group style="position:absolute;left:698;top:16158;width:42;height:7" coordorigin="698,16158" coordsize="42,7">
              <v:shape style="position:absolute;left:698;top:16158;width:42;height:7" coordorigin="698,16158" coordsize="42,7" path="m698,16158l698,16161,739,16164,738,16159,698,16158xe" filled="true" fillcolor="#989898" stroked="false">
                <v:path arrowok="t"/>
                <v:fill type="solid"/>
              </v:shape>
            </v:group>
            <v:group style="position:absolute;left:708;top:16175;width:37;height:29" coordorigin="708,16175" coordsize="37,29">
              <v:shape style="position:absolute;left:708;top:16175;width:37;height:29" coordorigin="708,16175" coordsize="37,29" path="m725,16175l725,16196,708,16199,708,16204,744,16196,744,16194,728,16194,725,16175xe" filled="true" fillcolor="#989898" stroked="false">
                <v:path arrowok="t"/>
                <v:fill type="solid"/>
              </v:shape>
              <v:shape style="position:absolute;left:708;top:16175;width:37;height:29" coordorigin="708,16175" coordsize="37,29" path="m744,16191l728,16194,744,16194,744,16191xe" filled="true" fillcolor="#989898" stroked="false">
                <v:path arrowok="t"/>
                <v:fill type="solid"/>
              </v:shape>
            </v:group>
            <v:group style="position:absolute;left:703;top:16167;width:37;height:29" coordorigin="703,16167" coordsize="37,29">
              <v:shape style="position:absolute;left:703;top:16167;width:37;height:29" coordorigin="703,16167" coordsize="37,29" path="m725,16177l720,16177,725,16196,725,16177xe" filled="true" fillcolor="#989898" stroked="false">
                <v:path arrowok="t"/>
                <v:fill type="solid"/>
              </v:shape>
              <v:shape style="position:absolute;left:703;top:16167;width:37;height:29" coordorigin="703,16167" coordsize="37,29" path="m739,16167l703,16175,703,16180,720,16177,725,16177,725,16175,739,16172,739,16167xe" filled="true" fillcolor="#989898" stroked="false">
                <v:path arrowok="t"/>
                <v:fill type="solid"/>
              </v:shape>
            </v:group>
            <v:group style="position:absolute;left:714;top:16231;width:18;height:24" coordorigin="714,16231" coordsize="18,24">
              <v:shape style="position:absolute;left:714;top:16231;width:18;height:24" coordorigin="714,16231" coordsize="18,24" path="m731,16250l720,16250,720,16252,722,16253,724,16253,725,16255,730,16255,731,16250xe" filled="true" fillcolor="#989898" stroked="false">
                <v:path arrowok="t"/>
                <v:fill type="solid"/>
              </v:shape>
              <v:shape style="position:absolute;left:714;top:16231;width:18;height:24" coordorigin="714,16231" coordsize="18,24" path="m717,16231l716,16231,716,16236,714,16237,714,16239,716,16241,716,16245,717,16247,717,16249,719,16250,727,16250,725,16249,724,16249,724,16247,722,16247,722,16245,720,16245,720,16242,719,16241,717,16231xe" filled="true" fillcolor="#989898" stroked="false">
                <v:path arrowok="t"/>
                <v:fill type="solid"/>
              </v:shape>
            </v:group>
            <v:group style="position:absolute;left:744;top:16236;width:8;height:16" coordorigin="744,16236" coordsize="8,16">
              <v:shape style="position:absolute;left:744;top:16236;width:8;height:16" coordorigin="744,16236" coordsize="8,16" path="m749,16236l749,16242,747,16242,747,16244,746,16245,744,16247,746,16252,747,16250,749,16250,749,16249,751,16249,751,16247,752,16247,749,16236xe" filled="true" fillcolor="#989898" stroked="false">
                <v:path arrowok="t"/>
                <v:fill type="solid"/>
              </v:shape>
            </v:group>
            <v:group style="position:absolute;left:717;top:16220;width:37;height:28" coordorigin="717,16220" coordsize="37,28">
              <v:shape style="position:absolute;left:717;top:16220;width:37;height:28" coordorigin="717,16220" coordsize="37,28" path="m749,16226l743,16226,743,16228,744,16228,747,16231,747,16233,749,16233,749,16236,752,16247,752,16244,754,16244,754,16234,752,16233,752,16229,751,16229,751,16228,749,16226xe" filled="true" fillcolor="#989898" stroked="false">
                <v:path arrowok="t"/>
                <v:fill type="solid"/>
              </v:shape>
              <v:shape style="position:absolute;left:717;top:16220;width:37;height:28" coordorigin="717,16220" coordsize="37,28" path="m746,16223l724,16223,724,16225,722,16225,717,16229,717,16231,719,16241,719,16236,720,16234,720,16233,724,16229,725,16229,727,16228,728,16228,730,16226,749,16226,747,16225,746,16223xe" filled="true" fillcolor="#989898" stroked="false">
                <v:path arrowok="t"/>
                <v:fill type="solid"/>
              </v:shape>
              <v:shape style="position:absolute;left:717;top:16220;width:37;height:28" coordorigin="717,16220" coordsize="37,28" path="m744,16222l728,16222,727,16223,744,16223,744,16222xe" filled="true" fillcolor="#989898" stroked="false">
                <v:path arrowok="t"/>
                <v:fill type="solid"/>
              </v:shape>
              <v:shape style="position:absolute;left:717;top:16220;width:37;height:28" coordorigin="717,16220" coordsize="37,28" path="m736,16220l735,16220,735,16222,738,16222,736,16220xe" filled="true" fillcolor="#989898" stroked="false">
                <v:path arrowok="t"/>
                <v:fill type="solid"/>
              </v:shape>
            </v:group>
            <v:group style="position:absolute;left:719;top:16260;width:42;height:23" coordorigin="719,16260" coordsize="42,23">
              <v:shape style="position:absolute;left:719;top:16260;width:42;height:23" coordorigin="719,16260" coordsize="42,23" path="m719,16260l720,16265,733,16266,736,16282,736,16268,759,16268,759,16266,719,16260xe" filled="true" fillcolor="#989898" stroked="false">
                <v:path arrowok="t"/>
                <v:fill type="solid"/>
              </v:shape>
              <v:shape style="position:absolute;left:719;top:16260;width:42;height:23" coordorigin="719,16260" coordsize="42,23" path="m759,16268l736,16268,749,16269,755,16269,760,16273,759,16268xe" filled="true" fillcolor="#989898" stroked="false">
                <v:path arrowok="t"/>
                <v:fill type="solid"/>
              </v:shape>
            </v:group>
            <v:group style="position:absolute;left:725;top:16268;width:36;height:28" coordorigin="725,16268" coordsize="36,28">
              <v:shape style="position:absolute;left:725;top:16268;width:36;height:28" coordorigin="725,16268" coordsize="36,28" path="m736,16268l736,16282,725,16288,727,16295,748,16280,739,16280,736,16268xe" filled="true" fillcolor="#989898" stroked="false">
                <v:path arrowok="t"/>
                <v:fill type="solid"/>
              </v:shape>
              <v:shape style="position:absolute;left:725;top:16268;width:36;height:28" coordorigin="725,16268" coordsize="36,28" path="m755,16269l755,16271,752,16271,752,16273,751,16273,749,16274,739,16280,748,16280,760,16273,755,16269xe" filled="true" fillcolor="#989898" stroked="false">
                <v:path arrowok="t"/>
                <v:fill type="solid"/>
              </v:shape>
            </v:group>
            <v:group style="position:absolute;left:731;top:16316;width:39;height:12" coordorigin="731,16316" coordsize="39,12">
              <v:shape style="position:absolute;left:731;top:16316;width:39;height:12" coordorigin="731,16316" coordsize="39,12" path="m770,16316l739,16320,731,16322,733,16327,770,16320,770,16316xe" filled="true" fillcolor="#989898" stroked="false">
                <v:path arrowok="t"/>
                <v:fill type="solid"/>
              </v:shape>
            </v:group>
            <v:group style="position:absolute;left:727;top:16290;width:39;height:13" coordorigin="727,16290" coordsize="39,13">
              <v:shape style="position:absolute;left:727;top:16290;width:39;height:13" coordorigin="727,16290" coordsize="39,13" path="m763,16290l727,16298,728,16303,757,16296,765,16296,763,16290xe" filled="true" fillcolor="#989898" stroked="false">
                <v:path arrowok="t"/>
                <v:fill type="solid"/>
              </v:shape>
            </v:group>
            <v:group style="position:absolute;left:731;top:16296;width:34;height:26" coordorigin="731,16296" coordsize="34,26">
              <v:shape style="position:absolute;left:731;top:16296;width:34;height:26" coordorigin="731,16296" coordsize="34,26" path="m765,16296l757,16296,731,16322,739,16320,765,16296xe" filled="true" fillcolor="#989898" stroked="false">
                <v:path arrowok="t"/>
                <v:fill type="solid"/>
              </v:shape>
            </v:group>
            <v:group style="position:absolute;left:738;top:16330;width:34;height:34" coordorigin="738,16330" coordsize="34,34">
              <v:shape style="position:absolute;left:738;top:16330;width:34;height:34" coordorigin="738,16330" coordsize="34,34" path="m747,16338l739,16338,739,16341,738,16341,738,16355,739,16355,739,16359,741,16359,741,16360,743,16360,743,16362,744,16363,741,16351,741,16346,743,16346,743,16343,747,16338xe" filled="true" fillcolor="#989898" stroked="false">
                <v:path arrowok="t"/>
                <v:fill type="solid"/>
              </v:shape>
              <v:shape style="position:absolute;left:738;top:16330;width:34;height:34" coordorigin="738,16330" coordsize="34,34" path="m771,16342l771,16346,771,16343,771,16342xe" filled="true" fillcolor="#989898" stroked="false">
                <v:path arrowok="t"/>
                <v:fill type="solid"/>
              </v:shape>
              <v:shape style="position:absolute;left:738;top:16330;width:34;height:34" coordorigin="738,16330" coordsize="34,34" path="m770,16333l746,16333,744,16335,762,16335,763,16336,767,16336,767,16338,768,16338,768,16339,770,16339,770,16341,771,16342,770,16333xe" filled="true" fillcolor="#989898" stroked="false">
                <v:path arrowok="t"/>
                <v:fill type="solid"/>
              </v:shape>
              <v:shape style="position:absolute;left:738;top:16330;width:34;height:34" coordorigin="738,16330" coordsize="34,34" path="m749,16336l741,16336,741,16338,749,16338,749,16336xe" filled="true" fillcolor="#989898" stroked="false">
                <v:path arrowok="t"/>
                <v:fill type="solid"/>
              </v:shape>
              <v:shape style="position:absolute;left:738;top:16330;width:34;height:34" coordorigin="738,16330" coordsize="34,34" path="m755,16335l743,16335,743,16336,754,16336,755,16335xe" filled="true" fillcolor="#989898" stroked="false">
                <v:path arrowok="t"/>
                <v:fill type="solid"/>
              </v:shape>
              <v:shape style="position:absolute;left:738;top:16330;width:34;height:34" coordorigin="738,16330" coordsize="34,34" path="m767,16331l749,16331,747,16333,768,16333,767,16331xe" filled="true" fillcolor="#989898" stroked="false">
                <v:path arrowok="t"/>
                <v:fill type="solid"/>
              </v:shape>
              <v:shape style="position:absolute;left:738;top:16330;width:34;height:34" coordorigin="738,16330" coordsize="34,34" path="m763,16330l752,16330,751,16331,765,16331,763,16330xe" filled="true" fillcolor="#989898" stroked="false">
                <v:path arrowok="t"/>
                <v:fill type="solid"/>
              </v:shape>
            </v:group>
            <v:group style="position:absolute;left:741;top:16333;width:36;height:34" coordorigin="741,16333" coordsize="36,34">
              <v:shape style="position:absolute;left:741;top:16333;width:36;height:34" coordorigin="741,16333" coordsize="36,34" path="m762,16365l751,16365,751,16367,760,16367,762,16365xe" filled="true" fillcolor="#989898" stroked="false">
                <v:path arrowok="t"/>
                <v:fill type="solid"/>
              </v:shape>
              <v:shape style="position:absolute;left:741;top:16333;width:36;height:34" coordorigin="741,16333" coordsize="36,34" path="m767,16363l746,16363,747,16365,765,16365,767,16363xe" filled="true" fillcolor="#989898" stroked="false">
                <v:path arrowok="t"/>
                <v:fill type="solid"/>
              </v:shape>
              <v:shape style="position:absolute;left:741;top:16333;width:36;height:34" coordorigin="741,16333" coordsize="36,34" path="m741,16351l744,16363,768,16363,768,16362,752,16362,751,16360,747,16360,744,16357,744,16355,743,16355,743,16352,741,16351xe" filled="true" fillcolor="#989898" stroked="false">
                <v:path arrowok="t"/>
                <v:fill type="solid"/>
              </v:shape>
              <v:shape style="position:absolute;left:741;top:16333;width:36;height:34" coordorigin="741,16333" coordsize="36,34" path="m773,16357l767,16357,767,16359,765,16359,763,16360,759,16360,757,16362,770,16362,773,16359,773,16357xe" filled="true" fillcolor="#989898" stroked="false">
                <v:path arrowok="t"/>
                <v:fill type="solid"/>
              </v:shape>
              <v:shape style="position:absolute;left:741;top:16333;width:36;height:34" coordorigin="741,16333" coordsize="36,34" path="m771,16335l770,16335,771,16346,771,16352,770,16354,770,16355,768,16357,774,16357,774,16354,776,16354,776,16343,774,16343,774,16339,773,16338,773,16336,771,16336,771,16335xe" filled="true" fillcolor="#989898" stroked="false">
                <v:path arrowok="t"/>
                <v:fill type="solid"/>
              </v:shape>
              <v:shape style="position:absolute;left:741;top:16333;width:36;height:34" coordorigin="741,16333" coordsize="36,34" path="m770,16333l770,16335,770,16335,770,16333xe" filled="true" fillcolor="#989898" stroked="false">
                <v:path arrowok="t"/>
                <v:fill type="solid"/>
              </v:shape>
            </v:group>
            <v:group style="position:absolute;left:763;top:16376;width:18;height:23" coordorigin="763,16376" coordsize="18,23">
              <v:shape style="position:absolute;left:763;top:16376;width:18;height:23" coordorigin="763,16376" coordsize="18,23" path="m774,16397l770,16397,771,16398,774,16398,774,16397xe" filled="true" fillcolor="#989898" stroked="false">
                <v:path arrowok="t"/>
                <v:fill type="solid"/>
              </v:shape>
              <v:shape style="position:absolute;left:763;top:16376;width:18;height:23" coordorigin="763,16376" coordsize="18,23" path="m767,16387l765,16387,767,16397,779,16397,779,16395,781,16395,781,16394,780,16392,768,16392,768,16390,767,16390,767,16387xe" filled="true" fillcolor="#989898" stroked="false">
                <v:path arrowok="t"/>
                <v:fill type="solid"/>
              </v:shape>
              <v:shape style="position:absolute;left:763;top:16376;width:18;height:23" coordorigin="763,16376" coordsize="18,23" path="m779,16388l779,16389,776,16392,780,16392,779,16388xe" filled="true" fillcolor="#989898" stroked="false">
                <v:path arrowok="t"/>
                <v:fill type="solid"/>
              </v:shape>
              <v:shape style="position:absolute;left:763;top:16376;width:18;height:23" coordorigin="763,16376" coordsize="18,23" path="m779,16382l778,16382,779,16388,779,16382xe" filled="true" fillcolor="#989898" stroked="false">
                <v:path arrowok="t"/>
                <v:fill type="solid"/>
              </v:shape>
              <v:shape style="position:absolute;left:763;top:16376;width:18;height:23" coordorigin="763,16376" coordsize="18,23" path="m765,16386l765,16387,765,16386xe" filled="true" fillcolor="#989898" stroked="false">
                <v:path arrowok="t"/>
                <v:fill type="solid"/>
              </v:shape>
              <v:shape style="position:absolute;left:763;top:16376;width:18;height:23" coordorigin="763,16376" coordsize="18,23" path="m763,16376l765,16386,765,16386,763,16376xe" filled="true" fillcolor="#989898" stroked="false">
                <v:path arrowok="t"/>
                <v:fill type="solid"/>
              </v:shape>
            </v:group>
            <v:group style="position:absolute;left:743;top:16367;width:42;height:31" coordorigin="743,16367" coordsize="42,31">
              <v:shape style="position:absolute;left:743;top:16367;width:42;height:31" coordorigin="743,16367" coordsize="42,31" path="m763,16376l759,16376,760,16386,762,16387,762,16392,763,16392,763,16394,765,16395,767,16397,763,16376xe" filled="true" fillcolor="#989898" stroked="false">
                <v:path arrowok="t"/>
                <v:fill type="solid"/>
              </v:shape>
              <v:shape style="position:absolute;left:743;top:16367;width:42;height:31" coordorigin="743,16367" coordsize="42,31" path="m781,16373l776,16373,778,16382,781,16394,782,16392,782,16390,784,16389,784,16386,782,16384,782,16381,781,16373xe" filled="true" fillcolor="#989898" stroked="false">
                <v:path arrowok="t"/>
                <v:fill type="solid"/>
              </v:shape>
              <v:shape style="position:absolute;left:743;top:16367;width:42;height:31" coordorigin="743,16367" coordsize="42,31" path="m779,16367l743,16375,744,16379,759,16376,763,16376,776,16373,781,16373,779,16367xe" filled="true" fillcolor="#989898" stroked="false">
                <v:path arrowok="t"/>
                <v:fill type="solid"/>
              </v:shape>
            </v:group>
            <v:group style="position:absolute;left:768;top:16398;width:20;height:20" coordorigin="768,16398" coordsize="20,20">
              <v:shape style="position:absolute;left:768;top:16398;width:20;height:20" coordorigin="768,16398" coordsize="20,20" path="m786,16398l768,16416,773,16418,774,16418,774,16416,776,16414,778,16413,787,16403,786,16398xe" filled="true" fillcolor="#989898" stroked="false">
                <v:path arrowok="t"/>
                <v:fill type="solid"/>
              </v:shape>
            </v:group>
            <v:group style="position:absolute;left:752;top:16416;width:42;height:16" coordorigin="752,16416" coordsize="42,16">
              <v:shape style="position:absolute;left:752;top:16416;width:42;height:16" coordorigin="752,16416" coordsize="42,16" path="m779,16421l768,16421,794,16432,792,16426,779,16421xe" filled="true" fillcolor="#989898" stroked="false">
                <v:path arrowok="t"/>
                <v:fill type="solid"/>
              </v:shape>
              <v:shape style="position:absolute;left:752;top:16416;width:42;height:16" coordorigin="752,16416" coordsize="42,16" path="m768,16416l752,16419,754,16424,768,16421,778,16421,776,16419,773,16419,773,16418,768,16416xe" filled="true" fillcolor="#989898" stroked="false">
                <v:path arrowok="t"/>
                <v:fill type="solid"/>
              </v:shape>
            </v:group>
            <v:group style="position:absolute;left:515;top:16733;width:39;height:26" coordorigin="515,16733" coordsize="39,26">
              <v:shape style="position:absolute;left:515;top:16733;width:39;height:26" coordorigin="515,16733" coordsize="39,26" path="m515,16733l515,16738,526,16743,526,16759,531,16744,545,16744,515,16733xe" filled="true" fillcolor="#989898" stroked="false">
                <v:path arrowok="t"/>
                <v:fill type="solid"/>
              </v:shape>
              <v:shape style="position:absolute;left:515;top:16733;width:39;height:26" coordorigin="515,16733" coordsize="39,26" path="m545,16744l531,16744,542,16747,542,16749,547,16749,548,16751,553,16752,553,16747,545,16744xe" filled="true" fillcolor="#989898" stroked="false">
                <v:path arrowok="t"/>
                <v:fill type="solid"/>
              </v:shape>
            </v:group>
            <v:group style="position:absolute;left:515;top:16744;width:39;height:24" coordorigin="515,16744" coordsize="39,24">
              <v:shape style="position:absolute;left:515;top:16744;width:39;height:24" coordorigin="515,16744" coordsize="39,24" path="m531,16744l526,16759,515,16762,515,16768,542,16757,531,16757,531,16744xe" filled="true" fillcolor="#989898" stroked="false">
                <v:path arrowok="t"/>
                <v:fill type="solid"/>
              </v:shape>
              <v:shape style="position:absolute;left:515;top:16744;width:39;height:24" coordorigin="515,16744" coordsize="39,24" path="m548,16751l545,16751,543,16752,540,16752,531,16757,542,16757,553,16752,548,16751xe" filled="true" fillcolor="#989898" stroked="false">
                <v:path arrowok="t"/>
                <v:fill type="solid"/>
              </v:shape>
            </v:group>
            <v:group style="position:absolute;left:515;top:16779;width:13;height:28" coordorigin="515,16779" coordsize="13,28">
              <v:shape style="position:absolute;left:515;top:16779;width:13;height:28" coordorigin="515,16779" coordsize="13,28" path="m518,16779l516,16781,516,16782,515,16782,515,16797,516,16797,516,16798,518,16800,518,16802,520,16802,520,16803,521,16803,523,16805,526,16805,526,16806,527,16800,524,16800,524,16798,523,16798,521,16797,520,16795,520,16792,518,16792,518,16779xe" filled="true" fillcolor="#989898" stroked="false">
                <v:path arrowok="t"/>
                <v:fill type="solid"/>
              </v:shape>
            </v:group>
            <v:group style="position:absolute;left:540;top:16795;width:8;height:10" coordorigin="540,16795" coordsize="8,10">
              <v:shape style="position:absolute;left:540;top:16795;width:8;height:10" coordorigin="540,16795" coordsize="8,10" path="m548,16795l547,16797,545,16797,545,16798,543,16798,543,16800,540,16800,542,16805,545,16805,545,16803,547,16803,548,16802,548,16795xe" filled="true" fillcolor="#989898" stroked="false">
                <v:path arrowok="t"/>
                <v:fill type="solid"/>
              </v:shape>
            </v:group>
            <v:group style="position:absolute;left:518;top:16773;width:36;height:29" coordorigin="518,16773" coordsize="36,29">
              <v:shape style="position:absolute;left:518;top:16773;width:36;height:29" coordorigin="518,16773" coordsize="36,29" path="m553,16784l548,16784,548,16802,550,16800,550,16798,551,16798,551,16797,553,16795,553,16784xe" filled="true" fillcolor="#989898" stroked="false">
                <v:path arrowok="t"/>
                <v:fill type="solid"/>
              </v:shape>
              <v:shape style="position:absolute;left:518;top:16773;width:36;height:29" coordorigin="518,16773" coordsize="36,29" path="m527,16778l518,16778,518,16787,520,16786,520,16782,521,16782,521,16781,523,16781,524,16779,526,16779,527,16778xe" filled="true" fillcolor="#989898" stroked="false">
                <v:path arrowok="t"/>
                <v:fill type="solid"/>
              </v:shape>
              <v:shape style="position:absolute;left:518;top:16773;width:36;height:29" coordorigin="518,16773" coordsize="36,29" path="m550,16778l540,16778,542,16779,543,16779,547,16782,547,16784,551,16784,551,16781,550,16781,550,16778xe" filled="true" fillcolor="#989898" stroked="false">
                <v:path arrowok="t"/>
                <v:fill type="solid"/>
              </v:shape>
              <v:shape style="position:absolute;left:518;top:16773;width:36;height:29" coordorigin="518,16773" coordsize="36,29" path="m545,16775l523,16775,521,16776,520,16776,520,16778,548,16778,547,16776,545,16775xe" filled="true" fillcolor="#989898" stroked="false">
                <v:path arrowok="t"/>
                <v:fill type="solid"/>
              </v:shape>
              <v:shape style="position:absolute;left:518;top:16773;width:36;height:29" coordorigin="518,16773" coordsize="36,29" path="m542,16773l526,16773,524,16775,542,16775,542,16773xe" filled="true" fillcolor="#989898" stroked="false">
                <v:path arrowok="t"/>
                <v:fill type="solid"/>
              </v:shape>
            </v:group>
            <v:group style="position:absolute;left:515;top:16814;width:39;height:26" coordorigin="515,16814" coordsize="39,26">
              <v:shape style="position:absolute;left:515;top:16814;width:39;height:26" coordorigin="515,16814" coordsize="39,26" path="m518,16814l516,16814,516,16818,515,16818,515,16832,516,16833,516,16835,518,16837,520,16837,520,16838,523,16838,523,16840,553,16840,553,16835,524,16835,523,16833,521,16833,521,16832,520,16832,520,16827,518,16826,518,16814xe" filled="true" fillcolor="#989898" stroked="false">
                <v:path arrowok="t"/>
                <v:fill type="solid"/>
              </v:shape>
            </v:group>
            <v:group style="position:absolute;left:518;top:16811;width:36;height:13" coordorigin="518,16811" coordsize="36,13">
              <v:shape style="position:absolute;left:518;top:16811;width:36;height:13" coordorigin="518,16811" coordsize="36,13" path="m553,16811l521,16811,521,16813,518,16813,518,16824,520,16822,520,16819,521,16818,523,16818,523,16816,553,16816,553,16811xe" filled="true" fillcolor="#989898" stroked="false">
                <v:path arrowok="t"/>
                <v:fill type="solid"/>
              </v:shape>
            </v:group>
            <v:group style="position:absolute;left:566;top:16636;width:39;height:26" coordorigin="566,16636" coordsize="39,26">
              <v:shape style="position:absolute;left:566;top:16636;width:39;height:26" coordorigin="566,16636" coordsize="39,26" path="m566,16636l566,16641,577,16645,577,16661,582,16647,595,16647,566,16636xe" filled="true" fillcolor="#989898" stroked="false">
                <v:path arrowok="t"/>
                <v:fill type="solid"/>
              </v:shape>
              <v:shape style="position:absolute;left:566;top:16636;width:39;height:26" coordorigin="566,16636" coordsize="39,26" path="m595,16647l582,16647,593,16650,593,16652,598,16652,599,16653,604,16655,604,16650,595,16647xe" filled="true" fillcolor="#989898" stroked="false">
                <v:path arrowok="t"/>
                <v:fill type="solid"/>
              </v:shape>
            </v:group>
            <v:group style="position:absolute;left:566;top:16647;width:39;height:24" coordorigin="566,16647" coordsize="39,24">
              <v:shape style="position:absolute;left:566;top:16647;width:39;height:24" coordorigin="566,16647" coordsize="39,24" path="m582,16647l577,16661,566,16665,566,16671,592,16660,582,16660,582,16647xe" filled="true" fillcolor="#989898" stroked="false">
                <v:path arrowok="t"/>
                <v:fill type="solid"/>
              </v:shape>
              <v:shape style="position:absolute;left:566;top:16647;width:39;height:24" coordorigin="566,16647" coordsize="39,24" path="m599,16653l596,16653,594,16655,591,16655,582,16660,592,16660,604,16655,599,16653xe" filled="true" fillcolor="#989898" stroked="false">
                <v:path arrowok="t"/>
                <v:fill type="solid"/>
              </v:shape>
            </v:group>
            <v:group style="position:absolute;left:566;top:16682;width:13;height:28" coordorigin="566,16682" coordsize="13,28">
              <v:shape style="position:absolute;left:566;top:16682;width:13;height:28" coordorigin="566,16682" coordsize="13,28" path="m569,16682l567,16684,567,16685,566,16685,566,16700,567,16700,567,16701,569,16703,569,16704,571,16704,571,16706,572,16706,574,16708,577,16708,577,16709,578,16703,575,16703,575,16701,574,16701,571,16698,571,16695,569,16695,569,16682xe" filled="true" fillcolor="#989898" stroked="false">
                <v:path arrowok="t"/>
                <v:fill type="solid"/>
              </v:shape>
            </v:group>
            <v:group style="position:absolute;left:591;top:16698;width:8;height:10" coordorigin="591,16698" coordsize="8,10">
              <v:shape style="position:absolute;left:591;top:16698;width:8;height:10" coordorigin="591,16698" coordsize="8,10" path="m599,16698l598,16700,596,16700,596,16701,594,16701,594,16703,591,16703,593,16708,596,16708,596,16706,598,16706,599,16704,599,16698xe" filled="true" fillcolor="#989898" stroked="false">
                <v:path arrowok="t"/>
                <v:fill type="solid"/>
              </v:shape>
            </v:group>
            <v:group style="position:absolute;left:569;top:16676;width:36;height:29" coordorigin="569,16676" coordsize="36,29">
              <v:shape style="position:absolute;left:569;top:16676;width:36;height:29" coordorigin="569,16676" coordsize="36,29" path="m604,16687l599,16687,599,16704,601,16703,601,16701,602,16701,602,16700,604,16698,604,16687xe" filled="true" fillcolor="#989898" stroked="false">
                <v:path arrowok="t"/>
                <v:fill type="solid"/>
              </v:shape>
              <v:shape style="position:absolute;left:569;top:16676;width:36;height:29" coordorigin="569,16676" coordsize="36,29" path="m578,16680l569,16680,569,16690,571,16688,571,16685,572,16685,572,16684,574,16684,575,16682,577,16682,578,16680xe" filled="true" fillcolor="#989898" stroked="false">
                <v:path arrowok="t"/>
                <v:fill type="solid"/>
              </v:shape>
              <v:shape style="position:absolute;left:569;top:16676;width:36;height:29" coordorigin="569,16676" coordsize="36,29" path="m601,16680l591,16680,593,16682,594,16682,598,16685,598,16687,602,16687,602,16684,601,16684,601,16680xe" filled="true" fillcolor="#989898" stroked="false">
                <v:path arrowok="t"/>
                <v:fill type="solid"/>
              </v:shape>
              <v:shape style="position:absolute;left:569;top:16676;width:36;height:29" coordorigin="569,16676" coordsize="36,29" path="m596,16677l574,16677,572,16679,571,16679,571,16680,599,16680,596,16677xe" filled="true" fillcolor="#989898" stroked="false">
                <v:path arrowok="t"/>
                <v:fill type="solid"/>
              </v:shape>
              <v:shape style="position:absolute;left:569;top:16676;width:36;height:29" coordorigin="569,16676" coordsize="36,29" path="m593,16676l577,16676,575,16677,593,16677,593,16676xe" filled="true" fillcolor="#989898" stroked="false">
                <v:path arrowok="t"/>
                <v:fill type="solid"/>
              </v:shape>
            </v:group>
            <v:group style="position:absolute;left:566;top:16717;width:39;height:26" coordorigin="566,16717" coordsize="39,26">
              <v:shape style="position:absolute;left:566;top:16717;width:39;height:26" coordorigin="566,16717" coordsize="39,26" path="m569,16717l567,16717,567,16720,566,16720,566,16735,567,16736,567,16738,569,16739,571,16739,571,16741,574,16741,574,16743,604,16743,604,16738,575,16738,574,16736,572,16736,572,16735,571,16735,571,16730,569,16728,569,16717xe" filled="true" fillcolor="#989898" stroked="false">
                <v:path arrowok="t"/>
                <v:fill type="solid"/>
              </v:shape>
            </v:group>
            <v:group style="position:absolute;left:569;top:16714;width:36;height:13" coordorigin="569,16714" coordsize="36,13">
              <v:shape style="position:absolute;left:569;top:16714;width:36;height:13" coordorigin="569,16714" coordsize="36,13" path="m604,16714l572,16714,572,16716,569,16716,569,16727,571,16725,571,16722,572,16720,574,16720,574,16719,604,16719,604,16714xe" filled="true" fillcolor="#989898" stroked="false">
                <v:path arrowok="t"/>
                <v:fill type="solid"/>
              </v:shape>
            </v:group>
            <v:group style="position:absolute;left:1560;top:19614;width:31;height:36" coordorigin="1560,19614" coordsize="31,36">
              <v:shape style="position:absolute;left:1560;top:19614;width:31;height:36" coordorigin="1560,19614" coordsize="31,36" path="m1588,19643l1587,19643,1586,19645,1570,19645,1570,19646,1573,19646,1573,19648,1576,19648,1576,19649,1582,19649,1588,19643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78,19643l1568,19643,1568,19645,1578,19645,1578,19643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74,19641l1567,19641,1567,19643,1576,19643,1574,19641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89,19642l1588,19643,1589,19643,1589,19642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89,19641l1589,19641,1589,19642,1589,19641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68,19621l1560,19630,1560,19632,1562,19633,1562,19635,1563,19637,1563,19638,1565,19640,1565,19641,1573,19641,1570,19638,1570,19637,1568,19637,1568,19635,1567,19635,1567,19632,1565,19630,1565,19625,1567,19625,1567,19624,1568,19622,1568,19621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90,19640l1589,19641,1590,19641,1590,19640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69,19621l1568,19621,1568,19621,1569,19621xe" filled="true" fillcolor="#989898" stroked="false">
                <v:path arrowok="t"/>
                <v:fill type="solid"/>
              </v:shape>
              <v:shape style="position:absolute;left:1560;top:19614;width:31;height:36" coordorigin="1560,19614" coordsize="31,36" path="m1574,19614l1569,19621,1570,19621,1574,19614xe" filled="true" fillcolor="#989898" stroked="false">
                <v:path arrowok="t"/>
                <v:fill type="solid"/>
              </v:shape>
            </v:group>
            <v:group style="position:absolute;left:1560;top:19608;width:44;height:42" coordorigin="1560,19608" coordsize="44,42">
              <v:shape style="position:absolute;left:1560;top:19608;width:44;height:42" coordorigin="1560,19608" coordsize="44,42" path="m1582,19614l1574,19614,1597,19633,1590,19640,1582,19649,1586,19649,1587,19648,1589,19648,1603,19633,1582,19614xe" filled="true" fillcolor="#989898" stroked="false">
                <v:path arrowok="t"/>
                <v:fill type="solid"/>
              </v:shape>
              <v:shape style="position:absolute;left:1560;top:19608;width:44;height:42" coordorigin="1560,19608" coordsize="44,42" path="m1574,19608l1567,19618,1563,19621,1563,19622,1562,19622,1562,19625,1560,19627,1560,19630,1574,19614,1582,19614,1574,19608xe" filled="true" fillcolor="#989898" stroked="false">
                <v:path arrowok="t"/>
                <v:fill type="solid"/>
              </v:shape>
            </v:group>
            <v:group style="position:absolute;left:1546;top:19637;width:7;height:8" coordorigin="1546,19637" coordsize="7,8">
              <v:shape style="position:absolute;left:1546;top:19637;width:7;height:8" coordorigin="1546,19637" coordsize="7,8" path="m1549,19637l1546,19640,1549,19645,1552,19640,1549,19637xe" filled="true" fillcolor="#989898" stroked="false">
                <v:path arrowok="t"/>
                <v:fill type="solid"/>
              </v:shape>
            </v:group>
            <v:group style="position:absolute;left:1523;top:19653;width:16;height:26" coordorigin="1523,19653" coordsize="16,26">
              <v:shape style="position:absolute;left:1523;top:19653;width:16;height:26" coordorigin="1523,19653" coordsize="16,26" path="m1539,19653l1535,19653,1535,19654,1533,19654,1530,19657,1528,19657,1528,19659,1527,19659,1527,19661,1525,19662,1525,19665,1523,19665,1523,19672,1525,19673,1525,19676,1527,19678,1531,19675,1530,19675,1530,19672,1528,19670,1528,19665,1530,19664,1530,19662,1531,19662,1531,19661,1539,19653xe" filled="true" fillcolor="#989898" stroked="false">
                <v:path arrowok="t"/>
                <v:fill type="solid"/>
              </v:shape>
            </v:group>
            <v:group style="position:absolute;left:1539;top:19681;width:15;height:8" coordorigin="1539,19681" coordsize="15,8">
              <v:shape style="position:absolute;left:1539;top:19681;width:15;height:8" coordorigin="1539,19681" coordsize="15,8" path="m1551,19684l1541,19684,1539,19688,1541,19689,1546,19689,1551,19684xe" filled="true" fillcolor="#989898" stroked="false">
                <v:path arrowok="t"/>
                <v:fill type="solid"/>
              </v:shape>
              <v:shape style="position:absolute;left:1539;top:19681;width:15;height:8" coordorigin="1539,19681" coordsize="15,8" path="m1552,19683l1551,19684,1552,19683xe" filled="true" fillcolor="#989898" stroked="false">
                <v:path arrowok="t"/>
                <v:fill type="solid"/>
              </v:shape>
              <v:shape style="position:absolute;left:1539;top:19681;width:15;height:8" coordorigin="1539,19681" coordsize="15,8" path="m1554,19681l1552,19683,1552,19683,1554,19681xe" filled="true" fillcolor="#989898" stroked="false">
                <v:path arrowok="t"/>
                <v:fill type="solid"/>
              </v:shape>
            </v:group>
            <v:group style="position:absolute;left:1531;top:19653;width:31;height:37" coordorigin="1531,19653" coordsize="31,37">
              <v:shape style="position:absolute;left:1531;top:19653;width:31;height:37" coordorigin="1531,19653" coordsize="31,37" path="m1559,19681l1554,19681,1546,19689,1552,19689,1552,19688,1554,19688,1554,19686,1555,19686,1557,19684,1557,19683,1559,19683,1559,19681xe" filled="true" fillcolor="#989898" stroked="false">
                <v:path arrowok="t"/>
                <v:fill type="solid"/>
              </v:shape>
              <v:shape style="position:absolute;left:1531;top:19653;width:31;height:37" coordorigin="1531,19653" coordsize="31,37" path="m1554,19657l1546,19657,1546,19659,1547,19659,1549,19661,1551,19662,1555,19667,1555,19669,1557,19669,1557,19678,1555,19680,1555,19681,1560,19681,1560,19678,1562,19676,1562,19669,1560,19667,1560,19664,1559,19664,1559,19662,1557,19662,1557,19661,1554,19657xe" filled="true" fillcolor="#989898" stroked="false">
                <v:path arrowok="t"/>
                <v:fill type="solid"/>
              </v:shape>
              <v:shape style="position:absolute;left:1531;top:19653;width:31;height:37" coordorigin="1531,19653" coordsize="31,37" path="m1546,19653l1539,19653,1531,19661,1533,19661,1533,19659,1535,19659,1535,19657,1554,19657,1552,19656,1551,19656,1549,19654,1547,19654,1546,19653xe" filled="true" fillcolor="#989898" stroked="false">
                <v:path arrowok="t"/>
                <v:fill type="solid"/>
              </v:shape>
            </v:group>
            <v:group style="position:absolute;left:2786;top:20649;width:39;height:29" coordorigin="2786,20649" coordsize="39,29">
              <v:shape style="position:absolute;left:2786;top:20649;width:39;height:29" coordorigin="2786,20649" coordsize="39,29" path="m2824,20649l2819,20649,2819,20661,2786,20661,2786,20666,2819,20666,2819,20677,2824,20677,2824,20649xe" filled="true" fillcolor="#989898" stroked="false">
                <v:path arrowok="t"/>
                <v:fill type="solid"/>
              </v:shape>
            </v:group>
            <v:group style="position:absolute;left:2786;top:20680;width:39;height:26" coordorigin="2786,20680" coordsize="39,26">
              <v:shape style="position:absolute;left:2786;top:20680;width:39;height:26" coordorigin="2786,20680" coordsize="39,26" path="m2786,20680l2786,20685,2797,20690,2797,20706,2802,20692,2815,20692,2786,20680xe" filled="true" fillcolor="#989898" stroked="false">
                <v:path arrowok="t"/>
                <v:fill type="solid"/>
              </v:shape>
              <v:shape style="position:absolute;left:2786;top:20680;width:39;height:26" coordorigin="2786,20680" coordsize="39,26" path="m2815,20692l2802,20692,2813,20695,2813,20696,2818,20696,2819,20698,2824,20700,2824,20695,2815,20692xe" filled="true" fillcolor="#989898" stroked="false">
                <v:path arrowok="t"/>
                <v:fill type="solid"/>
              </v:shape>
            </v:group>
            <v:group style="position:absolute;left:2786;top:20692;width:39;height:24" coordorigin="2786,20692" coordsize="39,24">
              <v:shape style="position:absolute;left:2786;top:20692;width:39;height:24" coordorigin="2786,20692" coordsize="39,24" path="m2802,20692l2797,20706,2786,20709,2786,20716,2812,20704,2802,20704,2802,20692xe" filled="true" fillcolor="#989898" stroked="false">
                <v:path arrowok="t"/>
                <v:fill type="solid"/>
              </v:shape>
              <v:shape style="position:absolute;left:2786;top:20692;width:39;height:24" coordorigin="2786,20692" coordsize="39,24" path="m2819,20698l2816,20698,2814,20700,2811,20700,2802,20704,2812,20704,2824,20700,2819,20698xe" filled="true" fillcolor="#989898" stroked="false">
                <v:path arrowok="t"/>
                <v:fill type="solid"/>
              </v:shape>
            </v:group>
            <v:group style="position:absolute;left:2786;top:20730;width:18;height:23" coordorigin="2786,20730" coordsize="18,23">
              <v:shape style="position:absolute;left:2786;top:20730;width:18;height:23" coordorigin="2786,20730" coordsize="18,23" path="m2802,20730l2802,20736,2800,20736,2800,20738,2798,20738,2797,20739,2795,20739,2795,20741,2794,20741,2786,20746,2786,20752,2795,20746,2797,20746,2798,20744,2800,20744,2800,20743,2802,20743,2802,20741,2803,20739,2802,20730xe" filled="true" fillcolor="#989898" stroked="false">
                <v:path arrowok="t"/>
                <v:fill type="solid"/>
              </v:shape>
            </v:group>
            <v:group style="position:absolute;left:2806;top:20736;width:15;height:13" coordorigin="2806,20736" coordsize="15,13">
              <v:shape style="position:absolute;left:2806;top:20736;width:15;height:13" coordorigin="2806,20736" coordsize="15,13" path="m2819,20747l2808,20747,2808,20749,2818,20749,2819,20747xe" filled="true" fillcolor="#989898" stroked="false">
                <v:path arrowok="t"/>
                <v:fill type="solid"/>
              </v:shape>
              <v:shape style="position:absolute;left:2806;top:20736;width:15;height:13" coordorigin="2806,20736" coordsize="15,13" path="m2806,20739l2806,20747,2821,20747,2820,20744,2810,20744,2810,20743,2808,20743,2808,20741,2806,20739xe" filled="true" fillcolor="#989898" stroked="false">
                <v:path arrowok="t"/>
                <v:fill type="solid"/>
              </v:shape>
              <v:shape style="position:absolute;left:2806;top:20736;width:15;height:13" coordorigin="2806,20736" coordsize="15,13" path="m2819,20736l2819,20741,2816,20744,2820,20744,2819,20736xe" filled="true" fillcolor="#989898" stroked="false">
                <v:path arrowok="t"/>
                <v:fill type="solid"/>
              </v:shape>
            </v:group>
            <v:group style="position:absolute;left:2786;top:20720;width:39;height:28" coordorigin="2786,20720" coordsize="39,28">
              <v:shape style="position:absolute;left:2786;top:20720;width:39;height:28" coordorigin="2786,20720" coordsize="39,28" path="m2824,20720l2786,20720,2786,20725,2819,20725,2819,20736,2821,20747,2821,20746,2822,20744,2822,20741,2824,20739,2824,20720xe" filled="true" fillcolor="#989898" stroked="false">
                <v:path arrowok="t"/>
                <v:fill type="solid"/>
              </v:shape>
              <v:shape style="position:absolute;left:2786;top:20720;width:39;height:28" coordorigin="2786,20720" coordsize="39,28" path="m2806,20725l2802,20725,2802,20730,2803,20739,2803,20743,2805,20744,2805,20746,2806,20746,2806,20725xe" filled="true" fillcolor="#989898" stroked="false">
                <v:path arrowok="t"/>
                <v:fill type="solid"/>
              </v:shape>
            </v:group>
            <v:group style="position:absolute;left:2786;top:20773;width:39;height:21" coordorigin="2786,20773" coordsize="39,21">
              <v:shape style="position:absolute;left:2786;top:20773;width:39;height:21" coordorigin="2786,20773" coordsize="39,21" path="m2786,20773l2786,20778,2818,20789,2824,20794,2824,20787,2797,20778,2795,20778,2794,20776,2790,20776,2786,20773xe" filled="true" fillcolor="#989898" stroked="false">
                <v:path arrowok="t"/>
                <v:fill type="solid"/>
              </v:shape>
            </v:group>
            <v:group style="position:absolute;left:2786;top:20789;width:39;height:5" coordorigin="2786,20789" coordsize="39,5">
              <v:shape style="position:absolute;left:2786;top:20789;width:39;height:5" coordorigin="2786,20789" coordsize="39,5" path="m2818,20789l2786,20789,2786,20794,2824,20794,2818,20789xe" filled="true" fillcolor="#989898" stroked="false">
                <v:path arrowok="t"/>
                <v:fill type="solid"/>
              </v:shape>
            </v:group>
            <v:group style="position:absolute;left:2786;top:20757;width:39;height:8" coordorigin="2786,20757" coordsize="39,8">
              <v:shape style="position:absolute;left:2786;top:20757;width:39;height:8" coordorigin="2786,20757" coordsize="39,8" path="m2824,20757l2786,20757,2786,20762,2818,20762,2824,20765,2824,20757xe" filled="true" fillcolor="#989898" stroked="false">
                <v:path arrowok="t"/>
                <v:fill type="solid"/>
              </v:shape>
            </v:group>
            <v:group style="position:absolute;left:2786;top:20762;width:39;height:15" coordorigin="2786,20762" coordsize="39,15">
              <v:shape style="position:absolute;left:2786;top:20762;width:39;height:15" coordorigin="2786,20762" coordsize="39,15" path="m2818,20762l2786,20773,2790,20776,2792,20776,2794,20775,2797,20775,2824,20765,2818,20762xe" filled="true" fillcolor="#989898" stroked="false">
                <v:path arrowok="t"/>
                <v:fill type="solid"/>
              </v:shape>
            </v:group>
            <v:group style="position:absolute;left:2786;top:20797;width:39;height:26" coordorigin="2786,20797" coordsize="39,26">
              <v:shape style="position:absolute;left:2786;top:20797;width:39;height:26" coordorigin="2786,20797" coordsize="39,26" path="m2786,20797l2786,20802,2797,20806,2797,20822,2802,20808,2815,20808,2786,20797xe" filled="true" fillcolor="#989898" stroked="false">
                <v:path arrowok="t"/>
                <v:fill type="solid"/>
              </v:shape>
              <v:shape style="position:absolute;left:2786;top:20797;width:39;height:26" coordorigin="2786,20797" coordsize="39,26" path="m2815,20808l2802,20808,2813,20811,2813,20813,2818,20813,2819,20814,2824,20816,2824,20811,2815,20808xe" filled="true" fillcolor="#989898" stroked="false">
                <v:path arrowok="t"/>
                <v:fill type="solid"/>
              </v:shape>
            </v:group>
            <v:group style="position:absolute;left:2786;top:20808;width:39;height:24" coordorigin="2786,20808" coordsize="39,24">
              <v:shape style="position:absolute;left:2786;top:20808;width:39;height:24" coordorigin="2786,20808" coordsize="39,24" path="m2802,20808l2797,20822,2786,20826,2786,20832,2812,20821,2802,20821,2802,20808xe" filled="true" fillcolor="#989898" stroked="false">
                <v:path arrowok="t"/>
                <v:fill type="solid"/>
              </v:shape>
              <v:shape style="position:absolute;left:2786;top:20808;width:39;height:24" coordorigin="2786,20808" coordsize="39,24" path="m2819,20814l2816,20814,2814,20816,2811,20816,2802,20821,2812,20821,2824,20816,2819,20814xe" filled="true" fillcolor="#989898" stroked="false">
                <v:path arrowok="t"/>
                <v:fill type="solid"/>
              </v:shape>
            </v:group>
            <v:group style="position:absolute;left:2786;top:20841;width:13;height:28" coordorigin="2786,20841" coordsize="13,28">
              <v:shape style="position:absolute;left:2786;top:20841;width:13;height:28" coordorigin="2786,20841" coordsize="13,28" path="m2789,20841l2787,20843,2787,20845,2786,20845,2786,20859,2787,20859,2787,20861,2789,20862,2789,20864,2790,20864,2790,20865,2792,20865,2794,20867,2797,20867,2797,20869,2798,20862,2795,20862,2795,20861,2794,20861,2790,20857,2790,20854,2789,20854,2789,20841xe" filled="true" fillcolor="#989898" stroked="false">
                <v:path arrowok="t"/>
                <v:fill type="solid"/>
              </v:shape>
            </v:group>
            <v:group style="position:absolute;left:2811;top:20857;width:8;height:10" coordorigin="2811,20857" coordsize="8,10">
              <v:shape style="position:absolute;left:2811;top:20857;width:8;height:10" coordorigin="2811,20857" coordsize="8,10" path="m2819,20857l2818,20859,2816,20859,2816,20861,2814,20861,2814,20862,2811,20862,2813,20867,2816,20867,2816,20865,2818,20865,2819,20864,2819,20857xe" filled="true" fillcolor="#989898" stroked="false">
                <v:path arrowok="t"/>
                <v:fill type="solid"/>
              </v:shape>
            </v:group>
            <v:group style="position:absolute;left:2789;top:20835;width:36;height:29" coordorigin="2789,20835" coordsize="36,29">
              <v:shape style="position:absolute;left:2789;top:20835;width:36;height:29" coordorigin="2789,20835" coordsize="36,29" path="m2824,20846l2819,20846,2819,20864,2821,20862,2821,20861,2822,20861,2822,20859,2824,20857,2824,20846xe" filled="true" fillcolor="#989898" stroked="false">
                <v:path arrowok="t"/>
                <v:fill type="solid"/>
              </v:shape>
              <v:shape style="position:absolute;left:2789;top:20835;width:36;height:29" coordorigin="2789,20835" coordsize="36,29" path="m2798,20840l2789,20840,2789,20849,2790,20848,2790,20845,2792,20845,2792,20843,2794,20843,2795,20841,2797,20841,2798,20840xe" filled="true" fillcolor="#989898" stroked="false">
                <v:path arrowok="t"/>
                <v:fill type="solid"/>
              </v:shape>
              <v:shape style="position:absolute;left:2789;top:20835;width:36;height:29" coordorigin="2789,20835" coordsize="36,29" path="m2821,20840l2811,20840,2813,20841,2814,20841,2818,20845,2818,20846,2822,20846,2822,20843,2821,20843,2821,20840xe" filled="true" fillcolor="#989898" stroked="false">
                <v:path arrowok="t"/>
                <v:fill type="solid"/>
              </v:shape>
              <v:shape style="position:absolute;left:2789;top:20835;width:36;height:29" coordorigin="2789,20835" coordsize="36,29" path="m2816,20837l2794,20837,2792,20838,2790,20838,2790,20840,2819,20840,2816,20837xe" filled="true" fillcolor="#989898" stroked="false">
                <v:path arrowok="t"/>
                <v:fill type="solid"/>
              </v:shape>
              <v:shape style="position:absolute;left:2789;top:20835;width:36;height:29" coordorigin="2789,20835" coordsize="36,29" path="m2813,20835l2797,20835,2795,20837,2813,20837,2813,20835xe" filled="true" fillcolor="#989898" stroked="false">
                <v:path arrowok="t"/>
                <v:fill type="solid"/>
              </v:shape>
            </v:group>
            <v:group style="position:absolute;left:2295;top:16580;width:18;height:23" coordorigin="2295,16580" coordsize="18,23">
              <v:shape style="position:absolute;left:2295;top:16580;width:18;height:23" coordorigin="2295,16580" coordsize="18,23" path="m2295,16580l2300,16601,2301,16602,2308,16602,2309,16601,2311,16601,2312,16599,2312,16598,2303,16598,2301,16596,2300,16596,2300,16594,2298,16593,2298,16590,2295,16580xe" filled="true" fillcolor="#989898" stroked="false">
                <v:path arrowok="t"/>
                <v:fill type="solid"/>
              </v:shape>
              <v:shape style="position:absolute;left:2295;top:16580;width:18;height:23" coordorigin="2295,16580" coordsize="18,23" path="m2311,16586l2311,16594,2309,16594,2309,16596,2308,16596,2306,16598,2312,16598,2311,16586xe" filled="true" fillcolor="#989898" stroked="false">
                <v:path arrowok="t"/>
                <v:fill type="solid"/>
              </v:shape>
            </v:group>
            <v:group style="position:absolute;left:2276;top:16572;width:40;height:29" coordorigin="2276,16572" coordsize="40,29">
              <v:shape style="position:absolute;left:2276;top:16572;width:40;height:29" coordorigin="2276,16572" coordsize="40,29" path="m2295,16582l2292,16582,2293,16591,2293,16593,2295,16594,2295,16598,2296,16598,2296,16599,2298,16601,2300,16601,2295,16582xe" filled="true" fillcolor="#989898" stroked="false">
                <v:path arrowok="t"/>
                <v:fill type="solid"/>
              </v:shape>
              <v:shape style="position:absolute;left:2276;top:16572;width:40;height:29" coordorigin="2276,16572" coordsize="40,29" path="m2313,16577l2309,16577,2311,16586,2312,16599,2316,16596,2316,16586,2314,16585,2313,16577xe" filled="true" fillcolor="#989898" stroked="false">
                <v:path arrowok="t"/>
                <v:fill type="solid"/>
              </v:shape>
              <v:shape style="position:absolute;left:2276;top:16572;width:40;height:29" coordorigin="2276,16572" coordsize="40,29" path="m2312,16572l2276,16578,2276,16585,2292,16582,2295,16582,2295,16580,2309,16577,2313,16577,2312,16572xe" filled="true" fillcolor="#989898" stroked="false">
                <v:path arrowok="t"/>
                <v:fill type="solid"/>
              </v:shape>
            </v:group>
            <v:group style="position:absolute;left:2282;top:16610;width:40;height:23" coordorigin="2282,16610" coordsize="40,23">
              <v:shape style="position:absolute;left:2282;top:16610;width:40;height:23" coordorigin="2282,16610" coordsize="40,23" path="m2282,16610l2282,16617,2295,16618,2298,16633,2300,16618,2322,16618,2322,16617,2282,16610xe" filled="true" fillcolor="#989898" stroked="false">
                <v:path arrowok="t"/>
                <v:fill type="solid"/>
              </v:shape>
              <v:shape style="position:absolute;left:2282;top:16610;width:40;height:23" coordorigin="2282,16610" coordsize="40,23" path="m2322,16618l2300,16618,2311,16620,2314,16620,2316,16622,2319,16622,2322,16623,2322,16618xe" filled="true" fillcolor="#989898" stroked="false">
                <v:path arrowok="t"/>
                <v:fill type="solid"/>
              </v:shape>
            </v:group>
            <v:group style="position:absolute;left:2288;top:16618;width:34;height:28" coordorigin="2288,16618" coordsize="34,28">
              <v:shape style="position:absolute;left:2288;top:16618;width:34;height:28" coordorigin="2288,16618" coordsize="34,28" path="m2300,16618l2298,16633,2288,16641,2288,16645,2310,16631,2301,16631,2300,16618xe" filled="true" fillcolor="#989898" stroked="false">
                <v:path arrowok="t"/>
                <v:fill type="solid"/>
              </v:shape>
              <v:shape style="position:absolute;left:2288;top:16618;width:34;height:28" coordorigin="2288,16618" coordsize="34,28" path="m2319,16622l2316,16622,2316,16623,2312,16623,2312,16625,2311,16625,2301,16631,2310,16631,2322,16623,2319,16622xe" filled="true" fillcolor="#989898" stroked="false">
                <v:path arrowok="t"/>
                <v:fill type="solid"/>
              </v:shape>
            </v:group>
            <v:group style="position:absolute;left:2292;top:16660;width:42;height:12" coordorigin="2292,16660" coordsize="42,12">
              <v:shape style="position:absolute;left:2292;top:16660;width:42;height:12" coordorigin="2292,16660" coordsize="42,12" path="m2292,16660l2293,16665,2333,16671,2331,16666,2303,16663,2301,16663,2301,16661,2296,16661,2292,16660xe" filled="true" fillcolor="#989898" stroked="false">
                <v:path arrowok="t"/>
                <v:fill type="solid"/>
              </v:shape>
            </v:group>
            <v:group style="position:absolute;left:2292;top:16637;width:36;height:24" coordorigin="2292,16637" coordsize="36,24">
              <v:shape style="position:absolute;left:2292;top:16637;width:36;height:24" coordorigin="2292,16637" coordsize="36,24" path="m2325,16637l2292,16660,2296,16661,2298,16661,2300,16660,2301,16660,2303,16658,2327,16644,2325,16637xe" filled="true" fillcolor="#989898" stroked="false">
                <v:path arrowok="t"/>
                <v:fill type="solid"/>
              </v:shape>
            </v:group>
            <v:group style="position:absolute;left:2296;top:16677;width:39;height:13" coordorigin="2296,16677" coordsize="39,13">
              <v:shape style="position:absolute;left:2296;top:16677;width:39;height:13" coordorigin="2296,16677" coordsize="39,13" path="m2335,16677l2296,16685,2298,16690,2335,16682,2335,16677xe" filled="true" fillcolor="#989898" stroked="false">
                <v:path arrowok="t"/>
                <v:fill type="solid"/>
              </v:shape>
            </v:group>
            <v:group style="position:absolute;left:2304;top:16714;width:39;height:13" coordorigin="2304,16714" coordsize="39,13">
              <v:shape style="position:absolute;left:2304;top:16714;width:39;height:13" coordorigin="2304,16714" coordsize="39,13" path="m2341,16714l2312,16720,2304,16722,2306,16727,2343,16719,2341,16714xe" filled="true" fillcolor="#989898" stroked="false">
                <v:path arrowok="t"/>
                <v:fill type="solid"/>
              </v:shape>
            </v:group>
            <v:group style="position:absolute;left:2300;top:16690;width:39;height:13" coordorigin="2300,16690" coordsize="39,13">
              <v:shape style="position:absolute;left:2300;top:16690;width:39;height:13" coordorigin="2300,16690" coordsize="39,13" path="m2336,16690l2300,16698,2301,16703,2330,16696,2338,16695,2336,16690xe" filled="true" fillcolor="#989898" stroked="false">
                <v:path arrowok="t"/>
                <v:fill type="solid"/>
              </v:shape>
            </v:group>
            <v:group style="position:absolute;left:2304;top:16695;width:34;height:28" coordorigin="2304,16695" coordsize="34,28">
              <v:shape style="position:absolute;left:2304;top:16695;width:34;height:28" coordorigin="2304,16695" coordsize="34,28" path="m2338,16695l2330,16696,2304,16722,2312,16720,2338,16695xe" filled="true" fillcolor="#989898" stroked="false">
                <v:path arrowok="t"/>
                <v:fill type="solid"/>
              </v:shape>
            </v:group>
            <v:group style="position:absolute;left:2309;top:16738;width:24;height:28" coordorigin="2309,16738" coordsize="24,28">
              <v:shape style="position:absolute;left:2309;top:16738;width:24;height:28" coordorigin="2309,16738" coordsize="24,28" path="m2330,16747l2325,16747,2328,16759,2320,16760,2316,16760,2316,16762,2317,16763,2319,16765,2333,16763,2330,16747xe" filled="true" fillcolor="#989898" stroked="false">
                <v:path arrowok="t"/>
                <v:fill type="solid"/>
              </v:shape>
              <v:shape style="position:absolute;left:2309;top:16738;width:24;height:28" coordorigin="2309,16738" coordsize="24,28" path="m2312,16738l2311,16739,2311,16744,2309,16746,2309,16747,2311,16749,2311,16754,2312,16755,2312,16759,2314,16759,2314,16760,2320,16760,2319,16759,2319,16757,2317,16755,2316,16754,2316,16751,2312,16738xe" filled="true" fillcolor="#989898" stroked="false">
                <v:path arrowok="t"/>
                <v:fill type="solid"/>
              </v:shape>
            </v:group>
            <v:group style="position:absolute;left:2338;top:16744;width:10;height:16" coordorigin="2338,16744" coordsize="10,16">
              <v:shape style="position:absolute;left:2338;top:16744;width:10;height:16" coordorigin="2338,16744" coordsize="10,16" path="m2344,16744l2344,16752,2343,16752,2343,16754,2341,16754,2341,16755,2339,16755,2338,16757,2341,16760,2343,16760,2343,16759,2344,16759,2344,16757,2346,16757,2347,16755,2344,16744xe" filled="true" fillcolor="#989898" stroked="false">
                <v:path arrowok="t"/>
                <v:fill type="solid"/>
              </v:shape>
            </v:group>
            <v:group style="position:absolute;left:2312;top:16728;width:37;height:28" coordorigin="2312,16728" coordsize="37,28">
              <v:shape style="position:absolute;left:2312;top:16728;width:37;height:28" coordorigin="2312,16728" coordsize="37,28" path="m2347,16738l2343,16738,2343,16741,2344,16741,2344,16744,2347,16755,2347,16752,2349,16752,2349,16743,2347,16741,2347,16738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14,16744l2314,16749,2316,16751,2314,16744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19,16736l2312,16736,2312,16738,2314,16744,2316,16743,2316,16739,2317,16739,2317,16738,2319,16738,2319,16736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46,16735l2339,16735,2339,16736,2341,16736,2341,16738,2346,16738,2346,16735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22,16735l2314,16735,2314,16736,2320,16736,2322,16735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25,16733l2316,16733,2316,16735,2325,16735,2325,16733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44,16733l2336,16733,2336,16735,2344,16735,2344,16733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43,16731l2317,16731,2317,16733,2343,16733,2343,16731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39,16730l2320,16730,2319,16731,2341,16731,2339,16730xe" filled="true" fillcolor="#989898" stroked="false">
                <v:path arrowok="t"/>
                <v:fill type="solid"/>
              </v:shape>
              <v:shape style="position:absolute;left:2312;top:16728;width:37;height:28" coordorigin="2312,16728" coordsize="37,28" path="m2336,16728l2325,16728,2323,16730,2338,16730,2336,16728xe" filled="true" fillcolor="#989898" stroked="false">
                <v:path arrowok="t"/>
                <v:fill type="solid"/>
              </v:shape>
            </v:group>
            <v:group style="position:absolute;left:963;top:17353;width:20;height:29" coordorigin="963,17353" coordsize="20,29">
              <v:shape style="position:absolute;left:963;top:17353;width:20;height:29" coordorigin="963,17353" coordsize="20,29" path="m982,17366l977,17366,977,17377,966,17377,966,17378,967,17380,967,17382,982,17382,982,17366xe" filled="true" fillcolor="#989898" stroked="false">
                <v:path arrowok="t"/>
                <v:fill type="solid"/>
              </v:shape>
              <v:shape style="position:absolute;left:963;top:17353;width:20;height:29" coordorigin="963,17353" coordsize="20,29" path="m966,17353l964,17355,964,17358,963,17358,963,17372,964,17374,964,17377,971,17377,971,17375,969,17375,969,17372,967,17372,967,17367,966,17366,966,17353xe" filled="true" fillcolor="#989898" stroked="false">
                <v:path arrowok="t"/>
                <v:fill type="solid"/>
              </v:shape>
            </v:group>
            <v:group style="position:absolute;left:988;top:17371;width:8;height:10" coordorigin="988,17371" coordsize="8,10">
              <v:shape style="position:absolute;left:988;top:17371;width:8;height:10" coordorigin="988,17371" coordsize="8,10" path="m996,17371l994,17372,994,17374,993,17374,991,17375,988,17375,990,17380,993,17380,993,17378,994,17378,996,17377,996,17371xe" filled="true" fillcolor="#989898" stroked="false">
                <v:path arrowok="t"/>
                <v:fill type="solid"/>
              </v:shape>
            </v:group>
            <v:group style="position:absolute;left:966;top:17347;width:36;height:31" coordorigin="966,17347" coordsize="36,31">
              <v:shape style="position:absolute;left:966;top:17347;width:36;height:31" coordorigin="966,17347" coordsize="36,31" path="m999,17355l993,17355,993,17356,994,17356,994,17358,996,17359,996,17377,998,17377,998,17375,999,17374,999,17372,1001,17371,1001,17359,999,17358,999,17355xe" filled="true" fillcolor="#989898" stroked="false">
                <v:path arrowok="t"/>
                <v:fill type="solid"/>
              </v:shape>
              <v:shape style="position:absolute;left:966;top:17347;width:36;height:31" coordorigin="966,17347" coordsize="36,31" path="m994,17350l969,17350,966,17353,966,17363,967,17363,967,17358,969,17358,969,17356,971,17356,971,17355,972,17353,975,17353,975,17351,994,17351,994,17350xe" filled="true" fillcolor="#989898" stroked="false">
                <v:path arrowok="t"/>
                <v:fill type="solid"/>
              </v:shape>
              <v:shape style="position:absolute;left:966;top:17347;width:36;height:31" coordorigin="966,17347" coordsize="36,31" path="m998,17353l990,17353,991,17355,998,17355,998,17353xe" filled="true" fillcolor="#989898" stroked="false">
                <v:path arrowok="t"/>
                <v:fill type="solid"/>
              </v:shape>
              <v:shape style="position:absolute;left:966;top:17347;width:36;height:31" coordorigin="966,17347" coordsize="36,31" path="m996,17351l986,17351,988,17353,996,17353,996,17351xe" filled="true" fillcolor="#989898" stroked="false">
                <v:path arrowok="t"/>
                <v:fill type="solid"/>
              </v:shape>
              <v:shape style="position:absolute;left:966;top:17347;width:36;height:31" coordorigin="966,17347" coordsize="36,31" path="m991,17348l971,17348,971,17350,993,17350,991,17348xe" filled="true" fillcolor="#989898" stroked="false">
                <v:path arrowok="t"/>
                <v:fill type="solid"/>
              </v:shape>
              <v:shape style="position:absolute;left:966;top:17347;width:36;height:31" coordorigin="966,17347" coordsize="36,31" path="m988,17347l974,17347,974,17348,990,17348,988,17347xe" filled="true" fillcolor="#989898" stroked="false">
                <v:path arrowok="t"/>
                <v:fill type="solid"/>
              </v:shape>
            </v:group>
            <v:group style="position:absolute;left:963;top:17399;width:18;height:23" coordorigin="963,17399" coordsize="18,23">
              <v:shape style="position:absolute;left:963;top:17399;width:18;height:23" coordorigin="963,17399" coordsize="18,23" path="m978,17399l978,17406,977,17406,977,17407,975,17407,974,17409,972,17409,972,17410,971,17410,963,17415,963,17422,972,17415,974,17415,975,17414,977,17414,977,17412,978,17412,978,17410,980,17409,978,17399xe" filled="true" fillcolor="#989898" stroked="false">
                <v:path arrowok="t"/>
                <v:fill type="solid"/>
              </v:shape>
            </v:group>
            <v:group style="position:absolute;left:983;top:17406;width:15;height:13" coordorigin="983,17406" coordsize="15,13">
              <v:shape style="position:absolute;left:983;top:17406;width:15;height:13" coordorigin="983,17406" coordsize="15,13" path="m996,17417l985,17417,985,17418,994,17418,996,17417xe" filled="true" fillcolor="#989898" stroked="false">
                <v:path arrowok="t"/>
                <v:fill type="solid"/>
              </v:shape>
              <v:shape style="position:absolute;left:983;top:17406;width:15;height:13" coordorigin="983,17406" coordsize="15,13" path="m983,17409l983,17417,998,17417,997,17414,986,17414,986,17412,985,17412,985,17410,983,17409xe" filled="true" fillcolor="#989898" stroked="false">
                <v:path arrowok="t"/>
                <v:fill type="solid"/>
              </v:shape>
              <v:shape style="position:absolute;left:983;top:17406;width:15;height:13" coordorigin="983,17406" coordsize="15,13" path="m996,17406l996,17410,993,17414,997,17414,996,17406xe" filled="true" fillcolor="#989898" stroked="false">
                <v:path arrowok="t"/>
                <v:fill type="solid"/>
              </v:shape>
            </v:group>
            <v:group style="position:absolute;left:963;top:17390;width:39;height:28" coordorigin="963,17390" coordsize="39,28">
              <v:shape style="position:absolute;left:963;top:17390;width:39;height:28" coordorigin="963,17390" coordsize="39,28" path="m1001,17390l963,17390,963,17394,996,17394,996,17406,998,17417,998,17415,999,17414,999,17410,1001,17409,1001,17390xe" filled="true" fillcolor="#989898" stroked="false">
                <v:path arrowok="t"/>
                <v:fill type="solid"/>
              </v:shape>
              <v:shape style="position:absolute;left:963;top:17390;width:39;height:28" coordorigin="963,17390" coordsize="39,28" path="m983,17394l978,17394,978,17399,980,17409,980,17412,982,17414,982,17415,983,17415,983,17394xe" filled="true" fillcolor="#989898" stroked="false">
                <v:path arrowok="t"/>
                <v:fill type="solid"/>
              </v:shape>
            </v:group>
            <v:group style="position:absolute;left:963;top:17422;width:39;height:26" coordorigin="963,17422" coordsize="39,26">
              <v:shape style="position:absolute;left:963;top:17422;width:39;height:26" coordorigin="963,17422" coordsize="39,26" path="m963,17422l963,17426,974,17431,974,17447,978,17433,992,17433,963,17422xe" filled="true" fillcolor="#989898" stroked="false">
                <v:path arrowok="t"/>
                <v:fill type="solid"/>
              </v:shape>
              <v:shape style="position:absolute;left:963;top:17422;width:39;height:26" coordorigin="963,17422" coordsize="39,26" path="m992,17433l978,17433,990,17436,990,17437,994,17437,996,17439,1001,17441,1001,17436,992,17433xe" filled="true" fillcolor="#989898" stroked="false">
                <v:path arrowok="t"/>
                <v:fill type="solid"/>
              </v:shape>
            </v:group>
            <v:group style="position:absolute;left:963;top:17433;width:39;height:24" coordorigin="963,17433" coordsize="39,24">
              <v:shape style="position:absolute;left:963;top:17433;width:39;height:24" coordorigin="963,17433" coordsize="39,24" path="m978,17433l974,17447,963,17450,963,17457,989,17445,978,17445,978,17433xe" filled="true" fillcolor="#989898" stroked="false">
                <v:path arrowok="t"/>
                <v:fill type="solid"/>
              </v:shape>
              <v:shape style="position:absolute;left:963;top:17433;width:39;height:24" coordorigin="963,17433" coordsize="39,24" path="m996,17439l993,17439,991,17441,988,17441,978,17445,989,17445,1001,17441,996,17439xe" filled="true" fillcolor="#989898" stroked="false">
                <v:path arrowok="t"/>
                <v:fill type="solid"/>
              </v:shape>
            </v:group>
            <v:group style="position:absolute;left:963;top:17471;width:39;height:21" coordorigin="963,17471" coordsize="39,21">
              <v:shape style="position:absolute;left:963;top:17471;width:39;height:21" coordorigin="963,17471" coordsize="39,21" path="m963,17471l963,17477,1001,17492,1001,17487,972,17476,971,17476,969,17474,967,17474,963,17471xe" filled="true" fillcolor="#989898" stroked="false">
                <v:path arrowok="t"/>
                <v:fill type="solid"/>
              </v:shape>
            </v:group>
            <v:group style="position:absolute;left:963;top:17457;width:39;height:18" coordorigin="963,17457" coordsize="39,18">
              <v:shape style="position:absolute;left:963;top:17457;width:39;height:18" coordorigin="963,17457" coordsize="39,18" path="m1001,17457l963,17471,967,17474,969,17474,971,17473,972,17473,1001,17463,1001,17457xe" filled="true" fillcolor="#989898" stroked="false">
                <v:path arrowok="t"/>
                <v:fill type="solid"/>
              </v:shape>
            </v:group>
            <v:group style="position:absolute;left:963;top:17496;width:39;height:28" coordorigin="963,17496" coordsize="39,28">
              <v:shape style="position:absolute;left:963;top:17496;width:39;height:28" coordorigin="963,17496" coordsize="39,28" path="m1001,17496l963,17496,963,17524,967,17524,967,17501,1001,17501,1001,17496xe" filled="true" fillcolor="#989898" stroked="false">
                <v:path arrowok="t"/>
                <v:fill type="solid"/>
              </v:shape>
              <v:shape style="position:absolute;left:963;top:17496;width:39;height:28" coordorigin="963,17496" coordsize="39,28" path="m1001,17501l996,17501,996,17524,1001,17524,1001,17501xe" filled="true" fillcolor="#989898" stroked="false">
                <v:path arrowok="t"/>
                <v:fill type="solid"/>
              </v:shape>
              <v:shape style="position:absolute;left:963;top:17496;width:39;height:28" coordorigin="963,17496" coordsize="39,28" path="m985,17501l980,17501,980,17522,985,17522,985,17501xe" filled="true" fillcolor="#989898" stroked="false">
                <v:path arrowok="t"/>
                <v:fill type="solid"/>
              </v:shape>
            </v:group>
            <v:group style="position:absolute;left:963;top:17530;width:39;height:24" coordorigin="963,17530" coordsize="39,24">
              <v:shape style="position:absolute;left:963;top:17530;width:39;height:24" coordorigin="963,17530" coordsize="39,24" path="m1001,17530l963,17530,963,17554,967,17554,967,17536,1001,17536,1001,17530xe" filled="true" fillcolor="#989898" stroked="false">
                <v:path arrowok="t"/>
                <v:fill type="solid"/>
              </v:shape>
            </v:group>
            <v:group style="position:absolute;left:13565;top:19908;width:18;height:23" coordorigin="13565,19908" coordsize="18,23">
              <v:shape style="position:absolute;left:13565;top:19908;width:18;height:23" coordorigin="13565,19908" coordsize="18,23" path="m13578,19928l13571,19928,13571,19930,13576,19930,13578,19928xe" filled="true" fillcolor="#989898" stroked="false">
                <v:path arrowok="t"/>
                <v:fill type="solid"/>
              </v:shape>
              <v:shape style="position:absolute;left:13565;top:19908;width:18;height:23" coordorigin="13565,19908" coordsize="18,23" path="m13567,19919l13568,19928,13579,19928,13581,19927,13582,19927,13582,19925,13573,19925,13573,19924,13570,19924,13570,19922,13568,19922,13568,19920,13567,19919xe" filled="true" fillcolor="#989898" stroked="false">
                <v:path arrowok="t"/>
                <v:fill type="solid"/>
              </v:shape>
              <v:shape style="position:absolute;left:13565;top:19908;width:18;height:23" coordorigin="13565,19908" coordsize="18,23" path="m13581,19920l13579,19920,13579,19922,13578,19924,13574,19924,13573,19925,13582,19925,13581,19920xe" filled="true" fillcolor="#989898" stroked="false">
                <v:path arrowok="t"/>
                <v:fill type="solid"/>
              </v:shape>
              <v:shape style="position:absolute;left:13565;top:19908;width:18;height:23" coordorigin="13565,19908" coordsize="18,23" path="m13579,19914l13581,19920,13581,19916,13579,19914xe" filled="true" fillcolor="#989898" stroked="false">
                <v:path arrowok="t"/>
                <v:fill type="solid"/>
              </v:shape>
              <v:shape style="position:absolute;left:13565;top:19908;width:18;height:23" coordorigin="13565,19908" coordsize="18,23" path="m13567,19918l13567,19919,13567,19918xe" filled="true" fillcolor="#989898" stroked="false">
                <v:path arrowok="t"/>
                <v:fill type="solid"/>
              </v:shape>
              <v:shape style="position:absolute;left:13565;top:19908;width:18;height:23" coordorigin="13565,19908" coordsize="18,23" path="m13565,19908l13567,19918,13567,19917,13565,19908xe" filled="true" fillcolor="#989898" stroked="false">
                <v:path arrowok="t"/>
                <v:fill type="solid"/>
              </v:shape>
            </v:group>
            <v:group style="position:absolute;left:13544;top:19900;width:42;height:29" coordorigin="13544,19900" coordsize="42,29">
              <v:shape style="position:absolute;left:13544;top:19900;width:42;height:29" coordorigin="13544,19900" coordsize="42,29" path="m13565,19908l13560,19908,13562,19917,13563,19919,13563,19922,13565,19924,13565,19925,13567,19927,13568,19928,13565,19908xe" filled="true" fillcolor="#989898" stroked="false">
                <v:path arrowok="t"/>
                <v:fill type="solid"/>
              </v:shape>
              <v:shape style="position:absolute;left:13544;top:19900;width:42;height:29" coordorigin="13544,19900" coordsize="42,29" path="m13583,19904l13578,19904,13579,19914,13582,19927,13582,19925,13584,19925,13584,19920,13586,19919,13586,19917,13584,19917,13584,19912,13583,19904xe" filled="true" fillcolor="#989898" stroked="false">
                <v:path arrowok="t"/>
                <v:fill type="solid"/>
              </v:shape>
              <v:shape style="position:absolute;left:13544;top:19900;width:42;height:29" coordorigin="13544,19900" coordsize="42,29" path="m13582,19900l13544,19906,13546,19911,13560,19908,13565,19908,13578,19904,13583,19904,13582,19900xe" filled="true" fillcolor="#989898" stroked="false">
                <v:path arrowok="t"/>
                <v:fill type="solid"/>
              </v:shape>
            </v:group>
            <v:group style="position:absolute;left:13549;top:19938;width:42;height:8" coordorigin="13549,19938" coordsize="42,8">
              <v:shape style="position:absolute;left:13549;top:19938;width:42;height:8" coordorigin="13549,19938" coordsize="42,8" path="m13549,19938l13551,19941,13590,19946,13590,19943,13549,19938xe" filled="true" fillcolor="#989898" stroked="false">
                <v:path arrowok="t"/>
                <v:fill type="solid"/>
              </v:shape>
            </v:group>
            <v:group style="position:absolute;left:13557;top:19963;width:16;height:26" coordorigin="13557,19963" coordsize="16,26">
              <v:shape style="position:absolute;left:13557;top:19963;width:16;height:26" coordorigin="13557,19963" coordsize="16,26" path="m13571,19974l13565,19974,13565,19976,13557,19982,13559,19989,13568,19981,13568,19979,13570,19979,13570,19978,13571,19978,13571,19974xe" filled="true" fillcolor="#989898" stroked="false">
                <v:path arrowok="t"/>
                <v:fill type="solid"/>
              </v:shape>
              <v:shape style="position:absolute;left:13557;top:19963;width:16;height:26" coordorigin="13557,19963" coordsize="16,26" path="m13571,19963l13571,19970,13570,19970,13570,19971,13568,19973,13567,19973,13567,19974,13573,19974,13573,19971,13571,19963xe" filled="true" fillcolor="#989898" stroked="false">
                <v:path arrowok="t"/>
                <v:fill type="solid"/>
              </v:shape>
            </v:group>
            <v:group style="position:absolute;left:13574;top:19957;width:18;height:24" coordorigin="13574,19957" coordsize="18,24">
              <v:shape style="position:absolute;left:13574;top:19957;width:18;height:24" coordorigin="13574,19957" coordsize="18,24" path="m13578,19970l13576,19970,13578,19979,13579,19979,13579,19981,13587,19981,13590,19978,13592,19978,13592,19976,13581,19976,13581,19974,13579,19974,13578,19973,13578,19970xe" filled="true" fillcolor="#989898" stroked="false">
                <v:path arrowok="t"/>
                <v:fill type="solid"/>
              </v:shape>
              <v:shape style="position:absolute;left:13574;top:19957;width:18;height:24" coordorigin="13574,19957" coordsize="18,24" path="m13589,19967l13589,19973,13587,19974,13586,19974,13586,19976,13592,19976,13589,19967xe" filled="true" fillcolor="#989898" stroked="false">
                <v:path arrowok="t"/>
                <v:fill type="solid"/>
              </v:shape>
              <v:shape style="position:absolute;left:13574;top:19957;width:18;height:24" coordorigin="13574,19957" coordsize="18,24" path="m13576,19968l13576,19970,13576,19970,13576,19968xe" filled="true" fillcolor="#989898" stroked="false">
                <v:path arrowok="t"/>
                <v:fill type="solid"/>
              </v:shape>
              <v:shape style="position:absolute;left:13574;top:19957;width:18;height:24" coordorigin="13574,19957" coordsize="18,24" path="m13574,19957l13576,19968,13574,19957xe" filled="true" fillcolor="#989898" stroked="false">
                <v:path arrowok="t"/>
                <v:fill type="solid"/>
              </v:shape>
            </v:group>
            <v:group style="position:absolute;left:13554;top:19949;width:40;height:31" coordorigin="13554,19949" coordsize="40,31">
              <v:shape style="position:absolute;left:13554;top:19949;width:40;height:31" coordorigin="13554,19949" coordsize="40,31" path="m13575,19959l13570,19959,13571,19963,13573,19971,13573,19973,13574,19974,13574,19976,13576,19976,13576,19978,13578,19979,13575,19959xe" filled="true" fillcolor="#989898" stroked="false">
                <v:path arrowok="t"/>
                <v:fill type="solid"/>
              </v:shape>
              <v:shape style="position:absolute;left:13554;top:19949;width:40;height:31" coordorigin="13554,19949" coordsize="40,31" path="m13592,19955l13587,19955,13589,19967,13592,19978,13592,19976,13594,19974,13594,19967,13592,19955xe" filled="true" fillcolor="#989898" stroked="false">
                <v:path arrowok="t"/>
                <v:fill type="solid"/>
              </v:shape>
              <v:shape style="position:absolute;left:13554;top:19949;width:40;height:31" coordorigin="13554,19949" coordsize="40,31" path="m13590,19949l13554,19955,13554,19960,13570,19959,13575,19959,13574,19957,13587,19955,13592,19955,13590,19949xe" filled="true" fillcolor="#989898" stroked="false">
                <v:path arrowok="t"/>
                <v:fill type="solid"/>
              </v:shape>
              <v:shape style="position:absolute;left:11643;top:11171;width:118;height:623" type="#_x0000_t75" stroked="false">
                <v:imagedata r:id="rId224" o:title=""/>
              </v:shape>
            </v:group>
            <v:group style="position:absolute;left:12100;top:11415;width:39;height:29" coordorigin="12100,11415" coordsize="39,29">
              <v:shape style="position:absolute;left:12100;top:11415;width:39;height:29" coordorigin="12100,11415" coordsize="39,29" path="m12139,11415l12134,11415,12134,11428,12100,11428,12100,11433,12134,11433,12134,11444,12139,11444,12139,11415xe" filled="true" fillcolor="#989898" stroked="false">
                <v:path arrowok="t"/>
                <v:fill type="solid"/>
              </v:shape>
            </v:group>
            <v:group style="position:absolute;left:12100;top:11452;width:39;height:28" coordorigin="12100,11452" coordsize="39,28">
              <v:shape style="position:absolute;left:12100;top:11452;width:39;height:28" coordorigin="12100,11452" coordsize="39,28" path="m12139,11452l12100,11452,12100,11479,12105,11479,12105,11457,12139,11457,12139,11452xe" filled="true" fillcolor="#989898" stroked="false">
                <v:path arrowok="t"/>
                <v:fill type="solid"/>
              </v:shape>
              <v:shape style="position:absolute;left:12100;top:11452;width:39;height:28" coordorigin="12100,11452" coordsize="39,28" path="m12139,11457l12134,11457,12134,11479,12139,11479,12139,11457xe" filled="true" fillcolor="#989898" stroked="false">
                <v:path arrowok="t"/>
                <v:fill type="solid"/>
              </v:shape>
              <v:shape style="position:absolute;left:12100;top:11452;width:39;height:28" coordorigin="12100,11452" coordsize="39,28" path="m12123,11457l12118,11457,12118,11477,12123,11477,12123,11457xe" filled="true" fillcolor="#989898" stroked="false">
                <v:path arrowok="t"/>
                <v:fill type="solid"/>
              </v:shape>
            </v:group>
            <v:group style="position:absolute;left:12100;top:11485;width:39;height:24" coordorigin="12100,11485" coordsize="39,24">
              <v:shape style="position:absolute;left:12100;top:11485;width:39;height:24" coordorigin="12100,11485" coordsize="39,24" path="m12139,11485l12100,11485,12100,11509,12105,11509,12105,11492,12139,11492,12139,11485xe" filled="true" fillcolor="#989898" stroked="false">
                <v:path arrowok="t"/>
                <v:fill type="solid"/>
              </v:shape>
            </v:group>
            <v:group style="position:absolute;left:12100;top:11516;width:39;height:28" coordorigin="12100,11516" coordsize="39,28">
              <v:shape style="position:absolute;left:12100;top:11516;width:39;height:28" coordorigin="12100,11516" coordsize="39,28" path="m12139,11516l12100,11516,12100,11543,12105,11543,12105,11520,12139,11520,12139,11516xe" filled="true" fillcolor="#989898" stroked="false">
                <v:path arrowok="t"/>
                <v:fill type="solid"/>
              </v:shape>
              <v:shape style="position:absolute;left:12100;top:11516;width:39;height:28" coordorigin="12100,11516" coordsize="39,28" path="m12139,11520l12134,11520,12134,11543,12139,11543,12139,11520xe" filled="true" fillcolor="#989898" stroked="false">
                <v:path arrowok="t"/>
                <v:fill type="solid"/>
              </v:shape>
              <v:shape style="position:absolute;left:12100;top:11516;width:39;height:28" coordorigin="12100,11516" coordsize="39,28" path="m12123,11520l12118,11520,12118,11541,12123,11541,12123,11520xe" filled="true" fillcolor="#989898" stroked="false">
                <v:path arrowok="t"/>
                <v:fill type="solid"/>
              </v:shape>
            </v:group>
            <v:group style="position:absolute;left:12100;top:11547;width:13;height:28" coordorigin="12100,11547" coordsize="13,28">
              <v:shape style="position:absolute;left:12100;top:11547;width:13;height:28" coordorigin="12100,11547" coordsize="13,28" path="m12113,11547l12112,11549,12107,11549,12102,11554,12102,11555,12100,11555,12100,11571,12102,11571,12102,11573,12104,11575,12104,11562,12105,11562,12105,11557,12107,11557,12107,11555,12108,11554,12112,11554,12113,11552,12113,11547xe" filled="true" fillcolor="#989898" stroked="false">
                <v:path arrowok="t"/>
                <v:fill type="solid"/>
              </v:shape>
            </v:group>
            <v:group style="position:absolute;left:12127;top:11568;width:7;height:10" coordorigin="12127,11568" coordsize="7,10">
              <v:shape style="position:absolute;left:12127;top:11568;width:7;height:10" coordorigin="12127,11568" coordsize="7,10" path="m12134,11568l12132,11570,12131,11571,12127,11571,12127,11578,12129,11578,12129,11576,12132,11576,12134,11575,12134,11568xe" filled="true" fillcolor="#989898" stroked="false">
                <v:path arrowok="t"/>
                <v:fill type="solid"/>
              </v:shape>
            </v:group>
            <v:group style="position:absolute;left:12104;top:11549;width:36;height:29" coordorigin="12104,11549" coordsize="36,29">
              <v:shape style="position:absolute;left:12104;top:11549;width:36;height:29" coordorigin="12104,11549" coordsize="36,29" path="m12116,11576l12107,11576,12107,11578,12115,11578,12116,11576xe" filled="true" fillcolor="#989898" stroked="false">
                <v:path arrowok="t"/>
                <v:fill type="solid"/>
              </v:shape>
              <v:shape style="position:absolute;left:12104;top:11549;width:36;height:29" coordorigin="12104,11549" coordsize="36,29" path="m12105,11567l12104,11567,12104,11575,12105,11576,12118,11576,12118,11575,12119,11575,12119,11573,12107,11573,12107,11571,12105,11570,12105,11567xe" filled="true" fillcolor="#989898" stroked="false">
                <v:path arrowok="t"/>
                <v:fill type="solid"/>
              </v:shape>
              <v:shape style="position:absolute;left:12104;top:11549;width:36;height:29" coordorigin="12104,11549" coordsize="36,29" path="m12137,11554l12129,11554,12131,11555,12132,11555,12132,11557,12134,11557,12134,11575,12135,11575,12135,11573,12137,11573,12137,11570,12139,11568,12139,11559,12137,11557,12137,11554xe" filled="true" fillcolor="#989898" stroked="false">
                <v:path arrowok="t"/>
                <v:fill type="solid"/>
              </v:shape>
              <v:shape style="position:absolute;left:12104;top:11549;width:36;height:29" coordorigin="12104,11549" coordsize="36,29" path="m12134,11551l12124,11551,12119,11555,12119,11559,12118,11560,12118,11565,12116,11565,12116,11570,12115,11570,12115,11571,12113,11573,12119,11573,12119,11571,12121,11571,12121,11567,12123,11567,12123,11562,12124,11560,12124,11557,12127,11554,12135,11554,12135,11552,12134,11552,12134,11551xe" filled="true" fillcolor="#989898" stroked="false">
                <v:path arrowok="t"/>
                <v:fill type="solid"/>
              </v:shape>
              <v:shape style="position:absolute;left:12104;top:11549;width:36;height:29" coordorigin="12104,11549" coordsize="36,29" path="m12129,11549l12126,11549,12126,11551,12131,11551,12129,11549xe" filled="true" fillcolor="#989898" stroked="false">
                <v:path arrowok="t"/>
                <v:fill type="solid"/>
              </v:shape>
            </v:group>
            <v:group style="position:absolute;left:12100;top:11592;width:13;height:28" coordorigin="12100,11592" coordsize="13,28">
              <v:shape style="position:absolute;left:12100;top:11592;width:13;height:28" coordorigin="12100,11592" coordsize="13,28" path="m12104,11592l12102,11594,12102,11595,12100,11595,12100,11610,12102,11610,12102,11611,12104,11613,12104,11614,12105,11614,12105,11616,12107,11616,12108,11618,12112,11618,12112,11619,12113,11613,12110,11613,12110,11611,12108,11611,12107,11610,12105,11608,12105,11605,12104,11605,12104,11592xe" filled="true" fillcolor="#989898" stroked="false">
                <v:path arrowok="t"/>
                <v:fill type="solid"/>
              </v:shape>
            </v:group>
            <v:group style="position:absolute;left:12126;top:11608;width:8;height:10" coordorigin="12126,11608" coordsize="8,10">
              <v:shape style="position:absolute;left:12126;top:11608;width:8;height:10" coordorigin="12126,11608" coordsize="8,10" path="m12134,11608l12132,11610,12131,11610,12131,11611,12129,11611,12129,11613,12126,11613,12127,11618,12131,11618,12131,11616,12132,11616,12134,11614,12134,11608xe" filled="true" fillcolor="#989898" stroked="false">
                <v:path arrowok="t"/>
                <v:fill type="solid"/>
              </v:shape>
            </v:group>
            <v:group style="position:absolute;left:12104;top:11586;width:36;height:29" coordorigin="12104,11586" coordsize="36,29">
              <v:shape style="position:absolute;left:12104;top:11586;width:36;height:29" coordorigin="12104,11586" coordsize="36,29" path="m12139,11597l12134,11597,12134,11614,12135,11613,12135,11611,12137,11611,12137,11610,12139,11608,12139,11597xe" filled="true" fillcolor="#989898" stroked="false">
                <v:path arrowok="t"/>
                <v:fill type="solid"/>
              </v:shape>
              <v:shape style="position:absolute;left:12104;top:11586;width:36;height:29" coordorigin="12104,11586" coordsize="36,29" path="m12113,11590l12104,11590,12104,11600,12105,11598,12105,11595,12107,11595,12107,11594,12108,11594,12110,11592,12112,11592,12113,11590xe" filled="true" fillcolor="#989898" stroked="false">
                <v:path arrowok="t"/>
                <v:fill type="solid"/>
              </v:shape>
              <v:shape style="position:absolute;left:12104;top:11586;width:36;height:29" coordorigin="12104,11586" coordsize="36,29" path="m12135,11590l12126,11590,12127,11592,12129,11592,12131,11594,12132,11595,12132,11597,12137,11597,12137,11594,12135,11594,12135,11590xe" filled="true" fillcolor="#989898" stroked="false">
                <v:path arrowok="t"/>
                <v:fill type="solid"/>
              </v:shape>
              <v:shape style="position:absolute;left:12104;top:11586;width:36;height:29" coordorigin="12104,11586" coordsize="36,29" path="m12131,11587l12108,11587,12107,11589,12105,11589,12105,11590,12134,11590,12132,11589,12131,11587xe" filled="true" fillcolor="#989898" stroked="false">
                <v:path arrowok="t"/>
                <v:fill type="solid"/>
              </v:shape>
              <v:shape style="position:absolute;left:12104;top:11586;width:36;height:29" coordorigin="12104,11586" coordsize="36,29" path="m12127,11586l12112,11586,12110,11587,12127,11587,12127,11586xe" filled="true" fillcolor="#989898" stroked="false">
                <v:path arrowok="t"/>
                <v:fill type="solid"/>
              </v:shape>
            </v:group>
            <v:group style="position:absolute;left:12100;top:11622;width:36;height:29" coordorigin="12100,11622" coordsize="36,29">
              <v:shape style="position:absolute;left:12100;top:11622;width:36;height:29" coordorigin="12100,11622" coordsize="36,29" path="m12112,11627l12104,11627,12104,11629,12102,11630,12102,11632,12100,11632,12100,11646,12102,11648,12102,11649,12104,11651,12104,11637,12105,11635,12105,11633,12107,11632,12110,11629,12112,11629,12112,11627xe" filled="true" fillcolor="#989898" stroked="false">
                <v:path arrowok="t"/>
                <v:fill type="solid"/>
              </v:shape>
              <v:shape style="position:absolute;left:12100;top:11622;width:36;height:29" coordorigin="12100,11622" coordsize="36,29" path="m12132,11626l12105,11626,12105,11627,12126,11627,12127,11629,12129,11629,12129,11630,12131,11630,12131,11632,12132,11632,12132,11633,12134,11635,12134,11640,12135,11629,12134,11627,12132,11626xe" filled="true" fillcolor="#989898" stroked="false">
                <v:path arrowok="t"/>
                <v:fill type="solid"/>
              </v:shape>
              <v:shape style="position:absolute;left:12100;top:11622;width:36;height:29" coordorigin="12100,11622" coordsize="36,29" path="m12131,11624l12108,11624,12107,11626,12131,11626,12131,11624xe" filled="true" fillcolor="#989898" stroked="false">
                <v:path arrowok="t"/>
                <v:fill type="solid"/>
              </v:shape>
              <v:shape style="position:absolute;left:12100;top:11622;width:36;height:29" coordorigin="12100,11622" coordsize="36,29" path="m12127,11622l12112,11622,12110,11624,12129,11624,12127,11622xe" filled="true" fillcolor="#989898" stroked="false">
                <v:path arrowok="t"/>
                <v:fill type="solid"/>
              </v:shape>
            </v:group>
            <v:group style="position:absolute;left:12104;top:11629;width:36;height:29" coordorigin="12104,11629" coordsize="36,29">
              <v:shape style="position:absolute;left:12104;top:11629;width:36;height:29" coordorigin="12104,11629" coordsize="36,29" path="m12127,11656l12112,11656,12113,11657,12126,11657,12127,11656xe" filled="true" fillcolor="#989898" stroked="false">
                <v:path arrowok="t"/>
                <v:fill type="solid"/>
              </v:shape>
              <v:shape style="position:absolute;left:12104;top:11629;width:36;height:29" coordorigin="12104,11629" coordsize="36,29" path="m12131,11654l12108,11654,12108,11656,12129,11656,12131,11654xe" filled="true" fillcolor="#989898" stroked="false">
                <v:path arrowok="t"/>
                <v:fill type="solid"/>
              </v:shape>
              <v:shape style="position:absolute;left:12104;top:11629;width:36;height:29" coordorigin="12104,11629" coordsize="36,29" path="m12105,11643l12104,11643,12104,11651,12107,11654,12132,11654,12132,11653,12113,11653,12113,11651,12110,11651,12110,11649,12108,11649,12105,11646,12105,11643xe" filled="true" fillcolor="#989898" stroked="false">
                <v:path arrowok="t"/>
                <v:fill type="solid"/>
              </v:shape>
              <v:shape style="position:absolute;left:12104;top:11629;width:36;height:29" coordorigin="12104,11629" coordsize="36,29" path="m12134,11651l12126,11651,12124,11653,12134,11653,12134,11651xe" filled="true" fillcolor="#989898" stroked="false">
                <v:path arrowok="t"/>
                <v:fill type="solid"/>
              </v:shape>
              <v:shape style="position:absolute;left:12104;top:11629;width:36;height:29" coordorigin="12104,11629" coordsize="36,29" path="m12135,11649l12129,11649,12127,11651,12135,11651,12135,11649xe" filled="true" fillcolor="#989898" stroked="false">
                <v:path arrowok="t"/>
                <v:fill type="solid"/>
              </v:shape>
              <v:shape style="position:absolute;left:12104;top:11629;width:36;height:29" coordorigin="12104,11629" coordsize="36,29" path="m12135,11629l12134,11640,12134,11645,12132,11646,12132,11648,12131,11648,12131,11649,12137,11649,12137,11646,12139,11645,12139,11635,12137,11633,12137,11630,12135,11630,12135,11629xe" filled="true" fillcolor="#989898" stroked="false">
                <v:path arrowok="t"/>
                <v:fill type="solid"/>
              </v:shape>
            </v:group>
            <v:group style="position:absolute;left:12119;top:11680;width:15;height:13" coordorigin="12119,11680" coordsize="15,13">
              <v:shape style="position:absolute;left:12119;top:11680;width:15;height:13" coordorigin="12119,11680" coordsize="15,13" path="m12129,11691l12124,11691,12126,11692,12129,11692,12129,11691xe" filled="true" fillcolor="#989898" stroked="false">
                <v:path arrowok="t"/>
                <v:fill type="solid"/>
              </v:shape>
              <v:shape style="position:absolute;left:12119;top:11680;width:15;height:13" coordorigin="12119,11680" coordsize="15,13" path="m12119,11680l12119,11689,12121,11689,12121,11691,12132,11691,12134,11689,12134,11686,12123,11686,12123,11684,12121,11684,12121,11681,12119,11680xe" filled="true" fillcolor="#989898" stroked="false">
                <v:path arrowok="t"/>
                <v:fill type="solid"/>
              </v:shape>
              <v:shape style="position:absolute;left:12119;top:11680;width:15;height:13" coordorigin="12119,11680" coordsize="15,13" path="m12134,11683l12132,11683,12132,11684,12131,11686,12134,11686,12134,11683xe" filled="true" fillcolor="#989898" stroked="false">
                <v:path arrowok="t"/>
                <v:fill type="solid"/>
              </v:shape>
            </v:group>
            <v:group style="position:absolute;left:12100;top:11664;width:39;height:26" coordorigin="12100,11664" coordsize="39,26">
              <v:shape style="position:absolute;left:12100;top:11664;width:39;height:26" coordorigin="12100,11664" coordsize="39,26" path="m12119,11669l12116,11669,12116,11686,12118,11686,12118,11688,12119,11689,12119,11669xe" filled="true" fillcolor="#989898" stroked="false">
                <v:path arrowok="t"/>
                <v:fill type="solid"/>
              </v:shape>
              <v:shape style="position:absolute;left:12100;top:11664;width:39;height:26" coordorigin="12100,11664" coordsize="39,26" path="m12139,11664l12100,11664,12100,11669,12134,11669,12134,11689,12135,11688,12137,11688,12137,11683,12139,11681,12139,11664xe" filled="true" fillcolor="#989898" stroked="false">
                <v:path arrowok="t"/>
                <v:fill type="solid"/>
              </v:shape>
            </v:group>
            <v:group style="position:absolute;left:12100;top:11699;width:39;height:28" coordorigin="12100,11699" coordsize="39,28">
              <v:shape style="position:absolute;left:12100;top:11699;width:39;height:28" coordorigin="12100,11699" coordsize="39,28" path="m12139,11699l12100,11699,12100,11726,12105,11726,12105,11704,12139,11704,12139,11699xe" filled="true" fillcolor="#989898" stroked="false">
                <v:path arrowok="t"/>
                <v:fill type="solid"/>
              </v:shape>
              <v:shape style="position:absolute;left:12100;top:11699;width:39;height:28" coordorigin="12100,11699" coordsize="39,28" path="m12139,11704l12134,11704,12134,11726,12139,11726,12139,11704xe" filled="true" fillcolor="#989898" stroked="false">
                <v:path arrowok="t"/>
                <v:fill type="solid"/>
              </v:shape>
              <v:shape style="position:absolute;left:12100;top:11699;width:39;height:28" coordorigin="12100,11699" coordsize="39,28" path="m12123,11704l12118,11704,12118,11724,12123,11724,12123,11704xe" filled="true" fillcolor="#989898" stroked="false">
                <v:path arrowok="t"/>
                <v:fill type="solid"/>
              </v:shape>
            </v:group>
            <v:group style="position:absolute;left:12164;top:11417;width:39;height:24" coordorigin="12164,11417" coordsize="39,24">
              <v:shape style="position:absolute;left:12164;top:11417;width:39;height:24" coordorigin="12164,11417" coordsize="39,24" path="m12202,11417l12164,11417,12164,11441,12169,11441,12169,11423,12202,11423,12202,11417xe" filled="true" fillcolor="#989898" stroked="false">
                <v:path arrowok="t"/>
                <v:fill type="solid"/>
              </v:shape>
            </v:group>
            <v:group style="position:absolute;left:12164;top:11447;width:36;height:29" coordorigin="12164,11447" coordsize="36,29">
              <v:shape style="position:absolute;left:12164;top:11447;width:36;height:29" coordorigin="12164,11447" coordsize="36,29" path="m12175,11452l12167,11452,12167,11453,12166,11455,12166,11457,12164,11457,12164,11471,12166,11473,12166,11474,12167,11476,12167,11461,12169,11460,12169,11458,12172,11455,12174,11453,12175,11453,12175,11452xe" filled="true" fillcolor="#989898" stroked="false">
                <v:path arrowok="t"/>
                <v:fill type="solid"/>
              </v:shape>
              <v:shape style="position:absolute;left:12164;top:11447;width:36;height:29" coordorigin="12164,11447" coordsize="36,29" path="m12196,11450l12169,11450,12169,11452,12190,11452,12191,11453,12193,11453,12193,11455,12194,11455,12194,11457,12196,11457,12196,11458,12198,11460,12198,11465,12199,11453,12198,11452,12196,11450xe" filled="true" fillcolor="#989898" stroked="false">
                <v:path arrowok="t"/>
                <v:fill type="solid"/>
              </v:shape>
              <v:shape style="position:absolute;left:12164;top:11447;width:36;height:29" coordorigin="12164,11447" coordsize="36,29" path="m12194,11449l12172,11449,12170,11450,12194,11450,12194,11449xe" filled="true" fillcolor="#989898" stroked="false">
                <v:path arrowok="t"/>
                <v:fill type="solid"/>
              </v:shape>
              <v:shape style="position:absolute;left:12164;top:11447;width:36;height:29" coordorigin="12164,11447" coordsize="36,29" path="m12191,11447l12175,11447,12174,11449,12193,11449,12191,11447xe" filled="true" fillcolor="#989898" stroked="false">
                <v:path arrowok="t"/>
                <v:fill type="solid"/>
              </v:shape>
            </v:group>
            <v:group style="position:absolute;left:12167;top:11453;width:36;height:29" coordorigin="12167,11453" coordsize="36,29">
              <v:shape style="position:absolute;left:12167;top:11453;width:36;height:29" coordorigin="12167,11453" coordsize="36,29" path="m12191,11481l12175,11481,12177,11482,12190,11482,12191,11481xe" filled="true" fillcolor="#989898" stroked="false">
                <v:path arrowok="t"/>
                <v:fill type="solid"/>
              </v:shape>
              <v:shape style="position:absolute;left:12167;top:11453;width:36;height:29" coordorigin="12167,11453" coordsize="36,29" path="m12194,11479l12172,11479,12172,11481,12193,11481,12194,11479xe" filled="true" fillcolor="#989898" stroked="false">
                <v:path arrowok="t"/>
                <v:fill type="solid"/>
              </v:shape>
              <v:shape style="position:absolute;left:12167;top:11453;width:36;height:29" coordorigin="12167,11453" coordsize="36,29" path="m12169,11468l12167,11468,12167,11476,12170,11479,12196,11479,12196,11477,12177,11477,12177,11476,12174,11476,12174,11474,12172,11474,12170,11473,12169,11471,12169,11468xe" filled="true" fillcolor="#989898" stroked="false">
                <v:path arrowok="t"/>
                <v:fill type="solid"/>
              </v:shape>
              <v:shape style="position:absolute;left:12167;top:11453;width:36;height:29" coordorigin="12167,11453" coordsize="36,29" path="m12198,11476l12190,11476,12188,11477,12198,11477,12198,11476xe" filled="true" fillcolor="#989898" stroked="false">
                <v:path arrowok="t"/>
                <v:fill type="solid"/>
              </v:shape>
              <v:shape style="position:absolute;left:12167;top:11453;width:36;height:29" coordorigin="12167,11453" coordsize="36,29" path="m12199,11474l12193,11474,12191,11476,12199,11476,12199,11474xe" filled="true" fillcolor="#989898" stroked="false">
                <v:path arrowok="t"/>
                <v:fill type="solid"/>
              </v:shape>
              <v:shape style="position:absolute;left:12167;top:11453;width:36;height:29" coordorigin="12167,11453" coordsize="36,29" path="m12199,11453l12198,11465,12198,11469,12196,11471,12196,11473,12194,11473,12194,11474,12201,11474,12201,11471,12202,11469,12202,11460,12201,11458,12201,11455,12199,11455,12199,11453xe" filled="true" fillcolor="#989898" stroked="false">
                <v:path arrowok="t"/>
                <v:fill type="solid"/>
              </v:shape>
            </v:group>
            <v:group style="position:absolute;left:12164;top:11498;width:39;height:21" coordorigin="12164,11498" coordsize="39,21">
              <v:shape style="position:absolute;left:12164;top:11498;width:39;height:21" coordorigin="12164,11498" coordsize="39,21" path="m12164,11498l12164,11504,12202,11519,12202,11514,12174,11503,12172,11503,12170,11501,12169,11501,12164,11498xe" filled="true" fillcolor="#989898" stroked="false">
                <v:path arrowok="t"/>
                <v:fill type="solid"/>
              </v:shape>
            </v:group>
            <v:group style="position:absolute;left:12164;top:11484;width:39;height:18" coordorigin="12164,11484" coordsize="39,18">
              <v:shape style="position:absolute;left:12164;top:11484;width:39;height:18" coordorigin="12164,11484" coordsize="39,18" path="m12202,11484l12164,11498,12169,11501,12170,11501,12172,11500,12174,11500,12202,11490,12202,11484xe" filled="true" fillcolor="#989898" stroked="false">
                <v:path arrowok="t"/>
                <v:fill type="solid"/>
              </v:shape>
            </v:group>
            <v:group style="position:absolute;left:12164;top:11524;width:39;height:28" coordorigin="12164,11524" coordsize="39,28">
              <v:shape style="position:absolute;left:12164;top:11524;width:39;height:28" coordorigin="12164,11524" coordsize="39,28" path="m12202,11524l12164,11524,12164,11551,12169,11551,12169,11528,12202,11528,12202,11524xe" filled="true" fillcolor="#989898" stroked="false">
                <v:path arrowok="t"/>
                <v:fill type="solid"/>
              </v:shape>
              <v:shape style="position:absolute;left:12164;top:11524;width:39;height:28" coordorigin="12164,11524" coordsize="39,28" path="m12202,11528l12198,11528,12198,11551,12202,11551,12202,11528xe" filled="true" fillcolor="#989898" stroked="false">
                <v:path arrowok="t"/>
                <v:fill type="solid"/>
              </v:shape>
              <v:shape style="position:absolute;left:12164;top:11524;width:39;height:28" coordorigin="12164,11524" coordsize="39,28" path="m12186,11528l12182,11528,12182,11549,12186,11549,12186,11528xe" filled="true" fillcolor="#989898" stroked="false">
                <v:path arrowok="t"/>
                <v:fill type="solid"/>
              </v:shape>
            </v:group>
            <v:group style="position:absolute;left:12164;top:11557;width:39;height:24" coordorigin="12164,11557" coordsize="39,24">
              <v:shape style="position:absolute;left:12164;top:11557;width:39;height:24" coordorigin="12164,11557" coordsize="39,24" path="m12202,11557l12164,11557,12164,11581,12169,11581,12169,11563,12202,11563,12202,11557xe" filled="true" fillcolor="#989898" stroked="false">
                <v:path arrowok="t"/>
                <v:fill type="solid"/>
              </v:shape>
            </v:group>
            <v:group style="position:absolute;left:12164;top:11586;width:39;height:24" coordorigin="12164,11586" coordsize="39,24">
              <v:shape style="position:absolute;left:12164;top:11586;width:39;height:24" coordorigin="12164,11586" coordsize="39,24" path="m12202,11586l12164,11586,12164,11610,12169,11610,12169,11592,12202,11592,12202,11586xe" filled="true" fillcolor="#989898" stroked="false">
                <v:path arrowok="t"/>
                <v:fill type="solid"/>
              </v:shape>
              <v:shape style="position:absolute;left:10998;top:19417;width:38;height:177" type="#_x0000_t75" stroked="false">
                <v:imagedata r:id="rId225" o:title=""/>
              </v:shape>
            </v:group>
            <v:group style="position:absolute;left:10265;top:19598;width:29;height:42" coordorigin="10265,19598" coordsize="29,42">
              <v:shape style="position:absolute;left:10265;top:19598;width:29;height:42" coordorigin="10265,19598" coordsize="29,42" path="m10266,19598l10265,19603,10276,19606,10265,19638,10269,19640,10280,19608,10293,19608,10266,19598xe" filled="true" fillcolor="#989898" stroked="false">
                <v:path arrowok="t"/>
                <v:fill type="solid"/>
              </v:shape>
              <v:shape style="position:absolute;left:10265;top:19598;width:29;height:42" coordorigin="10265,19598" coordsize="29,42" path="m10293,19608l10280,19608,10292,19613,10293,19608xe" filled="true" fillcolor="#989898" stroked="false">
                <v:path arrowok="t"/>
                <v:fill type="solid"/>
              </v:shape>
            </v:group>
            <v:group style="position:absolute;left:10284;top:19614;width:31;height:32" coordorigin="10284,19614" coordsize="31,32">
              <v:shape style="position:absolute;left:10284;top:19614;width:31;height:32" coordorigin="10284,19614" coordsize="31,32" path="m10309,19614l10284,19645,10288,19646,10296,19637,10302,19637,10298,19633,10306,19625,10308,19624,10308,19622,10309,19622,10309,19621,10314,19616,10309,19614xe" filled="true" fillcolor="#989898" stroked="false">
                <v:path arrowok="t"/>
                <v:fill type="solid"/>
              </v:shape>
              <v:shape style="position:absolute;left:10284;top:19614;width:31;height:32" coordorigin="10284,19614" coordsize="31,32" path="m10302,19637l10296,19637,10311,19643,10302,19637xe" filled="true" fillcolor="#989898" stroked="false">
                <v:path arrowok="t"/>
                <v:fill type="solid"/>
              </v:shape>
            </v:group>
            <v:group style="position:absolute;left:10298;top:19616;width:18;height:42" coordorigin="10298,19616" coordsize="18,42">
              <v:shape style="position:absolute;left:10298;top:19616;width:18;height:42" coordorigin="10298,19616" coordsize="18,42" path="m10298,19633l10311,19643,10311,19654,10316,19657,10315,19638,10311,19638,10298,19633xe" filled="true" fillcolor="#989898" stroked="false">
                <v:path arrowok="t"/>
                <v:fill type="solid"/>
              </v:shape>
              <v:shape style="position:absolute;left:10298;top:19616;width:18;height:42" coordorigin="10298,19616" coordsize="18,42" path="m10314,19616l10311,19619,10311,19638,10315,19638,10314,19616xe" filled="true" fillcolor="#989898" stroked="false">
                <v:path arrowok="t"/>
                <v:fill type="solid"/>
              </v:shape>
            </v:group>
            <v:group style="position:absolute;left:10336;top:19646;width:15;height:24" coordorigin="10336,19646" coordsize="15,24">
              <v:shape style="position:absolute;left:10336;top:19646;width:15;height:24" coordorigin="10336,19646" coordsize="15,24" path="m10338,19647l10338,19648,10339,19648,10341,19649,10341,19653,10343,19653,10343,19659,10346,19667,10351,19670,10349,19657,10349,19656,10347,19656,10347,19653,10346,19651,10346,19649,10344,19649,10338,19647xe" filled="true" fillcolor="#989898" stroked="false">
                <v:path arrowok="t"/>
                <v:fill type="solid"/>
              </v:shape>
              <v:shape style="position:absolute;left:10336;top:19646;width:15;height:24" coordorigin="10336,19646" coordsize="15,24" path="m10338,19646l10336,19646,10338,19647,10338,19646xe" filled="true" fillcolor="#989898" stroked="false">
                <v:path arrowok="t"/>
                <v:fill type="solid"/>
              </v:shape>
            </v:group>
            <v:group style="position:absolute;left:10331;top:19632;width:28;height:16" coordorigin="10331,19632" coordsize="28,16">
              <v:shape style="position:absolute;left:10331;top:19632;width:28;height:16" coordorigin="10331,19632" coordsize="28,16" path="m10347,19632l10349,19633,10351,19633,10352,19635,10352,19637,10354,19638,10354,19640,10352,19641,10352,19643,10351,19643,10351,19645,10345,19645,10354,19648,10355,19646,10357,19646,10357,19643,10359,19641,10359,19635,10347,19632xe" filled="true" fillcolor="#989898" stroked="false">
                <v:path arrowok="t"/>
                <v:fill type="solid"/>
              </v:shape>
              <v:shape style="position:absolute;left:10331;top:19632;width:28;height:16" coordorigin="10331,19632" coordsize="28,16" path="m10343,19644l10343,19645,10345,19645,10343,19644xe" filled="true" fillcolor="#989898" stroked="false">
                <v:path arrowok="t"/>
                <v:fill type="solid"/>
              </v:shape>
              <v:shape style="position:absolute;left:10331;top:19632;width:28;height:16" coordorigin="10331,19632" coordsize="28,16" path="m10331,19640l10343,19644,10343,19643,10331,19640xe" filled="true" fillcolor="#989898" stroked="false">
                <v:path arrowok="t"/>
                <v:fill type="solid"/>
              </v:shape>
            </v:group>
            <v:group style="position:absolute;left:10320;top:19622;width:39;height:39" coordorigin="10320,19622" coordsize="39,39">
              <v:shape style="position:absolute;left:10320;top:19622;width:39;height:39" coordorigin="10320,19622" coordsize="39,39" path="m10333,19622l10320,19659,10325,19661,10330,19645,10345,19645,10331,19640,10336,19629,10349,19629,10333,19622xe" filled="true" fillcolor="#989898" stroked="false">
                <v:path arrowok="t"/>
                <v:fill type="solid"/>
              </v:shape>
              <v:shape style="position:absolute;left:10320;top:19622;width:39;height:39" coordorigin="10320,19622" coordsize="39,39" path="m10345,19645l10330,19645,10336,19646,10344,19649,10351,19649,10352,19648,10354,19648,10345,19645xe" filled="true" fillcolor="#989898" stroked="false">
                <v:path arrowok="t"/>
                <v:fill type="solid"/>
              </v:shape>
              <v:shape style="position:absolute;left:10320;top:19622;width:39;height:39" coordorigin="10320,19622" coordsize="39,39" path="m10357,19635l10357,19635,10359,19635,10357,19635xe" filled="true" fillcolor="#989898" stroked="false">
                <v:path arrowok="t"/>
                <v:fill type="solid"/>
              </v:shape>
              <v:shape style="position:absolute;left:10320;top:19622;width:39;height:39" coordorigin="10320,19622" coordsize="39,39" path="m10351,19629l10336,19629,10357,19635,10357,19633,10355,19632,10354,19630,10352,19630,10351,19629xe" filled="true" fillcolor="#989898" stroked="false">
                <v:path arrowok="t"/>
                <v:fill type="solid"/>
              </v:shape>
            </v:group>
            <v:group style="position:absolute;left:10371;top:19646;width:32;height:32" coordorigin="10371,19646" coordsize="32,32">
              <v:shape style="position:absolute;left:10371;top:19646;width:32;height:32" coordorigin="10371,19646" coordsize="32,32" path="m10397,19646l10379,19667,10376,19670,10376,19672,10374,19672,10371,19676,10374,19678,10395,19653,10403,19648,10397,19646xe" filled="true" fillcolor="#989898" stroked="false">
                <v:path arrowok="t"/>
                <v:fill type="solid"/>
              </v:shape>
            </v:group>
            <v:group style="position:absolute;left:10386;top:19648;width:18;height:36" coordorigin="10386,19648" coordsize="18,36">
              <v:shape style="position:absolute;left:10386;top:19648;width:18;height:36" coordorigin="10386,19648" coordsize="18,36" path="m10403,19648l10395,19653,10386,19681,10389,19683,10403,19648xe" filled="true" fillcolor="#989898" stroked="false">
                <v:path arrowok="t"/>
                <v:fill type="solid"/>
              </v:shape>
            </v:group>
            <v:group style="position:absolute;left:10355;top:19635;width:21;height:39" coordorigin="10355,19635" coordsize="21,39">
              <v:shape style="position:absolute;left:10355;top:19635;width:21;height:39" coordorigin="10355,19635" coordsize="21,39" path="m10368,19635l10355,19672,10360,19673,10371,19643,10376,19638,10368,19635xe" filled="true" fillcolor="#989898" stroked="false">
                <v:path arrowok="t"/>
                <v:fill type="solid"/>
              </v:shape>
            </v:group>
            <v:group style="position:absolute;left:10371;top:19638;width:5;height:39" coordorigin="10371,19638" coordsize="5,39">
              <v:shape style="position:absolute;left:10371;top:19638;width:5;height:39" coordorigin="10371,19638" coordsize="5,39" path="m10376,19638l10371,19643,10371,19676,10374,19672,10374,19667,10376,19638xe" filled="true" fillcolor="#989898" stroked="false">
                <v:path arrowok="t"/>
                <v:fill type="solid"/>
              </v:shape>
            </v:group>
            <v:group style="position:absolute;left:10392;top:19654;width:32;height:32" coordorigin="10392,19654" coordsize="32,32">
              <v:shape style="position:absolute;left:10392;top:19654;width:32;height:32" coordorigin="10392,19654" coordsize="32,32" path="m10419,19654l10392,19684,10397,19686,10405,19676,10412,19676,10408,19673,10416,19665,10416,19664,10418,19662,10419,19661,10419,19659,10421,19659,10424,19656,10419,19654xe" filled="true" fillcolor="#989898" stroked="false">
                <v:path arrowok="t"/>
                <v:fill type="solid"/>
              </v:shape>
              <v:shape style="position:absolute;left:10392;top:19654;width:32;height:32" coordorigin="10392,19654" coordsize="32,32" path="m10412,19676l10405,19676,10421,19683,10412,19676xe" filled="true" fillcolor="#989898" stroked="false">
                <v:path arrowok="t"/>
                <v:fill type="solid"/>
              </v:shape>
            </v:group>
            <v:group style="position:absolute;left:10408;top:19656;width:18;height:42" coordorigin="10408,19656" coordsize="18,42">
              <v:shape style="position:absolute;left:10408;top:19656;width:18;height:42" coordorigin="10408,19656" coordsize="18,42" path="m10408,19673l10421,19683,10421,19694,10425,19697,10425,19678,10421,19678,10408,19673xe" filled="true" fillcolor="#989898" stroked="false">
                <v:path arrowok="t"/>
                <v:fill type="solid"/>
              </v:shape>
              <v:shape style="position:absolute;left:10408;top:19656;width:18;height:42" coordorigin="10408,19656" coordsize="18,42" path="m10424,19656l10421,19659,10421,19661,10419,19662,10419,19667,10421,19678,10425,19678,10424,19656xe" filled="true" fillcolor="#989898" stroked="false">
                <v:path arrowok="t"/>
                <v:fill type="solid"/>
              </v:shape>
            </v:group>
            <v:group style="position:absolute;left:10435;top:19694;width:29;height:12" coordorigin="10435,19694" coordsize="29,12">
              <v:shape style="position:absolute;left:10435;top:19694;width:29;height:12" coordorigin="10435,19694" coordsize="29,12" path="m10454,19704l10446,19704,10446,19705,10454,19705,10454,19704xe" filled="true" fillcolor="#989898" stroked="false">
                <v:path arrowok="t"/>
                <v:fill type="solid"/>
              </v:shape>
              <v:shape style="position:absolute;left:10435;top:19694;width:29;height:12" coordorigin="10435,19694" coordsize="29,12" path="m10459,19702l10441,19702,10443,19704,10457,19704,10459,19702xe" filled="true" fillcolor="#989898" stroked="false">
                <v:path arrowok="t"/>
                <v:fill type="solid"/>
              </v:shape>
              <v:shape style="position:absolute;left:10435;top:19694;width:29;height:12" coordorigin="10435,19694" coordsize="29,12" path="m10435,19697l10440,19702,10461,19702,10461,19700,10446,19700,10435,19697xe" filled="true" fillcolor="#989898" stroked="false">
                <v:path arrowok="t"/>
                <v:fill type="solid"/>
              </v:shape>
              <v:shape style="position:absolute;left:10435;top:19694;width:29;height:12" coordorigin="10435,19694" coordsize="29,12" path="m10459,19694l10459,19696,10457,19697,10456,19697,10456,19699,10454,19699,10453,19700,10461,19700,10462,19699,10464,19697,10459,19694xe" filled="true" fillcolor="#989898" stroked="false">
                <v:path arrowok="t"/>
                <v:fill type="solid"/>
              </v:shape>
            </v:group>
            <v:group style="position:absolute;left:10456;top:19672;width:13;height:12" coordorigin="10456,19672" coordsize="13,12">
              <v:shape style="position:absolute;left:10456;top:19672;width:13;height:12" coordorigin="10456,19672" coordsize="13,12" path="m10459,19673l10459,19673,10461,19673,10461,19675,10462,19675,10462,19678,10464,19680,10464,19683,10469,19683,10469,19680,10467,19678,10467,19675,10459,19673xe" filled="true" fillcolor="#989898" stroked="false">
                <v:path arrowok="t"/>
                <v:fill type="solid"/>
              </v:shape>
              <v:shape style="position:absolute;left:10456;top:19672;width:13;height:12" coordorigin="10456,19672" coordsize="13,12" path="m10459,19672l10456,19672,10459,19673,10459,19672xe" filled="true" fillcolor="#989898" stroked="false">
                <v:path arrowok="t"/>
                <v:fill type="solid"/>
              </v:shape>
            </v:group>
            <v:group style="position:absolute;left:10433;top:19667;width:34;height:34" coordorigin="10433,19667" coordsize="34,34">
              <v:shape style="position:absolute;left:10433;top:19667;width:34;height:34" coordorigin="10433,19667" coordsize="34,34" path="m10445,19700l10445,19700,10446,19700,10445,19700xe" filled="true" fillcolor="#989898" stroked="false">
                <v:path arrowok="t"/>
                <v:fill type="solid"/>
              </v:shape>
              <v:shape style="position:absolute;left:10433;top:19667;width:34;height:34" coordorigin="10433,19667" coordsize="34,34" path="m10446,19672l10438,19672,10438,19673,10437,19675,10437,19676,10435,19676,10435,19680,10433,19681,10433,19694,10435,19696,10435,19697,10445,19700,10445,19699,10443,19699,10440,19696,10440,19694,10438,19694,10438,19683,10440,19681,10440,19680,10441,19678,10441,19676,10443,19675,10443,19673,10445,19673,10446,19672xe" filled="true" fillcolor="#989898" stroked="false">
                <v:path arrowok="t"/>
                <v:fill type="solid"/>
              </v:shape>
              <v:shape style="position:absolute;left:10433;top:19667;width:34;height:34" coordorigin="10433,19667" coordsize="34,34" path="m10464,19670l10454,19670,10456,19672,10467,19675,10465,19673,10465,19672,10464,19672,10464,19670xe" filled="true" fillcolor="#989898" stroked="false">
                <v:path arrowok="t"/>
                <v:fill type="solid"/>
              </v:shape>
              <v:shape style="position:absolute;left:10433;top:19667;width:34;height:34" coordorigin="10433,19667" coordsize="34,34" path="m10449,19670l10440,19670,10440,19672,10448,19672,10449,19670xe" filled="true" fillcolor="#989898" stroked="false">
                <v:path arrowok="t"/>
                <v:fill type="solid"/>
              </v:shape>
              <v:shape style="position:absolute;left:10433;top:19667;width:34;height:34" coordorigin="10433,19667" coordsize="34,34" path="m10462,19669l10441,19669,10441,19670,10462,19670,10462,19669xe" filled="true" fillcolor="#989898" stroked="false">
                <v:path arrowok="t"/>
                <v:fill type="solid"/>
              </v:shape>
              <v:shape style="position:absolute;left:10433;top:19667;width:34;height:34" coordorigin="10433,19667" coordsize="34,34" path="m10457,19667l10445,19667,10443,19669,10459,19669,10457,19667xe" filled="true" fillcolor="#989898" stroked="false">
                <v:path arrowok="t"/>
                <v:fill type="solid"/>
              </v:shape>
              <v:shape style="position:absolute;left:5923;top:19232;width:158;height:277" type="#_x0000_t75" stroked="false">
                <v:imagedata r:id="rId226" o:title=""/>
              </v:shape>
            </v:group>
            <v:group style="position:absolute;left:7057;top:15093;width:28;height:61" coordorigin="7057,15093" coordsize="28,61">
              <v:shape style="position:absolute;left:7057;top:15093;width:28;height:61" coordorigin="7057,15093" coordsize="28,61" path="m7057,15093l7084,15154e" filled="false" stroked="true" strokeweight=".318763pt" strokecolor="#989898">
                <v:path arrowok="t"/>
              </v:shape>
            </v:group>
            <v:group style="position:absolute;left:3771;top:16953;width:26;height:18" coordorigin="3771,16953" coordsize="26,18">
              <v:shape style="position:absolute;left:3771;top:16953;width:26;height:18" coordorigin="3771,16953" coordsize="26,18" path="m3771,16963l3791,16971,3793,16969,3794,16967,3783,16967,3782,16966,3780,16966,3771,16963xe" filled="true" fillcolor="#989898" stroked="false">
                <v:path arrowok="t"/>
                <v:fill type="solid"/>
              </v:shape>
              <v:shape style="position:absolute;left:3771;top:16953;width:26;height:18" coordorigin="3771,16953" coordsize="26,18" path="m3794,16966l3788,16966,3788,16967,3794,16967,3794,16966xe" filled="true" fillcolor="#989898" stroked="false">
                <v:path arrowok="t"/>
                <v:fill type="solid"/>
              </v:shape>
              <v:shape style="position:absolute;left:3771;top:16953;width:26;height:18" coordorigin="3771,16953" coordsize="26,18" path="m3790,16955l3790,16956,3791,16958,3791,16963,3790,16964,3790,16966,3796,16966,3796,16958,3790,16955xe" filled="true" fillcolor="#989898" stroked="false">
                <v:path arrowok="t"/>
                <v:fill type="solid"/>
              </v:shape>
              <v:shape style="position:absolute;left:3771;top:16953;width:26;height:18" coordorigin="3771,16953" coordsize="26,18" path="m3790,16955l3789,16955,3790,16955,3790,16955xe" filled="true" fillcolor="#989898" stroked="false">
                <v:path arrowok="t"/>
                <v:fill type="solid"/>
              </v:shape>
              <v:shape style="position:absolute;left:3771;top:16953;width:26;height:18" coordorigin="3771,16953" coordsize="26,18" path="m3785,16953l3786,16955,3789,16955,3785,16953xe" filled="true" fillcolor="#989898" stroked="false">
                <v:path arrowok="t"/>
                <v:fill type="solid"/>
              </v:shape>
            </v:group>
            <v:group style="position:absolute;left:3759;top:16945;width:37;height:37" coordorigin="3759,16945" coordsize="37,37">
              <v:shape style="position:absolute;left:3759;top:16945;width:37;height:37" coordorigin="3759,16945" coordsize="37,37" path="m3772,16945l3759,16980,3764,16982,3771,16967,3783,16967,3771,16963,3775,16950,3786,16950,3772,16945xe" filled="true" fillcolor="#989898" stroked="false">
                <v:path arrowok="t"/>
                <v:fill type="solid"/>
              </v:shape>
              <v:shape style="position:absolute;left:3759;top:16945;width:37;height:37" coordorigin="3759,16945" coordsize="37,37" path="m3790,16971l3782,16971,3783,16972,3790,16972,3790,16971xe" filled="true" fillcolor="#989898" stroked="false">
                <v:path arrowok="t"/>
                <v:fill type="solid"/>
              </v:shape>
              <v:shape style="position:absolute;left:3759;top:16945;width:37;height:37" coordorigin="3759,16945" coordsize="37,37" path="m3783,16967l3771,16967,3778,16971,3791,16971,3783,16967xe" filled="true" fillcolor="#989898" stroked="false">
                <v:path arrowok="t"/>
                <v:fill type="solid"/>
              </v:shape>
              <v:shape style="position:absolute;left:3759;top:16945;width:37;height:37" coordorigin="3759,16945" coordsize="37,37" path="m3790,16950l3775,16950,3785,16953,3796,16958,3796,16955,3794,16955,3794,16953,3793,16953,3793,16951,3790,16951,3790,16950xe" filled="true" fillcolor="#989898" stroked="false">
                <v:path arrowok="t"/>
                <v:fill type="solid"/>
              </v:shape>
            </v:group>
            <v:group style="position:absolute;left:3791;top:16958;width:26;height:36" coordorigin="3791,16958" coordsize="26,36">
              <v:shape style="position:absolute;left:3791;top:16958;width:26;height:36" coordorigin="3791,16958" coordsize="26,36" path="m3814,16958l3791,16991,3794,16993,3817,16959,3814,16958xe" filled="true" fillcolor="#989898" stroked="false">
                <v:path arrowok="t"/>
                <v:fill type="solid"/>
              </v:shape>
            </v:group>
            <v:group style="position:absolute;left:3823;top:16985;width:16;height:23" coordorigin="3823,16985" coordsize="16,23">
              <v:shape style="position:absolute;left:3823;top:16985;width:16;height:23" coordorigin="3823,16985" coordsize="16,23" path="m3834,16988l3829,16988,3829,16991,3831,16993,3831,16996,3834,17006,3839,17007,3837,16996,3836,16994,3836,16991,3834,16991,3834,16988xe" filled="true" fillcolor="#989898" stroked="false">
                <v:path arrowok="t"/>
                <v:fill type="solid"/>
              </v:shape>
              <v:shape style="position:absolute;left:3823;top:16985;width:16;height:23" coordorigin="3823,16985" coordsize="16,23" path="m3826,16985l3826,16986,3828,16986,3828,16988,3833,16988,3833,16986,3826,16985xe" filled="true" fillcolor="#989898" stroked="false">
                <v:path arrowok="t"/>
                <v:fill type="solid"/>
              </v:shape>
              <v:shape style="position:absolute;left:3823;top:16985;width:16;height:23" coordorigin="3823,16985" coordsize="16,23" path="m3826,16985l3823,16985,3826,16985,3826,16985xe" filled="true" fillcolor="#989898" stroked="false">
                <v:path arrowok="t"/>
                <v:fill type="solid"/>
              </v:shape>
            </v:group>
            <v:group style="position:absolute;left:3820;top:16971;width:28;height:16" coordorigin="3820,16971" coordsize="28,16">
              <v:shape style="position:absolute;left:3820;top:16971;width:28;height:16" coordorigin="3820,16971" coordsize="28,16" path="m3844,16983l3832,16983,3841,16986,3842,16986,3842,16985,3844,16985,3844,16983xe" filled="true" fillcolor="#989898" stroked="false">
                <v:path arrowok="t"/>
                <v:fill type="solid"/>
              </v:shape>
              <v:shape style="position:absolute;left:3820;top:16971;width:28;height:16" coordorigin="3820,16971" coordsize="28,16" path="m3830,16982l3831,16983,3832,16983,3830,16982xe" filled="true" fillcolor="#989898" stroked="false">
                <v:path arrowok="t"/>
                <v:fill type="solid"/>
              </v:shape>
              <v:shape style="position:absolute;left:3820;top:16971;width:28;height:16" coordorigin="3820,16971" coordsize="28,16" path="m3836,16971l3837,16972,3839,16972,3839,16974,3841,16974,3841,16980,3839,16982,3837,16982,3837,16983,3845,16983,3845,16978,3847,16978,3847,16975,3845,16975,3845,16974,3836,16971xe" filled="true" fillcolor="#989898" stroked="false">
                <v:path arrowok="t"/>
                <v:fill type="solid"/>
              </v:shape>
              <v:shape style="position:absolute;left:3820;top:16971;width:28;height:16" coordorigin="3820,16971" coordsize="28,16" path="m3820,16978l3830,16982,3829,16982,3820,16978xe" filled="true" fillcolor="#989898" stroked="false">
                <v:path arrowok="t"/>
                <v:fill type="solid"/>
              </v:shape>
            </v:group>
            <v:group style="position:absolute;left:3809;top:16961;width:37;height:39" coordorigin="3809,16961" coordsize="37,39">
              <v:shape style="position:absolute;left:3809;top:16961;width:37;height:39" coordorigin="3809,16961" coordsize="37,39" path="m3820,16961l3809,16996,3814,16999,3818,16983,3832,16983,3820,16978,3825,16967,3836,16967,3820,16961xe" filled="true" fillcolor="#989898" stroked="false">
                <v:path arrowok="t"/>
                <v:fill type="solid"/>
              </v:shape>
              <v:shape style="position:absolute;left:3809;top:16961;width:37;height:39" coordorigin="3809,16961" coordsize="37,39" path="m3832,16983l3818,16983,3823,16985,3833,16986,3834,16988,3839,16988,3839,16986,3841,16986,3832,16983xe" filled="true" fillcolor="#989898" stroked="false">
                <v:path arrowok="t"/>
                <v:fill type="solid"/>
              </v:shape>
              <v:shape style="position:absolute;left:3809;top:16961;width:37;height:39" coordorigin="3809,16961" coordsize="37,39" path="m3839,16967l3825,16967,3836,16971,3845,16974,3845,16972,3842,16969,3841,16969,3839,16967xe" filled="true" fillcolor="#989898" stroked="false">
                <v:path arrowok="t"/>
                <v:fill type="solid"/>
              </v:shape>
            </v:group>
            <v:group style="position:absolute;left:7560;top:16381;width:43;height:122" coordorigin="7560,16381" coordsize="43,122">
              <v:shape style="position:absolute;left:7560;top:16381;width:43;height:122" coordorigin="7560,16381" coordsize="43,122" path="m7603,16502l7560,16381e" filled="false" stroked="true" strokeweight=".318763pt" strokecolor="#989898">
                <v:path arrowok="t"/>
              </v:shape>
            </v:group>
            <v:group style="position:absolute;left:3696;top:17001;width:12;height:5" coordorigin="3696,17001" coordsize="12,5">
              <v:shape style="position:absolute;left:3696;top:17001;width:12;height:5" coordorigin="3696,17001" coordsize="12,5" path="m3700,17001l3697,17001,3696,17006,3702,17006,3704,17004,3707,17004,3700,17001xe" filled="true" fillcolor="#989898" stroked="false">
                <v:path arrowok="t"/>
                <v:fill type="solid"/>
              </v:shape>
            </v:group>
            <v:group style="position:absolute;left:3697;top:16996;width:16;height:37" coordorigin="3697,16996" coordsize="16,37">
              <v:shape style="position:absolute;left:3697;top:16996;width:16;height:37" coordorigin="3697,16996" coordsize="16,37" path="m3712,16996l3710,16998,3708,16998,3708,16999,3705,16999,3704,17001,3700,17001,3707,17004,3697,17031,3702,17033,3713,16998,3712,16996xe" filled="true" fillcolor="#989898" stroked="false">
                <v:path arrowok="t"/>
                <v:fill type="solid"/>
              </v:shape>
            </v:group>
            <v:group style="position:absolute;left:3716;top:17033;width:7;height:7" coordorigin="3716,17033" coordsize="7,7">
              <v:shape style="position:absolute;left:3716;top:17033;width:7;height:7" coordorigin="3716,17033" coordsize="7,7" path="m3716,17036l3723,17036e" filled="false" stroked="true" strokeweight=".418331pt" strokecolor="#989898">
                <v:path arrowok="t"/>
              </v:shape>
            </v:group>
            <v:group style="position:absolute;left:3731;top:17010;width:20;height:37" coordorigin="3731,17010" coordsize="20,37">
              <v:shape style="position:absolute;left:3731;top:17010;width:20;height:37" coordorigin="3731,17010" coordsize="20,37" path="m3747,17045l3737,17045,3739,17047,3747,17047,3747,17045xe" filled="true" fillcolor="#989898" stroked="false">
                <v:path arrowok="t"/>
                <v:fill type="solid"/>
              </v:shape>
              <v:shape style="position:absolute;left:3731;top:17010;width:20;height:37" coordorigin="3731,17010" coordsize="20,37" path="m3745,17014l3739,17014,3739,17015,3737,17015,3737,17017,3735,17018,3735,17020,3734,17022,3734,17025,3732,17025,3732,17029,3731,17031,3731,17039,3732,17041,3732,17042,3734,17044,3735,17044,3735,17045,3748,17045,3740,17042,3737,17042,3737,17041,3735,17039,3735,17031,3737,17029,3737,17026,3739,17025,3739,17022,3740,17020,3740,17018,3742,17018,3742,17017,3743,17015,3745,17014xe" filled="true" fillcolor="#989898" stroked="false">
                <v:path arrowok="t"/>
                <v:fill type="solid"/>
              </v:shape>
              <v:shape style="position:absolute;left:3731;top:17010;width:20;height:37" coordorigin="3731,17010" coordsize="20,37" path="m3742,17010l3742,17012,3740,17012,3740,17014,3750,17014,3742,17010xe" filled="true" fillcolor="#989898" stroked="false">
                <v:path arrowok="t"/>
                <v:fill type="solid"/>
              </v:shape>
            </v:group>
            <v:group style="position:absolute;left:3740;top:17009;width:20;height:37" coordorigin="3740,17009" coordsize="20,37">
              <v:shape style="position:absolute;left:3740;top:17009;width:20;height:37" coordorigin="3740,17009" coordsize="20,37" path="m3753,17010l3742,17010,3750,17014,3751,17015,3753,17015,3753,17017,3755,17018,3755,17023,3753,17025,3753,17029,3751,17031,3751,17034,3750,17034,3750,17037,3748,17037,3748,17039,3745,17042,3743,17042,3743,17043,3748,17045,3750,17044,3751,17042,3751,17041,3753,17041,3753,17039,3755,17037,3755,17036,3756,17034,3756,17031,3758,17029,3758,17023,3759,17022,3758,17020,3758,17015,3753,17010xe" filled="true" fillcolor="#989898" stroked="false">
                <v:path arrowok="t"/>
                <v:fill type="solid"/>
              </v:shape>
              <v:shape style="position:absolute;left:3740;top:17009;width:20;height:37" coordorigin="3740,17009" coordsize="20,37" path="m3740,17042l3740,17044,3742,17044,3743,17043,3740,17042xe" filled="true" fillcolor="#989898" stroked="false">
                <v:path arrowok="t"/>
                <v:fill type="solid"/>
              </v:shape>
              <v:shape style="position:absolute;left:3740;top:17009;width:20;height:37" coordorigin="3740,17009" coordsize="20,37" path="m3748,17009l3747,17009,3747,17010,3748,17010,3748,17009xe" filled="true" fillcolor="#989898" stroked="false">
                <v:path arrowok="t"/>
                <v:fill type="solid"/>
              </v:shape>
            </v:group>
            <v:group style="position:absolute;left:3772;top:17036;width:20;height:24" coordorigin="3772,17036" coordsize="20,24">
              <v:shape style="position:absolute;left:3772;top:17036;width:20;height:24" coordorigin="3772,17036" coordsize="20,24" path="m3778,17036l3778,17041,3772,17058,3777,17060,3782,17044,3782,17042,3783,17042,3783,17041,3785,17041,3785,17039,3791,17039,3788,17037,3783,17037,3778,17036xe" filled="true" fillcolor="#989898" stroked="false">
                <v:path arrowok="t"/>
                <v:fill type="solid"/>
              </v:shape>
              <v:shape style="position:absolute;left:3772;top:17036;width:20;height:24" coordorigin="3772,17036" coordsize="20,24" path="m3785,17036l3783,17037,3788,17037,3785,17036xe" filled="true" fillcolor="#989898" stroked="false">
                <v:path arrowok="t"/>
                <v:fill type="solid"/>
              </v:shape>
            </v:group>
            <v:group style="position:absolute;left:3769;top:17031;width:7;height:4" coordorigin="3769,17031" coordsize="7,4">
              <v:shape style="position:absolute;left:3769;top:17031;width:7;height:4" coordorigin="3769,17031" coordsize="7,4" path="m3774,17033l3772,17033,3775,17034,3774,17033xe" filled="true" fillcolor="#989898" stroked="false">
                <v:path arrowok="t"/>
                <v:fill type="solid"/>
              </v:shape>
              <v:shape style="position:absolute;left:3769;top:17031;width:7;height:4" coordorigin="3769,17031" coordsize="7,4" path="m3769,17031l3772,17033,3769,17031xe" filled="true" fillcolor="#989898" stroked="false">
                <v:path arrowok="t"/>
                <v:fill type="solid"/>
              </v:shape>
            </v:group>
            <v:group style="position:absolute;left:3756;top:17026;width:16;height:28" coordorigin="3756,17026" coordsize="16,28">
              <v:shape style="position:absolute;left:3756;top:17026;width:16;height:28" coordorigin="3756,17026" coordsize="16,28" path="m3766,17026l3756,17052,3761,17053,3766,17041,3766,17039,3767,17037,3767,17036,3769,17036,3769,17034,3771,17034,3772,17033,3769,17031,3771,17028,3766,17026xe" filled="true" fillcolor="#989898" stroked="false">
                <v:path arrowok="t"/>
                <v:fill type="solid"/>
              </v:shape>
            </v:group>
            <v:group style="position:absolute;left:3769;top:17029;width:15;height:8" coordorigin="3769,17029" coordsize="15,8">
              <v:shape style="position:absolute;left:3769;top:17029;width:15;height:8" coordorigin="3769,17029" coordsize="15,8" path="m3780,17031l3769,17031,3775,17034,3777,17034,3778,17036,3783,17037,3783,17034,3782,17033,3780,17031xe" filled="true" fillcolor="#989898" stroked="false">
                <v:path arrowok="t"/>
                <v:fill type="solid"/>
              </v:shape>
              <v:shape style="position:absolute;left:3769;top:17029;width:15;height:8" coordorigin="3769,17029" coordsize="15,8" path="m3778,17029l3771,17029,3771,17031,3778,17031,3778,17029xe" filled="true" fillcolor="#989898" stroked="false">
                <v:path arrowok="t"/>
                <v:fill type="solid"/>
              </v:shape>
            </v:group>
            <v:group style="position:absolute;left:3785;top:17034;width:15;height:31" coordorigin="3785,17034" coordsize="15,31">
              <v:shape style="position:absolute;left:3785;top:17034;width:15;height:31" coordorigin="3785,17034" coordsize="15,31" path="m3794,17036l3785,17036,3791,17039,3793,17039,3793,17041,3794,17042,3794,17044,3793,17045,3793,17047,3788,17063,3791,17065,3798,17047,3798,17045,3799,17044,3799,17041,3796,17037,3794,17036xe" filled="true" fillcolor="#989898" stroked="false">
                <v:path arrowok="t"/>
                <v:fill type="solid"/>
              </v:shape>
              <v:shape style="position:absolute;left:3785;top:17034;width:15;height:31" coordorigin="3785,17034" coordsize="15,31" path="m3791,17034l3788,17034,3786,17036,3791,17036,3791,17034xe" filled="true" fillcolor="#989898" stroked="false">
                <v:path arrowok="t"/>
                <v:fill type="solid"/>
              </v:shape>
            </v:group>
            <v:group style="position:absolute;left:3810;top:17039;width:29;height:39" coordorigin="3810,17039" coordsize="29,39">
              <v:shape style="position:absolute;left:3810;top:17039;width:29;height:39" coordorigin="3810,17039" coordsize="29,39" path="m3810,17047l3828,17058,3822,17076,3826,17077,3835,17053,3828,17053,3810,17047xe" filled="true" fillcolor="#989898" stroked="false">
                <v:path arrowok="t"/>
                <v:fill type="solid"/>
              </v:shape>
              <v:shape style="position:absolute;left:3810;top:17039;width:29;height:39" coordorigin="3810,17039" coordsize="29,39" path="m3834,17039l3828,17053,3835,17053,3839,17041,3834,17039xe" filled="true" fillcolor="#989898" stroked="false">
                <v:path arrowok="t"/>
                <v:fill type="solid"/>
              </v:shape>
            </v:group>
            <v:group style="position:absolute;left:3798;top:17031;width:31;height:37" coordorigin="3798,17031" coordsize="31,37">
              <v:shape style="position:absolute;left:3798;top:17031;width:31;height:37" coordorigin="3798,17031" coordsize="31,37" path="m3810,17031l3798,17066,3802,17068,3809,17052,3818,17052,3810,17047,3815,17033,3810,17031xe" filled="true" fillcolor="#989898" stroked="false">
                <v:path arrowok="t"/>
                <v:fill type="solid"/>
              </v:shape>
              <v:shape style="position:absolute;left:3798;top:17031;width:31;height:37" coordorigin="3798,17031" coordsize="31,37" path="m3818,17052l3809,17052,3828,17058,3818,17052xe" filled="true" fillcolor="#989898" stroked="false">
                <v:path arrowok="t"/>
                <v:fill type="solid"/>
              </v:shape>
            </v:group>
            <v:group style="position:absolute;left:4959;top:15931;width:15;height:13" coordorigin="4959,15931" coordsize="15,13">
              <v:shape style="position:absolute;left:4959;top:15931;width:15;height:13" coordorigin="4959,15931" coordsize="15,13" path="m4969,15943l4964,15943,4966,15944,4969,15944,4969,15943xe" filled="true" fillcolor="#989898" stroked="false">
                <v:path arrowok="t"/>
                <v:fill type="solid"/>
              </v:shape>
              <v:shape style="position:absolute;left:4959;top:15931;width:15;height:13" coordorigin="4959,15931" coordsize="15,13" path="m4959,15931l4959,15941,4961,15941,4961,15943,4972,15943,4974,15941,4974,15938,4963,15938,4963,15936,4961,15936,4961,15933,4959,15931xe" filled="true" fillcolor="#989898" stroked="false">
                <v:path arrowok="t"/>
                <v:fill type="solid"/>
              </v:shape>
              <v:shape style="position:absolute;left:4959;top:15931;width:15;height:13" coordorigin="4959,15931" coordsize="15,13" path="m4974,15935l4972,15935,4972,15936,4971,15938,4974,15938,4974,15935xe" filled="true" fillcolor="#989898" stroked="false">
                <v:path arrowok="t"/>
                <v:fill type="solid"/>
              </v:shape>
            </v:group>
            <v:group style="position:absolute;left:4940;top:15916;width:39;height:26" coordorigin="4940,15916" coordsize="39,26">
              <v:shape style="position:absolute;left:4940;top:15916;width:39;height:26" coordorigin="4940,15916" coordsize="39,26" path="m4959,15920l4956,15920,4956,15938,4958,15938,4958,15939,4959,15941,4959,15920xe" filled="true" fillcolor="#989898" stroked="false">
                <v:path arrowok="t"/>
                <v:fill type="solid"/>
              </v:shape>
              <v:shape style="position:absolute;left:4940;top:15916;width:39;height:26" coordorigin="4940,15916" coordsize="39,26" path="m4978,15916l4940,15916,4940,15920,4974,15920,4974,15941,4975,15939,4977,15939,4977,15933,4978,15933,4978,15916xe" filled="true" fillcolor="#989898" stroked="false">
                <v:path arrowok="t"/>
                <v:fill type="solid"/>
              </v:shape>
            </v:group>
            <v:group style="position:absolute;left:4940;top:15947;width:39;height:26" coordorigin="4940,15947" coordsize="39,26">
              <v:shape style="position:absolute;left:4940;top:15947;width:39;height:26" coordorigin="4940,15947" coordsize="39,26" path="m4940,15947l4940,15952,4951,15957,4951,15973,4956,15959,4970,15959,4940,15947xe" filled="true" fillcolor="#989898" stroked="false">
                <v:path arrowok="t"/>
                <v:fill type="solid"/>
              </v:shape>
              <v:shape style="position:absolute;left:4940;top:15947;width:39;height:26" coordorigin="4940,15947" coordsize="39,26" path="m4970,15959l4956,15959,4967,15962,4967,15963,4972,15963,4974,15965,4978,15967,4978,15962,4970,15959xe" filled="true" fillcolor="#989898" stroked="false">
                <v:path arrowok="t"/>
                <v:fill type="solid"/>
              </v:shape>
            </v:group>
            <v:group style="position:absolute;left:4940;top:15959;width:39;height:24" coordorigin="4940,15959" coordsize="39,24">
              <v:shape style="position:absolute;left:4940;top:15959;width:39;height:24" coordorigin="4940,15959" coordsize="39,24" path="m4956,15959l4951,15973,4940,15976,4940,15982,4967,15971,4956,15971,4956,15959xe" filled="true" fillcolor="#989898" stroked="false">
                <v:path arrowok="t"/>
                <v:fill type="solid"/>
              </v:shape>
              <v:shape style="position:absolute;left:4940;top:15959;width:39;height:24" coordorigin="4940,15959" coordsize="39,24" path="m4974,15965l4971,15965,4969,15967,4966,15967,4956,15971,4967,15971,4978,15967,4974,15965xe" filled="true" fillcolor="#989898" stroked="false">
                <v:path arrowok="t"/>
                <v:fill type="solid"/>
              </v:shape>
            </v:group>
            <v:group style="position:absolute;left:4940;top:15997;width:39;height:21" coordorigin="4940,15997" coordsize="39,21">
              <v:shape style="position:absolute;left:4940;top:15997;width:39;height:21" coordorigin="4940,15997" coordsize="39,21" path="m4940,15997l4940,16003,4978,16018,4978,16013,4950,16002,4948,16002,4947,16000,4945,16000,4940,15997xe" filled="true" fillcolor="#989898" stroked="false">
                <v:path arrowok="t"/>
                <v:fill type="solid"/>
              </v:shape>
            </v:group>
            <v:group style="position:absolute;left:4940;top:15982;width:39;height:18" coordorigin="4940,15982" coordsize="39,18">
              <v:shape style="position:absolute;left:4940;top:15982;width:39;height:18" coordorigin="4940,15982" coordsize="39,18" path="m4978,15982l4940,15997,4945,16000,4947,16000,4948,15998,4950,15998,4978,15989,4978,15982xe" filled="true" fillcolor="#989898" stroked="false">
                <v:path arrowok="t"/>
                <v:fill type="solid"/>
              </v:shape>
            </v:group>
            <v:group style="position:absolute;left:4940;top:16032;width:39;height:2" coordorigin="4940,16032" coordsize="39,2">
              <v:shape style="position:absolute;left:4940;top:16032;width:39;height:2" coordorigin="4940,16032" coordsize="39,0" path="m4940,16032l4978,16032e" filled="false" stroked="true" strokeweight="1.056604pt" strokecolor="#989898">
                <v:path arrowok="t"/>
              </v:shape>
            </v:group>
            <v:group style="position:absolute;left:4940;top:16061;width:39;height:5" coordorigin="4940,16061" coordsize="39,5">
              <v:shape style="position:absolute;left:4940;top:16061;width:39;height:5" coordorigin="4940,16061" coordsize="39,5" path="m4940,16063l4978,16063e" filled="false" stroked="true" strokeweight=".338479pt" strokecolor="#989898">
                <v:path arrowok="t"/>
              </v:shape>
            </v:group>
            <v:group style="position:absolute;left:4940;top:16041;width:39;height:20" coordorigin="4940,16041" coordsize="39,20">
              <v:shape style="position:absolute;left:4940;top:16041;width:39;height:20" coordorigin="4940,16041" coordsize="39,20" path="m4978,16041l4971,16041,4940,16061,4948,16061,4978,16041xe" filled="true" fillcolor="#989898" stroked="false">
                <v:path arrowok="t"/>
                <v:fill type="solid"/>
              </v:shape>
            </v:group>
            <v:group style="position:absolute;left:4940;top:16078;width:20;height:29" coordorigin="4940,16078" coordsize="20,29">
              <v:shape style="position:absolute;left:4940;top:16078;width:20;height:29" coordorigin="4940,16078" coordsize="20,29" path="m4959,16091l4955,16091,4955,16102,4943,16102,4943,16104,4945,16105,4945,16107,4959,16107,4959,16091xe" filled="true" fillcolor="#989898" stroked="false">
                <v:path arrowok="t"/>
                <v:fill type="solid"/>
              </v:shape>
              <v:shape style="position:absolute;left:4940;top:16078;width:20;height:29" coordorigin="4940,16078" coordsize="20,29" path="m4943,16078l4942,16080,4942,16083,4940,16083,4940,16097,4942,16099,4942,16102,4948,16102,4948,16100,4947,16100,4947,16097,4945,16097,4945,16092,4943,16091,4943,16078xe" filled="true" fillcolor="#989898" stroked="false">
                <v:path arrowok="t"/>
                <v:fill type="solid"/>
              </v:shape>
            </v:group>
            <v:group style="position:absolute;left:4966;top:16096;width:8;height:10" coordorigin="4966,16096" coordsize="8,10">
              <v:shape style="position:absolute;left:4966;top:16096;width:8;height:10" coordorigin="4966,16096" coordsize="8,10" path="m4974,16096l4972,16097,4972,16099,4971,16099,4969,16100,4966,16100,4967,16105,4971,16105,4971,16104,4972,16104,4974,16102,4974,16096xe" filled="true" fillcolor="#989898" stroked="false">
                <v:path arrowok="t"/>
                <v:fill type="solid"/>
              </v:shape>
            </v:group>
            <v:group style="position:absolute;left:4943;top:16072;width:36;height:31" coordorigin="4943,16072" coordsize="36,31">
              <v:shape style="position:absolute;left:4943;top:16072;width:36;height:31" coordorigin="4943,16072" coordsize="36,31" path="m4977,16080l4971,16080,4971,16081,4972,16081,4972,16083,4974,16084,4974,16102,4975,16102,4975,16100,4977,16099,4977,16097,4978,16096,4978,16084,4977,16083,4977,16080xe" filled="true" fillcolor="#989898" stroked="false">
                <v:path arrowok="t"/>
                <v:fill type="solid"/>
              </v:shape>
              <v:shape style="position:absolute;left:4943;top:16072;width:36;height:31" coordorigin="4943,16072" coordsize="36,31" path="m4972,16075l4947,16075,4945,16077,4943,16078,4943,16088,4945,16088,4945,16083,4947,16083,4947,16081,4948,16081,4948,16080,4950,16078,4953,16078,4953,16077,4972,16077,4972,16075xe" filled="true" fillcolor="#989898" stroked="false">
                <v:path arrowok="t"/>
                <v:fill type="solid"/>
              </v:shape>
              <v:shape style="position:absolute;left:4943;top:16072;width:36;height:31" coordorigin="4943,16072" coordsize="36,31" path="m4975,16078l4967,16078,4969,16080,4975,16080,4975,16078xe" filled="true" fillcolor="#989898" stroked="false">
                <v:path arrowok="t"/>
                <v:fill type="solid"/>
              </v:shape>
              <v:shape style="position:absolute;left:4943;top:16072;width:36;height:31" coordorigin="4943,16072" coordsize="36,31" path="m4974,16077l4964,16077,4966,16078,4974,16078,4974,16077xe" filled="true" fillcolor="#989898" stroked="false">
                <v:path arrowok="t"/>
                <v:fill type="solid"/>
              </v:shape>
              <v:shape style="position:absolute;left:4943;top:16072;width:36;height:31" coordorigin="4943,16072" coordsize="36,31" path="m4969,16073l4948,16073,4948,16075,4971,16075,4969,16073xe" filled="true" fillcolor="#989898" stroked="false">
                <v:path arrowok="t"/>
                <v:fill type="solid"/>
              </v:shape>
              <v:shape style="position:absolute;left:4943;top:16072;width:36;height:31" coordorigin="4943,16072" coordsize="36,31" path="m4966,16072l4951,16072,4951,16073,4967,16073,4966,16072xe" filled="true" fillcolor="#989898" stroked="false">
                <v:path arrowok="t"/>
                <v:fill type="solid"/>
              </v:shape>
            </v:group>
            <v:group style="position:absolute;left:5740;top:15895;width:39;height:29" coordorigin="5740,15895" coordsize="39,29">
              <v:shape style="position:absolute;left:5740;top:15895;width:39;height:29" coordorigin="5740,15895" coordsize="39,29" path="m5778,15895l5774,15895,5774,15908,5740,15908,5740,15912,5774,15912,5774,15924,5778,15924,5778,15895xe" filled="true" fillcolor="#989898" stroked="false">
                <v:path arrowok="t"/>
                <v:fill type="solid"/>
              </v:shape>
            </v:group>
            <v:group style="position:absolute;left:5740;top:15927;width:39;height:26" coordorigin="5740,15927" coordsize="39,26">
              <v:shape style="position:absolute;left:5740;top:15927;width:39;height:26" coordorigin="5740,15927" coordsize="39,26" path="m5740,15927l5740,15931,5751,15936,5751,15952,5756,15938,5770,15938,5740,15927xe" filled="true" fillcolor="#989898" stroked="false">
                <v:path arrowok="t"/>
                <v:fill type="solid"/>
              </v:shape>
              <v:shape style="position:absolute;left:5740;top:15927;width:39;height:26" coordorigin="5740,15927" coordsize="39,26" path="m5770,15938l5756,15938,5767,15941,5767,15943,5772,15943,5774,15944,5778,15946,5778,15941,5770,15938xe" filled="true" fillcolor="#989898" stroked="false">
                <v:path arrowok="t"/>
                <v:fill type="solid"/>
              </v:shape>
            </v:group>
            <v:group style="position:absolute;left:5740;top:15938;width:39;height:24" coordorigin="5740,15938" coordsize="39,24">
              <v:shape style="position:absolute;left:5740;top:15938;width:39;height:24" coordorigin="5740,15938" coordsize="39,24" path="m5756,15938l5751,15952,5740,15955,5740,15962,5767,15951,5756,15951,5756,15938xe" filled="true" fillcolor="#989898" stroked="false">
                <v:path arrowok="t"/>
                <v:fill type="solid"/>
              </v:shape>
              <v:shape style="position:absolute;left:5740;top:15938;width:39;height:24" coordorigin="5740,15938" coordsize="39,24" path="m5774,15944l5770,15944,5769,15946,5766,15946,5756,15951,5767,15951,5778,15946,5774,15944xe" filled="true" fillcolor="#989898" stroked="false">
                <v:path arrowok="t"/>
                <v:fill type="solid"/>
              </v:shape>
            </v:group>
            <v:group style="position:absolute;left:5740;top:15976;width:18;height:23" coordorigin="5740,15976" coordsize="18,23">
              <v:shape style="position:absolute;left:5740;top:15976;width:18;height:23" coordorigin="5740,15976" coordsize="18,23" path="m5756,15976l5756,15982,5755,15982,5755,15984,5753,15984,5751,15986,5750,15986,5750,15987,5748,15987,5740,15992,5740,15998,5750,15992,5751,15992,5753,15990,5755,15990,5755,15989,5756,15989,5756,15987,5758,15986,5756,15976xe" filled="true" fillcolor="#989898" stroked="false">
                <v:path arrowok="t"/>
                <v:fill type="solid"/>
              </v:shape>
            </v:group>
            <v:group style="position:absolute;left:5761;top:15982;width:15;height:13" coordorigin="5761,15982" coordsize="15,13">
              <v:shape style="position:absolute;left:5761;top:15982;width:15;height:13" coordorigin="5761,15982" coordsize="15,13" path="m5774,15994l5763,15994,5763,15995,5772,15995,5774,15994xe" filled="true" fillcolor="#989898" stroked="false">
                <v:path arrowok="t"/>
                <v:fill type="solid"/>
              </v:shape>
              <v:shape style="position:absolute;left:5761;top:15982;width:15;height:13" coordorigin="5761,15982" coordsize="15,13" path="m5761,15986l5761,15994,5775,15994,5775,15990,5764,15990,5764,15989,5763,15989,5763,15987,5761,15986xe" filled="true" fillcolor="#989898" stroked="false">
                <v:path arrowok="t"/>
                <v:fill type="solid"/>
              </v:shape>
              <v:shape style="position:absolute;left:5761;top:15982;width:15;height:13" coordorigin="5761,15982" coordsize="15,13" path="m5774,15982l5774,15987,5770,15990,5775,15990,5774,15982xe" filled="true" fillcolor="#989898" stroked="false">
                <v:path arrowok="t"/>
                <v:fill type="solid"/>
              </v:shape>
            </v:group>
            <v:group style="position:absolute;left:5740;top:15967;width:39;height:28" coordorigin="5740,15967" coordsize="39,28">
              <v:shape style="position:absolute;left:5740;top:15967;width:39;height:28" coordorigin="5740,15967" coordsize="39,28" path="m5778,15967l5740,15967,5740,15971,5774,15971,5774,15982,5775,15994,5775,15992,5777,15990,5777,15987,5778,15986,5778,15967xe" filled="true" fillcolor="#989898" stroked="false">
                <v:path arrowok="t"/>
                <v:fill type="solid"/>
              </v:shape>
              <v:shape style="position:absolute;left:5740;top:15967;width:39;height:28" coordorigin="5740,15967" coordsize="39,28" path="m5761,15971l5756,15971,5756,15976,5758,15986,5758,15989,5759,15990,5759,15992,5761,15992,5761,15971xe" filled="true" fillcolor="#989898" stroked="false">
                <v:path arrowok="t"/>
                <v:fill type="solid"/>
              </v:shape>
            </v:group>
            <v:group style="position:absolute;left:5740;top:16019;width:39;height:21" coordorigin="5740,16019" coordsize="39,21">
              <v:shape style="position:absolute;left:5740;top:16019;width:39;height:21" coordorigin="5740,16019" coordsize="39,21" path="m5740,16019l5740,16024,5772,16035,5778,16040,5778,16033,5751,16024,5750,16024,5748,16022,5745,16022,5740,16019xe" filled="true" fillcolor="#989898" stroked="false">
                <v:path arrowok="t"/>
                <v:fill type="solid"/>
              </v:shape>
            </v:group>
            <v:group style="position:absolute;left:5740;top:16035;width:39;height:5" coordorigin="5740,16035" coordsize="39,5">
              <v:shape style="position:absolute;left:5740;top:16035;width:39;height:5" coordorigin="5740,16035" coordsize="39,5" path="m5772,16035l5740,16035,5740,16040,5778,16040,5772,16035xe" filled="true" fillcolor="#989898" stroked="false">
                <v:path arrowok="t"/>
                <v:fill type="solid"/>
              </v:shape>
            </v:group>
            <v:group style="position:absolute;left:5740;top:16003;width:39;height:8" coordorigin="5740,16003" coordsize="39,8">
              <v:shape style="position:absolute;left:5740;top:16003;width:39;height:8" coordorigin="5740,16003" coordsize="39,8" path="m5778,16003l5740,16003,5740,16008,5772,16008,5778,16011,5778,16003xe" filled="true" fillcolor="#989898" stroked="false">
                <v:path arrowok="t"/>
                <v:fill type="solid"/>
              </v:shape>
            </v:group>
            <v:group style="position:absolute;left:5740;top:16008;width:39;height:15" coordorigin="5740,16008" coordsize="39,15">
              <v:shape style="position:absolute;left:5740;top:16008;width:39;height:15" coordorigin="5740,16008" coordsize="39,15" path="m5772,16008l5740,16019,5745,16022,5747,16022,5748,16021,5751,16021,5778,16011,5772,16008xe" filled="true" fillcolor="#989898" stroked="false">
                <v:path arrowok="t"/>
                <v:fill type="solid"/>
              </v:shape>
            </v:group>
            <v:group style="position:absolute;left:5740;top:16043;width:39;height:26" coordorigin="5740,16043" coordsize="39,26">
              <v:shape style="position:absolute;left:5740;top:16043;width:39;height:26" coordorigin="5740,16043" coordsize="39,26" path="m5740,16043l5740,16048,5751,16053,5751,16069,5756,16054,5770,16054,5740,16043xe" filled="true" fillcolor="#989898" stroked="false">
                <v:path arrowok="t"/>
                <v:fill type="solid"/>
              </v:shape>
              <v:shape style="position:absolute;left:5740;top:16043;width:39;height:26" coordorigin="5740,16043" coordsize="39,26" path="m5770,16054l5756,16054,5767,16057,5767,16059,5772,16059,5774,16061,5778,16062,5778,16057,5770,16054xe" filled="true" fillcolor="#989898" stroked="false">
                <v:path arrowok="t"/>
                <v:fill type="solid"/>
              </v:shape>
            </v:group>
            <v:group style="position:absolute;left:5740;top:16054;width:39;height:24" coordorigin="5740,16054" coordsize="39,24">
              <v:shape style="position:absolute;left:5740;top:16054;width:39;height:24" coordorigin="5740,16054" coordsize="39,24" path="m5756,16054l5751,16069,5740,16072,5740,16078,5767,16067,5756,16067,5756,16054xe" filled="true" fillcolor="#989898" stroked="false">
                <v:path arrowok="t"/>
                <v:fill type="solid"/>
              </v:shape>
              <v:shape style="position:absolute;left:5740;top:16054;width:39;height:24" coordorigin="5740,16054" coordsize="39,24" path="m5774,16061l5770,16061,5769,16062,5766,16062,5756,16067,5767,16067,5778,16062,5774,16061xe" filled="true" fillcolor="#989898" stroked="false">
                <v:path arrowok="t"/>
                <v:fill type="solid"/>
              </v:shape>
            </v:group>
            <v:group style="position:absolute;left:5740;top:16088;width:13;height:28" coordorigin="5740,16088" coordsize="13,28">
              <v:shape style="position:absolute;left:5740;top:16088;width:13;height:28" coordorigin="5740,16088" coordsize="13,28" path="m5743,16088l5742,16089,5742,16091,5740,16091,5740,16105,5742,16105,5742,16107,5743,16108,5743,16110,5745,16110,5745,16112,5747,16112,5748,16113,5751,16113,5751,16115,5753,16108,5750,16108,5750,16107,5748,16107,5747,16105,5745,16104,5745,16100,5743,16100,5743,16088xe" filled="true" fillcolor="#989898" stroked="false">
                <v:path arrowok="t"/>
                <v:fill type="solid"/>
              </v:shape>
            </v:group>
            <v:group style="position:absolute;left:5766;top:16104;width:8;height:10" coordorigin="5766,16104" coordsize="8,10">
              <v:shape style="position:absolute;left:5766;top:16104;width:8;height:10" coordorigin="5766,16104" coordsize="8,10" path="m5774,16104l5772,16105,5770,16105,5770,16107,5769,16107,5769,16108,5766,16108,5767,16113,5770,16113,5770,16112,5772,16112,5774,16110,5774,16104xe" filled="true" fillcolor="#989898" stroked="false">
                <v:path arrowok="t"/>
                <v:fill type="solid"/>
              </v:shape>
            </v:group>
            <v:group style="position:absolute;left:5743;top:16081;width:36;height:29" coordorigin="5743,16081" coordsize="36,29">
              <v:shape style="position:absolute;left:5743;top:16081;width:36;height:29" coordorigin="5743,16081" coordsize="36,29" path="m5778,16092l5774,16092,5774,16110,5775,16108,5775,16107,5777,16107,5777,16105,5778,16104,5778,16092xe" filled="true" fillcolor="#989898" stroked="false">
                <v:path arrowok="t"/>
                <v:fill type="solid"/>
              </v:shape>
              <v:shape style="position:absolute;left:5743;top:16081;width:36;height:29" coordorigin="5743,16081" coordsize="36,29" path="m5753,16086l5743,16086,5743,16096,5745,16094,5745,16091,5747,16091,5747,16089,5748,16089,5750,16088,5751,16088,5753,16086xe" filled="true" fillcolor="#989898" stroked="false">
                <v:path arrowok="t"/>
                <v:fill type="solid"/>
              </v:shape>
              <v:shape style="position:absolute;left:5743;top:16081;width:36;height:29" coordorigin="5743,16081" coordsize="36,29" path="m5775,16086l5766,16086,5767,16088,5769,16088,5772,16091,5772,16092,5777,16092,5777,16089,5775,16089,5775,16086xe" filled="true" fillcolor="#989898" stroked="false">
                <v:path arrowok="t"/>
                <v:fill type="solid"/>
              </v:shape>
              <v:shape style="position:absolute;left:5743;top:16081;width:36;height:29" coordorigin="5743,16081" coordsize="36,29" path="m5770,16083l5748,16083,5747,16084,5745,16084,5745,16086,5774,16086,5772,16084,5770,16083xe" filled="true" fillcolor="#989898" stroked="false">
                <v:path arrowok="t"/>
                <v:fill type="solid"/>
              </v:shape>
              <v:shape style="position:absolute;left:5743;top:16081;width:36;height:29" coordorigin="5743,16081" coordsize="36,29" path="m5767,16081l5751,16081,5750,16083,5767,16083,5767,16081xe" filled="true" fillcolor="#989898" stroked="false">
                <v:path arrowok="t"/>
                <v:fill type="solid"/>
              </v:shape>
            </v:group>
            <v:group style="position:absolute;left:6567;top:15822;width:39;height:29" coordorigin="6567,15822" coordsize="39,29">
              <v:shape style="position:absolute;left:6567;top:15822;width:39;height:29" coordorigin="6567,15822" coordsize="39,29" path="m6606,15822l6601,15822,6601,15834,6567,15834,6567,15839,6601,15839,6601,15850,6606,15850,6606,15822xe" filled="true" fillcolor="#989898" stroked="false">
                <v:path arrowok="t"/>
                <v:fill type="solid"/>
              </v:shape>
            </v:group>
            <v:group style="position:absolute;left:6567;top:15853;width:39;height:26" coordorigin="6567,15853" coordsize="39,26">
              <v:shape style="position:absolute;left:6567;top:15853;width:39;height:26" coordorigin="6567,15853" coordsize="39,26" path="m6567,15853l6567,15858,6578,15863,6578,15879,6583,15865,6597,15865,6567,15853xe" filled="true" fillcolor="#989898" stroked="false">
                <v:path arrowok="t"/>
                <v:fill type="solid"/>
              </v:shape>
              <v:shape style="position:absolute;left:6567;top:15853;width:39;height:26" coordorigin="6567,15853" coordsize="39,26" path="m6597,15865l6583,15865,6594,15868,6594,15869,6599,15869,6601,15871,6606,15873,6606,15868,6597,15865xe" filled="true" fillcolor="#989898" stroked="false">
                <v:path arrowok="t"/>
                <v:fill type="solid"/>
              </v:shape>
            </v:group>
            <v:group style="position:absolute;left:6567;top:15865;width:39;height:24" coordorigin="6567,15865" coordsize="39,24">
              <v:shape style="position:absolute;left:6567;top:15865;width:39;height:24" coordorigin="6567,15865" coordsize="39,24" path="m6583,15865l6578,15879,6567,15882,6567,15888,6594,15877,6583,15877,6583,15865xe" filled="true" fillcolor="#989898" stroked="false">
                <v:path arrowok="t"/>
                <v:fill type="solid"/>
              </v:shape>
              <v:shape style="position:absolute;left:6567;top:15865;width:39;height:24" coordorigin="6567,15865" coordsize="39,24" path="m6601,15871l6598,15871,6596,15873,6593,15873,6583,15877,6594,15877,6606,15873,6601,15871xe" filled="true" fillcolor="#989898" stroked="false">
                <v:path arrowok="t"/>
                <v:fill type="solid"/>
              </v:shape>
            </v:group>
            <v:group style="position:absolute;left:6567;top:15903;width:18;height:23" coordorigin="6567,15903" coordsize="18,23">
              <v:shape style="position:absolute;left:6567;top:15903;width:18;height:23" coordorigin="6567,15903" coordsize="18,23" path="m6583,15903l6583,15909,6582,15909,6582,15911,6580,15911,6578,15912,6577,15912,6577,15914,6575,15914,6567,15919,6567,15925,6577,15919,6578,15919,6580,15917,6582,15917,6582,15916,6583,15916,6583,15914,6585,15912,6583,15903xe" filled="true" fillcolor="#989898" stroked="false">
                <v:path arrowok="t"/>
                <v:fill type="solid"/>
              </v:shape>
            </v:group>
            <v:group style="position:absolute;left:6588;top:15909;width:15;height:13" coordorigin="6588,15909" coordsize="15,13">
              <v:shape style="position:absolute;left:6588;top:15909;width:15;height:13" coordorigin="6588,15909" coordsize="15,13" path="m6601,15920l6590,15920,6590,15922,6599,15922,6601,15920xe" filled="true" fillcolor="#989898" stroked="false">
                <v:path arrowok="t"/>
                <v:fill type="solid"/>
              </v:shape>
              <v:shape style="position:absolute;left:6588;top:15909;width:15;height:13" coordorigin="6588,15909" coordsize="15,13" path="m6588,15912l6588,15920,6602,15920,6602,15917,6591,15917,6591,15916,6590,15916,6590,15914,6588,15912xe" filled="true" fillcolor="#989898" stroked="false">
                <v:path arrowok="t"/>
                <v:fill type="solid"/>
              </v:shape>
              <v:shape style="position:absolute;left:6588;top:15909;width:15;height:13" coordorigin="6588,15909" coordsize="15,13" path="m6601,15909l6601,15914,6599,15916,6598,15917,6602,15917,6601,15909xe" filled="true" fillcolor="#989898" stroked="false">
                <v:path arrowok="t"/>
                <v:fill type="solid"/>
              </v:shape>
            </v:group>
            <v:group style="position:absolute;left:6567;top:15893;width:39;height:28" coordorigin="6567,15893" coordsize="39,28">
              <v:shape style="position:absolute;left:6567;top:15893;width:39;height:28" coordorigin="6567,15893" coordsize="39,28" path="m6606,15893l6567,15893,6567,15898,6601,15898,6601,15909,6602,15920,6602,15919,6604,15917,6604,15914,6606,15912,6606,15893xe" filled="true" fillcolor="#989898" stroked="false">
                <v:path arrowok="t"/>
                <v:fill type="solid"/>
              </v:shape>
              <v:shape style="position:absolute;left:6567;top:15893;width:39;height:28" coordorigin="6567,15893" coordsize="39,28" path="m6588,15898l6583,15898,6583,15903,6585,15912,6585,15916,6586,15917,6586,15919,6588,15919,6588,15898xe" filled="true" fillcolor="#989898" stroked="false">
                <v:path arrowok="t"/>
                <v:fill type="solid"/>
              </v:shape>
            </v:group>
            <v:group style="position:absolute;left:6567;top:15946;width:39;height:21" coordorigin="6567,15946" coordsize="39,21">
              <v:shape style="position:absolute;left:6567;top:15946;width:39;height:21" coordorigin="6567,15946" coordsize="39,21" path="m6567,15946l6567,15951,6599,15962,6606,15967,6606,15960,6578,15951,6577,15951,6575,15949,6572,15949,6567,15946xe" filled="true" fillcolor="#989898" stroked="false">
                <v:path arrowok="t"/>
                <v:fill type="solid"/>
              </v:shape>
            </v:group>
            <v:group style="position:absolute;left:6567;top:15962;width:39;height:5" coordorigin="6567,15962" coordsize="39,5">
              <v:shape style="position:absolute;left:6567;top:15962;width:39;height:5" coordorigin="6567,15962" coordsize="39,5" path="m6599,15962l6567,15962,6567,15967,6606,15967,6599,15962xe" filled="true" fillcolor="#989898" stroked="false">
                <v:path arrowok="t"/>
                <v:fill type="solid"/>
              </v:shape>
            </v:group>
            <v:group style="position:absolute;left:6567;top:15930;width:39;height:8" coordorigin="6567,15930" coordsize="39,8">
              <v:shape style="position:absolute;left:6567;top:15930;width:39;height:8" coordorigin="6567,15930" coordsize="39,8" path="m6606,15930l6567,15930,6567,15935,6599,15935,6606,15938,6606,15930xe" filled="true" fillcolor="#989898" stroked="false">
                <v:path arrowok="t"/>
                <v:fill type="solid"/>
              </v:shape>
            </v:group>
            <v:group style="position:absolute;left:6567;top:15935;width:39;height:15" coordorigin="6567,15935" coordsize="39,15">
              <v:shape style="position:absolute;left:6567;top:15935;width:39;height:15" coordorigin="6567,15935" coordsize="39,15" path="m6599,15935l6567,15946,6572,15949,6574,15949,6575,15947,6578,15947,6606,15938,6599,15935xe" filled="true" fillcolor="#989898" stroked="false">
                <v:path arrowok="t"/>
                <v:fill type="solid"/>
              </v:shape>
            </v:group>
            <v:group style="position:absolute;left:6567;top:15970;width:39;height:26" coordorigin="6567,15970" coordsize="39,26">
              <v:shape style="position:absolute;left:6567;top:15970;width:39;height:26" coordorigin="6567,15970" coordsize="39,26" path="m6567,15970l6567,15975,6578,15979,6578,15995,6583,15981,6597,15981,6567,15970xe" filled="true" fillcolor="#989898" stroked="false">
                <v:path arrowok="t"/>
                <v:fill type="solid"/>
              </v:shape>
              <v:shape style="position:absolute;left:6567;top:15970;width:39;height:26" coordorigin="6567,15970" coordsize="39,26" path="m6597,15981l6583,15981,6594,15984,6594,15986,6599,15986,6601,15987,6606,15989,6606,15984,6597,15981xe" filled="true" fillcolor="#989898" stroked="false">
                <v:path arrowok="t"/>
                <v:fill type="solid"/>
              </v:shape>
            </v:group>
            <v:group style="position:absolute;left:6567;top:15981;width:39;height:24" coordorigin="6567,15981" coordsize="39,24">
              <v:shape style="position:absolute;left:6567;top:15981;width:39;height:24" coordorigin="6567,15981" coordsize="39,24" path="m6583,15981l6578,15995,6567,15998,6567,16005,6594,15994,6583,15994,6583,15981xe" filled="true" fillcolor="#989898" stroked="false">
                <v:path arrowok="t"/>
                <v:fill type="solid"/>
              </v:shape>
              <v:shape style="position:absolute;left:6567;top:15981;width:39;height:24" coordorigin="6567,15981" coordsize="39,24" path="m6601,15987l6598,15987,6596,15989,6593,15989,6583,15994,6594,15994,6606,15989,6601,15987xe" filled="true" fillcolor="#989898" stroked="false">
                <v:path arrowok="t"/>
                <v:fill type="solid"/>
              </v:shape>
            </v:group>
            <v:group style="position:absolute;left:6567;top:16014;width:13;height:28" coordorigin="6567,16014" coordsize="13,28">
              <v:shape style="position:absolute;left:6567;top:16014;width:13;height:28" coordorigin="6567,16014" coordsize="13,28" path="m6570,16014l6569,16016,6569,16018,6567,16018,6567,16032,6569,16032,6569,16033,6570,16035,6570,16037,6572,16037,6572,16038,6574,16038,6575,16040,6578,16040,6578,16041,6580,16035,6577,16035,6577,16033,6575,16033,6574,16032,6572,16030,6572,16027,6570,16027,6570,16014xe" filled="true" fillcolor="#989898" stroked="false">
                <v:path arrowok="t"/>
                <v:fill type="solid"/>
              </v:shape>
            </v:group>
            <v:group style="position:absolute;left:6593;top:16030;width:8;height:10" coordorigin="6593,16030" coordsize="8,10">
              <v:shape style="position:absolute;left:6593;top:16030;width:8;height:10" coordorigin="6593,16030" coordsize="8,10" path="m6601,16030l6599,16032,6598,16032,6598,16033,6596,16033,6596,16035,6593,16035,6594,16040,6598,16040,6598,16038,6599,16038,6601,16037,6601,16030xe" filled="true" fillcolor="#989898" stroked="false">
                <v:path arrowok="t"/>
                <v:fill type="solid"/>
              </v:shape>
            </v:group>
            <v:group style="position:absolute;left:6570;top:16008;width:36;height:29" coordorigin="6570,16008" coordsize="36,29">
              <v:shape style="position:absolute;left:6570;top:16008;width:36;height:29" coordorigin="6570,16008" coordsize="36,29" path="m6606,16019l6601,16019,6601,16037,6602,16035,6602,16033,6604,16033,6604,16032,6606,16030,6606,16019xe" filled="true" fillcolor="#989898" stroked="false">
                <v:path arrowok="t"/>
                <v:fill type="solid"/>
              </v:shape>
              <v:shape style="position:absolute;left:6570;top:16008;width:36;height:29" coordorigin="6570,16008" coordsize="36,29" path="m6580,16013l6570,16013,6570,16022,6572,16021,6572,16018,6574,16018,6574,16016,6575,16016,6577,16014,6578,16014,6580,16013xe" filled="true" fillcolor="#989898" stroked="false">
                <v:path arrowok="t"/>
                <v:fill type="solid"/>
              </v:shape>
              <v:shape style="position:absolute;left:6570;top:16008;width:36;height:29" coordorigin="6570,16008" coordsize="36,29" path="m6602,16013l6593,16013,6594,16014,6596,16014,6598,16016,6599,16018,6599,16019,6604,16019,6604,16016,6602,16016,6602,16013xe" filled="true" fillcolor="#989898" stroked="false">
                <v:path arrowok="t"/>
                <v:fill type="solid"/>
              </v:shape>
              <v:shape style="position:absolute;left:6570;top:16008;width:36;height:29" coordorigin="6570,16008" coordsize="36,29" path="m6598,16010l6575,16010,6574,16011,6572,16011,6572,16013,6601,16013,6599,16011,6598,16010xe" filled="true" fillcolor="#989898" stroked="false">
                <v:path arrowok="t"/>
                <v:fill type="solid"/>
              </v:shape>
              <v:shape style="position:absolute;left:6570;top:16008;width:36;height:29" coordorigin="6570,16008" coordsize="36,29" path="m6594,16008l6578,16008,6577,16010,6594,16010,6594,16008xe" filled="true" fillcolor="#989898" stroked="false">
                <v:path arrowok="t"/>
                <v:fill type="solid"/>
              </v:shape>
            </v:group>
            <v:group style="position:absolute;left:7600;top:16532;width:15;height:13" coordorigin="7600,16532" coordsize="15,13">
              <v:shape style="position:absolute;left:7600;top:16532;width:15;height:13" coordorigin="7600,16532" coordsize="15,13" path="m7610,16543l7605,16543,7606,16545,7610,16545,7610,16543xe" filled="true" fillcolor="#989898" stroked="false">
                <v:path arrowok="t"/>
                <v:fill type="solid"/>
              </v:shape>
              <v:shape style="position:absolute;left:7600;top:16532;width:15;height:13" coordorigin="7600,16532" coordsize="15,13" path="m7600,16532l7600,16542,7602,16542,7602,16543,7613,16543,7614,16542,7614,16539,7603,16539,7603,16537,7602,16537,7602,16534,7600,16532xe" filled="true" fillcolor="#989898" stroked="false">
                <v:path arrowok="t"/>
                <v:fill type="solid"/>
              </v:shape>
              <v:shape style="position:absolute;left:7600;top:16532;width:15;height:13" coordorigin="7600,16532" coordsize="15,13" path="m7614,16535l7613,16535,7613,16537,7611,16539,7614,16539,7614,16535xe" filled="true" fillcolor="#989898" stroked="false">
                <v:path arrowok="t"/>
                <v:fill type="solid"/>
              </v:shape>
            </v:group>
            <v:group style="position:absolute;left:7581;top:16516;width:39;height:26" coordorigin="7581,16516" coordsize="39,26">
              <v:shape style="position:absolute;left:7581;top:16516;width:39;height:26" coordorigin="7581,16516" coordsize="39,26" path="m7600,16521l7597,16521,7597,16539,7598,16539,7598,16540,7600,16542,7600,16521xe" filled="true" fillcolor="#989898" stroked="false">
                <v:path arrowok="t"/>
                <v:fill type="solid"/>
              </v:shape>
              <v:shape style="position:absolute;left:7581;top:16516;width:39;height:26" coordorigin="7581,16516" coordsize="39,26" path="m7619,16516l7581,16516,7581,16521,7614,16521,7614,16542,7616,16540,7618,16540,7618,16535,7619,16534,7619,16516xe" filled="true" fillcolor="#989898" stroked="false">
                <v:path arrowok="t"/>
                <v:fill type="solid"/>
              </v:shape>
            </v:group>
            <v:group style="position:absolute;left:7581;top:16548;width:39;height:26" coordorigin="7581,16548" coordsize="39,26">
              <v:shape style="position:absolute;left:7581;top:16548;width:39;height:26" coordorigin="7581,16548" coordsize="39,26" path="m7581,16548l7581,16553,7592,16558,7592,16574,7597,16559,7611,16559,7581,16548xe" filled="true" fillcolor="#989898" stroked="false">
                <v:path arrowok="t"/>
                <v:fill type="solid"/>
              </v:shape>
              <v:shape style="position:absolute;left:7581;top:16548;width:39;height:26" coordorigin="7581,16548" coordsize="39,26" path="m7611,16559l7597,16559,7608,16563,7608,16564,7613,16564,7614,16566,7619,16567,7619,16563,7611,16559xe" filled="true" fillcolor="#989898" stroked="false">
                <v:path arrowok="t"/>
                <v:fill type="solid"/>
              </v:shape>
            </v:group>
            <v:group style="position:absolute;left:7581;top:16559;width:39;height:24" coordorigin="7581,16559" coordsize="39,24">
              <v:shape style="position:absolute;left:7581;top:16559;width:39;height:24" coordorigin="7581,16559" coordsize="39,24" path="m7597,16559l7592,16574,7581,16577,7581,16583,7608,16572,7597,16572,7597,16559xe" filled="true" fillcolor="#989898" stroked="false">
                <v:path arrowok="t"/>
                <v:fill type="solid"/>
              </v:shape>
              <v:shape style="position:absolute;left:7581;top:16559;width:39;height:24" coordorigin="7581,16559" coordsize="39,24" path="m7614,16566l7611,16566,7610,16567,7606,16567,7597,16572,7608,16572,7619,16567,7614,16566xe" filled="true" fillcolor="#989898" stroked="false">
                <v:path arrowok="t"/>
                <v:fill type="solid"/>
              </v:shape>
            </v:group>
            <v:group style="position:absolute;left:7581;top:16598;width:39;height:21" coordorigin="7581,16598" coordsize="39,21">
              <v:shape style="position:absolute;left:7581;top:16598;width:39;height:21" coordorigin="7581,16598" coordsize="39,21" path="m7581,16598l7581,16604,7619,16618,7619,16614,7590,16602,7589,16602,7587,16601,7586,16601,7581,16598xe" filled="true" fillcolor="#989898" stroked="false">
                <v:path arrowok="t"/>
                <v:fill type="solid"/>
              </v:shape>
            </v:group>
            <v:group style="position:absolute;left:7581;top:16583;width:39;height:18" coordorigin="7581,16583" coordsize="39,18">
              <v:shape style="position:absolute;left:7581;top:16583;width:39;height:18" coordorigin="7581,16583" coordsize="39,18" path="m7619,16583l7581,16598,7586,16601,7587,16601,7589,16599,7590,16599,7619,16590,7619,16583xe" filled="true" fillcolor="#989898" stroked="false">
                <v:path arrowok="t"/>
                <v:fill type="solid"/>
              </v:shape>
            </v:group>
            <v:group style="position:absolute;left:7581;top:16623;width:39;height:5" coordorigin="7581,16623" coordsize="39,5">
              <v:shape style="position:absolute;left:7581;top:16623;width:39;height:5" coordorigin="7581,16623" coordsize="39,5" path="m7581,16626l7619,16626e" filled="false" stroked="true" strokeweight=".33945pt" strokecolor="#989898">
                <v:path arrowok="t"/>
              </v:shape>
            </v:group>
            <v:group style="position:absolute;left:7581;top:16636;width:36;height:29" coordorigin="7581,16636" coordsize="36,29">
              <v:shape style="position:absolute;left:7581;top:16636;width:36;height:29" coordorigin="7581,16636" coordsize="36,29" path="m7592,16641l7584,16641,7584,16642,7582,16644,7582,16645,7581,16645,7581,16660,7582,16661,7582,16663,7584,16665,7584,16650,7586,16649,7586,16647,7587,16645,7590,16642,7592,16642,7592,16641xe" filled="true" fillcolor="#989898" stroked="false">
                <v:path arrowok="t"/>
                <v:fill type="solid"/>
              </v:shape>
              <v:shape style="position:absolute;left:7581;top:16636;width:36;height:29" coordorigin="7581,16636" coordsize="36,29" path="m7613,16639l7586,16639,7586,16641,7606,16641,7608,16642,7610,16642,7610,16644,7611,16644,7611,16645,7613,16645,7613,16647,7614,16649,7614,16653,7616,16642,7613,16639xe" filled="true" fillcolor="#989898" stroked="false">
                <v:path arrowok="t"/>
                <v:fill type="solid"/>
              </v:shape>
              <v:shape style="position:absolute;left:7581;top:16636;width:36;height:29" coordorigin="7581,16636" coordsize="36,29" path="m7611,16637l7589,16637,7587,16639,7611,16639,7611,16637xe" filled="true" fillcolor="#989898" stroked="false">
                <v:path arrowok="t"/>
                <v:fill type="solid"/>
              </v:shape>
              <v:shape style="position:absolute;left:7581;top:16636;width:36;height:29" coordorigin="7581,16636" coordsize="36,29" path="m7608,16636l7592,16636,7590,16637,7610,16637,7608,16636xe" filled="true" fillcolor="#989898" stroked="false">
                <v:path arrowok="t"/>
                <v:fill type="solid"/>
              </v:shape>
            </v:group>
            <v:group style="position:absolute;left:7584;top:16642;width:36;height:29" coordorigin="7584,16642" coordsize="36,29">
              <v:shape style="position:absolute;left:7584;top:16642;width:36;height:29" coordorigin="7584,16642" coordsize="36,29" path="m7608,16669l7592,16669,7594,16671,7606,16671,7608,16669xe" filled="true" fillcolor="#989898" stroked="false">
                <v:path arrowok="t"/>
                <v:fill type="solid"/>
              </v:shape>
              <v:shape style="position:absolute;left:7584;top:16642;width:36;height:29" coordorigin="7584,16642" coordsize="36,29" path="m7611,16668l7589,16668,7589,16669,7610,16669,7611,16668xe" filled="true" fillcolor="#989898" stroked="false">
                <v:path arrowok="t"/>
                <v:fill type="solid"/>
              </v:shape>
              <v:shape style="position:absolute;left:7584;top:16642;width:36;height:29" coordorigin="7584,16642" coordsize="36,29" path="m7586,16657l7584,16657,7584,16665,7587,16668,7613,16668,7613,16666,7594,16666,7594,16665,7590,16665,7590,16663,7589,16663,7586,16660,7586,16657xe" filled="true" fillcolor="#989898" stroked="false">
                <v:path arrowok="t"/>
                <v:fill type="solid"/>
              </v:shape>
              <v:shape style="position:absolute;left:7584;top:16642;width:36;height:29" coordorigin="7584,16642" coordsize="36,29" path="m7614,16665l7606,16665,7605,16666,7614,16666,7614,16665xe" filled="true" fillcolor="#989898" stroked="false">
                <v:path arrowok="t"/>
                <v:fill type="solid"/>
              </v:shape>
              <v:shape style="position:absolute;left:7584;top:16642;width:36;height:29" coordorigin="7584,16642" coordsize="36,29" path="m7616,16663l7610,16663,7608,16665,7616,16665,7616,16663xe" filled="true" fillcolor="#989898" stroked="false">
                <v:path arrowok="t"/>
                <v:fill type="solid"/>
              </v:shape>
              <v:shape style="position:absolute;left:7584;top:16642;width:36;height:29" coordorigin="7584,16642" coordsize="36,29" path="m7616,16642l7614,16653,7614,16658,7613,16660,7613,16661,7611,16661,7611,16663,7618,16663,7618,16660,7619,16658,7619,16649,7618,16647,7618,16644,7616,16644,7616,16642xe" filled="true" fillcolor="#989898" stroked="false">
                <v:path arrowok="t"/>
                <v:fill type="solid"/>
              </v:shape>
            </v:group>
            <v:group style="position:absolute;left:7581;top:16687;width:18;height:23" coordorigin="7581,16687" coordsize="18,23">
              <v:shape style="position:absolute;left:7581;top:16687;width:18;height:23" coordorigin="7581,16687" coordsize="18,23" path="m7597,16687l7597,16693,7595,16693,7595,16695,7594,16695,7592,16696,7590,16696,7590,16698,7589,16698,7581,16703,7581,16709,7590,16703,7592,16703,7594,16701,7595,16701,7595,16700,7597,16700,7597,16698,7598,16696,7597,16687xe" filled="true" fillcolor="#989898" stroked="false">
                <v:path arrowok="t"/>
                <v:fill type="solid"/>
              </v:shape>
            </v:group>
            <v:group style="position:absolute;left:7602;top:16693;width:15;height:13" coordorigin="7602,16693" coordsize="15,13">
              <v:shape style="position:absolute;left:7602;top:16693;width:15;height:13" coordorigin="7602,16693" coordsize="15,13" path="m7614,16704l7603,16704,7603,16706,7613,16706,7614,16704xe" filled="true" fillcolor="#989898" stroked="false">
                <v:path arrowok="t"/>
                <v:fill type="solid"/>
              </v:shape>
              <v:shape style="position:absolute;left:7602;top:16693;width:15;height:13" coordorigin="7602,16693" coordsize="15,13" path="m7602,16696l7602,16704,7616,16704,7615,16701,7605,16701,7605,16700,7603,16700,7603,16698,7602,16696xe" filled="true" fillcolor="#989898" stroked="false">
                <v:path arrowok="t"/>
                <v:fill type="solid"/>
              </v:shape>
              <v:shape style="position:absolute;left:7602;top:16693;width:15;height:13" coordorigin="7602,16693" coordsize="15,13" path="m7614,16693l7614,16698,7611,16701,7615,16701,7614,16693xe" filled="true" fillcolor="#989898" stroked="false">
                <v:path arrowok="t"/>
                <v:fill type="solid"/>
              </v:shape>
            </v:group>
            <v:group style="position:absolute;left:7581;top:16677;width:39;height:28" coordorigin="7581,16677" coordsize="39,28">
              <v:shape style="position:absolute;left:7581;top:16677;width:39;height:28" coordorigin="7581,16677" coordsize="39,28" path="m7619,16677l7581,16677,7581,16682,7614,16682,7614,16693,7616,16704,7616,16703,7618,16701,7618,16698,7619,16696,7619,16677xe" filled="true" fillcolor="#989898" stroked="false">
                <v:path arrowok="t"/>
                <v:fill type="solid"/>
              </v:shape>
              <v:shape style="position:absolute;left:7581;top:16677;width:39;height:28" coordorigin="7581,16677" coordsize="39,28" path="m7602,16682l7597,16682,7597,16687,7598,16696,7598,16700,7600,16701,7600,16703,7602,16703,7602,16682xe" filled="true" fillcolor="#989898" stroked="false">
                <v:path arrowok="t"/>
                <v:fill type="solid"/>
              </v:shape>
            </v:group>
            <v:group style="position:absolute;left:7581;top:16711;width:13;height:28" coordorigin="7581,16711" coordsize="13,28">
              <v:shape style="position:absolute;left:7581;top:16711;width:13;height:28" coordorigin="7581,16711" coordsize="13,28" path="m7594,16711l7592,16712,7587,16712,7586,16714,7584,16716,7582,16717,7582,16719,7581,16719,7581,16735,7582,16735,7582,16736,7584,16738,7584,16725,7586,16725,7586,16720,7587,16720,7587,16719,7589,16717,7592,16717,7594,16716,7594,16711xe" filled="true" fillcolor="#989898" stroked="false">
                <v:path arrowok="t"/>
                <v:fill type="solid"/>
              </v:shape>
            </v:group>
            <v:group style="position:absolute;left:7608;top:16731;width:7;height:10" coordorigin="7608,16731" coordsize="7,10">
              <v:shape style="position:absolute;left:7608;top:16731;width:7;height:10" coordorigin="7608,16731" coordsize="7,10" path="m7614,16731l7611,16735,7608,16735,7608,16741,7610,16741,7610,16739,7613,16739,7614,16738,7614,16731xe" filled="true" fillcolor="#989898" stroked="false">
                <v:path arrowok="t"/>
                <v:fill type="solid"/>
              </v:shape>
            </v:group>
            <v:group style="position:absolute;left:7584;top:16712;width:36;height:29" coordorigin="7584,16712" coordsize="36,29">
              <v:shape style="position:absolute;left:7584;top:16712;width:36;height:29" coordorigin="7584,16712" coordsize="36,29" path="m7597,16739l7587,16739,7587,16741,7595,16741,7597,16739xe" filled="true" fillcolor="#989898" stroked="false">
                <v:path arrowok="t"/>
                <v:fill type="solid"/>
              </v:shape>
              <v:shape style="position:absolute;left:7584;top:16712;width:36;height:29" coordorigin="7584,16712" coordsize="36,29" path="m7586,16730l7584,16730,7584,16738,7586,16739,7598,16739,7598,16738,7600,16738,7600,16736,7587,16736,7587,16735,7586,16733,7586,16730xe" filled="true" fillcolor="#989898" stroked="false">
                <v:path arrowok="t"/>
                <v:fill type="solid"/>
              </v:shape>
              <v:shape style="position:absolute;left:7584;top:16712;width:36;height:29" coordorigin="7584,16712" coordsize="36,29" path="m7618,16717l7610,16717,7611,16719,7613,16719,7613,16720,7614,16720,7614,16738,7616,16738,7616,16736,7618,16736,7618,16733,7619,16731,7619,16722,7618,16720,7618,16717xe" filled="true" fillcolor="#989898" stroked="false">
                <v:path arrowok="t"/>
                <v:fill type="solid"/>
              </v:shape>
              <v:shape style="position:absolute;left:7584;top:16712;width:36;height:29" coordorigin="7584,16712" coordsize="36,29" path="m7614,16714l7605,16714,7603,16716,7602,16717,7600,16719,7600,16722,7598,16724,7598,16728,7597,16728,7597,16733,7595,16733,7595,16735,7594,16736,7600,16736,7600,16735,7602,16735,7602,16730,7603,16730,7603,16725,7605,16724,7605,16720,7608,16717,7616,16717,7616,16716,7614,16716,7614,16714xe" filled="true" fillcolor="#989898" stroked="false">
                <v:path arrowok="t"/>
                <v:fill type="solid"/>
              </v:shape>
              <v:shape style="position:absolute;left:7584;top:16712;width:36;height:29" coordorigin="7584,16712" coordsize="36,29" path="m7610,16712l7606,16712,7606,16714,7611,16714,7610,16712xe" filled="true" fillcolor="#989898" stroked="false">
                <v:path arrowok="t"/>
                <v:fill type="solid"/>
              </v:shape>
              <v:shape style="position:absolute;left:6115;top:10043;width:171;height:282" type="#_x0000_t75" stroked="false">
                <v:imagedata r:id="rId227" o:title=""/>
              </v:shape>
            </v:group>
            <v:group style="position:absolute;left:18524;top:12668;width:36;height:29" coordorigin="18524,12668" coordsize="36,29">
              <v:shape style="position:absolute;left:18524;top:12668;width:36;height:29" coordorigin="18524,12668" coordsize="36,29" path="m18550,12690l18543,12690,18543,12693,18545,12693,18545,12695,18548,12695,18548,12696,18558,12696,18559,12692,18550,12692,18550,12690xe" filled="true" fillcolor="#989898" stroked="false">
                <v:path arrowok="t"/>
                <v:fill type="solid"/>
              </v:shape>
              <v:shape style="position:absolute;left:18524;top:12668;width:36;height:29" coordorigin="18524,12668" coordsize="36,29" path="m18531,12668l18529,12668,18524,12692,18529,12693,18532,12674,18537,12674,18537,12673,18535,12673,18535,12671,18534,12671,18534,12669,18532,12669,18531,12668xe" filled="true" fillcolor="#989898" stroked="false">
                <v:path arrowok="t"/>
                <v:fill type="solid"/>
              </v:shape>
              <v:shape style="position:absolute;left:18524;top:12668;width:36;height:29" coordorigin="18524,12668" coordsize="36,29" path="m18559,12690l18558,12690,18558,12692,18559,12692,18559,12690xe" filled="true" fillcolor="#989898" stroked="false">
                <v:path arrowok="t"/>
                <v:fill type="solid"/>
              </v:shape>
              <v:shape style="position:absolute;left:18524;top:12668;width:36;height:29" coordorigin="18524,12668" coordsize="36,29" path="m18545,12685l18540,12685,18540,12688,18542,12688,18542,12690,18548,12690,18547,12688,18547,12687,18545,12687,18545,12685xe" filled="true" fillcolor="#989898" stroked="false">
                <v:path arrowok="t"/>
                <v:fill type="solid"/>
              </v:shape>
              <v:shape style="position:absolute;left:18524;top:12668;width:36;height:29" coordorigin="18524,12668" coordsize="36,29" path="m18559,12687l18559,12690,18559,12690,18559,12687xe" filled="true" fillcolor="#989898" stroked="false">
                <v:path arrowok="t"/>
                <v:fill type="solid"/>
              </v:shape>
              <v:shape style="position:absolute;left:18524;top:12668;width:36;height:29" coordorigin="18524,12668" coordsize="36,29" path="m18540,12677l18535,12677,18535,12681,18537,12681,18537,12682,18539,12684,18539,12685,18543,12685,18543,12684,18542,12682,18542,12681,18540,12679,18540,12677xe" filled="true" fillcolor="#989898" stroked="false">
                <v:path arrowok="t"/>
                <v:fill type="solid"/>
              </v:shape>
              <v:shape style="position:absolute;left:18524;top:12668;width:36;height:29" coordorigin="18524,12668" coordsize="36,29" path="m18539,12674l18532,12674,18532,12676,18534,12676,18534,12677,18539,12677,18539,12674xe" filled="true" fillcolor="#989898" stroked="false">
                <v:path arrowok="t"/>
                <v:fill type="solid"/>
              </v:shape>
            </v:group>
            <v:group style="position:absolute;left:18555;top:12673;width:10;height:24" coordorigin="18555,12673" coordsize="10,24">
              <v:shape style="position:absolute;left:18555;top:12673;width:10;height:24" coordorigin="18555,12673" coordsize="10,24" path="m18564,12681l18559,12681,18559,12687,18558,12696,18559,12695,18561,12693,18562,12692,18562,12690,18564,12688,18564,12681xe" filled="true" fillcolor="#989898" stroked="false">
                <v:path arrowok="t"/>
                <v:fill type="solid"/>
              </v:shape>
              <v:shape style="position:absolute;left:18555;top:12673;width:10;height:24" coordorigin="18555,12673" coordsize="10,24" path="m18555,12673l18555,12677,18556,12679,18558,12679,18558,12681,18562,12681,18562,12677,18561,12677,18561,12676,18559,12676,18558,12674,18556,12674,18555,12673xe" filled="true" fillcolor="#989898" stroked="false">
                <v:path arrowok="t"/>
                <v:fill type="solid"/>
              </v:shape>
            </v:group>
            <v:group style="position:absolute;left:18523;top:12701;width:5;height:5" coordorigin="18523,12701" coordsize="5,5">
              <v:shape style="position:absolute;left:18523;top:12701;width:5;height:5" coordorigin="18523,12701" coordsize="5,5" path="m18523,12704l18527,12704e" filled="false" stroked="true" strokeweight=".339018pt" strokecolor="#989898">
                <v:path arrowok="t"/>
              </v:shape>
            </v:group>
            <v:group style="position:absolute;left:18543;top:12720;width:7;height:10" coordorigin="18543,12720" coordsize="7,10">
              <v:shape style="position:absolute;left:18543;top:12720;width:7;height:10" coordorigin="18543,12720" coordsize="7,10" path="m18548,12720l18543,12720,18545,12722,18545,12725,18547,12727,18547,12730,18548,12730,18550,12724,18548,12724,18548,12720xe" filled="true" fillcolor="#989898" stroked="false">
                <v:path arrowok="t"/>
                <v:fill type="solid"/>
              </v:shape>
            </v:group>
            <v:group style="position:absolute;left:18518;top:12724;width:39;height:13" coordorigin="18518,12724" coordsize="39,13">
              <v:shape style="position:absolute;left:18518;top:12724;width:39;height:13" coordorigin="18518,12724" coordsize="39,13" path="m18519,12725l18518,12730,18555,12736,18556,12733,18555,12733,18555,12731,18553,12731,18553,12730,18548,12730,18519,12725xe" filled="true" fillcolor="#989898" stroked="false">
                <v:path arrowok="t"/>
                <v:fill type="solid"/>
              </v:shape>
              <v:shape style="position:absolute;left:18518;top:12724;width:39;height:13" coordorigin="18518,12724" coordsize="39,13" path="m18550,12724l18548,12730,18551,12730,18551,12727,18550,12725,18550,12724xe" filled="true" fillcolor="#989898" stroked="false">
                <v:path arrowok="t"/>
                <v:fill type="solid"/>
              </v:shape>
            </v:group>
            <v:group style="position:absolute;left:18512;top:12759;width:24;height:16" coordorigin="18512,12759" coordsize="24,16">
              <v:shape style="position:absolute;left:18512;top:12759;width:24;height:16" coordorigin="18512,12759" coordsize="24,16" path="m18513,12759l18512,12763,18527,12767,18531,12767,18531,12768,18532,12768,18534,12770,18534,12775,18535,12768,18535,12762,18531,12762,18513,12759xe" filled="true" fillcolor="#989898" stroked="false">
                <v:path arrowok="t"/>
                <v:fill type="solid"/>
              </v:shape>
            </v:group>
            <v:group style="position:absolute;left:18537;top:12752;width:2;height:7" coordorigin="18537,12752" coordsize="2,7">
              <v:shape style="position:absolute;left:18537;top:12752;width:2;height:7" coordorigin="18537,12752" coordsize="2,7" path="m18539,12752l18537,12755,18537,12759,18539,12752xe" filled="true" fillcolor="#989898" stroked="false">
                <v:path arrowok="t"/>
                <v:fill type="solid"/>
              </v:shape>
            </v:group>
            <v:group style="position:absolute;left:18515;top:12743;width:28;height:13" coordorigin="18515,12743" coordsize="28,13">
              <v:shape style="position:absolute;left:18515;top:12743;width:28;height:13" coordorigin="18515,12743" coordsize="28,13" path="m18539,12752l18535,12752,18535,12754,18537,12755,18539,12752xe" filled="true" fillcolor="#989898" stroked="false">
                <v:path arrowok="t"/>
                <v:fill type="solid"/>
              </v:shape>
              <v:shape style="position:absolute;left:18515;top:12743;width:28;height:13" coordorigin="18515,12743" coordsize="28,13" path="m18515,12743l18515,12747,18529,12751,18532,12751,18534,12752,18542,12752,18542,12747,18515,12743xe" filled="true" fillcolor="#989898" stroked="false">
                <v:path arrowok="t"/>
                <v:fill type="solid"/>
              </v:shape>
            </v:group>
            <v:group style="position:absolute;left:18535;top:12752;width:5;height:15" coordorigin="18535,12752" coordsize="5,15">
              <v:shape style="position:absolute;left:18535;top:12752;width:5;height:15" coordorigin="18535,12752" coordsize="5,15" path="m18539,12752l18537,12759,18537,12760,18535,12762,18535,12767,18539,12767,18539,12765,18540,12763,18540,12754,18539,12754,18539,12752xe" filled="true" fillcolor="#989898" stroked="false">
                <v:path arrowok="t"/>
                <v:fill type="solid"/>
              </v:shape>
            </v:group>
            <v:group style="position:absolute;left:18508;top:12768;width:31;height:15" coordorigin="18508,12768" coordsize="31,15">
              <v:shape style="position:absolute;left:18508;top:12768;width:31;height:15" coordorigin="18508,12768" coordsize="31,15" path="m18510,12775l18508,12779,18527,12782,18535,12782,18535,12781,18537,12781,18537,12778,18527,12778,18510,12775xe" filled="true" fillcolor="#989898" stroked="false">
                <v:path arrowok="t"/>
                <v:fill type="solid"/>
              </v:shape>
              <v:shape style="position:absolute;left:18508;top:12768;width:31;height:15" coordorigin="18508,12768" coordsize="31,15" path="m18535,12768l18534,12775,18534,12776,18532,12778,18537,12778,18539,12776,18539,12773,18537,12771,18537,12770,18535,12768xe" filled="true" fillcolor="#989898" stroked="false">
                <v:path arrowok="t"/>
                <v:fill type="solid"/>
              </v:shape>
            </v:group>
            <v:group style="position:absolute;left:18504;top:12795;width:37;height:28" coordorigin="18504,12795" coordsize="37,28">
              <v:shape style="position:absolute;left:18504;top:12795;width:37;height:28" coordorigin="18504,12795" coordsize="37,28" path="m18504,12811l18504,12816,18540,12822,18540,12818,18526,12814,18521,12814,18504,12811xe" filled="true" fillcolor="#989898" stroked="false">
                <v:path arrowok="t"/>
                <v:fill type="solid"/>
              </v:shape>
              <v:shape style="position:absolute;left:18504;top:12795;width:37;height:28" coordorigin="18504,12795" coordsize="37,28" path="m18529,12795l18521,12814,18526,12814,18529,12795xe" filled="true" fillcolor="#989898" stroked="false">
                <v:path arrowok="t"/>
                <v:fill type="solid"/>
              </v:shape>
            </v:group>
            <v:group style="position:absolute;left:18507;top:12786;width:39;height:29" coordorigin="18507,12786" coordsize="39,29">
              <v:shape style="position:absolute;left:18507;top:12786;width:39;height:29" coordorigin="18507,12786" coordsize="39,29" path="m18508,12786l18507,12792,18524,12794,18521,12814,18529,12795,18544,12795,18545,12794,18508,12786xe" filled="true" fillcolor="#989898" stroked="false">
                <v:path arrowok="t"/>
                <v:fill type="solid"/>
              </v:shape>
              <v:shape style="position:absolute;left:18507;top:12786;width:39;height:29" coordorigin="18507,12786" coordsize="39,29" path="m18544,12795l18529,12795,18543,12798,18544,12795xe" filled="true" fillcolor="#989898" stroked="false">
                <v:path arrowok="t"/>
                <v:fill type="solid"/>
              </v:shape>
              <v:shape style="position:absolute;left:17487;top:9292;width:233;height:252" type="#_x0000_t75" stroked="false">
                <v:imagedata r:id="rId228" o:title=""/>
              </v:shape>
              <v:shape style="position:absolute;left:18096;top:9874;width:122;height:242" type="#_x0000_t75" stroked="false">
                <v:imagedata r:id="rId229" o:title=""/>
              </v:shape>
              <v:shape style="position:absolute;left:18350;top:10462;width:123;height:242" type="#_x0000_t75" stroked="false">
                <v:imagedata r:id="rId230" o:title=""/>
              </v:shape>
              <v:shape style="position:absolute;left:9347;top:21986;width:124;height:252" type="#_x0000_t75" stroked="false">
                <v:imagedata r:id="rId231" o:title=""/>
              </v:shape>
            </v:group>
            <v:group style="position:absolute;left:12955;top:20523;width:28;height:12" coordorigin="12955,20523" coordsize="28,12">
              <v:shape style="position:absolute;left:12955;top:20523;width:28;height:12" coordorigin="12955,20523" coordsize="28,12" path="m12980,20526l12958,20526,12958,20527,12974,20527,12977,20531,12977,20532,12978,20534,12982,20532,12982,20529,12980,20527,12980,20526xe" filled="true" fillcolor="#989898" stroked="false">
                <v:path arrowok="t"/>
                <v:fill type="solid"/>
              </v:shape>
              <v:shape style="position:absolute;left:12955;top:20523;width:28;height:12" coordorigin="12955,20523" coordsize="28,12" path="m12966,20527l12956,20527,12955,20529,12955,20531,12966,20527xe" filled="true" fillcolor="#989898" stroked="false">
                <v:path arrowok="t"/>
                <v:fill type="solid"/>
              </v:shape>
              <v:shape style="position:absolute;left:12955;top:20523;width:28;height:12" coordorigin="12955,20523" coordsize="28,12" path="m12977,20524l12959,20524,12959,20526,12978,20526,12977,20524xe" filled="true" fillcolor="#989898" stroked="false">
                <v:path arrowok="t"/>
                <v:fill type="solid"/>
              </v:shape>
              <v:shape style="position:absolute;left:12955;top:20523;width:28;height:12" coordorigin="12955,20523" coordsize="28,12" path="m12974,20523l12964,20523,12964,20524,12975,20524,12974,20523xe" filled="true" fillcolor="#989898" stroked="false">
                <v:path arrowok="t"/>
                <v:fill type="solid"/>
              </v:shape>
            </v:group>
            <v:group style="position:absolute;left:12958;top:20551;width:16;height:8" coordorigin="12958,20551" coordsize="16,8">
              <v:shape style="position:absolute;left:12958;top:20551;width:16;height:8" coordorigin="12958,20551" coordsize="16,8" path="m12963,20551l12958,20553,12959,20555,12959,20558,12961,20558,12961,20559,12963,20559,12969,20558,12967,20556,12966,20556,12964,20555,12963,20553,12963,20551xe" filled="true" fillcolor="#989898" stroked="false">
                <v:path arrowok="t"/>
                <v:fill type="solid"/>
              </v:shape>
              <v:shape style="position:absolute;left:12958;top:20551;width:16;height:8" coordorigin="12958,20551" coordsize="16,8" path="m12972,20557l12969,20558,12972,20558,12972,20557xe" filled="true" fillcolor="#989898" stroked="false">
                <v:path arrowok="t"/>
                <v:fill type="solid"/>
              </v:shape>
              <v:shape style="position:absolute;left:12958;top:20551;width:16;height:8" coordorigin="12958,20551" coordsize="16,8" path="m12974,20556l12972,20556,12972,20557,12974,20556xe" filled="true" fillcolor="#989898" stroked="false">
                <v:path arrowok="t"/>
                <v:fill type="solid"/>
              </v:shape>
            </v:group>
            <v:group style="position:absolute;left:12953;top:20527;width:32;height:34" coordorigin="12953,20527" coordsize="32,34">
              <v:shape style="position:absolute;left:12953;top:20527;width:32;height:34" coordorigin="12953,20527" coordsize="32,34" path="m12983,20555l12977,20555,12977,20556,12974,20556,12963,20559,12964,20561,12977,20561,12977,20559,12980,20559,12980,20558,12982,20558,12983,20556,12983,20555xe" filled="true" fillcolor="#989898" stroked="false">
                <v:path arrowok="t"/>
                <v:fill type="solid"/>
              </v:shape>
              <v:shape style="position:absolute;left:12953;top:20527;width:32;height:34" coordorigin="12953,20527" coordsize="32,34" path="m12985,20545l12977,20545,12977,20547,12980,20547,12980,20553,12978,20555,12985,20555,12985,20545xe" filled="true" fillcolor="#989898" stroked="false">
                <v:path arrowok="t"/>
                <v:fill type="solid"/>
              </v:shape>
              <v:shape style="position:absolute;left:12953;top:20527;width:32;height:34" coordorigin="12953,20527" coordsize="32,34" path="m12983,20543l12958,20543,12958,20545,12983,20545,12983,20543xe" filled="true" fillcolor="#989898" stroked="false">
                <v:path arrowok="t"/>
                <v:fill type="solid"/>
              </v:shape>
              <v:shape style="position:absolute;left:12953;top:20527;width:32;height:34" coordorigin="12953,20527" coordsize="32,34" path="m12963,20528l12955,20531,12953,20531,12953,20539,12955,20540,12955,20542,12956,20543,12982,20543,12982,20542,12978,20542,12978,20540,12959,20540,12959,20539,12958,20539,12958,20532,12961,20529,12963,20529,12963,20528xe" filled="true" fillcolor="#989898" stroked="false">
                <v:path arrowok="t"/>
                <v:fill type="solid"/>
              </v:shape>
              <v:shape style="position:absolute;left:12953;top:20527;width:32;height:34" coordorigin="12953,20527" coordsize="32,34" path="m12966,20527l12964,20527,12963,20528,12966,20527xe" filled="true" fillcolor="#989898" stroked="false">
                <v:path arrowok="t"/>
                <v:fill type="solid"/>
              </v:shape>
            </v:group>
            <v:group style="position:absolute;left:12926;top:20532;width:31;height:40" coordorigin="12926,20532" coordsize="31,40">
              <v:shape style="position:absolute;left:12926;top:20532;width:31;height:40" coordorigin="12926,20532" coordsize="31,40" path="m12934,20532l12929,20532,12939,20566,12926,20569,12927,20572,12956,20566,12956,20564,12943,20564,12934,20532xe" filled="true" fillcolor="#989898" stroked="false">
                <v:path arrowok="t"/>
                <v:fill type="solid"/>
              </v:shape>
              <v:shape style="position:absolute;left:12926;top:20532;width:31;height:40" coordorigin="12926,20532" coordsize="31,40" path="m12955,20561l12943,20564,12956,20564,12955,20561xe" filled="true" fillcolor="#989898" stroked="false">
                <v:path arrowok="t"/>
                <v:fill type="solid"/>
              </v:shape>
            </v:group>
            <v:group style="position:absolute;left:12886;top:20537;width:37;height:44" coordorigin="12886,20537" coordsize="37,44">
              <v:shape style="position:absolute;left:12886;top:20537;width:37;height:44" coordorigin="12886,20537" coordsize="37,44" path="m12919,20559l12913,20559,12916,20571,12894,20577,12896,20580,12923,20574,12919,20559xe" filled="true" fillcolor="#989898" stroked="false">
                <v:path arrowok="t"/>
                <v:fill type="solid"/>
              </v:shape>
              <v:shape style="position:absolute;left:12886;top:20537;width:37;height:44" coordorigin="12886,20537" coordsize="37,44" path="m12915,20543l12908,20543,12912,20555,12892,20561,12894,20564,12913,20559,12919,20559,12915,20543xe" filled="true" fillcolor="#989898" stroked="false">
                <v:path arrowok="t"/>
                <v:fill type="solid"/>
              </v:shape>
              <v:shape style="position:absolute;left:12886;top:20537;width:37;height:44" coordorigin="12886,20537" coordsize="37,44" path="m12913,20537l12886,20545,12886,20548,12908,20543,12915,20543,12913,20537xe" filled="true" fillcolor="#989898" stroked="false">
                <v:path arrowok="t"/>
                <v:fill type="solid"/>
              </v:shape>
            </v:group>
            <v:group style="position:absolute;left:12857;top:20566;width:23;height:20" coordorigin="12857,20566" coordsize="23,20">
              <v:shape style="position:absolute;left:12857;top:20566;width:23;height:20" coordorigin="12857,20566" coordsize="23,20" path="m12868,20583l12861,20583,12861,20585,12862,20585,12868,20583xe" filled="true" fillcolor="#989898" stroked="false">
                <v:path arrowok="t"/>
                <v:fill type="solid"/>
              </v:shape>
              <v:shape style="position:absolute;left:12857;top:20566;width:23;height:20" coordorigin="12857,20566" coordsize="23,20" path="m12880,20566l12859,20571,12857,20572,12857,20578,12859,20580,12859,20583,12867,20583,12867,20582,12865,20582,12864,20580,12864,20578,12862,20577,12862,20574,12864,20574,12864,20572,12865,20571,12867,20571,12867,20569,12870,20569,12880,20566xe" filled="true" fillcolor="#989898" stroked="false">
                <v:path arrowok="t"/>
                <v:fill type="solid"/>
              </v:shape>
              <v:shape style="position:absolute;left:12857;top:20566;width:23;height:20" coordorigin="12857,20566" coordsize="23,20" path="m12871,20582l12868,20583,12870,20583,12871,20582xe" filled="true" fillcolor="#989898" stroked="false">
                <v:path arrowok="t"/>
                <v:fill type="solid"/>
              </v:shape>
              <v:shape style="position:absolute;left:12857;top:20566;width:23;height:20" coordorigin="12857,20566" coordsize="23,20" path="m12873,20582l12872,20582,12871,20582,12873,20582xe" filled="true" fillcolor="#989898" stroked="false">
                <v:path arrowok="t"/>
                <v:fill type="solid"/>
              </v:shape>
            </v:group>
            <v:group style="position:absolute;left:12859;top:20547;width:29;height:40" coordorigin="12859,20547" coordsize="29,40">
              <v:shape style="position:absolute;left:12859;top:20547;width:29;height:40" coordorigin="12859,20547" coordsize="29,40" path="m12880,20547l12875,20547,12878,20563,12868,20564,12867,20566,12880,20566,12883,20580,12873,20582,12862,20585,12864,20586,12875,20586,12888,20582,12880,20547xe" filled="true" fillcolor="#989898" stroked="false">
                <v:path arrowok="t"/>
                <v:fill type="solid"/>
              </v:shape>
              <v:shape style="position:absolute;left:12859;top:20547;width:29;height:40" coordorigin="12859,20547" coordsize="29,40" path="m12880,20566l12864,20566,12862,20567,12861,20567,12861,20569,12859,20569,12859,20571,12880,20566xe" filled="true" fillcolor="#989898" stroked="false">
                <v:path arrowok="t"/>
                <v:fill type="solid"/>
              </v:shape>
              <v:shape style="position:absolute;left:1508;top:21616;width:163;height:277" type="#_x0000_t75" stroked="false">
                <v:imagedata r:id="rId232" o:title=""/>
              </v:shape>
            </v:group>
            <v:group style="position:absolute;left:7737;top:20902;width:63;height:55" coordorigin="7737,20902" coordsize="63,55">
              <v:shape style="position:absolute;left:7737;top:20902;width:63;height:55" coordorigin="7737,20902" coordsize="63,55" path="m7737,20902l7799,20956e" filled="false" stroked="true" strokeweight=".318763pt" strokecolor="#989898">
                <v:path arrowok="t"/>
              </v:shape>
            </v:group>
            <v:group style="position:absolute;left:10241;top:21364;width:39;height:26" coordorigin="10241,21364" coordsize="39,26">
              <v:shape style="position:absolute;left:10241;top:21364;width:39;height:26" coordorigin="10241,21364" coordsize="39,26" path="m10279,21364l10241,21364,10241,21369,10274,21369,10274,21390,10279,21390,10279,21364xe" filled="true" fillcolor="#989898" stroked="false">
                <v:path arrowok="t"/>
                <v:fill type="solid"/>
              </v:shape>
              <v:shape style="position:absolute;left:10241;top:21364;width:39;height:26" coordorigin="10241,21364" coordsize="39,26" path="m10263,21369l10258,21369,10258,21386,10263,21386,10263,21369xe" filled="true" fillcolor="#989898" stroked="false">
                <v:path arrowok="t"/>
                <v:fill type="solid"/>
              </v:shape>
            </v:group>
            <v:group style="position:absolute;left:10241;top:21391;width:39;height:15" coordorigin="10241,21391" coordsize="39,15">
              <v:shape style="position:absolute;left:10241;top:21391;width:39;height:15" coordorigin="10241,21391" coordsize="39,15" path="m10241,21391l10241,21394,10279,21406,10279,21402,10241,21391xe" filled="true" fillcolor="#989898" stroked="false">
                <v:path arrowok="t"/>
                <v:fill type="solid"/>
              </v:shape>
            </v:group>
            <v:group style="position:absolute;left:10245;top:21428;width:13;height:10" coordorigin="10245,21428" coordsize="13,10">
              <v:shape style="position:absolute;left:10245;top:21428;width:13;height:10" coordorigin="10245,21428" coordsize="13,10" path="m10247,21429l10245,21429,10245,21436,10247,21437,10255,21437,10257,21436,10258,21436,10258,21433,10249,21433,10247,21431,10247,21429xe" filled="true" fillcolor="#989898" stroked="false">
                <v:path arrowok="t"/>
                <v:fill type="solid"/>
              </v:shape>
              <v:shape style="position:absolute;left:10245;top:21428;width:13;height:10" coordorigin="10245,21428" coordsize="13,10" path="m10258,21428l10257,21429,10257,21431,10255,21431,10255,21433,10258,21433,10258,21428xe" filled="true" fillcolor="#989898" stroked="false">
                <v:path arrowok="t"/>
                <v:fill type="solid"/>
              </v:shape>
            </v:group>
            <v:group style="position:absolute;left:10261;top:21415;width:13;height:21" coordorigin="10261,21415" coordsize="13,21">
              <v:shape style="position:absolute;left:10261;top:21415;width:13;height:21" coordorigin="10261,21415" coordsize="13,21" path="m10263,21415l10261,21433,10263,21434,10265,21434,10266,21436,10272,21436,10274,21434,10274,21431,10266,21431,10263,21428,10263,21415xe" filled="true" fillcolor="#989898" stroked="false">
                <v:path arrowok="t"/>
                <v:fill type="solid"/>
              </v:shape>
              <v:shape style="position:absolute;left:10261;top:21415;width:13;height:21" coordorigin="10261,21415" coordsize="13,21" path="m10274,21428l10272,21428,10272,21429,10271,21429,10271,21431,10274,21431,10274,21428xe" filled="true" fillcolor="#989898" stroked="false">
                <v:path arrowok="t"/>
                <v:fill type="solid"/>
              </v:shape>
            </v:group>
            <v:group style="position:absolute;left:10241;top:21409;width:39;height:28" coordorigin="10241,21409" coordsize="39,28">
              <v:shape style="position:absolute;left:10241;top:21409;width:39;height:28" coordorigin="10241,21409" coordsize="39,28" path="m10279,21409l10241,21409,10241,21429,10242,21431,10242,21433,10245,21436,10245,21415,10279,21415,10279,21409xe" filled="true" fillcolor="#989898" stroked="false">
                <v:path arrowok="t"/>
                <v:fill type="solid"/>
              </v:shape>
              <v:shape style="position:absolute;left:10241;top:21409;width:39;height:28" coordorigin="10241,21409" coordsize="39,28" path="m10263,21415l10258,21415,10258,21434,10260,21434,10260,21431,10261,21431,10263,21415xe" filled="true" fillcolor="#989898" stroked="false">
                <v:path arrowok="t"/>
                <v:fill type="solid"/>
              </v:shape>
              <v:shape style="position:absolute;left:10241;top:21409;width:39;height:28" coordorigin="10241,21409" coordsize="39,28" path="m10279,21415l10274,21415,10274,21434,10277,21431,10277,21426,10279,21426,10279,21415xe" filled="true" fillcolor="#989898" stroked="false">
                <v:path arrowok="t"/>
                <v:fill type="solid"/>
              </v:shape>
              <v:shape style="position:absolute;left:10241;top:21409;width:39;height:28" coordorigin="10241,21409" coordsize="39,28" path="m10261,21431l10261,21433,10261,21431xe" filled="true" fillcolor="#989898" stroked="false">
                <v:path arrowok="t"/>
                <v:fill type="solid"/>
              </v:shape>
            </v:group>
            <v:group style="position:absolute;left:16386;top:16695;width:18;height:12" coordorigin="16386,16695" coordsize="18,12">
              <v:shape style="position:absolute;left:16386;top:16695;width:18;height:12" coordorigin="16386,16695" coordsize="18,12" path="m16400,16704l16390,16704,16392,16706,16398,16706,16400,16704xe" filled="true" fillcolor="#989898" stroked="false">
                <v:path arrowok="t"/>
                <v:fill type="solid"/>
              </v:shape>
              <v:shape style="position:absolute;left:16386;top:16695;width:18;height:12" coordorigin="16386,16695" coordsize="18,12" path="m16386,16696l16386,16703,16387,16704,16402,16704,16403,16703,16403,16701,16392,16701,16390,16700,16387,16700,16387,16698,16386,16696xe" filled="true" fillcolor="#989898" stroked="false">
                <v:path arrowok="t"/>
                <v:fill type="solid"/>
              </v:shape>
              <v:shape style="position:absolute;left:16386;top:16695;width:18;height:12" coordorigin="16386,16695" coordsize="18,12" path="m16403,16695l16402,16696,16402,16698,16400,16700,16398,16700,16398,16701,16403,16701,16403,16695xe" filled="true" fillcolor="#989898" stroked="false">
                <v:path arrowok="t"/>
                <v:fill type="solid"/>
              </v:shape>
            </v:group>
            <v:group style="position:absolute;left:16402;top:16685;width:5;height:18" coordorigin="16402,16685" coordsize="5,18">
              <v:shape style="position:absolute;left:16402;top:16685;width:5;height:18" coordorigin="16402,16685" coordsize="5,18" path="m16402,16685l16402,16690,16403,16692,16403,16703,16405,16701,16405,16700,16406,16700,16406,16690,16405,16688,16405,16687,16403,16687,16402,16685xe" filled="true" fillcolor="#989898" stroked="false">
                <v:path arrowok="t"/>
                <v:fill type="solid"/>
              </v:shape>
            </v:group>
            <v:group style="position:absolute;left:16382;top:16680;width:36;height:23" coordorigin="16382,16680" coordsize="36,23">
              <v:shape style="position:absolute;left:16382;top:16680;width:36;height:23" coordorigin="16382,16680" coordsize="36,23" path="m16416,16684l16387,16684,16386,16685,16384,16687,16382,16688,16382,16700,16384,16700,16384,16701,16386,16703,16386,16692,16387,16690,16387,16688,16389,16688,16390,16687,16402,16687,16402,16685,16416,16685,16416,16684xe" filled="true" fillcolor="#989898" stroked="false">
                <v:path arrowok="t"/>
                <v:fill type="solid"/>
              </v:shape>
              <v:shape style="position:absolute;left:16382;top:16680;width:36;height:23" coordorigin="16382,16680" coordsize="36,23" path="m16417,16685l16408,16685,16410,16687,16413,16687,16413,16688,16414,16688,16414,16690,16416,16690,16416,16695,16417,16685xe" filled="true" fillcolor="#989898" stroked="false">
                <v:path arrowok="t"/>
                <v:fill type="solid"/>
              </v:shape>
              <v:shape style="position:absolute;left:16382;top:16680;width:36;height:23" coordorigin="16382,16680" coordsize="36,23" path="m16402,16687l16398,16687,16400,16688,16402,16688,16402,16687xe" filled="true" fillcolor="#989898" stroked="false">
                <v:path arrowok="t"/>
                <v:fill type="solid"/>
              </v:shape>
              <v:shape style="position:absolute;left:16382;top:16680;width:36;height:23" coordorigin="16382,16680" coordsize="36,23" path="m16413,16682l16389,16682,16389,16684,16413,16684,16413,16682xe" filled="true" fillcolor="#989898" stroked="false">
                <v:path arrowok="t"/>
                <v:fill type="solid"/>
              </v:shape>
              <v:shape style="position:absolute;left:16382;top:16680;width:36;height:23" coordorigin="16382,16680" coordsize="36,23" path="m16406,16680l16395,16680,16394,16682,16408,16682,16406,16680xe" filled="true" fillcolor="#989898" stroked="false">
                <v:path arrowok="t"/>
                <v:fill type="solid"/>
              </v:shape>
            </v:group>
            <v:group style="position:absolute;left:16411;top:16685;width:10;height:20" coordorigin="16411,16685" coordsize="10,20">
              <v:shape style="position:absolute;left:16411;top:16685;width:10;height:20" coordorigin="16411,16685" coordsize="10,20" path="m16417,16685l16416,16695,16416,16698,16414,16698,16414,16700,16411,16700,16411,16704,16414,16704,16416,16703,16417,16703,16417,16701,16419,16700,16419,16698,16421,16696,16421,16692,16419,16690,16419,16688,16417,16687,16417,16685xe" filled="true" fillcolor="#989898" stroked="false">
                <v:path arrowok="t"/>
                <v:fill type="solid"/>
              </v:shape>
            </v:group>
            <v:group style="position:absolute;left:16382;top:16727;width:24;height:12" coordorigin="16382,16727" coordsize="24,12">
              <v:shape style="position:absolute;left:16382;top:16727;width:24;height:12" coordorigin="16382,16727" coordsize="24,12" path="m16405,16727l16405,16728,16382,16728,16382,16733,16402,16733,16402,16735,16405,16735,16405,16736,16406,16738,16406,16733,16405,16727xe" filled="true" fillcolor="#989898" stroked="false">
                <v:path arrowok="t"/>
                <v:fill type="solid"/>
              </v:shape>
            </v:group>
            <v:group style="position:absolute;left:16406;top:16717;width:2;height:7" coordorigin="16406,16717" coordsize="2,7">
              <v:shape style="position:absolute;left:16406;top:16717;width:2;height:7" coordorigin="16406,16717" coordsize="0,7" path="m16406,16720l16406,16720e" filled="false" stroked="true" strokeweight=".418331pt" strokecolor="#989898">
                <v:path arrowok="t"/>
              </v:shape>
            </v:group>
            <v:group style="position:absolute;left:16382;top:16712;width:28;height:8" coordorigin="16382,16712" coordsize="28,8">
              <v:shape style="position:absolute;left:16382;top:16712;width:28;height:8" coordorigin="16382,16712" coordsize="28,8" path="m16406,16717l16402,16717,16402,16719,16403,16719,16405,16720,16406,16720,16406,16717xe" filled="true" fillcolor="#989898" stroked="false">
                <v:path arrowok="t"/>
                <v:fill type="solid"/>
              </v:shape>
              <v:shape style="position:absolute;left:16382;top:16712;width:28;height:8" coordorigin="16382,16712" coordsize="28,8" path="m16410,16712l16382,16712,16382,16717,16410,16717,16410,16712xe" filled="true" fillcolor="#989898" stroked="false">
                <v:path arrowok="t"/>
                <v:fill type="solid"/>
              </v:shape>
            </v:group>
            <v:group style="position:absolute;left:16405;top:16717;width:5;height:16" coordorigin="16405,16717" coordsize="5,16">
              <v:shape style="position:absolute;left:16405;top:16717;width:5;height:16" coordorigin="16405,16717" coordsize="5,16" path="m16406,16717l16406,16727,16405,16727,16406,16733,16406,16731,16408,16731,16410,16730,16410,16720,16406,16717xe" filled="true" fillcolor="#989898" stroked="false">
                <v:path arrowok="t"/>
                <v:fill type="solid"/>
              </v:shape>
            </v:group>
            <v:group style="position:absolute;left:16382;top:16733;width:28;height:16" coordorigin="16382,16733" coordsize="28,16">
              <v:shape style="position:absolute;left:16382;top:16733;width:28;height:16" coordorigin="16382,16733" coordsize="28,16" path="m16406,16733l16406,16743,16405,16743,16405,16744,16382,16744,16382,16749,16406,16749,16410,16746,16410,16736,16408,16736,16408,16735,16406,16733xe" filled="true" fillcolor="#989898" stroked="false">
                <v:path arrowok="t"/>
                <v:fill type="solid"/>
              </v:shape>
            </v:group>
            <v:group style="position:absolute;left:16382;top:16762;width:39;height:24" coordorigin="16382,16762" coordsize="39,24">
              <v:shape style="position:absolute;left:16382;top:16762;width:39;height:24" coordorigin="16382,16762" coordsize="39,24" path="m16421,16781l16382,16781,16382,16786,16421,16786,16421,16781xe" filled="true" fillcolor="#989898" stroked="false">
                <v:path arrowok="t"/>
                <v:fill type="solid"/>
              </v:shape>
              <v:shape style="position:absolute;left:16382;top:16762;width:39;height:24" coordorigin="16382,16762" coordsize="39,24" path="m16405,16762l16400,16781,16405,16781,16405,16762xe" filled="true" fillcolor="#989898" stroked="false">
                <v:path arrowok="t"/>
                <v:fill type="solid"/>
              </v:shape>
            </v:group>
            <v:group style="position:absolute;left:16382;top:16757;width:39;height:24" coordorigin="16382,16757" coordsize="39,24">
              <v:shape style="position:absolute;left:16382;top:16757;width:39;height:24" coordorigin="16382,16757" coordsize="39,24" path="m16405,16762l16400,16762,16400,16781,16405,16762xe" filled="true" fillcolor="#989898" stroked="false">
                <v:path arrowok="t"/>
                <v:fill type="solid"/>
              </v:shape>
              <v:shape style="position:absolute;left:16382;top:16757;width:39;height:24" coordorigin="16382,16757" coordsize="39,24" path="m16421,16757l16382,16757,16382,16762,16421,16762,16421,16757xe" filled="true" fillcolor="#989898" stroked="false">
                <v:path arrowok="t"/>
                <v:fill type="solid"/>
              </v:shape>
            </v:group>
            <v:group style="position:absolute;left:13270;top:18253;width:39;height:26" coordorigin="13270,18253" coordsize="39,26">
              <v:shape style="position:absolute;left:13270;top:18253;width:39;height:26" coordorigin="13270,18253" coordsize="39,26" path="m13308,18253l13270,18253,13270,18258,13304,18258,13304,18279,13308,18279,13308,18253xe" filled="true" fillcolor="#989898" stroked="false">
                <v:path arrowok="t"/>
                <v:fill type="solid"/>
              </v:shape>
              <v:shape style="position:absolute;left:13270;top:18253;width:39;height:26" coordorigin="13270,18253" coordsize="39,26" path="m13292,18258l13288,18258,13288,18276,13292,18276,13292,18258xe" filled="true" fillcolor="#989898" stroked="false">
                <v:path arrowok="t"/>
                <v:fill type="solid"/>
              </v:shape>
            </v:group>
            <v:group style="position:absolute;left:13270;top:18280;width:39;height:15" coordorigin="13270,18280" coordsize="39,15">
              <v:shape style="position:absolute;left:13270;top:18280;width:39;height:15" coordorigin="13270,18280" coordsize="39,15" path="m13270,18280l13270,18284,13308,18295,13308,18292,13270,18280xe" filled="true" fillcolor="#989898" stroked="false">
                <v:path arrowok="t"/>
                <v:fill type="solid"/>
              </v:shape>
            </v:group>
            <v:group style="position:absolute;left:13275;top:18317;width:13;height:10" coordorigin="13275,18317" coordsize="13,10">
              <v:shape style="position:absolute;left:13275;top:18317;width:13;height:10" coordorigin="13275,18317" coordsize="13,10" path="m13276,18319l13275,18319,13275,18325,13276,18327,13284,18327,13286,18325,13288,18325,13288,18322,13278,18322,13276,18320,13276,18319xe" filled="true" fillcolor="#989898" stroked="false">
                <v:path arrowok="t"/>
                <v:fill type="solid"/>
              </v:shape>
              <v:shape style="position:absolute;left:13275;top:18317;width:13;height:10" coordorigin="13275,18317" coordsize="13,10" path="m13288,18317l13286,18319,13286,18320,13284,18320,13284,18322,13288,18322,13288,18317xe" filled="true" fillcolor="#989898" stroked="false">
                <v:path arrowok="t"/>
                <v:fill type="solid"/>
              </v:shape>
            </v:group>
            <v:group style="position:absolute;left:13291;top:18304;width:13;height:21" coordorigin="13291,18304" coordsize="13,21">
              <v:shape style="position:absolute;left:13291;top:18304;width:13;height:21" coordorigin="13291,18304" coordsize="13,21" path="m13292,18304l13291,18322,13292,18324,13294,18324,13296,18325,13302,18325,13304,18324,13304,18320,13296,18320,13294,18319,13292,18317,13292,18304xe" filled="true" fillcolor="#989898" stroked="false">
                <v:path arrowok="t"/>
                <v:fill type="solid"/>
              </v:shape>
              <v:shape style="position:absolute;left:13291;top:18304;width:13;height:21" coordorigin="13291,18304" coordsize="13,21" path="m13304,18317l13302,18317,13302,18319,13300,18319,13300,18320,13304,18320,13304,18317xe" filled="true" fillcolor="#989898" stroked="false">
                <v:path arrowok="t"/>
                <v:fill type="solid"/>
              </v:shape>
            </v:group>
            <v:group style="position:absolute;left:13270;top:18298;width:39;height:28" coordorigin="13270,18298" coordsize="39,28">
              <v:shape style="position:absolute;left:13270;top:18298;width:39;height:28" coordorigin="13270,18298" coordsize="39,28" path="m13308,18298l13270,18298,13270,18319,13272,18320,13272,18322,13275,18325,13275,18304,13308,18304,13308,18298xe" filled="true" fillcolor="#989898" stroked="false">
                <v:path arrowok="t"/>
                <v:fill type="solid"/>
              </v:shape>
              <v:shape style="position:absolute;left:13270;top:18298;width:39;height:28" coordorigin="13270,18298" coordsize="39,28" path="m13292,18304l13288,18304,13288,18324,13289,18324,13289,18320,13291,18320,13292,18304xe" filled="true" fillcolor="#989898" stroked="false">
                <v:path arrowok="t"/>
                <v:fill type="solid"/>
              </v:shape>
              <v:shape style="position:absolute;left:13270;top:18298;width:39;height:28" coordorigin="13270,18298" coordsize="39,28" path="m13308,18304l13304,18304,13304,18324,13305,18322,13307,18320,13307,18316,13308,18316,13308,18304xe" filled="true" fillcolor="#989898" stroked="false">
                <v:path arrowok="t"/>
                <v:fill type="solid"/>
              </v:shape>
              <v:shape style="position:absolute;left:13270;top:18298;width:39;height:28" coordorigin="13270,18298" coordsize="39,28" path="m13291,18320l13291,18322,13291,18320xe" filled="true" fillcolor="#989898" stroked="false">
                <v:path arrowok="t"/>
                <v:fill type="solid"/>
              </v:shape>
            </v:group>
            <v:group style="position:absolute;left:21968;top:18435;width:43;height:85" coordorigin="21968,18435" coordsize="43,85">
              <v:shape style="position:absolute;left:21968;top:18435;width:43;height:85" coordorigin="21968,18435" coordsize="43,85" path="m22011,18520l21968,18435e" filled="false" stroked="true" strokeweight=".318763pt" strokecolor="#989898">
                <v:path arrowok="t"/>
              </v:shape>
            </v:group>
            <v:group style="position:absolute;left:22024;top:18491;width:39;height:21" coordorigin="22024,18491" coordsize="39,21">
              <v:shape style="position:absolute;left:22024;top:18491;width:39;height:21" coordorigin="22024,18491" coordsize="39,21" path="m22024,18491l22024,18496,22056,18507,22062,18512,22062,18505,22035,18496,22033,18496,22032,18494,22029,18494,22024,18491xe" filled="true" fillcolor="#989898" stroked="false">
                <v:path arrowok="t"/>
                <v:fill type="solid"/>
              </v:shape>
            </v:group>
            <v:group style="position:absolute;left:22024;top:18507;width:39;height:5" coordorigin="22024,18507" coordsize="39,5">
              <v:shape style="position:absolute;left:22024;top:18507;width:39;height:5" coordorigin="22024,18507" coordsize="39,5" path="m22056,18507l22024,18507,22024,18512,22062,18512,22056,18507xe" filled="true" fillcolor="#989898" stroked="false">
                <v:path arrowok="t"/>
                <v:fill type="solid"/>
              </v:shape>
            </v:group>
            <v:group style="position:absolute;left:22024;top:18475;width:39;height:8" coordorigin="22024,18475" coordsize="39,8">
              <v:shape style="position:absolute;left:22024;top:18475;width:39;height:8" coordorigin="22024,18475" coordsize="39,8" path="m22062,18475l22024,18475,22024,18480,22056,18480,22062,18483,22062,18475xe" filled="true" fillcolor="#989898" stroked="false">
                <v:path arrowok="t"/>
                <v:fill type="solid"/>
              </v:shape>
            </v:group>
            <v:group style="position:absolute;left:22024;top:18480;width:39;height:15" coordorigin="22024,18480" coordsize="39,15">
              <v:shape style="position:absolute;left:22024;top:18480;width:39;height:15" coordorigin="22024,18480" coordsize="39,15" path="m22056,18480l22024,18491,22029,18494,22030,18494,22032,18492,22035,18492,22062,18483,22056,18480xe" filled="true" fillcolor="#989898" stroked="false">
                <v:path arrowok="t"/>
                <v:fill type="solid"/>
              </v:shape>
            </v:group>
            <v:group style="position:absolute;left:22024;top:18520;width:36;height:29" coordorigin="22024,18520" coordsize="36,29">
              <v:shape style="position:absolute;left:22024;top:18520;width:36;height:29" coordorigin="22024,18520" coordsize="36,29" path="m22035,18524l22027,18524,22027,18526,22026,18528,22026,18529,22024,18529,22024,18543,22026,18545,22026,18547,22027,18548,22027,18534,22029,18532,22029,18531,22030,18529,22032,18528,22033,18526,22035,18526,22035,18524xe" filled="true" fillcolor="#989898" stroked="false">
                <v:path arrowok="t"/>
                <v:fill type="solid"/>
              </v:shape>
              <v:shape style="position:absolute;left:22024;top:18520;width:36;height:29" coordorigin="22024,18520" coordsize="36,29" path="m22056,18523l22029,18523,22029,18524,22049,18524,22051,18526,22052,18526,22052,18528,22054,18528,22054,18529,22056,18529,22056,18531,22057,18532,22057,18537,22059,18526,22057,18524,22056,18523xe" filled="true" fillcolor="#989898" stroked="false">
                <v:path arrowok="t"/>
                <v:fill type="solid"/>
              </v:shape>
              <v:shape style="position:absolute;left:22024;top:18520;width:36;height:29" coordorigin="22024,18520" coordsize="36,29" path="m22054,18521l22032,18521,22030,18523,22054,18523,22054,18521xe" filled="true" fillcolor="#989898" stroked="false">
                <v:path arrowok="t"/>
                <v:fill type="solid"/>
              </v:shape>
              <v:shape style="position:absolute;left:22024;top:18520;width:36;height:29" coordorigin="22024,18520" coordsize="36,29" path="m22051,18520l22035,18520,22033,18521,22052,18521,22051,18520xe" filled="true" fillcolor="#989898" stroked="false">
                <v:path arrowok="t"/>
                <v:fill type="solid"/>
              </v:shape>
            </v:group>
            <v:group style="position:absolute;left:22027;top:18526;width:36;height:29" coordorigin="22027,18526" coordsize="36,29">
              <v:shape style="position:absolute;left:22027;top:18526;width:36;height:29" coordorigin="22027,18526" coordsize="36,29" path="m22051,18553l22035,18553,22037,18555,22049,18555,22051,18553xe" filled="true" fillcolor="#989898" stroked="false">
                <v:path arrowok="t"/>
                <v:fill type="solid"/>
              </v:shape>
              <v:shape style="position:absolute;left:22027;top:18526;width:36;height:29" coordorigin="22027,18526" coordsize="36,29" path="m22054,18551l22032,18551,22032,18553,22052,18553,22054,18551xe" filled="true" fillcolor="#989898" stroked="false">
                <v:path arrowok="t"/>
                <v:fill type="solid"/>
              </v:shape>
              <v:shape style="position:absolute;left:22027;top:18526;width:36;height:29" coordorigin="22027,18526" coordsize="36,29" path="m22029,18540l22027,18540,22027,18548,22029,18550,22030,18551,22056,18551,22056,18550,22037,18550,22037,18548,22033,18548,22033,18547,22032,18547,22030,18545,22029,18543,22029,18540xe" filled="true" fillcolor="#989898" stroked="false">
                <v:path arrowok="t"/>
                <v:fill type="solid"/>
              </v:shape>
              <v:shape style="position:absolute;left:22027;top:18526;width:36;height:29" coordorigin="22027,18526" coordsize="36,29" path="m22057,18548l22049,18548,22048,18550,22057,18550,22057,18548xe" filled="true" fillcolor="#989898" stroked="false">
                <v:path arrowok="t"/>
                <v:fill type="solid"/>
              </v:shape>
              <v:shape style="position:absolute;left:22027;top:18526;width:36;height:29" coordorigin="22027,18526" coordsize="36,29" path="m22059,18547l22052,18547,22051,18548,22059,18548,22059,18547xe" filled="true" fillcolor="#989898" stroked="false">
                <v:path arrowok="t"/>
                <v:fill type="solid"/>
              </v:shape>
              <v:shape style="position:absolute;left:22027;top:18526;width:36;height:29" coordorigin="22027,18526" coordsize="36,29" path="m22059,18526l22057,18537,22057,18542,22056,18543,22056,18545,22054,18545,22054,18547,22060,18547,22060,18543,22062,18542,22062,18532,22060,18531,22060,18528,22059,18528,22059,18526xe" filled="true" fillcolor="#989898" stroked="false">
                <v:path arrowok="t"/>
                <v:fill type="solid"/>
              </v:shape>
            </v:group>
            <v:group style="position:absolute;left:22024;top:18586;width:39;height:5" coordorigin="22024,18586" coordsize="39,5">
              <v:shape style="position:absolute;left:22024;top:18586;width:39;height:5" coordorigin="22024,18586" coordsize="39,5" path="m22024,18589l22062,18589e" filled="false" stroked="true" strokeweight=".338479pt" strokecolor="#989898">
                <v:path arrowok="t"/>
              </v:shape>
            </v:group>
            <v:group style="position:absolute;left:22024;top:18563;width:39;height:5" coordorigin="22024,18563" coordsize="39,5">
              <v:shape style="position:absolute;left:22024;top:18563;width:39;height:5" coordorigin="22024,18563" coordsize="39,5" path="m22024,18565l22062,18565e" filled="false" stroked="true" strokeweight=".339558pt" strokecolor="#989898">
                <v:path arrowok="t"/>
              </v:shape>
            </v:group>
            <v:group style="position:absolute;left:22024;top:18567;width:39;height:20" coordorigin="22024,18567" coordsize="39,20">
              <v:shape style="position:absolute;left:22024;top:18567;width:39;height:20" coordorigin="22024,18567" coordsize="39,20" path="m22062,18567l22054,18567,22024,18586,22032,18586,22062,18567xe" filled="true" fillcolor="#989898" stroked="false">
                <v:path arrowok="t"/>
                <v:fill type="solid"/>
              </v:shape>
            </v:group>
            <v:group style="position:absolute;left:22024;top:18604;width:39;height:26" coordorigin="22024,18604" coordsize="39,26">
              <v:shape style="position:absolute;left:22024;top:18604;width:39;height:26" coordorigin="22024,18604" coordsize="39,26" path="m22027,18604l22026,18604,22026,18607,22024,18607,22024,18622,22026,18623,22026,18625,22027,18626,22029,18626,22029,18628,22032,18628,22032,18629,22062,18629,22062,18625,22033,18625,22032,18623,22030,18623,22030,18622,22029,18622,22029,18617,22027,18615,22027,18604xe" filled="true" fillcolor="#989898" stroked="false">
                <v:path arrowok="t"/>
                <v:fill type="solid"/>
              </v:shape>
            </v:group>
            <v:group style="position:absolute;left:22027;top:18601;width:36;height:13" coordorigin="22027,18601" coordsize="36,13">
              <v:shape style="position:absolute;left:22027;top:18601;width:36;height:13" coordorigin="22027,18601" coordsize="36,13" path="m22062,18601l22030,18601,22030,18602,22027,18602,22027,18614,22029,18612,22029,18609,22030,18607,22032,18607,22032,18606,22062,18606,22062,18601xe" filled="true" fillcolor="#989898" stroked="false">
                <v:path arrowok="t"/>
                <v:fill type="solid"/>
              </v:shape>
            </v:group>
            <v:group style="position:absolute;left:22024;top:18653;width:39;height:21" coordorigin="22024,18653" coordsize="39,21">
              <v:shape style="position:absolute;left:22024;top:18653;width:39;height:21" coordorigin="22024,18653" coordsize="39,21" path="m22024,18653l22024,18658,22056,18669,22062,18674,22062,18668,22035,18658,22033,18658,22032,18657,22029,18657,22024,18653xe" filled="true" fillcolor="#989898" stroked="false">
                <v:path arrowok="t"/>
                <v:fill type="solid"/>
              </v:shape>
            </v:group>
            <v:group style="position:absolute;left:22024;top:18669;width:39;height:5" coordorigin="22024,18669" coordsize="39,5">
              <v:shape style="position:absolute;left:22024;top:18669;width:39;height:5" coordorigin="22024,18669" coordsize="39,5" path="m22056,18669l22024,18669,22024,18674,22062,18674,22056,18669xe" filled="true" fillcolor="#989898" stroked="false">
                <v:path arrowok="t"/>
                <v:fill type="solid"/>
              </v:shape>
            </v:group>
            <v:group style="position:absolute;left:22024;top:18637;width:39;height:8" coordorigin="22024,18637" coordsize="39,8">
              <v:shape style="position:absolute;left:22024;top:18637;width:39;height:8" coordorigin="22024,18637" coordsize="39,8" path="m22062,18637l22024,18637,22024,18642,22056,18642,22062,18645,22062,18637xe" filled="true" fillcolor="#989898" stroked="false">
                <v:path arrowok="t"/>
                <v:fill type="solid"/>
              </v:shape>
            </v:group>
            <v:group style="position:absolute;left:22024;top:18642;width:39;height:15" coordorigin="22024,18642" coordsize="39,15">
              <v:shape style="position:absolute;left:22024;top:18642;width:39;height:15" coordorigin="22024,18642" coordsize="39,15" path="m22056,18642l22024,18653,22029,18657,22030,18657,22032,18655,22035,18655,22062,18645,22056,18642xe" filled="true" fillcolor="#989898" stroked="false">
                <v:path arrowok="t"/>
                <v:fill type="solid"/>
              </v:shape>
            </v:group>
            <v:group style="position:absolute;left:22024;top:18682;width:39;height:28" coordorigin="22024,18682" coordsize="39,28">
              <v:shape style="position:absolute;left:22024;top:18682;width:39;height:28" coordorigin="22024,18682" coordsize="39,28" path="m22062,18682l22024,18682,22024,18709,22029,18709,22029,18687,22062,18687,22062,18682xe" filled="true" fillcolor="#989898" stroked="false">
                <v:path arrowok="t"/>
                <v:fill type="solid"/>
              </v:shape>
              <v:shape style="position:absolute;left:22024;top:18682;width:39;height:28" coordorigin="22024,18682" coordsize="39,28" path="m22062,18687l22057,18687,22057,18709,22062,18709,22062,18687xe" filled="true" fillcolor="#989898" stroked="false">
                <v:path arrowok="t"/>
                <v:fill type="solid"/>
              </v:shape>
              <v:shape style="position:absolute;left:22024;top:18682;width:39;height:28" coordorigin="22024,18682" coordsize="39,28" path="m22046,18687l22041,18687,22041,18708,22046,18708,22046,18687xe" filled="true" fillcolor="#989898" stroked="false">
                <v:path arrowok="t"/>
                <v:fill type="solid"/>
              </v:shape>
            </v:group>
            <v:group style="position:absolute;left:22024;top:18741;width:39;height:5" coordorigin="22024,18741" coordsize="39,5">
              <v:shape style="position:absolute;left:22024;top:18741;width:39;height:5" coordorigin="22024,18741" coordsize="39,5" path="m22024,18743l22062,18743e" filled="false" stroked="true" strokeweight=".339558pt" strokecolor="#989898">
                <v:path arrowok="t"/>
              </v:shape>
            </v:group>
            <v:group style="position:absolute;left:22024;top:18717;width:39;height:5" coordorigin="22024,18717" coordsize="39,5">
              <v:shape style="position:absolute;left:22024;top:18717;width:39;height:5" coordorigin="22024,18717" coordsize="39,5" path="m22024,18720l22062,18720e" filled="false" stroked="true" strokeweight=".338479pt" strokecolor="#989898">
                <v:path arrowok="t"/>
              </v:shape>
            </v:group>
            <v:group style="position:absolute;left:22024;top:18722;width:39;height:20" coordorigin="22024,18722" coordsize="39,20">
              <v:shape style="position:absolute;left:22024;top:18722;width:39;height:20" coordorigin="22024,18722" coordsize="39,20" path="m22062,18722l22054,18722,22024,18741,22032,18741,22062,18722xe" filled="true" fillcolor="#989898" stroked="false">
                <v:path arrowok="t"/>
                <v:fill type="solid"/>
              </v:shape>
            </v:group>
            <v:group style="position:absolute;left:22024;top:18751;width:39;height:29" coordorigin="22024,18751" coordsize="39,29">
              <v:shape style="position:absolute;left:22024;top:18751;width:39;height:29" coordorigin="22024,18751" coordsize="39,29" path="m22062,18751l22057,18751,22057,18763,22024,18763,22024,18768,22057,18768,22057,18779,22062,18779,22062,18751xe" filled="true" fillcolor="#989898" stroked="false">
                <v:path arrowok="t"/>
                <v:fill type="solid"/>
              </v:shape>
            </v:group>
            <v:group style="position:absolute;left:5350;top:14070;width:13;height:28" coordorigin="5350,14070" coordsize="13,28">
              <v:shape style="position:absolute;left:5350;top:14070;width:13;height:28" coordorigin="5350,14070" coordsize="13,28" path="m5353,14070l5351,14072,5351,14073,5350,14073,5350,14088,5351,14088,5351,14089,5353,14091,5353,14092,5355,14092,5355,14094,5356,14094,5358,14096,5361,14096,5361,14097,5363,14091,5359,14091,5359,14089,5358,14089,5355,14086,5355,14083,5353,14083,5353,14070xe" filled="true" fillcolor="#989898" stroked="false">
                <v:path arrowok="t"/>
                <v:fill type="solid"/>
              </v:shape>
            </v:group>
            <v:group style="position:absolute;left:5375;top:14086;width:8;height:10" coordorigin="5375,14086" coordsize="8,10">
              <v:shape style="position:absolute;left:5375;top:14086;width:8;height:10" coordorigin="5375,14086" coordsize="8,10" path="m5383,14086l5382,14088,5380,14088,5380,14089,5378,14089,5378,14091,5375,14091,5377,14096,5380,14096,5380,14094,5382,14094,5383,14092,5383,14086xe" filled="true" fillcolor="#989898" stroked="false">
                <v:path arrowok="t"/>
                <v:fill type="solid"/>
              </v:shape>
            </v:group>
            <v:group style="position:absolute;left:5353;top:14064;width:36;height:29" coordorigin="5353,14064" coordsize="36,29">
              <v:shape style="position:absolute;left:5353;top:14064;width:36;height:29" coordorigin="5353,14064" coordsize="36,29" path="m5388,14075l5383,14075,5383,14092,5385,14091,5385,14089,5386,14089,5386,14088,5388,14086,5388,14075xe" filled="true" fillcolor="#989898" stroked="false">
                <v:path arrowok="t"/>
                <v:fill type="solid"/>
              </v:shape>
              <v:shape style="position:absolute;left:5353;top:14064;width:36;height:29" coordorigin="5353,14064" coordsize="36,29" path="m5363,14069l5353,14069,5353,14078,5355,14077,5355,14073,5356,14073,5356,14072,5358,14072,5359,14070,5361,14070,5363,14069xe" filled="true" fillcolor="#989898" stroked="false">
                <v:path arrowok="t"/>
                <v:fill type="solid"/>
              </v:shape>
              <v:shape style="position:absolute;left:5353;top:14064;width:36;height:29" coordorigin="5353,14064" coordsize="36,29" path="m5385,14069l5375,14069,5377,14070,5378,14070,5382,14073,5382,14075,5386,14075,5386,14072,5385,14072,5385,14069xe" filled="true" fillcolor="#989898" stroked="false">
                <v:path arrowok="t"/>
                <v:fill type="solid"/>
              </v:shape>
              <v:shape style="position:absolute;left:5353;top:14064;width:36;height:29" coordorigin="5353,14064" coordsize="36,29" path="m5380,14065l5358,14065,5356,14067,5355,14067,5355,14069,5383,14069,5382,14067,5380,14065xe" filled="true" fillcolor="#989898" stroked="false">
                <v:path arrowok="t"/>
                <v:fill type="solid"/>
              </v:shape>
              <v:shape style="position:absolute;left:5353;top:14064;width:36;height:29" coordorigin="5353,14064" coordsize="36,29" path="m5377,14064l5361,14064,5359,14065,5377,14065,5377,14064xe" filled="true" fillcolor="#989898" stroked="false">
                <v:path arrowok="t"/>
                <v:fill type="solid"/>
              </v:shape>
            </v:group>
            <v:group style="position:absolute;left:5350;top:14102;width:36;height:29" coordorigin="5350,14102" coordsize="36,29">
              <v:shape style="position:absolute;left:5350;top:14102;width:36;height:29" coordorigin="5350,14102" coordsize="36,29" path="m5361,14107l5353,14107,5353,14108,5351,14110,5351,14112,5350,14112,5350,14126,5351,14128,5351,14129,5353,14131,5353,14116,5355,14115,5355,14113,5358,14110,5359,14108,5361,14108,5361,14107xe" filled="true" fillcolor="#989898" stroked="false">
                <v:path arrowok="t"/>
                <v:fill type="solid"/>
              </v:shape>
              <v:shape style="position:absolute;left:5350;top:14102;width:36;height:29" coordorigin="5350,14102" coordsize="36,29" path="m5382,14105l5355,14105,5355,14107,5375,14107,5377,14108,5378,14108,5378,14110,5380,14110,5380,14112,5382,14112,5382,14113,5383,14115,5383,14120,5385,14108,5383,14107,5382,14105xe" filled="true" fillcolor="#989898" stroked="false">
                <v:path arrowok="t"/>
                <v:fill type="solid"/>
              </v:shape>
              <v:shape style="position:absolute;left:5350;top:14102;width:36;height:29" coordorigin="5350,14102" coordsize="36,29" path="m5380,14104l5358,14104,5356,14105,5380,14105,5380,14104xe" filled="true" fillcolor="#989898" stroked="false">
                <v:path arrowok="t"/>
                <v:fill type="solid"/>
              </v:shape>
              <v:shape style="position:absolute;left:5350;top:14102;width:36;height:29" coordorigin="5350,14102" coordsize="36,29" path="m5377,14102l5361,14102,5359,14104,5378,14104,5377,14102xe" filled="true" fillcolor="#989898" stroked="false">
                <v:path arrowok="t"/>
                <v:fill type="solid"/>
              </v:shape>
            </v:group>
            <v:group style="position:absolute;left:5353;top:14108;width:36;height:29" coordorigin="5353,14108" coordsize="36,29">
              <v:shape style="position:absolute;left:5353;top:14108;width:36;height:29" coordorigin="5353,14108" coordsize="36,29" path="m5377,14135l5361,14135,5363,14137,5375,14137,5377,14135xe" filled="true" fillcolor="#989898" stroked="false">
                <v:path arrowok="t"/>
                <v:fill type="solid"/>
              </v:shape>
              <v:shape style="position:absolute;left:5353;top:14108;width:36;height:29" coordorigin="5353,14108" coordsize="36,29" path="m5380,14134l5358,14134,5358,14135,5378,14135,5380,14134xe" filled="true" fillcolor="#989898" stroked="false">
                <v:path arrowok="t"/>
                <v:fill type="solid"/>
              </v:shape>
              <v:shape style="position:absolute;left:5353;top:14108;width:36;height:29" coordorigin="5353,14108" coordsize="36,29" path="m5355,14123l5353,14123,5353,14131,5356,14134,5382,14134,5382,14132,5363,14132,5363,14131,5359,14131,5359,14129,5358,14129,5355,14126,5355,14123xe" filled="true" fillcolor="#989898" stroked="false">
                <v:path arrowok="t"/>
                <v:fill type="solid"/>
              </v:shape>
              <v:shape style="position:absolute;left:5353;top:14108;width:36;height:29" coordorigin="5353,14108" coordsize="36,29" path="m5383,14131l5375,14131,5374,14132,5383,14132,5383,14131xe" filled="true" fillcolor="#989898" stroked="false">
                <v:path arrowok="t"/>
                <v:fill type="solid"/>
              </v:shape>
              <v:shape style="position:absolute;left:5353;top:14108;width:36;height:29" coordorigin="5353,14108" coordsize="36,29" path="m5385,14129l5378,14129,5377,14131,5385,14131,5385,14129xe" filled="true" fillcolor="#989898" stroked="false">
                <v:path arrowok="t"/>
                <v:fill type="solid"/>
              </v:shape>
              <v:shape style="position:absolute;left:5353;top:14108;width:36;height:29" coordorigin="5353,14108" coordsize="36,29" path="m5385,14108l5383,14120,5383,14124,5382,14126,5382,14128,5380,14128,5380,14129,5386,14129,5386,14126,5388,14124,5388,14115,5386,14113,5386,14110,5385,14110,5385,14108xe" filled="true" fillcolor="#989898" stroked="false">
                <v:path arrowok="t"/>
                <v:fill type="solid"/>
              </v:shape>
            </v:group>
            <v:group style="position:absolute;left:5350;top:14169;width:39;height:5" coordorigin="5350,14169" coordsize="39,5">
              <v:shape style="position:absolute;left:5350;top:14169;width:39;height:5" coordorigin="5350,14169" coordsize="39,5" path="m5350,14171l5388,14171e" filled="false" stroked="true" strokeweight=".339558pt" strokecolor="#989898">
                <v:path arrowok="t"/>
              </v:shape>
            </v:group>
            <v:group style="position:absolute;left:5350;top:14145;width:39;height:5" coordorigin="5350,14145" coordsize="39,5">
              <v:shape style="position:absolute;left:5350;top:14145;width:39;height:5" coordorigin="5350,14145" coordsize="39,5" path="m5350,14147l5388,14147e" filled="false" stroked="true" strokeweight=".338479pt" strokecolor="#989898">
                <v:path arrowok="t"/>
              </v:shape>
            </v:group>
            <v:group style="position:absolute;left:5350;top:14150;width:39;height:20" coordorigin="5350,14150" coordsize="39,20">
              <v:shape style="position:absolute;left:5350;top:14150;width:39;height:20" coordorigin="5350,14150" coordsize="39,20" path="m5388,14150l5380,14150,5350,14169,5358,14169,5388,14150xe" filled="true" fillcolor="#989898" stroked="false">
                <v:path arrowok="t"/>
                <v:fill type="solid"/>
              </v:shape>
            </v:group>
            <v:group style="position:absolute;left:5350;top:14188;width:13;height:28" coordorigin="5350,14188" coordsize="13,28">
              <v:shape style="position:absolute;left:5350;top:14188;width:13;height:28" coordorigin="5350,14188" coordsize="13,28" path="m5353,14188l5351,14190,5351,14191,5350,14191,5350,14206,5351,14206,5351,14207,5353,14209,5353,14210,5355,14210,5355,14212,5356,14212,5358,14214,5361,14214,5361,14215,5363,14209,5359,14209,5359,14207,5358,14207,5355,14204,5355,14201,5353,14201,5353,14188xe" filled="true" fillcolor="#989898" stroked="false">
                <v:path arrowok="t"/>
                <v:fill type="solid"/>
              </v:shape>
            </v:group>
            <v:group style="position:absolute;left:5375;top:14204;width:8;height:10" coordorigin="5375,14204" coordsize="8,10">
              <v:shape style="position:absolute;left:5375;top:14204;width:8;height:10" coordorigin="5375,14204" coordsize="8,10" path="m5383,14204l5382,14206,5380,14206,5380,14207,5378,14207,5378,14209,5375,14209,5377,14214,5380,14214,5380,14212,5382,14212,5383,14210,5383,14204xe" filled="true" fillcolor="#989898" stroked="false">
                <v:path arrowok="t"/>
                <v:fill type="solid"/>
              </v:shape>
            </v:group>
            <v:group style="position:absolute;left:5353;top:14182;width:36;height:29" coordorigin="5353,14182" coordsize="36,29">
              <v:shape style="position:absolute;left:5353;top:14182;width:36;height:29" coordorigin="5353,14182" coordsize="36,29" path="m5388,14193l5383,14193,5383,14210,5385,14209,5385,14207,5386,14207,5386,14206,5388,14204,5388,14193xe" filled="true" fillcolor="#989898" stroked="false">
                <v:path arrowok="t"/>
                <v:fill type="solid"/>
              </v:shape>
              <v:shape style="position:absolute;left:5353;top:14182;width:36;height:29" coordorigin="5353,14182" coordsize="36,29" path="m5363,14186l5353,14186,5353,14196,5355,14194,5355,14191,5356,14191,5356,14190,5358,14190,5359,14188,5361,14188,5363,14186xe" filled="true" fillcolor="#989898" stroked="false">
                <v:path arrowok="t"/>
                <v:fill type="solid"/>
              </v:shape>
              <v:shape style="position:absolute;left:5353;top:14182;width:36;height:29" coordorigin="5353,14182" coordsize="36,29" path="m5385,14186l5375,14186,5377,14188,5378,14188,5380,14190,5382,14191,5382,14193,5386,14193,5386,14190,5385,14190,5385,14186xe" filled="true" fillcolor="#989898" stroked="false">
                <v:path arrowok="t"/>
                <v:fill type="solid"/>
              </v:shape>
              <v:shape style="position:absolute;left:5353;top:14182;width:36;height:29" coordorigin="5353,14182" coordsize="36,29" path="m5380,14183l5358,14183,5356,14185,5355,14185,5355,14186,5383,14186,5380,14183xe" filled="true" fillcolor="#989898" stroked="false">
                <v:path arrowok="t"/>
                <v:fill type="solid"/>
              </v:shape>
              <v:shape style="position:absolute;left:5353;top:14182;width:36;height:29" coordorigin="5353,14182" coordsize="36,29" path="m5377,14182l5361,14182,5359,14183,5377,14183,5377,14182xe" filled="true" fillcolor="#989898" stroked="false">
                <v:path arrowok="t"/>
                <v:fill type="solid"/>
              </v:shape>
            </v:group>
            <v:group style="position:absolute;left:5284;top:13963;width:43;height:87" coordorigin="5284,13963" coordsize="43,87">
              <v:shape style="position:absolute;left:5284;top:13963;width:43;height:87" coordorigin="5284,13963" coordsize="43,87" path="m5284,13963l5327,14049e" filled="false" stroked="true" strokeweight=".318763pt" strokecolor="#989898">
                <v:path arrowok="t"/>
              </v:shape>
              <v:shape style="position:absolute;left:6300;top:7778;width:333;height:354" type="#_x0000_t75" stroked="false">
                <v:imagedata r:id="rId233" o:title=""/>
              </v:shape>
            </v:group>
            <v:group style="position:absolute;left:11606;top:4665;width:15;height:13" coordorigin="11606,4665" coordsize="15,13">
              <v:shape style="position:absolute;left:11606;top:4665;width:15;height:13" coordorigin="11606,4665" coordsize="15,13" path="m11616,4676l11611,4676,11613,4677,11616,4677,11616,4676xe" filled="true" fillcolor="#989898" stroked="false">
                <v:path arrowok="t"/>
                <v:fill type="solid"/>
              </v:shape>
              <v:shape style="position:absolute;left:11606;top:4665;width:15;height:13" coordorigin="11606,4665" coordsize="15,13" path="m11606,4665l11606,4674,11608,4674,11608,4676,11619,4676,11621,4674,11621,4671,11610,4671,11610,4669,11608,4669,11608,4666,11606,4665xe" filled="true" fillcolor="#989898" stroked="false">
                <v:path arrowok="t"/>
                <v:fill type="solid"/>
              </v:shape>
              <v:shape style="position:absolute;left:11606;top:4665;width:15;height:13" coordorigin="11606,4665" coordsize="15,13" path="m11621,4668l11619,4668,11619,4669,11617,4671,11621,4671,11621,4668xe" filled="true" fillcolor="#989898" stroked="false">
                <v:path arrowok="t"/>
                <v:fill type="solid"/>
              </v:shape>
            </v:group>
            <v:group style="position:absolute;left:11587;top:4649;width:39;height:26" coordorigin="11587,4649" coordsize="39,26">
              <v:shape style="position:absolute;left:11587;top:4649;width:39;height:26" coordorigin="11587,4649" coordsize="39,26" path="m11606,4653l11603,4653,11603,4671,11605,4671,11605,4673,11606,4674,11606,4653xe" filled="true" fillcolor="#989898" stroked="false">
                <v:path arrowok="t"/>
                <v:fill type="solid"/>
              </v:shape>
              <v:shape style="position:absolute;left:11587;top:4649;width:39;height:26" coordorigin="11587,4649" coordsize="39,26" path="m11625,4649l11587,4649,11587,4653,11621,4653,11621,4674,11622,4673,11624,4673,11624,4668,11625,4666,11625,4649xe" filled="true" fillcolor="#989898" stroked="false">
                <v:path arrowok="t"/>
                <v:fill type="solid"/>
              </v:shape>
            </v:group>
            <v:group style="position:absolute;left:11587;top:4684;width:36;height:29" coordorigin="11587,4684" coordsize="36,29">
              <v:shape style="position:absolute;left:11587;top:4684;width:36;height:29" coordorigin="11587,4684" coordsize="36,29" path="m11598,4689l11590,4689,11590,4690,11589,4692,11589,4693,11587,4693,11587,4708,11589,4709,11589,4711,11590,4712,11590,4698,11592,4696,11592,4695,11594,4693,11595,4692,11597,4690,11598,4690,11598,4689xe" filled="true" fillcolor="#989898" stroked="false">
                <v:path arrowok="t"/>
                <v:fill type="solid"/>
              </v:shape>
              <v:shape style="position:absolute;left:11587;top:4684;width:36;height:29" coordorigin="11587,4684" coordsize="36,29" path="m11619,4687l11592,4687,11592,4689,11613,4689,11614,4690,11616,4690,11616,4692,11617,4692,11617,4693,11619,4693,11619,4695,11621,4696,11621,4701,11622,4690,11621,4689,11619,4687xe" filled="true" fillcolor="#989898" stroked="false">
                <v:path arrowok="t"/>
                <v:fill type="solid"/>
              </v:shape>
              <v:shape style="position:absolute;left:11587;top:4684;width:36;height:29" coordorigin="11587,4684" coordsize="36,29" path="m11617,4685l11595,4685,11594,4687,11617,4687,11617,4685xe" filled="true" fillcolor="#989898" stroked="false">
                <v:path arrowok="t"/>
                <v:fill type="solid"/>
              </v:shape>
              <v:shape style="position:absolute;left:11587;top:4684;width:36;height:29" coordorigin="11587,4684" coordsize="36,29" path="m11614,4684l11598,4684,11597,4685,11616,4685,11614,4684xe" filled="true" fillcolor="#989898" stroked="false">
                <v:path arrowok="t"/>
                <v:fill type="solid"/>
              </v:shape>
            </v:group>
            <v:group style="position:absolute;left:11590;top:4690;width:36;height:29" coordorigin="11590,4690" coordsize="36,29">
              <v:shape style="position:absolute;left:11590;top:4690;width:36;height:29" coordorigin="11590,4690" coordsize="36,29" path="m11614,4717l11598,4717,11600,4719,11613,4719,11614,4717xe" filled="true" fillcolor="#989898" stroked="false">
                <v:path arrowok="t"/>
                <v:fill type="solid"/>
              </v:shape>
              <v:shape style="position:absolute;left:11590;top:4690;width:36;height:29" coordorigin="11590,4690" coordsize="36,29" path="m11617,4716l11595,4716,11595,4717,11616,4717,11617,4716xe" filled="true" fillcolor="#989898" stroked="false">
                <v:path arrowok="t"/>
                <v:fill type="solid"/>
              </v:shape>
              <v:shape style="position:absolute;left:11590;top:4690;width:36;height:29" coordorigin="11590,4690" coordsize="36,29" path="m11592,4704l11590,4704,11590,4712,11592,4714,11594,4716,11619,4716,11619,4714,11600,4714,11600,4712,11597,4712,11597,4711,11595,4711,11594,4709,11592,4708,11592,4704xe" filled="true" fillcolor="#989898" stroked="false">
                <v:path arrowok="t"/>
                <v:fill type="solid"/>
              </v:shape>
              <v:shape style="position:absolute;left:11590;top:4690;width:36;height:29" coordorigin="11590,4690" coordsize="36,29" path="m11621,4712l11613,4712,11611,4714,11621,4714,11621,4712xe" filled="true" fillcolor="#989898" stroked="false">
                <v:path arrowok="t"/>
                <v:fill type="solid"/>
              </v:shape>
              <v:shape style="position:absolute;left:11590;top:4690;width:36;height:29" coordorigin="11590,4690" coordsize="36,29" path="m11622,4711l11616,4711,11614,4712,11622,4712,11622,4711xe" filled="true" fillcolor="#989898" stroked="false">
                <v:path arrowok="t"/>
                <v:fill type="solid"/>
              </v:shape>
              <v:shape style="position:absolute;left:11590;top:4690;width:36;height:29" coordorigin="11590,4690" coordsize="36,29" path="m11622,4690l11621,4701,11621,4706,11619,4708,11619,4709,11617,4709,11617,4711,11624,4711,11624,4708,11625,4706,11625,4696,11624,4695,11624,4692,11622,4692,11622,4690xe" filled="true" fillcolor="#989898" stroked="false">
                <v:path arrowok="t"/>
                <v:fill type="solid"/>
              </v:shape>
            </v:group>
            <v:group style="position:absolute;left:11587;top:4751;width:39;height:5" coordorigin="11587,4751" coordsize="39,5">
              <v:shape style="position:absolute;left:11587;top:4751;width:39;height:5" coordorigin="11587,4751" coordsize="39,5" path="m11587,4753l11625,4753e" filled="false" stroked="true" strokeweight=".348191pt" strokecolor="#989898">
                <v:path arrowok="t"/>
              </v:shape>
            </v:group>
            <v:group style="position:absolute;left:11587;top:4727;width:39;height:5" coordorigin="11587,4727" coordsize="39,5">
              <v:shape style="position:absolute;left:11587;top:4727;width:39;height:5" coordorigin="11587,4727" coordsize="39,5" path="m11587,4729l11625,4729e" filled="false" stroked="true" strokeweight=".337292pt" strokecolor="#989898">
                <v:path arrowok="t"/>
              </v:shape>
            </v:group>
            <v:group style="position:absolute;left:11587;top:4732;width:39;height:19" coordorigin="11587,4732" coordsize="39,19">
              <v:shape style="position:absolute;left:11587;top:4732;width:39;height:19" coordorigin="11587,4732" coordsize="39,19" path="m11625,4732l11617,4732,11587,4751,11595,4751,11625,4732xe" filled="true" fillcolor="#989898" stroked="false">
                <v:path arrowok="t"/>
                <v:fill type="solid"/>
              </v:shape>
            </v:group>
            <v:group style="position:absolute;left:11592;top:4781;width:29;height:13" coordorigin="11592,4781" coordsize="29,13">
              <v:shape style="position:absolute;left:11592;top:4781;width:29;height:13" coordorigin="11592,4781" coordsize="29,13" path="m11614,4792l11598,4792,11600,4794,11613,4794,11614,4792xe" filled="true" fillcolor="#989898" stroked="false">
                <v:path arrowok="t"/>
                <v:fill type="solid"/>
              </v:shape>
              <v:shape style="position:absolute;left:11592;top:4781;width:29;height:13" coordorigin="11592,4781" coordsize="29,13" path="m11617,4790l11595,4790,11595,4792,11617,4792,11617,4790xe" filled="true" fillcolor="#989898" stroked="false">
                <v:path arrowok="t"/>
                <v:fill type="solid"/>
              </v:shape>
              <v:shape style="position:absolute;left:11592;top:4781;width:29;height:13" coordorigin="11592,4781" coordsize="29,13" path="m11592,4782l11592,4789,11594,4790,11619,4790,11621,4789,11602,4789,11600,4787,11597,4787,11594,4784,11592,4782xe" filled="true" fillcolor="#989898" stroked="false">
                <v:path arrowok="t"/>
                <v:fill type="solid"/>
              </v:shape>
              <v:shape style="position:absolute;left:11592;top:4781;width:29;height:13" coordorigin="11592,4781" coordsize="29,13" path="m11621,4781l11619,4781,11619,4784,11617,4784,11617,4786,11616,4786,11616,4787,11613,4787,11611,4789,11621,4789,11621,4781xe" filled="true" fillcolor="#989898" stroked="false">
                <v:path arrowok="t"/>
                <v:fill type="solid"/>
              </v:shape>
            </v:group>
            <v:group style="position:absolute;left:11587;top:4763;width:39;height:26" coordorigin="11587,4763" coordsize="39,26">
              <v:shape style="position:absolute;left:11587;top:4763;width:39;height:26" coordorigin="11587,4763" coordsize="39,26" path="m11625,4763l11587,4763,11587,4782,11589,4782,11589,4786,11590,4787,11592,4789,11592,4768,11625,4768,11625,4763xe" filled="true" fillcolor="#989898" stroked="false">
                <v:path arrowok="t"/>
                <v:fill type="solid"/>
              </v:shape>
              <v:shape style="position:absolute;left:11587;top:4763;width:39;height:26" coordorigin="11587,4763" coordsize="39,26" path="m11625,4768l11621,4768,11621,4789,11622,4787,11622,4786,11624,4786,11624,4781,11625,4779,11625,4768xe" filled="true" fillcolor="#989898" stroked="false">
                <v:path arrowok="t"/>
                <v:fill type="solid"/>
              </v:shape>
            </v:group>
            <v:group style="position:absolute;left:15614;top:16972;width:28;height:31" coordorigin="15614,16972" coordsize="28,31">
              <v:shape style="position:absolute;left:15614;top:16972;width:28;height:31" coordorigin="15614,16972" coordsize="28,31" path="m15614,16972l15614,16978,15616,16978,15616,16980,15621,16985,15637,17002,15641,17001,15614,16972xe" filled="true" fillcolor="#989898" stroked="false">
                <v:path arrowok="t"/>
                <v:fill type="solid"/>
              </v:shape>
            </v:group>
            <v:group style="position:absolute;left:15610;top:16972;width:13;height:42" coordorigin="15610,16972" coordsize="13,42">
              <v:shape style="position:absolute;left:15610;top:16972;width:13;height:42" coordorigin="15610,16972" coordsize="13,42" path="m15614,16972l15610,16975,15617,17004,15617,17014,15622,17010,15617,16985,15616,16985,15616,16980,15614,16978,15614,16972xe" filled="true" fillcolor="#989898" stroked="false">
                <v:path arrowok="t"/>
                <v:fill type="solid"/>
              </v:shape>
            </v:group>
            <v:group style="position:absolute;left:15594;top:16983;width:24;height:31" coordorigin="15594,16983" coordsize="24,31">
              <v:shape style="position:absolute;left:15594;top:16983;width:24;height:31" coordorigin="15594,16983" coordsize="24,31" path="m15594,16983l15595,16990,15595,16991,15597,16991,15597,16993,15598,16993,15598,16994,15600,16996,15602,16998,15603,16999,15617,17014,15617,17007,15616,17006,15614,17006,15594,16983xe" filled="true" fillcolor="#989898" stroked="false">
                <v:path arrowok="t"/>
                <v:fill type="solid"/>
              </v:shape>
            </v:group>
            <v:group style="position:absolute;left:15590;top:16983;width:13;height:42" coordorigin="15590,16983" coordsize="13,42">
              <v:shape style="position:absolute;left:15590;top:16983;width:13;height:42" coordorigin="15590,16983" coordsize="13,42" path="m15594,16983l15590,16986,15598,17025,15603,17022,15597,16998,15597,16994,15595,16993,15595,16990,15594,16983xe" filled="true" fillcolor="#989898" stroked="false">
                <v:path arrowok="t"/>
                <v:fill type="solid"/>
              </v:shape>
            </v:group>
            <v:group style="position:absolute;left:15578;top:16991;width:12;height:40" coordorigin="15578,16991" coordsize="12,40">
              <v:shape style="position:absolute;left:15578;top:16991;width:12;height:40" coordorigin="15578,16991" coordsize="12,40" path="m15581,16991l15578,16993,15586,17031,15589,17029,15581,16991xe" filled="true" fillcolor="#989898" stroked="false">
                <v:path arrowok="t"/>
                <v:fill type="solid"/>
              </v:shape>
            </v:group>
            <v:group style="position:absolute;left:15547;top:17007;width:10;height:44" coordorigin="15547,17007" coordsize="10,44">
              <v:shape style="position:absolute;left:15547;top:17007;width:10;height:44" coordorigin="15547,17007" coordsize="10,44" path="m15551,17007l15547,17009,15552,17042,15551,17050,15557,17047,15552,17020,15552,17015,15551,17014,15551,17007xe" filled="true" fillcolor="#989898" stroked="false">
                <v:path arrowok="t"/>
                <v:fill type="solid"/>
              </v:shape>
            </v:group>
            <v:group style="position:absolute;left:15533;top:17015;width:20;height:36" coordorigin="15533,17015" coordsize="20,36">
              <v:shape style="position:absolute;left:15533;top:17015;width:20;height:36" coordorigin="15533,17015" coordsize="20,36" path="m15538,17015l15533,17017,15551,17050,15552,17042,15538,17015xe" filled="true" fillcolor="#989898" stroked="false">
                <v:path arrowok="t"/>
                <v:fill type="solid"/>
              </v:shape>
            </v:group>
            <v:group style="position:absolute;left:15560;top:16999;width:23;height:37" coordorigin="15560,16999" coordsize="23,37">
              <v:shape style="position:absolute;left:15560;top:16999;width:23;height:37" coordorigin="15560,16999" coordsize="23,37" path="m15565,16999l15560,17002,15576,17029,15576,17036,15582,17033,15565,16999xe" filled="true" fillcolor="#989898" stroked="false">
                <v:path arrowok="t"/>
                <v:fill type="solid"/>
              </v:shape>
            </v:group>
            <v:group style="position:absolute;left:15551;top:17007;width:26;height:29" coordorigin="15551,17007" coordsize="26,29">
              <v:shape style="position:absolute;left:15551;top:17007;width:26;height:29" coordorigin="15551,17007" coordsize="26,29" path="m15551,17007l15551,17014,15552,17014,15552,17015,15554,17015,15554,17017,15555,17017,15576,17036,15576,17029,15551,17007xe" filled="true" fillcolor="#989898" stroked="false">
                <v:path arrowok="t"/>
                <v:fill type="solid"/>
              </v:shape>
            </v:group>
            <v:group style="position:absolute;left:18578;top:12725;width:39;height:8" coordorigin="18578,12725" coordsize="39,8">
              <v:shape style="position:absolute;left:18578;top:12725;width:39;height:8" coordorigin="18578,12725" coordsize="39,8" path="m18617,12725l18578,12730,18583,12733,18591,12733,18617,12731,18617,12725xe" filled="true" fillcolor="#989898" stroked="false">
                <v:path arrowok="t"/>
                <v:fill type="solid"/>
              </v:shape>
            </v:group>
            <v:group style="position:absolute;left:18577;top:12730;width:37;height:23" coordorigin="18577,12730" coordsize="37,23">
              <v:shape style="position:absolute;left:18577;top:12730;width:37;height:23" coordorigin="18577,12730" coordsize="37,23" path="m18578,12730l18577,12735,18604,12747,18606,12747,18607,12749,18609,12749,18612,12752,18613,12747,18590,12735,18586,12735,18586,12733,18583,12733,18578,12730xe" filled="true" fillcolor="#989898" stroked="false">
                <v:path arrowok="t"/>
                <v:fill type="solid"/>
              </v:shape>
            </v:group>
            <v:group style="position:absolute;left:18574;top:12749;width:39;height:7" coordorigin="18574,12749" coordsize="39,7">
              <v:shape style="position:absolute;left:18574;top:12749;width:39;height:7" coordorigin="18574,12749" coordsize="39,7" path="m18609,12749l18604,12749,18574,12752,18578,12755,18593,12755,18612,12752,18609,12749xe" filled="true" fillcolor="#989898" stroked="false">
                <v:path arrowok="t"/>
                <v:fill type="solid"/>
              </v:shape>
            </v:group>
            <v:group style="position:absolute;left:18574;top:12752;width:36;height:21" coordorigin="18574,12752" coordsize="36,21">
              <v:shape style="position:absolute;left:18574;top:12752;width:36;height:21" coordorigin="18574,12752" coordsize="36,21" path="m18574,12752l18574,12757,18609,12773,18609,12768,18586,12759,18585,12757,18582,12757,18580,12755,18578,12755,18574,12752xe" filled="true" fillcolor="#989898" stroked="false">
                <v:path arrowok="t"/>
                <v:fill type="solid"/>
              </v:shape>
            </v:group>
            <v:group style="position:absolute;left:18570;top:12767;width:37;height:23" coordorigin="18570,12767" coordsize="37,23">
              <v:shape style="position:absolute;left:18570;top:12767;width:37;height:23" coordorigin="18570,12767" coordsize="37,23" path="m18570,12767l18570,12771,18607,12789,18607,12784,18570,12767xe" filled="true" fillcolor="#989898" stroked="false">
                <v:path arrowok="t"/>
                <v:fill type="solid"/>
              </v:shape>
            </v:group>
            <v:group style="position:absolute;left:18564;top:12802;width:37;height:26" coordorigin="18564,12802" coordsize="37,26">
              <v:shape style="position:absolute;left:18564;top:12802;width:37;height:26" coordorigin="18564,12802" coordsize="37,26" path="m18566,12802l18564,12805,18594,12821,18599,12827,18601,12821,18577,12808,18575,12806,18574,12806,18572,12805,18570,12805,18566,12802xe" filled="true" fillcolor="#989898" stroked="false">
                <v:path arrowok="t"/>
                <v:fill type="solid"/>
              </v:shape>
            </v:group>
            <v:group style="position:absolute;left:18562;top:12816;width:37;height:12" coordorigin="18562,12816" coordsize="37,12">
              <v:shape style="position:absolute;left:18562;top:12816;width:37;height:12" coordorigin="18562,12816" coordsize="37,12" path="m18562,12816l18562,12821,18599,12827,18594,12821,18562,12816xe" filled="true" fillcolor="#989898" stroked="false">
                <v:path arrowok="t"/>
                <v:fill type="solid"/>
              </v:shape>
            </v:group>
            <v:group style="position:absolute;left:18567;top:12786;width:39;height:15" coordorigin="18567,12786" coordsize="39,15">
              <v:shape style="position:absolute;left:18567;top:12786;width:39;height:15" coordorigin="18567,12786" coordsize="39,15" path="m18569,12786l18567,12790,18599,12795,18604,12800,18606,12792,18569,12786xe" filled="true" fillcolor="#989898" stroked="false">
                <v:path arrowok="t"/>
                <v:fill type="solid"/>
              </v:shape>
            </v:group>
            <v:group style="position:absolute;left:18566;top:12795;width:39;height:10" coordorigin="18566,12795" coordsize="39,10">
              <v:shape style="position:absolute;left:18566;top:12795;width:39;height:10" coordorigin="18566,12795" coordsize="39,10" path="m18599,12795l18566,12802,18570,12805,18572,12805,18572,12803,18577,12803,18604,12800,18599,12795xe" filled="true" fillcolor="#989898" stroked="false">
                <v:path arrowok="t"/>
                <v:fill type="solid"/>
              </v:shape>
            </v:group>
            <v:group style="position:absolute;left:10394;top:23890;width:21;height:20" coordorigin="10394,23890" coordsize="21,20">
              <v:shape style="position:absolute;left:10394;top:23890;width:21;height:20" coordorigin="10394,23890" coordsize="21,20" path="m10414,23890l10394,23895,10394,23904,10395,23906,10395,23908,10397,23908,10397,23909,10408,23906,10400,23906,10400,23904,10398,23903,10398,23896,10400,23895,10402,23895,10402,23893,10405,23893,10414,23890xe" filled="true" fillcolor="#989898" stroked="false">
                <v:path arrowok="t"/>
                <v:fill type="solid"/>
              </v:shape>
            </v:group>
            <v:group style="position:absolute;left:10394;top:23871;width:31;height:40" coordorigin="10394,23871" coordsize="31,40">
              <v:shape style="position:absolute;left:10394;top:23871;width:31;height:40" coordorigin="10394,23871" coordsize="31,40" path="m10416,23871l10410,23871,10414,23887,10405,23888,10403,23888,10402,23890,10414,23890,10418,23904,10408,23906,10397,23909,10398,23909,10398,23911,10410,23911,10424,23908,10416,23871xe" filled="true" fillcolor="#989898" stroked="false">
                <v:path arrowok="t"/>
                <v:fill type="solid"/>
              </v:shape>
              <v:shape style="position:absolute;left:10394;top:23871;width:31;height:40" coordorigin="10394,23871" coordsize="31,40" path="m10395,23894l10394,23895,10395,23895,10395,23894xe" filled="true" fillcolor="#989898" stroked="false">
                <v:path arrowok="t"/>
                <v:fill type="solid"/>
              </v:shape>
              <v:shape style="position:absolute;left:10394;top:23871;width:31;height:40" coordorigin="10394,23871" coordsize="31,40" path="m10414,23890l10398,23890,10397,23892,10395,23892,10395,23894,10414,23890xe" filled="true" fillcolor="#989898" stroked="false">
                <v:path arrowok="t"/>
                <v:fill type="solid"/>
              </v:shape>
            </v:group>
            <v:group style="position:absolute;left:10379;top:23877;width:5;height:42" coordorigin="10379,23877" coordsize="5,42">
              <v:shape style="position:absolute;left:10379;top:23877;width:5;height:42" coordorigin="10379,23877" coordsize="5,42" path="m10379,23898l10384,23898e" filled="false" stroked="true" strokeweight="2.171852pt" strokecolor="#989898">
                <v:path arrowok="t"/>
              </v:shape>
            </v:group>
            <v:group style="position:absolute;left:10360;top:23884;width:20;height:36" coordorigin="10360,23884" coordsize="20,36">
              <v:shape style="position:absolute;left:10360;top:23884;width:20;height:36" coordorigin="10360,23884" coordsize="20,36" path="m10360,23884l10360,23892,10362,23892,10362,23895,10363,23896,10374,23919,10379,23917,10360,23884xe" filled="true" fillcolor="#989898" stroked="false">
                <v:path arrowok="t"/>
                <v:fill type="solid"/>
              </v:shape>
            </v:group>
            <v:group style="position:absolute;left:10352;top:23884;width:8;height:40" coordorigin="10352,23884" coordsize="8,40">
              <v:shape style="position:absolute;left:10352;top:23884;width:8;height:40" coordorigin="10352,23884" coordsize="8,40" path="m10360,23884l10355,23884,10354,23914,10354,23919,10352,23924,10359,23922,10360,23896,10360,23884xe" filled="true" fillcolor="#989898" stroked="false">
                <v:path arrowok="t"/>
                <v:fill type="solid"/>
              </v:shape>
            </v:group>
            <v:group style="position:absolute;left:10336;top:23888;width:18;height:36" coordorigin="10336,23888" coordsize="18,36">
              <v:shape style="position:absolute;left:10336;top:23888;width:18;height:36" coordorigin="10336,23888" coordsize="18,36" path="m10338,23888l10336,23895,10338,23895,10338,23898,10339,23898,10339,23901,10341,23901,10341,23904,10343,23906,10352,23924,10354,23919,10354,23916,10352,23914,10338,23888xe" filled="true" fillcolor="#989898" stroked="false">
                <v:path arrowok="t"/>
                <v:fill type="solid"/>
              </v:shape>
            </v:group>
            <v:group style="position:absolute;left:10331;top:23888;width:7;height:40" coordorigin="10331,23888" coordsize="7,40">
              <v:shape style="position:absolute;left:10331;top:23888;width:7;height:40" coordorigin="10331,23888" coordsize="7,40" path="m10338,23888l10333,23890,10331,23928,10336,23927,10336,23895,10338,23888xe" filled="true" fillcolor="#989898" stroked="false">
                <v:path arrowok="t"/>
                <v:fill type="solid"/>
              </v:shape>
              <v:shape style="position:absolute;left:13147;top:19831;width:38;height:177" type="#_x0000_t75" stroked="false">
                <v:imagedata r:id="rId234" o:title=""/>
              </v:shape>
            </v:group>
            <v:group style="position:absolute;left:9088;top:19186;width:10;height:29" coordorigin="9088,19186" coordsize="10,29">
              <v:shape style="position:absolute;left:9088;top:19186;width:10;height:29" coordorigin="9088,19186" coordsize="10,29" path="m9098,19210l9092,19210,9092,19211,9093,19211,9093,19213,9095,19213,9095,19214,9098,19210xe" filled="true" fillcolor="#989898" stroked="false">
                <v:path arrowok="t"/>
                <v:fill type="solid"/>
              </v:shape>
              <v:shape style="position:absolute;left:9088;top:19186;width:10;height:29" coordorigin="9088,19186" coordsize="10,29" path="m9096,19186l9095,19186,9095,19187,9093,19187,9093,19189,9092,19189,9092,19190,9090,19190,9090,19194,9088,19195,9088,19206,9090,19208,9090,19210,9096,19210,9096,19208,9095,19208,9095,19206,9093,19205,9093,19202,9092,19202,9092,19198,9093,19197,9096,19186xe" filled="true" fillcolor="#989898" stroked="false">
                <v:path arrowok="t"/>
                <v:fill type="solid"/>
              </v:shape>
            </v:group>
            <v:group style="position:absolute;left:9111;top:19206;width:12;height:13" coordorigin="9111,19206" coordsize="12,13">
              <v:shape style="position:absolute;left:9111;top:19206;width:12;height:13" coordorigin="9111,19206" coordsize="12,13" path="m9121,19208l9120,19208,9120,19210,9117,19213,9112,19213,9112,19214,9111,19214,9111,19219,9114,19219,9116,19218,9117,19218,9121,19208xe" filled="true" fillcolor="#989898" stroked="false">
                <v:path arrowok="t"/>
                <v:fill type="solid"/>
              </v:shape>
              <v:shape style="position:absolute;left:9111;top:19206;width:12;height:13" coordorigin="9111,19206" coordsize="12,13" path="m9122,19206l9121,19208,9122,19208,9122,19206xe" filled="true" fillcolor="#989898" stroked="false">
                <v:path arrowok="t"/>
                <v:fill type="solid"/>
              </v:shape>
            </v:group>
            <v:group style="position:absolute;left:9093;top:19184;width:34;height:34" coordorigin="9093,19184" coordsize="34,34">
              <v:shape style="position:absolute;left:9093;top:19184;width:34;height:34" coordorigin="9093,19184" coordsize="34,34" path="m9127,19197l9122,19197,9122,19206,9117,19218,9119,19218,9119,19216,9120,19216,9123,19213,9123,19211,9125,19211,9125,19208,9127,19206,9127,19197xe" filled="true" fillcolor="#989898" stroked="false">
                <v:path arrowok="t"/>
                <v:fill type="solid"/>
              </v:shape>
              <v:shape style="position:absolute;left:9093;top:19184;width:34;height:34" coordorigin="9093,19184" coordsize="34,34" path="m9094,19195l9093,19195,9093,19197,9094,19195xe" filled="true" fillcolor="#989898" stroked="false">
                <v:path arrowok="t"/>
                <v:fill type="solid"/>
              </v:shape>
              <v:shape style="position:absolute;left:9093;top:19184;width:34;height:34" coordorigin="9093,19184" coordsize="34,34" path="m9125,19194l9119,19194,9119,19195,9120,19195,9120,19197,9125,19197,9125,19194xe" filled="true" fillcolor="#989898" stroked="false">
                <v:path arrowok="t"/>
                <v:fill type="solid"/>
              </v:shape>
              <v:shape style="position:absolute;left:9093;top:19184;width:34;height:34" coordorigin="9093,19184" coordsize="34,34" path="m9112,19184l9098,19184,9096,19186,9094,19195,9095,19194,9095,19192,9096,19192,9096,19190,9098,19190,9100,19189,9119,19189,9119,19187,9117,19187,9117,19186,9114,19186,9112,19184xe" filled="true" fillcolor="#989898" stroked="false">
                <v:path arrowok="t"/>
                <v:fill type="solid"/>
              </v:shape>
              <v:shape style="position:absolute;left:9093;top:19184;width:34;height:34" coordorigin="9093,19184" coordsize="34,34" path="m9120,19189l9111,19189,9112,19190,9114,19190,9116,19192,9117,19192,9117,19194,9123,19194,9123,19192,9120,19189xe" filled="true" fillcolor="#989898" stroked="false">
                <v:path arrowok="t"/>
                <v:fill type="solid"/>
              </v:shape>
            </v:group>
            <v:group style="position:absolute;left:9074;top:19219;width:39;height:24" coordorigin="9074,19219" coordsize="39,24">
              <v:shape style="position:absolute;left:9074;top:19219;width:39;height:24" coordorigin="9074,19219" coordsize="39,24" path="m9104,19222l9082,19222,9079,19226,9079,19227,9077,19227,9077,19229,9076,19230,9076,19233,9074,19235,9074,19241,9076,19241,9076,19243,9079,19232,9080,19232,9080,19230,9085,19226,9087,19226,9088,19224,9104,19224,9104,19222xe" filled="true" fillcolor="#989898" stroked="false">
                <v:path arrowok="t"/>
                <v:fill type="solid"/>
              </v:shape>
              <v:shape style="position:absolute;left:9074;top:19219;width:39;height:24" coordorigin="9074,19219" coordsize="39,24" path="m9109,19239l9108,19243,9109,19241,9109,19239xe" filled="true" fillcolor="#989898" stroked="false">
                <v:path arrowok="t"/>
                <v:fill type="solid"/>
              </v:shape>
              <v:shape style="position:absolute;left:9074;top:19219;width:39;height:24" coordorigin="9074,19219" coordsize="39,24" path="m9111,19227l9101,19227,9103,19229,9104,19229,9106,19230,9108,19232,9108,19233,9109,19235,9109,19239,9112,19232,9112,19230,9111,19230,9111,19227xe" filled="true" fillcolor="#989898" stroked="false">
                <v:path arrowok="t"/>
                <v:fill type="solid"/>
              </v:shape>
              <v:shape style="position:absolute;left:9074;top:19219;width:39;height:24" coordorigin="9074,19219" coordsize="39,24" path="m9109,19226l9098,19226,9100,19227,9109,19227,9109,19226xe" filled="true" fillcolor="#989898" stroked="false">
                <v:path arrowok="t"/>
                <v:fill type="solid"/>
              </v:shape>
              <v:shape style="position:absolute;left:9074;top:19219;width:39;height:24" coordorigin="9074,19219" coordsize="39,24" path="m9106,19224l9095,19224,9095,19226,9108,19226,9106,19224xe" filled="true" fillcolor="#989898" stroked="false">
                <v:path arrowok="t"/>
                <v:fill type="solid"/>
              </v:shape>
              <v:shape style="position:absolute;left:9074;top:19219;width:39;height:24" coordorigin="9074,19219" coordsize="39,24" path="m9101,19221l9084,19221,9084,19222,9101,19222,9101,19221xe" filled="true" fillcolor="#989898" stroked="false">
                <v:path arrowok="t"/>
                <v:fill type="solid"/>
              </v:shape>
              <v:shape style="position:absolute;left:9074;top:19219;width:39;height:24" coordorigin="9074,19219" coordsize="39,24" path="m9096,19219l9088,19219,9087,19221,9098,19221,9096,19219xe" filled="true" fillcolor="#989898" stroked="false">
                <v:path arrowok="t"/>
                <v:fill type="solid"/>
              </v:shape>
            </v:group>
            <v:group style="position:absolute;left:9076;top:19232;width:39;height:24" coordorigin="9076,19232" coordsize="39,24">
              <v:shape style="position:absolute;left:9076;top:19232;width:39;height:24" coordorigin="9076,19232" coordsize="39,24" path="m9103,19254l9088,19254,9088,19256,9103,19256,9103,19254xe" filled="true" fillcolor="#989898" stroked="false">
                <v:path arrowok="t"/>
                <v:fill type="solid"/>
              </v:shape>
              <v:shape style="position:absolute;left:9076;top:19232;width:39;height:24" coordorigin="9076,19232" coordsize="39,24" path="m9106,19253l9085,19253,9085,19254,9104,19254,9106,19253xe" filled="true" fillcolor="#989898" stroked="false">
                <v:path arrowok="t"/>
                <v:fill type="solid"/>
              </v:shape>
              <v:shape style="position:absolute;left:9076;top:19232;width:39;height:24" coordorigin="9076,19232" coordsize="39,24" path="m9108,19251l9082,19251,9082,19253,9108,19253,9108,19251xe" filled="true" fillcolor="#989898" stroked="false">
                <v:path arrowok="t"/>
                <v:fill type="solid"/>
              </v:shape>
              <v:shape style="position:absolute;left:9076;top:19232;width:39;height:24" coordorigin="9076,19232" coordsize="39,24" path="m9087,19248l9079,19248,9079,19249,9080,19251,9090,19251,9090,19249,9087,19249,9087,19248xe" filled="true" fillcolor="#989898" stroked="false">
                <v:path arrowok="t"/>
                <v:fill type="solid"/>
              </v:shape>
              <v:shape style="position:absolute;left:9076;top:19232;width:39;height:24" coordorigin="9076,19232" coordsize="39,24" path="m9111,19246l9106,19246,9106,19248,9104,19248,9104,19249,9101,19249,9101,19251,9109,19251,9109,19249,9111,19248,9111,19246xe" filled="true" fillcolor="#989898" stroked="false">
                <v:path arrowok="t"/>
                <v:fill type="solid"/>
              </v:shape>
              <v:shape style="position:absolute;left:9076;top:19232;width:39;height:24" coordorigin="9076,19232" coordsize="39,24" path="m9084,19246l9077,19246,9077,19248,9085,19248,9084,19246xe" filled="true" fillcolor="#989898" stroked="false">
                <v:path arrowok="t"/>
                <v:fill type="solid"/>
              </v:shape>
              <v:shape style="position:absolute;left:9076;top:19232;width:39;height:24" coordorigin="9076,19232" coordsize="39,24" path="m9079,19232l9076,19243,9076,19246,9082,19246,9082,19245,9080,19245,9080,19241,9079,19240,9079,19232xe" filled="true" fillcolor="#989898" stroked="false">
                <v:path arrowok="t"/>
                <v:fill type="solid"/>
              </v:shape>
              <v:shape style="position:absolute;left:9076;top:19232;width:39;height:24" coordorigin="9076,19232" coordsize="39,24" path="m9112,19232l9108,19243,9108,19246,9112,19246,9112,19241,9114,19240,9114,19235,9112,19235,9112,19232xe" filled="true" fillcolor="#989898" stroked="false">
                <v:path arrowok="t"/>
                <v:fill type="solid"/>
              </v:shape>
            </v:group>
            <v:group style="position:absolute;left:9058;top:19278;width:37;height:18" coordorigin="9058,19278" coordsize="37,18">
              <v:shape style="position:absolute;left:9058;top:19278;width:37;height:18" coordorigin="9058,19278" coordsize="37,18" path="m9060,19278l9058,19283,9093,19296,9095,19291,9066,19281,9060,19278xe" filled="true" fillcolor="#989898" stroked="false">
                <v:path arrowok="t"/>
                <v:fill type="solid"/>
              </v:shape>
            </v:group>
            <v:group style="position:absolute;left:9066;top:19254;width:37;height:18" coordorigin="9066,19254" coordsize="37,18">
              <v:shape style="position:absolute;left:9066;top:19254;width:37;height:18" coordorigin="9066,19254" coordsize="37,18" path="m9068,19254l9066,19259,9093,19270,9101,19272,9103,19267,9068,19254xe" filled="true" fillcolor="#989898" stroked="false">
                <v:path arrowok="t"/>
                <v:fill type="solid"/>
              </v:shape>
            </v:group>
            <v:group style="position:absolute;left:9060;top:19270;width:42;height:12" coordorigin="9060,19270" coordsize="42,12">
              <v:shape style="position:absolute;left:9060;top:19270;width:42;height:12" coordorigin="9060,19270" coordsize="42,12" path="m9093,19270l9060,19278,9066,19281,9101,19272,9093,19270xe" filled="true" fillcolor="#989898" stroked="false">
                <v:path arrowok="t"/>
                <v:fill type="solid"/>
              </v:shape>
            </v:group>
            <v:group style="position:absolute;left:9047;top:19296;width:12;height:29" coordorigin="9047,19296" coordsize="12,29">
              <v:shape style="position:absolute;left:9047;top:19296;width:12;height:29" coordorigin="9047,19296" coordsize="12,29" path="m9057,19296l9055,19297,9053,19297,9053,19299,9052,19299,9052,19300,9050,19300,9050,19302,9049,19304,9049,19307,9047,19308,9047,19315,9049,19316,9049,19318,9050,19320,9050,19321,9052,19321,9052,19323,9053,19323,9053,19324,9055,19324,9058,19321,9057,19320,9055,19318,9053,19316,9053,19315,9052,19315,9052,19307,9057,19296xe" filled="true" fillcolor="#989898" stroked="false">
                <v:path arrowok="t"/>
                <v:fill type="solid"/>
              </v:shape>
            </v:group>
            <v:group style="position:absolute;left:9069;top:19318;width:12;height:12" coordorigin="9069,19318" coordsize="12,12">
              <v:shape style="position:absolute;left:9069;top:19318;width:12;height:12" coordorigin="9069,19318" coordsize="12,12" path="m9080,19320l9079,19321,9077,19323,9076,19323,9076,19324,9071,19324,9069,19329,9076,19329,9077,19327,9080,19320xe" filled="true" fillcolor="#989898" stroked="false">
                <v:path arrowok="t"/>
                <v:fill type="solid"/>
              </v:shape>
              <v:shape style="position:absolute;left:9069;top:19318;width:12;height:12" coordorigin="9069,19318" coordsize="12,12" path="m9080,19318l9080,19320,9080,19320,9080,19318xe" filled="true" fillcolor="#989898" stroked="false">
                <v:path arrowok="t"/>
                <v:fill type="solid"/>
              </v:shape>
            </v:group>
            <v:group style="position:absolute;left:9052;top:19294;width:36;height:34" coordorigin="9052,19294" coordsize="36,34">
              <v:shape style="position:absolute;left:9052;top:19294;width:36;height:34" coordorigin="9052,19294" coordsize="36,34" path="m9079,19299l9068,19299,9068,19300,9072,19300,9072,19302,9076,19302,9076,19304,9077,19304,9080,19307,9080,19308,9082,19310,9082,19316,9080,19318,9077,19327,9079,19327,9079,19326,9080,19326,9084,19323,9084,19321,9085,19320,9085,19315,9087,19313,9087,19312,9085,19310,9085,19305,9084,19305,9084,19304,9082,19302,9080,19300,9079,19299xe" filled="true" fillcolor="#989898" stroked="false">
                <v:path arrowok="t"/>
                <v:fill type="solid"/>
              </v:shape>
              <v:shape style="position:absolute;left:9052;top:19294;width:36;height:34" coordorigin="9052,19294" coordsize="36,34" path="m9074,19296l9057,19296,9052,19307,9053,19307,9053,19305,9055,19304,9055,19302,9057,19302,9057,19300,9060,19300,9061,19299,9077,19299,9077,19297,9076,19297,9074,19296xe" filled="true" fillcolor="#989898" stroked="false">
                <v:path arrowok="t"/>
                <v:fill type="solid"/>
              </v:shape>
              <v:shape style="position:absolute;left:9052;top:19294;width:36;height:34" coordorigin="9052,19294" coordsize="36,34" path="m9069,19294l9060,19294,9058,19296,9069,19296,9069,19294xe" filled="true" fillcolor="#989898" stroked="false">
                <v:path arrowok="t"/>
                <v:fill type="solid"/>
              </v:shape>
              <v:shape style="position:absolute;left:10096;top:20320;width:38;height:177" type="#_x0000_t75" stroked="false">
                <v:imagedata r:id="rId235" o:title=""/>
              </v:shape>
            </v:group>
            <v:group style="position:absolute;left:10580;top:17571;width:8;height:39" coordorigin="10580,17571" coordsize="8,39">
              <v:shape style="position:absolute;left:10580;top:17571;width:8;height:39" coordorigin="10580,17571" coordsize="8,39" path="m10583,17571l10580,17610,10585,17605,10585,17598,10588,17573,10583,17571xe" filled="true" fillcolor="#989898" stroked="false">
                <v:path arrowok="t"/>
                <v:fill type="solid"/>
              </v:shape>
            </v:group>
            <v:group style="position:absolute;left:10580;top:17578;width:29;height:34" coordorigin="10580,17578" coordsize="29,34">
              <v:shape style="position:absolute;left:10580;top:17578;width:29;height:34" coordorigin="10580,17578" coordsize="29,34" path="m10604,17578l10588,17600,10588,17602,10586,17602,10586,17603,10580,17610,10585,17611,10602,17587,10602,17586,10604,17584,10604,17582,10609,17579,10604,17578xe" filled="true" fillcolor="#989898" stroked="false">
                <v:path arrowok="t"/>
                <v:fill type="solid"/>
              </v:shape>
            </v:group>
            <v:group style="position:absolute;left:10602;top:17579;width:7;height:39" coordorigin="10602,17579" coordsize="7,39">
              <v:shape style="position:absolute;left:10602;top:17579;width:7;height:39" coordorigin="10602,17579" coordsize="7,39" path="m10609,17579l10604,17582,10604,17587,10602,17618,10607,17613,10607,17600,10609,17600,10609,17579xe" filled="true" fillcolor="#989898" stroked="false">
                <v:path arrowok="t"/>
                <v:fill type="solid"/>
              </v:shape>
            </v:group>
            <v:group style="position:absolute;left:10602;top:17584;width:28;height:36" coordorigin="10602,17584" coordsize="28,36">
              <v:shape style="position:absolute;left:10602;top:17584;width:28;height:36" coordorigin="10602,17584" coordsize="28,36" path="m10625,17584l10610,17606,10610,17608,10609,17608,10609,17610,10607,17611,10607,17613,10602,17618,10607,17619,10629,17586,10625,17584xe" filled="true" fillcolor="#989898" stroked="false">
                <v:path arrowok="t"/>
                <v:fill type="solid"/>
              </v:shape>
            </v:group>
            <v:group style="position:absolute;left:10617;top:17589;width:28;height:36" coordorigin="10617,17589" coordsize="28,36">
              <v:shape style="position:absolute;left:10617;top:17589;width:28;height:36" coordorigin="10617,17589" coordsize="28,36" path="m10639,17589l10617,17622,10621,17624,10644,17590,10639,17589xe" filled="true" fillcolor="#989898" stroked="false">
                <v:path arrowok="t"/>
                <v:fill type="solid"/>
              </v:shape>
            </v:group>
            <v:group style="position:absolute;left:10650;top:17602;width:31;height:32" coordorigin="10650,17602" coordsize="31,32">
              <v:shape style="position:absolute;left:10650;top:17602;width:31;height:32" coordorigin="10650,17602" coordsize="31,32" path="m10674,17602l10658,17624,10657,17624,10657,17626,10655,17626,10655,17627,10653,17627,10653,17629,10650,17632,10653,17633,10674,17608,10680,17603,10674,17602xe" filled="true" fillcolor="#989898" stroked="false">
                <v:path arrowok="t"/>
                <v:fill type="solid"/>
              </v:shape>
            </v:group>
            <v:group style="position:absolute;left:10665;top:17603;width:16;height:36" coordorigin="10665,17603" coordsize="16,36">
              <v:shape style="position:absolute;left:10665;top:17603;width:16;height:36" coordorigin="10665,17603" coordsize="16,36" path="m10680,17603l10674,17608,10665,17638,10669,17638,10680,17603xe" filled="true" fillcolor="#989898" stroked="false">
                <v:path arrowok="t"/>
                <v:fill type="solid"/>
              </v:shape>
            </v:group>
            <v:group style="position:absolute;left:10634;top:17592;width:20;height:37" coordorigin="10634,17592" coordsize="20,37">
              <v:shape style="position:absolute;left:10634;top:17592;width:20;height:37" coordorigin="10634,17592" coordsize="20,37" path="m10647,17592l10634,17627,10639,17629,10649,17598,10653,17594,10647,17592xe" filled="true" fillcolor="#989898" stroked="false">
                <v:path arrowok="t"/>
                <v:fill type="solid"/>
              </v:shape>
            </v:group>
            <v:group style="position:absolute;left:10649;top:17594;width:5;height:39" coordorigin="10649,17594" coordsize="5,39">
              <v:shape style="position:absolute;left:10649;top:17594;width:5;height:39" coordorigin="10649,17594" coordsize="5,39" path="m10653,17594l10649,17598,10650,17632,10653,17629,10653,17594xe" filled="true" fillcolor="#989898" stroked="false">
                <v:path arrowok="t"/>
                <v:fill type="solid"/>
              </v:shape>
            </v:group>
            <v:group style="position:absolute;left:3912;top:25378;width:21;height:20" coordorigin="3912,25378" coordsize="21,20">
              <v:shape style="position:absolute;left:3912;top:25378;width:21;height:20" coordorigin="3912,25378" coordsize="21,20" path="m3933,25378l3912,25383,3912,25393,3914,25394,3914,25396,3916,25396,3916,25398,3927,25394,3919,25394,3919,25393,3917,25391,3917,25385,3919,25383,3920,25383,3920,25382,3923,25382,3933,25378xe" filled="true" fillcolor="#989898" stroked="false">
                <v:path arrowok="t"/>
                <v:fill type="solid"/>
              </v:shape>
            </v:group>
            <v:group style="position:absolute;left:3912;top:25359;width:31;height:40" coordorigin="3912,25359" coordsize="31,40">
              <v:shape style="position:absolute;left:3912;top:25359;width:31;height:40" coordorigin="3912,25359" coordsize="31,40" path="m3935,25359l3928,25359,3933,25375,3923,25377,3922,25377,3920,25378,3933,25378,3936,25393,3927,25394,3916,25398,3917,25398,3917,25399,3928,25399,3943,25396,3935,25359xe" filled="true" fillcolor="#989898" stroked="false">
                <v:path arrowok="t"/>
                <v:fill type="solid"/>
              </v:shape>
              <v:shape style="position:absolute;left:3912;top:25359;width:31;height:40" coordorigin="3912,25359" coordsize="31,40" path="m3914,25383l3912,25383,3914,25383,3914,25383xe" filled="true" fillcolor="#989898" stroked="false">
                <v:path arrowok="t"/>
                <v:fill type="solid"/>
              </v:shape>
              <v:shape style="position:absolute;left:3912;top:25359;width:31;height:40" coordorigin="3912,25359" coordsize="31,40" path="m3933,25378l3917,25378,3916,25380,3914,25380,3914,25383,3933,25378xe" filled="true" fillcolor="#989898" stroked="false">
                <v:path arrowok="t"/>
                <v:fill type="solid"/>
              </v:shape>
            </v:group>
            <v:group style="position:absolute;left:3898;top:25366;width:5;height:42" coordorigin="3898,25366" coordsize="5,42">
              <v:shape style="position:absolute;left:3898;top:25366;width:5;height:42" coordorigin="3898,25366" coordsize="5,42" path="m3898,25386l3903,25386e" filled="false" stroked="true" strokeweight="2.171852pt" strokecolor="#989898">
                <v:path arrowok="t"/>
              </v:shape>
            </v:group>
            <v:group style="position:absolute;left:3879;top:25372;width:20;height:36" coordorigin="3879,25372" coordsize="20,36">
              <v:shape style="position:absolute;left:3879;top:25372;width:20;height:36" coordorigin="3879,25372" coordsize="20,36" path="m3879,25372l3879,25380,3880,25380,3880,25383,3882,25385,3893,25407,3898,25406,3879,25372xe" filled="true" fillcolor="#989898" stroked="false">
                <v:path arrowok="t"/>
                <v:fill type="solid"/>
              </v:shape>
            </v:group>
            <v:group style="position:absolute;left:3871;top:25372;width:8;height:40" coordorigin="3871,25372" coordsize="8,40">
              <v:shape style="position:absolute;left:3871;top:25372;width:8;height:40" coordorigin="3871,25372" coordsize="8,40" path="m3879,25372l3874,25372,3873,25402,3873,25407,3871,25412,3877,25410,3879,25385,3879,25372xe" filled="true" fillcolor="#989898" stroked="false">
                <v:path arrowok="t"/>
                <v:fill type="solid"/>
              </v:shape>
            </v:group>
            <v:group style="position:absolute;left:3855;top:25377;width:18;height:36" coordorigin="3855,25377" coordsize="18,36">
              <v:shape style="position:absolute;left:3855;top:25377;width:18;height:36" coordorigin="3855,25377" coordsize="18,36" path="m3857,25377l3855,25383,3857,25383,3857,25386,3858,25386,3858,25390,3860,25390,3860,25393,3861,25394,3871,25412,3873,25407,3873,25404,3871,25402,3857,25377xe" filled="true" fillcolor="#989898" stroked="false">
                <v:path arrowok="t"/>
                <v:fill type="solid"/>
              </v:shape>
            </v:group>
            <v:group style="position:absolute;left:3850;top:25377;width:7;height:40" coordorigin="3850,25377" coordsize="7,40">
              <v:shape style="position:absolute;left:3850;top:25377;width:7;height:40" coordorigin="3850,25377" coordsize="7,40" path="m3857,25377l3852,25378,3850,25417,3855,25415,3855,25383,3857,25377xe" filled="true" fillcolor="#989898" stroked="false">
                <v:path arrowok="t"/>
                <v:fill type="solid"/>
              </v:shape>
              <v:shape style="position:absolute;left:12071;top:4610;width:42;height:196" type="#_x0000_t75" stroked="false">
                <v:imagedata r:id="rId236" o:title=""/>
              </v:shape>
            </v:group>
            <v:group style="position:absolute;left:7705;top:20674;width:13;height:28" coordorigin="7705,20674" coordsize="13,28">
              <v:shape style="position:absolute;left:7705;top:20674;width:13;height:28" coordorigin="7705,20674" coordsize="13,28" path="m7718,20674l7716,20676,7712,20676,7707,20680,7707,20682,7705,20682,7705,20698,7707,20698,7707,20700,7708,20701,7708,20688,7710,20688,7710,20684,7712,20684,7712,20682,7713,20680,7716,20680,7718,20679,7718,20674xe" filled="true" fillcolor="#989898" stroked="false">
                <v:path arrowok="t"/>
                <v:fill type="solid"/>
              </v:shape>
            </v:group>
            <v:group style="position:absolute;left:7732;top:20695;width:7;height:10" coordorigin="7732,20695" coordsize="7,10">
              <v:shape style="position:absolute;left:7732;top:20695;width:7;height:10" coordorigin="7732,20695" coordsize="7,10" path="m7739,20695l7737,20696,7735,20698,7732,20698,7732,20704,7734,20704,7734,20703,7737,20703,7739,20701,7739,20695xe" filled="true" fillcolor="#989898" stroked="false">
                <v:path arrowok="t"/>
                <v:fill type="solid"/>
              </v:shape>
            </v:group>
            <v:group style="position:absolute;left:7708;top:20676;width:36;height:29" coordorigin="7708,20676" coordsize="36,29">
              <v:shape style="position:absolute;left:7708;top:20676;width:36;height:29" coordorigin="7708,20676" coordsize="36,29" path="m7721,20703l7712,20703,7712,20704,7720,20704,7721,20703xe" filled="true" fillcolor="#989898" stroked="false">
                <v:path arrowok="t"/>
                <v:fill type="solid"/>
              </v:shape>
              <v:shape style="position:absolute;left:7708;top:20676;width:36;height:29" coordorigin="7708,20676" coordsize="36,29" path="m7710,20693l7708,20693,7708,20701,7710,20703,7723,20703,7723,20701,7724,20701,7724,20700,7712,20700,7712,20698,7710,20696,7710,20693xe" filled="true" fillcolor="#989898" stroked="false">
                <v:path arrowok="t"/>
                <v:fill type="solid"/>
              </v:shape>
              <v:shape style="position:absolute;left:7708;top:20676;width:36;height:29" coordorigin="7708,20676" coordsize="36,29" path="m7742,20680l7734,20680,7735,20682,7737,20682,7737,20684,7739,20684,7739,20701,7740,20701,7740,20700,7742,20700,7742,20696,7743,20695,7743,20685,7742,20684,7742,20680xe" filled="true" fillcolor="#989898" stroked="false">
                <v:path arrowok="t"/>
                <v:fill type="solid"/>
              </v:shape>
              <v:shape style="position:absolute;left:7708;top:20676;width:36;height:29" coordorigin="7708,20676" coordsize="36,29" path="m7739,20677l7729,20677,7724,20682,7724,20685,7723,20687,7723,20692,7721,20692,7721,20696,7720,20696,7720,20698,7718,20700,7724,20700,7724,20698,7726,20698,7726,20693,7727,20693,7727,20688,7729,20687,7729,20684,7732,20680,7740,20680,7740,20679,7739,20679,7739,20677xe" filled="true" fillcolor="#989898" stroked="false">
                <v:path arrowok="t"/>
                <v:fill type="solid"/>
              </v:shape>
              <v:shape style="position:absolute;left:7708;top:20676;width:36;height:29" coordorigin="7708,20676" coordsize="36,29" path="m7734,20676l7731,20676,7731,20677,7735,20677,7734,20676xe" filled="true" fillcolor="#989898" stroked="false">
                <v:path arrowok="t"/>
                <v:fill type="solid"/>
              </v:shape>
            </v:group>
            <v:group style="position:absolute;left:7705;top:20709;width:39;height:29" coordorigin="7705,20709" coordsize="39,29">
              <v:shape style="position:absolute;left:7705;top:20709;width:39;height:29" coordorigin="7705,20709" coordsize="39,29" path="m7743,20709l7739,20709,7739,20722,7705,20722,7705,20727,7739,20727,7739,20738,7743,20738,7743,20709xe" filled="true" fillcolor="#989898" stroked="false">
                <v:path arrowok="t"/>
                <v:fill type="solid"/>
              </v:shape>
            </v:group>
            <v:group style="position:absolute;left:7705;top:20744;width:39;height:28" coordorigin="7705,20744" coordsize="39,28">
              <v:shape style="position:absolute;left:7705;top:20744;width:39;height:28" coordorigin="7705,20744" coordsize="39,28" path="m7743,20744l7705,20744,7705,20771,7710,20771,7710,20749,7743,20749,7743,20744xe" filled="true" fillcolor="#989898" stroked="false">
                <v:path arrowok="t"/>
                <v:fill type="solid"/>
              </v:shape>
              <v:shape style="position:absolute;left:7705;top:20744;width:39;height:28" coordorigin="7705,20744" coordsize="39,28" path="m7743,20749l7739,20749,7739,20771,7743,20771,7743,20749xe" filled="true" fillcolor="#989898" stroked="false">
                <v:path arrowok="t"/>
                <v:fill type="solid"/>
              </v:shape>
              <v:shape style="position:absolute;left:7705;top:20744;width:39;height:28" coordorigin="7705,20744" coordsize="39,28" path="m7727,20749l7723,20749,7723,20770,7727,20770,7727,20749xe" filled="true" fillcolor="#989898" stroked="false">
                <v:path arrowok="t"/>
                <v:fill type="solid"/>
              </v:shape>
            </v:group>
            <v:group style="position:absolute;left:7724;top:20795;width:15;height:13" coordorigin="7724,20795" coordsize="15,13">
              <v:shape style="position:absolute;left:7724;top:20795;width:15;height:13" coordorigin="7724,20795" coordsize="15,13" path="m7734,20806l7729,20806,7731,20808,7734,20808,7734,20806xe" filled="true" fillcolor="#989898" stroked="false">
                <v:path arrowok="t"/>
                <v:fill type="solid"/>
              </v:shape>
              <v:shape style="position:absolute;left:7724;top:20795;width:15;height:13" coordorigin="7724,20795" coordsize="15,13" path="m7724,20795l7724,20805,7726,20805,7726,20806,7737,20806,7739,20805,7739,20802,7727,20802,7727,20800,7726,20800,7726,20797,7724,20795xe" filled="true" fillcolor="#989898" stroked="false">
                <v:path arrowok="t"/>
                <v:fill type="solid"/>
              </v:shape>
              <v:shape style="position:absolute;left:7724;top:20795;width:15;height:13" coordorigin="7724,20795" coordsize="15,13" path="m7739,20798l7737,20798,7737,20800,7735,20802,7739,20802,7739,20798xe" filled="true" fillcolor="#989898" stroked="false">
                <v:path arrowok="t"/>
                <v:fill type="solid"/>
              </v:shape>
            </v:group>
            <v:group style="position:absolute;left:7705;top:20779;width:39;height:26" coordorigin="7705,20779" coordsize="39,26">
              <v:shape style="position:absolute;left:7705;top:20779;width:39;height:26" coordorigin="7705,20779" coordsize="39,26" path="m7724,20784l7721,20784,7721,20802,7723,20802,7723,20803,7724,20805,7724,20784xe" filled="true" fillcolor="#989898" stroked="false">
                <v:path arrowok="t"/>
                <v:fill type="solid"/>
              </v:shape>
              <v:shape style="position:absolute;left:7705;top:20779;width:39;height:26" coordorigin="7705,20779" coordsize="39,26" path="m7743,20779l7705,20779,7705,20784,7739,20784,7739,20805,7740,20803,7742,20803,7742,20798,7743,20797,7743,20779xe" filled="true" fillcolor="#989898" stroked="false">
                <v:path arrowok="t"/>
                <v:fill type="solid"/>
              </v:shape>
            </v:group>
            <v:group style="position:absolute;left:7705;top:20811;width:13;height:28" coordorigin="7705,20811" coordsize="13,28">
              <v:shape style="position:absolute;left:7705;top:20811;width:13;height:28" coordorigin="7705,20811" coordsize="13,28" path="m7718,20811l7716,20813,7712,20813,7710,20814,7707,20818,7707,20819,7705,20819,7705,20835,7707,20835,7707,20837,7708,20838,7708,20826,7710,20826,7710,20821,7712,20821,7712,20819,7713,20818,7716,20818,7718,20816,7718,20811xe" filled="true" fillcolor="#989898" stroked="false">
                <v:path arrowok="t"/>
                <v:fill type="solid"/>
              </v:shape>
            </v:group>
            <v:group style="position:absolute;left:7732;top:20832;width:7;height:10" coordorigin="7732,20832" coordsize="7,10">
              <v:shape style="position:absolute;left:7732;top:20832;width:7;height:10" coordorigin="7732,20832" coordsize="7,10" path="m7739,20832l7735,20835,7732,20835,7732,20841,7734,20841,7734,20840,7737,20840,7739,20838,7739,20832xe" filled="true" fillcolor="#989898" stroked="false">
                <v:path arrowok="t"/>
                <v:fill type="solid"/>
              </v:shape>
            </v:group>
            <v:group style="position:absolute;left:7708;top:20813;width:36;height:29" coordorigin="7708,20813" coordsize="36,29">
              <v:shape style="position:absolute;left:7708;top:20813;width:36;height:29" coordorigin="7708,20813" coordsize="36,29" path="m7721,20840l7712,20840,7712,20841,7720,20841,7721,20840xe" filled="true" fillcolor="#989898" stroked="false">
                <v:path arrowok="t"/>
                <v:fill type="solid"/>
              </v:shape>
              <v:shape style="position:absolute;left:7708;top:20813;width:36;height:29" coordorigin="7708,20813" coordsize="36,29" path="m7710,20830l7708,20830,7708,20838,7710,20840,7723,20840,7723,20838,7724,20838,7724,20837,7712,20837,7712,20835,7710,20833,7710,20830xe" filled="true" fillcolor="#989898" stroked="false">
                <v:path arrowok="t"/>
                <v:fill type="solid"/>
              </v:shape>
              <v:shape style="position:absolute;left:7708;top:20813;width:36;height:29" coordorigin="7708,20813" coordsize="36,29" path="m7742,20818l7734,20818,7735,20819,7737,20819,7737,20821,7739,20821,7739,20838,7740,20838,7740,20837,7742,20837,7742,20833,7743,20832,7743,20822,7742,20821,7742,20818xe" filled="true" fillcolor="#989898" stroked="false">
                <v:path arrowok="t"/>
                <v:fill type="solid"/>
              </v:shape>
              <v:shape style="position:absolute;left:7708;top:20813;width:36;height:29" coordorigin="7708,20813" coordsize="36,29" path="m7739,20814l7729,20814,7724,20819,7724,20822,7723,20824,7723,20829,7721,20829,7721,20833,7720,20833,7720,20835,7718,20837,7724,20837,7724,20835,7726,20835,7726,20830,7727,20830,7727,20826,7729,20824,7729,20821,7732,20818,7740,20818,7740,20816,7739,20816,7739,20814xe" filled="true" fillcolor="#989898" stroked="false">
                <v:path arrowok="t"/>
                <v:fill type="solid"/>
              </v:shape>
              <v:shape style="position:absolute;left:7708;top:20813;width:36;height:29" coordorigin="7708,20813" coordsize="36,29" path="m7734,20813l7731,20813,7731,20814,7735,20814,7734,20813xe" filled="true" fillcolor="#989898" stroked="false">
                <v:path arrowok="t"/>
                <v:fill type="solid"/>
              </v:shape>
            </v:group>
            <v:group style="position:absolute;left:9010;top:5659;width:18;height:24" coordorigin="9010,5659" coordsize="18,24">
              <v:shape style="position:absolute;left:9010;top:5659;width:18;height:24" coordorigin="9010,5659" coordsize="18,24" path="m9024,5678l9023,5678,9021,5680,9014,5680,9014,5681,9015,5681,9015,5683,9018,5683,9024,5678xe" filled="true" fillcolor="#989898" stroked="false">
                <v:path arrowok="t"/>
                <v:fill type="solid"/>
              </v:shape>
              <v:shape style="position:absolute;left:9010;top:5659;width:18;height:24" coordorigin="9010,5659" coordsize="18,24" path="m9020,5678l9012,5678,9012,5680,9021,5680,9020,5678xe" filled="true" fillcolor="#989898" stroked="false">
                <v:path arrowok="t"/>
                <v:fill type="solid"/>
              </v:shape>
              <v:shape style="position:absolute;left:9010;top:5659;width:18;height:24" coordorigin="9010,5659" coordsize="18,24" path="m9026,5659l9010,5672,9010,5678,9018,5678,9017,5677,9015,5675,9015,5669,9017,5669,9017,5667,9018,5667,9018,5665,9026,5659xe" filled="true" fillcolor="#989898" stroked="false">
                <v:path arrowok="t"/>
                <v:fill type="solid"/>
              </v:shape>
              <v:shape style="position:absolute;left:9010;top:5659;width:18;height:24" coordorigin="9010,5659" coordsize="18,24" path="m9028,5675l9024,5678,9025,5678,9026,5677,9028,5677,9028,5675xe" filled="true" fillcolor="#989898" stroked="false">
                <v:path arrowok="t"/>
                <v:fill type="solid"/>
              </v:shape>
            </v:group>
            <v:group style="position:absolute;left:9010;top:5641;width:32;height:44" coordorigin="9010,5641" coordsize="32,44">
              <v:shape style="position:absolute;left:9010;top:5641;width:32;height:44" coordorigin="9010,5641" coordsize="32,44" path="m9033,5659l9026,5659,9034,5669,9028,5675,9018,5683,9020,5685,9023,5685,9023,5683,9026,5683,9026,5681,9028,5681,9029,5680,9031,5678,9042,5669,9033,5659xe" filled="true" fillcolor="#989898" stroked="false">
                <v:path arrowok="t"/>
                <v:fill type="solid"/>
              </v:shape>
              <v:shape style="position:absolute;left:9010;top:5641;width:32;height:44" coordorigin="9010,5641" coordsize="32,44" path="m9017,5641l9014,5645,9023,5656,9017,5662,9015,5662,9015,5664,9014,5664,9014,5665,9012,5665,9012,5667,9010,5669,9010,5672,9026,5659,9033,5659,9017,5641xe" filled="true" fillcolor="#989898" stroked="false">
                <v:path arrowok="t"/>
                <v:fill type="solid"/>
              </v:shape>
            </v:group>
            <v:group style="position:absolute;left:8990;top:5661;width:21;height:40" coordorigin="8990,5661" coordsize="21,40">
              <v:shape style="position:absolute;left:8990;top:5661;width:21;height:40" coordorigin="8990,5661" coordsize="21,40" path="m8993,5661l8990,5664,9007,5700,9010,5697,8993,5661xe" filled="true" fillcolor="#989898" stroked="false">
                <v:path arrowok="t"/>
                <v:fill type="solid"/>
              </v:shape>
            </v:group>
            <v:group style="position:absolute;left:8975;top:5678;width:32;height:26" coordorigin="8975,5678" coordsize="32,26">
              <v:shape style="position:absolute;left:8975;top:5678;width:32;height:26" coordorigin="8975,5678" coordsize="32,26" path="m8975,5678l8977,5683,8977,5685,8978,5685,8982,5688,8983,5688,9004,5704,9007,5699,8975,5678xe" filled="true" fillcolor="#989898" stroked="false">
                <v:path arrowok="t"/>
                <v:fill type="solid"/>
              </v:shape>
            </v:group>
            <v:group style="position:absolute;left:8970;top:5678;width:21;height:40" coordorigin="8970,5678" coordsize="21,40">
              <v:shape style="position:absolute;left:8970;top:5678;width:21;height:40" coordorigin="8970,5678" coordsize="21,40" path="m8975,5678l8970,5681,8983,5708,8985,5708,8985,5712,8986,5712,8986,5718,8991,5713,8980,5689,8978,5688,8978,5686,8977,5685,8977,5683,8975,5678xe" filled="true" fillcolor="#989898" stroked="false">
                <v:path arrowok="t"/>
                <v:fill type="solid"/>
              </v:shape>
            </v:group>
            <v:group style="position:absolute;left:8958;top:5693;width:29;height:26" coordorigin="8958,5693" coordsize="29,26">
              <v:shape style="position:absolute;left:8958;top:5693;width:29;height:26" coordorigin="8958,5693" coordsize="29,26" path="m8958,5693l8959,5699,8961,5700,8963,5700,8963,5702,8964,5702,8964,5704,8966,5704,8967,5705,8969,5707,8970,5707,8986,5718,8986,5712,8985,5712,8983,5710,8982,5710,8958,5693xe" filled="true" fillcolor="#989898" stroked="false">
                <v:path arrowok="t"/>
                <v:fill type="solid"/>
              </v:shape>
            </v:group>
            <v:group style="position:absolute;left:8953;top:5693;width:23;height:40" coordorigin="8953,5693" coordsize="23,40">
              <v:shape style="position:absolute;left:8953;top:5693;width:23;height:40" coordorigin="8953,5693" coordsize="23,40" path="m8958,5693l8953,5696,8970,5732,8975,5728,8963,5707,8963,5704,8961,5704,8961,5702,8959,5700,8959,5699,8958,5693xe" filled="true" fillcolor="#989898" stroked="false">
                <v:path arrowok="t"/>
                <v:fill type="solid"/>
              </v:shape>
              <v:shape style="position:absolute;left:19150;top:10456;width:45;height:151" type="#_x0000_t75" stroked="false">
                <v:imagedata r:id="rId237" o:title=""/>
              </v:shape>
            </v:group>
            <v:group style="position:absolute;left:7029;top:20776;width:26;height:18" coordorigin="7029,20776" coordsize="26,18">
              <v:shape style="position:absolute;left:7029;top:20776;width:26;height:18" coordorigin="7029,20776" coordsize="26,18" path="m7042,20776l7042,20778,7045,20778,7047,20779,7049,20779,7049,20787,7045,20790,7041,20790,7049,20794,7050,20792,7052,20792,7052,20790,7053,20789,7053,20786,7055,20784,7055,20782,7053,20782,7053,20781,7042,20776xe" filled="true" fillcolor="#989898" stroked="false">
                <v:path arrowok="t"/>
                <v:fill type="solid"/>
              </v:shape>
              <v:shape style="position:absolute;left:7029;top:20776;width:26;height:18" coordorigin="7029,20776" coordsize="26,18" path="m7038,20789l7039,20790,7041,20790,7038,20789xe" filled="true" fillcolor="#989898" stroked="false">
                <v:path arrowok="t"/>
                <v:fill type="solid"/>
              </v:shape>
              <v:shape style="position:absolute;left:7029;top:20776;width:26;height:18" coordorigin="7029,20776" coordsize="26,18" path="m7029,20786l7038,20789,7037,20789,7029,20786xe" filled="true" fillcolor="#989898" stroked="false">
                <v:path arrowok="t"/>
                <v:fill type="solid"/>
              </v:shape>
            </v:group>
            <v:group style="position:absolute;left:7017;top:20768;width:37;height:37" coordorigin="7017,20768" coordsize="37,37">
              <v:shape style="position:absolute;left:7017;top:20768;width:37;height:37" coordorigin="7017,20768" coordsize="37,37" path="m7029,20768l7017,20803,7021,20805,7028,20790,7041,20790,7029,20786,7033,20773,7044,20773,7029,20768xe" filled="true" fillcolor="#989898" stroked="false">
                <v:path arrowok="t"/>
                <v:fill type="solid"/>
              </v:shape>
              <v:shape style="position:absolute;left:7017;top:20768;width:37;height:37" coordorigin="7017,20768" coordsize="37,37" path="m7041,20790l7028,20790,7036,20794,7039,20794,7039,20795,7047,20795,7049,20794,7041,20790xe" filled="true" fillcolor="#989898" stroked="false">
                <v:path arrowok="t"/>
                <v:fill type="solid"/>
              </v:shape>
              <v:shape style="position:absolute;left:7017;top:20768;width:37;height:37" coordorigin="7017,20768" coordsize="37,37" path="m7045,20773l7033,20773,7042,20776,7053,20781,7053,20779,7052,20778,7052,20776,7050,20776,7049,20775,7047,20775,7045,20773xe" filled="true" fillcolor="#989898" stroked="false">
                <v:path arrowok="t"/>
                <v:fill type="solid"/>
              </v:shape>
            </v:group>
            <v:group style="position:absolute;left:7049;top:20784;width:31;height:32" coordorigin="7049,20784" coordsize="31,32">
              <v:shape style="position:absolute;left:7049;top:20784;width:31;height:32" coordorigin="7049,20784" coordsize="31,32" path="m7074,20784l7049,20814,7053,20816,7061,20806,7068,20806,7063,20803,7071,20794,7072,20794,7072,20792,7074,20790,7074,20789,7076,20789,7079,20786,7074,20784xe" filled="true" fillcolor="#989898" stroked="false">
                <v:path arrowok="t"/>
                <v:fill type="solid"/>
              </v:shape>
              <v:shape style="position:absolute;left:7049;top:20784;width:31;height:32" coordorigin="7049,20784" coordsize="31,32" path="m7068,20806l7061,20806,7076,20811,7068,20806xe" filled="true" fillcolor="#989898" stroked="false">
                <v:path arrowok="t"/>
                <v:fill type="solid"/>
              </v:shape>
            </v:group>
            <v:group style="position:absolute;left:7063;top:20786;width:18;height:40" coordorigin="7063,20786" coordsize="18,40">
              <v:shape style="position:absolute;left:7063;top:20786;width:18;height:40" coordorigin="7063,20786" coordsize="18,40" path="m7063,20803l7076,20811,7076,20824,7080,20826,7080,20808,7076,20808,7063,20803xe" filled="true" fillcolor="#989898" stroked="false">
                <v:path arrowok="t"/>
                <v:fill type="solid"/>
              </v:shape>
              <v:shape style="position:absolute;left:7063;top:20786;width:18;height:40" coordorigin="7063,20786" coordsize="18,40" path="m7079,20786l7076,20789,7076,20808,7080,20808,7079,20786xe" filled="true" fillcolor="#989898" stroked="false">
                <v:path arrowok="t"/>
                <v:fill type="solid"/>
              </v:shape>
            </v:group>
            <v:group style="position:absolute;left:7095;top:20800;width:32;height:34" coordorigin="7095,20800" coordsize="32,34">
              <v:shape style="position:absolute;left:7095;top:20800;width:32;height:34" coordorigin="7095,20800" coordsize="32,34" path="m7122,20800l7103,20822,7103,20824,7101,20824,7101,20826,7100,20827,7098,20829,7095,20832,7100,20833,7127,20803,7122,20800xe" filled="true" fillcolor="#989898" stroked="false">
                <v:path arrowok="t"/>
                <v:fill type="solid"/>
              </v:shape>
            </v:group>
            <v:group style="position:absolute;left:7093;top:20790;width:7;height:42" coordorigin="7093,20790" coordsize="7,42">
              <v:shape style="position:absolute;left:7093;top:20790;width:7;height:42" coordorigin="7093,20790" coordsize="7,42" path="m7093,20790l7095,20832,7098,20829,7098,20827,7100,20826,7100,20792,7093,20790xe" filled="true" fillcolor="#989898" stroked="false">
                <v:path arrowok="t"/>
                <v:fill type="solid"/>
              </v:shape>
            </v:group>
            <v:group style="position:absolute;left:7119;top:20805;width:18;height:37" coordorigin="7119,20805" coordsize="18,37">
              <v:shape style="position:absolute;left:7119;top:20805;width:18;height:37" coordorigin="7119,20805" coordsize="18,37" path="m7131,20805l7119,20840,7123,20841,7136,20806,7131,20805xe" filled="true" fillcolor="#989898" stroked="false">
                <v:path arrowok="t"/>
                <v:fill type="solid"/>
              </v:shape>
            </v:group>
            <v:group style="position:absolute;left:7154;top:20818;width:18;height:37" coordorigin="7154,20818" coordsize="18,37">
              <v:shape style="position:absolute;left:7154;top:20818;width:18;height:37" coordorigin="7154,20818" coordsize="18,37" path="m7168,20818l7157,20845,7154,20853,7159,20854,7171,20819,7168,20818xe" filled="true" fillcolor="#989898" stroked="false">
                <v:path arrowok="t"/>
                <v:fill type="solid"/>
              </v:shape>
            </v:group>
            <v:group style="position:absolute;left:7131;top:20810;width:18;height:37" coordorigin="7131,20810" coordsize="18,37">
              <v:shape style="position:absolute;left:7131;top:20810;width:18;height:37" coordorigin="7131,20810" coordsize="18,37" path="m7144,20810l7131,20845,7136,20846,7146,20818,7149,20811,7144,20810xe" filled="true" fillcolor="#989898" stroked="false">
                <v:path arrowok="t"/>
                <v:fill type="solid"/>
              </v:shape>
            </v:group>
            <v:group style="position:absolute;left:7146;top:20811;width:12;height:42" coordorigin="7146,20811" coordsize="12,42">
              <v:shape style="position:absolute;left:7146;top:20811;width:12;height:42" coordorigin="7146,20811" coordsize="12,42" path="m7149,20811l7146,20818,7154,20853,7157,20845,7149,20811xe" filled="true" fillcolor="#989898" stroked="false">
                <v:path arrowok="t"/>
                <v:fill type="solid"/>
              </v:shape>
            </v:group>
            <v:group style="position:absolute;left:7171;top:20845;width:32;height:21" coordorigin="7171,20845" coordsize="32,21">
              <v:shape style="position:absolute;left:7171;top:20845;width:32;height:21" coordorigin="7171,20845" coordsize="32,21" path="m7195,20864l7186,20864,7186,20865,7194,20865,7195,20864xe" filled="true" fillcolor="#989898" stroked="false">
                <v:path arrowok="t"/>
                <v:fill type="solid"/>
              </v:shape>
              <v:shape style="position:absolute;left:7171;top:20845;width:32;height:21" coordorigin="7171,20845" coordsize="32,21" path="m7189,20845l7187,20849,7198,20853,7195,20859,7194,20859,7194,20861,7178,20861,7178,20862,7181,20862,7181,20864,7198,20864,7203,20851,7189,20845xe" filled="true" fillcolor="#989898" stroked="false">
                <v:path arrowok="t"/>
                <v:fill type="solid"/>
              </v:shape>
              <v:shape style="position:absolute;left:7171;top:20845;width:32;height:21" coordorigin="7171,20845" coordsize="32,21" path="m7173,20856l7173,20857,7176,20861,7186,20861,7184,20859,7173,20856xe" filled="true" fillcolor="#989898" stroked="false">
                <v:path arrowok="t"/>
                <v:fill type="solid"/>
              </v:shape>
              <v:shape style="position:absolute;left:7171;top:20845;width:32;height:21" coordorigin="7171,20845" coordsize="32,21" path="m7173,20856l7171,20856,7173,20856,7173,20856xe" filled="true" fillcolor="#989898" stroked="false">
                <v:path arrowok="t"/>
                <v:fill type="solid"/>
              </v:shape>
            </v:group>
            <v:group style="position:absolute;left:7194;top:20830;width:13;height:13" coordorigin="7194,20830" coordsize="13,13">
              <v:shape style="position:absolute;left:7194;top:20830;width:13;height:13" coordorigin="7194,20830" coordsize="13,13" path="m7194,20830l7195,20832,7197,20832,7197,20833,7198,20833,7200,20835,7200,20837,7202,20837,7202,20841,7206,20843,7206,20837,7205,20835,7194,20830xe" filled="true" fillcolor="#989898" stroked="false">
                <v:path arrowok="t"/>
                <v:fill type="solid"/>
              </v:shape>
            </v:group>
            <v:group style="position:absolute;left:7170;top:20826;width:36;height:34" coordorigin="7170,20826" coordsize="36,34">
              <v:shape style="position:absolute;left:7170;top:20826;width:36;height:34" coordorigin="7170,20826" coordsize="36,34" path="m7182,20858l7182,20859,7184,20859,7182,20858xe" filled="true" fillcolor="#989898" stroked="false">
                <v:path arrowok="t"/>
                <v:fill type="solid"/>
              </v:shape>
              <v:shape style="position:absolute;left:7170;top:20826;width:36;height:34" coordorigin="7170,20826" coordsize="36,34" path="m7179,20833l7173,20833,7173,20837,7171,20837,7171,20838,7170,20840,7170,20853,7171,20854,7171,20856,7182,20858,7181,20857,7179,20857,7178,20856,7176,20854,7176,20853,7174,20851,7174,20843,7176,20841,7176,20838,7178,20837,7178,20835,7179,20835,7179,20833xe" filled="true" fillcolor="#989898" stroked="false">
                <v:path arrowok="t"/>
                <v:fill type="solid"/>
              </v:shape>
              <v:shape style="position:absolute;left:7170;top:20826;width:36;height:34" coordorigin="7170,20826" coordsize="36,34" path="m7202,20830l7194,20830,7205,20835,7205,20833,7203,20833,7203,20832,7202,20830xe" filled="true" fillcolor="#989898" stroked="false">
                <v:path arrowok="t"/>
                <v:fill type="solid"/>
              </v:shape>
              <v:shape style="position:absolute;left:7170;top:20826;width:36;height:34" coordorigin="7170,20826" coordsize="36,34" path="m7200,20829l7178,20829,7174,20832,7174,20833,7181,20833,7181,20832,7182,20832,7182,20830,7202,20830,7200,20829xe" filled="true" fillcolor="#989898" stroked="false">
                <v:path arrowok="t"/>
                <v:fill type="solid"/>
              </v:shape>
              <v:shape style="position:absolute;left:7170;top:20826;width:36;height:34" coordorigin="7170,20826" coordsize="36,34" path="m7197,20827l7179,20827,7179,20829,7198,20829,7197,20827xe" filled="true" fillcolor="#989898" stroked="false">
                <v:path arrowok="t"/>
                <v:fill type="solid"/>
              </v:shape>
              <v:shape style="position:absolute;left:7170;top:20826;width:36;height:34" coordorigin="7170,20826" coordsize="36,34" path="m7194,20826l7182,20826,7182,20827,7194,20827,7194,20826xe" filled="true" fillcolor="#989898" stroked="false">
                <v:path arrowok="t"/>
                <v:fill type="solid"/>
              </v:shape>
            </v:group>
            <v:group style="position:absolute;left:5539;top:10531;width:20;height:29" coordorigin="5539,10531" coordsize="20,29">
              <v:shape style="position:absolute;left:5539;top:10531;width:20;height:29" coordorigin="5539,10531" coordsize="20,29" path="m5559,10543l5554,10543,5554,10555,5543,10555,5543,10556,5544,10558,5544,10559,5559,10559,5559,10543xe" filled="true" fillcolor="#989898" stroked="false">
                <v:path arrowok="t"/>
                <v:fill type="solid"/>
              </v:shape>
              <v:shape style="position:absolute;left:5539;top:10531;width:20;height:29" coordorigin="5539,10531" coordsize="20,29" path="m5543,10531l5541,10532,5541,10535,5539,10535,5539,10550,5541,10551,5541,10555,5547,10555,5547,10553,5546,10553,5546,10550,5544,10550,5544,10545,5543,10543,5543,10531xe" filled="true" fillcolor="#989898" stroked="false">
                <v:path arrowok="t"/>
                <v:fill type="solid"/>
              </v:shape>
            </v:group>
            <v:group style="position:absolute;left:5565;top:10548;width:8;height:10" coordorigin="5565,10548" coordsize="8,10">
              <v:shape style="position:absolute;left:5565;top:10548;width:8;height:10" coordorigin="5565,10548" coordsize="8,10" path="m5573,10548l5571,10550,5571,10551,5570,10551,5568,10553,5565,10553,5567,10558,5570,10558,5570,10556,5571,10556,5573,10555,5573,10548xe" filled="true" fillcolor="#989898" stroked="false">
                <v:path arrowok="t"/>
                <v:fill type="solid"/>
              </v:shape>
            </v:group>
            <v:group style="position:absolute;left:5543;top:10524;width:36;height:31" coordorigin="5543,10524" coordsize="36,31">
              <v:shape style="position:absolute;left:5543;top:10524;width:36;height:31" coordorigin="5543,10524" coordsize="36,31" path="m5576,10532l5570,10532,5570,10534,5571,10534,5571,10535,5573,10537,5573,10555,5574,10555,5574,10553,5576,10551,5576,10550,5578,10548,5578,10537,5576,10535,5576,10532xe" filled="true" fillcolor="#989898" stroked="false">
                <v:path arrowok="t"/>
                <v:fill type="solid"/>
              </v:shape>
              <v:shape style="position:absolute;left:5543;top:10524;width:36;height:31" coordorigin="5543,10524" coordsize="36,31" path="m5571,10528l5546,10528,5544,10529,5543,10531,5543,10540,5544,10540,5544,10535,5546,10535,5546,10534,5547,10534,5547,10532,5549,10531,5552,10531,5552,10529,5571,10529,5571,10528xe" filled="true" fillcolor="#989898" stroked="false">
                <v:path arrowok="t"/>
                <v:fill type="solid"/>
              </v:shape>
              <v:shape style="position:absolute;left:5543;top:10524;width:36;height:31" coordorigin="5543,10524" coordsize="36,31" path="m5574,10531l5567,10531,5568,10532,5574,10532,5574,10531xe" filled="true" fillcolor="#989898" stroked="false">
                <v:path arrowok="t"/>
                <v:fill type="solid"/>
              </v:shape>
              <v:shape style="position:absolute;left:5543;top:10524;width:36;height:31" coordorigin="5543,10524" coordsize="36,31" path="m5573,10529l5563,10529,5565,10531,5573,10531,5573,10529xe" filled="true" fillcolor="#989898" stroked="false">
                <v:path arrowok="t"/>
                <v:fill type="solid"/>
              </v:shape>
              <v:shape style="position:absolute;left:5543;top:10524;width:36;height:31" coordorigin="5543,10524" coordsize="36,31" path="m5568,10526l5547,10526,5547,10528,5570,10528,5568,10526xe" filled="true" fillcolor="#989898" stroked="false">
                <v:path arrowok="t"/>
                <v:fill type="solid"/>
              </v:shape>
              <v:shape style="position:absolute;left:5543;top:10524;width:36;height:31" coordorigin="5543,10524" coordsize="36,31" path="m5565,10524l5551,10524,5551,10526,5567,10526,5565,10524xe" filled="true" fillcolor="#989898" stroked="false">
                <v:path arrowok="t"/>
                <v:fill type="solid"/>
              </v:shape>
            </v:group>
            <v:group style="position:absolute;left:5563;top:10569;width:7;height:8" coordorigin="5563,10569" coordsize="7,8">
              <v:shape style="position:absolute;left:5563;top:10569;width:7;height:8" coordorigin="5563,10569" coordsize="7,8" path="m5570,10571l5565,10571,5565,10574,5567,10574,5567,10575,5568,10575,5568,10577,5570,10571xe" filled="true" fillcolor="#989898" stroked="false">
                <v:path arrowok="t"/>
                <v:fill type="solid"/>
              </v:shape>
              <v:shape style="position:absolute;left:5563;top:10569;width:7;height:8" coordorigin="5563,10569" coordsize="7,8" path="m5568,10569l5563,10569,5563,10571,5568,10571,5568,10569xe" filled="true" fillcolor="#989898" stroked="false">
                <v:path arrowok="t"/>
                <v:fill type="solid"/>
              </v:shape>
            </v:group>
            <v:group style="position:absolute;left:5539;top:10571;width:39;height:12" coordorigin="5539,10571" coordsize="39,12">
              <v:shape style="position:absolute;left:5539;top:10571;width:39;height:12" coordorigin="5539,10571" coordsize="39,12" path="m5570,10571l5568,10577,5539,10577,5539,10582,5578,10582,5578,10579,5576,10579,5573,10575,5571,10575,5571,10574,5570,10572,5570,10571xe" filled="true" fillcolor="#989898" stroked="false">
                <v:path arrowok="t"/>
                <v:fill type="solid"/>
              </v:shape>
            </v:group>
            <v:group style="position:absolute;left:5539;top:10596;width:5;height:5" coordorigin="5539,10596" coordsize="5,5">
              <v:shape style="position:absolute;left:5539;top:10596;width:5;height:5" coordorigin="5539,10596" coordsize="5,5" path="m5539,10598l5544,10598e" filled="false" stroked="true" strokeweight=".339018pt" strokecolor="#989898">
                <v:path arrowok="t"/>
              </v:shape>
            </v:group>
            <v:group style="position:absolute;left:5563;top:10612;width:7;height:8" coordorigin="5563,10612" coordsize="7,8">
              <v:shape style="position:absolute;left:5563;top:10612;width:7;height:8" coordorigin="5563,10612" coordsize="7,8" path="m5570,10614l5565,10614,5565,10617,5567,10617,5567,10618,5568,10618,5568,10620,5570,10614xe" filled="true" fillcolor="#989898" stroked="false">
                <v:path arrowok="t"/>
                <v:fill type="solid"/>
              </v:shape>
              <v:shape style="position:absolute;left:5563;top:10612;width:7;height:8" coordorigin="5563,10612" coordsize="7,8" path="m5568,10612l5563,10612,5563,10614,5568,10614,5568,10612xe" filled="true" fillcolor="#989898" stroked="false">
                <v:path arrowok="t"/>
                <v:fill type="solid"/>
              </v:shape>
            </v:group>
            <v:group style="position:absolute;left:5539;top:10614;width:39;height:12" coordorigin="5539,10614" coordsize="39,12">
              <v:shape style="position:absolute;left:5539;top:10614;width:39;height:12" coordorigin="5539,10614" coordsize="39,12" path="m5570,10614l5568,10620,5539,10620,5539,10625,5578,10625,5578,10622,5576,10622,5574,10620,5573,10618,5571,10618,5571,10617,5570,10615,5570,10614xe" filled="true" fillcolor="#989898" stroked="false">
                <v:path arrowok="t"/>
                <v:fill type="solid"/>
              </v:shape>
            </v:group>
            <v:group style="position:absolute;left:2806;top:13292;width:18;height:24" coordorigin="2806,13292" coordsize="18,24">
              <v:shape style="position:absolute;left:2806;top:13292;width:18;height:24" coordorigin="2806,13292" coordsize="18,24" path="m2824,13310l2822,13310,2821,13312,2819,13312,2818,13313,2810,13313,2810,13315,2811,13316,2814,13316,2824,13310xe" filled="true" fillcolor="#989898" stroked="false">
                <v:path arrowok="t"/>
                <v:fill type="solid"/>
              </v:shape>
              <v:shape style="position:absolute;left:2806;top:13292;width:18;height:24" coordorigin="2806,13292" coordsize="18,24" path="m2813,13301l2806,13305,2806,13310,2808,13312,2808,13313,2818,13313,2816,13312,2814,13312,2811,13308,2811,13302,2813,13302,2813,13301xe" filled="true" fillcolor="#989898" stroked="false">
                <v:path arrowok="t"/>
                <v:fill type="solid"/>
              </v:shape>
              <v:shape style="position:absolute;left:2806;top:13292;width:18;height:24" coordorigin="2806,13292" coordsize="18,24" path="m2815,13299l2814,13299,2813,13300,2815,13299xe" filled="true" fillcolor="#989898" stroked="false">
                <v:path arrowok="t"/>
                <v:fill type="solid"/>
              </v:shape>
              <v:shape style="position:absolute;left:2806;top:13292;width:18;height:24" coordorigin="2806,13292" coordsize="18,24" path="m2824,13292l2815,13299,2816,13299,2824,13292xe" filled="true" fillcolor="#989898" stroked="false">
                <v:path arrowok="t"/>
                <v:fill type="solid"/>
              </v:shape>
            </v:group>
            <v:group style="position:absolute;left:2806;top:13273;width:32;height:45" coordorigin="2806,13273" coordsize="32,45">
              <v:shape style="position:absolute;left:2806;top:13273;width:32;height:45" coordorigin="2806,13273" coordsize="32,45" path="m2829,13292l2824,13292,2832,13304,2824,13310,2814,13316,2816,13318,2818,13318,2819,13316,2822,13316,2822,13315,2824,13315,2825,13313,2838,13305,2829,13292xe" filled="true" fillcolor="#989898" stroked="false">
                <v:path arrowok="t"/>
                <v:fill type="solid"/>
              </v:shape>
              <v:shape style="position:absolute;left:2806;top:13273;width:32;height:45" coordorigin="2806,13273" coordsize="32,45" path="m2816,13273l2811,13277,2821,13289,2813,13296,2811,13296,2810,13297,2808,13299,2808,13300,2806,13300,2806,13305,2824,13292,2829,13292,2816,13273xe" filled="true" fillcolor="#989898" stroked="false">
                <v:path arrowok="t"/>
                <v:fill type="solid"/>
              </v:shape>
            </v:group>
            <v:group style="position:absolute;left:2787;top:13292;width:18;height:40" coordorigin="2787,13292" coordsize="18,40">
              <v:shape style="position:absolute;left:2787;top:13292;width:18;height:40" coordorigin="2787,13292" coordsize="18,40" path="m2790,13292l2787,13294,2802,13332,2805,13329,2790,13292xe" filled="true" fillcolor="#989898" stroked="false">
                <v:path arrowok="t"/>
                <v:fill type="solid"/>
              </v:shape>
            </v:group>
            <v:group style="position:absolute;left:2770;top:13307;width:31;height:28" coordorigin="2770,13307" coordsize="31,28">
              <v:shape style="position:absolute;left:2770;top:13307;width:31;height:28" coordorigin="2770,13307" coordsize="31,28" path="m2770,13307l2771,13313,2773,13313,2773,13315,2774,13315,2774,13316,2776,13316,2778,13318,2797,13334,2800,13332,2770,13307xe" filled="true" fillcolor="#989898" stroked="false">
                <v:path arrowok="t"/>
                <v:fill type="solid"/>
              </v:shape>
            </v:group>
            <v:group style="position:absolute;left:2767;top:13307;width:16;height:42" coordorigin="2767,13307" coordsize="16,42">
              <v:shape style="position:absolute;left:2767;top:13307;width:16;height:42" coordorigin="2767,13307" coordsize="16,42" path="m2770,13307l2767,13310,2776,13337,2776,13339,2778,13339,2778,13348,2782,13343,2774,13320,2774,13318,2773,13318,2773,13315,2771,13313,2770,13307xe" filled="true" fillcolor="#989898" stroked="false">
                <v:path arrowok="t"/>
                <v:fill type="solid"/>
              </v:shape>
            </v:group>
            <v:group style="position:absolute;left:2752;top:13321;width:26;height:28" coordorigin="2752,13321" coordsize="26,28">
              <v:shape style="position:absolute;left:2752;top:13321;width:26;height:28" coordorigin="2752,13321" coordsize="26,28" path="m2752,13321l2752,13326,2754,13326,2754,13328,2755,13328,2755,13329,2757,13329,2757,13331,2759,13332,2760,13332,2762,13334,2763,13335,2778,13348,2778,13342,2774,13339,2752,13321xe" filled="true" fillcolor="#989898" stroked="false">
                <v:path arrowok="t"/>
                <v:fill type="solid"/>
              </v:shape>
            </v:group>
            <v:group style="position:absolute;left:2747;top:13321;width:18;height:39" coordorigin="2747,13321" coordsize="18,39">
              <v:shape style="position:absolute;left:2747;top:13321;width:18;height:39" coordorigin="2747,13321" coordsize="18,39" path="m2752,13321l2747,13323,2762,13359,2765,13356,2755,13334,2755,13331,2754,13329,2754,13328,2752,13326,2752,13321xe" filled="true" fillcolor="#989898" stroked="false">
                <v:path arrowok="t"/>
                <v:fill type="solid"/>
              </v:shape>
              <v:shape style="position:absolute;left:6416;top:23281;width:38;height:177" type="#_x0000_t75" stroked="false">
                <v:imagedata r:id="rId238" o:title=""/>
              </v:shape>
            </v:group>
            <v:group style="position:absolute;left:7417;top:22097;width:15;height:13" coordorigin="7417,22097" coordsize="15,13">
              <v:shape style="position:absolute;left:7417;top:22097;width:15;height:13" coordorigin="7417,22097" coordsize="15,13" path="m7426,22108l7421,22108,7423,22110,7426,22110,7426,22108xe" filled="true" fillcolor="#989898" stroked="false">
                <v:path arrowok="t"/>
                <v:fill type="solid"/>
              </v:shape>
              <v:shape style="position:absolute;left:7417;top:22097;width:15;height:13" coordorigin="7417,22097" coordsize="15,13" path="m7417,22097l7417,22107,7418,22107,7418,22108,7429,22108,7431,22107,7431,22104,7420,22104,7420,22102,7418,22102,7418,22099,7417,22097xe" filled="true" fillcolor="#989898" stroked="false">
                <v:path arrowok="t"/>
                <v:fill type="solid"/>
              </v:shape>
              <v:shape style="position:absolute;left:7417;top:22097;width:15;height:13" coordorigin="7417,22097" coordsize="15,13" path="m7431,22100l7429,22100,7429,22102,7428,22104,7431,22104,7431,22100xe" filled="true" fillcolor="#989898" stroked="false">
                <v:path arrowok="t"/>
                <v:fill type="solid"/>
              </v:shape>
            </v:group>
            <v:group style="position:absolute;left:7398;top:22081;width:39;height:26" coordorigin="7398,22081" coordsize="39,26">
              <v:shape style="position:absolute;left:7398;top:22081;width:39;height:26" coordorigin="7398,22081" coordsize="39,26" path="m7417,22086l7414,22086,7414,22104,7415,22104,7415,22105,7417,22107,7417,22086xe" filled="true" fillcolor="#989898" stroked="false">
                <v:path arrowok="t"/>
                <v:fill type="solid"/>
              </v:shape>
              <v:shape style="position:absolute;left:7398;top:22081;width:39;height:26" coordorigin="7398,22081" coordsize="39,26" path="m7436,22081l7398,22081,7398,22086,7431,22086,7431,22107,7433,22105,7434,22105,7434,22100,7436,22099,7436,22081xe" filled="true" fillcolor="#989898" stroked="false">
                <v:path arrowok="t"/>
                <v:fill type="solid"/>
              </v:shape>
            </v:group>
            <v:group style="position:absolute;left:7398;top:22113;width:39;height:26" coordorigin="7398,22113" coordsize="39,26">
              <v:shape style="position:absolute;left:7398;top:22113;width:39;height:26" coordorigin="7398,22113" coordsize="39,26" path="m7398,22113l7398,22118,7409,22123,7409,22139,7414,22124,7427,22124,7398,22113xe" filled="true" fillcolor="#989898" stroked="false">
                <v:path arrowok="t"/>
                <v:fill type="solid"/>
              </v:shape>
              <v:shape style="position:absolute;left:7398;top:22113;width:39;height:26" coordorigin="7398,22113" coordsize="39,26" path="m7427,22124l7414,22124,7425,22127,7425,22129,7429,22129,7431,22131,7436,22132,7436,22127,7427,22124xe" filled="true" fillcolor="#989898" stroked="false">
                <v:path arrowok="t"/>
                <v:fill type="solid"/>
              </v:shape>
            </v:group>
            <v:group style="position:absolute;left:7398;top:22124;width:39;height:24" coordorigin="7398,22124" coordsize="39,24">
              <v:shape style="position:absolute;left:7398;top:22124;width:39;height:24" coordorigin="7398,22124" coordsize="39,24" path="m7414,22124l7409,22139,7398,22142,7398,22148,7424,22137,7414,22137,7414,22124xe" filled="true" fillcolor="#989898" stroked="false">
                <v:path arrowok="t"/>
                <v:fill type="solid"/>
              </v:shape>
              <v:shape style="position:absolute;left:7398;top:22124;width:39;height:24" coordorigin="7398,22124" coordsize="39,24" path="m7431,22131l7428,22131,7426,22132,7423,22132,7414,22137,7424,22137,7436,22132,7431,22131xe" filled="true" fillcolor="#989898" stroked="false">
                <v:path arrowok="t"/>
                <v:fill type="solid"/>
              </v:shape>
            </v:group>
            <v:group style="position:absolute;left:7398;top:22163;width:39;height:21" coordorigin="7398,22163" coordsize="39,21">
              <v:shape style="position:absolute;left:7398;top:22163;width:39;height:21" coordorigin="7398,22163" coordsize="39,21" path="m7398,22163l7398,22169,7436,22183,7436,22178,7407,22167,7406,22167,7404,22166,7402,22166,7398,22163xe" filled="true" fillcolor="#989898" stroked="false">
                <v:path arrowok="t"/>
                <v:fill type="solid"/>
              </v:shape>
            </v:group>
            <v:group style="position:absolute;left:7398;top:22148;width:39;height:18" coordorigin="7398,22148" coordsize="39,18">
              <v:shape style="position:absolute;left:7398;top:22148;width:39;height:18" coordorigin="7398,22148" coordsize="39,18" path="m7436,22148l7398,22163,7402,22166,7404,22166,7406,22164,7407,22164,7436,22155,7436,22148xe" filled="true" fillcolor="#989898" stroked="false">
                <v:path arrowok="t"/>
                <v:fill type="solid"/>
              </v:shape>
            </v:group>
            <v:group style="position:absolute;left:7398;top:22198;width:39;height:2" coordorigin="7398,22198" coordsize="39,2">
              <v:shape style="position:absolute;left:7398;top:22198;width:39;height:2" coordorigin="7398,22198" coordsize="39,0" path="m7398,22198l7436,22198e" filled="false" stroked="true" strokeweight="1.056621pt" strokecolor="#989898">
                <v:path arrowok="t"/>
              </v:shape>
            </v:group>
            <v:group style="position:absolute;left:7398;top:22226;width:39;height:5" coordorigin="7398,22226" coordsize="39,5">
              <v:shape style="position:absolute;left:7398;top:22226;width:39;height:5" coordorigin="7398,22226" coordsize="39,5" path="m7398,22229l7436,22229e" filled="false" stroked="true" strokeweight=".338479pt" strokecolor="#989898">
                <v:path arrowok="t"/>
              </v:shape>
            </v:group>
            <v:group style="position:absolute;left:7398;top:22207;width:39;height:20" coordorigin="7398,22207" coordsize="39,20">
              <v:shape style="position:absolute;left:7398;top:22207;width:39;height:20" coordorigin="7398,22207" coordsize="39,20" path="m7436,22207l7428,22207,7398,22226,7406,22226,7436,22207xe" filled="true" fillcolor="#989898" stroked="false">
                <v:path arrowok="t"/>
                <v:fill type="solid"/>
              </v:shape>
            </v:group>
            <v:group style="position:absolute;left:7398;top:22244;width:20;height:29" coordorigin="7398,22244" coordsize="20,29">
              <v:shape style="position:absolute;left:7398;top:22244;width:20;height:29" coordorigin="7398,22244" coordsize="20,29" path="m7417,22257l7412,22257,7412,22268,7401,22268,7401,22269,7402,22271,7402,22273,7417,22273,7417,22257xe" filled="true" fillcolor="#989898" stroked="false">
                <v:path arrowok="t"/>
                <v:fill type="solid"/>
              </v:shape>
              <v:shape style="position:absolute;left:7398;top:22244;width:20;height:29" coordorigin="7398,22244" coordsize="20,29" path="m7401,22244l7399,22245,7399,22249,7398,22249,7398,22263,7399,22265,7399,22268,7406,22268,7406,22266,7404,22266,7404,22263,7402,22263,7402,22258,7401,22257,7401,22244xe" filled="true" fillcolor="#989898" stroked="false">
                <v:path arrowok="t"/>
                <v:fill type="solid"/>
              </v:shape>
            </v:group>
            <v:group style="position:absolute;left:7423;top:22261;width:8;height:10" coordorigin="7423,22261" coordsize="8,10">
              <v:shape style="position:absolute;left:7423;top:22261;width:8;height:10" coordorigin="7423,22261" coordsize="8,10" path="m7431,22261l7429,22263,7429,22265,7428,22265,7426,22266,7423,22266,7425,22271,7428,22271,7428,22269,7429,22269,7431,22268,7431,22261xe" filled="true" fillcolor="#989898" stroked="false">
                <v:path arrowok="t"/>
                <v:fill type="solid"/>
              </v:shape>
            </v:group>
            <v:group style="position:absolute;left:7401;top:22237;width:36;height:31" coordorigin="7401,22237" coordsize="36,31">
              <v:shape style="position:absolute;left:7401;top:22237;width:36;height:31" coordorigin="7401,22237" coordsize="36,31" path="m7434,22245l7428,22245,7428,22247,7429,22247,7429,22249,7431,22250,7431,22268,7433,22268,7433,22266,7434,22265,7434,22263,7436,22261,7436,22250,7434,22249,7434,22245xe" filled="true" fillcolor="#989898" stroked="false">
                <v:path arrowok="t"/>
                <v:fill type="solid"/>
              </v:shape>
              <v:shape style="position:absolute;left:7401;top:22237;width:36;height:31" coordorigin="7401,22237" coordsize="36,31" path="m7429,22241l7404,22241,7402,22242,7401,22244,7401,22253,7402,22253,7402,22249,7404,22249,7404,22247,7406,22247,7406,22245,7407,22244,7410,22244,7410,22242,7429,22242,7429,22241xe" filled="true" fillcolor="#989898" stroked="false">
                <v:path arrowok="t"/>
                <v:fill type="solid"/>
              </v:shape>
              <v:shape style="position:absolute;left:7401;top:22237;width:36;height:31" coordorigin="7401,22237" coordsize="36,31" path="m7433,22244l7425,22244,7426,22245,7433,22245,7433,22244xe" filled="true" fillcolor="#989898" stroked="false">
                <v:path arrowok="t"/>
                <v:fill type="solid"/>
              </v:shape>
              <v:shape style="position:absolute;left:7401;top:22237;width:36;height:31" coordorigin="7401,22237" coordsize="36,31" path="m7431,22242l7421,22242,7423,22244,7431,22244,7431,22242xe" filled="true" fillcolor="#989898" stroked="false">
                <v:path arrowok="t"/>
                <v:fill type="solid"/>
              </v:shape>
              <v:shape style="position:absolute;left:7401;top:22237;width:36;height:31" coordorigin="7401,22237" coordsize="36,31" path="m7426,22239l7406,22239,7406,22241,7428,22241,7426,22239xe" filled="true" fillcolor="#989898" stroked="false">
                <v:path arrowok="t"/>
                <v:fill type="solid"/>
              </v:shape>
              <v:shape style="position:absolute;left:7401;top:22237;width:36;height:31" coordorigin="7401,22237" coordsize="36,31" path="m7423,22237l7409,22237,7409,22239,7425,22239,7423,22237xe" filled="true" fillcolor="#989898" stroked="false">
                <v:path arrowok="t"/>
                <v:fill type="solid"/>
              </v:shape>
              <v:shape style="position:absolute;left:9308;top:8840;width:45;height:152" type="#_x0000_t75" stroked="false">
                <v:imagedata r:id="rId239" o:title=""/>
              </v:shape>
            </v:group>
            <v:group style="position:absolute;left:12183;top:15340;width:13;height:28" coordorigin="12183,15340" coordsize="13,28">
              <v:shape style="position:absolute;left:12183;top:15340;width:13;height:28" coordorigin="12183,15340" coordsize="13,28" path="m12186,15340l12185,15342,12185,15343,12183,15343,12183,15358,12185,15358,12185,15359,12186,15361,12186,15363,12188,15363,12188,15364,12190,15364,12191,15366,12194,15366,12194,15367,12196,15361,12193,15361,12193,15359,12191,15359,12188,15356,12188,15353,12186,15353,12186,15340xe" filled="true" fillcolor="#989898" stroked="false">
                <v:path arrowok="t"/>
                <v:fill type="solid"/>
              </v:shape>
            </v:group>
            <v:group style="position:absolute;left:12209;top:15356;width:8;height:10" coordorigin="12209,15356" coordsize="8,10">
              <v:shape style="position:absolute;left:12209;top:15356;width:8;height:10" coordorigin="12209,15356" coordsize="8,10" path="m12217,15356l12215,15358,12214,15358,12214,15359,12212,15359,12212,15361,12209,15361,12210,15366,12214,15366,12214,15364,12215,15364,12217,15363,12217,15356xe" filled="true" fillcolor="#989898" stroked="false">
                <v:path arrowok="t"/>
                <v:fill type="solid"/>
              </v:shape>
            </v:group>
            <v:group style="position:absolute;left:12186;top:15334;width:36;height:29" coordorigin="12186,15334" coordsize="36,29">
              <v:shape style="position:absolute;left:12186;top:15334;width:36;height:29" coordorigin="12186,15334" coordsize="36,29" path="m12221,15345l12217,15345,12217,15363,12218,15361,12218,15359,12220,15359,12220,15358,12221,15356,12221,15345xe" filled="true" fillcolor="#989898" stroked="false">
                <v:path arrowok="t"/>
                <v:fill type="solid"/>
              </v:shape>
              <v:shape style="position:absolute;left:12186;top:15334;width:36;height:29" coordorigin="12186,15334" coordsize="36,29" path="m12196,15339l12186,15339,12186,15348,12188,15347,12188,15343,12190,15343,12190,15342,12191,15342,12193,15340,12194,15340,12196,15339xe" filled="true" fillcolor="#989898" stroked="false">
                <v:path arrowok="t"/>
                <v:fill type="solid"/>
              </v:shape>
              <v:shape style="position:absolute;left:12186;top:15334;width:36;height:29" coordorigin="12186,15334" coordsize="36,29" path="m12218,15339l12209,15339,12210,15340,12212,15340,12215,15343,12215,15345,12220,15345,12220,15342,12218,15342,12218,15339xe" filled="true" fillcolor="#989898" stroked="false">
                <v:path arrowok="t"/>
                <v:fill type="solid"/>
              </v:shape>
              <v:shape style="position:absolute;left:12186;top:15334;width:36;height:29" coordorigin="12186,15334" coordsize="36,29" path="m12214,15335l12191,15335,12190,15337,12188,15337,12188,15339,12217,15339,12215,15337,12214,15335xe" filled="true" fillcolor="#989898" stroked="false">
                <v:path arrowok="t"/>
                <v:fill type="solid"/>
              </v:shape>
              <v:shape style="position:absolute;left:12186;top:15334;width:36;height:29" coordorigin="12186,15334" coordsize="36,29" path="m12210,15334l12194,15334,12193,15335,12210,15335,12210,15334xe" filled="true" fillcolor="#989898" stroked="false">
                <v:path arrowok="t"/>
                <v:fill type="solid"/>
              </v:shape>
            </v:group>
            <v:group style="position:absolute;left:12183;top:15372;width:36;height:29" coordorigin="12183,15372" coordsize="36,29">
              <v:shape style="position:absolute;left:12183;top:15372;width:36;height:29" coordorigin="12183,15372" coordsize="36,29" path="m12194,15377l12186,15377,12186,15379,12185,15380,12185,15382,12183,15382,12183,15396,12185,15398,12185,15399,12186,15401,12186,15386,12188,15385,12188,15383,12190,15382,12191,15380,12193,15379,12194,15379,12194,15377xe" filled="true" fillcolor="#989898" stroked="false">
                <v:path arrowok="t"/>
                <v:fill type="solid"/>
              </v:shape>
              <v:shape style="position:absolute;left:12183;top:15372;width:36;height:29" coordorigin="12183,15372" coordsize="36,29" path="m12215,15375l12188,15375,12188,15377,12209,15377,12210,15379,12212,15379,12212,15380,12214,15380,12214,15382,12215,15382,12215,15383,12217,15385,12217,15390,12218,15379,12215,15375xe" filled="true" fillcolor="#989898" stroked="false">
                <v:path arrowok="t"/>
                <v:fill type="solid"/>
              </v:shape>
              <v:shape style="position:absolute;left:12183;top:15372;width:36;height:29" coordorigin="12183,15372" coordsize="36,29" path="m12214,15374l12191,15374,12190,15375,12214,15375,12214,15374xe" filled="true" fillcolor="#989898" stroked="false">
                <v:path arrowok="t"/>
                <v:fill type="solid"/>
              </v:shape>
              <v:shape style="position:absolute;left:12183;top:15372;width:36;height:29" coordorigin="12183,15372" coordsize="36,29" path="m12210,15372l12194,15372,12193,15374,12212,15374,12210,15372xe" filled="true" fillcolor="#989898" stroked="false">
                <v:path arrowok="t"/>
                <v:fill type="solid"/>
              </v:shape>
            </v:group>
            <v:group style="position:absolute;left:12186;top:15379;width:36;height:29" coordorigin="12186,15379" coordsize="36,29">
              <v:shape style="position:absolute;left:12186;top:15379;width:36;height:29" coordorigin="12186,15379" coordsize="36,29" path="m12210,15406l12194,15406,12196,15407,12209,15407,12210,15406xe" filled="true" fillcolor="#989898" stroked="false">
                <v:path arrowok="t"/>
                <v:fill type="solid"/>
              </v:shape>
              <v:shape style="position:absolute;left:12186;top:15379;width:36;height:29" coordorigin="12186,15379" coordsize="36,29" path="m12214,15404l12191,15404,12191,15406,12212,15406,12214,15404xe" filled="true" fillcolor="#989898" stroked="false">
                <v:path arrowok="t"/>
                <v:fill type="solid"/>
              </v:shape>
              <v:shape style="position:absolute;left:12186;top:15379;width:36;height:29" coordorigin="12186,15379" coordsize="36,29" path="m12188,15393l12186,15393,12186,15401,12188,15402,12190,15404,12215,15404,12215,15402,12196,15402,12196,15401,12193,15401,12193,15399,12191,15399,12188,15396,12188,15393xe" filled="true" fillcolor="#989898" stroked="false">
                <v:path arrowok="t"/>
                <v:fill type="solid"/>
              </v:shape>
              <v:shape style="position:absolute;left:12186;top:15379;width:36;height:29" coordorigin="12186,15379" coordsize="36,29" path="m12217,15401l12209,15401,12207,15402,12217,15402,12217,15401xe" filled="true" fillcolor="#989898" stroked="false">
                <v:path arrowok="t"/>
                <v:fill type="solid"/>
              </v:shape>
              <v:shape style="position:absolute;left:12186;top:15379;width:36;height:29" coordorigin="12186,15379" coordsize="36,29" path="m12218,15399l12212,15399,12210,15401,12218,15401,12218,15399xe" filled="true" fillcolor="#989898" stroked="false">
                <v:path arrowok="t"/>
                <v:fill type="solid"/>
              </v:shape>
              <v:shape style="position:absolute;left:12186;top:15379;width:36;height:29" coordorigin="12186,15379" coordsize="36,29" path="m12218,15379l12217,15390,12217,15394,12215,15396,12215,15398,12214,15398,12214,15399,12220,15399,12220,15396,12221,15394,12221,15385,12220,15383,12220,15380,12218,15380,12218,15379xe" filled="true" fillcolor="#989898" stroked="false">
                <v:path arrowok="t"/>
                <v:fill type="solid"/>
              </v:shape>
            </v:group>
            <v:group style="position:absolute;left:12183;top:15439;width:39;height:5" coordorigin="12183,15439" coordsize="39,5">
              <v:shape style="position:absolute;left:12183;top:15439;width:39;height:5" coordorigin="12183,15439" coordsize="39,5" path="m12183,15441l12221,15441e" filled="false" stroked="true" strokeweight=".338479pt" strokecolor="#989898">
                <v:path arrowok="t"/>
              </v:shape>
            </v:group>
            <v:group style="position:absolute;left:12183;top:15415;width:39;height:5" coordorigin="12183,15415" coordsize="39,5">
              <v:shape style="position:absolute;left:12183;top:15415;width:39;height:5" coordorigin="12183,15415" coordsize="39,5" path="m12183,15418l12221,15418e" filled="false" stroked="true" strokeweight=".339558pt" strokecolor="#989898">
                <v:path arrowok="t"/>
              </v:shape>
            </v:group>
            <v:group style="position:absolute;left:12183;top:15420;width:39;height:20" coordorigin="12183,15420" coordsize="39,20">
              <v:shape style="position:absolute;left:12183;top:15420;width:39;height:20" coordorigin="12183,15420" coordsize="39,20" path="m12221,15420l12214,15420,12183,15439,12191,15439,12221,15420xe" filled="true" fillcolor="#989898" stroked="false">
                <v:path arrowok="t"/>
                <v:fill type="solid"/>
              </v:shape>
            </v:group>
            <v:group style="position:absolute;left:12183;top:15458;width:13;height:28" coordorigin="12183,15458" coordsize="13,28">
              <v:shape style="position:absolute;left:12183;top:15458;width:13;height:28" coordorigin="12183,15458" coordsize="13,28" path="m12186,15458l12185,15460,12185,15461,12183,15461,12183,15476,12185,15476,12185,15477,12186,15479,12186,15481,12188,15481,12188,15482,12190,15482,12191,15484,12194,15484,12194,15485,12196,15479,12193,15479,12193,15477,12191,15477,12188,15474,12188,15471,12186,15471,12186,15458xe" filled="true" fillcolor="#989898" stroked="false">
                <v:path arrowok="t"/>
                <v:fill type="solid"/>
              </v:shape>
            </v:group>
            <v:group style="position:absolute;left:12209;top:15474;width:8;height:10" coordorigin="12209,15474" coordsize="8,10">
              <v:shape style="position:absolute;left:12209;top:15474;width:8;height:10" coordorigin="12209,15474" coordsize="8,10" path="m12217,15474l12215,15476,12214,15476,12214,15477,12212,15477,12212,15479,12209,15479,12210,15484,12214,15484,12214,15482,12215,15482,12217,15481,12217,15474xe" filled="true" fillcolor="#989898" stroked="false">
                <v:path arrowok="t"/>
                <v:fill type="solid"/>
              </v:shape>
            </v:group>
            <v:group style="position:absolute;left:12186;top:15452;width:36;height:29" coordorigin="12186,15452" coordsize="36,29">
              <v:shape style="position:absolute;left:12186;top:15452;width:36;height:29" coordorigin="12186,15452" coordsize="36,29" path="m12221,15463l12217,15463,12217,15481,12218,15479,12218,15477,12220,15477,12220,15476,12221,15474,12221,15463xe" filled="true" fillcolor="#989898" stroked="false">
                <v:path arrowok="t"/>
                <v:fill type="solid"/>
              </v:shape>
              <v:shape style="position:absolute;left:12186;top:15452;width:36;height:29" coordorigin="12186,15452" coordsize="36,29" path="m12196,15457l12186,15457,12186,15466,12188,15465,12188,15461,12190,15461,12190,15460,12191,15460,12193,15458,12194,15458,12196,15457xe" filled="true" fillcolor="#989898" stroked="false">
                <v:path arrowok="t"/>
                <v:fill type="solid"/>
              </v:shape>
              <v:shape style="position:absolute;left:12186;top:15452;width:36;height:29" coordorigin="12186,15452" coordsize="36,29" path="m12218,15457l12209,15457,12210,15458,12212,15458,12215,15461,12215,15463,12220,15463,12220,15460,12218,15460,12218,15457xe" filled="true" fillcolor="#989898" stroked="false">
                <v:path arrowok="t"/>
                <v:fill type="solid"/>
              </v:shape>
              <v:shape style="position:absolute;left:12186;top:15452;width:36;height:29" coordorigin="12186,15452" coordsize="36,29" path="m12214,15453l12191,15453,12190,15455,12188,15455,12188,15457,12217,15457,12215,15455,12214,15453xe" filled="true" fillcolor="#989898" stroked="false">
                <v:path arrowok="t"/>
                <v:fill type="solid"/>
              </v:shape>
              <v:shape style="position:absolute;left:12186;top:15452;width:36;height:29" coordorigin="12186,15452" coordsize="36,29" path="m12210,15452l12194,15452,12193,15453,12210,15453,12210,15452xe" filled="true" fillcolor="#989898" stroked="false">
                <v:path arrowok="t"/>
                <v:fill type="solid"/>
              </v:shape>
            </v:group>
            <v:group style="position:absolute;left:9488;top:12484;width:20;height:29" coordorigin="9488,12484" coordsize="20,29">
              <v:shape style="position:absolute;left:9488;top:12484;width:20;height:29" coordorigin="9488,12484" coordsize="20,29" path="m9508,12497l9503,12497,9503,12508,9492,12508,9492,12510,9493,12512,9493,12513,9508,12513,9508,12497xe" filled="true" fillcolor="#989898" stroked="false">
                <v:path arrowok="t"/>
                <v:fill type="solid"/>
              </v:shape>
              <v:shape style="position:absolute;left:9488;top:12484;width:20;height:29" coordorigin="9488,12484" coordsize="20,29" path="m9492,12484l9490,12486,9490,12489,9488,12489,9488,12504,9490,12505,9490,12508,9496,12508,9496,12507,9495,12507,9495,12504,9493,12504,9493,12499,9492,12497,9492,12484xe" filled="true" fillcolor="#989898" stroked="false">
                <v:path arrowok="t"/>
                <v:fill type="solid"/>
              </v:shape>
            </v:group>
            <v:group style="position:absolute;left:9514;top:12502;width:8;height:10" coordorigin="9514,12502" coordsize="8,10">
              <v:shape style="position:absolute;left:9514;top:12502;width:8;height:10" coordorigin="9514,12502" coordsize="8,10" path="m9522,12502l9520,12504,9520,12505,9519,12505,9517,12507,9514,12507,9516,12512,9519,12512,9519,12510,9520,12510,9522,12508,9522,12502xe" filled="true" fillcolor="#989898" stroked="false">
                <v:path arrowok="t"/>
                <v:fill type="solid"/>
              </v:shape>
            </v:group>
            <v:group style="position:absolute;left:9492;top:12478;width:36;height:31" coordorigin="9492,12478" coordsize="36,31">
              <v:shape style="position:absolute;left:9492;top:12478;width:36;height:31" coordorigin="9492,12478" coordsize="36,31" path="m9525,12486l9519,12486,9519,12488,9520,12488,9520,12489,9522,12491,9522,12508,9523,12508,9523,12507,9525,12505,9525,12504,9527,12502,9527,12491,9525,12489,9525,12486xe" filled="true" fillcolor="#989898" stroked="false">
                <v:path arrowok="t"/>
                <v:fill type="solid"/>
              </v:shape>
              <v:shape style="position:absolute;left:9492;top:12478;width:36;height:31" coordorigin="9492,12478" coordsize="36,31" path="m9520,12481l9495,12481,9492,12484,9492,12494,9493,12494,9493,12489,9495,12489,9495,12488,9496,12488,9496,12486,9498,12484,9501,12484,9501,12483,9520,12483,9520,12481xe" filled="true" fillcolor="#989898" stroked="false">
                <v:path arrowok="t"/>
                <v:fill type="solid"/>
              </v:shape>
              <v:shape style="position:absolute;left:9492;top:12478;width:36;height:31" coordorigin="9492,12478" coordsize="36,31" path="m9523,12484l9516,12484,9517,12486,9523,12486,9523,12484xe" filled="true" fillcolor="#989898" stroked="false">
                <v:path arrowok="t"/>
                <v:fill type="solid"/>
              </v:shape>
              <v:shape style="position:absolute;left:9492;top:12478;width:36;height:31" coordorigin="9492,12478" coordsize="36,31" path="m9522,12483l9512,12483,9514,12484,9522,12484,9522,12483xe" filled="true" fillcolor="#989898" stroked="false">
                <v:path arrowok="t"/>
                <v:fill type="solid"/>
              </v:shape>
              <v:shape style="position:absolute;left:9492;top:12478;width:36;height:31" coordorigin="9492,12478" coordsize="36,31" path="m9517,12480l9496,12480,9496,12481,9519,12481,9517,12480xe" filled="true" fillcolor="#989898" stroked="false">
                <v:path arrowok="t"/>
                <v:fill type="solid"/>
              </v:shape>
              <v:shape style="position:absolute;left:9492;top:12478;width:36;height:31" coordorigin="9492,12478" coordsize="36,31" path="m9514,12478l9500,12478,9500,12480,9516,12480,9514,12478xe" filled="true" fillcolor="#989898" stroked="false">
                <v:path arrowok="t"/>
                <v:fill type="solid"/>
              </v:shape>
            </v:group>
            <v:group style="position:absolute;left:9488;top:12531;width:18;height:23" coordorigin="9488,12531" coordsize="18,23">
              <v:shape style="position:absolute;left:9488;top:12531;width:18;height:23" coordorigin="9488,12531" coordsize="18,23" path="m9504,12531l9504,12537,9503,12537,9503,12539,9501,12539,9500,12540,9498,12540,9498,12542,9496,12542,9488,12547,9488,12553,9498,12547,9500,12547,9501,12545,9503,12545,9503,12543,9504,12543,9504,12542,9506,12540,9504,12531xe" filled="true" fillcolor="#989898" stroked="false">
                <v:path arrowok="t"/>
                <v:fill type="solid"/>
              </v:shape>
            </v:group>
            <v:group style="position:absolute;left:9509;top:12537;width:15;height:13" coordorigin="9509,12537" coordsize="15,13">
              <v:shape style="position:absolute;left:9509;top:12537;width:15;height:13" coordorigin="9509,12537" coordsize="15,13" path="m9522,12548l9511,12548,9511,12550,9520,12550,9522,12548xe" filled="true" fillcolor="#989898" stroked="false">
                <v:path arrowok="t"/>
                <v:fill type="solid"/>
              </v:shape>
              <v:shape style="position:absolute;left:9509;top:12537;width:15;height:13" coordorigin="9509,12537" coordsize="15,13" path="m9509,12540l9509,12548,9523,12548,9523,12545,9512,12545,9512,12543,9511,12543,9511,12542,9509,12540xe" filled="true" fillcolor="#989898" stroked="false">
                <v:path arrowok="t"/>
                <v:fill type="solid"/>
              </v:shape>
              <v:shape style="position:absolute;left:9509;top:12537;width:15;height:13" coordorigin="9509,12537" coordsize="15,13" path="m9522,12537l9522,12542,9519,12545,9523,12545,9522,12537xe" filled="true" fillcolor="#989898" stroked="false">
                <v:path arrowok="t"/>
                <v:fill type="solid"/>
              </v:shape>
            </v:group>
            <v:group style="position:absolute;left:9488;top:12521;width:39;height:28" coordorigin="9488,12521" coordsize="39,28">
              <v:shape style="position:absolute;left:9488;top:12521;width:39;height:28" coordorigin="9488,12521" coordsize="39,28" path="m9527,12521l9488,12521,9488,12526,9522,12526,9522,12537,9523,12548,9523,12547,9525,12545,9525,12542,9527,12540,9527,12521xe" filled="true" fillcolor="#989898" stroked="false">
                <v:path arrowok="t"/>
                <v:fill type="solid"/>
              </v:shape>
              <v:shape style="position:absolute;left:9488;top:12521;width:39;height:28" coordorigin="9488,12521" coordsize="39,28" path="m9509,12526l9504,12526,9504,12531,9506,12540,9506,12543,9508,12545,9508,12547,9509,12547,9509,12526xe" filled="true" fillcolor="#989898" stroked="false">
                <v:path arrowok="t"/>
                <v:fill type="solid"/>
              </v:shape>
            </v:group>
            <v:group style="position:absolute;left:9488;top:12553;width:39;height:26" coordorigin="9488,12553" coordsize="39,26">
              <v:shape style="position:absolute;left:9488;top:12553;width:39;height:26" coordorigin="9488,12553" coordsize="39,26" path="m9488,12553l9488,12558,9500,12563,9500,12579,9504,12564,9518,12564,9488,12553xe" filled="true" fillcolor="#989898" stroked="false">
                <v:path arrowok="t"/>
                <v:fill type="solid"/>
              </v:shape>
              <v:shape style="position:absolute;left:9488;top:12553;width:39;height:26" coordorigin="9488,12553" coordsize="39,26" path="m9518,12564l9504,12564,9516,12567,9516,12569,9520,12569,9522,12571,9527,12572,9527,12567,9518,12564xe" filled="true" fillcolor="#989898" stroked="false">
                <v:path arrowok="t"/>
                <v:fill type="solid"/>
              </v:shape>
            </v:group>
            <v:group style="position:absolute;left:9488;top:12564;width:39;height:24" coordorigin="9488,12564" coordsize="39,24">
              <v:shape style="position:absolute;left:9488;top:12564;width:39;height:24" coordorigin="9488,12564" coordsize="39,24" path="m9504,12564l9500,12579,9488,12582,9488,12588,9515,12577,9504,12577,9504,12564xe" filled="true" fillcolor="#989898" stroked="false">
                <v:path arrowok="t"/>
                <v:fill type="solid"/>
              </v:shape>
              <v:shape style="position:absolute;left:9488;top:12564;width:39;height:24" coordorigin="9488,12564" coordsize="39,24" path="m9522,12571l9519,12571,9517,12572,9514,12572,9504,12577,9515,12577,9527,12572,9522,12571xe" filled="true" fillcolor="#989898" stroked="false">
                <v:path arrowok="t"/>
                <v:fill type="solid"/>
              </v:shape>
            </v:group>
            <v:group style="position:absolute;left:9488;top:12602;width:39;height:21" coordorigin="9488,12602" coordsize="39,21">
              <v:shape style="position:absolute;left:9488;top:12602;width:39;height:21" coordorigin="9488,12602" coordsize="39,21" path="m9488,12602l9488,12609,9527,12623,9527,12618,9498,12607,9496,12607,9495,12606,9493,12606,9488,12602xe" filled="true" fillcolor="#989898" stroked="false">
                <v:path arrowok="t"/>
                <v:fill type="solid"/>
              </v:shape>
            </v:group>
            <v:group style="position:absolute;left:9488;top:12588;width:39;height:18" coordorigin="9488,12588" coordsize="39,18">
              <v:shape style="position:absolute;left:9488;top:12588;width:39;height:18" coordorigin="9488,12588" coordsize="39,18" path="m9527,12588l9488,12602,9493,12606,9495,12606,9496,12604,9498,12604,9527,12594,9527,12588xe" filled="true" fillcolor="#989898" stroked="false">
                <v:path arrowok="t"/>
                <v:fill type="solid"/>
              </v:shape>
            </v:group>
            <v:group style="position:absolute;left:9488;top:12628;width:39;height:28" coordorigin="9488,12628" coordsize="39,28">
              <v:shape style="position:absolute;left:9488;top:12628;width:39;height:28" coordorigin="9488,12628" coordsize="39,28" path="m9527,12628l9488,12628,9488,12655,9493,12655,9493,12633,9527,12633,9527,12628xe" filled="true" fillcolor="#989898" stroked="false">
                <v:path arrowok="t"/>
                <v:fill type="solid"/>
              </v:shape>
              <v:shape style="position:absolute;left:9488;top:12628;width:39;height:28" coordorigin="9488,12628" coordsize="39,28" path="m9527,12633l9522,12633,9522,12655,9527,12655,9527,12633xe" filled="true" fillcolor="#989898" stroked="false">
                <v:path arrowok="t"/>
                <v:fill type="solid"/>
              </v:shape>
              <v:shape style="position:absolute;left:9488;top:12628;width:39;height:28" coordorigin="9488,12628" coordsize="39,28" path="m9511,12633l9506,12633,9506,12653,9511,12653,9511,12633xe" filled="true" fillcolor="#989898" stroked="false">
                <v:path arrowok="t"/>
                <v:fill type="solid"/>
              </v:shape>
            </v:group>
            <v:group style="position:absolute;left:9488;top:12661;width:39;height:24" coordorigin="9488,12661" coordsize="39,24">
              <v:shape style="position:absolute;left:9488;top:12661;width:39;height:24" coordorigin="9488,12661" coordsize="39,24" path="m9527,12661l9488,12661,9488,12685,9493,12685,9493,12668,9527,12668,9527,12661xe" filled="true" fillcolor="#989898" stroked="false">
                <v:path arrowok="t"/>
                <v:fill type="solid"/>
              </v:shape>
            </v:group>
            <v:group style="position:absolute;left:8225;top:9361;width:37;height:15" coordorigin="8225,9361" coordsize="37,15">
              <v:shape style="position:absolute;left:8225;top:9361;width:37;height:15" coordorigin="8225,9361" coordsize="37,15" path="m8225,9361l8228,9366,8231,9366,8233,9367,8236,9367,8260,9375,8261,9371,8225,9361xe" filled="true" fillcolor="#989898" stroked="false">
                <v:path arrowok="t"/>
                <v:fill type="solid"/>
              </v:shape>
            </v:group>
            <v:group style="position:absolute;left:8221;top:9361;width:31;height:34" coordorigin="8221,9361" coordsize="31,34">
              <v:shape style="position:absolute;left:8221;top:9361;width:31;height:34" coordorigin="8221,9361" coordsize="31,34" path="m8225,9361l8221,9366,8242,9387,8244,9387,8244,9388,8245,9388,8247,9390,8249,9395,8252,9390,8233,9371,8233,9369,8231,9369,8229,9367,8228,9366,8225,9361xe" filled="true" fillcolor="#989898" stroked="false">
                <v:path arrowok="t"/>
                <v:fill type="solid"/>
              </v:shape>
            </v:group>
            <v:group style="position:absolute;left:8214;top:9382;width:36;height:13" coordorigin="8214,9382" coordsize="36,13">
              <v:shape style="position:absolute;left:8214;top:9382;width:36;height:13" coordorigin="8214,9382" coordsize="36,13" path="m8247,9390l8229,9390,8249,9395,8247,9390xe" filled="true" fillcolor="#989898" stroked="false">
                <v:path arrowok="t"/>
                <v:fill type="solid"/>
              </v:shape>
              <v:shape style="position:absolute;left:8214;top:9382;width:36;height:13" coordorigin="8214,9382" coordsize="36,13" path="m8244,9388l8226,9388,8228,9390,8245,9390,8244,9388xe" filled="true" fillcolor="#989898" stroked="false">
                <v:path arrowok="t"/>
                <v:fill type="solid"/>
              </v:shape>
              <v:shape style="position:absolute;left:8214;top:9382;width:36;height:13" coordorigin="8214,9382" coordsize="36,13" path="m8214,9382l8217,9385,8217,9387,8221,9387,8221,9388,8242,9388,8214,9382xe" filled="true" fillcolor="#989898" stroked="false">
                <v:path arrowok="t"/>
                <v:fill type="solid"/>
              </v:shape>
            </v:group>
            <v:group style="position:absolute;left:8210;top:9382;width:31;height:31" coordorigin="8210,9382" coordsize="31,31">
              <v:shape style="position:absolute;left:8210;top:9382;width:31;height:31" coordorigin="8210,9382" coordsize="31,31" path="m8214,9382l8210,9385,8239,9412,8241,9409,8223,9391,8221,9391,8221,9390,8220,9390,8220,9388,8218,9388,8218,9387,8217,9387,8217,9385,8214,9382xe" filled="true" fillcolor="#989898" stroked="false">
                <v:path arrowok="t"/>
                <v:fill type="solid"/>
              </v:shape>
            </v:group>
            <v:group style="position:absolute;left:8202;top:9395;width:32;height:32" coordorigin="8202,9395" coordsize="32,32">
              <v:shape style="position:absolute;left:8202;top:9395;width:32;height:32" coordorigin="8202,9395" coordsize="32,32" path="m8206,9395l8202,9398,8231,9426,8234,9423,8206,9395xe" filled="true" fillcolor="#989898" stroked="false">
                <v:path arrowok="t"/>
                <v:fill type="solid"/>
              </v:shape>
            </v:group>
            <v:group style="position:absolute;left:8186;top:9425;width:29;height:36" coordorigin="8186,9425" coordsize="29,36">
              <v:shape style="position:absolute;left:8186;top:9425;width:29;height:36" coordorigin="8186,9425" coordsize="29,36" path="m8188,9425l8186,9428,8209,9453,8212,9460,8215,9455,8196,9434,8196,9433,8194,9431,8193,9429,8188,9425xe" filled="true" fillcolor="#989898" stroked="false">
                <v:path arrowok="t"/>
                <v:fill type="solid"/>
              </v:shape>
            </v:group>
            <v:group style="position:absolute;left:8178;top:9437;width:34;height:23" coordorigin="8178,9437" coordsize="34,23">
              <v:shape style="position:absolute;left:8178;top:9437;width:34;height:23" coordorigin="8178,9437" coordsize="34,23" path="m8182,9437l8178,9442,8212,9460,8209,9453,8182,9437xe" filled="true" fillcolor="#989898" stroked="false">
                <v:path arrowok="t"/>
                <v:fill type="solid"/>
              </v:shape>
            </v:group>
            <v:group style="position:absolute;left:8194;top:9410;width:36;height:26" coordorigin="8194,9410" coordsize="36,26">
              <v:shape style="position:absolute;left:8194;top:9410;width:36;height:26" coordorigin="8194,9410" coordsize="36,26" path="m8196,9410l8194,9415,8221,9429,8226,9436,8229,9429,8196,9410xe" filled="true" fillcolor="#989898" stroked="false">
                <v:path arrowok="t"/>
                <v:fill type="solid"/>
              </v:shape>
            </v:group>
            <v:group style="position:absolute;left:8188;top:9425;width:39;height:12" coordorigin="8188,9425" coordsize="39,12">
              <v:shape style="position:absolute;left:8188;top:9425;width:39;height:12" coordorigin="8188,9425" coordsize="39,12" path="m8188,9425l8193,9429,8198,9429,8226,9436,8221,9429,8188,9425xe" filled="true" fillcolor="#989898" stroked="false">
                <v:path arrowok="t"/>
                <v:fill type="solid"/>
              </v:shape>
            </v:group>
            <v:group style="position:absolute;left:21981;top:22317;width:20;height:21" coordorigin="21981,22317" coordsize="20,21">
              <v:shape style="position:absolute;left:21981;top:22317;width:20;height:21" coordorigin="21981,22317" coordsize="20,21" path="m21981,22317l21986,22338,21995,22338,21997,22336,21998,22336,21998,22335,22000,22335,22000,22333,21987,22333,21986,22331,21984,22330,21984,22327,21981,22317xe" filled="true" fillcolor="#989898" stroked="false">
                <v:path arrowok="t"/>
                <v:fill type="solid"/>
              </v:shape>
              <v:shape style="position:absolute;left:21981;top:22317;width:20;height:21" coordorigin="21981,22317" coordsize="20,21" path="m21997,22322l21997,22331,21995,22331,21994,22333,22000,22333,21997,22322xe" filled="true" fillcolor="#989898" stroked="false">
                <v:path arrowok="t"/>
                <v:fill type="solid"/>
              </v:shape>
            </v:group>
            <v:group style="position:absolute;left:21960;top:22308;width:42;height:31" coordorigin="21960,22308" coordsize="42,31">
              <v:shape style="position:absolute;left:21960;top:22308;width:42;height:31" coordorigin="21960,22308" coordsize="42,31" path="m21981,22319l21976,22319,21979,22328,21979,22330,21981,22331,21981,22333,21982,22335,21982,22336,21984,22336,21986,22338,21981,22319xe" filled="true" fillcolor="#989898" stroked="false">
                <v:path arrowok="t"/>
                <v:fill type="solid"/>
              </v:shape>
              <v:shape style="position:absolute;left:21960;top:22308;width:42;height:31" coordorigin="21960,22308" coordsize="42,31" path="m21998,22314l21994,22314,21997,22322,22000,22333,22002,22331,22002,22324,22000,22322,22000,22320,21998,22314xe" filled="true" fillcolor="#989898" stroked="false">
                <v:path arrowok="t"/>
                <v:fill type="solid"/>
              </v:shape>
              <v:shape style="position:absolute;left:21960;top:22308;width:42;height:31" coordorigin="21960,22308" coordsize="42,31" path="m21995,22308l21960,22319,21962,22324,21976,22319,21981,22319,21981,22317,21994,22314,21998,22314,21995,22308xe" filled="true" fillcolor="#989898" stroked="false">
                <v:path arrowok="t"/>
                <v:fill type="solid"/>
              </v:shape>
            </v:group>
            <v:group style="position:absolute;left:21970;top:22346;width:42;height:7" coordorigin="21970,22346" coordsize="42,7">
              <v:shape style="position:absolute;left:21970;top:22346;width:42;height:7" coordorigin="21970,22346" coordsize="42,7" path="m22010,22346l21970,22349,21971,22352,22011,22351,22010,22346xe" filled="true" fillcolor="#989898" stroked="false">
                <v:path arrowok="t"/>
                <v:fill type="solid"/>
              </v:shape>
            </v:group>
            <v:group style="position:absolute;left:21978;top:22351;width:36;height:23" coordorigin="21978,22351" coordsize="36,23">
              <v:shape style="position:absolute;left:21978;top:22351;width:36;height:23" coordorigin="21978,22351" coordsize="36,23" path="m22011,22351l21978,22373,21986,22373,21986,22371,21987,22371,21989,22370,21990,22370,21990,22368,22013,22355,22011,22351xe" filled="true" fillcolor="#989898" stroked="false">
                <v:path arrowok="t"/>
                <v:fill type="solid"/>
              </v:shape>
            </v:group>
            <v:group style="position:absolute;left:21978;top:22371;width:42;height:7" coordorigin="21978,22371" coordsize="42,7">
              <v:shape style="position:absolute;left:21978;top:22371;width:42;height:7" coordorigin="21978,22371" coordsize="42,7" path="m22018,22371l21990,22373,21978,22373,21979,22378,22010,22376,22011,22376,22011,22374,22019,22374,22018,22371xe" filled="true" fillcolor="#989898" stroked="false">
                <v:path arrowok="t"/>
                <v:fill type="solid"/>
              </v:shape>
              <v:shape style="position:absolute;left:21978;top:22371;width:42;height:7" coordorigin="21978,22371" coordsize="42,7" path="m22019,22374l22014,22374,22019,22376,22019,22374xe" filled="true" fillcolor="#989898" stroked="false">
                <v:path arrowok="t"/>
                <v:fill type="solid"/>
              </v:shape>
            </v:group>
            <v:group style="position:absolute;left:21986;top:22375;width:34;height:21" coordorigin="21986,22375" coordsize="34,21">
              <v:shape style="position:absolute;left:21986;top:22375;width:34;height:21" coordorigin="21986,22375" coordsize="34,21" path="m22014,22375l22013,22376,22011,22376,22010,22378,21986,22394,21992,22395,21994,22394,21995,22394,21995,22392,21997,22392,21998,22390,22000,22390,22002,22389,22003,22387,22019,22376,22014,22375xe" filled="true" fillcolor="#989898" stroked="false">
                <v:path arrowok="t"/>
                <v:fill type="solid"/>
              </v:shape>
            </v:group>
            <v:group style="position:absolute;left:21986;top:22392;width:40;height:7" coordorigin="21986,22392" coordsize="40,7">
              <v:shape style="position:absolute;left:21986;top:22392;width:40;height:7" coordorigin="21986,22392" coordsize="40,7" path="m21986,22394l21987,22398,22026,22397,22025,22395,21992,22395,21986,22394xe" filled="true" fillcolor="#989898" stroked="false">
                <v:path arrowok="t"/>
                <v:fill type="solid"/>
              </v:shape>
              <v:shape style="position:absolute;left:21986;top:22392;width:40;height:7" coordorigin="21986,22392" coordsize="40,7" path="m22024,22392l22000,22394,21995,22394,21994,22395,22025,22395,22024,22392xe" filled="true" fillcolor="#989898" stroked="false">
                <v:path arrowok="t"/>
                <v:fill type="solid"/>
              </v:shape>
            </v:group>
            <v:group style="position:absolute;left:16445;top:16688;width:20;height:29" coordorigin="16445,16688" coordsize="20,29">
              <v:shape style="position:absolute;left:16445;top:16688;width:20;height:29" coordorigin="16445,16688" coordsize="20,29" path="m16464,16701l16459,16701,16459,16712,16448,16712,16448,16714,16449,16716,16449,16717,16464,16717,16464,16701xe" filled="true" fillcolor="#989898" stroked="false">
                <v:path arrowok="t"/>
                <v:fill type="solid"/>
              </v:shape>
              <v:shape style="position:absolute;left:16445;top:16688;width:20;height:29" coordorigin="16445,16688" coordsize="20,29" path="m16448,16688l16446,16690,16446,16693,16445,16693,16445,16708,16446,16709,16446,16712,16453,16712,16453,16711,16451,16711,16451,16708,16449,16708,16449,16703,16448,16701,16448,16688xe" filled="true" fillcolor="#989898" stroked="false">
                <v:path arrowok="t"/>
                <v:fill type="solid"/>
              </v:shape>
            </v:group>
            <v:group style="position:absolute;left:16470;top:16706;width:8;height:10" coordorigin="16470,16706" coordsize="8,10">
              <v:shape style="position:absolute;left:16470;top:16706;width:8;height:10" coordorigin="16470,16706" coordsize="8,10" path="m16478,16706l16476,16708,16476,16709,16475,16709,16473,16711,16470,16711,16472,16716,16475,16716,16475,16714,16476,16714,16478,16712,16478,16706xe" filled="true" fillcolor="#989898" stroked="false">
                <v:path arrowok="t"/>
                <v:fill type="solid"/>
              </v:shape>
            </v:group>
            <v:group style="position:absolute;left:16448;top:16682;width:36;height:31" coordorigin="16448,16682" coordsize="36,31">
              <v:shape style="position:absolute;left:16448;top:16682;width:36;height:31" coordorigin="16448,16682" coordsize="36,31" path="m16481,16690l16475,16690,16475,16692,16476,16692,16476,16693,16478,16695,16478,16712,16480,16712,16480,16711,16481,16709,16481,16708,16483,16706,16483,16695,16481,16693,16481,16690xe" filled="true" fillcolor="#989898" stroked="false">
                <v:path arrowok="t"/>
                <v:fill type="solid"/>
              </v:shape>
              <v:shape style="position:absolute;left:16448;top:16682;width:36;height:31" coordorigin="16448,16682" coordsize="36,31" path="m16476,16685l16451,16685,16449,16687,16448,16688,16448,16698,16449,16698,16449,16693,16451,16693,16451,16692,16453,16692,16453,16690,16454,16688,16457,16688,16457,16687,16476,16687,16476,16685xe" filled="true" fillcolor="#989898" stroked="false">
                <v:path arrowok="t"/>
                <v:fill type="solid"/>
              </v:shape>
              <v:shape style="position:absolute;left:16448;top:16682;width:36;height:31" coordorigin="16448,16682" coordsize="36,31" path="m16480,16688l16472,16688,16473,16690,16480,16690,16480,16688xe" filled="true" fillcolor="#989898" stroked="false">
                <v:path arrowok="t"/>
                <v:fill type="solid"/>
              </v:shape>
              <v:shape style="position:absolute;left:16448;top:16682;width:36;height:31" coordorigin="16448,16682" coordsize="36,31" path="m16478,16687l16468,16687,16470,16688,16478,16688,16478,16687xe" filled="true" fillcolor="#989898" stroked="false">
                <v:path arrowok="t"/>
                <v:fill type="solid"/>
              </v:shape>
              <v:shape style="position:absolute;left:16448;top:16682;width:36;height:31" coordorigin="16448,16682" coordsize="36,31" path="m16473,16684l16453,16684,16453,16685,16475,16685,16473,16684xe" filled="true" fillcolor="#989898" stroked="false">
                <v:path arrowok="t"/>
                <v:fill type="solid"/>
              </v:shape>
              <v:shape style="position:absolute;left:16448;top:16682;width:36;height:31" coordorigin="16448,16682" coordsize="36,31" path="m16470,16682l16456,16682,16456,16684,16472,16684,16470,16682xe" filled="true" fillcolor="#989898" stroked="false">
                <v:path arrowok="t"/>
                <v:fill type="solid"/>
              </v:shape>
            </v:group>
            <v:group style="position:absolute;left:16468;top:16727;width:7;height:8" coordorigin="16468,16727" coordsize="7,8">
              <v:shape style="position:absolute;left:16468;top:16727;width:7;height:8" coordorigin="16468,16727" coordsize="7,8" path="m16475,16728l16470,16728,16470,16731,16472,16731,16472,16733,16473,16733,16473,16735,16475,16728xe" filled="true" fillcolor="#989898" stroked="false">
                <v:path arrowok="t"/>
                <v:fill type="solid"/>
              </v:shape>
              <v:shape style="position:absolute;left:16468;top:16727;width:7;height:8" coordorigin="16468,16727" coordsize="7,8" path="m16473,16727l16468,16727,16468,16728,16473,16728,16473,16727xe" filled="true" fillcolor="#989898" stroked="false">
                <v:path arrowok="t"/>
                <v:fill type="solid"/>
              </v:shape>
            </v:group>
            <v:group style="position:absolute;left:16445;top:16728;width:39;height:12" coordorigin="16445,16728" coordsize="39,12">
              <v:shape style="position:absolute;left:16445;top:16728;width:39;height:12" coordorigin="16445,16728" coordsize="39,12" path="m16475,16728l16473,16735,16445,16735,16445,16739,16483,16739,16483,16736,16481,16736,16478,16733,16476,16733,16476,16731,16475,16730,16475,16728xe" filled="true" fillcolor="#989898" stroked="false">
                <v:path arrowok="t"/>
                <v:fill type="solid"/>
              </v:shape>
            </v:group>
            <v:group style="position:absolute;left:16445;top:16754;width:5;height:5" coordorigin="16445,16754" coordsize="5,5">
              <v:shape style="position:absolute;left:16445;top:16754;width:5;height:5" coordorigin="16445,16754" coordsize="5,5" path="m16445,16756l16449,16756e" filled="false" stroked="true" strokeweight=".339018pt" strokecolor="#989898">
                <v:path arrowok="t"/>
              </v:shape>
            </v:group>
            <v:group style="position:absolute;left:16445;top:16765;width:34;height:21" coordorigin="16445,16765" coordsize="34,21">
              <v:shape style="position:absolute;left:16445;top:16765;width:34;height:21" coordorigin="16445,16765" coordsize="34,21" path="m16457,16770l16446,16770,16446,16771,16445,16773,16445,16782,16446,16784,16448,16786,16448,16776,16449,16775,16449,16773,16451,16773,16451,16771,16457,16771,16457,16770xe" filled="true" fillcolor="#989898" stroked="false">
                <v:path arrowok="t"/>
                <v:fill type="solid"/>
              </v:shape>
              <v:shape style="position:absolute;left:16445;top:16765;width:34;height:21" coordorigin="16445,16765" coordsize="34,21" path="m16478,16768l16448,16768,16448,16770,16468,16770,16468,16771,16475,16771,16475,16773,16476,16773,16478,16775,16478,16768xe" filled="true" fillcolor="#989898" stroked="false">
                <v:path arrowok="t"/>
                <v:fill type="solid"/>
              </v:shape>
              <v:shape style="position:absolute;left:16445;top:16765;width:34;height:21" coordorigin="16445,16765" coordsize="34,21" path="m16475,16767l16451,16767,16451,16768,16476,16768,16475,16767xe" filled="true" fillcolor="#989898" stroked="false">
                <v:path arrowok="t"/>
                <v:fill type="solid"/>
              </v:shape>
              <v:shape style="position:absolute;left:16445;top:16765;width:34;height:21" coordorigin="16445,16765" coordsize="34,21" path="m16468,16765l16459,16765,16457,16767,16468,16767,16468,16765xe" filled="true" fillcolor="#989898" stroked="false">
                <v:path arrowok="t"/>
                <v:fill type="solid"/>
              </v:shape>
            </v:group>
            <v:group style="position:absolute;left:16448;top:16770;width:36;height:21" coordorigin="16448,16770" coordsize="36,21">
              <v:shape style="position:absolute;left:16448;top:16770;width:36;height:21" coordorigin="16448,16770" coordsize="36,21" path="m16470,16789l16456,16789,16457,16790,16470,16790,16470,16789xe" filled="true" fillcolor="#989898" stroked="false">
                <v:path arrowok="t"/>
                <v:fill type="solid"/>
              </v:shape>
              <v:shape style="position:absolute;left:16448;top:16770;width:36;height:21" coordorigin="16448,16770" coordsize="36,21" path="m16476,16787l16451,16787,16451,16789,16475,16789,16476,16787xe" filled="true" fillcolor="#989898" stroked="false">
                <v:path arrowok="t"/>
                <v:fill type="solid"/>
              </v:shape>
              <v:shape style="position:absolute;left:16448;top:16770;width:36;height:21" coordorigin="16448,16770" coordsize="36,21" path="m16449,16781l16448,16781,16448,16787,16478,16787,16478,16786,16456,16786,16456,16784,16451,16784,16451,16782,16449,16782,16449,16781xe" filled="true" fillcolor="#989898" stroked="false">
                <v:path arrowok="t"/>
                <v:fill type="solid"/>
              </v:shape>
              <v:shape style="position:absolute;left:16448;top:16770;width:36;height:21" coordorigin="16448,16770" coordsize="36,21" path="m16480,16784l16470,16784,16470,16786,16480,16786,16480,16784xe" filled="true" fillcolor="#989898" stroked="false">
                <v:path arrowok="t"/>
                <v:fill type="solid"/>
              </v:shape>
              <v:shape style="position:absolute;left:16448;top:16770;width:36;height:21" coordorigin="16448,16770" coordsize="36,21" path="m16480,16770l16478,16770,16478,16781,16476,16782,16475,16782,16475,16784,16481,16784,16481,16781,16483,16779,16483,16776,16481,16775,16481,16771,16480,16771,16480,16770xe" filled="true" fillcolor="#989898" stroked="false">
                <v:path arrowok="t"/>
                <v:fill type="solid"/>
              </v:shape>
              <v:shape style="position:absolute;left:17399;top:21782;width:38;height:177" type="#_x0000_t75" stroked="false">
                <v:imagedata r:id="rId240" o:title=""/>
              </v:shape>
            </v:group>
            <v:group style="position:absolute;left:22035;top:13702;width:12;height:28" coordorigin="22035,13702" coordsize="12,28">
              <v:shape style="position:absolute;left:22035;top:13702;width:12;height:28" coordorigin="22035,13702" coordsize="12,28" path="m22046,13724l22038,13724,22038,13726,22040,13726,22040,13727,22041,13727,22043,13729,22045,13729,22046,13724xe" filled="true" fillcolor="#989898" stroked="false">
                <v:path arrowok="t"/>
                <v:fill type="solid"/>
              </v:shape>
              <v:shape style="position:absolute;left:22035;top:13702;width:12;height:28" coordorigin="22035,13702" coordsize="12,28" path="m22040,13702l22038,13704,22038,13705,22037,13705,22037,13707,22035,13708,22035,13721,22037,13721,22037,13724,22045,13724,22045,13723,22043,13723,22041,13721,22040,13720,22040,13716,22038,13716,22038,13713,22040,13702xe" filled="true" fillcolor="#989898" stroked="false">
                <v:path arrowok="t"/>
                <v:fill type="solid"/>
              </v:shape>
            </v:group>
            <v:group style="position:absolute;left:22060;top:13718;width:8;height:13" coordorigin="22060,13718" coordsize="8,13">
              <v:shape style="position:absolute;left:22060;top:13718;width:8;height:13" coordorigin="22060,13718" coordsize="8,13" path="m22068,13721l22067,13721,22067,13723,22065,13724,22064,13724,22064,13726,22060,13726,22060,13731,22065,13731,22065,13729,22067,13729,22068,13721xe" filled="true" fillcolor="#989898" stroked="false">
                <v:path arrowok="t"/>
                <v:fill type="solid"/>
              </v:shape>
              <v:shape style="position:absolute;left:22060;top:13718;width:8;height:13" coordorigin="22060,13718" coordsize="8,13" path="m22068,13718l22068,13721,22068,13721,22068,13718xe" filled="true" fillcolor="#989898" stroked="false">
                <v:path arrowok="t"/>
                <v:fill type="solid"/>
              </v:shape>
            </v:group>
            <v:group style="position:absolute;left:22038;top:13697;width:35;height:32" coordorigin="22038,13697" coordsize="35,32">
              <v:shape style="position:absolute;left:22038;top:13697;width:35;height:32" coordorigin="22038,13697" coordsize="35,32" path="m22072,13705l22064,13705,22065,13707,22067,13707,22067,13708,22068,13710,22068,13718,22067,13729,22068,13727,22070,13726,22070,13724,22072,13724,22072,13723,22073,13721,22073,13710,22072,13708,22072,13705xe" filled="true" fillcolor="#989898" stroked="false">
                <v:path arrowok="t"/>
                <v:fill type="solid"/>
              </v:shape>
              <v:shape style="position:absolute;left:22038;top:13697;width:35;height:32" coordorigin="22038,13697" coordsize="35,32" path="m22065,13700l22041,13700,22040,13702,22038,13713,22040,13712,22040,13708,22041,13707,22045,13704,22049,13704,22049,13702,22067,13702,22065,13700xe" filled="true" fillcolor="#989898" stroked="false">
                <v:path arrowok="t"/>
                <v:fill type="solid"/>
              </v:shape>
              <v:shape style="position:absolute;left:22038;top:13697;width:35;height:32" coordorigin="22038,13697" coordsize="35,32" path="m22070,13704l22060,13704,22062,13705,22070,13705,22070,13704xe" filled="true" fillcolor="#989898" stroked="false">
                <v:path arrowok="t"/>
                <v:fill type="solid"/>
              </v:shape>
              <v:shape style="position:absolute;left:22038;top:13697;width:35;height:32" coordorigin="22038,13697" coordsize="35,32" path="m22068,13702l22054,13702,22056,13704,22068,13704,22068,13702xe" filled="true" fillcolor="#989898" stroked="false">
                <v:path arrowok="t"/>
                <v:fill type="solid"/>
              </v:shape>
              <v:shape style="position:absolute;left:22038;top:13697;width:35;height:32" coordorigin="22038,13697" coordsize="35,32" path="m22064,13699l22043,13699,22043,13700,22064,13700,22064,13699xe" filled="true" fillcolor="#989898" stroked="false">
                <v:path arrowok="t"/>
                <v:fill type="solid"/>
              </v:shape>
              <v:shape style="position:absolute;left:22038;top:13697;width:35;height:32" coordorigin="22038,13697" coordsize="35,32" path="m22057,13697l22048,13697,22048,13699,22059,13699,22057,13697xe" filled="true" fillcolor="#989898" stroked="false">
                <v:path arrowok="t"/>
                <v:fill type="solid"/>
              </v:shape>
            </v:group>
            <v:group style="position:absolute;left:22032;top:13735;width:39;height:7" coordorigin="22032,13735" coordsize="39,7">
              <v:shape style="position:absolute;left:22032;top:13735;width:39;height:7" coordorigin="22032,13735" coordsize="39,7" path="m22070,13735l22032,13739,22037,13742,22045,13742,22070,13740,22070,13735xe" filled="true" fillcolor="#989898" stroked="false">
                <v:path arrowok="t"/>
                <v:fill type="solid"/>
              </v:shape>
            </v:group>
            <v:group style="position:absolute;left:22030;top:13739;width:37;height:23" coordorigin="22030,13739" coordsize="37,23">
              <v:shape style="position:absolute;left:22030;top:13739;width:37;height:23" coordorigin="22030,13739" coordsize="37,23" path="m22032,13739l22030,13745,22057,13756,22059,13756,22060,13758,22062,13758,22067,13761,22067,13756,22043,13745,22041,13745,22040,13743,22038,13743,22037,13742,22032,13739xe" filled="true" fillcolor="#989898" stroked="false">
                <v:path arrowok="t"/>
                <v:fill type="solid"/>
              </v:shape>
            </v:group>
            <v:group style="position:absolute;left:22029;top:13758;width:39;height:8" coordorigin="22029,13758" coordsize="39,8">
              <v:shape style="position:absolute;left:22029;top:13758;width:39;height:8" coordorigin="22029,13758" coordsize="39,8" path="m22062,13758l22057,13758,22029,13763,22033,13766,22041,13766,22043,13764,22046,13764,22067,13761,22062,13758xe" filled="true" fillcolor="#989898" stroked="false">
                <v:path arrowok="t"/>
                <v:fill type="solid"/>
              </v:shape>
            </v:group>
            <v:group style="position:absolute;left:22027;top:13763;width:37;height:21" coordorigin="22027,13763" coordsize="37,21">
              <v:shape style="position:absolute;left:22027;top:13763;width:37;height:21" coordorigin="22027,13763" coordsize="37,21" path="m22029,13763l22027,13767,22064,13783,22064,13777,22041,13769,22040,13767,22037,13767,22037,13766,22033,13766,22029,13763xe" filled="true" fillcolor="#989898" stroked="false">
                <v:path arrowok="t"/>
                <v:fill type="solid"/>
              </v:shape>
            </v:group>
            <v:group style="position:absolute;left:21079;top:12594;width:39;height:29" coordorigin="21079,12594" coordsize="39,29">
              <v:shape style="position:absolute;left:21079;top:12594;width:39;height:29" coordorigin="21079,12594" coordsize="39,29" path="m21117,12594l21112,12594,21112,12607,21079,12607,21079,12612,21112,12612,21112,12623,21117,12623,21117,12594xe" filled="true" fillcolor="#989898" stroked="false">
                <v:path arrowok="t"/>
                <v:fill type="solid"/>
              </v:shape>
            </v:group>
            <v:group style="position:absolute;left:21079;top:12626;width:39;height:26" coordorigin="21079,12626" coordsize="39,26">
              <v:shape style="position:absolute;left:21079;top:12626;width:39;height:26" coordorigin="21079,12626" coordsize="39,26" path="m21079,12626l21079,12631,21090,12636,21090,12652,21095,12637,21109,12637,21079,12626xe" filled="true" fillcolor="#989898" stroked="false">
                <v:path arrowok="t"/>
                <v:fill type="solid"/>
              </v:shape>
              <v:shape style="position:absolute;left:21079;top:12626;width:39;height:26" coordorigin="21079,12626" coordsize="39,26" path="m21109,12637l21095,12637,21106,12641,21106,12642,21111,12642,21112,12644,21117,12645,21117,12641,21109,12637xe" filled="true" fillcolor="#989898" stroked="false">
                <v:path arrowok="t"/>
                <v:fill type="solid"/>
              </v:shape>
            </v:group>
            <v:group style="position:absolute;left:21079;top:12637;width:39;height:24" coordorigin="21079,12637" coordsize="39,24">
              <v:shape style="position:absolute;left:21079;top:12637;width:39;height:24" coordorigin="21079,12637" coordsize="39,24" path="m21095,12637l21090,12652,21079,12655,21079,12661,21106,12650,21095,12650,21095,12637xe" filled="true" fillcolor="#989898" stroked="false">
                <v:path arrowok="t"/>
                <v:fill type="solid"/>
              </v:shape>
              <v:shape style="position:absolute;left:21079;top:12637;width:39;height:24" coordorigin="21079,12637" coordsize="39,24" path="m21112,12644l21109,12644,21108,12645,21104,12645,21095,12650,21106,12650,21117,12645,21112,12644xe" filled="true" fillcolor="#989898" stroked="false">
                <v:path arrowok="t"/>
                <v:fill type="solid"/>
              </v:shape>
            </v:group>
            <v:group style="position:absolute;left:21079;top:12676;width:18;height:23" coordorigin="21079,12676" coordsize="18,23">
              <v:shape style="position:absolute;left:21079;top:12676;width:18;height:23" coordorigin="21079,12676" coordsize="18,23" path="m21095,12676l21095,12682,21093,12682,21093,12684,21092,12684,21090,12685,21088,12685,21088,12687,21087,12687,21079,12692,21079,12698,21088,12692,21090,12692,21092,12690,21093,12690,21093,12688,21095,12688,21095,12687,21096,12685,21095,12676xe" filled="true" fillcolor="#989898" stroked="false">
                <v:path arrowok="t"/>
                <v:fill type="solid"/>
              </v:shape>
            </v:group>
            <v:group style="position:absolute;left:21100;top:12682;width:15;height:13" coordorigin="21100,12682" coordsize="15,13">
              <v:shape style="position:absolute;left:21100;top:12682;width:15;height:13" coordorigin="21100,12682" coordsize="15,13" path="m21112,12693l21101,12693,21101,12695,21111,12695,21112,12693xe" filled="true" fillcolor="#989898" stroked="false">
                <v:path arrowok="t"/>
                <v:fill type="solid"/>
              </v:shape>
              <v:shape style="position:absolute;left:21100;top:12682;width:15;height:13" coordorigin="21100,12682" coordsize="15,13" path="m21100,12685l21100,12693,21114,12693,21113,12690,21103,12690,21103,12688,21101,12688,21101,12687,21100,12685xe" filled="true" fillcolor="#989898" stroked="false">
                <v:path arrowok="t"/>
                <v:fill type="solid"/>
              </v:shape>
              <v:shape style="position:absolute;left:21100;top:12682;width:15;height:13" coordorigin="21100,12682" coordsize="15,13" path="m21112,12682l21112,12687,21109,12690,21113,12690,21112,12682xe" filled="true" fillcolor="#989898" stroked="false">
                <v:path arrowok="t"/>
                <v:fill type="solid"/>
              </v:shape>
            </v:group>
            <v:group style="position:absolute;left:21079;top:12666;width:39;height:28" coordorigin="21079,12666" coordsize="39,28">
              <v:shape style="position:absolute;left:21079;top:12666;width:39;height:28" coordorigin="21079,12666" coordsize="39,28" path="m21117,12666l21079,12666,21079,12671,21112,12671,21112,12682,21114,12693,21114,12692,21115,12690,21115,12687,21117,12685,21117,12666xe" filled="true" fillcolor="#989898" stroked="false">
                <v:path arrowok="t"/>
                <v:fill type="solid"/>
              </v:shape>
              <v:shape style="position:absolute;left:21079;top:12666;width:39;height:28" coordorigin="21079,12666" coordsize="39,28" path="m21100,12671l21095,12671,21095,12676,21096,12685,21096,12688,21098,12690,21098,12692,21100,12692,21100,12671xe" filled="true" fillcolor="#989898" stroked="false">
                <v:path arrowok="t"/>
                <v:fill type="solid"/>
              </v:shape>
            </v:group>
            <v:group style="position:absolute;left:21079;top:12719;width:39;height:21" coordorigin="21079,12719" coordsize="39,21">
              <v:shape style="position:absolute;left:21079;top:12719;width:39;height:21" coordorigin="21079,12719" coordsize="39,21" path="m21079,12719l21079,12724,21111,12735,21117,12739,21117,12733,21090,12724,21088,12724,21087,12722,21084,12722,21079,12719xe" filled="true" fillcolor="#989898" stroked="false">
                <v:path arrowok="t"/>
                <v:fill type="solid"/>
              </v:shape>
            </v:group>
            <v:group style="position:absolute;left:21079;top:12735;width:39;height:5" coordorigin="21079,12735" coordsize="39,5">
              <v:shape style="position:absolute;left:21079;top:12735;width:39;height:5" coordorigin="21079,12735" coordsize="39,5" path="m21111,12735l21079,12735,21079,12739,21117,12739,21111,12735xe" filled="true" fillcolor="#989898" stroked="false">
                <v:path arrowok="t"/>
                <v:fill type="solid"/>
              </v:shape>
            </v:group>
            <v:group style="position:absolute;left:21079;top:12703;width:39;height:8" coordorigin="21079,12703" coordsize="39,8">
              <v:shape style="position:absolute;left:21079;top:12703;width:39;height:8" coordorigin="21079,12703" coordsize="39,8" path="m21117,12703l21079,12703,21079,12708,21111,12708,21117,12711,21117,12703xe" filled="true" fillcolor="#989898" stroked="false">
                <v:path arrowok="t"/>
                <v:fill type="solid"/>
              </v:shape>
            </v:group>
            <v:group style="position:absolute;left:21079;top:12708;width:39;height:15" coordorigin="21079,12708" coordsize="39,15">
              <v:shape style="position:absolute;left:21079;top:12708;width:39;height:15" coordorigin="21079,12708" coordsize="39,15" path="m21111,12708l21079,12719,21084,12722,21085,12722,21087,12720,21090,12720,21117,12711,21111,12708xe" filled="true" fillcolor="#989898" stroked="false">
                <v:path arrowok="t"/>
                <v:fill type="solid"/>
              </v:shape>
            </v:group>
            <v:group style="position:absolute;left:21079;top:12743;width:39;height:26" coordorigin="21079,12743" coordsize="39,26">
              <v:shape style="position:absolute;left:21079;top:12743;width:39;height:26" coordorigin="21079,12743" coordsize="39,26" path="m21079,12743l21079,12747,21090,12752,21090,12768,21095,12754,21109,12754,21079,12743xe" filled="true" fillcolor="#989898" stroked="false">
                <v:path arrowok="t"/>
                <v:fill type="solid"/>
              </v:shape>
              <v:shape style="position:absolute;left:21079;top:12743;width:39;height:26" coordorigin="21079,12743" coordsize="39,26" path="m21109,12754l21095,12754,21106,12757,21106,12759,21111,12759,21112,12760,21117,12762,21117,12757,21109,12754xe" filled="true" fillcolor="#989898" stroked="false">
                <v:path arrowok="t"/>
                <v:fill type="solid"/>
              </v:shape>
            </v:group>
            <v:group style="position:absolute;left:21079;top:12754;width:39;height:24" coordorigin="21079,12754" coordsize="39,24">
              <v:shape style="position:absolute;left:21079;top:12754;width:39;height:24" coordorigin="21079,12754" coordsize="39,24" path="m21095,12754l21090,12768,21079,12771,21079,12778,21106,12767,21095,12767,21095,12754xe" filled="true" fillcolor="#989898" stroked="false">
                <v:path arrowok="t"/>
                <v:fill type="solid"/>
              </v:shape>
              <v:shape style="position:absolute;left:21079;top:12754;width:39;height:24" coordorigin="21079,12754" coordsize="39,24" path="m21112,12760l21109,12760,21108,12762,21104,12762,21095,12767,21106,12767,21117,12762,21112,12760xe" filled="true" fillcolor="#989898" stroked="false">
                <v:path arrowok="t"/>
                <v:fill type="solid"/>
              </v:shape>
            </v:group>
            <v:group style="position:absolute;left:21079;top:12787;width:13;height:28" coordorigin="21079,12787" coordsize="13,28">
              <v:shape style="position:absolute;left:21079;top:12787;width:13;height:28" coordorigin="21079,12787" coordsize="13,28" path="m21082,12787l21080,12789,21080,12790,21079,12790,21079,12805,21080,12805,21080,12806,21082,12808,21082,12810,21084,12810,21084,12811,21085,12811,21087,12813,21090,12813,21090,12814,21092,12808,21088,12808,21088,12806,21087,12806,21085,12805,21084,12803,21084,12800,21082,12800,21082,12787xe" filled="true" fillcolor="#989898" stroked="false">
                <v:path arrowok="t"/>
                <v:fill type="solid"/>
              </v:shape>
            </v:group>
            <v:group style="position:absolute;left:21104;top:12803;width:8;height:10" coordorigin="21104,12803" coordsize="8,10">
              <v:shape style="position:absolute;left:21104;top:12803;width:8;height:10" coordorigin="21104,12803" coordsize="8,10" path="m21112,12803l21111,12805,21109,12805,21109,12806,21108,12806,21108,12808,21104,12808,21106,12813,21109,12813,21109,12811,21111,12811,21112,12810,21112,12803xe" filled="true" fillcolor="#989898" stroked="false">
                <v:path arrowok="t"/>
                <v:fill type="solid"/>
              </v:shape>
            </v:group>
            <v:group style="position:absolute;left:21082;top:12781;width:36;height:29" coordorigin="21082,12781" coordsize="36,29">
              <v:shape style="position:absolute;left:21082;top:12781;width:36;height:29" coordorigin="21082,12781" coordsize="36,29" path="m21117,12792l21112,12792,21112,12810,21114,12808,21114,12806,21115,12806,21115,12805,21117,12803,21117,12792xe" filled="true" fillcolor="#989898" stroked="false">
                <v:path arrowok="t"/>
                <v:fill type="solid"/>
              </v:shape>
              <v:shape style="position:absolute;left:21082;top:12781;width:36;height:29" coordorigin="21082,12781" coordsize="36,29" path="m21092,12786l21082,12786,21082,12795,21084,12794,21084,12790,21085,12790,21085,12789,21087,12789,21088,12787,21090,12787,21092,12786xe" filled="true" fillcolor="#989898" stroked="false">
                <v:path arrowok="t"/>
                <v:fill type="solid"/>
              </v:shape>
              <v:shape style="position:absolute;left:21082;top:12781;width:36;height:29" coordorigin="21082,12781" coordsize="36,29" path="m21114,12786l21104,12786,21106,12787,21108,12787,21111,12790,21111,12792,21115,12792,21115,12789,21114,12789,21114,12786xe" filled="true" fillcolor="#989898" stroked="false">
                <v:path arrowok="t"/>
                <v:fill type="solid"/>
              </v:shape>
              <v:shape style="position:absolute;left:21082;top:12781;width:36;height:29" coordorigin="21082,12781" coordsize="36,29" path="m21109,12782l21087,12782,21085,12784,21084,12784,21084,12786,21112,12786,21109,12782xe" filled="true" fillcolor="#989898" stroked="false">
                <v:path arrowok="t"/>
                <v:fill type="solid"/>
              </v:shape>
              <v:shape style="position:absolute;left:21082;top:12781;width:36;height:29" coordorigin="21082,12781" coordsize="36,29" path="m21106,12781l21090,12781,21088,12782,21106,12782,21106,12781xe" filled="true" fillcolor="#989898" stroked="false">
                <v:path arrowok="t"/>
                <v:fill type="solid"/>
              </v:shape>
              <v:shape style="position:absolute;left:18731;top:9823;width:38;height:177" type="#_x0000_t75" stroked="false">
                <v:imagedata r:id="rId241" o:title=""/>
              </v:shape>
            </v:group>
            <v:group style="position:absolute;left:11243;top:11949;width:23;height:18" coordorigin="11243,11949" coordsize="23,18">
              <v:shape style="position:absolute;left:11243;top:11949;width:23;height:18" coordorigin="11243,11949" coordsize="23,18" path="m11264,11960l11262,11962,11248,11962,11248,11963,11249,11963,11251,11965,11253,11965,11253,11967,11264,11967,11265,11965,11264,11960xe" filled="true" fillcolor="#989898" stroked="false">
                <v:path arrowok="t"/>
                <v:fill type="solid"/>
              </v:shape>
              <v:shape style="position:absolute;left:11243;top:11949;width:23;height:18" coordorigin="11243,11949" coordsize="23,18" path="m11243,11949l11243,11955,11245,11957,11245,11959,11246,11960,11246,11962,11254,11962,11253,11960,11251,11960,11251,11959,11249,11959,11249,11957,11243,11949xe" filled="true" fillcolor="#989898" stroked="false">
                <v:path arrowok="t"/>
                <v:fill type="solid"/>
              </v:shape>
            </v:group>
            <v:group style="position:absolute;left:11273;top:11941;width:8;height:16" coordorigin="11273,11941" coordsize="8,16">
              <v:shape style="position:absolute;left:11273;top:11941;width:8;height:16" coordorigin="11273,11941" coordsize="8,16" path="m11276,11943l11276,11949,11275,11951,11275,11952,11273,11954,11278,11957,11278,11955,11280,11954,11280,11952,11281,11951,11281,11949,11276,11943xe" filled="true" fillcolor="#989898" stroked="false">
                <v:path arrowok="t"/>
                <v:fill type="solid"/>
              </v:shape>
              <v:shape style="position:absolute;left:11273;top:11941;width:8;height:16" coordorigin="11273,11941" coordsize="8,16" path="m11275,11941l11276,11943,11276,11943,11275,11941xe" filled="true" fillcolor="#989898" stroked="false">
                <v:path arrowok="t"/>
                <v:fill type="solid"/>
              </v:shape>
            </v:group>
            <v:group style="position:absolute;left:11243;top:11930;width:39;height:28" coordorigin="11243,11930" coordsize="39,28">
              <v:shape style="position:absolute;left:11243;top:11930;width:39;height:28" coordorigin="11243,11930" coordsize="39,28" path="m11248,11955l11248,11955,11249,11957,11248,11955xe" filled="true" fillcolor="#989898" stroked="false">
                <v:path arrowok="t"/>
                <v:fill type="solid"/>
              </v:shape>
              <v:shape style="position:absolute;left:11243;top:11930;width:39;height:28" coordorigin="11243,11930" coordsize="39,28" path="m11251,11941l11245,11941,11245,11943,11243,11944,11243,11949,11248,11955,11248,11946,11249,11944,11249,11943,11251,11943,11251,11941xe" filled="true" fillcolor="#989898" stroked="false">
                <v:path arrowok="t"/>
                <v:fill type="solid"/>
              </v:shape>
              <v:shape style="position:absolute;left:11243;top:11930;width:39;height:28" coordorigin="11243,11930" coordsize="39,28" path="m11273,11933l11253,11933,11253,11935,11268,11935,11268,11936,11270,11936,11272,11938,11273,11938,11273,11939,11275,11941,11281,11949,11281,11943,11280,11943,11280,11939,11278,11939,11278,11938,11273,11933xe" filled="true" fillcolor="#989898" stroked="false">
                <v:path arrowok="t"/>
                <v:fill type="solid"/>
              </v:shape>
              <v:shape style="position:absolute;left:11243;top:11930;width:39;height:28" coordorigin="11243,11930" coordsize="39,28" path="m11262,11935l11251,11935,11246,11939,11246,11941,11253,11941,11256,11938,11257,11938,11257,11936,11261,11936,11262,11935xe" filled="true" fillcolor="#989898" stroked="false">
                <v:path arrowok="t"/>
                <v:fill type="solid"/>
              </v:shape>
              <v:shape style="position:absolute;left:11243;top:11930;width:39;height:28" coordorigin="11243,11930" coordsize="39,28" path="m11272,11932l11256,11932,11256,11933,11272,11933,11272,11932xe" filled="true" fillcolor="#989898" stroked="false">
                <v:path arrowok="t"/>
                <v:fill type="solid"/>
              </v:shape>
              <v:shape style="position:absolute;left:11243;top:11930;width:39;height:28" coordorigin="11243,11930" coordsize="39,28" path="m11267,11930l11261,11930,11259,11932,11268,11932,11267,11930xe" filled="true" fillcolor="#989898" stroked="false">
                <v:path arrowok="t"/>
                <v:fill type="solid"/>
              </v:shape>
            </v:group>
            <v:group style="position:absolute;left:11264;top:11962;width:32;height:37" coordorigin="11264,11962" coordsize="32,37">
              <v:shape style="position:absolute;left:11264;top:11962;width:32;height:37" coordorigin="11264,11962" coordsize="32,37" path="m11273,11971l11267,11971,11267,11973,11265,11975,11265,11978,11264,11979,11264,11986,11265,11986,11265,11989,11267,11990,11267,11992,11268,11992,11268,11994,11270,11994,11270,11995,11272,11995,11272,11997,11273,11997,11275,11998,11278,11998,11272,11989,11270,11989,11270,11987,11268,11986,11268,11979,11270,11978,11270,11976,11272,11975,11272,11973,11273,11973,11273,11971xe" filled="true" fillcolor="#989898" stroked="false">
                <v:path arrowok="t"/>
                <v:fill type="solid"/>
              </v:shape>
              <v:shape style="position:absolute;left:11264;top:11962;width:32;height:37" coordorigin="11264,11962" coordsize="32,37" path="m11294,11970l11296,11973,11296,11971,11294,11970xe" filled="true" fillcolor="#989898" stroked="false">
                <v:path arrowok="t"/>
                <v:fill type="solid"/>
              </v:shape>
              <v:shape style="position:absolute;left:11264;top:11962;width:32;height:37" coordorigin="11264,11962" coordsize="32,37" path="m11276,11970l11268,11970,11268,11971,11275,11971,11276,11970xe" filled="true" fillcolor="#989898" stroked="false">
                <v:path arrowok="t"/>
                <v:fill type="solid"/>
              </v:shape>
              <v:shape style="position:absolute;left:11264;top:11962;width:32;height:37" coordorigin="11264,11962" coordsize="32,37" path="m11289,11962l11281,11962,11280,11963,11276,11963,11276,11965,11273,11965,11273,11967,11289,11967,11289,11968,11292,11968,11294,11970,11291,11963,11289,11962xe" filled="true" fillcolor="#989898" stroked="false">
                <v:path arrowok="t"/>
                <v:fill type="solid"/>
              </v:shape>
              <v:shape style="position:absolute;left:11264;top:11962;width:32;height:37" coordorigin="11264,11962" coordsize="32,37" path="m11278,11968l11270,11968,11270,11970,11278,11970,11278,11968xe" filled="true" fillcolor="#989898" stroked="false">
                <v:path arrowok="t"/>
                <v:fill type="solid"/>
              </v:shape>
              <v:shape style="position:absolute;left:11264;top:11962;width:32;height:37" coordorigin="11264,11962" coordsize="32,37" path="m11283,11967l11272,11967,11272,11968,11281,11968,11283,11967xe" filled="true" fillcolor="#989898" stroked="false">
                <v:path arrowok="t"/>
                <v:fill type="solid"/>
              </v:shape>
            </v:group>
            <v:group style="position:absolute;left:11272;top:11963;width:32;height:37" coordorigin="11272,11963" coordsize="32,37">
              <v:shape style="position:absolute;left:11272;top:11963;width:32;height:37" coordorigin="11272,11963" coordsize="32,37" path="m11276,11994l11275,11994,11278,11998,11278,12000,11286,12000,11288,11998,11289,11998,11291,11997,11292,11997,11294,11995,11278,11995,11276,11994xe" filled="true" fillcolor="#989898" stroked="false">
                <v:path arrowok="t"/>
                <v:fill type="solid"/>
              </v:shape>
              <v:shape style="position:absolute;left:11272;top:11963;width:32;height:37" coordorigin="11272,11963" coordsize="32,37" path="m11296,11994l11284,11994,11284,11995,11296,11995,11296,11994xe" filled="true" fillcolor="#989898" stroked="false">
                <v:path arrowok="t"/>
                <v:fill type="solid"/>
              </v:shape>
              <v:shape style="position:absolute;left:11272;top:11963;width:32;height:37" coordorigin="11272,11963" coordsize="32,37" path="m11275,11994xe" filled="true" fillcolor="#989898" stroked="false">
                <v:path arrowok="t"/>
                <v:fill type="solid"/>
              </v:shape>
              <v:shape style="position:absolute;left:11272;top:11963;width:32;height:37" coordorigin="11272,11963" coordsize="32,37" path="m11297,11992l11289,11992,11288,11994,11297,11994,11297,11992xe" filled="true" fillcolor="#989898" stroked="false">
                <v:path arrowok="t"/>
                <v:fill type="solid"/>
              </v:shape>
              <v:shape style="position:absolute;left:11272;top:11963;width:32;height:37" coordorigin="11272,11963" coordsize="32,37" path="m11272,11989l11272,11990,11273,11992,11275,11994,11272,11989xe" filled="true" fillcolor="#989898" stroked="false">
                <v:path arrowok="t"/>
                <v:fill type="solid"/>
              </v:shape>
              <v:shape style="position:absolute;left:11272;top:11963;width:32;height:37" coordorigin="11272,11963" coordsize="32,37" path="m11292,11963l11291,11963,11296,11973,11297,11973,11297,11976,11299,11978,11299,11983,11297,11983,11297,11986,11296,11986,11296,11987,11294,11989,11292,11990,11291,11992,11299,11992,11299,11990,11300,11990,11300,11989,11302,11987,11302,11984,11304,11983,11304,11979,11302,11978,11302,11973,11300,11971,11300,11970,11299,11970,11299,11968,11297,11968,11297,11967,11296,11967,11296,11965,11294,11965,11292,11963xe" filled="true" fillcolor="#989898" stroked="false">
                <v:path arrowok="t"/>
                <v:fill type="solid"/>
              </v:shape>
            </v:group>
            <v:group style="position:absolute;left:11294;top:12010;width:36;height:26" coordorigin="11294,12010" coordsize="36,26">
              <v:shape style="position:absolute;left:11294;top:12010;width:36;height:26" coordorigin="11294,12010" coordsize="36,26" path="m11326,12010l11302,12027,11294,12030,11297,12035,11329,12014,11326,12010xe" filled="true" fillcolor="#989898" stroked="false">
                <v:path arrowok="t"/>
                <v:fill type="solid"/>
              </v:shape>
            </v:group>
            <v:group style="position:absolute;left:11281;top:11989;width:34;height:26" coordorigin="11281,11989" coordsize="34,26">
              <v:shape style="position:absolute;left:11281;top:11989;width:34;height:26" coordorigin="11281,11989" coordsize="34,26" path="m11312,11989l11281,12011,11283,12014,11308,11998,11315,11994,11312,11989xe" filled="true" fillcolor="#989898" stroked="false">
                <v:path arrowok="t"/>
                <v:fill type="solid"/>
              </v:shape>
            </v:group>
            <v:group style="position:absolute;left:11294;top:11994;width:21;height:37" coordorigin="11294,11994" coordsize="21,37">
              <v:shape style="position:absolute;left:11294;top:11994;width:21;height:37" coordorigin="11294,11994" coordsize="21,37" path="m11315,11994l11308,11998,11294,12030,11302,12027,11315,11994xe" filled="true" fillcolor="#989898" stroked="false">
                <v:path arrowok="t"/>
                <v:fill type="solid"/>
              </v:shape>
            </v:group>
            <v:group style="position:absolute;left:11307;top:12045;width:24;height:20" coordorigin="11307,12045" coordsize="24,20">
              <v:shape style="position:absolute;left:11307;top:12045;width:24;height:20" coordorigin="11307,12045" coordsize="24,20" path="m11327,12062l11319,12062,11321,12064,11327,12064,11327,12062xe" filled="true" fillcolor="#989898" stroked="false">
                <v:path arrowok="t"/>
                <v:fill type="solid"/>
              </v:shape>
              <v:shape style="position:absolute;left:11307;top:12045;width:24;height:20" coordorigin="11307,12045" coordsize="24,20" path="m11329,12057l11326,12057,11324,12059,11315,12059,11315,12061,11316,12061,11316,12062,11331,12062,11329,12057xe" filled="true" fillcolor="#989898" stroked="false">
                <v:path arrowok="t"/>
                <v:fill type="solid"/>
              </v:shape>
              <v:shape style="position:absolute;left:11307;top:12045;width:24;height:20" coordorigin="11307,12045" coordsize="24,20" path="m11308,12045l11307,12046,11307,12048,11308,12048,11308,12053,11310,12053,11310,12056,11312,12056,11312,12057,11313,12059,11321,12059,11319,12057,11318,12057,11316,12056,11315,12054,11308,12045xe" filled="true" fillcolor="#989898" stroked="false">
                <v:path arrowok="t"/>
                <v:fill type="solid"/>
              </v:shape>
            </v:group>
            <v:group style="position:absolute;left:11339;top:12037;width:8;height:16" coordorigin="11339,12037" coordsize="8,16">
              <v:shape style="position:absolute;left:11339;top:12037;width:8;height:16" coordorigin="11339,12037" coordsize="8,16" path="m11345,12046l11340,12046,11340,12049,11339,12049,11342,12053,11343,12053,11343,12051,11345,12049,11345,12046xe" filled="true" fillcolor="#989898" stroked="false">
                <v:path arrowok="t"/>
                <v:fill type="solid"/>
              </v:shape>
              <v:shape style="position:absolute;left:11339;top:12037;width:8;height:16" coordorigin="11339,12037" coordsize="8,16" path="m11340,12037l11340,12040,11342,12040,11342,12046,11347,12046,11340,12037xe" filled="true" fillcolor="#989898" stroked="false">
                <v:path arrowok="t"/>
                <v:fill type="solid"/>
              </v:shape>
            </v:group>
            <v:group style="position:absolute;left:11308;top:12027;width:39;height:28" coordorigin="11308,12027" coordsize="39,28">
              <v:shape style="position:absolute;left:11308;top:12027;width:39;height:28" coordorigin="11308,12027" coordsize="39,28" path="m11315,12053l11314,12053,11315,12054,11315,12053xe" filled="true" fillcolor="#989898" stroked="false">
                <v:path arrowok="t"/>
                <v:fill type="solid"/>
              </v:shape>
              <v:shape style="position:absolute;left:11308;top:12027;width:39;height:28" coordorigin="11308,12027" coordsize="39,28" path="m11313,12052l11313,12053,11314,12053,11313,12052xe" filled="true" fillcolor="#989898" stroked="false">
                <v:path arrowok="t"/>
                <v:fill type="solid"/>
              </v:shape>
              <v:shape style="position:absolute;left:11308;top:12027;width:39;height:28" coordorigin="11308,12027" coordsize="39,28" path="m11319,12035l11312,12035,11312,12037,11310,12038,11308,12040,11308,12045,11313,12052,11313,12049,11312,12048,11312,12046,11313,12045,11313,12041,11315,12041,11315,12038,11316,12038,11319,12035xe" filled="true" fillcolor="#989898" stroked="false">
                <v:path arrowok="t"/>
                <v:fill type="solid"/>
              </v:shape>
              <v:shape style="position:absolute;left:11308;top:12027;width:39;height:28" coordorigin="11308,12027" coordsize="39,28" path="m11342,12032l11335,12032,11335,12033,11337,12033,11337,12035,11339,12035,11339,12037,11340,12037,11347,12046,11347,12040,11345,12040,11345,12037,11343,12035,11342,12033,11342,12032xe" filled="true" fillcolor="#989898" stroked="false">
                <v:path arrowok="t"/>
                <v:fill type="solid"/>
              </v:shape>
              <v:shape style="position:absolute;left:11308;top:12027;width:39;height:28" coordorigin="11308,12027" coordsize="39,28" path="m11321,12033l11313,12033,11313,12035,11321,12035,11321,12033xe" filled="true" fillcolor="#989898" stroked="false">
                <v:path arrowok="t"/>
                <v:fill type="solid"/>
              </v:shape>
              <v:shape style="position:absolute;left:11308;top:12027;width:39;height:28" coordorigin="11308,12027" coordsize="39,28" path="m11324,12032l11315,12032,11315,12033,11324,12033,11324,12032xe" filled="true" fillcolor="#989898" stroked="false">
                <v:path arrowok="t"/>
                <v:fill type="solid"/>
              </v:shape>
              <v:shape style="position:absolute;left:11308;top:12027;width:39;height:28" coordorigin="11308,12027" coordsize="39,28" path="m11339,12029l11319,12029,11316,12032,11340,12032,11340,12030,11339,12030,11339,12029xe" filled="true" fillcolor="#989898" stroked="false">
                <v:path arrowok="t"/>
                <v:fill type="solid"/>
              </v:shape>
              <v:shape style="position:absolute;left:11308;top:12027;width:39;height:28" coordorigin="11308,12027" coordsize="39,28" path="m11335,12027l11323,12027,11323,12029,11337,12029,11335,12027xe" filled="true" fillcolor="#989898" stroked="false">
                <v:path arrowok="t"/>
                <v:fill type="solid"/>
              </v:shape>
            </v:group>
            <v:group style="position:absolute;left:11335;top:12062;width:29;height:29" coordorigin="11335,12062" coordsize="29,29">
              <v:shape style="position:absolute;left:11335;top:12062;width:29;height:29" coordorigin="11335,12062" coordsize="29,29" path="m11361,12062l11335,12091,11342,12091,11342,12089,11343,12089,11343,12088,11345,12088,11345,12086,11347,12086,11347,12084,11364,12067,11361,12062xe" filled="true" fillcolor="#989898" stroked="false">
                <v:path arrowok="t"/>
                <v:fill type="solid"/>
              </v:shape>
            </v:group>
            <v:group style="position:absolute;left:11335;top:12080;width:42;height:16" coordorigin="11335,12080" coordsize="42,16">
              <v:shape style="position:absolute;left:11335;top:12080;width:42;height:16" coordorigin="11335,12080" coordsize="42,16" path="m11374,12080l11348,12088,11347,12088,11347,12089,11343,12089,11342,12091,11335,12091,11339,12096,11367,12086,11369,12086,11370,12084,11377,12084,11374,12080xe" filled="true" fillcolor="#989898" stroked="false">
                <v:path arrowok="t"/>
                <v:fill type="solid"/>
              </v:shape>
            </v:group>
            <v:group style="position:absolute;left:11348;top:12084;width:29;height:28" coordorigin="11348,12084" coordsize="29,28">
              <v:shape style="position:absolute;left:11348;top:12084;width:29;height:28" coordorigin="11348,12084" coordsize="29,28" path="m11377,12084l11370,12084,11370,12086,11369,12086,11369,12088,11367,12088,11348,12112,11355,12110,11355,12108,11356,12108,11358,12107,11358,12105,11359,12105,11359,12104,11361,12104,11361,12102,11363,12102,11363,12100,11364,12100,11377,12084xe" filled="true" fillcolor="#989898" stroked="false">
                <v:path arrowok="t"/>
                <v:fill type="solid"/>
              </v:shape>
            </v:group>
            <v:group style="position:absolute;left:11348;top:12099;width:40;height:16" coordorigin="11348,12099" coordsize="40,16">
              <v:shape style="position:absolute;left:11348;top:12099;width:40;height:16" coordorigin="11348,12099" coordsize="40,16" path="m11385,12099l11363,12107,11359,12107,11359,12108,11356,12108,11355,12110,11348,12112,11351,12115,11388,12102,11385,12099xe" filled="true" fillcolor="#989898" stroked="false">
                <v:path arrowok="t"/>
                <v:fill type="solid"/>
              </v:shape>
            </v:group>
            <v:group style="position:absolute;left:11358;top:12115;width:42;height:24" coordorigin="11358,12115" coordsize="42,24">
              <v:shape style="position:absolute;left:11358;top:12115;width:42;height:24" coordorigin="11358,12115" coordsize="42,24" path="m11375,12124l11372,12124,11380,12139,11375,12124xe" filled="true" fillcolor="#989898" stroked="false">
                <v:path arrowok="t"/>
                <v:fill type="solid"/>
              </v:shape>
              <v:shape style="position:absolute;left:11358;top:12115;width:42;height:24" coordorigin="11358,12115" coordsize="42,24" path="m11396,12115l11358,12124,11359,12128,11372,12124,11375,12124,11388,12121,11390,12121,11391,12120,11399,12120,11396,12115xe" filled="true" fillcolor="#989898" stroked="false">
                <v:path arrowok="t"/>
                <v:fill type="solid"/>
              </v:shape>
            </v:group>
            <v:group style="position:absolute;left:11374;top:12120;width:26;height:34" coordorigin="11374,12120" coordsize="26,34">
              <v:shape style="position:absolute;left:11374;top:12120;width:26;height:34" coordorigin="11374,12120" coordsize="26,34" path="m11375,12124l11380,12139,11374,12148,11377,12153,11390,12134,11383,12134,11375,12124xe" filled="true" fillcolor="#989898" stroked="false">
                <v:path arrowok="t"/>
                <v:fill type="solid"/>
              </v:shape>
              <v:shape style="position:absolute;left:11374;top:12120;width:26;height:34" coordorigin="11374,12120" coordsize="26,34" path="m11399,12120l11393,12120,11393,12121,11391,12123,11390,12124,11390,12126,11383,12134,11390,12134,11399,12120xe" filled="true" fillcolor="#989898" stroked="false">
                <v:path arrowok="t"/>
                <v:fill type="solid"/>
              </v:shape>
            </v:group>
            <v:group style="position:absolute;left:11380;top:12135;width:34;height:42" coordorigin="11380,12135" coordsize="34,42">
              <v:shape style="position:absolute;left:11380;top:12135;width:34;height:42" coordorigin="11380,12135" coordsize="34,42" path="m11410,12135l11380,12158,11393,12177,11396,12174,11386,12159,11414,12140,11410,12135xe" filled="true" fillcolor="#989898" stroked="false">
                <v:path arrowok="t"/>
                <v:fill type="solid"/>
              </v:shape>
            </v:group>
            <v:group style="position:absolute;left:11396;top:12159;width:34;height:42" coordorigin="11396,12159" coordsize="34,42">
              <v:shape style="position:absolute;left:11396;top:12159;width:34;height:42" coordorigin="11396,12159" coordsize="34,42" path="m11426,12159l11396,12182,11409,12201,11412,12198,11402,12183,11429,12164,11426,12159xe" filled="true" fillcolor="#989898" stroked="false">
                <v:path arrowok="t"/>
                <v:fill type="solid"/>
              </v:shape>
            </v:group>
            <v:group style="position:absolute;left:14822;top:10352;width:20;height:29" coordorigin="14822,10352" coordsize="20,29">
              <v:shape style="position:absolute;left:14822;top:10352;width:20;height:29" coordorigin="14822,10352" coordsize="20,29" path="m14841,10365l14837,10365,14837,10376,14825,10376,14825,10378,14827,10379,14827,10381,14841,10381,14841,10365xe" filled="true" fillcolor="#989898" stroked="false">
                <v:path arrowok="t"/>
                <v:fill type="solid"/>
              </v:shape>
              <v:shape style="position:absolute;left:14822;top:10352;width:20;height:29" coordorigin="14822,10352" coordsize="20,29" path="m14825,10352l14824,10354,14824,10357,14822,10357,14822,10371,14824,10373,14824,10376,14830,10376,14830,10375,14829,10375,14829,10371,14827,10371,14827,10367,14825,10365,14825,10352xe" filled="true" fillcolor="#989898" stroked="false">
                <v:path arrowok="t"/>
                <v:fill type="solid"/>
              </v:shape>
            </v:group>
            <v:group style="position:absolute;left:14848;top:10370;width:8;height:10" coordorigin="14848,10370" coordsize="8,10">
              <v:shape style="position:absolute;left:14848;top:10370;width:8;height:10" coordorigin="14848,10370" coordsize="8,10" path="m14856,10370l14854,10371,14854,10373,14853,10373,14851,10375,14848,10375,14849,10379,14853,10379,14853,10378,14854,10378,14856,10376,14856,10370xe" filled="true" fillcolor="#989898" stroked="false">
                <v:path arrowok="t"/>
                <v:fill type="solid"/>
              </v:shape>
            </v:group>
            <v:group style="position:absolute;left:14825;top:10346;width:36;height:31" coordorigin="14825,10346" coordsize="36,31">
              <v:shape style="position:absolute;left:14825;top:10346;width:36;height:31" coordorigin="14825,10346" coordsize="36,31" path="m14859,10354l14853,10354,14853,10355,14854,10355,14854,10357,14856,10359,14856,10376,14857,10376,14857,10375,14859,10373,14859,10371,14861,10370,14861,10359,14859,10357,14859,10354xe" filled="true" fillcolor="#989898" stroked="false">
                <v:path arrowok="t"/>
                <v:fill type="solid"/>
              </v:shape>
              <v:shape style="position:absolute;left:14825;top:10346;width:36;height:31" coordorigin="14825,10346" coordsize="36,31" path="m14854,10349l14829,10349,14825,10352,14825,10362,14827,10362,14827,10357,14829,10357,14829,10355,14830,10355,14830,10354,14832,10352,14835,10352,14835,10351,14854,10351,14854,10349xe" filled="true" fillcolor="#989898" stroked="false">
                <v:path arrowok="t"/>
                <v:fill type="solid"/>
              </v:shape>
              <v:shape style="position:absolute;left:14825;top:10346;width:36;height:31" coordorigin="14825,10346" coordsize="36,31" path="m14857,10352l14849,10352,14851,10354,14857,10354,14857,10352xe" filled="true" fillcolor="#989898" stroked="false">
                <v:path arrowok="t"/>
                <v:fill type="solid"/>
              </v:shape>
              <v:shape style="position:absolute;left:14825;top:10346;width:36;height:31" coordorigin="14825,10346" coordsize="36,31" path="m14856,10351l14846,10351,14848,10352,14856,10352,14856,10351xe" filled="true" fillcolor="#989898" stroked="false">
                <v:path arrowok="t"/>
                <v:fill type="solid"/>
              </v:shape>
              <v:shape style="position:absolute;left:14825;top:10346;width:36;height:31" coordorigin="14825,10346" coordsize="36,31" path="m14851,10347l14830,10347,14830,10349,14853,10349,14851,10347xe" filled="true" fillcolor="#989898" stroked="false">
                <v:path arrowok="t"/>
                <v:fill type="solid"/>
              </v:shape>
              <v:shape style="position:absolute;left:14825;top:10346;width:36;height:31" coordorigin="14825,10346" coordsize="36,31" path="m14848,10346l14833,10346,14833,10347,14849,10347,14848,10346xe" filled="true" fillcolor="#989898" stroked="false">
                <v:path arrowok="t"/>
                <v:fill type="solid"/>
              </v:shape>
            </v:group>
            <v:group style="position:absolute;left:14822;top:10398;width:18;height:23" coordorigin="14822,10398" coordsize="18,23">
              <v:shape style="position:absolute;left:14822;top:10398;width:18;height:23" coordorigin="14822,10398" coordsize="18,23" path="m14838,10398l14838,10405,14837,10405,14837,10406,14835,10406,14833,10408,14832,10408,14832,10410,14830,10410,14822,10414,14822,10421,14832,10414,14833,10414,14835,10413,14837,10413,14837,10411,14838,10411,14838,10410,14840,10408,14838,10398xe" filled="true" fillcolor="#989898" stroked="false">
                <v:path arrowok="t"/>
                <v:fill type="solid"/>
              </v:shape>
            </v:group>
            <v:group style="position:absolute;left:14843;top:10405;width:15;height:13" coordorigin="14843,10405" coordsize="15,13">
              <v:shape style="position:absolute;left:14843;top:10405;width:15;height:13" coordorigin="14843,10405" coordsize="15,13" path="m14856,10416l14845,10416,14845,10418,14854,10418,14856,10416xe" filled="true" fillcolor="#989898" stroked="false">
                <v:path arrowok="t"/>
                <v:fill type="solid"/>
              </v:shape>
              <v:shape style="position:absolute;left:14843;top:10405;width:15;height:13" coordorigin="14843,10405" coordsize="15,13" path="m14843,10408l14843,10416,14857,10416,14857,10413,14846,10413,14846,10411,14845,10411,14845,10410,14843,10408xe" filled="true" fillcolor="#989898" stroked="false">
                <v:path arrowok="t"/>
                <v:fill type="solid"/>
              </v:shape>
              <v:shape style="position:absolute;left:14843;top:10405;width:15;height:13" coordorigin="14843,10405" coordsize="15,13" path="m14856,10405l14856,10410,14854,10411,14853,10413,14857,10413,14856,10405xe" filled="true" fillcolor="#989898" stroked="false">
                <v:path arrowok="t"/>
                <v:fill type="solid"/>
              </v:shape>
            </v:group>
            <v:group style="position:absolute;left:14822;top:10389;width:39;height:28" coordorigin="14822,10389" coordsize="39,28">
              <v:shape style="position:absolute;left:14822;top:10389;width:39;height:28" coordorigin="14822,10389" coordsize="39,28" path="m14861,10389l14822,10389,14822,10394,14856,10394,14856,10405,14857,10416,14857,10414,14859,10413,14859,10410,14861,10408,14861,10389xe" filled="true" fillcolor="#989898" stroked="false">
                <v:path arrowok="t"/>
                <v:fill type="solid"/>
              </v:shape>
              <v:shape style="position:absolute;left:14822;top:10389;width:39;height:28" coordorigin="14822,10389" coordsize="39,28" path="m14843,10394l14838,10394,14838,10398,14840,10408,14840,10411,14841,10413,14841,10414,14843,10414,14843,10394xe" filled="true" fillcolor="#989898" stroked="false">
                <v:path arrowok="t"/>
                <v:fill type="solid"/>
              </v:shape>
            </v:group>
            <v:group style="position:absolute;left:14822;top:10421;width:39;height:26" coordorigin="14822,10421" coordsize="39,26">
              <v:shape style="position:absolute;left:14822;top:10421;width:39;height:26" coordorigin="14822,10421" coordsize="39,26" path="m14822,10421l14822,10426,14833,10430,14833,10446,14838,10432,14852,10432,14822,10421xe" filled="true" fillcolor="#989898" stroked="false">
                <v:path arrowok="t"/>
                <v:fill type="solid"/>
              </v:shape>
              <v:shape style="position:absolute;left:14822;top:10421;width:39;height:26" coordorigin="14822,10421" coordsize="39,26" path="m14852,10432l14838,10432,14849,10435,14849,10437,14854,10437,14856,10438,14861,10440,14861,10435,14852,10432xe" filled="true" fillcolor="#989898" stroked="false">
                <v:path arrowok="t"/>
                <v:fill type="solid"/>
              </v:shape>
            </v:group>
            <v:group style="position:absolute;left:14822;top:10432;width:39;height:24" coordorigin="14822,10432" coordsize="39,24">
              <v:shape style="position:absolute;left:14822;top:10432;width:39;height:24" coordorigin="14822,10432" coordsize="39,24" path="m14838,10432l14833,10446,14822,10449,14822,10456,14849,10445,14838,10445,14838,10432xe" filled="true" fillcolor="#989898" stroked="false">
                <v:path arrowok="t"/>
                <v:fill type="solid"/>
              </v:shape>
              <v:shape style="position:absolute;left:14822;top:10432;width:39;height:24" coordorigin="14822,10432" coordsize="39,24" path="m14856,10438l14853,10438,14851,10440,14848,10440,14838,10445,14849,10445,14861,10440,14856,10438xe" filled="true" fillcolor="#989898" stroked="false">
                <v:path arrowok="t"/>
                <v:fill type="solid"/>
              </v:shape>
            </v:group>
            <v:group style="position:absolute;left:14822;top:10470;width:39;height:21" coordorigin="14822,10470" coordsize="39,21">
              <v:shape style="position:absolute;left:14822;top:10470;width:39;height:21" coordorigin="14822,10470" coordsize="39,21" path="m14822,10470l14822,10477,14861,10491,14861,10486,14832,10475,14830,10475,14829,10473,14827,10473,14822,10470xe" filled="true" fillcolor="#989898" stroked="false">
                <v:path arrowok="t"/>
                <v:fill type="solid"/>
              </v:shape>
            </v:group>
            <v:group style="position:absolute;left:14822;top:10456;width:39;height:18" coordorigin="14822,10456" coordsize="39,18">
              <v:shape style="position:absolute;left:14822;top:10456;width:39;height:18" coordorigin="14822,10456" coordsize="39,18" path="m14861,10456l14822,10470,14827,10473,14829,10473,14830,10472,14832,10472,14861,10462,14861,10456xe" filled="true" fillcolor="#989898" stroked="false">
                <v:path arrowok="t"/>
                <v:fill type="solid"/>
              </v:shape>
            </v:group>
            <v:group style="position:absolute;left:14822;top:10496;width:39;height:28" coordorigin="14822,10496" coordsize="39,28">
              <v:shape style="position:absolute;left:14822;top:10496;width:39;height:28" coordorigin="14822,10496" coordsize="39,28" path="m14861,10496l14822,10496,14822,10523,14827,10523,14827,10500,14861,10500,14861,10496xe" filled="true" fillcolor="#989898" stroked="false">
                <v:path arrowok="t"/>
                <v:fill type="solid"/>
              </v:shape>
              <v:shape style="position:absolute;left:14822;top:10496;width:39;height:28" coordorigin="14822,10496" coordsize="39,28" path="m14861,10500l14856,10500,14856,10523,14861,10523,14861,10500xe" filled="true" fillcolor="#989898" stroked="false">
                <v:path arrowok="t"/>
                <v:fill type="solid"/>
              </v:shape>
              <v:shape style="position:absolute;left:14822;top:10496;width:39;height:28" coordorigin="14822,10496" coordsize="39,28" path="m14845,10500l14840,10500,14840,10521,14845,10521,14845,10500xe" filled="true" fillcolor="#989898" stroked="false">
                <v:path arrowok="t"/>
                <v:fill type="solid"/>
              </v:shape>
            </v:group>
            <v:group style="position:absolute;left:14822;top:10529;width:39;height:24" coordorigin="14822,10529" coordsize="39,24">
              <v:shape style="position:absolute;left:14822;top:10529;width:39;height:24" coordorigin="14822,10529" coordsize="39,24" path="m14861,10529l14822,10529,14822,10553,14827,10553,14827,10535,14861,10535,14861,10529xe" filled="true" fillcolor="#989898" stroked="false">
                <v:path arrowok="t"/>
                <v:fill type="solid"/>
              </v:shape>
              <v:shape style="position:absolute;left:15184;top:9149;width:45;height:151" type="#_x0000_t75" stroked="false">
                <v:imagedata r:id="rId242" o:title=""/>
              </v:shape>
            </v:group>
            <v:group style="position:absolute;left:8676;top:14494;width:26;height:32" coordorigin="8676,14494" coordsize="26,32">
              <v:shape style="position:absolute;left:8676;top:14494;width:26;height:32" coordorigin="8676,14494" coordsize="26,32" path="m8698,14494l8676,14526,8682,14524,8682,14523,8684,14523,8684,14521,8685,14521,8685,14520,8687,14518,8701,14497,8698,14494xe" filled="true" fillcolor="#989898" stroked="false">
                <v:path arrowok="t"/>
                <v:fill type="solid"/>
              </v:shape>
            </v:group>
            <v:group style="position:absolute;left:8676;top:14510;width:40;height:20" coordorigin="8676,14510" coordsize="40,20">
              <v:shape style="position:absolute;left:8676;top:14510;width:40;height:20" coordorigin="8676,14510" coordsize="40,20" path="m8712,14510l8688,14521,8687,14521,8685,14523,8684,14524,8682,14524,8676,14526,8679,14529,8706,14516,8709,14516,8709,14515,8716,14515,8712,14510xe" filled="true" fillcolor="#989898" stroked="false">
                <v:path arrowok="t"/>
                <v:fill type="solid"/>
              </v:shape>
            </v:group>
            <v:group style="position:absolute;left:8692;top:14515;width:24;height:29" coordorigin="8692,14515" coordsize="24,29">
              <v:shape style="position:absolute;left:8692;top:14515;width:24;height:29" coordorigin="8692,14515" coordsize="24,29" path="m8716,14515l8711,14515,8711,14516,8709,14516,8709,14518,8708,14520,8692,14543,8696,14542,8698,14542,8698,14540,8700,14540,8700,14539,8703,14535,8703,14534,8704,14532,8706,14531,8716,14515xe" filled="true" fillcolor="#989898" stroked="false">
                <v:path arrowok="t"/>
                <v:fill type="solid"/>
              </v:shape>
            </v:group>
            <v:group style="position:absolute;left:8692;top:14526;width:39;height:21" coordorigin="8692,14526" coordsize="39,21">
              <v:shape style="position:absolute;left:8692;top:14526;width:39;height:21" coordorigin="8692,14526" coordsize="39,21" path="m8727,14526l8704,14539,8701,14539,8701,14540,8698,14540,8698,14542,8696,14542,8692,14543,8695,14547,8730,14531,8727,14526xe" filled="true" fillcolor="#989898" stroked="false">
                <v:path arrowok="t"/>
                <v:fill type="solid"/>
              </v:shape>
            </v:group>
            <v:group style="position:absolute;left:8701;top:14539;width:39;height:20" coordorigin="8701,14539" coordsize="39,20">
              <v:shape style="position:absolute;left:8701;top:14539;width:39;height:20" coordorigin="8701,14539" coordsize="39,20" path="m8738,14539l8701,14556,8704,14558,8739,14542,8738,14539xe" filled="true" fillcolor="#989898" stroked="false">
                <v:path arrowok="t"/>
                <v:fill type="solid"/>
              </v:shape>
            </v:group>
            <v:group style="position:absolute;left:8723;top:14566;width:42;height:20" coordorigin="8723,14566" coordsize="42,20">
              <v:shape style="position:absolute;left:8723;top:14566;width:42;height:20" coordorigin="8723,14566" coordsize="42,20" path="m8762,14566l8736,14577,8735,14577,8733,14579,8730,14579,8723,14580,8727,14585,8759,14572,8765,14572,8762,14566xe" filled="true" fillcolor="#989898" stroked="false">
                <v:path arrowok="t"/>
                <v:fill type="solid"/>
              </v:shape>
            </v:group>
            <v:group style="position:absolute;left:8735;top:14572;width:31;height:24" coordorigin="8735,14572" coordsize="31,24">
              <v:shape style="position:absolute;left:8735;top:14572;width:31;height:24" coordorigin="8735,14572" coordsize="31,24" path="m8765,14572l8759,14572,8735,14593,8738,14596,8765,14572xe" filled="true" fillcolor="#989898" stroked="false">
                <v:path arrowok="t"/>
                <v:fill type="solid"/>
              </v:shape>
            </v:group>
            <v:group style="position:absolute;left:8714;top:14545;width:34;height:28" coordorigin="8714,14545" coordsize="34,28">
              <v:shape style="position:absolute;left:8714;top:14545;width:34;height:28" coordorigin="8714,14545" coordsize="34,28" path="m8743,14545l8714,14569,8717,14572,8741,14551,8747,14550,8743,14545xe" filled="true" fillcolor="#989898" stroked="false">
                <v:path arrowok="t"/>
                <v:fill type="solid"/>
              </v:shape>
            </v:group>
            <v:group style="position:absolute;left:8723;top:14550;width:24;height:31" coordorigin="8723,14550" coordsize="24,31">
              <v:shape style="position:absolute;left:8723;top:14550;width:24;height:31" coordorigin="8723,14550" coordsize="24,31" path="m8747,14550l8741,14551,8723,14580,8730,14579,8731,14577,8731,14575,8733,14574,8747,14550xe" filled="true" fillcolor="#989898" stroked="false">
                <v:path arrowok="t"/>
                <v:fill type="solid"/>
              </v:shape>
            </v:group>
            <v:group style="position:absolute;left:17820;top:10215;width:26;height:16" coordorigin="17820,10215" coordsize="26,16">
              <v:shape style="position:absolute;left:17820;top:10215;width:26;height:16" coordorigin="17820,10215" coordsize="26,16" path="m17842,10230l17831,10230,17833,10231,17841,10231,17842,10230xe" filled="true" fillcolor="#989898" stroked="false">
                <v:path arrowok="t"/>
                <v:fill type="solid"/>
              </v:shape>
              <v:shape style="position:absolute;left:17820;top:10215;width:26;height:16" coordorigin="17820,10215" coordsize="26,16" path="m17842,10225l17841,10225,17839,10226,17826,10226,17826,10228,17828,10228,17829,10230,17844,10230,17845,10228,17842,10225xe" filled="true" fillcolor="#989898" stroked="false">
                <v:path arrowok="t"/>
                <v:fill type="solid"/>
              </v:shape>
              <v:shape style="position:absolute;left:17820;top:10215;width:26;height:16" coordorigin="17820,10215" coordsize="26,16" path="m17831,10225l17825,10225,17825,10226,17833,10226,17831,10225xe" filled="true" fillcolor="#989898" stroked="false">
                <v:path arrowok="t"/>
                <v:fill type="solid"/>
              </v:shape>
              <v:shape style="position:absolute;left:17820;top:10215;width:26;height:16" coordorigin="17820,10215" coordsize="26,16" path="m17820,10215l17820,10218,17821,10218,17821,10222,17823,10222,17823,10225,17829,10225,17829,10223,17828,10223,17820,10215xe" filled="true" fillcolor="#989898" stroked="false">
                <v:path arrowok="t"/>
                <v:fill type="solid"/>
              </v:shape>
            </v:group>
            <v:group style="position:absolute;left:17850;top:10202;width:8;height:16" coordorigin="17850,10202" coordsize="8,16">
              <v:shape style="position:absolute;left:17850;top:10202;width:8;height:16" coordorigin="17850,10202" coordsize="8,16" path="m17852,10204l17853,10206,17853,10214,17852,10214,17852,10215,17857,10218,17857,10215,17858,10214,17858,10210,17852,10204xe" filled="true" fillcolor="#989898" stroked="false">
                <v:path arrowok="t"/>
                <v:fill type="solid"/>
              </v:shape>
              <v:shape style="position:absolute;left:17850;top:10202;width:8;height:16" coordorigin="17850,10202" coordsize="8,16" path="m17852,10202l17850,10202,17852,10204,17852,10202xe" filled="true" fillcolor="#989898" stroked="false">
                <v:path arrowok="t"/>
                <v:fill type="solid"/>
              </v:shape>
            </v:group>
            <v:group style="position:absolute;left:17820;top:10193;width:39;height:31" coordorigin="17820,10193" coordsize="39,31">
              <v:shape style="position:absolute;left:17820;top:10193;width:39;height:31" coordorigin="17820,10193" coordsize="39,31" path="m17841,10198l17829,10198,17828,10199,17826,10201,17823,10204,17823,10206,17821,10207,17821,10210,17820,10210,17820,10215,17828,10223,17828,10222,17826,10220,17826,10218,17825,10218,17825,10212,17826,10210,17826,10209,17828,10207,17828,10206,17829,10206,17829,10204,17831,10204,17831,10202,17833,10202,17834,10201,17836,10201,17836,10199,17839,10199,17841,10198xe" filled="true" fillcolor="#989898" stroked="false">
                <v:path arrowok="t"/>
                <v:fill type="solid"/>
              </v:shape>
              <v:shape style="position:absolute;left:17820;top:10193;width:39;height:31" coordorigin="17820,10193" coordsize="39,31" path="m17850,10196l17831,10196,17831,10198,17844,10198,17845,10199,17847,10199,17849,10201,17850,10201,17850,10202,17858,10210,17858,10204,17857,10204,17857,10202,17853,10199,17852,10198,17850,10196xe" filled="true" fillcolor="#989898" stroked="false">
                <v:path arrowok="t"/>
                <v:fill type="solid"/>
              </v:shape>
              <v:shape style="position:absolute;left:17820;top:10193;width:39;height:31" coordorigin="17820,10193" coordsize="39,31" path="m17849,10194l17834,10194,17833,10196,17849,10196,17849,10194xe" filled="true" fillcolor="#989898" stroked="false">
                <v:path arrowok="t"/>
                <v:fill type="solid"/>
              </v:shape>
              <v:shape style="position:absolute;left:17820;top:10193;width:39;height:31" coordorigin="17820,10193" coordsize="39,31" path="m17844,10193l17839,10193,17837,10194,17844,10194,17844,10193xe" filled="true" fillcolor="#989898" stroked="false">
                <v:path arrowok="t"/>
                <v:fill type="solid"/>
              </v:shape>
            </v:group>
            <v:group style="position:absolute;left:17847;top:10222;width:31;height:39" coordorigin="17847,10222" coordsize="31,39">
              <v:shape style="position:absolute;left:17847;top:10222;width:31;height:39" coordorigin="17847,10222" coordsize="31,39" path="m17863,10226l17855,10226,17852,10230,17850,10231,17850,10233,17849,10233,17849,10234,17847,10236,17847,10247,17849,10249,17849,10252,17850,10252,17850,10253,17852,10253,17852,10255,17853,10255,17853,10257,17855,10257,17855,10258,17858,10258,17860,10260,17863,10260,17852,10249,17852,10237,17853,10236,17853,10234,17857,10231,17858,10231,17861,10228,17863,10228,17863,10226xe" filled="true" fillcolor="#989898" stroked="false">
                <v:path arrowok="t"/>
                <v:fill type="solid"/>
              </v:shape>
              <v:shape style="position:absolute;left:17847;top:10222;width:31;height:39" coordorigin="17847,10222" coordsize="31,39" path="m17869,10222l17863,10222,17863,10223,17860,10223,17858,10225,17857,10225,17857,10226,17871,10226,17872,10228,17874,10228,17877,10231,17869,10222xe" filled="true" fillcolor="#989898" stroked="false">
                <v:path arrowok="t"/>
                <v:fill type="solid"/>
              </v:shape>
            </v:group>
            <v:group style="position:absolute;left:17855;top:10222;width:31;height:39" coordorigin="17855,10222" coordsize="31,39">
              <v:shape style="position:absolute;left:17855;top:10222;width:31;height:39" coordorigin="17855,10222" coordsize="31,39" path="m17876,10255l17858,10255,17863,10260,17869,10260,17871,10258,17872,10258,17874,10257,17876,10257,17876,10255xe" filled="true" fillcolor="#989898" stroked="false">
                <v:path arrowok="t"/>
                <v:fill type="solid"/>
              </v:shape>
              <v:shape style="position:absolute;left:17855;top:10222;width:31;height:39" coordorigin="17855,10222" coordsize="31,39" path="m17858,10253l17857,10253,17858,10255,17858,10253xe" filled="true" fillcolor="#989898" stroked="false">
                <v:path arrowok="t"/>
                <v:fill type="solid"/>
              </v:shape>
              <v:shape style="position:absolute;left:17855;top:10222;width:31;height:39" coordorigin="17855,10222" coordsize="31,39" path="m17877,10253l17869,10253,17868,10255,17877,10255,17877,10253xe" filled="true" fillcolor="#989898" stroked="false">
                <v:path arrowok="t"/>
                <v:fill type="solid"/>
              </v:shape>
              <v:shape style="position:absolute;left:17855;top:10222;width:31;height:39" coordorigin="17855,10222" coordsize="31,39" path="m17857,10252l17855,10252,17857,10253,17857,10252xe" filled="true" fillcolor="#989898" stroked="false">
                <v:path arrowok="t"/>
                <v:fill type="solid"/>
              </v:shape>
              <v:shape style="position:absolute;left:17855;top:10222;width:31;height:39" coordorigin="17855,10222" coordsize="31,39" path="m17880,10250l17874,10250,17871,10253,17879,10253,17879,10252,17880,10252,17880,10250xe" filled="true" fillcolor="#989898" stroked="false">
                <v:path arrowok="t"/>
                <v:fill type="solid"/>
              </v:shape>
              <v:shape style="position:absolute;left:17855;top:10222;width:31;height:39" coordorigin="17855,10222" coordsize="31,39" path="m17871,10222l17869,10222,17877,10231,17877,10233,17879,10233,17879,10234,17880,10236,17880,10242,17879,10242,17879,10245,17877,10245,17877,10249,17876,10249,17876,10250,17882,10250,17882,10249,17884,10247,17884,10244,17885,10242,17885,10236,17884,10236,17884,10233,17882,10231,17882,10230,17877,10225,17876,10225,17876,10223,17872,10223,17871,10222xe" filled="true" fillcolor="#989898" stroked="false">
                <v:path arrowok="t"/>
                <v:fill type="solid"/>
              </v:shape>
            </v:group>
            <v:group style="position:absolute;left:17885;top:10265;width:32;height:29" coordorigin="17885,10265" coordsize="32,29">
              <v:shape style="position:absolute;left:17885;top:10265;width:32;height:29" coordorigin="17885,10265" coordsize="32,29" path="m17914,10265l17892,10285,17885,10290,17888,10293,17917,10268,17914,10265xe" filled="true" fillcolor="#989898" stroked="false">
                <v:path arrowok="t"/>
                <v:fill type="solid"/>
              </v:shape>
            </v:group>
            <v:group style="position:absolute;left:17869;top:10247;width:31;height:29" coordorigin="17869,10247" coordsize="31,29">
              <v:shape style="position:absolute;left:17869;top:10247;width:31;height:29" coordorigin="17869,10247" coordsize="31,29" path="m17896,10247l17869,10273,17872,10276,17893,10255,17900,10250,17896,10247xe" filled="true" fillcolor="#989898" stroked="false">
                <v:path arrowok="t"/>
                <v:fill type="solid"/>
              </v:shape>
            </v:group>
            <v:group style="position:absolute;left:17885;top:10250;width:15;height:40" coordorigin="17885,10250" coordsize="15,40">
              <v:shape style="position:absolute;left:17885;top:10250;width:15;height:40" coordorigin="17885,10250" coordsize="15,40" path="m17900,10250l17893,10255,17885,10290,17892,10285,17900,10250xe" filled="true" fillcolor="#989898" stroked="false">
                <v:path arrowok="t"/>
                <v:fill type="solid"/>
              </v:shape>
            </v:group>
            <v:group style="position:absolute;left:17900;top:10301;width:26;height:16" coordorigin="17900,10301" coordsize="26,16">
              <v:shape style="position:absolute;left:17900;top:10301;width:26;height:16" coordorigin="17900,10301" coordsize="26,16" path="m17923,10316l17909,10316,17911,10317,17923,10317,17923,10316xe" filled="true" fillcolor="#989898" stroked="false">
                <v:path arrowok="t"/>
                <v:fill type="solid"/>
              </v:shape>
              <v:shape style="position:absolute;left:17900;top:10301;width:26;height:16" coordorigin="17900,10301" coordsize="26,16" path="m17922,10311l17920,10312,17906,10312,17906,10314,17908,10314,17908,10316,17925,10316,17922,10311xe" filled="true" fillcolor="#989898" stroked="false">
                <v:path arrowok="t"/>
                <v:fill type="solid"/>
              </v:shape>
              <v:shape style="position:absolute;left:17900;top:10301;width:26;height:16" coordorigin="17900,10301" coordsize="26,16" path="m17900,10301l17900,10303,17901,10304,17901,10308,17903,10309,17904,10311,17904,10312,17911,10312,17911,10311,17909,10311,17908,10309,17900,10301xe" filled="true" fillcolor="#989898" stroked="false">
                <v:path arrowok="t"/>
                <v:fill type="solid"/>
              </v:shape>
            </v:group>
            <v:group style="position:absolute;left:17930;top:10288;width:8;height:16" coordorigin="17930,10288" coordsize="8,16">
              <v:shape style="position:absolute;left:17930;top:10288;width:8;height:16" coordorigin="17930,10288" coordsize="8,16" path="m17930,10288l17931,10290,17931,10292,17933,10292,17933,10300,17931,10301,17936,10304,17936,10303,17938,10303,17938,10296,17930,10288xe" filled="true" fillcolor="#989898" stroked="false">
                <v:path arrowok="t"/>
                <v:fill type="solid"/>
              </v:shape>
            </v:group>
            <v:group style="position:absolute;left:17900;top:10280;width:39;height:29" coordorigin="17900,10280" coordsize="39,29">
              <v:shape style="position:absolute;left:17900;top:10280;width:39;height:29" coordorigin="17900,10280" coordsize="39,29" path="m17908,10308l17906,10308,17908,10309,17908,10308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06,10308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12,10288l17904,10288,17904,10290,17903,10292,17903,10293,17901,10295,17901,10298,17900,10298,17900,10301,17906,10308,17906,10304,17904,10303,17904,10300,17906,10298,17906,10295,17908,10295,17908,10293,17909,10292,17911,10290,17912,10288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35,10287l17928,10287,17930,10288,17938,10296,17938,10292,17936,10290,17936,10288,17935,10288,17935,10287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14,10287l17906,10287,17906,10288,17914,10288,17914,10287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17,10285l17908,10285,17908,10287,17917,10287,17917,10285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33,10285l17927,10285,17927,10287,17933,10287,17933,10285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30,10282l17912,10282,17909,10285,17931,10285,17931,10284,17930,10284,17930,10282xe" filled="true" fillcolor="#989898" stroked="false">
                <v:path arrowok="t"/>
                <v:fill type="solid"/>
              </v:shape>
              <v:shape style="position:absolute;left:17900;top:10280;width:39;height:29" coordorigin="17900,10280" coordsize="39,29" path="m17927,10280l17915,10280,17915,10282,17927,10282,17927,10280xe" filled="true" fillcolor="#989898" stroked="false">
                <v:path arrowok="t"/>
                <v:fill type="solid"/>
              </v:shape>
            </v:group>
            <v:group style="position:absolute;left:17128;top:10695;width:20;height:29" coordorigin="17128,10695" coordsize="20,29">
              <v:shape style="position:absolute;left:17128;top:10695;width:20;height:29" coordorigin="17128,10695" coordsize="20,29" path="m17147,10708l17143,10708,17143,10719,17131,10719,17131,10720,17133,10722,17133,10724,17147,10724,17147,10708xe" filled="true" fillcolor="#989898" stroked="false">
                <v:path arrowok="t"/>
                <v:fill type="solid"/>
              </v:shape>
              <v:shape style="position:absolute;left:17128;top:10695;width:20;height:29" coordorigin="17128,10695" coordsize="20,29" path="m17131,10695l17130,10696,17130,10700,17128,10700,17128,10714,17130,10716,17130,10719,17136,10719,17136,10717,17135,10717,17135,10714,17133,10714,17133,10709,17131,10708,17131,10695xe" filled="true" fillcolor="#989898" stroked="false">
                <v:path arrowok="t"/>
                <v:fill type="solid"/>
              </v:shape>
            </v:group>
            <v:group style="position:absolute;left:17154;top:10712;width:8;height:10" coordorigin="17154,10712" coordsize="8,10">
              <v:shape style="position:absolute;left:17154;top:10712;width:8;height:10" coordorigin="17154,10712" coordsize="8,10" path="m17162,10712l17160,10714,17160,10716,17159,10716,17157,10717,17154,10717,17155,10722,17159,10722,17159,10720,17160,10720,17162,10719,17162,10712xe" filled="true" fillcolor="#989898" stroked="false">
                <v:path arrowok="t"/>
                <v:fill type="solid"/>
              </v:shape>
            </v:group>
            <v:group style="position:absolute;left:17131;top:10688;width:36;height:31" coordorigin="17131,10688" coordsize="36,31">
              <v:shape style="position:absolute;left:17131;top:10688;width:36;height:31" coordorigin="17131,10688" coordsize="36,31" path="m17165,10696l17159,10696,17159,10698,17160,10698,17160,10700,17162,10701,17162,10719,17163,10719,17163,10717,17165,10716,17165,10714,17166,10712,17166,10701,17165,10700,17165,10696xe" filled="true" fillcolor="#989898" stroked="false">
                <v:path arrowok="t"/>
                <v:fill type="solid"/>
              </v:shape>
              <v:shape style="position:absolute;left:17131;top:10688;width:36;height:31" coordorigin="17131,10688" coordsize="36,31" path="m17160,10692l17135,10692,17131,10695,17131,10704,17133,10704,17133,10700,17135,10700,17135,10698,17136,10698,17136,10696,17138,10695,17141,10695,17141,10693,17160,10693,17160,10692xe" filled="true" fillcolor="#989898" stroked="false">
                <v:path arrowok="t"/>
                <v:fill type="solid"/>
              </v:shape>
              <v:shape style="position:absolute;left:17131;top:10688;width:36;height:31" coordorigin="17131,10688" coordsize="36,31" path="m17163,10695l17155,10695,17157,10696,17163,10696,17163,10695xe" filled="true" fillcolor="#989898" stroked="false">
                <v:path arrowok="t"/>
                <v:fill type="solid"/>
              </v:shape>
              <v:shape style="position:absolute;left:17131;top:10688;width:36;height:31" coordorigin="17131,10688" coordsize="36,31" path="m17162,10693l17152,10693,17154,10695,17162,10695,17162,10693xe" filled="true" fillcolor="#989898" stroked="false">
                <v:path arrowok="t"/>
                <v:fill type="solid"/>
              </v:shape>
              <v:shape style="position:absolute;left:17131;top:10688;width:36;height:31" coordorigin="17131,10688" coordsize="36,31" path="m17157,10690l17136,10690,17136,10692,17159,10692,17157,10690xe" filled="true" fillcolor="#989898" stroked="false">
                <v:path arrowok="t"/>
                <v:fill type="solid"/>
              </v:shape>
              <v:shape style="position:absolute;left:17131;top:10688;width:36;height:31" coordorigin="17131,10688" coordsize="36,31" path="m17154,10688l17139,10688,17139,10690,17155,10690,17154,10688xe" filled="true" fillcolor="#989898" stroked="false">
                <v:path arrowok="t"/>
                <v:fill type="solid"/>
              </v:shape>
            </v:group>
            <v:group style="position:absolute;left:17128;top:10741;width:18;height:23" coordorigin="17128,10741" coordsize="18,23">
              <v:shape style="position:absolute;left:17128;top:10741;width:18;height:23" coordorigin="17128,10741" coordsize="18,23" path="m17144,10741l17144,10747,17143,10747,17143,10749,17141,10749,17139,10751,17138,10751,17138,10752,17136,10752,17128,10757,17128,10763,17138,10757,17139,10757,17141,10755,17143,10755,17143,10754,17144,10754,17144,10752,17146,10751,17144,10741xe" filled="true" fillcolor="#989898" stroked="false">
                <v:path arrowok="t"/>
                <v:fill type="solid"/>
              </v:shape>
            </v:group>
            <v:group style="position:absolute;left:17149;top:10747;width:15;height:13" coordorigin="17149,10747" coordsize="15,13">
              <v:shape style="position:absolute;left:17149;top:10747;width:15;height:13" coordorigin="17149,10747" coordsize="15,13" path="m17162,10759l17151,10759,17151,10760,17160,10760,17162,10759xe" filled="true" fillcolor="#989898" stroked="false">
                <v:path arrowok="t"/>
                <v:fill type="solid"/>
              </v:shape>
              <v:shape style="position:absolute;left:17149;top:10747;width:15;height:13" coordorigin="17149,10747" coordsize="15,13" path="m17149,10751l17149,10759,17163,10759,17163,10755,17152,10755,17152,10754,17151,10754,17151,10752,17149,10751xe" filled="true" fillcolor="#989898" stroked="false">
                <v:path arrowok="t"/>
                <v:fill type="solid"/>
              </v:shape>
              <v:shape style="position:absolute;left:17149;top:10747;width:15;height:13" coordorigin="17149,10747" coordsize="15,13" path="m17162,10747l17162,10752,17159,10755,17163,10755,17162,10747xe" filled="true" fillcolor="#989898" stroked="false">
                <v:path arrowok="t"/>
                <v:fill type="solid"/>
              </v:shape>
            </v:group>
            <v:group style="position:absolute;left:17128;top:10731;width:39;height:28" coordorigin="17128,10731" coordsize="39,28">
              <v:shape style="position:absolute;left:17128;top:10731;width:39;height:28" coordorigin="17128,10731" coordsize="39,28" path="m17167,10731l17128,10731,17128,10736,17162,10736,17162,10747,17163,10759,17163,10757,17165,10755,17165,10752,17167,10751,17167,10731xe" filled="true" fillcolor="#989898" stroked="false">
                <v:path arrowok="t"/>
                <v:fill type="solid"/>
              </v:shape>
              <v:shape style="position:absolute;left:17128;top:10731;width:39;height:28" coordorigin="17128,10731" coordsize="39,28" path="m17149,10736l17144,10736,17144,10741,17146,10751,17146,10754,17147,10755,17147,10757,17149,10757,17149,10736xe" filled="true" fillcolor="#989898" stroked="false">
                <v:path arrowok="t"/>
                <v:fill type="solid"/>
              </v:shape>
            </v:group>
            <v:group style="position:absolute;left:17128;top:10763;width:39;height:26" coordorigin="17128,10763" coordsize="39,26">
              <v:shape style="position:absolute;left:17128;top:10763;width:39;height:26" coordorigin="17128,10763" coordsize="39,26" path="m17128,10763l17128,10768,17139,10773,17139,10789,17144,10775,17158,10775,17128,10763xe" filled="true" fillcolor="#989898" stroked="false">
                <v:path arrowok="t"/>
                <v:fill type="solid"/>
              </v:shape>
              <v:shape style="position:absolute;left:17128;top:10763;width:39;height:26" coordorigin="17128,10763" coordsize="39,26" path="m17158,10775l17144,10775,17155,10778,17155,10779,17160,10779,17162,10781,17167,10782,17167,10778,17158,10775xe" filled="true" fillcolor="#989898" stroked="false">
                <v:path arrowok="t"/>
                <v:fill type="solid"/>
              </v:shape>
            </v:group>
            <v:group style="position:absolute;left:17128;top:10775;width:39;height:24" coordorigin="17128,10775" coordsize="39,24">
              <v:shape style="position:absolute;left:17128;top:10775;width:39;height:24" coordorigin="17128,10775" coordsize="39,24" path="m17144,10775l17139,10789,17128,10792,17128,10798,17155,10787,17144,10787,17144,10775xe" filled="true" fillcolor="#989898" stroked="false">
                <v:path arrowok="t"/>
                <v:fill type="solid"/>
              </v:shape>
              <v:shape style="position:absolute;left:17128;top:10775;width:39;height:24" coordorigin="17128,10775" coordsize="39,24" path="m17162,10781l17159,10781,17157,10782,17154,10782,17144,10787,17155,10787,17167,10782,17162,10781xe" filled="true" fillcolor="#989898" stroked="false">
                <v:path arrowok="t"/>
                <v:fill type="solid"/>
              </v:shape>
            </v:group>
            <v:group style="position:absolute;left:17128;top:10813;width:39;height:21" coordorigin="17128,10813" coordsize="39,21">
              <v:shape style="position:absolute;left:17128;top:10813;width:39;height:21" coordorigin="17128,10813" coordsize="39,21" path="m17128,10813l17128,10819,17167,10833,17167,10829,17138,10818,17136,10818,17135,10816,17133,10816,17128,10813xe" filled="true" fillcolor="#989898" stroked="false">
                <v:path arrowok="t"/>
                <v:fill type="solid"/>
              </v:shape>
            </v:group>
            <v:group style="position:absolute;left:17128;top:10798;width:39;height:18" coordorigin="17128,10798" coordsize="39,18">
              <v:shape style="position:absolute;left:17128;top:10798;width:39;height:18" coordorigin="17128,10798" coordsize="39,18" path="m17167,10798l17128,10813,17133,10816,17135,10816,17136,10814,17138,10814,17167,10805,17167,10798xe" filled="true" fillcolor="#989898" stroked="false">
                <v:path arrowok="t"/>
                <v:fill type="solid"/>
              </v:shape>
            </v:group>
            <v:group style="position:absolute;left:17128;top:10838;width:39;height:28" coordorigin="17128,10838" coordsize="39,28">
              <v:shape style="position:absolute;left:17128;top:10838;width:39;height:28" coordorigin="17128,10838" coordsize="39,28" path="m17167,10838l17128,10838,17128,10865,17133,10865,17133,10843,17167,10843,17167,10838xe" filled="true" fillcolor="#989898" stroked="false">
                <v:path arrowok="t"/>
                <v:fill type="solid"/>
              </v:shape>
              <v:shape style="position:absolute;left:17128;top:10838;width:39;height:28" coordorigin="17128,10838" coordsize="39,28" path="m17167,10843l17162,10843,17162,10865,17167,10865,17167,10843xe" filled="true" fillcolor="#989898" stroked="false">
                <v:path arrowok="t"/>
                <v:fill type="solid"/>
              </v:shape>
              <v:shape style="position:absolute;left:17128;top:10838;width:39;height:28" coordorigin="17128,10838" coordsize="39,28" path="m17151,10843l17146,10843,17146,10864,17151,10864,17151,10843xe" filled="true" fillcolor="#989898" stroked="false">
                <v:path arrowok="t"/>
                <v:fill type="solid"/>
              </v:shape>
            </v:group>
            <v:group style="position:absolute;left:17128;top:10872;width:39;height:24" coordorigin="17128,10872" coordsize="39,24">
              <v:shape style="position:absolute;left:17128;top:10872;width:39;height:24" coordorigin="17128,10872" coordsize="39,24" path="m17167,10872l17128,10872,17128,10896,17133,10896,17133,10878,17167,10878,17167,10872xe" filled="true" fillcolor="#989898" stroked="false">
                <v:path arrowok="t"/>
                <v:fill type="solid"/>
              </v:shape>
              <v:shape style="position:absolute;left:17890;top:9047;width:38;height:177" type="#_x0000_t75" stroked="false">
                <v:imagedata r:id="rId243" o:title=""/>
              </v:shape>
              <v:shape style="position:absolute;left:16308;top:14540;width:38;height:177" type="#_x0000_t75" stroked="false">
                <v:imagedata r:id="rId244" o:title=""/>
              </v:shape>
            </v:group>
            <v:group style="position:absolute;left:7147;top:9858;width:20;height:29" coordorigin="7147,9858" coordsize="20,29">
              <v:shape style="position:absolute;left:7147;top:9858;width:20;height:29" coordorigin="7147,9858" coordsize="20,29" path="m7167,9871l7162,9871,7162,9882,7151,9882,7151,9884,7152,9885,7152,9887,7167,9887,7167,9871xe" filled="true" fillcolor="#989898" stroked="false">
                <v:path arrowok="t"/>
                <v:fill type="solid"/>
              </v:shape>
              <v:shape style="position:absolute;left:7147;top:9858;width:20;height:29" coordorigin="7147,9858" coordsize="20,29" path="m7151,9858l7149,9860,7149,9863,7147,9863,7147,9877,7149,9879,7149,9882,7155,9882,7155,9881,7154,9881,7154,9877,7152,9877,7152,9873,7151,9871,7151,9858xe" filled="true" fillcolor="#989898" stroked="false">
                <v:path arrowok="t"/>
                <v:fill type="solid"/>
              </v:shape>
            </v:group>
            <v:group style="position:absolute;left:7173;top:9876;width:8;height:10" coordorigin="7173,9876" coordsize="8,10">
              <v:shape style="position:absolute;left:7173;top:9876;width:8;height:10" coordorigin="7173,9876" coordsize="8,10" path="m7181,9876l7179,9877,7179,9879,7178,9879,7176,9881,7173,9881,7174,9885,7178,9885,7178,9884,7179,9884,7181,9882,7181,9876xe" filled="true" fillcolor="#989898" stroked="false">
                <v:path arrowok="t"/>
                <v:fill type="solid"/>
              </v:shape>
            </v:group>
            <v:group style="position:absolute;left:7151;top:9852;width:36;height:31" coordorigin="7151,9852" coordsize="36,31">
              <v:shape style="position:absolute;left:7151;top:9852;width:36;height:31" coordorigin="7151,9852" coordsize="36,31" path="m7184,9860l7178,9860,7178,9861,7179,9861,7179,9863,7181,9865,7181,9882,7182,9882,7182,9881,7184,9879,7184,9877,7186,9876,7186,9865,7184,9863,7184,9860xe" filled="true" fillcolor="#989898" stroked="false">
                <v:path arrowok="t"/>
                <v:fill type="solid"/>
              </v:shape>
              <v:shape style="position:absolute;left:7151;top:9852;width:36;height:31" coordorigin="7151,9852" coordsize="36,31" path="m7179,9855l7154,9855,7152,9857,7151,9858,7151,9868,7152,9868,7152,9863,7154,9863,7154,9861,7155,9861,7155,9860,7157,9858,7160,9858,7160,9857,7179,9857,7179,9855xe" filled="true" fillcolor="#989898" stroked="false">
                <v:path arrowok="t"/>
                <v:fill type="solid"/>
              </v:shape>
              <v:shape style="position:absolute;left:7151;top:9852;width:36;height:31" coordorigin="7151,9852" coordsize="36,31" path="m7182,9858l7174,9858,7176,9860,7182,9860,7182,9858xe" filled="true" fillcolor="#989898" stroked="false">
                <v:path arrowok="t"/>
                <v:fill type="solid"/>
              </v:shape>
              <v:shape style="position:absolute;left:7151;top:9852;width:36;height:31" coordorigin="7151,9852" coordsize="36,31" path="m7181,9857l7171,9857,7173,9858,7181,9858,7181,9857xe" filled="true" fillcolor="#989898" stroked="false">
                <v:path arrowok="t"/>
                <v:fill type="solid"/>
              </v:shape>
              <v:shape style="position:absolute;left:7151;top:9852;width:36;height:31" coordorigin="7151,9852" coordsize="36,31" path="m7176,9853l7155,9853,7155,9855,7178,9855,7176,9853xe" filled="true" fillcolor="#989898" stroked="false">
                <v:path arrowok="t"/>
                <v:fill type="solid"/>
              </v:shape>
              <v:shape style="position:absolute;left:7151;top:9852;width:36;height:31" coordorigin="7151,9852" coordsize="36,31" path="m7173,9852l7159,9852,7159,9853,7174,9853,7173,9852xe" filled="true" fillcolor="#989898" stroked="false">
                <v:path arrowok="t"/>
                <v:fill type="solid"/>
              </v:shape>
            </v:group>
            <v:group style="position:absolute;left:7171;top:9896;width:7;height:8" coordorigin="7171,9896" coordsize="7,8">
              <v:shape style="position:absolute;left:7171;top:9896;width:7;height:8" coordorigin="7171,9896" coordsize="7,8" path="m7178,9898l7173,9898,7173,9901,7174,9901,7174,9903,7176,9903,7176,9904,7178,9898xe" filled="true" fillcolor="#989898" stroked="false">
                <v:path arrowok="t"/>
                <v:fill type="solid"/>
              </v:shape>
              <v:shape style="position:absolute;left:7171;top:9896;width:7;height:8" coordorigin="7171,9896" coordsize="7,8" path="m7176,9896l7171,9896,7171,9898,7176,9898,7176,9896xe" filled="true" fillcolor="#989898" stroked="false">
                <v:path arrowok="t"/>
                <v:fill type="solid"/>
              </v:shape>
            </v:group>
            <v:group style="position:absolute;left:7147;top:9898;width:39;height:12" coordorigin="7147,9898" coordsize="39,12">
              <v:shape style="position:absolute;left:7147;top:9898;width:39;height:12" coordorigin="7147,9898" coordsize="39,12" path="m7178,9898l7176,9904,7147,9904,7147,9909,7186,9909,7186,9906,7184,9906,7182,9904,7181,9903,7179,9903,7179,9901,7178,9900,7178,9898xe" filled="true" fillcolor="#989898" stroked="false">
                <v:path arrowok="t"/>
                <v:fill type="solid"/>
              </v:shape>
            </v:group>
            <v:group style="position:absolute;left:7147;top:9923;width:5;height:5" coordorigin="7147,9923" coordsize="5,5">
              <v:shape style="position:absolute;left:7147;top:9923;width:5;height:5" coordorigin="7147,9923" coordsize="5,5" path="m7147,9926l7152,9926e" filled="false" stroked="true" strokeweight=".339018pt" strokecolor="#989898">
                <v:path arrowok="t"/>
              </v:shape>
            </v:group>
            <v:group style="position:absolute;left:7151;top:9949;width:18;height:12" coordorigin="7151,9949" coordsize="18,12">
              <v:shape style="position:absolute;left:7151;top:9949;width:18;height:12" coordorigin="7151,9949" coordsize="18,12" path="m7165,9959l7155,9959,7157,9960,7163,9960,7165,9959xe" filled="true" fillcolor="#989898" stroked="false">
                <v:path arrowok="t"/>
                <v:fill type="solid"/>
              </v:shape>
              <v:shape style="position:absolute;left:7151;top:9949;width:18;height:12" coordorigin="7151,9949" coordsize="18,12" path="m7151,9951l7151,9957,7152,9959,7167,9959,7168,9957,7168,9955,7157,9955,7155,9954,7152,9954,7152,9952,7151,9951xe" filled="true" fillcolor="#989898" stroked="false">
                <v:path arrowok="t"/>
                <v:fill type="solid"/>
              </v:shape>
              <v:shape style="position:absolute;left:7151;top:9949;width:18;height:12" coordorigin="7151,9949" coordsize="18,12" path="m7168,9949l7167,9951,7167,9952,7165,9954,7163,9954,7163,9955,7168,9955,7168,9949xe" filled="true" fillcolor="#989898" stroked="false">
                <v:path arrowok="t"/>
                <v:fill type="solid"/>
              </v:shape>
            </v:group>
            <v:group style="position:absolute;left:7167;top:9939;width:5;height:18" coordorigin="7167,9939" coordsize="5,18">
              <v:shape style="position:absolute;left:7167;top:9939;width:5;height:18" coordorigin="7167,9939" coordsize="5,18" path="m7167,9939l7167,9944,7168,9946,7168,9957,7170,9955,7170,9954,7171,9954,7171,9944,7170,9943,7170,9941,7168,9941,7167,9939xe" filled="true" fillcolor="#989898" stroked="false">
                <v:path arrowok="t"/>
                <v:fill type="solid"/>
              </v:shape>
            </v:group>
            <v:group style="position:absolute;left:7147;top:9935;width:36;height:23" coordorigin="7147,9935" coordsize="36,23">
              <v:shape style="position:absolute;left:7147;top:9935;width:36;height:23" coordorigin="7147,9935" coordsize="36,23" path="m7181,9938l7152,9938,7151,9939,7149,9941,7147,9943,7147,9954,7149,9954,7149,9955,7151,9957,7151,9946,7152,9944,7152,9943,7154,9943,7155,9941,7167,9941,7167,9939,7181,9939,7181,9938xe" filled="true" fillcolor="#989898" stroked="false">
                <v:path arrowok="t"/>
                <v:fill type="solid"/>
              </v:shape>
              <v:shape style="position:absolute;left:7147;top:9935;width:36;height:23" coordorigin="7147,9935" coordsize="36,23" path="m7182,9939l7173,9939,7174,9941,7178,9941,7178,9943,7179,9943,7179,9944,7181,9944,7181,9949,7182,9939xe" filled="true" fillcolor="#989898" stroked="false">
                <v:path arrowok="t"/>
                <v:fill type="solid"/>
              </v:shape>
              <v:shape style="position:absolute;left:7147;top:9935;width:36;height:23" coordorigin="7147,9935" coordsize="36,23" path="m7167,9941l7163,9941,7165,9943,7167,9943,7167,9941xe" filled="true" fillcolor="#989898" stroked="false">
                <v:path arrowok="t"/>
                <v:fill type="solid"/>
              </v:shape>
              <v:shape style="position:absolute;left:7147;top:9935;width:36;height:23" coordorigin="7147,9935" coordsize="36,23" path="m7178,9936l7154,9936,7154,9938,7178,9938,7178,9936xe" filled="true" fillcolor="#989898" stroked="false">
                <v:path arrowok="t"/>
                <v:fill type="solid"/>
              </v:shape>
              <v:shape style="position:absolute;left:7147;top:9935;width:36;height:23" coordorigin="7147,9935" coordsize="36,23" path="m7171,9935l7160,9935,7159,9936,7173,9936,7171,9935xe" filled="true" fillcolor="#989898" stroked="false">
                <v:path arrowok="t"/>
                <v:fill type="solid"/>
              </v:shape>
            </v:group>
            <v:group style="position:absolute;left:7176;top:9939;width:10;height:20" coordorigin="7176,9939" coordsize="10,20">
              <v:shape style="position:absolute;left:7176;top:9939;width:10;height:20" coordorigin="7176,9939" coordsize="10,20" path="m7182,9939l7181,9949,7181,9952,7179,9952,7179,9954,7176,9954,7176,9959,7179,9959,7181,9957,7182,9957,7182,9955,7184,9954,7184,9952,7186,9951,7186,9946,7184,9944,7184,9943,7182,9941,7182,9939xe" filled="true" fillcolor="#989898" stroked="false">
                <v:path arrowok="t"/>
                <v:fill type="solid"/>
              </v:shape>
            </v:group>
            <v:group style="position:absolute;left:7176;top:8394;width:20;height:29" coordorigin="7176,8394" coordsize="20,29">
              <v:shape style="position:absolute;left:7176;top:8394;width:20;height:29" coordorigin="7176,8394" coordsize="20,29" path="m7195,8406l7190,8406,7190,8417,7179,8417,7179,8419,7181,8421,7181,8422,7195,8422,7195,8406xe" filled="true" fillcolor="#989898" stroked="false">
                <v:path arrowok="t"/>
                <v:fill type="solid"/>
              </v:shape>
              <v:shape style="position:absolute;left:7176;top:8394;width:20;height:29" coordorigin="7176,8394" coordsize="20,29" path="m7179,8394l7178,8395,7178,8399,7176,8399,7176,8413,7178,8414,7178,8417,7184,8417,7184,8416,7182,8416,7182,8413,7181,8413,7181,8408,7179,8406,7179,8394xe" filled="true" fillcolor="#989898" stroked="false">
                <v:path arrowok="t"/>
                <v:fill type="solid"/>
              </v:shape>
            </v:group>
            <v:group style="position:absolute;left:7202;top:8411;width:8;height:10" coordorigin="7202,8411" coordsize="8,10">
              <v:shape style="position:absolute;left:7202;top:8411;width:8;height:10" coordorigin="7202,8411" coordsize="8,10" path="m7210,8411l7208,8413,7208,8414,7206,8414,7205,8416,7202,8416,7203,8421,7206,8421,7206,8419,7208,8419,7210,8417,7210,8411xe" filled="true" fillcolor="#989898" stroked="false">
                <v:path arrowok="t"/>
                <v:fill type="solid"/>
              </v:shape>
            </v:group>
            <v:group style="position:absolute;left:7179;top:8387;width:36;height:31" coordorigin="7179,8387" coordsize="36,31">
              <v:shape style="position:absolute;left:7179;top:8387;width:36;height:31" coordorigin="7179,8387" coordsize="36,31" path="m7213,8395l7206,8395,7206,8397,7208,8397,7208,8399,7210,8400,7210,8417,7211,8417,7211,8416,7213,8414,7213,8413,7214,8411,7214,8400,7213,8399,7213,8395xe" filled="true" fillcolor="#989898" stroked="false">
                <v:path arrowok="t"/>
                <v:fill type="solid"/>
              </v:shape>
              <v:shape style="position:absolute;left:7179;top:8387;width:36;height:31" coordorigin="7179,8387" coordsize="36,31" path="m7208,8391l7182,8391,7181,8392,7179,8394,7179,8403,7181,8403,7181,8399,7182,8399,7182,8397,7184,8397,7184,8395,7186,8394,7189,8394,7189,8392,7208,8392,7208,8391xe" filled="true" fillcolor="#989898" stroked="false">
                <v:path arrowok="t"/>
                <v:fill type="solid"/>
              </v:shape>
              <v:shape style="position:absolute;left:7179;top:8387;width:36;height:31" coordorigin="7179,8387" coordsize="36,31" path="m7211,8394l7203,8394,7205,8395,7211,8395,7211,8394xe" filled="true" fillcolor="#989898" stroked="false">
                <v:path arrowok="t"/>
                <v:fill type="solid"/>
              </v:shape>
              <v:shape style="position:absolute;left:7179;top:8387;width:36;height:31" coordorigin="7179,8387" coordsize="36,31" path="m7210,8392l7200,8392,7202,8394,7210,8394,7210,8392xe" filled="true" fillcolor="#989898" stroked="false">
                <v:path arrowok="t"/>
                <v:fill type="solid"/>
              </v:shape>
              <v:shape style="position:absolute;left:7179;top:8387;width:36;height:31" coordorigin="7179,8387" coordsize="36,31" path="m7205,8389l7184,8389,7184,8391,7206,8391,7205,8389xe" filled="true" fillcolor="#989898" stroked="false">
                <v:path arrowok="t"/>
                <v:fill type="solid"/>
              </v:shape>
              <v:shape style="position:absolute;left:7179;top:8387;width:36;height:31" coordorigin="7179,8387" coordsize="36,31" path="m7202,8387l7187,8387,7187,8389,7203,8389,7202,8387xe" filled="true" fillcolor="#989898" stroked="false">
                <v:path arrowok="t"/>
                <v:fill type="solid"/>
              </v:shape>
            </v:group>
            <v:group style="position:absolute;left:7200;top:8432;width:7;height:8" coordorigin="7200,8432" coordsize="7,8">
              <v:shape style="position:absolute;left:7200;top:8432;width:7;height:8" coordorigin="7200,8432" coordsize="7,8" path="m7206,8433l7202,8433,7202,8437,7203,8437,7203,8438,7205,8438,7205,8440,7206,8433xe" filled="true" fillcolor="#989898" stroked="false">
                <v:path arrowok="t"/>
                <v:fill type="solid"/>
              </v:shape>
              <v:shape style="position:absolute;left:7200;top:8432;width:7;height:8" coordorigin="7200,8432" coordsize="7,8" path="m7205,8432l7200,8432,7200,8433,7205,8433,7205,8432xe" filled="true" fillcolor="#989898" stroked="false">
                <v:path arrowok="t"/>
                <v:fill type="solid"/>
              </v:shape>
            </v:group>
            <v:group style="position:absolute;left:7176;top:8433;width:39;height:12" coordorigin="7176,8433" coordsize="39,12">
              <v:shape style="position:absolute;left:7176;top:8433;width:39;height:12" coordorigin="7176,8433" coordsize="39,12" path="m7206,8433l7205,8440,7176,8440,7176,8445,7214,8445,7214,8441,7213,8441,7211,8440,7210,8438,7208,8438,7208,8437,7206,8435,7206,8433xe" filled="true" fillcolor="#989898" stroked="false">
                <v:path arrowok="t"/>
                <v:fill type="solid"/>
              </v:shape>
            </v:group>
            <v:group style="position:absolute;left:7176;top:8459;width:5;height:5" coordorigin="7176,8459" coordsize="5,5">
              <v:shape style="position:absolute;left:7176;top:8459;width:5;height:5" coordorigin="7176,8459" coordsize="5,5" path="m7176,8461l7181,8461e" filled="false" stroked="true" strokeweight=".339018pt" strokecolor="#989898">
                <v:path arrowok="t"/>
              </v:shape>
            </v:group>
            <v:group style="position:absolute;left:7176;top:8473;width:20;height:23" coordorigin="7176,8473" coordsize="20,23">
              <v:shape style="position:absolute;left:7176;top:8473;width:20;height:23" coordorigin="7176,8473" coordsize="20,23" path="m7190,8494l7182,8494,7184,8496,7190,8496,7190,8494xe" filled="true" fillcolor="#989898" stroked="false">
                <v:path arrowok="t"/>
                <v:fill type="solid"/>
              </v:shape>
              <v:shape style="position:absolute;left:7176;top:8473;width:20;height:23" coordorigin="7176,8473" coordsize="20,23" path="m7182,8489l7178,8489,7178,8491,7179,8492,7181,8494,7194,8494,7194,8492,7195,8492,7195,8491,7184,8491,7182,8489xe" filled="true" fillcolor="#989898" stroked="false">
                <v:path arrowok="t"/>
                <v:fill type="solid"/>
              </v:shape>
              <v:shape style="position:absolute;left:7176;top:8473;width:20;height:23" coordorigin="7176,8473" coordsize="20,23" path="m7195,8484l7194,8484,7194,8488,7192,8489,7190,8489,7190,8491,7195,8491,7195,8484xe" filled="true" fillcolor="#989898" stroked="false">
                <v:path arrowok="t"/>
                <v:fill type="solid"/>
              </v:shape>
              <v:shape style="position:absolute;left:7176;top:8473;width:20;height:23" coordorigin="7176,8473" coordsize="20,23" path="m7179,8473l7178,8475,7178,8477,7176,8477,7176,8489,7181,8489,7181,8488,7179,8486,7179,8473xe" filled="true" fillcolor="#989898" stroked="false">
                <v:path arrowok="t"/>
                <v:fill type="solid"/>
              </v:shape>
            </v:group>
            <v:group style="position:absolute;left:7198;top:8486;width:12;height:8" coordorigin="7198,8486" coordsize="12,8">
              <v:shape style="position:absolute;left:7198;top:8486;width:12;height:8" coordorigin="7198,8486" coordsize="12,8" path="m7208,8492l7200,8492,7202,8494,7208,8494,7208,8492xe" filled="true" fillcolor="#989898" stroked="false">
                <v:path arrowok="t"/>
                <v:fill type="solid"/>
              </v:shape>
              <v:shape style="position:absolute;left:7198;top:8486;width:12;height:8" coordorigin="7198,8486" coordsize="12,8" path="m7198,8486l7198,8492,7210,8492,7210,8489,7202,8489,7200,8488,7198,8486xe" filled="true" fillcolor="#989898" stroked="false">
                <v:path arrowok="t"/>
                <v:fill type="solid"/>
              </v:shape>
              <v:shape style="position:absolute;left:7198;top:8486;width:12;height:8" coordorigin="7198,8486" coordsize="12,8" path="m7210,8486l7208,8488,7206,8488,7206,8489,7210,8489,7210,8486xe" filled="true" fillcolor="#989898" stroked="false">
                <v:path arrowok="t"/>
                <v:fill type="solid"/>
              </v:shape>
            </v:group>
            <v:group style="position:absolute;left:7179;top:8470;width:36;height:23" coordorigin="7179,8470" coordsize="36,23">
              <v:shape style="position:absolute;left:7179;top:8470;width:36;height:23" coordorigin="7179,8470" coordsize="36,23" path="m7213,8477l7206,8477,7206,8478,7208,8478,7210,8480,7210,8492,7211,8491,7211,8489,7213,8489,7213,8486,7214,8484,7214,8480,7213,8480,7213,8477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200,8478l7194,8478,7194,8481,7195,8481,7195,8491,7197,8489,7197,8488,7198,8488,7198,8480,7200,8480,7200,8478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198,8488l7197,8488,7197,8491,7198,8491,7198,8488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195,8473l7179,8473,7179,8480,7181,8480,7181,8478,7182,8477,7184,8477,7186,8475,7195,8475,7195,8473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195,8475l7189,8475,7190,8477,7192,8477,7192,8478,7197,8478,7197,8477,7195,8475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210,8473l7200,8473,7198,8475,7197,8477,7197,8478,7202,8478,7202,8477,7211,8477,7211,8475,7210,8473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194,8472l7181,8472,7181,8473,7194,8473,7194,8472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206,8472l7202,8472,7202,8473,7208,8473,7206,8472xe" filled="true" fillcolor="#989898" stroked="false">
                <v:path arrowok="t"/>
                <v:fill type="solid"/>
              </v:shape>
              <v:shape style="position:absolute;left:7179;top:8470;width:36;height:23" coordorigin="7179,8470" coordsize="36,23" path="m7189,8470l7186,8470,7184,8472,7190,8472,7189,8470xe" filled="true" fillcolor="#989898" stroked="false">
                <v:path arrowok="t"/>
                <v:fill type="solid"/>
              </v:shape>
            </v:group>
            <v:group style="position:absolute;left:9900;top:15715;width:91;height:85" coordorigin="9900,15715" coordsize="91,85">
              <v:shape style="position:absolute;left:9900;top:15715;width:91;height:85" coordorigin="9900,15715" coordsize="91,85" path="m9900,15715l9990,15799e" filled="false" stroked="true" strokeweight=".318763pt" strokecolor="#989898">
                <v:path arrowok="t"/>
              </v:shape>
            </v:group>
            <v:group style="position:absolute;left:8228;top:14198;width:53;height:66" coordorigin="8228,14198" coordsize="53,66">
              <v:shape style="position:absolute;left:8228;top:14198;width:53;height:66" coordorigin="8228,14198" coordsize="53,66" path="m8228,14263l8280,14198e" filled="false" stroked="true" strokeweight=".318763pt" strokecolor="#989898">
                <v:path arrowok="t"/>
              </v:shape>
            </v:group>
            <v:group style="position:absolute;left:9812;top:18614;width:29;height:10" coordorigin="9812,18614" coordsize="29,10">
              <v:shape style="position:absolute;left:9812;top:18614;width:29;height:10" coordorigin="9812,18614" coordsize="29,10" path="m9833,18622l9821,18622,9821,18623,9833,18623,9833,18622xe" filled="true" fillcolor="#989898" stroked="false">
                <v:path arrowok="t"/>
                <v:fill type="solid"/>
              </v:shape>
              <v:shape style="position:absolute;left:9812;top:18614;width:29;height:10" coordorigin="9812,18614" coordsize="29,10" path="m9836,18620l9818,18620,9818,18622,9834,18622,9836,18620xe" filled="true" fillcolor="#989898" stroked="false">
                <v:path arrowok="t"/>
                <v:fill type="solid"/>
              </v:shape>
              <v:shape style="position:absolute;left:9812;top:18614;width:29;height:10" coordorigin="9812,18614" coordsize="29,10" path="m9812,18614l9812,18615,9817,18620,9837,18620,9837,18618,9821,18618,9812,18614xe" filled="true" fillcolor="#989898" stroked="false">
                <v:path arrowok="t"/>
                <v:fill type="solid"/>
              </v:shape>
              <v:shape style="position:absolute;left:9812;top:18614;width:29;height:10" coordorigin="9812,18614" coordsize="29,10" path="m9839,18617l9831,18617,9831,18618,9839,18618,9839,18617xe" filled="true" fillcolor="#989898" stroked="false">
                <v:path arrowok="t"/>
                <v:fill type="solid"/>
              </v:shape>
              <v:shape style="position:absolute;left:9812;top:18614;width:29;height:10" coordorigin="9812,18614" coordsize="29,10" path="m9836,18614l9833,18617,9841,18617,9836,18614xe" filled="true" fillcolor="#989898" stroked="false">
                <v:path arrowok="t"/>
                <v:fill type="solid"/>
              </v:shape>
            </v:group>
            <v:group style="position:absolute;left:9834;top:18590;width:12;height:13" coordorigin="9834,18590" coordsize="12,13">
              <v:shape style="position:absolute;left:9834;top:18590;width:12;height:13" coordorigin="9834,18590" coordsize="12,13" path="m9837,18591l9837,18593,9839,18593,9839,18594,9841,18596,9841,18601,9845,18602,9845,18594,9844,18594,9837,18591xe" filled="true" fillcolor="#989898" stroked="false">
                <v:path arrowok="t"/>
                <v:fill type="solid"/>
              </v:shape>
              <v:shape style="position:absolute;left:9834;top:18590;width:12;height:13" coordorigin="9834,18590" coordsize="12,13" path="m9837,18591xe" filled="true" fillcolor="#989898" stroked="false">
                <v:path arrowok="t"/>
                <v:fill type="solid"/>
              </v:shape>
              <v:shape style="position:absolute;left:9834;top:18590;width:12;height:13" coordorigin="9834,18590" coordsize="12,13" path="m9834,18590l9836,18591,9837,18591,9834,18590xe" filled="true" fillcolor="#989898" stroked="false">
                <v:path arrowok="t"/>
                <v:fill type="solid"/>
              </v:shape>
            </v:group>
            <v:group style="position:absolute;left:9810;top:18585;width:34;height:34" coordorigin="9810,18585" coordsize="34,34">
              <v:shape style="position:absolute;left:9810;top:18585;width:34;height:34" coordorigin="9810,18585" coordsize="34,34" path="m9823,18590l9815,18590,9815,18593,9814,18593,9814,18594,9812,18596,9812,18599,9810,18599,9810,18612,9812,18614,9821,18618,9821,18617,9820,18617,9818,18615,9817,18614,9817,18612,9815,18612,9815,18602,9817,18601,9817,18598,9818,18598,9818,18594,9820,18594,9820,18593,9821,18591,9823,18591,9823,18590xe" filled="true" fillcolor="#989898" stroked="false">
                <v:path arrowok="t"/>
                <v:fill type="solid"/>
              </v:shape>
              <v:shape style="position:absolute;left:9810;top:18585;width:34;height:34" coordorigin="9810,18585" coordsize="34,34" path="m9842,18590l9834,18590,9844,18594,9844,18591,9842,18591,9842,18590xe" filled="true" fillcolor="#989898" stroked="false">
                <v:path arrowok="t"/>
                <v:fill type="solid"/>
              </v:shape>
              <v:shape style="position:absolute;left:9810;top:18585;width:34;height:34" coordorigin="9810,18585" coordsize="34,34" path="m9837,18586l9820,18586,9817,18590,9826,18590,9828,18588,9839,18588,9837,18586xe" filled="true" fillcolor="#989898" stroked="false">
                <v:path arrowok="t"/>
                <v:fill type="solid"/>
              </v:shape>
              <v:shape style="position:absolute;left:9810;top:18585;width:34;height:34" coordorigin="9810,18585" coordsize="34,34" path="m9841,18588l9831,18588,9833,18590,9841,18590,9841,18588xe" filled="true" fillcolor="#989898" stroked="false">
                <v:path arrowok="t"/>
                <v:fill type="solid"/>
              </v:shape>
              <v:shape style="position:absolute;left:9810;top:18585;width:34;height:34" coordorigin="9810,18585" coordsize="34,34" path="m9834,18585l9823,18585,9821,18586,9836,18586,9834,18585xe" filled="true" fillcolor="#989898" stroked="false">
                <v:path arrowok="t"/>
                <v:fill type="solid"/>
              </v:shape>
            </v:group>
            <v:group style="position:absolute;left:9855;top:18604;width:29;height:37" coordorigin="9855,18604" coordsize="29,37">
              <v:shape style="position:absolute;left:9855;top:18604;width:29;height:37" coordorigin="9855,18604" coordsize="29,37" path="m9855,18610l9871,18623,9865,18639,9869,18641,9878,18618,9872,18618,9855,18610xe" filled="true" fillcolor="#989898" stroked="false">
                <v:path arrowok="t"/>
                <v:fill type="solid"/>
              </v:shape>
              <v:shape style="position:absolute;left:9855;top:18604;width:29;height:37" coordorigin="9855,18604" coordsize="29,37" path="m9879,18604l9872,18618,9878,18618,9884,18606,9879,18604xe" filled="true" fillcolor="#989898" stroked="false">
                <v:path arrowok="t"/>
                <v:fill type="solid"/>
              </v:shape>
            </v:group>
            <v:group style="position:absolute;left:9842;top:18594;width:29;height:37" coordorigin="9842,18594" coordsize="29,37">
              <v:shape style="position:absolute;left:9842;top:18594;width:29;height:37" coordorigin="9842,18594" coordsize="29,37" path="m9857,18594l9842,18629,9847,18631,9853,18615,9861,18615,9855,18610,9861,18596,9857,18594xe" filled="true" fillcolor="#989898" stroked="false">
                <v:path arrowok="t"/>
                <v:fill type="solid"/>
              </v:shape>
              <v:shape style="position:absolute;left:9842;top:18594;width:29;height:37" coordorigin="9842,18594" coordsize="29,37" path="m9861,18615l9853,18615,9871,18623,9861,18615xe" filled="true" fillcolor="#989898" stroked="false">
                <v:path arrowok="t"/>
                <v:fill type="solid"/>
              </v:shape>
            </v:group>
            <v:group style="position:absolute;left:9872;top:18612;width:29;height:32" coordorigin="9872,18612" coordsize="29,32">
              <v:shape style="position:absolute;left:9872;top:18612;width:29;height:32" coordorigin="9872,18612" coordsize="29,32" path="m9901,18612l9898,18612,9872,18644,9876,18644,9901,18612xe" filled="true" fillcolor="#989898" stroked="false">
                <v:path arrowok="t"/>
                <v:fill type="solid"/>
              </v:shape>
            </v:group>
            <v:group style="position:absolute;left:9890;top:18615;width:24;height:44" coordorigin="9890,18615" coordsize="24,44">
              <v:shape style="position:absolute;left:9890;top:18615;width:24;height:44" coordorigin="9890,18615" coordsize="24,44" path="m9904,18615l9890,18650,9912,18658,9914,18655,9896,18647,9909,18617,9904,18615xe" filled="true" fillcolor="#989898" stroked="false">
                <v:path arrowok="t"/>
                <v:fill type="solid"/>
              </v:shape>
            </v:group>
            <v:group style="position:absolute;left:17562;top:16677;width:39;height:26" coordorigin="17562,16677" coordsize="39,26">
              <v:shape style="position:absolute;left:17562;top:16677;width:39;height:26" coordorigin="17562,16677" coordsize="39,26" path="m17600,16677l17562,16677,17562,16682,17595,16682,17595,16703,17600,16703,17600,16677xe" filled="true" fillcolor="#989898" stroked="false">
                <v:path arrowok="t"/>
                <v:fill type="solid"/>
              </v:shape>
              <v:shape style="position:absolute;left:17562;top:16677;width:39;height:26" coordorigin="17562,16677" coordsize="39,26" path="m17584,16682l17579,16682,17579,16700,17584,16700,17584,16682xe" filled="true" fillcolor="#989898" stroked="false">
                <v:path arrowok="t"/>
                <v:fill type="solid"/>
              </v:shape>
            </v:group>
            <v:group style="position:absolute;left:17562;top:16704;width:39;height:15" coordorigin="17562,16704" coordsize="39,15">
              <v:shape style="position:absolute;left:17562;top:16704;width:39;height:15" coordorigin="17562,16704" coordsize="39,15" path="m17562,16704l17562,16708,17600,16719,17600,16716,17562,16704xe" filled="true" fillcolor="#989898" stroked="false">
                <v:path arrowok="t"/>
                <v:fill type="solid"/>
              </v:shape>
            </v:group>
            <v:group style="position:absolute;left:17566;top:16741;width:13;height:10" coordorigin="17566,16741" coordsize="13,10">
              <v:shape style="position:absolute;left:17566;top:16741;width:13;height:10" coordorigin="17566,16741" coordsize="13,10" path="m17568,16743l17566,16743,17566,16749,17568,16751,17576,16751,17578,16749,17579,16749,17579,16746,17570,16746,17568,16744,17568,16743xe" filled="true" fillcolor="#989898" stroked="false">
                <v:path arrowok="t"/>
                <v:fill type="solid"/>
              </v:shape>
              <v:shape style="position:absolute;left:17566;top:16741;width:13;height:10" coordorigin="17566,16741" coordsize="13,10" path="m17579,16741l17578,16743,17578,16744,17576,16744,17576,16746,17579,16746,17579,16741xe" filled="true" fillcolor="#989898" stroked="false">
                <v:path arrowok="t"/>
                <v:fill type="solid"/>
              </v:shape>
            </v:group>
            <v:group style="position:absolute;left:17582;top:16728;width:13;height:21" coordorigin="17582,16728" coordsize="13,21">
              <v:shape style="position:absolute;left:17582;top:16728;width:13;height:21" coordorigin="17582,16728" coordsize="13,21" path="m17584,16728l17582,16746,17584,16747,17586,16747,17587,16749,17594,16749,17595,16747,17595,16744,17587,16744,17586,16743,17584,16741,17584,16728xe" filled="true" fillcolor="#989898" stroked="false">
                <v:path arrowok="t"/>
                <v:fill type="solid"/>
              </v:shape>
              <v:shape style="position:absolute;left:17582;top:16728;width:13;height:21" coordorigin="17582,16728" coordsize="13,21" path="m17595,16741l17594,16741,17594,16743,17592,16743,17592,16744,17595,16744,17595,16741xe" filled="true" fillcolor="#989898" stroked="false">
                <v:path arrowok="t"/>
                <v:fill type="solid"/>
              </v:shape>
            </v:group>
            <v:group style="position:absolute;left:17562;top:16722;width:39;height:28" coordorigin="17562,16722" coordsize="39,28">
              <v:shape style="position:absolute;left:17562;top:16722;width:39;height:28" coordorigin="17562,16722" coordsize="39,28" path="m17600,16722l17562,16722,17562,16743,17563,16744,17563,16746,17566,16749,17566,16728,17600,16728,17600,16722xe" filled="true" fillcolor="#989898" stroked="false">
                <v:path arrowok="t"/>
                <v:fill type="solid"/>
              </v:shape>
              <v:shape style="position:absolute;left:17562;top:16722;width:39;height:28" coordorigin="17562,16722" coordsize="39,28" path="m17584,16728l17579,16728,17579,16747,17581,16747,17581,16744,17583,16744,17584,16728xe" filled="true" fillcolor="#989898" stroked="false">
                <v:path arrowok="t"/>
                <v:fill type="solid"/>
              </v:shape>
              <v:shape style="position:absolute;left:17562;top:16722;width:39;height:28" coordorigin="17562,16722" coordsize="39,28" path="m17600,16728l17595,16728,17595,16747,17597,16746,17598,16744,17598,16739,17600,16739,17600,16728xe" filled="true" fillcolor="#989898" stroked="false">
                <v:path arrowok="t"/>
                <v:fill type="solid"/>
              </v:shape>
              <v:shape style="position:absolute;left:17562;top:16722;width:39;height:28" coordorigin="17562,16722" coordsize="39,28" path="m17583,16744l17582,16746,17583,16744xe" filled="true" fillcolor="#989898" stroked="false">
                <v:path arrowok="t"/>
                <v:fill type="solid"/>
              </v:shape>
            </v:group>
            <v:group style="position:absolute;left:13232;top:19218;width:28;height:15" coordorigin="13232,19218" coordsize="28,15">
              <v:shape style="position:absolute;left:13232;top:19218;width:28;height:15" coordorigin="13232,19218" coordsize="28,15" path="m13246,19221l13237,19221,13237,19222,13235,19224,13233,19226,13233,19229,13232,19230,13237,19232,13238,19230,13238,19227,13240,19226,13240,19224,13241,19224,13243,19222,13245,19222,13246,19221xe" filled="true" fillcolor="#989898" stroked="false">
                <v:path arrowok="t"/>
                <v:fill type="solid"/>
              </v:shape>
              <v:shape style="position:absolute;left:13232;top:19218;width:28;height:15" coordorigin="13232,19218" coordsize="28,15" path="m13259,19219l13238,19219,13238,19221,13248,19221,13259,19219xe" filled="true" fillcolor="#989898" stroked="false">
                <v:path arrowok="t"/>
                <v:fill type="solid"/>
              </v:shape>
              <v:shape style="position:absolute;left:13232;top:19218;width:28;height:15" coordorigin="13232,19218" coordsize="28,15" path="m13256,19218l13241,19218,13241,19219,13257,19219,13256,19218xe" filled="true" fillcolor="#989898" stroked="false">
                <v:path arrowok="t"/>
                <v:fill type="solid"/>
              </v:shape>
            </v:group>
            <v:group style="position:absolute;left:13233;top:19245;width:16;height:8" coordorigin="13233,19245" coordsize="16,8">
              <v:shape style="position:absolute;left:13233;top:19245;width:16;height:8" coordorigin="13233,19245" coordsize="16,8" path="m13243,19249l13237,19249,13237,19251,13238,19253,13249,19251,13243,19251,13243,19249xe" filled="true" fillcolor="#989898" stroked="false">
                <v:path arrowok="t"/>
                <v:fill type="solid"/>
              </v:shape>
              <v:shape style="position:absolute;left:13233;top:19245;width:16;height:8" coordorigin="13233,19245" coordsize="16,8" path="m13238,19245l13233,19246,13235,19246,13235,19249,13241,19249,13241,19248,13240,19248,13240,19246,13238,19245xe" filled="true" fillcolor="#989898" stroked="false">
                <v:path arrowok="t"/>
                <v:fill type="solid"/>
              </v:shape>
            </v:group>
            <v:group style="position:absolute;left:13238;top:19219;width:28;height:37" coordorigin="13238,19219" coordsize="28,37">
              <v:shape style="position:absolute;left:13238;top:19219;width:28;height:37" coordorigin="13238,19219" coordsize="28,37" path="m13256,19254l13241,19254,13243,19256,13254,19256,13256,19254xe" filled="true" fillcolor="#989898" stroked="false">
                <v:path arrowok="t"/>
                <v:fill type="solid"/>
              </v:shape>
              <v:shape style="position:absolute;left:13238;top:19219;width:28;height:37" coordorigin="13238,19219" coordsize="28,37" path="m13257,19253l13240,19253,13240,19254,13257,19254,13257,19253xe" filled="true" fillcolor="#989898" stroked="false">
                <v:path arrowok="t"/>
                <v:fill type="solid"/>
              </v:shape>
              <v:shape style="position:absolute;left:13238;top:19219;width:28;height:37" coordorigin="13238,19219" coordsize="28,37" path="m13262,19222l13254,19222,13257,19226,13259,19227,13259,19229,13261,19230,13261,19245,13259,19246,13259,19248,13257,19248,13257,19249,13254,19249,13254,19251,13249,19251,13238,19253,13259,19253,13261,19251,13264,19248,13264,19246,13265,19246,13265,19229,13264,19229,13264,19226,13262,19224,13262,19222xe" filled="true" fillcolor="#989898" stroked="false">
                <v:path arrowok="t"/>
                <v:fill type="solid"/>
              </v:shape>
              <v:shape style="position:absolute;left:13238;top:19219;width:28;height:37" coordorigin="13238,19219" coordsize="28,37" path="m13261,19221l13251,19221,13253,19222,13261,19222,13261,19221xe" filled="true" fillcolor="#989898" stroked="false">
                <v:path arrowok="t"/>
                <v:fill type="solid"/>
              </v:shape>
              <v:shape style="position:absolute;left:13238;top:19219;width:28;height:37" coordorigin="13238,19219" coordsize="28,37" path="m13259,19219l13248,19221,13259,19221,13259,19219xe" filled="true" fillcolor="#989898" stroked="false">
                <v:path arrowok="t"/>
                <v:fill type="solid"/>
              </v:shape>
            </v:group>
            <v:group style="position:absolute;left:13195;top:19222;width:28;height:37" coordorigin="13195,19222" coordsize="28,37">
              <v:shape style="position:absolute;left:13195;top:19222;width:28;height:37" coordorigin="13195,19222" coordsize="28,37" path="m13200,19222l13195,19222,13198,19259,13203,19259,13202,19245,13222,19241,13202,19240,13200,19222xe" filled="true" fillcolor="#989898" stroked="false">
                <v:path arrowok="t"/>
                <v:fill type="solid"/>
              </v:shape>
            </v:group>
            <v:group style="position:absolute;left:13202;top:19219;width:28;height:39" coordorigin="13202,19219" coordsize="28,39">
              <v:shape style="position:absolute;left:13202;top:19219;width:28;height:39" coordorigin="13202,19219" coordsize="28,39" path="m13224,19219l13219,19221,13221,19238,13202,19240,13222,19241,13222,19257,13229,19257,13224,19219xe" filled="true" fillcolor="#989898" stroked="false">
                <v:path arrowok="t"/>
                <v:fill type="solid"/>
              </v:shape>
            </v:group>
            <v:group style="position:absolute;left:13179;top:19222;width:12;height:40" coordorigin="13179,19222" coordsize="12,40">
              <v:shape style="position:absolute;left:13179;top:19222;width:12;height:40" coordorigin="13179,19222" coordsize="12,40" path="m13190,19222l13187,19222,13179,19262,13182,19262,13190,19222xe" filled="true" fillcolor="#989898" stroked="false">
                <v:path arrowok="t"/>
                <v:fill type="solid"/>
              </v:shape>
            </v:group>
            <v:group style="position:absolute;left:13149;top:19224;width:28;height:39" coordorigin="13149,19224" coordsize="28,39">
              <v:shape style="position:absolute;left:13149;top:19224;width:28;height:39" coordorigin="13149,19224" coordsize="28,39" path="m13173,19229l13168,19229,13171,19262,13176,19262,13173,19229xe" filled="true" fillcolor="#989898" stroked="false">
                <v:path arrowok="t"/>
                <v:fill type="solid"/>
              </v:shape>
              <v:shape style="position:absolute;left:13149;top:19224;width:28;height:39" coordorigin="13149,19224" coordsize="28,39" path="m13173,19224l13149,19227,13149,19230,13168,19229,13173,19229,13173,19224xe" filled="true" fillcolor="#989898" stroked="false">
                <v:path arrowok="t"/>
                <v:fill type="solid"/>
              </v:shape>
            </v:group>
            <v:group style="position:absolute;left:9565;top:18335;width:39;height:8" coordorigin="9565,18335" coordsize="39,8">
              <v:shape style="position:absolute;left:9565;top:18335;width:39;height:8" coordorigin="9565,18335" coordsize="39,8" path="m9565,18335l9568,18339,9576,18339,9576,18341,9602,18343,9603,18338,9565,18335xe" filled="true" fillcolor="#989898" stroked="false">
                <v:path arrowok="t"/>
                <v:fill type="solid"/>
              </v:shape>
            </v:group>
            <v:group style="position:absolute;left:9563;top:18335;width:34;height:29" coordorigin="9563,18335" coordsize="34,29">
              <v:shape style="position:absolute;left:9563;top:18335;width:34;height:29" coordorigin="9563,18335" coordsize="34,29" path="m9565,18335l9563,18339,9587,18357,9589,18359,9590,18359,9590,18360,9594,18363,9597,18359,9574,18343,9573,18343,9573,18341,9571,18341,9570,18339,9568,18339,9565,18335xe" filled="true" fillcolor="#989898" stroked="false">
                <v:path arrowok="t"/>
                <v:fill type="solid"/>
              </v:shape>
            </v:group>
            <v:group style="position:absolute;left:9557;top:18357;width:37;height:7" coordorigin="9557,18357" coordsize="37,7">
              <v:shape style="position:absolute;left:9557;top:18357;width:37;height:7" coordorigin="9557,18357" coordsize="37,7" path="m9557,18357l9560,18362,9571,18362,9573,18363,9594,18363,9590,18360,9589,18360,9587,18359,9586,18359,9557,18357xe" filled="true" fillcolor="#989898" stroked="false">
                <v:path arrowok="t"/>
                <v:fill type="solid"/>
              </v:shape>
            </v:group>
            <v:group style="position:absolute;left:9555;top:18357;width:34;height:28" coordorigin="9555,18357" coordsize="34,28">
              <v:shape style="position:absolute;left:9555;top:18357;width:34;height:28" coordorigin="9555,18357" coordsize="34,28" path="m9557,18357l9555,18362,9587,18384,9589,18379,9568,18365,9567,18365,9563,18362,9560,18362,9557,18357xe" filled="true" fillcolor="#989898" stroked="false">
                <v:path arrowok="t"/>
                <v:fill type="solid"/>
              </v:shape>
            </v:group>
            <v:group style="position:absolute;left:9549;top:18371;width:36;height:28" coordorigin="9549,18371" coordsize="36,28">
              <v:shape style="position:absolute;left:9549;top:18371;width:36;height:28" coordorigin="9549,18371" coordsize="36,28" path="m9551,18371l9549,18375,9582,18398,9584,18395,9551,18371xe" filled="true" fillcolor="#989898" stroked="false">
                <v:path arrowok="t"/>
                <v:fill type="solid"/>
              </v:shape>
            </v:group>
            <v:group style="position:absolute;left:9538;top:18403;width:34;height:32" coordorigin="9538,18403" coordsize="34,32">
              <v:shape style="position:absolute;left:9538;top:18403;width:34;height:32" coordorigin="9538,18403" coordsize="34,32" path="m9539,18403l9538,18408,9565,18429,9568,18435,9571,18429,9549,18411,9547,18410,9546,18410,9546,18408,9544,18408,9539,18403xe" filled="true" fillcolor="#989898" stroked="false">
                <v:path arrowok="t"/>
                <v:fill type="solid"/>
              </v:shape>
            </v:group>
            <v:group style="position:absolute;left:9533;top:18418;width:36;height:18" coordorigin="9533,18418" coordsize="36,18">
              <v:shape style="position:absolute;left:9533;top:18418;width:36;height:18" coordorigin="9533,18418" coordsize="36,18" path="m9535,18418l9533,18422,9568,18435,9565,18429,9535,18418xe" filled="true" fillcolor="#989898" stroked="false">
                <v:path arrowok="t"/>
                <v:fill type="solid"/>
              </v:shape>
            </v:group>
            <v:group style="position:absolute;left:9544;top:18389;width:37;height:20" coordorigin="9544,18389" coordsize="37,20">
              <v:shape style="position:absolute;left:9544;top:18389;width:37;height:20" coordorigin="9544,18389" coordsize="37,20" path="m9546,18389l9544,18394,9574,18405,9578,18408,9581,18402,9546,18389xe" filled="true" fillcolor="#989898" stroked="false">
                <v:path arrowok="t"/>
                <v:fill type="solid"/>
              </v:shape>
            </v:group>
            <v:group style="position:absolute;left:9539;top:18403;width:39;height:5" coordorigin="9539,18403" coordsize="39,5">
              <v:shape style="position:absolute;left:9539;top:18403;width:39;height:5" coordorigin="9539,18403" coordsize="39,5" path="m9539,18403l9544,18408,9578,18408,9574,18405,9539,18403xe" filled="true" fillcolor="#989898" stroked="false">
                <v:path arrowok="t"/>
                <v:fill type="solid"/>
              </v:shape>
              <v:shape style="position:absolute;left:8341;top:15909;width:38;height:177" type="#_x0000_t75" stroked="false">
                <v:imagedata r:id="rId245" o:title=""/>
              </v:shape>
            </v:group>
            <v:group style="position:absolute;left:9872;top:15541;width:15;height:13" coordorigin="9872,15541" coordsize="15,13">
              <v:shape style="position:absolute;left:9872;top:15541;width:15;height:13" coordorigin="9872,15541" coordsize="15,13" path="m9882,15552l9877,15552,9879,15554,9882,15554,9882,15552xe" filled="true" fillcolor="#989898" stroked="false">
                <v:path arrowok="t"/>
                <v:fill type="solid"/>
              </v:shape>
              <v:shape style="position:absolute;left:9872;top:15541;width:15;height:13" coordorigin="9872,15541" coordsize="15,13" path="m9872,15541l9872,15551,9874,15551,9874,15552,9885,15552,9887,15551,9887,15547,9876,15547,9876,15546,9874,15546,9874,15543,9872,15541xe" filled="true" fillcolor="#989898" stroked="false">
                <v:path arrowok="t"/>
                <v:fill type="solid"/>
              </v:shape>
              <v:shape style="position:absolute;left:9872;top:15541;width:15;height:13" coordorigin="9872,15541" coordsize="15,13" path="m9887,15544l9885,15544,9885,15546,9884,15547,9887,15547,9887,15544xe" filled="true" fillcolor="#989898" stroked="false">
                <v:path arrowok="t"/>
                <v:fill type="solid"/>
              </v:shape>
            </v:group>
            <v:group style="position:absolute;left:9853;top:15525;width:39;height:26" coordorigin="9853,15525" coordsize="39,26">
              <v:shape style="position:absolute;left:9853;top:15525;width:39;height:26" coordorigin="9853,15525" coordsize="39,26" path="m9872,15530l9869,15530,9869,15547,9871,15547,9871,15549,9872,15551,9872,15530xe" filled="true" fillcolor="#989898" stroked="false">
                <v:path arrowok="t"/>
                <v:fill type="solid"/>
              </v:shape>
              <v:shape style="position:absolute;left:9853;top:15525;width:39;height:26" coordorigin="9853,15525" coordsize="39,26" path="m9892,15525l9853,15525,9853,15530,9887,15530,9887,15551,9888,15549,9890,15549,9890,15544,9892,15543,9892,15525xe" filled="true" fillcolor="#989898" stroked="false">
                <v:path arrowok="t"/>
                <v:fill type="solid"/>
              </v:shape>
            </v:group>
            <v:group style="position:absolute;left:9853;top:15557;width:39;height:26" coordorigin="9853,15557" coordsize="39,26">
              <v:shape style="position:absolute;left:9853;top:15557;width:39;height:26" coordorigin="9853,15557" coordsize="39,26" path="m9853,15557l9853,15562,9865,15567,9865,15582,9869,15568,9883,15568,9853,15557xe" filled="true" fillcolor="#989898" stroked="false">
                <v:path arrowok="t"/>
                <v:fill type="solid"/>
              </v:shape>
              <v:shape style="position:absolute;left:9853;top:15557;width:39;height:26" coordorigin="9853,15557" coordsize="39,26" path="m9883,15568l9869,15568,9880,15571,9880,15573,9885,15573,9887,15575,9892,15576,9892,15571,9883,15568xe" filled="true" fillcolor="#989898" stroked="false">
                <v:path arrowok="t"/>
                <v:fill type="solid"/>
              </v:shape>
            </v:group>
            <v:group style="position:absolute;left:9853;top:15568;width:39;height:24" coordorigin="9853,15568" coordsize="39,24">
              <v:shape style="position:absolute;left:9853;top:15568;width:39;height:24" coordorigin="9853,15568" coordsize="39,24" path="m9869,15568l9865,15582,9853,15586,9853,15592,9880,15581,9869,15581,9869,15568xe" filled="true" fillcolor="#989898" stroked="false">
                <v:path arrowok="t"/>
                <v:fill type="solid"/>
              </v:shape>
              <v:shape style="position:absolute;left:9853;top:15568;width:39;height:24" coordorigin="9853,15568" coordsize="39,24" path="m9887,15575l9884,15575,9882,15576,9879,15576,9869,15581,9880,15581,9892,15576,9887,15575xe" filled="true" fillcolor="#989898" stroked="false">
                <v:path arrowok="t"/>
                <v:fill type="solid"/>
              </v:shape>
            </v:group>
            <v:group style="position:absolute;left:9853;top:15606;width:39;height:21" coordorigin="9853,15606" coordsize="39,21">
              <v:shape style="position:absolute;left:9853;top:15606;width:39;height:21" coordorigin="9853,15606" coordsize="39,21" path="m9853,15606l9853,15613,9892,15627,9892,15622,9863,15611,9861,15611,9860,15610,9858,15610,9853,15606xe" filled="true" fillcolor="#989898" stroked="false">
                <v:path arrowok="t"/>
                <v:fill type="solid"/>
              </v:shape>
            </v:group>
            <v:group style="position:absolute;left:9853;top:15592;width:39;height:18" coordorigin="9853,15592" coordsize="39,18">
              <v:shape style="position:absolute;left:9853;top:15592;width:39;height:18" coordorigin="9853,15592" coordsize="39,18" path="m9892,15592l9853,15606,9858,15610,9860,15610,9861,15608,9863,15608,9892,15598,9892,15592xe" filled="true" fillcolor="#989898" stroked="false">
                <v:path arrowok="t"/>
                <v:fill type="solid"/>
              </v:shape>
            </v:group>
            <v:group style="position:absolute;left:9853;top:15641;width:39;height:2" coordorigin="9853,15641" coordsize="39,2">
              <v:shape style="position:absolute;left:9853;top:15641;width:39;height:2" coordorigin="9853,15641" coordsize="39,0" path="m9853,15641l9892,15641e" filled="false" stroked="true" strokeweight="1.056648pt" strokecolor="#989898">
                <v:path arrowok="t"/>
              </v:shape>
            </v:group>
            <v:group style="position:absolute;left:9853;top:15670;width:39;height:5" coordorigin="9853,15670" coordsize="39,5">
              <v:shape style="position:absolute;left:9853;top:15670;width:39;height:5" coordorigin="9853,15670" coordsize="39,5" path="m9853,15673l9892,15673e" filled="false" stroked="true" strokeweight=".338479pt" strokecolor="#989898">
                <v:path arrowok="t"/>
              </v:shape>
            </v:group>
            <v:group style="position:absolute;left:9853;top:15651;width:39;height:20" coordorigin="9853,15651" coordsize="39,20">
              <v:shape style="position:absolute;left:9853;top:15651;width:39;height:20" coordorigin="9853,15651" coordsize="39,20" path="m9892,15651l9884,15651,9853,15670,9861,15670,9892,15651xe" filled="true" fillcolor="#989898" stroked="false">
                <v:path arrowok="t"/>
                <v:fill type="solid"/>
              </v:shape>
            </v:group>
            <v:group style="position:absolute;left:9853;top:15688;width:20;height:29" coordorigin="9853,15688" coordsize="20,29">
              <v:shape style="position:absolute;left:9853;top:15688;width:20;height:29" coordorigin="9853,15688" coordsize="20,29" path="m9872,15700l9868,15700,9868,15712,9857,15712,9857,15713,9858,15715,9858,15716,9872,15716,9872,15700xe" filled="true" fillcolor="#989898" stroked="false">
                <v:path arrowok="t"/>
                <v:fill type="solid"/>
              </v:shape>
              <v:shape style="position:absolute;left:9853;top:15688;width:20;height:29" coordorigin="9853,15688" coordsize="20,29" path="m9857,15688l9855,15689,9855,15692,9853,15692,9853,15707,9855,15708,9855,15712,9861,15712,9861,15710,9860,15710,9860,15707,9858,15707,9858,15702,9857,15700,9857,15688xe" filled="true" fillcolor="#989898" stroked="false">
                <v:path arrowok="t"/>
                <v:fill type="solid"/>
              </v:shape>
            </v:group>
            <v:group style="position:absolute;left:9879;top:15705;width:8;height:10" coordorigin="9879,15705" coordsize="8,10">
              <v:shape style="position:absolute;left:9879;top:15705;width:8;height:10" coordorigin="9879,15705" coordsize="8,10" path="m9887,15705l9885,15707,9885,15708,9884,15708,9882,15710,9879,15710,9880,15715,9884,15715,9884,15713,9885,15713,9887,15712,9887,15705xe" filled="true" fillcolor="#989898" stroked="false">
                <v:path arrowok="t"/>
                <v:fill type="solid"/>
              </v:shape>
            </v:group>
            <v:group style="position:absolute;left:9857;top:15681;width:36;height:31" coordorigin="9857,15681" coordsize="36,31">
              <v:shape style="position:absolute;left:9857;top:15681;width:36;height:31" coordorigin="9857,15681" coordsize="36,31" path="m9890,15689l9884,15689,9884,15691,9885,15691,9885,15692,9887,15694,9887,15712,9888,15712,9888,15710,9890,15708,9890,15707,9892,15705,9892,15694,9890,15692,9890,15689xe" filled="true" fillcolor="#989898" stroked="false">
                <v:path arrowok="t"/>
                <v:fill type="solid"/>
              </v:shape>
              <v:shape style="position:absolute;left:9857;top:15681;width:36;height:31" coordorigin="9857,15681" coordsize="36,31" path="m9885,15684l9860,15684,9858,15686,9857,15688,9857,15697,9858,15697,9858,15692,9860,15692,9860,15691,9861,15691,9861,15689,9863,15688,9866,15688,9866,15686,9885,15686,9885,15684xe" filled="true" fillcolor="#989898" stroked="false">
                <v:path arrowok="t"/>
                <v:fill type="solid"/>
              </v:shape>
              <v:shape style="position:absolute;left:9857;top:15681;width:36;height:31" coordorigin="9857,15681" coordsize="36,31" path="m9888,15688l9880,15688,9882,15689,9888,15689,9888,15688xe" filled="true" fillcolor="#989898" stroked="false">
                <v:path arrowok="t"/>
                <v:fill type="solid"/>
              </v:shape>
              <v:shape style="position:absolute;left:9857;top:15681;width:36;height:31" coordorigin="9857,15681" coordsize="36,31" path="m9887,15686l9877,15686,9879,15688,9887,15688,9887,15686xe" filled="true" fillcolor="#989898" stroked="false">
                <v:path arrowok="t"/>
                <v:fill type="solid"/>
              </v:shape>
              <v:shape style="position:absolute;left:9857;top:15681;width:36;height:31" coordorigin="9857,15681" coordsize="36,31" path="m9882,15683l9861,15683,9861,15684,9884,15684,9882,15683xe" filled="true" fillcolor="#989898" stroked="false">
                <v:path arrowok="t"/>
                <v:fill type="solid"/>
              </v:shape>
              <v:shape style="position:absolute;left:9857;top:15681;width:36;height:31" coordorigin="9857,15681" coordsize="36,31" path="m9879,15681l9865,15681,9865,15683,9880,15683,9879,15681xe" filled="true" fillcolor="#989898" stroked="false">
                <v:path arrowok="t"/>
                <v:fill type="solid"/>
              </v:shape>
            </v:group>
            <v:group style="position:absolute;left:9785;top:17235;width:13;height:28" coordorigin="9785,17235" coordsize="13,28">
              <v:shape style="position:absolute;left:9785;top:17235;width:13;height:28" coordorigin="9785,17235" coordsize="13,28" path="m9788,17235l9786,17237,9786,17238,9785,17238,9785,17253,9786,17253,9786,17254,9788,17256,9788,17257,9790,17257,9790,17259,9791,17259,9793,17261,9796,17261,9796,17262,9798,17256,9794,17256,9794,17254,9793,17254,9790,17251,9790,17248,9788,17248,9788,17235xe" filled="true" fillcolor="#989898" stroked="false">
                <v:path arrowok="t"/>
                <v:fill type="solid"/>
              </v:shape>
            </v:group>
            <v:group style="position:absolute;left:9810;top:17251;width:8;height:10" coordorigin="9810,17251" coordsize="8,10">
              <v:shape style="position:absolute;left:9810;top:17251;width:8;height:10" coordorigin="9810,17251" coordsize="8,10" path="m9818,17251l9817,17253,9815,17253,9815,17254,9814,17254,9814,17256,9810,17256,9812,17261,9815,17261,9815,17259,9817,17259,9818,17257,9818,17251xe" filled="true" fillcolor="#989898" stroked="false">
                <v:path arrowok="t"/>
                <v:fill type="solid"/>
              </v:shape>
            </v:group>
            <v:group style="position:absolute;left:9788;top:17229;width:36;height:29" coordorigin="9788,17229" coordsize="36,29">
              <v:shape style="position:absolute;left:9788;top:17229;width:36;height:29" coordorigin="9788,17229" coordsize="36,29" path="m9823,17240l9818,17240,9818,17257,9820,17256,9820,17254,9821,17254,9821,17253,9823,17251,9823,17240xe" filled="true" fillcolor="#989898" stroked="false">
                <v:path arrowok="t"/>
                <v:fill type="solid"/>
              </v:shape>
              <v:shape style="position:absolute;left:9788;top:17229;width:36;height:29" coordorigin="9788,17229" coordsize="36,29" path="m9798,17233l9788,17233,9788,17243,9790,17241,9790,17238,9791,17238,9791,17237,9793,17237,9794,17235,9796,17235,9798,17233xe" filled="true" fillcolor="#989898" stroked="false">
                <v:path arrowok="t"/>
                <v:fill type="solid"/>
              </v:shape>
              <v:shape style="position:absolute;left:9788;top:17229;width:36;height:29" coordorigin="9788,17229" coordsize="36,29" path="m9820,17233l9810,17233,9812,17235,9814,17235,9815,17237,9817,17238,9817,17240,9821,17240,9821,17237,9820,17237,9820,17233xe" filled="true" fillcolor="#989898" stroked="false">
                <v:path arrowok="t"/>
                <v:fill type="solid"/>
              </v:shape>
              <v:shape style="position:absolute;left:9788;top:17229;width:36;height:29" coordorigin="9788,17229" coordsize="36,29" path="m9815,17230l9793,17230,9791,17232,9790,17232,9790,17233,9818,17233,9817,17232,9815,17230xe" filled="true" fillcolor="#989898" stroked="false">
                <v:path arrowok="t"/>
                <v:fill type="solid"/>
              </v:shape>
              <v:shape style="position:absolute;left:9788;top:17229;width:36;height:29" coordorigin="9788,17229" coordsize="36,29" path="m9812,17229l9796,17229,9794,17230,9812,17230,9812,17229xe" filled="true" fillcolor="#989898" stroked="false">
                <v:path arrowok="t"/>
                <v:fill type="solid"/>
              </v:shape>
            </v:group>
            <v:group style="position:absolute;left:9785;top:17267;width:36;height:29" coordorigin="9785,17267" coordsize="36,29">
              <v:shape style="position:absolute;left:9785;top:17267;width:36;height:29" coordorigin="9785,17267" coordsize="36,29" path="m9796,17272l9788,17272,9788,17273,9786,17275,9786,17277,9785,17277,9785,17291,9786,17292,9786,17294,9788,17296,9788,17281,9790,17280,9790,17278,9791,17277,9794,17273,9796,17273,9796,17272xe" filled="true" fillcolor="#989898" stroked="false">
                <v:path arrowok="t"/>
                <v:fill type="solid"/>
              </v:shape>
              <v:shape style="position:absolute;left:9785;top:17267;width:36;height:29" coordorigin="9785,17267" coordsize="36,29" path="m9817,17270l9790,17270,9790,17272,9810,17272,9812,17273,9814,17273,9814,17275,9815,17275,9815,17277,9817,17277,9817,17278,9818,17280,9818,17284,9820,17273,9818,17272,9817,17270xe" filled="true" fillcolor="#989898" stroked="false">
                <v:path arrowok="t"/>
                <v:fill type="solid"/>
              </v:shape>
              <v:shape style="position:absolute;left:9785;top:17267;width:36;height:29" coordorigin="9785,17267" coordsize="36,29" path="m9815,17269l9793,17269,9791,17270,9815,17270,9815,17269xe" filled="true" fillcolor="#989898" stroked="false">
                <v:path arrowok="t"/>
                <v:fill type="solid"/>
              </v:shape>
              <v:shape style="position:absolute;left:9785;top:17267;width:36;height:29" coordorigin="9785,17267" coordsize="36,29" path="m9812,17267l9796,17267,9794,17269,9814,17269,9812,17267xe" filled="true" fillcolor="#989898" stroked="false">
                <v:path arrowok="t"/>
                <v:fill type="solid"/>
              </v:shape>
            </v:group>
            <v:group style="position:absolute;left:9788;top:17273;width:36;height:29" coordorigin="9788,17273" coordsize="36,29">
              <v:shape style="position:absolute;left:9788;top:17273;width:36;height:29" coordorigin="9788,17273" coordsize="36,29" path="m9812,17300l9796,17300,9798,17302,9810,17302,9812,17300xe" filled="true" fillcolor="#989898" stroked="false">
                <v:path arrowok="t"/>
                <v:fill type="solid"/>
              </v:shape>
              <v:shape style="position:absolute;left:9788;top:17273;width:36;height:29" coordorigin="9788,17273" coordsize="36,29" path="m9815,17299l9793,17299,9793,17300,9814,17300,9815,17299xe" filled="true" fillcolor="#989898" stroked="false">
                <v:path arrowok="t"/>
                <v:fill type="solid"/>
              </v:shape>
              <v:shape style="position:absolute;left:9788;top:17273;width:36;height:29" coordorigin="9788,17273" coordsize="36,29" path="m9790,17288l9788,17288,9788,17296,9790,17297,9791,17299,9817,17299,9817,17297,9798,17297,9798,17296,9794,17296,9794,17294,9793,17294,9790,17291,9790,17288xe" filled="true" fillcolor="#989898" stroked="false">
                <v:path arrowok="t"/>
                <v:fill type="solid"/>
              </v:shape>
              <v:shape style="position:absolute;left:9788;top:17273;width:36;height:29" coordorigin="9788,17273" coordsize="36,29" path="m9818,17296l9810,17296,9809,17297,9818,17297,9818,17296xe" filled="true" fillcolor="#989898" stroked="false">
                <v:path arrowok="t"/>
                <v:fill type="solid"/>
              </v:shape>
              <v:shape style="position:absolute;left:9788;top:17273;width:36;height:29" coordorigin="9788,17273" coordsize="36,29" path="m9820,17294l9814,17294,9812,17296,9820,17296,9820,17294xe" filled="true" fillcolor="#989898" stroked="false">
                <v:path arrowok="t"/>
                <v:fill type="solid"/>
              </v:shape>
              <v:shape style="position:absolute;left:9788;top:17273;width:36;height:29" coordorigin="9788,17273" coordsize="36,29" path="m9820,17273l9818,17284,9818,17289,9817,17291,9817,17292,9815,17292,9815,17294,9821,17294,9821,17291,9823,17289,9823,17280,9821,17278,9821,17275,9820,17275,9820,17273xe" filled="true" fillcolor="#989898" stroked="false">
                <v:path arrowok="t"/>
                <v:fill type="solid"/>
              </v:shape>
            </v:group>
            <v:group style="position:absolute;left:9785;top:17334;width:39;height:5" coordorigin="9785,17334" coordsize="39,5">
              <v:shape style="position:absolute;left:9785;top:17334;width:39;height:5" coordorigin="9785,17334" coordsize="39,5" path="m9785,17336l9823,17336e" filled="false" stroked="true" strokeweight=".338479pt" strokecolor="#989898">
                <v:path arrowok="t"/>
              </v:shape>
            </v:group>
            <v:group style="position:absolute;left:9785;top:17310;width:39;height:5" coordorigin="9785,17310" coordsize="39,5">
              <v:shape style="position:absolute;left:9785;top:17310;width:39;height:5" coordorigin="9785,17310" coordsize="39,5" path="m9785,17312l9823,17312e" filled="false" stroked="true" strokeweight=".339558pt" strokecolor="#989898">
                <v:path arrowok="t"/>
              </v:shape>
            </v:group>
            <v:group style="position:absolute;left:9785;top:17315;width:39;height:20" coordorigin="9785,17315" coordsize="39,20">
              <v:shape style="position:absolute;left:9785;top:17315;width:39;height:20" coordorigin="9785,17315" coordsize="39,20" path="m9823,17315l9815,17315,9785,17334,9793,17334,9823,17315xe" filled="true" fillcolor="#989898" stroked="false">
                <v:path arrowok="t"/>
                <v:fill type="solid"/>
              </v:shape>
            </v:group>
            <v:group style="position:absolute;left:9785;top:17353;width:13;height:28" coordorigin="9785,17353" coordsize="13,28">
              <v:shape style="position:absolute;left:9785;top:17353;width:13;height:28" coordorigin="9785,17353" coordsize="13,28" path="m9788,17353l9786,17355,9786,17356,9785,17356,9785,17371,9786,17371,9786,17372,9788,17374,9788,17375,9790,17375,9790,17377,9791,17377,9793,17378,9796,17378,9796,17380,9798,17374,9794,17374,9794,17372,9793,17372,9790,17369,9790,17366,9788,17366,9788,17353xe" filled="true" fillcolor="#989898" stroked="false">
                <v:path arrowok="t"/>
                <v:fill type="solid"/>
              </v:shape>
            </v:group>
            <v:group style="position:absolute;left:9810;top:17369;width:8;height:10" coordorigin="9810,17369" coordsize="8,10">
              <v:shape style="position:absolute;left:9810;top:17369;width:8;height:10" coordorigin="9810,17369" coordsize="8,10" path="m9818,17369l9817,17371,9815,17371,9815,17372,9814,17372,9814,17374,9810,17374,9812,17378,9815,17378,9815,17377,9817,17377,9818,17375,9818,17369xe" filled="true" fillcolor="#989898" stroked="false">
                <v:path arrowok="t"/>
                <v:fill type="solid"/>
              </v:shape>
            </v:group>
            <v:group style="position:absolute;left:9788;top:17347;width:36;height:29" coordorigin="9788,17347" coordsize="36,29">
              <v:shape style="position:absolute;left:9788;top:17347;width:36;height:29" coordorigin="9788,17347" coordsize="36,29" path="m9823,17358l9818,17358,9818,17375,9820,17374,9820,17372,9821,17372,9821,17371,9823,17369,9823,17358xe" filled="true" fillcolor="#989898" stroked="false">
                <v:path arrowok="t"/>
                <v:fill type="solid"/>
              </v:shape>
              <v:shape style="position:absolute;left:9788;top:17347;width:36;height:29" coordorigin="9788,17347" coordsize="36,29" path="m9798,17351l9788,17351,9788,17361,9790,17359,9790,17356,9791,17356,9791,17355,9793,17355,9794,17353,9796,17353,9798,17351xe" filled="true" fillcolor="#989898" stroked="false">
                <v:path arrowok="t"/>
                <v:fill type="solid"/>
              </v:shape>
              <v:shape style="position:absolute;left:9788;top:17347;width:36;height:29" coordorigin="9788,17347" coordsize="36,29" path="m9820,17351l9810,17351,9812,17353,9814,17353,9817,17356,9817,17358,9821,17358,9821,17355,9820,17355,9820,17351xe" filled="true" fillcolor="#989898" stroked="false">
                <v:path arrowok="t"/>
                <v:fill type="solid"/>
              </v:shape>
              <v:shape style="position:absolute;left:9788;top:17347;width:36;height:29" coordorigin="9788,17347" coordsize="36,29" path="m9815,17348l9793,17348,9791,17350,9790,17350,9790,17351,9818,17351,9817,17350,9815,17348xe" filled="true" fillcolor="#989898" stroked="false">
                <v:path arrowok="t"/>
                <v:fill type="solid"/>
              </v:shape>
              <v:shape style="position:absolute;left:9788;top:17347;width:36;height:29" coordorigin="9788,17347" coordsize="36,29" path="m9812,17347l9796,17347,9794,17348,9812,17348,9812,17347xe" filled="true" fillcolor="#989898" stroked="false">
                <v:path arrowok="t"/>
                <v:fill type="solid"/>
              </v:shape>
              <v:shape style="position:absolute;left:8112;top:17933;width:38;height:177" type="#_x0000_t75" stroked="false">
                <v:imagedata r:id="rId246" o:title=""/>
              </v:shape>
            </v:group>
            <v:group style="position:absolute;left:6419;top:13705;width:40;height:31" coordorigin="6419,13705" coordsize="40,31">
              <v:shape style="position:absolute;left:6419;top:13705;width:40;height:31" coordorigin="6419,13705" coordsize="40,31" path="m6456,13723l6453,13723,6454,13735,6459,13734,6456,13723xe" filled="true" fillcolor="#989898" stroked="false">
                <v:path arrowok="t"/>
                <v:fill type="solid"/>
              </v:shape>
              <v:shape style="position:absolute;left:6419;top:13705;width:40;height:31" coordorigin="6419,13705" coordsize="40,31" path="m6453,13705l6449,13705,6451,13718,6419,13724,6419,13729,6453,13723,6456,13723,6453,13705xe" filled="true" fillcolor="#989898" stroked="false">
                <v:path arrowok="t"/>
                <v:fill type="solid"/>
              </v:shape>
            </v:group>
            <v:group style="position:absolute;left:6422;top:13743;width:42;height:23" coordorigin="6422,13743" coordsize="42,23">
              <v:shape style="position:absolute;left:6422;top:13743;width:42;height:23" coordorigin="6422,13743" coordsize="42,23" path="m6422,13743l6424,13750,6437,13751,6440,13766,6440,13751,6463,13751,6462,13750,6422,13743xe" filled="true" fillcolor="#989898" stroked="false">
                <v:path arrowok="t"/>
                <v:fill type="solid"/>
              </v:shape>
              <v:shape style="position:absolute;left:6422;top:13743;width:42;height:23" coordorigin="6422,13743" coordsize="42,23" path="m6463,13751l6440,13751,6453,13753,6456,13753,6456,13755,6459,13755,6464,13756,6463,13751xe" filled="true" fillcolor="#989898" stroked="false">
                <v:path arrowok="t"/>
                <v:fill type="solid"/>
              </v:shape>
            </v:group>
            <v:group style="position:absolute;left:6429;top:13751;width:36;height:28" coordorigin="6429,13751" coordsize="36,28">
              <v:shape style="position:absolute;left:6429;top:13751;width:36;height:28" coordorigin="6429,13751" coordsize="36,28" path="m6440,13751l6440,13766,6429,13774,6430,13778,6452,13764,6443,13764,6440,13751xe" filled="true" fillcolor="#989898" stroked="false">
                <v:path arrowok="t"/>
                <v:fill type="solid"/>
              </v:shape>
              <v:shape style="position:absolute;left:6429;top:13751;width:36;height:28" coordorigin="6429,13751" coordsize="36,28" path="m6459,13755l6457,13755,6456,13756,6454,13756,6453,13758,6443,13764,6452,13764,6464,13756,6459,13755xe" filled="true" fillcolor="#989898" stroked="false">
                <v:path arrowok="t"/>
                <v:fill type="solid"/>
              </v:shape>
            </v:group>
            <v:group style="position:absolute;left:6437;top:13790;width:16;height:26" coordorigin="6437,13790" coordsize="16,26">
              <v:shape style="position:absolute;left:6437;top:13790;width:16;height:26" coordorigin="6437,13790" coordsize="16,26" path="m6449,13790l6449,13796,6448,13798,6448,13799,6446,13799,6437,13809,6438,13815,6448,13806,6448,13804,6449,13804,6449,13802,6451,13801,6451,13799,6453,13798,6449,13790xe" filled="true" fillcolor="#989898" stroked="false">
                <v:path arrowok="t"/>
                <v:fill type="solid"/>
              </v:shape>
            </v:group>
            <v:group style="position:absolute;left:6453;top:13783;width:18;height:24" coordorigin="6453,13783" coordsize="18,24">
              <v:shape style="position:absolute;left:6453;top:13783;width:18;height:24" coordorigin="6453,13783" coordsize="18,24" path="m6465,13806l6459,13806,6461,13807,6464,13807,6465,13806xe" filled="true" fillcolor="#989898" stroked="false">
                <v:path arrowok="t"/>
                <v:fill type="solid"/>
              </v:shape>
              <v:shape style="position:absolute;left:6453;top:13783;width:18;height:24" coordorigin="6453,13783" coordsize="18,24" path="m6455,13793l6457,13806,6467,13806,6469,13804,6470,13804,6470,13802,6470,13801,6457,13801,6457,13799,6456,13798,6456,13794,6455,13793xe" filled="true" fillcolor="#989898" stroked="false">
                <v:path arrowok="t"/>
                <v:fill type="solid"/>
              </v:shape>
              <v:shape style="position:absolute;left:6453;top:13783;width:18;height:24" coordorigin="6453,13783" coordsize="18,24" path="m6467,13793l6467,13799,6465,13801,6470,13801,6467,13793xe" filled="true" fillcolor="#989898" stroked="false">
                <v:path arrowok="t"/>
                <v:fill type="solid"/>
              </v:shape>
              <v:shape style="position:absolute;left:6453;top:13783;width:18;height:24" coordorigin="6453,13783" coordsize="18,24" path="m6453,13783l6454,13793,6455,13793,6453,13783xe" filled="true" fillcolor="#989898" stroked="false">
                <v:path arrowok="t"/>
                <v:fill type="solid"/>
              </v:shape>
            </v:group>
            <v:group style="position:absolute;left:6430;top:13775;width:42;height:31" coordorigin="6430,13775" coordsize="42,31">
              <v:shape style="position:absolute;left:6430;top:13775;width:42;height:31" coordorigin="6430,13775" coordsize="42,31" path="m6453,13783l6448,13783,6449,13790,6453,13798,6453,13801,6454,13802,6454,13804,6456,13804,6457,13806,6453,13783xe" filled="true" fillcolor="#989898" stroked="false">
                <v:path arrowok="t"/>
                <v:fill type="solid"/>
              </v:shape>
              <v:shape style="position:absolute;left:6430;top:13775;width:42;height:31" coordorigin="6430,13775" coordsize="42,31" path="m6469,13780l6465,13780,6467,13793,6470,13802,6472,13801,6472,13791,6469,13780xe" filled="true" fillcolor="#989898" stroked="false">
                <v:path arrowok="t"/>
                <v:fill type="solid"/>
              </v:shape>
              <v:shape style="position:absolute;left:6430;top:13775;width:42;height:31" coordorigin="6430,13775" coordsize="42,31" path="m6469,13775l6430,13783,6432,13788,6448,13783,6453,13783,6465,13780,6469,13780,6469,13775xe" filled="true" fillcolor="#989898" stroked="false">
                <v:path arrowok="t"/>
                <v:fill type="solid"/>
              </v:shape>
            </v:group>
            <v:group style="position:absolute;left:6441;top:13836;width:42;height:12" coordorigin="6441,13836" coordsize="42,12">
              <v:shape style="position:absolute;left:6441;top:13836;width:42;height:12" coordorigin="6441,13836" coordsize="42,12" path="m6449,13836l6441,13836,6443,13839,6476,13844,6483,13847,6481,13841,6454,13837,6449,13837,6449,13836xe" filled="true" fillcolor="#989898" stroked="false">
                <v:path arrowok="t"/>
                <v:fill type="solid"/>
              </v:shape>
            </v:group>
            <v:group style="position:absolute;left:6445;top:13844;width:39;height:12" coordorigin="6445,13844" coordsize="39,12">
              <v:shape style="position:absolute;left:6445;top:13844;width:39;height:12" coordorigin="6445,13844" coordsize="39,12" path="m6476,13844l6445,13850,6446,13855,6483,13847,6476,13844xe" filled="true" fillcolor="#989898" stroked="false">
                <v:path arrowok="t"/>
                <v:fill type="solid"/>
              </v:shape>
            </v:group>
            <v:group style="position:absolute;left:6438;top:13812;width:40;height:13" coordorigin="6438,13812" coordsize="40,13">
              <v:shape style="position:absolute;left:6438;top:13812;width:40;height:13" coordorigin="6438,13812" coordsize="40,13" path="m6476,13812l6438,13820,6440,13825,6472,13818,6478,13818,6476,13812xe" filled="true" fillcolor="#989898" stroked="false">
                <v:path arrowok="t"/>
                <v:fill type="solid"/>
              </v:shape>
              <v:shape style="position:absolute;left:6438;top:13812;width:40;height:13" coordorigin="6438,13812" coordsize="40,13" path="m6478,13818l6472,13818,6478,13820,6478,13818xe" filled="true" fillcolor="#989898" stroked="false">
                <v:path arrowok="t"/>
                <v:fill type="solid"/>
              </v:shape>
            </v:group>
            <v:group style="position:absolute;left:6441;top:13818;width:37;height:18" coordorigin="6441,13818" coordsize="37,18">
              <v:shape style="position:absolute;left:6441;top:13818;width:37;height:18" coordorigin="6441,13818" coordsize="37,18" path="m6472,13818l6441,13836,6449,13836,6451,13834,6453,13834,6478,13820,6472,13818xe" filled="true" fillcolor="#989898" stroked="false">
                <v:path arrowok="t"/>
                <v:fill type="solid"/>
              </v:shape>
            </v:group>
            <v:group style="position:absolute;left:6448;top:13858;width:40;height:23" coordorigin="6448,13858" coordsize="40,23">
              <v:shape style="position:absolute;left:6448;top:13858;width:40;height:23" coordorigin="6448,13858" coordsize="40,23" path="m6448,13858l6448,13863,6461,13865,6464,13880,6464,13866,6488,13866,6488,13865,6448,13858xe" filled="true" fillcolor="#989898" stroked="false">
                <v:path arrowok="t"/>
                <v:fill type="solid"/>
              </v:shape>
              <v:shape style="position:absolute;left:6448;top:13858;width:40;height:23" coordorigin="6448,13858" coordsize="40,23" path="m6488,13866l6464,13866,6476,13868,6483,13868,6488,13869,6488,13866xe" filled="true" fillcolor="#989898" stroked="false">
                <v:path arrowok="t"/>
                <v:fill type="solid"/>
              </v:shape>
            </v:group>
            <v:group style="position:absolute;left:6453;top:13866;width:36;height:28" coordorigin="6453,13866" coordsize="36,28">
              <v:shape style="position:absolute;left:6453;top:13866;width:36;height:28" coordorigin="6453,13866" coordsize="36,28" path="m6464,13866l6464,13880,6453,13887,6454,13893,6476,13877,6467,13877,6464,13866xe" filled="true" fillcolor="#989898" stroked="false">
                <v:path arrowok="t"/>
                <v:fill type="solid"/>
              </v:shape>
              <v:shape style="position:absolute;left:6453;top:13866;width:36;height:28" coordorigin="6453,13866" coordsize="36,28" path="m6483,13868l6481,13869,6480,13869,6476,13873,6467,13877,6476,13877,6488,13869,6483,13868xe" filled="true" fillcolor="#989898" stroked="false">
                <v:path arrowok="t"/>
                <v:fill type="solid"/>
              </v:shape>
            </v:group>
            <v:group style="position:absolute;left:6457;top:13900;width:16;height:26" coordorigin="6457,13900" coordsize="16,26">
              <v:shape style="position:absolute;left:6457;top:13900;width:16;height:26" coordorigin="6457,13900" coordsize="16,26" path="m6459,13900l6459,13903,6457,13903,6457,13912,6459,13914,6459,13917,6461,13917,6461,13919,6462,13920,6465,13924,6469,13924,6469,13925,6473,13925,6473,13920,6470,13920,6469,13919,6467,13919,6465,13917,6464,13916,6464,13914,6462,13914,6462,13911,6459,13900xe" filled="true" fillcolor="#989898" stroked="false">
                <v:path arrowok="t"/>
                <v:fill type="solid"/>
              </v:shape>
            </v:group>
            <v:group style="position:absolute;left:6486;top:13904;width:8;height:18" coordorigin="6486,13904" coordsize="8,18">
              <v:shape style="position:absolute;left:6486;top:13904;width:8;height:18" coordorigin="6486,13904" coordsize="8,18" path="m6492,13904l6492,13911,6491,13912,6491,13914,6489,13914,6488,13916,6486,13917,6488,13922,6489,13920,6491,13920,6491,13919,6492,13919,6492,13917,6494,13917,6494,13916,6492,13904xe" filled="true" fillcolor="#989898" stroked="false">
                <v:path arrowok="t"/>
                <v:fill type="solid"/>
              </v:shape>
            </v:group>
            <v:group style="position:absolute;left:6459;top:13890;width:39;height:26" coordorigin="6459,13890" coordsize="39,26">
              <v:shape style="position:absolute;left:6459;top:13890;width:39;height:26" coordorigin="6459,13890" coordsize="39,26" path="m6494,13898l6489,13898,6489,13900,6491,13901,6491,13904,6492,13904,6494,13916,6496,13914,6496,13909,6497,13909,6497,13908,6496,13906,6496,13901,6494,13900,6494,13898xe" filled="true" fillcolor="#989898" stroked="false">
                <v:path arrowok="t"/>
                <v:fill type="solid"/>
              </v:shape>
              <v:shape style="position:absolute;left:6459;top:13890;width:39;height:26" coordorigin="6459,13890" coordsize="39,26" path="m6472,13896l6462,13896,6461,13898,6459,13900,6462,13911,6462,13904,6464,13903,6464,13901,6465,13901,6465,13900,6467,13900,6467,13898,6470,13898,6472,13896xe" filled="true" fillcolor="#989898" stroked="false">
                <v:path arrowok="t"/>
                <v:fill type="solid"/>
              </v:shape>
              <v:shape style="position:absolute;left:6459;top:13890;width:39;height:26" coordorigin="6459,13890" coordsize="39,26" path="m6489,13893l6465,13893,6465,13895,6481,13895,6481,13896,6486,13896,6486,13898,6492,13898,6492,13896,6489,13893xe" filled="true" fillcolor="#989898" stroked="false">
                <v:path arrowok="t"/>
                <v:fill type="solid"/>
              </v:shape>
              <v:shape style="position:absolute;left:6459;top:13890;width:39;height:26" coordorigin="6459,13890" coordsize="39,26" path="m6478,13895l6464,13895,6464,13896,6476,13896,6478,13895xe" filled="true" fillcolor="#989898" stroked="false">
                <v:path arrowok="t"/>
                <v:fill type="solid"/>
              </v:shape>
              <v:shape style="position:absolute;left:6459;top:13890;width:39;height:26" coordorigin="6459,13890" coordsize="39,26" path="m6488,13892l6470,13892,6469,13893,6488,13893,6488,13892xe" filled="true" fillcolor="#989898" stroked="false">
                <v:path arrowok="t"/>
                <v:fill type="solid"/>
              </v:shape>
              <v:shape style="position:absolute;left:6459;top:13890;width:39;height:26" coordorigin="6459,13890" coordsize="39,26" path="m6483,13890l6475,13890,6473,13892,6484,13892,6483,13890xe" filled="true" fillcolor="#989898" stroked="false">
                <v:path arrowok="t"/>
                <v:fill type="solid"/>
              </v:shape>
            </v:group>
            <v:group style="position:absolute;left:8231;top:14303;width:15;height:13" coordorigin="8231,14303" coordsize="15,13">
              <v:shape style="position:absolute;left:8231;top:14303;width:15;height:13" coordorigin="8231,14303" coordsize="15,13" path="m8241,14314l8236,14314,8237,14316,8241,14316,8241,14314xe" filled="true" fillcolor="#989898" stroked="false">
                <v:path arrowok="t"/>
                <v:fill type="solid"/>
              </v:shape>
              <v:shape style="position:absolute;left:8231;top:14303;width:15;height:13" coordorigin="8231,14303" coordsize="15,13" path="m8231,14303l8231,14312,8233,14312,8233,14314,8244,14314,8245,14312,8245,14309,8234,14309,8234,14308,8233,14308,8233,14304,8231,14303xe" filled="true" fillcolor="#989898" stroked="false">
                <v:path arrowok="t"/>
                <v:fill type="solid"/>
              </v:shape>
              <v:shape style="position:absolute;left:8231;top:14303;width:15;height:13" coordorigin="8231,14303" coordsize="15,13" path="m8245,14306l8244,14306,8244,14308,8242,14309,8245,14309,8245,14306xe" filled="true" fillcolor="#989898" stroked="false">
                <v:path arrowok="t"/>
                <v:fill type="solid"/>
              </v:shape>
            </v:group>
            <v:group style="position:absolute;left:8212;top:14287;width:39;height:26" coordorigin="8212,14287" coordsize="39,26">
              <v:shape style="position:absolute;left:8212;top:14287;width:39;height:26" coordorigin="8212,14287" coordsize="39,26" path="m8231,14292l8228,14292,8228,14309,8229,14309,8229,14311,8231,14312,8231,14292xe" filled="true" fillcolor="#989898" stroked="false">
                <v:path arrowok="t"/>
                <v:fill type="solid"/>
              </v:shape>
              <v:shape style="position:absolute;left:8212;top:14287;width:39;height:26" coordorigin="8212,14287" coordsize="39,26" path="m8250,14287l8212,14287,8212,14292,8245,14292,8245,14312,8247,14311,8249,14311,8249,14306,8250,14304,8250,14287xe" filled="true" fillcolor="#989898" stroked="false">
                <v:path arrowok="t"/>
                <v:fill type="solid"/>
              </v:shape>
            </v:group>
            <v:group style="position:absolute;left:8212;top:14319;width:39;height:26" coordorigin="8212,14319" coordsize="39,26">
              <v:shape style="position:absolute;left:8212;top:14319;width:39;height:26" coordorigin="8212,14319" coordsize="39,26" path="m8212,14319l8212,14324,8223,14328,8223,14344,8228,14330,8242,14330,8212,14319xe" filled="true" fillcolor="#989898" stroked="false">
                <v:path arrowok="t"/>
                <v:fill type="solid"/>
              </v:shape>
              <v:shape style="position:absolute;left:8212;top:14319;width:39;height:26" coordorigin="8212,14319" coordsize="39,26" path="m8242,14330l8228,14330,8239,14333,8239,14335,8244,14335,8245,14336,8250,14338,8250,14333,8242,14330xe" filled="true" fillcolor="#989898" stroked="false">
                <v:path arrowok="t"/>
                <v:fill type="solid"/>
              </v:shape>
            </v:group>
            <v:group style="position:absolute;left:8212;top:14330;width:39;height:24" coordorigin="8212,14330" coordsize="39,24">
              <v:shape style="position:absolute;left:8212;top:14330;width:39;height:24" coordorigin="8212,14330" coordsize="39,24" path="m8228,14330l8223,14344,8212,14347,8212,14354,8239,14343,8228,14343,8228,14330xe" filled="true" fillcolor="#989898" stroked="false">
                <v:path arrowok="t"/>
                <v:fill type="solid"/>
              </v:shape>
              <v:shape style="position:absolute;left:8212;top:14330;width:39;height:24" coordorigin="8212,14330" coordsize="39,24" path="m8245,14336l8242,14336,8241,14338,8237,14338,8228,14343,8239,14343,8250,14338,8245,14336xe" filled="true" fillcolor="#989898" stroked="false">
                <v:path arrowok="t"/>
                <v:fill type="solid"/>
              </v:shape>
            </v:group>
            <v:group style="position:absolute;left:8212;top:14368;width:39;height:21" coordorigin="8212,14368" coordsize="39,21">
              <v:shape style="position:absolute;left:8212;top:14368;width:39;height:21" coordorigin="8212,14368" coordsize="39,21" path="m8212,14368l8212,14375,8250,14389,8250,14384,8221,14373,8220,14373,8218,14371,8217,14371,8212,14368xe" filled="true" fillcolor="#989898" stroked="false">
                <v:path arrowok="t"/>
                <v:fill type="solid"/>
              </v:shape>
            </v:group>
            <v:group style="position:absolute;left:8212;top:14354;width:39;height:18" coordorigin="8212,14354" coordsize="39,18">
              <v:shape style="position:absolute;left:8212;top:14354;width:39;height:18" coordorigin="8212,14354" coordsize="39,18" path="m8250,14354l8212,14368,8217,14371,8218,14371,8220,14370,8221,14370,8250,14360,8250,14354xe" filled="true" fillcolor="#989898" stroked="false">
                <v:path arrowok="t"/>
                <v:fill type="solid"/>
              </v:shape>
            </v:group>
            <v:group style="position:absolute;left:8212;top:14403;width:39;height:2" coordorigin="8212,14403" coordsize="39,2">
              <v:shape style="position:absolute;left:8212;top:14403;width:39;height:2" coordorigin="8212,14403" coordsize="39,0" path="m8212,14403l8250,14403e" filled="false" stroked="true" strokeweight="1.055570pt" strokecolor="#989898">
                <v:path arrowok="t"/>
              </v:shape>
            </v:group>
            <v:group style="position:absolute;left:8212;top:14432;width:39;height:5" coordorigin="8212,14432" coordsize="39,5">
              <v:shape style="position:absolute;left:8212;top:14432;width:39;height:5" coordorigin="8212,14432" coordsize="39,5" path="m8212,14434l8250,14434e" filled="false" stroked="true" strokeweight=".339558pt" strokecolor="#989898">
                <v:path arrowok="t"/>
              </v:shape>
            </v:group>
            <v:group style="position:absolute;left:8212;top:14413;width:39;height:20" coordorigin="8212,14413" coordsize="39,20">
              <v:shape style="position:absolute;left:8212;top:14413;width:39;height:20" coordorigin="8212,14413" coordsize="39,20" path="m8250,14413l8242,14413,8212,14432,8220,14432,8250,14413xe" filled="true" fillcolor="#989898" stroked="false">
                <v:path arrowok="t"/>
                <v:fill type="solid"/>
              </v:shape>
            </v:group>
            <v:group style="position:absolute;left:8212;top:14449;width:20;height:29" coordorigin="8212,14449" coordsize="20,29">
              <v:shape style="position:absolute;left:8212;top:14449;width:20;height:29" coordorigin="8212,14449" coordsize="20,29" path="m8231,14462l8226,14462,8226,14473,8215,14473,8215,14475,8217,14477,8217,14478,8231,14478,8231,14462xe" filled="true" fillcolor="#989898" stroked="false">
                <v:path arrowok="t"/>
                <v:fill type="solid"/>
              </v:shape>
              <v:shape style="position:absolute;left:8212;top:14449;width:20;height:29" coordorigin="8212,14449" coordsize="20,29" path="m8215,14449l8214,14451,8214,14454,8212,14454,8212,14469,8214,14470,8214,14473,8220,14473,8220,14472,8218,14472,8218,14469,8217,14469,8217,14464,8215,14462,8215,14449xe" filled="true" fillcolor="#989898" stroked="false">
                <v:path arrowok="t"/>
                <v:fill type="solid"/>
              </v:shape>
            </v:group>
            <v:group style="position:absolute;left:8237;top:14467;width:8;height:10" coordorigin="8237,14467" coordsize="8,10">
              <v:shape style="position:absolute;left:8237;top:14467;width:8;height:10" coordorigin="8237,14467" coordsize="8,10" path="m8245,14467l8244,14469,8244,14470,8242,14470,8241,14472,8237,14472,8239,14477,8242,14477,8242,14475,8244,14475,8245,14473,8245,14467xe" filled="true" fillcolor="#989898" stroked="false">
                <v:path arrowok="t"/>
                <v:fill type="solid"/>
              </v:shape>
            </v:group>
            <v:group style="position:absolute;left:8215;top:14443;width:36;height:31" coordorigin="8215,14443" coordsize="36,31">
              <v:shape style="position:absolute;left:8215;top:14443;width:36;height:31" coordorigin="8215,14443" coordsize="36,31" path="m8249,14451l8242,14451,8242,14453,8244,14453,8244,14454,8245,14456,8245,14473,8247,14473,8247,14472,8249,14470,8249,14469,8250,14467,8250,14456,8249,14454,8249,14451xe" filled="true" fillcolor="#989898" stroked="false">
                <v:path arrowok="t"/>
                <v:fill type="solid"/>
              </v:shape>
              <v:shape style="position:absolute;left:8215;top:14443;width:36;height:31" coordorigin="8215,14443" coordsize="36,31" path="m8244,14446l8218,14446,8217,14448,8215,14449,8215,14459,8217,14459,8217,14454,8218,14454,8218,14453,8220,14453,8220,14451,8221,14449,8225,14449,8225,14448,8244,14448,8244,14446xe" filled="true" fillcolor="#989898" stroked="false">
                <v:path arrowok="t"/>
                <v:fill type="solid"/>
              </v:shape>
              <v:shape style="position:absolute;left:8215;top:14443;width:36;height:31" coordorigin="8215,14443" coordsize="36,31" path="m8247,14449l8239,14449,8241,14451,8247,14451,8247,14449xe" filled="true" fillcolor="#989898" stroked="false">
                <v:path arrowok="t"/>
                <v:fill type="solid"/>
              </v:shape>
              <v:shape style="position:absolute;left:8215;top:14443;width:36;height:31" coordorigin="8215,14443" coordsize="36,31" path="m8245,14448l8236,14448,8237,14449,8245,14449,8245,14448xe" filled="true" fillcolor="#989898" stroked="false">
                <v:path arrowok="t"/>
                <v:fill type="solid"/>
              </v:shape>
              <v:shape style="position:absolute;left:8215;top:14443;width:36;height:31" coordorigin="8215,14443" coordsize="36,31" path="m8241,14445l8220,14445,8220,14446,8242,14446,8241,14445xe" filled="true" fillcolor="#989898" stroked="false">
                <v:path arrowok="t"/>
                <v:fill type="solid"/>
              </v:shape>
              <v:shape style="position:absolute;left:8215;top:14443;width:36;height:31" coordorigin="8215,14443" coordsize="36,31" path="m8237,14443l8223,14443,8223,14445,8239,14445,8237,14443xe" filled="true" fillcolor="#989898" stroked="false">
                <v:path arrowok="t"/>
                <v:fill type="solid"/>
              </v:shape>
            </v:group>
            <v:group style="position:absolute;left:19120;top:19976;width:110;height:64" coordorigin="19120,19976" coordsize="110,64">
              <v:shape style="position:absolute;left:19120;top:19976;width:110;height:64" coordorigin="19120,19976" coordsize="110,64" path="m19120,20025l19138,20035,19159,20040,19179,20037,19198,20029,19214,20014,19225,19997,19230,19976e" filled="false" stroked="true" strokeweight=".318763pt" strokecolor="#989898">
                <v:path arrowok="t"/>
              </v:shape>
            </v:group>
            <v:group style="position:absolute;left:19025;top:19979;width:112;height:59" coordorigin="19025,19979" coordsize="112,59">
              <v:shape style="position:absolute;left:19025;top:19979;width:112;height:59" coordorigin="19025,19979" coordsize="112,59" path="m19025,19979l19058,20030,19098,20038,19119,20033,19136,20022e" filled="false" stroked="true" strokeweight=".318763pt" strokecolor="#989898">
                <v:path arrowok="t"/>
              </v:shape>
            </v:group>
            <v:group style="position:absolute;left:18974;top:19879;width:64;height:110" coordorigin="18974,19879" coordsize="64,110">
              <v:shape style="position:absolute;left:18974;top:19879;width:64;height:110" coordorigin="18974,19879" coordsize="64,110" path="m18988,19879l18978,19898,18974,19919,18977,19939,18985,19957,18999,19973,19017,19984,19037,19989e" filled="false" stroked="true" strokeweight=".318763pt" strokecolor="#989898">
                <v:path arrowok="t"/>
              </v:shape>
            </v:group>
            <v:group style="position:absolute;left:19025;top:19734;width:110;height:63" coordorigin="19025,19734" coordsize="110,63">
              <v:shape style="position:absolute;left:19025;top:19734;width:110;height:63" coordorigin="19025,19734" coordsize="110,63" path="m19135,19748l19115,19737,19095,19734,19074,19735,19055,19743,19041,19758,19029,19775,19025,19796e" filled="false" stroked="true" strokeweight=".318763pt" strokecolor="#989898">
                <v:path arrowok="t"/>
              </v:shape>
            </v:group>
            <v:group style="position:absolute;left:19119;top:19734;width:112;height:59" coordorigin="19119,19734" coordsize="112,59">
              <v:shape style="position:absolute;left:19119;top:19734;width:112;height:59" coordorigin="19119,19734" coordsize="112,59" path="m19230,19793l19197,19742,19157,19734,19136,19739,19119,19750e" filled="false" stroked="true" strokeweight=".318763pt" strokecolor="#989898">
                <v:path arrowok="t"/>
              </v:shape>
            </v:group>
            <v:group style="position:absolute;left:19217;top:19783;width:63;height:110" coordorigin="19217,19783" coordsize="63,110">
              <v:shape style="position:absolute;left:19217;top:19783;width:63;height:110" coordorigin="19217,19783" coordsize="63,110" path="m19265,19893l19276,19876,19280,19855,19278,19834,19270,19815,19256,19799,19238,19788,19217,19783e" filled="false" stroked="true" strokeweight=".318763pt" strokecolor="#989898">
                <v:path arrowok="t"/>
              </v:shape>
            </v:group>
            <v:group style="position:absolute;left:19221;top:19877;width:59;height:112" coordorigin="19221,19877" coordsize="59,112">
              <v:shape style="position:absolute;left:19221;top:19877;width:59;height:112" coordorigin="19221,19877" coordsize="59,112" path="m19221,19989l19278,19936,19280,19916,19275,19895,19264,19877e" filled="false" stroked="true" strokeweight=".318763pt" strokecolor="#989898">
                <v:path arrowok="t"/>
              </v:shape>
            </v:group>
            <v:group style="position:absolute;left:19112;top:19871;width:31;height:31" coordorigin="19112,19871" coordsize="31,31">
              <v:shape style="position:absolute;left:19112;top:19871;width:31;height:31" coordorigin="19112,19871" coordsize="31,31" path="m19127,19901l19135,19900,19139,19893,19143,19887,19139,19879,19135,19873,19127,19871,19119,19873,19114,19879,19112,19887,19114,19893,19119,19900,19127,19901xe" filled="false" stroked="true" strokeweight=".318763pt" strokecolor="#989898">
                <v:path arrowok="t"/>
              </v:shape>
            </v:group>
            <v:group style="position:absolute;left:19119;top:19879;width:16;height:15" coordorigin="19119,19879" coordsize="16,15">
              <v:shape style="position:absolute;left:19119;top:19879;width:16;height:15" coordorigin="19119,19879" coordsize="16,15" path="m19127,19893l19133,19892,19135,19887,19133,19880,19127,19879,19122,19880,19119,19887,19122,19892,19127,19893xe" filled="false" stroked="true" strokeweight=".318763pt" strokecolor="#989898">
                <v:path arrowok="t"/>
              </v:shape>
            </v:group>
            <v:group style="position:absolute;left:5465;top:10547;width:59;height:61" coordorigin="5465,10547" coordsize="59,61">
              <v:shape style="position:absolute;left:5465;top:10547;width:59;height:61" coordorigin="5465,10547" coordsize="59,61" path="m5495,10607l5506,10606,5516,10599,5522,10588,5523,10577,5522,10566,5516,10556,5506,10550,5495,10547,5482,10550,5472,10556,5466,10566,5465,10577,5466,10588,5472,10599,5482,10606,5495,10607xe" filled="false" stroked="true" strokeweight=".318763pt" strokecolor="#989898">
                <v:path arrowok="t"/>
              </v:shape>
            </v:group>
            <v:group style="position:absolute;left:5471;top:10555;width:47;height:45" coordorigin="5471,10555" coordsize="47,45">
              <v:shape style="position:absolute;left:5471;top:10555;width:47;height:45" coordorigin="5471,10555" coordsize="47,45" path="m5495,10599l5506,10598,5514,10588,5517,10577,5514,10566,5506,10558,5495,10555,5482,10558,5474,10566,5471,10577,5474,10588,5482,10598,5495,10599xe" filled="false" stroked="true" strokeweight=".318763pt" strokecolor="#989898">
                <v:path arrowok="t"/>
              </v:shape>
            </v:group>
            <v:group style="position:absolute;left:5479;top:10563;width:31;height:31" coordorigin="5479,10563" coordsize="31,31">
              <v:shape style="position:absolute;left:5479;top:10563;width:31;height:31" coordorigin="5479,10563" coordsize="31,31" path="m5495,10593l5501,10590,5508,10585,5509,10577,5508,10571,5501,10564,5495,10563,5487,10564,5480,10571,5479,10577,5480,10585,5487,10590,5495,10593xe" filled="false" stroked="true" strokeweight=".318763pt" strokecolor="#989898">
                <v:path arrowok="t"/>
              </v:shape>
            </v:group>
            <v:group style="position:absolute;left:16519;top:16658;width:15;height:15" coordorigin="16519,16658" coordsize="15,15">
              <v:shape style="position:absolute;left:16519;top:16658;width:15;height:15" coordorigin="16519,16658" coordsize="15,15" path="m16526,16673l16532,16671,16534,16666,16532,16660,16526,16658,16521,16660,16519,16666,16521,16671,16526,16673xe" filled="false" stroked="true" strokeweight=".318763pt" strokecolor="#989898">
                <v:path arrowok="t"/>
              </v:shape>
            </v:group>
            <v:group style="position:absolute;left:16512;top:16650;width:31;height:31" coordorigin="16512,16650" coordsize="31,31">
              <v:shape style="position:absolute;left:16512;top:16650;width:31;height:31" coordorigin="16512,16650" coordsize="31,31" path="m16526,16680l16534,16679,16540,16673,16542,16666,16540,16658,16534,16652,16526,16650,16519,16652,16513,16658,16512,16666,16513,16673,16519,16679,16526,16680xe" filled="false" stroked="true" strokeweight=".318763pt" strokecolor="#989898">
                <v:path arrowok="t"/>
              </v:shape>
            </v:group>
            <v:group style="position:absolute;left:16504;top:16642;width:47;height:47" coordorigin="16504,16642" coordsize="47,47">
              <v:shape style="position:absolute;left:16504;top:16642;width:47;height:47" coordorigin="16504,16642" coordsize="47,47" path="m16526,16688l16537,16685,16547,16677,16550,16666,16547,16653,16537,16645,16526,16642,16515,16645,16507,16653,16504,16666,16507,16677,16515,16685,16526,16688xe" filled="false" stroked="true" strokeweight=".318763pt" strokecolor="#989898">
                <v:path arrowok="t"/>
              </v:shape>
            </v:group>
            <v:group style="position:absolute;left:16650;top:16824;width:115;height:101" coordorigin="16650,16824" coordsize="115,101">
              <v:shape style="position:absolute;left:16650;top:16824;width:115;height:101" coordorigin="16650,16824" coordsize="115,101" path="m16650,16923l16722,16908,16762,16848,16765,16824e" filled="false" stroked="true" strokeweight=".318763pt" strokecolor="#989898">
                <v:path arrowok="t"/>
              </v:shape>
            </v:group>
            <v:group style="position:absolute;left:16755;top:16695;width:69;height:142" coordorigin="16755,16695" coordsize="69,142">
              <v:shape style="position:absolute;left:16755;top:16695;width:69;height:142" coordorigin="16755,16695" coordsize="69,142" path="m16755,16837l16813,16790,16824,16743,16821,16717,16811,16695e" filled="false" stroked="true" strokeweight=".318763pt" strokecolor="#989898">
                <v:path arrowok="t"/>
              </v:shape>
            </v:group>
            <v:group style="position:absolute;left:16792;top:16559;width:47;height:152" coordorigin="16792,16559" coordsize="47,152">
              <v:shape style="position:absolute;left:16792;top:16559;width:47;height:152" coordorigin="16792,16559" coordsize="47,152" path="m16808,16711l16824,16690,16833,16668,16838,16644,16835,16618,16825,16594,16811,16575,16792,16559e" filled="false" stroked="true" strokeweight=".318763pt" strokecolor="#989898">
                <v:path arrowok="t"/>
              </v:shape>
            </v:group>
            <v:group style="position:absolute;left:16712;top:16448;width:90;height:126" coordorigin="16712,16448" coordsize="90,126">
              <v:shape style="position:absolute;left:16712;top:16448;width:90;height:126" coordorigin="16712,16448" coordsize="90,126" path="m16797,16574l16802,16550,16800,16524,16792,16500,16778,16480,16759,16464,16736,16453,16712,16448e" filled="false" stroked="true" strokeweight=".318763pt" strokecolor="#989898">
                <v:path arrowok="t"/>
              </v:shape>
            </v:group>
            <v:group style="position:absolute;left:16590;top:16379;width:134;height:80" coordorigin="16590,16379" coordsize="134,80">
              <v:shape style="position:absolute;left:16590;top:16379;width:134;height:80" coordorigin="16590,16379" coordsize="134,80" path="m16723,16459l16685,16397,16639,16379,16614,16379,16590,16387e" filled="false" stroked="true" strokeweight=".318763pt" strokecolor="#989898">
                <v:path arrowok="t"/>
              </v:shape>
            </v:group>
            <v:group style="position:absolute;left:16453;top:16354;width:153;height:37" coordorigin="16453,16354" coordsize="153,37">
              <v:shape style="position:absolute;left:16453;top:16354;width:153;height:37" coordorigin="16453,16354" coordsize="153,37" path="m16606,16390l16588,16373,16566,16360,16542,16354,16516,16354,16492,16360,16472,16373,16453,16390e" filled="false" stroked="true" strokeweight=".318763pt" strokecolor="#989898">
                <v:path arrowok="t"/>
              </v:shape>
            </v:group>
            <v:group style="position:absolute;left:16333;top:16378;width:136;height:79" coordorigin="16333,16378" coordsize="136,79">
              <v:shape style="position:absolute;left:16333;top:16378;width:136;height:79" coordorigin="16333,16378" coordsize="136,79" path="m16468,16386l16445,16378,16419,16378,16395,16382,16373,16394,16355,16411,16341,16432,16333,16456e" filled="false" stroked="true" strokeweight=".318763pt" strokecolor="#989898">
                <v:path arrowok="t"/>
              </v:shape>
            </v:group>
            <v:group style="position:absolute;left:16253;top:16445;width:93;height:125" coordorigin="16253,16445" coordsize="93,125">
              <v:shape style="position:absolute;left:16253;top:16445;width:93;height:125" coordorigin="16253,16445" coordsize="93,125" path="m16346,16445l16279,16477,16253,16545,16258,16569e" filled="false" stroked="true" strokeweight=".318763pt" strokecolor="#989898">
                <v:path arrowok="t"/>
              </v:shape>
            </v:group>
            <v:group style="position:absolute;left:16215;top:16555;width:48;height:150" coordorigin="16215,16555" coordsize="48,150">
              <v:shape style="position:absolute;left:16215;top:16555;width:48;height:150" coordorigin="16215,16555" coordsize="48,150" path="m16263,16555l16244,16569,16228,16590,16218,16612,16215,16637,16220,16661,16229,16685,16244,16704e" filled="false" stroked="true" strokeweight=".318763pt" strokecolor="#989898">
                <v:path arrowok="t"/>
              </v:shape>
            </v:group>
            <v:group style="position:absolute;left:16228;top:16690;width:67;height:142" coordorigin="16228,16690" coordsize="67,142">
              <v:shape style="position:absolute;left:16228;top:16690;width:67;height:142" coordorigin="16228,16690" coordsize="67,142" path="m16242,16690l16231,16712,16228,16736,16229,16762,16239,16786,16253,16805,16272,16821,16295,16832e" filled="false" stroked="true" strokeweight=".318763pt" strokecolor="#989898">
                <v:path arrowok="t"/>
              </v:shape>
            </v:group>
            <v:group style="position:absolute;left:16285;top:16819;width:114;height:102" coordorigin="16285,16819" coordsize="114,102">
              <v:shape style="position:absolute;left:16285;top:16819;width:114;height:102" coordorigin="16285,16819" coordsize="114,102" path="m16285,16819l16309,16889,16373,16921,16398,16921e" filled="false" stroked="true" strokeweight=".318763pt" strokecolor="#989898">
                <v:path arrowok="t"/>
              </v:shape>
            </v:group>
            <v:group style="position:absolute;left:16384;top:16913;width:149;height:58" coordorigin="16384,16913" coordsize="149,58">
              <v:shape style="position:absolute;left:16384;top:16913;width:149;height:58" coordorigin="16384,16913" coordsize="149,58" path="m16384,16913l16397,16934,16416,16951,16437,16964,16461,16971,16486,16971,16510,16964,16532,16951e" filled="false" stroked="true" strokeweight=".318763pt" strokecolor="#989898">
                <v:path arrowok="t"/>
              </v:shape>
            </v:group>
            <v:group style="position:absolute;left:16516;top:16916;width:147;height:56" coordorigin="16516,16916" coordsize="147,56">
              <v:shape style="position:absolute;left:16516;top:16916;width:147;height:56" coordorigin="16516,16916" coordsize="147,56" path="m16516,16951l16537,16964,16561,16971,16586,16972,16610,16966,16633,16955,16650,16937,16663,16916e" filled="false" stroked="true" strokeweight=".318763pt" strokecolor="#989898">
                <v:path arrowok="t"/>
              </v:shape>
            </v:group>
            <v:group style="position:absolute;left:18013;top:21890;width:15;height:15" coordorigin="18013,21890" coordsize="15,15">
              <v:shape style="position:absolute;left:18013;top:21890;width:15;height:15" coordorigin="18013,21890" coordsize="15,15" path="m18019,21904l18025,21903,18027,21896,18025,21892,18019,21890,18014,21892,18013,21896,18014,21903,18019,21904xe" filled="false" stroked="true" strokeweight=".318763pt" strokecolor="#989898">
                <v:path arrowok="t"/>
              </v:shape>
            </v:group>
            <v:group style="position:absolute;left:18005;top:21882;width:31;height:31" coordorigin="18005,21882" coordsize="31,31">
              <v:shape style="position:absolute;left:18005;top:21882;width:31;height:31" coordorigin="18005,21882" coordsize="31,31" path="m18019,21912l18027,21911,18033,21904,18035,21896,18033,21890,18027,21884,18019,21882,18013,21884,18006,21890,18005,21896,18006,21904,18013,21911,18019,21912xe" filled="false" stroked="true" strokeweight=".318763pt" strokecolor="#989898">
                <v:path arrowok="t"/>
              </v:shape>
            </v:group>
            <v:group style="position:absolute;left:17997;top:21874;width:47;height:45" coordorigin="17997,21874" coordsize="47,45">
              <v:shape style="position:absolute;left:17997;top:21874;width:47;height:45" coordorigin="17997,21874" coordsize="47,45" path="m18019,21919l18032,21917,18040,21908,18043,21896,18040,21885,18032,21877,18019,21874,18008,21877,18000,21885,17997,21896,18000,21908,18008,21917,18019,21919xe" filled="false" stroked="true" strokeweight=".318763pt" strokecolor="#989898">
                <v:path arrowok="t"/>
              </v:shape>
            </v:group>
            <v:group style="position:absolute;left:7151;top:9772;width:61;height:61" coordorigin="7151,9772" coordsize="61,61">
              <v:shape style="position:absolute;left:7151;top:9772;width:61;height:61" coordorigin="7151,9772" coordsize="61,61" path="m7181,9833l7192,9831,7202,9825,7208,9815,7211,9802,7208,9791,7202,9782,7192,9775,7181,9772,7170,9775,7160,9782,7154,9791,7151,9802,7154,9815,7160,9825,7170,9831,7181,9833xe" filled="false" stroked="true" strokeweight=".318763pt" strokecolor="#989898">
                <v:path arrowok="t"/>
              </v:shape>
            </v:group>
            <v:group style="position:absolute;left:7159;top:9780;width:45;height:47" coordorigin="7159,9780" coordsize="45,47">
              <v:shape style="position:absolute;left:7159;top:9780;width:45;height:47" coordorigin="7159,9780" coordsize="45,47" path="m7181,9826l7192,9823,7200,9814,7203,9802,7200,9791,7192,9783,7181,9780,7170,9783,7162,9791,7159,9802,7162,9814,7170,9823,7181,9826xe" filled="false" stroked="true" strokeweight=".318763pt" strokecolor="#989898">
                <v:path arrowok="t"/>
              </v:shape>
            </v:group>
            <v:group style="position:absolute;left:7167;top:9788;width:29;height:31" coordorigin="7167,9788" coordsize="29,31">
              <v:shape style="position:absolute;left:7167;top:9788;width:29;height:31" coordorigin="7167,9788" coordsize="29,31" path="m7181,9818l7189,9817,7194,9810,7195,9802,7194,9796,7189,9790,7181,9788,7173,9790,7168,9796,7167,9802,7168,9810,7173,9817,7181,9818xe" filled="false" stroked="true" strokeweight=".318763pt" strokecolor="#989898">
                <v:path arrowok="t"/>
              </v:shape>
            </v:group>
            <v:group style="position:absolute;left:7159;top:8335;width:15;height:16" coordorigin="7159,8335" coordsize="15,16">
              <v:shape style="position:absolute;left:7159;top:8335;width:15;height:16" coordorigin="7159,8335" coordsize="15,16" path="m7167,8351l7171,8347,7173,8343,7171,8338,7167,8335,7160,8338,7159,8343,7160,8347,7167,8351xe" filled="false" stroked="true" strokeweight=".318763pt" strokecolor="#989898">
                <v:path arrowok="t"/>
              </v:shape>
            </v:group>
            <v:group style="position:absolute;left:7151;top:8328;width:31;height:29" coordorigin="7151,8328" coordsize="31,29">
              <v:shape style="position:absolute;left:7151;top:8328;width:31;height:29" coordorigin="7151,8328" coordsize="31,29" path="m7167,8357l7173,8355,7179,8351,7181,8343,7179,8335,7173,8330,7167,8328,7159,8330,7154,8335,7151,8343,7154,8351,7159,8355,7167,8357xe" filled="false" stroked="true" strokeweight=".318763pt" strokecolor="#989898">
                <v:path arrowok="t"/>
              </v:shape>
            </v:group>
            <v:group style="position:absolute;left:7144;top:8320;width:45;height:45" coordorigin="7144,8320" coordsize="45,45">
              <v:shape style="position:absolute;left:7144;top:8320;width:45;height:45" coordorigin="7144,8320" coordsize="45,45" path="m7167,8365l7178,8362,7186,8354,7189,8343,7186,8332,7178,8324,7167,8320,7155,8324,7146,8332,7144,8343,7146,8354,7155,8362,7167,8365xe" filled="false" stroked="true" strokeweight=".318763pt" strokecolor="#989898">
                <v:path arrowok="t"/>
              </v:shape>
            </v:group>
            <v:group style="position:absolute;left:3782;top:16513;width:15;height:16" coordorigin="3782,16513" coordsize="15,16">
              <v:shape style="position:absolute;left:3782;top:16513;width:15;height:16" coordorigin="3782,16513" coordsize="15,16" path="m3788,16529l3794,16527,3796,16521,3794,16516,3788,16513,3783,16516,3782,16521,3783,16527,3788,16529xe" filled="false" stroked="true" strokeweight=".318763pt" strokecolor="#989898">
                <v:path arrowok="t"/>
              </v:shape>
            </v:group>
            <v:group style="position:absolute;left:3782;top:16535;width:75;height:64" coordorigin="3782,16535" coordsize="75,64">
              <v:shape style="position:absolute;left:3782;top:16535;width:75;height:64" coordorigin="3782,16535" coordsize="75,64" path="m3782,16588l3798,16596,3815,16599,3831,16594,3845,16585,3855,16569,3857,16551,3853,16535e" filled="false" stroked="true" strokeweight=".318763pt" strokecolor="#989898">
                <v:path arrowok="t"/>
              </v:shape>
            </v:group>
            <v:group style="position:absolute;left:3720;top:16535;width:77;height:64" coordorigin="3720,16535" coordsize="77,64">
              <v:shape style="position:absolute;left:3720;top:16535;width:77;height:64" coordorigin="3720,16535" coordsize="77,64" path="m3723,16535l3720,16553,3723,16571,3732,16585,3747,16594,3764,16599,3780,16596,3796,16586e" filled="false" stroked="true" strokeweight=".318763pt" strokecolor="#989898">
                <v:path arrowok="t"/>
              </v:shape>
            </v:group>
            <v:group style="position:absolute;left:3705;top:16464;width:50;height:85" coordorigin="3705,16464" coordsize="50,85">
              <v:shape style="position:absolute;left:3705;top:16464;width:50;height:85" coordorigin="3705,16464" coordsize="50,85" path="m3755,16464l3737,16465,3723,16473,3712,16488,3705,16504,3707,16521,3715,16537,3729,16548e" filled="false" stroked="true" strokeweight=".318763pt" strokecolor="#989898">
                <v:path arrowok="t"/>
              </v:shape>
            </v:group>
            <v:group style="position:absolute;left:3745;top:16437;width:88;height:37" coordorigin="3745,16437" coordsize="88,37">
              <v:shape style="position:absolute;left:3745;top:16437;width:88;height:37" coordorigin="3745,16437" coordsize="88,37" path="m3833,16472l3826,16456,3814,16443,3798,16437,3780,16437,3764,16445,3751,16456,3745,16473e" filled="false" stroked="true" strokeweight=".318763pt" strokecolor="#989898">
                <v:path arrowok="t"/>
              </v:shape>
            </v:group>
            <v:group style="position:absolute;left:3822;top:16464;width:50;height:85" coordorigin="3822,16464" coordsize="50,85">
              <v:shape style="position:absolute;left:3822;top:16464;width:50;height:85" coordorigin="3822,16464" coordsize="50,85" path="m3850,16548l3863,16537,3871,16521,3871,16504,3866,16488,3855,16473,3839,16465,3822,16464e" filled="false" stroked="true" strokeweight=".318763pt" strokecolor="#989898">
                <v:path arrowok="t"/>
              </v:shape>
            </v:group>
            <v:group style="position:absolute;left:13492;top:20456;width:45;height:45" coordorigin="13492,20456" coordsize="45,45">
              <v:shape style="position:absolute;left:13492;top:20456;width:45;height:45" coordorigin="13492,20456" coordsize="45,45" path="m13514,20500l13525,20497,13535,20489,13536,20478,13535,20467,13525,20459,13514,20456,13503,20459,13495,20467,13492,20478,13495,20489,13503,20497,13514,20500xe" filled="false" stroked="true" strokeweight=".478037pt" strokecolor="#000000">
                <v:path arrowok="t"/>
              </v:shape>
            </v:group>
            <v:group style="position:absolute;left:11259;top:21069;width:7411;height:1749" coordorigin="11259,21069" coordsize="7411,1749">
              <v:shape style="position:absolute;left:11259;top:21069;width:7411;height:1749" coordorigin="11259,21069" coordsize="7411,1749" path="m11259,22818l11594,22730,11801,22700,12091,22641,12414,22572,12832,22473,13570,22306,13756,22260,14610,22057,14594,21997,14532,21763,14972,21649,15661,21466,16403,21269,17165,21069,17245,21088,17947,21265,18669,21093e" filled="false" stroked="true" strokeweight=".318763pt" strokecolor="#989898">
                <v:path arrowok="t"/>
              </v:shape>
            </v:group>
            <v:group style="position:absolute;left:11192;top:21076;width:7487;height:1765" coordorigin="11192,21076" coordsize="7487,1765">
              <v:shape style="position:absolute;left:11192;top:21076;width:7487;height:1765" coordorigin="11192,21076" coordsize="7487,1765" path="m18679,21100l17954,21273,17243,21096,17163,21076,16411,21275,15665,21473,14974,21653,14540,21767,14602,21995,14618,22059,13764,22268,13571,22312,12835,22481,12419,22578,12384,22588,12349,22596,12314,22606,12277,22614,12242,22622,12206,22629,12170,22637,12135,22645,12099,22653,12062,22661,12025,22668,11990,22676,11954,22682,11917,22688,11880,22696,11844,22703,11807,22709,11772,22714,11739,22720,11704,22725,11668,22730,11635,22736,11600,22741,11262,22825,11192,22840e" filled="false" stroked="true" strokeweight=".318763pt" strokecolor="#989898">
                <v:path arrowok="t"/>
              </v:shape>
            </v:group>
            <v:group style="position:absolute;left:18029;top:21179;width:47;height:39" coordorigin="18029,21179" coordsize="47,39">
              <v:shape style="position:absolute;left:18029;top:21179;width:47;height:39" coordorigin="18029,21179" coordsize="47,39" path="m18075,21179l18075,21216,18030,21218,18029,21181,18075,21179xe" filled="false" stroked="true" strokeweight=".318763pt" strokecolor="#00ffff">
                <v:path arrowok="t"/>
              </v:shape>
            </v:group>
            <v:group style="position:absolute;left:18480;top:21361;width:13;height:10" coordorigin="18480,21361" coordsize="13,10">
              <v:shape style="position:absolute;left:18480;top:21361;width:13;height:10" coordorigin="18480,21361" coordsize="13,10" path="m18481,21363l18480,21363,18480,21369,18481,21371,18489,21371,18491,21369,18492,21369,18492,21366,18483,21366,18481,21364,18481,21363xe" filled="true" fillcolor="#989898" stroked="false">
                <v:path arrowok="t"/>
                <v:fill type="solid"/>
              </v:shape>
              <v:shape style="position:absolute;left:18480;top:21361;width:13;height:10" coordorigin="18480,21361" coordsize="13,10" path="m18492,21361l18491,21363,18491,21364,18489,21364,18489,21366,18492,21366,18492,21361xe" filled="true" fillcolor="#989898" stroked="false">
                <v:path arrowok="t"/>
                <v:fill type="solid"/>
              </v:shape>
            </v:group>
            <v:group style="position:absolute;left:18496;top:21348;width:13;height:21" coordorigin="18496,21348" coordsize="13,21">
              <v:shape style="position:absolute;left:18496;top:21348;width:13;height:21" coordorigin="18496,21348" coordsize="13,21" path="m18497,21348l18496,21366,18497,21367,18499,21367,18500,21369,18507,21369,18508,21367,18508,21364,18500,21364,18499,21363,18497,21361,18497,21348xe" filled="true" fillcolor="#989898" stroked="false">
                <v:path arrowok="t"/>
                <v:fill type="solid"/>
              </v:shape>
              <v:shape style="position:absolute;left:18496;top:21348;width:13;height:21" coordorigin="18496,21348" coordsize="13,21" path="m18508,21361l18507,21361,18507,21363,18505,21363,18505,21364,18508,21364,18508,21361xe" filled="true" fillcolor="#989898" stroked="false">
                <v:path arrowok="t"/>
                <v:fill type="solid"/>
              </v:shape>
            </v:group>
            <v:group style="position:absolute;left:18475;top:21342;width:39;height:28" coordorigin="18475,21342" coordsize="39,28">
              <v:shape style="position:absolute;left:18475;top:21342;width:39;height:28" coordorigin="18475,21342" coordsize="39,28" path="m18513,21342l18475,21342,18475,21363,18476,21364,18476,21366,18478,21367,18480,21369,18480,21348,18513,21348,18513,21342xe" filled="true" fillcolor="#989898" stroked="false">
                <v:path arrowok="t"/>
                <v:fill type="solid"/>
              </v:shape>
              <v:shape style="position:absolute;left:18475;top:21342;width:39;height:28" coordorigin="18475,21342" coordsize="39,28" path="m18497,21348l18492,21348,18492,21367,18494,21367,18494,21364,18496,21364,18497,21348xe" filled="true" fillcolor="#989898" stroked="false">
                <v:path arrowok="t"/>
                <v:fill type="solid"/>
              </v:shape>
              <v:shape style="position:absolute;left:18475;top:21342;width:39;height:28" coordorigin="18475,21342" coordsize="39,28" path="m18513,21348l18508,21348,18508,21367,18512,21364,18512,21359,18513,21359,18513,21348xe" filled="true" fillcolor="#989898" stroked="false">
                <v:path arrowok="t"/>
                <v:fill type="solid"/>
              </v:shape>
              <v:shape style="position:absolute;left:18475;top:21342;width:39;height:28" coordorigin="18475,21342" coordsize="39,28" path="m18496,21364l18496,21366,18496,21364xe" filled="true" fillcolor="#989898" stroked="false">
                <v:path arrowok="t"/>
                <v:fill type="solid"/>
              </v:shape>
            </v:group>
            <v:group style="position:absolute;left:18475;top:21378;width:36;height:29" coordorigin="18475,21378" coordsize="36,29">
              <v:shape style="position:absolute;left:18475;top:21378;width:36;height:29" coordorigin="18475,21378" coordsize="36,29" path="m18486,21383l18478,21383,18478,21385,18476,21386,18476,21388,18475,21388,18475,21402,18476,21404,18476,21406,18478,21407,18478,21393,18480,21391,18480,21390,18481,21388,18483,21386,18484,21385,18486,21385,18486,21383xe" filled="true" fillcolor="#989898" stroked="false">
                <v:path arrowok="t"/>
                <v:fill type="solid"/>
              </v:shape>
              <v:shape style="position:absolute;left:18475;top:21378;width:36;height:29" coordorigin="18475,21378" coordsize="36,29" path="m18507,21382l18480,21382,18480,21383,18500,21383,18502,21385,18504,21385,18504,21386,18505,21386,18505,21388,18507,21388,18507,21390,18508,21391,18508,21396,18510,21385,18507,21382xe" filled="true" fillcolor="#989898" stroked="false">
                <v:path arrowok="t"/>
                <v:fill type="solid"/>
              </v:shape>
              <v:shape style="position:absolute;left:18475;top:21378;width:36;height:29" coordorigin="18475,21378" coordsize="36,29" path="m18505,21380l18483,21380,18481,21382,18505,21382,18505,21380xe" filled="true" fillcolor="#989898" stroked="false">
                <v:path arrowok="t"/>
                <v:fill type="solid"/>
              </v:shape>
              <v:shape style="position:absolute;left:18475;top:21378;width:36;height:29" coordorigin="18475,21378" coordsize="36,29" path="m18502,21378l18486,21378,18484,21380,18504,21380,18502,21378xe" filled="true" fillcolor="#989898" stroked="false">
                <v:path arrowok="t"/>
                <v:fill type="solid"/>
              </v:shape>
            </v:group>
            <v:group style="position:absolute;left:18478;top:21385;width:36;height:29" coordorigin="18478,21385" coordsize="36,29">
              <v:shape style="position:absolute;left:18478;top:21385;width:36;height:29" coordorigin="18478,21385" coordsize="36,29" path="m18502,21412l18486,21412,18488,21414,18500,21414,18502,21412xe" filled="true" fillcolor="#989898" stroked="false">
                <v:path arrowok="t"/>
                <v:fill type="solid"/>
              </v:shape>
              <v:shape style="position:absolute;left:18478;top:21385;width:36;height:29" coordorigin="18478,21385" coordsize="36,29" path="m18505,21410l18483,21410,18483,21412,18504,21412,18505,21410xe" filled="true" fillcolor="#989898" stroked="false">
                <v:path arrowok="t"/>
                <v:fill type="solid"/>
              </v:shape>
              <v:shape style="position:absolute;left:18478;top:21385;width:36;height:29" coordorigin="18478,21385" coordsize="36,29" path="m18480,21399l18478,21399,18478,21407,18480,21409,18481,21410,18507,21410,18507,21409,18488,21409,18488,21407,18484,21407,18484,21406,18483,21406,18481,21404,18480,21402,18480,21399xe" filled="true" fillcolor="#989898" stroked="false">
                <v:path arrowok="t"/>
                <v:fill type="solid"/>
              </v:shape>
              <v:shape style="position:absolute;left:18478;top:21385;width:36;height:29" coordorigin="18478,21385" coordsize="36,29" path="m18508,21407l18500,21407,18499,21409,18508,21409,18508,21407xe" filled="true" fillcolor="#989898" stroked="false">
                <v:path arrowok="t"/>
                <v:fill type="solid"/>
              </v:shape>
              <v:shape style="position:absolute;left:18478;top:21385;width:36;height:29" coordorigin="18478,21385" coordsize="36,29" path="m18510,21406l18504,21406,18502,21407,18510,21407,18510,21406xe" filled="true" fillcolor="#989898" stroked="false">
                <v:path arrowok="t"/>
                <v:fill type="solid"/>
              </v:shape>
              <v:shape style="position:absolute;left:18478;top:21385;width:36;height:29" coordorigin="18478,21385" coordsize="36,29" path="m18510,21385l18508,21396,18508,21401,18507,21402,18507,21404,18505,21404,18505,21406,18512,21406,18512,21402,18513,21401,18513,21391,18512,21390,18512,21386,18510,21386,18510,21385xe" filled="true" fillcolor="#989898" stroked="false">
                <v:path arrowok="t"/>
                <v:fill type="solid"/>
              </v:shape>
            </v:group>
            <v:group style="position:absolute;left:18475;top:21418;width:39;height:24" coordorigin="18475,21418" coordsize="39,24">
              <v:shape style="position:absolute;left:18475;top:21418;width:39;height:24" coordorigin="18475,21418" coordsize="39,24" path="m18513,21418l18475,21418,18475,21442,18480,21442,18480,21425,18513,21425,18513,21418xe" filled="true" fillcolor="#989898" stroked="false">
                <v:path arrowok="t"/>
                <v:fill type="solid"/>
              </v:shape>
            </v:group>
            <v:group style="position:absolute;left:18346;top:21034;width:13;height:10" coordorigin="18346,21034" coordsize="13,10">
              <v:shape style="position:absolute;left:18346;top:21034;width:13;height:10" coordorigin="18346,21034" coordsize="13,10" path="m18347,21036l18346,21036,18346,21042,18347,21044,18355,21044,18357,21042,18359,21042,18359,21039,18349,21039,18347,21037,18347,21036xe" filled="true" fillcolor="#989898" stroked="false">
                <v:path arrowok="t"/>
                <v:fill type="solid"/>
              </v:shape>
              <v:shape style="position:absolute;left:18346;top:21034;width:13;height:10" coordorigin="18346,21034" coordsize="13,10" path="m18359,21034l18357,21036,18357,21037,18355,21037,18355,21039,18359,21039,18359,21034xe" filled="true" fillcolor="#989898" stroked="false">
                <v:path arrowok="t"/>
                <v:fill type="solid"/>
              </v:shape>
            </v:group>
            <v:group style="position:absolute;left:18362;top:21022;width:13;height:21" coordorigin="18362,21022" coordsize="13,21">
              <v:shape style="position:absolute;left:18362;top:21022;width:13;height:21" coordorigin="18362,21022" coordsize="13,21" path="m18363,21022l18362,21039,18363,21041,18365,21041,18366,21042,18373,21042,18374,21041,18374,21037,18366,21037,18365,21036,18363,21034,18363,21022xe" filled="true" fillcolor="#989898" stroked="false">
                <v:path arrowok="t"/>
                <v:fill type="solid"/>
              </v:shape>
              <v:shape style="position:absolute;left:18362;top:21022;width:13;height:21" coordorigin="18362,21022" coordsize="13,21" path="m18374,21034l18373,21034,18373,21036,18371,21036,18371,21037,18374,21037,18374,21034xe" filled="true" fillcolor="#989898" stroked="false">
                <v:path arrowok="t"/>
                <v:fill type="solid"/>
              </v:shape>
            </v:group>
            <v:group style="position:absolute;left:18341;top:21015;width:39;height:28" coordorigin="18341,21015" coordsize="39,28">
              <v:shape style="position:absolute;left:18341;top:21015;width:39;height:28" coordorigin="18341,21015" coordsize="39,28" path="m18379,21015l18341,21015,18341,21036,18343,21037,18343,21039,18346,21042,18346,21022,18379,21022,18379,21015xe" filled="true" fillcolor="#989898" stroked="false">
                <v:path arrowok="t"/>
                <v:fill type="solid"/>
              </v:shape>
              <v:shape style="position:absolute;left:18341;top:21015;width:39;height:28" coordorigin="18341,21015" coordsize="39,28" path="m18363,21022l18359,21022,18359,21041,18360,21041,18360,21037,18362,21037,18363,21022xe" filled="true" fillcolor="#989898" stroked="false">
                <v:path arrowok="t"/>
                <v:fill type="solid"/>
              </v:shape>
              <v:shape style="position:absolute;left:18341;top:21015;width:39;height:28" coordorigin="18341,21015" coordsize="39,28" path="m18379,21022l18374,21022,18374,21041,18378,21037,18378,21033,18379,21033,18379,21022xe" filled="true" fillcolor="#989898" stroked="false">
                <v:path arrowok="t"/>
                <v:fill type="solid"/>
              </v:shape>
              <v:shape style="position:absolute;left:18341;top:21015;width:39;height:28" coordorigin="18341,21015" coordsize="39,28" path="m18362,21037l18362,21039,18362,21037xe" filled="true" fillcolor="#989898" stroked="false">
                <v:path arrowok="t"/>
                <v:fill type="solid"/>
              </v:shape>
            </v:group>
            <v:group style="position:absolute;left:18341;top:21052;width:36;height:29" coordorigin="18341,21052" coordsize="36,29">
              <v:shape style="position:absolute;left:18341;top:21052;width:36;height:29" coordorigin="18341,21052" coordsize="36,29" path="m18352,21057l18344,21057,18344,21058,18343,21060,18343,21061,18341,21061,18341,21076,18343,21077,18343,21079,18344,21080,18344,21066,18346,21065,18346,21063,18347,21061,18349,21060,18351,21058,18352,21058,18352,21057xe" filled="true" fillcolor="#989898" stroked="false">
                <v:path arrowok="t"/>
                <v:fill type="solid"/>
              </v:shape>
              <v:shape style="position:absolute;left:18341;top:21052;width:36;height:29" coordorigin="18341,21052" coordsize="36,29" path="m18373,21055l18346,21055,18346,21057,18366,21057,18368,21058,18370,21058,18370,21060,18371,21060,18371,21061,18373,21061,18373,21063,18374,21065,18374,21069,18376,21058,18373,21055xe" filled="true" fillcolor="#989898" stroked="false">
                <v:path arrowok="t"/>
                <v:fill type="solid"/>
              </v:shape>
              <v:shape style="position:absolute;left:18341;top:21052;width:36;height:29" coordorigin="18341,21052" coordsize="36,29" path="m18371,21053l18349,21053,18347,21055,18371,21055,18371,21053xe" filled="true" fillcolor="#989898" stroked="false">
                <v:path arrowok="t"/>
                <v:fill type="solid"/>
              </v:shape>
              <v:shape style="position:absolute;left:18341;top:21052;width:36;height:29" coordorigin="18341,21052" coordsize="36,29" path="m18368,21052l18352,21052,18351,21053,18370,21053,18368,21052xe" filled="true" fillcolor="#989898" stroked="false">
                <v:path arrowok="t"/>
                <v:fill type="solid"/>
              </v:shape>
            </v:group>
            <v:group style="position:absolute;left:18344;top:21058;width:36;height:29" coordorigin="18344,21058" coordsize="36,29">
              <v:shape style="position:absolute;left:18344;top:21058;width:36;height:29" coordorigin="18344,21058" coordsize="36,29" path="m18368,21085l18352,21085,18354,21087,18366,21087,18368,21085xe" filled="true" fillcolor="#989898" stroked="false">
                <v:path arrowok="t"/>
                <v:fill type="solid"/>
              </v:shape>
              <v:shape style="position:absolute;left:18344;top:21058;width:36;height:29" coordorigin="18344,21058" coordsize="36,29" path="m18371,21084l18349,21084,18349,21085,18370,21085,18371,21084xe" filled="true" fillcolor="#989898" stroked="false">
                <v:path arrowok="t"/>
                <v:fill type="solid"/>
              </v:shape>
              <v:shape style="position:absolute;left:18344;top:21058;width:36;height:29" coordorigin="18344,21058" coordsize="36,29" path="m18346,21073l18344,21073,18344,21080,18347,21084,18373,21084,18373,21082,18354,21082,18354,21080,18351,21080,18351,21079,18349,21079,18347,21077,18346,21076,18346,21073xe" filled="true" fillcolor="#989898" stroked="false">
                <v:path arrowok="t"/>
                <v:fill type="solid"/>
              </v:shape>
              <v:shape style="position:absolute;left:18344;top:21058;width:36;height:29" coordorigin="18344,21058" coordsize="36,29" path="m18374,21080l18366,21080,18365,21082,18374,21082,18374,21080xe" filled="true" fillcolor="#989898" stroked="false">
                <v:path arrowok="t"/>
                <v:fill type="solid"/>
              </v:shape>
              <v:shape style="position:absolute;left:18344;top:21058;width:36;height:29" coordorigin="18344,21058" coordsize="36,29" path="m18376,21079l18370,21079,18368,21080,18376,21080,18376,21079xe" filled="true" fillcolor="#989898" stroked="false">
                <v:path arrowok="t"/>
                <v:fill type="solid"/>
              </v:shape>
              <v:shape style="position:absolute;left:18344;top:21058;width:36;height:29" coordorigin="18344,21058" coordsize="36,29" path="m18376,21058l18374,21069,18374,21074,18373,21076,18373,21077,18371,21077,18371,21079,18378,21079,18378,21076,18379,21074,18379,21065,18378,21063,18378,21060,18376,21060,18376,21058xe" filled="true" fillcolor="#989898" stroked="false">
                <v:path arrowok="t"/>
                <v:fill type="solid"/>
              </v:shape>
            </v:group>
            <v:group style="position:absolute;left:18341;top:21092;width:39;height:24" coordorigin="18341,21092" coordsize="39,24">
              <v:shape style="position:absolute;left:18341;top:21092;width:39;height:24" coordorigin="18341,21092" coordsize="39,24" path="m18379,21092l18341,21092,18341,21116,18346,21116,18346,21098,18379,21098,18379,21092xe" filled="true" fillcolor="#989898" stroked="false">
                <v:path arrowok="t"/>
                <v:fill type="solid"/>
              </v:shape>
            </v:group>
            <v:group style="position:absolute;left:18411;top:21278;width:2;height:2" coordorigin="18411,21278" coordsize="2,2">
              <v:shape style="position:absolute;left:18411;top:21278;width:2;height:2" coordorigin="18411,21278" coordsize="2,2" path="m18408,21279l18416,21279e" filled="false" stroked="true" strokeweight=".4984pt" strokecolor="#00dddd">
                <v:path arrowok="t"/>
              </v:shape>
            </v:group>
            <v:group style="position:absolute;left:18378;top:21175;width:74;height:217" coordorigin="18378,21175" coordsize="74,217">
              <v:shape style="position:absolute;left:18378;top:21175;width:74;height:217" coordorigin="18378,21175" coordsize="74,217" path="m18451,21372l18451,21377,18449,21382,18446,21386,18443,21390,18437,21391,18432,21391,18378,21194,18378,21184,18381,21179,18384,21176,18387,21175,18397,21175,18402,21178,18405,21181,18406,21184,18451,21372xe" filled="false" stroked="true" strokeweight=".318763pt" strokecolor="#989898">
                <v:path arrowok="t"/>
              </v:shape>
              <v:shape style="position:absolute;left:18177;top:17358;width:3928;height:3747" type="#_x0000_t75" stroked="false">
                <v:imagedata r:id="rId247" o:title=""/>
              </v:shape>
            </v:group>
            <v:group style="position:absolute;left:16073;top:19845;width:72;height:21" coordorigin="16073,19845" coordsize="72,21">
              <v:shape style="position:absolute;left:16073;top:19845;width:72;height:21" coordorigin="16073,19845" coordsize="72,21" path="m16073,19866l16145,19845e" filled="false" stroked="true" strokeweight=".318763pt" strokecolor="#989898">
                <v:path arrowok="t"/>
              </v:shape>
            </v:group>
            <v:group style="position:absolute;left:16201;top:19817;width:55;height:15" coordorigin="16201,19817" coordsize="55,15">
              <v:shape style="position:absolute;left:16201;top:19817;width:55;height:15" coordorigin="16201,19817" coordsize="55,15" path="m16201,19831l16255,19817e" filled="false" stroked="true" strokeweight=".318763pt" strokecolor="#989898">
                <v:path arrowok="t"/>
              </v:shape>
            </v:group>
            <v:group style="position:absolute;left:16309;top:19788;width:55;height:15" coordorigin="16309,19788" coordsize="55,15">
              <v:shape style="position:absolute;left:16309;top:19788;width:55;height:15" coordorigin="16309,19788" coordsize="55,15" path="m16309,19802l16363,19788e" filled="false" stroked="true" strokeweight=".318763pt" strokecolor="#989898">
                <v:path arrowok="t"/>
              </v:shape>
            </v:group>
            <v:group style="position:absolute;left:16419;top:19759;width:55;height:15" coordorigin="16419,19759" coordsize="55,15">
              <v:shape style="position:absolute;left:16419;top:19759;width:55;height:15" coordorigin="16419,19759" coordsize="55,15" path="m16419,19774l16473,19759e" filled="false" stroked="true" strokeweight=".318763pt" strokecolor="#989898">
                <v:path arrowok="t"/>
              </v:shape>
            </v:group>
            <v:group style="position:absolute;left:16527;top:19731;width:56;height:15" coordorigin="16527,19731" coordsize="56,15">
              <v:shape style="position:absolute;left:16527;top:19731;width:56;height:15" coordorigin="16527,19731" coordsize="56,15" path="m16527,19745l16583,19731e" filled="false" stroked="true" strokeweight=".318763pt" strokecolor="#989898">
                <v:path arrowok="t"/>
              </v:shape>
            </v:group>
            <v:group style="position:absolute;left:16637;top:19702;width:55;height:15" coordorigin="16637,19702" coordsize="55,15">
              <v:shape style="position:absolute;left:16637;top:19702;width:55;height:15" coordorigin="16637,19702" coordsize="55,15" path="m16637,19716l16692,19702e" filled="false" stroked="true" strokeweight=".318763pt" strokecolor="#989898">
                <v:path arrowok="t"/>
              </v:shape>
            </v:group>
            <v:group style="position:absolute;left:16746;top:19673;width:56;height:15" coordorigin="16746,19673" coordsize="56,15">
              <v:shape style="position:absolute;left:16746;top:19673;width:56;height:15" coordorigin="16746,19673" coordsize="56,15" path="m16746,19688l16781,19680,16802,19673e" filled="false" stroked="true" strokeweight=".318763pt" strokecolor="#989898">
                <v:path arrowok="t"/>
              </v:shape>
            </v:group>
            <v:group style="position:absolute;left:16856;top:19645;width:55;height:15" coordorigin="16856,19645" coordsize="55,15">
              <v:shape style="position:absolute;left:16856;top:19645;width:55;height:15" coordorigin="16856,19645" coordsize="55,15" path="m16856,19659l16910,19645e" filled="false" stroked="true" strokeweight=".318763pt" strokecolor="#989898">
                <v:path arrowok="t"/>
              </v:shape>
            </v:group>
            <v:group style="position:absolute;left:16964;top:19616;width:56;height:15" coordorigin="16964,19616" coordsize="56,15">
              <v:shape style="position:absolute;left:16964;top:19616;width:56;height:15" coordorigin="16964,19616" coordsize="56,15" path="m16964,19630l17020,19616e" filled="false" stroked="true" strokeweight=".318763pt" strokecolor="#989898">
                <v:path arrowok="t"/>
              </v:shape>
            </v:group>
            <v:group style="position:absolute;left:17074;top:19587;width:55;height:15" coordorigin="17074,19587" coordsize="55,15">
              <v:shape style="position:absolute;left:17074;top:19587;width:55;height:15" coordorigin="17074,19587" coordsize="55,15" path="m17074,19602l17128,19587e" filled="false" stroked="true" strokeweight=".318763pt" strokecolor="#989898">
                <v:path arrowok="t"/>
              </v:shape>
            </v:group>
            <v:group style="position:absolute;left:17182;top:19559;width:56;height:15" coordorigin="17182,19559" coordsize="56,15">
              <v:shape style="position:absolute;left:17182;top:19559;width:56;height:15" coordorigin="17182,19559" coordsize="56,15" path="m17182,19573l17238,19559e" filled="false" stroked="true" strokeweight=".318763pt" strokecolor="#989898">
                <v:path arrowok="t"/>
              </v:shape>
            </v:group>
            <v:group style="position:absolute;left:17292;top:19530;width:55;height:15" coordorigin="17292,19530" coordsize="55,15">
              <v:shape style="position:absolute;left:17292;top:19530;width:55;height:15" coordorigin="17292,19530" coordsize="55,15" path="m17292,19544l17347,19530e" filled="false" stroked="true" strokeweight=".318763pt" strokecolor="#989898">
                <v:path arrowok="t"/>
              </v:shape>
            </v:group>
            <v:group style="position:absolute;left:17401;top:19500;width:56;height:15" coordorigin="17401,19500" coordsize="56,15">
              <v:shape style="position:absolute;left:17401;top:19500;width:56;height:15" coordorigin="17401,19500" coordsize="56,15" path="m17401,19514l17457,19500e" filled="false" stroked="true" strokeweight=".318763pt" strokecolor="#989898">
                <v:path arrowok="t"/>
              </v:shape>
            </v:group>
            <v:group style="position:absolute;left:17511;top:19471;width:55;height:15" coordorigin="17511,19471" coordsize="55,15">
              <v:shape style="position:absolute;left:17511;top:19471;width:55;height:15" coordorigin="17511,19471" coordsize="55,15" path="m17511,19485l17565,19471e" filled="false" stroked="true" strokeweight=".318763pt" strokecolor="#989898">
                <v:path arrowok="t"/>
              </v:shape>
            </v:group>
            <v:group style="position:absolute;left:17619;top:19442;width:56;height:15" coordorigin="17619,19442" coordsize="56,15">
              <v:shape style="position:absolute;left:17619;top:19442;width:56;height:15" coordorigin="17619,19442" coordsize="56,15" path="m17619,19457l17630,19453,17675,19442e" filled="false" stroked="true" strokeweight=".318763pt" strokecolor="#989898">
                <v:path arrowok="t"/>
              </v:shape>
            </v:group>
            <v:group style="position:absolute;left:17729;top:19414;width:55;height:15" coordorigin="17729,19414" coordsize="55,15">
              <v:shape style="position:absolute;left:17729;top:19414;width:55;height:15" coordorigin="17729,19414" coordsize="55,15" path="m17729,19428l17783,19414e" filled="false" stroked="true" strokeweight=".318763pt" strokecolor="#989898">
                <v:path arrowok="t"/>
              </v:shape>
            </v:group>
            <v:group style="position:absolute;left:17837;top:19385;width:56;height:15" coordorigin="17837,19385" coordsize="56,15">
              <v:shape style="position:absolute;left:17837;top:19385;width:56;height:15" coordorigin="17837,19385" coordsize="56,15" path="m17837,19399l17893,19385e" filled="false" stroked="true" strokeweight=".318763pt" strokecolor="#989898">
                <v:path arrowok="t"/>
              </v:shape>
            </v:group>
            <v:group style="position:absolute;left:17947;top:19356;width:55;height:15" coordorigin="17947,19356" coordsize="55,15">
              <v:shape style="position:absolute;left:17947;top:19356;width:55;height:15" coordorigin="17947,19356" coordsize="55,15" path="m17947,19371l18002,19356e" filled="false" stroked="true" strokeweight=".318763pt" strokecolor="#989898">
                <v:path arrowok="t"/>
              </v:shape>
            </v:group>
            <v:group style="position:absolute;left:18057;top:19327;width:55;height:15" coordorigin="18057,19327" coordsize="55,15">
              <v:shape style="position:absolute;left:18057;top:19327;width:55;height:15" coordorigin="18057,19327" coordsize="55,15" path="m18057,19342l18112,19327e" filled="false" stroked="true" strokeweight=".318763pt" strokecolor="#989898">
                <v:path arrowok="t"/>
              </v:shape>
            </v:group>
            <v:group style="position:absolute;left:18166;top:19299;width:55;height:15" coordorigin="18166,19299" coordsize="55,15">
              <v:shape style="position:absolute;left:18166;top:19299;width:55;height:15" coordorigin="18166,19299" coordsize="55,15" path="m18166,19313l18170,19312,18209,19302,18220,19299e" filled="false" stroked="true" strokeweight=".318763pt" strokecolor="#989898">
                <v:path arrowok="t"/>
              </v:shape>
            </v:group>
            <v:group style="position:absolute;left:18276;top:19275;width:56;height:12" coordorigin="18276,19275" coordsize="56,12">
              <v:shape style="position:absolute;left:18276;top:19275;width:56;height:12" coordorigin="18276,19275" coordsize="56,12" path="m18276,19286l18282,19284,18320,19277,18331,19275e" filled="false" stroked="true" strokeweight=".318763pt" strokecolor="#989898">
                <v:path arrowok="t"/>
              </v:shape>
            </v:group>
            <v:group style="position:absolute;left:18386;top:19253;width:56;height:12" coordorigin="18386,19253" coordsize="56,12">
              <v:shape style="position:absolute;left:18386;top:19253;width:56;height:12" coordorigin="18386,19253" coordsize="56,12" path="m18386,19264l18395,19262,18433,19254,18441,19253e" filled="false" stroked="true" strokeweight=".318763pt" strokecolor="#989898">
                <v:path arrowok="t"/>
              </v:shape>
            </v:group>
            <v:group style="position:absolute;left:18497;top:19235;width:56;height:10" coordorigin="18497,19235" coordsize="56,10">
              <v:shape style="position:absolute;left:18497;top:19235;width:56;height:10" coordorigin="18497,19235" coordsize="56,10" path="m18497,19245l18510,19241,18548,19237,18553,19235e" filled="false" stroked="true" strokeweight=".318763pt" strokecolor="#989898">
                <v:path arrowok="t"/>
              </v:shape>
            </v:group>
            <v:group style="position:absolute;left:18609;top:19222;width:58;height:7" coordorigin="18609,19222" coordsize="58,7">
              <v:shape style="position:absolute;left:18609;top:19222;width:58;height:7" coordorigin="18609,19222" coordsize="58,7" path="m18609,19229l18625,19227,18664,19222,18666,19222e" filled="false" stroked="true" strokeweight=".318763pt" strokecolor="#989898">
                <v:path arrowok="t"/>
              </v:shape>
            </v:group>
            <v:group style="position:absolute;left:18722;top:19213;width:56;height:5" coordorigin="18722,19213" coordsize="56,5">
              <v:shape style="position:absolute;left:18722;top:19213;width:56;height:5" coordorigin="18722,19213" coordsize="56,5" path="m18722,19218l18743,19216,18778,19213e" filled="false" stroked="true" strokeweight=".318763pt" strokecolor="#989898">
                <v:path arrowok="t"/>
              </v:shape>
            </v:group>
            <v:group style="position:absolute;left:18835;top:19208;width:56;height:2" coordorigin="18835,19208" coordsize="56,2">
              <v:shape style="position:absolute;left:18835;top:19208;width:56;height:2" coordorigin="18835,19208" coordsize="56,2" path="m18835,19210l18859,19210,18891,19208e" filled="false" stroked="true" strokeweight=".318763pt" strokecolor="#989898">
                <v:path arrowok="t"/>
              </v:shape>
            </v:group>
            <v:group style="position:absolute;left:18947;top:19205;width:58;height:2" coordorigin="18947,19205" coordsize="58,2">
              <v:shape style="position:absolute;left:18947;top:19205;width:58;height:2" coordorigin="18947,19205" coordsize="58,2" path="m18947,19206l18977,19206,19004,19205e" filled="false" stroked="true" strokeweight=".318763pt" strokecolor="#989898">
                <v:path arrowok="t"/>
              </v:shape>
            </v:group>
            <v:group style="position:absolute;left:13721;top:20449;width:7;height:31" coordorigin="13721,20449" coordsize="7,31">
              <v:shape style="position:absolute;left:13721;top:20449;width:7;height:31" coordorigin="13721,20449" coordsize="7,31" path="m13727,20480l13721,20449e" filled="false" stroked="true" strokeweight=".318763pt" strokecolor="#989898">
                <v:path arrowok="t"/>
              </v:shape>
            </v:group>
            <v:group style="position:absolute;left:13702;top:20338;width:10;height:56" coordorigin="13702,20338" coordsize="10,56">
              <v:shape style="position:absolute;left:13702;top:20338;width:10;height:56" coordorigin="13702,20338" coordsize="10,56" path="m13712,20394l13702,20338e" filled="false" stroked="true" strokeweight=".318763pt" strokecolor="#989898">
                <v:path arrowok="t"/>
              </v:shape>
            </v:group>
            <v:group style="position:absolute;left:13683;top:20226;width:10;height:56" coordorigin="13683,20226" coordsize="10,56">
              <v:shape style="position:absolute;left:13683;top:20226;width:10;height:56" coordorigin="13683,20226" coordsize="10,56" path="m13692,20282l13683,20226e" filled="false" stroked="true" strokeweight=".318763pt" strokecolor="#989898">
                <v:path arrowok="t"/>
              </v:shape>
            </v:group>
            <v:group style="position:absolute;left:13662;top:20116;width:10;height:56" coordorigin="13662,20116" coordsize="10,56">
              <v:shape style="position:absolute;left:13662;top:20116;width:10;height:56" coordorigin="13662,20116" coordsize="10,56" path="m13672,20172l13662,20116e" filled="false" stroked="true" strokeweight=".318763pt" strokecolor="#989898">
                <v:path arrowok="t"/>
              </v:shape>
            </v:group>
            <v:group style="position:absolute;left:13643;top:20005;width:10;height:56" coordorigin="13643,20005" coordsize="10,56">
              <v:shape style="position:absolute;left:13643;top:20005;width:10;height:56" coordorigin="13643,20005" coordsize="10,56" path="m13653,20061l13643,20005e" filled="false" stroked="true" strokeweight=".318763pt" strokecolor="#989898">
                <v:path arrowok="t"/>
              </v:shape>
            </v:group>
            <v:group style="position:absolute;left:13624;top:19893;width:10;height:56" coordorigin="13624,19893" coordsize="10,56">
              <v:shape style="position:absolute;left:13624;top:19893;width:10;height:56" coordorigin="13624,19893" coordsize="10,56" path="m13633,19949l13624,19893e" filled="false" stroked="true" strokeweight=".318763pt" strokecolor="#989898">
                <v:path arrowok="t"/>
              </v:shape>
            </v:group>
            <v:group style="position:absolute;left:13603;top:19782;width:10;height:56" coordorigin="13603,19782" coordsize="10,56">
              <v:shape style="position:absolute;left:13603;top:19782;width:10;height:56" coordorigin="13603,19782" coordsize="10,56" path="m13613,19837l13603,19782e" filled="false" stroked="true" strokeweight=".318763pt" strokecolor="#989898">
                <v:path arrowok="t"/>
              </v:shape>
            </v:group>
            <v:group style="position:absolute;left:13584;top:19672;width:10;height:55" coordorigin="13584,19672" coordsize="10,55">
              <v:shape style="position:absolute;left:13584;top:19672;width:10;height:55" coordorigin="13584,19672" coordsize="10,55" path="m13594,19726l13584,19672e" filled="false" stroked="true" strokeweight=".318763pt" strokecolor="#989898">
                <v:path arrowok="t"/>
              </v:shape>
            </v:group>
            <v:group style="position:absolute;left:13563;top:19560;width:10;height:56" coordorigin="13563,19560" coordsize="10,56">
              <v:shape style="position:absolute;left:13563;top:19560;width:10;height:56" coordorigin="13563,19560" coordsize="10,56" path="m13573,19616l13563,19560e" filled="false" stroked="true" strokeweight=".318763pt" strokecolor="#989898">
                <v:path arrowok="t"/>
              </v:shape>
            </v:group>
            <v:group style="position:absolute;left:13543;top:19449;width:12;height:56" coordorigin="13543,19449" coordsize="12,56">
              <v:shape style="position:absolute;left:13543;top:19449;width:12;height:56" coordorigin="13543,19449" coordsize="12,56" path="m13554,19504l13543,19449e" filled="false" stroked="true" strokeweight=".318763pt" strokecolor="#989898">
                <v:path arrowok="t"/>
              </v:shape>
            </v:group>
            <v:group style="position:absolute;left:13523;top:19337;width:10;height:56" coordorigin="13523,19337" coordsize="10,56">
              <v:shape style="position:absolute;left:13523;top:19337;width:10;height:56" coordorigin="13523,19337" coordsize="10,56" path="m13533,19393l13523,19337e" filled="false" stroked="true" strokeweight=".318763pt" strokecolor="#989898">
                <v:path arrowok="t"/>
              </v:shape>
            </v:group>
            <v:group style="position:absolute;left:13503;top:19227;width:10;height:56" coordorigin="13503,19227" coordsize="10,56">
              <v:shape style="position:absolute;left:13503;top:19227;width:10;height:56" coordorigin="13503,19227" coordsize="10,56" path="m13512,19283l13503,19227e" filled="false" stroked="true" strokeweight=".318763pt" strokecolor="#989898">
                <v:path arrowok="t"/>
              </v:shape>
            </v:group>
            <v:group style="position:absolute;left:13482;top:19116;width:10;height:56" coordorigin="13482,19116" coordsize="10,56">
              <v:shape style="position:absolute;left:13482;top:19116;width:10;height:56" coordorigin="13482,19116" coordsize="10,56" path="m13492,19171l13488,19149,13482,19116e" filled="false" stroked="true" strokeweight=".318763pt" strokecolor="#989898">
                <v:path arrowok="t"/>
              </v:shape>
            </v:group>
            <v:group style="position:absolute;left:13463;top:19004;width:10;height:56" coordorigin="13463,19004" coordsize="10,56">
              <v:shape style="position:absolute;left:13463;top:19004;width:10;height:56" coordorigin="13463,19004" coordsize="10,56" path="m13472,19060l13463,19004e" filled="false" stroked="true" strokeweight=".318763pt" strokecolor="#989898">
                <v:path arrowok="t"/>
              </v:shape>
            </v:group>
            <v:group style="position:absolute;left:13444;top:18892;width:10;height:56" coordorigin="13444,18892" coordsize="10,56">
              <v:shape style="position:absolute;left:13444;top:18892;width:10;height:56" coordorigin="13444,18892" coordsize="10,56" path="m13453,18948l13444,18892e" filled="false" stroked="true" strokeweight=".318763pt" strokecolor="#989898">
                <v:path arrowok="t"/>
              </v:shape>
            </v:group>
            <v:group style="position:absolute;left:13423;top:18782;width:10;height:55" coordorigin="13423,18782" coordsize="10,55">
              <v:shape style="position:absolute;left:13423;top:18782;width:10;height:55" coordorigin="13423,18782" coordsize="10,55" path="m13433,18837l13423,18782e" filled="false" stroked="true" strokeweight=".318763pt" strokecolor="#989898">
                <v:path arrowok="t"/>
              </v:shape>
            </v:group>
            <v:group style="position:absolute;left:13404;top:18671;width:10;height:56" coordorigin="13404,18671" coordsize="10,56">
              <v:shape style="position:absolute;left:13404;top:18671;width:10;height:56" coordorigin="13404,18671" coordsize="10,56" path="m13414,18727l13404,18671e" filled="false" stroked="true" strokeweight=".318763pt" strokecolor="#989898">
                <v:path arrowok="t"/>
              </v:shape>
            </v:group>
            <v:group style="position:absolute;left:13450;top:18645;width:56;height:10" coordorigin="13450,18645" coordsize="56,10">
              <v:shape style="position:absolute;left:13450;top:18645;width:56;height:10" coordorigin="13450,18645" coordsize="56,10" path="m13450,18655l13506,18645e" filled="false" stroked="true" strokeweight=".318763pt" strokecolor="#989898">
                <v:path arrowok="t"/>
              </v:shape>
            </v:group>
            <v:group style="position:absolute;left:13562;top:18625;width:56;height:10" coordorigin="13562,18625" coordsize="56,10">
              <v:shape style="position:absolute;left:13562;top:18625;width:56;height:10" coordorigin="13562,18625" coordsize="56,10" path="m13562,18634l13617,18625e" filled="false" stroked="true" strokeweight=".318763pt" strokecolor="#989898">
                <v:path arrowok="t"/>
              </v:shape>
            </v:group>
            <v:group style="position:absolute;left:13673;top:18604;width:56;height:12" coordorigin="13673,18604" coordsize="56,12">
              <v:shape style="position:absolute;left:13673;top:18604;width:56;height:12" coordorigin="13673,18604" coordsize="56,12" path="m13673,18615l13729,18604e" filled="false" stroked="true" strokeweight=".318763pt" strokecolor="#989898">
                <v:path arrowok="t"/>
              </v:shape>
            </v:group>
            <v:group style="position:absolute;left:13785;top:18585;width:56;height:10" coordorigin="13785,18585" coordsize="56,10">
              <v:shape style="position:absolute;left:13785;top:18585;width:56;height:10" coordorigin="13785,18585" coordsize="56,10" path="m13785,18594l13841,18585e" filled="false" stroked="true" strokeweight=".318763pt" strokecolor="#989898">
                <v:path arrowok="t"/>
              </v:shape>
            </v:group>
            <v:group style="position:absolute;left:13895;top:18564;width:56;height:12" coordorigin="13895,18564" coordsize="56,12">
              <v:shape style="position:absolute;left:13895;top:18564;width:56;height:12" coordorigin="13895,18564" coordsize="56,12" path="m13895,18575l13951,18564e" filled="false" stroked="true" strokeweight=".318763pt" strokecolor="#989898">
                <v:path arrowok="t"/>
              </v:shape>
            </v:group>
            <v:group style="position:absolute;left:13992;top:18491;width:39;height:44" coordorigin="13992,18491" coordsize="39,44">
              <v:shape style="position:absolute;left:13992;top:18491;width:39;height:44" coordorigin="13992,18491" coordsize="39,44" path="m13992,18534l14002,18521,14017,18504,14030,18491e" filled="false" stroked="true" strokeweight=".318763pt" strokecolor="#989898">
                <v:path arrowok="t"/>
              </v:shape>
            </v:group>
            <v:group style="position:absolute;left:14075;top:18437;width:53;height:23" coordorigin="14075,18437" coordsize="53,23">
              <v:shape style="position:absolute;left:14075;top:18437;width:53;height:23" coordorigin="14075,18437" coordsize="53,23" path="m14075,18459l14094,18448,14116,18440,14127,18437e" filled="false" stroked="true" strokeweight=".318763pt" strokecolor="#989898">
                <v:path arrowok="t"/>
              </v:shape>
            </v:group>
            <v:group style="position:absolute;left:14182;top:18424;width:58;height:2" coordorigin="14182,18424" coordsize="58,2">
              <v:shape style="position:absolute;left:14182;top:18424;width:58;height:2" coordorigin="14182,18424" coordsize="58,2" path="m14182,18426l14199,18424,14239,18424e" filled="false" stroked="true" strokeweight=".318763pt" strokecolor="#989898">
                <v:path arrowok="t"/>
              </v:shape>
            </v:group>
            <v:group style="position:absolute;left:14293;top:18435;width:55;height:18" coordorigin="14293,18435" coordsize="55,18">
              <v:shape style="position:absolute;left:14293;top:18435;width:55;height:18" coordorigin="14293,18435" coordsize="55,18" path="m14293,18435l14308,18438,14341,18453,14347,18451e" filled="false" stroked="true" strokeweight=".318763pt" strokecolor="#989898">
                <v:path arrowok="t"/>
              </v:shape>
            </v:group>
            <v:group style="position:absolute;left:14400;top:18413;width:53;height:20" coordorigin="14400,18413" coordsize="53,20">
              <v:shape style="position:absolute;left:14400;top:18413;width:53;height:20" coordorigin="14400,18413" coordsize="53,20" path="m14400,18432l14453,18413e" filled="false" stroked="true" strokeweight=".318763pt" strokecolor="#989898">
                <v:path arrowok="t"/>
              </v:shape>
            </v:group>
            <v:group style="position:absolute;left:14507;top:18375;width:53;height:20" coordorigin="14507,18375" coordsize="53,20">
              <v:shape style="position:absolute;left:14507;top:18375;width:53;height:20" coordorigin="14507,18375" coordsize="53,20" path="m14507,18394l14559,18375e" filled="false" stroked="true" strokeweight=".318763pt" strokecolor="#989898">
                <v:path arrowok="t"/>
              </v:shape>
            </v:group>
            <v:group style="position:absolute;left:14612;top:18336;width:55;height:20" coordorigin="14612,18336" coordsize="55,20">
              <v:shape style="position:absolute;left:14612;top:18336;width:55;height:20" coordorigin="14612,18336" coordsize="55,20" path="m14612,18355l14666,18336e" filled="false" stroked="true" strokeweight=".318763pt" strokecolor="#989898">
                <v:path arrowok="t"/>
              </v:shape>
            </v:group>
            <v:group style="position:absolute;left:14719;top:18298;width:53;height:20" coordorigin="14719,18298" coordsize="53,20">
              <v:shape style="position:absolute;left:14719;top:18298;width:53;height:20" coordorigin="14719,18298" coordsize="53,20" path="m14719,18317l14771,18298e" filled="false" stroked="true" strokeweight=".318763pt" strokecolor="#989898">
                <v:path arrowok="t"/>
              </v:shape>
            </v:group>
            <v:group style="position:absolute;left:14825;top:18260;width:53;height:20" coordorigin="14825,18260" coordsize="53,20">
              <v:shape style="position:absolute;left:14825;top:18260;width:53;height:20" coordorigin="14825,18260" coordsize="53,20" path="m14825,18279l14878,18260e" filled="false" stroked="true" strokeweight=".318763pt" strokecolor="#989898">
                <v:path arrowok="t"/>
              </v:shape>
            </v:group>
            <v:group style="position:absolute;left:14931;top:18222;width:55;height:20" coordorigin="14931,18222" coordsize="55,20">
              <v:shape style="position:absolute;left:14931;top:18222;width:55;height:20" coordorigin="14931,18222" coordsize="55,20" path="m14931,18241l14985,18222e" filled="false" stroked="true" strokeweight=".318763pt" strokecolor="#989898">
                <v:path arrowok="t"/>
              </v:shape>
            </v:group>
            <v:group style="position:absolute;left:15037;top:18182;width:53;height:21" coordorigin="15037,18182" coordsize="53,21">
              <v:shape style="position:absolute;left:15037;top:18182;width:53;height:21" coordorigin="15037,18182" coordsize="53,21" path="m15037,18202l15090,18182e" filled="false" stroked="true" strokeweight=".318763pt" strokecolor="#989898">
                <v:path arrowok="t"/>
              </v:shape>
            </v:group>
            <v:group style="position:absolute;left:15144;top:18145;width:53;height:18" coordorigin="15144,18145" coordsize="53,18">
              <v:shape style="position:absolute;left:15144;top:18145;width:53;height:18" coordorigin="15144,18145" coordsize="53,18" path="m15144,18163l15154,18159,15197,18145e" filled="false" stroked="true" strokeweight=".318763pt" strokecolor="#989898">
                <v:path arrowok="t"/>
              </v:shape>
            </v:group>
            <v:group style="position:absolute;left:15249;top:18107;width:55;height:20" coordorigin="15249,18107" coordsize="55,20">
              <v:shape style="position:absolute;left:15249;top:18107;width:55;height:20" coordorigin="15249,18107" coordsize="55,20" path="m15249,18126l15304,18107e" filled="false" stroked="true" strokeweight=".318763pt" strokecolor="#989898">
                <v:path arrowok="t"/>
              </v:shape>
            </v:group>
            <v:group style="position:absolute;left:15356;top:18069;width:53;height:20" coordorigin="15356,18069" coordsize="53,20">
              <v:shape style="position:absolute;left:15356;top:18069;width:53;height:20" coordorigin="15356,18069" coordsize="53,20" path="m15356,18088l15409,18069e" filled="false" stroked="true" strokeweight=".318763pt" strokecolor="#989898">
                <v:path arrowok="t"/>
              </v:shape>
            </v:group>
            <v:group style="position:absolute;left:15463;top:18030;width:53;height:20" coordorigin="15463,18030" coordsize="53,20">
              <v:shape style="position:absolute;left:15463;top:18030;width:53;height:20" coordorigin="15463,18030" coordsize="53,20" path="m15463,18049l15515,18030e" filled="false" stroked="true" strokeweight=".318763pt" strokecolor="#989898">
                <v:path arrowok="t"/>
              </v:shape>
            </v:group>
            <v:group style="position:absolute;left:15570;top:17992;width:53;height:20" coordorigin="15570,17992" coordsize="53,20">
              <v:shape style="position:absolute;left:15570;top:17992;width:53;height:20" coordorigin="15570,17992" coordsize="53,20" path="m15570,18011l15622,17992e" filled="false" stroked="true" strokeweight=".318763pt" strokecolor="#989898">
                <v:path arrowok="t"/>
              </v:shape>
            </v:group>
            <v:group style="position:absolute;left:15675;top:17954;width:55;height:20" coordorigin="15675,17954" coordsize="55,20">
              <v:shape style="position:absolute;left:15675;top:17954;width:55;height:20" coordorigin="15675,17954" coordsize="55,20" path="m15675,17973l15729,17954e" filled="false" stroked="true" strokeweight=".318763pt" strokecolor="#989898">
                <v:path arrowok="t"/>
              </v:shape>
            </v:group>
            <v:group style="position:absolute;left:15782;top:17916;width:53;height:20" coordorigin="15782,17916" coordsize="53,20">
              <v:shape style="position:absolute;left:15782;top:17916;width:53;height:20" coordorigin="15782,17916" coordsize="53,20" path="m15782,17935l15834,17916e" filled="false" stroked="true" strokeweight=".318763pt" strokecolor="#989898">
                <v:path arrowok="t"/>
              </v:shape>
            </v:group>
            <v:group style="position:absolute;left:15888;top:17877;width:53;height:20" coordorigin="15888,17877" coordsize="53,20">
              <v:shape style="position:absolute;left:15888;top:17877;width:53;height:20" coordorigin="15888,17877" coordsize="53,20" path="m15888,17896l15941,17877e" filled="false" stroked="true" strokeweight=".318763pt" strokecolor="#989898">
                <v:path arrowok="t"/>
              </v:shape>
            </v:group>
            <v:group style="position:absolute;left:15994;top:17839;width:55;height:20" coordorigin="15994,17839" coordsize="55,20">
              <v:shape style="position:absolute;left:15994;top:17839;width:55;height:20" coordorigin="15994,17839" coordsize="55,20" path="m15994,17858l16019,17850,16048,17839e" filled="false" stroked="true" strokeweight=".318763pt" strokecolor="#989898">
                <v:path arrowok="t"/>
              </v:shape>
            </v:group>
            <v:group style="position:absolute;left:16100;top:17801;width:53;height:20" coordorigin="16100,17801" coordsize="53,20">
              <v:shape style="position:absolute;left:16100;top:17801;width:53;height:20" coordorigin="16100,17801" coordsize="53,20" path="m16100,17820l16153,17801e" filled="false" stroked="true" strokeweight=".318763pt" strokecolor="#989898">
                <v:path arrowok="t"/>
              </v:shape>
            </v:group>
            <v:group style="position:absolute;left:16207;top:17763;width:53;height:20" coordorigin="16207,17763" coordsize="53,20">
              <v:shape style="position:absolute;left:16207;top:17763;width:53;height:20" coordorigin="16207,17763" coordsize="53,20" path="m16207,17782l16260,17763e" filled="false" stroked="true" strokeweight=".318763pt" strokecolor="#989898">
                <v:path arrowok="t"/>
              </v:shape>
            </v:group>
            <v:group style="position:absolute;left:16312;top:17724;width:55;height:20" coordorigin="16312,17724" coordsize="55,20">
              <v:shape style="position:absolute;left:16312;top:17724;width:55;height:20" coordorigin="16312,17724" coordsize="55,20" path="m16312,17743l16366,17724e" filled="false" stroked="true" strokeweight=".318763pt" strokecolor="#989898">
                <v:path arrowok="t"/>
              </v:shape>
            </v:group>
            <v:group style="position:absolute;left:16419;top:17686;width:53;height:20" coordorigin="16419,17686" coordsize="53,20">
              <v:shape style="position:absolute;left:16419;top:17686;width:53;height:20" coordorigin="16419,17686" coordsize="53,20" path="m16419,17705l16472,17686e" filled="false" stroked="true" strokeweight=".318763pt" strokecolor="#989898">
                <v:path arrowok="t"/>
              </v:shape>
            </v:group>
            <v:group style="position:absolute;left:16526;top:17648;width:53;height:20" coordorigin="16526,17648" coordsize="53,20">
              <v:shape style="position:absolute;left:16526;top:17648;width:53;height:20" coordorigin="16526,17648" coordsize="53,20" path="m16526,17667l16578,17648e" filled="false" stroked="true" strokeweight=".318763pt" strokecolor="#989898">
                <v:path arrowok="t"/>
              </v:shape>
            </v:group>
            <v:group style="position:absolute;left:16631;top:17610;width:55;height:20" coordorigin="16631,17610" coordsize="55,20">
              <v:shape style="position:absolute;left:16631;top:17610;width:55;height:20" coordorigin="16631,17610" coordsize="55,20" path="m16631,17629l16685,17610e" filled="false" stroked="true" strokeweight=".318763pt" strokecolor="#989898">
                <v:path arrowok="t"/>
              </v:shape>
            </v:group>
            <v:group style="position:absolute;left:16738;top:17570;width:53;height:20" coordorigin="16738,17570" coordsize="53,20">
              <v:shape style="position:absolute;left:16738;top:17570;width:53;height:20" coordorigin="16738,17570" coordsize="53,20" path="m16738,17589l16790,17570e" filled="false" stroked="true" strokeweight=".318763pt" strokecolor="#989898">
                <v:path arrowok="t"/>
              </v:shape>
            </v:group>
            <v:group style="position:absolute;left:16845;top:17536;width:55;height:16" coordorigin="16845,17536" coordsize="55,16">
              <v:shape style="position:absolute;left:16845;top:17536;width:55;height:16" coordorigin="16845,17536" coordsize="55,16" path="m16845,17552l16848,17552,16884,17541,16899,17536e" filled="false" stroked="true" strokeweight=".318763pt" strokecolor="#989898">
                <v:path arrowok="t"/>
              </v:shape>
            </v:group>
            <v:group style="position:absolute;left:16953;top:17506;width:55;height:15" coordorigin="16953,17506" coordsize="55,15">
              <v:shape style="position:absolute;left:16953;top:17506;width:55;height:15" coordorigin="16953,17506" coordsize="55,15" path="m16953,17520l16956,17519,16993,17509,17007,17506e" filled="false" stroked="true" strokeweight=".318763pt" strokecolor="#989898">
                <v:path arrowok="t"/>
              </v:shape>
            </v:group>
            <v:group style="position:absolute;left:17061;top:17479;width:56;height:13" coordorigin="17061,17479" coordsize="56,13">
              <v:shape style="position:absolute;left:17061;top:17479;width:56;height:13" coordorigin="17061,17479" coordsize="56,13" path="m17061,17492l17068,17490,17104,17480,17117,17479e" filled="false" stroked="true" strokeweight=".318763pt" strokecolor="#989898">
                <v:path arrowok="t"/>
              </v:shape>
            </v:group>
            <v:group style="position:absolute;left:17171;top:17453;width:56;height:13" coordorigin="17171,17453" coordsize="56,13">
              <v:shape style="position:absolute;left:17171;top:17453;width:56;height:13" coordorigin="17171,17453" coordsize="56,13" path="m17171,17466l17178,17465,17216,17455,17227,17453e" filled="false" stroked="true" strokeweight=".318763pt" strokecolor="#989898">
                <v:path arrowok="t"/>
              </v:shape>
            </v:group>
            <v:group style="position:absolute;left:17283;top:17431;width:55;height:12" coordorigin="17283,17431" coordsize="55,12">
              <v:shape style="position:absolute;left:17283;top:17431;width:55;height:12" coordorigin="17283,17431" coordsize="55,12" path="m17283,17442l17291,17441,17327,17433,17337,17431e" filled="false" stroked="true" strokeweight=".318763pt" strokecolor="#989898">
                <v:path arrowok="t"/>
              </v:shape>
            </v:group>
            <v:group style="position:absolute;left:17393;top:17414;width:56;height:8" coordorigin="17393,17414" coordsize="56,8">
              <v:shape style="position:absolute;left:17393;top:17414;width:56;height:8" coordorigin="17393,17414" coordsize="56,8" path="m17393,17422l17404,17420,17442,17414,17449,17414e" filled="false" stroked="true" strokeweight=".318763pt" strokecolor="#989898">
                <v:path arrowok="t"/>
              </v:shape>
            </v:group>
            <v:group style="position:absolute;left:17504;top:17398;width:56;height:7" coordorigin="17504,17398" coordsize="56,7">
              <v:shape style="position:absolute;left:17504;top:17398;width:56;height:7" coordorigin="17504,17398" coordsize="56,7" path="m17504,17404l17519,17402,17557,17398,17560,17398e" filled="false" stroked="true" strokeweight=".318763pt" strokecolor="#989898">
                <v:path arrowok="t"/>
              </v:shape>
            </v:group>
            <v:group style="position:absolute;left:17617;top:17385;width:56;height:5" coordorigin="17617,17385" coordsize="56,5">
              <v:shape style="position:absolute;left:17617;top:17385;width:56;height:5" coordorigin="17617,17385" coordsize="56,5" path="m17617,17390l17633,17388,17672,17385,17673,17385e" filled="false" stroked="true" strokeweight=".318763pt" strokecolor="#989898">
                <v:path arrowok="t"/>
              </v:shape>
            </v:group>
            <v:group style="position:absolute;left:17729;top:17374;width:56;height:5" coordorigin="17729,17374" coordsize="56,5">
              <v:shape style="position:absolute;left:17729;top:17374;width:56;height:5" coordorigin="17729,17374" coordsize="56,5" path="m17729,17378l17748,17377,17785,17374e" filled="false" stroked="true" strokeweight=".318763pt" strokecolor="#989898">
                <v:path arrowok="t"/>
              </v:shape>
            </v:group>
            <v:group style="position:absolute;left:17842;top:17367;width:56;height:4" coordorigin="17842,17367" coordsize="56,4">
              <v:shape style="position:absolute;left:17842;top:17367;width:56;height:4" coordorigin="17842,17367" coordsize="56,4" path="m17842,17371l17864,17369,17898,17367e" filled="false" stroked="true" strokeweight=".318763pt" strokecolor="#989898">
                <v:path arrowok="t"/>
              </v:shape>
            </v:group>
            <v:group style="position:absolute;left:17955;top:17363;width:56;height:2" coordorigin="17955,17363" coordsize="56,2">
              <v:shape style="position:absolute;left:17955;top:17363;width:56;height:2" coordorigin="17955,17363" coordsize="56,2" path="m17955,17364l17981,17363,18011,17363e" filled="false" stroked="true" strokeweight=".318763pt" strokecolor="#989898">
                <v:path arrowok="t"/>
              </v:shape>
            </v:group>
            <v:group style="position:absolute;left:18067;top:17361;width:58;height:2" coordorigin="18067,17361" coordsize="58,2">
              <v:shape style="position:absolute;left:18067;top:17361;width:58;height:2" coordorigin="18067,17361" coordsize="58,0" path="m18067,17361l18124,17361e" filled="false" stroked="true" strokeweight=".318763pt" strokecolor="#989898">
                <v:path arrowok="t"/>
              </v:shape>
            </v:group>
            <v:group style="position:absolute;left:22096;top:15277;width:7;height:12" coordorigin="22096,15277" coordsize="7,12">
              <v:shape style="position:absolute;left:22096;top:15277;width:7;height:12" coordorigin="22096,15277" coordsize="7,12" path="m22102,15288l22096,15277e" filled="false" stroked="true" strokeweight=".318763pt" strokecolor="#989898">
                <v:path arrowok="t"/>
              </v:shape>
            </v:group>
            <v:group style="position:absolute;left:22029;top:15186;width:34;height:45" coordorigin="22029,15186" coordsize="34,45">
              <v:shape style="position:absolute;left:22029;top:15186;width:34;height:45" coordorigin="22029,15186" coordsize="34,45" path="m22062,15230l22048,15211,22029,15186e" filled="false" stroked="true" strokeweight=".318763pt" strokecolor="#989898">
                <v:path arrowok="t"/>
              </v:shape>
            </v:group>
            <v:group style="position:absolute;left:21962;top:15093;width:34;height:47" coordorigin="21962,15093" coordsize="34,47">
              <v:shape style="position:absolute;left:21962;top:15093;width:34;height:47" coordorigin="21962,15093" coordsize="34,47" path="m21995,15139l21981,15119,21962,15093e" filled="false" stroked="true" strokeweight=".318763pt" strokecolor="#989898">
                <v:path arrowok="t"/>
              </v:shape>
            </v:group>
            <v:group style="position:absolute;left:21895;top:15004;width:34;height:45" coordorigin="21895,15004" coordsize="34,45">
              <v:shape style="position:absolute;left:21895;top:15004;width:34;height:45" coordorigin="21895,15004" coordsize="34,45" path="m21928,15049l21912,15026,21895,15004e" filled="false" stroked="true" strokeweight=".318763pt" strokecolor="#989898">
                <v:path arrowok="t"/>
              </v:shape>
            </v:group>
            <v:group style="position:absolute;left:21826;top:14913;width:35;height:45" coordorigin="21826,14913" coordsize="35,45">
              <v:shape style="position:absolute;left:21826;top:14913;width:35;height:45" coordorigin="21826,14913" coordsize="35,45" path="m21861,14958l21844,14935,21826,14913e" filled="false" stroked="true" strokeweight=".318763pt" strokecolor="#989898">
                <v:path arrowok="t"/>
              </v:shape>
            </v:group>
            <v:group style="position:absolute;left:21774;top:14845;width:20;height:24" coordorigin="21774,14845" coordsize="20,24">
              <v:shape style="position:absolute;left:21774;top:14845;width:20;height:24" coordorigin="21774,14845" coordsize="20,24" path="m21793,14869l21774,14845e" filled="false" stroked="true" strokeweight=".318763pt" strokecolor="#989898">
                <v:path arrowok="t"/>
              </v:shape>
            </v:group>
            <v:group style="position:absolute;left:1484;top:18712;width:13;height:28" coordorigin="1484,18712" coordsize="13,28">
              <v:shape style="position:absolute;left:1484;top:18712;width:13;height:28" coordorigin="1484,18712" coordsize="13,28" path="m1487,18712l1485,18714,1485,18716,1484,18716,1484,18730,1485,18730,1485,18731,1487,18733,1487,18735,1488,18735,1488,18736,1490,18736,1492,18738,1495,18738,1495,18739,1496,18733,1493,18733,1493,18731,1492,18731,1490,18730,1488,18728,1488,18725,1487,18725,1487,18712xe" filled="true" fillcolor="#989898" stroked="false">
                <v:path arrowok="t"/>
                <v:fill type="solid"/>
              </v:shape>
            </v:group>
            <v:group style="position:absolute;left:1509;top:18728;width:8;height:10" coordorigin="1509,18728" coordsize="8,10">
              <v:shape style="position:absolute;left:1509;top:18728;width:8;height:10" coordorigin="1509,18728" coordsize="8,10" path="m1517,18728l1516,18730,1514,18730,1514,18731,1512,18731,1512,18733,1509,18733,1511,18738,1514,18738,1514,18736,1516,18736,1517,18735,1517,18728xe" filled="true" fillcolor="#989898" stroked="false">
                <v:path arrowok="t"/>
                <v:fill type="solid"/>
              </v:shape>
            </v:group>
            <v:group style="position:absolute;left:1487;top:18706;width:36;height:29" coordorigin="1487,18706" coordsize="36,29">
              <v:shape style="position:absolute;left:1487;top:18706;width:36;height:29" coordorigin="1487,18706" coordsize="36,29" path="m1522,18717l1517,18717,1517,18735,1519,18733,1519,18731,1520,18731,1520,18730,1522,18728,1522,18717xe" filled="true" fillcolor="#989898" stroked="false">
                <v:path arrowok="t"/>
                <v:fill type="solid"/>
              </v:shape>
              <v:shape style="position:absolute;left:1487;top:18706;width:36;height:29" coordorigin="1487,18706" coordsize="36,29" path="m1496,18711l1487,18711,1487,18720,1488,18719,1488,18716,1490,18716,1490,18714,1492,18714,1493,18712,1495,18712,1496,18711xe" filled="true" fillcolor="#989898" stroked="false">
                <v:path arrowok="t"/>
                <v:fill type="solid"/>
              </v:shape>
              <v:shape style="position:absolute;left:1487;top:18706;width:36;height:29" coordorigin="1487,18706" coordsize="36,29" path="m1519,18711l1509,18711,1511,18712,1512,18712,1516,18716,1516,18717,1520,18717,1520,18714,1519,18714,1519,18711xe" filled="true" fillcolor="#989898" stroked="false">
                <v:path arrowok="t"/>
                <v:fill type="solid"/>
              </v:shape>
              <v:shape style="position:absolute;left:1487;top:18706;width:36;height:29" coordorigin="1487,18706" coordsize="36,29" path="m1514,18708l1492,18708,1490,18709,1488,18709,1488,18711,1517,18711,1514,18708xe" filled="true" fillcolor="#989898" stroked="false">
                <v:path arrowok="t"/>
                <v:fill type="solid"/>
              </v:shape>
              <v:shape style="position:absolute;left:1487;top:18706;width:36;height:29" coordorigin="1487,18706" coordsize="36,29" path="m1511,18706l1495,18706,1493,18708,1511,18708,1511,18706xe" filled="true" fillcolor="#989898" stroked="false">
                <v:path arrowok="t"/>
                <v:fill type="solid"/>
              </v:shape>
            </v:group>
            <v:group style="position:absolute;left:1488;top:18762;width:13;height:10" coordorigin="1488,18762" coordsize="13,10">
              <v:shape style="position:absolute;left:1488;top:18762;width:13;height:10" coordorigin="1488,18762" coordsize="13,10" path="m1490,18763l1488,18763,1488,18770,1490,18771,1498,18771,1500,18770,1501,18770,1501,18767,1492,18767,1490,18765,1490,18763xe" filled="true" fillcolor="#989898" stroked="false">
                <v:path arrowok="t"/>
                <v:fill type="solid"/>
              </v:shape>
              <v:shape style="position:absolute;left:1488;top:18762;width:13;height:10" coordorigin="1488,18762" coordsize="13,10" path="m1501,18762l1500,18763,1500,18765,1498,18765,1498,18767,1501,18767,1501,18762xe" filled="true" fillcolor="#989898" stroked="false">
                <v:path arrowok="t"/>
                <v:fill type="solid"/>
              </v:shape>
            </v:group>
            <v:group style="position:absolute;left:1504;top:18749;width:13;height:21" coordorigin="1504,18749" coordsize="13,21">
              <v:shape style="position:absolute;left:1504;top:18749;width:13;height:21" coordorigin="1504,18749" coordsize="13,21" path="m1506,18749l1504,18767,1506,18768,1508,18768,1509,18770,1516,18770,1517,18768,1517,18765,1509,18765,1506,18762,1506,18749xe" filled="true" fillcolor="#989898" stroked="false">
                <v:path arrowok="t"/>
                <v:fill type="solid"/>
              </v:shape>
              <v:shape style="position:absolute;left:1504;top:18749;width:13;height:21" coordorigin="1504,18749" coordsize="13,21" path="m1517,18762l1516,18762,1516,18763,1514,18763,1514,18765,1517,18765,1517,18762xe" filled="true" fillcolor="#989898" stroked="false">
                <v:path arrowok="t"/>
                <v:fill type="solid"/>
              </v:shape>
            </v:group>
            <v:group style="position:absolute;left:1484;top:18743;width:39;height:28" coordorigin="1484,18743" coordsize="39,28">
              <v:shape style="position:absolute;left:1484;top:18743;width:39;height:28" coordorigin="1484,18743" coordsize="39,28" path="m1522,18743l1484,18743,1484,18763,1485,18765,1485,18767,1488,18770,1488,18749,1522,18749,1522,18743xe" filled="true" fillcolor="#989898" stroked="false">
                <v:path arrowok="t"/>
                <v:fill type="solid"/>
              </v:shape>
              <v:shape style="position:absolute;left:1484;top:18743;width:39;height:28" coordorigin="1484,18743" coordsize="39,28" path="m1506,18749l1501,18749,1501,18768,1503,18768,1503,18765,1505,18765,1506,18749xe" filled="true" fillcolor="#989898" stroked="false">
                <v:path arrowok="t"/>
                <v:fill type="solid"/>
              </v:shape>
              <v:shape style="position:absolute;left:1484;top:18743;width:39;height:28" coordorigin="1484,18743" coordsize="39,28" path="m1522,18749l1517,18749,1517,18768,1520,18765,1520,18760,1522,18760,1522,18749xe" filled="true" fillcolor="#989898" stroked="false">
                <v:path arrowok="t"/>
                <v:fill type="solid"/>
              </v:shape>
              <v:shape style="position:absolute;left:1484;top:18743;width:39;height:28" coordorigin="1484,18743" coordsize="39,28" path="m1505,18765l1504,18767,1505,18765xe" filled="true" fillcolor="#989898" stroked="false">
                <v:path arrowok="t"/>
                <v:fill type="solid"/>
              </v:shape>
            </v:group>
            <v:group style="position:absolute;left:1450;top:18773;width:16;height:15" coordorigin="1450,18773" coordsize="16,15">
              <v:shape style="position:absolute;left:1450;top:18773;width:16;height:15" coordorigin="1450,18773" coordsize="16,15" path="m1450,18773l1466,18773,1466,18787,1450,18787,1450,18773,1450,18787,1466,18787,1466,18773,1450,18773xe" filled="false" stroked="true" strokeweight=".318763pt" strokecolor="#00dddd">
                <v:path arrowok="t"/>
              </v:shape>
            </v:group>
            <v:group style="position:absolute;left:497;top:19949;width:31;height:36" coordorigin="497,19949" coordsize="31,36">
              <v:shape style="position:absolute;left:497;top:19949;width:31;height:36" coordorigin="497,19949" coordsize="31,36" path="m497,19984l527,19949e" filled="false" stroked="true" strokeweight=".318763pt" strokecolor="#989898">
                <v:path arrowok="t"/>
              </v:shape>
            </v:group>
            <v:group style="position:absolute;left:566;top:19866;width:39;height:42" coordorigin="566,19866" coordsize="39,42">
              <v:shape style="position:absolute;left:566;top:19866;width:39;height:42" coordorigin="566,19866" coordsize="39,42" path="m566,19908l604,19866e" filled="false" stroked="true" strokeweight=".318763pt" strokecolor="#989898">
                <v:path arrowok="t"/>
              </v:shape>
            </v:group>
            <v:group style="position:absolute;left:642;top:19783;width:39;height:42" coordorigin="642,19783" coordsize="39,42">
              <v:shape style="position:absolute;left:642;top:19783;width:39;height:42" coordorigin="642,19783" coordsize="39,42" path="m642,19825l680,19783e" filled="false" stroked="true" strokeweight=".318763pt" strokecolor="#989898">
                <v:path arrowok="t"/>
              </v:shape>
            </v:group>
            <v:group style="position:absolute;left:719;top:19699;width:39;height:44" coordorigin="719,19699" coordsize="39,44">
              <v:shape style="position:absolute;left:719;top:19699;width:39;height:44" coordorigin="719,19699" coordsize="39,44" path="m719,19742l757,19699e" filled="false" stroked="true" strokeweight=".318763pt" strokecolor="#989898">
                <v:path arrowok="t"/>
              </v:shape>
            </v:group>
            <v:group style="position:absolute;left:795;top:19616;width:39;height:42" coordorigin="795,19616" coordsize="39,42">
              <v:shape style="position:absolute;left:795;top:19616;width:39;height:42" coordorigin="795,19616" coordsize="39,42" path="m795,19657l833,19616e" filled="false" stroked="true" strokeweight=".318763pt" strokecolor="#989898">
                <v:path arrowok="t"/>
              </v:shape>
            </v:group>
            <v:group style="position:absolute;left:872;top:19533;width:39;height:42" coordorigin="872,19533" coordsize="39,42">
              <v:shape style="position:absolute;left:872;top:19533;width:39;height:42" coordorigin="872,19533" coordsize="39,42" path="m872,19575l910,19533e" filled="false" stroked="true" strokeweight=".318763pt" strokecolor="#989898">
                <v:path arrowok="t"/>
              </v:shape>
            </v:group>
            <v:group style="position:absolute;left:947;top:19450;width:39;height:42" coordorigin="947,19450" coordsize="39,42">
              <v:shape style="position:absolute;left:947;top:19450;width:39;height:42" coordorigin="947,19450" coordsize="39,42" path="m947,19492l966,19471,985,19450e" filled="false" stroked="true" strokeweight=".318763pt" strokecolor="#989898">
                <v:path arrowok="t"/>
              </v:shape>
            </v:group>
            <v:group style="position:absolute;left:1023;top:19366;width:39;height:42" coordorigin="1023,19366" coordsize="39,42">
              <v:shape style="position:absolute;left:1023;top:19366;width:39;height:42" coordorigin="1023,19366" coordsize="39,42" path="m1023,19407l1061,19366e" filled="false" stroked="true" strokeweight=".318763pt" strokecolor="#989898">
                <v:path arrowok="t"/>
              </v:shape>
            </v:group>
            <v:group style="position:absolute;left:1100;top:19283;width:39;height:42" coordorigin="1100,19283" coordsize="39,42">
              <v:shape style="position:absolute;left:1100;top:19283;width:39;height:42" coordorigin="1100,19283" coordsize="39,42" path="m1100,19324l1138,19283e" filled="false" stroked="true" strokeweight=".318763pt" strokecolor="#989898">
                <v:path arrowok="t"/>
              </v:shape>
            </v:group>
            <v:group style="position:absolute;left:1178;top:19200;width:39;height:42" coordorigin="1178,19200" coordsize="39,42">
              <v:shape style="position:absolute;left:1178;top:19200;width:39;height:42" coordorigin="1178,19200" coordsize="39,42" path="m1178,19241l1216,19200e" filled="false" stroked="true" strokeweight=".318763pt" strokecolor="#989898">
                <v:path arrowok="t"/>
              </v:shape>
            </v:group>
            <v:group style="position:absolute;left:1254;top:19117;width:39;height:42" coordorigin="1254,19117" coordsize="39,42">
              <v:shape style="position:absolute;left:1254;top:19117;width:39;height:42" coordorigin="1254,19117" coordsize="39,42" path="m1254,19159l1292,19117e" filled="false" stroked="true" strokeweight=".318763pt" strokecolor="#989898">
                <v:path arrowok="t"/>
              </v:shape>
            </v:group>
            <v:group style="position:absolute;left:1331;top:19034;width:39;height:42" coordorigin="1331,19034" coordsize="39,42">
              <v:shape style="position:absolute;left:1331;top:19034;width:39;height:42" coordorigin="1331,19034" coordsize="39,42" path="m1331,19076l1369,19034e" filled="false" stroked="true" strokeweight=".318763pt" strokecolor="#989898">
                <v:path arrowok="t"/>
              </v:shape>
            </v:group>
            <v:group style="position:absolute;left:1404;top:18940;width:24;height:50" coordorigin="1404,18940" coordsize="24,50">
              <v:shape style="position:absolute;left:1404;top:18940;width:24;height:50" coordorigin="1404,18940" coordsize="24,50" path="m1404,18990l1417,18969,1428,18943,1428,18940e" filled="false" stroked="true" strokeweight=".318763pt" strokecolor="#989898">
                <v:path arrowok="t"/>
              </v:shape>
            </v:group>
            <v:group style="position:absolute;left:1442;top:18829;width:4;height:56" coordorigin="1442,18829" coordsize="4,56">
              <v:shape style="position:absolute;left:1442;top:18829;width:4;height:56" coordorigin="1442,18829" coordsize="4,56" path="m1442,18884l1444,18872,1445,18854,1444,18835,1444,18829e" filled="false" stroked="true" strokeweight=".318763pt" strokecolor="#989898">
                <v:path arrowok="t"/>
              </v:shape>
            </v:group>
            <v:group style="position:absolute;left:1394;top:18733;width:34;height:42" coordorigin="1394,18733" coordsize="34,42">
              <v:shape style="position:absolute;left:1394;top:18733;width:34;height:42" coordorigin="1394,18733" coordsize="34,42" path="m1428,18775l1425,18770,1415,18757,1406,18744,1394,18733e" filled="false" stroked="true" strokeweight=".318763pt" strokecolor="#989898">
                <v:path arrowok="t"/>
              </v:shape>
            </v:group>
            <v:group style="position:absolute;left:688;top:21957;width:45;height:50" coordorigin="688,21957" coordsize="45,50">
              <v:shape style="position:absolute;left:688;top:21957;width:45;height:50" coordorigin="688,21957" coordsize="45,50" path="m688,21965l722,21957,733,21998,700,22006,688,21965xe" filled="false" stroked="true" strokeweight=".318763pt" strokecolor="#00ffff">
                <v:path arrowok="t"/>
              </v:shape>
            </v:group>
            <v:group style="position:absolute;left:679;top:21726;width:39;height:21" coordorigin="679,21726" coordsize="39,21">
              <v:shape style="position:absolute;left:679;top:21726;width:39;height:21" coordorigin="679,21726" coordsize="39,21" path="m679,21726l679,21731,711,21742,717,21747,717,21740,690,21731,688,21731,687,21729,684,21729,679,21726xe" filled="true" fillcolor="#989898" stroked="false">
                <v:path arrowok="t"/>
                <v:fill type="solid"/>
              </v:shape>
            </v:group>
            <v:group style="position:absolute;left:679;top:21742;width:39;height:5" coordorigin="679,21742" coordsize="39,5">
              <v:shape style="position:absolute;left:679;top:21742;width:39;height:5" coordorigin="679,21742" coordsize="39,5" path="m711,21742l679,21742,679,21747,717,21747,711,21742xe" filled="true" fillcolor="#989898" stroked="false">
                <v:path arrowok="t"/>
                <v:fill type="solid"/>
              </v:shape>
            </v:group>
            <v:group style="position:absolute;left:679;top:21710;width:39;height:8" coordorigin="679,21710" coordsize="39,8">
              <v:shape style="position:absolute;left:679;top:21710;width:39;height:8" coordorigin="679,21710" coordsize="39,8" path="m717,21710l679,21710,679,21715,711,21715,717,21718,717,21710xe" filled="true" fillcolor="#989898" stroked="false">
                <v:path arrowok="t"/>
                <v:fill type="solid"/>
              </v:shape>
            </v:group>
            <v:group style="position:absolute;left:679;top:21715;width:39;height:15" coordorigin="679,21715" coordsize="39,15">
              <v:shape style="position:absolute;left:679;top:21715;width:39;height:15" coordorigin="679,21715" coordsize="39,15" path="m711,21715l679,21726,684,21729,685,21729,687,21727,690,21727,717,21718,711,21715xe" filled="true" fillcolor="#989898" stroked="false">
                <v:path arrowok="t"/>
                <v:fill type="solid"/>
              </v:shape>
            </v:group>
            <v:group style="position:absolute;left:679;top:21766;width:23;height:21" coordorigin="679,21766" coordsize="23,21">
              <v:shape style="position:absolute;left:679;top:21766;width:23;height:21" coordorigin="679,21766" coordsize="23,21" path="m698,21766l679,21780,679,21786,701,21771,698,21766xe" filled="true" fillcolor="#989898" stroked="false">
                <v:path arrowok="t"/>
                <v:fill type="solid"/>
              </v:shape>
            </v:group>
            <v:group style="position:absolute;left:692;top:21761;width:26;height:26" coordorigin="692,21761" coordsize="26,26">
              <v:shape style="position:absolute;left:692;top:21761;width:26;height:26" coordorigin="692,21761" coordsize="26,26" path="m698,21761l692,21761,698,21766,701,21771,717,21786,717,21778,698,21761xe" filled="true" fillcolor="#989898" stroked="false">
                <v:path arrowok="t"/>
                <v:fill type="solid"/>
              </v:shape>
            </v:group>
            <v:group style="position:absolute;left:679;top:21755;width:39;height:7" coordorigin="679,21755" coordsize="39,7">
              <v:shape style="position:absolute;left:679;top:21755;width:39;height:7" coordorigin="679,21755" coordsize="39,7" path="m679,21758l717,21758e" filled="false" stroked="true" strokeweight=".418331pt" strokecolor="#989898">
                <v:path arrowok="t"/>
              </v:shape>
            </v:group>
            <v:group style="position:absolute;left:679;top:21801;width:18;height:23" coordorigin="679,21801" coordsize="18,23">
              <v:shape style="position:absolute;left:679;top:21801;width:18;height:23" coordorigin="679,21801" coordsize="18,23" path="m695,21801l695,21807,693,21807,693,21809,692,21809,690,21810,688,21810,688,21812,687,21812,679,21817,679,21823,688,21817,690,21817,692,21815,693,21815,693,21814,695,21814,695,21812,696,21810,695,21801xe" filled="true" fillcolor="#989898" stroked="false">
                <v:path arrowok="t"/>
                <v:fill type="solid"/>
              </v:shape>
            </v:group>
            <v:group style="position:absolute;left:700;top:21807;width:15;height:13" coordorigin="700,21807" coordsize="15,13">
              <v:shape style="position:absolute;left:700;top:21807;width:15;height:13" coordorigin="700,21807" coordsize="15,13" path="m712,21818l701,21818,701,21820,711,21820,712,21818xe" filled="true" fillcolor="#989898" stroked="false">
                <v:path arrowok="t"/>
                <v:fill type="solid"/>
              </v:shape>
              <v:shape style="position:absolute;left:700;top:21807;width:15;height:13" coordorigin="700,21807" coordsize="15,13" path="m700,21810l700,21818,714,21818,713,21815,703,21815,703,21814,701,21814,701,21812,700,21810xe" filled="true" fillcolor="#989898" stroked="false">
                <v:path arrowok="t"/>
                <v:fill type="solid"/>
              </v:shape>
              <v:shape style="position:absolute;left:700;top:21807;width:15;height:13" coordorigin="700,21807" coordsize="15,13" path="m712,21807l712,21812,709,21815,713,21815,712,21807xe" filled="true" fillcolor="#989898" stroked="false">
                <v:path arrowok="t"/>
                <v:fill type="solid"/>
              </v:shape>
            </v:group>
            <v:group style="position:absolute;left:679;top:21791;width:39;height:28" coordorigin="679,21791" coordsize="39,28">
              <v:shape style="position:absolute;left:679;top:21791;width:39;height:28" coordorigin="679,21791" coordsize="39,28" path="m717,21791l679,21791,679,21796,712,21796,712,21807,714,21818,714,21817,716,21815,716,21812,717,21810,717,21791xe" filled="true" fillcolor="#989898" stroked="false">
                <v:path arrowok="t"/>
                <v:fill type="solid"/>
              </v:shape>
              <v:shape style="position:absolute;left:679;top:21791;width:39;height:28" coordorigin="679,21791" coordsize="39,28" path="m700,21796l695,21796,695,21801,696,21810,696,21814,698,21815,698,21817,700,21817,700,21796xe" filled="true" fillcolor="#989898" stroked="false">
                <v:path arrowok="t"/>
                <v:fill type="solid"/>
              </v:shape>
            </v:group>
            <v:group style="position:absolute;left:636;top:21662;width:12;height:12" coordorigin="636,21662" coordsize="12,12">
              <v:shape style="position:absolute;left:636;top:21662;width:12;height:12" coordorigin="636,21662" coordsize="12,12" path="m633,21668l650,21668e" filled="false" stroked="true" strokeweight=".976436pt" strokecolor="#989898">
                <v:path arrowok="t"/>
              </v:shape>
            </v:group>
            <v:group style="position:absolute;left:840;top:20918;width:2;height:2" coordorigin="840,20918" coordsize="2,2">
              <v:shape style="position:absolute;left:840;top:20918;width:2;height:2" coordorigin="840,20918" coordsize="2,2" path="m837,20919l845,20919e" filled="false" stroked="true" strokeweight=".4984pt" strokecolor="#00dddd">
                <v:path arrowok="t"/>
              </v:shape>
            </v:group>
            <v:group style="position:absolute;left:983;top:20939;width:20;height:21" coordorigin="983,20939" coordsize="20,21">
              <v:shape style="position:absolute;left:983;top:20939;width:20;height:21" coordorigin="983,20939" coordsize="20,21" path="m999,20959l983,20943,988,20939,1002,20950e" filled="false" stroked="true" strokeweight=".318763pt" strokecolor="#989898">
                <v:path arrowok="t"/>
              </v:shape>
            </v:group>
            <v:group style="position:absolute;left:864;top:21073;width:20;height:18" coordorigin="864,21073" coordsize="20,18">
              <v:shape style="position:absolute;left:864;top:21073;width:20;height:18" coordorigin="864,21073" coordsize="20,18" path="m878,21090l864,21077,869,21073,883,21084e" filled="false" stroked="true" strokeweight=".318763pt" strokecolor="#989898">
                <v:path arrowok="t"/>
              </v:shape>
            </v:group>
            <v:group style="position:absolute;left:741;top:21205;width:20;height:20" coordorigin="741,21205" coordsize="20,20">
              <v:shape style="position:absolute;left:741;top:21205;width:20;height:20" coordorigin="741,21205" coordsize="20,20" path="m757,21224l741,21210,746,21205,760,21218e" filled="false" stroked="true" strokeweight=".318763pt" strokecolor="#989898">
                <v:path arrowok="t"/>
              </v:shape>
            </v:group>
            <v:group style="position:absolute;left:620;top:21339;width:20;height:20" coordorigin="620,21339" coordsize="20,20">
              <v:shape style="position:absolute;left:620;top:21339;width:20;height:20" coordorigin="620,21339" coordsize="20,20" path="m634,21358l620,21343,623,21339,639,21350e" filled="false" stroked="true" strokeweight=".318763pt" strokecolor="#989898">
                <v:path arrowok="t"/>
              </v:shape>
            </v:group>
            <v:group style="position:absolute;left:497;top:21471;width:20;height:20" coordorigin="497,21471" coordsize="20,20">
              <v:shape style="position:absolute;left:497;top:21471;width:20;height:20" coordorigin="497,21471" coordsize="20,20" path="m513,21490l497,21477,500,21471,516,21484e" filled="false" stroked="true" strokeweight=".318763pt" strokecolor="#989898">
                <v:path arrowok="t"/>
              </v:shape>
            </v:group>
            <v:group style="position:absolute;left:824;top:20586;width:47;height:50" coordorigin="824,20586" coordsize="47,50">
              <v:shape style="position:absolute;left:824;top:20586;width:47;height:50" coordorigin="824,20586" coordsize="47,50" path="m870,20586l824,20636e" filled="false" stroked="true" strokeweight=".318763pt" strokecolor="#989898">
                <v:path arrowok="t"/>
              </v:shape>
            </v:group>
            <v:group style="position:absolute;left:751;top:20677;width:36;height:42" coordorigin="751,20677" coordsize="36,42">
              <v:shape style="position:absolute;left:751;top:20677;width:36;height:42" coordorigin="751,20677" coordsize="36,42" path="m786,20677l751,20717,752,20719e" filled="false" stroked="true" strokeweight=".318763pt" strokecolor="#989898">
                <v:path arrowok="t"/>
              </v:shape>
            </v:group>
            <v:group style="position:absolute;left:701;top:20731;width:39;height:42" coordorigin="701,20731" coordsize="39,42">
              <v:shape style="position:absolute;left:701;top:20731;width:39;height:42" coordorigin="701,20731" coordsize="39,42" path="m739,20731l701,20773e" filled="false" stroked="true" strokeweight=".318763pt" strokecolor="#989898">
                <v:path arrowok="t"/>
              </v:shape>
            </v:group>
            <v:group style="position:absolute;left:629;top:20814;width:34;height:42" coordorigin="629,20814" coordsize="34,42">
              <v:shape style="position:absolute;left:629;top:20814;width:34;height:42" coordorigin="629,20814" coordsize="34,42" path="m663,20814l629,20851,634,20856e" filled="false" stroked="true" strokeweight=".318763pt" strokecolor="#989898">
                <v:path arrowok="t"/>
              </v:shape>
            </v:group>
            <v:group style="position:absolute;left:575;top:20867;width:39;height:42" coordorigin="575,20867" coordsize="39,42">
              <v:shape style="position:absolute;left:575;top:20867;width:39;height:42" coordorigin="575,20867" coordsize="39,42" path="m614,20867l575,20908e" filled="false" stroked="true" strokeweight=".318763pt" strokecolor="#989898">
                <v:path arrowok="t"/>
              </v:shape>
            </v:group>
            <v:group style="position:absolute;left:507;top:20950;width:31;height:42" coordorigin="507,20950" coordsize="31,42">
              <v:shape style="position:absolute;left:507;top:20950;width:31;height:42" coordorigin="507,20950" coordsize="31,42" path="m537,20950l507,20983,515,20991e" filled="false" stroked="true" strokeweight=".318763pt" strokecolor="#989898">
                <v:path arrowok="t"/>
              </v:shape>
            </v:group>
            <v:group style="position:absolute;left:814;top:20569;width:40;height:39" coordorigin="814,20569" coordsize="40,39">
              <v:shape style="position:absolute;left:814;top:20569;width:40;height:39" coordorigin="814,20569" coordsize="40,39" path="m835,20607l814,20590,833,20569,854,20586,835,20607xe" filled="false" stroked="true" strokeweight=".318763pt" strokecolor="#00ffff">
                <v:path arrowok="t"/>
              </v:shape>
            </v:group>
            <v:group style="position:absolute;left:767;top:20545;width:20;height:29" coordorigin="767,20545" coordsize="20,29">
              <v:shape style="position:absolute;left:767;top:20545;width:20;height:29" coordorigin="767,20545" coordsize="20,29" path="m786,20558l781,20558,781,20569,770,20569,770,20571,771,20572,771,20574,786,20574,786,20558xe" filled="true" fillcolor="#00ffff" stroked="false">
                <v:path arrowok="t"/>
                <v:fill type="solid"/>
              </v:shape>
              <v:shape style="position:absolute;left:767;top:20545;width:20;height:29" coordorigin="767,20545" coordsize="20,29" path="m770,20545l768,20547,768,20550,767,20550,767,20564,768,20566,768,20569,774,20569,774,20567,773,20567,773,20564,771,20564,771,20559,770,20558,770,20545xe" filled="true" fillcolor="#00ffff" stroked="false">
                <v:path arrowok="t"/>
                <v:fill type="solid"/>
              </v:shape>
            </v:group>
            <v:group style="position:absolute;left:792;top:20563;width:8;height:10" coordorigin="792,20563" coordsize="8,10">
              <v:shape style="position:absolute;left:792;top:20563;width:8;height:10" coordorigin="792,20563" coordsize="8,10" path="m800,20563l798,20564,798,20566,797,20566,795,20567,792,20567,794,20572,797,20572,797,20571,798,20571,800,20569,800,20563xe" filled="true" fillcolor="#00ffff" stroked="false">
                <v:path arrowok="t"/>
                <v:fill type="solid"/>
              </v:shape>
            </v:group>
            <v:group style="position:absolute;left:770;top:20539;width:36;height:31" coordorigin="770,20539" coordsize="36,31">
              <v:shape style="position:absolute;left:770;top:20539;width:36;height:31" coordorigin="770,20539" coordsize="36,31" path="m803,20547l797,20547,797,20548,798,20548,798,20550,800,20551,800,20569,802,20569,802,20567,803,20566,803,20564,805,20563,805,20551,803,20550,803,20547xe" filled="true" fillcolor="#00ffff" stroked="false">
                <v:path arrowok="t"/>
                <v:fill type="solid"/>
              </v:shape>
              <v:shape style="position:absolute;left:770;top:20539;width:36;height:31" coordorigin="770,20539" coordsize="36,31" path="m798,20542l773,20542,770,20545,770,20555,771,20555,771,20550,773,20550,773,20548,774,20548,774,20547,776,20545,779,20545,779,20543,798,20543,798,20542xe" filled="true" fillcolor="#00ffff" stroked="false">
                <v:path arrowok="t"/>
                <v:fill type="solid"/>
              </v:shape>
              <v:shape style="position:absolute;left:770;top:20539;width:36;height:31" coordorigin="770,20539" coordsize="36,31" path="m802,20545l794,20545,795,20547,802,20547,802,20545xe" filled="true" fillcolor="#00ffff" stroked="false">
                <v:path arrowok="t"/>
                <v:fill type="solid"/>
              </v:shape>
              <v:shape style="position:absolute;left:770;top:20539;width:36;height:31" coordorigin="770,20539" coordsize="36,31" path="m800,20543l790,20543,792,20545,800,20545,800,20543xe" filled="true" fillcolor="#00ffff" stroked="false">
                <v:path arrowok="t"/>
                <v:fill type="solid"/>
              </v:shape>
              <v:shape style="position:absolute;left:770;top:20539;width:36;height:31" coordorigin="770,20539" coordsize="36,31" path="m795,20540l774,20540,774,20542,797,20542,795,20540xe" filled="true" fillcolor="#00ffff" stroked="false">
                <v:path arrowok="t"/>
                <v:fill type="solid"/>
              </v:shape>
              <v:shape style="position:absolute;left:770;top:20539;width:36;height:31" coordorigin="770,20539" coordsize="36,31" path="m792,20539l778,20539,778,20540,794,20540,792,20539xe" filled="true" fillcolor="#00ffff" stroked="false">
                <v:path arrowok="t"/>
                <v:fill type="solid"/>
              </v:shape>
            </v:group>
            <v:group style="position:absolute;left:523;top:20908;width:39;height:42" coordorigin="523,20908" coordsize="39,42">
              <v:shape style="position:absolute;left:523;top:20908;width:39;height:42" coordorigin="523,20908" coordsize="39,42" path="m523,20950l527,20945,561,20908e" filled="false" stroked="true" strokeweight=".318763pt" strokecolor="#989898">
                <v:path arrowok="t"/>
              </v:shape>
            </v:group>
            <v:group style="position:absolute;left:599;top:20826;width:39;height:42" coordorigin="599,20826" coordsize="39,42">
              <v:shape style="position:absolute;left:599;top:20826;width:39;height:42" coordorigin="599,20826" coordsize="39,42" path="m599,20867l637,20826e" filled="false" stroked="true" strokeweight=".318763pt" strokecolor="#989898">
                <v:path arrowok="t"/>
              </v:shape>
            </v:group>
            <v:group style="position:absolute;left:674;top:20743;width:39;height:42" coordorigin="674,20743" coordsize="39,42">
              <v:shape style="position:absolute;left:674;top:20743;width:39;height:42" coordorigin="674,20743" coordsize="39,42" path="m674,20784l712,20743e" filled="false" stroked="true" strokeweight=".318763pt" strokecolor="#989898">
                <v:path arrowok="t"/>
              </v:shape>
            </v:group>
            <v:group style="position:absolute;left:751;top:20658;width:39;height:44" coordorigin="751,20658" coordsize="39,44">
              <v:shape style="position:absolute;left:751;top:20658;width:39;height:44" coordorigin="751,20658" coordsize="39,44" path="m751,20701l789,20658e" filled="false" stroked="true" strokeweight=".318763pt" strokecolor="#989898">
                <v:path arrowok="t"/>
              </v:shape>
            </v:group>
            <v:group style="position:absolute;left:827;top:20574;width:40;height:44" coordorigin="827,20574" coordsize="40,44">
              <v:shape style="position:absolute;left:827;top:20574;width:40;height:44" coordorigin="827,20574" coordsize="40,44" path="m827,20617l867,20574e" filled="false" stroked="true" strokeweight=".318763pt" strokecolor="#989898">
                <v:path arrowok="t"/>
              </v:shape>
            </v:group>
            <v:group style="position:absolute;left:497;top:20427;width:673;height:1095" coordorigin="497,20427" coordsize="673,1095">
              <v:shape style="position:absolute;left:497;top:20427;width:673;height:1095" coordorigin="497,20427" coordsize="673,1095" path="m1170,20427l1017,20470,881,20569,883,20590,1133,20822,688,21310,497,21522e" filled="false" stroked="true" strokeweight=".318763pt" strokecolor="#989898">
                <v:path arrowok="t"/>
              </v:shape>
            </v:group>
            <v:group style="position:absolute;left:876;top:20419;width:490;height:146" coordorigin="876,20419" coordsize="490,146">
              <v:shape style="position:absolute;left:876;top:20419;width:490;height:146" coordorigin="876,20419" coordsize="490,146" path="m876,20564l926,20516,982,20478,1042,20449,1104,20430,1168,20421,1208,20419,1248,20421,1288,20425,1327,20435,1366,20446e" filled="false" stroked="true" strokeweight=".318763pt" strokecolor="#989898">
                <v:path arrowok="t"/>
              </v:shape>
            </v:group>
            <v:group style="position:absolute;left:497;top:20564;width:627;height:947" coordorigin="497,20564" coordsize="627,947">
              <v:shape style="position:absolute;left:497;top:20564;width:627;height:947" coordorigin="497,20564" coordsize="627,947" path="m497,21511l682,21308,1124,20822,876,20598,875,20594,873,20591,872,20590,870,20586,870,20575,872,20571,873,20567,876,20564e" filled="false" stroked="true" strokeweight=".318763pt" strokecolor="#989898">
                <v:path arrowok="t"/>
              </v:shape>
            </v:group>
            <v:group style="position:absolute;left:1018;top:20134;width:114;height:55" coordorigin="1018,20134" coordsize="114,55">
              <v:shape style="position:absolute;left:1018;top:20134;width:114;height:55" coordorigin="1018,20134" coordsize="114,55" path="m1131,20134l1018,20188e" filled="false" stroked="true" strokeweight=".318763pt" strokecolor="#989898">
                <v:path arrowok="t"/>
              </v:shape>
            </v:group>
            <v:group style="position:absolute;left:992;top:20199;width:2;height:7" coordorigin="992,20199" coordsize="2,7">
              <v:shape style="position:absolute;left:992;top:20199;width:2;height:7" coordorigin="992,20199" coordsize="0,7" path="m992,20199l992,20206e" filled="false" stroked="true" strokeweight=".079637pt" strokecolor="#989898">
                <v:path arrowok="t"/>
              </v:shape>
            </v:group>
            <v:group style="position:absolute;left:746;top:20215;width:219;height:104" coordorigin="746,20215" coordsize="219,104">
              <v:shape style="position:absolute;left:746;top:20215;width:219;height:104" coordorigin="746,20215" coordsize="219,104" path="m964,20215l746,20319e" filled="false" stroked="true" strokeweight=".318763pt" strokecolor="#989898">
                <v:path arrowok="t"/>
              </v:shape>
            </v:group>
            <v:group style="position:absolute;left:720;top:20328;width:2;height:7" coordorigin="720,20328" coordsize="2,7">
              <v:shape style="position:absolute;left:720;top:20328;width:2;height:7" coordorigin="720,20328" coordsize="0,7" path="m720,20328l720,20335e" filled="false" stroked="true" strokeweight=".079637pt" strokecolor="#989898">
                <v:path arrowok="t"/>
              </v:shape>
            </v:group>
            <v:group style="position:absolute;left:527;top:20344;width:165;height:176" coordorigin="527,20344" coordsize="165,176">
              <v:shape style="position:absolute;left:527;top:20344;width:165;height:176" coordorigin="527,20344" coordsize="165,176" path="m692,20344l684,20347,527,20520e" filled="false" stroked="true" strokeweight=".318763pt" strokecolor="#989898">
                <v:path arrowok="t"/>
              </v:shape>
            </v:group>
            <v:group style="position:absolute;left:508;top:20539;width:2;height:7" coordorigin="508,20539" coordsize="2,7">
              <v:shape style="position:absolute;left:508;top:20539;width:2;height:7" coordorigin="508,20539" coordsize="0,7" path="m508,20539l508,20545e" filled="false" stroked="true" strokeweight=".079637pt" strokecolor="#989898">
                <v:path arrowok="t"/>
              </v:shape>
            </v:group>
            <v:group style="position:absolute;left:497;top:19919;width:1076;height:322" coordorigin="497,19919" coordsize="1076,322">
              <v:shape style="position:absolute;left:497;top:19919;width:1076;height:322" coordorigin="497,19919" coordsize="1076,322" path="m497,20241l550,20182,663,20088,727,20048,794,20013,865,19982,937,19959,1012,19941,1087,19928,1162,19920,1198,19919,1235,19919,1273,19920,1310,19924,1345,19928,1382,19933,1417,19939,1452,19947,1488,19957,1554,19984,1573,19978e" filled="false" stroked="true" strokeweight=".318763pt" strokecolor="#989898">
                <v:path arrowok="t"/>
              </v:shape>
            </v:group>
            <v:group style="position:absolute;left:497;top:19928;width:1086;height:326" coordorigin="497,19928" coordsize="1086,326">
              <v:shape style="position:absolute;left:497;top:19928;width:1086;height:326" coordorigin="497,19928" coordsize="1086,326" path="m1582,19978l1581,19981,1579,19984,1576,19986,1573,19989,1570,19990,1568,19990,1565,19992,1560,19992,1557,19990,1555,19989,1492,19968,1490,19968,1457,19959,1422,19951,1388,19944,1353,19939,1318,19935,1283,19931,1246,19930,1210,19928,1135,19931,1061,19941,986,19955,913,19976,841,20003,774,20033,709,20072,653,20108,629,20126,606,20143,583,20163,561,20182,497,20253e" filled="false" stroked="true" strokeweight=".318763pt" strokecolor="#989898">
                <v:path arrowok="t"/>
              </v:shape>
            </v:group>
            <v:group style="position:absolute;left:497;top:19618;width:303;height:332" coordorigin="497,19618" coordsize="303,332">
              <v:shape style="position:absolute;left:497;top:19618;width:303;height:332" coordorigin="497,19618" coordsize="303,332" path="m800,19618l497,19949e" filled="false" stroked="true" strokeweight=".318763pt" strokecolor="#989898">
                <v:path arrowok="t"/>
              </v:shape>
            </v:group>
            <v:group style="position:absolute;left:497;top:15976;width:3057;height:3642" coordorigin="497,15976" coordsize="3057,3642">
              <v:shape style="position:absolute;left:497;top:15976;width:3057;height:3642" coordorigin="497,15976" coordsize="3057,3642" path="m497,18330l558,18263,1133,17637,972,16816,808,15976,1619,16003,2003,16016,2129,16673,2261,17359,2163,17514,2794,17914,3554,18397,3278,18833,3020,19240,2373,18829,1630,18357,1562,18464,1571,18472,1579,18481,1602,18534,1602,18555,1598,18564,1594,18579,1547,18625,1516,18631,1496,18631,1488,18629,1479,18626,1471,18623,1463,18618,1388,18733,1415,18800,1420,18837,1422,18856,1407,18932,1374,18991,1358,19007,800,19618e" filled="false" stroked="true" strokeweight=".318763pt" strokecolor="#989898">
                <v:path arrowok="t"/>
              </v:shape>
              <v:shape style="position:absolute;left:494;top:14516;width:3375;height:5170" type="#_x0000_t75" stroked="false">
                <v:imagedata r:id="rId248" o:title=""/>
              </v:shape>
            </v:group>
            <v:group style="position:absolute;left:743;top:19702;width:45;height:45" coordorigin="743,19702" coordsize="45,45">
              <v:shape style="position:absolute;left:743;top:19702;width:45;height:45" coordorigin="743,19702" coordsize="45,45" path="m765,19747l770,19747,773,19745,778,19743,781,19740,784,19737,786,19734,787,19731,787,19716,784,19713,782,19710,779,19707,776,19704,771,19702,759,19702,755,19704,751,19707,747,19710,746,19713,744,19716,743,19721,743,19729,744,19734,747,19737,749,19740,752,19743,757,19745,760,19747,765,19747xe" filled="false" stroked="true" strokeweight=".318763pt" strokecolor="#00ffff">
                <v:path arrowok="t"/>
              </v:shape>
            </v:group>
            <v:group style="position:absolute;left:499;top:19844;width:5;height:23" coordorigin="499,19844" coordsize="5,23">
              <v:shape style="position:absolute;left:499;top:19844;width:5;height:23" coordorigin="499,19844" coordsize="5,23" path="m499,19844l499,19866,504,19866,499,19844xe" filled="true" fillcolor="#989898" stroked="false">
                <v:path arrowok="t"/>
                <v:fill type="solid"/>
              </v:shape>
            </v:group>
            <v:group style="position:absolute;left:497;top:19844;width:2;height:2" coordorigin="497,19844" coordsize="2,2">
              <v:shape style="position:absolute;left:497;top:19844;width:2;height:2" coordorigin="497,19844" coordsize="2,0" path="m497,19844l499,19844e" filled="false" stroked="true" strokeweight=".1pt" strokecolor="#989898">
                <v:path arrowok="t"/>
              </v:shape>
            </v:group>
            <v:group style="position:absolute;left:497;top:19839;width:2;height:5" coordorigin="497,19839" coordsize="2,5">
              <v:shape style="position:absolute;left:497;top:19839;width:2;height:5" coordorigin="497,19839" coordsize="2,5" path="m497,19839l497,19844,499,19844,497,19839xe" filled="true" fillcolor="#989898" stroked="false">
                <v:path arrowok="t"/>
                <v:fill type="solid"/>
              </v:shape>
            </v:group>
            <v:group style="position:absolute;left:497;top:19839;width:7;height:5" coordorigin="497,19839" coordsize="7,5">
              <v:shape style="position:absolute;left:497;top:19839;width:7;height:5" coordorigin="497,19839" coordsize="7,5" path="m504,19839l497,19839,499,19844,504,19839xe" filled="true" fillcolor="#989898" stroked="false">
                <v:path arrowok="t"/>
                <v:fill type="solid"/>
              </v:shape>
            </v:group>
            <v:group style="position:absolute;left:499;top:19839;width:5;height:28" coordorigin="499,19839" coordsize="5,28">
              <v:shape style="position:absolute;left:499;top:19839;width:5;height:28" coordorigin="499,19839" coordsize="5,28" path="m504,19839l499,19844,504,19866,504,19839xe" filled="true" fillcolor="#989898" stroked="false">
                <v:path arrowok="t"/>
                <v:fill type="solid"/>
              </v:shape>
            </v:group>
            <v:group style="position:absolute;left:497;top:19903;width:2;height:2" coordorigin="497,19903" coordsize="2,2">
              <v:shape style="position:absolute;left:497;top:19903;width:2;height:2" coordorigin="497,19903" coordsize="0,0" path="m497,19903xe" filled="true" fillcolor="#989898" stroked="false">
                <v:path arrowok="t"/>
                <v:fill type="solid"/>
              </v:shape>
            </v:group>
            <v:group style="position:absolute;left:497;top:19899;width:4;height:2" coordorigin="497,19899" coordsize="4,2">
              <v:shape style="position:absolute;left:497;top:19899;width:4;height:2" coordorigin="497,19899" coordsize="4,0" path="m497,19899l500,19899e" filled="false" stroked="true" strokeweight=".339579pt" strokecolor="#989898">
                <v:path arrowok="t"/>
              </v:shape>
            </v:group>
            <v:group style="position:absolute;left:497;top:19901;width:2;height:2" coordorigin="497,19901" coordsize="2,2">
              <v:shape style="position:absolute;left:497;top:19901;width:2;height:2" coordorigin="497,19901" coordsize="2,2" path="m499,19901l497,19901,497,19903,499,19901xe" filled="true" fillcolor="#989898" stroked="false">
                <v:path arrowok="t"/>
                <v:fill type="solid"/>
              </v:shape>
            </v:group>
            <v:group style="position:absolute;left:497;top:19900;width:4;height:2" coordorigin="497,19900" coordsize="4,2">
              <v:shape style="position:absolute;left:497;top:19900;width:4;height:2" coordorigin="497,19900" coordsize="4,2" path="m497,19900l497,19901,500,19901,497,19900xe" filled="true" fillcolor="#989898" stroked="false">
                <v:path arrowok="t"/>
                <v:fill type="solid"/>
              </v:shape>
            </v:group>
            <v:group style="position:absolute;left:497;top:19896;width:4;height:5" coordorigin="497,19896" coordsize="4,5">
              <v:shape style="position:absolute;left:497;top:19896;width:4;height:5" coordorigin="497,19896" coordsize="4,5" path="m497,19896l497,19900,500,19901,497,19896xe" filled="true" fillcolor="#989898" stroked="false">
                <v:path arrowok="t"/>
                <v:fill type="solid"/>
              </v:shape>
            </v:group>
            <v:group style="position:absolute;left:497;top:19895;width:4;height:7" coordorigin="497,19895" coordsize="4,7">
              <v:shape style="position:absolute;left:497;top:19895;width:4;height:7" coordorigin="497,19895" coordsize="4,7" path="m499,19895l497,19896,500,19901,499,19895xe" filled="true" fillcolor="#989898" stroked="false">
                <v:path arrowok="t"/>
                <v:fill type="solid"/>
              </v:shape>
            </v:group>
            <v:group style="position:absolute;left:499;top:19893;width:2;height:8" coordorigin="499,19893" coordsize="2,8">
              <v:shape style="position:absolute;left:499;top:19893;width:2;height:8" coordorigin="499,19893" coordsize="2,8" path="m499,19893l499,19895,500,19901,499,19893xe" filled="true" fillcolor="#989898" stroked="false">
                <v:path arrowok="t"/>
                <v:fill type="solid"/>
              </v:shape>
            </v:group>
            <v:group style="position:absolute;left:499;top:19892;width:2;height:10" coordorigin="499,19892" coordsize="2,10">
              <v:shape style="position:absolute;left:499;top:19892;width:2;height:10" coordorigin="499,19892" coordsize="2,10" path="m499,19892l499,19893,500,19901,499,19892xe" filled="true" fillcolor="#989898" stroked="false">
                <v:path arrowok="t"/>
                <v:fill type="solid"/>
              </v:shape>
            </v:group>
            <v:group style="position:absolute;left:499;top:19890;width:2;height:12" coordorigin="499,19890" coordsize="2,12">
              <v:shape style="position:absolute;left:499;top:19890;width:2;height:12" coordorigin="499,19890" coordsize="2,12" path="m499,19890l499,19892,500,19901,499,19890xe" filled="true" fillcolor="#989898" stroked="false">
                <v:path arrowok="t"/>
                <v:fill type="solid"/>
              </v:shape>
            </v:group>
            <v:group style="position:absolute;left:500;top:19896;width:2;height:4" coordorigin="500,19896" coordsize="2,4">
              <v:shape style="position:absolute;left:500;top:19896;width:2;height:4" coordorigin="500,19896" coordsize="2,4" path="m502,19896l500,19900,502,19898,502,19896xe" filled="true" fillcolor="#989898" stroked="false">
                <v:path arrowok="t"/>
                <v:fill type="solid"/>
              </v:shape>
            </v:group>
            <v:group style="position:absolute;left:500;top:19895;width:2;height:5" coordorigin="500,19895" coordsize="2,5">
              <v:shape style="position:absolute;left:500;top:19895;width:2;height:5" coordorigin="500,19895" coordsize="2,5" path="m502,19895l500,19900,502,19896,502,19895xe" filled="true" fillcolor="#989898" stroked="false">
                <v:path arrowok="t"/>
                <v:fill type="solid"/>
              </v:shape>
            </v:group>
            <v:group style="position:absolute;left:502;top:19892;width:2;height:4" coordorigin="502,19892" coordsize="2,4">
              <v:shape style="position:absolute;left:502;top:19892;width:2;height:4" coordorigin="502,19892" coordsize="2,4" path="m504,19892l502,19895,504,19893,504,19892xe" filled="true" fillcolor="#989898" stroked="false">
                <v:path arrowok="t"/>
                <v:fill type="solid"/>
              </v:shape>
            </v:group>
            <v:group style="position:absolute;left:502;top:19890;width:2;height:5" coordorigin="502,19890" coordsize="2,5">
              <v:shape style="position:absolute;left:502;top:19890;width:2;height:5" coordorigin="502,19890" coordsize="2,5" path="m504,19890l502,19895,504,19892,504,19890xe" filled="true" fillcolor="#989898" stroked="false">
                <v:path arrowok="t"/>
                <v:fill type="solid"/>
              </v:shape>
            </v:group>
            <v:group style="position:absolute;left:499;top:19890;width:5;height:10" coordorigin="499,19890" coordsize="5,10">
              <v:shape style="position:absolute;left:499;top:19890;width:5;height:10" coordorigin="499,19890" coordsize="5,10" path="m504,19890l499,19890,500,19900,504,19890xe" filled="true" fillcolor="#989898" stroked="false">
                <v:path arrowok="t"/>
                <v:fill type="solid"/>
              </v:shape>
            </v:group>
            <v:group style="position:absolute;left:499;top:19890;width:2;height:12" coordorigin="499,19890" coordsize="2,12">
              <v:shape style="position:absolute;left:499;top:19890;width:2;height:12" coordorigin="499,19890" coordsize="2,12" path="m499,19890l500,19901,500,19900,499,19890xe" filled="true" fillcolor="#989898" stroked="false">
                <v:path arrowok="t"/>
                <v:fill type="solid"/>
              </v:shape>
            </v:group>
            <v:group style="position:absolute;left:499;top:19879;width:5;height:12" coordorigin="499,19879" coordsize="5,12">
              <v:shape style="position:absolute;left:499;top:19879;width:5;height:12" coordorigin="499,19879" coordsize="5,12" path="m499,19879l499,19890,504,19890,499,19879xe" filled="true" fillcolor="#989898" stroked="false">
                <v:path arrowok="t"/>
                <v:fill type="solid"/>
              </v:shape>
            </v:group>
            <v:group style="position:absolute;left:497;top:19879;width:2;height:2" coordorigin="497,19879" coordsize="2,2">
              <v:shape style="position:absolute;left:497;top:19879;width:2;height:2" coordorigin="497,19879" coordsize="2,0" path="m497,19879l499,19879e" filled="false" stroked="true" strokeweight=".1pt" strokecolor="#989898">
                <v:path arrowok="t"/>
              </v:shape>
            </v:group>
            <v:group style="position:absolute;left:497;top:19874;width:2;height:5" coordorigin="497,19874" coordsize="2,5">
              <v:shape style="position:absolute;left:497;top:19874;width:2;height:5" coordorigin="497,19874" coordsize="2,5" path="m497,19874l497,19879,499,19879,497,19874xe" filled="true" fillcolor="#989898" stroked="false">
                <v:path arrowok="t"/>
                <v:fill type="solid"/>
              </v:shape>
            </v:group>
            <v:group style="position:absolute;left:497;top:19874;width:7;height:5" coordorigin="497,19874" coordsize="7,5">
              <v:shape style="position:absolute;left:497;top:19874;width:7;height:5" coordorigin="497,19874" coordsize="7,5" path="m504,19874l497,19874,499,19879,504,19874xe" filled="true" fillcolor="#989898" stroked="false">
                <v:path arrowok="t"/>
                <v:fill type="solid"/>
              </v:shape>
            </v:group>
            <v:group style="position:absolute;left:499;top:19874;width:5;height:16" coordorigin="499,19874" coordsize="5,16">
              <v:shape style="position:absolute;left:499;top:19874;width:5;height:16" coordorigin="499,19874" coordsize="5,16" path="m504,19874l499,19879,504,19890,504,19874xe" filled="true" fillcolor="#989898" stroked="false">
                <v:path arrowok="t"/>
                <v:fill type="solid"/>
              </v:shape>
            </v:group>
            <v:group style="position:absolute;left:502;top:18430;width:5;height:23" coordorigin="502,18430" coordsize="5,23">
              <v:shape style="position:absolute;left:502;top:18430;width:5;height:23" coordorigin="502,18430" coordsize="5,23" path="m502,18430l502,18453,507,18453,502,18430xe" filled="true" fillcolor="#989898" stroked="false">
                <v:path arrowok="t"/>
                <v:fill type="solid"/>
              </v:shape>
            </v:group>
            <v:group style="position:absolute;left:497;top:18430;width:5;height:2" coordorigin="497,18430" coordsize="5,2">
              <v:shape style="position:absolute;left:497;top:18430;width:5;height:2" coordorigin="497,18430" coordsize="5,0" path="m497,18430l502,18430e" filled="false" stroked="true" strokeweight=".1pt" strokecolor="#989898">
                <v:path arrowok="t"/>
              </v:shape>
            </v:group>
            <v:group style="position:absolute;left:497;top:18426;width:5;height:5" coordorigin="497,18426" coordsize="5,5">
              <v:shape style="position:absolute;left:497;top:18426;width:5;height:5" coordorigin="497,18426" coordsize="5,5" path="m497,18426l497,18430,502,18430,497,18426xe" filled="true" fillcolor="#989898" stroked="false">
                <v:path arrowok="t"/>
                <v:fill type="solid"/>
              </v:shape>
            </v:group>
            <v:group style="position:absolute;left:497;top:18426;width:10;height:5" coordorigin="497,18426" coordsize="10,5">
              <v:shape style="position:absolute;left:497;top:18426;width:10;height:5" coordorigin="497,18426" coordsize="10,5" path="m507,18426l497,18426,502,18430,507,18426xe" filled="true" fillcolor="#989898" stroked="false">
                <v:path arrowok="t"/>
                <v:fill type="solid"/>
              </v:shape>
            </v:group>
            <v:group style="position:absolute;left:502;top:18426;width:5;height:28" coordorigin="502,18426" coordsize="5,28">
              <v:shape style="position:absolute;left:502;top:18426;width:5;height:28" coordorigin="502,18426" coordsize="5,28" path="m507,18426l502,18430,507,18453,507,18426xe" filled="true" fillcolor="#989898" stroked="false">
                <v:path arrowok="t"/>
                <v:fill type="solid"/>
              </v:shape>
            </v:group>
            <v:group style="position:absolute;left:497;top:18488;width:5;height:2" coordorigin="497,18488" coordsize="5,2">
              <v:shape style="position:absolute;left:497;top:18488;width:5;height:2" coordorigin="497,18488" coordsize="5,0" path="m497,18488l502,18488e" filled="false" stroked="true" strokeweight=".179874pt" strokecolor="#989898">
                <v:path arrowok="t"/>
              </v:shape>
            </v:group>
            <v:group style="position:absolute;left:497;top:18488;width:5;height:2" coordorigin="497,18488" coordsize="5,2">
              <v:shape style="position:absolute;left:497;top:18488;width:5;height:2" coordorigin="497,18488" coordsize="5,2" path="m502,18488l497,18488,497,18489,502,18488xe" filled="true" fillcolor="#989898" stroked="false">
                <v:path arrowok="t"/>
                <v:fill type="solid"/>
              </v:shape>
            </v:group>
            <v:group style="position:absolute;left:497;top:18488;width:5;height:2" coordorigin="497,18488" coordsize="5,2">
              <v:shape style="position:absolute;left:497;top:18488;width:5;height:2" coordorigin="497,18488" coordsize="5,2" path="m502,18488l497,18489,500,18489,502,18488xe" filled="true" fillcolor="#989898" stroked="false">
                <v:path arrowok="t"/>
                <v:fill type="solid"/>
              </v:shape>
            </v:group>
            <v:group style="position:absolute;left:497;top:18486;width:7;height:2" coordorigin="497,18486" coordsize="7,2">
              <v:shape style="position:absolute;left:497;top:18486;width:7;height:2" coordorigin="497,18486" coordsize="7,2" path="m497,18486l502,18488,504,18488,497,18486xe" filled="true" fillcolor="#989898" stroked="false">
                <v:path arrowok="t"/>
                <v:fill type="solid"/>
              </v:shape>
            </v:group>
            <v:group style="position:absolute;left:497;top:18486;width:5;height:2" coordorigin="497,18486" coordsize="5,2">
              <v:shape style="position:absolute;left:497;top:18486;width:5;height:2" coordorigin="497,18486" coordsize="5,2" path="m497,18486l497,18488,502,18488,497,18486xe" filled="true" fillcolor="#989898" stroked="false">
                <v:path arrowok="t"/>
                <v:fill type="solid"/>
              </v:shape>
            </v:group>
            <v:group style="position:absolute;left:497;top:18484;width:7;height:4" coordorigin="497,18484" coordsize="7,4">
              <v:shape style="position:absolute;left:497;top:18484;width:7;height:4" coordorigin="497,18484" coordsize="7,4" path="m497,18484l497,18486,504,18488,497,18484xe" filled="true" fillcolor="#989898" stroked="false">
                <v:path arrowok="t"/>
                <v:fill type="solid"/>
              </v:shape>
            </v:group>
            <v:group style="position:absolute;left:497;top:18484;width:7;height:4" coordorigin="497,18484" coordsize="7,4">
              <v:shape style="position:absolute;left:497;top:18484;width:7;height:4" coordorigin="497,18484" coordsize="7,4" path="m499,18484l497,18484,504,18488,499,18484xe" filled="true" fillcolor="#989898" stroked="false">
                <v:path arrowok="t"/>
                <v:fill type="solid"/>
              </v:shape>
            </v:group>
            <v:group style="position:absolute;left:499;top:18483;width:5;height:5" coordorigin="499,18483" coordsize="5,5">
              <v:shape style="position:absolute;left:499;top:18483;width:5;height:5" coordorigin="499,18483" coordsize="5,5" path="m500,18483l499,18484,504,18488,500,18483xe" filled="true" fillcolor="#989898" stroked="false">
                <v:path arrowok="t"/>
                <v:fill type="solid"/>
              </v:shape>
            </v:group>
            <v:group style="position:absolute;left:500;top:18481;width:4;height:7" coordorigin="500,18481" coordsize="4,7">
              <v:shape style="position:absolute;left:500;top:18481;width:4;height:7" coordorigin="500,18481" coordsize="4,7" path="m502,18481l500,18483,504,18488,502,18481xe" filled="true" fillcolor="#989898" stroked="false">
                <v:path arrowok="t"/>
                <v:fill type="solid"/>
              </v:shape>
            </v:group>
            <v:group style="position:absolute;left:502;top:18480;width:2;height:8" coordorigin="502,18480" coordsize="2,8">
              <v:shape style="position:absolute;left:502;top:18480;width:2;height:8" coordorigin="502,18480" coordsize="2,8" path="m502,18480l502,18481,504,18488,502,18480xe" filled="true" fillcolor="#989898" stroked="false">
                <v:path arrowok="t"/>
                <v:fill type="solid"/>
              </v:shape>
            </v:group>
            <v:group style="position:absolute;left:502;top:18478;width:2;height:10" coordorigin="502,18478" coordsize="2,10">
              <v:shape style="position:absolute;left:502;top:18478;width:2;height:10" coordorigin="502,18478" coordsize="2,10" path="m502,18478l502,18480,504,18488,502,18478xe" filled="true" fillcolor="#989898" stroked="false">
                <v:path arrowok="t"/>
                <v:fill type="solid"/>
              </v:shape>
            </v:group>
            <v:group style="position:absolute;left:502;top:18477;width:2;height:12" coordorigin="502,18477" coordsize="2,12">
              <v:shape style="position:absolute;left:502;top:18477;width:2;height:12" coordorigin="502,18477" coordsize="2,12" path="m502,18477l502,18478,504,18488,502,18477xe" filled="true" fillcolor="#989898" stroked="false">
                <v:path arrowok="t"/>
                <v:fill type="solid"/>
              </v:shape>
            </v:group>
            <v:group style="position:absolute;left:504;top:18483;width:2;height:4" coordorigin="504,18483" coordsize="2,4">
              <v:shape style="position:absolute;left:504;top:18483;width:2;height:4" coordorigin="504,18483" coordsize="2,4" path="m505,18483l504,18486,505,18484,505,18483xe" filled="true" fillcolor="#989898" stroked="false">
                <v:path arrowok="t"/>
                <v:fill type="solid"/>
              </v:shape>
            </v:group>
            <v:group style="position:absolute;left:504;top:18481;width:2;height:5" coordorigin="504,18481" coordsize="2,5">
              <v:shape style="position:absolute;left:504;top:18481;width:2;height:5" coordorigin="504,18481" coordsize="2,5" path="m505,18481l504,18486,505,18483,505,18481xe" filled="true" fillcolor="#989898" stroked="false">
                <v:path arrowok="t"/>
                <v:fill type="solid"/>
              </v:shape>
            </v:group>
            <v:group style="position:absolute;left:505;top:18478;width:2;height:4" coordorigin="505,18478" coordsize="2,4">
              <v:shape style="position:absolute;left:505;top:18478;width:2;height:4" coordorigin="505,18478" coordsize="2,4" path="m507,18478l505,18481,507,18480,507,18478xe" filled="true" fillcolor="#989898" stroked="false">
                <v:path arrowok="t"/>
                <v:fill type="solid"/>
              </v:shape>
            </v:group>
            <v:group style="position:absolute;left:505;top:18477;width:2;height:5" coordorigin="505,18477" coordsize="2,5">
              <v:shape style="position:absolute;left:505;top:18477;width:2;height:5" coordorigin="505,18477" coordsize="2,5" path="m507,18477l505,18481,507,18478,507,18477xe" filled="true" fillcolor="#989898" stroked="false">
                <v:path arrowok="t"/>
                <v:fill type="solid"/>
              </v:shape>
            </v:group>
            <v:group style="position:absolute;left:504;top:18477;width:4;height:10" coordorigin="504,18477" coordsize="4,10">
              <v:shape style="position:absolute;left:504;top:18477;width:4;height:10" coordorigin="504,18477" coordsize="4,10" path="m507,18477l505,18481,504,18486,507,18477xe" filled="true" fillcolor="#989898" stroked="false">
                <v:path arrowok="t"/>
                <v:fill type="solid"/>
              </v:shape>
            </v:group>
            <v:group style="position:absolute;left:502;top:18477;width:5;height:10" coordorigin="502,18477" coordsize="5,10">
              <v:shape style="position:absolute;left:502;top:18477;width:5;height:10" coordorigin="502,18477" coordsize="5,10" path="m507,18477l502,18477,504,18486,507,18477xe" filled="true" fillcolor="#989898" stroked="false">
                <v:path arrowok="t"/>
                <v:fill type="solid"/>
              </v:shape>
            </v:group>
            <v:group style="position:absolute;left:502;top:18477;width:2;height:12" coordorigin="502,18477" coordsize="2,12">
              <v:shape style="position:absolute;left:502;top:18477;width:2;height:12" coordorigin="502,18477" coordsize="2,12" path="m502,18477l504,18488,504,18486,502,18477xe" filled="true" fillcolor="#989898" stroked="false">
                <v:path arrowok="t"/>
                <v:fill type="solid"/>
              </v:shape>
            </v:group>
            <v:group style="position:absolute;left:502;top:18465;width:5;height:12" coordorigin="502,18465" coordsize="5,12">
              <v:shape style="position:absolute;left:502;top:18465;width:5;height:12" coordorigin="502,18465" coordsize="5,12" path="m502,18465l502,18477,507,18477,502,18465xe" filled="true" fillcolor="#989898" stroked="false">
                <v:path arrowok="t"/>
                <v:fill type="solid"/>
              </v:shape>
            </v:group>
            <v:group style="position:absolute;left:497;top:18465;width:5;height:2" coordorigin="497,18465" coordsize="5,2">
              <v:shape style="position:absolute;left:497;top:18465;width:5;height:2" coordorigin="497,18465" coordsize="5,0" path="m497,18465l502,18465e" filled="false" stroked="true" strokeweight=".1pt" strokecolor="#989898">
                <v:path arrowok="t"/>
              </v:shape>
            </v:group>
            <v:group style="position:absolute;left:497;top:18461;width:5;height:5" coordorigin="497,18461" coordsize="5,5">
              <v:shape style="position:absolute;left:497;top:18461;width:5;height:5" coordorigin="497,18461" coordsize="5,5" path="m497,18461l497,18465,502,18465,497,18461xe" filled="true" fillcolor="#989898" stroked="false">
                <v:path arrowok="t"/>
                <v:fill type="solid"/>
              </v:shape>
            </v:group>
            <v:group style="position:absolute;left:497;top:18461;width:10;height:5" coordorigin="497,18461" coordsize="10,5">
              <v:shape style="position:absolute;left:497;top:18461;width:10;height:5" coordorigin="497,18461" coordsize="10,5" path="m507,18461l497,18461,502,18465,507,18461xe" filled="true" fillcolor="#989898" stroked="false">
                <v:path arrowok="t"/>
                <v:fill type="solid"/>
              </v:shape>
            </v:group>
            <v:group style="position:absolute;left:502;top:18461;width:5;height:16" coordorigin="502,18461" coordsize="5,16">
              <v:shape style="position:absolute;left:502;top:18461;width:5;height:16" coordorigin="502,18461" coordsize="5,16" path="m507,18461l502,18465,507,18477,507,18461xe" filled="true" fillcolor="#989898" stroked="false">
                <v:path arrowok="t"/>
                <v:fill type="solid"/>
              </v:shape>
            </v:group>
            <v:group style="position:absolute;left:972;top:20534;width:13;height:28" coordorigin="972,20534" coordsize="13,28">
              <v:shape style="position:absolute;left:972;top:20534;width:13;height:28" coordorigin="972,20534" coordsize="13,28" path="m985,20534l983,20535,978,20535,977,20537,974,20540,974,20542,972,20542,972,20558,974,20558,974,20559,975,20561,975,20548,977,20548,977,20543,978,20543,978,20542,980,20540,983,20540,985,20539,985,20534xe" filled="true" fillcolor="#989898" stroked="false">
                <v:path arrowok="t"/>
                <v:fill type="solid"/>
              </v:shape>
            </v:group>
            <v:group style="position:absolute;left:999;top:20555;width:7;height:10" coordorigin="999,20555" coordsize="7,10">
              <v:shape style="position:absolute;left:999;top:20555;width:7;height:10" coordorigin="999,20555" coordsize="7,10" path="m1006,20555l1004,20556,1002,20558,999,20558,999,20564,1001,20564,1001,20563,1004,20563,1006,20561,1006,20555xe" filled="true" fillcolor="#989898" stroked="false">
                <v:path arrowok="t"/>
                <v:fill type="solid"/>
              </v:shape>
            </v:group>
            <v:group style="position:absolute;left:975;top:20535;width:36;height:29" coordorigin="975,20535" coordsize="36,29">
              <v:shape style="position:absolute;left:975;top:20535;width:36;height:29" coordorigin="975,20535" coordsize="36,29" path="m988,20563l978,20563,978,20564,986,20564,988,20563xe" filled="true" fillcolor="#989898" stroked="false">
                <v:path arrowok="t"/>
                <v:fill type="solid"/>
              </v:shape>
              <v:shape style="position:absolute;left:975;top:20535;width:36;height:29" coordorigin="975,20535" coordsize="36,29" path="m977,20553l975,20553,975,20561,977,20563,990,20563,990,20561,991,20561,991,20559,978,20559,978,20558,977,20556,977,20553xe" filled="true" fillcolor="#989898" stroked="false">
                <v:path arrowok="t"/>
                <v:fill type="solid"/>
              </v:shape>
              <v:shape style="position:absolute;left:975;top:20535;width:36;height:29" coordorigin="975,20535" coordsize="36,29" path="m1009,20540l1001,20540,1002,20542,1004,20542,1004,20543,1006,20543,1006,20561,1007,20561,1007,20559,1009,20559,1009,20556,1010,20555,1010,20545,1009,20543,1009,20540xe" filled="true" fillcolor="#989898" stroked="false">
                <v:path arrowok="t"/>
                <v:fill type="solid"/>
              </v:shape>
              <v:shape style="position:absolute;left:975;top:20535;width:36;height:29" coordorigin="975,20535" coordsize="36,29" path="m1006,20537l996,20537,991,20542,991,20545,990,20547,990,20551,988,20551,988,20556,986,20556,986,20558,985,20559,991,20559,991,20558,993,20558,993,20553,994,20553,994,20548,996,20547,996,20543,999,20540,1007,20540,1007,20539,1006,20539,1006,20537xe" filled="true" fillcolor="#989898" stroked="false">
                <v:path arrowok="t"/>
                <v:fill type="solid"/>
              </v:shape>
              <v:shape style="position:absolute;left:975;top:20535;width:36;height:29" coordorigin="975,20535" coordsize="36,29" path="m1001,20535l998,20535,998,20537,1002,20537,1001,20535xe" filled="true" fillcolor="#989898" stroked="false">
                <v:path arrowok="t"/>
                <v:fill type="solid"/>
              </v:shape>
            </v:group>
            <v:group style="position:absolute;left:972;top:20567;width:39;height:26" coordorigin="972,20567" coordsize="39,26">
              <v:shape style="position:absolute;left:972;top:20567;width:39;height:26" coordorigin="972,20567" coordsize="39,26" path="m972,20567l972,20572,983,20577,983,20593,988,20578,1002,20578,972,20567xe" filled="true" fillcolor="#989898" stroked="false">
                <v:path arrowok="t"/>
                <v:fill type="solid"/>
              </v:shape>
              <v:shape style="position:absolute;left:972;top:20567;width:39;height:26" coordorigin="972,20567" coordsize="39,26" path="m1002,20578l988,20578,999,20582,999,20583,1004,20583,1006,20585,1010,20586,1010,20582,1002,20578xe" filled="true" fillcolor="#989898" stroked="false">
                <v:path arrowok="t"/>
                <v:fill type="solid"/>
              </v:shape>
            </v:group>
            <v:group style="position:absolute;left:972;top:20578;width:39;height:24" coordorigin="972,20578" coordsize="39,24">
              <v:shape style="position:absolute;left:972;top:20578;width:39;height:24" coordorigin="972,20578" coordsize="39,24" path="m988,20578l983,20593,972,20596,972,20602,999,20591,988,20591,988,20578xe" filled="true" fillcolor="#989898" stroked="false">
                <v:path arrowok="t"/>
                <v:fill type="solid"/>
              </v:shape>
              <v:shape style="position:absolute;left:972;top:20578;width:39;height:24" coordorigin="972,20578" coordsize="39,24" path="m1006,20585l1002,20585,1001,20586,998,20586,988,20591,999,20591,1010,20586,1006,20585xe" filled="true" fillcolor="#989898" stroked="false">
                <v:path arrowok="t"/>
                <v:fill type="solid"/>
              </v:shape>
            </v:group>
            <v:group style="position:absolute;left:991;top:20623;width:15;height:13" coordorigin="991,20623" coordsize="15,13">
              <v:shape style="position:absolute;left:991;top:20623;width:15;height:13" coordorigin="991,20623" coordsize="15,13" path="m1001,20634l996,20634,998,20636,1001,20636,1001,20634xe" filled="true" fillcolor="#989898" stroked="false">
                <v:path arrowok="t"/>
                <v:fill type="solid"/>
              </v:shape>
              <v:shape style="position:absolute;left:991;top:20623;width:15;height:13" coordorigin="991,20623" coordsize="15,13" path="m991,20623l991,20633,993,20633,993,20634,1004,20634,1006,20633,1006,20629,994,20629,994,20628,993,20628,993,20625,991,20623xe" filled="true" fillcolor="#989898" stroked="false">
                <v:path arrowok="t"/>
                <v:fill type="solid"/>
              </v:shape>
              <v:shape style="position:absolute;left:991;top:20623;width:15;height:13" coordorigin="991,20623" coordsize="15,13" path="m1006,20626l1004,20626,1004,20628,1002,20629,1006,20629,1006,20626xe" filled="true" fillcolor="#989898" stroked="false">
                <v:path arrowok="t"/>
                <v:fill type="solid"/>
              </v:shape>
            </v:group>
            <v:group style="position:absolute;left:972;top:20607;width:39;height:26" coordorigin="972,20607" coordsize="39,26">
              <v:shape style="position:absolute;left:972;top:20607;width:39;height:26" coordorigin="972,20607" coordsize="39,26" path="m991,20612l988,20612,988,20629,990,20629,990,20631,991,20633,991,20612xe" filled="true" fillcolor="#989898" stroked="false">
                <v:path arrowok="t"/>
                <v:fill type="solid"/>
              </v:shape>
              <v:shape style="position:absolute;left:972;top:20607;width:39;height:26" coordorigin="972,20607" coordsize="39,26" path="m1010,20607l972,20607,972,20612,1006,20612,1006,20633,1007,20631,1009,20631,1009,20625,1010,20625,1010,20607xe" filled="true" fillcolor="#989898" stroked="false">
                <v:path arrowok="t"/>
                <v:fill type="solid"/>
              </v:shape>
            </v:group>
            <v:group style="position:absolute;left:1210;top:20558;width:39;height:28" coordorigin="1210,20558" coordsize="39,28">
              <v:shape style="position:absolute;left:1210;top:20558;width:39;height:28" coordorigin="1210,20558" coordsize="39,28" path="m1248,20558l1210,20558,1210,20585,1214,20585,1214,20563,1248,20563,1248,20558xe" filled="true" fillcolor="#989898" stroked="false">
                <v:path arrowok="t"/>
                <v:fill type="solid"/>
              </v:shape>
              <v:shape style="position:absolute;left:1210;top:20558;width:39;height:28" coordorigin="1210,20558" coordsize="39,28" path="m1248,20563l1243,20563,1243,20585,1248,20585,1248,20563xe" filled="true" fillcolor="#989898" stroked="false">
                <v:path arrowok="t"/>
                <v:fill type="solid"/>
              </v:shape>
              <v:shape style="position:absolute;left:1210;top:20558;width:39;height:28" coordorigin="1210,20558" coordsize="39,28" path="m1232,20563l1227,20563,1227,20583,1232,20583,1232,20563xe" filled="true" fillcolor="#989898" stroked="false">
                <v:path arrowok="t"/>
                <v:fill type="solid"/>
              </v:shape>
            </v:group>
            <v:group style="position:absolute;left:1210;top:20594;width:39;height:5" coordorigin="1210,20594" coordsize="39,5">
              <v:shape style="position:absolute;left:1210;top:20594;width:39;height:5" coordorigin="1210,20594" coordsize="39,5" path="m1210,20597l1248,20597e" filled="false" stroked="true" strokeweight=".339018pt" strokecolor="#989898">
                <v:path arrowok="t"/>
              </v:shape>
            </v:group>
            <v:group style="position:absolute;left:1210;top:20614;width:13;height:28" coordorigin="1210,20614" coordsize="13,28">
              <v:shape style="position:absolute;left:1210;top:20614;width:13;height:28" coordorigin="1210,20614" coordsize="13,28" path="m1213,20614l1211,20615,1211,20617,1210,20617,1210,20631,1211,20631,1211,20633,1213,20634,1213,20636,1214,20636,1214,20637,1216,20637,1218,20639,1221,20639,1221,20641,1222,20634,1219,20634,1219,20633,1218,20633,1214,20629,1214,20626,1213,20626,1213,20614xe" filled="true" fillcolor="#989898" stroked="false">
                <v:path arrowok="t"/>
                <v:fill type="solid"/>
              </v:shape>
            </v:group>
            <v:group style="position:absolute;left:1235;top:20629;width:8;height:10" coordorigin="1235,20629" coordsize="8,10">
              <v:shape style="position:absolute;left:1235;top:20629;width:8;height:10" coordorigin="1235,20629" coordsize="8,10" path="m1243,20629l1241,20631,1240,20631,1240,20633,1238,20633,1238,20634,1235,20634,1237,20639,1240,20639,1240,20637,1241,20637,1243,20636,1243,20629xe" filled="true" fillcolor="#989898" stroked="false">
                <v:path arrowok="t"/>
                <v:fill type="solid"/>
              </v:shape>
            </v:group>
            <v:group style="position:absolute;left:1213;top:20607;width:36;height:29" coordorigin="1213,20607" coordsize="36,29">
              <v:shape style="position:absolute;left:1213;top:20607;width:36;height:29" coordorigin="1213,20607" coordsize="36,29" path="m1248,20618l1243,20618,1243,20636,1245,20634,1245,20633,1246,20633,1246,20631,1248,20629,1248,20618xe" filled="true" fillcolor="#989898" stroked="false">
                <v:path arrowok="t"/>
                <v:fill type="solid"/>
              </v:shape>
              <v:shape style="position:absolute;left:1213;top:20607;width:36;height:29" coordorigin="1213,20607" coordsize="36,29" path="m1222,20612l1213,20612,1213,20622,1214,20620,1214,20617,1216,20617,1216,20615,1218,20615,1219,20614,1221,20614,1222,20612xe" filled="true" fillcolor="#989898" stroked="false">
                <v:path arrowok="t"/>
                <v:fill type="solid"/>
              </v:shape>
              <v:shape style="position:absolute;left:1213;top:20607;width:36;height:29" coordorigin="1213,20607" coordsize="36,29" path="m1245,20612l1235,20612,1237,20614,1238,20614,1240,20615,1241,20617,1241,20618,1246,20618,1246,20615,1245,20615,1245,20612xe" filled="true" fillcolor="#989898" stroked="false">
                <v:path arrowok="t"/>
                <v:fill type="solid"/>
              </v:shape>
              <v:shape style="position:absolute;left:1213;top:20607;width:36;height:29" coordorigin="1213,20607" coordsize="36,29" path="m1240,20609l1218,20609,1216,20610,1214,20610,1214,20612,1243,20612,1240,20609xe" filled="true" fillcolor="#989898" stroked="false">
                <v:path arrowok="t"/>
                <v:fill type="solid"/>
              </v:shape>
              <v:shape style="position:absolute;left:1213;top:20607;width:36;height:29" coordorigin="1213,20607" coordsize="36,29" path="m1237,20607l1221,20607,1219,20609,1237,20609,1237,20607xe" filled="true" fillcolor="#989898" stroked="false">
                <v:path arrowok="t"/>
                <v:fill type="solid"/>
              </v:shape>
            </v:group>
            <v:group style="position:absolute;left:1127;top:20606;width:53;height:53" coordorigin="1127,20606" coordsize="53,53">
              <v:shape style="position:absolute;left:1127;top:20606;width:53;height:53" coordorigin="1127,20606" coordsize="53,53" path="m1179,20612l1171,20658,1127,20650,1135,20606,1179,20612xe" filled="false" stroked="true" strokeweight=".318763pt" strokecolor="#989898">
                <v:path arrowok="t"/>
              </v:shape>
            </v:group>
            <v:group style="position:absolute;left:1206;top:20724;width:58;height:7" coordorigin="1206,20724" coordsize="58,7">
              <v:shape style="position:absolute;left:1206;top:20724;width:58;height:7" coordorigin="1206,20724" coordsize="58,7" path="m1264,20724l1206,20730e" filled="false" stroked="true" strokeweight=".318763pt" strokecolor="#989898">
                <v:path arrowok="t"/>
              </v:shape>
            </v:group>
            <v:group style="position:absolute;left:1125;top:20762;width:39;height:44" coordorigin="1125,20762" coordsize="39,44">
              <v:shape style="position:absolute;left:1125;top:20762;width:39;height:44" coordorigin="1125,20762" coordsize="39,44" path="m1163,20762l1125,20805e" filled="false" stroked="true" strokeweight=".318763pt" strokecolor="#989898">
                <v:path arrowok="t"/>
              </v:shape>
            </v:group>
            <v:group style="position:absolute;left:2929;top:21463;width:83;height:8" coordorigin="2929,21463" coordsize="83,8">
              <v:shape style="position:absolute;left:2929;top:21463;width:83;height:8" coordorigin="2929,21463" coordsize="83,8" path="m2929,21471l3012,21463e" filled="false" stroked="true" strokeweight=".318763pt" strokecolor="#989898">
                <v:path arrowok="t"/>
              </v:shape>
            </v:group>
            <v:group style="position:absolute;left:3068;top:21455;width:58;height:4" coordorigin="3068,21455" coordsize="58,4">
              <v:shape style="position:absolute;left:3068;top:21455;width:58;height:4" coordorigin="3068,21455" coordsize="58,4" path="m3068,21458l3125,21455e" filled="false" stroked="true" strokeweight=".318763pt" strokecolor="#989898">
                <v:path arrowok="t"/>
              </v:shape>
            </v:group>
            <v:group style="position:absolute;left:3181;top:21445;width:56;height:5" coordorigin="3181,21445" coordsize="56,5">
              <v:shape style="position:absolute;left:3181;top:21445;width:56;height:5" coordorigin="3181,21445" coordsize="56,5" path="m3181,21450l3237,21445e" filled="false" stroked="true" strokeweight=".318763pt" strokecolor="#989898">
                <v:path arrowok="t"/>
              </v:shape>
            </v:group>
            <v:group style="position:absolute;left:3288;top:21388;width:40;height:42" coordorigin="3288,21388" coordsize="40,42">
              <v:shape style="position:absolute;left:3288;top:21388;width:40;height:42" coordorigin="3288,21388" coordsize="40,42" path="m3288,21429l3327,21388e" filled="false" stroked="true" strokeweight=".318763pt" strokecolor="#989898">
                <v:path arrowok="t"/>
              </v:shape>
            </v:group>
            <v:group style="position:absolute;left:3366;top:21288;width:58;height:59" coordorigin="3366,21288" coordsize="58,59">
              <v:shape style="position:absolute;left:3366;top:21288;width:58;height:59" coordorigin="3366,21288" coordsize="58,59" path="m3366,21347l3423,21288e" filled="false" stroked="true" strokeweight=".318763pt" strokecolor="#989898">
                <v:path arrowok="t"/>
              </v:shape>
            </v:group>
            <v:group style="position:absolute;left:3218;top:21299;width:13;height:28" coordorigin="3218,21299" coordsize="13,28">
              <v:shape style="position:absolute;left:3218;top:21299;width:13;height:28" coordorigin="3218,21299" coordsize="13,28" path="m3230,21299l3229,21300,3224,21300,3221,21304,3219,21305,3219,21307,3218,21307,3218,21323,3219,21323,3219,21324,3221,21326,3221,21313,3222,21313,3222,21308,3224,21308,3224,21307,3225,21305,3229,21305,3230,21304,3230,21299xe" filled="true" fillcolor="#989898" stroked="false">
                <v:path arrowok="t"/>
                <v:fill type="solid"/>
              </v:shape>
            </v:group>
            <v:group style="position:absolute;left:3245;top:21320;width:7;height:10" coordorigin="3245,21320" coordsize="7,10">
              <v:shape style="position:absolute;left:3245;top:21320;width:7;height:10" coordorigin="3245,21320" coordsize="7,10" path="m3251,21320l3248,21323,3245,21323,3245,21329,3246,21329,3246,21327,3249,21327,3251,21326,3251,21320xe" filled="true" fillcolor="#989898" stroked="false">
                <v:path arrowok="t"/>
                <v:fill type="solid"/>
              </v:shape>
            </v:group>
            <v:group style="position:absolute;left:3221;top:21300;width:36;height:29" coordorigin="3221,21300" coordsize="36,29">
              <v:shape style="position:absolute;left:3221;top:21300;width:36;height:29" coordorigin="3221,21300" coordsize="36,29" path="m3233,21327l3224,21327,3224,21329,3232,21329,3233,21327xe" filled="true" fillcolor="#989898" stroked="false">
                <v:path arrowok="t"/>
                <v:fill type="solid"/>
              </v:shape>
              <v:shape style="position:absolute;left:3221;top:21300;width:36;height:29" coordorigin="3221,21300" coordsize="36,29" path="m3222,21318l3221,21318,3221,21326,3222,21327,3235,21327,3235,21326,3237,21326,3237,21324,3224,21324,3224,21323,3222,21321,3222,21318xe" filled="true" fillcolor="#989898" stroked="false">
                <v:path arrowok="t"/>
                <v:fill type="solid"/>
              </v:shape>
              <v:shape style="position:absolute;left:3221;top:21300;width:36;height:29" coordorigin="3221,21300" coordsize="36,29" path="m3254,21305l3246,21305,3248,21307,3249,21307,3249,21308,3251,21308,3251,21326,3253,21326,3253,21324,3254,21324,3254,21321,3256,21320,3256,21310,3254,21308,3254,21305xe" filled="true" fillcolor="#989898" stroked="false">
                <v:path arrowok="t"/>
                <v:fill type="solid"/>
              </v:shape>
              <v:shape style="position:absolute;left:3221;top:21300;width:36;height:29" coordorigin="3221,21300" coordsize="36,29" path="m3251,21302l3241,21302,3237,21307,3237,21310,3235,21312,3235,21316,3233,21316,3233,21321,3232,21321,3232,21323,3230,21324,3237,21324,3237,21323,3238,21323,3238,21318,3240,21318,3240,21313,3241,21312,3241,21308,3243,21307,3245,21305,3253,21305,3253,21304,3251,21304,3251,21302xe" filled="true" fillcolor="#989898" stroked="false">
                <v:path arrowok="t"/>
                <v:fill type="solid"/>
              </v:shape>
              <v:shape style="position:absolute;left:3221;top:21300;width:36;height:29" coordorigin="3221,21300" coordsize="36,29" path="m3246,21300l3243,21300,3243,21302,3248,21302,3246,21300xe" filled="true" fillcolor="#989898" stroked="false">
                <v:path arrowok="t"/>
                <v:fill type="solid"/>
              </v:shape>
            </v:group>
            <v:group style="position:absolute;left:3218;top:21332;width:39;height:26" coordorigin="3218,21332" coordsize="39,26">
              <v:shape style="position:absolute;left:3218;top:21332;width:39;height:26" coordorigin="3218,21332" coordsize="39,26" path="m3218,21332l3218,21337,3229,21342,3229,21358,3233,21343,3247,21343,3218,21332xe" filled="true" fillcolor="#989898" stroked="false">
                <v:path arrowok="t"/>
                <v:fill type="solid"/>
              </v:shape>
              <v:shape style="position:absolute;left:3218;top:21332;width:39;height:26" coordorigin="3218,21332" coordsize="39,26" path="m3247,21343l3233,21343,3245,21347,3245,21348,3249,21348,3251,21350,3256,21351,3256,21347,3247,21343xe" filled="true" fillcolor="#989898" stroked="false">
                <v:path arrowok="t"/>
                <v:fill type="solid"/>
              </v:shape>
            </v:group>
            <v:group style="position:absolute;left:3218;top:21343;width:39;height:24" coordorigin="3218,21343" coordsize="39,24">
              <v:shape style="position:absolute;left:3218;top:21343;width:39;height:24" coordorigin="3218,21343" coordsize="39,24" path="m3233,21343l3229,21358,3218,21361,3218,21367,3244,21356,3233,21356,3233,21343xe" filled="true" fillcolor="#989898" stroked="false">
                <v:path arrowok="t"/>
                <v:fill type="solid"/>
              </v:shape>
              <v:shape style="position:absolute;left:3218;top:21343;width:39;height:24" coordorigin="3218,21343" coordsize="39,24" path="m3251,21350l3248,21350,3246,21351,3243,21351,3233,21356,3244,21356,3256,21351,3251,21350xe" filled="true" fillcolor="#989898" stroked="false">
                <v:path arrowok="t"/>
                <v:fill type="solid"/>
              </v:shape>
            </v:group>
            <v:group style="position:absolute;left:3237;top:21388;width:15;height:13" coordorigin="3237,21388" coordsize="15,13">
              <v:shape style="position:absolute;left:3237;top:21388;width:15;height:13" coordorigin="3237,21388" coordsize="15,13" path="m3246,21399l3241,21399,3243,21401,3246,21401,3246,21399xe" filled="true" fillcolor="#989898" stroked="false">
                <v:path arrowok="t"/>
                <v:fill type="solid"/>
              </v:shape>
              <v:shape style="position:absolute;left:3237;top:21388;width:15;height:13" coordorigin="3237,21388" coordsize="15,13" path="m3237,21388l3237,21398,3238,21398,3238,21399,3249,21399,3251,21398,3251,21394,3240,21394,3240,21393,3238,21393,3238,21390,3237,21388xe" filled="true" fillcolor="#989898" stroked="false">
                <v:path arrowok="t"/>
                <v:fill type="solid"/>
              </v:shape>
              <v:shape style="position:absolute;left:3237;top:21388;width:15;height:13" coordorigin="3237,21388" coordsize="15,13" path="m3251,21391l3249,21391,3249,21393,3248,21394,3251,21394,3251,21391xe" filled="true" fillcolor="#989898" stroked="false">
                <v:path arrowok="t"/>
                <v:fill type="solid"/>
              </v:shape>
            </v:group>
            <v:group style="position:absolute;left:3218;top:21372;width:39;height:26" coordorigin="3218,21372" coordsize="39,26">
              <v:shape style="position:absolute;left:3218;top:21372;width:39;height:26" coordorigin="3218,21372" coordsize="39,26" path="m3237,21377l3233,21377,3233,21394,3235,21394,3235,21396,3237,21398,3237,21377xe" filled="true" fillcolor="#989898" stroked="false">
                <v:path arrowok="t"/>
                <v:fill type="solid"/>
              </v:shape>
              <v:shape style="position:absolute;left:3218;top:21372;width:39;height:26" coordorigin="3218,21372" coordsize="39,26" path="m3256,21372l3218,21372,3218,21377,3251,21377,3251,21398,3253,21396,3254,21396,3254,21390,3256,21390,3256,21372xe" filled="true" fillcolor="#989898" stroked="false">
                <v:path arrowok="t"/>
                <v:fill type="solid"/>
              </v:shape>
            </v:group>
            <v:group style="position:absolute;left:3538;top:20433;width:13;height:28" coordorigin="3538,20433" coordsize="13,28">
              <v:shape style="position:absolute;left:3538;top:20433;width:13;height:28" coordorigin="3538,20433" coordsize="13,28" path="m3551,20433l3549,20435,3544,20435,3543,20437,3541,20438,3539,20440,3539,20441,3538,20441,3538,20457,3539,20457,3539,20459,3541,20461,3541,20448,3543,20448,3543,20443,3544,20443,3544,20441,3546,20440,3549,20440,3551,20438,3551,20433xe" filled="true" fillcolor="#989898" stroked="false">
                <v:path arrowok="t"/>
                <v:fill type="solid"/>
              </v:shape>
            </v:group>
            <v:group style="position:absolute;left:3565;top:20454;width:7;height:10" coordorigin="3565,20454" coordsize="7,10">
              <v:shape style="position:absolute;left:3565;top:20454;width:7;height:10" coordorigin="3565,20454" coordsize="7,10" path="m3571,20454l3570,20456,3568,20457,3565,20457,3565,20464,3567,20464,3567,20462,3570,20462,3571,20461,3571,20454xe" filled="true" fillcolor="#989898" stroked="false">
                <v:path arrowok="t"/>
                <v:fill type="solid"/>
              </v:shape>
            </v:group>
            <v:group style="position:absolute;left:3541;top:20435;width:36;height:29" coordorigin="3541,20435" coordsize="36,29">
              <v:shape style="position:absolute;left:3541;top:20435;width:36;height:29" coordorigin="3541,20435" coordsize="36,29" path="m3554,20462l3544,20462,3544,20464,3552,20464,3554,20462xe" filled="true" fillcolor="#989898" stroked="false">
                <v:path arrowok="t"/>
                <v:fill type="solid"/>
              </v:shape>
              <v:shape style="position:absolute;left:3541;top:20435;width:36;height:29" coordorigin="3541,20435" coordsize="36,29" path="m3543,20453l3541,20453,3541,20461,3543,20462,3555,20462,3555,20461,3557,20461,3557,20459,3544,20459,3544,20457,3543,20456,3543,20453xe" filled="true" fillcolor="#989898" stroked="false">
                <v:path arrowok="t"/>
                <v:fill type="solid"/>
              </v:shape>
              <v:shape style="position:absolute;left:3541;top:20435;width:36;height:29" coordorigin="3541,20435" coordsize="36,29" path="m3574,20440l3567,20440,3568,20441,3570,20441,3570,20443,3571,20443,3571,20461,3573,20461,3573,20459,3574,20459,3574,20456,3576,20454,3576,20445,3574,20443,3574,20440xe" filled="true" fillcolor="#989898" stroked="false">
                <v:path arrowok="t"/>
                <v:fill type="solid"/>
              </v:shape>
              <v:shape style="position:absolute;left:3541;top:20435;width:36;height:29" coordorigin="3541,20435" coordsize="36,29" path="m3571,20437l3562,20437,3560,20438,3557,20441,3557,20445,3555,20446,3555,20451,3554,20451,3554,20456,3552,20456,3552,20457,3551,20459,3557,20459,3557,20457,3559,20457,3559,20453,3560,20453,3560,20448,3562,20446,3562,20443,3565,20440,3573,20440,3573,20438,3571,20438,3571,20437xe" filled="true" fillcolor="#989898" stroked="false">
                <v:path arrowok="t"/>
                <v:fill type="solid"/>
              </v:shape>
              <v:shape style="position:absolute;left:3541;top:20435;width:36;height:29" coordorigin="3541,20435" coordsize="36,29" path="m3567,20435l3563,20435,3563,20437,3568,20437,3567,20435xe" filled="true" fillcolor="#989898" stroked="false">
                <v:path arrowok="t"/>
                <v:fill type="solid"/>
              </v:shape>
            </v:group>
            <v:group style="position:absolute;left:3538;top:20467;width:39;height:26" coordorigin="3538,20467" coordsize="39,26">
              <v:shape style="position:absolute;left:3538;top:20467;width:39;height:26" coordorigin="3538,20467" coordsize="39,26" path="m3538,20467l3538,20472,3549,20476,3549,20492,3554,20478,3568,20478,3538,20467xe" filled="true" fillcolor="#989898" stroked="false">
                <v:path arrowok="t"/>
                <v:fill type="solid"/>
              </v:shape>
              <v:shape style="position:absolute;left:3538;top:20467;width:39;height:26" coordorigin="3538,20467" coordsize="39,26" path="m3568,20478l3554,20478,3565,20481,3565,20483,3570,20483,3571,20484,3576,20486,3576,20481,3568,20478xe" filled="true" fillcolor="#989898" stroked="false">
                <v:path arrowok="t"/>
                <v:fill type="solid"/>
              </v:shape>
            </v:group>
            <v:group style="position:absolute;left:3538;top:20478;width:39;height:24" coordorigin="3538,20478" coordsize="39,24">
              <v:shape style="position:absolute;left:3538;top:20478;width:39;height:24" coordorigin="3538,20478" coordsize="39,24" path="m3554,20478l3549,20492,3538,20496,3538,20502,3565,20491,3554,20491,3554,20478xe" filled="true" fillcolor="#989898" stroked="false">
                <v:path arrowok="t"/>
                <v:fill type="solid"/>
              </v:shape>
              <v:shape style="position:absolute;left:3538;top:20478;width:39;height:24" coordorigin="3538,20478" coordsize="39,24" path="m3571,20484l3568,20484,3567,20486,3563,20486,3554,20491,3565,20491,3576,20486,3571,20484xe" filled="true" fillcolor="#989898" stroked="false">
                <v:path arrowok="t"/>
                <v:fill type="solid"/>
              </v:shape>
            </v:group>
            <v:group style="position:absolute;left:3557;top:20523;width:15;height:13" coordorigin="3557,20523" coordsize="15,13">
              <v:shape style="position:absolute;left:3557;top:20523;width:15;height:13" coordorigin="3557,20523" coordsize="15,13" path="m3567,20534l3562,20534,3563,20535,3567,20535,3567,20534xe" filled="true" fillcolor="#989898" stroked="false">
                <v:path arrowok="t"/>
                <v:fill type="solid"/>
              </v:shape>
              <v:shape style="position:absolute;left:3557;top:20523;width:15;height:13" coordorigin="3557,20523" coordsize="15,13" path="m3557,20523l3557,20532,3559,20532,3559,20534,3570,20534,3571,20532,3571,20529,3560,20529,3560,20527,3559,20527,3559,20524,3557,20523xe" filled="true" fillcolor="#989898" stroked="false">
                <v:path arrowok="t"/>
                <v:fill type="solid"/>
              </v:shape>
              <v:shape style="position:absolute;left:3557;top:20523;width:15;height:13" coordorigin="3557,20523" coordsize="15,13" path="m3571,20526l3570,20526,3570,20527,3568,20529,3571,20529,3571,20526xe" filled="true" fillcolor="#989898" stroked="false">
                <v:path arrowok="t"/>
                <v:fill type="solid"/>
              </v:shape>
            </v:group>
            <v:group style="position:absolute;left:3538;top:20507;width:39;height:26" coordorigin="3538,20507" coordsize="39,26">
              <v:shape style="position:absolute;left:3538;top:20507;width:39;height:26" coordorigin="3538,20507" coordsize="39,26" path="m3557,20512l3554,20512,3554,20529,3555,20529,3555,20531,3557,20532,3557,20512xe" filled="true" fillcolor="#989898" stroked="false">
                <v:path arrowok="t"/>
                <v:fill type="solid"/>
              </v:shape>
              <v:shape style="position:absolute;left:3538;top:20507;width:39;height:26" coordorigin="3538,20507" coordsize="39,26" path="m3576,20507l3538,20507,3538,20512,3571,20512,3571,20532,3573,20531,3574,20531,3574,20524,3576,20524,3576,20507xe" filled="true" fillcolor="#989898" stroked="false">
                <v:path arrowok="t"/>
                <v:fill type="solid"/>
              </v:shape>
            </v:group>
            <v:group style="position:absolute;left:3667;top:20792;width:13;height:40" coordorigin="3667,20792" coordsize="13,40">
              <v:shape style="position:absolute;left:3667;top:20792;width:13;height:40" coordorigin="3667,20792" coordsize="13,40" path="m3667,20832l3680,20792e" filled="false" stroked="true" strokeweight=".318763pt" strokecolor="#989898">
                <v:path arrowok="t"/>
              </v:shape>
            </v:group>
            <v:group style="position:absolute;left:3694;top:20680;width:2;height:58" coordorigin="3694,20680" coordsize="2,58">
              <v:shape style="position:absolute;left:3694;top:20680;width:2;height:58" coordorigin="3694,20680" coordsize="2,58" path="m3696,20738l3696,20706,3694,20680e" filled="false" stroked="true" strokeweight=".318763pt" strokecolor="#989898">
                <v:path arrowok="t"/>
              </v:shape>
            </v:group>
            <v:group style="position:absolute;left:3673;top:20571;width:13;height:55" coordorigin="3673,20571" coordsize="13,55">
              <v:shape style="position:absolute;left:3673;top:20571;width:13;height:55" coordorigin="3673,20571" coordsize="13,55" path="m3686,20625l3683,20606,3675,20572,3673,20571e" filled="false" stroked="true" strokeweight=".318763pt" strokecolor="#989898">
                <v:path arrowok="t"/>
              </v:shape>
            </v:group>
            <v:group style="position:absolute;left:3632;top:20465;width:24;height:51" coordorigin="3632,20465" coordsize="24,51">
              <v:shape style="position:absolute;left:3632;top:20465;width:24;height:51" coordorigin="3632,20465" coordsize="24,51" path="m3656,20516l3653,20512,3640,20483,3632,20465e" filled="false" stroked="true" strokeweight=".318763pt" strokecolor="#989898">
                <v:path arrowok="t"/>
              </v:shape>
            </v:group>
            <v:group style="position:absolute;left:3560;top:20405;width:39;height:18" coordorigin="3560,20405" coordsize="39,18">
              <v:shape style="position:absolute;left:3560;top:20405;width:39;height:18" coordorigin="3560,20405" coordsize="39,18" path="m3598,20422l3560,20405e" filled="false" stroked="true" strokeweight=".318763pt" strokecolor="#989898">
                <v:path arrowok="t"/>
              </v:shape>
            </v:group>
            <v:group style="position:absolute;left:4174;top:21163;width:289;height:268" coordorigin="4174,21163" coordsize="289,268">
              <v:shape style="position:absolute;left:4174;top:21163;width:289;height:268" coordorigin="4174,21163" coordsize="289,268" path="m4400,21406l4319,21431,4217,21396,4174,21308,4188,21229,4266,21165,4376,21163,4451,21233,4462,21313,4400,21406xe" filled="false" stroked="true" strokeweight=".318763pt" strokecolor="#989898">
                <v:path arrowok="t"/>
              </v:shape>
            </v:group>
            <v:group style="position:absolute;left:4166;top:21147;width:305;height:292" coordorigin="4166,21147" coordsize="305,292">
              <v:shape style="position:absolute;left:4166;top:21147;width:305;height:292" coordorigin="4166,21147" coordsize="305,292" path="m4317,21439l4252,21425,4201,21386,4171,21331,4166,21292,4167,21275,4194,21206,4244,21167,4309,21147,4331,21147,4397,21167,4445,21210,4467,21262,4470,21280,4470,21297,4469,21315,4440,21378,4389,21422,4335,21437,4317,21439xe" filled="false" stroked="true" strokeweight=".318763pt" strokecolor="#989898">
                <v:path arrowok="t"/>
              </v:shape>
            </v:group>
            <v:group style="position:absolute;left:6178;top:22395;width:2;height:2" coordorigin="6178,22395" coordsize="2,2">
              <v:shape style="position:absolute;left:6178;top:22395;width:2;height:2" coordorigin="6178,22395" coordsize="2,2" path="m6175,22396l6183,22396e" filled="false" stroked="true" strokeweight=".4984pt" strokecolor="#00dddd">
                <v:path arrowok="t"/>
              </v:shape>
            </v:group>
            <v:group style="position:absolute;left:4803;top:21837;width:10;height:32" coordorigin="4803,21837" coordsize="10,32">
              <v:shape style="position:absolute;left:4803;top:21837;width:10;height:32" coordorigin="4803,21837" coordsize="10,32" path="m4813,21837l4803,21869e" filled="false" stroked="true" strokeweight=".318763pt" strokecolor="#989898">
                <v:path arrowok="t"/>
              </v:shape>
            </v:group>
            <v:group style="position:absolute;left:4774;top:21924;width:15;height:56" coordorigin="4774,21924" coordsize="15,56">
              <v:shape style="position:absolute;left:4774;top:21924;width:15;height:56" coordorigin="4774,21924" coordsize="15,56" path="m4789,21924l4774,21979e" filled="false" stroked="true" strokeweight=".318763pt" strokecolor="#989898">
                <v:path arrowok="t"/>
              </v:shape>
            </v:group>
            <v:group style="position:absolute;left:4794;top:22016;width:55;height:18" coordorigin="4794,22016" coordsize="55,18">
              <v:shape style="position:absolute;left:4794;top:22016;width:55;height:18" coordorigin="4794,22016" coordsize="55,18" path="m4794,22016l4848,22033e" filled="false" stroked="true" strokeweight=".318763pt" strokecolor="#989898">
                <v:path arrowok="t"/>
              </v:shape>
            </v:group>
            <v:group style="position:absolute;left:4900;top:22053;width:53;height:18" coordorigin="4900,22053" coordsize="53,18">
              <v:shape style="position:absolute;left:4900;top:22053;width:53;height:18" coordorigin="4900,22053" coordsize="53,18" path="m4900,22053l4953,22070e" filled="false" stroked="true" strokeweight=".318763pt" strokecolor="#989898">
                <v:path arrowok="t"/>
              </v:shape>
            </v:group>
            <v:group style="position:absolute;left:5007;top:22089;width:53;height:20" coordorigin="5007,22089" coordsize="53,20">
              <v:shape style="position:absolute;left:5007;top:22089;width:53;height:20" coordorigin="5007,22089" coordsize="53,20" path="m5007,22089l5060,22108e" filled="false" stroked="true" strokeweight=".318763pt" strokecolor="#989898">
                <v:path arrowok="t"/>
              </v:shape>
            </v:group>
            <v:group style="position:absolute;left:5114;top:22126;width:53;height:20" coordorigin="5114,22126" coordsize="53,20">
              <v:shape style="position:absolute;left:5114;top:22126;width:53;height:20" coordorigin="5114,22126" coordsize="53,20" path="m5114,22126l5167,22145e" filled="false" stroked="true" strokeweight=".318763pt" strokecolor="#989898">
                <v:path arrowok="t"/>
              </v:shape>
            </v:group>
            <v:group style="position:absolute;left:5221;top:22164;width:53;height:18" coordorigin="5221,22164" coordsize="53,18">
              <v:shape style="position:absolute;left:5221;top:22164;width:53;height:18" coordorigin="5221,22164" coordsize="53,18" path="m5221,22164l5273,22182e" filled="false" stroked="true" strokeweight=".318763pt" strokecolor="#989898">
                <v:path arrowok="t"/>
              </v:shape>
            </v:group>
            <v:group style="position:absolute;left:5327;top:22199;width:55;height:20" coordorigin="5327,22199" coordsize="55,20">
              <v:shape style="position:absolute;left:5327;top:22199;width:55;height:20" coordorigin="5327,22199" coordsize="55,20" path="m5327,22199l5382,22218e" filled="false" stroked="true" strokeweight=".318763pt" strokecolor="#989898">
                <v:path arrowok="t"/>
              </v:shape>
            </v:group>
            <v:group style="position:absolute;left:5434;top:22236;width:55;height:18" coordorigin="5434,22236" coordsize="55,18">
              <v:shape style="position:absolute;left:5434;top:22236;width:55;height:18" coordorigin="5434,22236" coordsize="55,18" path="m5434,22236l5488,22253e" filled="false" stroked="true" strokeweight=".318763pt" strokecolor="#989898">
                <v:path arrowok="t"/>
              </v:shape>
            </v:group>
            <v:group style="position:absolute;left:5541;top:22271;width:55;height:18" coordorigin="5541,22271" coordsize="55,18">
              <v:shape style="position:absolute;left:5541;top:22271;width:55;height:18" coordorigin="5541,22271" coordsize="55,18" path="m5541,22271l5595,22288e" filled="false" stroked="true" strokeweight=".318763pt" strokecolor="#989898">
                <v:path arrowok="t"/>
              </v:shape>
            </v:group>
            <v:group style="position:absolute;left:5649;top:22308;width:21;height:42" coordorigin="5649,22308" coordsize="21,42">
              <v:shape style="position:absolute;left:5649;top:22308;width:21;height:42" coordorigin="5649,22308" coordsize="21,42" path="m5649,22308l5670,22314,5670,22349e" filled="false" stroked="true" strokeweight=".318763pt" strokecolor="#989898">
                <v:path arrowok="t"/>
              </v:shape>
            </v:group>
            <v:group style="position:absolute;left:5670;top:22405;width:5;height:55" coordorigin="5670,22405" coordsize="5,55">
              <v:shape style="position:absolute;left:5670;top:22405;width:5;height:55" coordorigin="5670,22405" coordsize="5,55" path="m5670,22405l5672,22457,5675,22459e" filled="false" stroked="true" strokeweight=".318763pt" strokecolor="#989898">
                <v:path arrowok="t"/>
              </v:shape>
            </v:group>
            <v:group style="position:absolute;left:5729;top:22427;width:28;height:47" coordorigin="5729,22427" coordsize="28,47">
              <v:shape style="position:absolute;left:5729;top:22427;width:28;height:47" coordorigin="5729,22427" coordsize="28,47" path="m5729,22472l5735,22473,5756,22427e" filled="false" stroked="true" strokeweight=".318763pt" strokecolor="#989898">
                <v:path arrowok="t"/>
              </v:shape>
            </v:group>
            <v:group style="position:absolute;left:5791;top:22397;width:56;height:8" coordorigin="5791,22397" coordsize="56,8">
              <v:shape style="position:absolute;left:5791;top:22397;width:56;height:8" coordorigin="5791,22397" coordsize="56,8" path="m5791,22397l5847,22405e" filled="false" stroked="true" strokeweight=".318763pt" strokecolor="#989898">
                <v:path arrowok="t"/>
              </v:shape>
            </v:group>
            <v:group style="position:absolute;left:5904;top:22411;width:55;height:13" coordorigin="5904,22411" coordsize="55,13">
              <v:shape style="position:absolute;left:5904;top:22411;width:55;height:13" coordorigin="5904,22411" coordsize="55,13" path="m5904,22411l5938,22416,5959,22424e" filled="false" stroked="true" strokeweight=".318763pt" strokecolor="#989898">
                <v:path arrowok="t"/>
              </v:shape>
            </v:group>
            <v:group style="position:absolute;left:6011;top:22445;width:51;height:23" coordorigin="6011,22445" coordsize="51,23">
              <v:shape style="position:absolute;left:6011;top:22445;width:51;height:23" coordorigin="6011,22445" coordsize="51,23" path="m6011,22445l6062,22467e" filled="false" stroked="true" strokeweight=".318763pt" strokecolor="#989898">
                <v:path arrowok="t"/>
              </v:shape>
            </v:group>
            <v:group style="position:absolute;left:6115;top:22488;width:53;height:23" coordorigin="6115,22488" coordsize="53,23">
              <v:shape style="position:absolute;left:6115;top:22488;width:53;height:23" coordorigin="6115,22488" coordsize="53,23" path="m6115,22488l6167,22510e" filled="false" stroked="true" strokeweight=".318763pt" strokecolor="#989898">
                <v:path arrowok="t"/>
              </v:shape>
            </v:group>
            <v:group style="position:absolute;left:6220;top:22531;width:51;height:23" coordorigin="6220,22531" coordsize="51,23">
              <v:shape style="position:absolute;left:6220;top:22531;width:51;height:23" coordorigin="6220,22531" coordsize="51,23" path="m6220,22531l6271,22553e" filled="false" stroked="true" strokeweight=".318763pt" strokecolor="#989898">
                <v:path arrowok="t"/>
              </v:shape>
            </v:group>
            <v:group style="position:absolute;left:6323;top:22574;width:53;height:23" coordorigin="6323,22574" coordsize="53,23">
              <v:shape style="position:absolute;left:6323;top:22574;width:53;height:23" coordorigin="6323,22574" coordsize="53,23" path="m6323,22574l6376,22596e" filled="false" stroked="true" strokeweight=".318763pt" strokecolor="#989898">
                <v:path arrowok="t"/>
              </v:shape>
            </v:group>
            <v:group style="position:absolute;left:6429;top:22617;width:53;height:23" coordorigin="6429,22617" coordsize="53,23">
              <v:shape style="position:absolute;left:6429;top:22617;width:53;height:23" coordorigin="6429,22617" coordsize="53,23" path="m6429,22617l6481,22639e" filled="false" stroked="true" strokeweight=".318763pt" strokecolor="#989898">
                <v:path arrowok="t"/>
              </v:shape>
            </v:group>
            <v:group style="position:absolute;left:6532;top:22660;width:53;height:23" coordorigin="6532,22660" coordsize="53,23">
              <v:shape style="position:absolute;left:6532;top:22660;width:53;height:23" coordorigin="6532,22660" coordsize="53,23" path="m6532,22660l6585,22682e" filled="false" stroked="true" strokeweight=".318763pt" strokecolor="#989898">
                <v:path arrowok="t"/>
              </v:shape>
            </v:group>
            <v:group style="position:absolute;left:6618;top:22606;width:23;height:53" coordorigin="6618,22606" coordsize="23,53">
              <v:shape style="position:absolute;left:6618;top:22606;width:23;height:53" coordorigin="6618,22606" coordsize="23,53" path="m6618,22658l6641,22606e" filled="false" stroked="true" strokeweight=".318763pt" strokecolor="#989898">
                <v:path arrowok="t"/>
              </v:shape>
            </v:group>
            <v:group style="position:absolute;left:6663;top:22523;width:15;height:31" coordorigin="6663,22523" coordsize="15,31">
              <v:shape style="position:absolute;left:6663;top:22523;width:15;height:31" coordorigin="6663,22523" coordsize="15,31" path="m6663,22553l6677,22523e" filled="false" stroked="true" strokeweight=".318763pt" strokecolor="#989898">
                <v:path arrowok="t"/>
              </v:shape>
            </v:group>
            <v:group style="position:absolute;left:4002;top:21710;width:39;height:37" coordorigin="4002,21710" coordsize="39,37">
              <v:shape style="position:absolute;left:4002;top:21710;width:39;height:37" coordorigin="4002,21710" coordsize="39,37" path="m4002,21731l4018,21710,4040,21726,4025,21747,4002,21731xe" filled="false" stroked="true" strokeweight=".318763pt" strokecolor="#00ffff">
                <v:path arrowok="t"/>
              </v:shape>
            </v:group>
            <v:group style="position:absolute;left:4024;top:21669;width:20;height:29" coordorigin="4024,21669" coordsize="20,29">
              <v:shape style="position:absolute;left:4024;top:21669;width:20;height:29" coordorigin="4024,21669" coordsize="20,29" path="m4043,21681l4038,21681,4038,21692,4027,21692,4027,21694,4029,21696,4029,21697,4043,21697,4043,21681xe" filled="true" fillcolor="#00ffff" stroked="false">
                <v:path arrowok="t"/>
                <v:fill type="solid"/>
              </v:shape>
              <v:shape style="position:absolute;left:4024;top:21669;width:20;height:29" coordorigin="4024,21669" coordsize="20,29" path="m4027,21669l4025,21670,4025,21673,4024,21673,4024,21688,4025,21689,4025,21692,4032,21692,4032,21691,4030,21691,4030,21688,4029,21688,4029,21683,4027,21681,4027,21669xe" filled="true" fillcolor="#00ffff" stroked="false">
                <v:path arrowok="t"/>
                <v:fill type="solid"/>
              </v:shape>
            </v:group>
            <v:group style="position:absolute;left:4049;top:21686;width:8;height:10" coordorigin="4049,21686" coordsize="8,10">
              <v:shape style="position:absolute;left:4049;top:21686;width:8;height:10" coordorigin="4049,21686" coordsize="8,10" path="m4057,21686l4056,21688,4056,21689,4054,21689,4053,21691,4049,21691,4051,21696,4054,21696,4054,21694,4056,21694,4057,21692,4057,21686xe" filled="true" fillcolor="#00ffff" stroked="false">
                <v:path arrowok="t"/>
                <v:fill type="solid"/>
              </v:shape>
            </v:group>
            <v:group style="position:absolute;left:4027;top:21662;width:36;height:31" coordorigin="4027,21662" coordsize="36,31">
              <v:shape style="position:absolute;left:4027;top:21662;width:36;height:31" coordorigin="4027,21662" coordsize="36,31" path="m4061,21670l4054,21670,4054,21672,4056,21672,4056,21673,4057,21675,4057,21692,4059,21692,4059,21691,4061,21689,4061,21688,4062,21686,4062,21675,4061,21673,4061,21670xe" filled="true" fillcolor="#00ffff" stroked="false">
                <v:path arrowok="t"/>
                <v:fill type="solid"/>
              </v:shape>
              <v:shape style="position:absolute;left:4027;top:21662;width:36;height:31" coordorigin="4027,21662" coordsize="36,31" path="m4056,21665l4030,21665,4029,21667,4027,21669,4027,21678,4029,21678,4029,21673,4030,21673,4030,21672,4032,21672,4032,21670,4033,21669,4037,21669,4037,21667,4056,21667,4056,21665xe" filled="true" fillcolor="#00ffff" stroked="false">
                <v:path arrowok="t"/>
                <v:fill type="solid"/>
              </v:shape>
              <v:shape style="position:absolute;left:4027;top:21662;width:36;height:31" coordorigin="4027,21662" coordsize="36,31" path="m4059,21669l4051,21669,4053,21670,4059,21670,4059,21669xe" filled="true" fillcolor="#00ffff" stroked="false">
                <v:path arrowok="t"/>
                <v:fill type="solid"/>
              </v:shape>
              <v:shape style="position:absolute;left:4027;top:21662;width:36;height:31" coordorigin="4027,21662" coordsize="36,31" path="m4057,21667l4048,21667,4049,21669,4057,21669,4057,21667xe" filled="true" fillcolor="#00ffff" stroked="false">
                <v:path arrowok="t"/>
                <v:fill type="solid"/>
              </v:shape>
              <v:shape style="position:absolute;left:4027;top:21662;width:36;height:31" coordorigin="4027,21662" coordsize="36,31" path="m4053,21664l4032,21664,4032,21665,4054,21665,4053,21664xe" filled="true" fillcolor="#00ffff" stroked="false">
                <v:path arrowok="t"/>
                <v:fill type="solid"/>
              </v:shape>
              <v:shape style="position:absolute;left:4027;top:21662;width:36;height:31" coordorigin="4027,21662" coordsize="36,31" path="m4049,21662l4035,21662,4035,21664,4051,21664,4049,21662xe" filled="true" fillcolor="#00ffff" stroked="false">
                <v:path arrowok="t"/>
                <v:fill type="solid"/>
              </v:shape>
            </v:group>
            <v:group style="position:absolute;left:4228;top:21842;width:39;height:28" coordorigin="4228,21842" coordsize="39,28">
              <v:shape style="position:absolute;left:4228;top:21842;width:39;height:28" coordorigin="4228,21842" coordsize="39,28" path="m4266,21842l4228,21842,4228,21869,4233,21869,4233,21847,4266,21847,4266,21842xe" filled="true" fillcolor="#989898" stroked="false">
                <v:path arrowok="t"/>
                <v:fill type="solid"/>
              </v:shape>
              <v:shape style="position:absolute;left:4228;top:21842;width:39;height:28" coordorigin="4228,21842" coordsize="39,28" path="m4266,21847l4261,21847,4261,21869,4266,21869,4266,21847xe" filled="true" fillcolor="#989898" stroked="false">
                <v:path arrowok="t"/>
                <v:fill type="solid"/>
              </v:shape>
              <v:shape style="position:absolute;left:4228;top:21842;width:39;height:28" coordorigin="4228,21842" coordsize="39,28" path="m4250,21847l4245,21847,4245,21868,4250,21868,4250,21847xe" filled="true" fillcolor="#989898" stroked="false">
                <v:path arrowok="t"/>
                <v:fill type="solid"/>
              </v:shape>
            </v:group>
            <v:group style="position:absolute;left:4228;top:21879;width:39;height:5" coordorigin="4228,21879" coordsize="39,5">
              <v:shape style="position:absolute;left:4228;top:21879;width:39;height:5" coordorigin="4228,21879" coordsize="39,5" path="m4228,21881l4266,21881e" filled="false" stroked="true" strokeweight=".33945pt" strokecolor="#989898">
                <v:path arrowok="t"/>
              </v:shape>
            </v:group>
            <v:group style="position:absolute;left:4228;top:21898;width:13;height:28" coordorigin="4228,21898" coordsize="13,28">
              <v:shape style="position:absolute;left:4228;top:21898;width:13;height:28" coordorigin="4228,21898" coordsize="13,28" path="m4231,21898l4229,21900,4229,21901,4228,21901,4228,21916,4229,21916,4229,21917,4231,21919,4231,21920,4233,21920,4233,21922,4234,21922,4236,21924,4239,21924,4239,21925,4241,21919,4237,21919,4237,21917,4236,21917,4233,21914,4233,21911,4231,21911,4231,21898xe" filled="true" fillcolor="#989898" stroked="false">
                <v:path arrowok="t"/>
                <v:fill type="solid"/>
              </v:shape>
            </v:group>
            <v:group style="position:absolute;left:4253;top:21914;width:8;height:10" coordorigin="4253,21914" coordsize="8,10">
              <v:shape style="position:absolute;left:4253;top:21914;width:8;height:10" coordorigin="4253,21914" coordsize="8,10" path="m4261,21914l4260,21916,4258,21916,4258,21917,4257,21917,4257,21919,4253,21919,4255,21924,4258,21924,4258,21922,4260,21922,4261,21920,4261,21914xe" filled="true" fillcolor="#989898" stroked="false">
                <v:path arrowok="t"/>
                <v:fill type="solid"/>
              </v:shape>
            </v:group>
            <v:group style="position:absolute;left:4231;top:21892;width:36;height:29" coordorigin="4231,21892" coordsize="36,29">
              <v:shape style="position:absolute;left:4231;top:21892;width:36;height:29" coordorigin="4231,21892" coordsize="36,29" path="m4266,21903l4261,21903,4261,21920,4263,21919,4263,21917,4265,21917,4265,21916,4266,21914,4266,21903xe" filled="true" fillcolor="#989898" stroked="false">
                <v:path arrowok="t"/>
                <v:fill type="solid"/>
              </v:shape>
              <v:shape style="position:absolute;left:4231;top:21892;width:36;height:29" coordorigin="4231,21892" coordsize="36,29" path="m4241,21896l4231,21896,4231,21906,4233,21904,4233,21901,4234,21901,4234,21900,4236,21900,4237,21898,4239,21898,4241,21896xe" filled="true" fillcolor="#989898" stroked="false">
                <v:path arrowok="t"/>
                <v:fill type="solid"/>
              </v:shape>
              <v:shape style="position:absolute;left:4231;top:21892;width:36;height:29" coordorigin="4231,21892" coordsize="36,29" path="m4263,21896l4253,21896,4255,21898,4257,21898,4258,21900,4260,21901,4260,21903,4265,21903,4265,21900,4263,21900,4263,21896xe" filled="true" fillcolor="#989898" stroked="false">
                <v:path arrowok="t"/>
                <v:fill type="solid"/>
              </v:shape>
              <v:shape style="position:absolute;left:4231;top:21892;width:36;height:29" coordorigin="4231,21892" coordsize="36,29" path="m4258,21893l4236,21893,4234,21895,4233,21895,4233,21896,4261,21896,4258,21893xe" filled="true" fillcolor="#989898" stroked="false">
                <v:path arrowok="t"/>
                <v:fill type="solid"/>
              </v:shape>
              <v:shape style="position:absolute;left:4231;top:21892;width:36;height:29" coordorigin="4231,21892" coordsize="36,29" path="m4255,21892l4239,21892,4237,21893,4255,21893,4255,21892xe" filled="true" fillcolor="#989898" stroked="false">
                <v:path arrowok="t"/>
                <v:fill type="solid"/>
              </v:shape>
            </v:group>
            <v:group style="position:absolute;left:4277;top:21898;width:58;height:58" coordorigin="4277,21898" coordsize="58,58">
              <v:shape style="position:absolute;left:4277;top:21898;width:58;height:58" coordorigin="4277,21898" coordsize="58,58" path="m4335,21912l4320,21955,4277,21941,4292,21898,4335,21912xe" filled="false" stroked="true" strokeweight=".318763pt" strokecolor="#989898">
                <v:path arrowok="t"/>
              </v:shape>
            </v:group>
            <v:group style="position:absolute;left:4577;top:22126;width:47;height:47" coordorigin="4577,22126" coordsize="47,47">
              <v:shape style="position:absolute;left:4577;top:22126;width:47;height:47" coordorigin="4577,22126" coordsize="47,47" path="m4599,22172l4612,22169,4620,22161,4623,22150,4620,22137,4612,22129,4599,22126,4588,22129,4580,22137,4577,22150,4580,22161,4588,22169,4599,22172xe" filled="false" stroked="true" strokeweight=".478037pt" strokecolor="#000000">
                <v:path arrowok="t"/>
              </v:shape>
            </v:group>
            <v:group style="position:absolute;left:4990;top:21850;width:39;height:39" coordorigin="4990,21850" coordsize="39,39">
              <v:shape style="position:absolute;left:4990;top:21850;width:39;height:39" coordorigin="4990,21850" coordsize="39,39" path="m4990,21879l4999,21850,5028,21860,5018,21888,4990,21879xe" filled="false" stroked="true" strokeweight=".318763pt" strokecolor="#00ffff">
                <v:path arrowok="t"/>
              </v:shape>
            </v:group>
            <v:group style="position:absolute;left:5014;top:21817;width:20;height:29" coordorigin="5014,21817" coordsize="20,29">
              <v:shape style="position:absolute;left:5014;top:21817;width:20;height:29" coordorigin="5014,21817" coordsize="20,29" path="m5033,21829l5028,21829,5028,21841,5017,21841,5017,21842,5018,21844,5018,21845,5033,21845,5033,21829xe" filled="true" fillcolor="#00ffff" stroked="false">
                <v:path arrowok="t"/>
                <v:fill type="solid"/>
              </v:shape>
              <v:shape style="position:absolute;left:5014;top:21817;width:20;height:29" coordorigin="5014,21817" coordsize="20,29" path="m5017,21817l5015,21818,5015,21822,5014,21822,5014,21836,5015,21837,5015,21841,5021,21841,5021,21839,5020,21839,5020,21836,5018,21836,5018,21831,5017,21829,5017,21817xe" filled="true" fillcolor="#00ffff" stroked="false">
                <v:path arrowok="t"/>
                <v:fill type="solid"/>
              </v:shape>
            </v:group>
            <v:group style="position:absolute;left:5039;top:21834;width:8;height:10" coordorigin="5039,21834" coordsize="8,10">
              <v:shape style="position:absolute;left:5039;top:21834;width:8;height:10" coordorigin="5039,21834" coordsize="8,10" path="m5047,21834l5045,21836,5045,21837,5044,21837,5042,21839,5039,21839,5041,21844,5044,21844,5044,21842,5045,21842,5047,21841,5047,21834xe" filled="true" fillcolor="#00ffff" stroked="false">
                <v:path arrowok="t"/>
                <v:fill type="solid"/>
              </v:shape>
            </v:group>
            <v:group style="position:absolute;left:5017;top:21810;width:36;height:31" coordorigin="5017,21810" coordsize="36,31">
              <v:shape style="position:absolute;left:5017;top:21810;width:36;height:31" coordorigin="5017,21810" coordsize="36,31" path="m5050,21818l5044,21818,5044,21820,5045,21820,5045,21822,5047,21823,5047,21841,5049,21841,5049,21839,5050,21837,5050,21836,5052,21834,5052,21823,5050,21822,5050,21818xe" filled="true" fillcolor="#00ffff" stroked="false">
                <v:path arrowok="t"/>
                <v:fill type="solid"/>
              </v:shape>
              <v:shape style="position:absolute;left:5017;top:21810;width:36;height:31" coordorigin="5017,21810" coordsize="36,31" path="m5045,21814l5020,21814,5018,21815,5017,21817,5017,21826,5018,21826,5018,21822,5020,21822,5020,21820,5021,21820,5021,21818,5023,21817,5026,21817,5026,21815,5045,21815,5045,21814xe" filled="true" fillcolor="#00ffff" stroked="false">
                <v:path arrowok="t"/>
                <v:fill type="solid"/>
              </v:shape>
              <v:shape style="position:absolute;left:5017;top:21810;width:36;height:31" coordorigin="5017,21810" coordsize="36,31" path="m5049,21817l5041,21817,5042,21818,5049,21818,5049,21817xe" filled="true" fillcolor="#00ffff" stroked="false">
                <v:path arrowok="t"/>
                <v:fill type="solid"/>
              </v:shape>
              <v:shape style="position:absolute;left:5017;top:21810;width:36;height:31" coordorigin="5017,21810" coordsize="36,31" path="m5047,21815l5037,21815,5039,21817,5047,21817,5047,21815xe" filled="true" fillcolor="#00ffff" stroked="false">
                <v:path arrowok="t"/>
                <v:fill type="solid"/>
              </v:shape>
              <v:shape style="position:absolute;left:5017;top:21810;width:36;height:31" coordorigin="5017,21810" coordsize="36,31" path="m5042,21812l5021,21812,5021,21814,5044,21814,5042,21812xe" filled="true" fillcolor="#00ffff" stroked="false">
                <v:path arrowok="t"/>
                <v:fill type="solid"/>
              </v:shape>
              <v:shape style="position:absolute;left:5017;top:21810;width:36;height:31" coordorigin="5017,21810" coordsize="36,31" path="m5039,21810l5025,21810,5025,21812,5041,21812,5039,21810xe" filled="true" fillcolor="#00ffff" stroked="false">
                <v:path arrowok="t"/>
                <v:fill type="solid"/>
              </v:shape>
            </v:group>
            <v:group style="position:absolute;left:5378;top:21154;width:13;height:28" coordorigin="5378,21154" coordsize="13,28">
              <v:shape style="position:absolute;left:5378;top:21154;width:13;height:28" coordorigin="5378,21154" coordsize="13,28" path="m5391,21154l5390,21155,5385,21155,5380,21160,5380,21162,5378,21162,5378,21178,5380,21178,5380,21179,5382,21181,5382,21168,5383,21168,5383,21163,5385,21163,5385,21162,5386,21160,5390,21160,5391,21159,5391,21154xe" filled="true" fillcolor="#989898" stroked="false">
                <v:path arrowok="t"/>
                <v:fill type="solid"/>
              </v:shape>
            </v:group>
            <v:group style="position:absolute;left:5406;top:21175;width:7;height:10" coordorigin="5406,21175" coordsize="7,10">
              <v:shape style="position:absolute;left:5406;top:21175;width:7;height:10" coordorigin="5406,21175" coordsize="7,10" path="m5412,21175l5410,21176,5409,21178,5406,21178,5406,21184,5407,21184,5407,21182,5410,21182,5412,21181,5412,21175xe" filled="true" fillcolor="#989898" stroked="false">
                <v:path arrowok="t"/>
                <v:fill type="solid"/>
              </v:shape>
            </v:group>
            <v:group style="position:absolute;left:5382;top:21155;width:36;height:29" coordorigin="5382,21155" coordsize="36,29">
              <v:shape style="position:absolute;left:5382;top:21155;width:36;height:29" coordorigin="5382,21155" coordsize="36,29" path="m5394,21182l5385,21182,5385,21184,5393,21184,5394,21182xe" filled="true" fillcolor="#989898" stroked="false">
                <v:path arrowok="t"/>
                <v:fill type="solid"/>
              </v:shape>
              <v:shape style="position:absolute;left:5382;top:21155;width:36;height:29" coordorigin="5382,21155" coordsize="36,29" path="m5383,21173l5382,21173,5382,21181,5383,21182,5396,21182,5396,21181,5398,21181,5398,21179,5385,21179,5385,21178,5383,21176,5383,21173xe" filled="true" fillcolor="#989898" stroked="false">
                <v:path arrowok="t"/>
                <v:fill type="solid"/>
              </v:shape>
              <v:shape style="position:absolute;left:5382;top:21155;width:36;height:29" coordorigin="5382,21155" coordsize="36,29" path="m5415,21160l5407,21160,5409,21162,5410,21162,5410,21163,5412,21163,5412,21181,5414,21181,5414,21179,5415,21179,5415,21176,5417,21175,5417,21165,5415,21163,5415,21160xe" filled="true" fillcolor="#989898" stroked="false">
                <v:path arrowok="t"/>
                <v:fill type="solid"/>
              </v:shape>
              <v:shape style="position:absolute;left:5382;top:21155;width:36;height:29" coordorigin="5382,21155" coordsize="36,29" path="m5412,21157l5402,21157,5398,21162,5398,21165,5396,21167,5396,21171,5394,21171,5394,21176,5393,21176,5393,21178,5391,21179,5398,21179,5398,21178,5399,21178,5399,21173,5401,21173,5401,21168,5402,21167,5402,21163,5406,21160,5414,21160,5414,21159,5412,21159,5412,21157xe" filled="true" fillcolor="#989898" stroked="false">
                <v:path arrowok="t"/>
                <v:fill type="solid"/>
              </v:shape>
              <v:shape style="position:absolute;left:5382;top:21155;width:36;height:29" coordorigin="5382,21155" coordsize="36,29" path="m5407,21155l5404,21155,5404,21157,5409,21157,5407,21155xe" filled="true" fillcolor="#989898" stroked="false">
                <v:path arrowok="t"/>
                <v:fill type="solid"/>
              </v:shape>
            </v:group>
            <v:group style="position:absolute;left:5378;top:21190;width:39;height:29" coordorigin="5378,21190" coordsize="39,29">
              <v:shape style="position:absolute;left:5378;top:21190;width:39;height:29" coordorigin="5378,21190" coordsize="39,29" path="m5417,21190l5412,21190,5412,21203,5378,21203,5378,21208,5412,21208,5412,21219,5417,21219,5417,21190xe" filled="true" fillcolor="#989898" stroked="false">
                <v:path arrowok="t"/>
                <v:fill type="solid"/>
              </v:shape>
            </v:group>
            <v:group style="position:absolute;left:5378;top:21229;width:39;height:26" coordorigin="5378,21229" coordsize="39,26">
              <v:shape style="position:absolute;left:5378;top:21229;width:39;height:26" coordorigin="5378,21229" coordsize="39,26" path="m5382,21229l5380,21229,5380,21232,5378,21232,5378,21246,5380,21248,5380,21249,5382,21251,5383,21251,5383,21253,5386,21253,5386,21254,5417,21254,5417,21249,5388,21249,5386,21248,5385,21248,5385,21246,5383,21246,5383,21241,5382,21240,5382,21229xe" filled="true" fillcolor="#989898" stroked="false">
                <v:path arrowok="t"/>
                <v:fill type="solid"/>
              </v:shape>
            </v:group>
            <v:group style="position:absolute;left:5382;top:21226;width:36;height:13" coordorigin="5382,21226" coordsize="36,13">
              <v:shape style="position:absolute;left:5382;top:21226;width:36;height:13" coordorigin="5382,21226" coordsize="36,13" path="m5417,21226l5385,21226,5385,21227,5382,21227,5382,21238,5383,21237,5383,21233,5385,21232,5386,21232,5386,21230,5417,21230,5417,21226xe" filled="true" fillcolor="#989898" stroked="false">
                <v:path arrowok="t"/>
                <v:fill type="solid"/>
              </v:shape>
            </v:group>
            <v:group style="position:absolute;left:5378;top:21277;width:39;height:21" coordorigin="5378,21277" coordsize="39,21">
              <v:shape style="position:absolute;left:5378;top:21277;width:39;height:21" coordorigin="5378,21277" coordsize="39,21" path="m5378,21277l5378,21281,5410,21292,5417,21297,5417,21291,5390,21281,5388,21281,5386,21280,5383,21280,5378,21277xe" filled="true" fillcolor="#989898" stroked="false">
                <v:path arrowok="t"/>
                <v:fill type="solid"/>
              </v:shape>
            </v:group>
            <v:group style="position:absolute;left:5378;top:21292;width:39;height:5" coordorigin="5378,21292" coordsize="39,5">
              <v:shape style="position:absolute;left:5378;top:21292;width:39;height:5" coordorigin="5378,21292" coordsize="39,5" path="m5410,21292l5378,21292,5378,21297,5417,21297,5410,21292xe" filled="true" fillcolor="#989898" stroked="false">
                <v:path arrowok="t"/>
                <v:fill type="solid"/>
              </v:shape>
            </v:group>
            <v:group style="position:absolute;left:5378;top:21261;width:39;height:8" coordorigin="5378,21261" coordsize="39,8">
              <v:shape style="position:absolute;left:5378;top:21261;width:39;height:8" coordorigin="5378,21261" coordsize="39,8" path="m5417,21261l5378,21261,5378,21265,5410,21265,5417,21269,5417,21261xe" filled="true" fillcolor="#989898" stroked="false">
                <v:path arrowok="t"/>
                <v:fill type="solid"/>
              </v:shape>
            </v:group>
            <v:group style="position:absolute;left:5378;top:21265;width:39;height:15" coordorigin="5378,21265" coordsize="39,15">
              <v:shape style="position:absolute;left:5378;top:21265;width:39;height:15" coordorigin="5378,21265" coordsize="39,15" path="m5410,21265l5378,21277,5383,21280,5385,21280,5386,21278,5390,21278,5417,21269,5410,21265xe" filled="true" fillcolor="#989898" stroked="false">
                <v:path arrowok="t"/>
                <v:fill type="solid"/>
              </v:shape>
            </v:group>
            <v:group style="position:absolute;left:5398;top:21321;width:15;height:13" coordorigin="5398,21321" coordsize="15,13">
              <v:shape style="position:absolute;left:5398;top:21321;width:15;height:13" coordorigin="5398,21321" coordsize="15,13" path="m5407,21332l5402,21332,5404,21334,5407,21334,5407,21332xe" filled="true" fillcolor="#989898" stroked="false">
                <v:path arrowok="t"/>
                <v:fill type="solid"/>
              </v:shape>
              <v:shape style="position:absolute;left:5398;top:21321;width:15;height:13" coordorigin="5398,21321" coordsize="15,13" path="m5398,21321l5398,21331,5399,21331,5399,21332,5410,21332,5412,21331,5412,21327,5401,21327,5401,21326,5399,21326,5399,21323,5398,21321xe" filled="true" fillcolor="#989898" stroked="false">
                <v:path arrowok="t"/>
                <v:fill type="solid"/>
              </v:shape>
              <v:shape style="position:absolute;left:5398;top:21321;width:15;height:13" coordorigin="5398,21321" coordsize="15,13" path="m5412,21324l5410,21324,5410,21326,5409,21327,5412,21327,5412,21324xe" filled="true" fillcolor="#989898" stroked="false">
                <v:path arrowok="t"/>
                <v:fill type="solid"/>
              </v:shape>
            </v:group>
            <v:group style="position:absolute;left:5378;top:21305;width:39;height:26" coordorigin="5378,21305" coordsize="39,26">
              <v:shape style="position:absolute;left:5378;top:21305;width:39;height:26" coordorigin="5378,21305" coordsize="39,26" path="m5398,21310l5394,21310,5394,21327,5396,21327,5396,21329,5398,21331,5398,21310xe" filled="true" fillcolor="#989898" stroked="false">
                <v:path arrowok="t"/>
                <v:fill type="solid"/>
              </v:shape>
              <v:shape style="position:absolute;left:5378;top:21305;width:39;height:26" coordorigin="5378,21305" coordsize="39,26" path="m5417,21305l5378,21305,5378,21310,5412,21310,5412,21331,5414,21329,5415,21329,5415,21323,5417,21323,5417,21305xe" filled="true" fillcolor="#989898" stroked="false">
                <v:path arrowok="t"/>
                <v:fill type="solid"/>
              </v:shape>
            </v:group>
            <v:group style="position:absolute;left:5705;top:21602;width:13;height:28" coordorigin="5705,21602" coordsize="13,28">
              <v:shape style="position:absolute;left:5705;top:21602;width:13;height:28" coordorigin="5705,21602" coordsize="13,28" path="m5718,21602l5716,21603,5712,21603,5708,21606,5707,21608,5707,21610,5705,21610,5705,21626,5707,21626,5707,21627,5708,21629,5708,21616,5710,21616,5710,21611,5712,21611,5712,21610,5713,21608,5716,21608,5718,21606,5718,21602xe" filled="true" fillcolor="#989898" stroked="false">
                <v:path arrowok="t"/>
                <v:fill type="solid"/>
              </v:shape>
            </v:group>
            <v:group style="position:absolute;left:5732;top:21622;width:7;height:10" coordorigin="5732,21622" coordsize="7,10">
              <v:shape style="position:absolute;left:5732;top:21622;width:7;height:10" coordorigin="5732,21622" coordsize="7,10" path="m5739,21622l5735,21626,5732,21626,5732,21632,5734,21632,5734,21630,5737,21630,5739,21629,5739,21622xe" filled="true" fillcolor="#989898" stroked="false">
                <v:path arrowok="t"/>
                <v:fill type="solid"/>
              </v:shape>
            </v:group>
            <v:group style="position:absolute;left:5708;top:21603;width:36;height:29" coordorigin="5708,21603" coordsize="36,29">
              <v:shape style="position:absolute;left:5708;top:21603;width:36;height:29" coordorigin="5708,21603" coordsize="36,29" path="m5721,21630l5712,21630,5712,21632,5719,21632,5721,21630xe" filled="true" fillcolor="#989898" stroked="false">
                <v:path arrowok="t"/>
                <v:fill type="solid"/>
              </v:shape>
              <v:shape style="position:absolute;left:5708;top:21603;width:36;height:29" coordorigin="5708,21603" coordsize="36,29" path="m5710,21621l5708,21621,5708,21629,5710,21630,5723,21630,5723,21629,5724,21629,5724,21627,5712,21627,5712,21626,5710,21624,5710,21621xe" filled="true" fillcolor="#989898" stroked="false">
                <v:path arrowok="t"/>
                <v:fill type="solid"/>
              </v:shape>
              <v:shape style="position:absolute;left:5708;top:21603;width:36;height:29" coordorigin="5708,21603" coordsize="36,29" path="m5742,21608l5734,21608,5735,21610,5737,21610,5737,21611,5739,21611,5739,21629,5740,21629,5740,21627,5742,21627,5742,21624,5743,21622,5743,21613,5742,21611,5742,21608xe" filled="true" fillcolor="#989898" stroked="false">
                <v:path arrowok="t"/>
                <v:fill type="solid"/>
              </v:shape>
              <v:shape style="position:absolute;left:5708;top:21603;width:36;height:29" coordorigin="5708,21603" coordsize="36,29" path="m5739,21605l5729,21605,5727,21606,5726,21608,5724,21610,5724,21613,5723,21614,5723,21619,5721,21619,5721,21624,5719,21624,5719,21626,5718,21627,5724,21627,5724,21626,5726,21626,5726,21621,5727,21621,5727,21616,5729,21614,5729,21611,5731,21610,5732,21608,5740,21608,5740,21606,5739,21606,5739,21605xe" filled="true" fillcolor="#989898" stroked="false">
                <v:path arrowok="t"/>
                <v:fill type="solid"/>
              </v:shape>
              <v:shape style="position:absolute;left:5708;top:21603;width:36;height:29" coordorigin="5708,21603" coordsize="36,29" path="m5734,21603l5731,21603,5731,21605,5735,21605,5734,21603xe" filled="true" fillcolor="#989898" stroked="false">
                <v:path arrowok="t"/>
                <v:fill type="solid"/>
              </v:shape>
            </v:group>
            <v:group style="position:absolute;left:5705;top:21638;width:39;height:29" coordorigin="5705,21638" coordsize="39,29">
              <v:shape style="position:absolute;left:5705;top:21638;width:39;height:29" coordorigin="5705,21638" coordsize="39,29" path="m5743,21638l5739,21638,5739,21651,5705,21651,5705,21656,5739,21656,5739,21667,5743,21667,5743,21638xe" filled="true" fillcolor="#989898" stroked="false">
                <v:path arrowok="t"/>
                <v:fill type="solid"/>
              </v:shape>
            </v:group>
            <v:group style="position:absolute;left:5705;top:21677;width:39;height:26" coordorigin="5705,21677" coordsize="39,26">
              <v:shape style="position:absolute;left:5705;top:21677;width:39;height:26" coordorigin="5705,21677" coordsize="39,26" path="m5708,21677l5707,21677,5707,21680,5705,21680,5705,21694,5707,21696,5707,21697,5708,21699,5710,21699,5710,21700,5713,21700,5713,21702,5743,21702,5743,21697,5715,21697,5713,21696,5712,21696,5712,21694,5710,21694,5710,21689,5708,21688,5708,21677xe" filled="true" fillcolor="#989898" stroked="false">
                <v:path arrowok="t"/>
                <v:fill type="solid"/>
              </v:shape>
            </v:group>
            <v:group style="position:absolute;left:5708;top:21673;width:36;height:13" coordorigin="5708,21673" coordsize="36,13">
              <v:shape style="position:absolute;left:5708;top:21673;width:36;height:13" coordorigin="5708,21673" coordsize="36,13" path="m5743,21673l5712,21673,5712,21675,5708,21675,5708,21686,5710,21684,5710,21681,5712,21680,5713,21680,5713,21678,5743,21678,5743,21673xe" filled="true" fillcolor="#989898" stroked="false">
                <v:path arrowok="t"/>
                <v:fill type="solid"/>
              </v:shape>
            </v:group>
            <v:group style="position:absolute;left:5705;top:21724;width:39;height:21" coordorigin="5705,21724" coordsize="39,21">
              <v:shape style="position:absolute;left:5705;top:21724;width:39;height:21" coordorigin="5705,21724" coordsize="39,21" path="m5705,21724l5705,21729,5737,21740,5743,21745,5743,21739,5716,21729,5715,21729,5713,21727,5710,21727,5705,21724xe" filled="true" fillcolor="#989898" stroked="false">
                <v:path arrowok="t"/>
                <v:fill type="solid"/>
              </v:shape>
            </v:group>
            <v:group style="position:absolute;left:5705;top:21740;width:39;height:5" coordorigin="5705,21740" coordsize="39,5">
              <v:shape style="position:absolute;left:5705;top:21740;width:39;height:5" coordorigin="5705,21740" coordsize="39,5" path="m5737,21740l5705,21740,5705,21745,5743,21745,5737,21740xe" filled="true" fillcolor="#989898" stroked="false">
                <v:path arrowok="t"/>
                <v:fill type="solid"/>
              </v:shape>
            </v:group>
            <v:group style="position:absolute;left:5705;top:21708;width:39;height:8" coordorigin="5705,21708" coordsize="39,8">
              <v:shape style="position:absolute;left:5705;top:21708;width:39;height:8" coordorigin="5705,21708" coordsize="39,8" path="m5743,21708l5705,21708,5705,21713,5737,21713,5743,21716,5743,21708xe" filled="true" fillcolor="#989898" stroked="false">
                <v:path arrowok="t"/>
                <v:fill type="solid"/>
              </v:shape>
            </v:group>
            <v:group style="position:absolute;left:5705;top:21713;width:39;height:15" coordorigin="5705,21713" coordsize="39,15">
              <v:shape style="position:absolute;left:5705;top:21713;width:39;height:15" coordorigin="5705,21713" coordsize="39,15" path="m5737,21713l5705,21724,5710,21727,5712,21727,5713,21726,5716,21726,5743,21716,5737,21713xe" filled="true" fillcolor="#989898" stroked="false">
                <v:path arrowok="t"/>
                <v:fill type="solid"/>
              </v:shape>
            </v:group>
            <v:group style="position:absolute;left:5724;top:21769;width:15;height:13" coordorigin="5724,21769" coordsize="15,13">
              <v:shape style="position:absolute;left:5724;top:21769;width:15;height:13" coordorigin="5724,21769" coordsize="15,13" path="m5734,21780l5729,21780,5731,21782,5734,21782,5734,21780xe" filled="true" fillcolor="#989898" stroked="false">
                <v:path arrowok="t"/>
                <v:fill type="solid"/>
              </v:shape>
              <v:shape style="position:absolute;left:5724;top:21769;width:15;height:13" coordorigin="5724,21769" coordsize="15,13" path="m5724,21769l5724,21778,5726,21778,5726,21780,5737,21780,5739,21778,5739,21775,5727,21775,5727,21774,5726,21774,5726,21771,5724,21769xe" filled="true" fillcolor="#989898" stroked="false">
                <v:path arrowok="t"/>
                <v:fill type="solid"/>
              </v:shape>
              <v:shape style="position:absolute;left:5724;top:21769;width:15;height:13" coordorigin="5724,21769" coordsize="15,13" path="m5739,21772l5737,21772,5737,21774,5735,21775,5739,21775,5739,21772xe" filled="true" fillcolor="#989898" stroked="false">
                <v:path arrowok="t"/>
                <v:fill type="solid"/>
              </v:shape>
            </v:group>
            <v:group style="position:absolute;left:5705;top:21753;width:39;height:26" coordorigin="5705,21753" coordsize="39,26">
              <v:shape style="position:absolute;left:5705;top:21753;width:39;height:26" coordorigin="5705,21753" coordsize="39,26" path="m5724,21758l5721,21758,5721,21775,5723,21775,5723,21777,5724,21778,5724,21758xe" filled="true" fillcolor="#989898" stroked="false">
                <v:path arrowok="t"/>
                <v:fill type="solid"/>
              </v:shape>
              <v:shape style="position:absolute;left:5705;top:21753;width:39;height:26" coordorigin="5705,21753" coordsize="39,26" path="m5743,21753l5705,21753,5705,21758,5739,21758,5739,21778,5740,21777,5742,21777,5742,21771,5743,21771,5743,21753xe" filled="true" fillcolor="#989898" stroked="false">
                <v:path arrowok="t"/>
                <v:fill type="solid"/>
              </v:shape>
            </v:group>
            <v:group style="position:absolute;left:5323;top:21315;width:45;height:45" coordorigin="5323,21315" coordsize="45,45">
              <v:shape style="position:absolute;left:5323;top:21315;width:45;height:45" coordorigin="5323,21315" coordsize="45,45" path="m5345,21359l5356,21356,5364,21348,5367,21337,5364,21326,5356,21316,5345,21315,5334,21316,5326,21326,5323,21337,5326,21348,5334,21356,5345,21359xe" filled="false" stroked="true" strokeweight=".318763pt" strokecolor="#989898">
                <v:path arrowok="t"/>
              </v:shape>
            </v:group>
            <v:group style="position:absolute;left:5331;top:21321;width:29;height:31" coordorigin="5331,21321" coordsize="29,31">
              <v:shape style="position:absolute;left:5331;top:21321;width:29;height:31" coordorigin="5331,21321" coordsize="29,31" path="m5345,21351l5353,21350,5358,21343,5359,21337,5358,21329,5353,21324,5345,21321,5337,21324,5332,21329,5331,21337,5332,21343,5337,21350,5345,21351xe" filled="false" stroked="true" strokeweight=".318763pt" strokecolor="#989898">
                <v:path arrowok="t"/>
              </v:shape>
            </v:group>
            <v:group style="position:absolute;left:5337;top:21329;width:16;height:15" coordorigin="5337,21329" coordsize="16,15">
              <v:shape style="position:absolute;left:5337;top:21329;width:16;height:15" coordorigin="5337,21329" coordsize="16,15" path="m5345,21343l5350,21342,5353,21337,5350,21331,5345,21329,5340,21331,5337,21337,5340,21342,5345,21343xe" filled="false" stroked="true" strokeweight=".318763pt" strokecolor="#989898">
                <v:path arrowok="t"/>
              </v:shape>
            </v:group>
            <v:group style="position:absolute;left:5770;top:21681;width:45;height:45" coordorigin="5770,21681" coordsize="45,45">
              <v:shape style="position:absolute;left:5770;top:21681;width:45;height:45" coordorigin="5770,21681" coordsize="45,45" path="m5793,21726l5804,21723,5812,21715,5815,21704,5812,21692,5804,21684,5793,21681,5782,21684,5772,21692,5770,21704,5772,21715,5782,21723,5793,21726xe" filled="false" stroked="true" strokeweight=".318763pt" strokecolor="#989898">
                <v:path arrowok="t"/>
              </v:shape>
            </v:group>
            <v:group style="position:absolute;left:5777;top:21688;width:31;height:31" coordorigin="5777,21688" coordsize="31,31">
              <v:shape style="position:absolute;left:5777;top:21688;width:31;height:31" coordorigin="5777,21688" coordsize="31,31" path="m5793,21718l5799,21716,5806,21712,5807,21704,5806,21696,5799,21691,5793,21688,5785,21691,5780,21696,5777,21704,5780,21712,5785,21716,5793,21718xe" filled="false" stroked="true" strokeweight=".318763pt" strokecolor="#989898">
                <v:path arrowok="t"/>
              </v:shape>
            </v:group>
            <v:group style="position:absolute;left:5785;top:21696;width:15;height:16" coordorigin="5785,21696" coordsize="15,16">
              <v:shape style="position:absolute;left:5785;top:21696;width:15;height:16" coordorigin="5785,21696" coordsize="15,16" path="m5793,21712l5798,21708,5799,21704,5798,21699,5793,21696,5786,21699,5785,21704,5786,21708,5793,21712xe" filled="false" stroked="true" strokeweight=".318763pt" strokecolor="#989898">
                <v:path arrowok="t"/>
              </v:shape>
            </v:group>
            <v:group style="position:absolute;left:5845;top:21692;width:13;height:28" coordorigin="5845,21692" coordsize="13,28">
              <v:shape style="position:absolute;left:5845;top:21692;width:13;height:28" coordorigin="5845,21692" coordsize="13,28" path="m5858,21692l5857,21694,5852,21694,5849,21697,5847,21699,5847,21700,5845,21700,5845,21716,5847,21716,5847,21718,5849,21720,5849,21707,5850,21707,5850,21702,5852,21702,5852,21700,5853,21699,5857,21699,5858,21697,5858,21692xe" filled="true" fillcolor="#989898" stroked="false">
                <v:path arrowok="t"/>
                <v:fill type="solid"/>
              </v:shape>
            </v:group>
            <v:group style="position:absolute;left:5872;top:21713;width:7;height:10" coordorigin="5872,21713" coordsize="7,10">
              <v:shape style="position:absolute;left:5872;top:21713;width:7;height:10" coordorigin="5872,21713" coordsize="7,10" path="m5879,21713l5877,21715,5876,21716,5872,21716,5872,21723,5874,21723,5874,21721,5877,21721,5879,21720,5879,21713xe" filled="true" fillcolor="#989898" stroked="false">
                <v:path arrowok="t"/>
                <v:fill type="solid"/>
              </v:shape>
            </v:group>
            <v:group style="position:absolute;left:5849;top:21694;width:36;height:29" coordorigin="5849,21694" coordsize="36,29">
              <v:shape style="position:absolute;left:5849;top:21694;width:36;height:29" coordorigin="5849,21694" coordsize="36,29" path="m5861,21721l5852,21721,5852,21723,5860,21723,5861,21721xe" filled="true" fillcolor="#989898" stroked="false">
                <v:path arrowok="t"/>
                <v:fill type="solid"/>
              </v:shape>
              <v:shape style="position:absolute;left:5849;top:21694;width:36;height:29" coordorigin="5849,21694" coordsize="36,29" path="m5850,21712l5849,21712,5849,21720,5850,21721,5863,21721,5863,21720,5865,21720,5865,21718,5852,21718,5852,21716,5850,21715,5850,21712xe" filled="true" fillcolor="#989898" stroked="false">
                <v:path arrowok="t"/>
                <v:fill type="solid"/>
              </v:shape>
              <v:shape style="position:absolute;left:5849;top:21694;width:36;height:29" coordorigin="5849,21694" coordsize="36,29" path="m5882,21699l5874,21699,5876,21700,5877,21700,5877,21702,5879,21702,5879,21720,5880,21720,5880,21718,5882,21718,5882,21715,5884,21713,5884,21704,5882,21702,5882,21699xe" filled="true" fillcolor="#989898" stroked="false">
                <v:path arrowok="t"/>
                <v:fill type="solid"/>
              </v:shape>
              <v:shape style="position:absolute;left:5849;top:21694;width:36;height:29" coordorigin="5849,21694" coordsize="36,29" path="m5879,21696l5869,21696,5868,21697,5866,21699,5865,21700,5865,21704,5863,21705,5863,21710,5861,21710,5861,21715,5860,21715,5860,21716,5858,21718,5865,21718,5865,21716,5866,21716,5866,21712,5868,21712,5868,21707,5869,21705,5869,21702,5871,21700,5872,21699,5880,21699,5880,21697,5879,21697,5879,21696xe" filled="true" fillcolor="#989898" stroked="false">
                <v:path arrowok="t"/>
                <v:fill type="solid"/>
              </v:shape>
              <v:shape style="position:absolute;left:5849;top:21694;width:36;height:29" coordorigin="5849,21694" coordsize="36,29" path="m5874,21694l5871,21694,5871,21696,5876,21696,5874,21694xe" filled="true" fillcolor="#989898" stroked="false">
                <v:path arrowok="t"/>
                <v:fill type="solid"/>
              </v:shape>
            </v:group>
            <v:group style="position:absolute;left:5865;top:21747;width:15;height:13" coordorigin="5865,21747" coordsize="15,13">
              <v:shape style="position:absolute;left:5865;top:21747;width:15;height:13" coordorigin="5865,21747" coordsize="15,13" path="m5874,21758l5869,21758,5871,21759,5874,21759,5874,21758xe" filled="true" fillcolor="#989898" stroked="false">
                <v:path arrowok="t"/>
                <v:fill type="solid"/>
              </v:shape>
              <v:shape style="position:absolute;left:5865;top:21747;width:15;height:13" coordorigin="5865,21747" coordsize="15,13" path="m5865,21747l5865,21756,5866,21756,5866,21758,5877,21758,5879,21756,5879,21753,5868,21753,5868,21751,5866,21751,5866,21748,5865,21747xe" filled="true" fillcolor="#989898" stroked="false">
                <v:path arrowok="t"/>
                <v:fill type="solid"/>
              </v:shape>
              <v:shape style="position:absolute;left:5865;top:21747;width:15;height:13" coordorigin="5865,21747" coordsize="15,13" path="m5879,21750l5877,21750,5877,21751,5876,21753,5879,21753,5879,21750xe" filled="true" fillcolor="#989898" stroked="false">
                <v:path arrowok="t"/>
                <v:fill type="solid"/>
              </v:shape>
            </v:group>
            <v:group style="position:absolute;left:5845;top:21731;width:39;height:26" coordorigin="5845,21731" coordsize="39,26">
              <v:shape style="position:absolute;left:5845;top:21731;width:39;height:26" coordorigin="5845,21731" coordsize="39,26" path="m5865,21735l5861,21735,5861,21753,5863,21753,5863,21755,5865,21756,5865,21735xe" filled="true" fillcolor="#989898" stroked="false">
                <v:path arrowok="t"/>
                <v:fill type="solid"/>
              </v:shape>
              <v:shape style="position:absolute;left:5845;top:21731;width:39;height:26" coordorigin="5845,21731" coordsize="39,26" path="m5884,21731l5845,21731,5845,21735,5879,21735,5879,21756,5880,21755,5882,21755,5882,21748,5884,21748,5884,21731xe" filled="true" fillcolor="#989898" stroked="false">
                <v:path arrowok="t"/>
                <v:fill type="solid"/>
              </v:shape>
            </v:group>
            <v:group style="position:absolute;left:6279;top:21928;width:39;height:28" coordorigin="6279,21928" coordsize="39,28">
              <v:shape style="position:absolute;left:6279;top:21928;width:39;height:28" coordorigin="6279,21928" coordsize="39,28" path="m6317,21928l6279,21928,6279,21955,6284,21955,6284,21933,6317,21933,6317,21928xe" filled="true" fillcolor="#989898" stroked="false">
                <v:path arrowok="t"/>
                <v:fill type="solid"/>
              </v:shape>
              <v:shape style="position:absolute;left:6279;top:21928;width:39;height:28" coordorigin="6279,21928" coordsize="39,28" path="m6317,21933l6312,21933,6312,21955,6317,21955,6317,21933xe" filled="true" fillcolor="#989898" stroked="false">
                <v:path arrowok="t"/>
                <v:fill type="solid"/>
              </v:shape>
              <v:shape style="position:absolute;left:6279;top:21928;width:39;height:28" coordorigin="6279,21928" coordsize="39,28" path="m6301,21933l6296,21933,6296,21954,6301,21954,6301,21933xe" filled="true" fillcolor="#989898" stroked="false">
                <v:path arrowok="t"/>
                <v:fill type="solid"/>
              </v:shape>
            </v:group>
            <v:group style="position:absolute;left:6279;top:21973;width:18;height:23" coordorigin="6279,21973" coordsize="18,23">
              <v:shape style="position:absolute;left:6279;top:21973;width:18;height:23" coordorigin="6279,21973" coordsize="18,23" path="m6295,21973l6295,21979,6293,21979,6293,21981,6292,21981,6290,21982,6288,21982,6288,21984,6287,21984,6279,21989,6279,21995,6288,21989,6290,21989,6292,21987,6293,21987,6293,21986,6295,21986,6295,21984,6296,21982,6295,21973xe" filled="true" fillcolor="#989898" stroked="false">
                <v:path arrowok="t"/>
                <v:fill type="solid"/>
              </v:shape>
            </v:group>
            <v:group style="position:absolute;left:6300;top:21979;width:15;height:13" coordorigin="6300,21979" coordsize="15,13">
              <v:shape style="position:absolute;left:6300;top:21979;width:15;height:13" coordorigin="6300,21979" coordsize="15,13" path="m6312,21990l6301,21990,6301,21992,6311,21992,6312,21990xe" filled="true" fillcolor="#989898" stroked="false">
                <v:path arrowok="t"/>
                <v:fill type="solid"/>
              </v:shape>
              <v:shape style="position:absolute;left:6300;top:21979;width:15;height:13" coordorigin="6300,21979" coordsize="15,13" path="m6300,21982l6300,21990,6314,21990,6313,21987,6303,21987,6303,21986,6301,21986,6301,21984,6300,21982xe" filled="true" fillcolor="#989898" stroked="false">
                <v:path arrowok="t"/>
                <v:fill type="solid"/>
              </v:shape>
              <v:shape style="position:absolute;left:6300;top:21979;width:15;height:13" coordorigin="6300,21979" coordsize="15,13" path="m6312,21979l6312,21984,6309,21987,6313,21987,6312,21979xe" filled="true" fillcolor="#989898" stroked="false">
                <v:path arrowok="t"/>
                <v:fill type="solid"/>
              </v:shape>
            </v:group>
            <v:group style="position:absolute;left:6279;top:21963;width:39;height:28" coordorigin="6279,21963" coordsize="39,28">
              <v:shape style="position:absolute;left:6279;top:21963;width:39;height:28" coordorigin="6279,21963" coordsize="39,28" path="m6317,21963l6279,21963,6279,21968,6312,21968,6312,21979,6314,21990,6314,21989,6316,21987,6316,21984,6317,21982,6317,21963xe" filled="true" fillcolor="#989898" stroked="false">
                <v:path arrowok="t"/>
                <v:fill type="solid"/>
              </v:shape>
              <v:shape style="position:absolute;left:6279;top:21963;width:39;height:28" coordorigin="6279,21963" coordsize="39,28" path="m6300,21968l6295,21968,6295,21973,6296,21982,6296,21986,6298,21987,6298,21989,6300,21989,6300,21968xe" filled="true" fillcolor="#989898" stroked="false">
                <v:path arrowok="t"/>
                <v:fill type="solid"/>
              </v:shape>
            </v:group>
            <v:group style="position:absolute;left:6492;top:22148;width:39;height:28" coordorigin="6492,22148" coordsize="39,28">
              <v:shape style="position:absolute;left:6492;top:22148;width:39;height:28" coordorigin="6492,22148" coordsize="39,28" path="m6531,22148l6492,22148,6492,22175,6497,22175,6497,22153,6531,22153,6531,22148xe" filled="true" fillcolor="#989898" stroked="false">
                <v:path arrowok="t"/>
                <v:fill type="solid"/>
              </v:shape>
              <v:shape style="position:absolute;left:6492;top:22148;width:39;height:28" coordorigin="6492,22148" coordsize="39,28" path="m6531,22153l6526,22153,6526,22175,6531,22175,6531,22153xe" filled="true" fillcolor="#989898" stroked="false">
                <v:path arrowok="t"/>
                <v:fill type="solid"/>
              </v:shape>
              <v:shape style="position:absolute;left:6492;top:22148;width:39;height:28" coordorigin="6492,22148" coordsize="39,28" path="m6515,22153l6510,22153,6510,22174,6515,22174,6515,22153xe" filled="true" fillcolor="#989898" stroked="false">
                <v:path arrowok="t"/>
                <v:fill type="solid"/>
              </v:shape>
            </v:group>
            <v:group style="position:absolute;left:6492;top:22193;width:18;height:23" coordorigin="6492,22193" coordsize="18,23">
              <v:shape style="position:absolute;left:6492;top:22193;width:18;height:23" coordorigin="6492,22193" coordsize="18,23" path="m6508,22193l6508,22199,6507,22199,6507,22201,6505,22201,6504,22202,6502,22202,6502,22204,6500,22204,6492,22209,6492,22215,6502,22209,6504,22209,6505,22207,6507,22207,6507,22206,6508,22206,6508,22204,6510,22202,6508,22193xe" filled="true" fillcolor="#989898" stroked="false">
                <v:path arrowok="t"/>
                <v:fill type="solid"/>
              </v:shape>
            </v:group>
            <v:group style="position:absolute;left:6513;top:22199;width:15;height:13" coordorigin="6513,22199" coordsize="15,13">
              <v:shape style="position:absolute;left:6513;top:22199;width:15;height:13" coordorigin="6513,22199" coordsize="15,13" path="m6526,22210l6515,22210,6515,22212,6524,22212,6526,22210xe" filled="true" fillcolor="#989898" stroked="false">
                <v:path arrowok="t"/>
                <v:fill type="solid"/>
              </v:shape>
              <v:shape style="position:absolute;left:6513;top:22199;width:15;height:13" coordorigin="6513,22199" coordsize="15,13" path="m6513,22202l6513,22210,6527,22210,6527,22207,6516,22207,6516,22206,6515,22206,6515,22204,6513,22202xe" filled="true" fillcolor="#989898" stroked="false">
                <v:path arrowok="t"/>
                <v:fill type="solid"/>
              </v:shape>
              <v:shape style="position:absolute;left:6513;top:22199;width:15;height:13" coordorigin="6513,22199" coordsize="15,13" path="m6526,22199l6526,22204,6523,22207,6527,22207,6526,22199xe" filled="true" fillcolor="#989898" stroked="false">
                <v:path arrowok="t"/>
                <v:fill type="solid"/>
              </v:shape>
            </v:group>
            <v:group style="position:absolute;left:6492;top:22183;width:39;height:28" coordorigin="6492,22183" coordsize="39,28">
              <v:shape style="position:absolute;left:6492;top:22183;width:39;height:28" coordorigin="6492,22183" coordsize="39,28" path="m6531,22183l6492,22183,6492,22188,6526,22188,6526,22199,6527,22210,6527,22209,6529,22207,6529,22204,6531,22202,6531,22183xe" filled="true" fillcolor="#989898" stroked="false">
                <v:path arrowok="t"/>
                <v:fill type="solid"/>
              </v:shape>
              <v:shape style="position:absolute;left:6492;top:22183;width:39;height:28" coordorigin="6492,22183" coordsize="39,28" path="m6513,22188l6508,22188,6508,22193,6510,22202,6510,22206,6512,22207,6512,22209,6513,22209,6513,22188xe" filled="true" fillcolor="#989898" stroked="false">
                <v:path arrowok="t"/>
                <v:fill type="solid"/>
              </v:shape>
            </v:group>
            <v:group style="position:absolute;left:6884;top:22833;width:39;height:28" coordorigin="6884,22833" coordsize="39,28">
              <v:shape style="position:absolute;left:6884;top:22833;width:39;height:28" coordorigin="6884,22833" coordsize="39,28" path="m6923,22833l6884,22833,6884,22861,6889,22861,6889,22838,6923,22838,6923,22833xe" filled="true" fillcolor="#989898" stroked="false">
                <v:path arrowok="t"/>
                <v:fill type="solid"/>
              </v:shape>
              <v:shape style="position:absolute;left:6884;top:22833;width:39;height:28" coordorigin="6884,22833" coordsize="39,28" path="m6923,22838l6918,22838,6918,22861,6923,22861,6923,22838xe" filled="true" fillcolor="#989898" stroked="false">
                <v:path arrowok="t"/>
                <v:fill type="solid"/>
              </v:shape>
              <v:shape style="position:absolute;left:6884;top:22833;width:39;height:28" coordorigin="6884,22833" coordsize="39,28" path="m6907,22838l6902,22838,6902,22859,6907,22859,6907,22838xe" filled="true" fillcolor="#989898" stroked="false">
                <v:path arrowok="t"/>
                <v:fill type="solid"/>
              </v:shape>
            </v:group>
            <v:group style="position:absolute;left:6884;top:22870;width:39;height:5" coordorigin="6884,22870" coordsize="39,5">
              <v:shape style="position:absolute;left:6884;top:22870;width:39;height:5" coordorigin="6884,22870" coordsize="39,5" path="m6884,22873l6923,22873e" filled="false" stroked="true" strokeweight=".339018pt" strokecolor="#989898">
                <v:path arrowok="t"/>
              </v:shape>
            </v:group>
            <v:group style="position:absolute;left:6884;top:22889;width:13;height:28" coordorigin="6884,22889" coordsize="13,28">
              <v:shape style="position:absolute;left:6884;top:22889;width:13;height:28" coordorigin="6884,22889" coordsize="13,28" path="m6888,22889l6886,22891,6886,22892,6884,22892,6884,22907,6886,22907,6886,22908,6888,22910,6888,22912,6889,22912,6889,22913,6891,22913,6892,22915,6896,22915,6896,22916,6897,22910,6894,22910,6894,22908,6892,22908,6891,22907,6889,22905,6889,22902,6888,22902,6888,22889xe" filled="true" fillcolor="#989898" stroked="false">
                <v:path arrowok="t"/>
                <v:fill type="solid"/>
              </v:shape>
            </v:group>
            <v:group style="position:absolute;left:6910;top:22905;width:8;height:10" coordorigin="6910,22905" coordsize="8,10">
              <v:shape style="position:absolute;left:6910;top:22905;width:8;height:10" coordorigin="6910,22905" coordsize="8,10" path="m6918,22905l6916,22907,6915,22907,6915,22908,6913,22908,6913,22910,6910,22910,6912,22915,6915,22915,6915,22913,6916,22913,6918,22912,6918,22905xe" filled="true" fillcolor="#989898" stroked="false">
                <v:path arrowok="t"/>
                <v:fill type="solid"/>
              </v:shape>
            </v:group>
            <v:group style="position:absolute;left:6888;top:22883;width:36;height:29" coordorigin="6888,22883" coordsize="36,29">
              <v:shape style="position:absolute;left:6888;top:22883;width:36;height:29" coordorigin="6888,22883" coordsize="36,29" path="m6923,22894l6918,22894,6918,22912,6920,22910,6920,22908,6921,22908,6921,22907,6923,22905,6923,22894xe" filled="true" fillcolor="#989898" stroked="false">
                <v:path arrowok="t"/>
                <v:fill type="solid"/>
              </v:shape>
              <v:shape style="position:absolute;left:6888;top:22883;width:36;height:29" coordorigin="6888,22883" coordsize="36,29" path="m6897,22888l6888,22888,6888,22897,6889,22896,6889,22892,6891,22892,6891,22891,6892,22891,6894,22889,6896,22889,6897,22888xe" filled="true" fillcolor="#989898" stroked="false">
                <v:path arrowok="t"/>
                <v:fill type="solid"/>
              </v:shape>
              <v:shape style="position:absolute;left:6888;top:22883;width:36;height:29" coordorigin="6888,22883" coordsize="36,29" path="m6920,22888l6910,22888,6912,22889,6913,22889,6915,22891,6916,22892,6916,22894,6921,22894,6921,22891,6920,22891,6920,22888xe" filled="true" fillcolor="#989898" stroked="false">
                <v:path arrowok="t"/>
                <v:fill type="solid"/>
              </v:shape>
              <v:shape style="position:absolute;left:6888;top:22883;width:36;height:29" coordorigin="6888,22883" coordsize="36,29" path="m6915,22884l6892,22884,6891,22886,6889,22886,6889,22888,6918,22888,6915,22884xe" filled="true" fillcolor="#989898" stroked="false">
                <v:path arrowok="t"/>
                <v:fill type="solid"/>
              </v:shape>
              <v:shape style="position:absolute;left:6888;top:22883;width:36;height:29" coordorigin="6888,22883" coordsize="36,29" path="m6912,22883l6896,22883,6894,22884,6912,22884,6912,22883xe" filled="true" fillcolor="#989898" stroked="false">
                <v:path arrowok="t"/>
                <v:fill type="solid"/>
              </v:shape>
            </v:group>
            <v:group style="position:absolute;left:6848;top:22743;width:50;height:50" coordorigin="6848,22743" coordsize="50,50">
              <v:shape style="position:absolute;left:6848;top:22743;width:50;height:50" coordorigin="6848,22743" coordsize="50,50" path="m6851,22743l6897,22747,6894,22792,6848,22789,6851,22743xe" filled="false" stroked="true" strokeweight=".318763pt" strokecolor="#989898">
                <v:path arrowok="t"/>
              </v:shape>
            </v:group>
            <v:group style="position:absolute;left:4880;top:21667;width:192;height:72" coordorigin="4880,21667" coordsize="192,72">
              <v:shape style="position:absolute;left:4880;top:21667;width:192;height:72" coordorigin="4880,21667" coordsize="192,72" path="m4880,21667l5071,21739e" filled="false" stroked="true" strokeweight=".318763pt" strokecolor="#989898">
                <v:path arrowok="t"/>
              </v:shape>
            </v:group>
            <v:group style="position:absolute;left:5100;top:21747;width:2;height:7" coordorigin="5100,21747" coordsize="2,7">
              <v:shape style="position:absolute;left:5100;top:21747;width:2;height:7" coordorigin="5100,21747" coordsize="0,7" path="m5100,21747l5100,21753e" filled="false" stroked="true" strokeweight=".079853pt" strokecolor="#989898">
                <v:path arrowok="t"/>
              </v:shape>
            </v:group>
            <v:group style="position:absolute;left:5127;top:21759;width:227;height:87" coordorigin="5127,21759" coordsize="227,87">
              <v:shape style="position:absolute;left:5127;top:21759;width:227;height:87" coordorigin="5127,21759" coordsize="227,87" path="m5127,21759l5353,21845e" filled="false" stroked="true" strokeweight=".318763pt" strokecolor="#989898">
                <v:path arrowok="t"/>
              </v:shape>
            </v:group>
            <v:group style="position:absolute;left:5381;top:21852;width:2;height:7" coordorigin="5381,21852" coordsize="2,7">
              <v:shape style="position:absolute;left:5381;top:21852;width:2;height:7" coordorigin="5381,21852" coordsize="0,7" path="m5381,21852l5381,21858e" filled="false" stroked="true" strokeweight=".079853pt" strokecolor="#989898">
                <v:path arrowok="t"/>
              </v:shape>
            </v:group>
            <v:group style="position:absolute;left:5409;top:21866;width:225;height:87" coordorigin="5409,21866" coordsize="225,87">
              <v:shape style="position:absolute;left:5409;top:21866;width:225;height:87" coordorigin="5409,21866" coordsize="225,87" path="m5409,21866l5574,21928,5633,21952e" filled="false" stroked="true" strokeweight=".318763pt" strokecolor="#989898">
                <v:path arrowok="t"/>
              </v:shape>
            </v:group>
            <v:group style="position:absolute;left:5663;top:21962;width:2;height:7" coordorigin="5663,21962" coordsize="2,7">
              <v:shape style="position:absolute;left:5663;top:21962;width:2;height:7" coordorigin="5663,21962" coordsize="0,7" path="m5663,21962l5663,21968e" filled="false" stroked="true" strokeweight=".079853pt" strokecolor="#989898">
                <v:path arrowok="t"/>
              </v:shape>
            </v:group>
            <v:group style="position:absolute;left:5689;top:21976;width:224;height:91" coordorigin="5689,21976" coordsize="224,91">
              <v:shape style="position:absolute;left:5689;top:21976;width:224;height:91" coordorigin="5689,21976" coordsize="224,91" path="m5689,21976l5912,22067e" filled="false" stroked="true" strokeweight=".318763pt" strokecolor="#989898">
                <v:path arrowok="t"/>
              </v:shape>
            </v:group>
            <v:group style="position:absolute;left:5942;top:22075;width:2;height:7" coordorigin="5942,22075" coordsize="2,7">
              <v:shape style="position:absolute;left:5942;top:22075;width:2;height:7" coordorigin="5942,22075" coordsize="0,7" path="m5942,22075l5942,22081e" filled="false" stroked="true" strokeweight=".079853pt" strokecolor="#989898">
                <v:path arrowok="t"/>
              </v:shape>
            </v:group>
            <v:group style="position:absolute;left:5968;top:22089;width:225;height:88" coordorigin="5968,22089" coordsize="225,88">
              <v:shape style="position:absolute;left:5968;top:22089;width:225;height:88" coordorigin="5968,22089" coordsize="225,88" path="m5968,22089l6124,22153,6193,22177e" filled="false" stroked="true" strokeweight=".318763pt" strokecolor="#989898">
                <v:path arrowok="t"/>
              </v:shape>
            </v:group>
            <v:group style="position:absolute;left:6222;top:22185;width:2;height:7" coordorigin="6222,22185" coordsize="2,7">
              <v:shape style="position:absolute;left:6222;top:22185;width:2;height:7" coordorigin="6222,22185" coordsize="0,7" path="m6222,22185l6222,22191e" filled="false" stroked="true" strokeweight=".079853pt" strokecolor="#989898">
                <v:path arrowok="t"/>
              </v:shape>
            </v:group>
            <v:group style="position:absolute;left:6249;top:22198;width:228;height:80" coordorigin="6249,22198" coordsize="228,80">
              <v:shape style="position:absolute;left:6249;top:22198;width:228;height:80" coordorigin="6249,22198" coordsize="228,80" path="m6249,22198l6476,22277e" filled="false" stroked="true" strokeweight=".318763pt" strokecolor="#989898">
                <v:path arrowok="t"/>
              </v:shape>
            </v:group>
            <v:group style="position:absolute;left:6506;top:22284;width:2;height:7" coordorigin="6506,22284" coordsize="2,7">
              <v:shape style="position:absolute;left:6506;top:22284;width:2;height:7" coordorigin="6506,22284" coordsize="0,7" path="m6506,22284l6506,22290e" filled="false" stroked="true" strokeweight=".079853pt" strokecolor="#989898">
                <v:path arrowok="t"/>
              </v:shape>
            </v:group>
            <v:group style="position:absolute;left:6534;top:22298;width:192;height:67" coordorigin="6534,22298" coordsize="192,67">
              <v:shape style="position:absolute;left:6534;top:22298;width:192;height:67" coordorigin="6534,22298" coordsize="192,67" path="m6534,22298l6725,22365e" filled="false" stroked="true" strokeweight=".318763pt" strokecolor="#989898">
                <v:path arrowok="t"/>
              </v:shape>
            </v:group>
            <v:group style="position:absolute;left:3943;top:21074;width:200;height:141" coordorigin="3943,21074" coordsize="200,141">
              <v:shape style="position:absolute;left:3943;top:21074;width:200;height:141" coordorigin="3943,21074" coordsize="200,141" path="m3943,21214l4142,21074e" filled="false" stroked="true" strokeweight=".318763pt" strokecolor="#989898">
                <v:path arrowok="t"/>
              </v:shape>
            </v:group>
            <v:group style="position:absolute;left:4167;top:21053;width:2;height:7" coordorigin="4167,21053" coordsize="2,7">
              <v:shape style="position:absolute;left:4167;top:21053;width:2;height:7" coordorigin="4167,21053" coordsize="0,7" path="m4167,21053l4167,21060e" filled="false" stroked="true" strokeweight=".079853pt" strokecolor="#989898">
                <v:path arrowok="t"/>
              </v:shape>
            </v:group>
            <v:group style="position:absolute;left:4190;top:21001;width:217;height:64" coordorigin="4190,21001" coordsize="217,64">
              <v:shape style="position:absolute;left:4190;top:21001;width:217;height:64" coordorigin="4190,21001" coordsize="217,64" path="m4190,21039l4245,21001,4406,21065e" filled="false" stroked="true" strokeweight=".318763pt" strokecolor="#989898">
                <v:path arrowok="t"/>
              </v:shape>
            </v:group>
            <v:group style="position:absolute;left:4436;top:21073;width:2;height:7" coordorigin="4436,21073" coordsize="2,7">
              <v:shape style="position:absolute;left:4436;top:21073;width:2;height:7" coordorigin="4436,21073" coordsize="0,7" path="m4436,21073l4436,21079e" filled="false" stroked="true" strokeweight=".078774pt" strokecolor="#989898">
                <v:path arrowok="t"/>
              </v:shape>
            </v:group>
            <v:group style="position:absolute;left:4462;top:21087;width:134;height:163" coordorigin="4462,21087" coordsize="134,163">
              <v:shape style="position:absolute;left:4462;top:21087;width:134;height:163" coordorigin="4462,21087" coordsize="134,163" path="m4462,21087l4574,21131,4596,21249e" filled="false" stroked="true" strokeweight=".318763pt" strokecolor="#989898">
                <v:path arrowok="t"/>
              </v:shape>
            </v:group>
            <v:group style="position:absolute;left:4602;top:21276;width:2;height:7" coordorigin="4602,21276" coordsize="2,7">
              <v:shape style="position:absolute;left:4602;top:21276;width:2;height:7" coordorigin="4602,21276" coordsize="0,7" path="m4602,21276l4602,21283e" filled="false" stroked="true" strokeweight=".079853pt" strokecolor="#989898">
                <v:path arrowok="t"/>
              </v:shape>
            </v:group>
            <v:group style="position:absolute;left:4585;top:21310;width:55;height:200" coordorigin="4585,21310" coordsize="55,200">
              <v:shape style="position:absolute;left:4585;top:21310;width:55;height:200" coordorigin="4585,21310" coordsize="55,200" path="m4606,21310l4639,21492,4585,21509e" filled="false" stroked="true" strokeweight=".318763pt" strokecolor="#989898">
                <v:path arrowok="t"/>
              </v:shape>
            </v:group>
            <v:group style="position:absolute;left:4557;top:21516;width:2;height:7" coordorigin="4557,21516" coordsize="2,7">
              <v:shape style="position:absolute;left:4557;top:21516;width:2;height:7" coordorigin="4557,21516" coordsize="0,7" path="m4557,21516l4557,21522e" filled="false" stroked="true" strokeweight=".079853pt" strokecolor="#989898">
                <v:path arrowok="t"/>
              </v:shape>
            </v:group>
            <v:group style="position:absolute;left:4300;top:21528;width:228;height:74" coordorigin="4300,21528" coordsize="228,74">
              <v:shape style="position:absolute;left:4300;top:21528;width:228;height:74" coordorigin="4300,21528" coordsize="228,74" path="m4527,21528l4306,21602,4300,21598e" filled="false" stroked="true" strokeweight=".318763pt" strokecolor="#989898">
                <v:path arrowok="t"/>
              </v:shape>
            </v:group>
            <v:group style="position:absolute;left:4275;top:21581;width:2;height:7" coordorigin="4275,21581" coordsize="2,7">
              <v:shape style="position:absolute;left:4275;top:21581;width:2;height:7" coordorigin="4275,21581" coordsize="0,7" path="m4275,21581l4275,21587e" filled="false" stroked="true" strokeweight=".079853pt" strokecolor="#989898">
                <v:path arrowok="t"/>
              </v:shape>
            </v:group>
            <v:group style="position:absolute;left:4033;top:21455;width:214;height:115" coordorigin="4033,21455" coordsize="214,115">
              <v:shape style="position:absolute;left:4033;top:21455;width:214;height:115" coordorigin="4033,21455" coordsize="214,115" path="m4247,21570l4033,21455e" filled="false" stroked="true" strokeweight=".318763pt" strokecolor="#989898">
                <v:path arrowok="t"/>
              </v:shape>
            </v:group>
            <v:group style="position:absolute;left:1460;top:20188;width:240;height:102" coordorigin="1460,20188" coordsize="240,102">
              <v:shape style="position:absolute;left:1460;top:20188;width:240;height:102" coordorigin="1460,20188" coordsize="240,102" path="m1460,20188l1699,20290e" filled="false" stroked="true" strokeweight=".318763pt" strokecolor="#989898">
                <v:path arrowok="t"/>
              </v:shape>
            </v:group>
            <v:group style="position:absolute;left:1728;top:20300;width:2;height:7" coordorigin="1728,20300" coordsize="2,7">
              <v:shape style="position:absolute;left:1728;top:20300;width:2;height:7" coordorigin="1728,20300" coordsize="0,7" path="m1728,20300l1728,20306e" filled="false" stroked="true" strokeweight=".079637pt" strokecolor="#989898">
                <v:path arrowok="t"/>
              </v:shape>
            </v:group>
            <v:group style="position:absolute;left:1755;top:20314;width:222;height:96" coordorigin="1755,20314" coordsize="222,96">
              <v:shape style="position:absolute;left:1755;top:20314;width:222;height:96" coordorigin="1755,20314" coordsize="222,96" path="m1755,20314l1976,20410e" filled="false" stroked="true" strokeweight=".318763pt" strokecolor="#989898">
                <v:path arrowok="t"/>
              </v:shape>
            </v:group>
            <v:group style="position:absolute;left:2004;top:20418;width:2;height:7" coordorigin="2004,20418" coordsize="2,7">
              <v:shape style="position:absolute;left:2004;top:20418;width:2;height:7" coordorigin="2004,20418" coordsize="0,7" path="m2004,20418l2004,20424e" filled="false" stroked="true" strokeweight=".079637pt" strokecolor="#989898">
                <v:path arrowok="t"/>
              </v:shape>
            </v:group>
            <v:group style="position:absolute;left:2032;top:20433;width:222;height:95" coordorigin="2032,20433" coordsize="222,95">
              <v:shape style="position:absolute;left:2032;top:20433;width:222;height:95" coordorigin="2032,20433" coordsize="222,95" path="m2032,20433l2242,20523,2253,20527e" filled="false" stroked="true" strokeweight=".318763pt" strokecolor="#989898">
                <v:path arrowok="t"/>
              </v:shape>
            </v:group>
            <v:group style="position:absolute;left:2283;top:20535;width:2;height:7" coordorigin="2283,20535" coordsize="2,7">
              <v:shape style="position:absolute;left:2283;top:20535;width:2;height:7" coordorigin="2283,20535" coordsize="0,7" path="m2283,20535l2283,20542e" filled="false" stroked="true" strokeweight=".079853pt" strokecolor="#989898">
                <v:path arrowok="t"/>
              </v:shape>
            </v:group>
            <v:group style="position:absolute;left:2309;top:20550;width:225;height:88" coordorigin="2309,20550" coordsize="225,88">
              <v:shape style="position:absolute;left:2309;top:20550;width:225;height:88" coordorigin="2309,20550" coordsize="225,88" path="m2309,20550l2534,20637e" filled="false" stroked="true" strokeweight=".318763pt" strokecolor="#989898">
                <v:path arrowok="t"/>
              </v:shape>
            </v:group>
            <v:group style="position:absolute;left:2562;top:20645;width:2;height:7" coordorigin="2562,20645" coordsize="2,7">
              <v:shape style="position:absolute;left:2562;top:20645;width:2;height:7" coordorigin="2562,20645" coordsize="0,7" path="m2562,20645l2562,20652e" filled="false" stroked="true" strokeweight=".078774pt" strokecolor="#989898">
                <v:path arrowok="t"/>
              </v:shape>
            </v:group>
            <v:group style="position:absolute;left:2590;top:20660;width:224;height:90" coordorigin="2590,20660" coordsize="224,90">
              <v:shape style="position:absolute;left:2590;top:20660;width:224;height:90" coordorigin="2590,20660" coordsize="224,90" path="m2590,20660l2813,20749e" filled="false" stroked="true" strokeweight=".318763pt" strokecolor="#989898">
                <v:path arrowok="t"/>
              </v:shape>
            </v:group>
            <v:group style="position:absolute;left:2842;top:20757;width:2;height:7" coordorigin="2842,20757" coordsize="2,7">
              <v:shape style="position:absolute;left:2842;top:20757;width:2;height:7" coordorigin="2842,20757" coordsize="0,7" path="m2842,20757l2842,20763e" filled="false" stroked="true" strokeweight=".079853pt" strokecolor="#989898">
                <v:path arrowok="t"/>
              </v:shape>
            </v:group>
            <v:group style="position:absolute;left:2870;top:20771;width:224;height:90" coordorigin="2870,20771" coordsize="224,90">
              <v:shape style="position:absolute;left:2870;top:20771;width:224;height:90" coordorigin="2870,20771" coordsize="224,90" path="m2870,20771l2994,20821,3093,20861e" filled="false" stroked="true" strokeweight=".318763pt" strokecolor="#989898">
                <v:path arrowok="t"/>
              </v:shape>
            </v:group>
            <v:group style="position:absolute;left:3121;top:20870;width:2;height:7" coordorigin="3121,20870" coordsize="2,7">
              <v:shape style="position:absolute;left:3121;top:20870;width:2;height:7" coordorigin="3121,20870" coordsize="0,7" path="m3121,20870l3121,20877e" filled="false" stroked="true" strokeweight=".079853pt" strokecolor="#989898">
                <v:path arrowok="t"/>
              </v:shape>
            </v:group>
            <v:group style="position:absolute;left:3149;top:20884;width:222;height:93" coordorigin="3149,20884" coordsize="222,93">
              <v:shape style="position:absolute;left:3149;top:20884;width:222;height:93" coordorigin="3149,20884" coordsize="222,93" path="m3149,20884l3370,20977e" filled="false" stroked="true" strokeweight=".318763pt" strokecolor="#989898">
                <v:path arrowok="t"/>
              </v:shape>
            </v:group>
            <v:group style="position:absolute;left:3400;top:20985;width:2;height:7" coordorigin="3400,20985" coordsize="2,7">
              <v:shape style="position:absolute;left:3400;top:20985;width:2;height:7" coordorigin="3400,20985" coordsize="0,7" path="m3400,20985l3400,20991e" filled="false" stroked="true" strokeweight=".079853pt" strokecolor="#989898">
                <v:path arrowok="t"/>
              </v:shape>
            </v:group>
            <v:group style="position:absolute;left:3426;top:21001;width:241;height:101" coordorigin="3426,21001" coordsize="241,101">
              <v:shape style="position:absolute;left:3426;top:21001;width:241;height:101" coordorigin="3426,21001" coordsize="241,101" path="m3426,21001l3667,21101e" filled="false" stroked="true" strokeweight=".318763pt" strokecolor="#989898">
                <v:path arrowok="t"/>
              </v:shape>
            </v:group>
            <v:group style="position:absolute;left:1251;top:19573;width:5556;height:2942" coordorigin="1251,19573" coordsize="5556,2942">
              <v:shape style="position:absolute;left:1251;top:19573;width:5556;height:2942" coordorigin="1251,19573" coordsize="5556,2942" path="m1367,20454l1374,20470,1251,20784,1861,21039,2462,21281,2927,21466,3065,21152,3080,21146,3377,21261,3619,21359,3680,21394,3755,21457,3829,21555,3842,21579,3857,21600,3871,21622,3888,21641,3904,21662,3927,21683,3949,21702,3973,21720,3998,21735,4022,21753,4096,21796,4175,21826,4236,21837,4266,21841,4296,21841,4433,21820,4547,21794,4668,21801,4797,21829,4929,21871,4996,21888,5066,21909,5391,22026,5869,22201,6698,22515,6806,22225,6177,21984,5500,21723,5265,21622,5147,21560,5088,21528,5023,21477,4932,21375,4856,21206,4846,21179,4837,21154,4800,21079,4763,21022,4723,20969,4673,20920,4614,20873,4548,20837,4483,20811,4416,20794,4349,20786,4314,20784,4280,20784,4247,20786,4214,20790,4097,20822,3959,20864,3841,20870,3699,20849,3586,20802,3444,20746,3433,20725,3546,20405,3535,20398,3471,20373,3326,20316,3262,20287,2798,20097,2239,19873,2229,19857,2255,19782,1888,19632,1826,19606,1743,19573,1735,19589e" filled="false" stroked="true" strokeweight=".318763pt" strokecolor="#989898">
                <v:path arrowok="t"/>
              </v:shape>
            </v:group>
            <v:group style="position:absolute;left:2754;top:21369;width:20;height:24" coordorigin="2754,21369" coordsize="20,24">
              <v:shape style="position:absolute;left:2754;top:21369;width:20;height:24" coordorigin="2754,21369" coordsize="20,24" path="m2754,21390l2763,21369,2773,21374,2765,21393e" filled="false" stroked="true" strokeweight=".318763pt" strokecolor="#989898">
                <v:path arrowok="t"/>
              </v:shape>
            </v:group>
            <v:group style="position:absolute;left:2586;top:21300;width:20;height:26" coordorigin="2586,21300" coordsize="20,26">
              <v:shape style="position:absolute;left:2586;top:21300;width:20;height:26" coordorigin="2586,21300" coordsize="20,26" path="m2586,21321l2596,21300,2606,21304,2596,21326e" filled="false" stroked="true" strokeweight=".318763pt" strokecolor="#989898">
                <v:path arrowok="t"/>
              </v:shape>
            </v:group>
            <v:group style="position:absolute;left:2418;top:21235;width:21;height:24" coordorigin="2418,21235" coordsize="21,24">
              <v:shape style="position:absolute;left:2418;top:21235;width:21;height:24" coordorigin="2418,21235" coordsize="21,24" path="m2418,21254l2429,21235,2438,21237,2430,21259e" filled="false" stroked="true" strokeweight=".318763pt" strokecolor="#989898">
                <v:path arrowok="t"/>
              </v:shape>
            </v:group>
            <v:group style="position:absolute;left:2250;top:21167;width:20;height:23" coordorigin="2250,21167" coordsize="20,23">
              <v:shape style="position:absolute;left:2250;top:21167;width:20;height:23" coordorigin="2250,21167" coordsize="20,23" path="m2250,21186l2260,21167,2269,21168,2261,21189e" filled="false" stroked="true" strokeweight=".318763pt" strokecolor="#989898">
                <v:path arrowok="t"/>
              </v:shape>
            </v:group>
            <v:group style="position:absolute;left:2084;top:21098;width:20;height:23" coordorigin="2084,21098" coordsize="20,23">
              <v:shape style="position:absolute;left:2084;top:21098;width:20;height:23" coordorigin="2084,21098" coordsize="20,23" path="m2084,21117l2094,21098,2104,21103,2094,21120e" filled="false" stroked="true" strokeweight=".318763pt" strokecolor="#989898">
                <v:path arrowok="t"/>
              </v:shape>
            </v:group>
            <v:group style="position:absolute;left:1917;top:21033;width:16;height:20" coordorigin="1917,21033" coordsize="16,20">
              <v:shape style="position:absolute;left:1917;top:21033;width:16;height:20" coordorigin="1917,21033" coordsize="16,20" path="m1917,21050l1925,21033,1933,21033,1925,21052e" filled="false" stroked="true" strokeweight=".318763pt" strokecolor="#989898">
                <v:path arrowok="t"/>
              </v:shape>
            </v:group>
            <v:group style="position:absolute;left:1748;top:20963;width:18;height:24" coordorigin="1748,20963" coordsize="18,24">
              <v:shape style="position:absolute;left:1748;top:20963;width:18;height:24" coordorigin="1748,20963" coordsize="18,24" path="m1748,20982l1759,20963,1766,20967,1759,20986e" filled="false" stroked="true" strokeweight=".318763pt" strokecolor="#989898">
                <v:path arrowok="t"/>
              </v:shape>
            </v:group>
            <v:group style="position:absolute;left:1582;top:20896;width:18;height:23" coordorigin="1582,20896" coordsize="18,23">
              <v:shape style="position:absolute;left:1582;top:20896;width:18;height:23" coordorigin="1582,20896" coordsize="18,23" path="m1582,20916l1590,20896,1600,20900,1590,20918e" filled="false" stroked="true" strokeweight=".318763pt" strokecolor="#989898">
                <v:path arrowok="t"/>
              </v:shape>
            </v:group>
            <v:group style="position:absolute;left:1417;top:20829;width:15;height:23" coordorigin="1417,20829" coordsize="15,23">
              <v:shape style="position:absolute;left:1417;top:20829;width:15;height:23" coordorigin="1417,20829" coordsize="15,23" path="m1417,20848l1425,20829,1431,20833,1425,20851e" filled="false" stroked="true" strokeweight=".318763pt" strokecolor="#989898">
                <v:path arrowok="t"/>
              </v:shape>
            </v:group>
            <v:group style="position:absolute;left:3015;top:21120;width:45;height:20" coordorigin="3015,21120" coordsize="45,20">
              <v:shape style="position:absolute;left:3015;top:21120;width:45;height:20" coordorigin="3015,21120" coordsize="45,20" path="m3060,21139l3015,21120e" filled="false" stroked="true" strokeweight=".318763pt" strokecolor="#989898">
                <v:path arrowok="t"/>
              </v:shape>
            </v:group>
            <v:group style="position:absolute;left:2910;top:21079;width:53;height:21" coordorigin="2910,21079" coordsize="53,21">
              <v:shape style="position:absolute;left:2910;top:21079;width:53;height:21" coordorigin="2910,21079" coordsize="53,21" path="m2963,21100l2910,21079e" filled="false" stroked="true" strokeweight=".318763pt" strokecolor="#989898">
                <v:path arrowok="t"/>
              </v:shape>
            </v:group>
            <v:group style="position:absolute;left:2841;top:21052;width:47;height:26" coordorigin="2841,21052" coordsize="47,26">
              <v:shape style="position:absolute;left:2841;top:21052;width:47;height:26" coordorigin="2841,21052" coordsize="47,26" path="m2884,21077l2888,21071,2841,21052e" filled="false" stroked="true" strokeweight=".318763pt" strokecolor="#989898">
                <v:path arrowok="t"/>
              </v:shape>
            </v:group>
            <v:group style="position:absolute;left:2736;top:21009;width:53;height:23" coordorigin="2736,21009" coordsize="53,23">
              <v:shape style="position:absolute;left:2736;top:21009;width:53;height:23" coordorigin="2736,21009" coordsize="53,23" path="m2789,21031l2736,21009e" filled="false" stroked="true" strokeweight=".318763pt" strokecolor="#989898">
                <v:path arrowok="t"/>
              </v:shape>
            </v:group>
            <v:group style="position:absolute;left:2672;top:20983;width:48;height:26" coordorigin="2672,20983" coordsize="48,26">
              <v:shape style="position:absolute;left:2672;top:20983;width:48;height:26" coordorigin="2672,20983" coordsize="48,26" path="m2719,21009l2720,21004,2672,20983e" filled="false" stroked="true" strokeweight=".318763pt" strokecolor="#989898">
                <v:path arrowok="t"/>
              </v:shape>
            </v:group>
            <v:group style="position:absolute;left:2569;top:20940;width:53;height:23" coordorigin="2569,20940" coordsize="53,23">
              <v:shape style="position:absolute;left:2569;top:20940;width:53;height:23" coordorigin="2569,20940" coordsize="53,23" path="m2621,20963l2569,20940e" filled="false" stroked="true" strokeweight=".318763pt" strokecolor="#989898">
                <v:path arrowok="t"/>
              </v:shape>
            </v:group>
            <v:group style="position:absolute;left:2502;top:20915;width:50;height:23" coordorigin="2502,20915" coordsize="50,23">
              <v:shape style="position:absolute;left:2502;top:20915;width:50;height:23" coordorigin="2502,20915" coordsize="50,23" path="m2551,20937l2551,20934,2502,20915e" filled="false" stroked="true" strokeweight=".318763pt" strokecolor="#989898">
                <v:path arrowok="t"/>
              </v:shape>
            </v:group>
            <v:group style="position:absolute;left:2397;top:20873;width:53;height:21" coordorigin="2397,20873" coordsize="53,21">
              <v:shape style="position:absolute;left:2397;top:20873;width:53;height:21" coordorigin="2397,20873" coordsize="53,21" path="m2449,20894l2397,20873e" filled="false" stroked="true" strokeweight=".318763pt" strokecolor="#989898">
                <v:path arrowok="t"/>
              </v:shape>
            </v:group>
            <v:group style="position:absolute;left:2330;top:20846;width:53;height:21" coordorigin="2330,20846" coordsize="53,21">
              <v:shape style="position:absolute;left:2330;top:20846;width:53;height:21" coordorigin="2330,20846" coordsize="53,21" path="m2382,20867l2330,20846e" filled="false" stroked="true" strokeweight=".318763pt" strokecolor="#989898">
                <v:path arrowok="t"/>
              </v:shape>
            </v:group>
            <v:group style="position:absolute;left:2226;top:20806;width:51;height:20" coordorigin="2226,20806" coordsize="51,20">
              <v:shape style="position:absolute;left:2226;top:20806;width:51;height:20" coordorigin="2226,20806" coordsize="51,20" path="m2277,20826l2226,20806,2226,20810e" filled="false" stroked="true" strokeweight=".318763pt" strokecolor="#989898">
                <v:path arrowok="t"/>
              </v:shape>
            </v:group>
            <v:group style="position:absolute;left:2159;top:20776;width:51;height:21" coordorigin="2159,20776" coordsize="51,21">
              <v:shape style="position:absolute;left:2159;top:20776;width:51;height:21" coordorigin="2159,20776" coordsize="51,21" path="m2210,20797l2159,20776e" filled="false" stroked="true" strokeweight=".318763pt" strokecolor="#989898">
                <v:path arrowok="t"/>
              </v:shape>
            </v:group>
            <v:group style="position:absolute;left:2057;top:20735;width:50;height:20" coordorigin="2057,20735" coordsize="50,20">
              <v:shape style="position:absolute;left:2057;top:20735;width:50;height:20" coordorigin="2057,20735" coordsize="50,20" path="m2107,20754l2059,20735,2057,20741e" filled="false" stroked="true" strokeweight=".318763pt" strokecolor="#989898">
                <v:path arrowok="t"/>
              </v:shape>
            </v:group>
            <v:group style="position:absolute;left:1992;top:20708;width:53;height:21" coordorigin="1992,20708" coordsize="53,21">
              <v:shape style="position:absolute;left:1992;top:20708;width:53;height:21" coordorigin="1992,20708" coordsize="53,21" path="m2045,20728l1992,20708e" filled="false" stroked="true" strokeweight=".318763pt" strokecolor="#989898">
                <v:path arrowok="t"/>
              </v:shape>
            </v:group>
            <v:group style="position:absolute;left:1892;top:20669;width:48;height:18" coordorigin="1892,20669" coordsize="48,18">
              <v:shape style="position:absolute;left:1892;top:20669;width:48;height:18" coordorigin="1892,20669" coordsize="48,18" path="m1939,20687l1893,20669,1892,20676e" filled="false" stroked="true" strokeweight=".318763pt" strokecolor="#989898">
                <v:path arrowok="t"/>
              </v:shape>
            </v:group>
            <v:group style="position:absolute;left:1823;top:20639;width:53;height:21" coordorigin="1823,20639" coordsize="53,21">
              <v:shape style="position:absolute;left:1823;top:20639;width:53;height:21" coordorigin="1823,20639" coordsize="53,21" path="m1876,20660l1823,20639e" filled="false" stroked="true" strokeweight=".318763pt" strokecolor="#989898">
                <v:path arrowok="t"/>
              </v:shape>
            </v:group>
            <v:group style="position:absolute;left:1721;top:20601;width:50;height:18" coordorigin="1721,20601" coordsize="50,18">
              <v:shape style="position:absolute;left:1721;top:20601;width:50;height:18" coordorigin="1721,20601" coordsize="50,18" path="m1771,20618l1723,20601,1721,20606e" filled="false" stroked="true" strokeweight=".318763pt" strokecolor="#989898">
                <v:path arrowok="t"/>
              </v:shape>
            </v:group>
            <v:group style="position:absolute;left:1653;top:20572;width:53;height:23" coordorigin="1653,20572" coordsize="53,23">
              <v:shape style="position:absolute;left:1653;top:20572;width:53;height:23" coordorigin="1653,20572" coordsize="53,23" path="m1705,20594l1653,20572e" filled="false" stroked="true" strokeweight=".318763pt" strokecolor="#989898">
                <v:path arrowok="t"/>
              </v:shape>
            </v:group>
            <v:group style="position:absolute;left:1552;top:20534;width:48;height:18" coordorigin="1552,20534" coordsize="48,18">
              <v:shape style="position:absolute;left:1552;top:20534;width:48;height:18" coordorigin="1552,20534" coordsize="48,18" path="m1600,20551l1557,20534,1552,20543e" filled="false" stroked="true" strokeweight=".318763pt" strokecolor="#989898">
                <v:path arrowok="t"/>
              </v:shape>
            </v:group>
            <v:group style="position:absolute;left:1482;top:20502;width:53;height:21" coordorigin="1482,20502" coordsize="53,21">
              <v:shape style="position:absolute;left:1482;top:20502;width:53;height:21" coordorigin="1482,20502" coordsize="53,21" path="m1535,20523l1482,20502e" filled="false" stroked="true" strokeweight=".318763pt" strokecolor="#989898">
                <v:path arrowok="t"/>
              </v:shape>
            </v:group>
            <v:group style="position:absolute;left:1383;top:20464;width:47;height:18" coordorigin="1383,20464" coordsize="47,18">
              <v:shape style="position:absolute;left:1383;top:20464;width:47;height:18" coordorigin="1383,20464" coordsize="47,18" path="m1429,20481l1383,20464e" filled="false" stroked="true" strokeweight=".318763pt" strokecolor="#989898">
                <v:path arrowok="t"/>
              </v:shape>
            </v:group>
            <v:group style="position:absolute;left:1377;top:20449;width:37;height:16" coordorigin="1377,20449" coordsize="37,16">
              <v:shape style="position:absolute;left:1377;top:20449;width:37;height:16" coordorigin="1377,20449" coordsize="37,16" path="m1377,20449l1414,20465e" filled="false" stroked="true" strokeweight=".318763pt" strokecolor="#989898">
                <v:path arrowok="t"/>
              </v:shape>
            </v:group>
            <v:group style="position:absolute;left:1466;top:20486;width:53;height:21" coordorigin="1466,20486" coordsize="53,21">
              <v:shape style="position:absolute;left:1466;top:20486;width:53;height:21" coordorigin="1466,20486" coordsize="53,21" path="m1466,20486l1519,20507e" filled="false" stroked="true" strokeweight=".318763pt" strokecolor="#989898">
                <v:path arrowok="t"/>
              </v:shape>
            </v:group>
            <v:group style="position:absolute;left:1571;top:20527;width:53;height:23" coordorigin="1571,20527" coordsize="53,23">
              <v:shape style="position:absolute;left:1571;top:20527;width:53;height:23" coordorigin="1571,20527" coordsize="53,23" path="m1571,20527l1624,20550e" filled="false" stroked="true" strokeweight=".318763pt" strokecolor="#989898">
                <v:path arrowok="t"/>
              </v:shape>
            </v:group>
            <v:group style="position:absolute;left:1676;top:20571;width:53;height:21" coordorigin="1676,20571" coordsize="53,21">
              <v:shape style="position:absolute;left:1676;top:20571;width:53;height:21" coordorigin="1676,20571" coordsize="53,21" path="m1676,20571l1729,20591e" filled="false" stroked="true" strokeweight=".318763pt" strokecolor="#989898">
                <v:path arrowok="t"/>
              </v:shape>
            </v:group>
            <v:group style="position:absolute;left:1780;top:20612;width:53;height:23" coordorigin="1780,20612" coordsize="53,23">
              <v:shape style="position:absolute;left:1780;top:20612;width:53;height:23" coordorigin="1780,20612" coordsize="53,23" path="m1780,20612l1833,20634e" filled="false" stroked="true" strokeweight=".318763pt" strokecolor="#989898">
                <v:path arrowok="t"/>
              </v:shape>
            </v:group>
            <v:group style="position:absolute;left:1885;top:20655;width:53;height:21" coordorigin="1885,20655" coordsize="53,21">
              <v:shape style="position:absolute;left:1885;top:20655;width:53;height:21" coordorigin="1885,20655" coordsize="53,21" path="m1885,20655l1938,20676e" filled="false" stroked="true" strokeweight=".318763pt" strokecolor="#989898">
                <v:path arrowok="t"/>
              </v:shape>
            </v:group>
            <v:group style="position:absolute;left:1990;top:20696;width:53;height:23" coordorigin="1990,20696" coordsize="53,23">
              <v:shape style="position:absolute;left:1990;top:20696;width:53;height:23" coordorigin="1990,20696" coordsize="53,23" path="m1990,20696l2043,20719e" filled="false" stroked="true" strokeweight=".318763pt" strokecolor="#989898">
                <v:path arrowok="t"/>
              </v:shape>
            </v:group>
            <v:group style="position:absolute;left:2096;top:20739;width:53;height:21" coordorigin="2096,20739" coordsize="53,21">
              <v:shape style="position:absolute;left:2096;top:20739;width:53;height:21" coordorigin="2096,20739" coordsize="53,21" path="m2096,20739l2148,20760e" filled="false" stroked="true" strokeweight=".318763pt" strokecolor="#989898">
                <v:path arrowok="t"/>
              </v:shape>
            </v:group>
            <v:group style="position:absolute;left:2199;top:20781;width:53;height:23" coordorigin="2199,20781" coordsize="53,23">
              <v:shape style="position:absolute;left:2199;top:20781;width:53;height:23" coordorigin="2199,20781" coordsize="53,23" path="m2199,20781l2252,20803e" filled="false" stroked="true" strokeweight=".318763pt" strokecolor="#989898">
                <v:path arrowok="t"/>
              </v:shape>
            </v:group>
            <v:group style="position:absolute;left:2304;top:20824;width:53;height:21" coordorigin="2304,20824" coordsize="53,21">
              <v:shape style="position:absolute;left:2304;top:20824;width:53;height:21" coordorigin="2304,20824" coordsize="53,21" path="m2304,20824l2357,20845e" filled="false" stroked="true" strokeweight=".318763pt" strokecolor="#989898">
                <v:path arrowok="t"/>
              </v:shape>
            </v:group>
            <v:group style="position:absolute;left:2410;top:20865;width:53;height:23" coordorigin="2410,20865" coordsize="53,23">
              <v:shape style="position:absolute;left:2410;top:20865;width:53;height:23" coordorigin="2410,20865" coordsize="53,23" path="m2410,20865l2462,20888e" filled="false" stroked="true" strokeweight=".318763pt" strokecolor="#989898">
                <v:path arrowok="t"/>
              </v:shape>
            </v:group>
            <v:group style="position:absolute;left:2515;top:20908;width:51;height:21" coordorigin="2515,20908" coordsize="51,21">
              <v:shape style="position:absolute;left:2515;top:20908;width:51;height:21" coordorigin="2515,20908" coordsize="51,21" path="m2515,20908l2566,20929e" filled="false" stroked="true" strokeweight=".318763pt" strokecolor="#989898">
                <v:path arrowok="t"/>
              </v:shape>
            </v:group>
            <v:group style="position:absolute;left:2618;top:20950;width:53;height:23" coordorigin="2618,20950" coordsize="53,23">
              <v:shape style="position:absolute;left:2618;top:20950;width:53;height:23" coordorigin="2618,20950" coordsize="53,23" path="m2618,20950l2671,20971,2671,20972e" filled="false" stroked="true" strokeweight=".318763pt" strokecolor="#989898">
                <v:path arrowok="t"/>
              </v:shape>
            </v:group>
            <v:group style="position:absolute;left:2723;top:20993;width:53;height:21" coordorigin="2723,20993" coordsize="53,21">
              <v:shape style="position:absolute;left:2723;top:20993;width:53;height:21" coordorigin="2723,20993" coordsize="53,21" path="m2723,20993l2776,21014e" filled="false" stroked="true" strokeweight=".318763pt" strokecolor="#989898">
                <v:path arrowok="t"/>
              </v:shape>
            </v:group>
            <v:group style="position:absolute;left:2829;top:21034;width:53;height:21" coordorigin="2829,21034" coordsize="53,21">
              <v:shape style="position:absolute;left:2829;top:21034;width:53;height:21" coordorigin="2829,21034" coordsize="53,21" path="m2829,21034l2881,21055e" filled="false" stroked="true" strokeweight=".318763pt" strokecolor="#989898">
                <v:path arrowok="t"/>
              </v:shape>
            </v:group>
            <v:group style="position:absolute;left:2934;top:21077;width:51;height:21" coordorigin="2934,21077" coordsize="51,21">
              <v:shape style="position:absolute;left:2934;top:21077;width:51;height:21" coordorigin="2934,21077" coordsize="51,21" path="m2934,21077l2985,21098e" filled="false" stroked="true" strokeweight=".318763pt" strokecolor="#989898">
                <v:path arrowok="t"/>
              </v:shape>
            </v:group>
            <v:group style="position:absolute;left:3037;top:21119;width:39;height:15" coordorigin="3037,21119" coordsize="39,15">
              <v:shape style="position:absolute;left:3037;top:21119;width:39;height:15" coordorigin="3037,21119" coordsize="39,15" path="m3037,21119l3076,21133e" filled="false" stroked="true" strokeweight=".318763pt" strokecolor="#989898">
                <v:path arrowok="t"/>
              </v:shape>
            </v:group>
            <v:group style="position:absolute;left:1391;top:20429;width:34;height:36" coordorigin="1391,20429" coordsize="34,36">
              <v:shape style="position:absolute;left:1391;top:20429;width:34;height:36" coordorigin="1391,20429" coordsize="34,36" path="m1391,20454l1402,20429,1425,20438,1415,20464,1391,20454xe" filled="false" stroked="true" strokeweight=".318763pt" strokecolor="#00ffff">
                <v:path arrowok="t"/>
              </v:shape>
            </v:group>
            <v:group style="position:absolute;left:1409;top:20392;width:20;height:29" coordorigin="1409,20392" coordsize="20,29">
              <v:shape style="position:absolute;left:1409;top:20392;width:20;height:29" coordorigin="1409,20392" coordsize="20,29" path="m1428,20405l1423,20405,1423,20416,1412,20416,1412,20418,1414,20419,1414,20421,1428,20421,1428,20405xe" filled="true" fillcolor="#00ffff" stroked="false">
                <v:path arrowok="t"/>
                <v:fill type="solid"/>
              </v:shape>
              <v:shape style="position:absolute;left:1409;top:20392;width:20;height:29" coordorigin="1409,20392" coordsize="20,29" path="m1412,20392l1410,20394,1410,20397,1409,20397,1409,20411,1410,20413,1410,20416,1417,20416,1417,20414,1415,20414,1415,20411,1414,20411,1414,20406,1412,20405,1412,20392xe" filled="true" fillcolor="#00ffff" stroked="false">
                <v:path arrowok="t"/>
                <v:fill type="solid"/>
              </v:shape>
            </v:group>
            <v:group style="position:absolute;left:1434;top:20410;width:8;height:10" coordorigin="1434,20410" coordsize="8,10">
              <v:shape style="position:absolute;left:1434;top:20410;width:8;height:10" coordorigin="1434,20410" coordsize="8,10" path="m1442,20410l1441,20411,1441,20413,1439,20413,1437,20414,1434,20414,1436,20419,1439,20419,1439,20418,1441,20418,1442,20416,1442,20410xe" filled="true" fillcolor="#00ffff" stroked="false">
                <v:path arrowok="t"/>
                <v:fill type="solid"/>
              </v:shape>
            </v:group>
            <v:group style="position:absolute;left:1412;top:20386;width:36;height:31" coordorigin="1412,20386" coordsize="36,31">
              <v:shape style="position:absolute;left:1412;top:20386;width:36;height:31" coordorigin="1412,20386" coordsize="36,31" path="m1445,20394l1439,20394,1439,20395,1441,20395,1441,20397,1442,20398,1442,20416,1444,20416,1444,20414,1445,20413,1445,20411,1447,20410,1447,20398,1445,20397,1445,20394xe" filled="true" fillcolor="#00ffff" stroked="false">
                <v:path arrowok="t"/>
                <v:fill type="solid"/>
              </v:shape>
              <v:shape style="position:absolute;left:1412;top:20386;width:36;height:31" coordorigin="1412,20386" coordsize="36,31" path="m1441,20389l1415,20389,1412,20392,1412,20402,1414,20402,1414,20397,1415,20397,1415,20395,1417,20395,1417,20394,1418,20392,1422,20392,1422,20390,1441,20390,1441,20389xe" filled="true" fillcolor="#00ffff" stroked="false">
                <v:path arrowok="t"/>
                <v:fill type="solid"/>
              </v:shape>
              <v:shape style="position:absolute;left:1412;top:20386;width:36;height:31" coordorigin="1412,20386" coordsize="36,31" path="m1444,20392l1436,20392,1437,20394,1444,20394,1444,20392xe" filled="true" fillcolor="#00ffff" stroked="false">
                <v:path arrowok="t"/>
                <v:fill type="solid"/>
              </v:shape>
              <v:shape style="position:absolute;left:1412;top:20386;width:36;height:31" coordorigin="1412,20386" coordsize="36,31" path="m1442,20390l1433,20390,1434,20392,1442,20392,1442,20390xe" filled="true" fillcolor="#00ffff" stroked="false">
                <v:path arrowok="t"/>
                <v:fill type="solid"/>
              </v:shape>
              <v:shape style="position:absolute;left:1412;top:20386;width:36;height:31" coordorigin="1412,20386" coordsize="36,31" path="m1437,20387l1417,20387,1417,20389,1439,20389,1437,20387xe" filled="true" fillcolor="#00ffff" stroked="false">
                <v:path arrowok="t"/>
                <v:fill type="solid"/>
              </v:shape>
              <v:shape style="position:absolute;left:1412;top:20386;width:36;height:31" coordorigin="1412,20386" coordsize="36,31" path="m1434,20386l1420,20386,1420,20387,1436,20387,1434,20386xe" filled="true" fillcolor="#00ffff" stroked="false">
                <v:path arrowok="t"/>
                <v:fill type="solid"/>
              </v:shape>
            </v:group>
            <v:group style="position:absolute;left:1254;top:20446;width:5443;height:2064" coordorigin="1254,20446" coordsize="5443,2064">
              <v:shape style="position:absolute;left:1254;top:20446;width:5443;height:2064" coordorigin="1254,20446" coordsize="5443,2064" path="m6696,22510l5871,22196,5396,22019,5068,21906,5002,21885,4937,21863,4912,21855,4886,21847,4861,21839,4835,21831,4810,21825,4782,21817,4754,21809,4727,21802,4698,21798,4669,21793,4647,21790,4623,21786,4601,21785,4577,21783,4555,21783,4531,21786,4507,21791,4484,21796,4461,21801,4438,21807,4411,21812,4386,21818,4359,21825,4333,21829,4306,21833,4274,21833,4212,21828,4151,21814,4080,21782,4033,21753,4008,21737,3984,21718,3962,21700,3939,21680,3919,21659,3903,21638,3887,21619,3871,21597,3857,21576,3842,21555,3826,21535,3812,21514,3798,21493,3750,21442,3720,21418,3704,21406,3688,21394,3675,21386,3664,21378,3651,21369,3638,21361,3624,21355,3613,21348,3600,21342,3587,21337,3574,21331,3560,21326,3382,21254,3085,21138,3082,21136,3077,21135,3074,21135,3060,21144,3058,21146,3057,21149,2926,21458,2465,21272,1871,21031,1254,20782,1382,20473,1382,20462,1380,20459,1378,20456,1377,20453,1374,20449,1371,20448,1367,20446e" filled="false" stroked="true" strokeweight=".318763pt" strokecolor="#989898">
                <v:path arrowok="t"/>
              </v:shape>
            </v:group>
            <v:group style="position:absolute;left:6666;top:22469;width:36;height:36" coordorigin="6666,22469" coordsize="36,36">
              <v:shape style="position:absolute;left:6666;top:22469;width:36;height:36" coordorigin="6666,22469" coordsize="36,36" path="m6666,22494l6676,22469,6701,22478,6692,22504,6666,22494xe" filled="false" stroked="true" strokeweight=".318763pt" strokecolor="#00ffff">
                <v:path arrowok="t"/>
              </v:shape>
            </v:group>
            <v:group style="position:absolute;left:6618;top:22440;width:20;height:29" coordorigin="6618,22440" coordsize="20,29">
              <v:shape style="position:absolute;left:6618;top:22440;width:20;height:29" coordorigin="6618,22440" coordsize="20,29" path="m6637,22453l6633,22453,6633,22464,6621,22464,6621,22465,6623,22467,6623,22469,6637,22469,6637,22453xe" filled="true" fillcolor="#00ffff" stroked="false">
                <v:path arrowok="t"/>
                <v:fill type="solid"/>
              </v:shape>
              <v:shape style="position:absolute;left:6618;top:22440;width:20;height:29" coordorigin="6618,22440" coordsize="20,29" path="m6621,22440l6620,22441,6620,22445,6618,22445,6618,22459,6620,22461,6620,22464,6626,22464,6626,22462,6625,22462,6625,22459,6623,22459,6623,22454,6621,22453,6621,22440xe" filled="true" fillcolor="#00ffff" stroked="false">
                <v:path arrowok="t"/>
                <v:fill type="solid"/>
              </v:shape>
            </v:group>
            <v:group style="position:absolute;left:6644;top:22457;width:8;height:10" coordorigin="6644,22457" coordsize="8,10">
              <v:shape style="position:absolute;left:6644;top:22457;width:8;height:10" coordorigin="6644,22457" coordsize="8,10" path="m6652,22457l6650,22459,6650,22461,6649,22461,6647,22462,6644,22462,6645,22467,6649,22467,6649,22465,6650,22465,6652,22464,6652,22457xe" filled="true" fillcolor="#00ffff" stroked="false">
                <v:path arrowok="t"/>
                <v:fill type="solid"/>
              </v:shape>
            </v:group>
            <v:group style="position:absolute;left:6621;top:22433;width:36;height:31" coordorigin="6621,22433" coordsize="36,31">
              <v:shape style="position:absolute;left:6621;top:22433;width:36;height:31" coordorigin="6621,22433" coordsize="36,31" path="m6655,22441l6649,22441,6649,22443,6650,22443,6650,22445,6652,22446,6652,22464,6653,22464,6653,22462,6655,22461,6655,22459,6657,22457,6657,22446,6655,22445,6655,22441xe" filled="true" fillcolor="#00ffff" stroked="false">
                <v:path arrowok="t"/>
                <v:fill type="solid"/>
              </v:shape>
              <v:shape style="position:absolute;left:6621;top:22433;width:36;height:31" coordorigin="6621,22433" coordsize="36,31" path="m6650,22437l6625,22437,6623,22438,6621,22440,6621,22449,6623,22449,6623,22445,6625,22445,6625,22443,6626,22443,6626,22441,6628,22440,6631,22440,6631,22438,6650,22438,6650,22437xe" filled="true" fillcolor="#00ffff" stroked="false">
                <v:path arrowok="t"/>
                <v:fill type="solid"/>
              </v:shape>
              <v:shape style="position:absolute;left:6621;top:22433;width:36;height:31" coordorigin="6621,22433" coordsize="36,31" path="m6653,22440l6645,22440,6647,22441,6653,22441,6653,22440xe" filled="true" fillcolor="#00ffff" stroked="false">
                <v:path arrowok="t"/>
                <v:fill type="solid"/>
              </v:shape>
              <v:shape style="position:absolute;left:6621;top:22433;width:36;height:31" coordorigin="6621,22433" coordsize="36,31" path="m6652,22438l6642,22438,6644,22440,6652,22440,6652,22438xe" filled="true" fillcolor="#00ffff" stroked="false">
                <v:path arrowok="t"/>
                <v:fill type="solid"/>
              </v:shape>
              <v:shape style="position:absolute;left:6621;top:22433;width:36;height:31" coordorigin="6621,22433" coordsize="36,31" path="m6647,22435l6626,22435,6626,22437,6649,22437,6647,22435xe" filled="true" fillcolor="#00ffff" stroked="false">
                <v:path arrowok="t"/>
                <v:fill type="solid"/>
              </v:shape>
              <v:shape style="position:absolute;left:6621;top:22433;width:36;height:31" coordorigin="6621,22433" coordsize="36,31" path="m6644,22433l6629,22433,6629,22435,6645,22435,6644,22433xe" filled="true" fillcolor="#00ffff" stroked="false">
                <v:path arrowok="t"/>
                <v:fill type="solid"/>
              </v:shape>
            </v:group>
            <v:group style="position:absolute;left:6696;top:22448;width:24;height:63" coordorigin="6696,22448" coordsize="24,63">
              <v:shape style="position:absolute;left:6696;top:22448;width:24;height:63" coordorigin="6696,22448" coordsize="24,63" path="m6696,22510l6720,22448e" filled="false" stroked="true" strokeweight=".318763pt" strokecolor="#989898">
                <v:path arrowok="t"/>
              </v:shape>
            </v:group>
            <v:group style="position:absolute;left:6739;top:22343;width:21;height:53" coordorigin="6739,22343" coordsize="21,53">
              <v:shape style="position:absolute;left:6739;top:22343;width:21;height:53" coordorigin="6739,22343" coordsize="21,53" path="m6739,22395l6760,22343e" filled="false" stroked="true" strokeweight=".318763pt" strokecolor="#989898">
                <v:path arrowok="t"/>
              </v:shape>
            </v:group>
            <v:group style="position:absolute;left:6779;top:22228;width:24;height:61" coordorigin="6779,22228" coordsize="24,61">
              <v:shape style="position:absolute;left:6779;top:22228;width:24;height:61" coordorigin="6779,22228" coordsize="24,61" path="m6779,22288l6803,22228e" filled="false" stroked="true" strokeweight=".318763pt" strokecolor="#989898">
                <v:path arrowok="t"/>
              </v:shape>
            </v:group>
            <v:group style="position:absolute;left:1740;top:19582;width:5063;height:2644" coordorigin="1740,19582" coordsize="5063,2644">
              <v:shape style="position:absolute;left:1740;top:19582;width:5063;height:2644" coordorigin="1740,19582" coordsize="5063,2644" path="m1740,19594l1745,19582,1822,19613,1887,19638,2249,19783,2223,19847,2223,19850,2221,19855,2221,19858,2223,19861,2223,19866,2225,19869,2228,19871,2229,19874,2233,19876,2236,19877,2794,20105,3257,20292,3321,20319,3461,20376,3527,20403,3541,20408,3423,20722,3421,20724,3420,20727,3420,20735,3421,20739,3423,20743,3426,20747,3429,20749,3434,20751,3576,20806,3691,20853,3720,20862,3748,20869,3778,20873,3807,20878,3837,20880,3860,20881,3884,20880,3908,20878,3931,20877,3954,20873,3982,20867,4010,20861,4035,20851,4062,20843,4089,20835,4113,20827,4137,20819,4161,20811,4241,20795,4308,20790,4341,20790,4410,20800,4476,20816,4540,20843,4604,20878,4633,20900,4661,20923,4688,20948,4711,20972,4733,20996,4773,21049,4803,21103,4837,21182,4846,21208,4856,21232,4864,21256,4872,21280,4881,21302,4891,21326,4899,21337,4905,21348,4943,21406,4961,21426,4978,21449,4999,21468,5020,21487,5031,21495,5042,21504,5053,21512,5066,21520,5077,21528,5090,21536,5103,21544,5116,21551,5261,21626,5498,21731,6172,21990,6803,22226e" filled="false" stroked="true" strokeweight=".318763pt" strokecolor="#989898">
                <v:path arrowok="t"/>
              </v:shape>
            </v:group>
            <v:group style="position:absolute;left:2000;top:19876;width:2;height:2" coordorigin="2000,19876" coordsize="2,2">
              <v:shape style="position:absolute;left:2000;top:19876;width:2;height:2" coordorigin="2000,19876" coordsize="2,2" path="m1997,19876l2005,19876e" filled="false" stroked="true" strokeweight=".4984pt" strokecolor="#00dddd">
                <v:path arrowok="t"/>
              </v:shape>
            </v:group>
            <v:group style="position:absolute;left:1584;top:19873;width:633;height:324" coordorigin="1584,19873" coordsize="633,324">
              <v:shape style="position:absolute;left:1584;top:19873;width:633;height:324" coordorigin="1584,19873" coordsize="633,324" path="m2217,19873l2083,20196,1584,19995e" filled="false" stroked="true" strokeweight=".318763pt" strokecolor="#989898">
                <v:path arrowok="t"/>
              </v:shape>
            </v:group>
            <v:group style="position:absolute;left:1863;top:19692;width:300;height:389" coordorigin="1863,19692" coordsize="300,389">
              <v:shape style="position:absolute;left:1863;top:19692;width:300;height:389" coordorigin="1863,19692" coordsize="300,389" path="m1992,19692l1863,20013,2027,20081,2163,19758e" filled="false" stroked="true" strokeweight=".318763pt" strokecolor="#989898">
                <v:path arrowok="t"/>
              </v:shape>
            </v:group>
            <v:group style="position:absolute;left:1614;top:19661;width:297;height:321" coordorigin="1614,19661" coordsize="297,321">
              <v:shape style="position:absolute;left:1614;top:19661;width:297;height:321" coordorigin="1614,19661" coordsize="297,321" path="m1614,19919l1774,19981,1911,19661e" filled="false" stroked="true" strokeweight=".318763pt" strokecolor="#989898">
                <v:path arrowok="t"/>
              </v:shape>
            </v:group>
            <v:group style="position:absolute;left:2744;top:20808;width:2;height:2" coordorigin="2744,20808" coordsize="2,2">
              <v:shape style="position:absolute;left:2744;top:20808;width:2;height:2" coordorigin="2744,20808" coordsize="2,2" path="m2741,20809l2749,20809e" filled="false" stroked="true" strokeweight=".4984pt" strokecolor="#00dddd">
                <v:path arrowok="t"/>
              </v:shape>
            </v:group>
            <v:group style="position:absolute;left:2626;top:21018;width:2;height:2" coordorigin="2626,21018" coordsize="2,2">
              <v:shape style="position:absolute;left:2626;top:21018;width:2;height:2" coordorigin="2626,21018" coordsize="2,2" path="m2623,21019l2631,21019e" filled="false" stroked="true" strokeweight=".4984pt" strokecolor="#00dddd">
                <v:path arrowok="t"/>
              </v:shape>
            </v:group>
            <v:group style="position:absolute;left:3057;top:20371;width:2;height:2" coordorigin="3057,20371" coordsize="2,2">
              <v:shape style="position:absolute;left:3057;top:20371;width:2;height:2" coordorigin="3057,20371" coordsize="2,2" path="m3053,20372l3061,20372e" filled="false" stroked="true" strokeweight=".4984pt" strokecolor="#00dddd">
                <v:path arrowok="t"/>
              </v:shape>
            </v:group>
            <v:group style="position:absolute;left:3370;top:20341;width:16;height:21" coordorigin="3370,20341" coordsize="16,21">
              <v:shape style="position:absolute;left:3370;top:20341;width:16;height:21" coordorigin="3370,20341" coordsize="16,21" path="m3386,20344l3378,20362,3370,20362,3378,20341e" filled="false" stroked="true" strokeweight=".318763pt" strokecolor="#989898">
                <v:path arrowok="t"/>
              </v:shape>
            </v:group>
            <v:group style="position:absolute;left:3206;top:20277;width:18;height:24" coordorigin="3206,20277" coordsize="18,24">
              <v:shape style="position:absolute;left:3206;top:20277;width:18;height:24" coordorigin="3206,20277" coordsize="18,24" path="m3213,20277l3206,20298,3214,20301,3224,20282e" filled="false" stroked="true" strokeweight=".318763pt" strokecolor="#989898">
                <v:path arrowok="t"/>
              </v:shape>
            </v:group>
            <v:group style="position:absolute;left:3039;top:20207;width:16;height:23" coordorigin="3039,20207" coordsize="16,23">
              <v:shape style="position:absolute;left:3039;top:20207;width:16;height:23" coordorigin="3039,20207" coordsize="16,23" path="m3055,20210l3045,20229,3039,20226,3049,20207e" filled="false" stroked="true" strokeweight=".318763pt" strokecolor="#989898">
                <v:path arrowok="t"/>
              </v:shape>
            </v:group>
            <v:group style="position:absolute;left:2873;top:20140;width:15;height:21" coordorigin="2873,20140" coordsize="15,21">
              <v:shape style="position:absolute;left:2873;top:20140;width:15;height:21" coordorigin="2873,20140" coordsize="15,21" path="m2888,20142l2880,20161,2873,20159,2881,20140e" filled="false" stroked="true" strokeweight=".318763pt" strokecolor="#989898">
                <v:path arrowok="t"/>
              </v:shape>
            </v:group>
            <v:group style="position:absolute;left:2704;top:20072;width:16;height:24" coordorigin="2704,20072" coordsize="16,24">
              <v:shape style="position:absolute;left:2704;top:20072;width:16;height:24" coordorigin="2704,20072" coordsize="16,24" path="m2712,20072l2704,20092,2712,20096,2720,20075e" filled="false" stroked="true" strokeweight=".318763pt" strokecolor="#989898">
                <v:path arrowok="t"/>
              </v:shape>
            </v:group>
            <v:group style="position:absolute;left:2537;top:20005;width:16;height:24" coordorigin="2537,20005" coordsize="16,24">
              <v:shape style="position:absolute;left:2537;top:20005;width:16;height:24" coordorigin="2537,20005" coordsize="16,24" path="m2553,20006l2545,20029,2537,20025,2545,20005e" filled="false" stroked="true" strokeweight=".318763pt" strokecolor="#989898">
                <v:path arrowok="t"/>
              </v:shape>
            </v:group>
            <v:group style="position:absolute;left:2371;top:19936;width:16;height:23" coordorigin="2371,19936" coordsize="16,23">
              <v:shape style="position:absolute;left:2371;top:19936;width:16;height:23" coordorigin="2371,19936" coordsize="16,23" path="m2387,19939l2379,19959,2371,19957,2379,19936e" filled="false" stroked="true" strokeweight=".318763pt" strokecolor="#989898">
                <v:path arrowok="t"/>
              </v:shape>
            </v:group>
            <v:group style="position:absolute;left:3367;top:20712;width:55;height:23" coordorigin="3367,20712" coordsize="55,23">
              <v:shape style="position:absolute;left:3367;top:20712;width:55;height:23" coordorigin="3367,20712" coordsize="55,23" path="m3421,20735l3367,20712e" filled="false" stroked="true" strokeweight=".318763pt" strokecolor="#989898">
                <v:path arrowok="t"/>
              </v:shape>
            </v:group>
            <v:group style="position:absolute;left:3262;top:20671;width:53;height:21" coordorigin="3262,20671" coordsize="53,21">
              <v:shape style="position:absolute;left:3262;top:20671;width:53;height:21" coordorigin="3262,20671" coordsize="53,21" path="m3315,20692l3262,20671e" filled="false" stroked="true" strokeweight=".318763pt" strokecolor="#989898">
                <v:path arrowok="t"/>
              </v:shape>
            </v:group>
            <v:group style="position:absolute;left:3195;top:20642;width:53;height:21" coordorigin="3195,20642" coordsize="53,21">
              <v:shape style="position:absolute;left:3195;top:20642;width:53;height:21" coordorigin="3195,20642" coordsize="53,21" path="m3248,20663l3195,20642e" filled="false" stroked="true" strokeweight=".318763pt" strokecolor="#989898">
                <v:path arrowok="t"/>
              </v:shape>
            </v:group>
            <v:group style="position:absolute;left:3090;top:20601;width:53;height:21" coordorigin="3090,20601" coordsize="53,21">
              <v:shape style="position:absolute;left:3090;top:20601;width:53;height:21" coordorigin="3090,20601" coordsize="53,21" path="m3143,20622l3090,20601e" filled="false" stroked="true" strokeweight=".318763pt" strokecolor="#989898">
                <v:path arrowok="t"/>
              </v:shape>
            </v:group>
            <v:group style="position:absolute;left:3028;top:20575;width:53;height:21" coordorigin="3028,20575" coordsize="53,21">
              <v:shape style="position:absolute;left:3028;top:20575;width:53;height:21" coordorigin="3028,20575" coordsize="53,21" path="m3080,20596l3028,20575e" filled="false" stroked="true" strokeweight=".318763pt" strokecolor="#989898">
                <v:path arrowok="t"/>
              </v:shape>
            </v:group>
            <v:group style="position:absolute;left:2923;top:20532;width:53;height:21" coordorigin="2923,20532" coordsize="53,21">
              <v:shape style="position:absolute;left:2923;top:20532;width:53;height:21" coordorigin="2923,20532" coordsize="53,21" path="m2975,20553l2923,20532e" filled="false" stroked="true" strokeweight=".318763pt" strokecolor="#989898">
                <v:path arrowok="t"/>
              </v:shape>
            </v:group>
            <v:group style="position:absolute;left:2857;top:20507;width:53;height:21" coordorigin="2857,20507" coordsize="53,21">
              <v:shape style="position:absolute;left:2857;top:20507;width:53;height:21" coordorigin="2857,20507" coordsize="53,21" path="m2910,20527l2857,20507e" filled="false" stroked="true" strokeweight=".318763pt" strokecolor="#989898">
                <v:path arrowok="t"/>
              </v:shape>
            </v:group>
            <v:group style="position:absolute;left:2755;top:20462;width:50;height:23" coordorigin="2755,20462" coordsize="50,23">
              <v:shape style="position:absolute;left:2755;top:20462;width:50;height:23" coordorigin="2755,20462" coordsize="50,23" path="m2805,20484l2755,20464,2755,20462e" filled="false" stroked="true" strokeweight=".318763pt" strokecolor="#989898">
                <v:path arrowok="t"/>
              </v:shape>
            </v:group>
            <v:group style="position:absolute;left:2685;top:20437;width:53;height:21" coordorigin="2685,20437" coordsize="53,21">
              <v:shape style="position:absolute;left:2685;top:20437;width:53;height:21" coordorigin="2685,20437" coordsize="53,21" path="m2738,20457l2685,20437e" filled="false" stroked="true" strokeweight=".318763pt" strokecolor="#989898">
                <v:path arrowok="t"/>
              </v:shape>
            </v:group>
            <v:group style="position:absolute;left:2586;top:20390;width:47;height:26" coordorigin="2586,20390" coordsize="47,26">
              <v:shape style="position:absolute;left:2586;top:20390;width:47;height:26" coordorigin="2586,20390" coordsize="47,26" path="m2633,20416l2586,20397,2590,20390e" filled="false" stroked="true" strokeweight=".318763pt" strokecolor="#989898">
                <v:path arrowok="t"/>
              </v:shape>
            </v:group>
            <v:group style="position:absolute;left:2516;top:20368;width:53;height:21" coordorigin="2516,20368" coordsize="53,21">
              <v:shape style="position:absolute;left:2516;top:20368;width:53;height:21" coordorigin="2516,20368" coordsize="53,21" path="m2569,20389l2516,20368e" filled="false" stroked="true" strokeweight=".318763pt" strokecolor="#989898">
                <v:path arrowok="t"/>
              </v:shape>
            </v:group>
            <v:group style="position:absolute;left:2421;top:20322;width:44;height:26" coordorigin="2421,20322" coordsize="44,26">
              <v:shape style="position:absolute;left:2421;top:20322;width:44;height:26" coordorigin="2421,20322" coordsize="44,26" path="m2464,20347l2421,20331,2425,20322e" filled="false" stroked="true" strokeweight=".318763pt" strokecolor="#989898">
                <v:path arrowok="t"/>
              </v:shape>
            </v:group>
            <v:group style="position:absolute;left:2346;top:20300;width:53;height:21" coordorigin="2346,20300" coordsize="53,21">
              <v:shape style="position:absolute;left:2346;top:20300;width:53;height:21" coordorigin="2346,20300" coordsize="53,21" path="m2398,20320l2346,20300e" filled="false" stroked="true" strokeweight=".318763pt" strokecolor="#989898">
                <v:path arrowok="t"/>
              </v:shape>
            </v:group>
            <v:group style="position:absolute;left:2250;top:20253;width:44;height:26" coordorigin="2250,20253" coordsize="44,26">
              <v:shape style="position:absolute;left:2250;top:20253;width:44;height:26" coordorigin="2250,20253" coordsize="44,26" path="m2293,20279l2250,20263,2255,20253e" filled="false" stroked="true" strokeweight=".318763pt" strokecolor="#989898">
                <v:path arrowok="t"/>
              </v:shape>
            </v:group>
            <v:group style="position:absolute;left:2180;top:20233;width:53;height:21" coordorigin="2180,20233" coordsize="53,21">
              <v:shape style="position:absolute;left:2180;top:20233;width:53;height:21" coordorigin="2180,20233" coordsize="53,21" path="m2233,20253l2180,20233e" filled="false" stroked="true" strokeweight=".318763pt" strokecolor="#989898">
                <v:path arrowok="t"/>
              </v:shape>
            </v:group>
            <v:group style="position:absolute;left:2089;top:20183;width:39;height:29" coordorigin="2089,20183" coordsize="39,29">
              <v:shape style="position:absolute;left:2089;top:20183;width:39;height:29" coordorigin="2089,20183" coordsize="39,29" path="m2127,20212l2089,20198,2094,20183e" filled="false" stroked="true" strokeweight=".318763pt" strokecolor="#989898">
                <v:path arrowok="t"/>
              </v:shape>
            </v:group>
            <v:group style="position:absolute;left:2116;top:20080;width:23;height:53" coordorigin="2116,20080" coordsize="23,53">
              <v:shape style="position:absolute;left:2116;top:20080;width:23;height:53" coordorigin="2116,20080" coordsize="23,53" path="m2116,20132l2139,20080e" filled="false" stroked="true" strokeweight=".318763pt" strokecolor="#989898">
                <v:path arrowok="t"/>
              </v:shape>
            </v:group>
            <v:group style="position:absolute;left:2159;top:19976;width:23;height:51" coordorigin="2159,19976" coordsize="23,51">
              <v:shape style="position:absolute;left:2159;top:19976;width:23;height:51" coordorigin="2159,19976" coordsize="23,51" path="m2159,20027l2182,19976e" filled="false" stroked="true" strokeweight=".318763pt" strokecolor="#989898">
                <v:path arrowok="t"/>
              </v:shape>
            </v:group>
            <v:group style="position:absolute;left:2204;top:19869;width:23;height:55" coordorigin="2204,19869" coordsize="23,55">
              <v:shape style="position:absolute;left:2204;top:19869;width:23;height:55" coordorigin="2204,19869" coordsize="23,55" path="m2204,19924l2226,19869e" filled="false" stroked="true" strokeweight=".318763pt" strokecolor="#989898">
                <v:path arrowok="t"/>
              </v:shape>
            </v:group>
            <v:group style="position:absolute;left:1565;top:19994;width:66;height:28" coordorigin="1565,19994" coordsize="66,28">
              <v:shape style="position:absolute;left:1565;top:19994;width:66;height:28" coordorigin="1565,19994" coordsize="66,28" path="m1565,19994l1630,20021e" filled="false" stroked="true" strokeweight=".318763pt" strokecolor="#989898">
                <v:path arrowok="t"/>
              </v:shape>
            </v:group>
            <v:group style="position:absolute;left:1683;top:20043;width:53;height:21" coordorigin="1683,20043" coordsize="53,21">
              <v:shape style="position:absolute;left:1683;top:20043;width:53;height:21" coordorigin="1683,20043" coordsize="53,21" path="m1683,20043l1735,20064e" filled="false" stroked="true" strokeweight=".318763pt" strokecolor="#989898">
                <v:path arrowok="t"/>
              </v:shape>
            </v:group>
            <v:group style="position:absolute;left:1788;top:20084;width:53;height:23" coordorigin="1788,20084" coordsize="53,23">
              <v:shape style="position:absolute;left:1788;top:20084;width:53;height:23" coordorigin="1788,20084" coordsize="53,23" path="m1788,20084l1841,20107e" filled="false" stroked="true" strokeweight=".318763pt" strokecolor="#989898">
                <v:path arrowok="t"/>
              </v:shape>
            </v:group>
            <v:group style="position:absolute;left:1892;top:20127;width:53;height:23" coordorigin="1892,20127" coordsize="53,23">
              <v:shape style="position:absolute;left:1892;top:20127;width:53;height:23" coordorigin="1892,20127" coordsize="53,23" path="m1892,20127l1944,20150e" filled="false" stroked="true" strokeweight=".318763pt" strokecolor="#989898">
                <v:path arrowok="t"/>
              </v:shape>
            </v:group>
            <v:group style="position:absolute;left:1997;top:20171;width:53;height:21" coordorigin="1997,20171" coordsize="53,21">
              <v:shape style="position:absolute;left:1997;top:20171;width:53;height:21" coordorigin="1997,20171" coordsize="53,21" path="m1997,20171l2049,20191e" filled="false" stroked="true" strokeweight=".318763pt" strokecolor="#989898">
                <v:path arrowok="t"/>
              </v:shape>
            </v:group>
            <v:group style="position:absolute;left:2102;top:20214;width:53;height:21" coordorigin="2102,20214" coordsize="53,21">
              <v:shape style="position:absolute;left:2102;top:20214;width:53;height:21" coordorigin="2102,20214" coordsize="53,21" path="m2102,20214l2155,20234e" filled="false" stroked="true" strokeweight=".318763pt" strokecolor="#989898">
                <v:path arrowok="t"/>
              </v:shape>
            </v:group>
            <v:group style="position:absolute;left:2206;top:20255;width:53;height:23" coordorigin="2206,20255" coordsize="53,23">
              <v:shape style="position:absolute;left:2206;top:20255;width:53;height:23" coordorigin="2206,20255" coordsize="53,23" path="m2206,20255l2258,20277e" filled="false" stroked="true" strokeweight=".318763pt" strokecolor="#989898">
                <v:path arrowok="t"/>
              </v:shape>
            </v:group>
            <v:group style="position:absolute;left:2311;top:20298;width:53;height:21" coordorigin="2311,20298" coordsize="53,21">
              <v:shape style="position:absolute;left:2311;top:20298;width:53;height:21" coordorigin="2311,20298" coordsize="53,21" path="m2311,20298l2363,20319e" filled="false" stroked="true" strokeweight=".318763pt" strokecolor="#989898">
                <v:path arrowok="t"/>
              </v:shape>
            </v:group>
            <v:group style="position:absolute;left:2416;top:20339;width:53;height:21" coordorigin="2416,20339" coordsize="53,21">
              <v:shape style="position:absolute;left:2416;top:20339;width:53;height:21" coordorigin="2416,20339" coordsize="53,21" path="m2416,20339l2469,20360e" filled="false" stroked="true" strokeweight=".318763pt" strokecolor="#989898">
                <v:path arrowok="t"/>
              </v:shape>
            </v:group>
            <v:group style="position:absolute;left:2521;top:20382;width:53;height:21" coordorigin="2521,20382" coordsize="53,21">
              <v:shape style="position:absolute;left:2521;top:20382;width:53;height:21" coordorigin="2521,20382" coordsize="53,21" path="m2521,20382l2574,20403e" filled="false" stroked="true" strokeweight=".318763pt" strokecolor="#989898">
                <v:path arrowok="t"/>
              </v:shape>
            </v:group>
            <v:group style="position:absolute;left:2625;top:20424;width:53;height:21" coordorigin="2625,20424" coordsize="53,21">
              <v:shape style="position:absolute;left:2625;top:20424;width:53;height:21" coordorigin="2625,20424" coordsize="53,21" path="m2625,20424l2677,20445e" filled="false" stroked="true" strokeweight=".318763pt" strokecolor="#989898">
                <v:path arrowok="t"/>
              </v:shape>
            </v:group>
            <v:group style="position:absolute;left:2730;top:20465;width:53;height:21" coordorigin="2730,20465" coordsize="53,21">
              <v:shape style="position:absolute;left:2730;top:20465;width:53;height:21" coordorigin="2730,20465" coordsize="53,21" path="m2730,20465l2782,20486e" filled="false" stroked="true" strokeweight=".318763pt" strokecolor="#989898">
                <v:path arrowok="t"/>
              </v:shape>
            </v:group>
            <v:group style="position:absolute;left:2835;top:20508;width:53;height:21" coordorigin="2835,20508" coordsize="53,21">
              <v:shape style="position:absolute;left:2835;top:20508;width:53;height:21" coordorigin="2835,20508" coordsize="53,21" path="m2835,20508l2851,20513,2888,20529e" filled="false" stroked="true" strokeweight=".318763pt" strokecolor="#989898">
                <v:path arrowok="t"/>
              </v:shape>
            </v:group>
            <v:group style="position:absolute;left:2940;top:20550;width:53;height:23" coordorigin="2940,20550" coordsize="53,23">
              <v:shape style="position:absolute;left:2940;top:20550;width:53;height:23" coordorigin="2940,20550" coordsize="53,23" path="m2940,20550l2993,20572e" filled="false" stroked="true" strokeweight=".318763pt" strokecolor="#989898">
                <v:path arrowok="t"/>
              </v:shape>
            </v:group>
            <v:group style="position:absolute;left:3044;top:20593;width:53;height:21" coordorigin="3044,20593" coordsize="53,21">
              <v:shape style="position:absolute;left:3044;top:20593;width:53;height:21" coordorigin="3044,20593" coordsize="53,21" path="m3044,20593l3096,20614e" filled="false" stroked="true" strokeweight=".318763pt" strokecolor="#989898">
                <v:path arrowok="t"/>
              </v:shape>
            </v:group>
            <v:group style="position:absolute;left:3149;top:20636;width:53;height:21" coordorigin="3149,20636" coordsize="53,21">
              <v:shape style="position:absolute;left:3149;top:20636;width:53;height:21" coordorigin="3149,20636" coordsize="53,21" path="m3149,20636l3202,20657e" filled="false" stroked="true" strokeweight=".318763pt" strokecolor="#989898">
                <v:path arrowok="t"/>
              </v:shape>
            </v:group>
            <v:group style="position:absolute;left:3254;top:20679;width:51;height:21" coordorigin="3254,20679" coordsize="51,21">
              <v:shape style="position:absolute;left:3254;top:20679;width:51;height:21" coordorigin="3254,20679" coordsize="51,21" path="m3254,20679l3305,20700e" filled="false" stroked="true" strokeweight=".318763pt" strokecolor="#989898">
                <v:path arrowok="t"/>
              </v:shape>
            </v:group>
            <v:group style="position:absolute;left:3358;top:20722;width:66;height:26" coordorigin="3358,20722" coordsize="66,26">
              <v:shape style="position:absolute;left:3358;top:20722;width:66;height:26" coordorigin="3358,20722" coordsize="66,26" path="m3358,20722l3423,20747e" filled="false" stroked="true" strokeweight=".318763pt" strokecolor="#989898">
                <v:path arrowok="t"/>
              </v:shape>
            </v:group>
            <v:group style="position:absolute;left:1715;top:19592;width:26;height:63" coordorigin="1715,19592" coordsize="26,63">
              <v:shape style="position:absolute;left:1715;top:19592;width:26;height:63" coordorigin="1715,19592" coordsize="26,63" path="m1732,19592l1715,19654,1740,19595,1732,19592xe" filled="true" fillcolor="#00ffff" stroked="false">
                <v:path arrowok="t"/>
                <v:fill type="solid"/>
              </v:shape>
            </v:group>
            <v:group style="position:absolute;left:1708;top:19592;width:24;height:63" coordorigin="1708,19592" coordsize="24,63">
              <v:shape style="position:absolute;left:1708;top:19592;width:24;height:63" coordorigin="1708,19592" coordsize="24,63" path="m1732,19592l1708,19653,1715,19654,1732,19592xe" filled="true" fillcolor="#00ffff" stroked="false">
                <v:path arrowok="t"/>
                <v:fill type="solid"/>
              </v:shape>
            </v:group>
            <v:group style="position:absolute;left:1672;top:19704;width:23;height:56" coordorigin="1672,19704" coordsize="23,56">
              <v:shape style="position:absolute;left:1672;top:19704;width:23;height:56" coordorigin="1672,19704" coordsize="23,56" path="m1686,19704l1672,19759,1694,19707,1686,19704xe" filled="true" fillcolor="#00ffff" stroked="false">
                <v:path arrowok="t"/>
                <v:fill type="solid"/>
              </v:shape>
            </v:group>
            <v:group style="position:absolute;left:1665;top:19704;width:21;height:56" coordorigin="1665,19704" coordsize="21,56">
              <v:shape style="position:absolute;left:1665;top:19704;width:21;height:56" coordorigin="1665,19704" coordsize="21,56" path="m1686,19704l1665,19756,1672,19759,1686,19704xe" filled="true" fillcolor="#00ffff" stroked="false">
                <v:path arrowok="t"/>
                <v:fill type="solid"/>
              </v:shape>
            </v:group>
            <v:group style="position:absolute;left:1629;top:19809;width:23;height:55" coordorigin="1629,19809" coordsize="23,55">
              <v:shape style="position:absolute;left:1629;top:19809;width:23;height:55" coordorigin="1629,19809" coordsize="23,55" path="m1643,19809l1629,19863,1651,19812,1643,19809xe" filled="true" fillcolor="#00ffff" stroked="false">
                <v:path arrowok="t"/>
                <v:fill type="solid"/>
              </v:shape>
            </v:group>
            <v:group style="position:absolute;left:1622;top:19809;width:21;height:55" coordorigin="1622,19809" coordsize="21,55">
              <v:shape style="position:absolute;left:1622;top:19809;width:21;height:55" coordorigin="1622,19809" coordsize="21,55" path="m1643,19809l1622,19861,1629,19863,1643,19809xe" filled="true" fillcolor="#00ffff" stroked="false">
                <v:path arrowok="t"/>
                <v:fill type="solid"/>
              </v:shape>
            </v:group>
            <v:group style="position:absolute;left:1582;top:19912;width:26;height:63" coordorigin="1582,19912" coordsize="26,63">
              <v:shape style="position:absolute;left:1582;top:19912;width:26;height:63" coordorigin="1582,19912" coordsize="26,63" path="m1600,19912l1582,19974,1608,19916,1600,19912xe" filled="true" fillcolor="#00ffff" stroked="false">
                <v:path arrowok="t"/>
                <v:fill type="solid"/>
              </v:shape>
            </v:group>
            <v:group style="position:absolute;left:1576;top:19912;width:24;height:63" coordorigin="1576,19912" coordsize="24,63">
              <v:shape style="position:absolute;left:1576;top:19912;width:24;height:63" coordorigin="1576,19912" coordsize="24,63" path="m1600,19912l1576,19971,1582,19974,1600,19912xe" filled="true" fillcolor="#00ffff" stroked="false">
                <v:path arrowok="t"/>
                <v:fill type="solid"/>
              </v:shape>
            </v:group>
            <v:group style="position:absolute;left:1576;top:19971;width:7;height:4" coordorigin="1576,19971" coordsize="7,4">
              <v:shape style="position:absolute;left:1576;top:19971;width:7;height:4" coordorigin="1576,19971" coordsize="7,4" path="m1582,19974l1576,19971e" filled="false" stroked="true" strokeweight=".079637pt" strokecolor="#00ffff">
                <v:path arrowok="t"/>
              </v:shape>
            </v:group>
            <v:group style="position:absolute;left:3398;top:18782;width:2;height:2" coordorigin="3398,18782" coordsize="2,2">
              <v:shape style="position:absolute;left:3398;top:18782;width:2;height:2" coordorigin="3398,18782" coordsize="2,2" path="m3394,18783l3402,18783e" filled="false" stroked="true" strokeweight=".4984pt" strokecolor="#00dddd">
                <v:path arrowok="t"/>
              </v:shape>
            </v:group>
            <v:group style="position:absolute;left:3154;top:19186;width:2;height:2" coordorigin="3154,19186" coordsize="2,2">
              <v:shape style="position:absolute;left:3154;top:19186;width:2;height:2" coordorigin="3154,19186" coordsize="2,2" path="m3151,19186l3159,19186e" filled="false" stroked="true" strokeweight=".4984pt" strokecolor="#00dddd">
                <v:path arrowok="t"/>
              </v:shape>
            </v:group>
            <v:group style="position:absolute;left:3087;top:19399;width:2;height:2" coordorigin="3087,19399" coordsize="2,2">
              <v:shape style="position:absolute;left:3087;top:19399;width:2;height:2" coordorigin="3087,19399" coordsize="2,2" path="m3084,19400l3092,19400e" filled="false" stroked="true" strokeweight=".4984pt" strokecolor="#00dddd">
                <v:path arrowok="t"/>
              </v:shape>
            </v:group>
            <v:group style="position:absolute;left:3001;top:19304;width:39;height:28" coordorigin="3001,19304" coordsize="39,28">
              <v:shape style="position:absolute;left:3001;top:19304;width:39;height:28" coordorigin="3001,19304" coordsize="39,28" path="m3039,19304l3001,19304,3001,19331,3006,19331,3006,19308,3039,19308,3039,19304xe" filled="true" fillcolor="#989898" stroked="false">
                <v:path arrowok="t"/>
                <v:fill type="solid"/>
              </v:shape>
              <v:shape style="position:absolute;left:3001;top:19304;width:39;height:28" coordorigin="3001,19304" coordsize="39,28" path="m3039,19308l3034,19308,3034,19331,3039,19331,3039,19308xe" filled="true" fillcolor="#989898" stroked="false">
                <v:path arrowok="t"/>
                <v:fill type="solid"/>
              </v:shape>
              <v:shape style="position:absolute;left:3001;top:19304;width:39;height:28" coordorigin="3001,19304" coordsize="39,28" path="m3023,19308l3018,19308,3018,19329,3023,19329,3023,19308xe" filled="true" fillcolor="#989898" stroked="false">
                <v:path arrowok="t"/>
                <v:fill type="solid"/>
              </v:shape>
            </v:group>
            <v:group style="position:absolute;left:3001;top:19348;width:18;height:23" coordorigin="3001,19348" coordsize="18,23">
              <v:shape style="position:absolute;left:3001;top:19348;width:18;height:23" coordorigin="3001,19348" coordsize="18,23" path="m3017,19348l3017,19355,3015,19355,3015,19356,3014,19356,3012,19358,3010,19358,3010,19359,3009,19359,3001,19364,3001,19371,3010,19364,3012,19364,3014,19363,3015,19363,3015,19361,3017,19361,3017,19359,3018,19358,3017,19348xe" filled="true" fillcolor="#989898" stroked="false">
                <v:path arrowok="t"/>
                <v:fill type="solid"/>
              </v:shape>
            </v:group>
            <v:group style="position:absolute;left:3021;top:19355;width:15;height:13" coordorigin="3021,19355" coordsize="15,13">
              <v:shape style="position:absolute;left:3021;top:19355;width:15;height:13" coordorigin="3021,19355" coordsize="15,13" path="m3034,19366l3023,19366,3023,19367,3033,19367,3034,19366xe" filled="true" fillcolor="#989898" stroked="false">
                <v:path arrowok="t"/>
                <v:fill type="solid"/>
              </v:shape>
              <v:shape style="position:absolute;left:3021;top:19355;width:15;height:13" coordorigin="3021,19355" coordsize="15,13" path="m3021,19358l3021,19366,3036,19366,3035,19363,3025,19363,3025,19361,3023,19361,3023,19359,3021,19358xe" filled="true" fillcolor="#989898" stroked="false">
                <v:path arrowok="t"/>
                <v:fill type="solid"/>
              </v:shape>
              <v:shape style="position:absolute;left:3021;top:19355;width:15;height:13" coordorigin="3021,19355" coordsize="15,13" path="m3034,19355l3034,19359,3033,19361,3031,19363,3035,19363,3034,19355xe" filled="true" fillcolor="#989898" stroked="false">
                <v:path arrowok="t"/>
                <v:fill type="solid"/>
              </v:shape>
            </v:group>
            <v:group style="position:absolute;left:3001;top:19339;width:39;height:28" coordorigin="3001,19339" coordsize="39,28">
              <v:shape style="position:absolute;left:3001;top:19339;width:39;height:28" coordorigin="3001,19339" coordsize="39,28" path="m3039,19339l3001,19339,3001,19343,3034,19343,3034,19355,3036,19366,3036,19364,3037,19363,3037,19359,3039,19358,3039,19339xe" filled="true" fillcolor="#989898" stroked="false">
                <v:path arrowok="t"/>
                <v:fill type="solid"/>
              </v:shape>
              <v:shape style="position:absolute;left:3001;top:19339;width:39;height:28" coordorigin="3001,19339" coordsize="39,28" path="m3021,19343l3017,19343,3017,19348,3018,19358,3018,19361,3020,19363,3020,19364,3021,19364,3021,19343xe" filled="true" fillcolor="#989898" stroked="false">
                <v:path arrowok="t"/>
                <v:fill type="solid"/>
              </v:shape>
            </v:group>
            <v:group style="position:absolute;left:3087;top:19386;width:18;height:23" coordorigin="3087,19386" coordsize="18,23">
              <v:shape style="position:absolute;left:3087;top:19386;width:18;height:23" coordorigin="3087,19386" coordsize="18,23" path="m3103,19386l3103,19393,3101,19393,3101,19394,3100,19394,3098,19396,3096,19396,3096,19398,3095,19398,3087,19402,3087,19409,3096,19402,3098,19402,3100,19401,3101,19401,3101,19399,3103,19399,3103,19398,3104,19396,3103,19386xe" filled="true" fillcolor="#000000" stroked="false">
                <v:path arrowok="t"/>
                <v:fill type="solid"/>
              </v:shape>
            </v:group>
            <v:group style="position:absolute;left:3108;top:19393;width:15;height:13" coordorigin="3108,19393" coordsize="15,13">
              <v:shape style="position:absolute;left:3108;top:19393;width:15;height:13" coordorigin="3108,19393" coordsize="15,13" path="m3120,19404l3109,19404,3109,19406,3119,19406,3120,19404xe" filled="true" fillcolor="#000000" stroked="false">
                <v:path arrowok="t"/>
                <v:fill type="solid"/>
              </v:shape>
              <v:shape style="position:absolute;left:3108;top:19393;width:15;height:13" coordorigin="3108,19393" coordsize="15,13" path="m3108,19396l3108,19404,3122,19404,3121,19401,3111,19401,3111,19399,3109,19399,3109,19398,3108,19396xe" filled="true" fillcolor="#000000" stroked="false">
                <v:path arrowok="t"/>
                <v:fill type="solid"/>
              </v:shape>
              <v:shape style="position:absolute;left:3108;top:19393;width:15;height:13" coordorigin="3108,19393" coordsize="15,13" path="m3120,19393l3120,19398,3119,19399,3117,19401,3121,19401,3120,19393xe" filled="true" fillcolor="#000000" stroked="false">
                <v:path arrowok="t"/>
                <v:fill type="solid"/>
              </v:shape>
            </v:group>
            <v:group style="position:absolute;left:3087;top:19377;width:39;height:28" coordorigin="3087,19377" coordsize="39,28">
              <v:shape style="position:absolute;left:3087;top:19377;width:39;height:28" coordorigin="3087,19377" coordsize="39,28" path="m3125,19377l3087,19377,3087,19382,3120,19382,3120,19393,3122,19404,3122,19402,3123,19401,3123,19398,3125,19396,3125,19377xe" filled="true" fillcolor="#000000" stroked="false">
                <v:path arrowok="t"/>
                <v:fill type="solid"/>
              </v:shape>
              <v:shape style="position:absolute;left:3087;top:19377;width:39;height:28" coordorigin="3087,19377" coordsize="39,28" path="m3108,19382l3103,19382,3103,19386,3104,19396,3104,19399,3106,19401,3106,19402,3108,19402,3108,19382xe" filled="true" fillcolor="#000000" stroked="false">
                <v:path arrowok="t"/>
                <v:fill type="solid"/>
              </v:shape>
            </v:group>
            <v:group style="position:absolute;left:3087;top:19414;width:39;height:28" coordorigin="3087,19414" coordsize="39,28">
              <v:shape style="position:absolute;left:3087;top:19414;width:39;height:28" coordorigin="3087,19414" coordsize="39,28" path="m3125,19414l3087,19414,3087,19441,3092,19441,3092,19418,3125,19418,3125,19414xe" filled="true" fillcolor="#000000" stroked="false">
                <v:path arrowok="t"/>
                <v:fill type="solid"/>
              </v:shape>
              <v:shape style="position:absolute;left:3087;top:19414;width:39;height:28" coordorigin="3087,19414" coordsize="39,28" path="m3125,19418l3120,19418,3120,19441,3125,19441,3125,19418xe" filled="true" fillcolor="#000000" stroked="false">
                <v:path arrowok="t"/>
                <v:fill type="solid"/>
              </v:shape>
              <v:shape style="position:absolute;left:3087;top:19414;width:39;height:28" coordorigin="3087,19414" coordsize="39,28" path="m3109,19418l3104,19418,3104,19439,3109,19439,3109,19418xe" filled="true" fillcolor="#000000" stroked="false">
                <v:path arrowok="t"/>
                <v:fill type="solid"/>
              </v:shape>
            </v:group>
            <v:group style="position:absolute;left:3055;top:19460;width:23;height:23" coordorigin="3055,19460" coordsize="23,23">
              <v:shape style="position:absolute;left:3055;top:19460;width:23;height:23" coordorigin="3055,19460" coordsize="23,23" path="m3066,19482l3074,19479,3077,19471,3074,19463,3066,19460,3058,19463,3055,19471,3058,19479,3066,19482xe" filled="false" stroked="true" strokeweight=".318763pt" strokecolor="#000000">
                <v:path arrowok="t"/>
              </v:shape>
            </v:group>
            <v:group style="position:absolute;left:3219;top:18931;width:29;height:20" coordorigin="3219,18931" coordsize="29,20">
              <v:shape style="position:absolute;left:3219;top:18931;width:29;height:20" coordorigin="3219,18931" coordsize="29,20" path="m3219,18931l3248,18950e" filled="false" stroked="true" strokeweight=".318763pt" strokecolor="#989898">
                <v:path arrowok="t"/>
              </v:shape>
            </v:group>
            <v:group style="position:absolute;left:3294;top:18982;width:24;height:39" coordorigin="3294,18982" coordsize="24,39">
              <v:shape style="position:absolute;left:3294;top:18982;width:24;height:39" coordorigin="3294,18982" coordsize="24,39" path="m3294,18982l3318,18998,3304,19020e" filled="false" stroked="true" strokeweight=".318763pt" strokecolor="#989898">
                <v:path arrowok="t"/>
              </v:shape>
            </v:group>
            <v:group style="position:absolute;left:3243;top:19068;width:31;height:48" coordorigin="3243,19068" coordsize="31,48">
              <v:shape style="position:absolute;left:3243;top:19068;width:31;height:48" coordorigin="3243,19068" coordsize="31,48" path="m3273,19068l3243,19116e" filled="false" stroked="true" strokeweight=".318763pt" strokecolor="#989898">
                <v:path arrowok="t"/>
              </v:shape>
            </v:group>
            <v:group style="position:absolute;left:3182;top:19163;width:31;height:48" coordorigin="3182,19163" coordsize="31,48">
              <v:shape style="position:absolute;left:3182;top:19163;width:31;height:48" coordorigin="3182,19163" coordsize="31,48" path="m3213,19163l3182,19211e" filled="false" stroked="true" strokeweight=".318763pt" strokecolor="#989898">
                <v:path arrowok="t"/>
              </v:shape>
            </v:group>
            <v:group style="position:absolute;left:3122;top:19259;width:31;height:47" coordorigin="3122,19259" coordsize="31,47">
              <v:shape style="position:absolute;left:3122;top:19259;width:31;height:47" coordorigin="3122,19259" coordsize="31,47" path="m3152,19259l3122,19305e" filled="false" stroked="true" strokeweight=".318763pt" strokecolor="#989898">
                <v:path arrowok="t"/>
              </v:shape>
            </v:group>
            <v:group style="position:absolute;left:3033;top:19273;width:48;height:31" coordorigin="3033,19273" coordsize="48,31">
              <v:shape style="position:absolute;left:3033;top:19273;width:48;height:31" coordorigin="3033,19273" coordsize="48,31" path="m3080,19304l3033,19273e" filled="false" stroked="true" strokeweight=".318763pt" strokecolor="#989898">
                <v:path arrowok="t"/>
              </v:shape>
            </v:group>
            <v:group style="position:absolute;left:2937;top:19213;width:48;height:31" coordorigin="2937,19213" coordsize="48,31">
              <v:shape style="position:absolute;left:2937;top:19213;width:48;height:31" coordorigin="2937,19213" coordsize="48,31" path="m2985,19243l2937,19213e" filled="false" stroked="true" strokeweight=".318763pt" strokecolor="#989898">
                <v:path arrowok="t"/>
              </v:shape>
            </v:group>
            <v:group style="position:absolute;left:2841;top:19154;width:48;height:31" coordorigin="2841,19154" coordsize="48,31">
              <v:shape style="position:absolute;left:2841;top:19154;width:48;height:31" coordorigin="2841,19154" coordsize="48,31" path="m2889,19184l2841,19154e" filled="false" stroked="true" strokeweight=".318763pt" strokecolor="#989898">
                <v:path arrowok="t"/>
              </v:shape>
            </v:group>
            <v:group style="position:absolute;left:2746;top:19093;width:48;height:31" coordorigin="2746,19093" coordsize="48,31">
              <v:shape style="position:absolute;left:2746;top:19093;width:48;height:31" coordorigin="2746,19093" coordsize="48,31" path="m2794,19124l2746,19093e" filled="false" stroked="true" strokeweight=".318763pt" strokecolor="#989898">
                <v:path arrowok="t"/>
              </v:shape>
            </v:group>
            <v:group style="position:absolute;left:2650;top:19033;width:48;height:31" coordorigin="2650,19033" coordsize="48,31">
              <v:shape style="position:absolute;left:2650;top:19033;width:48;height:31" coordorigin="2650,19033" coordsize="48,31" path="m2698,19063l2650,19033e" filled="false" stroked="true" strokeweight=".318763pt" strokecolor="#989898">
                <v:path arrowok="t"/>
              </v:shape>
            </v:group>
            <v:group style="position:absolute;left:2553;top:18974;width:50;height:31" coordorigin="2553,18974" coordsize="50,31">
              <v:shape style="position:absolute;left:2553;top:18974;width:50;height:31" coordorigin="2553,18974" coordsize="50,31" path="m2602,19004l2553,18974e" filled="false" stroked="true" strokeweight=".318763pt" strokecolor="#989898">
                <v:path arrowok="t"/>
              </v:shape>
            </v:group>
            <v:group style="position:absolute;left:2459;top:18913;width:48;height:31" coordorigin="2459,18913" coordsize="48,31">
              <v:shape style="position:absolute;left:2459;top:18913;width:48;height:31" coordorigin="2459,18913" coordsize="48,31" path="m2507,18943l2459,18913e" filled="false" stroked="true" strokeweight=".318763pt" strokecolor="#989898">
                <v:path arrowok="t"/>
              </v:shape>
            </v:group>
            <v:group style="position:absolute;left:2363;top:18853;width:48;height:31" coordorigin="2363,18853" coordsize="48,31">
              <v:shape style="position:absolute;left:2363;top:18853;width:48;height:31" coordorigin="2363,18853" coordsize="48,31" path="m2411,18883l2363,18853e" filled="false" stroked="true" strokeweight=".318763pt" strokecolor="#989898">
                <v:path arrowok="t"/>
              </v:shape>
            </v:group>
            <v:group style="position:absolute;left:2268;top:18792;width:48;height:31" coordorigin="2268,18792" coordsize="48,31">
              <v:shape style="position:absolute;left:2268;top:18792;width:48;height:31" coordorigin="2268,18792" coordsize="48,31" path="m2316,18822l2268,18792e" filled="false" stroked="true" strokeweight=".318763pt" strokecolor="#989898">
                <v:path arrowok="t"/>
              </v:shape>
            </v:group>
            <v:group style="position:absolute;left:2172;top:18731;width:48;height:31" coordorigin="2172,18731" coordsize="48,31">
              <v:shape style="position:absolute;left:2172;top:18731;width:48;height:31" coordorigin="2172,18731" coordsize="48,31" path="m2220,18762l2172,18731e" filled="false" stroked="true" strokeweight=".318763pt" strokecolor="#989898">
                <v:path arrowok="t"/>
              </v:shape>
            </v:group>
            <v:group style="position:absolute;left:2076;top:18671;width:48;height:31" coordorigin="2076,18671" coordsize="48,31">
              <v:shape style="position:absolute;left:2076;top:18671;width:48;height:31" coordorigin="2076,18671" coordsize="48,31" path="m2124,18701l2091,18680,2076,18671e" filled="false" stroked="true" strokeweight=".318763pt" strokecolor="#989898">
                <v:path arrowok="t"/>
              </v:shape>
            </v:group>
            <v:group style="position:absolute;left:1981;top:18610;width:48;height:31" coordorigin="1981,18610" coordsize="48,31">
              <v:shape style="position:absolute;left:1981;top:18610;width:48;height:31" coordorigin="1981,18610" coordsize="48,31" path="m2029,18641l1981,18610e" filled="false" stroked="true" strokeweight=".318763pt" strokecolor="#989898">
                <v:path arrowok="t"/>
              </v:shape>
            </v:group>
            <v:group style="position:absolute;left:1887;top:18550;width:47;height:31" coordorigin="1887,18550" coordsize="47,31">
              <v:shape style="position:absolute;left:1887;top:18550;width:47;height:31" coordorigin="1887,18550" coordsize="47,31" path="m1933,18580l1887,18550e" filled="false" stroked="true" strokeweight=".318763pt" strokecolor="#989898">
                <v:path arrowok="t"/>
              </v:shape>
            </v:group>
            <v:group style="position:absolute;left:1791;top:18489;width:48;height:31" coordorigin="1791,18489" coordsize="48,31">
              <v:shape style="position:absolute;left:1791;top:18489;width:48;height:31" coordorigin="1791,18489" coordsize="48,31" path="m1839,18520l1791,18489e" filled="false" stroked="true" strokeweight=".318763pt" strokecolor="#989898">
                <v:path arrowok="t"/>
              </v:shape>
            </v:group>
            <v:group style="position:absolute;left:1696;top:18429;width:48;height:31" coordorigin="1696,18429" coordsize="48,31">
              <v:shape style="position:absolute;left:1696;top:18429;width:48;height:31" coordorigin="1696,18429" coordsize="48,31" path="m1743,18459l1696,18429e" filled="false" stroked="true" strokeweight=".318763pt" strokecolor="#989898">
                <v:path arrowok="t"/>
              </v:shape>
            </v:group>
            <v:group style="position:absolute;left:1619;top:18381;width:29;height:18" coordorigin="1619,18381" coordsize="29,18">
              <v:shape style="position:absolute;left:1619;top:18381;width:29;height:18" coordorigin="1619,18381" coordsize="29,18" path="m1648,18398l1619,18381e" filled="false" stroked="true" strokeweight=".318763pt" strokecolor="#989898">
                <v:path arrowok="t"/>
              </v:shape>
            </v:group>
            <v:group style="position:absolute;left:3238;top:18846;width:39;height:67" coordorigin="3238,18846" coordsize="39,67">
              <v:shape style="position:absolute;left:3238;top:18846;width:39;height:67" coordorigin="3238,18846" coordsize="39,67" path="m3270,18846l3238,18913,3276,18851,3270,18846xe" filled="true" fillcolor="#00ffff" stroked="false">
                <v:path arrowok="t"/>
                <v:fill type="solid"/>
              </v:shape>
            </v:group>
            <v:group style="position:absolute;left:3232;top:18846;width:39;height:67" coordorigin="3232,18846" coordsize="39,67">
              <v:shape style="position:absolute;left:3232;top:18846;width:39;height:67" coordorigin="3232,18846" coordsize="39,67" path="m3270,18846l3232,18908,3238,18913,3270,18846xe" filled="true" fillcolor="#00ffff" stroked="false">
                <v:path arrowok="t"/>
                <v:fill type="solid"/>
              </v:shape>
            </v:group>
            <v:group style="position:absolute;left:3582;top:18273;width:26;height:16" coordorigin="3582,18273" coordsize="26,16">
              <v:shape style="position:absolute;left:3582;top:18273;width:26;height:16" coordorigin="3582,18273" coordsize="26,16" path="m3582,18273l3608,18288e" filled="false" stroked="true" strokeweight=".318763pt" strokecolor="#989898">
                <v:path arrowok="t"/>
              </v:shape>
            </v:group>
            <v:group style="position:absolute;left:3656;top:18319;width:48;height:31" coordorigin="3656,18319" coordsize="48,31">
              <v:shape style="position:absolute;left:3656;top:18319;width:48;height:31" coordorigin="3656,18319" coordsize="48,31" path="m3656,18319l3704,18349e" filled="false" stroked="true" strokeweight=".318763pt" strokecolor="#989898">
                <v:path arrowok="t"/>
              </v:shape>
            </v:group>
            <v:group style="position:absolute;left:3673;top:18390;width:31;height:48" coordorigin="3673,18390" coordsize="31,48">
              <v:shape style="position:absolute;left:3673;top:18390;width:31;height:48" coordorigin="3673,18390" coordsize="31,48" path="m3704,18390l3673,18438e" filled="false" stroked="true" strokeweight=".318763pt" strokecolor="#989898">
                <v:path arrowok="t"/>
              </v:shape>
            </v:group>
            <v:group style="position:absolute;left:3613;top:18486;width:31;height:48" coordorigin="3613,18486" coordsize="31,48">
              <v:shape style="position:absolute;left:3613;top:18486;width:31;height:48" coordorigin="3613,18486" coordsize="31,48" path="m3643,18486l3613,18534e" filled="false" stroked="true" strokeweight=".318763pt" strokecolor="#989898">
                <v:path arrowok="t"/>
              </v:shape>
            </v:group>
            <v:group style="position:absolute;left:3552;top:18582;width:31;height:48" coordorigin="3552,18582" coordsize="31,48">
              <v:shape style="position:absolute;left:3552;top:18582;width:31;height:48" coordorigin="3552,18582" coordsize="31,48" path="m3582,18582l3552,18629e" filled="false" stroked="true" strokeweight=".318763pt" strokecolor="#989898">
                <v:path arrowok="t"/>
              </v:shape>
            </v:group>
            <v:group style="position:absolute;left:3492;top:18677;width:31;height:48" coordorigin="3492,18677" coordsize="31,48">
              <v:shape style="position:absolute;left:3492;top:18677;width:31;height:48" coordorigin="3492,18677" coordsize="31,48" path="m3522,18677l3492,18725e" filled="false" stroked="true" strokeweight=".318763pt" strokecolor="#989898">
                <v:path arrowok="t"/>
              </v:shape>
            </v:group>
            <v:group style="position:absolute;left:3433;top:18773;width:31;height:48" coordorigin="3433,18773" coordsize="31,48">
              <v:shape style="position:absolute;left:3433;top:18773;width:31;height:48" coordorigin="3433,18773" coordsize="31,48" path="m3463,18773l3433,18821e" filled="false" stroked="true" strokeweight=".318763pt" strokecolor="#989898">
                <v:path arrowok="t"/>
              </v:shape>
            </v:group>
            <v:group style="position:absolute;left:3361;top:18869;width:42;height:20" coordorigin="3361,18869" coordsize="42,20">
              <v:shape style="position:absolute;left:3361;top:18869;width:42;height:20" coordorigin="3361,18869" coordsize="42,20" path="m3402,18869l3390,18888,3361,18869e" filled="false" stroked="true" strokeweight=".318763pt" strokecolor="#989898">
                <v:path arrowok="t"/>
              </v:shape>
            </v:group>
            <v:group style="position:absolute;left:3289;top:18819;width:26;height:18" coordorigin="3289,18819" coordsize="26,18">
              <v:shape style="position:absolute;left:3289;top:18819;width:26;height:18" coordorigin="3289,18819" coordsize="26,18" path="m3315,18837l3289,18819e" filled="false" stroked="true" strokeweight=".318763pt" strokecolor="#989898">
                <v:path arrowok="t"/>
              </v:shape>
            </v:group>
            <v:group style="position:absolute;left:3777;top:18325;width:18;height:23" coordorigin="3777,18325" coordsize="18,23">
              <v:shape style="position:absolute;left:3777;top:18325;width:18;height:23" coordorigin="3777,18325" coordsize="18,23" path="m3793,18325l3793,18331,3791,18331,3791,18333,3790,18333,3788,18335,3786,18335,3786,18336,3785,18336,3777,18341,3777,18347,3786,18341,3788,18341,3790,18339,3791,18339,3791,18338,3793,18338,3793,18336,3794,18335,3793,18325xe" filled="true" fillcolor="#000000" stroked="false">
                <v:path arrowok="t"/>
                <v:fill type="solid"/>
              </v:shape>
            </v:group>
            <v:group style="position:absolute;left:3798;top:18331;width:15;height:13" coordorigin="3798,18331" coordsize="15,13">
              <v:shape style="position:absolute;left:3798;top:18331;width:15;height:13" coordorigin="3798,18331" coordsize="15,13" path="m3810,18343l3799,18343,3799,18344,3809,18344,3810,18343xe" filled="true" fillcolor="#000000" stroked="false">
                <v:path arrowok="t"/>
                <v:fill type="solid"/>
              </v:shape>
              <v:shape style="position:absolute;left:3798;top:18331;width:15;height:13" coordorigin="3798,18331" coordsize="15,13" path="m3798,18335l3798,18343,3812,18343,3811,18339,3801,18339,3801,18338,3799,18338,3799,18336,3798,18335xe" filled="true" fillcolor="#000000" stroked="false">
                <v:path arrowok="t"/>
                <v:fill type="solid"/>
              </v:shape>
              <v:shape style="position:absolute;left:3798;top:18331;width:15;height:13" coordorigin="3798,18331" coordsize="15,13" path="m3810,18331l3810,18336,3809,18338,3807,18339,3811,18339,3810,18331xe" filled="true" fillcolor="#000000" stroked="false">
                <v:path arrowok="t"/>
                <v:fill type="solid"/>
              </v:shape>
            </v:group>
            <v:group style="position:absolute;left:3777;top:18316;width:39;height:28" coordorigin="3777,18316" coordsize="39,28">
              <v:shape style="position:absolute;left:3777;top:18316;width:39;height:28" coordorigin="3777,18316" coordsize="39,28" path="m3815,18316l3777,18316,3777,18320,3810,18320,3810,18331,3812,18343,3812,18341,3814,18339,3814,18336,3815,18335,3815,18316xe" filled="true" fillcolor="#000000" stroked="false">
                <v:path arrowok="t"/>
                <v:fill type="solid"/>
              </v:shape>
              <v:shape style="position:absolute;left:3777;top:18316;width:39;height:28" coordorigin="3777,18316" coordsize="39,28" path="m3798,18320l3793,18320,3793,18325,3794,18335,3794,18338,3796,18339,3796,18341,3798,18341,3798,18320xe" filled="true" fillcolor="#000000" stroked="false">
                <v:path arrowok="t"/>
                <v:fill type="solid"/>
              </v:shape>
            </v:group>
            <v:group style="position:absolute;left:3777;top:18352;width:39;height:28" coordorigin="3777,18352" coordsize="39,28">
              <v:shape style="position:absolute;left:3777;top:18352;width:39;height:28" coordorigin="3777,18352" coordsize="39,28" path="m3815,18352l3777,18352,3777,18379,3782,18379,3782,18357,3815,18357,3815,18352xe" filled="true" fillcolor="#000000" stroked="false">
                <v:path arrowok="t"/>
                <v:fill type="solid"/>
              </v:shape>
              <v:shape style="position:absolute;left:3777;top:18352;width:39;height:28" coordorigin="3777,18352" coordsize="39,28" path="m3815,18357l3810,18357,3810,18379,3815,18379,3815,18357xe" filled="true" fillcolor="#000000" stroked="false">
                <v:path arrowok="t"/>
                <v:fill type="solid"/>
              </v:shape>
              <v:shape style="position:absolute;left:3777;top:18352;width:39;height:28" coordorigin="3777,18352" coordsize="39,28" path="m3799,18357l3794,18357,3794,18378,3799,18378,3799,18357xe" filled="true" fillcolor="#000000" stroked="false">
                <v:path arrowok="t"/>
                <v:fill type="solid"/>
              </v:shape>
            </v:group>
            <v:group style="position:absolute;left:3750;top:18384;width:24;height:23" coordorigin="3750,18384" coordsize="24,23">
              <v:shape style="position:absolute;left:3750;top:18384;width:24;height:23" coordorigin="3750,18384" coordsize="24,23" path="m3763,18406l3771,18403,3774,18395,3771,18387,3763,18384,3755,18387,3750,18395,3755,18403,3763,18406xe" filled="false" stroked="true" strokeweight=".318763pt" strokecolor="#000000">
                <v:path arrowok="t"/>
              </v:shape>
              <v:shape style="position:absolute;left:5794;top:8336;width:7829;height:14327" type="#_x0000_t75" stroked="false">
                <v:imagedata r:id="rId249" o:title=""/>
              </v:shape>
            </v:group>
            <v:group style="position:absolute;left:21859;top:20800;width:2;height:7" coordorigin="21859,20800" coordsize="2,7">
              <v:shape style="position:absolute;left:21859;top:20800;width:2;height:7" coordorigin="21859,20800" coordsize="0,7" path="m21859,20800l21859,20806e" filled="false" stroked="true" strokeweight=".086327pt" strokecolor="#989898">
                <v:path arrowok="t"/>
              </v:shape>
            </v:group>
            <v:group style="position:absolute;left:21811;top:20811;width:2;height:7" coordorigin="21811,20811" coordsize="2,7">
              <v:shape style="position:absolute;left:21811;top:20811;width:2;height:7" coordorigin="21811,20811" coordsize="0,7" path="m21811,20811l21811,20818e" filled="false" stroked="true" strokeweight=".075428pt" strokecolor="#989898">
                <v:path arrowok="t"/>
              </v:shape>
            </v:group>
            <v:group style="position:absolute;left:21774;top:20819;width:2;height:7" coordorigin="21774,20819" coordsize="2,7">
              <v:shape style="position:absolute;left:21774;top:20819;width:2;height:7" coordorigin="21774,20819" coordsize="0,7" path="m21774,20819l21774,20826e" filled="false" stroked="true" strokeweight=".075428pt" strokecolor="#989898">
                <v:path arrowok="t"/>
              </v:shape>
            </v:group>
            <v:group style="position:absolute;left:21738;top:20829;width:2;height:7" coordorigin="21738,20829" coordsize="2,7">
              <v:shape style="position:absolute;left:21738;top:20829;width:2;height:7" coordorigin="21738,20829" coordsize="0,7" path="m21738,20829l21738,20835e" filled="false" stroked="true" strokeweight=".086219pt" strokecolor="#989898">
                <v:path arrowok="t"/>
              </v:shape>
            </v:group>
            <v:group style="position:absolute;left:21701;top:20837;width:2;height:7" coordorigin="21701,20837" coordsize="2,7">
              <v:shape style="position:absolute;left:21701;top:20837;width:2;height:7" coordorigin="21701,20837" coordsize="0,7" path="m21701,20837l21701,20843e" filled="false" stroked="true" strokeweight=".086219pt" strokecolor="#989898">
                <v:path arrowok="t"/>
              </v:shape>
            </v:group>
            <v:group style="position:absolute;left:21664;top:20846;width:2;height:7" coordorigin="21664,20846" coordsize="2,7">
              <v:shape style="position:absolute;left:21664;top:20846;width:2;height:7" coordorigin="21664,20846" coordsize="0,7" path="m21664,20846l21664,20853e" filled="false" stroked="true" strokeweight=".086219pt" strokecolor="#989898">
                <v:path arrowok="t"/>
              </v:shape>
            </v:group>
            <v:group style="position:absolute;left:21628;top:20854;width:2;height:7" coordorigin="21628,20854" coordsize="2,7">
              <v:shape style="position:absolute;left:21628;top:20854;width:2;height:7" coordorigin="21628,20854" coordsize="0,7" path="m21628,20854l21628,20861e" filled="false" stroked="true" strokeweight=".075536pt" strokecolor="#989898">
                <v:path arrowok="t"/>
              </v:shape>
            </v:group>
            <v:group style="position:absolute;left:21591;top:20864;width:2;height:7" coordorigin="21591,20864" coordsize="2,7">
              <v:shape style="position:absolute;left:21591;top:20864;width:2;height:7" coordorigin="21591,20864" coordsize="0,7" path="m21591,20864l21591,20870e" filled="false" stroked="true" strokeweight=".075536pt" strokecolor="#989898">
                <v:path arrowok="t"/>
              </v:shape>
            </v:group>
            <v:group style="position:absolute;left:21555;top:20872;width:2;height:7" coordorigin="21555,20872" coordsize="2,7">
              <v:shape style="position:absolute;left:21555;top:20872;width:2;height:7" coordorigin="21555,20872" coordsize="0,7" path="m21555,20872l21555,20878e" filled="false" stroked="true" strokeweight=".079853pt" strokecolor="#989898">
                <v:path arrowok="t"/>
              </v:shape>
            </v:group>
            <v:group style="position:absolute;left:21518;top:20881;width:2;height:7" coordorigin="21518,20881" coordsize="2,7">
              <v:shape style="position:absolute;left:21518;top:20881;width:2;height:7" coordorigin="21518,20881" coordsize="0,7" path="m21518,20881l21518,20888e" filled="false" stroked="true" strokeweight=".078774pt" strokecolor="#989898">
                <v:path arrowok="t"/>
              </v:shape>
            </v:group>
            <v:group style="position:absolute;left:21481;top:20889;width:2;height:7" coordorigin="21481,20889" coordsize="2,7">
              <v:shape style="position:absolute;left:21481;top:20889;width:2;height:7" coordorigin="21481,20889" coordsize="0,7" path="m21481,20889l21481,20896e" filled="false" stroked="true" strokeweight=".079853pt" strokecolor="#989898">
                <v:path arrowok="t"/>
              </v:shape>
            </v:group>
            <v:group style="position:absolute;left:21445;top:20899;width:2;height:7" coordorigin="21445,20899" coordsize="2,7">
              <v:shape style="position:absolute;left:21445;top:20899;width:2;height:7" coordorigin="21445,20899" coordsize="0,7" path="m21445,20899l21445,20905e" filled="false" stroked="true" strokeweight=".079853pt" strokecolor="#989898">
                <v:path arrowok="t"/>
              </v:shape>
            </v:group>
            <v:group style="position:absolute;left:21408;top:20907;width:2;height:7" coordorigin="21408,20907" coordsize="2,7">
              <v:shape style="position:absolute;left:21408;top:20907;width:2;height:7" coordorigin="21408,20907" coordsize="0,7" path="m21408,20907l21408,20913e" filled="false" stroked="true" strokeweight=".078666pt" strokecolor="#989898">
                <v:path arrowok="t"/>
              </v:shape>
            </v:group>
            <v:group style="position:absolute;left:21371;top:20916;width:2;height:7" coordorigin="21371,20916" coordsize="2,7">
              <v:shape style="position:absolute;left:21371;top:20916;width:2;height:7" coordorigin="21371,20916" coordsize="0,7" path="m21371,20916l21371,20923e" filled="false" stroked="true" strokeweight=".079961pt" strokecolor="#989898">
                <v:path arrowok="t"/>
              </v:shape>
            </v:group>
            <v:group style="position:absolute;left:21335;top:20924;width:2;height:7" coordorigin="21335,20924" coordsize="2,7">
              <v:shape style="position:absolute;left:21335;top:20924;width:2;height:7" coordorigin="21335,20924" coordsize="0,7" path="m21335,20924l21335,20931e" filled="false" stroked="true" strokeweight=".079853pt" strokecolor="#989898">
                <v:path arrowok="t"/>
              </v:shape>
            </v:group>
            <v:group style="position:absolute;left:21298;top:20934;width:2;height:7" coordorigin="21298,20934" coordsize="2,7">
              <v:shape style="position:absolute;left:21298;top:20934;width:2;height:7" coordorigin="21298,20934" coordsize="0,7" path="m21298,20934l21298,20940e" filled="false" stroked="true" strokeweight=".079745pt" strokecolor="#989898">
                <v:path arrowok="t"/>
              </v:shape>
            </v:group>
            <v:group style="position:absolute;left:21261;top:20942;width:2;height:7" coordorigin="21261,20942" coordsize="2,7">
              <v:shape style="position:absolute;left:21261;top:20942;width:2;height:7" coordorigin="21261,20942" coordsize="0,7" path="m21261,20942l21261,20948e" filled="false" stroked="true" strokeweight=".079853pt" strokecolor="#989898">
                <v:path arrowok="t"/>
              </v:shape>
            </v:group>
            <v:group style="position:absolute;left:21225;top:20951;width:2;height:7" coordorigin="21225,20951" coordsize="2,7">
              <v:shape style="position:absolute;left:21225;top:20951;width:2;height:7" coordorigin="21225,20951" coordsize="0,7" path="m21225,20951l21225,20958e" filled="false" stroked="true" strokeweight=".079745pt" strokecolor="#989898">
                <v:path arrowok="t"/>
              </v:shape>
            </v:group>
            <v:group style="position:absolute;left:21188;top:20959;width:2;height:7" coordorigin="21188,20959" coordsize="2,7">
              <v:shape style="position:absolute;left:21188;top:20959;width:2;height:7" coordorigin="21188,20959" coordsize="0,7" path="m21188,20959l21188,20966e" filled="false" stroked="true" strokeweight=".079961pt" strokecolor="#989898">
                <v:path arrowok="t"/>
              </v:shape>
            </v:group>
            <v:group style="position:absolute;left:21151;top:20969;width:2;height:7" coordorigin="21151,20969" coordsize="2,7">
              <v:shape style="position:absolute;left:21151;top:20969;width:2;height:7" coordorigin="21151,20969" coordsize="0,7" path="m21151,20969l21151,20975e" filled="false" stroked="true" strokeweight=".079853pt" strokecolor="#989898">
                <v:path arrowok="t"/>
              </v:shape>
            </v:group>
            <v:group style="position:absolute;left:21115;top:20977;width:2;height:7" coordorigin="21115,20977" coordsize="2,7">
              <v:shape style="position:absolute;left:21115;top:20977;width:2;height:7" coordorigin="21115,20977" coordsize="0,7" path="m21115,20977l21115,20983e" filled="false" stroked="true" strokeweight=".079961pt" strokecolor="#989898">
                <v:path arrowok="t"/>
              </v:shape>
            </v:group>
            <v:group style="position:absolute;left:21078;top:20986;width:2;height:7" coordorigin="21078,20986" coordsize="2,7">
              <v:shape style="position:absolute;left:21078;top:20986;width:2;height:7" coordorigin="21078,20986" coordsize="0,7" path="m21078,20986l21078,20993e" filled="false" stroked="true" strokeweight=".079853pt" strokecolor="#989898">
                <v:path arrowok="t"/>
              </v:shape>
            </v:group>
            <v:group style="position:absolute;left:21043;top:20996;width:2;height:7" coordorigin="21043,20996" coordsize="2,7">
              <v:shape style="position:absolute;left:21043;top:20996;width:2;height:7" coordorigin="21043,20996" coordsize="0,7" path="m21043,20996l21043,21002e" filled="false" stroked="true" strokeweight=".079853pt" strokecolor="#989898">
                <v:path arrowok="t"/>
              </v:shape>
            </v:group>
            <v:group style="position:absolute;left:21006;top:21004;width:2;height:7" coordorigin="21006,21004" coordsize="2,7">
              <v:shape style="position:absolute;left:21006;top:21004;width:2;height:7" coordorigin="21006,21004" coordsize="0,7" path="m21006,21004l21006,21010e" filled="false" stroked="true" strokeweight=".079745pt" strokecolor="#989898">
                <v:path arrowok="t"/>
              </v:shape>
            </v:group>
            <v:group style="position:absolute;left:20970;top:21014;width:2;height:7" coordorigin="20970,21014" coordsize="2,7">
              <v:shape style="position:absolute;left:20970;top:21014;width:2;height:7" coordorigin="20970,21014" coordsize="0,7" path="m20970,21014l20970,21020e" filled="false" stroked="true" strokeweight=".079853pt" strokecolor="#989898">
                <v:path arrowok="t"/>
              </v:shape>
            </v:group>
            <v:group style="position:absolute;left:20933;top:21023;width:2;height:7" coordorigin="20933,21023" coordsize="2,7">
              <v:shape style="position:absolute;left:20933;top:21023;width:2;height:7" coordorigin="20933,21023" coordsize="0,7" path="m20933,21023l20933,21029e" filled="false" stroked="true" strokeweight=".079853pt" strokecolor="#989898">
                <v:path arrowok="t"/>
              </v:shape>
            </v:group>
            <v:group style="position:absolute;left:20896;top:21031;width:2;height:7" coordorigin="20896,21031" coordsize="2,7">
              <v:shape style="position:absolute;left:20896;top:21031;width:2;height:7" coordorigin="20896,21031" coordsize="0,7" path="m20896,21031l20896,21037e" filled="false" stroked="true" strokeweight=".078774pt" strokecolor="#989898">
                <v:path arrowok="t"/>
              </v:shape>
            </v:group>
            <v:group style="position:absolute;left:20860;top:21041;width:2;height:7" coordorigin="20860,21041" coordsize="2,7">
              <v:shape style="position:absolute;left:20860;top:21041;width:2;height:7" coordorigin="20860,21041" coordsize="0,7" path="m20860,21041l20860,21047e" filled="false" stroked="true" strokeweight=".079853pt" strokecolor="#989898">
                <v:path arrowok="t"/>
              </v:shape>
            </v:group>
            <v:group style="position:absolute;left:20823;top:21050;width:2;height:7" coordorigin="20823,21050" coordsize="2,7">
              <v:shape style="position:absolute;left:20823;top:21050;width:2;height:7" coordorigin="20823,21050" coordsize="0,7" path="m20823,21050l20823,21057e" filled="false" stroked="true" strokeweight=".079745pt" strokecolor="#989898">
                <v:path arrowok="t"/>
              </v:shape>
            </v:group>
            <v:group style="position:absolute;left:20786;top:21060;width:2;height:7" coordorigin="20786,21060" coordsize="2,7">
              <v:shape style="position:absolute;left:20786;top:21060;width:2;height:7" coordorigin="20786,21060" coordsize="0,7" path="m20786,21060l20786,21066e" filled="false" stroked="true" strokeweight=".078881pt" strokecolor="#989898">
                <v:path arrowok="t"/>
              </v:shape>
            </v:group>
            <v:group style="position:absolute;left:20750;top:21068;width:2;height:7" coordorigin="20750,21068" coordsize="2,7">
              <v:shape style="position:absolute;left:20750;top:21068;width:2;height:7" coordorigin="20750,21068" coordsize="0,7" path="m20750,21068l20750,21074e" filled="false" stroked="true" strokeweight=".079853pt" strokecolor="#989898">
                <v:path arrowok="t"/>
              </v:shape>
            </v:group>
            <v:group style="position:absolute;left:20713;top:21077;width:2;height:7" coordorigin="20713,21077" coordsize="2,7">
              <v:shape style="position:absolute;left:20713;top:21077;width:2;height:7" coordorigin="20713,21077" coordsize="0,7" path="m20713,21077l20713,21084e" filled="false" stroked="true" strokeweight=".079961pt" strokecolor="#989898">
                <v:path arrowok="t"/>
              </v:shape>
            </v:group>
            <v:group style="position:absolute;left:20676;top:21087;width:2;height:7" coordorigin="20676,21087" coordsize="2,7">
              <v:shape style="position:absolute;left:20676;top:21087;width:2;height:7" coordorigin="20676,21087" coordsize="0,7" path="m20676,21087l20676,21093e" filled="false" stroked="true" strokeweight=".080932pt" strokecolor="#989898">
                <v:path arrowok="t"/>
              </v:shape>
            </v:group>
            <v:group style="position:absolute;left:20640;top:21095;width:2;height:7" coordorigin="20640,21095" coordsize="2,7">
              <v:shape style="position:absolute;left:20640;top:21095;width:2;height:7" coordorigin="20640,21095" coordsize="0,7" path="m20640,21095l20640,21101e" filled="false" stroked="true" strokeweight=".079745pt" strokecolor="#989898">
                <v:path arrowok="t"/>
              </v:shape>
            </v:group>
            <v:group style="position:absolute;left:20603;top:21104;width:2;height:7" coordorigin="20603,21104" coordsize="2,7">
              <v:shape style="position:absolute;left:20603;top:21104;width:2;height:7" coordorigin="20603,21104" coordsize="0,7" path="m20603,21104l20603,21111e" filled="false" stroked="true" strokeweight=".079853pt" strokecolor="#989898">
                <v:path arrowok="t"/>
              </v:shape>
            </v:group>
            <v:group style="position:absolute;left:20566;top:21114;width:2;height:7" coordorigin="20566,21114" coordsize="2,7">
              <v:shape style="position:absolute;left:20566;top:21114;width:2;height:7" coordorigin="20566,21114" coordsize="0,7" path="m20566,21114l20566,21120e" filled="false" stroked="true" strokeweight=".079853pt" strokecolor="#989898">
                <v:path arrowok="t"/>
              </v:shape>
            </v:group>
            <v:group style="position:absolute;left:20531;top:21122;width:2;height:7" coordorigin="20531,21122" coordsize="2,7">
              <v:shape style="position:absolute;left:20531;top:21122;width:2;height:7" coordorigin="20531,21122" coordsize="0,7" path="m20531,21122l20531,21128e" filled="false" stroked="true" strokeweight=".079745pt" strokecolor="#989898">
                <v:path arrowok="t"/>
              </v:shape>
            </v:group>
            <v:group style="position:absolute;left:20495;top:21131;width:2;height:7" coordorigin="20495,21131" coordsize="2,7">
              <v:shape style="position:absolute;left:20495;top:21131;width:2;height:7" coordorigin="20495,21131" coordsize="0,7" path="m20495,21131l20495,21138e" filled="false" stroked="true" strokeweight=".079853pt" strokecolor="#989898">
                <v:path arrowok="t"/>
              </v:shape>
            </v:group>
            <v:group style="position:absolute;left:20458;top:21139;width:2;height:7" coordorigin="20458,21139" coordsize="2,7">
              <v:shape style="position:absolute;left:20458;top:21139;width:2;height:7" coordorigin="20458,21139" coordsize="0,7" path="m20458,21139l20458,21146e" filled="false" stroked="true" strokeweight=".079853pt" strokecolor="#989898">
                <v:path arrowok="t"/>
              </v:shape>
            </v:group>
            <v:group style="position:absolute;left:20420;top:21147;width:2;height:7" coordorigin="20420,21147" coordsize="2,7">
              <v:shape style="position:absolute;left:20420;top:21147;width:2;height:7" coordorigin="20420,21147" coordsize="0,7" path="m20420,21147l20420,21154e" filled="false" stroked="true" strokeweight=".079853pt" strokecolor="#989898">
                <v:path arrowok="t"/>
              </v:shape>
            </v:group>
            <v:group style="position:absolute;left:20383;top:21155;width:2;height:7" coordorigin="20383,21155" coordsize="2,7">
              <v:shape style="position:absolute;left:20383;top:21155;width:2;height:7" coordorigin="20383,21155" coordsize="0,7" path="m20383,21155l20383,21162e" filled="false" stroked="true" strokeweight=".078774pt" strokecolor="#989898">
                <v:path arrowok="t"/>
              </v:shape>
            </v:group>
            <v:group style="position:absolute;left:20347;top:21163;width:2;height:7" coordorigin="20347,21163" coordsize="2,7">
              <v:shape style="position:absolute;left:20347;top:21163;width:2;height:7" coordorigin="20347,21163" coordsize="0,7" path="m20347,21163l20347,21170e" filled="false" stroked="true" strokeweight=".078774pt" strokecolor="#989898">
                <v:path arrowok="t"/>
              </v:shape>
            </v:group>
            <v:group style="position:absolute;left:20310;top:21173;width:2;height:7" coordorigin="20310,21173" coordsize="2,7">
              <v:shape style="position:absolute;left:20310;top:21173;width:2;height:7" coordorigin="20310,21173" coordsize="0,7" path="m20310,21173l20310,21179e" filled="false" stroked="true" strokeweight=".079853pt" strokecolor="#989898">
                <v:path arrowok="t"/>
              </v:shape>
            </v:group>
            <v:group style="position:absolute;left:20273;top:21181;width:2;height:7" coordorigin="20273,21181" coordsize="2,7">
              <v:shape style="position:absolute;left:20273;top:21181;width:2;height:7" coordorigin="20273,21181" coordsize="0,7" path="m20273,21181l20273,21187e" filled="false" stroked="true" strokeweight=".078666pt" strokecolor="#989898">
                <v:path arrowok="t"/>
              </v:shape>
            </v:group>
            <v:group style="position:absolute;left:20237;top:21189;width:2;height:7" coordorigin="20237,21189" coordsize="2,7">
              <v:shape style="position:absolute;left:20237;top:21189;width:2;height:7" coordorigin="20237,21189" coordsize="0,7" path="m20237,21189l20237,21195e" filled="false" stroked="true" strokeweight=".079961pt" strokecolor="#989898">
                <v:path arrowok="t"/>
              </v:shape>
            </v:group>
            <v:group style="position:absolute;left:20200;top:21197;width:2;height:7" coordorigin="20200,21197" coordsize="2,7">
              <v:shape style="position:absolute;left:20200;top:21197;width:2;height:7" coordorigin="20200,21197" coordsize="0,7" path="m20200,21197l20200,21203e" filled="false" stroked="true" strokeweight=".079853pt" strokecolor="#989898">
                <v:path arrowok="t"/>
              </v:shape>
            </v:group>
            <v:group style="position:absolute;left:20163;top:21205;width:2;height:7" coordorigin="20163,21205" coordsize="2,7">
              <v:shape style="position:absolute;left:20163;top:21205;width:2;height:7" coordorigin="20163,21205" coordsize="0,7" path="m20163,21205l20163,21211e" filled="false" stroked="true" strokeweight=".079961pt" strokecolor="#989898">
                <v:path arrowok="t"/>
              </v:shape>
            </v:group>
            <v:group style="position:absolute;left:20127;top:21214;width:2;height:7" coordorigin="20127,21214" coordsize="2,7">
              <v:shape style="position:absolute;left:20127;top:21214;width:2;height:7" coordorigin="20127,21214" coordsize="0,7" path="m20127,21214l20127,21221e" filled="false" stroked="true" strokeweight=".079853pt" strokecolor="#989898">
                <v:path arrowok="t"/>
              </v:shape>
            </v:group>
            <v:group style="position:absolute;left:20090;top:21222;width:2;height:7" coordorigin="20090,21222" coordsize="2,7">
              <v:shape style="position:absolute;left:20090;top:21222;width:2;height:7" coordorigin="20090,21222" coordsize="0,7" path="m20090,21222l20090,21229e" filled="false" stroked="true" strokeweight=".079745pt" strokecolor="#989898">
                <v:path arrowok="t"/>
              </v:shape>
            </v:group>
            <v:group style="position:absolute;left:20053;top:21230;width:2;height:7" coordorigin="20053,21230" coordsize="2,7">
              <v:shape style="position:absolute;left:20053;top:21230;width:2;height:7" coordorigin="20053,21230" coordsize="0,7" path="m20053,21230l20053,21237e" filled="false" stroked="true" strokeweight=".079853pt" strokecolor="#989898">
                <v:path arrowok="t"/>
              </v:shape>
            </v:group>
            <v:group style="position:absolute;left:20017;top:21238;width:2;height:7" coordorigin="20017,21238" coordsize="2,7">
              <v:shape style="position:absolute;left:20017;top:21238;width:2;height:7" coordorigin="20017,21238" coordsize="0,7" path="m20017,21238l20017,21245e" filled="false" stroked="true" strokeweight=".079853pt" strokecolor="#989898">
                <v:path arrowok="t"/>
              </v:shape>
            </v:group>
            <v:group style="position:absolute;left:19980;top:21246;width:2;height:7" coordorigin="19980,21246" coordsize="2,7">
              <v:shape style="position:absolute;left:19980;top:21246;width:2;height:7" coordorigin="19980,21246" coordsize="0,7" path="m19980,21246l19980,21253e" filled="false" stroked="true" strokeweight=".079961pt" strokecolor="#989898">
                <v:path arrowok="t"/>
              </v:shape>
            </v:group>
            <v:group style="position:absolute;left:19943;top:21254;width:2;height:7" coordorigin="19943,21254" coordsize="2,7">
              <v:shape style="position:absolute;left:19943;top:21254;width:2;height:7" coordorigin="19943,21254" coordsize="0,7" path="m19943,21254l19943,21261e" filled="false" stroked="true" strokeweight=".079853pt" strokecolor="#989898">
                <v:path arrowok="t"/>
              </v:shape>
            </v:group>
            <v:group style="position:absolute;left:19907;top:21264;width:2;height:7" coordorigin="19907,21264" coordsize="2,7">
              <v:shape style="position:absolute;left:19907;top:21264;width:2;height:7" coordorigin="19907,21264" coordsize="0,7" path="m19907,21264l19907,21270e" filled="false" stroked="true" strokeweight=".079745pt" strokecolor="#989898">
                <v:path arrowok="t"/>
              </v:shape>
            </v:group>
            <v:group style="position:absolute;left:19870;top:21272;width:2;height:7" coordorigin="19870,21272" coordsize="2,7">
              <v:shape style="position:absolute;left:19870;top:21272;width:2;height:7" coordorigin="19870,21272" coordsize="0,7" path="m19870,21272l19870,21278e" filled="false" stroked="true" strokeweight=".079853pt" strokecolor="#989898">
                <v:path arrowok="t"/>
              </v:shape>
            </v:group>
            <v:group style="position:absolute;left:19833;top:21280;width:2;height:7" coordorigin="19833,21280" coordsize="2,7">
              <v:shape style="position:absolute;left:19833;top:21280;width:2;height:7" coordorigin="19833,21280" coordsize="0,7" path="m19833,21280l19833,21286e" filled="false" stroked="true" strokeweight=".078774pt" strokecolor="#989898">
                <v:path arrowok="t"/>
              </v:shape>
            </v:group>
            <v:group style="position:absolute;left:19786;top:21291;width:2;height:7" coordorigin="19786,21291" coordsize="2,7">
              <v:shape style="position:absolute;left:19786;top:21291;width:2;height:7" coordorigin="19786,21291" coordsize="0,7" path="m19786,21291l19786,21297e" filled="false" stroked="true" strokeweight=".079745pt" strokecolor="#989898">
                <v:path arrowok="t"/>
              </v:shape>
            </v:group>
            <v:group style="position:absolute;left:19654;top:8274;width:2;height:2" coordorigin="19654,8274" coordsize="2,2">
              <v:shape style="position:absolute;left:19654;top:8274;width:2;height:2" coordorigin="19654,8274" coordsize="2,2" path="m19651,8275l19659,8275e" filled="false" stroked="true" strokeweight=".4984pt" strokecolor="#00dddd">
                <v:path arrowok="t"/>
              </v:shape>
            </v:group>
            <v:group style="position:absolute;left:504;top:21831;width:2;height:7" coordorigin="504,21831" coordsize="2,7">
              <v:shape style="position:absolute;left:504;top:21831;width:2;height:7" coordorigin="504,21831" coordsize="0,7" path="m504,21831l504,21837e" filled="false" stroked="true" strokeweight=".079637pt" strokecolor="#989898">
                <v:path arrowok="t"/>
              </v:shape>
            </v:group>
            <v:group style="position:absolute;left:520;top:21798;width:2;height:7" coordorigin="520,21798" coordsize="2,7">
              <v:shape style="position:absolute;left:520;top:21798;width:2;height:7" coordorigin="520,21798" coordsize="0,7" path="m520,21798l520,21804e" filled="false" stroked="true" strokeweight=".079637pt" strokecolor="#989898">
                <v:path arrowok="t"/>
              </v:shape>
            </v:group>
            <v:group style="position:absolute;left:538;top:21764;width:2;height:7" coordorigin="538,21764" coordsize="2,7">
              <v:shape style="position:absolute;left:538;top:21764;width:2;height:7" coordorigin="538,21764" coordsize="0,7" path="m538,21764l538,21771e" filled="false" stroked="true" strokeweight=".079637pt" strokecolor="#989898">
                <v:path arrowok="t"/>
              </v:shape>
            </v:group>
            <v:group style="position:absolute;left:559;top:21732;width:2;height:7" coordorigin="559,21732" coordsize="2,7">
              <v:shape style="position:absolute;left:559;top:21732;width:2;height:7" coordorigin="559,21732" coordsize="0,7" path="m559,21732l559,21739e" filled="false" stroked="true" strokeweight=".079745pt" strokecolor="#989898">
                <v:path arrowok="t"/>
              </v:shape>
            </v:group>
            <v:group style="position:absolute;left:578;top:21700;width:2;height:7" coordorigin="578,21700" coordsize="2,7">
              <v:shape style="position:absolute;left:578;top:21700;width:2;height:7" coordorigin="578,21700" coordsize="0,7" path="m578,21700l578,21707e" filled="false" stroked="true" strokeweight=".080068pt" strokecolor="#989898">
                <v:path arrowok="t"/>
              </v:shape>
            </v:group>
            <v:group style="position:absolute;left:598;top:21669;width:2;height:7" coordorigin="598,21669" coordsize="2,7">
              <v:shape style="position:absolute;left:598;top:21669;width:2;height:7" coordorigin="598,21669" coordsize="0,7" path="m598,21669l598,21675e" filled="false" stroked="true" strokeweight=".079745pt" strokecolor="#989898">
                <v:path arrowok="t"/>
              </v:shape>
            </v:group>
            <v:group style="position:absolute;left:618;top:21637;width:2;height:7" coordorigin="618,21637" coordsize="2,7">
              <v:shape style="position:absolute;left:618;top:21637;width:2;height:7" coordorigin="618,21637" coordsize="0,7" path="m618,21637l618,21643e" filled="false" stroked="true" strokeweight=".079637pt" strokecolor="#989898">
                <v:path arrowok="t"/>
              </v:shape>
            </v:group>
            <v:group style="position:absolute;left:638;top:21605;width:2;height:7" coordorigin="638,21605" coordsize="2,7">
              <v:shape style="position:absolute;left:638;top:21605;width:2;height:7" coordorigin="638,21605" coordsize="0,7" path="m638,21605l638,21611e" filled="false" stroked="true" strokeweight=".079745pt" strokecolor="#989898">
                <v:path arrowok="t"/>
              </v:shape>
            </v:group>
            <v:group style="position:absolute;left:657;top:21573;width:2;height:7" coordorigin="657,21573" coordsize="2,7">
              <v:shape style="position:absolute;left:657;top:21573;width:2;height:7" coordorigin="657,21573" coordsize="0,7" path="m657,21573l657,21579e" filled="false" stroked="true" strokeweight=".079637pt" strokecolor="#989898">
                <v:path arrowok="t"/>
              </v:shape>
            </v:group>
            <v:group style="position:absolute;left:678;top:21541;width:2;height:7" coordorigin="678,21541" coordsize="2,7">
              <v:shape style="position:absolute;left:678;top:21541;width:2;height:7" coordorigin="678,21541" coordsize="0,7" path="m678,21541l678,21547e" filled="false" stroked="true" strokeweight=".079745pt" strokecolor="#989898">
                <v:path arrowok="t"/>
              </v:shape>
            </v:group>
            <v:group style="position:absolute;left:697;top:21509;width:2;height:7" coordorigin="697,21509" coordsize="2,7">
              <v:shape style="position:absolute;left:697;top:21509;width:2;height:7" coordorigin="697,21509" coordsize="0,7" path="m697,21509l697,21516e" filled="false" stroked="true" strokeweight=".079637pt" strokecolor="#989898">
                <v:path arrowok="t"/>
              </v:shape>
            </v:group>
            <v:group style="position:absolute;left:718;top:21477;width:2;height:7" coordorigin="718,21477" coordsize="2,7">
              <v:shape style="position:absolute;left:718;top:21477;width:2;height:7" coordorigin="718,21477" coordsize="0,7" path="m718,21477l718,21484e" filled="false" stroked="true" strokeweight=".079745pt" strokecolor="#989898">
                <v:path arrowok="t"/>
              </v:shape>
            </v:group>
            <v:group style="position:absolute;left:737;top:21445;width:2;height:7" coordorigin="737,21445" coordsize="2,7">
              <v:shape style="position:absolute;left:737;top:21445;width:2;height:7" coordorigin="737,21445" coordsize="0,7" path="m737,21445l737,21452e" filled="false" stroked="true" strokeweight=".079637pt" strokecolor="#989898">
                <v:path arrowok="t"/>
              </v:shape>
            </v:group>
            <v:group style="position:absolute;left:758;top:21414;width:2;height:7" coordorigin="758,21414" coordsize="2,7">
              <v:shape style="position:absolute;left:758;top:21414;width:2;height:7" coordorigin="758,21414" coordsize="0,7" path="m758,21414l758,21420e" filled="false" stroked="true" strokeweight=".079637pt" strokecolor="#989898">
                <v:path arrowok="t"/>
              </v:shape>
            </v:group>
            <v:group style="position:absolute;left:777;top:21382;width:2;height:7" coordorigin="777,21382" coordsize="2,7">
              <v:shape style="position:absolute;left:777;top:21382;width:2;height:7" coordorigin="777,21382" coordsize="0,7" path="m777,21382l777,21388e" filled="false" stroked="true" strokeweight=".079745pt" strokecolor="#989898">
                <v:path arrowok="t"/>
              </v:shape>
            </v:group>
            <v:group style="position:absolute;left:798;top:21350;width:2;height:7" coordorigin="798,21350" coordsize="2,7">
              <v:shape style="position:absolute;left:798;top:21350;width:2;height:7" coordorigin="798,21350" coordsize="0,7" path="m798,21350l798,21356e" filled="false" stroked="true" strokeweight=".079637pt" strokecolor="#989898">
                <v:path arrowok="t"/>
              </v:shape>
            </v:group>
            <v:group style="position:absolute;left:817;top:21318;width:2;height:7" coordorigin="817,21318" coordsize="2,7">
              <v:shape style="position:absolute;left:817;top:21318;width:2;height:7" coordorigin="817,21318" coordsize="0,7" path="m817,21318l817,21324e" filled="false" stroked="true" strokeweight=".079637pt" strokecolor="#989898">
                <v:path arrowok="t"/>
              </v:shape>
            </v:group>
            <v:group style="position:absolute;left:837;top:21286;width:2;height:7" coordorigin="837,21286" coordsize="2,7">
              <v:shape style="position:absolute;left:837;top:21286;width:2;height:7" coordorigin="837,21286" coordsize="0,7" path="m837,21286l837,21292e" filled="false" stroked="true" strokeweight=".079637pt" strokecolor="#989898">
                <v:path arrowok="t"/>
              </v:shape>
            </v:group>
            <v:group style="position:absolute;left:857;top:21253;width:2;height:7" coordorigin="857,21253" coordsize="2,7">
              <v:shape style="position:absolute;left:857;top:21253;width:2;height:7" coordorigin="857,21253" coordsize="0,7" path="m857,21253l857,21259e" filled="false" stroked="true" strokeweight=".079745pt" strokecolor="#989898">
                <v:path arrowok="t"/>
              </v:shape>
            </v:group>
            <v:group style="position:absolute;left:877;top:21221;width:2;height:7" coordorigin="877,21221" coordsize="2,7">
              <v:shape style="position:absolute;left:877;top:21221;width:2;height:7" coordorigin="877,21221" coordsize="0,7" path="m877,21221l877,21227e" filled="false" stroked="true" strokeweight=".079637pt" strokecolor="#989898">
                <v:path arrowok="t"/>
              </v:shape>
            </v:group>
            <v:group style="position:absolute;left:904;top:21178;width:2;height:7" coordorigin="904,21178" coordsize="2,7">
              <v:shape style="position:absolute;left:904;top:21178;width:2;height:7" coordorigin="904,21178" coordsize="0,7" path="m904,21178l904,21184e" filled="false" stroked="true" strokeweight=".079637pt" strokecolor="#989898">
                <v:path arrowok="t"/>
              </v:shape>
            </v:group>
            <v:group style="position:absolute;left:1358;top:25143;width:2;height:2" coordorigin="1358,25143" coordsize="2,2">
              <v:shape style="position:absolute;left:1358;top:25143;width:2;height:2" coordorigin="1358,25143" coordsize="2,2" path="m1355,25143l1363,25143e" filled="false" stroked="true" strokeweight=".4984pt" strokecolor="#00dddd">
                <v:path arrowok="t"/>
              </v:shape>
            </v:group>
            <v:group style="position:absolute;left:10671;top:23402;width:10;height:29" coordorigin="10671,23402" coordsize="10,29">
              <v:shape style="position:absolute;left:10671;top:23402;width:10;height:29" coordorigin="10671,23402" coordsize="10,29" path="m10671,23402l10680,23431e" filled="false" stroked="true" strokeweight=".318763pt" strokecolor="#989898">
                <v:path arrowok="t"/>
              </v:shape>
            </v:group>
            <v:group style="position:absolute;left:10695;top:23485;width:16;height:55" coordorigin="10695,23485" coordsize="16,55">
              <v:shape style="position:absolute;left:10695;top:23485;width:16;height:55" coordorigin="10695,23485" coordsize="16,55" path="m10695,23485l10711,23539e" filled="false" stroked="true" strokeweight=".318763pt" strokecolor="#989898">
                <v:path arrowok="t"/>
              </v:shape>
            </v:group>
            <v:group style="position:absolute;left:10727;top:23594;width:8;height:31" coordorigin="10727,23594" coordsize="8,31">
              <v:shape style="position:absolute;left:10727;top:23594;width:8;height:31" coordorigin="10727,23594" coordsize="8,31" path="m10727,23594l10735,23624e" filled="false" stroked="true" strokeweight=".318763pt" strokecolor="#989898">
                <v:path arrowok="t"/>
              </v:shape>
            </v:group>
            <v:group style="position:absolute;left:21876;top:21053;width:75;height:20" coordorigin="21876,21053" coordsize="75,20">
              <v:shape style="position:absolute;left:21876;top:21053;width:75;height:20" coordorigin="21876,21053" coordsize="75,20" path="m21951,21053l21876,21073e" filled="false" stroked="true" strokeweight=".318763pt" strokecolor="#989898">
                <v:path arrowok="t"/>
              </v:shape>
            </v:group>
            <v:group style="position:absolute;left:21766;top:21085;width:56;height:15" coordorigin="21766,21085" coordsize="56,15">
              <v:shape style="position:absolute;left:21766;top:21085;width:56;height:15" coordorigin="21766,21085" coordsize="56,15" path="m21822,21085l21766,21100e" filled="false" stroked="true" strokeweight=".318763pt" strokecolor="#989898">
                <v:path arrowok="t"/>
              </v:shape>
            </v:group>
            <v:group style="position:absolute;left:21657;top:21112;width:55;height:15" coordorigin="21657,21112" coordsize="55,15">
              <v:shape style="position:absolute;left:21657;top:21112;width:55;height:15" coordorigin="21657,21112" coordsize="55,15" path="m21711,21112l21657,21127e" filled="false" stroked="true" strokeweight=".318763pt" strokecolor="#989898">
                <v:path arrowok="t"/>
              </v:shape>
            </v:group>
            <v:group style="position:absolute;left:21547;top:21141;width:55;height:13" coordorigin="21547,21141" coordsize="55,13">
              <v:shape style="position:absolute;left:21547;top:21141;width:55;height:13" coordorigin="21547,21141" coordsize="55,13" path="m21602,21141l21547,21154e" filled="false" stroked="true" strokeweight=".318763pt" strokecolor="#989898">
                <v:path arrowok="t"/>
              </v:shape>
            </v:group>
            <v:group style="position:absolute;left:21437;top:21168;width:55;height:13" coordorigin="21437,21168" coordsize="55,13">
              <v:shape style="position:absolute;left:21437;top:21168;width:55;height:13" coordorigin="21437,21168" coordsize="55,13" path="m21492,21168l21437,21181e" filled="false" stroked="true" strokeweight=".318763pt" strokecolor="#989898">
                <v:path arrowok="t"/>
              </v:shape>
            </v:group>
            <v:group style="position:absolute;left:21327;top:21195;width:56;height:15" coordorigin="21327,21195" coordsize="56,15">
              <v:shape style="position:absolute;left:21327;top:21195;width:56;height:15" coordorigin="21327,21195" coordsize="56,15" path="m21383,21195l21327,21210e" filled="false" stroked="true" strokeweight=".318763pt" strokecolor="#989898">
                <v:path arrowok="t"/>
              </v:shape>
            </v:group>
            <v:group style="position:absolute;left:21219;top:21222;width:55;height:15" coordorigin="21219,21222" coordsize="55,15">
              <v:shape style="position:absolute;left:21219;top:21222;width:55;height:15" coordorigin="21219,21222" coordsize="55,15" path="m21273,21222l21219,21237e" filled="false" stroked="true" strokeweight=".318763pt" strokecolor="#989898">
                <v:path arrowok="t"/>
              </v:shape>
            </v:group>
            <v:group style="position:absolute;left:21109;top:21249;width:55;height:15" coordorigin="21109,21249" coordsize="55,15">
              <v:shape style="position:absolute;left:21109;top:21249;width:55;height:15" coordorigin="21109,21249" coordsize="55,15" path="m21163,21249l21109,21264e" filled="false" stroked="true" strokeweight=".318763pt" strokecolor="#989898">
                <v:path arrowok="t"/>
              </v:shape>
            </v:group>
            <v:group style="position:absolute;left:20999;top:21278;width:55;height:13" coordorigin="20999,21278" coordsize="55,13">
              <v:shape style="position:absolute;left:20999;top:21278;width:55;height:13" coordorigin="20999,21278" coordsize="55,13" path="m21053,21278l20999,21291e" filled="false" stroked="true" strokeweight=".318763pt" strokecolor="#989898">
                <v:path arrowok="t"/>
              </v:shape>
            </v:group>
            <v:group style="position:absolute;left:20889;top:21305;width:56;height:13" coordorigin="20889,21305" coordsize="56,13">
              <v:shape style="position:absolute;left:20889;top:21305;width:56;height:13" coordorigin="20889,21305" coordsize="56,13" path="m20945,21305l20889,21318e" filled="false" stroked="true" strokeweight=".318763pt" strokecolor="#989898">
                <v:path arrowok="t"/>
              </v:shape>
            </v:group>
            <v:group style="position:absolute;left:20781;top:21332;width:55;height:15" coordorigin="20781,21332" coordsize="55,15">
              <v:shape style="position:absolute;left:20781;top:21332;width:55;height:15" coordorigin="20781,21332" coordsize="55,15" path="m20835,21332l20782,21345,20781,21347e" filled="false" stroked="true" strokeweight=".318763pt" strokecolor="#989898">
                <v:path arrowok="t"/>
              </v:shape>
            </v:group>
            <v:group style="position:absolute;left:20669;top:21359;width:56;height:13" coordorigin="20669,21359" coordsize="56,13">
              <v:shape style="position:absolute;left:20669;top:21359;width:56;height:13" coordorigin="20669,21359" coordsize="56,13" path="m20725,21359l20669,21372e" filled="false" stroked="true" strokeweight=".318763pt" strokecolor="#989898">
                <v:path arrowok="t"/>
              </v:shape>
            </v:group>
            <v:group style="position:absolute;left:20559;top:21385;width:56;height:13" coordorigin="20559,21385" coordsize="56,13">
              <v:shape style="position:absolute;left:20559;top:21385;width:56;height:13" coordorigin="20559,21385" coordsize="56,13" path="m20615,21385l20559,21398e" filled="false" stroked="true" strokeweight=".318763pt" strokecolor="#989898">
                <v:path arrowok="t"/>
              </v:shape>
            </v:group>
            <v:group style="position:absolute;left:20449;top:21410;width:56;height:13" coordorigin="20449,21410" coordsize="56,13">
              <v:shape style="position:absolute;left:20449;top:21410;width:56;height:13" coordorigin="20449,21410" coordsize="56,13" path="m20505,21410l20449,21423e" filled="false" stroked="true" strokeweight=".318763pt" strokecolor="#989898">
                <v:path arrowok="t"/>
              </v:shape>
            </v:group>
            <v:group style="position:absolute;left:20339;top:21434;width:56;height:13" coordorigin="20339,21434" coordsize="56,13">
              <v:shape style="position:absolute;left:20339;top:21434;width:56;height:13" coordorigin="20339,21434" coordsize="56,13" path="m20395,21434l20339,21447e" filled="false" stroked="true" strokeweight=".318763pt" strokecolor="#989898">
                <v:path arrowok="t"/>
              </v:shape>
            </v:group>
            <v:group style="position:absolute;left:20229;top:21460;width:56;height:13" coordorigin="20229,21460" coordsize="56,13">
              <v:shape style="position:absolute;left:20229;top:21460;width:56;height:13" coordorigin="20229,21460" coordsize="56,13" path="m20285,21460l20229,21473e" filled="false" stroked="true" strokeweight=".318763pt" strokecolor="#989898">
                <v:path arrowok="t"/>
              </v:shape>
            </v:group>
            <v:group style="position:absolute;left:20119;top:21485;width:56;height:13" coordorigin="20119,21485" coordsize="56,13">
              <v:shape style="position:absolute;left:20119;top:21485;width:56;height:13" coordorigin="20119,21485" coordsize="56,13" path="m20175,21485l20119,21498e" filled="false" stroked="true" strokeweight=".318763pt" strokecolor="#989898">
                <v:path arrowok="t"/>
              </v:shape>
            </v:group>
            <v:group style="position:absolute;left:20010;top:21511;width:56;height:13" coordorigin="20010,21511" coordsize="56,13">
              <v:shape style="position:absolute;left:20010;top:21511;width:56;height:13" coordorigin="20010,21511" coordsize="56,13" path="m20065,21511l20010,21524e" filled="false" stroked="true" strokeweight=".318763pt" strokecolor="#989898">
                <v:path arrowok="t"/>
              </v:shape>
            </v:group>
            <v:group style="position:absolute;left:19900;top:21536;width:56;height:13" coordorigin="19900,21536" coordsize="56,13">
              <v:shape style="position:absolute;left:19900;top:21536;width:56;height:13" coordorigin="19900,21536" coordsize="56,13" path="m19955,21536l19900,21549e" filled="false" stroked="true" strokeweight=".318763pt" strokecolor="#989898">
                <v:path arrowok="t"/>
              </v:shape>
            </v:group>
            <v:group style="position:absolute;left:19790;top:21562;width:56;height:13" coordorigin="19790,21562" coordsize="56,13">
              <v:shape style="position:absolute;left:19790;top:21562;width:56;height:13" coordorigin="19790,21562" coordsize="56,13" path="m19845,21562l19790,21575e" filled="false" stroked="true" strokeweight=".318763pt" strokecolor="#989898">
                <v:path arrowok="t"/>
              </v:shape>
            </v:group>
            <v:group style="position:absolute;left:19680;top:21587;width:56;height:12" coordorigin="19680,21587" coordsize="56,12">
              <v:shape style="position:absolute;left:19680;top:21587;width:56;height:12" coordorigin="19680,21587" coordsize="56,12" path="m19735,21587l19719,21592,19680,21598e" filled="false" stroked="true" strokeweight=".318763pt" strokecolor="#989898">
                <v:path arrowok="t"/>
              </v:shape>
            </v:group>
            <v:group style="position:absolute;left:19570;top:21610;width:55;height:13" coordorigin="19570,21610" coordsize="55,13">
              <v:shape style="position:absolute;left:19570;top:21610;width:55;height:13" coordorigin="19570,21610" coordsize="55,13" path="m19624,21610l19570,21622e" filled="false" stroked="true" strokeweight=".318763pt" strokecolor="#989898">
                <v:path arrowok="t"/>
              </v:shape>
            </v:group>
            <v:group style="position:absolute;left:19460;top:21637;width:55;height:13" coordorigin="19460,21637" coordsize="55,13">
              <v:shape style="position:absolute;left:19460;top:21637;width:55;height:13" coordorigin="19460,21637" coordsize="55,13" path="m19514,21637l19460,21649e" filled="false" stroked="true" strokeweight=".318763pt" strokecolor="#989898">
                <v:path arrowok="t"/>
              </v:shape>
            </v:group>
            <v:group style="position:absolute;left:19350;top:21664;width:55;height:13" coordorigin="19350,21664" coordsize="55,13">
              <v:shape style="position:absolute;left:19350;top:21664;width:55;height:13" coordorigin="19350,21664" coordsize="55,13" path="m19404,21664l19350,21677e" filled="false" stroked="true" strokeweight=".318763pt" strokecolor="#989898">
                <v:path arrowok="t"/>
              </v:shape>
            </v:group>
            <v:group style="position:absolute;left:19240;top:21691;width:56;height:15" coordorigin="19240,21691" coordsize="56,15">
              <v:shape style="position:absolute;left:19240;top:21691;width:56;height:15" coordorigin="19240,21691" coordsize="56,15" path="m19296,21691l19240,21705e" filled="false" stroked="true" strokeweight=".318763pt" strokecolor="#989898">
                <v:path arrowok="t"/>
              </v:shape>
            </v:group>
            <v:group style="position:absolute;left:19130;top:21718;width:56;height:15" coordorigin="19130,21718" coordsize="56,15">
              <v:shape style="position:absolute;left:19130;top:21718;width:56;height:15" coordorigin="19130,21718" coordsize="56,15" path="m19186,21718l19130,21732e" filled="false" stroked="true" strokeweight=".318763pt" strokecolor="#989898">
                <v:path arrowok="t"/>
              </v:shape>
            </v:group>
            <v:group style="position:absolute;left:19021;top:21745;width:55;height:15" coordorigin="19021,21745" coordsize="55,15">
              <v:shape style="position:absolute;left:19021;top:21745;width:55;height:15" coordorigin="19021,21745" coordsize="55,15" path="m19076,21745l19021,21759e" filled="false" stroked="true" strokeweight=".318763pt" strokecolor="#989898">
                <v:path arrowok="t"/>
              </v:shape>
            </v:group>
            <v:group style="position:absolute;left:18911;top:21772;width:55;height:15" coordorigin="18911,21772" coordsize="55,15">
              <v:shape style="position:absolute;left:18911;top:21772;width:55;height:15" coordorigin="18911,21772" coordsize="55,15" path="m18966,21772l18911,21786e" filled="false" stroked="true" strokeweight=".318763pt" strokecolor="#989898">
                <v:path arrowok="t"/>
              </v:shape>
            </v:group>
            <v:group style="position:absolute;left:18802;top:21799;width:55;height:13" coordorigin="18802,21799" coordsize="55,13">
              <v:shape style="position:absolute;left:18802;top:21799;width:55;height:13" coordorigin="18802,21799" coordsize="55,13" path="m18856,21799l18829,21807,18802,21812e" filled="false" stroked="true" strokeweight=".318763pt" strokecolor="#989898">
                <v:path arrowok="t"/>
              </v:shape>
            </v:group>
            <v:group style="position:absolute;left:18692;top:21825;width:55;height:12" coordorigin="18692,21825" coordsize="55,12">
              <v:shape style="position:absolute;left:18692;top:21825;width:55;height:12" coordorigin="18692,21825" coordsize="55,12" path="m18746,21825l18692,21836e" filled="false" stroked="true" strokeweight=".318763pt" strokecolor="#989898">
                <v:path arrowok="t"/>
              </v:shape>
            </v:group>
            <v:group style="position:absolute;left:18580;top:21849;width:56;height:12" coordorigin="18580,21849" coordsize="56,12">
              <v:shape style="position:absolute;left:18580;top:21849;width:56;height:12" coordorigin="18580,21849" coordsize="56,12" path="m18636,21849l18580,21860e" filled="false" stroked="true" strokeweight=".318763pt" strokecolor="#989898">
                <v:path arrowok="t"/>
              </v:shape>
            </v:group>
            <v:group style="position:absolute;left:18470;top:21873;width:56;height:12" coordorigin="18470,21873" coordsize="56,12">
              <v:shape style="position:absolute;left:18470;top:21873;width:56;height:12" coordorigin="18470,21873" coordsize="56,12" path="m18526,21873l18470,21884e" filled="false" stroked="true" strokeweight=".318763pt" strokecolor="#989898">
                <v:path arrowok="t"/>
              </v:shape>
            </v:group>
            <v:group style="position:absolute;left:18360;top:21895;width:55;height:13" coordorigin="18360,21895" coordsize="55,13">
              <v:shape style="position:absolute;left:18360;top:21895;width:55;height:13" coordorigin="18360,21895" coordsize="55,13" path="m18414,21895l18360,21908e" filled="false" stroked="true" strokeweight=".318763pt" strokecolor="#989898">
                <v:path arrowok="t"/>
              </v:shape>
            </v:group>
            <v:group style="position:absolute;left:18250;top:21919;width:55;height:13" coordorigin="18250,21919" coordsize="55,13">
              <v:shape style="position:absolute;left:18250;top:21919;width:55;height:13" coordorigin="18250,21919" coordsize="55,13" path="m18304,21919l18250,21931e" filled="false" stroked="true" strokeweight=".318763pt" strokecolor="#989898">
                <v:path arrowok="t"/>
              </v:shape>
            </v:group>
            <v:group style="position:absolute;left:18139;top:21943;width:56;height:13" coordorigin="18139,21943" coordsize="56,13">
              <v:shape style="position:absolute;left:18139;top:21943;width:56;height:13" coordorigin="18139,21943" coordsize="56,13" path="m18194,21943l18139,21955e" filled="false" stroked="true" strokeweight=".318763pt" strokecolor="#989898">
                <v:path arrowok="t"/>
              </v:shape>
            </v:group>
            <v:group style="position:absolute;left:18029;top:21967;width:56;height:13" coordorigin="18029,21967" coordsize="56,13">
              <v:shape style="position:absolute;left:18029;top:21967;width:56;height:13" coordorigin="18029,21967" coordsize="56,13" path="m18084,21967l18029,21979e" filled="false" stroked="true" strokeweight=".318763pt" strokecolor="#989898">
                <v:path arrowok="t"/>
              </v:shape>
            </v:group>
            <v:group style="position:absolute;left:17919;top:21990;width:55;height:13" coordorigin="17919,21990" coordsize="55,13">
              <v:shape style="position:absolute;left:17919;top:21990;width:55;height:13" coordorigin="17919,21990" coordsize="55,13" path="m17973,21990l17919,22003e" filled="false" stroked="true" strokeweight=".318763pt" strokecolor="#989898">
                <v:path arrowok="t"/>
              </v:shape>
            </v:group>
            <v:group style="position:absolute;left:17807;top:22014;width:56;height:13" coordorigin="17807,22014" coordsize="56,13">
              <v:shape style="position:absolute;left:17807;top:22014;width:56;height:13" coordorigin="17807,22014" coordsize="56,13" path="m17863,22014l17807,22027e" filled="false" stroked="true" strokeweight=".318763pt" strokecolor="#989898">
                <v:path arrowok="t"/>
              </v:shape>
            </v:group>
            <v:group style="position:absolute;left:17697;top:22038;width:56;height:13" coordorigin="17697,22038" coordsize="56,13">
              <v:shape style="position:absolute;left:17697;top:22038;width:56;height:13" coordorigin="17697,22038" coordsize="56,13" path="m17753,22038l17697,22051e" filled="false" stroked="true" strokeweight=".318763pt" strokecolor="#989898">
                <v:path arrowok="t"/>
              </v:shape>
            </v:group>
            <v:group style="position:absolute;left:17587;top:22064;width:56;height:13" coordorigin="17587,22064" coordsize="56,13">
              <v:shape style="position:absolute;left:17587;top:22064;width:56;height:13" coordorigin="17587,22064" coordsize="56,13" path="m17643,22064l17587,22076e" filled="false" stroked="true" strokeweight=".318763pt" strokecolor="#989898">
                <v:path arrowok="t"/>
              </v:shape>
            </v:group>
            <v:group style="position:absolute;left:17477;top:22088;width:56;height:13" coordorigin="17477,22088" coordsize="56,13">
              <v:shape style="position:absolute;left:17477;top:22088;width:56;height:13" coordorigin="17477,22088" coordsize="56,13" path="m17533,22088l17477,22100e" filled="false" stroked="true" strokeweight=".318763pt" strokecolor="#989898">
                <v:path arrowok="t"/>
              </v:shape>
            </v:group>
            <v:group style="position:absolute;left:17367;top:22113;width:55;height:13" coordorigin="17367,22113" coordsize="55,13">
              <v:shape style="position:absolute;left:17367;top:22113;width:55;height:13" coordorigin="17367,22113" coordsize="55,13" path="m17421,22113l17367,22126e" filled="false" stroked="true" strokeweight=".318763pt" strokecolor="#989898">
                <v:path arrowok="t"/>
              </v:shape>
            </v:group>
            <v:group style="position:absolute;left:17257;top:22139;width:55;height:12" coordorigin="17257,22139" coordsize="55,12">
              <v:shape style="position:absolute;left:17257;top:22139;width:55;height:12" coordorigin="17257,22139" coordsize="55,12" path="m17312,22139l17257,22150e" filled="false" stroked="true" strokeweight=".318763pt" strokecolor="#989898">
                <v:path arrowok="t"/>
              </v:shape>
            </v:group>
            <v:group style="position:absolute;left:17147;top:22163;width:55;height:13" coordorigin="17147,22163" coordsize="55,13">
              <v:shape style="position:absolute;left:17147;top:22163;width:55;height:13" coordorigin="17147,22163" coordsize="55,13" path="m17202,22163l17147,22175e" filled="false" stroked="true" strokeweight=".318763pt" strokecolor="#989898">
                <v:path arrowok="t"/>
              </v:shape>
            </v:group>
            <v:group style="position:absolute;left:17036;top:22188;width:56;height:13" coordorigin="17036,22188" coordsize="56,13">
              <v:shape style="position:absolute;left:17036;top:22188;width:56;height:13" coordorigin="17036,22188" coordsize="56,13" path="m17092,22188l17036,22201e" filled="false" stroked="true" strokeweight=".318763pt" strokecolor="#989898">
                <v:path arrowok="t"/>
              </v:shape>
            </v:group>
            <v:group style="position:absolute;left:16926;top:22212;width:56;height:13" coordorigin="16926,22212" coordsize="56,13">
              <v:shape style="position:absolute;left:16926;top:22212;width:56;height:13" coordorigin="16926,22212" coordsize="56,13" path="m16982,22212l16926,22225e" filled="false" stroked="true" strokeweight=".318763pt" strokecolor="#989898">
                <v:path arrowok="t"/>
              </v:shape>
            </v:group>
            <v:group style="position:absolute;left:16816;top:22237;width:56;height:13" coordorigin="16816,22237" coordsize="56,13">
              <v:shape style="position:absolute;left:16816;top:22237;width:56;height:13" coordorigin="16816,22237" coordsize="56,13" path="m16872,22237l16816,22250e" filled="false" stroked="true" strokeweight=".318763pt" strokecolor="#989898">
                <v:path arrowok="t"/>
              </v:shape>
            </v:group>
            <v:group style="position:absolute;left:16706;top:22263;width:56;height:13" coordorigin="16706,22263" coordsize="56,13">
              <v:shape style="position:absolute;left:16706;top:22263;width:56;height:13" coordorigin="16706,22263" coordsize="56,13" path="m16762,22263l16706,22276e" filled="false" stroked="true" strokeweight=".318763pt" strokecolor="#989898">
                <v:path arrowok="t"/>
              </v:shape>
            </v:group>
            <v:group style="position:absolute;left:16577;top:22287;width:75;height:18" coordorigin="16577,22287" coordsize="75,18">
              <v:shape style="position:absolute;left:16577;top:22287;width:75;height:18" coordorigin="16577,22287" coordsize="75,18" path="m16652,22287l16577,22304e" filled="false" stroked="true" strokeweight=".318763pt" strokecolor="#989898">
                <v:path arrowok="t"/>
              </v:shape>
            </v:group>
            <v:group style="position:absolute;left:16585;top:22316;width:74;height:16" coordorigin="16585,22316" coordsize="74,16">
              <v:shape style="position:absolute;left:16585;top:22316;width:74;height:16" coordorigin="16585,22316" coordsize="74,16" path="m16585,22331l16658,22316e" filled="false" stroked="true" strokeweight=".318763pt" strokecolor="#989898">
                <v:path arrowok="t"/>
              </v:shape>
            </v:group>
            <v:group style="position:absolute;left:16712;top:22292;width:56;height:12" coordorigin="16712,22292" coordsize="56,12">
              <v:shape style="position:absolute;left:16712;top:22292;width:56;height:12" coordorigin="16712,22292" coordsize="56,12" path="m16712,22303l16768,22292e" filled="false" stroked="true" strokeweight=".318763pt" strokecolor="#989898">
                <v:path arrowok="t"/>
              </v:shape>
            </v:group>
            <v:group style="position:absolute;left:16822;top:22266;width:56;height:13" coordorigin="16822,22266" coordsize="56,13">
              <v:shape style="position:absolute;left:16822;top:22266;width:56;height:13" coordorigin="16822,22266" coordsize="56,13" path="m16822,22279l16878,22266e" filled="false" stroked="true" strokeweight=".318763pt" strokecolor="#989898">
                <v:path arrowok="t"/>
              </v:shape>
            </v:group>
            <v:group style="position:absolute;left:16932;top:22241;width:56;height:13" coordorigin="16932,22241" coordsize="56,13">
              <v:shape style="position:absolute;left:16932;top:22241;width:56;height:13" coordorigin="16932,22241" coordsize="56,13" path="m16932,22253l16988,22241e" filled="false" stroked="true" strokeweight=".318763pt" strokecolor="#989898">
                <v:path arrowok="t"/>
              </v:shape>
            </v:group>
            <v:group style="position:absolute;left:17044;top:22217;width:55;height:13" coordorigin="17044,22217" coordsize="55,13">
              <v:shape style="position:absolute;left:17044;top:22217;width:55;height:13" coordorigin="17044,22217" coordsize="55,13" path="m17044,22229l17098,22217e" filled="false" stroked="true" strokeweight=".318763pt" strokecolor="#989898">
                <v:path arrowok="t"/>
              </v:shape>
            </v:group>
            <v:group style="position:absolute;left:17154;top:22191;width:55;height:13" coordorigin="17154,22191" coordsize="55,13">
              <v:shape style="position:absolute;left:17154;top:22191;width:55;height:13" coordorigin="17154,22191" coordsize="55,13" path="m17154,22204l17208,22191e" filled="false" stroked="true" strokeweight=".318763pt" strokecolor="#989898">
                <v:path arrowok="t"/>
              </v:shape>
            </v:group>
            <v:group style="position:absolute;left:17264;top:22167;width:55;height:13" coordorigin="17264,22167" coordsize="55,13">
              <v:shape style="position:absolute;left:17264;top:22167;width:55;height:13" coordorigin="17264,22167" coordsize="55,13" path="m17264,22180l17318,22167e" filled="false" stroked="true" strokeweight=".318763pt" strokecolor="#989898">
                <v:path arrowok="t"/>
              </v:shape>
            </v:group>
            <v:group style="position:absolute;left:17374;top:22142;width:56;height:13" coordorigin="17374,22142" coordsize="56,13">
              <v:shape style="position:absolute;left:17374;top:22142;width:56;height:13" coordorigin="17374,22142" coordsize="56,13" path="m17374,22155l17429,22142e" filled="false" stroked="true" strokeweight=".318763pt" strokecolor="#989898">
                <v:path arrowok="t"/>
              </v:shape>
            </v:group>
            <v:group style="position:absolute;left:17484;top:22118;width:56;height:12" coordorigin="17484,22118" coordsize="56,12">
              <v:shape style="position:absolute;left:17484;top:22118;width:56;height:12" coordorigin="17484,22118" coordsize="56,12" path="m17484,22129l17539,22118e" filled="false" stroked="true" strokeweight=".318763pt" strokecolor="#989898">
                <v:path arrowok="t"/>
              </v:shape>
            </v:group>
            <v:group style="position:absolute;left:17594;top:22092;width:56;height:13" coordorigin="17594,22092" coordsize="56,13">
              <v:shape style="position:absolute;left:17594;top:22092;width:56;height:13" coordorigin="17594,22092" coordsize="56,13" path="m17594,22105l17649,22092e" filled="false" stroked="true" strokeweight=".318763pt" strokecolor="#989898">
                <v:path arrowok="t"/>
              </v:shape>
            </v:group>
            <v:group style="position:absolute;left:17704;top:22067;width:56;height:13" coordorigin="17704,22067" coordsize="56,13">
              <v:shape style="position:absolute;left:17704;top:22067;width:56;height:13" coordorigin="17704,22067" coordsize="56,13" path="m17704,22080l17759,22067e" filled="false" stroked="true" strokeweight=".318763pt" strokecolor="#989898">
                <v:path arrowok="t"/>
              </v:shape>
            </v:group>
            <v:group style="position:absolute;left:17815;top:22043;width:55;height:13" coordorigin="17815,22043" coordsize="55,13">
              <v:shape style="position:absolute;left:17815;top:22043;width:55;height:13" coordorigin="17815,22043" coordsize="55,13" path="m17815,22056l17869,22043e" filled="false" stroked="true" strokeweight=".318763pt" strokecolor="#989898">
                <v:path arrowok="t"/>
              </v:shape>
            </v:group>
            <v:group style="position:absolute;left:17925;top:22019;width:55;height:13" coordorigin="17925,22019" coordsize="55,13">
              <v:shape style="position:absolute;left:17925;top:22019;width:55;height:13" coordorigin="17925,22019" coordsize="55,13" path="m17925,22032l17979,22019e" filled="false" stroked="true" strokeweight=".318763pt" strokecolor="#989898">
                <v:path arrowok="t"/>
              </v:shape>
            </v:group>
            <v:group style="position:absolute;left:18035;top:21995;width:56;height:12" coordorigin="18035,21995" coordsize="56,12">
              <v:shape style="position:absolute;left:18035;top:21995;width:56;height:12" coordorigin="18035,21995" coordsize="56,12" path="m18035,22006l18091,21995e" filled="false" stroked="true" strokeweight=".318763pt" strokecolor="#989898">
                <v:path arrowok="t"/>
              </v:shape>
            </v:group>
            <v:group style="position:absolute;left:18145;top:21970;width:56;height:13" coordorigin="18145,21970" coordsize="56,13">
              <v:shape style="position:absolute;left:18145;top:21970;width:56;height:13" coordorigin="18145,21970" coordsize="56,13" path="m18145,21982l18201,21970e" filled="false" stroked="true" strokeweight=".318763pt" strokecolor="#989898">
                <v:path arrowok="t"/>
              </v:shape>
            </v:group>
            <v:group style="position:absolute;left:18255;top:21946;width:56;height:13" coordorigin="18255,21946" coordsize="56,13">
              <v:shape style="position:absolute;left:18255;top:21946;width:56;height:13" coordorigin="18255,21946" coordsize="56,13" path="m18255,21959l18311,21946e" filled="false" stroked="true" strokeweight=".318763pt" strokecolor="#989898">
                <v:path arrowok="t"/>
              </v:shape>
            </v:group>
            <v:group style="position:absolute;left:18366;top:21922;width:55;height:13" coordorigin="18366,21922" coordsize="55,13">
              <v:shape style="position:absolute;left:18366;top:21922;width:55;height:13" coordorigin="18366,21922" coordsize="55,13" path="m18366,21935l18421,21922e" filled="false" stroked="true" strokeweight=".318763pt" strokecolor="#989898">
                <v:path arrowok="t"/>
              </v:shape>
            </v:group>
            <v:group style="position:absolute;left:18476;top:21898;width:56;height:12" coordorigin="18476,21898" coordsize="56,12">
              <v:shape style="position:absolute;left:18476;top:21898;width:56;height:12" coordorigin="18476,21898" coordsize="56,12" path="m18476,21909l18532,21898e" filled="false" stroked="true" strokeweight=".318763pt" strokecolor="#989898">
                <v:path arrowok="t"/>
              </v:shape>
            </v:group>
            <v:group style="position:absolute;left:18586;top:21874;width:56;height:12" coordorigin="18586,21874" coordsize="56,12">
              <v:shape style="position:absolute;left:18586;top:21874;width:56;height:12" coordorigin="18586,21874" coordsize="56,12" path="m18586,21885l18642,21874e" filled="false" stroked="true" strokeweight=".318763pt" strokecolor="#989898">
                <v:path arrowok="t"/>
              </v:shape>
            </v:group>
            <v:group style="position:absolute;left:18696;top:21849;width:56;height:13" coordorigin="18696,21849" coordsize="56,13">
              <v:shape style="position:absolute;left:18696;top:21849;width:56;height:13" coordorigin="18696,21849" coordsize="56,13" path="m18696,21861l18752,21849e" filled="false" stroked="true" strokeweight=".318763pt" strokecolor="#989898">
                <v:path arrowok="t"/>
              </v:shape>
            </v:group>
            <v:group style="position:absolute;left:18808;top:21825;width:55;height:13" coordorigin="18808,21825" coordsize="55,13">
              <v:shape style="position:absolute;left:18808;top:21825;width:55;height:13" coordorigin="18808,21825" coordsize="55,13" path="m18808,21837l18862,21825e" filled="false" stroked="true" strokeweight=".318763pt" strokecolor="#989898">
                <v:path arrowok="t"/>
              </v:shape>
            </v:group>
            <v:group style="position:absolute;left:18918;top:21801;width:55;height:12" coordorigin="18918,21801" coordsize="55,12">
              <v:shape style="position:absolute;left:18918;top:21801;width:55;height:12" coordorigin="18918,21801" coordsize="55,12" path="m18918,21812l18964,21802,18972,21801e" filled="false" stroked="true" strokeweight=".318763pt" strokecolor="#989898">
                <v:path arrowok="t"/>
              </v:shape>
            </v:group>
            <v:group style="position:absolute;left:19028;top:21774;width:55;height:13" coordorigin="19028,21774" coordsize="55,13">
              <v:shape style="position:absolute;left:19028;top:21774;width:55;height:13" coordorigin="19028,21774" coordsize="55,13" path="m19028,21786l19082,21774e" filled="false" stroked="true" strokeweight=".318763pt" strokecolor="#989898">
                <v:path arrowok="t"/>
              </v:shape>
            </v:group>
            <v:group style="position:absolute;left:19138;top:21747;width:55;height:15" coordorigin="19138,21747" coordsize="55,15">
              <v:shape style="position:absolute;left:19138;top:21747;width:55;height:15" coordorigin="19138,21747" coordsize="55,15" path="m19138,21761l19192,21747e" filled="false" stroked="true" strokeweight=".318763pt" strokecolor="#989898">
                <v:path arrowok="t"/>
              </v:shape>
            </v:group>
            <v:group style="position:absolute;left:19248;top:21721;width:55;height:13" coordorigin="19248,21721" coordsize="55,13">
              <v:shape style="position:absolute;left:19248;top:21721;width:55;height:13" coordorigin="19248,21721" coordsize="55,13" path="m19248,21734l19302,21721e" filled="false" stroked="true" strokeweight=".318763pt" strokecolor="#989898">
                <v:path arrowok="t"/>
              </v:shape>
            </v:group>
            <v:group style="position:absolute;left:19356;top:21694;width:56;height:13" coordorigin="19356,21694" coordsize="56,13">
              <v:shape style="position:absolute;left:19356;top:21694;width:56;height:13" coordorigin="19356,21694" coordsize="56,13" path="m19356,21707l19412,21694e" filled="false" stroked="true" strokeweight=".318763pt" strokecolor="#989898">
                <v:path arrowok="t"/>
              </v:shape>
            </v:group>
            <v:group style="position:absolute;left:19466;top:21667;width:56;height:15" coordorigin="19466,21667" coordsize="56,15">
              <v:shape style="position:absolute;left:19466;top:21667;width:56;height:15" coordorigin="19466,21667" coordsize="56,15" path="m19466,21681l19522,21667e" filled="false" stroked="true" strokeweight=".318763pt" strokecolor="#989898">
                <v:path arrowok="t"/>
              </v:shape>
            </v:group>
            <v:group style="position:absolute;left:19576;top:21640;width:56;height:15" coordorigin="19576,21640" coordsize="56,15">
              <v:shape style="position:absolute;left:19576;top:21640;width:56;height:15" coordorigin="19576,21640" coordsize="56,15" path="m19576,21654l19632,21640e" filled="false" stroked="true" strokeweight=".318763pt" strokecolor="#989898">
                <v:path arrowok="t"/>
              </v:shape>
            </v:group>
            <v:group style="position:absolute;left:19686;top:21610;width:55;height:16" coordorigin="19686,21610" coordsize="55,16">
              <v:shape style="position:absolute;left:19686;top:21610;width:55;height:16" coordorigin="19686,21610" coordsize="55,16" path="m19686,21626l19731,21611,19740,21610e" filled="false" stroked="true" strokeweight=".318763pt" strokecolor="#989898">
                <v:path arrowok="t"/>
              </v:shape>
            </v:group>
            <v:group style="position:absolute;left:19794;top:21584;width:56;height:13" coordorigin="19794,21584" coordsize="56,13">
              <v:shape style="position:absolute;left:19794;top:21584;width:56;height:13" coordorigin="19794,21584" coordsize="56,13" path="m19794,21597l19850,21584e" filled="false" stroked="true" strokeweight=".318763pt" strokecolor="#989898">
                <v:path arrowok="t"/>
              </v:shape>
            </v:group>
            <v:group style="position:absolute;left:19904;top:21560;width:56;height:12" coordorigin="19904,21560" coordsize="56,12">
              <v:shape style="position:absolute;left:19904;top:21560;width:56;height:12" coordorigin="19904,21560" coordsize="56,12" path="m19904,21571l19960,21560e" filled="false" stroked="true" strokeweight=".318763pt" strokecolor="#989898">
                <v:path arrowok="t"/>
              </v:shape>
            </v:group>
            <v:group style="position:absolute;left:20014;top:21535;width:56;height:13" coordorigin="20014,21535" coordsize="56,13">
              <v:shape style="position:absolute;left:20014;top:21535;width:56;height:13" coordorigin="20014,21535" coordsize="56,13" path="m20014,21547l20070,21535e" filled="false" stroked="true" strokeweight=".318763pt" strokecolor="#989898">
                <v:path arrowok="t"/>
              </v:shape>
            </v:group>
            <v:group style="position:absolute;left:20126;top:21511;width:55;height:12" coordorigin="20126,21511" coordsize="55,12">
              <v:shape style="position:absolute;left:20126;top:21511;width:55;height:12" coordorigin="20126,21511" coordsize="55,12" path="m20126,21522l20180,21511e" filled="false" stroked="true" strokeweight=".318763pt" strokecolor="#989898">
                <v:path arrowok="t"/>
              </v:shape>
            </v:group>
            <v:group style="position:absolute;left:20236;top:21485;width:55;height:13" coordorigin="20236,21485" coordsize="55,13">
              <v:shape style="position:absolute;left:20236;top:21485;width:55;height:13" coordorigin="20236,21485" coordsize="55,13" path="m20236,21498l20290,21485e" filled="false" stroked="true" strokeweight=".318763pt" strokecolor="#989898">
                <v:path arrowok="t"/>
              </v:shape>
            </v:group>
            <v:group style="position:absolute;left:20346;top:21461;width:56;height:12" coordorigin="20346,21461" coordsize="56,12">
              <v:shape style="position:absolute;left:20346;top:21461;width:56;height:12" coordorigin="20346,21461" coordsize="56,12" path="m20346,21473l20402,21461e" filled="false" stroked="true" strokeweight=".318763pt" strokecolor="#989898">
                <v:path arrowok="t"/>
              </v:shape>
            </v:group>
            <v:group style="position:absolute;left:20456;top:21436;width:56;height:13" coordorigin="20456,21436" coordsize="56,13">
              <v:shape style="position:absolute;left:20456;top:21436;width:56;height:13" coordorigin="20456,21436" coordsize="56,13" path="m20456,21449l20512,21436e" filled="false" stroked="true" strokeweight=".318763pt" strokecolor="#989898">
                <v:path arrowok="t"/>
              </v:shape>
            </v:group>
            <v:group style="position:absolute;left:20566;top:21412;width:56;height:12" coordorigin="20566,21412" coordsize="56,12">
              <v:shape style="position:absolute;left:20566;top:21412;width:56;height:12" coordorigin="20566,21412" coordsize="56,12" path="m20566,21423l20621,21412e" filled="false" stroked="true" strokeweight=".318763pt" strokecolor="#989898">
                <v:path arrowok="t"/>
              </v:shape>
            </v:group>
            <v:group style="position:absolute;left:20676;top:21386;width:56;height:13" coordorigin="20676,21386" coordsize="56,13">
              <v:shape style="position:absolute;left:20676;top:21386;width:56;height:13" coordorigin="20676,21386" coordsize="56,13" path="m20676,21399l20731,21386e" filled="false" stroked="true" strokeweight=".318763pt" strokecolor="#989898">
                <v:path arrowok="t"/>
              </v:shape>
            </v:group>
            <v:group style="position:absolute;left:20786;top:21359;width:56;height:15" coordorigin="20786,21359" coordsize="56,15">
              <v:shape style="position:absolute;left:20786;top:21359;width:56;height:15" coordorigin="20786,21359" coordsize="56,15" path="m20786,21374l20841,21359e" filled="false" stroked="true" strokeweight=".318763pt" strokecolor="#989898">
                <v:path arrowok="t"/>
              </v:shape>
            </v:group>
            <v:group style="position:absolute;left:20896;top:21332;width:56;height:15" coordorigin="20896,21332" coordsize="56,15">
              <v:shape style="position:absolute;left:20896;top:21332;width:56;height:15" coordorigin="20896,21332" coordsize="56,15" path="m20896,21347l20951,21332e" filled="false" stroked="true" strokeweight=".318763pt" strokecolor="#989898">
                <v:path arrowok="t"/>
              </v:shape>
            </v:group>
            <v:group style="position:absolute;left:21006;top:21305;width:55;height:15" coordorigin="21006,21305" coordsize="55,15">
              <v:shape style="position:absolute;left:21006;top:21305;width:55;height:15" coordorigin="21006,21305" coordsize="55,15" path="m21006,21320l21060,21305e" filled="false" stroked="true" strokeweight=".318763pt" strokecolor="#989898">
                <v:path arrowok="t"/>
              </v:shape>
            </v:group>
            <v:group style="position:absolute;left:21115;top:21278;width:55;height:15" coordorigin="21115,21278" coordsize="55,15">
              <v:shape style="position:absolute;left:21115;top:21278;width:55;height:15" coordorigin="21115,21278" coordsize="55,15" path="m21115,21292l21170,21278e" filled="false" stroked="true" strokeweight=".318763pt" strokecolor="#989898">
                <v:path arrowok="t"/>
              </v:shape>
            </v:group>
            <v:group style="position:absolute;left:21225;top:21251;width:55;height:15" coordorigin="21225,21251" coordsize="55,15">
              <v:shape style="position:absolute;left:21225;top:21251;width:55;height:15" coordorigin="21225,21251" coordsize="55,15" path="m21225,21265l21280,21251e" filled="false" stroked="true" strokeweight=".318763pt" strokecolor="#989898">
                <v:path arrowok="t"/>
              </v:shape>
            </v:group>
            <v:group style="position:absolute;left:21334;top:21224;width:56;height:15" coordorigin="21334,21224" coordsize="56,15">
              <v:shape style="position:absolute;left:21334;top:21224;width:56;height:15" coordorigin="21334,21224" coordsize="56,15" path="m21334,21238l21390,21224e" filled="false" stroked="true" strokeweight=".318763pt" strokecolor="#989898">
                <v:path arrowok="t"/>
              </v:shape>
            </v:group>
            <v:group style="position:absolute;left:21444;top:21197;width:55;height:13" coordorigin="21444,21197" coordsize="55,13">
              <v:shape style="position:absolute;left:21444;top:21197;width:55;height:13" coordorigin="21444,21197" coordsize="55,13" path="m21444,21210l21471,21203,21498,21197e" filled="false" stroked="true" strokeweight=".318763pt" strokecolor="#989898">
                <v:path arrowok="t"/>
              </v:shape>
            </v:group>
            <v:group style="position:absolute;left:21554;top:21168;width:55;height:15" coordorigin="21554,21168" coordsize="55,15">
              <v:shape style="position:absolute;left:21554;top:21168;width:55;height:15" coordorigin="21554,21168" coordsize="55,15" path="m21554,21182l21608,21168e" filled="false" stroked="true" strokeweight=".318763pt" strokecolor="#989898">
                <v:path arrowok="t"/>
              </v:shape>
            </v:group>
            <v:group style="position:absolute;left:21662;top:21141;width:56;height:13" coordorigin="21662,21141" coordsize="56,13">
              <v:shape style="position:absolute;left:21662;top:21141;width:56;height:13" coordorigin="21662,21141" coordsize="56,13" path="m21662,21154l21718,21141e" filled="false" stroked="true" strokeweight=".318763pt" strokecolor="#989898">
                <v:path arrowok="t"/>
              </v:shape>
            </v:group>
            <v:group style="position:absolute;left:21772;top:21112;width:55;height:15" coordorigin="21772,21112" coordsize="55,15">
              <v:shape style="position:absolute;left:21772;top:21112;width:55;height:15" coordorigin="21772,21112" coordsize="55,15" path="m21772,21127l21826,21112e" filled="false" stroked="true" strokeweight=".318763pt" strokecolor="#989898">
                <v:path arrowok="t"/>
              </v:shape>
            </v:group>
            <v:group style="position:absolute;left:21882;top:21079;width:72;height:20" coordorigin="21882,21079" coordsize="72,20">
              <v:shape style="position:absolute;left:21882;top:21079;width:72;height:20" coordorigin="21882,21079" coordsize="72,20" path="m21882,21098l21954,21079e" filled="false" stroked="true" strokeweight=".318763pt" strokecolor="#989898">
                <v:path arrowok="t"/>
              </v:shape>
            </v:group>
            <v:group style="position:absolute;left:22002;top:13995;width:58;height:58" coordorigin="22002,13995" coordsize="58,58">
              <v:shape style="position:absolute;left:22002;top:13995;width:58;height:58" coordorigin="22002,13995" coordsize="58,58" path="m22002,14026l22037,13995,22059,14022,22024,14053,22002,14026xe" filled="false" stroked="true" strokeweight=".318763pt" strokecolor="#00ffff">
                <v:path arrowok="t"/>
              </v:shape>
            </v:group>
            <v:group style="position:absolute;left:19613;top:8209;width:96;height:110" coordorigin="19613,8209" coordsize="96,110">
              <v:shape style="position:absolute;left:19613;top:8209;width:96;height:110" coordorigin="19613,8209" coordsize="96,110" path="m19659,8209l19613,8292,19662,8319,19708,8238,19659,8209xe" filled="false" stroked="true" strokeweight=".318763pt" strokecolor="#00ffff">
                <v:path arrowok="t"/>
              </v:shape>
            </v:group>
            <v:group style="position:absolute;left:13517;top:21863;width:227;height:204" coordorigin="13517,21863" coordsize="227,204">
              <v:shape style="position:absolute;left:13517;top:21863;width:227;height:204" coordorigin="13517,21863" coordsize="227,204" path="m13649,21874l13638,21896,13632,21884,13619,21874,13603,21866,13581,21863,13562,21868,13546,21876,13528,21890,13517,21906,13555,21909,13552,21924,13608,22003,13675,22045,13743,22067,13716,22053,13726,22043,13731,22022,13731,21997,13723,21965,13708,21936,13692,21912,13670,21890,13649,21874xe" filled="false" stroked="true" strokeweight=".318763pt" strokecolor="#989898">
                <v:path arrowok="t"/>
              </v:shape>
            </v:group>
            <v:group style="position:absolute;left:8899;top:12943;width:39;height:28" coordorigin="8899,12943" coordsize="39,28">
              <v:shape style="position:absolute;left:8899;top:12943;width:39;height:28" coordorigin="8899,12943" coordsize="39,28" path="m8937,12943l8899,12943,8899,12971,8904,12971,8904,12948,8937,12948,8937,12943xe" filled="true" fillcolor="#989898" stroked="false">
                <v:path arrowok="t"/>
                <v:fill type="solid"/>
              </v:shape>
              <v:shape style="position:absolute;left:8899;top:12943;width:39;height:28" coordorigin="8899,12943" coordsize="39,28" path="m8937,12948l8932,12948,8932,12971,8937,12971,8937,12948xe" filled="true" fillcolor="#989898" stroked="false">
                <v:path arrowok="t"/>
                <v:fill type="solid"/>
              </v:shape>
              <v:shape style="position:absolute;left:8899;top:12943;width:39;height:28" coordorigin="8899,12943" coordsize="39,28" path="m8921,12948l8916,12948,8916,12969,8921,12969,8921,12948xe" filled="true" fillcolor="#989898" stroked="false">
                <v:path arrowok="t"/>
                <v:fill type="solid"/>
              </v:shape>
            </v:group>
            <v:group style="position:absolute;left:8899;top:12988;width:18;height:23" coordorigin="8899,12988" coordsize="18,23">
              <v:shape style="position:absolute;left:8899;top:12988;width:18;height:23" coordorigin="8899,12988" coordsize="18,23" path="m8915,12988l8915,12994,8913,12994,8913,12996,8912,12996,8910,12998,8908,12998,8908,12999,8907,12999,8899,13004,8899,13010,8908,13004,8910,13004,8912,13002,8913,13002,8913,13001,8915,13001,8915,12999,8916,12998,8915,12988xe" filled="true" fillcolor="#989898" stroked="false">
                <v:path arrowok="t"/>
                <v:fill type="solid"/>
              </v:shape>
            </v:group>
            <v:group style="position:absolute;left:8919;top:12994;width:15;height:13" coordorigin="8919,12994" coordsize="15,13">
              <v:shape style="position:absolute;left:8919;top:12994;width:15;height:13" coordorigin="8919,12994" coordsize="15,13" path="m8932,13006l8921,13006,8921,13007,8931,13007,8932,13006xe" filled="true" fillcolor="#989898" stroked="false">
                <v:path arrowok="t"/>
                <v:fill type="solid"/>
              </v:shape>
              <v:shape style="position:absolute;left:8919;top:12994;width:15;height:13" coordorigin="8919,12994" coordsize="15,13" path="m8919,12998l8919,13006,8934,13006,8933,13002,8923,13002,8923,13001,8921,13001,8921,12999,8919,12998xe" filled="true" fillcolor="#989898" stroked="false">
                <v:path arrowok="t"/>
                <v:fill type="solid"/>
              </v:shape>
              <v:shape style="position:absolute;left:8919;top:12994;width:15;height:13" coordorigin="8919,12994" coordsize="15,13" path="m8932,12994l8932,12999,8929,13002,8933,13002,8932,12994xe" filled="true" fillcolor="#989898" stroked="false">
                <v:path arrowok="t"/>
                <v:fill type="solid"/>
              </v:shape>
            </v:group>
            <v:group style="position:absolute;left:8899;top:12979;width:39;height:28" coordorigin="8899,12979" coordsize="39,28">
              <v:shape style="position:absolute;left:8899;top:12979;width:39;height:28" coordorigin="8899,12979" coordsize="39,28" path="m8937,12979l8899,12979,8899,12983,8932,12983,8932,12994,8934,13006,8934,13004,8935,13002,8935,12999,8937,12998,8937,12979xe" filled="true" fillcolor="#989898" stroked="false">
                <v:path arrowok="t"/>
                <v:fill type="solid"/>
              </v:shape>
              <v:shape style="position:absolute;left:8899;top:12979;width:39;height:28" coordorigin="8899,12979" coordsize="39,28" path="m8919,12983l8915,12983,8915,12988,8916,12998,8916,13001,8918,13002,8918,13004,8919,13004,8919,12983xe" filled="true" fillcolor="#989898" stroked="false">
                <v:path arrowok="t"/>
                <v:fill type="solid"/>
              </v:shape>
            </v:group>
            <v:group style="position:absolute;left:11025;top:11815;width:39;height:28" coordorigin="11025,11815" coordsize="39,28">
              <v:shape style="position:absolute;left:11025;top:11815;width:39;height:28" coordorigin="11025,11815" coordsize="39,28" path="m11063,11815l11025,11815,11025,11842,11029,11842,11029,11820,11063,11820,11063,11815xe" filled="true" fillcolor="#989898" stroked="false">
                <v:path arrowok="t"/>
                <v:fill type="solid"/>
              </v:shape>
              <v:shape style="position:absolute;left:11025;top:11815;width:39;height:28" coordorigin="11025,11815" coordsize="39,28" path="m11063,11820l11058,11820,11058,11842,11063,11842,11063,11820xe" filled="true" fillcolor="#989898" stroked="false">
                <v:path arrowok="t"/>
                <v:fill type="solid"/>
              </v:shape>
              <v:shape style="position:absolute;left:11025;top:11815;width:39;height:28" coordorigin="11025,11815" coordsize="39,28" path="m11047,11820l11042,11820,11042,11841,11047,11841,11047,11820xe" filled="true" fillcolor="#989898" stroked="false">
                <v:path arrowok="t"/>
                <v:fill type="solid"/>
              </v:shape>
            </v:group>
            <v:group style="position:absolute;left:11025;top:11860;width:18;height:23" coordorigin="11025,11860" coordsize="18,23">
              <v:shape style="position:absolute;left:11025;top:11860;width:18;height:23" coordorigin="11025,11860" coordsize="18,23" path="m11041,11860l11041,11866,11039,11866,11039,11868,11037,11868,11036,11869,11034,11869,11034,11871,11033,11871,11025,11876,11025,11882,11034,11876,11036,11876,11037,11874,11039,11874,11039,11873,11041,11873,11041,11871,11042,11869,11041,11860xe" filled="true" fillcolor="#989898" stroked="false">
                <v:path arrowok="t"/>
                <v:fill type="solid"/>
              </v:shape>
            </v:group>
            <v:group style="position:absolute;left:11045;top:11866;width:15;height:13" coordorigin="11045,11866" coordsize="15,13">
              <v:shape style="position:absolute;left:11045;top:11866;width:15;height:13" coordorigin="11045,11866" coordsize="15,13" path="m11058,11877l11047,11877,11047,11879,11057,11879,11058,11877xe" filled="true" fillcolor="#989898" stroked="false">
                <v:path arrowok="t"/>
                <v:fill type="solid"/>
              </v:shape>
              <v:shape style="position:absolute;left:11045;top:11866;width:15;height:13" coordorigin="11045,11866" coordsize="15,13" path="m11045,11869l11045,11877,11060,11877,11059,11874,11049,11874,11049,11873,11047,11873,11047,11871,11045,11869xe" filled="true" fillcolor="#989898" stroked="false">
                <v:path arrowok="t"/>
                <v:fill type="solid"/>
              </v:shape>
              <v:shape style="position:absolute;left:11045;top:11866;width:15;height:13" coordorigin="11045,11866" coordsize="15,13" path="m11058,11866l11058,11871,11057,11873,11055,11874,11059,11874,11058,11866xe" filled="true" fillcolor="#989898" stroked="false">
                <v:path arrowok="t"/>
                <v:fill type="solid"/>
              </v:shape>
            </v:group>
            <v:group style="position:absolute;left:11025;top:11850;width:39;height:28" coordorigin="11025,11850" coordsize="39,28">
              <v:shape style="position:absolute;left:11025;top:11850;width:39;height:28" coordorigin="11025,11850" coordsize="39,28" path="m11063,11850l11025,11850,11025,11855,11058,11855,11058,11866,11060,11877,11060,11876,11061,11874,11061,11871,11063,11869,11063,11850xe" filled="true" fillcolor="#989898" stroked="false">
                <v:path arrowok="t"/>
                <v:fill type="solid"/>
              </v:shape>
              <v:shape style="position:absolute;left:11025;top:11850;width:39;height:28" coordorigin="11025,11850" coordsize="39,28" path="m11045,11855l11041,11855,11041,11860,11042,11869,11042,11873,11044,11874,11044,11876,11045,11876,11045,11855xe" filled="true" fillcolor="#989898" stroked="false">
                <v:path arrowok="t"/>
                <v:fill type="solid"/>
              </v:shape>
            </v:group>
            <v:group style="position:absolute;left:8287;top:22351;width:197;height:163" coordorigin="8287,22351" coordsize="197,163">
              <v:shape style="position:absolute;left:8287;top:22351;width:197;height:163" coordorigin="8287,22351" coordsize="197,163" path="m8483,22360l8429,22513,8287,22464,8296,22438,8411,22476,8457,22351e" filled="false" stroked="true" strokeweight=".318763pt" strokecolor="#989898">
                <v:path arrowok="t"/>
              </v:shape>
            </v:group>
            <v:group style="position:absolute;left:7861;top:22151;width:147;height:206" coordorigin="7861,22151" coordsize="147,206">
              <v:shape style="position:absolute;left:7861;top:22151;width:147;height:206" coordorigin="7861,22151" coordsize="147,206" path="m7946,22164l7900,22296,8008,22333,8000,22357,7861,22311,7919,22151e" filled="false" stroked="true" strokeweight=".318763pt" strokecolor="#989898">
                <v:path arrowok="t"/>
              </v:shape>
            </v:group>
            <v:group style="position:absolute;left:10381;top:22977;width:48;height:58" coordorigin="10381,22977" coordsize="48,58">
              <v:shape style="position:absolute;left:10381;top:22977;width:48;height:58" coordorigin="10381,22977" coordsize="48,58" path="m10395,22977l10381,23025,10414,23034,10429,22988,10395,22977xe" filled="false" stroked="true" strokeweight=".318763pt" strokecolor="#00ffff">
                <v:path arrowok="t"/>
              </v:shape>
            </v:group>
            <v:group style="position:absolute;left:6744;top:11629;width:39;height:28" coordorigin="6744,11629" coordsize="39,28">
              <v:shape style="position:absolute;left:6744;top:11629;width:39;height:28" coordorigin="6744,11629" coordsize="39,28" path="m6782,11629l6744,11629,6744,11656,6749,11656,6749,11633,6782,11633,6782,11629xe" filled="true" fillcolor="#989898" stroked="false">
                <v:path arrowok="t"/>
                <v:fill type="solid"/>
              </v:shape>
              <v:shape style="position:absolute;left:6744;top:11629;width:39;height:28" coordorigin="6744,11629" coordsize="39,28" path="m6782,11633l6778,11633,6778,11656,6782,11656,6782,11633xe" filled="true" fillcolor="#989898" stroked="false">
                <v:path arrowok="t"/>
                <v:fill type="solid"/>
              </v:shape>
              <v:shape style="position:absolute;left:6744;top:11629;width:39;height:28" coordorigin="6744,11629" coordsize="39,28" path="m6767,11633l6762,11633,6762,11654,6767,11654,6767,11633xe" filled="true" fillcolor="#989898" stroked="false">
                <v:path arrowok="t"/>
                <v:fill type="solid"/>
              </v:shape>
            </v:group>
            <v:group style="position:absolute;left:6744;top:11665;width:39;height:5" coordorigin="6744,11665" coordsize="39,5">
              <v:shape style="position:absolute;left:6744;top:11665;width:39;height:5" coordorigin="6744,11665" coordsize="39,5" path="m6744,11668l6782,11668e" filled="false" stroked="true" strokeweight=".339018pt" strokecolor="#989898">
                <v:path arrowok="t"/>
              </v:shape>
            </v:group>
            <v:group style="position:absolute;left:6744;top:11684;width:13;height:28" coordorigin="6744,11684" coordsize="13,28">
              <v:shape style="position:absolute;left:6744;top:11684;width:13;height:28" coordorigin="6744,11684" coordsize="13,28" path="m6747,11684l6746,11686,6746,11688,6744,11688,6744,11702,6746,11702,6746,11704,6747,11705,6747,11707,6749,11707,6749,11708,6751,11708,6752,11710,6755,11710,6755,11712,6757,11705,6754,11705,6754,11704,6752,11704,6751,11702,6749,11700,6749,11697,6747,11697,6747,11684xe" filled="true" fillcolor="#989898" stroked="false">
                <v:path arrowok="t"/>
                <v:fill type="solid"/>
              </v:shape>
            </v:group>
            <v:group style="position:absolute;left:6770;top:11700;width:8;height:10" coordorigin="6770,11700" coordsize="8,10">
              <v:shape style="position:absolute;left:6770;top:11700;width:8;height:10" coordorigin="6770,11700" coordsize="8,10" path="m6778,11700l6776,11702,6774,11702,6774,11704,6773,11704,6773,11705,6770,11705,6771,11710,6774,11710,6774,11708,6776,11708,6778,11707,6778,11700xe" filled="true" fillcolor="#989898" stroked="false">
                <v:path arrowok="t"/>
                <v:fill type="solid"/>
              </v:shape>
            </v:group>
            <v:group style="position:absolute;left:6747;top:11678;width:36;height:29" coordorigin="6747,11678" coordsize="36,29">
              <v:shape style="position:absolute;left:6747;top:11678;width:36;height:29" coordorigin="6747,11678" coordsize="36,29" path="m6782,11689l6778,11689,6778,11707,6779,11705,6779,11704,6781,11704,6781,11702,6782,11700,6782,11689xe" filled="true" fillcolor="#989898" stroked="false">
                <v:path arrowok="t"/>
                <v:fill type="solid"/>
              </v:shape>
              <v:shape style="position:absolute;left:6747;top:11678;width:36;height:29" coordorigin="6747,11678" coordsize="36,29" path="m6757,11683l6747,11683,6747,11692,6749,11691,6749,11688,6751,11688,6751,11686,6752,11686,6754,11684,6755,11684,6757,11683xe" filled="true" fillcolor="#989898" stroked="false">
                <v:path arrowok="t"/>
                <v:fill type="solid"/>
              </v:shape>
              <v:shape style="position:absolute;left:6747;top:11678;width:36;height:29" coordorigin="6747,11678" coordsize="36,29" path="m6779,11683l6770,11683,6771,11684,6773,11684,6776,11688,6776,11689,6781,11689,6781,11686,6779,11686,6779,11683xe" filled="true" fillcolor="#989898" stroked="false">
                <v:path arrowok="t"/>
                <v:fill type="solid"/>
              </v:shape>
              <v:shape style="position:absolute;left:6747;top:11678;width:36;height:29" coordorigin="6747,11678" coordsize="36,29" path="m6774,11680l6752,11680,6751,11681,6749,11681,6749,11683,6778,11683,6774,11680xe" filled="true" fillcolor="#989898" stroked="false">
                <v:path arrowok="t"/>
                <v:fill type="solid"/>
              </v:shape>
              <v:shape style="position:absolute;left:6747;top:11678;width:36;height:29" coordorigin="6747,11678" coordsize="36,29" path="m6771,11678l6755,11678,6754,11680,6771,11680,6771,11678xe" filled="true" fillcolor="#989898" stroked="false">
                <v:path arrowok="t"/>
                <v:fill type="solid"/>
              </v:shape>
            </v:group>
            <v:group style="position:absolute;left:6661;top:11645;width:53;height:55" coordorigin="6661,11645" coordsize="53,55">
              <v:shape style="position:absolute;left:6661;top:11645;width:53;height:55" coordorigin="6661,11645" coordsize="53,55" path="m6661,11692l6668,11645,6714,11649,6709,11699,6661,11692xe" filled="false" stroked="true" strokeweight=".318763pt" strokecolor="#989898">
                <v:path arrowok="t"/>
              </v:shape>
            </v:group>
            <v:group style="position:absolute;left:6612;top:19469;width:375;height:834" coordorigin="6612,19469" coordsize="375,834">
              <v:shape style="position:absolute;left:6612;top:19469;width:375;height:834" coordorigin="6612,19469" coordsize="375,834" path="m6618,20303l6612,20274,6626,20279,6644,20274,6695,20223,6706,20175,6704,20153,6700,20126,6712,20129,6768,20096,6792,20027,6792,20005,6786,19976,6798,19981,6856,19947,6880,19877,6878,19855,6872,19828,6886,19831,6942,19798,6966,19729,6964,19707,6945,19678,6958,19673,6970,19656,6980,19630,6986,19594,6986,19559,6980,19528,6969,19495,6956,19469e" filled="false" stroked="true" strokeweight=".318763pt" strokecolor="#989898">
                <v:path arrowok="t"/>
              </v:shape>
            </v:group>
            <v:group style="position:absolute;left:10016;top:17401;width:2;height:2" coordorigin="10016,17401" coordsize="2,2">
              <v:shape style="position:absolute;left:10016;top:17401;width:2;height:2" coordorigin="10016,17401" coordsize="2,2" path="m10013,17402l10021,17402e" filled="false" stroked="true" strokeweight=".4984pt" strokecolor="#00dddd">
                <v:path arrowok="t"/>
              </v:shape>
            </v:group>
            <v:group style="position:absolute;left:1581;top:26217;width:2;height:2" coordorigin="1581,26217" coordsize="2,2">
              <v:shape style="position:absolute;left:1581;top:26217;width:2;height:2" coordorigin="1581,26217" coordsize="2,2" path="m1578,26218l1586,26218e" filled="false" stroked="true" strokeweight=".4984pt" strokecolor="#00dddd">
                <v:path arrowok="t"/>
              </v:shape>
            </v:group>
            <v:group style="position:absolute;left:8849;top:24316;width:39;height:5" coordorigin="8849,24316" coordsize="39,5">
              <v:shape style="position:absolute;left:8849;top:24316;width:39;height:5" coordorigin="8849,24316" coordsize="39,5" path="m8849,24318l8888,24318e" filled="false" stroked="true" strokeweight=".339018pt" strokecolor="#00ffff">
                <v:path arrowok="t"/>
              </v:shape>
            </v:group>
            <v:group style="position:absolute;left:8849;top:24336;width:13;height:28" coordorigin="8849,24336" coordsize="13,28">
              <v:shape style="position:absolute;left:8849;top:24336;width:13;height:28" coordorigin="8849,24336" coordsize="13,28" path="m8853,24336l8851,24338,8851,24339,8849,24339,8849,24354,8851,24354,8851,24355,8853,24357,8853,24359,8854,24359,8854,24360,8856,24360,8857,24362,8861,24362,8861,24363,8862,24357,8859,24357,8859,24355,8857,24355,8856,24354,8854,24352,8854,24349,8853,24349,8853,24336xe" filled="true" fillcolor="#00ffff" stroked="false">
                <v:path arrowok="t"/>
                <v:fill type="solid"/>
              </v:shape>
            </v:group>
            <v:group style="position:absolute;left:8875;top:24352;width:8;height:10" coordorigin="8875,24352" coordsize="8,10">
              <v:shape style="position:absolute;left:8875;top:24352;width:8;height:10" coordorigin="8875,24352" coordsize="8,10" path="m8883,24352l8881,24354,8880,24354,8880,24355,8878,24355,8878,24357,8875,24357,8876,24362,8880,24362,8880,24360,8881,24360,8883,24359,8883,24352xe" filled="true" fillcolor="#00ffff" stroked="false">
                <v:path arrowok="t"/>
                <v:fill type="solid"/>
              </v:shape>
            </v:group>
            <v:group style="position:absolute;left:8853;top:24330;width:36;height:29" coordorigin="8853,24330" coordsize="36,29">
              <v:shape style="position:absolute;left:8853;top:24330;width:36;height:29" coordorigin="8853,24330" coordsize="36,29" path="m8888,24341l8883,24341,8883,24359,8884,24357,8884,24355,8886,24355,8886,24354,8888,24352,8888,24341xe" filled="true" fillcolor="#00ffff" stroked="false">
                <v:path arrowok="t"/>
                <v:fill type="solid"/>
              </v:shape>
              <v:shape style="position:absolute;left:8853;top:24330;width:36;height:29" coordorigin="8853,24330" coordsize="36,29" path="m8862,24335l8853,24335,8853,24344,8854,24343,8854,24339,8856,24339,8856,24338,8857,24338,8859,24336,8861,24336,8862,24335xe" filled="true" fillcolor="#00ffff" stroked="false">
                <v:path arrowok="t"/>
                <v:fill type="solid"/>
              </v:shape>
              <v:shape style="position:absolute;left:8853;top:24330;width:36;height:29" coordorigin="8853,24330" coordsize="36,29" path="m8884,24335l8875,24335,8876,24336,8878,24336,8881,24339,8881,24341,8886,24341,8886,24338,8884,24338,8884,24335xe" filled="true" fillcolor="#00ffff" stroked="false">
                <v:path arrowok="t"/>
                <v:fill type="solid"/>
              </v:shape>
              <v:shape style="position:absolute;left:8853;top:24330;width:36;height:29" coordorigin="8853,24330" coordsize="36,29" path="m8880,24331l8857,24331,8856,24333,8854,24333,8854,24335,8883,24335,8881,24333,8880,24331xe" filled="true" fillcolor="#00ffff" stroked="false">
                <v:path arrowok="t"/>
                <v:fill type="solid"/>
              </v:shape>
              <v:shape style="position:absolute;left:8853;top:24330;width:36;height:29" coordorigin="8853,24330" coordsize="36,29" path="m8876,24330l8861,24330,8859,24331,8876,24331,8876,24330xe" filled="true" fillcolor="#00ffff" stroked="false">
                <v:path arrowok="t"/>
                <v:fill type="solid"/>
              </v:shape>
            </v:group>
            <v:group style="position:absolute;left:8789;top:24250;width:45;height:45" coordorigin="8789,24250" coordsize="45,45">
              <v:shape style="position:absolute;left:8789;top:24250;width:45;height:45" coordorigin="8789,24250" coordsize="45,45" path="m8811,24295l8822,24293,8830,24284,8833,24273,8830,24261,8822,24253,8811,24250,8800,24253,8792,24261,8789,24273,8792,24284,8800,24293,8811,24295xe" filled="false" stroked="true" strokeweight=".478037pt" strokecolor="#000000">
                <v:path arrowok="t"/>
              </v:shape>
            </v:group>
            <v:group style="position:absolute;left:3592;top:24266;width:2;height:2" coordorigin="3592,24266" coordsize="2,2">
              <v:shape style="position:absolute;left:3592;top:24266;width:2;height:2" coordorigin="3592,24266" coordsize="2,2" path="m3589,24267l3597,24267e" filled="false" stroked="true" strokeweight=".4984pt" strokecolor="#00dddd">
                <v:path arrowok="t"/>
              </v:shape>
            </v:group>
            <v:group style="position:absolute;left:3491;top:23482;width:2;height:7" coordorigin="3491,23482" coordsize="2,7">
              <v:shape style="position:absolute;left:3491;top:23482;width:2;height:7" coordorigin="3491,23482" coordsize="0,7" path="m3491,23482l3491,23488e" filled="false" stroked="true" strokeweight=".079853pt" strokecolor="#989898">
                <v:path arrowok="t"/>
              </v:shape>
            </v:group>
            <v:group style="position:absolute;left:3459;top:23522;width:2;height:7" coordorigin="3459,23522" coordsize="2,7">
              <v:shape style="position:absolute;left:3459;top:23522;width:2;height:7" coordorigin="3459,23522" coordsize="0,7" path="m3459,23522l3459,23528e" filled="false" stroked="true" strokeweight=".079853pt" strokecolor="#989898">
                <v:path arrowok="t"/>
              </v:shape>
            </v:group>
            <v:group style="position:absolute;left:3435;top:23551;width:2;height:7" coordorigin="3435,23551" coordsize="2,7">
              <v:shape style="position:absolute;left:3435;top:23551;width:2;height:7" coordorigin="3435,23551" coordsize="0,7" path="m3435,23551l3435,23557e" filled="false" stroked="true" strokeweight=".079853pt" strokecolor="#989898">
                <v:path arrowok="t"/>
              </v:shape>
            </v:group>
            <v:group style="position:absolute;left:3411;top:23579;width:2;height:7" coordorigin="3411,23579" coordsize="2,7">
              <v:shape style="position:absolute;left:3411;top:23579;width:2;height:7" coordorigin="3411,23579" coordsize="0,7" path="m3411,23579l3411,23586e" filled="false" stroked="true" strokeweight=".078774pt" strokecolor="#989898">
                <v:path arrowok="t"/>
              </v:shape>
            </v:group>
            <v:group style="position:absolute;left:3387;top:23610;width:2;height:7" coordorigin="3387,23610" coordsize="2,7">
              <v:shape style="position:absolute;left:3387;top:23610;width:2;height:7" coordorigin="3387,23610" coordsize="0,7" path="m3387,23610l3387,23616e" filled="false" stroked="true" strokeweight=".079853pt" strokecolor="#989898">
                <v:path arrowok="t"/>
              </v:shape>
            </v:group>
            <v:group style="position:absolute;left:3363;top:23638;width:2;height:7" coordorigin="3363,23638" coordsize="2,7">
              <v:shape style="position:absolute;left:3363;top:23638;width:2;height:7" coordorigin="3363,23638" coordsize="0,7" path="m3363,23638l3363,23645e" filled="false" stroked="true" strokeweight=".079853pt" strokecolor="#989898">
                <v:path arrowok="t"/>
              </v:shape>
            </v:group>
            <v:group style="position:absolute;left:3339;top:23669;width:2;height:7" coordorigin="3339,23669" coordsize="2,7">
              <v:shape style="position:absolute;left:3339;top:23669;width:2;height:7" coordorigin="3339,23669" coordsize="0,7" path="m3339,23669l3339,23675e" filled="false" stroked="true" strokeweight=".079853pt" strokecolor="#989898">
                <v:path arrowok="t"/>
              </v:shape>
            </v:group>
            <v:group style="position:absolute;left:3316;top:23697;width:2;height:7" coordorigin="3316,23697" coordsize="2,7">
              <v:shape style="position:absolute;left:3316;top:23697;width:2;height:7" coordorigin="3316,23697" coordsize="0,7" path="m3316,23697l3316,23704e" filled="false" stroked="true" strokeweight=".079853pt" strokecolor="#989898">
                <v:path arrowok="t"/>
              </v:shape>
            </v:group>
            <v:group style="position:absolute;left:3293;top:23726;width:2;height:7" coordorigin="3293,23726" coordsize="2,7">
              <v:shape style="position:absolute;left:3293;top:23726;width:2;height:7" coordorigin="3293,23726" coordsize="0,7" path="m3293,23726l3293,23732e" filled="false" stroked="true" strokeweight=".079853pt" strokecolor="#989898">
                <v:path arrowok="t"/>
              </v:shape>
            </v:group>
            <v:group style="position:absolute;left:3269;top:23756;width:2;height:7" coordorigin="3269,23756" coordsize="2,7">
              <v:shape style="position:absolute;left:3269;top:23756;width:2;height:7" coordorigin="3269,23756" coordsize="0,7" path="m3269,23756l3269,23763e" filled="false" stroked="true" strokeweight=".078774pt" strokecolor="#989898">
                <v:path arrowok="t"/>
              </v:shape>
            </v:group>
            <v:group style="position:absolute;left:3245;top:23785;width:2;height:7" coordorigin="3245,23785" coordsize="2,7">
              <v:shape style="position:absolute;left:3245;top:23785;width:2;height:7" coordorigin="3245,23785" coordsize="0,7" path="m3245,23785l3245,23791e" filled="false" stroked="true" strokeweight=".079853pt" strokecolor="#989898">
                <v:path arrowok="t"/>
              </v:shape>
            </v:group>
            <v:group style="position:absolute;left:3221;top:23814;width:2;height:7" coordorigin="3221,23814" coordsize="2,7">
              <v:shape style="position:absolute;left:3221;top:23814;width:2;height:7" coordorigin="3221,23814" coordsize="0,7" path="m3221,23814l3221,23820e" filled="false" stroked="true" strokeweight=".079853pt" strokecolor="#989898">
                <v:path arrowok="t"/>
              </v:shape>
            </v:group>
            <v:group style="position:absolute;left:3198;top:23844;width:2;height:7" coordorigin="3198,23844" coordsize="2,7">
              <v:shape style="position:absolute;left:3198;top:23844;width:2;height:7" coordorigin="3198,23844" coordsize="0,7" path="m3198,23844l3198,23850e" filled="false" stroked="true" strokeweight=".079853pt" strokecolor="#989898">
                <v:path arrowok="t"/>
              </v:shape>
            </v:group>
            <v:group style="position:absolute;left:3174;top:23872;width:2;height:7" coordorigin="3174,23872" coordsize="2,7">
              <v:shape style="position:absolute;left:3174;top:23872;width:2;height:7" coordorigin="3174,23872" coordsize="0,7" path="m3174,23872l3174,23879e" filled="false" stroked="true" strokeweight=".079853pt" strokecolor="#989898">
                <v:path arrowok="t"/>
              </v:shape>
            </v:group>
            <v:group style="position:absolute;left:3150;top:23901;width:2;height:7" coordorigin="3150,23901" coordsize="2,7">
              <v:shape style="position:absolute;left:3150;top:23901;width:2;height:7" coordorigin="3150,23901" coordsize="0,7" path="m3150,23901l3150,23908e" filled="false" stroked="true" strokeweight=".079853pt" strokecolor="#989898">
                <v:path arrowok="t"/>
              </v:shape>
            </v:group>
            <v:group style="position:absolute;left:3127;top:23931;width:2;height:7" coordorigin="3127,23931" coordsize="2,7">
              <v:shape style="position:absolute;left:3127;top:23931;width:2;height:7" coordorigin="3127,23931" coordsize="0,7" path="m3127,23931l3127,23938e" filled="false" stroked="true" strokeweight=".079853pt" strokecolor="#989898">
                <v:path arrowok="t"/>
              </v:shape>
            </v:group>
            <v:group style="position:absolute;left:3104;top:23960;width:2;height:7" coordorigin="3104,23960" coordsize="2,7">
              <v:shape style="position:absolute;left:3104;top:23960;width:2;height:7" coordorigin="3104,23960" coordsize="0,7" path="m3104,23960l3104,23967e" filled="false" stroked="true" strokeweight=".079853pt" strokecolor="#989898">
                <v:path arrowok="t"/>
              </v:shape>
            </v:group>
            <v:group style="position:absolute;left:3080;top:23990;width:2;height:7" coordorigin="3080,23990" coordsize="2,7">
              <v:shape style="position:absolute;left:3080;top:23990;width:2;height:7" coordorigin="3080,23990" coordsize="0,7" path="m3080,23990l3080,23997e" filled="false" stroked="true" strokeweight=".078774pt" strokecolor="#989898">
                <v:path arrowok="t"/>
              </v:shape>
            </v:group>
            <v:group style="position:absolute;left:3057;top:24019;width:2;height:7" coordorigin="3057,24019" coordsize="2,7">
              <v:shape style="position:absolute;left:3057;top:24019;width:2;height:7" coordorigin="3057,24019" coordsize="0,7" path="m3057,24019l3057,24026e" filled="false" stroked="true" strokeweight=".079853pt" strokecolor="#989898">
                <v:path arrowok="t"/>
              </v:shape>
            </v:group>
            <v:group style="position:absolute;left:3033;top:24049;width:2;height:7" coordorigin="3033,24049" coordsize="2,7">
              <v:shape style="position:absolute;left:3033;top:24049;width:2;height:7" coordorigin="3033,24049" coordsize="0,7" path="m3033,24049l3033,24056e" filled="false" stroked="true" strokeweight=".079853pt" strokecolor="#989898">
                <v:path arrowok="t"/>
              </v:shape>
            </v:group>
            <v:group style="position:absolute;left:3010;top:24078;width:2;height:7" coordorigin="3010,24078" coordsize="2,7">
              <v:shape style="position:absolute;left:3010;top:24078;width:2;height:7" coordorigin="3010,24078" coordsize="0,7" path="m3010,24078l3010,24084e" filled="false" stroked="true" strokeweight=".079853pt" strokecolor="#989898">
                <v:path arrowok="t"/>
              </v:shape>
            </v:group>
            <v:group style="position:absolute;left:2987;top:24108;width:2;height:7" coordorigin="2987,24108" coordsize="2,7">
              <v:shape style="position:absolute;left:2987;top:24108;width:2;height:7" coordorigin="2987,24108" coordsize="0,7" path="m2987,24108l2987,24115e" filled="false" stroked="true" strokeweight=".079853pt" strokecolor="#989898">
                <v:path arrowok="t"/>
              </v:shape>
            </v:group>
            <v:group style="position:absolute;left:2963;top:24139;width:2;height:7" coordorigin="2963,24139" coordsize="2,7">
              <v:shape style="position:absolute;left:2963;top:24139;width:2;height:7" coordorigin="2963,24139" coordsize="0,7" path="m2963,24139l2963,24145e" filled="false" stroked="true" strokeweight=".079853pt" strokecolor="#989898">
                <v:path arrowok="t"/>
              </v:shape>
            </v:group>
            <v:group style="position:absolute;left:2939;top:24167;width:2;height:7" coordorigin="2939,24167" coordsize="2,7">
              <v:shape style="position:absolute;left:2939;top:24167;width:2;height:7" coordorigin="2939,24167" coordsize="0,7" path="m2939,24167l2939,24174e" filled="false" stroked="true" strokeweight=".079853pt" strokecolor="#989898">
                <v:path arrowok="t"/>
              </v:shape>
            </v:group>
            <v:group style="position:absolute;left:2917;top:24198;width:2;height:7" coordorigin="2917,24198" coordsize="2,7">
              <v:shape style="position:absolute;left:2917;top:24198;width:2;height:7" coordorigin="2917,24198" coordsize="0,7" path="m2917,24198l2917,24204e" filled="false" stroked="true" strokeweight=".079853pt" strokecolor="#989898">
                <v:path arrowok="t"/>
              </v:shape>
            </v:group>
            <v:group style="position:absolute;left:2893;top:24226;width:2;height:7" coordorigin="2893,24226" coordsize="2,7">
              <v:shape style="position:absolute;left:2893;top:24226;width:2;height:7" coordorigin="2893,24226" coordsize="0,7" path="m2893,24226l2893,24233e" filled="false" stroked="true" strokeweight=".079853pt" strokecolor="#989898">
                <v:path arrowok="t"/>
              </v:shape>
            </v:group>
            <v:group style="position:absolute;left:2869;top:24257;width:2;height:7" coordorigin="2869,24257" coordsize="2,7">
              <v:shape style="position:absolute;left:2869;top:24257;width:2;height:7" coordorigin="2869,24257" coordsize="0,7" path="m2869,24257l2869,24263e" filled="false" stroked="true" strokeweight=".079853pt" strokecolor="#989898">
                <v:path arrowok="t"/>
              </v:shape>
            </v:group>
            <v:group style="position:absolute;left:2847;top:24285;width:2;height:7" coordorigin="2847,24285" coordsize="2,7">
              <v:shape style="position:absolute;left:2847;top:24285;width:2;height:7" coordorigin="2847,24285" coordsize="0,7" path="m2847,24285l2847,24292e" filled="false" stroked="true" strokeweight=".079853pt" strokecolor="#989898">
                <v:path arrowok="t"/>
              </v:shape>
            </v:group>
            <v:group style="position:absolute;left:2823;top:24316;width:2;height:7" coordorigin="2823,24316" coordsize="2,7">
              <v:shape style="position:absolute;left:2823;top:24316;width:2;height:7" coordorigin="2823,24316" coordsize="0,7" path="m2823,24316l2823,24322e" filled="false" stroked="true" strokeweight=".079853pt" strokecolor="#989898">
                <v:path arrowok="t"/>
              </v:shape>
            </v:group>
            <v:group style="position:absolute;left:2801;top:24344;width:2;height:7" coordorigin="2801,24344" coordsize="2,7">
              <v:shape style="position:absolute;left:2801;top:24344;width:2;height:7" coordorigin="2801,24344" coordsize="0,7" path="m2801,24344l2801,24351e" filled="false" stroked="true" strokeweight=".079853pt" strokecolor="#989898">
                <v:path arrowok="t"/>
              </v:shape>
            </v:group>
            <v:group style="position:absolute;left:2777;top:24374;width:2;height:7" coordorigin="2777,24374" coordsize="2,7">
              <v:shape style="position:absolute;left:2777;top:24374;width:2;height:7" coordorigin="2777,24374" coordsize="0,7" path="m2777,24374l2777,24381e" filled="false" stroked="true" strokeweight=".079853pt" strokecolor="#989898">
                <v:path arrowok="t"/>
              </v:shape>
            </v:group>
            <v:group style="position:absolute;left:2745;top:24414;width:2;height:7" coordorigin="2745,24414" coordsize="2,7">
              <v:shape style="position:absolute;left:2745;top:24414;width:2;height:7" coordorigin="2745,24414" coordsize="0,7" path="m2745,24414l2745,24421e" filled="false" stroked="true" strokeweight=".079853pt" strokecolor="#989898">
                <v:path arrowok="t"/>
              </v:shape>
            </v:group>
            <v:group style="position:absolute;left:3084;top:22006;width:2;height:7" coordorigin="3084,22006" coordsize="2,7">
              <v:shape style="position:absolute;left:3084;top:22006;width:2;height:7" coordorigin="3084,22006" coordsize="0,7" path="m3084,22006l3084,22013e" filled="false" stroked="true" strokeweight=".079853pt" strokecolor="#989898">
                <v:path arrowok="t"/>
              </v:shape>
            </v:group>
            <v:group style="position:absolute;left:3059;top:22038;width:2;height:7" coordorigin="3059,22038" coordsize="2,7">
              <v:shape style="position:absolute;left:3059;top:22038;width:2;height:7" coordorigin="3059,22038" coordsize="0,7" path="m3059,22038l3059,22045e" filled="false" stroked="true" strokeweight=".079853pt" strokecolor="#989898">
                <v:path arrowok="t"/>
              </v:shape>
            </v:group>
            <v:group style="position:absolute;left:3035;top:22067;width:2;height:7" coordorigin="3035,22067" coordsize="2,7">
              <v:shape style="position:absolute;left:3035;top:22067;width:2;height:7" coordorigin="3035,22067" coordsize="0,7" path="m3035,22067l3035,22073e" filled="false" stroked="true" strokeweight=".079853pt" strokecolor="#989898">
                <v:path arrowok="t"/>
              </v:shape>
            </v:group>
            <v:group style="position:absolute;left:3013;top:22097;width:2;height:7" coordorigin="3013,22097" coordsize="2,7">
              <v:shape style="position:absolute;left:3013;top:22097;width:2;height:7" coordorigin="3013,22097" coordsize="0,7" path="m3013,22097l3013,22104e" filled="false" stroked="true" strokeweight=".079853pt" strokecolor="#989898">
                <v:path arrowok="t"/>
              </v:shape>
            </v:group>
            <v:group style="position:absolute;left:2989;top:22127;width:2;height:7" coordorigin="2989,22127" coordsize="2,7">
              <v:shape style="position:absolute;left:2989;top:22127;width:2;height:7" coordorigin="2989,22127" coordsize="0,7" path="m2989,22127l2989,22134e" filled="false" stroked="true" strokeweight=".079853pt" strokecolor="#989898">
                <v:path arrowok="t"/>
              </v:shape>
            </v:group>
            <v:group style="position:absolute;left:2965;top:22156;width:2;height:7" coordorigin="2965,22156" coordsize="2,7">
              <v:shape style="position:absolute;left:2965;top:22156;width:2;height:7" coordorigin="2965,22156" coordsize="0,7" path="m2965,22156l2965,22163e" filled="false" stroked="true" strokeweight=".079853pt" strokecolor="#989898">
                <v:path arrowok="t"/>
              </v:shape>
            </v:group>
            <v:group style="position:absolute;left:2943;top:22186;width:2;height:7" coordorigin="2943,22186" coordsize="2,7">
              <v:shape style="position:absolute;left:2943;top:22186;width:2;height:7" coordorigin="2943,22186" coordsize="0,7" path="m2943,22186l2943,22193e" filled="false" stroked="true" strokeweight=".078774pt" strokecolor="#989898">
                <v:path arrowok="t"/>
              </v:shape>
            </v:group>
            <v:group style="position:absolute;left:2919;top:22215;width:2;height:7" coordorigin="2919,22215" coordsize="2,7">
              <v:shape style="position:absolute;left:2919;top:22215;width:2;height:7" coordorigin="2919,22215" coordsize="0,7" path="m2919,22215l2919,22222e" filled="false" stroked="true" strokeweight=".079853pt" strokecolor="#989898">
                <v:path arrowok="t"/>
              </v:shape>
            </v:group>
            <v:group style="position:absolute;left:2896;top:22245;width:2;height:7" coordorigin="2896,22245" coordsize="2,7">
              <v:shape style="position:absolute;left:2896;top:22245;width:2;height:7" coordorigin="2896,22245" coordsize="0,7" path="m2896,22245l2896,22252e" filled="false" stroked="true" strokeweight=".079853pt" strokecolor="#989898">
                <v:path arrowok="t"/>
              </v:shape>
            </v:group>
            <v:group style="position:absolute;left:2872;top:22274;width:2;height:7" coordorigin="2872,22274" coordsize="2,7">
              <v:shape style="position:absolute;left:2872;top:22274;width:2;height:7" coordorigin="2872,22274" coordsize="0,7" path="m2872,22274l2872,22280e" filled="false" stroked="true" strokeweight=".079853pt" strokecolor="#989898">
                <v:path arrowok="t"/>
              </v:shape>
            </v:group>
            <v:group style="position:absolute;left:2849;top:22304;width:2;height:7" coordorigin="2849,22304" coordsize="2,7">
              <v:shape style="position:absolute;left:2849;top:22304;width:2;height:7" coordorigin="2849,22304" coordsize="0,7" path="m2849,22304l2849,22311e" filled="false" stroked="true" strokeweight=".079853pt" strokecolor="#989898">
                <v:path arrowok="t"/>
              </v:shape>
            </v:group>
            <v:group style="position:absolute;left:2826;top:22335;width:2;height:7" coordorigin="2826,22335" coordsize="2,7">
              <v:shape style="position:absolute;left:2826;top:22335;width:2;height:7" coordorigin="2826,22335" coordsize="0,7" path="m2826,22335l2826,22341e" filled="false" stroked="true" strokeweight=".079853pt" strokecolor="#989898">
                <v:path arrowok="t"/>
              </v:shape>
            </v:group>
            <v:group style="position:absolute;left:2802;top:22363;width:2;height:7" coordorigin="2802,22363" coordsize="2,7">
              <v:shape style="position:absolute;left:2802;top:22363;width:2;height:7" coordorigin="2802,22363" coordsize="0,7" path="m2802,22363l2802,22370e" filled="false" stroked="true" strokeweight=".078774pt" strokecolor="#989898">
                <v:path arrowok="t"/>
              </v:shape>
            </v:group>
            <v:group style="position:absolute;left:2780;top:22394;width:2;height:7" coordorigin="2780,22394" coordsize="2,7">
              <v:shape style="position:absolute;left:2780;top:22394;width:2;height:7" coordorigin="2780,22394" coordsize="0,7" path="m2780,22394l2780,22400e" filled="false" stroked="true" strokeweight=".078774pt" strokecolor="#989898">
                <v:path arrowok="t"/>
              </v:shape>
            </v:group>
            <v:group style="position:absolute;left:2756;top:22422;width:2;height:7" coordorigin="2756,22422" coordsize="2,7">
              <v:shape style="position:absolute;left:2756;top:22422;width:2;height:7" coordorigin="2756,22422" coordsize="0,7" path="m2756,22422l2756,22429e" filled="false" stroked="true" strokeweight=".079853pt" strokecolor="#989898">
                <v:path arrowok="t"/>
              </v:shape>
            </v:group>
            <v:group style="position:absolute;left:2732;top:22453;width:2;height:7" coordorigin="2732,22453" coordsize="2,7">
              <v:shape style="position:absolute;left:2732;top:22453;width:2;height:7" coordorigin="2732,22453" coordsize="0,7" path="m2732,22453l2732,22459e" filled="false" stroked="true" strokeweight=".079853pt" strokecolor="#989898">
                <v:path arrowok="t"/>
              </v:shape>
            </v:group>
            <v:group style="position:absolute;left:2710;top:22481;width:2;height:7" coordorigin="2710,22481" coordsize="2,7">
              <v:shape style="position:absolute;left:2710;top:22481;width:2;height:7" coordorigin="2710,22481" coordsize="0,7" path="m2710,22481l2710,22488e" filled="false" stroked="true" strokeweight=".079853pt" strokecolor="#989898">
                <v:path arrowok="t"/>
              </v:shape>
            </v:group>
            <v:group style="position:absolute;left:2686;top:22512;width:2;height:7" coordorigin="2686,22512" coordsize="2,7">
              <v:shape style="position:absolute;left:2686;top:22512;width:2;height:7" coordorigin="2686,22512" coordsize="0,7" path="m2686,22512l2686,22518e" filled="false" stroked="true" strokeweight=".079853pt" strokecolor="#989898">
                <v:path arrowok="t"/>
              </v:shape>
            </v:group>
            <v:group style="position:absolute;left:2664;top:22542;width:2;height:7" coordorigin="2664,22542" coordsize="2,7">
              <v:shape style="position:absolute;left:2664;top:22542;width:2;height:7" coordorigin="2664,22542" coordsize="0,7" path="m2664,22542l2664,22548e" filled="false" stroked="true" strokeweight=".079853pt" strokecolor="#989898">
                <v:path arrowok="t"/>
              </v:shape>
            </v:group>
            <v:group style="position:absolute;left:2640;top:22571;width:2;height:7" coordorigin="2640,22571" coordsize="2,7">
              <v:shape style="position:absolute;left:2640;top:22571;width:2;height:7" coordorigin="2640,22571" coordsize="0,7" path="m2640,22571l2640,22577e" filled="false" stroked="true" strokeweight=".079853pt" strokecolor="#989898">
                <v:path arrowok="t"/>
              </v:shape>
            </v:group>
            <v:group style="position:absolute;left:2618;top:22601;width:2;height:7" coordorigin="2618,22601" coordsize="2,7">
              <v:shape style="position:absolute;left:2618;top:22601;width:2;height:7" coordorigin="2618,22601" coordsize="0,7" path="m2618,22601l2618,22607e" filled="false" stroked="true" strokeweight=".079853pt" strokecolor="#989898">
                <v:path arrowok="t"/>
              </v:shape>
            </v:group>
            <v:group style="position:absolute;left:2597;top:22633;width:2;height:7" coordorigin="2597,22633" coordsize="2,7">
              <v:shape style="position:absolute;left:2597;top:22633;width:2;height:7" coordorigin="2597,22633" coordsize="0,7" path="m2597,22633l2597,22639e" filled="false" stroked="true" strokeweight=".079853pt" strokecolor="#989898">
                <v:path arrowok="t"/>
              </v:shape>
            </v:group>
            <v:group style="position:absolute;left:2578;top:22665;width:2;height:7" coordorigin="2578,22665" coordsize="2,7">
              <v:shape style="position:absolute;left:2578;top:22665;width:2;height:7" coordorigin="2578,22665" coordsize="0,7" path="m2578,22665l2578,22671e" filled="false" stroked="true" strokeweight=".079853pt" strokecolor="#989898">
                <v:path arrowok="t"/>
              </v:shape>
            </v:group>
            <v:group style="position:absolute;left:2557;top:22696;width:2;height:7" coordorigin="2557,22696" coordsize="2,7">
              <v:shape style="position:absolute;left:2557;top:22696;width:2;height:7" coordorigin="2557,22696" coordsize="0,7" path="m2557,22696l2557,22703e" filled="false" stroked="true" strokeweight=".079853pt" strokecolor="#989898">
                <v:path arrowok="t"/>
              </v:shape>
            </v:group>
            <v:group style="position:absolute;left:2536;top:22728;width:2;height:7" coordorigin="2536,22728" coordsize="2,7">
              <v:shape style="position:absolute;left:2536;top:22728;width:2;height:7" coordorigin="2536,22728" coordsize="0,7" path="m2536,22728l2536,22735e" filled="false" stroked="true" strokeweight=".079853pt" strokecolor="#989898">
                <v:path arrowok="t"/>
              </v:shape>
            </v:group>
            <v:group style="position:absolute;left:2516;top:22760;width:2;height:7" coordorigin="2516,22760" coordsize="2,7">
              <v:shape style="position:absolute;left:2516;top:22760;width:2;height:7" coordorigin="2516,22760" coordsize="0,7" path="m2516,22760l2516,22767e" filled="false" stroked="true" strokeweight=".079853pt" strokecolor="#989898">
                <v:path arrowok="t"/>
              </v:shape>
            </v:group>
            <v:group style="position:absolute;left:2495;top:22790;width:2;height:7" coordorigin="2495,22790" coordsize="2,7">
              <v:shape style="position:absolute;left:2495;top:22790;width:2;height:7" coordorigin="2495,22790" coordsize="0,7" path="m2495,22790l2495,22797e" filled="false" stroked="true" strokeweight=".079853pt" strokecolor="#989898">
                <v:path arrowok="t"/>
              </v:shape>
            </v:group>
            <v:group style="position:absolute;left:2476;top:22822;width:2;height:7" coordorigin="2476,22822" coordsize="2,7">
              <v:shape style="position:absolute;left:2476;top:22822;width:2;height:7" coordorigin="2476,22822" coordsize="0,7" path="m2476,22822l2476,22829e" filled="false" stroked="true" strokeweight=".079853pt" strokecolor="#989898">
                <v:path arrowok="t"/>
              </v:shape>
            </v:group>
            <v:group style="position:absolute;left:2455;top:22854;width:2;height:7" coordorigin="2455,22854" coordsize="2,7">
              <v:shape style="position:absolute;left:2455;top:22854;width:2;height:7" coordorigin="2455,22854" coordsize="0,7" path="m2455,22854l2455,22861e" filled="false" stroked="true" strokeweight=".079853pt" strokecolor="#989898">
                <v:path arrowok="t"/>
              </v:shape>
            </v:group>
            <v:group style="position:absolute;left:2434;top:22886;width:2;height:7" coordorigin="2434,22886" coordsize="2,7">
              <v:shape style="position:absolute;left:2434;top:22886;width:2;height:7" coordorigin="2434,22886" coordsize="0,7" path="m2434,22886l2434,22892e" filled="false" stroked="true" strokeweight=".079853pt" strokecolor="#989898">
                <v:path arrowok="t"/>
              </v:shape>
            </v:group>
            <v:group style="position:absolute;left:2414;top:22918;width:2;height:7" coordorigin="2414,22918" coordsize="2,7">
              <v:shape style="position:absolute;left:2414;top:22918;width:2;height:7" coordorigin="2414,22918" coordsize="0,7" path="m2414,22918l2414,22924e" filled="false" stroked="true" strokeweight=".079853pt" strokecolor="#989898">
                <v:path arrowok="t"/>
              </v:shape>
            </v:group>
            <v:group style="position:absolute;left:2394;top:22950;width:2;height:7" coordorigin="2394,22950" coordsize="2,7">
              <v:shape style="position:absolute;left:2394;top:22950;width:2;height:7" coordorigin="2394,22950" coordsize="0,7" path="m2394,22950l2394,22956e" filled="false" stroked="true" strokeweight=".079853pt" strokecolor="#989898">
                <v:path arrowok="t"/>
              </v:shape>
            </v:group>
            <v:group style="position:absolute;left:2374;top:22982;width:2;height:7" coordorigin="2374,22982" coordsize="2,7">
              <v:shape style="position:absolute;left:2374;top:22982;width:2;height:7" coordorigin="2374,22982" coordsize="0,7" path="m2374,22982l2374,22988e" filled="false" stroked="true" strokeweight=".079853pt" strokecolor="#989898">
                <v:path arrowok="t"/>
              </v:shape>
            </v:group>
            <v:group style="position:absolute;left:2353;top:23014;width:2;height:7" coordorigin="2353,23014" coordsize="2,7">
              <v:shape style="position:absolute;left:2353;top:23014;width:2;height:7" coordorigin="2353,23014" coordsize="0,7" path="m2353,23014l2353,23020e" filled="false" stroked="true" strokeweight=".079853pt" strokecolor="#989898">
                <v:path arrowok="t"/>
              </v:shape>
            </v:group>
            <v:group style="position:absolute;left:2332;top:23044;width:2;height:7" coordorigin="2332,23044" coordsize="2,7">
              <v:shape style="position:absolute;left:2332;top:23044;width:2;height:7" coordorigin="2332,23044" coordsize="0,7" path="m2332,23044l2332,23050e" filled="false" stroked="true" strokeweight=".079853pt" strokecolor="#989898">
                <v:path arrowok="t"/>
              </v:shape>
            </v:group>
            <v:group style="position:absolute;left:2312;top:23076;width:2;height:7" coordorigin="2312,23076" coordsize="2,7">
              <v:shape style="position:absolute;left:2312;top:23076;width:2;height:7" coordorigin="2312,23076" coordsize="0,7" path="m2312,23076l2312,23082e" filled="false" stroked="true" strokeweight=".079853pt" strokecolor="#989898">
                <v:path arrowok="t"/>
              </v:shape>
            </v:group>
            <v:group style="position:absolute;left:2292;top:23108;width:2;height:7" coordorigin="2292,23108" coordsize="2,7">
              <v:shape style="position:absolute;left:2292;top:23108;width:2;height:7" coordorigin="2292,23108" coordsize="0,7" path="m2292,23108l2292,23114e" filled="false" stroked="true" strokeweight=".079853pt" strokecolor="#989898">
                <v:path arrowok="t"/>
              </v:shape>
            </v:group>
            <v:group style="position:absolute;left:2272;top:23139;width:2;height:7" coordorigin="2272,23139" coordsize="2,7">
              <v:shape style="position:absolute;left:2272;top:23139;width:2;height:7" coordorigin="2272,23139" coordsize="0,7" path="m2272,23139l2272,23146e" filled="false" stroked="true" strokeweight=".079853pt" strokecolor="#989898">
                <v:path arrowok="t"/>
              </v:shape>
            </v:group>
            <v:group style="position:absolute;left:2251;top:23171;width:2;height:7" coordorigin="2251,23171" coordsize="2,7">
              <v:shape style="position:absolute;left:2251;top:23171;width:2;height:7" coordorigin="2251,23171" coordsize="0,7" path="m2251,23171l2251,23178e" filled="false" stroked="true" strokeweight=".079853pt" strokecolor="#989898">
                <v:path arrowok="t"/>
              </v:shape>
            </v:group>
            <v:group style="position:absolute;left:2230;top:23202;width:2;height:7" coordorigin="2230,23202" coordsize="2,7">
              <v:shape style="position:absolute;left:2230;top:23202;width:2;height:7" coordorigin="2230,23202" coordsize="0,7" path="m2230,23202l2230,23208e" filled="false" stroked="true" strokeweight=".078774pt" strokecolor="#989898">
                <v:path arrowok="t"/>
              </v:shape>
            </v:group>
            <v:group style="position:absolute;left:2208;top:23233;width:2;height:7" coordorigin="2208,23233" coordsize="2,7">
              <v:shape style="position:absolute;left:2208;top:23233;width:2;height:7" coordorigin="2208,23233" coordsize="0,7" path="m2208,23233l2208,23240e" filled="false" stroked="true" strokeweight=".078774pt" strokecolor="#989898">
                <v:path arrowok="t"/>
              </v:shape>
            </v:group>
            <v:group style="position:absolute;left:2186;top:23264;width:2;height:7" coordorigin="2186,23264" coordsize="2,7">
              <v:shape style="position:absolute;left:2186;top:23264;width:2;height:7" coordorigin="2186,23264" coordsize="0,7" path="m2186,23264l2186,23270e" filled="false" stroked="true" strokeweight=".079853pt" strokecolor="#989898">
                <v:path arrowok="t"/>
              </v:shape>
            </v:group>
            <v:group style="position:absolute;left:2165;top:23294;width:2;height:7" coordorigin="2165,23294" coordsize="2,7">
              <v:shape style="position:absolute;left:2165;top:23294;width:2;height:7" coordorigin="2165,23294" coordsize="0,7" path="m2165,23294l2165,23300e" filled="false" stroked="true" strokeweight=".079853pt" strokecolor="#989898">
                <v:path arrowok="t"/>
              </v:shape>
            </v:group>
            <v:group style="position:absolute;left:2143;top:23324;width:2;height:7" coordorigin="2143,23324" coordsize="2,7">
              <v:shape style="position:absolute;left:2143;top:23324;width:2;height:7" coordorigin="2143,23324" coordsize="0,7" path="m2143,23324l2143,23331e" filled="false" stroked="true" strokeweight=".079637pt" strokecolor="#989898">
                <v:path arrowok="t"/>
              </v:shape>
            </v:group>
            <v:group style="position:absolute;left:2120;top:23355;width:2;height:7" coordorigin="2120,23355" coordsize="2,7">
              <v:shape style="position:absolute;left:2120;top:23355;width:2;height:7" coordorigin="2120,23355" coordsize="0,7" path="m2120,23355l2120,23361e" filled="false" stroked="true" strokeweight=".080068pt" strokecolor="#989898">
                <v:path arrowok="t"/>
              </v:shape>
            </v:group>
            <v:group style="position:absolute;left:2098;top:23385;width:2;height:7" coordorigin="2098,23385" coordsize="2,7">
              <v:shape style="position:absolute;left:2098;top:23385;width:2;height:7" coordorigin="2098,23385" coordsize="0,7" path="m2098,23385l2098,23391e" filled="false" stroked="true" strokeweight=".079637pt" strokecolor="#989898">
                <v:path arrowok="t"/>
              </v:shape>
            </v:group>
            <v:group style="position:absolute;left:2076;top:23417;width:2;height:7" coordorigin="2076,23417" coordsize="2,7">
              <v:shape style="position:absolute;left:2076;top:23417;width:2;height:7" coordorigin="2076,23417" coordsize="0,7" path="m2076,23417l2076,23423e" filled="false" stroked="true" strokeweight=".079637pt" strokecolor="#989898">
                <v:path arrowok="t"/>
              </v:shape>
            </v:group>
            <v:group style="position:absolute;left:2053;top:23447;width:2;height:7" coordorigin="2053,23447" coordsize="2,7">
              <v:shape style="position:absolute;left:2053;top:23447;width:2;height:7" coordorigin="2053,23447" coordsize="0,7" path="m2053,23447l2053,23453e" filled="false" stroked="true" strokeweight=".079745pt" strokecolor="#989898">
                <v:path arrowok="t"/>
              </v:shape>
            </v:group>
            <v:group style="position:absolute;left:2033;top:23477;width:2;height:7" coordorigin="2033,23477" coordsize="2,7">
              <v:shape style="position:absolute;left:2033;top:23477;width:2;height:7" coordorigin="2033,23477" coordsize="0,7" path="m2033,23477l2033,23484e" filled="false" stroked="true" strokeweight=".079637pt" strokecolor="#989898">
                <v:path arrowok="t"/>
              </v:shape>
            </v:group>
            <v:group style="position:absolute;left:2010;top:23508;width:2;height:7" coordorigin="2010,23508" coordsize="2,7">
              <v:shape style="position:absolute;left:2010;top:23508;width:2;height:7" coordorigin="2010,23508" coordsize="0,7" path="m2010,23508l2010,23514e" filled="false" stroked="true" strokeweight=".079637pt" strokecolor="#989898">
                <v:path arrowok="t"/>
              </v:shape>
            </v:group>
            <v:group style="position:absolute;left:1988;top:23538;width:2;height:7" coordorigin="1988,23538" coordsize="2,7">
              <v:shape style="position:absolute;left:1988;top:23538;width:2;height:7" coordorigin="1988,23538" coordsize="0,7" path="m1988,23538l1988,23544e" filled="false" stroked="true" strokeweight=".079637pt" strokecolor="#989898">
                <v:path arrowok="t"/>
              </v:shape>
            </v:group>
            <v:group style="position:absolute;left:1966;top:23568;width:2;height:7" coordorigin="1966,23568" coordsize="2,7">
              <v:shape style="position:absolute;left:1966;top:23568;width:2;height:7" coordorigin="1966,23568" coordsize="0,7" path="m1966,23568l1966,23575e" filled="false" stroked="true" strokeweight=".079637pt" strokecolor="#989898">
                <v:path arrowok="t"/>
              </v:shape>
            </v:group>
            <v:group style="position:absolute;left:1943;top:23600;width:2;height:7" coordorigin="1943,23600" coordsize="2,7">
              <v:shape style="position:absolute;left:1943;top:23600;width:2;height:7" coordorigin="1943,23600" coordsize="0,7" path="m1943,23600l1943,23606e" filled="false" stroked="true" strokeweight=".079637pt" strokecolor="#989898">
                <v:path arrowok="t"/>
              </v:shape>
            </v:group>
            <v:group style="position:absolute;left:1923;top:23630;width:2;height:7" coordorigin="1923,23630" coordsize="2,7">
              <v:shape style="position:absolute;left:1923;top:23630;width:2;height:7" coordorigin="1923,23630" coordsize="0,7" path="m1923,23630l1923,23637e" filled="false" stroked="true" strokeweight=".079637pt" strokecolor="#989898">
                <v:path arrowok="t"/>
              </v:shape>
            </v:group>
            <v:group style="position:absolute;left:1900;top:23661;width:2;height:7" coordorigin="1900,23661" coordsize="2,7">
              <v:shape style="position:absolute;left:1900;top:23661;width:2;height:7" coordorigin="1900,23661" coordsize="0,7" path="m1900,23661l1900,23667e" filled="false" stroked="true" strokeweight=".079637pt" strokecolor="#989898">
                <v:path arrowok="t"/>
              </v:shape>
            </v:group>
            <v:group style="position:absolute;left:1878;top:23691;width:2;height:7" coordorigin="1878,23691" coordsize="2,7">
              <v:shape style="position:absolute;left:1878;top:23691;width:2;height:7" coordorigin="1878,23691" coordsize="0,7" path="m1878,23691l1878,23697e" filled="false" stroked="true" strokeweight=".079637pt" strokecolor="#989898">
                <v:path arrowok="t"/>
              </v:shape>
            </v:group>
            <v:group style="position:absolute;left:1856;top:23721;width:2;height:7" coordorigin="1856,23721" coordsize="2,7">
              <v:shape style="position:absolute;left:1856;top:23721;width:2;height:7" coordorigin="1856,23721" coordsize="0,7" path="m1856,23721l1856,23727e" filled="false" stroked="true" strokeweight=".079637pt" strokecolor="#989898">
                <v:path arrowok="t"/>
              </v:shape>
            </v:group>
            <v:group style="position:absolute;left:1833;top:23753;width:2;height:7" coordorigin="1833,23753" coordsize="2,7">
              <v:shape style="position:absolute;left:1833;top:23753;width:2;height:7" coordorigin="1833,23753" coordsize="0,7" path="m1833,23753l1833,23759e" filled="false" stroked="true" strokeweight=".079637pt" strokecolor="#989898">
                <v:path arrowok="t"/>
              </v:shape>
            </v:group>
            <v:group style="position:absolute;left:1813;top:23783;width:2;height:7" coordorigin="1813,23783" coordsize="2,7">
              <v:shape style="position:absolute;left:1813;top:23783;width:2;height:7" coordorigin="1813,23783" coordsize="0,7" path="m1813,23783l1813,23790e" filled="false" stroked="true" strokeweight=".079745pt" strokecolor="#989898">
                <v:path arrowok="t"/>
              </v:shape>
            </v:group>
            <v:group style="position:absolute;left:1790;top:23814;width:2;height:7" coordorigin="1790,23814" coordsize="2,7">
              <v:shape style="position:absolute;left:1790;top:23814;width:2;height:7" coordorigin="1790,23814" coordsize="0,7" path="m1790,23814l1790,23820e" filled="false" stroked="true" strokeweight=".079745pt" strokecolor="#989898">
                <v:path arrowok="t"/>
              </v:shape>
            </v:group>
            <v:group style="position:absolute;left:1770;top:23844;width:2;height:7" coordorigin="1770,23844" coordsize="2,7">
              <v:shape style="position:absolute;left:1770;top:23844;width:2;height:7" coordorigin="1770,23844" coordsize="0,7" path="m1770,23844l1770,23850e" filled="false" stroked="true" strokeweight=".079637pt" strokecolor="#989898">
                <v:path arrowok="t"/>
              </v:shape>
            </v:group>
            <v:group style="position:absolute;left:1747;top:23876;width:2;height:7" coordorigin="1747,23876" coordsize="2,7">
              <v:shape style="position:absolute;left:1747;top:23876;width:2;height:7" coordorigin="1747,23876" coordsize="0,7" path="m1747,23876l1747,23882e" filled="false" stroked="true" strokeweight=".079637pt" strokecolor="#989898">
                <v:path arrowok="t"/>
              </v:shape>
            </v:group>
            <v:group style="position:absolute;left:1725;top:23906;width:2;height:7" coordorigin="1725,23906" coordsize="2,7">
              <v:shape style="position:absolute;left:1725;top:23906;width:2;height:7" coordorigin="1725,23906" coordsize="0,7" path="m1725,23906l1725,23912e" filled="false" stroked="true" strokeweight=".079637pt" strokecolor="#989898">
                <v:path arrowok="t"/>
              </v:shape>
            </v:group>
            <v:group style="position:absolute;left:1704;top:23936;width:2;height:7" coordorigin="1704,23936" coordsize="2,7">
              <v:shape style="position:absolute;left:1704;top:23936;width:2;height:7" coordorigin="1704,23936" coordsize="0,7" path="m1704,23936l1704,23943e" filled="false" stroked="true" strokeweight=".079745pt" strokecolor="#989898">
                <v:path arrowok="t"/>
              </v:shape>
            </v:group>
            <v:group style="position:absolute;left:1682;top:23968;width:2;height:7" coordorigin="1682,23968" coordsize="2,7">
              <v:shape style="position:absolute;left:1682;top:23968;width:2;height:7" coordorigin="1682,23968" coordsize="0,7" path="m1682,23968l1682,23975e" filled="false" stroked="true" strokeweight=".079637pt" strokecolor="#989898">
                <v:path arrowok="t"/>
              </v:shape>
            </v:group>
            <v:group style="position:absolute;left:1661;top:23998;width:2;height:7" coordorigin="1661,23998" coordsize="2,7">
              <v:shape style="position:absolute;left:1661;top:23998;width:2;height:7" coordorigin="1661,23998" coordsize="0,7" path="m1661,23998l1661,24005e" filled="false" stroked="true" strokeweight=".079637pt" strokecolor="#989898">
                <v:path arrowok="t"/>
              </v:shape>
            </v:group>
            <v:group style="position:absolute;left:1639;top:24030;width:2;height:7" coordorigin="1639,24030" coordsize="2,7">
              <v:shape style="position:absolute;left:1639;top:24030;width:2;height:7" coordorigin="1639,24030" coordsize="0,7" path="m1639,24030l1639,24037e" filled="false" stroked="true" strokeweight=".080068pt" strokecolor="#989898">
                <v:path arrowok="t"/>
              </v:shape>
            </v:group>
            <v:group style="position:absolute;left:1618;top:24061;width:2;height:7" coordorigin="1618,24061" coordsize="2,7">
              <v:shape style="position:absolute;left:1618;top:24061;width:2;height:7" coordorigin="1618,24061" coordsize="0,7" path="m1618,24061l1618,24067e" filled="false" stroked="true" strokeweight=".079745pt" strokecolor="#989898">
                <v:path arrowok="t"/>
              </v:shape>
            </v:group>
            <v:group style="position:absolute;left:1596;top:24091;width:2;height:7" coordorigin="1596,24091" coordsize="2,7">
              <v:shape style="position:absolute;left:1596;top:24091;width:2;height:7" coordorigin="1596,24091" coordsize="0,7" path="m1596,24091l1596,24097e" filled="false" stroked="true" strokeweight=".079745pt" strokecolor="#989898">
                <v:path arrowok="t"/>
              </v:shape>
            </v:group>
            <v:group style="position:absolute;left:1575;top:24123;width:2;height:7" coordorigin="1575,24123" coordsize="2,7">
              <v:shape style="position:absolute;left:1575;top:24123;width:2;height:7" coordorigin="1575,24123" coordsize="0,7" path="m1575,24123l1575,24129e" filled="false" stroked="true" strokeweight=".079637pt" strokecolor="#989898">
                <v:path arrowok="t"/>
              </v:shape>
            </v:group>
            <v:group style="position:absolute;left:1553;top:24153;width:2;height:7" coordorigin="1553,24153" coordsize="2,7">
              <v:shape style="position:absolute;left:1553;top:24153;width:2;height:7" coordorigin="1553,24153" coordsize="0,7" path="m1553,24153l1553,24159e" filled="false" stroked="true" strokeweight=".079637pt" strokecolor="#989898">
                <v:path arrowok="t"/>
              </v:shape>
            </v:group>
            <v:group style="position:absolute;left:1532;top:24183;width:2;height:7" coordorigin="1532,24183" coordsize="2,7">
              <v:shape style="position:absolute;left:1532;top:24183;width:2;height:7" coordorigin="1532,24183" coordsize="0,7" path="m1532,24183l1532,24190e" filled="false" stroked="true" strokeweight=".079745pt" strokecolor="#989898">
                <v:path arrowok="t"/>
              </v:shape>
            </v:group>
            <v:group style="position:absolute;left:1510;top:24215;width:2;height:7" coordorigin="1510,24215" coordsize="2,7">
              <v:shape style="position:absolute;left:1510;top:24215;width:2;height:7" coordorigin="1510,24215" coordsize="0,7" path="m1510,24215l1510,24222e" filled="false" stroked="true" strokeweight=".079745pt" strokecolor="#989898">
                <v:path arrowok="t"/>
              </v:shape>
            </v:group>
            <v:group style="position:absolute;left:1488;top:24245;width:2;height:7" coordorigin="1488,24245" coordsize="2,7">
              <v:shape style="position:absolute;left:1488;top:24245;width:2;height:7" coordorigin="1488,24245" coordsize="0,7" path="m1488,24245l1488,24252e" filled="false" stroked="true" strokeweight=".079637pt" strokecolor="#989898">
                <v:path arrowok="t"/>
              </v:shape>
            </v:group>
            <v:group style="position:absolute;left:1467;top:24276;width:2;height:7" coordorigin="1467,24276" coordsize="2,7">
              <v:shape style="position:absolute;left:1467;top:24276;width:2;height:7" coordorigin="1467,24276" coordsize="0,7" path="m1467,24276l1467,24282e" filled="false" stroked="true" strokeweight=".079637pt" strokecolor="#989898">
                <v:path arrowok="t"/>
              </v:shape>
            </v:group>
            <v:group style="position:absolute;left:1445;top:24308;width:2;height:7" coordorigin="1445,24308" coordsize="2,7">
              <v:shape style="position:absolute;left:1445;top:24308;width:2;height:7" coordorigin="1445,24308" coordsize="0,7" path="m1445,24308l1445,24314e" filled="false" stroked="true" strokeweight=".079637pt" strokecolor="#989898">
                <v:path arrowok="t"/>
              </v:shape>
            </v:group>
            <v:group style="position:absolute;left:1424;top:24338;width:2;height:7" coordorigin="1424,24338" coordsize="2,7">
              <v:shape style="position:absolute;left:1424;top:24338;width:2;height:7" coordorigin="1424,24338" coordsize="0,7" path="m1424,24338l1424,24344e" filled="false" stroked="true" strokeweight=".079745pt" strokecolor="#989898">
                <v:path arrowok="t"/>
              </v:shape>
            </v:group>
            <v:group style="position:absolute;left:1403;top:24370;width:2;height:7" coordorigin="1403,24370" coordsize="2,7">
              <v:shape style="position:absolute;left:1403;top:24370;width:2;height:7" coordorigin="1403,24370" coordsize="0,7" path="m1403,24370l1403,24376e" filled="false" stroked="true" strokeweight=".079637pt" strokecolor="#989898">
                <v:path arrowok="t"/>
              </v:shape>
            </v:group>
            <v:group style="position:absolute;left:1382;top:24402;width:2;height:7" coordorigin="1382,24402" coordsize="2,7">
              <v:shape style="position:absolute;left:1382;top:24402;width:2;height:7" coordorigin="1382,24402" coordsize="0,7" path="m1382,24402l1382,24408e" filled="false" stroked="true" strokeweight=".079745pt" strokecolor="#989898">
                <v:path arrowok="t"/>
              </v:shape>
            </v:group>
            <v:group style="position:absolute;left:1362;top:24432;width:2;height:7" coordorigin="1362,24432" coordsize="2,7">
              <v:shape style="position:absolute;left:1362;top:24432;width:2;height:7" coordorigin="1362,24432" coordsize="0,7" path="m1362,24432l1362,24438e" filled="false" stroked="true" strokeweight=".079637pt" strokecolor="#989898">
                <v:path arrowok="t"/>
              </v:shape>
            </v:group>
            <v:group style="position:absolute;left:1341;top:24464;width:2;height:7" coordorigin="1341,24464" coordsize="2,7">
              <v:shape style="position:absolute;left:1341;top:24464;width:2;height:7" coordorigin="1341,24464" coordsize="0,7" path="m1341,24464l1341,24470e" filled="false" stroked="true" strokeweight=".079637pt" strokecolor="#989898">
                <v:path arrowok="t"/>
              </v:shape>
            </v:group>
            <v:group style="position:absolute;left:1320;top:24496;width:2;height:7" coordorigin="1320,24496" coordsize="2,7">
              <v:shape style="position:absolute;left:1320;top:24496;width:2;height:7" coordorigin="1320,24496" coordsize="0,7" path="m1320,24496l1320,24502e" filled="false" stroked="true" strokeweight=".079745pt" strokecolor="#989898">
                <v:path arrowok="t"/>
              </v:shape>
            </v:group>
            <v:group style="position:absolute;left:1298;top:24526;width:2;height:7" coordorigin="1298,24526" coordsize="2,7">
              <v:shape style="position:absolute;left:1298;top:24526;width:2;height:7" coordorigin="1298,24526" coordsize="0,7" path="m1298,24526l1298,24532e" filled="false" stroked="true" strokeweight=".079637pt" strokecolor="#989898">
                <v:path arrowok="t"/>
              </v:shape>
            </v:group>
            <v:group style="position:absolute;left:1277;top:24558;width:2;height:7" coordorigin="1277,24558" coordsize="2,7">
              <v:shape style="position:absolute;left:1277;top:24558;width:2;height:7" coordorigin="1277,24558" coordsize="0,7" path="m1277,24558l1277,24564e" filled="false" stroked="true" strokeweight=".079637pt" strokecolor="#989898">
                <v:path arrowok="t"/>
              </v:shape>
            </v:group>
            <v:group style="position:absolute;left:1257;top:24590;width:2;height:7" coordorigin="1257,24590" coordsize="2,7">
              <v:shape style="position:absolute;left:1257;top:24590;width:2;height:7" coordorigin="1257,24590" coordsize="0,7" path="m1257,24590l1257,24596e" filled="false" stroked="true" strokeweight=".079637pt" strokecolor="#989898">
                <v:path arrowok="t"/>
              </v:shape>
            </v:group>
            <v:group style="position:absolute;left:1236;top:24620;width:2;height:7" coordorigin="1236,24620" coordsize="2,7">
              <v:shape style="position:absolute;left:1236;top:24620;width:2;height:7" coordorigin="1236,24620" coordsize="0,7" path="m1236,24620l1236,24626e" filled="false" stroked="true" strokeweight=".079637pt" strokecolor="#989898">
                <v:path arrowok="t"/>
              </v:shape>
            </v:group>
            <v:group style="position:absolute;left:1215;top:24652;width:2;height:7" coordorigin="1215,24652" coordsize="2,7">
              <v:shape style="position:absolute;left:1215;top:24652;width:2;height:7" coordorigin="1215,24652" coordsize="0,7" path="m1215,24652l1215,24658e" filled="false" stroked="true" strokeweight=".079637pt" strokecolor="#989898">
                <v:path arrowok="t"/>
              </v:shape>
            </v:group>
            <v:group style="position:absolute;left:1194;top:24684;width:2;height:7" coordorigin="1194,24684" coordsize="2,7">
              <v:shape style="position:absolute;left:1194;top:24684;width:2;height:7" coordorigin="1194,24684" coordsize="0,7" path="m1194,24684l1194,24690e" filled="false" stroked="true" strokeweight=".079745pt" strokecolor="#989898">
                <v:path arrowok="t"/>
              </v:shape>
            </v:group>
            <v:group style="position:absolute;left:1174;top:24714;width:2;height:7" coordorigin="1174,24714" coordsize="2,7">
              <v:shape style="position:absolute;left:1174;top:24714;width:2;height:7" coordorigin="1174,24714" coordsize="0,7" path="m1174,24714l1174,24720e" filled="false" stroked="true" strokeweight=".079637pt" strokecolor="#989898">
                <v:path arrowok="t"/>
              </v:shape>
            </v:group>
            <v:group style="position:absolute;left:1153;top:24746;width:2;height:7" coordorigin="1153,24746" coordsize="2,7">
              <v:shape style="position:absolute;left:1153;top:24746;width:2;height:7" coordorigin="1153,24746" coordsize="0,7" path="m1153,24746l1153,24752e" filled="false" stroked="true" strokeweight=".079637pt" strokecolor="#989898">
                <v:path arrowok="t"/>
              </v:shape>
            </v:group>
            <v:group style="position:absolute;left:1132;top:24778;width:2;height:7" coordorigin="1132,24778" coordsize="2,7">
              <v:shape style="position:absolute;left:1132;top:24778;width:2;height:7" coordorigin="1132,24778" coordsize="0,7" path="m1132,24778l1132,24784e" filled="false" stroked="true" strokeweight=".079637pt" strokecolor="#989898">
                <v:path arrowok="t"/>
              </v:shape>
            </v:group>
            <v:group style="position:absolute;left:1110;top:24811;width:2;height:7" coordorigin="1110,24811" coordsize="2,7">
              <v:shape style="position:absolute;left:1110;top:24811;width:2;height:7" coordorigin="1110,24811" coordsize="0,7" path="m1110,24811l1110,24818e" filled="false" stroked="true" strokeweight=".079637pt" strokecolor="#989898">
                <v:path arrowok="t"/>
              </v:shape>
            </v:group>
            <v:group style="position:absolute;left:567;top:24448;width:2;height:7" coordorigin="567,24448" coordsize="2,7">
              <v:shape style="position:absolute;left:567;top:24448;width:2;height:7" coordorigin="567,24448" coordsize="0,7" path="m567,24448l567,24454e" filled="false" stroked="true" strokeweight=".079637pt" strokecolor="#989898">
                <v:path arrowok="t"/>
              </v:shape>
            </v:group>
            <v:group style="position:absolute;left:590;top:24405;width:2;height:7" coordorigin="590,24405" coordsize="2,7">
              <v:shape style="position:absolute;left:590;top:24405;width:2;height:7" coordorigin="590,24405" coordsize="0,7" path="m590,24405l590,24411e" filled="false" stroked="true" strokeweight=".079637pt" strokecolor="#989898">
                <v:path arrowok="t"/>
              </v:shape>
            </v:group>
            <v:group style="position:absolute;left:610;top:24373;width:2;height:7" coordorigin="610,24373" coordsize="2,7">
              <v:shape style="position:absolute;left:610;top:24373;width:2;height:7" coordorigin="610,24373" coordsize="0,7" path="m610,24373l610,24379e" filled="false" stroked="true" strokeweight=".079745pt" strokecolor="#989898">
                <v:path arrowok="t"/>
              </v:shape>
            </v:group>
            <v:group style="position:absolute;left:629;top:24339;width:2;height:7" coordorigin="629,24339" coordsize="2,7">
              <v:shape style="position:absolute;left:629;top:24339;width:2;height:7" coordorigin="629,24339" coordsize="0,7" path="m629,24339l629,24346e" filled="false" stroked="true" strokeweight=".079637pt" strokecolor="#989898">
                <v:path arrowok="t"/>
              </v:shape>
            </v:group>
            <v:group style="position:absolute;left:646;top:24308;width:2;height:7" coordorigin="646,24308" coordsize="2,7">
              <v:shape style="position:absolute;left:646;top:24308;width:2;height:7" coordorigin="646,24308" coordsize="0,7" path="m646,24308l646,24314e" filled="false" stroked="true" strokeweight=".079637pt" strokecolor="#989898">
                <v:path arrowok="t"/>
              </v:shape>
            </v:group>
            <v:group style="position:absolute;left:665;top:24274;width:2;height:7" coordorigin="665,24274" coordsize="2,7">
              <v:shape style="position:absolute;left:665;top:24274;width:2;height:7" coordorigin="665,24274" coordsize="0,7" path="m665,24274l665,24280e" filled="false" stroked="true" strokeweight=".079637pt" strokecolor="#989898">
                <v:path arrowok="t"/>
              </v:shape>
            </v:group>
            <v:group style="position:absolute;left:684;top:24242;width:2;height:7" coordorigin="684,24242" coordsize="2,7">
              <v:shape style="position:absolute;left:684;top:24242;width:2;height:7" coordorigin="684,24242" coordsize="0,7" path="m684,24242l684,24249e" filled="false" stroked="true" strokeweight=".079745pt" strokecolor="#989898">
                <v:path arrowok="t"/>
              </v:shape>
            </v:group>
            <v:group style="position:absolute;left:702;top:24209;width:2;height:7" coordorigin="702,24209" coordsize="2,7">
              <v:shape style="position:absolute;left:702;top:24209;width:2;height:7" coordorigin="702,24209" coordsize="0,7" path="m702,24209l702,24215e" filled="false" stroked="true" strokeweight=".079745pt" strokecolor="#989898">
                <v:path arrowok="t"/>
              </v:shape>
            </v:group>
            <v:group style="position:absolute;left:721;top:24175;width:2;height:7" coordorigin="721,24175" coordsize="2,7">
              <v:shape style="position:absolute;left:721;top:24175;width:2;height:7" coordorigin="721,24175" coordsize="0,7" path="m721,24175l721,24182e" filled="false" stroked="true" strokeweight=".079637pt" strokecolor="#989898">
                <v:path arrowok="t"/>
              </v:shape>
            </v:group>
            <v:group style="position:absolute;left:740;top:24143;width:2;height:7" coordorigin="740,24143" coordsize="2,7">
              <v:shape style="position:absolute;left:740;top:24143;width:2;height:7" coordorigin="740,24143" coordsize="0,7" path="m740,24143l740,24150e" filled="false" stroked="true" strokeweight=".079637pt" strokecolor="#989898">
                <v:path arrowok="t"/>
              </v:shape>
            </v:group>
            <v:group style="position:absolute;left:758;top:24110;width:2;height:7" coordorigin="758,24110" coordsize="2,7">
              <v:shape style="position:absolute;left:758;top:24110;width:2;height:7" coordorigin="758,24110" coordsize="0,7" path="m758,24110l758,24116e" filled="false" stroked="true" strokeweight=".079637pt" strokecolor="#989898">
                <v:path arrowok="t"/>
              </v:shape>
            </v:group>
            <v:group style="position:absolute;left:777;top:24078;width:2;height:7" coordorigin="777,24078" coordsize="2,7">
              <v:shape style="position:absolute;left:777;top:24078;width:2;height:7" coordorigin="777,24078" coordsize="0,7" path="m777,24078l777,24084e" filled="false" stroked="true" strokeweight=".079745pt" strokecolor="#989898">
                <v:path arrowok="t"/>
              </v:shape>
            </v:group>
            <v:group style="position:absolute;left:796;top:24045;width:2;height:7" coordorigin="796,24045" coordsize="2,7">
              <v:shape style="position:absolute;left:796;top:24045;width:2;height:7" coordorigin="796,24045" coordsize="0,7" path="m796,24045l796,24051e" filled="false" stroked="true" strokeweight=".079637pt" strokecolor="#989898">
                <v:path arrowok="t"/>
              </v:shape>
            </v:group>
            <v:group style="position:absolute;left:814;top:24013;width:2;height:7" coordorigin="814,24013" coordsize="2,7">
              <v:shape style="position:absolute;left:814;top:24013;width:2;height:7" coordorigin="814,24013" coordsize="0,7" path="m814,24013l814,24019e" filled="false" stroked="true" strokeweight=".079637pt" strokecolor="#989898">
                <v:path arrowok="t"/>
              </v:shape>
            </v:group>
            <v:group style="position:absolute;left:833;top:23979;width:2;height:7" coordorigin="833,23979" coordsize="2,7">
              <v:shape style="position:absolute;left:833;top:23979;width:2;height:7" coordorigin="833,23979" coordsize="0,7" path="m833,23979l833,23986e" filled="false" stroked="true" strokeweight=".079745pt" strokecolor="#989898">
                <v:path arrowok="t"/>
              </v:shape>
            </v:group>
            <v:group style="position:absolute;left:852;top:23947;width:2;height:7" coordorigin="852,23947" coordsize="2,7">
              <v:shape style="position:absolute;left:852;top:23947;width:2;height:7" coordorigin="852,23947" coordsize="0,7" path="m852,23947l852,23954e" filled="false" stroked="true" strokeweight=".079637pt" strokecolor="#989898">
                <v:path arrowok="t"/>
              </v:shape>
            </v:group>
            <v:group style="position:absolute;left:869;top:23914;width:2;height:7" coordorigin="869,23914" coordsize="2,7">
              <v:shape style="position:absolute;left:869;top:23914;width:2;height:7" coordorigin="869,23914" coordsize="0,7" path="m869,23914l869,23920e" filled="false" stroked="true" strokeweight=".079637pt" strokecolor="#989898">
                <v:path arrowok="t"/>
              </v:shape>
            </v:group>
            <v:group style="position:absolute;left:888;top:23882;width:2;height:7" coordorigin="888,23882" coordsize="2,7">
              <v:shape style="position:absolute;left:888;top:23882;width:2;height:7" coordorigin="888,23882" coordsize="0,7" path="m888,23882l888,23888e" filled="false" stroked="true" strokeweight=".079637pt" strokecolor="#989898">
                <v:path arrowok="t"/>
              </v:shape>
            </v:group>
            <v:group style="position:absolute;left:908;top:23849;width:2;height:7" coordorigin="908,23849" coordsize="2,7">
              <v:shape style="position:absolute;left:908;top:23849;width:2;height:7" coordorigin="908,23849" coordsize="0,7" path="m908,23849l908,23855e" filled="false" stroked="true" strokeweight=".079745pt" strokecolor="#989898">
                <v:path arrowok="t"/>
              </v:shape>
            </v:group>
            <v:group style="position:absolute;left:927;top:23817;width:2;height:7" coordorigin="927,23817" coordsize="2,7">
              <v:shape style="position:absolute;left:927;top:23817;width:2;height:7" coordorigin="927,23817" coordsize="0,7" path="m927,23817l927,23823e" filled="false" stroked="true" strokeweight=".079637pt" strokecolor="#989898">
                <v:path arrowok="t"/>
              </v:shape>
            </v:group>
            <v:group style="position:absolute;left:946;top:23785;width:2;height:7" coordorigin="946,23785" coordsize="2,7">
              <v:shape style="position:absolute;left:946;top:23785;width:2;height:7" coordorigin="946,23785" coordsize="0,7" path="m946,23785l946,23791e" filled="false" stroked="true" strokeweight=".079637pt" strokecolor="#989898">
                <v:path arrowok="t"/>
              </v:shape>
            </v:group>
            <v:group style="position:absolute;left:965;top:23751;width:2;height:7" coordorigin="965,23751" coordsize="2,7">
              <v:shape style="position:absolute;left:965;top:23751;width:2;height:7" coordorigin="965,23751" coordsize="0,7" path="m965,23751l965,23758e" filled="false" stroked="true" strokeweight=".079745pt" strokecolor="#989898">
                <v:path arrowok="t"/>
              </v:shape>
            </v:group>
            <v:group style="position:absolute;left:984;top:23720;width:2;height:7" coordorigin="984,23720" coordsize="2,7">
              <v:shape style="position:absolute;left:984;top:23720;width:2;height:7" coordorigin="984,23720" coordsize="0,7" path="m984,23720l984,23726e" filled="false" stroked="true" strokeweight=".079637pt" strokecolor="#989898">
                <v:path arrowok="t"/>
              </v:shape>
            </v:group>
            <v:group style="position:absolute;left:1003;top:23688;width:2;height:7" coordorigin="1003,23688" coordsize="2,7">
              <v:shape style="position:absolute;left:1003;top:23688;width:2;height:7" coordorigin="1003,23688" coordsize="0,7" path="m1003,23688l1003,23694e" filled="false" stroked="true" strokeweight=".079637pt" strokecolor="#989898">
                <v:path arrowok="t"/>
              </v:shape>
            </v:group>
            <v:group style="position:absolute;left:1024;top:23656;width:2;height:7" coordorigin="1024,23656" coordsize="2,7">
              <v:shape style="position:absolute;left:1024;top:23656;width:2;height:7" coordorigin="1024,23656" coordsize="0,7" path="m1024,23656l1024,23662e" filled="false" stroked="true" strokeweight=".079637pt" strokecolor="#989898">
                <v:path arrowok="t"/>
              </v:shape>
            </v:group>
            <v:group style="position:absolute;left:1043;top:23622;width:2;height:7" coordorigin="1043,23622" coordsize="2,7">
              <v:shape style="position:absolute;left:1043;top:23622;width:2;height:7" coordorigin="1043,23622" coordsize="0,7" path="m1043,23622l1043,23629e" filled="false" stroked="true" strokeweight=".079637pt" strokecolor="#989898">
                <v:path arrowok="t"/>
              </v:shape>
            </v:group>
            <v:group style="position:absolute;left:1062;top:23590;width:2;height:7" coordorigin="1062,23590" coordsize="2,7">
              <v:shape style="position:absolute;left:1062;top:23590;width:2;height:7" coordorigin="1062,23590" coordsize="0,7" path="m1062,23590l1062,23597e" filled="false" stroked="true" strokeweight=".079745pt" strokecolor="#989898">
                <v:path arrowok="t"/>
              </v:shape>
            </v:group>
            <v:group style="position:absolute;left:1081;top:23559;width:2;height:7" coordorigin="1081,23559" coordsize="2,7">
              <v:shape style="position:absolute;left:1081;top:23559;width:2;height:7" coordorigin="1081,23559" coordsize="0,7" path="m1081,23559l1081,23565e" filled="false" stroked="true" strokeweight=".079637pt" strokecolor="#989898">
                <v:path arrowok="t"/>
              </v:shape>
            </v:group>
            <v:group style="position:absolute;left:1100;top:23527;width:2;height:7" coordorigin="1100,23527" coordsize="2,7">
              <v:shape style="position:absolute;left:1100;top:23527;width:2;height:7" coordorigin="1100,23527" coordsize="0,7" path="m1100,23527l1100,23533e" filled="false" stroked="true" strokeweight=".079637pt" strokecolor="#989898">
                <v:path arrowok="t"/>
              </v:shape>
            </v:group>
            <v:group style="position:absolute;left:1121;top:23493;width:2;height:7" coordorigin="1121,23493" coordsize="2,7">
              <v:shape style="position:absolute;left:1121;top:23493;width:2;height:7" coordorigin="1121,23493" coordsize="0,7" path="m1121,23493l1121,23500e" filled="false" stroked="true" strokeweight=".079637pt" strokecolor="#989898">
                <v:path arrowok="t"/>
              </v:shape>
            </v:group>
            <v:group style="position:absolute;left:1140;top:23461;width:2;height:7" coordorigin="1140,23461" coordsize="2,7">
              <v:shape style="position:absolute;left:1140;top:23461;width:2;height:7" coordorigin="1140,23461" coordsize="0,7" path="m1140,23461l1140,23468e" filled="false" stroked="true" strokeweight=".079637pt" strokecolor="#989898">
                <v:path arrowok="t"/>
              </v:shape>
            </v:group>
            <v:group style="position:absolute;left:1159;top:23429;width:2;height:7" coordorigin="1159,23429" coordsize="2,7">
              <v:shape style="position:absolute;left:1159;top:23429;width:2;height:7" coordorigin="1159,23429" coordsize="0,7" path="m1159,23429l1159,23436e" filled="false" stroked="true" strokeweight=".079745pt" strokecolor="#989898">
                <v:path arrowok="t"/>
              </v:shape>
            </v:group>
            <v:group style="position:absolute;left:1178;top:23398;width:2;height:7" coordorigin="1178,23398" coordsize="2,7">
              <v:shape style="position:absolute;left:1178;top:23398;width:2;height:7" coordorigin="1178,23398" coordsize="0,7" path="m1178,23398l1178,23404e" filled="false" stroked="true" strokeweight=".079637pt" strokecolor="#989898">
                <v:path arrowok="t"/>
              </v:shape>
            </v:group>
            <v:group style="position:absolute;left:1198;top:23364;width:2;height:7" coordorigin="1198,23364" coordsize="2,7">
              <v:shape style="position:absolute;left:1198;top:23364;width:2;height:7" coordorigin="1198,23364" coordsize="0,7" path="m1198,23364l1198,23371e" filled="false" stroked="true" strokeweight=".079637pt" strokecolor="#989898">
                <v:path arrowok="t"/>
              </v:shape>
            </v:group>
            <v:group style="position:absolute;left:1217;top:23332;width:2;height:7" coordorigin="1217,23332" coordsize="2,7">
              <v:shape style="position:absolute;left:1217;top:23332;width:2;height:7" coordorigin="1217,23332" coordsize="0,7" path="m1217,23332l1217,23339e" filled="false" stroked="true" strokeweight=".079745pt" strokecolor="#989898">
                <v:path arrowok="t"/>
              </v:shape>
            </v:group>
            <v:group style="position:absolute;left:1237;top:23300;width:2;height:7" coordorigin="1237,23300" coordsize="2,7">
              <v:shape style="position:absolute;left:1237;top:23300;width:2;height:7" coordorigin="1237,23300" coordsize="0,7" path="m1237,23300l1237,23307e" filled="false" stroked="true" strokeweight=".079637pt" strokecolor="#989898">
                <v:path arrowok="t"/>
              </v:shape>
            </v:group>
            <v:group style="position:absolute;left:1257;top:23269;width:2;height:7" coordorigin="1257,23269" coordsize="2,7">
              <v:shape style="position:absolute;left:1257;top:23269;width:2;height:7" coordorigin="1257,23269" coordsize="0,7" path="m1257,23269l1257,23275e" filled="false" stroked="true" strokeweight=".079637pt" strokecolor="#989898">
                <v:path arrowok="t"/>
              </v:shape>
            </v:group>
            <v:group style="position:absolute;left:1277;top:23237;width:2;height:7" coordorigin="1277,23237" coordsize="2,7">
              <v:shape style="position:absolute;left:1277;top:23237;width:2;height:7" coordorigin="1277,23237" coordsize="0,7" path="m1277,23237l1277,23243e" filled="false" stroked="true" strokeweight=".079637pt" strokecolor="#989898">
                <v:path arrowok="t"/>
              </v:shape>
            </v:group>
            <v:group style="position:absolute;left:1300;top:23206;width:2;height:7" coordorigin="1300,23206" coordsize="2,7">
              <v:shape style="position:absolute;left:1300;top:23206;width:2;height:7" coordorigin="1300,23206" coordsize="0,7" path="m1300,23206l1300,23213e" filled="false" stroked="true" strokeweight=".079637pt" strokecolor="#989898">
                <v:path arrowok="t"/>
              </v:shape>
            </v:group>
            <v:group style="position:absolute;left:1320;top:23175;width:2;height:7" coordorigin="1320,23175" coordsize="2,7">
              <v:shape style="position:absolute;left:1320;top:23175;width:2;height:7" coordorigin="1320,23175" coordsize="0,7" path="m1320,23175l1320,23181e" filled="false" stroked="true" strokeweight=".079745pt" strokecolor="#989898">
                <v:path arrowok="t"/>
              </v:shape>
            </v:group>
            <v:group style="position:absolute;left:1341;top:23144;width:2;height:7" coordorigin="1341,23144" coordsize="2,7">
              <v:shape style="position:absolute;left:1341;top:23144;width:2;height:7" coordorigin="1341,23144" coordsize="0,7" path="m1341,23144l1341,23151e" filled="false" stroked="true" strokeweight=".079637pt" strokecolor="#989898">
                <v:path arrowok="t"/>
              </v:shape>
            </v:group>
            <v:group style="position:absolute;left:1362;top:23112;width:2;height:7" coordorigin="1362,23112" coordsize="2,7">
              <v:shape style="position:absolute;left:1362;top:23112;width:2;height:7" coordorigin="1362,23112" coordsize="0,7" path="m1362,23112l1362,23119e" filled="false" stroked="true" strokeweight=".079637pt" strokecolor="#989898">
                <v:path arrowok="t"/>
              </v:shape>
            </v:group>
            <v:group style="position:absolute;left:1384;top:23082;width:2;height:7" coordorigin="1384,23082" coordsize="2,7">
              <v:shape style="position:absolute;left:1384;top:23082;width:2;height:7" coordorigin="1384,23082" coordsize="0,7" path="m1384,23082l1384,23088e" filled="false" stroked="true" strokeweight=".079637pt" strokecolor="#989898">
                <v:path arrowok="t"/>
              </v:shape>
            </v:group>
            <v:group style="position:absolute;left:1405;top:23050;width:2;height:7" coordorigin="1405,23050" coordsize="2,7">
              <v:shape style="position:absolute;left:1405;top:23050;width:2;height:7" coordorigin="1405,23050" coordsize="0,7" path="m1405,23050l1405,23057e" filled="false" stroked="true" strokeweight=".079637pt" strokecolor="#989898">
                <v:path arrowok="t"/>
              </v:shape>
            </v:group>
            <v:group style="position:absolute;left:1425;top:23020;width:2;height:7" coordorigin="1425,23020" coordsize="2,7">
              <v:shape style="position:absolute;left:1425;top:23020;width:2;height:7" coordorigin="1425,23020" coordsize="0,7" path="m1425,23020l1425,23026e" filled="false" stroked="true" strokeweight=".079637pt" strokecolor="#989898">
                <v:path arrowok="t"/>
              </v:shape>
            </v:group>
            <v:group style="position:absolute;left:1448;top:22988;width:2;height:7" coordorigin="1448,22988" coordsize="2,7">
              <v:shape style="position:absolute;left:1448;top:22988;width:2;height:7" coordorigin="1448,22988" coordsize="0,7" path="m1448,22988l1448,22994e" filled="false" stroked="true" strokeweight=".079637pt" strokecolor="#989898">
                <v:path arrowok="t"/>
              </v:shape>
            </v:group>
            <v:group style="position:absolute;left:1469;top:22956;width:2;height:7" coordorigin="1469,22956" coordsize="2,7">
              <v:shape style="position:absolute;left:1469;top:22956;width:2;height:7" coordorigin="1469,22956" coordsize="0,7" path="m1469,22956l1469,22963e" filled="false" stroked="true" strokeweight=".079745pt" strokecolor="#989898">
                <v:path arrowok="t"/>
              </v:shape>
            </v:group>
            <v:group style="position:absolute;left:1489;top:22926;width:2;height:7" coordorigin="1489,22926" coordsize="2,7">
              <v:shape style="position:absolute;left:1489;top:22926;width:2;height:7" coordorigin="1489,22926" coordsize="0,7" path="m1489,22926l1489,22932e" filled="false" stroked="true" strokeweight=".079637pt" strokecolor="#989898">
                <v:path arrowok="t"/>
              </v:shape>
            </v:group>
            <v:group style="position:absolute;left:1510;top:22894;width:2;height:7" coordorigin="1510,22894" coordsize="2,7">
              <v:shape style="position:absolute;left:1510;top:22894;width:2;height:7" coordorigin="1510,22894" coordsize="0,7" path="m1510,22894l1510,22900e" filled="false" stroked="true" strokeweight=".079745pt" strokecolor="#989898">
                <v:path arrowok="t"/>
              </v:shape>
            </v:group>
            <v:group style="position:absolute;left:1532;top:22864;width:2;height:7" coordorigin="1532,22864" coordsize="2,7">
              <v:shape style="position:absolute;left:1532;top:22864;width:2;height:7" coordorigin="1532,22864" coordsize="0,7" path="m1532,22864l1532,22870e" filled="false" stroked="true" strokeweight=".079745pt" strokecolor="#989898">
                <v:path arrowok="t"/>
              </v:shape>
            </v:group>
            <v:group style="position:absolute;left:1553;top:22832;width:2;height:7" coordorigin="1553,22832" coordsize="2,7">
              <v:shape style="position:absolute;left:1553;top:22832;width:2;height:7" coordorigin="1553,22832" coordsize="0,7" path="m1553,22832l1553,22838e" filled="false" stroked="true" strokeweight=".079637pt" strokecolor="#989898">
                <v:path arrowok="t"/>
              </v:shape>
            </v:group>
            <v:group style="position:absolute;left:1574;top:22802;width:2;height:7" coordorigin="1574,22802" coordsize="2,7">
              <v:shape style="position:absolute;left:1574;top:22802;width:2;height:7" coordorigin="1574,22802" coordsize="0,7" path="m1574,22802l1574,22808e" filled="false" stroked="true" strokeweight=".079637pt" strokecolor="#989898">
                <v:path arrowok="t"/>
              </v:shape>
            </v:group>
            <v:group style="position:absolute;left:1594;top:22770;width:2;height:7" coordorigin="1594,22770" coordsize="2,7">
              <v:shape style="position:absolute;left:1594;top:22770;width:2;height:7" coordorigin="1594,22770" coordsize="0,7" path="m1594,22770l1594,22776e" filled="false" stroked="true" strokeweight=".079637pt" strokecolor="#989898">
                <v:path arrowok="t"/>
              </v:shape>
            </v:group>
            <v:group style="position:absolute;left:1617;top:22739;width:2;height:7" coordorigin="1617,22739" coordsize="2,7">
              <v:shape style="position:absolute;left:1617;top:22739;width:2;height:7" coordorigin="1617,22739" coordsize="0,7" path="m1617,22739l1617,22746e" filled="false" stroked="true" strokeweight=".079637pt" strokecolor="#989898">
                <v:path arrowok="t"/>
              </v:shape>
            </v:group>
            <v:group style="position:absolute;left:1637;top:22708;width:2;height:7" coordorigin="1637,22708" coordsize="2,7">
              <v:shape style="position:absolute;left:1637;top:22708;width:2;height:7" coordorigin="1637,22708" coordsize="0,7" path="m1637,22708l1637,22714e" filled="false" stroked="true" strokeweight=".079637pt" strokecolor="#989898">
                <v:path arrowok="t"/>
              </v:shape>
            </v:group>
            <v:group style="position:absolute;left:1660;top:22677;width:2;height:7" coordorigin="1660,22677" coordsize="2,7">
              <v:shape style="position:absolute;left:1660;top:22677;width:2;height:7" coordorigin="1660,22677" coordsize="0,7" path="m1660,22677l1660,22684e" filled="false" stroked="true" strokeweight=".079637pt" strokecolor="#989898">
                <v:path arrowok="t"/>
              </v:shape>
            </v:group>
            <v:group style="position:absolute;left:1680;top:22647;width:2;height:7" coordorigin="1680,22647" coordsize="2,7">
              <v:shape style="position:absolute;left:1680;top:22647;width:2;height:7" coordorigin="1680,22647" coordsize="0,7" path="m1680,22647l1680,22653e" filled="false" stroked="true" strokeweight=".079745pt" strokecolor="#989898">
                <v:path arrowok="t"/>
              </v:shape>
            </v:group>
            <v:group style="position:absolute;left:1703;top:22615;width:2;height:7" coordorigin="1703,22615" coordsize="2,7">
              <v:shape style="position:absolute;left:1703;top:22615;width:2;height:7" coordorigin="1703,22615" coordsize="0,7" path="m1703,22615l1703,22622e" filled="false" stroked="true" strokeweight=".079637pt" strokecolor="#989898">
                <v:path arrowok="t"/>
              </v:shape>
            </v:group>
            <v:group style="position:absolute;left:1725;top:22585;width:2;height:7" coordorigin="1725,22585" coordsize="2,7">
              <v:shape style="position:absolute;left:1725;top:22585;width:2;height:7" coordorigin="1725,22585" coordsize="0,7" path="m1725,22585l1725,22591e" filled="false" stroked="true" strokeweight=".079637pt" strokecolor="#989898">
                <v:path arrowok="t"/>
              </v:shape>
            </v:group>
            <v:group style="position:absolute;left:1746;top:22555;width:2;height:7" coordorigin="1746,22555" coordsize="2,7">
              <v:shape style="position:absolute;left:1746;top:22555;width:2;height:7" coordorigin="1746,22555" coordsize="0,7" path="m1746,22555l1746,22561e" filled="false" stroked="true" strokeweight=".079637pt" strokecolor="#989898">
                <v:path arrowok="t"/>
              </v:shape>
            </v:group>
            <v:group style="position:absolute;left:1768;top:22523;width:2;height:7" coordorigin="1768,22523" coordsize="2,7">
              <v:shape style="position:absolute;left:1768;top:22523;width:2;height:7" coordorigin="1768,22523" coordsize="0,7" path="m1768,22523l1768,22529e" filled="false" stroked="true" strokeweight=".079637pt" strokecolor="#989898">
                <v:path arrowok="t"/>
              </v:shape>
            </v:group>
            <v:group style="position:absolute;left:1789;top:22492;width:2;height:7" coordorigin="1789,22492" coordsize="2,7">
              <v:shape style="position:absolute;left:1789;top:22492;width:2;height:7" coordorigin="1789,22492" coordsize="0,7" path="m1789,22492l1789,22499e" filled="false" stroked="true" strokeweight=".079637pt" strokecolor="#989898">
                <v:path arrowok="t"/>
              </v:shape>
            </v:group>
            <v:group style="position:absolute;left:1811;top:22462;width:2;height:7" coordorigin="1811,22462" coordsize="2,7">
              <v:shape style="position:absolute;left:1811;top:22462;width:2;height:7" coordorigin="1811,22462" coordsize="0,7" path="m1811,22462l1811,22469e" filled="false" stroked="true" strokeweight=".079637pt" strokecolor="#989898">
                <v:path arrowok="t"/>
              </v:shape>
            </v:group>
            <v:group style="position:absolute;left:1833;top:22430;width:2;height:7" coordorigin="1833,22430" coordsize="2,7">
              <v:shape style="position:absolute;left:1833;top:22430;width:2;height:7" coordorigin="1833,22430" coordsize="0,7" path="m1833,22430l1833,22437e" filled="false" stroked="true" strokeweight=".079637pt" strokecolor="#989898">
                <v:path arrowok="t"/>
              </v:shape>
            </v:group>
            <v:group style="position:absolute;left:1854;top:22400;width:2;height:7" coordorigin="1854,22400" coordsize="2,7">
              <v:shape style="position:absolute;left:1854;top:22400;width:2;height:7" coordorigin="1854,22400" coordsize="0,7" path="m1854,22400l1854,22406e" filled="false" stroked="true" strokeweight=".079637pt" strokecolor="#989898">
                <v:path arrowok="t"/>
              </v:shape>
            </v:group>
            <v:group style="position:absolute;left:1876;top:22370;width:2;height:7" coordorigin="1876,22370" coordsize="2,7">
              <v:shape style="position:absolute;left:1876;top:22370;width:2;height:7" coordorigin="1876,22370" coordsize="0,7" path="m1876,22370l1876,22376e" filled="false" stroked="true" strokeweight=".079745pt" strokecolor="#989898">
                <v:path arrowok="t"/>
              </v:shape>
            </v:group>
            <v:group style="position:absolute;left:1899;top:22339;width:2;height:7" coordorigin="1899,22339" coordsize="2,7">
              <v:shape style="position:absolute;left:1899;top:22339;width:2;height:7" coordorigin="1899,22339" coordsize="0,7" path="m1899,22339l1899,22346e" filled="false" stroked="true" strokeweight=".079745pt" strokecolor="#989898">
                <v:path arrowok="t"/>
              </v:shape>
            </v:group>
            <v:group style="position:absolute;left:1920;top:22308;width:2;height:7" coordorigin="1920,22308" coordsize="2,7">
              <v:shape style="position:absolute;left:1920;top:22308;width:2;height:7" coordorigin="1920,22308" coordsize="0,7" path="m1920,22308l1920,22314e" filled="false" stroked="true" strokeweight=".079637pt" strokecolor="#989898">
                <v:path arrowok="t"/>
              </v:shape>
            </v:group>
            <v:group style="position:absolute;left:1942;top:22277;width:2;height:7" coordorigin="1942,22277" coordsize="2,7">
              <v:shape style="position:absolute;left:1942;top:22277;width:2;height:7" coordorigin="1942,22277" coordsize="0,7" path="m1942,22277l1942,22284e" filled="false" stroked="true" strokeweight=".079637pt" strokecolor="#989898">
                <v:path arrowok="t"/>
              </v:shape>
            </v:group>
            <v:group style="position:absolute;left:1963;top:22247;width:2;height:7" coordorigin="1963,22247" coordsize="2,7">
              <v:shape style="position:absolute;left:1963;top:22247;width:2;height:7" coordorigin="1963,22247" coordsize="0,7" path="m1963,22247l1963,22253e" filled="false" stroked="true" strokeweight=".079745pt" strokecolor="#989898">
                <v:path arrowok="t"/>
              </v:shape>
            </v:group>
            <v:group style="position:absolute;left:1985;top:22215;width:2;height:7" coordorigin="1985,22215" coordsize="2,7">
              <v:shape style="position:absolute;left:1985;top:22215;width:2;height:7" coordorigin="1985,22215" coordsize="0,7" path="m1985,22215l1985,22222e" filled="false" stroked="true" strokeweight=".079745pt" strokecolor="#989898">
                <v:path arrowok="t"/>
              </v:shape>
            </v:group>
            <v:group style="position:absolute;left:2007;top:22185;width:2;height:7" coordorigin="2007,22185" coordsize="2,7">
              <v:shape style="position:absolute;left:2007;top:22185;width:2;height:7" coordorigin="2007,22185" coordsize="0,7" path="m2007,22185l2007,22191e" filled="false" stroked="true" strokeweight=".079745pt" strokecolor="#989898">
                <v:path arrowok="t"/>
              </v:shape>
            </v:group>
            <v:group style="position:absolute;left:2028;top:22155;width:2;height:7" coordorigin="2028,22155" coordsize="2,7">
              <v:shape style="position:absolute;left:2028;top:22155;width:2;height:7" coordorigin="2028,22155" coordsize="0,7" path="m2028,22155l2028,22161e" filled="false" stroked="true" strokeweight=".079637pt" strokecolor="#989898">
                <v:path arrowok="t"/>
              </v:shape>
            </v:group>
            <v:group style="position:absolute;left:2050;top:22123;width:2;height:7" coordorigin="2050,22123" coordsize="2,7">
              <v:shape style="position:absolute;left:2050;top:22123;width:2;height:7" coordorigin="2050,22123" coordsize="0,7" path="m2050,22123l2050,22129e" filled="false" stroked="true" strokeweight=".079637pt" strokecolor="#989898">
                <v:path arrowok="t"/>
              </v:shape>
            </v:group>
            <v:group style="position:absolute;left:2073;top:22092;width:2;height:7" coordorigin="2073,22092" coordsize="2,7">
              <v:shape style="position:absolute;left:2073;top:22092;width:2;height:7" coordorigin="2073,22092" coordsize="0,7" path="m2073,22092l2073,22099e" filled="false" stroked="true" strokeweight=".080068pt" strokecolor="#989898">
                <v:path arrowok="t"/>
              </v:shape>
            </v:group>
            <v:group style="position:absolute;left:2093;top:22062;width:2;height:7" coordorigin="2093,22062" coordsize="2,7">
              <v:shape style="position:absolute;left:2093;top:22062;width:2;height:7" coordorigin="2093,22062" coordsize="0,7" path="m2093,22062l2093,22069e" filled="false" stroked="true" strokeweight=".079745pt" strokecolor="#989898">
                <v:path arrowok="t"/>
              </v:shape>
            </v:group>
            <v:group style="position:absolute;left:2116;top:22032;width:2;height:7" coordorigin="2116,22032" coordsize="2,7">
              <v:shape style="position:absolute;left:2116;top:22032;width:2;height:7" coordorigin="2116,22032" coordsize="0,7" path="m2116,22032l2116,22038e" filled="false" stroked="true" strokeweight=".079637pt" strokecolor="#989898">
                <v:path arrowok="t"/>
              </v:shape>
            </v:group>
            <v:group style="position:absolute;left:2136;top:22000;width:2;height:7" coordorigin="2136,22000" coordsize="2,7">
              <v:shape style="position:absolute;left:2136;top:22000;width:2;height:7" coordorigin="2136,22000" coordsize="0,7" path="m2136,22000l2136,22006e" filled="false" stroked="true" strokeweight=".079637pt" strokecolor="#989898">
                <v:path arrowok="t"/>
              </v:shape>
            </v:group>
            <v:group style="position:absolute;left:2159;top:21970;width:2;height:7" coordorigin="2159,21970" coordsize="2,7">
              <v:shape style="position:absolute;left:2159;top:21970;width:2;height:7" coordorigin="2159,21970" coordsize="0,7" path="m2159,21970l2159,21976e" filled="false" stroked="true" strokeweight=".079313pt" strokecolor="#989898">
                <v:path arrowok="t"/>
              </v:shape>
            </v:group>
            <v:group style="position:absolute;left:2181;top:21939;width:2;height:7" coordorigin="2181,21939" coordsize="2,7">
              <v:shape style="position:absolute;left:2181;top:21939;width:2;height:7" coordorigin="2181,21939" coordsize="0,7" path="m2181,21939l2181,21946e" filled="false" stroked="true" strokeweight=".079853pt" strokecolor="#989898">
                <v:path arrowok="t"/>
              </v:shape>
            </v:group>
            <v:group style="position:absolute;left:2202;top:21908;width:2;height:7" coordorigin="2202,21908" coordsize="2,7">
              <v:shape style="position:absolute;left:2202;top:21908;width:2;height:7" coordorigin="2202,21908" coordsize="0,7" path="m2202,21908l2202,21914e" filled="false" stroked="true" strokeweight=".079853pt" strokecolor="#989898">
                <v:path arrowok="t"/>
              </v:shape>
            </v:group>
            <v:group style="position:absolute;left:2224;top:21877;width:2;height:7" coordorigin="2224,21877" coordsize="2,7">
              <v:shape style="position:absolute;left:2224;top:21877;width:2;height:7" coordorigin="2224,21877" coordsize="0,7" path="m2224,21877l2224,21884e" filled="false" stroked="true" strokeweight=".079853pt" strokecolor="#989898">
                <v:path arrowok="t"/>
              </v:shape>
            </v:group>
            <v:group style="position:absolute;left:2241;top:21844;width:2;height:7" coordorigin="2241,21844" coordsize="2,7">
              <v:shape style="position:absolute;left:2241;top:21844;width:2;height:7" coordorigin="2241,21844" coordsize="0,7" path="m2241,21844l2241,21850e" filled="false" stroked="true" strokeweight=".079853pt" strokecolor="#989898">
                <v:path arrowok="t"/>
              </v:shape>
            </v:group>
            <v:group style="position:absolute;left:2261;top:21812;width:2;height:7" coordorigin="2261,21812" coordsize="2,7">
              <v:shape style="position:absolute;left:2261;top:21812;width:2;height:7" coordorigin="2261,21812" coordsize="0,7" path="m2261,21812l2261,21818e" filled="false" stroked="true" strokeweight=".079853pt" strokecolor="#989898">
                <v:path arrowok="t"/>
              </v:shape>
            </v:group>
            <v:group style="position:absolute;left:2280;top:21778;width:2;height:7" coordorigin="2280,21778" coordsize="2,7">
              <v:shape style="position:absolute;left:2280;top:21778;width:2;height:7" coordorigin="2280,21778" coordsize="0,7" path="m2280,21778l2280,21785e" filled="false" stroked="true" strokeweight=".078774pt" strokecolor="#989898">
                <v:path arrowok="t"/>
              </v:shape>
            </v:group>
            <v:group style="position:absolute;left:2297;top:21747;width:2;height:7" coordorigin="2297,21747" coordsize="2,7">
              <v:shape style="position:absolute;left:2297;top:21747;width:2;height:7" coordorigin="2297,21747" coordsize="0,7" path="m2297,21747l2297,21753e" filled="false" stroked="true" strokeweight=".079853pt" strokecolor="#989898">
                <v:path arrowok="t"/>
              </v:shape>
            </v:group>
            <v:group style="position:absolute;left:2316;top:21713;width:2;height:7" coordorigin="2316,21713" coordsize="2,7">
              <v:shape style="position:absolute;left:2316;top:21713;width:2;height:7" coordorigin="2316,21713" coordsize="0,7" path="m2316,21713l2316,21720e" filled="false" stroked="true" strokeweight=".079853pt" strokecolor="#989898">
                <v:path arrowok="t"/>
              </v:shape>
            </v:group>
            <v:group style="position:absolute;left:2335;top:21681;width:2;height:7" coordorigin="2335,21681" coordsize="2,7">
              <v:shape style="position:absolute;left:2335;top:21681;width:2;height:7" coordorigin="2335,21681" coordsize="0,7" path="m2335,21681l2335,21688e" filled="false" stroked="true" strokeweight=".079853pt" strokecolor="#989898">
                <v:path arrowok="t"/>
              </v:shape>
            </v:group>
            <v:group style="position:absolute;left:2353;top:21648;width:2;height:7" coordorigin="2353,21648" coordsize="2,7">
              <v:shape style="position:absolute;left:2353;top:21648;width:2;height:7" coordorigin="2353,21648" coordsize="0,7" path="m2353,21648l2353,21654e" filled="false" stroked="true" strokeweight=".079853pt" strokecolor="#989898">
                <v:path arrowok="t"/>
              </v:shape>
            </v:group>
            <v:group style="position:absolute;left:2372;top:21616;width:2;height:7" coordorigin="2372,21616" coordsize="2,7">
              <v:shape style="position:absolute;left:2372;top:21616;width:2;height:7" coordorigin="2372,21616" coordsize="0,7" path="m2372,21616l2372,21622e" filled="false" stroked="true" strokeweight=".079853pt" strokecolor="#989898">
                <v:path arrowok="t"/>
              </v:shape>
            </v:group>
            <v:group style="position:absolute;left:2391;top:21582;width:2;height:7" coordorigin="2391,21582" coordsize="2,7">
              <v:shape style="position:absolute;left:2391;top:21582;width:2;height:7" coordorigin="2391,21582" coordsize="0,7" path="m2391,21582l2391,21589e" filled="false" stroked="true" strokeweight=".079853pt" strokecolor="#989898">
                <v:path arrowok="t"/>
              </v:shape>
            </v:group>
            <v:group style="position:absolute;left:2410;top:21551;width:2;height:7" coordorigin="2410,21551" coordsize="2,7">
              <v:shape style="position:absolute;left:2410;top:21551;width:2;height:7" coordorigin="2410,21551" coordsize="0,7" path="m2410,21551l2410,21557e" filled="false" stroked="true" strokeweight=".079853pt" strokecolor="#989898">
                <v:path arrowok="t"/>
              </v:shape>
            </v:group>
            <v:group style="position:absolute;left:2428;top:21517;width:2;height:7" coordorigin="2428,21517" coordsize="2,7">
              <v:shape style="position:absolute;left:2428;top:21517;width:2;height:7" coordorigin="2428,21517" coordsize="0,7" path="m2428,21517l2428,21524e" filled="false" stroked="true" strokeweight=".079853pt" strokecolor="#989898">
                <v:path arrowok="t"/>
              </v:shape>
            </v:group>
            <v:group style="position:absolute;left:2447;top:21485;width:2;height:7" coordorigin="2447,21485" coordsize="2,7">
              <v:shape style="position:absolute;left:2447;top:21485;width:2;height:7" coordorigin="2447,21485" coordsize="0,7" path="m2447,21485l2447,21492e" filled="false" stroked="true" strokeweight=".079853pt" strokecolor="#989898">
                <v:path arrowok="t"/>
              </v:shape>
            </v:group>
            <v:group style="position:absolute;left:2466;top:21452;width:2;height:7" coordorigin="2466,21452" coordsize="2,7">
              <v:shape style="position:absolute;left:2466;top:21452;width:2;height:7" coordorigin="2466,21452" coordsize="0,7" path="m2466,21452l2466,21458e" filled="false" stroked="true" strokeweight=".079853pt" strokecolor="#989898">
                <v:path arrowok="t"/>
              </v:shape>
            </v:group>
            <v:group style="position:absolute;left:2484;top:21420;width:2;height:7" coordorigin="2484,21420" coordsize="2,7">
              <v:shape style="position:absolute;left:2484;top:21420;width:2;height:7" coordorigin="2484,21420" coordsize="0,7" path="m2484,21420l2484,21426e" filled="false" stroked="true" strokeweight=".079853pt" strokecolor="#989898">
                <v:path arrowok="t"/>
              </v:shape>
            </v:group>
            <v:group style="position:absolute;left:2503;top:21386;width:2;height:7" coordorigin="2503,21386" coordsize="2,7">
              <v:shape style="position:absolute;left:2503;top:21386;width:2;height:7" coordorigin="2503,21386" coordsize="0,7" path="m2503,21386l2503,21393e" filled="false" stroked="true" strokeweight=".079853pt" strokecolor="#989898">
                <v:path arrowok="t"/>
              </v:shape>
            </v:group>
            <v:group style="position:absolute;left:2522;top:21353;width:2;height:7" coordorigin="2522,21353" coordsize="2,7">
              <v:shape style="position:absolute;left:2522;top:21353;width:2;height:7" coordorigin="2522,21353" coordsize="0,7" path="m2522,21353l2522,21359e" filled="false" stroked="true" strokeweight=".079853pt" strokecolor="#989898">
                <v:path arrowok="t"/>
              </v:shape>
            </v:group>
            <v:group style="position:absolute;left:2546;top:21310;width:2;height:7" coordorigin="2546,21310" coordsize="2,7">
              <v:shape style="position:absolute;left:2546;top:21310;width:2;height:7" coordorigin="2546,21310" coordsize="0,7" path="m2546,21310l2546,21316e" filled="false" stroked="true" strokeweight=".079853pt" strokecolor="#989898">
                <v:path arrowok="t"/>
              </v:shape>
            </v:group>
            <v:group style="position:absolute;left:1382;top:22072;width:2;height:7" coordorigin="1382,22072" coordsize="2,7">
              <v:shape style="position:absolute;left:1382;top:22072;width:2;height:7" coordorigin="1382,22072" coordsize="0,7" path="m1382,22072l1382,22078e" filled="false" stroked="true" strokeweight=".079745pt" strokecolor="#989898">
                <v:path arrowok="t"/>
              </v:shape>
            </v:group>
            <v:group style="position:absolute;left:1360;top:22104;width:2;height:7" coordorigin="1360,22104" coordsize="2,7">
              <v:shape style="position:absolute;left:1360;top:22104;width:2;height:7" coordorigin="1360,22104" coordsize="0,7" path="m1360,22104l1360,22110e" filled="false" stroked="true" strokeweight=".079745pt" strokecolor="#989898">
                <v:path arrowok="t"/>
              </v:shape>
            </v:group>
            <v:group style="position:absolute;left:1338;top:22134;width:2;height:7" coordorigin="1338,22134" coordsize="2,7">
              <v:shape style="position:absolute;left:1338;top:22134;width:2;height:7" coordorigin="1338,22134" coordsize="0,7" path="m1338,22134l1338,22140e" filled="false" stroked="true" strokeweight=".079745pt" strokecolor="#989898">
                <v:path arrowok="t"/>
              </v:shape>
            </v:group>
            <v:group style="position:absolute;left:1316;top:22164;width:2;height:7" coordorigin="1316,22164" coordsize="2,7">
              <v:shape style="position:absolute;left:1316;top:22164;width:2;height:7" coordorigin="1316,22164" coordsize="0,7" path="m1316,22164l1316,22171e" filled="false" stroked="true" strokeweight=".079637pt" strokecolor="#989898">
                <v:path arrowok="t"/>
              </v:shape>
            </v:group>
            <v:group style="position:absolute;left:1293;top:22194;width:2;height:7" coordorigin="1293,22194" coordsize="2,7">
              <v:shape style="position:absolute;left:1293;top:22194;width:2;height:7" coordorigin="1293,22194" coordsize="0,7" path="m1293,22194l1293,22201e" filled="false" stroked="true" strokeweight=".079637pt" strokecolor="#989898">
                <v:path arrowok="t"/>
              </v:shape>
            </v:group>
            <v:group style="position:absolute;left:1271;top:22225;width:2;height:7" coordorigin="1271,22225" coordsize="2,7">
              <v:shape style="position:absolute;left:1271;top:22225;width:2;height:7" coordorigin="1271,22225" coordsize="0,7" path="m1271,22225l1271,22231e" filled="false" stroked="true" strokeweight=".079637pt" strokecolor="#989898">
                <v:path arrowok="t"/>
              </v:shape>
            </v:group>
            <v:group style="position:absolute;left:1247;top:22255;width:2;height:7" coordorigin="1247,22255" coordsize="2,7">
              <v:shape style="position:absolute;left:1247;top:22255;width:2;height:7" coordorigin="1247,22255" coordsize="0,7" path="m1247,22255l1247,22261e" filled="false" stroked="true" strokeweight=".079637pt" strokecolor="#989898">
                <v:path arrowok="t"/>
              </v:shape>
            </v:group>
            <v:group style="position:absolute;left:1225;top:22285;width:2;height:7" coordorigin="1225,22285" coordsize="2,7">
              <v:shape style="position:absolute;left:1225;top:22285;width:2;height:7" coordorigin="1225,22285" coordsize="0,7" path="m1225,22285l1225,22292e" filled="false" stroked="true" strokeweight=".079637pt" strokecolor="#989898">
                <v:path arrowok="t"/>
              </v:shape>
            </v:group>
            <v:group style="position:absolute;left:1202;top:22316;width:2;height:7" coordorigin="1202,22316" coordsize="2,7">
              <v:shape style="position:absolute;left:1202;top:22316;width:2;height:7" coordorigin="1202,22316" coordsize="0,7" path="m1202,22316l1202,22322e" filled="false" stroked="true" strokeweight=".079637pt" strokecolor="#989898">
                <v:path arrowok="t"/>
              </v:shape>
            </v:group>
            <v:group style="position:absolute;left:1180;top:22346;width:2;height:7" coordorigin="1180,22346" coordsize="2,7">
              <v:shape style="position:absolute;left:1180;top:22346;width:2;height:7" coordorigin="1180,22346" coordsize="0,7" path="m1180,22346l1180,22352e" filled="false" stroked="true" strokeweight=".079637pt" strokecolor="#989898">
                <v:path arrowok="t"/>
              </v:shape>
            </v:group>
            <v:group style="position:absolute;left:1158;top:22376;width:2;height:7" coordorigin="1158,22376" coordsize="2,7">
              <v:shape style="position:absolute;left:1158;top:22376;width:2;height:7" coordorigin="1158,22376" coordsize="0,7" path="m1158,22376l1158,22382e" filled="false" stroked="true" strokeweight=".079637pt" strokecolor="#989898">
                <v:path arrowok="t"/>
              </v:shape>
            </v:group>
            <v:group style="position:absolute;left:1135;top:22406;width:2;height:7" coordorigin="1135,22406" coordsize="2,7">
              <v:shape style="position:absolute;left:1135;top:22406;width:2;height:7" coordorigin="1135,22406" coordsize="0,7" path="m1135,22406l1135,22413e" filled="false" stroked="true" strokeweight=".079637pt" strokecolor="#989898">
                <v:path arrowok="t"/>
              </v:shape>
            </v:group>
            <v:group style="position:absolute;left:1113;top:22435;width:2;height:7" coordorigin="1113,22435" coordsize="2,7">
              <v:shape style="position:absolute;left:1113;top:22435;width:2;height:7" coordorigin="1113,22435" coordsize="0,7" path="m1113,22435l1113,22441e" filled="false" stroked="true" strokeweight=".079637pt" strokecolor="#989898">
                <v:path arrowok="t"/>
              </v:shape>
            </v:group>
            <v:group style="position:absolute;left:1091;top:22465;width:2;height:7" coordorigin="1091,22465" coordsize="2,7">
              <v:shape style="position:absolute;left:1091;top:22465;width:2;height:7" coordorigin="1091,22465" coordsize="0,7" path="m1091,22465l1091,22472e" filled="false" stroked="true" strokeweight=".079745pt" strokecolor="#989898">
                <v:path arrowok="t"/>
              </v:shape>
            </v:group>
            <v:group style="position:absolute;left:1069;top:22496;width:2;height:7" coordorigin="1069,22496" coordsize="2,7">
              <v:shape style="position:absolute;left:1069;top:22496;width:2;height:7" coordorigin="1069,22496" coordsize="0,7" path="m1069,22496l1069,22502e" filled="false" stroked="true" strokeweight=".079745pt" strokecolor="#989898">
                <v:path arrowok="t"/>
              </v:shape>
            </v:group>
            <v:group style="position:absolute;left:1046;top:22526;width:2;height:7" coordorigin="1046,22526" coordsize="2,7">
              <v:shape style="position:absolute;left:1046;top:22526;width:2;height:7" coordorigin="1046,22526" coordsize="0,7" path="m1046,22526l1046,22532e" filled="false" stroked="true" strokeweight=".079637pt" strokecolor="#989898">
                <v:path arrowok="t"/>
              </v:shape>
            </v:group>
            <v:group style="position:absolute;left:1024;top:22556;width:2;height:7" coordorigin="1024,22556" coordsize="2,7">
              <v:shape style="position:absolute;left:1024;top:22556;width:2;height:7" coordorigin="1024,22556" coordsize="0,7" path="m1024,22556l1024,22563e" filled="false" stroked="true" strokeweight=".079637pt" strokecolor="#989898">
                <v:path arrowok="t"/>
              </v:shape>
            </v:group>
            <v:group style="position:absolute;left:1002;top:22586;width:2;height:7" coordorigin="1002,22586" coordsize="2,7">
              <v:shape style="position:absolute;left:1002;top:22586;width:2;height:7" coordorigin="1002,22586" coordsize="0,7" path="m1002,22586l1002,22593e" filled="false" stroked="true" strokeweight=".079637pt" strokecolor="#989898">
                <v:path arrowok="t"/>
              </v:shape>
            </v:group>
            <v:group style="position:absolute;left:979;top:22617;width:2;height:7" coordorigin="979,22617" coordsize="2,7">
              <v:shape style="position:absolute;left:979;top:22617;width:2;height:7" coordorigin="979,22617" coordsize="0,7" path="m979,22617l979,22623e" filled="false" stroked="true" strokeweight=".079637pt" strokecolor="#989898">
                <v:path arrowok="t"/>
              </v:shape>
            </v:group>
            <v:group style="position:absolute;left:957;top:22647;width:2;height:7" coordorigin="957,22647" coordsize="2,7">
              <v:shape style="position:absolute;left:957;top:22647;width:2;height:7" coordorigin="957,22647" coordsize="0,7" path="m957,22647l957,22653e" filled="false" stroked="true" strokeweight=".079637pt" strokecolor="#989898">
                <v:path arrowok="t"/>
              </v:shape>
            </v:group>
            <v:group style="position:absolute;left:935;top:22677;width:2;height:7" coordorigin="935,22677" coordsize="2,7">
              <v:shape style="position:absolute;left:935;top:22677;width:2;height:7" coordorigin="935,22677" coordsize="0,7" path="m935,22677l935,22684e" filled="false" stroked="true" strokeweight=".079637pt" strokecolor="#989898">
                <v:path arrowok="t"/>
              </v:shape>
            </v:group>
            <v:group style="position:absolute;left:912;top:22708;width:2;height:7" coordorigin="912,22708" coordsize="2,7">
              <v:shape style="position:absolute;left:912;top:22708;width:2;height:7" coordorigin="912,22708" coordsize="0,7" path="m912,22708l912,22714e" filled="false" stroked="true" strokeweight=".079637pt" strokecolor="#989898">
                <v:path arrowok="t"/>
              </v:shape>
            </v:group>
            <v:group style="position:absolute;left:890;top:22738;width:2;height:7" coordorigin="890,22738" coordsize="2,7">
              <v:shape style="position:absolute;left:890;top:22738;width:2;height:7" coordorigin="890,22738" coordsize="0,7" path="m890,22738l890,22744e" filled="false" stroked="true" strokeweight=".079745pt" strokecolor="#989898">
                <v:path arrowok="t"/>
              </v:shape>
            </v:group>
            <v:group style="position:absolute;left:866;top:22768;width:2;height:7" coordorigin="866,22768" coordsize="2,7">
              <v:shape style="position:absolute;left:866;top:22768;width:2;height:7" coordorigin="866,22768" coordsize="0,7" path="m866,22768l866,22774e" filled="false" stroked="true" strokeweight=".079637pt" strokecolor="#989898">
                <v:path arrowok="t"/>
              </v:shape>
            </v:group>
            <v:group style="position:absolute;left:845;top:22798;width:2;height:7" coordorigin="845,22798" coordsize="2,7">
              <v:shape style="position:absolute;left:845;top:22798;width:2;height:7" coordorigin="845,22798" coordsize="0,7" path="m845,22798l845,22805e" filled="false" stroked="true" strokeweight=".079745pt" strokecolor="#989898">
                <v:path arrowok="t"/>
              </v:shape>
            </v:group>
            <v:group style="position:absolute;left:828;top:22832;width:2;height:7" coordorigin="828,22832" coordsize="2,7">
              <v:shape style="position:absolute;left:828;top:22832;width:2;height:7" coordorigin="828,22832" coordsize="0,7" path="m828,22832l828,22838e" filled="false" stroked="true" strokeweight=".079745pt" strokecolor="#989898">
                <v:path arrowok="t"/>
              </v:shape>
            </v:group>
            <v:group style="position:absolute;left:810;top:22865;width:2;height:7" coordorigin="810,22865" coordsize="2,7">
              <v:shape style="position:absolute;left:810;top:22865;width:2;height:7" coordorigin="810,22865" coordsize="0,7" path="m810,22865l810,22872e" filled="false" stroked="true" strokeweight=".079745pt" strokecolor="#989898">
                <v:path arrowok="t"/>
              </v:shape>
            </v:group>
            <v:group style="position:absolute;left:793;top:22899;width:2;height:7" coordorigin="793,22899" coordsize="2,7">
              <v:shape style="position:absolute;left:793;top:22899;width:2;height:7" coordorigin="793,22899" coordsize="0,7" path="m793,22899l793,22905e" filled="false" stroked="true" strokeweight=".079745pt" strokecolor="#989898">
                <v:path arrowok="t"/>
              </v:shape>
            </v:group>
            <v:group style="position:absolute;left:775;top:22932;width:2;height:7" coordorigin="775,22932" coordsize="2,7">
              <v:shape style="position:absolute;left:775;top:22932;width:2;height:7" coordorigin="775,22932" coordsize="0,7" path="m775,22932l775,22939e" filled="false" stroked="true" strokeweight=".079637pt" strokecolor="#989898">
                <v:path arrowok="t"/>
              </v:shape>
            </v:group>
            <v:group style="position:absolute;left:758;top:22966;width:2;height:7" coordorigin="758,22966" coordsize="2,7">
              <v:shape style="position:absolute;left:758;top:22966;width:2;height:7" coordorigin="758,22966" coordsize="0,7" path="m758,22966l758,22972e" filled="false" stroked="true" strokeweight=".079637pt" strokecolor="#989898">
                <v:path arrowok="t"/>
              </v:shape>
            </v:group>
            <v:group style="position:absolute;left:740;top:22999;width:2;height:7" coordorigin="740,22999" coordsize="2,7">
              <v:shape style="position:absolute;left:740;top:22999;width:2;height:7" coordorigin="740,22999" coordsize="0,7" path="m740,22999l740,23006e" filled="false" stroked="true" strokeweight=".079637pt" strokecolor="#989898">
                <v:path arrowok="t"/>
              </v:shape>
            </v:group>
            <v:group style="position:absolute;left:724;top:23033;width:2;height:7" coordorigin="724,23033" coordsize="2,7">
              <v:shape style="position:absolute;left:724;top:23033;width:2;height:7" coordorigin="724,23033" coordsize="0,7" path="m724,23033l724,23039e" filled="false" stroked="true" strokeweight=".079745pt" strokecolor="#989898">
                <v:path arrowok="t"/>
              </v:shape>
            </v:group>
            <v:group style="position:absolute;left:707;top:23066;width:2;height:7" coordorigin="707,23066" coordsize="2,7">
              <v:shape style="position:absolute;left:707;top:23066;width:2;height:7" coordorigin="707,23066" coordsize="0,7" path="m707,23066l707,23073e" filled="false" stroked="true" strokeweight=".079745pt" strokecolor="#989898">
                <v:path arrowok="t"/>
              </v:shape>
            </v:group>
            <v:group style="position:absolute;left:689;top:23100;width:2;height:7" coordorigin="689,23100" coordsize="2,7">
              <v:shape style="position:absolute;left:689;top:23100;width:2;height:7" coordorigin="689,23100" coordsize="0,7" path="m689,23100l689,23106e" filled="false" stroked="true" strokeweight=".079637pt" strokecolor="#989898">
                <v:path arrowok="t"/>
              </v:shape>
            </v:group>
            <v:group style="position:absolute;left:672;top:23133;width:2;height:7" coordorigin="672,23133" coordsize="2,7">
              <v:shape style="position:absolute;left:672;top:23133;width:2;height:7" coordorigin="672,23133" coordsize="0,7" path="m672,23133l672,23139e" filled="false" stroked="true" strokeweight=".079637pt" strokecolor="#989898">
                <v:path arrowok="t"/>
              </v:shape>
            </v:group>
            <v:group style="position:absolute;left:654;top:23167;width:2;height:7" coordorigin="654,23167" coordsize="2,7">
              <v:shape style="position:absolute;left:654;top:23167;width:2;height:7" coordorigin="654,23167" coordsize="0,7" path="m654,23167l654,23173e" filled="false" stroked="true" strokeweight=".079637pt" strokecolor="#989898">
                <v:path arrowok="t"/>
              </v:shape>
            </v:group>
            <v:group style="position:absolute;left:637;top:23200;width:2;height:7" coordorigin="637,23200" coordsize="2,7">
              <v:shape style="position:absolute;left:637;top:23200;width:2;height:7" coordorigin="637,23200" coordsize="0,7" path="m637,23200l637,23206e" filled="false" stroked="true" strokeweight=".079637pt" strokecolor="#989898">
                <v:path arrowok="t"/>
              </v:shape>
            </v:group>
            <v:group style="position:absolute;left:619;top:23233;width:2;height:7" coordorigin="619,23233" coordsize="2,7">
              <v:shape style="position:absolute;left:619;top:23233;width:2;height:7" coordorigin="619,23233" coordsize="0,7" path="m619,23233l619,23240e" filled="false" stroked="true" strokeweight=".079637pt" strokecolor="#989898">
                <v:path arrowok="t"/>
              </v:shape>
            </v:group>
            <v:group style="position:absolute;left:602;top:23267;width:2;height:7" coordorigin="602,23267" coordsize="2,7">
              <v:shape style="position:absolute;left:602;top:23267;width:2;height:7" coordorigin="602,23267" coordsize="0,7" path="m602,23267l602,23273e" filled="false" stroked="true" strokeweight=".079637pt" strokecolor="#989898">
                <v:path arrowok="t"/>
              </v:shape>
            </v:group>
            <v:group style="position:absolute;left:586;top:23300;width:2;height:7" coordorigin="586,23300" coordsize="2,7">
              <v:shape style="position:absolute;left:586;top:23300;width:2;height:7" coordorigin="586,23300" coordsize="0,7" path="m586,23300l586,23307e" filled="false" stroked="true" strokeweight=".079637pt" strokecolor="#989898">
                <v:path arrowok="t"/>
              </v:shape>
            </v:group>
            <v:group style="position:absolute;left:568;top:23334;width:2;height:7" coordorigin="568,23334" coordsize="2,7">
              <v:shape style="position:absolute;left:568;top:23334;width:2;height:7" coordorigin="568,23334" coordsize="0,7" path="m568,23334l568,23340e" filled="false" stroked="true" strokeweight=".079637pt" strokecolor="#989898">
                <v:path arrowok="t"/>
              </v:shape>
            </v:group>
            <v:group style="position:absolute;left:551;top:23367;width:2;height:7" coordorigin="551,23367" coordsize="2,7">
              <v:shape style="position:absolute;left:551;top:23367;width:2;height:7" coordorigin="551,23367" coordsize="0,7" path="m551,23367l551,23374e" filled="false" stroked="true" strokeweight=".079637pt" strokecolor="#989898">
                <v:path arrowok="t"/>
              </v:shape>
            </v:group>
            <v:group style="position:absolute;left:533;top:23401;width:2;height:7" coordorigin="533,23401" coordsize="2,7">
              <v:shape style="position:absolute;left:533;top:23401;width:2;height:7" coordorigin="533,23401" coordsize="0,7" path="m533,23401l533,23407e" filled="false" stroked="true" strokeweight=".079637pt" strokecolor="#989898">
                <v:path arrowok="t"/>
              </v:shape>
            </v:group>
            <v:group style="position:absolute;left:514;top:23433;width:2;height:7" coordorigin="514,23433" coordsize="2,7">
              <v:shape style="position:absolute;left:514;top:23433;width:2;height:7" coordorigin="514,23433" coordsize="0,7" path="m514,23433l514,23439e" filled="false" stroked="true" strokeweight=".079637pt" strokecolor="#989898">
                <v:path arrowok="t"/>
              </v:shape>
            </v:group>
            <v:group style="position:absolute;left:4504;top:17371;width:126;height:61" coordorigin="4504,17371" coordsize="126,61">
              <v:shape style="position:absolute;left:4504;top:17371;width:126;height:61" coordorigin="4504,17371" coordsize="126,61" path="m4504,17382l4529,17371,4620,17407,4629,17431e" filled="false" stroked="true" strokeweight=".318763pt" strokecolor="#989898">
                <v:path arrowok="t"/>
              </v:shape>
            </v:group>
            <v:group style="position:absolute;left:4494;top:17425;width:58;height:31" coordorigin="4494,17425" coordsize="58,31">
              <v:shape style="position:absolute;left:4494;top:17425;width:58;height:31" coordorigin="4494,17425" coordsize="58,31" path="m4494,17425l4500,17441,4535,17455,4551,17447e" filled="false" stroked="true" strokeweight=".318763pt" strokecolor="#989898">
                <v:path arrowok="t"/>
              </v:shape>
            </v:group>
            <v:group style="position:absolute;left:4548;top:17439;width:61;height:39" coordorigin="4548,17439" coordsize="61,39">
              <v:shape style="position:absolute;left:4548;top:17439;width:61;height:39" coordorigin="4548,17439" coordsize="61,39" path="m4548,17439l4558,17463,4591,17477,4609,17469e" filled="false" stroked="true" strokeweight=".318763pt" strokecolor="#989898">
                <v:path arrowok="t"/>
              </v:shape>
            </v:group>
            <v:group style="position:absolute;left:4626;top:17417;width:58;height:29" coordorigin="4626,17417" coordsize="58,29">
              <v:shape style="position:absolute;left:4626;top:17417;width:58;height:29" coordorigin="4626,17417" coordsize="58,29" path="m4626,17423l4642,17417,4677,17429,4684,17445e" filled="false" stroked="true" strokeweight=".318763pt" strokecolor="#989898">
                <v:path arrowok="t"/>
              </v:shape>
            </v:group>
            <v:group style="position:absolute;left:4676;top:17439;width:66;height:29" coordorigin="4676,17439" coordsize="66,29">
              <v:shape style="position:absolute;left:4676;top:17439;width:66;height:29" coordorigin="4676,17439" coordsize="66,29" path="m4676,17449l4700,17439,4733,17452,4741,17468e" filled="false" stroked="true" strokeweight=".318763pt" strokecolor="#989898">
                <v:path arrowok="t"/>
              </v:shape>
            </v:group>
            <v:group style="position:absolute;left:4604;top:17461;width:126;height:61" coordorigin="4604,17461" coordsize="126,61">
              <v:shape style="position:absolute;left:4604;top:17461;width:126;height:61" coordorigin="4604,17461" coordsize="126,61" path="m4604,17461l4615,17487,4706,17522,4730,17511e" filled="false" stroked="true" strokeweight=".318763pt" strokecolor="#989898">
                <v:path arrowok="t"/>
              </v:shape>
            </v:group>
            <v:group style="position:absolute;left:4733;top:17461;width:126;height:61" coordorigin="4733,17461" coordsize="126,61">
              <v:shape style="position:absolute;left:4733;top:17461;width:126;height:61" coordorigin="4733,17461" coordsize="126,61" path="m4733,17473l4757,17461,4848,17498,4859,17522e" filled="false" stroked="true" strokeweight=".318763pt" strokecolor="#989898">
                <v:path arrowok="t"/>
              </v:shape>
            </v:group>
            <v:group style="position:absolute;left:4722;top:17516;width:58;height:29" coordorigin="4722,17516" coordsize="58,29">
              <v:shape style="position:absolute;left:4722;top:17516;width:58;height:29" coordorigin="4722,17516" coordsize="58,29" path="m4722,17516l4728,17531,4763,17544,4779,17538e" filled="false" stroked="true" strokeweight=".318763pt" strokecolor="#989898">
                <v:path arrowok="t"/>
              </v:shape>
            </v:group>
            <v:group style="position:absolute;left:4776;top:17530;width:61;height:39" coordorigin="4776,17530" coordsize="61,39">
              <v:shape style="position:absolute;left:4776;top:17530;width:61;height:39" coordorigin="4776,17530" coordsize="61,39" path="m4776,17530l4786,17554,4821,17568,4837,17560e" filled="false" stroked="true" strokeweight=".318763pt" strokecolor="#989898">
                <v:path arrowok="t"/>
              </v:shape>
            </v:group>
            <v:group style="position:absolute;left:4854;top:17506;width:58;height:31" coordorigin="4854,17506" coordsize="58,31">
              <v:shape style="position:absolute;left:4854;top:17506;width:58;height:31" coordorigin="4854,17506" coordsize="58,31" path="m4854,17514l4870,17506,4905,17520,4912,17536e" filled="false" stroked="true" strokeweight=".318763pt" strokecolor="#989898">
                <v:path arrowok="t"/>
              </v:shape>
            </v:group>
            <v:group style="position:absolute;left:4904;top:17528;width:66;height:31" coordorigin="4904,17528" coordsize="66,31">
              <v:shape style="position:absolute;left:4904;top:17528;width:66;height:31" coordorigin="4904,17528" coordsize="66,31" path="m4904,17539l4927,17528,4963,17543,4969,17559e" filled="false" stroked="true" strokeweight=".318763pt" strokecolor="#989898">
                <v:path arrowok="t"/>
              </v:shape>
            </v:group>
            <v:group style="position:absolute;left:4833;top:17552;width:125;height:61" coordorigin="4833,17552" coordsize="125,61">
              <v:shape style="position:absolute;left:4833;top:17552;width:125;height:61" coordorigin="4833,17552" coordsize="125,61" path="m4833,17552l4843,17576,4934,17613,4958,17602e" filled="false" stroked="true" strokeweight=".318763pt" strokecolor="#989898">
                <v:path arrowok="t"/>
              </v:shape>
            </v:group>
            <v:group style="position:absolute;left:4961;top:17552;width:126;height:61" coordorigin="4961,17552" coordsize="126,61">
              <v:shape style="position:absolute;left:4961;top:17552;width:126;height:61" coordorigin="4961,17552" coordsize="126,61" path="m4961,17562l4985,17552,5076,17587,5087,17613e" filled="false" stroked="true" strokeweight=".318763pt" strokecolor="#989898">
                <v:path arrowok="t"/>
              </v:shape>
            </v:group>
            <v:group style="position:absolute;left:4950;top:17605;width:58;height:31" coordorigin="4950,17605" coordsize="58,31">
              <v:shape style="position:absolute;left:4950;top:17605;width:58;height:31" coordorigin="4950,17605" coordsize="58,31" path="m4950,17605l4958,17622,4991,17635,5007,17629e" filled="false" stroked="true" strokeweight=".318763pt" strokecolor="#989898">
                <v:path arrowok="t"/>
              </v:shape>
            </v:group>
            <v:group style="position:absolute;left:5004;top:17621;width:61;height:37" coordorigin="5004,17621" coordsize="61,37">
              <v:shape style="position:absolute;left:5004;top:17621;width:61;height:37" coordorigin="5004,17621" coordsize="61,37" path="m5004,17621l5015,17645,5049,17657,5065,17651e" filled="false" stroked="true" strokeweight=".318763pt" strokecolor="#989898">
                <v:path arrowok="t"/>
              </v:shape>
            </v:group>
            <v:group style="position:absolute;left:5084;top:17597;width:56;height:31" coordorigin="5084,17597" coordsize="56,31">
              <v:shape style="position:absolute;left:5084;top:17597;width:56;height:31" coordorigin="5084,17597" coordsize="56,31" path="m5084,17605l5100,17597,5133,17611,5139,17627e" filled="false" stroked="true" strokeweight=".318763pt" strokecolor="#989898">
                <v:path arrowok="t"/>
              </v:shape>
            </v:group>
            <v:group style="position:absolute;left:5131;top:17619;width:66;height:31" coordorigin="5131,17619" coordsize="66,31">
              <v:shape style="position:absolute;left:5131;top:17619;width:66;height:31" coordorigin="5131,17619" coordsize="66,31" path="m5131,17630l5157,17619,5190,17633,5197,17649e" filled="false" stroked="true" strokeweight=".318763pt" strokecolor="#989898">
                <v:path arrowok="t"/>
              </v:shape>
            </v:group>
            <v:group style="position:absolute;left:5061;top:17643;width:126;height:61" coordorigin="5061,17643" coordsize="126,61">
              <v:shape style="position:absolute;left:5061;top:17643;width:126;height:61" coordorigin="5061,17643" coordsize="126,61" path="m5061,17643l5071,17667,5163,17704,5187,17692e" filled="false" stroked="true" strokeweight=".318763pt" strokecolor="#989898">
                <v:path arrowok="t"/>
              </v:shape>
            </v:group>
            <v:group style="position:absolute;left:5189;top:17641;width:126;height:61" coordorigin="5189,17641" coordsize="126,61">
              <v:shape style="position:absolute;left:5189;top:17641;width:126;height:61" coordorigin="5189,17641" coordsize="126,61" path="m5189,17653l5213,17641,5305,17678,5315,17702e" filled="false" stroked="true" strokeweight=".318763pt" strokecolor="#989898">
                <v:path arrowok="t"/>
              </v:shape>
            </v:group>
            <v:group style="position:absolute;left:5179;top:17696;width:58;height:31" coordorigin="5179,17696" coordsize="58,31">
              <v:shape style="position:absolute;left:5179;top:17696;width:58;height:31" coordorigin="5179,17696" coordsize="58,31" path="m5179,17696l5186,17712,5219,17726,5237,17718e" filled="false" stroked="true" strokeweight=".318763pt" strokecolor="#989898">
                <v:path arrowok="t"/>
              </v:shape>
            </v:group>
            <v:group style="position:absolute;left:5232;top:17710;width:61;height:39" coordorigin="5232,17710" coordsize="61,39">
              <v:shape style="position:absolute;left:5232;top:17710;width:61;height:39" coordorigin="5232,17710" coordsize="61,39" path="m5232,17710l5243,17735,5276,17748,5292,17742e" filled="false" stroked="true" strokeweight=".318763pt" strokecolor="#989898">
                <v:path arrowok="t"/>
              </v:shape>
            </v:group>
            <v:group style="position:absolute;left:5312;top:17688;width:58;height:29" coordorigin="5312,17688" coordsize="58,29">
              <v:shape style="position:absolute;left:5312;top:17688;width:58;height:29" coordorigin="5312,17688" coordsize="58,29" path="m5312,17694l5327,17688,5361,17700,5369,17716e" filled="false" stroked="true" strokeweight=".318763pt" strokecolor="#989898">
                <v:path arrowok="t"/>
              </v:shape>
            </v:group>
            <v:group style="position:absolute;left:5361;top:17710;width:66;height:31" coordorigin="5361,17710" coordsize="66,31">
              <v:shape style="position:absolute;left:5361;top:17710;width:66;height:31" coordorigin="5361,17710" coordsize="66,31" path="m5361,17721l5385,17710,5418,17723,5426,17740e" filled="false" stroked="true" strokeweight=".318763pt" strokecolor="#989898">
                <v:path arrowok="t"/>
              </v:shape>
            </v:group>
            <v:group style="position:absolute;left:5289;top:17732;width:126;height:61" coordorigin="5289,17732" coordsize="126,61">
              <v:shape style="position:absolute;left:5289;top:17732;width:126;height:61" coordorigin="5289,17732" coordsize="126,61" path="m5289,17732l5300,17758,5391,17793,5415,17783e" filled="false" stroked="true" strokeweight=".318763pt" strokecolor="#989898">
                <v:path arrowok="t"/>
              </v:shape>
            </v:group>
            <v:group style="position:absolute;left:5418;top:17732;width:125;height:61" coordorigin="5418,17732" coordsize="125,61">
              <v:shape style="position:absolute;left:5418;top:17732;width:125;height:61" coordorigin="5418,17732" coordsize="125,61" path="m5418,17743l5442,17732,5533,17769,5543,17793e" filled="false" stroked="true" strokeweight=".318763pt" strokecolor="#989898">
                <v:path arrowok="t"/>
              </v:shape>
            </v:group>
            <v:group style="position:absolute;left:5407;top:17786;width:58;height:31" coordorigin="5407,17786" coordsize="58,31">
              <v:shape style="position:absolute;left:5407;top:17786;width:58;height:31" coordorigin="5407,17786" coordsize="58,31" path="m5407,17786l5414,17802,5449,17817,5465,17809e" filled="false" stroked="true" strokeweight=".318763pt" strokecolor="#989898">
                <v:path arrowok="t"/>
              </v:shape>
            </v:group>
            <v:group style="position:absolute;left:5461;top:17801;width:61;height:39" coordorigin="5461,17801" coordsize="61,39">
              <v:shape style="position:absolute;left:5461;top:17801;width:61;height:39" coordorigin="5461,17801" coordsize="61,39" path="m5461,17801l5471,17825,5506,17839,5522,17831e" filled="false" stroked="true" strokeweight=".318763pt" strokecolor="#989898">
                <v:path arrowok="t"/>
              </v:shape>
            </v:group>
            <v:group style="position:absolute;left:5539;top:17777;width:58;height:31" coordorigin="5539,17777" coordsize="58,31">
              <v:shape style="position:absolute;left:5539;top:17777;width:58;height:31" coordorigin="5539,17777" coordsize="58,31" path="m5539,17785l5555,17777,5590,17791,5597,17807e" filled="false" stroked="true" strokeweight=".318763pt" strokecolor="#989898">
                <v:path arrowok="t"/>
              </v:shape>
            </v:group>
            <v:group style="position:absolute;left:5589;top:17801;width:66;height:29" coordorigin="5589,17801" coordsize="66,29">
              <v:shape style="position:absolute;left:5589;top:17801;width:66;height:29" coordorigin="5589,17801" coordsize="66,29" path="m5589,17810l5613,17801,5648,17814,5654,17829e" filled="false" stroked="true" strokeweight=".318763pt" strokecolor="#989898">
                <v:path arrowok="t"/>
              </v:shape>
            </v:group>
            <v:group style="position:absolute;left:5517;top:17823;width:126;height:61" coordorigin="5517,17823" coordsize="126,61">
              <v:shape style="position:absolute;left:5517;top:17823;width:126;height:61" coordorigin="5517,17823" coordsize="126,61" path="m5517,17823l5528,17847,5619,17884,5643,17873e" filled="false" stroked="true" strokeweight=".318763pt" strokecolor="#989898">
                <v:path arrowok="t"/>
              </v:shape>
            </v:group>
            <v:group style="position:absolute;left:5646;top:17823;width:126;height:61" coordorigin="5646,17823" coordsize="126,61">
              <v:shape style="position:absolute;left:5646;top:17823;width:126;height:61" coordorigin="5646,17823" coordsize="126,61" path="m5646,17834l5670,17823,5761,17860,5772,17884e" filled="false" stroked="true" strokeweight=".318763pt" strokecolor="#989898">
                <v:path arrowok="t"/>
              </v:shape>
            </v:group>
            <v:group style="position:absolute;left:5635;top:17877;width:58;height:29" coordorigin="5635,17877" coordsize="58,29">
              <v:shape style="position:absolute;left:5635;top:17877;width:58;height:29" coordorigin="5635,17877" coordsize="58,29" path="m5635,17877l5643,17893,5676,17906,5692,17900e" filled="false" stroked="true" strokeweight=".318763pt" strokecolor="#989898">
                <v:path arrowok="t"/>
              </v:shape>
            </v:group>
            <v:group style="position:absolute;left:5689;top:17892;width:61;height:37" coordorigin="5689,17892" coordsize="61,37">
              <v:shape style="position:absolute;left:5689;top:17892;width:61;height:37" coordorigin="5689,17892" coordsize="61,37" path="m5689,17892l5699,17916,5734,17928,5750,17922e" filled="false" stroked="true" strokeweight=".318763pt" strokecolor="#989898">
                <v:path arrowok="t"/>
              </v:shape>
            </v:group>
            <v:group style="position:absolute;left:5769;top:17868;width:56;height:31" coordorigin="5769,17868" coordsize="56,31">
              <v:shape style="position:absolute;left:5769;top:17868;width:56;height:31" coordorigin="5769,17868" coordsize="56,31" path="m5769,17876l5785,17868,5818,17882,5825,17898e" filled="false" stroked="true" strokeweight=".318763pt" strokecolor="#989898">
                <v:path arrowok="t"/>
              </v:shape>
            </v:group>
            <v:group style="position:absolute;left:5817;top:17890;width:66;height:31" coordorigin="5817,17890" coordsize="66,31">
              <v:shape style="position:absolute;left:5817;top:17890;width:66;height:31" coordorigin="5817,17890" coordsize="66,31" path="m5817,17901l5841,17890,5876,17904,5882,17920e" filled="false" stroked="true" strokeweight=".318763pt" strokecolor="#989898">
                <v:path arrowok="t"/>
              </v:shape>
            </v:group>
            <v:group style="position:absolute;left:5747;top:17914;width:126;height:61" coordorigin="5747,17914" coordsize="126,61">
              <v:shape style="position:absolute;left:5747;top:17914;width:126;height:61" coordorigin="5747,17914" coordsize="126,61" path="m5747,17914l5756,17938,5847,17975,5872,17963e" filled="false" stroked="true" strokeweight=".318763pt" strokecolor="#989898">
                <v:path arrowok="t"/>
              </v:shape>
            </v:group>
            <v:group style="position:absolute;left:5874;top:17914;width:126;height:59" coordorigin="5874,17914" coordsize="126,59">
              <v:shape style="position:absolute;left:5874;top:17914;width:126;height:59" coordorigin="5874,17914" coordsize="126,59" path="m5874,17924l5898,17914,5990,17949,6000,17973e" filled="false" stroked="true" strokeweight=".318763pt" strokecolor="#989898">
                <v:path arrowok="t"/>
              </v:shape>
            </v:group>
            <v:group style="position:absolute;left:5865;top:17967;width:56;height:31" coordorigin="5865,17967" coordsize="56,31">
              <v:shape style="position:absolute;left:5865;top:17967;width:56;height:31" coordorigin="5865,17967" coordsize="56,31" path="m5865,17967l5871,17984,5904,17997,5920,17990e" filled="false" stroked="true" strokeweight=".318763pt" strokecolor="#989898">
                <v:path arrowok="t"/>
              </v:shape>
            </v:group>
            <v:group style="position:absolute;left:5917;top:17981;width:61;height:39" coordorigin="5917,17981" coordsize="61,39">
              <v:shape style="position:absolute;left:5917;top:17981;width:61;height:39" coordorigin="5917,17981" coordsize="61,39" path="m5917,17981l5928,18006,5962,18019,5978,18013e" filled="false" stroked="true" strokeweight=".318763pt" strokecolor="#989898">
                <v:path arrowok="t"/>
              </v:shape>
            </v:group>
            <v:group style="position:absolute;left:5997;top:17959;width:58;height:31" coordorigin="5997,17959" coordsize="58,31">
              <v:shape style="position:absolute;left:5997;top:17959;width:58;height:31" coordorigin="5997,17959" coordsize="58,31" path="m5997,17965l6013,17959,6046,17971,6054,17989e" filled="false" stroked="true" strokeweight=".318763pt" strokecolor="#989898">
                <v:path arrowok="t"/>
              </v:shape>
            </v:group>
            <v:group style="position:absolute;left:6046;top:17981;width:64;height:31" coordorigin="6046,17981" coordsize="64,31">
              <v:shape style="position:absolute;left:6046;top:17981;width:64;height:31" coordorigin="6046,17981" coordsize="64,31" path="m6046,17992l6070,17981,6104,17995,6110,18011e" filled="false" stroked="true" strokeweight=".318763pt" strokecolor="#989898">
                <v:path arrowok="t"/>
              </v:shape>
            </v:group>
            <v:group style="position:absolute;left:5974;top:18005;width:126;height:61" coordorigin="5974,18005" coordsize="126,61">
              <v:shape style="position:absolute;left:5974;top:18005;width:126;height:61" coordorigin="5974,18005" coordsize="126,61" path="m5974,18005l5984,18029,6076,18065,6100,18054e" filled="false" stroked="true" strokeweight=".318763pt" strokecolor="#989898">
                <v:path arrowok="t"/>
              </v:shape>
            </v:group>
            <v:group style="position:absolute;left:5890;top:17951;width:212;height:83" coordorigin="5890,17951" coordsize="212,83">
              <v:shape style="position:absolute;left:5890;top:17951;width:212;height:83" coordorigin="5890,17951" coordsize="212,83" path="m6102,18033l5890,17951e" filled="false" stroked="true" strokeweight=".318763pt" strokecolor="#989898">
                <v:path arrowok="t"/>
              </v:shape>
            </v:group>
            <v:group style="position:absolute;left:5864;top:17936;width:2;height:7" coordorigin="5864,17936" coordsize="2,7">
              <v:shape style="position:absolute;left:5864;top:17936;width:2;height:7" coordorigin="5864,17936" coordsize="0,7" path="m5864,17936l5864,17943e" filled="false" stroked="true" strokeweight=".079853pt" strokecolor="#989898">
                <v:path arrowok="t"/>
              </v:shape>
            </v:group>
            <v:group style="position:absolute;left:5610;top:17839;width:225;height:90" coordorigin="5610,17839" coordsize="225,90">
              <v:shape style="position:absolute;left:5610;top:17839;width:225;height:90" coordorigin="5610,17839" coordsize="225,90" path="m5834,17928l5610,17839e" filled="false" stroked="true" strokeweight=".318763pt" strokecolor="#989898">
                <v:path arrowok="t"/>
              </v:shape>
            </v:group>
            <v:group style="position:absolute;left:5583;top:17825;width:2;height:7" coordorigin="5583,17825" coordsize="2,7">
              <v:shape style="position:absolute;left:5583;top:17825;width:2;height:7" coordorigin="5583,17825" coordsize="0,7" path="m5583,17825l5583,17831e" filled="false" stroked="true" strokeweight=".079853pt" strokecolor="#989898">
                <v:path arrowok="t"/>
              </v:shape>
            </v:group>
            <v:group style="position:absolute;left:5331;top:17729;width:224;height:90" coordorigin="5331,17729" coordsize="224,90">
              <v:shape style="position:absolute;left:5331;top:17729;width:224;height:90" coordorigin="5331,17729" coordsize="224,90" path="m5554,17818l5331,17729e" filled="false" stroked="true" strokeweight=".318763pt" strokecolor="#989898">
                <v:path arrowok="t"/>
              </v:shape>
            </v:group>
            <v:group style="position:absolute;left:5303;top:17715;width:2;height:7" coordorigin="5303,17715" coordsize="2,7">
              <v:shape style="position:absolute;left:5303;top:17715;width:2;height:7" coordorigin="5303,17715" coordsize="0,7" path="m5303,17715l5303,17721e" filled="false" stroked="true" strokeweight=".079853pt" strokecolor="#989898">
                <v:path arrowok="t"/>
              </v:shape>
            </v:group>
            <v:group style="position:absolute;left:5050;top:17618;width:225;height:90" coordorigin="5050,17618" coordsize="225,90">
              <v:shape style="position:absolute;left:5050;top:17618;width:225;height:90" coordorigin="5050,17618" coordsize="225,90" path="m5275,17707l5050,17618e" filled="false" stroked="true" strokeweight=".318763pt" strokecolor="#989898">
                <v:path arrowok="t"/>
              </v:shape>
            </v:group>
            <v:group style="position:absolute;left:5022;top:17603;width:2;height:7" coordorigin="5022,17603" coordsize="2,7">
              <v:shape style="position:absolute;left:5022;top:17603;width:2;height:7" coordorigin="5022,17603" coordsize="0,7" path="m5022,17603l5022,17610e" filled="false" stroked="true" strokeweight=".079853pt" strokecolor="#989898">
                <v:path arrowok="t"/>
              </v:shape>
            </v:group>
            <v:group style="position:absolute;left:4770;top:17508;width:225;height:88" coordorigin="4770,17508" coordsize="225,88">
              <v:shape style="position:absolute;left:4770;top:17508;width:225;height:88" coordorigin="4770,17508" coordsize="225,88" path="m4994,17595l4770,17508e" filled="false" stroked="true" strokeweight=".318763pt" strokecolor="#989898">
                <v:path arrowok="t"/>
              </v:shape>
            </v:group>
            <v:group style="position:absolute;left:4743;top:17493;width:2;height:7" coordorigin="4743,17493" coordsize="2,7">
              <v:shape style="position:absolute;left:4743;top:17493;width:2;height:7" coordorigin="4743,17493" coordsize="0,7" path="m4743,17493l4743,17500e" filled="false" stroked="true" strokeweight=".079853pt" strokecolor="#989898">
                <v:path arrowok="t"/>
              </v:shape>
            </v:group>
            <v:group style="position:absolute;left:4504;top:17401;width:211;height:85" coordorigin="4504,17401" coordsize="211,85">
              <v:shape style="position:absolute;left:4504;top:17401;width:211;height:85" coordorigin="4504,17401" coordsize="211,85" path="m4714,17485l4504,17401e" filled="false" stroked="true" strokeweight=".318763pt" strokecolor="#989898">
                <v:path arrowok="t"/>
              </v:shape>
            </v:group>
            <v:group style="position:absolute;left:6102;top:18003;width:126;height:59" coordorigin="6102,18003" coordsize="126,59">
              <v:shape style="position:absolute;left:6102;top:18003;width:126;height:59" coordorigin="6102,18003" coordsize="126,59" path="m6102,18014l6126,18003,6217,18037,6228,18062e" filled="false" stroked="true" strokeweight=".318763pt" strokecolor="#989898">
                <v:path arrowok="t"/>
              </v:shape>
            </v:group>
            <v:group style="position:absolute;left:6092;top:18057;width:58;height:29" coordorigin="6092,18057" coordsize="58,29">
              <v:shape style="position:absolute;left:6092;top:18057;width:58;height:29" coordorigin="6092,18057" coordsize="58,29" path="m6092,18057l6099,18073,6134,18086,6150,18080e" filled="false" stroked="true" strokeweight=".318763pt" strokecolor="#989898">
                <v:path arrowok="t"/>
              </v:shape>
            </v:group>
            <v:group style="position:absolute;left:6147;top:18072;width:59;height:37" coordorigin="6147,18072" coordsize="59,37">
              <v:shape style="position:absolute;left:6147;top:18072;width:59;height:37" coordorigin="6147,18072" coordsize="59,37" path="m6147,18072l6156,18096,6191,18108,6206,18100e" filled="false" stroked="true" strokeweight=".318763pt" strokecolor="#989898">
                <v:path arrowok="t"/>
              </v:shape>
            </v:group>
            <v:group style="position:absolute;left:6225;top:18046;width:56;height:29" coordorigin="6225,18046" coordsize="56,29">
              <v:shape style="position:absolute;left:6225;top:18046;width:56;height:29" coordorigin="6225,18046" coordsize="56,29" path="m6225,18053l6239,18046,6274,18059,6280,18075e" filled="false" stroked="true" strokeweight=".318763pt" strokecolor="#989898">
                <v:path arrowok="t"/>
              </v:shape>
            </v:group>
            <v:group style="position:absolute;left:6272;top:18067;width:66;height:29" coordorigin="6272,18067" coordsize="66,29">
              <v:shape style="position:absolute;left:6272;top:18067;width:66;height:29" coordorigin="6272,18067" coordsize="66,29" path="m6272,18078l6296,18067,6331,18080,6338,18096e" filled="false" stroked="true" strokeweight=".318763pt" strokecolor="#989898">
                <v:path arrowok="t"/>
              </v:shape>
            </v:group>
            <v:group style="position:absolute;left:6202;top:18092;width:126;height:58" coordorigin="6202,18092" coordsize="126,58">
              <v:shape style="position:absolute;left:6202;top:18092;width:126;height:58" coordorigin="6202,18092" coordsize="126,58" path="m6202,18092l6214,18116,6304,18150,6328,18139e" filled="false" stroked="true" strokeweight=".318763pt" strokecolor="#989898">
                <v:path arrowok="t"/>
              </v:shape>
            </v:group>
            <v:group style="position:absolute;left:6330;top:18089;width:125;height:58" coordorigin="6330,18089" coordsize="125,58">
              <v:shape style="position:absolute;left:6330;top:18089;width:125;height:58" coordorigin="6330,18089" coordsize="125,58" path="m6330,18100l6354,18089,6445,18123,6454,18147e" filled="false" stroked="true" strokeweight=".318763pt" strokecolor="#989898">
                <v:path arrowok="t"/>
              </v:shape>
            </v:group>
            <v:group style="position:absolute;left:6320;top:18143;width:56;height:29" coordorigin="6320,18143" coordsize="56,29">
              <v:shape style="position:absolute;left:6320;top:18143;width:56;height:29" coordorigin="6320,18143" coordsize="56,29" path="m6320,18143l6327,18159,6362,18172,6376,18164e" filled="false" stroked="true" strokeweight=".318763pt" strokecolor="#989898">
                <v:path arrowok="t"/>
              </v:shape>
            </v:group>
            <v:group style="position:absolute;left:6373;top:18156;width:61;height:37" coordorigin="6373,18156" coordsize="61,37">
              <v:shape style="position:absolute;left:6373;top:18156;width:61;height:37" coordorigin="6373,18156" coordsize="61,37" path="m6373,18156l6384,18180,6418,18193,6433,18186e" filled="false" stroked="true" strokeweight=".318763pt" strokecolor="#989898">
                <v:path arrowok="t"/>
              </v:shape>
            </v:group>
            <v:group style="position:absolute;left:6451;top:18131;width:58;height:29" coordorigin="6451,18131" coordsize="58,29">
              <v:shape style="position:absolute;left:6451;top:18131;width:58;height:29" coordorigin="6451,18131" coordsize="58,29" path="m6451,18139l6467,18131,6502,18143,6508,18159e" filled="false" stroked="true" strokeweight=".318763pt" strokecolor="#989898">
                <v:path arrowok="t"/>
              </v:shape>
            </v:group>
            <v:group style="position:absolute;left:6500;top:18153;width:66;height:29" coordorigin="6500,18153" coordsize="66,29">
              <v:shape style="position:absolute;left:6500;top:18153;width:66;height:29" coordorigin="6500,18153" coordsize="66,29" path="m6500,18164l6524,18153,6558,18166,6566,18182e" filled="false" stroked="true" strokeweight=".318763pt" strokecolor="#989898">
                <v:path arrowok="t"/>
              </v:shape>
            </v:group>
            <v:group style="position:absolute;left:6430;top:18179;width:125;height:58" coordorigin="6430,18179" coordsize="125,58">
              <v:shape style="position:absolute;left:6430;top:18179;width:125;height:58" coordorigin="6430,18179" coordsize="125,58" path="m6430,18179l6441,18202,6532,18236,6555,18225e" filled="false" stroked="true" strokeweight=".318763pt" strokecolor="#989898">
                <v:path arrowok="t"/>
              </v:shape>
            </v:group>
            <v:group style="position:absolute;left:6558;top:18174;width:125;height:59" coordorigin="6558,18174" coordsize="125,59">
              <v:shape style="position:absolute;left:6558;top:18174;width:125;height:59" coordorigin="6558,18174" coordsize="125,59" path="m6558,18185l6582,18174,6672,18209,6682,18233e" filled="false" stroked="true" strokeweight=".318763pt" strokecolor="#989898">
                <v:path arrowok="t"/>
              </v:shape>
            </v:group>
            <v:group style="position:absolute;left:6548;top:18228;width:56;height:29" coordorigin="6548,18228" coordsize="56,29">
              <v:shape style="position:absolute;left:6548;top:18228;width:56;height:29" coordorigin="6548,18228" coordsize="56,29" path="m6548,18228l6555,18244,6588,18257,6604,18250e" filled="false" stroked="true" strokeweight=".318763pt" strokecolor="#989898">
                <v:path arrowok="t"/>
              </v:shape>
            </v:group>
            <v:group style="position:absolute;left:6601;top:18242;width:61;height:37" coordorigin="6601,18242" coordsize="61,37">
              <v:shape style="position:absolute;left:6601;top:18242;width:61;height:37" coordorigin="6601,18242" coordsize="61,37" path="m6601,18242l6612,18266,6645,18279,6661,18271e" filled="false" stroked="true" strokeweight=".318763pt" strokecolor="#989898">
                <v:path arrowok="t"/>
              </v:shape>
            </v:group>
            <v:group style="position:absolute;left:6679;top:18217;width:58;height:29" coordorigin="6679,18217" coordsize="58,29">
              <v:shape style="position:absolute;left:6679;top:18217;width:58;height:29" coordorigin="6679,18217" coordsize="58,29" path="m6679,18225l6695,18217,6728,18230,6736,18245e" filled="false" stroked="true" strokeweight=".318763pt" strokecolor="#989898">
                <v:path arrowok="t"/>
              </v:shape>
            </v:group>
            <v:group style="position:absolute;left:6728;top:18237;width:64;height:29" coordorigin="6728,18237" coordsize="64,29">
              <v:shape style="position:absolute;left:6728;top:18237;width:64;height:29" coordorigin="6728,18237" coordsize="64,29" path="m6728,18249l6752,18237,6786,18250,6792,18266e" filled="false" stroked="true" strokeweight=".318763pt" strokecolor="#989898">
                <v:path arrowok="t"/>
              </v:shape>
            </v:group>
            <v:group style="position:absolute;left:6658;top:18263;width:125;height:59" coordorigin="6658,18263" coordsize="125,59">
              <v:shape style="position:absolute;left:6658;top:18263;width:125;height:59" coordorigin="6658,18263" coordsize="125,59" path="m6658,18263l6668,18287,6759,18322,6782,18311e" filled="false" stroked="true" strokeweight=".318763pt" strokecolor="#989898">
                <v:path arrowok="t"/>
              </v:shape>
            </v:group>
            <v:group style="position:absolute;left:6784;top:18260;width:126;height:58" coordorigin="6784,18260" coordsize="126,58">
              <v:shape style="position:absolute;left:6784;top:18260;width:126;height:58" coordorigin="6784,18260" coordsize="126,58" path="m6784,18271l6808,18260,6899,18293,6910,18317e" filled="false" stroked="true" strokeweight=".318763pt" strokecolor="#989898">
                <v:path arrowok="t"/>
              </v:shape>
            </v:group>
            <v:group style="position:absolute;left:6774;top:18314;width:58;height:29" coordorigin="6774,18314" coordsize="58,29">
              <v:shape style="position:absolute;left:6774;top:18314;width:58;height:29" coordorigin="6774,18314" coordsize="58,29" path="m6774,18314l6782,18330,6816,18343,6832,18335e" filled="false" stroked="true" strokeweight=".318763pt" strokecolor="#989898">
                <v:path arrowok="t"/>
              </v:shape>
            </v:group>
            <v:group style="position:absolute;left:6829;top:18327;width:61;height:37" coordorigin="6829,18327" coordsize="61,37">
              <v:shape style="position:absolute;left:6829;top:18327;width:61;height:37" coordorigin="6829,18327" coordsize="61,37" path="m6829,18327l6838,18351,6873,18363,6889,18357e" filled="false" stroked="true" strokeweight=".318763pt" strokecolor="#989898">
                <v:path arrowok="t"/>
              </v:shape>
            </v:group>
            <v:group style="position:absolute;left:6907;top:18303;width:56;height:29" coordorigin="6907,18303" coordsize="56,29">
              <v:shape style="position:absolute;left:6907;top:18303;width:56;height:29" coordorigin="6907,18303" coordsize="56,29" path="m6907,18309l6923,18303,6956,18316,6963,18331e" filled="false" stroked="true" strokeweight=".318763pt" strokecolor="#989898">
                <v:path arrowok="t"/>
              </v:shape>
            </v:group>
            <v:group style="position:absolute;left:6955;top:18324;width:66;height:29" coordorigin="6955,18324" coordsize="66,29">
              <v:shape style="position:absolute;left:6955;top:18324;width:66;height:29" coordorigin="6955,18324" coordsize="66,29" path="m6955,18335l6978,18324,7014,18336,7020,18352e" filled="false" stroked="true" strokeweight=".318763pt" strokecolor="#989898">
                <v:path arrowok="t"/>
              </v:shape>
            </v:group>
            <v:group style="position:absolute;left:6884;top:18349;width:126;height:58" coordorigin="6884,18349" coordsize="126,58">
              <v:shape style="position:absolute;left:6884;top:18349;width:126;height:58" coordorigin="6884,18349" coordsize="126,58" path="m6884,18349l6896,18373,6986,18406,7010,18395e" filled="false" stroked="true" strokeweight=".318763pt" strokecolor="#989898">
                <v:path arrowok="t"/>
              </v:shape>
            </v:group>
            <v:group style="position:absolute;left:7012;top:18344;width:126;height:59" coordorigin="7012,18344" coordsize="126,59">
              <v:shape style="position:absolute;left:7012;top:18344;width:126;height:59" coordorigin="7012,18344" coordsize="126,59" path="m7012,18355l7036,18344,7127,18379,7138,18403e" filled="false" stroked="true" strokeweight=".318763pt" strokecolor="#989898">
                <v:path arrowok="t"/>
              </v:shape>
            </v:group>
            <v:group style="position:absolute;left:7002;top:18400;width:58;height:29" coordorigin="7002,18400" coordsize="58,29">
              <v:shape style="position:absolute;left:7002;top:18400;width:58;height:29" coordorigin="7002,18400" coordsize="58,29" path="m7002,18400l7009,18416,7044,18429,7060,18421e" filled="false" stroked="true" strokeweight=".318763pt" strokecolor="#989898">
                <v:path arrowok="t"/>
              </v:shape>
            </v:group>
            <v:group style="position:absolute;left:7055;top:18413;width:61;height:37" coordorigin="7055,18413" coordsize="61,37">
              <v:shape style="position:absolute;left:7055;top:18413;width:61;height:37" coordorigin="7055,18413" coordsize="61,37" path="m7055,18413l7066,18437,7100,18449,7116,18441e" filled="false" stroked="true" strokeweight=".318763pt" strokecolor="#989898">
                <v:path arrowok="t"/>
              </v:shape>
            </v:group>
            <v:group style="position:absolute;left:7133;top:18387;width:58;height:29" coordorigin="7133,18387" coordsize="58,29">
              <v:shape style="position:absolute;left:7133;top:18387;width:58;height:29" coordorigin="7133,18387" coordsize="58,29" path="m7133,18395l7149,18387,7184,18400,7190,18416e" filled="false" stroked="true" strokeweight=".318763pt" strokecolor="#989898">
                <v:path arrowok="t"/>
              </v:shape>
            </v:group>
            <v:group style="position:absolute;left:7182;top:18410;width:66;height:29" coordorigin="7182,18410" coordsize="66,29">
              <v:shape style="position:absolute;left:7182;top:18410;width:66;height:29" coordorigin="7182,18410" coordsize="66,29" path="m7182,18421l7206,18410,7240,18422,7248,18438e" filled="false" stroked="true" strokeweight=".318763pt" strokecolor="#989898">
                <v:path arrowok="t"/>
              </v:shape>
            </v:group>
            <v:group style="position:absolute;left:7112;top:18433;width:126;height:59" coordorigin="7112,18433" coordsize="126,59">
              <v:shape style="position:absolute;left:7112;top:18433;width:126;height:59" coordorigin="7112,18433" coordsize="126,59" path="m7112,18433l7123,18457,7214,18492,7238,18481e" filled="false" stroked="true" strokeweight=".318763pt" strokecolor="#989898">
                <v:path arrowok="t"/>
              </v:shape>
            </v:group>
            <v:group style="position:absolute;left:7240;top:18430;width:125;height:59" coordorigin="7240,18430" coordsize="125,59">
              <v:shape style="position:absolute;left:7240;top:18430;width:125;height:59" coordorigin="7240,18430" coordsize="125,59" path="m7240,18441l7264,18430,7355,18464,7364,18489e" filled="false" stroked="true" strokeweight=".318763pt" strokecolor="#989898">
                <v:path arrowok="t"/>
              </v:shape>
            </v:group>
            <v:group style="position:absolute;left:7230;top:18484;width:56;height:29" coordorigin="7230,18484" coordsize="56,29">
              <v:shape style="position:absolute;left:7230;top:18484;width:56;height:29" coordorigin="7230,18484" coordsize="56,29" path="m7230,18484l7237,18500,7270,18513,7286,18507e" filled="false" stroked="true" strokeweight=".318763pt" strokecolor="#989898">
                <v:path arrowok="t"/>
              </v:shape>
            </v:group>
            <v:group style="position:absolute;left:7283;top:18499;width:61;height:37" coordorigin="7283,18499" coordsize="61,37">
              <v:shape style="position:absolute;left:7283;top:18499;width:61;height:37" coordorigin="7283,18499" coordsize="61,37" path="m7283,18499l7294,18523,7327,18535,7343,18528e" filled="false" stroked="true" strokeweight=".318763pt" strokecolor="#989898">
                <v:path arrowok="t"/>
              </v:shape>
            </v:group>
            <v:group style="position:absolute;left:7178;top:18438;width:176;height:66" coordorigin="7178,18438" coordsize="176,66">
              <v:shape style="position:absolute;left:7178;top:18438;width:176;height:66" coordorigin="7178,18438" coordsize="176,66" path="m7353,18504l7178,18438e" filled="false" stroked="true" strokeweight=".318763pt" strokecolor="#989898">
                <v:path arrowok="t"/>
              </v:shape>
            </v:group>
            <v:group style="position:absolute;left:7151;top:18426;width:2;height:7" coordorigin="7151,18426" coordsize="2,7">
              <v:shape style="position:absolute;left:7151;top:18426;width:2;height:7" coordorigin="7151,18426" coordsize="0,7" path="m7151,18426l7151,18432e" filled="false" stroked="true" strokeweight=".078774pt" strokecolor="#989898">
                <v:path arrowok="t"/>
              </v:shape>
            </v:group>
            <v:group style="position:absolute;left:6896;top:18333;width:227;height:85" coordorigin="6896,18333" coordsize="227,85">
              <v:shape style="position:absolute;left:6896;top:18333;width:227;height:85" coordorigin="6896,18333" coordsize="227,85" path="m7122,18418l6896,18333e" filled="false" stroked="true" strokeweight=".318763pt" strokecolor="#989898">
                <v:path arrowok="t"/>
              </v:shape>
            </v:group>
            <v:group style="position:absolute;left:6869;top:18319;width:2;height:7" coordorigin="6869,18319" coordsize="2,7">
              <v:shape style="position:absolute;left:6869;top:18319;width:2;height:7" coordorigin="6869,18319" coordsize="0,7" path="m6869,18319l6869,18325e" filled="false" stroked="true" strokeweight=".079853pt" strokecolor="#989898">
                <v:path arrowok="t"/>
              </v:shape>
            </v:group>
            <v:group style="position:absolute;left:6614;top:18226;width:227;height:85" coordorigin="6614,18226" coordsize="227,85">
              <v:shape style="position:absolute;left:6614;top:18226;width:227;height:85" coordorigin="6614,18226" coordsize="227,85" path="m6840,18311l6614,18226e" filled="false" stroked="true" strokeweight=".318763pt" strokecolor="#989898">
                <v:path arrowok="t"/>
              </v:shape>
            </v:group>
            <v:group style="position:absolute;left:6587;top:18214;width:2;height:7" coordorigin="6587,18214" coordsize="2,7">
              <v:shape style="position:absolute;left:6587;top:18214;width:2;height:7" coordorigin="6587,18214" coordsize="0,7" path="m6587,18214l6587,18220e" filled="false" stroked="true" strokeweight=".079853pt" strokecolor="#989898">
                <v:path arrowok="t"/>
              </v:shape>
            </v:group>
            <v:group style="position:absolute;left:6331;top:18121;width:227;height:85" coordorigin="6331,18121" coordsize="227,85">
              <v:shape style="position:absolute;left:6331;top:18121;width:227;height:85" coordorigin="6331,18121" coordsize="227,85" path="m6558,18206l6331,18121e" filled="false" stroked="true" strokeweight=".318763pt" strokecolor="#989898">
                <v:path arrowok="t"/>
              </v:shape>
            </v:group>
            <v:group style="position:absolute;left:6305;top:18107;width:2;height:7" coordorigin="6305,18107" coordsize="2,7">
              <v:shape style="position:absolute;left:6305;top:18107;width:2;height:7" coordorigin="6305,18107" coordsize="0,7" path="m6305,18107l6305,18113e" filled="false" stroked="true" strokeweight=".079853pt" strokecolor="#989898">
                <v:path arrowok="t"/>
              </v:shape>
            </v:group>
            <v:group style="position:absolute;left:6102;top:18033;width:174;height:67" coordorigin="6102,18033" coordsize="174,67">
              <v:shape style="position:absolute;left:6102;top:18033;width:174;height:67" coordorigin="6102,18033" coordsize="174,67" path="m6276,18100l6102,18033e" filled="false" stroked="true" strokeweight=".318763pt" strokecolor="#989898">
                <v:path arrowok="t"/>
              </v:shape>
            </v:group>
            <v:group style="position:absolute;left:7361;top:18472;width:55;height:28" coordorigin="7361,18472" coordsize="55,28">
              <v:shape style="position:absolute;left:7361;top:18472;width:55;height:28" coordorigin="7361,18472" coordsize="55,28" path="m7361,18480l7375,18472,7409,18483,7415,18499e" filled="false" stroked="true" strokeweight=".318763pt" strokecolor="#989898">
                <v:path arrowok="t"/>
              </v:shape>
            </v:group>
            <v:group style="position:absolute;left:7407;top:18491;width:64;height:26" coordorigin="7407,18491" coordsize="64,26">
              <v:shape style="position:absolute;left:7407;top:18491;width:64;height:26" coordorigin="7407,18491" coordsize="64,26" path="m7407,18502l7431,18491,7463,18500,7471,18516e" filled="false" stroked="true" strokeweight=".318763pt" strokecolor="#989898">
                <v:path arrowok="t"/>
              </v:shape>
            </v:group>
            <v:group style="position:absolute;left:7340;top:18520;width:123;height:53" coordorigin="7340,18520" coordsize="123,53">
              <v:shape style="position:absolute;left:7340;top:18520;width:123;height:53" coordorigin="7340,18520" coordsize="123,53" path="m7340,18520l7351,18543,7439,18572,7463,18559e" filled="false" stroked="true" strokeweight=".318763pt" strokecolor="#989898">
                <v:path arrowok="t"/>
              </v:shape>
            </v:group>
            <v:group style="position:absolute;left:7463;top:18508;width:122;height:53" coordorigin="7463,18508" coordsize="122,53">
              <v:shape style="position:absolute;left:7463;top:18508;width:122;height:53" coordorigin="7463,18508" coordsize="122,53" path="m7463,18521l7485,18508,7574,18537,7584,18561e" filled="false" stroked="true" strokeweight=".318763pt" strokecolor="#989898">
                <v:path arrowok="t"/>
              </v:shape>
            </v:group>
            <v:group style="position:absolute;left:7455;top:18564;width:55;height:28" coordorigin="7455,18564" coordsize="55,28">
              <v:shape style="position:absolute;left:7455;top:18564;width:55;height:28" coordorigin="7455,18564" coordsize="55,28" path="m7455,18564l7461,18580,7495,18591,7509,18582e" filled="false" stroked="true" strokeweight=".318763pt" strokecolor="#989898">
                <v:path arrowok="t"/>
              </v:shape>
            </v:group>
            <v:group style="position:absolute;left:7506;top:18575;width:59;height:34" coordorigin="7506,18575" coordsize="59,34">
              <v:shape style="position:absolute;left:7506;top:18575;width:59;height:34" coordorigin="7506,18575" coordsize="59,34" path="m7506,18575l7517,18598,7551,18609,7565,18601e" filled="false" stroked="true" strokeweight=".318763pt" strokecolor="#989898">
                <v:path arrowok="t"/>
              </v:shape>
            </v:group>
            <v:group style="position:absolute;left:7581;top:18545;width:56;height:26" coordorigin="7581,18545" coordsize="56,26">
              <v:shape style="position:absolute;left:7581;top:18545;width:56;height:26" coordorigin="7581,18545" coordsize="56,26" path="m7581,18553l7595,18545,7629,18556,7637,18571e" filled="false" stroked="true" strokeweight=".318763pt" strokecolor="#989898">
                <v:path arrowok="t"/>
              </v:shape>
            </v:group>
            <v:group style="position:absolute;left:7629;top:18563;width:63;height:28" coordorigin="7629,18563" coordsize="63,28">
              <v:shape style="position:absolute;left:7629;top:18563;width:63;height:28" coordorigin="7629,18563" coordsize="63,28" path="m7629,18575l7651,18563,7684,18574,7691,18590e" filled="false" stroked="true" strokeweight=".318763pt" strokecolor="#989898">
                <v:path arrowok="t"/>
              </v:shape>
            </v:group>
            <v:group style="position:absolute;left:7562;top:18593;width:122;height:53" coordorigin="7562,18593" coordsize="122,53">
              <v:shape style="position:absolute;left:7562;top:18593;width:122;height:53" coordorigin="7562,18593" coordsize="122,53" path="m7562,18593l7573,18617,7661,18645,7683,18633e" filled="false" stroked="true" strokeweight=".318763pt" strokecolor="#989898">
                <v:path arrowok="t"/>
              </v:shape>
            </v:group>
            <v:group style="position:absolute;left:7683;top:18582;width:123;height:51" coordorigin="7683,18582" coordsize="123,51">
              <v:shape style="position:absolute;left:7683;top:18582;width:123;height:51" coordorigin="7683,18582" coordsize="123,51" path="m7683,18593l7707,18582,7794,18610,7806,18633e" filled="false" stroked="true" strokeweight=".318763pt" strokecolor="#989898">
                <v:path arrowok="t"/>
              </v:shape>
            </v:group>
            <v:group style="position:absolute;left:7675;top:18637;width:56;height:26" coordorigin="7675,18637" coordsize="56,26">
              <v:shape style="position:absolute;left:7675;top:18637;width:56;height:26" coordorigin="7675,18637" coordsize="56,26" path="m7675,18637l7683,18652,7715,18663,7731,18655e" filled="false" stroked="true" strokeweight=".318763pt" strokecolor="#989898">
                <v:path arrowok="t"/>
              </v:shape>
            </v:group>
            <v:group style="position:absolute;left:7727;top:18647;width:58;height:36" coordorigin="7727,18647" coordsize="58,36">
              <v:shape style="position:absolute;left:7727;top:18647;width:58;height:36" coordorigin="7727,18647" coordsize="58,36" path="m7727,18647l7737,18671,7771,18682,7785,18674e" filled="false" stroked="true" strokeweight=".318763pt" strokecolor="#989898">
                <v:path arrowok="t"/>
              </v:shape>
            </v:group>
            <v:group style="position:absolute;left:7801;top:18617;width:56;height:28" coordorigin="7801,18617" coordsize="56,28">
              <v:shape style="position:absolute;left:7801;top:18617;width:56;height:28" coordorigin="7801,18617" coordsize="56,28" path="m7801,18626l7817,18617,7849,18628,7857,18644e" filled="false" stroked="true" strokeweight=".318763pt" strokecolor="#989898">
                <v:path arrowok="t"/>
              </v:shape>
            </v:group>
            <v:group style="position:absolute;left:7849;top:18636;width:64;height:26" coordorigin="7849,18636" coordsize="64,26">
              <v:shape style="position:absolute;left:7849;top:18636;width:64;height:26" coordorigin="7849,18636" coordsize="64,26" path="m7849,18649l7871,18636,7904,18647,7912,18661e" filled="false" stroked="true" strokeweight=".318763pt" strokecolor="#989898">
                <v:path arrowok="t"/>
              </v:shape>
            </v:group>
            <v:group style="position:absolute;left:7782;top:18666;width:122;height:53" coordorigin="7782,18666" coordsize="122,53">
              <v:shape style="position:absolute;left:7782;top:18666;width:122;height:53" coordorigin="7782,18666" coordsize="122,53" path="m7782,18666l7793,18688,7880,18719,7903,18706e" filled="false" stroked="true" strokeweight=".318763pt" strokecolor="#989898">
                <v:path arrowok="t"/>
              </v:shape>
            </v:group>
            <v:group style="position:absolute;left:7904;top:18653;width:122;height:53" coordorigin="7904,18653" coordsize="122,53">
              <v:shape style="position:absolute;left:7904;top:18653;width:122;height:53" coordorigin="7904,18653" coordsize="122,53" path="m7904,18666l7927,18653,8014,18684,8025,18706e" filled="false" stroked="true" strokeweight=".318763pt" strokecolor="#989898">
                <v:path arrowok="t"/>
              </v:shape>
            </v:group>
            <v:group style="position:absolute;left:7896;top:18709;width:55;height:28" coordorigin="7896,18709" coordsize="55,28">
              <v:shape style="position:absolute;left:7896;top:18709;width:55;height:28" coordorigin="7896,18709" coordsize="55,28" path="m7896,18709l7903,18725,7936,18736,7951,18728e" filled="false" stroked="true" strokeweight=".318763pt" strokecolor="#989898">
                <v:path arrowok="t"/>
              </v:shape>
            </v:group>
            <v:group style="position:absolute;left:7947;top:18720;width:59;height:34" coordorigin="7947,18720" coordsize="59,34">
              <v:shape style="position:absolute;left:7947;top:18720;width:59;height:34" coordorigin="7947,18720" coordsize="59,34" path="m7947,18720l7959,18744,7990,18754,8006,18746e" filled="false" stroked="true" strokeweight=".318763pt" strokecolor="#989898">
                <v:path arrowok="t"/>
              </v:shape>
            </v:group>
            <v:group style="position:absolute;left:7855;top:18669;width:160;height:53" coordorigin="7855,18669" coordsize="160,53">
              <v:shape style="position:absolute;left:7855;top:18669;width:160;height:53" coordorigin="7855,18669" coordsize="160,53" path="m8014,18722l7855,18669e" filled="false" stroked="true" strokeweight=".318763pt" strokecolor="#989898">
                <v:path arrowok="t"/>
              </v:shape>
            </v:group>
            <v:group style="position:absolute;left:7827;top:18657;width:2;height:7" coordorigin="7827,18657" coordsize="2,7">
              <v:shape style="position:absolute;left:7827;top:18657;width:2;height:7" coordorigin="7827,18657" coordsize="0,7" path="m7827,18657l7827,18663e" filled="false" stroked="true" strokeweight=".079853pt" strokecolor="#989898">
                <v:path arrowok="t"/>
              </v:shape>
            </v:group>
            <v:group style="position:absolute;left:7568;top:18575;width:230;height:75" coordorigin="7568,18575" coordsize="230,75">
              <v:shape style="position:absolute;left:7568;top:18575;width:230;height:75" coordorigin="7568,18575" coordsize="230,75" path="m7798,18650l7568,18575e" filled="false" stroked="true" strokeweight=".318763pt" strokecolor="#989898">
                <v:path arrowok="t"/>
              </v:shape>
            </v:group>
            <v:group style="position:absolute;left:7540;top:18563;width:2;height:7" coordorigin="7540,18563" coordsize="2,7">
              <v:shape style="position:absolute;left:7540;top:18563;width:2;height:7" coordorigin="7540,18563" coordsize="0,7" path="m7540,18563l7540,18569e" filled="false" stroked="true" strokeweight=".079853pt" strokecolor="#989898">
                <v:path arrowok="t"/>
              </v:shape>
            </v:group>
            <v:group style="position:absolute;left:7353;top:18504;width:160;height:53" coordorigin="7353,18504" coordsize="160,53">
              <v:shape style="position:absolute;left:7353;top:18504;width:160;height:53" coordorigin="7353,18504" coordsize="160,53" path="m7512,18556l7353,18504e" filled="false" stroked="true" strokeweight=".318763pt" strokecolor="#989898">
                <v:path arrowok="t"/>
              </v:shape>
            </v:group>
            <v:group style="position:absolute;left:8304;top:19904;width:2;height:7" coordorigin="8304,19904" coordsize="2,7">
              <v:shape style="position:absolute;left:8304;top:19904;width:2;height:7" coordorigin="8304,19904" coordsize="0,7" path="m8304,19904l8304,19911e" filled="false" stroked="true" strokeweight=".079853pt" strokecolor="#989898">
                <v:path arrowok="t"/>
              </v:shape>
            </v:group>
            <v:group style="position:absolute;left:8318;top:19863;width:2;height:7" coordorigin="8318,19863" coordsize="2,7">
              <v:shape style="position:absolute;left:8318;top:19863;width:2;height:7" coordorigin="8318,19863" coordsize="0,7" path="m8318,19863l8318,19869e" filled="false" stroked="true" strokeweight=".079853pt" strokecolor="#989898">
                <v:path arrowok="t"/>
              </v:shape>
            </v:group>
            <v:group style="position:absolute;left:8331;top:19826;width:2;height:7" coordorigin="8331,19826" coordsize="2,7">
              <v:shape style="position:absolute;left:8331;top:19826;width:2;height:7" coordorigin="8331,19826" coordsize="0,7" path="m8331,19826l8331,19833e" filled="false" stroked="true" strokeweight=".079853pt" strokecolor="#989898">
                <v:path arrowok="t"/>
              </v:shape>
            </v:group>
            <v:group style="position:absolute;left:8343;top:19791;width:2;height:7" coordorigin="8343,19791" coordsize="2,7">
              <v:shape style="position:absolute;left:8343;top:19791;width:2;height:7" coordorigin="8343,19791" coordsize="0,7" path="m8343,19791l8343,19798e" filled="false" stroked="true" strokeweight=".079853pt" strokecolor="#989898">
                <v:path arrowok="t"/>
              </v:shape>
            </v:group>
            <v:group style="position:absolute;left:8356;top:19756;width:2;height:7" coordorigin="8356,19756" coordsize="2,7">
              <v:shape style="position:absolute;left:8356;top:19756;width:2;height:7" coordorigin="8356,19756" coordsize="0,7" path="m8356,19756l8356,19763e" filled="false" stroked="true" strokeweight=".079853pt" strokecolor="#989898">
                <v:path arrowok="t"/>
              </v:shape>
            </v:group>
            <v:group style="position:absolute;left:8367;top:19721;width:2;height:7" coordorigin="8367,19721" coordsize="2,7">
              <v:shape style="position:absolute;left:8367;top:19721;width:2;height:7" coordorigin="8367,19721" coordsize="0,7" path="m8367,19721l8367,19727e" filled="false" stroked="true" strokeweight=".079853pt" strokecolor="#989898">
                <v:path arrowok="t"/>
              </v:shape>
            </v:group>
            <v:group style="position:absolute;left:8380;top:19684;width:2;height:7" coordorigin="8380,19684" coordsize="2,7">
              <v:shape style="position:absolute;left:8380;top:19684;width:2;height:7" coordorigin="8380,19684" coordsize="0,7" path="m8380,19684l8380,19691e" filled="false" stroked="true" strokeweight=".079853pt" strokecolor="#989898">
                <v:path arrowok="t"/>
              </v:shape>
            </v:group>
            <v:group style="position:absolute;left:8393;top:19649;width:2;height:7" coordorigin="8393,19649" coordsize="2,7">
              <v:shape style="position:absolute;left:8393;top:19649;width:2;height:7" coordorigin="8393,19649" coordsize="0,7" path="m8393,19649l8393,19656e" filled="false" stroked="true" strokeweight=".079853pt" strokecolor="#989898">
                <v:path arrowok="t"/>
              </v:shape>
            </v:group>
            <v:group style="position:absolute;left:8406;top:19614;width:2;height:7" coordorigin="8406,19614" coordsize="2,7">
              <v:shape style="position:absolute;left:8406;top:19614;width:2;height:7" coordorigin="8406,19614" coordsize="0,7" path="m8406,19614l8406,19621e" filled="false" stroked="true" strokeweight=".078774pt" strokecolor="#989898">
                <v:path arrowok="t"/>
              </v:shape>
            </v:group>
            <v:group style="position:absolute;left:8418;top:19579;width:2;height:7" coordorigin="8418,19579" coordsize="2,7">
              <v:shape style="position:absolute;left:8418;top:19579;width:2;height:7" coordorigin="8418,19579" coordsize="0,7" path="m8418,19579l8418,19586e" filled="false" stroked="true" strokeweight=".079853pt" strokecolor="#989898">
                <v:path arrowok="t"/>
              </v:shape>
            </v:group>
            <v:group style="position:absolute;left:8431;top:19543;width:2;height:7" coordorigin="8431,19543" coordsize="2,7">
              <v:shape style="position:absolute;left:8431;top:19543;width:2;height:7" coordorigin="8431,19543" coordsize="0,7" path="m8431,19543l8431,19549e" filled="false" stroked="true" strokeweight=".079853pt" strokecolor="#989898">
                <v:path arrowok="t"/>
              </v:shape>
            </v:group>
            <v:group style="position:absolute;left:8444;top:19508;width:2;height:7" coordorigin="8444,19508" coordsize="2,7">
              <v:shape style="position:absolute;left:8444;top:19508;width:2;height:7" coordorigin="8444,19508" coordsize="0,7" path="m8444,19508l8444,19514e" filled="false" stroked="true" strokeweight=".079853pt" strokecolor="#989898">
                <v:path arrowok="t"/>
              </v:shape>
            </v:group>
            <v:group style="position:absolute;left:8455;top:19473;width:2;height:7" coordorigin="8455,19473" coordsize="2,7">
              <v:shape style="position:absolute;left:8455;top:19473;width:2;height:7" coordorigin="8455,19473" coordsize="0,7" path="m8455,19473l8455,19479e" filled="false" stroked="true" strokeweight=".078774pt" strokecolor="#989898">
                <v:path arrowok="t"/>
              </v:shape>
            </v:group>
            <v:group style="position:absolute;left:8468;top:19436;width:2;height:7" coordorigin="8468,19436" coordsize="2,7">
              <v:shape style="position:absolute;left:8468;top:19436;width:2;height:7" coordorigin="8468,19436" coordsize="0,7" path="m8468,19436l8468,19442e" filled="false" stroked="true" strokeweight=".079853pt" strokecolor="#989898">
                <v:path arrowok="t"/>
              </v:shape>
            </v:group>
            <v:group style="position:absolute;left:8480;top:19401;width:2;height:7" coordorigin="8480,19401" coordsize="2,7">
              <v:shape style="position:absolute;left:8480;top:19401;width:2;height:7" coordorigin="8480,19401" coordsize="0,7" path="m8480,19401l8480,19407e" filled="false" stroked="true" strokeweight=".079853pt" strokecolor="#989898">
                <v:path arrowok="t"/>
              </v:shape>
            </v:group>
            <v:group style="position:absolute;left:8493;top:19366;width:2;height:7" coordorigin="8493,19366" coordsize="2,7">
              <v:shape style="position:absolute;left:8493;top:19366;width:2;height:7" coordorigin="8493,19366" coordsize="0,7" path="m8493,19366l8493,19372e" filled="false" stroked="true" strokeweight=".079853pt" strokecolor="#989898">
                <v:path arrowok="t"/>
              </v:shape>
            </v:group>
            <v:group style="position:absolute;left:8508;top:19324;width:2;height:7" coordorigin="8508,19324" coordsize="2,7">
              <v:shape style="position:absolute;left:8508;top:19324;width:2;height:7" coordorigin="8508,19324" coordsize="0,7" path="m8508,19324l8508,19331e" filled="false" stroked="true" strokeweight=".079853pt" strokecolor="#989898">
                <v:path arrowok="t"/>
              </v:shape>
            </v:group>
            <v:group style="position:absolute;left:7062;top:20322;width:2;height:7" coordorigin="7062,20322" coordsize="2,7">
              <v:shape style="position:absolute;left:7062;top:20322;width:2;height:7" coordorigin="7062,20322" coordsize="0,7" path="m7062,20322l7062,20328e" filled="false" stroked="true" strokeweight=".079853pt" strokecolor="#989898">
                <v:path arrowok="t"/>
              </v:shape>
            </v:group>
            <v:group style="position:absolute;left:7073;top:20276;width:2;height:7" coordorigin="7073,20276" coordsize="2,7">
              <v:shape style="position:absolute;left:7073;top:20276;width:2;height:7" coordorigin="7073,20276" coordsize="0,7" path="m7073,20276l7073,20282e" filled="false" stroked="true" strokeweight=".079853pt" strokecolor="#989898">
                <v:path arrowok="t"/>
              </v:shape>
            </v:group>
            <v:group style="position:absolute;left:7083;top:20239;width:2;height:7" coordorigin="7083,20239" coordsize="2,7">
              <v:shape style="position:absolute;left:7083;top:20239;width:2;height:7" coordorigin="7083,20239" coordsize="0,7" path="m7083,20239l7083,20245e" filled="false" stroked="true" strokeweight=".079853pt" strokecolor="#989898">
                <v:path arrowok="t"/>
              </v:shape>
            </v:group>
            <v:group style="position:absolute;left:7091;top:20202;width:2;height:7" coordorigin="7091,20202" coordsize="2,7">
              <v:shape style="position:absolute;left:7091;top:20202;width:2;height:7" coordorigin="7091,20202" coordsize="0,7" path="m7091,20202l7091,20209e" filled="false" stroked="true" strokeweight=".079853pt" strokecolor="#989898">
                <v:path arrowok="t"/>
              </v:shape>
            </v:group>
            <v:group style="position:absolute;left:7100;top:20166;width:2;height:7" coordorigin="7100,20166" coordsize="2,7">
              <v:shape style="position:absolute;left:7100;top:20166;width:2;height:7" coordorigin="7100,20166" coordsize="0,7" path="m7100,20166l7100,20172e" filled="false" stroked="true" strokeweight=".079853pt" strokecolor="#989898">
                <v:path arrowok="t"/>
              </v:shape>
            </v:group>
            <v:group style="position:absolute;left:7110;top:20129;width:2;height:7" coordorigin="7110,20129" coordsize="2,7">
              <v:shape style="position:absolute;left:7110;top:20129;width:2;height:7" coordorigin="7110,20129" coordsize="0,7" path="m7110,20129l7110,20135e" filled="false" stroked="true" strokeweight=".079853pt" strokecolor="#989898">
                <v:path arrowok="t"/>
              </v:shape>
            </v:group>
            <v:group style="position:absolute;left:7119;top:20092;width:2;height:7" coordorigin="7119,20092" coordsize="2,7">
              <v:shape style="position:absolute;left:7119;top:20092;width:2;height:7" coordorigin="7119,20092" coordsize="0,7" path="m7119,20092l7119,20099e" filled="false" stroked="true" strokeweight=".078774pt" strokecolor="#989898">
                <v:path arrowok="t"/>
              </v:shape>
            </v:group>
            <v:group style="position:absolute;left:7127;top:20057;width:2;height:7" coordorigin="7127,20057" coordsize="2,7">
              <v:shape style="position:absolute;left:7127;top:20057;width:2;height:7" coordorigin="7127,20057" coordsize="0,7" path="m7127,20057l7127,20064e" filled="false" stroked="true" strokeweight=".079853pt" strokecolor="#989898">
                <v:path arrowok="t"/>
              </v:shape>
            </v:group>
            <v:group style="position:absolute;left:7137;top:20021;width:2;height:7" coordorigin="7137,20021" coordsize="2,7">
              <v:shape style="position:absolute;left:7137;top:20021;width:2;height:7" coordorigin="7137,20021" coordsize="0,7" path="m7137,20021l7137,20027e" filled="false" stroked="true" strokeweight=".079853pt" strokecolor="#989898">
                <v:path arrowok="t"/>
              </v:shape>
            </v:group>
            <v:group style="position:absolute;left:7147;top:19984;width:2;height:7" coordorigin="7147,19984" coordsize="2,7">
              <v:shape style="position:absolute;left:7147;top:19984;width:2;height:7" coordorigin="7147,19984" coordsize="0,7" path="m7147,19984l7147,19990e" filled="false" stroked="true" strokeweight=".079853pt" strokecolor="#989898">
                <v:path arrowok="t"/>
              </v:shape>
            </v:group>
            <v:group style="position:absolute;left:7156;top:19947;width:2;height:7" coordorigin="7156,19947" coordsize="2,7">
              <v:shape style="position:absolute;left:7156;top:19947;width:2;height:7" coordorigin="7156,19947" coordsize="0,7" path="m7156,19947l7156,19954e" filled="false" stroked="true" strokeweight=".079853pt" strokecolor="#989898">
                <v:path arrowok="t"/>
              </v:shape>
            </v:group>
            <v:group style="position:absolute;left:7166;top:19911;width:2;height:7" coordorigin="7166,19911" coordsize="2,7">
              <v:shape style="position:absolute;left:7166;top:19911;width:2;height:7" coordorigin="7166,19911" coordsize="0,7" path="m7166,19911l7166,19917e" filled="false" stroked="true" strokeweight=".079853pt" strokecolor="#989898">
                <v:path arrowok="t"/>
              </v:shape>
            </v:group>
            <v:group style="position:absolute;left:7174;top:19874;width:2;height:7" coordorigin="7174,19874" coordsize="2,7">
              <v:shape style="position:absolute;left:7174;top:19874;width:2;height:7" coordorigin="7174,19874" coordsize="0,7" path="m7174,19874l7174,19880e" filled="false" stroked="true" strokeweight=".079853pt" strokecolor="#989898">
                <v:path arrowok="t"/>
              </v:shape>
            </v:group>
            <v:group style="position:absolute;left:7183;top:19837;width:2;height:7" coordorigin="7183,19837" coordsize="2,7">
              <v:shape style="position:absolute;left:7183;top:19837;width:2;height:7" coordorigin="7183,19837" coordsize="0,7" path="m7183,19837l7183,19844e" filled="false" stroked="true" strokeweight=".078774pt" strokecolor="#989898">
                <v:path arrowok="t"/>
              </v:shape>
            </v:group>
            <v:group style="position:absolute;left:7193;top:19801;width:2;height:7" coordorigin="7193,19801" coordsize="2,7">
              <v:shape style="position:absolute;left:7193;top:19801;width:2;height:7" coordorigin="7193,19801" coordsize="0,7" path="m7193,19801l7193,19807e" filled="false" stroked="true" strokeweight=".078774pt" strokecolor="#989898">
                <v:path arrowok="t"/>
              </v:shape>
            </v:group>
            <v:group style="position:absolute;left:7202;top:19764;width:2;height:7" coordorigin="7202,19764" coordsize="2,7">
              <v:shape style="position:absolute;left:7202;top:19764;width:2;height:7" coordorigin="7202,19764" coordsize="0,7" path="m7202,19764l7202,19771e" filled="false" stroked="true" strokeweight=".078774pt" strokecolor="#989898">
                <v:path arrowok="t"/>
              </v:shape>
            </v:group>
            <v:group style="position:absolute;left:7212;top:19728;width:2;height:7" coordorigin="7212,19728" coordsize="2,7">
              <v:shape style="position:absolute;left:7212;top:19728;width:2;height:7" coordorigin="7212,19728" coordsize="0,7" path="m7212,19728l7212,19734e" filled="false" stroked="true" strokeweight=".079853pt" strokecolor="#989898">
                <v:path arrowok="t"/>
              </v:shape>
            </v:group>
            <v:group style="position:absolute;left:7218;top:19691;width:2;height:7" coordorigin="7218,19691" coordsize="2,7">
              <v:shape style="position:absolute;left:7218;top:19691;width:2;height:7" coordorigin="7218,19691" coordsize="0,7" path="m7218,19691l7218,19697e" filled="false" stroked="true" strokeweight=".079853pt" strokecolor="#989898">
                <v:path arrowok="t"/>
              </v:shape>
            </v:group>
            <v:group style="position:absolute;left:7225;top:19654;width:2;height:7" coordorigin="7225,19654" coordsize="2,7">
              <v:shape style="position:absolute;left:7225;top:19654;width:2;height:7" coordorigin="7225,19654" coordsize="0,7" path="m7225,19654l7225,19661e" filled="false" stroked="true" strokeweight=".079853pt" strokecolor="#989898">
                <v:path arrowok="t"/>
              </v:shape>
            </v:group>
            <v:group style="position:absolute;left:7233;top:19618;width:2;height:7" coordorigin="7233,19618" coordsize="2,7">
              <v:shape style="position:absolute;left:7233;top:19618;width:2;height:7" coordorigin="7233,19618" coordsize="0,7" path="m7233,19618l7233,19624e" filled="false" stroked="true" strokeweight=".078774pt" strokecolor="#989898">
                <v:path arrowok="t"/>
              </v:shape>
            </v:group>
            <v:group style="position:absolute;left:7239;top:19581;width:2;height:7" coordorigin="7239,19581" coordsize="2,7">
              <v:shape style="position:absolute;left:7239;top:19581;width:2;height:7" coordorigin="7239,19581" coordsize="0,7" path="m7239,19581l7239,19587e" filled="false" stroked="true" strokeweight=".079853pt" strokecolor="#989898">
                <v:path arrowok="t"/>
              </v:shape>
            </v:group>
            <v:group style="position:absolute;left:7245;top:19543;width:2;height:7" coordorigin="7245,19543" coordsize="2,7">
              <v:shape style="position:absolute;left:7245;top:19543;width:2;height:7" coordorigin="7245,19543" coordsize="0,7" path="m7245,19543l7245,19549e" filled="false" stroked="true" strokeweight=".079853pt" strokecolor="#989898">
                <v:path arrowok="t"/>
              </v:shape>
            </v:group>
            <v:group style="position:absolute;left:7252;top:19506;width:2;height:7" coordorigin="7252,19506" coordsize="2,7">
              <v:shape style="position:absolute;left:7252;top:19506;width:2;height:7" coordorigin="7252,19506" coordsize="0,7" path="m7252,19506l7252,19512e" filled="false" stroked="true" strokeweight=".078774pt" strokecolor="#989898">
                <v:path arrowok="t"/>
              </v:shape>
            </v:group>
            <v:group style="position:absolute;left:7260;top:19469;width:2;height:7" coordorigin="7260,19469" coordsize="2,7">
              <v:shape style="position:absolute;left:7260;top:19469;width:2;height:7" coordorigin="7260,19469" coordsize="0,7" path="m7260,19469l7260,19476e" filled="false" stroked="true" strokeweight=".079853pt" strokecolor="#989898">
                <v:path arrowok="t"/>
              </v:shape>
            </v:group>
            <v:group style="position:absolute;left:7266;top:19433;width:2;height:7" coordorigin="7266,19433" coordsize="2,7">
              <v:shape style="position:absolute;left:7266;top:19433;width:2;height:7" coordorigin="7266,19433" coordsize="0,7" path="m7266,19433l7266,19439e" filled="false" stroked="true" strokeweight=".079853pt" strokecolor="#989898">
                <v:path arrowok="t"/>
              </v:shape>
            </v:group>
            <v:group style="position:absolute;left:7272;top:19394;width:2;height:7" coordorigin="7272,19394" coordsize="2,7">
              <v:shape style="position:absolute;left:7272;top:19394;width:2;height:7" coordorigin="7272,19394" coordsize="0,7" path="m7272,19394l7272,19401e" filled="false" stroked="true" strokeweight=".079853pt" strokecolor="#989898">
                <v:path arrowok="t"/>
              </v:shape>
            </v:group>
            <v:group style="position:absolute;left:7279;top:19358;width:2;height:7" coordorigin="7279,19358" coordsize="2,7">
              <v:shape style="position:absolute;left:7279;top:19358;width:2;height:7" coordorigin="7279,19358" coordsize="0,7" path="m7279,19358l7279,19364e" filled="false" stroked="true" strokeweight=".079853pt" strokecolor="#989898">
                <v:path arrowok="t"/>
              </v:shape>
            </v:group>
            <v:group style="position:absolute;left:7287;top:19321;width:2;height:7" coordorigin="7287,19321" coordsize="2,7">
              <v:shape style="position:absolute;left:7287;top:19321;width:2;height:7" coordorigin="7287,19321" coordsize="0,7" path="m7287,19321l7287,19327e" filled="false" stroked="true" strokeweight=".079853pt" strokecolor="#989898">
                <v:path arrowok="t"/>
              </v:shape>
            </v:group>
            <v:group style="position:absolute;left:7293;top:19284;width:2;height:7" coordorigin="7293,19284" coordsize="2,7">
              <v:shape style="position:absolute;left:7293;top:19284;width:2;height:7" coordorigin="7293,19284" coordsize="0,7" path="m7293,19284l7293,19291e" filled="false" stroked="true" strokeweight=".079853pt" strokecolor="#989898">
                <v:path arrowok="t"/>
              </v:shape>
            </v:group>
            <v:group style="position:absolute;left:7300;top:19246;width:2;height:7" coordorigin="7300,19246" coordsize="2,7">
              <v:shape style="position:absolute;left:7300;top:19246;width:2;height:7" coordorigin="7300,19246" coordsize="0,7" path="m7300,19246l7300,19253e" filled="false" stroked="true" strokeweight=".079853pt" strokecolor="#989898">
                <v:path arrowok="t"/>
              </v:shape>
            </v:group>
            <v:group style="position:absolute;left:7306;top:19210;width:2;height:7" coordorigin="7306,19210" coordsize="2,7">
              <v:shape style="position:absolute;left:7306;top:19210;width:2;height:7" coordorigin="7306,19210" coordsize="0,7" path="m7306,19210l7306,19216e" filled="false" stroked="true" strokeweight=".079853pt" strokecolor="#989898">
                <v:path arrowok="t"/>
              </v:shape>
            </v:group>
            <v:group style="position:absolute;left:7314;top:19173;width:2;height:7" coordorigin="7314,19173" coordsize="2,7">
              <v:shape style="position:absolute;left:7314;top:19173;width:2;height:7" coordorigin="7314,19173" coordsize="0,7" path="m7314,19173l7314,19179e" filled="false" stroked="true" strokeweight=".079853pt" strokecolor="#989898">
                <v:path arrowok="t"/>
              </v:shape>
            </v:group>
            <v:group style="position:absolute;left:7320;top:19136;width:2;height:7" coordorigin="7320,19136" coordsize="2,7">
              <v:shape style="position:absolute;left:7320;top:19136;width:2;height:7" coordorigin="7320,19136" coordsize="0,7" path="m7320,19136l7320,19143e" filled="false" stroked="true" strokeweight=".078774pt" strokecolor="#989898">
                <v:path arrowok="t"/>
              </v:shape>
            </v:group>
            <v:group style="position:absolute;left:7327;top:19098;width:2;height:7" coordorigin="7327,19098" coordsize="2,7">
              <v:shape style="position:absolute;left:7327;top:19098;width:2;height:7" coordorigin="7327,19098" coordsize="0,7" path="m7327,19098l7327,19104e" filled="false" stroked="true" strokeweight=".079853pt" strokecolor="#989898">
                <v:path arrowok="t"/>
              </v:shape>
            </v:group>
            <v:group style="position:absolute;left:7333;top:19061;width:2;height:7" coordorigin="7333,19061" coordsize="2,7">
              <v:shape style="position:absolute;left:7333;top:19061;width:2;height:7" coordorigin="7333,19061" coordsize="0,7" path="m7333,19061l7333,19068e" filled="false" stroked="true" strokeweight=".078774pt" strokecolor="#989898">
                <v:path arrowok="t"/>
              </v:shape>
            </v:group>
            <v:group style="position:absolute;left:7341;top:19025;width:2;height:7" coordorigin="7341,19025" coordsize="2,7">
              <v:shape style="position:absolute;left:7341;top:19025;width:2;height:7" coordorigin="7341,19025" coordsize="0,7" path="m7341,19025l7341,19031e" filled="false" stroked="true" strokeweight=".079853pt" strokecolor="#989898">
                <v:path arrowok="t"/>
              </v:shape>
            </v:group>
            <v:group style="position:absolute;left:7363;top:19015;width:2;height:7" coordorigin="7363,19015" coordsize="2,7">
              <v:shape style="position:absolute;left:7363;top:19015;width:2;height:7" coordorigin="7363,19015" coordsize="0,7" path="m7363,19015l7363,19022e" filled="false" stroked="true" strokeweight=".079853pt" strokecolor="#989898">
                <v:path arrowok="t"/>
              </v:shape>
            </v:group>
            <v:group style="position:absolute;left:7398;top:19026;width:2;height:7" coordorigin="7398,19026" coordsize="2,7">
              <v:shape style="position:absolute;left:7398;top:19026;width:2;height:7" coordorigin="7398,19026" coordsize="0,7" path="m7398,19026l7398,19033e" filled="false" stroked="true" strokeweight=".079853pt" strokecolor="#989898">
                <v:path arrowok="t"/>
              </v:shape>
            </v:group>
            <v:group style="position:absolute;left:7435;top:19039;width:2;height:7" coordorigin="7435,19039" coordsize="2,7">
              <v:shape style="position:absolute;left:7435;top:19039;width:2;height:7" coordorigin="7435,19039" coordsize="0,7" path="m7435,19039l7435,19045e" filled="false" stroked="true" strokeweight=".079853pt" strokecolor="#989898">
                <v:path arrowok="t"/>
              </v:shape>
            </v:group>
            <v:group style="position:absolute;left:7470;top:19050;width:2;height:7" coordorigin="7470,19050" coordsize="2,7">
              <v:shape style="position:absolute;left:7470;top:19050;width:2;height:7" coordorigin="7470,19050" coordsize="0,7" path="m7470,19050l7470,19057e" filled="false" stroked="true" strokeweight=".079853pt" strokecolor="#989898">
                <v:path arrowok="t"/>
              </v:shape>
            </v:group>
            <v:group style="position:absolute;left:7505;top:19063;width:2;height:7" coordorigin="7505,19063" coordsize="2,7">
              <v:shape style="position:absolute;left:7505;top:19063;width:2;height:7" coordorigin="7505,19063" coordsize="0,7" path="m7505,19063l7505,19069e" filled="false" stroked="true" strokeweight=".079853pt" strokecolor="#989898">
                <v:path arrowok="t"/>
              </v:shape>
            </v:group>
            <v:group style="position:absolute;left:7542;top:19074;width:2;height:7" coordorigin="7542,19074" coordsize="2,7">
              <v:shape style="position:absolute;left:7542;top:19074;width:2;height:7" coordorigin="7542,19074" coordsize="0,7" path="m7542,19074l7542,19080e" filled="false" stroked="true" strokeweight=".078774pt" strokecolor="#989898">
                <v:path arrowok="t"/>
              </v:shape>
            </v:group>
            <v:group style="position:absolute;left:7577;top:19087;width:2;height:7" coordorigin="7577,19087" coordsize="2,7">
              <v:shape style="position:absolute;left:7577;top:19087;width:2;height:7" coordorigin="7577,19087" coordsize="0,7" path="m7577,19087l7577,19093e" filled="false" stroked="true" strokeweight=".079853pt" strokecolor="#989898">
                <v:path arrowok="t"/>
              </v:shape>
            </v:group>
            <v:group style="position:absolute;left:7614;top:19100;width:2;height:7" coordorigin="7614,19100" coordsize="2,7">
              <v:shape style="position:absolute;left:7614;top:19100;width:2;height:7" coordorigin="7614,19100" coordsize="0,7" path="m7614,19100l7614,19106e" filled="false" stroked="true" strokeweight=".079853pt" strokecolor="#989898">
                <v:path arrowok="t"/>
              </v:shape>
            </v:group>
            <v:group style="position:absolute;left:7649;top:19111;width:2;height:7" coordorigin="7649,19111" coordsize="2,7">
              <v:shape style="position:absolute;left:7649;top:19111;width:2;height:7" coordorigin="7649,19111" coordsize="0,7" path="m7649,19111l7649,19117e" filled="false" stroked="true" strokeweight=".079853pt" strokecolor="#989898">
                <v:path arrowok="t"/>
              </v:shape>
            </v:group>
            <v:group style="position:absolute;left:7684;top:19124;width:2;height:7" coordorigin="7684,19124" coordsize="2,7">
              <v:shape style="position:absolute;left:7684;top:19124;width:2;height:7" coordorigin="7684,19124" coordsize="0,7" path="m7684,19124l7684,19130e" filled="false" stroked="true" strokeweight=".078774pt" strokecolor="#989898">
                <v:path arrowok="t"/>
              </v:shape>
            </v:group>
            <v:group style="position:absolute;left:7720;top:19135;width:2;height:7" coordorigin="7720,19135" coordsize="2,7">
              <v:shape style="position:absolute;left:7720;top:19135;width:2;height:7" coordorigin="7720,19135" coordsize="0,7" path="m7720,19135l7720,19141e" filled="false" stroked="true" strokeweight=".079853pt" strokecolor="#989898">
                <v:path arrowok="t"/>
              </v:shape>
            </v:group>
            <v:group style="position:absolute;left:7755;top:19147;width:2;height:7" coordorigin="7755,19147" coordsize="2,7">
              <v:shape style="position:absolute;left:7755;top:19147;width:2;height:7" coordorigin="7755,19147" coordsize="0,7" path="m7755,19147l7755,19154e" filled="false" stroked="true" strokeweight=".079853pt" strokecolor="#989898">
                <v:path arrowok="t"/>
              </v:shape>
            </v:group>
            <v:group style="position:absolute;left:7792;top:19159;width:2;height:7" coordorigin="7792,19159" coordsize="2,7">
              <v:shape style="position:absolute;left:7792;top:19159;width:2;height:7" coordorigin="7792,19159" coordsize="0,7" path="m7792,19159l7792,19165e" filled="false" stroked="true" strokeweight=".078774pt" strokecolor="#989898">
                <v:path arrowok="t"/>
              </v:shape>
            </v:group>
            <v:group style="position:absolute;left:7827;top:19171;width:2;height:7" coordorigin="7827,19171" coordsize="2,7">
              <v:shape style="position:absolute;left:7827;top:19171;width:2;height:7" coordorigin="7827,19171" coordsize="0,7" path="m7827,19171l7827,19178e" filled="false" stroked="true" strokeweight=".079853pt" strokecolor="#989898">
                <v:path arrowok="t"/>
              </v:shape>
            </v:group>
            <v:group style="position:absolute;left:7862;top:19182;width:2;height:7" coordorigin="7862,19182" coordsize="2,7">
              <v:shape style="position:absolute;left:7862;top:19182;width:2;height:7" coordorigin="7862,19182" coordsize="0,7" path="m7862,19182l7862,19189e" filled="false" stroked="true" strokeweight=".079853pt" strokecolor="#989898">
                <v:path arrowok="t"/>
              </v:shape>
            </v:group>
            <v:group style="position:absolute;left:7899;top:19195;width:2;height:7" coordorigin="7899,19195" coordsize="2,7">
              <v:shape style="position:absolute;left:7899;top:19195;width:2;height:7" coordorigin="7899,19195" coordsize="0,7" path="m7899,19195l7899,19202e" filled="false" stroked="true" strokeweight=".079853pt" strokecolor="#989898">
                <v:path arrowok="t"/>
              </v:shape>
            </v:group>
            <v:group style="position:absolute;left:7934;top:19206;width:2;height:7" coordorigin="7934,19206" coordsize="2,7">
              <v:shape style="position:absolute;left:7934;top:19206;width:2;height:7" coordorigin="7934,19206" coordsize="0,7" path="m7934,19206l7934,19213e" filled="false" stroked="true" strokeweight=".079853pt" strokecolor="#989898">
                <v:path arrowok="t"/>
              </v:shape>
            </v:group>
            <v:group style="position:absolute;left:7970;top:19219;width:2;height:37" coordorigin="7970,19219" coordsize="2,37">
              <v:shape style="position:absolute;left:7970;top:19219;width:2;height:37" coordorigin="7970,19219" coordsize="0,37" path="m7970,19219l7970,19256e" filled="false" stroked="true" strokeweight=".088469pt" strokecolor="#989898">
                <v:path arrowok="t"/>
              </v:shape>
            </v:group>
            <v:group style="position:absolute;left:7959;top:19284;width:2;height:7" coordorigin="7959,19284" coordsize="2,7">
              <v:shape style="position:absolute;left:7959;top:19284;width:2;height:7" coordorigin="7959,19284" coordsize="0,7" path="m7959,19284l7959,19291e" filled="false" stroked="true" strokeweight=".079853pt" strokecolor="#989898">
                <v:path arrowok="t"/>
              </v:shape>
            </v:group>
            <v:group style="position:absolute;left:7948;top:19321;width:2;height:7" coordorigin="7948,19321" coordsize="2,7">
              <v:shape style="position:absolute;left:7948;top:19321;width:2;height:7" coordorigin="7948,19321" coordsize="0,7" path="m7948,19321l7948,19327e" filled="false" stroked="true" strokeweight=".079853pt" strokecolor="#989898">
                <v:path arrowok="t"/>
              </v:shape>
            </v:group>
            <v:group style="position:absolute;left:7937;top:19356;width:2;height:7" coordorigin="7937,19356" coordsize="2,7">
              <v:shape style="position:absolute;left:7937;top:19356;width:2;height:7" coordorigin="7937,19356" coordsize="0,7" path="m7937,19356l7937,19363e" filled="false" stroked="true" strokeweight=".079853pt" strokecolor="#989898">
                <v:path arrowok="t"/>
              </v:shape>
            </v:group>
            <v:group style="position:absolute;left:7924;top:19393;width:2;height:7" coordorigin="7924,19393" coordsize="2,7">
              <v:shape style="position:absolute;left:7924;top:19393;width:2;height:7" coordorigin="7924,19393" coordsize="0,7" path="m7924,19393l7924,19399e" filled="false" stroked="true" strokeweight=".078774pt" strokecolor="#989898">
                <v:path arrowok="t"/>
              </v:shape>
            </v:group>
            <v:group style="position:absolute;left:7913;top:19428;width:2;height:7" coordorigin="7913,19428" coordsize="2,7">
              <v:shape style="position:absolute;left:7913;top:19428;width:2;height:7" coordorigin="7913,19428" coordsize="0,7" path="m7913,19428l7913,19434e" filled="false" stroked="true" strokeweight=".079853pt" strokecolor="#989898">
                <v:path arrowok="t"/>
              </v:shape>
            </v:group>
            <v:group style="position:absolute;left:7902;top:19465;width:2;height:7" coordorigin="7902,19465" coordsize="2,7">
              <v:shape style="position:absolute;left:7902;top:19465;width:2;height:7" coordorigin="7902,19465" coordsize="0,7" path="m7902,19465l7902,19471e" filled="false" stroked="true" strokeweight=".078774pt" strokecolor="#989898">
                <v:path arrowok="t"/>
              </v:shape>
            </v:group>
            <v:group style="position:absolute;left:7891;top:19500;width:2;height:7" coordorigin="7891,19500" coordsize="2,7">
              <v:shape style="position:absolute;left:7891;top:19500;width:2;height:7" coordorigin="7891,19500" coordsize="0,7" path="m7891,19500l7891,19506e" filled="false" stroked="true" strokeweight=".079853pt" strokecolor="#989898">
                <v:path arrowok="t"/>
              </v:shape>
            </v:group>
            <v:group style="position:absolute;left:7880;top:19536;width:2;height:7" coordorigin="7880,19536" coordsize="2,7">
              <v:shape style="position:absolute;left:7880;top:19536;width:2;height:7" coordorigin="7880,19536" coordsize="0,7" path="m7880,19536l7880,19543e" filled="false" stroked="true" strokeweight=".079853pt" strokecolor="#989898">
                <v:path arrowok="t"/>
              </v:shape>
            </v:group>
            <v:group style="position:absolute;left:7869;top:19571;width:2;height:7" coordorigin="7869,19571" coordsize="2,7">
              <v:shape style="position:absolute;left:7869;top:19571;width:2;height:7" coordorigin="7869,19571" coordsize="0,7" path="m7869,19571l7869,19578e" filled="false" stroked="true" strokeweight=".079853pt" strokecolor="#989898">
                <v:path arrowok="t"/>
              </v:shape>
            </v:group>
            <v:group style="position:absolute;left:7857;top:19608;width:2;height:7" coordorigin="7857,19608" coordsize="2,7">
              <v:shape style="position:absolute;left:7857;top:19608;width:2;height:7" coordorigin="7857,19608" coordsize="0,7" path="m7857,19608l7857,19614e" filled="false" stroked="true" strokeweight=".079853pt" strokecolor="#989898">
                <v:path arrowok="t"/>
              </v:shape>
            </v:group>
            <v:group style="position:absolute;left:7846;top:19643;width:2;height:7" coordorigin="7846,19643" coordsize="2,7">
              <v:shape style="position:absolute;left:7846;top:19643;width:2;height:7" coordorigin="7846,19643" coordsize="0,7" path="m7846,19643l7846,19649e" filled="false" stroked="true" strokeweight=".079853pt" strokecolor="#989898">
                <v:path arrowok="t"/>
              </v:shape>
            </v:group>
            <v:group style="position:absolute;left:7833;top:19680;width:2;height:7" coordorigin="7833,19680" coordsize="2,7">
              <v:shape style="position:absolute;left:7833;top:19680;width:2;height:7" coordorigin="7833,19680" coordsize="0,7" path="m7833,19680l7833,19686e" filled="false" stroked="true" strokeweight=".078774pt" strokecolor="#989898">
                <v:path arrowok="t"/>
              </v:shape>
            </v:group>
            <v:group style="position:absolute;left:7822;top:19715;width:2;height:7" coordorigin="7822,19715" coordsize="2,7">
              <v:shape style="position:absolute;left:7822;top:19715;width:2;height:7" coordorigin="7822,19715" coordsize="0,7" path="m7822,19715l7822,19721e" filled="false" stroked="true" strokeweight=".079853pt" strokecolor="#989898">
                <v:path arrowok="t"/>
              </v:shape>
            </v:group>
            <v:group style="position:absolute;left:7811;top:19751;width:2;height:7" coordorigin="7811,19751" coordsize="2,7">
              <v:shape style="position:absolute;left:7811;top:19751;width:2;height:7" coordorigin="7811,19751" coordsize="0,7" path="m7811,19751l7811,19758e" filled="false" stroked="true" strokeweight=".079853pt" strokecolor="#989898">
                <v:path arrowok="t"/>
              </v:shape>
            </v:group>
            <v:group style="position:absolute;left:7800;top:19788;width:2;height:7" coordorigin="7800,19788" coordsize="2,7">
              <v:shape style="position:absolute;left:7800;top:19788;width:2;height:7" coordorigin="7800,19788" coordsize="0,7" path="m7800,19788l7800,19794e" filled="false" stroked="true" strokeweight=".079853pt" strokecolor="#989898">
                <v:path arrowok="t"/>
              </v:shape>
            </v:group>
            <v:group style="position:absolute;left:7789;top:19823;width:2;height:7" coordorigin="7789,19823" coordsize="2,7">
              <v:shape style="position:absolute;left:7789;top:19823;width:2;height:7" coordorigin="7789,19823" coordsize="0,7" path="m7789,19823l7789,19829e" filled="false" stroked="true" strokeweight=".079853pt" strokecolor="#989898">
                <v:path arrowok="t"/>
              </v:shape>
            </v:group>
            <v:group style="position:absolute;left:7778;top:19860;width:2;height:7" coordorigin="7778,19860" coordsize="2,7">
              <v:shape style="position:absolute;left:7778;top:19860;width:2;height:7" coordorigin="7778,19860" coordsize="0,7" path="m7778,19860l7778,19866e" filled="false" stroked="true" strokeweight=".079853pt" strokecolor="#989898">
                <v:path arrowok="t"/>
              </v:shape>
            </v:group>
            <v:group style="position:absolute;left:7768;top:19895;width:2;height:7" coordorigin="7768,19895" coordsize="2,7">
              <v:shape style="position:absolute;left:7768;top:19895;width:2;height:7" coordorigin="7768,19895" coordsize="0,7" path="m7768,19895l7768,19901e" filled="false" stroked="true" strokeweight=".079853pt" strokecolor="#989898">
                <v:path arrowok="t"/>
              </v:shape>
            </v:group>
            <v:group style="position:absolute;left:7757;top:19931;width:2;height:7" coordorigin="7757,19931" coordsize="2,7">
              <v:shape style="position:absolute;left:7757;top:19931;width:2;height:7" coordorigin="7757,19931" coordsize="0,7" path="m7757,19931l7757,19938e" filled="false" stroked="true" strokeweight=".079853pt" strokecolor="#989898">
                <v:path arrowok="t"/>
              </v:shape>
            </v:group>
            <v:group style="position:absolute;left:7746;top:19967;width:2;height:7" coordorigin="7746,19967" coordsize="2,7">
              <v:shape style="position:absolute;left:7746;top:19967;width:2;height:7" coordorigin="7746,19967" coordsize="0,7" path="m7746,19967l7746,19973e" filled="false" stroked="true" strokeweight=".079853pt" strokecolor="#989898">
                <v:path arrowok="t"/>
              </v:shape>
            </v:group>
            <v:group style="position:absolute;left:7735;top:20003;width:2;height:7" coordorigin="7735,20003" coordsize="2,7">
              <v:shape style="position:absolute;left:7735;top:20003;width:2;height:7" coordorigin="7735,20003" coordsize="0,7" path="m7735,20003l7735,20010e" filled="false" stroked="true" strokeweight=".079853pt" strokecolor="#989898">
                <v:path arrowok="t"/>
              </v:shape>
            </v:group>
            <v:group style="position:absolute;left:7723;top:20040;width:2;height:7" coordorigin="7723,20040" coordsize="2,7">
              <v:shape style="position:absolute;left:7723;top:20040;width:2;height:7" coordorigin="7723,20040" coordsize="0,7" path="m7723,20040l7723,20046e" filled="false" stroked="true" strokeweight=".078774pt" strokecolor="#989898">
                <v:path arrowok="t"/>
              </v:shape>
            </v:group>
            <v:group style="position:absolute;left:7712;top:20075;width:2;height:7" coordorigin="7712,20075" coordsize="2,7">
              <v:shape style="position:absolute;left:7712;top:20075;width:2;height:7" coordorigin="7712,20075" coordsize="0,7" path="m7712,20075l7712,20081e" filled="false" stroked="true" strokeweight=".079853pt" strokecolor="#989898">
                <v:path arrowok="t"/>
              </v:shape>
            </v:group>
            <v:group style="position:absolute;left:7701;top:20112;width:2;height:7" coordorigin="7701,20112" coordsize="2,7">
              <v:shape style="position:absolute;left:7701;top:20112;width:2;height:7" coordorigin="7701,20112" coordsize="0,7" path="m7701,20112l7701,20118e" filled="false" stroked="true" strokeweight=".078774pt" strokecolor="#989898">
                <v:path arrowok="t"/>
              </v:shape>
            </v:group>
            <v:group style="position:absolute;left:7690;top:20147;width:2;height:7" coordorigin="7690,20147" coordsize="2,7">
              <v:shape style="position:absolute;left:7690;top:20147;width:2;height:7" coordorigin="7690,20147" coordsize="0,7" path="m7690,20147l7690,20153e" filled="false" stroked="true" strokeweight=".079853pt" strokecolor="#989898">
                <v:path arrowok="t"/>
              </v:shape>
            </v:group>
            <v:group style="position:absolute;left:7679;top:20183;width:2;height:7" coordorigin="7679,20183" coordsize="2,7">
              <v:shape style="position:absolute;left:7679;top:20183;width:2;height:7" coordorigin="7679,20183" coordsize="0,7" path="m7679,20183l7679,20190e" filled="false" stroked="true" strokeweight=".079853pt" strokecolor="#989898">
                <v:path arrowok="t"/>
              </v:shape>
            </v:group>
            <v:group style="position:absolute;left:7668;top:20220;width:2;height:7" coordorigin="7668,20220" coordsize="2,7">
              <v:shape style="position:absolute;left:7668;top:20220;width:2;height:7" coordorigin="7668,20220" coordsize="0,7" path="m7668,20220l7668,20226e" filled="false" stroked="true" strokeweight=".079853pt" strokecolor="#989898">
                <v:path arrowok="t"/>
              </v:shape>
            </v:group>
            <v:group style="position:absolute;left:7657;top:20255;width:2;height:7" coordorigin="7657,20255" coordsize="2,7">
              <v:shape style="position:absolute;left:7657;top:20255;width:2;height:7" coordorigin="7657,20255" coordsize="0,7" path="m7657,20255l7657,20261e" filled="false" stroked="true" strokeweight=".079853pt" strokecolor="#989898">
                <v:path arrowok="t"/>
              </v:shape>
            </v:group>
            <v:group style="position:absolute;left:7645;top:20292;width:2;height:7" coordorigin="7645,20292" coordsize="2,7">
              <v:shape style="position:absolute;left:7645;top:20292;width:2;height:7" coordorigin="7645,20292" coordsize="0,7" path="m7645,20292l7645,20298e" filled="false" stroked="true" strokeweight=".079853pt" strokecolor="#989898">
                <v:path arrowok="t"/>
              </v:shape>
            </v:group>
            <v:group style="position:absolute;left:7634;top:20327;width:2;height:7" coordorigin="7634,20327" coordsize="2,7">
              <v:shape style="position:absolute;left:7634;top:20327;width:2;height:7" coordorigin="7634,20327" coordsize="0,7" path="m7634,20327l7634,20333e" filled="false" stroked="true" strokeweight=".079853pt" strokecolor="#989898">
                <v:path arrowok="t"/>
              </v:shape>
            </v:group>
            <v:group style="position:absolute;left:7623;top:20363;width:2;height:7" coordorigin="7623,20363" coordsize="2,7">
              <v:shape style="position:absolute;left:7623;top:20363;width:2;height:7" coordorigin="7623,20363" coordsize="0,7" path="m7623,20363l7623,20370e" filled="false" stroked="true" strokeweight=".078774pt" strokecolor="#989898">
                <v:path arrowok="t"/>
              </v:shape>
            </v:group>
            <v:group style="position:absolute;left:7610;top:20408;width:2;height:7" coordorigin="7610,20408" coordsize="2,7">
              <v:shape style="position:absolute;left:7610;top:20408;width:2;height:7" coordorigin="7610,20408" coordsize="0,7" path="m7610,20408l7610,20414e" filled="false" stroked="true" strokeweight=".078774pt" strokecolor="#989898">
                <v:path arrowok="t"/>
              </v:shape>
            </v:group>
            <v:group style="position:absolute;left:5860;top:18150;width:351;height:166" coordorigin="5860,18150" coordsize="351,166">
              <v:shape style="position:absolute;left:5860;top:18150;width:351;height:166" coordorigin="5860,18150" coordsize="351,166" path="m6210,18308l6182,18316,6183,18301,6177,18284,6113,18236,6059,18228,6035,18230,6006,18237,6008,18225,5963,18171,5884,18150,5860,18153e" filled="false" stroked="true" strokeweight=".318763pt" strokecolor="#989898">
                <v:path arrowok="t"/>
              </v:shape>
            </v:group>
            <v:group style="position:absolute;left:7036;top:19908;width:13;height:28" coordorigin="7036,19908" coordsize="13,28">
              <v:shape style="position:absolute;left:7036;top:19908;width:13;height:28" coordorigin="7036,19908" coordsize="13,28" path="m7049,19908l7047,19909,7042,19909,7037,19914,7037,19916,7036,19916,7036,19931,7037,19931,7037,19933,7039,19935,7039,19922,7041,19922,7041,19917,7042,19917,7042,19916,7044,19914,7047,19914,7049,19912,7049,19908xe" filled="true" fillcolor="#989898" stroked="false">
                <v:path arrowok="t"/>
                <v:fill type="solid"/>
              </v:shape>
            </v:group>
            <v:group style="position:absolute;left:7063;top:19928;width:7;height:10" coordorigin="7063,19928" coordsize="7,10">
              <v:shape style="position:absolute;left:7063;top:19928;width:7;height:10" coordorigin="7063,19928" coordsize="7,10" path="m7069,19928l7066,19931,7063,19931,7063,19938,7065,19938,7065,19936,7068,19936,7069,19935,7069,19928xe" filled="true" fillcolor="#989898" stroked="false">
                <v:path arrowok="t"/>
                <v:fill type="solid"/>
              </v:shape>
            </v:group>
            <v:group style="position:absolute;left:7039;top:19909;width:36;height:29" coordorigin="7039,19909" coordsize="36,29">
              <v:shape style="position:absolute;left:7039;top:19909;width:36;height:29" coordorigin="7039,19909" coordsize="36,29" path="m7052,19936l7042,19936,7042,19938,7050,19938,7052,19936xe" filled="true" fillcolor="#989898" stroked="false">
                <v:path arrowok="t"/>
                <v:fill type="solid"/>
              </v:shape>
              <v:shape style="position:absolute;left:7039;top:19909;width:36;height:29" coordorigin="7039,19909" coordsize="36,29" path="m7041,19927l7039,19927,7039,19935,7041,19936,7053,19936,7053,19935,7055,19935,7055,19933,7042,19933,7042,19931,7041,19930,7041,19927xe" filled="true" fillcolor="#989898" stroked="false">
                <v:path arrowok="t"/>
                <v:fill type="solid"/>
              </v:shape>
              <v:shape style="position:absolute;left:7039;top:19909;width:36;height:29" coordorigin="7039,19909" coordsize="36,29" path="m7072,19914l7065,19914,7066,19916,7068,19916,7068,19917,7069,19917,7069,19935,7071,19935,7071,19933,7072,19933,7072,19930,7074,19928,7074,19919,7072,19917,7072,19914xe" filled="true" fillcolor="#989898" stroked="false">
                <v:path arrowok="t"/>
                <v:fill type="solid"/>
              </v:shape>
              <v:shape style="position:absolute;left:7039;top:19909;width:36;height:29" coordorigin="7039,19909" coordsize="36,29" path="m7069,19911l7060,19911,7057,19914,7055,19916,7055,19919,7053,19920,7053,19925,7052,19925,7052,19930,7050,19930,7050,19931,7049,19933,7055,19933,7055,19931,7057,19931,7057,19927,7058,19927,7058,19922,7060,19920,7060,19917,7061,19916,7063,19914,7071,19914,7071,19912,7069,19912,7069,19911xe" filled="true" fillcolor="#989898" stroked="false">
                <v:path arrowok="t"/>
                <v:fill type="solid"/>
              </v:shape>
              <v:shape style="position:absolute;left:7039;top:19909;width:36;height:29" coordorigin="7039,19909" coordsize="36,29" path="m7065,19909l7061,19909,7061,19911,7066,19911,7065,19909xe" filled="true" fillcolor="#989898" stroked="false">
                <v:path arrowok="t"/>
                <v:fill type="solid"/>
              </v:shape>
            </v:group>
            <v:group style="position:absolute;left:7036;top:19941;width:39;height:26" coordorigin="7036,19941" coordsize="39,26">
              <v:shape style="position:absolute;left:7036;top:19941;width:39;height:26" coordorigin="7036,19941" coordsize="39,26" path="m7036,19941l7036,19946,7047,19951,7047,19967,7052,19952,7066,19952,7036,19941xe" filled="true" fillcolor="#989898" stroked="false">
                <v:path arrowok="t"/>
                <v:fill type="solid"/>
              </v:shape>
              <v:shape style="position:absolute;left:7036;top:19941;width:39;height:26" coordorigin="7036,19941" coordsize="39,26" path="m7066,19952l7052,19952,7063,19955,7063,19957,7068,19957,7069,19959,7074,19960,7074,19955,7066,19952xe" filled="true" fillcolor="#989898" stroked="false">
                <v:path arrowok="t"/>
                <v:fill type="solid"/>
              </v:shape>
            </v:group>
            <v:group style="position:absolute;left:7036;top:19952;width:39;height:24" coordorigin="7036,19952" coordsize="39,24">
              <v:shape style="position:absolute;left:7036;top:19952;width:39;height:24" coordorigin="7036,19952" coordsize="39,24" path="m7052,19952l7047,19967,7036,19970,7036,19976,7063,19965,7052,19965,7052,19952xe" filled="true" fillcolor="#989898" stroked="false">
                <v:path arrowok="t"/>
                <v:fill type="solid"/>
              </v:shape>
              <v:shape style="position:absolute;left:7036;top:19952;width:39;height:24" coordorigin="7036,19952" coordsize="39,24" path="m7069,19959l7066,19959,7065,19960,7061,19960,7052,19965,7063,19965,7074,19960,7069,19959xe" filled="true" fillcolor="#989898" stroked="false">
                <v:path arrowok="t"/>
                <v:fill type="solid"/>
              </v:shape>
            </v:group>
            <v:group style="position:absolute;left:7055;top:19997;width:15;height:13" coordorigin="7055,19997" coordsize="15,13">
              <v:shape style="position:absolute;left:7055;top:19997;width:15;height:13" coordorigin="7055,19997" coordsize="15,13" path="m7065,20008l7060,20008,7061,20010,7065,20010,7065,20008xe" filled="true" fillcolor="#989898" stroked="false">
                <v:path arrowok="t"/>
                <v:fill type="solid"/>
              </v:shape>
              <v:shape style="position:absolute;left:7055;top:19997;width:15;height:13" coordorigin="7055,19997" coordsize="15,13" path="m7055,19997l7055,20006,7057,20006,7057,20008,7068,20008,7069,20006,7069,20003,7058,20003,7058,20002,7057,20002,7057,19998,7055,19997xe" filled="true" fillcolor="#989898" stroked="false">
                <v:path arrowok="t"/>
                <v:fill type="solid"/>
              </v:shape>
              <v:shape style="position:absolute;left:7055;top:19997;width:15;height:13" coordorigin="7055,19997" coordsize="15,13" path="m7069,20000l7068,20000,7068,20002,7066,20003,7069,20003,7069,20000xe" filled="true" fillcolor="#989898" stroked="false">
                <v:path arrowok="t"/>
                <v:fill type="solid"/>
              </v:shape>
            </v:group>
            <v:group style="position:absolute;left:7036;top:19981;width:39;height:26" coordorigin="7036,19981" coordsize="39,26">
              <v:shape style="position:absolute;left:7036;top:19981;width:39;height:26" coordorigin="7036,19981" coordsize="39,26" path="m7055,19986l7052,19986,7052,20003,7053,20003,7053,20005,7055,20006,7055,19986xe" filled="true" fillcolor="#989898" stroked="false">
                <v:path arrowok="t"/>
                <v:fill type="solid"/>
              </v:shape>
              <v:shape style="position:absolute;left:7036;top:19981;width:39;height:26" coordorigin="7036,19981" coordsize="39,26" path="m7074,19981l7036,19981,7036,19986,7069,19986,7069,20006,7071,20005,7072,20005,7072,20000,7074,19998,7074,19981xe" filled="true" fillcolor="#989898" stroked="false">
                <v:path arrowok="t"/>
                <v:fill type="solid"/>
              </v:shape>
            </v:group>
            <v:group style="position:absolute;left:11358;top:21720;width:50;height:61" coordorigin="11358,21720" coordsize="50,61">
              <v:shape style="position:absolute;left:11358;top:21720;width:50;height:61" coordorigin="11358,21720" coordsize="50,61" path="m11358,21731l11391,21720,11407,21769,11374,21780,11358,21731xe" filled="false" stroked="true" strokeweight=".318763pt" strokecolor="#00ffff">
                <v:path arrowok="t"/>
              </v:shape>
            </v:group>
            <v:group style="position:absolute;left:12645;top:19861;width:13;height:56" coordorigin="12645,19861" coordsize="13,56">
              <v:shape style="position:absolute;left:12645;top:19861;width:13;height:56" coordorigin="12645,19861" coordsize="13,56" path="m12645,19861l12658,19917e" filled="false" stroked="true" strokeweight=".318763pt" strokecolor="#989898">
                <v:path arrowok="t"/>
              </v:shape>
            </v:group>
            <v:group style="position:absolute;left:12669;top:19974;width:13;height:58" coordorigin="12669,19974" coordsize="13,58">
              <v:shape style="position:absolute;left:12669;top:19974;width:13;height:58" coordorigin="12669,19974" coordsize="13,58" path="m12669,19974l12682,20032e" filled="false" stroked="true" strokeweight=".318763pt" strokecolor="#989898">
                <v:path arrowok="t"/>
              </v:shape>
            </v:group>
            <v:group style="position:absolute;left:12666;top:20088;width:34;height:32" coordorigin="12666,20088" coordsize="34,32">
              <v:shape style="position:absolute;left:12666;top:20088;width:34;height:32" coordorigin="12666,20088" coordsize="34,32" path="m12693,20088l12700,20112,12666,20120e" filled="false" stroked="true" strokeweight=".318763pt" strokecolor="#989898">
                <v:path arrowok="t"/>
              </v:shape>
            </v:group>
            <v:group style="position:absolute;left:12553;top:20132;width:58;height:13" coordorigin="12553,20132" coordsize="58,13">
              <v:shape style="position:absolute;left:12553;top:20132;width:58;height:13" coordorigin="12553,20132" coordsize="58,13" path="m12610,20132l12553,20145e" filled="false" stroked="true" strokeweight=".318763pt" strokecolor="#989898">
                <v:path arrowok="t"/>
              </v:shape>
            </v:group>
            <v:group style="position:absolute;left:12446;top:20158;width:51;height:12" coordorigin="12446,20158" coordsize="51,12">
              <v:shape style="position:absolute;left:12446;top:20158;width:51;height:12" coordorigin="12446,20158" coordsize="51,12" path="m12497,20158l12448,20169,12446,20161e" filled="false" stroked="true" strokeweight=".318763pt" strokecolor="#989898">
                <v:path arrowok="t"/>
              </v:shape>
            </v:group>
            <v:group style="position:absolute;left:12417;top:20048;width:15;height:58" coordorigin="12417,20048" coordsize="15,58">
              <v:shape style="position:absolute;left:12417;top:20048;width:15;height:58" coordorigin="12417,20048" coordsize="15,58" path="m12432,20105l12417,20048e" filled="false" stroked="true" strokeweight=".318763pt" strokecolor="#989898">
                <v:path arrowok="t"/>
              </v:shape>
            </v:group>
            <v:group style="position:absolute;left:12387;top:19936;width:15;height:56" coordorigin="12387,19936" coordsize="15,56">
              <v:shape style="position:absolute;left:12387;top:19936;width:15;height:56" coordorigin="12387,19936" coordsize="15,56" path="m12402,19992l12387,19936e" filled="false" stroked="true" strokeweight=".318763pt" strokecolor="#989898">
                <v:path arrowok="t"/>
              </v:shape>
            </v:group>
            <v:group style="position:absolute;left:12417;top:19896;width:58;height:12" coordorigin="12417,19896" coordsize="58,12">
              <v:shape style="position:absolute;left:12417;top:19896;width:58;height:12" coordorigin="12417,19896" coordsize="58,12" path="m12417,19908l12475,19896e" filled="false" stroked="true" strokeweight=".318763pt" strokecolor="#989898">
                <v:path arrowok="t"/>
              </v:shape>
            </v:group>
            <v:group style="position:absolute;left:12532;top:19873;width:56;height:13" coordorigin="12532,19873" coordsize="56,13">
              <v:shape style="position:absolute;left:12532;top:19873;width:56;height:13" coordorigin="12532,19873" coordsize="56,13" path="m12532,19885l12588,19873e" filled="false" stroked="true" strokeweight=".318763pt" strokecolor="#989898">
                <v:path arrowok="t"/>
              </v:shape>
            </v:group>
            <v:group style="position:absolute;left:13430;top:19842;width:2;height:7" coordorigin="13430,19842" coordsize="2,7">
              <v:shape style="position:absolute;left:13430;top:19842;width:2;height:7" coordorigin="13430,19842" coordsize="0,7" path="m13430,19842l13430,19849e" filled="false" stroked="true" strokeweight=".079853pt" strokecolor="#989898">
                <v:path arrowok="t"/>
              </v:shape>
            </v:group>
            <v:group style="position:absolute;left:13443;top:19877;width:2;height:7" coordorigin="13443,19877" coordsize="2,7">
              <v:shape style="position:absolute;left:13443;top:19877;width:2;height:7" coordorigin="13443,19877" coordsize="0,7" path="m13443,19877l13443,19884e" filled="false" stroked="true" strokeweight=".079853pt" strokecolor="#989898">
                <v:path arrowok="t"/>
              </v:shape>
            </v:group>
            <v:group style="position:absolute;left:13457;top:19912;width:2;height:7" coordorigin="13457,19912" coordsize="2,7">
              <v:shape style="position:absolute;left:13457;top:19912;width:2;height:7" coordorigin="13457,19912" coordsize="0,7" path="m13457,19912l13457,19919e" filled="false" stroked="true" strokeweight=".079853pt" strokecolor="#989898">
                <v:path arrowok="t"/>
              </v:shape>
            </v:group>
            <v:group style="position:absolute;left:13470;top:19947;width:2;height:7" coordorigin="13470,19947" coordsize="2,7">
              <v:shape style="position:absolute;left:13470;top:19947;width:2;height:7" coordorigin="13470,19947" coordsize="0,7" path="m13470,19947l13470,19954e" filled="false" stroked="true" strokeweight=".079853pt" strokecolor="#989898">
                <v:path arrowok="t"/>
              </v:shape>
            </v:group>
            <v:group style="position:absolute;left:13483;top:19982;width:2;height:7" coordorigin="13483,19982" coordsize="2,7">
              <v:shape style="position:absolute;left:13483;top:19982;width:2;height:7" coordorigin="13483,19982" coordsize="0,7" path="m13483,19982l13483,19989e" filled="false" stroked="true" strokeweight=".079853pt" strokecolor="#989898">
                <v:path arrowok="t"/>
              </v:shape>
            </v:group>
            <v:group style="position:absolute;left:13499;top:20022;width:2;height:7" coordorigin="13499,20022" coordsize="2,7">
              <v:shape style="position:absolute;left:13499;top:20022;width:2;height:7" coordorigin="13499,20022" coordsize="0,7" path="m13499,20022l13499,20029e" filled="false" stroked="true" strokeweight=".008536pt" strokecolor="#989898">
                <v:path arrowok="t"/>
              </v:shape>
            </v:group>
            <v:group style="position:absolute;left:21962;top:21073;width:20;height:55" coordorigin="21962,21073" coordsize="20,55">
              <v:shape style="position:absolute;left:21962;top:21073;width:20;height:55" coordorigin="21962,21073" coordsize="20,55" path="m21962,21073l21981,21127e" filled="false" stroked="true" strokeweight=".318763pt" strokecolor="#989898">
                <v:path arrowok="t"/>
              </v:shape>
            </v:group>
            <v:group style="position:absolute;left:22000;top:21179;width:19;height:55" coordorigin="22000,21179" coordsize="19,55">
              <v:shape style="position:absolute;left:22000;top:21179;width:19;height:55" coordorigin="22000,21179" coordsize="19,55" path="m22000,21179l22019,21233e" filled="false" stroked="true" strokeweight=".318763pt" strokecolor="#989898">
                <v:path arrowok="t"/>
              </v:shape>
            </v:group>
            <v:group style="position:absolute;left:22040;top:21286;width:20;height:53" coordorigin="22040,21286" coordsize="20,53">
              <v:shape style="position:absolute;left:22040;top:21286;width:20;height:53" coordorigin="22040,21286" coordsize="20,53" path="m22040,21286l22059,21339e" filled="false" stroked="true" strokeweight=".318763pt" strokecolor="#989898">
                <v:path arrowok="t"/>
              </v:shape>
            </v:group>
            <v:group style="position:absolute;left:22078;top:21393;width:20;height:53" coordorigin="22078,21393" coordsize="20,53">
              <v:shape style="position:absolute;left:22078;top:21393;width:20;height:53" coordorigin="22078,21393" coordsize="20,53" path="m22078,21393l22097,21445e" filled="false" stroked="true" strokeweight=".318763pt" strokecolor="#989898">
                <v:path arrowok="t"/>
              </v:shape>
            </v:group>
            <v:group style="position:absolute;left:22096;top:21364;width:7;height:20" coordorigin="22096,21364" coordsize="7,20">
              <v:shape style="position:absolute;left:22096;top:21364;width:7;height:20" coordorigin="22096,21364" coordsize="7,20" path="m22102,21383l22096,21364e" filled="false" stroked="true" strokeweight=".318763pt" strokecolor="#989898">
                <v:path arrowok="t"/>
              </v:shape>
            </v:group>
            <v:group style="position:absolute;left:22059;top:21257;width:19;height:55" coordorigin="22059,21257" coordsize="19,55">
              <v:shape style="position:absolute;left:22059;top:21257;width:19;height:55" coordorigin="22059,21257" coordsize="19,55" path="m22078,21312l22059,21257e" filled="false" stroked="true" strokeweight=".318763pt" strokecolor="#989898">
                <v:path arrowok="t"/>
              </v:shape>
            </v:group>
            <v:group style="position:absolute;left:22022;top:21151;width:18;height:55" coordorigin="22022,21151" coordsize="18,55">
              <v:shape style="position:absolute;left:22022;top:21151;width:18;height:55" coordorigin="22022,21151" coordsize="18,55" path="m22040,21205l22022,21151e" filled="false" stroked="true" strokeweight=".318763pt" strokecolor="#989898">
                <v:path arrowok="t"/>
              </v:shape>
            </v:group>
            <v:group style="position:absolute;left:21986;top:21047;width:18;height:51" coordorigin="21986,21047" coordsize="18,51">
              <v:shape style="position:absolute;left:21986;top:21047;width:18;height:51" coordorigin="21986,21047" coordsize="18,51" path="m22003,21098l21986,21047e" filled="false" stroked="true" strokeweight=".318763pt" strokecolor="#989898">
                <v:path arrowok="t"/>
              </v:shape>
            </v:group>
            <v:group style="position:absolute;left:1369;top:25955;width:10;height:64" coordorigin="1369,25955" coordsize="10,64">
              <v:shape style="position:absolute;left:1369;top:25955;width:10;height:64" coordorigin="1369,25955" coordsize="10,64" path="m1378,25955l1372,25995,1369,26019e" filled="false" stroked="true" strokeweight=".318763pt" strokecolor="#989898">
                <v:path arrowok="t"/>
              </v:shape>
            </v:group>
            <v:group style="position:absolute;left:1358;top:26075;width:5;height:56" coordorigin="1358,26075" coordsize="5,56">
              <v:shape style="position:absolute;left:1358;top:26075;width:5;height:56" coordorigin="1358,26075" coordsize="5,56" path="m1363,26075l1358,26112,1358,26131e" filled="false" stroked="true" strokeweight=".318763pt" strokecolor="#989898">
                <v:path arrowok="t"/>
              </v:shape>
            </v:group>
            <v:group style="position:absolute;left:1353;top:26186;width:2;height:58" coordorigin="1353,26186" coordsize="2,58">
              <v:shape style="position:absolute;left:1353;top:26186;width:2;height:58" coordorigin="1353,26186" coordsize="2,58" path="m1355,26186l1355,26190,1353,26228,1353,26244e" filled="false" stroked="true" strokeweight=".318763pt" strokecolor="#989898">
                <v:path arrowok="t"/>
              </v:shape>
            </v:group>
            <v:group style="position:absolute;left:1355;top:26300;width:4;height:58" coordorigin="1355,26300" coordsize="4,58">
              <v:shape style="position:absolute;left:1355;top:26300;width:4;height:58" coordorigin="1355,26300" coordsize="4,58" path="m1355,26300l1355,26306,1358,26346,1358,26357e" filled="false" stroked="true" strokeweight=".318763pt" strokecolor="#989898">
                <v:path arrowok="t"/>
              </v:shape>
            </v:group>
            <v:group style="position:absolute;left:1363;top:26413;width:8;height:56" coordorigin="1363,26413" coordsize="8,56">
              <v:shape style="position:absolute;left:1363;top:26413;width:8;height:56" coordorigin="1363,26413" coordsize="8,56" path="m1363,26413l1364,26422,1369,26462,1371,26469e" filled="false" stroked="true" strokeweight=".318763pt" strokecolor="#989898">
                <v:path arrowok="t"/>
              </v:shape>
            </v:group>
            <v:group style="position:absolute;left:1380;top:26524;width:12;height:56" coordorigin="1380,26524" coordsize="12,56">
              <v:shape style="position:absolute;left:1380;top:26524;width:12;height:56" coordorigin="1380,26524" coordsize="12,56" path="m1380,26524l1382,26537,1390,26574,1391,26580e" filled="false" stroked="true" strokeweight=".318763pt" strokecolor="#989898">
                <v:path arrowok="t"/>
              </v:shape>
            </v:group>
            <v:group style="position:absolute;left:1404;top:26634;width:15;height:55" coordorigin="1404,26634" coordsize="15,55">
              <v:shape style="position:absolute;left:1404;top:26634;width:15;height:55" coordorigin="1404,26634" coordsize="15,55" path="m1404,26634l1406,26645,1417,26682,1418,26688e" filled="false" stroked="true" strokeweight=".318763pt" strokecolor="#989898">
                <v:path arrowok="t"/>
              </v:shape>
            </v:group>
            <v:group style="position:absolute;left:1436;top:26743;width:15;height:48" coordorigin="1436,26743" coordsize="15,48">
              <v:shape style="position:absolute;left:1436;top:26743;width:15;height:48" coordorigin="1436,26743" coordsize="15,48" path="m1436,26743l1439,26752,1450,26787,1442,26790e" filled="false" stroked="true" strokeweight=".318763pt" strokecolor="#989898">
                <v:path arrowok="t"/>
              </v:shape>
            </v:group>
            <v:group style="position:absolute;left:1334;top:26810;width:55;height:18" coordorigin="1334,26810" coordsize="55,18">
              <v:shape style="position:absolute;left:1334;top:26810;width:55;height:18" coordorigin="1334,26810" coordsize="55,18" path="m1388,26810l1353,26821,1334,26827e" filled="false" stroked="true" strokeweight=".318763pt" strokecolor="#989898">
                <v:path arrowok="t"/>
              </v:shape>
            </v:group>
            <v:group style="position:absolute;left:1227;top:26843;width:55;height:18" coordorigin="1227,26843" coordsize="55,18">
              <v:shape style="position:absolute;left:1227;top:26843;width:55;height:18" coordorigin="1227,26843" coordsize="55,18" path="m1281,26843l1227,26861e" filled="false" stroked="true" strokeweight=".318763pt" strokecolor="#989898">
                <v:path arrowok="t"/>
              </v:shape>
            </v:group>
            <v:group style="position:absolute;left:1119;top:26878;width:55;height:16" coordorigin="1119,26878" coordsize="55,16">
              <v:shape style="position:absolute;left:1119;top:26878;width:55;height:16" coordorigin="1119,26878" coordsize="55,16" path="m1173,26878l1119,26894e" filled="false" stroked="true" strokeweight=".318763pt" strokecolor="#989898">
                <v:path arrowok="t"/>
              </v:shape>
            </v:group>
            <v:group style="position:absolute;left:1039;top:26912;width:26;height:37" coordorigin="1039,26912" coordsize="26,37">
              <v:shape style="position:absolute;left:1039;top:26912;width:26;height:37" coordorigin="1039,26912" coordsize="26,37" path="m1065,26912l1039,26920,1047,26948e" filled="false" stroked="true" strokeweight=".318763pt" strokecolor="#989898">
                <v:path arrowok="t"/>
              </v:shape>
            </v:group>
            <v:group style="position:absolute;left:1061;top:27002;width:16;height:55" coordorigin="1061,27002" coordsize="16,55">
              <v:shape style="position:absolute;left:1061;top:27002;width:16;height:55" coordorigin="1061,27002" coordsize="16,55" path="m1061,27002l1077,27057e" filled="false" stroked="true" strokeweight=".318763pt" strokecolor="#989898">
                <v:path arrowok="t"/>
              </v:shape>
            </v:group>
            <v:group style="position:absolute;left:1093;top:27111;width:15;height:55" coordorigin="1093,27111" coordsize="15,55">
              <v:shape style="position:absolute;left:1093;top:27111;width:15;height:55" coordorigin="1093,27111" coordsize="15,55" path="m1093,27111l1108,27165e" filled="false" stroked="true" strokeweight=".318763pt" strokecolor="#989898">
                <v:path arrowok="t"/>
              </v:shape>
            </v:group>
            <v:group style="position:absolute;left:1124;top:27219;width:37;height:26" coordorigin="1124,27219" coordsize="37,26">
              <v:shape style="position:absolute;left:1124;top:27219;width:37;height:26" coordorigin="1124,27219" coordsize="37,26" path="m1124,27219l1131,27245,1160,27235e" filled="false" stroked="true" strokeweight=".318763pt" strokecolor="#989898">
                <v:path arrowok="t"/>
              </v:shape>
            </v:group>
            <v:group style="position:absolute;left:1213;top:27206;width:39;height:23" coordorigin="1213,27206" coordsize="39,23">
              <v:shape style="position:absolute;left:1213;top:27206;width:39;height:23" coordorigin="1213,27206" coordsize="39,23" path="m1213,27218l1245,27206,1251,27229e" filled="false" stroked="true" strokeweight=".318763pt" strokecolor="#989898">
                <v:path arrowok="t"/>
              </v:shape>
            </v:group>
            <v:group style="position:absolute;left:1269;top:27283;width:16;height:55" coordorigin="1269,27283" coordsize="16,55">
              <v:shape style="position:absolute;left:1269;top:27283;width:16;height:55" coordorigin="1269,27283" coordsize="16,55" path="m1269,27283l1284,27337e" filled="false" stroked="true" strokeweight=".318763pt" strokecolor="#989898">
                <v:path arrowok="t"/>
              </v:shape>
            </v:group>
            <v:group style="position:absolute;left:1300;top:27391;width:18;height:61" coordorigin="1300,27391" coordsize="18,61">
              <v:shape style="position:absolute;left:1300;top:27391;width:18;height:61" coordorigin="1300,27391" coordsize="18,61" path="m1300,27391l1318,27452e" filled="false" stroked="true" strokeweight=".318763pt" strokecolor="#989898">
                <v:path arrowok="t"/>
              </v:shape>
            </v:group>
            <v:group style="position:absolute;left:1396;top:25590;width:4;height:85" coordorigin="1396,25590" coordsize="4,85">
              <v:shape style="position:absolute;left:1396;top:25590;width:4;height:85" coordorigin="1396,25590" coordsize="4,85" path="m1396,25590l1399,25675e" filled="false" stroked="true" strokeweight=".318763pt" strokecolor="#989898">
                <v:path arrowok="t"/>
              </v:shape>
            </v:group>
            <v:group style="position:absolute;left:1402;top:25731;width:2;height:56" coordorigin="1402,25731" coordsize="2,56">
              <v:shape style="position:absolute;left:1402;top:25731;width:2;height:56" coordorigin="1402,25731" coordsize="2,56" path="m1402,25731l1404,25786e" filled="false" stroked="true" strokeweight=".318763pt" strokecolor="#989898">
                <v:path arrowok="t"/>
              </v:shape>
            </v:group>
            <v:group style="position:absolute;left:1407;top:25844;width:4;height:56" coordorigin="1407,25844" coordsize="4,56">
              <v:shape style="position:absolute;left:1407;top:25844;width:4;height:56" coordorigin="1407,25844" coordsize="4,56" path="m1407,25844l1410,25900e" filled="false" stroked="true" strokeweight=".318763pt" strokecolor="#989898">
                <v:path arrowok="t"/>
              </v:shape>
            </v:group>
            <v:group style="position:absolute;left:1409;top:25949;width:8;height:56" coordorigin="1409,25949" coordsize="8,56">
              <v:shape style="position:absolute;left:1409;top:25949;width:8;height:56" coordorigin="1409,25949" coordsize="8,56" path="m1409,25949l1417,26005e" filled="false" stroked="true" strokeweight=".318763pt" strokecolor="#989898">
                <v:path arrowok="t"/>
              </v:shape>
            </v:group>
            <v:group style="position:absolute;left:1423;top:26061;width:8;height:56" coordorigin="1423,26061" coordsize="8,56">
              <v:shape style="position:absolute;left:1423;top:26061;width:8;height:56" coordorigin="1423,26061" coordsize="8,56" path="m1423,26061l1431,26116e" filled="false" stroked="true" strokeweight=".318763pt" strokecolor="#989898">
                <v:path arrowok="t"/>
              </v:shape>
            </v:group>
            <v:group style="position:absolute;left:1441;top:26172;width:15;height:55" coordorigin="1441,26172" coordsize="15,55">
              <v:shape style="position:absolute;left:1441;top:26172;width:15;height:55" coordorigin="1441,26172" coordsize="15,55" path="m1441,26172l1455,26226e" filled="false" stroked="true" strokeweight=".318763pt" strokecolor="#989898">
                <v:path arrowok="t"/>
              </v:shape>
            </v:group>
            <v:group style="position:absolute;left:1471;top:26280;width:16;height:55" coordorigin="1471,26280" coordsize="16,55">
              <v:shape style="position:absolute;left:1471;top:26280;width:16;height:55" coordorigin="1471,26280" coordsize="16,55" path="m1471,26280l1487,26335e" filled="false" stroked="true" strokeweight=".318763pt" strokecolor="#989898">
                <v:path arrowok="t"/>
              </v:shape>
            </v:group>
            <v:group style="position:absolute;left:1503;top:26389;width:15;height:55" coordorigin="1503,26389" coordsize="15,55">
              <v:shape style="position:absolute;left:1503;top:26389;width:15;height:55" coordorigin="1503,26389" coordsize="15,55" path="m1503,26389l1517,26443e" filled="false" stroked="true" strokeweight=".318763pt" strokecolor="#989898">
                <v:path arrowok="t"/>
              </v:shape>
            </v:group>
            <v:group style="position:absolute;left:1533;top:26499;width:16;height:55" coordorigin="1533,26499" coordsize="16,55">
              <v:shape style="position:absolute;left:1533;top:26499;width:16;height:55" coordorigin="1533,26499" coordsize="16,55" path="m1533,26499l1549,26553e" filled="false" stroked="true" strokeweight=".318763pt" strokecolor="#989898">
                <v:path arrowok="t"/>
              </v:shape>
            </v:group>
            <v:group style="position:absolute;left:1565;top:26607;width:16;height:55" coordorigin="1565,26607" coordsize="16,55">
              <v:shape style="position:absolute;left:1565;top:26607;width:16;height:55" coordorigin="1565,26607" coordsize="16,55" path="m1565,26607l1581,26661e" filled="false" stroked="true" strokeweight=".318763pt" strokecolor="#989898">
                <v:path arrowok="t"/>
              </v:shape>
            </v:group>
            <v:group style="position:absolute;left:1595;top:26716;width:16;height:55" coordorigin="1595,26716" coordsize="16,55">
              <v:shape style="position:absolute;left:1595;top:26716;width:16;height:55" coordorigin="1595,26716" coordsize="16,55" path="m1595,26716l1611,26770e" filled="false" stroked="true" strokeweight=".318763pt" strokecolor="#989898">
                <v:path arrowok="t"/>
              </v:shape>
            </v:group>
            <v:group style="position:absolute;left:1627;top:26824;width:16;height:55" coordorigin="1627,26824" coordsize="16,55">
              <v:shape style="position:absolute;left:1627;top:26824;width:16;height:55" coordorigin="1627,26824" coordsize="16,55" path="m1627,26824l1643,26878e" filled="false" stroked="true" strokeweight=".318763pt" strokecolor="#989898">
                <v:path arrowok="t"/>
              </v:shape>
            </v:group>
            <v:group style="position:absolute;left:1657;top:26932;width:24;height:82" coordorigin="1657,26932" coordsize="24,82">
              <v:shape style="position:absolute;left:1657;top:26932;width:24;height:82" coordorigin="1657,26932" coordsize="24,82" path="m1657,26932l1681,27014e" filled="false" stroked="true" strokeweight=".318763pt" strokecolor="#989898">
                <v:path arrowok="t"/>
              </v:shape>
            </v:group>
            <v:group style="position:absolute;left:1640;top:26990;width:12;height:34" coordorigin="1640,26990" coordsize="12,34">
              <v:shape style="position:absolute;left:1640;top:26990;width:12;height:34" coordorigin="1640,26990" coordsize="12,34" path="m1651,27023l1640,26990e" filled="false" stroked="true" strokeweight=".318763pt" strokecolor="#989898">
                <v:path arrowok="t"/>
              </v:shape>
            </v:group>
            <v:group style="position:absolute;left:1610;top:26881;width:16;height:55" coordorigin="1610,26881" coordsize="16,55">
              <v:shape style="position:absolute;left:1610;top:26881;width:16;height:55" coordorigin="1610,26881" coordsize="16,55" path="m1625,26935l1610,26881e" filled="false" stroked="true" strokeweight=".318763pt" strokecolor="#989898">
                <v:path arrowok="t"/>
              </v:shape>
            </v:group>
            <v:group style="position:absolute;left:1579;top:26773;width:15;height:55" coordorigin="1579,26773" coordsize="15,55">
              <v:shape style="position:absolute;left:1579;top:26773;width:15;height:55" coordorigin="1579,26773" coordsize="15,55" path="m1594,26827l1579,26773e" filled="false" stroked="true" strokeweight=".318763pt" strokecolor="#989898">
                <v:path arrowok="t"/>
              </v:shape>
            </v:group>
            <v:group style="position:absolute;left:1547;top:26663;width:16;height:56" coordorigin="1547,26663" coordsize="16,56">
              <v:shape style="position:absolute;left:1547;top:26663;width:16;height:56" coordorigin="1547,26663" coordsize="16,56" path="m1563,26719l1547,26663e" filled="false" stroked="true" strokeweight=".318763pt" strokecolor="#989898">
                <v:path arrowok="t"/>
              </v:shape>
            </v:group>
            <v:group style="position:absolute;left:1517;top:26555;width:16;height:55" coordorigin="1517,26555" coordsize="16,55">
              <v:shape style="position:absolute;left:1517;top:26555;width:16;height:55" coordorigin="1517,26555" coordsize="16,55" path="m1533,26609l1517,26555e" filled="false" stroked="true" strokeweight=".318763pt" strokecolor="#989898">
                <v:path arrowok="t"/>
              </v:shape>
            </v:group>
            <v:group style="position:absolute;left:1485;top:26446;width:16;height:55" coordorigin="1485,26446" coordsize="16,55">
              <v:shape style="position:absolute;left:1485;top:26446;width:16;height:55" coordorigin="1485,26446" coordsize="16,55" path="m1501,26500l1485,26446e" filled="false" stroked="true" strokeweight=".318763pt" strokecolor="#989898">
                <v:path arrowok="t"/>
              </v:shape>
            </v:group>
            <v:group style="position:absolute;left:1455;top:26338;width:16;height:55" coordorigin="1455,26338" coordsize="16,55">
              <v:shape style="position:absolute;left:1455;top:26338;width:16;height:55" coordorigin="1455,26338" coordsize="16,55" path="m1471,26392l1455,26338e" filled="false" stroked="true" strokeweight=".318763pt" strokecolor="#989898">
                <v:path arrowok="t"/>
              </v:shape>
            </v:group>
            <v:group style="position:absolute;left:1425;top:26229;width:15;height:55" coordorigin="1425,26229" coordsize="15,55">
              <v:shape style="position:absolute;left:1425;top:26229;width:15;height:55" coordorigin="1425,26229" coordsize="15,55" path="m1439,26284l1425,26229e" filled="false" stroked="true" strokeweight=".318763pt" strokecolor="#989898">
                <v:path arrowok="t"/>
              </v:shape>
            </v:group>
            <v:group style="position:absolute;left:1401;top:26120;width:8;height:56" coordorigin="1401,26120" coordsize="8,56">
              <v:shape style="position:absolute;left:1401;top:26120;width:8;height:56" coordorigin="1401,26120" coordsize="8,56" path="m1409,26175l1406,26163,1401,26120e" filled="false" stroked="true" strokeweight=".318763pt" strokecolor="#989898">
                <v:path arrowok="t"/>
              </v:shape>
            </v:group>
            <v:group style="position:absolute;left:1386;top:26006;width:7;height:58" coordorigin="1386,26006" coordsize="7,58">
              <v:shape style="position:absolute;left:1386;top:26006;width:7;height:58" coordorigin="1386,26006" coordsize="7,58" path="m1393,26064l1386,26006e" filled="false" stroked="true" strokeweight=".318763pt" strokecolor="#989898">
                <v:path arrowok="t"/>
              </v:shape>
            </v:group>
            <v:group style="position:absolute;left:1367;top:25901;width:13;height:50" coordorigin="1367,25901" coordsize="13,50">
              <v:shape style="position:absolute;left:1367;top:25901;width:13;height:50" coordorigin="1367,25901" coordsize="13,50" path="m1380,25951l1375,25917,1367,25916,1367,25901e" filled="false" stroked="true" strokeweight=".318763pt" strokecolor="#989898">
                <v:path arrowok="t"/>
              </v:shape>
            </v:group>
            <v:group style="position:absolute;left:1363;top:25788;width:2;height:56" coordorigin="1363,25788" coordsize="2,56">
              <v:shape style="position:absolute;left:1363;top:25788;width:2;height:56" coordorigin="1363,25788" coordsize="2,56" path="m1364,25844l1363,25788e" filled="false" stroked="true" strokeweight=".318763pt" strokecolor="#989898">
                <v:path arrowok="t"/>
              </v:shape>
            </v:group>
            <v:group style="position:absolute;left:1358;top:25675;width:2;height:56" coordorigin="1358,25675" coordsize="2,56">
              <v:shape style="position:absolute;left:1358;top:25675;width:2;height:56" coordorigin="1358,25675" coordsize="2,56" path="m1359,25731l1358,25675e" filled="false" stroked="true" strokeweight=".318763pt" strokecolor="#989898">
                <v:path arrowok="t"/>
              </v:shape>
            </v:group>
            <v:group style="position:absolute;left:1353;top:25582;width:2;height:37" coordorigin="1353,25582" coordsize="2,37">
              <v:shape style="position:absolute;left:1353;top:25582;width:2;height:37" coordorigin="1353,25582" coordsize="2,37" path="m1355,25619l1353,25582e" filled="false" stroked="true" strokeweight=".318763pt" strokecolor="#989898">
                <v:path arrowok="t"/>
              </v:shape>
            </v:group>
            <v:group style="position:absolute;left:1372;top:27589;width:2;height:2" coordorigin="1372,27589" coordsize="2,2">
              <v:shape style="position:absolute;left:1372;top:27589;width:2;height:2" coordorigin="1372,27589" coordsize="2,2" path="m1369,27590l1377,27590e" filled="false" stroked="true" strokeweight=".4984pt" strokecolor="#00dddd">
                <v:path arrowok="t"/>
              </v:shape>
            </v:group>
            <v:group style="position:absolute;left:1141;top:27565;width:16;height:53" coordorigin="1141,27565" coordsize="16,53">
              <v:shape style="position:absolute;left:1141;top:27565;width:16;height:53" coordorigin="1141,27565" coordsize="16,53" path="m1157,27618l1141,27565e" filled="false" stroked="true" strokeweight=".318763pt" strokecolor="#989898">
                <v:path arrowok="t"/>
              </v:shape>
            </v:group>
            <v:group style="position:absolute;left:1116;top:27479;width:21;height:34" coordorigin="1116,27479" coordsize="21,34">
              <v:shape style="position:absolute;left:1116;top:27479;width:21;height:34" coordorigin="1116,27479" coordsize="21,34" path="m1125,27512l1116,27479,1136,27484e" filled="false" stroked="true" strokeweight=".318763pt" strokecolor="#989898">
                <v:path arrowok="t"/>
              </v:shape>
            </v:group>
            <v:group style="position:absolute;left:1190;top:27496;width:55;height:12" coordorigin="1190,27496" coordsize="55,12">
              <v:shape style="position:absolute;left:1190;top:27496;width:55;height:12" coordorigin="1190,27496" coordsize="55,12" path="m1190,27496l1245,27508e" filled="false" stroked="true" strokeweight=".318763pt" strokecolor="#989898">
                <v:path arrowok="t"/>
              </v:shape>
            </v:group>
            <v:group style="position:absolute;left:1297;top:27520;width:55;height:12" coordorigin="1297,27520" coordsize="55,12">
              <v:shape style="position:absolute;left:1297;top:27520;width:55;height:12" coordorigin="1297,27520" coordsize="55,12" path="m1297,27520l1351,27531e" filled="false" stroked="true" strokeweight=".318763pt" strokecolor="#989898">
                <v:path arrowok="t"/>
              </v:shape>
            </v:group>
            <v:group style="position:absolute;left:1406;top:27543;width:55;height:13" coordorigin="1406,27543" coordsize="55,13">
              <v:shape style="position:absolute;left:1406;top:27543;width:55;height:13" coordorigin="1406,27543" coordsize="55,13" path="m1406,27543l1460,27555e" filled="false" stroked="true" strokeweight=".318763pt" strokecolor="#989898">
                <v:path arrowok="t"/>
              </v:shape>
            </v:group>
            <v:group style="position:absolute;left:1410;top:27587;width:39;height:42" coordorigin="1410,27587" coordsize="39,42">
              <v:shape style="position:absolute;left:1410;top:27587;width:39;height:42" coordorigin="1410,27587" coordsize="39,42" path="m1449,27587l1410,27629e" filled="false" stroked="true" strokeweight=".318763pt" strokecolor="#989898">
                <v:path arrowok="t"/>
              </v:shape>
            </v:group>
            <v:group style="position:absolute;left:7017;top:23982;width:32;height:8" coordorigin="7017,23982" coordsize="32,8">
              <v:shape style="position:absolute;left:7017;top:23982;width:32;height:8" coordorigin="7017,23982" coordsize="32,8" path="m7049,23982l7017,23990e" filled="false" stroked="true" strokeweight=".318763pt" strokecolor="#989898">
                <v:path arrowok="t"/>
              </v:shape>
            </v:group>
            <v:group style="position:absolute;left:6905;top:24002;width:56;height:12" coordorigin="6905,24002" coordsize="56,12">
              <v:shape style="position:absolute;left:6905;top:24002;width:56;height:12" coordorigin="6905,24002" coordsize="56,12" path="m6961,24002l6905,24013e" filled="false" stroked="true" strokeweight=".318763pt" strokecolor="#989898">
                <v:path arrowok="t"/>
              </v:shape>
            </v:group>
            <v:group style="position:absolute;left:6795;top:24025;width:56;height:12" coordorigin="6795,24025" coordsize="56,12">
              <v:shape style="position:absolute;left:6795;top:24025;width:56;height:12" coordorigin="6795,24025" coordsize="56,12" path="m6851,24025l6795,24037e" filled="false" stroked="true" strokeweight=".318763pt" strokecolor="#989898">
                <v:path arrowok="t"/>
              </v:shape>
            </v:group>
            <v:group style="position:absolute;left:6685;top:24048;width:55;height:13" coordorigin="6685,24048" coordsize="55,13">
              <v:shape style="position:absolute;left:6685;top:24048;width:55;height:13" coordorigin="6685,24048" coordsize="55,13" path="m6739,24048l6685,24061e" filled="false" stroked="true" strokeweight=".318763pt" strokecolor="#989898">
                <v:path arrowok="t"/>
              </v:shape>
            </v:group>
            <v:group style="position:absolute;left:6574;top:24072;width:56;height:12" coordorigin="6574,24072" coordsize="56,12">
              <v:shape style="position:absolute;left:6574;top:24072;width:56;height:12" coordorigin="6574,24072" coordsize="56,12" path="m6629,24072l6574,24083e" filled="false" stroked="true" strokeweight=".318763pt" strokecolor="#989898">
                <v:path arrowok="t"/>
              </v:shape>
            </v:group>
            <v:group style="position:absolute;left:6500;top:24097;width:20;height:53" coordorigin="6500,24097" coordsize="20,53">
              <v:shape style="position:absolute;left:6500;top:24097;width:20;height:53" coordorigin="6500,24097" coordsize="20,53" path="m6520,24097l6500,24150e" filled="false" stroked="true" strokeweight=".318763pt" strokecolor="#989898">
                <v:path arrowok="t"/>
              </v:shape>
            </v:group>
            <v:group style="position:absolute;left:6461;top:24202;width:20;height:53" coordorigin="6461,24202" coordsize="20,53">
              <v:shape style="position:absolute;left:6461;top:24202;width:20;height:53" coordorigin="6461,24202" coordsize="20,53" path="m6480,24202l6461,24255e" filled="false" stroked="true" strokeweight=".318763pt" strokecolor="#989898">
                <v:path arrowok="t"/>
              </v:shape>
            </v:group>
            <v:group style="position:absolute;left:6367;top:24287;width:56;height:13" coordorigin="6367,24287" coordsize="56,13">
              <v:shape style="position:absolute;left:6367;top:24287;width:56;height:13" coordorigin="6367,24287" coordsize="56,13" path="m6422,24287l6367,24300e" filled="false" stroked="true" strokeweight=".318763pt" strokecolor="#989898">
                <v:path arrowok="t"/>
              </v:shape>
            </v:group>
            <v:group style="position:absolute;left:6257;top:24311;width:56;height:12" coordorigin="6257,24311" coordsize="56,12">
              <v:shape style="position:absolute;left:6257;top:24311;width:56;height:12" coordorigin="6257,24311" coordsize="56,12" path="m6312,24311l6257,24322e" filled="false" stroked="true" strokeweight=".318763pt" strokecolor="#989898">
                <v:path arrowok="t"/>
              </v:shape>
            </v:group>
            <v:group style="position:absolute;left:6147;top:24333;width:55;height:13" coordorigin="6147,24333" coordsize="55,13">
              <v:shape style="position:absolute;left:6147;top:24333;width:55;height:13" coordorigin="6147,24333" coordsize="55,13" path="m6201,24333l6147,24346e" filled="false" stroked="true" strokeweight=".318763pt" strokecolor="#989898">
                <v:path arrowok="t"/>
              </v:shape>
            </v:group>
            <v:group style="position:absolute;left:6035;top:24357;width:56;height:12" coordorigin="6035,24357" coordsize="56,12">
              <v:shape style="position:absolute;left:6035;top:24357;width:56;height:12" coordorigin="6035,24357" coordsize="56,12" path="m6091,24357l6035,24368e" filled="false" stroked="true" strokeweight=".318763pt" strokecolor="#989898">
                <v:path arrowok="t"/>
              </v:shape>
            </v:group>
            <v:group style="position:absolute;left:5925;top:24381;width:56;height:12" coordorigin="5925,24381" coordsize="56,12">
              <v:shape style="position:absolute;left:5925;top:24381;width:56;height:12" coordorigin="5925,24381" coordsize="56,12" path="m5981,24381l5925,24392e" filled="false" stroked="true" strokeweight=".318763pt" strokecolor="#989898">
                <v:path arrowok="t"/>
              </v:shape>
            </v:group>
            <v:group style="position:absolute;left:5815;top:24403;width:55;height:12" coordorigin="5815,24403" coordsize="55,12">
              <v:shape style="position:absolute;left:5815;top:24403;width:55;height:12" coordorigin="5815,24403" coordsize="55,12" path="m5869,24403l5815,24414e" filled="false" stroked="true" strokeweight=".318763pt" strokecolor="#989898">
                <v:path arrowok="t"/>
              </v:shape>
            </v:group>
            <v:group style="position:absolute;left:5704;top:24427;width:56;height:12" coordorigin="5704,24427" coordsize="56,12">
              <v:shape style="position:absolute;left:5704;top:24427;width:56;height:12" coordorigin="5704,24427" coordsize="56,12" path="m5759,24427l5704,24438e" filled="false" stroked="true" strokeweight=".318763pt" strokecolor="#989898">
                <v:path arrowok="t"/>
              </v:shape>
            </v:group>
            <v:group style="position:absolute;left:5594;top:24451;width:56;height:12" coordorigin="5594,24451" coordsize="56,12">
              <v:shape style="position:absolute;left:5594;top:24451;width:56;height:12" coordorigin="5594,24451" coordsize="56,12" path="m5649,24451l5594,24462e" filled="false" stroked="true" strokeweight=".318763pt" strokecolor="#989898">
                <v:path arrowok="t"/>
              </v:shape>
            </v:group>
            <v:group style="position:absolute;left:5484;top:24475;width:55;height:12" coordorigin="5484,24475" coordsize="55,12">
              <v:shape style="position:absolute;left:5484;top:24475;width:55;height:12" coordorigin="5484,24475" coordsize="55,12" path="m5538,24475l5484,24486e" filled="false" stroked="true" strokeweight=".318763pt" strokecolor="#989898">
                <v:path arrowok="t"/>
              </v:shape>
            </v:group>
            <v:group style="position:absolute;left:5372;top:24499;width:56;height:12" coordorigin="5372,24499" coordsize="56,12">
              <v:shape style="position:absolute;left:5372;top:24499;width:56;height:12" coordorigin="5372,24499" coordsize="56,12" path="m5428,24499l5372,24510e" filled="false" stroked="true" strokeweight=".318763pt" strokecolor="#989898">
                <v:path arrowok="t"/>
              </v:shape>
            </v:group>
            <v:group style="position:absolute;left:5262;top:24523;width:56;height:12" coordorigin="5262,24523" coordsize="56,12">
              <v:shape style="position:absolute;left:5262;top:24523;width:56;height:12" coordorigin="5262,24523" coordsize="56,12" path="m5318,24523l5262,24534e" filled="false" stroked="true" strokeweight=".318763pt" strokecolor="#989898">
                <v:path arrowok="t"/>
              </v:shape>
            </v:group>
            <v:group style="position:absolute;left:5152;top:24547;width:56;height:12" coordorigin="5152,24547" coordsize="56,12">
              <v:shape style="position:absolute;left:5152;top:24547;width:56;height:12" coordorigin="5152,24547" coordsize="56,12" path="m5208,24547l5152,24558e" filled="false" stroked="true" strokeweight=".318763pt" strokecolor="#989898">
                <v:path arrowok="t"/>
              </v:shape>
            </v:group>
            <v:group style="position:absolute;left:5042;top:24571;width:55;height:12" coordorigin="5042,24571" coordsize="55,12">
              <v:shape style="position:absolute;left:5042;top:24571;width:55;height:12" coordorigin="5042,24571" coordsize="55,12" path="m5096,24571l5042,24582e" filled="false" stroked="true" strokeweight=".318763pt" strokecolor="#989898">
                <v:path arrowok="t"/>
              </v:shape>
            </v:group>
            <v:group style="position:absolute;left:4931;top:24594;width:56;height:12" coordorigin="4931,24594" coordsize="56,12">
              <v:shape style="position:absolute;left:4931;top:24594;width:56;height:12" coordorigin="4931,24594" coordsize="56,12" path="m4986,24594l4943,24604,4931,24606e" filled="false" stroked="true" strokeweight=".318763pt" strokecolor="#989898">
                <v:path arrowok="t"/>
              </v:shape>
            </v:group>
            <v:group style="position:absolute;left:4822;top:24620;width:55;height:13" coordorigin="4822,24620" coordsize="55,13">
              <v:shape style="position:absolute;left:4822;top:24620;width:55;height:13" coordorigin="4822,24620" coordsize="55,13" path="m4876,24620l4822,24633e" filled="false" stroked="true" strokeweight=".318763pt" strokecolor="#989898">
                <v:path arrowok="t"/>
              </v:shape>
            </v:group>
            <v:group style="position:absolute;left:4712;top:24645;width:55;height:13" coordorigin="4712,24645" coordsize="55,13">
              <v:shape style="position:absolute;left:4712;top:24645;width:55;height:13" coordorigin="4712,24645" coordsize="55,13" path="m4767,24645l4712,24658e" filled="false" stroked="true" strokeweight=".318763pt" strokecolor="#989898">
                <v:path arrowok="t"/>
              </v:shape>
            </v:group>
            <v:group style="position:absolute;left:4602;top:24673;width:55;height:13" coordorigin="4602,24673" coordsize="55,13">
              <v:shape style="position:absolute;left:4602;top:24673;width:55;height:13" coordorigin="4602,24673" coordsize="55,13" path="m4657,24673l4602,24685e" filled="false" stroked="true" strokeweight=".318763pt" strokecolor="#989898">
                <v:path arrowok="t"/>
              </v:shape>
            </v:group>
            <v:group style="position:absolute;left:4492;top:24698;width:55;height:15" coordorigin="4492,24698" coordsize="55,15">
              <v:shape style="position:absolute;left:4492;top:24698;width:55;height:15" coordorigin="4492,24698" coordsize="55,15" path="m4547,24698l4492,24712e" filled="false" stroked="true" strokeweight=".318763pt" strokecolor="#989898">
                <v:path arrowok="t"/>
              </v:shape>
            </v:group>
            <v:group style="position:absolute;left:4382;top:24725;width:55;height:13" coordorigin="4382,24725" coordsize="55,13">
              <v:shape style="position:absolute;left:4382;top:24725;width:55;height:13" coordorigin="4382,24725" coordsize="55,13" path="m4437,24725l4382,24738e" filled="false" stroked="true" strokeweight=".318763pt" strokecolor="#989898">
                <v:path arrowok="t"/>
              </v:shape>
            </v:group>
            <v:group style="position:absolute;left:4273;top:24751;width:55;height:15" coordorigin="4273,24751" coordsize="55,15">
              <v:shape style="position:absolute;left:4273;top:24751;width:55;height:15" coordorigin="4273,24751" coordsize="55,15" path="m4327,24751l4273,24765e" filled="false" stroked="true" strokeweight=".318763pt" strokecolor="#989898">
                <v:path arrowok="t"/>
              </v:shape>
            </v:group>
            <v:group style="position:absolute;left:4163;top:24778;width:55;height:12" coordorigin="4163,24778" coordsize="55,12">
              <v:shape style="position:absolute;left:4163;top:24778;width:55;height:12" coordorigin="4163,24778" coordsize="55,12" path="m4217,24778l4196,24782,4163,24789e" filled="false" stroked="true" strokeweight=".318763pt" strokecolor="#989898">
                <v:path arrowok="t"/>
              </v:shape>
            </v:group>
            <v:group style="position:absolute;left:4051;top:24800;width:56;height:10" coordorigin="4051,24800" coordsize="56,10">
              <v:shape style="position:absolute;left:4051;top:24800;width:56;height:10" coordorigin="4051,24800" coordsize="56,10" path="m4107,24800l4051,24810e" filled="false" stroked="true" strokeweight=".318763pt" strokecolor="#989898">
                <v:path arrowok="t"/>
              </v:shape>
            </v:group>
            <v:group style="position:absolute;left:3941;top:24821;width:55;height:12" coordorigin="3941,24821" coordsize="55,12">
              <v:shape style="position:absolute;left:3941;top:24821;width:55;height:12" coordorigin="3941,24821" coordsize="55,12" path="m3995,24821l3941,24832e" filled="false" stroked="true" strokeweight=".318763pt" strokecolor="#989898">
                <v:path arrowok="t"/>
              </v:shape>
            </v:group>
            <v:group style="position:absolute;left:3829;top:24841;width:56;height:12" coordorigin="3829,24841" coordsize="56,12">
              <v:shape style="position:absolute;left:3829;top:24841;width:56;height:12" coordorigin="3829,24841" coordsize="56,12" path="m3885,24841l3829,24853e" filled="false" stroked="true" strokeweight=".318763pt" strokecolor="#989898">
                <v:path arrowok="t"/>
              </v:shape>
            </v:group>
            <v:group style="position:absolute;left:3718;top:24864;width:56;height:10" coordorigin="3718,24864" coordsize="56,10">
              <v:shape style="position:absolute;left:3718;top:24864;width:56;height:10" coordorigin="3718,24864" coordsize="56,10" path="m3774,24864l3718,24873e" filled="false" stroked="true" strokeweight=".318763pt" strokecolor="#989898">
                <v:path arrowok="t"/>
              </v:shape>
            </v:group>
            <v:group style="position:absolute;left:3608;top:24884;width:56;height:10" coordorigin="3608,24884" coordsize="56,10">
              <v:shape style="position:absolute;left:3608;top:24884;width:56;height:10" coordorigin="3608,24884" coordsize="56,10" path="m3664,24884l3608,24894e" filled="false" stroked="true" strokeweight=".318763pt" strokecolor="#989898">
                <v:path arrowok="t"/>
              </v:shape>
            </v:group>
            <v:group style="position:absolute;left:3496;top:24905;width:56;height:12" coordorigin="3496,24905" coordsize="56,12">
              <v:shape style="position:absolute;left:3496;top:24905;width:56;height:12" coordorigin="3496,24905" coordsize="56,12" path="m3552,24905l3496,24916e" filled="false" stroked="true" strokeweight=".318763pt" strokecolor="#989898">
                <v:path arrowok="t"/>
              </v:shape>
            </v:group>
            <v:group style="position:absolute;left:3386;top:24926;width:55;height:12" coordorigin="3386,24926" coordsize="55,12">
              <v:shape style="position:absolute;left:3386;top:24926;width:55;height:12" coordorigin="3386,24926" coordsize="55,12" path="m3441,24926l3386,24937e" filled="false" stroked="true" strokeweight=".318763pt" strokecolor="#989898">
                <v:path arrowok="t"/>
              </v:shape>
            </v:group>
            <v:group style="position:absolute;left:3275;top:24947;width:56;height:12" coordorigin="3275,24947" coordsize="56,12">
              <v:shape style="position:absolute;left:3275;top:24947;width:56;height:12" coordorigin="3275,24947" coordsize="56,12" path="m3331,24947l3275,24958e" filled="false" stroked="true" strokeweight=".318763pt" strokecolor="#989898">
                <v:path arrowok="t"/>
              </v:shape>
            </v:group>
            <v:group style="position:absolute;left:3163;top:24967;width:56;height:10" coordorigin="3163,24967" coordsize="56,10">
              <v:shape style="position:absolute;left:3163;top:24967;width:56;height:10" coordorigin="3163,24967" coordsize="56,10" path="m3219,24967l3163,24977e" filled="false" stroked="true" strokeweight=".318763pt" strokecolor="#989898">
                <v:path arrowok="t"/>
              </v:shape>
            </v:group>
            <v:group style="position:absolute;left:3052;top:24986;width:56;height:10" coordorigin="3052,24986" coordsize="56,10">
              <v:shape style="position:absolute;left:3052;top:24986;width:56;height:10" coordorigin="3052,24986" coordsize="56,10" path="m3108,24986l3052,24996e" filled="false" stroked="true" strokeweight=".318763pt" strokecolor="#989898">
                <v:path arrowok="t"/>
              </v:shape>
            </v:group>
            <v:group style="position:absolute;left:2940;top:25007;width:56;height:10" coordorigin="2940,25007" coordsize="56,10">
              <v:shape style="position:absolute;left:2940;top:25007;width:56;height:10" coordorigin="2940,25007" coordsize="56,10" path="m2996,25007l2940,25017e" filled="false" stroked="true" strokeweight=".318763pt" strokecolor="#989898">
                <v:path arrowok="t"/>
              </v:shape>
            </v:group>
            <v:group style="position:absolute;left:2830;top:25026;width:56;height:10" coordorigin="2830,25026" coordsize="56,10">
              <v:shape style="position:absolute;left:2830;top:25026;width:56;height:10" coordorigin="2830,25026" coordsize="56,10" path="m2886,25026l2830,25036e" filled="false" stroked="true" strokeweight=".318763pt" strokecolor="#989898">
                <v:path arrowok="t"/>
              </v:shape>
            </v:group>
            <v:group style="position:absolute;left:2719;top:25045;width:56;height:12" coordorigin="2719,25045" coordsize="56,12">
              <v:shape style="position:absolute;left:2719;top:25045;width:56;height:12" coordorigin="2719,25045" coordsize="56,12" path="m2774,25045l2719,25057e" filled="false" stroked="true" strokeweight=".318763pt" strokecolor="#989898">
                <v:path arrowok="t"/>
              </v:shape>
            </v:group>
            <v:group style="position:absolute;left:2607;top:25066;width:56;height:10" coordorigin="2607,25066" coordsize="56,10">
              <v:shape style="position:absolute;left:2607;top:25066;width:56;height:10" coordorigin="2607,25066" coordsize="56,10" path="m2663,25066l2607,25076e" filled="false" stroked="true" strokeweight=".318763pt" strokecolor="#989898">
                <v:path arrowok="t"/>
              </v:shape>
            </v:group>
            <v:group style="position:absolute;left:2496;top:25085;width:56;height:10" coordorigin="2496,25085" coordsize="56,10">
              <v:shape style="position:absolute;left:2496;top:25085;width:56;height:10" coordorigin="2496,25085" coordsize="56,10" path="m2551,25085l2496,25095e" filled="false" stroked="true" strokeweight=".318763pt" strokecolor="#989898">
                <v:path arrowok="t"/>
              </v:shape>
            </v:group>
            <v:group style="position:absolute;left:2386;top:25106;width:55;height:10" coordorigin="2386,25106" coordsize="55,10">
              <v:shape style="position:absolute;left:2386;top:25106;width:55;height:10" coordorigin="2386,25106" coordsize="55,10" path="m2440,25106l2386,25116e" filled="false" stroked="true" strokeweight=".318763pt" strokecolor="#989898">
                <v:path arrowok="t"/>
              </v:shape>
            </v:group>
            <v:group style="position:absolute;left:2274;top:25125;width:56;height:10" coordorigin="2274,25125" coordsize="56,10">
              <v:shape style="position:absolute;left:2274;top:25125;width:56;height:10" coordorigin="2274,25125" coordsize="56,10" path="m2330,25125l2274,25135e" filled="false" stroked="true" strokeweight=".318763pt" strokecolor="#989898">
                <v:path arrowok="t"/>
              </v:shape>
            </v:group>
            <v:group style="position:absolute;left:2163;top:25144;width:56;height:12" coordorigin="2163,25144" coordsize="56,12">
              <v:shape style="position:absolute;left:2163;top:25144;width:56;height:12" coordorigin="2163,25144" coordsize="56,12" path="m2218,25144l2163,25155e" filled="false" stroked="true" strokeweight=".318763pt" strokecolor="#989898">
                <v:path arrowok="t"/>
              </v:shape>
            </v:group>
            <v:group style="position:absolute;left:2051;top:25165;width:56;height:10" coordorigin="2051,25165" coordsize="56,10">
              <v:shape style="position:absolute;left:2051;top:25165;width:56;height:10" coordorigin="2051,25165" coordsize="56,10" path="m2107,25165l2051,25174e" filled="false" stroked="true" strokeweight=".318763pt" strokecolor="#989898">
                <v:path arrowok="t"/>
              </v:shape>
            </v:group>
            <v:group style="position:absolute;left:1941;top:25186;width:55;height:10" coordorigin="1941,25186" coordsize="55,10">
              <v:shape style="position:absolute;left:1941;top:25186;width:55;height:10" coordorigin="1941,25186" coordsize="55,10" path="m1995,25186l1941,25195e" filled="false" stroked="true" strokeweight=".318763pt" strokecolor="#989898">
                <v:path arrowok="t"/>
              </v:shape>
            </v:group>
            <v:group style="position:absolute;left:1829;top:25205;width:56;height:12" coordorigin="1829,25205" coordsize="56,12">
              <v:shape style="position:absolute;left:1829;top:25205;width:56;height:12" coordorigin="1829,25205" coordsize="56,12" path="m1885,25205l1829,25216e" filled="false" stroked="true" strokeweight=".318763pt" strokecolor="#989898">
                <v:path arrowok="t"/>
              </v:shape>
            </v:group>
            <v:group style="position:absolute;left:1718;top:25225;width:56;height:10" coordorigin="1718,25225" coordsize="56,10">
              <v:shape style="position:absolute;left:1718;top:25225;width:56;height:10" coordorigin="1718,25225" coordsize="56,10" path="m1774,25225l1718,25235e" filled="false" stroked="true" strokeweight=".318763pt" strokecolor="#989898">
                <v:path arrowok="t"/>
              </v:shape>
            </v:group>
            <v:group style="position:absolute;left:1606;top:25246;width:56;height:10" coordorigin="1606,25246" coordsize="56,10">
              <v:shape style="position:absolute;left:1606;top:25246;width:56;height:10" coordorigin="1606,25246" coordsize="56,10" path="m1662,25246l1606,25256e" filled="false" stroked="true" strokeweight=".318763pt" strokecolor="#989898">
                <v:path arrowok="t"/>
              </v:shape>
            </v:group>
            <v:group style="position:absolute;left:1496;top:25267;width:56;height:10" coordorigin="1496,25267" coordsize="56,10">
              <v:shape style="position:absolute;left:1496;top:25267;width:56;height:10" coordorigin="1496,25267" coordsize="56,10" path="m1552,25267l1496,25276e" filled="false" stroked="true" strokeweight=".318763pt" strokecolor="#989898">
                <v:path arrowok="t"/>
              </v:shape>
            </v:group>
            <v:group style="position:absolute;left:1407;top:25286;width:34;height:7" coordorigin="1407,25286" coordsize="34,7">
              <v:shape style="position:absolute;left:1407;top:25286;width:34;height:7" coordorigin="1407,25286" coordsize="34,7" path="m1441,25286l1407,25292e" filled="false" stroked="true" strokeweight=".318763pt" strokecolor="#989898">
                <v:path arrowok="t"/>
              </v:shape>
            </v:group>
            <v:group style="position:absolute;left:1399;top:25262;width:20;height:32" coordorigin="1399,25262" coordsize="20,32">
              <v:shape style="position:absolute;left:1399;top:25262;width:20;height:32" coordorigin="1399,25262" coordsize="20,32" path="m1406,25294l1399,25265,1418,25262e" filled="false" stroked="true" strokeweight=".318763pt" strokecolor="#989898">
                <v:path arrowok="t"/>
              </v:shape>
            </v:group>
            <v:group style="position:absolute;left:1474;top:25241;width:56;height:12" coordorigin="1474,25241" coordsize="56,12">
              <v:shape style="position:absolute;left:1474;top:25241;width:56;height:12" coordorigin="1474,25241" coordsize="56,12" path="m1474,25253l1530,25241e" filled="false" stroked="true" strokeweight=".318763pt" strokecolor="#989898">
                <v:path arrowok="t"/>
              </v:shape>
            </v:group>
            <v:group style="position:absolute;left:1586;top:25222;width:56;height:10" coordorigin="1586,25222" coordsize="56,10">
              <v:shape style="position:absolute;left:1586;top:25222;width:56;height:10" coordorigin="1586,25222" coordsize="56,10" path="m1586,25232l1641,25222e" filled="false" stroked="true" strokeweight=".318763pt" strokecolor="#989898">
                <v:path arrowok="t"/>
              </v:shape>
            </v:group>
            <v:group style="position:absolute;left:1697;top:25203;width:56;height:10" coordorigin="1697,25203" coordsize="56,10">
              <v:shape style="position:absolute;left:1697;top:25203;width:56;height:10" coordorigin="1697,25203" coordsize="56,10" path="m1697,25213l1753,25203e" filled="false" stroked="true" strokeweight=".318763pt" strokecolor="#989898">
                <v:path arrowok="t"/>
              </v:shape>
            </v:group>
            <v:group style="position:absolute;left:1807;top:25182;width:56;height:10" coordorigin="1807,25182" coordsize="56,10">
              <v:shape style="position:absolute;left:1807;top:25182;width:56;height:10" coordorigin="1807,25182" coordsize="56,10" path="m1807,25192l1863,25182e" filled="false" stroked="true" strokeweight=".318763pt" strokecolor="#989898">
                <v:path arrowok="t"/>
              </v:shape>
            </v:group>
            <v:group style="position:absolute;left:1919;top:25163;width:56;height:10" coordorigin="1919,25163" coordsize="56,10">
              <v:shape style="position:absolute;left:1919;top:25163;width:56;height:10" coordorigin="1919,25163" coordsize="56,10" path="m1919,25173l1974,25163e" filled="false" stroked="true" strokeweight=".318763pt" strokecolor="#989898">
                <v:path arrowok="t"/>
              </v:shape>
            </v:group>
            <v:group style="position:absolute;left:2030;top:25143;width:56;height:12" coordorigin="2030,25143" coordsize="56,12">
              <v:shape style="position:absolute;left:2030;top:25143;width:56;height:12" coordorigin="2030,25143" coordsize="56,12" path="m2030,25154l2086,25143e" filled="false" stroked="true" strokeweight=".318763pt" strokecolor="#989898">
                <v:path arrowok="t"/>
              </v:shape>
            </v:group>
            <v:group style="position:absolute;left:2142;top:25124;width:56;height:10" coordorigin="2142,25124" coordsize="56,10">
              <v:shape style="position:absolute;left:2142;top:25124;width:56;height:10" coordorigin="2142,25124" coordsize="56,10" path="m2142,25133l2198,25124e" filled="false" stroked="true" strokeweight=".318763pt" strokecolor="#989898">
                <v:path arrowok="t"/>
              </v:shape>
            </v:group>
            <v:group style="position:absolute;left:2253;top:25103;width:55;height:12" coordorigin="2253,25103" coordsize="55,12">
              <v:shape style="position:absolute;left:2253;top:25103;width:55;height:12" coordorigin="2253,25103" coordsize="55,12" path="m2253,25114l2308,25103e" filled="false" stroked="true" strokeweight=".318763pt" strokecolor="#989898">
                <v:path arrowok="t"/>
              </v:shape>
            </v:group>
            <v:group style="position:absolute;left:2363;top:25084;width:56;height:10" coordorigin="2363,25084" coordsize="56,10">
              <v:shape style="position:absolute;left:2363;top:25084;width:56;height:10" coordorigin="2363,25084" coordsize="56,10" path="m2363,25093l2419,25084e" filled="false" stroked="true" strokeweight=".318763pt" strokecolor="#989898">
                <v:path arrowok="t"/>
              </v:shape>
            </v:group>
            <v:group style="position:absolute;left:2475;top:25065;width:56;height:10" coordorigin="2475,25065" coordsize="56,10">
              <v:shape style="position:absolute;left:2475;top:25065;width:56;height:10" coordorigin="2475,25065" coordsize="56,10" path="m2475,25074l2531,25065e" filled="false" stroked="true" strokeweight=".318763pt" strokecolor="#989898">
                <v:path arrowok="t"/>
              </v:shape>
            </v:group>
            <v:group style="position:absolute;left:2586;top:25044;width:56;height:10" coordorigin="2586,25044" coordsize="56,10">
              <v:shape style="position:absolute;left:2586;top:25044;width:56;height:10" coordorigin="2586,25044" coordsize="56,10" path="m2586,25053l2642,25044e" filled="false" stroked="true" strokeweight=".318763pt" strokecolor="#989898">
                <v:path arrowok="t"/>
              </v:shape>
            </v:group>
            <v:group style="position:absolute;left:2698;top:25025;width:55;height:10" coordorigin="2698,25025" coordsize="55,10">
              <v:shape style="position:absolute;left:2698;top:25025;width:55;height:10" coordorigin="2698,25025" coordsize="55,10" path="m2698,25034l2752,25025e" filled="false" stroked="true" strokeweight=".318763pt" strokecolor="#989898">
                <v:path arrowok="t"/>
              </v:shape>
            </v:group>
            <v:group style="position:absolute;left:2808;top:25004;width:56;height:12" coordorigin="2808,25004" coordsize="56,12">
              <v:shape style="position:absolute;left:2808;top:25004;width:56;height:12" coordorigin="2808,25004" coordsize="56,12" path="m2808,25015l2864,25004e" filled="false" stroked="true" strokeweight=".318763pt" strokecolor="#989898">
                <v:path arrowok="t"/>
              </v:shape>
            </v:group>
            <v:group style="position:absolute;left:2920;top:24985;width:56;height:10" coordorigin="2920,24985" coordsize="56,10">
              <v:shape style="position:absolute;left:2920;top:24985;width:56;height:10" coordorigin="2920,24985" coordsize="56,10" path="m2920,24994l2975,24985e" filled="false" stroked="true" strokeweight=".318763pt" strokecolor="#989898">
                <v:path arrowok="t"/>
              </v:shape>
            </v:group>
            <v:group style="position:absolute;left:3031;top:24964;width:56;height:12" coordorigin="3031,24964" coordsize="56,12">
              <v:shape style="position:absolute;left:3031;top:24964;width:56;height:12" coordorigin="3031,24964" coordsize="56,12" path="m3031,24975l3087,24964e" filled="false" stroked="true" strokeweight=".318763pt" strokecolor="#989898">
                <v:path arrowok="t"/>
              </v:shape>
            </v:group>
            <v:group style="position:absolute;left:3143;top:24945;width:56;height:10" coordorigin="3143,24945" coordsize="56,10">
              <v:shape style="position:absolute;left:3143;top:24945;width:56;height:10" coordorigin="3143,24945" coordsize="56,10" path="m3143,24955l3198,24945e" filled="false" stroked="true" strokeweight=".318763pt" strokecolor="#989898">
                <v:path arrowok="t"/>
              </v:shape>
            </v:group>
            <v:group style="position:absolute;left:3253;top:24926;width:56;height:10" coordorigin="3253,24926" coordsize="56,10">
              <v:shape style="position:absolute;left:3253;top:24926;width:56;height:10" coordorigin="3253,24926" coordsize="56,10" path="m3253,24935l3308,24926e" filled="false" stroked="true" strokeweight=".318763pt" strokecolor="#989898">
                <v:path arrowok="t"/>
              </v:shape>
            </v:group>
            <v:group style="position:absolute;left:3364;top:24905;width:56;height:10" coordorigin="3364,24905" coordsize="56,10">
              <v:shape style="position:absolute;left:3364;top:24905;width:56;height:10" coordorigin="3364,24905" coordsize="56,10" path="m3364,24915l3377,24913,3420,24905e" filled="false" stroked="true" strokeweight=".318763pt" strokecolor="#989898">
                <v:path arrowok="t"/>
              </v:shape>
            </v:group>
            <v:group style="position:absolute;left:3476;top:24883;width:56;height:12" coordorigin="3476,24883" coordsize="56,12">
              <v:shape style="position:absolute;left:3476;top:24883;width:56;height:12" coordorigin="3476,24883" coordsize="56,12" path="m3476,24894l3531,24883e" filled="false" stroked="true" strokeweight=".318763pt" strokecolor="#989898">
                <v:path arrowok="t"/>
              </v:shape>
            </v:group>
            <v:group style="position:absolute;left:3586;top:24862;width:56;height:12" coordorigin="3586,24862" coordsize="56,12">
              <v:shape style="position:absolute;left:3586;top:24862;width:56;height:12" coordorigin="3586,24862" coordsize="56,12" path="m3586,24873l3641,24862e" filled="false" stroked="true" strokeweight=".318763pt" strokecolor="#989898">
                <v:path arrowok="t"/>
              </v:shape>
            </v:group>
            <v:group style="position:absolute;left:3697;top:24841;width:56;height:10" coordorigin="3697,24841" coordsize="56,10">
              <v:shape style="position:absolute;left:3697;top:24841;width:56;height:10" coordorigin="3697,24841" coordsize="56,10" path="m3697,24851l3753,24841e" filled="false" stroked="true" strokeweight=".318763pt" strokecolor="#989898">
                <v:path arrowok="t"/>
              </v:shape>
            </v:group>
            <v:group style="position:absolute;left:3809;top:24819;width:55;height:12" coordorigin="3809,24819" coordsize="55,12">
              <v:shape style="position:absolute;left:3809;top:24819;width:55;height:12" coordorigin="3809,24819" coordsize="55,12" path="m3809,24830l3863,24819e" filled="false" stroked="true" strokeweight=".318763pt" strokecolor="#989898">
                <v:path arrowok="t"/>
              </v:shape>
            </v:group>
            <v:group style="position:absolute;left:3919;top:24798;width:56;height:10" coordorigin="3919,24798" coordsize="56,10">
              <v:shape style="position:absolute;left:3919;top:24798;width:56;height:10" coordorigin="3919,24798" coordsize="56,10" path="m3919,24808l3974,24798e" filled="false" stroked="true" strokeweight=".318763pt" strokecolor="#989898">
                <v:path arrowok="t"/>
              </v:shape>
            </v:group>
            <v:group style="position:absolute;left:4030;top:24776;width:56;height:12" coordorigin="4030,24776" coordsize="56,12">
              <v:shape style="position:absolute;left:4030;top:24776;width:56;height:12" coordorigin="4030,24776" coordsize="56,12" path="m4030,24787l4086,24776e" filled="false" stroked="true" strokeweight=".318763pt" strokecolor="#989898">
                <v:path arrowok="t"/>
              </v:shape>
            </v:group>
            <v:group style="position:absolute;left:4140;top:24754;width:56;height:13" coordorigin="4140,24754" coordsize="56,13">
              <v:shape style="position:absolute;left:4140;top:24754;width:56;height:13" coordorigin="4140,24754" coordsize="56,13" path="m4140,24767l4158,24763,4196,24754e" filled="false" stroked="true" strokeweight=".318763pt" strokecolor="#989898">
                <v:path arrowok="t"/>
              </v:shape>
            </v:group>
            <v:group style="position:absolute;left:4250;top:24725;width:56;height:15" coordorigin="4250,24725" coordsize="56,15">
              <v:shape style="position:absolute;left:4250;top:24725;width:56;height:15" coordorigin="4250,24725" coordsize="56,15" path="m4250,24739l4306,24725e" filled="false" stroked="true" strokeweight=".318763pt" strokecolor="#989898">
                <v:path arrowok="t"/>
              </v:shape>
            </v:group>
            <v:group style="position:absolute;left:4360;top:24698;width:55;height:13" coordorigin="4360,24698" coordsize="55,13">
              <v:shape style="position:absolute;left:4360;top:24698;width:55;height:13" coordorigin="4360,24698" coordsize="55,13" path="m4360,24711l4414,24698e" filled="false" stroked="true" strokeweight=".318763pt" strokecolor="#989898">
                <v:path arrowok="t"/>
              </v:shape>
            </v:group>
            <v:group style="position:absolute;left:4470;top:24669;width:55;height:15" coordorigin="4470,24669" coordsize="55,15">
              <v:shape style="position:absolute;left:4470;top:24669;width:55;height:15" coordorigin="4470,24669" coordsize="55,15" path="m4470,24684l4524,24669e" filled="false" stroked="true" strokeweight=".318763pt" strokecolor="#989898">
                <v:path arrowok="t"/>
              </v:shape>
            </v:group>
            <v:group style="position:absolute;left:4578;top:24642;width:56;height:13" coordorigin="4578,24642" coordsize="56,13">
              <v:shape style="position:absolute;left:4578;top:24642;width:56;height:13" coordorigin="4578,24642" coordsize="56,13" path="m4578,24655l4634,24642e" filled="false" stroked="true" strokeweight=".318763pt" strokecolor="#989898">
                <v:path arrowok="t"/>
              </v:shape>
            </v:group>
            <v:group style="position:absolute;left:4688;top:24614;width:55;height:15" coordorigin="4688,24614" coordsize="55,15">
              <v:shape style="position:absolute;left:4688;top:24614;width:55;height:15" coordorigin="4688,24614" coordsize="55,15" path="m4688,24628l4743,24614e" filled="false" stroked="true" strokeweight=".318763pt" strokecolor="#989898">
                <v:path arrowok="t"/>
              </v:shape>
            </v:group>
            <v:group style="position:absolute;left:4798;top:24588;width:55;height:13" coordorigin="4798,24588" coordsize="55,13">
              <v:shape style="position:absolute;left:4798;top:24588;width:55;height:13" coordorigin="4798,24588" coordsize="55,13" path="m4798,24601l4819,24594,4853,24588e" filled="false" stroked="true" strokeweight=".318763pt" strokecolor="#989898">
                <v:path arrowok="t"/>
              </v:shape>
            </v:group>
            <v:group style="position:absolute;left:4908;top:24564;width:56;height:13" coordorigin="4908,24564" coordsize="56,13">
              <v:shape style="position:absolute;left:4908;top:24564;width:56;height:13" coordorigin="4908,24564" coordsize="56,13" path="m4908,24577l4964,24564e" filled="false" stroked="true" strokeweight=".318763pt" strokecolor="#989898">
                <v:path arrowok="t"/>
              </v:shape>
            </v:group>
            <v:group style="position:absolute;left:5018;top:24542;width:56;height:12" coordorigin="5018,24542" coordsize="56,12">
              <v:shape style="position:absolute;left:5018;top:24542;width:56;height:12" coordorigin="5018,24542" coordsize="56,12" path="m5018,24553l5074,24542e" filled="false" stroked="true" strokeweight=".318763pt" strokecolor="#989898">
                <v:path arrowok="t"/>
              </v:shape>
            </v:group>
            <v:group style="position:absolute;left:5130;top:24518;width:55;height:13" coordorigin="5130,24518" coordsize="55,13">
              <v:shape style="position:absolute;left:5130;top:24518;width:55;height:13" coordorigin="5130,24518" coordsize="55,13" path="m5130,24531l5184,24518e" filled="false" stroked="true" strokeweight=".318763pt" strokecolor="#989898">
                <v:path arrowok="t"/>
              </v:shape>
            </v:group>
            <v:group style="position:absolute;left:5240;top:24496;width:56;height:12" coordorigin="5240,24496" coordsize="56,12">
              <v:shape style="position:absolute;left:5240;top:24496;width:56;height:12" coordorigin="5240,24496" coordsize="56,12" path="m5240,24507l5296,24496e" filled="false" stroked="true" strokeweight=".318763pt" strokecolor="#989898">
                <v:path arrowok="t"/>
              </v:shape>
            </v:group>
            <v:group style="position:absolute;left:5350;top:24473;width:56;height:12" coordorigin="5350,24473" coordsize="56,12">
              <v:shape style="position:absolute;left:5350;top:24473;width:56;height:12" coordorigin="5350,24473" coordsize="56,12" path="m5350,24484l5406,24473e" filled="false" stroked="true" strokeweight=".318763pt" strokecolor="#989898">
                <v:path arrowok="t"/>
              </v:shape>
            </v:group>
            <v:group style="position:absolute;left:5461;top:24449;width:56;height:12" coordorigin="5461,24449" coordsize="56,12">
              <v:shape style="position:absolute;left:5461;top:24449;width:56;height:12" coordorigin="5461,24449" coordsize="56,12" path="m5461,24461l5517,24449e" filled="false" stroked="true" strokeweight=".318763pt" strokecolor="#989898">
                <v:path arrowok="t"/>
              </v:shape>
            </v:group>
            <v:group style="position:absolute;left:5571;top:24427;width:56;height:12" coordorigin="5571,24427" coordsize="56,12">
              <v:shape style="position:absolute;left:5571;top:24427;width:56;height:12" coordorigin="5571,24427" coordsize="56,12" path="m5571,24438l5627,24427e" filled="false" stroked="true" strokeweight=".318763pt" strokecolor="#989898">
                <v:path arrowok="t"/>
              </v:shape>
            </v:group>
            <v:group style="position:absolute;left:5683;top:24403;width:55;height:12" coordorigin="5683,24403" coordsize="55,12">
              <v:shape style="position:absolute;left:5683;top:24403;width:55;height:12" coordorigin="5683,24403" coordsize="55,12" path="m5683,24414l5737,24403e" filled="false" stroked="true" strokeweight=".318763pt" strokecolor="#989898">
                <v:path arrowok="t"/>
              </v:shape>
            </v:group>
            <v:group style="position:absolute;left:5793;top:24381;width:56;height:12" coordorigin="5793,24381" coordsize="56,12">
              <v:shape style="position:absolute;left:5793;top:24381;width:56;height:12" coordorigin="5793,24381" coordsize="56,12" path="m5793,24392l5815,24387,5849,24381e" filled="false" stroked="true" strokeweight=".318763pt" strokecolor="#989898">
                <v:path arrowok="t"/>
              </v:shape>
            </v:group>
            <v:group style="position:absolute;left:5903;top:24357;width:56;height:12" coordorigin="5903,24357" coordsize="56,12">
              <v:shape style="position:absolute;left:5903;top:24357;width:56;height:12" coordorigin="5903,24357" coordsize="56,12" path="m5903,24368l5959,24357e" filled="false" stroked="true" strokeweight=".318763pt" strokecolor="#989898">
                <v:path arrowok="t"/>
              </v:shape>
            </v:group>
            <v:group style="position:absolute;left:6014;top:24333;width:55;height:12" coordorigin="6014,24333" coordsize="55,12">
              <v:shape style="position:absolute;left:6014;top:24333;width:55;height:12" coordorigin="6014,24333" coordsize="55,12" path="m6014,24344l6068,24333e" filled="false" stroked="true" strokeweight=".318763pt" strokecolor="#989898">
                <v:path arrowok="t"/>
              </v:shape>
            </v:group>
            <v:group style="position:absolute;left:6124;top:24309;width:55;height:12" coordorigin="6124,24309" coordsize="55,12">
              <v:shape style="position:absolute;left:6124;top:24309;width:55;height:12" coordorigin="6124,24309" coordsize="55,12" path="m6124,24320l6178,24309e" filled="false" stroked="true" strokeweight=".318763pt" strokecolor="#989898">
                <v:path arrowok="t"/>
              </v:shape>
            </v:group>
            <v:group style="position:absolute;left:6234;top:24285;width:56;height:12" coordorigin="6234,24285" coordsize="56,12">
              <v:shape style="position:absolute;left:6234;top:24285;width:56;height:12" coordorigin="6234,24285" coordsize="56,12" path="m6234,24296l6290,24285e" filled="false" stroked="true" strokeweight=".318763pt" strokecolor="#989898">
                <v:path arrowok="t"/>
              </v:shape>
            </v:group>
            <v:group style="position:absolute;left:6344;top:24261;width:56;height:12" coordorigin="6344,24261" coordsize="56,12">
              <v:shape style="position:absolute;left:6344;top:24261;width:56;height:12" coordorigin="6344,24261" coordsize="56,12" path="m6344,24273l6400,24261e" filled="false" stroked="true" strokeweight=".318763pt" strokecolor="#989898">
                <v:path arrowok="t"/>
              </v:shape>
            </v:group>
            <v:group style="position:absolute;left:6441;top:24180;width:20;height:53" coordorigin="6441,24180" coordsize="20,53">
              <v:shape style="position:absolute;left:6441;top:24180;width:20;height:53" coordorigin="6441,24180" coordsize="20,53" path="m6441,24233l6461,24180e" filled="false" stroked="true" strokeweight=".318763pt" strokecolor="#989898">
                <v:path arrowok="t"/>
              </v:shape>
            </v:group>
            <v:group style="position:absolute;left:6480;top:24073;width:21;height:55" coordorigin="6480,24073" coordsize="21,55">
              <v:shape style="position:absolute;left:6480;top:24073;width:21;height:55" coordorigin="6480,24073" coordsize="21,55" path="m6480,24127l6500,24073e" filled="false" stroked="true" strokeweight=".318763pt" strokecolor="#989898">
                <v:path arrowok="t"/>
              </v:shape>
            </v:group>
            <v:group style="position:absolute;left:6553;top:24048;width:56;height:12" coordorigin="6553,24048" coordsize="56,12">
              <v:shape style="position:absolute;left:6553;top:24048;width:56;height:12" coordorigin="6553,24048" coordsize="56,12" path="m6553,24059l6609,24048e" filled="false" stroked="true" strokeweight=".318763pt" strokecolor="#989898">
                <v:path arrowok="t"/>
              </v:shape>
            </v:group>
            <v:group style="position:absolute;left:6663;top:24024;width:56;height:12" coordorigin="6663,24024" coordsize="56,12">
              <v:shape style="position:absolute;left:6663;top:24024;width:56;height:12" coordorigin="6663,24024" coordsize="56,12" path="m6663,24035l6719,24024e" filled="false" stroked="true" strokeweight=".318763pt" strokecolor="#989898">
                <v:path arrowok="t"/>
              </v:shape>
            </v:group>
            <v:group style="position:absolute;left:6774;top:24000;width:55;height:12" coordorigin="6774,24000" coordsize="55,12">
              <v:shape style="position:absolute;left:6774;top:24000;width:55;height:12" coordorigin="6774,24000" coordsize="55,12" path="m6774,24011l6829,24000e" filled="false" stroked="true" strokeweight=".318763pt" strokecolor="#989898">
                <v:path arrowok="t"/>
              </v:shape>
            </v:group>
            <v:group style="position:absolute;left:6884;top:23976;width:55;height:13" coordorigin="6884,23976" coordsize="55,13">
              <v:shape style="position:absolute;left:6884;top:23976;width:55;height:13" coordorigin="6884,23976" coordsize="55,13" path="m6884,23989l6939,23976e" filled="false" stroked="true" strokeweight=".318763pt" strokecolor="#989898">
                <v:path arrowok="t"/>
              </v:shape>
            </v:group>
            <v:group style="position:absolute;left:6994;top:23954;width:48;height:12" coordorigin="6994,23954" coordsize="48,12">
              <v:shape style="position:absolute;left:6994;top:23954;width:48;height:12" coordorigin="6994,23954" coordsize="48,12" path="m6994,23965l7042,23954e" filled="false" stroked="true" strokeweight=".318763pt" strokecolor="#989898">
                <v:path arrowok="t"/>
              </v:shape>
            </v:group>
            <v:group style="position:absolute;left:4638;top:24080;width:2;height:7" coordorigin="4638,24080" coordsize="2,7">
              <v:shape style="position:absolute;left:4638;top:24080;width:2;height:7" coordorigin="4638,24080" coordsize="0,7" path="m4638,24080l4638,24086e" filled="false" stroked="true" strokeweight=".079853pt" strokecolor="#989898">
                <v:path arrowok="t"/>
              </v:shape>
            </v:group>
            <v:group style="position:absolute;left:4670;top:24051;width:2;height:7" coordorigin="4670,24051" coordsize="2,7">
              <v:shape style="position:absolute;left:4670;top:24051;width:2;height:7" coordorigin="4670,24051" coordsize="0,7" path="m4670,24051l4670,24057e" filled="false" stroked="true" strokeweight=".079853pt" strokecolor="#989898">
                <v:path arrowok="t"/>
              </v:shape>
            </v:group>
            <v:group style="position:absolute;left:4699;top:24025;width:2;height:7" coordorigin="4699,24025" coordsize="2,7">
              <v:shape style="position:absolute;left:4699;top:24025;width:2;height:7" coordorigin="4699,24025" coordsize="0,7" path="m4699,24025l4699,24032e" filled="false" stroked="true" strokeweight=".079853pt" strokecolor="#989898">
                <v:path arrowok="t"/>
              </v:shape>
            </v:group>
            <v:group style="position:absolute;left:4727;top:24002;width:2;height:7" coordorigin="4727,24002" coordsize="2,7">
              <v:shape style="position:absolute;left:4727;top:24002;width:2;height:7" coordorigin="4727,24002" coordsize="0,7" path="m4727,24002l4727,24008e" filled="false" stroked="true" strokeweight=".078774pt" strokecolor="#989898">
                <v:path arrowok="t"/>
              </v:shape>
            </v:group>
            <v:group style="position:absolute;left:4755;top:23976;width:2;height:7" coordorigin="4755,23976" coordsize="2,7">
              <v:shape style="position:absolute;left:4755;top:23976;width:2;height:7" coordorigin="4755,23976" coordsize="0,7" path="m4755,23976l4755,23982e" filled="false" stroked="true" strokeweight=".078774pt" strokecolor="#989898">
                <v:path arrowok="t"/>
              </v:shape>
            </v:group>
            <v:group style="position:absolute;left:4783;top:23952;width:2;height:7" coordorigin="4783,23952" coordsize="2,7">
              <v:shape style="position:absolute;left:4783;top:23952;width:2;height:7" coordorigin="4783,23952" coordsize="0,7" path="m4783,23952l4783,23959e" filled="false" stroked="true" strokeweight=".079853pt" strokecolor="#989898">
                <v:path arrowok="t"/>
              </v:shape>
            </v:group>
            <v:group style="position:absolute;left:4812;top:23927;width:2;height:7" coordorigin="4812,23927" coordsize="2,7">
              <v:shape style="position:absolute;left:4812;top:23927;width:2;height:7" coordorigin="4812,23927" coordsize="0,7" path="m4812,23927l4812,23933e" filled="false" stroked="true" strokeweight=".079853pt" strokecolor="#989898">
                <v:path arrowok="t"/>
              </v:shape>
            </v:group>
            <v:group style="position:absolute;left:4841;top:23903;width:2;height:7" coordorigin="4841,23903" coordsize="2,7">
              <v:shape style="position:absolute;left:4841;top:23903;width:2;height:7" coordorigin="4841,23903" coordsize="0,7" path="m4841,23903l4841,23909e" filled="false" stroked="true" strokeweight=".079853pt" strokecolor="#989898">
                <v:path arrowok="t"/>
              </v:shape>
            </v:group>
            <v:group style="position:absolute;left:4869;top:23877;width:2;height:7" coordorigin="4869,23877" coordsize="2,7">
              <v:shape style="position:absolute;left:4869;top:23877;width:2;height:7" coordorigin="4869,23877" coordsize="0,7" path="m4869,23877l4869,23884e" filled="false" stroked="true" strokeweight=".079853pt" strokecolor="#989898">
                <v:path arrowok="t"/>
              </v:shape>
            </v:group>
            <v:group style="position:absolute;left:4896;top:23852;width:2;height:7" coordorigin="4896,23852" coordsize="2,7">
              <v:shape style="position:absolute;left:4896;top:23852;width:2;height:7" coordorigin="4896,23852" coordsize="0,7" path="m4896,23852l4896,23858e" filled="false" stroked="true" strokeweight=".079853pt" strokecolor="#989898">
                <v:path arrowok="t"/>
              </v:shape>
            </v:group>
            <v:group style="position:absolute;left:4925;top:23828;width:2;height:7" coordorigin="4925,23828" coordsize="2,7">
              <v:shape style="position:absolute;left:4925;top:23828;width:2;height:7" coordorigin="4925,23828" coordsize="0,7" path="m4925,23828l4925,23834e" filled="false" stroked="true" strokeweight=".079853pt" strokecolor="#989898">
                <v:path arrowok="t"/>
              </v:shape>
            </v:group>
            <v:group style="position:absolute;left:4954;top:23802;width:2;height:7" coordorigin="4954,23802" coordsize="2,7">
              <v:shape style="position:absolute;left:4954;top:23802;width:2;height:7" coordorigin="4954,23802" coordsize="0,7" path="m4954,23802l4954,23809e" filled="false" stroked="true" strokeweight=".078774pt" strokecolor="#989898">
                <v:path arrowok="t"/>
              </v:shape>
            </v:group>
            <v:group style="position:absolute;left:4982;top:23778;width:2;height:7" coordorigin="4982,23778" coordsize="2,7">
              <v:shape style="position:absolute;left:4982;top:23778;width:2;height:7" coordorigin="4982,23778" coordsize="0,7" path="m4982,23778l4982,23785e" filled="false" stroked="true" strokeweight=".079853pt" strokecolor="#989898">
                <v:path arrowok="t"/>
              </v:shape>
            </v:group>
            <v:group style="position:absolute;left:5014;top:23750;width:2;height:7" coordorigin="5014,23750" coordsize="2,7">
              <v:shape style="position:absolute;left:5014;top:23750;width:2;height:7" coordorigin="5014,23750" coordsize="0,7" path="m5014,23750l5014,23756e" filled="false" stroked="true" strokeweight=".079853pt" strokecolor="#989898">
                <v:path arrowok="t"/>
              </v:shape>
            </v:group>
            <v:group style="position:absolute;left:5602;top:22593;width:39;height:232" coordorigin="5602,22593" coordsize="39,232">
              <v:shape style="position:absolute;left:5602;top:22593;width:39;height:232" coordorigin="5602,22593" coordsize="39,232" path="m5640,22593l5602,22824e" filled="false" stroked="true" strokeweight=".318763pt" strokecolor="#989898">
                <v:path arrowok="t"/>
              </v:shape>
            </v:group>
            <v:group style="position:absolute;left:5598;top:22849;width:2;height:7" coordorigin="5598,22849" coordsize="2,7">
              <v:shape style="position:absolute;left:5598;top:22849;width:2;height:7" coordorigin="5598,22849" coordsize="0,7" path="m5598,22849l5598,22856e" filled="false" stroked="true" strokeweight=".079853pt" strokecolor="#989898">
                <v:path arrowok="t"/>
              </v:shape>
            </v:group>
            <v:group style="position:absolute;left:5554;top:22883;width:39;height:233" coordorigin="5554,22883" coordsize="39,233">
              <v:shape style="position:absolute;left:5554;top:22883;width:39;height:233" coordorigin="5554,22883" coordsize="39,233" path="m5592,22883l5554,23114,5560,23116e" filled="false" stroked="true" strokeweight=".318763pt" strokecolor="#989898">
                <v:path arrowok="t"/>
              </v:shape>
            </v:group>
            <v:group style="position:absolute;left:5590;top:23117;width:2;height:7" coordorigin="5590,23117" coordsize="2,7">
              <v:shape style="position:absolute;left:5590;top:23117;width:2;height:7" coordorigin="5590,23117" coordsize="0,7" path="m5590,23117l5590,23124e" filled="false" stroked="true" strokeweight=".079853pt" strokecolor="#989898">
                <v:path arrowok="t"/>
              </v:shape>
            </v:group>
            <v:group style="position:absolute;left:5619;top:23125;width:117;height:125" coordorigin="5619,23125" coordsize="117,125">
              <v:shape style="position:absolute;left:5619;top:23125;width:117;height:125" coordorigin="5619,23125" coordsize="117,125" path="m5619,23125l5662,23131,5645,23237,5735,23249e" filled="false" stroked="true" strokeweight=".318763pt" strokecolor="#989898">
                <v:path arrowok="t"/>
              </v:shape>
            </v:group>
            <v:group style="position:absolute;left:5767;top:23251;width:2;height:7" coordorigin="5767,23251" coordsize="2,7">
              <v:shape style="position:absolute;left:5767;top:23251;width:2;height:7" coordorigin="5767,23251" coordsize="0,7" path="m5767,23251l5767,23257e" filled="false" stroked="true" strokeweight=".078774pt" strokecolor="#989898">
                <v:path arrowok="t"/>
              </v:shape>
            </v:group>
            <v:group style="position:absolute;left:5794;top:23123;width:107;height:147" coordorigin="5794,23123" coordsize="107,147">
              <v:shape style="position:absolute;left:5794;top:23123;width:107;height:147" coordorigin="5794,23123" coordsize="107,147" path="m5794,23257l5880,23270,5901,23123e" filled="false" stroked="true" strokeweight=".318763pt" strokecolor="#989898">
                <v:path arrowok="t"/>
              </v:shape>
            </v:group>
            <v:group style="position:absolute;left:5573;top:22542;width:15;height:13" coordorigin="5573,22542" coordsize="15,13">
              <v:shape style="position:absolute;left:5573;top:22542;width:15;height:13" coordorigin="5573,22542" coordsize="15,13" path="m5582,22553l5578,22553,5579,22555,5582,22555,5582,22553xe" filled="true" fillcolor="#989898" stroked="false">
                <v:path arrowok="t"/>
                <v:fill type="solid"/>
              </v:shape>
              <v:shape style="position:absolute;left:5573;top:22542;width:15;height:13" coordorigin="5573,22542" coordsize="15,13" path="m5573,22542l5573,22551,5574,22551,5574,22553,5586,22553,5587,22551,5587,22548,5576,22548,5576,22547,5574,22547,5574,22543,5573,22542xe" filled="true" fillcolor="#989898" stroked="false">
                <v:path arrowok="t"/>
                <v:fill type="solid"/>
              </v:shape>
              <v:shape style="position:absolute;left:5573;top:22542;width:15;height:13" coordorigin="5573,22542" coordsize="15,13" path="m5587,22545l5586,22545,5586,22547,5584,22548,5587,22548,5587,22545xe" filled="true" fillcolor="#989898" stroked="false">
                <v:path arrowok="t"/>
                <v:fill type="solid"/>
              </v:shape>
            </v:group>
            <v:group style="position:absolute;left:5554;top:22526;width:39;height:26" coordorigin="5554,22526" coordsize="39,26">
              <v:shape style="position:absolute;left:5554;top:22526;width:39;height:26" coordorigin="5554,22526" coordsize="39,26" path="m5573,22531l5570,22531,5570,22548,5571,22548,5571,22550,5573,22551,5573,22531xe" filled="true" fillcolor="#989898" stroked="false">
                <v:path arrowok="t"/>
                <v:fill type="solid"/>
              </v:shape>
              <v:shape style="position:absolute;left:5554;top:22526;width:39;height:26" coordorigin="5554,22526" coordsize="39,26" path="m5592,22526l5554,22526,5554,22531,5587,22531,5587,22551,5589,22550,5590,22550,5590,22543,5592,22543,5592,22526xe" filled="true" fillcolor="#989898" stroked="false">
                <v:path arrowok="t"/>
                <v:fill type="solid"/>
              </v:shape>
            </v:group>
            <v:group style="position:absolute;left:5554;top:22558;width:39;height:29" coordorigin="5554,22558" coordsize="39,29">
              <v:shape style="position:absolute;left:5554;top:22558;width:39;height:29" coordorigin="5554,22558" coordsize="39,29" path="m5592,22558l5587,22558,5587,22571,5554,22571,5554,22575,5587,22575,5587,22586,5592,22586,5592,22558xe" filled="true" fillcolor="#989898" stroked="false">
                <v:path arrowok="t"/>
                <v:fill type="solid"/>
              </v:shape>
            </v:group>
            <v:group style="position:absolute;left:5675;top:22716;width:15;height:13" coordorigin="5675,22716" coordsize="15,13">
              <v:shape style="position:absolute;left:5675;top:22716;width:15;height:13" coordorigin="5675,22716" coordsize="15,13" path="m5684,22727l5680,22727,5681,22728,5684,22728,5684,22727xe" filled="true" fillcolor="#989898" stroked="false">
                <v:path arrowok="t"/>
                <v:fill type="solid"/>
              </v:shape>
              <v:shape style="position:absolute;left:5675;top:22716;width:15;height:13" coordorigin="5675,22716" coordsize="15,13" path="m5675,22716l5675,22725,5676,22725,5676,22727,5688,22727,5689,22725,5689,22722,5678,22722,5678,22720,5676,22720,5676,22717,5675,22716xe" filled="true" fillcolor="#989898" stroked="false">
                <v:path arrowok="t"/>
                <v:fill type="solid"/>
              </v:shape>
              <v:shape style="position:absolute;left:5675;top:22716;width:15;height:13" coordorigin="5675,22716" coordsize="15,13" path="m5689,22719l5688,22719,5688,22720,5686,22722,5689,22722,5689,22719xe" filled="true" fillcolor="#989898" stroked="false">
                <v:path arrowok="t"/>
                <v:fill type="solid"/>
              </v:shape>
            </v:group>
            <v:group style="position:absolute;left:5656;top:22700;width:39;height:26" coordorigin="5656,22700" coordsize="39,26">
              <v:shape style="position:absolute;left:5656;top:22700;width:39;height:26" coordorigin="5656,22700" coordsize="39,26" path="m5675,22704l5672,22704,5672,22722,5673,22722,5673,22723,5675,22725,5675,22704xe" filled="true" fillcolor="#989898" stroked="false">
                <v:path arrowok="t"/>
                <v:fill type="solid"/>
              </v:shape>
              <v:shape style="position:absolute;left:5656;top:22700;width:39;height:26" coordorigin="5656,22700" coordsize="39,26" path="m5694,22700l5656,22700,5656,22704,5689,22704,5689,22725,5691,22723,5692,22723,5692,22717,5694,22717,5694,22700xe" filled="true" fillcolor="#989898" stroked="false">
                <v:path arrowok="t"/>
                <v:fill type="solid"/>
              </v:shape>
            </v:group>
            <v:group style="position:absolute;left:5656;top:22731;width:39;height:29" coordorigin="5656,22731" coordsize="39,29">
              <v:shape style="position:absolute;left:5656;top:22731;width:39;height:29" coordorigin="5656,22731" coordsize="39,29" path="m5694,22731l5689,22731,5689,22744,5656,22744,5656,22749,5689,22749,5689,22760,5694,22760,5694,22731xe" filled="true" fillcolor="#989898" stroked="false">
                <v:path arrowok="t"/>
                <v:fill type="solid"/>
              </v:shape>
            </v:group>
            <v:group style="position:absolute;left:5614;top:22622;width:12;height:12" coordorigin="5614,22622" coordsize="12,12">
              <v:shape style="position:absolute;left:5614;top:22622;width:12;height:12" coordorigin="5614,22622" coordsize="12,12" path="m5611,22627l5629,22627e" filled="false" stroked="true" strokeweight=".976436pt" strokecolor="#989898">
                <v:path arrowok="t"/>
              </v:shape>
            </v:group>
            <v:group style="position:absolute;left:5645;top:22626;width:12;height:12" coordorigin="5645,22626" coordsize="12,12">
              <v:shape style="position:absolute;left:5645;top:22626;width:12;height:12" coordorigin="5645,22626" coordsize="12,12" path="m5641,22632l5659,22632e" filled="false" stroked="true" strokeweight=".976436pt" strokecolor="#989898">
                <v:path arrowok="t"/>
              </v:shape>
            </v:group>
            <v:group style="position:absolute;left:5724;top:23192;width:133;height:36" coordorigin="5724,23192" coordsize="133,36">
              <v:shape style="position:absolute;left:5724;top:23192;width:133;height:36" coordorigin="5724,23192" coordsize="133,36" path="m5727,23192l5857,23211,5853,23227,5724,23208,5727,23192xe" filled="false" stroked="true" strokeweight=".318763pt" strokecolor="#989898">
                <v:path arrowok="t"/>
              </v:shape>
            </v:group>
            <v:group style="position:absolute;left:5618;top:22892;width:442;height:93" coordorigin="5618,22892" coordsize="442,93">
              <v:shape style="position:absolute;left:5618;top:22892;width:442;height:93" coordorigin="5618,22892" coordsize="442,93" path="m5621,22892l6059,22967,6056,22985,5618,22908,5621,22892xe" filled="false" stroked="true" strokeweight=".318763pt" strokecolor="#989898">
                <v:path arrowok="t"/>
              </v:shape>
            </v:group>
            <v:group style="position:absolute;left:5603;top:22994;width:444;height:90" coordorigin="5603,22994" coordsize="444,90">
              <v:shape style="position:absolute;left:5603;top:22994;width:444;height:90" coordorigin="5603,22994" coordsize="444,90" path="m5603,23010l5605,22994,6046,23066,6045,23084,5603,23010xe" filled="false" stroked="true" strokeweight=".318763pt" strokecolor="#989898">
                <v:path arrowok="t"/>
              </v:shape>
            </v:group>
            <v:group style="position:absolute;left:5737;top:23093;width:10;height:56" coordorigin="5737,23093" coordsize="10,56">
              <v:shape style="position:absolute;left:5737;top:23093;width:10;height:56" coordorigin="5737,23093" coordsize="10,56" path="m5747,23093l5737,23149e" filled="false" stroked="true" strokeweight=".318763pt" strokecolor="#989898">
                <v:path arrowok="t"/>
              </v:shape>
            </v:group>
            <v:group style="position:absolute;left:5726;top:23203;width:42;height:21" coordorigin="5726,23203" coordsize="42,21">
              <v:shape style="position:absolute;left:5726;top:23203;width:42;height:21" coordorigin="5726,23203" coordsize="42,21" path="m5727,23203l5726,23218,5767,23224e" filled="false" stroked="true" strokeweight=".318763pt" strokecolor="#989898">
                <v:path arrowok="t"/>
              </v:shape>
            </v:group>
            <v:group style="position:absolute;left:5821;top:23211;width:34;height:28" coordorigin="5821,23211" coordsize="34,28">
              <v:shape style="position:absolute;left:5821;top:23211;width:34;height:28" coordorigin="5821,23211" coordsize="34,28" path="m5821,23233l5850,23238,5855,23211e" filled="false" stroked="true" strokeweight=".318763pt" strokecolor="#989898">
                <v:path arrowok="t"/>
              </v:shape>
            </v:group>
            <v:group style="position:absolute;left:5865;top:23117;width:21;height:39" coordorigin="5865,23117" coordsize="21,39">
              <v:shape style="position:absolute;left:5865;top:23117;width:21;height:39" coordorigin="5865,23117" coordsize="21,39" path="m5865,23155l5871,23117,5885,23119e" filled="false" stroked="true" strokeweight=".318763pt" strokecolor="#989898">
                <v:path arrowok="t"/>
              </v:shape>
            </v:group>
            <v:group style="position:absolute;left:5941;top:23128;width:55;height:10" coordorigin="5941,23128" coordsize="55,10">
              <v:shape style="position:absolute;left:5941;top:23128;width:55;height:10" coordorigin="5941,23128" coordsize="55,10" path="m5941,23128l5995,23138e" filled="false" stroked="true" strokeweight=".318763pt" strokecolor="#989898">
                <v:path arrowok="t"/>
              </v:shape>
            </v:group>
            <v:group style="position:absolute;left:6021;top:23049;width:8;height:56" coordorigin="6021,23049" coordsize="8,56">
              <v:shape style="position:absolute;left:6021;top:23049;width:8;height:56" coordorigin="6021,23049" coordsize="8,56" path="m6021,23104l6029,23049e" filled="false" stroked="true" strokeweight=".318763pt" strokecolor="#989898">
                <v:path arrowok="t"/>
              </v:shape>
            </v:group>
            <v:group style="position:absolute;left:6027;top:22953;width:16;height:42" coordorigin="6027,22953" coordsize="16,42">
              <v:shape style="position:absolute;left:6027;top:22953;width:16;height:42" coordorigin="6027,22953" coordsize="16,42" path="m6038,22994l6043,22955,6027,22953e" filled="false" stroked="true" strokeweight=".318763pt" strokecolor="#989898">
                <v:path arrowok="t"/>
              </v:shape>
            </v:group>
            <v:group style="position:absolute;left:5919;top:22932;width:55;height:10" coordorigin="5919,22932" coordsize="55,10">
              <v:shape style="position:absolute;left:5919;top:22932;width:55;height:10" coordorigin="5919,22932" coordsize="55,10" path="m5973,22942l5919,22932e" filled="false" stroked="true" strokeweight=".318763pt" strokecolor="#989898">
                <v:path arrowok="t"/>
              </v:shape>
            </v:group>
            <v:group style="position:absolute;left:5809;top:22913;width:55;height:10" coordorigin="5809,22913" coordsize="55,10">
              <v:shape style="position:absolute;left:5809;top:22913;width:55;height:10" coordorigin="5809,22913" coordsize="55,10" path="m5863,22923l5809,22913e" filled="false" stroked="true" strokeweight=".318763pt" strokecolor="#989898">
                <v:path arrowok="t"/>
              </v:shape>
            </v:group>
            <v:group style="position:absolute;left:5699;top:22892;width:55;height:12" coordorigin="5699,22892" coordsize="55,12">
              <v:shape style="position:absolute;left:5699;top:22892;width:55;height:12" coordorigin="5699,22892" coordsize="55,12" path="m5753,22904l5699,22892e" filled="false" stroked="true" strokeweight=".318763pt" strokecolor="#989898">
                <v:path arrowok="t"/>
              </v:shape>
            </v:group>
            <v:group style="position:absolute;left:5632;top:22883;width:13;height:51" coordorigin="5632,22883" coordsize="13,51">
              <v:shape style="position:absolute;left:5632;top:22883;width:13;height:51" coordorigin="5632,22883" coordsize="13,51" path="m5645,22883l5641,22883,5632,22934e" filled="false" stroked="true" strokeweight=".318763pt" strokecolor="#989898">
                <v:path arrowok="t"/>
              </v:shape>
            </v:group>
            <v:group style="position:absolute;left:5611;top:22990;width:10;height:55" coordorigin="5611,22990" coordsize="10,55">
              <v:shape style="position:absolute;left:5611;top:22990;width:10;height:55" coordorigin="5611,22990" coordsize="10,55" path="m5621,22990l5611,23044e" filled="false" stroked="true" strokeweight=".318763pt" strokecolor="#989898">
                <v:path arrowok="t"/>
              </v:shape>
            </v:group>
            <v:group style="position:absolute;left:5637;top:23074;width:56;height:10" coordorigin="5637,23074" coordsize="56,10">
              <v:shape style="position:absolute;left:5637;top:23074;width:56;height:10" coordorigin="5637,23074" coordsize="56,10" path="m5637,23074l5692,23084e" filled="false" stroked="true" strokeweight=".318763pt" strokecolor="#989898">
                <v:path arrowok="t"/>
              </v:shape>
            </v:group>
            <v:group style="position:absolute;left:5747;top:23090;width:2;height:7" coordorigin="5747,23090" coordsize="2,7">
              <v:shape style="position:absolute;left:5747;top:23090;width:2;height:7" coordorigin="5747,23090" coordsize="0,7" path="m5747,23090l5747,23096e" filled="false" stroked="true" strokeweight=".079853pt" strokecolor="#989898">
                <v:path arrowok="t"/>
              </v:shape>
            </v:group>
            <v:group style="position:absolute;left:6687;top:21278;width:79;height:29" coordorigin="6687,21278" coordsize="79,29">
              <v:shape style="position:absolute;left:6687;top:21278;width:79;height:29" coordorigin="6687,21278" coordsize="79,29" path="m6687,21278l6765,21307e" filled="false" stroked="true" strokeweight=".318763pt" strokecolor="#989898">
                <v:path arrowok="t"/>
              </v:shape>
            </v:group>
            <v:group style="position:absolute;left:6818;top:21327;width:53;height:20" coordorigin="6818,21327" coordsize="53,20">
              <v:shape style="position:absolute;left:6818;top:21327;width:53;height:20" coordorigin="6818,21327" coordsize="53,20" path="m6818,21327l6870,21347e" filled="false" stroked="true" strokeweight=".318763pt" strokecolor="#989898">
                <v:path arrowok="t"/>
              </v:shape>
            </v:group>
            <v:group style="position:absolute;left:6923;top:21367;width:79;height:29" coordorigin="6923,21367" coordsize="79,29">
              <v:shape style="position:absolute;left:6923;top:21367;width:79;height:29" coordorigin="6923,21367" coordsize="79,29" path="m6923,21367l7001,21396e" filled="false" stroked="true" strokeweight=".318763pt" strokecolor="#989898">
                <v:path arrowok="t"/>
              </v:shape>
            </v:group>
            <v:group style="position:absolute;left:6680;top:21307;width:39;height:28" coordorigin="6680,21307" coordsize="39,28">
              <v:shape style="position:absolute;left:6680;top:21307;width:39;height:28" coordorigin="6680,21307" coordsize="39,28" path="m6719,21307l6680,21307,6680,21334,6685,21334,6685,21312,6719,21312,6719,21307xe" filled="true" fillcolor="#989898" stroked="false">
                <v:path arrowok="t"/>
                <v:fill type="solid"/>
              </v:shape>
              <v:shape style="position:absolute;left:6680;top:21307;width:39;height:28" coordorigin="6680,21307" coordsize="39,28" path="m6719,21312l6714,21312,6714,21334,6719,21334,6719,21312xe" filled="true" fillcolor="#989898" stroked="false">
                <v:path arrowok="t"/>
                <v:fill type="solid"/>
              </v:shape>
              <v:shape style="position:absolute;left:6680;top:21307;width:39;height:28" coordorigin="6680,21307" coordsize="39,28" path="m6703,21312l6698,21312,6698,21332,6703,21332,6703,21312xe" filled="true" fillcolor="#989898" stroked="false">
                <v:path arrowok="t"/>
                <v:fill type="solid"/>
              </v:shape>
            </v:group>
            <v:group style="position:absolute;left:6680;top:21351;width:18;height:23" coordorigin="6680,21351" coordsize="18,23">
              <v:shape style="position:absolute;left:6680;top:21351;width:18;height:23" coordorigin="6680,21351" coordsize="18,23" path="m6696,21351l6696,21358,6695,21358,6695,21359,6693,21359,6692,21361,6690,21361,6690,21363,6688,21363,6680,21367,6680,21374,6690,21367,6692,21367,6693,21366,6695,21366,6695,21364,6696,21364,6696,21363,6698,21361,6696,21351xe" filled="true" fillcolor="#989898" stroked="false">
                <v:path arrowok="t"/>
                <v:fill type="solid"/>
              </v:shape>
            </v:group>
            <v:group style="position:absolute;left:6701;top:21358;width:15;height:13" coordorigin="6701,21358" coordsize="15,13">
              <v:shape style="position:absolute;left:6701;top:21358;width:15;height:13" coordorigin="6701,21358" coordsize="15,13" path="m6714,21369l6703,21369,6703,21371,6712,21371,6714,21369xe" filled="true" fillcolor="#989898" stroked="false">
                <v:path arrowok="t"/>
                <v:fill type="solid"/>
              </v:shape>
              <v:shape style="position:absolute;left:6701;top:21358;width:15;height:13" coordorigin="6701,21358" coordsize="15,13" path="m6701,21361l6701,21369,6716,21369,6715,21366,6704,21366,6704,21364,6703,21364,6703,21363,6701,21361xe" filled="true" fillcolor="#989898" stroked="false">
                <v:path arrowok="t"/>
                <v:fill type="solid"/>
              </v:shape>
              <v:shape style="position:absolute;left:6701;top:21358;width:15;height:13" coordorigin="6701,21358" coordsize="15,13" path="m6714,21358l6714,21363,6712,21364,6711,21366,6715,21366,6714,21358xe" filled="true" fillcolor="#989898" stroked="false">
                <v:path arrowok="t"/>
                <v:fill type="solid"/>
              </v:shape>
            </v:group>
            <v:group style="position:absolute;left:6680;top:21342;width:39;height:28" coordorigin="6680,21342" coordsize="39,28">
              <v:shape style="position:absolute;left:6680;top:21342;width:39;height:28" coordorigin="6680,21342" coordsize="39,28" path="m6719,21342l6680,21342,6680,21347,6714,21347,6714,21358,6716,21369,6716,21367,6717,21366,6717,21363,6719,21361,6719,21342xe" filled="true" fillcolor="#989898" stroked="false">
                <v:path arrowok="t"/>
                <v:fill type="solid"/>
              </v:shape>
              <v:shape style="position:absolute;left:6680;top:21342;width:39;height:28" coordorigin="6680,21342" coordsize="39,28" path="m6701,21347l6696,21347,6696,21351,6698,21361,6698,21364,6700,21366,6700,21367,6701,21367,6701,21347xe" filled="true" fillcolor="#989898" stroked="false">
                <v:path arrowok="t"/>
                <v:fill type="solid"/>
              </v:shape>
            </v:group>
            <v:group style="position:absolute;left:6924;top:21399;width:39;height:28" coordorigin="6924,21399" coordsize="39,28">
              <v:shape style="position:absolute;left:6924;top:21399;width:39;height:28" coordorigin="6924,21399" coordsize="39,28" path="m6963,21399l6924,21399,6924,21426,6929,21426,6929,21404,6963,21404,6963,21399xe" filled="true" fillcolor="#989898" stroked="false">
                <v:path arrowok="t"/>
                <v:fill type="solid"/>
              </v:shape>
              <v:shape style="position:absolute;left:6924;top:21399;width:39;height:28" coordorigin="6924,21399" coordsize="39,28" path="m6963,21404l6958,21404,6958,21426,6963,21426,6963,21404xe" filled="true" fillcolor="#989898" stroked="false">
                <v:path arrowok="t"/>
                <v:fill type="solid"/>
              </v:shape>
              <v:shape style="position:absolute;left:6924;top:21399;width:39;height:28" coordorigin="6924,21399" coordsize="39,28" path="m6947,21404l6942,21404,6942,21425,6947,21425,6947,21404xe" filled="true" fillcolor="#989898" stroked="false">
                <v:path arrowok="t"/>
                <v:fill type="solid"/>
              </v:shape>
            </v:group>
            <v:group style="position:absolute;left:6924;top:21444;width:18;height:23" coordorigin="6924,21444" coordsize="18,23">
              <v:shape style="position:absolute;left:6924;top:21444;width:18;height:23" coordorigin="6924,21444" coordsize="18,23" path="m6940,21444l6940,21450,6939,21450,6939,21452,6937,21452,6935,21453,6934,21453,6934,21455,6932,21455,6924,21460,6924,21466,6934,21460,6935,21460,6937,21458,6939,21458,6939,21457,6940,21457,6940,21455,6942,21453,6940,21444xe" filled="true" fillcolor="#989898" stroked="false">
                <v:path arrowok="t"/>
                <v:fill type="solid"/>
              </v:shape>
            </v:group>
            <v:group style="position:absolute;left:6945;top:21450;width:15;height:13" coordorigin="6945,21450" coordsize="15,13">
              <v:shape style="position:absolute;left:6945;top:21450;width:15;height:13" coordorigin="6945,21450" coordsize="15,13" path="m6958,21461l6947,21461,6947,21463,6956,21463,6958,21461xe" filled="true" fillcolor="#989898" stroked="false">
                <v:path arrowok="t"/>
                <v:fill type="solid"/>
              </v:shape>
              <v:shape style="position:absolute;left:6945;top:21450;width:15;height:13" coordorigin="6945,21450" coordsize="15,13" path="m6945,21453l6945,21461,6959,21461,6959,21458,6948,21458,6948,21457,6947,21457,6947,21455,6945,21453xe" filled="true" fillcolor="#989898" stroked="false">
                <v:path arrowok="t"/>
                <v:fill type="solid"/>
              </v:shape>
              <v:shape style="position:absolute;left:6945;top:21450;width:15;height:13" coordorigin="6945,21450" coordsize="15,13" path="m6958,21450l6958,21455,6955,21458,6959,21458,6958,21450xe" filled="true" fillcolor="#989898" stroked="false">
                <v:path arrowok="t"/>
                <v:fill type="solid"/>
              </v:shape>
            </v:group>
            <v:group style="position:absolute;left:6924;top:21434;width:39;height:28" coordorigin="6924,21434" coordsize="39,28">
              <v:shape style="position:absolute;left:6924;top:21434;width:39;height:28" coordorigin="6924,21434" coordsize="39,28" path="m6963,21434l6924,21434,6924,21439,6958,21439,6958,21450,6959,21461,6959,21460,6961,21458,6961,21455,6963,21453,6963,21434xe" filled="true" fillcolor="#989898" stroked="false">
                <v:path arrowok="t"/>
                <v:fill type="solid"/>
              </v:shape>
              <v:shape style="position:absolute;left:6924;top:21434;width:39;height:28" coordorigin="6924,21434" coordsize="39,28" path="m6945,21439l6940,21439,6940,21444,6942,21453,6942,21457,6943,21458,6943,21460,6945,21460,6945,21439xe" filled="true" fillcolor="#989898" stroked="false">
                <v:path arrowok="t"/>
                <v:fill type="solid"/>
              </v:shape>
            </v:group>
            <v:group style="position:absolute;left:9563;top:22880;width:305;height:166" coordorigin="9563,22880" coordsize="305,166">
              <v:shape style="position:absolute;left:9563;top:22880;width:305;height:166" coordorigin="9563,22880" coordsize="305,166" path="m9563,23045l9868,22880e" filled="false" stroked="true" strokeweight=".318763pt" strokecolor="#989898">
                <v:path arrowok="t"/>
              </v:shape>
            </v:group>
            <v:group style="position:absolute;left:9350;top:22802;width:310;height:169" coordorigin="9350,22802" coordsize="310,169">
              <v:shape style="position:absolute;left:9350;top:22802;width:310;height:169" coordorigin="9350,22802" coordsize="310,169" path="m9659,22802l9350,22971e" filled="false" stroked="true" strokeweight=".318763pt" strokecolor="#989898">
                <v:path arrowok="t"/>
              </v:shape>
            </v:group>
            <v:group style="position:absolute;left:9125;top:22720;width:305;height:168" coordorigin="9125,22720" coordsize="305,168">
              <v:shape style="position:absolute;left:9125;top:22720;width:305;height:168" coordorigin="9125,22720" coordsize="305,168" path="m9125,22888l9429,22720e" filled="false" stroked="true" strokeweight=".318763pt" strokecolor="#989898">
                <v:path arrowok="t"/>
              </v:shape>
            </v:group>
            <v:group style="position:absolute;left:8902;top:22636;width:310;height:169" coordorigin="8902,22636" coordsize="310,169">
              <v:shape style="position:absolute;left:8902;top:22636;width:310;height:169" coordorigin="8902,22636" coordsize="310,169" path="m9211,22636l8902,22805e" filled="false" stroked="true" strokeweight=".318763pt" strokecolor="#989898">
                <v:path arrowok="t"/>
              </v:shape>
            </v:group>
            <v:group style="position:absolute;left:8676;top:22558;width:305;height:168" coordorigin="8676,22558" coordsize="305,168">
              <v:shape style="position:absolute;left:8676;top:22558;width:305;height:168" coordorigin="8676,22558" coordsize="305,168" path="m8676,22725l8980,22558e" filled="false" stroked="true" strokeweight=".318763pt" strokecolor="#989898">
                <v:path arrowok="t"/>
              </v:shape>
            </v:group>
            <v:group style="position:absolute;left:8459;top:22478;width:302;height:171" coordorigin="8459,22478" coordsize="302,171">
              <v:shape style="position:absolute;left:8459;top:22478;width:302;height:171" coordorigin="8459,22478" coordsize="302,171" path="m8459,22649l8760,22478e" filled="false" stroked="true" strokeweight=".318763pt" strokecolor="#989898">
                <v:path arrowok="t"/>
              </v:shape>
            </v:group>
            <v:group style="position:absolute;left:9821;top:22977;width:319;height:160" coordorigin="9821,22977" coordsize="319,160">
              <v:shape style="position:absolute;left:9821;top:22977;width:319;height:160" coordorigin="9821,22977" coordsize="319,160" path="m9821,23136l10140,22977e" filled="false" stroked="true" strokeweight=".318763pt" strokecolor="#989898">
                <v:path arrowok="t"/>
              </v:shape>
            </v:group>
            <v:group style="position:absolute;left:10049;top:23068;width:316;height:155" coordorigin="10049,23068" coordsize="316,155">
              <v:shape style="position:absolute;left:10049;top:23068;width:316;height:155" coordorigin="10049,23068" coordsize="316,155" path="m10365,23068l10049,23222e" filled="false" stroked="true" strokeweight=".318763pt" strokecolor="#989898">
                <v:path arrowok="t"/>
              </v:shape>
            </v:group>
            <v:group style="position:absolute;left:10076;top:23449;width:174;height:308" coordorigin="10076,23449" coordsize="174,308">
              <v:shape style="position:absolute;left:10076;top:23449;width:174;height:308" coordorigin="10076,23449" coordsize="174,308" path="m10250,23449l10076,23756e" filled="false" stroked="true" strokeweight=".318763pt" strokecolor="#989898">
                <v:path arrowok="t"/>
              </v:shape>
            </v:group>
            <v:group style="position:absolute;left:9834;top:23474;width:203;height:341" coordorigin="9834,23474" coordsize="203,341">
              <v:shape style="position:absolute;left:9834;top:23474;width:203;height:341" coordorigin="9834,23474" coordsize="203,341" path="m9834,23815l10037,23474e" filled="false" stroked="true" strokeweight=".318763pt" strokecolor="#989898">
                <v:path arrowok="t"/>
              </v:shape>
            </v:group>
            <v:group style="position:absolute;left:9594;top:23576;width:187;height:298" coordorigin="9594,23576" coordsize="187,298">
              <v:shape style="position:absolute;left:9594;top:23576;width:187;height:298" coordorigin="9594,23576" coordsize="187,298" path="m9780,23576l9594,23874e" filled="false" stroked="true" strokeweight=".318763pt" strokecolor="#989898">
                <v:path arrowok="t"/>
              </v:shape>
            </v:group>
            <v:group style="position:absolute;left:9355;top:23635;width:187;height:299" coordorigin="9355,23635" coordsize="187,299">
              <v:shape style="position:absolute;left:9355;top:23635;width:187;height:299" coordorigin="9355,23635" coordsize="187,299" path="m9541,23635l9355,23933e" filled="false" stroked="true" strokeweight=".318763pt" strokecolor="#989898">
                <v:path arrowok="t"/>
              </v:shape>
            </v:group>
            <v:group style="position:absolute;left:7168;top:23939;width:367;height:56" coordorigin="7168,23939" coordsize="367,56">
              <v:shape style="position:absolute;left:7168;top:23939;width:367;height:56" coordorigin="7168,23939" coordsize="367,56" path="m7535,23995l7168,23939e" filled="false" stroked="true" strokeweight=".318763pt" strokecolor="#989898">
                <v:path arrowok="t"/>
              </v:shape>
            </v:group>
            <v:group style="position:absolute;left:7128;top:23735;width:372;height:82" coordorigin="7128,23735" coordsize="372,82">
              <v:shape style="position:absolute;left:7128;top:23735;width:372;height:82" coordorigin="7128,23735" coordsize="372,82" path="m7128,23735l7500,23817e" filled="false" stroked="true" strokeweight=".318763pt" strokecolor="#989898">
                <v:path arrowok="t"/>
              </v:shape>
            </v:group>
            <v:group style="position:absolute;left:7103;top:23565;width:370;height:69" coordorigin="7103,23565" coordsize="370,69">
              <v:shape style="position:absolute;left:7103;top:23565;width:370;height:69" coordorigin="7103,23565" coordsize="370,69" path="m7473,23633l7103,23565e" filled="false" stroked="true" strokeweight=".318763pt" strokecolor="#989898">
                <v:path arrowok="t"/>
              </v:shape>
            </v:group>
            <v:group style="position:absolute;left:7088;top:23385;width:361;height:79" coordorigin="7088,23385" coordsize="361,79">
              <v:shape style="position:absolute;left:7088;top:23385;width:361;height:79" coordorigin="7088,23385" coordsize="361,79" path="m7088,23385l7449,23463e" filled="false" stroked="true" strokeweight=".318763pt" strokecolor="#989898">
                <v:path arrowok="t"/>
              </v:shape>
            </v:group>
            <v:group style="position:absolute;left:7090;top:23203;width:340;height:79" coordorigin="7090,23203" coordsize="340,79">
              <v:shape style="position:absolute;left:7090;top:23203;width:340;height:79" coordorigin="7090,23203" coordsize="340,79" path="m7429,23281l7090,23203e" filled="false" stroked="true" strokeweight=".318763pt" strokecolor="#989898">
                <v:path arrowok="t"/>
              </v:shape>
            </v:group>
            <v:group style="position:absolute;left:7095;top:23020;width:332;height:83" coordorigin="7095,23020" coordsize="332,83">
              <v:shape style="position:absolute;left:7095;top:23020;width:332;height:83" coordorigin="7095,23020" coordsize="332,83" path="m7095,23020l7426,23103e" filled="false" stroked="true" strokeweight=".318763pt" strokecolor="#989898">
                <v:path arrowok="t"/>
              </v:shape>
            </v:group>
            <v:group style="position:absolute;left:7100;top:22840;width:338;height:85" coordorigin="7100,22840" coordsize="338,85">
              <v:shape style="position:absolute;left:7100;top:22840;width:338;height:85" coordorigin="7100,22840" coordsize="338,85" path="m7437,22924l7100,22840e" filled="false" stroked="true" strokeweight=".318763pt" strokecolor="#989898">
                <v:path arrowok="t"/>
              </v:shape>
            </v:group>
            <v:group style="position:absolute;left:7119;top:22658;width:342;height:87" coordorigin="7119,22658" coordsize="342,87">
              <v:shape style="position:absolute;left:7119;top:22658;width:342;height:87" coordorigin="7119,22658" coordsize="342,87" path="m7119,22658l7460,22744e" filled="false" stroked="true" strokeweight=".318763pt" strokecolor="#989898">
                <v:path arrowok="t"/>
              </v:shape>
            </v:group>
            <v:group style="position:absolute;left:6669;top:21836;width:110;height:157" coordorigin="6669,21836" coordsize="110,157">
              <v:shape style="position:absolute;left:6669;top:21836;width:110;height:157" coordorigin="6669,21836" coordsize="110,157" path="m6716,21836l6779,21861,6730,21992,6669,21968e" filled="false" stroked="true" strokeweight=".318763pt" strokecolor="#989898">
                <v:path arrowok="t"/>
              </v:shape>
            </v:group>
            <v:group style="position:absolute;left:833;top:25348;width:2;height:7" coordorigin="833,25348" coordsize="2,7">
              <v:shape style="position:absolute;left:833;top:25348;width:2;height:7" coordorigin="833,25348" coordsize="0,7" path="m833,25348l833,25355e" filled="false" stroked="true" strokeweight=".079745pt" strokecolor="#989898">
                <v:path arrowok="t"/>
              </v:shape>
            </v:group>
            <v:group style="position:absolute;left:777;top:25351;width:2;height:7" coordorigin="777,25351" coordsize="2,7">
              <v:shape style="position:absolute;left:777;top:25351;width:2;height:7" coordorigin="777,25351" coordsize="0,7" path="m777,25351l777,25358e" filled="false" stroked="true" strokeweight=".079745pt" strokecolor="#989898">
                <v:path arrowok="t"/>
              </v:shape>
            </v:group>
            <v:group style="position:absolute;left:740;top:25355;width:2;height:7" coordorigin="740,25355" coordsize="2,7">
              <v:shape style="position:absolute;left:740;top:25355;width:2;height:7" coordorigin="740,25355" coordsize="0,7" path="m740,25355l740,25361e" filled="false" stroked="true" strokeweight=".079637pt" strokecolor="#989898">
                <v:path arrowok="t"/>
              </v:shape>
            </v:group>
            <v:group style="position:absolute;left:702;top:25358;width:2;height:7" coordorigin="702,25358" coordsize="2,7">
              <v:shape style="position:absolute;left:702;top:25358;width:2;height:7" coordorigin="702,25358" coordsize="0,7" path="m702,25358l702,25364e" filled="false" stroked="true" strokeweight=".079745pt" strokecolor="#989898">
                <v:path arrowok="t"/>
              </v:shape>
            </v:group>
            <v:group style="position:absolute;left:665;top:25361;width:2;height:7" coordorigin="665,25361" coordsize="2,7">
              <v:shape style="position:absolute;left:665;top:25361;width:2;height:7" coordorigin="665,25361" coordsize="0,7" path="m665,25361l665,25367e" filled="false" stroked="true" strokeweight=".079637pt" strokecolor="#989898">
                <v:path arrowok="t"/>
              </v:shape>
            </v:group>
            <v:group style="position:absolute;left:627;top:25363;width:2;height:7" coordorigin="627,25363" coordsize="2,7">
              <v:shape style="position:absolute;left:627;top:25363;width:2;height:7" coordorigin="627,25363" coordsize="0,7" path="m627,25363l627,25369e" filled="false" stroked="true" strokeweight=".080176pt" strokecolor="#989898">
                <v:path arrowok="t"/>
              </v:shape>
            </v:group>
            <v:group style="position:absolute;left:589;top:25366;width:2;height:7" coordorigin="589,25366" coordsize="2,7">
              <v:shape style="position:absolute;left:589;top:25366;width:2;height:7" coordorigin="589,25366" coordsize="0,7" path="m589,25366l589,25372e" filled="false" stroked="true" strokeweight=".079637pt" strokecolor="#989898">
                <v:path arrowok="t"/>
              </v:shape>
            </v:group>
            <v:group style="position:absolute;left:552;top:25369;width:2;height:7" coordorigin="552,25369" coordsize="2,7">
              <v:shape style="position:absolute;left:552;top:25369;width:2;height:7" coordorigin="552,25369" coordsize="0,7" path="m552,25369l552,25375e" filled="false" stroked="true" strokeweight=".079745pt" strokecolor="#989898">
                <v:path arrowok="t"/>
              </v:shape>
            </v:group>
            <v:group style="position:absolute;left:514;top:25371;width:2;height:7" coordorigin="514,25371" coordsize="2,7">
              <v:shape style="position:absolute;left:514;top:25371;width:2;height:7" coordorigin="514,25371" coordsize="0,7" path="m514,25371l514,25377e" filled="false" stroked="true" strokeweight=".079637pt" strokecolor="#989898">
                <v:path arrowok="t"/>
              </v:shape>
            </v:group>
            <v:group style="position:absolute;left:1087;top:25326;width:109;height:107" coordorigin="1087,25326" coordsize="109,107">
              <v:shape style="position:absolute;left:1087;top:25326;width:109;height:107" coordorigin="1087,25326" coordsize="109,107" path="m1194,25327l1195,25431,1096,25433,1087,25326,1194,25327xe" filled="false" stroked="true" strokeweight=".318763pt" strokecolor="#989898">
                <v:path arrowok="t"/>
              </v:shape>
            </v:group>
            <v:group style="position:absolute;left:1114;top:25335;width:51;height:40" coordorigin="1114,25335" coordsize="51,40">
              <v:shape style="position:absolute;left:1114;top:25335;width:51;height:40" coordorigin="1114,25335" coordsize="51,40" path="m1119,25375l1114,25342,1160,25335,1165,25371,1119,25375xe" filled="false" stroked="true" strokeweight=".318763pt" strokecolor="#00ffff">
                <v:path arrowok="t"/>
              </v:shape>
            </v:group>
            <v:group style="position:absolute;left:1740;top:14741;width:90;height:106" coordorigin="1740,14741" coordsize="90,106">
              <v:shape style="position:absolute;left:1740;top:14741;width:90;height:106" coordorigin="1740,14741" coordsize="90,106" path="m1740,14741l1766,14744,1829,14819,1828,14846e" filled="false" stroked="true" strokeweight=".318763pt" strokecolor="#989898">
                <v:path arrowok="t"/>
              </v:shape>
            </v:group>
            <v:group style="position:absolute;left:1708;top:14775;width:42;height:48" coordorigin="1708,14775" coordsize="42,48">
              <v:shape style="position:absolute;left:1708;top:14775;width:42;height:48" coordorigin="1708,14775" coordsize="42,48" path="m1710,14775l1708,14792,1732,14821,1750,14822e" filled="false" stroked="true" strokeweight=".318763pt" strokecolor="#989898">
                <v:path arrowok="t"/>
              </v:shape>
            </v:group>
            <v:group style="position:absolute;left:1748;top:14813;width:42;height:58" coordorigin="1748,14813" coordsize="42,58">
              <v:shape style="position:absolute;left:1748;top:14813;width:42;height:58" coordorigin="1748,14813" coordsize="42,58" path="m1751,14813l1748,14840,1772,14869,1790,14870e" filled="false" stroked="true" strokeweight=".318763pt" strokecolor="#989898">
                <v:path arrowok="t"/>
              </v:shape>
            </v:group>
            <v:group style="position:absolute;left:1828;top:14837;width:42;height:48" coordorigin="1828,14837" coordsize="42,48">
              <v:shape style="position:absolute;left:1828;top:14837;width:42;height:48" coordorigin="1828,14837" coordsize="42,48" path="m1828,14837l1845,14838,1869,14867,1868,14884e" filled="false" stroked="true" strokeweight=".318763pt" strokecolor="#989898">
                <v:path arrowok="t"/>
              </v:shape>
            </v:group>
            <v:group style="position:absolute;left:1860;top:14884;width:50;height:48" coordorigin="1860,14884" coordsize="50,48">
              <v:shape style="position:absolute;left:1860;top:14884;width:50;height:48" coordorigin="1860,14884" coordsize="50,48" path="m1860,14884l1885,14886,1909,14915,1908,14932e" filled="false" stroked="true" strokeweight=".318763pt" strokecolor="#989898">
                <v:path arrowok="t"/>
              </v:shape>
            </v:group>
            <v:group style="position:absolute;left:1788;top:14861;width:91;height:106" coordorigin="1788,14861" coordsize="91,106">
              <v:shape style="position:absolute;left:1788;top:14861;width:91;height:106" coordorigin="1788,14861" coordsize="91,106" path="m1791,14861l1788,14888,1852,14963,1879,14966e" filled="false" stroked="true" strokeweight=".318763pt" strokecolor="#989898">
                <v:path arrowok="t"/>
              </v:shape>
            </v:group>
            <v:group style="position:absolute;left:1900;top:14932;width:90;height:104" coordorigin="1900,14932" coordsize="90,104">
              <v:shape style="position:absolute;left:1900;top:14932;width:90;height:104" coordorigin="1900,14932" coordsize="90,104" path="m1900,14932l1925,14934,1989,15010,1987,15036e" filled="false" stroked="true" strokeweight=".318763pt" strokecolor="#989898">
                <v:path arrowok="t"/>
              </v:shape>
            </v:group>
            <v:group style="position:absolute;left:1868;top:14964;width:42;height:48" coordorigin="1868,14964" coordsize="42,48">
              <v:shape style="position:absolute;left:1868;top:14964;width:42;height:48" coordorigin="1868,14964" coordsize="42,48" path="m1869,14964l1868,14982,1892,15010,1909,15012e" filled="false" stroked="true" strokeweight=".318763pt" strokecolor="#989898">
                <v:path arrowok="t"/>
              </v:shape>
            </v:group>
            <v:group style="position:absolute;left:1908;top:15004;width:42;height:56" coordorigin="1908,15004" coordsize="42,56">
              <v:shape style="position:absolute;left:1908;top:15004;width:42;height:56" coordorigin="1908,15004" coordsize="42,56" path="m1911,15004l1908,15030,1931,15058,1949,15060e" filled="false" stroked="true" strokeweight=".318763pt" strokecolor="#989898">
                <v:path arrowok="t"/>
              </v:shape>
            </v:group>
            <v:group style="position:absolute;left:1987;top:15028;width:44;height:48" coordorigin="1987,15028" coordsize="44,48">
              <v:shape style="position:absolute;left:1987;top:15028;width:44;height:48" coordorigin="1987,15028" coordsize="44,48" path="m1987,15028l2006,15030,2030,15057,2029,15076e" filled="false" stroked="true" strokeweight=".318763pt" strokecolor="#989898">
                <v:path arrowok="t"/>
              </v:shape>
            </v:group>
            <v:group style="position:absolute;left:2019;top:15074;width:51;height:48" coordorigin="2019,15074" coordsize="51,48">
              <v:shape style="position:absolute;left:2019;top:15074;width:51;height:48" coordorigin="2019,15074" coordsize="51,48" path="m2019,15074l2046,15076,2070,15104,2069,15122e" filled="false" stroked="true" strokeweight=".318763pt" strokecolor="#989898">
                <v:path arrowok="t"/>
              </v:shape>
            </v:group>
            <v:group style="position:absolute;left:1947;top:15050;width:91;height:106" coordorigin="1947,15050" coordsize="91,106">
              <v:shape style="position:absolute;left:1947;top:15050;width:91;height:106" coordorigin="1947,15050" coordsize="91,106" path="m1951,15050l1947,15077,2011,15154,2038,15155e" filled="false" stroked="true" strokeweight=".318763pt" strokecolor="#989898">
                <v:path arrowok="t"/>
              </v:shape>
            </v:group>
            <v:group style="position:absolute;left:2059;top:15122;width:91;height:106" coordorigin="2059,15122" coordsize="91,106">
              <v:shape style="position:absolute;left:2059;top:15122;width:91;height:106" coordorigin="2059,15122" coordsize="91,106" path="m2059,15122l2086,15124,2150,15200,2147,15227e" filled="false" stroked="true" strokeweight=".318763pt" strokecolor="#989898">
                <v:path arrowok="t"/>
              </v:shape>
            </v:group>
            <v:group style="position:absolute;left:2027;top:15155;width:42;height:47" coordorigin="2027,15155" coordsize="42,47">
              <v:shape style="position:absolute;left:2027;top:15155;width:42;height:47" coordorigin="2027,15155" coordsize="42,47" path="m2029,15155l2027,15173,2051,15202,2069,15202e" filled="false" stroked="true" strokeweight=".318763pt" strokecolor="#989898">
                <v:path arrowok="t"/>
              </v:shape>
            </v:group>
            <v:group style="position:absolute;left:2067;top:15194;width:44;height:56" coordorigin="2067,15194" coordsize="44,56">
              <v:shape style="position:absolute;left:2067;top:15194;width:44;height:56" coordorigin="2067,15194" coordsize="44,56" path="m2070,15194l2067,15221,2092,15248,2110,15249e" filled="false" stroked="true" strokeweight=".318763pt" strokecolor="#989898">
                <v:path arrowok="t"/>
              </v:shape>
            </v:group>
            <v:group style="position:absolute;left:2148;top:15218;width:42;height:48" coordorigin="2148,15218" coordsize="42,48">
              <v:shape style="position:absolute;left:2148;top:15218;width:42;height:48" coordorigin="2148,15218" coordsize="42,48" path="m2148,15218l2166,15219,2190,15248,2188,15265e" filled="false" stroked="true" strokeweight=".318763pt" strokecolor="#989898">
                <v:path arrowok="t"/>
              </v:shape>
            </v:group>
            <v:group style="position:absolute;left:2178;top:15264;width:51;height:50" coordorigin="2178,15264" coordsize="51,50">
              <v:shape style="position:absolute;left:2178;top:15264;width:51;height:50" coordorigin="2178,15264" coordsize="51,50" path="m2178,15264l2206,15267,2229,15296,2228,15313e" filled="false" stroked="true" strokeweight=".318763pt" strokecolor="#989898">
                <v:path arrowok="t"/>
              </v:shape>
            </v:group>
            <v:group style="position:absolute;left:2108;top:15241;width:90;height:104" coordorigin="2108,15241" coordsize="90,104">
              <v:shape style="position:absolute;left:2108;top:15241;width:90;height:104" coordorigin="2108,15241" coordsize="90,104" path="m2110,15241l2108,15267,2172,15343,2198,15345e" filled="false" stroked="true" strokeweight=".318763pt" strokecolor="#989898">
                <v:path arrowok="t"/>
              </v:shape>
            </v:group>
            <v:group style="position:absolute;left:2218;top:15312;width:91;height:106" coordorigin="2218,15312" coordsize="91,106">
              <v:shape style="position:absolute;left:2218;top:15312;width:91;height:106" coordorigin="2218,15312" coordsize="91,106" path="m2218,15312l2245,15315,2309,15390,2306,15417e" filled="false" stroked="true" strokeweight=".318763pt" strokecolor="#989898">
                <v:path arrowok="t"/>
              </v:shape>
            </v:group>
            <v:group style="position:absolute;left:2188;top:15345;width:42;height:48" coordorigin="2188,15345" coordsize="42,48">
              <v:shape style="position:absolute;left:2188;top:15345;width:42;height:48" coordorigin="2188,15345" coordsize="42,48" path="m2190,15345l2188,15363,2212,15391,2229,15393e" filled="false" stroked="true" strokeweight=".318763pt" strokecolor="#989898">
                <v:path arrowok="t"/>
              </v:shape>
            </v:group>
            <v:group style="position:absolute;left:2228;top:15383;width:42;height:58" coordorigin="2228,15383" coordsize="42,58">
              <v:shape style="position:absolute;left:2228;top:15383;width:42;height:58" coordorigin="2228,15383" coordsize="42,58" path="m2229,15383l2228,15410,2252,15439,2269,15441e" filled="false" stroked="true" strokeweight=".318763pt" strokecolor="#989898">
                <v:path arrowok="t"/>
              </v:shape>
            </v:group>
            <v:group style="position:absolute;left:2124;top:15230;width:165;height:195" coordorigin="2124,15230" coordsize="165,195">
              <v:shape style="position:absolute;left:2124;top:15230;width:165;height:195" coordorigin="2124,15230" coordsize="165,195" path="m2288,15425l2124,15230e" filled="false" stroked="true" strokeweight=".318763pt" strokecolor="#989898">
                <v:path arrowok="t"/>
              </v:shape>
            </v:group>
            <v:group style="position:absolute;left:2106;top:15203;width:2;height:7" coordorigin="2106,15203" coordsize="2,7">
              <v:shape style="position:absolute;left:2106;top:15203;width:2;height:7" coordorigin="2106,15203" coordsize="0,7" path="m2106,15203l2106,15210e" filled="false" stroked="true" strokeweight=".079637pt" strokecolor="#989898">
                <v:path arrowok="t"/>
              </v:shape>
            </v:group>
            <v:group style="position:absolute;left:1931;top:14999;width:155;height:185" coordorigin="1931,14999" coordsize="155,185">
              <v:shape style="position:absolute;left:1931;top:14999;width:155;height:185" coordorigin="1931,14999" coordsize="155,185" path="m2086,15184l1931,14999e" filled="false" stroked="true" strokeweight=".318763pt" strokecolor="#989898">
                <v:path arrowok="t"/>
              </v:shape>
            </v:group>
            <v:group style="position:absolute;left:1913;top:14972;width:2;height:7" coordorigin="1913,14972" coordsize="2,7">
              <v:shape style="position:absolute;left:1913;top:14972;width:2;height:7" coordorigin="1913,14972" coordsize="0,7" path="m1913,14972l1913,14979e" filled="false" stroked="true" strokeweight=".079637pt" strokecolor="#989898">
                <v:path arrowok="t"/>
              </v:shape>
            </v:group>
            <v:group style="position:absolute;left:1729;top:14759;width:165;height:195" coordorigin="1729,14759" coordsize="165,195">
              <v:shape style="position:absolute;left:1729;top:14759;width:165;height:195" coordorigin="1729,14759" coordsize="165,195" path="m1893,14953l1729,14759e" filled="false" stroked="true" strokeweight=".318763pt" strokecolor="#989898">
                <v:path arrowok="t"/>
              </v:shape>
            </v:group>
            <v:group style="position:absolute;left:2308;top:15407;width:42;height:50" coordorigin="2308,15407" coordsize="42,50">
              <v:shape style="position:absolute;left:2308;top:15407;width:42;height:50" coordorigin="2308,15407" coordsize="42,50" path="m2308,15407l2325,15409,2349,15437,2347,15457e" filled="false" stroked="true" strokeweight=".318763pt" strokecolor="#989898">
                <v:path arrowok="t"/>
              </v:shape>
            </v:group>
            <v:group style="position:absolute;left:2339;top:15455;width:51;height:50" coordorigin="2339,15455" coordsize="51,50">
              <v:shape style="position:absolute;left:2339;top:15455;width:51;height:50" coordorigin="2339,15455" coordsize="51,50" path="m2339,15455l2365,15457,2390,15487,2389,15504e" filled="false" stroked="true" strokeweight=".318763pt" strokecolor="#989898">
                <v:path arrowok="t"/>
              </v:shape>
            </v:group>
            <v:group style="position:absolute;left:2268;top:15431;width:91;height:106" coordorigin="2268,15431" coordsize="91,106">
              <v:shape style="position:absolute;left:2268;top:15431;width:91;height:106" coordorigin="2268,15431" coordsize="91,106" path="m2269,15431l2268,15458,2333,15535,2359,15536e" filled="false" stroked="true" strokeweight=".318763pt" strokecolor="#989898">
                <v:path arrowok="t"/>
              </v:shape>
            </v:group>
            <v:group style="position:absolute;left:2379;top:15503;width:93;height:106" coordorigin="2379,15503" coordsize="93,106">
              <v:shape style="position:absolute;left:2379;top:15503;width:93;height:106" coordorigin="2379,15503" coordsize="93,106" path="m2379,15503l2406,15506,2472,15582,2470,15608e" filled="false" stroked="true" strokeweight=".318763pt" strokecolor="#989898">
                <v:path arrowok="t"/>
              </v:shape>
            </v:group>
            <v:group style="position:absolute;left:2349;top:15536;width:42;height:48" coordorigin="2349,15536" coordsize="42,48">
              <v:shape style="position:absolute;left:2349;top:15536;width:42;height:48" coordorigin="2349,15536" coordsize="42,48" path="m2351,15536l2349,15554,2373,15582,2390,15584e" filled="false" stroked="true" strokeweight=".318763pt" strokecolor="#989898">
                <v:path arrowok="t"/>
              </v:shape>
            </v:group>
            <v:group style="position:absolute;left:2390;top:15576;width:42;height:56" coordorigin="2390,15576" coordsize="42,56">
              <v:shape style="position:absolute;left:2390;top:15576;width:42;height:56" coordorigin="2390,15576" coordsize="42,56" path="m2392,15576l2390,15602,2414,15630,2432,15632e" filled="false" stroked="true" strokeweight=".318763pt" strokecolor="#989898">
                <v:path arrowok="t"/>
              </v:shape>
            </v:group>
            <v:group style="position:absolute;left:2470;top:15600;width:42;height:48" coordorigin="2470,15600" coordsize="42,48">
              <v:shape style="position:absolute;left:2470;top:15600;width:42;height:48" coordorigin="2470,15600" coordsize="42,48" path="m2470,15600l2488,15602,2512,15630,2512,15648e" filled="false" stroked="true" strokeweight=".318763pt" strokecolor="#989898">
                <v:path arrowok="t"/>
              </v:shape>
            </v:group>
            <v:group style="position:absolute;left:2502;top:15648;width:51;height:48" coordorigin="2502,15648" coordsize="51,48">
              <v:shape style="position:absolute;left:2502;top:15648;width:51;height:48" coordorigin="2502,15648" coordsize="51,48" path="m2502,15648l2529,15649,2553,15678,2551,15696e" filled="false" stroked="true" strokeweight=".318763pt" strokecolor="#989898">
                <v:path arrowok="t"/>
              </v:shape>
            </v:group>
            <v:group style="position:absolute;left:2430;top:15624;width:93;height:106" coordorigin="2430,15624" coordsize="93,106">
              <v:shape style="position:absolute;left:2430;top:15624;width:93;height:106" coordorigin="2430,15624" coordsize="93,106" path="m2432,15624l2430,15649,2496,15728,2523,15729e" filled="false" stroked="true" strokeweight=".318763pt" strokecolor="#989898">
                <v:path arrowok="t"/>
              </v:shape>
            </v:group>
            <v:group style="position:absolute;left:2542;top:15696;width:93;height:106" coordorigin="2542,15696" coordsize="93,106">
              <v:shape style="position:absolute;left:2542;top:15696;width:93;height:106" coordorigin="2542,15696" coordsize="93,106" path="m2542,15696l2569,15697,2634,15774,2633,15801e" filled="false" stroked="true" strokeweight=".318763pt" strokecolor="#989898">
                <v:path arrowok="t"/>
              </v:shape>
            </v:group>
            <v:group style="position:absolute;left:2512;top:15728;width:44;height:50" coordorigin="2512,15728" coordsize="44,50">
              <v:shape style="position:absolute;left:2512;top:15728;width:44;height:50" coordorigin="2512,15728" coordsize="44,50" path="m2513,15728l2512,15747,2535,15775,2555,15777e" filled="false" stroked="true" strokeweight=".318763pt" strokecolor="#989898">
                <v:path arrowok="t"/>
              </v:shape>
            </v:group>
            <v:group style="position:absolute;left:2553;top:15767;width:42;height:58" coordorigin="2553,15767" coordsize="42,58">
              <v:shape style="position:absolute;left:2553;top:15767;width:42;height:58" coordorigin="2553,15767" coordsize="42,58" path="m2555,15767l2553,15794,2577,15823,2594,15825e" filled="false" stroked="true" strokeweight=".318763pt" strokecolor="#989898">
                <v:path arrowok="t"/>
              </v:shape>
            </v:group>
            <v:group style="position:absolute;left:2633;top:15791;width:44;height:48" coordorigin="2633,15791" coordsize="44,48">
              <v:shape style="position:absolute;left:2633;top:15791;width:44;height:48" coordorigin="2633,15791" coordsize="44,48" path="m2633,15791l2650,15793,2676,15822,2674,15839e" filled="false" stroked="true" strokeweight=".318763pt" strokecolor="#989898">
                <v:path arrowok="t"/>
              </v:shape>
            </v:group>
            <v:group style="position:absolute;left:2665;top:15839;width:51;height:50" coordorigin="2665,15839" coordsize="51,50">
              <v:shape style="position:absolute;left:2665;top:15839;width:51;height:50" coordorigin="2665,15839" coordsize="51,50" path="m2665,15839l2692,15841,2716,15869,2714,15888e" filled="false" stroked="true" strokeweight=".318763pt" strokecolor="#989898">
                <v:path arrowok="t"/>
              </v:shape>
            </v:group>
            <v:group style="position:absolute;left:2593;top:15815;width:93;height:106" coordorigin="2593,15815" coordsize="93,106">
              <v:shape style="position:absolute;left:2593;top:15815;width:93;height:106" coordorigin="2593,15815" coordsize="93,106" path="m2596,15815l2593,15842,2658,15919,2685,15920e" filled="false" stroked="true" strokeweight=".318763pt" strokecolor="#989898">
                <v:path arrowok="t"/>
              </v:shape>
            </v:group>
            <v:group style="position:absolute;left:2609;top:15802;width:87;height:102" coordorigin="2609,15802" coordsize="87,102">
              <v:shape style="position:absolute;left:2609;top:15802;width:87;height:102" coordorigin="2609,15802" coordsize="87,102" path="m2695,15904l2609,15802e" filled="false" stroked="true" strokeweight=".318763pt" strokecolor="#989898">
                <v:path arrowok="t"/>
              </v:shape>
            </v:group>
            <v:group style="position:absolute;left:2590;top:15775;width:2;height:7" coordorigin="2590,15775" coordsize="2,7">
              <v:shape style="position:absolute;left:2590;top:15775;width:2;height:7" coordorigin="2590,15775" coordsize="0,7" path="m2590,15775l2590,15782e" filled="false" stroked="true" strokeweight=".079853pt" strokecolor="#989898">
                <v:path arrowok="t"/>
              </v:shape>
            </v:group>
            <v:group style="position:absolute;left:2414;top:15573;width:155;height:184" coordorigin="2414,15573" coordsize="155,184">
              <v:shape style="position:absolute;left:2414;top:15573;width:155;height:184" coordorigin="2414,15573" coordsize="155,184" path="m2569,15756l2414,15573e" filled="false" stroked="true" strokeweight=".318763pt" strokecolor="#989898">
                <v:path arrowok="t"/>
              </v:shape>
            </v:group>
            <v:group style="position:absolute;left:2394;top:15546;width:2;height:7" coordorigin="2394,15546" coordsize="2,7">
              <v:shape style="position:absolute;left:2394;top:15546;width:2;height:7" coordorigin="2394,15546" coordsize="0,7" path="m2394,15546l2394,15552e" filled="false" stroked="true" strokeweight=".079853pt" strokecolor="#989898">
                <v:path arrowok="t"/>
              </v:shape>
            </v:group>
            <v:group style="position:absolute;left:2288;top:15425;width:87;height:102" coordorigin="2288,15425" coordsize="87,102">
              <v:shape style="position:absolute;left:2288;top:15425;width:87;height:102" coordorigin="2288,15425" coordsize="87,102" path="m2374,15527l2288,15425e" filled="false" stroked="true" strokeweight=".318763pt" strokecolor="#989898">
                <v:path arrowok="t"/>
              </v:shape>
            </v:group>
            <v:group style="position:absolute;left:2708;top:15888;width:79;height:114" coordorigin="2708,15888" coordsize="79,114">
              <v:shape style="position:absolute;left:2708;top:15888;width:79;height:114" coordorigin="2708,15888" coordsize="79,114" path="m2708,15888l2733,15895,2786,15976,2779,16002e" filled="false" stroked="true" strokeweight=".318763pt" strokecolor="#989898">
                <v:path arrowok="t"/>
              </v:shape>
            </v:group>
            <v:group style="position:absolute;left:2669;top:15917;width:37;height:51" coordorigin="2669,15917" coordsize="37,51">
              <v:shape style="position:absolute;left:2669;top:15917;width:37;height:51" coordorigin="2669,15917" coordsize="37,51" path="m2674,15917l2669,15935,2688,15965,2706,15968e" filled="false" stroked="true" strokeweight=".318763pt" strokecolor="#989898">
                <v:path arrowok="t"/>
              </v:shape>
            </v:group>
            <v:group style="position:absolute;left:2703;top:15960;width:37;height:61" coordorigin="2703,15960" coordsize="37,61">
              <v:shape style="position:absolute;left:2703;top:15960;width:37;height:61" coordorigin="2703,15960" coordsize="37,61" path="m2709,15960l2703,15986,2722,16016,2739,16021e" filled="false" stroked="true" strokeweight=".318763pt" strokecolor="#989898">
                <v:path arrowok="t"/>
              </v:shape>
            </v:group>
            <v:group style="position:absolute;left:2781;top:15994;width:37;height:51" coordorigin="2781,15994" coordsize="37,51">
              <v:shape style="position:absolute;left:2781;top:15994;width:37;height:51" coordorigin="2781,15994" coordsize="37,51" path="m2781,15994l2798,15997,2818,16027,2814,16045e" filled="false" stroked="true" strokeweight=".318763pt" strokecolor="#989898">
                <v:path arrowok="t"/>
              </v:shape>
            </v:group>
            <v:group style="position:absolute;left:2805;top:16043;width:45;height:53" coordorigin="2805,16043" coordsize="45,53">
              <v:shape style="position:absolute;left:2805;top:16043;width:45;height:53" coordorigin="2805,16043" coordsize="45,53" path="m2805,16043l2830,16048,2849,16078,2846,16096e" filled="false" stroked="true" strokeweight=".318763pt" strokecolor="#989898">
                <v:path arrowok="t"/>
              </v:shape>
            </v:group>
            <v:group style="position:absolute;left:2735;top:16011;width:79;height:114" coordorigin="2735,16011" coordsize="79,114">
              <v:shape style="position:absolute;left:2735;top:16011;width:79;height:114" coordorigin="2735,16011" coordsize="79,114" path="m2741,16011l2735,16037,2787,16120,2813,16124e" filled="false" stroked="true" strokeweight=".318763pt" strokecolor="#989898">
                <v:path arrowok="t"/>
              </v:shape>
            </v:group>
            <v:group style="position:absolute;left:2838;top:16094;width:77;height:114" coordorigin="2838,16094" coordsize="77,114">
              <v:shape style="position:absolute;left:2838;top:16094;width:77;height:114" coordorigin="2838,16094" coordsize="77,114" path="m2838,16094l2864,16099,2915,16182,2908,16207e" filled="false" stroked="true" strokeweight=".318763pt" strokecolor="#989898">
                <v:path arrowok="t"/>
              </v:shape>
            </v:group>
            <v:group style="position:absolute;left:2800;top:16123;width:37;height:51" coordorigin="2800,16123" coordsize="37,51">
              <v:shape style="position:absolute;left:2800;top:16123;width:37;height:51" coordorigin="2800,16123" coordsize="37,51" path="m2803,16123l2800,16140,2819,16171,2837,16174e" filled="false" stroked="true" strokeweight=".318763pt" strokecolor="#989898">
                <v:path arrowok="t"/>
              </v:shape>
            </v:group>
            <v:group style="position:absolute;left:2832;top:16166;width:37;height:59" coordorigin="2832,16166" coordsize="37,59">
              <v:shape style="position:absolute;left:2832;top:16166;width:37;height:59" coordorigin="2832,16166" coordsize="37,59" path="m2838,16166l2832,16191,2851,16222,2869,16225e" filled="false" stroked="true" strokeweight=".318763pt" strokecolor="#989898">
                <v:path arrowok="t"/>
              </v:shape>
            </v:group>
            <v:group style="position:absolute;left:2912;top:16199;width:37;height:51" coordorigin="2912,16199" coordsize="37,51">
              <v:shape style="position:absolute;left:2912;top:16199;width:37;height:51" coordorigin="2912,16199" coordsize="37,51" path="m2912,16199l2927,16202,2948,16233,2943,16250e" filled="false" stroked="true" strokeweight=".318763pt" strokecolor="#989898">
                <v:path arrowok="t"/>
              </v:shape>
            </v:group>
            <v:group style="position:absolute;left:2935;top:16249;width:45;height:53" coordorigin="2935,16249" coordsize="45,53">
              <v:shape style="position:absolute;left:2935;top:16249;width:45;height:53" coordorigin="2935,16249" coordsize="45,53" path="m2935,16249l2961,16253,2980,16284,2975,16301e" filled="false" stroked="true" strokeweight=".318763pt" strokecolor="#989898">
                <v:path arrowok="t"/>
              </v:shape>
            </v:group>
            <v:group style="position:absolute;left:2864;top:16217;width:79;height:114" coordorigin="2864,16217" coordsize="79,114">
              <v:shape style="position:absolute;left:2864;top:16217;width:79;height:114" coordorigin="2864,16217" coordsize="79,114" path="m2870,16217l2864,16242,2916,16325,2942,16330e" filled="false" stroked="true" strokeweight=".318763pt" strokecolor="#989898">
                <v:path arrowok="t"/>
              </v:shape>
            </v:group>
            <v:group style="position:absolute;left:2967;top:16300;width:79;height:114" coordorigin="2967,16300" coordsize="79,114">
              <v:shape style="position:absolute;left:2967;top:16300;width:79;height:114" coordorigin="2967,16300" coordsize="79,114" path="m2967,16300l2993,16304,3045,16387,3039,16413e" filled="false" stroked="true" strokeweight=".318763pt" strokecolor="#989898">
                <v:path arrowok="t"/>
              </v:shape>
            </v:group>
            <v:group style="position:absolute;left:2929;top:16328;width:37;height:51" coordorigin="2929,16328" coordsize="37,51">
              <v:shape style="position:absolute;left:2929;top:16328;width:37;height:51" coordorigin="2929,16328" coordsize="37,51" path="m2934,16328l2929,16344,2948,16376,2966,16379e" filled="false" stroked="true" strokeweight=".318763pt" strokecolor="#989898">
                <v:path arrowok="t"/>
              </v:shape>
            </v:group>
            <v:group style="position:absolute;left:2961;top:16371;width:37;height:59" coordorigin="2961,16371" coordsize="37,59">
              <v:shape style="position:absolute;left:2961;top:16371;width:37;height:59" coordorigin="2961,16371" coordsize="37,59" path="m2967,16371l2961,16397,2982,16427,2998,16430e" filled="false" stroked="true" strokeweight=".318763pt" strokecolor="#989898">
                <v:path arrowok="t"/>
              </v:shape>
            </v:group>
            <v:group style="position:absolute;left:3041;top:16403;width:37;height:53" coordorigin="3041,16403" coordsize="37,53">
              <v:shape style="position:absolute;left:3041;top:16403;width:37;height:53" coordorigin="3041,16403" coordsize="37,53" path="m3041,16403l3058,16408,3077,16438,3072,16456e" filled="false" stroked="true" strokeweight=".318763pt" strokecolor="#989898">
                <v:path arrowok="t"/>
              </v:shape>
            </v:group>
            <v:group style="position:absolute;left:3065;top:16453;width:45;height:55" coordorigin="3065,16453" coordsize="45,55">
              <v:shape style="position:absolute;left:3065;top:16453;width:45;height:55" coordorigin="3065,16453" coordsize="45,55" path="m3065,16453l3090,16459,3109,16489,3106,16507e" filled="false" stroked="true" strokeweight=".318763pt" strokecolor="#989898">
                <v:path arrowok="t"/>
              </v:shape>
            </v:group>
            <v:group style="position:absolute;left:2994;top:16422;width:77;height:114" coordorigin="2994,16422" coordsize="77,114">
              <v:shape style="position:absolute;left:2994;top:16422;width:77;height:114" coordorigin="2994,16422" coordsize="77,114" path="m3001,16422l2994,16448,3045,16529,3071,16535e" filled="false" stroked="true" strokeweight=".318763pt" strokecolor="#989898">
                <v:path arrowok="t"/>
              </v:shape>
            </v:group>
            <v:group style="position:absolute;left:3096;top:16505;width:79;height:112" coordorigin="3096,16505" coordsize="79,112">
              <v:shape style="position:absolute;left:3096;top:16505;width:79;height:112" coordorigin="3096,16505" coordsize="79,112" path="m3096,16505l3122,16510,3174,16591,3168,16617e" filled="false" stroked="true" strokeweight=".318763pt" strokecolor="#989898">
                <v:path arrowok="t"/>
              </v:shape>
            </v:group>
            <v:group style="position:absolute;left:3058;top:16534;width:37;height:51" coordorigin="3058,16534" coordsize="37,51">
              <v:shape style="position:absolute;left:3058;top:16534;width:37;height:51" coordorigin="3058,16534" coordsize="37,51" path="m3063,16534l3058,16550,3079,16582,3095,16585e" filled="false" stroked="true" strokeweight=".318763pt" strokecolor="#989898">
                <v:path arrowok="t"/>
              </v:shape>
            </v:group>
            <v:group style="position:absolute;left:3092;top:16575;width:37;height:61" coordorigin="3092,16575" coordsize="37,61">
              <v:shape style="position:absolute;left:3092;top:16575;width:37;height:61" coordorigin="3092,16575" coordsize="37,61" path="m3098,16575l3092,16601,3111,16633,3128,16636e" filled="false" stroked="true" strokeweight=".318763pt" strokecolor="#989898">
                <v:path arrowok="t"/>
              </v:shape>
            </v:group>
            <v:group style="position:absolute;left:3170;top:16609;width:37;height:51" coordorigin="3170,16609" coordsize="37,51">
              <v:shape style="position:absolute;left:3170;top:16609;width:37;height:51" coordorigin="3170,16609" coordsize="37,51" path="m3170,16609l3187,16612,3206,16644,3203,16660e" filled="false" stroked="true" strokeweight=".318763pt" strokecolor="#989898">
                <v:path arrowok="t"/>
              </v:shape>
            </v:group>
            <v:group style="position:absolute;left:3194;top:16658;width:47;height:55" coordorigin="3194,16658" coordsize="47,55">
              <v:shape style="position:absolute;left:3194;top:16658;width:47;height:55" coordorigin="3194,16658" coordsize="47,55" path="m3194,16658l3219,16665,3240,16695,3235,16712e" filled="false" stroked="true" strokeweight=".318763pt" strokecolor="#989898">
                <v:path arrowok="t"/>
              </v:shape>
            </v:group>
            <v:group style="position:absolute;left:3123;top:16628;width:79;height:112" coordorigin="3123,16628" coordsize="79,112">
              <v:shape style="position:absolute;left:3123;top:16628;width:79;height:112" coordorigin="3123,16628" coordsize="79,112" path="m3130,16628l3123,16653,3176,16735,3202,16739e" filled="false" stroked="true" strokeweight=".318763pt" strokecolor="#989898">
                <v:path arrowok="t"/>
              </v:shape>
            </v:group>
            <v:group style="position:absolute;left:3227;top:16709;width:77;height:114" coordorigin="3227,16709" coordsize="77,114">
              <v:shape style="position:absolute;left:3227;top:16709;width:77;height:114" coordorigin="3227,16709" coordsize="77,114" path="m3227,16709l3253,16716,3304,16797,3297,16822e" filled="false" stroked="true" strokeweight=".318763pt" strokecolor="#989898">
                <v:path arrowok="t"/>
              </v:shape>
            </v:group>
            <v:group style="position:absolute;left:3189;top:16738;width:37;height:53" coordorigin="3189,16738" coordsize="37,53">
              <v:shape style="position:absolute;left:3189;top:16738;width:37;height:53" coordorigin="3189,16738" coordsize="37,53" path="m3192,16738l3189,16755,3208,16786,3225,16790e" filled="false" stroked="true" strokeweight=".318763pt" strokecolor="#989898">
                <v:path arrowok="t"/>
              </v:shape>
            </v:group>
            <v:group style="position:absolute;left:3221;top:16781;width:37;height:61" coordorigin="3221,16781" coordsize="37,61">
              <v:shape style="position:absolute;left:3221;top:16781;width:37;height:61" coordorigin="3221,16781" coordsize="37,61" path="m3227,16781l3221,16806,3240,16838,3257,16841e" filled="false" stroked="true" strokeweight=".318763pt" strokecolor="#989898">
                <v:path arrowok="t"/>
              </v:shape>
            </v:group>
            <v:group style="position:absolute;left:3300;top:16814;width:37;height:51" coordorigin="3300,16814" coordsize="37,51">
              <v:shape style="position:absolute;left:3300;top:16814;width:37;height:51" coordorigin="3300,16814" coordsize="37,51" path="m3300,16814l3316,16818,3337,16848,3332,16865e" filled="false" stroked="true" strokeweight=".318763pt" strokecolor="#989898">
                <v:path arrowok="t"/>
              </v:shape>
            </v:group>
            <v:group style="position:absolute;left:3324;top:16864;width:45;height:53" coordorigin="3324,16864" coordsize="45,53">
              <v:shape style="position:absolute;left:3324;top:16864;width:45;height:53" coordorigin="3324,16864" coordsize="45,53" path="m3324,16864l3350,16869,3369,16900,3364,16916e" filled="false" stroked="true" strokeweight=".318763pt" strokecolor="#989898">
                <v:path arrowok="t"/>
              </v:shape>
            </v:group>
            <v:group style="position:absolute;left:3254;top:16832;width:77;height:114" coordorigin="3254,16832" coordsize="77,114">
              <v:shape style="position:absolute;left:3254;top:16832;width:77;height:114" coordorigin="3254,16832" coordsize="77,114" path="m3259,16832l3254,16857,3305,16940,3331,16945e" filled="false" stroked="true" strokeweight=".318763pt" strokecolor="#989898">
                <v:path arrowok="t"/>
              </v:shape>
            </v:group>
            <v:group style="position:absolute;left:3276;top:16824;width:67;height:107" coordorigin="3276,16824" coordsize="67,107">
              <v:shape style="position:absolute;left:3276;top:16824;width:67;height:107" coordorigin="3276,16824" coordsize="67,107" path="m3343,16931l3276,16824e" filled="false" stroked="true" strokeweight=".318763pt" strokecolor="#989898">
                <v:path arrowok="t"/>
              </v:shape>
            </v:group>
            <v:group style="position:absolute;left:3261;top:16795;width:2;height:7" coordorigin="3261,16795" coordsize="2,7">
              <v:shape style="position:absolute;left:3261;top:16795;width:2;height:7" coordorigin="3261,16795" coordsize="0,7" path="m3261,16795l3261,16802e" filled="false" stroked="true" strokeweight=".078774pt" strokecolor="#989898">
                <v:path arrowok="t"/>
              </v:shape>
            </v:group>
            <v:group style="position:absolute;left:3116;top:16571;width:130;height:203" coordorigin="3116,16571" coordsize="130,203">
              <v:shape style="position:absolute;left:3116;top:16571;width:130;height:203" coordorigin="3116,16571" coordsize="130,203" path="m3245,16773l3116,16571e" filled="false" stroked="true" strokeweight=".318763pt" strokecolor="#989898">
                <v:path arrowok="t"/>
              </v:shape>
            </v:group>
            <v:group style="position:absolute;left:3100;top:16542;width:2;height:7" coordorigin="3100,16542" coordsize="2,7">
              <v:shape style="position:absolute;left:3100;top:16542;width:2;height:7" coordorigin="3100,16542" coordsize="0,7" path="m3100,16542l3100,16548e" filled="false" stroked="true" strokeweight=".079853pt" strokecolor="#989898">
                <v:path arrowok="t"/>
              </v:shape>
            </v:group>
            <v:group style="position:absolute;left:2955;top:16316;width:130;height:204" coordorigin="2955,16316" coordsize="130,204">
              <v:shape style="position:absolute;left:2955;top:16316;width:130;height:204" coordorigin="2955,16316" coordsize="130,204" path="m3084,16520l2955,16316e" filled="false" stroked="true" strokeweight=".318763pt" strokecolor="#989898">
                <v:path arrowok="t"/>
              </v:shape>
            </v:group>
            <v:group style="position:absolute;left:2939;top:16287;width:2;height:7" coordorigin="2939,16287" coordsize="2,7">
              <v:shape style="position:absolute;left:2939;top:16287;width:2;height:7" coordorigin="2939,16287" coordsize="0,7" path="m2939,16287l2939,16293e" filled="false" stroked="true" strokeweight=".079853pt" strokecolor="#989898">
                <v:path arrowok="t"/>
              </v:shape>
            </v:group>
            <v:group style="position:absolute;left:2794;top:16061;width:130;height:204" coordorigin="2794,16061" coordsize="130,204">
              <v:shape style="position:absolute;left:2794;top:16061;width:130;height:204" coordorigin="2794,16061" coordsize="130,204" path="m2923,16265l2794,16061e" filled="false" stroked="true" strokeweight=".318763pt" strokecolor="#989898">
                <v:path arrowok="t"/>
              </v:shape>
            </v:group>
            <v:group style="position:absolute;left:2778;top:16032;width:2;height:7" coordorigin="2778,16032" coordsize="2,7">
              <v:shape style="position:absolute;left:2778;top:16032;width:2;height:7" coordorigin="2778,16032" coordsize="0,7" path="m2778,16032l2778,16038e" filled="false" stroked="true" strokeweight=".079853pt" strokecolor="#989898">
                <v:path arrowok="t"/>
              </v:shape>
            </v:group>
            <v:group style="position:absolute;left:2695;top:15904;width:67;height:106" coordorigin="2695,15904" coordsize="67,106">
              <v:shape style="position:absolute;left:2695;top:15904;width:67;height:106" coordorigin="2695,15904" coordsize="67,106" path="m2762,16010l2695,15904e" filled="false" stroked="true" strokeweight=".318763pt" strokecolor="#989898">
                <v:path arrowok="t"/>
              </v:shape>
            </v:group>
            <v:group style="position:absolute;left:3358;top:16916;width:74;height:122" coordorigin="3358,16916" coordsize="74,122">
              <v:shape style="position:absolute;left:3358;top:16916;width:74;height:122" coordorigin="3358,16916" coordsize="74,122" path="m3358,16916l3383,16924,3431,17012,3423,17037e" filled="false" stroked="true" strokeweight=".318763pt" strokecolor="#989898">
                <v:path arrowok="t"/>
              </v:shape>
            </v:group>
            <v:group style="position:absolute;left:3316;top:16942;width:36;height:56" coordorigin="3316,16942" coordsize="36,56">
              <v:shape style="position:absolute;left:3316;top:16942;width:36;height:56" coordorigin="3316,16942" coordsize="36,56" path="m3321,16942l3316,16959,3334,16993,3351,16998e" filled="false" stroked="true" strokeweight=".318763pt" strokecolor="#989898">
                <v:path arrowok="t"/>
              </v:shape>
            </v:group>
            <v:group style="position:absolute;left:3347;top:16990;width:36;height:64" coordorigin="3347,16990" coordsize="36,64">
              <v:shape style="position:absolute;left:3347;top:16990;width:36;height:64" coordorigin="3347,16990" coordsize="36,64" path="m3355,16990l3347,17015,3364,17049,3382,17053e" filled="false" stroked="true" strokeweight=".318763pt" strokecolor="#989898">
                <v:path arrowok="t"/>
              </v:shape>
            </v:group>
            <v:group style="position:absolute;left:3425;top:17029;width:36;height:56" coordorigin="3425,17029" coordsize="36,56">
              <v:shape style="position:absolute;left:3425;top:17029;width:36;height:56" coordorigin="3425,17029" coordsize="36,56" path="m3425,17029l3442,17034,3460,17068,3455,17085e" filled="false" stroked="true" strokeweight=".318763pt" strokecolor="#989898">
                <v:path arrowok="t"/>
              </v:shape>
            </v:group>
            <v:group style="position:absolute;left:3447;top:17082;width:44;height:59" coordorigin="3447,17082" coordsize="44,59">
              <v:shape style="position:absolute;left:3447;top:17082;width:44;height:59" coordorigin="3447,17082" coordsize="44,59" path="m3447,17082l3473,17090,3490,17124,3485,17141e" filled="false" stroked="true" strokeweight=".318763pt" strokecolor="#989898">
                <v:path arrowok="t"/>
              </v:shape>
            </v:group>
            <v:group style="position:absolute;left:3375;top:17045;width:74;height:122" coordorigin="3375,17045" coordsize="74,122">
              <v:shape style="position:absolute;left:3375;top:17045;width:74;height:122" coordorigin="3375,17045" coordsize="74,122" path="m3383,17045l3375,17071,3423,17160,3449,17167e" filled="false" stroked="true" strokeweight=".318763pt" strokecolor="#989898">
                <v:path arrowok="t"/>
              </v:shape>
            </v:group>
            <v:group style="position:absolute;left:3476;top:17138;width:74;height:123" coordorigin="3476,17138" coordsize="74,123">
              <v:shape style="position:absolute;left:3476;top:17138;width:74;height:123" coordorigin="3476,17138" coordsize="74,123" path="m3476,17138l3501,17146,3549,17235,3543,17261e" filled="false" stroked="true" strokeweight=".318763pt" strokecolor="#989898">
                <v:path arrowok="t"/>
              </v:shape>
            </v:group>
            <v:group style="position:absolute;left:3436;top:17165;width:36;height:56" coordorigin="3436,17165" coordsize="36,56">
              <v:shape style="position:absolute;left:3436;top:17165;width:36;height:56" coordorigin="3436,17165" coordsize="36,56" path="m3441,17165l3436,17181,3453,17214,3471,17221e" filled="false" stroked="true" strokeweight=".318763pt" strokecolor="#989898">
                <v:path arrowok="t"/>
              </v:shape>
            </v:group>
            <v:group style="position:absolute;left:3465;top:17211;width:36;height:66" coordorigin="3465,17211" coordsize="36,66">
              <v:shape style="position:absolute;left:3465;top:17211;width:36;height:66" coordorigin="3465,17211" coordsize="36,66" path="m3473,17211l3465,17237,3484,17270,3500,17277e" filled="false" stroked="true" strokeweight=".318763pt" strokecolor="#989898">
                <v:path arrowok="t"/>
              </v:shape>
            </v:group>
            <v:group style="position:absolute;left:3544;top:17253;width:36;height:56" coordorigin="3544,17253" coordsize="36,56">
              <v:shape style="position:absolute;left:3544;top:17253;width:36;height:56" coordorigin="3544,17253" coordsize="36,56" path="m3544,17253l3562,17257,3579,17291,3574,17308e" filled="false" stroked="true" strokeweight=".318763pt" strokecolor="#989898">
                <v:path arrowok="t"/>
              </v:shape>
            </v:group>
            <v:group style="position:absolute;left:3565;top:17305;width:45;height:59" coordorigin="3565,17305" coordsize="45,59">
              <v:shape style="position:absolute;left:3565;top:17305;width:45;height:59" coordorigin="3565,17305" coordsize="45,59" path="m3565,17305l3590,17313,3610,17347,3605,17364e" filled="false" stroked="true" strokeweight=".318763pt" strokecolor="#989898">
                <v:path arrowok="t"/>
              </v:shape>
            </v:group>
            <v:group style="position:absolute;left:3495;top:17267;width:74;height:123" coordorigin="3495,17267" coordsize="74,123">
              <v:shape style="position:absolute;left:3495;top:17267;width:74;height:123" coordorigin="3495,17267" coordsize="74,123" path="m3503,17267l3495,17292,3543,17382,3568,17390e" filled="false" stroked="true" strokeweight=".318763pt" strokecolor="#989898">
                <v:path arrowok="t"/>
              </v:shape>
            </v:group>
            <v:group style="position:absolute;left:3595;top:17361;width:74;height:123" coordorigin="3595,17361" coordsize="74,123">
              <v:shape style="position:absolute;left:3595;top:17361;width:74;height:123" coordorigin="3595,17361" coordsize="74,123" path="m3595,17361l3621,17369,3669,17458,3661,17484e" filled="false" stroked="true" strokeweight=".318763pt" strokecolor="#989898">
                <v:path arrowok="t"/>
              </v:shape>
            </v:group>
            <v:group style="position:absolute;left:3555;top:17386;width:34;height:56" coordorigin="3555,17386" coordsize="34,56">
              <v:shape style="position:absolute;left:3555;top:17386;width:34;height:56" coordorigin="3555,17386" coordsize="34,56" path="m3560,17386l3555,17404,3573,17437,3589,17442e" filled="false" stroked="true" strokeweight=".318763pt" strokecolor="#989898">
                <v:path arrowok="t"/>
              </v:shape>
            </v:group>
            <v:group style="position:absolute;left:3584;top:17434;width:36;height:64" coordorigin="3584,17434" coordsize="36,64">
              <v:shape style="position:absolute;left:3584;top:17434;width:36;height:64" coordorigin="3584,17434" coordsize="36,64" path="m3592,17434l3584,17460,3602,17493,3619,17498e" filled="false" stroked="true" strokeweight=".318763pt" strokecolor="#989898">
                <v:path arrowok="t"/>
              </v:shape>
            </v:group>
            <v:group style="position:absolute;left:3664;top:17474;width:36;height:56" coordorigin="3664,17474" coordsize="36,56">
              <v:shape style="position:absolute;left:3664;top:17474;width:36;height:56" coordorigin="3664,17474" coordsize="36,56" path="m3664,17474l3681,17480,3699,17514,3694,17530e" filled="false" stroked="true" strokeweight=".318763pt" strokecolor="#989898">
                <v:path arrowok="t"/>
              </v:shape>
            </v:group>
            <v:group style="position:absolute;left:3684;top:17528;width:44;height:58" coordorigin="3684,17528" coordsize="44,58">
              <v:shape style="position:absolute;left:3684;top:17528;width:44;height:58" coordorigin="3684,17528" coordsize="44,58" path="m3684,17528l3710,17535,3727,17568,3723,17586e" filled="false" stroked="true" strokeweight=".318763pt" strokecolor="#989898">
                <v:path arrowok="t"/>
              </v:shape>
            </v:group>
            <v:group style="position:absolute;left:3614;top:17490;width:74;height:123" coordorigin="3614,17490" coordsize="74,123">
              <v:shape style="position:absolute;left:3614;top:17490;width:74;height:123" coordorigin="3614,17490" coordsize="74,123" path="m3622,17490l3614,17516,3662,17605,3688,17613e" filled="false" stroked="true" strokeweight=".318763pt" strokecolor="#989898">
                <v:path arrowok="t"/>
              </v:shape>
            </v:group>
            <v:group style="position:absolute;left:3715;top:17584;width:74;height:122" coordorigin="3715,17584" coordsize="74,122">
              <v:shape style="position:absolute;left:3715;top:17584;width:74;height:122" coordorigin="3715,17584" coordsize="74,122" path="m3715,17584l3740,17590,3788,17680,3780,17705e" filled="false" stroked="true" strokeweight=".318763pt" strokecolor="#989898">
                <v:path arrowok="t"/>
              </v:shape>
            </v:group>
            <v:group style="position:absolute;left:3673;top:17610;width:36;height:56" coordorigin="3673,17610" coordsize="36,56">
              <v:shape style="position:absolute;left:3673;top:17610;width:36;height:56" coordorigin="3673,17610" coordsize="36,56" path="m3678,17610l3673,17627,3692,17661,3708,17665e" filled="false" stroked="true" strokeweight=".318763pt" strokecolor="#989898">
                <v:path arrowok="t"/>
              </v:shape>
            </v:group>
            <v:group style="position:absolute;left:3704;top:17657;width:36;height:64" coordorigin="3704,17657" coordsize="36,64">
              <v:shape style="position:absolute;left:3704;top:17657;width:36;height:64" coordorigin="3704,17657" coordsize="36,64" path="m3712,17657l3704,17683,3721,17716,3739,17721e" filled="false" stroked="true" strokeweight=".318763pt" strokecolor="#989898">
                <v:path arrowok="t"/>
              </v:shape>
            </v:group>
            <v:group style="position:absolute;left:3637;top:17479;width:125;height:230" coordorigin="3637,17479" coordsize="125,230">
              <v:shape style="position:absolute;left:3637;top:17479;width:125;height:230" coordorigin="3637,17479" coordsize="125,230" path="m3761,17708l3637,17479e" filled="false" stroked="true" strokeweight=".318763pt" strokecolor="#989898">
                <v:path arrowok="t"/>
              </v:shape>
            </v:group>
            <v:group style="position:absolute;left:3625;top:17449;width:2;height:7" coordorigin="3625,17449" coordsize="2,7">
              <v:shape style="position:absolute;left:3625;top:17449;width:2;height:7" coordorigin="3625,17449" coordsize="0,7" path="m3625,17449l3625,17455e" filled="false" stroked="true" strokeweight=".079853pt" strokecolor="#989898">
                <v:path arrowok="t"/>
              </v:shape>
            </v:group>
            <v:group style="position:absolute;left:3495;top:17213;width:115;height:214" coordorigin="3495,17213" coordsize="115,214">
              <v:shape style="position:absolute;left:3495;top:17213;width:115;height:214" coordorigin="3495,17213" coordsize="115,214" path="m3610,17426l3495,17213e" filled="false" stroked="true" strokeweight=".318763pt" strokecolor="#989898">
                <v:path arrowok="t"/>
              </v:shape>
            </v:group>
            <v:group style="position:absolute;left:3481;top:17184;width:2;height:7" coordorigin="3481,17184" coordsize="2,7">
              <v:shape style="position:absolute;left:3481;top:17184;width:2;height:7" coordorigin="3481,17184" coordsize="0,7" path="m3481,17184l3481,17190e" filled="false" stroked="true" strokeweight=".079853pt" strokecolor="#989898">
                <v:path arrowok="t"/>
              </v:shape>
            </v:group>
            <v:group style="position:absolute;left:3343;top:16931;width:123;height:230" coordorigin="3343,16931" coordsize="123,230">
              <v:shape style="position:absolute;left:3343;top:16931;width:123;height:230" coordorigin="3343,16931" coordsize="123,230" path="m3466,17160l3343,16931e" filled="false" stroked="true" strokeweight=".318763pt" strokecolor="#989898">
                <v:path arrowok="t"/>
              </v:shape>
            </v:group>
            <v:group style="position:absolute;left:4438;top:19394;width:58;height:118" coordorigin="4438,19394" coordsize="58,118">
              <v:shape style="position:absolute;left:4438;top:19394;width:58;height:118" coordorigin="4438,19394" coordsize="58,118" path="m4496,19512l4472,19503,4438,19418,4448,19394e" filled="false" stroked="true" strokeweight=".318763pt" strokecolor="#989898">
                <v:path arrowok="t"/>
              </v:shape>
            </v:group>
            <v:group style="position:absolute;left:4513;top:19437;width:29;height:53" coordorigin="4513,19437" coordsize="29,53">
              <v:shape style="position:absolute;left:4513;top:19437;width:29;height:53" coordorigin="4513,19437" coordsize="29,53" path="m4534,19490l4542,19474,4529,19442,4513,19437e" filled="false" stroked="true" strokeweight=".318763pt" strokecolor="#989898">
                <v:path arrowok="t"/>
              </v:shape>
            </v:group>
            <v:group style="position:absolute;left:4491;top:19383;width:29;height:61" coordorigin="4491,19383" coordsize="29,61">
              <v:shape style="position:absolute;left:4491;top:19383;width:29;height:61" coordorigin="4491,19383" coordsize="29,61" path="m4510,19444l4520,19422,4507,19390,4491,19383e" filled="false" stroked="true" strokeweight=".318763pt" strokecolor="#989898">
                <v:path arrowok="t"/>
              </v:shape>
            </v:group>
            <v:group style="position:absolute;left:4416;top:19350;width:29;height:53" coordorigin="4416,19350" coordsize="29,53">
              <v:shape style="position:absolute;left:4416;top:19350;width:29;height:53" coordorigin="4416,19350" coordsize="29,53" path="m4445,19402l4429,19398,4416,19366,4422,19350e" filled="false" stroked="true" strokeweight=".318763pt" strokecolor="#989898">
                <v:path arrowok="t"/>
              </v:shape>
            </v:group>
            <v:group style="position:absolute;left:4394;top:19297;width:37;height:56" coordorigin="4394,19297" coordsize="37,56">
              <v:shape style="position:absolute;left:4394;top:19297;width:37;height:56" coordorigin="4394,19297" coordsize="37,56" path="m4430,19353l4406,19343,4394,19312,4402,19297e" filled="false" stroked="true" strokeweight=".318763pt" strokecolor="#989898">
                <v:path arrowok="t"/>
              </v:shape>
            </v:group>
            <v:group style="position:absolute;left:4440;top:19275;width:59;height:117" coordorigin="4440,19275" coordsize="59,117">
              <v:shape style="position:absolute;left:4440;top:19275;width:59;height:117" coordorigin="4440,19275" coordsize="59,117" path="m4488,19391l4499,19369,4464,19283,4440,19275e" filled="false" stroked="true" strokeweight=".318763pt" strokecolor="#989898">
                <v:path arrowok="t"/>
              </v:shape>
            </v:group>
            <v:group style="position:absolute;left:4351;top:19182;width:59;height:118" coordorigin="4351,19182" coordsize="59,118">
              <v:shape style="position:absolute;left:4351;top:19182;width:59;height:118" coordorigin="4351,19182" coordsize="59,118" path="m4410,19300l4386,19291,4351,19206,4362,19182e" filled="false" stroked="true" strokeweight=".318763pt" strokecolor="#989898">
                <v:path arrowok="t"/>
              </v:shape>
            </v:group>
            <v:group style="position:absolute;left:4425;top:19226;width:31;height:53" coordorigin="4425,19226" coordsize="31,53">
              <v:shape style="position:absolute;left:4425;top:19226;width:31;height:53" coordorigin="4425,19226" coordsize="31,53" path="m4448,19278l4456,19262,4441,19230,4425,19226e" filled="false" stroked="true" strokeweight=".318763pt" strokecolor="#989898">
                <v:path arrowok="t"/>
              </v:shape>
            </v:group>
            <v:group style="position:absolute;left:4405;top:19171;width:29;height:61" coordorigin="4405,19171" coordsize="29,61">
              <v:shape style="position:absolute;left:4405;top:19171;width:29;height:61" coordorigin="4405,19171" coordsize="29,61" path="m4422,19232l4433,19210,4421,19178,4405,19171e" filled="false" stroked="true" strokeweight=".318763pt" strokecolor="#989898">
                <v:path arrowok="t"/>
              </v:shape>
            </v:group>
            <v:group style="position:absolute;left:4328;top:19138;width:31;height:53" coordorigin="4328,19138" coordsize="31,53">
              <v:shape style="position:absolute;left:4328;top:19138;width:31;height:53" coordorigin="4328,19138" coordsize="31,53" path="m4359,19190l4343,19186,4328,19154,4336,19138e" filled="false" stroked="true" strokeweight=".318763pt" strokecolor="#989898">
                <v:path arrowok="t"/>
              </v:shape>
            </v:group>
            <v:group style="position:absolute;left:4308;top:19085;width:37;height:56" coordorigin="4308,19085" coordsize="37,56">
              <v:shape style="position:absolute;left:4308;top:19085;width:37;height:56" coordorigin="4308,19085" coordsize="37,56" path="m4344,19141l4320,19131,4308,19100,4314,19085e" filled="false" stroked="true" strokeweight=".318763pt" strokecolor="#989898">
                <v:path arrowok="t"/>
              </v:shape>
            </v:group>
            <v:group style="position:absolute;left:4354;top:19063;width:58;height:117" coordorigin="4354,19063" coordsize="58,117">
              <v:shape style="position:absolute;left:4354;top:19063;width:58;height:117" coordorigin="4354,19063" coordsize="58,117" path="m4400,19179l4411,19157,4378,19071,4354,19063e" filled="false" stroked="true" strokeweight=".318763pt" strokecolor="#989898">
                <v:path arrowok="t"/>
              </v:shape>
            </v:group>
            <v:group style="position:absolute;left:4338;top:19076;width:75;height:184" coordorigin="4338,19076" coordsize="75,184">
              <v:shape style="position:absolute;left:4338;top:19076;width:75;height:184" coordorigin="4338,19076" coordsize="75,184" path="m4338,19076l4413,19259e" filled="false" stroked="true" strokeweight=".318763pt" strokecolor="#989898">
                <v:path arrowok="t"/>
              </v:shape>
            </v:group>
            <v:group style="position:absolute;left:4425;top:19284;width:2;height:7" coordorigin="4425,19284" coordsize="2,7">
              <v:shape style="position:absolute;left:4425;top:19284;width:2;height:7" coordorigin="4425,19284" coordsize="0,7" path="m4425,19284l4425,19291e" filled="false" stroked="true" strokeweight=".079853pt" strokecolor="#989898">
                <v:path arrowok="t"/>
              </v:shape>
            </v:group>
            <v:group style="position:absolute;left:4437;top:19315;width:75;height:185" coordorigin="4437,19315" coordsize="75,185">
              <v:shape style="position:absolute;left:4437;top:19315;width:75;height:185" coordorigin="4437,19315" coordsize="75,185" path="m4437,19315l4512,19500e" filled="false" stroked="true" strokeweight=".318763pt" strokecolor="#989898">
                <v:path arrowok="t"/>
              </v:shape>
            </v:group>
            <v:group style="position:absolute;left:4261;top:18951;width:61;height:138" coordorigin="4261,18951" coordsize="61,138">
              <v:shape style="position:absolute;left:4261;top:18951;width:61;height:138" coordorigin="4261,18951" coordsize="61,138" path="m4322,19088l4298,19076,4261,18977,4271,18951e" filled="false" stroked="true" strokeweight=".318763pt" strokecolor="#989898">
                <v:path arrowok="t"/>
              </v:shape>
            </v:group>
            <v:group style="position:absolute;left:4338;top:19004;width:31;height:63" coordorigin="4338,19004" coordsize="31,63">
              <v:shape style="position:absolute;left:4338;top:19004;width:31;height:63" coordorigin="4338,19004" coordsize="31,63" path="m4362,19066l4368,19050,4355,19012,4338,19004e" filled="false" stroked="true" strokeweight=".318763pt" strokecolor="#989898">
                <v:path arrowok="t"/>
              </v:shape>
            </v:group>
            <v:group style="position:absolute;left:4316;top:18942;width:31;height:72" coordorigin="4316,18942" coordsize="31,72">
              <v:shape style="position:absolute;left:4316;top:18942;width:31;height:72" coordorigin="4316,18942" coordsize="31,72" path="m4335,19014l4346,18988,4331,18950,4316,18942e" filled="false" stroked="true" strokeweight=".318763pt" strokecolor="#989898">
                <v:path arrowok="t"/>
              </v:shape>
            </v:group>
            <v:group style="position:absolute;left:4237;top:18899;width:31;height:61" coordorigin="4237,18899" coordsize="31,61">
              <v:shape style="position:absolute;left:4237;top:18899;width:31;height:61" coordorigin="4237,18899" coordsize="31,61" path="m4268,18959l4252,18951,4237,18915,4245,18899e" filled="false" stroked="true" strokeweight=".318763pt" strokecolor="#989898">
                <v:path arrowok="t"/>
              </v:shape>
            </v:group>
            <v:group style="position:absolute;left:4215;top:18837;width:39;height:66" coordorigin="4215,18837" coordsize="39,66">
              <v:shape style="position:absolute;left:4215;top:18837;width:39;height:66" coordorigin="4215,18837" coordsize="39,66" path="m4253,18902l4229,18891,4215,18853,4222,18837e" filled="false" stroked="true" strokeweight=".318763pt" strokecolor="#989898">
                <v:path arrowok="t"/>
              </v:shape>
            </v:group>
            <v:group style="position:absolute;left:4261;top:18814;width:61;height:138" coordorigin="4261,18814" coordsize="61,138">
              <v:shape style="position:absolute;left:4261;top:18814;width:61;height:138" coordorigin="4261,18814" coordsize="61,138" path="m4312,18951l4322,18926,4285,18827,4261,18814e" filled="false" stroked="true" strokeweight=".318763pt" strokecolor="#989898">
                <v:path arrowok="t"/>
              </v:shape>
            </v:group>
            <v:group style="position:absolute;left:4169;top:18704;width:61;height:136" coordorigin="4169,18704" coordsize="61,136">
              <v:shape style="position:absolute;left:4169;top:18704;width:61;height:136" coordorigin="4169,18704" coordsize="61,136" path="m4229,18840l4206,18829,4169,18730,4180,18704e" filled="false" stroked="true" strokeweight=".318763pt" strokecolor="#989898">
                <v:path arrowok="t"/>
              </v:shape>
            </v:group>
            <v:group style="position:absolute;left:4245;top:18757;width:31;height:63" coordorigin="4245,18757" coordsize="31,63">
              <v:shape style="position:absolute;left:4245;top:18757;width:31;height:63" coordorigin="4245,18757" coordsize="31,63" path="m4269,18819l4276,18802,4263,18765,4245,18757e" filled="false" stroked="true" strokeweight=".318763pt" strokecolor="#989898">
                <v:path arrowok="t"/>
              </v:shape>
            </v:group>
            <v:group style="position:absolute;left:4223;top:18695;width:31;height:71" coordorigin="4223,18695" coordsize="31,71">
              <v:shape style="position:absolute;left:4223;top:18695;width:31;height:71" coordorigin="4223,18695" coordsize="31,71" path="m4242,18765l4253,18739,4239,18703,4223,18695e" filled="false" stroked="true" strokeweight=".318763pt" strokecolor="#989898">
                <v:path arrowok="t"/>
              </v:shape>
            </v:group>
            <v:group style="position:absolute;left:4145;top:18650;width:31;height:63" coordorigin="4145,18650" coordsize="31,63">
              <v:shape style="position:absolute;left:4145;top:18650;width:31;height:63" coordorigin="4145,18650" coordsize="31,63" path="m4175,18712l4159,18704,4145,18668,4153,18650e" filled="false" stroked="true" strokeweight=".318763pt" strokecolor="#989898">
                <v:path arrowok="t"/>
              </v:shape>
            </v:group>
            <v:group style="position:absolute;left:4123;top:18588;width:39;height:67" coordorigin="4123,18588" coordsize="39,67">
              <v:shape style="position:absolute;left:4123;top:18588;width:39;height:67" coordorigin="4123,18588" coordsize="39,67" path="m4161,18655l4137,18642,4123,18606,4129,18588e" filled="false" stroked="true" strokeweight=".318763pt" strokecolor="#989898">
                <v:path arrowok="t"/>
              </v:shape>
            </v:group>
            <v:group style="position:absolute;left:4169;top:18567;width:61;height:136" coordorigin="4169,18567" coordsize="61,136">
              <v:shape style="position:absolute;left:4169;top:18567;width:61;height:136" coordorigin="4169,18567" coordsize="61,136" path="m4220,18703l4229,18679,4193,18579,4169,18567e" filled="false" stroked="true" strokeweight=".318763pt" strokecolor="#989898">
                <v:path arrowok="t"/>
              </v:shape>
            </v:group>
            <v:group style="position:absolute;left:4076;top:18456;width:63;height:138" coordorigin="4076,18456" coordsize="63,138">
              <v:shape style="position:absolute;left:4076;top:18456;width:63;height:138" coordorigin="4076,18456" coordsize="63,138" path="m4139,18593l4113,18580,4076,18481,4088,18456e" filled="false" stroked="true" strokeweight=".318763pt" strokecolor="#989898">
                <v:path arrowok="t"/>
              </v:shape>
            </v:group>
            <v:group style="position:absolute;left:4153;top:18510;width:31;height:61" coordorigin="4153,18510" coordsize="31,61">
              <v:shape style="position:absolute;left:4153;top:18510;width:31;height:61" coordorigin="4153,18510" coordsize="31,61" path="m4177,18571l4183,18555,4171,18518,4153,18510e" filled="false" stroked="true" strokeweight=".318763pt" strokecolor="#989898">
                <v:path arrowok="t"/>
              </v:shape>
            </v:group>
            <v:group style="position:absolute;left:4131;top:18448;width:31;height:71" coordorigin="4131,18448" coordsize="31,71">
              <v:shape style="position:absolute;left:4131;top:18448;width:31;height:71" coordorigin="4131,18448" coordsize="31,71" path="m4150,18518l4161,18492,4147,18456,4131,18448e" filled="false" stroked="true" strokeweight=".318763pt" strokecolor="#989898">
                <v:path arrowok="t"/>
              </v:shape>
            </v:group>
            <v:group style="position:absolute;left:4053;top:18403;width:31;height:63" coordorigin="4053,18403" coordsize="31,63">
              <v:shape style="position:absolute;left:4053;top:18403;width:31;height:63" coordorigin="4053,18403" coordsize="31,63" path="m4083,18465l4067,18457,4053,18419,4061,18403e" filled="false" stroked="true" strokeweight=".318763pt" strokecolor="#989898">
                <v:path arrowok="t"/>
              </v:shape>
            </v:group>
            <v:group style="position:absolute;left:4030;top:18341;width:39;height:66" coordorigin="4030,18341" coordsize="39,66">
              <v:shape style="position:absolute;left:4030;top:18341;width:39;height:66" coordorigin="4030,18341" coordsize="39,66" path="m4069,18406l4045,18395,4030,18359,4037,18341e" filled="false" stroked="true" strokeweight=".318763pt" strokecolor="#989898">
                <v:path arrowok="t"/>
              </v:shape>
            </v:group>
            <v:group style="position:absolute;left:4076;top:18319;width:61;height:138" coordorigin="4076,18319" coordsize="61,138">
              <v:shape style="position:absolute;left:4076;top:18319;width:61;height:138" coordorigin="4076,18319" coordsize="61,138" path="m4127,18456l4137,18430,4100,18331,4076,18319e" filled="false" stroked="true" strokeweight=".318763pt" strokecolor="#989898">
                <v:path arrowok="t"/>
              </v:shape>
            </v:group>
            <v:group style="position:absolute;left:3984;top:18209;width:63;height:136" coordorigin="3984,18209" coordsize="63,136">
              <v:shape style="position:absolute;left:3984;top:18209;width:63;height:136" coordorigin="3984,18209" coordsize="63,136" path="m4046,18344l4021,18333,3984,18234,3995,18209e" filled="false" stroked="true" strokeweight=".318763pt" strokecolor="#989898">
                <v:path arrowok="t"/>
              </v:shape>
            </v:group>
            <v:group style="position:absolute;left:4062;top:18261;width:29;height:63" coordorigin="4062,18261" coordsize="29,63">
              <v:shape style="position:absolute;left:4062;top:18261;width:29;height:63" coordorigin="4062,18261" coordsize="29,63" path="m4084,18324l4091,18306,4078,18269,4062,18261e" filled="false" stroked="true" strokeweight=".318763pt" strokecolor="#989898">
                <v:path arrowok="t"/>
              </v:shape>
            </v:group>
            <v:group style="position:absolute;left:4038;top:18199;width:31;height:71" coordorigin="4038,18199" coordsize="31,71">
              <v:shape style="position:absolute;left:4038;top:18199;width:31;height:71" coordorigin="4038,18199" coordsize="31,71" path="m4057,18269l4069,18245,4054,18207,4038,18199e" filled="false" stroked="true" strokeweight=".318763pt" strokecolor="#989898">
                <v:path arrowok="t"/>
              </v:shape>
            </v:group>
            <v:group style="position:absolute;left:3962;top:18155;width:31;height:63" coordorigin="3962,18155" coordsize="31,63">
              <v:shape style="position:absolute;left:3962;top:18155;width:31;height:63" coordorigin="3962,18155" coordsize="31,63" path="m3992,18217l3974,18209,3962,18172,3968,18155e" filled="false" stroked="true" strokeweight=".318763pt" strokecolor="#989898">
                <v:path arrowok="t"/>
              </v:shape>
            </v:group>
            <v:group style="position:absolute;left:3938;top:18094;width:39;height:66" coordorigin="3938,18094" coordsize="39,66">
              <v:shape style="position:absolute;left:3938;top:18094;width:39;height:66" coordorigin="3938,18094" coordsize="39,66" path="m3976,18159l3952,18147,3938,18110,3946,18094e" filled="false" stroked="true" strokeweight=".318763pt" strokecolor="#989898">
                <v:path arrowok="t"/>
              </v:shape>
            </v:group>
            <v:group style="position:absolute;left:3984;top:18072;width:63;height:138" coordorigin="3984,18072" coordsize="63,138">
              <v:shape style="position:absolute;left:3984;top:18072;width:63;height:138" coordorigin="3984,18072" coordsize="63,138" path="m4035,18209l4046,18183,4008,18084,3984,18072e" filled="false" stroked="true" strokeweight=".318763pt" strokecolor="#989898">
                <v:path arrowok="t"/>
              </v:shape>
            </v:group>
            <v:group style="position:absolute;left:3968;top:18084;width:71;height:185" coordorigin="3968,18084" coordsize="71,185">
              <v:shape style="position:absolute;left:3968;top:18084;width:71;height:185" coordorigin="3968,18084" coordsize="71,185" path="m3968,18084l4038,18269e" filled="false" stroked="true" strokeweight=".318763pt" strokecolor="#989898">
                <v:path arrowok="t"/>
              </v:shape>
            </v:group>
            <v:group style="position:absolute;left:4049;top:18295;width:2;height:7" coordorigin="4049,18295" coordsize="2,7">
              <v:shape style="position:absolute;left:4049;top:18295;width:2;height:7" coordorigin="4049,18295" coordsize="0,7" path="m4049,18295l4049,18301e" filled="false" stroked="true" strokeweight=".079853pt" strokecolor="#989898">
                <v:path arrowok="t"/>
              </v:shape>
            </v:group>
            <v:group style="position:absolute;left:4059;top:18325;width:85;height:227" coordorigin="4059,18325" coordsize="85,227">
              <v:shape style="position:absolute;left:4059;top:18325;width:85;height:227" coordorigin="4059,18325" coordsize="85,227" path="m4059,18325l4143,18551e" filled="false" stroked="true" strokeweight=".318763pt" strokecolor="#989898">
                <v:path arrowok="t"/>
              </v:shape>
            </v:group>
            <v:group style="position:absolute;left:4154;top:18577;width:2;height:7" coordorigin="4154,18577" coordsize="2,7">
              <v:shape style="position:absolute;left:4154;top:18577;width:2;height:7" coordorigin="4154,18577" coordsize="0,7" path="m4154,18577l4154,18583e" filled="false" stroked="true" strokeweight=".079853pt" strokecolor="#989898">
                <v:path arrowok="t"/>
              </v:shape>
            </v:group>
            <v:group style="position:absolute;left:4164;top:18609;width:85;height:225" coordorigin="4164,18609" coordsize="85,225">
              <v:shape style="position:absolute;left:4164;top:18609;width:85;height:225" coordorigin="4164,18609" coordsize="85,225" path="m4164,18609l4249,18833e" filled="false" stroked="true" strokeweight=".318763pt" strokecolor="#989898">
                <v:path arrowok="t"/>
              </v:shape>
            </v:group>
            <v:group style="position:absolute;left:4259;top:18859;width:2;height:7" coordorigin="4259,18859" coordsize="2,7">
              <v:shape style="position:absolute;left:4259;top:18859;width:2;height:7" coordorigin="4259,18859" coordsize="0,7" path="m4259,18859l4259,18865e" filled="false" stroked="true" strokeweight=".079853pt" strokecolor="#989898">
                <v:path arrowok="t"/>
              </v:shape>
            </v:group>
            <v:group style="position:absolute;left:4269;top:18891;width:69;height:185" coordorigin="4269,18891" coordsize="69,185">
              <v:shape style="position:absolute;left:4269;top:18891;width:69;height:185" coordorigin="4269,18891" coordsize="69,185" path="m4269,18891l4338,19076e" filled="false" stroked="true" strokeweight=".318763pt" strokecolor="#989898">
                <v:path arrowok="t"/>
              </v:shape>
            </v:group>
            <v:group style="position:absolute;left:5322;top:18695;width:2;height:7" coordorigin="5322,18695" coordsize="2,7">
              <v:shape style="position:absolute;left:5322;top:18695;width:2;height:7" coordorigin="5322,18695" coordsize="0,7" path="m5322,18695l5322,18701e" filled="false" stroked="true" strokeweight=".079853pt" strokecolor="#989898">
                <v:path arrowok="t"/>
              </v:shape>
            </v:group>
            <v:group style="position:absolute;left:5282;top:18665;width:2;height:7" coordorigin="5282,18665" coordsize="2,7">
              <v:shape style="position:absolute;left:5282;top:18665;width:2;height:7" coordorigin="5282,18665" coordsize="0,7" path="m5282,18665l5282,18671e" filled="false" stroked="true" strokeweight=".079853pt" strokecolor="#989898">
                <v:path arrowok="t"/>
              </v:shape>
            </v:group>
            <v:group style="position:absolute;left:5252;top:18641;width:2;height:7" coordorigin="5252,18641" coordsize="2,7">
              <v:shape style="position:absolute;left:5252;top:18641;width:2;height:7" coordorigin="5252,18641" coordsize="0,7" path="m5252,18641l5252,18647e" filled="false" stroked="true" strokeweight=".079853pt" strokecolor="#989898">
                <v:path arrowok="t"/>
              </v:shape>
            </v:group>
            <v:group style="position:absolute;left:5221;top:18618;width:2;height:7" coordorigin="5221,18618" coordsize="2,7">
              <v:shape style="position:absolute;left:5221;top:18618;width:2;height:7" coordorigin="5221,18618" coordsize="0,7" path="m5221,18618l5221,18625e" filled="false" stroked="true" strokeweight=".079853pt" strokecolor="#989898">
                <v:path arrowok="t"/>
              </v:shape>
            </v:group>
            <v:group style="position:absolute;left:5191;top:18596;width:2;height:7" coordorigin="5191,18596" coordsize="2,7">
              <v:shape style="position:absolute;left:5191;top:18596;width:2;height:7" coordorigin="5191,18596" coordsize="0,7" path="m5191,18596l5191,18602e" filled="false" stroked="true" strokeweight=".079853pt" strokecolor="#989898">
                <v:path arrowok="t"/>
              </v:shape>
            </v:group>
            <v:group style="position:absolute;left:5161;top:18574;width:2;height:7" coordorigin="5161,18574" coordsize="2,7">
              <v:shape style="position:absolute;left:5161;top:18574;width:2;height:7" coordorigin="5161,18574" coordsize="0,7" path="m5161,18574l5161,18580e" filled="false" stroked="true" strokeweight=".079853pt" strokecolor="#989898">
                <v:path arrowok="t"/>
              </v:shape>
            </v:group>
            <v:group style="position:absolute;left:5131;top:18551;width:2;height:7" coordorigin="5131,18551" coordsize="2,7">
              <v:shape style="position:absolute;left:5131;top:18551;width:2;height:7" coordorigin="5131,18551" coordsize="0,7" path="m5131,18551l5131,18558e" filled="false" stroked="true" strokeweight=".079853pt" strokecolor="#989898">
                <v:path arrowok="t"/>
              </v:shape>
            </v:group>
            <v:group style="position:absolute;left:5100;top:18529;width:2;height:7" coordorigin="5100,18529" coordsize="2,7">
              <v:shape style="position:absolute;left:5100;top:18529;width:2;height:7" coordorigin="5100,18529" coordsize="0,7" path="m5100,18529l5100,18535e" filled="false" stroked="true" strokeweight=".079853pt" strokecolor="#989898">
                <v:path arrowok="t"/>
              </v:shape>
            </v:group>
            <v:group style="position:absolute;left:5070;top:18507;width:2;height:7" coordorigin="5070,18507" coordsize="2,7">
              <v:shape style="position:absolute;left:5070;top:18507;width:2;height:7" coordorigin="5070,18507" coordsize="0,7" path="m5070,18507l5070,18513e" filled="false" stroked="true" strokeweight=".079853pt" strokecolor="#989898">
                <v:path arrowok="t"/>
              </v:shape>
            </v:group>
            <v:group style="position:absolute;left:5040;top:18484;width:2;height:7" coordorigin="5040,18484" coordsize="2,7">
              <v:shape style="position:absolute;left:5040;top:18484;width:2;height:7" coordorigin="5040,18484" coordsize="0,7" path="m5040,18484l5040,18491e" filled="false" stroked="true" strokeweight=".079853pt" strokecolor="#989898">
                <v:path arrowok="t"/>
              </v:shape>
            </v:group>
            <v:group style="position:absolute;left:5010;top:18462;width:2;height:7" coordorigin="5010,18462" coordsize="2,7">
              <v:shape style="position:absolute;left:5010;top:18462;width:2;height:7" coordorigin="5010,18462" coordsize="0,7" path="m5010,18462l5010,18469e" filled="false" stroked="true" strokeweight=".079853pt" strokecolor="#989898">
                <v:path arrowok="t"/>
              </v:shape>
            </v:group>
            <v:group style="position:absolute;left:4979;top:18438;width:2;height:7" coordorigin="4979,18438" coordsize="2,7">
              <v:shape style="position:absolute;left:4979;top:18438;width:2;height:7" coordorigin="4979,18438" coordsize="0,7" path="m4979,18438l4979,18445e" filled="false" stroked="true" strokeweight=".079853pt" strokecolor="#989898">
                <v:path arrowok="t"/>
              </v:shape>
            </v:group>
            <v:group style="position:absolute;left:4949;top:18416;width:2;height:7" coordorigin="4949,18416" coordsize="2,7">
              <v:shape style="position:absolute;left:4949;top:18416;width:2;height:7" coordorigin="4949,18416" coordsize="0,7" path="m4949,18416l4949,18422e" filled="false" stroked="true" strokeweight=".079853pt" strokecolor="#989898">
                <v:path arrowok="t"/>
              </v:shape>
            </v:group>
            <v:group style="position:absolute;left:4919;top:18394;width:2;height:7" coordorigin="4919,18394" coordsize="2,7">
              <v:shape style="position:absolute;left:4919;top:18394;width:2;height:7" coordorigin="4919,18394" coordsize="0,7" path="m4919,18394l4919,18400e" filled="false" stroked="true" strokeweight=".079853pt" strokecolor="#989898">
                <v:path arrowok="t"/>
              </v:shape>
            </v:group>
            <v:group style="position:absolute;left:4890;top:18371;width:2;height:7" coordorigin="4890,18371" coordsize="2,7">
              <v:shape style="position:absolute;left:4890;top:18371;width:2;height:7" coordorigin="4890,18371" coordsize="0,7" path="m4890,18371l4890,18378e" filled="false" stroked="true" strokeweight=".079853pt" strokecolor="#989898">
                <v:path arrowok="t"/>
              </v:shape>
            </v:group>
            <v:group style="position:absolute;left:4860;top:18349;width:2;height:7" coordorigin="4860,18349" coordsize="2,7">
              <v:shape style="position:absolute;left:4860;top:18349;width:2;height:7" coordorigin="4860,18349" coordsize="0,7" path="m4860,18349l4860,18355e" filled="false" stroked="true" strokeweight=".079853pt" strokecolor="#989898">
                <v:path arrowok="t"/>
              </v:shape>
            </v:group>
            <v:group style="position:absolute;left:4829;top:18327;width:2;height:7" coordorigin="4829,18327" coordsize="2,7">
              <v:shape style="position:absolute;left:4829;top:18327;width:2;height:7" coordorigin="4829,18327" coordsize="0,7" path="m4829,18327l4829,18333e" filled="false" stroked="true" strokeweight=".079853pt" strokecolor="#989898">
                <v:path arrowok="t"/>
              </v:shape>
            </v:group>
            <v:group style="position:absolute;left:4799;top:18304;width:2;height:7" coordorigin="4799,18304" coordsize="2,7">
              <v:shape style="position:absolute;left:4799;top:18304;width:2;height:7" coordorigin="4799,18304" coordsize="0,7" path="m4799,18304l4799,18311e" filled="false" stroked="true" strokeweight=".079853pt" strokecolor="#989898">
                <v:path arrowok="t"/>
              </v:shape>
            </v:group>
            <v:group style="position:absolute;left:4769;top:18282;width:2;height:7" coordorigin="4769,18282" coordsize="2,7">
              <v:shape style="position:absolute;left:4769;top:18282;width:2;height:7" coordorigin="4769,18282" coordsize="0,7" path="m4769,18282l4769,18288e" filled="false" stroked="true" strokeweight=".079853pt" strokecolor="#989898">
                <v:path arrowok="t"/>
              </v:shape>
            </v:group>
            <v:group style="position:absolute;left:4739;top:18258;width:2;height:7" coordorigin="4739,18258" coordsize="2,7">
              <v:shape style="position:absolute;left:4739;top:18258;width:2;height:7" coordorigin="4739,18258" coordsize="0,7" path="m4739,18258l4739,18265e" filled="false" stroked="true" strokeweight=".079853pt" strokecolor="#989898">
                <v:path arrowok="t"/>
              </v:shape>
            </v:group>
            <v:group style="position:absolute;left:4708;top:18236;width:2;height:7" coordorigin="4708,18236" coordsize="2,7">
              <v:shape style="position:absolute;left:4708;top:18236;width:2;height:7" coordorigin="4708,18236" coordsize="0,7" path="m4708,18236l4708,18242e" filled="false" stroked="true" strokeweight=".079853pt" strokecolor="#989898">
                <v:path arrowok="t"/>
              </v:shape>
            </v:group>
            <v:group style="position:absolute;left:4678;top:18214;width:2;height:7" coordorigin="4678,18214" coordsize="2,7">
              <v:shape style="position:absolute;left:4678;top:18214;width:2;height:7" coordorigin="4678,18214" coordsize="0,7" path="m4678,18214l4678,18220e" filled="false" stroked="true" strokeweight=".079853pt" strokecolor="#989898">
                <v:path arrowok="t"/>
              </v:shape>
            </v:group>
            <v:group style="position:absolute;left:4648;top:18191;width:2;height:7" coordorigin="4648,18191" coordsize="2,7">
              <v:shape style="position:absolute;left:4648;top:18191;width:2;height:7" coordorigin="4648,18191" coordsize="0,7" path="m4648,18191l4648,18198e" filled="false" stroked="true" strokeweight=".079853pt" strokecolor="#989898">
                <v:path arrowok="t"/>
              </v:shape>
            </v:group>
            <v:group style="position:absolute;left:4618;top:18169;width:2;height:7" coordorigin="4618,18169" coordsize="2,7">
              <v:shape style="position:absolute;left:4618;top:18169;width:2;height:7" coordorigin="4618,18169" coordsize="0,7" path="m4618,18169l4618,18175e" filled="false" stroked="true" strokeweight=".079853pt" strokecolor="#989898">
                <v:path arrowok="t"/>
              </v:shape>
            </v:group>
            <v:group style="position:absolute;left:4587;top:18147;width:2;height:7" coordorigin="4587,18147" coordsize="2,7">
              <v:shape style="position:absolute;left:4587;top:18147;width:2;height:7" coordorigin="4587,18147" coordsize="0,7" path="m4587,18147l4587,18153e" filled="false" stroked="true" strokeweight=".079853pt" strokecolor="#989898">
                <v:path arrowok="t"/>
              </v:shape>
            </v:group>
            <v:group style="position:absolute;left:4557;top:18124;width:2;height:7" coordorigin="4557,18124" coordsize="2,7">
              <v:shape style="position:absolute;left:4557;top:18124;width:2;height:7" coordorigin="4557,18124" coordsize="0,7" path="m4557,18124l4557,18131e" filled="false" stroked="true" strokeweight=".079853pt" strokecolor="#989898">
                <v:path arrowok="t"/>
              </v:shape>
            </v:group>
            <v:group style="position:absolute;left:4516;top:18094;width:2;height:7" coordorigin="4516,18094" coordsize="2,7">
              <v:shape style="position:absolute;left:4516;top:18094;width:2;height:7" coordorigin="4516,18094" coordsize="0,7" path="m4516,18094l4516,18100e" filled="false" stroked="true" strokeweight=".079853pt" strokecolor="#989898">
                <v:path arrowok="t"/>
              </v:shape>
            </v:group>
            <v:group style="position:absolute;left:6131;top:22845;width:2;height:7" coordorigin="6131,22845" coordsize="2,7">
              <v:shape style="position:absolute;left:6131;top:22845;width:2;height:7" coordorigin="6131,22845" coordsize="0,7" path="m6131,22845l6131,22851e" filled="false" stroked="true" strokeweight=".079853pt" strokecolor="#989898">
                <v:path arrowok="t"/>
              </v:shape>
            </v:group>
            <v:group style="position:absolute;left:6087;top:22837;width:2;height:7" coordorigin="6087,22837" coordsize="2,7">
              <v:shape style="position:absolute;left:6087;top:22837;width:2;height:7" coordorigin="6087,22837" coordsize="0,7" path="m6087,22837l6087,22843e" filled="false" stroked="true" strokeweight=".079853pt" strokecolor="#989898">
                <v:path arrowok="t"/>
              </v:shape>
            </v:group>
            <v:group style="position:absolute;left:6050;top:22832;width:2;height:7" coordorigin="6050,22832" coordsize="2,7">
              <v:shape style="position:absolute;left:6050;top:22832;width:2;height:7" coordorigin="6050,22832" coordsize="0,7" path="m6050,22832l6050,22838e" filled="false" stroked="true" strokeweight=".079853pt" strokecolor="#989898">
                <v:path arrowok="t"/>
              </v:shape>
            </v:group>
            <v:group style="position:absolute;left:6012;top:22827;width:2;height:7" coordorigin="6012,22827" coordsize="2,7">
              <v:shape style="position:absolute;left:6012;top:22827;width:2;height:7" coordorigin="6012,22827" coordsize="0,7" path="m6012,22827l6012,22833e" filled="false" stroked="true" strokeweight=".079853pt" strokecolor="#989898">
                <v:path arrowok="t"/>
              </v:shape>
            </v:group>
            <v:group style="position:absolute;left:5975;top:22821;width:2;height:7" coordorigin="5975,22821" coordsize="2,7">
              <v:shape style="position:absolute;left:5975;top:22821;width:2;height:7" coordorigin="5975,22821" coordsize="0,7" path="m5975,22821l5975,22827e" filled="false" stroked="true" strokeweight=".079853pt" strokecolor="#989898">
                <v:path arrowok="t"/>
              </v:shape>
            </v:group>
            <v:group style="position:absolute;left:5939;top:22816;width:2;height:7" coordorigin="5939,22816" coordsize="2,7">
              <v:shape style="position:absolute;left:5939;top:22816;width:2;height:7" coordorigin="5939,22816" coordsize="0,7" path="m5939,22816l5939,22822e" filled="false" stroked="true" strokeweight=".078774pt" strokecolor="#989898">
                <v:path arrowok="t"/>
              </v:shape>
            </v:group>
            <v:group style="position:absolute;left:5900;top:22810;width:2;height:7" coordorigin="5900,22810" coordsize="2,7">
              <v:shape style="position:absolute;left:5900;top:22810;width:2;height:7" coordorigin="5900,22810" coordsize="0,7" path="m5900,22810l5900,22816e" filled="false" stroked="true" strokeweight=".079853pt" strokecolor="#989898">
                <v:path arrowok="t"/>
              </v:shape>
            </v:group>
            <v:group style="position:absolute;left:5864;top:22805;width:2;height:7" coordorigin="5864,22805" coordsize="2,7">
              <v:shape style="position:absolute;left:5864;top:22805;width:2;height:7" coordorigin="5864,22805" coordsize="0,7" path="m5864,22805l5864,22811e" filled="false" stroked="true" strokeweight=".079853pt" strokecolor="#989898">
                <v:path arrowok="t"/>
              </v:shape>
            </v:group>
            <v:group style="position:absolute;left:5827;top:22798;width:2;height:7" coordorigin="5827,22798" coordsize="2,7">
              <v:shape style="position:absolute;left:5827;top:22798;width:2;height:7" coordorigin="5827,22798" coordsize="0,7" path="m5827,22798l5827,22805e" filled="false" stroked="true" strokeweight=".078774pt" strokecolor="#989898">
                <v:path arrowok="t"/>
              </v:shape>
            </v:group>
            <v:group style="position:absolute;left:5789;top:22794;width:2;height:7" coordorigin="5789,22794" coordsize="2,7">
              <v:shape style="position:absolute;left:5789;top:22794;width:2;height:7" coordorigin="5789,22794" coordsize="0,7" path="m5789,22794l5789,22800e" filled="false" stroked="true" strokeweight=".078774pt" strokecolor="#989898">
                <v:path arrowok="t"/>
              </v:shape>
            </v:group>
            <v:group style="position:absolute;left:5752;top:22787;width:2;height:7" coordorigin="5752,22787" coordsize="2,7">
              <v:shape style="position:absolute;left:5752;top:22787;width:2;height:7" coordorigin="5752,22787" coordsize="0,7" path="m5752,22787l5752,22794e" filled="false" stroked="true" strokeweight=".079853pt" strokecolor="#989898">
                <v:path arrowok="t"/>
              </v:shape>
            </v:group>
            <v:group style="position:absolute;left:5714;top:22782;width:2;height:7" coordorigin="5714,22782" coordsize="2,7">
              <v:shape style="position:absolute;left:5714;top:22782;width:2;height:7" coordorigin="5714,22782" coordsize="0,7" path="m5714,22782l5714,22789e" filled="false" stroked="true" strokeweight=".079853pt" strokecolor="#989898">
                <v:path arrowok="t"/>
              </v:shape>
            </v:group>
            <v:group style="position:absolute;left:5677;top:22776;width:2;height:7" coordorigin="5677,22776" coordsize="2,7">
              <v:shape style="position:absolute;left:5677;top:22776;width:2;height:7" coordorigin="5677,22776" coordsize="0,7" path="m5677,22776l5677,22782e" filled="false" stroked="true" strokeweight=".079853pt" strokecolor="#989898">
                <v:path arrowok="t"/>
              </v:shape>
            </v:group>
            <v:group style="position:absolute;left:5641;top:22771;width:2;height:7" coordorigin="5641,22771" coordsize="2,7">
              <v:shape style="position:absolute;left:5641;top:22771;width:2;height:7" coordorigin="5641,22771" coordsize="0,7" path="m5641,22771l5641,22778e" filled="false" stroked="true" strokeweight=".079853pt" strokecolor="#989898">
                <v:path arrowok="t"/>
              </v:shape>
            </v:group>
            <v:group style="position:absolute;left:5602;top:22765;width:2;height:7" coordorigin="5602,22765" coordsize="2,7">
              <v:shape style="position:absolute;left:5602;top:22765;width:2;height:7" coordorigin="5602,22765" coordsize="0,7" path="m5602,22765l5602,22771e" filled="false" stroked="true" strokeweight=".079853pt" strokecolor="#989898">
                <v:path arrowok="t"/>
              </v:shape>
            </v:group>
            <v:group style="position:absolute;left:5566;top:22760;width:2;height:7" coordorigin="5566,22760" coordsize="2,7">
              <v:shape style="position:absolute;left:5566;top:22760;width:2;height:7" coordorigin="5566,22760" coordsize="0,7" path="m5566,22760l5566,22767e" filled="false" stroked="true" strokeweight=".079853pt" strokecolor="#989898">
                <v:path arrowok="t"/>
              </v:shape>
            </v:group>
            <v:group style="position:absolute;left:5529;top:22754;width:2;height:7" coordorigin="5529,22754" coordsize="2,7">
              <v:shape style="position:absolute;left:5529;top:22754;width:2;height:7" coordorigin="5529,22754" coordsize="0,7" path="m5529,22754l5529,22760e" filled="false" stroked="true" strokeweight=".079853pt" strokecolor="#989898">
                <v:path arrowok="t"/>
              </v:shape>
            </v:group>
            <v:group style="position:absolute;left:5526;top:22782;width:2;height:7" coordorigin="5526,22782" coordsize="2,7">
              <v:shape style="position:absolute;left:5526;top:22782;width:2;height:7" coordorigin="5526,22782" coordsize="0,7" path="m5526,22782l5526,22789e" filled="false" stroked="true" strokeweight=".078774pt" strokecolor="#989898">
                <v:path arrowok="t"/>
              </v:shape>
            </v:group>
            <v:group style="position:absolute;left:5534;top:22819;width:2;height:7" coordorigin="5534,22819" coordsize="2,7">
              <v:shape style="position:absolute;left:5534;top:22819;width:2;height:7" coordorigin="5534,22819" coordsize="0,7" path="m5534,22819l5534,22825e" filled="false" stroked="true" strokeweight=".079853pt" strokecolor="#989898">
                <v:path arrowok="t"/>
              </v:shape>
            </v:group>
            <v:group style="position:absolute;left:5542;top:22856;width:2;height:7" coordorigin="5542,22856" coordsize="2,7">
              <v:shape style="position:absolute;left:5542;top:22856;width:2;height:7" coordorigin="5542,22856" coordsize="0,7" path="m5542,22856l5542,22862e" filled="false" stroked="true" strokeweight=".079853pt" strokecolor="#989898">
                <v:path arrowok="t"/>
              </v:shape>
            </v:group>
            <v:group style="position:absolute;left:5548;top:22894;width:2;height:7" coordorigin="5548,22894" coordsize="2,7">
              <v:shape style="position:absolute;left:5548;top:22894;width:2;height:7" coordorigin="5548,22894" coordsize="0,7" path="m5548,22894l5548,22900e" filled="false" stroked="true" strokeweight=".078774pt" strokecolor="#989898">
                <v:path arrowok="t"/>
              </v:shape>
            </v:group>
            <v:group style="position:absolute;left:5556;top:22931;width:2;height:7" coordorigin="5556,22931" coordsize="2,7">
              <v:shape style="position:absolute;left:5556;top:22931;width:2;height:7" coordorigin="5556,22931" coordsize="0,7" path="m5556,22931l5556,22937e" filled="false" stroked="true" strokeweight=".079853pt" strokecolor="#989898">
                <v:path arrowok="t"/>
              </v:shape>
            </v:group>
            <v:group style="position:absolute;left:5564;top:22975;width:2;height:7" coordorigin="5564,22975" coordsize="2,7">
              <v:shape style="position:absolute;left:5564;top:22975;width:2;height:7" coordorigin="5564,22975" coordsize="0,7" path="m5564,22975l5564,22982e" filled="false" stroked="true" strokeweight=".079853pt" strokecolor="#989898">
                <v:path arrowok="t"/>
              </v:shape>
            </v:group>
            <v:group style="position:absolute;left:6123;top:22918;width:39;height:28" coordorigin="6123,22918" coordsize="39,28">
              <v:shape style="position:absolute;left:6123;top:22918;width:39;height:28" coordorigin="6123,22918" coordsize="39,28" path="m6161,22918l6123,22918,6123,22945,6127,22945,6127,22923,6161,22923,6161,22918xe" filled="true" fillcolor="#989898" stroked="false">
                <v:path arrowok="t"/>
                <v:fill type="solid"/>
              </v:shape>
              <v:shape style="position:absolute;left:6123;top:22918;width:39;height:28" coordorigin="6123,22918" coordsize="39,28" path="m6161,22923l6156,22923,6156,22945,6161,22945,6161,22923xe" filled="true" fillcolor="#989898" stroked="false">
                <v:path arrowok="t"/>
                <v:fill type="solid"/>
              </v:shape>
              <v:shape style="position:absolute;left:6123;top:22918;width:39;height:28" coordorigin="6123,22918" coordsize="39,28" path="m6145,22923l6140,22923,6140,22943,6145,22943,6145,22923xe" filled="true" fillcolor="#989898" stroked="false">
                <v:path arrowok="t"/>
                <v:fill type="solid"/>
              </v:shape>
            </v:group>
            <v:group style="position:absolute;left:6123;top:22963;width:18;height:23" coordorigin="6123,22963" coordsize="18,23">
              <v:shape style="position:absolute;left:6123;top:22963;width:18;height:23" coordorigin="6123,22963" coordsize="18,23" path="m6139,22963l6139,22969,6137,22969,6137,22971,6135,22971,6134,22972,6132,22972,6132,22974,6131,22974,6123,22978,6123,22985,6132,22978,6134,22978,6135,22977,6137,22977,6137,22975,6139,22975,6139,22974,6140,22972,6139,22963xe" filled="true" fillcolor="#989898" stroked="false">
                <v:path arrowok="t"/>
                <v:fill type="solid"/>
              </v:shape>
            </v:group>
            <v:group style="position:absolute;left:6143;top:22969;width:15;height:13" coordorigin="6143,22969" coordsize="15,13">
              <v:shape style="position:absolute;left:6143;top:22969;width:15;height:13" coordorigin="6143,22969" coordsize="15,13" path="m6156,22980l6145,22980,6145,22982,6155,22982,6156,22980xe" filled="true" fillcolor="#989898" stroked="false">
                <v:path arrowok="t"/>
                <v:fill type="solid"/>
              </v:shape>
              <v:shape style="position:absolute;left:6143;top:22969;width:15;height:13" coordorigin="6143,22969" coordsize="15,13" path="m6143,22972l6143,22980,6158,22980,6157,22977,6147,22977,6147,22975,6145,22975,6145,22974,6143,22972xe" filled="true" fillcolor="#989898" stroked="false">
                <v:path arrowok="t"/>
                <v:fill type="solid"/>
              </v:shape>
              <v:shape style="position:absolute;left:6143;top:22969;width:15;height:13" coordorigin="6143,22969" coordsize="15,13" path="m6156,22969l6156,22974,6153,22977,6157,22977,6156,22969xe" filled="true" fillcolor="#989898" stroked="false">
                <v:path arrowok="t"/>
                <v:fill type="solid"/>
              </v:shape>
            </v:group>
            <v:group style="position:absolute;left:6123;top:22953;width:39;height:28" coordorigin="6123,22953" coordsize="39,28">
              <v:shape style="position:absolute;left:6123;top:22953;width:39;height:28" coordorigin="6123,22953" coordsize="39,28" path="m6161,22953l6123,22953,6123,22958,6156,22958,6156,22969,6158,22980,6158,22978,6159,22977,6159,22974,6161,22972,6161,22953xe" filled="true" fillcolor="#989898" stroked="false">
                <v:path arrowok="t"/>
                <v:fill type="solid"/>
              </v:shape>
              <v:shape style="position:absolute;left:6123;top:22953;width:39;height:28" coordorigin="6123,22953" coordsize="39,28" path="m6143,22958l6139,22958,6139,22963,6140,22972,6140,22975,6142,22977,6142,22978,6143,22978,6143,22958xe" filled="true" fillcolor="#989898" stroked="false">
                <v:path arrowok="t"/>
                <v:fill type="solid"/>
              </v:shape>
            </v:group>
            <v:group style="position:absolute;left:6134;top:22835;width:28;height:28" coordorigin="6134,22835" coordsize="28,28">
              <v:shape style="position:absolute;left:6134;top:22835;width:28;height:28" coordorigin="6134,22835" coordsize="28,28" path="m6161,22854l6142,22862,6134,22843,6153,22835,6161,22854xe" filled="false" stroked="true" strokeweight=".318763pt" strokecolor="#00ffff">
                <v:path arrowok="t"/>
              </v:shape>
            </v:group>
            <v:group style="position:absolute;left:6098;top:23141;width:2;height:7" coordorigin="6098,23141" coordsize="2,7">
              <v:shape style="position:absolute;left:6098;top:23141;width:2;height:7" coordorigin="6098,23141" coordsize="0,7" path="m6098,23141l6098,23147e" filled="false" stroked="true" strokeweight=".078774pt" strokecolor="#989898">
                <v:path arrowok="t"/>
              </v:shape>
            </v:group>
            <v:group style="position:absolute;left:6108;top:23093;width:2;height:7" coordorigin="6108,23093" coordsize="2,7">
              <v:shape style="position:absolute;left:6108;top:23093;width:2;height:7" coordorigin="6108,23093" coordsize="0,7" path="m6108,23093l6108,23100e" filled="false" stroked="true" strokeweight=".078774pt" strokecolor="#989898">
                <v:path arrowok="t"/>
              </v:shape>
            </v:group>
            <v:group style="position:absolute;left:6114;top:23057;width:2;height:7" coordorigin="6114,23057" coordsize="2,7">
              <v:shape style="position:absolute;left:6114;top:23057;width:2;height:7" coordorigin="6114,23057" coordsize="0,7" path="m6114,23057l6114,23063e" filled="false" stroked="true" strokeweight=".079853pt" strokecolor="#989898">
                <v:path arrowok="t"/>
              </v:shape>
            </v:group>
            <v:group style="position:absolute;left:6122;top:23018;width:2;height:7" coordorigin="6122,23018" coordsize="2,7">
              <v:shape style="position:absolute;left:6122;top:23018;width:2;height:7" coordorigin="6122,23018" coordsize="0,7" path="m6122,23018l6122,23025e" filled="false" stroked="true" strokeweight=".079853pt" strokecolor="#989898">
                <v:path arrowok="t"/>
              </v:shape>
            </v:group>
            <v:group style="position:absolute;left:6128;top:22982;width:2;height:7" coordorigin="6128,22982" coordsize="2,7">
              <v:shape style="position:absolute;left:6128;top:22982;width:2;height:7" coordorigin="6128,22982" coordsize="0,7" path="m6128,22982l6128,22988e" filled="false" stroked="true" strokeweight=".079853pt" strokecolor="#989898">
                <v:path arrowok="t"/>
              </v:shape>
            </v:group>
            <v:group style="position:absolute;left:6135;top:22945;width:2;height:7" coordorigin="6135,22945" coordsize="2,7">
              <v:shape style="position:absolute;left:6135;top:22945;width:2;height:7" coordorigin="6135,22945" coordsize="0,7" path="m6135,22945l6135,22951e" filled="false" stroked="true" strokeweight=".079853pt" strokecolor="#989898">
                <v:path arrowok="t"/>
              </v:shape>
            </v:group>
            <v:group style="position:absolute;left:6141;top:22908;width:2;height:7" coordorigin="6141,22908" coordsize="2,7">
              <v:shape style="position:absolute;left:6141;top:22908;width:2;height:7" coordorigin="6141,22908" coordsize="0,7" path="m6141,22908l6141,22915e" filled="false" stroked="true" strokeweight=".079853pt" strokecolor="#989898">
                <v:path arrowok="t"/>
              </v:shape>
            </v:group>
            <v:group style="position:absolute;left:6151;top:22861;width:2;height:7" coordorigin="6151,22861" coordsize="2,7">
              <v:shape style="position:absolute;left:6151;top:22861;width:2;height:7" coordorigin="6151,22861" coordsize="0,7" path="m6151,22861l6151,22867e" filled="false" stroked="true" strokeweight=".079853pt" strokecolor="#989898">
                <v:path arrowok="t"/>
              </v:shape>
            </v:group>
            <v:group style="position:absolute;left:6054;top:22902;width:58;height:10" coordorigin="6054,22902" coordsize="58,10">
              <v:shape style="position:absolute;left:6054;top:22902;width:58;height:10" coordorigin="6054,22902" coordsize="58,10" path="m6112,22912l6054,22902e" filled="false" stroked="true" strokeweight=".318763pt" strokecolor="#989898">
                <v:path arrowok="t"/>
              </v:shape>
            </v:group>
            <v:group style="position:absolute;left:5941;top:22884;width:58;height:8" coordorigin="5941,22884" coordsize="58,8">
              <v:shape style="position:absolute;left:5941;top:22884;width:58;height:8" coordorigin="5941,22884" coordsize="58,8" path="m5998,22892l5941,22884e" filled="false" stroked="true" strokeweight=".318763pt" strokecolor="#989898">
                <v:path arrowok="t"/>
              </v:shape>
            </v:group>
            <v:group style="position:absolute;left:5828;top:22865;width:56;height:10" coordorigin="5828,22865" coordsize="56,10">
              <v:shape style="position:absolute;left:5828;top:22865;width:56;height:10" coordorigin="5828,22865" coordsize="56,10" path="m5884,22875l5828,22865e" filled="false" stroked="true" strokeweight=".318763pt" strokecolor="#989898">
                <v:path arrowok="t"/>
              </v:shape>
            </v:group>
            <v:group style="position:absolute;left:5713;top:22848;width:58;height:8" coordorigin="5713,22848" coordsize="58,8">
              <v:shape style="position:absolute;left:5713;top:22848;width:58;height:8" coordorigin="5713,22848" coordsize="58,8" path="m5770,22856l5713,22848e" filled="false" stroked="true" strokeweight=".318763pt" strokecolor="#989898">
                <v:path arrowok="t"/>
              </v:shape>
            </v:group>
            <v:group style="position:absolute;left:5600;top:22829;width:58;height:10" coordorigin="5600,22829" coordsize="58,10">
              <v:shape style="position:absolute;left:5600;top:22829;width:58;height:10" coordorigin="5600,22829" coordsize="58,10" path="m5657,22838l5600,22829e" filled="false" stroked="true" strokeweight=".318763pt" strokecolor="#989898">
                <v:path arrowok="t"/>
              </v:shape>
            </v:group>
            <v:group style="position:absolute;left:5574;top:22883;width:13;height:58" coordorigin="5574,22883" coordsize="13,58">
              <v:shape style="position:absolute;left:5574;top:22883;width:13;height:58" coordorigin="5574,22883" coordsize="13,58" path="m5587,22883l5574,22940e" filled="false" stroked="true" strokeweight=".318763pt" strokecolor="#989898">
                <v:path arrowok="t"/>
              </v:shape>
            </v:group>
            <v:group style="position:absolute;left:5554;top:22996;width:10;height:58" coordorigin="5554,22996" coordsize="10,58">
              <v:shape style="position:absolute;left:5554;top:22996;width:10;height:58" coordorigin="5554,22996" coordsize="10,58" path="m5563,22996l5554,23053e" filled="false" stroked="true" strokeweight=".318763pt" strokecolor="#989898">
                <v:path arrowok="t"/>
              </v:shape>
            </v:group>
            <v:group style="position:absolute;left:5536;top:23109;width:10;height:58" coordorigin="5536,23109" coordsize="10,58">
              <v:shape style="position:absolute;left:5536;top:23109;width:10;height:58" coordorigin="5536,23109" coordsize="10,58" path="m5546,23109l5536,23167e" filled="false" stroked="true" strokeweight=".318763pt" strokecolor="#989898">
                <v:path arrowok="t"/>
              </v:shape>
            </v:group>
            <v:group style="position:absolute;left:5531;top:23221;width:58;height:10" coordorigin="5531,23221" coordsize="58,10">
              <v:shape style="position:absolute;left:5531;top:23221;width:58;height:10" coordorigin="5531,23221" coordsize="58,10" path="m5531,23221l5589,23230e" filled="false" stroked="true" strokeweight=".318763pt" strokecolor="#989898">
                <v:path arrowok="t"/>
              </v:shape>
            </v:group>
            <v:group style="position:absolute;left:5645;top:23240;width:58;height:8" coordorigin="5645,23240" coordsize="58,8">
              <v:shape style="position:absolute;left:5645;top:23240;width:58;height:8" coordorigin="5645,23240" coordsize="58,8" path="m5645,23240l5702,23248e" filled="false" stroked="true" strokeweight=".318763pt" strokecolor="#989898">
                <v:path arrowok="t"/>
              </v:shape>
            </v:group>
            <v:group style="position:absolute;left:5759;top:23257;width:56;height:10" coordorigin="5759,23257" coordsize="56,10">
              <v:shape style="position:absolute;left:5759;top:23257;width:56;height:10" coordorigin="5759,23257" coordsize="56,10" path="m5759,23257l5764,23259,5815,23267e" filled="false" stroked="true" strokeweight=".318763pt" strokecolor="#989898">
                <v:path arrowok="t"/>
              </v:shape>
            </v:group>
            <v:group style="position:absolute;left:5872;top:23276;width:58;height:10" coordorigin="5872,23276" coordsize="58,10">
              <v:shape style="position:absolute;left:5872;top:23276;width:58;height:10" coordorigin="5872,23276" coordsize="58,10" path="m5872,23276l5930,23286e" filled="false" stroked="true" strokeweight=".318763pt" strokecolor="#989898">
                <v:path arrowok="t"/>
              </v:shape>
            </v:group>
            <v:group style="position:absolute;left:5986;top:23294;width:58;height:10" coordorigin="5986,23294" coordsize="58,10">
              <v:shape style="position:absolute;left:5986;top:23294;width:58;height:10" coordorigin="5986,23294" coordsize="58,10" path="m5986,23294l6043,23304e" filled="false" stroked="true" strokeweight=".318763pt" strokecolor="#989898">
                <v:path arrowok="t"/>
              </v:shape>
            </v:group>
            <v:group style="position:absolute;left:6056;top:23195;width:10;height:58" coordorigin="6056,23195" coordsize="10,58">
              <v:shape style="position:absolute;left:6056;top:23195;width:10;height:58" coordorigin="6056,23195" coordsize="10,58" path="m6056,23253l6065,23195e" filled="false" stroked="true" strokeweight=".318763pt" strokecolor="#989898">
                <v:path arrowok="t"/>
              </v:shape>
            </v:group>
            <v:group style="position:absolute;left:6075;top:23082;width:10;height:58" coordorigin="6075,23082" coordsize="10,58">
              <v:shape style="position:absolute;left:6075;top:23082;width:10;height:58" coordorigin="6075,23082" coordsize="10,58" path="m6075,23139l6084,23082e" filled="false" stroked="true" strokeweight=".318763pt" strokecolor="#989898">
                <v:path arrowok="t"/>
              </v:shape>
            </v:group>
            <v:group style="position:absolute;left:6092;top:22969;width:10;height:56" coordorigin="6092,22969" coordsize="10,56">
              <v:shape style="position:absolute;left:6092;top:22969;width:10;height:56" coordorigin="6092,22969" coordsize="10,56" path="m6092,23025l6102,22969e" filled="false" stroked="true" strokeweight=".318763pt" strokecolor="#989898">
                <v:path arrowok="t"/>
              </v:shape>
            </v:group>
            <v:group style="position:absolute;left:4590;top:22480;width:2;height:7" coordorigin="4590,22480" coordsize="2,7">
              <v:shape style="position:absolute;left:4590;top:22480;width:2;height:7" coordorigin="4590,22480" coordsize="0,7" path="m4590,22480l4590,22486e" filled="false" stroked="true" strokeweight=".079853pt" strokecolor="#989898">
                <v:path arrowok="t"/>
              </v:shape>
            </v:group>
            <v:group style="position:absolute;left:4573;top:22516;width:2;height:7" coordorigin="4573,22516" coordsize="2,7">
              <v:shape style="position:absolute;left:4573;top:22516;width:2;height:7" coordorigin="4573,22516" coordsize="0,7" path="m4573,22516l4573,22523e" filled="false" stroked="true" strokeweight=".078774pt" strokecolor="#989898">
                <v:path arrowok="t"/>
              </v:shape>
            </v:group>
            <v:group style="position:absolute;left:4557;top:22550;width:2;height:7" coordorigin="4557,22550" coordsize="2,7">
              <v:shape style="position:absolute;left:4557;top:22550;width:2;height:7" coordorigin="4557,22550" coordsize="0,7" path="m4557,22550l4557,22556e" filled="false" stroked="true" strokeweight=".079853pt" strokecolor="#989898">
                <v:path arrowok="t"/>
              </v:shape>
            </v:group>
            <v:group style="position:absolute;left:4541;top:22585;width:2;height:7" coordorigin="4541,22585" coordsize="2,7">
              <v:shape style="position:absolute;left:4541;top:22585;width:2;height:7" coordorigin="4541,22585" coordsize="0,7" path="m4541,22585l4541,22591e" filled="false" stroked="true" strokeweight=".079853pt" strokecolor="#989898">
                <v:path arrowok="t"/>
              </v:shape>
            </v:group>
            <v:group style="position:absolute;left:4523;top:22618;width:2;height:7" coordorigin="4523,22618" coordsize="2,7">
              <v:shape style="position:absolute;left:4523;top:22618;width:2;height:7" coordorigin="4523,22618" coordsize="0,7" path="m4523,22618l4523,22625e" filled="false" stroked="true" strokeweight=".078774pt" strokecolor="#989898">
                <v:path arrowok="t"/>
              </v:shape>
            </v:group>
            <v:group style="position:absolute;left:4508;top:22652;width:2;height:7" coordorigin="4508,22652" coordsize="2,7">
              <v:shape style="position:absolute;left:4508;top:22652;width:2;height:7" coordorigin="4508,22652" coordsize="0,7" path="m4508,22652l4508,22658e" filled="false" stroked="true" strokeweight=".079853pt" strokecolor="#989898">
                <v:path arrowok="t"/>
              </v:shape>
            </v:group>
            <v:group style="position:absolute;left:4492;top:22685;width:2;height:7" coordorigin="4492,22685" coordsize="2,7">
              <v:shape style="position:absolute;left:4492;top:22685;width:2;height:7" coordorigin="4492,22685" coordsize="0,7" path="m4492,22685l4492,22692e" filled="false" stroked="true" strokeweight=".079853pt" strokecolor="#989898">
                <v:path arrowok="t"/>
              </v:shape>
            </v:group>
            <v:group style="position:absolute;left:4474;top:22720;width:2;height:7" coordorigin="4474,22720" coordsize="2,7">
              <v:shape style="position:absolute;left:4474;top:22720;width:2;height:7" coordorigin="4474,22720" coordsize="0,7" path="m4474,22720l4474,22727e" filled="false" stroked="true" strokeweight=".079853pt" strokecolor="#989898">
                <v:path arrowok="t"/>
              </v:shape>
            </v:group>
            <v:group style="position:absolute;left:4458;top:22754;width:2;height:7" coordorigin="4458,22754" coordsize="2,7">
              <v:shape style="position:absolute;left:4458;top:22754;width:2;height:7" coordorigin="4458,22754" coordsize="0,7" path="m4458,22754l4458,22760e" filled="false" stroked="true" strokeweight=".079853pt" strokecolor="#989898">
                <v:path arrowok="t"/>
              </v:shape>
            </v:group>
            <v:group style="position:absolute;left:4442;top:22787;width:2;height:7" coordorigin="4442,22787" coordsize="2,7">
              <v:shape style="position:absolute;left:4442;top:22787;width:2;height:7" coordorigin="4442,22787" coordsize="0,7" path="m4442,22787l4442,22794e" filled="false" stroked="true" strokeweight=".079853pt" strokecolor="#989898">
                <v:path arrowok="t"/>
              </v:shape>
            </v:group>
            <v:group style="position:absolute;left:4425;top:22821;width:2;height:7" coordorigin="4425,22821" coordsize="2,7">
              <v:shape style="position:absolute;left:4425;top:22821;width:2;height:7" coordorigin="4425,22821" coordsize="0,7" path="m4425,22821l4425,22827e" filled="false" stroked="true" strokeweight=".079853pt" strokecolor="#989898">
                <v:path arrowok="t"/>
              </v:shape>
            </v:group>
            <v:group style="position:absolute;left:4409;top:22856;width:2;height:7" coordorigin="4409,22856" coordsize="2,7">
              <v:shape style="position:absolute;left:4409;top:22856;width:2;height:7" coordorigin="4409,22856" coordsize="0,7" path="m4409,22856l4409,22862e" filled="false" stroked="true" strokeweight=".079853pt" strokecolor="#989898">
                <v:path arrowok="t"/>
              </v:shape>
            </v:group>
            <v:group style="position:absolute;left:4393;top:22889;width:2;height:7" coordorigin="4393,22889" coordsize="2,7">
              <v:shape style="position:absolute;left:4393;top:22889;width:2;height:7" coordorigin="4393,22889" coordsize="0,7" path="m4393,22889l4393,22896e" filled="false" stroked="true" strokeweight=".079853pt" strokecolor="#989898">
                <v:path arrowok="t"/>
              </v:shape>
            </v:group>
            <v:group style="position:absolute;left:4377;top:22923;width:2;height:7" coordorigin="4377,22923" coordsize="2,7">
              <v:shape style="position:absolute;left:4377;top:22923;width:2;height:7" coordorigin="4377,22923" coordsize="0,7" path="m4377,22923l4377,22929e" filled="false" stroked="true" strokeweight=".079853pt" strokecolor="#989898">
                <v:path arrowok="t"/>
              </v:shape>
            </v:group>
            <v:group style="position:absolute;left:4359;top:22956;width:2;height:7" coordorigin="4359,22956" coordsize="2,7">
              <v:shape style="position:absolute;left:4359;top:22956;width:2;height:7" coordorigin="4359,22956" coordsize="0,7" path="m4359,22956l4359,22963e" filled="false" stroked="true" strokeweight=".079853pt" strokecolor="#989898">
                <v:path arrowok="t"/>
              </v:shape>
            </v:group>
            <v:group style="position:absolute;left:4343;top:22991;width:2;height:7" coordorigin="4343,22991" coordsize="2,7">
              <v:shape style="position:absolute;left:4343;top:22991;width:2;height:7" coordorigin="4343,22991" coordsize="0,7" path="m4343,22991l4343,22998e" filled="false" stroked="true" strokeweight=".079853pt" strokecolor="#989898">
                <v:path arrowok="t"/>
              </v:shape>
            </v:group>
            <v:group style="position:absolute;left:4327;top:23025;width:2;height:7" coordorigin="4327,23025" coordsize="2,7">
              <v:shape style="position:absolute;left:4327;top:23025;width:2;height:7" coordorigin="4327,23025" coordsize="0,7" path="m4327,23025l4327,23031e" filled="false" stroked="true" strokeweight=".079853pt" strokecolor="#989898">
                <v:path arrowok="t"/>
              </v:shape>
            </v:group>
            <v:group style="position:absolute;left:4332;top:23060;width:2;height:7" coordorigin="4332,23060" coordsize="2,7">
              <v:shape style="position:absolute;left:4332;top:23060;width:2;height:7" coordorigin="4332,23060" coordsize="0,7" path="m4332,23060l4332,23066e" filled="false" stroked="true" strokeweight=".078774pt" strokecolor="#989898">
                <v:path arrowok="t"/>
              </v:shape>
            </v:group>
            <v:group style="position:absolute;left:4347;top:23093;width:2;height:7" coordorigin="4347,23093" coordsize="2,7">
              <v:shape style="position:absolute;left:4347;top:23093;width:2;height:7" coordorigin="4347,23093" coordsize="0,7" path="m4347,23093l4347,23100e" filled="false" stroked="true" strokeweight=".079853pt" strokecolor="#989898">
                <v:path arrowok="t"/>
              </v:shape>
            </v:group>
            <v:group style="position:absolute;left:4361;top:23128;width:2;height:7" coordorigin="4361,23128" coordsize="2,7">
              <v:shape style="position:absolute;left:4361;top:23128;width:2;height:7" coordorigin="4361,23128" coordsize="0,7" path="m4361,23128l4361,23135e" filled="false" stroked="true" strokeweight=".079853pt" strokecolor="#989898">
                <v:path arrowok="t"/>
              </v:shape>
            </v:group>
            <v:group style="position:absolute;left:4377;top:23163;width:2;height:7" coordorigin="4377,23163" coordsize="2,7">
              <v:shape style="position:absolute;left:4377;top:23163;width:2;height:7" coordorigin="4377,23163" coordsize="0,7" path="m4377,23163l4377,23170e" filled="false" stroked="true" strokeweight=".079853pt" strokecolor="#989898">
                <v:path arrowok="t"/>
              </v:shape>
            </v:group>
            <v:group style="position:absolute;left:4391;top:23197;width:2;height:7" coordorigin="4391,23197" coordsize="2,7">
              <v:shape style="position:absolute;left:4391;top:23197;width:2;height:7" coordorigin="4391,23197" coordsize="0,7" path="m4391,23197l4391,23203e" filled="false" stroked="true" strokeweight=".079853pt" strokecolor="#989898">
                <v:path arrowok="t"/>
              </v:shape>
            </v:group>
            <v:group style="position:absolute;left:4407;top:23232;width:2;height:7" coordorigin="4407,23232" coordsize="2,7">
              <v:shape style="position:absolute;left:4407;top:23232;width:2;height:7" coordorigin="4407,23232" coordsize="0,7" path="m4407,23232l4407,23238e" filled="false" stroked="true" strokeweight=".079853pt" strokecolor="#989898">
                <v:path arrowok="t"/>
              </v:shape>
            </v:group>
            <v:group style="position:absolute;left:4422;top:23267;width:2;height:7" coordorigin="4422,23267" coordsize="2,7">
              <v:shape style="position:absolute;left:4422;top:23267;width:2;height:7" coordorigin="4422,23267" coordsize="0,7" path="m4422,23267l4422,23273e" filled="false" stroked="true" strokeweight=".079853pt" strokecolor="#989898">
                <v:path arrowok="t"/>
              </v:shape>
            </v:group>
            <v:group style="position:absolute;left:4436;top:23300;width:2;height:7" coordorigin="4436,23300" coordsize="2,7">
              <v:shape style="position:absolute;left:4436;top:23300;width:2;height:7" coordorigin="4436,23300" coordsize="0,7" path="m4436,23300l4436,23307e" filled="false" stroked="true" strokeweight=".078774pt" strokecolor="#989898">
                <v:path arrowok="t"/>
              </v:shape>
            </v:group>
            <v:group style="position:absolute;left:4452;top:23335;width:2;height:7" coordorigin="4452,23335" coordsize="2,7">
              <v:shape style="position:absolute;left:4452;top:23335;width:2;height:7" coordorigin="4452,23335" coordsize="0,7" path="m4452,23335l4452,23342e" filled="false" stroked="true" strokeweight=".079853pt" strokecolor="#989898">
                <v:path arrowok="t"/>
              </v:shape>
            </v:group>
            <v:group style="position:absolute;left:4466;top:23371;width:2;height:7" coordorigin="4466,23371" coordsize="2,7">
              <v:shape style="position:absolute;left:4466;top:23371;width:2;height:7" coordorigin="4466,23371" coordsize="0,7" path="m4466,23371l4466,23377e" filled="false" stroked="true" strokeweight=".079853pt" strokecolor="#989898">
                <v:path arrowok="t"/>
              </v:shape>
            </v:group>
            <v:group style="position:absolute;left:4482;top:23404;width:2;height:7" coordorigin="4482,23404" coordsize="2,7">
              <v:shape style="position:absolute;left:4482;top:23404;width:2;height:7" coordorigin="4482,23404" coordsize="0,7" path="m4482,23404l4482,23410e" filled="false" stroked="true" strokeweight=".079853pt" strokecolor="#989898">
                <v:path arrowok="t"/>
              </v:shape>
            </v:group>
            <v:group style="position:absolute;left:4496;top:23439;width:2;height:7" coordorigin="4496,23439" coordsize="2,7">
              <v:shape style="position:absolute;left:4496;top:23439;width:2;height:7" coordorigin="4496,23439" coordsize="0,7" path="m4496,23439l4496,23445e" filled="false" stroked="true" strokeweight=".079853pt" strokecolor="#989898">
                <v:path arrowok="t"/>
              </v:shape>
            </v:group>
            <v:group style="position:absolute;left:4511;top:23474;width:2;height:7" coordorigin="4511,23474" coordsize="2,7">
              <v:shape style="position:absolute;left:4511;top:23474;width:2;height:7" coordorigin="4511,23474" coordsize="0,7" path="m4511,23474l4511,23480e" filled="false" stroked="true" strokeweight=".079853pt" strokecolor="#989898">
                <v:path arrowok="t"/>
              </v:shape>
            </v:group>
            <v:group style="position:absolute;left:4527;top:23508;width:2;height:7" coordorigin="4527,23508" coordsize="2,7">
              <v:shape style="position:absolute;left:4527;top:23508;width:2;height:7" coordorigin="4527,23508" coordsize="0,7" path="m4527,23508l4527,23514e" filled="false" stroked="true" strokeweight=".079853pt" strokecolor="#989898">
                <v:path arrowok="t"/>
              </v:shape>
            </v:group>
            <v:group style="position:absolute;left:4541;top:23543;width:2;height:7" coordorigin="4541,23543" coordsize="2,7">
              <v:shape style="position:absolute;left:4541;top:23543;width:2;height:7" coordorigin="4541,23543" coordsize="0,7" path="m4541,23543l4541,23549e" filled="false" stroked="true" strokeweight=".079853pt" strokecolor="#989898">
                <v:path arrowok="t"/>
              </v:shape>
            </v:group>
            <v:group style="position:absolute;left:4557;top:23578;width:2;height:7" coordorigin="4557,23578" coordsize="2,7">
              <v:shape style="position:absolute;left:4557;top:23578;width:2;height:7" coordorigin="4557,23578" coordsize="0,7" path="m4557,23578l4557,23584e" filled="false" stroked="true" strokeweight=".079853pt" strokecolor="#989898">
                <v:path arrowok="t"/>
              </v:shape>
            </v:group>
            <v:group style="position:absolute;left:4571;top:23611;width:2;height:7" coordorigin="4571,23611" coordsize="2,7">
              <v:shape style="position:absolute;left:4571;top:23611;width:2;height:7" coordorigin="4571,23611" coordsize="0,7" path="m4571,23611l4571,23618e" filled="false" stroked="true" strokeweight=".079853pt" strokecolor="#989898">
                <v:path arrowok="t"/>
              </v:shape>
            </v:group>
            <v:group style="position:absolute;left:4586;top:23646;width:2;height:7" coordorigin="4586,23646" coordsize="2,7">
              <v:shape style="position:absolute;left:4586;top:23646;width:2;height:7" coordorigin="4586,23646" coordsize="0,7" path="m4586,23646l4586,23653e" filled="false" stroked="true" strokeweight=".078774pt" strokecolor="#989898">
                <v:path arrowok="t"/>
              </v:shape>
            </v:group>
            <v:group style="position:absolute;left:4602;top:23681;width:2;height:7" coordorigin="4602,23681" coordsize="2,7">
              <v:shape style="position:absolute;left:4602;top:23681;width:2;height:7" coordorigin="4602,23681" coordsize="0,7" path="m4602,23681l4602,23688e" filled="false" stroked="true" strokeweight=".079853pt" strokecolor="#989898">
                <v:path arrowok="t"/>
              </v:shape>
            </v:group>
            <v:group style="position:absolute;left:4616;top:23715;width:2;height:7" coordorigin="4616,23715" coordsize="2,7">
              <v:shape style="position:absolute;left:4616;top:23715;width:2;height:7" coordorigin="4616,23715" coordsize="0,7" path="m4616,23715l4616,23721e" filled="false" stroked="true" strokeweight=".079853pt" strokecolor="#989898">
                <v:path arrowok="t"/>
              </v:shape>
            </v:group>
            <v:group style="position:absolute;left:4637;top:23689;width:2;height:7" coordorigin="4637,23689" coordsize="2,7">
              <v:shape style="position:absolute;left:4637;top:23689;width:2;height:7" coordorigin="4637,23689" coordsize="0,7" path="m4637,23689l4637,23696e" filled="false" stroked="true" strokeweight=".078774pt" strokecolor="#989898">
                <v:path arrowok="t"/>
              </v:shape>
            </v:group>
            <v:group style="position:absolute;left:4657;top:23657;width:2;height:7" coordorigin="4657,23657" coordsize="2,7">
              <v:shape style="position:absolute;left:4657;top:23657;width:2;height:7" coordorigin="4657,23657" coordsize="0,7" path="m4657,23657l4657,23664e" filled="false" stroked="true" strokeweight=".079853pt" strokecolor="#989898">
                <v:path arrowok="t"/>
              </v:shape>
            </v:group>
            <v:group style="position:absolute;left:4678;top:23627;width:2;height:7" coordorigin="4678,23627" coordsize="2,7">
              <v:shape style="position:absolute;left:4678;top:23627;width:2;height:7" coordorigin="4678,23627" coordsize="0,7" path="m4678,23627l4678,23633e" filled="false" stroked="true" strokeweight=".079853pt" strokecolor="#989898">
                <v:path arrowok="t"/>
              </v:shape>
            </v:group>
            <v:group style="position:absolute;left:4699;top:23595;width:2;height:7" coordorigin="4699,23595" coordsize="2,7">
              <v:shape style="position:absolute;left:4699;top:23595;width:2;height:7" coordorigin="4699,23595" coordsize="0,7" path="m4699,23595l4699,23602e" filled="false" stroked="true" strokeweight=".079853pt" strokecolor="#989898">
                <v:path arrowok="t"/>
              </v:shape>
            </v:group>
            <v:group style="position:absolute;left:4720;top:23563;width:2;height:7" coordorigin="4720,23563" coordsize="2,7">
              <v:shape style="position:absolute;left:4720;top:23563;width:2;height:7" coordorigin="4720,23563" coordsize="0,7" path="m4720,23563l4720,23570e" filled="false" stroked="true" strokeweight=".079853pt" strokecolor="#989898">
                <v:path arrowok="t"/>
              </v:shape>
            </v:group>
            <v:group style="position:absolute;left:4740;top:23531;width:2;height:7" coordorigin="4740,23531" coordsize="2,7">
              <v:shape style="position:absolute;left:4740;top:23531;width:2;height:7" coordorigin="4740,23531" coordsize="0,7" path="m4740,23531l4740,23538e" filled="false" stroked="true" strokeweight=".079853pt" strokecolor="#989898">
                <v:path arrowok="t"/>
              </v:shape>
            </v:group>
            <v:group style="position:absolute;left:4761;top:23501;width:2;height:7" coordorigin="4761,23501" coordsize="2,7">
              <v:shape style="position:absolute;left:4761;top:23501;width:2;height:7" coordorigin="4761,23501" coordsize="0,7" path="m4761,23501l4761,23508e" filled="false" stroked="true" strokeweight=".079853pt" strokecolor="#989898">
                <v:path arrowok="t"/>
              </v:shape>
            </v:group>
            <v:group style="position:absolute;left:4782;top:23469;width:2;height:7" coordorigin="4782,23469" coordsize="2,7">
              <v:shape style="position:absolute;left:4782;top:23469;width:2;height:7" coordorigin="4782,23469" coordsize="0,7" path="m4782,23469l4782,23476e" filled="false" stroked="true" strokeweight=".079853pt" strokecolor="#989898">
                <v:path arrowok="t"/>
              </v:shape>
            </v:group>
            <v:group style="position:absolute;left:4802;top:23437;width:2;height:7" coordorigin="4802,23437" coordsize="2,7">
              <v:shape style="position:absolute;left:4802;top:23437;width:2;height:7" coordorigin="4802,23437" coordsize="0,7" path="m4802,23437l4802,23444e" filled="false" stroked="true" strokeweight=".079853pt" strokecolor="#989898">
                <v:path arrowok="t"/>
              </v:shape>
            </v:group>
            <v:group style="position:absolute;left:4823;top:23407;width:2;height:7" coordorigin="4823,23407" coordsize="2,7">
              <v:shape style="position:absolute;left:4823;top:23407;width:2;height:7" coordorigin="4823,23407" coordsize="0,7" path="m4823,23407l4823,23414e" filled="false" stroked="true" strokeweight=".079853pt" strokecolor="#989898">
                <v:path arrowok="t"/>
              </v:shape>
            </v:group>
            <v:group style="position:absolute;left:4844;top:23375;width:2;height:7" coordorigin="4844,23375" coordsize="2,7">
              <v:shape style="position:absolute;left:4844;top:23375;width:2;height:7" coordorigin="4844,23375" coordsize="0,7" path="m4844,23375l4844,23382e" filled="false" stroked="true" strokeweight=".079853pt" strokecolor="#989898">
                <v:path arrowok="t"/>
              </v:shape>
            </v:group>
            <v:group style="position:absolute;left:4865;top:23343;width:2;height:7" coordorigin="4865,23343" coordsize="2,7">
              <v:shape style="position:absolute;left:4865;top:23343;width:2;height:7" coordorigin="4865,23343" coordsize="0,7" path="m4865,23343l4865,23350e" filled="false" stroked="true" strokeweight=".078774pt" strokecolor="#989898">
                <v:path arrowok="t"/>
              </v:shape>
            </v:group>
            <v:group style="position:absolute;left:4885;top:23312;width:2;height:7" coordorigin="4885,23312" coordsize="2,7">
              <v:shape style="position:absolute;left:4885;top:23312;width:2;height:7" coordorigin="4885,23312" coordsize="0,7" path="m4885,23312l4885,23318e" filled="false" stroked="true" strokeweight=".078774pt" strokecolor="#989898">
                <v:path arrowok="t"/>
              </v:shape>
            </v:group>
            <v:group style="position:absolute;left:4906;top:23281;width:2;height:7" coordorigin="4906,23281" coordsize="2,7">
              <v:shape style="position:absolute;left:4906;top:23281;width:2;height:7" coordorigin="4906,23281" coordsize="0,7" path="m4906,23281l4906,23288e" filled="false" stroked="true" strokeweight=".079853pt" strokecolor="#989898">
                <v:path arrowok="t"/>
              </v:shape>
            </v:group>
            <v:group style="position:absolute;left:4927;top:23249;width:2;height:7" coordorigin="4927,23249" coordsize="2,7">
              <v:shape style="position:absolute;left:4927;top:23249;width:2;height:7" coordorigin="4927,23249" coordsize="0,7" path="m4927,23249l4927,23256e" filled="false" stroked="true" strokeweight=".078774pt" strokecolor="#989898">
                <v:path arrowok="t"/>
              </v:shape>
            </v:group>
            <v:group style="position:absolute;left:4947;top:23218;width:2;height:7" coordorigin="4947,23218" coordsize="2,7">
              <v:shape style="position:absolute;left:4947;top:23218;width:2;height:7" coordorigin="4947,23218" coordsize="0,7" path="m4947,23218l4947,23224e" filled="false" stroked="true" strokeweight=".079853pt" strokecolor="#989898">
                <v:path arrowok="t"/>
              </v:shape>
            </v:group>
            <v:group style="position:absolute;left:4968;top:23187;width:2;height:7" coordorigin="4968,23187" coordsize="2,7">
              <v:shape style="position:absolute;left:4968;top:23187;width:2;height:7" coordorigin="4968,23187" coordsize="0,7" path="m4968,23187l4968,23194e" filled="false" stroked="true" strokeweight=".078774pt" strokecolor="#989898">
                <v:path arrowok="t"/>
              </v:shape>
            </v:group>
            <v:group style="position:absolute;left:4989;top:23155;width:2;height:7" coordorigin="4989,23155" coordsize="2,7">
              <v:shape style="position:absolute;left:4989;top:23155;width:2;height:7" coordorigin="4989,23155" coordsize="0,7" path="m4989,23155l4989,23162e" filled="false" stroked="true" strokeweight=".079853pt" strokecolor="#989898">
                <v:path arrowok="t"/>
              </v:shape>
            </v:group>
            <v:group style="position:absolute;left:5010;top:23124;width:2;height:7" coordorigin="5010,23124" coordsize="2,7">
              <v:shape style="position:absolute;left:5010;top:23124;width:2;height:7" coordorigin="5010,23124" coordsize="0,7" path="m5010,23124l5010,23130e" filled="false" stroked="true" strokeweight=".079853pt" strokecolor="#989898">
                <v:path arrowok="t"/>
              </v:shape>
            </v:group>
            <v:group style="position:absolute;left:5027;top:23090;width:2;height:7" coordorigin="5027,23090" coordsize="2,7">
              <v:shape style="position:absolute;left:5027;top:23090;width:2;height:7" coordorigin="5027,23090" coordsize="0,7" path="m5027,23090l5027,23096e" filled="false" stroked="true" strokeweight=".078774pt" strokecolor="#989898">
                <v:path arrowok="t"/>
              </v:shape>
            </v:group>
            <v:group style="position:absolute;left:5043;top:23057;width:2;height:7" coordorigin="5043,23057" coordsize="2,7">
              <v:shape style="position:absolute;left:5043;top:23057;width:2;height:7" coordorigin="5043,23057" coordsize="0,7" path="m5043,23057l5043,23063e" filled="false" stroked="true" strokeweight=".079853pt" strokecolor="#989898">
                <v:path arrowok="t"/>
              </v:shape>
            </v:group>
            <v:group style="position:absolute;left:5057;top:23022;width:2;height:7" coordorigin="5057,23022" coordsize="2,7">
              <v:shape style="position:absolute;left:5057;top:23022;width:2;height:7" coordorigin="5057,23022" coordsize="0,7" path="m5057,23022l5057,23028e" filled="false" stroked="true" strokeweight=".079853pt" strokecolor="#989898">
                <v:path arrowok="t"/>
              </v:shape>
            </v:group>
            <v:group style="position:absolute;left:5073;top:22988;width:2;height:7" coordorigin="5073,22988" coordsize="2,7">
              <v:shape style="position:absolute;left:5073;top:22988;width:2;height:7" coordorigin="5073,22988" coordsize="0,7" path="m5073,22988l5073,22994e" filled="false" stroked="true" strokeweight=".079853pt" strokecolor="#989898">
                <v:path arrowok="t"/>
              </v:shape>
            </v:group>
            <v:group style="position:absolute;left:5088;top:22953;width:2;height:7" coordorigin="5088,22953" coordsize="2,7">
              <v:shape style="position:absolute;left:5088;top:22953;width:2;height:7" coordorigin="5088,22953" coordsize="0,7" path="m5088,22953l5088,22959e" filled="false" stroked="true" strokeweight=".079853pt" strokecolor="#989898">
                <v:path arrowok="t"/>
              </v:shape>
            </v:group>
            <v:group style="position:absolute;left:5104;top:22918;width:2;height:7" coordorigin="5104,22918" coordsize="2,7">
              <v:shape style="position:absolute;left:5104;top:22918;width:2;height:7" coordorigin="5104,22918" coordsize="0,7" path="m5104,22918l5104,22924e" filled="false" stroked="true" strokeweight=".079853pt" strokecolor="#989898">
                <v:path arrowok="t"/>
              </v:shape>
            </v:group>
            <v:group style="position:absolute;left:5118;top:22884;width:2;height:7" coordorigin="5118,22884" coordsize="2,7">
              <v:shape style="position:absolute;left:5118;top:22884;width:2;height:7" coordorigin="5118,22884" coordsize="0,7" path="m5118,22884l5118,22891e" filled="false" stroked="true" strokeweight=".078774pt" strokecolor="#989898">
                <v:path arrowok="t"/>
              </v:shape>
            </v:group>
            <v:group style="position:absolute;left:5132;top:22849;width:2;height:7" coordorigin="5132,22849" coordsize="2,7">
              <v:shape style="position:absolute;left:5132;top:22849;width:2;height:7" coordorigin="5132,22849" coordsize="0,7" path="m5132,22849l5132,22856e" filled="false" stroked="true" strokeweight=".079853pt" strokecolor="#989898">
                <v:path arrowok="t"/>
              </v:shape>
            </v:group>
            <v:group style="position:absolute;left:5148;top:22814;width:2;height:7" coordorigin="5148,22814" coordsize="2,7">
              <v:shape style="position:absolute;left:5148;top:22814;width:2;height:7" coordorigin="5148,22814" coordsize="0,7" path="m5148,22814l5148,22821e" filled="false" stroked="true" strokeweight=".079853pt" strokecolor="#989898">
                <v:path arrowok="t"/>
              </v:shape>
            </v:group>
            <v:group style="position:absolute;left:5163;top:22781;width:2;height:7" coordorigin="5163,22781" coordsize="2,7">
              <v:shape style="position:absolute;left:5163;top:22781;width:2;height:7" coordorigin="5163,22781" coordsize="0,7" path="m5163,22781l5163,22787e" filled="false" stroked="true" strokeweight=".079853pt" strokecolor="#989898">
                <v:path arrowok="t"/>
              </v:shape>
            </v:group>
            <v:group style="position:absolute;left:5178;top:22746;width:2;height:7" coordorigin="5178,22746" coordsize="2,7">
              <v:shape style="position:absolute;left:5178;top:22746;width:2;height:7" coordorigin="5178,22746" coordsize="0,7" path="m5178,22746l5178,22752e" filled="false" stroked="true" strokeweight=".079853pt" strokecolor="#989898">
                <v:path arrowok="t"/>
              </v:shape>
            </v:group>
            <v:group style="position:absolute;left:5193;top:22711;width:2;height:7" coordorigin="5193,22711" coordsize="2,7">
              <v:shape style="position:absolute;left:5193;top:22711;width:2;height:7" coordorigin="5193,22711" coordsize="0,7" path="m5193,22711l5193,22717e" filled="false" stroked="true" strokeweight=".079853pt" strokecolor="#989898">
                <v:path arrowok="t"/>
              </v:shape>
            </v:group>
            <v:group style="position:absolute;left:5209;top:22677;width:2;height:7" coordorigin="5209,22677" coordsize="2,7">
              <v:shape style="position:absolute;left:5209;top:22677;width:2;height:7" coordorigin="5209,22677" coordsize="0,7" path="m5209,22677l5209,22684e" filled="false" stroked="true" strokeweight=".078774pt" strokecolor="#989898">
                <v:path arrowok="t"/>
              </v:shape>
            </v:group>
            <v:group style="position:absolute;left:5223;top:22642;width:2;height:7" coordorigin="5223,22642" coordsize="2,7">
              <v:shape style="position:absolute;left:5223;top:22642;width:2;height:7" coordorigin="5223,22642" coordsize="0,7" path="m5223,22642l5223,22649e" filled="false" stroked="true" strokeweight=".079853pt" strokecolor="#989898">
                <v:path arrowok="t"/>
              </v:shape>
            </v:group>
            <v:group style="position:absolute;left:5237;top:22607;width:2;height:7" coordorigin="5237,22607" coordsize="2,7">
              <v:shape style="position:absolute;left:5237;top:22607;width:2;height:7" coordorigin="5237,22607" coordsize="0,7" path="m5237,22607l5237,22614e" filled="false" stroked="true" strokeweight=".079853pt" strokecolor="#989898">
                <v:path arrowok="t"/>
              </v:shape>
            </v:group>
            <v:group style="position:absolute;left:5255;top:22571;width:2;height:7" coordorigin="5255,22571" coordsize="2,7">
              <v:shape style="position:absolute;left:5255;top:22571;width:2;height:7" coordorigin="5255,22571" coordsize="0,7" path="m5255,22571l5255,22577e" filled="false" stroked="true" strokeweight=".079853pt" strokecolor="#989898">
                <v:path arrowok="t"/>
              </v:shape>
            </v:group>
            <v:group style="position:absolute;left:4105;top:22462;width:13;height:28" coordorigin="4105,22462" coordsize="13,28">
              <v:shape style="position:absolute;left:4105;top:22462;width:13;height:28" coordorigin="4105,22462" coordsize="13,28" path="m4118,22462l4116,22464,4112,22464,4107,22469,4107,22470,4105,22470,4105,22486,4107,22486,4107,22488,4108,22489,4108,22476,4110,22476,4110,22472,4112,22472,4112,22470,4113,22469,4116,22469,4118,22467,4118,22462xe" filled="true" fillcolor="#989898" stroked="false">
                <v:path arrowok="t"/>
                <v:fill type="solid"/>
              </v:shape>
            </v:group>
            <v:group style="position:absolute;left:4132;top:22483;width:7;height:10" coordorigin="4132,22483" coordsize="7,10">
              <v:shape style="position:absolute;left:4132;top:22483;width:7;height:10" coordorigin="4132,22483" coordsize="7,10" path="m4139,22483l4135,22486,4132,22486,4132,22492,4134,22492,4134,22491,4137,22491,4139,22489,4139,22483xe" filled="true" fillcolor="#989898" stroked="false">
                <v:path arrowok="t"/>
                <v:fill type="solid"/>
              </v:shape>
            </v:group>
            <v:group style="position:absolute;left:4108;top:22464;width:36;height:29" coordorigin="4108,22464" coordsize="36,29">
              <v:shape style="position:absolute;left:4108;top:22464;width:36;height:29" coordorigin="4108,22464" coordsize="36,29" path="m4121,22491l4112,22491,4112,22492,4120,22492,4121,22491xe" filled="true" fillcolor="#989898" stroked="false">
                <v:path arrowok="t"/>
                <v:fill type="solid"/>
              </v:shape>
              <v:shape style="position:absolute;left:4108;top:22464;width:36;height:29" coordorigin="4108,22464" coordsize="36,29" path="m4110,22481l4108,22481,4108,22489,4110,22491,4123,22491,4123,22489,4124,22489,4124,22488,4112,22488,4112,22486,4110,22484,4110,22481xe" filled="true" fillcolor="#989898" stroked="false">
                <v:path arrowok="t"/>
                <v:fill type="solid"/>
              </v:shape>
              <v:shape style="position:absolute;left:4108;top:22464;width:36;height:29" coordorigin="4108,22464" coordsize="36,29" path="m4142,22469l4134,22469,4135,22470,4137,22470,4137,22472,4139,22472,4139,22489,4140,22489,4140,22488,4142,22488,4142,22484,4143,22483,4143,22473,4142,22472,4142,22469xe" filled="true" fillcolor="#989898" stroked="false">
                <v:path arrowok="t"/>
                <v:fill type="solid"/>
              </v:shape>
              <v:shape style="position:absolute;left:4108;top:22464;width:36;height:29" coordorigin="4108,22464" coordsize="36,29" path="m4139,22465l4129,22465,4124,22470,4124,22473,4123,22475,4123,22480,4121,22480,4121,22484,4120,22484,4120,22486,4118,22488,4124,22488,4124,22486,4126,22486,4126,22481,4127,22481,4127,22476,4129,22475,4129,22472,4131,22470,4132,22469,4140,22469,4140,22467,4139,22467,4139,22465xe" filled="true" fillcolor="#989898" stroked="false">
                <v:path arrowok="t"/>
                <v:fill type="solid"/>
              </v:shape>
              <v:shape style="position:absolute;left:4108;top:22464;width:36;height:29" coordorigin="4108,22464" coordsize="36,29" path="m4134,22464l4131,22464,4131,22465,4135,22465,4134,22464xe" filled="true" fillcolor="#989898" stroked="false">
                <v:path arrowok="t"/>
                <v:fill type="solid"/>
              </v:shape>
            </v:group>
            <v:group style="position:absolute;left:4105;top:22499;width:39;height:29" coordorigin="4105,22499" coordsize="39,29">
              <v:shape style="position:absolute;left:4105;top:22499;width:39;height:29" coordorigin="4105,22499" coordsize="39,29" path="m4143,22499l4139,22499,4139,22512,4105,22512,4105,22516,4139,22516,4139,22527,4143,22527,4143,22499xe" filled="true" fillcolor="#989898" stroked="false">
                <v:path arrowok="t"/>
                <v:fill type="solid"/>
              </v:shape>
            </v:group>
            <v:group style="position:absolute;left:4105;top:22537;width:39;height:26" coordorigin="4105,22537" coordsize="39,26">
              <v:shape style="position:absolute;left:4105;top:22537;width:39;height:26" coordorigin="4105,22537" coordsize="39,26" path="m4108,22537l4107,22537,4107,22540,4105,22540,4105,22555,4107,22556,4107,22558,4108,22559,4110,22559,4110,22561,4113,22561,4113,22563,4143,22563,4143,22558,4115,22558,4113,22556,4112,22556,4112,22555,4110,22555,4110,22550,4108,22548,4108,22537xe" filled="true" fillcolor="#989898" stroked="false">
                <v:path arrowok="t"/>
                <v:fill type="solid"/>
              </v:shape>
            </v:group>
            <v:group style="position:absolute;left:4108;top:22534;width:36;height:13" coordorigin="4108,22534" coordsize="36,13">
              <v:shape style="position:absolute;left:4108;top:22534;width:36;height:13" coordorigin="4108,22534" coordsize="36,13" path="m4143,22534l4112,22534,4112,22535,4108,22535,4108,22547,4110,22545,4110,22542,4112,22540,4113,22540,4113,22539,4143,22539,4143,22534xe" filled="true" fillcolor="#989898" stroked="false">
                <v:path arrowok="t"/>
                <v:fill type="solid"/>
              </v:shape>
            </v:group>
            <v:group style="position:absolute;left:4105;top:22585;width:39;height:21" coordorigin="4105,22585" coordsize="39,21">
              <v:shape style="position:absolute;left:4105;top:22585;width:39;height:21" coordorigin="4105,22585" coordsize="39,21" path="m4105,22585l4105,22590,4137,22601,4143,22606,4143,22599,4116,22590,4115,22590,4113,22588,4110,22588,4105,22585xe" filled="true" fillcolor="#989898" stroked="false">
                <v:path arrowok="t"/>
                <v:fill type="solid"/>
              </v:shape>
            </v:group>
            <v:group style="position:absolute;left:4105;top:22601;width:39;height:5" coordorigin="4105,22601" coordsize="39,5">
              <v:shape style="position:absolute;left:4105;top:22601;width:39;height:5" coordorigin="4105,22601" coordsize="39,5" path="m4137,22601l4105,22601,4105,22606,4143,22606,4137,22601xe" filled="true" fillcolor="#989898" stroked="false">
                <v:path arrowok="t"/>
                <v:fill type="solid"/>
              </v:shape>
            </v:group>
            <v:group style="position:absolute;left:4105;top:22569;width:39;height:8" coordorigin="4105,22569" coordsize="39,8">
              <v:shape style="position:absolute;left:4105;top:22569;width:39;height:8" coordorigin="4105,22569" coordsize="39,8" path="m4143,22569l4105,22569,4105,22574,4137,22574,4143,22577,4143,22569xe" filled="true" fillcolor="#989898" stroked="false">
                <v:path arrowok="t"/>
                <v:fill type="solid"/>
              </v:shape>
            </v:group>
            <v:group style="position:absolute;left:4105;top:22574;width:39;height:15" coordorigin="4105,22574" coordsize="39,15">
              <v:shape style="position:absolute;left:4105;top:22574;width:39;height:15" coordorigin="4105,22574" coordsize="39,15" path="m4137,22574l4105,22585,4110,22588,4112,22588,4113,22586,4116,22586,4143,22577,4137,22574xe" filled="true" fillcolor="#989898" stroked="false">
                <v:path arrowok="t"/>
                <v:fill type="solid"/>
              </v:shape>
            </v:group>
            <v:group style="position:absolute;left:4124;top:22629;width:15;height:13" coordorigin="4124,22629" coordsize="15,13">
              <v:shape style="position:absolute;left:4124;top:22629;width:15;height:13" coordorigin="4124,22629" coordsize="15,13" path="m4134,22641l4129,22641,4131,22642,4134,22642,4134,22641xe" filled="true" fillcolor="#989898" stroked="false">
                <v:path arrowok="t"/>
                <v:fill type="solid"/>
              </v:shape>
              <v:shape style="position:absolute;left:4124;top:22629;width:15;height:13" coordorigin="4124,22629" coordsize="15,13" path="m4124,22629l4124,22639,4126,22639,4126,22641,4137,22641,4139,22639,4139,22636,4127,22636,4127,22634,4126,22634,4126,22631,4124,22629xe" filled="true" fillcolor="#989898" stroked="false">
                <v:path arrowok="t"/>
                <v:fill type="solid"/>
              </v:shape>
              <v:shape style="position:absolute;left:4124;top:22629;width:15;height:13" coordorigin="4124,22629" coordsize="15,13" path="m4139,22633l4137,22633,4137,22634,4135,22636,4139,22636,4139,22633xe" filled="true" fillcolor="#989898" stroked="false">
                <v:path arrowok="t"/>
                <v:fill type="solid"/>
              </v:shape>
            </v:group>
            <v:group style="position:absolute;left:4105;top:22614;width:39;height:26" coordorigin="4105,22614" coordsize="39,26">
              <v:shape style="position:absolute;left:4105;top:22614;width:39;height:26" coordorigin="4105,22614" coordsize="39,26" path="m4124,22618l4121,22618,4121,22636,4123,22636,4123,22637,4124,22639,4124,22618xe" filled="true" fillcolor="#989898" stroked="false">
                <v:path arrowok="t"/>
                <v:fill type="solid"/>
              </v:shape>
              <v:shape style="position:absolute;left:4105;top:22614;width:39;height:26" coordorigin="4105,22614" coordsize="39,26" path="m4143,22614l4105,22614,4105,22618,4139,22618,4139,22639,4140,22637,4142,22637,4142,22631,4143,22631,4143,22614xe" filled="true" fillcolor="#989898" stroked="false">
                <v:path arrowok="t"/>
                <v:fill type="solid"/>
              </v:shape>
            </v:group>
            <v:group style="position:absolute;left:4064;top:22400;width:45;height:47" coordorigin="4064,22400" coordsize="45,47">
              <v:shape style="position:absolute;left:4064;top:22400;width:45;height:47" coordorigin="4064,22400" coordsize="45,47" path="m4086,22446l4097,22443,4105,22435,4108,22424,4105,22411,4097,22403,4086,22400,4075,22403,4067,22411,4064,22424,4067,22435,4075,22443,4086,22446xe" filled="false" stroked="true" strokeweight=".318763pt" strokecolor="#989898">
                <v:path arrowok="t"/>
              </v:shape>
            </v:group>
            <v:group style="position:absolute;left:4072;top:22408;width:29;height:31" coordorigin="4072,22408" coordsize="29,31">
              <v:shape style="position:absolute;left:4072;top:22408;width:29;height:31" coordorigin="4072,22408" coordsize="29,31" path="m4086,22438l4094,22437,4099,22430,4100,22424,4099,22416,4094,22410,4086,22408,4078,22410,4073,22416,4072,22424,4073,22430,4078,22437,4086,22438xe" filled="false" stroked="true" strokeweight=".318763pt" strokecolor="#989898">
                <v:path arrowok="t"/>
              </v:shape>
            </v:group>
            <v:group style="position:absolute;left:4078;top:22416;width:16;height:15" coordorigin="4078,22416" coordsize="16,15">
              <v:shape style="position:absolute;left:4078;top:22416;width:16;height:15" coordorigin="4078,22416" coordsize="16,15" path="m4086,22430l4091,22429,4094,22424,4091,22418,4086,22416,4081,22418,4078,22424,4081,22429,4086,22430xe" filled="false" stroked="true" strokeweight=".318763pt" strokecolor="#989898">
                <v:path arrowok="t"/>
              </v:shape>
            </v:group>
            <v:group style="position:absolute;left:5676;top:21517;width:24;height:23" coordorigin="5676,21517" coordsize="24,23">
              <v:shape style="position:absolute;left:5676;top:21517;width:24;height:23" coordorigin="5676,21517" coordsize="24,23" path="m5689,21539l5697,21536,5700,21528,5697,21520,5689,21517,5681,21520,5676,21528,5681,21536,5689,21539xe" filled="false" stroked="true" strokeweight=".318763pt" strokecolor="#000000">
                <v:path arrowok="t"/>
              </v:shape>
            </v:group>
            <v:group style="position:absolute;left:5571;top:21482;width:61;height:53" coordorigin="5571,21482" coordsize="61,53">
              <v:shape style="position:absolute;left:5571;top:21482;width:61;height:53" coordorigin="5571,21482" coordsize="61,53" path="m5571,21520l5584,21482,5632,21496,5621,21535,5571,21520xe" filled="false" stroked="true" strokeweight=".318763pt" strokecolor="#00ffff">
                <v:path arrowok="t"/>
              </v:shape>
            </v:group>
            <v:group style="position:absolute;left:5538;top:21602;width:56;height:50" coordorigin="5538,21602" coordsize="56,50">
              <v:shape style="position:absolute;left:5538;top:21602;width:56;height:50" coordorigin="5538,21602" coordsize="56,50" path="m5594,21618l5581,21651,5538,21635,5551,21602,5594,21618xe" filled="false" stroked="true" strokeweight=".318763pt" strokecolor="#00ffff">
                <v:path arrowok="t"/>
              </v:shape>
            </v:group>
            <v:group style="position:absolute;left:5748;top:21530;width:59;height:51" coordorigin="5748,21530" coordsize="59,51">
              <v:shape style="position:absolute;left:5748;top:21530;width:59;height:51" coordorigin="5748,21530" coordsize="59,51" path="m5796,21581l5748,21567,5761,21530,5807,21544,5796,21581xe" filled="false" stroked="true" strokeweight=".318763pt" strokecolor="#00ffff">
                <v:path arrowok="t"/>
              </v:shape>
            </v:group>
            <v:group style="position:absolute;left:5731;top:21509;width:95;height:90" coordorigin="5731,21509" coordsize="95,90">
              <v:shape style="position:absolute;left:5731;top:21509;width:95;height:90" coordorigin="5731,21509" coordsize="95,90" path="m5806,21598l5731,21578,5750,21509,5825,21531,5806,21598xe" filled="false" stroked="true" strokeweight=".318763pt" strokecolor="#989898">
                <v:path arrowok="t"/>
              </v:shape>
            </v:group>
            <v:group style="position:absolute;left:5519;top:21592;width:18;height:56" coordorigin="5519,21592" coordsize="18,56">
              <v:shape style="position:absolute;left:5519;top:21592;width:18;height:56" coordorigin="5519,21592" coordsize="18,56" path="m5519,21648l5536,21592e" filled="false" stroked="true" strokeweight=".318763pt" strokecolor="#989898">
                <v:path arrowok="t"/>
              </v:shape>
            </v:group>
            <v:group style="position:absolute;left:5554;top:21482;width:16;height:56" coordorigin="5554,21482" coordsize="16,56">
              <v:shape style="position:absolute;left:5554;top:21482;width:16;height:56" coordorigin="5554,21482" coordsize="16,56" path="m5554,21538l5570,21482e" filled="false" stroked="true" strokeweight=".318763pt" strokecolor="#989898">
                <v:path arrowok="t"/>
              </v:shape>
            </v:group>
            <v:group style="position:absolute;left:5614;top:21477;width:56;height:16" coordorigin="5614,21477" coordsize="56,16">
              <v:shape style="position:absolute;left:5614;top:21477;width:56;height:16" coordorigin="5614,21477" coordsize="56,16" path="m5614,21477l5670,21493e" filled="false" stroked="true" strokeweight=".318763pt" strokecolor="#989898">
                <v:path arrowok="t"/>
              </v:shape>
            </v:group>
            <v:group style="position:absolute;left:5705;top:21509;width:18;height:56" coordorigin="5705,21509" coordsize="18,56">
              <v:shape style="position:absolute;left:5705;top:21509;width:18;height:56" coordorigin="5705,21509" coordsize="18,56" path="m5723,21509l5705,21565e" filled="false" stroked="true" strokeweight=".318763pt" strokecolor="#989898">
                <v:path arrowok="t"/>
              </v:shape>
            </v:group>
            <v:group style="position:absolute;left:5670;top:21619;width:18;height:55" coordorigin="5670,21619" coordsize="18,55">
              <v:shape style="position:absolute;left:5670;top:21619;width:18;height:55" coordorigin="5670,21619" coordsize="18,55" path="m5688,21619l5670,21673e" filled="false" stroked="true" strokeweight=".318763pt" strokecolor="#989898">
                <v:path arrowok="t"/>
              </v:shape>
            </v:group>
            <v:group style="position:absolute;left:5574;top:21665;width:55;height:18" coordorigin="5574,21665" coordsize="55,18">
              <v:shape style="position:absolute;left:5574;top:21665;width:55;height:18" coordorigin="5574,21665" coordsize="55,18" path="m5629,21683l5574,21665e" filled="false" stroked="true" strokeweight=".318763pt" strokecolor="#989898">
                <v:path arrowok="t"/>
              </v:shape>
            </v:group>
            <v:group style="position:absolute;left:5463;top:10367;width:40;height:131" coordorigin="5463,10367" coordsize="40,131">
              <v:shape style="position:absolute;left:5463;top:10367;width:40;height:131" coordorigin="5463,10367" coordsize="40,131" path="m5487,10367l5503,10387,5484,10483,5463,10497e" filled="false" stroked="true" strokeweight=".318763pt" strokecolor="#989898">
                <v:path arrowok="t"/>
              </v:shape>
            </v:group>
            <v:group style="position:absolute;left:5421;top:10363;width:23;height:61" coordorigin="5421,10363" coordsize="23,61">
              <v:shape style="position:absolute;left:5421;top:10363;width:23;height:61" coordorigin="5421,10363" coordsize="23,61" path="m5444,10363l5428,10373,5421,10410,5431,10424e" filled="false" stroked="true" strokeweight=".318763pt" strokecolor="#989898">
                <v:path arrowok="t"/>
              </v:shape>
            </v:group>
            <v:group style="position:absolute;left:5410;top:10419;width:29;height:64" coordorigin="5410,10419" coordsize="29,64">
              <v:shape style="position:absolute;left:5410;top:10419;width:29;height:64" coordorigin="5410,10419" coordsize="29,64" path="m5439,10419l5417,10433,5410,10469,5420,10483e" filled="false" stroked="true" strokeweight=".318763pt" strokecolor="#989898">
                <v:path arrowok="t"/>
              </v:shape>
            </v:group>
            <v:group style="position:absolute;left:5458;top:10492;width:23;height:59" coordorigin="5458,10492" coordsize="23,59">
              <v:shape style="position:absolute;left:5458;top:10492;width:23;height:59" coordorigin="5458,10492" coordsize="23,59" path="m5469,10492l5480,10507,5472,10542,5458,10551e" filled="false" stroked="true" strokeweight=".318763pt" strokecolor="#989898">
                <v:path arrowok="t"/>
              </v:shape>
            </v:group>
            <v:group style="position:absolute;left:5447;top:10545;width:23;height:66" coordorigin="5447,10545" coordsize="23,66">
              <v:shape style="position:absolute;left:5447;top:10545;width:23;height:66" coordorigin="5447,10545" coordsize="23,66" path="m5453,10545l5469,10566,5461,10601,5447,10610e" filled="false" stroked="true" strokeweight=".318763pt" strokecolor="#989898">
                <v:path arrowok="t"/>
              </v:shape>
            </v:group>
            <v:group style="position:absolute;left:5388;top:10478;width:40;height:131" coordorigin="5388,10478" coordsize="40,131">
              <v:shape style="position:absolute;left:5388;top:10478;width:40;height:131" coordorigin="5388,10478" coordsize="40,131" path="m5428,10478l5406,10492,5388,10588,5402,10609e" filled="false" stroked="true" strokeweight=".318763pt" strokecolor="#989898">
                <v:path arrowok="t"/>
              </v:shape>
            </v:group>
            <v:group style="position:absolute;left:5417;top:10604;width:40;height:131" coordorigin="5417,10604" coordsize="40,131">
              <v:shape style="position:absolute;left:5417;top:10604;width:40;height:131" coordorigin="5417,10604" coordsize="40,131" path="m5442,10604l5457,10625,5439,10720,5417,10735e" filled="false" stroked="true" strokeweight=".318763pt" strokecolor="#989898">
                <v:path arrowok="t"/>
              </v:shape>
            </v:group>
            <v:group style="position:absolute;left:5377;top:10601;width:21;height:61" coordorigin="5377,10601" coordsize="21,61">
              <v:shape style="position:absolute;left:5377;top:10601;width:21;height:61" coordorigin="5377,10601" coordsize="21,61" path="m5398,10601l5383,10610,5377,10647,5386,10661e" filled="false" stroked="true" strokeweight=".318763pt" strokecolor="#989898">
                <v:path arrowok="t"/>
              </v:shape>
            </v:group>
            <v:group style="position:absolute;left:5366;top:10657;width:29;height:64" coordorigin="5366,10657" coordsize="29,64">
              <v:shape style="position:absolute;left:5366;top:10657;width:29;height:64" coordorigin="5366,10657" coordsize="29,64" path="m5394,10657l5372,10671,5366,10706,5375,10720e" filled="false" stroked="true" strokeweight=".318763pt" strokecolor="#989898">
                <v:path arrowok="t"/>
              </v:shape>
            </v:group>
            <v:group style="position:absolute;left:5414;top:10730;width:21;height:59" coordorigin="5414,10730" coordsize="21,59">
              <v:shape style="position:absolute;left:5414;top:10730;width:21;height:59" coordorigin="5414,10730" coordsize="21,59" path="m5425,10730l5434,10744,5428,10779,5414,10789e" filled="false" stroked="true" strokeweight=".318763pt" strokecolor="#989898">
                <v:path arrowok="t"/>
              </v:shape>
            </v:group>
            <v:group style="position:absolute;left:5402;top:10782;width:21;height:66" coordorigin="5402,10782" coordsize="21,66">
              <v:shape style="position:absolute;left:5402;top:10782;width:21;height:66" coordorigin="5402,10782" coordsize="21,66" path="m5409,10782l5423,10803,5417,10838,5402,10848e" filled="false" stroked="true" strokeweight=".318763pt" strokecolor="#989898">
                <v:path arrowok="t"/>
              </v:shape>
            </v:group>
            <v:group style="position:absolute;left:5342;top:10716;width:42;height:131" coordorigin="5342,10716" coordsize="42,131">
              <v:shape style="position:absolute;left:5342;top:10716;width:42;height:131" coordorigin="5342,10716" coordsize="42,131" path="m5383,10716l5361,10730,5342,10826,5358,10846e" filled="false" stroked="true" strokeweight=".318763pt" strokecolor="#989898">
                <v:path arrowok="t"/>
              </v:shape>
            </v:group>
            <v:group style="position:absolute;left:5372;top:10841;width:40;height:131" coordorigin="5372,10841" coordsize="40,131">
              <v:shape style="position:absolute;left:5372;top:10841;width:40;height:131" coordorigin="5372,10841" coordsize="40,131" path="m5398,10841l5412,10862,5394,10958,5372,10972e" filled="false" stroked="true" strokeweight=".318763pt" strokecolor="#989898">
                <v:path arrowok="t"/>
              </v:shape>
            </v:group>
            <v:group style="position:absolute;left:5331;top:10838;width:23;height:61" coordorigin="5331,10838" coordsize="23,61">
              <v:shape style="position:absolute;left:5331;top:10838;width:23;height:61" coordorigin="5331,10838" coordsize="23,61" path="m5353,10838l5339,10848,5331,10884,5342,10899e" filled="false" stroked="true" strokeweight=".318763pt" strokecolor="#989898">
                <v:path arrowok="t"/>
              </v:shape>
            </v:group>
            <v:group style="position:absolute;left:5320;top:10894;width:29;height:64" coordorigin="5320,10894" coordsize="29,64">
              <v:shape style="position:absolute;left:5320;top:10894;width:29;height:64" coordorigin="5320,10894" coordsize="29,64" path="m5348,10894l5327,10908,5320,10943,5331,10958e" filled="false" stroked="true" strokeweight=".318763pt" strokecolor="#989898">
                <v:path arrowok="t"/>
              </v:shape>
            </v:group>
            <v:group style="position:absolute;left:5367;top:10967;width:23;height:59" coordorigin="5367,10967" coordsize="23,59">
              <v:shape style="position:absolute;left:5367;top:10967;width:23;height:59" coordorigin="5367,10967" coordsize="23,59" path="m5380,10967l5390,10982,5383,11017,5367,11026e" filled="false" stroked="true" strokeweight=".318763pt" strokecolor="#989898">
                <v:path arrowok="t"/>
              </v:shape>
            </v:group>
            <v:group style="position:absolute;left:5356;top:11020;width:23;height:66" coordorigin="5356,11020" coordsize="23,66">
              <v:shape style="position:absolute;left:5356;top:11020;width:23;height:66" coordorigin="5356,11020" coordsize="23,66" path="m5363,11020l5378,11041,5370,11076,5356,11085e" filled="false" stroked="true" strokeweight=".318763pt" strokecolor="#989898">
                <v:path arrowok="t"/>
              </v:shape>
            </v:group>
            <v:group style="position:absolute;left:5297;top:10953;width:40;height:131" coordorigin="5297,10953" coordsize="40,131">
              <v:shape style="position:absolute;left:5297;top:10953;width:40;height:131" coordorigin="5297,10953" coordsize="40,131" path="m5337,10953l5315,10967,5297,11061,5313,11084e" filled="false" stroked="true" strokeweight=".318763pt" strokecolor="#989898">
                <v:path arrowok="t"/>
              </v:shape>
            </v:group>
            <v:group style="position:absolute;left:5327;top:11079;width:40;height:131" coordorigin="5327,11079" coordsize="40,131">
              <v:shape style="position:absolute;left:5327;top:11079;width:40;height:131" coordorigin="5327,11079" coordsize="40,131" path="m5351,11079l5367,11100,5348,11195,5327,11210e" filled="false" stroked="true" strokeweight=".318763pt" strokecolor="#989898">
                <v:path arrowok="t"/>
              </v:shape>
            </v:group>
            <v:group style="position:absolute;left:5286;top:11076;width:21;height:61" coordorigin="5286,11076" coordsize="21,61">
              <v:shape style="position:absolute;left:5286;top:11076;width:21;height:61" coordorigin="5286,11076" coordsize="21,61" path="m5307,11076l5292,11085,5286,11122,5296,11136e" filled="false" stroked="true" strokeweight=".318763pt" strokecolor="#989898">
                <v:path arrowok="t"/>
              </v:shape>
            </v:group>
            <v:group style="position:absolute;left:5275;top:11131;width:29;height:64" coordorigin="5275,11131" coordsize="29,64">
              <v:shape style="position:absolute;left:5275;top:11131;width:29;height:64" coordorigin="5275,11131" coordsize="29,64" path="m5304,11131l5281,11146,5275,11181,5284,11195e" filled="false" stroked="true" strokeweight=".318763pt" strokecolor="#989898">
                <v:path arrowok="t"/>
              </v:shape>
            </v:group>
            <v:group style="position:absolute;left:5310;top:10963;width:45;height:238" coordorigin="5310,10963" coordsize="45,238">
              <v:shape style="position:absolute;left:5310;top:10963;width:45;height:238" coordorigin="5310,10963" coordsize="45,238" path="m5310,11200l5355,10963e" filled="false" stroked="true" strokeweight=".318763pt" strokecolor="#989898">
                <v:path arrowok="t"/>
              </v:shape>
            </v:group>
            <v:group style="position:absolute;left:5362;top:10929;width:2;height:7" coordorigin="5362,10929" coordsize="2,7">
              <v:shape style="position:absolute;left:5362;top:10929;width:2;height:7" coordorigin="5362,10929" coordsize="0,7" path="m5362,10929l5362,10935e" filled="false" stroked="true" strokeweight=".079853pt" strokecolor="#989898">
                <v:path arrowok="t"/>
              </v:shape>
            </v:group>
            <v:group style="position:absolute;left:5366;top:10666;width:45;height:236" coordorigin="5366,10666" coordsize="45,236">
              <v:shape style="position:absolute;left:5366;top:10666;width:45;height:236" coordorigin="5366,10666" coordsize="45,236" path="m5366,10902l5410,10666e" filled="false" stroked="true" strokeweight=".318763pt" strokecolor="#989898">
                <v:path arrowok="t"/>
              </v:shape>
            </v:group>
            <v:group style="position:absolute;left:5418;top:10633;width:2;height:7" coordorigin="5418,10633" coordsize="2,7">
              <v:shape style="position:absolute;left:5418;top:10633;width:2;height:7" coordorigin="5418,10633" coordsize="0,7" path="m5418,10633l5418,10639e" filled="false" stroked="true" strokeweight=".078774pt" strokecolor="#989898">
                <v:path arrowok="t"/>
              </v:shape>
            </v:group>
            <v:group style="position:absolute;left:5423;top:10368;width:45;height:240" coordorigin="5423,10368" coordsize="45,240">
              <v:shape style="position:absolute;left:5423;top:10368;width:45;height:240" coordorigin="5423,10368" coordsize="45,240" path="m5423,10607l5468,10368e" filled="false" stroked="true" strokeweight=".318763pt" strokecolor="#989898">
                <v:path arrowok="t"/>
              </v:shape>
            </v:group>
            <v:group style="position:absolute;left:5138;top:11347;width:104;height:95" coordorigin="5138,11347" coordsize="104,95">
              <v:shape style="position:absolute;left:5138;top:11347;width:104;height:95" coordorigin="5138,11347" coordsize="104,95" path="m5241,11347l5240,11374,5165,11441,5138,11439e" filled="false" stroked="true" strokeweight=".318763pt" strokecolor="#989898">
                <v:path arrowok="t"/>
              </v:shape>
            </v:group>
            <v:group style="position:absolute;left:5160;top:11316;width:48;height:44" coordorigin="5160,11316" coordsize="48,44">
              <v:shape style="position:absolute;left:5160;top:11316;width:48;height:44" coordorigin="5160,11316" coordsize="48,44" path="m5208,11318l5190,11316,5162,11342,5160,11359e" filled="false" stroked="true" strokeweight=".318763pt" strokecolor="#989898">
                <v:path arrowok="t"/>
              </v:shape>
            </v:group>
            <v:group style="position:absolute;left:5112;top:11359;width:58;height:43" coordorigin="5112,11359" coordsize="58,43">
              <v:shape style="position:absolute;left:5112;top:11359;width:58;height:43" coordorigin="5112,11359" coordsize="58,43" path="m5170,11361l5143,11359,5114,11385,5112,11402e" filled="false" stroked="true" strokeweight=".318763pt" strokecolor="#989898">
                <v:path arrowok="t"/>
              </v:shape>
            </v:group>
            <v:group style="position:absolute;left:5098;top:11441;width:48;height:43" coordorigin="5098,11441" coordsize="48,43">
              <v:shape style="position:absolute;left:5098;top:11441;width:48;height:43" coordorigin="5098,11441" coordsize="48,43" path="m5146,11441l5146,11458,5117,11484,5098,11482e" filled="false" stroked="true" strokeweight=".318763pt" strokecolor="#989898">
                <v:path arrowok="t"/>
              </v:shape>
            </v:group>
            <v:group style="position:absolute;left:5052;top:11473;width:48;height:53" coordorigin="5052,11473" coordsize="48,53">
              <v:shape style="position:absolute;left:5052;top:11473;width:48;height:53" coordorigin="5052,11473" coordsize="48,53" path="m5100,11473l5098,11500,5069,11525,5052,11525e" filled="false" stroked="true" strokeweight=".318763pt" strokecolor="#989898">
                <v:path arrowok="t"/>
              </v:shape>
            </v:group>
            <v:group style="position:absolute;left:5017;top:11401;width:106;height:96" coordorigin="5017,11401" coordsize="106,96">
              <v:shape style="position:absolute;left:5017;top:11401;width:106;height:96" coordorigin="5017,11401" coordsize="106,96" path="m5122,11402l5095,11401,5018,11469,5017,11496e" filled="false" stroked="true" strokeweight=".318763pt" strokecolor="#989898">
                <v:path arrowok="t"/>
              </v:shape>
            </v:group>
            <v:group style="position:absolute;left:4947;top:11516;width:106;height:95" coordorigin="4947,11516" coordsize="106,95">
              <v:shape style="position:absolute;left:4947;top:11516;width:106;height:95" coordorigin="4947,11516" coordsize="106,95" path="m5052,11516l5050,11543,4974,11610,4947,11608e" filled="false" stroked="true" strokeweight=".318763pt" strokecolor="#989898">
                <v:path arrowok="t"/>
              </v:shape>
            </v:group>
            <v:group style="position:absolute;left:4971;top:11487;width:48;height:44" coordorigin="4971,11487" coordsize="48,44">
              <v:shape style="position:absolute;left:4971;top:11487;width:48;height:44" coordorigin="4971,11487" coordsize="48,44" path="m5018,11487l5001,11487,4972,11511,4971,11530e" filled="false" stroked="true" strokeweight=".318763pt" strokecolor="#989898">
                <v:path arrowok="t"/>
              </v:shape>
            </v:group>
            <v:group style="position:absolute;left:4923;top:11528;width:56;height:44" coordorigin="4923,11528" coordsize="56,44">
              <v:shape style="position:absolute;left:4923;top:11528;width:56;height:44" coordorigin="4923,11528" coordsize="56,44" path="m4978,11530l4953,11528,4924,11554,4923,11571e" filled="false" stroked="true" strokeweight=".318763pt" strokecolor="#989898">
                <v:path arrowok="t"/>
              </v:shape>
            </v:group>
            <v:group style="position:absolute;left:4908;top:11610;width:48;height:43" coordorigin="4908,11610" coordsize="48,43">
              <v:shape style="position:absolute;left:4908;top:11610;width:48;height:43" coordorigin="4908,11610" coordsize="48,43" path="m4956,11610l4955,11627,4926,11653,4908,11651e" filled="false" stroked="true" strokeweight=".318763pt" strokecolor="#989898">
                <v:path arrowok="t"/>
              </v:shape>
            </v:group>
            <v:group style="position:absolute;left:4861;top:11643;width:50;height:51" coordorigin="4861,11643" coordsize="50,51">
              <v:shape style="position:absolute;left:4861;top:11643;width:50;height:51" coordorigin="4861,11643" coordsize="50,51" path="m4910,11643l4907,11669,4880,11694,4861,11694e" filled="false" stroked="true" strokeweight=".318763pt" strokecolor="#989898">
                <v:path arrowok="t"/>
              </v:shape>
            </v:group>
            <v:group style="position:absolute;left:4827;top:11571;width:106;height:94" coordorigin="4827,11571" coordsize="106,94">
              <v:shape style="position:absolute;left:4827;top:11571;width:106;height:94" coordorigin="4827,11571" coordsize="106,94" path="m4932,11571l4905,11571,4829,11638,4827,11665e" filled="false" stroked="true" strokeweight=".318763pt" strokecolor="#989898">
                <v:path arrowok="t"/>
              </v:shape>
            </v:group>
            <v:group style="position:absolute;left:4845;top:11525;width:168;height:150" coordorigin="4845,11525" coordsize="168,150">
              <v:shape style="position:absolute;left:4845;top:11525;width:168;height:150" coordorigin="4845,11525" coordsize="168,150" path="m4845,11675l5012,11525e" filled="false" stroked="true" strokeweight=".318763pt" strokecolor="#989898">
                <v:path arrowok="t"/>
              </v:shape>
            </v:group>
            <v:group style="position:absolute;left:5035;top:11503;width:2;height:7" coordorigin="5035,11503" coordsize="2,7">
              <v:shape style="position:absolute;left:5035;top:11503;width:2;height:7" coordorigin="5035,11503" coordsize="0,7" path="m5035,11503l5035,11509e" filled="false" stroked="true" strokeweight=".079853pt" strokecolor="#989898">
                <v:path arrowok="t"/>
              </v:shape>
            </v:group>
            <v:group style="position:absolute;left:5057;top:11337;width:169;height:149" coordorigin="5057,11337" coordsize="169,149">
              <v:shape style="position:absolute;left:5057;top:11337;width:169;height:149" coordorigin="5057,11337" coordsize="169,149" path="m5057,11485l5225,11337e" filled="false" stroked="true" strokeweight=".318763pt" strokecolor="#989898">
                <v:path arrowok="t"/>
              </v:shape>
            </v:group>
            <v:group style="position:absolute;left:4752;top:11684;width:110;height:96" coordorigin="4752,11684" coordsize="110,96">
              <v:shape style="position:absolute;left:4752;top:11684;width:110;height:96" coordorigin="4752,11684" coordsize="110,96" path="m4862,11684l4859,11712,4779,11780,4752,11779e" filled="false" stroked="true" strokeweight=".318763pt" strokecolor="#989898">
                <v:path arrowok="t"/>
              </v:shape>
            </v:group>
            <v:group style="position:absolute;left:4778;top:11656;width:51;height:44" coordorigin="4778,11656" coordsize="51,44">
              <v:shape style="position:absolute;left:4778;top:11656;width:51;height:44" coordorigin="4778,11656" coordsize="51,44" path="m4829,11656l4810,11656,4781,11681,4778,11699e" filled="false" stroked="true" strokeweight=".318763pt" strokecolor="#989898">
                <v:path arrowok="t"/>
              </v:shape>
            </v:group>
            <v:group style="position:absolute;left:4728;top:11697;width:59;height:45" coordorigin="4728,11697" coordsize="59,45">
              <v:shape style="position:absolute;left:4728;top:11697;width:59;height:45" coordorigin="4728,11697" coordsize="59,45" path="m4787,11699l4760,11697,4730,11723,4728,11742e" filled="false" stroked="true" strokeweight=".318763pt" strokecolor="#989898">
                <v:path arrowok="t"/>
              </v:shape>
            </v:group>
            <v:group style="position:absolute;left:4712;top:11780;width:50;height:44" coordorigin="4712,11780" coordsize="50,44">
              <v:shape style="position:absolute;left:4712;top:11780;width:50;height:44" coordorigin="4712,11780" coordsize="50,44" path="m4762,11780l4760,11798,4730,11823,4712,11822e" filled="false" stroked="true" strokeweight=".318763pt" strokecolor="#989898">
                <v:path arrowok="t"/>
              </v:shape>
            </v:group>
            <v:group style="position:absolute;left:4663;top:11814;width:50;height:53" coordorigin="4663,11814" coordsize="50,53">
              <v:shape style="position:absolute;left:4663;top:11814;width:50;height:53" coordorigin="4663,11814" coordsize="50,53" path="m4712,11814l4711,11841,4680,11866,4663,11865e" filled="false" stroked="true" strokeweight=".318763pt" strokecolor="#989898">
                <v:path arrowok="t"/>
              </v:shape>
            </v:group>
            <v:group style="position:absolute;left:4629;top:11740;width:109;height:96" coordorigin="4629,11740" coordsize="109,96">
              <v:shape style="position:absolute;left:4629;top:11740;width:109;height:96" coordorigin="4629,11740" coordsize="109,96" path="m4738,11742l4711,11740,4631,11809,4629,11836e" filled="false" stroked="true" strokeweight=".318763pt" strokecolor="#989898">
                <v:path arrowok="t"/>
              </v:shape>
            </v:group>
            <v:group style="position:absolute;left:4555;top:11857;width:109;height:96" coordorigin="4555,11857" coordsize="109,96">
              <v:shape style="position:absolute;left:4555;top:11857;width:109;height:96" coordorigin="4555,11857" coordsize="109,96" path="m4663,11857l4661,11884,4582,11952,4555,11951e" filled="false" stroked="true" strokeweight=".318763pt" strokecolor="#989898">
                <v:path arrowok="t"/>
              </v:shape>
            </v:group>
            <v:group style="position:absolute;left:4580;top:11826;width:50;height:44" coordorigin="4580,11826" coordsize="50,44">
              <v:shape style="position:absolute;left:4580;top:11826;width:50;height:44" coordorigin="4580,11826" coordsize="50,44" path="m4629,11826l4612,11826,4582,11852,4580,11869e" filled="false" stroked="true" strokeweight=".318763pt" strokecolor="#989898">
                <v:path arrowok="t"/>
              </v:shape>
            </v:group>
            <v:group style="position:absolute;left:4531;top:11869;width:59;height:44" coordorigin="4531,11869" coordsize="59,44">
              <v:shape style="position:absolute;left:4531;top:11869;width:59;height:44" coordorigin="4531,11869" coordsize="59,44" path="m4590,11871l4563,11869,4532,11895,4531,11912e" filled="false" stroked="true" strokeweight=".318763pt" strokecolor="#989898">
                <v:path arrowok="t"/>
              </v:shape>
            </v:group>
            <v:group style="position:absolute;left:4513;top:11951;width:50;height:43" coordorigin="4513,11951" coordsize="50,43">
              <v:shape style="position:absolute;left:4513;top:11951;width:50;height:43" coordorigin="4513,11951" coordsize="50,43" path="m4563,11951l4561,11968,4532,11994,4513,11994e" filled="false" stroked="true" strokeweight=".318763pt" strokecolor="#989898">
                <v:path arrowok="t"/>
              </v:shape>
            </v:group>
            <v:group style="position:absolute;left:4464;top:11984;width:51;height:53" coordorigin="4464,11984" coordsize="51,53">
              <v:shape style="position:absolute;left:4464;top:11984;width:51;height:53" coordorigin="4464,11984" coordsize="51,53" path="m4515,11984l4512,12011,4483,12037,4464,12037e" filled="false" stroked="true" strokeweight=".318763pt" strokecolor="#989898">
                <v:path arrowok="t"/>
              </v:shape>
            </v:group>
            <v:group style="position:absolute;left:4430;top:11912;width:110;height:94" coordorigin="4430,11912" coordsize="110,94">
              <v:shape style="position:absolute;left:4430;top:11912;width:110;height:94" coordorigin="4430,11912" coordsize="110,94" path="m4540,11912l4513,11912,4433,11979,4430,12006e" filled="false" stroked="true" strokeweight=".318763pt" strokecolor="#989898">
                <v:path arrowok="t"/>
              </v:shape>
            </v:group>
            <v:group style="position:absolute;left:4355;top:12027;width:110;height:96" coordorigin="4355,12027" coordsize="110,96">
              <v:shape style="position:absolute;left:4355;top:12027;width:110;height:96" coordorigin="4355,12027" coordsize="110,96" path="m4465,12027l4462,12054,4382,12123,4355,12121e" filled="false" stroked="true" strokeweight=".318763pt" strokecolor="#989898">
                <v:path arrowok="t"/>
              </v:shape>
            </v:group>
            <v:group style="position:absolute;left:4382;top:11997;width:50;height:45" coordorigin="4382,11997" coordsize="50,45">
              <v:shape style="position:absolute;left:4382;top:11997;width:50;height:45" coordorigin="4382,11997" coordsize="50,45" path="m4432,11998l4413,11997,4384,12022,4382,12041e" filled="false" stroked="true" strokeweight=".318763pt" strokecolor="#989898">
                <v:path arrowok="t"/>
              </v:shape>
            </v:group>
            <v:group style="position:absolute;left:4331;top:12040;width:59;height:43" coordorigin="4331,12040" coordsize="59,43">
              <v:shape style="position:absolute;left:4331;top:12040;width:59;height:43" coordorigin="4331,12040" coordsize="59,43" path="m4390,12041l4363,12040,4335,12065,4331,12083e" filled="false" stroked="true" strokeweight=".318763pt" strokecolor="#989898">
                <v:path arrowok="t"/>
              </v:shape>
            </v:group>
            <v:group style="position:absolute;left:4316;top:12121;width:50;height:45" coordorigin="4316,12121" coordsize="50,45">
              <v:shape style="position:absolute;left:4316;top:12121;width:50;height:45" coordorigin="4316,12121" coordsize="50,45" path="m4365,12121l4363,12140,4333,12166,4316,12164e" filled="false" stroked="true" strokeweight=".318763pt" strokecolor="#989898">
                <v:path arrowok="t"/>
              </v:shape>
            </v:group>
            <v:group style="position:absolute;left:4266;top:12155;width:50;height:55" coordorigin="4266,12155" coordsize="50,55">
              <v:shape style="position:absolute;left:4266;top:12155;width:50;height:55" coordorigin="4266,12155" coordsize="50,55" path="m4316,12155l4314,12182,4284,12209,4266,12207e" filled="false" stroked="true" strokeweight=".318763pt" strokecolor="#989898">
                <v:path arrowok="t"/>
              </v:shape>
            </v:group>
            <v:group style="position:absolute;left:4233;top:12083;width:109;height:96" coordorigin="4233,12083" coordsize="109,96">
              <v:shape style="position:absolute;left:4233;top:12083;width:109;height:96" coordorigin="4233,12083" coordsize="109,96" path="m4341,12084l4314,12083,4234,12151,4233,12179e" filled="false" stroked="true" strokeweight=".318763pt" strokecolor="#989898">
                <v:path arrowok="t"/>
              </v:shape>
            </v:group>
            <v:group style="position:absolute;left:4158;top:12198;width:109;height:96" coordorigin="4158,12198" coordsize="109,96">
              <v:shape style="position:absolute;left:4158;top:12198;width:109;height:96" coordorigin="4158,12198" coordsize="109,96" path="m4266,12198l4265,12225,4185,12293,4158,12292e" filled="false" stroked="true" strokeweight=".318763pt" strokecolor="#989898">
                <v:path arrowok="t"/>
              </v:shape>
            </v:group>
            <v:group style="position:absolute;left:4183;top:12169;width:50;height:44" coordorigin="4183,12169" coordsize="50,44">
              <v:shape style="position:absolute;left:4183;top:12169;width:50;height:44" coordorigin="4183,12169" coordsize="50,44" path="m4233,12169l4215,12169,4185,12194,4183,12212e" filled="false" stroked="true" strokeweight=".318763pt" strokecolor="#989898">
                <v:path arrowok="t"/>
              </v:shape>
            </v:group>
            <v:group style="position:absolute;left:4134;top:12210;width:59;height:45" coordorigin="4134,12210" coordsize="59,45">
              <v:shape style="position:absolute;left:4134;top:12210;width:59;height:45" coordorigin="4134,12210" coordsize="59,45" path="m4193,12212l4166,12210,4135,12236,4134,12255e" filled="false" stroked="true" strokeweight=".318763pt" strokecolor="#989898">
                <v:path arrowok="t"/>
              </v:shape>
            </v:group>
            <v:group style="position:absolute;left:4116;top:12293;width:51;height:43" coordorigin="4116,12293" coordsize="51,43">
              <v:shape style="position:absolute;left:4116;top:12293;width:51;height:43" coordorigin="4116,12293" coordsize="51,43" path="m4167,12293l4164,12311,4135,12336,4116,12335e" filled="false" stroked="true" strokeweight=".318763pt" strokecolor="#989898">
                <v:path arrowok="t"/>
              </v:shape>
            </v:group>
            <v:group style="position:absolute;left:4067;top:12327;width:51;height:53" coordorigin="4067,12327" coordsize="51,53">
              <v:shape style="position:absolute;left:4067;top:12327;width:51;height:53" coordorigin="4067,12327" coordsize="51,53" path="m4118,12327l4115,12354,4086,12379,4067,12378e" filled="false" stroked="true" strokeweight=".318763pt" strokecolor="#989898">
                <v:path arrowok="t"/>
              </v:shape>
            </v:group>
            <v:group style="position:absolute;left:4033;top:12253;width:110;height:96" coordorigin="4033,12253" coordsize="110,96">
              <v:shape style="position:absolute;left:4033;top:12253;width:110;height:96" coordorigin="4033,12253" coordsize="110,96" path="m4143,12255l4116,12253,4037,12322,4033,12349e" filled="false" stroked="true" strokeweight=".318763pt" strokecolor="#989898">
                <v:path arrowok="t"/>
              </v:shape>
            </v:group>
            <v:group style="position:absolute;left:3959;top:12370;width:110;height:96" coordorigin="3959,12370" coordsize="110,96">
              <v:shape style="position:absolute;left:3959;top:12370;width:110;height:96" coordorigin="3959,12370" coordsize="110,96" path="m4069,12370l4065,12397,3986,12465,3959,12464e" filled="false" stroked="true" strokeweight=".318763pt" strokecolor="#989898">
                <v:path arrowok="t"/>
              </v:shape>
            </v:group>
            <v:group style="position:absolute;left:3986;top:12339;width:50;height:44" coordorigin="3986,12339" coordsize="50,44">
              <v:shape style="position:absolute;left:3986;top:12339;width:50;height:44" coordorigin="3986,12339" coordsize="50,44" path="m4035,12339l4016,12339,3987,12365,3986,12382e" filled="false" stroked="true" strokeweight=".318763pt" strokecolor="#989898">
                <v:path arrowok="t"/>
              </v:shape>
            </v:group>
            <v:group style="position:absolute;left:3936;top:12383;width:58;height:43" coordorigin="3936,12383" coordsize="58,43">
              <v:shape style="position:absolute;left:3936;top:12383;width:58;height:43" coordorigin="3936,12383" coordsize="58,43" path="m3994,12384l3967,12383,3938,12408,3936,12426e" filled="false" stroked="true" strokeweight=".318763pt" strokecolor="#989898">
                <v:path arrowok="t"/>
              </v:shape>
            </v:group>
            <v:group style="position:absolute;left:3919;top:12464;width:50;height:43" coordorigin="3919,12464" coordsize="50,43">
              <v:shape style="position:absolute;left:3919;top:12464;width:50;height:43" coordorigin="3919,12464" coordsize="50,43" path="m3968,12464l3967,12481,3936,12507,3919,12507e" filled="false" stroked="true" strokeweight=".318763pt" strokecolor="#989898">
                <v:path arrowok="t"/>
              </v:shape>
            </v:group>
            <v:group style="position:absolute;left:3869;top:12497;width:51;height:53" coordorigin="3869,12497" coordsize="51,53">
              <v:shape style="position:absolute;left:3869;top:12497;width:51;height:53" coordorigin="3869,12497" coordsize="51,53" path="m3920,12497l3917,12524,3887,12550,3869,12550e" filled="false" stroked="true" strokeweight=".318763pt" strokecolor="#989898">
                <v:path arrowok="t"/>
              </v:shape>
            </v:group>
            <v:group style="position:absolute;left:3836;top:12426;width:109;height:95" coordorigin="3836,12426" coordsize="109,95">
              <v:shape style="position:absolute;left:3836;top:12426;width:109;height:95" coordorigin="3836,12426" coordsize="109,95" path="m3944,12426l3917,12426,3837,12492,3836,12520e" filled="false" stroked="true" strokeweight=".318763pt" strokecolor="#989898">
                <v:path arrowok="t"/>
              </v:shape>
            </v:group>
            <v:group style="position:absolute;left:3761;top:12540;width:109;height:96" coordorigin="3761,12540" coordsize="109,96">
              <v:shape style="position:absolute;left:3761;top:12540;width:109;height:96" coordorigin="3761,12540" coordsize="109,96" path="m3869,12540l3868,12567,3788,12636,3761,12634e" filled="false" stroked="true" strokeweight=".318763pt" strokecolor="#989898">
                <v:path arrowok="t"/>
              </v:shape>
            </v:group>
            <v:group style="position:absolute;left:3786;top:12510;width:50;height:45" coordorigin="3786,12510" coordsize="50,45">
              <v:shape style="position:absolute;left:3786;top:12510;width:50;height:45" coordorigin="3786,12510" coordsize="50,45" path="m3836,12512l3818,12510,3788,12535,3786,12555e" filled="false" stroked="true" strokeweight=".318763pt" strokecolor="#989898">
                <v:path arrowok="t"/>
              </v:shape>
            </v:group>
            <v:group style="position:absolute;left:3737;top:12553;width:59;height:43" coordorigin="3737,12553" coordsize="59,43">
              <v:shape style="position:absolute;left:3737;top:12553;width:59;height:43" coordorigin="3737,12553" coordsize="59,43" path="m3796,12555l3769,12553,3739,12579,3737,12596e" filled="false" stroked="true" strokeweight=".318763pt" strokecolor="#989898">
                <v:path arrowok="t"/>
              </v:shape>
            </v:group>
            <v:group style="position:absolute;left:3753;top:12461;width:182;height:155" coordorigin="3753,12461" coordsize="182,155">
              <v:shape style="position:absolute;left:3753;top:12461;width:182;height:155" coordorigin="3753,12461" coordsize="182,155" path="m3753,12615l3935,12461e" filled="false" stroked="true" strokeweight=".318763pt" strokecolor="#989898">
                <v:path arrowok="t"/>
              </v:shape>
            </v:group>
            <v:group style="position:absolute;left:3958;top:12437;width:2;height:7" coordorigin="3958,12437" coordsize="2,7">
              <v:shape style="position:absolute;left:3958;top:12437;width:2;height:7" coordorigin="3958,12437" coordsize="0,7" path="m3958,12437l3958,12443e" filled="false" stroked="true" strokeweight=".079853pt" strokecolor="#989898">
                <v:path arrowok="t"/>
              </v:shape>
            </v:group>
            <v:group style="position:absolute;left:3979;top:12263;width:184;height:158" coordorigin="3979,12263" coordsize="184,158">
              <v:shape style="position:absolute;left:3979;top:12263;width:184;height:158" coordorigin="3979,12263" coordsize="184,158" path="m3979,12421l4163,12263e" filled="false" stroked="true" strokeweight=".318763pt" strokecolor="#989898">
                <v:path arrowok="t"/>
              </v:shape>
            </v:group>
            <v:group style="position:absolute;left:4186;top:12241;width:2;height:7" coordorigin="4186,12241" coordsize="2,7">
              <v:shape style="position:absolute;left:4186;top:12241;width:2;height:7" coordorigin="4186,12241" coordsize="0,7" path="m4186,12241l4186,12247e" filled="false" stroked="true" strokeweight=".079853pt" strokecolor="#989898">
                <v:path arrowok="t"/>
              </v:shape>
            </v:group>
            <v:group style="position:absolute;left:4207;top:12067;width:184;height:158" coordorigin="4207,12067" coordsize="184,158">
              <v:shape style="position:absolute;left:4207;top:12067;width:184;height:158" coordorigin="4207,12067" coordsize="184,158" path="m4207,12225l4390,12067e" filled="false" stroked="true" strokeweight=".318763pt" strokecolor="#989898">
                <v:path arrowok="t"/>
              </v:shape>
            </v:group>
            <v:group style="position:absolute;left:4414;top:12043;width:2;height:7" coordorigin="4414,12043" coordsize="2,7">
              <v:shape style="position:absolute;left:4414;top:12043;width:2;height:7" coordorigin="4414,12043" coordsize="0,7" path="m4414,12043l4414,12049e" filled="false" stroked="true" strokeweight=".078774pt" strokecolor="#989898">
                <v:path arrowok="t"/>
              </v:shape>
            </v:group>
            <v:group style="position:absolute;left:4435;top:11869;width:184;height:158" coordorigin="4435,11869" coordsize="184,158">
              <v:shape style="position:absolute;left:4435;top:11869;width:184;height:158" coordorigin="4435,11869" coordsize="184,158" path="m4435,12027l4618,11869e" filled="false" stroked="true" strokeweight=".318763pt" strokecolor="#989898">
                <v:path arrowok="t"/>
              </v:shape>
            </v:group>
            <v:group style="position:absolute;left:4641;top:11847;width:2;height:7" coordorigin="4641,11847" coordsize="2,7">
              <v:shape style="position:absolute;left:4641;top:11847;width:2;height:7" coordorigin="4641,11847" coordsize="0,7" path="m4641,11847l4641,11853e" filled="false" stroked="true" strokeweight=".079853pt" strokecolor="#989898">
                <v:path arrowok="t"/>
              </v:shape>
            </v:group>
            <v:group style="position:absolute;left:4665;top:11675;width:181;height:157" coordorigin="4665,11675" coordsize="181,157">
              <v:shape style="position:absolute;left:4665;top:11675;width:181;height:157" coordorigin="4665,11675" coordsize="181,157" path="m4665,11831l4845,11675e" filled="false" stroked="true" strokeweight=".318763pt" strokecolor="#989898">
                <v:path arrowok="t"/>
              </v:shape>
            </v:group>
            <v:group style="position:absolute;left:3723;top:12634;width:48;height:43" coordorigin="3723,12634" coordsize="48,43">
              <v:shape style="position:absolute;left:3723;top:12634;width:48;height:43" coordorigin="3723,12634" coordsize="48,43" path="m3771,12634l3769,12652,3742,12677,3723,12676e" filled="false" stroked="true" strokeweight=".318763pt" strokecolor="#989898">
                <v:path arrowok="t"/>
              </v:shape>
            </v:group>
            <v:group style="position:absolute;left:3676;top:12668;width:48;height:51" coordorigin="3676,12668" coordsize="48,51">
              <v:shape style="position:absolute;left:3676;top:12668;width:48;height:51" coordorigin="3676,12668" coordsize="48,51" path="m3724,12668l3723,12693,3694,12719,3676,12719e" filled="false" stroked="true" strokeweight=".318763pt" strokecolor="#989898">
                <v:path arrowok="t"/>
              </v:shape>
            </v:group>
            <v:group style="position:absolute;left:3643;top:12596;width:102;height:95" coordorigin="3643,12596" coordsize="102,95">
              <v:shape style="position:absolute;left:3643;top:12596;width:102;height:95" coordorigin="3643,12596" coordsize="102,95" path="m3745,12598l3720,12596,3645,12663,3643,12690e" filled="false" stroked="true" strokeweight=".318763pt" strokecolor="#989898">
                <v:path arrowok="t"/>
              </v:shape>
            </v:group>
            <v:group style="position:absolute;left:3574;top:12709;width:102;height:95" coordorigin="3574,12709" coordsize="102,95">
              <v:shape style="position:absolute;left:3574;top:12709;width:102;height:95" coordorigin="3574,12709" coordsize="102,95" path="m3676,12709l3675,12736,3600,12803,3574,12802e" filled="false" stroked="true" strokeweight=".318763pt" strokecolor="#989898">
                <v:path arrowok="t"/>
              </v:shape>
            </v:group>
            <v:group style="position:absolute;left:3597;top:12679;width:47;height:44" coordorigin="3597,12679" coordsize="47,44">
              <v:shape style="position:absolute;left:3597;top:12679;width:47;height:44" coordorigin="3597,12679" coordsize="47,44" path="m3643,12681l3625,12679,3597,12704,3597,12722e" filled="false" stroked="true" strokeweight=".318763pt" strokecolor="#989898">
                <v:path arrowok="t"/>
              </v:shape>
            </v:group>
            <v:group style="position:absolute;left:3549;top:12722;width:56;height:43" coordorigin="3549,12722" coordsize="56,43">
              <v:shape style="position:absolute;left:3549;top:12722;width:56;height:43" coordorigin="3549,12722" coordsize="56,43" path="m3605,12724l3579,12722,3551,12746,3549,12765e" filled="false" stroked="true" strokeweight=".318763pt" strokecolor="#989898">
                <v:path arrowok="t"/>
              </v:shape>
            </v:group>
            <v:group style="position:absolute;left:3536;top:12802;width:47;height:44" coordorigin="3536,12802" coordsize="47,44">
              <v:shape style="position:absolute;left:3536;top:12802;width:47;height:44" coordorigin="3536,12802" coordsize="47,44" path="m3582,12802l3582,12819,3554,12845,3536,12843e" filled="false" stroked="true" strokeweight=".318763pt" strokecolor="#989898">
                <v:path arrowok="t"/>
              </v:shape>
            </v:group>
            <v:group style="position:absolute;left:3490;top:12835;width:47;height:51" coordorigin="3490,12835" coordsize="47,51">
              <v:shape style="position:absolute;left:3490;top:12835;width:47;height:51" coordorigin="3490,12835" coordsize="47,51" path="m3536,12835l3535,12861,3508,12886,3490,12886e" filled="false" stroked="true" strokeweight=".318763pt" strokecolor="#989898">
                <v:path arrowok="t"/>
              </v:shape>
            </v:group>
            <v:group style="position:absolute;left:3455;top:12763;width:104;height:94" coordorigin="3455,12763" coordsize="104,94">
              <v:shape style="position:absolute;left:3455;top:12763;width:104;height:94" coordorigin="3455,12763" coordsize="104,94" path="m3559,12765l3531,12763,3457,12830,3455,12857e" filled="false" stroked="true" strokeweight=".318763pt" strokecolor="#989898">
                <v:path arrowok="t"/>
              </v:shape>
            </v:group>
            <v:group style="position:absolute;left:3386;top:12877;width:104;height:94" coordorigin="3386,12877" coordsize="104,94">
              <v:shape style="position:absolute;left:3386;top:12877;width:104;height:94" coordorigin="3386,12877" coordsize="104,94" path="m3490,12877l3488,12904,3414,12971,3386,12969e" filled="false" stroked="true" strokeweight=".318763pt" strokecolor="#989898">
                <v:path arrowok="t"/>
              </v:shape>
            </v:group>
            <v:group style="position:absolute;left:3409;top:12846;width:48;height:44" coordorigin="3409,12846" coordsize="48,44">
              <v:shape style="position:absolute;left:3409;top:12846;width:48;height:44" coordorigin="3409,12846" coordsize="48,44" path="m3457,12848l3437,12846,3410,12872,3409,12889e" filled="false" stroked="true" strokeweight=".318763pt" strokecolor="#989898">
                <v:path arrowok="t"/>
              </v:shape>
            </v:group>
            <v:group style="position:absolute;left:3363;top:12889;width:56;height:44" coordorigin="3363,12889" coordsize="56,44">
              <v:shape style="position:absolute;left:3363;top:12889;width:56;height:44" coordorigin="3363,12889" coordsize="56,44" path="m3418,12891l3391,12889,3363,12913,3363,12932e" filled="false" stroked="true" strokeweight=".318763pt" strokecolor="#989898">
                <v:path arrowok="t"/>
              </v:shape>
            </v:group>
            <v:group style="position:absolute;left:3348;top:12969;width:48;height:44" coordorigin="3348,12969" coordsize="48,44">
              <v:shape style="position:absolute;left:3348;top:12969;width:48;height:44" coordorigin="3348,12969" coordsize="48,44" path="m3396,12969l3394,12986,3366,13012,3348,13010e" filled="false" stroked="true" strokeweight=".318763pt" strokecolor="#989898">
                <v:path arrowok="t"/>
              </v:shape>
            </v:group>
            <v:group style="position:absolute;left:3302;top:13002;width:48;height:51" coordorigin="3302,13002" coordsize="48,51">
              <v:shape style="position:absolute;left:3302;top:13002;width:48;height:51" coordorigin="3302,13002" coordsize="48,51" path="m3350,13002l3348,13028,3320,13053,3302,13053e" filled="false" stroked="true" strokeweight=".318763pt" strokecolor="#989898">
                <v:path arrowok="t"/>
              </v:shape>
            </v:group>
            <v:group style="position:absolute;left:3269;top:12931;width:102;height:95" coordorigin="3269,12931" coordsize="102,95">
              <v:shape style="position:absolute;left:3269;top:12931;width:102;height:95" coordorigin="3269,12931" coordsize="102,95" path="m3370,12932l3345,12931,3270,12998,3269,13025e" filled="false" stroked="true" strokeweight=".318763pt" strokecolor="#989898">
                <v:path arrowok="t"/>
              </v:shape>
            </v:group>
            <v:group style="position:absolute;left:3200;top:13044;width:102;height:94" coordorigin="3200,13044" coordsize="102,94">
              <v:shape style="position:absolute;left:3200;top:13044;width:102;height:94" coordorigin="3200,13044" coordsize="102,94" path="m3302,13044l3300,13071,3225,13138,3200,13136e" filled="false" stroked="true" strokeweight=".318763pt" strokecolor="#989898">
                <v:path arrowok="t"/>
              </v:shape>
            </v:group>
            <v:group style="position:absolute;left:3222;top:13014;width:47;height:43" coordorigin="3222,13014" coordsize="47,43">
              <v:shape style="position:absolute;left:3222;top:13014;width:47;height:43" coordorigin="3222,13014" coordsize="47,43" path="m3269,13015l3251,13014,3222,13039,3222,13057e" filled="false" stroked="true" strokeweight=".318763pt" strokecolor="#989898">
                <v:path arrowok="t"/>
              </v:shape>
            </v:group>
            <v:group style="position:absolute;left:3174;top:13057;width:56;height:44" coordorigin="3174,13057" coordsize="56,44">
              <v:shape style="position:absolute;left:3174;top:13057;width:56;height:44" coordorigin="3174,13057" coordsize="56,44" path="m3230,13058l3203,13057,3176,13080,3174,13100e" filled="false" stroked="true" strokeweight=".318763pt" strokecolor="#989898">
                <v:path arrowok="t"/>
              </v:shape>
            </v:group>
            <v:group style="position:absolute;left:3192;top:12986;width:145;height:131" coordorigin="3192,12986" coordsize="145,131">
              <v:shape style="position:absolute;left:3192;top:12986;width:145;height:131" coordorigin="3192,12986" coordsize="145,131" path="m3192,13117l3337,12986e" filled="false" stroked="true" strokeweight=".318763pt" strokecolor="#989898">
                <v:path arrowok="t"/>
              </v:shape>
            </v:group>
            <v:group style="position:absolute;left:3362;top:12964;width:2;height:7" coordorigin="3362,12964" coordsize="2,7">
              <v:shape style="position:absolute;left:3362;top:12964;width:2;height:7" coordorigin="3362,12964" coordsize="0,7" path="m3362,12964l3362,12971e" filled="false" stroked="true" strokeweight=".079853pt" strokecolor="#989898">
                <v:path arrowok="t"/>
              </v:shape>
            </v:group>
            <v:group style="position:absolute;left:3383;top:12786;width:179;height:161" coordorigin="3383,12786" coordsize="179,161">
              <v:shape style="position:absolute;left:3383;top:12786;width:179;height:161" coordorigin="3383,12786" coordsize="179,161" path="m3383,12947l3562,12786e" filled="false" stroked="true" strokeweight=".318763pt" strokecolor="#989898">
                <v:path arrowok="t"/>
              </v:shape>
            </v:group>
            <v:group style="position:absolute;left:3586;top:12763;width:2;height:7" coordorigin="3586,12763" coordsize="2,7">
              <v:shape style="position:absolute;left:3586;top:12763;width:2;height:7" coordorigin="3586,12763" coordsize="0,7" path="m3586,12763l3586,12770e" filled="false" stroked="true" strokeweight=".079853pt" strokecolor="#989898">
                <v:path arrowok="t"/>
              </v:shape>
            </v:group>
            <v:group style="position:absolute;left:3608;top:12615;width:145;height:131" coordorigin="3608,12615" coordsize="145,131">
              <v:shape style="position:absolute;left:3608;top:12615;width:145;height:131" coordorigin="3608,12615" coordsize="145,131" path="m3608,12746l3753,12615e" filled="false" stroked="true" strokeweight=".318763pt" strokecolor="#989898">
                <v:path arrowok="t"/>
              </v:shape>
            </v:group>
            <v:group style="position:absolute;left:3155;top:13138;width:51;height:40" coordorigin="3155,13138" coordsize="51,40">
              <v:shape style="position:absolute;left:3155;top:13138;width:51;height:40" coordorigin="3155,13138" coordsize="51,40" path="m3206,13138l3205,13155,3173,13178,3155,13176e" filled="false" stroked="true" strokeweight=".318763pt" strokecolor="#989898">
                <v:path arrowok="t"/>
              </v:shape>
            </v:group>
            <v:group style="position:absolute;left:3104;top:13167;width:53;height:51" coordorigin="3104,13167" coordsize="53,51">
              <v:shape style="position:absolute;left:3104;top:13167;width:53;height:51" coordorigin="3104,13167" coordsize="53,51" path="m3157,13167l3154,13194,3122,13218,3104,13214e" filled="false" stroked="true" strokeweight=".318763pt" strokecolor="#989898">
                <v:path arrowok="t"/>
              </v:shape>
            </v:group>
            <v:group style="position:absolute;left:3072;top:13095;width:114;height:90" coordorigin="3072,13095" coordsize="114,90">
              <v:shape style="position:absolute;left:3072;top:13095;width:114;height:90" coordorigin="3072,13095" coordsize="114,90" path="m3186,13098l3159,13095,3077,13157,3072,13184e" filled="false" stroked="true" strokeweight=".318763pt" strokecolor="#989898">
                <v:path arrowok="t"/>
              </v:shape>
            </v:group>
            <v:group style="position:absolute;left:2994;top:13206;width:112;height:88" coordorigin="2994,13206" coordsize="112,88">
              <v:shape style="position:absolute;left:2994;top:13206;width:112;height:88" coordorigin="2994,13206" coordsize="112,88" path="m3106,13206l3103,13232,3020,13294,2994,13291e" filled="false" stroked="true" strokeweight=".318763pt" strokecolor="#989898">
                <v:path arrowok="t"/>
              </v:shape>
            </v:group>
            <v:group style="position:absolute;left:3023;top:13171;width:51;height:42" coordorigin="3023,13171" coordsize="51,42">
              <v:shape style="position:absolute;left:3023;top:13171;width:51;height:42" coordorigin="3023,13171" coordsize="51,42" path="m3074,13175l3057,13171,3026,13195,3023,13213e" filled="false" stroked="true" strokeweight=".318763pt" strokecolor="#989898">
                <v:path arrowok="t"/>
              </v:shape>
            </v:group>
            <v:group style="position:absolute;left:2972;top:13211;width:61;height:40" coordorigin="2972,13211" coordsize="61,40">
              <v:shape style="position:absolute;left:2972;top:13211;width:61;height:40" coordorigin="2972,13211" coordsize="61,40" path="m3033,13214l3006,13211,2975,13233,2972,13251e" filled="false" stroked="true" strokeweight=".318763pt" strokecolor="#989898">
                <v:path arrowok="t"/>
              </v:shape>
            </v:group>
            <v:group style="position:absolute;left:2951;top:13291;width:51;height:42" coordorigin="2951,13291" coordsize="51,42">
              <v:shape style="position:absolute;left:2951;top:13291;width:51;height:42" coordorigin="2951,13291" coordsize="51,42" path="m3002,13291l2999,13308,2969,13332,2951,13329e" filled="false" stroked="true" strokeweight=".318763pt" strokecolor="#989898">
                <v:path arrowok="t"/>
              </v:shape>
            </v:group>
            <v:group style="position:absolute;left:2900;top:13321;width:53;height:50" coordorigin="2900,13321" coordsize="53,50">
              <v:shape style="position:absolute;left:2900;top:13321;width:53;height:50" coordorigin="2900,13321" coordsize="53,50" path="m2953,13321l2948,13348,2918,13371,2900,13369e" filled="false" stroked="true" strokeweight=".318763pt" strokecolor="#989898">
                <v:path arrowok="t"/>
              </v:shape>
            </v:group>
            <v:group style="position:absolute;left:2869;top:13249;width:114;height:88" coordorigin="2869,13249" coordsize="114,88">
              <v:shape style="position:absolute;left:2869;top:13249;width:114;height:88" coordorigin="2869,13249" coordsize="114,88" path="m2982,13253l2955,13249,2873,13310,2869,13337e" filled="false" stroked="true" strokeweight=".318763pt" strokecolor="#989898">
                <v:path arrowok="t"/>
              </v:shape>
            </v:group>
            <v:group style="position:absolute;left:2790;top:13359;width:112;height:88" coordorigin="2790,13359" coordsize="112,88">
              <v:shape style="position:absolute;left:2790;top:13359;width:112;height:88" coordorigin="2790,13359" coordsize="112,88" path="m2902,13359l2897,13386,2816,13447,2790,13444e" filled="false" stroked="true" strokeweight=".318763pt" strokecolor="#989898">
                <v:path arrowok="t"/>
              </v:shape>
            </v:group>
            <v:group style="position:absolute;left:2819;top:13326;width:51;height:42" coordorigin="2819,13326" coordsize="51,42">
              <v:shape style="position:absolute;left:2819;top:13326;width:51;height:42" coordorigin="2819,13326" coordsize="51,42" path="m2870,13328l2853,13326,2822,13348,2819,13367e" filled="false" stroked="true" strokeweight=".318763pt" strokecolor="#989898">
                <v:path arrowok="t"/>
              </v:shape>
            </v:group>
            <v:group style="position:absolute;left:2768;top:13364;width:61;height:42" coordorigin="2768,13364" coordsize="61,42">
              <v:shape style="position:absolute;left:2768;top:13364;width:61;height:42" coordorigin="2768,13364" coordsize="61,42" path="m2829,13367l2802,13364,2771,13388,2768,13406e" filled="false" stroked="true" strokeweight=".318763pt" strokecolor="#989898">
                <v:path arrowok="t"/>
              </v:shape>
            </v:group>
            <v:group style="position:absolute;left:2747;top:13445;width:51;height:40" coordorigin="2747,13445" coordsize="51,40">
              <v:shape style="position:absolute;left:2747;top:13445;width:51;height:40" coordorigin="2747,13445" coordsize="51,40" path="m2798,13445l2795,13463,2765,13485,2747,13484e" filled="false" stroked="true" strokeweight=".318763pt" strokecolor="#989898">
                <v:path arrowok="t"/>
              </v:shape>
            </v:group>
            <v:group style="position:absolute;left:2696;top:13474;width:53;height:51" coordorigin="2696,13474" coordsize="53,51">
              <v:shape style="position:absolute;left:2696;top:13474;width:53;height:51" coordorigin="2696,13474" coordsize="53,51" path="m2749,13474l2744,13501,2714,13525,2696,13522e" filled="false" stroked="true" strokeweight=".318763pt" strokecolor="#989898">
                <v:path arrowok="t"/>
              </v:shape>
            </v:group>
            <v:group style="position:absolute;left:2665;top:13402;width:114;height:90" coordorigin="2665,13402" coordsize="114,90">
              <v:shape style="position:absolute;left:2665;top:13402;width:114;height:90" coordorigin="2665,13402" coordsize="114,90" path="m2778,13406l2751,13402,2669,13465,2665,13492e" filled="false" stroked="true" strokeweight=".318763pt" strokecolor="#989898">
                <v:path arrowok="t"/>
              </v:shape>
            </v:group>
            <v:group style="position:absolute;left:2585;top:13514;width:114;height:88" coordorigin="2585,13514" coordsize="114,88">
              <v:shape style="position:absolute;left:2585;top:13514;width:114;height:88" coordorigin="2585,13514" coordsize="114,88" path="m2698,13514l2693,13539,2612,13602,2585,13598e" filled="false" stroked="true" strokeweight=".318763pt" strokecolor="#989898">
                <v:path arrowok="t"/>
              </v:shape>
            </v:group>
            <v:group style="position:absolute;left:2615;top:13480;width:51;height:40" coordorigin="2615,13480" coordsize="51,40">
              <v:shape style="position:absolute;left:2615;top:13480;width:51;height:40" coordorigin="2615,13480" coordsize="51,40" path="m2666,13482l2649,13480,2618,13503,2615,13520e" filled="false" stroked="true" strokeweight=".318763pt" strokecolor="#989898">
                <v:path arrowok="t"/>
              </v:shape>
            </v:group>
            <v:group style="position:absolute;left:2564;top:13519;width:61;height:40" coordorigin="2564,13519" coordsize="61,40">
              <v:shape style="position:absolute;left:2564;top:13519;width:61;height:40" coordorigin="2564,13519" coordsize="61,40" path="m2625,13522l2598,13519,2567,13541,2564,13559e" filled="false" stroked="true" strokeweight=".318763pt" strokecolor="#989898">
                <v:path arrowok="t"/>
              </v:shape>
            </v:group>
            <v:group style="position:absolute;left:2543;top:13598;width:51;height:42" coordorigin="2543,13598" coordsize="51,42">
              <v:shape style="position:absolute;left:2543;top:13598;width:51;height:42" coordorigin="2543,13598" coordsize="51,42" path="m2594,13598l2591,13616,2561,13640,2543,13638e" filled="false" stroked="true" strokeweight=".318763pt" strokecolor="#989898">
                <v:path arrowok="t"/>
              </v:shape>
            </v:group>
            <v:group style="position:absolute;left:2492;top:13629;width:53;height:50" coordorigin="2492,13629" coordsize="53,50">
              <v:shape style="position:absolute;left:2492;top:13629;width:53;height:50" coordorigin="2492,13629" coordsize="53,50" path="m2545,13629l2540,13656,2510,13678,2492,13677e" filled="false" stroked="true" strokeweight=".318763pt" strokecolor="#989898">
                <v:path arrowok="t"/>
              </v:shape>
            </v:group>
            <v:group style="position:absolute;left:2461;top:13557;width:114;height:88" coordorigin="2461,13557" coordsize="114,88">
              <v:shape style="position:absolute;left:2461;top:13557;width:114;height:88" coordorigin="2461,13557" coordsize="114,88" path="m2574,13560l2547,13557,2465,13618,2461,13645e" filled="false" stroked="true" strokeweight=".318763pt" strokecolor="#989898">
                <v:path arrowok="t"/>
              </v:shape>
            </v:group>
            <v:group style="position:absolute;left:2381;top:13667;width:114;height:88" coordorigin="2381,13667" coordsize="114,88">
              <v:shape style="position:absolute;left:2381;top:13667;width:114;height:88" coordorigin="2381,13667" coordsize="114,88" path="m2494,13667l2489,13694,2408,13755,2381,13751e" filled="false" stroked="true" strokeweight=".318763pt" strokecolor="#989898">
                <v:path arrowok="t"/>
              </v:shape>
            </v:group>
            <v:group style="position:absolute;left:2411;top:13633;width:51;height:42" coordorigin="2411,13633" coordsize="51,42">
              <v:shape style="position:absolute;left:2411;top:13633;width:51;height:42" coordorigin="2411,13633" coordsize="51,42" path="m2462,13635l2445,13633,2414,13656,2411,13675e" filled="false" stroked="true" strokeweight=".318763pt" strokecolor="#989898">
                <v:path arrowok="t"/>
              </v:shape>
            </v:group>
            <v:group style="position:absolute;left:2360;top:13672;width:61;height:42" coordorigin="2360,13672" coordsize="61,42">
              <v:shape style="position:absolute;left:2360;top:13672;width:61;height:42" coordorigin="2360,13672" coordsize="61,42" path="m2421,13675l2394,13672,2363,13696,2360,13713e" filled="false" stroked="true" strokeweight=".318763pt" strokecolor="#989898">
                <v:path arrowok="t"/>
              </v:shape>
            </v:group>
            <v:group style="position:absolute;left:2339;top:13753;width:51;height:40" coordorigin="2339,13753" coordsize="51,40">
              <v:shape style="position:absolute;left:2339;top:13753;width:51;height:40" coordorigin="2339,13753" coordsize="51,40" path="m2390,13753l2387,13771,2357,13793,2339,13791e" filled="false" stroked="true" strokeweight=".318763pt" strokecolor="#989898">
                <v:path arrowok="t"/>
              </v:shape>
            </v:group>
            <v:group style="position:absolute;left:2288;top:13782;width:53;height:51" coordorigin="2288,13782" coordsize="53,51">
              <v:shape style="position:absolute;left:2288;top:13782;width:53;height:51" coordorigin="2288,13782" coordsize="53,51" path="m2341,13782l2336,13809,2306,13833,2288,13829e" filled="false" stroked="true" strokeweight=".318763pt" strokecolor="#989898">
                <v:path arrowok="t"/>
              </v:shape>
            </v:group>
            <v:group style="position:absolute;left:2257;top:13710;width:114;height:90" coordorigin="2257,13710" coordsize="114,90">
              <v:shape style="position:absolute;left:2257;top:13710;width:114;height:90" coordorigin="2257,13710" coordsize="114,90" path="m2370,13713l2343,13710,2261,13772,2257,13799e" filled="false" stroked="true" strokeweight=".318763pt" strokecolor="#989898">
                <v:path arrowok="t"/>
              </v:shape>
            </v:group>
            <v:group style="position:absolute;left:2272;top:13664;width:197;height:147" coordorigin="2272,13664" coordsize="197,147">
              <v:shape style="position:absolute;left:2272;top:13664;width:197;height:147" coordorigin="2272,13664" coordsize="197,147" path="m2272,13810l2469,13664e" filled="false" stroked="true" strokeweight=".318763pt" strokecolor="#989898">
                <v:path arrowok="t"/>
              </v:shape>
            </v:group>
            <v:group style="position:absolute;left:2493;top:13641;width:2;height:7" coordorigin="2493,13641" coordsize="2,7">
              <v:shape style="position:absolute;left:2493;top:13641;width:2;height:7" coordorigin="2493,13641" coordsize="0,7" path="m2493,13641l2493,13648e" filled="false" stroked="true" strokeweight=".079853pt" strokecolor="#989898">
                <v:path arrowok="t"/>
              </v:shape>
            </v:group>
            <v:group style="position:absolute;left:2516;top:13482;width:192;height:145" coordorigin="2516,13482" coordsize="192,145">
              <v:shape style="position:absolute;left:2516;top:13482;width:192;height:145" coordorigin="2516,13482" coordsize="192,145" path="m2516,13627l2708,13482e" filled="false" stroked="true" strokeweight=".318763pt" strokecolor="#989898">
                <v:path arrowok="t"/>
              </v:shape>
            </v:group>
            <v:group style="position:absolute;left:2734;top:13460;width:2;height:7" coordorigin="2734,13460" coordsize="2,7">
              <v:shape style="position:absolute;left:2734;top:13460;width:2;height:7" coordorigin="2734,13460" coordsize="0,7" path="m2734,13460l2734,13466e" filled="false" stroked="true" strokeweight=".079853pt" strokecolor="#989898">
                <v:path arrowok="t"/>
              </v:shape>
            </v:group>
            <v:group style="position:absolute;left:2757;top:13300;width:192;height:145" coordorigin="2757,13300" coordsize="192,145">
              <v:shape style="position:absolute;left:2757;top:13300;width:192;height:145" coordorigin="2757,13300" coordsize="192,145" path="m2757,13445l2948,13300e" filled="false" stroked="true" strokeweight=".318763pt" strokecolor="#989898">
                <v:path arrowok="t"/>
              </v:shape>
            </v:group>
            <v:group style="position:absolute;left:2974;top:13280;width:2;height:7" coordorigin="2974,13280" coordsize="2,7">
              <v:shape style="position:absolute;left:2974;top:13280;width:2;height:7" coordorigin="2974,13280" coordsize="0,7" path="m2974,13280l2974,13286e" filled="false" stroked="true" strokeweight=".079853pt" strokecolor="#989898">
                <v:path arrowok="t"/>
              </v:shape>
            </v:group>
            <v:group style="position:absolute;left:2998;top:13117;width:195;height:147" coordorigin="2998,13117" coordsize="195,147">
              <v:shape style="position:absolute;left:2998;top:13117;width:195;height:147" coordorigin="2998,13117" coordsize="195,147" path="m2998,13264l3192,13117e" filled="false" stroked="true" strokeweight=".318763pt" strokecolor="#989898">
                <v:path arrowok="t"/>
              </v:shape>
            </v:group>
            <v:group style="position:absolute;left:2061;top:13916;width:102;height:87" coordorigin="2061,13916" coordsize="102,87">
              <v:shape style="position:absolute;left:2061;top:13916;width:102;height:87" coordorigin="2061,13916" coordsize="102,87" path="m2163,13916l2159,13941,2086,14002,2061,13998e" filled="false" stroked="true" strokeweight=".318763pt" strokecolor="#989898">
                <v:path arrowok="t"/>
              </v:shape>
            </v:group>
            <v:group style="position:absolute;left:2083;top:13884;width:47;height:40" coordorigin="2083,13884" coordsize="47,40">
              <v:shape style="position:absolute;left:2083;top:13884;width:47;height:40" coordorigin="2083,13884" coordsize="47,40" path="m2129,13885l2112,13884,2084,13906,2083,13924e" filled="false" stroked="true" strokeweight=".318763pt" strokecolor="#989898">
                <v:path arrowok="t"/>
              </v:shape>
            </v:group>
            <v:group style="position:absolute;left:2037;top:13920;width:56;height:42" coordorigin="2037,13920" coordsize="56,42">
              <v:shape style="position:absolute;left:2037;top:13920;width:56;height:42" coordorigin="2037,13920" coordsize="56,42" path="m2092,13924l2065,13920,2038,13944,2037,13962e" filled="false" stroked="true" strokeweight=".318763pt" strokecolor="#989898">
                <v:path arrowok="t"/>
              </v:shape>
            </v:group>
            <v:group style="position:absolute;left:2022;top:14000;width:47;height:40" coordorigin="2022,14000" coordsize="47,40">
              <v:shape style="position:absolute;left:2022;top:14000;width:47;height:40" coordorigin="2022,14000" coordsize="47,40" path="m2069,14000l2069,14018,2040,14040,2022,14038e" filled="false" stroked="true" strokeweight=".318763pt" strokecolor="#989898">
                <v:path arrowok="t"/>
              </v:shape>
            </v:group>
            <v:group style="position:absolute;left:1978;top:14029;width:47;height:50" coordorigin="1978,14029" coordsize="47,50">
              <v:shape style="position:absolute;left:1978;top:14029;width:47;height:50" coordorigin="1978,14029" coordsize="47,50" path="m2024,14029l2022,14056,1994,14078,1978,14077e" filled="false" stroked="true" strokeweight=".318763pt" strokecolor="#989898">
                <v:path arrowok="t"/>
              </v:shape>
            </v:group>
            <v:group style="position:absolute;left:1944;top:13959;width:102;height:88" coordorigin="1944,13959" coordsize="102,88">
              <v:shape style="position:absolute;left:1944;top:13959;width:102;height:88" coordorigin="1944,13959" coordsize="102,88" path="m2046,13962l2021,13959,1946,14019,1944,14046e" filled="false" stroked="true" strokeweight=".318763pt" strokecolor="#989898">
                <v:path arrowok="t"/>
              </v:shape>
            </v:group>
            <v:group style="position:absolute;left:1876;top:14067;width:102;height:88" coordorigin="1876,14067" coordsize="102,88">
              <v:shape style="position:absolute;left:1876;top:14067;width:102;height:88" coordorigin="1876,14067" coordsize="102,88" path="m1978,14067l1976,14092,1901,14155,1876,14151e" filled="false" stroked="true" strokeweight=".318763pt" strokecolor="#989898">
                <v:path arrowok="t"/>
              </v:shape>
            </v:group>
            <v:group style="position:absolute;left:1900;top:14035;width:45;height:40" coordorigin="1900,14035" coordsize="45,40">
              <v:shape style="position:absolute;left:1900;top:14035;width:45;height:40" coordorigin="1900,14035" coordsize="45,40" path="m1944,14037l1928,14035,1900,14057,1900,14075e" filled="false" stroked="true" strokeweight=".318763pt" strokecolor="#989898">
                <v:path arrowok="t"/>
              </v:shape>
            </v:group>
            <v:group style="position:absolute;left:1853;top:14073;width:55;height:40" coordorigin="1853,14073" coordsize="55,40">
              <v:shape style="position:absolute;left:1853;top:14073;width:55;height:40" coordorigin="1853,14073" coordsize="55,40" path="m1908,14077l1882,14073,1853,14096,1853,14113e" filled="false" stroked="true" strokeweight=".318763pt" strokecolor="#989898">
                <v:path arrowok="t"/>
              </v:shape>
            </v:group>
            <v:group style="position:absolute;left:1839;top:14151;width:47;height:42" coordorigin="1839,14151" coordsize="47,42">
              <v:shape style="position:absolute;left:1839;top:14151;width:47;height:42" coordorigin="1839,14151" coordsize="47,42" path="m1885,14151l1884,14169,1857,14193,1839,14190e" filled="false" stroked="true" strokeweight=".318763pt" strokecolor="#989898">
                <v:path arrowok="t"/>
              </v:shape>
            </v:group>
            <v:group style="position:absolute;left:1793;top:14182;width:47;height:48" coordorigin="1793,14182" coordsize="47,48">
              <v:shape style="position:absolute;left:1793;top:14182;width:47;height:48" coordorigin="1793,14182" coordsize="47,48" path="m1839,14182l1837,14207,1810,14230,1793,14228e" filled="false" stroked="true" strokeweight=".318763pt" strokecolor="#989898">
                <v:path arrowok="t"/>
              </v:shape>
            </v:group>
            <v:group style="position:absolute;left:1759;top:14112;width:102;height:87" coordorigin="1759,14112" coordsize="102,87">
              <v:shape style="position:absolute;left:1759;top:14112;width:102;height:87" coordorigin="1759,14112" coordsize="102,87" path="m1861,14115l1836,14112,1763,14172,1759,14198e" filled="false" stroked="true" strokeweight=".318763pt" strokecolor="#989898">
                <v:path arrowok="t"/>
              </v:shape>
            </v:group>
            <v:group style="position:absolute;left:1692;top:14220;width:101;height:87" coordorigin="1692,14220" coordsize="101,87">
              <v:shape style="position:absolute;left:1692;top:14220;width:101;height:87" coordorigin="1692,14220" coordsize="101,87" path="m1793,14220l1791,14245,1718,14306,1692,14303e" filled="false" stroked="true" strokeweight=".318763pt" strokecolor="#989898">
                <v:path arrowok="t"/>
              </v:shape>
            </v:group>
            <v:group style="position:absolute;left:1715;top:14186;width:47;height:42" coordorigin="1715,14186" coordsize="47,42">
              <v:shape style="position:absolute;left:1715;top:14186;width:47;height:42" coordorigin="1715,14186" coordsize="47,42" path="m1761,14190l1743,14186,1716,14210,1715,14228e" filled="false" stroked="true" strokeweight=".318763pt" strokecolor="#989898">
                <v:path arrowok="t"/>
              </v:shape>
            </v:group>
            <v:group style="position:absolute;left:1669;top:14225;width:55;height:40" coordorigin="1669,14225" coordsize="55,40">
              <v:shape style="position:absolute;left:1669;top:14225;width:55;height:40" coordorigin="1669,14225" coordsize="55,40" path="m1723,14228l1697,14225,1670,14249,1669,14265e" filled="false" stroked="true" strokeweight=".318763pt" strokecolor="#989898">
                <v:path arrowok="t"/>
              </v:shape>
            </v:group>
            <v:group style="position:absolute;left:1654;top:14304;width:47;height:40" coordorigin="1654,14304" coordsize="47,40">
              <v:shape style="position:absolute;left:1654;top:14304;width:47;height:40" coordorigin="1654,14304" coordsize="47,40" path="m1700,14304l1699,14322,1672,14344,1654,14343e" filled="false" stroked="true" strokeweight=".318763pt" strokecolor="#989898">
                <v:path arrowok="t"/>
              </v:shape>
            </v:group>
            <v:group style="position:absolute;left:1608;top:14333;width:47;height:50" coordorigin="1608,14333" coordsize="47,50">
              <v:shape style="position:absolute;left:1608;top:14333;width:47;height:50" coordorigin="1608,14333" coordsize="47,50" path="m1654,14333l1653,14360,1625,14382,1608,14381e" filled="false" stroked="true" strokeweight=".318763pt" strokecolor="#989898">
                <v:path arrowok="t"/>
              </v:shape>
            </v:group>
            <v:group style="position:absolute;left:1576;top:14263;width:101;height:88" coordorigin="1576,14263" coordsize="101,88">
              <v:shape style="position:absolute;left:1576;top:14263;width:101;height:88" coordorigin="1576,14263" coordsize="101,88" path="m1676,14266l1651,14263,1578,14324,1576,14351e" filled="false" stroked="true" strokeweight=".318763pt" strokecolor="#989898">
                <v:path arrowok="t"/>
              </v:shape>
            </v:group>
            <v:group style="position:absolute;left:1508;top:14371;width:101;height:88" coordorigin="1508,14371" coordsize="101,88">
              <v:shape style="position:absolute;left:1508;top:14371;width:101;height:88" coordorigin="1508,14371" coordsize="101,88" path="m1608,14371l1606,14397,1533,14459,1508,14456e" filled="false" stroked="true" strokeweight=".318763pt" strokecolor="#989898">
                <v:path arrowok="t"/>
              </v:shape>
            </v:group>
            <v:group style="position:absolute;left:1530;top:14339;width:47;height:40" coordorigin="1530,14339" coordsize="47,40">
              <v:shape style="position:absolute;left:1530;top:14339;width:47;height:40" coordorigin="1530,14339" coordsize="47,40" path="m1576,14341l1559,14339,1531,14362,1530,14379e" filled="false" stroked="true" strokeweight=".318763pt" strokecolor="#989898">
                <v:path arrowok="t"/>
              </v:shape>
            </v:group>
            <v:group style="position:absolute;left:1484;top:14378;width:55;height:40" coordorigin="1484,14378" coordsize="55,40">
              <v:shape style="position:absolute;left:1484;top:14378;width:55;height:40" coordorigin="1484,14378" coordsize="55,40" path="m1538,14381l1512,14378,1485,14400,1484,14418e" filled="false" stroked="true" strokeweight=".318763pt" strokecolor="#989898">
                <v:path arrowok="t"/>
              </v:shape>
            </v:group>
            <v:group style="position:absolute;left:1500;top:14285;width:184;height:152" coordorigin="1500,14285" coordsize="184,152">
              <v:shape style="position:absolute;left:1500;top:14285;width:184;height:152" coordorigin="1500,14285" coordsize="184,152" path="m1500,14437l1683,14285e" filled="false" stroked="true" strokeweight=".318763pt" strokecolor="#989898">
                <v:path arrowok="t"/>
              </v:shape>
            </v:group>
            <v:group style="position:absolute;left:1708;top:14263;width:2;height:7" coordorigin="1708,14263" coordsize="2,7">
              <v:shape style="position:absolute;left:1708;top:14263;width:2;height:7" coordorigin="1708,14263" coordsize="0,7" path="m1708,14263l1708,14269e" filled="false" stroked="true" strokeweight=".079637pt" strokecolor="#989898">
                <v:path arrowok="t"/>
              </v:shape>
            </v:group>
            <v:group style="position:absolute;left:1729;top:14094;width:187;height:153" coordorigin="1729,14094" coordsize="187,153">
              <v:shape style="position:absolute;left:1729;top:14094;width:187;height:153" coordorigin="1729,14094" coordsize="187,153" path="m1729,14247l1916,14094e" filled="false" stroked="true" strokeweight=".318763pt" strokecolor="#989898">
                <v:path arrowok="t"/>
              </v:shape>
            </v:group>
            <v:group style="position:absolute;left:1940;top:14072;width:2;height:7" coordorigin="1940,14072" coordsize="2,7">
              <v:shape style="position:absolute;left:1940;top:14072;width:2;height:7" coordorigin="1940,14072" coordsize="0,7" path="m1940,14072l1940,14078e" filled="false" stroked="true" strokeweight=".079637pt" strokecolor="#989898">
                <v:path arrowok="t"/>
              </v:shape>
            </v:group>
            <v:group style="position:absolute;left:1962;top:13904;width:184;height:152" coordorigin="1962,13904" coordsize="184,152">
              <v:shape style="position:absolute;left:1962;top:13904;width:184;height:152" coordorigin="1962,13904" coordsize="184,152" path="m1962,14056l2145,13904e" filled="false" stroked="true" strokeweight=".318763pt" strokecolor="#989898">
                <v:path arrowok="t"/>
              </v:shape>
            </v:group>
            <v:group style="position:absolute;left:2566;top:13764;width:13;height:28" coordorigin="2566,13764" coordsize="13,28">
              <v:shape style="position:absolute;left:2566;top:13764;width:13;height:28" coordorigin="2566,13764" coordsize="13,28" path="m2578,13764l2577,13766,2572,13766,2570,13767,2569,13769,2567,13771,2567,13772,2566,13772,2566,13788,2567,13788,2567,13790,2569,13791,2569,13778,2570,13778,2570,13774,2572,13774,2572,13772,2574,13771,2577,13771,2578,13769,2578,13764xe" filled="true" fillcolor="#989898" stroked="false">
                <v:path arrowok="t"/>
                <v:fill type="solid"/>
              </v:shape>
            </v:group>
            <v:group style="position:absolute;left:2593;top:13785;width:7;height:10" coordorigin="2593,13785" coordsize="7,10">
              <v:shape style="position:absolute;left:2593;top:13785;width:7;height:10" coordorigin="2593,13785" coordsize="7,10" path="m2599,13785l2598,13786,2596,13788,2593,13788,2593,13794,2594,13794,2594,13793,2598,13793,2599,13791,2599,13785xe" filled="true" fillcolor="#989898" stroked="false">
                <v:path arrowok="t"/>
                <v:fill type="solid"/>
              </v:shape>
            </v:group>
            <v:group style="position:absolute;left:2569;top:13766;width:36;height:29" coordorigin="2569,13766" coordsize="36,29">
              <v:shape style="position:absolute;left:2569;top:13766;width:36;height:29" coordorigin="2569,13766" coordsize="36,29" path="m2582,13793l2572,13793,2572,13794,2580,13794,2582,13793xe" filled="true" fillcolor="#989898" stroked="false">
                <v:path arrowok="t"/>
                <v:fill type="solid"/>
              </v:shape>
              <v:shape style="position:absolute;left:2569;top:13766;width:36;height:29" coordorigin="2569,13766" coordsize="36,29" path="m2570,13783l2569,13783,2569,13791,2570,13793,2583,13793,2583,13791,2585,13791,2585,13790,2572,13790,2572,13788,2570,13786,2570,13783xe" filled="true" fillcolor="#989898" stroked="false">
                <v:path arrowok="t"/>
                <v:fill type="solid"/>
              </v:shape>
              <v:shape style="position:absolute;left:2569;top:13766;width:36;height:29" coordorigin="2569,13766" coordsize="36,29" path="m2602,13771l2594,13771,2596,13772,2598,13772,2598,13774,2599,13774,2599,13791,2601,13791,2601,13790,2602,13790,2602,13786,2604,13785,2604,13775,2602,13774,2602,13771xe" filled="true" fillcolor="#989898" stroked="false">
                <v:path arrowok="t"/>
                <v:fill type="solid"/>
              </v:shape>
              <v:shape style="position:absolute;left:2569;top:13766;width:36;height:29" coordorigin="2569,13766" coordsize="36,29" path="m2599,13767l2590,13767,2588,13769,2585,13772,2585,13775,2583,13777,2583,13782,2582,13782,2582,13786,2580,13786,2580,13788,2578,13790,2585,13790,2585,13788,2586,13788,2586,13783,2588,13783,2588,13778,2590,13777,2590,13774,2593,13771,2601,13771,2601,13769,2599,13769,2599,13767xe" filled="true" fillcolor="#989898" stroked="false">
                <v:path arrowok="t"/>
                <v:fill type="solid"/>
              </v:shape>
              <v:shape style="position:absolute;left:2569;top:13766;width:36;height:29" coordorigin="2569,13766" coordsize="36,29" path="m2594,13766l2591,13766,2591,13767,2596,13767,2594,13766xe" filled="true" fillcolor="#989898" stroked="false">
                <v:path arrowok="t"/>
                <v:fill type="solid"/>
              </v:shape>
            </v:group>
            <v:group style="position:absolute;left:2566;top:13801;width:39;height:29" coordorigin="2566,13801" coordsize="39,29">
              <v:shape style="position:absolute;left:2566;top:13801;width:39;height:29" coordorigin="2566,13801" coordsize="39,29" path="m2604,13801l2599,13801,2599,13814,2566,13814,2566,13818,2599,13818,2599,13829,2604,13829,2604,13801xe" filled="true" fillcolor="#989898" stroked="false">
                <v:path arrowok="t"/>
                <v:fill type="solid"/>
              </v:shape>
            </v:group>
            <v:group style="position:absolute;left:2566;top:13839;width:39;height:26" coordorigin="2566,13839" coordsize="39,26">
              <v:shape style="position:absolute;left:2566;top:13839;width:39;height:26" coordorigin="2566,13839" coordsize="39,26" path="m2569,13839l2567,13839,2567,13842,2566,13842,2566,13857,2567,13858,2567,13860,2569,13861,2570,13861,2570,13863,2574,13863,2574,13865,2604,13865,2604,13860,2575,13860,2574,13858,2572,13858,2572,13857,2570,13857,2570,13852,2569,13850,2569,13839xe" filled="true" fillcolor="#989898" stroked="false">
                <v:path arrowok="t"/>
                <v:fill type="solid"/>
              </v:shape>
            </v:group>
            <v:group style="position:absolute;left:2569;top:13836;width:36;height:13" coordorigin="2569,13836" coordsize="36,13">
              <v:shape style="position:absolute;left:2569;top:13836;width:36;height:13" coordorigin="2569,13836" coordsize="36,13" path="m2604,13836l2572,13836,2572,13837,2569,13837,2569,13849,2570,13847,2570,13844,2572,13842,2574,13842,2574,13841,2604,13841,2604,13836xe" filled="true" fillcolor="#989898" stroked="false">
                <v:path arrowok="t"/>
                <v:fill type="solid"/>
              </v:shape>
            </v:group>
            <v:group style="position:absolute;left:2566;top:13887;width:39;height:21" coordorigin="2566,13887" coordsize="39,21">
              <v:shape style="position:absolute;left:2566;top:13887;width:39;height:21" coordorigin="2566,13887" coordsize="39,21" path="m2566,13887l2566,13892,2598,13903,2604,13908,2604,13901,2577,13892,2575,13892,2574,13890,2570,13890,2566,13887xe" filled="true" fillcolor="#989898" stroked="false">
                <v:path arrowok="t"/>
                <v:fill type="solid"/>
              </v:shape>
            </v:group>
            <v:group style="position:absolute;left:2566;top:13903;width:39;height:5" coordorigin="2566,13903" coordsize="39,5">
              <v:shape style="position:absolute;left:2566;top:13903;width:39;height:5" coordorigin="2566,13903" coordsize="39,5" path="m2598,13903l2566,13903,2566,13908,2604,13908,2598,13903xe" filled="true" fillcolor="#989898" stroked="false">
                <v:path arrowok="t"/>
                <v:fill type="solid"/>
              </v:shape>
            </v:group>
            <v:group style="position:absolute;left:2566;top:13871;width:39;height:8" coordorigin="2566,13871" coordsize="39,8">
              <v:shape style="position:absolute;left:2566;top:13871;width:39;height:8" coordorigin="2566,13871" coordsize="39,8" path="m2604,13871l2566,13871,2566,13876,2598,13876,2604,13879,2604,13871xe" filled="true" fillcolor="#989898" stroked="false">
                <v:path arrowok="t"/>
                <v:fill type="solid"/>
              </v:shape>
            </v:group>
            <v:group style="position:absolute;left:2566;top:13876;width:39;height:15" coordorigin="2566,13876" coordsize="39,15">
              <v:shape style="position:absolute;left:2566;top:13876;width:39;height:15" coordorigin="2566,13876" coordsize="39,15" path="m2598,13876l2566,13887,2570,13890,2572,13890,2574,13888,2577,13888,2604,13879,2598,13876xe" filled="true" fillcolor="#989898" stroked="false">
                <v:path arrowok="t"/>
                <v:fill type="solid"/>
              </v:shape>
            </v:group>
            <v:group style="position:absolute;left:2585;top:13931;width:15;height:13" coordorigin="2585,13931" coordsize="15,13">
              <v:shape style="position:absolute;left:2585;top:13931;width:15;height:13" coordorigin="2585,13931" coordsize="15,13" path="m2594,13943l2590,13943,2591,13944,2594,13944,2594,13943xe" filled="true" fillcolor="#989898" stroked="false">
                <v:path arrowok="t"/>
                <v:fill type="solid"/>
              </v:shape>
              <v:shape style="position:absolute;left:2585;top:13931;width:15;height:13" coordorigin="2585,13931" coordsize="15,13" path="m2585,13931l2585,13941,2586,13941,2586,13943,2598,13943,2599,13941,2599,13938,2588,13938,2588,13936,2586,13936,2586,13933,2585,13931xe" filled="true" fillcolor="#989898" stroked="false">
                <v:path arrowok="t"/>
                <v:fill type="solid"/>
              </v:shape>
              <v:shape style="position:absolute;left:2585;top:13931;width:15;height:13" coordorigin="2585,13931" coordsize="15,13" path="m2599,13935l2598,13935,2598,13936,2596,13938,2599,13938,2599,13935xe" filled="true" fillcolor="#989898" stroked="false">
                <v:path arrowok="t"/>
                <v:fill type="solid"/>
              </v:shape>
            </v:group>
            <v:group style="position:absolute;left:2566;top:13916;width:39;height:26" coordorigin="2566,13916" coordsize="39,26">
              <v:shape style="position:absolute;left:2566;top:13916;width:39;height:26" coordorigin="2566,13916" coordsize="39,26" path="m2585,13920l2582,13920,2582,13938,2583,13938,2583,13939,2585,13941,2585,13920xe" filled="true" fillcolor="#989898" stroked="false">
                <v:path arrowok="t"/>
                <v:fill type="solid"/>
              </v:shape>
              <v:shape style="position:absolute;left:2566;top:13916;width:39;height:26" coordorigin="2566,13916" coordsize="39,26" path="m2604,13916l2566,13916,2566,13920,2599,13920,2599,13941,2601,13939,2602,13939,2602,13933,2604,13933,2604,13916xe" filled="true" fillcolor="#989898" stroked="false">
                <v:path arrowok="t"/>
                <v:fill type="solid"/>
              </v:shape>
            </v:group>
            <v:group style="position:absolute;left:2620;top:13739;width:45;height:45" coordorigin="2620,13739" coordsize="45,45">
              <v:shape style="position:absolute;left:2620;top:13739;width:45;height:45" coordorigin="2620,13739" coordsize="45,45" path="m2642,13783l2653,13780,2661,13772,2665,13761,2661,13750,2653,13740,2642,13739,2631,13740,2623,13750,2620,13761,2623,13772,2631,13780,2642,13783xe" filled="false" stroked="true" strokeweight=".318763pt" strokecolor="#989898">
                <v:path arrowok="t"/>
              </v:shape>
            </v:group>
            <v:group style="position:absolute;left:2626;top:13745;width:31;height:31" coordorigin="2626,13745" coordsize="31,31">
              <v:shape style="position:absolute;left:2626;top:13745;width:31;height:31" coordorigin="2626,13745" coordsize="31,31" path="m2642,13775l2650,13774,2655,13767,2657,13761,2655,13753,2650,13748,2642,13745,2634,13748,2629,13753,2626,13761,2629,13767,2634,13774,2642,13775xe" filled="false" stroked="true" strokeweight=".318763pt" strokecolor="#989898">
                <v:path arrowok="t"/>
              </v:shape>
            </v:group>
            <v:group style="position:absolute;left:2634;top:13753;width:16;height:15" coordorigin="2634,13753" coordsize="16,15">
              <v:shape style="position:absolute;left:2634;top:13753;width:16;height:15" coordorigin="2634,13753" coordsize="16,15" path="m2642,13767l2647,13766,2650,13761,2647,13755,2642,13753,2636,13755,2634,13761,2636,13766,2642,13767xe" filled="false" stroked="true" strokeweight=".318763pt" strokecolor="#989898">
                <v:path arrowok="t"/>
              </v:shape>
            </v:group>
            <v:group style="position:absolute;left:19482;top:10575;width:31;height:48" coordorigin="19482,10575" coordsize="31,48">
              <v:shape style="position:absolute;left:19482;top:10575;width:31;height:48" coordorigin="19482,10575" coordsize="31,48" path="m19512,10623l19482,10575e" filled="false" stroked="true" strokeweight=".318763pt" strokecolor="#989898">
                <v:path arrowok="t"/>
              </v:shape>
            </v:group>
            <v:group style="position:absolute;left:19423;top:10478;width:31;height:48" coordorigin="19423,10478" coordsize="31,48">
              <v:shape style="position:absolute;left:19423;top:10478;width:31;height:48" coordorigin="19423,10478" coordsize="31,48" path="m19453,10526l19423,10478e" filled="false" stroked="true" strokeweight=".318763pt" strokecolor="#989898">
                <v:path arrowok="t"/>
              </v:shape>
            </v:group>
            <v:group style="position:absolute;left:19362;top:10381;width:31;height:48" coordorigin="19362,10381" coordsize="31,48">
              <v:shape style="position:absolute;left:19362;top:10381;width:31;height:48" coordorigin="19362,10381" coordsize="31,48" path="m19393,10429l19362,10381e" filled="false" stroked="true" strokeweight=".318763pt" strokecolor="#989898">
                <v:path arrowok="t"/>
              </v:shape>
            </v:group>
            <v:group style="position:absolute;left:19304;top:10284;width:31;height:50" coordorigin="19304,10284" coordsize="31,50">
              <v:shape style="position:absolute;left:19304;top:10284;width:31;height:50" coordorigin="19304,10284" coordsize="31,50" path="m19334,10333l19304,10284e" filled="false" stroked="true" strokeweight=".318763pt" strokecolor="#989898">
                <v:path arrowok="t"/>
              </v:shape>
            </v:group>
            <v:group style="position:absolute;left:19222;top:10234;width:51;height:23" coordorigin="19222,10234" coordsize="51,23">
              <v:shape style="position:absolute;left:19222;top:10234;width:51;height:23" coordorigin="19222,10234" coordsize="51,23" path="m19273,10236l19273,10234,19222,10257e" filled="false" stroked="true" strokeweight=".318763pt" strokecolor="#989898">
                <v:path arrowok="t"/>
              </v:shape>
            </v:group>
            <v:group style="position:absolute;left:19117;top:10279;width:53;height:23" coordorigin="19117,10279" coordsize="53,23">
              <v:shape style="position:absolute;left:19117;top:10279;width:53;height:23" coordorigin="19117,10279" coordsize="53,23" path="m19170,10279l19117,10301e" filled="false" stroked="true" strokeweight=".318763pt" strokecolor="#989898">
                <v:path arrowok="t"/>
              </v:shape>
            </v:group>
            <v:group style="position:absolute;left:19012;top:10324;width:53;height:23" coordorigin="19012,10324" coordsize="53,23">
              <v:shape style="position:absolute;left:19012;top:10324;width:53;height:23" coordorigin="19012,10324" coordsize="53,23" path="m19064,10324l19012,10346e" filled="false" stroked="true" strokeweight=".318763pt" strokecolor="#989898">
                <v:path arrowok="t"/>
              </v:shape>
            </v:group>
            <v:group style="position:absolute;left:18908;top:10367;width:53;height:23" coordorigin="18908,10367" coordsize="53,23">
              <v:shape style="position:absolute;left:18908;top:10367;width:53;height:23" coordorigin="18908,10367" coordsize="53,23" path="m18961,10367l18908,10389e" filled="false" stroked="true" strokeweight=".318763pt" strokecolor="#989898">
                <v:path arrowok="t"/>
              </v:shape>
            </v:group>
            <v:group style="position:absolute;left:18894;top:10424;width:29;height:50" coordorigin="18894,10424" coordsize="29,50">
              <v:shape style="position:absolute;left:18894;top:10424;width:29;height:50" coordorigin="18894,10424" coordsize="29,50" path="m18894,10424l18923,10473e" filled="false" stroked="true" strokeweight=".318763pt" strokecolor="#989898">
                <v:path arrowok="t"/>
              </v:shape>
            </v:group>
            <v:group style="position:absolute;left:18950;top:10523;width:29;height:50" coordorigin="18950,10523" coordsize="29,50">
              <v:shape style="position:absolute;left:18950;top:10523;width:29;height:50" coordorigin="18950,10523" coordsize="29,50" path="m18950,10523l18978,10572e" filled="false" stroked="true" strokeweight=".318763pt" strokecolor="#989898">
                <v:path arrowok="t"/>
              </v:shape>
            </v:group>
            <v:group style="position:absolute;left:19007;top:10622;width:29;height:50" coordorigin="19007,10622" coordsize="29,50">
              <v:shape style="position:absolute;left:19007;top:10622;width:29;height:50" coordorigin="19007,10622" coordsize="29,50" path="m19007,10622l19036,10671e" filled="false" stroked="true" strokeweight=".318763pt" strokecolor="#989898">
                <v:path arrowok="t"/>
              </v:shape>
            </v:group>
            <v:group style="position:absolute;left:19064;top:10719;width:29;height:50" coordorigin="19064,10719" coordsize="29,50">
              <v:shape style="position:absolute;left:19064;top:10719;width:29;height:50" coordorigin="19064,10719" coordsize="29,50" path="m19064,10719l19093,10768e" filled="false" stroked="true" strokeweight=".318763pt" strokecolor="#989898">
                <v:path arrowok="t"/>
              </v:shape>
            </v:group>
            <v:group style="position:absolute;left:19122;top:10816;width:44;height:20" coordorigin="19122,10816" coordsize="44,20">
              <v:shape style="position:absolute;left:19122;top:10816;width:44;height:20" coordorigin="19122,10816" coordsize="44,20" path="m19122,10818l19131,10835,19165,10816e" filled="false" stroked="true" strokeweight=".318763pt" strokecolor="#989898">
                <v:path arrowok="t"/>
              </v:shape>
            </v:group>
            <v:group style="position:absolute;left:19214;top:10760;width:50;height:29" coordorigin="19214,10760" coordsize="50,29">
              <v:shape style="position:absolute;left:19214;top:10760;width:50;height:29" coordorigin="19214,10760" coordsize="50,29" path="m19214,10789l19264,10760e" filled="false" stroked="true" strokeweight=".318763pt" strokecolor="#989898">
                <v:path arrowok="t"/>
              </v:shape>
            </v:group>
            <v:group style="position:absolute;left:19313;top:10706;width:50;height:28" coordorigin="19313,10706" coordsize="50,28">
              <v:shape style="position:absolute;left:19313;top:10706;width:50;height:28" coordorigin="19313,10706" coordsize="50,28" path="m19313,10733l19362,10706e" filled="false" stroked="true" strokeweight=".318763pt" strokecolor="#989898">
                <v:path arrowok="t"/>
              </v:shape>
            </v:group>
            <v:group style="position:absolute;left:19413;top:10650;width:50;height:29" coordorigin="19413,10650" coordsize="50,29">
              <v:shape style="position:absolute;left:19413;top:10650;width:50;height:29" coordorigin="19413,10650" coordsize="50,29" path="m19413,10679l19463,10650e" filled="false" stroked="true" strokeweight=".318763pt" strokecolor="#989898">
                <v:path arrowok="t"/>
              </v:shape>
            </v:group>
            <v:group style="position:absolute;left:19513;top:10620;width:2;height:7" coordorigin="19513,10620" coordsize="2,7">
              <v:shape style="position:absolute;left:19513;top:10620;width:2;height:7" coordorigin="19513,10620" coordsize="0,7" path="m19513,10620l19513,10626e" filled="false" stroked="true" strokeweight=".079853pt" strokecolor="#989898">
                <v:path arrowok="t"/>
              </v:shape>
            </v:group>
            <v:group style="position:absolute;left:19374;top:10822;width:2;height:7" coordorigin="19374,10822" coordsize="2,7">
              <v:shape style="position:absolute;left:19374;top:10822;width:2;height:7" coordorigin="19374,10822" coordsize="0,7" path="m19374,10822l19374,10829e" filled="false" stroked="true" strokeweight=".079853pt" strokecolor="#989898">
                <v:path arrowok="t"/>
              </v:shape>
            </v:group>
            <v:group style="position:absolute;left:19406;top:10800;width:2;height:7" coordorigin="19406,10800" coordsize="2,7">
              <v:shape style="position:absolute;left:19406;top:10800;width:2;height:7" coordorigin="19406,10800" coordsize="0,7" path="m19406,10800l19406,10806e" filled="false" stroked="true" strokeweight=".079961pt" strokecolor="#989898">
                <v:path arrowok="t"/>
              </v:shape>
            </v:group>
            <v:group style="position:absolute;left:19437;top:10779;width:2;height:7" coordorigin="19437,10779" coordsize="2,7">
              <v:shape style="position:absolute;left:19437;top:10779;width:2;height:7" coordorigin="19437,10779" coordsize="0,7" path="m19437,10779l19437,10786e" filled="false" stroked="true" strokeweight=".079745pt" strokecolor="#989898">
                <v:path arrowok="t"/>
              </v:shape>
            </v:group>
            <v:group style="position:absolute;left:19467;top:10757;width:2;height:7" coordorigin="19467,10757" coordsize="2,7">
              <v:shape style="position:absolute;left:19467;top:10757;width:2;height:7" coordorigin="19467,10757" coordsize="0,7" path="m19467,10757l19467,10763e" filled="false" stroked="true" strokeweight=".079853pt" strokecolor="#989898">
                <v:path arrowok="t"/>
              </v:shape>
            </v:group>
            <v:group style="position:absolute;left:19499;top:10736;width:2;height:7" coordorigin="19499,10736" coordsize="2,7">
              <v:shape style="position:absolute;left:19499;top:10736;width:2;height:7" coordorigin="19499,10736" coordsize="0,7" path="m19499,10736l19499,10743e" filled="false" stroked="true" strokeweight=".079961pt" strokecolor="#989898">
                <v:path arrowok="t"/>
              </v:shape>
            </v:group>
            <v:group style="position:absolute;left:19529;top:10714;width:2;height:7" coordorigin="19529,10714" coordsize="2,7">
              <v:shape style="position:absolute;left:19529;top:10714;width:2;height:7" coordorigin="19529,10714" coordsize="0,7" path="m19529,10714l19529,10720e" filled="false" stroked="true" strokeweight=".079745pt" strokecolor="#989898">
                <v:path arrowok="t"/>
              </v:shape>
            </v:group>
            <v:group style="position:absolute;left:19561;top:10693;width:2;height:7" coordorigin="19561,10693" coordsize="2,7">
              <v:shape style="position:absolute;left:19561;top:10693;width:2;height:7" coordorigin="19561,10693" coordsize="0,7" path="m19561,10693l19561,10700e" filled="false" stroked="true" strokeweight=".078881pt" strokecolor="#989898">
                <v:path arrowok="t"/>
              </v:shape>
            </v:group>
            <v:group style="position:absolute;left:19591;top:10671;width:2;height:7" coordorigin="19591,10671" coordsize="2,7">
              <v:shape style="position:absolute;left:19591;top:10671;width:2;height:7" coordorigin="19591,10671" coordsize="0,7" path="m19591,10671l19591,10677e" filled="false" stroked="true" strokeweight=".079745pt" strokecolor="#989898">
                <v:path arrowok="t"/>
              </v:shape>
            </v:group>
            <v:group style="position:absolute;left:19621;top:10650;width:2;height:7" coordorigin="19621,10650" coordsize="2,7">
              <v:shape style="position:absolute;left:19621;top:10650;width:2;height:7" coordorigin="19621,10650" coordsize="0,7" path="m19621,10650l19621,10657e" filled="false" stroked="true" strokeweight=".079853pt" strokecolor="#989898">
                <v:path arrowok="t"/>
              </v:shape>
            </v:group>
            <v:group style="position:absolute;left:19653;top:10628;width:2;height:7" coordorigin="19653,10628" coordsize="2,7">
              <v:shape style="position:absolute;left:19653;top:10628;width:2;height:7" coordorigin="19653,10628" coordsize="0,7" path="m19653,10628l19653,10634e" filled="false" stroked="true" strokeweight=".079745pt" strokecolor="#989898">
                <v:path arrowok="t"/>
              </v:shape>
            </v:group>
            <v:group style="position:absolute;left:19684;top:10607;width:2;height:7" coordorigin="19684,10607" coordsize="2,7">
              <v:shape style="position:absolute;left:19684;top:10607;width:2;height:7" coordorigin="19684,10607" coordsize="0,7" path="m19684,10607l19684,10614e" filled="false" stroked="true" strokeweight=".078666pt" strokecolor="#989898">
                <v:path arrowok="t"/>
              </v:shape>
            </v:group>
            <v:group style="position:absolute;left:19715;top:10585;width:2;height:7" coordorigin="19715,10585" coordsize="2,7">
              <v:shape style="position:absolute;left:19715;top:10585;width:2;height:7" coordorigin="19715,10585" coordsize="0,7" path="m19715,10585l19715,10591e" filled="false" stroked="true" strokeweight=".078881pt" strokecolor="#989898">
                <v:path arrowok="t"/>
              </v:shape>
            </v:group>
            <v:group style="position:absolute;left:19746;top:10564;width:2;height:7" coordorigin="19746,10564" coordsize="2,7">
              <v:shape style="position:absolute;left:19746;top:10564;width:2;height:7" coordorigin="19746,10564" coordsize="0,7" path="m19746,10564l19746,10571e" filled="false" stroked="true" strokeweight=".079745pt" strokecolor="#989898">
                <v:path arrowok="t"/>
              </v:shape>
            </v:group>
            <v:group style="position:absolute;left:19776;top:10542;width:2;height:7" coordorigin="19776,10542" coordsize="2,7">
              <v:shape style="position:absolute;left:19776;top:10542;width:2;height:7" coordorigin="19776,10542" coordsize="0,7" path="m19776,10542l19776,10548e" filled="false" stroked="true" strokeweight=".079853pt" strokecolor="#989898">
                <v:path arrowok="t"/>
              </v:shape>
            </v:group>
            <v:group style="position:absolute;left:19808;top:10521;width:2;height:7" coordorigin="19808,10521" coordsize="2,7">
              <v:shape style="position:absolute;left:19808;top:10521;width:2;height:7" coordorigin="19808,10521" coordsize="0,7" path="m19808,10521l19808,10528e" filled="false" stroked="true" strokeweight=".079961pt" strokecolor="#989898">
                <v:path arrowok="t"/>
              </v:shape>
            </v:group>
            <v:group style="position:absolute;left:19838;top:10499;width:2;height:7" coordorigin="19838,10499" coordsize="2,7">
              <v:shape style="position:absolute;left:19838;top:10499;width:2;height:7" coordorigin="19838,10499" coordsize="0,7" path="m19838,10499l19838,10505e" filled="false" stroked="true" strokeweight=".079745pt" strokecolor="#989898">
                <v:path arrowok="t"/>
              </v:shape>
            </v:group>
            <v:group style="position:absolute;left:19868;top:10478;width:2;height:7" coordorigin="19868,10478" coordsize="2,7">
              <v:shape style="position:absolute;left:19868;top:10478;width:2;height:7" coordorigin="19868,10478" coordsize="0,7" path="m19868,10478l19868,10484e" filled="false" stroked="true" strokeweight=".079853pt" strokecolor="#989898">
                <v:path arrowok="t"/>
              </v:shape>
            </v:group>
            <v:group style="position:absolute;left:19900;top:10456;width:2;height:7" coordorigin="19900,10456" coordsize="2,7">
              <v:shape style="position:absolute;left:19900;top:10456;width:2;height:7" coordorigin="19900,10456" coordsize="0,7" path="m19900,10456l19900,10462e" filled="false" stroked="true" strokeweight=".079745pt" strokecolor="#989898">
                <v:path arrowok="t"/>
              </v:shape>
            </v:group>
            <v:group style="position:absolute;left:19931;top:10435;width:2;height:7" coordorigin="19931,10435" coordsize="2,7">
              <v:shape style="position:absolute;left:19931;top:10435;width:2;height:7" coordorigin="19931,10435" coordsize="0,7" path="m19931,10435l19931,10441e" filled="false" stroked="true" strokeweight=".079853pt" strokecolor="#989898">
                <v:path arrowok="t"/>
              </v:shape>
            </v:group>
            <v:group style="position:absolute;left:19963;top:10413;width:2;height:7" coordorigin="19963,10413" coordsize="2,7">
              <v:shape style="position:absolute;left:19963;top:10413;width:2;height:7" coordorigin="19963,10413" coordsize="0,7" path="m19963,10413l19963,10419e" filled="false" stroked="true" strokeweight=".079961pt" strokecolor="#989898">
                <v:path arrowok="t"/>
              </v:shape>
            </v:group>
            <v:group style="position:absolute;left:19994;top:10394;width:2;height:7" coordorigin="19994,10394" coordsize="2,7">
              <v:shape style="position:absolute;left:19994;top:10394;width:2;height:7" coordorigin="19994,10394" coordsize="0,7" path="m19994,10394l19994,10400e" filled="false" stroked="true" strokeweight=".079853pt" strokecolor="#989898">
                <v:path arrowok="t"/>
              </v:shape>
            </v:group>
            <v:group style="position:absolute;left:20028;top:10376;width:2;height:7" coordorigin="20028,10376" coordsize="2,7">
              <v:shape style="position:absolute;left:20028;top:10376;width:2;height:7" coordorigin="20028,10376" coordsize="0,7" path="m20028,10376l20028,10383e" filled="false" stroked="true" strokeweight=".079853pt" strokecolor="#989898">
                <v:path arrowok="t"/>
              </v:shape>
            </v:group>
            <v:group style="position:absolute;left:20061;top:10360;width:2;height:7" coordorigin="20061,10360" coordsize="2,7">
              <v:shape style="position:absolute;left:20061;top:10360;width:2;height:7" coordorigin="20061,10360" coordsize="0,7" path="m20061,10360l20061,10367e" filled="false" stroked="true" strokeweight=".079745pt" strokecolor="#989898">
                <v:path arrowok="t"/>
              </v:shape>
            </v:group>
            <v:group style="position:absolute;left:20095;top:10343;width:2;height:7" coordorigin="20095,10343" coordsize="2,7">
              <v:shape style="position:absolute;left:20095;top:10343;width:2;height:7" coordorigin="20095,10343" coordsize="0,7" path="m20095,10343l20095,10349e" filled="false" stroked="true" strokeweight=".079745pt" strokecolor="#989898">
                <v:path arrowok="t"/>
              </v:shape>
            </v:group>
            <v:group style="position:absolute;left:20128;top:10327;width:2;height:7" coordorigin="20128,10327" coordsize="2,7">
              <v:shape style="position:absolute;left:20128;top:10327;width:2;height:7" coordorigin="20128,10327" coordsize="0,7" path="m20128,10327l20128,10333e" filled="false" stroked="true" strokeweight=".079961pt" strokecolor="#989898">
                <v:path arrowok="t"/>
              </v:shape>
            </v:group>
            <v:group style="position:absolute;left:20163;top:10311;width:2;height:7" coordorigin="20163,10311" coordsize="2,7">
              <v:shape style="position:absolute;left:20163;top:10311;width:2;height:7" coordorigin="20163,10311" coordsize="0,7" path="m20163,10311l20163,10317e" filled="false" stroked="true" strokeweight=".079961pt" strokecolor="#989898">
                <v:path arrowok="t"/>
              </v:shape>
            </v:group>
            <v:group style="position:absolute;left:20197;top:10293;width:2;height:7" coordorigin="20197,10293" coordsize="2,7">
              <v:shape style="position:absolute;left:20197;top:10293;width:2;height:7" coordorigin="20197,10293" coordsize="0,7" path="m20197,10293l20197,10300e" filled="false" stroked="true" strokeweight=".078881pt" strokecolor="#989898">
                <v:path arrowok="t"/>
              </v:shape>
            </v:group>
            <v:group style="position:absolute;left:20230;top:10277;width:2;height:7" coordorigin="20230,10277" coordsize="2,7">
              <v:shape style="position:absolute;left:20230;top:10277;width:2;height:7" coordorigin="20230,10277" coordsize="0,7" path="m20230,10277l20230,10284e" filled="false" stroked="true" strokeweight=".079853pt" strokecolor="#989898">
                <v:path arrowok="t"/>
              </v:shape>
            </v:group>
            <v:group style="position:absolute;left:20264;top:10260;width:2;height:7" coordorigin="20264,10260" coordsize="2,7">
              <v:shape style="position:absolute;left:20264;top:10260;width:2;height:7" coordorigin="20264,10260" coordsize="0,7" path="m20264,10260l20264,10266e" filled="false" stroked="true" strokeweight=".079853pt" strokecolor="#989898">
                <v:path arrowok="t"/>
              </v:shape>
            </v:group>
            <v:group style="position:absolute;left:20297;top:10244;width:2;height:7" coordorigin="20297,10244" coordsize="2,7">
              <v:shape style="position:absolute;left:20297;top:10244;width:2;height:7" coordorigin="20297,10244" coordsize="0,7" path="m20297,10244l20297,10250e" filled="false" stroked="true" strokeweight=".079853pt" strokecolor="#989898">
                <v:path arrowok="t"/>
              </v:shape>
            </v:group>
            <v:group style="position:absolute;left:20332;top:10228;width:2;height:7" coordorigin="20332,10228" coordsize="2,7">
              <v:shape style="position:absolute;left:20332;top:10228;width:2;height:7" coordorigin="20332,10228" coordsize="0,7" path="m20332,10228l20332,10234e" filled="false" stroked="true" strokeweight=".079853pt" strokecolor="#989898">
                <v:path arrowok="t"/>
              </v:shape>
            </v:group>
            <v:group style="position:absolute;left:20366;top:10210;width:2;height:7" coordorigin="20366,10210" coordsize="2,7">
              <v:shape style="position:absolute;left:20366;top:10210;width:2;height:7" coordorigin="20366,10210" coordsize="0,7" path="m20366,10210l20366,10217e" filled="false" stroked="true" strokeweight=".079853pt" strokecolor="#989898">
                <v:path arrowok="t"/>
              </v:shape>
            </v:group>
            <v:group style="position:absolute;left:20399;top:10194;width:2;height:7" coordorigin="20399,10194" coordsize="2,7">
              <v:shape style="position:absolute;left:20399;top:10194;width:2;height:7" coordorigin="20399,10194" coordsize="0,7" path="m20399,10194l20399,10201e" filled="false" stroked="true" strokeweight=".079745pt" strokecolor="#989898">
                <v:path arrowok="t"/>
              </v:shape>
            </v:group>
            <v:group style="position:absolute;left:20433;top:10177;width:2;height:7" coordorigin="20433,10177" coordsize="2,7">
              <v:shape style="position:absolute;left:20433;top:10177;width:2;height:7" coordorigin="20433,10177" coordsize="0,7" path="m20433,10177l20433,10183e" filled="false" stroked="true" strokeweight=".078774pt" strokecolor="#989898">
                <v:path arrowok="t"/>
              </v:shape>
            </v:group>
            <v:group style="position:absolute;left:20466;top:10161;width:2;height:7" coordorigin="20466,10161" coordsize="2,7">
              <v:shape style="position:absolute;left:20466;top:10161;width:2;height:7" coordorigin="20466,10161" coordsize="0,7" path="m20466,10161l20466,10167e" filled="false" stroked="true" strokeweight=".079961pt" strokecolor="#989898">
                <v:path arrowok="t"/>
              </v:shape>
            </v:group>
            <v:group style="position:absolute;left:20501;top:10143;width:2;height:7" coordorigin="20501,10143" coordsize="2,7">
              <v:shape style="position:absolute;left:20501;top:10143;width:2;height:7" coordorigin="20501,10143" coordsize="0,7" path="m20501,10143l20501,10150e" filled="false" stroked="true" strokeweight=".079961pt" strokecolor="#989898">
                <v:path arrowok="t"/>
              </v:shape>
            </v:group>
            <v:group style="position:absolute;left:20535;top:10128;width:2;height:7" coordorigin="20535,10128" coordsize="2,7">
              <v:shape style="position:absolute;left:20535;top:10128;width:2;height:7" coordorigin="20535,10128" coordsize="0,7" path="m20535,10128l20535,10134e" filled="false" stroked="true" strokeweight=".079853pt" strokecolor="#989898">
                <v:path arrowok="t"/>
              </v:shape>
            </v:group>
            <v:group style="position:absolute;left:20568;top:10112;width:2;height:7" coordorigin="20568,10112" coordsize="2,7">
              <v:shape style="position:absolute;left:20568;top:10112;width:2;height:7" coordorigin="20568,10112" coordsize="0,7" path="m20568,10112l20568,10118e" filled="false" stroked="true" strokeweight=".079853pt" strokecolor="#989898">
                <v:path arrowok="t"/>
              </v:shape>
            </v:group>
            <v:group style="position:absolute;left:20603;top:10094;width:2;height:7" coordorigin="20603,10094" coordsize="2,7">
              <v:shape style="position:absolute;left:20603;top:10094;width:2;height:7" coordorigin="20603,10094" coordsize="0,7" path="m20603,10094l20603,10100e" filled="false" stroked="true" strokeweight=".079853pt" strokecolor="#989898">
                <v:path arrowok="t"/>
              </v:shape>
            </v:group>
            <v:group style="position:absolute;left:16637;top:7377;width:2;height:7" coordorigin="16637,7377" coordsize="2,7">
              <v:shape style="position:absolute;left:16637;top:7377;width:2;height:7" coordorigin="16637,7377" coordsize="0,7" path="m16637,7377l16637,7383e" filled="false" stroked="true" strokeweight=".078774pt" strokecolor="#989898">
                <v:path arrowok="t"/>
              </v:shape>
            </v:group>
            <v:group style="position:absolute;left:16673;top:7412;width:2;height:7" coordorigin="16673,7412" coordsize="2,7">
              <v:shape style="position:absolute;left:16673;top:7412;width:2;height:7" coordorigin="16673,7412" coordsize="0,7" path="m16673,7412l16673,7418e" filled="false" stroked="true" strokeweight=".078774pt" strokecolor="#989898">
                <v:path arrowok="t"/>
              </v:shape>
            </v:group>
            <v:group style="position:absolute;left:16700;top:7439;width:2;height:7" coordorigin="16700,7439" coordsize="2,7">
              <v:shape style="position:absolute;left:16700;top:7439;width:2;height:7" coordorigin="16700,7439" coordsize="0,7" path="m16700,7439l16700,7445e" filled="false" stroked="true" strokeweight=".079853pt" strokecolor="#989898">
                <v:path arrowok="t"/>
              </v:shape>
            </v:group>
            <v:group style="position:absolute;left:16727;top:7464;width:2;height:7" coordorigin="16727,7464" coordsize="2,7">
              <v:shape style="position:absolute;left:16727;top:7464;width:2;height:7" coordorigin="16727,7464" coordsize="0,7" path="m16727,7464l16727,7471e" filled="false" stroked="true" strokeweight=".078774pt" strokecolor="#989898">
                <v:path arrowok="t"/>
              </v:shape>
            </v:group>
            <v:group style="position:absolute;left:16755;top:7492;width:2;height:7" coordorigin="16755,7492" coordsize="2,7">
              <v:shape style="position:absolute;left:16755;top:7492;width:2;height:7" coordorigin="16755,7492" coordsize="0,7" path="m16755,7492l16755,7498e" filled="false" stroked="true" strokeweight=".078774pt" strokecolor="#989898">
                <v:path arrowok="t"/>
              </v:shape>
            </v:group>
            <v:group style="position:absolute;left:16782;top:7517;width:2;height:7" coordorigin="16782,7517" coordsize="2,7">
              <v:shape style="position:absolute;left:16782;top:7517;width:2;height:7" coordorigin="16782,7517" coordsize="0,7" path="m16782,7517l16782,7524e" filled="false" stroked="true" strokeweight=".079853pt" strokecolor="#989898">
                <v:path arrowok="t"/>
              </v:shape>
            </v:group>
            <v:group style="position:absolute;left:16807;top:7544;width:2;height:7" coordorigin="16807,7544" coordsize="2,7">
              <v:shape style="position:absolute;left:16807;top:7544;width:2;height:7" coordorigin="16807,7544" coordsize="0,7" path="m16807,7544l16807,7551e" filled="false" stroked="true" strokeweight=".079853pt" strokecolor="#989898">
                <v:path arrowok="t"/>
              </v:shape>
            </v:group>
            <v:group style="position:absolute;left:16834;top:7570;width:2;height:7" coordorigin="16834,7570" coordsize="2,7">
              <v:shape style="position:absolute;left:16834;top:7570;width:2;height:7" coordorigin="16834,7570" coordsize="0,7" path="m16834,7570l16834,7576e" filled="false" stroked="true" strokeweight=".079853pt" strokecolor="#989898">
                <v:path arrowok="t"/>
              </v:shape>
            </v:group>
            <v:group style="position:absolute;left:16861;top:7597;width:2;height:7" coordorigin="16861,7597" coordsize="2,7">
              <v:shape style="position:absolute;left:16861;top:7597;width:2;height:7" coordorigin="16861,7597" coordsize="0,7" path="m16861,7597l16861,7603e" filled="false" stroked="true" strokeweight=".079853pt" strokecolor="#989898">
                <v:path arrowok="t"/>
              </v:shape>
            </v:group>
            <v:group style="position:absolute;left:16888;top:7622;width:2;height:7" coordorigin="16888,7622" coordsize="2,7">
              <v:shape style="position:absolute;left:16888;top:7622;width:2;height:7" coordorigin="16888,7622" coordsize="0,7" path="m16888,7622l16888,7629e" filled="false" stroked="true" strokeweight=".079853pt" strokecolor="#989898">
                <v:path arrowok="t"/>
              </v:shape>
            </v:group>
            <v:group style="position:absolute;left:16915;top:7649;width:2;height:7" coordorigin="16915,7649" coordsize="2,7">
              <v:shape style="position:absolute;left:16915;top:7649;width:2;height:7" coordorigin="16915,7649" coordsize="0,7" path="m16915,7649l16915,7656e" filled="false" stroked="true" strokeweight=".079853pt" strokecolor="#989898">
                <v:path arrowok="t"/>
              </v:shape>
            </v:group>
            <v:group style="position:absolute;left:16943;top:7675;width:2;height:7" coordorigin="16943,7675" coordsize="2,7">
              <v:shape style="position:absolute;left:16943;top:7675;width:2;height:7" coordorigin="16943,7675" coordsize="0,7" path="m16943,7675l16943,7681e" filled="false" stroked="true" strokeweight=".079853pt" strokecolor="#989898">
                <v:path arrowok="t"/>
              </v:shape>
            </v:group>
            <v:group style="position:absolute;left:16970;top:7702;width:2;height:7" coordorigin="16970,7702" coordsize="2,7">
              <v:shape style="position:absolute;left:16970;top:7702;width:2;height:7" coordorigin="16970,7702" coordsize="0,7" path="m16970,7702l16970,7708e" filled="false" stroked="true" strokeweight=".079853pt" strokecolor="#989898">
                <v:path arrowok="t"/>
              </v:shape>
            </v:group>
            <v:group style="position:absolute;left:16997;top:7729;width:2;height:7" coordorigin="16997,7729" coordsize="2,7">
              <v:shape style="position:absolute;left:16997;top:7729;width:2;height:7" coordorigin="16997,7729" coordsize="0,7" path="m16997,7729l16997,7735e" filled="false" stroked="true" strokeweight=".079853pt" strokecolor="#989898">
                <v:path arrowok="t"/>
              </v:shape>
            </v:group>
            <v:group style="position:absolute;left:17024;top:7755;width:2;height:7" coordorigin="17024,7755" coordsize="2,7">
              <v:shape style="position:absolute;left:17024;top:7755;width:2;height:7" coordorigin="17024,7755" coordsize="0,7" path="m17024,7755l17024,7761e" filled="false" stroked="true" strokeweight=".079853pt" strokecolor="#989898">
                <v:path arrowok="t"/>
              </v:shape>
            </v:group>
            <v:group style="position:absolute;left:17049;top:7782;width:2;height:7" coordorigin="17049,7782" coordsize="2,7">
              <v:shape style="position:absolute;left:17049;top:7782;width:2;height:7" coordorigin="17049,7782" coordsize="0,7" path="m17049,7782l17049,7788e" filled="false" stroked="true" strokeweight=".079853pt" strokecolor="#989898">
                <v:path arrowok="t"/>
              </v:shape>
            </v:group>
            <v:group style="position:absolute;left:17076;top:7807;width:2;height:7" coordorigin="17076,7807" coordsize="2,7">
              <v:shape style="position:absolute;left:17076;top:7807;width:2;height:7" coordorigin="17076,7807" coordsize="0,7" path="m17076,7807l17076,7814e" filled="false" stroked="true" strokeweight=".078774pt" strokecolor="#989898">
                <v:path arrowok="t"/>
              </v:shape>
            </v:group>
            <v:group style="position:absolute;left:17104;top:7834;width:2;height:7" coordorigin="17104,7834" coordsize="2,7">
              <v:shape style="position:absolute;left:17104;top:7834;width:2;height:7" coordorigin="17104,7834" coordsize="0,7" path="m17104,7834l17104,7841e" filled="false" stroked="true" strokeweight=".079853pt" strokecolor="#989898">
                <v:path arrowok="t"/>
              </v:shape>
            </v:group>
            <v:group style="position:absolute;left:17131;top:7860;width:2;height:7" coordorigin="17131,7860" coordsize="2,7">
              <v:shape style="position:absolute;left:17131;top:7860;width:2;height:7" coordorigin="17131,7860" coordsize="0,7" path="m17131,7860l17131,7866e" filled="false" stroked="true" strokeweight=".079853pt" strokecolor="#989898">
                <v:path arrowok="t"/>
              </v:shape>
            </v:group>
            <v:group style="position:absolute;left:17158;top:7887;width:2;height:7" coordorigin="17158,7887" coordsize="2,7">
              <v:shape style="position:absolute;left:17158;top:7887;width:2;height:7" coordorigin="17158,7887" coordsize="0,7" path="m17158,7887l17158,7893e" filled="false" stroked="true" strokeweight=".079853pt" strokecolor="#989898">
                <v:path arrowok="t"/>
              </v:shape>
            </v:group>
            <v:group style="position:absolute;left:17185;top:7912;width:2;height:7" coordorigin="17185,7912" coordsize="2,7">
              <v:shape style="position:absolute;left:17185;top:7912;width:2;height:7" coordorigin="17185,7912" coordsize="0,7" path="m17185,7912l17185,7919e" filled="false" stroked="true" strokeweight=".079853pt" strokecolor="#989898">
                <v:path arrowok="t"/>
              </v:shape>
            </v:group>
            <v:group style="position:absolute;left:17212;top:7940;width:2;height:7" coordorigin="17212,7940" coordsize="2,7">
              <v:shape style="position:absolute;left:17212;top:7940;width:2;height:7" coordorigin="17212,7940" coordsize="0,7" path="m17212,7940l17212,7946e" filled="false" stroked="true" strokeweight=".079853pt" strokecolor="#989898">
                <v:path arrowok="t"/>
              </v:shape>
            </v:group>
            <v:group style="position:absolute;left:17239;top:7965;width:2;height:7" coordorigin="17239,7965" coordsize="2,7">
              <v:shape style="position:absolute;left:17239;top:7965;width:2;height:7" coordorigin="17239,7965" coordsize="0,7" path="m17239,7965l17239,7971e" filled="false" stroked="true" strokeweight=".079853pt" strokecolor="#989898">
                <v:path arrowok="t"/>
              </v:shape>
            </v:group>
            <v:group style="position:absolute;left:17266;top:7992;width:2;height:7" coordorigin="17266,7992" coordsize="2,7">
              <v:shape style="position:absolute;left:17266;top:7992;width:2;height:7" coordorigin="17266,7992" coordsize="0,7" path="m17266,7992l17266,7999e" filled="false" stroked="true" strokeweight=".079853pt" strokecolor="#989898">
                <v:path arrowok="t"/>
              </v:shape>
            </v:group>
            <v:group style="position:absolute;left:17292;top:8018;width:2;height:7" coordorigin="17292,8018" coordsize="2,7">
              <v:shape style="position:absolute;left:17292;top:8018;width:2;height:7" coordorigin="17292,8018" coordsize="0,7" path="m17292,8018l17292,8024e" filled="false" stroked="true" strokeweight=".079853pt" strokecolor="#989898">
                <v:path arrowok="t"/>
              </v:shape>
            </v:group>
            <v:group style="position:absolute;left:17319;top:8045;width:2;height:7" coordorigin="17319,8045" coordsize="2,7">
              <v:shape style="position:absolute;left:17319;top:8045;width:2;height:7" coordorigin="17319,8045" coordsize="0,7" path="m17319,8045l17319,8051e" filled="false" stroked="true" strokeweight=".079853pt" strokecolor="#989898">
                <v:path arrowok="t"/>
              </v:shape>
            </v:group>
            <v:group style="position:absolute;left:17344;top:8072;width:2;height:7" coordorigin="17344,8072" coordsize="2,7">
              <v:shape style="position:absolute;left:17344;top:8072;width:2;height:7" coordorigin="17344,8072" coordsize="0,7" path="m17344,8072l17344,8078e" filled="false" stroked="true" strokeweight=".079853pt" strokecolor="#989898">
                <v:path arrowok="t"/>
              </v:shape>
            </v:group>
            <v:group style="position:absolute;left:17371;top:8099;width:2;height:7" coordorigin="17371,8099" coordsize="2,7">
              <v:shape style="position:absolute;left:17371;top:8099;width:2;height:7" coordorigin="17371,8099" coordsize="0,7" path="m17371,8099l17371,8105e" filled="false" stroked="true" strokeweight=".079853pt" strokecolor="#989898">
                <v:path arrowok="t"/>
              </v:shape>
            </v:group>
            <v:group style="position:absolute;left:17397;top:8126;width:2;height:7" coordorigin="17397,8126" coordsize="2,7">
              <v:shape style="position:absolute;left:17397;top:8126;width:2;height:7" coordorigin="17397,8126" coordsize="0,7" path="m17397,8126l17397,8132e" filled="false" stroked="true" strokeweight=".079853pt" strokecolor="#989898">
                <v:path arrowok="t"/>
              </v:shape>
            </v:group>
            <v:group style="position:absolute;left:17424;top:8153;width:2;height:7" coordorigin="17424,8153" coordsize="2,7">
              <v:shape style="position:absolute;left:17424;top:8153;width:2;height:7" coordorigin="17424,8153" coordsize="0,7" path="m17424,8153l17424,8159e" filled="false" stroked="true" strokeweight=".079853pt" strokecolor="#989898">
                <v:path arrowok="t"/>
              </v:shape>
            </v:group>
            <v:group style="position:absolute;left:17451;top:8180;width:2;height:7" coordorigin="17451,8180" coordsize="2,7">
              <v:shape style="position:absolute;left:17451;top:8180;width:2;height:7" coordorigin="17451,8180" coordsize="0,7" path="m17451,8180l17451,8187e" filled="false" stroked="true" strokeweight=".079853pt" strokecolor="#989898">
                <v:path arrowok="t"/>
              </v:shape>
            </v:group>
            <v:group style="position:absolute;left:17476;top:8206;width:2;height:7" coordorigin="17476,8206" coordsize="2,7">
              <v:shape style="position:absolute;left:17476;top:8206;width:2;height:7" coordorigin="17476,8206" coordsize="0,7" path="m17476,8206l17476,8212e" filled="false" stroked="true" strokeweight=".078774pt" strokecolor="#989898">
                <v:path arrowok="t"/>
              </v:shape>
            </v:group>
            <v:group style="position:absolute;left:17504;top:8233;width:2;height:7" coordorigin="17504,8233" coordsize="2,7">
              <v:shape style="position:absolute;left:17504;top:8233;width:2;height:7" coordorigin="17504,8233" coordsize="0,7" path="m17504,8233l17504,8239e" filled="false" stroked="true" strokeweight=".079853pt" strokecolor="#989898">
                <v:path arrowok="t"/>
              </v:shape>
            </v:group>
            <v:group style="position:absolute;left:17529;top:8260;width:2;height:7" coordorigin="17529,8260" coordsize="2,7">
              <v:shape style="position:absolute;left:17529;top:8260;width:2;height:7" coordorigin="17529,8260" coordsize="0,7" path="m17529,8260l17529,8266e" filled="false" stroked="true" strokeweight=".079853pt" strokecolor="#989898">
                <v:path arrowok="t"/>
              </v:shape>
            </v:group>
            <v:group style="position:absolute;left:17556;top:8287;width:2;height:7" coordorigin="17556,8287" coordsize="2,7">
              <v:shape style="position:absolute;left:17556;top:8287;width:2;height:7" coordorigin="17556,8287" coordsize="0,7" path="m17556,8287l17556,8293e" filled="false" stroked="true" strokeweight=".079853pt" strokecolor="#989898">
                <v:path arrowok="t"/>
              </v:shape>
            </v:group>
            <v:group style="position:absolute;left:17582;top:8314;width:2;height:7" coordorigin="17582,8314" coordsize="2,7">
              <v:shape style="position:absolute;left:17582;top:8314;width:2;height:7" coordorigin="17582,8314" coordsize="0,7" path="m17582,8314l17582,8320e" filled="false" stroked="true" strokeweight=".079853pt" strokecolor="#989898">
                <v:path arrowok="t"/>
              </v:shape>
            </v:group>
            <v:group style="position:absolute;left:17609;top:8341;width:2;height:7" coordorigin="17609,8341" coordsize="2,7">
              <v:shape style="position:absolute;left:17609;top:8341;width:2;height:7" coordorigin="17609,8341" coordsize="0,7" path="m17609,8341l17609,8348e" filled="false" stroked="true" strokeweight=".078774pt" strokecolor="#989898">
                <v:path arrowok="t"/>
              </v:shape>
            </v:group>
            <v:group style="position:absolute;left:17634;top:8368;width:2;height:7" coordorigin="17634,8368" coordsize="2,7">
              <v:shape style="position:absolute;left:17634;top:8368;width:2;height:7" coordorigin="17634,8368" coordsize="0,7" path="m17634,8368l17634,8374e" filled="false" stroked="true" strokeweight=".079853pt" strokecolor="#989898">
                <v:path arrowok="t"/>
              </v:shape>
            </v:group>
            <v:group style="position:absolute;left:17661;top:8394;width:2;height:7" coordorigin="17661,8394" coordsize="2,7">
              <v:shape style="position:absolute;left:17661;top:8394;width:2;height:7" coordorigin="17661,8394" coordsize="0,7" path="m17661,8394l17661,8400e" filled="false" stroked="true" strokeweight=".079853pt" strokecolor="#989898">
                <v:path arrowok="t"/>
              </v:shape>
            </v:group>
            <v:group style="position:absolute;left:17687;top:8421;width:2;height:7" coordorigin="17687,8421" coordsize="2,7">
              <v:shape style="position:absolute;left:17687;top:8421;width:2;height:7" coordorigin="17687,8421" coordsize="0,7" path="m17687,8421l17687,8427e" filled="false" stroked="true" strokeweight=".078774pt" strokecolor="#989898">
                <v:path arrowok="t"/>
              </v:shape>
            </v:group>
            <v:group style="position:absolute;left:17714;top:8448;width:2;height:7" coordorigin="17714,8448" coordsize="2,7">
              <v:shape style="position:absolute;left:17714;top:8448;width:2;height:7" coordorigin="17714,8448" coordsize="0,7" path="m17714,8448l17714,8454e" filled="false" stroked="true" strokeweight=".079853pt" strokecolor="#989898">
                <v:path arrowok="t"/>
              </v:shape>
            </v:group>
            <v:group style="position:absolute;left:17741;top:8475;width:2;height:7" coordorigin="17741,8475" coordsize="2,7">
              <v:shape style="position:absolute;left:17741;top:8475;width:2;height:7" coordorigin="17741,8475" coordsize="0,7" path="m17741,8475l17741,8481e" filled="false" stroked="true" strokeweight=".079853pt" strokecolor="#989898">
                <v:path arrowok="t"/>
              </v:shape>
            </v:group>
            <v:group style="position:absolute;left:17766;top:8502;width:2;height:7" coordorigin="17766,8502" coordsize="2,7">
              <v:shape style="position:absolute;left:17766;top:8502;width:2;height:7" coordorigin="17766,8502" coordsize="0,7" path="m17766,8502l17766,8508e" filled="false" stroked="true" strokeweight=".079853pt" strokecolor="#989898">
                <v:path arrowok="t"/>
              </v:shape>
            </v:group>
            <v:group style="position:absolute;left:17794;top:8529;width:2;height:7" coordorigin="17794,8529" coordsize="2,7">
              <v:shape style="position:absolute;left:17794;top:8529;width:2;height:7" coordorigin="17794,8529" coordsize="0,7" path="m17794,8529l17794,8535e" filled="false" stroked="true" strokeweight=".079853pt" strokecolor="#989898">
                <v:path arrowok="t"/>
              </v:shape>
            </v:group>
            <v:group style="position:absolute;left:17819;top:8556;width:2;height:7" coordorigin="17819,8556" coordsize="2,7">
              <v:shape style="position:absolute;left:17819;top:8556;width:2;height:7" coordorigin="17819,8556" coordsize="0,7" path="m17819,8556l17819,8562e" filled="false" stroked="true" strokeweight=".079853pt" strokecolor="#989898">
                <v:path arrowok="t"/>
              </v:shape>
            </v:group>
            <v:group style="position:absolute;left:17846;top:8583;width:2;height:7" coordorigin="17846,8583" coordsize="2,7">
              <v:shape style="position:absolute;left:17846;top:8583;width:2;height:7" coordorigin="17846,8583" coordsize="0,7" path="m17846,8583l17846,8590e" filled="false" stroked="true" strokeweight=".079853pt" strokecolor="#989898">
                <v:path arrowok="t"/>
              </v:shape>
            </v:group>
            <v:group style="position:absolute;left:17872;top:8609;width:2;height:7" coordorigin="17872,8609" coordsize="2,7">
              <v:shape style="position:absolute;left:17872;top:8609;width:2;height:7" coordorigin="17872,8609" coordsize="0,7" path="m17872,8609l17872,8615e" filled="false" stroked="true" strokeweight=".079853pt" strokecolor="#989898">
                <v:path arrowok="t"/>
              </v:shape>
            </v:group>
            <v:group style="position:absolute;left:17899;top:8636;width:2;height:7" coordorigin="17899,8636" coordsize="2,7">
              <v:shape style="position:absolute;left:17899;top:8636;width:2;height:7" coordorigin="17899,8636" coordsize="0,7" path="m17899,8636l17899,8642e" filled="false" stroked="true" strokeweight=".078774pt" strokecolor="#989898">
                <v:path arrowok="t"/>
              </v:shape>
            </v:group>
            <v:group style="position:absolute;left:17926;top:8663;width:2;height:7" coordorigin="17926,8663" coordsize="2,7">
              <v:shape style="position:absolute;left:17926;top:8663;width:2;height:7" coordorigin="17926,8663" coordsize="0,7" path="m17926,8663l17926,8669e" filled="false" stroked="true" strokeweight=".079853pt" strokecolor="#989898">
                <v:path arrowok="t"/>
              </v:shape>
            </v:group>
            <v:group style="position:absolute;left:17953;top:8688;width:2;height:7" coordorigin="17953,8688" coordsize="2,7">
              <v:shape style="position:absolute;left:17953;top:8688;width:2;height:7" coordorigin="17953,8688" coordsize="0,7" path="m17953,8688l17953,8695e" filled="false" stroked="true" strokeweight=".079853pt" strokecolor="#989898">
                <v:path arrowok="t"/>
              </v:shape>
            </v:group>
            <v:group style="position:absolute;left:17980;top:8714;width:2;height:7" coordorigin="17980,8714" coordsize="2,7">
              <v:shape style="position:absolute;left:17980;top:8714;width:2;height:7" coordorigin="17980,8714" coordsize="0,7" path="m17980,8714l17980,8720e" filled="false" stroked="true" strokeweight=".078774pt" strokecolor="#989898">
                <v:path arrowok="t"/>
              </v:shape>
            </v:group>
            <v:group style="position:absolute;left:18009;top:8740;width:2;height:7" coordorigin="18009,8740" coordsize="2,7">
              <v:shape style="position:absolute;left:18009;top:8740;width:2;height:7" coordorigin="18009,8740" coordsize="0,7" path="m18009,8740l18009,8746e" filled="false" stroked="true" strokeweight=".078774pt" strokecolor="#989898">
                <v:path arrowok="t"/>
              </v:shape>
            </v:group>
            <v:group style="position:absolute;left:18036;top:8765;width:2;height:7" coordorigin="18036,8765" coordsize="2,7">
              <v:shape style="position:absolute;left:18036;top:8765;width:2;height:7" coordorigin="18036,8765" coordsize="0,7" path="m18036,8765l18036,8771e" filled="false" stroked="true" strokeweight=".079853pt" strokecolor="#989898">
                <v:path arrowok="t"/>
              </v:shape>
            </v:group>
            <v:group style="position:absolute;left:18064;top:8790;width:2;height:7" coordorigin="18064,8790" coordsize="2,7">
              <v:shape style="position:absolute;left:18064;top:8790;width:2;height:7" coordorigin="18064,8790" coordsize="0,7" path="m18064,8790l18064,8797e" filled="false" stroked="true" strokeweight=".079853pt" strokecolor="#989898">
                <v:path arrowok="t"/>
              </v:shape>
            </v:group>
            <v:group style="position:absolute;left:18092;top:8816;width:2;height:7" coordorigin="18092,8816" coordsize="2,7">
              <v:shape style="position:absolute;left:18092;top:8816;width:2;height:7" coordorigin="18092,8816" coordsize="0,7" path="m18092,8816l18092,8822e" filled="false" stroked="true" strokeweight=".079853pt" strokecolor="#989898">
                <v:path arrowok="t"/>
              </v:shape>
            </v:group>
            <v:group style="position:absolute;left:18120;top:8840;width:2;height:7" coordorigin="18120,8840" coordsize="2,7">
              <v:shape style="position:absolute;left:18120;top:8840;width:2;height:7" coordorigin="18120,8840" coordsize="0,7" path="m18120,8840l18120,8846e" filled="false" stroked="true" strokeweight=".079853pt" strokecolor="#989898">
                <v:path arrowok="t"/>
              </v:shape>
            </v:group>
            <v:group style="position:absolute;left:18147;top:8865;width:2;height:7" coordorigin="18147,8865" coordsize="2,7">
              <v:shape style="position:absolute;left:18147;top:8865;width:2;height:7" coordorigin="18147,8865" coordsize="0,7" path="m18147,8865l18147,8872e" filled="false" stroked="true" strokeweight=".079853pt" strokecolor="#989898">
                <v:path arrowok="t"/>
              </v:shape>
            </v:group>
            <v:group style="position:absolute;left:18174;top:8891;width:2;height:7" coordorigin="18174,8891" coordsize="2,7">
              <v:shape style="position:absolute;left:18174;top:8891;width:2;height:7" coordorigin="18174,8891" coordsize="0,7" path="m18174,8891l18174,8897e" filled="false" stroked="true" strokeweight=".079853pt" strokecolor="#989898">
                <v:path arrowok="t"/>
              </v:shape>
            </v:group>
            <v:group style="position:absolute;left:18203;top:8916;width:2;height:7" coordorigin="18203,8916" coordsize="2,7">
              <v:shape style="position:absolute;left:18203;top:8916;width:2;height:7" coordorigin="18203,8916" coordsize="0,7" path="m18203,8916l18203,8923e" filled="false" stroked="true" strokeweight=".079853pt" strokecolor="#989898">
                <v:path arrowok="t"/>
              </v:shape>
            </v:group>
            <v:group style="position:absolute;left:18230;top:8942;width:2;height:7" coordorigin="18230,8942" coordsize="2,7">
              <v:shape style="position:absolute;left:18230;top:8942;width:2;height:7" coordorigin="18230,8942" coordsize="0,7" path="m18230,8942l18230,8948e" filled="false" stroked="true" strokeweight=".078774pt" strokecolor="#989898">
                <v:path arrowok="t"/>
              </v:shape>
            </v:group>
            <v:group style="position:absolute;left:18259;top:8967;width:2;height:7" coordorigin="18259,8967" coordsize="2,7">
              <v:shape style="position:absolute;left:18259;top:8967;width:2;height:7" coordorigin="18259,8967" coordsize="0,7" path="m18259,8967l18259,8974e" filled="false" stroked="true" strokeweight=".079853pt" strokecolor="#989898">
                <v:path arrowok="t"/>
              </v:shape>
            </v:group>
            <v:group style="position:absolute;left:18286;top:8993;width:2;height:7" coordorigin="18286,8993" coordsize="2,7">
              <v:shape style="position:absolute;left:18286;top:8993;width:2;height:7" coordorigin="18286,8993" coordsize="0,7" path="m18286,8993l18286,8999e" filled="false" stroked="true" strokeweight=".079853pt" strokecolor="#989898">
                <v:path arrowok="t"/>
              </v:shape>
            </v:group>
            <v:group style="position:absolute;left:18315;top:9018;width:2;height:7" coordorigin="18315,9018" coordsize="2,7">
              <v:shape style="position:absolute;left:18315;top:9018;width:2;height:7" coordorigin="18315,9018" coordsize="0,7" path="m18315,9018l18315,9025e" filled="false" stroked="true" strokeweight=".079853pt" strokecolor="#989898">
                <v:path arrowok="t"/>
              </v:shape>
            </v:group>
            <v:group style="position:absolute;left:18342;top:9044;width:2;height:7" coordorigin="18342,9044" coordsize="2,7">
              <v:shape style="position:absolute;left:18342;top:9044;width:2;height:7" coordorigin="18342,9044" coordsize="0,7" path="m18342,9044l18342,9050e" filled="false" stroked="true" strokeweight=".079853pt" strokecolor="#989898">
                <v:path arrowok="t"/>
              </v:shape>
            </v:group>
            <v:group style="position:absolute;left:18370;top:9069;width:2;height:7" coordorigin="18370,9069" coordsize="2,7">
              <v:shape style="position:absolute;left:18370;top:9069;width:2;height:7" coordorigin="18370,9069" coordsize="0,7" path="m18370,9069l18370,9076e" filled="false" stroked="true" strokeweight=".078774pt" strokecolor="#989898">
                <v:path arrowok="t"/>
              </v:shape>
            </v:group>
            <v:group style="position:absolute;left:18398;top:9095;width:2;height:7" coordorigin="18398,9095" coordsize="2,7">
              <v:shape style="position:absolute;left:18398;top:9095;width:2;height:7" coordorigin="18398,9095" coordsize="0,7" path="m18398,9095l18398,9101e" filled="false" stroked="true" strokeweight=".079853pt" strokecolor="#989898">
                <v:path arrowok="t"/>
              </v:shape>
            </v:group>
            <v:group style="position:absolute;left:18434;top:9128;width:2;height:7" coordorigin="18434,9128" coordsize="2,7">
              <v:shape style="position:absolute;left:18434;top:9128;width:2;height:7" coordorigin="18434,9128" coordsize="0,7" path="m18434,9128l18434,9135e" filled="false" stroked="true" strokeweight=".079745pt" strokecolor="#989898">
                <v:path arrowok="t"/>
              </v:shape>
            </v:group>
            <v:group style="position:absolute;left:19067;top:10172;width:2;height:7" coordorigin="19067,10172" coordsize="2,7">
              <v:shape style="position:absolute;left:19067;top:10172;width:2;height:7" coordorigin="19067,10172" coordsize="0,7" path="m19067,10172l19067,10179e" filled="false" stroked="true" strokeweight=".079853pt" strokecolor="#989898">
                <v:path arrowok="t"/>
              </v:shape>
            </v:group>
            <v:group style="position:absolute;left:19099;top:10148;width:2;height:7" coordorigin="19099,10148" coordsize="2,7">
              <v:shape style="position:absolute;left:19099;top:10148;width:2;height:7" coordorigin="19099,10148" coordsize="0,7" path="m19099,10148l19099,10155e" filled="false" stroked="true" strokeweight=".079745pt" strokecolor="#989898">
                <v:path arrowok="t"/>
              </v:shape>
            </v:group>
            <v:group style="position:absolute;left:19129;top:10124;width:2;height:7" coordorigin="19129,10124" coordsize="2,7">
              <v:shape style="position:absolute;left:19129;top:10124;width:2;height:7" coordorigin="19129,10124" coordsize="0,7" path="m19129,10124l19129,10131e" filled="false" stroked="true" strokeweight=".079853pt" strokecolor="#989898">
                <v:path arrowok="t"/>
              </v:shape>
            </v:group>
            <v:group style="position:absolute;left:19159;top:10102;width:2;height:7" coordorigin="19159,10102" coordsize="2,7">
              <v:shape style="position:absolute;left:19159;top:10102;width:2;height:7" coordorigin="19159,10102" coordsize="0,7" path="m19159,10102l19159,10108e" filled="false" stroked="true" strokeweight=".079853pt" strokecolor="#989898">
                <v:path arrowok="t"/>
              </v:shape>
            </v:group>
            <v:group style="position:absolute;left:19188;top:10080;width:2;height:7" coordorigin="19188,10080" coordsize="2,7">
              <v:shape style="position:absolute;left:19188;top:10080;width:2;height:7" coordorigin="19188,10080" coordsize="0,7" path="m19188,10080l19188,10086e" filled="false" stroked="true" strokeweight=".079853pt" strokecolor="#989898">
                <v:path arrowok="t"/>
              </v:shape>
            </v:group>
            <v:group style="position:absolute;left:19218;top:10056;width:2;height:7" coordorigin="19218,10056" coordsize="2,7">
              <v:shape style="position:absolute;left:19218;top:10056;width:2;height:7" coordorigin="19218,10056" coordsize="0,7" path="m19218,10056l19218,10062e" filled="false" stroked="true" strokeweight=".079961pt" strokecolor="#989898">
                <v:path arrowok="t"/>
              </v:shape>
            </v:group>
            <v:group style="position:absolute;left:19249;top:10034;width:2;height:7" coordorigin="19249,10034" coordsize="2,7">
              <v:shape style="position:absolute;left:19249;top:10034;width:2;height:7" coordorigin="19249,10034" coordsize="0,7" path="m19249,10034l19249,10040e" filled="false" stroked="true" strokeweight=".079853pt" strokecolor="#989898">
                <v:path arrowok="t"/>
              </v:shape>
            </v:group>
            <v:group style="position:absolute;left:19277;top:10010;width:2;height:7" coordorigin="19277,10010" coordsize="2,7">
              <v:shape style="position:absolute;left:19277;top:10010;width:2;height:7" coordorigin="19277,10010" coordsize="0,7" path="m19277,10010l19277,10016e" filled="false" stroked="true" strokeweight=".079853pt" strokecolor="#989898">
                <v:path arrowok="t"/>
              </v:shape>
            </v:group>
            <v:group style="position:absolute;left:19308;top:9987;width:2;height:7" coordorigin="19308,9987" coordsize="2,7">
              <v:shape style="position:absolute;left:19308;top:9987;width:2;height:7" coordorigin="19308,9987" coordsize="0,7" path="m19308,9987l19308,9994e" filled="false" stroked="true" strokeweight=".079853pt" strokecolor="#989898">
                <v:path arrowok="t"/>
              </v:shape>
            </v:group>
            <v:group style="position:absolute;left:19338;top:9963;width:2;height:7" coordorigin="19338,9963" coordsize="2,7">
              <v:shape style="position:absolute;left:19338;top:9963;width:2;height:7" coordorigin="19338,9963" coordsize="0,7" path="m19338,9963l19338,9970e" filled="false" stroked="true" strokeweight=".079961pt" strokecolor="#989898">
                <v:path arrowok="t"/>
              </v:shape>
            </v:group>
            <v:group style="position:absolute;left:19368;top:9941;width:2;height:7" coordorigin="19368,9941" coordsize="2,7">
              <v:shape style="position:absolute;left:19368;top:9941;width:2;height:7" coordorigin="19368,9941" coordsize="0,7" path="m19368,9941l19368,9947e" filled="false" stroked="true" strokeweight=".079745pt" strokecolor="#989898">
                <v:path arrowok="t"/>
              </v:shape>
            </v:group>
            <v:group style="position:absolute;left:19397;top:9919;width:2;height:7" coordorigin="19397,9919" coordsize="2,7">
              <v:shape style="position:absolute;left:19397;top:9919;width:2;height:7" coordorigin="19397,9919" coordsize="0,7" path="m19397,9919l19397,9925e" filled="false" stroked="true" strokeweight=".079745pt" strokecolor="#989898">
                <v:path arrowok="t"/>
              </v:shape>
            </v:group>
            <v:group style="position:absolute;left:19427;top:9895;width:2;height:7" coordorigin="19427,9895" coordsize="2,7">
              <v:shape style="position:absolute;left:19427;top:9895;width:2;height:7" coordorigin="19427,9895" coordsize="0,7" path="m19427,9895l19427,9901e" filled="false" stroked="true" strokeweight=".079853pt" strokecolor="#989898">
                <v:path arrowok="t"/>
              </v:shape>
            </v:group>
            <v:group style="position:absolute;left:19457;top:9873;width:2;height:7" coordorigin="19457,9873" coordsize="2,7">
              <v:shape style="position:absolute;left:19457;top:9873;width:2;height:7" coordorigin="19457,9873" coordsize="0,7" path="m19457,9873l19457,9879e" filled="false" stroked="true" strokeweight=".079853pt" strokecolor="#989898">
                <v:path arrowok="t"/>
              </v:shape>
            </v:group>
            <v:group style="position:absolute;left:19486;top:9849;width:2;height:7" coordorigin="19486,9849" coordsize="2,7">
              <v:shape style="position:absolute;left:19486;top:9849;width:2;height:7" coordorigin="19486,9849" coordsize="0,7" path="m19486,9849l19486,9855e" filled="false" stroked="true" strokeweight=".079853pt" strokecolor="#989898">
                <v:path arrowok="t"/>
              </v:shape>
            </v:group>
            <v:group style="position:absolute;left:19516;top:9826;width:2;height:7" coordorigin="19516,9826" coordsize="2,7">
              <v:shape style="position:absolute;left:19516;top:9826;width:2;height:7" coordorigin="19516,9826" coordsize="0,7" path="m19516,9826l19516,9833e" filled="false" stroked="true" strokeweight=".079853pt" strokecolor="#989898">
                <v:path arrowok="t"/>
              </v:shape>
            </v:group>
            <v:group style="position:absolute;left:19547;top:9802;width:2;height:7" coordorigin="19547,9802" coordsize="2,7">
              <v:shape style="position:absolute;left:19547;top:9802;width:2;height:7" coordorigin="19547,9802" coordsize="0,7" path="m19547,9802l19547,9809e" filled="false" stroked="true" strokeweight=".079853pt" strokecolor="#989898">
                <v:path arrowok="t"/>
              </v:shape>
            </v:group>
            <v:group style="position:absolute;left:19575;top:9780;width:2;height:7" coordorigin="19575,9780" coordsize="2,7">
              <v:shape style="position:absolute;left:19575;top:9780;width:2;height:7" coordorigin="19575,9780" coordsize="0,7" path="m19575,9780l19575,9786e" filled="false" stroked="true" strokeweight=".079853pt" strokecolor="#989898">
                <v:path arrowok="t"/>
              </v:shape>
            </v:group>
            <v:group style="position:absolute;left:19606;top:9758;width:2;height:7" coordorigin="19606,9758" coordsize="2,7">
              <v:shape style="position:absolute;left:19606;top:9758;width:2;height:7" coordorigin="19606,9758" coordsize="0,7" path="m19606,9758l19606,9764e" filled="false" stroked="true" strokeweight=".079853pt" strokecolor="#989898">
                <v:path arrowok="t"/>
              </v:shape>
            </v:group>
            <v:group style="position:absolute;left:19639;top:9740;width:2;height:7" coordorigin="19639,9740" coordsize="2,7">
              <v:shape style="position:absolute;left:19639;top:9740;width:2;height:7" coordorigin="19639,9740" coordsize="0,7" path="m19639,9740l19639,9747e" filled="false" stroked="true" strokeweight=".079853pt" strokecolor="#989898">
                <v:path arrowok="t"/>
              </v:shape>
            </v:group>
            <v:group style="position:absolute;left:19674;top:9728;width:2;height:7" coordorigin="19674,9728" coordsize="2,7">
              <v:shape style="position:absolute;left:19674;top:9728;width:2;height:7" coordorigin="19674,9728" coordsize="0,7" path="m19674,9728l19674,9734e" filled="false" stroked="true" strokeweight=".078774pt" strokecolor="#989898">
                <v:path arrowok="t"/>
              </v:shape>
            </v:group>
            <v:group style="position:absolute;left:19709;top:9713;width:2;height:7" coordorigin="19709,9713" coordsize="2,7">
              <v:shape style="position:absolute;left:19709;top:9713;width:2;height:7" coordorigin="19709,9713" coordsize="0,7" path="m19709,9713l19709,9719e" filled="false" stroked="true" strokeweight=".079853pt" strokecolor="#989898">
                <v:path arrowok="t"/>
              </v:shape>
            </v:group>
            <v:group style="position:absolute;left:19744;top:9700;width:2;height:7" coordorigin="19744,9700" coordsize="2,7">
              <v:shape style="position:absolute;left:19744;top:9700;width:2;height:7" coordorigin="19744,9700" coordsize="0,7" path="m19744,9700l19744,9707e" filled="false" stroked="true" strokeweight=".079961pt" strokecolor="#989898">
                <v:path arrowok="t"/>
              </v:shape>
            </v:group>
            <v:group style="position:absolute;left:19779;top:9686;width:2;height:7" coordorigin="19779,9686" coordsize="2,7">
              <v:shape style="position:absolute;left:19779;top:9686;width:2;height:7" coordorigin="19779,9686" coordsize="0,7" path="m19779,9686l19779,9692e" filled="false" stroked="true" strokeweight=".079961pt" strokecolor="#989898">
                <v:path arrowok="t"/>
              </v:shape>
            </v:group>
            <v:group style="position:absolute;left:19814;top:9673;width:2;height:7" coordorigin="19814,9673" coordsize="2,7">
              <v:shape style="position:absolute;left:19814;top:9673;width:2;height:7" coordorigin="19814,9673" coordsize="0,7" path="m19814,9673l19814,9680e" filled="false" stroked="true" strokeweight=".078774pt" strokecolor="#989898">
                <v:path arrowok="t"/>
              </v:shape>
            </v:group>
            <v:group style="position:absolute;left:19851;top:9661;width:2;height:7" coordorigin="19851,9661" coordsize="2,7">
              <v:shape style="position:absolute;left:19851;top:9661;width:2;height:7" coordorigin="19851,9661" coordsize="0,7" path="m19851,9661l19851,9667e" filled="false" stroked="true" strokeweight=".079853pt" strokecolor="#989898">
                <v:path arrowok="t"/>
              </v:shape>
            </v:group>
            <v:group style="position:absolute;left:19886;top:9646;width:2;height:7" coordorigin="19886,9646" coordsize="2,7">
              <v:shape style="position:absolute;left:19886;top:9646;width:2;height:7" coordorigin="19886,9646" coordsize="0,7" path="m19886,9646l19886,9653e" filled="false" stroked="true" strokeweight=".079853pt" strokecolor="#989898">
                <v:path arrowok="t"/>
              </v:shape>
            </v:group>
            <v:group style="position:absolute;left:19921;top:9633;width:2;height:7" coordorigin="19921,9633" coordsize="2,7">
              <v:shape style="position:absolute;left:19921;top:9633;width:2;height:7" coordorigin="19921,9633" coordsize="0,7" path="m19921,9633l19921,9640e" filled="false" stroked="true" strokeweight=".079853pt" strokecolor="#989898">
                <v:path arrowok="t"/>
              </v:shape>
            </v:group>
            <v:group style="position:absolute;left:19956;top:9619;width:2;height:7" coordorigin="19956,9619" coordsize="2,7">
              <v:shape style="position:absolute;left:19956;top:9619;width:2;height:7" coordorigin="19956,9619" coordsize="0,7" path="m19956,9619l19956,9626e" filled="false" stroked="true" strokeweight=".078881pt" strokecolor="#989898">
                <v:path arrowok="t"/>
              </v:shape>
            </v:group>
            <v:group style="position:absolute;left:19991;top:9606;width:2;height:7" coordorigin="19991,9606" coordsize="2,7">
              <v:shape style="position:absolute;left:19991;top:9606;width:2;height:7" coordorigin="19991,9606" coordsize="0,7" path="m19991,9606l19991,9613e" filled="false" stroked="true" strokeweight=".079961pt" strokecolor="#989898">
                <v:path arrowok="t"/>
              </v:shape>
            </v:group>
            <v:group style="position:absolute;left:20026;top:9592;width:2;height:7" coordorigin="20026,9592" coordsize="2,7">
              <v:shape style="position:absolute;left:20026;top:9592;width:2;height:7" coordorigin="20026,9592" coordsize="0,7" path="m20026,9592l20026,9598e" filled="false" stroked="true" strokeweight=".079745pt" strokecolor="#989898">
                <v:path arrowok="t"/>
              </v:shape>
            </v:group>
            <v:group style="position:absolute;left:20064;top:9578;width:2;height:7" coordorigin="20064,9578" coordsize="2,7">
              <v:shape style="position:absolute;left:20064;top:9578;width:2;height:7" coordorigin="20064,9578" coordsize="0,7" path="m20064,9578l20064,9584e" filled="false" stroked="true" strokeweight=".078774pt" strokecolor="#989898">
                <v:path arrowok="t"/>
              </v:shape>
            </v:group>
            <v:group style="position:absolute;left:19948;top:9017;width:2;height:7" coordorigin="19948,9017" coordsize="2,7">
              <v:shape style="position:absolute;left:19948;top:9017;width:2;height:7" coordorigin="19948,9017" coordsize="0,7" path="m19948,9017l19948,9023e" filled="false" stroked="true" strokeweight=".079853pt" strokecolor="#989898">
                <v:path arrowok="t"/>
              </v:shape>
            </v:group>
            <v:group style="position:absolute;left:19902;top:9034;width:2;height:7" coordorigin="19902,9034" coordsize="2,7">
              <v:shape style="position:absolute;left:19902;top:9034;width:2;height:7" coordorigin="19902,9034" coordsize="0,7" path="m19902,9034l19902,9041e" filled="false" stroked="true" strokeweight=".078774pt" strokecolor="#989898">
                <v:path arrowok="t"/>
              </v:shape>
            </v:group>
            <v:group style="position:absolute;left:19865;top:9047;width:2;height:7" coordorigin="19865,9047" coordsize="2,7">
              <v:shape style="position:absolute;left:19865;top:9047;width:2;height:7" coordorigin="19865,9047" coordsize="0,7" path="m19865,9047l19865,9053e" filled="false" stroked="true" strokeweight=".078774pt" strokecolor="#989898">
                <v:path arrowok="t"/>
              </v:shape>
            </v:group>
            <v:group style="position:absolute;left:19830;top:9060;width:2;height:7" coordorigin="19830,9060" coordsize="2,7">
              <v:shape style="position:absolute;left:19830;top:9060;width:2;height:7" coordorigin="19830,9060" coordsize="0,7" path="m19830,9060l19830,9066e" filled="false" stroked="true" strokeweight=".079961pt" strokecolor="#989898">
                <v:path arrowok="t"/>
              </v:shape>
            </v:group>
            <v:group style="position:absolute;left:19795;top:9073;width:2;height:7" coordorigin="19795,9073" coordsize="2,7">
              <v:shape style="position:absolute;left:19795;top:9073;width:2;height:7" coordorigin="19795,9073" coordsize="0,7" path="m19795,9073l19795,9079e" filled="false" stroked="true" strokeweight=".079961pt" strokecolor="#989898">
                <v:path arrowok="t"/>
              </v:shape>
            </v:group>
            <v:group style="position:absolute;left:19760;top:9085;width:2;height:7" coordorigin="19760,9085" coordsize="2,7">
              <v:shape style="position:absolute;left:19760;top:9085;width:2;height:7" coordorigin="19760,9085" coordsize="0,7" path="m19760,9085l19760,9092e" filled="false" stroked="true" strokeweight=".079853pt" strokecolor="#989898">
                <v:path arrowok="t"/>
              </v:shape>
            </v:group>
            <v:group style="position:absolute;left:19723;top:9098;width:2;height:7" coordorigin="19723,9098" coordsize="2,7">
              <v:shape style="position:absolute;left:19723;top:9098;width:2;height:7" coordorigin="19723,9098" coordsize="0,7" path="m19723,9098l19723,9104e" filled="false" stroked="true" strokeweight=".078666pt" strokecolor="#989898">
                <v:path arrowok="t"/>
              </v:shape>
            </v:group>
            <v:group style="position:absolute;left:19688;top:9111;width:2;height:7" coordorigin="19688,9111" coordsize="2,7">
              <v:shape style="position:absolute;left:19688;top:9111;width:2;height:7" coordorigin="19688,9111" coordsize="0,7" path="m19688,9111l19688,9117e" filled="false" stroked="true" strokeweight=".079745pt" strokecolor="#989898">
                <v:path arrowok="t"/>
              </v:shape>
            </v:group>
            <v:group style="position:absolute;left:19653;top:9122;width:2;height:7" coordorigin="19653,9122" coordsize="2,7">
              <v:shape style="position:absolute;left:19653;top:9122;width:2;height:7" coordorigin="19653,9122" coordsize="0,7" path="m19653,9122l19653,9128e" filled="false" stroked="true" strokeweight=".079745pt" strokecolor="#989898">
                <v:path arrowok="t"/>
              </v:shape>
            </v:group>
            <v:group style="position:absolute;left:19618;top:9135;width:2;height:7" coordorigin="19618,9135" coordsize="2,7">
              <v:shape style="position:absolute;left:19618;top:9135;width:2;height:7" coordorigin="19618,9135" coordsize="0,7" path="m19618,9135l19618,9141e" filled="false" stroked="true" strokeweight=".079961pt" strokecolor="#989898">
                <v:path arrowok="t"/>
              </v:shape>
            </v:group>
            <v:group style="position:absolute;left:19582;top:9147;width:2;height:7" coordorigin="19582,9147" coordsize="2,7">
              <v:shape style="position:absolute;left:19582;top:9147;width:2;height:7" coordorigin="19582,9147" coordsize="0,7" path="m19582,9147l19582,9154e" filled="false" stroked="true" strokeweight=".079853pt" strokecolor="#989898">
                <v:path arrowok="t"/>
              </v:shape>
            </v:group>
            <v:group style="position:absolute;left:19547;top:9160;width:2;height:7" coordorigin="19547,9160" coordsize="2,7">
              <v:shape style="position:absolute;left:19547;top:9160;width:2;height:7" coordorigin="19547,9160" coordsize="0,7" path="m19547,9160l19547,9167e" filled="false" stroked="true" strokeweight=".079853pt" strokecolor="#989898">
                <v:path arrowok="t"/>
              </v:shape>
            </v:group>
            <v:group style="position:absolute;left:19512;top:9173;width:2;height:7" coordorigin="19512,9173" coordsize="2,7">
              <v:shape style="position:absolute;left:19512;top:9173;width:2;height:7" coordorigin="19512,9173" coordsize="0,7" path="m19512,9173l19512,9179e" filled="false" stroked="true" strokeweight=".078666pt" strokecolor="#989898">
                <v:path arrowok="t"/>
              </v:shape>
            </v:group>
            <v:group style="position:absolute;left:19476;top:9186;width:2;height:7" coordorigin="19476,9186" coordsize="2,7">
              <v:shape style="position:absolute;left:19476;top:9186;width:2;height:7" coordorigin="19476,9186" coordsize="0,7" path="m19476,9186l19476,9192e" filled="false" stroked="true" strokeweight=".079745pt" strokecolor="#989898">
                <v:path arrowok="t"/>
              </v:shape>
            </v:group>
            <v:group style="position:absolute;left:19440;top:9198;width:2;height:7" coordorigin="19440,9198" coordsize="2,7">
              <v:shape style="position:absolute;left:19440;top:9198;width:2;height:7" coordorigin="19440,9198" coordsize="0,7" path="m19440,9198l19440,9205e" filled="false" stroked="true" strokeweight=".079853pt" strokecolor="#989898">
                <v:path arrowok="t"/>
              </v:shape>
            </v:group>
            <v:group style="position:absolute;left:19406;top:9214;width:2;height:7" coordorigin="19406,9214" coordsize="2,7">
              <v:shape style="position:absolute;left:19406;top:9214;width:2;height:7" coordorigin="19406,9214" coordsize="0,7" path="m19406,9214l19406,9221e" filled="false" stroked="true" strokeweight=".079961pt" strokecolor="#989898">
                <v:path arrowok="t"/>
              </v:shape>
            </v:group>
            <v:group style="position:absolute;left:19373;top:9232;width:2;height:7" coordorigin="19373,9232" coordsize="2,7">
              <v:shape style="position:absolute;left:19373;top:9232;width:2;height:7" coordorigin="19373,9232" coordsize="0,7" path="m19373,9232l19373,9238e" filled="false" stroked="true" strokeweight=".079745pt" strokecolor="#989898">
                <v:path arrowok="t"/>
              </v:shape>
            </v:group>
            <v:group style="position:absolute;left:19339;top:9250;width:2;height:7" coordorigin="19339,9250" coordsize="2,7">
              <v:shape style="position:absolute;left:19339;top:9250;width:2;height:7" coordorigin="19339,9250" coordsize="0,7" path="m19339,9250l19339,9256e" filled="false" stroked="true" strokeweight=".079745pt" strokecolor="#989898">
                <v:path arrowok="t"/>
              </v:shape>
            </v:group>
            <v:group style="position:absolute;left:19306;top:9265;width:2;height:7" coordorigin="19306,9265" coordsize="2,7">
              <v:shape style="position:absolute;left:19306;top:9265;width:2;height:7" coordorigin="19306,9265" coordsize="0,7" path="m19306,9265l19306,9272e" filled="false" stroked="true" strokeweight=".079853pt" strokecolor="#989898">
                <v:path arrowok="t"/>
              </v:shape>
            </v:group>
            <v:group style="position:absolute;left:19272;top:9283;width:2;height:7" coordorigin="19272,9283" coordsize="2,7">
              <v:shape style="position:absolute;left:19272;top:9283;width:2;height:7" coordorigin="19272,9283" coordsize="0,7" path="m19272,9283l19272,9289e" filled="false" stroked="true" strokeweight=".079853pt" strokecolor="#989898">
                <v:path arrowok="t"/>
              </v:shape>
            </v:group>
            <v:group style="position:absolute;left:19237;top:9299;width:2;height:7" coordorigin="19237,9299" coordsize="2,7">
              <v:shape style="position:absolute;left:19237;top:9299;width:2;height:7" coordorigin="19237,9299" coordsize="0,7" path="m19237,9299l19237,9305e" filled="false" stroked="true" strokeweight=".079853pt" strokecolor="#989898">
                <v:path arrowok="t"/>
              </v:shape>
            </v:group>
            <v:group style="position:absolute;left:19204;top:9316;width:2;height:7" coordorigin="19204,9316" coordsize="2,7">
              <v:shape style="position:absolute;left:19204;top:9316;width:2;height:7" coordorigin="19204,9316" coordsize="0,7" path="m19204,9316l19204,9323e" filled="false" stroked="true" strokeweight=".079853pt" strokecolor="#989898">
                <v:path arrowok="t"/>
              </v:shape>
            </v:group>
            <v:group style="position:absolute;left:19170;top:9332;width:2;height:7" coordorigin="19170,9332" coordsize="2,7">
              <v:shape style="position:absolute;left:19170;top:9332;width:2;height:7" coordorigin="19170,9332" coordsize="0,7" path="m19170,9332l19170,9339e" filled="false" stroked="true" strokeweight=".078881pt" strokecolor="#989898">
                <v:path arrowok="t"/>
              </v:shape>
            </v:group>
            <v:group style="position:absolute;left:19137;top:9350;width:2;height:7" coordorigin="19137,9350" coordsize="2,7">
              <v:shape style="position:absolute;left:19137;top:9350;width:2;height:7" coordorigin="19137,9350" coordsize="0,7" path="m19137,9350l19137,9356e" filled="false" stroked="true" strokeweight=".079961pt" strokecolor="#989898">
                <v:path arrowok="t"/>
              </v:shape>
            </v:group>
            <v:group style="position:absolute;left:19104;top:9366;width:2;height:7" coordorigin="19104,9366" coordsize="2,7">
              <v:shape style="position:absolute;left:19104;top:9366;width:2;height:7" coordorigin="19104,9366" coordsize="0,7" path="m19104,9366l19104,9372e" filled="false" stroked="true" strokeweight=".079745pt" strokecolor="#989898">
                <v:path arrowok="t"/>
              </v:shape>
            </v:group>
            <v:group style="position:absolute;left:19070;top:9383;width:2;height:7" coordorigin="19070,9383" coordsize="2,7">
              <v:shape style="position:absolute;left:19070;top:9383;width:2;height:7" coordorigin="19070,9383" coordsize="0,7" path="m19070,9383l19070,9390e" filled="false" stroked="true" strokeweight=".078666pt" strokecolor="#989898">
                <v:path arrowok="t"/>
              </v:shape>
            </v:group>
            <v:group style="position:absolute;left:19037;top:9401;width:2;height:7" coordorigin="19037,9401" coordsize="2,7">
              <v:shape style="position:absolute;left:19037;top:9401;width:2;height:7" coordorigin="19037,9401" coordsize="0,7" path="m19037,9401l19037,9407e" filled="false" stroked="true" strokeweight=".079853pt" strokecolor="#989898">
                <v:path arrowok="t"/>
              </v:shape>
            </v:group>
            <v:group style="position:absolute;left:19003;top:9417;width:2;height:7" coordorigin="19003,9417" coordsize="2,7">
              <v:shape style="position:absolute;left:19003;top:9417;width:2;height:7" coordorigin="19003,9417" coordsize="0,7" path="m19003,9417l19003,9423e" filled="false" stroked="true" strokeweight=".079853pt" strokecolor="#989898">
                <v:path arrowok="t"/>
              </v:shape>
            </v:group>
            <v:group style="position:absolute;left:18968;top:9434;width:2;height:7" coordorigin="18968,9434" coordsize="2,7">
              <v:shape style="position:absolute;left:18968;top:9434;width:2;height:7" coordorigin="18968,9434" coordsize="0,7" path="m18968,9434l18968,9441e" filled="false" stroked="true" strokeweight=".079853pt" strokecolor="#989898">
                <v:path arrowok="t"/>
              </v:shape>
            </v:group>
            <v:group style="position:absolute;left:18935;top:9450;width:2;height:7" coordorigin="18935,9450" coordsize="2,7">
              <v:shape style="position:absolute;left:18935;top:9450;width:2;height:7" coordorigin="18935,9450" coordsize="0,7" path="m18935,9450l18935,9457e" filled="false" stroked="true" strokeweight=".079853pt" strokecolor="#989898">
                <v:path arrowok="t"/>
              </v:shape>
            </v:group>
            <v:group style="position:absolute;left:18901;top:9468;width:2;height:7" coordorigin="18901,9468" coordsize="2,7">
              <v:shape style="position:absolute;left:18901;top:9468;width:2;height:7" coordorigin="18901,9468" coordsize="0,7" path="m18901,9468l18901,9474e" filled="false" stroked="true" strokeweight=".079853pt" strokecolor="#989898">
                <v:path arrowok="t"/>
              </v:shape>
            </v:group>
            <v:group style="position:absolute;left:18868;top:9484;width:2;height:7" coordorigin="18868,9484" coordsize="2,7">
              <v:shape style="position:absolute;left:18868;top:9484;width:2;height:7" coordorigin="18868,9484" coordsize="0,7" path="m18868,9484l18868,9490e" filled="false" stroked="true" strokeweight=".079961pt" strokecolor="#989898">
                <v:path arrowok="t"/>
              </v:shape>
            </v:group>
            <v:group style="position:absolute;left:18834;top:9501;width:2;height:7" coordorigin="18834,9501" coordsize="2,7">
              <v:shape style="position:absolute;left:18834;top:9501;width:2;height:7" coordorigin="18834,9501" coordsize="0,7" path="m18834,9501l18834,9508e" filled="false" stroked="true" strokeweight=".079745pt" strokecolor="#989898">
                <v:path arrowok="t"/>
              </v:shape>
            </v:group>
            <v:group style="position:absolute;left:18801;top:9519;width:2;height:7" coordorigin="18801,9519" coordsize="2,7">
              <v:shape style="position:absolute;left:18801;top:9519;width:2;height:7" coordorigin="18801,9519" coordsize="0,7" path="m18801,9519l18801,9525e" filled="false" stroked="true" strokeweight=".079745pt" strokecolor="#989898">
                <v:path arrowok="t"/>
              </v:shape>
            </v:group>
            <v:group style="position:absolute;left:18756;top:9541;width:2;height:7" coordorigin="18756,9541" coordsize="2,7">
              <v:shape style="position:absolute;left:18756;top:9541;width:2;height:7" coordorigin="18756,9541" coordsize="0,7" path="m18756,9541l18756,9547e" filled="false" stroked="true" strokeweight=".079853pt" strokecolor="#989898">
                <v:path arrowok="t"/>
              </v:shape>
            </v:group>
            <v:group style="position:absolute;left:19600;top:8284;width:39;height:39" coordorigin="19600,8284" coordsize="39,39">
              <v:shape style="position:absolute;left:19600;top:8284;width:39;height:39" coordorigin="19600,8284" coordsize="39,39" path="m19600,8284l19638,8322e" filled="false" stroked="true" strokeweight=".318763pt" strokecolor="#0000ff">
                <v:path arrowok="t"/>
              </v:shape>
            </v:group>
            <v:group style="position:absolute;left:19576;top:8295;width:40;height:40" coordorigin="19576,8295" coordsize="40,40">
              <v:shape style="position:absolute;left:19576;top:8295;width:40;height:40" coordorigin="19576,8295" coordsize="40,40" path="m19576,8295l19616,8335e" filled="false" stroked="true" strokeweight=".318763pt" strokecolor="#0000ff">
                <v:path arrowok="t"/>
              </v:shape>
            </v:group>
            <v:group style="position:absolute;left:19552;top:8304;width:42;height:42" coordorigin="19552,8304" coordsize="42,42">
              <v:shape style="position:absolute;left:19552;top:8304;width:42;height:42" coordorigin="19552,8304" coordsize="42,42" path="m19552,8304l19594,8346e" filled="false" stroked="true" strokeweight=".318763pt" strokecolor="#0000ff">
                <v:path arrowok="t"/>
              </v:shape>
            </v:group>
            <v:group style="position:absolute;left:19528;top:8314;width:45;height:44" coordorigin="19528,8314" coordsize="45,44">
              <v:shape style="position:absolute;left:19528;top:8314;width:45;height:44" coordorigin="19528,8314" coordsize="45,44" path="m19528,8314l19573,8357e" filled="false" stroked="true" strokeweight=".318763pt" strokecolor="#0000ff">
                <v:path arrowok="t"/>
              </v:shape>
            </v:group>
            <v:group style="position:absolute;left:19506;top:8325;width:45;height:45" coordorigin="19506,8325" coordsize="45,45">
              <v:shape style="position:absolute;left:19506;top:8325;width:45;height:45" coordorigin="19506,8325" coordsize="45,45" path="m19506,8325l19551,8370e" filled="false" stroked="true" strokeweight=".318763pt" strokecolor="#0000ff">
                <v:path arrowok="t"/>
              </v:shape>
            </v:group>
            <v:group style="position:absolute;left:19482;top:8335;width:47;height:47" coordorigin="19482,8335" coordsize="47,47">
              <v:shape style="position:absolute;left:19482;top:8335;width:47;height:47" coordorigin="19482,8335" coordsize="47,47" path="m19482,8335l19528,8381e" filled="false" stroked="true" strokeweight=".318763pt" strokecolor="#0000ff">
                <v:path arrowok="t"/>
              </v:shape>
            </v:group>
            <v:group style="position:absolute;left:19458;top:8344;width:48;height:48" coordorigin="19458,8344" coordsize="48,48">
              <v:shape style="position:absolute;left:19458;top:8344;width:48;height:48" coordorigin="19458,8344" coordsize="48,48" path="m19458,8344l19506,8392e" filled="false" stroked="true" strokeweight=".318763pt" strokecolor="#0000ff">
                <v:path arrowok="t"/>
              </v:shape>
            </v:group>
            <v:group style="position:absolute;left:19434;top:8355;width:50;height:48" coordorigin="19434,8355" coordsize="50,48">
              <v:shape style="position:absolute;left:19434;top:8355;width:50;height:48" coordorigin="19434,8355" coordsize="50,48" path="m19434,8355l19484,8403e" filled="false" stroked="true" strokeweight=".318763pt" strokecolor="#0000ff">
                <v:path arrowok="t"/>
              </v:shape>
            </v:group>
            <v:group style="position:absolute;left:19410;top:8365;width:51;height:51" coordorigin="19410,8365" coordsize="51,51">
              <v:shape style="position:absolute;left:19410;top:8365;width:51;height:51" coordorigin="19410,8365" coordsize="51,51" path="m19410,8365l19461,8416e" filled="false" stroked="true" strokeweight=".318763pt" strokecolor="#0000ff">
                <v:path arrowok="t"/>
              </v:shape>
            </v:group>
            <v:group style="position:absolute;left:19386;top:8375;width:53;height:53" coordorigin="19386,8375" coordsize="53,53">
              <v:shape style="position:absolute;left:19386;top:8375;width:53;height:53" coordorigin="19386,8375" coordsize="53,53" path="m19386,8375l19439,8427e" filled="false" stroked="true" strokeweight=".318763pt" strokecolor="#0000ff">
                <v:path arrowok="t"/>
              </v:shape>
            </v:group>
            <v:group style="position:absolute;left:19362;top:8386;width:55;height:53" coordorigin="19362,8386" coordsize="55,53">
              <v:shape style="position:absolute;left:19362;top:8386;width:55;height:53" coordorigin="19362,8386" coordsize="55,53" path="m19362,8386l19417,8438e" filled="false" stroked="true" strokeweight=".318763pt" strokecolor="#0000ff">
                <v:path arrowok="t"/>
              </v:shape>
            </v:group>
            <v:group style="position:absolute;left:19340;top:8395;width:55;height:55" coordorigin="19340,8395" coordsize="55,55">
              <v:shape style="position:absolute;left:19340;top:8395;width:55;height:55" coordorigin="19340,8395" coordsize="55,55" path="m19340,8395l19394,8449e" filled="false" stroked="true" strokeweight=".318763pt" strokecolor="#0000ff">
                <v:path arrowok="t"/>
              </v:shape>
            </v:group>
            <v:group style="position:absolute;left:19316;top:8405;width:56;height:58" coordorigin="19316,8405" coordsize="56,58">
              <v:shape style="position:absolute;left:19316;top:8405;width:56;height:58" coordorigin="19316,8405" coordsize="56,58" path="m19316,8405l19372,8462e" filled="false" stroked="true" strokeweight=".318763pt" strokecolor="#0000ff">
                <v:path arrowok="t"/>
              </v:shape>
            </v:group>
            <v:group style="position:absolute;left:19292;top:8416;width:58;height:58" coordorigin="19292,8416" coordsize="58,58">
              <v:shape style="position:absolute;left:19292;top:8416;width:58;height:58" coordorigin="19292,8416" coordsize="58,58" path="m19292,8416l19350,8473e" filled="false" stroked="true" strokeweight=".318763pt" strokecolor="#0000ff">
                <v:path arrowok="t"/>
              </v:shape>
            </v:group>
            <v:group style="position:absolute;left:19268;top:8425;width:59;height:59" coordorigin="19268,8425" coordsize="59,59">
              <v:shape style="position:absolute;left:19268;top:8425;width:59;height:59" coordorigin="19268,8425" coordsize="59,59" path="m19268,8425l19327,8484e" filled="false" stroked="true" strokeweight=".318763pt" strokecolor="#0000ff">
                <v:path arrowok="t"/>
              </v:shape>
            </v:group>
            <v:group style="position:absolute;left:19245;top:8437;width:61;height:59" coordorigin="19245,8437" coordsize="61,59">
              <v:shape style="position:absolute;left:19245;top:8437;width:61;height:59" coordorigin="19245,8437" coordsize="61,59" path="m19245,8437l19305,8496e" filled="false" stroked="true" strokeweight=".318763pt" strokecolor="#0000ff">
                <v:path arrowok="t"/>
              </v:shape>
            </v:group>
            <v:group style="position:absolute;left:19221;top:8446;width:63;height:63" coordorigin="19221,8446" coordsize="63,63">
              <v:shape style="position:absolute;left:19221;top:8446;width:63;height:63" coordorigin="19221,8446" coordsize="63,63" path="m19221,8446l19283,8508e" filled="false" stroked="true" strokeweight=".318763pt" strokecolor="#0000ff">
                <v:path arrowok="t"/>
              </v:shape>
            </v:group>
            <v:group style="position:absolute;left:19197;top:8456;width:64;height:64" coordorigin="19197,8456" coordsize="64,64">
              <v:shape style="position:absolute;left:19197;top:8456;width:64;height:64" coordorigin="19197,8456" coordsize="64,64" path="m19197,8456l19261,8520e" filled="false" stroked="true" strokeweight=".318763pt" strokecolor="#0000ff">
                <v:path arrowok="t"/>
              </v:shape>
            </v:group>
            <v:group style="position:absolute;left:19174;top:8467;width:64;height:64" coordorigin="19174,8467" coordsize="64,64">
              <v:shape style="position:absolute;left:19174;top:8467;width:64;height:64" coordorigin="19174,8467" coordsize="64,64" path="m19174,8467l19238,8531e" filled="false" stroked="true" strokeweight=".318763pt" strokecolor="#0000ff">
                <v:path arrowok="t"/>
              </v:shape>
            </v:group>
            <v:group style="position:absolute;left:19151;top:8477;width:66;height:66" coordorigin="19151,8477" coordsize="66,66">
              <v:shape style="position:absolute;left:19151;top:8477;width:66;height:66" coordorigin="19151,8477" coordsize="66,66" path="m19151,8477l19216,8542e" filled="false" stroked="true" strokeweight=".318763pt" strokecolor="#0000ff">
                <v:path arrowok="t"/>
              </v:shape>
            </v:group>
            <v:group style="position:absolute;left:19127;top:8486;width:67;height:69" coordorigin="19127,8486" coordsize="67,69">
              <v:shape style="position:absolute;left:19127;top:8486;width:67;height:69" coordorigin="19127,8486" coordsize="67,69" path="m19127,8486l19194,8555e" filled="false" stroked="true" strokeweight=".318763pt" strokecolor="#0000ff">
                <v:path arrowok="t"/>
              </v:shape>
            </v:group>
            <v:group style="position:absolute;left:19103;top:8497;width:69;height:69" coordorigin="19103,8497" coordsize="69,69">
              <v:shape style="position:absolute;left:19103;top:8497;width:69;height:69" coordorigin="19103,8497" coordsize="69,69" path="m19103,8497l19171,8566e" filled="false" stroked="true" strokeweight=".318763pt" strokecolor="#0000ff">
                <v:path arrowok="t"/>
              </v:shape>
            </v:group>
            <v:group style="position:absolute;left:19079;top:8507;width:71;height:71" coordorigin="19079,8507" coordsize="71,71">
              <v:shape style="position:absolute;left:19079;top:8507;width:71;height:71" coordorigin="19079,8507" coordsize="71,71" path="m19079,8507l19149,8577e" filled="false" stroked="true" strokeweight=".318763pt" strokecolor="#0000ff">
                <v:path arrowok="t"/>
              </v:shape>
            </v:group>
            <v:group style="position:absolute;left:19055;top:8516;width:72;height:72" coordorigin="19055,8516" coordsize="72,72">
              <v:shape style="position:absolute;left:19055;top:8516;width:72;height:72" coordorigin="19055,8516" coordsize="72,72" path="m19055,8516l19127,8588e" filled="false" stroked="true" strokeweight=".318763pt" strokecolor="#0000ff">
                <v:path arrowok="t"/>
              </v:shape>
            </v:group>
            <v:group style="position:absolute;left:19031;top:8528;width:74;height:74" coordorigin="19031,8528" coordsize="74,74">
              <v:shape style="position:absolute;left:19031;top:8528;width:74;height:74" coordorigin="19031,8528" coordsize="74,74" path="m19031,8528l19104,8601e" filled="false" stroked="true" strokeweight=".318763pt" strokecolor="#0000ff">
                <v:path arrowok="t"/>
              </v:shape>
            </v:group>
            <v:group style="position:absolute;left:19009;top:8537;width:75;height:75" coordorigin="19009,8537" coordsize="75,75">
              <v:shape style="position:absolute;left:19009;top:8537;width:75;height:75" coordorigin="19009,8537" coordsize="75,75" path="m19009,8537l19084,8612e" filled="false" stroked="true" strokeweight=".318763pt" strokecolor="#0000ff">
                <v:path arrowok="t"/>
              </v:shape>
            </v:group>
            <v:group style="position:absolute;left:18985;top:8547;width:77;height:77" coordorigin="18985,8547" coordsize="77,77">
              <v:shape style="position:absolute;left:18985;top:8547;width:77;height:77" coordorigin="18985,8547" coordsize="77,77" path="m18985,8547l19061,8623e" filled="false" stroked="true" strokeweight=".318763pt" strokecolor="#0000ff">
                <v:path arrowok="t"/>
              </v:shape>
            </v:group>
            <v:group style="position:absolute;left:18961;top:8558;width:79;height:79" coordorigin="18961,8558" coordsize="79,79">
              <v:shape style="position:absolute;left:18961;top:8558;width:79;height:79" coordorigin="18961,8558" coordsize="79,79" path="m18961,8558l19039,8636e" filled="false" stroked="true" strokeweight=".318763pt" strokecolor="#0000ff">
                <v:path arrowok="t"/>
              </v:shape>
            </v:group>
            <v:group style="position:absolute;left:18937;top:8567;width:80;height:80" coordorigin="18937,8567" coordsize="80,80">
              <v:shape style="position:absolute;left:18937;top:8567;width:80;height:80" coordorigin="18937,8567" coordsize="80,80" path="m18937,8567l19017,8647e" filled="false" stroked="true" strokeweight=".318763pt" strokecolor="#0000ff">
                <v:path arrowok="t"/>
              </v:shape>
            </v:group>
            <v:group style="position:absolute;left:18913;top:8577;width:82;height:82" coordorigin="18913,8577" coordsize="82,82">
              <v:shape style="position:absolute;left:18913;top:8577;width:82;height:82" coordorigin="18913,8577" coordsize="82,82" path="m18913,8577l18994,8658e" filled="false" stroked="true" strokeweight=".318763pt" strokecolor="#0000ff">
                <v:path arrowok="t"/>
              </v:shape>
            </v:group>
            <v:group style="position:absolute;left:18889;top:8588;width:83;height:82" coordorigin="18889,8588" coordsize="83,82">
              <v:shape style="position:absolute;left:18889;top:8588;width:83;height:82" coordorigin="18889,8588" coordsize="83,82" path="m18889,8588l18972,8669e" filled="false" stroked="true" strokeweight=".318763pt" strokecolor="#0000ff">
                <v:path arrowok="t"/>
              </v:shape>
            </v:group>
            <v:group style="position:absolute;left:18865;top:8598;width:85;height:85" coordorigin="18865,8598" coordsize="85,85">
              <v:shape style="position:absolute;left:18865;top:8598;width:85;height:85" coordorigin="18865,8598" coordsize="85,85" path="m18865,8598l18950,8682e" filled="false" stroked="true" strokeweight=".318763pt" strokecolor="#0000ff">
                <v:path arrowok="t"/>
              </v:shape>
            </v:group>
            <v:group style="position:absolute;left:18843;top:8609;width:85;height:85" coordorigin="18843,8609" coordsize="85,85">
              <v:shape style="position:absolute;left:18843;top:8609;width:85;height:85" coordorigin="18843,8609" coordsize="85,85" path="m18843,8609l18927,8693e" filled="false" stroked="true" strokeweight=".318763pt" strokecolor="#0000ff">
                <v:path arrowok="t"/>
              </v:shape>
            </v:group>
            <v:group style="position:absolute;left:18819;top:8618;width:87;height:86" coordorigin="18819,8618" coordsize="87,86">
              <v:shape style="position:absolute;left:18819;top:8618;width:87;height:86" coordorigin="18819,8618" coordsize="87,86" path="m18819,8618l18905,8704e" filled="false" stroked="true" strokeweight=".318763pt" strokecolor="#0000ff">
                <v:path arrowok="t"/>
              </v:shape>
            </v:group>
            <v:group style="position:absolute;left:18795;top:8628;width:88;height:88" coordorigin="18795,8628" coordsize="88,88">
              <v:shape style="position:absolute;left:18795;top:8628;width:88;height:88" coordorigin="18795,8628" coordsize="88,88" path="m18795,8628l18883,8716e" filled="false" stroked="true" strokeweight=".318763pt" strokecolor="#0000ff">
                <v:path arrowok="t"/>
              </v:shape>
            </v:group>
            <v:group style="position:absolute;left:18771;top:8639;width:90;height:90" coordorigin="18771,8639" coordsize="90,90">
              <v:shape style="position:absolute;left:18771;top:8639;width:90;height:90" coordorigin="18771,8639" coordsize="90,90" path="m18771,8639l18861,8728e" filled="false" stroked="true" strokeweight=".318763pt" strokecolor="#0000ff">
                <v:path arrowok="t"/>
              </v:shape>
            </v:group>
            <v:group style="position:absolute;left:18747;top:8649;width:91;height:91" coordorigin="18747,8649" coordsize="91,91">
              <v:shape style="position:absolute;left:18747;top:8649;width:91;height:91" coordorigin="18747,8649" coordsize="91,91" path="m18747,8649l18838,8739e" filled="false" stroked="true" strokeweight=".318763pt" strokecolor="#0000ff">
                <v:path arrowok="t"/>
              </v:shape>
            </v:group>
            <v:group style="position:absolute;left:18723;top:8658;width:93;height:93" coordorigin="18723,8658" coordsize="93,93">
              <v:shape style="position:absolute;left:18723;top:8658;width:93;height:93" coordorigin="18723,8658" coordsize="93,93" path="m18723,8658l18816,8751e" filled="false" stroked="true" strokeweight=".318763pt" strokecolor="#0000ff">
                <v:path arrowok="t"/>
              </v:shape>
            </v:group>
            <v:group style="position:absolute;left:17415;top:7383;width:1379;height:1379" coordorigin="17415,7383" coordsize="1379,1379">
              <v:shape style="position:absolute;left:17415;top:7383;width:1379;height:1379" coordorigin="17415,7383" coordsize="1379,1379" path="m17415,7383l18794,8762e" filled="false" stroked="true" strokeweight=".318763pt" strokecolor="#0000ff">
                <v:path arrowok="t"/>
              </v:shape>
            </v:group>
            <v:group style="position:absolute;left:16892;top:6894;width:555;height:555" coordorigin="16892,6894" coordsize="555,555">
              <v:shape style="position:absolute;left:16892;top:6894;width:555;height:555" coordorigin="16892,6894" coordsize="555,555" path="m16892,6894l17447,7449e" filled="false" stroked="true" strokeweight=".318763pt" strokecolor="#0000ff">
                <v:path arrowok="t"/>
              </v:shape>
            </v:group>
            <v:group style="position:absolute;left:18250;top:8253;width:522;height:521" coordorigin="18250,8253" coordsize="522,521">
              <v:shape style="position:absolute;left:18250;top:8253;width:522;height:521" coordorigin="18250,8253" coordsize="522,521" path="m18250,8253l18771,8774e" filled="false" stroked="true" strokeweight=".318763pt" strokecolor="#0000ff">
                <v:path arrowok="t"/>
              </v:shape>
            </v:group>
            <v:group style="position:absolute;left:16690;top:6727;width:200;height:198" coordorigin="16690,6727" coordsize="200,198">
              <v:shape style="position:absolute;left:16690;top:6727;width:200;height:198" coordorigin="16690,6727" coordsize="200,198" path="m16690,6727l16889,6924e" filled="false" stroked="true" strokeweight=".318763pt" strokecolor="#0000ff">
                <v:path arrowok="t"/>
              </v:shape>
            </v:group>
            <v:group style="position:absolute;left:18390;top:8427;width:359;height:359" coordorigin="18390,8427" coordsize="359,359">
              <v:shape style="position:absolute;left:18390;top:8427;width:359;height:359" coordorigin="18390,8427" coordsize="359,359" path="m18390,8427l18749,8786e" filled="false" stroked="true" strokeweight=".318763pt" strokecolor="#0000ff">
                <v:path arrowok="t"/>
              </v:shape>
            </v:group>
            <v:group style="position:absolute;left:16653;top:6722;width:29;height:31" coordorigin="16653,6722" coordsize="29,31">
              <v:shape style="position:absolute;left:16653;top:6722;width:29;height:31" coordorigin="16653,6722" coordsize="29,31" path="m16653,6722l16682,6752e" filled="false" stroked="true" strokeweight=".318763pt" strokecolor="#0000ff">
                <v:path arrowok="t"/>
              </v:shape>
            </v:group>
            <v:group style="position:absolute;left:18529;top:8599;width:198;height:198" coordorigin="18529,8599" coordsize="198,198">
              <v:shape style="position:absolute;left:18529;top:8599;width:198;height:198" coordorigin="18529,8599" coordsize="198,198" path="m18529,8599l18727,8797e" filled="false" stroked="true" strokeweight=".318763pt" strokecolor="#0000ff">
                <v:path arrowok="t"/>
              </v:shape>
            </v:group>
            <v:group style="position:absolute;left:16615;top:6719;width:29;height:29" coordorigin="16615,6719" coordsize="29,29">
              <v:shape style="position:absolute;left:16615;top:6719;width:29;height:29" coordorigin="16615,6719" coordsize="29,29" path="m16615,6719l16644,6747e" filled="false" stroked="true" strokeweight=".318763pt" strokecolor="#0000ff">
                <v:path arrowok="t"/>
              </v:shape>
            </v:group>
            <v:group style="position:absolute;left:18669;top:8773;width:36;height:35" coordorigin="18669,8773" coordsize="36,35">
              <v:shape style="position:absolute;left:18669;top:8773;width:36;height:35" coordorigin="18669,8773" coordsize="36,35" path="m18669,8773l18704,8808e" filled="false" stroked="true" strokeweight=".318763pt" strokecolor="#0000ff">
                <v:path arrowok="t"/>
              </v:shape>
            </v:group>
            <v:group style="position:absolute;left:16577;top:6714;width:29;height:31" coordorigin="16577,6714" coordsize="29,31">
              <v:shape style="position:absolute;left:16577;top:6714;width:29;height:31" coordorigin="16577,6714" coordsize="29,31" path="m16577,6714l16606,6744e" filled="false" stroked="true" strokeweight=".318763pt" strokecolor="#0000ff">
                <v:path arrowok="t"/>
              </v:shape>
            </v:group>
            <v:group style="position:absolute;left:16539;top:6709;width:29;height:31" coordorigin="16539,6709" coordsize="29,31">
              <v:shape style="position:absolute;left:16539;top:6709;width:29;height:31" coordorigin="16539,6709" coordsize="29,31" path="m16539,6709l16567,6740e" filled="false" stroked="true" strokeweight=".318763pt" strokecolor="#0000ff">
                <v:path arrowok="t"/>
              </v:shape>
            </v:group>
            <v:group style="position:absolute;left:16500;top:6706;width:29;height:29" coordorigin="16500,6706" coordsize="29,29">
              <v:shape style="position:absolute;left:16500;top:6706;width:29;height:29" coordorigin="16500,6706" coordsize="29,29" path="m16500,6706l16529,6735e" filled="false" stroked="true" strokeweight=".318763pt" strokecolor="#0000ff">
                <v:path arrowok="t"/>
              </v:shape>
            </v:group>
            <v:group style="position:absolute;left:16462;top:6701;width:29;height:29" coordorigin="16462,6701" coordsize="29,29">
              <v:shape style="position:absolute;left:16462;top:6701;width:29;height:29" coordorigin="16462,6701" coordsize="29,29" path="m16462,6701l16491,6730e" filled="false" stroked="true" strokeweight=".318763pt" strokecolor="#0000ff">
                <v:path arrowok="t"/>
              </v:shape>
            </v:group>
            <v:group style="position:absolute;left:16424;top:6696;width:31;height:31" coordorigin="16424,6696" coordsize="31,31">
              <v:shape style="position:absolute;left:16424;top:6696;width:31;height:31" coordorigin="16424,6696" coordsize="31,31" path="m16424,6696l16454,6727e" filled="false" stroked="true" strokeweight=".318763pt" strokecolor="#0000ff">
                <v:path arrowok="t"/>
              </v:shape>
            </v:group>
            <v:group style="position:absolute;left:16072;top:6378;width:345;height:345" coordorigin="16072,6378" coordsize="345,345">
              <v:shape style="position:absolute;left:16072;top:6378;width:345;height:345" coordorigin="16072,6378" coordsize="345,345" path="m16072,6378l16416,6722e" filled="false" stroked="true" strokeweight=".318763pt" strokecolor="#0000ff">
                <v:path arrowok="t"/>
              </v:shape>
            </v:group>
            <v:group style="position:absolute;left:15780;top:6121;width:518;height:518" coordorigin="15780,6121" coordsize="518,518">
              <v:shape style="position:absolute;left:15780;top:6121;width:518;height:518" coordorigin="15780,6121" coordsize="518,518" path="m15780,6121l16298,6639e" filled="false" stroked="true" strokeweight=".318763pt" strokecolor="#0000ff">
                <v:path arrowok="t"/>
              </v:shape>
            </v:group>
            <v:group style="position:absolute;left:15753;top:6127;width:405;height:404" coordorigin="15753,6127" coordsize="405,404">
              <v:shape style="position:absolute;left:15753;top:6127;width:405;height:404" coordorigin="15753,6127" coordsize="405,404" path="m15753,6127l16158,6531e" filled="false" stroked="true" strokeweight=".318763pt" strokecolor="#0000ff">
                <v:path arrowok="t"/>
              </v:shape>
            </v:group>
            <v:group style="position:absolute;left:15726;top:6134;width:291;height:291" coordorigin="15726,6134" coordsize="291,291">
              <v:shape style="position:absolute;left:15726;top:6134;width:291;height:291" coordorigin="15726,6134" coordsize="291,291" path="m15726,6134l16016,6424e" filled="false" stroked="true" strokeweight=".318763pt" strokecolor="#0000ff">
                <v:path arrowok="t"/>
              </v:shape>
            </v:group>
            <v:group style="position:absolute;left:15699;top:6142;width:177;height:176" coordorigin="15699,6142" coordsize="177,176">
              <v:shape style="position:absolute;left:15699;top:6142;width:177;height:176" coordorigin="15699,6142" coordsize="177,176" path="m15699,6142l15876,6317e" filled="false" stroked="true" strokeweight=".318763pt" strokecolor="#0000ff">
                <v:path arrowok="t"/>
              </v:shape>
            </v:group>
            <v:group style="position:absolute;left:15672;top:6148;width:63;height:61" coordorigin="15672,6148" coordsize="63,61">
              <v:shape style="position:absolute;left:15672;top:6148;width:63;height:61" coordorigin="15672,6148" coordsize="63,61" path="m15672,6148l15734,6209e" filled="false" stroked="true" strokeweight=".318763pt" strokecolor="#0000ff">
                <v:path arrowok="t"/>
              </v:shape>
            </v:group>
            <v:group style="position:absolute;left:15645;top:6155;width:50;height:48" coordorigin="15645,6155" coordsize="50,48">
              <v:shape style="position:absolute;left:15645;top:6155;width:50;height:48" coordorigin="15645,6155" coordsize="50,48" path="m15645,6155l15694,6202e" filled="false" stroked="true" strokeweight=".318763pt" strokecolor="#0000ff">
                <v:path arrowok="t"/>
              </v:shape>
            </v:group>
            <v:group style="position:absolute;left:15617;top:6161;width:48;height:48" coordorigin="15617,6161" coordsize="48,48">
              <v:shape style="position:absolute;left:15617;top:6161;width:48;height:48" coordorigin="15617,6161" coordsize="48,48" path="m15617,6161l15665,6209e" filled="false" stroked="true" strokeweight=".318763pt" strokecolor="#0000ff">
                <v:path arrowok="t"/>
              </v:shape>
            </v:group>
            <v:group style="position:absolute;left:15590;top:6167;width:47;height:47" coordorigin="15590,6167" coordsize="47,47">
              <v:shape style="position:absolute;left:15590;top:6167;width:47;height:47" coordorigin="15590,6167" coordsize="47,47" path="m15590,6167l15637,6214e" filled="false" stroked="true" strokeweight=".318763pt" strokecolor="#0000ff">
                <v:path arrowok="t"/>
              </v:shape>
            </v:group>
            <v:group style="position:absolute;left:15563;top:6174;width:45;height:47" coordorigin="15563,6174" coordsize="45,47">
              <v:shape style="position:absolute;left:15563;top:6174;width:45;height:47" coordorigin="15563,6174" coordsize="45,47" path="m15563,6174l15608,6220e" filled="false" stroked="true" strokeweight=".318763pt" strokecolor="#0000ff">
                <v:path arrowok="t"/>
              </v:shape>
            </v:group>
            <v:group style="position:absolute;left:15536;top:6182;width:45;height:44" coordorigin="15536,6182" coordsize="45,44">
              <v:shape style="position:absolute;left:15536;top:6182;width:45;height:44" coordorigin="15536,6182" coordsize="45,44" path="m15536,6182l15581,6225e" filled="false" stroked="true" strokeweight=".318763pt" strokecolor="#0000ff">
                <v:path arrowok="t"/>
              </v:shape>
            </v:group>
            <v:group style="position:absolute;left:15509;top:6188;width:43;height:43" coordorigin="15509,6188" coordsize="43,43">
              <v:shape style="position:absolute;left:15509;top:6188;width:43;height:43" coordorigin="15509,6188" coordsize="43,43" path="m15509,6188l15552,6231e" filled="false" stroked="true" strokeweight=".318763pt" strokecolor="#0000ff">
                <v:path arrowok="t"/>
              </v:shape>
            </v:group>
            <v:group style="position:absolute;left:15482;top:6194;width:42;height:42" coordorigin="15482,6194" coordsize="42,42">
              <v:shape style="position:absolute;left:15482;top:6194;width:42;height:42" coordorigin="15482,6194" coordsize="42,42" path="m15482,6194l15523,6236e" filled="false" stroked="true" strokeweight=".318763pt" strokecolor="#0000ff">
                <v:path arrowok="t"/>
              </v:shape>
            </v:group>
            <v:group style="position:absolute;left:15455;top:6201;width:40;height:42" coordorigin="15455,6201" coordsize="40,42">
              <v:shape style="position:absolute;left:15455;top:6201;width:40;height:42" coordorigin="15455,6201" coordsize="40,42" path="m15455,6201l15495,6242e" filled="false" stroked="true" strokeweight=".318763pt" strokecolor="#0000ff">
                <v:path arrowok="t"/>
              </v:shape>
            </v:group>
            <v:group style="position:absolute;left:15428;top:6207;width:40;height:40" coordorigin="15428,6207" coordsize="40,40">
              <v:shape style="position:absolute;left:15428;top:6207;width:40;height:40" coordorigin="15428,6207" coordsize="40,40" path="m15428,6207l15468,6247e" filled="false" stroked="true" strokeweight=".318763pt" strokecolor="#0000ff">
                <v:path arrowok="t"/>
              </v:shape>
            </v:group>
            <v:group style="position:absolute;left:15401;top:6214;width:39;height:40" coordorigin="15401,6214" coordsize="39,40">
              <v:shape style="position:absolute;left:15401;top:6214;width:39;height:40" coordorigin="15401,6214" coordsize="39,40" path="m15401,6214l15439,6253e" filled="false" stroked="true" strokeweight=".318763pt" strokecolor="#0000ff">
                <v:path arrowok="t"/>
              </v:shape>
            </v:group>
            <v:group style="position:absolute;left:15374;top:6222;width:37;height:37" coordorigin="15374,6222" coordsize="37,37">
              <v:shape style="position:absolute;left:15374;top:6222;width:37;height:37" coordorigin="15374,6222" coordsize="37,37" path="m15374,6222l15410,6258e" filled="false" stroked="true" strokeweight=".318763pt" strokecolor="#0000ff">
                <v:path arrowok="t"/>
              </v:shape>
            </v:group>
            <v:group style="position:absolute;left:15347;top:6228;width:37;height:37" coordorigin="15347,6228" coordsize="37,37">
              <v:shape style="position:absolute;left:15347;top:6228;width:37;height:37" coordorigin="15347,6228" coordsize="37,37" path="m15347,6228l15383,6264e" filled="false" stroked="true" strokeweight=".318763pt" strokecolor="#0000ff">
                <v:path arrowok="t"/>
              </v:shape>
            </v:group>
            <v:group style="position:absolute;left:15319;top:6234;width:36;height:36" coordorigin="15319,6234" coordsize="36,36">
              <v:shape style="position:absolute;left:15319;top:6234;width:36;height:36" coordorigin="15319,6234" coordsize="36,36" path="m15319,6234l15355,6269e" filled="false" stroked="true" strokeweight=".318763pt" strokecolor="#0000ff">
                <v:path arrowok="t"/>
              </v:shape>
            </v:group>
            <v:group style="position:absolute;left:15292;top:6241;width:34;height:35" coordorigin="15292,6241" coordsize="34,35">
              <v:shape style="position:absolute;left:15292;top:6241;width:34;height:35" coordorigin="15292,6241" coordsize="34,35" path="m15292,6241l15326,6276e" filled="false" stroked="true" strokeweight=".318763pt" strokecolor="#0000ff">
                <v:path arrowok="t"/>
              </v:shape>
            </v:group>
            <v:group style="position:absolute;left:15243;top:6226;width:55;height:55" coordorigin="15243,6226" coordsize="55,55">
              <v:shape style="position:absolute;left:15243;top:6226;width:55;height:55" coordorigin="15243,6226" coordsize="55,55" path="m15243,6226l15297,6280e" filled="false" stroked="true" strokeweight=".318763pt" strokecolor="#0000ff">
                <v:path arrowok="t"/>
              </v:shape>
            </v:group>
            <v:group style="position:absolute;left:15152;top:6169;width:118;height:117" coordorigin="15152,6169" coordsize="118,117">
              <v:shape style="position:absolute;left:15152;top:6169;width:118;height:117" coordorigin="15152,6169" coordsize="118,117" path="m15152,6169l15270,6285e" filled="false" stroked="true" strokeweight=".318763pt" strokecolor="#0000ff">
                <v:path arrowok="t"/>
              </v:shape>
            </v:group>
            <v:group style="position:absolute;left:14645;top:5696;width:53;height:53" coordorigin="14645,5696" coordsize="53,53">
              <v:shape style="position:absolute;left:14645;top:5696;width:53;height:53" coordorigin="14645,5696" coordsize="53,53" path="m14645,5696l14698,5748e" filled="false" stroked="true" strokeweight=".318763pt" strokecolor="#0000ff">
                <v:path arrowok="t"/>
              </v:shape>
            </v:group>
            <v:group style="position:absolute;left:15061;top:6112;width:181;height:180" coordorigin="15061,6112" coordsize="181,180">
              <v:shape style="position:absolute;left:15061;top:6112;width:181;height:180" coordorigin="15061,6112" coordsize="181,180" path="m15061,6112l15241,6292e" filled="false" stroked="true" strokeweight=".318763pt" strokecolor="#0000ff">
                <v:path arrowok="t"/>
              </v:shape>
            </v:group>
            <v:group style="position:absolute;left:14570;top:5656;width:160;height:158" coordorigin="14570,5656" coordsize="160,158">
              <v:shape style="position:absolute;left:14570;top:5656;width:160;height:158" coordorigin="14570,5656" coordsize="160,158" path="m14570,5656l14730,5814e" filled="false" stroked="true" strokeweight=".318763pt" strokecolor="#0000ff">
                <v:path arrowok="t"/>
              </v:shape>
            </v:group>
            <v:group style="position:absolute;left:14970;top:6056;width:243;height:241" coordorigin="14970,6056" coordsize="243,241">
              <v:shape style="position:absolute;left:14970;top:6056;width:243;height:241" coordorigin="14970,6056" coordsize="243,241" path="m14970,6056l15213,6296e" filled="false" stroked="true" strokeweight=".318763pt" strokecolor="#0000ff">
                <v:path arrowok="t"/>
              </v:shape>
            </v:group>
            <v:group style="position:absolute;left:14527;top:5646;width:208;height:206" coordorigin="14527,5646" coordsize="208,206">
              <v:shape style="position:absolute;left:14527;top:5646;width:208;height:206" coordorigin="14527,5646" coordsize="208,206" path="m14527,5646l14735,5852e" filled="false" stroked="true" strokeweight=".318763pt" strokecolor="#0000ff">
                <v:path arrowok="t"/>
              </v:shape>
            </v:group>
            <v:group style="position:absolute;left:14880;top:5998;width:257;height:257" coordorigin="14880,5998" coordsize="257,257">
              <v:shape style="position:absolute;left:14880;top:5998;width:257;height:257" coordorigin="14880,5998" coordsize="257,257" path="m14880,5998l15136,6255e" filled="false" stroked="true" strokeweight=".318763pt" strokecolor="#0000ff">
                <v:path arrowok="t"/>
              </v:shape>
            </v:group>
            <v:group style="position:absolute;left:14492;top:5645;width:241;height:241" coordorigin="14492,5645" coordsize="241,241">
              <v:shape style="position:absolute;left:14492;top:5645;width:241;height:241" coordorigin="14492,5645" coordsize="241,241" path="m14492,5645l14733,5885e" filled="false" stroked="true" strokeweight=".318763pt" strokecolor="#0000ff">
                <v:path arrowok="t"/>
              </v:shape>
            </v:group>
            <v:group style="position:absolute;left:14789;top:5941;width:267;height:267" coordorigin="14789,5941" coordsize="267,267">
              <v:shape style="position:absolute;left:14789;top:5941;width:267;height:267" coordorigin="14789,5941" coordsize="267,267" path="m14789,5941l15055,6207e" filled="false" stroked="true" strokeweight=".318763pt" strokecolor="#0000ff">
                <v:path arrowok="t"/>
              </v:shape>
            </v:group>
            <v:group style="position:absolute;left:14461;top:5646;width:514;height:514" coordorigin="14461,5646" coordsize="514,514">
              <v:shape style="position:absolute;left:14461;top:5646;width:514;height:514" coordorigin="14461,5646" coordsize="514,514" path="m14461,5646l14974,6159e" filled="false" stroked="true" strokeweight=".318763pt" strokecolor="#0000ff">
                <v:path arrowok="t"/>
              </v:shape>
            </v:group>
            <v:group style="position:absolute;left:14432;top:5651;width:461;height:461" coordorigin="14432,5651" coordsize="461,461">
              <v:shape style="position:absolute;left:14432;top:5651;width:461;height:461" coordorigin="14432,5651" coordsize="461,461" path="m14432,5651l14892,6112e" filled="false" stroked="true" strokeweight=".318763pt" strokecolor="#0000ff">
                <v:path arrowok="t"/>
              </v:shape>
            </v:group>
            <v:group style="position:absolute;left:14405;top:5657;width:407;height:407" coordorigin="14405,5657" coordsize="407,407">
              <v:shape style="position:absolute;left:14405;top:5657;width:407;height:407" coordorigin="14405,5657" coordsize="407,407" path="m14405,5657l14811,6064e" filled="false" stroked="true" strokeweight=".318763pt" strokecolor="#0000ff">
                <v:path arrowok="t"/>
              </v:shape>
            </v:group>
            <v:group style="position:absolute;left:14378;top:5665;width:353;height:353" coordorigin="14378,5665" coordsize="353,353">
              <v:shape style="position:absolute;left:14378;top:5665;width:353;height:353" coordorigin="14378,5665" coordsize="353,353" path="m14378,5665l14730,6018e" filled="false" stroked="true" strokeweight=".318763pt" strokecolor="#0000ff">
                <v:path arrowok="t"/>
              </v:shape>
            </v:group>
            <v:group style="position:absolute;left:14354;top:5673;width:330;height:330" coordorigin="14354,5673" coordsize="330,330">
              <v:shape style="position:absolute;left:14354;top:5673;width:330;height:330" coordorigin="14354,5673" coordsize="330,330" path="m14354,5673l14684,6003e" filled="false" stroked="true" strokeweight=".318763pt" strokecolor="#0000ff">
                <v:path arrowok="t"/>
              </v:shape>
            </v:group>
            <v:group style="position:absolute;left:14328;top:5683;width:338;height:338" coordorigin="14328,5683" coordsize="338,338">
              <v:shape style="position:absolute;left:14328;top:5683;width:338;height:338" coordorigin="14328,5683" coordsize="338,338" path="m14328,5683l14666,6021e" filled="false" stroked="true" strokeweight=".318763pt" strokecolor="#0000ff">
                <v:path arrowok="t"/>
              </v:shape>
            </v:group>
            <v:group style="position:absolute;left:14304;top:5693;width:343;height:343" coordorigin="14304,5693" coordsize="343,343">
              <v:shape style="position:absolute;left:14304;top:5693;width:343;height:343" coordorigin="14304,5693" coordsize="343,343" path="m14304,5693l14647,6035e" filled="false" stroked="true" strokeweight=".318763pt" strokecolor="#0000ff">
                <v:path arrowok="t"/>
              </v:shape>
            </v:group>
            <v:group style="position:absolute;left:14280;top:5702;width:348;height:348" coordorigin="14280,5702" coordsize="348,348">
              <v:shape style="position:absolute;left:14280;top:5702;width:348;height:348" coordorigin="14280,5702" coordsize="348,348" path="m14280,5702l14628,6050e" filled="false" stroked="true" strokeweight=".318763pt" strokecolor="#0000ff">
                <v:path arrowok="t"/>
              </v:shape>
            </v:group>
            <v:group style="position:absolute;left:14255;top:5712;width:353;height:351" coordorigin="14255,5712" coordsize="353,351">
              <v:shape style="position:absolute;left:14255;top:5712;width:353;height:351" coordorigin="14255,5712" coordsize="353,351" path="m14255,5712l14607,6062e" filled="false" stroked="true" strokeweight=".318763pt" strokecolor="#0000ff">
                <v:path arrowok="t"/>
              </v:shape>
            </v:group>
            <v:group style="position:absolute;left:14231;top:5721;width:356;height:356" coordorigin="14231,5721" coordsize="356,356">
              <v:shape style="position:absolute;left:14231;top:5721;width:356;height:356" coordorigin="14231,5721" coordsize="356,356" path="m14231,5721l14586,6077e" filled="false" stroked="true" strokeweight=".318763pt" strokecolor="#0000ff">
                <v:path arrowok="t"/>
              </v:shape>
            </v:group>
            <v:group style="position:absolute;left:14206;top:5731;width:361;height:359" coordorigin="14206,5731" coordsize="361,359">
              <v:shape style="position:absolute;left:14206;top:5731;width:361;height:359" coordorigin="14206,5731" coordsize="361,359" path="m14206,5731l14566,6089e" filled="false" stroked="true" strokeweight=".318763pt" strokecolor="#0000ff">
                <v:path arrowok="t"/>
              </v:shape>
            </v:group>
            <v:group style="position:absolute;left:14182;top:5740;width:365;height:365" coordorigin="14182,5740" coordsize="365,365">
              <v:shape style="position:absolute;left:14182;top:5740;width:365;height:365" coordorigin="14182,5740" coordsize="365,365" path="m14182,5740l14547,6105e" filled="false" stroked="true" strokeweight=".318763pt" strokecolor="#0000ff">
                <v:path arrowok="t"/>
              </v:shape>
            </v:group>
            <v:group style="position:absolute;left:14159;top:5750;width:370;height:372" coordorigin="14159,5750" coordsize="370,372">
              <v:shape style="position:absolute;left:14159;top:5750;width:370;height:372" coordorigin="14159,5750" coordsize="370,372" path="m14159,5750l14529,6121e" filled="false" stroked="true" strokeweight=".318763pt" strokecolor="#0000ff">
                <v:path arrowok="t"/>
              </v:shape>
            </v:group>
            <v:group style="position:absolute;left:14135;top:5761;width:378;height:378" coordorigin="14135,5761" coordsize="378,378">
              <v:shape style="position:absolute;left:14135;top:5761;width:378;height:378" coordorigin="14135,5761" coordsize="378,378" path="m14135,5761l14513,6139e" filled="false" stroked="true" strokeweight=".318763pt" strokecolor="#0000ff">
                <v:path arrowok="t"/>
              </v:shape>
            </v:group>
            <v:group style="position:absolute;left:14113;top:5772;width:385;height:384" coordorigin="14113,5772" coordsize="385,384">
              <v:shape style="position:absolute;left:14113;top:5772;width:385;height:384" coordorigin="14113,5772" coordsize="385,384" path="m14113,5772l14497,6156e" filled="false" stroked="true" strokeweight=".318763pt" strokecolor="#0000ff">
                <v:path arrowok="t"/>
              </v:shape>
            </v:group>
            <v:group style="position:absolute;left:14092;top:5785;width:389;height:389" coordorigin="14092,5785" coordsize="389,389">
              <v:shape style="position:absolute;left:14092;top:5785;width:389;height:389" coordorigin="14092,5785" coordsize="389,389" path="m14092,5785l14481,6174e" filled="false" stroked="true" strokeweight=".318763pt" strokecolor="#0000ff">
                <v:path arrowok="t"/>
              </v:shape>
            </v:group>
            <v:group style="position:absolute;left:14070;top:5798;width:396;height:394" coordorigin="14070,5798" coordsize="396,394">
              <v:shape style="position:absolute;left:14070;top:5798;width:396;height:394" coordorigin="14070,5798" coordsize="396,394" path="m14070,5798l14465,6191e" filled="false" stroked="true" strokeweight=".318763pt" strokecolor="#0000ff">
                <v:path arrowok="t"/>
              </v:shape>
            </v:group>
            <v:group style="position:absolute;left:14049;top:5810;width:400;height:400" coordorigin="14049,5810" coordsize="400,400">
              <v:shape style="position:absolute;left:14049;top:5810;width:400;height:400" coordorigin="14049,5810" coordsize="400,400" path="m14049,5810l14449,6210e" filled="false" stroked="true" strokeweight=".318763pt" strokecolor="#0000ff">
                <v:path arrowok="t"/>
              </v:shape>
            </v:group>
            <v:group style="position:absolute;left:14030;top:5823;width:404;height:405" coordorigin="14030,5823" coordsize="404,405">
              <v:shape style="position:absolute;left:14030;top:5823;width:404;height:405" coordorigin="14030,5823" coordsize="404,405" path="m14030,5823l14433,6228e" filled="false" stroked="true" strokeweight=".318763pt" strokecolor="#0000ff">
                <v:path arrowok="t"/>
              </v:shape>
            </v:group>
            <v:group style="position:absolute;left:14010;top:5837;width:410;height:410" coordorigin="14010,5837" coordsize="410,410">
              <v:shape style="position:absolute;left:14010;top:5837;width:410;height:410" coordorigin="14010,5837" coordsize="410,410" path="m14010,5837l14419,6247e" filled="false" stroked="true" strokeweight=".318763pt" strokecolor="#0000ff">
                <v:path arrowok="t"/>
              </v:shape>
            </v:group>
            <v:group style="position:absolute;left:13990;top:5853;width:415;height:413" coordorigin="13990,5853" coordsize="415,413">
              <v:shape style="position:absolute;left:13990;top:5853;width:415;height:413" coordorigin="13990,5853" coordsize="415,413" path="m13990,5853l14405,6266e" filled="false" stroked="true" strokeweight=".318763pt" strokecolor="#0000ff">
                <v:path arrowok="t"/>
              </v:shape>
            </v:group>
            <v:group style="position:absolute;left:13973;top:5868;width:418;height:418" coordorigin="13973,5868" coordsize="418,418">
              <v:shape style="position:absolute;left:13973;top:5868;width:418;height:418" coordorigin="13973,5868" coordsize="418,418" path="m13973,5868l14390,6285e" filled="false" stroked="true" strokeweight=".318763pt" strokecolor="#0000ff">
                <v:path arrowok="t"/>
              </v:shape>
            </v:group>
            <v:group style="position:absolute;left:13954;top:5884;width:423;height:423" coordorigin="13954,5884" coordsize="423,423">
              <v:shape style="position:absolute;left:13954;top:5884;width:423;height:423" coordorigin="13954,5884" coordsize="423,423" path="m13954,5884l14376,6306e" filled="false" stroked="true" strokeweight=".318763pt" strokecolor="#0000ff">
                <v:path arrowok="t"/>
              </v:shape>
            </v:group>
            <v:group style="position:absolute;left:13938;top:5901;width:426;height:426" coordorigin="13938,5901" coordsize="426,426">
              <v:shape style="position:absolute;left:13938;top:5901;width:426;height:426" coordorigin="13938,5901" coordsize="426,426" path="m13938,5901l14363,6327e" filled="false" stroked="true" strokeweight=".318763pt" strokecolor="#0000ff">
                <v:path arrowok="t"/>
              </v:shape>
            </v:group>
            <v:group style="position:absolute;left:13920;top:5917;width:431;height:431" coordorigin="13920,5917" coordsize="431,431">
              <v:shape style="position:absolute;left:13920;top:5917;width:431;height:431" coordorigin="13920,5917" coordsize="431,431" path="m13920,5917l14351,6347e" filled="false" stroked="true" strokeweight=".318763pt" strokecolor="#0000ff">
                <v:path arrowok="t"/>
              </v:shape>
            </v:group>
            <v:group style="position:absolute;left:13904;top:5936;width:436;height:434" coordorigin="13904,5936" coordsize="436,434">
              <v:shape style="position:absolute;left:13904;top:5936;width:436;height:434" coordorigin="13904,5936" coordsize="436,434" path="m13904,5936l14339,6370e" filled="false" stroked="true" strokeweight=".318763pt" strokecolor="#0000ff">
                <v:path arrowok="t"/>
              </v:shape>
            </v:group>
            <v:group style="position:absolute;left:13890;top:5954;width:439;height:439" coordorigin="13890,5954" coordsize="439,439">
              <v:shape style="position:absolute;left:13890;top:5954;width:439;height:439" coordorigin="13890,5954" coordsize="439,439" path="m13890,5954l14328,6392e" filled="false" stroked="true" strokeweight=".318763pt" strokecolor="#0000ff">
                <v:path arrowok="t"/>
              </v:shape>
            </v:group>
            <v:group style="position:absolute;left:13874;top:5973;width:444;height:444" coordorigin="13874,5973" coordsize="444,444">
              <v:shape style="position:absolute;left:13874;top:5973;width:444;height:444" coordorigin="13874,5973" coordsize="444,444" path="m13874,5973l14317,6416e" filled="false" stroked="true" strokeweight=".318763pt" strokecolor="#0000ff">
                <v:path arrowok="t"/>
              </v:shape>
            </v:group>
            <v:group style="position:absolute;left:13861;top:5994;width:448;height:447" coordorigin="13861,5994" coordsize="448,447">
              <v:shape style="position:absolute;left:13861;top:5994;width:448;height:447" coordorigin="13861,5994" coordsize="448,447" path="m13861,5994l14309,6440e" filled="false" stroked="true" strokeweight=".318763pt" strokecolor="#0000ff">
                <v:path arrowok="t"/>
              </v:shape>
            </v:group>
            <v:group style="position:absolute;left:13847;top:6013;width:455;height:455" coordorigin="13847,6013" coordsize="455,455">
              <v:shape style="position:absolute;left:13847;top:6013;width:455;height:455" coordorigin="13847,6013" coordsize="455,455" path="m13847,6013l14301,6467e" filled="false" stroked="true" strokeweight=".318763pt" strokecolor="#0000ff">
                <v:path arrowok="t"/>
              </v:shape>
            </v:group>
            <v:group style="position:absolute;left:13834;top:6035;width:463;height:463" coordorigin="13834,6035" coordsize="463,463">
              <v:shape style="position:absolute;left:13834;top:6035;width:463;height:463" coordorigin="13834,6035" coordsize="463,463" path="m13834,6035l14296,6497e" filled="false" stroked="true" strokeweight=".318763pt" strokecolor="#0000ff">
                <v:path arrowok="t"/>
              </v:shape>
            </v:group>
            <v:group style="position:absolute;left:13821;top:6056;width:472;height:472" coordorigin="13821,6056" coordsize="472,472">
              <v:shape style="position:absolute;left:13821;top:6056;width:472;height:472" coordorigin="13821,6056" coordsize="472,472" path="m13821,6056l14293,6528e" filled="false" stroked="true" strokeweight=".318763pt" strokecolor="#0000ff">
                <v:path arrowok="t"/>
              </v:shape>
            </v:group>
            <v:group style="position:absolute;left:13810;top:6078;width:482;height:482" coordorigin="13810,6078" coordsize="482,482">
              <v:shape style="position:absolute;left:13810;top:6078;width:482;height:482" coordorigin="13810,6078" coordsize="482,482" path="m13810,6078l14292,6559e" filled="false" stroked="true" strokeweight=".318763pt" strokecolor="#0000ff">
                <v:path arrowok="t"/>
              </v:shape>
            </v:group>
            <v:group style="position:absolute;left:13799;top:6100;width:491;height:491" coordorigin="13799,6100" coordsize="491,491">
              <v:shape style="position:absolute;left:13799;top:6100;width:491;height:491" coordorigin="13799,6100" coordsize="491,491" path="m13799,6100l14290,6591e" filled="false" stroked="true" strokeweight=".318763pt" strokecolor="#0000ff">
                <v:path arrowok="t"/>
              </v:shape>
            </v:group>
            <v:group style="position:absolute;left:13788;top:6124;width:499;height:498" coordorigin="13788,6124" coordsize="499,498">
              <v:shape style="position:absolute;left:13788;top:6124;width:499;height:498" coordorigin="13788,6124" coordsize="499,498" path="m13788,6124l14287,6621e" filled="false" stroked="true" strokeweight=".318763pt" strokecolor="#0000ff">
                <v:path arrowok="t"/>
              </v:shape>
            </v:group>
            <v:group style="position:absolute;left:13778;top:6148;width:502;height:502" coordorigin="13778,6148" coordsize="502,502">
              <v:shape style="position:absolute;left:13778;top:6148;width:502;height:502" coordorigin="13778,6148" coordsize="502,502" path="m13778,6148l14280,6650e" filled="false" stroked="true" strokeweight=".318763pt" strokecolor="#0000ff">
                <v:path arrowok="t"/>
              </v:shape>
            </v:group>
            <v:group style="position:absolute;left:13770;top:6172;width:502;height:502" coordorigin="13770,6172" coordsize="502,502">
              <v:shape style="position:absolute;left:13770;top:6172;width:502;height:502" coordorigin="13770,6172" coordsize="502,502" path="m13770,6172l14272,6674e" filled="false" stroked="true" strokeweight=".318763pt" strokecolor="#0000ff">
                <v:path arrowok="t"/>
              </v:shape>
            </v:group>
            <v:group style="position:absolute;left:13763;top:6199;width:499;height:499" coordorigin="13763,6199" coordsize="499,499">
              <v:shape style="position:absolute;left:13763;top:6199;width:499;height:499" coordorigin="13763,6199" coordsize="499,499" path="m13763,6199l14261,6698e" filled="false" stroked="true" strokeweight=".318763pt" strokecolor="#0000ff">
                <v:path arrowok="t"/>
              </v:shape>
            </v:group>
            <v:group style="position:absolute;left:13758;top:6228;width:493;height:493" coordorigin="13758,6228" coordsize="493,493">
              <v:shape style="position:absolute;left:13758;top:6228;width:493;height:493" coordorigin="13758,6228" coordsize="493,493" path="m13758,6228l14250,6720e" filled="false" stroked="true" strokeweight=".318763pt" strokecolor="#0000ff">
                <v:path arrowok="t"/>
              </v:shape>
            </v:group>
            <v:group style="position:absolute;left:13755;top:6258;width:485;height:485" coordorigin="13755,6258" coordsize="485,485">
              <v:shape style="position:absolute;left:13755;top:6258;width:485;height:485" coordorigin="13755,6258" coordsize="485,485" path="m13755,6258l14239,6743e" filled="false" stroked="true" strokeweight=".318763pt" strokecolor="#0000ff">
                <v:path arrowok="t"/>
              </v:shape>
            </v:group>
            <v:group style="position:absolute;left:13753;top:6292;width:472;height:472" coordorigin="13753,6292" coordsize="472,472">
              <v:shape style="position:absolute;left:13753;top:6292;width:472;height:472" coordorigin="13753,6292" coordsize="472,472" path="m13753,6292l14225,6763e" filled="false" stroked="true" strokeweight=".318763pt" strokecolor="#0000ff">
                <v:path arrowok="t"/>
              </v:shape>
            </v:group>
            <v:group style="position:absolute;left:13756;top:6328;width:455;height:455" coordorigin="13756,6328" coordsize="455,455">
              <v:shape style="position:absolute;left:13756;top:6328;width:455;height:455" coordorigin="13756,6328" coordsize="455,455" path="m13756,6328l14210,6782e" filled="false" stroked="true" strokeweight=".318763pt" strokecolor="#0000ff">
                <v:path arrowok="t"/>
              </v:shape>
            </v:group>
            <v:group style="position:absolute;left:13767;top:6373;width:428;height:427" coordorigin="13767,6373" coordsize="428,427">
              <v:shape style="position:absolute;left:13767;top:6373;width:428;height:427" coordorigin="13767,6373" coordsize="428,427" path="m13767,6373l14194,6800e" filled="false" stroked="true" strokeweight=".318763pt" strokecolor="#0000ff">
                <v:path arrowok="t"/>
              </v:shape>
            </v:group>
            <v:group style="position:absolute;left:13785;top:6424;width:391;height:391" coordorigin="13785,6424" coordsize="391,391">
              <v:shape style="position:absolute;left:13785;top:6424;width:391;height:391" coordorigin="13785,6424" coordsize="391,391" path="m13785,6424l14175,6814e" filled="false" stroked="true" strokeweight=".318763pt" strokecolor="#0000ff">
                <v:path arrowok="t"/>
              </v:shape>
            </v:group>
            <v:group style="position:absolute;left:13812;top:6486;width:340;height:340" coordorigin="13812,6486" coordsize="340,340">
              <v:shape style="position:absolute;left:13812;top:6486;width:340;height:340" coordorigin="13812,6486" coordsize="340,340" path="m13812,6486l14151,6826e" filled="false" stroked="true" strokeweight=".318763pt" strokecolor="#0000ff">
                <v:path arrowok="t"/>
              </v:shape>
            </v:group>
            <v:group style="position:absolute;left:13844;top:6550;width:281;height:283" coordorigin="13844,6550" coordsize="281,283">
              <v:shape style="position:absolute;left:13844;top:6550;width:281;height:283" coordorigin="13844,6550" coordsize="281,283" path="m13844,6550l14124,6832e" filled="false" stroked="true" strokeweight=".318763pt" strokecolor="#0000ff">
                <v:path arrowok="t"/>
              </v:shape>
            </v:group>
            <v:group style="position:absolute;left:13865;top:6606;width:227;height:227" coordorigin="13865,6606" coordsize="227,227">
              <v:shape style="position:absolute;left:13865;top:6606;width:227;height:227" coordorigin="13865,6606" coordsize="227,227" path="m13865,6606l14091,6832e" filled="false" stroked="true" strokeweight=".318763pt" strokecolor="#0000ff">
                <v:path arrowok="t"/>
              </v:shape>
            </v:group>
            <v:group style="position:absolute;left:13884;top:6658;width:165;height:165" coordorigin="13884,6658" coordsize="165,165">
              <v:shape style="position:absolute;left:13884;top:6658;width:165;height:165" coordorigin="13884,6658" coordsize="165,165" path="m13884,6658l14048,6822e" filled="false" stroked="true" strokeweight=".318763pt" strokecolor="#0000ff">
                <v:path arrowok="t"/>
              </v:shape>
            </v:group>
            <v:group style="position:absolute;left:13917;top:6727;width:66;height:64" coordorigin="13917,6727" coordsize="66,64">
              <v:shape style="position:absolute;left:13917;top:6727;width:66;height:64" coordorigin="13917,6727" coordsize="66,64" path="m13917,6727l13982,6790e" filled="false" stroked="true" strokeweight=".318763pt" strokecolor="#0000ff">
                <v:path arrowok="t"/>
              </v:shape>
            </v:group>
            <v:group style="position:absolute;left:14688;top:5992;width:4961;height:2819" coordorigin="14688,5992" coordsize="4961,2819">
              <v:shape style="position:absolute;left:14688;top:5992;width:4961;height:2819" coordorigin="14688,5992" coordsize="4961,2819" path="m19649,8317l18700,8811,18221,8217,17455,7457,16709,6755,16406,6720,15718,6198,15210,6298,14688,5992e" filled="false" stroked="true" strokeweight=".318763pt" strokecolor="#0000ff">
                <v:path arrowok="t"/>
              </v:shape>
            </v:group>
            <v:group style="position:absolute;left:18485;top:8727;width:2;height:7" coordorigin="18485,8727" coordsize="2,7">
              <v:shape style="position:absolute;left:18485;top:8727;width:2;height:7" coordorigin="18485,8727" coordsize="0,7" path="m18485,8727l18485,8733e" filled="false" stroked="true" strokeweight=".079745pt" strokecolor="#989898">
                <v:path arrowok="t"/>
              </v:shape>
            </v:group>
            <v:group style="position:absolute;left:18517;top:8768;width:2;height:7" coordorigin="18517,8768" coordsize="2,7">
              <v:shape style="position:absolute;left:18517;top:8768;width:2;height:7" coordorigin="18517,8768" coordsize="0,7" path="m18517,8768l18517,8775e" filled="false" stroked="true" strokeweight=".079853pt" strokecolor="#989898">
                <v:path arrowok="t"/>
              </v:shape>
            </v:group>
            <v:group style="position:absolute;left:18541;top:8798;width:2;height:7" coordorigin="18541,8798" coordsize="2,7">
              <v:shape style="position:absolute;left:18541;top:8798;width:2;height:7" coordorigin="18541,8798" coordsize="0,7" path="m18541,8798l18541,8805e" filled="false" stroked="true" strokeweight=".079853pt" strokecolor="#989898">
                <v:path arrowok="t"/>
              </v:shape>
            </v:group>
            <v:group style="position:absolute;left:18565;top:8827;width:2;height:7" coordorigin="18565,8827" coordsize="2,7">
              <v:shape style="position:absolute;left:18565;top:8827;width:2;height:7" coordorigin="18565,8827" coordsize="0,7" path="m18565,8827l18565,8834e" filled="false" stroked="true" strokeweight=".079853pt" strokecolor="#989898">
                <v:path arrowok="t"/>
              </v:shape>
            </v:group>
            <v:group style="position:absolute;left:18587;top:8857;width:2;height:7" coordorigin="18587,8857" coordsize="2,7">
              <v:shape style="position:absolute;left:18587;top:8857;width:2;height:7" coordorigin="18587,8857" coordsize="0,7" path="m18587,8857l18587,8864e" filled="false" stroked="true" strokeweight=".079853pt" strokecolor="#989898">
                <v:path arrowok="t"/>
              </v:shape>
            </v:group>
            <v:group style="position:absolute;left:18611;top:8888;width:2;height:7" coordorigin="18611,8888" coordsize="2,7">
              <v:shape style="position:absolute;left:18611;top:8888;width:2;height:7" coordorigin="18611,8888" coordsize="0,7" path="m18611,8888l18611,8894e" filled="false" stroked="true" strokeweight=".078666pt" strokecolor="#989898">
                <v:path arrowok="t"/>
              </v:shape>
            </v:group>
            <v:group style="position:absolute;left:18633;top:8916;width:2;height:7" coordorigin="18633,8916" coordsize="2,7">
              <v:shape style="position:absolute;left:18633;top:8916;width:2;height:7" coordorigin="18633,8916" coordsize="0,7" path="m18633,8916l18633,8923e" filled="false" stroked="true" strokeweight=".079853pt" strokecolor="#989898">
                <v:path arrowok="t"/>
              </v:shape>
            </v:group>
            <v:group style="position:absolute;left:18657;top:8947;width:2;height:7" coordorigin="18657,8947" coordsize="2,7">
              <v:shape style="position:absolute;left:18657;top:8947;width:2;height:7" coordorigin="18657,8947" coordsize="0,7" path="m18657,8947l18657,8953e" filled="false" stroked="true" strokeweight=".079745pt" strokecolor="#989898">
                <v:path arrowok="t"/>
              </v:shape>
            </v:group>
            <v:group style="position:absolute;left:18681;top:8975;width:2;height:7" coordorigin="18681,8975" coordsize="2,7">
              <v:shape style="position:absolute;left:18681;top:8975;width:2;height:7" coordorigin="18681,8975" coordsize="0,7" path="m18681,8975l18681,8982e" filled="false" stroked="true" strokeweight=".079961pt" strokecolor="#989898">
                <v:path arrowok="t"/>
              </v:shape>
            </v:group>
            <v:group style="position:absolute;left:18712;top:8959;width:2;height:7" coordorigin="18712,8959" coordsize="2,7">
              <v:shape style="position:absolute;left:18712;top:8959;width:2;height:7" coordorigin="18712,8959" coordsize="0,7" path="m18712,8959l18712,8966e" filled="false" stroked="true" strokeweight=".078881pt" strokecolor="#989898">
                <v:path arrowok="t"/>
              </v:shape>
            </v:group>
            <v:group style="position:absolute;left:18743;top:8939;width:2;height:7" coordorigin="18743,8939" coordsize="2,7">
              <v:shape style="position:absolute;left:18743;top:8939;width:2;height:7" coordorigin="18743,8939" coordsize="0,7" path="m18743,8939l18743,8945e" filled="false" stroked="true" strokeweight=".079745pt" strokecolor="#989898">
                <v:path arrowok="t"/>
              </v:shape>
            </v:group>
            <v:group style="position:absolute;left:18775;top:8918;width:2;height:7" coordorigin="18775,8918" coordsize="2,7">
              <v:shape style="position:absolute;left:18775;top:8918;width:2;height:7" coordorigin="18775,8918" coordsize="0,7" path="m18775,8918l18775,8924e" filled="false" stroked="true" strokeweight=".079853pt" strokecolor="#989898">
                <v:path arrowok="t"/>
              </v:shape>
            </v:group>
            <v:group style="position:absolute;left:18807;top:8899;width:2;height:7" coordorigin="18807,8899" coordsize="2,7">
              <v:shape style="position:absolute;left:18807;top:8899;width:2;height:7" coordorigin="18807,8899" coordsize="0,7" path="m18807,8899l18807,8905e" filled="false" stroked="true" strokeweight=".079745pt" strokecolor="#989898">
                <v:path arrowok="t"/>
              </v:shape>
            </v:group>
            <v:group style="position:absolute;left:18839;top:8878;width:2;height:7" coordorigin="18839,8878" coordsize="2,7">
              <v:shape style="position:absolute;left:18839;top:8878;width:2;height:7" coordorigin="18839,8878" coordsize="0,7" path="m18839,8878l18839,8884e" filled="false" stroked="true" strokeweight=".078774pt" strokecolor="#989898">
                <v:path arrowok="t"/>
              </v:shape>
            </v:group>
            <v:group style="position:absolute;left:18871;top:8857;width:2;height:7" coordorigin="18871,8857" coordsize="2,7">
              <v:shape style="position:absolute;left:18871;top:8857;width:2;height:7" coordorigin="18871,8857" coordsize="0,7" path="m18871,8857l18871,8864e" filled="false" stroked="true" strokeweight=".078881pt" strokecolor="#989898">
                <v:path arrowok="t"/>
              </v:shape>
            </v:group>
            <v:group style="position:absolute;left:18903;top:8837;width:2;height:7" coordorigin="18903,8837" coordsize="2,7">
              <v:shape style="position:absolute;left:18903;top:8837;width:2;height:7" coordorigin="18903,8837" coordsize="0,7" path="m18903,8837l18903,8843e" filled="false" stroked="true" strokeweight=".078666pt" strokecolor="#989898">
                <v:path arrowok="t"/>
              </v:shape>
            </v:group>
            <v:group style="position:absolute;left:18933;top:8818;width:2;height:7" coordorigin="18933,8818" coordsize="2,7">
              <v:shape style="position:absolute;left:18933;top:8818;width:2;height:7" coordorigin="18933,8818" coordsize="0,7" path="m18933,8818l18933,8824e" filled="false" stroked="true" strokeweight=".079853pt" strokecolor="#989898">
                <v:path arrowok="t"/>
              </v:shape>
            </v:group>
            <v:group style="position:absolute;left:18965;top:8797;width:2;height:7" coordorigin="18965,8797" coordsize="2,7">
              <v:shape style="position:absolute;left:18965;top:8797;width:2;height:7" coordorigin="18965,8797" coordsize="0,7" path="m18965,8797l18965,8803e" filled="false" stroked="true" strokeweight=".079853pt" strokecolor="#989898">
                <v:path arrowok="t"/>
              </v:shape>
            </v:group>
            <v:group style="position:absolute;left:18997;top:8776;width:2;height:7" coordorigin="18997,8776" coordsize="2,7">
              <v:shape style="position:absolute;left:18997;top:8776;width:2;height:7" coordorigin="18997,8776" coordsize="0,7" path="m18997,8776l18997,8783e" filled="false" stroked="true" strokeweight=".079961pt" strokecolor="#989898">
                <v:path arrowok="t"/>
              </v:shape>
            </v:group>
            <v:group style="position:absolute;left:19029;top:8756;width:2;height:7" coordorigin="19029,8756" coordsize="2,7">
              <v:shape style="position:absolute;left:19029;top:8756;width:2;height:7" coordorigin="19029,8756" coordsize="0,7" path="m19029,8756l19029,8762e" filled="false" stroked="true" strokeweight=".079853pt" strokecolor="#989898">
                <v:path arrowok="t"/>
              </v:shape>
            </v:group>
            <v:group style="position:absolute;left:19064;top:8743;width:2;height:7" coordorigin="19064,8743" coordsize="2,7">
              <v:shape style="position:absolute;left:19064;top:8743;width:2;height:7" coordorigin="19064,8743" coordsize="0,7" path="m19064,8743l19064,8749e" filled="false" stroked="true" strokeweight=".079745pt" strokecolor="#989898">
                <v:path arrowok="t"/>
              </v:shape>
            </v:group>
            <v:group style="position:absolute;left:19100;top:8736;width:2;height:7" coordorigin="19100,8736" coordsize="2,7">
              <v:shape style="position:absolute;left:19100;top:8736;width:2;height:7" coordorigin="19100,8736" coordsize="0,7" path="m19100,8736l19100,8743e" filled="false" stroked="true" strokeweight=".079961pt" strokecolor="#989898">
                <v:path arrowok="t"/>
              </v:shape>
            </v:group>
            <v:group style="position:absolute;left:19137;top:8728;width:2;height:7" coordorigin="19137,8728" coordsize="2,7">
              <v:shape style="position:absolute;left:19137;top:8728;width:2;height:7" coordorigin="19137,8728" coordsize="0,7" path="m19137,8728l19137,8735e" filled="false" stroked="true" strokeweight=".079853pt" strokecolor="#989898">
                <v:path arrowok="t"/>
              </v:shape>
            </v:group>
            <v:group style="position:absolute;left:19174;top:8722;width:2;height:7" coordorigin="19174,8722" coordsize="2,7">
              <v:shape style="position:absolute;left:19174;top:8722;width:2;height:7" coordorigin="19174,8722" coordsize="0,7" path="m19174,8722l19174,8728e" filled="false" stroked="true" strokeweight=".079853pt" strokecolor="#989898">
                <v:path arrowok="t"/>
              </v:shape>
            </v:group>
            <v:group style="position:absolute;left:19212;top:8716;width:2;height:7" coordorigin="19212,8716" coordsize="2,7">
              <v:shape style="position:absolute;left:19212;top:8716;width:2;height:7" coordorigin="19212,8716" coordsize="0,7" path="m19212,8716l19212,8722e" filled="false" stroked="true" strokeweight=".078666pt" strokecolor="#989898">
                <v:path arrowok="t"/>
              </v:shape>
            </v:group>
            <v:group style="position:absolute;left:19249;top:8709;width:2;height:7" coordorigin="19249,8709" coordsize="2,7">
              <v:shape style="position:absolute;left:19249;top:8709;width:2;height:7" coordorigin="19249,8709" coordsize="0,7" path="m19249,8709l19249,8715e" filled="false" stroked="true" strokeweight=".079853pt" strokecolor="#989898">
                <v:path arrowok="t"/>
              </v:shape>
            </v:group>
            <v:group style="position:absolute;left:19285;top:8701;width:2;height:7" coordorigin="19285,8701" coordsize="2,7">
              <v:shape style="position:absolute;left:19285;top:8701;width:2;height:7" coordorigin="19285,8701" coordsize="0,7" path="m19285,8701l19285,8708e" filled="false" stroked="true" strokeweight=".079853pt" strokecolor="#989898">
                <v:path arrowok="t"/>
              </v:shape>
            </v:group>
            <v:group style="position:absolute;left:19322;top:8695;width:2;height:7" coordorigin="19322,8695" coordsize="2,7">
              <v:shape style="position:absolute;left:19322;top:8695;width:2;height:7" coordorigin="19322,8695" coordsize="0,7" path="m19322,8695l19322,8701e" filled="false" stroked="true" strokeweight=".079745pt" strokecolor="#989898">
                <v:path arrowok="t"/>
              </v:shape>
            </v:group>
            <v:group style="position:absolute;left:19360;top:8688;width:2;height:7" coordorigin="19360,8688" coordsize="2,7">
              <v:shape style="position:absolute;left:19360;top:8688;width:2;height:7" coordorigin="19360,8688" coordsize="0,7" path="m19360,8688l19360,8695e" filled="false" stroked="true" strokeweight=".079853pt" strokecolor="#989898">
                <v:path arrowok="t"/>
              </v:shape>
            </v:group>
            <v:group style="position:absolute;left:19397;top:8682;width:2;height:7" coordorigin="19397,8682" coordsize="2,7">
              <v:shape style="position:absolute;left:19397;top:8682;width:2;height:7" coordorigin="19397,8682" coordsize="0,7" path="m19397,8682l19397,8689e" filled="false" stroked="true" strokeweight=".079745pt" strokecolor="#989898">
                <v:path arrowok="t"/>
              </v:shape>
            </v:group>
            <v:group style="position:absolute;left:19433;top:8674;width:2;height:7" coordorigin="19433,8674" coordsize="2,7">
              <v:shape style="position:absolute;left:19433;top:8674;width:2;height:7" coordorigin="19433,8674" coordsize="0,7" path="m19433,8674l19433,8681e" filled="false" stroked="true" strokeweight=".078881pt" strokecolor="#989898">
                <v:path arrowok="t"/>
              </v:shape>
            </v:group>
            <v:group style="position:absolute;left:19472;top:8673;width:2;height:7" coordorigin="19472,8673" coordsize="2,7">
              <v:shape style="position:absolute;left:19472;top:8673;width:2;height:7" coordorigin="19472,8673" coordsize="0,7" path="m19472,8673l19472,8679e" filled="false" stroked="true" strokeweight=".080932pt" strokecolor="#989898">
                <v:path arrowok="t"/>
              </v:shape>
            </v:group>
            <v:group style="position:absolute;left:19508;top:8669;width:2;height:7" coordorigin="19508,8669" coordsize="2,7">
              <v:shape style="position:absolute;left:19508;top:8669;width:2;height:7" coordorigin="19508,8669" coordsize="0,7" path="m19508,8669l19508,8676e" filled="false" stroked="true" strokeweight=".079853pt" strokecolor="#989898">
                <v:path arrowok="t"/>
              </v:shape>
            </v:group>
            <v:group style="position:absolute;left:19547;top:8668;width:2;height:7" coordorigin="19547,8668" coordsize="2,7">
              <v:shape style="position:absolute;left:19547;top:8668;width:2;height:7" coordorigin="19547,8668" coordsize="0,7" path="m19547,8668l19547,8674e" filled="false" stroked="true" strokeweight=".079961pt" strokecolor="#989898">
                <v:path arrowok="t"/>
              </v:shape>
            </v:group>
            <v:group style="position:absolute;left:19583;top:8665;width:2;height:7" coordorigin="19583,8665" coordsize="2,7">
              <v:shape style="position:absolute;left:19583;top:8665;width:2;height:7" coordorigin="19583,8665" coordsize="0,7" path="m19583,8665l19583,8671e" filled="false" stroked="true" strokeweight=".078774pt" strokecolor="#989898">
                <v:path arrowok="t"/>
              </v:shape>
            </v:group>
            <v:group style="position:absolute;left:19621;top:8661;width:2;height:7" coordorigin="19621,8661" coordsize="2,7">
              <v:shape style="position:absolute;left:19621;top:8661;width:2;height:7" coordorigin="19621,8661" coordsize="0,7" path="m19621,8661l19621,8668e" filled="false" stroked="true" strokeweight=".079853pt" strokecolor="#989898">
                <v:path arrowok="t"/>
              </v:shape>
            </v:group>
            <v:group style="position:absolute;left:19660;top:8660;width:2;height:7" coordorigin="19660,8660" coordsize="2,7">
              <v:shape style="position:absolute;left:19660;top:8660;width:2;height:7" coordorigin="19660,8660" coordsize="0,7" path="m19660,8660l19660,8666e" filled="false" stroked="true" strokeweight=".079745pt" strokecolor="#989898">
                <v:path arrowok="t"/>
              </v:shape>
            </v:group>
            <v:group style="position:absolute;left:19696;top:8657;width:2;height:7" coordorigin="19696,8657" coordsize="2,7">
              <v:shape style="position:absolute;left:19696;top:8657;width:2;height:7" coordorigin="19696,8657" coordsize="0,7" path="m19696,8657l19696,8663e" filled="false" stroked="true" strokeweight=".079961pt" strokecolor="#989898">
                <v:path arrowok="t"/>
              </v:shape>
            </v:group>
            <v:group style="position:absolute;left:19735;top:8653;width:2;height:7" coordorigin="19735,8653" coordsize="2,7">
              <v:shape style="position:absolute;left:19735;top:8653;width:2;height:7" coordorigin="19735,8653" coordsize="0,7" path="m19735,8653l19735,8660e" filled="false" stroked="true" strokeweight=".079745pt" strokecolor="#989898">
                <v:path arrowok="t"/>
              </v:shape>
            </v:group>
            <v:group style="position:absolute;left:19770;top:8663;width:2;height:7" coordorigin="19770,8663" coordsize="2,7">
              <v:shape style="position:absolute;left:19770;top:8663;width:2;height:7" coordorigin="19770,8663" coordsize="0,7" path="m19770,8663l19770,8669e" filled="false" stroked="true" strokeweight=".079745pt" strokecolor="#989898">
                <v:path arrowok="t"/>
              </v:shape>
            </v:group>
            <v:group style="position:absolute;left:19803;top:8680;width:2;height:7" coordorigin="19803,8680" coordsize="2,7">
              <v:shape style="position:absolute;left:19803;top:8680;width:2;height:7" coordorigin="19803,8680" coordsize="0,7" path="m19803,8680l19803,8687e" filled="false" stroked="true" strokeweight=".079745pt" strokecolor="#989898">
                <v:path arrowok="t"/>
              </v:shape>
            </v:group>
            <v:group style="position:absolute;left:19837;top:8696;width:2;height:7" coordorigin="19837,8696" coordsize="2,7">
              <v:shape style="position:absolute;left:19837;top:8696;width:2;height:7" coordorigin="19837,8696" coordsize="0,7" path="m19837,8696l19837,8703e" filled="false" stroked="true" strokeweight=".079853pt" strokecolor="#989898">
                <v:path arrowok="t"/>
              </v:shape>
            </v:group>
            <v:group style="position:absolute;left:19870;top:8712;width:2;height:7" coordorigin="19870,8712" coordsize="2,7">
              <v:shape style="position:absolute;left:19870;top:8712;width:2;height:7" coordorigin="19870,8712" coordsize="0,7" path="m19870,8712l19870,8719e" filled="false" stroked="true" strokeweight=".079853pt" strokecolor="#989898">
                <v:path arrowok="t"/>
              </v:shape>
            </v:group>
            <v:group style="position:absolute;left:19905;top:8730;width:2;height:7" coordorigin="19905,8730" coordsize="2,7">
              <v:shape style="position:absolute;left:19905;top:8730;width:2;height:7" coordorigin="19905,8730" coordsize="0,7" path="m19905,8730l19905,8736e" filled="false" stroked="true" strokeweight=".079853pt" strokecolor="#989898">
                <v:path arrowok="t"/>
              </v:shape>
            </v:group>
            <v:group style="position:absolute;left:19939;top:8746;width:2;height:7" coordorigin="19939,8746" coordsize="2,7">
              <v:shape style="position:absolute;left:19939;top:8746;width:2;height:7" coordorigin="19939,8746" coordsize="0,7" path="m19939,8746l19939,8752e" filled="false" stroked="true" strokeweight=".079853pt" strokecolor="#989898">
                <v:path arrowok="t"/>
              </v:shape>
            </v:group>
            <v:group style="position:absolute;left:19972;top:8763;width:2;height:7" coordorigin="19972,8763" coordsize="2,7">
              <v:shape style="position:absolute;left:19972;top:8763;width:2;height:7" coordorigin="19972,8763" coordsize="0,7" path="m19972,8763l19972,8770e" filled="false" stroked="true" strokeweight=".079961pt" strokecolor="#989898">
                <v:path arrowok="t"/>
              </v:shape>
            </v:group>
            <v:group style="position:absolute;left:20006;top:8779;width:2;height:7" coordorigin="20006,8779" coordsize="2,7">
              <v:shape style="position:absolute;left:20006;top:8779;width:2;height:7" coordorigin="20006,8779" coordsize="0,7" path="m20006,8779l20006,8786e" filled="false" stroked="true" strokeweight=".078881pt" strokecolor="#989898">
                <v:path arrowok="t"/>
              </v:shape>
            </v:group>
            <v:group style="position:absolute;left:20039;top:8797;width:2;height:7" coordorigin="20039,8797" coordsize="2,7">
              <v:shape style="position:absolute;left:20039;top:8797;width:2;height:7" coordorigin="20039,8797" coordsize="0,7" path="m20039,8797l20039,8803e" filled="false" stroked="true" strokeweight=".079853pt" strokecolor="#989898">
                <v:path arrowok="t"/>
              </v:shape>
            </v:group>
            <v:group style="position:absolute;left:20072;top:8813;width:2;height:7" coordorigin="20072,8813" coordsize="2,7">
              <v:shape style="position:absolute;left:20072;top:8813;width:2;height:7" coordorigin="20072,8813" coordsize="0,7" path="m20072,8813l20072,8819e" filled="false" stroked="true" strokeweight=".079745pt" strokecolor="#989898">
                <v:path arrowok="t"/>
              </v:shape>
            </v:group>
            <v:group style="position:absolute;left:20108;top:8830;width:2;height:7" coordorigin="20108,8830" coordsize="2,7">
              <v:shape style="position:absolute;left:20108;top:8830;width:2;height:7" coordorigin="20108,8830" coordsize="0,7" path="m20108,8830l20108,8837e" filled="false" stroked="true" strokeweight=".079853pt" strokecolor="#989898">
                <v:path arrowok="t"/>
              </v:shape>
            </v:group>
            <v:group style="position:absolute;left:20141;top:8846;width:2;height:7" coordorigin="20141,8846" coordsize="2,7">
              <v:shape style="position:absolute;left:20141;top:8846;width:2;height:7" coordorigin="20141,8846" coordsize="0,7" path="m20141,8846l20141,8853e" filled="false" stroked="true" strokeweight=".079745pt" strokecolor="#989898">
                <v:path arrowok="t"/>
              </v:shape>
            </v:group>
            <v:group style="position:absolute;left:20174;top:8862;width:2;height:7" coordorigin="20174,8862" coordsize="2,7">
              <v:shape style="position:absolute;left:20174;top:8862;width:2;height:7" coordorigin="20174,8862" coordsize="0,7" path="m20174,8862l20174,8869e" filled="false" stroked="true" strokeweight=".078666pt" strokecolor="#989898">
                <v:path arrowok="t"/>
              </v:shape>
            </v:group>
            <v:group style="position:absolute;left:20208;top:8880;width:2;height:7" coordorigin="20208,8880" coordsize="2,7">
              <v:shape style="position:absolute;left:20208;top:8880;width:2;height:7" coordorigin="20208,8880" coordsize="0,7" path="m20208,8880l20208,8886e" filled="false" stroked="true" strokeweight=".079853pt" strokecolor="#989898">
                <v:path arrowok="t"/>
              </v:shape>
            </v:group>
            <v:group style="position:absolute;left:20241;top:8896;width:2;height:7" coordorigin="20241,8896" coordsize="2,7">
              <v:shape style="position:absolute;left:20241;top:8896;width:2;height:7" coordorigin="20241,8896" coordsize="0,7" path="m20241,8896l20241,8902e" filled="false" stroked="true" strokeweight=".079961pt" strokecolor="#989898">
                <v:path arrowok="t"/>
              </v:shape>
            </v:group>
            <v:group style="position:absolute;left:20276;top:8913;width:2;height:7" coordorigin="20276,8913" coordsize="2,7">
              <v:shape style="position:absolute;left:20276;top:8913;width:2;height:7" coordorigin="20276,8913" coordsize="0,7" path="m20276,8913l20276,8920e" filled="false" stroked="true" strokeweight=".079853pt" strokecolor="#989898">
                <v:path arrowok="t"/>
              </v:shape>
            </v:group>
            <v:group style="position:absolute;left:20324;top:8937;width:2;height:7" coordorigin="20324,8937" coordsize="2,7">
              <v:shape style="position:absolute;left:20324;top:8937;width:2;height:7" coordorigin="20324,8937" coordsize="0,7" path="m20324,8937l20324,8943e" filled="false" stroked="true" strokeweight=".078666pt" strokecolor="#989898">
                <v:path arrowok="t"/>
              </v:shape>
            </v:group>
            <v:group style="position:absolute;left:18382;top:8653;width:93;height:95" coordorigin="18382,8653" coordsize="93,95">
              <v:shape style="position:absolute;left:18382;top:8653;width:93;height:95" coordorigin="18382,8653" coordsize="93,95" path="m18475,8747l18448,8747,18382,8679,18384,8653e" filled="false" stroked="true" strokeweight=".318763pt" strokecolor="#989898">
                <v:path arrowok="t"/>
              </v:shape>
            </v:group>
            <v:group style="position:absolute;left:18461;top:8669;width:42;height:43" coordorigin="18461,8669" coordsize="42,43">
              <v:shape style="position:absolute;left:18461;top:8669;width:42;height:43" coordorigin="18461,8669" coordsize="42,43" path="m18502,8712l18502,8695,18478,8669,18461,8669e" filled="false" stroked="true" strokeweight=".318763pt" strokecolor="#989898">
                <v:path arrowok="t"/>
              </v:shape>
            </v:group>
            <v:group style="position:absolute;left:18421;top:8628;width:42;height:51" coordorigin="18421,8628" coordsize="42,51">
              <v:shape style="position:absolute;left:18421;top:8628;width:42;height:51" coordorigin="18421,8628" coordsize="42,51" path="m18461,8679l18462,8653,18437,8628,18421,8628e" filled="false" stroked="true" strokeweight=".318763pt" strokecolor="#989898">
                <v:path arrowok="t"/>
              </v:shape>
            </v:group>
            <v:group style="position:absolute;left:18343;top:8620;width:42;height:43" coordorigin="18343,8620" coordsize="42,43">
              <v:shape style="position:absolute;left:18343;top:8620;width:42;height:43" coordorigin="18343,8620" coordsize="42,43" path="m18384,8663l18366,8663,18343,8637,18343,8620e" filled="false" stroked="true" strokeweight=".318763pt" strokecolor="#989898">
                <v:path arrowok="t"/>
              </v:shape>
            </v:group>
            <v:group style="position:absolute;left:18301;top:8577;width:51;height:43" coordorigin="18301,8577" coordsize="51,43">
              <v:shape style="position:absolute;left:18301;top:8577;width:51;height:43" coordorigin="18301,8577" coordsize="51,43" path="m18352,8620l18325,8620,18301,8594,18303,8577e" filled="false" stroked="true" strokeweight=".318763pt" strokecolor="#989898">
                <v:path arrowok="t"/>
              </v:shape>
            </v:group>
            <v:group style="position:absolute;left:18330;top:8542;width:91;height:95" coordorigin="18330,8542" coordsize="91,95">
              <v:shape style="position:absolute;left:18330;top:8542;width:91;height:95" coordorigin="18330,8542" coordsize="91,95" path="m18419,8636l18421,8610,18355,8542,18330,8542e" filled="false" stroked="true" strokeweight=".318763pt" strokecolor="#989898">
                <v:path arrowok="t"/>
              </v:shape>
            </v:group>
            <v:group style="position:absolute;left:18220;top:8483;width:91;height:95" coordorigin="18220,8483" coordsize="91,95">
              <v:shape style="position:absolute;left:18220;top:8483;width:91;height:95" coordorigin="18220,8483" coordsize="91,95" path="m18311,8577l18285,8577,18220,8510,18221,8483e" filled="false" stroked="true" strokeweight=".318763pt" strokecolor="#989898">
                <v:path arrowok="t"/>
              </v:shape>
            </v:group>
            <v:group style="position:absolute;left:18298;top:8500;width:42;height:42" coordorigin="18298,8500" coordsize="42,42">
              <v:shape style="position:absolute;left:18298;top:8500;width:42;height:42" coordorigin="18298,8500" coordsize="42,42" path="m18338,8542l18339,8526,18314,8500,18298,8500e" filled="false" stroked="true" strokeweight=".318763pt" strokecolor="#989898">
                <v:path arrowok="t"/>
              </v:shape>
            </v:group>
            <v:group style="position:absolute;left:18257;top:8457;width:42;height:51" coordorigin="18257,8457" coordsize="42,51">
              <v:shape style="position:absolute;left:18257;top:8457;width:42;height:51" coordorigin="18257,8457" coordsize="42,51" path="m18296,8508l18298,8483,18274,8457,18257,8457e" filled="false" stroked="true" strokeweight=".318763pt" strokecolor="#989898">
                <v:path arrowok="t"/>
              </v:shape>
            </v:group>
            <v:group style="position:absolute;left:18178;top:8449;width:42;height:43" coordorigin="18178,8449" coordsize="42,43">
              <v:shape style="position:absolute;left:18178;top:8449;width:42;height:43" coordorigin="18178,8449" coordsize="42,43" path="m18220,8492l18202,8492,18178,8467,18180,8449e" filled="false" stroked="true" strokeweight=".318763pt" strokecolor="#989898">
                <v:path arrowok="t"/>
              </v:shape>
            </v:group>
            <v:group style="position:absolute;left:18137;top:8406;width:51;height:43" coordorigin="18137,8406" coordsize="51,43">
              <v:shape style="position:absolute;left:18137;top:8406;width:51;height:43" coordorigin="18137,8406" coordsize="51,43" path="m18188,8449l18163,8449,18137,8424,18139,8406e" filled="false" stroked="true" strokeweight=".318763pt" strokecolor="#989898">
                <v:path arrowok="t"/>
              </v:shape>
            </v:group>
            <v:group style="position:absolute;left:18166;top:8371;width:93;height:95" coordorigin="18166,8371" coordsize="93,95">
              <v:shape style="position:absolute;left:18166;top:8371;width:93;height:95" coordorigin="18166,8371" coordsize="93,95" path="m18257,8465l18258,8440,18193,8371,18166,8373e" filled="false" stroked="true" strokeweight=".318763pt" strokecolor="#989898">
                <v:path arrowok="t"/>
              </v:shape>
            </v:group>
            <v:group style="position:absolute;left:18056;top:8314;width:91;height:95" coordorigin="18056,8314" coordsize="91,95">
              <v:shape style="position:absolute;left:18056;top:8314;width:91;height:95" coordorigin="18056,8314" coordsize="91,95" path="m18147,8406l18121,8408,18056,8340,18057,8314e" filled="false" stroked="true" strokeweight=".318763pt" strokecolor="#989898">
                <v:path arrowok="t"/>
              </v:shape>
            </v:group>
            <v:group style="position:absolute;left:18134;top:8330;width:42;height:44" coordorigin="18134,8330" coordsize="42,44">
              <v:shape style="position:absolute;left:18134;top:8330;width:42;height:44" coordorigin="18134,8330" coordsize="42,44" path="m18175,8373l18175,8355,18151,8330,18134,8330e" filled="false" stroked="true" strokeweight=".318763pt" strokecolor="#989898">
                <v:path arrowok="t"/>
              </v:shape>
            </v:group>
            <v:group style="position:absolute;left:18092;top:8287;width:44;height:51" coordorigin="18092,8287" coordsize="44,51">
              <v:shape style="position:absolute;left:18092;top:8287;width:44;height:51" coordorigin="18092,8287" coordsize="44,51" path="m18134,8338l18135,8312,18110,8287,18092,8287e" filled="false" stroked="true" strokeweight=".318763pt" strokecolor="#989898">
                <v:path arrowok="t"/>
              </v:shape>
            </v:group>
            <v:group style="position:absolute;left:18016;top:8279;width:42;height:43" coordorigin="18016,8279" coordsize="42,43">
              <v:shape style="position:absolute;left:18016;top:8279;width:42;height:43" coordorigin="18016,8279" coordsize="42,43" path="m18057,8322l18040,8322,18016,8296,18016,8279e" filled="false" stroked="true" strokeweight=".318763pt" strokecolor="#989898">
                <v:path arrowok="t"/>
              </v:shape>
            </v:group>
            <v:group style="position:absolute;left:17974;top:8238;width:50;height:42" coordorigin="17974,8238" coordsize="50,42">
              <v:shape style="position:absolute;left:17974;top:8238;width:50;height:42" coordorigin="17974,8238" coordsize="50,42" path="m18024,8279l17998,8279,17974,8253,17974,8238e" filled="false" stroked="true" strokeweight=".318763pt" strokecolor="#989898">
                <v:path arrowok="t"/>
              </v:shape>
            </v:group>
            <v:group style="position:absolute;left:18003;top:8202;width:91;height:95" coordorigin="18003,8202" coordsize="91,95">
              <v:shape style="position:absolute;left:18003;top:8202;width:91;height:95" coordorigin="18003,8202" coordsize="91,95" path="m18092,8296l18094,8269,18029,8202,18003,8202e" filled="false" stroked="true" strokeweight=".318763pt" strokecolor="#989898">
                <v:path arrowok="t"/>
              </v:shape>
            </v:group>
            <v:group style="position:absolute;left:17893;top:8143;width:91;height:95" coordorigin="17893,8143" coordsize="91,95">
              <v:shape style="position:absolute;left:17893;top:8143;width:91;height:95" coordorigin="17893,8143" coordsize="91,95" path="m17984,8238l17959,8238,17893,8169,17893,8143e" filled="false" stroked="true" strokeweight=".318763pt" strokecolor="#989898">
                <v:path arrowok="t"/>
              </v:shape>
            </v:group>
            <v:group style="position:absolute;left:17971;top:8159;width:42;height:43" coordorigin="17971,8159" coordsize="42,43">
              <v:shape style="position:absolute;left:17971;top:8159;width:42;height:43" coordorigin="17971,8159" coordsize="42,43" path="m18011,8202l18013,8185,17987,8159,17971,8159e" filled="false" stroked="true" strokeweight=".318763pt" strokecolor="#989898">
                <v:path arrowok="t"/>
              </v:shape>
            </v:group>
            <v:group style="position:absolute;left:17930;top:8116;width:42;height:53" coordorigin="17930,8116" coordsize="42,53">
              <v:shape style="position:absolute;left:17930;top:8116;width:42;height:53" coordorigin="17930,8116" coordsize="42,53" path="m17970,8169l17971,8142,17947,8116,17930,8116e" filled="false" stroked="true" strokeweight=".318763pt" strokecolor="#989898">
                <v:path arrowok="t"/>
              </v:shape>
            </v:group>
            <v:group style="position:absolute;left:17912;top:8134;width:160;height:168" coordorigin="17912,8134" coordsize="160,168">
              <v:shape style="position:absolute;left:17912;top:8134;width:160;height:168" coordorigin="17912,8134" coordsize="160,168" path="m17912,8134l18072,8301e" filled="false" stroked="true" strokeweight=".318763pt" strokecolor="#989898">
                <v:path arrowok="t"/>
              </v:shape>
            </v:group>
            <v:group style="position:absolute;left:18095;top:8320;width:2;height:7" coordorigin="18095,8320" coordsize="2,7">
              <v:shape style="position:absolute;left:18095;top:8320;width:2;height:7" coordorigin="18095,8320" coordsize="0,7" path="m18095,8320l18095,8327e" filled="false" stroked="true" strokeweight=".079853pt" strokecolor="#989898">
                <v:path arrowok="t"/>
              </v:shape>
            </v:group>
            <v:group style="position:absolute;left:18115;top:8346;width:166;height:174" coordorigin="18115,8346" coordsize="166,174">
              <v:shape style="position:absolute;left:18115;top:8346;width:166;height:174" coordorigin="18115,8346" coordsize="166,174" path="m18115,8346l18280,8520e" filled="false" stroked="true" strokeweight=".318763pt" strokecolor="#989898">
                <v:path arrowok="t"/>
              </v:shape>
            </v:group>
            <v:group style="position:absolute;left:18302;top:8537;width:2;height:7" coordorigin="18302,8537" coordsize="2,7">
              <v:shape style="position:absolute;left:18302;top:8537;width:2;height:7" coordorigin="18302,8537" coordsize="0,7" path="m18302,8537l18302,8543e" filled="false" stroked="true" strokeweight=".079745pt" strokecolor="#989898">
                <v:path arrowok="t"/>
              </v:shape>
            </v:group>
            <v:group style="position:absolute;left:18323;top:8563;width:161;height:168" coordorigin="18323,8563" coordsize="161,168">
              <v:shape style="position:absolute;left:18323;top:8563;width:161;height:168" coordorigin="18323,8563" coordsize="161,168" path="m18323,8563l18484,8730e" filled="false" stroked="true" strokeweight=".318763pt" strokecolor="#989898">
                <v:path arrowok="t"/>
              </v:shape>
            </v:group>
            <v:group style="position:absolute;left:17852;top:8105;width:40;height:45" coordorigin="17852,8105" coordsize="40,45">
              <v:shape style="position:absolute;left:17852;top:8105;width:40;height:45" coordorigin="17852,8105" coordsize="40,45" path="m17892,8150l17876,8150,17852,8121,17853,8105e" filled="false" stroked="true" strokeweight=".318763pt" strokecolor="#989898">
                <v:path arrowok="t"/>
              </v:shape>
            </v:group>
            <v:group style="position:absolute;left:17813;top:8059;width:50;height:47" coordorigin="17813,8059" coordsize="50,47">
              <v:shape style="position:absolute;left:17813;top:8059;width:50;height:47" coordorigin="17813,8059" coordsize="50,47" path="m17863,8105l17836,8104,17813,8077,17815,8059e" filled="false" stroked="true" strokeweight=".318763pt" strokecolor="#989898">
                <v:path arrowok="t"/>
              </v:shape>
            </v:group>
            <v:group style="position:absolute;left:17845;top:8026;width:88;height:102" coordorigin="17845,8026" coordsize="88,102">
              <v:shape style="position:absolute;left:17845;top:8026;width:88;height:102" coordorigin="17845,8026" coordsize="88,102" path="m17930,8127l17933,8100,17871,8027,17845,8026e" filled="false" stroked="true" strokeweight=".318763pt" strokecolor="#989898">
                <v:path arrowok="t"/>
              </v:shape>
            </v:group>
            <v:group style="position:absolute;left:17737;top:7959;width:88;height:101" coordorigin="17737,7959" coordsize="88,101">
              <v:shape style="position:absolute;left:17737;top:7959;width:88;height:101" coordorigin="17737,7959" coordsize="88,101" path="m17825,8059l17798,8058,17737,7984,17740,7959e" filled="false" stroked="true" strokeweight=".318763pt" strokecolor="#989898">
                <v:path arrowok="t"/>
              </v:shape>
            </v:group>
            <v:group style="position:absolute;left:17815;top:7981;width:42;height:47" coordorigin="17815,7981" coordsize="42,47">
              <v:shape style="position:absolute;left:17815;top:7981;width:42;height:47" coordorigin="17815,7981" coordsize="42,47" path="m17853,8027l17857,8010,17833,7981,17815,7981e" filled="false" stroked="true" strokeweight=".318763pt" strokecolor="#989898">
                <v:path arrowok="t"/>
              </v:shape>
            </v:group>
            <v:group style="position:absolute;left:17777;top:7935;width:40;height:55" coordorigin="17777,7935" coordsize="40,55">
              <v:shape style="position:absolute;left:17777;top:7935;width:40;height:55" coordorigin="17777,7935" coordsize="40,55" path="m17815,7989l17817,7963,17794,7936,17777,7935e" filled="false" stroked="true" strokeweight=".318763pt" strokecolor="#989898">
                <v:path arrowok="t"/>
              </v:shape>
            </v:group>
            <v:group style="position:absolute;left:17699;top:7920;width:40;height:47" coordorigin="17699,7920" coordsize="40,47">
              <v:shape style="position:absolute;left:17699;top:7920;width:40;height:47" coordorigin="17699,7920" coordsize="40,47" path="m17739,7967l17721,7965,17699,7938,17700,7920e" filled="false" stroked="true" strokeweight=".318763pt" strokecolor="#989898">
                <v:path arrowok="t"/>
              </v:shape>
            </v:group>
            <v:group style="position:absolute;left:17659;top:7874;width:50;height:47" coordorigin="17659,7874" coordsize="50,47">
              <v:shape style="position:absolute;left:17659;top:7874;width:50;height:47" coordorigin="17659,7874" coordsize="50,47" path="m17708,7920l17683,7919,17659,7892,17662,7874e" filled="false" stroked="true" strokeweight=".318763pt" strokecolor="#989898">
                <v:path arrowok="t"/>
              </v:shape>
            </v:group>
            <v:group style="position:absolute;left:17691;top:7842;width:88;height:101" coordorigin="17691,7842" coordsize="88,101">
              <v:shape style="position:absolute;left:17691;top:7842;width:88;height:101" coordorigin="17691,7842" coordsize="88,101" path="m17775,7943l17778,7917,17718,7844,17691,7842e" filled="false" stroked="true" strokeweight=".318763pt" strokecolor="#989898">
                <v:path arrowok="t"/>
              </v:shape>
            </v:group>
            <v:group style="position:absolute;left:17582;top:7774;width:88;height:103" coordorigin="17582,7774" coordsize="88,103">
              <v:shape style="position:absolute;left:17582;top:7774;width:88;height:103" coordorigin="17582,7774" coordsize="88,103" path="m17670,7876l17645,7873,17582,7799,17586,7774e" filled="false" stroked="true" strokeweight=".318763pt" strokecolor="#989898">
                <v:path arrowok="t"/>
              </v:shape>
            </v:group>
            <v:group style="position:absolute;left:17662;top:7796;width:40;height:47" coordorigin="17662,7796" coordsize="40,47">
              <v:shape style="position:absolute;left:17662;top:7796;width:40;height:47" coordorigin="17662,7796" coordsize="40,47" path="m17700,7842l17702,7825,17680,7798,17662,7796e" filled="false" stroked="true" strokeweight=".318763pt" strokecolor="#989898">
                <v:path arrowok="t"/>
              </v:shape>
            </v:group>
            <v:group style="position:absolute;left:17624;top:7750;width:40;height:56" coordorigin="17624,7750" coordsize="40,56">
              <v:shape style="position:absolute;left:17624;top:7750;width:40;height:56" coordorigin="17624,7750" coordsize="40,56" path="m17661,7806l17664,7778,17640,7751,17624,7750e" filled="false" stroked="true" strokeweight=".318763pt" strokecolor="#989898">
                <v:path arrowok="t"/>
              </v:shape>
            </v:group>
            <v:group style="position:absolute;left:17544;top:7737;width:40;height:45" coordorigin="17544,7737" coordsize="40,45">
              <v:shape style="position:absolute;left:17544;top:7737;width:40;height:45" coordorigin="17544,7737" coordsize="40,45" path="m17584,7782l17568,7782,17544,7753,17546,7737e" filled="false" stroked="true" strokeweight=".318763pt" strokecolor="#989898">
                <v:path arrowok="t"/>
              </v:shape>
            </v:group>
            <v:group style="position:absolute;left:17506;top:7691;width:50;height:47" coordorigin="17506,7691" coordsize="50,47">
              <v:shape style="position:absolute;left:17506;top:7691;width:50;height:47" coordorigin="17506,7691" coordsize="50,47" path="m17555,7737l17528,7736,17506,7708,17508,7691e" filled="false" stroked="true" strokeweight=".318763pt" strokecolor="#989898">
                <v:path arrowok="t"/>
              </v:shape>
            </v:group>
            <v:group style="position:absolute;left:17538;top:7657;width:88;height:103" coordorigin="17538,7657" coordsize="88,103">
              <v:shape style="position:absolute;left:17538;top:7657;width:88;height:103" coordorigin="17538,7657" coordsize="88,103" path="m17622,7759l17625,7732,17563,7659,17538,7657e" filled="false" stroked="true" strokeweight=".318763pt" strokecolor="#989898">
                <v:path arrowok="t"/>
              </v:shape>
            </v:group>
            <v:group style="position:absolute;left:17429;top:7590;width:88;height:101" coordorigin="17429,7590" coordsize="88,101">
              <v:shape style="position:absolute;left:17429;top:7590;width:88;height:101" coordorigin="17429,7590" coordsize="88,101" path="m17517,7691l17490,7689,17429,7616,17431,7590e" filled="false" stroked="true" strokeweight=".318763pt" strokecolor="#989898">
                <v:path arrowok="t"/>
              </v:shape>
            </v:group>
            <v:group style="position:absolute;left:17508;top:7613;width:42;height:47" coordorigin="17508,7613" coordsize="42,47">
              <v:shape style="position:absolute;left:17508;top:7613;width:42;height:47" coordorigin="17508,7613" coordsize="42,47" path="m17546,7659l17549,7641,17525,7613,17508,7613e" filled="false" stroked="true" strokeweight=".318763pt" strokecolor="#989898">
                <v:path arrowok="t"/>
              </v:shape>
            </v:group>
            <v:group style="position:absolute;left:17469;top:7567;width:40;height:55" coordorigin="17469,7567" coordsize="40,55">
              <v:shape style="position:absolute;left:17469;top:7567;width:40;height:55" coordorigin="17469,7567" coordsize="40,55" path="m17508,7621l17509,7595,17487,7567,17469,7567e" filled="false" stroked="true" strokeweight=".318763pt" strokecolor="#989898">
                <v:path arrowok="t"/>
              </v:shape>
            </v:group>
            <v:group style="position:absolute;left:17450;top:7582;width:115;height:138" coordorigin="17450,7582" coordsize="115,138">
              <v:shape style="position:absolute;left:17450;top:7582;width:115;height:138" coordorigin="17450,7582" coordsize="115,138" path="m17450,7582l17565,7720e" filled="false" stroked="true" strokeweight=".318763pt" strokecolor="#989898">
                <v:path arrowok="t"/>
              </v:shape>
            </v:group>
            <v:group style="position:absolute;left:17585;top:7740;width:2;height:7" coordorigin="17585,7740" coordsize="2,7">
              <v:shape style="position:absolute;left:17585;top:7740;width:2;height:7" coordorigin="17585,7740" coordsize="0,7" path="m17585,7740l17585,7747e" filled="false" stroked="true" strokeweight=".079853pt" strokecolor="#989898">
                <v:path arrowok="t"/>
              </v:shape>
            </v:group>
            <v:group style="position:absolute;left:17603;top:7766;width:155;height:185" coordorigin="17603,7766" coordsize="155,185">
              <v:shape style="position:absolute;left:17603;top:7766;width:155;height:185" coordorigin="17603,7766" coordsize="155,185" path="m17603,7766l17758,7951e" filled="false" stroked="true" strokeweight=".318763pt" strokecolor="#989898">
                <v:path arrowok="t"/>
              </v:shape>
            </v:group>
            <v:group style="position:absolute;left:17778;top:7971;width:2;height:7" coordorigin="17778,7971" coordsize="2,7">
              <v:shape style="position:absolute;left:17778;top:7971;width:2;height:7" coordorigin="17778,7971" coordsize="0,7" path="m17778,7971l17778,7978e" filled="false" stroked="true" strokeweight=".079853pt" strokecolor="#989898">
                <v:path arrowok="t"/>
              </v:shape>
            </v:group>
            <v:group style="position:absolute;left:17796;top:7997;width:117;height:138" coordorigin="17796,7997" coordsize="117,138">
              <v:shape style="position:absolute;left:17796;top:7997;width:117;height:138" coordorigin="17796,7997" coordsize="117,138" path="m17796,7997l17912,8134e" filled="false" stroked="true" strokeweight=".318763pt" strokecolor="#989898">
                <v:path arrowok="t"/>
              </v:shape>
            </v:group>
            <v:group style="position:absolute;left:17388;top:7556;width:45;height:45" coordorigin="17388,7556" coordsize="45,45">
              <v:shape style="position:absolute;left:17388;top:7556;width:45;height:45" coordorigin="17388,7556" coordsize="45,45" path="m17433,7600l17415,7600,17388,7573,17388,7556e" filled="false" stroked="true" strokeweight=".318763pt" strokecolor="#989898">
                <v:path arrowok="t"/>
              </v:shape>
            </v:group>
            <v:group style="position:absolute;left:17343;top:7511;width:53;height:45" coordorigin="17343,7511" coordsize="53,45">
              <v:shape style="position:absolute;left:17343;top:7511;width:53;height:45" coordorigin="17343,7511" coordsize="53,45" path="m17396,7556l17370,7556,17343,7528,17343,7511e" filled="false" stroked="true" strokeweight=".318763pt" strokecolor="#989898">
                <v:path arrowok="t"/>
              </v:shape>
            </v:group>
            <v:group style="position:absolute;left:17370;top:7476;width:98;height:98" coordorigin="17370,7476" coordsize="98,98">
              <v:shape style="position:absolute;left:17370;top:7476;width:98;height:98" coordorigin="17370,7476" coordsize="98,98" path="m17468,7573l17468,7548,17398,7476,17370,7476e" filled="false" stroked="true" strokeweight=".318763pt" strokecolor="#989898">
                <v:path arrowok="t"/>
              </v:shape>
            </v:group>
            <v:group style="position:absolute;left:17254;top:7412;width:99;height:99" coordorigin="17254,7412" coordsize="99,99">
              <v:shape style="position:absolute;left:17254;top:7412;width:99;height:99" coordorigin="17254,7412" coordsize="99,99" path="m17353,7511l17326,7511,17254,7439,17254,7412e" filled="false" stroked="true" strokeweight=".318763pt" strokecolor="#989898">
                <v:path arrowok="t"/>
              </v:shape>
            </v:group>
            <v:group style="position:absolute;left:17335;top:7429;width:43;height:47" coordorigin="17335,7429" coordsize="43,47">
              <v:shape style="position:absolute;left:17335;top:7429;width:43;height:47" coordorigin="17335,7429" coordsize="43,47" path="m17378,7476l17378,7457,17353,7431,17335,7429e" filled="false" stroked="true" strokeweight=".318763pt" strokecolor="#989898">
                <v:path arrowok="t"/>
              </v:shape>
            </v:group>
            <v:group style="position:absolute;left:17291;top:7385;width:45;height:55" coordorigin="17291,7385" coordsize="45,55">
              <v:shape style="position:absolute;left:17291;top:7385;width:45;height:55" coordorigin="17291,7385" coordsize="45,55" path="m17335,7439l17335,7412,17308,7385,17291,7385e" filled="false" stroked="true" strokeweight=".318763pt" strokecolor="#989898">
                <v:path arrowok="t"/>
              </v:shape>
            </v:group>
            <v:group style="position:absolute;left:17211;top:7375;width:44;height:47" coordorigin="17211,7375" coordsize="44,47">
              <v:shape style="position:absolute;left:17211;top:7375;width:44;height:47" coordorigin="17211,7375" coordsize="44,47" path="m17254,7421l17237,7420,17211,7395,17211,7375e" filled="false" stroked="true" strokeweight=".318763pt" strokecolor="#989898">
                <v:path arrowok="t"/>
              </v:shape>
            </v:group>
            <v:group style="position:absolute;left:17166;top:7331;width:53;height:45" coordorigin="17166,7331" coordsize="53,45">
              <v:shape style="position:absolute;left:17166;top:7331;width:53;height:45" coordorigin="17166,7331" coordsize="53,45" path="m17219,7375l17192,7375,17166,7350,17166,7331e" filled="false" stroked="true" strokeweight=".318763pt" strokecolor="#989898">
                <v:path arrowok="t"/>
              </v:shape>
            </v:group>
            <v:group style="position:absolute;left:17194;top:7296;width:98;height:99" coordorigin="17194,7296" coordsize="98,99">
              <v:shape style="position:absolute;left:17194;top:7296;width:98;height:99" coordorigin="17194,7296" coordsize="98,99" path="m17291,7395l17291,7367,17219,7296,17194,7296e" filled="false" stroked="true" strokeweight=".318763pt" strokecolor="#989898">
                <v:path arrowok="t"/>
              </v:shape>
            </v:group>
            <v:group style="position:absolute;left:17077;top:7234;width:98;height:98" coordorigin="17077,7234" coordsize="98,98">
              <v:shape style="position:absolute;left:17077;top:7234;width:98;height:98" coordorigin="17077,7234" coordsize="98,98" path="m17174,7331l17149,7331,17077,7259,17077,7234e" filled="false" stroked="true" strokeweight=".318763pt" strokecolor="#989898">
                <v:path arrowok="t"/>
              </v:shape>
            </v:group>
            <v:group style="position:absolute;left:17157;top:7251;width:45;height:45" coordorigin="17157,7251" coordsize="45,45">
              <v:shape style="position:absolute;left:17157;top:7251;width:45;height:45" coordorigin="17157,7251" coordsize="45,45" path="m17202,7296l17202,7278,17174,7251,17157,7251e" filled="false" stroked="true" strokeweight=".318763pt" strokecolor="#989898">
                <v:path arrowok="t"/>
              </v:shape>
            </v:group>
            <v:group style="position:absolute;left:17112;top:7206;width:45;height:55" coordorigin="17112,7206" coordsize="45,55">
              <v:shape style="position:absolute;left:17112;top:7206;width:45;height:55" coordorigin="17112,7206" coordsize="45,55" path="m17157,7260l17157,7234,17131,7206,17112,7206e" filled="false" stroked="true" strokeweight=".318763pt" strokecolor="#989898">
                <v:path arrowok="t"/>
              </v:shape>
            </v:group>
            <v:group style="position:absolute;left:17033;top:7197;width:45;height:45" coordorigin="17033,7197" coordsize="45,45">
              <v:shape style="position:absolute;left:17033;top:7197;width:45;height:45" coordorigin="17033,7197" coordsize="45,45" path="m17077,7242l17060,7242,17033,7214,17033,7197e" filled="false" stroked="true" strokeweight=".318763pt" strokecolor="#989898">
                <v:path arrowok="t"/>
              </v:shape>
            </v:group>
            <v:group style="position:absolute;left:16988;top:7152;width:55;height:45" coordorigin="16988,7152" coordsize="55,45">
              <v:shape style="position:absolute;left:16988;top:7152;width:55;height:45" coordorigin="16988,7152" coordsize="55,45" path="m17042,7197l17015,7197,16988,7170,16988,7152e" filled="false" stroked="true" strokeweight=".318763pt" strokecolor="#989898">
                <v:path arrowok="t"/>
              </v:shape>
            </v:group>
            <v:group style="position:absolute;left:17015;top:7117;width:99;height:99" coordorigin="17015,7117" coordsize="99,99">
              <v:shape style="position:absolute;left:17015;top:7117;width:99;height:99" coordorigin="17015,7117" coordsize="99,99" path="m17112,7216l17114,7189,17042,7117,17015,7117e" filled="false" stroked="true" strokeweight=".318763pt" strokecolor="#989898">
                <v:path arrowok="t"/>
              </v:shape>
            </v:group>
            <v:group style="position:absolute;left:16900;top:7054;width:98;height:99" coordorigin="16900,7054" coordsize="98,99">
              <v:shape style="position:absolute;left:16900;top:7054;width:98;height:99" coordorigin="16900,7054" coordsize="98,99" path="m16998,7152l16970,7152,16900,7081,16900,7054e" filled="false" stroked="true" strokeweight=".318763pt" strokecolor="#989898">
                <v:path arrowok="t"/>
              </v:shape>
            </v:group>
            <v:group style="position:absolute;left:16980;top:7073;width:45;height:45" coordorigin="16980,7073" coordsize="45,45">
              <v:shape style="position:absolute;left:16980;top:7073;width:45;height:45" coordorigin="16980,7073" coordsize="45,45" path="m17025,7117l17025,7100,16998,7073,16980,7073e" filled="false" stroked="true" strokeweight=".318763pt" strokecolor="#989898">
                <v:path arrowok="t"/>
              </v:shape>
            </v:group>
            <v:group style="position:absolute;left:16935;top:7028;width:45;height:53" coordorigin="16935,7028" coordsize="45,53">
              <v:shape style="position:absolute;left:16935;top:7028;width:45;height:53" coordorigin="16935,7028" coordsize="45,53" path="m16980,7081l16980,7055,16953,7028,16935,7028e" filled="false" stroked="true" strokeweight=".318763pt" strokecolor="#989898">
                <v:path arrowok="t"/>
              </v:shape>
            </v:group>
            <v:group style="position:absolute;left:16856;top:7018;width:45;height:45" coordorigin="16856,7018" coordsize="45,45">
              <v:shape style="position:absolute;left:16856;top:7018;width:45;height:45" coordorigin="16856,7018" coordsize="45,45" path="m16900,7063l16883,7063,16856,7036,16856,7018e" filled="false" stroked="true" strokeweight=".318763pt" strokecolor="#989898">
                <v:path arrowok="t"/>
              </v:shape>
            </v:group>
            <v:group style="position:absolute;left:16811;top:6974;width:55;height:45" coordorigin="16811,6974" coordsize="55,45">
              <v:shape style="position:absolute;left:16811;top:6974;width:55;height:45" coordorigin="16811,6974" coordsize="55,45" path="m16865,7018l16838,7018,16811,6991,16811,6974e" filled="false" stroked="true" strokeweight=".318763pt" strokecolor="#989898">
                <v:path arrowok="t"/>
              </v:shape>
            </v:group>
            <v:group style="position:absolute;left:16838;top:6937;width:98;height:99" coordorigin="16838,6937" coordsize="98,99">
              <v:shape style="position:absolute;left:16838;top:6937;width:98;height:99" coordorigin="16838,6937" coordsize="98,99" path="m16935,7036l16935,7009,16865,6937,16838,6937e" filled="false" stroked="true" strokeweight=".318763pt" strokecolor="#989898">
                <v:path arrowok="t"/>
              </v:shape>
            </v:group>
            <v:group style="position:absolute;left:16722;top:6875;width:99;height:99" coordorigin="16722,6875" coordsize="99,99">
              <v:shape style="position:absolute;left:16722;top:6875;width:99;height:99" coordorigin="16722,6875" coordsize="99,99" path="m16821,6974l16794,6972,16722,6902,16722,6875e" filled="false" stroked="true" strokeweight=".318763pt" strokecolor="#989898">
                <v:path arrowok="t"/>
              </v:shape>
            </v:group>
            <v:group style="position:absolute;left:16803;top:6893;width:45;height:45" coordorigin="16803,6893" coordsize="45,45">
              <v:shape style="position:absolute;left:16803;top:6893;width:45;height:45" coordorigin="16803,6893" coordsize="45,45" path="m16848,6937l16848,6920,16821,6893,16803,6893e" filled="false" stroked="true" strokeweight=".318763pt" strokecolor="#989898">
                <v:path arrowok="t"/>
              </v:shape>
            </v:group>
            <v:group style="position:absolute;left:16759;top:6848;width:45;height:55" coordorigin="16759,6848" coordsize="45,55">
              <v:shape style="position:absolute;left:16759;top:6848;width:45;height:55" coordorigin="16759,6848" coordsize="45,55" path="m16803,6902l16803,6875,16776,6848,16759,6848e" filled="false" stroked="true" strokeweight=".318763pt" strokecolor="#989898">
                <v:path arrowok="t"/>
              </v:shape>
            </v:group>
            <v:group style="position:absolute;left:16741;top:6865;width:122;height:123" coordorigin="16741,6865" coordsize="122,123">
              <v:shape style="position:absolute;left:16741;top:6865;width:122;height:123" coordorigin="16741,6865" coordsize="122,123" path="m16741,6865l16862,6988e" filled="false" stroked="true" strokeweight=".318763pt" strokecolor="#989898">
                <v:path arrowok="t"/>
              </v:shape>
            </v:group>
            <v:group style="position:absolute;left:16884;top:7007;width:2;height:7" coordorigin="16884,7007" coordsize="2,7">
              <v:shape style="position:absolute;left:16884;top:7007;width:2;height:7" coordorigin="16884,7007" coordsize="0,7" path="m16884,7007l16884,7014e" filled="false" stroked="true" strokeweight=".079853pt" strokecolor="#989898">
                <v:path arrowok="t"/>
              </v:shape>
            </v:group>
            <v:group style="position:absolute;left:16905;top:7031;width:169;height:173" coordorigin="16905,7031" coordsize="169,173">
              <v:shape style="position:absolute;left:16905;top:7031;width:169;height:173" coordorigin="16905,7031" coordsize="169,173" path="m16905,7031l17074,7203e" filled="false" stroked="true" strokeweight=".318763pt" strokecolor="#989898">
                <v:path arrowok="t"/>
              </v:shape>
            </v:group>
            <v:group style="position:absolute;left:17096;top:7221;width:2;height:7" coordorigin="17096,7221" coordsize="2,7">
              <v:shape style="position:absolute;left:17096;top:7221;width:2;height:7" coordorigin="17096,7221" coordsize="0,7" path="m17096,7221l17096,7227e" filled="false" stroked="true" strokeweight=".078774pt" strokecolor="#989898">
                <v:path arrowok="t"/>
              </v:shape>
            </v:group>
            <v:group style="position:absolute;left:17117;top:7245;width:169;height:172" coordorigin="17117,7245" coordsize="169,172">
              <v:shape style="position:absolute;left:17117;top:7245;width:169;height:172" coordorigin="17117,7245" coordsize="169,172" path="m17117,7245l17286,7417e" filled="false" stroked="true" strokeweight=".318763pt" strokecolor="#989898">
                <v:path arrowok="t"/>
              </v:shape>
            </v:group>
            <v:group style="position:absolute;left:17308;top:7434;width:2;height:7" coordorigin="17308,7434" coordsize="2,7">
              <v:shape style="position:absolute;left:17308;top:7434;width:2;height:7" coordorigin="17308,7434" coordsize="0,7" path="m17308,7434l17308,7441e" filled="false" stroked="true" strokeweight=".079853pt" strokecolor="#989898">
                <v:path arrowok="t"/>
              </v:shape>
            </v:group>
            <v:group style="position:absolute;left:17329;top:7460;width:122;height:123" coordorigin="17329,7460" coordsize="122,123">
              <v:shape style="position:absolute;left:17329;top:7460;width:122;height:123" coordorigin="17329,7460" coordsize="122,123" path="m17329,7460l17450,7582e" filled="false" stroked="true" strokeweight=".318763pt" strokecolor="#989898">
                <v:path arrowok="t"/>
              </v:shape>
            </v:group>
            <v:group style="position:absolute;left:16493;top:6645;width:2;height:7" coordorigin="16493,6645" coordsize="2,7">
              <v:shape style="position:absolute;left:16493;top:6645;width:2;height:7" coordorigin="16493,6645" coordsize="0,7" path="m16493,6645l16493,6652e" filled="false" stroked="true" strokeweight=".079853pt" strokecolor="#989898">
                <v:path arrowok="t"/>
              </v:shape>
            </v:group>
            <v:group style="position:absolute;left:16533;top:6644;width:2;height:7" coordorigin="16533,6644" coordsize="2,7">
              <v:shape style="position:absolute;left:16533;top:6644;width:2;height:7" coordorigin="16533,6644" coordsize="0,7" path="m16533,6644l16533,6650e" filled="false" stroked="true" strokeweight=".079853pt" strokecolor="#989898">
                <v:path arrowok="t"/>
              </v:shape>
            </v:group>
            <v:group style="position:absolute;left:16570;top:6644;width:2;height:7" coordorigin="16570,6644" coordsize="2,7">
              <v:shape style="position:absolute;left:16570;top:6644;width:2;height:7" coordorigin="16570,6644" coordsize="0,7" path="m16570,6644l16570,6650e" filled="false" stroked="true" strokeweight=".079853pt" strokecolor="#989898">
                <v:path arrowok="t"/>
              </v:shape>
            </v:group>
            <v:group style="position:absolute;left:16608;top:6642;width:2;height:7" coordorigin="16608,6642" coordsize="2,7">
              <v:shape style="position:absolute;left:16608;top:6642;width:2;height:7" coordorigin="16608,6642" coordsize="0,7" path="m16608,6642l16608,6649e" filled="false" stroked="true" strokeweight=".079853pt" strokecolor="#989898">
                <v:path arrowok="t"/>
              </v:shape>
            </v:group>
            <v:group style="position:absolute;left:16645;top:6641;width:2;height:7" coordorigin="16645,6641" coordsize="2,7">
              <v:shape style="position:absolute;left:16645;top:6641;width:2;height:7" coordorigin="16645,6641" coordsize="0,7" path="m16645,6641l16645,6647e" filled="false" stroked="true" strokeweight=".079853pt" strokecolor="#989898">
                <v:path arrowok="t"/>
              </v:shape>
            </v:group>
            <v:group style="position:absolute;left:16683;top:6641;width:2;height:7" coordorigin="16683,6641" coordsize="2,7">
              <v:shape style="position:absolute;left:16683;top:6641;width:2;height:7" coordorigin="16683,6641" coordsize="0,7" path="m16683,6641l16683,6647e" filled="false" stroked="true" strokeweight=".079853pt" strokecolor="#989898">
                <v:path arrowok="t"/>
              </v:shape>
            </v:group>
            <v:group style="position:absolute;left:16723;top:6639;width:2;height:7" coordorigin="16723,6639" coordsize="2,7">
              <v:shape style="position:absolute;left:16723;top:6639;width:2;height:7" coordorigin="16723,6639" coordsize="0,7" path="m16723,6639l16723,6645e" filled="false" stroked="true" strokeweight=".079853pt" strokecolor="#989898">
                <v:path arrowok="t"/>
              </v:shape>
            </v:group>
            <v:group style="position:absolute;left:14746;top:5914;width:4871;height:2749" coordorigin="14746,5914" coordsize="4871,2749">
              <v:shape style="position:absolute;left:14746;top:5914;width:4871;height:2749" coordorigin="14746,5914" coordsize="4871,2749" path="m14746,5914l15273,6246,15788,6119,16419,6696,16715,6730,17487,7452,18139,8084,18714,8663,19616,8277e" filled="false" stroked="true" strokeweight=".318763pt" strokecolor="#0000ff">
                <v:path arrowok="t"/>
              </v:shape>
            </v:group>
            <v:group style="position:absolute;left:14922;top:6250;width:2;height:7" coordorigin="14922,6250" coordsize="2,7">
              <v:shape style="position:absolute;left:14922;top:6250;width:2;height:7" coordorigin="14922,6250" coordsize="0,7" path="m14922,6250l14922,6257e" filled="false" stroked="true" strokeweight=".079853pt" strokecolor="#989898">
                <v:path arrowok="t"/>
              </v:shape>
            </v:group>
            <v:group style="position:absolute;left:14959;top:6269;width:2;height:7" coordorigin="14959,6269" coordsize="2,7">
              <v:shape style="position:absolute;left:14959;top:6269;width:2;height:7" coordorigin="14959,6269" coordsize="0,7" path="m14959,6269l14959,6276e" filled="false" stroked="true" strokeweight=".079853pt" strokecolor="#989898">
                <v:path arrowok="t"/>
              </v:shape>
            </v:group>
            <v:group style="position:absolute;left:14992;top:6285;width:2;height:7" coordorigin="14992,6285" coordsize="2,7">
              <v:shape style="position:absolute;left:14992;top:6285;width:2;height:7" coordorigin="14992,6285" coordsize="0,7" path="m14992,6285l14992,6292e" filled="false" stroked="true" strokeweight=".078774pt" strokecolor="#989898">
                <v:path arrowok="t"/>
              </v:shape>
            </v:group>
            <v:group style="position:absolute;left:15027;top:6303;width:2;height:7" coordorigin="15027,6303" coordsize="2,7">
              <v:shape style="position:absolute;left:15027;top:6303;width:2;height:7" coordorigin="15027,6303" coordsize="0,7" path="m15027,6303l15027,6309e" filled="false" stroked="true" strokeweight=".079853pt" strokecolor="#989898">
                <v:path arrowok="t"/>
              </v:shape>
            </v:group>
            <v:group style="position:absolute;left:15061;top:6320;width:2;height:7" coordorigin="15061,6320" coordsize="2,7">
              <v:shape style="position:absolute;left:15061;top:6320;width:2;height:7" coordorigin="15061,6320" coordsize="0,7" path="m15061,6320l15061,6327e" filled="false" stroked="true" strokeweight=".078774pt" strokecolor="#989898">
                <v:path arrowok="t"/>
              </v:shape>
            </v:group>
            <v:group style="position:absolute;left:15094;top:6336;width:2;height:7" coordorigin="15094,6336" coordsize="2,7">
              <v:shape style="position:absolute;left:15094;top:6336;width:2;height:7" coordorigin="15094,6336" coordsize="0,7" path="m15094,6336l15094,6343e" filled="false" stroked="true" strokeweight=".079853pt" strokecolor="#989898">
                <v:path arrowok="t"/>
              </v:shape>
            </v:group>
            <v:group style="position:absolute;left:15127;top:6354;width:2;height:7" coordorigin="15127,6354" coordsize="2,7">
              <v:shape style="position:absolute;left:15127;top:6354;width:2;height:7" coordorigin="15127,6354" coordsize="0,7" path="m15127,6354l15127,6360e" filled="false" stroked="true" strokeweight=".079853pt" strokecolor="#989898">
                <v:path arrowok="t"/>
              </v:shape>
            </v:group>
            <v:group style="position:absolute;left:15161;top:6370;width:2;height:7" coordorigin="15161,6370" coordsize="2,7">
              <v:shape style="position:absolute;left:15161;top:6370;width:2;height:7" coordorigin="15161,6370" coordsize="0,7" path="m15161,6370l15161,6376e" filled="false" stroked="true" strokeweight=".078774pt" strokecolor="#989898">
                <v:path arrowok="t"/>
              </v:shape>
            </v:group>
            <v:group style="position:absolute;left:15194;top:6387;width:2;height:7" coordorigin="15194,6387" coordsize="2,7">
              <v:shape style="position:absolute;left:15194;top:6387;width:2;height:7" coordorigin="15194,6387" coordsize="0,7" path="m15194,6387l15194,6394e" filled="false" stroked="true" strokeweight=".079853pt" strokecolor="#989898">
                <v:path arrowok="t"/>
              </v:shape>
            </v:group>
            <v:group style="position:absolute;left:15229;top:6398;width:2;height:7" coordorigin="15229,6398" coordsize="2,7">
              <v:shape style="position:absolute;left:15229;top:6398;width:2;height:7" coordorigin="15229,6398" coordsize="0,7" path="m15229,6398l15229,6405e" filled="false" stroked="true" strokeweight=".079853pt" strokecolor="#989898">
                <v:path arrowok="t"/>
              </v:shape>
            </v:group>
            <v:group style="position:absolute;left:15266;top:6394;width:2;height:7" coordorigin="15266,6394" coordsize="2,7">
              <v:shape style="position:absolute;left:15266;top:6394;width:2;height:7" coordorigin="15266,6394" coordsize="0,7" path="m15266,6394l15266,6400e" filled="false" stroked="true" strokeweight=".079853pt" strokecolor="#989898">
                <v:path arrowok="t"/>
              </v:shape>
            </v:group>
            <v:group style="position:absolute;left:15304;top:6389;width:2;height:7" coordorigin="15304,6389" coordsize="2,7">
              <v:shape style="position:absolute;left:15304;top:6389;width:2;height:7" coordorigin="15304,6389" coordsize="0,7" path="m15304,6389l15304,6395e" filled="false" stroked="true" strokeweight=".079853pt" strokecolor="#989898">
                <v:path arrowok="t"/>
              </v:shape>
            </v:group>
            <v:group style="position:absolute;left:15341;top:6383;width:2;height:7" coordorigin="15341,6383" coordsize="2,7">
              <v:shape style="position:absolute;left:15341;top:6383;width:2;height:7" coordorigin="15341,6383" coordsize="0,7" path="m15341,6383l15341,6389e" filled="false" stroked="true" strokeweight=".079853pt" strokecolor="#989898">
                <v:path arrowok="t"/>
              </v:shape>
            </v:group>
            <v:group style="position:absolute;left:15378;top:6378;width:2;height:7" coordorigin="15378,6378" coordsize="2,7">
              <v:shape style="position:absolute;left:15378;top:6378;width:2;height:7" coordorigin="15378,6378" coordsize="0,7" path="m15378,6378l15378,6384e" filled="false" stroked="true" strokeweight=".079853pt" strokecolor="#989898">
                <v:path arrowok="t"/>
              </v:shape>
            </v:group>
            <v:group style="position:absolute;left:15416;top:6373;width:2;height:7" coordorigin="15416,6373" coordsize="2,7">
              <v:shape style="position:absolute;left:15416;top:6373;width:2;height:7" coordorigin="15416,6373" coordsize="0,7" path="m15416,6373l15416,6379e" filled="false" stroked="true" strokeweight=".079853pt" strokecolor="#989898">
                <v:path arrowok="t"/>
              </v:shape>
            </v:group>
            <v:group style="position:absolute;left:15453;top:6368;width:2;height:7" coordorigin="15453,6368" coordsize="2,7">
              <v:shape style="position:absolute;left:15453;top:6368;width:2;height:7" coordorigin="15453,6368" coordsize="0,7" path="m15453,6368l15453,6375e" filled="false" stroked="true" strokeweight=".078774pt" strokecolor="#989898">
                <v:path arrowok="t"/>
              </v:shape>
            </v:group>
            <v:group style="position:absolute;left:15491;top:6363;width:2;height:7" coordorigin="15491,6363" coordsize="2,7">
              <v:shape style="position:absolute;left:15491;top:6363;width:2;height:7" coordorigin="15491,6363" coordsize="0,7" path="m15491,6363l15491,6370e" filled="false" stroked="true" strokeweight=".079853pt" strokecolor="#989898">
                <v:path arrowok="t"/>
              </v:shape>
            </v:group>
            <v:group style="position:absolute;left:15527;top:6357;width:2;height:7" coordorigin="15527,6357" coordsize="2,7">
              <v:shape style="position:absolute;left:15527;top:6357;width:2;height:7" coordorigin="15527,6357" coordsize="0,7" path="m15527,6357l15527,6363e" filled="false" stroked="true" strokeweight=".079853pt" strokecolor="#989898">
                <v:path arrowok="t"/>
              </v:shape>
            </v:group>
            <v:group style="position:absolute;left:15566;top:6352;width:2;height:7" coordorigin="15566,6352" coordsize="2,7">
              <v:shape style="position:absolute;left:15566;top:6352;width:2;height:7" coordorigin="15566,6352" coordsize="0,7" path="m15566,6352l15566,6359e" filled="false" stroked="true" strokeweight=".079853pt" strokecolor="#989898">
                <v:path arrowok="t"/>
              </v:shape>
            </v:group>
            <v:group style="position:absolute;left:15602;top:6347;width:2;height:7" coordorigin="15602,6347" coordsize="2,7">
              <v:shape style="position:absolute;left:15602;top:6347;width:2;height:7" coordorigin="15602,6347" coordsize="0,7" path="m15602,6347l15602,6354e" filled="false" stroked="true" strokeweight=".078774pt" strokecolor="#989898">
                <v:path arrowok="t"/>
              </v:shape>
            </v:group>
            <v:group style="position:absolute;left:15639;top:6343;width:2;height:7" coordorigin="15639,6343" coordsize="2,7">
              <v:shape style="position:absolute;left:15639;top:6343;width:2;height:7" coordorigin="15639,6343" coordsize="0,7" path="m15639,6343l15639,6349e" filled="false" stroked="true" strokeweight=".079853pt" strokecolor="#989898">
                <v:path arrowok="t"/>
              </v:shape>
            </v:group>
            <v:group style="position:absolute;left:15677;top:6338;width:2;height:7" coordorigin="15677,6338" coordsize="2,7">
              <v:shape style="position:absolute;left:15677;top:6338;width:2;height:7" coordorigin="15677,6338" coordsize="0,7" path="m15677,6338l15677,6344e" filled="false" stroked="true" strokeweight=".079853pt" strokecolor="#989898">
                <v:path arrowok="t"/>
              </v:shape>
            </v:group>
            <v:group style="position:absolute;left:15709;top:6352;width:2;height:7" coordorigin="15709,6352" coordsize="2,7">
              <v:shape style="position:absolute;left:15709;top:6352;width:2;height:7" coordorigin="15709,6352" coordsize="0,7" path="m15709,6352l15709,6359e" filled="false" stroked="true" strokeweight=".079853pt" strokecolor="#989898">
                <v:path arrowok="t"/>
              </v:shape>
            </v:group>
            <v:group style="position:absolute;left:15741;top:6375;width:2;height:7" coordorigin="15741,6375" coordsize="2,7">
              <v:shape style="position:absolute;left:15741;top:6375;width:2;height:7" coordorigin="15741,6375" coordsize="0,7" path="m15741,6375l15741,6381e" filled="false" stroked="true" strokeweight=".079853pt" strokecolor="#989898">
                <v:path arrowok="t"/>
              </v:shape>
            </v:group>
            <v:group style="position:absolute;left:15771;top:6395;width:2;height:7" coordorigin="15771,6395" coordsize="2,7">
              <v:shape style="position:absolute;left:15771;top:6395;width:2;height:7" coordorigin="15771,6395" coordsize="0,7" path="m15771,6395l15771,6402e" filled="false" stroked="true" strokeweight=".079853pt" strokecolor="#989898">
                <v:path arrowok="t"/>
              </v:shape>
            </v:group>
            <v:group style="position:absolute;left:15803;top:6416;width:2;height:7" coordorigin="15803,6416" coordsize="2,7">
              <v:shape style="position:absolute;left:15803;top:6416;width:2;height:7" coordorigin="15803,6416" coordsize="0,7" path="m15803,6416l15803,6422e" filled="false" stroked="true" strokeweight=".079853pt" strokecolor="#989898">
                <v:path arrowok="t"/>
              </v:shape>
            </v:group>
            <v:group style="position:absolute;left:15833;top:6438;width:2;height:7" coordorigin="15833,6438" coordsize="2,7">
              <v:shape style="position:absolute;left:15833;top:6438;width:2;height:7" coordorigin="15833,6438" coordsize="0,7" path="m15833,6438l15833,6445e" filled="false" stroked="true" strokeweight=".078774pt" strokecolor="#989898">
                <v:path arrowok="t"/>
              </v:shape>
            </v:group>
            <v:group style="position:absolute;left:15865;top:6459;width:2;height:7" coordorigin="15865,6459" coordsize="2,7">
              <v:shape style="position:absolute;left:15865;top:6459;width:2;height:7" coordorigin="15865,6459" coordsize="0,7" path="m15865,6459l15865,6465e" filled="false" stroked="true" strokeweight=".078774pt" strokecolor="#989898">
                <v:path arrowok="t"/>
              </v:shape>
            </v:group>
            <v:group style="position:absolute;left:15896;top:6480;width:2;height:7" coordorigin="15896,6480" coordsize="2,7">
              <v:shape style="position:absolute;left:15896;top:6480;width:2;height:7" coordorigin="15896,6480" coordsize="0,7" path="m15896,6480l15896,6486e" filled="false" stroked="true" strokeweight=".079853pt" strokecolor="#989898">
                <v:path arrowok="t"/>
              </v:shape>
            </v:group>
            <v:group style="position:absolute;left:15926;top:6502;width:2;height:7" coordorigin="15926,6502" coordsize="2,7">
              <v:shape style="position:absolute;left:15926;top:6502;width:2;height:7" coordorigin="15926,6502" coordsize="0,7" path="m15926,6502l15926,6508e" filled="false" stroked="true" strokeweight=".079853pt" strokecolor="#989898">
                <v:path arrowok="t"/>
              </v:shape>
            </v:group>
            <v:group style="position:absolute;left:15958;top:6523;width:2;height:7" coordorigin="15958,6523" coordsize="2,7">
              <v:shape style="position:absolute;left:15958;top:6523;width:2;height:7" coordorigin="15958,6523" coordsize="0,7" path="m15958,6523l15958,6529e" filled="false" stroked="true" strokeweight=".079853pt" strokecolor="#989898">
                <v:path arrowok="t"/>
              </v:shape>
            </v:group>
            <v:group style="position:absolute;left:15988;top:6545;width:2;height:7" coordorigin="15988,6545" coordsize="2,7">
              <v:shape style="position:absolute;left:15988;top:6545;width:2;height:7" coordorigin="15988,6545" coordsize="0,7" path="m15988,6545l15988,6551e" filled="false" stroked="true" strokeweight=".079853pt" strokecolor="#989898">
                <v:path arrowok="t"/>
              </v:shape>
            </v:group>
            <v:group style="position:absolute;left:16020;top:6566;width:2;height:7" coordorigin="16020,6566" coordsize="2,7">
              <v:shape style="position:absolute;left:16020;top:6566;width:2;height:7" coordorigin="16020,6566" coordsize="0,7" path="m16020,6566l16020,6572e" filled="false" stroked="true" strokeweight=".079853pt" strokecolor="#989898">
                <v:path arrowok="t"/>
              </v:shape>
            </v:group>
            <v:group style="position:absolute;left:16050;top:6587;width:2;height:7" coordorigin="16050,6587" coordsize="2,7">
              <v:shape style="position:absolute;left:16050;top:6587;width:2;height:7" coordorigin="16050,6587" coordsize="0,7" path="m16050,6587l16050,6593e" filled="false" stroked="true" strokeweight=".079853pt" strokecolor="#989898">
                <v:path arrowok="t"/>
              </v:shape>
            </v:group>
            <v:group style="position:absolute;left:16082;top:6609;width:2;height:7" coordorigin="16082,6609" coordsize="2,7">
              <v:shape style="position:absolute;left:16082;top:6609;width:2;height:7" coordorigin="16082,6609" coordsize="0,7" path="m16082,6609l16082,6615e" filled="false" stroked="true" strokeweight=".079853pt" strokecolor="#989898">
                <v:path arrowok="t"/>
              </v:shape>
            </v:group>
            <v:group style="position:absolute;left:16112;top:6629;width:2;height:7" coordorigin="16112,6629" coordsize="2,7">
              <v:shape style="position:absolute;left:16112;top:6629;width:2;height:7" coordorigin="16112,6629" coordsize="0,7" path="m16112,6629l16112,6636e" filled="false" stroked="true" strokeweight=".079853pt" strokecolor="#989898">
                <v:path arrowok="t"/>
              </v:shape>
            </v:group>
            <v:group style="position:absolute;left:16144;top:6650;width:2;height:7" coordorigin="16144,6650" coordsize="2,7">
              <v:shape style="position:absolute;left:16144;top:6650;width:2;height:7" coordorigin="16144,6650" coordsize="0,7" path="m16144,6650l16144,6657e" filled="false" stroked="true" strokeweight=".079853pt" strokecolor="#989898">
                <v:path arrowok="t"/>
              </v:shape>
            </v:group>
            <v:group style="position:absolute;left:16174;top:6672;width:2;height:7" coordorigin="16174,6672" coordsize="2,7">
              <v:shape style="position:absolute;left:16174;top:6672;width:2;height:7" coordorigin="16174,6672" coordsize="0,7" path="m16174,6672l16174,6679e" filled="false" stroked="true" strokeweight=".078774pt" strokecolor="#989898">
                <v:path arrowok="t"/>
              </v:shape>
            </v:group>
            <v:group style="position:absolute;left:16206;top:6693;width:2;height:7" coordorigin="16206,6693" coordsize="2,7">
              <v:shape style="position:absolute;left:16206;top:6693;width:2;height:7" coordorigin="16206,6693" coordsize="0,7" path="m16206,6693l16206,6700e" filled="false" stroked="true" strokeweight=".079853pt" strokecolor="#989898">
                <v:path arrowok="t"/>
              </v:shape>
            </v:group>
            <v:group style="position:absolute;left:16237;top:6714;width:2;height:7" coordorigin="16237,6714" coordsize="2,7">
              <v:shape style="position:absolute;left:16237;top:6714;width:2;height:7" coordorigin="16237,6714" coordsize="0,7" path="m16237,6714l16237,6720e" filled="false" stroked="true" strokeweight=".079853pt" strokecolor="#989898">
                <v:path arrowok="t"/>
              </v:shape>
            </v:group>
            <v:group style="position:absolute;left:16268;top:6736;width:2;height:7" coordorigin="16268,6736" coordsize="2,7">
              <v:shape style="position:absolute;left:16268;top:6736;width:2;height:7" coordorigin="16268,6736" coordsize="0,7" path="m16268,6736l16268,6743e" filled="false" stroked="true" strokeweight=".079853pt" strokecolor="#989898">
                <v:path arrowok="t"/>
              </v:shape>
            </v:group>
            <v:group style="position:absolute;left:16299;top:6757;width:2;height:7" coordorigin="16299,6757" coordsize="2,7">
              <v:shape style="position:absolute;left:16299;top:6757;width:2;height:7" coordorigin="16299,6757" coordsize="0,7" path="m16299,6757l16299,6763e" filled="false" stroked="true" strokeweight=".079853pt" strokecolor="#989898">
                <v:path arrowok="t"/>
              </v:shape>
            </v:group>
            <v:group style="position:absolute;left:16334;top:6770;width:2;height:7" coordorigin="16334,6770" coordsize="2,7">
              <v:shape style="position:absolute;left:16334;top:6770;width:2;height:7" coordorigin="16334,6770" coordsize="0,7" path="m16334,6770l16334,6776e" filled="false" stroked="true" strokeweight=".079853pt" strokecolor="#989898">
                <v:path arrowok="t"/>
              </v:shape>
            </v:group>
            <v:group style="position:absolute;left:16370;top:6778;width:2;height:7" coordorigin="16370,6778" coordsize="2,7">
              <v:shape style="position:absolute;left:16370;top:6778;width:2;height:7" coordorigin="16370,6778" coordsize="0,7" path="m16370,6778l16370,6784e" filled="false" stroked="true" strokeweight=".079853pt" strokecolor="#989898">
                <v:path arrowok="t"/>
              </v:shape>
            </v:group>
            <v:group style="position:absolute;left:16407;top:6787;width:2;height:7" coordorigin="16407,6787" coordsize="2,7">
              <v:shape style="position:absolute;left:16407;top:6787;width:2;height:7" coordorigin="16407,6787" coordsize="0,7" path="m16407,6787l16407,6794e" filled="false" stroked="true" strokeweight=".079853pt" strokecolor="#989898">
                <v:path arrowok="t"/>
              </v:shape>
            </v:group>
            <v:group style="position:absolute;left:16444;top:6795;width:2;height:7" coordorigin="16444,6795" coordsize="2,7">
              <v:shape style="position:absolute;left:16444;top:6795;width:2;height:7" coordorigin="16444,6795" coordsize="0,7" path="m16444,6795l16444,6802e" filled="false" stroked="true" strokeweight=".079853pt" strokecolor="#989898">
                <v:path arrowok="t"/>
              </v:shape>
            </v:group>
            <v:group style="position:absolute;left:16480;top:6803;width:2;height:7" coordorigin="16480,6803" coordsize="2,7">
              <v:shape style="position:absolute;left:16480;top:6803;width:2;height:7" coordorigin="16480,6803" coordsize="0,7" path="m16480,6803l16480,6810e" filled="false" stroked="true" strokeweight=".079853pt" strokecolor="#989898">
                <v:path arrowok="t"/>
              </v:shape>
            </v:group>
            <v:group style="position:absolute;left:16517;top:6811;width:2;height:7" coordorigin="16517,6811" coordsize="2,7">
              <v:shape style="position:absolute;left:16517;top:6811;width:2;height:7" coordorigin="16517,6811" coordsize="0,7" path="m16517,6811l16517,6818e" filled="false" stroked="true" strokeweight=".079853pt" strokecolor="#989898">
                <v:path arrowok="t"/>
              </v:shape>
            </v:group>
            <v:group style="position:absolute;left:16554;top:6819;width:2;height:7" coordorigin="16554,6819" coordsize="2,7">
              <v:shape style="position:absolute;left:16554;top:6819;width:2;height:7" coordorigin="16554,6819" coordsize="0,7" path="m16554,6819l16554,6826e" filled="false" stroked="true" strokeweight=".079853pt" strokecolor="#989898">
                <v:path arrowok="t"/>
              </v:shape>
            </v:group>
            <v:group style="position:absolute;left:16590;top:6827;width:2;height:7" coordorigin="16590,6827" coordsize="2,7">
              <v:shape style="position:absolute;left:16590;top:6827;width:2;height:7" coordorigin="16590,6827" coordsize="0,7" path="m16590,6827l16590,6834e" filled="false" stroked="true" strokeweight=".079853pt" strokecolor="#989898">
                <v:path arrowok="t"/>
              </v:shape>
            </v:group>
            <v:group style="position:absolute;left:16627;top:6837;width:2;height:7" coordorigin="16627,6837" coordsize="2,7">
              <v:shape style="position:absolute;left:16627;top:6837;width:2;height:7" coordorigin="16627,6837" coordsize="0,7" path="m16627,6837l16627,6843e" filled="false" stroked="true" strokeweight=".079853pt" strokecolor="#989898">
                <v:path arrowok="t"/>
              </v:shape>
            </v:group>
            <v:group style="position:absolute;left:16665;top:6845;width:2;height:7" coordorigin="16665,6845" coordsize="2,7">
              <v:shape style="position:absolute;left:16665;top:6845;width:2;height:7" coordorigin="16665,6845" coordsize="0,7" path="m16665,6845l16665,6851e" filled="false" stroked="true" strokeweight=".079853pt" strokecolor="#989898">
                <v:path arrowok="t"/>
              </v:shape>
            </v:group>
            <v:group style="position:absolute;left:16702;top:6853;width:2;height:7" coordorigin="16702,6853" coordsize="2,7">
              <v:shape style="position:absolute;left:16702;top:6853;width:2;height:7" coordorigin="16702,6853" coordsize="0,7" path="m16702,6853l16702,6859e" filled="false" stroked="true" strokeweight=".079853pt" strokecolor="#989898">
                <v:path arrowok="t"/>
              </v:shape>
            </v:group>
            <v:group style="position:absolute;left:16742;top:6862;width:2;height:7" coordorigin="16742,6862" coordsize="2,7">
              <v:shape style="position:absolute;left:16742;top:6862;width:2;height:7" coordorigin="16742,6862" coordsize="0,7" path="m16742,6862l16742,6869e" filled="false" stroked="true" strokeweight=".079853pt" strokecolor="#989898">
                <v:path arrowok="t"/>
              </v:shape>
            </v:group>
            <v:group style="position:absolute;left:15178;top:6655;width:2;height:7" coordorigin="15178,6655" coordsize="2,7">
              <v:shape style="position:absolute;left:15178;top:6655;width:2;height:7" coordorigin="15178,6655" coordsize="0,7" path="m15178,6655l15178,6661e" filled="false" stroked="true" strokeweight=".079853pt" strokecolor="#989898">
                <v:path arrowok="t"/>
              </v:shape>
            </v:group>
            <v:group style="position:absolute;left:15229;top:6677;width:2;height:7" coordorigin="15229,6677" coordsize="2,7">
              <v:shape style="position:absolute;left:15229;top:6677;width:2;height:7" coordorigin="15229,6677" coordsize="0,7" path="m15229,6677l15229,6684e" filled="false" stroked="true" strokeweight=".079853pt" strokecolor="#989898">
                <v:path arrowok="t"/>
              </v:shape>
            </v:group>
            <v:group style="position:absolute;left:15263;top:6693;width:2;height:7" coordorigin="15263,6693" coordsize="2,7">
              <v:shape style="position:absolute;left:15263;top:6693;width:2;height:7" coordorigin="15263,6693" coordsize="0,7" path="m15263,6693l15263,6700e" filled="false" stroked="true" strokeweight=".079853pt" strokecolor="#989898">
                <v:path arrowok="t"/>
              </v:shape>
            </v:group>
            <v:group style="position:absolute;left:15298;top:6708;width:2;height:7" coordorigin="15298,6708" coordsize="2,7">
              <v:shape style="position:absolute;left:15298;top:6708;width:2;height:7" coordorigin="15298,6708" coordsize="0,7" path="m15298,6708l15298,6714e" filled="false" stroked="true" strokeweight=".079853pt" strokecolor="#989898">
                <v:path arrowok="t"/>
              </v:shape>
            </v:group>
            <v:group style="position:absolute;left:15331;top:6724;width:2;height:7" coordorigin="15331,6724" coordsize="2,7">
              <v:shape style="position:absolute;left:15331;top:6724;width:2;height:7" coordorigin="15331,6724" coordsize="0,7" path="m15331,6724l15331,6730e" filled="false" stroked="true" strokeweight=".079853pt" strokecolor="#989898">
                <v:path arrowok="t"/>
              </v:shape>
            </v:group>
            <v:group style="position:absolute;left:15366;top:6740;width:2;height:7" coordorigin="15366,6740" coordsize="2,7">
              <v:shape style="position:absolute;left:15366;top:6740;width:2;height:7" coordorigin="15366,6740" coordsize="0,7" path="m15366,6740l15366,6746e" filled="false" stroked="true" strokeweight=".079853pt" strokecolor="#989898">
                <v:path arrowok="t"/>
              </v:shape>
            </v:group>
            <v:group style="position:absolute;left:15400;top:6754;width:2;height:7" coordorigin="15400,6754" coordsize="2,7">
              <v:shape style="position:absolute;left:15400;top:6754;width:2;height:7" coordorigin="15400,6754" coordsize="0,7" path="m15400,6754l15400,6760e" filled="false" stroked="true" strokeweight=".079853pt" strokecolor="#989898">
                <v:path arrowok="t"/>
              </v:shape>
            </v:group>
            <v:group style="position:absolute;left:15435;top:6770;width:2;height:7" coordorigin="15435,6770" coordsize="2,7">
              <v:shape style="position:absolute;left:15435;top:6770;width:2;height:7" coordorigin="15435,6770" coordsize="0,7" path="m15435,6770l15435,6776e" filled="false" stroked="true" strokeweight=".079853pt" strokecolor="#989898">
                <v:path arrowok="t"/>
              </v:shape>
            </v:group>
            <v:group style="position:absolute;left:15468;top:6786;width:2;height:7" coordorigin="15468,6786" coordsize="2,7">
              <v:shape style="position:absolute;left:15468;top:6786;width:2;height:7" coordorigin="15468,6786" coordsize="0,7" path="m15468,6786l15468,6792e" filled="false" stroked="true" strokeweight=".079853pt" strokecolor="#989898">
                <v:path arrowok="t"/>
              </v:shape>
            </v:group>
            <v:group style="position:absolute;left:15504;top:6802;width:2;height:7" coordorigin="15504,6802" coordsize="2,7">
              <v:shape style="position:absolute;left:15504;top:6802;width:2;height:7" coordorigin="15504,6802" coordsize="0,7" path="m15504,6802l15504,6808e" filled="false" stroked="true" strokeweight=".079853pt" strokecolor="#989898">
                <v:path arrowok="t"/>
              </v:shape>
            </v:group>
            <v:group style="position:absolute;left:15537;top:6816;width:2;height:7" coordorigin="15537,6816" coordsize="2,7">
              <v:shape style="position:absolute;left:15537;top:6816;width:2;height:7" coordorigin="15537,6816" coordsize="0,7" path="m15537,6816l15537,6822e" filled="false" stroked="true" strokeweight=".079853pt" strokecolor="#989898">
                <v:path arrowok="t"/>
              </v:shape>
            </v:group>
            <v:group style="position:absolute;left:15572;top:6832;width:2;height:7" coordorigin="15572,6832" coordsize="2,7">
              <v:shape style="position:absolute;left:15572;top:6832;width:2;height:7" coordorigin="15572,6832" coordsize="0,7" path="m15572,6832l15572,6838e" filled="false" stroked="true" strokeweight=".079853pt" strokecolor="#989898">
                <v:path arrowok="t"/>
              </v:shape>
            </v:group>
            <v:group style="position:absolute;left:15606;top:6848;width:2;height:7" coordorigin="15606,6848" coordsize="2,7">
              <v:shape style="position:absolute;left:15606;top:6848;width:2;height:7" coordorigin="15606,6848" coordsize="0,7" path="m15606,6848l15606,6854e" filled="false" stroked="true" strokeweight=".079853pt" strokecolor="#989898">
                <v:path arrowok="t"/>
              </v:shape>
            </v:group>
            <v:group style="position:absolute;left:15641;top:6862;width:2;height:7" coordorigin="15641,6862" coordsize="2,7">
              <v:shape style="position:absolute;left:15641;top:6862;width:2;height:7" coordorigin="15641,6862" coordsize="0,7" path="m15641,6862l15641,6869e" filled="false" stroked="true" strokeweight=".079853pt" strokecolor="#989898">
                <v:path arrowok="t"/>
              </v:shape>
            </v:group>
            <v:group style="position:absolute;left:15676;top:6878;width:2;height:7" coordorigin="15676,6878" coordsize="2,7">
              <v:shape style="position:absolute;left:15676;top:6878;width:2;height:7" coordorigin="15676,6878" coordsize="0,7" path="m15676,6878l15676,6884e" filled="false" stroked="true" strokeweight=".079853pt" strokecolor="#989898">
                <v:path arrowok="t"/>
              </v:shape>
            </v:group>
            <v:group style="position:absolute;left:15709;top:6894;width:2;height:7" coordorigin="15709,6894" coordsize="2,7">
              <v:shape style="position:absolute;left:15709;top:6894;width:2;height:7" coordorigin="15709,6894" coordsize="0,7" path="m15709,6894l15709,6900e" filled="false" stroked="true" strokeweight=".079853pt" strokecolor="#989898">
                <v:path arrowok="t"/>
              </v:shape>
            </v:group>
            <v:group style="position:absolute;left:15744;top:6910;width:2;height:7" coordorigin="15744,6910" coordsize="2,7">
              <v:shape style="position:absolute;left:15744;top:6910;width:2;height:7" coordorigin="15744,6910" coordsize="0,7" path="m15744,6910l15744,6916e" filled="false" stroked="true" strokeweight=".079853pt" strokecolor="#989898">
                <v:path arrowok="t"/>
              </v:shape>
            </v:group>
            <v:group style="position:absolute;left:15778;top:6924;width:2;height:7" coordorigin="15778,6924" coordsize="2,7">
              <v:shape style="position:absolute;left:15778;top:6924;width:2;height:7" coordorigin="15778,6924" coordsize="0,7" path="m15778,6924l15778,6931e" filled="false" stroked="true" strokeweight=".079853pt" strokecolor="#989898">
                <v:path arrowok="t"/>
              </v:shape>
            </v:group>
            <v:group style="position:absolute;left:15813;top:6940;width:2;height:7" coordorigin="15813,6940" coordsize="2,7">
              <v:shape style="position:absolute;left:15813;top:6940;width:2;height:7" coordorigin="15813,6940" coordsize="0,7" path="m15813,6940l15813,6947e" filled="false" stroked="true" strokeweight=".079853pt" strokecolor="#989898">
                <v:path arrowok="t"/>
              </v:shape>
            </v:group>
            <v:group style="position:absolute;left:15846;top:6955;width:2;height:7" coordorigin="15846,6955" coordsize="2,7">
              <v:shape style="position:absolute;left:15846;top:6955;width:2;height:7" coordorigin="15846,6955" coordsize="0,7" path="m15846,6955l15846,6961e" filled="false" stroked="true" strokeweight=".079853pt" strokecolor="#989898">
                <v:path arrowok="t"/>
              </v:shape>
            </v:group>
            <v:group style="position:absolute;left:15881;top:6969;width:2;height:7" coordorigin="15881,6969" coordsize="2,7">
              <v:shape style="position:absolute;left:15881;top:6969;width:2;height:7" coordorigin="15881,6969" coordsize="0,7" path="m15881,6969l15881,6975e" filled="false" stroked="true" strokeweight=".079853pt" strokecolor="#989898">
                <v:path arrowok="t"/>
              </v:shape>
            </v:group>
            <v:group style="position:absolute;left:15916;top:6985;width:2;height:7" coordorigin="15916,6985" coordsize="2,7">
              <v:shape style="position:absolute;left:15916;top:6985;width:2;height:7" coordorigin="15916,6985" coordsize="0,7" path="m15916,6985l15916,6991e" filled="false" stroked="true" strokeweight=".079853pt" strokecolor="#989898">
                <v:path arrowok="t"/>
              </v:shape>
            </v:group>
            <v:group style="position:absolute;left:15950;top:6999;width:2;height:7" coordorigin="15950,6999" coordsize="2,7">
              <v:shape style="position:absolute;left:15950;top:6999;width:2;height:7" coordorigin="15950,6999" coordsize="0,7" path="m15950,6999l15950,7006e" filled="false" stroked="true" strokeweight=".079853pt" strokecolor="#989898">
                <v:path arrowok="t"/>
              </v:shape>
            </v:group>
            <v:group style="position:absolute;left:15985;top:7015;width:2;height:7" coordorigin="15985,7015" coordsize="2,7">
              <v:shape style="position:absolute;left:15985;top:7015;width:2;height:7" coordorigin="15985,7015" coordsize="0,7" path="m15985,7015l15985,7022e" filled="false" stroked="true" strokeweight=".079853pt" strokecolor="#989898">
                <v:path arrowok="t"/>
              </v:shape>
            </v:group>
            <v:group style="position:absolute;left:16020;top:7030;width:2;height:7" coordorigin="16020,7030" coordsize="2,7">
              <v:shape style="position:absolute;left:16020;top:7030;width:2;height:7" coordorigin="16020,7030" coordsize="0,7" path="m16020,7030l16020,7036e" filled="false" stroked="true" strokeweight=".079853pt" strokecolor="#989898">
                <v:path arrowok="t"/>
              </v:shape>
            </v:group>
            <v:group style="position:absolute;left:16053;top:7045;width:2;height:7" coordorigin="16053,7045" coordsize="2,7">
              <v:shape style="position:absolute;left:16053;top:7045;width:2;height:7" coordorigin="16053,7045" coordsize="0,7" path="m16053,7045l16053,7052e" filled="false" stroked="true" strokeweight=".079853pt" strokecolor="#989898">
                <v:path arrowok="t"/>
              </v:shape>
            </v:group>
            <v:group style="position:absolute;left:16088;top:7060;width:2;height:7" coordorigin="16088,7060" coordsize="2,7">
              <v:shape style="position:absolute;left:16088;top:7060;width:2;height:7" coordorigin="16088,7060" coordsize="0,7" path="m16088,7060l16088,7066e" filled="false" stroked="true" strokeweight=".079853pt" strokecolor="#989898">
                <v:path arrowok="t"/>
              </v:shape>
            </v:group>
            <v:group style="position:absolute;left:16123;top:7076;width:2;height:7" coordorigin="16123,7076" coordsize="2,7">
              <v:shape style="position:absolute;left:16123;top:7076;width:2;height:7" coordorigin="16123,7076" coordsize="0,7" path="m16123,7076l16123,7082e" filled="false" stroked="true" strokeweight=".078774pt" strokecolor="#989898">
                <v:path arrowok="t"/>
              </v:shape>
            </v:group>
            <v:group style="position:absolute;left:16157;top:7090;width:2;height:7" coordorigin="16157,7090" coordsize="2,7">
              <v:shape style="position:absolute;left:16157;top:7090;width:2;height:7" coordorigin="16157,7090" coordsize="0,7" path="m16157,7090l16157,7096e" filled="false" stroked="true" strokeweight=".079853pt" strokecolor="#989898">
                <v:path arrowok="t"/>
              </v:shape>
            </v:group>
            <v:group style="position:absolute;left:16192;top:7106;width:2;height:7" coordorigin="16192,7106" coordsize="2,7">
              <v:shape style="position:absolute;left:16192;top:7106;width:2;height:7" coordorigin="16192,7106" coordsize="0,7" path="m16192,7106l16192,7112e" filled="false" stroked="true" strokeweight=".078774pt" strokecolor="#989898">
                <v:path arrowok="t"/>
              </v:shape>
            </v:group>
            <v:group style="position:absolute;left:16227;top:7120;width:2;height:7" coordorigin="16227,7120" coordsize="2,7">
              <v:shape style="position:absolute;left:16227;top:7120;width:2;height:7" coordorigin="16227,7120" coordsize="0,7" path="m16227,7120l16227,7127e" filled="false" stroked="true" strokeweight=".079853pt" strokecolor="#989898">
                <v:path arrowok="t"/>
              </v:shape>
            </v:group>
            <v:group style="position:absolute;left:16261;top:7136;width:2;height:7" coordorigin="16261,7136" coordsize="2,7">
              <v:shape style="position:absolute;left:16261;top:7136;width:2;height:7" coordorigin="16261,7136" coordsize="0,7" path="m16261,7136l16261,7143e" filled="false" stroked="true" strokeweight=".079853pt" strokecolor="#989898">
                <v:path arrowok="t"/>
              </v:shape>
            </v:group>
            <v:group style="position:absolute;left:16296;top:7151;width:2;height:7" coordorigin="16296,7151" coordsize="2,7">
              <v:shape style="position:absolute;left:16296;top:7151;width:2;height:7" coordorigin="16296,7151" coordsize="0,7" path="m16296,7151l16296,7157e" filled="false" stroked="true" strokeweight=".078774pt" strokecolor="#989898">
                <v:path arrowok="t"/>
              </v:shape>
            </v:group>
            <v:group style="position:absolute;left:16316;top:7168;width:2;height:7" coordorigin="16316,7168" coordsize="2,7">
              <v:shape style="position:absolute;left:16316;top:7168;width:2;height:7" coordorigin="16316,7168" coordsize="0,7" path="m16316,7168l16316,7175e" filled="false" stroked="true" strokeweight=".079853pt" strokecolor="#989898">
                <v:path arrowok="t"/>
              </v:shape>
            </v:group>
            <v:group style="position:absolute;left:16288;top:7192;width:2;height:7" coordorigin="16288,7192" coordsize="2,7">
              <v:shape style="position:absolute;left:16288;top:7192;width:2;height:7" coordorigin="16288,7192" coordsize="0,7" path="m16288,7192l16288,7199e" filled="false" stroked="true" strokeweight=".079853pt" strokecolor="#989898">
                <v:path arrowok="t"/>
              </v:shape>
            </v:group>
            <v:group style="position:absolute;left:16259;top:7216;width:2;height:7" coordorigin="16259,7216" coordsize="2,7">
              <v:shape style="position:absolute;left:16259;top:7216;width:2;height:7" coordorigin="16259,7216" coordsize="0,7" path="m16259,7216l16259,7222e" filled="false" stroked="true" strokeweight=".079853pt" strokecolor="#989898">
                <v:path arrowok="t"/>
              </v:shape>
            </v:group>
            <v:group style="position:absolute;left:16230;top:7240;width:2;height:7" coordorigin="16230,7240" coordsize="2,7">
              <v:shape style="position:absolute;left:16230;top:7240;width:2;height:7" coordorigin="16230,7240" coordsize="0,7" path="m16230,7240l16230,7246e" filled="false" stroked="true" strokeweight=".079853pt" strokecolor="#989898">
                <v:path arrowok="t"/>
              </v:shape>
            </v:group>
            <v:group style="position:absolute;left:16202;top:7264;width:2;height:7" coordorigin="16202,7264" coordsize="2,7">
              <v:shape style="position:absolute;left:16202;top:7264;width:2;height:7" coordorigin="16202,7264" coordsize="0,7" path="m16202,7264l16202,7270e" filled="false" stroked="true" strokeweight=".079853pt" strokecolor="#989898">
                <v:path arrowok="t"/>
              </v:shape>
            </v:group>
            <v:group style="position:absolute;left:16173;top:7289;width:2;height:7" coordorigin="16173,7289" coordsize="2,7">
              <v:shape style="position:absolute;left:16173;top:7289;width:2;height:7" coordorigin="16173,7289" coordsize="0,7" path="m16173,7289l16173,7296e" filled="false" stroked="true" strokeweight=".079853pt" strokecolor="#989898">
                <v:path arrowok="t"/>
              </v:shape>
            </v:group>
            <v:group style="position:absolute;left:16144;top:7313;width:2;height:7" coordorigin="16144,7313" coordsize="2,7">
              <v:shape style="position:absolute;left:16144;top:7313;width:2;height:7" coordorigin="16144,7313" coordsize="0,7" path="m16144,7313l16144,7320e" filled="false" stroked="true" strokeweight=".079853pt" strokecolor="#989898">
                <v:path arrowok="t"/>
              </v:shape>
            </v:group>
            <v:group style="position:absolute;left:16115;top:7337;width:2;height:7" coordorigin="16115,7337" coordsize="2,7">
              <v:shape style="position:absolute;left:16115;top:7337;width:2;height:7" coordorigin="16115,7337" coordsize="0,7" path="m16115,7337l16115,7344e" filled="false" stroked="true" strokeweight=".079853pt" strokecolor="#989898">
                <v:path arrowok="t"/>
              </v:shape>
            </v:group>
            <v:group style="position:absolute;left:16087;top:7361;width:2;height:7" coordorigin="16087,7361" coordsize="2,7">
              <v:shape style="position:absolute;left:16087;top:7361;width:2;height:7" coordorigin="16087,7361" coordsize="0,7" path="m16087,7361l16087,7367e" filled="false" stroked="true" strokeweight=".079853pt" strokecolor="#989898">
                <v:path arrowok="t"/>
              </v:shape>
            </v:group>
            <v:group style="position:absolute;left:16058;top:7385;width:2;height:7" coordorigin="16058,7385" coordsize="2,7">
              <v:shape style="position:absolute;left:16058;top:7385;width:2;height:7" coordorigin="16058,7385" coordsize="0,7" path="m16058,7385l16058,7391e" filled="false" stroked="true" strokeweight=".079853pt" strokecolor="#989898">
                <v:path arrowok="t"/>
              </v:shape>
            </v:group>
            <v:group style="position:absolute;left:16028;top:7409;width:2;height:7" coordorigin="16028,7409" coordsize="2,7">
              <v:shape style="position:absolute;left:16028;top:7409;width:2;height:7" coordorigin="16028,7409" coordsize="0,7" path="m16028,7409l16028,7415e" filled="false" stroked="true" strokeweight=".079853pt" strokecolor="#989898">
                <v:path arrowok="t"/>
              </v:shape>
            </v:group>
            <v:group style="position:absolute;left:15999;top:7434;width:2;height:7" coordorigin="15999,7434" coordsize="2,7">
              <v:shape style="position:absolute;left:15999;top:7434;width:2;height:7" coordorigin="15999,7434" coordsize="0,7" path="m15999,7434l15999,7441e" filled="false" stroked="true" strokeweight=".079853pt" strokecolor="#989898">
                <v:path arrowok="t"/>
              </v:shape>
            </v:group>
            <v:group style="position:absolute;left:15970;top:7458;width:2;height:7" coordorigin="15970,7458" coordsize="2,7">
              <v:shape style="position:absolute;left:15970;top:7458;width:2;height:7" coordorigin="15970,7458" coordsize="0,7" path="m15970,7458l15970,7465e" filled="false" stroked="true" strokeweight=".079853pt" strokecolor="#989898">
                <v:path arrowok="t"/>
              </v:shape>
            </v:group>
            <v:group style="position:absolute;left:15942;top:7482;width:2;height:7" coordorigin="15942,7482" coordsize="2,7">
              <v:shape style="position:absolute;left:15942;top:7482;width:2;height:7" coordorigin="15942,7482" coordsize="0,7" path="m15942,7482l15942,7489e" filled="false" stroked="true" strokeweight=".078774pt" strokecolor="#989898">
                <v:path arrowok="t"/>
              </v:shape>
            </v:group>
            <v:group style="position:absolute;left:15913;top:7506;width:2;height:7" coordorigin="15913,7506" coordsize="2,7">
              <v:shape style="position:absolute;left:15913;top:7506;width:2;height:7" coordorigin="15913,7506" coordsize="0,7" path="m15913,7506l15913,7512e" filled="false" stroked="true" strokeweight=".079853pt" strokecolor="#989898">
                <v:path arrowok="t"/>
              </v:shape>
            </v:group>
            <v:group style="position:absolute;left:15884;top:7530;width:2;height:7" coordorigin="15884,7530" coordsize="2,7">
              <v:shape style="position:absolute;left:15884;top:7530;width:2;height:7" coordorigin="15884,7530" coordsize="0,7" path="m15884,7530l15884,7536e" filled="false" stroked="true" strokeweight=".079853pt" strokecolor="#989898">
                <v:path arrowok="t"/>
              </v:shape>
            </v:group>
            <v:group style="position:absolute;left:15856;top:7555;width:2;height:7" coordorigin="15856,7555" coordsize="2,7">
              <v:shape style="position:absolute;left:15856;top:7555;width:2;height:7" coordorigin="15856,7555" coordsize="0,7" path="m15856,7555l15856,7562e" filled="false" stroked="true" strokeweight=".079853pt" strokecolor="#989898">
                <v:path arrowok="t"/>
              </v:shape>
            </v:group>
            <v:group style="position:absolute;left:15827;top:7579;width:2;height:7" coordorigin="15827,7579" coordsize="2,7">
              <v:shape style="position:absolute;left:15827;top:7579;width:2;height:7" coordorigin="15827,7579" coordsize="0,7" path="m15827,7579l15827,7586e" filled="false" stroked="true" strokeweight=".079853pt" strokecolor="#989898">
                <v:path arrowok="t"/>
              </v:shape>
            </v:group>
            <v:group style="position:absolute;left:15798;top:7603;width:2;height:7" coordorigin="15798,7603" coordsize="2,7">
              <v:shape style="position:absolute;left:15798;top:7603;width:2;height:7" coordorigin="15798,7603" coordsize="0,7" path="m15798,7603l15798,7610e" filled="false" stroked="true" strokeweight=".079853pt" strokecolor="#989898">
                <v:path arrowok="t"/>
              </v:shape>
            </v:group>
            <v:group style="position:absolute;left:15755;top:7638;width:2;height:7" coordorigin="15755,7638" coordsize="2,7">
              <v:shape style="position:absolute;left:15755;top:7638;width:2;height:7" coordorigin="15755,7638" coordsize="0,7" path="m15755,7638l15755,7645e" filled="false" stroked="true" strokeweight=".079853pt" strokecolor="#989898">
                <v:path arrowok="t"/>
              </v:shape>
            </v:group>
            <v:group style="position:absolute;left:14429;top:7278;width:2;height:7" coordorigin="14429,7278" coordsize="2,7">
              <v:shape style="position:absolute;left:14429;top:7278;width:2;height:7" coordorigin="14429,7278" coordsize="0,7" path="m14429,7278l14429,7284e" filled="false" stroked="true" strokeweight=".008532pt" strokecolor="#989898">
                <v:path arrowok="t"/>
              </v:shape>
            </v:group>
            <v:group style="position:absolute;left:14474;top:7286;width:2;height:7" coordorigin="14474,7286" coordsize="2,7">
              <v:shape style="position:absolute;left:14474;top:7286;width:2;height:7" coordorigin="14474,7286" coordsize="0,7" path="m14474,7286l14474,7292e" filled="false" stroked="true" strokeweight=".079853pt" strokecolor="#989898">
                <v:path arrowok="t"/>
              </v:shape>
            </v:group>
            <v:group style="position:absolute;left:14512;top:7294;width:2;height:7" coordorigin="14512,7294" coordsize="2,7">
              <v:shape style="position:absolute;left:14512;top:7294;width:2;height:7" coordorigin="14512,7294" coordsize="0,7" path="m14512,7294l14512,7300e" filled="false" stroked="true" strokeweight=".079853pt" strokecolor="#989898">
                <v:path arrowok="t"/>
              </v:shape>
            </v:group>
            <v:group style="position:absolute;left:14549;top:7300;width:2;height:7" coordorigin="14549,7300" coordsize="2,7">
              <v:shape style="position:absolute;left:14549;top:7300;width:2;height:7" coordorigin="14549,7300" coordsize="0,7" path="m14549,7300l14549,7307e" filled="false" stroked="true" strokeweight=".078774pt" strokecolor="#989898">
                <v:path arrowok="t"/>
              </v:shape>
            </v:group>
            <v:group style="position:absolute;left:14586;top:7308;width:2;height:7" coordorigin="14586,7308" coordsize="2,7">
              <v:shape style="position:absolute;left:14586;top:7308;width:2;height:7" coordorigin="14586,7308" coordsize="0,7" path="m14586,7308l14586,7315e" filled="false" stroked="true" strokeweight=".079853pt" strokecolor="#989898">
                <v:path arrowok="t"/>
              </v:shape>
            </v:group>
            <v:group style="position:absolute;left:14622;top:7315;width:2;height:7" coordorigin="14622,7315" coordsize="2,7">
              <v:shape style="position:absolute;left:14622;top:7315;width:2;height:7" coordorigin="14622,7315" coordsize="0,7" path="m14622,7315l14622,7321e" filled="false" stroked="true" strokeweight=".079853pt" strokecolor="#989898">
                <v:path arrowok="t"/>
              </v:shape>
            </v:group>
            <v:group style="position:absolute;left:14659;top:7323;width:2;height:7" coordorigin="14659,7323" coordsize="2,7">
              <v:shape style="position:absolute;left:14659;top:7323;width:2;height:7" coordorigin="14659,7323" coordsize="0,7" path="m14659,7323l14659,7329e" filled="false" stroked="true" strokeweight=".079853pt" strokecolor="#989898">
                <v:path arrowok="t"/>
              </v:shape>
            </v:group>
            <v:group style="position:absolute;left:14696;top:7331;width:2;height:7" coordorigin="14696,7331" coordsize="2,7">
              <v:shape style="position:absolute;left:14696;top:7331;width:2;height:7" coordorigin="14696,7331" coordsize="0,7" path="m14696,7331l14696,7337e" filled="false" stroked="true" strokeweight=".079853pt" strokecolor="#989898">
                <v:path arrowok="t"/>
              </v:shape>
            </v:group>
            <v:group style="position:absolute;left:14729;top:7350;width:2;height:7" coordorigin="14729,7350" coordsize="2,7">
              <v:shape style="position:absolute;left:14729;top:7350;width:2;height:7" coordorigin="14729,7350" coordsize="0,7" path="m14729,7350l14729,7356e" filled="false" stroked="true" strokeweight=".079853pt" strokecolor="#989898">
                <v:path arrowok="t"/>
              </v:shape>
            </v:group>
            <v:group style="position:absolute;left:14761;top:7369;width:2;height:7" coordorigin="14761,7369" coordsize="2,7">
              <v:shape style="position:absolute;left:14761;top:7369;width:2;height:7" coordorigin="14761,7369" coordsize="0,7" path="m14761,7369l14761,7375e" filled="false" stroked="true" strokeweight=".078774pt" strokecolor="#989898">
                <v:path arrowok="t"/>
              </v:shape>
            </v:group>
            <v:group style="position:absolute;left:14794;top:7387;width:2;height:7" coordorigin="14794,7387" coordsize="2,7">
              <v:shape style="position:absolute;left:14794;top:7387;width:2;height:7" coordorigin="14794,7387" coordsize="0,7" path="m14794,7387l14794,7393e" filled="false" stroked="true" strokeweight=".079853pt" strokecolor="#989898">
                <v:path arrowok="t"/>
              </v:shape>
            </v:group>
            <v:group style="position:absolute;left:14826;top:7406;width:2;height:7" coordorigin="14826,7406" coordsize="2,7">
              <v:shape style="position:absolute;left:14826;top:7406;width:2;height:7" coordorigin="14826,7406" coordsize="0,7" path="m14826,7406l14826,7412e" filled="false" stroked="true" strokeweight=".079853pt" strokecolor="#989898">
                <v:path arrowok="t"/>
              </v:shape>
            </v:group>
            <v:group style="position:absolute;left:14860;top:7425;width:2;height:7" coordorigin="14860,7425" coordsize="2,7">
              <v:shape style="position:absolute;left:14860;top:7425;width:2;height:7" coordorigin="14860,7425" coordsize="0,7" path="m14860,7425l14860,7431e" filled="false" stroked="true" strokeweight=".079853pt" strokecolor="#989898">
                <v:path arrowok="t"/>
              </v:shape>
            </v:group>
            <v:group style="position:absolute;left:14892;top:7444;width:2;height:7" coordorigin="14892,7444" coordsize="2,7">
              <v:shape style="position:absolute;left:14892;top:7444;width:2;height:7" coordorigin="14892,7444" coordsize="0,7" path="m14892,7444l14892,7450e" filled="false" stroked="true" strokeweight=".079853pt" strokecolor="#989898">
                <v:path arrowok="t"/>
              </v:shape>
            </v:group>
            <v:group style="position:absolute;left:14923;top:7463;width:2;height:7" coordorigin="14923,7463" coordsize="2,7">
              <v:shape style="position:absolute;left:14923;top:7463;width:2;height:7" coordorigin="14923,7463" coordsize="0,7" path="m14923,7463l14923,7469e" filled="false" stroked="true" strokeweight=".079853pt" strokecolor="#989898">
                <v:path arrowok="t"/>
              </v:shape>
            </v:group>
            <v:group style="position:absolute;left:14957;top:7482;width:2;height:7" coordorigin="14957,7482" coordsize="2,7">
              <v:shape style="position:absolute;left:14957;top:7482;width:2;height:7" coordorigin="14957,7482" coordsize="0,7" path="m14957,7482l14957,7489e" filled="false" stroked="true" strokeweight=".079853pt" strokecolor="#989898">
                <v:path arrowok="t"/>
              </v:shape>
            </v:group>
            <v:group style="position:absolute;left:14989;top:7500;width:2;height:7" coordorigin="14989,7500" coordsize="2,7">
              <v:shape style="position:absolute;left:14989;top:7500;width:2;height:7" coordorigin="14989,7500" coordsize="0,7" path="m14989,7500l14989,7506e" filled="false" stroked="true" strokeweight=".079853pt" strokecolor="#989898">
                <v:path arrowok="t"/>
              </v:shape>
            </v:group>
            <v:group style="position:absolute;left:15022;top:7519;width:2;height:7" coordorigin="15022,7519" coordsize="2,7">
              <v:shape style="position:absolute;left:15022;top:7519;width:2;height:7" coordorigin="15022,7519" coordsize="0,7" path="m15022,7519l15022,7525e" filled="false" stroked="true" strokeweight=".079853pt" strokecolor="#989898">
                <v:path arrowok="t"/>
              </v:shape>
            </v:group>
            <v:group style="position:absolute;left:15054;top:7538;width:2;height:7" coordorigin="15054,7538" coordsize="2,7">
              <v:shape style="position:absolute;left:15054;top:7538;width:2;height:7" coordorigin="15054,7538" coordsize="0,7" path="m15054,7538l15054,7544e" filled="false" stroked="true" strokeweight=".079853pt" strokecolor="#989898">
                <v:path arrowok="t"/>
              </v:shape>
            </v:group>
            <v:group style="position:absolute;left:15088;top:7557;width:2;height:7" coordorigin="15088,7557" coordsize="2,7">
              <v:shape style="position:absolute;left:15088;top:7557;width:2;height:7" coordorigin="15088,7557" coordsize="0,7" path="m15088,7557l15088,7563e" filled="false" stroked="true" strokeweight=".079853pt" strokecolor="#989898">
                <v:path arrowok="t"/>
              </v:shape>
            </v:group>
            <v:group style="position:absolute;left:15119;top:7576;width:2;height:7" coordorigin="15119,7576" coordsize="2,7">
              <v:shape style="position:absolute;left:15119;top:7576;width:2;height:7" coordorigin="15119,7576" coordsize="0,7" path="m15119,7576l15119,7582e" filled="false" stroked="true" strokeweight=".079853pt" strokecolor="#989898">
                <v:path arrowok="t"/>
              </v:shape>
            </v:group>
            <v:group style="position:absolute;left:15132;top:7565;width:2;height:7" coordorigin="15132,7565" coordsize="2,7">
              <v:shape style="position:absolute;left:15132;top:7565;width:2;height:7" coordorigin="15132,7565" coordsize="0,7" path="m15132,7565l15132,7571e" filled="false" stroked="true" strokeweight=".079853pt" strokecolor="#989898">
                <v:path arrowok="t"/>
              </v:shape>
            </v:group>
            <v:group style="position:absolute;left:15126;top:7528;width:2;height:7" coordorigin="15126,7528" coordsize="2,7">
              <v:shape style="position:absolute;left:15126;top:7528;width:2;height:7" coordorigin="15126,7528" coordsize="0,7" path="m15126,7528l15126,7535e" filled="false" stroked="true" strokeweight=".079853pt" strokecolor="#989898">
                <v:path arrowok="t"/>
              </v:shape>
            </v:group>
            <v:group style="position:absolute;left:15119;top:7490;width:2;height:7" coordorigin="15119,7490" coordsize="2,7">
              <v:shape style="position:absolute;left:15119;top:7490;width:2;height:7" coordorigin="15119,7490" coordsize="0,7" path="m15119,7490l15119,7497e" filled="false" stroked="true" strokeweight=".079853pt" strokecolor="#989898">
                <v:path arrowok="t"/>
              </v:shape>
            </v:group>
            <v:group style="position:absolute;left:15113;top:7453;width:2;height:7" coordorigin="15113,7453" coordsize="2,7">
              <v:shape style="position:absolute;left:15113;top:7453;width:2;height:7" coordorigin="15113,7453" coordsize="0,7" path="m15113,7453l15113,7460e" filled="false" stroked="true" strokeweight=".079853pt" strokecolor="#989898">
                <v:path arrowok="t"/>
              </v:shape>
            </v:group>
            <v:group style="position:absolute;left:15107;top:7417;width:2;height:7" coordorigin="15107,7417" coordsize="2,7">
              <v:shape style="position:absolute;left:15107;top:7417;width:2;height:7" coordorigin="15107,7417" coordsize="0,7" path="m15107,7417l15107,7423e" filled="false" stroked="true" strokeweight=".079853pt" strokecolor="#989898">
                <v:path arrowok="t"/>
              </v:shape>
            </v:group>
            <v:group style="position:absolute;left:15100;top:7379;width:2;height:7" coordorigin="15100,7379" coordsize="2,7">
              <v:shape style="position:absolute;left:15100;top:7379;width:2;height:7" coordorigin="15100,7379" coordsize="0,7" path="m15100,7379l15100,7385e" filled="false" stroked="true" strokeweight=".079853pt" strokecolor="#989898">
                <v:path arrowok="t"/>
              </v:shape>
            </v:group>
            <v:group style="position:absolute;left:15084;top:7345;width:2;height:7" coordorigin="15084,7345" coordsize="2,7">
              <v:shape style="position:absolute;left:15084;top:7345;width:2;height:7" coordorigin="15084,7345" coordsize="0,7" path="m15084,7345l15084,7352e" filled="false" stroked="true" strokeweight=".079853pt" strokecolor="#989898">
                <v:path arrowok="t"/>
              </v:shape>
            </v:group>
            <v:group style="position:absolute;left:15064;top:7315;width:2;height:7" coordorigin="15064,7315" coordsize="2,7">
              <v:shape style="position:absolute;left:15064;top:7315;width:2;height:7" coordorigin="15064,7315" coordsize="0,7" path="m15064,7315l15064,7321e" filled="false" stroked="true" strokeweight=".079853pt" strokecolor="#989898">
                <v:path arrowok="t"/>
              </v:shape>
            </v:group>
            <v:group style="position:absolute;left:15043;top:7283;width:2;height:7" coordorigin="15043,7283" coordsize="2,7">
              <v:shape style="position:absolute;left:15043;top:7283;width:2;height:7" coordorigin="15043,7283" coordsize="0,7" path="m15043,7283l15043,7289e" filled="false" stroked="true" strokeweight=".078774pt" strokecolor="#989898">
                <v:path arrowok="t"/>
              </v:shape>
            </v:group>
            <v:group style="position:absolute;left:15022;top:7251;width:2;height:7" coordorigin="15022,7251" coordsize="2,7">
              <v:shape style="position:absolute;left:15022;top:7251;width:2;height:7" coordorigin="15022,7251" coordsize="0,7" path="m15022,7251l15022,7257e" filled="false" stroked="true" strokeweight=".079853pt" strokecolor="#989898">
                <v:path arrowok="t"/>
              </v:shape>
            </v:group>
            <v:group style="position:absolute;left:15002;top:7221;width:2;height:7" coordorigin="15002,7221" coordsize="2,7">
              <v:shape style="position:absolute;left:15002;top:7221;width:2;height:7" coordorigin="15002,7221" coordsize="0,7" path="m15002,7221l15002,7227e" filled="false" stroked="true" strokeweight=".078774pt" strokecolor="#989898">
                <v:path arrowok="t"/>
              </v:shape>
            </v:group>
            <v:group style="position:absolute;left:14979;top:7189;width:2;height:7" coordorigin="14979,7189" coordsize="2,7">
              <v:shape style="position:absolute;left:14979;top:7189;width:2;height:7" coordorigin="14979,7189" coordsize="0,7" path="m14979,7189l14979,7195e" filled="false" stroked="true" strokeweight=".078774pt" strokecolor="#989898">
                <v:path arrowok="t"/>
              </v:shape>
            </v:group>
            <v:group style="position:absolute;left:14959;top:7159;width:2;height:7" coordorigin="14959,7159" coordsize="2,7">
              <v:shape style="position:absolute;left:14959;top:7159;width:2;height:7" coordorigin="14959,7159" coordsize="0,7" path="m14959,7159l14959,7165e" filled="false" stroked="true" strokeweight=".079853pt" strokecolor="#989898">
                <v:path arrowok="t"/>
              </v:shape>
            </v:group>
            <v:group style="position:absolute;left:14936;top:7127;width:2;height:7" coordorigin="14936,7127" coordsize="2,7">
              <v:shape style="position:absolute;left:14936;top:7127;width:2;height:7" coordorigin="14936,7127" coordsize="0,7" path="m14936,7127l14936,7133e" filled="false" stroked="true" strokeweight=".079853pt" strokecolor="#989898">
                <v:path arrowok="t"/>
              </v:shape>
            </v:group>
            <v:group style="position:absolute;left:14915;top:7097;width:2;height:7" coordorigin="14915,7097" coordsize="2,7">
              <v:shape style="position:absolute;left:14915;top:7097;width:2;height:7" coordorigin="14915,7097" coordsize="0,7" path="m14915,7097l14915,7103e" filled="false" stroked="true" strokeweight=".079853pt" strokecolor="#989898">
                <v:path arrowok="t"/>
              </v:shape>
            </v:group>
            <v:group style="position:absolute;left:14893;top:7066;width:2;height:7" coordorigin="14893,7066" coordsize="2,7">
              <v:shape style="position:absolute;left:14893;top:7066;width:2;height:7" coordorigin="14893,7066" coordsize="0,7" path="m14893,7066l14893,7072e" filled="false" stroked="true" strokeweight=".079853pt" strokecolor="#989898">
                <v:path arrowok="t"/>
              </v:shape>
            </v:group>
            <v:group style="position:absolute;left:14871;top:7036;width:2;height:7" coordorigin="14871,7036" coordsize="2,7">
              <v:shape style="position:absolute;left:14871;top:7036;width:2;height:7" coordorigin="14871,7036" coordsize="0,7" path="m14871,7036l14871,7042e" filled="false" stroked="true" strokeweight=".078774pt" strokecolor="#989898">
                <v:path arrowok="t"/>
              </v:shape>
            </v:group>
            <v:group style="position:absolute;left:14849;top:7006;width:2;height:7" coordorigin="14849,7006" coordsize="2,7">
              <v:shape style="position:absolute;left:14849;top:7006;width:2;height:7" coordorigin="14849,7006" coordsize="0,7" path="m14849,7006l14849,7012e" filled="false" stroked="true" strokeweight=".079853pt" strokecolor="#989898">
                <v:path arrowok="t"/>
              </v:shape>
            </v:group>
            <v:group style="position:absolute;left:14826;top:6975;width:2;height:7" coordorigin="14826,6975" coordsize="2,7">
              <v:shape style="position:absolute;left:14826;top:6975;width:2;height:7" coordorigin="14826,6975" coordsize="0,7" path="m14826,6975l14826,6982e" filled="false" stroked="true" strokeweight=".079853pt" strokecolor="#989898">
                <v:path arrowok="t"/>
              </v:shape>
            </v:group>
            <v:group style="position:absolute;left:14804;top:6945;width:2;height:7" coordorigin="14804,6945" coordsize="2,7">
              <v:shape style="position:absolute;left:14804;top:6945;width:2;height:7" coordorigin="14804,6945" coordsize="0,7" path="m14804,6945l14804,6951e" filled="false" stroked="true" strokeweight=".079853pt" strokecolor="#989898">
                <v:path arrowok="t"/>
              </v:shape>
              <v:shape style="position:absolute;left:10693;top:3577;width:4142;height:3345" type="#_x0000_t75" stroked="false">
                <v:imagedata r:id="rId250" o:title=""/>
              </v:shape>
            </v:group>
            <v:group style="position:absolute;left:14860;top:6806;width:2;height:7" coordorigin="14860,6806" coordsize="2,7">
              <v:shape style="position:absolute;left:14860;top:6806;width:2;height:7" coordorigin="14860,6806" coordsize="0,7" path="m14860,6806l14860,6813e" filled="false" stroked="true" strokeweight=".079853pt" strokecolor="#989898">
                <v:path arrowok="t"/>
              </v:shape>
            </v:group>
            <v:group style="position:absolute;left:14893;top:6824;width:2;height:7" coordorigin="14893,6824" coordsize="2,7">
              <v:shape style="position:absolute;left:14893;top:6824;width:2;height:7" coordorigin="14893,6824" coordsize="0,7" path="m14893,6824l14893,6830e" filled="false" stroked="true" strokeweight=".079853pt" strokecolor="#989898">
                <v:path arrowok="t"/>
              </v:shape>
            </v:group>
            <v:group style="position:absolute;left:14927;top:6840;width:2;height:7" coordorigin="14927,6840" coordsize="2,7">
              <v:shape style="position:absolute;left:14927;top:6840;width:2;height:7" coordorigin="14927,6840" coordsize="0,7" path="m14927,6840l14927,6846e" filled="false" stroked="true" strokeweight=".079853pt" strokecolor="#989898">
                <v:path arrowok="t"/>
              </v:shape>
            </v:group>
            <v:group style="position:absolute;left:14962;top:6857;width:2;height:7" coordorigin="14962,6857" coordsize="2,7">
              <v:shape style="position:absolute;left:14962;top:6857;width:2;height:7" coordorigin="14962,6857" coordsize="0,7" path="m14962,6857l14962,6864e" filled="false" stroked="true" strokeweight=".078774pt" strokecolor="#989898">
                <v:path arrowok="t"/>
              </v:shape>
            </v:group>
            <v:group style="position:absolute;left:14995;top:6873;width:2;height:7" coordorigin="14995,6873" coordsize="2,7">
              <v:shape style="position:absolute;left:14995;top:6873;width:2;height:7" coordorigin="14995,6873" coordsize="0,7" path="m14995,6873l14995,6880e" filled="false" stroked="true" strokeweight=".079853pt" strokecolor="#989898">
                <v:path arrowok="t"/>
              </v:shape>
            </v:group>
            <v:group style="position:absolute;left:15021;top:6900;width:2;height:7" coordorigin="15021,6900" coordsize="2,7">
              <v:shape style="position:absolute;left:15021;top:6900;width:2;height:7" coordorigin="15021,6900" coordsize="0,7" path="m15021,6900l15021,6907e" filled="false" stroked="true" strokeweight=".078774pt" strokecolor="#989898">
                <v:path arrowok="t"/>
              </v:shape>
            </v:group>
            <v:group style="position:absolute;left:15045;top:6929;width:2;height:7" coordorigin="15045,6929" coordsize="2,7">
              <v:shape style="position:absolute;left:15045;top:6929;width:2;height:7" coordorigin="15045,6929" coordsize="0,7" path="m15045,6929l15045,6935e" filled="false" stroked="true" strokeweight=".079853pt" strokecolor="#989898">
                <v:path arrowok="t"/>
              </v:shape>
            </v:group>
            <v:group style="position:absolute;left:15067;top:6959;width:2;height:7" coordorigin="15067,6959" coordsize="2,7">
              <v:shape style="position:absolute;left:15067;top:6959;width:2;height:7" coordorigin="15067,6959" coordsize="0,7" path="m15067,6959l15067,6966e" filled="false" stroked="true" strokeweight=".079853pt" strokecolor="#989898">
                <v:path arrowok="t"/>
              </v:shape>
            </v:group>
            <v:group style="position:absolute;left:15088;top:6991;width:2;height:7" coordorigin="15088,6991" coordsize="2,7">
              <v:shape style="position:absolute;left:15088;top:6991;width:2;height:7" coordorigin="15088,6991" coordsize="0,7" path="m15088,6991l15088,6998e" filled="false" stroked="true" strokeweight=".079853pt" strokecolor="#989898">
                <v:path arrowok="t"/>
              </v:shape>
            </v:group>
            <v:group style="position:absolute;left:15108;top:7023;width:2;height:7" coordorigin="15108,7023" coordsize="2,7">
              <v:shape style="position:absolute;left:15108;top:7023;width:2;height:7" coordorigin="15108,7023" coordsize="0,7" path="m15108,7023l15108,7030e" filled="false" stroked="true" strokeweight=".079853pt" strokecolor="#989898">
                <v:path arrowok="t"/>
              </v:shape>
            </v:group>
            <v:group style="position:absolute;left:15127;top:7055;width:2;height:7" coordorigin="15127,7055" coordsize="2,7">
              <v:shape style="position:absolute;left:15127;top:7055;width:2;height:7" coordorigin="15127,7055" coordsize="0,7" path="m15127,7055l15127,7061e" filled="false" stroked="true" strokeweight=".079853pt" strokecolor="#989898">
                <v:path arrowok="t"/>
              </v:shape>
            </v:group>
            <v:group style="position:absolute;left:15145;top:7089;width:2;height:7" coordorigin="15145,7089" coordsize="2,7">
              <v:shape style="position:absolute;left:15145;top:7089;width:2;height:7" coordorigin="15145,7089" coordsize="0,7" path="m15145,7089l15145,7095e" filled="false" stroked="true" strokeweight=".079853pt" strokecolor="#989898">
                <v:path arrowok="t"/>
              </v:shape>
            </v:group>
            <v:group style="position:absolute;left:15161;top:7122;width:2;height:7" coordorigin="15161,7122" coordsize="2,7">
              <v:shape style="position:absolute;left:15161;top:7122;width:2;height:7" coordorigin="15161,7122" coordsize="0,7" path="m15161,7122l15161,7128e" filled="false" stroked="true" strokeweight=".078774pt" strokecolor="#989898">
                <v:path arrowok="t"/>
              </v:shape>
            </v:group>
            <v:group style="position:absolute;left:15175;top:7157;width:2;height:7" coordorigin="15175,7157" coordsize="2,7">
              <v:shape style="position:absolute;left:15175;top:7157;width:2;height:7" coordorigin="15175,7157" coordsize="0,7" path="m15175,7157l15175,7163e" filled="false" stroked="true" strokeweight=".079853pt" strokecolor="#989898">
                <v:path arrowok="t"/>
              </v:shape>
            </v:group>
            <v:group style="position:absolute;left:15190;top:7192;width:2;height:7" coordorigin="15190,7192" coordsize="2,7">
              <v:shape style="position:absolute;left:15190;top:7192;width:2;height:7" coordorigin="15190,7192" coordsize="0,7" path="m15190,7192l15190,7199e" filled="false" stroked="true" strokeweight=".079853pt" strokecolor="#989898">
                <v:path arrowok="t"/>
              </v:shape>
            </v:group>
            <v:group style="position:absolute;left:15202;top:7227;width:2;height:7" coordorigin="15202,7227" coordsize="2,7">
              <v:shape style="position:absolute;left:15202;top:7227;width:2;height:7" coordorigin="15202,7227" coordsize="0,7" path="m15202,7227l15202,7233e" filled="false" stroked="true" strokeweight=".078774pt" strokecolor="#989898">
                <v:path arrowok="t"/>
              </v:shape>
            </v:group>
            <v:group style="position:absolute;left:15213;top:7264;width:2;height:7" coordorigin="15213,7264" coordsize="2,7">
              <v:shape style="position:absolute;left:15213;top:7264;width:2;height:7" coordorigin="15213,7264" coordsize="0,7" path="m15213,7264l15213,7270e" filled="false" stroked="true" strokeweight=".079853pt" strokecolor="#989898">
                <v:path arrowok="t"/>
              </v:shape>
            </v:group>
            <v:group style="position:absolute;left:15223;top:7300;width:2;height:7" coordorigin="15223,7300" coordsize="2,7">
              <v:shape style="position:absolute;left:15223;top:7300;width:2;height:7" coordorigin="15223,7300" coordsize="0,7" path="m15223,7300l15223,7307e" filled="false" stroked="true" strokeweight=".079853pt" strokecolor="#989898">
                <v:path arrowok="t"/>
              </v:shape>
            </v:group>
            <v:group style="position:absolute;left:15231;top:7337;width:2;height:7" coordorigin="15231,7337" coordsize="2,7">
              <v:shape style="position:absolute;left:15231;top:7337;width:2;height:7" coordorigin="15231,7337" coordsize="0,7" path="m15231,7337l15231,7344e" filled="false" stroked="true" strokeweight=".079853pt" strokecolor="#989898">
                <v:path arrowok="t"/>
              </v:shape>
            </v:group>
            <v:group style="position:absolute;left:15237;top:7374;width:2;height:7" coordorigin="15237,7374" coordsize="2,7">
              <v:shape style="position:absolute;left:15237;top:7374;width:2;height:7" coordorigin="15237,7374" coordsize="0,7" path="m15237,7374l15237,7380e" filled="false" stroked="true" strokeweight=".079853pt" strokecolor="#989898">
                <v:path arrowok="t"/>
              </v:shape>
            </v:group>
            <v:group style="position:absolute;left:15242;top:7410;width:2;height:7" coordorigin="15242,7410" coordsize="2,7">
              <v:shape style="position:absolute;left:15242;top:7410;width:2;height:7" coordorigin="15242,7410" coordsize="0,7" path="m15242,7410l15242,7417e" filled="false" stroked="true" strokeweight=".078774pt" strokecolor="#989898">
                <v:path arrowok="t"/>
              </v:shape>
            </v:group>
            <v:group style="position:absolute;left:15248;top:7449;width:2;height:45" coordorigin="15248,7449" coordsize="2,45">
              <v:shape style="position:absolute;left:15248;top:7449;width:2;height:45" coordorigin="15248,7449" coordsize="0,45" path="m15248,7449l15248,7493e" filled="false" stroked="true" strokeweight=".088469pt" strokecolor="#989898">
                <v:path arrowok="t"/>
              </v:shape>
            </v:group>
            <v:group style="position:absolute;left:15250;top:7524;width:2;height:7" coordorigin="15250,7524" coordsize="2,7">
              <v:shape style="position:absolute;left:15250;top:7524;width:2;height:7" coordorigin="15250,7524" coordsize="0,7" path="m15250,7524l15250,7530e" filled="false" stroked="true" strokeweight=".079853pt" strokecolor="#989898">
                <v:path arrowok="t"/>
              </v:shape>
            </v:group>
            <v:group style="position:absolute;left:15242;top:7560;width:2;height:7" coordorigin="15242,7560" coordsize="2,7">
              <v:shape style="position:absolute;left:15242;top:7560;width:2;height:7" coordorigin="15242,7560" coordsize="0,7" path="m15242,7560l15242,7566e" filled="false" stroked="true" strokeweight=".078774pt" strokecolor="#989898">
                <v:path arrowok="t"/>
              </v:shape>
            </v:group>
            <v:group style="position:absolute;left:15236;top:7599;width:2;height:7" coordorigin="15236,7599" coordsize="2,7">
              <v:shape style="position:absolute;left:15236;top:7599;width:2;height:7" coordorigin="15236,7599" coordsize="0,7" path="m15236,7599l15236,7605e" filled="false" stroked="true" strokeweight=".079853pt" strokecolor="#989898">
                <v:path arrowok="t"/>
              </v:shape>
            </v:group>
            <v:group style="position:absolute;left:15229;top:7635;width:2;height:7" coordorigin="15229,7635" coordsize="2,7">
              <v:shape style="position:absolute;left:15229;top:7635;width:2;height:7" coordorigin="15229,7635" coordsize="0,7" path="m15229,7635l15229,7641e" filled="false" stroked="true" strokeweight=".079853pt" strokecolor="#989898">
                <v:path arrowok="t"/>
              </v:shape>
            </v:group>
            <v:group style="position:absolute;left:15223;top:7672;width:2;height:7" coordorigin="15223,7672" coordsize="2,7">
              <v:shape style="position:absolute;left:15223;top:7672;width:2;height:7" coordorigin="15223,7672" coordsize="0,7" path="m15223,7672l15223,7678e" filled="false" stroked="true" strokeweight=".079853pt" strokecolor="#989898">
                <v:path arrowok="t"/>
              </v:shape>
            </v:group>
            <v:group style="position:absolute;left:15217;top:7708;width:2;height:7" coordorigin="15217,7708" coordsize="2,7">
              <v:shape style="position:absolute;left:15217;top:7708;width:2;height:7" coordorigin="15217,7708" coordsize="0,7" path="m15217,7708l15217,7715e" filled="false" stroked="true" strokeweight=".079853pt" strokecolor="#989898">
                <v:path arrowok="t"/>
              </v:shape>
            </v:group>
            <v:group style="position:absolute;left:15209;top:7747;width:2;height:7" coordorigin="15209,7747" coordsize="2,7">
              <v:shape style="position:absolute;left:15209;top:7747;width:2;height:7" coordorigin="15209,7747" coordsize="0,7" path="m15209,7747l15209,7753e" filled="false" stroked="true" strokeweight=".079853pt" strokecolor="#989898">
                <v:path arrowok="t"/>
              </v:shape>
            </v:group>
            <v:group style="position:absolute;left:15202;top:7783;width:2;height:7" coordorigin="15202,7783" coordsize="2,7">
              <v:shape style="position:absolute;left:15202;top:7783;width:2;height:7" coordorigin="15202,7783" coordsize="0,7" path="m15202,7783l15202,7790e" filled="false" stroked="true" strokeweight=".078774pt" strokecolor="#989898">
                <v:path arrowok="t"/>
              </v:shape>
            </v:group>
            <v:group style="position:absolute;left:15177;top:7780;width:2;height:7" coordorigin="15177,7780" coordsize="2,7">
              <v:shape style="position:absolute;left:15177;top:7780;width:2;height:7" coordorigin="15177,7780" coordsize="0,7" path="m15177,7780l15177,7786e" filled="false" stroked="true" strokeweight=".079853pt" strokecolor="#989898">
                <v:path arrowok="t"/>
              </v:shape>
            </v:group>
            <v:group style="position:absolute;left:15145;top:7761;width:2;height:7" coordorigin="15145,7761" coordsize="2,7">
              <v:shape style="position:absolute;left:15145;top:7761;width:2;height:7" coordorigin="15145,7761" coordsize="0,7" path="m15145,7761l15145,7767e" filled="false" stroked="true" strokeweight=".079853pt" strokecolor="#989898">
                <v:path arrowok="t"/>
              </v:shape>
            </v:group>
            <v:group style="position:absolute;left:15112;top:7742;width:2;height:7" coordorigin="15112,7742" coordsize="2,7">
              <v:shape style="position:absolute;left:15112;top:7742;width:2;height:7" coordorigin="15112,7742" coordsize="0,7" path="m15112,7742l15112,7748e" filled="false" stroked="true" strokeweight=".078774pt" strokecolor="#989898">
                <v:path arrowok="t"/>
              </v:shape>
            </v:group>
            <v:group style="position:absolute;left:15080;top:7723;width:2;height:7" coordorigin="15080,7723" coordsize="2,7">
              <v:shape style="position:absolute;left:15080;top:7723;width:2;height:7" coordorigin="15080,7723" coordsize="0,7" path="m15080,7723l15080,7729e" filled="false" stroked="true" strokeweight=".078774pt" strokecolor="#989898">
                <v:path arrowok="t"/>
              </v:shape>
            </v:group>
            <v:group style="position:absolute;left:15048;top:7704;width:2;height:7" coordorigin="15048,7704" coordsize="2,7">
              <v:shape style="position:absolute;left:15048;top:7704;width:2;height:7" coordorigin="15048,7704" coordsize="0,7" path="m15048,7704l15048,7710e" filled="false" stroked="true" strokeweight=".079853pt" strokecolor="#989898">
                <v:path arrowok="t"/>
              </v:shape>
            </v:group>
            <v:group style="position:absolute;left:15014;top:7684;width:2;height:7" coordorigin="15014,7684" coordsize="2,7">
              <v:shape style="position:absolute;left:15014;top:7684;width:2;height:7" coordorigin="15014,7684" coordsize="0,7" path="m15014,7684l15014,7691e" filled="false" stroked="true" strokeweight=".079853pt" strokecolor="#989898">
                <v:path arrowok="t"/>
              </v:shape>
            </v:group>
            <v:group style="position:absolute;left:14982;top:7665;width:2;height:7" coordorigin="14982,7665" coordsize="2,7">
              <v:shape style="position:absolute;left:14982;top:7665;width:2;height:7" coordorigin="14982,7665" coordsize="0,7" path="m14982,7665l14982,7672e" filled="false" stroked="true" strokeweight=".079853pt" strokecolor="#989898">
                <v:path arrowok="t"/>
              </v:shape>
            </v:group>
            <v:group style="position:absolute;left:14951;top:7646;width:2;height:7" coordorigin="14951,7646" coordsize="2,7">
              <v:shape style="position:absolute;left:14951;top:7646;width:2;height:7" coordorigin="14951,7646" coordsize="0,7" path="m14951,7646l14951,7653e" filled="false" stroked="true" strokeweight=".079853pt" strokecolor="#989898">
                <v:path arrowok="t"/>
              </v:shape>
            </v:group>
            <v:group style="position:absolute;left:14917;top:7627;width:2;height:7" coordorigin="14917,7627" coordsize="2,7">
              <v:shape style="position:absolute;left:14917;top:7627;width:2;height:7" coordorigin="14917,7627" coordsize="0,7" path="m14917,7627l14917,7634e" filled="false" stroked="true" strokeweight=".079853pt" strokecolor="#989898">
                <v:path arrowok="t"/>
              </v:shape>
            </v:group>
            <v:group style="position:absolute;left:14885;top:7608;width:2;height:7" coordorigin="14885,7608" coordsize="2,7">
              <v:shape style="position:absolute;left:14885;top:7608;width:2;height:7" coordorigin="14885,7608" coordsize="0,7" path="m14885,7608l14885,7614e" filled="false" stroked="true" strokeweight=".079853pt" strokecolor="#989898">
                <v:path arrowok="t"/>
              </v:shape>
            </v:group>
            <v:group style="position:absolute;left:14852;top:7589;width:2;height:7" coordorigin="14852,7589" coordsize="2,7">
              <v:shape style="position:absolute;left:14852;top:7589;width:2;height:7" coordorigin="14852,7589" coordsize="0,7" path="m14852,7589l14852,7595e" filled="false" stroked="true" strokeweight=".078774pt" strokecolor="#989898">
                <v:path arrowok="t"/>
              </v:shape>
            </v:group>
            <v:group style="position:absolute;left:14820;top:7571;width:2;height:7" coordorigin="14820,7571" coordsize="2,7">
              <v:shape style="position:absolute;left:14820;top:7571;width:2;height:7" coordorigin="14820,7571" coordsize="0,7" path="m14820,7571l14820,7578e" filled="false" stroked="true" strokeweight=".078774pt" strokecolor="#989898">
                <v:path arrowok="t"/>
              </v:shape>
            </v:group>
            <v:group style="position:absolute;left:14788;top:7552;width:2;height:7" coordorigin="14788,7552" coordsize="2,7">
              <v:shape style="position:absolute;left:14788;top:7552;width:2;height:7" coordorigin="14788,7552" coordsize="0,7" path="m14788,7552l14788,7559e" filled="false" stroked="true" strokeweight=".079853pt" strokecolor="#989898">
                <v:path arrowok="t"/>
              </v:shape>
            </v:group>
            <v:group style="position:absolute;left:14755;top:7533;width:2;height:7" coordorigin="14755,7533" coordsize="2,7">
              <v:shape style="position:absolute;left:14755;top:7533;width:2;height:7" coordorigin="14755,7533" coordsize="0,7" path="m14755,7533l14755,7539e" filled="false" stroked="true" strokeweight=".079853pt" strokecolor="#989898">
                <v:path arrowok="t"/>
              </v:shape>
            </v:group>
            <v:group style="position:absolute;left:14723;top:7514;width:2;height:7" coordorigin="14723,7514" coordsize="2,7">
              <v:shape style="position:absolute;left:14723;top:7514;width:2;height:7" coordorigin="14723,7514" coordsize="0,7" path="m14723,7514l14723,7520e" filled="false" stroked="true" strokeweight=".079853pt" strokecolor="#989898">
                <v:path arrowok="t"/>
              </v:shape>
            </v:group>
            <v:group style="position:absolute;left:14689;top:7495;width:2;height:7" coordorigin="14689,7495" coordsize="2,7">
              <v:shape style="position:absolute;left:14689;top:7495;width:2;height:7" coordorigin="14689,7495" coordsize="0,7" path="m14689,7495l14689,7501e" filled="false" stroked="true" strokeweight=".078774pt" strokecolor="#989898">
                <v:path arrowok="t"/>
              </v:shape>
            </v:group>
            <v:group style="position:absolute;left:14657;top:7476;width:2;height:7" coordorigin="14657,7476" coordsize="2,7">
              <v:shape style="position:absolute;left:14657;top:7476;width:2;height:7" coordorigin="14657,7476" coordsize="0,7" path="m14657,7476l14657,7482e" filled="false" stroked="true" strokeweight=".079853pt" strokecolor="#989898">
                <v:path arrowok="t"/>
              </v:shape>
            </v:group>
            <v:group style="position:absolute;left:14625;top:7455;width:2;height:7" coordorigin="14625,7455" coordsize="2,7">
              <v:shape style="position:absolute;left:14625;top:7455;width:2;height:7" coordorigin="14625,7455" coordsize="0,7" path="m14625,7455l14625,7461e" filled="false" stroked="true" strokeweight=".079853pt" strokecolor="#989898">
                <v:path arrowok="t"/>
              </v:shape>
            </v:group>
            <v:group style="position:absolute;left:14598;top:7430;width:2;height:7" coordorigin="14598,7430" coordsize="2,7">
              <v:shape style="position:absolute;left:14598;top:7430;width:2;height:7" coordorigin="14598,7430" coordsize="0,7" path="m14598,7430l14598,7436e" filled="false" stroked="true" strokeweight=".078774pt" strokecolor="#989898">
                <v:path arrowok="t"/>
              </v:shape>
            </v:group>
            <v:group style="position:absolute;left:14570;top:7406;width:2;height:7" coordorigin="14570,7406" coordsize="2,7">
              <v:shape style="position:absolute;left:14570;top:7406;width:2;height:7" coordorigin="14570,7406" coordsize="0,7" path="m14570,7406l14570,7412e" filled="false" stroked="true" strokeweight=".079853pt" strokecolor="#989898">
                <v:path arrowok="t"/>
              </v:shape>
            </v:group>
            <v:group style="position:absolute;left:14543;top:7380;width:2;height:7" coordorigin="14543,7380" coordsize="2,7">
              <v:shape style="position:absolute;left:14543;top:7380;width:2;height:7" coordorigin="14543,7380" coordsize="0,7" path="m14543,7380l14543,7386e" filled="false" stroked="true" strokeweight=".079853pt" strokecolor="#989898">
                <v:path arrowok="t"/>
              </v:shape>
            </v:group>
            <v:group style="position:absolute;left:14514;top:7355;width:2;height:7" coordorigin="14514,7355" coordsize="2,7">
              <v:shape style="position:absolute;left:14514;top:7355;width:2;height:7" coordorigin="14514,7355" coordsize="0,7" path="m14514,7355l14514,7361e" filled="false" stroked="true" strokeweight=".079853pt" strokecolor="#989898">
                <v:path arrowok="t"/>
              </v:shape>
            </v:group>
            <v:group style="position:absolute;left:14485;top:7329;width:2;height:7" coordorigin="14485,7329" coordsize="2,7">
              <v:shape style="position:absolute;left:14485;top:7329;width:2;height:7" coordorigin="14485,7329" coordsize="0,7" path="m14485,7329l14485,7336e" filled="false" stroked="true" strokeweight=".079853pt" strokecolor="#989898">
                <v:path arrowok="t"/>
              </v:shape>
            </v:group>
            <v:group style="position:absolute;left:14458;top:7304;width:2;height:7" coordorigin="14458,7304" coordsize="2,7">
              <v:shape style="position:absolute;left:14458;top:7304;width:2;height:7" coordorigin="14458,7304" coordsize="0,7" path="m14458,7304l14458,7310e" filled="false" stroked="true" strokeweight=".079853pt" strokecolor="#989898">
                <v:path arrowok="t"/>
              </v:shape>
            </v:group>
            <v:group style="position:absolute;left:14488;top:7256;width:39;height:40" coordorigin="14488,7256" coordsize="39,40">
              <v:shape style="position:absolute;left:14488;top:7256;width:39;height:40" coordorigin="14488,7256" coordsize="39,40" path="m14515,7296l14526,7268,14499,7256,14488,7283,14515,7296xe" filled="false" stroked="true" strokeweight=".318763pt" strokecolor="#989898">
                <v:path arrowok="t"/>
              </v:shape>
            </v:group>
            <v:group style="position:absolute;left:12974;top:3536;width:2;height:7" coordorigin="12974,3536" coordsize="2,7">
              <v:shape style="position:absolute;left:12974;top:3536;width:2;height:7" coordorigin="12974,3536" coordsize="0,7" path="m12974,3536l12974,3543e" filled="false" stroked="true" strokeweight=".079853pt" strokecolor="#989898">
                <v:path arrowok="t"/>
              </v:shape>
            </v:group>
            <v:group style="position:absolute;left:13021;top:3611;width:2;height:7" coordorigin="13021,3611" coordsize="2,7">
              <v:shape style="position:absolute;left:13021;top:3611;width:2;height:7" coordorigin="13021,3611" coordsize="0,7" path="m13021,3611l13021,3618e" filled="false" stroked="true" strokeweight=".079853pt" strokecolor="#989898">
                <v:path arrowok="t"/>
              </v:shape>
            </v:group>
            <v:group style="position:absolute;left:13037;top:3646;width:2;height:7" coordorigin="13037,3646" coordsize="2,7">
              <v:shape style="position:absolute;left:13037;top:3646;width:2;height:7" coordorigin="13037,3646" coordsize="0,7" path="m13037,3646l13037,3653e" filled="false" stroked="true" strokeweight=".078774pt" strokecolor="#989898">
                <v:path arrowok="t"/>
              </v:shape>
            </v:group>
            <v:group style="position:absolute;left:13049;top:3681;width:2;height:7" coordorigin="13049,3681" coordsize="2,7">
              <v:shape style="position:absolute;left:13049;top:3681;width:2;height:7" coordorigin="13049,3681" coordsize="0,7" path="m13049,3681l13049,3688e" filled="false" stroked="true" strokeweight=".079853pt" strokecolor="#989898">
                <v:path arrowok="t"/>
              </v:shape>
            </v:group>
            <v:group style="position:absolute;left:13057;top:3718;width:2;height:7" coordorigin="13057,3718" coordsize="2,7">
              <v:shape style="position:absolute;left:13057;top:3718;width:2;height:7" coordorigin="13057,3718" coordsize="0,7" path="m13057,3718l13057,3724e" filled="false" stroked="true" strokeweight=".079853pt" strokecolor="#989898">
                <v:path arrowok="t"/>
              </v:shape>
            </v:group>
            <v:group style="position:absolute;left:13065;top:3755;width:2;height:82" coordorigin="13065,3755" coordsize="2,82">
              <v:shape style="position:absolute;left:13065;top:3755;width:2;height:82" coordorigin="13065,3755" coordsize="0,82" path="m13065,3755l13065,3836e" filled="false" stroked="true" strokeweight=".088469pt" strokecolor="#989898">
                <v:path arrowok="t"/>
              </v:shape>
            </v:group>
            <v:group style="position:absolute;left:13061;top:3868;width:2;height:7" coordorigin="13061,3868" coordsize="2,7">
              <v:shape style="position:absolute;left:13061;top:3868;width:2;height:7" coordorigin="13061,3868" coordsize="0,7" path="m13061,3868l13061,3874e" filled="false" stroked="true" strokeweight=".079853pt" strokecolor="#989898">
                <v:path arrowok="t"/>
              </v:shape>
            </v:group>
            <v:group style="position:absolute;left:12421;top:3562;width:2;height:7" coordorigin="12421,3562" coordsize="2,7">
              <v:shape style="position:absolute;left:12421;top:3562;width:2;height:7" coordorigin="12421,3562" coordsize="0,7" path="m12421,3562l12421,3568e" filled="false" stroked="true" strokeweight=".079853pt" strokecolor="#989898">
                <v:path arrowok="t"/>
              </v:shape>
            </v:group>
            <v:group style="position:absolute;left:12441;top:3530;width:2;height:7" coordorigin="12441,3530" coordsize="2,7">
              <v:shape style="position:absolute;left:12441;top:3530;width:2;height:7" coordorigin="12441,3530" coordsize="0,7" path="m12441,3530l12441,3536e" filled="false" stroked="true" strokeweight=".079853pt" strokecolor="#989898">
                <v:path arrowok="t"/>
              </v:shape>
            </v:group>
            <v:group style="position:absolute;left:12463;top:3500;width:2;height:7" coordorigin="12463,3500" coordsize="2,7">
              <v:shape style="position:absolute;left:12463;top:3500;width:2;height:7" coordorigin="12463,3500" coordsize="0,7" path="m12463,3500l12463,3506e" filled="false" stroked="true" strokeweight=".079853pt" strokecolor="#989898">
                <v:path arrowok="t"/>
              </v:shape>
            </v:group>
            <v:group style="position:absolute;left:12487;top:3469;width:2;height:7" coordorigin="12487,3469" coordsize="2,7">
              <v:shape style="position:absolute;left:12487;top:3469;width:2;height:7" coordorigin="12487,3469" coordsize="0,7" path="m12487,3469l12487,3476e" filled="false" stroked="true" strokeweight=".078774pt" strokecolor="#989898">
                <v:path arrowok="t"/>
              </v:shape>
            </v:group>
            <v:group style="position:absolute;left:12512;top:3442;width:2;height:7" coordorigin="12512,3442" coordsize="2,7">
              <v:shape style="position:absolute;left:12512;top:3442;width:2;height:7" coordorigin="12512,3442" coordsize="0,7" path="m12512,3442l12512,3449e" filled="false" stroked="true" strokeweight=".079853pt" strokecolor="#989898">
                <v:path arrowok="t"/>
              </v:shape>
            </v:group>
            <v:group style="position:absolute;left:12539;top:3417;width:2;height:7" coordorigin="12539,3417" coordsize="2,7">
              <v:shape style="position:absolute;left:12539;top:3417;width:2;height:7" coordorigin="12539,3417" coordsize="0,7" path="m12539,3417l12539,3423e" filled="false" stroked="true" strokeweight=".079853pt" strokecolor="#989898">
                <v:path arrowok="t"/>
              </v:shape>
            </v:group>
            <v:group style="position:absolute;left:12568;top:3391;width:2;height:7" coordorigin="12568,3391" coordsize="2,7">
              <v:shape style="position:absolute;left:12568;top:3391;width:2;height:7" coordorigin="12568,3391" coordsize="0,7" path="m12568,3391l12568,3398e" filled="false" stroked="true" strokeweight=".079853pt" strokecolor="#989898">
                <v:path arrowok="t"/>
              </v:shape>
            </v:group>
            <v:group style="position:absolute;left:12613;top:3355;width:2;height:13" coordorigin="12613,3355" coordsize="2,13">
              <v:shape style="position:absolute;left:12613;top:3355;width:2;height:13" coordorigin="12613,3355" coordsize="0,13" path="m12613,3355l12613,3367e" filled="false" stroked="true" strokeweight=".32697pt" strokecolor="#989898">
                <v:path arrowok="t"/>
              </v:shape>
            </v:group>
            <v:group style="position:absolute;left:14319;top:4376;width:2;height:7" coordorigin="14319,4376" coordsize="2,7">
              <v:shape style="position:absolute;left:14319;top:4376;width:2;height:7" coordorigin="14319,4376" coordsize="0,7" path="m14319,4376l14319,4383e" filled="false" stroked="true" strokeweight=".079853pt" strokecolor="#989898">
                <v:path arrowok="t"/>
              </v:shape>
            </v:group>
            <v:group style="position:absolute;left:14294;top:4426;width:2;height:7" coordorigin="14294,4426" coordsize="2,7">
              <v:shape style="position:absolute;left:14294;top:4426;width:2;height:7" coordorigin="14294,4426" coordsize="0,7" path="m14294,4426l14294,4432e" filled="false" stroked="true" strokeweight=".079853pt" strokecolor="#989898">
                <v:path arrowok="t"/>
              </v:shape>
            </v:group>
            <v:group style="position:absolute;left:14278;top:4461;width:2;height:7" coordorigin="14278,4461" coordsize="2,7">
              <v:shape style="position:absolute;left:14278;top:4461;width:2;height:7" coordorigin="14278,4461" coordsize="0,7" path="m14278,4461l14278,4467e" filled="false" stroked="true" strokeweight=".079853pt" strokecolor="#989898">
                <v:path arrowok="t"/>
              </v:shape>
            </v:group>
            <v:group style="position:absolute;left:14261;top:4494;width:2;height:7" coordorigin="14261,4494" coordsize="2,7">
              <v:shape style="position:absolute;left:14261;top:4494;width:2;height:7" coordorigin="14261,4494" coordsize="0,7" path="m14261,4494l14261,4500e" filled="false" stroked="true" strokeweight=".079853pt" strokecolor="#989898">
                <v:path arrowok="t"/>
              </v:shape>
            </v:group>
            <v:group style="position:absolute;left:14245;top:4528;width:2;height:7" coordorigin="14245,4528" coordsize="2,7">
              <v:shape style="position:absolute;left:14245;top:4528;width:2;height:7" coordorigin="14245,4528" coordsize="0,7" path="m14245,4528l14245,4534e" filled="false" stroked="true" strokeweight=".079853pt" strokecolor="#989898">
                <v:path arrowok="t"/>
              </v:shape>
            </v:group>
            <v:group style="position:absolute;left:14227;top:4561;width:2;height:7" coordorigin="14227,4561" coordsize="2,7">
              <v:shape style="position:absolute;left:14227;top:4561;width:2;height:7" coordorigin="14227,4561" coordsize="0,7" path="m14227,4561l14227,4567e" filled="false" stroked="true" strokeweight=".079853pt" strokecolor="#989898">
                <v:path arrowok="t"/>
              </v:shape>
            </v:group>
            <v:group style="position:absolute;left:14210;top:4595;width:2;height:43" coordorigin="14210,4595" coordsize="2,43">
              <v:shape style="position:absolute;left:14210;top:4595;width:2;height:43" coordorigin="14210,4595" coordsize="0,43" path="m14210,4595l14210,4637e" filled="false" stroked="true" strokeweight=".088469pt" strokecolor="#989898">
                <v:path arrowok="t"/>
              </v:shape>
            </v:group>
            <v:group style="position:absolute;left:14219;top:4666;width:2;height:7" coordorigin="14219,4666" coordsize="2,7">
              <v:shape style="position:absolute;left:14219;top:4666;width:2;height:7" coordorigin="14219,4666" coordsize="0,7" path="m14219,4666l14219,4673e" filled="false" stroked="true" strokeweight=".079853pt" strokecolor="#989898">
                <v:path arrowok="t"/>
              </v:shape>
            </v:group>
            <v:group style="position:absolute;left:14230;top:4703;width:2;height:7" coordorigin="14230,4703" coordsize="2,7">
              <v:shape style="position:absolute;left:14230;top:4703;width:2;height:7" coordorigin="14230,4703" coordsize="0,7" path="m14230,4703l14230,4709e" filled="false" stroked="true" strokeweight=".078774pt" strokecolor="#989898">
                <v:path arrowok="t"/>
              </v:shape>
            </v:group>
            <v:group style="position:absolute;left:14240;top:4740;width:2;height:7" coordorigin="14240,4740" coordsize="2,7">
              <v:shape style="position:absolute;left:14240;top:4740;width:2;height:7" coordorigin="14240,4740" coordsize="0,7" path="m14240,4740l14240,4746e" filled="false" stroked="true" strokeweight=".078774pt" strokecolor="#989898">
                <v:path arrowok="t"/>
              </v:shape>
            </v:group>
            <v:group style="position:absolute;left:14249;top:4776;width:2;height:7" coordorigin="14249,4776" coordsize="2,7">
              <v:shape style="position:absolute;left:14249;top:4776;width:2;height:7" coordorigin="14249,4776" coordsize="0,7" path="m14249,4776l14249,4782e" filled="false" stroked="true" strokeweight=".078774pt" strokecolor="#989898">
                <v:path arrowok="t"/>
              </v:shape>
            </v:group>
            <v:group style="position:absolute;left:14259;top:4813;width:2;height:7" coordorigin="14259,4813" coordsize="2,7">
              <v:shape style="position:absolute;left:14259;top:4813;width:2;height:7" coordorigin="14259,4813" coordsize="0,7" path="m14259,4813l14259,4819e" filled="false" stroked="true" strokeweight=".079853pt" strokecolor="#989898">
                <v:path arrowok="t"/>
              </v:shape>
            </v:group>
            <v:group style="position:absolute;left:14268;top:4848;width:2;height:7" coordorigin="14268,4848" coordsize="2,7">
              <v:shape style="position:absolute;left:14268;top:4848;width:2;height:7" coordorigin="14268,4848" coordsize="0,7" path="m14268,4848l14268,4854e" filled="false" stroked="true" strokeweight=".079853pt" strokecolor="#989898">
                <v:path arrowok="t"/>
              </v:shape>
            </v:group>
            <v:group style="position:absolute;left:14280;top:4885;width:2;height:7" coordorigin="14280,4885" coordsize="2,7">
              <v:shape style="position:absolute;left:14280;top:4885;width:2;height:7" coordorigin="14280,4885" coordsize="0,7" path="m14280,4885l14280,4891e" filled="false" stroked="true" strokeweight=".078774pt" strokecolor="#989898">
                <v:path arrowok="t"/>
              </v:shape>
            </v:group>
            <v:group style="position:absolute;left:14289;top:4921;width:2;height:7" coordorigin="14289,4921" coordsize="2,7">
              <v:shape style="position:absolute;left:14289;top:4921;width:2;height:7" coordorigin="14289,4921" coordsize="0,7" path="m14289,4921l14289,4927e" filled="false" stroked="true" strokeweight=".078774pt" strokecolor="#989898">
                <v:path arrowok="t"/>
              </v:shape>
            </v:group>
            <v:group style="position:absolute;left:14299;top:4958;width:2;height:7" coordorigin="14299,4958" coordsize="2,7">
              <v:shape style="position:absolute;left:14299;top:4958;width:2;height:7" coordorigin="14299,4958" coordsize="0,7" path="m14299,4958l14299,4964e" filled="false" stroked="true" strokeweight=".078774pt" strokecolor="#989898">
                <v:path arrowok="t"/>
              </v:shape>
            </v:group>
            <v:group style="position:absolute;left:14308;top:4994;width:2;height:7" coordorigin="14308,4994" coordsize="2,7">
              <v:shape style="position:absolute;left:14308;top:4994;width:2;height:7" coordorigin="14308,4994" coordsize="0,7" path="m14308,4994l14308,5001e" filled="false" stroked="true" strokeweight=".078774pt" strokecolor="#989898">
                <v:path arrowok="t"/>
              </v:shape>
            </v:group>
            <v:group style="position:absolute;left:14318;top:5029;width:2;height:7" coordorigin="14318,5029" coordsize="2,7">
              <v:shape style="position:absolute;left:14318;top:5029;width:2;height:7" coordorigin="14318,5029" coordsize="0,7" path="m14318,5029l14318,5036e" filled="false" stroked="true" strokeweight=".079853pt" strokecolor="#989898">
                <v:path arrowok="t"/>
              </v:shape>
            </v:group>
            <v:group style="position:absolute;left:14307;top:5065;width:2;height:7" coordorigin="14307,5065" coordsize="2,7">
              <v:shape style="position:absolute;left:14307;top:5065;width:2;height:7" coordorigin="14307,5065" coordsize="0,7" path="m14307,5065l14307,5071e" filled="false" stroked="true" strokeweight=".079853pt" strokecolor="#989898">
                <v:path arrowok="t"/>
              </v:shape>
            </v:group>
            <v:group style="position:absolute;left:14291;top:5098;width:2;height:7" coordorigin="14291,5098" coordsize="2,7">
              <v:shape style="position:absolute;left:14291;top:5098;width:2;height:7" coordorigin="14291,5098" coordsize="0,7" path="m14291,5098l14291,5104e" filled="false" stroked="true" strokeweight=".079853pt" strokecolor="#989898">
                <v:path arrowok="t"/>
              </v:shape>
            </v:group>
            <v:group style="position:absolute;left:14275;top:5133;width:2;height:7" coordorigin="14275,5133" coordsize="2,7">
              <v:shape style="position:absolute;left:14275;top:5133;width:2;height:7" coordorigin="14275,5133" coordsize="0,7" path="m14275,5133l14275,5139e" filled="false" stroked="true" strokeweight=".079853pt" strokecolor="#989898">
                <v:path arrowok="t"/>
              </v:shape>
            </v:group>
            <v:group style="position:absolute;left:14259;top:5167;width:2;height:7" coordorigin="14259,5167" coordsize="2,7">
              <v:shape style="position:absolute;left:14259;top:5167;width:2;height:7" coordorigin="14259,5167" coordsize="0,7" path="m14259,5167l14259,5173e" filled="false" stroked="true" strokeweight=".079853pt" strokecolor="#989898">
                <v:path arrowok="t"/>
              </v:shape>
            </v:group>
            <v:group style="position:absolute;left:14243;top:5202;width:2;height:7" coordorigin="14243,5202" coordsize="2,7">
              <v:shape style="position:absolute;left:14243;top:5202;width:2;height:7" coordorigin="14243,5202" coordsize="0,7" path="m14243,5202l14243,5208e" filled="false" stroked="true" strokeweight=".079853pt" strokecolor="#989898">
                <v:path arrowok="t"/>
              </v:shape>
            </v:group>
            <v:group style="position:absolute;left:14227;top:5235;width:2;height:7" coordorigin="14227,5235" coordsize="2,7">
              <v:shape style="position:absolute;left:14227;top:5235;width:2;height:7" coordorigin="14227,5235" coordsize="0,7" path="m14227,5235l14227,5241e" filled="false" stroked="true" strokeweight=".079853pt" strokecolor="#989898">
                <v:path arrowok="t"/>
              </v:shape>
            </v:group>
            <v:group style="position:absolute;left:14211;top:5269;width:2;height:7" coordorigin="14211,5269" coordsize="2,7">
              <v:shape style="position:absolute;left:14211;top:5269;width:2;height:7" coordorigin="14211,5269" coordsize="0,7" path="m14211,5269l14211,5275e" filled="false" stroked="true" strokeweight=".079853pt" strokecolor="#989898">
                <v:path arrowok="t"/>
              </v:shape>
            </v:group>
            <v:group style="position:absolute;left:14195;top:5302;width:2;height:7" coordorigin="14195,5302" coordsize="2,7">
              <v:shape style="position:absolute;left:14195;top:5302;width:2;height:7" coordorigin="14195,5302" coordsize="0,7" path="m14195,5302l14195,5308e" filled="false" stroked="true" strokeweight=".079853pt" strokecolor="#989898">
                <v:path arrowok="t"/>
              </v:shape>
            </v:group>
            <v:group style="position:absolute;left:14165;top:5326;width:2;height:7" coordorigin="14165,5326" coordsize="2,7">
              <v:shape style="position:absolute;left:14165;top:5326;width:2;height:7" coordorigin="14165,5326" coordsize="0,7" path="m14165,5326l14165,5332e" filled="false" stroked="true" strokeweight=".079853pt" strokecolor="#989898">
                <v:path arrowok="t"/>
              </v:shape>
            </v:group>
            <v:group style="position:absolute;left:13641;top:5692;width:2;height:7" coordorigin="13641,5692" coordsize="2,7">
              <v:shape style="position:absolute;left:13641;top:5692;width:2;height:7" coordorigin="13641,5692" coordsize="0,7" path="m13641,5692l13641,5699e" filled="false" stroked="true" strokeweight=".079853pt" strokecolor="#989898">
                <v:path arrowok="t"/>
              </v:shape>
            </v:group>
            <v:group style="position:absolute;left:13610;top:5713;width:2;height:7" coordorigin="13610,5713" coordsize="2,7">
              <v:shape style="position:absolute;left:13610;top:5713;width:2;height:7" coordorigin="13610,5713" coordsize="0,7" path="m13610,5713l13610,5720e" filled="false" stroked="true" strokeweight=".079853pt" strokecolor="#989898">
                <v:path arrowok="t"/>
              </v:shape>
            </v:group>
            <v:group style="position:absolute;left:13577;top:5729;width:2;height:7" coordorigin="13577,5729" coordsize="2,7">
              <v:shape style="position:absolute;left:13577;top:5729;width:2;height:7" coordorigin="13577,5729" coordsize="0,7" path="m13577,5729l13577,5735e" filled="false" stroked="true" strokeweight=".078774pt" strokecolor="#989898">
                <v:path arrowok="t"/>
              </v:shape>
            </v:group>
            <v:group style="position:absolute;left:13540;top:5723;width:2;height:7" coordorigin="13540,5723" coordsize="2,7">
              <v:shape style="position:absolute;left:13540;top:5723;width:2;height:7" coordorigin="13540,5723" coordsize="0,7" path="m13540,5723l13540,5729e" filled="false" stroked="true" strokeweight=".079853pt" strokecolor="#989898">
                <v:path arrowok="t"/>
              </v:shape>
            </v:group>
            <v:group style="position:absolute;left:13502;top:5718;width:2;height:7" coordorigin="13502,5718" coordsize="2,7">
              <v:shape style="position:absolute;left:13502;top:5718;width:2;height:7" coordorigin="13502,5718" coordsize="0,7" path="m13502,5718l13502,5724e" filled="false" stroked="true" strokeweight=".079853pt" strokecolor="#989898">
                <v:path arrowok="t"/>
              </v:shape>
            </v:group>
            <v:group style="position:absolute;left:13465;top:5713;width:2;height:7" coordorigin="13465,5713" coordsize="2,7">
              <v:shape style="position:absolute;left:13465;top:5713;width:2;height:7" coordorigin="13465,5713" coordsize="0,7" path="m13465,5713l13465,5720e" filled="false" stroked="true" strokeweight=".079853pt" strokecolor="#989898">
                <v:path arrowok="t"/>
              </v:shape>
            </v:group>
            <v:group style="position:absolute;left:13429;top:5707;width:2;height:7" coordorigin="13429,5707" coordsize="2,7">
              <v:shape style="position:absolute;left:13429;top:5707;width:2;height:7" coordorigin="13429,5707" coordsize="0,7" path="m13429,5707l13429,5713e" filled="false" stroked="true" strokeweight=".079853pt" strokecolor="#989898">
                <v:path arrowok="t"/>
              </v:shape>
            </v:group>
            <v:group style="position:absolute;left:13390;top:5702;width:2;height:7" coordorigin="13390,5702" coordsize="2,7">
              <v:shape style="position:absolute;left:13390;top:5702;width:2;height:7" coordorigin="13390,5702" coordsize="0,7" path="m13390,5702l13390,5708e" filled="false" stroked="true" strokeweight=".079853pt" strokecolor="#989898">
                <v:path arrowok="t"/>
              </v:shape>
            </v:group>
            <v:group style="position:absolute;left:13354;top:5697;width:2;height:7" coordorigin="13354,5697" coordsize="2,7">
              <v:shape style="position:absolute;left:13354;top:5697;width:2;height:7" coordorigin="13354,5697" coordsize="0,7" path="m13354,5697l13354,5704e" filled="false" stroked="true" strokeweight=".079853pt" strokecolor="#989898">
                <v:path arrowok="t"/>
              </v:shape>
            </v:group>
            <v:group style="position:absolute;left:13317;top:5691;width:2;height:7" coordorigin="13317,5691" coordsize="2,7">
              <v:shape style="position:absolute;left:13317;top:5691;width:2;height:7" coordorigin="13317,5691" coordsize="0,7" path="m13317,5691l13317,5697e" filled="false" stroked="true" strokeweight=".078774pt" strokecolor="#989898">
                <v:path arrowok="t"/>
              </v:shape>
            </v:group>
            <v:group style="position:absolute;left:13279;top:5686;width:2;height:7" coordorigin="13279,5686" coordsize="2,7">
              <v:shape style="position:absolute;left:13279;top:5686;width:2;height:7" coordorigin="13279,5686" coordsize="0,7" path="m13279,5686l13279,5693e" filled="false" stroked="true" strokeweight=".079853pt" strokecolor="#989898">
                <v:path arrowok="t"/>
              </v:shape>
            </v:group>
            <v:group style="position:absolute;left:13242;top:5681;width:2;height:7" coordorigin="13242,5681" coordsize="2,7">
              <v:shape style="position:absolute;left:13242;top:5681;width:2;height:7" coordorigin="13242,5681" coordsize="0,7" path="m13242,5681l13242,5688e" filled="false" stroked="true" strokeweight=".079853pt" strokecolor="#989898">
                <v:path arrowok="t"/>
              </v:shape>
            </v:group>
            <v:group style="position:absolute;left:13204;top:5675;width:2;height:7" coordorigin="13204,5675" coordsize="2,7">
              <v:shape style="position:absolute;left:13204;top:5675;width:2;height:7" coordorigin="13204,5675" coordsize="0,7" path="m13204,5675l13204,5681e" filled="false" stroked="true" strokeweight=".078774pt" strokecolor="#989898">
                <v:path arrowok="t"/>
              </v:shape>
            </v:group>
            <v:group style="position:absolute;left:13167;top:5670;width:2;height:7" coordorigin="13167,5670" coordsize="2,7">
              <v:shape style="position:absolute;left:13167;top:5670;width:2;height:7" coordorigin="13167,5670" coordsize="0,7" path="m13167,5670l13167,5677e" filled="false" stroked="true" strokeweight=".078774pt" strokecolor="#989898">
                <v:path arrowok="t"/>
              </v:shape>
            </v:group>
            <v:group style="position:absolute;left:13131;top:5665;width:2;height:7" coordorigin="13131,5665" coordsize="2,7">
              <v:shape style="position:absolute;left:13131;top:5665;width:2;height:7" coordorigin="13131,5665" coordsize="0,7" path="m13131,5665l13131,5672e" filled="false" stroked="true" strokeweight=".079853pt" strokecolor="#989898">
                <v:path arrowok="t"/>
              </v:shape>
            </v:group>
            <v:group style="position:absolute;left:13092;top:5661;width:2;height:7" coordorigin="13092,5661" coordsize="2,7">
              <v:shape style="position:absolute;left:13092;top:5661;width:2;height:7" coordorigin="13092,5661" coordsize="0,7" path="m13092,5661l13092,5667e" filled="false" stroked="true" strokeweight=".079853pt" strokecolor="#989898">
                <v:path arrowok="t"/>
              </v:shape>
            </v:group>
            <v:group style="position:absolute;left:13056;top:5659;width:2;height:7" coordorigin="13056,5659" coordsize="2,7">
              <v:shape style="position:absolute;left:13056;top:5659;width:2;height:7" coordorigin="13056,5659" coordsize="0,7" path="m13056,5659l13056,5665e" filled="false" stroked="true" strokeweight=".079853pt" strokecolor="#989898">
                <v:path arrowok="t"/>
              </v:shape>
            </v:group>
            <v:group style="position:absolute;left:13017;top:5656;width:2;height:7" coordorigin="13017,5656" coordsize="2,7">
              <v:shape style="position:absolute;left:13017;top:5656;width:2;height:7" coordorigin="13017,5656" coordsize="0,7" path="m13017,5656l13017,5662e" filled="false" stroked="true" strokeweight=".078774pt" strokecolor="#989898">
                <v:path arrowok="t"/>
              </v:shape>
            </v:group>
            <v:group style="position:absolute;left:12979;top:5654;width:2;height:7" coordorigin="12979,5654" coordsize="2,7">
              <v:shape style="position:absolute;left:12979;top:5654;width:2;height:7" coordorigin="12979,5654" coordsize="0,7" path="m12979,5654l12979,5661e" filled="false" stroked="true" strokeweight=".079853pt" strokecolor="#989898">
                <v:path arrowok="t"/>
              </v:shape>
            </v:group>
            <v:group style="position:absolute;left:12943;top:5653;width:2;height:7" coordorigin="12943,5653" coordsize="2,7">
              <v:shape style="position:absolute;left:12943;top:5653;width:2;height:7" coordorigin="12943,5653" coordsize="0,7" path="m12943,5653l12943,5659e" filled="false" stroked="true" strokeweight=".079853pt" strokecolor="#989898">
                <v:path arrowok="t"/>
              </v:shape>
            </v:group>
            <v:group style="position:absolute;left:12904;top:5649;width:2;height:7" coordorigin="12904,5649" coordsize="2,7">
              <v:shape style="position:absolute;left:12904;top:5649;width:2;height:7" coordorigin="12904,5649" coordsize="0,7" path="m12904,5649l12904,5656e" filled="false" stroked="true" strokeweight=".078774pt" strokecolor="#989898">
                <v:path arrowok="t"/>
              </v:shape>
            </v:group>
            <v:group style="position:absolute;left:12868;top:5648;width:2;height:7" coordorigin="12868,5648" coordsize="2,7">
              <v:shape style="position:absolute;left:12868;top:5648;width:2;height:7" coordorigin="12868,5648" coordsize="0,7" path="m12868,5648l12868,5654e" filled="false" stroked="true" strokeweight=".079853pt" strokecolor="#989898">
                <v:path arrowok="t"/>
              </v:shape>
            </v:group>
            <v:group style="position:absolute;left:12829;top:5646;width:2;height:7" coordorigin="12829,5646" coordsize="2,7">
              <v:shape style="position:absolute;left:12829;top:5646;width:2;height:7" coordorigin="12829,5646" coordsize="0,7" path="m12829,5646l12829,5653e" filled="false" stroked="true" strokeweight=".079853pt" strokecolor="#989898">
                <v:path arrowok="t"/>
              </v:shape>
            </v:group>
            <v:group style="position:absolute;left:12791;top:5643;width:2;height:7" coordorigin="12791,5643" coordsize="2,7">
              <v:shape style="position:absolute;left:12791;top:5643;width:2;height:7" coordorigin="12791,5643" coordsize="0,7" path="m12791,5643l12791,5649e" filled="false" stroked="true" strokeweight=".079853pt" strokecolor="#989898">
                <v:path arrowok="t"/>
              </v:shape>
            </v:group>
            <v:group style="position:absolute;left:12755;top:5641;width:2;height:7" coordorigin="12755,5641" coordsize="2,7">
              <v:shape style="position:absolute;left:12755;top:5641;width:2;height:7" coordorigin="12755,5641" coordsize="0,7" path="m12755,5641l12755,5648e" filled="false" stroked="true" strokeweight=".078774pt" strokecolor="#989898">
                <v:path arrowok="t"/>
              </v:shape>
            </v:group>
            <v:group style="position:absolute;left:12716;top:5640;width:2;height:7" coordorigin="12716,5640" coordsize="2,7">
              <v:shape style="position:absolute;left:12716;top:5640;width:2;height:7" coordorigin="12716,5640" coordsize="0,7" path="m12716,5640l12716,5646e" filled="false" stroked="true" strokeweight=".079853pt" strokecolor="#989898">
                <v:path arrowok="t"/>
              </v:shape>
            </v:group>
            <v:group style="position:absolute;left:13389;top:3866;width:2;height:7" coordorigin="13389,3866" coordsize="2,7">
              <v:shape style="position:absolute;left:13389;top:3866;width:2;height:7" coordorigin="13389,3866" coordsize="0,7" path="m13389,3866l13389,3873e" filled="false" stroked="true" strokeweight=".079853pt" strokecolor="#989898">
                <v:path arrowok="t"/>
              </v:shape>
            </v:group>
            <v:group style="position:absolute;left:13419;top:3849;width:2;height:7" coordorigin="13419,3849" coordsize="2,7">
              <v:shape style="position:absolute;left:13419;top:3849;width:2;height:7" coordorigin="13419,3849" coordsize="0,7" path="m13419,3849l13419,3855e" filled="false" stroked="true" strokeweight=".079853pt" strokecolor="#989898">
                <v:path arrowok="t"/>
              </v:shape>
            </v:group>
            <v:group style="position:absolute;left:13454;top:3836;width:2;height:7" coordorigin="13454,3836" coordsize="2,7">
              <v:shape style="position:absolute;left:13454;top:3836;width:2;height:7" coordorigin="13454,3836" coordsize="0,7" path="m13454,3836l13454,3842e" filled="false" stroked="true" strokeweight=".079853pt" strokecolor="#989898">
                <v:path arrowok="t"/>
              </v:shape>
            </v:group>
            <v:group style="position:absolute;left:13491;top:3823;width:2;height:7" coordorigin="13491,3823" coordsize="2,7">
              <v:shape style="position:absolute;left:13491;top:3823;width:2;height:7" coordorigin="13491,3823" coordsize="0,7" path="m13491,3823l13491,3830e" filled="false" stroked="true" strokeweight=".079853pt" strokecolor="#989898">
                <v:path arrowok="t"/>
              </v:shape>
            </v:group>
            <v:group style="position:absolute;left:13526;top:3812;width:2;height:7" coordorigin="13526,3812" coordsize="2,7">
              <v:shape style="position:absolute;left:13526;top:3812;width:2;height:7" coordorigin="13526,3812" coordsize="0,7" path="m13526,3812l13526,3818e" filled="false" stroked="true" strokeweight=".079853pt" strokecolor="#989898">
                <v:path arrowok="t"/>
              </v:shape>
            </v:group>
            <v:group style="position:absolute;left:13561;top:3799;width:2;height:7" coordorigin="13561,3799" coordsize="2,7">
              <v:shape style="position:absolute;left:13561;top:3799;width:2;height:7" coordorigin="13561,3799" coordsize="0,7" path="m13561,3799l13561,3806e" filled="false" stroked="true" strokeweight=".079853pt" strokecolor="#989898">
                <v:path arrowok="t"/>
              </v:shape>
            </v:group>
            <v:group style="position:absolute;left:13598;top:3787;width:2;height:7" coordorigin="13598,3787" coordsize="2,7">
              <v:shape style="position:absolute;left:13598;top:3787;width:2;height:7" coordorigin="13598,3787" coordsize="0,7" path="m13598,3787l13598,3793e" filled="false" stroked="true" strokeweight=".079853pt" strokecolor="#989898">
                <v:path arrowok="t"/>
              </v:shape>
            </v:group>
            <v:group style="position:absolute;left:13633;top:3775;width:2;height:7" coordorigin="13633,3775" coordsize="2,7">
              <v:shape style="position:absolute;left:13633;top:3775;width:2;height:7" coordorigin="13633,3775" coordsize="0,7" path="m13633,3775l13633,3782e" filled="false" stroked="true" strokeweight=".079853pt" strokecolor="#989898">
                <v:path arrowok="t"/>
              </v:shape>
            </v:group>
            <v:group style="position:absolute;left:13668;top:3763;width:2;height:7" coordorigin="13668,3763" coordsize="2,7">
              <v:shape style="position:absolute;left:13668;top:3763;width:2;height:7" coordorigin="13668,3763" coordsize="0,7" path="m13668,3763l13668,3769e" filled="false" stroked="true" strokeweight=".078774pt" strokecolor="#989898">
                <v:path arrowok="t"/>
              </v:shape>
            </v:group>
            <v:group style="position:absolute;left:13708;top:3748;width:2;height:7" coordorigin="13708,3748" coordsize="2,7">
              <v:shape style="position:absolute;left:13708;top:3748;width:2;height:7" coordorigin="13708,3748" coordsize="0,7" path="m13708,3748l13708,3755e" filled="false" stroked="true" strokeweight=".078774pt" strokecolor="#989898">
                <v:path arrowok="t"/>
              </v:shape>
            </v:group>
            <v:group style="position:absolute;left:14933;top:6218;width:2;height:7" coordorigin="14933,6218" coordsize="2,7">
              <v:shape style="position:absolute;left:14933;top:6218;width:2;height:7" coordorigin="14933,6218" coordsize="0,7" path="m14933,6218l14933,6225e" filled="false" stroked="true" strokeweight=".079853pt" strokecolor="#989898">
                <v:path arrowok="t"/>
              </v:shape>
            </v:group>
            <v:group style="position:absolute;left:14903;top:6258;width:2;height:7" coordorigin="14903,6258" coordsize="2,7">
              <v:shape style="position:absolute;left:14903;top:6258;width:2;height:7" coordorigin="14903,6258" coordsize="0,7" path="m14903,6258l14903,6265e" filled="false" stroked="true" strokeweight=".078774pt" strokecolor="#989898">
                <v:path arrowok="t"/>
              </v:shape>
            </v:group>
            <v:group style="position:absolute;left:14880;top:6287;width:2;height:7" coordorigin="14880,6287" coordsize="2,7">
              <v:shape style="position:absolute;left:14880;top:6287;width:2;height:7" coordorigin="14880,6287" coordsize="0,7" path="m14880,6287l14880,6293e" filled="false" stroked="true" strokeweight=".078774pt" strokecolor="#989898">
                <v:path arrowok="t"/>
              </v:shape>
            </v:group>
            <v:group style="position:absolute;left:14857;top:6317;width:2;height:7" coordorigin="14857,6317" coordsize="2,7">
              <v:shape style="position:absolute;left:14857;top:6317;width:2;height:7" coordorigin="14857,6317" coordsize="0,7" path="m14857,6317l14857,6324e" filled="false" stroked="true" strokeweight=".079853pt" strokecolor="#989898">
                <v:path arrowok="t"/>
              </v:shape>
            </v:group>
            <v:group style="position:absolute;left:14449;top:6948;width:2;height:7" coordorigin="14449,6948" coordsize="2,7">
              <v:shape style="position:absolute;left:14449;top:6948;width:2;height:7" coordorigin="14449,6948" coordsize="0,7" path="m14449,6948l14449,6955e" filled="false" stroked="true" strokeweight=".078774pt" strokecolor="#989898">
                <v:path arrowok="t"/>
              </v:shape>
            </v:group>
            <v:group style="position:absolute;left:14431;top:6982;width:2;height:7" coordorigin="14431,6982" coordsize="2,7">
              <v:shape style="position:absolute;left:14431;top:6982;width:2;height:7" coordorigin="14431,6982" coordsize="0,7" path="m14431,6982l14431,6988e" filled="false" stroked="true" strokeweight=".079853pt" strokecolor="#989898">
                <v:path arrowok="t"/>
              </v:shape>
            </v:group>
            <v:group style="position:absolute;left:14414;top:7014;width:2;height:7" coordorigin="14414,7014" coordsize="2,7">
              <v:shape style="position:absolute;left:14414;top:7014;width:2;height:7" coordorigin="14414,7014" coordsize="0,7" path="m14414,7014l14414,7020e" filled="false" stroked="true" strokeweight=".079853pt" strokecolor="#989898">
                <v:path arrowok="t"/>
              </v:shape>
            </v:group>
            <v:group style="position:absolute;left:14398;top:7049;width:2;height:7" coordorigin="14398,7049" coordsize="2,7">
              <v:shape style="position:absolute;left:14398;top:7049;width:2;height:7" coordorigin="14398,7049" coordsize="0,7" path="m14398,7049l14398,7055e" filled="false" stroked="true" strokeweight=".079853pt" strokecolor="#989898">
                <v:path arrowok="t"/>
              </v:shape>
            </v:group>
            <v:group style="position:absolute;left:14383;top:7084;width:2;height:7" coordorigin="14383,7084" coordsize="2,7">
              <v:shape style="position:absolute;left:14383;top:7084;width:2;height:7" coordorigin="14383,7084" coordsize="0,7" path="m14383,7084l14383,7090e" filled="false" stroked="true" strokeweight=".079853pt" strokecolor="#989898">
                <v:path arrowok="t"/>
              </v:shape>
            </v:group>
            <v:group style="position:absolute;left:14370;top:7119;width:2;height:7" coordorigin="14370,7119" coordsize="2,7">
              <v:shape style="position:absolute;left:14370;top:7119;width:2;height:7" coordorigin="14370,7119" coordsize="0,7" path="m14370,7119l14370,7125e" filled="false" stroked="true" strokeweight=".078774pt" strokecolor="#989898">
                <v:path arrowok="t"/>
              </v:shape>
            </v:group>
            <v:group style="position:absolute;left:14358;top:7154;width:2;height:7" coordorigin="14358,7154" coordsize="2,7">
              <v:shape style="position:absolute;left:14358;top:7154;width:2;height:7" coordorigin="14358,7154" coordsize="0,7" path="m14358,7154l14358,7160e" filled="false" stroked="true" strokeweight=".078774pt" strokecolor="#989898">
                <v:path arrowok="t"/>
              </v:shape>
            </v:group>
            <v:group style="position:absolute;left:14345;top:7189;width:2;height:7" coordorigin="14345,7189" coordsize="2,7">
              <v:shape style="position:absolute;left:14345;top:7189;width:2;height:7" coordorigin="14345,7189" coordsize="0,7" path="m14345,7189l14345,7195e" filled="false" stroked="true" strokeweight=".079853pt" strokecolor="#989898">
                <v:path arrowok="t"/>
              </v:shape>
            </v:group>
            <v:group style="position:absolute;left:14331;top:7224;width:2;height:7" coordorigin="14331,7224" coordsize="2,7">
              <v:shape style="position:absolute;left:14331;top:7224;width:2;height:7" coordorigin="14331,7224" coordsize="0,7" path="m14331,7224l14331,7230e" filled="false" stroked="true" strokeweight=".078774pt" strokecolor="#989898">
                <v:path arrowok="t"/>
              </v:shape>
            </v:group>
            <v:group style="position:absolute;left:14318;top:7259;width:2;height:7" coordorigin="14318,7259" coordsize="2,7">
              <v:shape style="position:absolute;left:14318;top:7259;width:2;height:7" coordorigin="14318,7259" coordsize="0,7" path="m14318,7259l14318,7265e" filled="false" stroked="true" strokeweight=".079853pt" strokecolor="#989898">
                <v:path arrowok="t"/>
              </v:shape>
            </v:group>
            <v:group style="position:absolute;left:14305;top:7294;width:2;height:7" coordorigin="14305,7294" coordsize="2,7">
              <v:shape style="position:absolute;left:14305;top:7294;width:2;height:7" coordorigin="14305,7294" coordsize="0,7" path="m14305,7294l14305,7300e" filled="false" stroked="true" strokeweight=".079853pt" strokecolor="#989898">
                <v:path arrowok="t"/>
              </v:shape>
            </v:group>
            <v:group style="position:absolute;left:14281;top:7300;width:2;height:7" coordorigin="14281,7300" coordsize="2,7">
              <v:shape style="position:absolute;left:14281;top:7300;width:2;height:7" coordorigin="14281,7300" coordsize="0,7" path="m14281,7300l14281,7307e" filled="false" stroked="true" strokeweight=".079853pt" strokecolor="#989898">
                <v:path arrowok="t"/>
              </v:shape>
            </v:group>
            <v:group style="position:absolute;left:14248;top:7283;width:2;height:7" coordorigin="14248,7283" coordsize="2,7">
              <v:shape style="position:absolute;left:14248;top:7283;width:2;height:7" coordorigin="14248,7283" coordsize="0,7" path="m14248,7283l14248,7289e" filled="false" stroked="true" strokeweight=".079853pt" strokecolor="#989898">
                <v:path arrowok="t"/>
              </v:shape>
            </v:group>
            <v:group style="position:absolute;left:14214;top:7265;width:2;height:7" coordorigin="14214,7265" coordsize="2,7">
              <v:shape style="position:absolute;left:14214;top:7265;width:2;height:7" coordorigin="14214,7265" coordsize="0,7" path="m14214,7265l14214,7272e" filled="false" stroked="true" strokeweight=".079853pt" strokecolor="#989898">
                <v:path arrowok="t"/>
              </v:shape>
            </v:group>
            <v:group style="position:absolute;left:14181;top:7248;width:2;height:7" coordorigin="14181,7248" coordsize="2,7">
              <v:shape style="position:absolute;left:14181;top:7248;width:2;height:7" coordorigin="14181,7248" coordsize="0,7" path="m14181,7248l14181,7254e" filled="false" stroked="true" strokeweight=".078774pt" strokecolor="#989898">
                <v:path arrowok="t"/>
              </v:shape>
            </v:group>
            <v:group style="position:absolute;left:14147;top:7230;width:2;height:7" coordorigin="14147,7230" coordsize="2,7">
              <v:shape style="position:absolute;left:14147;top:7230;width:2;height:7" coordorigin="14147,7230" coordsize="0,7" path="m14147,7230l14147,7237e" filled="false" stroked="true" strokeweight=".079853pt" strokecolor="#989898">
                <v:path arrowok="t"/>
              </v:shape>
            </v:group>
            <v:group style="position:absolute;left:14114;top:7213;width:2;height:7" coordorigin="14114,7213" coordsize="2,7">
              <v:shape style="position:absolute;left:14114;top:7213;width:2;height:7" coordorigin="14114,7213" coordsize="0,7" path="m14114,7213l14114,7219e" filled="false" stroked="true" strokeweight=".079853pt" strokecolor="#989898">
                <v:path arrowok="t"/>
              </v:shape>
            </v:group>
            <v:group style="position:absolute;left:14080;top:7195;width:2;height:7" coordorigin="14080,7195" coordsize="2,7">
              <v:shape style="position:absolute;left:14080;top:7195;width:2;height:7" coordorigin="14080,7195" coordsize="0,7" path="m14080,7195l14080,7202e" filled="false" stroked="true" strokeweight=".078774pt" strokecolor="#989898">
                <v:path arrowok="t"/>
              </v:shape>
            </v:group>
            <v:group style="position:absolute;left:14047;top:7178;width:2;height:7" coordorigin="14047,7178" coordsize="2,7">
              <v:shape style="position:absolute;left:14047;top:7178;width:2;height:7" coordorigin="14047,7178" coordsize="0,7" path="m14047,7178l14047,7184e" filled="false" stroked="true" strokeweight=".079853pt" strokecolor="#989898">
                <v:path arrowok="t"/>
              </v:shape>
            </v:group>
            <v:group style="position:absolute;left:14014;top:7160;width:2;height:7" coordorigin="14014,7160" coordsize="2,7">
              <v:shape style="position:absolute;left:14014;top:7160;width:2;height:7" coordorigin="14014,7160" coordsize="0,7" path="m14014,7160l14014,7167e" filled="false" stroked="true" strokeweight=".079853pt" strokecolor="#989898">
                <v:path arrowok="t"/>
              </v:shape>
            </v:group>
            <v:group style="position:absolute;left:13980;top:7143;width:2;height:7" coordorigin="13980,7143" coordsize="2,7">
              <v:shape style="position:absolute;left:13980;top:7143;width:2;height:7" coordorigin="13980,7143" coordsize="0,7" path="m13980,7143l13980,7149e" filled="false" stroked="true" strokeweight=".078774pt" strokecolor="#989898">
                <v:path arrowok="t"/>
              </v:shape>
            </v:group>
            <v:group style="position:absolute;left:13947;top:7125;width:2;height:7" coordorigin="13947,7125" coordsize="2,7">
              <v:shape style="position:absolute;left:13947;top:7125;width:2;height:7" coordorigin="13947,7125" coordsize="0,7" path="m13947,7125l13947,7132e" filled="false" stroked="true" strokeweight=".079853pt" strokecolor="#989898">
                <v:path arrowok="t"/>
              </v:shape>
            </v:group>
            <v:group style="position:absolute;left:13915;top:7108;width:2;height:7" coordorigin="13915,7108" coordsize="2,7">
              <v:shape style="position:absolute;left:13915;top:7108;width:2;height:7" coordorigin="13915,7108" coordsize="0,7" path="m13915,7108l13915,7114e" filled="false" stroked="true" strokeweight=".079853pt" strokecolor="#989898">
                <v:path arrowok="t"/>
              </v:shape>
            </v:group>
            <v:group style="position:absolute;left:13881;top:7090;width:2;height:7" coordorigin="13881,7090" coordsize="2,7">
              <v:shape style="position:absolute;left:13881;top:7090;width:2;height:7" coordorigin="13881,7090" coordsize="0,7" path="m13881,7090l13881,7096e" filled="false" stroked="true" strokeweight=".079853pt" strokecolor="#989898">
                <v:path arrowok="t"/>
              </v:shape>
            </v:group>
            <v:group style="position:absolute;left:13848;top:7073;width:2;height:7" coordorigin="13848,7073" coordsize="2,7">
              <v:shape style="position:absolute;left:13848;top:7073;width:2;height:7" coordorigin="13848,7073" coordsize="0,7" path="m13848,7073l13848,7079e" filled="false" stroked="true" strokeweight=".079853pt" strokecolor="#989898">
                <v:path arrowok="t"/>
              </v:shape>
            </v:group>
            <v:group style="position:absolute;left:13814;top:7055;width:2;height:7" coordorigin="13814,7055" coordsize="2,7">
              <v:shape style="position:absolute;left:13814;top:7055;width:2;height:7" coordorigin="13814,7055" coordsize="0,7" path="m13814,7055l13814,7061e" filled="false" stroked="true" strokeweight=".079853pt" strokecolor="#989898">
                <v:path arrowok="t"/>
              </v:shape>
            </v:group>
            <v:group style="position:absolute;left:13781;top:7037;width:2;height:7" coordorigin="13781,7037" coordsize="2,7">
              <v:shape style="position:absolute;left:13781;top:7037;width:2;height:7" coordorigin="13781,7037" coordsize="0,7" path="m13781,7037l13781,7044e" filled="false" stroked="true" strokeweight=".079853pt" strokecolor="#989898">
                <v:path arrowok="t"/>
              </v:shape>
            </v:group>
            <v:group style="position:absolute;left:13749;top:7018;width:2;height:7" coordorigin="13749,7018" coordsize="2,7">
              <v:shape style="position:absolute;left:13749;top:7018;width:2;height:7" coordorigin="13749,7018" coordsize="0,7" path="m13749,7018l13749,7025e" filled="false" stroked="true" strokeweight=".078774pt" strokecolor="#989898">
                <v:path arrowok="t"/>
              </v:shape>
            </v:group>
            <v:group style="position:absolute;left:13716;top:6999;width:2;height:7" coordorigin="13716,6999" coordsize="2,7">
              <v:shape style="position:absolute;left:13716;top:6999;width:2;height:7" coordorigin="13716,6999" coordsize="0,7" path="m13716,6999l13716,7006e" filled="false" stroked="true" strokeweight=".079853pt" strokecolor="#989898">
                <v:path arrowok="t"/>
              </v:shape>
            </v:group>
            <v:group style="position:absolute;left:13684;top:6982;width:2;height:7" coordorigin="13684,6982" coordsize="2,7">
              <v:shape style="position:absolute;left:13684;top:6982;width:2;height:7" coordorigin="13684,6982" coordsize="0,7" path="m13684,6982l13684,6988e" filled="false" stroked="true" strokeweight=".079853pt" strokecolor="#989898">
                <v:path arrowok="t"/>
              </v:shape>
            </v:group>
            <v:group style="position:absolute;left:13650;top:6962;width:2;height:7" coordorigin="13650,6962" coordsize="2,7">
              <v:shape style="position:absolute;left:13650;top:6962;width:2;height:7" coordorigin="13650,6962" coordsize="0,7" path="m13650,6962l13650,6969e" filled="false" stroked="true" strokeweight=".079853pt" strokecolor="#989898">
                <v:path arrowok="t"/>
              </v:shape>
            </v:group>
            <v:group style="position:absolute;left:13617;top:6945;width:2;height:7" coordorigin="13617,6945" coordsize="2,7">
              <v:shape style="position:absolute;left:13617;top:6945;width:2;height:7" coordorigin="13617,6945" coordsize="0,7" path="m13617,6945l13617,6951e" filled="false" stroked="true" strokeweight=".078774pt" strokecolor="#989898">
                <v:path arrowok="t"/>
              </v:shape>
            </v:group>
            <v:group style="position:absolute;left:13585;top:6926;width:2;height:7" coordorigin="13585,6926" coordsize="2,7">
              <v:shape style="position:absolute;left:13585;top:6926;width:2;height:7" coordorigin="13585,6926" coordsize="0,7" path="m13585,6926l13585,6932e" filled="false" stroked="true" strokeweight=".079853pt" strokecolor="#989898">
                <v:path arrowok="t"/>
              </v:shape>
            </v:group>
            <v:group style="position:absolute;left:13551;top:6908;width:2;height:7" coordorigin="13551,6908" coordsize="2,7">
              <v:shape style="position:absolute;left:13551;top:6908;width:2;height:7" coordorigin="13551,6908" coordsize="0,7" path="m13551,6908l13551,6915e" filled="false" stroked="true" strokeweight=".079853pt" strokecolor="#989898">
                <v:path arrowok="t"/>
              </v:shape>
            </v:group>
            <v:group style="position:absolute;left:13519;top:6889;width:2;height:7" coordorigin="13519,6889" coordsize="2,7">
              <v:shape style="position:absolute;left:13519;top:6889;width:2;height:7" coordorigin="13519,6889" coordsize="0,7" path="m13519,6889l13519,6896e" filled="false" stroked="true" strokeweight=".079853pt" strokecolor="#989898">
                <v:path arrowok="t"/>
              </v:shape>
            </v:group>
            <v:group style="position:absolute;left:13486;top:6872;width:2;height:7" coordorigin="13486,6872" coordsize="2,7">
              <v:shape style="position:absolute;left:13486;top:6872;width:2;height:7" coordorigin="13486,6872" coordsize="0,7" path="m13486,6872l13486,6878e" filled="false" stroked="true" strokeweight=".078774pt" strokecolor="#989898">
                <v:path arrowok="t"/>
              </v:shape>
            </v:group>
            <v:group style="position:absolute;left:13443;top:6846;width:2;height:7" coordorigin="13443,6846" coordsize="2,7">
              <v:shape style="position:absolute;left:13443;top:6846;width:2;height:7" coordorigin="13443,6846" coordsize="0,7" path="m13443,6846l13443,6853e" filled="false" stroked="true" strokeweight=".079853pt" strokecolor="#989898">
                <v:path arrowok="t"/>
              </v:shape>
            </v:group>
            <v:group style="position:absolute;left:13468;top:6795;width:2;height:7" coordorigin="13468,6795" coordsize="2,7">
              <v:shape style="position:absolute;left:13468;top:6795;width:2;height:7" coordorigin="13468,6795" coordsize="0,7" path="m13468,6795l13468,6802e" filled="false" stroked="true" strokeweight=".079853pt" strokecolor="#989898">
                <v:path arrowok="t"/>
              </v:shape>
            </v:group>
            <v:group style="position:absolute;left:13445;top:6762;width:2;height:7" coordorigin="13445,6762" coordsize="2,7">
              <v:shape style="position:absolute;left:13445;top:6762;width:2;height:7" coordorigin="13445,6762" coordsize="0,7" path="m13445,6762l13445,6768e" filled="false" stroked="true" strokeweight=".078774pt" strokecolor="#989898">
                <v:path arrowok="t"/>
              </v:shape>
            </v:group>
            <v:group style="position:absolute;left:13424;top:6730;width:2;height:7" coordorigin="13424,6730" coordsize="2,7">
              <v:shape style="position:absolute;left:13424;top:6730;width:2;height:7" coordorigin="13424,6730" coordsize="0,7" path="m13424,6730l13424,6736e" filled="false" stroked="true" strokeweight=".079853pt" strokecolor="#989898">
                <v:path arrowok="t"/>
              </v:shape>
            </v:group>
            <v:group style="position:absolute;left:13406;top:6696;width:2;height:7" coordorigin="13406,6696" coordsize="2,7">
              <v:shape style="position:absolute;left:13406;top:6696;width:2;height:7" coordorigin="13406,6696" coordsize="0,7" path="m13406,6696l13406,6703e" filled="false" stroked="true" strokeweight=".079853pt" strokecolor="#989898">
                <v:path arrowok="t"/>
              </v:shape>
            </v:group>
            <v:group style="position:absolute;left:13390;top:6663;width:2;height:7" coordorigin="13390,6663" coordsize="2,7">
              <v:shape style="position:absolute;left:13390;top:6663;width:2;height:7" coordorigin="13390,6663" coordsize="0,7" path="m13390,6663l13390,6669e" filled="false" stroked="true" strokeweight=".079853pt" strokecolor="#989898">
                <v:path arrowok="t"/>
              </v:shape>
            </v:group>
            <v:group style="position:absolute;left:13374;top:6628;width:2;height:7" coordorigin="13374,6628" coordsize="2,7">
              <v:shape style="position:absolute;left:13374;top:6628;width:2;height:7" coordorigin="13374,6628" coordsize="0,7" path="m13374,6628l13374,6634e" filled="false" stroked="true" strokeweight=".079853pt" strokecolor="#989898">
                <v:path arrowok="t"/>
              </v:shape>
            </v:group>
            <v:group style="position:absolute;left:13362;top:6593;width:2;height:7" coordorigin="13362,6593" coordsize="2,7">
              <v:shape style="position:absolute;left:13362;top:6593;width:2;height:7" coordorigin="13362,6593" coordsize="0,7" path="m13362,6593l13362,6599e" filled="false" stroked="true" strokeweight=".079853pt" strokecolor="#989898">
                <v:path arrowok="t"/>
              </v:shape>
            </v:group>
            <v:group style="position:absolute;left:13351;top:6556;width:2;height:7" coordorigin="13351,6556" coordsize="2,7">
              <v:shape style="position:absolute;left:13351;top:6556;width:2;height:7" coordorigin="13351,6556" coordsize="0,7" path="m13351,6556l13351,6562e" filled="false" stroked="true" strokeweight=".079853pt" strokecolor="#989898">
                <v:path arrowok="t"/>
              </v:shape>
            </v:group>
            <v:group style="position:absolute;left:13343;top:6520;width:2;height:7" coordorigin="13343,6520" coordsize="2,7">
              <v:shape style="position:absolute;left:13343;top:6520;width:2;height:7" coordorigin="13343,6520" coordsize="0,7" path="m13343,6520l13343,6526e" filled="false" stroked="true" strokeweight=".079853pt" strokecolor="#989898">
                <v:path arrowok="t"/>
              </v:shape>
            </v:group>
            <v:group style="position:absolute;left:13335;top:6483;width:2;height:7" coordorigin="13335,6483" coordsize="2,7">
              <v:shape style="position:absolute;left:13335;top:6483;width:2;height:7" coordorigin="13335,6483" coordsize="0,7" path="m13335,6483l13335,6489e" filled="false" stroked="true" strokeweight=".079853pt" strokecolor="#989898">
                <v:path arrowok="t"/>
              </v:shape>
            </v:group>
            <v:group style="position:absolute;left:13330;top:6446;width:2;height:7" coordorigin="13330,6446" coordsize="2,7">
              <v:shape style="position:absolute;left:13330;top:6446;width:2;height:7" coordorigin="13330,6446" coordsize="0,7" path="m13330,6446l13330,6453e" filled="false" stroked="true" strokeweight=".079853pt" strokecolor="#989898">
                <v:path arrowok="t"/>
              </v:shape>
            </v:group>
            <v:group style="position:absolute;left:13324;top:6333;width:2;height:82" coordorigin="13324,6333" coordsize="2,82">
              <v:shape style="position:absolute;left:13324;top:6333;width:2;height:82" coordorigin="13324,6333" coordsize="0,82" path="m13324,6333l13324,6414e" filled="false" stroked="true" strokeweight=".088469pt" strokecolor="#989898">
                <v:path arrowok="t"/>
              </v:shape>
            </v:group>
            <v:group style="position:absolute;left:13327;top:6295;width:2;height:7" coordorigin="13327,6295" coordsize="2,7">
              <v:shape style="position:absolute;left:13327;top:6295;width:2;height:7" coordorigin="13327,6295" coordsize="0,7" path="m13327,6295l13327,6301e" filled="false" stroked="true" strokeweight=".078774pt" strokecolor="#989898">
                <v:path arrowok="t"/>
              </v:shape>
            </v:group>
            <v:group style="position:absolute;left:13331;top:6258;width:2;height:7" coordorigin="13331,6258" coordsize="2,7">
              <v:shape style="position:absolute;left:13331;top:6258;width:2;height:7" coordorigin="13331,6258" coordsize="0,7" path="m13331,6258l13331,6265e" filled="false" stroked="true" strokeweight=".079853pt" strokecolor="#989898">
                <v:path arrowok="t"/>
              </v:shape>
            </v:group>
            <v:group style="position:absolute;left:13339;top:6222;width:2;height:7" coordorigin="13339,6222" coordsize="2,7">
              <v:shape style="position:absolute;left:13339;top:6222;width:2;height:7" coordorigin="13339,6222" coordsize="0,7" path="m13339,6222l13339,6228e" filled="false" stroked="true" strokeweight=".079853pt" strokecolor="#989898">
                <v:path arrowok="t"/>
              </v:shape>
            </v:group>
            <v:group style="position:absolute;left:13347;top:6185;width:2;height:7" coordorigin="13347,6185" coordsize="2,7">
              <v:shape style="position:absolute;left:13347;top:6185;width:2;height:7" coordorigin="13347,6185" coordsize="0,7" path="m13347,6185l13347,6191e" filled="false" stroked="true" strokeweight=".079853pt" strokecolor="#989898">
                <v:path arrowok="t"/>
              </v:shape>
            </v:group>
            <v:group style="position:absolute;left:13359;top:6148;width:2;height:7" coordorigin="13359,6148" coordsize="2,7">
              <v:shape style="position:absolute;left:13359;top:6148;width:2;height:7" coordorigin="13359,6148" coordsize="0,7" path="m13359,6148l13359,6155e" filled="false" stroked="true" strokeweight=".078774pt" strokecolor="#989898">
                <v:path arrowok="t"/>
              </v:shape>
            </v:group>
            <v:group style="position:absolute;left:13373;top:6113;width:2;height:7" coordorigin="13373,6113" coordsize="2,7">
              <v:shape style="position:absolute;left:13373;top:6113;width:2;height:7" coordorigin="13373,6113" coordsize="0,7" path="m13373,6113l13373,6120e" filled="false" stroked="true" strokeweight=".079853pt" strokecolor="#989898">
                <v:path arrowok="t"/>
              </v:shape>
            </v:group>
            <v:group style="position:absolute;left:13387;top:6078;width:2;height:7" coordorigin="13387,6078" coordsize="2,7">
              <v:shape style="position:absolute;left:13387;top:6078;width:2;height:7" coordorigin="13387,6078" coordsize="0,7" path="m13387,6078l13387,6084e" filled="false" stroked="true" strokeweight=".079853pt" strokecolor="#989898">
                <v:path arrowok="t"/>
              </v:shape>
            </v:group>
            <v:group style="position:absolute;left:13403;top:6045;width:2;height:7" coordorigin="13403,6045" coordsize="2,7">
              <v:shape style="position:absolute;left:13403;top:6045;width:2;height:7" coordorigin="13403,6045" coordsize="0,7" path="m13403,6045l13403,6051e" filled="false" stroked="true" strokeweight=".079853pt" strokecolor="#989898">
                <v:path arrowok="t"/>
              </v:shape>
            </v:group>
            <v:group style="position:absolute;left:13421;top:6011;width:2;height:7" coordorigin="13421,6011" coordsize="2,7">
              <v:shape style="position:absolute;left:13421;top:6011;width:2;height:7" coordorigin="13421,6011" coordsize="0,7" path="m13421,6011l13421,6018e" filled="false" stroked="true" strokeweight=".079853pt" strokecolor="#989898">
                <v:path arrowok="t"/>
              </v:shape>
            </v:group>
            <v:group style="position:absolute;left:13440;top:5979;width:2;height:7" coordorigin="13440,5979" coordsize="2,7">
              <v:shape style="position:absolute;left:13440;top:5979;width:2;height:7" coordorigin="13440,5979" coordsize="0,7" path="m13440,5979l13440,5986e" filled="false" stroked="true" strokeweight=".079853pt" strokecolor="#989898">
                <v:path arrowok="t"/>
              </v:shape>
            </v:group>
            <v:group style="position:absolute;left:13459;top:5948;width:2;height:7" coordorigin="13459,5948" coordsize="2,7">
              <v:shape style="position:absolute;left:13459;top:5948;width:2;height:7" coordorigin="13459,5948" coordsize="0,7" path="m13459,5948l13459,5954e" filled="false" stroked="true" strokeweight=".078774pt" strokecolor="#989898">
                <v:path arrowok="t"/>
              </v:shape>
            </v:group>
            <v:group style="position:absolute;left:13480;top:5916;width:2;height:7" coordorigin="13480,5916" coordsize="2,7">
              <v:shape style="position:absolute;left:13480;top:5916;width:2;height:7" coordorigin="13480,5916" coordsize="0,7" path="m13480,5916l13480,5922e" filled="false" stroked="true" strokeweight=".079853pt" strokecolor="#989898">
                <v:path arrowok="t"/>
              </v:shape>
            </v:group>
            <v:group style="position:absolute;left:13502;top:5885;width:2;height:7" coordorigin="13502,5885" coordsize="2,7">
              <v:shape style="position:absolute;left:13502;top:5885;width:2;height:7" coordorigin="13502,5885" coordsize="0,7" path="m13502,5885l13502,5892e" filled="false" stroked="true" strokeweight=".079853pt" strokecolor="#989898">
                <v:path arrowok="t"/>
              </v:shape>
            </v:group>
            <v:group style="position:absolute;left:13524;top:5855;width:2;height:7" coordorigin="13524,5855" coordsize="2,7">
              <v:shape style="position:absolute;left:13524;top:5855;width:2;height:7" coordorigin="13524,5855" coordsize="0,7" path="m13524,5855l13524,5861e" filled="false" stroked="true" strokeweight=".079853pt" strokecolor="#989898">
                <v:path arrowok="t"/>
              </v:shape>
            </v:group>
            <v:group style="position:absolute;left:13548;top:5826;width:2;height:7" coordorigin="13548,5826" coordsize="2,7">
              <v:shape style="position:absolute;left:13548;top:5826;width:2;height:7" coordorigin="13548,5826" coordsize="0,7" path="m13548,5826l13548,5833e" filled="false" stroked="true" strokeweight=".078774pt" strokecolor="#989898">
                <v:path arrowok="t"/>
              </v:shape>
            </v:group>
            <v:group style="position:absolute;left:13575;top:5799;width:2;height:7" coordorigin="13575,5799" coordsize="2,7">
              <v:shape style="position:absolute;left:13575;top:5799;width:2;height:7" coordorigin="13575,5799" coordsize="0,7" path="m13575,5799l13575,5806e" filled="false" stroked="true" strokeweight=".079853pt" strokecolor="#989898">
                <v:path arrowok="t"/>
              </v:shape>
            </v:group>
            <v:group style="position:absolute;left:13602;top:5772;width:2;height:7" coordorigin="13602,5772" coordsize="2,7">
              <v:shape style="position:absolute;left:13602;top:5772;width:2;height:7" coordorigin="13602,5772" coordsize="0,7" path="m13602,5772l13602,5778e" filled="false" stroked="true" strokeweight=".079853pt" strokecolor="#989898">
                <v:path arrowok="t"/>
              </v:shape>
            </v:group>
            <v:group style="position:absolute;left:13631;top:5748;width:2;height:7" coordorigin="13631,5748" coordsize="2,7">
              <v:shape style="position:absolute;left:13631;top:5748;width:2;height:7" coordorigin="13631,5748" coordsize="0,7" path="m13631,5748l13631,5755e" filled="false" stroked="true" strokeweight=".079853pt" strokecolor="#989898">
                <v:path arrowok="t"/>
              </v:shape>
            </v:group>
            <v:group style="position:absolute;left:14159;top:5461;width:2;height:7" coordorigin="14159,5461" coordsize="2,7">
              <v:shape style="position:absolute;left:14159;top:5461;width:2;height:7" coordorigin="14159,5461" coordsize="0,7" path="m14159,5461l14159,5468e" filled="false" stroked="true" strokeweight=".078774pt" strokecolor="#989898">
                <v:path arrowok="t"/>
              </v:shape>
            </v:group>
            <v:group style="position:absolute;left:14190;top:5442;width:2;height:7" coordorigin="14190,5442" coordsize="2,7">
              <v:shape style="position:absolute;left:14190;top:5442;width:2;height:7" coordorigin="14190,5442" coordsize="0,7" path="m14190,5442l14190,5449e" filled="false" stroked="true" strokeweight=".079853pt" strokecolor="#989898">
                <v:path arrowok="t"/>
              </v:shape>
            </v:group>
            <v:group style="position:absolute;left:14224;top:5423;width:2;height:7" coordorigin="14224,5423" coordsize="2,7">
              <v:shape style="position:absolute;left:14224;top:5423;width:2;height:7" coordorigin="14224,5423" coordsize="0,7" path="m14224,5423l14224,5429e" filled="false" stroked="true" strokeweight=".079853pt" strokecolor="#989898">
                <v:path arrowok="t"/>
              </v:shape>
            </v:group>
            <v:group style="position:absolute;left:14256;top:5406;width:2;height:7" coordorigin="14256,5406" coordsize="2,7">
              <v:shape style="position:absolute;left:14256;top:5406;width:2;height:7" coordorigin="14256,5406" coordsize="0,7" path="m14256,5406l14256,5412e" filled="false" stroked="true" strokeweight=".079853pt" strokecolor="#989898">
                <v:path arrowok="t"/>
              </v:shape>
            </v:group>
            <v:group style="position:absolute;left:14289;top:5387;width:2;height:7" coordorigin="14289,5387" coordsize="2,7">
              <v:shape style="position:absolute;left:14289;top:5387;width:2;height:7" coordorigin="14289,5387" coordsize="0,7" path="m14289,5387l14289,5393e" filled="false" stroked="true" strokeweight=".078774pt" strokecolor="#989898">
                <v:path arrowok="t"/>
              </v:shape>
            </v:group>
            <v:group style="position:absolute;left:14321;top:5369;width:2;height:7" coordorigin="14321,5369" coordsize="2,7">
              <v:shape style="position:absolute;left:14321;top:5369;width:2;height:7" coordorigin="14321,5369" coordsize="0,7" path="m14321,5369l14321,5375e" filled="false" stroked="true" strokeweight=".078774pt" strokecolor="#989898">
                <v:path arrowok="t"/>
              </v:shape>
            </v:group>
            <v:group style="position:absolute;left:14355;top:5351;width:2;height:7" coordorigin="14355,5351" coordsize="2,7">
              <v:shape style="position:absolute;left:14355;top:5351;width:2;height:7" coordorigin="14355,5351" coordsize="0,7" path="m14355,5351l14355,5358e" filled="false" stroked="true" strokeweight=".079853pt" strokecolor="#989898">
                <v:path arrowok="t"/>
              </v:shape>
            </v:group>
            <v:group style="position:absolute;left:14390;top:5335;width:2;height:7" coordorigin="14390,5335" coordsize="2,7">
              <v:shape style="position:absolute;left:14390;top:5335;width:2;height:7" coordorigin="14390,5335" coordsize="0,7" path="m14390,5335l14390,5342e" filled="false" stroked="true" strokeweight=".078774pt" strokecolor="#989898">
                <v:path arrowok="t"/>
              </v:shape>
            </v:group>
            <v:group style="position:absolute;left:14425;top:5321;width:2;height:7" coordorigin="14425,5321" coordsize="2,7">
              <v:shape style="position:absolute;left:14425;top:5321;width:2;height:7" coordorigin="14425,5321" coordsize="0,7" path="m14425,5321l14425,5328e" filled="false" stroked="true" strokeweight=".079853pt" strokecolor="#989898">
                <v:path arrowok="t"/>
              </v:shape>
            </v:group>
            <v:group style="position:absolute;left:14460;top:5310;width:2;height:7" coordorigin="14460,5310" coordsize="2,7">
              <v:shape style="position:absolute;left:14460;top:5310;width:2;height:7" coordorigin="14460,5310" coordsize="0,7" path="m14460,5310l14460,5316e" filled="false" stroked="true" strokeweight=".079853pt" strokecolor="#989898">
                <v:path arrowok="t"/>
              </v:shape>
            </v:group>
            <v:group style="position:absolute;left:14496;top:5300;width:2;height:7" coordorigin="14496,5300" coordsize="2,7">
              <v:shape style="position:absolute;left:14496;top:5300;width:2;height:7" coordorigin="14496,5300" coordsize="0,7" path="m14496,5300l14496,5307e" filled="false" stroked="true" strokeweight=".079853pt" strokecolor="#989898">
                <v:path arrowok="t"/>
              </v:shape>
            </v:group>
            <v:group style="position:absolute;left:14533;top:5294;width:2;height:7" coordorigin="14533,5294" coordsize="2,7">
              <v:shape style="position:absolute;left:14533;top:5294;width:2;height:7" coordorigin="14533,5294" coordsize="0,7" path="m14533,5294l14533,5300e" filled="false" stroked="true" strokeweight=".079853pt" strokecolor="#989898">
                <v:path arrowok="t"/>
              </v:shape>
            </v:group>
            <v:group style="position:absolute;left:14571;top:5291;width:2;height:7" coordorigin="14571,5291" coordsize="2,7">
              <v:shape style="position:absolute;left:14571;top:5291;width:2;height:7" coordorigin="14571,5291" coordsize="0,7" path="m14571,5291l14571,5297e" filled="false" stroked="true" strokeweight=".078774pt" strokecolor="#989898">
                <v:path arrowok="t"/>
              </v:shape>
            </v:group>
            <v:group style="position:absolute;left:14610;top:5292;width:2;height:7" coordorigin="14610,5292" coordsize="2,7">
              <v:shape style="position:absolute;left:14610;top:5292;width:2;height:7" coordorigin="14610,5292" coordsize="0,7" path="m14610,5292l14610,5299e" filled="false" stroked="true" strokeweight=".079853pt" strokecolor="#989898">
                <v:path arrowok="t"/>
              </v:shape>
            </v:group>
            <v:group style="position:absolute;left:14646;top:5297;width:2;height:7" coordorigin="14646,5297" coordsize="2,7">
              <v:shape style="position:absolute;left:14646;top:5297;width:2;height:7" coordorigin="14646,5297" coordsize="0,7" path="m14646,5297l14646,5304e" filled="false" stroked="true" strokeweight=".079853pt" strokecolor="#989898">
                <v:path arrowok="t"/>
              </v:shape>
            </v:group>
            <v:group style="position:absolute;left:14683;top:5307;width:2;height:7" coordorigin="14683,5307" coordsize="2,7">
              <v:shape style="position:absolute;left:14683;top:5307;width:2;height:7" coordorigin="14683,5307" coordsize="0,7" path="m14683,5307l14683,5313e" filled="false" stroked="true" strokeweight=".079853pt" strokecolor="#989898">
                <v:path arrowok="t"/>
              </v:shape>
            </v:group>
            <v:group style="position:absolute;left:14718;top:5318;width:2;height:7" coordorigin="14718,5318" coordsize="2,7">
              <v:shape style="position:absolute;left:14718;top:5318;width:2;height:7" coordorigin="14718,5318" coordsize="0,7" path="m14718,5318l14718,5324e" filled="false" stroked="true" strokeweight=".079853pt" strokecolor="#989898">
                <v:path arrowok="t"/>
              </v:shape>
            </v:group>
            <v:group style="position:absolute;left:14753;top:5334;width:2;height:7" coordorigin="14753,5334" coordsize="2,7">
              <v:shape style="position:absolute;left:14753;top:5334;width:2;height:7" coordorigin="14753,5334" coordsize="0,7" path="m14753,5334l14753,5340e" filled="false" stroked="true" strokeweight=".079853pt" strokecolor="#989898">
                <v:path arrowok="t"/>
              </v:shape>
            </v:group>
            <v:group style="position:absolute;left:14785;top:5351;width:2;height:7" coordorigin="14785,5351" coordsize="2,7">
              <v:shape style="position:absolute;left:14785;top:5351;width:2;height:7" coordorigin="14785,5351" coordsize="0,7" path="m14785,5351l14785,5358e" filled="false" stroked="true" strokeweight=".079853pt" strokecolor="#989898">
                <v:path arrowok="t"/>
              </v:shape>
            </v:group>
            <v:group style="position:absolute;left:14817;top:5372;width:2;height:7" coordorigin="14817,5372" coordsize="2,7">
              <v:shape style="position:absolute;left:14817;top:5372;width:2;height:7" coordorigin="14817,5372" coordsize="0,7" path="m14817,5372l14817,5379e" filled="false" stroked="true" strokeweight=".079853pt" strokecolor="#989898">
                <v:path arrowok="t"/>
              </v:shape>
            </v:group>
            <v:group style="position:absolute;left:14847;top:5394;width:2;height:7" coordorigin="14847,5394" coordsize="2,7">
              <v:shape style="position:absolute;left:14847;top:5394;width:2;height:7" coordorigin="14847,5394" coordsize="0,7" path="m14847,5394l14847,5401e" filled="false" stroked="true" strokeweight=".079853pt" strokecolor="#989898">
                <v:path arrowok="t"/>
              </v:shape>
            </v:group>
            <v:group style="position:absolute;left:14876;top:5420;width:2;height:7" coordorigin="14876,5420" coordsize="2,7">
              <v:shape style="position:absolute;left:14876;top:5420;width:2;height:7" coordorigin="14876,5420" coordsize="0,7" path="m14876,5420l14876,5426e" filled="false" stroked="true" strokeweight=".079853pt" strokecolor="#989898">
                <v:path arrowok="t"/>
              </v:shape>
            </v:group>
            <v:group style="position:absolute;left:14901;top:5447;width:2;height:7" coordorigin="14901,5447" coordsize="2,7">
              <v:shape style="position:absolute;left:14901;top:5447;width:2;height:7" coordorigin="14901,5447" coordsize="0,7" path="m14901,5447l14901,5453e" filled="false" stroked="true" strokeweight=".079853pt" strokecolor="#989898">
                <v:path arrowok="t"/>
              </v:shape>
            </v:group>
            <v:group style="position:absolute;left:14927;top:5476;width:2;height:7" coordorigin="14927,5476" coordsize="2,7">
              <v:shape style="position:absolute;left:14927;top:5476;width:2;height:7" coordorigin="14927,5476" coordsize="0,7" path="m14927,5476l14927,5482e" filled="false" stroked="true" strokeweight=".079853pt" strokecolor="#989898">
                <v:path arrowok="t"/>
              </v:shape>
            </v:group>
            <v:group style="position:absolute;left:14949;top:5506;width:2;height:7" coordorigin="14949,5506" coordsize="2,7">
              <v:shape style="position:absolute;left:14949;top:5506;width:2;height:7" coordorigin="14949,5506" coordsize="0,7" path="m14949,5506l14949,5512e" filled="false" stroked="true" strokeweight=".079853pt" strokecolor="#989898">
                <v:path arrowok="t"/>
              </v:shape>
            </v:group>
            <v:group style="position:absolute;left:14970;top:5536;width:2;height:7" coordorigin="14970,5536" coordsize="2,7">
              <v:shape style="position:absolute;left:14970;top:5536;width:2;height:7" coordorigin="14970,5536" coordsize="0,7" path="m14970,5536l14970,5543e" filled="false" stroked="true" strokeweight=".079853pt" strokecolor="#989898">
                <v:path arrowok="t"/>
              </v:shape>
            </v:group>
            <v:group style="position:absolute;left:14989;top:5570;width:2;height:7" coordorigin="14989,5570" coordsize="2,7">
              <v:shape style="position:absolute;left:14989;top:5570;width:2;height:7" coordorigin="14989,5570" coordsize="0,7" path="m14989,5570l14989,5576e" filled="false" stroked="true" strokeweight=".079853pt" strokecolor="#989898">
                <v:path arrowok="t"/>
              </v:shape>
            </v:group>
            <v:group style="position:absolute;left:15006;top:5602;width:2;height:7" coordorigin="15006,5602" coordsize="2,7">
              <v:shape style="position:absolute;left:15006;top:5602;width:2;height:7" coordorigin="15006,5602" coordsize="0,7" path="m15006,5602l15006,5608e" filled="false" stroked="true" strokeweight=".079853pt" strokecolor="#989898">
                <v:path arrowok="t"/>
              </v:shape>
            </v:group>
            <v:group style="position:absolute;left:15022;top:5637;width:2;height:7" coordorigin="15022,5637" coordsize="2,7">
              <v:shape style="position:absolute;left:15022;top:5637;width:2;height:7" coordorigin="15022,5637" coordsize="0,7" path="m15022,5637l15022,5643e" filled="false" stroked="true" strokeweight=".079853pt" strokecolor="#989898">
                <v:path arrowok="t"/>
              </v:shape>
            </v:group>
            <v:group style="position:absolute;left:15037;top:5672;width:2;height:7" coordorigin="15037,5672" coordsize="2,7">
              <v:shape style="position:absolute;left:15037;top:5672;width:2;height:7" coordorigin="15037,5672" coordsize="0,7" path="m15037,5672l15037,5678e" filled="false" stroked="true" strokeweight=".079853pt" strokecolor="#989898">
                <v:path arrowok="t"/>
              </v:shape>
            </v:group>
            <v:group style="position:absolute;left:15049;top:5707;width:2;height:7" coordorigin="15049,5707" coordsize="2,7">
              <v:shape style="position:absolute;left:15049;top:5707;width:2;height:7" coordorigin="15049,5707" coordsize="0,7" path="m15049,5707l15049,5713e" filled="false" stroked="true" strokeweight=".079853pt" strokecolor="#989898">
                <v:path arrowok="t"/>
              </v:shape>
            </v:group>
            <v:group style="position:absolute;left:15062;top:5742;width:2;height:7" coordorigin="15062,5742" coordsize="2,7">
              <v:shape style="position:absolute;left:15062;top:5742;width:2;height:7" coordorigin="15062,5742" coordsize="0,7" path="m15062,5742l15062,5748e" filled="false" stroked="true" strokeweight=".079853pt" strokecolor="#989898">
                <v:path arrowok="t"/>
              </v:shape>
            </v:group>
            <v:group style="position:absolute;left:15072;top:5779;width:2;height:7" coordorigin="15072,5779" coordsize="2,7">
              <v:shape style="position:absolute;left:15072;top:5779;width:2;height:7" coordorigin="15072,5779" coordsize="0,7" path="m15072,5779l15072,5785e" filled="false" stroked="true" strokeweight=".079853pt" strokecolor="#989898">
                <v:path arrowok="t"/>
              </v:shape>
            </v:group>
            <v:group style="position:absolute;left:15081;top:5815;width:2;height:7" coordorigin="15081,5815" coordsize="2,7">
              <v:shape style="position:absolute;left:15081;top:5815;width:2;height:7" coordorigin="15081,5815" coordsize="0,7" path="m15081,5815l15081,5822e" filled="false" stroked="true" strokeweight=".079853pt" strokecolor="#989898">
                <v:path arrowok="t"/>
              </v:shape>
            </v:group>
            <v:group style="position:absolute;left:15091;top:5852;width:2;height:7" coordorigin="15091,5852" coordsize="2,7">
              <v:shape style="position:absolute;left:15091;top:5852;width:2;height:7" coordorigin="15091,5852" coordsize="0,7" path="m15091,5852l15091,5858e" filled="false" stroked="true" strokeweight=".079853pt" strokecolor="#989898">
                <v:path arrowok="t"/>
              </v:shape>
            </v:group>
            <v:group style="position:absolute;left:15097;top:5889;width:2;height:7" coordorigin="15097,5889" coordsize="2,7">
              <v:shape style="position:absolute;left:15097;top:5889;width:2;height:7" coordorigin="15097,5889" coordsize="0,7" path="m15097,5889l15097,5895e" filled="false" stroked="true" strokeweight=".079853pt" strokecolor="#989898">
                <v:path arrowok="t"/>
              </v:shape>
            </v:group>
            <v:group style="position:absolute;left:15119;top:5917;width:2;height:7" coordorigin="15119,5917" coordsize="2,7">
              <v:shape style="position:absolute;left:15119;top:5917;width:2;height:7" coordorigin="15119,5917" coordsize="0,7" path="m15119,5917l15119,5923e" filled="false" stroked="true" strokeweight=".079853pt" strokecolor="#989898">
                <v:path arrowok="t"/>
              </v:shape>
            </v:group>
            <v:group style="position:absolute;left:15145;top:5946;width:2;height:7" coordorigin="15145,5946" coordsize="2,7">
              <v:shape style="position:absolute;left:15145;top:5946;width:2;height:7" coordorigin="15145,5946" coordsize="0,7" path="m15145,5946l15145,5952e" filled="false" stroked="true" strokeweight=".079853pt" strokecolor="#989898">
                <v:path arrowok="t"/>
              </v:shape>
            </v:group>
            <v:group style="position:absolute;left:15170;top:5973;width:2;height:7" coordorigin="15170,5973" coordsize="2,7">
              <v:shape style="position:absolute;left:15170;top:5973;width:2;height:7" coordorigin="15170,5973" coordsize="0,7" path="m15170,5973l15170,5979e" filled="false" stroked="true" strokeweight=".078774pt" strokecolor="#989898">
                <v:path arrowok="t"/>
              </v:shape>
            </v:group>
            <v:group style="position:absolute;left:15196;top:6000;width:2;height:7" coordorigin="15196,6000" coordsize="2,7">
              <v:shape style="position:absolute;left:15196;top:6000;width:2;height:7" coordorigin="15196,6000" coordsize="0,7" path="m15196,6000l15196,6006e" filled="false" stroked="true" strokeweight=".079853pt" strokecolor="#989898">
                <v:path arrowok="t"/>
              </v:shape>
            </v:group>
            <v:group style="position:absolute;left:15221;top:6029;width:2;height:7" coordorigin="15221,6029" coordsize="2,7">
              <v:shape style="position:absolute;left:15221;top:6029;width:2;height:7" coordorigin="15221,6029" coordsize="0,7" path="m15221,6029l15221,6035e" filled="false" stroked="true" strokeweight=".079853pt" strokecolor="#989898">
                <v:path arrowok="t"/>
              </v:shape>
            </v:group>
            <v:group style="position:absolute;left:15247;top:6056;width:2;height:7" coordorigin="15247,6056" coordsize="2,7">
              <v:shape style="position:absolute;left:15247;top:6056;width:2;height:7" coordorigin="15247,6056" coordsize="0,7" path="m15247,6056l15247,6062e" filled="false" stroked="true" strokeweight=".079853pt" strokecolor="#989898">
                <v:path arrowok="t"/>
              </v:shape>
            </v:group>
            <v:group style="position:absolute;left:15272;top:6083;width:2;height:7" coordorigin="15272,6083" coordsize="2,7">
              <v:shape style="position:absolute;left:15272;top:6083;width:2;height:7" coordorigin="15272,6083" coordsize="0,7" path="m15272,6083l15272,6089e" filled="false" stroked="true" strokeweight=".079853pt" strokecolor="#989898">
                <v:path arrowok="t"/>
              </v:shape>
            </v:group>
            <v:group style="position:absolute;left:15298;top:6112;width:2;height:7" coordorigin="15298,6112" coordsize="2,7">
              <v:shape style="position:absolute;left:15298;top:6112;width:2;height:7" coordorigin="15298,6112" coordsize="0,7" path="m15298,6112l15298,6118e" filled="false" stroked="true" strokeweight=".079853pt" strokecolor="#989898">
                <v:path arrowok="t"/>
              </v:shape>
            </v:group>
            <v:group style="position:absolute;left:15323;top:6139;width:2;height:7" coordorigin="15323,6139" coordsize="2,7">
              <v:shape style="position:absolute;left:15323;top:6139;width:2;height:7" coordorigin="15323,6139" coordsize="0,7" path="m15323,6139l15323,6145e" filled="false" stroked="true" strokeweight=".079853pt" strokecolor="#989898">
                <v:path arrowok="t"/>
              </v:shape>
            </v:group>
            <v:group style="position:absolute;left:15355;top:6150;width:2;height:7" coordorigin="15355,6150" coordsize="2,7">
              <v:shape style="position:absolute;left:15355;top:6150;width:2;height:7" coordorigin="15355,6150" coordsize="0,7" path="m15355,6150l15355,6156e" filled="false" stroked="true" strokeweight=".079853pt" strokecolor="#989898">
                <v:path arrowok="t"/>
              </v:shape>
            </v:group>
            <v:group style="position:absolute;left:15390;top:6139;width:2;height:7" coordorigin="15390,6139" coordsize="2,7">
              <v:shape style="position:absolute;left:15390;top:6139;width:2;height:7" coordorigin="15390,6139" coordsize="0,7" path="m15390,6139l15390,6145e" filled="false" stroked="true" strokeweight=".079853pt" strokecolor="#989898">
                <v:path arrowok="t"/>
              </v:shape>
            </v:group>
            <v:group style="position:absolute;left:15427;top:6129;width:2;height:7" coordorigin="15427,6129" coordsize="2,7">
              <v:shape style="position:absolute;left:15427;top:6129;width:2;height:7" coordorigin="15427,6129" coordsize="0,7" path="m15427,6129l15427,6136e" filled="false" stroked="true" strokeweight=".079853pt" strokecolor="#989898">
                <v:path arrowok="t"/>
              </v:shape>
            </v:group>
            <v:group style="position:absolute;left:15464;top:6120;width:2;height:7" coordorigin="15464,6120" coordsize="2,7">
              <v:shape style="position:absolute;left:15464;top:6120;width:2;height:7" coordorigin="15464,6120" coordsize="0,7" path="m15464,6120l15464,6126e" filled="false" stroked="true" strokeweight=".079853pt" strokecolor="#989898">
                <v:path arrowok="t"/>
              </v:shape>
            </v:group>
            <v:group style="position:absolute;left:15500;top:6110;width:2;height:7" coordorigin="15500,6110" coordsize="2,7">
              <v:shape style="position:absolute;left:15500;top:6110;width:2;height:7" coordorigin="15500,6110" coordsize="0,7" path="m15500,6110l15500,6116e" filled="false" stroked="true" strokeweight=".079853pt" strokecolor="#989898">
                <v:path arrowok="t"/>
              </v:shape>
            </v:group>
            <v:group style="position:absolute;left:15537;top:6101;width:2;height:7" coordorigin="15537,6101" coordsize="2,7">
              <v:shape style="position:absolute;left:15537;top:6101;width:2;height:7" coordorigin="15537,6101" coordsize="0,7" path="m15537,6101l15537,6107e" filled="false" stroked="true" strokeweight=".079853pt" strokecolor="#989898">
                <v:path arrowok="t"/>
              </v:shape>
            </v:group>
            <v:group style="position:absolute;left:15572;top:6091;width:2;height:7" coordorigin="15572,6091" coordsize="2,7">
              <v:shape style="position:absolute;left:15572;top:6091;width:2;height:7" coordorigin="15572,6091" coordsize="0,7" path="m15572,6091l15572,6097e" filled="false" stroked="true" strokeweight=".079853pt" strokecolor="#989898">
                <v:path arrowok="t"/>
              </v:shape>
            </v:group>
            <v:group style="position:absolute;left:15609;top:6080;width:2;height:7" coordorigin="15609,6080" coordsize="2,7">
              <v:shape style="position:absolute;left:15609;top:6080;width:2;height:7" coordorigin="15609,6080" coordsize="0,7" path="m15609,6080l15609,6086e" filled="false" stroked="true" strokeweight=".079853pt" strokecolor="#989898">
                <v:path arrowok="t"/>
              </v:shape>
            </v:group>
            <v:group style="position:absolute;left:15645;top:6070;width:2;height:7" coordorigin="15645,6070" coordsize="2,7">
              <v:shape style="position:absolute;left:15645;top:6070;width:2;height:7" coordorigin="15645,6070" coordsize="0,7" path="m15645,6070l15645,6076e" filled="false" stroked="true" strokeweight=".079853pt" strokecolor="#989898">
                <v:path arrowok="t"/>
              </v:shape>
            </v:group>
            <v:group style="position:absolute;left:15682;top:6061;width:2;height:7" coordorigin="15682,6061" coordsize="2,7">
              <v:shape style="position:absolute;left:15682;top:6061;width:2;height:7" coordorigin="15682,6061" coordsize="0,7" path="m15682,6061l15682,6067e" filled="false" stroked="true" strokeweight=".079853pt" strokecolor="#989898">
                <v:path arrowok="t"/>
              </v:shape>
            </v:group>
            <v:group style="position:absolute;left:15719;top:6051;width:2;height:7" coordorigin="15719,6051" coordsize="2,7">
              <v:shape style="position:absolute;left:15719;top:6051;width:2;height:7" coordorigin="15719,6051" coordsize="0,7" path="m15719,6051l15719,6057e" filled="false" stroked="true" strokeweight=".079853pt" strokecolor="#989898">
                <v:path arrowok="t"/>
              </v:shape>
            </v:group>
            <v:group style="position:absolute;left:15754;top:6041;width:2;height:7" coordorigin="15754,6041" coordsize="2,7">
              <v:shape style="position:absolute;left:15754;top:6041;width:2;height:7" coordorigin="15754,6041" coordsize="0,7" path="m15754,6041l15754,6048e" filled="false" stroked="true" strokeweight=".079853pt" strokecolor="#989898">
                <v:path arrowok="t"/>
              </v:shape>
            </v:group>
            <v:group style="position:absolute;left:15790;top:6032;width:2;height:7" coordorigin="15790,6032" coordsize="2,7">
              <v:shape style="position:absolute;left:15790;top:6032;width:2;height:7" coordorigin="15790,6032" coordsize="0,7" path="m15790,6032l15790,6038e" filled="false" stroked="true" strokeweight=".079853pt" strokecolor="#989898">
                <v:path arrowok="t"/>
              </v:shape>
            </v:group>
            <v:group style="position:absolute;left:15827;top:6021;width:2;height:7" coordorigin="15827,6021" coordsize="2,7">
              <v:shape style="position:absolute;left:15827;top:6021;width:2;height:7" coordorigin="15827,6021" coordsize="0,7" path="m15827,6021l15827,6027e" filled="false" stroked="true" strokeweight=".079853pt" strokecolor="#989898">
                <v:path arrowok="t"/>
              </v:shape>
            </v:group>
            <v:group style="position:absolute;left:15864;top:6011;width:2;height:7" coordorigin="15864,6011" coordsize="2,7">
              <v:shape style="position:absolute;left:15864;top:6011;width:2;height:7" coordorigin="15864,6011" coordsize="0,7" path="m15864,6011l15864,6018e" filled="false" stroked="true" strokeweight=".079853pt" strokecolor="#989898">
                <v:path arrowok="t"/>
              </v:shape>
            </v:group>
            <v:group style="position:absolute;left:15894;top:6021;width:2;height:7" coordorigin="15894,6021" coordsize="2,7">
              <v:shape style="position:absolute;left:15894;top:6021;width:2;height:7" coordorigin="15894,6021" coordsize="0,7" path="m15894,6021l15894,6027e" filled="false" stroked="true" strokeweight=".079853pt" strokecolor="#989898">
                <v:path arrowok="t"/>
              </v:shape>
            </v:group>
            <v:group style="position:absolute;left:15919;top:6048;width:2;height:7" coordorigin="15919,6048" coordsize="2,7">
              <v:shape style="position:absolute;left:15919;top:6048;width:2;height:7" coordorigin="15919,6048" coordsize="0,7" path="m15919,6048l15919,6054e" filled="false" stroked="true" strokeweight=".079853pt" strokecolor="#989898">
                <v:path arrowok="t"/>
              </v:shape>
            </v:group>
            <v:group style="position:absolute;left:15945;top:6077;width:2;height:7" coordorigin="15945,6077" coordsize="2,7">
              <v:shape style="position:absolute;left:15945;top:6077;width:2;height:7" coordorigin="15945,6077" coordsize="0,7" path="m15945,6077l15945,6083e" filled="false" stroked="true" strokeweight=".079853pt" strokecolor="#989898">
                <v:path arrowok="t"/>
              </v:shape>
            </v:group>
            <v:group style="position:absolute;left:15970;top:6104;width:2;height:7" coordorigin="15970,6104" coordsize="2,7">
              <v:shape style="position:absolute;left:15970;top:6104;width:2;height:7" coordorigin="15970,6104" coordsize="0,7" path="m15970,6104l15970,6110e" filled="false" stroked="true" strokeweight=".079853pt" strokecolor="#989898">
                <v:path arrowok="t"/>
              </v:shape>
            </v:group>
            <v:group style="position:absolute;left:15996;top:6132;width:2;height:7" coordorigin="15996,6132" coordsize="2,7">
              <v:shape style="position:absolute;left:15996;top:6132;width:2;height:7" coordorigin="15996,6132" coordsize="0,7" path="m15996,6132l15996,6139e" filled="false" stroked="true" strokeweight=".079853pt" strokecolor="#989898">
                <v:path arrowok="t"/>
              </v:shape>
            </v:group>
            <v:group style="position:absolute;left:16020;top:6159;width:2;height:7" coordorigin="16020,6159" coordsize="2,7">
              <v:shape style="position:absolute;left:16020;top:6159;width:2;height:7" coordorigin="16020,6159" coordsize="0,7" path="m16020,6159l16020,6166e" filled="false" stroked="true" strokeweight=".079853pt" strokecolor="#989898">
                <v:path arrowok="t"/>
              </v:shape>
            </v:group>
            <v:group style="position:absolute;left:16045;top:6188;width:2;height:7" coordorigin="16045,6188" coordsize="2,7">
              <v:shape style="position:absolute;left:16045;top:6188;width:2;height:7" coordorigin="16045,6188" coordsize="0,7" path="m16045,6188l16045,6195e" filled="false" stroked="true" strokeweight=".079853pt" strokecolor="#989898">
                <v:path arrowok="t"/>
              </v:shape>
            </v:group>
            <v:group style="position:absolute;left:16071;top:6215;width:2;height:7" coordorigin="16071,6215" coordsize="2,7">
              <v:shape style="position:absolute;left:16071;top:6215;width:2;height:7" coordorigin="16071,6215" coordsize="0,7" path="m16071,6215l16071,6221e" filled="false" stroked="true" strokeweight=".079853pt" strokecolor="#989898">
                <v:path arrowok="t"/>
              </v:shape>
            </v:group>
            <v:group style="position:absolute;left:16096;top:6244;width:2;height:7" coordorigin="16096,6244" coordsize="2,7">
              <v:shape style="position:absolute;left:16096;top:6244;width:2;height:7" coordorigin="16096,6244" coordsize="0,7" path="m16096,6244l16096,6250e" filled="false" stroked="true" strokeweight=".079853pt" strokecolor="#989898">
                <v:path arrowok="t"/>
              </v:shape>
            </v:group>
            <v:group style="position:absolute;left:16122;top:6271;width:2;height:7" coordorigin="16122,6271" coordsize="2,7">
              <v:shape style="position:absolute;left:16122;top:6271;width:2;height:7" coordorigin="16122,6271" coordsize="0,7" path="m16122,6271l16122,6277e" filled="false" stroked="true" strokeweight=".079853pt" strokecolor="#989898">
                <v:path arrowok="t"/>
              </v:shape>
            </v:group>
            <v:group style="position:absolute;left:16146;top:6300;width:2;height:7" coordorigin="16146,6300" coordsize="2,7">
              <v:shape style="position:absolute;left:16146;top:6300;width:2;height:7" coordorigin="16146,6300" coordsize="0,7" path="m16146,6300l16146,6306e" filled="false" stroked="true" strokeweight=".079853pt" strokecolor="#989898">
                <v:path arrowok="t"/>
              </v:shape>
            </v:group>
            <v:group style="position:absolute;left:16171;top:6328;width:2;height:7" coordorigin="16171,6328" coordsize="2,7">
              <v:shape style="position:absolute;left:16171;top:6328;width:2;height:7" coordorigin="16171,6328" coordsize="0,7" path="m16171,6328l16171,6335e" filled="false" stroked="true" strokeweight=".079853pt" strokecolor="#989898">
                <v:path arrowok="t"/>
              </v:shape>
            </v:group>
            <v:group style="position:absolute;left:16197;top:6355;width:2;height:7" coordorigin="16197,6355" coordsize="2,7">
              <v:shape style="position:absolute;left:16197;top:6355;width:2;height:7" coordorigin="16197,6355" coordsize="0,7" path="m16197,6355l16197,6362e" filled="false" stroked="true" strokeweight=".079853pt" strokecolor="#989898">
                <v:path arrowok="t"/>
              </v:shape>
            </v:group>
            <v:group style="position:absolute;left:16222;top:6384;width:2;height:7" coordorigin="16222,6384" coordsize="2,7">
              <v:shape style="position:absolute;left:16222;top:6384;width:2;height:7" coordorigin="16222,6384" coordsize="0,7" path="m16222,6384l16222,6390e" filled="false" stroked="true" strokeweight=".079853pt" strokecolor="#989898">
                <v:path arrowok="t"/>
              </v:shape>
            </v:group>
            <v:group style="position:absolute;left:16248;top:6411;width:2;height:7" coordorigin="16248,6411" coordsize="2,7">
              <v:shape style="position:absolute;left:16248;top:6411;width:2;height:7" coordorigin="16248,6411" coordsize="0,7" path="m16248,6411l16248,6418e" filled="false" stroked="true" strokeweight=".079853pt" strokecolor="#989898">
                <v:path arrowok="t"/>
              </v:shape>
            </v:group>
            <v:group style="position:absolute;left:16273;top:6440;width:2;height:7" coordorigin="16273,6440" coordsize="2,7">
              <v:shape style="position:absolute;left:16273;top:6440;width:2;height:7" coordorigin="16273,6440" coordsize="0,7" path="m16273,6440l16273,6446e" filled="false" stroked="true" strokeweight=".078774pt" strokecolor="#989898">
                <v:path arrowok="t"/>
              </v:shape>
            </v:group>
            <v:group style="position:absolute;left:16297;top:6467;width:2;height:7" coordorigin="16297,6467" coordsize="2,7">
              <v:shape style="position:absolute;left:16297;top:6467;width:2;height:7" coordorigin="16297,6467" coordsize="0,7" path="m16297,6467l16297,6473e" filled="false" stroked="true" strokeweight=".079853pt" strokecolor="#989898">
                <v:path arrowok="t"/>
              </v:shape>
            </v:group>
            <v:group style="position:absolute;left:16323;top:6496;width:2;height:7" coordorigin="16323,6496" coordsize="2,7">
              <v:shape style="position:absolute;left:16323;top:6496;width:2;height:7" coordorigin="16323,6496" coordsize="0,7" path="m16323,6496l16323,6502e" filled="false" stroked="true" strokeweight=".079853pt" strokecolor="#989898">
                <v:path arrowok="t"/>
              </v:shape>
            </v:group>
            <v:group style="position:absolute;left:16348;top:6523;width:2;height:7" coordorigin="16348,6523" coordsize="2,7">
              <v:shape style="position:absolute;left:16348;top:6523;width:2;height:7" coordorigin="16348,6523" coordsize="0,7" path="m16348,6523l16348,6529e" filled="false" stroked="true" strokeweight=".079853pt" strokecolor="#989898">
                <v:path arrowok="t"/>
              </v:shape>
            </v:group>
            <v:group style="position:absolute;left:16374;top:6551;width:2;height:7" coordorigin="16374,6551" coordsize="2,7">
              <v:shape style="position:absolute;left:16374;top:6551;width:2;height:7" coordorigin="16374,6551" coordsize="0,7" path="m16374,6551l16374,6558e" filled="false" stroked="true" strokeweight=".078774pt" strokecolor="#989898">
                <v:path arrowok="t"/>
              </v:shape>
            </v:group>
            <v:group style="position:absolute;left:16399;top:6579;width:2;height:7" coordorigin="16399,6579" coordsize="2,7">
              <v:shape style="position:absolute;left:16399;top:6579;width:2;height:7" coordorigin="16399,6579" coordsize="0,7" path="m16399,6579l16399,6585e" filled="false" stroked="true" strokeweight=".079853pt" strokecolor="#989898">
                <v:path arrowok="t"/>
              </v:shape>
            </v:group>
            <v:group style="position:absolute;left:16423;top:6607;width:2;height:7" coordorigin="16423,6607" coordsize="2,7">
              <v:shape style="position:absolute;left:16423;top:6607;width:2;height:7" coordorigin="16423,6607" coordsize="0,7" path="m16423,6607l16423,6614e" filled="false" stroked="true" strokeweight=".078774pt" strokecolor="#989898">
                <v:path arrowok="t"/>
              </v:shape>
            </v:group>
            <v:group style="position:absolute;left:16452;top:6637;width:2;height:7" coordorigin="16452,6637" coordsize="2,7">
              <v:shape style="position:absolute;left:16452;top:6637;width:2;height:7" coordorigin="16452,6637" coordsize="0,7" path="m16452,6637l16452,6644e" filled="false" stroked="true" strokeweight=".079853pt" strokecolor="#989898">
                <v:path arrowok="t"/>
              </v:shape>
            </v:group>
            <v:group style="position:absolute;left:10684;top:5246;width:2;height:7" coordorigin="10684,5246" coordsize="2,7">
              <v:shape style="position:absolute;left:10684;top:5246;width:2;height:7" coordorigin="10684,5246" coordsize="0,7" path="m10684,5246l10684,5253e" filled="false" stroked="true" strokeweight=".079853pt" strokecolor="#989898">
                <v:path arrowok="t"/>
              </v:shape>
            </v:group>
            <v:group style="position:absolute;left:10673;top:5211;width:2;height:7" coordorigin="10673,5211" coordsize="2,7">
              <v:shape style="position:absolute;left:10673;top:5211;width:2;height:7" coordorigin="10673,5211" coordsize="0,7" path="m10673,5211l10673,5218e" filled="false" stroked="true" strokeweight=".079853pt" strokecolor="#989898">
                <v:path arrowok="t"/>
              </v:shape>
            </v:group>
            <v:group style="position:absolute;left:10664;top:5174;width:2;height:7" coordorigin="10664,5174" coordsize="2,7">
              <v:shape style="position:absolute;left:10664;top:5174;width:2;height:7" coordorigin="10664,5174" coordsize="0,7" path="m10664,5174l10664,5181e" filled="false" stroked="true" strokeweight=".079853pt" strokecolor="#989898">
                <v:path arrowok="t"/>
              </v:shape>
            </v:group>
            <v:group style="position:absolute;left:10654;top:5138;width:2;height:7" coordorigin="10654,5138" coordsize="2,7">
              <v:shape style="position:absolute;left:10654;top:5138;width:2;height:7" coordorigin="10654,5138" coordsize="0,7" path="m10654,5138l10654,5144e" filled="false" stroked="true" strokeweight=".079853pt" strokecolor="#989898">
                <v:path arrowok="t"/>
              </v:shape>
            </v:group>
            <v:group style="position:absolute;left:10645;top:5101;width:2;height:7" coordorigin="10645,5101" coordsize="2,7">
              <v:shape style="position:absolute;left:10645;top:5101;width:2;height:7" coordorigin="10645,5101" coordsize="0,7" path="m10645,5101l10645,5108e" filled="false" stroked="true" strokeweight=".079853pt" strokecolor="#989898">
                <v:path arrowok="t"/>
              </v:shape>
            </v:group>
            <v:group style="position:absolute;left:10637;top:5065;width:2;height:7" coordorigin="10637,5065" coordsize="2,7">
              <v:shape style="position:absolute;left:10637;top:5065;width:2;height:7" coordorigin="10637,5065" coordsize="0,7" path="m10637,5065l10637,5071e" filled="false" stroked="true" strokeweight=".079853pt" strokecolor="#989898">
                <v:path arrowok="t"/>
              </v:shape>
            </v:group>
            <v:group style="position:absolute;left:10629;top:5028;width:2;height:7" coordorigin="10629,5028" coordsize="2,7">
              <v:shape style="position:absolute;left:10629;top:5028;width:2;height:7" coordorigin="10629,5028" coordsize="0,7" path="m10629,5028l10629,5034e" filled="false" stroked="true" strokeweight=".079853pt" strokecolor="#989898">
                <v:path arrowok="t"/>
              </v:shape>
            </v:group>
            <v:group style="position:absolute;left:10622;top:4990;width:2;height:7" coordorigin="10622,4990" coordsize="2,7">
              <v:shape style="position:absolute;left:10622;top:4990;width:2;height:7" coordorigin="10622,4990" coordsize="0,7" path="m10622,4990l10622,4996e" filled="false" stroked="true" strokeweight=".079853pt" strokecolor="#989898">
                <v:path arrowok="t"/>
              </v:shape>
            </v:group>
            <v:group style="position:absolute;left:10616;top:4953;width:2;height:7" coordorigin="10616,4953" coordsize="2,7">
              <v:shape style="position:absolute;left:10616;top:4953;width:2;height:7" coordorigin="10616,4953" coordsize="0,7" path="m10616,4953l10616,4959e" filled="false" stroked="true" strokeweight=".079853pt" strokecolor="#989898">
                <v:path arrowok="t"/>
              </v:shape>
            </v:group>
            <v:group style="position:absolute;left:10611;top:4916;width:2;height:7" coordorigin="10611,4916" coordsize="2,7">
              <v:shape style="position:absolute;left:10611;top:4916;width:2;height:7" coordorigin="10611,4916" coordsize="0,7" path="m10611,4916l10611,4923e" filled="false" stroked="true" strokeweight=".078774pt" strokecolor="#989898">
                <v:path arrowok="t"/>
              </v:shape>
            </v:group>
            <v:group style="position:absolute;left:10606;top:4878;width:2;height:7" coordorigin="10606,4878" coordsize="2,7">
              <v:shape style="position:absolute;left:10606;top:4878;width:2;height:7" coordorigin="10606,4878" coordsize="0,7" path="m10606,4878l10606,4885e" filled="false" stroked="true" strokeweight=".079853pt" strokecolor="#989898">
                <v:path arrowok="t"/>
              </v:shape>
            </v:group>
            <v:group style="position:absolute;left:10603;top:4841;width:2;height:7" coordorigin="10603,4841" coordsize="2,7">
              <v:shape style="position:absolute;left:10603;top:4841;width:2;height:7" coordorigin="10603,4841" coordsize="0,7" path="m10603,4841l10603,4848e" filled="false" stroked="true" strokeweight=".079853pt" strokecolor="#989898">
                <v:path arrowok="t"/>
              </v:shape>
            </v:group>
            <v:group style="position:absolute;left:10601;top:4653;width:2;height:157" coordorigin="10601,4653" coordsize="2,157">
              <v:shape style="position:absolute;left:10601;top:4653;width:2;height:157" coordorigin="10601,4653" coordsize="0,157" path="m10601,4653l10601,4810e" filled="false" stroked="true" strokeweight=".088469pt" strokecolor="#989898">
                <v:path arrowok="t"/>
              </v:shape>
            </v:group>
            <v:group style="position:absolute;left:10605;top:4615;width:2;height:7" coordorigin="10605,4615" coordsize="2,7">
              <v:shape style="position:absolute;left:10605;top:4615;width:2;height:7" coordorigin="10605,4615" coordsize="0,7" path="m10605,4615l10605,4622e" filled="false" stroked="true" strokeweight=".079853pt" strokecolor="#989898">
                <v:path arrowok="t"/>
              </v:shape>
            </v:group>
            <v:group style="position:absolute;left:10610;top:4577;width:2;height:7" coordorigin="10610,4577" coordsize="2,7">
              <v:shape style="position:absolute;left:10610;top:4577;width:2;height:7" coordorigin="10610,4577" coordsize="0,7" path="m10610,4577l10610,4583e" filled="false" stroked="true" strokeweight=".079853pt" strokecolor="#989898">
                <v:path arrowok="t"/>
              </v:shape>
            </v:group>
            <v:group style="position:absolute;left:10616;top:4540;width:2;height:7" coordorigin="10616,4540" coordsize="2,7">
              <v:shape style="position:absolute;left:10616;top:4540;width:2;height:7" coordorigin="10616,4540" coordsize="0,7" path="m10616,4540l10616,4547e" filled="false" stroked="true" strokeweight=".079853pt" strokecolor="#989898">
                <v:path arrowok="t"/>
              </v:shape>
            </v:group>
            <v:group style="position:absolute;left:10624;top:4504;width:2;height:7" coordorigin="10624,4504" coordsize="2,7">
              <v:shape style="position:absolute;left:10624;top:4504;width:2;height:7" coordorigin="10624,4504" coordsize="0,7" path="m10624,4504l10624,4510e" filled="false" stroked="true" strokeweight=".079853pt" strokecolor="#989898">
                <v:path arrowok="t"/>
              </v:shape>
            </v:group>
            <v:group style="position:absolute;left:10632;top:4467;width:2;height:7" coordorigin="10632,4467" coordsize="2,7">
              <v:shape style="position:absolute;left:10632;top:4467;width:2;height:7" coordorigin="10632,4467" coordsize="0,7" path="m10632,4467l10632,4473e" filled="false" stroked="true" strokeweight=".079853pt" strokecolor="#989898">
                <v:path arrowok="t"/>
              </v:shape>
            </v:group>
            <v:group style="position:absolute;left:10641;top:4430;width:2;height:7" coordorigin="10641,4430" coordsize="2,7">
              <v:shape style="position:absolute;left:10641;top:4430;width:2;height:7" coordorigin="10641,4430" coordsize="0,7" path="m10641,4430l10641,4437e" filled="false" stroked="true" strokeweight=".079853pt" strokecolor="#989898">
                <v:path arrowok="t"/>
              </v:shape>
            </v:group>
            <v:group style="position:absolute;left:10653;top:4394;width:2;height:7" coordorigin="10653,4394" coordsize="2,7">
              <v:shape style="position:absolute;left:10653;top:4394;width:2;height:7" coordorigin="10653,4394" coordsize="0,7" path="m10653,4394l10653,4400e" filled="false" stroked="true" strokeweight=".078774pt" strokecolor="#989898">
                <v:path arrowok="t"/>
              </v:shape>
            </v:group>
            <v:group style="position:absolute;left:10665;top:4359;width:2;height:7" coordorigin="10665,4359" coordsize="2,7">
              <v:shape style="position:absolute;left:10665;top:4359;width:2;height:7" coordorigin="10665,4359" coordsize="0,7" path="m10665,4359l10665,4365e" filled="false" stroked="true" strokeweight=".079853pt" strokecolor="#989898">
                <v:path arrowok="t"/>
              </v:shape>
            </v:group>
            <v:group style="position:absolute;left:10680;top:4323;width:2;height:7" coordorigin="10680,4323" coordsize="2,7">
              <v:shape style="position:absolute;left:10680;top:4323;width:2;height:7" coordorigin="10680,4323" coordsize="0,7" path="m10680,4323l10680,4330e" filled="false" stroked="true" strokeweight=".078774pt" strokecolor="#989898">
                <v:path arrowok="t"/>
              </v:shape>
            </v:group>
            <v:group style="position:absolute;left:10509;top:5651;width:2;height:7" coordorigin="10509,5651" coordsize="2,7">
              <v:shape style="position:absolute;left:10509;top:5651;width:2;height:7" coordorigin="10509,5651" coordsize="0,7" path="m10509,5651l10509,5657e" filled="false" stroked="true" strokeweight=".079853pt" strokecolor="#989898">
                <v:path arrowok="t"/>
              </v:shape>
            </v:group>
            <v:group style="position:absolute;left:10474;top:5670;width:2;height:7" coordorigin="10474,5670" coordsize="2,7">
              <v:shape style="position:absolute;left:10474;top:5670;width:2;height:7" coordorigin="10474,5670" coordsize="0,7" path="m10474,5670l10474,5677e" filled="false" stroked="true" strokeweight=".079853pt" strokecolor="#989898">
                <v:path arrowok="t"/>
              </v:shape>
            </v:group>
            <v:group style="position:absolute;left:10442;top:5688;width:2;height:7" coordorigin="10442,5688" coordsize="2,7">
              <v:shape style="position:absolute;left:10442;top:5688;width:2;height:7" coordorigin="10442,5688" coordsize="0,7" path="m10442,5688l10442,5694e" filled="false" stroked="true" strokeweight=".079853pt" strokecolor="#989898">
                <v:path arrowok="t"/>
              </v:shape>
            </v:group>
            <v:group style="position:absolute;left:10409;top:5707;width:2;height:7" coordorigin="10409,5707" coordsize="2,7">
              <v:shape style="position:absolute;left:10409;top:5707;width:2;height:7" coordorigin="10409,5707" coordsize="0,7" path="m10409,5707l10409,5713e" filled="false" stroked="true" strokeweight=".079853pt" strokecolor="#989898">
                <v:path arrowok="t"/>
              </v:shape>
            </v:group>
            <v:group style="position:absolute;left:10375;top:5724;width:2;height:7" coordorigin="10375,5724" coordsize="2,7">
              <v:shape style="position:absolute;left:10375;top:5724;width:2;height:7" coordorigin="10375,5724" coordsize="0,7" path="m10375,5724l10375,5731e" filled="false" stroked="true" strokeweight=".079853pt" strokecolor="#989898">
                <v:path arrowok="t"/>
              </v:shape>
            </v:group>
            <v:group style="position:absolute;left:10343;top:5744;width:2;height:7" coordorigin="10343,5744" coordsize="2,7">
              <v:shape style="position:absolute;left:10343;top:5744;width:2;height:7" coordorigin="10343,5744" coordsize="0,7" path="m10343,5744l10343,5750e" filled="false" stroked="true" strokeweight=".079853pt" strokecolor="#989898">
                <v:path arrowok="t"/>
              </v:shape>
            </v:group>
            <v:group style="position:absolute;left:10310;top:5761;width:2;height:7" coordorigin="10310,5761" coordsize="2,7">
              <v:shape style="position:absolute;left:10310;top:5761;width:2;height:7" coordorigin="10310,5761" coordsize="0,7" path="m10310,5761l10310,5767e" filled="false" stroked="true" strokeweight=".079853pt" strokecolor="#989898">
                <v:path arrowok="t"/>
              </v:shape>
            </v:group>
            <v:group style="position:absolute;left:10276;top:5780;width:2;height:7" coordorigin="10276,5780" coordsize="2,7">
              <v:shape style="position:absolute;left:10276;top:5780;width:2;height:7" coordorigin="10276,5780" coordsize="0,7" path="m10276,5780l10276,5786e" filled="false" stroked="true" strokeweight=".079853pt" strokecolor="#989898">
                <v:path arrowok="t"/>
              </v:shape>
            </v:group>
            <v:group style="position:absolute;left:10245;top:5798;width:2;height:7" coordorigin="10245,5798" coordsize="2,7">
              <v:shape style="position:absolute;left:10245;top:5798;width:2;height:7" coordorigin="10245,5798" coordsize="0,7" path="m10245,5798l10245,5804e" filled="false" stroked="true" strokeweight=".079853pt" strokecolor="#989898">
                <v:path arrowok="t"/>
              </v:shape>
            </v:group>
            <v:group style="position:absolute;left:10211;top:5817;width:2;height:7" coordorigin="10211,5817" coordsize="2,7">
              <v:shape style="position:absolute;left:10211;top:5817;width:2;height:7" coordorigin="10211,5817" coordsize="0,7" path="m10211,5817l10211,5823e" filled="false" stroked="true" strokeweight=".079853pt" strokecolor="#989898">
                <v:path arrowok="t"/>
              </v:shape>
            </v:group>
            <v:group style="position:absolute;left:10179;top:5834;width:2;height:7" coordorigin="10179,5834" coordsize="2,7">
              <v:shape style="position:absolute;left:10179;top:5834;width:2;height:7" coordorigin="10179,5834" coordsize="0,7" path="m10179,5834l10179,5841e" filled="false" stroked="true" strokeweight=".078774pt" strokecolor="#989898">
                <v:path arrowok="t"/>
              </v:shape>
            </v:group>
            <v:group style="position:absolute;left:10146;top:5853;width:2;height:7" coordorigin="10146,5853" coordsize="2,7">
              <v:shape style="position:absolute;left:10146;top:5853;width:2;height:7" coordorigin="10146,5853" coordsize="0,7" path="m10146,5853l10146,5860e" filled="false" stroked="true" strokeweight=".079853pt" strokecolor="#989898">
                <v:path arrowok="t"/>
              </v:shape>
            </v:group>
            <v:group style="position:absolute;left:10112;top:5871;width:2;height:7" coordorigin="10112,5871" coordsize="2,7">
              <v:shape style="position:absolute;left:10112;top:5871;width:2;height:7" coordorigin="10112,5871" coordsize="0,7" path="m10112,5871l10112,5877e" filled="false" stroked="true" strokeweight=".079853pt" strokecolor="#989898">
                <v:path arrowok="t"/>
              </v:shape>
            </v:group>
            <v:group style="position:absolute;left:10080;top:5890;width:2;height:7" coordorigin="10080,5890" coordsize="2,7">
              <v:shape style="position:absolute;left:10080;top:5890;width:2;height:7" coordorigin="10080,5890" coordsize="0,7" path="m10080,5890l10080,5896e" filled="false" stroked="true" strokeweight=".078774pt" strokecolor="#989898">
                <v:path arrowok="t"/>
              </v:shape>
            </v:group>
            <v:group style="position:absolute;left:10047;top:5908;width:2;height:7" coordorigin="10047,5908" coordsize="2,7">
              <v:shape style="position:absolute;left:10047;top:5908;width:2;height:7" coordorigin="10047,5908" coordsize="0,7" path="m10047,5908l10047,5914e" filled="false" stroked="true" strokeweight=".079853pt" strokecolor="#989898">
                <v:path arrowok="t"/>
              </v:shape>
            </v:group>
            <v:group style="position:absolute;left:10014;top:5927;width:2;height:7" coordorigin="10014,5927" coordsize="2,7">
              <v:shape style="position:absolute;left:10014;top:5927;width:2;height:7" coordorigin="10014,5927" coordsize="0,7" path="m10014,5927l10014,5933e" filled="false" stroked="true" strokeweight=".079853pt" strokecolor="#989898">
                <v:path arrowok="t"/>
              </v:shape>
            </v:group>
            <v:group style="position:absolute;left:9982;top:5944;width:2;height:7" coordorigin="9982,5944" coordsize="2,7">
              <v:shape style="position:absolute;left:9982;top:5944;width:2;height:7" coordorigin="9982,5944" coordsize="0,7" path="m9982,5944l9982,5951e" filled="false" stroked="true" strokeweight=".079853pt" strokecolor="#989898">
                <v:path arrowok="t"/>
              </v:shape>
            </v:group>
            <v:group style="position:absolute;left:9948;top:5963;width:2;height:7" coordorigin="9948,5963" coordsize="2,7">
              <v:shape style="position:absolute;left:9948;top:5963;width:2;height:7" coordorigin="9948,5963" coordsize="0,7" path="m9948,5963l9948,5970e" filled="false" stroked="true" strokeweight=".078774pt" strokecolor="#989898">
                <v:path arrowok="t"/>
              </v:shape>
            </v:group>
            <v:group style="position:absolute;left:9915;top:5981;width:2;height:7" coordorigin="9915,5981" coordsize="2,7">
              <v:shape style="position:absolute;left:9915;top:5981;width:2;height:7" coordorigin="9915,5981" coordsize="0,7" path="m9915,5981l9915,5987e" filled="false" stroked="true" strokeweight=".079853pt" strokecolor="#989898">
                <v:path arrowok="t"/>
              </v:shape>
            </v:group>
            <v:group style="position:absolute;left:9883;top:6000;width:2;height:7" coordorigin="9883,6000" coordsize="2,7">
              <v:shape style="position:absolute;left:9883;top:6000;width:2;height:7" coordorigin="9883,6000" coordsize="0,7" path="m9883,6000l9883,6006e" filled="false" stroked="true" strokeweight=".079853pt" strokecolor="#989898">
                <v:path arrowok="t"/>
              </v:shape>
            </v:group>
            <v:group style="position:absolute;left:9849;top:6018;width:2;height:7" coordorigin="9849,6018" coordsize="2,7">
              <v:shape style="position:absolute;left:9849;top:6018;width:2;height:7" coordorigin="9849,6018" coordsize="0,7" path="m9849,6018l9849,6024e" filled="false" stroked="true" strokeweight=".078774pt" strokecolor="#989898">
                <v:path arrowok="t"/>
              </v:shape>
            </v:group>
            <v:group style="position:absolute;left:9818;top:6037;width:2;height:7" coordorigin="9818,6037" coordsize="2,7">
              <v:shape style="position:absolute;left:9818;top:6037;width:2;height:7" coordorigin="9818,6037" coordsize="0,7" path="m9818,6037l9818,6043e" filled="false" stroked="true" strokeweight=".078774pt" strokecolor="#989898">
                <v:path arrowok="t"/>
              </v:shape>
            </v:group>
            <v:group style="position:absolute;left:9784;top:6056;width:2;height:7" coordorigin="9784,6056" coordsize="2,7">
              <v:shape style="position:absolute;left:9784;top:6056;width:2;height:7" coordorigin="9784,6056" coordsize="0,7" path="m9784,6056l9784,6062e" filled="false" stroked="true" strokeweight=".079853pt" strokecolor="#989898">
                <v:path arrowok="t"/>
              </v:shape>
            </v:group>
            <v:group style="position:absolute;left:9752;top:6077;width:2;height:7" coordorigin="9752,6077" coordsize="2,7">
              <v:shape style="position:absolute;left:9752;top:6077;width:2;height:7" coordorigin="9752,6077" coordsize="0,7" path="m9752,6077l9752,6083e" filled="false" stroked="true" strokeweight=".079853pt" strokecolor="#989898">
                <v:path arrowok="t"/>
              </v:shape>
            </v:group>
            <v:group style="position:absolute;left:9720;top:6096;width:2;height:7" coordorigin="9720,6096" coordsize="2,7">
              <v:shape style="position:absolute;left:9720;top:6096;width:2;height:7" coordorigin="9720,6096" coordsize="0,7" path="m9720,6096l9720,6102e" filled="false" stroked="true" strokeweight=".079853pt" strokecolor="#989898">
                <v:path arrowok="t"/>
              </v:shape>
            </v:group>
            <v:group style="position:absolute;left:9688;top:6116;width:2;height:7" coordorigin="9688,6116" coordsize="2,7">
              <v:shape style="position:absolute;left:9688;top:6116;width:2;height:7" coordorigin="9688,6116" coordsize="0,7" path="m9688,6116l9688,6123e" filled="false" stroked="true" strokeweight=".079853pt" strokecolor="#989898">
                <v:path arrowok="t"/>
              </v:shape>
            </v:group>
            <v:group style="position:absolute;left:9657;top:6135;width:2;height:7" coordorigin="9657,6135" coordsize="2,7">
              <v:shape style="position:absolute;left:9657;top:6135;width:2;height:7" coordorigin="9657,6135" coordsize="0,7" path="m9657,6135l9657,6142e" filled="false" stroked="true" strokeweight=".079853pt" strokecolor="#989898">
                <v:path arrowok="t"/>
              </v:shape>
            </v:group>
            <v:group style="position:absolute;left:9625;top:6156;width:2;height:7" coordorigin="9625,6156" coordsize="2,7">
              <v:shape style="position:absolute;left:9625;top:6156;width:2;height:7" coordorigin="9625,6156" coordsize="0,7" path="m9625,6156l9625,6163e" filled="false" stroked="true" strokeweight=".079853pt" strokecolor="#989898">
                <v:path arrowok="t"/>
              </v:shape>
            </v:group>
            <v:group style="position:absolute;left:9593;top:6177;width:2;height:7" coordorigin="9593,6177" coordsize="2,7">
              <v:shape style="position:absolute;left:9593;top:6177;width:2;height:7" coordorigin="9593,6177" coordsize="0,7" path="m9593,6177l9593,6183e" filled="false" stroked="true" strokeweight=".079853pt" strokecolor="#989898">
                <v:path arrowok="t"/>
              </v:shape>
            </v:group>
            <v:group style="position:absolute;left:9561;top:6196;width:2;height:7" coordorigin="9561,6196" coordsize="2,7">
              <v:shape style="position:absolute;left:9561;top:6196;width:2;height:7" coordorigin="9561,6196" coordsize="0,7" path="m9561,6196l9561,6203e" filled="false" stroked="true" strokeweight=".079853pt" strokecolor="#989898">
                <v:path arrowok="t"/>
              </v:shape>
            </v:group>
            <v:group style="position:absolute;left:9529;top:6217;width:2;height:7" coordorigin="9529,6217" coordsize="2,7">
              <v:shape style="position:absolute;left:9529;top:6217;width:2;height:7" coordorigin="9529,6217" coordsize="0,7" path="m9529,6217l9529,6223e" filled="false" stroked="true" strokeweight=".079853pt" strokecolor="#989898">
                <v:path arrowok="t"/>
              </v:shape>
            </v:group>
            <v:group style="position:absolute;left:9497;top:6236;width:2;height:7" coordorigin="9497,6236" coordsize="2,7">
              <v:shape style="position:absolute;left:9497;top:6236;width:2;height:7" coordorigin="9497,6236" coordsize="0,7" path="m9497,6236l9497,6242e" filled="false" stroked="true" strokeweight=".079853pt" strokecolor="#989898">
                <v:path arrowok="t"/>
              </v:shape>
            </v:group>
            <v:group style="position:absolute;left:9465;top:6257;width:2;height:7" coordorigin="9465,6257" coordsize="2,7">
              <v:shape style="position:absolute;left:9465;top:6257;width:2;height:7" coordorigin="9465,6257" coordsize="0,7" path="m9465,6257l9465,6263e" filled="false" stroked="true" strokeweight=".079853pt" strokecolor="#989898">
                <v:path arrowok="t"/>
              </v:shape>
            </v:group>
            <v:group style="position:absolute;left:9433;top:6276;width:2;height:7" coordorigin="9433,6276" coordsize="2,7">
              <v:shape style="position:absolute;left:9433;top:6276;width:2;height:7" coordorigin="9433,6276" coordsize="0,7" path="m9433,6276l9433,6282e" filled="false" stroked="true" strokeweight=".079853pt" strokecolor="#989898">
                <v:path arrowok="t"/>
              </v:shape>
            </v:group>
            <v:group style="position:absolute;left:9402;top:6296;width:2;height:7" coordorigin="9402,6296" coordsize="2,7">
              <v:shape style="position:absolute;left:9402;top:6296;width:2;height:7" coordorigin="9402,6296" coordsize="0,7" path="m9402,6296l9402,6303e" filled="false" stroked="true" strokeweight=".079853pt" strokecolor="#989898">
                <v:path arrowok="t"/>
              </v:shape>
            </v:group>
            <v:group style="position:absolute;left:9370;top:6315;width:2;height:7" coordorigin="9370,6315" coordsize="2,7">
              <v:shape style="position:absolute;left:9370;top:6315;width:2;height:7" coordorigin="9370,6315" coordsize="0,7" path="m9370,6315l9370,6322e" filled="false" stroked="true" strokeweight=".079853pt" strokecolor="#989898">
                <v:path arrowok="t"/>
              </v:shape>
            </v:group>
            <v:group style="position:absolute;left:9338;top:6336;width:2;height:7" coordorigin="9338,6336" coordsize="2,7">
              <v:shape style="position:absolute;left:9338;top:6336;width:2;height:7" coordorigin="9338,6336" coordsize="0,7" path="m9338,6336l9338,6343e" filled="false" stroked="true" strokeweight=".079853pt" strokecolor="#989898">
                <v:path arrowok="t"/>
              </v:shape>
            </v:group>
            <v:group style="position:absolute;left:9306;top:6357;width:2;height:7" coordorigin="9306,6357" coordsize="2,7">
              <v:shape style="position:absolute;left:9306;top:6357;width:2;height:7" coordorigin="9306,6357" coordsize="0,7" path="m9306,6357l9306,6363e" filled="false" stroked="true" strokeweight=".079853pt" strokecolor="#989898">
                <v:path arrowok="t"/>
              </v:shape>
            </v:group>
            <v:group style="position:absolute;left:9274;top:6376;width:2;height:7" coordorigin="9274,6376" coordsize="2,7">
              <v:shape style="position:absolute;left:9274;top:6376;width:2;height:7" coordorigin="9274,6376" coordsize="0,7" path="m9274,6376l9274,6382e" filled="false" stroked="true" strokeweight=".079853pt" strokecolor="#989898">
                <v:path arrowok="t"/>
              </v:shape>
            </v:group>
            <v:group style="position:absolute;left:9242;top:6397;width:2;height:7" coordorigin="9242,6397" coordsize="2,7">
              <v:shape style="position:absolute;left:9242;top:6397;width:2;height:7" coordorigin="9242,6397" coordsize="0,7" path="m9242,6397l9242,6403e" filled="false" stroked="true" strokeweight=".079853pt" strokecolor="#989898">
                <v:path arrowok="t"/>
              </v:shape>
            </v:group>
            <v:group style="position:absolute;left:9210;top:6416;width:2;height:7" coordorigin="9210,6416" coordsize="2,7">
              <v:shape style="position:absolute;left:9210;top:6416;width:2;height:7" coordorigin="9210,6416" coordsize="0,7" path="m9210,6416l9210,6422e" filled="false" stroked="true" strokeweight=".079853pt" strokecolor="#989898">
                <v:path arrowok="t"/>
              </v:shape>
            </v:group>
            <v:group style="position:absolute;left:9178;top:6437;width:2;height:7" coordorigin="9178,6437" coordsize="2,7">
              <v:shape style="position:absolute;left:9178;top:6437;width:2;height:7" coordorigin="9178,6437" coordsize="0,7" path="m9178,6437l9178,6443e" filled="false" stroked="true" strokeweight=".079853pt" strokecolor="#989898">
                <v:path arrowok="t"/>
              </v:shape>
            </v:group>
            <v:group style="position:absolute;left:9147;top:6456;width:2;height:7" coordorigin="9147,6456" coordsize="2,7">
              <v:shape style="position:absolute;left:9147;top:6456;width:2;height:7" coordorigin="9147,6456" coordsize="0,7" path="m9147,6456l9147,6462e" filled="false" stroked="true" strokeweight=".079853pt" strokecolor="#989898">
                <v:path arrowok="t"/>
              </v:shape>
            </v:group>
            <v:group style="position:absolute;left:9115;top:6476;width:2;height:7" coordorigin="9115,6476" coordsize="2,7">
              <v:shape style="position:absolute;left:9115;top:6476;width:2;height:7" coordorigin="9115,6476" coordsize="0,7" path="m9115,6476l9115,6483e" filled="false" stroked="true" strokeweight=".079853pt" strokecolor="#989898">
                <v:path arrowok="t"/>
              </v:shape>
            </v:group>
            <v:group style="position:absolute;left:9084;top:6497;width:2;height:7" coordorigin="9084,6497" coordsize="2,7">
              <v:shape style="position:absolute;left:9084;top:6497;width:2;height:7" coordorigin="9084,6497" coordsize="0,7" path="m9084,6497l9084,6504e" filled="false" stroked="true" strokeweight=".079853pt" strokecolor="#989898">
                <v:path arrowok="t"/>
              </v:shape>
            </v:group>
            <v:group style="position:absolute;left:9053;top:6518;width:2;height:7" coordorigin="9053,6518" coordsize="2,7">
              <v:shape style="position:absolute;left:9053;top:6518;width:2;height:7" coordorigin="9053,6518" coordsize="0,7" path="m9053,6518l9053,6524e" filled="false" stroked="true" strokeweight=".079853pt" strokecolor="#989898">
                <v:path arrowok="t"/>
              </v:shape>
            </v:group>
            <v:group style="position:absolute;left:9021;top:6539;width:2;height:7" coordorigin="9021,6539" coordsize="2,7">
              <v:shape style="position:absolute;left:9021;top:6539;width:2;height:7" coordorigin="9021,6539" coordsize="0,7" path="m9021,6539l9021,6545e" filled="false" stroked="true" strokeweight=".079853pt" strokecolor="#989898">
                <v:path arrowok="t"/>
              </v:shape>
            </v:group>
            <v:group style="position:absolute;left:8989;top:6559;width:2;height:7" coordorigin="8989,6559" coordsize="2,7">
              <v:shape style="position:absolute;left:8989;top:6559;width:2;height:7" coordorigin="8989,6559" coordsize="0,7" path="m8989,6559l8989,6566e" filled="false" stroked="true" strokeweight=".079853pt" strokecolor="#989898">
                <v:path arrowok="t"/>
              </v:shape>
            </v:group>
            <v:group style="position:absolute;left:8959;top:6580;width:2;height:7" coordorigin="8959,6580" coordsize="2,7">
              <v:shape style="position:absolute;left:8959;top:6580;width:2;height:7" coordorigin="8959,6580" coordsize="0,7" path="m8959,6580l8959,6586e" filled="false" stroked="true" strokeweight=".079853pt" strokecolor="#989898">
                <v:path arrowok="t"/>
              </v:shape>
            </v:group>
            <v:group style="position:absolute;left:8927;top:6601;width:2;height:7" coordorigin="8927,6601" coordsize="2,7">
              <v:shape style="position:absolute;left:8927;top:6601;width:2;height:7" coordorigin="8927,6601" coordsize="0,7" path="m8927,6601l8927,6607e" filled="false" stroked="true" strokeweight=".078774pt" strokecolor="#989898">
                <v:path arrowok="t"/>
              </v:shape>
            </v:group>
            <v:group style="position:absolute;left:8895;top:6622;width:2;height:7" coordorigin="8895,6622" coordsize="2,7">
              <v:shape style="position:absolute;left:8895;top:6622;width:2;height:7" coordorigin="8895,6622" coordsize="0,7" path="m8895,6622l8895,6628e" filled="false" stroked="true" strokeweight=".078774pt" strokecolor="#989898">
                <v:path arrowok="t"/>
              </v:shape>
            </v:group>
            <v:group style="position:absolute;left:8863;top:6642;width:2;height:7" coordorigin="8863,6642" coordsize="2,7">
              <v:shape style="position:absolute;left:8863;top:6642;width:2;height:7" coordorigin="8863,6642" coordsize="0,7" path="m8863,6642l8863,6649e" filled="false" stroked="true" strokeweight=".079853pt" strokecolor="#989898">
                <v:path arrowok="t"/>
              </v:shape>
            </v:group>
            <v:group style="position:absolute;left:8833;top:6663;width:2;height:7" coordorigin="8833,6663" coordsize="2,7">
              <v:shape style="position:absolute;left:8833;top:6663;width:2;height:7" coordorigin="8833,6663" coordsize="0,7" path="m8833,6663l8833,6669e" filled="false" stroked="true" strokeweight=".079853pt" strokecolor="#989898">
                <v:path arrowok="t"/>
              </v:shape>
            </v:group>
            <v:group style="position:absolute;left:8801;top:6684;width:2;height:7" coordorigin="8801,6684" coordsize="2,7">
              <v:shape style="position:absolute;left:8801;top:6684;width:2;height:7" coordorigin="8801,6684" coordsize="0,7" path="m8801,6684l8801,6690e" filled="false" stroked="true" strokeweight=".079853pt" strokecolor="#989898">
                <v:path arrowok="t"/>
              </v:shape>
            </v:group>
            <v:group style="position:absolute;left:8769;top:6704;width:2;height:7" coordorigin="8769,6704" coordsize="2,7">
              <v:shape style="position:absolute;left:8769;top:6704;width:2;height:7" coordorigin="8769,6704" coordsize="0,7" path="m8769,6704l8769,6711e" filled="false" stroked="true" strokeweight=".079853pt" strokecolor="#989898">
                <v:path arrowok="t"/>
              </v:shape>
            </v:group>
            <v:group style="position:absolute;left:8737;top:6725;width:2;height:7" coordorigin="8737,6725" coordsize="2,7">
              <v:shape style="position:absolute;left:8737;top:6725;width:2;height:7" coordorigin="8737,6725" coordsize="0,7" path="m8737,6725l8737,6731e" filled="false" stroked="true" strokeweight=".079853pt" strokecolor="#989898">
                <v:path arrowok="t"/>
              </v:shape>
            </v:group>
            <v:group style="position:absolute;left:8707;top:6746;width:2;height:7" coordorigin="8707,6746" coordsize="2,7">
              <v:shape style="position:absolute;left:8707;top:6746;width:2;height:7" coordorigin="8707,6746" coordsize="0,7" path="m8707,6746l8707,6752e" filled="false" stroked="true" strokeweight=".079853pt" strokecolor="#989898">
                <v:path arrowok="t"/>
              </v:shape>
            </v:group>
            <v:group style="position:absolute;left:8675;top:6765;width:2;height:7" coordorigin="8675,6765" coordsize="2,7">
              <v:shape style="position:absolute;left:8675;top:6765;width:2;height:7" coordorigin="8675,6765" coordsize="0,7" path="m8675,6765l8675,6771e" filled="false" stroked="true" strokeweight=".080932pt" strokecolor="#989898">
                <v:path arrowok="t"/>
              </v:shape>
            </v:group>
            <v:group style="position:absolute;left:8643;top:6786;width:2;height:7" coordorigin="8643,6786" coordsize="2,7">
              <v:shape style="position:absolute;left:8643;top:6786;width:2;height:7" coordorigin="8643,6786" coordsize="0,7" path="m8643,6786l8643,6792e" filled="false" stroked="true" strokeweight=".079853pt" strokecolor="#989898">
                <v:path arrowok="t"/>
              </v:shape>
            </v:group>
            <v:group style="position:absolute;left:8611;top:6806;width:2;height:7" coordorigin="8611,6806" coordsize="2,7">
              <v:shape style="position:absolute;left:8611;top:6806;width:2;height:7" coordorigin="8611,6806" coordsize="0,7" path="m8611,6806l8611,6813e" filled="false" stroked="true" strokeweight=".079853pt" strokecolor="#989898">
                <v:path arrowok="t"/>
              </v:shape>
            </v:group>
            <v:group style="position:absolute;left:8579;top:6827;width:2;height:7" coordorigin="8579,6827" coordsize="2,7">
              <v:shape style="position:absolute;left:8579;top:6827;width:2;height:7" coordorigin="8579,6827" coordsize="0,7" path="m8579,6827l8579,6834e" filled="false" stroked="true" strokeweight=".079853pt" strokecolor="#989898">
                <v:path arrowok="t"/>
              </v:shape>
            </v:group>
            <v:group style="position:absolute;left:8549;top:6848;width:2;height:7" coordorigin="8549,6848" coordsize="2,7">
              <v:shape style="position:absolute;left:8549;top:6848;width:2;height:7" coordorigin="8549,6848" coordsize="0,7" path="m8549,6848l8549,6854e" filled="false" stroked="true" strokeweight=".079853pt" strokecolor="#989898">
                <v:path arrowok="t"/>
              </v:shape>
            </v:group>
            <v:group style="position:absolute;left:8517;top:6869;width:2;height:7" coordorigin="8517,6869" coordsize="2,7">
              <v:shape style="position:absolute;left:8517;top:6869;width:2;height:7" coordorigin="8517,6869" coordsize="0,7" path="m8517,6869l8517,6875e" filled="false" stroked="true" strokeweight=".079853pt" strokecolor="#989898">
                <v:path arrowok="t"/>
              </v:shape>
            </v:group>
            <v:group style="position:absolute;left:8485;top:6891;width:2;height:7" coordorigin="8485,6891" coordsize="2,7">
              <v:shape style="position:absolute;left:8485;top:6891;width:2;height:7" coordorigin="8485,6891" coordsize="0,7" path="m8485,6891l8485,6897e" filled="false" stroked="true" strokeweight=".079853pt" strokecolor="#989898">
                <v:path arrowok="t"/>
              </v:shape>
            </v:group>
            <v:group style="position:absolute;left:8665;top:7211;width:2;height:7" coordorigin="8665,7211" coordsize="2,7">
              <v:shape style="position:absolute;left:8665;top:7211;width:2;height:7" coordorigin="8665,7211" coordsize="0,7" path="m8665,7211l8665,7217e" filled="false" stroked="true" strokeweight=".079853pt" strokecolor="#989898">
                <v:path arrowok="t"/>
              </v:shape>
            </v:group>
            <v:group style="position:absolute;left:8707;top:7182;width:2;height:7" coordorigin="8707,7182" coordsize="2,7">
              <v:shape style="position:absolute;left:8707;top:7182;width:2;height:7" coordorigin="8707,7182" coordsize="0,7" path="m8707,7182l8707,7189e" filled="false" stroked="true" strokeweight=".079853pt" strokecolor="#989898">
                <v:path arrowok="t"/>
              </v:shape>
            </v:group>
            <v:group style="position:absolute;left:8739;top:7160;width:2;height:7" coordorigin="8739,7160" coordsize="2,7">
              <v:shape style="position:absolute;left:8739;top:7160;width:2;height:7" coordorigin="8739,7160" coordsize="0,7" path="m8739,7160l8739,7167e" filled="false" stroked="true" strokeweight=".079853pt" strokecolor="#989898">
                <v:path arrowok="t"/>
              </v:shape>
            </v:group>
            <v:group style="position:absolute;left:8769;top:7139;width:2;height:7" coordorigin="8769,7139" coordsize="2,7">
              <v:shape style="position:absolute;left:8769;top:7139;width:2;height:7" coordorigin="8769,7139" coordsize="0,7" path="m8769,7139l8769,7146e" filled="false" stroked="true" strokeweight=".079853pt" strokecolor="#989898">
                <v:path arrowok="t"/>
              </v:shape>
            </v:group>
            <v:group style="position:absolute;left:8799;top:7117;width:2;height:7" coordorigin="8799,7117" coordsize="2,7">
              <v:shape style="position:absolute;left:8799;top:7117;width:2;height:7" coordorigin="8799,7117" coordsize="0,7" path="m8799,7117l8799,7124e" filled="false" stroked="true" strokeweight=".079853pt" strokecolor="#989898">
                <v:path arrowok="t"/>
              </v:shape>
            </v:group>
            <v:group style="position:absolute;left:8829;top:7095;width:2;height:7" coordorigin="8829,7095" coordsize="2,7">
              <v:shape style="position:absolute;left:8829;top:7095;width:2;height:7" coordorigin="8829,7095" coordsize="0,7" path="m8829,7095l8829,7101e" filled="false" stroked="true" strokeweight=".079853pt" strokecolor="#989898">
                <v:path arrowok="t"/>
              </v:shape>
            </v:group>
            <v:group style="position:absolute;left:8861;top:7074;width:2;height:7" coordorigin="8861,7074" coordsize="2,7">
              <v:shape style="position:absolute;left:8861;top:7074;width:2;height:7" coordorigin="8861,7074" coordsize="0,7" path="m8861,7074l8861,7080e" filled="false" stroked="true" strokeweight=".079853pt" strokecolor="#989898">
                <v:path arrowok="t"/>
              </v:shape>
            </v:group>
            <v:group style="position:absolute;left:8892;top:7052;width:2;height:7" coordorigin="8892,7052" coordsize="2,7">
              <v:shape style="position:absolute;left:8892;top:7052;width:2;height:7" coordorigin="8892,7052" coordsize="0,7" path="m8892,7052l8892,7058e" filled="false" stroked="true" strokeweight=".079853pt" strokecolor="#989898">
                <v:path arrowok="t"/>
              </v:shape>
            </v:group>
            <v:group style="position:absolute;left:8922;top:7030;width:2;height:7" coordorigin="8922,7030" coordsize="2,7">
              <v:shape style="position:absolute;left:8922;top:7030;width:2;height:7" coordorigin="8922,7030" coordsize="0,7" path="m8922,7030l8922,7036e" filled="false" stroked="true" strokeweight=".079853pt" strokecolor="#989898">
                <v:path arrowok="t"/>
              </v:shape>
            </v:group>
            <v:group style="position:absolute;left:8954;top:7009;width:2;height:7" coordorigin="8954,7009" coordsize="2,7">
              <v:shape style="position:absolute;left:8954;top:7009;width:2;height:7" coordorigin="8954,7009" coordsize="0,7" path="m8954,7009l8954,7015e" filled="false" stroked="true" strokeweight=".079853pt" strokecolor="#989898">
                <v:path arrowok="t"/>
              </v:shape>
            </v:group>
            <v:group style="position:absolute;left:8984;top:6986;width:2;height:7" coordorigin="8984,6986" coordsize="2,7">
              <v:shape style="position:absolute;left:8984;top:6986;width:2;height:7" coordorigin="8984,6986" coordsize="0,7" path="m8984,6986l8984,6993e" filled="false" stroked="true" strokeweight=".079853pt" strokecolor="#989898">
                <v:path arrowok="t"/>
              </v:shape>
            </v:group>
            <v:group style="position:absolute;left:9014;top:6964;width:2;height:7" coordorigin="9014,6964" coordsize="2,7">
              <v:shape style="position:absolute;left:9014;top:6964;width:2;height:7" coordorigin="9014,6964" coordsize="0,7" path="m9014,6964l9014,6971e" filled="false" stroked="true" strokeweight=".079853pt" strokecolor="#989898">
                <v:path arrowok="t"/>
              </v:shape>
            </v:group>
            <v:group style="position:absolute;left:9045;top:6944;width:2;height:7" coordorigin="9045,6944" coordsize="2,7">
              <v:shape style="position:absolute;left:9045;top:6944;width:2;height:7" coordorigin="9045,6944" coordsize="0,7" path="m9045,6944l9045,6950e" filled="false" stroked="true" strokeweight=".078774pt" strokecolor="#989898">
                <v:path arrowok="t"/>
              </v:shape>
            </v:group>
            <v:group style="position:absolute;left:9076;top:6921;width:2;height:7" coordorigin="9076,6921" coordsize="2,7">
              <v:shape style="position:absolute;left:9076;top:6921;width:2;height:7" coordorigin="9076,6921" coordsize="0,7" path="m9076,6921l9076,6927e" filled="false" stroked="true" strokeweight=".078774pt" strokecolor="#989898">
                <v:path arrowok="t"/>
              </v:shape>
            </v:group>
            <v:group style="position:absolute;left:9107;top:6899;width:2;height:7" coordorigin="9107,6899" coordsize="2,7">
              <v:shape style="position:absolute;left:9107;top:6899;width:2;height:7" coordorigin="9107,6899" coordsize="0,7" path="m9107,6899l9107,6905e" filled="false" stroked="true" strokeweight=".079853pt" strokecolor="#989898">
                <v:path arrowok="t"/>
              </v:shape>
            </v:group>
            <v:group style="position:absolute;left:9137;top:6878;width:2;height:7" coordorigin="9137,6878" coordsize="2,7">
              <v:shape style="position:absolute;left:9137;top:6878;width:2;height:7" coordorigin="9137,6878" coordsize="0,7" path="m9137,6878l9137,6884e" filled="false" stroked="true" strokeweight=".079853pt" strokecolor="#989898">
                <v:path arrowok="t"/>
              </v:shape>
            </v:group>
            <v:group style="position:absolute;left:9167;top:6856;width:2;height:7" coordorigin="9167,6856" coordsize="2,7">
              <v:shape style="position:absolute;left:9167;top:6856;width:2;height:7" coordorigin="9167,6856" coordsize="0,7" path="m9167,6856l9167,6862e" filled="false" stroked="true" strokeweight=".078774pt" strokecolor="#989898">
                <v:path arrowok="t"/>
              </v:shape>
            </v:group>
            <v:group style="position:absolute;left:9199;top:6833;width:2;height:7" coordorigin="9199,6833" coordsize="2,7">
              <v:shape style="position:absolute;left:9199;top:6833;width:2;height:7" coordorigin="9199,6833" coordsize="0,7" path="m9199,6833l9199,6840e" filled="false" stroked="true" strokeweight=".079853pt" strokecolor="#989898">
                <v:path arrowok="t"/>
              </v:shape>
            </v:group>
            <v:group style="position:absolute;left:9229;top:6813;width:2;height:7" coordorigin="9229,6813" coordsize="2,7">
              <v:shape style="position:absolute;left:9229;top:6813;width:2;height:7" coordorigin="9229,6813" coordsize="0,7" path="m9229,6813l9229,6819e" filled="false" stroked="true" strokeweight=".079853pt" strokecolor="#989898">
                <v:path arrowok="t"/>
              </v:shape>
            </v:group>
            <v:group style="position:absolute;left:9260;top:6790;width:2;height:7" coordorigin="9260,6790" coordsize="2,7">
              <v:shape style="position:absolute;left:9260;top:6790;width:2;height:7" coordorigin="9260,6790" coordsize="0,7" path="m9260,6790l9260,6797e" filled="false" stroked="true" strokeweight=".079853pt" strokecolor="#989898">
                <v:path arrowok="t"/>
              </v:shape>
            </v:group>
            <v:group style="position:absolute;left:9292;top:6768;width:2;height:7" coordorigin="9292,6768" coordsize="2,7">
              <v:shape style="position:absolute;left:9292;top:6768;width:2;height:7" coordorigin="9292,6768" coordsize="0,7" path="m9292,6768l9292,6775e" filled="false" stroked="true" strokeweight=".079853pt" strokecolor="#989898">
                <v:path arrowok="t"/>
              </v:shape>
            </v:group>
            <v:group style="position:absolute;left:9322;top:6748;width:2;height:7" coordorigin="9322,6748" coordsize="2,7">
              <v:shape style="position:absolute;left:9322;top:6748;width:2;height:7" coordorigin="9322,6748" coordsize="0,7" path="m9322,6748l9322,6754e" filled="false" stroked="true" strokeweight=".079853pt" strokecolor="#989898">
                <v:path arrowok="t"/>
              </v:shape>
            </v:group>
            <v:group style="position:absolute;left:9354;top:6728;width:2;height:7" coordorigin="9354,6728" coordsize="2,7">
              <v:shape style="position:absolute;left:9354;top:6728;width:2;height:7" coordorigin="9354,6728" coordsize="0,7" path="m9354,6728l9354,6735e" filled="false" stroked="true" strokeweight=".079853pt" strokecolor="#989898">
                <v:path arrowok="t"/>
              </v:shape>
            </v:group>
            <v:group style="position:absolute;left:9387;top:6711;width:2;height:7" coordorigin="9387,6711" coordsize="2,7">
              <v:shape style="position:absolute;left:9387;top:6711;width:2;height:7" coordorigin="9387,6711" coordsize="0,7" path="m9387,6711l9387,6717e" filled="false" stroked="true" strokeweight=".079853pt" strokecolor="#989898">
                <v:path arrowok="t"/>
              </v:shape>
            </v:group>
            <v:group style="position:absolute;left:9421;top:6693;width:2;height:7" coordorigin="9421,6693" coordsize="2,7">
              <v:shape style="position:absolute;left:9421;top:6693;width:2;height:7" coordorigin="9421,6693" coordsize="0,7" path="m9421,6693l9421,6700e" filled="false" stroked="true" strokeweight=".079853pt" strokecolor="#989898">
                <v:path arrowok="t"/>
              </v:shape>
            </v:group>
            <v:group style="position:absolute;left:9454;top:6674;width:2;height:7" coordorigin="9454,6674" coordsize="2,7">
              <v:shape style="position:absolute;left:9454;top:6674;width:2;height:7" coordorigin="9454,6674" coordsize="0,7" path="m9454,6674l9454,6681e" filled="false" stroked="true" strokeweight=".079853pt" strokecolor="#989898">
                <v:path arrowok="t"/>
              </v:shape>
            </v:group>
            <v:group style="position:absolute;left:9488;top:6657;width:2;height:7" coordorigin="9488,6657" coordsize="2,7">
              <v:shape style="position:absolute;left:9488;top:6657;width:2;height:7" coordorigin="9488,6657" coordsize="0,7" path="m9488,6657l9488,6663e" filled="false" stroked="true" strokeweight=".079853pt" strokecolor="#989898">
                <v:path arrowok="t"/>
              </v:shape>
            </v:group>
            <v:group style="position:absolute;left:9519;top:6639;width:2;height:7" coordorigin="9519,6639" coordsize="2,7">
              <v:shape style="position:absolute;left:9519;top:6639;width:2;height:7" coordorigin="9519,6639" coordsize="0,7" path="m9519,6639l9519,6645e" filled="false" stroked="true" strokeweight=".079853pt" strokecolor="#989898">
                <v:path arrowok="t"/>
              </v:shape>
            </v:group>
            <v:group style="position:absolute;left:9553;top:6622;width:2;height:7" coordorigin="9553,6622" coordsize="2,7">
              <v:shape style="position:absolute;left:9553;top:6622;width:2;height:7" coordorigin="9553,6622" coordsize="0,7" path="m9553,6622l9553,6628e" filled="false" stroked="true" strokeweight=".079853pt" strokecolor="#989898">
                <v:path arrowok="t"/>
              </v:shape>
            </v:group>
            <v:group style="position:absolute;left:9586;top:6604;width:2;height:7" coordorigin="9586,6604" coordsize="2,7">
              <v:shape style="position:absolute;left:9586;top:6604;width:2;height:7" coordorigin="9586,6604" coordsize="0,7" path="m9586,6604l9586,6610e" filled="false" stroked="true" strokeweight=".078774pt" strokecolor="#989898">
                <v:path arrowok="t"/>
              </v:shape>
            </v:group>
            <v:group style="position:absolute;left:9620;top:6585;width:2;height:7" coordorigin="9620,6585" coordsize="2,7">
              <v:shape style="position:absolute;left:9620;top:6585;width:2;height:7" coordorigin="9620,6585" coordsize="0,7" path="m9620,6585l9620,6591e" filled="false" stroked="true" strokeweight=".079853pt" strokecolor="#989898">
                <v:path arrowok="t"/>
              </v:shape>
            </v:group>
            <v:group style="position:absolute;left:9652;top:6567;width:2;height:7" coordorigin="9652,6567" coordsize="2,7">
              <v:shape style="position:absolute;left:9652;top:6567;width:2;height:7" coordorigin="9652,6567" coordsize="0,7" path="m9652,6567l9652,6574e" filled="false" stroked="true" strokeweight=".079853pt" strokecolor="#989898">
                <v:path arrowok="t"/>
              </v:shape>
            </v:group>
            <v:group style="position:absolute;left:9685;top:6550;width:2;height:7" coordorigin="9685,6550" coordsize="2,7">
              <v:shape style="position:absolute;left:9685;top:6550;width:2;height:7" coordorigin="9685,6550" coordsize="0,7" path="m9685,6550l9685,6556e" filled="false" stroked="true" strokeweight=".078774pt" strokecolor="#989898">
                <v:path arrowok="t"/>
              </v:shape>
            </v:group>
            <v:group style="position:absolute;left:9719;top:6532;width:2;height:7" coordorigin="9719,6532" coordsize="2,7">
              <v:shape style="position:absolute;left:9719;top:6532;width:2;height:7" coordorigin="9719,6532" coordsize="0,7" path="m9719,6532l9719,6539e" filled="false" stroked="true" strokeweight=".079853pt" strokecolor="#989898">
                <v:path arrowok="t"/>
              </v:shape>
            </v:group>
            <v:group style="position:absolute;left:9752;top:6513;width:2;height:7" coordorigin="9752,6513" coordsize="2,7">
              <v:shape style="position:absolute;left:9752;top:6513;width:2;height:7" coordorigin="9752,6513" coordsize="0,7" path="m9752,6513l9752,6520e" filled="false" stroked="true" strokeweight=".079853pt" strokecolor="#989898">
                <v:path arrowok="t"/>
              </v:shape>
            </v:group>
            <v:group style="position:absolute;left:9786;top:6496;width:2;height:7" coordorigin="9786,6496" coordsize="2,7">
              <v:shape style="position:absolute;left:9786;top:6496;width:2;height:7" coordorigin="9786,6496" coordsize="0,7" path="m9786,6496l9786,6502e" filled="false" stroked="true" strokeweight=".079853pt" strokecolor="#989898">
                <v:path arrowok="t"/>
              </v:shape>
            </v:group>
            <v:group style="position:absolute;left:9818;top:6478;width:2;height:7" coordorigin="9818,6478" coordsize="2,7">
              <v:shape style="position:absolute;left:9818;top:6478;width:2;height:7" coordorigin="9818,6478" coordsize="0,7" path="m9818,6478l9818,6485e" filled="false" stroked="true" strokeweight=".078774pt" strokecolor="#989898">
                <v:path arrowok="t"/>
              </v:shape>
            </v:group>
            <v:group style="position:absolute;left:9851;top:6461;width:2;height:7" coordorigin="9851,6461" coordsize="2,7">
              <v:shape style="position:absolute;left:9851;top:6461;width:2;height:7" coordorigin="9851,6461" coordsize="0,7" path="m9851,6461l9851,6467e" filled="false" stroked="true" strokeweight=".079853pt" strokecolor="#989898">
                <v:path arrowok="t"/>
              </v:shape>
            </v:group>
            <v:group style="position:absolute;left:9884;top:6443;width:2;height:7" coordorigin="9884,6443" coordsize="2,7">
              <v:shape style="position:absolute;left:9884;top:6443;width:2;height:7" coordorigin="9884,6443" coordsize="0,7" path="m9884,6443l9884,6449e" filled="false" stroked="true" strokeweight=".079853pt" strokecolor="#989898">
                <v:path arrowok="t"/>
              </v:shape>
            </v:group>
            <v:group style="position:absolute;left:9921;top:6432;width:2;height:7" coordorigin="9921,6432" coordsize="2,7">
              <v:shape style="position:absolute;left:9921;top:6432;width:2;height:7" coordorigin="9921,6432" coordsize="0,7" path="m9921,6432l9921,6438e" filled="false" stroked="true" strokeweight=".079853pt" strokecolor="#989898">
                <v:path arrowok="t"/>
              </v:shape>
            </v:group>
            <v:group style="position:absolute;left:9956;top:6422;width:2;height:7" coordorigin="9956,6422" coordsize="2,7">
              <v:shape style="position:absolute;left:9956;top:6422;width:2;height:7" coordorigin="9956,6422" coordsize="0,7" path="m9956,6422l9956,6429e" filled="false" stroked="true" strokeweight=".079853pt" strokecolor="#989898">
                <v:path arrowok="t"/>
              </v:shape>
            </v:group>
            <v:group style="position:absolute;left:9993;top:6411;width:2;height:7" coordorigin="9993,6411" coordsize="2,7">
              <v:shape style="position:absolute;left:9993;top:6411;width:2;height:7" coordorigin="9993,6411" coordsize="0,7" path="m9993,6411l9993,6418e" filled="false" stroked="true" strokeweight=".079853pt" strokecolor="#989898">
                <v:path arrowok="t"/>
              </v:shape>
            </v:group>
            <v:group style="position:absolute;left:10029;top:6400;width:2;height:7" coordorigin="10029,6400" coordsize="2,7">
              <v:shape style="position:absolute;left:10029;top:6400;width:2;height:7" coordorigin="10029,6400" coordsize="0,7" path="m10029,6400l10029,6406e" filled="false" stroked="true" strokeweight=".078774pt" strokecolor="#989898">
                <v:path arrowok="t"/>
              </v:shape>
            </v:group>
            <v:group style="position:absolute;left:10065;top:6390;width:2;height:7" coordorigin="10065,6390" coordsize="2,7">
              <v:shape style="position:absolute;left:10065;top:6390;width:2;height:7" coordorigin="10065,6390" coordsize="0,7" path="m10065,6390l10065,6397e" filled="false" stroked="true" strokeweight=".079853pt" strokecolor="#989898">
                <v:path arrowok="t"/>
              </v:shape>
            </v:group>
            <v:group style="position:absolute;left:10101;top:6379;width:2;height:7" coordorigin="10101,6379" coordsize="2,7">
              <v:shape style="position:absolute;left:10101;top:6379;width:2;height:7" coordorigin="10101,6379" coordsize="0,7" path="m10101,6379l10101,6386e" filled="false" stroked="true" strokeweight=".079853pt" strokecolor="#989898">
                <v:path arrowok="t"/>
              </v:shape>
            </v:group>
            <v:group style="position:absolute;left:10138;top:6368;width:2;height:7" coordorigin="10138,6368" coordsize="2,7">
              <v:shape style="position:absolute;left:10138;top:6368;width:2;height:7" coordorigin="10138,6368" coordsize="0,7" path="m10138,6368l10138,6375e" filled="false" stroked="true" strokeweight=".079853pt" strokecolor="#989898">
                <v:path arrowok="t"/>
              </v:shape>
            </v:group>
            <v:group style="position:absolute;left:10173;top:6359;width:2;height:7" coordorigin="10173,6359" coordsize="2,7">
              <v:shape style="position:absolute;left:10173;top:6359;width:2;height:7" coordorigin="10173,6359" coordsize="0,7" path="m10173,6359l10173,6365e" filled="false" stroked="true" strokeweight=".079853pt" strokecolor="#989898">
                <v:path arrowok="t"/>
              </v:shape>
            </v:group>
            <v:group style="position:absolute;left:10210;top:6347;width:2;height:7" coordorigin="10210,6347" coordsize="2,7">
              <v:shape style="position:absolute;left:10210;top:6347;width:2;height:7" coordorigin="10210,6347" coordsize="0,7" path="m10210,6347l10210,6354e" filled="false" stroked="true" strokeweight=".079853pt" strokecolor="#989898">
                <v:path arrowok="t"/>
              </v:shape>
            </v:group>
            <v:group style="position:absolute;left:10246;top:6336;width:2;height:7" coordorigin="10246,6336" coordsize="2,7">
              <v:shape style="position:absolute;left:10246;top:6336;width:2;height:7" coordorigin="10246,6336" coordsize="0,7" path="m10246,6336l10246,6343e" filled="false" stroked="true" strokeweight=".079853pt" strokecolor="#989898">
                <v:path arrowok="t"/>
              </v:shape>
            </v:group>
            <v:group style="position:absolute;left:10281;top:6327;width:2;height:7" coordorigin="10281,6327" coordsize="2,7">
              <v:shape style="position:absolute;left:10281;top:6327;width:2;height:7" coordorigin="10281,6327" coordsize="0,7" path="m10281,6327l10281,6333e" filled="false" stroked="true" strokeweight=".079853pt" strokecolor="#989898">
                <v:path arrowok="t"/>
              </v:shape>
            </v:group>
            <v:group style="position:absolute;left:10318;top:6315;width:2;height:7" coordorigin="10318,6315" coordsize="2,7">
              <v:shape style="position:absolute;left:10318;top:6315;width:2;height:7" coordorigin="10318,6315" coordsize="0,7" path="m10318,6315l10318,6322e" filled="false" stroked="true" strokeweight=".079853pt" strokecolor="#989898">
                <v:path arrowok="t"/>
              </v:shape>
            </v:group>
            <v:group style="position:absolute;left:10355;top:6304;width:2;height:7" coordorigin="10355,6304" coordsize="2,7">
              <v:shape style="position:absolute;left:10355;top:6304;width:2;height:7" coordorigin="10355,6304" coordsize="0,7" path="m10355,6304l10355,6311e" filled="false" stroked="true" strokeweight=".079853pt" strokecolor="#989898">
                <v:path arrowok="t"/>
              </v:shape>
            </v:group>
            <v:group style="position:absolute;left:10390;top:6295;width:2;height:7" coordorigin="10390,6295" coordsize="2,7">
              <v:shape style="position:absolute;left:10390;top:6295;width:2;height:7" coordorigin="10390,6295" coordsize="0,7" path="m10390,6295l10390,6301e" filled="false" stroked="true" strokeweight=".078774pt" strokecolor="#989898">
                <v:path arrowok="t"/>
              </v:shape>
            </v:group>
            <v:group style="position:absolute;left:10426;top:6284;width:2;height:7" coordorigin="10426,6284" coordsize="2,7">
              <v:shape style="position:absolute;left:10426;top:6284;width:2;height:7" coordorigin="10426,6284" coordsize="0,7" path="m10426,6284l10426,6290e" filled="false" stroked="true" strokeweight=".079853pt" strokecolor="#989898">
                <v:path arrowok="t"/>
              </v:shape>
            </v:group>
            <v:group style="position:absolute;left:10463;top:6273;width:2;height:7" coordorigin="10463,6273" coordsize="2,7">
              <v:shape style="position:absolute;left:10463;top:6273;width:2;height:7" coordorigin="10463,6273" coordsize="0,7" path="m10463,6273l10463,6279e" filled="false" stroked="true" strokeweight=".079853pt" strokecolor="#989898">
                <v:path arrowok="t"/>
              </v:shape>
            </v:group>
            <v:group style="position:absolute;left:10511;top:6258;width:2;height:7" coordorigin="10511,6258" coordsize="2,7">
              <v:shape style="position:absolute;left:10511;top:6258;width:2;height:7" coordorigin="10511,6258" coordsize="0,7" path="m10511,6258l10511,6265e" filled="false" stroked="true" strokeweight=".078774pt" strokecolor="#989898">
                <v:path arrowok="t"/>
              </v:shape>
            </v:group>
            <v:group style="position:absolute;left:13692;top:7305;width:2;height:7" coordorigin="13692,7305" coordsize="2,7">
              <v:shape style="position:absolute;left:13692;top:7305;width:2;height:7" coordorigin="13692,7305" coordsize="0,7" path="m13692,7305l13692,7312e" filled="false" stroked="true" strokeweight=".079853pt" strokecolor="#989898">
                <v:path arrowok="t"/>
              </v:shape>
            </v:group>
            <v:group style="position:absolute;left:13657;top:7275;width:2;height:7" coordorigin="13657,7275" coordsize="2,7">
              <v:shape style="position:absolute;left:13657;top:7275;width:2;height:7" coordorigin="13657,7275" coordsize="0,7" path="m13657,7275l13657,7281e" filled="false" stroked="true" strokeweight=".079853pt" strokecolor="#989898">
                <v:path arrowok="t"/>
              </v:shape>
            </v:group>
            <v:group style="position:absolute;left:13628;top:7251;width:2;height:7" coordorigin="13628,7251" coordsize="2,7">
              <v:shape style="position:absolute;left:13628;top:7251;width:2;height:7" coordorigin="13628,7251" coordsize="0,7" path="m13628,7251l13628,7257e" filled="false" stroked="true" strokeweight=".079853pt" strokecolor="#989898">
                <v:path arrowok="t"/>
              </v:shape>
            </v:group>
            <v:group style="position:absolute;left:13599;top:7226;width:2;height:7" coordorigin="13599,7226" coordsize="2,7">
              <v:shape style="position:absolute;left:13599;top:7226;width:2;height:7" coordorigin="13599,7226" coordsize="0,7" path="m13599,7226l13599,7232e" filled="false" stroked="true" strokeweight=".078774pt" strokecolor="#989898">
                <v:path arrowok="t"/>
              </v:shape>
            </v:group>
            <v:group style="position:absolute;left:13570;top:7202;width:2;height:7" coordorigin="13570,7202" coordsize="2,7">
              <v:shape style="position:absolute;left:13570;top:7202;width:2;height:7" coordorigin="13570,7202" coordsize="0,7" path="m13570,7202l13570,7208e" filled="false" stroked="true" strokeweight=".079853pt" strokecolor="#989898">
                <v:path arrowok="t"/>
              </v:shape>
            </v:group>
            <v:group style="position:absolute;left:13542;top:7178;width:2;height:7" coordorigin="13542,7178" coordsize="2,7">
              <v:shape style="position:absolute;left:13542;top:7178;width:2;height:7" coordorigin="13542,7178" coordsize="0,7" path="m13542,7178l13542,7184e" filled="false" stroked="true" strokeweight=".079853pt" strokecolor="#989898">
                <v:path arrowok="t"/>
              </v:shape>
            </v:group>
            <v:group style="position:absolute;left:13513;top:7152;width:2;height:7" coordorigin="13513,7152" coordsize="2,7">
              <v:shape style="position:absolute;left:13513;top:7152;width:2;height:7" coordorigin="13513,7152" coordsize="0,7" path="m13513,7152l13513,7159e" filled="false" stroked="true" strokeweight=".079853pt" strokecolor="#989898">
                <v:path arrowok="t"/>
              </v:shape>
            </v:group>
            <v:group style="position:absolute;left:13484;top:7128;width:2;height:7" coordorigin="13484,7128" coordsize="2,7">
              <v:shape style="position:absolute;left:13484;top:7128;width:2;height:7" coordorigin="13484,7128" coordsize="0,7" path="m13484,7128l13484,7135e" filled="false" stroked="true" strokeweight=".079853pt" strokecolor="#989898">
                <v:path arrowok="t"/>
              </v:shape>
            </v:group>
            <v:group style="position:absolute;left:13457;top:7103;width:2;height:7" coordorigin="13457,7103" coordsize="2,7">
              <v:shape style="position:absolute;left:13457;top:7103;width:2;height:7" coordorigin="13457,7103" coordsize="0,7" path="m13457,7103l13457,7109e" filled="false" stroked="true" strokeweight=".079853pt" strokecolor="#989898">
                <v:path arrowok="t"/>
              </v:shape>
            </v:group>
            <v:group style="position:absolute;left:13429;top:7079;width:2;height:7" coordorigin="13429,7079" coordsize="2,7">
              <v:shape style="position:absolute;left:13429;top:7079;width:2;height:7" coordorigin="13429,7079" coordsize="0,7" path="m13429,7079l13429,7085e" filled="false" stroked="true" strokeweight=".079853pt" strokecolor="#989898">
                <v:path arrowok="t"/>
              </v:shape>
            </v:group>
            <v:group style="position:absolute;left:13400;top:7055;width:2;height:7" coordorigin="13400,7055" coordsize="2,7">
              <v:shape style="position:absolute;left:13400;top:7055;width:2;height:7" coordorigin="13400,7055" coordsize="0,7" path="m13400,7055l13400,7061e" filled="false" stroked="true" strokeweight=".079853pt" strokecolor="#989898">
                <v:path arrowok="t"/>
              </v:shape>
            </v:group>
            <v:group style="position:absolute;left:13371;top:7030;width:2;height:7" coordorigin="13371,7030" coordsize="2,7">
              <v:shape style="position:absolute;left:13371;top:7030;width:2;height:7" coordorigin="13371,7030" coordsize="0,7" path="m13371,7030l13371,7036e" filled="false" stroked="true" strokeweight=".079853pt" strokecolor="#989898">
                <v:path arrowok="t"/>
              </v:shape>
            </v:group>
            <v:group style="position:absolute;left:13343;top:7006;width:2;height:7" coordorigin="13343,7006" coordsize="2,7">
              <v:shape style="position:absolute;left:13343;top:7006;width:2;height:7" coordorigin="13343,7006" coordsize="0,7" path="m13343,7006l13343,7012e" filled="false" stroked="true" strokeweight=".079853pt" strokecolor="#989898">
                <v:path arrowok="t"/>
              </v:shape>
            </v:group>
            <v:group style="position:absolute;left:13314;top:6980;width:2;height:7" coordorigin="13314,6980" coordsize="2,7">
              <v:shape style="position:absolute;left:13314;top:6980;width:2;height:7" coordorigin="13314,6980" coordsize="0,7" path="m13314,6980l13314,6987e" filled="false" stroked="true" strokeweight=".079853pt" strokecolor="#989898">
                <v:path arrowok="t"/>
              </v:shape>
            </v:group>
            <v:group style="position:absolute;left:13285;top:6956;width:2;height:7" coordorigin="13285,6956" coordsize="2,7">
              <v:shape style="position:absolute;left:13285;top:6956;width:2;height:7" coordorigin="13285,6956" coordsize="0,7" path="m13285,6956l13285,6963e" filled="false" stroked="true" strokeweight=".079853pt" strokecolor="#989898">
                <v:path arrowok="t"/>
              </v:shape>
            </v:group>
            <v:group style="position:absolute;left:13257;top:6931;width:2;height:7" coordorigin="13257,6931" coordsize="2,7">
              <v:shape style="position:absolute;left:13257;top:6931;width:2;height:7" coordorigin="13257,6931" coordsize="0,7" path="m13257,6931l13257,6937e" filled="false" stroked="true" strokeweight=".079853pt" strokecolor="#989898">
                <v:path arrowok="t"/>
              </v:shape>
            </v:group>
            <v:group style="position:absolute;left:10657;top:6749;width:2;height:7" coordorigin="10657,6749" coordsize="2,7">
              <v:shape style="position:absolute;left:10657;top:6749;width:2;height:7" coordorigin="10657,6749" coordsize="0,7" path="m10657,6749l10657,6755e" filled="false" stroked="true" strokeweight=".079853pt" strokecolor="#989898">
                <v:path arrowok="t"/>
              </v:shape>
            </v:group>
            <v:group style="position:absolute;left:10622;top:6759;width:2;height:7" coordorigin="10622,6759" coordsize="2,7">
              <v:shape style="position:absolute;left:10622;top:6759;width:2;height:7" coordorigin="10622,6759" coordsize="0,7" path="m10622,6759l10622,6765e" filled="false" stroked="true" strokeweight=".079853pt" strokecolor="#989898">
                <v:path arrowok="t"/>
              </v:shape>
            </v:group>
            <v:group style="position:absolute;left:10586;top:6768;width:2;height:7" coordorigin="10586,6768" coordsize="2,7">
              <v:shape style="position:absolute;left:10586;top:6768;width:2;height:7" coordorigin="10586,6768" coordsize="0,7" path="m10586,6768l10586,6775e" filled="false" stroked="true" strokeweight=".079853pt" strokecolor="#989898">
                <v:path arrowok="t"/>
              </v:shape>
            </v:group>
            <v:group style="position:absolute;left:10549;top:6779;width:2;height:7" coordorigin="10549,6779" coordsize="2,7">
              <v:shape style="position:absolute;left:10549;top:6779;width:2;height:7" coordorigin="10549,6779" coordsize="0,7" path="m10549,6779l10549,6786e" filled="false" stroked="true" strokeweight=".078774pt" strokecolor="#989898">
                <v:path arrowok="t"/>
              </v:shape>
            </v:group>
            <v:group style="position:absolute;left:10512;top:6789;width:2;height:7" coordorigin="10512,6789" coordsize="2,7">
              <v:shape style="position:absolute;left:10512;top:6789;width:2;height:7" coordorigin="10512,6789" coordsize="0,7" path="m10512,6789l10512,6795e" filled="false" stroked="true" strokeweight=".079853pt" strokecolor="#989898">
                <v:path arrowok="t"/>
              </v:shape>
            </v:group>
            <v:group style="position:absolute;left:10476;top:6798;width:2;height:7" coordorigin="10476,6798" coordsize="2,7">
              <v:shape style="position:absolute;left:10476;top:6798;width:2;height:7" coordorigin="10476,6798" coordsize="0,7" path="m10476,6798l10476,6805e" filled="false" stroked="true" strokeweight=".079853pt" strokecolor="#989898">
                <v:path arrowok="t"/>
              </v:shape>
            </v:group>
            <v:group style="position:absolute;left:10441;top:6810;width:2;height:7" coordorigin="10441,6810" coordsize="2,7">
              <v:shape style="position:absolute;left:10441;top:6810;width:2;height:7" coordorigin="10441,6810" coordsize="0,7" path="m10441,6810l10441,6816e" filled="false" stroked="true" strokeweight=".079853pt" strokecolor="#989898">
                <v:path arrowok="t"/>
              </v:shape>
            </v:group>
            <v:group style="position:absolute;left:10404;top:6819;width:2;height:7" coordorigin="10404,6819" coordsize="2,7">
              <v:shape style="position:absolute;left:10404;top:6819;width:2;height:7" coordorigin="10404,6819" coordsize="0,7" path="m10404,6819l10404,6826e" filled="false" stroked="true" strokeweight=".079853pt" strokecolor="#989898">
                <v:path arrowok="t"/>
              </v:shape>
            </v:group>
            <v:group style="position:absolute;left:10367;top:6829;width:2;height:7" coordorigin="10367,6829" coordsize="2,7">
              <v:shape style="position:absolute;left:10367;top:6829;width:2;height:7" coordorigin="10367,6829" coordsize="0,7" path="m10367,6829l10367,6835e" filled="false" stroked="true" strokeweight=".079853pt" strokecolor="#989898">
                <v:path arrowok="t"/>
              </v:shape>
            </v:group>
            <v:group style="position:absolute;left:10331;top:6838;width:2;height:7" coordorigin="10331,6838" coordsize="2,7">
              <v:shape style="position:absolute;left:10331;top:6838;width:2;height:7" coordorigin="10331,6838" coordsize="0,7" path="m10331,6838l10331,6845e" filled="false" stroked="true" strokeweight=".078774pt" strokecolor="#989898">
                <v:path arrowok="t"/>
              </v:shape>
            </v:group>
            <v:group style="position:absolute;left:10296;top:6849;width:2;height:7" coordorigin="10296,6849" coordsize="2,7">
              <v:shape style="position:absolute;left:10296;top:6849;width:2;height:7" coordorigin="10296,6849" coordsize="0,7" path="m10296,6849l10296,6856e" filled="false" stroked="true" strokeweight=".079853pt" strokecolor="#989898">
                <v:path arrowok="t"/>
              </v:shape>
            </v:group>
            <v:group style="position:absolute;left:10259;top:6859;width:2;height:7" coordorigin="10259,6859" coordsize="2,7">
              <v:shape style="position:absolute;left:10259;top:6859;width:2;height:7" coordorigin="10259,6859" coordsize="0,7" path="m10259,6859l10259,6865e" filled="false" stroked="true" strokeweight=".079853pt" strokecolor="#989898">
                <v:path arrowok="t"/>
              </v:shape>
            </v:group>
            <v:group style="position:absolute;left:10222;top:6869;width:2;height:7" coordorigin="10222,6869" coordsize="2,7">
              <v:shape style="position:absolute;left:10222;top:6869;width:2;height:7" coordorigin="10222,6869" coordsize="0,7" path="m10222,6869l10222,6875e" filled="false" stroked="true" strokeweight=".079853pt" strokecolor="#989898">
                <v:path arrowok="t"/>
              </v:shape>
            </v:group>
            <v:group style="position:absolute;left:10186;top:6878;width:2;height:7" coordorigin="10186,6878" coordsize="2,7">
              <v:shape style="position:absolute;left:10186;top:6878;width:2;height:7" coordorigin="10186,6878" coordsize="0,7" path="m10186,6878l10186,6884e" filled="false" stroked="true" strokeweight=".079853pt" strokecolor="#989898">
                <v:path arrowok="t"/>
              </v:shape>
            </v:group>
            <v:group style="position:absolute;left:10149;top:6889;width:2;height:7" coordorigin="10149,6889" coordsize="2,7">
              <v:shape style="position:absolute;left:10149;top:6889;width:2;height:7" coordorigin="10149,6889" coordsize="0,7" path="m10149,6889l10149,6896e" filled="false" stroked="true" strokeweight=".078774pt" strokecolor="#989898">
                <v:path arrowok="t"/>
              </v:shape>
            </v:group>
            <v:group style="position:absolute;left:10114;top:6899;width:2;height:7" coordorigin="10114,6899" coordsize="2,7">
              <v:shape style="position:absolute;left:10114;top:6899;width:2;height:7" coordorigin="10114,6899" coordsize="0,7" path="m10114,6899l10114,6905e" filled="false" stroked="true" strokeweight=".079853pt" strokecolor="#989898">
                <v:path arrowok="t"/>
              </v:shape>
            </v:group>
            <v:group style="position:absolute;left:10079;top:6912;width:2;height:7" coordorigin="10079,6912" coordsize="2,7">
              <v:shape style="position:absolute;left:10079;top:6912;width:2;height:7" coordorigin="10079,6912" coordsize="0,7" path="m10079,6912l10079,6918e" filled="false" stroked="true" strokeweight=".079853pt" strokecolor="#989898">
                <v:path arrowok="t"/>
              </v:shape>
            </v:group>
            <v:group style="position:absolute;left:10045;top:6929;width:2;height:7" coordorigin="10045,6929" coordsize="2,7">
              <v:shape style="position:absolute;left:10045;top:6929;width:2;height:7" coordorigin="10045,6929" coordsize="0,7" path="m10045,6929l10045,6935e" filled="false" stroked="true" strokeweight=".079853pt" strokecolor="#989898">
                <v:path arrowok="t"/>
              </v:shape>
            </v:group>
            <v:group style="position:absolute;left:10012;top:6947;width:2;height:7" coordorigin="10012,6947" coordsize="2,7">
              <v:shape style="position:absolute;left:10012;top:6947;width:2;height:7" coordorigin="10012,6947" coordsize="0,7" path="m10012,6947l10012,6953e" filled="false" stroked="true" strokeweight=".079853pt" strokecolor="#989898">
                <v:path arrowok="t"/>
              </v:shape>
            </v:group>
            <v:group style="position:absolute;left:9978;top:6962;width:2;height:7" coordorigin="9978,6962" coordsize="2,7">
              <v:shape style="position:absolute;left:9978;top:6962;width:2;height:7" coordorigin="9978,6962" coordsize="0,7" path="m9978,6962l9978,6969e" filled="false" stroked="true" strokeweight=".079853pt" strokecolor="#989898">
                <v:path arrowok="t"/>
              </v:shape>
            </v:group>
            <v:group style="position:absolute;left:9945;top:6980;width:2;height:7" coordorigin="9945,6980" coordsize="2,7">
              <v:shape style="position:absolute;left:9945;top:6980;width:2;height:7" coordorigin="9945,6980" coordsize="0,7" path="m9945,6980l9945,6987e" filled="false" stroked="true" strokeweight=".079853pt" strokecolor="#989898">
                <v:path arrowok="t"/>
              </v:shape>
            </v:group>
            <v:group style="position:absolute;left:9910;top:6998;width:2;height:7" coordorigin="9910,6998" coordsize="2,7">
              <v:shape style="position:absolute;left:9910;top:6998;width:2;height:7" coordorigin="9910,6998" coordsize="0,7" path="m9910,6998l9910,7004e" filled="false" stroked="true" strokeweight=".079853pt" strokecolor="#989898">
                <v:path arrowok="t"/>
              </v:shape>
            </v:group>
            <v:group style="position:absolute;left:9876;top:7015;width:2;height:7" coordorigin="9876,7015" coordsize="2,7">
              <v:shape style="position:absolute;left:9876;top:7015;width:2;height:7" coordorigin="9876,7015" coordsize="0,7" path="m9876,7015l9876,7022e" filled="false" stroked="true" strokeweight=".078774pt" strokecolor="#989898">
                <v:path arrowok="t"/>
              </v:shape>
            </v:group>
            <v:group style="position:absolute;left:9843;top:7031;width:2;height:7" coordorigin="9843,7031" coordsize="2,7">
              <v:shape style="position:absolute;left:9843;top:7031;width:2;height:7" coordorigin="9843,7031" coordsize="0,7" path="m9843,7031l9843,7038e" filled="false" stroked="true" strokeweight=".079853pt" strokecolor="#989898">
                <v:path arrowok="t"/>
              </v:shape>
            </v:group>
            <v:group style="position:absolute;left:9810;top:7049;width:2;height:7" coordorigin="9810,7049" coordsize="2,7">
              <v:shape style="position:absolute;left:9810;top:7049;width:2;height:7" coordorigin="9810,7049" coordsize="0,7" path="m9810,7049l9810,7055e" filled="false" stroked="true" strokeweight=".079853pt" strokecolor="#989898">
                <v:path arrowok="t"/>
              </v:shape>
            </v:group>
            <v:group style="position:absolute;left:9776;top:7066;width:2;height:7" coordorigin="9776,7066" coordsize="2,7">
              <v:shape style="position:absolute;left:9776;top:7066;width:2;height:7" coordorigin="9776,7066" coordsize="0,7" path="m9776,7066l9776,7072e" filled="false" stroked="true" strokeweight=".078774pt" strokecolor="#989898">
                <v:path arrowok="t"/>
              </v:shape>
            </v:group>
            <v:group style="position:absolute;left:9743;top:7084;width:2;height:7" coordorigin="9743,7084" coordsize="2,7">
              <v:shape style="position:absolute;left:9743;top:7084;width:2;height:7" coordorigin="9743,7084" coordsize="0,7" path="m9743,7084l9743,7090e" filled="false" stroked="true" strokeweight=".079853pt" strokecolor="#989898">
                <v:path arrowok="t"/>
              </v:shape>
            </v:group>
            <v:group style="position:absolute;left:9709;top:7101;width:2;height:7" coordorigin="9709,7101" coordsize="2,7">
              <v:shape style="position:absolute;left:9709;top:7101;width:2;height:7" coordorigin="9709,7101" coordsize="0,7" path="m9709,7101l9709,7108e" filled="false" stroked="true" strokeweight=".079853pt" strokecolor="#989898">
                <v:path arrowok="t"/>
              </v:shape>
            </v:group>
            <v:group style="position:absolute;left:9676;top:7117;width:2;height:7" coordorigin="9676,7117" coordsize="2,7">
              <v:shape style="position:absolute;left:9676;top:7117;width:2;height:7" coordorigin="9676,7117" coordsize="0,7" path="m9676,7117l9676,7124e" filled="false" stroked="true" strokeweight=".079853pt" strokecolor="#989898">
                <v:path arrowok="t"/>
              </v:shape>
            </v:group>
            <v:group style="position:absolute;left:9644;top:7138;width:2;height:7" coordorigin="9644,7138" coordsize="2,7">
              <v:shape style="position:absolute;left:9644;top:7138;width:2;height:7" coordorigin="9644,7138" coordsize="0,7" path="m9644,7138l9644,7144e" filled="false" stroked="true" strokeweight=".079853pt" strokecolor="#989898">
                <v:path arrowok="t"/>
              </v:shape>
            </v:group>
            <v:group style="position:absolute;left:9614;top:7159;width:2;height:7" coordorigin="9614,7159" coordsize="2,7">
              <v:shape style="position:absolute;left:9614;top:7159;width:2;height:7" coordorigin="9614,7159" coordsize="0,7" path="m9614,7159l9614,7165e" filled="false" stroked="true" strokeweight=".079853pt" strokecolor="#989898">
                <v:path arrowok="t"/>
              </v:shape>
            </v:group>
            <v:group style="position:absolute;left:9582;top:7179;width:2;height:7" coordorigin="9582,7179" coordsize="2,7">
              <v:shape style="position:absolute;left:9582;top:7179;width:2;height:7" coordorigin="9582,7179" coordsize="0,7" path="m9582,7179l9582,7186e" filled="false" stroked="true" strokeweight=".079853pt" strokecolor="#989898">
                <v:path arrowok="t"/>
              </v:shape>
            </v:group>
            <v:group style="position:absolute;left:9550;top:7198;width:2;height:7" coordorigin="9550,7198" coordsize="2,7">
              <v:shape style="position:absolute;left:9550;top:7198;width:2;height:7" coordorigin="9550,7198" coordsize="0,7" path="m9550,7198l9550,7205e" filled="false" stroked="true" strokeweight=".079853pt" strokecolor="#989898">
                <v:path arrowok="t"/>
              </v:shape>
            </v:group>
            <v:group style="position:absolute;left:9518;top:7219;width:2;height:7" coordorigin="9518,7219" coordsize="2,7">
              <v:shape style="position:absolute;left:9518;top:7219;width:2;height:7" coordorigin="9518,7219" coordsize="0,7" path="m9518,7219l9518,7225e" filled="false" stroked="true" strokeweight=".078774pt" strokecolor="#989898">
                <v:path arrowok="t"/>
              </v:shape>
            </v:group>
            <v:group style="position:absolute;left:9486;top:7240;width:2;height:7" coordorigin="9486,7240" coordsize="2,7">
              <v:shape style="position:absolute;left:9486;top:7240;width:2;height:7" coordorigin="9486,7240" coordsize="0,7" path="m9486,7240l9486,7246e" filled="false" stroked="true" strokeweight=".078774pt" strokecolor="#989898">
                <v:path arrowok="t"/>
              </v:shape>
            </v:group>
            <v:group style="position:absolute;left:9454;top:7261;width:2;height:7" coordorigin="9454,7261" coordsize="2,7">
              <v:shape style="position:absolute;left:9454;top:7261;width:2;height:7" coordorigin="9454,7261" coordsize="0,7" path="m9454,7261l9454,7267e" filled="false" stroked="true" strokeweight=".079853pt" strokecolor="#989898">
                <v:path arrowok="t"/>
              </v:shape>
            </v:group>
            <v:group style="position:absolute;left:9422;top:7280;width:2;height:7" coordorigin="9422,7280" coordsize="2,7">
              <v:shape style="position:absolute;left:9422;top:7280;width:2;height:7" coordorigin="9422,7280" coordsize="0,7" path="m9422,7280l9422,7286e" filled="false" stroked="true" strokeweight=".079853pt" strokecolor="#989898">
                <v:path arrowok="t"/>
              </v:shape>
            </v:group>
            <v:group style="position:absolute;left:9390;top:7300;width:2;height:7" coordorigin="9390,7300" coordsize="2,7">
              <v:shape style="position:absolute;left:9390;top:7300;width:2;height:7" coordorigin="9390,7300" coordsize="0,7" path="m9390,7300l9390,7307e" filled="false" stroked="true" strokeweight=".079853pt" strokecolor="#989898">
                <v:path arrowok="t"/>
              </v:shape>
            </v:group>
            <v:group style="position:absolute;left:9360;top:7321;width:2;height:7" coordorigin="9360,7321" coordsize="2,7">
              <v:shape style="position:absolute;left:9360;top:7321;width:2;height:7" coordorigin="9360,7321" coordsize="0,7" path="m9360,7321l9360,7328e" filled="false" stroked="true" strokeweight=".079853pt" strokecolor="#989898">
                <v:path arrowok="t"/>
              </v:shape>
            </v:group>
            <v:group style="position:absolute;left:9328;top:7342;width:2;height:7" coordorigin="9328,7342" coordsize="2,7">
              <v:shape style="position:absolute;left:9328;top:7342;width:2;height:7" coordorigin="9328,7342" coordsize="0,7" path="m9328,7342l9328,7348e" filled="false" stroked="true" strokeweight=".079853pt" strokecolor="#989898">
                <v:path arrowok="t"/>
              </v:shape>
            </v:group>
            <v:group style="position:absolute;left:9296;top:7361;width:2;height:7" coordorigin="9296,7361" coordsize="2,7">
              <v:shape style="position:absolute;left:9296;top:7361;width:2;height:7" coordorigin="9296,7361" coordsize="0,7" path="m9296,7361l9296,7367e" filled="false" stroked="true" strokeweight=".079853pt" strokecolor="#989898">
                <v:path arrowok="t"/>
              </v:shape>
            </v:group>
            <v:group style="position:absolute;left:9265;top:7382;width:2;height:7" coordorigin="9265,7382" coordsize="2,7">
              <v:shape style="position:absolute;left:9265;top:7382;width:2;height:7" coordorigin="9265,7382" coordsize="0,7" path="m9265,7382l9265,7388e" filled="false" stroked="true" strokeweight=".079853pt" strokecolor="#989898">
                <v:path arrowok="t"/>
              </v:shape>
            </v:group>
            <v:group style="position:absolute;left:9233;top:7402;width:2;height:7" coordorigin="9233,7402" coordsize="2,7">
              <v:shape style="position:absolute;left:9233;top:7402;width:2;height:7" coordorigin="9233,7402" coordsize="0,7" path="m9233,7402l9233,7409e" filled="false" stroked="true" strokeweight=".079853pt" strokecolor="#989898">
                <v:path arrowok="t"/>
              </v:shape>
            </v:group>
            <v:group style="position:absolute;left:9202;top:7425;width:2;height:7" coordorigin="9202,7425" coordsize="2,7">
              <v:shape style="position:absolute;left:9202;top:7425;width:2;height:7" coordorigin="9202,7425" coordsize="0,7" path="m9202,7425l9202,7431e" filled="false" stroked="true" strokeweight=".079853pt" strokecolor="#989898">
                <v:path arrowok="t"/>
              </v:shape>
            </v:group>
            <v:group style="position:absolute;left:9174;top:7449;width:2;height:7" coordorigin="9174,7449" coordsize="2,7">
              <v:shape style="position:absolute;left:9174;top:7449;width:2;height:7" coordorigin="9174,7449" coordsize="0,7" path="m9174,7449l9174,7455e" filled="false" stroked="true" strokeweight=".079853pt" strokecolor="#989898">
                <v:path arrowok="t"/>
              </v:shape>
            </v:group>
            <v:group style="position:absolute;left:9145;top:7474;width:2;height:7" coordorigin="9145,7474" coordsize="2,7">
              <v:shape style="position:absolute;left:9145;top:7474;width:2;height:7" coordorigin="9145,7474" coordsize="0,7" path="m9145,7474l9145,7481e" filled="false" stroked="true" strokeweight=".078774pt" strokecolor="#989898">
                <v:path arrowok="t"/>
              </v:shape>
            </v:group>
            <v:group style="position:absolute;left:9116;top:7498;width:2;height:7" coordorigin="9116,7498" coordsize="2,7">
              <v:shape style="position:absolute;left:9116;top:7498;width:2;height:7" coordorigin="9116,7498" coordsize="0,7" path="m9116,7498l9116,7504e" filled="false" stroked="true" strokeweight=".079853pt" strokecolor="#989898">
                <v:path arrowok="t"/>
              </v:shape>
            </v:group>
            <v:group style="position:absolute;left:9088;top:7522;width:2;height:7" coordorigin="9088,7522" coordsize="2,7">
              <v:shape style="position:absolute;left:9088;top:7522;width:2;height:7" coordorigin="9088,7522" coordsize="0,7" path="m9088,7522l9088,7528e" filled="false" stroked="true" strokeweight=".079853pt" strokecolor="#989898">
                <v:path arrowok="t"/>
              </v:shape>
            </v:group>
            <v:group style="position:absolute;left:9059;top:7547;width:2;height:7" coordorigin="9059,7547" coordsize="2,7">
              <v:shape style="position:absolute;left:9059;top:7547;width:2;height:7" coordorigin="9059,7547" coordsize="0,7" path="m9059,7547l9059,7554e" filled="false" stroked="true" strokeweight=".079853pt" strokecolor="#989898">
                <v:path arrowok="t"/>
              </v:shape>
            </v:group>
            <v:group style="position:absolute;left:9030;top:7571;width:2;height:7" coordorigin="9030,7571" coordsize="2,7">
              <v:shape style="position:absolute;left:9030;top:7571;width:2;height:7" coordorigin="9030,7571" coordsize="0,7" path="m9030,7571l9030,7578e" filled="false" stroked="true" strokeweight=".079853pt" strokecolor="#989898">
                <v:path arrowok="t"/>
              </v:shape>
            </v:group>
            <v:group style="position:absolute;left:9003;top:7597;width:2;height:7" coordorigin="9003,7597" coordsize="2,7">
              <v:shape style="position:absolute;left:9003;top:7597;width:2;height:7" coordorigin="9003,7597" coordsize="0,7" path="m9003,7597l9003,7603e" filled="false" stroked="true" strokeweight=".079853pt" strokecolor="#989898">
                <v:path arrowok="t"/>
              </v:shape>
            </v:group>
            <v:group style="position:absolute;left:8974;top:7621;width:2;height:7" coordorigin="8974,7621" coordsize="2,7">
              <v:shape style="position:absolute;left:8974;top:7621;width:2;height:7" coordorigin="8974,7621" coordsize="0,7" path="m8974,7621l8974,7627e" filled="false" stroked="true" strokeweight=".079853pt" strokecolor="#989898">
                <v:path arrowok="t"/>
              </v:shape>
            </v:group>
            <v:group style="position:absolute;left:8946;top:7646;width:2;height:7" coordorigin="8946,7646" coordsize="2,7">
              <v:shape style="position:absolute;left:8946;top:7646;width:2;height:7" coordorigin="8946,7646" coordsize="0,7" path="m8946,7646l8946,7653e" filled="false" stroked="true" strokeweight=".078774pt" strokecolor="#989898">
                <v:path arrowok="t"/>
              </v:shape>
            </v:group>
            <v:group style="position:absolute;left:8917;top:7670;width:2;height:7" coordorigin="8917,7670" coordsize="2,7">
              <v:shape style="position:absolute;left:8917;top:7670;width:2;height:7" coordorigin="8917,7670" coordsize="0,7" path="m8917,7670l8917,7677e" filled="false" stroked="true" strokeweight=".078774pt" strokecolor="#989898">
                <v:path arrowok="t"/>
              </v:shape>
            </v:group>
            <v:group style="position:absolute;left:8882;top:7700;width:2;height:7" coordorigin="8882,7700" coordsize="2,7">
              <v:shape style="position:absolute;left:8882;top:7700;width:2;height:7" coordorigin="8882,7700" coordsize="0,7" path="m8882,7700l8882,7707e" filled="false" stroked="true" strokeweight=".079853pt" strokecolor="#989898">
                <v:path arrowok="t"/>
              </v:shape>
            </v:group>
            <v:group style="position:absolute;left:22084;top:14674;width:18;height:24" coordorigin="22084,14674" coordsize="18,24">
              <v:shape style="position:absolute;left:22084;top:14674;width:18;height:24" coordorigin="22084,14674" coordsize="18,24" path="m22102,14698l22100,14695,22084,14674e" filled="false" stroked="true" strokeweight=".318763pt" strokecolor="#989898">
                <v:path arrowok="t"/>
              </v:shape>
            </v:group>
            <v:group style="position:absolute;left:22022;top:14599;width:26;height:32" coordorigin="22022,14599" coordsize="26,32">
              <v:shape style="position:absolute;left:22022;top:14599;width:26;height:32" coordorigin="22022,14599" coordsize="26,32" path="m22048,14631l22022,14599e" filled="false" stroked="true" strokeweight=".318763pt" strokecolor="#989898">
                <v:path arrowok="t"/>
              </v:shape>
            </v:group>
            <v:group style="position:absolute;left:10284;top:21799;width:39;height:26" coordorigin="10284,21799" coordsize="39,26">
              <v:shape style="position:absolute;left:10284;top:21799;width:39;height:26" coordorigin="10284,21799" coordsize="39,26" path="m10284,21799l10284,21804,10295,21809,10295,21825,10300,21810,10313,21810,10284,21799xe" filled="true" fillcolor="#989898" stroked="false">
                <v:path arrowok="t"/>
                <v:fill type="solid"/>
              </v:shape>
              <v:shape style="position:absolute;left:10284;top:21799;width:39;height:26" coordorigin="10284,21799" coordsize="39,26" path="m10313,21810l10300,21810,10311,21814,10311,21815,10316,21815,10317,21817,10322,21818,10322,21814,10313,21810xe" filled="true" fillcolor="#989898" stroked="false">
                <v:path arrowok="t"/>
                <v:fill type="solid"/>
              </v:shape>
            </v:group>
            <v:group style="position:absolute;left:10284;top:21810;width:39;height:24" coordorigin="10284,21810" coordsize="39,24">
              <v:shape style="position:absolute;left:10284;top:21810;width:39;height:24" coordorigin="10284,21810" coordsize="39,24" path="m10300,21810l10295,21825,10284,21828,10284,21834,10310,21823,10300,21823,10300,21810xe" filled="true" fillcolor="#989898" stroked="false">
                <v:path arrowok="t"/>
                <v:fill type="solid"/>
              </v:shape>
              <v:shape style="position:absolute;left:10284;top:21810;width:39;height:24" coordorigin="10284,21810" coordsize="39,24" path="m10317,21817l10314,21817,10312,21818,10309,21818,10300,21823,10310,21823,10322,21818,10317,21817xe" filled="true" fillcolor="#989898" stroked="false">
                <v:path arrowok="t"/>
                <v:fill type="solid"/>
              </v:shape>
            </v:group>
            <v:group style="position:absolute;left:10284;top:21845;width:13;height:28" coordorigin="10284,21845" coordsize="13,28">
              <v:shape style="position:absolute;left:10284;top:21845;width:13;height:28" coordorigin="10284,21845" coordsize="13,28" path="m10287,21845l10285,21847,10285,21849,10284,21849,10284,21863,10285,21863,10285,21865,10287,21866,10287,21868,10288,21868,10288,21869,10290,21869,10292,21871,10295,21871,10295,21873,10296,21866,10293,21866,10293,21865,10292,21865,10290,21863,10288,21861,10288,21858,10287,21858,10287,21845xe" filled="true" fillcolor="#989898" stroked="false">
                <v:path arrowok="t"/>
                <v:fill type="solid"/>
              </v:shape>
            </v:group>
            <v:group style="position:absolute;left:10309;top:21861;width:8;height:10" coordorigin="10309,21861" coordsize="8,10">
              <v:shape style="position:absolute;left:10309;top:21861;width:8;height:10" coordorigin="10309,21861" coordsize="8,10" path="m10317,21861l10316,21863,10314,21863,10314,21865,10312,21865,10312,21866,10309,21866,10311,21871,10314,21871,10314,21869,10316,21869,10317,21868,10317,21861xe" filled="true" fillcolor="#989898" stroked="false">
                <v:path arrowok="t"/>
                <v:fill type="solid"/>
              </v:shape>
            </v:group>
            <v:group style="position:absolute;left:10287;top:21839;width:36;height:29" coordorigin="10287,21839" coordsize="36,29">
              <v:shape style="position:absolute;left:10287;top:21839;width:36;height:29" coordorigin="10287,21839" coordsize="36,29" path="m10322,21850l10317,21850,10317,21868,10319,21866,10319,21865,10320,21865,10320,21863,10322,21861,10322,21850xe" filled="true" fillcolor="#989898" stroked="false">
                <v:path arrowok="t"/>
                <v:fill type="solid"/>
              </v:shape>
              <v:shape style="position:absolute;left:10287;top:21839;width:36;height:29" coordorigin="10287,21839" coordsize="36,29" path="m10296,21844l10287,21844,10287,21853,10288,21852,10288,21849,10290,21849,10290,21847,10292,21847,10293,21845,10295,21845,10296,21844xe" filled="true" fillcolor="#989898" stroked="false">
                <v:path arrowok="t"/>
                <v:fill type="solid"/>
              </v:shape>
              <v:shape style="position:absolute;left:10287;top:21839;width:36;height:29" coordorigin="10287,21839" coordsize="36,29" path="m10319,21844l10309,21844,10311,21845,10312,21845,10316,21849,10316,21850,10320,21850,10320,21847,10319,21847,10319,21844xe" filled="true" fillcolor="#989898" stroked="false">
                <v:path arrowok="t"/>
                <v:fill type="solid"/>
              </v:shape>
              <v:shape style="position:absolute;left:10287;top:21839;width:36;height:29" coordorigin="10287,21839" coordsize="36,29" path="m10314,21841l10292,21841,10290,21842,10288,21842,10288,21844,10317,21844,10314,21841xe" filled="true" fillcolor="#989898" stroked="false">
                <v:path arrowok="t"/>
                <v:fill type="solid"/>
              </v:shape>
              <v:shape style="position:absolute;left:10287;top:21839;width:36;height:29" coordorigin="10287,21839" coordsize="36,29" path="m10311,21839l10295,21839,10293,21841,10311,21841,10311,21839xe" filled="true" fillcolor="#989898" stroked="false">
                <v:path arrowok="t"/>
                <v:fill type="solid"/>
              </v:shape>
            </v:group>
            <v:group style="position:absolute;left:10284;top:21880;width:39;height:26" coordorigin="10284,21880" coordsize="39,26">
              <v:shape style="position:absolute;left:10284;top:21880;width:39;height:26" coordorigin="10284,21880" coordsize="39,26" path="m10287,21880l10285,21880,10285,21884,10284,21884,10284,21898,10285,21900,10285,21901,10287,21903,10288,21903,10288,21904,10292,21904,10292,21906,10322,21906,10322,21901,10293,21901,10292,21900,10290,21900,10290,21898,10288,21898,10288,21893,10287,21892,10287,21880xe" filled="true" fillcolor="#989898" stroked="false">
                <v:path arrowok="t"/>
                <v:fill type="solid"/>
              </v:shape>
            </v:group>
            <v:group style="position:absolute;left:10287;top:21877;width:36;height:13" coordorigin="10287,21877" coordsize="36,13">
              <v:shape style="position:absolute;left:10287;top:21877;width:36;height:13" coordorigin="10287,21877" coordsize="36,13" path="m10322,21877l10290,21877,10290,21879,10287,21879,10287,21890,10288,21888,10288,21885,10290,21884,10292,21884,10292,21882,10322,21882,10322,21877xe" filled="true" fillcolor="#989898" stroked="false">
                <v:path arrowok="t"/>
                <v:fill type="solid"/>
              </v:shape>
            </v:group>
            <v:group style="position:absolute;left:10282;top:21978;width:71;height:45" coordorigin="10282,21978" coordsize="71,45">
              <v:shape style="position:absolute;left:10282;top:21978;width:71;height:45" coordorigin="10282,21978" coordsize="71,45" path="m10290,21978l10352,22002,10344,22022,10282,21998,10290,21978xe" filled="false" stroked="true" strokeweight=".318763pt" strokecolor="#989898">
                <v:path arrowok="t"/>
              </v:shape>
            </v:group>
            <v:group style="position:absolute;left:10196;top:21748;width:39;height:26" coordorigin="10196,21748" coordsize="39,26">
              <v:shape style="position:absolute;left:10196;top:21748;width:39;height:26" coordorigin="10196,21748" coordsize="39,26" path="m10196,21748l10196,21753,10207,21758,10207,21774,10212,21759,10226,21759,10196,21748xe" filled="true" fillcolor="#989898" stroked="false">
                <v:path arrowok="t"/>
                <v:fill type="solid"/>
              </v:shape>
              <v:shape style="position:absolute;left:10196;top:21748;width:39;height:26" coordorigin="10196,21748" coordsize="39,26" path="m10226,21759l10212,21759,10223,21763,10223,21764,10228,21764,10229,21766,10234,21767,10234,21763,10226,21759xe" filled="true" fillcolor="#989898" stroked="false">
                <v:path arrowok="t"/>
                <v:fill type="solid"/>
              </v:shape>
            </v:group>
            <v:group style="position:absolute;left:10196;top:21759;width:39;height:24" coordorigin="10196,21759" coordsize="39,24">
              <v:shape style="position:absolute;left:10196;top:21759;width:39;height:24" coordorigin="10196,21759" coordsize="39,24" path="m10212,21759l10207,21774,10196,21777,10196,21783,10223,21772,10212,21772,10212,21759xe" filled="true" fillcolor="#989898" stroked="false">
                <v:path arrowok="t"/>
                <v:fill type="solid"/>
              </v:shape>
              <v:shape style="position:absolute;left:10196;top:21759;width:39;height:24" coordorigin="10196,21759" coordsize="39,24" path="m10229,21766l10226,21766,10225,21767,10221,21767,10212,21772,10223,21772,10234,21767,10229,21766xe" filled="true" fillcolor="#989898" stroked="false">
                <v:path arrowok="t"/>
                <v:fill type="solid"/>
              </v:shape>
            </v:group>
            <v:group style="position:absolute;left:10196;top:21794;width:13;height:28" coordorigin="10196,21794" coordsize="13,28">
              <v:shape style="position:absolute;left:10196;top:21794;width:13;height:28" coordorigin="10196,21794" coordsize="13,28" path="m10199,21794l10198,21796,10198,21798,10196,21798,10196,21812,10198,21812,10198,21814,10199,21815,10199,21817,10201,21817,10201,21818,10202,21818,10204,21820,10207,21820,10207,21822,10209,21815,10206,21815,10206,21814,10204,21814,10201,21810,10201,21807,10199,21807,10199,21794xe" filled="true" fillcolor="#989898" stroked="false">
                <v:path arrowok="t"/>
                <v:fill type="solid"/>
              </v:shape>
            </v:group>
            <v:group style="position:absolute;left:10221;top:21810;width:8;height:10" coordorigin="10221,21810" coordsize="8,10">
              <v:shape style="position:absolute;left:10221;top:21810;width:8;height:10" coordorigin="10221,21810" coordsize="8,10" path="m10229,21810l10228,21812,10226,21812,10226,21814,10225,21814,10225,21815,10221,21815,10223,21820,10226,21820,10226,21818,10228,21818,10229,21817,10229,21810xe" filled="true" fillcolor="#989898" stroked="false">
                <v:path arrowok="t"/>
                <v:fill type="solid"/>
              </v:shape>
            </v:group>
            <v:group style="position:absolute;left:10199;top:21788;width:36;height:29" coordorigin="10199,21788" coordsize="36,29">
              <v:shape style="position:absolute;left:10199;top:21788;width:36;height:29" coordorigin="10199,21788" coordsize="36,29" path="m10234,21799l10229,21799,10229,21817,10231,21815,10231,21814,10233,21814,10233,21812,10234,21810,10234,21799xe" filled="true" fillcolor="#989898" stroked="false">
                <v:path arrowok="t"/>
                <v:fill type="solid"/>
              </v:shape>
              <v:shape style="position:absolute;left:10199;top:21788;width:36;height:29" coordorigin="10199,21788" coordsize="36,29" path="m10209,21793l10199,21793,10199,21802,10201,21801,10201,21798,10202,21798,10202,21796,10204,21796,10206,21794,10207,21794,10209,21793xe" filled="true" fillcolor="#989898" stroked="false">
                <v:path arrowok="t"/>
                <v:fill type="solid"/>
              </v:shape>
              <v:shape style="position:absolute;left:10199;top:21788;width:36;height:29" coordorigin="10199,21788" coordsize="36,29" path="m10231,21793l10221,21793,10223,21794,10225,21794,10228,21798,10228,21799,10233,21799,10233,21796,10231,21796,10231,21793xe" filled="true" fillcolor="#989898" stroked="false">
                <v:path arrowok="t"/>
                <v:fill type="solid"/>
              </v:shape>
              <v:shape style="position:absolute;left:10199;top:21788;width:36;height:29" coordorigin="10199,21788" coordsize="36,29" path="m10226,21790l10204,21790,10202,21791,10201,21791,10201,21793,10229,21793,10228,21791,10226,21790xe" filled="true" fillcolor="#989898" stroked="false">
                <v:path arrowok="t"/>
                <v:fill type="solid"/>
              </v:shape>
              <v:shape style="position:absolute;left:10199;top:21788;width:36;height:29" coordorigin="10199,21788" coordsize="36,29" path="m10223,21788l10207,21788,10206,21790,10223,21790,10223,21788xe" filled="true" fillcolor="#989898" stroked="false">
                <v:path arrowok="t"/>
                <v:fill type="solid"/>
              </v:shape>
            </v:group>
            <v:group style="position:absolute;left:10196;top:21829;width:39;height:26" coordorigin="10196,21829" coordsize="39,26">
              <v:shape style="position:absolute;left:10196;top:21829;width:39;height:26" coordorigin="10196,21829" coordsize="39,26" path="m10199,21829l10198,21829,10198,21833,10196,21833,10196,21847,10198,21849,10198,21850,10199,21852,10201,21852,10201,21853,10204,21853,10204,21855,10234,21855,10234,21850,10206,21850,10204,21849,10202,21849,10202,21847,10201,21847,10201,21842,10199,21841,10199,21829xe" filled="true" fillcolor="#989898" stroked="false">
                <v:path arrowok="t"/>
                <v:fill type="solid"/>
              </v:shape>
            </v:group>
            <v:group style="position:absolute;left:10199;top:21826;width:36;height:13" coordorigin="10199,21826" coordsize="36,13">
              <v:shape style="position:absolute;left:10199;top:21826;width:36;height:13" coordorigin="10199,21826" coordsize="36,13" path="m10234,21826l10202,21826,10202,21828,10199,21828,10199,21839,10201,21837,10201,21834,10202,21833,10204,21833,10204,21831,10234,21831,10234,21826xe" filled="true" fillcolor="#989898" stroked="false">
                <v:path arrowok="t"/>
                <v:fill type="solid"/>
              </v:shape>
            </v:group>
            <v:group style="position:absolute;left:10175;top:21938;width:72;height:45" coordorigin="10175,21938" coordsize="72,45">
              <v:shape style="position:absolute;left:10175;top:21938;width:72;height:45" coordorigin="10175,21938" coordsize="72,45" path="m10183,21938l10247,21962,10239,21982,10175,21959,10183,21938xe" filled="false" stroked="true" strokeweight=".318763pt" strokecolor="#989898">
                <v:path arrowok="t"/>
              </v:shape>
            </v:group>
            <v:group style="position:absolute;left:9860;top:21627;width:39;height:26" coordorigin="9860,21627" coordsize="39,26">
              <v:shape style="position:absolute;left:9860;top:21627;width:39;height:26" coordorigin="9860,21627" coordsize="39,26" path="m9860,21627l9860,21632,9871,21637,9871,21653,9876,21638,9889,21638,9860,21627xe" filled="true" fillcolor="#989898" stroked="false">
                <v:path arrowok="t"/>
                <v:fill type="solid"/>
              </v:shape>
              <v:shape style="position:absolute;left:9860;top:21627;width:39;height:26" coordorigin="9860,21627" coordsize="39,26" path="m9889,21638l9876,21638,9887,21641,9887,21643,9892,21643,9893,21645,9898,21646,9898,21641,9889,21638xe" filled="true" fillcolor="#989898" stroked="false">
                <v:path arrowok="t"/>
                <v:fill type="solid"/>
              </v:shape>
            </v:group>
            <v:group style="position:absolute;left:9860;top:21638;width:39;height:24" coordorigin="9860,21638" coordsize="39,24">
              <v:shape style="position:absolute;left:9860;top:21638;width:39;height:24" coordorigin="9860,21638" coordsize="39,24" path="m9876,21638l9871,21653,9860,21656,9860,21662,9887,21651,9876,21651,9876,21638xe" filled="true" fillcolor="#989898" stroked="false">
                <v:path arrowok="t"/>
                <v:fill type="solid"/>
              </v:shape>
              <v:shape style="position:absolute;left:9860;top:21638;width:39;height:24" coordorigin="9860,21638" coordsize="39,24" path="m9893,21645l9890,21645,9888,21646,9885,21646,9876,21651,9887,21651,9898,21646,9893,21645xe" filled="true" fillcolor="#989898" stroked="false">
                <v:path arrowok="t"/>
                <v:fill type="solid"/>
              </v:shape>
            </v:group>
            <v:group style="position:absolute;left:9860;top:21673;width:13;height:28" coordorigin="9860,21673" coordsize="13,28">
              <v:shape style="position:absolute;left:9860;top:21673;width:13;height:28" coordorigin="9860,21673" coordsize="13,28" path="m9863,21673l9861,21675,9861,21677,9860,21677,9860,21691,9861,21691,9861,21692,9863,21694,9863,21696,9865,21696,9865,21697,9866,21697,9868,21699,9871,21699,9871,21700,9872,21694,9869,21694,9869,21692,9868,21692,9866,21691,9865,21689,9865,21686,9863,21686,9863,21673xe" filled="true" fillcolor="#989898" stroked="false">
                <v:path arrowok="t"/>
                <v:fill type="solid"/>
              </v:shape>
            </v:group>
            <v:group style="position:absolute;left:9885;top:21689;width:8;height:10" coordorigin="9885,21689" coordsize="8,10">
              <v:shape style="position:absolute;left:9885;top:21689;width:8;height:10" coordorigin="9885,21689" coordsize="8,10" path="m9893,21689l9892,21691,9890,21691,9890,21692,9888,21692,9888,21694,9885,21694,9887,21699,9890,21699,9890,21697,9892,21697,9893,21696,9893,21689xe" filled="true" fillcolor="#989898" stroked="false">
                <v:path arrowok="t"/>
                <v:fill type="solid"/>
              </v:shape>
            </v:group>
            <v:group style="position:absolute;left:9863;top:21667;width:36;height:29" coordorigin="9863,21667" coordsize="36,29">
              <v:shape style="position:absolute;left:9863;top:21667;width:36;height:29" coordorigin="9863,21667" coordsize="36,29" path="m9898,21678l9893,21678,9893,21696,9895,21694,9895,21692,9896,21692,9896,21691,9898,21689,9898,21678xe" filled="true" fillcolor="#989898" stroked="false">
                <v:path arrowok="t"/>
                <v:fill type="solid"/>
              </v:shape>
              <v:shape style="position:absolute;left:9863;top:21667;width:36;height:29" coordorigin="9863,21667" coordsize="36,29" path="m9872,21672l9863,21672,9863,21681,9865,21680,9865,21677,9866,21677,9866,21675,9868,21675,9869,21673,9871,21673,9872,21672xe" filled="true" fillcolor="#989898" stroked="false">
                <v:path arrowok="t"/>
                <v:fill type="solid"/>
              </v:shape>
              <v:shape style="position:absolute;left:9863;top:21667;width:36;height:29" coordorigin="9863,21667" coordsize="36,29" path="m9895,21672l9885,21672,9887,21673,9888,21673,9890,21675,9892,21677,9892,21678,9896,21678,9896,21675,9895,21675,9895,21672xe" filled="true" fillcolor="#989898" stroked="false">
                <v:path arrowok="t"/>
                <v:fill type="solid"/>
              </v:shape>
              <v:shape style="position:absolute;left:9863;top:21667;width:36;height:29" coordorigin="9863,21667" coordsize="36,29" path="m9890,21669l9868,21669,9866,21670,9865,21670,9865,21672,9893,21672,9890,21669xe" filled="true" fillcolor="#989898" stroked="false">
                <v:path arrowok="t"/>
                <v:fill type="solid"/>
              </v:shape>
              <v:shape style="position:absolute;left:9863;top:21667;width:36;height:29" coordorigin="9863,21667" coordsize="36,29" path="m9887,21667l9871,21667,9869,21669,9887,21669,9887,21667xe" filled="true" fillcolor="#989898" stroked="false">
                <v:path arrowok="t"/>
                <v:fill type="solid"/>
              </v:shape>
            </v:group>
            <v:group style="position:absolute;left:9860;top:21708;width:39;height:26" coordorigin="9860,21708" coordsize="39,26">
              <v:shape style="position:absolute;left:9860;top:21708;width:39;height:26" coordorigin="9860,21708" coordsize="39,26" path="m9863,21708l9861,21708,9861,21712,9860,21712,9860,21726,9861,21727,9861,21729,9863,21731,9865,21731,9865,21732,9868,21732,9868,21734,9898,21734,9898,21729,9869,21729,9868,21727,9866,21727,9866,21726,9865,21726,9865,21721,9863,21720,9863,21708xe" filled="true" fillcolor="#989898" stroked="false">
                <v:path arrowok="t"/>
                <v:fill type="solid"/>
              </v:shape>
            </v:group>
            <v:group style="position:absolute;left:9863;top:21705;width:36;height:13" coordorigin="9863,21705" coordsize="36,13">
              <v:shape style="position:absolute;left:9863;top:21705;width:36;height:13" coordorigin="9863,21705" coordsize="36,13" path="m9898,21705l9866,21705,9866,21707,9863,21707,9863,21718,9865,21716,9865,21713,9866,21712,9868,21712,9868,21710,9898,21710,9898,21705xe" filled="true" fillcolor="#989898" stroked="false">
                <v:path arrowok="t"/>
                <v:fill type="solid"/>
              </v:shape>
            </v:group>
            <v:group style="position:absolute;left:9755;top:21783;width:71;height:44" coordorigin="9755,21783" coordsize="71,44">
              <v:shape style="position:absolute;left:9755;top:21783;width:71;height:44" coordorigin="9755,21783" coordsize="71,44" path="m9763,21783l9825,21806,9817,21826,9755,21804,9763,21783xe" filled="false" stroked="true" strokeweight=".318763pt" strokecolor="#989898">
                <v:path arrowok="t"/>
              </v:shape>
            </v:group>
            <v:group style="position:absolute;left:7104;top:11463;width:2;height:7" coordorigin="7104,11463" coordsize="2,7">
              <v:shape style="position:absolute;left:7104;top:11463;width:2;height:7" coordorigin="7104,11463" coordsize="0,7" path="m7104,11463l7104,11469e" filled="false" stroked="true" strokeweight=".079853pt" strokecolor="#989898">
                <v:path arrowok="t"/>
              </v:shape>
            </v:group>
            <v:group style="position:absolute;left:7110;top:11425;width:2;height:7" coordorigin="7110,11425" coordsize="2,7">
              <v:shape style="position:absolute;left:7110;top:11425;width:2;height:7" coordorigin="7110,11425" coordsize="0,7" path="m7110,11425l7110,11431e" filled="false" stroked="true" strokeweight=".079853pt" strokecolor="#989898">
                <v:path arrowok="t"/>
              </v:shape>
            </v:group>
            <v:group style="position:absolute;left:7116;top:11388;width:2;height:7" coordorigin="7116,11388" coordsize="2,7">
              <v:shape style="position:absolute;left:7116;top:11388;width:2;height:7" coordorigin="7116,11388" coordsize="0,7" path="m7116,11388l7116,11394e" filled="false" stroked="true" strokeweight=".079853pt" strokecolor="#989898">
                <v:path arrowok="t"/>
              </v:shape>
            </v:group>
            <v:group style="position:absolute;left:7123;top:11350;width:2;height:7" coordorigin="7123,11350" coordsize="2,7">
              <v:shape style="position:absolute;left:7123;top:11350;width:2;height:7" coordorigin="7123,11350" coordsize="0,7" path="m7123,11350l7123,11356e" filled="false" stroked="true" strokeweight=".079853pt" strokecolor="#989898">
                <v:path arrowok="t"/>
              </v:shape>
            </v:group>
            <v:group style="position:absolute;left:7129;top:11313;width:2;height:7" coordorigin="7129,11313" coordsize="2,7">
              <v:shape style="position:absolute;left:7129;top:11313;width:2;height:7" coordorigin="7129,11313" coordsize="0,7" path="m7129,11313l7129,11320e" filled="false" stroked="true" strokeweight=".078774pt" strokecolor="#989898">
                <v:path arrowok="t"/>
              </v:shape>
            </v:group>
            <v:group style="position:absolute;left:7135;top:11277;width:2;height:7" coordorigin="7135,11277" coordsize="2,7">
              <v:shape style="position:absolute;left:7135;top:11277;width:2;height:7" coordorigin="7135,11277" coordsize="0,7" path="m7135,11277l7135,11283e" filled="false" stroked="true" strokeweight=".079853pt" strokecolor="#989898">
                <v:path arrowok="t"/>
              </v:shape>
            </v:group>
            <v:group style="position:absolute;left:7142;top:11238;width:2;height:7" coordorigin="7142,11238" coordsize="2,7">
              <v:shape style="position:absolute;left:7142;top:11238;width:2;height:7" coordorigin="7142,11238" coordsize="0,7" path="m7142,11238l7142,11245e" filled="false" stroked="true" strokeweight=".078774pt" strokecolor="#989898">
                <v:path arrowok="t"/>
              </v:shape>
            </v:group>
            <v:group style="position:absolute;left:7147;top:11202;width:2;height:7" coordorigin="7147,11202" coordsize="2,7">
              <v:shape style="position:absolute;left:7147;top:11202;width:2;height:7" coordorigin="7147,11202" coordsize="0,7" path="m7147,11202l7147,11208e" filled="false" stroked="true" strokeweight=".079853pt" strokecolor="#989898">
                <v:path arrowok="t"/>
              </v:shape>
            </v:group>
            <v:group style="position:absolute;left:7153;top:11165;width:2;height:7" coordorigin="7153,11165" coordsize="2,7">
              <v:shape style="position:absolute;left:7153;top:11165;width:2;height:7" coordorigin="7153,11165" coordsize="0,7" path="m7153,11165l7153,11171e" filled="false" stroked="true" strokeweight=".079853pt" strokecolor="#989898">
                <v:path arrowok="t"/>
              </v:shape>
            </v:group>
            <v:group style="position:absolute;left:7159;top:11128;width:2;height:7" coordorigin="7159,11128" coordsize="2,7">
              <v:shape style="position:absolute;left:7159;top:11128;width:2;height:7" coordorigin="7159,11128" coordsize="0,7" path="m7159,11128l7159,11135e" filled="false" stroked="true" strokeweight=".079853pt" strokecolor="#989898">
                <v:path arrowok="t"/>
              </v:shape>
            </v:group>
            <v:group style="position:absolute;left:7166;top:11090;width:2;height:7" coordorigin="7166,11090" coordsize="2,7">
              <v:shape style="position:absolute;left:7166;top:11090;width:2;height:7" coordorigin="7166,11090" coordsize="0,7" path="m7166,11090l7166,11096e" filled="false" stroked="true" strokeweight=".079853pt" strokecolor="#989898">
                <v:path arrowok="t"/>
              </v:shape>
            </v:group>
            <v:group style="position:absolute;left:7172;top:11053;width:2;height:7" coordorigin="7172,11053" coordsize="2,7">
              <v:shape style="position:absolute;left:7172;top:11053;width:2;height:7" coordorigin="7172,11053" coordsize="0,7" path="m7172,11053l7172,11060e" filled="false" stroked="true" strokeweight=".079853pt" strokecolor="#989898">
                <v:path arrowok="t"/>
              </v:shape>
            </v:group>
            <v:group style="position:absolute;left:7178;top:11017;width:2;height:7" coordorigin="7178,11017" coordsize="2,7">
              <v:shape style="position:absolute;left:7178;top:11017;width:2;height:7" coordorigin="7178,11017" coordsize="0,7" path="m7178,11017l7178,11023e" filled="false" stroked="true" strokeweight=".079853pt" strokecolor="#989898">
                <v:path arrowok="t"/>
              </v:shape>
            </v:group>
            <v:group style="position:absolute;left:7183;top:10979;width:2;height:7" coordorigin="7183,10979" coordsize="2,7">
              <v:shape style="position:absolute;left:7183;top:10979;width:2;height:7" coordorigin="7183,10979" coordsize="0,7" path="m7183,10979l7183,10985e" filled="false" stroked="true" strokeweight=".078774pt" strokecolor="#989898">
                <v:path arrowok="t"/>
              </v:shape>
            </v:group>
            <v:group style="position:absolute;left:7190;top:10942;width:2;height:7" coordorigin="7190,10942" coordsize="2,7">
              <v:shape style="position:absolute;left:7190;top:10942;width:2;height:7" coordorigin="7190,10942" coordsize="0,7" path="m7190,10942l7190,10948e" filled="false" stroked="true" strokeweight=".079853pt" strokecolor="#989898">
                <v:path arrowok="t"/>
              </v:shape>
            </v:group>
            <v:group style="position:absolute;left:7196;top:10905;width:2;height:7" coordorigin="7196,10905" coordsize="2,7">
              <v:shape style="position:absolute;left:7196;top:10905;width:2;height:7" coordorigin="7196,10905" coordsize="0,7" path="m7196,10905l7196,10912e" filled="false" stroked="true" strokeweight=".079853pt" strokecolor="#989898">
                <v:path arrowok="t"/>
              </v:shape>
            </v:group>
            <v:group style="position:absolute;left:7202;top:10867;width:2;height:7" coordorigin="7202,10867" coordsize="2,7">
              <v:shape style="position:absolute;left:7202;top:10867;width:2;height:7" coordorigin="7202,10867" coordsize="0,7" path="m7202,10867l7202,10873e" filled="false" stroked="true" strokeweight=".078774pt" strokecolor="#989898">
                <v:path arrowok="t"/>
              </v:shape>
            </v:group>
            <v:group style="position:absolute;left:7209;top:10830;width:2;height:7" coordorigin="7209,10830" coordsize="2,7">
              <v:shape style="position:absolute;left:7209;top:10830;width:2;height:7" coordorigin="7209,10830" coordsize="0,7" path="m7209,10830l7209,10837e" filled="false" stroked="true" strokeweight=".079853pt" strokecolor="#989898">
                <v:path arrowok="t"/>
              </v:shape>
            </v:group>
            <v:group style="position:absolute;left:7215;top:10794;width:2;height:7" coordorigin="7215,10794" coordsize="2,7">
              <v:shape style="position:absolute;left:7215;top:10794;width:2;height:7" coordorigin="7215,10794" coordsize="0,7" path="m7215,10794l7215,10800e" filled="false" stroked="true" strokeweight=".079853pt" strokecolor="#989898">
                <v:path arrowok="t"/>
              </v:shape>
            </v:group>
            <v:group style="position:absolute;left:7221;top:10755;width:2;height:7" coordorigin="7221,10755" coordsize="2,7">
              <v:shape style="position:absolute;left:7221;top:10755;width:2;height:7" coordorigin="7221,10755" coordsize="0,7" path="m7221,10755l7221,10762e" filled="false" stroked="true" strokeweight=".079853pt" strokecolor="#989898">
                <v:path arrowok="t"/>
              </v:shape>
            </v:group>
            <v:group style="position:absolute;left:7233;top:10720;width:2;height:7" coordorigin="7233,10720" coordsize="2,7">
              <v:shape style="position:absolute;left:7233;top:10720;width:2;height:7" coordorigin="7233,10720" coordsize="0,7" path="m7233,10720l7233,10727e" filled="false" stroked="true" strokeweight=".078774pt" strokecolor="#989898">
                <v:path arrowok="t"/>
              </v:shape>
            </v:group>
            <v:group style="position:absolute;left:7245;top:10685;width:2;height:7" coordorigin="7245,10685" coordsize="2,7">
              <v:shape style="position:absolute;left:7245;top:10685;width:2;height:7" coordorigin="7245,10685" coordsize="0,7" path="m7245,10685l7245,10692e" filled="false" stroked="true" strokeweight=".079853pt" strokecolor="#989898">
                <v:path arrowok="t"/>
              </v:shape>
            </v:group>
            <v:group style="position:absolute;left:7257;top:10649;width:2;height:7" coordorigin="7257,10649" coordsize="2,7">
              <v:shape style="position:absolute;left:7257;top:10649;width:2;height:7" coordorigin="7257,10649" coordsize="0,7" path="m7257,10649l7257,10655e" filled="false" stroked="true" strokeweight=".079853pt" strokecolor="#989898">
                <v:path arrowok="t"/>
              </v:shape>
            </v:group>
            <v:group style="position:absolute;left:7269;top:10614;width:2;height:7" coordorigin="7269,10614" coordsize="2,7">
              <v:shape style="position:absolute;left:7269;top:10614;width:2;height:7" coordorigin="7269,10614" coordsize="0,7" path="m7269,10614l7269,10620e" filled="false" stroked="true" strokeweight=".079853pt" strokecolor="#989898">
                <v:path arrowok="t"/>
              </v:shape>
            </v:group>
            <v:group style="position:absolute;left:7280;top:10579;width:2;height:7" coordorigin="7280,10579" coordsize="2,7">
              <v:shape style="position:absolute;left:7280;top:10579;width:2;height:7" coordorigin="7280,10579" coordsize="0,7" path="m7280,10579l7280,10585e" filled="false" stroked="true" strokeweight=".079853pt" strokecolor="#989898">
                <v:path arrowok="t"/>
              </v:shape>
            </v:group>
            <v:group style="position:absolute;left:7293;top:10542;width:2;height:7" coordorigin="7293,10542" coordsize="2,7">
              <v:shape style="position:absolute;left:7293;top:10542;width:2;height:7" coordorigin="7293,10542" coordsize="0,7" path="m7293,10542l7293,10548e" filled="false" stroked="true" strokeweight=".079853pt" strokecolor="#989898">
                <v:path arrowok="t"/>
              </v:shape>
            </v:group>
            <v:group style="position:absolute;left:7304;top:10507;width:2;height:7" coordorigin="7304,10507" coordsize="2,7">
              <v:shape style="position:absolute;left:7304;top:10507;width:2;height:7" coordorigin="7304,10507" coordsize="0,7" path="m7304,10507l7304,10513e" filled="false" stroked="true" strokeweight=".079853pt" strokecolor="#989898">
                <v:path arrowok="t"/>
              </v:shape>
            </v:group>
            <v:group style="position:absolute;left:7317;top:10470;width:2;height:7" coordorigin="7317,10470" coordsize="2,7">
              <v:shape style="position:absolute;left:7317;top:10470;width:2;height:7" coordorigin="7317,10470" coordsize="0,7" path="m7317,10470l7317,10477e" filled="false" stroked="true" strokeweight=".079853pt" strokecolor="#989898">
                <v:path arrowok="t"/>
              </v:shape>
            </v:group>
            <v:group style="position:absolute;left:7330;top:10435;width:2;height:7" coordorigin="7330,10435" coordsize="2,7">
              <v:shape style="position:absolute;left:7330;top:10435;width:2;height:7" coordorigin="7330,10435" coordsize="0,7" path="m7330,10435l7330,10441e" filled="false" stroked="true" strokeweight=".079853pt" strokecolor="#989898">
                <v:path arrowok="t"/>
              </v:shape>
            </v:group>
            <v:group style="position:absolute;left:7341;top:10400;width:2;height:7" coordorigin="7341,10400" coordsize="2,7">
              <v:shape style="position:absolute;left:7341;top:10400;width:2;height:7" coordorigin="7341,10400" coordsize="0,7" path="m7341,10400l7341,10406e" filled="false" stroked="true" strokeweight=".079853pt" strokecolor="#989898">
                <v:path arrowok="t"/>
              </v:shape>
            </v:group>
            <v:group style="position:absolute;left:7354;top:10363;width:2;height:7" coordorigin="7354,10363" coordsize="2,7">
              <v:shape style="position:absolute;left:7354;top:10363;width:2;height:7" coordorigin="7354,10363" coordsize="0,7" path="m7354,10363l7354,10370e" filled="false" stroked="true" strokeweight=".079853pt" strokecolor="#989898">
                <v:path arrowok="t"/>
              </v:shape>
            </v:group>
            <v:group style="position:absolute;left:7365;top:10328;width:2;height:7" coordorigin="7365,10328" coordsize="2,7">
              <v:shape style="position:absolute;left:7365;top:10328;width:2;height:7" coordorigin="7365,10328" coordsize="0,7" path="m7365,10328l7365,10335e" filled="false" stroked="true" strokeweight=".079853pt" strokecolor="#989898">
                <v:path arrowok="t"/>
              </v:shape>
            </v:group>
            <v:group style="position:absolute;left:7378;top:10293;width:2;height:7" coordorigin="7378,10293" coordsize="2,7">
              <v:shape style="position:absolute;left:7378;top:10293;width:2;height:7" coordorigin="7378,10293" coordsize="0,7" path="m7378,10293l7378,10300e" filled="false" stroked="true" strokeweight=".079853pt" strokecolor="#989898">
                <v:path arrowok="t"/>
              </v:shape>
            </v:group>
            <v:group style="position:absolute;left:7389;top:10257;width:2;height:7" coordorigin="7389,10257" coordsize="2,7">
              <v:shape style="position:absolute;left:7389;top:10257;width:2;height:7" coordorigin="7389,10257" coordsize="0,7" path="m7389,10257l7389,10263e" filled="false" stroked="true" strokeweight=".079853pt" strokecolor="#989898">
                <v:path arrowok="t"/>
              </v:shape>
            </v:group>
            <v:group style="position:absolute;left:7402;top:10222;width:2;height:7" coordorigin="7402,10222" coordsize="2,7">
              <v:shape style="position:absolute;left:7402;top:10222;width:2;height:7" coordorigin="7402,10222" coordsize="0,7" path="m7402,10222l7402,10228e" filled="false" stroked="true" strokeweight=".078774pt" strokecolor="#989898">
                <v:path arrowok="t"/>
              </v:shape>
            </v:group>
            <v:group style="position:absolute;left:7413;top:10185;width:2;height:7" coordorigin="7413,10185" coordsize="2,7">
              <v:shape style="position:absolute;left:7413;top:10185;width:2;height:7" coordorigin="7413,10185" coordsize="0,7" path="m7413,10185l7413,10191e" filled="false" stroked="true" strokeweight=".079853pt" strokecolor="#989898">
                <v:path arrowok="t"/>
              </v:shape>
            </v:group>
            <v:group style="position:absolute;left:7425;top:10150;width:2;height:7" coordorigin="7425,10150" coordsize="2,7">
              <v:shape style="position:absolute;left:7425;top:10150;width:2;height:7" coordorigin="7425,10150" coordsize="0,7" path="m7425,10150l7425,10156e" filled="false" stroked="true" strokeweight=".079853pt" strokecolor="#989898">
                <v:path arrowok="t"/>
              </v:shape>
            </v:group>
            <v:group style="position:absolute;left:7438;top:10115;width:2;height:7" coordorigin="7438,10115" coordsize="2,7">
              <v:shape style="position:absolute;left:7438;top:10115;width:2;height:7" coordorigin="7438,10115" coordsize="0,7" path="m7438,10115l7438,10121e" filled="false" stroked="true" strokeweight=".079853pt" strokecolor="#989898">
                <v:path arrowok="t"/>
              </v:shape>
            </v:group>
            <v:group style="position:absolute;left:7449;top:10078;width:2;height:7" coordorigin="7449,10078" coordsize="2,7">
              <v:shape style="position:absolute;left:7449;top:10078;width:2;height:7" coordorigin="7449,10078" coordsize="0,7" path="m7449,10078l7449,10084e" filled="false" stroked="true" strokeweight=".079853pt" strokecolor="#989898">
                <v:path arrowok="t"/>
              </v:shape>
            </v:group>
            <v:group style="position:absolute;left:7462;top:10043;width:2;height:7" coordorigin="7462,10043" coordsize="2,7">
              <v:shape style="position:absolute;left:7462;top:10043;width:2;height:7" coordorigin="7462,10043" coordsize="0,7" path="m7462,10043l7462,10049e" filled="false" stroked="true" strokeweight=".079853pt" strokecolor="#989898">
                <v:path arrowok="t"/>
              </v:shape>
            </v:group>
            <v:group style="position:absolute;left:7473;top:10006;width:2;height:7" coordorigin="7473,10006" coordsize="2,7">
              <v:shape style="position:absolute;left:7473;top:10006;width:2;height:7" coordorigin="7473,10006" coordsize="0,7" path="m7473,10006l7473,10013e" filled="false" stroked="true" strokeweight=".078774pt" strokecolor="#989898">
                <v:path arrowok="t"/>
              </v:shape>
            </v:group>
            <v:group style="position:absolute;left:7491;top:9973;width:2;height:7" coordorigin="7491,9973" coordsize="2,7">
              <v:shape style="position:absolute;left:7491;top:9973;width:2;height:7" coordorigin="7491,9973" coordsize="0,7" path="m7491,9973l7491,9979e" filled="false" stroked="true" strokeweight=".079853pt" strokecolor="#989898">
                <v:path arrowok="t"/>
              </v:shape>
            </v:group>
            <v:group style="position:absolute;left:7507;top:9939;width:2;height:7" coordorigin="7507,9939" coordsize="2,7">
              <v:shape style="position:absolute;left:7507;top:9939;width:2;height:7" coordorigin="7507,9939" coordsize="0,7" path="m7507,9939l7507,9946e" filled="false" stroked="true" strokeweight=".079853pt" strokecolor="#989898">
                <v:path arrowok="t"/>
              </v:shape>
            </v:group>
            <v:group style="position:absolute;left:7524;top:9906;width:2;height:7" coordorigin="7524,9906" coordsize="2,7">
              <v:shape style="position:absolute;left:7524;top:9906;width:2;height:7" coordorigin="7524,9906" coordsize="0,7" path="m7524,9906l7524,9912e" filled="false" stroked="true" strokeweight=".078774pt" strokecolor="#989898">
                <v:path arrowok="t"/>
              </v:shape>
            </v:group>
            <v:group style="position:absolute;left:7540;top:9873;width:2;height:7" coordorigin="7540,9873" coordsize="2,7">
              <v:shape style="position:absolute;left:7540;top:9873;width:2;height:7" coordorigin="7540,9873" coordsize="0,7" path="m7540,9873l7540,9879e" filled="false" stroked="true" strokeweight=".079853pt" strokecolor="#989898">
                <v:path arrowok="t"/>
              </v:shape>
            </v:group>
            <v:group style="position:absolute;left:7558;top:9839;width:2;height:7" coordorigin="7558,9839" coordsize="2,7">
              <v:shape style="position:absolute;left:7558;top:9839;width:2;height:7" coordorigin="7558,9839" coordsize="0,7" path="m7558,9839l7558,9846e" filled="false" stroked="true" strokeweight=".079853pt" strokecolor="#989898">
                <v:path arrowok="t"/>
              </v:shape>
            </v:group>
            <v:group style="position:absolute;left:7575;top:9806;width:2;height:7" coordorigin="7575,9806" coordsize="2,7">
              <v:shape style="position:absolute;left:7575;top:9806;width:2;height:7" coordorigin="7575,9806" coordsize="0,7" path="m7575,9806l7575,9812e" filled="false" stroked="true" strokeweight=".079853pt" strokecolor="#989898">
                <v:path arrowok="t"/>
              </v:shape>
            </v:group>
            <v:group style="position:absolute;left:7591;top:9772;width:2;height:7" coordorigin="7591,9772" coordsize="2,7">
              <v:shape style="position:absolute;left:7591;top:9772;width:2;height:7" coordorigin="7591,9772" coordsize="0,7" path="m7591,9772l7591,9779e" filled="false" stroked="true" strokeweight=".079853pt" strokecolor="#989898">
                <v:path arrowok="t"/>
              </v:shape>
            </v:group>
            <v:group style="position:absolute;left:7609;top:9737;width:2;height:7" coordorigin="7609,9737" coordsize="2,7">
              <v:shape style="position:absolute;left:7609;top:9737;width:2;height:7" coordorigin="7609,9737" coordsize="0,7" path="m7609,9737l7609,9743e" filled="false" stroked="true" strokeweight=".079853pt" strokecolor="#989898">
                <v:path arrowok="t"/>
              </v:shape>
            </v:group>
            <v:group style="position:absolute;left:7625;top:9704;width:2;height:7" coordorigin="7625,9704" coordsize="2,7">
              <v:shape style="position:absolute;left:7625;top:9704;width:2;height:7" coordorigin="7625,9704" coordsize="0,7" path="m7625,9704l7625,9710e" filled="false" stroked="true" strokeweight=".079853pt" strokecolor="#989898">
                <v:path arrowok="t"/>
              </v:shape>
            </v:group>
            <v:group style="position:absolute;left:7642;top:9670;width:2;height:7" coordorigin="7642,9670" coordsize="2,7">
              <v:shape style="position:absolute;left:7642;top:9670;width:2;height:7" coordorigin="7642,9670" coordsize="0,7" path="m7642,9670l7642,9677e" filled="false" stroked="true" strokeweight=".078774pt" strokecolor="#989898">
                <v:path arrowok="t"/>
              </v:shape>
            </v:group>
            <v:group style="position:absolute;left:7660;top:9637;width:2;height:7" coordorigin="7660,9637" coordsize="2,7">
              <v:shape style="position:absolute;left:7660;top:9637;width:2;height:7" coordorigin="7660,9637" coordsize="0,7" path="m7660,9637l7660,9643e" filled="false" stroked="true" strokeweight=".079853pt" strokecolor="#989898">
                <v:path arrowok="t"/>
              </v:shape>
            </v:group>
            <v:group style="position:absolute;left:7676;top:9603;width:2;height:7" coordorigin="7676,9603" coordsize="2,7">
              <v:shape style="position:absolute;left:7676;top:9603;width:2;height:7" coordorigin="7676,9603" coordsize="0,7" path="m7676,9603l7676,9610e" filled="false" stroked="true" strokeweight=".079853pt" strokecolor="#989898">
                <v:path arrowok="t"/>
              </v:shape>
            </v:group>
            <v:group style="position:absolute;left:7693;top:9570;width:2;height:7" coordorigin="7693,9570" coordsize="2,7">
              <v:shape style="position:absolute;left:7693;top:9570;width:2;height:7" coordorigin="7693,9570" coordsize="0,7" path="m7693,9570l7693,9576e" filled="false" stroked="true" strokeweight=".079853pt" strokecolor="#989898">
                <v:path arrowok="t"/>
              </v:shape>
            </v:group>
            <v:group style="position:absolute;left:7709;top:9536;width:2;height:7" coordorigin="7709,9536" coordsize="2,7">
              <v:shape style="position:absolute;left:7709;top:9536;width:2;height:7" coordorigin="7709,9536" coordsize="0,7" path="m7709,9536l7709,9543e" filled="false" stroked="true" strokeweight=".079853pt" strokecolor="#989898">
                <v:path arrowok="t"/>
              </v:shape>
            </v:group>
            <v:group style="position:absolute;left:7727;top:9503;width:2;height:7" coordorigin="7727,9503" coordsize="2,7">
              <v:shape style="position:absolute;left:7727;top:9503;width:2;height:7" coordorigin="7727,9503" coordsize="0,7" path="m7727,9503l7727,9509e" filled="false" stroked="true" strokeweight=".079853pt" strokecolor="#989898">
                <v:path arrowok="t"/>
              </v:shape>
            </v:group>
            <v:group style="position:absolute;left:7744;top:9469;width:2;height:7" coordorigin="7744,9469" coordsize="2,7">
              <v:shape style="position:absolute;left:7744;top:9469;width:2;height:7" coordorigin="7744,9469" coordsize="0,7" path="m7744,9469l7744,9476e" filled="false" stroked="true" strokeweight=".079853pt" strokecolor="#989898">
                <v:path arrowok="t"/>
              </v:shape>
            </v:group>
            <v:group style="position:absolute;left:7760;top:9434;width:2;height:7" coordorigin="7760,9434" coordsize="2,7">
              <v:shape style="position:absolute;left:7760;top:9434;width:2;height:7" coordorigin="7760,9434" coordsize="0,7" path="m7760,9434l7760,9441e" filled="false" stroked="true" strokeweight=".079853pt" strokecolor="#989898">
                <v:path arrowok="t"/>
              </v:shape>
            </v:group>
            <v:group style="position:absolute;left:7778;top:9401;width:2;height:7" coordorigin="7778,9401" coordsize="2,7">
              <v:shape style="position:absolute;left:7778;top:9401;width:2;height:7" coordorigin="7778,9401" coordsize="0,7" path="m7778,9401l7778,9407e" filled="false" stroked="true" strokeweight=".079853pt" strokecolor="#989898">
                <v:path arrowok="t"/>
              </v:shape>
            </v:group>
            <v:group style="position:absolute;left:7794;top:9367;width:2;height:7" coordorigin="7794,9367" coordsize="2,7">
              <v:shape style="position:absolute;left:7794;top:9367;width:2;height:7" coordorigin="7794,9367" coordsize="0,7" path="m7794,9367l7794,9374e" filled="false" stroked="true" strokeweight=".079853pt" strokecolor="#989898">
                <v:path arrowok="t"/>
              </v:shape>
            </v:group>
            <v:group style="position:absolute;left:7811;top:9334;width:2;height:7" coordorigin="7811,9334" coordsize="2,7">
              <v:shape style="position:absolute;left:7811;top:9334;width:2;height:7" coordorigin="7811,9334" coordsize="0,7" path="m7811,9334l7811,9340e" filled="false" stroked="true" strokeweight=".079853pt" strokecolor="#989898">
                <v:path arrowok="t"/>
              </v:shape>
            </v:group>
            <v:group style="position:absolute;left:7829;top:9299;width:2;height:7" coordorigin="7829,9299" coordsize="2,7">
              <v:shape style="position:absolute;left:7829;top:9299;width:2;height:7" coordorigin="7829,9299" coordsize="0,7" path="m7829,9299l7829,9305e" filled="false" stroked="true" strokeweight=".079853pt" strokecolor="#989898">
                <v:path arrowok="t"/>
              </v:shape>
            </v:group>
            <v:group style="position:absolute;left:7720;top:8043;width:2;height:7" coordorigin="7720,8043" coordsize="2,7">
              <v:shape style="position:absolute;left:7720;top:8043;width:2;height:7" coordorigin="7720,8043" coordsize="0,7" path="m7720,8043l7720,8049e" filled="false" stroked="true" strokeweight=".079853pt" strokecolor="#989898">
                <v:path arrowok="t"/>
              </v:shape>
            </v:group>
            <v:group style="position:absolute;left:7700;top:8078;width:2;height:7" coordorigin="7700,8078" coordsize="2,7">
              <v:shape style="position:absolute;left:7700;top:8078;width:2;height:7" coordorigin="7700,8078" coordsize="0,7" path="m7700,8078l7700,8084e" filled="false" stroked="true" strokeweight=".079853pt" strokecolor="#989898">
                <v:path arrowok="t"/>
              </v:shape>
            </v:group>
            <v:group style="position:absolute;left:7680;top:8110;width:2;height:7" coordorigin="7680,8110" coordsize="2,7">
              <v:shape style="position:absolute;left:7680;top:8110;width:2;height:7" coordorigin="7680,8110" coordsize="0,7" path="m7680,8110l7680,8116e" filled="false" stroked="true" strokeweight=".079853pt" strokecolor="#989898">
                <v:path arrowok="t"/>
              </v:shape>
            </v:group>
            <v:group style="position:absolute;left:7660;top:8143;width:2;height:7" coordorigin="7660,8143" coordsize="2,7">
              <v:shape style="position:absolute;left:7660;top:8143;width:2;height:7" coordorigin="7660,8143" coordsize="0,7" path="m7660,8143l7660,8150e" filled="false" stroked="true" strokeweight=".079853pt" strokecolor="#989898">
                <v:path arrowok="t"/>
              </v:shape>
            </v:group>
            <v:group style="position:absolute;left:7641;top:8175;width:2;height:7" coordorigin="7641,8175" coordsize="2,7">
              <v:shape style="position:absolute;left:7641;top:8175;width:2;height:7" coordorigin="7641,8175" coordsize="0,7" path="m7641,8175l7641,8182e" filled="false" stroked="true" strokeweight=".079853pt" strokecolor="#989898">
                <v:path arrowok="t"/>
              </v:shape>
            </v:group>
            <v:group style="position:absolute;left:7622;top:8207;width:2;height:7" coordorigin="7622,8207" coordsize="2,7">
              <v:shape style="position:absolute;left:7622;top:8207;width:2;height:7" coordorigin="7622,8207" coordsize="0,7" path="m7622,8207l7622,8213e" filled="false" stroked="true" strokeweight=".079853pt" strokecolor="#989898">
                <v:path arrowok="t"/>
              </v:shape>
            </v:group>
            <v:group style="position:absolute;left:7601;top:8239;width:2;height:7" coordorigin="7601,8239" coordsize="2,7">
              <v:shape style="position:absolute;left:7601;top:8239;width:2;height:7" coordorigin="7601,8239" coordsize="0,7" path="m7601,8239l7601,8245e" filled="false" stroked="true" strokeweight=".078774pt" strokecolor="#989898">
                <v:path arrowok="t"/>
              </v:shape>
            </v:group>
            <v:group style="position:absolute;left:7582;top:8271;width:2;height:7" coordorigin="7582,8271" coordsize="2,7">
              <v:shape style="position:absolute;left:7582;top:8271;width:2;height:7" coordorigin="7582,8271" coordsize="0,7" path="m7582,8271l7582,8277e" filled="false" stroked="true" strokeweight=".079853pt" strokecolor="#989898">
                <v:path arrowok="t"/>
              </v:shape>
            </v:group>
            <v:group style="position:absolute;left:7561;top:8303;width:2;height:7" coordorigin="7561,8303" coordsize="2,7">
              <v:shape style="position:absolute;left:7561;top:8303;width:2;height:7" coordorigin="7561,8303" coordsize="0,7" path="m7561,8303l7561,8309e" filled="false" stroked="true" strokeweight=".078774pt" strokecolor="#989898">
                <v:path arrowok="t"/>
              </v:shape>
            </v:group>
            <v:group style="position:absolute;left:7542;top:8335;width:2;height:7" coordorigin="7542,8335" coordsize="2,7">
              <v:shape style="position:absolute;left:7542;top:8335;width:2;height:7" coordorigin="7542,8335" coordsize="0,7" path="m7542,8335l7542,8341e" filled="false" stroked="true" strokeweight=".078774pt" strokecolor="#989898">
                <v:path arrowok="t"/>
              </v:shape>
            </v:group>
            <v:group style="position:absolute;left:7523;top:8367;width:2;height:7" coordorigin="7523,8367" coordsize="2,7">
              <v:shape style="position:absolute;left:7523;top:8367;width:2;height:7" coordorigin="7523,8367" coordsize="0,7" path="m7523,8367l7523,8373e" filled="false" stroked="true" strokeweight=".079853pt" strokecolor="#989898">
                <v:path arrowok="t"/>
              </v:shape>
            </v:group>
            <v:group style="position:absolute;left:7502;top:8400;width:2;height:7" coordorigin="7502,8400" coordsize="2,7">
              <v:shape style="position:absolute;left:7502;top:8400;width:2;height:7" coordorigin="7502,8400" coordsize="0,7" path="m7502,8400l7502,8406e" filled="false" stroked="true" strokeweight=".078774pt" strokecolor="#989898">
                <v:path arrowok="t"/>
              </v:shape>
              <v:shape style="position:absolute;left:6252;top:7342;width:15520;height:10709" type="#_x0000_t75" stroked="false">
                <v:imagedata r:id="rId251" o:title=""/>
              </v:shape>
            </v:group>
            <v:group style="position:absolute;left:7464;top:8464;width:2;height:7" coordorigin="7464,8464" coordsize="2,7">
              <v:shape style="position:absolute;left:7464;top:8464;width:2;height:7" coordorigin="7464,8464" coordsize="0,7" path="m7464,8464l7464,8470e" filled="false" stroked="true" strokeweight=".079853pt" strokecolor="#989898">
                <v:path arrowok="t"/>
              </v:shape>
            </v:group>
            <v:group style="position:absolute;left:7443;top:8496;width:2;height:7" coordorigin="7443,8496" coordsize="2,7">
              <v:shape style="position:absolute;left:7443;top:8496;width:2;height:7" coordorigin="7443,8496" coordsize="0,7" path="m7443,8496l7443,8502e" filled="false" stroked="true" strokeweight=".078774pt" strokecolor="#989898">
                <v:path arrowok="t"/>
              </v:shape>
            </v:group>
            <v:group style="position:absolute;left:7424;top:8528;width:2;height:7" coordorigin="7424,8528" coordsize="2,7">
              <v:shape style="position:absolute;left:7424;top:8528;width:2;height:7" coordorigin="7424,8528" coordsize="0,7" path="m7424,8528l7424,8534e" filled="false" stroked="true" strokeweight=".078774pt" strokecolor="#989898">
                <v:path arrowok="t"/>
              </v:shape>
            </v:group>
            <v:group style="position:absolute;left:7403;top:8559;width:2;height:7" coordorigin="7403,8559" coordsize="2,7">
              <v:shape style="position:absolute;left:7403;top:8559;width:2;height:7" coordorigin="7403,8559" coordsize="0,7" path="m7403,8559l7403,8566e" filled="false" stroked="true" strokeweight=".079853pt" strokecolor="#989898">
                <v:path arrowok="t"/>
              </v:shape>
            </v:group>
            <v:group style="position:absolute;left:7384;top:8591;width:2;height:7" coordorigin="7384,8591" coordsize="2,7">
              <v:shape style="position:absolute;left:7384;top:8591;width:2;height:7" coordorigin="7384,8591" coordsize="0,7" path="m7384,8591l7384,8598e" filled="false" stroked="true" strokeweight=".079853pt" strokecolor="#989898">
                <v:path arrowok="t"/>
              </v:shape>
            </v:group>
            <v:group style="position:absolute;left:7365;top:8623;width:2;height:7" coordorigin="7365,8623" coordsize="2,7">
              <v:shape style="position:absolute;left:7365;top:8623;width:2;height:7" coordorigin="7365,8623" coordsize="0,7" path="m7365,8623l7365,8630e" filled="false" stroked="true" strokeweight=".079853pt" strokecolor="#989898">
                <v:path arrowok="t"/>
              </v:shape>
            </v:group>
            <v:group style="position:absolute;left:7344;top:8655;width:2;height:7" coordorigin="7344,8655" coordsize="2,7">
              <v:shape style="position:absolute;left:7344;top:8655;width:2;height:7" coordorigin="7344,8655" coordsize="0,7" path="m7344,8655l7344,8661e" filled="false" stroked="true" strokeweight=".079853pt" strokecolor="#989898">
                <v:path arrowok="t"/>
              </v:shape>
            </v:group>
            <v:group style="position:absolute;left:7323;top:8687;width:2;height:7" coordorigin="7323,8687" coordsize="2,7">
              <v:shape style="position:absolute;left:7323;top:8687;width:2;height:7" coordorigin="7323,8687" coordsize="0,7" path="m7323,8687l7323,8693e" filled="false" stroked="true" strokeweight=".079853pt" strokecolor="#989898">
                <v:path arrowok="t"/>
              </v:shape>
            </v:group>
            <v:group style="position:absolute;left:7301;top:8717;width:2;height:7" coordorigin="7301,8717" coordsize="2,7">
              <v:shape style="position:absolute;left:7301;top:8717;width:2;height:7" coordorigin="7301,8717" coordsize="0,7" path="m7301,8717l7301,8723e" filled="false" stroked="true" strokeweight=".078774pt" strokecolor="#989898">
                <v:path arrowok="t"/>
              </v:shape>
            </v:group>
            <v:group style="position:absolute;left:7280;top:8749;width:2;height:7" coordorigin="7280,8749" coordsize="2,7">
              <v:shape style="position:absolute;left:7280;top:8749;width:2;height:7" coordorigin="7280,8749" coordsize="0,7" path="m7280,8749l7280,8755e" filled="false" stroked="true" strokeweight=".079853pt" strokecolor="#989898">
                <v:path arrowok="t"/>
              </v:shape>
            </v:group>
            <v:group style="position:absolute;left:7258;top:8779;width:2;height:7" coordorigin="7258,8779" coordsize="2,7">
              <v:shape style="position:absolute;left:7258;top:8779;width:2;height:7" coordorigin="7258,8779" coordsize="0,7" path="m7258,8779l7258,8786e" filled="false" stroked="true" strokeweight=".079853pt" strokecolor="#989898">
                <v:path arrowok="t"/>
              </v:shape>
            </v:group>
            <v:group style="position:absolute;left:7237;top:8811;width:2;height:7" coordorigin="7237,8811" coordsize="2,7">
              <v:shape style="position:absolute;left:7237;top:8811;width:2;height:7" coordorigin="7237,8811" coordsize="0,7" path="m7237,8811l7237,8818e" filled="false" stroked="true" strokeweight=".079853pt" strokecolor="#989898">
                <v:path arrowok="t"/>
              </v:shape>
            </v:group>
            <v:group style="position:absolute;left:7217;top:8841;width:2;height:7" coordorigin="7217,8841" coordsize="2,7">
              <v:shape style="position:absolute;left:7217;top:8841;width:2;height:7" coordorigin="7217,8841" coordsize="0,7" path="m7217,8841l7217,8848e" filled="false" stroked="true" strokeweight=".079853pt" strokecolor="#989898">
                <v:path arrowok="t"/>
              </v:shape>
            </v:group>
            <v:group style="position:absolute;left:7194;top:8872;width:2;height:7" coordorigin="7194,8872" coordsize="2,7">
              <v:shape style="position:absolute;left:7194;top:8872;width:2;height:7" coordorigin="7194,8872" coordsize="0,7" path="m7194,8872l7194,8878e" filled="false" stroked="true" strokeweight=".079853pt" strokecolor="#989898">
                <v:path arrowok="t"/>
              </v:shape>
            </v:group>
            <v:group style="position:absolute;left:7088;top:9028;width:2;height:7" coordorigin="7088,9028" coordsize="2,7">
              <v:shape style="position:absolute;left:7088;top:9028;width:2;height:7" coordorigin="7088,9028" coordsize="0,7" path="m7088,9028l7088,9034e" filled="false" stroked="true" strokeweight=".079853pt" strokecolor="#989898">
                <v:path arrowok="t"/>
              </v:shape>
            </v:group>
            <v:group style="position:absolute;left:7067;top:9058;width:2;height:7" coordorigin="7067,9058" coordsize="2,7">
              <v:shape style="position:absolute;left:7067;top:9058;width:2;height:7" coordorigin="7067,9058" coordsize="0,7" path="m7067,9058l7067,9065e" filled="false" stroked="true" strokeweight=".079853pt" strokecolor="#989898">
                <v:path arrowok="t"/>
              </v:shape>
            </v:group>
            <v:group style="position:absolute;left:7045;top:9090;width:2;height:7" coordorigin="7045,9090" coordsize="2,7">
              <v:shape style="position:absolute;left:7045;top:9090;width:2;height:7" coordorigin="7045,9090" coordsize="0,7" path="m7045,9090l7045,9096e" filled="false" stroked="true" strokeweight=".079853pt" strokecolor="#989898">
                <v:path arrowok="t"/>
              </v:shape>
            </v:group>
            <v:group style="position:absolute;left:7024;top:9120;width:2;height:7" coordorigin="7024,9120" coordsize="2,7">
              <v:shape style="position:absolute;left:7024;top:9120;width:2;height:7" coordorigin="7024,9120" coordsize="0,7" path="m7024,9120l7024,9127e" filled="false" stroked="true" strokeweight=".079853pt" strokecolor="#989898">
                <v:path arrowok="t"/>
              </v:shape>
            </v:group>
            <v:group style="position:absolute;left:7002;top:9151;width:2;height:7" coordorigin="7002,9151" coordsize="2,7">
              <v:shape style="position:absolute;left:7002;top:9151;width:2;height:7" coordorigin="7002,9151" coordsize="0,7" path="m7002,9151l7002,9157e" filled="false" stroked="true" strokeweight=".078774pt" strokecolor="#989898">
                <v:path arrowok="t"/>
              </v:shape>
            </v:group>
            <v:group style="position:absolute;left:6981;top:9182;width:2;height:7" coordorigin="6981,9182" coordsize="2,7">
              <v:shape style="position:absolute;left:6981;top:9182;width:2;height:7" coordorigin="6981,9182" coordsize="0,7" path="m6981,9182l6981,9189e" filled="false" stroked="true" strokeweight=".079853pt" strokecolor="#989898">
                <v:path arrowok="t"/>
              </v:shape>
            </v:group>
            <v:group style="position:absolute;left:6959;top:9213;width:2;height:7" coordorigin="6959,9213" coordsize="2,7">
              <v:shape style="position:absolute;left:6959;top:9213;width:2;height:7" coordorigin="6959,9213" coordsize="0,7" path="m6959,9213l6959,9219e" filled="false" stroked="true" strokeweight=".079853pt" strokecolor="#989898">
                <v:path arrowok="t"/>
              </v:shape>
            </v:group>
            <v:group style="position:absolute;left:6938;top:9245;width:2;height:7" coordorigin="6938,9245" coordsize="2,7">
              <v:shape style="position:absolute;left:6938;top:9245;width:2;height:7" coordorigin="6938,9245" coordsize="0,7" path="m6938,9245l6938,9251e" filled="false" stroked="true" strokeweight=".079853pt" strokecolor="#989898">
                <v:path arrowok="t"/>
              </v:shape>
            </v:group>
            <v:group style="position:absolute;left:6917;top:9275;width:2;height:7" coordorigin="6917,9275" coordsize="2,7">
              <v:shape style="position:absolute;left:6917;top:9275;width:2;height:7" coordorigin="6917,9275" coordsize="0,7" path="m6917,9275l6917,9281e" filled="false" stroked="true" strokeweight=".079853pt" strokecolor="#989898">
                <v:path arrowok="t"/>
              </v:shape>
            </v:group>
            <v:group style="position:absolute;left:6895;top:9307;width:2;height:7" coordorigin="6895,9307" coordsize="2,7">
              <v:shape style="position:absolute;left:6895;top:9307;width:2;height:7" coordorigin="6895,9307" coordsize="0,7" path="m6895,9307l6895,9313e" filled="false" stroked="true" strokeweight=".079853pt" strokecolor="#989898">
                <v:path arrowok="t"/>
              </v:shape>
            </v:group>
            <v:group style="position:absolute;left:6879;top:9340;width:2;height:7" coordorigin="6879,9340" coordsize="2,7">
              <v:shape style="position:absolute;left:6879;top:9340;width:2;height:7" coordorigin="6879,9340" coordsize="0,7" path="m6879,9340l6879,9347e" filled="false" stroked="true" strokeweight=".078774pt" strokecolor="#989898">
                <v:path arrowok="t"/>
              </v:shape>
            </v:group>
            <v:group style="position:absolute;left:6861;top:9374;width:2;height:7" coordorigin="6861,9374" coordsize="2,7">
              <v:shape style="position:absolute;left:6861;top:9374;width:2;height:7" coordorigin="6861,9374" coordsize="0,7" path="m6861,9374l6861,9380e" filled="false" stroked="true" strokeweight=".078774pt" strokecolor="#989898">
                <v:path arrowok="t"/>
              </v:shape>
            </v:group>
            <v:group style="position:absolute;left:6845;top:9407;width:2;height:7" coordorigin="6845,9407" coordsize="2,7">
              <v:shape style="position:absolute;left:6845;top:9407;width:2;height:7" coordorigin="6845,9407" coordsize="0,7" path="m6845,9407l6845,9414e" filled="false" stroked="true" strokeweight=".079853pt" strokecolor="#989898">
                <v:path arrowok="t"/>
              </v:shape>
            </v:group>
            <v:group style="position:absolute;left:6829;top:9441;width:2;height:7" coordorigin="6829,9441" coordsize="2,7">
              <v:shape style="position:absolute;left:6829;top:9441;width:2;height:7" coordorigin="6829,9441" coordsize="0,7" path="m6829,9441l6829,9447e" filled="false" stroked="true" strokeweight=".078774pt" strokecolor="#989898">
                <v:path arrowok="t"/>
              </v:shape>
            </v:group>
            <v:group style="position:absolute;left:6812;top:9476;width:2;height:7" coordorigin="6812,9476" coordsize="2,7">
              <v:shape style="position:absolute;left:6812;top:9476;width:2;height:7" coordorigin="6812,9476" coordsize="0,7" path="m6812,9476l6812,9482e" filled="false" stroked="true" strokeweight=".079853pt" strokecolor="#989898">
                <v:path arrowok="t"/>
              </v:shape>
            </v:group>
            <v:group style="position:absolute;left:6796;top:9509;width:2;height:7" coordorigin="6796,9509" coordsize="2,7">
              <v:shape style="position:absolute;left:6796;top:9509;width:2;height:7" coordorigin="6796,9509" coordsize="0,7" path="m6796,9509l6796,9516e" filled="false" stroked="true" strokeweight=".079853pt" strokecolor="#989898">
                <v:path arrowok="t"/>
              </v:shape>
            </v:group>
            <v:group style="position:absolute;left:6729;top:9645;width:2;height:7" coordorigin="6729,9645" coordsize="2,7">
              <v:shape style="position:absolute;left:6729;top:9645;width:2;height:7" coordorigin="6729,9645" coordsize="0,7" path="m6729,9645l6729,9651e" filled="false" stroked="true" strokeweight=".078774pt" strokecolor="#989898">
                <v:path arrowok="t"/>
              </v:shape>
            </v:group>
            <v:group style="position:absolute;left:6712;top:9678;width:2;height:7" coordorigin="6712,9678" coordsize="2,7">
              <v:shape style="position:absolute;left:6712;top:9678;width:2;height:7" coordorigin="6712,9678" coordsize="0,7" path="m6712,9678l6712,9685e" filled="false" stroked="true" strokeweight=".078774pt" strokecolor="#989898">
                <v:path arrowok="t"/>
              </v:shape>
            </v:group>
            <v:group style="position:absolute;left:6696;top:9712;width:2;height:7" coordorigin="6696,9712" coordsize="2,7">
              <v:shape style="position:absolute;left:6696;top:9712;width:2;height:7" coordorigin="6696,9712" coordsize="0,7" path="m6696,9712l6696,9718e" filled="false" stroked="true" strokeweight=".079853pt" strokecolor="#989898">
                <v:path arrowok="t"/>
              </v:shape>
            </v:group>
            <v:group style="position:absolute;left:6678;top:9745;width:2;height:7" coordorigin="6678,9745" coordsize="2,7">
              <v:shape style="position:absolute;left:6678;top:9745;width:2;height:7" coordorigin="6678,9745" coordsize="0,7" path="m6678,9745l6678,9751e" filled="false" stroked="true" strokeweight=".079853pt" strokecolor="#989898">
                <v:path arrowok="t"/>
              </v:shape>
            </v:group>
            <v:group style="position:absolute;left:6662;top:9778;width:2;height:7" coordorigin="6662,9778" coordsize="2,7">
              <v:shape style="position:absolute;left:6662;top:9778;width:2;height:7" coordorigin="6662,9778" coordsize="0,7" path="m6662,9778l6662,9785e" filled="false" stroked="true" strokeweight=".079853pt" strokecolor="#989898">
                <v:path arrowok="t"/>
              </v:shape>
            </v:group>
            <v:group style="position:absolute;left:6646;top:9812;width:2;height:7" coordorigin="6646,9812" coordsize="2,7">
              <v:shape style="position:absolute;left:6646;top:9812;width:2;height:7" coordorigin="6646,9812" coordsize="0,7" path="m6646,9812l6646,9818e" filled="false" stroked="true" strokeweight=".079853pt" strokecolor="#989898">
                <v:path arrowok="t"/>
              </v:shape>
            </v:group>
            <v:group style="position:absolute;left:6629;top:9847;width:2;height:7" coordorigin="6629,9847" coordsize="2,7">
              <v:shape style="position:absolute;left:6629;top:9847;width:2;height:7" coordorigin="6629,9847" coordsize="0,7" path="m6629,9847l6629,9853e" filled="false" stroked="true" strokeweight=".079853pt" strokecolor="#989898">
                <v:path arrowok="t"/>
              </v:shape>
            </v:group>
            <v:group style="position:absolute;left:6613;top:9881;width:2;height:7" coordorigin="6613,9881" coordsize="2,7">
              <v:shape style="position:absolute;left:6613;top:9881;width:2;height:7" coordorigin="6613,9881" coordsize="0,7" path="m6613,9881l6613,9887e" filled="false" stroked="true" strokeweight=".079853pt" strokecolor="#989898">
                <v:path arrowok="t"/>
              </v:shape>
            </v:group>
            <v:group style="position:absolute;left:6595;top:9914;width:2;height:7" coordorigin="6595,9914" coordsize="2,7">
              <v:shape style="position:absolute;left:6595;top:9914;width:2;height:7" coordorigin="6595,9914" coordsize="0,7" path="m6595,9914l6595,9920e" filled="false" stroked="true" strokeweight=".079853pt" strokecolor="#989898">
                <v:path arrowok="t"/>
              </v:shape>
            </v:group>
            <v:group style="position:absolute;left:6579;top:9947;width:2;height:7" coordorigin="6579,9947" coordsize="2,7">
              <v:shape style="position:absolute;left:6579;top:9947;width:2;height:7" coordorigin="6579,9947" coordsize="0,7" path="m6579,9947l6579,9954e" filled="false" stroked="true" strokeweight=".078774pt" strokecolor="#989898">
                <v:path arrowok="t"/>
              </v:shape>
            </v:group>
            <v:group style="position:absolute;left:6562;top:9981;width:2;height:7" coordorigin="6562,9981" coordsize="2,7">
              <v:shape style="position:absolute;left:6562;top:9981;width:2;height:7" coordorigin="6562,9981" coordsize="0,7" path="m6562,9981l6562,9987e" filled="false" stroked="true" strokeweight=".078774pt" strokecolor="#989898">
                <v:path arrowok="t"/>
              </v:shape>
            </v:group>
            <v:group style="position:absolute;left:6546;top:10016;width:2;height:7" coordorigin="6546,10016" coordsize="2,7">
              <v:shape style="position:absolute;left:6546;top:10016;width:2;height:7" coordorigin="6546,10016" coordsize="0,7" path="m6546,10016l6546,10022e" filled="false" stroked="true" strokeweight=".079853pt" strokecolor="#989898">
                <v:path arrowok="t"/>
              </v:shape>
            </v:group>
            <v:group style="position:absolute;left:6528;top:10049;width:2;height:7" coordorigin="6528,10049" coordsize="2,7">
              <v:shape style="position:absolute;left:6528;top:10049;width:2;height:7" coordorigin="6528,10049" coordsize="0,7" path="m6528,10049l6528,10056e" filled="false" stroked="true" strokeweight=".079853pt" strokecolor="#989898">
                <v:path arrowok="t"/>
              </v:shape>
            </v:group>
            <v:group style="position:absolute;left:6512;top:10083;width:2;height:7" coordorigin="6512,10083" coordsize="2,7">
              <v:shape style="position:absolute;left:6512;top:10083;width:2;height:7" coordorigin="6512,10083" coordsize="0,7" path="m6512,10083l6512,10089e" filled="false" stroked="true" strokeweight=".079853pt" strokecolor="#989898">
                <v:path arrowok="t"/>
              </v:shape>
            </v:group>
            <v:group style="position:absolute;left:6498;top:10118;width:2;height:7" coordorigin="6498,10118" coordsize="2,7">
              <v:shape style="position:absolute;left:6498;top:10118;width:2;height:7" coordorigin="6498,10118" coordsize="0,7" path="m6498,10118l6498,10124e" filled="false" stroked="true" strokeweight=".078774pt" strokecolor="#989898">
                <v:path arrowok="t"/>
              </v:shape>
            </v:group>
            <v:group style="position:absolute;left:6484;top:10153;width:2;height:7" coordorigin="6484,10153" coordsize="2,7">
              <v:shape style="position:absolute;left:6484;top:10153;width:2;height:7" coordorigin="6484,10153" coordsize="0,7" path="m6484,10153l6484,10159e" filled="false" stroked="true" strokeweight=".079853pt" strokecolor="#989898">
                <v:path arrowok="t"/>
              </v:shape>
            </v:group>
            <v:group style="position:absolute;left:6471;top:10188;width:2;height:7" coordorigin="6471,10188" coordsize="2,7">
              <v:shape style="position:absolute;left:6471;top:10188;width:2;height:7" coordorigin="6471,10188" coordsize="0,7" path="m6471,10188l6471,10194e" filled="false" stroked="true" strokeweight=".078774pt" strokecolor="#989898">
                <v:path arrowok="t"/>
              </v:shape>
            </v:group>
            <v:group style="position:absolute;left:6457;top:10223;width:2;height:7" coordorigin="6457,10223" coordsize="2,7">
              <v:shape style="position:absolute;left:6457;top:10223;width:2;height:7" coordorigin="6457,10223" coordsize="0,7" path="m6457,10223l6457,10230e" filled="false" stroked="true" strokeweight=".079853pt" strokecolor="#989898">
                <v:path arrowok="t"/>
              </v:shape>
            </v:group>
            <v:group style="position:absolute;left:6442;top:10258;width:2;height:7" coordorigin="6442,10258" coordsize="2,7">
              <v:shape style="position:absolute;left:6442;top:10258;width:2;height:7" coordorigin="6442,10258" coordsize="0,7" path="m6442,10258l6442,10265e" filled="false" stroked="true" strokeweight=".079853pt" strokecolor="#989898">
                <v:path arrowok="t"/>
              </v:shape>
            </v:group>
            <v:group style="position:absolute;left:6428;top:10292;width:2;height:7" coordorigin="6428,10292" coordsize="2,7">
              <v:shape style="position:absolute;left:6428;top:10292;width:2;height:7" coordorigin="6428,10292" coordsize="0,7" path="m6428,10292l6428,10298e" filled="false" stroked="true" strokeweight=".079853pt" strokecolor="#989898">
                <v:path arrowok="t"/>
              </v:shape>
            </v:group>
            <v:group style="position:absolute;left:6414;top:10327;width:2;height:7" coordorigin="6414,10327" coordsize="2,7">
              <v:shape style="position:absolute;left:6414;top:10327;width:2;height:7" coordorigin="6414,10327" coordsize="0,7" path="m6414,10327l6414,10333e" filled="false" stroked="true" strokeweight=".079853pt" strokecolor="#989898">
                <v:path arrowok="t"/>
              </v:shape>
            </v:group>
            <v:group style="position:absolute;left:6399;top:10362;width:2;height:7" coordorigin="6399,10362" coordsize="2,7">
              <v:shape style="position:absolute;left:6399;top:10362;width:2;height:7" coordorigin="6399,10362" coordsize="0,7" path="m6399,10362l6399,10368e" filled="false" stroked="true" strokeweight=".079853pt" strokecolor="#989898">
                <v:path arrowok="t"/>
              </v:shape>
            </v:group>
            <v:group style="position:absolute;left:6385;top:10397;width:2;height:7" coordorigin="6385,10397" coordsize="2,7">
              <v:shape style="position:absolute;left:6385;top:10397;width:2;height:7" coordorigin="6385,10397" coordsize="0,7" path="m6385,10397l6385,10403e" filled="false" stroked="true" strokeweight=".079853pt" strokecolor="#989898">
                <v:path arrowok="t"/>
              </v:shape>
            </v:group>
            <v:group style="position:absolute;left:6372;top:10432;width:2;height:7" coordorigin="6372,10432" coordsize="2,7">
              <v:shape style="position:absolute;left:6372;top:10432;width:2;height:7" coordorigin="6372,10432" coordsize="0,7" path="m6372,10432l6372,10438e" filled="false" stroked="true" strokeweight=".079853pt" strokecolor="#989898">
                <v:path arrowok="t"/>
              </v:shape>
            </v:group>
            <v:group style="position:absolute;left:6358;top:10467;width:2;height:7" coordorigin="6358,10467" coordsize="2,7">
              <v:shape style="position:absolute;left:6358;top:10467;width:2;height:7" coordorigin="6358,10467" coordsize="0,7" path="m6358,10467l6358,10473e" filled="false" stroked="true" strokeweight=".078774pt" strokecolor="#989898">
                <v:path arrowok="t"/>
              </v:shape>
            </v:group>
            <v:group style="position:absolute;left:6343;top:10502;width:2;height:7" coordorigin="6343,10502" coordsize="2,7">
              <v:shape style="position:absolute;left:6343;top:10502;width:2;height:7" coordorigin="6343,10502" coordsize="0,7" path="m6343,10502l6343,10508e" filled="false" stroked="true" strokeweight=".079853pt" strokecolor="#989898">
                <v:path arrowok="t"/>
              </v:shape>
            </v:group>
            <v:group style="position:absolute;left:6329;top:10537;width:2;height:7" coordorigin="6329,10537" coordsize="2,7">
              <v:shape style="position:absolute;left:6329;top:10537;width:2;height:7" coordorigin="6329,10537" coordsize="0,7" path="m6329,10537l6329,10543e" filled="false" stroked="true" strokeweight=".078774pt" strokecolor="#989898">
                <v:path arrowok="t"/>
              </v:shape>
            </v:group>
            <v:group style="position:absolute;left:6315;top:10572;width:2;height:7" coordorigin="6315,10572" coordsize="2,7">
              <v:shape style="position:absolute;left:6315;top:10572;width:2;height:7" coordorigin="6315,10572" coordsize="0,7" path="m6315,10572l6315,10579e" filled="false" stroked="true" strokeweight=".079853pt" strokecolor="#989898">
                <v:path arrowok="t"/>
              </v:shape>
            </v:group>
            <v:group style="position:absolute;left:6300;top:10607;width:2;height:7" coordorigin="6300,10607" coordsize="2,7">
              <v:shape style="position:absolute;left:6300;top:10607;width:2;height:7" coordorigin="6300,10607" coordsize="0,7" path="m6300,10607l6300,10614e" filled="false" stroked="true" strokeweight=".079853pt" strokecolor="#989898">
                <v:path arrowok="t"/>
              </v:shape>
            </v:group>
            <v:group style="position:absolute;left:6288;top:10642;width:2;height:7" coordorigin="6288,10642" coordsize="2,7">
              <v:shape style="position:absolute;left:6288;top:10642;width:2;height:7" coordorigin="6288,10642" coordsize="0,7" path="m6288,10642l6288,10649e" filled="false" stroked="true" strokeweight=".079853pt" strokecolor="#989898">
                <v:path arrowok="t"/>
              </v:shape>
            </v:group>
            <v:group style="position:absolute;left:6273;top:10676;width:2;height:7" coordorigin="6273,10676" coordsize="2,7">
              <v:shape style="position:absolute;left:6273;top:10676;width:2;height:7" coordorigin="6273,10676" coordsize="0,7" path="m6273,10676l6273,10682e" filled="false" stroked="true" strokeweight=".079853pt" strokecolor="#989898">
                <v:path arrowok="t"/>
              </v:shape>
            </v:group>
            <v:group style="position:absolute;left:6259;top:10711;width:2;height:7" coordorigin="6259,10711" coordsize="2,7">
              <v:shape style="position:absolute;left:6259;top:10711;width:2;height:7" coordorigin="6259,10711" coordsize="0,7" path="m6259,10711l6259,10717e" filled="false" stroked="true" strokeweight=".079853pt" strokecolor="#989898">
                <v:path arrowok="t"/>
              </v:shape>
            </v:group>
            <v:group style="position:absolute;left:6245;top:10746;width:2;height:7" coordorigin="6245,10746" coordsize="2,7">
              <v:shape style="position:absolute;left:6245;top:10746;width:2;height:7" coordorigin="6245,10746" coordsize="0,7" path="m6245,10746l6245,10752e" filled="false" stroked="true" strokeweight=".079853pt" strokecolor="#989898">
                <v:path arrowok="t"/>
              </v:shape>
            </v:group>
            <v:group style="position:absolute;left:6230;top:10781;width:2;height:7" coordorigin="6230,10781" coordsize="2,7">
              <v:shape style="position:absolute;left:6230;top:10781;width:2;height:7" coordorigin="6230,10781" coordsize="0,7" path="m6230,10781l6230,10787e" filled="false" stroked="true" strokeweight=".078774pt" strokecolor="#989898">
                <v:path arrowok="t"/>
              </v:shape>
            </v:group>
            <v:group style="position:absolute;left:6218;top:10816;width:2;height:7" coordorigin="6218,10816" coordsize="2,7">
              <v:shape style="position:absolute;left:6218;top:10816;width:2;height:7" coordorigin="6218,10816" coordsize="0,7" path="m6218,10816l6218,10822e" filled="false" stroked="true" strokeweight=".079853pt" strokecolor="#989898">
                <v:path arrowok="t"/>
              </v:shape>
            </v:group>
            <v:group style="position:absolute;left:6208;top:10853;width:2;height:7" coordorigin="6208,10853" coordsize="2,7">
              <v:shape style="position:absolute;left:6208;top:10853;width:2;height:7" coordorigin="6208,10853" coordsize="0,7" path="m6208,10853l6208,10859e" filled="false" stroked="true" strokeweight=".078774pt" strokecolor="#989898">
                <v:path arrowok="t"/>
              </v:shape>
            </v:group>
            <v:group style="position:absolute;left:6198;top:10889;width:2;height:7" coordorigin="6198,10889" coordsize="2,7">
              <v:shape style="position:absolute;left:6198;top:10889;width:2;height:7" coordorigin="6198,10889" coordsize="0,7" path="m6198,10889l6198,10896e" filled="false" stroked="true" strokeweight=".078774pt" strokecolor="#989898">
                <v:path arrowok="t"/>
              </v:shape>
            </v:group>
            <v:group style="position:absolute;left:6190;top:10926;width:2;height:7" coordorigin="6190,10926" coordsize="2,7">
              <v:shape style="position:absolute;left:6190;top:10926;width:2;height:7" coordorigin="6190,10926" coordsize="0,7" path="m6190,10926l6190,10932e" filled="false" stroked="true" strokeweight=".079853pt" strokecolor="#989898">
                <v:path arrowok="t"/>
              </v:shape>
            </v:group>
            <v:group style="position:absolute;left:6181;top:10963;width:2;height:7" coordorigin="6181,10963" coordsize="2,7">
              <v:shape style="position:absolute;left:6181;top:10963;width:2;height:7" coordorigin="6181,10963" coordsize="0,7" path="m6181,10963l6181,10969e" filled="false" stroked="true" strokeweight=".079853pt" strokecolor="#989898">
                <v:path arrowok="t"/>
              </v:shape>
            </v:group>
            <v:group style="position:absolute;left:6171;top:10999;width:2;height:7" coordorigin="6171,10999" coordsize="2,7">
              <v:shape style="position:absolute;left:6171;top:10999;width:2;height:7" coordorigin="6171,10999" coordsize="0,7" path="m6171,10999l6171,11006e" filled="false" stroked="true" strokeweight=".078774pt" strokecolor="#989898">
                <v:path arrowok="t"/>
              </v:shape>
            </v:group>
            <v:group style="position:absolute;left:6162;top:11036;width:2;height:7" coordorigin="6162,11036" coordsize="2,7">
              <v:shape style="position:absolute;left:6162;top:11036;width:2;height:7" coordorigin="6162,11036" coordsize="0,7" path="m6162,11036l6162,11042e" filled="false" stroked="true" strokeweight=".079853pt" strokecolor="#989898">
                <v:path arrowok="t"/>
              </v:shape>
            </v:group>
            <v:group style="position:absolute;left:6154;top:11073;width:2;height:7" coordorigin="6154,11073" coordsize="2,7">
              <v:shape style="position:absolute;left:6154;top:11073;width:2;height:7" coordorigin="6154,11073" coordsize="0,7" path="m6154,11073l6154,11079e" filled="false" stroked="true" strokeweight=".079853pt" strokecolor="#989898">
                <v:path arrowok="t"/>
              </v:shape>
            </v:group>
            <v:group style="position:absolute;left:6144;top:11109;width:2;height:7" coordorigin="6144,11109" coordsize="2,7">
              <v:shape style="position:absolute;left:6144;top:11109;width:2;height:7" coordorigin="6144,11109" coordsize="0,7" path="m6144,11109l6144,11116e" filled="false" stroked="true" strokeweight=".079853pt" strokecolor="#989898">
                <v:path arrowok="t"/>
              </v:shape>
            </v:group>
            <v:group style="position:absolute;left:6135;top:11144;width:2;height:7" coordorigin="6135,11144" coordsize="2,7">
              <v:shape style="position:absolute;left:6135;top:11144;width:2;height:7" coordorigin="6135,11144" coordsize="0,7" path="m6135,11144l6135,11151e" filled="false" stroked="true" strokeweight=".079853pt" strokecolor="#989898">
                <v:path arrowok="t"/>
              </v:shape>
            </v:group>
            <v:group style="position:absolute;left:6125;top:11181;width:2;height:7" coordorigin="6125,11181" coordsize="2,7">
              <v:shape style="position:absolute;left:6125;top:11181;width:2;height:7" coordorigin="6125,11181" coordsize="0,7" path="m6125,11181l6125,11187e" filled="false" stroked="true" strokeweight=".079853pt" strokecolor="#989898">
                <v:path arrowok="t"/>
              </v:shape>
            </v:group>
            <v:group style="position:absolute;left:6117;top:11218;width:2;height:7" coordorigin="6117,11218" coordsize="2,7">
              <v:shape style="position:absolute;left:6117;top:11218;width:2;height:7" coordorigin="6117,11218" coordsize="0,7" path="m6117,11218l6117,11224e" filled="false" stroked="true" strokeweight=".078774pt" strokecolor="#989898">
                <v:path arrowok="t"/>
              </v:shape>
            </v:group>
            <v:group style="position:absolute;left:6108;top:11254;width:2;height:7" coordorigin="6108,11254" coordsize="2,7">
              <v:shape style="position:absolute;left:6108;top:11254;width:2;height:7" coordorigin="6108,11254" coordsize="0,7" path="m6108,11254l6108,11261e" filled="false" stroked="true" strokeweight=".078774pt" strokecolor="#989898">
                <v:path arrowok="t"/>
              </v:shape>
            </v:group>
            <v:group style="position:absolute;left:6098;top:11291;width:2;height:7" coordorigin="6098,11291" coordsize="2,7">
              <v:shape style="position:absolute;left:6098;top:11291;width:2;height:7" coordorigin="6098,11291" coordsize="0,7" path="m6098,11291l6098,11297e" filled="false" stroked="true" strokeweight=".078774pt" strokecolor="#989898">
                <v:path arrowok="t"/>
              </v:shape>
            </v:group>
            <v:group style="position:absolute;left:6088;top:11328;width:2;height:7" coordorigin="6088,11328" coordsize="2,7">
              <v:shape style="position:absolute;left:6088;top:11328;width:2;height:7" coordorigin="6088,11328" coordsize="0,7" path="m6088,11328l6088,11334e" filled="false" stroked="true" strokeweight=".078774pt" strokecolor="#989898">
                <v:path arrowok="t"/>
              </v:shape>
            </v:group>
            <v:group style="position:absolute;left:6080;top:11364;width:2;height:7" coordorigin="6080,11364" coordsize="2,7">
              <v:shape style="position:absolute;left:6080;top:11364;width:2;height:7" coordorigin="6080,11364" coordsize="0,7" path="m6080,11364l6080,11371e" filled="false" stroked="true" strokeweight=".078774pt" strokecolor="#989898">
                <v:path arrowok="t"/>
              </v:shape>
            </v:group>
            <v:group style="position:absolute;left:6071;top:11401;width:2;height:7" coordorigin="6071,11401" coordsize="2,7">
              <v:shape style="position:absolute;left:6071;top:11401;width:2;height:7" coordorigin="6071,11401" coordsize="0,7" path="m6071,11401l6071,11407e" filled="false" stroked="true" strokeweight=".079853pt" strokecolor="#989898">
                <v:path arrowok="t"/>
              </v:shape>
            </v:group>
            <v:group style="position:absolute;left:6061;top:11437;width:2;height:7" coordorigin="6061,11437" coordsize="2,7">
              <v:shape style="position:absolute;left:6061;top:11437;width:2;height:7" coordorigin="6061,11437" coordsize="0,7" path="m6061,11437l6061,11444e" filled="false" stroked="true" strokeweight=".079853pt" strokecolor="#989898">
                <v:path arrowok="t"/>
              </v:shape>
            </v:group>
            <v:group style="position:absolute;left:6052;top:11474;width:2;height:7" coordorigin="6052,11474" coordsize="2,7">
              <v:shape style="position:absolute;left:6052;top:11474;width:2;height:7" coordorigin="6052,11474" coordsize="0,7" path="m6052,11474l6052,11481e" filled="false" stroked="true" strokeweight=".079853pt" strokecolor="#989898">
                <v:path arrowok="t"/>
              </v:shape>
            </v:group>
            <v:group style="position:absolute;left:6044;top:11511;width:2;height:7" coordorigin="6044,11511" coordsize="2,7">
              <v:shape style="position:absolute;left:6044;top:11511;width:2;height:7" coordorigin="6044,11511" coordsize="0,7" path="m6044,11511l6044,11517e" filled="false" stroked="true" strokeweight=".079853pt" strokecolor="#989898">
                <v:path arrowok="t"/>
              </v:shape>
            </v:group>
            <v:group style="position:absolute;left:6033;top:11549;width:2;height:7" coordorigin="6033,11549" coordsize="2,7">
              <v:shape style="position:absolute;left:6033;top:11549;width:2;height:7" coordorigin="6033,11549" coordsize="0,7" path="m6033,11549l6033,11555e" filled="false" stroked="true" strokeweight=".079853pt" strokecolor="#989898">
                <v:path arrowok="t"/>
              </v:shape>
            </v:group>
            <v:group style="position:absolute;left:6190;top:9472;width:2;height:7" coordorigin="6190,9472" coordsize="2,7">
              <v:shape style="position:absolute;left:6190;top:9472;width:2;height:7" coordorigin="6190,9472" coordsize="0,7" path="m6190,9472l6190,9479e" filled="false" stroked="true" strokeweight=".079853pt" strokecolor="#989898">
                <v:path arrowok="t"/>
              </v:shape>
            </v:group>
            <v:group style="position:absolute;left:6224;top:9434;width:2;height:7" coordorigin="6224,9434" coordsize="2,7">
              <v:shape style="position:absolute;left:6224;top:9434;width:2;height:7" coordorigin="6224,9434" coordsize="0,7" path="m6224,9434l6224,9441e" filled="false" stroked="true" strokeweight=".079853pt" strokecolor="#989898">
                <v:path arrowok="t"/>
              </v:shape>
            </v:group>
            <v:group style="position:absolute;left:6248;top:9406;width:2;height:7" coordorigin="6248,9406" coordsize="2,7">
              <v:shape style="position:absolute;left:6248;top:9406;width:2;height:7" coordorigin="6248,9406" coordsize="0,7" path="m6248,9406l6248,9412e" filled="false" stroked="true" strokeweight=".078774pt" strokecolor="#989898">
                <v:path arrowok="t"/>
              </v:shape>
            </v:group>
            <v:group style="position:absolute;left:6273;top:9377;width:2;height:7" coordorigin="6273,9377" coordsize="2,7">
              <v:shape style="position:absolute;left:6273;top:9377;width:2;height:7" coordorigin="6273,9377" coordsize="0,7" path="m6273,9377l6273,9383e" filled="false" stroked="true" strokeweight=".079853pt" strokecolor="#989898">
                <v:path arrowok="t"/>
              </v:shape>
            </v:group>
            <v:group style="position:absolute;left:6297;top:9348;width:2;height:7" coordorigin="6297,9348" coordsize="2,7">
              <v:shape style="position:absolute;left:6297;top:9348;width:2;height:7" coordorigin="6297,9348" coordsize="0,7" path="m6297,9348l6297,9355e" filled="false" stroked="true" strokeweight=".079853pt" strokecolor="#989898">
                <v:path arrowok="t"/>
              </v:shape>
            </v:group>
            <v:group style="position:absolute;left:6321;top:9319;width:2;height:7" coordorigin="6321,9319" coordsize="2,7">
              <v:shape style="position:absolute;left:6321;top:9319;width:2;height:7" coordorigin="6321,9319" coordsize="0,7" path="m6321,9319l6321,9326e" filled="false" stroked="true" strokeweight=".078774pt" strokecolor="#989898">
                <v:path arrowok="t"/>
              </v:shape>
            </v:group>
            <v:group style="position:absolute;left:6347;top:9291;width:2;height:7" coordorigin="6347,9291" coordsize="2,7">
              <v:shape style="position:absolute;left:6347;top:9291;width:2;height:7" coordorigin="6347,9291" coordsize="0,7" path="m6347,9291l6347,9297e" filled="false" stroked="true" strokeweight=".079853pt" strokecolor="#989898">
                <v:path arrowok="t"/>
              </v:shape>
            </v:group>
            <v:group style="position:absolute;left:6371;top:9262;width:2;height:7" coordorigin="6371,9262" coordsize="2,7">
              <v:shape style="position:absolute;left:6371;top:9262;width:2;height:7" coordorigin="6371,9262" coordsize="0,7" path="m6371,9262l6371,9269e" filled="false" stroked="true" strokeweight=".078774pt" strokecolor="#989898">
                <v:path arrowok="t"/>
              </v:shape>
            </v:group>
            <v:group style="position:absolute;left:6394;top:9234;width:2;height:7" coordorigin="6394,9234" coordsize="2,7">
              <v:shape style="position:absolute;left:6394;top:9234;width:2;height:7" coordorigin="6394,9234" coordsize="0,7" path="m6394,9234l6394,9240e" filled="false" stroked="true" strokeweight=".079853pt" strokecolor="#989898">
                <v:path arrowok="t"/>
              </v:shape>
            </v:group>
            <v:group style="position:absolute;left:6420;top:9205;width:2;height:7" coordorigin="6420,9205" coordsize="2,7">
              <v:shape style="position:absolute;left:6420;top:9205;width:2;height:7" coordorigin="6420,9205" coordsize="0,7" path="m6420,9205l6420,9211e" filled="false" stroked="true" strokeweight=".078774pt" strokecolor="#989898">
                <v:path arrowok="t"/>
              </v:shape>
            </v:group>
            <v:group style="position:absolute;left:6444;top:9176;width:2;height:7" coordorigin="6444,9176" coordsize="2,7">
              <v:shape style="position:absolute;left:6444;top:9176;width:2;height:7" coordorigin="6444,9176" coordsize="0,7" path="m6444,9176l6444,9183e" filled="false" stroked="true" strokeweight=".079853pt" strokecolor="#989898">
                <v:path arrowok="t"/>
              </v:shape>
            </v:group>
            <v:group style="position:absolute;left:6468;top:9147;width:2;height:7" coordorigin="6468,9147" coordsize="2,7">
              <v:shape style="position:absolute;left:6468;top:9147;width:2;height:7" coordorigin="6468,9147" coordsize="0,7" path="m6468,9147l6468,9154e" filled="false" stroked="true" strokeweight=".079853pt" strokecolor="#989898">
                <v:path arrowok="t"/>
              </v:shape>
            </v:group>
            <v:group style="position:absolute;left:6492;top:9119;width:2;height:7" coordorigin="6492,9119" coordsize="2,7">
              <v:shape style="position:absolute;left:6492;top:9119;width:2;height:7" coordorigin="6492,9119" coordsize="0,7" path="m6492,9119l6492,9125e" filled="false" stroked="true" strokeweight=".079853pt" strokecolor="#989898">
                <v:path arrowok="t"/>
              </v:shape>
            </v:group>
            <v:group style="position:absolute;left:6514;top:9089;width:2;height:7" coordorigin="6514,9089" coordsize="2,7">
              <v:shape style="position:absolute;left:6514;top:9089;width:2;height:7" coordorigin="6514,9089" coordsize="0,7" path="m6514,9089l6514,9095e" filled="false" stroked="true" strokeweight=".079853pt" strokecolor="#989898">
                <v:path arrowok="t"/>
              </v:shape>
            </v:group>
            <v:group style="position:absolute;left:6535;top:9057;width:2;height:7" coordorigin="6535,9057" coordsize="2,7">
              <v:shape style="position:absolute;left:6535;top:9057;width:2;height:7" coordorigin="6535,9057" coordsize="0,7" path="m6535,9057l6535,9063e" filled="false" stroked="true" strokeweight=".079853pt" strokecolor="#989898">
                <v:path arrowok="t"/>
              </v:shape>
            </v:group>
            <v:group style="position:absolute;left:6554;top:9023;width:2;height:7" coordorigin="6554,9023" coordsize="2,7">
              <v:shape style="position:absolute;left:6554;top:9023;width:2;height:7" coordorigin="6554,9023" coordsize="0,7" path="m6554,9023l6554,9030e" filled="false" stroked="true" strokeweight=".079853pt" strokecolor="#989898">
                <v:path arrowok="t"/>
              </v:shape>
            </v:group>
            <v:group style="position:absolute;left:6573;top:8991;width:2;height:7" coordorigin="6573,8991" coordsize="2,7">
              <v:shape style="position:absolute;left:6573;top:8991;width:2;height:7" coordorigin="6573,8991" coordsize="0,7" path="m6573,8991l6573,8998e" filled="false" stroked="true" strokeweight=".079853pt" strokecolor="#989898">
                <v:path arrowok="t"/>
              </v:shape>
            </v:group>
            <v:group style="position:absolute;left:6594;top:8959;width:2;height:7" coordorigin="6594,8959" coordsize="2,7">
              <v:shape style="position:absolute;left:6594;top:8959;width:2;height:7" coordorigin="6594,8959" coordsize="0,7" path="m6594,8959l6594,8966e" filled="false" stroked="true" strokeweight=".079853pt" strokecolor="#989898">
                <v:path arrowok="t"/>
              </v:shape>
            </v:group>
            <v:group style="position:absolute;left:6613;top:8928;width:2;height:7" coordorigin="6613,8928" coordsize="2,7">
              <v:shape style="position:absolute;left:6613;top:8928;width:2;height:7" coordorigin="6613,8928" coordsize="0,7" path="m6613,8928l6613,8934e" filled="false" stroked="true" strokeweight=".079853pt" strokecolor="#989898">
                <v:path arrowok="t"/>
              </v:shape>
            </v:group>
            <v:group style="position:absolute;left:6633;top:8896;width:2;height:7" coordorigin="6633,8896" coordsize="2,7">
              <v:shape style="position:absolute;left:6633;top:8896;width:2;height:7" coordorigin="6633,8896" coordsize="0,7" path="m6633,8896l6633,8902e" filled="false" stroked="true" strokeweight=".079853pt" strokecolor="#989898">
                <v:path arrowok="t"/>
              </v:shape>
            </v:group>
            <v:group style="position:absolute;left:6653;top:8864;width:2;height:7" coordorigin="6653,8864" coordsize="2,7">
              <v:shape style="position:absolute;left:6653;top:8864;width:2;height:7" coordorigin="6653,8864" coordsize="0,7" path="m6653,8864l6653,8870e" filled="false" stroked="true" strokeweight=".078774pt" strokecolor="#989898">
                <v:path arrowok="t"/>
              </v:shape>
            </v:group>
            <v:group style="position:absolute;left:6673;top:8832;width:2;height:7" coordorigin="6673,8832" coordsize="2,7">
              <v:shape style="position:absolute;left:6673;top:8832;width:2;height:7" coordorigin="6673,8832" coordsize="0,7" path="m6673,8832l6673,8838e" filled="false" stroked="true" strokeweight=".079853pt" strokecolor="#989898">
                <v:path arrowok="t"/>
              </v:shape>
            </v:group>
            <v:group style="position:absolute;left:6692;top:8800;width:2;height:7" coordorigin="6692,8800" coordsize="2,7">
              <v:shape style="position:absolute;left:6692;top:8800;width:2;height:7" coordorigin="6692,8800" coordsize="0,7" path="m6692,8800l6692,8806e" filled="false" stroked="true" strokeweight=".079853pt" strokecolor="#989898">
                <v:path arrowok="t"/>
              </v:shape>
            </v:group>
            <v:group style="position:absolute;left:6712;top:8768;width:2;height:7" coordorigin="6712,8768" coordsize="2,7">
              <v:shape style="position:absolute;left:6712;top:8768;width:2;height:7" coordorigin="6712,8768" coordsize="0,7" path="m6712,8768l6712,8775e" filled="false" stroked="true" strokeweight=".078774pt" strokecolor="#989898">
                <v:path arrowok="t"/>
              </v:shape>
            </v:group>
            <v:group style="position:absolute;left:6732;top:8736;width:2;height:7" coordorigin="6732,8736" coordsize="2,7">
              <v:shape style="position:absolute;left:6732;top:8736;width:2;height:7" coordorigin="6732,8736" coordsize="0,7" path="m6732,8736l6732,8743e" filled="false" stroked="true" strokeweight=".079853pt" strokecolor="#989898">
                <v:path arrowok="t"/>
              </v:shape>
            </v:group>
            <v:group style="position:absolute;left:6751;top:8704;width:2;height:7" coordorigin="6751,8704" coordsize="2,7">
              <v:shape style="position:absolute;left:6751;top:8704;width:2;height:7" coordorigin="6751,8704" coordsize="0,7" path="m6751,8704l6751,8711e" filled="false" stroked="true" strokeweight=".078774pt" strokecolor="#989898">
                <v:path arrowok="t"/>
              </v:shape>
            </v:group>
            <v:group style="position:absolute;left:6772;top:8671;width:2;height:7" coordorigin="6772,8671" coordsize="2,7">
              <v:shape style="position:absolute;left:6772;top:8671;width:2;height:7" coordorigin="6772,8671" coordsize="0,7" path="m6772,8671l6772,8677e" filled="false" stroked="true" strokeweight=".079853pt" strokecolor="#989898">
                <v:path arrowok="t"/>
              </v:shape>
            </v:group>
            <v:group style="position:absolute;left:6791;top:8639;width:2;height:7" coordorigin="6791,8639" coordsize="2,7">
              <v:shape style="position:absolute;left:6791;top:8639;width:2;height:7" coordorigin="6791,8639" coordsize="0,7" path="m6791,8639l6791,8645e" filled="false" stroked="true" strokeweight=".079853pt" strokecolor="#989898">
                <v:path arrowok="t"/>
              </v:shape>
            </v:group>
            <v:group style="position:absolute;left:6810;top:8607;width:2;height:7" coordorigin="6810,8607" coordsize="2,7">
              <v:shape style="position:absolute;left:6810;top:8607;width:2;height:7" coordorigin="6810,8607" coordsize="0,7" path="m6810,8607l6810,8614e" filled="false" stroked="true" strokeweight=".078774pt" strokecolor="#989898">
                <v:path arrowok="t"/>
              </v:shape>
            </v:group>
            <v:group style="position:absolute;left:6831;top:8575;width:2;height:7" coordorigin="6831,8575" coordsize="2,7">
              <v:shape style="position:absolute;left:6831;top:8575;width:2;height:7" coordorigin="6831,8575" coordsize="0,7" path="m6831,8575l6831,8582e" filled="false" stroked="true" strokeweight=".079853pt" strokecolor="#989898">
                <v:path arrowok="t"/>
              </v:shape>
            </v:group>
            <v:group style="position:absolute;left:6850;top:8543;width:2;height:7" coordorigin="6850,8543" coordsize="2,7">
              <v:shape style="position:absolute;left:6850;top:8543;width:2;height:7" coordorigin="6850,8543" coordsize="0,7" path="m6850,8543l6850,8550e" filled="false" stroked="true" strokeweight=".079853pt" strokecolor="#989898">
                <v:path arrowok="t"/>
              </v:shape>
            </v:group>
            <v:group style="position:absolute;left:6871;top:8512;width:2;height:7" coordorigin="6871,8512" coordsize="2,7">
              <v:shape style="position:absolute;left:6871;top:8512;width:2;height:7" coordorigin="6871,8512" coordsize="0,7" path="m6871,8512l6871,8518e" filled="false" stroked="true" strokeweight=".078774pt" strokecolor="#989898">
                <v:path arrowok="t"/>
              </v:shape>
            </v:group>
            <v:group style="position:absolute;left:6890;top:8480;width:2;height:7" coordorigin="6890,8480" coordsize="2,7">
              <v:shape style="position:absolute;left:6890;top:8480;width:2;height:7" coordorigin="6890,8480" coordsize="0,7" path="m6890,8480l6890,8486e" filled="false" stroked="true" strokeweight=".079853pt" strokecolor="#989898">
                <v:path arrowok="t"/>
              </v:shape>
            </v:group>
            <v:group style="position:absolute;left:6911;top:8448;width:2;height:7" coordorigin="6911,8448" coordsize="2,7">
              <v:shape style="position:absolute;left:6911;top:8448;width:2;height:7" coordorigin="6911,8448" coordsize="0,7" path="m6911,8448l6911,8454e" filled="false" stroked="true" strokeweight=".078774pt" strokecolor="#989898">
                <v:path arrowok="t"/>
              </v:shape>
            </v:group>
            <v:group style="position:absolute;left:6930;top:8416;width:2;height:7" coordorigin="6930,8416" coordsize="2,7">
              <v:shape style="position:absolute;left:6930;top:8416;width:2;height:7" coordorigin="6930,8416" coordsize="0,7" path="m6930,8416l6930,8422e" filled="false" stroked="true" strokeweight=".078774pt" strokecolor="#989898">
                <v:path arrowok="t"/>
              </v:shape>
            </v:group>
            <v:group style="position:absolute;left:6951;top:8384;width:2;height:7" coordorigin="6951,8384" coordsize="2,7">
              <v:shape style="position:absolute;left:6951;top:8384;width:2;height:7" coordorigin="6951,8384" coordsize="0,7" path="m6951,8384l6951,8390e" filled="false" stroked="true" strokeweight=".079853pt" strokecolor="#989898">
                <v:path arrowok="t"/>
              </v:shape>
            </v:group>
            <v:group style="position:absolute;left:6973;top:8354;width:2;height:7" coordorigin="6973,8354" coordsize="2,7">
              <v:shape style="position:absolute;left:6973;top:8354;width:2;height:7" coordorigin="6973,8354" coordsize="0,7" path="m6973,8354l6973,8360e" filled="false" stroked="true" strokeweight=".079853pt" strokecolor="#989898">
                <v:path arrowok="t"/>
              </v:shape>
            </v:group>
            <v:group style="position:absolute;left:6995;top:8323;width:2;height:7" coordorigin="6995,8323" coordsize="2,7">
              <v:shape style="position:absolute;left:6995;top:8323;width:2;height:7" coordorigin="6995,8323" coordsize="0,7" path="m6995,8323l6995,8330e" filled="false" stroked="true" strokeweight=".079853pt" strokecolor="#989898">
                <v:path arrowok="t"/>
              </v:shape>
            </v:group>
            <v:group style="position:absolute;left:7018;top:8293;width:2;height:7" coordorigin="7018,8293" coordsize="2,7">
              <v:shape style="position:absolute;left:7018;top:8293;width:2;height:7" coordorigin="7018,8293" coordsize="0,7" path="m7018,8293l7018,8300e" filled="false" stroked="true" strokeweight=".079853pt" strokecolor="#989898">
                <v:path arrowok="t"/>
              </v:shape>
            </v:group>
            <v:group style="position:absolute;left:7040;top:8263;width:2;height:7" coordorigin="7040,8263" coordsize="2,7">
              <v:shape style="position:absolute;left:7040;top:8263;width:2;height:7" coordorigin="7040,8263" coordsize="0,7" path="m7040,8263l7040,8269e" filled="false" stroked="true" strokeweight=".079853pt" strokecolor="#989898">
                <v:path arrowok="t"/>
              </v:shape>
            </v:group>
            <v:group style="position:absolute;left:7062;top:8233;width:2;height:7" coordorigin="7062,8233" coordsize="2,7">
              <v:shape style="position:absolute;left:7062;top:8233;width:2;height:7" coordorigin="7062,8233" coordsize="0,7" path="m7062,8233l7062,8239e" filled="false" stroked="true" strokeweight=".079853pt" strokecolor="#989898">
                <v:path arrowok="t"/>
              </v:shape>
            </v:group>
            <v:group style="position:absolute;left:7086;top:8202;width:2;height:7" coordorigin="7086,8202" coordsize="2,7">
              <v:shape style="position:absolute;left:7086;top:8202;width:2;height:7" coordorigin="7086,8202" coordsize="0,7" path="m7086,8202l7086,8209e" filled="false" stroked="true" strokeweight=".079853pt" strokecolor="#989898">
                <v:path arrowok="t"/>
              </v:shape>
            </v:group>
            <v:group style="position:absolute;left:7108;top:8172;width:2;height:7" coordorigin="7108,8172" coordsize="2,7">
              <v:shape style="position:absolute;left:7108;top:8172;width:2;height:7" coordorigin="7108,8172" coordsize="0,7" path="m7108,8172l7108,8179e" filled="false" stroked="true" strokeweight=".079853pt" strokecolor="#989898">
                <v:path arrowok="t"/>
              </v:shape>
            </v:group>
            <v:group style="position:absolute;left:7131;top:8142;width:2;height:7" coordorigin="7131,8142" coordsize="2,7">
              <v:shape style="position:absolute;left:7131;top:8142;width:2;height:7" coordorigin="7131,8142" coordsize="0,7" path="m7131,8142l7131,8148e" filled="false" stroked="true" strokeweight=".079853pt" strokecolor="#989898">
                <v:path arrowok="t"/>
              </v:shape>
            </v:group>
            <v:group style="position:absolute;left:7153;top:8112;width:2;height:7" coordorigin="7153,8112" coordsize="2,7">
              <v:shape style="position:absolute;left:7153;top:8112;width:2;height:7" coordorigin="7153,8112" coordsize="0,7" path="m7153,8112l7153,8118e" filled="false" stroked="true" strokeweight=".079853pt" strokecolor="#989898">
                <v:path arrowok="t"/>
              </v:shape>
            </v:group>
            <v:group style="position:absolute;left:7175;top:8081;width:2;height:7" coordorigin="7175,8081" coordsize="2,7">
              <v:shape style="position:absolute;left:7175;top:8081;width:2;height:7" coordorigin="7175,8081" coordsize="0,7" path="m7175,8081l7175,8088e" filled="false" stroked="true" strokeweight=".079853pt" strokecolor="#989898">
                <v:path arrowok="t"/>
              </v:shape>
            </v:group>
            <v:group style="position:absolute;left:7198;top:8053;width:2;height:7" coordorigin="7198,8053" coordsize="2,7">
              <v:shape style="position:absolute;left:7198;top:8053;width:2;height:7" coordorigin="7198,8053" coordsize="0,7" path="m7198,8053l7198,8059e" filled="false" stroked="true" strokeweight=".079853pt" strokecolor="#989898">
                <v:path arrowok="t"/>
              </v:shape>
            </v:group>
            <v:group style="position:absolute;left:7220;top:8022;width:2;height:7" coordorigin="7220,8022" coordsize="2,7">
              <v:shape style="position:absolute;left:7220;top:8022;width:2;height:7" coordorigin="7220,8022" coordsize="0,7" path="m7220,8022l7220,8029e" filled="false" stroked="true" strokeweight=".078774pt" strokecolor="#989898">
                <v:path arrowok="t"/>
              </v:shape>
            </v:group>
            <v:group style="position:absolute;left:7242;top:7992;width:2;height:7" coordorigin="7242,7992" coordsize="2,7">
              <v:shape style="position:absolute;left:7242;top:7992;width:2;height:7" coordorigin="7242,7992" coordsize="0,7" path="m7242,7992l7242,7999e" filled="false" stroked="true" strokeweight=".078774pt" strokecolor="#989898">
                <v:path arrowok="t"/>
              </v:shape>
            </v:group>
            <v:group style="position:absolute;left:7266;top:7962;width:2;height:7" coordorigin="7266,7962" coordsize="2,7">
              <v:shape style="position:absolute;left:7266;top:7962;width:2;height:7" coordorigin="7266,7962" coordsize="0,7" path="m7266,7962l7266,7968e" filled="false" stroked="true" strokeweight=".079853pt" strokecolor="#989898">
                <v:path arrowok="t"/>
              </v:shape>
            </v:group>
            <v:group style="position:absolute;left:7288;top:7932;width:2;height:7" coordorigin="7288,7932" coordsize="2,7">
              <v:shape style="position:absolute;left:7288;top:7932;width:2;height:7" coordorigin="7288,7932" coordsize="0,7" path="m7288,7932l7288,7938e" filled="false" stroked="true" strokeweight=".079853pt" strokecolor="#989898">
                <v:path arrowok="t"/>
              </v:shape>
            </v:group>
            <v:group style="position:absolute;left:7311;top:7901;width:2;height:7" coordorigin="7311,7901" coordsize="2,7">
              <v:shape style="position:absolute;left:7311;top:7901;width:2;height:7" coordorigin="7311,7901" coordsize="0,7" path="m7311,7901l7311,7908e" filled="false" stroked="true" strokeweight=".078774pt" strokecolor="#989898">
                <v:path arrowok="t"/>
              </v:shape>
            </v:group>
            <v:group style="position:absolute;left:7333;top:7871;width:2;height:7" coordorigin="7333,7871" coordsize="2,7">
              <v:shape style="position:absolute;left:7333;top:7871;width:2;height:7" coordorigin="7333,7871" coordsize="0,7" path="m7333,7871l7333,7877e" filled="false" stroked="true" strokeweight=".078774pt" strokecolor="#989898">
                <v:path arrowok="t"/>
              </v:shape>
            </v:group>
            <v:group style="position:absolute;left:7355;top:7841;width:2;height:7" coordorigin="7355,7841" coordsize="2,7">
              <v:shape style="position:absolute;left:7355;top:7841;width:2;height:7" coordorigin="7355,7841" coordsize="0,7" path="m7355,7841l7355,7847e" filled="false" stroked="true" strokeweight=".079853pt" strokecolor="#989898">
                <v:path arrowok="t"/>
              </v:shape>
            </v:group>
            <v:group style="position:absolute;left:7378;top:7810;width:2;height:7" coordorigin="7378,7810" coordsize="2,7">
              <v:shape style="position:absolute;left:7378;top:7810;width:2;height:7" coordorigin="7378,7810" coordsize="0,7" path="m7378,7810l7378,7817e" filled="false" stroked="true" strokeweight=".079853pt" strokecolor="#989898">
                <v:path arrowok="t"/>
              </v:shape>
            </v:group>
            <v:group style="position:absolute;left:7400;top:7780;width:2;height:7" coordorigin="7400,7780" coordsize="2,7">
              <v:shape style="position:absolute;left:7400;top:7780;width:2;height:7" coordorigin="7400,7780" coordsize="0,7" path="m7400,7780l7400,7786e" filled="false" stroked="true" strokeweight=".079853pt" strokecolor="#989898">
                <v:path arrowok="t"/>
              </v:shape>
            </v:group>
            <v:group style="position:absolute;left:7422;top:7750;width:2;height:7" coordorigin="7422,7750" coordsize="2,7">
              <v:shape style="position:absolute;left:7422;top:7750;width:2;height:7" coordorigin="7422,7750" coordsize="0,7" path="m7422,7750l7422,7756e" filled="false" stroked="true" strokeweight=".080932pt" strokecolor="#989898">
                <v:path arrowok="t"/>
              </v:shape>
            </v:group>
            <v:group style="position:absolute;left:7445;top:7720;width:2;height:7" coordorigin="7445,7720" coordsize="2,7">
              <v:shape style="position:absolute;left:7445;top:7720;width:2;height:7" coordorigin="7445,7720" coordsize="0,7" path="m7445,7720l7445,7726e" filled="false" stroked="true" strokeweight=".079853pt" strokecolor="#989898">
                <v:path arrowok="t"/>
              </v:shape>
            </v:group>
            <v:group style="position:absolute;left:7469;top:7689;width:2;height:7" coordorigin="7469,7689" coordsize="2,7">
              <v:shape style="position:absolute;left:7469;top:7689;width:2;height:7" coordorigin="7469,7689" coordsize="0,7" path="m7469,7689l7469,7696e" filled="false" stroked="true" strokeweight=".079853pt" strokecolor="#989898">
                <v:path arrowok="t"/>
              </v:shape>
            </v:group>
            <v:group style="position:absolute;left:7491;top:7659;width:2;height:7" coordorigin="7491,7659" coordsize="2,7">
              <v:shape style="position:absolute;left:7491;top:7659;width:2;height:7" coordorigin="7491,7659" coordsize="0,7" path="m7491,7659l7491,7665e" filled="false" stroked="true" strokeweight=".079853pt" strokecolor="#989898">
                <v:path arrowok="t"/>
              </v:shape>
            </v:group>
            <v:group style="position:absolute;left:7513;top:7629;width:2;height:7" coordorigin="7513,7629" coordsize="2,7">
              <v:shape style="position:absolute;left:7513;top:7629;width:2;height:7" coordorigin="7513,7629" coordsize="0,7" path="m7513,7629l7513,7635e" filled="false" stroked="true" strokeweight=".079853pt" strokecolor="#989898">
                <v:path arrowok="t"/>
              </v:shape>
            </v:group>
            <v:group style="position:absolute;left:7535;top:7599;width:2;height:7" coordorigin="7535,7599" coordsize="2,7">
              <v:shape style="position:absolute;left:7535;top:7599;width:2;height:7" coordorigin="7535,7599" coordsize="0,7" path="m7535,7599l7535,7605e" filled="false" stroked="true" strokeweight=".079853pt" strokecolor="#989898">
                <v:path arrowok="t"/>
              </v:shape>
            </v:group>
            <v:group style="position:absolute;left:7558;top:7568;width:2;height:7" coordorigin="7558,7568" coordsize="2,7">
              <v:shape style="position:absolute;left:7558;top:7568;width:2;height:7" coordorigin="7558,7568" coordsize="0,7" path="m7558,7568l7558,7574e" filled="false" stroked="true" strokeweight=".079853pt" strokecolor="#989898">
                <v:path arrowok="t"/>
              </v:shape>
            </v:group>
            <v:group style="position:absolute;left:7580;top:7539;width:2;height:7" coordorigin="7580,7539" coordsize="2,7">
              <v:shape style="position:absolute;left:7580;top:7539;width:2;height:7" coordorigin="7580,7539" coordsize="0,7" path="m7580,7539l7580,7546e" filled="false" stroked="true" strokeweight=".079853pt" strokecolor="#989898">
                <v:path arrowok="t"/>
              </v:shape>
            </v:group>
            <v:group style="position:absolute;left:7602;top:7509;width:2;height:7" coordorigin="7602,7509" coordsize="2,7">
              <v:shape style="position:absolute;left:7602;top:7509;width:2;height:7" coordorigin="7602,7509" coordsize="0,7" path="m7602,7509l7602,7516e" filled="false" stroked="true" strokeweight=".079853pt" strokecolor="#989898">
                <v:path arrowok="t"/>
              </v:shape>
            </v:group>
            <v:group style="position:absolute;left:7634;top:7468;width:2;height:7" coordorigin="7634,7468" coordsize="2,7">
              <v:shape style="position:absolute;left:7634;top:7468;width:2;height:7" coordorigin="7634,7468" coordsize="0,7" path="m7634,7468l7634,7474e" filled="false" stroked="true" strokeweight=".079853pt" strokecolor="#989898">
                <v:path arrowok="t"/>
              </v:shape>
            </v:group>
            <v:group style="position:absolute;left:8332;top:8680;width:2;height:7" coordorigin="8332,8680" coordsize="2,7">
              <v:shape style="position:absolute;left:8332;top:8680;width:2;height:7" coordorigin="8332,8680" coordsize="0,7" path="m8332,8680l8332,8687e" filled="false" stroked="true" strokeweight=".078774pt" strokecolor="#989898">
                <v:path arrowok="t"/>
              </v:shape>
            </v:group>
            <v:group style="position:absolute;left:8369;top:8687;width:2;height:7" coordorigin="8369,8687" coordsize="2,7">
              <v:shape style="position:absolute;left:8369;top:8687;width:2;height:7" coordorigin="8369,8687" coordsize="0,7" path="m8369,8687l8369,8693e" filled="false" stroked="true" strokeweight=".079853pt" strokecolor="#989898">
                <v:path arrowok="t"/>
              </v:shape>
            </v:group>
            <v:group style="position:absolute;left:8406;top:8688;width:2;height:7" coordorigin="8406,8688" coordsize="2,7">
              <v:shape style="position:absolute;left:8406;top:8688;width:2;height:7" coordorigin="8406,8688" coordsize="0,7" path="m8406,8688l8406,8695e" filled="false" stroked="true" strokeweight=".078774pt" strokecolor="#989898">
                <v:path arrowok="t"/>
              </v:shape>
            </v:group>
            <v:group style="position:absolute;left:8444;top:8685;width:2;height:7" coordorigin="8444,8685" coordsize="2,7">
              <v:shape style="position:absolute;left:8444;top:8685;width:2;height:7" coordorigin="8444,8685" coordsize="0,7" path="m8444,8685l8444,8692e" filled="false" stroked="true" strokeweight=".079853pt" strokecolor="#989898">
                <v:path arrowok="t"/>
              </v:shape>
            </v:group>
            <v:group style="position:absolute;left:8480;top:8677;width:2;height:7" coordorigin="8480,8677" coordsize="2,7">
              <v:shape style="position:absolute;left:8480;top:8677;width:2;height:7" coordorigin="8480,8677" coordsize="0,7" path="m8480,8677l8480,8684e" filled="false" stroked="true" strokeweight=".079853pt" strokecolor="#989898">
                <v:path arrowok="t"/>
              </v:shape>
            </v:group>
            <v:group style="position:absolute;left:8809;top:8384;width:2;height:7" coordorigin="8809,8384" coordsize="2,7">
              <v:shape style="position:absolute;left:8809;top:8384;width:2;height:7" coordorigin="8809,8384" coordsize="0,7" path="m8809,8384l8809,8390e" filled="false" stroked="true" strokeweight=".079853pt" strokecolor="#989898">
                <v:path arrowok="t"/>
              </v:shape>
            </v:group>
            <v:group style="position:absolute;left:8829;top:8352;width:2;height:7" coordorigin="8829,8352" coordsize="2,7">
              <v:shape style="position:absolute;left:8829;top:8352;width:2;height:7" coordorigin="8829,8352" coordsize="0,7" path="m8829,8352l8829,8359e" filled="false" stroked="true" strokeweight=".079853pt" strokecolor="#989898">
                <v:path arrowok="t"/>
              </v:shape>
            </v:group>
            <v:group style="position:absolute;left:8850;top:8320;width:2;height:7" coordorigin="8850,8320" coordsize="2,7">
              <v:shape style="position:absolute;left:8850;top:8320;width:2;height:7" coordorigin="8850,8320" coordsize="0,7" path="m8850,8320l8850,8327e" filled="false" stroked="true" strokeweight=".079853pt" strokecolor="#989898">
                <v:path arrowok="t"/>
              </v:shape>
            </v:group>
            <v:group style="position:absolute;left:8869;top:8288;width:2;height:7" coordorigin="8869,8288" coordsize="2,7">
              <v:shape style="position:absolute;left:8869;top:8288;width:2;height:7" coordorigin="8869,8288" coordsize="0,7" path="m8869,8288l8869,8295e" filled="false" stroked="true" strokeweight=".079853pt" strokecolor="#989898">
                <v:path arrowok="t"/>
              </v:shape>
            </v:group>
            <v:group style="position:absolute;left:8888;top:8257;width:2;height:7" coordorigin="8888,8257" coordsize="2,7">
              <v:shape style="position:absolute;left:8888;top:8257;width:2;height:7" coordorigin="8888,8257" coordsize="0,7" path="m8888,8257l8888,8263e" filled="false" stroked="true" strokeweight=".079853pt" strokecolor="#989898">
                <v:path arrowok="t"/>
              </v:shape>
            </v:group>
            <v:group style="position:absolute;left:8909;top:8225;width:2;height:7" coordorigin="8909,8225" coordsize="2,7">
              <v:shape style="position:absolute;left:8909;top:8225;width:2;height:7" coordorigin="8909,8225" coordsize="0,7" path="m8909,8225l8909,8231e" filled="false" stroked="true" strokeweight=".079853pt" strokecolor="#989898">
                <v:path arrowok="t"/>
              </v:shape>
            </v:group>
            <v:group style="position:absolute;left:8928;top:8193;width:2;height:7" coordorigin="8928,8193" coordsize="2,7">
              <v:shape style="position:absolute;left:8928;top:8193;width:2;height:7" coordorigin="8928,8193" coordsize="0,7" path="m8928,8193l8928,8199e" filled="false" stroked="true" strokeweight=".079853pt" strokecolor="#989898">
                <v:path arrowok="t"/>
              </v:shape>
            </v:group>
            <v:group style="position:absolute;left:8947;top:8161;width:2;height:7" coordorigin="8947,8161" coordsize="2,7">
              <v:shape style="position:absolute;left:8947;top:8161;width:2;height:7" coordorigin="8947,8161" coordsize="0,7" path="m8947,8161l8947,8167e" filled="false" stroked="true" strokeweight=".079853pt" strokecolor="#989898">
                <v:path arrowok="t"/>
              </v:shape>
            </v:group>
            <v:group style="position:absolute;left:8968;top:8127;width:2;height:7" coordorigin="8968,8127" coordsize="2,7">
              <v:shape style="position:absolute;left:8968;top:8127;width:2;height:7" coordorigin="8968,8127" coordsize="0,7" path="m8968,8127l8968,8134e" filled="false" stroked="true" strokeweight=".078774pt" strokecolor="#989898">
                <v:path arrowok="t"/>
              </v:shape>
            </v:group>
            <v:group style="position:absolute;left:8986;top:8096;width:2;height:7" coordorigin="8986,8096" coordsize="2,7">
              <v:shape style="position:absolute;left:8986;top:8096;width:2;height:7" coordorigin="8986,8096" coordsize="0,7" path="m8986,8096l8986,8102e" filled="false" stroked="true" strokeweight=".078774pt" strokecolor="#989898">
                <v:path arrowok="t"/>
              </v:shape>
            </v:group>
            <v:group style="position:absolute;left:9005;top:8062;width:2;height:7" coordorigin="9005,8062" coordsize="2,7">
              <v:shape style="position:absolute;left:9005;top:8062;width:2;height:7" coordorigin="9005,8062" coordsize="0,7" path="m9005,8062l9005,8068e" filled="false" stroked="true" strokeweight=".078774pt" strokecolor="#989898">
                <v:path arrowok="t"/>
              </v:shape>
            </v:group>
            <v:group style="position:absolute;left:9024;top:8030;width:2;height:7" coordorigin="9024,8030" coordsize="2,7">
              <v:shape style="position:absolute;left:9024;top:8030;width:2;height:7" coordorigin="9024,8030" coordsize="0,7" path="m9024,8030l9024,8037e" filled="false" stroked="true" strokeweight=".079853pt" strokecolor="#989898">
                <v:path arrowok="t"/>
              </v:shape>
            </v:group>
            <v:group style="position:absolute;left:9041;top:7997;width:2;height:7" coordorigin="9041,7997" coordsize="2,7">
              <v:shape style="position:absolute;left:9041;top:7997;width:2;height:7" coordorigin="9041,7997" coordsize="0,7" path="m9041,7997l9041,8003e" filled="false" stroked="true" strokeweight=".079853pt" strokecolor="#989898">
                <v:path arrowok="t"/>
              </v:shape>
            </v:group>
            <v:group style="position:absolute;left:9065;top:7952;width:2;height:7" coordorigin="9065,7952" coordsize="2,7">
              <v:shape style="position:absolute;left:9065;top:7952;width:2;height:7" coordorigin="9065,7952" coordsize="0,7" path="m9065,7952l9065,7959e" filled="false" stroked="true" strokeweight=".079853pt" strokecolor="#989898">
                <v:path arrowok="t"/>
              </v:shape>
            </v:group>
            <v:group style="position:absolute;left:12284;top:7135;width:39;height:24" coordorigin="12284,7135" coordsize="39,24">
              <v:shape style="position:absolute;left:12284;top:7135;width:39;height:24" coordorigin="12284,7135" coordsize="39,24" path="m12322,7135l12284,7135,12284,7159,12288,7159,12288,7141,12322,7141,12322,7135xe" filled="true" fillcolor="#989898" stroked="false">
                <v:path arrowok="t"/>
                <v:fill type="solid"/>
              </v:shape>
            </v:group>
            <v:group style="position:absolute;left:12303;top:7181;width:15;height:13" coordorigin="12303,7181" coordsize="15,13">
              <v:shape style="position:absolute;left:12303;top:7181;width:15;height:13" coordorigin="12303,7181" coordsize="15,13" path="m12312,7192l12308,7192,12309,7194,12312,7194,12312,7192xe" filled="true" fillcolor="#989898" stroked="false">
                <v:path arrowok="t"/>
                <v:fill type="solid"/>
              </v:shape>
              <v:shape style="position:absolute;left:12303;top:7181;width:15;height:13" coordorigin="12303,7181" coordsize="15,13" path="m12303,7181l12303,7191,12304,7191,12304,7192,12315,7192,12317,7191,12317,7187,12306,7187,12306,7186,12304,7186,12304,7183,12303,7181xe" filled="true" fillcolor="#989898" stroked="false">
                <v:path arrowok="t"/>
                <v:fill type="solid"/>
              </v:shape>
              <v:shape style="position:absolute;left:12303;top:7181;width:15;height:13" coordorigin="12303,7181" coordsize="15,13" path="m12317,7184l12315,7184,12315,7186,12314,7187,12317,7187,12317,7184xe" filled="true" fillcolor="#989898" stroked="false">
                <v:path arrowok="t"/>
                <v:fill type="solid"/>
              </v:shape>
            </v:group>
            <v:group style="position:absolute;left:12284;top:7165;width:39;height:26" coordorigin="12284,7165" coordsize="39,26">
              <v:shape style="position:absolute;left:12284;top:7165;width:39;height:26" coordorigin="12284,7165" coordsize="39,26" path="m12303,7170l12300,7170,12300,7187,12301,7187,12301,7189,12303,7191,12303,7170xe" filled="true" fillcolor="#989898" stroked="false">
                <v:path arrowok="t"/>
                <v:fill type="solid"/>
              </v:shape>
              <v:shape style="position:absolute;left:12284;top:7165;width:39;height:26" coordorigin="12284,7165" coordsize="39,26" path="m12322,7165l12284,7165,12284,7170,12317,7170,12317,7191,12319,7189,12320,7189,12320,7184,12322,7183,12322,7165xe" filled="true" fillcolor="#989898" stroked="false">
                <v:path arrowok="t"/>
                <v:fill type="solid"/>
              </v:shape>
            </v:group>
            <v:group style="position:absolute;left:12325;top:7092;width:23;height:23" coordorigin="12325,7092" coordsize="23,23">
              <v:shape style="position:absolute;left:12325;top:7092;width:23;height:23" coordorigin="12325,7092" coordsize="23,23" path="m12336,7114l12344,7111,12347,7103,12344,7095,12336,7092,12328,7095,12325,7103,12328,7111,12336,7114xe" filled="false" stroked="true" strokeweight=".318763pt" strokecolor="#989898">
                <v:path arrowok="t"/>
              </v:shape>
            </v:group>
            <v:group style="position:absolute;left:17743;top:14601;width:15;height:13" coordorigin="17743,14601" coordsize="15,13">
              <v:shape style="position:absolute;left:17743;top:14601;width:15;height:13" coordorigin="17743,14601" coordsize="15,13" path="m17753,14612l17748,14612,17750,14614,17753,14614,17753,14612xe" filled="true" fillcolor="#989898" stroked="false">
                <v:path arrowok="t"/>
                <v:fill type="solid"/>
              </v:shape>
              <v:shape style="position:absolute;left:17743;top:14601;width:15;height:13" coordorigin="17743,14601" coordsize="15,13" path="m17743,14601l17743,14610,17745,14610,17745,14612,17756,14612,17758,14610,17758,14607,17747,14607,17747,14606,17745,14606,17745,14602,17743,14601xe" filled="true" fillcolor="#989898" stroked="false">
                <v:path arrowok="t"/>
                <v:fill type="solid"/>
              </v:shape>
              <v:shape style="position:absolute;left:17743;top:14601;width:15;height:13" coordorigin="17743,14601" coordsize="15,13" path="m17758,14604l17756,14604,17756,14606,17755,14607,17758,14607,17758,14604xe" filled="true" fillcolor="#989898" stroked="false">
                <v:path arrowok="t"/>
                <v:fill type="solid"/>
              </v:shape>
            </v:group>
            <v:group style="position:absolute;left:17724;top:14585;width:39;height:26" coordorigin="17724,14585" coordsize="39,26">
              <v:shape style="position:absolute;left:17724;top:14585;width:39;height:26" coordorigin="17724,14585" coordsize="39,26" path="m17743,14590l17740,14590,17740,14607,17742,14607,17742,14609,17743,14610,17743,14590xe" filled="true" fillcolor="#989898" stroked="false">
                <v:path arrowok="t"/>
                <v:fill type="solid"/>
              </v:shape>
              <v:shape style="position:absolute;left:17724;top:14585;width:39;height:26" coordorigin="17724,14585" coordsize="39,26" path="m17763,14585l17724,14585,17724,14590,17758,14590,17758,14610,17759,14609,17761,14609,17761,14604,17763,14602,17763,14585xe" filled="true" fillcolor="#989898" stroked="false">
                <v:path arrowok="t"/>
                <v:fill type="solid"/>
              </v:shape>
            </v:group>
            <v:group style="position:absolute;left:17724;top:14617;width:39;height:29" coordorigin="17724,14617" coordsize="39,29">
              <v:shape style="position:absolute;left:17724;top:14617;width:39;height:29" coordorigin="17724,14617" coordsize="39,29" path="m17763,14617l17758,14617,17758,14630,17724,14630,17724,14634,17758,14634,17758,14645,17763,14645,17763,14617xe" filled="true" fillcolor="#989898" stroked="false">
                <v:path arrowok="t"/>
                <v:fill type="solid"/>
              </v:shape>
            </v:group>
            <v:group style="position:absolute;left:17788;top:14588;width:12;height:12" coordorigin="17788,14588" coordsize="12,12">
              <v:shape style="position:absolute;left:17788;top:14588;width:12;height:12" coordorigin="17788,14588" coordsize="12,12" path="m17785,14594l17802,14594e" filled="false" stroked="true" strokeweight=".976436pt" strokecolor="#989898">
                <v:path arrowok="t"/>
              </v:shape>
            </v:group>
            <v:group style="position:absolute;left:17876;top:14547;width:32;height:45" coordorigin="17876,14547" coordsize="32,45">
              <v:shape style="position:absolute;left:17876;top:14547;width:32;height:45" coordorigin="17876,14547" coordsize="32,45" path="m17908,14547l17876,14591e" filled="false" stroked="true" strokeweight=".318763pt" strokecolor="#989898">
                <v:path arrowok="t"/>
              </v:shape>
            </v:group>
            <v:group style="position:absolute;left:17814;top:14636;width:31;height:45" coordorigin="17814,14636" coordsize="31,45">
              <v:shape style="position:absolute;left:17814;top:14636;width:31;height:45" coordorigin="17814,14636" coordsize="31,45" path="m17844,14636l17814,14680e" filled="false" stroked="true" strokeweight=".318763pt" strokecolor="#989898">
                <v:path arrowok="t"/>
              </v:shape>
            </v:group>
            <v:group style="position:absolute;left:17734;top:14665;width:43;height:34" coordorigin="17734,14665" coordsize="43,34">
              <v:shape style="position:absolute;left:17734;top:14665;width:43;height:34" coordorigin="17734,14665" coordsize="43,34" path="m17777,14698l17734,14665e" filled="false" stroked="true" strokeweight=".318763pt" strokecolor="#989898">
                <v:path arrowok="t"/>
              </v:shape>
            </v:group>
            <v:group style="position:absolute;left:17686;top:14588;width:31;height:43" coordorigin="17686,14588" coordsize="31,43">
              <v:shape style="position:absolute;left:17686;top:14588;width:31;height:43" coordorigin="17686,14588" coordsize="31,43" path="m17691,14631l17686,14628,17716,14588e" filled="false" stroked="true" strokeweight=".318763pt" strokecolor="#989898">
                <v:path arrowok="t"/>
              </v:shape>
            </v:group>
            <v:group style="position:absolute;left:17748;top:14502;width:34;height:44" coordorigin="17748,14502" coordsize="34,44">
              <v:shape style="position:absolute;left:17748;top:14502;width:34;height:44" coordorigin="17748,14502" coordsize="34,44" path="m17748,14545l17782,14502e" filled="false" stroked="true" strokeweight=".318763pt" strokecolor="#989898">
                <v:path arrowok="t"/>
              </v:shape>
            </v:group>
            <v:group style="position:absolute;left:17818;top:14484;width:45;height:32" coordorigin="17818,14484" coordsize="45,32">
              <v:shape style="position:absolute;left:17818;top:14484;width:45;height:32" coordorigin="17818,14484" coordsize="45,32" path="m17818,14484l17863,14516e" filled="false" stroked="true" strokeweight=".318763pt" strokecolor="#989898">
                <v:path arrowok="t"/>
              </v:shape>
            </v:group>
            <v:group style="position:absolute;left:16092;top:16647;width:37;height:44" coordorigin="16092,16647" coordsize="37,44">
              <v:shape style="position:absolute;left:16092;top:16647;width:37;height:44" coordorigin="16092,16647" coordsize="37,44" path="m16129,16647l16092,16690e" filled="false" stroked="true" strokeweight=".318763pt" strokecolor="#989898">
                <v:path arrowok="t"/>
              </v:shape>
            </v:group>
            <v:group style="position:absolute;left:16019;top:16733;width:37;height:44" coordorigin="16019,16733" coordsize="37,44">
              <v:shape style="position:absolute;left:16019;top:16733;width:37;height:44" coordorigin="16019,16733" coordsize="37,44" path="m16056,16733l16019,16776e" filled="false" stroked="true" strokeweight=".318763pt" strokecolor="#989898">
                <v:path arrowok="t"/>
              </v:shape>
            </v:group>
            <v:group style="position:absolute;left:15938;top:16747;width:44;height:39" coordorigin="15938,16747" coordsize="44,39">
              <v:shape style="position:absolute;left:15938;top:16747;width:44;height:39" coordorigin="15938,16747" coordsize="44,39" path="m15981,16786l15938,16747e" filled="false" stroked="true" strokeweight=".318763pt" strokecolor="#989898">
                <v:path arrowok="t"/>
              </v:shape>
            </v:group>
            <v:group style="position:absolute;left:15892;top:16669;width:37;height:42" coordorigin="15892,16669" coordsize="37,42">
              <v:shape style="position:absolute;left:15892;top:16669;width:37;height:42" coordorigin="15892,16669" coordsize="37,42" path="m15895,16711l15892,16708,15928,16669e" filled="false" stroked="true" strokeweight=".318763pt" strokecolor="#989898">
                <v:path arrowok="t"/>
              </v:shape>
            </v:group>
            <v:group style="position:absolute;left:15966;top:16586;width:40;height:42" coordorigin="15966,16586" coordsize="40,42">
              <v:shape style="position:absolute;left:15966;top:16586;width:40;height:42" coordorigin="15966,16586" coordsize="40,42" path="m15966,16628l16006,16586e" filled="false" stroked="true" strokeweight=".318763pt" strokecolor="#989898">
                <v:path arrowok="t"/>
              </v:shape>
            </v:group>
            <v:group style="position:absolute;left:16046;top:16571;width:42;height:39" coordorigin="16046,16571" coordsize="42,39">
              <v:shape style="position:absolute;left:16046;top:16571;width:42;height:39" coordorigin="16046,16571" coordsize="42,39" path="m16046,16571l16088,16609e" filled="false" stroked="true" strokeweight=".318763pt" strokecolor="#989898">
                <v:path arrowok="t"/>
              </v:shape>
            </v:group>
            <v:group style="position:absolute;left:16130;top:16644;width:2;height:7" coordorigin="16130,16644" coordsize="2,7">
              <v:shape style="position:absolute;left:16130;top:16644;width:2;height:7" coordorigin="16130,16644" coordsize="0,7" path="m16130,16644l16130,16650e" filled="false" stroked="true" strokeweight=".079853pt" strokecolor="#989898">
                <v:path arrowok="t"/>
              </v:shape>
            </v:group>
            <v:group style="position:absolute;left:15962;top:16692;width:15;height:13" coordorigin="15962,16692" coordsize="15,13">
              <v:shape style="position:absolute;left:15962;top:16692;width:15;height:13" coordorigin="15962,16692" coordsize="15,13" path="m15971,16703l15966,16703,15968,16704,15971,16704,15971,16703xe" filled="true" fillcolor="#989898" stroked="false">
                <v:path arrowok="t"/>
                <v:fill type="solid"/>
              </v:shape>
              <v:shape style="position:absolute;left:15962;top:16692;width:15;height:13" coordorigin="15962,16692" coordsize="15,13" path="m15962,16692l15962,16701,15963,16701,15963,16703,15974,16703,15976,16701,15976,16698,15965,16698,15965,16696,15963,16696,15963,16693,15962,16692xe" filled="true" fillcolor="#989898" stroked="false">
                <v:path arrowok="t"/>
                <v:fill type="solid"/>
              </v:shape>
              <v:shape style="position:absolute;left:15962;top:16692;width:15;height:13" coordorigin="15962,16692" coordsize="15,13" path="m15976,16695l15974,16695,15974,16696,15973,16698,15976,16698,15976,16695xe" filled="true" fillcolor="#989898" stroked="false">
                <v:path arrowok="t"/>
                <v:fill type="solid"/>
              </v:shape>
            </v:group>
            <v:group style="position:absolute;left:15943;top:16676;width:39;height:26" coordorigin="15943,16676" coordsize="39,26">
              <v:shape style="position:absolute;left:15943;top:16676;width:39;height:26" coordorigin="15943,16676" coordsize="39,26" path="m15962,16680l15959,16680,15959,16698,15960,16698,15960,16700,15962,16701,15962,16680xe" filled="true" fillcolor="#989898" stroked="false">
                <v:path arrowok="t"/>
                <v:fill type="solid"/>
              </v:shape>
              <v:shape style="position:absolute;left:15943;top:16676;width:39;height:26" coordorigin="15943,16676" coordsize="39,26" path="m15981,16676l15943,16676,15943,16680,15976,16680,15976,16701,15978,16700,15979,16700,15979,16695,15981,16693,15981,16676xe" filled="true" fillcolor="#989898" stroked="false">
                <v:path arrowok="t"/>
                <v:fill type="solid"/>
              </v:shape>
            </v:group>
            <v:group style="position:absolute;left:15943;top:16708;width:39;height:29" coordorigin="15943,16708" coordsize="39,29">
              <v:shape style="position:absolute;left:15943;top:16708;width:39;height:29" coordorigin="15943,16708" coordsize="39,29" path="m15981,16708l15976,16708,15976,16720,15943,16720,15943,16725,15976,16725,15976,16736,15981,16736,15981,16708xe" filled="true" fillcolor="#989898" stroked="false">
                <v:path arrowok="t"/>
                <v:fill type="solid"/>
              </v:shape>
            </v:group>
            <v:group style="position:absolute;left:16005;top:16677;width:12;height:13" coordorigin="16005,16677" coordsize="12,13">
              <v:shape style="position:absolute;left:16005;top:16677;width:12;height:13" coordorigin="16005,16677" coordsize="12,13" path="m16002,16684l16019,16684e" filled="false" stroked="true" strokeweight="1.056073pt" strokecolor="#989898">
                <v:path arrowok="t"/>
              </v:shape>
            </v:group>
            <v:group style="position:absolute;left:18017;top:14120;width:2;height:7" coordorigin="18017,14120" coordsize="2,7">
              <v:shape style="position:absolute;left:18017;top:14120;width:2;height:7" coordorigin="18017,14120" coordsize="0,7" path="m18017,14120l18017,14126e" filled="false" stroked="true" strokeweight=".078666pt" strokecolor="#989898">
                <v:path arrowok="t"/>
              </v:shape>
            </v:group>
            <v:group style="position:absolute;left:17991;top:14153;width:2;height:7" coordorigin="17991,14153" coordsize="2,7">
              <v:shape style="position:absolute;left:17991;top:14153;width:2;height:7" coordorigin="17991,14153" coordsize="0,7" path="m17991,14153l17991,14159e" filled="false" stroked="true" strokeweight=".079853pt" strokecolor="#989898">
                <v:path arrowok="t"/>
              </v:shape>
            </v:group>
            <v:group style="position:absolute;left:17969;top:14183;width:2;height:7" coordorigin="17969,14183" coordsize="2,7">
              <v:shape style="position:absolute;left:17969;top:14183;width:2;height:7" coordorigin="17969,14183" coordsize="0,7" path="m17969,14183l17969,14190e" filled="false" stroked="true" strokeweight=".079745pt" strokecolor="#989898">
                <v:path arrowok="t"/>
              </v:shape>
            </v:group>
            <v:group style="position:absolute;left:17947;top:14214;width:2;height:7" coordorigin="17947,14214" coordsize="2,7">
              <v:shape style="position:absolute;left:17947;top:14214;width:2;height:7" coordorigin="17947,14214" coordsize="0,7" path="m17947,14214l17947,14220e" filled="false" stroked="true" strokeweight=".079853pt" strokecolor="#989898">
                <v:path arrowok="t"/>
              </v:shape>
            </v:group>
            <v:group style="position:absolute;left:17923;top:14242;width:2;height:7" coordorigin="17923,14242" coordsize="2,7">
              <v:shape style="position:absolute;left:17923;top:14242;width:2;height:7" coordorigin="17923,14242" coordsize="0,7" path="m17923,14242l17923,14249e" filled="false" stroked="true" strokeweight=".079853pt" strokecolor="#989898">
                <v:path arrowok="t"/>
              </v:shape>
            </v:group>
            <v:group style="position:absolute;left:17900;top:14273;width:2;height:7" coordorigin="17900,14273" coordsize="2,7">
              <v:shape style="position:absolute;left:17900;top:14273;width:2;height:7" coordorigin="17900,14273" coordsize="0,7" path="m17900,14273l17900,14279e" filled="false" stroked="true" strokeweight=".079745pt" strokecolor="#989898">
                <v:path arrowok="t"/>
              </v:shape>
            </v:group>
            <v:group style="position:absolute;left:17878;top:14303;width:2;height:7" coordorigin="17878,14303" coordsize="2,7">
              <v:shape style="position:absolute;left:17878;top:14303;width:2;height:7" coordorigin="17878,14303" coordsize="0,7" path="m17878,14303l17878,14309e" filled="false" stroked="true" strokeweight=".079745pt" strokecolor="#989898">
                <v:path arrowok="t"/>
              </v:shape>
            </v:group>
            <v:group style="position:absolute;left:17856;top:14333;width:2;height:7" coordorigin="17856,14333" coordsize="2,7">
              <v:shape style="position:absolute;left:17856;top:14333;width:2;height:7" coordorigin="17856,14333" coordsize="0,7" path="m17856,14333l17856,14339e" filled="false" stroked="true" strokeweight=".079745pt" strokecolor="#989898">
                <v:path arrowok="t"/>
              </v:shape>
            </v:group>
            <v:group style="position:absolute;left:17832;top:14363;width:2;height:7" coordorigin="17832,14363" coordsize="2,7">
              <v:shape style="position:absolute;left:17832;top:14363;width:2;height:7" coordorigin="17832,14363" coordsize="0,7" path="m17832,14363l17832,14370e" filled="false" stroked="true" strokeweight=".079745pt" strokecolor="#989898">
                <v:path arrowok="t"/>
              </v:shape>
            </v:group>
            <v:group style="position:absolute;left:17810;top:14392;width:2;height:7" coordorigin="17810,14392" coordsize="2,7">
              <v:shape style="position:absolute;left:17810;top:14392;width:2;height:7" coordorigin="17810,14392" coordsize="0,7" path="m17810,14392l17810,14398e" filled="false" stroked="true" strokeweight=".079745pt" strokecolor="#989898">
                <v:path arrowok="t"/>
              </v:shape>
            </v:group>
            <v:group style="position:absolute;left:17787;top:14422;width:2;height:7" coordorigin="17787,14422" coordsize="2,7">
              <v:shape style="position:absolute;left:17787;top:14422;width:2;height:7" coordorigin="17787,14422" coordsize="0,7" path="m17787,14422l17787,14429e" filled="false" stroked="true" strokeweight=".079745pt" strokecolor="#989898">
                <v:path arrowok="t"/>
              </v:shape>
            </v:group>
            <v:group style="position:absolute;left:17763;top:14453;width:2;height:7" coordorigin="17763,14453" coordsize="2,7">
              <v:shape style="position:absolute;left:17763;top:14453;width:2;height:7" coordorigin="17763,14453" coordsize="0,7" path="m17763,14453l17763,14459e" filled="false" stroked="true" strokeweight=".079745pt" strokecolor="#989898">
                <v:path arrowok="t"/>
              </v:shape>
            </v:group>
            <v:group style="position:absolute;left:17741;top:14483;width:2;height:7" coordorigin="17741,14483" coordsize="2,7">
              <v:shape style="position:absolute;left:17741;top:14483;width:2;height:7" coordorigin="17741,14483" coordsize="0,7" path="m17741,14483l17741,14489e" filled="false" stroked="true" strokeweight=".079745pt" strokecolor="#989898">
                <v:path arrowok="t"/>
              </v:shape>
            </v:group>
            <v:group style="position:absolute;left:17719;top:14513;width:2;height:7" coordorigin="17719,14513" coordsize="2,7">
              <v:shape style="position:absolute;left:17719;top:14513;width:2;height:7" coordorigin="17719,14513" coordsize="0,7" path="m17719,14513l17719,14520e" filled="false" stroked="true" strokeweight=".079853pt" strokecolor="#989898">
                <v:path arrowok="t"/>
              </v:shape>
            </v:group>
            <v:group style="position:absolute;left:17695;top:14542;width:2;height:7" coordorigin="17695,14542" coordsize="2,7">
              <v:shape style="position:absolute;left:17695;top:14542;width:2;height:7" coordorigin="17695,14542" coordsize="0,7" path="m17695,14542l17695,14548e" filled="false" stroked="true" strokeweight=".079745pt" strokecolor="#989898">
                <v:path arrowok="t"/>
              </v:shape>
            </v:group>
            <v:group style="position:absolute;left:17672;top:14572;width:2;height:7" coordorigin="17672,14572" coordsize="2,7">
              <v:shape style="position:absolute;left:17672;top:14572;width:2;height:7" coordorigin="17672,14572" coordsize="0,7" path="m17672,14572l17672,14579e" filled="false" stroked="true" strokeweight=".079853pt" strokecolor="#989898">
                <v:path arrowok="t"/>
              </v:shape>
            </v:group>
            <v:group style="position:absolute;left:17650;top:14602;width:2;height:7" coordorigin="17650,14602" coordsize="2,7">
              <v:shape style="position:absolute;left:17650;top:14602;width:2;height:7" coordorigin="17650,14602" coordsize="0,7" path="m17650,14602l17650,14609e" filled="false" stroked="true" strokeweight=".079745pt" strokecolor="#989898">
                <v:path arrowok="t"/>
              </v:shape>
            </v:group>
            <v:group style="position:absolute;left:17626;top:14633;width:2;height:7" coordorigin="17626,14633" coordsize="2,7">
              <v:shape style="position:absolute;left:17626;top:14633;width:2;height:7" coordorigin="17626,14633" coordsize="0,7" path="m17626,14633l17626,14639e" filled="false" stroked="true" strokeweight=".078774pt" strokecolor="#989898">
                <v:path arrowok="t"/>
              </v:shape>
            </v:group>
            <v:group style="position:absolute;left:17604;top:14663;width:2;height:7" coordorigin="17604,14663" coordsize="2,7">
              <v:shape style="position:absolute;left:17604;top:14663;width:2;height:7" coordorigin="17604,14663" coordsize="0,7" path="m17604,14663l17604,14669e" filled="false" stroked="true" strokeweight=".079853pt" strokecolor="#989898">
                <v:path arrowok="t"/>
              </v:shape>
            </v:group>
            <v:group style="position:absolute;left:17582;top:14692;width:2;height:7" coordorigin="17582,14692" coordsize="2,7">
              <v:shape style="position:absolute;left:17582;top:14692;width:2;height:7" coordorigin="17582,14692" coordsize="0,7" path="m17582,14692l17582,14698e" filled="false" stroked="true" strokeweight=".079745pt" strokecolor="#989898">
                <v:path arrowok="t"/>
              </v:shape>
            </v:group>
            <v:group style="position:absolute;left:17558;top:14722;width:2;height:7" coordorigin="17558,14722" coordsize="2,7">
              <v:shape style="position:absolute;left:17558;top:14722;width:2;height:7" coordorigin="17558,14722" coordsize="0,7" path="m17558,14722l17558,14728e" filled="false" stroked="true" strokeweight=".078774pt" strokecolor="#989898">
                <v:path arrowok="t"/>
              </v:shape>
            </v:group>
            <v:group style="position:absolute;left:17535;top:14752;width:2;height:7" coordorigin="17535,14752" coordsize="2,7">
              <v:shape style="position:absolute;left:17535;top:14752;width:2;height:7" coordorigin="17535,14752" coordsize="0,7" path="m17535,14752l17535,14759e" filled="false" stroked="true" strokeweight=".078666pt" strokecolor="#989898">
                <v:path arrowok="t"/>
              </v:shape>
            </v:group>
            <v:group style="position:absolute;left:17513;top:14782;width:2;height:7" coordorigin="17513,14782" coordsize="2,7">
              <v:shape style="position:absolute;left:17513;top:14782;width:2;height:7" coordorigin="17513,14782" coordsize="0,7" path="m17513,14782l17513,14789e" filled="false" stroked="true" strokeweight=".079745pt" strokecolor="#989898">
                <v:path arrowok="t"/>
              </v:shape>
            </v:group>
            <v:group style="position:absolute;left:17491;top:14813;width:2;height:7" coordorigin="17491,14813" coordsize="2,7">
              <v:shape style="position:absolute;left:17491;top:14813;width:2;height:7" coordorigin="17491,14813" coordsize="0,7" path="m17491,14813l17491,14819e" filled="false" stroked="true" strokeweight=".079961pt" strokecolor="#989898">
                <v:path arrowok="t"/>
              </v:shape>
            </v:group>
            <v:group style="position:absolute;left:17467;top:14841;width:2;height:7" coordorigin="17467,14841" coordsize="2,7">
              <v:shape style="position:absolute;left:17467;top:14841;width:2;height:7" coordorigin="17467,14841" coordsize="0,7" path="m17467,14841l17467,14848e" filled="false" stroked="true" strokeweight=".078666pt" strokecolor="#989898">
                <v:path arrowok="t"/>
              </v:shape>
            </v:group>
            <v:group style="position:absolute;left:17441;top:14870;width:2;height:7" coordorigin="17441,14870" coordsize="2,7">
              <v:shape style="position:absolute;left:17441;top:14870;width:2;height:7" coordorigin="17441,14870" coordsize="0,7" path="m17441,14870l17441,14877e" filled="false" stroked="true" strokeweight=".079745pt" strokecolor="#989898">
                <v:path arrowok="t"/>
              </v:shape>
            </v:group>
            <v:group style="position:absolute;left:17417;top:14897;width:2;height:7" coordorigin="17417,14897" coordsize="2,7">
              <v:shape style="position:absolute;left:17417;top:14897;width:2;height:7" coordorigin="17417,14897" coordsize="0,7" path="m17417,14897l17417,14904e" filled="false" stroked="true" strokeweight=".078774pt" strokecolor="#989898">
                <v:path arrowok="t"/>
              </v:shape>
            </v:group>
            <v:group style="position:absolute;left:17392;top:14926;width:2;height:7" coordorigin="17392,14926" coordsize="2,7">
              <v:shape style="position:absolute;left:17392;top:14926;width:2;height:7" coordorigin="17392,14926" coordsize="0,7" path="m17392,14926l17392,14932e" filled="false" stroked="true" strokeweight=".079745pt" strokecolor="#989898">
                <v:path arrowok="t"/>
              </v:shape>
            </v:group>
            <v:group style="position:absolute;left:17366;top:14955;width:2;height:7" coordorigin="17366,14955" coordsize="2,7">
              <v:shape style="position:absolute;left:17366;top:14955;width:2;height:7" coordorigin="17366,14955" coordsize="0,7" path="m17366,14955l17366,14961e" filled="false" stroked="true" strokeweight=".079961pt" strokecolor="#989898">
                <v:path arrowok="t"/>
              </v:shape>
            </v:group>
            <v:group style="position:absolute;left:17341;top:14982;width:2;height:7" coordorigin="17341,14982" coordsize="2,7">
              <v:shape style="position:absolute;left:17341;top:14982;width:2;height:7" coordorigin="17341,14982" coordsize="0,7" path="m17341,14982l17341,14988e" filled="false" stroked="true" strokeweight=".079745pt" strokecolor="#989898">
                <v:path arrowok="t"/>
              </v:shape>
            </v:group>
            <v:group style="position:absolute;left:17317;top:15010;width:2;height:7" coordorigin="17317,15010" coordsize="2,7">
              <v:shape style="position:absolute;left:17317;top:15010;width:2;height:7" coordorigin="17317,15010" coordsize="0,7" path="m17317,15010l17317,15017e" filled="false" stroked="true" strokeweight=".078774pt" strokecolor="#989898">
                <v:path arrowok="t"/>
              </v:shape>
            </v:group>
            <v:group style="position:absolute;left:17292;top:15037;width:2;height:7" coordorigin="17292,15037" coordsize="2,7">
              <v:shape style="position:absolute;left:17292;top:15037;width:2;height:7" coordorigin="17292,15037" coordsize="0,7" path="m17292,15037l17292,15044e" filled="false" stroked="true" strokeweight=".079853pt" strokecolor="#989898">
                <v:path arrowok="t"/>
              </v:shape>
            </v:group>
            <v:group style="position:absolute;left:17266;top:15066;width:2;height:7" coordorigin="17266,15066" coordsize="2,7">
              <v:shape style="position:absolute;left:17266;top:15066;width:2;height:7" coordorigin="17266,15066" coordsize="0,7" path="m17266,15066l17266,15073e" filled="false" stroked="true" strokeweight=".079961pt" strokecolor="#989898">
                <v:path arrowok="t"/>
              </v:shape>
            </v:group>
            <v:group style="position:absolute;left:17241;top:15095;width:2;height:7" coordorigin="17241,15095" coordsize="2,7">
              <v:shape style="position:absolute;left:17241;top:15095;width:2;height:7" coordorigin="17241,15095" coordsize="0,7" path="m17241,15095l17241,15101e" filled="false" stroked="true" strokeweight=".079745pt" strokecolor="#989898">
                <v:path arrowok="t"/>
              </v:shape>
            </v:group>
            <v:group style="position:absolute;left:17215;top:15122;width:2;height:7" coordorigin="17215,15122" coordsize="2,7">
              <v:shape style="position:absolute;left:17215;top:15122;width:2;height:7" coordorigin="17215,15122" coordsize="0,7" path="m17215,15122l17215,15128e" filled="false" stroked="true" strokeweight=".079745pt" strokecolor="#989898">
                <v:path arrowok="t"/>
              </v:shape>
            </v:group>
            <v:group style="position:absolute;left:17191;top:15151;width:2;height:7" coordorigin="17191,15151" coordsize="2,7">
              <v:shape style="position:absolute;left:17191;top:15151;width:2;height:7" coordorigin="17191,15151" coordsize="0,7" path="m17191,15151l17191,15157e" filled="false" stroked="true" strokeweight=".079853pt" strokecolor="#989898">
                <v:path arrowok="t"/>
              </v:shape>
            </v:group>
            <v:group style="position:absolute;left:17166;top:15178;width:2;height:7" coordorigin="17166,15178" coordsize="2,7">
              <v:shape style="position:absolute;left:17166;top:15178;width:2;height:7" coordorigin="17166,15178" coordsize="0,7" path="m17166,15178l17166,15184e" filled="false" stroked="true" strokeweight=".079961pt" strokecolor="#989898">
                <v:path arrowok="t"/>
              </v:shape>
            </v:group>
            <v:group style="position:absolute;left:17140;top:15206;width:2;height:7" coordorigin="17140,15206" coordsize="2,7">
              <v:shape style="position:absolute;left:17140;top:15206;width:2;height:7" coordorigin="17140,15206" coordsize="0,7" path="m17140,15206l17140,15213e" filled="false" stroked="true" strokeweight=".079745pt" strokecolor="#989898">
                <v:path arrowok="t"/>
              </v:shape>
            </v:group>
            <v:group style="position:absolute;left:17115;top:15235;width:2;height:7" coordorigin="17115,15235" coordsize="2,7">
              <v:shape style="position:absolute;left:17115;top:15235;width:2;height:7" coordorigin="17115,15235" coordsize="0,7" path="m17115,15235l17115,15241e" filled="false" stroked="true" strokeweight=".079745pt" strokecolor="#989898">
                <v:path arrowok="t"/>
              </v:shape>
            </v:group>
            <v:group style="position:absolute;left:17091;top:15262;width:2;height:7" coordorigin="17091,15262" coordsize="2,7">
              <v:shape style="position:absolute;left:17091;top:15262;width:2;height:7" coordorigin="17091,15262" coordsize="0,7" path="m17091,15262l17091,15269e" filled="false" stroked="true" strokeweight=".079961pt" strokecolor="#989898">
                <v:path arrowok="t"/>
              </v:shape>
            </v:group>
            <v:group style="position:absolute;left:17065;top:15291;width:2;height:7" coordorigin="17065,15291" coordsize="2,7">
              <v:shape style="position:absolute;left:17065;top:15291;width:2;height:7" coordorigin="17065,15291" coordsize="0,7" path="m17065,15291l17065,15297e" filled="false" stroked="true" strokeweight=".079961pt" strokecolor="#989898">
                <v:path arrowok="t"/>
              </v:shape>
            </v:group>
            <v:group style="position:absolute;left:17040;top:15318;width:2;height:7" coordorigin="17040,15318" coordsize="2,7">
              <v:shape style="position:absolute;left:17040;top:15318;width:2;height:7" coordorigin="17040,15318" coordsize="0,7" path="m17040,15318l17040,15324e" filled="false" stroked="true" strokeweight=".079745pt" strokecolor="#989898">
                <v:path arrowok="t"/>
              </v:shape>
            </v:group>
            <v:group style="position:absolute;left:17014;top:15347;width:2;height:7" coordorigin="17014,15347" coordsize="2,7">
              <v:shape style="position:absolute;left:17014;top:15347;width:2;height:7" coordorigin="17014,15347" coordsize="0,7" path="m17014,15347l17014,15353e" filled="false" stroked="true" strokeweight=".079745pt" strokecolor="#989898">
                <v:path arrowok="t"/>
              </v:shape>
            </v:group>
            <v:group style="position:absolute;left:16989;top:15374;width:2;height:7" coordorigin="16989,15374" coordsize="2,7">
              <v:shape style="position:absolute;left:16989;top:15374;width:2;height:7" coordorigin="16989,15374" coordsize="0,7" path="m16989,15374l16989,15380e" filled="false" stroked="true" strokeweight=".079745pt" strokecolor="#989898">
                <v:path arrowok="t"/>
              </v:shape>
            </v:group>
            <v:group style="position:absolute;left:16965;top:15402;width:2;height:7" coordorigin="16965,15402" coordsize="2,7">
              <v:shape style="position:absolute;left:16965;top:15402;width:2;height:7" coordorigin="16965,15402" coordsize="0,7" path="m16965,15402l16965,15409e" filled="false" stroked="true" strokeweight=".079961pt" strokecolor="#989898">
                <v:path arrowok="t"/>
              </v:shape>
            </v:group>
            <v:group style="position:absolute;left:16939;top:15430;width:2;height:7" coordorigin="16939,15430" coordsize="2,7">
              <v:shape style="position:absolute;left:16939;top:15430;width:2;height:7" coordorigin="16939,15430" coordsize="0,7" path="m16939,15430l16939,15436e" filled="false" stroked="true" strokeweight=".079745pt" strokecolor="#989898">
                <v:path arrowok="t"/>
              </v:shape>
            </v:group>
            <v:group style="position:absolute;left:16912;top:15457;width:2;height:7" coordorigin="16912,15457" coordsize="2,7">
              <v:shape style="position:absolute;left:16912;top:15457;width:2;height:7" coordorigin="16912,15457" coordsize="0,7" path="m16912,15457l16912,15463e" filled="false" stroked="true" strokeweight=".079961pt" strokecolor="#989898">
                <v:path arrowok="t"/>
              </v:shape>
            </v:group>
            <v:group style="position:absolute;left:16887;top:15484;width:2;height:7" coordorigin="16887,15484" coordsize="2,7">
              <v:shape style="position:absolute;left:16887;top:15484;width:2;height:7" coordorigin="16887,15484" coordsize="0,7" path="m16887,15484l16887,15490e" filled="false" stroked="true" strokeweight=".078774pt" strokecolor="#989898">
                <v:path arrowok="t"/>
              </v:shape>
            </v:group>
            <v:group style="position:absolute;left:16860;top:15511;width:2;height:7" coordorigin="16860,15511" coordsize="2,7">
              <v:shape style="position:absolute;left:16860;top:15511;width:2;height:7" coordorigin="16860,15511" coordsize="0,7" path="m16860,15511l16860,15517e" filled="false" stroked="true" strokeweight=".079745pt" strokecolor="#989898">
                <v:path arrowok="t"/>
              </v:shape>
            </v:group>
            <v:group style="position:absolute;left:16834;top:15538;width:2;height:7" coordorigin="16834,15538" coordsize="2,7">
              <v:shape style="position:absolute;left:16834;top:15538;width:2;height:7" coordorigin="16834,15538" coordsize="0,7" path="m16834,15538l16834,15544e" filled="false" stroked="true" strokeweight=".079745pt" strokecolor="#989898">
                <v:path arrowok="t"/>
              </v:shape>
            </v:group>
            <v:group style="position:absolute;left:16807;top:15565;width:2;height:7" coordorigin="16807,15565" coordsize="2,7">
              <v:shape style="position:absolute;left:16807;top:15565;width:2;height:7" coordorigin="16807,15565" coordsize="0,7" path="m16807,15565l16807,15571e" filled="false" stroked="true" strokeweight=".079745pt" strokecolor="#989898">
                <v:path arrowok="t"/>
              </v:shape>
            </v:group>
            <v:group style="position:absolute;left:16782;top:15592;width:2;height:7" coordorigin="16782,15592" coordsize="2,7">
              <v:shape style="position:absolute;left:16782;top:15592;width:2;height:7" coordorigin="16782,15592" coordsize="0,7" path="m16782,15592l16782,15598e" filled="false" stroked="true" strokeweight=".079961pt" strokecolor="#989898">
                <v:path arrowok="t"/>
              </v:shape>
            </v:group>
            <v:group style="position:absolute;left:16755;top:15619;width:2;height:7" coordorigin="16755,15619" coordsize="2,7">
              <v:shape style="position:absolute;left:16755;top:15619;width:2;height:7" coordorigin="16755,15619" coordsize="0,7" path="m16755,15619l16755,15626e" filled="false" stroked="true" strokeweight=".078774pt" strokecolor="#989898">
                <v:path arrowok="t"/>
              </v:shape>
            </v:group>
            <v:group style="position:absolute;left:16729;top:15646;width:2;height:7" coordorigin="16729,15646" coordsize="2,7">
              <v:shape style="position:absolute;left:16729;top:15646;width:2;height:7" coordorigin="16729,15646" coordsize="0,7" path="m16729,15646l16729,15653e" filled="false" stroked="true" strokeweight=".079961pt" strokecolor="#989898">
                <v:path arrowok="t"/>
              </v:shape>
            </v:group>
            <v:group style="position:absolute;left:16702;top:15672;width:2;height:7" coordorigin="16702,15672" coordsize="2,7">
              <v:shape style="position:absolute;left:16702;top:15672;width:2;height:7" coordorigin="16702,15672" coordsize="0,7" path="m16702,15672l16702,15678e" filled="false" stroked="true" strokeweight=".079745pt" strokecolor="#989898">
                <v:path arrowok="t"/>
              </v:shape>
            </v:group>
            <v:group style="position:absolute;left:16676;top:15699;width:2;height:7" coordorigin="16676,15699" coordsize="2,7">
              <v:shape style="position:absolute;left:16676;top:15699;width:2;height:7" coordorigin="16676,15699" coordsize="0,7" path="m16676,15699l16676,15705e" filled="false" stroked="true" strokeweight=".078666pt" strokecolor="#989898">
                <v:path arrowok="t"/>
              </v:shape>
            </v:group>
            <v:group style="position:absolute;left:16649;top:15726;width:2;height:7" coordorigin="16649,15726" coordsize="2,7">
              <v:shape style="position:absolute;left:16649;top:15726;width:2;height:7" coordorigin="16649,15726" coordsize="0,7" path="m16649,15726l16649,15732e" filled="false" stroked="true" strokeweight=".079961pt" strokecolor="#989898">
                <v:path arrowok="t"/>
              </v:shape>
            </v:group>
            <v:group style="position:absolute;left:16622;top:15753;width:2;height:7" coordorigin="16622,15753" coordsize="2,7">
              <v:shape style="position:absolute;left:16622;top:15753;width:2;height:7" coordorigin="16622,15753" coordsize="0,7" path="m16622,15753l16622,15759e" filled="false" stroked="true" strokeweight=".079745pt" strokecolor="#989898">
                <v:path arrowok="t"/>
              </v:shape>
            </v:group>
            <v:group style="position:absolute;left:16597;top:15780;width:2;height:7" coordorigin="16597,15780" coordsize="2,7">
              <v:shape style="position:absolute;left:16597;top:15780;width:2;height:7" coordorigin="16597,15780" coordsize="0,7" path="m16597,15780l16597,15786e" filled="false" stroked="true" strokeweight=".079961pt" strokecolor="#989898">
                <v:path arrowok="t"/>
              </v:shape>
            </v:group>
            <v:group style="position:absolute;left:16570;top:15807;width:2;height:7" coordorigin="16570,15807" coordsize="2,7">
              <v:shape style="position:absolute;left:16570;top:15807;width:2;height:7" coordorigin="16570,15807" coordsize="0,7" path="m16570,15807l16570,15814e" filled="false" stroked="true" strokeweight=".079853pt" strokecolor="#989898">
                <v:path arrowok="t"/>
              </v:shape>
            </v:group>
            <v:group style="position:absolute;left:16544;top:15834;width:2;height:7" coordorigin="16544,15834" coordsize="2,7">
              <v:shape style="position:absolute;left:16544;top:15834;width:2;height:7" coordorigin="16544,15834" coordsize="0,7" path="m16544,15834l16544,15841e" filled="false" stroked="true" strokeweight=".079961pt" strokecolor="#989898">
                <v:path arrowok="t"/>
              </v:shape>
            </v:group>
            <v:group style="position:absolute;left:16517;top:15861;width:2;height:7" coordorigin="16517,15861" coordsize="2,7">
              <v:shape style="position:absolute;left:16517;top:15861;width:2;height:7" coordorigin="16517,15861" coordsize="0,7" path="m16517,15861l16517,15868e" filled="false" stroked="true" strokeweight=".079961pt" strokecolor="#989898">
                <v:path arrowok="t"/>
              </v:shape>
            </v:group>
            <v:group style="position:absolute;left:16492;top:15888;width:2;height:7" coordorigin="16492,15888" coordsize="2,7">
              <v:shape style="position:absolute;left:16492;top:15888;width:2;height:7" coordorigin="16492,15888" coordsize="0,7" path="m16492,15888l16492,15895e" filled="false" stroked="true" strokeweight=".079961pt" strokecolor="#989898">
                <v:path arrowok="t"/>
              </v:shape>
            </v:group>
            <v:group style="position:absolute;left:16464;top:15914;width:2;height:7" coordorigin="16464,15914" coordsize="2,7">
              <v:shape style="position:absolute;left:16464;top:15914;width:2;height:7" coordorigin="16464,15914" coordsize="0,7" path="m16464,15914l16464,15920e" filled="false" stroked="true" strokeweight=".078774pt" strokecolor="#989898">
                <v:path arrowok="t"/>
              </v:shape>
            </v:group>
            <v:group style="position:absolute;left:16439;top:15941;width:2;height:7" coordorigin="16439,15941" coordsize="2,7">
              <v:shape style="position:absolute;left:16439;top:15941;width:2;height:7" coordorigin="16439,15941" coordsize="0,7" path="m16439,15941l16439,15947e" filled="false" stroked="true" strokeweight=".079745pt" strokecolor="#989898">
                <v:path arrowok="t"/>
              </v:shape>
            </v:group>
            <v:group style="position:absolute;left:16412;top:15968;width:2;height:7" coordorigin="16412,15968" coordsize="2,7">
              <v:shape style="position:absolute;left:16412;top:15968;width:2;height:7" coordorigin="16412,15968" coordsize="0,7" path="m16412,15968l16412,15975e" filled="false" stroked="true" strokeweight=".079961pt" strokecolor="#989898">
                <v:path arrowok="t"/>
              </v:shape>
            </v:group>
            <v:group style="position:absolute;left:16386;top:15995;width:2;height:7" coordorigin="16386,15995" coordsize="2,7">
              <v:shape style="position:absolute;left:16386;top:15995;width:2;height:7" coordorigin="16386,15995" coordsize="0,7" path="m16386,15995l16386,16002e" filled="false" stroked="true" strokeweight=".079745pt" strokecolor="#989898">
                <v:path arrowok="t"/>
              </v:shape>
            </v:group>
            <v:group style="position:absolute;left:16359;top:16022;width:2;height:7" coordorigin="16359,16022" coordsize="2,7">
              <v:shape style="position:absolute;left:16359;top:16022;width:2;height:7" coordorigin="16359,16022" coordsize="0,7" path="m16359,16022l16359,16029e" filled="false" stroked="true" strokeweight=".079961pt" strokecolor="#989898">
                <v:path arrowok="t"/>
              </v:shape>
            </v:group>
            <v:group style="position:absolute;left:16332;top:16046;width:2;height:7" coordorigin="16332,16046" coordsize="2,7">
              <v:shape style="position:absolute;left:16332;top:16046;width:2;height:7" coordorigin="16332,16046" coordsize="0,7" path="m16332,16046l16332,16053e" filled="false" stroked="true" strokeweight=".078666pt" strokecolor="#989898">
                <v:path arrowok="t"/>
              </v:shape>
            </v:group>
            <v:group style="position:absolute;left:16302;top:16069;width:2;height:7" coordorigin="16302,16069" coordsize="2,7">
              <v:shape style="position:absolute;left:16302;top:16069;width:2;height:7" coordorigin="16302,16069" coordsize="0,7" path="m16302,16069l16302,16075e" filled="false" stroked="true" strokeweight=".079745pt" strokecolor="#989898">
                <v:path arrowok="t"/>
              </v:shape>
            </v:group>
            <v:group style="position:absolute;left:16272;top:16091;width:2;height:7" coordorigin="16272,16091" coordsize="2,7">
              <v:shape style="position:absolute;left:16272;top:16091;width:2;height:7" coordorigin="16272,16091" coordsize="0,7" path="m16272,16091l16272,16097e" filled="false" stroked="true" strokeweight=".079961pt" strokecolor="#989898">
                <v:path arrowok="t"/>
              </v:shape>
            </v:group>
            <v:group style="position:absolute;left:16240;top:16113;width:2;height:7" coordorigin="16240,16113" coordsize="2,7">
              <v:shape style="position:absolute;left:16240;top:16113;width:2;height:7" coordorigin="16240,16113" coordsize="0,7" path="m16240,16113l16240,16120e" filled="false" stroked="true" strokeweight=".079961pt" strokecolor="#989898">
                <v:path arrowok="t"/>
              </v:shape>
            </v:group>
            <v:group style="position:absolute;left:16210;top:16135;width:2;height:7" coordorigin="16210,16135" coordsize="2,7">
              <v:shape style="position:absolute;left:16210;top:16135;width:2;height:7" coordorigin="16210,16135" coordsize="0,7" path="m16210,16135l16210,16142e" filled="false" stroked="true" strokeweight=".079745pt" strokecolor="#989898">
                <v:path arrowok="t"/>
              </v:shape>
            </v:group>
            <v:group style="position:absolute;left:16179;top:16158;width:2;height:7" coordorigin="16179,16158" coordsize="2,7">
              <v:shape style="position:absolute;left:16179;top:16158;width:2;height:7" coordorigin="16179,16158" coordsize="0,7" path="m16179,16158l16179,16164e" filled="false" stroked="true" strokeweight=".079961pt" strokecolor="#989898">
                <v:path arrowok="t"/>
              </v:shape>
            </v:group>
            <v:group style="position:absolute;left:16149;top:16180;width:2;height:7" coordorigin="16149,16180" coordsize="2,7">
              <v:shape style="position:absolute;left:16149;top:16180;width:2;height:7" coordorigin="16149,16180" coordsize="0,7" path="m16149,16180l16149,16186e" filled="false" stroked="true" strokeweight=".079745pt" strokecolor="#989898">
                <v:path arrowok="t"/>
              </v:shape>
            </v:group>
            <v:group style="position:absolute;left:16119;top:16202;width:2;height:7" coordorigin="16119,16202" coordsize="2,7">
              <v:shape style="position:absolute;left:16119;top:16202;width:2;height:7" coordorigin="16119,16202" coordsize="0,7" path="m16119,16202l16119,16209e" filled="false" stroked="true" strokeweight=".079961pt" strokecolor="#989898">
                <v:path arrowok="t"/>
              </v:shape>
            </v:group>
            <v:group style="position:absolute;left:16088;top:16225;width:2;height:7" coordorigin="16088,16225" coordsize="2,7">
              <v:shape style="position:absolute;left:16088;top:16225;width:2;height:7" coordorigin="16088,16225" coordsize="0,7" path="m16088,16225l16088,16231e" filled="false" stroked="true" strokeweight=".079853pt" strokecolor="#989898">
                <v:path arrowok="t"/>
              </v:shape>
            </v:group>
            <v:group style="position:absolute;left:16058;top:16247;width:2;height:7" coordorigin="16058,16247" coordsize="2,7">
              <v:shape style="position:absolute;left:16058;top:16247;width:2;height:7" coordorigin="16058,16247" coordsize="0,7" path="m16058,16247l16058,16253e" filled="false" stroked="true" strokeweight=".079745pt" strokecolor="#989898">
                <v:path arrowok="t"/>
              </v:shape>
            </v:group>
            <v:group style="position:absolute;left:16028;top:16269;width:2;height:7" coordorigin="16028,16269" coordsize="2,7">
              <v:shape style="position:absolute;left:16028;top:16269;width:2;height:7" coordorigin="16028,16269" coordsize="0,7" path="m16028,16269l16028,16276e" filled="false" stroked="true" strokeweight=".079961pt" strokecolor="#989898">
                <v:path arrowok="t"/>
              </v:shape>
            </v:group>
            <v:group style="position:absolute;left:15998;top:16292;width:2;height:7" coordorigin="15998,16292" coordsize="2,7">
              <v:shape style="position:absolute;left:15998;top:16292;width:2;height:7" coordorigin="15998,16292" coordsize="0,7" path="m15998,16292l15998,16298e" filled="false" stroked="true" strokeweight=".079745pt" strokecolor="#989898">
                <v:path arrowok="t"/>
              </v:shape>
            </v:group>
            <v:group style="position:absolute;left:15967;top:16314;width:2;height:7" coordorigin="15967,16314" coordsize="2,7">
              <v:shape style="position:absolute;left:15967;top:16314;width:2;height:7" coordorigin="15967,16314" coordsize="0,7" path="m15967,16314l15967,16320e" filled="false" stroked="true" strokeweight=".079961pt" strokecolor="#989898">
                <v:path arrowok="t"/>
              </v:shape>
            </v:group>
            <v:group style="position:absolute;left:15937;top:16336;width:2;height:7" coordorigin="15937,16336" coordsize="2,7">
              <v:shape style="position:absolute;left:15937;top:16336;width:2;height:7" coordorigin="15937,16336" coordsize="0,7" path="m15937,16336l15937,16343e" filled="false" stroked="true" strokeweight=".079745pt" strokecolor="#989898">
                <v:path arrowok="t"/>
              </v:shape>
            </v:group>
            <v:group style="position:absolute;left:15907;top:16359;width:2;height:7" coordorigin="15907,16359" coordsize="2,7">
              <v:shape style="position:absolute;left:15907;top:16359;width:2;height:7" coordorigin="15907,16359" coordsize="0,7" path="m15907,16359l15907,16365e" filled="false" stroked="true" strokeweight=".079961pt" strokecolor="#989898">
                <v:path arrowok="t"/>
              </v:shape>
            </v:group>
            <v:group style="position:absolute;left:15876;top:16381;width:2;height:7" coordorigin="15876,16381" coordsize="2,7">
              <v:shape style="position:absolute;left:15876;top:16381;width:2;height:7" coordorigin="15876,16381" coordsize="0,7" path="m15876,16381l15876,16387e" filled="false" stroked="true" strokeweight=".079745pt" strokecolor="#989898">
                <v:path arrowok="t"/>
              </v:shape>
            </v:group>
            <v:group style="position:absolute;left:15846;top:16403;width:2;height:7" coordorigin="15846,16403" coordsize="2,7">
              <v:shape style="position:absolute;left:15846;top:16403;width:2;height:7" coordorigin="15846,16403" coordsize="0,7" path="m15846,16403l15846,16410e" filled="false" stroked="true" strokeweight=".079961pt" strokecolor="#989898">
                <v:path arrowok="t"/>
              </v:shape>
            </v:group>
            <v:group style="position:absolute;left:15816;top:16426;width:2;height:7" coordorigin="15816,16426" coordsize="2,7">
              <v:shape style="position:absolute;left:15816;top:16426;width:2;height:7" coordorigin="15816,16426" coordsize="0,7" path="m15816,16426l15816,16432e" filled="false" stroked="true" strokeweight=".079853pt" strokecolor="#989898">
                <v:path arrowok="t"/>
              </v:shape>
            </v:group>
            <v:group style="position:absolute;left:15786;top:16448;width:2;height:7" coordorigin="15786,16448" coordsize="2,7">
              <v:shape style="position:absolute;left:15786;top:16448;width:2;height:7" coordorigin="15786,16448" coordsize="0,7" path="m15786,16448l15786,16454e" filled="false" stroked="true" strokeweight=".079745pt" strokecolor="#989898">
                <v:path arrowok="t"/>
              </v:shape>
            </v:group>
            <v:group style="position:absolute;left:15755;top:16470;width:2;height:7" coordorigin="15755,16470" coordsize="2,7">
              <v:shape style="position:absolute;left:15755;top:16470;width:2;height:7" coordorigin="15755,16470" coordsize="0,7" path="m15755,16470l15755,16477e" filled="false" stroked="true" strokeweight=".079961pt" strokecolor="#989898">
                <v:path arrowok="t"/>
              </v:shape>
            </v:group>
            <v:group style="position:absolute;left:15725;top:16492;width:2;height:7" coordorigin="15725,16492" coordsize="2,7">
              <v:shape style="position:absolute;left:15725;top:16492;width:2;height:7" coordorigin="15725,16492" coordsize="0,7" path="m15725,16492l15725,16499e" filled="false" stroked="true" strokeweight=".079745pt" strokecolor="#989898">
                <v:path arrowok="t"/>
              </v:shape>
            </v:group>
            <v:group style="position:absolute;left:15695;top:16515;width:2;height:7" coordorigin="15695,16515" coordsize="2,7">
              <v:shape style="position:absolute;left:15695;top:16515;width:2;height:7" coordorigin="15695,16515" coordsize="0,7" path="m15695,16515l15695,16521e" filled="false" stroked="true" strokeweight=".079961pt" strokecolor="#989898">
                <v:path arrowok="t"/>
              </v:shape>
            </v:group>
            <v:group style="position:absolute;left:15663;top:16535;width:2;height:7" coordorigin="15663,16535" coordsize="2,7">
              <v:shape style="position:absolute;left:15663;top:16535;width:2;height:7" coordorigin="15663,16535" coordsize="0,7" path="m15663,16535l15663,16542e" filled="false" stroked="true" strokeweight=".080932pt" strokecolor="#989898">
                <v:path arrowok="t"/>
              </v:shape>
            </v:group>
            <v:group style="position:absolute;left:15629;top:16553;width:2;height:7" coordorigin="15629,16553" coordsize="2,7">
              <v:shape style="position:absolute;left:15629;top:16553;width:2;height:7" coordorigin="15629,16553" coordsize="0,7" path="m15629,16553l15629,16559e" filled="false" stroked="true" strokeweight=".079961pt" strokecolor="#989898">
                <v:path arrowok="t"/>
              </v:shape>
            </v:group>
            <v:group style="position:absolute;left:15596;top:16571;width:2;height:7" coordorigin="15596,16571" coordsize="2,7">
              <v:shape style="position:absolute;left:15596;top:16571;width:2;height:7" coordorigin="15596,16571" coordsize="0,7" path="m15596,16571l15596,16577e" filled="false" stroked="true" strokeweight=".079745pt" strokecolor="#989898">
                <v:path arrowok="t"/>
              </v:shape>
            </v:group>
            <v:group style="position:absolute;left:15564;top:16590;width:2;height:7" coordorigin="15564,16590" coordsize="2,7">
              <v:shape style="position:absolute;left:15564;top:16590;width:2;height:7" coordorigin="15564,16590" coordsize="0,7" path="m15564,16590l15564,16596e" filled="false" stroked="true" strokeweight=".079745pt" strokecolor="#989898">
                <v:path arrowok="t"/>
              </v:shape>
            </v:group>
            <v:group style="position:absolute;left:15531;top:16607;width:2;height:7" coordorigin="15531,16607" coordsize="2,7">
              <v:shape style="position:absolute;left:15531;top:16607;width:2;height:7" coordorigin="15531,16607" coordsize="0,7" path="m15531,16607l15531,16614e" filled="false" stroked="true" strokeweight=".079745pt" strokecolor="#989898">
                <v:path arrowok="t"/>
              </v:shape>
            </v:group>
            <v:group style="position:absolute;left:15497;top:16625;width:2;height:7" coordorigin="15497,16625" coordsize="2,7">
              <v:shape style="position:absolute;left:15497;top:16625;width:2;height:7" coordorigin="15497,16625" coordsize="0,7" path="m15497,16625l15497,16631e" filled="false" stroked="true" strokeweight=".079961pt" strokecolor="#989898">
                <v:path arrowok="t"/>
              </v:shape>
            </v:group>
            <v:group style="position:absolute;left:15464;top:16642;width:2;height:7" coordorigin="15464,16642" coordsize="2,7">
              <v:shape style="position:absolute;left:15464;top:16642;width:2;height:7" coordorigin="15464,16642" coordsize="0,7" path="m15464,16642l15464,16649e" filled="false" stroked="true" strokeweight=".079745pt" strokecolor="#989898">
                <v:path arrowok="t"/>
              </v:shape>
            </v:group>
            <v:group style="position:absolute;left:15430;top:16660;width:2;height:7" coordorigin="15430,16660" coordsize="2,7">
              <v:shape style="position:absolute;left:15430;top:16660;width:2;height:7" coordorigin="15430,16660" coordsize="0,7" path="m15430,16660l15430,16666e" filled="false" stroked="true" strokeweight=".079745pt" strokecolor="#989898">
                <v:path arrowok="t"/>
              </v:shape>
            </v:group>
            <v:group style="position:absolute;left:15398;top:16679;width:2;height:7" coordorigin="15398,16679" coordsize="2,7">
              <v:shape style="position:absolute;left:15398;top:16679;width:2;height:7" coordorigin="15398,16679" coordsize="0,7" path="m15398,16679l15398,16685e" filled="false" stroked="true" strokeweight=".079745pt" strokecolor="#989898">
                <v:path arrowok="t"/>
              </v:shape>
            </v:group>
            <v:group style="position:absolute;left:15365;top:16696;width:2;height:7" coordorigin="15365,16696" coordsize="2,7">
              <v:shape style="position:absolute;left:15365;top:16696;width:2;height:7" coordorigin="15365,16696" coordsize="0,7" path="m15365,16696l15365,16703e" filled="false" stroked="true" strokeweight=".079961pt" strokecolor="#989898">
                <v:path arrowok="t"/>
              </v:shape>
            </v:group>
            <v:group style="position:absolute;left:15331;top:16714;width:2;height:7" coordorigin="15331,16714" coordsize="2,7">
              <v:shape style="position:absolute;left:15331;top:16714;width:2;height:7" coordorigin="15331,16714" coordsize="0,7" path="m15331,16714l15331,16720e" filled="false" stroked="true" strokeweight=".079961pt" strokecolor="#989898">
                <v:path arrowok="t"/>
              </v:shape>
            </v:group>
            <v:group style="position:absolute;left:15298;top:16731;width:2;height:7" coordorigin="15298,16731" coordsize="2,7">
              <v:shape style="position:absolute;left:15298;top:16731;width:2;height:7" coordorigin="15298,16731" coordsize="0,7" path="m15298,16731l15298,16738e" filled="false" stroked="true" strokeweight=".079853pt" strokecolor="#989898">
                <v:path arrowok="t"/>
              </v:shape>
            </v:group>
            <v:group style="position:absolute;left:15264;top:16749;width:2;height:7" coordorigin="15264,16749" coordsize="2,7">
              <v:shape style="position:absolute;left:15264;top:16749;width:2;height:7" coordorigin="15264,16749" coordsize="0,7" path="m15264,16749l15264,16755e" filled="false" stroked="true" strokeweight=".079853pt" strokecolor="#989898">
                <v:path arrowok="t"/>
              </v:shape>
            </v:group>
            <v:group style="position:absolute;left:15233;top:16768;width:2;height:7" coordorigin="15233,16768" coordsize="2,7">
              <v:shape style="position:absolute;left:15233;top:16768;width:2;height:7" coordorigin="15233,16768" coordsize="0,7" path="m15233,16768l15233,16775e" filled="false" stroked="true" strokeweight=".078666pt" strokecolor="#989898">
                <v:path arrowok="t"/>
              </v:shape>
            </v:group>
            <v:group style="position:absolute;left:15199;top:16786;width:2;height:7" coordorigin="15199,16786" coordsize="2,7">
              <v:shape style="position:absolute;left:15199;top:16786;width:2;height:7" coordorigin="15199,16786" coordsize="0,7" path="m15199,16786l15199,16792e" filled="false" stroked="true" strokeweight=".079745pt" strokecolor="#989898">
                <v:path arrowok="t"/>
              </v:shape>
            </v:group>
            <v:group style="position:absolute;left:15166;top:16803;width:2;height:7" coordorigin="15166,16803" coordsize="2,7">
              <v:shape style="position:absolute;left:15166;top:16803;width:2;height:7" coordorigin="15166,16803" coordsize="0,7" path="m15166,16803l15166,16810e" filled="false" stroked="true" strokeweight=".079961pt" strokecolor="#989898">
                <v:path arrowok="t"/>
              </v:shape>
            </v:group>
            <v:group style="position:absolute;left:15132;top:16821;width:2;height:7" coordorigin="15132,16821" coordsize="2,7">
              <v:shape style="position:absolute;left:15132;top:16821;width:2;height:7" coordorigin="15132,16821" coordsize="0,7" path="m15132,16821l15132,16827e" filled="false" stroked="true" strokeweight=".079745pt" strokecolor="#989898">
                <v:path arrowok="t"/>
              </v:shape>
            </v:group>
            <v:group style="position:absolute;left:15099;top:16838;width:2;height:7" coordorigin="15099,16838" coordsize="2,7">
              <v:shape style="position:absolute;left:15099;top:16838;width:2;height:7" coordorigin="15099,16838" coordsize="0,7" path="m15099,16838l15099,16845e" filled="false" stroked="true" strokeweight=".079745pt" strokecolor="#989898">
                <v:path arrowok="t"/>
              </v:shape>
            </v:group>
            <v:group style="position:absolute;left:15067;top:16857;width:2;height:7" coordorigin="15067,16857" coordsize="2,7">
              <v:shape style="position:absolute;left:15067;top:16857;width:2;height:7" coordorigin="15067,16857" coordsize="0,7" path="m15067,16857l15067,16864e" filled="false" stroked="true" strokeweight=".079745pt" strokecolor="#989898">
                <v:path arrowok="t"/>
              </v:shape>
            </v:group>
            <v:group style="position:absolute;left:15033;top:16875;width:2;height:7" coordorigin="15033,16875" coordsize="2,7">
              <v:shape style="position:absolute;left:15033;top:16875;width:2;height:7" coordorigin="15033,16875" coordsize="0,7" path="m15033,16875l15033,16881e" filled="false" stroked="true" strokeweight=".079961pt" strokecolor="#989898">
                <v:path arrowok="t"/>
              </v:shape>
            </v:group>
            <v:group style="position:absolute;left:15000;top:16892;width:2;height:7" coordorigin="15000,16892" coordsize="2,7">
              <v:shape style="position:absolute;left:15000;top:16892;width:2;height:7" coordorigin="15000,16892" coordsize="0,7" path="m15000,16892l15000,16899e" filled="false" stroked="true" strokeweight=".079961pt" strokecolor="#989898">
                <v:path arrowok="t"/>
              </v:shape>
            </v:group>
            <v:group style="position:absolute;left:14966;top:16910;width:2;height:7" coordorigin="14966,16910" coordsize="2,7">
              <v:shape style="position:absolute;left:14966;top:16910;width:2;height:7" coordorigin="14966,16910" coordsize="0,7" path="m14966,16910l14966,16916e" filled="false" stroked="true" strokeweight=".079745pt" strokecolor="#989898">
                <v:path arrowok="t"/>
              </v:shape>
            </v:group>
            <v:group style="position:absolute;left:14933;top:16926;width:2;height:7" coordorigin="14933,16926" coordsize="2,7">
              <v:shape style="position:absolute;left:14933;top:16926;width:2;height:7" coordorigin="14933,16926" coordsize="0,7" path="m14933,16926l14933,16932e" filled="false" stroked="true" strokeweight=".079961pt" strokecolor="#989898">
                <v:path arrowok="t"/>
              </v:shape>
            </v:group>
            <v:group style="position:absolute;left:14900;top:16943;width:2;height:7" coordorigin="14900,16943" coordsize="2,7">
              <v:shape style="position:absolute;left:14900;top:16943;width:2;height:7" coordorigin="14900,16943" coordsize="0,7" path="m14900,16943l14900,16950e" filled="false" stroked="true" strokeweight=".079961pt" strokecolor="#989898">
                <v:path arrowok="t"/>
              </v:shape>
            </v:group>
            <v:group style="position:absolute;left:14866;top:16961;width:2;height:7" coordorigin="14866,16961" coordsize="2,7">
              <v:shape style="position:absolute;left:14866;top:16961;width:2;height:7" coordorigin="14866,16961" coordsize="0,7" path="m14866,16961l14866,16967e" filled="false" stroked="true" strokeweight=".079745pt" strokecolor="#989898">
                <v:path arrowok="t"/>
              </v:shape>
            </v:group>
            <v:group style="position:absolute;left:14833;top:16978;width:2;height:7" coordorigin="14833,16978" coordsize="2,7">
              <v:shape style="position:absolute;left:14833;top:16978;width:2;height:7" coordorigin="14833,16978" coordsize="0,7" path="m14833,16978l14833,16985e" filled="false" stroked="true" strokeweight=".079961pt" strokecolor="#989898">
                <v:path arrowok="t"/>
              </v:shape>
            </v:group>
            <v:group style="position:absolute;left:14799;top:16996;width:2;height:7" coordorigin="14799,16996" coordsize="2,7">
              <v:shape style="position:absolute;left:14799;top:16996;width:2;height:7" coordorigin="14799,16996" coordsize="0,7" path="m14799,16996l14799,17002e" filled="false" stroked="true" strokeweight=".079961pt" strokecolor="#989898">
                <v:path arrowok="t"/>
              </v:shape>
            </v:group>
            <v:group style="position:absolute;left:14766;top:17012;width:2;height:7" coordorigin="14766,17012" coordsize="2,7">
              <v:shape style="position:absolute;left:14766;top:17012;width:2;height:7" coordorigin="14766,17012" coordsize="0,7" path="m14766,17012l14766,17018e" filled="false" stroked="true" strokeweight=".079745pt" strokecolor="#989898">
                <v:path arrowok="t"/>
              </v:shape>
            </v:group>
            <v:group style="position:absolute;left:14732;top:17029;width:2;height:7" coordorigin="14732,17029" coordsize="2,7">
              <v:shape style="position:absolute;left:14732;top:17029;width:2;height:7" coordorigin="14732,17029" coordsize="0,7" path="m14732,17029l14732,17036e" filled="false" stroked="true" strokeweight=".079961pt" strokecolor="#989898">
                <v:path arrowok="t"/>
              </v:shape>
            </v:group>
            <v:group style="position:absolute;left:14699;top:17047;width:2;height:7" coordorigin="14699,17047" coordsize="2,7">
              <v:shape style="position:absolute;left:14699;top:17047;width:2;height:7" coordorigin="14699,17047" coordsize="0,7" path="m14699,17047l14699,17053e" filled="false" stroked="true" strokeweight=".078774pt" strokecolor="#989898">
                <v:path arrowok="t"/>
              </v:shape>
            </v:group>
            <v:group style="position:absolute;left:14665;top:17065;width:2;height:7" coordorigin="14665,17065" coordsize="2,7">
              <v:shape style="position:absolute;left:14665;top:17065;width:2;height:7" coordorigin="14665,17065" coordsize="0,7" path="m14665,17065l14665,17071e" filled="false" stroked="true" strokeweight=".079745pt" strokecolor="#989898">
                <v:path arrowok="t"/>
              </v:shape>
            </v:group>
            <v:group style="position:absolute;left:14632;top:17082;width:2;height:7" coordorigin="14632,17082" coordsize="2,7">
              <v:shape style="position:absolute;left:14632;top:17082;width:2;height:7" coordorigin="14632,17082" coordsize="0,7" path="m14632,17082l14632,17088e" filled="false" stroked="true" strokeweight=".079961pt" strokecolor="#989898">
                <v:path arrowok="t"/>
              </v:shape>
            </v:group>
            <v:group style="position:absolute;left:14598;top:17100;width:2;height:7" coordorigin="14598,17100" coordsize="2,7">
              <v:shape style="position:absolute;left:14598;top:17100;width:2;height:7" coordorigin="14598,17100" coordsize="0,7" path="m14598,17100l14598,17106e" filled="false" stroked="true" strokeweight=".078774pt" strokecolor="#989898">
                <v:path arrowok="t"/>
              </v:shape>
            </v:group>
            <v:group style="position:absolute;left:14565;top:17116;width:2;height:7" coordorigin="14565,17116" coordsize="2,7">
              <v:shape style="position:absolute;left:14565;top:17116;width:2;height:7" coordorigin="14565,17116" coordsize="0,7" path="m14565,17116l14565,17122e" filled="false" stroked="true" strokeweight=".079745pt" strokecolor="#989898">
                <v:path arrowok="t"/>
              </v:shape>
            </v:group>
            <v:group style="position:absolute;left:14531;top:17133;width:2;height:7" coordorigin="14531,17133" coordsize="2,7">
              <v:shape style="position:absolute;left:14531;top:17133;width:2;height:7" coordorigin="14531,17133" coordsize="0,7" path="m14531,17133l14531,17139e" filled="false" stroked="true" strokeweight=".079961pt" strokecolor="#989898">
                <v:path arrowok="t"/>
              </v:shape>
            </v:group>
            <v:group style="position:absolute;left:14498;top:17151;width:2;height:7" coordorigin="14498,17151" coordsize="2,7">
              <v:shape style="position:absolute;left:14498;top:17151;width:2;height:7" coordorigin="14498,17151" coordsize="0,7" path="m14498,17151l14498,17157e" filled="false" stroked="true" strokeweight=".078774pt" strokecolor="#989898">
                <v:path arrowok="t"/>
              </v:shape>
            </v:group>
            <v:group style="position:absolute;left:14465;top:17168;width:2;height:7" coordorigin="14465,17168" coordsize="2,7">
              <v:shape style="position:absolute;left:14465;top:17168;width:2;height:7" coordorigin="14465,17168" coordsize="0,7" path="m14465,17168l14465,17175e" filled="false" stroked="true" strokeweight=".079745pt" strokecolor="#989898">
                <v:path arrowok="t"/>
              </v:shape>
            </v:group>
            <v:group style="position:absolute;left:14431;top:17186;width:2;height:7" coordorigin="14431,17186" coordsize="2,7">
              <v:shape style="position:absolute;left:14431;top:17186;width:2;height:7" coordorigin="14431,17186" coordsize="0,7" path="m14431,17186l14431,17192e" filled="false" stroked="true" strokeweight=".079961pt" strokecolor="#989898">
                <v:path arrowok="t"/>
              </v:shape>
            </v:group>
            <v:group style="position:absolute;left:14396;top:17202;width:2;height:7" coordorigin="14396,17202" coordsize="2,7">
              <v:shape style="position:absolute;left:14396;top:17202;width:2;height:7" coordorigin="14396,17202" coordsize="0,7" path="m14396,17202l14396,17208e" filled="false" stroked="true" strokeweight=".079853pt" strokecolor="#989898">
                <v:path arrowok="t"/>
              </v:shape>
            </v:group>
            <v:group style="position:absolute;left:14361;top:17210;width:2;height:7" coordorigin="14361,17210" coordsize="2,7">
              <v:shape style="position:absolute;left:14361;top:17210;width:2;height:7" coordorigin="14361,17210" coordsize="0,7" path="m14361,17210l14361,17216e" filled="false" stroked="true" strokeweight=".079853pt" strokecolor="#989898">
                <v:path arrowok="t"/>
              </v:shape>
            </v:group>
            <v:group style="position:absolute;left:14324;top:17218;width:2;height:7" coordorigin="14324,17218" coordsize="2,7">
              <v:shape style="position:absolute;left:14324;top:17218;width:2;height:7" coordorigin="14324,17218" coordsize="0,7" path="m14324,17218l14324,17224e" filled="false" stroked="true" strokeweight=".079853pt" strokecolor="#989898">
                <v:path arrowok="t"/>
              </v:shape>
            </v:group>
            <v:group style="position:absolute;left:14288;top:17227;width:2;height:7" coordorigin="14288,17227" coordsize="2,7">
              <v:shape style="position:absolute;left:14288;top:17227;width:2;height:7" coordorigin="14288,17227" coordsize="0,7" path="m14288,17227l14288,17233e" filled="false" stroked="true" strokeweight=".079853pt" strokecolor="#989898">
                <v:path arrowok="t"/>
              </v:shape>
            </v:group>
            <v:group style="position:absolute;left:14251;top:17235;width:2;height:7" coordorigin="14251,17235" coordsize="2,7">
              <v:shape style="position:absolute;left:14251;top:17235;width:2;height:7" coordorigin="14251,17235" coordsize="0,7" path="m14251,17235l14251,17241e" filled="false" stroked="true" strokeweight=".079853pt" strokecolor="#989898">
                <v:path arrowok="t"/>
              </v:shape>
            </v:group>
            <v:group style="position:absolute;left:14214;top:17245;width:2;height:7" coordorigin="14214,17245" coordsize="2,7">
              <v:shape style="position:absolute;left:14214;top:17245;width:2;height:7" coordorigin="14214,17245" coordsize="0,7" path="m14214,17245l14214,17251e" filled="false" stroked="true" strokeweight=".079853pt" strokecolor="#989898">
                <v:path arrowok="t"/>
              </v:shape>
            </v:group>
            <v:group style="position:absolute;left:14178;top:17253;width:2;height:7" coordorigin="14178,17253" coordsize="2,7">
              <v:shape style="position:absolute;left:14178;top:17253;width:2;height:7" coordorigin="14178,17253" coordsize="0,7" path="m14178,17253l14178,17259e" filled="false" stroked="true" strokeweight=".079853pt" strokecolor="#989898">
                <v:path arrowok="t"/>
              </v:shape>
            </v:group>
            <v:group style="position:absolute;left:14141;top:17262;width:2;height:7" coordorigin="14141,17262" coordsize="2,7">
              <v:shape style="position:absolute;left:14141;top:17262;width:2;height:7" coordorigin="14141,17262" coordsize="0,7" path="m14141,17262l14141,17269e" filled="false" stroked="true" strokeweight=".079853pt" strokecolor="#989898">
                <v:path arrowok="t"/>
              </v:shape>
            </v:group>
            <v:group style="position:absolute;left:14104;top:17270;width:2;height:7" coordorigin="14104,17270" coordsize="2,7">
              <v:shape style="position:absolute;left:14104;top:17270;width:2;height:7" coordorigin="14104,17270" coordsize="0,7" path="m14104,17270l14104,17277e" filled="false" stroked="true" strokeweight=".079853pt" strokecolor="#989898">
                <v:path arrowok="t"/>
              </v:shape>
            </v:group>
            <v:group style="position:absolute;left:14068;top:17280;width:2;height:7" coordorigin="14068,17280" coordsize="2,7">
              <v:shape style="position:absolute;left:14068;top:17280;width:2;height:7" coordorigin="14068,17280" coordsize="0,7" path="m14068,17280l14068,17286e" filled="false" stroked="true" strokeweight=".078774pt" strokecolor="#989898">
                <v:path arrowok="t"/>
              </v:shape>
            </v:group>
            <v:group style="position:absolute;left:14031;top:17288;width:2;height:7" coordorigin="14031,17288" coordsize="2,7">
              <v:shape style="position:absolute;left:14031;top:17288;width:2;height:7" coordorigin="14031,17288" coordsize="0,7" path="m14031,17288l14031,17294e" filled="false" stroked="true" strokeweight=".079853pt" strokecolor="#989898">
                <v:path arrowok="t"/>
              </v:shape>
            </v:group>
            <v:group style="position:absolute;left:13994;top:17297;width:2;height:7" coordorigin="13994,17297" coordsize="2,7">
              <v:shape style="position:absolute;left:13994;top:17297;width:2;height:7" coordorigin="13994,17297" coordsize="0,7" path="m13994,17297l13994,17304e" filled="false" stroked="true" strokeweight=".079853pt" strokecolor="#989898">
                <v:path arrowok="t"/>
              </v:shape>
            </v:group>
            <v:group style="position:absolute;left:13958;top:17305;width:2;height:7" coordorigin="13958,17305" coordsize="2,7">
              <v:shape style="position:absolute;left:13958;top:17305;width:2;height:7" coordorigin="13958,17305" coordsize="0,7" path="m13958,17305l13958,17312e" filled="false" stroked="true" strokeweight=".078774pt" strokecolor="#989898">
                <v:path arrowok="t"/>
              </v:shape>
            </v:group>
            <v:group style="position:absolute;left:13921;top:17315;width:2;height:7" coordorigin="13921,17315" coordsize="2,7">
              <v:shape style="position:absolute;left:13921;top:17315;width:2;height:7" coordorigin="13921,17315" coordsize="0,7" path="m13921,17315l13921,17321e" filled="false" stroked="true" strokeweight=".079853pt" strokecolor="#989898">
                <v:path arrowok="t"/>
              </v:shape>
            </v:group>
            <v:group style="position:absolute;left:13884;top:17323;width:2;height:7" coordorigin="13884,17323" coordsize="2,7">
              <v:shape style="position:absolute;left:13884;top:17323;width:2;height:7" coordorigin="13884,17323" coordsize="0,7" path="m13884,17323l13884,17329e" filled="false" stroked="true" strokeweight=".079853pt" strokecolor="#989898">
                <v:path arrowok="t"/>
              </v:shape>
            </v:group>
            <v:group style="position:absolute;left:13848;top:17332;width:2;height:7" coordorigin="13848,17332" coordsize="2,7">
              <v:shape style="position:absolute;left:13848;top:17332;width:2;height:7" coordorigin="13848,17332" coordsize="0,7" path="m13848,17332l13848,17339e" filled="false" stroked="true" strokeweight=".079853pt" strokecolor="#989898">
                <v:path arrowok="t"/>
              </v:shape>
            </v:group>
            <v:group style="position:absolute;left:13811;top:17340;width:2;height:7" coordorigin="13811,17340" coordsize="2,7">
              <v:shape style="position:absolute;left:13811;top:17340;width:2;height:7" coordorigin="13811,17340" coordsize="0,7" path="m13811,17340l13811,17347e" filled="false" stroked="true" strokeweight=".079853pt" strokecolor="#989898">
                <v:path arrowok="t"/>
              </v:shape>
            </v:group>
            <v:group style="position:absolute;left:13774;top:17350;width:2;height:7" coordorigin="13774,17350" coordsize="2,7">
              <v:shape style="position:absolute;left:13774;top:17350;width:2;height:7" coordorigin="13774,17350" coordsize="0,7" path="m13774,17350l13774,17356e" filled="false" stroked="true" strokeweight=".079853pt" strokecolor="#989898">
                <v:path arrowok="t"/>
              </v:shape>
            </v:group>
            <v:group style="position:absolute;left:13738;top:17358;width:2;height:7" coordorigin="13738,17358" coordsize="2,7">
              <v:shape style="position:absolute;left:13738;top:17358;width:2;height:7" coordorigin="13738,17358" coordsize="0,7" path="m13738,17358l13738,17364e" filled="false" stroked="true" strokeweight=".079853pt" strokecolor="#989898">
                <v:path arrowok="t"/>
              </v:shape>
            </v:group>
            <v:group style="position:absolute;left:13701;top:17367;width:2;height:7" coordorigin="13701,17367" coordsize="2,7">
              <v:shape style="position:absolute;left:13701;top:17367;width:2;height:7" coordorigin="13701,17367" coordsize="0,7" path="m13701,17367l13701,17374e" filled="false" stroked="true" strokeweight=".079853pt" strokecolor="#989898">
                <v:path arrowok="t"/>
              </v:shape>
            </v:group>
            <v:group style="position:absolute;left:13665;top:17375;width:2;height:7" coordorigin="13665,17375" coordsize="2,7">
              <v:shape style="position:absolute;left:13665;top:17375;width:2;height:7" coordorigin="13665,17375" coordsize="0,7" path="m13665,17375l13665,17382e" filled="false" stroked="true" strokeweight=".079853pt" strokecolor="#989898">
                <v:path arrowok="t"/>
              </v:shape>
            </v:group>
            <v:group style="position:absolute;left:13628;top:17383;width:2;height:7" coordorigin="13628,17383" coordsize="2,7">
              <v:shape style="position:absolute;left:13628;top:17383;width:2;height:7" coordorigin="13628,17383" coordsize="0,7" path="m13628,17383l13628,17390e" filled="false" stroked="true" strokeweight=".079853pt" strokecolor="#989898">
                <v:path arrowok="t"/>
              </v:shape>
            </v:group>
            <v:group style="position:absolute;left:13591;top:17393;width:2;height:7" coordorigin="13591,17393" coordsize="2,7">
              <v:shape style="position:absolute;left:13591;top:17393;width:2;height:7" coordorigin="13591,17393" coordsize="0,7" path="m13591,17393l13591,17399e" filled="false" stroked="true" strokeweight=".079853pt" strokecolor="#989898">
                <v:path arrowok="t"/>
              </v:shape>
            </v:group>
            <v:group style="position:absolute;left:13555;top:17401;width:2;height:7" coordorigin="13555,17401" coordsize="2,7">
              <v:shape style="position:absolute;left:13555;top:17401;width:2;height:7" coordorigin="13555,17401" coordsize="0,7" path="m13555,17401l13555,17407e" filled="false" stroked="true" strokeweight=".079853pt" strokecolor="#989898">
                <v:path arrowok="t"/>
              </v:shape>
            </v:group>
            <v:group style="position:absolute;left:13516;top:17406;width:2;height:7" coordorigin="13516,17406" coordsize="2,7">
              <v:shape style="position:absolute;left:13516;top:17406;width:2;height:7" coordorigin="13516,17406" coordsize="0,7" path="m13516,17406l13516,17412e" filled="false" stroked="true" strokeweight=".079853pt" strokecolor="#989898">
                <v:path arrowok="t"/>
              </v:shape>
            </v:group>
            <v:group style="position:absolute;left:13480;top:17409;width:2;height:7" coordorigin="13480,17409" coordsize="2,7">
              <v:shape style="position:absolute;left:13480;top:17409;width:2;height:7" coordorigin="13480,17409" coordsize="0,7" path="m13480,17409l13480,17415e" filled="false" stroked="true" strokeweight=".079853pt" strokecolor="#989898">
                <v:path arrowok="t"/>
              </v:shape>
            </v:group>
            <v:group style="position:absolute;left:13441;top:17414;width:2;height:7" coordorigin="13441,17414" coordsize="2,7">
              <v:shape style="position:absolute;left:13441;top:17414;width:2;height:7" coordorigin="13441,17414" coordsize="0,7" path="m13441,17414l13441,17420e" filled="false" stroked="true" strokeweight=".079853pt" strokecolor="#989898">
                <v:path arrowok="t"/>
              </v:shape>
            </v:group>
            <v:group style="position:absolute;left:13405;top:17418;width:2;height:7" coordorigin="13405,17418" coordsize="2,7">
              <v:shape style="position:absolute;left:13405;top:17418;width:2;height:7" coordorigin="13405,17418" coordsize="0,7" path="m13405,17418l13405,17425e" filled="false" stroked="true" strokeweight=".079853pt" strokecolor="#989898">
                <v:path arrowok="t"/>
              </v:shape>
            </v:group>
            <v:group style="position:absolute;left:13367;top:17422;width:2;height:7" coordorigin="13367,17422" coordsize="2,7">
              <v:shape style="position:absolute;left:13367;top:17422;width:2;height:7" coordorigin="13367,17422" coordsize="0,7" path="m13367,17422l13367,17428e" filled="false" stroked="true" strokeweight=".079853pt" strokecolor="#989898">
                <v:path arrowok="t"/>
              </v:shape>
            </v:group>
            <v:group style="position:absolute;left:13330;top:17426;width:2;height:7" coordorigin="13330,17426" coordsize="2,7">
              <v:shape style="position:absolute;left:13330;top:17426;width:2;height:7" coordorigin="13330,17426" coordsize="0,7" path="m13330,17426l13330,17433e" filled="false" stroked="true" strokeweight=".079853pt" strokecolor="#989898">
                <v:path arrowok="t"/>
              </v:shape>
            </v:group>
            <v:group style="position:absolute;left:13293;top:17431;width:2;height:7" coordorigin="13293,17431" coordsize="2,7">
              <v:shape style="position:absolute;left:13293;top:17431;width:2;height:7" coordorigin="13293,17431" coordsize="0,7" path="m13293,17431l13293,17437e" filled="false" stroked="true" strokeweight=".079853pt" strokecolor="#989898">
                <v:path arrowok="t"/>
              </v:shape>
            </v:group>
            <v:group style="position:absolute;left:13255;top:17434;width:2;height:7" coordorigin="13255,17434" coordsize="2,7">
              <v:shape style="position:absolute;left:13255;top:17434;width:2;height:7" coordorigin="13255,17434" coordsize="0,7" path="m13255,17434l13255,17441e" filled="false" stroked="true" strokeweight=".079853pt" strokecolor="#989898">
                <v:path arrowok="t"/>
              </v:shape>
            </v:group>
            <v:group style="position:absolute;left:13218;top:17439;width:2;height:7" coordorigin="13218,17439" coordsize="2,7">
              <v:shape style="position:absolute;left:13218;top:17439;width:2;height:7" coordorigin="13218,17439" coordsize="0,7" path="m13218,17439l13218,17445e" filled="false" stroked="true" strokeweight=".078774pt" strokecolor="#989898">
                <v:path arrowok="t"/>
              </v:shape>
            </v:group>
            <v:group style="position:absolute;left:13180;top:17444;width:2;height:7" coordorigin="13180,17444" coordsize="2,7">
              <v:shape style="position:absolute;left:13180;top:17444;width:2;height:7" coordorigin="13180,17444" coordsize="0,7" path="m13180,17444l13180,17450e" filled="false" stroked="true" strokeweight=".079853pt" strokecolor="#989898">
                <v:path arrowok="t"/>
              </v:shape>
            </v:group>
            <v:group style="position:absolute;left:13143;top:17447;width:2;height:7" coordorigin="13143,17447" coordsize="2,7">
              <v:shape style="position:absolute;left:13143;top:17447;width:2;height:7" coordorigin="13143,17447" coordsize="0,7" path="m13143,17447l13143,17453e" filled="false" stroked="true" strokeweight=".079853pt" strokecolor="#989898">
                <v:path arrowok="t"/>
              </v:shape>
            </v:group>
            <v:group style="position:absolute;left:13105;top:17452;width:2;height:7" coordorigin="13105,17452" coordsize="2,7">
              <v:shape style="position:absolute;left:13105;top:17452;width:2;height:7" coordorigin="13105,17452" coordsize="0,7" path="m13105,17452l13105,17458e" filled="false" stroked="true" strokeweight=".078774pt" strokecolor="#989898">
                <v:path arrowok="t"/>
              </v:shape>
            </v:group>
            <v:group style="position:absolute;left:13068;top:17457;width:2;height:7" coordorigin="13068,17457" coordsize="2,7">
              <v:shape style="position:absolute;left:13068;top:17457;width:2;height:7" coordorigin="13068,17457" coordsize="0,7" path="m13068,17457l13068,17463e" filled="false" stroked="true" strokeweight=".079853pt" strokecolor="#989898">
                <v:path arrowok="t"/>
              </v:shape>
            </v:group>
            <v:group style="position:absolute;left:13030;top:17460;width:2;height:7" coordorigin="13030,17460" coordsize="2,7">
              <v:shape style="position:absolute;left:13030;top:17460;width:2;height:7" coordorigin="13030,17460" coordsize="0,7" path="m13030,17460l13030,17466e" filled="false" stroked="true" strokeweight=".079853pt" strokecolor="#989898">
                <v:path arrowok="t"/>
              </v:shape>
            </v:group>
            <v:group style="position:absolute;left:12994;top:17465;width:2;height:7" coordorigin="12994,17465" coordsize="2,7">
              <v:shape style="position:absolute;left:12994;top:17465;width:2;height:7" coordorigin="12994,17465" coordsize="0,7" path="m12994,17465l12994,17471e" filled="false" stroked="true" strokeweight=".079853pt" strokecolor="#989898">
                <v:path arrowok="t"/>
              </v:shape>
            </v:group>
            <v:group style="position:absolute;left:12955;top:17469;width:2;height:7" coordorigin="12955,17469" coordsize="2,7">
              <v:shape style="position:absolute;left:12955;top:17469;width:2;height:7" coordorigin="12955,17469" coordsize="0,7" path="m12955,17469l12955,17476e" filled="false" stroked="true" strokeweight=".078774pt" strokecolor="#989898">
                <v:path arrowok="t"/>
              </v:shape>
            </v:group>
            <v:group style="position:absolute;left:12919;top:17473;width:2;height:7" coordorigin="12919,17473" coordsize="2,7">
              <v:shape style="position:absolute;left:12919;top:17473;width:2;height:7" coordorigin="12919,17473" coordsize="0,7" path="m12919,17473l12919,17479e" filled="false" stroked="true" strokeweight=".079853pt" strokecolor="#989898">
                <v:path arrowok="t"/>
              </v:shape>
            </v:group>
            <v:group style="position:absolute;left:12880;top:17477;width:2;height:7" coordorigin="12880,17477" coordsize="2,7">
              <v:shape style="position:absolute;left:12880;top:17477;width:2;height:7" coordorigin="12880,17477" coordsize="0,7" path="m12880,17477l12880,17484e" filled="false" stroked="true" strokeweight=".079853pt" strokecolor="#989898">
                <v:path arrowok="t"/>
              </v:shape>
            </v:group>
            <v:group style="position:absolute;left:12844;top:17482;width:2;height:7" coordorigin="12844,17482" coordsize="2,7">
              <v:shape style="position:absolute;left:12844;top:17482;width:2;height:7" coordorigin="12844,17482" coordsize="0,7" path="m12844,17482l12844,17488e" filled="false" stroked="true" strokeweight=".079853pt" strokecolor="#989898">
                <v:path arrowok="t"/>
              </v:shape>
            </v:group>
            <v:group style="position:absolute;left:12806;top:17485;width:2;height:7" coordorigin="12806,17485" coordsize="2,7">
              <v:shape style="position:absolute;left:12806;top:17485;width:2;height:7" coordorigin="12806,17485" coordsize="0,7" path="m12806,17485l12806,17492e" filled="false" stroked="true" strokeweight=".078774pt" strokecolor="#989898">
                <v:path arrowok="t"/>
              </v:shape>
            </v:group>
            <v:group style="position:absolute;left:12769;top:17490;width:2;height:7" coordorigin="12769,17490" coordsize="2,7">
              <v:shape style="position:absolute;left:12769;top:17490;width:2;height:7" coordorigin="12769,17490" coordsize="0,7" path="m12769,17490l12769,17496e" filled="false" stroked="true" strokeweight=".079853pt" strokecolor="#989898">
                <v:path arrowok="t"/>
              </v:shape>
            </v:group>
            <v:group style="position:absolute;left:12731;top:17495;width:2;height:7" coordorigin="12731,17495" coordsize="2,7">
              <v:shape style="position:absolute;left:12731;top:17495;width:2;height:7" coordorigin="12731,17495" coordsize="0,7" path="m12731,17495l12731,17501e" filled="false" stroked="true" strokeweight=".079853pt" strokecolor="#989898">
                <v:path arrowok="t"/>
              </v:shape>
            </v:group>
            <v:group style="position:absolute;left:12694;top:17496;width:2;height:7" coordorigin="12694,17496" coordsize="2,7">
              <v:shape style="position:absolute;left:12694;top:17496;width:2;height:7" coordorigin="12694,17496" coordsize="0,7" path="m12694,17496l12694,17503e" filled="false" stroked="true" strokeweight=".079853pt" strokecolor="#989898">
                <v:path arrowok="t"/>
              </v:shape>
            </v:group>
            <v:group style="position:absolute;left:12656;top:17498;width:2;height:7" coordorigin="12656,17498" coordsize="2,7">
              <v:shape style="position:absolute;left:12656;top:17498;width:2;height:7" coordorigin="12656,17498" coordsize="0,7" path="m12656,17498l12656,17504e" filled="false" stroked="true" strokeweight=".079853pt" strokecolor="#989898">
                <v:path arrowok="t"/>
              </v:shape>
            </v:group>
            <v:group style="position:absolute;left:12619;top:17498;width:2;height:7" coordorigin="12619,17498" coordsize="2,7">
              <v:shape style="position:absolute;left:12619;top:17498;width:2;height:7" coordorigin="12619,17498" coordsize="0,7" path="m12619,17498l12619,17504e" filled="false" stroked="true" strokeweight=".079853pt" strokecolor="#989898">
                <v:path arrowok="t"/>
              </v:shape>
            </v:group>
            <v:group style="position:absolute;left:12581;top:17498;width:2;height:7" coordorigin="12581,17498" coordsize="2,7">
              <v:shape style="position:absolute;left:12581;top:17498;width:2;height:7" coordorigin="12581,17498" coordsize="0,7" path="m12581,17498l12581,17504e" filled="false" stroked="true" strokeweight=".079853pt" strokecolor="#989898">
                <v:path arrowok="t"/>
              </v:shape>
            </v:group>
            <v:group style="position:absolute;left:12543;top:17498;width:2;height:7" coordorigin="12543,17498" coordsize="2,7">
              <v:shape style="position:absolute;left:12543;top:17498;width:2;height:7" coordorigin="12543,17498" coordsize="0,7" path="m12543,17498l12543,17504e" filled="false" stroked="true" strokeweight=".079853pt" strokecolor="#989898">
                <v:path arrowok="t"/>
              </v:shape>
            </v:group>
            <v:group style="position:absolute;left:12506;top:17498;width:2;height:7" coordorigin="12506,17498" coordsize="2,7">
              <v:shape style="position:absolute;left:12506;top:17498;width:2;height:7" coordorigin="12506,17498" coordsize="0,7" path="m12506,17498l12506,17504e" filled="false" stroked="true" strokeweight=".079853pt" strokecolor="#989898">
                <v:path arrowok="t"/>
              </v:shape>
            </v:group>
            <v:group style="position:absolute;left:12468;top:17498;width:2;height:7" coordorigin="12468,17498" coordsize="2,7">
              <v:shape style="position:absolute;left:12468;top:17498;width:2;height:7" coordorigin="12468,17498" coordsize="0,7" path="m12468,17498l12468,17504e" filled="false" stroked="true" strokeweight=".079853pt" strokecolor="#989898">
                <v:path arrowok="t"/>
              </v:shape>
            </v:group>
            <v:group style="position:absolute;left:12431;top:17500;width:2;height:7" coordorigin="12431,17500" coordsize="2,7">
              <v:shape style="position:absolute;left:12431;top:17500;width:2;height:7" coordorigin="12431,17500" coordsize="0,7" path="m12431,17500l12431,17506e" filled="false" stroked="true" strokeweight=".079853pt" strokecolor="#989898">
                <v:path arrowok="t"/>
              </v:shape>
            </v:group>
            <v:group style="position:absolute;left:12393;top:17500;width:2;height:7" coordorigin="12393,17500" coordsize="2,7">
              <v:shape style="position:absolute;left:12393;top:17500;width:2;height:7" coordorigin="12393,17500" coordsize="0,7" path="m12393,17500l12393,17506e" filled="false" stroked="true" strokeweight=".079853pt" strokecolor="#989898">
                <v:path arrowok="t"/>
              </v:shape>
            </v:group>
            <v:group style="position:absolute;left:12355;top:17500;width:2;height:7" coordorigin="12355,17500" coordsize="2,7">
              <v:shape style="position:absolute;left:12355;top:17500;width:2;height:7" coordorigin="12355,17500" coordsize="0,7" path="m12355,17500l12355,17506e" filled="false" stroked="true" strokeweight=".078774pt" strokecolor="#989898">
                <v:path arrowok="t"/>
              </v:shape>
            </v:group>
            <v:group style="position:absolute;left:12318;top:17500;width:2;height:7" coordorigin="12318,17500" coordsize="2,7">
              <v:shape style="position:absolute;left:12318;top:17500;width:2;height:7" coordorigin="12318,17500" coordsize="0,7" path="m12318,17500l12318,17506e" filled="false" stroked="true" strokeweight=".079853pt" strokecolor="#989898">
                <v:path arrowok="t"/>
              </v:shape>
            </v:group>
            <v:group style="position:absolute;left:12280;top:17500;width:2;height:7" coordorigin="12280,17500" coordsize="2,7">
              <v:shape style="position:absolute;left:12280;top:17500;width:2;height:7" coordorigin="12280,17500" coordsize="0,7" path="m12280,17500l12280,17506e" filled="false" stroked="true" strokeweight=".079853pt" strokecolor="#989898">
                <v:path arrowok="t"/>
              </v:shape>
            </v:group>
            <v:group style="position:absolute;left:12241;top:17500;width:2;height:7" coordorigin="12241,17500" coordsize="2,7">
              <v:shape style="position:absolute;left:12241;top:17500;width:2;height:7" coordorigin="12241,17500" coordsize="0,7" path="m12241,17500l12241,17506e" filled="false" stroked="true" strokeweight=".079853pt" strokecolor="#989898">
                <v:path arrowok="t"/>
              </v:shape>
            </v:group>
            <v:group style="position:absolute;left:12205;top:17500;width:2;height:7" coordorigin="12205,17500" coordsize="2,7">
              <v:shape style="position:absolute;left:12205;top:17500;width:2;height:7" coordorigin="12205,17500" coordsize="0,7" path="m12205,17500l12205,17506e" filled="false" stroked="true" strokeweight=".078774pt" strokecolor="#989898">
                <v:path arrowok="t"/>
              </v:shape>
            </v:group>
            <v:group style="position:absolute;left:12166;top:17501;width:2;height:7" coordorigin="12166,17501" coordsize="2,7">
              <v:shape style="position:absolute;left:12166;top:17501;width:2;height:7" coordorigin="12166,17501" coordsize="0,7" path="m12166,17501l12166,17508e" filled="false" stroked="true" strokeweight=".079853pt" strokecolor="#989898">
                <v:path arrowok="t"/>
              </v:shape>
            </v:group>
            <v:group style="position:absolute;left:12130;top:17501;width:2;height:7" coordorigin="12130,17501" coordsize="2,7">
              <v:shape style="position:absolute;left:12130;top:17501;width:2;height:7" coordorigin="12130,17501" coordsize="0,7" path="m12130,17501l12130,17508e" filled="false" stroked="true" strokeweight=".079853pt" strokecolor="#989898">
                <v:path arrowok="t"/>
              </v:shape>
            </v:group>
            <v:group style="position:absolute;left:12092;top:17501;width:2;height:7" coordorigin="12092,17501" coordsize="2,7">
              <v:shape style="position:absolute;left:12092;top:17501;width:2;height:7" coordorigin="12092,17501" coordsize="0,7" path="m12092,17501l12092,17508e" filled="false" stroked="true" strokeweight=".078774pt" strokecolor="#989898">
                <v:path arrowok="t"/>
              </v:shape>
            </v:group>
            <v:group style="position:absolute;left:12053;top:17501;width:2;height:7" coordorigin="12053,17501" coordsize="2,7">
              <v:shape style="position:absolute;left:12053;top:17501;width:2;height:7" coordorigin="12053,17501" coordsize="0,7" path="m12053,17501l12053,17508e" filled="false" stroked="true" strokeweight=".079853pt" strokecolor="#989898">
                <v:path arrowok="t"/>
              </v:shape>
            </v:group>
            <v:group style="position:absolute;left:12017;top:17501;width:2;height:7" coordorigin="12017,17501" coordsize="2,7">
              <v:shape style="position:absolute;left:12017;top:17501;width:2;height:7" coordorigin="12017,17501" coordsize="0,7" path="m12017,17501l12017,17508e" filled="false" stroked="true" strokeweight=".079853pt" strokecolor="#989898">
                <v:path arrowok="t"/>
              </v:shape>
            </v:group>
            <v:group style="position:absolute;left:11978;top:17501;width:2;height:7" coordorigin="11978,17501" coordsize="2,7">
              <v:shape style="position:absolute;left:11978;top:17501;width:2;height:7" coordorigin="11978,17501" coordsize="0,7" path="m11978,17501l11978,17508e" filled="false" stroked="true" strokeweight=".079853pt" strokecolor="#989898">
                <v:path arrowok="t"/>
              </v:shape>
            </v:group>
            <v:group style="position:absolute;left:11940;top:17501;width:2;height:7" coordorigin="11940,17501" coordsize="2,7">
              <v:shape style="position:absolute;left:11940;top:17501;width:2;height:7" coordorigin="11940,17501" coordsize="0,7" path="m11940,17501l11940,17508e" filled="false" stroked="true" strokeweight=".079853pt" strokecolor="#989898">
                <v:path arrowok="t"/>
              </v:shape>
            </v:group>
            <v:group style="position:absolute;left:11904;top:17501;width:2;height:7" coordorigin="11904,17501" coordsize="2,7">
              <v:shape style="position:absolute;left:11904;top:17501;width:2;height:7" coordorigin="11904,17501" coordsize="0,7" path="m11904,17501l11904,17508e" filled="false" stroked="true" strokeweight=".080932pt" strokecolor="#989898">
                <v:path arrowok="t"/>
              </v:shape>
            </v:group>
            <v:group style="position:absolute;left:11867;top:17496;width:2;height:7" coordorigin="11867,17496" coordsize="2,7">
              <v:shape style="position:absolute;left:11867;top:17496;width:2;height:7" coordorigin="11867,17496" coordsize="0,7" path="m11867,17496l11867,17503e" filled="false" stroked="true" strokeweight=".079853pt" strokecolor="#989898">
                <v:path arrowok="t"/>
              </v:shape>
            </v:group>
            <v:group style="position:absolute;left:11829;top:17490;width:2;height:7" coordorigin="11829,17490" coordsize="2,7">
              <v:shape style="position:absolute;left:11829;top:17490;width:2;height:7" coordorigin="11829,17490" coordsize="0,7" path="m11829,17490l11829,17496e" filled="false" stroked="true" strokeweight=".079853pt" strokecolor="#989898">
                <v:path arrowok="t"/>
              </v:shape>
            </v:group>
            <v:group style="position:absolute;left:11792;top:17485;width:2;height:7" coordorigin="11792,17485" coordsize="2,7">
              <v:shape style="position:absolute;left:11792;top:17485;width:2;height:7" coordorigin="11792,17485" coordsize="0,7" path="m11792,17485l11792,17492e" filled="false" stroked="true" strokeweight=".078774pt" strokecolor="#989898">
                <v:path arrowok="t"/>
              </v:shape>
            </v:group>
            <v:group style="position:absolute;left:11754;top:17479;width:2;height:7" coordorigin="11754,17479" coordsize="2,7">
              <v:shape style="position:absolute;left:11754;top:17479;width:2;height:7" coordorigin="11754,17479" coordsize="0,7" path="m11754,17479l11754,17485e" filled="false" stroked="true" strokeweight=".079853pt" strokecolor="#989898">
                <v:path arrowok="t"/>
              </v:shape>
            </v:group>
            <v:group style="position:absolute;left:11717;top:17474;width:2;height:7" coordorigin="11717,17474" coordsize="2,7">
              <v:shape style="position:absolute;left:11717;top:17474;width:2;height:7" coordorigin="11717,17474" coordsize="0,7" path="m11717,17474l11717,17480e" filled="false" stroked="true" strokeweight=".079853pt" strokecolor="#989898">
                <v:path arrowok="t"/>
              </v:shape>
            </v:group>
            <v:group style="position:absolute;left:11680;top:17468;width:2;height:7" coordorigin="11680,17468" coordsize="2,7">
              <v:shape style="position:absolute;left:11680;top:17468;width:2;height:7" coordorigin="11680,17468" coordsize="0,7" path="m11680,17468l11680,17474e" filled="false" stroked="true" strokeweight=".079853pt" strokecolor="#989898">
                <v:path arrowok="t"/>
              </v:shape>
            </v:group>
            <v:group style="position:absolute;left:11642;top:17461;width:2;height:7" coordorigin="11642,17461" coordsize="2,7">
              <v:shape style="position:absolute;left:11642;top:17461;width:2;height:7" coordorigin="11642,17461" coordsize="0,7" path="m11642,17461l11642,17468e" filled="false" stroked="true" strokeweight=".078774pt" strokecolor="#989898">
                <v:path arrowok="t"/>
              </v:shape>
            </v:group>
            <v:group style="position:absolute;left:11606;top:17457;width:2;height:7" coordorigin="11606,17457" coordsize="2,7">
              <v:shape style="position:absolute;left:11606;top:17457;width:2;height:7" coordorigin="11606,17457" coordsize="0,7" path="m11606,17457l11606,17463e" filled="false" stroked="true" strokeweight=".079853pt" strokecolor="#989898">
                <v:path arrowok="t"/>
              </v:shape>
            </v:group>
            <v:group style="position:absolute;left:11569;top:17450;width:2;height:7" coordorigin="11569,17450" coordsize="2,7">
              <v:shape style="position:absolute;left:11569;top:17450;width:2;height:7" coordorigin="11569,17450" coordsize="0,7" path="m11569,17450l11569,17457e" filled="false" stroked="true" strokeweight=".079853pt" strokecolor="#989898">
                <v:path arrowok="t"/>
              </v:shape>
            </v:group>
            <v:group style="position:absolute;left:11531;top:17445;width:2;height:7" coordorigin="11531,17445" coordsize="2,7">
              <v:shape style="position:absolute;left:11531;top:17445;width:2;height:7" coordorigin="11531,17445" coordsize="0,7" path="m11531,17445l11531,17452e" filled="false" stroked="true" strokeweight=".079853pt" strokecolor="#989898">
                <v:path arrowok="t"/>
              </v:shape>
            </v:group>
            <v:group style="position:absolute;left:11494;top:17439;width:2;height:7" coordorigin="11494,17439" coordsize="2,7">
              <v:shape style="position:absolute;left:11494;top:17439;width:2;height:7" coordorigin="11494,17439" coordsize="0,7" path="m11494,17439l11494,17445e" filled="false" stroked="true" strokeweight=".079853pt" strokecolor="#989898">
                <v:path arrowok="t"/>
              </v:shape>
            </v:group>
            <v:group style="position:absolute;left:11457;top:17434;width:2;height:7" coordorigin="11457,17434" coordsize="2,7">
              <v:shape style="position:absolute;left:11457;top:17434;width:2;height:7" coordorigin="11457,17434" coordsize="0,7" path="m11457,17434l11457,17441e" filled="false" stroked="true" strokeweight=".079853pt" strokecolor="#989898">
                <v:path arrowok="t"/>
              </v:shape>
            </v:group>
            <v:group style="position:absolute;left:11419;top:17428;width:2;height:7" coordorigin="11419,17428" coordsize="2,7">
              <v:shape style="position:absolute;left:11419;top:17428;width:2;height:7" coordorigin="11419,17428" coordsize="0,7" path="m11419,17428l11419,17434e" filled="false" stroked="true" strokeweight=".079853pt" strokecolor="#989898">
                <v:path arrowok="t"/>
              </v:shape>
            </v:group>
            <v:group style="position:absolute;left:11382;top:17423;width:2;height:7" coordorigin="11382,17423" coordsize="2,7">
              <v:shape style="position:absolute;left:11382;top:17423;width:2;height:7" coordorigin="11382,17423" coordsize="0,7" path="m11382,17423l11382,17430e" filled="false" stroked="true" strokeweight=".078774pt" strokecolor="#989898">
                <v:path arrowok="t"/>
              </v:shape>
            </v:group>
            <v:group style="position:absolute;left:11344;top:17417;width:2;height:7" coordorigin="11344,17417" coordsize="2,7">
              <v:shape style="position:absolute;left:11344;top:17417;width:2;height:7" coordorigin="11344,17417" coordsize="0,7" path="m11344,17417l11344,17423e" filled="false" stroked="true" strokeweight=".079853pt" strokecolor="#989898">
                <v:path arrowok="t"/>
              </v:shape>
            </v:group>
            <v:group style="position:absolute;left:11308;top:17412;width:2;height:7" coordorigin="11308,17412" coordsize="2,7">
              <v:shape style="position:absolute;left:11308;top:17412;width:2;height:7" coordorigin="11308,17412" coordsize="0,7" path="m11308,17412l11308,17418e" filled="false" stroked="true" strokeweight=".079853pt" strokecolor="#989898">
                <v:path arrowok="t"/>
              </v:shape>
            </v:group>
            <v:group style="position:absolute;left:11271;top:17406;width:2;height:7" coordorigin="11271,17406" coordsize="2,7">
              <v:shape style="position:absolute;left:11271;top:17406;width:2;height:7" coordorigin="11271,17406" coordsize="0,7" path="m11271,17406l11271,17412e" filled="false" stroked="true" strokeweight=".078774pt" strokecolor="#989898">
                <v:path arrowok="t"/>
              </v:shape>
            </v:group>
            <v:group style="position:absolute;left:11233;top:17401;width:2;height:7" coordorigin="11233,17401" coordsize="2,7">
              <v:shape style="position:absolute;left:11233;top:17401;width:2;height:7" coordorigin="11233,17401" coordsize="0,7" path="m11233,17401l11233,17407e" filled="false" stroked="true" strokeweight=".078774pt" strokecolor="#989898">
                <v:path arrowok="t"/>
              </v:shape>
            </v:group>
            <v:group style="position:absolute;left:11196;top:17394;width:2;height:7" coordorigin="11196,17394" coordsize="2,7">
              <v:shape style="position:absolute;left:11196;top:17394;width:2;height:7" coordorigin="11196,17394" coordsize="0,7" path="m11196,17394l11196,17401e" filled="false" stroked="true" strokeweight=".079853pt" strokecolor="#989898">
                <v:path arrowok="t"/>
              </v:shape>
            </v:group>
            <v:group style="position:absolute;left:11159;top:17390;width:2;height:7" coordorigin="11159,17390" coordsize="2,7">
              <v:shape style="position:absolute;left:11159;top:17390;width:2;height:7" coordorigin="11159,17390" coordsize="0,7" path="m11159,17390l11159,17396e" filled="false" stroked="true" strokeweight=".079853pt" strokecolor="#989898">
                <v:path arrowok="t"/>
              </v:shape>
            </v:group>
            <v:group style="position:absolute;left:11121;top:17383;width:2;height:7" coordorigin="11121,17383" coordsize="2,7">
              <v:shape style="position:absolute;left:11121;top:17383;width:2;height:7" coordorigin="11121,17383" coordsize="0,7" path="m11121,17383l11121,17390e" filled="false" stroked="true" strokeweight=".078774pt" strokecolor="#989898">
                <v:path arrowok="t"/>
              </v:shape>
            </v:group>
            <v:group style="position:absolute;left:11084;top:17378;width:2;height:7" coordorigin="11084,17378" coordsize="2,7">
              <v:shape style="position:absolute;left:11084;top:17378;width:2;height:7" coordorigin="11084,17378" coordsize="0,7" path="m11084,17378l11084,17385e" filled="false" stroked="true" strokeweight=".079853pt" strokecolor="#989898">
                <v:path arrowok="t"/>
              </v:shape>
            </v:group>
            <v:group style="position:absolute;left:11048;top:17372;width:2;height:7" coordorigin="11048,17372" coordsize="2,7">
              <v:shape style="position:absolute;left:11048;top:17372;width:2;height:7" coordorigin="11048,17372" coordsize="0,7" path="m11048,17372l11048,17379e" filled="false" stroked="true" strokeweight=".079853pt" strokecolor="#989898">
                <v:path arrowok="t"/>
              </v:shape>
            </v:group>
            <v:group style="position:absolute;left:11010;top:17367;width:2;height:7" coordorigin="11010,17367" coordsize="2,7">
              <v:shape style="position:absolute;left:11010;top:17367;width:2;height:7" coordorigin="11010,17367" coordsize="0,7" path="m11010,17367l11010,17374e" filled="false" stroked="true" strokeweight=".079853pt" strokecolor="#989898">
                <v:path arrowok="t"/>
              </v:shape>
            </v:group>
            <v:group style="position:absolute;left:10973;top:17361;width:2;height:7" coordorigin="10973,17361" coordsize="2,7">
              <v:shape style="position:absolute;left:10973;top:17361;width:2;height:7" coordorigin="10973,17361" coordsize="0,7" path="m10973,17361l10973,17367e" filled="false" stroked="true" strokeweight=".079853pt" strokecolor="#989898">
                <v:path arrowok="t"/>
              </v:shape>
            </v:group>
            <v:group style="position:absolute;left:10938;top:17347;width:2;height:7" coordorigin="10938,17347" coordsize="2,7">
              <v:shape style="position:absolute;left:10938;top:17347;width:2;height:7" coordorigin="10938,17347" coordsize="0,7" path="m10938,17347l10938,17353e" filled="false" stroked="true" strokeweight=".079853pt" strokecolor="#989898">
                <v:path arrowok="t"/>
              </v:shape>
            </v:group>
            <v:group style="position:absolute;left:10903;top:17334;width:2;height:7" coordorigin="10903,17334" coordsize="2,7">
              <v:shape style="position:absolute;left:10903;top:17334;width:2;height:7" coordorigin="10903,17334" coordsize="0,7" path="m10903,17334l10903,17340e" filled="false" stroked="true" strokeweight=".079853pt" strokecolor="#989898">
                <v:path arrowok="t"/>
              </v:shape>
            </v:group>
            <v:group style="position:absolute;left:10866;top:17321;width:2;height:7" coordorigin="10866,17321" coordsize="2,7">
              <v:shape style="position:absolute;left:10866;top:17321;width:2;height:7" coordorigin="10866,17321" coordsize="0,7" path="m10866,17321l10866,17328e" filled="false" stroked="true" strokeweight=".079853pt" strokecolor="#989898">
                <v:path arrowok="t"/>
              </v:shape>
            </v:group>
            <v:group style="position:absolute;left:10831;top:17308;width:2;height:7" coordorigin="10831,17308" coordsize="2,7">
              <v:shape style="position:absolute;left:10831;top:17308;width:2;height:7" coordorigin="10831,17308" coordsize="0,7" path="m10831,17308l10831,17315e" filled="false" stroked="true" strokeweight=".079853pt" strokecolor="#989898">
                <v:path arrowok="t"/>
              </v:shape>
            </v:group>
            <v:group style="position:absolute;left:10796;top:17296;width:2;height:7" coordorigin="10796,17296" coordsize="2,7">
              <v:shape style="position:absolute;left:10796;top:17296;width:2;height:7" coordorigin="10796,17296" coordsize="0,7" path="m10796,17296l10796,17302e" filled="false" stroked="true" strokeweight=".079853pt" strokecolor="#989898">
                <v:path arrowok="t"/>
              </v:shape>
            </v:group>
            <v:group style="position:absolute;left:10761;top:17283;width:2;height:7" coordorigin="10761,17283" coordsize="2,7">
              <v:shape style="position:absolute;left:10761;top:17283;width:2;height:7" coordorigin="10761,17283" coordsize="0,7" path="m10761,17283l10761,17289e" filled="false" stroked="true" strokeweight=".078774pt" strokecolor="#989898">
                <v:path arrowok="t"/>
              </v:shape>
            </v:group>
            <v:group style="position:absolute;left:10726;top:17270;width:2;height:7" coordorigin="10726,17270" coordsize="2,7">
              <v:shape style="position:absolute;left:10726;top:17270;width:2;height:7" coordorigin="10726,17270" coordsize="0,7" path="m10726,17270l10726,17277e" filled="false" stroked="true" strokeweight=".079853pt" strokecolor="#989898">
                <v:path arrowok="t"/>
              </v:shape>
            </v:group>
            <v:group style="position:absolute;left:10691;top:17257;width:2;height:7" coordorigin="10691,17257" coordsize="2,7">
              <v:shape style="position:absolute;left:10691;top:17257;width:2;height:7" coordorigin="10691,17257" coordsize="0,7" path="m10691,17257l10691,17264e" filled="false" stroked="true" strokeweight=".079853pt" strokecolor="#989898">
                <v:path arrowok="t"/>
              </v:shape>
            </v:group>
            <v:group style="position:absolute;left:10654;top:17243;width:2;height:7" coordorigin="10654,17243" coordsize="2,7">
              <v:shape style="position:absolute;left:10654;top:17243;width:2;height:7" coordorigin="10654,17243" coordsize="0,7" path="m10654,17243l10654,17249e" filled="false" stroked="true" strokeweight=".079853pt" strokecolor="#989898">
                <v:path arrowok="t"/>
              </v:shape>
            </v:group>
            <v:group style="position:absolute;left:10619;top:17230;width:2;height:7" coordorigin="10619,17230" coordsize="2,7">
              <v:shape style="position:absolute;left:10619;top:17230;width:2;height:7" coordorigin="10619,17230" coordsize="0,7" path="m10619,17230l10619,17237e" filled="false" stroked="true" strokeweight=".079853pt" strokecolor="#989898">
                <v:path arrowok="t"/>
              </v:shape>
            </v:group>
            <v:group style="position:absolute;left:10584;top:17218;width:2;height:7" coordorigin="10584,17218" coordsize="2,7">
              <v:shape style="position:absolute;left:10584;top:17218;width:2;height:7" coordorigin="10584,17218" coordsize="0,7" path="m10584,17218l10584,17224e" filled="false" stroked="true" strokeweight=".079853pt" strokecolor="#989898">
                <v:path arrowok="t"/>
              </v:shape>
            </v:group>
            <v:group style="position:absolute;left:10549;top:17205;width:2;height:7" coordorigin="10549,17205" coordsize="2,7">
              <v:shape style="position:absolute;left:10549;top:17205;width:2;height:7" coordorigin="10549,17205" coordsize="0,7" path="m10549,17205l10549,17211e" filled="false" stroked="true" strokeweight=".078774pt" strokecolor="#989898">
                <v:path arrowok="t"/>
              </v:shape>
            </v:group>
            <v:group style="position:absolute;left:10514;top:17192;width:2;height:7" coordorigin="10514,17192" coordsize="2,7">
              <v:shape style="position:absolute;left:10514;top:17192;width:2;height:7" coordorigin="10514,17192" coordsize="0,7" path="m10514,17192l10514,17198e" filled="false" stroked="true" strokeweight=".079853pt" strokecolor="#989898">
                <v:path arrowok="t"/>
              </v:shape>
            </v:group>
            <v:group style="position:absolute;left:10477;top:17179;width:2;height:7" coordorigin="10477,17179" coordsize="2,7">
              <v:shape style="position:absolute;left:10477;top:17179;width:2;height:7" coordorigin="10477,17179" coordsize="0,7" path="m10477,17179l10477,17186e" filled="false" stroked="true" strokeweight=".079853pt" strokecolor="#989898">
                <v:path arrowok="t"/>
              </v:shape>
            </v:group>
            <v:group style="position:absolute;left:10442;top:17167;width:2;height:7" coordorigin="10442,17167" coordsize="2,7">
              <v:shape style="position:absolute;left:10442;top:17167;width:2;height:7" coordorigin="10442,17167" coordsize="0,7" path="m10442,17167l10442,17173e" filled="false" stroked="true" strokeweight=".079853pt" strokecolor="#989898">
                <v:path arrowok="t"/>
              </v:shape>
            </v:group>
            <v:group style="position:absolute;left:10407;top:17154;width:2;height:7" coordorigin="10407,17154" coordsize="2,7">
              <v:shape style="position:absolute;left:10407;top:17154;width:2;height:7" coordorigin="10407,17154" coordsize="0,7" path="m10407,17154l10407,17160e" filled="false" stroked="true" strokeweight=".078774pt" strokecolor="#989898">
                <v:path arrowok="t"/>
              </v:shape>
            </v:group>
            <v:group style="position:absolute;left:10766;top:16977;width:2;height:7" coordorigin="10766,16977" coordsize="2,7">
              <v:shape style="position:absolute;left:10766;top:16977;width:2;height:7" coordorigin="10766,16977" coordsize="0,7" path="m10766,16977l10766,16983e" filled="false" stroked="true" strokeweight=".079853pt" strokecolor="#989898">
                <v:path arrowok="t"/>
              </v:shape>
            </v:group>
            <v:group style="position:absolute;left:10810;top:16985;width:2;height:7" coordorigin="10810,16985" coordsize="2,7">
              <v:shape style="position:absolute;left:10810;top:16985;width:2;height:7" coordorigin="10810,16985" coordsize="0,7" path="m10810,16985l10810,16991e" filled="false" stroked="true" strokeweight=".079853pt" strokecolor="#989898">
                <v:path arrowok="t"/>
              </v:shape>
            </v:group>
            <v:group style="position:absolute;left:10847;top:16991;width:2;height:7" coordorigin="10847,16991" coordsize="2,7">
              <v:shape style="position:absolute;left:10847;top:16991;width:2;height:7" coordorigin="10847,16991" coordsize="0,7" path="m10847,16991l10847,16998e" filled="false" stroked="true" strokeweight=".079853pt" strokecolor="#989898">
                <v:path arrowok="t"/>
              </v:shape>
            </v:group>
            <v:group style="position:absolute;left:10884;top:16998;width:2;height:7" coordorigin="10884,16998" coordsize="2,7">
              <v:shape style="position:absolute;left:10884;top:16998;width:2;height:7" coordorigin="10884,16998" coordsize="0,7" path="m10884,16998l10884,17004e" filled="false" stroked="true" strokeweight=".079853pt" strokecolor="#989898">
                <v:path arrowok="t"/>
              </v:shape>
            </v:group>
            <v:group style="position:absolute;left:10920;top:17004;width:2;height:7" coordorigin="10920,17004" coordsize="2,7">
              <v:shape style="position:absolute;left:10920;top:17004;width:2;height:7" coordorigin="10920,17004" coordsize="0,7" path="m10920,17004l10920,17010e" filled="false" stroked="true" strokeweight=".078774pt" strokecolor="#989898">
                <v:path arrowok="t"/>
              </v:shape>
            </v:group>
            <v:group style="position:absolute;left:10959;top:17010;width:2;height:7" coordorigin="10959,17010" coordsize="2,7">
              <v:shape style="position:absolute;left:10959;top:17010;width:2;height:7" coordorigin="10959,17010" coordsize="0,7" path="m10959,17010l10959,17017e" filled="false" stroked="true" strokeweight=".079853pt" strokecolor="#989898">
                <v:path arrowok="t"/>
              </v:shape>
            </v:group>
            <v:group style="position:absolute;left:10995;top:17017;width:2;height:7" coordorigin="10995,17017" coordsize="2,7">
              <v:shape style="position:absolute;left:10995;top:17017;width:2;height:7" coordorigin="10995,17017" coordsize="0,7" path="m10995,17017l10995,17023e" filled="false" stroked="true" strokeweight=".079853pt" strokecolor="#989898">
                <v:path arrowok="t"/>
              </v:shape>
            </v:group>
            <v:group style="position:absolute;left:11032;top:17023;width:2;height:7" coordorigin="11032,17023" coordsize="2,7">
              <v:shape style="position:absolute;left:11032;top:17023;width:2;height:7" coordorigin="11032,17023" coordsize="0,7" path="m11032,17023l11032,17030e" filled="false" stroked="true" strokeweight=".079853pt" strokecolor="#989898">
                <v:path arrowok="t"/>
              </v:shape>
            </v:group>
            <v:group style="position:absolute;left:11070;top:17029;width:2;height:7" coordorigin="11070,17029" coordsize="2,7">
              <v:shape style="position:absolute;left:11070;top:17029;width:2;height:7" coordorigin="11070,17029" coordsize="0,7" path="m11070,17029l11070,17036e" filled="false" stroked="true" strokeweight=".078774pt" strokecolor="#989898">
                <v:path arrowok="t"/>
              </v:shape>
            </v:group>
            <v:group style="position:absolute;left:11107;top:17036;width:2;height:7" coordorigin="11107,17036" coordsize="2,7">
              <v:shape style="position:absolute;left:11107;top:17036;width:2;height:7" coordorigin="11107,17036" coordsize="0,7" path="m11107,17036l11107,17042e" filled="false" stroked="true" strokeweight=".079853pt" strokecolor="#989898">
                <v:path arrowok="t"/>
              </v:shape>
            </v:group>
            <v:group style="position:absolute;left:11143;top:17042;width:2;height:7" coordorigin="11143,17042" coordsize="2,7">
              <v:shape style="position:absolute;left:11143;top:17042;width:2;height:7" coordorigin="11143,17042" coordsize="0,7" path="m11143,17042l11143,17049e" filled="false" stroked="true" strokeweight=".079853pt" strokecolor="#989898">
                <v:path arrowok="t"/>
              </v:shape>
            </v:group>
            <v:group style="position:absolute;left:11180;top:17049;width:2;height:7" coordorigin="11180,17049" coordsize="2,7">
              <v:shape style="position:absolute;left:11180;top:17049;width:2;height:7" coordorigin="11180,17049" coordsize="0,7" path="m11180,17049l11180,17055e" filled="false" stroked="true" strokeweight=".078774pt" strokecolor="#989898">
                <v:path arrowok="t"/>
              </v:shape>
            </v:group>
            <v:group style="position:absolute;left:11218;top:17053;width:2;height:7" coordorigin="11218,17053" coordsize="2,7">
              <v:shape style="position:absolute;left:11218;top:17053;width:2;height:7" coordorigin="11218,17053" coordsize="0,7" path="m11218,17053l11218,17060e" filled="false" stroked="true" strokeweight=".079853pt" strokecolor="#989898">
                <v:path arrowok="t"/>
              </v:shape>
            </v:group>
            <v:group style="position:absolute;left:11255;top:17060;width:2;height:7" coordorigin="11255,17060" coordsize="2,7">
              <v:shape style="position:absolute;left:11255;top:17060;width:2;height:7" coordorigin="11255,17060" coordsize="0,7" path="m11255,17060l11255,17066e" filled="false" stroked="true" strokeweight=".079853pt" strokecolor="#989898">
                <v:path arrowok="t"/>
              </v:shape>
            </v:group>
            <v:group style="position:absolute;left:11292;top:17066;width:2;height:7" coordorigin="11292,17066" coordsize="2,7">
              <v:shape style="position:absolute;left:11292;top:17066;width:2;height:7" coordorigin="11292,17066" coordsize="0,7" path="m11292,17066l11292,17073e" filled="false" stroked="true" strokeweight=".079853pt" strokecolor="#989898">
                <v:path arrowok="t"/>
              </v:shape>
            </v:group>
            <v:group style="position:absolute;left:11330;top:17073;width:2;height:7" coordorigin="11330,17073" coordsize="2,7">
              <v:shape style="position:absolute;left:11330;top:17073;width:2;height:7" coordorigin="11330,17073" coordsize="0,7" path="m11330,17073l11330,17079e" filled="false" stroked="true" strokeweight=".079853pt" strokecolor="#989898">
                <v:path arrowok="t"/>
              </v:shape>
            </v:group>
            <v:group style="position:absolute;left:11367;top:17079;width:2;height:7" coordorigin="11367,17079" coordsize="2,7">
              <v:shape style="position:absolute;left:11367;top:17079;width:2;height:7" coordorigin="11367,17079" coordsize="0,7" path="m11367,17079l11367,17085e" filled="false" stroked="true" strokeweight=".079853pt" strokecolor="#989898">
                <v:path arrowok="t"/>
              </v:shape>
            </v:group>
            <v:group style="position:absolute;left:11403;top:17085;width:2;height:7" coordorigin="11403,17085" coordsize="2,7">
              <v:shape style="position:absolute;left:11403;top:17085;width:2;height:7" coordorigin="11403,17085" coordsize="0,7" path="m11403,17085l11403,17092e" filled="false" stroked="true" strokeweight=".079853pt" strokecolor="#989898">
                <v:path arrowok="t"/>
              </v:shape>
            </v:group>
            <v:group style="position:absolute;left:11441;top:17092;width:2;height:7" coordorigin="11441,17092" coordsize="2,7">
              <v:shape style="position:absolute;left:11441;top:17092;width:2;height:7" coordorigin="11441,17092" coordsize="0,7" path="m11441,17092l11441,17098e" filled="false" stroked="true" strokeweight=".079853pt" strokecolor="#989898">
                <v:path arrowok="t"/>
              </v:shape>
            </v:group>
            <v:group style="position:absolute;left:11478;top:17098;width:2;height:7" coordorigin="11478,17098" coordsize="2,7">
              <v:shape style="position:absolute;left:11478;top:17098;width:2;height:7" coordorigin="11478,17098" coordsize="0,7" path="m11478,17098l11478,17104e" filled="false" stroked="true" strokeweight=".079853pt" strokecolor="#989898">
                <v:path arrowok="t"/>
              </v:shape>
            </v:group>
            <v:group style="position:absolute;left:11515;top:17104;width:2;height:7" coordorigin="11515,17104" coordsize="2,7">
              <v:shape style="position:absolute;left:11515;top:17104;width:2;height:7" coordorigin="11515,17104" coordsize="0,7" path="m11515,17104l11515,17111e" filled="false" stroked="true" strokeweight=".079853pt" strokecolor="#989898">
                <v:path arrowok="t"/>
              </v:shape>
            </v:group>
            <v:group style="position:absolute;left:11551;top:17111;width:2;height:7" coordorigin="11551,17111" coordsize="2,7">
              <v:shape style="position:absolute;left:11551;top:17111;width:2;height:7" coordorigin="11551,17111" coordsize="0,7" path="m11551,17111l11551,17117e" filled="false" stroked="true" strokeweight=".078774pt" strokecolor="#989898">
                <v:path arrowok="t"/>
              </v:shape>
            </v:group>
            <v:group style="position:absolute;left:11590;top:17117;width:2;height:7" coordorigin="11590,17117" coordsize="2,7">
              <v:shape style="position:absolute;left:11590;top:17117;width:2;height:7" coordorigin="11590,17117" coordsize="0,7" path="m11590,17117l11590,17124e" filled="false" stroked="true" strokeweight=".079853pt" strokecolor="#989898">
                <v:path arrowok="t"/>
              </v:shape>
            </v:group>
            <v:group style="position:absolute;left:11626;top:17124;width:2;height:7" coordorigin="11626,17124" coordsize="2,7">
              <v:shape style="position:absolute;left:11626;top:17124;width:2;height:7" coordorigin="11626,17124" coordsize="0,7" path="m11626,17124l11626,17130e" filled="false" stroked="true" strokeweight=".079853pt" strokecolor="#989898">
                <v:path arrowok="t"/>
              </v:shape>
            </v:group>
            <v:group style="position:absolute;left:11663;top:17130;width:2;height:7" coordorigin="11663,17130" coordsize="2,7">
              <v:shape style="position:absolute;left:11663;top:17130;width:2;height:7" coordorigin="11663,17130" coordsize="0,7" path="m11663,17130l11663,17136e" filled="false" stroked="true" strokeweight=".080932pt" strokecolor="#989898">
                <v:path arrowok="t"/>
              </v:shape>
            </v:group>
            <v:group style="position:absolute;left:11701;top:17135;width:2;height:7" coordorigin="11701,17135" coordsize="2,7">
              <v:shape style="position:absolute;left:11701;top:17135;width:2;height:7" coordorigin="11701,17135" coordsize="0,7" path="m11701,17135l11701,17141e" filled="false" stroked="true" strokeweight=".078774pt" strokecolor="#989898">
                <v:path arrowok="t"/>
              </v:shape>
            </v:group>
            <v:group style="position:absolute;left:11738;top:17135;width:2;height:7" coordorigin="11738,17135" coordsize="2,7">
              <v:shape style="position:absolute;left:11738;top:17135;width:2;height:7" coordorigin="11738,17135" coordsize="0,7" path="m11738,17135l11738,17141e" filled="false" stroked="true" strokeweight=".079853pt" strokecolor="#989898">
                <v:path arrowok="t"/>
              </v:shape>
            </v:group>
            <v:group style="position:absolute;left:11776;top:17133;width:2;height:7" coordorigin="11776,17133" coordsize="2,7">
              <v:shape style="position:absolute;left:11776;top:17133;width:2;height:7" coordorigin="11776,17133" coordsize="0,7" path="m11776,17133l11776,17139e" filled="false" stroked="true" strokeweight=".079853pt" strokecolor="#989898">
                <v:path arrowok="t"/>
              </v:shape>
            </v:group>
            <v:group style="position:absolute;left:11813;top:17131;width:2;height:7" coordorigin="11813,17131" coordsize="2,7">
              <v:shape style="position:absolute;left:11813;top:17131;width:2;height:7" coordorigin="11813,17131" coordsize="0,7" path="m11813,17131l11813,17138e" filled="false" stroked="true" strokeweight=".079853pt" strokecolor="#989898">
                <v:path arrowok="t"/>
              </v:shape>
            </v:group>
            <v:group style="position:absolute;left:11851;top:17131;width:2;height:7" coordorigin="11851,17131" coordsize="2,7">
              <v:shape style="position:absolute;left:11851;top:17131;width:2;height:7" coordorigin="11851,17131" coordsize="0,7" path="m11851,17131l11851,17138e" filled="false" stroked="true" strokeweight=".078774pt" strokecolor="#989898">
                <v:path arrowok="t"/>
              </v:shape>
            </v:group>
            <v:group style="position:absolute;left:11889;top:17130;width:2;height:7" coordorigin="11889,17130" coordsize="2,7">
              <v:shape style="position:absolute;left:11889;top:17130;width:2;height:7" coordorigin="11889,17130" coordsize="0,7" path="m11889,17130l11889,17136e" filled="false" stroked="true" strokeweight=".079853pt" strokecolor="#989898">
                <v:path arrowok="t"/>
              </v:shape>
            </v:group>
            <v:group style="position:absolute;left:11926;top:17128;width:2;height:7" coordorigin="11926,17128" coordsize="2,7">
              <v:shape style="position:absolute;left:11926;top:17128;width:2;height:7" coordorigin="11926,17128" coordsize="0,7" path="m11926,17128l11926,17135e" filled="false" stroked="true" strokeweight=".079853pt" strokecolor="#989898">
                <v:path arrowok="t"/>
              </v:shape>
            </v:group>
            <v:group style="position:absolute;left:11964;top:17128;width:2;height:7" coordorigin="11964,17128" coordsize="2,7">
              <v:shape style="position:absolute;left:11964;top:17128;width:2;height:7" coordorigin="11964,17128" coordsize="0,7" path="m11964,17128l11964,17135e" filled="false" stroked="true" strokeweight=".078774pt" strokecolor="#989898">
                <v:path arrowok="t"/>
              </v:shape>
            </v:group>
            <v:group style="position:absolute;left:12002;top:17127;width:2;height:7" coordorigin="12002,17127" coordsize="2,7">
              <v:shape style="position:absolute;left:12002;top:17127;width:2;height:7" coordorigin="12002,17127" coordsize="0,7" path="m12002,17127l12002,17133e" filled="false" stroked="true" strokeweight=".079853pt" strokecolor="#989898">
                <v:path arrowok="t"/>
              </v:shape>
            </v:group>
            <v:group style="position:absolute;left:12039;top:17125;width:2;height:7" coordorigin="12039,17125" coordsize="2,7">
              <v:shape style="position:absolute;left:12039;top:17125;width:2;height:7" coordorigin="12039,17125" coordsize="0,7" path="m12039,17125l12039,17131e" filled="false" stroked="true" strokeweight=".079853pt" strokecolor="#989898">
                <v:path arrowok="t"/>
              </v:shape>
            </v:group>
            <v:group style="position:absolute;left:12077;top:17125;width:2;height:7" coordorigin="12077,17125" coordsize="2,7">
              <v:shape style="position:absolute;left:12077;top:17125;width:2;height:7" coordorigin="12077,17125" coordsize="0,7" path="m12077,17125l12077,17131e" filled="false" stroked="true" strokeweight=".079853pt" strokecolor="#989898">
                <v:path arrowok="t"/>
              </v:shape>
            </v:group>
            <v:group style="position:absolute;left:12114;top:17124;width:2;height:7" coordorigin="12114,17124" coordsize="2,7">
              <v:shape style="position:absolute;left:12114;top:17124;width:2;height:7" coordorigin="12114,17124" coordsize="0,7" path="m12114,17124l12114,17130e" filled="false" stroked="true" strokeweight=".078774pt" strokecolor="#989898">
                <v:path arrowok="t"/>
              </v:shape>
            </v:group>
            <v:group style="position:absolute;left:12152;top:17122;width:2;height:7" coordorigin="12152,17122" coordsize="2,7">
              <v:shape style="position:absolute;left:12152;top:17122;width:2;height:7" coordorigin="12152,17122" coordsize="0,7" path="m12152,17122l12152,17128e" filled="false" stroked="true" strokeweight=".079853pt" strokecolor="#989898">
                <v:path arrowok="t"/>
              </v:shape>
            </v:group>
            <v:group style="position:absolute;left:12190;top:17122;width:2;height:7" coordorigin="12190,17122" coordsize="2,7">
              <v:shape style="position:absolute;left:12190;top:17122;width:2;height:7" coordorigin="12190,17122" coordsize="0,7" path="m12190,17122l12190,17128e" filled="false" stroked="true" strokeweight=".079853pt" strokecolor="#989898">
                <v:path arrowok="t"/>
              </v:shape>
            </v:group>
            <v:group style="position:absolute;left:12227;top:17120;width:2;height:7" coordorigin="12227,17120" coordsize="2,7">
              <v:shape style="position:absolute;left:12227;top:17120;width:2;height:7" coordorigin="12227,17120" coordsize="0,7" path="m12227,17120l12227,17127e" filled="false" stroked="true" strokeweight=".079853pt" strokecolor="#989898">
                <v:path arrowok="t"/>
              </v:shape>
            </v:group>
            <v:group style="position:absolute;left:12265;top:17119;width:2;height:7" coordorigin="12265,17119" coordsize="2,7">
              <v:shape style="position:absolute;left:12265;top:17119;width:2;height:7" coordorigin="12265,17119" coordsize="0,7" path="m12265,17119l12265,17125e" filled="false" stroked="true" strokeweight=".079853pt" strokecolor="#989898">
                <v:path arrowok="t"/>
              </v:shape>
            </v:group>
            <v:group style="position:absolute;left:12302;top:17119;width:2;height:7" coordorigin="12302,17119" coordsize="2,7">
              <v:shape style="position:absolute;left:12302;top:17119;width:2;height:7" coordorigin="12302,17119" coordsize="0,7" path="m12302,17119l12302,17125e" filled="false" stroked="true" strokeweight=".079853pt" strokecolor="#989898">
                <v:path arrowok="t"/>
              </v:shape>
            </v:group>
            <v:group style="position:absolute;left:12340;top:17117;width:2;height:7" coordorigin="12340,17117" coordsize="2,7">
              <v:shape style="position:absolute;left:12340;top:17117;width:2;height:7" coordorigin="12340,17117" coordsize="0,7" path="m12340,17117l12340,17124e" filled="false" stroked="true" strokeweight=".079853pt" strokecolor="#989898">
                <v:path arrowok="t"/>
              </v:shape>
            </v:group>
            <v:group style="position:absolute;left:12378;top:17116;width:2;height:7" coordorigin="12378,17116" coordsize="2,7">
              <v:shape style="position:absolute;left:12378;top:17116;width:2;height:7" coordorigin="12378,17116" coordsize="0,7" path="m12378,17116l12378,17122e" filled="false" stroked="true" strokeweight=".079853pt" strokecolor="#989898">
                <v:path arrowok="t"/>
              </v:shape>
            </v:group>
            <v:group style="position:absolute;left:12415;top:17116;width:2;height:7" coordorigin="12415,17116" coordsize="2,7">
              <v:shape style="position:absolute;left:12415;top:17116;width:2;height:7" coordorigin="12415,17116" coordsize="0,7" path="m12415,17116l12415,17122e" filled="false" stroked="true" strokeweight=".079853pt" strokecolor="#989898">
                <v:path arrowok="t"/>
              </v:shape>
            </v:group>
            <v:group style="position:absolute;left:12453;top:17112;width:2;height:7" coordorigin="12453,17112" coordsize="2,7">
              <v:shape style="position:absolute;left:12453;top:17112;width:2;height:7" coordorigin="12453,17112" coordsize="0,7" path="m12453,17112l12453,17119e" filled="false" stroked="true" strokeweight=".079853pt" strokecolor="#989898">
                <v:path arrowok="t"/>
              </v:shape>
            </v:group>
            <v:group style="position:absolute;left:12490;top:17108;width:2;height:7" coordorigin="12490,17108" coordsize="2,7">
              <v:shape style="position:absolute;left:12490;top:17108;width:2;height:7" coordorigin="12490,17108" coordsize="0,7" path="m12490,17108l12490,17114e" filled="false" stroked="true" strokeweight=".079853pt" strokecolor="#989898">
                <v:path arrowok="t"/>
              </v:shape>
            </v:group>
            <v:group style="position:absolute;left:12528;top:17103;width:2;height:7" coordorigin="12528,17103" coordsize="2,7">
              <v:shape style="position:absolute;left:12528;top:17103;width:2;height:7" coordorigin="12528,17103" coordsize="0,7" path="m12528,17103l12528,17109e" filled="false" stroked="true" strokeweight=".079853pt" strokecolor="#989898">
                <v:path arrowok="t"/>
              </v:shape>
            </v:group>
            <v:group style="position:absolute;left:12565;top:17098;width:2;height:7" coordorigin="12565,17098" coordsize="2,7">
              <v:shape style="position:absolute;left:12565;top:17098;width:2;height:7" coordorigin="12565,17098" coordsize="0,7" path="m12565,17098l12565,17104e" filled="false" stroked="true" strokeweight=".078774pt" strokecolor="#989898">
                <v:path arrowok="t"/>
              </v:shape>
            </v:group>
            <v:group style="position:absolute;left:12602;top:17093;width:2;height:7" coordorigin="12602,17093" coordsize="2,7">
              <v:shape style="position:absolute;left:12602;top:17093;width:2;height:7" coordorigin="12602,17093" coordsize="0,7" path="m12602,17093l12602,17100e" filled="false" stroked="true" strokeweight=".079853pt" strokecolor="#989898">
                <v:path arrowok="t"/>
              </v:shape>
            </v:group>
            <v:group style="position:absolute;left:12640;top:17087;width:2;height:7" coordorigin="12640,17087" coordsize="2,7">
              <v:shape style="position:absolute;left:12640;top:17087;width:2;height:7" coordorigin="12640,17087" coordsize="0,7" path="m12640,17087l12640,17093e" filled="false" stroked="true" strokeweight=".079853pt" strokecolor="#989898">
                <v:path arrowok="t"/>
              </v:shape>
            </v:group>
            <v:group style="position:absolute;left:12676;top:17082;width:2;height:7" coordorigin="12676,17082" coordsize="2,7">
              <v:shape style="position:absolute;left:12676;top:17082;width:2;height:7" coordorigin="12676,17082" coordsize="0,7" path="m12676,17082l12676,17088e" filled="false" stroked="true" strokeweight=".078774pt" strokecolor="#989898">
                <v:path arrowok="t"/>
              </v:shape>
            </v:group>
            <v:group style="position:absolute;left:12715;top:17077;width:2;height:7" coordorigin="12715,17077" coordsize="2,7">
              <v:shape style="position:absolute;left:12715;top:17077;width:2;height:7" coordorigin="12715,17077" coordsize="0,7" path="m12715,17077l12715,17084e" filled="false" stroked="true" strokeweight=".078774pt" strokecolor="#989898">
                <v:path arrowok="t"/>
              </v:shape>
            </v:group>
            <v:group style="position:absolute;left:12751;top:17073;width:2;height:7" coordorigin="12751,17073" coordsize="2,7">
              <v:shape style="position:absolute;left:12751;top:17073;width:2;height:7" coordorigin="12751,17073" coordsize="0,7" path="m12751,17073l12751,17079e" filled="false" stroked="true" strokeweight=".079853pt" strokecolor="#989898">
                <v:path arrowok="t"/>
              </v:shape>
            </v:group>
            <v:group style="position:absolute;left:12790;top:17068;width:2;height:7" coordorigin="12790,17068" coordsize="2,7">
              <v:shape style="position:absolute;left:12790;top:17068;width:2;height:7" coordorigin="12790,17068" coordsize="0,7" path="m12790,17068l12790,17074e" filled="false" stroked="true" strokeweight=".079853pt" strokecolor="#989898">
                <v:path arrowok="t"/>
              </v:shape>
            </v:group>
            <v:group style="position:absolute;left:12826;top:17063;width:2;height:7" coordorigin="12826,17063" coordsize="2,7">
              <v:shape style="position:absolute;left:12826;top:17063;width:2;height:7" coordorigin="12826,17063" coordsize="0,7" path="m12826,17063l12826,17069e" filled="false" stroked="true" strokeweight=".078774pt" strokecolor="#989898">
                <v:path arrowok="t"/>
              </v:shape>
            </v:group>
            <v:group style="position:absolute;left:12863;top:17057;width:2;height:7" coordorigin="12863,17057" coordsize="2,7">
              <v:shape style="position:absolute;left:12863;top:17057;width:2;height:7" coordorigin="12863,17057" coordsize="0,7" path="m12863,17057l12863,17063e" filled="false" stroked="true" strokeweight=".079853pt" strokecolor="#989898">
                <v:path arrowok="t"/>
              </v:shape>
            </v:group>
            <v:group style="position:absolute;left:12901;top:17052;width:2;height:7" coordorigin="12901,17052" coordsize="2,7">
              <v:shape style="position:absolute;left:12901;top:17052;width:2;height:7" coordorigin="12901,17052" coordsize="0,7" path="m12901,17052l12901,17058e" filled="false" stroked="true" strokeweight=".079853pt" strokecolor="#989898">
                <v:path arrowok="t"/>
              </v:shape>
            </v:group>
            <v:group style="position:absolute;left:12938;top:17047;width:2;height:7" coordorigin="12938,17047" coordsize="2,7">
              <v:shape style="position:absolute;left:12938;top:17047;width:2;height:7" coordorigin="12938,17047" coordsize="0,7" path="m12938,17047l12938,17053e" filled="false" stroked="true" strokeweight=".079853pt" strokecolor="#989898">
                <v:path arrowok="t"/>
              </v:shape>
            </v:group>
            <v:group style="position:absolute;left:12976;top:17042;width:2;height:7" coordorigin="12976,17042" coordsize="2,7">
              <v:shape style="position:absolute;left:12976;top:17042;width:2;height:7" coordorigin="12976,17042" coordsize="0,7" path="m12976,17042l12976,17049e" filled="false" stroked="true" strokeweight=".079853pt" strokecolor="#989898">
                <v:path arrowok="t"/>
              </v:shape>
            </v:group>
            <v:group style="position:absolute;left:13013;top:17037;width:2;height:7" coordorigin="13013,17037" coordsize="2,7">
              <v:shape style="position:absolute;left:13013;top:17037;width:2;height:7" coordorigin="13013,17037" coordsize="0,7" path="m13013,17037l13013,17044e" filled="false" stroked="true" strokeweight=".079853pt" strokecolor="#989898">
                <v:path arrowok="t"/>
              </v:shape>
            </v:group>
            <v:group style="position:absolute;left:13049;top:17031;width:2;height:7" coordorigin="13049,17031" coordsize="2,7">
              <v:shape style="position:absolute;left:13049;top:17031;width:2;height:7" coordorigin="13049,17031" coordsize="0,7" path="m13049,17031l13049,17037e" filled="false" stroked="true" strokeweight=".079853pt" strokecolor="#989898">
                <v:path arrowok="t"/>
              </v:shape>
            </v:group>
            <v:group style="position:absolute;left:13088;top:17026;width:2;height:7" coordorigin="13088,17026" coordsize="2,7">
              <v:shape style="position:absolute;left:13088;top:17026;width:2;height:7" coordorigin="13088,17026" coordsize="0,7" path="m13088,17026l13088,17033e" filled="false" stroked="true" strokeweight=".079853pt" strokecolor="#989898">
                <v:path arrowok="t"/>
              </v:shape>
            </v:group>
            <v:group style="position:absolute;left:13124;top:17022;width:2;height:7" coordorigin="13124,17022" coordsize="2,7">
              <v:shape style="position:absolute;left:13124;top:17022;width:2;height:7" coordorigin="13124,17022" coordsize="0,7" path="m13124,17022l13124,17028e" filled="false" stroked="true" strokeweight=".079853pt" strokecolor="#989898">
                <v:path arrowok="t"/>
              </v:shape>
            </v:group>
            <v:group style="position:absolute;left:13163;top:17017;width:2;height:7" coordorigin="13163,17017" coordsize="2,7">
              <v:shape style="position:absolute;left:13163;top:17017;width:2;height:7" coordorigin="13163,17017" coordsize="0,7" path="m13163,17017l13163,17023e" filled="false" stroked="true" strokeweight=".079853pt" strokecolor="#989898">
                <v:path arrowok="t"/>
              </v:shape>
            </v:group>
            <v:group style="position:absolute;left:13199;top:17012;width:2;height:7" coordorigin="13199,17012" coordsize="2,7">
              <v:shape style="position:absolute;left:13199;top:17012;width:2;height:7" coordorigin="13199,17012" coordsize="0,7" path="m13199,17012l13199,17018e" filled="false" stroked="true" strokeweight=".079853pt" strokecolor="#989898">
                <v:path arrowok="t"/>
              </v:shape>
            </v:group>
            <v:group style="position:absolute;left:13236;top:17004;width:2;height:7" coordorigin="13236,17004" coordsize="2,7">
              <v:shape style="position:absolute;left:13236;top:17004;width:2;height:7" coordorigin="13236,17004" coordsize="0,7" path="m13236,17004l13236,17010e" filled="false" stroked="true" strokeweight=".078774pt" strokecolor="#989898">
                <v:path arrowok="t"/>
              </v:shape>
            </v:group>
            <v:group style="position:absolute;left:13272;top:16996;width:2;height:7" coordorigin="13272,16996" coordsize="2,7">
              <v:shape style="position:absolute;left:13272;top:16996;width:2;height:7" coordorigin="13272,16996" coordsize="0,7" path="m13272,16996l13272,17002e" filled="false" stroked="true" strokeweight=".079853pt" strokecolor="#989898">
                <v:path arrowok="t"/>
              </v:shape>
            </v:group>
            <v:group style="position:absolute;left:13309;top:16988;width:2;height:7" coordorigin="13309,16988" coordsize="2,7">
              <v:shape style="position:absolute;left:13309;top:16988;width:2;height:7" coordorigin="13309,16988" coordsize="0,7" path="m13309,16988l13309,16994e" filled="false" stroked="true" strokeweight=".079853pt" strokecolor="#989898">
                <v:path arrowok="t"/>
              </v:shape>
            </v:group>
            <v:group style="position:absolute;left:13346;top:16978;width:2;height:7" coordorigin="13346,16978" coordsize="2,7">
              <v:shape style="position:absolute;left:13346;top:16978;width:2;height:7" coordorigin="13346,16978" coordsize="0,7" path="m13346,16978l13346,16985e" filled="false" stroked="true" strokeweight=".078774pt" strokecolor="#989898">
                <v:path arrowok="t"/>
              </v:shape>
            </v:group>
            <v:group style="position:absolute;left:13382;top:16971;width:2;height:7" coordorigin="13382,16971" coordsize="2,7">
              <v:shape style="position:absolute;left:13382;top:16971;width:2;height:7" coordorigin="13382,16971" coordsize="0,7" path="m13382,16971l13382,16977e" filled="false" stroked="true" strokeweight=".079853pt" strokecolor="#989898">
                <v:path arrowok="t"/>
              </v:shape>
            </v:group>
            <v:group style="position:absolute;left:13419;top:16963;width:2;height:7" coordorigin="13419,16963" coordsize="2,7">
              <v:shape style="position:absolute;left:13419;top:16963;width:2;height:7" coordorigin="13419,16963" coordsize="0,7" path="m13419,16963l13419,16969e" filled="false" stroked="true" strokeweight=".079853pt" strokecolor="#989898">
                <v:path arrowok="t"/>
              </v:shape>
            </v:group>
            <v:group style="position:absolute;left:13456;top:16955;width:2;height:7" coordorigin="13456,16955" coordsize="2,7">
              <v:shape style="position:absolute;left:13456;top:16955;width:2;height:7" coordorigin="13456,16955" coordsize="0,7" path="m13456,16955l13456,16961e" filled="false" stroked="true" strokeweight=".079853pt" strokecolor="#989898">
                <v:path arrowok="t"/>
              </v:shape>
            </v:group>
            <v:group style="position:absolute;left:13492;top:16945;width:2;height:7" coordorigin="13492,16945" coordsize="2,7">
              <v:shape style="position:absolute;left:13492;top:16945;width:2;height:7" coordorigin="13492,16945" coordsize="0,7" path="m13492,16945l13492,16951e" filled="false" stroked="true" strokeweight=".079853pt" strokecolor="#989898">
                <v:path arrowok="t"/>
              </v:shape>
            </v:group>
            <v:group style="position:absolute;left:13529;top:16937;width:2;height:7" coordorigin="13529,16937" coordsize="2,7">
              <v:shape style="position:absolute;left:13529;top:16937;width:2;height:7" coordorigin="13529,16937" coordsize="0,7" path="m13529,16937l13529,16943e" filled="false" stroked="true" strokeweight=".079853pt" strokecolor="#989898">
                <v:path arrowok="t"/>
              </v:shape>
            </v:group>
            <v:group style="position:absolute;left:13566;top:16929;width:2;height:7" coordorigin="13566,16929" coordsize="2,7">
              <v:shape style="position:absolute;left:13566;top:16929;width:2;height:7" coordorigin="13566,16929" coordsize="0,7" path="m13566,16929l13566,16935e" filled="false" stroked="true" strokeweight=".079853pt" strokecolor="#989898">
                <v:path arrowok="t"/>
              </v:shape>
            </v:group>
            <v:group style="position:absolute;left:13602;top:16920;width:2;height:7" coordorigin="13602,16920" coordsize="2,7">
              <v:shape style="position:absolute;left:13602;top:16920;width:2;height:7" coordorigin="13602,16920" coordsize="0,7" path="m13602,16920l13602,16926e" filled="false" stroked="true" strokeweight=".079853pt" strokecolor="#989898">
                <v:path arrowok="t"/>
              </v:shape>
            </v:group>
            <v:group style="position:absolute;left:13639;top:16912;width:2;height:7" coordorigin="13639,16912" coordsize="2,7">
              <v:shape style="position:absolute;left:13639;top:16912;width:2;height:7" coordorigin="13639,16912" coordsize="0,7" path="m13639,16912l13639,16918e" filled="false" stroked="true" strokeweight=".079853pt" strokecolor="#989898">
                <v:path arrowok="t"/>
              </v:shape>
            </v:group>
            <v:group style="position:absolute;left:13677;top:16904;width:2;height:7" coordorigin="13677,16904" coordsize="2,7">
              <v:shape style="position:absolute;left:13677;top:16904;width:2;height:7" coordorigin="13677,16904" coordsize="0,7" path="m13677,16904l13677,16910e" filled="false" stroked="true" strokeweight=".078774pt" strokecolor="#989898">
                <v:path arrowok="t"/>
              </v:shape>
            </v:group>
            <v:group style="position:absolute;left:13714;top:16896;width:2;height:7" coordorigin="13714,16896" coordsize="2,7">
              <v:shape style="position:absolute;left:13714;top:16896;width:2;height:7" coordorigin="13714,16896" coordsize="0,7" path="m13714,16896l13714,16902e" filled="false" stroked="true" strokeweight=".079853pt" strokecolor="#989898">
                <v:path arrowok="t"/>
              </v:shape>
            </v:group>
            <v:group style="position:absolute;left:13751;top:16886;width:2;height:7" coordorigin="13751,16886" coordsize="2,7">
              <v:shape style="position:absolute;left:13751;top:16886;width:2;height:7" coordorigin="13751,16886" coordsize="0,7" path="m13751,16886l13751,16892e" filled="false" stroked="true" strokeweight=".079853pt" strokecolor="#989898">
                <v:path arrowok="t"/>
              </v:shape>
            </v:group>
            <v:group style="position:absolute;left:13787;top:16878;width:2;height:7" coordorigin="13787,16878" coordsize="2,7">
              <v:shape style="position:absolute;left:13787;top:16878;width:2;height:7" coordorigin="13787,16878" coordsize="0,7" path="m13787,16878l13787,16884e" filled="false" stroked="true" strokeweight=".079853pt" strokecolor="#989898">
                <v:path arrowok="t"/>
              </v:shape>
            </v:group>
            <v:group style="position:absolute;left:13824;top:16870;width:2;height:7" coordorigin="13824,16870" coordsize="2,7">
              <v:shape style="position:absolute;left:13824;top:16870;width:2;height:7" coordorigin="13824,16870" coordsize="0,7" path="m13824,16870l13824,16877e" filled="false" stroked="true" strokeweight=".079853pt" strokecolor="#989898">
                <v:path arrowok="t"/>
              </v:shape>
            </v:group>
            <v:group style="position:absolute;left:13861;top:16862;width:2;height:7" coordorigin="13861,16862" coordsize="2,7">
              <v:shape style="position:absolute;left:13861;top:16862;width:2;height:7" coordorigin="13861,16862" coordsize="0,7" path="m13861,16862l13861,16869e" filled="false" stroked="true" strokeweight=".079853pt" strokecolor="#989898">
                <v:path arrowok="t"/>
              </v:shape>
            </v:group>
            <v:group style="position:absolute;left:13897;top:16853;width:2;height:7" coordorigin="13897,16853" coordsize="2,7">
              <v:shape style="position:absolute;left:13897;top:16853;width:2;height:7" coordorigin="13897,16853" coordsize="0,7" path="m13897,16853l13897,16859e" filled="false" stroked="true" strokeweight=".079853pt" strokecolor="#989898">
                <v:path arrowok="t"/>
              </v:shape>
            </v:group>
            <v:group style="position:absolute;left:13931;top:16840;width:2;height:7" coordorigin="13931,16840" coordsize="2,7">
              <v:shape style="position:absolute;left:13931;top:16840;width:2;height:7" coordorigin="13931,16840" coordsize="0,7" path="m13931,16840l13931,16846e" filled="false" stroked="true" strokeweight=".078774pt" strokecolor="#989898">
                <v:path arrowok="t"/>
              </v:shape>
            </v:group>
            <v:group style="position:absolute;left:13966;top:16822;width:2;height:7" coordorigin="13966,16822" coordsize="2,7">
              <v:shape style="position:absolute;left:13966;top:16822;width:2;height:7" coordorigin="13966,16822" coordsize="0,7" path="m13966,16822l13966,16829e" filled="false" stroked="true" strokeweight=".079853pt" strokecolor="#989898">
                <v:path arrowok="t"/>
              </v:shape>
            </v:group>
            <v:group style="position:absolute;left:13999;top:16805;width:2;height:7" coordorigin="13999,16805" coordsize="2,7">
              <v:shape style="position:absolute;left:13999;top:16805;width:2;height:7" coordorigin="13999,16805" coordsize="0,7" path="m13999,16805l13999,16811e" filled="false" stroked="true" strokeweight=".078774pt" strokecolor="#989898">
                <v:path arrowok="t"/>
              </v:shape>
            </v:group>
            <v:group style="position:absolute;left:14033;top:16789;width:2;height:7" coordorigin="14033,16789" coordsize="2,7">
              <v:shape style="position:absolute;left:14033;top:16789;width:2;height:7" coordorigin="14033,16789" coordsize="0,7" path="m14033,16789l14033,16795e" filled="false" stroked="true" strokeweight=".079853pt" strokecolor="#989898">
                <v:path arrowok="t"/>
              </v:shape>
            </v:group>
            <v:group style="position:absolute;left:14066;top:16771;width:2;height:7" coordorigin="14066,16771" coordsize="2,7">
              <v:shape style="position:absolute;left:14066;top:16771;width:2;height:7" coordorigin="14066,16771" coordsize="0,7" path="m14066,16771l14066,16778e" filled="false" stroked="true" strokeweight=".079853pt" strokecolor="#989898">
                <v:path arrowok="t"/>
              </v:shape>
            </v:group>
            <v:group style="position:absolute;left:14100;top:16755;width:2;height:7" coordorigin="14100,16755" coordsize="2,7">
              <v:shape style="position:absolute;left:14100;top:16755;width:2;height:7" coordorigin="14100,16755" coordsize="0,7" path="m14100,16755l14100,16762e" filled="false" stroked="true" strokeweight=".079853pt" strokecolor="#989898">
                <v:path arrowok="t"/>
              </v:shape>
            </v:group>
            <v:group style="position:absolute;left:14133;top:16738;width:2;height:7" coordorigin="14133,16738" coordsize="2,7">
              <v:shape style="position:absolute;left:14133;top:16738;width:2;height:7" coordorigin="14133,16738" coordsize="0,7" path="m14133,16738l14133,16744e" filled="false" stroked="true" strokeweight=".079853pt" strokecolor="#989898">
                <v:path arrowok="t"/>
              </v:shape>
            </v:group>
            <v:group style="position:absolute;left:14166;top:16722;width:2;height:7" coordorigin="14166,16722" coordsize="2,7">
              <v:shape style="position:absolute;left:14166;top:16722;width:2;height:7" coordorigin="14166,16722" coordsize="0,7" path="m14166,16722l14166,16728e" filled="false" stroked="true" strokeweight=".078774pt" strokecolor="#989898">
                <v:path arrowok="t"/>
              </v:shape>
            </v:group>
            <v:group style="position:absolute;left:14202;top:16704;width:2;height:7" coordorigin="14202,16704" coordsize="2,7">
              <v:shape style="position:absolute;left:14202;top:16704;width:2;height:7" coordorigin="14202,16704" coordsize="0,7" path="m14202,16704l14202,16711e" filled="false" stroked="true" strokeweight=".079853pt" strokecolor="#989898">
                <v:path arrowok="t"/>
              </v:shape>
            </v:group>
            <v:group style="position:absolute;left:14235;top:16688;width:2;height:7" coordorigin="14235,16688" coordsize="2,7">
              <v:shape style="position:absolute;left:14235;top:16688;width:2;height:7" coordorigin="14235,16688" coordsize="0,7" path="m14235,16688l14235,16695e" filled="false" stroked="true" strokeweight=".079853pt" strokecolor="#989898">
                <v:path arrowok="t"/>
              </v:shape>
            </v:group>
            <v:group style="position:absolute;left:14268;top:16671;width:2;height:7" coordorigin="14268,16671" coordsize="2,7">
              <v:shape style="position:absolute;left:14268;top:16671;width:2;height:7" coordorigin="14268,16671" coordsize="0,7" path="m14268,16671l14268,16677e" filled="false" stroked="true" strokeweight=".079853pt" strokecolor="#989898">
                <v:path arrowok="t"/>
              </v:shape>
            </v:group>
            <v:group style="position:absolute;left:14302;top:16655;width:2;height:7" coordorigin="14302,16655" coordsize="2,7">
              <v:shape style="position:absolute;left:14302;top:16655;width:2;height:7" coordorigin="14302,16655" coordsize="0,7" path="m14302,16655l14302,16661e" filled="false" stroked="true" strokeweight=".079853pt" strokecolor="#989898">
                <v:path arrowok="t"/>
              </v:shape>
            </v:group>
            <v:group style="position:absolute;left:14335;top:16637;width:2;height:7" coordorigin="14335,16637" coordsize="2,7">
              <v:shape style="position:absolute;left:14335;top:16637;width:2;height:7" coordorigin="14335,16637" coordsize="0,7" path="m14335,16637l14335,16644e" filled="false" stroked="true" strokeweight=".079853pt" strokecolor="#989898">
                <v:path arrowok="t"/>
              </v:shape>
            </v:group>
            <v:group style="position:absolute;left:14369;top:16620;width:2;height:7" coordorigin="14369,16620" coordsize="2,7">
              <v:shape style="position:absolute;left:14369;top:16620;width:2;height:7" coordorigin="14369,16620" coordsize="0,7" path="m14369,16620l14369,16626e" filled="false" stroked="true" strokeweight=".079853pt" strokecolor="#989898">
                <v:path arrowok="t"/>
              </v:shape>
            </v:group>
            <v:group style="position:absolute;left:14402;top:16604;width:2;height:7" coordorigin="14402,16604" coordsize="2,7">
              <v:shape style="position:absolute;left:14402;top:16604;width:2;height:7" coordorigin="14402,16604" coordsize="0,7" path="m14402,16604l14402,16610e" filled="false" stroked="true" strokeweight=".079853pt" strokecolor="#989898">
                <v:path arrowok="t"/>
              </v:shape>
            </v:group>
            <v:group style="position:absolute;left:14437;top:16586;width:2;height:7" coordorigin="14437,16586" coordsize="2,7">
              <v:shape style="position:absolute;left:14437;top:16586;width:2;height:7" coordorigin="14437,16586" coordsize="0,7" path="m14437,16586l14437,16593e" filled="false" stroked="true" strokeweight=".079853pt" strokecolor="#989898">
                <v:path arrowok="t"/>
              </v:shape>
            </v:group>
            <v:group style="position:absolute;left:14471;top:16571;width:2;height:7" coordorigin="14471,16571" coordsize="2,7">
              <v:shape style="position:absolute;left:14471;top:16571;width:2;height:7" coordorigin="14471,16571" coordsize="0,7" path="m14471,16571l14471,16577e" filled="false" stroked="true" strokeweight=".078774pt" strokecolor="#989898">
                <v:path arrowok="t"/>
              </v:shape>
            </v:group>
            <v:group style="position:absolute;left:14504;top:16553;width:2;height:7" coordorigin="14504,16553" coordsize="2,7">
              <v:shape style="position:absolute;left:14504;top:16553;width:2;height:7" coordorigin="14504,16553" coordsize="0,7" path="m14504,16553l14504,16559e" filled="false" stroked="true" strokeweight=".079853pt" strokecolor="#989898">
                <v:path arrowok="t"/>
              </v:shape>
            </v:group>
            <v:group style="position:absolute;left:14538;top:16537;width:2;height:7" coordorigin="14538,16537" coordsize="2,7">
              <v:shape style="position:absolute;left:14538;top:16537;width:2;height:7" coordorigin="14538,16537" coordsize="0,7" path="m14538,16537l14538,16543e" filled="false" stroked="true" strokeweight=".079853pt" strokecolor="#989898">
                <v:path arrowok="t"/>
              </v:shape>
            </v:group>
            <v:group style="position:absolute;left:14571;top:16520;width:2;height:7" coordorigin="14571,16520" coordsize="2,7">
              <v:shape style="position:absolute;left:14571;top:16520;width:2;height:7" coordorigin="14571,16520" coordsize="0,7" path="m14571,16520l14571,16526e" filled="false" stroked="true" strokeweight=".078774pt" strokecolor="#989898">
                <v:path arrowok="t"/>
              </v:shape>
            </v:group>
            <v:group style="position:absolute;left:14605;top:16504;width:2;height:7" coordorigin="14605,16504" coordsize="2,7">
              <v:shape style="position:absolute;left:14605;top:16504;width:2;height:7" coordorigin="14605,16504" coordsize="0,7" path="m14605,16504l14605,16510e" filled="false" stroked="true" strokeweight=".079853pt" strokecolor="#989898">
                <v:path arrowok="t"/>
              </v:shape>
            </v:group>
            <v:group style="position:absolute;left:14638;top:16486;width:2;height:7" coordorigin="14638,16486" coordsize="2,7">
              <v:shape style="position:absolute;left:14638;top:16486;width:2;height:7" coordorigin="14638,16486" coordsize="0,7" path="m14638,16486l14638,16492e" filled="false" stroked="true" strokeweight=".079853pt" strokecolor="#989898">
                <v:path arrowok="t"/>
              </v:shape>
            </v:group>
            <v:group style="position:absolute;left:14673;top:16470;width:2;height:7" coordorigin="14673,16470" coordsize="2,7">
              <v:shape style="position:absolute;left:14673;top:16470;width:2;height:7" coordorigin="14673,16470" coordsize="0,7" path="m14673,16470l14673,16477e" filled="false" stroked="true" strokeweight=".079853pt" strokecolor="#989898">
                <v:path arrowok="t"/>
              </v:shape>
            </v:group>
            <v:group style="position:absolute;left:14707;top:16453;width:2;height:7" coordorigin="14707,16453" coordsize="2,7">
              <v:shape style="position:absolute;left:14707;top:16453;width:2;height:7" coordorigin="14707,16453" coordsize="0,7" path="m14707,16453l14707,16459e" filled="false" stroked="true" strokeweight=".079853pt" strokecolor="#989898">
                <v:path arrowok="t"/>
              </v:shape>
            </v:group>
            <v:group style="position:absolute;left:14740;top:16435;width:2;height:7" coordorigin="14740,16435" coordsize="2,7">
              <v:shape style="position:absolute;left:14740;top:16435;width:2;height:7" coordorigin="14740,16435" coordsize="0,7" path="m14740,16435l14740,16441e" filled="false" stroked="true" strokeweight=".079853pt" strokecolor="#989898">
                <v:path arrowok="t"/>
              </v:shape>
            </v:group>
            <v:group style="position:absolute;left:14774;top:16419;width:2;height:7" coordorigin="14774,16419" coordsize="2,7">
              <v:shape style="position:absolute;left:14774;top:16419;width:2;height:7" coordorigin="14774,16419" coordsize="0,7" path="m14774,16419l14774,16426e" filled="false" stroked="true" strokeweight=".079853pt" strokecolor="#989898">
                <v:path arrowok="t"/>
              </v:shape>
            </v:group>
            <v:group style="position:absolute;left:14807;top:16402;width:2;height:7" coordorigin="14807,16402" coordsize="2,7">
              <v:shape style="position:absolute;left:14807;top:16402;width:2;height:7" coordorigin="14807,16402" coordsize="0,7" path="m14807,16402l14807,16408e" filled="false" stroked="true" strokeweight=".079853pt" strokecolor="#989898">
                <v:path arrowok="t"/>
              </v:shape>
            </v:group>
            <v:group style="position:absolute;left:14839;top:16382;width:2;height:7" coordorigin="14839,16382" coordsize="2,7">
              <v:shape style="position:absolute;left:14839;top:16382;width:2;height:7" coordorigin="14839,16382" coordsize="0,7" path="m14839,16382l14839,16389e" filled="false" stroked="true" strokeweight=".078774pt" strokecolor="#989898">
                <v:path arrowok="t"/>
              </v:shape>
            </v:group>
            <v:group style="position:absolute;left:14871;top:16362;width:2;height:7" coordorigin="14871,16362" coordsize="2,7">
              <v:shape style="position:absolute;left:14871;top:16362;width:2;height:7" coordorigin="14871,16362" coordsize="0,7" path="m14871,16362l14871,16368e" filled="false" stroked="true" strokeweight=".078774pt" strokecolor="#989898">
                <v:path arrowok="t"/>
              </v:shape>
            </v:group>
            <v:group style="position:absolute;left:14901;top:16339;width:2;height:7" coordorigin="14901,16339" coordsize="2,7">
              <v:shape style="position:absolute;left:14901;top:16339;width:2;height:7" coordorigin="14901,16339" coordsize="0,7" path="m14901,16339l14901,16346e" filled="false" stroked="true" strokeweight=".079853pt" strokecolor="#989898">
                <v:path arrowok="t"/>
              </v:shape>
            </v:group>
            <v:group style="position:absolute;left:14933;top:16319;width:2;height:7" coordorigin="14933,16319" coordsize="2,7">
              <v:shape style="position:absolute;left:14933;top:16319;width:2;height:7" coordorigin="14933,16319" coordsize="0,7" path="m14933,16319l14933,16325e" filled="false" stroked="true" strokeweight=".079853pt" strokecolor="#989898">
                <v:path arrowok="t"/>
              </v:shape>
            </v:group>
            <v:group style="position:absolute;left:14963;top:16298;width:2;height:7" coordorigin="14963,16298" coordsize="2,7">
              <v:shape style="position:absolute;left:14963;top:16298;width:2;height:7" coordorigin="14963,16298" coordsize="0,7" path="m14963,16298l14963,16304e" filled="false" stroked="true" strokeweight=".079853pt" strokecolor="#989898">
                <v:path arrowok="t"/>
              </v:shape>
            </v:group>
            <v:group style="position:absolute;left:14995;top:16276;width:2;height:7" coordorigin="14995,16276" coordsize="2,7">
              <v:shape style="position:absolute;left:14995;top:16276;width:2;height:7" coordorigin="14995,16276" coordsize="0,7" path="m14995,16276l14995,16282e" filled="false" stroked="true" strokeweight=".079853pt" strokecolor="#989898">
                <v:path arrowok="t"/>
              </v:shape>
            </v:group>
            <v:group style="position:absolute;left:15025;top:16255;width:2;height:7" coordorigin="15025,16255" coordsize="2,7">
              <v:shape style="position:absolute;left:15025;top:16255;width:2;height:7" coordorigin="15025,16255" coordsize="0,7" path="m15025,16255l15025,16261e" filled="false" stroked="true" strokeweight=".079853pt" strokecolor="#989898">
                <v:path arrowok="t"/>
              </v:shape>
            </v:group>
            <v:group style="position:absolute;left:15057;top:16234;width:2;height:7" coordorigin="15057,16234" coordsize="2,7">
              <v:shape style="position:absolute;left:15057;top:16234;width:2;height:7" coordorigin="15057,16234" coordsize="0,7" path="m15057,16234l15057,16241e" filled="false" stroked="true" strokeweight=".079853pt" strokecolor="#989898">
                <v:path arrowok="t"/>
              </v:shape>
            </v:group>
            <v:group style="position:absolute;left:15088;top:16212;width:2;height:7" coordorigin="15088,16212" coordsize="2,7">
              <v:shape style="position:absolute;left:15088;top:16212;width:2;height:7" coordorigin="15088,16212" coordsize="0,7" path="m15088,16212l15088,16218e" filled="false" stroked="true" strokeweight=".079853pt" strokecolor="#989898">
                <v:path arrowok="t"/>
              </v:shape>
            </v:group>
            <v:group style="position:absolute;left:15119;top:16191;width:2;height:7" coordorigin="15119,16191" coordsize="2,7">
              <v:shape style="position:absolute;left:15119;top:16191;width:2;height:7" coordorigin="15119,16191" coordsize="0,7" path="m15119,16191l15119,16198e" filled="false" stroked="true" strokeweight=".079853pt" strokecolor="#989898">
                <v:path arrowok="t"/>
              </v:shape>
            </v:group>
            <v:group style="position:absolute;left:15150;top:16171;width:2;height:7" coordorigin="15150,16171" coordsize="2,7">
              <v:shape style="position:absolute;left:15150;top:16171;width:2;height:7" coordorigin="15150,16171" coordsize="0,7" path="m15150,16171l15150,16177e" filled="false" stroked="true" strokeweight=".079853pt" strokecolor="#989898">
                <v:path arrowok="t"/>
              </v:shape>
            </v:group>
            <v:group style="position:absolute;left:15182;top:16148;width:2;height:7" coordorigin="15182,16148" coordsize="2,7">
              <v:shape style="position:absolute;left:15182;top:16148;width:2;height:7" coordorigin="15182,16148" coordsize="0,7" path="m15182,16148l15182,16155e" filled="false" stroked="true" strokeweight=".080932pt" strokecolor="#989898">
                <v:path arrowok="t"/>
              </v:shape>
            </v:group>
            <v:group style="position:absolute;left:15212;top:16128;width:2;height:7" coordorigin="15212,16128" coordsize="2,7">
              <v:shape style="position:absolute;left:15212;top:16128;width:2;height:7" coordorigin="15212,16128" coordsize="0,7" path="m15212,16128l15212,16134e" filled="false" stroked="true" strokeweight=".078774pt" strokecolor="#989898">
                <v:path arrowok="t"/>
              </v:shape>
            </v:group>
            <v:group style="position:absolute;left:15244;top:16107;width:2;height:7" coordorigin="15244,16107" coordsize="2,7">
              <v:shape style="position:absolute;left:15244;top:16107;width:2;height:7" coordorigin="15244,16107" coordsize="0,7" path="m15244,16107l15244,16113e" filled="false" stroked="true" strokeweight=".079853pt" strokecolor="#989898">
                <v:path arrowok="t"/>
              </v:shape>
            </v:group>
            <v:group style="position:absolute;left:15274;top:16086;width:2;height:7" coordorigin="15274,16086" coordsize="2,7">
              <v:shape style="position:absolute;left:15274;top:16086;width:2;height:7" coordorigin="15274,16086" coordsize="0,7" path="m15274,16086l15274,16092e" filled="false" stroked="true" strokeweight=".079853pt" strokecolor="#989898">
                <v:path arrowok="t"/>
              </v:shape>
            </v:group>
            <v:group style="position:absolute;left:15306;top:16064;width:2;height:7" coordorigin="15306,16064" coordsize="2,7">
              <v:shape style="position:absolute;left:15306;top:16064;width:2;height:7" coordorigin="15306,16064" coordsize="0,7" path="m15306,16064l15306,16070e" filled="false" stroked="true" strokeweight=".079853pt" strokecolor="#989898">
                <v:path arrowok="t"/>
              </v:shape>
            </v:group>
            <v:group style="position:absolute;left:15336;top:16043;width:2;height:7" coordorigin="15336,16043" coordsize="2,7">
              <v:shape style="position:absolute;left:15336;top:16043;width:2;height:7" coordorigin="15336,16043" coordsize="0,7" path="m15336,16043l15336,16049e" filled="false" stroked="true" strokeweight=".079853pt" strokecolor="#989898">
                <v:path arrowok="t"/>
              </v:shape>
            </v:group>
            <v:group style="position:absolute;left:15368;top:16022;width:2;height:7" coordorigin="15368,16022" coordsize="2,7">
              <v:shape style="position:absolute;left:15368;top:16022;width:2;height:7" coordorigin="15368,16022" coordsize="0,7" path="m15368,16022l15368,16029e" filled="false" stroked="true" strokeweight=".079853pt" strokecolor="#989898">
                <v:path arrowok="t"/>
              </v:shape>
            </v:group>
            <v:group style="position:absolute;left:15398;top:16000;width:2;height:7" coordorigin="15398,16000" coordsize="2,7">
              <v:shape style="position:absolute;left:15398;top:16000;width:2;height:7" coordorigin="15398,16000" coordsize="0,7" path="m15398,16000l15398,16006e" filled="false" stroked="true" strokeweight=".079853pt" strokecolor="#989898">
                <v:path arrowok="t"/>
              </v:shape>
            </v:group>
            <v:group style="position:absolute;left:15430;top:15979;width:2;height:7" coordorigin="15430,15979" coordsize="2,7">
              <v:shape style="position:absolute;left:15430;top:15979;width:2;height:7" coordorigin="15430,15979" coordsize="0,7" path="m15430,15979l15430,15986e" filled="false" stroked="true" strokeweight=".079853pt" strokecolor="#989898">
                <v:path arrowok="t"/>
              </v:shape>
            </v:group>
            <v:group style="position:absolute;left:15461;top:15959;width:2;height:7" coordorigin="15461,15959" coordsize="2,7">
              <v:shape style="position:absolute;left:15461;top:15959;width:2;height:7" coordorigin="15461,15959" coordsize="0,7" path="m15461,15959l15461,15965e" filled="false" stroked="true" strokeweight=".078774pt" strokecolor="#989898">
                <v:path arrowok="t"/>
              </v:shape>
            </v:group>
            <v:group style="position:absolute;left:15492;top:15936;width:2;height:7" coordorigin="15492,15936" coordsize="2,7">
              <v:shape style="position:absolute;left:15492;top:15936;width:2;height:7" coordorigin="15492,15936" coordsize="0,7" path="m15492,15936l15492,15943e" filled="false" stroked="true" strokeweight=".078774pt" strokecolor="#989898">
                <v:path arrowok="t"/>
              </v:shape>
            </v:group>
            <v:group style="position:absolute;left:15523;top:15916;width:2;height:7" coordorigin="15523,15916" coordsize="2,7">
              <v:shape style="position:absolute;left:15523;top:15916;width:2;height:7" coordorigin="15523,15916" coordsize="0,7" path="m15523,15916l15523,15922e" filled="false" stroked="true" strokeweight=".079853pt" strokecolor="#989898">
                <v:path arrowok="t"/>
              </v:shape>
            </v:group>
            <v:group style="position:absolute;left:15555;top:15895;width:2;height:7" coordorigin="15555,15895" coordsize="2,7">
              <v:shape style="position:absolute;left:15555;top:15895;width:2;height:7" coordorigin="15555,15895" coordsize="0,7" path="m15555,15895l15555,15901e" filled="false" stroked="true" strokeweight=".079853pt" strokecolor="#989898">
                <v:path arrowok="t"/>
              </v:shape>
            </v:group>
            <v:group style="position:absolute;left:15586;top:15873;width:2;height:7" coordorigin="15586,15873" coordsize="2,7">
              <v:shape style="position:absolute;left:15586;top:15873;width:2;height:7" coordorigin="15586,15873" coordsize="0,7" path="m15586,15873l15586,15879e" filled="false" stroked="true" strokeweight=".079853pt" strokecolor="#989898">
                <v:path arrowok="t"/>
              </v:shape>
            </v:group>
            <v:group style="position:absolute;left:15617;top:15852;width:2;height:7" coordorigin="15617,15852" coordsize="2,7">
              <v:shape style="position:absolute;left:15617;top:15852;width:2;height:7" coordorigin="15617,15852" coordsize="0,7" path="m15617,15852l15617,15858e" filled="false" stroked="true" strokeweight=".079853pt" strokecolor="#989898">
                <v:path arrowok="t"/>
              </v:shape>
            </v:group>
            <v:group style="position:absolute;left:15647;top:15828;width:2;height:7" coordorigin="15647,15828" coordsize="2,7">
              <v:shape style="position:absolute;left:15647;top:15828;width:2;height:7" coordorigin="15647,15828" coordsize="0,7" path="m15647,15828l15647,15834e" filled="false" stroked="true" strokeweight=".079853pt" strokecolor="#989898">
                <v:path arrowok="t"/>
              </v:shape>
            </v:group>
            <v:group style="position:absolute;left:15674;top:15804;width:2;height:7" coordorigin="15674,15804" coordsize="2,7">
              <v:shape style="position:absolute;left:15674;top:15804;width:2;height:7" coordorigin="15674,15804" coordsize="0,7" path="m15674,15804l15674,15810e" filled="false" stroked="true" strokeweight=".078774pt" strokecolor="#989898">
                <v:path arrowok="t"/>
              </v:shape>
            </v:group>
            <v:group style="position:absolute;left:15703;top:15780;width:2;height:7" coordorigin="15703,15780" coordsize="2,7">
              <v:shape style="position:absolute;left:15703;top:15780;width:2;height:7" coordorigin="15703,15780" coordsize="0,7" path="m15703,15780l15703,15786e" filled="false" stroked="true" strokeweight=".079853pt" strokecolor="#989898">
                <v:path arrowok="t"/>
              </v:shape>
            </v:group>
            <v:group style="position:absolute;left:15731;top:15755;width:2;height:7" coordorigin="15731,15755" coordsize="2,7">
              <v:shape style="position:absolute;left:15731;top:15755;width:2;height:7" coordorigin="15731,15755" coordsize="0,7" path="m15731,15755l15731,15761e" filled="false" stroked="true" strokeweight=".079853pt" strokecolor="#989898">
                <v:path arrowok="t"/>
              </v:shape>
            </v:group>
            <v:group style="position:absolute;left:15760;top:15731;width:2;height:7" coordorigin="15760,15731" coordsize="2,7">
              <v:shape style="position:absolute;left:15760;top:15731;width:2;height:7" coordorigin="15760,15731" coordsize="0,7" path="m15760,15731l15760,15737e" filled="false" stroked="true" strokeweight=".079853pt" strokecolor="#989898">
                <v:path arrowok="t"/>
              </v:shape>
            </v:group>
            <v:group style="position:absolute;left:15789;top:15707;width:2;height:7" coordorigin="15789,15707" coordsize="2,7">
              <v:shape style="position:absolute;left:15789;top:15707;width:2;height:7" coordorigin="15789,15707" coordsize="0,7" path="m15789,15707l15789,15713e" filled="false" stroked="true" strokeweight=".079853pt" strokecolor="#989898">
                <v:path arrowok="t"/>
              </v:shape>
            </v:group>
            <v:group style="position:absolute;left:15817;top:15681;width:2;height:7" coordorigin="15817,15681" coordsize="2,7">
              <v:shape style="position:absolute;left:15817;top:15681;width:2;height:7" coordorigin="15817,15681" coordsize="0,7" path="m15817,15681l15817,15688e" filled="false" stroked="true" strokeweight=".079853pt" strokecolor="#989898">
                <v:path arrowok="t"/>
              </v:shape>
            </v:group>
            <v:group style="position:absolute;left:15846;top:15657;width:2;height:7" coordorigin="15846,15657" coordsize="2,7">
              <v:shape style="position:absolute;left:15846;top:15657;width:2;height:7" coordorigin="15846,15657" coordsize="0,7" path="m15846,15657l15846,15664e" filled="false" stroked="true" strokeweight=".079853pt" strokecolor="#989898">
                <v:path arrowok="t"/>
              </v:shape>
            </v:group>
            <v:group style="position:absolute;left:15875;top:15633;width:2;height:7" coordorigin="15875,15633" coordsize="2,7">
              <v:shape style="position:absolute;left:15875;top:15633;width:2;height:7" coordorigin="15875,15633" coordsize="0,7" path="m15875,15633l15875,15640e" filled="false" stroked="true" strokeweight=".079853pt" strokecolor="#989898">
                <v:path arrowok="t"/>
              </v:shape>
            </v:group>
            <v:group style="position:absolute;left:15904;top:15608;width:2;height:7" coordorigin="15904,15608" coordsize="2,7">
              <v:shape style="position:absolute;left:15904;top:15608;width:2;height:7" coordorigin="15904,15608" coordsize="0,7" path="m15904,15608l15904,15614e" filled="false" stroked="true" strokeweight=".079853pt" strokecolor="#989898">
                <v:path arrowok="t"/>
              </v:shape>
            </v:group>
            <v:group style="position:absolute;left:15932;top:15584;width:2;height:7" coordorigin="15932,15584" coordsize="2,7">
              <v:shape style="position:absolute;left:15932;top:15584;width:2;height:7" coordorigin="15932,15584" coordsize="0,7" path="m15932,15584l15932,15590e" filled="false" stroked="true" strokeweight=".079853pt" strokecolor="#989898">
                <v:path arrowok="t"/>
              </v:shape>
            </v:group>
            <v:group style="position:absolute;left:15961;top:15560;width:2;height:7" coordorigin="15961,15560" coordsize="2,7">
              <v:shape style="position:absolute;left:15961;top:15560;width:2;height:7" coordorigin="15961,15560" coordsize="0,7" path="m15961,15560l15961,15567e" filled="false" stroked="true" strokeweight=".079853pt" strokecolor="#989898">
                <v:path arrowok="t"/>
              </v:shape>
            </v:group>
            <v:group style="position:absolute;left:15990;top:15535;width:2;height:7" coordorigin="15990,15535" coordsize="2,7">
              <v:shape style="position:absolute;left:15990;top:15535;width:2;height:7" coordorigin="15990,15535" coordsize="0,7" path="m15990,15535l15990,15541e" filled="false" stroked="true" strokeweight=".079853pt" strokecolor="#989898">
                <v:path arrowok="t"/>
              </v:shape>
            </v:group>
            <v:group style="position:absolute;left:16018;top:15511;width:2;height:7" coordorigin="16018,15511" coordsize="2,7">
              <v:shape style="position:absolute;left:16018;top:15511;width:2;height:7" coordorigin="16018,15511" coordsize="0,7" path="m16018,15511l16018,15517e" filled="false" stroked="true" strokeweight=".079853pt" strokecolor="#989898">
                <v:path arrowok="t"/>
              </v:shape>
            </v:group>
            <v:group style="position:absolute;left:16047;top:15487;width:2;height:7" coordorigin="16047,15487" coordsize="2,7">
              <v:shape style="position:absolute;left:16047;top:15487;width:2;height:7" coordorigin="16047,15487" coordsize="0,7" path="m16047,15487l16047,15493e" filled="false" stroked="true" strokeweight=".079853pt" strokecolor="#989898">
                <v:path arrowok="t"/>
              </v:shape>
            </v:group>
            <v:group style="position:absolute;left:16076;top:15461;width:2;height:7" coordorigin="16076,15461" coordsize="2,7">
              <v:shape style="position:absolute;left:16076;top:15461;width:2;height:7" coordorigin="16076,15461" coordsize="0,7" path="m16076,15461l16076,15468e" filled="false" stroked="true" strokeweight=".079853pt" strokecolor="#989898">
                <v:path arrowok="t"/>
              </v:shape>
            </v:group>
            <v:group style="position:absolute;left:16104;top:15437;width:2;height:7" coordorigin="16104,15437" coordsize="2,7">
              <v:shape style="position:absolute;left:16104;top:15437;width:2;height:7" coordorigin="16104,15437" coordsize="0,7" path="m16104,15437l16104,15444e" filled="false" stroked="true" strokeweight=".079853pt" strokecolor="#989898">
                <v:path arrowok="t"/>
              </v:shape>
            </v:group>
            <v:group style="position:absolute;left:16133;top:15414;width:2;height:7" coordorigin="16133,15414" coordsize="2,7">
              <v:shape style="position:absolute;left:16133;top:15414;width:2;height:7" coordorigin="16133,15414" coordsize="0,7" path="m16133,15414l16133,15420e" filled="false" stroked="true" strokeweight=".078774pt" strokecolor="#989898">
                <v:path arrowok="t"/>
              </v:shape>
            </v:group>
            <v:group style="position:absolute;left:16162;top:15388;width:2;height:7" coordorigin="16162,15388" coordsize="2,7">
              <v:shape style="position:absolute;left:16162;top:15388;width:2;height:7" coordorigin="16162,15388" coordsize="0,7" path="m16162,15388l16162,15394e" filled="false" stroked="true" strokeweight=".079853pt" strokecolor="#989898">
                <v:path arrowok="t"/>
              </v:shape>
            </v:group>
            <v:group style="position:absolute;left:16190;top:15364;width:2;height:7" coordorigin="16190,15364" coordsize="2,7">
              <v:shape style="position:absolute;left:16190;top:15364;width:2;height:7" coordorigin="16190,15364" coordsize="0,7" path="m16190,15364l16190,15371e" filled="false" stroked="true" strokeweight=".079853pt" strokecolor="#989898">
                <v:path arrowok="t"/>
              </v:shape>
            </v:group>
            <v:group style="position:absolute;left:16219;top:15340;width:2;height:7" coordorigin="16219,15340" coordsize="2,7">
              <v:shape style="position:absolute;left:16219;top:15340;width:2;height:7" coordorigin="16219,15340" coordsize="0,7" path="m16219,15340l16219,15347e" filled="false" stroked="true" strokeweight=".079853pt" strokecolor="#989898">
                <v:path arrowok="t"/>
              </v:shape>
            </v:group>
            <v:group style="position:absolute;left:16248;top:15315;width:2;height:7" coordorigin="16248,15315" coordsize="2,7">
              <v:shape style="position:absolute;left:16248;top:15315;width:2;height:7" coordorigin="16248,15315" coordsize="0,7" path="m16248,15315l16248,15321e" filled="false" stroked="true" strokeweight=".079853pt" strokecolor="#989898">
                <v:path arrowok="t"/>
              </v:shape>
            </v:group>
            <v:group style="position:absolute;left:16273;top:15289;width:2;height:7" coordorigin="16273,15289" coordsize="2,7">
              <v:shape style="position:absolute;left:16273;top:15289;width:2;height:7" coordorigin="16273,15289" coordsize="0,7" path="m16273,15289l16273,15296e" filled="false" stroked="true" strokeweight=".078774pt" strokecolor="#989898">
                <v:path arrowok="t"/>
              </v:shape>
            </v:group>
            <v:group style="position:absolute;left:16300;top:15261;width:2;height:7" coordorigin="16300,15261" coordsize="2,7">
              <v:shape style="position:absolute;left:16300;top:15261;width:2;height:7" coordorigin="16300,15261" coordsize="0,7" path="m16300,15261l16300,15267e" filled="false" stroked="true" strokeweight=".079853pt" strokecolor="#989898">
                <v:path arrowok="t"/>
              </v:shape>
            </v:group>
            <v:group style="position:absolute;left:16326;top:15233;width:2;height:7" coordorigin="16326,15233" coordsize="2,7">
              <v:shape style="position:absolute;left:16326;top:15233;width:2;height:7" coordorigin="16326,15233" coordsize="0,7" path="m16326,15233l16326,15240e" filled="false" stroked="true" strokeweight=".079853pt" strokecolor="#989898">
                <v:path arrowok="t"/>
              </v:shape>
            </v:group>
            <v:group style="position:absolute;left:16351;top:15206;width:2;height:7" coordorigin="16351,15206" coordsize="2,7">
              <v:shape style="position:absolute;left:16351;top:15206;width:2;height:7" coordorigin="16351,15206" coordsize="0,7" path="m16351,15206l16351,15213e" filled="false" stroked="true" strokeweight=".079853pt" strokecolor="#989898">
                <v:path arrowok="t"/>
              </v:shape>
            </v:group>
            <v:group style="position:absolute;left:16377;top:15179;width:2;height:7" coordorigin="16377,15179" coordsize="2,7">
              <v:shape style="position:absolute;left:16377;top:15179;width:2;height:7" coordorigin="16377,15179" coordsize="0,7" path="m16377,15179l16377,15186e" filled="false" stroked="true" strokeweight=".079853pt" strokecolor="#989898">
                <v:path arrowok="t"/>
              </v:shape>
            </v:group>
            <v:group style="position:absolute;left:16404;top:15152;width:2;height:7" coordorigin="16404,15152" coordsize="2,7">
              <v:shape style="position:absolute;left:16404;top:15152;width:2;height:7" coordorigin="16404,15152" coordsize="0,7" path="m16404,15152l16404,15159e" filled="false" stroked="true" strokeweight=".079853pt" strokecolor="#989898">
                <v:path arrowok="t"/>
              </v:shape>
            </v:group>
            <v:group style="position:absolute;left:16429;top:15125;width:2;height:7" coordorigin="16429,15125" coordsize="2,7">
              <v:shape style="position:absolute;left:16429;top:15125;width:2;height:7" coordorigin="16429,15125" coordsize="0,7" path="m16429,15125l16429,15131e" filled="false" stroked="true" strokeweight=".079853pt" strokecolor="#989898">
                <v:path arrowok="t"/>
              </v:shape>
            </v:group>
            <v:group style="position:absolute;left:16455;top:15098;width:2;height:7" coordorigin="16455,15098" coordsize="2,7">
              <v:shape style="position:absolute;left:16455;top:15098;width:2;height:7" coordorigin="16455,15098" coordsize="0,7" path="m16455,15098l16455,15104e" filled="false" stroked="true" strokeweight=".078774pt" strokecolor="#989898">
                <v:path arrowok="t"/>
              </v:shape>
            </v:group>
            <v:group style="position:absolute;left:16482;top:15071;width:2;height:7" coordorigin="16482,15071" coordsize="2,7">
              <v:shape style="position:absolute;left:16482;top:15071;width:2;height:7" coordorigin="16482,15071" coordsize="0,7" path="m16482,15071l16482,15077e" filled="false" stroked="true" strokeweight=".079853pt" strokecolor="#989898">
                <v:path arrowok="t"/>
              </v:shape>
            </v:group>
            <v:group style="position:absolute;left:16508;top:15044;width:2;height:7" coordorigin="16508,15044" coordsize="2,7">
              <v:shape style="position:absolute;left:16508;top:15044;width:2;height:7" coordorigin="16508,15044" coordsize="0,7" path="m16508,15044l16508,15050e" filled="false" stroked="true" strokeweight=".079853pt" strokecolor="#989898">
                <v:path arrowok="t"/>
              </v:shape>
            </v:group>
            <v:group style="position:absolute;left:16533;top:15015;width:2;height:7" coordorigin="16533,15015" coordsize="2,7">
              <v:shape style="position:absolute;left:16533;top:15015;width:2;height:7" coordorigin="16533,15015" coordsize="0,7" path="m16533,15015l16533,15022e" filled="false" stroked="true" strokeweight=".079853pt" strokecolor="#989898">
                <v:path arrowok="t"/>
              </v:shape>
            </v:group>
            <v:group style="position:absolute;left:16560;top:14988;width:2;height:7" coordorigin="16560,14988" coordsize="2,7">
              <v:shape style="position:absolute;left:16560;top:14988;width:2;height:7" coordorigin="16560,14988" coordsize="0,7" path="m16560,14988l16560,14994e" filled="false" stroked="true" strokeweight=".079853pt" strokecolor="#989898">
                <v:path arrowok="t"/>
              </v:shape>
            </v:group>
            <v:group style="position:absolute;left:16586;top:14961;width:2;height:7" coordorigin="16586,14961" coordsize="2,7">
              <v:shape style="position:absolute;left:16586;top:14961;width:2;height:7" coordorigin="16586,14961" coordsize="0,7" path="m16586,14961l16586,14967e" filled="false" stroked="true" strokeweight=".079853pt" strokecolor="#989898">
                <v:path arrowok="t"/>
              </v:shape>
            </v:group>
            <v:group style="position:absolute;left:16611;top:14934;width:2;height:7" coordorigin="16611,14934" coordsize="2,7">
              <v:shape style="position:absolute;left:16611;top:14934;width:2;height:7" coordorigin="16611,14934" coordsize="0,7" path="m16611,14934l16611,14940e" filled="false" stroked="true" strokeweight=".079853pt" strokecolor="#989898">
                <v:path arrowok="t"/>
              </v:shape>
            </v:group>
            <v:group style="position:absolute;left:16637;top:14907;width:2;height:7" coordorigin="16637,14907" coordsize="2,7">
              <v:shape style="position:absolute;left:16637;top:14907;width:2;height:7" coordorigin="16637,14907" coordsize="0,7" path="m16637,14907l16637,14913e" filled="false" stroked="true" strokeweight=".078774pt" strokecolor="#989898">
                <v:path arrowok="t"/>
              </v:shape>
            </v:group>
            <v:group style="position:absolute;left:16664;top:14880;width:2;height:7" coordorigin="16664,14880" coordsize="2,7">
              <v:shape style="position:absolute;left:16664;top:14880;width:2;height:7" coordorigin="16664,14880" coordsize="0,7" path="m16664,14880l16664,14886e" filled="false" stroked="true" strokeweight=".078774pt" strokecolor="#989898">
                <v:path arrowok="t"/>
              </v:shape>
            </v:group>
            <v:group style="position:absolute;left:16689;top:14853;width:2;height:7" coordorigin="16689,14853" coordsize="2,7">
              <v:shape style="position:absolute;left:16689;top:14853;width:2;height:7" coordorigin="16689,14853" coordsize="0,7" path="m16689,14853l16689,14859e" filled="false" stroked="true" strokeweight=".079853pt" strokecolor="#989898">
                <v:path arrowok="t"/>
              </v:shape>
            </v:group>
            <v:group style="position:absolute;left:16715;top:14826;width:2;height:7" coordorigin="16715,14826" coordsize="2,7">
              <v:shape style="position:absolute;left:16715;top:14826;width:2;height:7" coordorigin="16715,14826" coordsize="0,7" path="m16715,14826l16715,14832e" filled="false" stroked="true" strokeweight=".078774pt" strokecolor="#989898">
                <v:path arrowok="t"/>
              </v:shape>
            </v:group>
            <v:group style="position:absolute;left:16742;top:14798;width:2;height:7" coordorigin="16742,14798" coordsize="2,7">
              <v:shape style="position:absolute;left:16742;top:14798;width:2;height:7" coordorigin="16742,14798" coordsize="0,7" path="m16742,14798l16742,14805e" filled="false" stroked="true" strokeweight=".079853pt" strokecolor="#989898">
                <v:path arrowok="t"/>
              </v:shape>
            </v:group>
            <v:group style="position:absolute;left:16767;top:14770;width:2;height:7" coordorigin="16767,14770" coordsize="2,7">
              <v:shape style="position:absolute;left:16767;top:14770;width:2;height:7" coordorigin="16767,14770" coordsize="0,7" path="m16767,14770l16767,14776e" filled="false" stroked="true" strokeweight=".079853pt" strokecolor="#989898">
                <v:path arrowok="t"/>
              </v:shape>
            </v:group>
            <v:group style="position:absolute;left:16793;top:14743;width:2;height:7" coordorigin="16793,14743" coordsize="2,7">
              <v:shape style="position:absolute;left:16793;top:14743;width:2;height:7" coordorigin="16793,14743" coordsize="0,7" path="m16793,14743l16793,14749e" filled="false" stroked="true" strokeweight=".079853pt" strokecolor="#989898">
                <v:path arrowok="t"/>
              </v:shape>
            </v:group>
            <v:group style="position:absolute;left:16817;top:14714;width:2;height:7" coordorigin="16817,14714" coordsize="2,7">
              <v:shape style="position:absolute;left:16817;top:14714;width:2;height:7" coordorigin="16817,14714" coordsize="0,7" path="m16817,14714l16817,14720e" filled="false" stroked="true" strokeweight=".079853pt" strokecolor="#989898">
                <v:path arrowok="t"/>
              </v:shape>
            </v:group>
            <v:group style="position:absolute;left:16841;top:14684;width:2;height:7" coordorigin="16841,14684" coordsize="2,7">
              <v:shape style="position:absolute;left:16841;top:14684;width:2;height:7" coordorigin="16841,14684" coordsize="0,7" path="m16841,14684l16841,14690e" filled="false" stroked="true" strokeweight=".079853pt" strokecolor="#989898">
                <v:path arrowok="t"/>
              </v:shape>
            </v:group>
            <v:group style="position:absolute;left:16863;top:14655;width:2;height:7" coordorigin="16863,14655" coordsize="2,7">
              <v:shape style="position:absolute;left:16863;top:14655;width:2;height:7" coordorigin="16863,14655" coordsize="0,7" path="m16863,14655l16863,14661e" filled="false" stroked="true" strokeweight=".079853pt" strokecolor="#989898">
                <v:path arrowok="t"/>
              </v:shape>
            </v:group>
            <v:group style="position:absolute;left:16887;top:14625;width:2;height:7" coordorigin="16887,14625" coordsize="2,7">
              <v:shape style="position:absolute;left:16887;top:14625;width:2;height:7" coordorigin="16887,14625" coordsize="0,7" path="m16887,14625l16887,14631e" filled="false" stroked="true" strokeweight=".078774pt" strokecolor="#989898">
                <v:path arrowok="t"/>
              </v:shape>
            </v:group>
            <v:group style="position:absolute;left:16911;top:14596;width:2;height:7" coordorigin="16911,14596" coordsize="2,7">
              <v:shape style="position:absolute;left:16911;top:14596;width:2;height:7" coordorigin="16911,14596" coordsize="0,7" path="m16911,14596l16911,14602e" filled="false" stroked="true" strokeweight=".079853pt" strokecolor="#989898">
                <v:path arrowok="t"/>
              </v:shape>
            </v:group>
            <v:group style="position:absolute;left:16933;top:14566;width:2;height:7" coordorigin="16933,14566" coordsize="2,7">
              <v:shape style="position:absolute;left:16933;top:14566;width:2;height:7" coordorigin="16933,14566" coordsize="0,7" path="m16933,14566l16933,14572e" filled="false" stroked="true" strokeweight=".079853pt" strokecolor="#989898">
                <v:path arrowok="t"/>
              </v:shape>
            </v:group>
            <v:group style="position:absolute;left:16957;top:14537;width:2;height:7" coordorigin="16957,14537" coordsize="2,7">
              <v:shape style="position:absolute;left:16957;top:14537;width:2;height:7" coordorigin="16957,14537" coordsize="0,7" path="m16957,14537l16957,14543e" filled="false" stroked="true" strokeweight=".079853pt" strokecolor="#989898">
                <v:path arrowok="t"/>
              </v:shape>
            </v:group>
            <v:group style="position:absolute;left:16979;top:14507;width:2;height:7" coordorigin="16979,14507" coordsize="2,7">
              <v:shape style="position:absolute;left:16979;top:14507;width:2;height:7" coordorigin="16979,14507" coordsize="0,7" path="m16979,14507l16979,14513e" filled="false" stroked="true" strokeweight=".079853pt" strokecolor="#989898">
                <v:path arrowok="t"/>
              </v:shape>
            </v:group>
            <v:group style="position:absolute;left:17003;top:14477;width:2;height:7" coordorigin="17003,14477" coordsize="2,7">
              <v:shape style="position:absolute;left:17003;top:14477;width:2;height:7" coordorigin="17003,14477" coordsize="0,7" path="m17003,14477l17003,14483e" filled="false" stroked="true" strokeweight=".079853pt" strokecolor="#989898">
                <v:path arrowok="t"/>
              </v:shape>
            </v:group>
            <v:group style="position:absolute;left:17027;top:14448;width:2;height:7" coordorigin="17027,14448" coordsize="2,7">
              <v:shape style="position:absolute;left:17027;top:14448;width:2;height:7" coordorigin="17027,14448" coordsize="0,7" path="m17027,14448l17027,14454e" filled="false" stroked="true" strokeweight=".078774pt" strokecolor="#989898">
                <v:path arrowok="t"/>
              </v:shape>
            </v:group>
            <v:group style="position:absolute;left:17049;top:14418;width:2;height:7" coordorigin="17049,14418" coordsize="2,7">
              <v:shape style="position:absolute;left:17049;top:14418;width:2;height:7" coordorigin="17049,14418" coordsize="0,7" path="m17049,14418l17049,14424e" filled="false" stroked="true" strokeweight=".079853pt" strokecolor="#989898">
                <v:path arrowok="t"/>
              </v:shape>
            </v:group>
            <v:group style="position:absolute;left:17073;top:14389;width:2;height:7" coordorigin="17073,14389" coordsize="2,7">
              <v:shape style="position:absolute;left:17073;top:14389;width:2;height:7" coordorigin="17073,14389" coordsize="0,7" path="m17073,14389l17073,14395e" filled="false" stroked="true" strokeweight=".079853pt" strokecolor="#989898">
                <v:path arrowok="t"/>
              </v:shape>
            </v:group>
            <v:group style="position:absolute;left:17096;top:14359;width:2;height:7" coordorigin="17096,14359" coordsize="2,7">
              <v:shape style="position:absolute;left:17096;top:14359;width:2;height:7" coordorigin="17096,14359" coordsize="0,7" path="m17096,14359l17096,14365e" filled="false" stroked="true" strokeweight=".078774pt" strokecolor="#989898">
                <v:path arrowok="t"/>
              </v:shape>
            </v:group>
            <v:group style="position:absolute;left:17119;top:14330;width:2;height:7" coordorigin="17119,14330" coordsize="2,7">
              <v:shape style="position:absolute;left:17119;top:14330;width:2;height:7" coordorigin="17119,14330" coordsize="0,7" path="m17119,14330l17119,14336e" filled="false" stroked="true" strokeweight=".079853pt" strokecolor="#989898">
                <v:path arrowok="t"/>
              </v:shape>
            </v:group>
            <v:group style="position:absolute;left:17143;top:14300;width:2;height:7" coordorigin="17143,14300" coordsize="2,7">
              <v:shape style="position:absolute;left:17143;top:14300;width:2;height:7" coordorigin="17143,14300" coordsize="0,7" path="m17143,14300l17143,14306e" filled="false" stroked="true" strokeweight=".079853pt" strokecolor="#989898">
                <v:path arrowok="t"/>
              </v:shape>
            </v:group>
            <v:group style="position:absolute;left:17166;top:14271;width:2;height:7" coordorigin="17166,14271" coordsize="2,7">
              <v:shape style="position:absolute;left:17166;top:14271;width:2;height:7" coordorigin="17166,14271" coordsize="0,7" path="m17166,14271l17166,14277e" filled="false" stroked="true" strokeweight=".079853pt" strokecolor="#989898">
                <v:path arrowok="t"/>
              </v:shape>
            </v:group>
            <v:group style="position:absolute;left:17190;top:14241;width:2;height:7" coordorigin="17190,14241" coordsize="2,7">
              <v:shape style="position:absolute;left:17190;top:14241;width:2;height:7" coordorigin="17190,14241" coordsize="0,7" path="m17190,14241l17190,14247e" filled="false" stroked="true" strokeweight=".079853pt" strokecolor="#989898">
                <v:path arrowok="t"/>
              </v:shape>
            </v:group>
            <v:group style="position:absolute;left:17212;top:14210;width:2;height:7" coordorigin="17212,14210" coordsize="2,7">
              <v:shape style="position:absolute;left:17212;top:14210;width:2;height:7" coordorigin="17212,14210" coordsize="0,7" path="m17212,14210l17212,14217e" filled="false" stroked="true" strokeweight=".079853pt" strokecolor="#989898">
                <v:path arrowok="t"/>
              </v:shape>
            </v:group>
            <v:group style="position:absolute;left:17236;top:14182;width:2;height:7" coordorigin="17236,14182" coordsize="2,7">
              <v:shape style="position:absolute;left:17236;top:14182;width:2;height:7" coordorigin="17236,14182" coordsize="0,7" path="m17236,14182l17236,14188e" filled="false" stroked="true" strokeweight=".078774pt" strokecolor="#989898">
                <v:path arrowok="t"/>
              </v:shape>
            </v:group>
            <v:group style="position:absolute;left:17260;top:14151;width:2;height:7" coordorigin="17260,14151" coordsize="2,7">
              <v:shape style="position:absolute;left:17260;top:14151;width:2;height:7" coordorigin="17260,14151" coordsize="0,7" path="m17260,14151l17260,14158e" filled="false" stroked="true" strokeweight=".079853pt" strokecolor="#989898">
                <v:path arrowok="t"/>
              </v:shape>
            </v:group>
            <v:group style="position:absolute;left:17282;top:14123;width:2;height:7" coordorigin="17282,14123" coordsize="2,7">
              <v:shape style="position:absolute;left:17282;top:14123;width:2;height:7" coordorigin="17282,14123" coordsize="0,7" path="m17282,14123l17282,14129e" filled="false" stroked="true" strokeweight=".079853pt" strokecolor="#989898">
                <v:path arrowok="t"/>
              </v:shape>
            </v:group>
            <v:group style="position:absolute;left:17306;top:14092;width:2;height:7" coordorigin="17306,14092" coordsize="2,7">
              <v:shape style="position:absolute;left:17306;top:14092;width:2;height:7" coordorigin="17306,14092" coordsize="0,7" path="m17306,14092l17306,14099e" filled="false" stroked="true" strokeweight=".079853pt" strokecolor="#989898">
                <v:path arrowok="t"/>
              </v:shape>
            </v:group>
            <v:group style="position:absolute;left:17328;top:14062;width:2;height:7" coordorigin="17328,14062" coordsize="2,7">
              <v:shape style="position:absolute;left:17328;top:14062;width:2;height:7" coordorigin="17328,14062" coordsize="0,7" path="m17328,14062l17328,14069e" filled="false" stroked="true" strokeweight=".079853pt" strokecolor="#989898">
                <v:path arrowok="t"/>
              </v:shape>
            </v:group>
            <v:group style="position:absolute;left:17351;top:14032;width:2;height:7" coordorigin="17351,14032" coordsize="2,7">
              <v:shape style="position:absolute;left:17351;top:14032;width:2;height:7" coordorigin="17351,14032" coordsize="0,7" path="m17351,14032l17351,14038e" filled="false" stroked="true" strokeweight=".079853pt" strokecolor="#989898">
                <v:path arrowok="t"/>
              </v:shape>
            </v:group>
            <v:group style="position:absolute;left:17373;top:14002;width:2;height:7" coordorigin="17373,14002" coordsize="2,7">
              <v:shape style="position:absolute;left:17373;top:14002;width:2;height:7" coordorigin="17373,14002" coordsize="0,7" path="m17373,14002l17373,14008e" filled="false" stroked="true" strokeweight=".079853pt" strokecolor="#989898">
                <v:path arrowok="t"/>
              </v:shape>
            </v:group>
            <v:group style="position:absolute;left:17397;top:13973;width:2;height:7" coordorigin="17397,13973" coordsize="2,7">
              <v:shape style="position:absolute;left:17397;top:13973;width:2;height:7" coordorigin="17397,13973" coordsize="0,7" path="m17397,13973l17397,13979e" filled="false" stroked="true" strokeweight=".079853pt" strokecolor="#989898">
                <v:path arrowok="t"/>
              </v:shape>
            </v:group>
            <v:group style="position:absolute;left:17419;top:13943;width:2;height:7" coordorigin="17419,13943" coordsize="2,7">
              <v:shape style="position:absolute;left:17419;top:13943;width:2;height:7" coordorigin="17419,13943" coordsize="0,7" path="m17419,13943l17419,13949e" filled="false" stroked="true" strokeweight=".079853pt" strokecolor="#989898">
                <v:path arrowok="t"/>
              </v:shape>
            </v:group>
            <v:group style="position:absolute;left:17441;top:13912;width:2;height:7" coordorigin="17441,13912" coordsize="2,7">
              <v:shape style="position:absolute;left:17441;top:13912;width:2;height:7" coordorigin="17441,13912" coordsize="0,7" path="m17441,13912l17441,13919e" filled="false" stroked="true" strokeweight=".079853pt" strokecolor="#989898">
                <v:path arrowok="t"/>
              </v:shape>
            </v:group>
            <v:group style="position:absolute;left:17464;top:13882;width:2;height:7" coordorigin="17464,13882" coordsize="2,7">
              <v:shape style="position:absolute;left:17464;top:13882;width:2;height:7" coordorigin="17464,13882" coordsize="0,7" path="m17464,13882l17464,13888e" filled="false" stroked="true" strokeweight=".079853pt" strokecolor="#989898">
                <v:path arrowok="t"/>
              </v:shape>
            </v:group>
            <v:group style="position:absolute;left:17486;top:13852;width:2;height:7" coordorigin="17486,13852" coordsize="2,7">
              <v:shape style="position:absolute;left:17486;top:13852;width:2;height:7" coordorigin="17486,13852" coordsize="0,7" path="m17486,13852l17486,13858e" filled="false" stroked="true" strokeweight=".078774pt" strokecolor="#989898">
                <v:path arrowok="t"/>
              </v:shape>
            </v:group>
            <v:group style="position:absolute;left:17508;top:13822;width:2;height:7" coordorigin="17508,13822" coordsize="2,7">
              <v:shape style="position:absolute;left:17508;top:13822;width:2;height:7" coordorigin="17508,13822" coordsize="0,7" path="m17508,13822l17508,13828e" filled="false" stroked="true" strokeweight=".078774pt" strokecolor="#989898">
                <v:path arrowok="t"/>
              </v:shape>
            </v:group>
            <v:group style="position:absolute;left:17532;top:13791;width:2;height:7" coordorigin="17532,13791" coordsize="2,7">
              <v:shape style="position:absolute;left:17532;top:13791;width:2;height:7" coordorigin="17532,13791" coordsize="0,7" path="m17532,13791l17532,13798e" filled="false" stroked="true" strokeweight=".079853pt" strokecolor="#989898">
                <v:path arrowok="t"/>
              </v:shape>
            </v:group>
            <v:group style="position:absolute;left:17555;top:13761;width:2;height:7" coordorigin="17555,13761" coordsize="2,7">
              <v:shape style="position:absolute;left:17555;top:13761;width:2;height:7" coordorigin="17555,13761" coordsize="0,7" path="m17555,13761l17555,13767e" filled="false" stroked="true" strokeweight=".079853pt" strokecolor="#989898">
                <v:path arrowok="t"/>
              </v:shape>
            </v:group>
            <v:group style="position:absolute;left:17577;top:13731;width:2;height:7" coordorigin="17577,13731" coordsize="2,7">
              <v:shape style="position:absolute;left:17577;top:13731;width:2;height:7" coordorigin="17577,13731" coordsize="0,7" path="m17577,13731l17577,13737e" filled="false" stroked="true" strokeweight=".078774pt" strokecolor="#989898">
                <v:path arrowok="t"/>
              </v:shape>
            </v:group>
            <v:group style="position:absolute;left:17599;top:13702;width:2;height:7" coordorigin="17599,13702" coordsize="2,7">
              <v:shape style="position:absolute;left:17599;top:13702;width:2;height:7" coordorigin="17599,13702" coordsize="0,7" path="m17599,13702l17599,13708e" filled="false" stroked="true" strokeweight=".078774pt" strokecolor="#989898">
                <v:path arrowok="t"/>
              </v:shape>
            </v:group>
            <v:group style="position:absolute;left:17621;top:13672;width:2;height:7" coordorigin="17621,13672" coordsize="2,7">
              <v:shape style="position:absolute;left:17621;top:13672;width:2;height:7" coordorigin="17621,13672" coordsize="0,7" path="m17621,13672l17621,13678e" filled="false" stroked="true" strokeweight=".079853pt" strokecolor="#989898">
                <v:path arrowok="t"/>
              </v:shape>
            </v:group>
            <v:group style="position:absolute;left:17645;top:13641;width:2;height:7" coordorigin="17645,13641" coordsize="2,7">
              <v:shape style="position:absolute;left:17645;top:13641;width:2;height:7" coordorigin="17645,13641" coordsize="0,7" path="m17645,13641l17645,13648e" filled="false" stroked="true" strokeweight=".079853pt" strokecolor="#989898">
                <v:path arrowok="t"/>
              </v:shape>
            </v:group>
            <v:group style="position:absolute;left:17668;top:13611;width:2;height:7" coordorigin="17668,13611" coordsize="2,7">
              <v:shape style="position:absolute;left:17668;top:13611;width:2;height:7" coordorigin="17668,13611" coordsize="0,7" path="m17668,13611l17668,13618e" filled="false" stroked="true" strokeweight=".078774pt" strokecolor="#989898">
                <v:path arrowok="t"/>
              </v:shape>
            </v:group>
            <v:group style="position:absolute;left:17690;top:13581;width:2;height:7" coordorigin="17690,13581" coordsize="2,7">
              <v:shape style="position:absolute;left:17690;top:13581;width:2;height:7" coordorigin="17690,13581" coordsize="0,7" path="m17690,13581l17690,13587e" filled="false" stroked="true" strokeweight=".078774pt" strokecolor="#989898">
                <v:path arrowok="t"/>
              </v:shape>
            </v:group>
            <v:group style="position:absolute;left:17712;top:13551;width:2;height:7" coordorigin="17712,13551" coordsize="2,7">
              <v:shape style="position:absolute;left:17712;top:13551;width:2;height:7" coordorigin="17712,13551" coordsize="0,7" path="m17712,13551l17712,13557e" filled="false" stroked="true" strokeweight=".079853pt" strokecolor="#989898">
                <v:path arrowok="t"/>
              </v:shape>
            </v:group>
            <v:group style="position:absolute;left:17735;top:13520;width:2;height:7" coordorigin="17735,13520" coordsize="2,7">
              <v:shape style="position:absolute;left:17735;top:13520;width:2;height:7" coordorigin="17735,13520" coordsize="0,7" path="m17735,13520l17735,13527e" filled="false" stroked="true" strokeweight=".079745pt" strokecolor="#989898">
                <v:path arrowok="t"/>
              </v:shape>
            </v:group>
            <v:group style="position:absolute;left:17757;top:13490;width:2;height:7" coordorigin="17757,13490" coordsize="2,7">
              <v:shape style="position:absolute;left:17757;top:13490;width:2;height:7" coordorigin="17757,13490" coordsize="0,7" path="m17757,13490l17757,13496e" filled="false" stroked="true" strokeweight=".079853pt" strokecolor="#989898">
                <v:path arrowok="t"/>
              </v:shape>
            </v:group>
            <v:group style="position:absolute;left:17778;top:13458;width:2;height:7" coordorigin="17778,13458" coordsize="2,7">
              <v:shape style="position:absolute;left:17778;top:13458;width:2;height:7" coordorigin="17778,13458" coordsize="0,7" path="m17778,13458l17778,13465e" filled="false" stroked="true" strokeweight=".079853pt" strokecolor="#989898">
                <v:path arrowok="t"/>
              </v:shape>
            </v:group>
            <v:group style="position:absolute;left:17798;top:13428;width:2;height:7" coordorigin="17798,13428" coordsize="2,7">
              <v:shape style="position:absolute;left:17798;top:13428;width:2;height:7" coordorigin="17798,13428" coordsize="0,7" path="m17798,13428l17798,13434e" filled="false" stroked="true" strokeweight=".078774pt" strokecolor="#989898">
                <v:path arrowok="t"/>
              </v:shape>
            </v:group>
            <v:group style="position:absolute;left:17819;top:13396;width:2;height:7" coordorigin="17819,13396" coordsize="2,7">
              <v:shape style="position:absolute;left:17819;top:13396;width:2;height:7" coordorigin="17819,13396" coordsize="0,7" path="m17819,13396l17819,13402e" filled="false" stroked="true" strokeweight=".079853pt" strokecolor="#989898">
                <v:path arrowok="t"/>
              </v:shape>
            </v:group>
            <v:group style="position:absolute;left:17840;top:13364;width:2;height:7" coordorigin="17840,13364" coordsize="2,7">
              <v:shape style="position:absolute;left:17840;top:13364;width:2;height:7" coordorigin="17840,13364" coordsize="0,7" path="m17840,13364l17840,13371e" filled="false" stroked="true" strokeweight=".078881pt" strokecolor="#989898">
                <v:path arrowok="t"/>
              </v:shape>
            </v:group>
            <v:group style="position:absolute;left:17859;top:13332;width:2;height:7" coordorigin="17859,13332" coordsize="2,7">
              <v:shape style="position:absolute;left:17859;top:13332;width:2;height:7" coordorigin="17859,13332" coordsize="0,7" path="m17859,13332l17859,13339e" filled="false" stroked="true" strokeweight=".078774pt" strokecolor="#989898">
                <v:path arrowok="t"/>
              </v:shape>
            </v:group>
            <v:group style="position:absolute;left:17880;top:13300;width:2;height:7" coordorigin="17880,13300" coordsize="2,7">
              <v:shape style="position:absolute;left:17880;top:13300;width:2;height:7" coordorigin="17880,13300" coordsize="0,7" path="m17880,13300l17880,13307e" filled="false" stroked="true" strokeweight=".079853pt" strokecolor="#989898">
                <v:path arrowok="t"/>
              </v:shape>
            </v:group>
            <v:group style="position:absolute;left:17900;top:13269;width:2;height:7" coordorigin="17900,13269" coordsize="2,7">
              <v:shape style="position:absolute;left:17900;top:13269;width:2;height:7" coordorigin="17900,13269" coordsize="0,7" path="m17900,13269l17900,13275e" filled="false" stroked="true" strokeweight=".079745pt" strokecolor="#989898">
                <v:path arrowok="t"/>
              </v:shape>
            </v:group>
            <v:group style="position:absolute;left:17921;top:13237;width:2;height:7" coordorigin="17921,13237" coordsize="2,7">
              <v:shape style="position:absolute;left:17921;top:13237;width:2;height:7" coordorigin="17921,13237" coordsize="0,7" path="m17921,13237l17921,13243e" filled="false" stroked="true" strokeweight=".079853pt" strokecolor="#989898">
                <v:path arrowok="t"/>
              </v:shape>
            </v:group>
            <v:group style="position:absolute;left:17942;top:13206;width:2;height:7" coordorigin="17942,13206" coordsize="2,7">
              <v:shape style="position:absolute;left:17942;top:13206;width:2;height:7" coordorigin="17942,13206" coordsize="0,7" path="m17942,13206l17942,13213e" filled="false" stroked="true" strokeweight=".079961pt" strokecolor="#989898">
                <v:path arrowok="t"/>
              </v:shape>
            </v:group>
            <v:group style="position:absolute;left:17961;top:13175;width:2;height:7" coordorigin="17961,13175" coordsize="2,7">
              <v:shape style="position:absolute;left:17961;top:13175;width:2;height:7" coordorigin="17961,13175" coordsize="0,7" path="m17961,13175l17961,13181e" filled="false" stroked="true" strokeweight=".079853pt" strokecolor="#989898">
                <v:path arrowok="t"/>
              </v:shape>
            </v:group>
            <v:group style="position:absolute;left:17982;top:13143;width:2;height:7" coordorigin="17982,13143" coordsize="2,7">
              <v:shape style="position:absolute;left:17982;top:13143;width:2;height:7" coordorigin="17982,13143" coordsize="0,7" path="m17982,13143l17982,13149e" filled="false" stroked="true" strokeweight=".079853pt" strokecolor="#989898">
                <v:path arrowok="t"/>
              </v:shape>
            </v:group>
            <v:group style="position:absolute;left:18002;top:13111;width:2;height:7" coordorigin="18002,13111" coordsize="2,7">
              <v:shape style="position:absolute;left:18002;top:13111;width:2;height:7" coordorigin="18002,13111" coordsize="0,7" path="m18002,13111l18002,13117e" filled="false" stroked="true" strokeweight=".079853pt" strokecolor="#989898">
                <v:path arrowok="t"/>
              </v:shape>
            </v:group>
            <v:group style="position:absolute;left:18023;top:13079;width:2;height:7" coordorigin="18023,13079" coordsize="2,7">
              <v:shape style="position:absolute;left:18023;top:13079;width:2;height:7" coordorigin="18023,13079" coordsize="0,7" path="m18023,13079l18023,13085e" filled="false" stroked="true" strokeweight=".079853pt" strokecolor="#989898">
                <v:path arrowok="t"/>
              </v:shape>
            </v:group>
            <v:group style="position:absolute;left:18044;top:13047;width:2;height:7" coordorigin="18044,13047" coordsize="2,7">
              <v:shape style="position:absolute;left:18044;top:13047;width:2;height:7" coordorigin="18044,13047" coordsize="0,7" path="m18044,13047l18044,13053e" filled="false" stroked="true" strokeweight=".079745pt" strokecolor="#989898">
                <v:path arrowok="t"/>
              </v:shape>
            </v:group>
            <v:group style="position:absolute;left:18063;top:13015;width:2;height:7" coordorigin="18063,13015" coordsize="2,7">
              <v:shape style="position:absolute;left:18063;top:13015;width:2;height:7" coordorigin="18063,13015" coordsize="0,7" path="m18063,13015l18063,13022e" filled="false" stroked="true" strokeweight=".079961pt" strokecolor="#989898">
                <v:path arrowok="t"/>
              </v:shape>
            </v:group>
            <v:group style="position:absolute;left:18084;top:12985;width:2;height:7" coordorigin="18084,12985" coordsize="2,7">
              <v:shape style="position:absolute;left:18084;top:12985;width:2;height:7" coordorigin="18084,12985" coordsize="0,7" path="m18084,12985l18084,12991e" filled="false" stroked="true" strokeweight=".079853pt" strokecolor="#989898">
                <v:path arrowok="t"/>
              </v:shape>
            </v:group>
            <v:group style="position:absolute;left:18104;top:12953;width:2;height:7" coordorigin="18104,12953" coordsize="2,7">
              <v:shape style="position:absolute;left:18104;top:12953;width:2;height:7" coordorigin="18104,12953" coordsize="0,7" path="m18104,12953l18104,12959e" filled="false" stroked="true" strokeweight=".079853pt" strokecolor="#989898">
                <v:path arrowok="t"/>
              </v:shape>
            </v:group>
            <v:group style="position:absolute;left:18125;top:12921;width:2;height:7" coordorigin="18125,12921" coordsize="2,7">
              <v:shape style="position:absolute;left:18125;top:12921;width:2;height:7" coordorigin="18125,12921" coordsize="0,7" path="m18125,12921l18125,12928e" filled="false" stroked="true" strokeweight=".079853pt" strokecolor="#989898">
                <v:path arrowok="t"/>
              </v:shape>
            </v:group>
            <v:group style="position:absolute;left:18146;top:12889;width:2;height:7" coordorigin="18146,12889" coordsize="2,7">
              <v:shape style="position:absolute;left:18146;top:12889;width:2;height:7" coordorigin="18146,12889" coordsize="0,7" path="m18146,12889l18146,12896e" filled="false" stroked="true" strokeweight=".079853pt" strokecolor="#989898">
                <v:path arrowok="t"/>
              </v:shape>
            </v:group>
            <v:group style="position:absolute;left:18165;top:12857;width:2;height:7" coordorigin="18165,12857" coordsize="2,7">
              <v:shape style="position:absolute;left:18165;top:12857;width:2;height:7" coordorigin="18165,12857" coordsize="0,7" path="m18165,12857l18165,12864e" filled="false" stroked="true" strokeweight=".079745pt" strokecolor="#989898">
                <v:path arrowok="t"/>
              </v:shape>
            </v:group>
            <v:group style="position:absolute;left:18189;top:12821;width:2;height:7" coordorigin="18189,12821" coordsize="2,7">
              <v:shape style="position:absolute;left:18189;top:12821;width:2;height:7" coordorigin="18189,12821" coordsize="0,7" path="m18189,12821l18189,12827e" filled="false" stroked="true" strokeweight=".078774pt" strokecolor="#989898">
                <v:path arrowok="t"/>
              </v:shape>
            </v:group>
            <v:group style="position:absolute;left:18203;top:12174;width:2;height:7" coordorigin="18203,12174" coordsize="2,7">
              <v:shape style="position:absolute;left:18203;top:12174;width:2;height:7" coordorigin="18203,12174" coordsize="0,7" path="m18203,12174l18203,12180e" filled="false" stroked="true" strokeweight=".079853pt" strokecolor="#989898">
                <v:path arrowok="t"/>
              </v:shape>
            </v:group>
            <v:group style="position:absolute;left:18174;top:12204;width:2;height:7" coordorigin="18174,12204" coordsize="2,7">
              <v:shape style="position:absolute;left:18174;top:12204;width:2;height:7" coordorigin="18174,12204" coordsize="0,7" path="m18174,12204l18174,12210e" filled="false" stroked="true" strokeweight=".079853pt" strokecolor="#989898">
                <v:path arrowok="t"/>
              </v:shape>
            </v:group>
            <v:group style="position:absolute;left:18147;top:12231;width:2;height:7" coordorigin="18147,12231" coordsize="2,7">
              <v:shape style="position:absolute;left:18147;top:12231;width:2;height:7" coordorigin="18147,12231" coordsize="0,7" path="m18147,12231l18147,12237e" filled="false" stroked="true" strokeweight=".079745pt" strokecolor="#989898">
                <v:path arrowok="t"/>
              </v:shape>
            </v:group>
            <v:group style="position:absolute;left:18122;top:12258;width:2;height:7" coordorigin="18122,12258" coordsize="2,7">
              <v:shape style="position:absolute;left:18122;top:12258;width:2;height:7" coordorigin="18122,12258" coordsize="0,7" path="m18122,12258l18122,12265e" filled="false" stroked="true" strokeweight=".079853pt" strokecolor="#989898">
                <v:path arrowok="t"/>
              </v:shape>
            </v:group>
            <v:group style="position:absolute;left:18096;top:12285;width:2;height:7" coordorigin="18096,12285" coordsize="2,7">
              <v:shape style="position:absolute;left:18096;top:12285;width:2;height:7" coordorigin="18096,12285" coordsize="0,7" path="m18096,12285l18096,12292e" filled="false" stroked="true" strokeweight=".079745pt" strokecolor="#989898">
                <v:path arrowok="t"/>
              </v:shape>
            </v:group>
            <v:group style="position:absolute;left:18069;top:12312;width:2;height:7" coordorigin="18069,12312" coordsize="2,7">
              <v:shape style="position:absolute;left:18069;top:12312;width:2;height:7" coordorigin="18069,12312" coordsize="0,7" path="m18069,12312l18069,12319e" filled="false" stroked="true" strokeweight=".079853pt" strokecolor="#989898">
                <v:path arrowok="t"/>
              </v:shape>
            </v:group>
            <v:group style="position:absolute;left:18044;top:12339;width:2;height:7" coordorigin="18044,12339" coordsize="2,7">
              <v:shape style="position:absolute;left:18044;top:12339;width:2;height:7" coordorigin="18044,12339" coordsize="0,7" path="m18044,12339l18044,12346e" filled="false" stroked="true" strokeweight=".079745pt" strokecolor="#989898">
                <v:path arrowok="t"/>
              </v:shape>
            </v:group>
            <v:group style="position:absolute;left:18018;top:12367;width:2;height:7" coordorigin="18018,12367" coordsize="2,7">
              <v:shape style="position:absolute;left:18018;top:12367;width:2;height:7" coordorigin="18018,12367" coordsize="0,7" path="m18018,12367l18018,12373e" filled="false" stroked="true" strokeweight=".079853pt" strokecolor="#989898">
                <v:path arrowok="t"/>
              </v:shape>
            </v:group>
            <v:group style="position:absolute;left:17991;top:12394;width:2;height:7" coordorigin="17991,12394" coordsize="2,7">
              <v:shape style="position:absolute;left:17991;top:12394;width:2;height:7" coordorigin="17991,12394" coordsize="0,7" path="m17991,12394l17991,12400e" filled="false" stroked="true" strokeweight=".079853pt" strokecolor="#989898">
                <v:path arrowok="t"/>
              </v:shape>
            </v:group>
            <v:group style="position:absolute;left:17966;top:12421;width:2;height:7" coordorigin="17966,12421" coordsize="2,7">
              <v:shape style="position:absolute;left:17966;top:12421;width:2;height:7" coordorigin="17966,12421" coordsize="0,7" path="m17966,12421l17966,12427e" filled="false" stroked="true" strokeweight=".079961pt" strokecolor="#989898">
                <v:path arrowok="t"/>
              </v:shape>
            </v:group>
            <v:group style="position:absolute;left:17940;top:12448;width:2;height:7" coordorigin="17940,12448" coordsize="2,7">
              <v:shape style="position:absolute;left:17940;top:12448;width:2;height:7" coordorigin="17940,12448" coordsize="0,7" path="m17940,12448l17940,12454e" filled="false" stroked="true" strokeweight=".078666pt" strokecolor="#989898">
                <v:path arrowok="t"/>
              </v:shape>
            </v:group>
            <v:group style="position:absolute;left:17913;top:12475;width:2;height:7" coordorigin="17913,12475" coordsize="2,7">
              <v:shape style="position:absolute;left:17913;top:12475;width:2;height:7" coordorigin="17913,12475" coordsize="0,7" path="m17913,12475l17913,12481e" filled="false" stroked="true" strokeweight=".079853pt" strokecolor="#989898">
                <v:path arrowok="t"/>
              </v:shape>
            </v:group>
            <v:group style="position:absolute;left:17888;top:12504;width:2;height:7" coordorigin="17888,12504" coordsize="2,7">
              <v:shape style="position:absolute;left:17888;top:12504;width:2;height:7" coordorigin="17888,12504" coordsize="0,7" path="m17888,12504l17888,12510e" filled="false" stroked="true" strokeweight=".079853pt" strokecolor="#989898">
                <v:path arrowok="t"/>
              </v:shape>
            </v:group>
            <v:group style="position:absolute;left:17862;top:12531;width:2;height:7" coordorigin="17862,12531" coordsize="2,7">
              <v:shape style="position:absolute;left:17862;top:12531;width:2;height:7" coordorigin="17862,12531" coordsize="0,7" path="m17862,12531l17862,12537e" filled="false" stroked="true" strokeweight=".079961pt" strokecolor="#989898">
                <v:path arrowok="t"/>
              </v:shape>
            </v:group>
            <v:group style="position:absolute;left:17835;top:12558;width:2;height:7" coordorigin="17835,12558" coordsize="2,7">
              <v:shape style="position:absolute;left:17835;top:12558;width:2;height:7" coordorigin="17835,12558" coordsize="0,7" path="m17835,12558l17835,12564e" filled="false" stroked="true" strokeweight=".079853pt" strokecolor="#989898">
                <v:path arrowok="t"/>
              </v:shape>
            </v:group>
            <v:group style="position:absolute;left:17810;top:12585;width:2;height:7" coordorigin="17810,12585" coordsize="2,7">
              <v:shape style="position:absolute;left:17810;top:12585;width:2;height:7" coordorigin="17810,12585" coordsize="0,7" path="m17810,12585l17810,12591e" filled="false" stroked="true" strokeweight=".079853pt" strokecolor="#989898">
                <v:path arrowok="t"/>
              </v:shape>
            </v:group>
            <v:group style="position:absolute;left:17784;top:12612;width:2;height:7" coordorigin="17784,12612" coordsize="2,7">
              <v:shape style="position:absolute;left:17784;top:12612;width:2;height:7" coordorigin="17784,12612" coordsize="0,7" path="m17784,12612l17784,12618e" filled="false" stroked="true" strokeweight=".079853pt" strokecolor="#989898">
                <v:path arrowok="t"/>
              </v:shape>
            </v:group>
            <v:group style="position:absolute;left:17757;top:12639;width:2;height:7" coordorigin="17757,12639" coordsize="2,7">
              <v:shape style="position:absolute;left:17757;top:12639;width:2;height:7" coordorigin="17757,12639" coordsize="0,7" path="m17757,12639l17757,12645e" filled="false" stroked="true" strokeweight=".079853pt" strokecolor="#989898">
                <v:path arrowok="t"/>
              </v:shape>
            </v:group>
            <v:group style="position:absolute;left:17731;top:12666;width:2;height:7" coordorigin="17731,12666" coordsize="2,7">
              <v:shape style="position:absolute;left:17731;top:12666;width:2;height:7" coordorigin="17731,12666" coordsize="0,7" path="m17731,12666l17731,12673e" filled="false" stroked="true" strokeweight=".079853pt" strokecolor="#989898">
                <v:path arrowok="t"/>
              </v:shape>
            </v:group>
            <v:group style="position:absolute;left:17706;top:12693;width:2;height:7" coordorigin="17706,12693" coordsize="2,7">
              <v:shape style="position:absolute;left:17706;top:12693;width:2;height:7" coordorigin="17706,12693" coordsize="0,7" path="m17706,12693l17706,12700e" filled="false" stroked="true" strokeweight=".079853pt" strokecolor="#989898">
                <v:path arrowok="t"/>
              </v:shape>
            </v:group>
            <v:group style="position:absolute;left:17679;top:12720;width:2;height:7" coordorigin="17679,12720" coordsize="2,7">
              <v:shape style="position:absolute;left:17679;top:12720;width:2;height:7" coordorigin="17679,12720" coordsize="0,7" path="m17679,12720l17679,12727e" filled="false" stroked="true" strokeweight=".079853pt" strokecolor="#989898">
                <v:path arrowok="t"/>
              </v:shape>
            </v:group>
            <v:group style="position:absolute;left:17653;top:12747;width:2;height:7" coordorigin="17653,12747" coordsize="2,7">
              <v:shape style="position:absolute;left:17653;top:12747;width:2;height:7" coordorigin="17653,12747" coordsize="0,7" path="m17653,12747l17653,12754e" filled="false" stroked="true" strokeweight=".079853pt" strokecolor="#989898">
                <v:path arrowok="t"/>
              </v:shape>
            </v:group>
            <v:group style="position:absolute;left:17626;top:12773;width:2;height:7" coordorigin="17626,12773" coordsize="2,7">
              <v:shape style="position:absolute;left:17626;top:12773;width:2;height:7" coordorigin="17626,12773" coordsize="0,7" path="m17626,12773l17626,12779e" filled="false" stroked="true" strokeweight=".078774pt" strokecolor="#989898">
                <v:path arrowok="t"/>
              </v:shape>
            </v:group>
            <v:group style="position:absolute;left:17599;top:12800;width:2;height:7" coordorigin="17599,12800" coordsize="2,7">
              <v:shape style="position:absolute;left:17599;top:12800;width:2;height:7" coordorigin="17599,12800" coordsize="0,7" path="m17599,12800l17599,12806e" filled="false" stroked="true" strokeweight=".078774pt" strokecolor="#989898">
                <v:path arrowok="t"/>
              </v:shape>
            </v:group>
            <v:group style="position:absolute;left:17572;top:12826;width:2;height:7" coordorigin="17572,12826" coordsize="2,7">
              <v:shape style="position:absolute;left:17572;top:12826;width:2;height:7" coordorigin="17572,12826" coordsize="0,7" path="m17572,12826l17572,12832e" filled="false" stroked="true" strokeweight=".079853pt" strokecolor="#989898">
                <v:path arrowok="t"/>
              </v:shape>
            </v:group>
            <v:group style="position:absolute;left:17545;top:12853;width:2;height:7" coordorigin="17545,12853" coordsize="2,7">
              <v:shape style="position:absolute;left:17545;top:12853;width:2;height:7" coordorigin="17545,12853" coordsize="0,7" path="m17545,12853l17545,12859e" filled="false" stroked="true" strokeweight=".079853pt" strokecolor="#989898">
                <v:path arrowok="t"/>
              </v:shape>
            </v:group>
            <v:group style="position:absolute;left:17518;top:12878;width:2;height:7" coordorigin="17518,12878" coordsize="2,7">
              <v:shape style="position:absolute;left:17518;top:12878;width:2;height:7" coordorigin="17518,12878" coordsize="0,7" path="m17518,12878l17518,12884e" filled="false" stroked="true" strokeweight=".078774pt" strokecolor="#989898">
                <v:path arrowok="t"/>
              </v:shape>
            </v:group>
            <v:group style="position:absolute;left:17491;top:12905;width:2;height:7" coordorigin="17491,12905" coordsize="2,7">
              <v:shape style="position:absolute;left:17491;top:12905;width:2;height:7" coordorigin="17491,12905" coordsize="0,7" path="m17491,12905l17491,12912e" filled="false" stroked="true" strokeweight=".079853pt" strokecolor="#989898">
                <v:path arrowok="t"/>
              </v:shape>
            </v:group>
            <v:group style="position:absolute;left:17464;top:12931;width:2;height:7" coordorigin="17464,12931" coordsize="2,7">
              <v:shape style="position:absolute;left:17464;top:12931;width:2;height:7" coordorigin="17464,12931" coordsize="0,7" path="m17464,12931l17464,12937e" filled="false" stroked="true" strokeweight=".079853pt" strokecolor="#989898">
                <v:path arrowok="t"/>
              </v:shape>
            </v:group>
            <v:group style="position:absolute;left:17438;top:12958;width:2;height:7" coordorigin="17438,12958" coordsize="2,7">
              <v:shape style="position:absolute;left:17438;top:12958;width:2;height:7" coordorigin="17438,12958" coordsize="0,7" path="m17438,12958l17438,12964e" filled="false" stroked="true" strokeweight=".079853pt" strokecolor="#989898">
                <v:path arrowok="t"/>
              </v:shape>
            </v:group>
            <v:group style="position:absolute;left:17411;top:12985;width:2;height:7" coordorigin="17411,12985" coordsize="2,7">
              <v:shape style="position:absolute;left:17411;top:12985;width:2;height:7" coordorigin="17411,12985" coordsize="0,7" path="m17411,12985l17411,12991e" filled="false" stroked="true" strokeweight=".079853pt" strokecolor="#989898">
                <v:path arrowok="t"/>
              </v:shape>
            </v:group>
            <v:group style="position:absolute;left:17384;top:13010;width:2;height:7" coordorigin="17384,13010" coordsize="2,7">
              <v:shape style="position:absolute;left:17384;top:13010;width:2;height:7" coordorigin="17384,13010" coordsize="0,7" path="m17384,13010l17384,13017e" filled="false" stroked="true" strokeweight=".079853pt" strokecolor="#989898">
                <v:path arrowok="t"/>
              </v:shape>
            </v:group>
            <v:group style="position:absolute;left:17357;top:13037;width:2;height:7" coordorigin="17357,13037" coordsize="2,7">
              <v:shape style="position:absolute;left:17357;top:13037;width:2;height:7" coordorigin="17357,13037" coordsize="0,7" path="m17357,13037l17357,13044e" filled="false" stroked="true" strokeweight=".079853pt" strokecolor="#989898">
                <v:path arrowok="t"/>
              </v:shape>
            </v:group>
            <v:group style="position:absolute;left:17330;top:13063;width:2;height:7" coordorigin="17330,13063" coordsize="2,7">
              <v:shape style="position:absolute;left:17330;top:13063;width:2;height:7" coordorigin="17330,13063" coordsize="0,7" path="m17330,13063l17330,13069e" filled="false" stroked="true" strokeweight=".079853pt" strokecolor="#989898">
                <v:path arrowok="t"/>
              </v:shape>
            </v:group>
            <v:group style="position:absolute;left:17303;top:13090;width:2;height:7" coordorigin="17303,13090" coordsize="2,7">
              <v:shape style="position:absolute;left:17303;top:13090;width:2;height:7" coordorigin="17303,13090" coordsize="0,7" path="m17303,13090l17303,13096e" filled="false" stroked="true" strokeweight=".079853pt" strokecolor="#989898">
                <v:path arrowok="t"/>
              </v:shape>
            </v:group>
            <v:group style="position:absolute;left:17276;top:13116;width:2;height:7" coordorigin="17276,13116" coordsize="2,7">
              <v:shape style="position:absolute;left:17276;top:13116;width:2;height:7" coordorigin="17276,13116" coordsize="0,7" path="m17276,13116l17276,13122e" filled="false" stroked="true" strokeweight=".079853pt" strokecolor="#989898">
                <v:path arrowok="t"/>
              </v:shape>
            </v:group>
            <v:group style="position:absolute;left:17249;top:13143;width:2;height:7" coordorigin="17249,13143" coordsize="2,7">
              <v:shape style="position:absolute;left:17249;top:13143;width:2;height:7" coordorigin="17249,13143" coordsize="0,7" path="m17249,13143l17249,13149e" filled="false" stroked="true" strokeweight=".079853pt" strokecolor="#989898">
                <v:path arrowok="t"/>
              </v:shape>
            </v:group>
            <v:group style="position:absolute;left:17223;top:13168;width:2;height:7" coordorigin="17223,13168" coordsize="2,7">
              <v:shape style="position:absolute;left:17223;top:13168;width:2;height:7" coordorigin="17223,13168" coordsize="0,7" path="m17223,13168l17223,13175e" filled="false" stroked="true" strokeweight=".079853pt" strokecolor="#989898">
                <v:path arrowok="t"/>
              </v:shape>
            </v:group>
            <v:group style="position:absolute;left:17196;top:13195;width:2;height:7" coordorigin="17196,13195" coordsize="2,7">
              <v:shape style="position:absolute;left:17196;top:13195;width:2;height:7" coordorigin="17196,13195" coordsize="0,7" path="m17196,13195l17196,13202e" filled="false" stroked="true" strokeweight=".078774pt" strokecolor="#989898">
                <v:path arrowok="t"/>
              </v:shape>
            </v:group>
            <v:group style="position:absolute;left:17169;top:13221;width:2;height:7" coordorigin="17169,13221" coordsize="2,7">
              <v:shape style="position:absolute;left:17169;top:13221;width:2;height:7" coordorigin="17169,13221" coordsize="0,7" path="m17169,13221l17169,13227e" filled="false" stroked="true" strokeweight=".079853pt" strokecolor="#989898">
                <v:path arrowok="t"/>
              </v:shape>
            </v:group>
            <v:group style="position:absolute;left:17142;top:13248;width:2;height:7" coordorigin="17142,13248" coordsize="2,7">
              <v:shape style="position:absolute;left:17142;top:13248;width:2;height:7" coordorigin="17142,13248" coordsize="0,7" path="m17142,13248l17142,13254e" filled="false" stroked="true" strokeweight=".079853pt" strokecolor="#989898">
                <v:path arrowok="t"/>
              </v:shape>
            </v:group>
            <v:group style="position:absolute;left:17115;top:13273;width:2;height:7" coordorigin="17115,13273" coordsize="2,7">
              <v:shape style="position:absolute;left:17115;top:13273;width:2;height:7" coordorigin="17115,13273" coordsize="0,7" path="m17115,13273l17115,13280e" filled="false" stroked="true" strokeweight=".079853pt" strokecolor="#989898">
                <v:path arrowok="t"/>
              </v:shape>
            </v:group>
            <v:group style="position:absolute;left:17089;top:13300;width:2;height:7" coordorigin="17089,13300" coordsize="2,7">
              <v:shape style="position:absolute;left:17089;top:13300;width:2;height:7" coordorigin="17089,13300" coordsize="0,7" path="m17089,13300l17089,13307e" filled="false" stroked="true" strokeweight=".079853pt" strokecolor="#989898">
                <v:path arrowok="t"/>
              </v:shape>
            </v:group>
            <v:group style="position:absolute;left:17064;top:13329;width:2;height:7" coordorigin="17064,13329" coordsize="2,7">
              <v:shape style="position:absolute;left:17064;top:13329;width:2;height:7" coordorigin="17064,13329" coordsize="0,7" path="m17064,13329l17064,13335e" filled="false" stroked="true" strokeweight=".079853pt" strokecolor="#989898">
                <v:path arrowok="t"/>
              </v:shape>
            </v:group>
            <v:group style="position:absolute;left:17037;top:13356;width:2;height:7" coordorigin="17037,13356" coordsize="2,7">
              <v:shape style="position:absolute;left:17037;top:13356;width:2;height:7" coordorigin="17037,13356" coordsize="0,7" path="m17037,13356l17037,13363e" filled="false" stroked="true" strokeweight=".078774pt" strokecolor="#989898">
                <v:path arrowok="t"/>
              </v:shape>
            </v:group>
            <v:group style="position:absolute;left:17011;top:13383;width:2;height:7" coordorigin="17011,13383" coordsize="2,7">
              <v:shape style="position:absolute;left:17011;top:13383;width:2;height:7" coordorigin="17011,13383" coordsize="0,7" path="m17011,13383l17011,13390e" filled="false" stroked="true" strokeweight=".079853pt" strokecolor="#989898">
                <v:path arrowok="t"/>
              </v:shape>
            </v:group>
            <v:group style="position:absolute;left:16986;top:13410;width:2;height:7" coordorigin="16986,13410" coordsize="2,7">
              <v:shape style="position:absolute;left:16986;top:13410;width:2;height:7" coordorigin="16986,13410" coordsize="0,7" path="m16986,13410l16986,13417e" filled="false" stroked="true" strokeweight=".078774pt" strokecolor="#989898">
                <v:path arrowok="t"/>
              </v:shape>
            </v:group>
            <v:group style="position:absolute;left:16960;top:13439;width:2;height:7" coordorigin="16960,13439" coordsize="2,7">
              <v:shape style="position:absolute;left:16960;top:13439;width:2;height:7" coordorigin="16960,13439" coordsize="0,7" path="m16960,13439l16960,13445e" filled="false" stroked="true" strokeweight=".079853pt" strokecolor="#989898">
                <v:path arrowok="t"/>
              </v:shape>
            </v:group>
            <v:group style="position:absolute;left:16935;top:13466;width:2;height:7" coordorigin="16935,13466" coordsize="2,7">
              <v:shape style="position:absolute;left:16935;top:13466;width:2;height:7" coordorigin="16935,13466" coordsize="0,7" path="m16935,13466l16935,13473e" filled="false" stroked="true" strokeweight=".079853pt" strokecolor="#989898">
                <v:path arrowok="t"/>
              </v:shape>
            </v:group>
            <v:group style="position:absolute;left:16909;top:13493;width:2;height:7" coordorigin="16909,13493" coordsize="2,7">
              <v:shape style="position:absolute;left:16909;top:13493;width:2;height:7" coordorigin="16909,13493" coordsize="0,7" path="m16909,13493l16909,13500e" filled="false" stroked="true" strokeweight=".079853pt" strokecolor="#989898">
                <v:path arrowok="t"/>
              </v:shape>
            </v:group>
            <v:group style="position:absolute;left:16884;top:13520;width:2;height:7" coordorigin="16884,13520" coordsize="2,7">
              <v:shape style="position:absolute;left:16884;top:13520;width:2;height:7" coordorigin="16884,13520" coordsize="0,7" path="m16884,13520l16884,13527e" filled="false" stroked="true" strokeweight=".079853pt" strokecolor="#989898">
                <v:path arrowok="t"/>
              </v:shape>
            </v:group>
            <v:group style="position:absolute;left:16857;top:13549;width:2;height:7" coordorigin="16857,13549" coordsize="2,7">
              <v:shape style="position:absolute;left:16857;top:13549;width:2;height:7" coordorigin="16857,13549" coordsize="0,7" path="m16857,13549l16857,13555e" filled="false" stroked="true" strokeweight=".079853pt" strokecolor="#989898">
                <v:path arrowok="t"/>
              </v:shape>
            </v:group>
            <v:group style="position:absolute;left:16831;top:13576;width:2;height:7" coordorigin="16831,13576" coordsize="2,7">
              <v:shape style="position:absolute;left:16831;top:13576;width:2;height:7" coordorigin="16831,13576" coordsize="0,7" path="m16831,13576l16831,13582e" filled="false" stroked="true" strokeweight=".079853pt" strokecolor="#989898">
                <v:path arrowok="t"/>
              </v:shape>
            </v:group>
            <v:group style="position:absolute;left:16806;top:13603;width:2;height:7" coordorigin="16806,13603" coordsize="2,7">
              <v:shape style="position:absolute;left:16806;top:13603;width:2;height:7" coordorigin="16806,13603" coordsize="0,7" path="m16806,13603l16806,13610e" filled="false" stroked="true" strokeweight=".078774pt" strokecolor="#989898">
                <v:path arrowok="t"/>
              </v:shape>
            </v:group>
            <v:group style="position:absolute;left:16780;top:13630;width:2;height:7" coordorigin="16780,13630" coordsize="2,7">
              <v:shape style="position:absolute;left:16780;top:13630;width:2;height:7" coordorigin="16780,13630" coordsize="0,7" path="m16780,13630l16780,13637e" filled="false" stroked="true" strokeweight=".079853pt" strokecolor="#989898">
                <v:path arrowok="t"/>
              </v:shape>
            </v:group>
            <v:group style="position:absolute;left:16755;top:13659;width:2;height:7" coordorigin="16755,13659" coordsize="2,7">
              <v:shape style="position:absolute;left:16755;top:13659;width:2;height:7" coordorigin="16755,13659" coordsize="0,7" path="m16755,13659l16755,13665e" filled="false" stroked="true" strokeweight=".078774pt" strokecolor="#989898">
                <v:path arrowok="t"/>
              </v:shape>
            </v:group>
            <v:group style="position:absolute;left:16729;top:13686;width:2;height:7" coordorigin="16729,13686" coordsize="2,7">
              <v:shape style="position:absolute;left:16729;top:13686;width:2;height:7" coordorigin="16729,13686" coordsize="0,7" path="m16729,13686l16729,13692e" filled="false" stroked="true" strokeweight=".079853pt" strokecolor="#989898">
                <v:path arrowok="t"/>
              </v:shape>
            </v:group>
            <v:group style="position:absolute;left:16704;top:13713;width:2;height:7" coordorigin="16704,13713" coordsize="2,7">
              <v:shape style="position:absolute;left:16704;top:13713;width:2;height:7" coordorigin="16704,13713" coordsize="0,7" path="m16704,13713l16704,13720e" filled="false" stroked="true" strokeweight=".079853pt" strokecolor="#989898">
                <v:path arrowok="t"/>
              </v:shape>
            </v:group>
            <v:group style="position:absolute;left:16676;top:13740;width:2;height:7" coordorigin="16676,13740" coordsize="2,7">
              <v:shape style="position:absolute;left:16676;top:13740;width:2;height:7" coordorigin="16676,13740" coordsize="0,7" path="m16676,13740l16676,13747e" filled="false" stroked="true" strokeweight=".078774pt" strokecolor="#989898">
                <v:path arrowok="t"/>
              </v:shape>
            </v:group>
            <v:group style="position:absolute;left:16651;top:13769;width:2;height:7" coordorigin="16651,13769" coordsize="2,7">
              <v:shape style="position:absolute;left:16651;top:13769;width:2;height:7" coordorigin="16651,13769" coordsize="0,7" path="m16651,13769l16651,13775e" filled="false" stroked="true" strokeweight=".079853pt" strokecolor="#989898">
                <v:path arrowok="t"/>
              </v:shape>
            </v:group>
            <v:group style="position:absolute;left:16625;top:13796;width:2;height:7" coordorigin="16625,13796" coordsize="2,7">
              <v:shape style="position:absolute;left:16625;top:13796;width:2;height:7" coordorigin="16625,13796" coordsize="0,7" path="m16625,13796l16625,13802e" filled="false" stroked="true" strokeweight=".079853pt" strokecolor="#989898">
                <v:path arrowok="t"/>
              </v:shape>
            </v:group>
            <v:group style="position:absolute;left:16600;top:13823;width:2;height:7" coordorigin="16600,13823" coordsize="2,7">
              <v:shape style="position:absolute;left:16600;top:13823;width:2;height:7" coordorigin="16600,13823" coordsize="0,7" path="m16600,13823l16600,13830e" filled="false" stroked="true" strokeweight=".079853pt" strokecolor="#989898">
                <v:path arrowok="t"/>
              </v:shape>
            </v:group>
            <v:group style="position:absolute;left:16574;top:13850;width:2;height:7" coordorigin="16574,13850" coordsize="2,7">
              <v:shape style="position:absolute;left:16574;top:13850;width:2;height:7" coordorigin="16574,13850" coordsize="0,7" path="m16574,13850l16574,13857e" filled="false" stroked="true" strokeweight=".079853pt" strokecolor="#989898">
                <v:path arrowok="t"/>
              </v:shape>
            </v:group>
            <v:group style="position:absolute;left:16549;top:13879;width:2;height:7" coordorigin="16549,13879" coordsize="2,7">
              <v:shape style="position:absolute;left:16549;top:13879;width:2;height:7" coordorigin="16549,13879" coordsize="0,7" path="m16549,13879l16549,13885e" filled="false" stroked="true" strokeweight=".079853pt" strokecolor="#989898">
                <v:path arrowok="t"/>
              </v:shape>
            </v:group>
            <v:group style="position:absolute;left:16523;top:13906;width:2;height:7" coordorigin="16523,13906" coordsize="2,7">
              <v:shape style="position:absolute;left:16523;top:13906;width:2;height:7" coordorigin="16523,13906" coordsize="0,7" path="m16523,13906l16523,13912e" filled="false" stroked="true" strokeweight=".078774pt" strokecolor="#989898">
                <v:path arrowok="t"/>
              </v:shape>
            </v:group>
            <v:group style="position:absolute;left:16500;top:13935;width:2;height:7" coordorigin="16500,13935" coordsize="2,7">
              <v:shape style="position:absolute;left:16500;top:13935;width:2;height:7" coordorigin="16500,13935" coordsize="0,7" path="m16500,13935l16500,13941e" filled="false" stroked="true" strokeweight=".079853pt" strokecolor="#989898">
                <v:path arrowok="t"/>
              </v:shape>
            </v:group>
            <v:group style="position:absolute;left:16474;top:13963;width:2;height:7" coordorigin="16474,13963" coordsize="2,7">
              <v:shape style="position:absolute;left:16474;top:13963;width:2;height:7" coordorigin="16474,13963" coordsize="0,7" path="m16474,13963l16474,13970e" filled="false" stroked="true" strokeweight=".078774pt" strokecolor="#989898">
                <v:path arrowok="t"/>
              </v:shape>
            </v:group>
            <v:group style="position:absolute;left:16449;top:13990;width:2;height:7" coordorigin="16449,13990" coordsize="2,7">
              <v:shape style="position:absolute;left:16449;top:13990;width:2;height:7" coordorigin="16449,13990" coordsize="0,7" path="m16449,13990l16449,13997e" filled="false" stroked="true" strokeweight=".079853pt" strokecolor="#989898">
                <v:path arrowok="t"/>
              </v:shape>
            </v:group>
            <v:group style="position:absolute;left:16423;top:14019;width:2;height:7" coordorigin="16423,14019" coordsize="2,7">
              <v:shape style="position:absolute;left:16423;top:14019;width:2;height:7" coordorigin="16423,14019" coordsize="0,7" path="m16423,14019l16423,14026e" filled="false" stroked="true" strokeweight=".078774pt" strokecolor="#989898">
                <v:path arrowok="t"/>
              </v:shape>
            </v:group>
            <v:group style="position:absolute;left:16399;top:14048;width:2;height:7" coordorigin="16399,14048" coordsize="2,7">
              <v:shape style="position:absolute;left:16399;top:14048;width:2;height:7" coordorigin="16399,14048" coordsize="0,7" path="m16399,14048l16399,14054e" filled="false" stroked="true" strokeweight=".079853pt" strokecolor="#989898">
                <v:path arrowok="t"/>
              </v:shape>
            </v:group>
            <v:group style="position:absolute;left:16374;top:14075;width:2;height:7" coordorigin="16374,14075" coordsize="2,7">
              <v:shape style="position:absolute;left:16374;top:14075;width:2;height:7" coordorigin="16374,14075" coordsize="0,7" path="m16374,14075l16374,14081e" filled="false" stroked="true" strokeweight=".078774pt" strokecolor="#989898">
                <v:path arrowok="t"/>
              </v:shape>
            </v:group>
            <v:group style="position:absolute;left:16348;top:14104;width:2;height:7" coordorigin="16348,14104" coordsize="2,7">
              <v:shape style="position:absolute;left:16348;top:14104;width:2;height:7" coordorigin="16348,14104" coordsize="0,7" path="m16348,14104l16348,14110e" filled="false" stroked="true" strokeweight=".079853pt" strokecolor="#989898">
                <v:path arrowok="t"/>
              </v:shape>
            </v:group>
            <v:group style="position:absolute;left:16323;top:14132;width:2;height:7" coordorigin="16323,14132" coordsize="2,7">
              <v:shape style="position:absolute;left:16323;top:14132;width:2;height:7" coordorigin="16323,14132" coordsize="0,7" path="m16323,14132l16323,14139e" filled="false" stroked="true" strokeweight=".079853pt" strokecolor="#989898">
                <v:path arrowok="t"/>
              </v:shape>
            </v:group>
            <v:group style="position:absolute;left:16299;top:14159;width:2;height:7" coordorigin="16299,14159" coordsize="2,7">
              <v:shape style="position:absolute;left:16299;top:14159;width:2;height:7" coordorigin="16299,14159" coordsize="0,7" path="m16299,14159l16299,14166e" filled="false" stroked="true" strokeweight=".079853pt" strokecolor="#989898">
                <v:path arrowok="t"/>
              </v:shape>
            </v:group>
            <v:group style="position:absolute;left:16273;top:14188;width:2;height:7" coordorigin="16273,14188" coordsize="2,7">
              <v:shape style="position:absolute;left:16273;top:14188;width:2;height:7" coordorigin="16273,14188" coordsize="0,7" path="m16273,14188l16273,14194e" filled="false" stroked="true" strokeweight=".078774pt" strokecolor="#989898">
                <v:path arrowok="t"/>
              </v:shape>
            </v:group>
            <v:group style="position:absolute;left:16248;top:14215;width:2;height:7" coordorigin="16248,14215" coordsize="2,7">
              <v:shape style="position:absolute;left:16248;top:14215;width:2;height:7" coordorigin="16248,14215" coordsize="0,7" path="m16248,14215l16248,14222e" filled="false" stroked="true" strokeweight=".079853pt" strokecolor="#989898">
                <v:path arrowok="t"/>
              </v:shape>
            </v:group>
            <v:group style="position:absolute;left:16224;top:14244;width:2;height:7" coordorigin="16224,14244" coordsize="2,7">
              <v:shape style="position:absolute;left:16224;top:14244;width:2;height:7" coordorigin="16224,14244" coordsize="0,7" path="m16224,14244l16224,14250e" filled="false" stroked="true" strokeweight=".078774pt" strokecolor="#989898">
                <v:path arrowok="t"/>
              </v:shape>
            </v:group>
            <v:group style="position:absolute;left:16198;top:14273;width:2;height:7" coordorigin="16198,14273" coordsize="2,7">
              <v:shape style="position:absolute;left:16198;top:14273;width:2;height:7" coordorigin="16198,14273" coordsize="0,7" path="m16198,14273l16198,14279e" filled="false" stroked="true" strokeweight=".079853pt" strokecolor="#989898">
                <v:path arrowok="t"/>
              </v:shape>
            </v:group>
            <v:group style="position:absolute;left:16173;top:14300;width:2;height:7" coordorigin="16173,14300" coordsize="2,7">
              <v:shape style="position:absolute;left:16173;top:14300;width:2;height:7" coordorigin="16173,14300" coordsize="0,7" path="m16173,14300l16173,14306e" filled="false" stroked="true" strokeweight=".079853pt" strokecolor="#989898">
                <v:path arrowok="t"/>
              </v:shape>
            </v:group>
            <v:group style="position:absolute;left:16147;top:14328;width:2;height:7" coordorigin="16147,14328" coordsize="2,7">
              <v:shape style="position:absolute;left:16147;top:14328;width:2;height:7" coordorigin="16147,14328" coordsize="0,7" path="m16147,14328l16147,14335e" filled="false" stroked="true" strokeweight=".079853pt" strokecolor="#989898">
                <v:path arrowok="t"/>
              </v:shape>
            </v:group>
            <v:group style="position:absolute;left:16123;top:14357;width:2;height:7" coordorigin="16123,14357" coordsize="2,7">
              <v:shape style="position:absolute;left:16123;top:14357;width:2;height:7" coordorigin="16123,14357" coordsize="0,7" path="m16123,14357l16123,14363e" filled="false" stroked="true" strokeweight=".078774pt" strokecolor="#989898">
                <v:path arrowok="t"/>
              </v:shape>
            </v:group>
            <v:group style="position:absolute;left:16098;top:14384;width:2;height:7" coordorigin="16098,14384" coordsize="2,7">
              <v:shape style="position:absolute;left:16098;top:14384;width:2;height:7" coordorigin="16098,14384" coordsize="0,7" path="m16098,14384l16098,14390e" filled="false" stroked="true" strokeweight=".079853pt" strokecolor="#989898">
                <v:path arrowok="t"/>
              </v:shape>
            </v:group>
            <v:group style="position:absolute;left:16072;top:14413;width:2;height:7" coordorigin="16072,14413" coordsize="2,7">
              <v:shape style="position:absolute;left:16072;top:14413;width:2;height:7" coordorigin="16072,14413" coordsize="0,7" path="m16072,14413l16072,14419e" filled="false" stroked="true" strokeweight=".079853pt" strokecolor="#989898">
                <v:path arrowok="t"/>
              </v:shape>
            </v:group>
            <v:group style="position:absolute;left:16047;top:14440;width:2;height:7" coordorigin="16047,14440" coordsize="2,7">
              <v:shape style="position:absolute;left:16047;top:14440;width:2;height:7" coordorigin="16047,14440" coordsize="0,7" path="m16047,14440l16047,14446e" filled="false" stroked="true" strokeweight=".079853pt" strokecolor="#989898">
                <v:path arrowok="t"/>
              </v:shape>
            </v:group>
            <v:group style="position:absolute;left:16023;top:14469;width:2;height:7" coordorigin="16023,14469" coordsize="2,7">
              <v:shape style="position:absolute;left:16023;top:14469;width:2;height:7" coordorigin="16023,14469" coordsize="0,7" path="m16023,14469l16023,14475e" filled="false" stroked="true" strokeweight=".078774pt" strokecolor="#989898">
                <v:path arrowok="t"/>
              </v:shape>
            </v:group>
            <v:group style="position:absolute;left:15998;top:14497;width:2;height:7" coordorigin="15998,14497" coordsize="2,7">
              <v:shape style="position:absolute;left:15998;top:14497;width:2;height:7" coordorigin="15998,14497" coordsize="0,7" path="m15998,14497l15998,14504e" filled="false" stroked="true" strokeweight=".079853pt" strokecolor="#989898">
                <v:path arrowok="t"/>
              </v:shape>
            </v:group>
            <v:group style="position:absolute;left:15972;top:14524;width:2;height:7" coordorigin="15972,14524" coordsize="2,7">
              <v:shape style="position:absolute;left:15972;top:14524;width:2;height:7" coordorigin="15972,14524" coordsize="0,7" path="m15972,14524l15972,14531e" filled="false" stroked="true" strokeweight=".079853pt" strokecolor="#989898">
                <v:path arrowok="t"/>
              </v:shape>
            </v:group>
            <v:group style="position:absolute;left:15947;top:14551;width:2;height:7" coordorigin="15947,14551" coordsize="2,7">
              <v:shape style="position:absolute;left:15947;top:14551;width:2;height:7" coordorigin="15947,14551" coordsize="0,7" path="m15947,14551l15947,14558e" filled="false" stroked="true" strokeweight=".079853pt" strokecolor="#989898">
                <v:path arrowok="t"/>
              </v:shape>
            </v:group>
            <v:group style="position:absolute;left:15919;top:14578;width:2;height:7" coordorigin="15919,14578" coordsize="2,7">
              <v:shape style="position:absolute;left:15919;top:14578;width:2;height:7" coordorigin="15919,14578" coordsize="0,7" path="m15919,14578l15919,14585e" filled="false" stroked="true" strokeweight=".079853pt" strokecolor="#989898">
                <v:path arrowok="t"/>
              </v:shape>
            </v:group>
            <v:group style="position:absolute;left:15894;top:14607;width:2;height:7" coordorigin="15894,14607" coordsize="2,7">
              <v:shape style="position:absolute;left:15894;top:14607;width:2;height:7" coordorigin="15894,14607" coordsize="0,7" path="m15894,14607l15894,14614e" filled="false" stroked="true" strokeweight=".079853pt" strokecolor="#989898">
                <v:path arrowok="t"/>
              </v:shape>
            </v:group>
            <v:group style="position:absolute;left:15868;top:14634;width:2;height:7" coordorigin="15868,14634" coordsize="2,7">
              <v:shape style="position:absolute;left:15868;top:14634;width:2;height:7" coordorigin="15868,14634" coordsize="0,7" path="m15868,14634l15868,14641e" filled="false" stroked="true" strokeweight=".079853pt" strokecolor="#989898">
                <v:path arrowok="t"/>
              </v:shape>
            </v:group>
            <v:group style="position:absolute;left:15843;top:14661;width:2;height:7" coordorigin="15843,14661" coordsize="2,7">
              <v:shape style="position:absolute;left:15843;top:14661;width:2;height:7" coordorigin="15843,14661" coordsize="0,7" path="m15843,14661l15843,14668e" filled="false" stroked="true" strokeweight=".078774pt" strokecolor="#989898">
                <v:path arrowok="t"/>
              </v:shape>
            </v:group>
            <v:group style="position:absolute;left:15817;top:14688;width:2;height:7" coordorigin="15817,14688" coordsize="2,7">
              <v:shape style="position:absolute;left:15817;top:14688;width:2;height:7" coordorigin="15817,14688" coordsize="0,7" path="m15817,14688l15817,14695e" filled="false" stroked="true" strokeweight=".079853pt" strokecolor="#989898">
                <v:path arrowok="t"/>
              </v:shape>
            </v:group>
            <v:group style="position:absolute;left:15790;top:14716;width:2;height:7" coordorigin="15790,14716" coordsize="2,7">
              <v:shape style="position:absolute;left:15790;top:14716;width:2;height:7" coordorigin="15790,14716" coordsize="0,7" path="m15790,14716l15790,14722e" filled="false" stroked="true" strokeweight=".079853pt" strokecolor="#989898">
                <v:path arrowok="t"/>
              </v:shape>
            </v:group>
            <v:group style="position:absolute;left:15765;top:14744;width:2;height:7" coordorigin="15765,14744" coordsize="2,7">
              <v:shape style="position:absolute;left:15765;top:14744;width:2;height:7" coordorigin="15765,14744" coordsize="0,7" path="m15765,14744l15765,14751e" filled="false" stroked="true" strokeweight=".078774pt" strokecolor="#989898">
                <v:path arrowok="t"/>
              </v:shape>
            </v:group>
            <v:group style="position:absolute;left:15739;top:14771;width:2;height:7" coordorigin="15739,14771" coordsize="2,7">
              <v:shape style="position:absolute;left:15739;top:14771;width:2;height:7" coordorigin="15739,14771" coordsize="0,7" path="m15739,14771l15739,14778e" filled="false" stroked="true" strokeweight=".079853pt" strokecolor="#989898">
                <v:path arrowok="t"/>
              </v:shape>
            </v:group>
            <v:group style="position:absolute;left:15714;top:14798;width:2;height:7" coordorigin="15714,14798" coordsize="2,7">
              <v:shape style="position:absolute;left:15714;top:14798;width:2;height:7" coordorigin="15714,14798" coordsize="0,7" path="m15714,14798l15714,14805e" filled="false" stroked="true" strokeweight=".078774pt" strokecolor="#989898">
                <v:path arrowok="t"/>
              </v:shape>
            </v:group>
            <v:group style="position:absolute;left:15688;top:14826;width:2;height:7" coordorigin="15688,14826" coordsize="2,7">
              <v:shape style="position:absolute;left:15688;top:14826;width:2;height:7" coordorigin="15688,14826" coordsize="0,7" path="m15688,14826l15688,14832e" filled="false" stroked="true" strokeweight=".079853pt" strokecolor="#989898">
                <v:path arrowok="t"/>
              </v:shape>
            </v:group>
            <v:group style="position:absolute;left:15663;top:14853;width:2;height:7" coordorigin="15663,14853" coordsize="2,7">
              <v:shape style="position:absolute;left:15663;top:14853;width:2;height:7" coordorigin="15663,14853" coordsize="0,7" path="m15663,14853l15663,14859e" filled="false" stroked="true" strokeweight=".080932pt" strokecolor="#989898">
                <v:path arrowok="t"/>
              </v:shape>
            </v:group>
            <v:group style="position:absolute;left:15636;top:14881;width:2;height:7" coordorigin="15636,14881" coordsize="2,7">
              <v:shape style="position:absolute;left:15636;top:14881;width:2;height:7" coordorigin="15636,14881" coordsize="0,7" path="m15636,14881l15636,14888e" filled="false" stroked="true" strokeweight=".079853pt" strokecolor="#989898">
                <v:path arrowok="t"/>
              </v:shape>
            </v:group>
            <v:group style="position:absolute;left:15610;top:14908;width:2;height:7" coordorigin="15610,14908" coordsize="2,7">
              <v:shape style="position:absolute;left:15610;top:14908;width:2;height:7" coordorigin="15610,14908" coordsize="0,7" path="m15610,14908l15610,14915e" filled="false" stroked="true" strokeweight=".078774pt" strokecolor="#989898">
                <v:path arrowok="t"/>
              </v:shape>
            </v:group>
            <v:group style="position:absolute;left:15585;top:14935;width:2;height:7" coordorigin="15585,14935" coordsize="2,7">
              <v:shape style="position:absolute;left:15585;top:14935;width:2;height:7" coordorigin="15585,14935" coordsize="0,7" path="m15585,14935l15585,14942e" filled="false" stroked="true" strokeweight=".079853pt" strokecolor="#989898">
                <v:path arrowok="t"/>
              </v:shape>
            </v:group>
            <v:group style="position:absolute;left:15559;top:14963;width:2;height:7" coordorigin="15559,14963" coordsize="2,7">
              <v:shape style="position:absolute;left:15559;top:14963;width:2;height:7" coordorigin="15559,14963" coordsize="0,7" path="m15559,14963l15559,14969e" filled="false" stroked="true" strokeweight=".079853pt" strokecolor="#989898">
                <v:path arrowok="t"/>
              </v:shape>
            </v:group>
            <v:group style="position:absolute;left:15534;top:14990;width:2;height:7" coordorigin="15534,14990" coordsize="2,7">
              <v:shape style="position:absolute;left:15534;top:14990;width:2;height:7" coordorigin="15534,14990" coordsize="0,7" path="m15534,14990l15534,14996e" filled="false" stroked="true" strokeweight=".078774pt" strokecolor="#989898">
                <v:path arrowok="t"/>
              </v:shape>
            </v:group>
            <v:group style="position:absolute;left:15507;top:15018;width:2;height:7" coordorigin="15507,15018" coordsize="2,7">
              <v:shape style="position:absolute;left:15507;top:15018;width:2;height:7" coordorigin="15507,15018" coordsize="0,7" path="m15507,15018l15507,15025e" filled="false" stroked="true" strokeweight=".079853pt" strokecolor="#989898">
                <v:path arrowok="t"/>
              </v:shape>
            </v:group>
            <v:group style="position:absolute;left:15481;top:15045;width:2;height:7" coordorigin="15481,15045" coordsize="2,7">
              <v:shape style="position:absolute;left:15481;top:15045;width:2;height:7" coordorigin="15481,15045" coordsize="0,7" path="m15481,15045l15481,15052e" filled="false" stroked="true" strokeweight=".079853pt" strokecolor="#989898">
                <v:path arrowok="t"/>
              </v:shape>
            </v:group>
            <v:group style="position:absolute;left:15456;top:15073;width:2;height:7" coordorigin="15456,15073" coordsize="2,7">
              <v:shape style="position:absolute;left:15456;top:15073;width:2;height:7" coordorigin="15456,15073" coordsize="0,7" path="m15456,15073l15456,15079e" filled="false" stroked="true" strokeweight=".079853pt" strokecolor="#989898">
                <v:path arrowok="t"/>
              </v:shape>
            </v:group>
            <v:group style="position:absolute;left:15430;top:15100;width:2;height:7" coordorigin="15430,15100" coordsize="2,7">
              <v:shape style="position:absolute;left:15430;top:15100;width:2;height:7" coordorigin="15430,15100" coordsize="0,7" path="m15430,15100l15430,15106e" filled="false" stroked="true" strokeweight=".079853pt" strokecolor="#989898">
                <v:path arrowok="t"/>
              </v:shape>
            </v:group>
            <v:group style="position:absolute;left:15403;top:15127;width:2;height:7" coordorigin="15403,15127" coordsize="2,7">
              <v:shape style="position:absolute;left:15403;top:15127;width:2;height:7" coordorigin="15403,15127" coordsize="0,7" path="m15403,15127l15403,15133e" filled="false" stroked="true" strokeweight=".079853pt" strokecolor="#989898">
                <v:path arrowok="t"/>
              </v:shape>
            </v:group>
            <v:group style="position:absolute;left:15374;top:15151;width:2;height:7" coordorigin="15374,15151" coordsize="2,7">
              <v:shape style="position:absolute;left:15374;top:15151;width:2;height:7" coordorigin="15374,15151" coordsize="0,7" path="m15374,15151l15374,15157e" filled="false" stroked="true" strokeweight=".079853pt" strokecolor="#989898">
                <v:path arrowok="t"/>
              </v:shape>
            </v:group>
            <v:group style="position:absolute;left:15344;top:15175;width:2;height:7" coordorigin="15344,15175" coordsize="2,7">
              <v:shape style="position:absolute;left:15344;top:15175;width:2;height:7" coordorigin="15344,15175" coordsize="0,7" path="m15344,15175l15344,15181e" filled="false" stroked="true" strokeweight=".079853pt" strokecolor="#989898">
                <v:path arrowok="t"/>
              </v:shape>
            </v:group>
            <v:group style="position:absolute;left:15315;top:15197;width:2;height:7" coordorigin="15315,15197" coordsize="2,7">
              <v:shape style="position:absolute;left:15315;top:15197;width:2;height:7" coordorigin="15315,15197" coordsize="0,7" path="m15315,15197l15315,15203e" filled="false" stroked="true" strokeweight=".079853pt" strokecolor="#989898">
                <v:path arrowok="t"/>
              </v:shape>
            </v:group>
            <v:group style="position:absolute;left:15285;top:15221;width:2;height:7" coordorigin="15285,15221" coordsize="2,7">
              <v:shape style="position:absolute;left:15285;top:15221;width:2;height:7" coordorigin="15285,15221" coordsize="0,7" path="m15285,15221l15285,15227e" filled="false" stroked="true" strokeweight=".079853pt" strokecolor="#989898">
                <v:path arrowok="t"/>
              </v:shape>
            </v:group>
            <v:group style="position:absolute;left:15257;top:15245;width:2;height:7" coordorigin="15257,15245" coordsize="2,7">
              <v:shape style="position:absolute;left:15257;top:15245;width:2;height:7" coordorigin="15257,15245" coordsize="0,7" path="m15257,15245l15257,15251e" filled="false" stroked="true" strokeweight=".079853pt" strokecolor="#989898">
                <v:path arrowok="t"/>
              </v:shape>
            </v:group>
            <v:group style="position:absolute;left:15228;top:15267;width:2;height:7" coordorigin="15228,15267" coordsize="2,7">
              <v:shape style="position:absolute;left:15228;top:15267;width:2;height:7" coordorigin="15228,15267" coordsize="0,7" path="m15228,15267l15228,15273e" filled="false" stroked="true" strokeweight=".079853pt" strokecolor="#989898">
                <v:path arrowok="t"/>
              </v:shape>
            </v:group>
            <v:group style="position:absolute;left:15198;top:15291;width:2;height:7" coordorigin="15198,15291" coordsize="2,7">
              <v:shape style="position:absolute;left:15198;top:15291;width:2;height:7" coordorigin="15198,15291" coordsize="0,7" path="m15198,15291l15198,15297e" filled="false" stroked="true" strokeweight=".079853pt" strokecolor="#989898">
                <v:path arrowok="t"/>
              </v:shape>
            </v:group>
            <v:group style="position:absolute;left:15169;top:15315;width:2;height:7" coordorigin="15169,15315" coordsize="2,7">
              <v:shape style="position:absolute;left:15169;top:15315;width:2;height:7" coordorigin="15169,15315" coordsize="0,7" path="m15169,15315l15169,15321e" filled="false" stroked="true" strokeweight=".079853pt" strokecolor="#989898">
                <v:path arrowok="t"/>
              </v:shape>
            </v:group>
            <v:group style="position:absolute;left:15139;top:15339;width:2;height:7" coordorigin="15139,15339" coordsize="2,7">
              <v:shape style="position:absolute;left:15139;top:15339;width:2;height:7" coordorigin="15139,15339" coordsize="0,7" path="m15139,15339l15139,15345e" filled="false" stroked="true" strokeweight=".079853pt" strokecolor="#989898">
                <v:path arrowok="t"/>
              </v:shape>
            </v:group>
            <v:group style="position:absolute;left:15110;top:15361;width:2;height:7" coordorigin="15110,15361" coordsize="2,7">
              <v:shape style="position:absolute;left:15110;top:15361;width:2;height:7" coordorigin="15110,15361" coordsize="0,7" path="m15110,15361l15110,15367e" filled="false" stroked="true" strokeweight=".079853pt" strokecolor="#989898">
                <v:path arrowok="t"/>
              </v:shape>
            </v:group>
            <v:group style="position:absolute;left:15080;top:15385;width:2;height:7" coordorigin="15080,15385" coordsize="2,7">
              <v:shape style="position:absolute;left:15080;top:15385;width:2;height:7" coordorigin="15080,15385" coordsize="0,7" path="m15080,15385l15080,15391e" filled="false" stroked="true" strokeweight=".078774pt" strokecolor="#989898">
                <v:path arrowok="t"/>
              </v:shape>
            </v:group>
            <v:group style="position:absolute;left:15051;top:15409;width:2;height:7" coordorigin="15051,15409" coordsize="2,7">
              <v:shape style="position:absolute;left:15051;top:15409;width:2;height:7" coordorigin="15051,15409" coordsize="0,7" path="m15051,15409l15051,15415e" filled="false" stroked="true" strokeweight=".079853pt" strokecolor="#989898">
                <v:path arrowok="t"/>
              </v:shape>
            </v:group>
            <v:group style="position:absolute;left:15021;top:15433;width:2;height:7" coordorigin="15021,15433" coordsize="2,7">
              <v:shape style="position:absolute;left:15021;top:15433;width:2;height:7" coordorigin="15021,15433" coordsize="0,7" path="m15021,15433l15021,15439e" filled="false" stroked="true" strokeweight=".078774pt" strokecolor="#989898">
                <v:path arrowok="t"/>
              </v:shape>
            </v:group>
            <v:group style="position:absolute;left:14992;top:15455;width:2;height:7" coordorigin="14992,15455" coordsize="2,7">
              <v:shape style="position:absolute;left:14992;top:15455;width:2;height:7" coordorigin="14992,15455" coordsize="0,7" path="m14992,15455l14992,15461e" filled="false" stroked="true" strokeweight=".078774pt" strokecolor="#989898">
                <v:path arrowok="t"/>
              </v:shape>
            </v:group>
            <v:group style="position:absolute;left:14962;top:15479;width:2;height:7" coordorigin="14962,15479" coordsize="2,7">
              <v:shape style="position:absolute;left:14962;top:15479;width:2;height:7" coordorigin="14962,15479" coordsize="0,7" path="m14962,15479l14962,15485e" filled="false" stroked="true" strokeweight=".078774pt" strokecolor="#989898">
                <v:path arrowok="t"/>
              </v:shape>
            </v:group>
            <v:group style="position:absolute;left:14933;top:15503;width:2;height:7" coordorigin="14933,15503" coordsize="2,7">
              <v:shape style="position:absolute;left:14933;top:15503;width:2;height:7" coordorigin="14933,15503" coordsize="0,7" path="m14933,15503l14933,15509e" filled="false" stroked="true" strokeweight=".079853pt" strokecolor="#989898">
                <v:path arrowok="t"/>
              </v:shape>
            </v:group>
            <v:group style="position:absolute;left:14903;top:15527;width:2;height:7" coordorigin="14903,15527" coordsize="2,7">
              <v:shape style="position:absolute;left:14903;top:15527;width:2;height:7" coordorigin="14903,15527" coordsize="0,7" path="m14903,15527l14903,15533e" filled="false" stroked="true" strokeweight=".078774pt" strokecolor="#989898">
                <v:path arrowok="t"/>
              </v:shape>
            </v:group>
            <v:group style="position:absolute;left:14874;top:15549;width:2;height:7" coordorigin="14874,15549" coordsize="2,7">
              <v:shape style="position:absolute;left:14874;top:15549;width:2;height:7" coordorigin="14874,15549" coordsize="0,7" path="m14874,15549l14874,15555e" filled="false" stroked="true" strokeweight=".079853pt" strokecolor="#989898">
                <v:path arrowok="t"/>
              </v:shape>
            </v:group>
            <v:group style="position:absolute;left:14844;top:15573;width:2;height:7" coordorigin="14844,15573" coordsize="2,7">
              <v:shape style="position:absolute;left:14844;top:15573;width:2;height:7" coordorigin="14844,15573" coordsize="0,7" path="m14844,15573l14844,15579e" filled="false" stroked="true" strokeweight=".079853pt" strokecolor="#989898">
                <v:path arrowok="t"/>
              </v:shape>
            </v:group>
            <v:group style="position:absolute;left:14815;top:15597;width:2;height:7" coordorigin="14815,15597" coordsize="2,7">
              <v:shape style="position:absolute;left:14815;top:15597;width:2;height:7" coordorigin="14815,15597" coordsize="0,7" path="m14815,15597l14815,15603e" filled="false" stroked="true" strokeweight=".079853pt" strokecolor="#989898">
                <v:path arrowok="t"/>
              </v:shape>
            </v:group>
            <v:group style="position:absolute;left:14786;top:15619;width:2;height:7" coordorigin="14786,15619" coordsize="2,7">
              <v:shape style="position:absolute;left:14786;top:15619;width:2;height:7" coordorigin="14786,15619" coordsize="0,7" path="m14786,15619l14786,15626e" filled="false" stroked="true" strokeweight=".079853pt" strokecolor="#989898">
                <v:path arrowok="t"/>
              </v:shape>
            </v:group>
            <v:group style="position:absolute;left:14751;top:15637;width:2;height:7" coordorigin="14751,15637" coordsize="2,7">
              <v:shape style="position:absolute;left:14751;top:15637;width:2;height:7" coordorigin="14751,15637" coordsize="0,7" path="m14751,15637l14751,15643e" filled="false" stroked="true" strokeweight=".078774pt" strokecolor="#989898">
                <v:path arrowok="t"/>
              </v:shape>
            </v:group>
            <v:group style="position:absolute;left:14718;top:15653;width:2;height:7" coordorigin="14718,15653" coordsize="2,7">
              <v:shape style="position:absolute;left:14718;top:15653;width:2;height:7" coordorigin="14718,15653" coordsize="0,7" path="m14718,15653l14718,15659e" filled="false" stroked="true" strokeweight=".079853pt" strokecolor="#989898">
                <v:path arrowok="t"/>
              </v:shape>
            </v:group>
            <v:group style="position:absolute;left:14684;top:15669;width:2;height:7" coordorigin="14684,15669" coordsize="2,7">
              <v:shape style="position:absolute;left:14684;top:15669;width:2;height:7" coordorigin="14684,15669" coordsize="0,7" path="m14684,15669l14684,15675e" filled="false" stroked="true" strokeweight=".079853pt" strokecolor="#989898">
                <v:path arrowok="t"/>
              </v:shape>
            </v:group>
            <v:group style="position:absolute;left:14649;top:15684;width:2;height:7" coordorigin="14649,15684" coordsize="2,7">
              <v:shape style="position:absolute;left:14649;top:15684;width:2;height:7" coordorigin="14649,15684" coordsize="0,7" path="m14649,15684l14649,15691e" filled="false" stroked="true" strokeweight=".079853pt" strokecolor="#989898">
                <v:path arrowok="t"/>
              </v:shape>
            </v:group>
            <v:group style="position:absolute;left:14616;top:15700;width:2;height:7" coordorigin="14616,15700" coordsize="2,7">
              <v:shape style="position:absolute;left:14616;top:15700;width:2;height:7" coordorigin="14616,15700" coordsize="0,7" path="m14616,15700l14616,15707e" filled="false" stroked="true" strokeweight=".079853pt" strokecolor="#989898">
                <v:path arrowok="t"/>
              </v:shape>
            </v:group>
            <v:group style="position:absolute;left:14581;top:15716;width:2;height:7" coordorigin="14581,15716" coordsize="2,7">
              <v:shape style="position:absolute;left:14581;top:15716;width:2;height:7" coordorigin="14581,15716" coordsize="0,7" path="m14581,15716l14581,15723e" filled="false" stroked="true" strokeweight=".079853pt" strokecolor="#989898">
                <v:path arrowok="t"/>
              </v:shape>
            </v:group>
            <v:group style="position:absolute;left:14547;top:15732;width:2;height:7" coordorigin="14547,15732" coordsize="2,7">
              <v:shape style="position:absolute;left:14547;top:15732;width:2;height:7" coordorigin="14547,15732" coordsize="0,7" path="m14547,15732l14547,15739e" filled="false" stroked="true" strokeweight=".079853pt" strokecolor="#989898">
                <v:path arrowok="t"/>
              </v:shape>
            </v:group>
            <v:group style="position:absolute;left:14514;top:15748;width:2;height:7" coordorigin="14514,15748" coordsize="2,7">
              <v:shape style="position:absolute;left:14514;top:15748;width:2;height:7" coordorigin="14514,15748" coordsize="0,7" path="m14514,15748l14514,15755e" filled="false" stroked="true" strokeweight=".079853pt" strokecolor="#989898">
                <v:path arrowok="t"/>
              </v:shape>
            </v:group>
            <v:group style="position:absolute;left:14479;top:15764;width:2;height:7" coordorigin="14479,15764" coordsize="2,7">
              <v:shape style="position:absolute;left:14479;top:15764;width:2;height:7" coordorigin="14479,15764" coordsize="0,7" path="m14479,15764l14479,15771e" filled="false" stroked="true" strokeweight=".079853pt" strokecolor="#989898">
                <v:path arrowok="t"/>
              </v:shape>
            </v:group>
            <v:group style="position:absolute;left:14445;top:15780;width:2;height:7" coordorigin="14445,15780" coordsize="2,7">
              <v:shape style="position:absolute;left:14445;top:15780;width:2;height:7" coordorigin="14445,15780" coordsize="0,7" path="m14445,15780l14445,15786e" filled="false" stroked="true" strokeweight=".079853pt" strokecolor="#989898">
                <v:path arrowok="t"/>
              </v:shape>
            </v:group>
            <v:group style="position:absolute;left:14410;top:15796;width:2;height:7" coordorigin="14410,15796" coordsize="2,7">
              <v:shape style="position:absolute;left:14410;top:15796;width:2;height:7" coordorigin="14410,15796" coordsize="0,7" path="m14410,15796l14410,15802e" filled="false" stroked="true" strokeweight=".080932pt" strokecolor="#989898">
                <v:path arrowok="t"/>
              </v:shape>
            </v:group>
            <v:group style="position:absolute;left:14377;top:15812;width:2;height:7" coordorigin="14377,15812" coordsize="2,7">
              <v:shape style="position:absolute;left:14377;top:15812;width:2;height:7" coordorigin="14377,15812" coordsize="0,7" path="m14377,15812l14377,15818e" filled="false" stroked="true" strokeweight=".079853pt" strokecolor="#989898">
                <v:path arrowok="t"/>
              </v:shape>
            </v:group>
            <v:group style="position:absolute;left:14343;top:15828;width:2;height:7" coordorigin="14343,15828" coordsize="2,7">
              <v:shape style="position:absolute;left:14343;top:15828;width:2;height:7" coordorigin="14343,15828" coordsize="0,7" path="m14343,15828l14343,15834e" filled="false" stroked="true" strokeweight=".079853pt" strokecolor="#989898">
                <v:path arrowok="t"/>
              </v:shape>
            </v:group>
            <v:group style="position:absolute;left:14308;top:15844;width:2;height:7" coordorigin="14308,15844" coordsize="2,7">
              <v:shape style="position:absolute;left:14308;top:15844;width:2;height:7" coordorigin="14308,15844" coordsize="0,7" path="m14308,15844l14308,15850e" filled="false" stroked="true" strokeweight=".078774pt" strokecolor="#989898">
                <v:path arrowok="t"/>
              </v:shape>
            </v:group>
            <v:group style="position:absolute;left:14275;top:15860;width:2;height:7" coordorigin="14275,15860" coordsize="2,7">
              <v:shape style="position:absolute;left:14275;top:15860;width:2;height:7" coordorigin="14275,15860" coordsize="0,7" path="m14275,15860l14275,15866e" filled="false" stroked="true" strokeweight=".079853pt" strokecolor="#989898">
                <v:path arrowok="t"/>
              </v:shape>
            </v:group>
            <v:group style="position:absolute;left:14240;top:15876;width:2;height:7" coordorigin="14240,15876" coordsize="2,7">
              <v:shape style="position:absolute;left:14240;top:15876;width:2;height:7" coordorigin="14240,15876" coordsize="0,7" path="m14240,15876l14240,15882e" filled="false" stroked="true" strokeweight=".078774pt" strokecolor="#989898">
                <v:path arrowok="t"/>
              </v:shape>
            </v:group>
            <v:group style="position:absolute;left:14206;top:15892;width:2;height:7" coordorigin="14206,15892" coordsize="2,7">
              <v:shape style="position:absolute;left:14206;top:15892;width:2;height:7" coordorigin="14206,15892" coordsize="0,7" path="m14206,15892l14206,15898e" filled="false" stroked="true" strokeweight=".079853pt" strokecolor="#989898">
                <v:path arrowok="t"/>
              </v:shape>
            </v:group>
            <v:group style="position:absolute;left:14173;top:15908;width:2;height:7" coordorigin="14173,15908" coordsize="2,7">
              <v:shape style="position:absolute;left:14173;top:15908;width:2;height:7" coordorigin="14173,15908" coordsize="0,7" path="m14173,15908l14173,15914e" filled="false" stroked="true" strokeweight=".079853pt" strokecolor="#989898">
                <v:path arrowok="t"/>
              </v:shape>
            </v:group>
            <v:group style="position:absolute;left:14138;top:15924;width:2;height:7" coordorigin="14138,15924" coordsize="2,7">
              <v:shape style="position:absolute;left:14138;top:15924;width:2;height:7" coordorigin="14138,15924" coordsize="0,7" path="m14138,15924l14138,15930e" filled="false" stroked="true" strokeweight=".079853pt" strokecolor="#989898">
                <v:path arrowok="t"/>
              </v:shape>
            </v:group>
            <v:group style="position:absolute;left:14104;top:15939;width:2;height:7" coordorigin="14104,15939" coordsize="2,7">
              <v:shape style="position:absolute;left:14104;top:15939;width:2;height:7" coordorigin="14104,15939" coordsize="0,7" path="m14104,15939l14104,15946e" filled="false" stroked="true" strokeweight=".079853pt" strokecolor="#989898">
                <v:path arrowok="t"/>
              </v:shape>
            </v:group>
            <v:group style="position:absolute;left:14069;top:15955;width:2;height:7" coordorigin="14069,15955" coordsize="2,7">
              <v:shape style="position:absolute;left:14069;top:15955;width:2;height:7" coordorigin="14069,15955" coordsize="0,7" path="m14069,15955l14069,15962e" filled="false" stroked="true" strokeweight=".079853pt" strokecolor="#989898">
                <v:path arrowok="t"/>
              </v:shape>
            </v:group>
            <v:group style="position:absolute;left:14036;top:15971;width:2;height:7" coordorigin="14036,15971" coordsize="2,7">
              <v:shape style="position:absolute;left:14036;top:15971;width:2;height:7" coordorigin="14036,15971" coordsize="0,7" path="m14036,15971l14036,15978e" filled="false" stroked="true" strokeweight=".079853pt" strokecolor="#989898">
                <v:path arrowok="t"/>
              </v:shape>
            </v:group>
            <v:group style="position:absolute;left:14001;top:15982;width:2;height:7" coordorigin="14001,15982" coordsize="2,7">
              <v:shape style="position:absolute;left:14001;top:15982;width:2;height:7" coordorigin="14001,15982" coordsize="0,7" path="m14001,15982l14001,15989e" filled="false" stroked="true" strokeweight=".079853pt" strokecolor="#989898">
                <v:path arrowok="t"/>
              </v:shape>
            </v:group>
            <v:group style="position:absolute;left:13964;top:15994;width:2;height:7" coordorigin="13964,15994" coordsize="2,7">
              <v:shape style="position:absolute;left:13964;top:15994;width:2;height:7" coordorigin="13964,15994" coordsize="0,7" path="m13964,15994l13964,16000e" filled="false" stroked="true" strokeweight=".079853pt" strokecolor="#989898">
                <v:path arrowok="t"/>
              </v:shape>
            </v:group>
            <v:group style="position:absolute;left:13927;top:16005;width:2;height:7" coordorigin="13927,16005" coordsize="2,7">
              <v:shape style="position:absolute;left:13927;top:16005;width:2;height:7" coordorigin="13927,16005" coordsize="0,7" path="m13927,16005l13927,16011e" filled="false" stroked="true" strokeweight=".079853pt" strokecolor="#989898">
                <v:path arrowok="t"/>
              </v:shape>
            </v:group>
            <v:group style="position:absolute;left:13892;top:16014;width:2;height:7" coordorigin="13892,16014" coordsize="2,7">
              <v:shape style="position:absolute;left:13892;top:16014;width:2;height:7" coordorigin="13892,16014" coordsize="0,7" path="m13892,16014l13892,16021e" filled="false" stroked="true" strokeweight=".079853pt" strokecolor="#989898">
                <v:path arrowok="t"/>
              </v:shape>
            </v:group>
            <v:group style="position:absolute;left:13856;top:16026;width:2;height:7" coordorigin="13856,16026" coordsize="2,7">
              <v:shape style="position:absolute;left:13856;top:16026;width:2;height:7" coordorigin="13856,16026" coordsize="0,7" path="m13856,16026l13856,16032e" filled="false" stroked="true" strokeweight=".079853pt" strokecolor="#989898">
                <v:path arrowok="t"/>
              </v:shape>
            </v:group>
            <v:group style="position:absolute;left:13819;top:16037;width:2;height:7" coordorigin="13819,16037" coordsize="2,7">
              <v:shape style="position:absolute;left:13819;top:16037;width:2;height:7" coordorigin="13819,16037" coordsize="0,7" path="m13819,16037l13819,16043e" filled="false" stroked="true" strokeweight=".079853pt" strokecolor="#989898">
                <v:path arrowok="t"/>
              </v:shape>
            </v:group>
            <v:group style="position:absolute;left:13784;top:16046;width:2;height:7" coordorigin="13784,16046" coordsize="2,7">
              <v:shape style="position:absolute;left:13784;top:16046;width:2;height:7" coordorigin="13784,16046" coordsize="0,7" path="m13784,16046l13784,16053e" filled="false" stroked="true" strokeweight=".079853pt" strokecolor="#989898">
                <v:path arrowok="t"/>
              </v:shape>
            </v:group>
            <v:group style="position:absolute;left:13747;top:16057;width:2;height:7" coordorigin="13747,16057" coordsize="2,7">
              <v:shape style="position:absolute;left:13747;top:16057;width:2;height:7" coordorigin="13747,16057" coordsize="0,7" path="m13747,16057l13747,16064e" filled="false" stroked="true" strokeweight=".079853pt" strokecolor="#989898">
                <v:path arrowok="t"/>
              </v:shape>
            </v:group>
            <v:group style="position:absolute;left:13711;top:16069;width:2;height:7" coordorigin="13711,16069" coordsize="2,7">
              <v:shape style="position:absolute;left:13711;top:16069;width:2;height:7" coordorigin="13711,16069" coordsize="0,7" path="m13711,16069l13711,16075e" filled="false" stroked="true" strokeweight=".079853pt" strokecolor="#989898">
                <v:path arrowok="t"/>
              </v:shape>
            </v:group>
            <v:group style="position:absolute;left:13676;top:16078;width:2;height:7" coordorigin="13676,16078" coordsize="2,7">
              <v:shape style="position:absolute;left:13676;top:16078;width:2;height:7" coordorigin="13676,16078" coordsize="0,7" path="m13676,16078l13676,16084e" filled="false" stroked="true" strokeweight=".079853pt" strokecolor="#989898">
                <v:path arrowok="t"/>
              </v:shape>
            </v:group>
            <v:group style="position:absolute;left:13639;top:16089;width:2;height:7" coordorigin="13639,16089" coordsize="2,7">
              <v:shape style="position:absolute;left:13639;top:16089;width:2;height:7" coordorigin="13639,16089" coordsize="0,7" path="m13639,16089l13639,16096e" filled="false" stroked="true" strokeweight=".079853pt" strokecolor="#989898">
                <v:path arrowok="t"/>
              </v:shape>
            </v:group>
            <v:group style="position:absolute;left:13602;top:16100;width:2;height:7" coordorigin="13602,16100" coordsize="2,7">
              <v:shape style="position:absolute;left:13602;top:16100;width:2;height:7" coordorigin="13602,16100" coordsize="0,7" path="m13602,16100l13602,16107e" filled="false" stroked="true" strokeweight=".079853pt" strokecolor="#989898">
                <v:path arrowok="t"/>
              </v:shape>
            </v:group>
            <v:group style="position:absolute;left:13567;top:16110;width:2;height:7" coordorigin="13567,16110" coordsize="2,7">
              <v:shape style="position:absolute;left:13567;top:16110;width:2;height:7" coordorigin="13567,16110" coordsize="0,7" path="m13567,16110l13567,16116e" filled="false" stroked="true" strokeweight=".078774pt" strokecolor="#989898">
                <v:path arrowok="t"/>
              </v:shape>
            </v:group>
            <v:group style="position:absolute;left:13531;top:16121;width:2;height:7" coordorigin="13531,16121" coordsize="2,7">
              <v:shape style="position:absolute;left:13531;top:16121;width:2;height:7" coordorigin="13531,16121" coordsize="0,7" path="m13531,16121l13531,16127e" filled="false" stroked="true" strokeweight=".079853pt" strokecolor="#989898">
                <v:path arrowok="t"/>
              </v:shape>
            </v:group>
            <v:group style="position:absolute;left:13494;top:16132;width:2;height:7" coordorigin="13494,16132" coordsize="2,7">
              <v:shape style="position:absolute;left:13494;top:16132;width:2;height:7" coordorigin="13494,16132" coordsize="0,7" path="m13494,16132l13494,16139e" filled="false" stroked="true" strokeweight=".079853pt" strokecolor="#989898">
                <v:path arrowok="t"/>
              </v:shape>
            </v:group>
            <v:group style="position:absolute;left:13459;top:16142;width:2;height:7" coordorigin="13459,16142" coordsize="2,7">
              <v:shape style="position:absolute;left:13459;top:16142;width:2;height:7" coordorigin="13459,16142" coordsize="0,7" path="m13459,16142l13459,16148e" filled="false" stroked="true" strokeweight=".078774pt" strokecolor="#989898">
                <v:path arrowok="t"/>
              </v:shape>
            </v:group>
            <v:group style="position:absolute;left:13422;top:16153;width:2;height:7" coordorigin="13422,16153" coordsize="2,7">
              <v:shape style="position:absolute;left:13422;top:16153;width:2;height:7" coordorigin="13422,16153" coordsize="0,7" path="m13422,16153l13422,16159e" filled="false" stroked="true" strokeweight=".079853pt" strokecolor="#989898">
                <v:path arrowok="t"/>
              </v:shape>
            </v:group>
            <v:group style="position:absolute;left:13386;top:16164;width:2;height:7" coordorigin="13386,16164" coordsize="2,7">
              <v:shape style="position:absolute;left:13386;top:16164;width:2;height:7" coordorigin="13386,16164" coordsize="0,7" path="m13386,16164l13386,16171e" filled="false" stroked="true" strokeweight=".078774pt" strokecolor="#989898">
                <v:path arrowok="t"/>
              </v:shape>
            </v:group>
            <v:group style="position:absolute;left:13351;top:16174;width:2;height:7" coordorigin="13351,16174" coordsize="2,7">
              <v:shape style="position:absolute;left:13351;top:16174;width:2;height:7" coordorigin="13351,16174" coordsize="0,7" path="m13351,16174l13351,16180e" filled="false" stroked="true" strokeweight=".079853pt" strokecolor="#989898">
                <v:path arrowok="t"/>
              </v:shape>
            </v:group>
            <v:group style="position:absolute;left:13314;top:16185;width:2;height:7" coordorigin="13314,16185" coordsize="2,7">
              <v:shape style="position:absolute;left:13314;top:16185;width:2;height:7" coordorigin="13314,16185" coordsize="0,7" path="m13314,16185l13314,16191e" filled="false" stroked="true" strokeweight=".079853pt" strokecolor="#989898">
                <v:path arrowok="t"/>
              </v:shape>
            </v:group>
            <v:group style="position:absolute;left:13277;top:16194;width:2;height:7" coordorigin="13277,16194" coordsize="2,7">
              <v:shape style="position:absolute;left:13277;top:16194;width:2;height:7" coordorigin="13277,16194" coordsize="0,7" path="m13277,16194l13277,16201e" filled="false" stroked="true" strokeweight=".078774pt" strokecolor="#989898">
                <v:path arrowok="t"/>
              </v:shape>
            </v:group>
            <v:group style="position:absolute;left:13242;top:16206;width:2;height:7" coordorigin="13242,16206" coordsize="2,7">
              <v:shape style="position:absolute;left:13242;top:16206;width:2;height:7" coordorigin="13242,16206" coordsize="0,7" path="m13242,16206l13242,16212e" filled="false" stroked="true" strokeweight=".079853pt" strokecolor="#989898">
                <v:path arrowok="t"/>
              </v:shape>
            </v:group>
            <v:group style="position:absolute;left:13206;top:16214;width:2;height:7" coordorigin="13206,16214" coordsize="2,7">
              <v:shape style="position:absolute;left:13206;top:16214;width:2;height:7" coordorigin="13206,16214" coordsize="0,7" path="m13206,16214l13206,16220e" filled="false" stroked="true" strokeweight=".080932pt" strokecolor="#989898">
                <v:path arrowok="t"/>
              </v:shape>
            </v:group>
            <v:group style="position:absolute;left:13167;top:16218;width:2;height:7" coordorigin="13167,16218" coordsize="2,7">
              <v:shape style="position:absolute;left:13167;top:16218;width:2;height:7" coordorigin="13167,16218" coordsize="0,7" path="m13167,16218l13167,16225e" filled="false" stroked="true" strokeweight=".078774pt" strokecolor="#989898">
                <v:path arrowok="t"/>
              </v:shape>
            </v:group>
            <v:group style="position:absolute;left:13131;top:16225;width:2;height:7" coordorigin="13131,16225" coordsize="2,7">
              <v:shape style="position:absolute;left:13131;top:16225;width:2;height:7" coordorigin="13131,16225" coordsize="0,7" path="m13131,16225l13131,16231e" filled="false" stroked="true" strokeweight=".079853pt" strokecolor="#989898">
                <v:path arrowok="t"/>
              </v:shape>
            </v:group>
            <v:group style="position:absolute;left:13092;top:16230;width:2;height:7" coordorigin="13092,16230" coordsize="2,7">
              <v:shape style="position:absolute;left:13092;top:16230;width:2;height:7" coordorigin="13092,16230" coordsize="0,7" path="m13092,16230l13092,16236e" filled="false" stroked="true" strokeweight=".079853pt" strokecolor="#989898">
                <v:path arrowok="t"/>
              </v:shape>
            </v:group>
            <v:group style="position:absolute;left:13056;top:16236;width:2;height:7" coordorigin="13056,16236" coordsize="2,7">
              <v:shape style="position:absolute;left:13056;top:16236;width:2;height:7" coordorigin="13056,16236" coordsize="0,7" path="m13056,16236l13056,16242e" filled="false" stroked="true" strokeweight=".079853pt" strokecolor="#989898">
                <v:path arrowok="t"/>
              </v:shape>
            </v:group>
            <v:group style="position:absolute;left:13019;top:16241;width:2;height:7" coordorigin="13019,16241" coordsize="2,7">
              <v:shape style="position:absolute;left:13019;top:16241;width:2;height:7" coordorigin="13019,16241" coordsize="0,7" path="m13019,16241l13019,16247e" filled="false" stroked="true" strokeweight=".079853pt" strokecolor="#989898">
                <v:path arrowok="t"/>
              </v:shape>
            </v:group>
            <v:group style="position:absolute;left:12981;top:16245;width:2;height:7" coordorigin="12981,16245" coordsize="2,7">
              <v:shape style="position:absolute;left:12981;top:16245;width:2;height:7" coordorigin="12981,16245" coordsize="0,7" path="m12981,16245l12981,16252e" filled="false" stroked="true" strokeweight=".079853pt" strokecolor="#989898">
                <v:path arrowok="t"/>
              </v:shape>
            </v:group>
            <v:group style="position:absolute;left:12944;top:16252;width:2;height:7" coordorigin="12944,16252" coordsize="2,7">
              <v:shape style="position:absolute;left:12944;top:16252;width:2;height:7" coordorigin="12944,16252" coordsize="0,7" path="m12944,16252l12944,16258e" filled="false" stroked="true" strokeweight=".079853pt" strokecolor="#989898">
                <v:path arrowok="t"/>
              </v:shape>
            </v:group>
            <v:group style="position:absolute;left:12908;top:16257;width:2;height:7" coordorigin="12908,16257" coordsize="2,7">
              <v:shape style="position:absolute;left:12908;top:16257;width:2;height:7" coordorigin="12908,16257" coordsize="0,7" path="m12908,16257l12908,16263e" filled="false" stroked="true" strokeweight=".079853pt" strokecolor="#989898">
                <v:path arrowok="t"/>
              </v:shape>
            </v:group>
            <v:group style="position:absolute;left:12869;top:16263;width:2;height:7" coordorigin="12869,16263" coordsize="2,7">
              <v:shape style="position:absolute;left:12869;top:16263;width:2;height:7" coordorigin="12869,16263" coordsize="0,7" path="m12869,16263l12869,16269e" filled="false" stroked="true" strokeweight=".079853pt" strokecolor="#989898">
                <v:path arrowok="t"/>
              </v:shape>
            </v:group>
            <v:group style="position:absolute;left:12833;top:16268;width:2;height:7" coordorigin="12833,16268" coordsize="2,7">
              <v:shape style="position:absolute;left:12833;top:16268;width:2;height:7" coordorigin="12833,16268" coordsize="0,7" path="m12833,16268l12833,16274e" filled="false" stroked="true" strokeweight=".079853pt" strokecolor="#989898">
                <v:path arrowok="t"/>
              </v:shape>
            </v:group>
            <v:group style="position:absolute;left:12794;top:16273;width:2;height:7" coordorigin="12794,16273" coordsize="2,7">
              <v:shape style="position:absolute;left:12794;top:16273;width:2;height:7" coordorigin="12794,16273" coordsize="0,7" path="m12794,16273l12794,16279e" filled="false" stroked="true" strokeweight=".079853pt" strokecolor="#989898">
                <v:path arrowok="t"/>
              </v:shape>
            </v:group>
            <v:group style="position:absolute;left:12758;top:16279;width:2;height:7" coordorigin="12758,16279" coordsize="2,7">
              <v:shape style="position:absolute;left:12758;top:16279;width:2;height:7" coordorigin="12758,16279" coordsize="0,7" path="m12758,16279l12758,16285e" filled="false" stroked="true" strokeweight=".079853pt" strokecolor="#989898">
                <v:path arrowok="t"/>
              </v:shape>
            </v:group>
            <v:group style="position:absolute;left:12721;top:16284;width:2;height:7" coordorigin="12721,16284" coordsize="2,7">
              <v:shape style="position:absolute;left:12721;top:16284;width:2;height:7" coordorigin="12721,16284" coordsize="0,7" path="m12721,16284l12721,16290e" filled="false" stroked="true" strokeweight=".079853pt" strokecolor="#989898">
                <v:path arrowok="t"/>
              </v:shape>
            </v:group>
            <v:group style="position:absolute;left:12683;top:16290;width:2;height:7" coordorigin="12683,16290" coordsize="2,7">
              <v:shape style="position:absolute;left:12683;top:16290;width:2;height:7" coordorigin="12683,16290" coordsize="0,7" path="m12683,16290l12683,16296e" filled="false" stroked="true" strokeweight=".079853pt" strokecolor="#989898">
                <v:path arrowok="t"/>
              </v:shape>
            </v:group>
            <v:group style="position:absolute;left:12646;top:16295;width:2;height:7" coordorigin="12646,16295" coordsize="2,7">
              <v:shape style="position:absolute;left:12646;top:16295;width:2;height:7" coordorigin="12646,16295" coordsize="0,7" path="m12646,16295l12646,16301e" filled="false" stroked="true" strokeweight=".078774pt" strokecolor="#989898">
                <v:path arrowok="t"/>
              </v:shape>
            </v:group>
            <v:group style="position:absolute;left:12608;top:16300;width:2;height:7" coordorigin="12608,16300" coordsize="2,7">
              <v:shape style="position:absolute;left:12608;top:16300;width:2;height:7" coordorigin="12608,16300" coordsize="0,7" path="m12608,16300l12608,16306e" filled="false" stroked="true" strokeweight=".079853pt" strokecolor="#989898">
                <v:path arrowok="t"/>
              </v:shape>
            </v:group>
            <v:group style="position:absolute;left:12571;top:16306;width:2;height:7" coordorigin="12571,16306" coordsize="2,7">
              <v:shape style="position:absolute;left:12571;top:16306;width:2;height:7" coordorigin="12571,16306" coordsize="0,7" path="m12571,16306l12571,16312e" filled="false" stroked="true" strokeweight=".079853pt" strokecolor="#989898">
                <v:path arrowok="t"/>
              </v:shape>
            </v:group>
            <v:group style="position:absolute;left:12535;top:16311;width:2;height:7" coordorigin="12535,16311" coordsize="2,7">
              <v:shape style="position:absolute;left:12535;top:16311;width:2;height:7" coordorigin="12535,16311" coordsize="0,7" path="m12535,16311l12535,16317e" filled="false" stroked="true" strokeweight=".079853pt" strokecolor="#989898">
                <v:path arrowok="t"/>
              </v:shape>
            </v:group>
            <v:group style="position:absolute;left:12496;top:16316;width:2;height:7" coordorigin="12496,16316" coordsize="2,7">
              <v:shape style="position:absolute;left:12496;top:16316;width:2;height:7" coordorigin="12496,16316" coordsize="0,7" path="m12496,16316l12496,16322e" filled="false" stroked="true" strokeweight=".078774pt" strokecolor="#989898">
                <v:path arrowok="t"/>
              </v:shape>
            </v:group>
            <v:group style="position:absolute;left:12460;top:16317;width:2;height:7" coordorigin="12460,16317" coordsize="2,7">
              <v:shape style="position:absolute;left:12460;top:16317;width:2;height:7" coordorigin="12460,16317" coordsize="0,7" path="m12460,16317l12460,16324e" filled="false" stroked="true" strokeweight=".079853pt" strokecolor="#989898">
                <v:path arrowok="t"/>
              </v:shape>
            </v:group>
            <v:group style="position:absolute;left:12421;top:16316;width:2;height:7" coordorigin="12421,16316" coordsize="2,7">
              <v:shape style="position:absolute;left:12421;top:16316;width:2;height:7" coordorigin="12421,16316" coordsize="0,7" path="m12421,16316l12421,16322e" filled="false" stroked="true" strokeweight=".079853pt" strokecolor="#989898">
                <v:path arrowok="t"/>
              </v:shape>
            </v:group>
            <v:group style="position:absolute;left:12385;top:16314;width:2;height:7" coordorigin="12385,16314" coordsize="2,7">
              <v:shape style="position:absolute;left:12385;top:16314;width:2;height:7" coordorigin="12385,16314" coordsize="0,7" path="m12385,16314l12385,16320e" filled="false" stroked="true" strokeweight=".079853pt" strokecolor="#989898">
                <v:path arrowok="t"/>
              </v:shape>
            </v:group>
            <v:group style="position:absolute;left:12347;top:16312;width:2;height:7" coordorigin="12347,16312" coordsize="2,7">
              <v:shape style="position:absolute;left:12347;top:16312;width:2;height:7" coordorigin="12347,16312" coordsize="0,7" path="m12347,16312l12347,16319e" filled="false" stroked="true" strokeweight=".079853pt" strokecolor="#989898">
                <v:path arrowok="t"/>
              </v:shape>
            </v:group>
            <v:group style="position:absolute;left:12308;top:16309;width:2;height:7" coordorigin="12308,16309" coordsize="2,7">
              <v:shape style="position:absolute;left:12308;top:16309;width:2;height:7" coordorigin="12308,16309" coordsize="0,7" path="m12308,16309l12308,16316e" filled="false" stroked="true" strokeweight=".079853pt" strokecolor="#989898">
                <v:path arrowok="t"/>
              </v:shape>
            </v:group>
            <v:group style="position:absolute;left:12272;top:16308;width:2;height:7" coordorigin="12272,16308" coordsize="2,7">
              <v:shape style="position:absolute;left:12272;top:16308;width:2;height:7" coordorigin="12272,16308" coordsize="0,7" path="m12272,16308l12272,16314e" filled="false" stroked="true" strokeweight=".079853pt" strokecolor="#989898">
                <v:path arrowok="t"/>
              </v:shape>
            </v:group>
            <v:group style="position:absolute;left:12233;top:16306;width:2;height:7" coordorigin="12233,16306" coordsize="2,7">
              <v:shape style="position:absolute;left:12233;top:16306;width:2;height:7" coordorigin="12233,16306" coordsize="0,7" path="m12233,16306l12233,16312e" filled="false" stroked="true" strokeweight=".078774pt" strokecolor="#989898">
                <v:path arrowok="t"/>
              </v:shape>
            </v:group>
            <v:group style="position:absolute;left:12197;top:16304;width:2;height:7" coordorigin="12197,16304" coordsize="2,7">
              <v:shape style="position:absolute;left:12197;top:16304;width:2;height:7" coordorigin="12197,16304" coordsize="0,7" path="m12197,16304l12197,16311e" filled="false" stroked="true" strokeweight=".079853pt" strokecolor="#989898">
                <v:path arrowok="t"/>
              </v:shape>
            </v:group>
            <v:group style="position:absolute;left:12159;top:16303;width:2;height:7" coordorigin="12159,16303" coordsize="2,7">
              <v:shape style="position:absolute;left:12159;top:16303;width:2;height:7" coordorigin="12159,16303" coordsize="0,7" path="m12159,16303l12159,16309e" filled="false" stroked="true" strokeweight=".079853pt" strokecolor="#989898">
                <v:path arrowok="t"/>
              </v:shape>
            </v:group>
            <v:group style="position:absolute;left:12122;top:16300;width:2;height:7" coordorigin="12122,16300" coordsize="2,7">
              <v:shape style="position:absolute;left:12122;top:16300;width:2;height:7" coordorigin="12122,16300" coordsize="0,7" path="m12122,16300l12122,16306e" filled="false" stroked="true" strokeweight=".079853pt" strokecolor="#989898">
                <v:path arrowok="t"/>
              </v:shape>
            </v:group>
            <v:group style="position:absolute;left:12084;top:16298;width:2;height:7" coordorigin="12084,16298" coordsize="2,7">
              <v:shape style="position:absolute;left:12084;top:16298;width:2;height:7" coordorigin="12084,16298" coordsize="0,7" path="m12084,16298l12084,16304e" filled="false" stroked="true" strokeweight=".078774pt" strokecolor="#989898">
                <v:path arrowok="t"/>
              </v:shape>
            </v:group>
            <v:group style="position:absolute;left:12045;top:16296;width:2;height:7" coordorigin="12045,16296" coordsize="2,7">
              <v:shape style="position:absolute;left:12045;top:16296;width:2;height:7" coordorigin="12045,16296" coordsize="0,7" path="m12045,16296l12045,16303e" filled="false" stroked="true" strokeweight=".079853pt" strokecolor="#989898">
                <v:path arrowok="t"/>
              </v:shape>
            </v:group>
            <v:group style="position:absolute;left:12009;top:16295;width:2;height:7" coordorigin="12009,16295" coordsize="2,7">
              <v:shape style="position:absolute;left:12009;top:16295;width:2;height:7" coordorigin="12009,16295" coordsize="0,7" path="m12009,16295l12009,16301e" filled="false" stroked="true" strokeweight=".079853pt" strokecolor="#989898">
                <v:path arrowok="t"/>
              </v:shape>
            </v:group>
            <v:group style="position:absolute;left:11970;top:16292;width:2;height:7" coordorigin="11970,16292" coordsize="2,7">
              <v:shape style="position:absolute;left:11970;top:16292;width:2;height:7" coordorigin="11970,16292" coordsize="0,7" path="m11970,16292l11970,16298e" filled="false" stroked="true" strokeweight=".079853pt" strokecolor="#989898">
                <v:path arrowok="t"/>
              </v:shape>
            </v:group>
            <v:group style="position:absolute;left:11934;top:16290;width:2;height:7" coordorigin="11934,16290" coordsize="2,7">
              <v:shape style="position:absolute;left:11934;top:16290;width:2;height:7" coordorigin="11934,16290" coordsize="0,7" path="m11934,16290l11934,16296e" filled="false" stroked="true" strokeweight=".079853pt" strokecolor="#989898">
                <v:path arrowok="t"/>
              </v:shape>
            </v:group>
            <v:group style="position:absolute;left:11896;top:16288;width:2;height:7" coordorigin="11896,16288" coordsize="2,7">
              <v:shape style="position:absolute;left:11896;top:16288;width:2;height:7" coordorigin="11896,16288" coordsize="0,7" path="m11896,16288l11896,16295e" filled="false" stroked="true" strokeweight=".079853pt" strokecolor="#989898">
                <v:path arrowok="t"/>
              </v:shape>
            </v:group>
            <v:group style="position:absolute;left:11857;top:16287;width:2;height:7" coordorigin="11857,16287" coordsize="2,7">
              <v:shape style="position:absolute;left:11857;top:16287;width:2;height:7" coordorigin="11857,16287" coordsize="0,7" path="m11857,16287l11857,16293e" filled="false" stroked="true" strokeweight=".079853pt" strokecolor="#989898">
                <v:path arrowok="t"/>
              </v:shape>
            </v:group>
            <v:group style="position:absolute;left:11821;top:16285;width:2;height:7" coordorigin="11821,16285" coordsize="2,7">
              <v:shape style="position:absolute;left:11821;top:16285;width:2;height:7" coordorigin="11821,16285" coordsize="0,7" path="m11821,16285l11821,16292e" filled="false" stroked="true" strokeweight=".079853pt" strokecolor="#989898">
                <v:path arrowok="t"/>
              </v:shape>
            </v:group>
            <v:group style="position:absolute;left:11782;top:16282;width:2;height:7" coordorigin="11782,16282" coordsize="2,7">
              <v:shape style="position:absolute;left:11782;top:16282;width:2;height:7" coordorigin="11782,16282" coordsize="0,7" path="m11782,16282l11782,16288e" filled="false" stroked="true" strokeweight=".078774pt" strokecolor="#989898">
                <v:path arrowok="t"/>
              </v:shape>
            </v:group>
            <v:group style="position:absolute;left:11746;top:16280;width:2;height:7" coordorigin="11746,16280" coordsize="2,7">
              <v:shape style="position:absolute;left:11746;top:16280;width:2;height:7" coordorigin="11746,16280" coordsize="0,7" path="m11746,16280l11746,16287e" filled="false" stroked="true" strokeweight=".079853pt" strokecolor="#989898">
                <v:path arrowok="t"/>
              </v:shape>
            </v:group>
            <v:group style="position:absolute;left:11708;top:16279;width:2;height:7" coordorigin="11708,16279" coordsize="2,7">
              <v:shape style="position:absolute;left:11708;top:16279;width:2;height:7" coordorigin="11708,16279" coordsize="0,7" path="m11708,16279l11708,16285e" filled="false" stroked="true" strokeweight=".079853pt" strokecolor="#989898">
                <v:path arrowok="t"/>
              </v:shape>
            </v:group>
            <v:group style="position:absolute;left:11669;top:16277;width:2;height:7" coordorigin="11669,16277" coordsize="2,7">
              <v:shape style="position:absolute;left:11669;top:16277;width:2;height:7" coordorigin="11669,16277" coordsize="0,7" path="m11669,16277l11669,16284e" filled="false" stroked="true" strokeweight=".079853pt" strokecolor="#989898">
                <v:path arrowok="t"/>
              </v:shape>
            </v:group>
            <v:group style="position:absolute;left:11633;top:16274;width:2;height:7" coordorigin="11633,16274" coordsize="2,7">
              <v:shape style="position:absolute;left:11633;top:16274;width:2;height:7" coordorigin="11633,16274" coordsize="0,7" path="m11633,16274l11633,16280e" filled="false" stroked="true" strokeweight=".078774pt" strokecolor="#989898">
                <v:path arrowok="t"/>
              </v:shape>
            </v:group>
            <v:group style="position:absolute;left:11596;top:16269;width:2;height:7" coordorigin="11596,16269" coordsize="2,7">
              <v:shape style="position:absolute;left:11596;top:16269;width:2;height:7" coordorigin="11596,16269" coordsize="0,7" path="m11596,16269l11596,16276e" filled="false" stroked="true" strokeweight=".079853pt" strokecolor="#989898">
                <v:path arrowok="t"/>
              </v:shape>
            </v:group>
            <v:group style="position:absolute;left:11558;top:16263;width:2;height:7" coordorigin="11558,16263" coordsize="2,7">
              <v:shape style="position:absolute;left:11558;top:16263;width:2;height:7" coordorigin="11558,16263" coordsize="0,7" path="m11558,16263l11558,16269e" filled="false" stroked="true" strokeweight=".079853pt" strokecolor="#989898">
                <v:path arrowok="t"/>
              </v:shape>
            </v:group>
            <v:group style="position:absolute;left:11521;top:16258;width:2;height:7" coordorigin="11521,16258" coordsize="2,7">
              <v:shape style="position:absolute;left:11521;top:16258;width:2;height:7" coordorigin="11521,16258" coordsize="0,7" path="m11521,16258l11521,16265e" filled="false" stroked="true" strokeweight=".079853pt" strokecolor="#989898">
                <v:path arrowok="t"/>
              </v:shape>
            </v:group>
            <v:group style="position:absolute;left:11483;top:16252;width:2;height:7" coordorigin="11483,16252" coordsize="2,7">
              <v:shape style="position:absolute;left:11483;top:16252;width:2;height:7" coordorigin="11483,16252" coordsize="0,7" path="m11483,16252l11483,16258e" filled="false" stroked="true" strokeweight=".078774pt" strokecolor="#989898">
                <v:path arrowok="t"/>
              </v:shape>
            </v:group>
            <v:group style="position:absolute;left:11446;top:16247;width:2;height:7" coordorigin="11446,16247" coordsize="2,7">
              <v:shape style="position:absolute;left:11446;top:16247;width:2;height:7" coordorigin="11446,16247" coordsize="0,7" path="m11446,16247l11446,16253e" filled="false" stroked="true" strokeweight=".079853pt" strokecolor="#989898">
                <v:path arrowok="t"/>
              </v:shape>
            </v:group>
            <v:group style="position:absolute;left:11410;top:16241;width:2;height:7" coordorigin="11410,16241" coordsize="2,7">
              <v:shape style="position:absolute;left:11410;top:16241;width:2;height:7" coordorigin="11410,16241" coordsize="0,7" path="m11410,16241l11410,16247e" filled="false" stroked="true" strokeweight=".079853pt" strokecolor="#989898">
                <v:path arrowok="t"/>
              </v:shape>
            </v:group>
            <v:group style="position:absolute;left:11371;top:16236;width:2;height:7" coordorigin="11371,16236" coordsize="2,7">
              <v:shape style="position:absolute;left:11371;top:16236;width:2;height:7" coordorigin="11371,16236" coordsize="0,7" path="m11371,16236l11371,16242e" filled="false" stroked="true" strokeweight=".079853pt" strokecolor="#989898">
                <v:path arrowok="t"/>
              </v:shape>
            </v:group>
            <v:group style="position:absolute;left:11335;top:16230;width:2;height:7" coordorigin="11335,16230" coordsize="2,7">
              <v:shape style="position:absolute;left:11335;top:16230;width:2;height:7" coordorigin="11335,16230" coordsize="0,7" path="m11335,16230l11335,16236e" filled="false" stroked="true" strokeweight=".079853pt" strokecolor="#989898">
                <v:path arrowok="t"/>
              </v:shape>
            </v:group>
            <v:group style="position:absolute;left:11298;top:16225;width:2;height:7" coordorigin="11298,16225" coordsize="2,7">
              <v:shape style="position:absolute;left:11298;top:16225;width:2;height:7" coordorigin="11298,16225" coordsize="0,7" path="m11298,16225l11298,16231e" filled="false" stroked="true" strokeweight=".079853pt" strokecolor="#989898">
                <v:path arrowok="t"/>
              </v:shape>
            </v:group>
            <v:group style="position:absolute;left:11260;top:16218;width:2;height:7" coordorigin="11260,16218" coordsize="2,7">
              <v:shape style="position:absolute;left:11260;top:16218;width:2;height:7" coordorigin="11260,16218" coordsize="0,7" path="m11260,16218l11260,16225e" filled="false" stroked="true" strokeweight=".079853pt" strokecolor="#989898">
                <v:path arrowok="t"/>
              </v:shape>
            </v:group>
            <v:group style="position:absolute;left:11223;top:16214;width:2;height:7" coordorigin="11223,16214" coordsize="2,7">
              <v:shape style="position:absolute;left:11223;top:16214;width:2;height:7" coordorigin="11223,16214" coordsize="0,7" path="m11223,16214l11223,16220e" filled="false" stroked="true" strokeweight=".079853pt" strokecolor="#989898">
                <v:path arrowok="t"/>
              </v:shape>
            </v:group>
            <v:group style="position:absolute;left:11185;top:16207;width:2;height:7" coordorigin="11185,16207" coordsize="2,7">
              <v:shape style="position:absolute;left:11185;top:16207;width:2;height:7" coordorigin="11185,16207" coordsize="0,7" path="m11185,16207l11185,16214e" filled="false" stroked="true" strokeweight=".079853pt" strokecolor="#989898">
                <v:path arrowok="t"/>
              </v:shape>
            </v:group>
            <v:group style="position:absolute;left:11148;top:16202;width:2;height:7" coordorigin="11148,16202" coordsize="2,7">
              <v:shape style="position:absolute;left:11148;top:16202;width:2;height:7" coordorigin="11148,16202" coordsize="0,7" path="m11148,16202l11148,16209e" filled="false" stroked="true" strokeweight=".079853pt" strokecolor="#989898">
                <v:path arrowok="t"/>
              </v:shape>
            </v:group>
            <v:group style="position:absolute;left:11112;top:16196;width:2;height:7" coordorigin="11112,16196" coordsize="2,7">
              <v:shape style="position:absolute;left:11112;top:16196;width:2;height:7" coordorigin="11112,16196" coordsize="0,7" path="m11112,16196l11112,16202e" filled="false" stroked="true" strokeweight=".078774pt" strokecolor="#989898">
                <v:path arrowok="t"/>
              </v:shape>
            </v:group>
            <v:group style="position:absolute;left:11073;top:16191;width:2;height:7" coordorigin="11073,16191" coordsize="2,7">
              <v:shape style="position:absolute;left:11073;top:16191;width:2;height:7" coordorigin="11073,16191" coordsize="0,7" path="m11073,16191l11073,16198e" filled="false" stroked="true" strokeweight=".079853pt" strokecolor="#989898">
                <v:path arrowok="t"/>
              </v:shape>
            </v:group>
            <v:group style="position:absolute;left:11037;top:16185;width:2;height:7" coordorigin="11037,16185" coordsize="2,7">
              <v:shape style="position:absolute;left:11037;top:16185;width:2;height:7" coordorigin="11037,16185" coordsize="0,7" path="m11037,16185l11037,16191e" filled="false" stroked="true" strokeweight=".079853pt" strokecolor="#989898">
                <v:path arrowok="t"/>
              </v:shape>
            </v:group>
            <v:group style="position:absolute;left:10995;top:16180;width:2;height:7" coordorigin="10995,16180" coordsize="2,7">
              <v:shape style="position:absolute;left:10995;top:16180;width:2;height:7" coordorigin="10995,16180" coordsize="0,7" path="m10995,16180l10995,16186e" filled="false" stroked="true" strokeweight=".079853pt" strokecolor="#989898">
                <v:path arrowok="t"/>
              </v:shape>
            </v:group>
            <v:group style="position:absolute;left:17684;top:12209;width:2;height:7" coordorigin="17684,12209" coordsize="2,7">
              <v:shape style="position:absolute;left:17684;top:12209;width:2;height:7" coordorigin="17684,12209" coordsize="0,7" path="m17684,12209l17684,12215e" filled="false" stroked="true" strokeweight=".079745pt" strokecolor="#989898">
                <v:path arrowok="t"/>
              </v:shape>
            </v:group>
            <v:group style="position:absolute;left:17671;top:12244;width:2;height:7" coordorigin="17671,12244" coordsize="2,7">
              <v:shape style="position:absolute;left:17671;top:12244;width:2;height:7" coordorigin="17671,12244" coordsize="0,7" path="m17671,12244l17671,12250e" filled="false" stroked="true" strokeweight=".079853pt" strokecolor="#989898">
                <v:path arrowok="t"/>
              </v:shape>
            </v:group>
            <v:group style="position:absolute;left:17658;top:12279;width:2;height:7" coordorigin="17658,12279" coordsize="2,7">
              <v:shape style="position:absolute;left:17658;top:12279;width:2;height:7" coordorigin="17658,12279" coordsize="0,7" path="m17658,12279l17658,12285e" filled="false" stroked="true" strokeweight=".078774pt" strokecolor="#989898">
                <v:path arrowok="t"/>
              </v:shape>
            </v:group>
            <v:group style="position:absolute;left:17645;top:12314;width:2;height:7" coordorigin="17645,12314" coordsize="2,7">
              <v:shape style="position:absolute;left:17645;top:12314;width:2;height:7" coordorigin="17645,12314" coordsize="0,7" path="m17645,12314l17645,12320e" filled="false" stroked="true" strokeweight=".079853pt" strokecolor="#989898">
                <v:path arrowok="t"/>
              </v:shape>
            </v:group>
            <v:group style="position:absolute;left:17633;top:12351;width:2;height:7" coordorigin="17633,12351" coordsize="2,7">
              <v:shape style="position:absolute;left:17633;top:12351;width:2;height:7" coordorigin="17633,12351" coordsize="0,7" path="m17633,12351l17633,12357e" filled="false" stroked="true" strokeweight=".079853pt" strokecolor="#989898">
                <v:path arrowok="t"/>
              </v:shape>
            </v:group>
            <v:group style="position:absolute;left:17620;top:12386;width:2;height:7" coordorigin="17620,12386" coordsize="2,7">
              <v:shape style="position:absolute;left:17620;top:12386;width:2;height:7" coordorigin="17620,12386" coordsize="0,7" path="m17620,12386l17620,12392e" filled="false" stroked="true" strokeweight=".079853pt" strokecolor="#989898">
                <v:path arrowok="t"/>
              </v:shape>
            </v:group>
            <v:group style="position:absolute;left:17601;top:12416;width:2;height:7" coordorigin="17601,12416" coordsize="2,7">
              <v:shape style="position:absolute;left:17601;top:12416;width:2;height:7" coordorigin="17601,12416" coordsize="0,7" path="m17601,12416l17601,12422e" filled="false" stroked="true" strokeweight=".079853pt" strokecolor="#989898">
                <v:path arrowok="t"/>
              </v:shape>
            </v:group>
            <v:group style="position:absolute;left:17575;top:12445;width:2;height:7" coordorigin="17575,12445" coordsize="2,7">
              <v:shape style="position:absolute;left:17575;top:12445;width:2;height:7" coordorigin="17575,12445" coordsize="0,7" path="m17575,12445l17575,12451e" filled="false" stroked="true" strokeweight=".079853pt" strokecolor="#989898">
                <v:path arrowok="t"/>
              </v:shape>
            </v:group>
            <v:group style="position:absolute;left:17548;top:12472;width:2;height:7" coordorigin="17548,12472" coordsize="2,7">
              <v:shape style="position:absolute;left:17548;top:12472;width:2;height:7" coordorigin="17548,12472" coordsize="0,7" path="m17548,12472l17548,12478e" filled="false" stroked="true" strokeweight=".079853pt" strokecolor="#989898">
                <v:path arrowok="t"/>
              </v:shape>
            </v:group>
            <v:group style="position:absolute;left:17523;top:12499;width:2;height:7" coordorigin="17523,12499" coordsize="2,7">
              <v:shape style="position:absolute;left:17523;top:12499;width:2;height:7" coordorigin="17523,12499" coordsize="0,7" path="m17523,12499l17523,12505e" filled="false" stroked="true" strokeweight=".079853pt" strokecolor="#989898">
                <v:path arrowok="t"/>
              </v:shape>
            </v:group>
            <v:group style="position:absolute;left:17497;top:12526;width:2;height:7" coordorigin="17497,12526" coordsize="2,7">
              <v:shape style="position:absolute;left:17497;top:12526;width:2;height:7" coordorigin="17497,12526" coordsize="0,7" path="m17497,12526l17497,12532e" filled="false" stroked="true" strokeweight=".079853pt" strokecolor="#989898">
                <v:path arrowok="t"/>
              </v:shape>
            </v:group>
            <v:group style="position:absolute;left:17472;top:12553;width:2;height:7" coordorigin="17472,12553" coordsize="2,7">
              <v:shape style="position:absolute;left:17472;top:12553;width:2;height:7" coordorigin="17472,12553" coordsize="0,7" path="m17472,12553l17472,12559e" filled="false" stroked="true" strokeweight=".079853pt" strokecolor="#989898">
                <v:path arrowok="t"/>
              </v:shape>
            </v:group>
            <v:group style="position:absolute;left:17445;top:12580;width:2;height:7" coordorigin="17445,12580" coordsize="2,7">
              <v:shape style="position:absolute;left:17445;top:12580;width:2;height:7" coordorigin="17445,12580" coordsize="0,7" path="m17445,12580l17445,12586e" filled="false" stroked="true" strokeweight=".079853pt" strokecolor="#989898">
                <v:path arrowok="t"/>
              </v:shape>
            </v:group>
            <v:group style="position:absolute;left:17419;top:12609;width:2;height:7" coordorigin="17419,12609" coordsize="2,7">
              <v:shape style="position:absolute;left:17419;top:12609;width:2;height:7" coordorigin="17419,12609" coordsize="0,7" path="m17419,12609l17419,12615e" filled="false" stroked="true" strokeweight=".079853pt" strokecolor="#989898">
                <v:path arrowok="t"/>
              </v:shape>
            </v:group>
            <v:group style="position:absolute;left:17394;top:12636;width:2;height:7" coordorigin="17394,12636" coordsize="2,7">
              <v:shape style="position:absolute;left:17394;top:12636;width:2;height:7" coordorigin="17394,12636" coordsize="0,7" path="m17394,12636l17394,12642e" filled="false" stroked="true" strokeweight=".079853pt" strokecolor="#989898">
                <v:path arrowok="t"/>
              </v:shape>
            </v:group>
            <v:group style="position:absolute;left:17368;top:12663;width:2;height:7" coordorigin="17368,12663" coordsize="2,7">
              <v:shape style="position:absolute;left:17368;top:12663;width:2;height:7" coordorigin="17368,12663" coordsize="0,7" path="m17368,12663l17368,12669e" filled="false" stroked="true" strokeweight=".078774pt" strokecolor="#989898">
                <v:path arrowok="t"/>
              </v:shape>
            </v:group>
            <v:group style="position:absolute;left:17343;top:12690;width:2;height:7" coordorigin="17343,12690" coordsize="2,7">
              <v:shape style="position:absolute;left:17343;top:12690;width:2;height:7" coordorigin="17343,12690" coordsize="0,7" path="m17343,12690l17343,12696e" filled="false" stroked="true" strokeweight=".079853pt" strokecolor="#989898">
                <v:path arrowok="t"/>
              </v:shape>
            </v:group>
            <v:group style="position:absolute;left:17316;top:12717;width:2;height:7" coordorigin="17316,12717" coordsize="2,7">
              <v:shape style="position:absolute;left:17316;top:12717;width:2;height:7" coordorigin="17316,12717" coordsize="0,7" path="m17316,12717l17316,12724e" filled="false" stroked="true" strokeweight=".079853pt" strokecolor="#989898">
                <v:path arrowok="t"/>
              </v:shape>
            </v:group>
            <v:group style="position:absolute;left:17290;top:12744;width:2;height:7" coordorigin="17290,12744" coordsize="2,7">
              <v:shape style="position:absolute;left:17290;top:12744;width:2;height:7" coordorigin="17290,12744" coordsize="0,7" path="m17290,12744l17290,12751e" filled="false" stroked="true" strokeweight=".079853pt" strokecolor="#989898">
                <v:path arrowok="t"/>
              </v:shape>
            </v:group>
            <v:group style="position:absolute;left:17265;top:12773;width:2;height:7" coordorigin="17265,12773" coordsize="2,7">
              <v:shape style="position:absolute;left:17265;top:12773;width:2;height:7" coordorigin="17265,12773" coordsize="0,7" path="m17265,12773l17265,12779e" filled="false" stroked="true" strokeweight=".079853pt" strokecolor="#989898">
                <v:path arrowok="t"/>
              </v:shape>
            </v:group>
            <v:group style="position:absolute;left:17239;top:12800;width:2;height:7" coordorigin="17239,12800" coordsize="2,7">
              <v:shape style="position:absolute;left:17239;top:12800;width:2;height:7" coordorigin="17239,12800" coordsize="0,7" path="m17239,12800l17239,12806e" filled="false" stroked="true" strokeweight=".079853pt" strokecolor="#989898">
                <v:path arrowok="t"/>
              </v:shape>
            </v:group>
            <v:group style="position:absolute;left:17212;top:12827;width:2;height:7" coordorigin="17212,12827" coordsize="2,7">
              <v:shape style="position:absolute;left:17212;top:12827;width:2;height:7" coordorigin="17212,12827" coordsize="0,7" path="m17212,12827l17212,12833e" filled="false" stroked="true" strokeweight=".079853pt" strokecolor="#989898">
                <v:path arrowok="t"/>
              </v:shape>
            </v:group>
            <v:group style="position:absolute;left:17186;top:12854;width:2;height:7" coordorigin="17186,12854" coordsize="2,7">
              <v:shape style="position:absolute;left:17186;top:12854;width:2;height:7" coordorigin="17186,12854" coordsize="0,7" path="m17186,12854l17186,12861e" filled="false" stroked="true" strokeweight=".078774pt" strokecolor="#989898">
                <v:path arrowok="t"/>
              </v:shape>
            </v:group>
            <v:group style="position:absolute;left:17161;top:12881;width:2;height:7" coordorigin="17161,12881" coordsize="2,7">
              <v:shape style="position:absolute;left:17161;top:12881;width:2;height:7" coordorigin="17161,12881" coordsize="0,7" path="m17161,12881l17161,12888e" filled="false" stroked="true" strokeweight=".079853pt" strokecolor="#989898">
                <v:path arrowok="t"/>
              </v:shape>
            </v:group>
            <v:group style="position:absolute;left:17135;top:12910;width:2;height:7" coordorigin="17135,12910" coordsize="2,7">
              <v:shape style="position:absolute;left:17135;top:12910;width:2;height:7" coordorigin="17135,12910" coordsize="0,7" path="m17135,12910l17135,12916e" filled="false" stroked="true" strokeweight=".079853pt" strokecolor="#989898">
                <v:path arrowok="t"/>
              </v:shape>
            </v:group>
            <v:group style="position:absolute;left:17110;top:12937;width:2;height:7" coordorigin="17110,12937" coordsize="2,7">
              <v:shape style="position:absolute;left:17110;top:12937;width:2;height:7" coordorigin="17110,12937" coordsize="0,7" path="m17110,12937l17110,12943e" filled="false" stroked="true" strokeweight=".079853pt" strokecolor="#989898">
                <v:path arrowok="t"/>
              </v:shape>
            </v:group>
            <v:group style="position:absolute;left:17083;top:12963;width:2;height:7" coordorigin="17083,12963" coordsize="2,7">
              <v:shape style="position:absolute;left:17083;top:12963;width:2;height:7" coordorigin="17083,12963" coordsize="0,7" path="m17083,12963l17083,12969e" filled="false" stroked="true" strokeweight=".079853pt" strokecolor="#989898">
                <v:path arrowok="t"/>
              </v:shape>
            </v:group>
            <v:group style="position:absolute;left:17056;top:12990;width:2;height:7" coordorigin="17056,12990" coordsize="2,7">
              <v:shape style="position:absolute;left:17056;top:12990;width:2;height:7" coordorigin="17056,12990" coordsize="0,7" path="m17056,12990l17056,12996e" filled="false" stroked="true" strokeweight=".079853pt" strokecolor="#989898">
                <v: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" coordorigin="17029,13015" coordsize="0,7" path="m17029,13015l17029,13022e" filled="false" stroked="true" strokeweight=".079853pt" strokecolor="#989898">
                <v:path arrowok="t"/>
              </v:shape>
            </v:group>
            <v:group style="position:absolute;left:17002;top:13042;width:2;height:7" coordorigin="17002,13042" coordsize="2,7">
              <v:shape style="position:absolute;left:17002;top:13042;width:2;height:7" coordorigin="17002,13042" coordsize="0,7" path="m17002,13042l17002,13049e" filled="false" stroked="true" strokeweight=".079853pt" strokecolor="#989898">
                <v:path arrowok="t"/>
              </v:shape>
            </v:group>
            <v:group style="position:absolute;left:16974;top:13068;width:2;height:7" coordorigin="16974,13068" coordsize="2,7">
              <v:shape style="position:absolute;left:16974;top:13068;width:2;height:7" coordorigin="16974,13068" coordsize="0,7" path="m16974,13068l16974,13074e" filled="false" stroked="true" strokeweight=".079853pt" strokecolor="#989898">
                <v:path arrowok="t"/>
              </v:shape>
            </v:group>
            <v:group style="position:absolute;left:16947;top:13095;width:2;height:7" coordorigin="16947,13095" coordsize="2,7">
              <v:shape style="position:absolute;left:16947;top:13095;width:2;height:7" coordorigin="16947,13095" coordsize="0,7" path="m16947,13095l16947,13101e" filled="false" stroked="true" strokeweight=".079853pt" strokecolor="#989898">
                <v:path arrowok="t"/>
              </v:shape>
            </v:group>
            <v:group style="position:absolute;left:16920;top:13120;width:2;height:7" coordorigin="16920,13120" coordsize="2,7">
              <v:shape style="position:absolute;left:16920;top:13120;width:2;height:7" coordorigin="16920,13120" coordsize="0,7" path="m16920,13120l16920,13127e" filled="false" stroked="true" strokeweight=".079853pt" strokecolor="#989898">
                <v:path arrowok="t"/>
              </v:shape>
            </v:group>
            <v:group style="position:absolute;left:16893;top:13147;width:2;height:7" coordorigin="16893,13147" coordsize="2,7">
              <v:shape style="position:absolute;left:16893;top:13147;width:2;height:7" coordorigin="16893,13147" coordsize="0,7" path="m16893,13147l16893,13154e" filled="false" stroked="true" strokeweight=".079853pt" strokecolor="#989898">
                <v:path arrowok="t"/>
              </v:shape>
            </v:group>
            <v:group style="position:absolute;left:16866;top:13173;width:2;height:7" coordorigin="16866,13173" coordsize="2,7">
              <v:shape style="position:absolute;left:16866;top:13173;width:2;height:7" coordorigin="16866,13173" coordsize="0,7" path="m16866,13173l16866,13179e" filled="false" stroked="true" strokeweight=".079853pt" strokecolor="#989898">
                <v:path arrowok="t"/>
              </v:shape>
            </v:group>
            <v:group style="position:absolute;left:16841;top:13200;width:2;height:7" coordorigin="16841,13200" coordsize="2,7">
              <v:shape style="position:absolute;left:16841;top:13200;width:2;height:7" coordorigin="16841,13200" coordsize="0,7" path="m16841,13200l16841,13206e" filled="false" stroked="true" strokeweight=".079853pt" strokecolor="#989898">
                <v:path arrowok="t"/>
              </v:shape>
            </v:group>
            <v:group style="position:absolute;left:16813;top:13226;width:2;height:7" coordorigin="16813,13226" coordsize="2,7">
              <v:shape style="position:absolute;left:16813;top:13226;width:2;height:7" coordorigin="16813,13226" coordsize="0,7" path="m16813,13226l16813,13232e" filled="false" stroked="true" strokeweight=".078774pt" strokecolor="#989898">
                <v:path arrowok="t"/>
              </v:shape>
            </v:group>
            <v:group style="position:absolute;left:16786;top:13253;width:2;height:7" coordorigin="16786,13253" coordsize="2,7">
              <v:shape style="position:absolute;left:16786;top:13253;width:2;height:7" coordorigin="16786,13253" coordsize="0,7" path="m16786,13253l16786,13259e" filled="false" stroked="true" strokeweight=".078774pt" strokecolor="#989898">
                <v:path arrowok="t"/>
              </v:shape>
            </v:group>
            <v:group style="position:absolute;left:16759;top:13278;width:2;height:7" coordorigin="16759,13278" coordsize="2,7">
              <v:shape style="position:absolute;left:16759;top:13278;width:2;height:7" coordorigin="16759,13278" coordsize="0,7" path="m16759,13278l16759,13284e" filled="false" stroked="true" strokeweight=".079853pt" strokecolor="#989898">
                <v:path arrowok="t"/>
              </v:shape>
            </v:group>
            <v:group style="position:absolute;left:16732;top:13305;width:2;height:7" coordorigin="16732,13305" coordsize="2,7">
              <v:shape style="position:absolute;left:16732;top:13305;width:2;height:7" coordorigin="16732,13305" coordsize="0,7" path="m16732,13305l16732,13312e" filled="false" stroked="true" strokeweight=".079853pt" strokecolor="#989898">
                <v:path arrowok="t"/>
              </v:shape>
            </v:group>
            <v:group style="position:absolute;left:16705;top:13331;width:2;height:7" coordorigin="16705,13331" coordsize="2,7">
              <v:shape style="position:absolute;left:16705;top:13331;width:2;height:7" coordorigin="16705,13331" coordsize="0,7" path="m16705,13331l16705,13337e" filled="false" stroked="true" strokeweight=".078774pt" strokecolor="#989898">
                <v:path arrowok="t"/>
              </v:shape>
            </v:group>
            <v:group style="position:absolute;left:16673;top:13351;width:2;height:7" coordorigin="16673,13351" coordsize="2,7">
              <v:shape style="position:absolute;left:16673;top:13351;width:2;height:7" coordorigin="16673,13351" coordsize="0,7" path="m16673,13351l16673,13358e" filled="false" stroked="true" strokeweight=".078774pt" strokecolor="#989898">
                <v:path arrowok="t"/>
              </v:shape>
            </v:group>
            <v:group style="position:absolute;left:16610;top:13390;width:2;height:7" coordorigin="16610,13390" coordsize="2,7">
              <v:shape style="position:absolute;left:16610;top:13390;width:2;height:7" coordorigin="16610,13390" coordsize="0,7" path="m16610,13390l16610,13396e" filled="false" stroked="true" strokeweight=".079853pt" strokecolor="#989898">
                <v:path arrowok="t"/>
              </v:shape>
            </v:group>
            <v:group style="position:absolute;left:11764;top:16069;width:39;height:24" coordorigin="11764,16069" coordsize="39,24">
              <v:shape style="position:absolute;left:11764;top:16069;width:39;height:24" coordorigin="11764,16069" coordsize="39,24" path="m11802,16069l11764,16069,11764,16092,11769,16092,11769,16075,11802,16075,11802,16069xe" filled="true" fillcolor="#989898" stroked="false">
                <v:path arrowok="t"/>
                <v:fill type="solid"/>
              </v:shape>
            </v:group>
            <v:group style="position:absolute;left:11783;top:16115;width:15;height:13" coordorigin="11783,16115" coordsize="15,13">
              <v:shape style="position:absolute;left:11783;top:16115;width:15;height:13" coordorigin="11783,16115" coordsize="15,13" path="m11793,16126l11788,16126,11790,16128,11793,16128,11793,16126xe" filled="true" fillcolor="#989898" stroked="false">
                <v:path arrowok="t"/>
                <v:fill type="solid"/>
              </v:shape>
              <v:shape style="position:absolute;left:11783;top:16115;width:15;height:13" coordorigin="11783,16115" coordsize="15,13" path="m11783,16115l11783,16124,11785,16124,11785,16126,11796,16126,11798,16124,11798,16121,11786,16121,11786,16120,11785,16120,11785,16116,11783,16115xe" filled="true" fillcolor="#989898" stroked="false">
                <v:path arrowok="t"/>
                <v:fill type="solid"/>
              </v:shape>
              <v:shape style="position:absolute;left:11783;top:16115;width:15;height:13" coordorigin="11783,16115" coordsize="15,13" path="m11798,16118l11796,16118,11796,16120,11794,16121,11798,16121,11798,16118xe" filled="true" fillcolor="#989898" stroked="false">
                <v:path arrowok="t"/>
                <v:fill type="solid"/>
              </v:shape>
            </v:group>
            <v:group style="position:absolute;left:11764;top:16099;width:39;height:26" coordorigin="11764,16099" coordsize="39,26">
              <v:shape style="position:absolute;left:11764;top:16099;width:39;height:26" coordorigin="11764,16099" coordsize="39,26" path="m11783,16104l11780,16104,11780,16121,11782,16121,11782,16123,11783,16124,11783,16104xe" filled="true" fillcolor="#989898" stroked="false">
                <v:path arrowok="t"/>
                <v:fill type="solid"/>
              </v:shape>
              <v:shape style="position:absolute;left:11764;top:16099;width:39;height:26" coordorigin="11764,16099" coordsize="39,26" path="m11802,16099l11764,16099,11764,16104,11798,16104,11798,16124,11799,16123,11801,16123,11801,16118,11802,16116,11802,16099xe" filled="true" fillcolor="#989898" stroked="false">
                <v:path arrowok="t"/>
                <v:fill type="solid"/>
              </v:shape>
            </v:group>
            <v:group style="position:absolute;left:11770;top:16016;width:23;height:23" coordorigin="11770,16016" coordsize="23,23">
              <v:shape style="position:absolute;left:11770;top:16016;width:23;height:23" coordorigin="11770,16016" coordsize="23,23" path="m11782,16038l11790,16035,11793,16027,11790,16019,11782,16016,11774,16019,11770,16027,11774,16035,11782,16038xe" filled="false" stroked="true" strokeweight=".318763pt" strokecolor="#989898">
                <v:path arrowok="t"/>
              </v:shape>
            </v:group>
            <v:group style="position:absolute;left:17773;top:11477;width:2;height:7" coordorigin="17773,11477" coordsize="2,7">
              <v:shape style="position:absolute;left:17773;top:11477;width:2;height:7" coordorigin="17773,11477" coordsize="0,7" path="m17773,11477l17773,11484e" filled="false" stroked="true" strokeweight=".079853pt" strokecolor="#989898">
                <v:path arrowok="t"/>
              </v:shape>
            </v:group>
            <v:group style="position:absolute;left:17803;top:11455;width:2;height:7" coordorigin="17803,11455" coordsize="2,7">
              <v:shape style="position:absolute;left:17803;top:11455;width:2;height:7" coordorigin="17803,11455" coordsize="0,7" path="m17803,11455l17803,11461e" filled="false" stroked="true" strokeweight=".079745pt" strokecolor="#989898">
                <v:path arrowok="t"/>
              </v:shape>
            </v:group>
            <v:group style="position:absolute;left:17833;top:11433;width:2;height:7" coordorigin="17833,11433" coordsize="2,7">
              <v:shape style="position:absolute;left:17833;top:11433;width:2;height:7" coordorigin="17833,11433" coordsize="0,7" path="m17833,11433l17833,11439e" filled="false" stroked="true" strokeweight=".079961pt" strokecolor="#989898">
                <v:path arrowok="t"/>
              </v:shape>
            </v:group>
            <v:group style="position:absolute;left:17864;top:11410;width:2;height:7" coordorigin="17864,11410" coordsize="2,7">
              <v:shape style="position:absolute;left:17864;top:11410;width:2;height:7" coordorigin="17864,11410" coordsize="0,7" path="m17864,11410l17864,11417e" filled="false" stroked="true" strokeweight=".079853pt" strokecolor="#989898">
                <v:path arrowok="t"/>
              </v:shape>
            </v:group>
            <v:group style="position:absolute;left:17894;top:11388;width:2;height:7" coordorigin="17894,11388" coordsize="2,7">
              <v:shape style="position:absolute;left:17894;top:11388;width:2;height:7" coordorigin="17894,11388" coordsize="0,7" path="m17894,11388l17894,11394e" filled="false" stroked="true" strokeweight=".079853pt" strokecolor="#989898">
                <v:path arrowok="t"/>
              </v:shape>
            </v:group>
            <v:group style="position:absolute;left:17924;top:11364;width:2;height:7" coordorigin="17924,11364" coordsize="2,7">
              <v:shape style="position:absolute;left:17924;top:11364;width:2;height:7" coordorigin="17924,11364" coordsize="0,7" path="m17924,11364l17924,11371e" filled="false" stroked="true" strokeweight=".079745pt" strokecolor="#989898">
                <v:path arrowok="t"/>
              </v:shape>
            </v:group>
            <v:group style="position:absolute;left:17955;top:11342;width:2;height:7" coordorigin="17955,11342" coordsize="2,7">
              <v:shape style="position:absolute;left:17955;top:11342;width:2;height:7" coordorigin="17955,11342" coordsize="0,7" path="m17955,11342l17955,11348e" filled="false" stroked="true" strokeweight=".079853pt" strokecolor="#989898">
                <v:path arrowok="t"/>
              </v:shape>
            </v:group>
            <v:group style="position:absolute;left:17983;top:11320;width:2;height:7" coordorigin="17983,11320" coordsize="2,7">
              <v:shape style="position:absolute;left:17983;top:11320;width:2;height:7" coordorigin="17983,11320" coordsize="0,7" path="m17983,11320l17983,11326e" filled="false" stroked="true" strokeweight=".079853pt" strokecolor="#989898">
                <v:path arrowok="t"/>
              </v:shape>
            </v:group>
            <v:group style="position:absolute;left:18010;top:11296;width:2;height:7" coordorigin="18010,11296" coordsize="2,7">
              <v:shape style="position:absolute;left:18010;top:11296;width:2;height:7" coordorigin="18010,11296" coordsize="0,7" path="m18010,11296l18010,11302e" filled="false" stroked="true" strokeweight=".079961pt" strokecolor="#989898">
                <v:path arrowok="t"/>
              </v:shape>
            </v:group>
            <v:group style="position:absolute;left:17988;top:11265;width:2;height:7" coordorigin="17988,11265" coordsize="2,7">
              <v:shape style="position:absolute;left:17988;top:11265;width:2;height:7" coordorigin="17988,11265" coordsize="0,7" path="m17988,11265l17988,11272e" filled="false" stroked="true" strokeweight=".079853pt" strokecolor="#989898">
                <v:path arrowok="t"/>
              </v:shape>
            </v:group>
            <v:group style="position:absolute;left:17967;top:11233;width:2;height:7" coordorigin="17967,11233" coordsize="2,7">
              <v:shape style="position:absolute;left:17967;top:11233;width:2;height:7" coordorigin="17967,11233" coordsize="0,7" path="m17967,11233l17967,11240e" filled="false" stroked="true" strokeweight=".078774pt" strokecolor="#989898">
                <v:path arrowok="t"/>
              </v:shape>
            </v:group>
            <v:group style="position:absolute;left:17947;top:11203;width:2;height:7" coordorigin="17947,11203" coordsize="2,7">
              <v:shape style="position:absolute;left:17947;top:11203;width:2;height:7" coordorigin="17947,11203" coordsize="0,7" path="m17947,11203l17947,11210e" filled="false" stroked="true" strokeweight=".079853pt" strokecolor="#989898">
                <v:path arrowok="t"/>
              </v:shape>
            </v:group>
            <v:group style="position:absolute;left:17924;top:11171;width:2;height:7" coordorigin="17924,11171" coordsize="2,7">
              <v:shape style="position:absolute;left:17924;top:11171;width:2;height:7" coordorigin="17924,11171" coordsize="0,7" path="m17924,11171l17924,11178e" filled="false" stroked="true" strokeweight=".079745pt" strokecolor="#989898">
                <v:path arrowok="t"/>
              </v:shape>
            </v:group>
            <v:group style="position:absolute;left:17904;top:11141;width:2;height:7" coordorigin="17904,11141" coordsize="2,7">
              <v:shape style="position:absolute;left:17904;top:11141;width:2;height:7" coordorigin="17904,11141" coordsize="0,7" path="m17904,11141l17904,11147e" filled="false" stroked="true" strokeweight=".079853pt" strokecolor="#989898">
                <v:path arrowok="t"/>
              </v:shape>
            </v:group>
            <v:group style="position:absolute;left:17881;top:11109;width:2;height:7" coordorigin="17881,11109" coordsize="2,7">
              <v:shape style="position:absolute;left:17881;top:11109;width:2;height:7" coordorigin="17881,11109" coordsize="0,7" path="m17881,11109l17881,11116e" filled="false" stroked="true" strokeweight=".079853pt" strokecolor="#989898">
                <v:path arrowok="t"/>
              </v:shape>
            </v:group>
            <v:group style="position:absolute;left:17861;top:11079;width:2;height:7" coordorigin="17861,11079" coordsize="2,7">
              <v:shape style="position:absolute;left:17861;top:11079;width:2;height:7" coordorigin="17861,11079" coordsize="0,7" path="m17861,11079l17861,11085e" filled="false" stroked="true" strokeweight=".079745pt" strokecolor="#989898">
                <v:path arrowok="t"/>
              </v:shape>
            </v:group>
            <v:group style="position:absolute;left:17840;top:11047;width:2;height:7" coordorigin="17840,11047" coordsize="2,7">
              <v:shape style="position:absolute;left:17840;top:11047;width:2;height:7" coordorigin="17840,11047" coordsize="0,7" path="m17840,11047l17840,11053e" filled="false" stroked="true" strokeweight=".078881pt" strokecolor="#989898">
                <v:path arrowok="t"/>
              </v:shape>
            </v:group>
            <v:group style="position:absolute;left:17817;top:11017;width:2;height:7" coordorigin="17817,11017" coordsize="2,7">
              <v:shape style="position:absolute;left:17817;top:11017;width:2;height:7" coordorigin="17817,11017" coordsize="0,7" path="m17817,11017l17817,11023e" filled="false" stroked="true" strokeweight=".078774pt" strokecolor="#989898">
                <v:path arrowok="t"/>
              </v:shape>
            </v:group>
            <v:group style="position:absolute;left:17797;top:10985;width:2;height:7" coordorigin="17797,10985" coordsize="2,7">
              <v:shape style="position:absolute;left:17797;top:10985;width:2;height:7" coordorigin="17797,10985" coordsize="0,7" path="m17797,10985l17797,10991e" filled="false" stroked="true" strokeweight=".079853pt" strokecolor="#989898">
                <v:path arrowok="t"/>
              </v:shape>
            </v:group>
            <v:group style="position:absolute;left:17776;top:10955;width:2;height:7" coordorigin="17776,10955" coordsize="2,7">
              <v:shape style="position:absolute;left:17776;top:10955;width:2;height:7" coordorigin="17776,10955" coordsize="0,7" path="m17776,10955l17776,10961e" filled="false" stroked="true" strokeweight=".078774pt" strokecolor="#989898">
                <v:path arrowok="t"/>
              </v:shape>
            </v:group>
            <v:group style="position:absolute;left:17754;top:10924;width:2;height:7" coordorigin="17754,10924" coordsize="2,7">
              <v:shape style="position:absolute;left:17754;top:10924;width:2;height:7" coordorigin="17754,10924" coordsize="0,7" path="m17754,10924l17754,10931e" filled="false" stroked="true" strokeweight=".079961pt" strokecolor="#989898">
                <v:path arrowok="t"/>
              </v:shape>
            </v:group>
            <v:group style="position:absolute;left:17733;top:10892;width:2;height:7" coordorigin="17733,10892" coordsize="2,7">
              <v:shape style="position:absolute;left:17733;top:10892;width:2;height:7" coordorigin="17733,10892" coordsize="0,7" path="m17733,10892l17733,10899e" filled="false" stroked="true" strokeweight=".079853pt" strokecolor="#989898">
                <v:path arrowok="t"/>
              </v:shape>
            </v:group>
            <v:group style="position:absolute;left:17711;top:10862;width:2;height:7" coordorigin="17711,10862" coordsize="2,7">
              <v:shape style="position:absolute;left:17711;top:10862;width:2;height:7" coordorigin="17711,10862" coordsize="0,7" path="m17711,10862l17711,10869e" filled="false" stroked="true" strokeweight=".079853pt" strokecolor="#989898">
                <v:path arrowok="t"/>
              </v:shape>
            </v:group>
            <v:group style="position:absolute;left:17690;top:10830;width:2;height:7" coordorigin="17690,10830" coordsize="2,7">
              <v:shape style="position:absolute;left:17690;top:10830;width:2;height:7" coordorigin="17690,10830" coordsize="0,7" path="m17690,10830l17690,10837e" filled="false" stroked="true" strokeweight=".078774pt" strokecolor="#989898">
                <v:path arrowok="t"/>
              </v:shape>
            </v:group>
            <v:group style="position:absolute;left:17669;top:10800;width:2;height:7" coordorigin="17669,10800" coordsize="2,7">
              <v:shape style="position:absolute;left:17669;top:10800;width:2;height:7" coordorigin="17669,10800" coordsize="0,7" path="m17669,10800l17669,10806e" filled="false" stroked="true" strokeweight=".079853pt" strokecolor="#989898">
                <v:path arrowok="t"/>
              </v:shape>
            </v:group>
            <v:group style="position:absolute;left:17647;top:10768;width:2;height:7" coordorigin="17647,10768" coordsize="2,7">
              <v:shape style="position:absolute;left:17647;top:10768;width:2;height:7" coordorigin="17647,10768" coordsize="0,7" path="m17647,10768l17647,10775e" filled="false" stroked="true" strokeweight=".079853pt" strokecolor="#989898">
                <v:path arrowok="t"/>
              </v:shape>
            </v:group>
            <v:group style="position:absolute;left:17626;top:10738;width:2;height:7" coordorigin="17626,10738" coordsize="2,7">
              <v:shape style="position:absolute;left:17626;top:10738;width:2;height:7" coordorigin="17626,10738" coordsize="0,7" path="m17626,10738l17626,10744e" filled="false" stroked="true" strokeweight=".078774pt" strokecolor="#989898">
                <v:path arrowok="t"/>
              </v:shape>
            </v:group>
            <v:group style="position:absolute;left:17606;top:10706;width:2;height:7" coordorigin="17606,10706" coordsize="2,7">
              <v:shape style="position:absolute;left:17606;top:10706;width:2;height:7" coordorigin="17606,10706" coordsize="0,7" path="m17606,10706l17606,10712e" filled="false" stroked="true" strokeweight=".079853pt" strokecolor="#989898">
                <v:path arrowok="t"/>
              </v:shape>
            </v:group>
            <v:group style="position:absolute;left:17583;top:10676;width:2;height:7" coordorigin="17583,10676" coordsize="2,7">
              <v:shape style="position:absolute;left:17583;top:10676;width:2;height:7" coordorigin="17583,10676" coordsize="0,7" path="m17583,10676l17583,10682e" filled="false" stroked="true" strokeweight=".079853pt" strokecolor="#989898">
                <v:path arrowok="t"/>
              </v:shape>
            </v:group>
            <v:group style="position:absolute;left:17559;top:10647;width:2;height:7" coordorigin="17559,10647" coordsize="2,7">
              <v:shape style="position:absolute;left:17559;top:10647;width:2;height:7" coordorigin="17559,10647" coordsize="0,7" path="m17559,10647l17559,10653e" filled="false" stroked="true" strokeweight=".079853pt" strokecolor="#989898">
                <v:path arrowok="t"/>
              </v:shape>
            </v:group>
            <v:group style="position:absolute;left:17535;top:10618;width:2;height:7" coordorigin="17535,10618" coordsize="2,7">
              <v:shape style="position:absolute;left:17535;top:10618;width:2;height:7" coordorigin="17535,10618" coordsize="0,7" path="m17535,10618l17535,10625e" filled="false" stroked="true" strokeweight=".078774pt" strokecolor="#989898">
                <v:path arrowok="t"/>
              </v:shape>
            </v:group>
            <v:group style="position:absolute;left:17512;top:10588;width:2;height:7" coordorigin="17512,10588" coordsize="2,7">
              <v:shape style="position:absolute;left:17512;top:10588;width:2;height:7" coordorigin="17512,10588" coordsize="0,7" path="m17512,10588l17512,10594e" filled="false" stroked="true" strokeweight=".079853pt" strokecolor="#989898">
                <v:path arrowok="t"/>
              </v:shape>
            </v:group>
            <v:group style="position:absolute;left:17488;top:10559;width:2;height:7" coordorigin="17488,10559" coordsize="2,7">
              <v:shape style="position:absolute;left:17488;top:10559;width:2;height:7" coordorigin="17488,10559" coordsize="0,7" path="m17488,10559l17488,10566e" filled="false" stroked="true" strokeweight=".079853pt" strokecolor="#989898">
                <v:path arrowok="t"/>
              </v:shape>
            </v:group>
            <v:group style="position:absolute;left:17464;top:10531;width:2;height:7" coordorigin="17464,10531" coordsize="2,7">
              <v:shape style="position:absolute;left:17464;top:10531;width:2;height:7" coordorigin="17464,10531" coordsize="0,7" path="m17464,10531l17464,10537e" filled="false" stroked="true" strokeweight=".079853pt" strokecolor="#989898">
                <v:path arrowok="t"/>
              </v:shape>
            </v:group>
            <v:group style="position:absolute;left:17440;top:10502;width:2;height:7" coordorigin="17440,10502" coordsize="2,7">
              <v:shape style="position:absolute;left:17440;top:10502;width:2;height:7" coordorigin="17440,10502" coordsize="0,7" path="m17440,10502l17440,10508e" filled="false" stroked="true" strokeweight=".079853pt" strokecolor="#989898">
                <v:path arrowok="t"/>
              </v:shape>
            </v:group>
            <v:group style="position:absolute;left:17416;top:10472;width:2;height:7" coordorigin="17416,10472" coordsize="2,7">
              <v:shape style="position:absolute;left:17416;top:10472;width:2;height:7" coordorigin="17416,10472" coordsize="0,7" path="m17416,10472l17416,10478e" filled="false" stroked="true" strokeweight=".079853pt" strokecolor="#989898">
                <v:path arrowok="t"/>
              </v:shape>
            </v:group>
            <v:group style="position:absolute;left:17392;top:10443;width:2;height:7" coordorigin="17392,10443" coordsize="2,7">
              <v:shape style="position:absolute;left:17392;top:10443;width:2;height:7" coordorigin="17392,10443" coordsize="0,7" path="m17392,10443l17392,10449e" filled="false" stroked="true" strokeweight=".079853pt" strokecolor="#989898">
                <v:path arrowok="t"/>
              </v:shape>
            </v:group>
            <v:group style="position:absolute;left:17368;top:10414;width:2;height:7" coordorigin="17368,10414" coordsize="2,7">
              <v:shape style="position:absolute;left:17368;top:10414;width:2;height:7" coordorigin="17368,10414" coordsize="0,7" path="m17368,10414l17368,10421e" filled="false" stroked="true" strokeweight=".078774pt" strokecolor="#989898">
                <v:path arrowok="t"/>
              </v:shape>
            </v:group>
            <v:group style="position:absolute;left:17344;top:10386;width:2;height:7" coordorigin="17344,10386" coordsize="2,7">
              <v:shape style="position:absolute;left:17344;top:10386;width:2;height:7" coordorigin="17344,10386" coordsize="0,7" path="m17344,10386l17344,10392e" filled="false" stroked="true" strokeweight=".079853pt" strokecolor="#989898">
                <v:path arrowok="t"/>
              </v:shape>
            </v:group>
            <v:group style="position:absolute;left:17320;top:10355;width:2;height:7" coordorigin="17320,10355" coordsize="2,7">
              <v:shape style="position:absolute;left:17320;top:10355;width:2;height:7" coordorigin="17320,10355" coordsize="0,7" path="m17320,10355l17320,10362e" filled="false" stroked="true" strokeweight=".079853pt" strokecolor="#989898">
                <v:path arrowok="t"/>
              </v:shape>
            </v:group>
            <v:group style="position:absolute;left:17296;top:10327;width:2;height:7" coordorigin="17296,10327" coordsize="2,7">
              <v:shape style="position:absolute;left:17296;top:10327;width:2;height:7" coordorigin="17296,10327" coordsize="0,7" path="m17296,10327l17296,10333e" filled="false" stroked="true" strokeweight=".079853pt" strokecolor="#989898">
                <v:path arrowok="t"/>
              </v:shape>
            </v:group>
            <v:group style="position:absolute;left:17272;top:10298;width:2;height:7" coordorigin="17272,10298" coordsize="2,7">
              <v:shape style="position:absolute;left:17272;top:10298;width:2;height:7" coordorigin="17272,10298" coordsize="0,7" path="m17272,10298l17272,10304e" filled="false" stroked="true" strokeweight=".079853pt" strokecolor="#989898">
                <v:path arrowok="t"/>
              </v:shape>
            </v:group>
            <v:group style="position:absolute;left:17247;top:10269;width:2;height:7" coordorigin="17247,10269" coordsize="2,7">
              <v:shape style="position:absolute;left:17247;top:10269;width:2;height:7" coordorigin="17247,10269" coordsize="0,7" path="m17247,10269l17247,10276e" filled="false" stroked="true" strokeweight=".079853pt" strokecolor="#989898">
                <v:path arrowok="t"/>
              </v:shape>
            </v:group>
            <v:group style="position:absolute;left:17223;top:10241;width:2;height:7" coordorigin="17223,10241" coordsize="2,7">
              <v:shape style="position:absolute;left:17223;top:10241;width:2;height:7" coordorigin="17223,10241" coordsize="0,7" path="m17223,10241l17223,10247e" filled="false" stroked="true" strokeweight=".079853pt" strokecolor="#989898">
                <v:path arrowok="t"/>
              </v:shape>
            </v:group>
            <v:group style="position:absolute;left:17199;top:10210;width:2;height:7" coordorigin="17199,10210" coordsize="2,7">
              <v:shape style="position:absolute;left:17199;top:10210;width:2;height:7" coordorigin="17199,10210" coordsize="0,7" path="m17199,10210l17199,10217e" filled="false" stroked="true" strokeweight=".079853pt" strokecolor="#989898">
                <v:path arrowok="t"/>
              </v:shape>
            </v:group>
            <v:group style="position:absolute;left:17175;top:10182;width:2;height:7" coordorigin="17175,10182" coordsize="2,7">
              <v:shape style="position:absolute;left:17175;top:10182;width:2;height:7" coordorigin="17175,10182" coordsize="0,7" path="m17175,10182l17175,10188e" filled="false" stroked="true" strokeweight=".079853pt" strokecolor="#989898">
                <v:path arrowok="t"/>
              </v:shape>
            </v:group>
            <v:group style="position:absolute;left:17151;top:10153;width:2;height:7" coordorigin="17151,10153" coordsize="2,7">
              <v:shape style="position:absolute;left:17151;top:10153;width:2;height:7" coordorigin="17151,10153" coordsize="0,7" path="m17151,10153l17151,10159e" filled="false" stroked="true" strokeweight=".079853pt" strokecolor="#989898">
                <v:path arrowok="t"/>
              </v:shape>
            </v:group>
            <v:group style="position:absolute;left:17127;top:10124;width:2;height:7" coordorigin="17127,10124" coordsize="2,7">
              <v:shape style="position:absolute;left:17127;top:10124;width:2;height:7" coordorigin="17127,10124" coordsize="0,7" path="m17127,10124l17127,10131e" filled="false" stroked="true" strokeweight=".078774pt" strokecolor="#989898">
                <v:path arrowok="t"/>
              </v:shape>
            </v:group>
            <v:group style="position:absolute;left:17105;top:10094;width:2;height:7" coordorigin="17105,10094" coordsize="2,7">
              <v:shape style="position:absolute;left:17105;top:10094;width:2;height:7" coordorigin="17105,10094" coordsize="0,7" path="m17105,10094l17105,10100e" filled="false" stroked="true" strokeweight=".078774pt" strokecolor="#989898">
                <v:path arrowok="t"/>
              </v:shape>
            </v:group>
            <v:group style="position:absolute;left:17081;top:10065;width:2;height:7" coordorigin="17081,10065" coordsize="2,7">
              <v:shape style="position:absolute;left:17081;top:10065;width:2;height:7" coordorigin="17081,10065" coordsize="0,7" path="m17081,10065l17081,10072e" filled="false" stroked="true" strokeweight=".079853pt" strokecolor="#989898">
                <v:path arrowok="t"/>
              </v:shape>
            </v:group>
            <v:group style="position:absolute;left:17057;top:10035;width:2;height:7" coordorigin="17057,10035" coordsize="2,7">
              <v:shape style="position:absolute;left:17057;top:10035;width:2;height:7" coordorigin="17057,10035" coordsize="0,7" path="m17057,10035l17057,10041e" filled="false" stroked="true" strokeweight=".079853pt" strokecolor="#989898">
                <v:path arrowok="t"/>
              </v:shape>
            </v:group>
            <v:group style="position:absolute;left:17033;top:10006;width:2;height:7" coordorigin="17033,10006" coordsize="2,7">
              <v:shape style="position:absolute;left:17033;top:10006;width:2;height:7" coordorigin="17033,10006" coordsize="0,7" path="m17033,10006l17033,10013e" filled="false" stroked="true" strokeweight=".079853pt" strokecolor="#989898">
                <v:path arrowok="t"/>
              </v:shape>
            </v:group>
            <v:group style="position:absolute;left:17011;top:9976;width:2;height:7" coordorigin="17011,9976" coordsize="2,7">
              <v:shape style="position:absolute;left:17011;top:9976;width:2;height:7" coordorigin="17011,9976" coordsize="0,7" path="m17011,9976l17011,9983e" filled="false" stroked="true" strokeweight=".079853pt" strokecolor="#989898">
                <v:path arrowok="t"/>
              </v:shape>
            </v:group>
            <v:group style="position:absolute;left:16987;top:9947;width:2;height:7" coordorigin="16987,9947" coordsize="2,7">
              <v:shape style="position:absolute;left:16987;top:9947;width:2;height:7" coordorigin="16987,9947" coordsize="0,7" path="m16987,9947l16987,9954e" filled="false" stroked="true" strokeweight=".079853pt" strokecolor="#989898">
                <v:path arrowok="t"/>
              </v:shape>
            </v:group>
            <v:group style="position:absolute;left:16963;top:9917;width:2;height:7" coordorigin="16963,9917" coordsize="2,7">
              <v:shape style="position:absolute;left:16963;top:9917;width:2;height:7" coordorigin="16963,9917" coordsize="0,7" path="m16963,9917l16963,9924e" filled="false" stroked="true" strokeweight=".079853pt" strokecolor="#989898">
                <v:path arrowok="t"/>
              </v:shape>
            </v:group>
            <v:group style="position:absolute;left:16939;top:9889;width:2;height:7" coordorigin="16939,9889" coordsize="2,7">
              <v:shape style="position:absolute;left:16939;top:9889;width:2;height:7" coordorigin="16939,9889" coordsize="0,7" path="m16939,9889l16939,9895e" filled="false" stroked="true" strokeweight=".079853pt" strokecolor="#989898">
                <v:path arrowok="t"/>
              </v:shape>
            </v:group>
            <v:group style="position:absolute;left:16917;top:9858;width:2;height:7" coordorigin="16917,9858" coordsize="2,7">
              <v:shape style="position:absolute;left:16917;top:9858;width:2;height:7" coordorigin="16917,9858" coordsize="0,7" path="m16917,9858l16917,9865e" filled="false" stroked="true" strokeweight=".079853pt" strokecolor="#989898">
                <v:path arrowok="t"/>
              </v:shape>
            </v:group>
            <v:group style="position:absolute;left:16893;top:9829;width:2;height:7" coordorigin="16893,9829" coordsize="2,7">
              <v:shape style="position:absolute;left:16893;top:9829;width:2;height:7" coordorigin="16893,9829" coordsize="0,7" path="m16893,9829l16893,9836e" filled="false" stroked="true" strokeweight=".079853pt" strokecolor="#989898">
                <v:path arrowok="t"/>
              </v:shape>
            </v:group>
            <v:group style="position:absolute;left:16869;top:9801;width:2;height:7" coordorigin="16869,9801" coordsize="2,7">
              <v:shape style="position:absolute;left:16869;top:9801;width:2;height:7" coordorigin="16869,9801" coordsize="0,7" path="m16869,9801l16869,9807e" filled="false" stroked="true" strokeweight=".079853pt" strokecolor="#989898">
                <v:path arrowok="t"/>
              </v:shape>
            </v:group>
            <v:group style="position:absolute;left:16847;top:9771;width:2;height:7" coordorigin="16847,9771" coordsize="2,7">
              <v:shape style="position:absolute;left:16847;top:9771;width:2;height:7" coordorigin="16847,9771" coordsize="0,7" path="m16847,9771l16847,9777e" filled="false" stroked="true" strokeweight=".079853pt" strokecolor="#989898">
                <v:path arrowok="t"/>
              </v:shape>
            </v:group>
            <v:group style="position:absolute;left:16823;top:9742;width:2;height:7" coordorigin="16823,9742" coordsize="2,7">
              <v:shape style="position:absolute;left:16823;top:9742;width:2;height:7" coordorigin="16823,9742" coordsize="0,7" path="m16823,9742l16823,9748e" filled="false" stroked="true" strokeweight=".079853pt" strokecolor="#989898">
                <v:path arrowok="t"/>
              </v:shape>
            </v:group>
            <v:group style="position:absolute;left:16799;top:9712;width:2;height:7" coordorigin="16799,9712" coordsize="2,7">
              <v:shape style="position:absolute;left:16799;top:9712;width:2;height:7" coordorigin="16799,9712" coordsize="0,7" path="m16799,9712l16799,9718e" filled="false" stroked="true" strokeweight=".079853pt" strokecolor="#989898">
                <v:path arrowok="t"/>
              </v:shape>
            </v:group>
            <v:group style="position:absolute;left:16775;top:9683;width:2;height:7" coordorigin="16775,9683" coordsize="2,7">
              <v:shape style="position:absolute;left:16775;top:9683;width:2;height:7" coordorigin="16775,9683" coordsize="0,7" path="m16775,9683l16775,9689e" filled="false" stroked="true" strokeweight=".079853pt" strokecolor="#989898">
                <v:path arrowok="t"/>
              </v:shape>
            </v:group>
            <v:group style="position:absolute;left:16753;top:9653;width:2;height:7" coordorigin="16753,9653" coordsize="2,7">
              <v:shape style="position:absolute;left:16753;top:9653;width:2;height:7" coordorigin="16753,9653" coordsize="0,7" path="m16753,9653l16753,9659e" filled="false" stroked="true" strokeweight=".079853pt" strokecolor="#989898">
                <v:path arrowok="t"/>
              </v:shape>
            </v:group>
            <v:group style="position:absolute;left:16729;top:9624;width:2;height:7" coordorigin="16729,9624" coordsize="2,7">
              <v:shape style="position:absolute;left:16729;top:9624;width:2;height:7" coordorigin="16729,9624" coordsize="0,7" path="m16729,9624l16729,9630e" filled="false" stroked="true" strokeweight=".079853pt" strokecolor="#989898">
                <v:path arrowok="t"/>
              </v:shape>
            </v:group>
            <v:group style="position:absolute;left:16705;top:9594;width:2;height:7" coordorigin="16705,9594" coordsize="2,7">
              <v:shape style="position:absolute;left:16705;top:9594;width:2;height:7" coordorigin="16705,9594" coordsize="0,7" path="m16705,9594l16705,9600e" filled="false" stroked="true" strokeweight=".078774pt" strokecolor="#989898">
                <v:path arrowok="t"/>
              </v:shape>
            </v:group>
            <v:group style="position:absolute;left:16681;top:9565;width:2;height:7" coordorigin="16681,9565" coordsize="2,7">
              <v:shape style="position:absolute;left:16681;top:9565;width:2;height:7" coordorigin="16681,9565" coordsize="0,7" path="m16681,9565l16681,9571e" filled="false" stroked="true" strokeweight=".079853pt" strokecolor="#989898">
                <v:path arrowok="t"/>
              </v:shape>
            </v:group>
            <v:group style="position:absolute;left:16659;top:9535;width:2;height:7" coordorigin="16659,9535" coordsize="2,7">
              <v:shape style="position:absolute;left:16659;top:9535;width:2;height:7" coordorigin="16659,9535" coordsize="0,7" path="m16659,9535l16659,9541e" filled="false" stroked="true" strokeweight=".079853pt" strokecolor="#989898">
                <v:path arrowok="t"/>
              </v:shape>
            </v:group>
            <v:group style="position:absolute;left:16637;top:9504;width:2;height:7" coordorigin="16637,9504" coordsize="2,7">
              <v:shape style="position:absolute;left:16637;top:9504;width:2;height:7" coordorigin="16637,9504" coordsize="0,7" path="m16637,9504l16637,9511e" filled="false" stroked="true" strokeweight=".078774pt" strokecolor="#989898">
                <v:path arrowok="t"/>
              </v:shape>
            </v:group>
            <v:group style="position:absolute;left:16614;top:9474;width:2;height:7" coordorigin="16614,9474" coordsize="2,7">
              <v:shape style="position:absolute;left:16614;top:9474;width:2;height:7" coordorigin="16614,9474" coordsize="0,7" path="m16614,9474l16614,9481e" filled="false" stroked="true" strokeweight=".078774pt" strokecolor="#989898">
                <v:path arrowok="t"/>
              </v:shape>
            </v:group>
            <v:group style="position:absolute;left:16594;top:9444;width:2;height:7" coordorigin="16594,9444" coordsize="2,7">
              <v:shape style="position:absolute;left:16594;top:9444;width:2;height:7" coordorigin="16594,9444" coordsize="0,7" path="m16594,9444l16594,9450e" filled="false" stroked="true" strokeweight=".079853pt" strokecolor="#989898">
                <v:path arrowok="t"/>
              </v:shape>
            </v:group>
            <v:group style="position:absolute;left:16571;top:9412;width:2;height:7" coordorigin="16571,9412" coordsize="2,7">
              <v:shape style="position:absolute;left:16571;top:9412;width:2;height:7" coordorigin="16571,9412" coordsize="0,7" path="m16571,9412l16571,9418e" filled="false" stroked="true" strokeweight=".079853pt" strokecolor="#989898">
                <v:path arrowok="t"/>
              </v:shape>
            </v:group>
            <v:group style="position:absolute;left:16549;top:9382;width:2;height:7" coordorigin="16549,9382" coordsize="2,7">
              <v:shape style="position:absolute;left:16549;top:9382;width:2;height:7" coordorigin="16549,9382" coordsize="0,7" path="m16549,9382l16549,9388e" filled="false" stroked="true" strokeweight=".079853pt" strokecolor="#989898">
                <v:path arrowok="t"/>
              </v:shape>
            </v:group>
            <v:group style="position:absolute;left:16527;top:9351;width:2;height:7" coordorigin="16527,9351" coordsize="2,7">
              <v:shape style="position:absolute;left:16527;top:9351;width:2;height:7" coordorigin="16527,9351" coordsize="0,7" path="m16527,9351l16527,9358e" filled="false" stroked="true" strokeweight=".079853pt" strokecolor="#989898">
                <v:path arrowok="t"/>
              </v:shape>
            </v:group>
            <v:group style="position:absolute;left:16417;top:9198;width:2;height:7" coordorigin="16417,9198" coordsize="2,7">
              <v:shape style="position:absolute;left:16417;top:9198;width:2;height:7" coordorigin="16417,9198" coordsize="0,7" path="m16417,9198l16417,9205e" filled="false" stroked="true" strokeweight=".079853pt" strokecolor="#989898">
                <v:path arrowok="t"/>
              </v:shape>
            </v:group>
            <v:group style="position:absolute;left:16394;top:9168;width:2;height:7" coordorigin="16394,9168" coordsize="2,7">
              <v:shape style="position:absolute;left:16394;top:9168;width:2;height:7" coordorigin="16394,9168" coordsize="0,7" path="m16394,9168l16394,9175e" filled="false" stroked="true" strokeweight=".079853pt" strokecolor="#989898">
                <v:path arrowok="t"/>
              </v:shape>
            </v:group>
            <v:group style="position:absolute;left:16372;top:9138;width:2;height:7" coordorigin="16372,9138" coordsize="2,7">
              <v:shape style="position:absolute;left:16372;top:9138;width:2;height:7" coordorigin="16372,9138" coordsize="0,7" path="m16372,9138l16372,9144e" filled="false" stroked="true" strokeweight=".079853pt" strokecolor="#989898">
                <v:path arrowok="t"/>
              </v:shape>
            </v:group>
            <v:group style="position:absolute;left:16351;top:9108;width:2;height:7" coordorigin="16351,9108" coordsize="2,7">
              <v:shape style="position:absolute;left:16351;top:9108;width:2;height:7" coordorigin="16351,9108" coordsize="0,7" path="m16351,9108l16351,9114e" filled="false" stroked="true" strokeweight=".079853pt" strokecolor="#989898">
                <v:path arrowok="t"/>
              </v:shape>
            </v:group>
            <v:group style="position:absolute;left:16329;top:9077;width:2;height:7" coordorigin="16329,9077" coordsize="2,7">
              <v:shape style="position:absolute;left:16329;top:9077;width:2;height:7" coordorigin="16329,9077" coordsize="0,7" path="m16329,9077l16329,9084e" filled="false" stroked="true" strokeweight=".079853pt" strokecolor="#989898">
                <v:path arrowok="t"/>
              </v:shape>
            </v:group>
            <v:group style="position:absolute;left:16307;top:9045;width:2;height:7" coordorigin="16307,9045" coordsize="2,7">
              <v:shape style="position:absolute;left:16307;top:9045;width:2;height:7" coordorigin="16307,9045" coordsize="0,7" path="m16307,9045l16307,9052e" filled="false" stroked="true" strokeweight=".079853pt" strokecolor="#989898">
                <v:path arrowok="t"/>
              </v:shape>
            </v:group>
            <v:group style="position:absolute;left:16284;top:9015;width:2;height:7" coordorigin="16284,9015" coordsize="2,7">
              <v:shape style="position:absolute;left:16284;top:9015;width:2;height:7" coordorigin="16284,9015" coordsize="0,7" path="m16284,9015l16284,9022e" filled="false" stroked="true" strokeweight=".079853pt" strokecolor="#989898">
                <v:path arrowok="t"/>
              </v:shape>
            </v:group>
            <v:group style="position:absolute;left:16262;top:8985;width:2;height:7" coordorigin="16262,8985" coordsize="2,7">
              <v:shape style="position:absolute;left:16262;top:8985;width:2;height:7" coordorigin="16262,8985" coordsize="0,7" path="m16262,8985l16262,8991e" filled="false" stroked="true" strokeweight=".079853pt" strokecolor="#989898">
                <v:path arrowok="t"/>
              </v:shape>
            </v:group>
            <v:group style="position:absolute;left:16240;top:8955;width:2;height:7" coordorigin="16240,8955" coordsize="2,7">
              <v:shape style="position:absolute;left:16240;top:8955;width:2;height:7" coordorigin="16240,8955" coordsize="0,7" path="m16240,8955l16240,8961e" filled="false" stroked="true" strokeweight=".079853pt" strokecolor="#989898">
                <v:path arrowok="t"/>
              </v:shape>
            </v:group>
            <v:group style="position:absolute;left:16221;top:8923;width:2;height:7" coordorigin="16221,8923" coordsize="2,7">
              <v:shape style="position:absolute;left:16221;top:8923;width:2;height:7" coordorigin="16221,8923" coordsize="0,7" path="m16221,8923l16221,8929e" filled="false" stroked="true" strokeweight=".079853pt" strokecolor="#989898">
                <v:path arrowok="t"/>
              </v:shape>
            </v:group>
            <v:group style="position:absolute;left:16200;top:8891;width:2;height:7" coordorigin="16200,8891" coordsize="2,7">
              <v:shape style="position:absolute;left:16200;top:8891;width:2;height:7" coordorigin="16200,8891" coordsize="0,7" path="m16200,8891l16200,8897e" filled="false" stroked="true" strokeweight=".079853pt" strokecolor="#989898">
                <v:path arrowok="t"/>
              </v:shape>
            </v:group>
            <v:group style="position:absolute;left:16181;top:8859;width:2;height:7" coordorigin="16181,8859" coordsize="2,7">
              <v:shape style="position:absolute;left:16181;top:8859;width:2;height:7" coordorigin="16181,8859" coordsize="0,7" path="m16181,8859l16181,8865e" filled="false" stroked="true" strokeweight=".079853pt" strokecolor="#989898">
                <v:path arrowok="t"/>
              </v:shape>
            </v:group>
            <v:group style="position:absolute;left:16160;top:8827;width:2;height:7" coordorigin="16160,8827" coordsize="2,7">
              <v:shape style="position:absolute;left:16160;top:8827;width:2;height:7" coordorigin="16160,8827" coordsize="0,7" path="m16160,8827l16160,8834e" filled="false" stroked="true" strokeweight=".079853pt" strokecolor="#989898">
                <v:path arrowok="t"/>
              </v:shape>
            </v:group>
            <v:group style="position:absolute;left:16141;top:8795;width:2;height:7" coordorigin="16141,8795" coordsize="2,7">
              <v:shape style="position:absolute;left:16141;top:8795;width:2;height:7" coordorigin="16141,8795" coordsize="0,7" path="m16141,8795l16141,8802e" filled="false" stroked="true" strokeweight=".079853pt" strokecolor="#989898">
                <v:path arrowok="t"/>
              </v:shape>
            </v:group>
            <v:group style="position:absolute;left:16082;top:8700;width:2;height:7" coordorigin="16082,8700" coordsize="2,7">
              <v:shape style="position:absolute;left:16082;top:8700;width:2;height:7" coordorigin="16082,8700" coordsize="0,7" path="m16082,8700l16082,8706e" filled="false" stroked="true" strokeweight=".079853pt" strokecolor="#989898">
                <v:path arrowok="t"/>
              </v:shape>
            </v:group>
            <v:group style="position:absolute;left:16061;top:8668;width:2;height:7" coordorigin="16061,8668" coordsize="2,7">
              <v:shape style="position:absolute;left:16061;top:8668;width:2;height:7" coordorigin="16061,8668" coordsize="0,7" path="m16061,8668l16061,8674e" filled="false" stroked="true" strokeweight=".079853pt" strokecolor="#989898">
                <v:path arrowok="t"/>
              </v:shape>
            </v:group>
            <v:group style="position:absolute;left:16042;top:8634;width:2;height:7" coordorigin="16042,8634" coordsize="2,7">
              <v:shape style="position:absolute;left:16042;top:8634;width:2;height:7" coordorigin="16042,8634" coordsize="0,7" path="m16042,8634l16042,8641e" filled="false" stroked="true" strokeweight=".078774pt" strokecolor="#989898">
                <v:path arrowok="t"/>
              </v:shape>
            </v:group>
            <v:group style="position:absolute;left:15993;top:8827;width:2;height:7" coordorigin="15993,8827" coordsize="2,7">
              <v:shape style="position:absolute;left:15993;top:8827;width:2;height:7" coordorigin="15993,8827" coordsize="0,7" path="m15993,8827l15993,8834e" filled="false" stroked="true" strokeweight=".078774pt" strokecolor="#989898">
                <v:path arrowok="t"/>
              </v:shape>
            </v:group>
            <v:group style="position:absolute;left:16020;top:8873;width:2;height:7" coordorigin="16020,8873" coordsize="2,7">
              <v:shape style="position:absolute;left:16020;top:8873;width:2;height:7" coordorigin="16020,8873" coordsize="0,7" path="m16020,8873l16020,8880e" filled="false" stroked="true" strokeweight=".079853pt" strokecolor="#989898">
                <v:path arrowok="t"/>
              </v:shape>
            </v:group>
            <v:group style="position:absolute;left:16039;top:8907;width:2;height:7" coordorigin="16039,8907" coordsize="2,7">
              <v:shape style="position:absolute;left:16039;top:8907;width:2;height:7" coordorigin="16039,8907" coordsize="0,7" path="m16039,8907l16039,8913e" filled="false" stroked="true" strokeweight=".079853pt" strokecolor="#989898">
                <v:path arrowok="t"/>
              </v:shape>
            </v:group>
            <v:group style="position:absolute;left:16058;top:8939;width:2;height:7" coordorigin="16058,8939" coordsize="2,7">
              <v:shape style="position:absolute;left:16058;top:8939;width:2;height:7" coordorigin="16058,8939" coordsize="0,7" path="m16058,8939l16058,8945e" filled="false" stroked="true" strokeweight=".079853pt" strokecolor="#989898">
                <v:path arrowok="t"/>
              </v:shape>
            </v:group>
            <v:group style="position:absolute;left:16076;top:8972;width:2;height:7" coordorigin="16076,8972" coordsize="2,7">
              <v:shape style="position:absolute;left:16076;top:8972;width:2;height:7" coordorigin="16076,8972" coordsize="0,7" path="m16076,8972l16076,8979e" filled="false" stroked="true" strokeweight=".079853pt" strokecolor="#989898">
                <v:path arrowok="t"/>
              </v:shape>
            </v:group>
            <v:group style="position:absolute;left:16095;top:9004;width:2;height:7" coordorigin="16095,9004" coordsize="2,7">
              <v:shape style="position:absolute;left:16095;top:9004;width:2;height:7" coordorigin="16095,9004" coordsize="0,7" path="m16095,9004l16095,9010e" filled="false" stroked="true" strokeweight=".079853pt" strokecolor="#989898">
                <v:path arrowok="t"/>
              </v:shape>
            </v:group>
            <v:group style="position:absolute;left:16114;top:9037;width:2;height:7" coordorigin="16114,9037" coordsize="2,7">
              <v:shape style="position:absolute;left:16114;top:9037;width:2;height:7" coordorigin="16114,9037" coordsize="0,7" path="m16114,9037l16114,9044e" filled="false" stroked="true" strokeweight=".078774pt" strokecolor="#989898">
                <v:path arrowok="t"/>
              </v:shape>
            </v:group>
            <v:group style="position:absolute;left:16131;top:9069;width:2;height:7" coordorigin="16131,9069" coordsize="2,7">
              <v:shape style="position:absolute;left:16131;top:9069;width:2;height:7" coordorigin="16131,9069" coordsize="0,7" path="m16131,9069l16131,9076e" filled="false" stroked="true" strokeweight=".079853pt" strokecolor="#989898">
                <v:path arrowok="t"/>
              </v:shape>
            </v:group>
            <v:group style="position:absolute;left:16151;top:9103;width:2;height:7" coordorigin="16151,9103" coordsize="2,7">
              <v:shape style="position:absolute;left:16151;top:9103;width:2;height:7" coordorigin="16151,9103" coordsize="0,7" path="m16151,9103l16151,9109e" filled="false" stroked="true" strokeweight=".079853pt" strokecolor="#989898">
                <v:path arrowok="t"/>
              </v:shape>
            </v:group>
            <v:group style="position:absolute;left:16170;top:9135;width:2;height:7" coordorigin="16170,9135" coordsize="2,7">
              <v:shape style="position:absolute;left:16170;top:9135;width:2;height:7" coordorigin="16170,9135" coordsize="0,7" path="m16170,9135l16170,9141e" filled="false" stroked="true" strokeweight=".079853pt" strokecolor="#989898">
                <v:path arrowok="t"/>
              </v:shape>
            </v:group>
            <v:group style="position:absolute;left:16189;top:9168;width:2;height:7" coordorigin="16189,9168" coordsize="2,7">
              <v:shape style="position:absolute;left:16189;top:9168;width:2;height:7" coordorigin="16189,9168" coordsize="0,7" path="m16189,9168l16189,9175e" filled="false" stroked="true" strokeweight=".079853pt" strokecolor="#989898">
                <v:path arrowok="t"/>
              </v:shape>
            </v:group>
            <v:group style="position:absolute;left:16206;top:9200;width:2;height:7" coordorigin="16206,9200" coordsize="2,7">
              <v:shape style="position:absolute;left:16206;top:9200;width:2;height:7" coordorigin="16206,9200" coordsize="0,7" path="m16206,9200l16206,9206e" filled="false" stroked="true" strokeweight=".079853pt" strokecolor="#989898">
                <v:path arrowok="t"/>
              </v:shape>
            </v:group>
            <v:group style="position:absolute;left:16225;top:9234;width:2;height:7" coordorigin="16225,9234" coordsize="2,7">
              <v:shape style="position:absolute;left:16225;top:9234;width:2;height:7" coordorigin="16225,9234" coordsize="0,7" path="m16225,9234l16225,9240e" filled="false" stroked="true" strokeweight=".079853pt" strokecolor="#989898">
                <v:path arrowok="t"/>
              </v:shape>
            </v:group>
            <v:group style="position:absolute;left:16245;top:9265;width:2;height:7" coordorigin="16245,9265" coordsize="2,7">
              <v:shape style="position:absolute;left:16245;top:9265;width:2;height:7" coordorigin="16245,9265" coordsize="0,7" path="m16245,9265l16245,9272e" filled="false" stroked="true" strokeweight=".079853pt" strokecolor="#989898">
                <v:path arrowok="t"/>
              </v:shape>
            </v:group>
            <v:group style="position:absolute;left:16264;top:9299;width:2;height:7" coordorigin="16264,9299" coordsize="2,7">
              <v:shape style="position:absolute;left:16264;top:9299;width:2;height:7" coordorigin="16264,9299" coordsize="0,7" path="m16264,9299l16264,9305e" filled="false" stroked="true" strokeweight=".078774pt" strokecolor="#989898">
                <v:path arrowok="t"/>
              </v:shape>
            </v:group>
            <v:group style="position:absolute;left:16281;top:9331;width:2;height:7" coordorigin="16281,9331" coordsize="2,7">
              <v:shape style="position:absolute;left:16281;top:9331;width:2;height:7" coordorigin="16281,9331" coordsize="0,7" path="m16281,9331l16281,9337e" filled="false" stroked="true" strokeweight=".079853pt" strokecolor="#989898">
                <v:path arrowok="t"/>
              </v:shape>
            </v:group>
            <v:group style="position:absolute;left:16300;top:9364;width:2;height:7" coordorigin="16300,9364" coordsize="2,7">
              <v:shape style="position:absolute;left:16300;top:9364;width:2;height:7" coordorigin="16300,9364" coordsize="0,7" path="m16300,9364l16300,9370e" filled="false" stroked="true" strokeweight=".079853pt" strokecolor="#989898">
                <v:path arrowok="t"/>
              </v:shape>
            </v:group>
            <v:group style="position:absolute;left:16319;top:9396;width:2;height:7" coordorigin="16319,9396" coordsize="2,7">
              <v:shape style="position:absolute;left:16319;top:9396;width:2;height:7" coordorigin="16319,9396" coordsize="0,7" path="m16319,9396l16319,9402e" filled="false" stroked="true" strokeweight=".079853pt" strokecolor="#989898">
                <v:path arrowok="t"/>
              </v:shape>
            </v:group>
            <v:group style="position:absolute;left:16339;top:9430;width:2;height:7" coordorigin="16339,9430" coordsize="2,7">
              <v:shape style="position:absolute;left:16339;top:9430;width:2;height:7" coordorigin="16339,9430" coordsize="0,7" path="m16339,9430l16339,9436e" filled="false" stroked="true" strokeweight=".079853pt" strokecolor="#989898">
                <v:path arrowok="t"/>
              </v:shape>
            </v:group>
            <v:group style="position:absolute;left:16356;top:9461;width:2;height:7" coordorigin="16356,9461" coordsize="2,7">
              <v:shape style="position:absolute;left:16356;top:9461;width:2;height:7" coordorigin="16356,9461" coordsize="0,7" path="m16356,9461l16356,9468e" filled="false" stroked="true" strokeweight=".079853pt" strokecolor="#989898">
                <v:path arrowok="t"/>
              </v:shape>
            </v:group>
            <v:group style="position:absolute;left:16375;top:9495;width:2;height:7" coordorigin="16375,9495" coordsize="2,7">
              <v:shape style="position:absolute;left:16375;top:9495;width:2;height:7" coordorigin="16375,9495" coordsize="0,7" path="m16375,9495l16375,9501e" filled="false" stroked="true" strokeweight=".079853pt" strokecolor="#989898">
                <v:path arrowok="t"/>
              </v:shape>
            </v:group>
            <v:group style="position:absolute;left:16391;top:9528;width:2;height:7" coordorigin="16391,9528" coordsize="2,7">
              <v:shape style="position:absolute;left:16391;top:9528;width:2;height:7" coordorigin="16391,9528" coordsize="0,7" path="m16391,9528l16391,9535e" filled="false" stroked="true" strokeweight=".079853pt" strokecolor="#989898">
                <v:path arrowok="t"/>
              </v:shape>
            </v:group>
            <v:group style="position:absolute;left:16404;top:9563;width:2;height:7" coordorigin="16404,9563" coordsize="2,7">
              <v:shape style="position:absolute;left:16404;top:9563;width:2;height:7" coordorigin="16404,9563" coordsize="0,7" path="m16404,9563l16404,9570e" filled="false" stroked="true" strokeweight=".079853pt" strokecolor="#989898">
                <v:path arrowok="t"/>
              </v:shape>
            </v:group>
            <v:group style="position:absolute;left:16418;top:9598;width:2;height:7" coordorigin="16418,9598" coordsize="2,7">
              <v:shape style="position:absolute;left:16418;top:9598;width:2;height:7" coordorigin="16418,9598" coordsize="0,7" path="m16418,9598l16418,9605e" filled="false" stroked="true" strokeweight=".079853pt" strokecolor="#989898">
                <v:path arrowok="t"/>
              </v:shape>
            </v:group>
            <v:group style="position:absolute;left:16431;top:9633;width:2;height:7" coordorigin="16431,9633" coordsize="2,7">
              <v:shape style="position:absolute;left:16431;top:9633;width:2;height:7" coordorigin="16431,9633" coordsize="0,7" path="m16431,9633l16431,9640e" filled="false" stroked="true" strokeweight=".079853pt" strokecolor="#989898">
                <v:path arrowok="t"/>
              </v:shape>
            </v:group>
            <v:group style="position:absolute;left:16445;top:9669;width:2;height:7" coordorigin="16445,9669" coordsize="2,7">
              <v:shape style="position:absolute;left:16445;top:9669;width:2;height:7" coordorigin="16445,9669" coordsize="0,7" path="m16445,9669l16445,9675e" filled="false" stroked="true" strokeweight=".078774pt" strokecolor="#989898">
                <v:path arrowok="t"/>
              </v:shape>
            </v:group>
            <v:group style="position:absolute;left:16460;top:9704;width:2;height:7" coordorigin="16460,9704" coordsize="2,7">
              <v:shape style="position:absolute;left:16460;top:9704;width:2;height:7" coordorigin="16460,9704" coordsize="0,7" path="m16460,9704l16460,9710e" filled="false" stroked="true" strokeweight=".079853pt" strokecolor="#989898">
                <v:path arrowok="t"/>
              </v:shape>
            </v:group>
            <v:group style="position:absolute;left:16472;top:9739;width:2;height:7" coordorigin="16472,9739" coordsize="2,7">
              <v:shape style="position:absolute;left:16472;top:9739;width:2;height:7" coordorigin="16472,9739" coordsize="0,7" path="m16472,9739l16472,9745e" filled="false" stroked="true" strokeweight=".079853pt" strokecolor="#989898">
                <v:path arrowok="t"/>
              </v:shape>
            </v:group>
            <v:group style="position:absolute;left:16487;top:9774;width:2;height:7" coordorigin="16487,9774" coordsize="2,7">
              <v:shape style="position:absolute;left:16487;top:9774;width:2;height:7" coordorigin="16487,9774" coordsize="0,7" path="m16487,9774l16487,9780e" filled="false" stroked="true" strokeweight=".078774pt" strokecolor="#989898">
                <v:path arrowok="t"/>
              </v:shape>
            </v:group>
            <v:group style="position:absolute;left:16500;top:9809;width:2;height:7" coordorigin="16500,9809" coordsize="2,7">
              <v:shape style="position:absolute;left:16500;top:9809;width:2;height:7" coordorigin="16500,9809" coordsize="0,7" path="m16500,9809l16500,9815e" filled="false" stroked="true" strokeweight=".079853pt" strokecolor="#989898">
                <v:path arrowok="t"/>
              </v:shape>
            </v:group>
            <v:group style="position:absolute;left:16514;top:9844;width:2;height:7" coordorigin="16514,9844" coordsize="2,7">
              <v:shape style="position:absolute;left:16514;top:9844;width:2;height:7" coordorigin="16514,9844" coordsize="0,7" path="m16514,9844l16514,9850e" filled="false" stroked="true" strokeweight=".078774pt" strokecolor="#989898">
                <v:path arrowok="t"/>
              </v:shape>
            </v:group>
            <v:group style="position:absolute;left:16528;top:9879;width:2;height:7" coordorigin="16528,9879" coordsize="2,7">
              <v:shape style="position:absolute;left:16528;top:9879;width:2;height:7" coordorigin="16528,9879" coordsize="0,7" path="m16528,9879l16528,9885e" filled="false" stroked="true" strokeweight=".079853pt" strokecolor="#989898">
                <v:path arrowok="t"/>
              </v:shape>
            </v:group>
            <v:group style="position:absolute;left:16541;top:9914;width:2;height:7" coordorigin="16541,9914" coordsize="2,7">
              <v:shape style="position:absolute;left:16541;top:9914;width:2;height:7" coordorigin="16541,9914" coordsize="0,7" path="m16541,9914l16541,9920e" filled="false" stroked="true" strokeweight=".079853pt" strokecolor="#989898">
                <v:path arrowok="t"/>
              </v:shape>
            </v:group>
            <v:group style="position:absolute;left:16555;top:9949;width:2;height:7" coordorigin="16555,9949" coordsize="2,7">
              <v:shape style="position:absolute;left:16555;top:9949;width:2;height:7" coordorigin="16555,9949" coordsize="0,7" path="m16555,9949l16555,9955e" filled="false" stroked="true" strokeweight=".078774pt" strokecolor="#989898">
                <v:path arrowok="t"/>
              </v:shape>
            </v:group>
            <v:group style="position:absolute;left:16568;top:9984;width:2;height:7" coordorigin="16568,9984" coordsize="2,7">
              <v:shape style="position:absolute;left:16568;top:9984;width:2;height:7" coordorigin="16568,9984" coordsize="0,7" path="m16568,9984l16568,9991e" filled="false" stroked="true" strokeweight=".079853pt" strokecolor="#989898">
                <v:path arrowok="t"/>
              </v:shape>
            </v:group>
            <v:group style="position:absolute;left:16582;top:10019;width:2;height:7" coordorigin="16582,10019" coordsize="2,7">
              <v:shape style="position:absolute;left:16582;top:10019;width:2;height:7" coordorigin="16582,10019" coordsize="0,7" path="m16582,10019l16582,10026e" filled="false" stroked="true" strokeweight=".079853pt" strokecolor="#989898">
                <v:path arrowok="t"/>
              </v:shape>
            </v:group>
            <v:group style="position:absolute;left:16597;top:10054;width:2;height:7" coordorigin="16597,10054" coordsize="2,7">
              <v:shape style="position:absolute;left:16597;top:10054;width:2;height:7" coordorigin="16597,10054" coordsize="0,7" path="m16597,10054l16597,10061e" filled="false" stroked="true" strokeweight=".079853pt" strokecolor="#989898">
                <v:path arrowok="t"/>
              </v:shape>
            </v:group>
            <v:group style="position:absolute;left:16610;top:10089;width:2;height:7" coordorigin="16610,10089" coordsize="2,7">
              <v:shape style="position:absolute;left:16610;top:10089;width:2;height:7" coordorigin="16610,10089" coordsize="0,7" path="m16610,10089l16610,10096e" filled="false" stroked="true" strokeweight=".079853pt" strokecolor="#989898">
                <v:path arrowok="t"/>
              </v:shape>
            </v:group>
            <v:group style="position:absolute;left:16624;top:10124;width:2;height:7" coordorigin="16624,10124" coordsize="2,7">
              <v:shape style="position:absolute;left:16624;top:10124;width:2;height:7" coordorigin="16624,10124" coordsize="0,7" path="m16624,10124l16624,10131e" filled="false" stroked="true" strokeweight=".078774pt" strokecolor="#989898">
                <v:path arrowok="t"/>
              </v:shape>
            </v:group>
            <v:group style="position:absolute;left:16637;top:10161;width:2;height:7" coordorigin="16637,10161" coordsize="2,7">
              <v:shape style="position:absolute;left:16637;top:10161;width:2;height:7" coordorigin="16637,10161" coordsize="0,7" path="m16637,10161l16637,10167e" filled="false" stroked="true" strokeweight=".078774pt" strokecolor="#989898">
                <v:path arrowok="t"/>
              </v:shape>
            </v:group>
            <v:group style="position:absolute;left:16651;top:10196;width:2;height:7" coordorigin="16651,10196" coordsize="2,7">
              <v:shape style="position:absolute;left:16651;top:10196;width:2;height:7" coordorigin="16651,10196" coordsize="0,7" path="m16651,10196l16651,10202e" filled="false" stroked="true" strokeweight=".079853pt" strokecolor="#989898">
                <v:path arrowok="t"/>
              </v:shape>
            </v:group>
            <v:group style="position:absolute;left:16665;top:10231;width:2;height:7" coordorigin="16665,10231" coordsize="2,7">
              <v:shape style="position:absolute;left:16665;top:10231;width:2;height:7" coordorigin="16665,10231" coordsize="0,7" path="m16665,10231l16665,10237e" filled="false" stroked="true" strokeweight=".079853pt" strokecolor="#989898">
                <v:path arrowok="t"/>
              </v:shape>
            </v:group>
            <v:group style="position:absolute;left:16678;top:10266;width:2;height:7" coordorigin="16678,10266" coordsize="2,7">
              <v:shape style="position:absolute;left:16678;top:10266;width:2;height:7" coordorigin="16678,10266" coordsize="0,7" path="m16678,10266l16678,10273e" filled="false" stroked="true" strokeweight=".079853pt" strokecolor="#989898">
                <v:path arrowok="t"/>
              </v:shape>
            </v:group>
            <v:group style="position:absolute;left:16688;top:10301;width:2;height:7" coordorigin="16688,10301" coordsize="2,7">
              <v:shape style="position:absolute;left:16688;top:10301;width:2;height:7" coordorigin="16688,10301" coordsize="0,7" path="m16688,10301l16688,10308e" filled="false" stroked="true" strokeweight=".079853pt" strokecolor="#989898">
                <v:path arrowok="t"/>
              </v:shape>
            </v:group>
            <v:group style="position:absolute;left:16692;top:10339;width:2;height:7" coordorigin="16692,10339" coordsize="2,7">
              <v:shape style="position:absolute;left:16692;top:10339;width:2;height:7" coordorigin="16692,10339" coordsize="0,7" path="m16692,10339l16692,10346e" filled="false" stroked="true" strokeweight=".079853pt" strokecolor="#989898">
                <v:path arrowok="t"/>
              </v:shape>
            </v:group>
            <v:group style="position:absolute;left:16697;top:10376;width:2;height:7" coordorigin="16697,10376" coordsize="2,7">
              <v:shape style="position:absolute;left:16697;top:10376;width:2;height:7" coordorigin="16697,10376" coordsize="0,7" path="m16697,10376l16697,10383e" filled="false" stroked="true" strokeweight=".079853pt" strokecolor="#989898">
                <v:path arrowok="t"/>
              </v:shape>
            </v:group>
            <v:group style="position:absolute;left:16702;top:10413;width:2;height:7" coordorigin="16702,10413" coordsize="2,7">
              <v:shape style="position:absolute;left:16702;top:10413;width:2;height:7" coordorigin="16702,10413" coordsize="0,7" path="m16702,10413l16702,10419e" filled="false" stroked="true" strokeweight=".079853pt" strokecolor="#989898">
                <v:path arrowok="t"/>
              </v:shape>
            </v:group>
            <v:group style="position:absolute;left:16708;top:10451;width:2;height:7" coordorigin="16708,10451" coordsize="2,7">
              <v:shape style="position:absolute;left:16708;top:10451;width:2;height:7" coordorigin="16708,10451" coordsize="0,7" path="m16708,10451l16708,10457e" filled="false" stroked="true" strokeweight=".079853pt" strokecolor="#989898">
                <v:path arrowok="t"/>
              </v:shape>
            </v:group>
            <v:group style="position:absolute;left:16713;top:10488;width:2;height:7" coordorigin="16713,10488" coordsize="2,7">
              <v:shape style="position:absolute;left:16713;top:10488;width:2;height:7" coordorigin="16713,10488" coordsize="0,7" path="m16713,10488l16713,10494e" filled="false" stroked="true" strokeweight=".079853pt" strokecolor="#989898">
                <v:path arrowok="t"/>
              </v:shape>
            </v:group>
            <v:group style="position:absolute;left:16718;top:10526;width:2;height:7" coordorigin="16718,10526" coordsize="2,7">
              <v:shape style="position:absolute;left:16718;top:10526;width:2;height:7" coordorigin="16718,10526" coordsize="0,7" path="m16718,10526l16718,10532e" filled="false" stroked="true" strokeweight=".079853pt" strokecolor="#989898">
                <v:path arrowok="t"/>
              </v:shape>
            </v:group>
            <v:group style="position:absolute;left:16723;top:10563;width:2;height:7" coordorigin="16723,10563" coordsize="2,7">
              <v:shape style="position:absolute;left:16723;top:10563;width:2;height:7" coordorigin="16723,10563" coordsize="0,7" path="m16723,10563l16723,10569e" filled="false" stroked="true" strokeweight=".079853pt" strokecolor="#989898">
                <v:path arrowok="t"/>
              </v:shape>
            </v:group>
            <v:group style="position:absolute;left:16727;top:10601;width:2;height:7" coordorigin="16727,10601" coordsize="2,7">
              <v:shape style="position:absolute;left:16727;top:10601;width:2;height:7" coordorigin="16727,10601" coordsize="0,7" path="m16727,10601l16727,10607e" filled="false" stroked="true" strokeweight=".078774pt" strokecolor="#989898">
                <v:path arrowok="t"/>
              </v:shape>
            </v:group>
            <v:group style="position:absolute;left:16732;top:10637;width:2;height:7" coordorigin="16732,10637" coordsize="2,7">
              <v:shape style="position:absolute;left:16732;top:10637;width:2;height:7" coordorigin="16732,10637" coordsize="0,7" path="m16732,10637l16732,10644e" filled="false" stroked="true" strokeweight=".079853pt" strokecolor="#989898">
                <v:path arrowok="t"/>
              </v:shape>
            </v:group>
            <v:group style="position:absolute;left:16737;top:10674;width:2;height:7" coordorigin="16737,10674" coordsize="2,7">
              <v:shape style="position:absolute;left:16737;top:10674;width:2;height:7" coordorigin="16737,10674" coordsize="0,7" path="m16737,10674l16737,10681e" filled="false" stroked="true" strokeweight=".078774pt" strokecolor="#989898">
                <v:path arrowok="t"/>
              </v:shape>
            </v:group>
            <v:group style="position:absolute;left:16742;top:10712;width:2;height:7" coordorigin="16742,10712" coordsize="2,7">
              <v:shape style="position:absolute;left:16742;top:10712;width:2;height:7" coordorigin="16742,10712" coordsize="0,7" path="m16742,10712l16742,10719e" filled="false" stroked="true" strokeweight=".079853pt" strokecolor="#989898">
                <v:path arrowok="t"/>
              </v:shape>
            </v:group>
            <v:group style="position:absolute;left:16748;top:10749;width:2;height:7" coordorigin="16748,10749" coordsize="2,7">
              <v:shape style="position:absolute;left:16748;top:10749;width:2;height:7" coordorigin="16748,10749" coordsize="0,7" path="m16748,10749l16748,10755e" filled="false" stroked="true" strokeweight=".079853pt" strokecolor="#989898">
                <v:path arrowok="t"/>
              </v:shape>
            </v:group>
            <v:group style="position:absolute;left:16753;top:10787;width:2;height:7" coordorigin="16753,10787" coordsize="2,7">
              <v:shape style="position:absolute;left:16753;top:10787;width:2;height:7" coordorigin="16753,10787" coordsize="0,7" path="m16753,10787l16753,10794e" filled="false" stroked="true" strokeweight=".079853pt" strokecolor="#989898">
                <v:path arrowok="t"/>
              </v:shape>
            </v:group>
            <v:group style="position:absolute;left:16758;top:10824;width:2;height:7" coordorigin="16758,10824" coordsize="2,7">
              <v:shape style="position:absolute;left:16758;top:10824;width:2;height:7" coordorigin="16758,10824" coordsize="0,7" path="m16758,10824l16758,10830e" filled="false" stroked="true" strokeweight=".079853pt" strokecolor="#989898">
                <v:path arrowok="t"/>
              </v:shape>
            </v:group>
            <v:group style="position:absolute;left:16763;top:10861;width:2;height:7" coordorigin="16763,10861" coordsize="2,7">
              <v:shape style="position:absolute;left:16763;top:10861;width:2;height:7" coordorigin="16763,10861" coordsize="0,7" path="m16763,10861l16763,10867e" filled="false" stroked="true" strokeweight=".079853pt" strokecolor="#989898">
                <v:path arrowok="t"/>
              </v:shape>
            </v:group>
            <v:group style="position:absolute;left:16767;top:10899;width:2;height:7" coordorigin="16767,10899" coordsize="2,7">
              <v:shape style="position:absolute;left:16767;top:10899;width:2;height:7" coordorigin="16767,10899" coordsize="0,7" path="m16767,10899l16767,10905e" filled="false" stroked="true" strokeweight=".079853pt" strokecolor="#989898">
                <v:path arrowok="t"/>
              </v:shape>
            </v:group>
            <v:group style="position:absolute;left:16772;top:10935;width:2;height:7" coordorigin="16772,10935" coordsize="2,7">
              <v:shape style="position:absolute;left:16772;top:10935;width:2;height:7" coordorigin="16772,10935" coordsize="0,7" path="m16772,10935l16772,10942e" filled="false" stroked="true" strokeweight=".079853pt" strokecolor="#989898">
                <v:path arrowok="t"/>
              </v:shape>
            </v:group>
            <v:group style="position:absolute;left:16777;top:10974;width:2;height:7" coordorigin="16777,10974" coordsize="2,7">
              <v:shape style="position:absolute;left:16777;top:10974;width:2;height:7" coordorigin="16777,10974" coordsize="0,7" path="m16777,10974l16777,10980e" filled="false" stroked="true" strokeweight=".078774pt" strokecolor="#989898">
                <v:path arrowok="t"/>
              </v:shape>
            </v:group>
            <v:group style="position:absolute;left:16783;top:11010;width:2;height:7" coordorigin="16783,11010" coordsize="2,7">
              <v:shape style="position:absolute;left:16783;top:11010;width:2;height:7" coordorigin="16783,11010" coordsize="0,7" path="m16783,11010l16783,11017e" filled="false" stroked="true" strokeweight=".079853pt" strokecolor="#989898">
                <v:path arrowok="t"/>
              </v:shape>
            </v:group>
            <v:group style="position:absolute;left:16788;top:11049;width:2;height:7" coordorigin="16788,11049" coordsize="2,7">
              <v:shape style="position:absolute;left:16788;top:11049;width:2;height:7" coordorigin="16788,11049" coordsize="0,7" path="m16788,11049l16788,11055e" filled="false" stroked="true" strokeweight=".079853pt" strokecolor="#989898">
                <v:path arrowok="t"/>
              </v:shape>
            </v:group>
            <v:group style="position:absolute;left:16793;top:11085;width:2;height:7" coordorigin="16793,11085" coordsize="2,7">
              <v:shape style="position:absolute;left:16793;top:11085;width:2;height:7" coordorigin="16793,11085" coordsize="0,7" path="m16793,11085l16793,11092e" filled="false" stroked="true" strokeweight=".079853pt" strokecolor="#989898">
                <v:path arrowok="t"/>
              </v:shape>
            </v:group>
            <v:group style="position:absolute;left:16798;top:11122;width:2;height:7" coordorigin="16798,11122" coordsize="2,7">
              <v:shape style="position:absolute;left:16798;top:11122;width:2;height:7" coordorigin="16798,11122" coordsize="0,7" path="m16798,11122l16798,11128e" filled="false" stroked="true" strokeweight=".079853pt" strokecolor="#989898">
                <v:path arrowok="t"/>
              </v:shape>
            </v:group>
            <v:group style="position:absolute;left:16793;top:11160;width:2;height:7" coordorigin="16793,11160" coordsize="2,7">
              <v:shape style="position:absolute;left:16793;top:11160;width:2;height:7" coordorigin="16793,11160" coordsize="0,7" path="m16793,11160l16793,11167e" filled="false" stroked="true" strokeweight=".079853pt" strokecolor="#989898">
                <v:path arrowok="t"/>
              </v:shape>
            </v:group>
            <v:group style="position:absolute;left:16790;top:11197;width:2;height:7" coordorigin="16790,11197" coordsize="2,7">
              <v:shape style="position:absolute;left:16790;top:11197;width:2;height:7" coordorigin="16790,11197" coordsize="0,7" path="m16790,11197l16790,11203e" filled="false" stroked="true" strokeweight=".079853pt" strokecolor="#989898">
                <v:path arrowok="t"/>
              </v:shape>
            </v:group>
            <v:group style="position:absolute;left:16785;top:11235;width:2;height:7" coordorigin="16785,11235" coordsize="2,7">
              <v:shape style="position:absolute;left:16785;top:11235;width:2;height:7" coordorigin="16785,11235" coordsize="0,7" path="m16785,11235l16785,11241e" filled="false" stroked="true" strokeweight=".079853pt" strokecolor="#989898">
                <v:path arrowok="t"/>
              </v:shape>
            </v:group>
            <v:group style="position:absolute;left:16782;top:11272;width:2;height:7" coordorigin="16782,11272" coordsize="2,7">
              <v:shape style="position:absolute;left:16782;top:11272;width:2;height:7" coordorigin="16782,11272" coordsize="0,7" path="m16782,11272l16782,11278e" filled="false" stroked="true" strokeweight=".079853pt" strokecolor="#989898">
                <v:path arrowok="t"/>
              </v:shape>
            </v:group>
            <v:group style="position:absolute;left:16777;top:11310;width:2;height:7" coordorigin="16777,11310" coordsize="2,7">
              <v:shape style="position:absolute;left:16777;top:11310;width:2;height:7" coordorigin="16777,11310" coordsize="0,7" path="m16777,11310l16777,11316e" filled="false" stroked="true" strokeweight=".078774pt" strokecolor="#989898">
                <v:path arrowok="t"/>
              </v:shape>
            </v:group>
            <v:group style="position:absolute;left:16774;top:11347;width:2;height:7" coordorigin="16774,11347" coordsize="2,7">
              <v:shape style="position:absolute;left:16774;top:11347;width:2;height:7" coordorigin="16774,11347" coordsize="0,7" path="m16774,11347l16774,11353e" filled="false" stroked="true" strokeweight=".079853pt" strokecolor="#989898">
                <v:path arrowok="t"/>
              </v:shape>
            </v:group>
            <v:group style="position:absolute;left:16769;top:11385;width:2;height:7" coordorigin="16769,11385" coordsize="2,7">
              <v:shape style="position:absolute;left:16769;top:11385;width:2;height:7" coordorigin="16769,11385" coordsize="0,7" path="m16769,11385l16769,11391e" filled="false" stroked="true" strokeweight=".079853pt" strokecolor="#989898">
                <v:path arrowok="t"/>
              </v:shape>
            </v:group>
            <v:group style="position:absolute;left:16764;top:11422;width:2;height:7" coordorigin="16764,11422" coordsize="2,7">
              <v:shape style="position:absolute;left:16764;top:11422;width:2;height:7" coordorigin="16764,11422" coordsize="0,7" path="m16764,11422l16764,11428e" filled="false" stroked="true" strokeweight=".078774pt" strokecolor="#989898">
                <v:path arrowok="t"/>
              </v:shape>
            </v:group>
            <v:group style="position:absolute;left:16761;top:11460;width:2;height:7" coordorigin="16761,11460" coordsize="2,7">
              <v:shape style="position:absolute;left:16761;top:11460;width:2;height:7" coordorigin="16761,11460" coordsize="0,7" path="m16761,11460l16761,11466e" filled="false" stroked="true" strokeweight=".079853pt" strokecolor="#989898">
                <v:path arrowok="t"/>
              </v:shape>
            </v:group>
            <v:group style="position:absolute;left:14859;top:7989;width:39;height:24" coordorigin="14859,7989" coordsize="39,24">
              <v:shape style="position:absolute;left:14859;top:7989;width:39;height:24" coordorigin="14859,7989" coordsize="39,24" path="m14897,7989l14859,7989,14859,8013,14864,8013,14864,7995,14897,7995,14897,7989xe" filled="true" fillcolor="#989898" stroked="false">
                <v:path arrowok="t"/>
                <v:fill type="solid"/>
              </v:shape>
            </v:group>
            <v:group style="position:absolute;left:14878;top:8035;width:15;height:13" coordorigin="14878,8035" coordsize="15,13">
              <v:shape style="position:absolute;left:14878;top:8035;width:15;height:13" coordorigin="14878,8035" coordsize="15,13" path="m14888,8046l14883,8046,14884,8048,14888,8048,14888,8046xe" filled="true" fillcolor="#989898" stroked="false">
                <v:path arrowok="t"/>
                <v:fill type="solid"/>
              </v:shape>
              <v:shape style="position:absolute;left:14878;top:8035;width:15;height:13" coordorigin="14878,8035" coordsize="15,13" path="m14878,8035l14878,8045,14880,8045,14880,8046,14891,8046,14892,8045,14892,8042,14881,8042,14881,8040,14880,8040,14880,8037,14878,8035xe" filled="true" fillcolor="#989898" stroked="false">
                <v:path arrowok="t"/>
                <v:fill type="solid"/>
              </v:shape>
              <v:shape style="position:absolute;left:14878;top:8035;width:15;height:13" coordorigin="14878,8035" coordsize="15,13" path="m14892,8038l14891,8038,14891,8040,14889,8042,14892,8042,14892,8038xe" filled="true" fillcolor="#989898" stroked="false">
                <v:path arrowok="t"/>
                <v:fill type="solid"/>
              </v:shape>
            </v:group>
            <v:group style="position:absolute;left:14859;top:8019;width:39;height:26" coordorigin="14859,8019" coordsize="39,26">
              <v:shape style="position:absolute;left:14859;top:8019;width:39;height:26" coordorigin="14859,8019" coordsize="39,26" path="m14878,8024l14875,8024,14875,8042,14876,8042,14876,8043,14878,8045,14878,8024xe" filled="true" fillcolor="#989898" stroked="false">
                <v:path arrowok="t"/>
                <v:fill type="solid"/>
              </v:shape>
              <v:shape style="position:absolute;left:14859;top:8019;width:39;height:26" coordorigin="14859,8019" coordsize="39,26" path="m14897,8019l14859,8019,14859,8024,14892,8024,14892,8045,14894,8043,14896,8043,14896,8038,14897,8037,14897,8019xe" filled="true" fillcolor="#989898" stroked="false">
                <v:path arrowok="t"/>
                <v:fill type="solid"/>
              </v:shape>
            </v:group>
            <v:group style="position:absolute;left:16473;top:10594;width:39;height:24" coordorigin="16473,10594" coordsize="39,24">
              <v:shape style="position:absolute;left:16473;top:10594;width:39;height:24" coordorigin="16473,10594" coordsize="39,24" path="m16512,10594l16473,10594,16473,10618,16478,10618,16478,10601,16512,10601,16512,10594xe" filled="true" fillcolor="#989898" stroked="false">
                <v:path arrowok="t"/>
                <v:fill type="solid"/>
              </v:shape>
            </v:group>
            <v:group style="position:absolute;left:16492;top:10641;width:15;height:13" coordorigin="16492,10641" coordsize="15,13">
              <v:shape style="position:absolute;left:16492;top:10641;width:15;height:13" coordorigin="16492,10641" coordsize="15,13" path="m16502,10652l16497,10652,16499,10653,16502,10653,16502,10652xe" filled="true" fillcolor="#989898" stroked="false">
                <v:path arrowok="t"/>
                <v:fill type="solid"/>
              </v:shape>
              <v:shape style="position:absolute;left:16492;top:10641;width:15;height:13" coordorigin="16492,10641" coordsize="15,13" path="m16492,10641l16492,10650,16494,10650,16494,10652,16505,10652,16507,10650,16507,10647,16496,10647,16496,10645,16494,10645,16494,10642,16492,10641xe" filled="true" fillcolor="#989898" stroked="false">
                <v:path arrowok="t"/>
                <v:fill type="solid"/>
              </v:shape>
              <v:shape style="position:absolute;left:16492;top:10641;width:15;height:13" coordorigin="16492,10641" coordsize="15,13" path="m16507,10644l16505,10644,16505,10645,16504,10647,16507,10647,16507,10644xe" filled="true" fillcolor="#989898" stroked="false">
                <v:path arrowok="t"/>
                <v:fill type="solid"/>
              </v:shape>
            </v:group>
            <v:group style="position:absolute;left:16473;top:10625;width:39;height:26" coordorigin="16473,10625" coordsize="39,26">
              <v:shape style="position:absolute;left:16473;top:10625;width:39;height:26" coordorigin="16473,10625" coordsize="39,26" path="m16492,10630l16489,10630,16489,10647,16491,10647,16491,10649,16492,10650,16492,10630xe" filled="true" fillcolor="#989898" stroked="false">
                <v:path arrowok="t"/>
                <v:fill type="solid"/>
              </v:shape>
              <v:shape style="position:absolute;left:16473;top:10625;width:39;height:26" coordorigin="16473,10625" coordsize="39,26" path="m16512,10625l16473,10625,16473,10630,16507,10630,16507,10650,16508,10649,16510,10649,16510,10644,16512,10642,16512,10625xe" filled="true" fillcolor="#989898" stroked="false">
                <v:path arrowok="t"/>
                <v:fill type="solid"/>
              </v:shape>
            </v:group>
            <v:group style="position:absolute;left:14926;top:7960;width:23;height:24" coordorigin="14926,7960" coordsize="23,24">
              <v:shape style="position:absolute;left:14926;top:7960;width:23;height:24" coordorigin="14926,7960" coordsize="23,24" path="m14937,7984l14945,7979,14948,7971,14945,7963,14937,7960,14929,7963,14926,7971,14929,7979,14937,7984xe" filled="false" stroked="true" strokeweight=".318763pt" strokecolor="#989898">
                <v:path arrowok="t"/>
              </v:shape>
            </v:group>
            <v:group style="position:absolute;left:16475;top:10542;width:23;height:23" coordorigin="16475,10542" coordsize="23,23">
              <v:shape style="position:absolute;left:16475;top:10542;width:23;height:23" coordorigin="16475,10542" coordsize="23,23" path="m16486,10564l16494,10561,16497,10553,16494,10545,16486,10542,16478,10545,16475,10553,16478,10561,16486,10564xe" filled="false" stroked="true" strokeweight=".318763pt" strokecolor="#989898">
                <v:path arrowok="t"/>
              </v:shape>
            </v:group>
            <v:group style="position:absolute;left:8491;top:7906;width:7309;height:7309" coordorigin="8491,7906" coordsize="7309,7309">
              <v:shape style="position:absolute;left:8491;top:7906;width:7309;height:7309" coordorigin="8491,7906" coordsize="7309,7309" path="m15672,10594l15681,10631,15689,10666,15699,10703,15707,10738,15715,10775,15723,10810,15731,10846,15737,10883,15743,10918,15750,10955,15756,10991,15761,11028,15766,11065,15770,11101,15775,11138,15780,11175,15783,11211,15786,11248,15790,11284,15791,11321,15794,11361,15796,11402,15798,11442,15799,11482,15799,11645,15798,11686,15796,11726,15794,11766,15791,11807,15790,11847,15785,11887,15782,11928,15777,11968,15772,12008,15767,12048,15763,12089,15756,12129,15750,12167,15743,12204,15735,12242,15729,12281,15721,12319,15713,12355,15704,12394,15696,12430,15686,12469,15675,12505,15665,12543,15654,12580,15645,12617,15632,12653,15621,12690,15608,12727,15597,12763,15582,12800,15570,12837,15555,12872,15541,12912,15525,12950,15509,12988,15476,13065,15441,13141,15421,13178,15402,13216,15383,13253,15364,13289,15345,13326,15324,13363,15304,13399,15281,13434,15261,13471,15238,13506,15216,13541,15192,13576,15170,13611,15147,13643,15127,13673,15104,13705,15080,13735,15058,13766,15034,13796,15012,13826,14988,13857,14963,13885,14939,13916,14915,13944,14889,13973,14864,14002,14838,14030,14811,14057,14786,14086,14759,14113,14731,14140,14704,14167,14677,14194,14647,14223,14615,14252,14583,14280,14553,14309,14519,14336,14488,14363,14454,14390,14422,14418,14389,14445,14354,14470,14320,14496,14285,14521,14252,14545,14217,14569,14182,14593,14147,14617,14110,14641,14075,14663,14038,14685,14002,14706,13970,14725,13936,14744,13903,14762,13871,14781,13837,14798,13804,14814,13770,14832,13737,14848,13704,14865,13668,14881,13635,14896,13600,14912,13567,14926,13531,14940,13496,14955,13461,14969,13426,14982,13391,14994,13356,15007,13321,15020,13273,15036,13227,15050,13179,15065,13131,15077,13084,15092,13036,15103,12988,15116,12940,15127,12892,15136,12843,15146,12795,15155,12746,15163,12698,15171,12649,15179,12599,15186,12551,15192,12502,15197,12453,15202,12403,15205,12354,15208,12306,15210,12257,15213,12209,15213,12161,15214,12113,15214,12064,15213,12016,15211,11968,15210,11919,15206,11871,15203,11823,15200,11775,15195,11727,15190,11678,15184,11630,15178,11582,15170,11535,15163,11488,15154,11441,15146,11393,15136,11355,15127,11316,15119,11278,15109,11240,15100,11202,15090,11163,15079,11125,15069,11088,15058,11050,15045,11012,15034,10975,15022,10937,15009,10900,14994,10864,14982,10827,14967,10790,14953,10754,14939,10717,14923,10680,14907,10645,14891,10601,14872,10556,14849,10513,14829,10470,14806,10427,14784,10384,14760,10341,14738,10300,14712,10258,14688,10217,14663,10175,14636,10134,14610,10094,14583,10054,14555,10014,14528,9936,14470,9858,14410,9821,14379,9786,14351,9753,14320,9718,14290,9686,14260,9653,14230,9621,14198,9589,14167,9557,14134,9525,14102,9495,14070,9463,14037,9434,14003,9404,13970,9374,13936,9345,13901,9316,13866,9288,13833,9259,13798,9230,13763,9203,13727,9179,13697,9157,13669,9133,13638,9111,13608,9088,13578,9066,13547,9045,13517,9018,13476,8993,13434,8967,13393,8942,13351,8918,13308,8894,13265,8872,13222,8851,13178,8829,13135,8808,13090,8789,13045,8770,12999,8752,12955,8733,12908,8717,12864,8700,12818,8684,12771,8669,12725,8653,12679,8639,12631,8625,12582,8612,12532,8599,12483,8586,12433,8575,12384,8566,12333,8555,12284,8547,12233,8537,12182,8531,12131,8523,12081,8516,12030,8512,11979,8507,11928,8502,11877,8499,11826,8496,11774,8494,11723,8492,11672,8491,11621,8491,11573,8492,11525,8492,11477,8496,11383,8502,11288,8512,11192,8516,11144,8521,11098,8527,11050,8535,11002,8542,10956,8551,10908,8559,10862,8569,10816,8578,10768,8590,10722,8601,10676,8610,10636,8621,10598,8633,10559,8644,10520,8655,10481,8668,10443,8680,10405,8693,10367,8706,10328,8720,10290,8735,10252,8749,10215,8763,10177,8779,10140,8795,10102,8811,10065,8829,10029,8845,9992,8862,9955,8881,9919,8899,9885,8916,9852,8934,9817,8953,9783,8972,9750,8991,9716,9010,9685,9029,9651,9050,9619,9071,9586,9092,9554,9114,9522,9135,9490,9157,9458,9179,9428,9202,9396,9225,9366,9272,9305,9319,9245,9343,9216,9367,9187,9391,9160,9417,9131,9441,9104,9466,9076,9492,9049,9519,9022,9544,8994,9571,8969,9597,8942,9624,8916,9651,8891,9680,8865,9707,8840,9735,8816,9763,8790,9791,8766,9820,8743,9852,8717,9884,8692,9916,8666,9947,8642,9979,8618,10011,8594,10045,8571,10078,8547,10112,8524,10145,8502,10178,8480,10214,8457,10247,8437,10282,8416,10317,8395,10352,8375,10387,8355,10422,8336,10459,8317,10494,8298,10531,8280,10569,8263,10606,8245,10642,8228,10680,8210,10719,8195,10757,8179,10795,8164,10833,8148,10872,8134,10910,8121,10950,8107,10988,8094,11028,8081,11066,8069,11106,8058,11146,8046,11186,8035,11225,8024,11265,8014,11304,8005,11343,7995,11383,7987,11423,7978,11463,7970,11503,7963,11544,7955,11584,7949,11624,7944,11664,7938,11705,7933,11745,7928,11786,7923,11826,7920,11866,7917,11908,7914,11947,7911,11989,7909,12029,7908,12070,7906,12242,7906,12284,7908,12327,7909,12370,7912,12413,7916,12456,7919,12499,7922,12540,7927,12583,7931,12626,7938,12668,7943,12711,7949,12752,7957,12795,7963,12837,7971,12880,7979,12921,7989,12958,7997,12996,8006,13033,8014,13069,8024,13106,8034,13143,8045,13179,8056,13216,8067,13253,8078,13289,8089,13324,8102,13361,8115,13396,8127,13433,8140,13468,8155,13503,8167,13539,8182,13574,8198,13610,8212,13645,8228,13688,8249,13732,8269,13777,8290,13820,8312,13863,8335,13906,8359,13949,8383,13990,8406,14033,8432,14075,8456,14116,8483,14156,8508,14198,8536,14237,8564,14277,8591,14317,8620,14355,8650,14395,8679,14433,8709,14470,8741,14502,8766,14532,8792,14563,8819,14593,8845,14621,8872,14652,8900,14680,8927,14709,8955,14738,8983,14766,9012,14794,9041,14821,9071,14848,9100,14875,9130,14902,9160,14927,9191,14955,9221,14980,9253,15004,9283,15029,9315,15053,9347,15077,9379,15101,9410,15125,9442,15147,9476,15170,9508,15192,9541,15214,9574,15235,9608,15257,9641,15278,9675,15299,9710,15318,9743,15337,9778,15358,9814,15375,9849,15394,9884,15412,9919,15429,9955,15447,9990,15463,10026,15479,10061,15495,10094,15509,10129,15525,10164,15538,10199,15552,10234,15566,10271,15579,10306,15592,10341,15605,10378,15616,10413,15629,10449,15640,10486,15651,10523,15661,10559,15672,10594e" filled="false" stroked="true" strokeweight=".318763pt" strokecolor="#989898">
                <v:path arrowok="t"/>
              </v:shape>
            </v:group>
            <v:group style="position:absolute;left:8092;top:7506;width:8110;height:8109" coordorigin="8092,7506" coordsize="8110,8109">
              <v:shape style="position:absolute;left:8092;top:7506;width:8110;height:8109" coordorigin="8092,7506" coordsize="8110,8109" path="m15857,9923l15871,9959,15887,9994,15901,10029,15915,10064,15930,10100,15943,10135,15957,10171,15970,10207,15982,10242,15994,10279,16006,10316,16017,10351,16029,10387,16040,10424,16051,10461,16061,10497,16070,10534,16080,10571,16089,10607,16097,10644,16105,10680,16113,10717,16121,10754,16129,10790,16135,10827,16142,10864,16148,10900,16155,10937,16159,10975,16164,11012,16170,11049,16174,11087,16178,11124,16182,11160,16186,11198,16190,11235,16191,11272,16194,11310,16196,11348,16198,11385,16199,11423,16201,11461,16201,11500,16202,11536,16202,11575,16201,11613,16201,11651,16199,11689,16198,11726,16196,11764,16194,11802,16191,11839,16190,11877,16186,11916,16182,11952,16178,11989,16175,12026,16170,12062,16166,12099,16161,12135,16155,12172,16150,12209,16143,12245,16137,12282,16131,12319,16123,12355,16116,12392,16108,12429,16100,12464,16092,12500,16083,12537,16073,12572,16065,12609,16054,12644,16045,12681,16033,12719,16022,12755,16011,12792,15998,12829,15986,12865,15960,12939,15933,13010,15904,13082,15890,13119,15874,13154,15860,13189,15844,13224,15828,13259,15812,13294,15794,13329,15778,13363,15761,13396,15745,13428,15727,13461,15710,13495,15692,13527,15675,13559,15656,13592,15637,13624,15617,13656,15579,13720,15539,13782,15519,13812,15498,13844,15477,13874,15457,13904,15434,13935,15413,13965,15390,13995,15367,14026,15345,14054,15321,14084,15297,14113,15273,14143,15249,14172,15224,14201,15200,14230,15174,14258,15149,14285,15123,14314,15098,14341,15072,14368,15045,14395,15018,14422,14991,14449,14964,14475,14937,14502,14910,14528,14883,14553,14856,14577,14827,14602,14800,14626,14771,14650,14743,14674,14714,14698,14685,14722,14657,14744,14626,14767,14598,14789,14567,14811,14537,14833,14508,14856,14478,14877,14446,14899,14414,14920,14382,14942,14351,14963,14317,14983,14285,15004,14252,15025,14218,15044,14186,15063,14153,15084,14118,15101,14084,15120,14051,15139,14016,15157,13982,15175,13947,15192,13912,15210,13877,15226,13842,15241,13807,15257,13772,15273,13737,15289,13702,15304,13667,15318,13632,15332,13595,15347,13560,15359,13523,15372,13488,15385,13452,15398,13415,15410,13378,15422,13343,15433,13307,15444,13270,15455,13233,15466,13195,15476,13159,15485,13122,15495,13085,15504,13047,15512,13010,15520,12972,15528,12935,15536,12897,15544,12861,15551,12822,15557,12784,15563,12746,15570,12709,15575,12671,15581,12633,15586,12594,15589,12558,15594,12519,15597,12483,15600,12446,15603,12408,15606,12371,15608,12333,15610,12296,15611,12258,15613,12221,15613,12183,15614,12108,15614,12072,15613,12033,15613,11997,15611,11959,15610,11922,15608,11884,15606,11845,15603,11807,15600,11767,15597,11729,15592,11691,15589,11653,15584,11613,15579,11574,15575,11536,15568,11498,15562,11460,15555,11421,15549,11383,15543,11345,15535,11307,15527,11268,15519,11230,15509,11194,15501,11155,15492,11117,15482,11080,15473,11044,15461,11007,15452,10970,15441,10935,15430,10899,15418,10862,15406,10825,15393,10790,15382,10754,15369,10719,15355,10684,15342,10647,15328,10612,15313,10577,15299,10542,15283,10507,15269,10473,15253,10438,15237,10403,15221,10368,15203,10333,15187,10300,15170,10265,15152,10231,15133,10198,15116,10164,15096,10131,15077,10097,15058,10064,15039,10030,15018,9998,14998,9965,14977,9933,14956,9901,14935,9869,14915,9837,14892,9806,14870,9774,14848,9743,14826,9713,14803,9681,14779,9651,14755,9622,14733,9592,14709,9562,14684,9533,14660,9503,14634,9474,14610,9445,14585,9418,14559,9390,14534,9361,14507,9334,14481,9307,14454,9280,14427,9253,14400,9225,14373,9200,14346,9174,14317,9149,14290,9123,14261,9098,14234,9074,14206,9049,14177,9025,14147,9001,14118,8977,14088,8955,14059,8931,14029,8908,13998,8886,13968,8864,13938,8841,13908,8819,13876,8797,13845,8776,13814,8755,13782,8733,13750,8712,13716,8693,13684,8666,13641,8641,13597,8615,13554,8591,13509,8566,13465,8543,13420,8519,13375,8497,13329,8476,13283,8454,13237,8433,13190,8414,13144,8395,13098,8376,13050,8357,13004,8339,12956,8322,12908,8306,12861,8290,12813,8274,12763,8263,12727,8253,12690,8242,12653,8233,12617,8223,12579,8214,12542,8204,12505,8196,12467,8186,12430,8178,12392,8170,12354,8164,12317,8158,12279,8150,12241,8145,12204,8139,12166,8132,12128,8127,12089,8123,12051,8118,12014,8115,11976,8110,11938,8107,11901,8104,11863,8102,11825,8099,11788,8097,11750,8096,11712,8094,11675,8092,11637,8092,11449,8094,11410,8096,11372,8097,11334,8100,11297,8102,11259,8105,11221,8108,11183,8113,11144,8116,11106,8121,11069,8126,11031,8131,10993,8137,10955,8143,10918,8148,10880,8156,10843,8163,10805,8170,10767,8177,10730,8185,10693,8194,10655,8202,10618,8212,10582,8221,10543,8231,10508,8241,10472,8250,10437,8261,10402,8271,10365,8282,10330,8293,10295,8306,10260,8317,10225,8330,10190,8343,10155,8355,10120,8370,10084,8382,10050,8397,10016,8411,9981,8425,9947,8440,9912,8456,9879,8472,9845,8488,9812,8504,9777,8521,9743,8537,9710,8555,9677,8572,9643,8591,9610,8609,9578,8628,9544,8647,9512,8666,9479,8685,9447,8706,9415,8727,9383,8746,9351,8767,9320,8789,9289,8810,9257,8832,9227,8853,9195,8875,9165,8897,9136,8919,9106,8942,9076,8966,9047,8988,9017,9012,8988,9036,8959,9060,8931,9084,8902,9109,8875,9133,8846,9159,8819,9184,8792,9210,8763,9235,8738,9261,8711,9288,8684,9315,8658,9342,8631,9369,8606,9396,8580,9423,8555,9452,8531,9479,8505,9508,8481,9536,8456,9565,8432,9594,8408,9624,8386,9653,8362,9683,8340,9712,8317,9742,8295,9772,8272,9802,8250,9834,8228,9866,8206,9900,8185,9931,8163,9963,8142,9997,8121,10030,8100,10062,8081,10096,8061,10129,8042,10164,8022,10198,8003,10231,7986,10266,7967,10300,7949,10335,7931,10370,7914,10405,7898,10440,7881,10475,7865,10516,7847,10556,7830,10598,7812,10639,7794,10680,7778,10723,7762,10765,7747,10806,7732,10849,7718,10892,7704,10934,7689,10977,7677,11020,7664,11063,7651,11106,7640,11149,7629,11192,7618,11237,7608,11280,7598,11324,7589,11369,7579,11415,7571,11508,7556,11600,7543,11646,7536,11692,7530,11739,7525,11785,7522,11831,7517,11877,7514,11923,7511,11970,7509,12017,7508,12064,7506,12204,7506,12250,7508,12298,7509,12347,7511,12397,7514,12445,7517,12494,7520,12542,7525,12591,7530,12639,7536,12688,7543,12736,7549,12786,7556,12833,7563,12881,7573,12929,7581,12977,7592,13025,7602,13072,7613,13120,7624,13168,7635,13214,7648,13251,7659,13288,7669,13323,7680,13359,7691,13396,7702,13431,7715,13466,7726,13503,7739,13538,7751,13573,7764,13608,7778,13643,7791,13678,7806,13713,7820,13747,7834,13782,7850,13817,7866,13850,7881,13884,7897,13919,7914,13952,7930,13987,7947,14021,7965,14054,7982,14088,8000,14121,8019,14155,8038,14188,8058,14221,8077,14253,8096,14287,8116,14319,8135,14351,8156,14382,8177,14414,8199,14446,8220,14478,8242,14508,8264,14542,8288,14574,8312,14606,8336,14637,8360,14669,8386,14701,8411,14733,8437,14763,8462,14794,8489,14824,8516,14854,8544,14884,8571,14915,8598,14943,8625,14972,8653,15002,8682,15029,8711,15058,8739,15087,8768,15114,8798,15139,8826,15165,8853,15190,8881,15214,8910,15238,8939,15264,8967,15288,8996,15312,9025,15334,9055,15358,9084,15380,9114,15402,9144,15425,9175,15447,9205,15469,9235,15490,9265,15511,9297,15531,9329,15552,9359,15573,9391,15594,9423,15613,9457,15632,9488,15651,9520,15670,9554,15689,9587,15707,9621,15726,9653,15743,9686,15761,9721,15777,9755,15794,9788,15810,9823,15820,9842,15829,9863,15839,9884,15847,9903,15857,9923e" filled="false" stroked="true" strokeweight=".318763pt" strokecolor="#989898">
                <v:path arrowok="t"/>
              </v:shape>
            </v:group>
            <v:group style="position:absolute;left:19543;top:11975;width:2;height:79" coordorigin="19543,11975" coordsize="2,79">
              <v:shape style="position:absolute;left:19543;top:11975;width:2;height:79" coordorigin="19543,11975" coordsize="0,79" path="m19543,12053l19543,11975e" filled="false" stroked="true" strokeweight=".318763pt" strokecolor="#989898">
                <v:path arrowok="t"/>
              </v:shape>
            </v:group>
            <v:group style="position:absolute;left:19541;top:11861;width:2;height:58" coordorigin="19541,11861" coordsize="2,58">
              <v:shape style="position:absolute;left:19541;top:11861;width:2;height:58" coordorigin="19541,11861" coordsize="0,58" path="m19541,11919l19541,11861e" filled="false" stroked="true" strokeweight=".318763pt" strokecolor="#989898">
                <v:path arrowok="t"/>
              </v:shape>
            </v:group>
            <v:group style="position:absolute;left:19539;top:11748;width:2;height:58" coordorigin="19539,11748" coordsize="2,58">
              <v:shape style="position:absolute;left:19539;top:11748;width:2;height:58" coordorigin="19539,11748" coordsize="2,58" path="m19541,11806l19539,11748e" filled="false" stroked="true" strokeweight=".318763pt" strokecolor="#989898">
                <v:path arrowok="t"/>
              </v:shape>
            </v:group>
            <v:group style="position:absolute;left:19539;top:11637;width:2;height:56" coordorigin="19539,11637" coordsize="2,56">
              <v:shape style="position:absolute;left:19539;top:11637;width:2;height:56" coordorigin="19539,11637" coordsize="0,56" path="m19539,11692l19539,11637e" filled="false" stroked="true" strokeweight=".318763pt" strokecolor="#989898">
                <v:path arrowok="t"/>
              </v:shape>
            </v:group>
            <v:group style="position:absolute;left:19538;top:11524;width:2;height:56" coordorigin="19538,11524" coordsize="2,56">
              <v:shape style="position:absolute;left:19538;top:11524;width:2;height:56" coordorigin="19538,11524" coordsize="2,56" path="m19539,11579l19538,11524e" filled="false" stroked="true" strokeweight=".318763pt" strokecolor="#989898">
                <v:path arrowok="t"/>
              </v:shape>
            </v:group>
            <v:group style="position:absolute;left:19538;top:11410;width:10;height:56" coordorigin="19538,11410" coordsize="10,56">
              <v:shape style="position:absolute;left:19538;top:11410;width:10;height:56" coordorigin="19538,11410" coordsize="10,56" path="m19538,11466l19538,11457,19547,11410e" filled="false" stroked="true" strokeweight=".318763pt" strokecolor="#989898">
                <v:path arrowok="t"/>
              </v:shape>
            </v:group>
            <v:group style="position:absolute;left:19560;top:11300;width:12;height:56" coordorigin="19560,11300" coordsize="12,56">
              <v:shape style="position:absolute;left:19560;top:11300;width:12;height:56" coordorigin="19560,11300" coordsize="12,56" path="m19560,11356l19571,11300e" filled="false" stroked="true" strokeweight=".318763pt" strokecolor="#989898">
                <v:path arrowok="t"/>
              </v:shape>
            </v:group>
            <v:group style="position:absolute;left:19584;top:11190;width:12;height:56" coordorigin="19584,11190" coordsize="12,56">
              <v:shape style="position:absolute;left:19584;top:11190;width:12;height:56" coordorigin="19584,11190" coordsize="12,56" path="m19584,11246l19595,11190e" filled="false" stroked="true" strokeweight=".318763pt" strokecolor="#989898">
                <v:path arrowok="t"/>
              </v:shape>
            </v:group>
            <v:group style="position:absolute;left:19608;top:11080;width:12;height:55" coordorigin="19608,11080" coordsize="12,55">
              <v:shape style="position:absolute;left:19608;top:11080;width:12;height:55" coordorigin="19608,11080" coordsize="12,55" path="m19608,11135l19619,11080e" filled="false" stroked="true" strokeweight=".318763pt" strokecolor="#989898">
                <v:path arrowok="t"/>
              </v:shape>
            </v:group>
            <v:group style="position:absolute;left:19632;top:10969;width:12;height:56" coordorigin="19632,10969" coordsize="12,56">
              <v:shape style="position:absolute;left:19632;top:10969;width:12;height:56" coordorigin="19632,10969" coordsize="12,56" path="m19632,11025l19643,10969e" filled="false" stroked="true" strokeweight=".318763pt" strokecolor="#989898">
                <v:path arrowok="t"/>
              </v:shape>
            </v:group>
            <v:group style="position:absolute;left:19656;top:10883;width:42;height:32" coordorigin="19656,10883" coordsize="42,32">
              <v:shape style="position:absolute;left:19656;top:10883;width:42;height:32" coordorigin="19656,10883" coordsize="42,32" path="m19656,10915l19659,10902,19697,10883e" filled="false" stroked="true" strokeweight=".318763pt" strokecolor="#989898">
                <v:path arrowok="t"/>
              </v:shape>
            </v:group>
            <v:group style="position:absolute;left:19748;top:10832;width:50;height:26" coordorigin="19748,10832" coordsize="50,26">
              <v:shape style="position:absolute;left:19748;top:10832;width:50;height:26" coordorigin="19748,10832" coordsize="50,26" path="m19748,10857l19798,10832e" filled="false" stroked="true" strokeweight=".318763pt" strokecolor="#989898">
                <v:path arrowok="t"/>
              </v:shape>
            </v:group>
            <v:group style="position:absolute;left:19849;top:10781;width:51;height:26" coordorigin="19849,10781" coordsize="51,26">
              <v:shape style="position:absolute;left:19849;top:10781;width:51;height:26" coordorigin="19849,10781" coordsize="51,26" path="m19849,10806l19900,10781e" filled="false" stroked="true" strokeweight=".318763pt" strokecolor="#989898">
                <v:path arrowok="t"/>
              </v:shape>
            </v:group>
            <v:group style="position:absolute;left:19951;top:10755;width:28;height:50" coordorigin="19951,10755" coordsize="28,50">
              <v:shape style="position:absolute;left:19951;top:10755;width:28;height:50" coordorigin="19951,10755" coordsize="28,50" path="m19951,10755l19978,10805e" filled="false" stroked="true" strokeweight=".318763pt" strokecolor="#989898">
                <v:path arrowok="t"/>
              </v:shape>
            </v:group>
            <v:group style="position:absolute;left:20006;top:10854;width:29;height:48" coordorigin="20006,10854" coordsize="29,48">
              <v:shape style="position:absolute;left:20006;top:10854;width:29;height:48" coordorigin="20006,10854" coordsize="29,48" path="m20006,10854l20035,10902e" filled="false" stroked="true" strokeweight=".318763pt" strokecolor="#989898">
                <v:path arrowok="t"/>
              </v:shape>
            </v:group>
            <v:group style="position:absolute;left:20064;top:10951;width:28;height:50" coordorigin="20064,10951" coordsize="28,50">
              <v:shape style="position:absolute;left:20064;top:10951;width:28;height:50" coordorigin="20064,10951" coordsize="28,50" path="m20064,10951l20091,11001e" filled="false" stroked="true" strokeweight=".318763pt" strokecolor="#989898">
                <v:path arrowok="t"/>
              </v:shape>
            </v:group>
            <v:group style="position:absolute;left:20119;top:11049;width:29;height:50" coordorigin="20119,11049" coordsize="29,50">
              <v:shape style="position:absolute;left:20119;top:11049;width:29;height:50" coordorigin="20119,11049" coordsize="29,50" path="m20119,11049l20148,11098e" filled="false" stroked="true" strokeweight=".318763pt" strokecolor="#989898">
                <v:path arrowok="t"/>
              </v:shape>
            </v:group>
            <v:group style="position:absolute;left:20175;top:11147;width:29;height:48" coordorigin="20175,11147" coordsize="29,48">
              <v:shape style="position:absolute;left:20175;top:11147;width:29;height:48" coordorigin="20175,11147" coordsize="29,48" path="m20175,11147l20204,11195e" filled="false" stroked="true" strokeweight=".318763pt" strokecolor="#989898">
                <v:path arrowok="t"/>
              </v:shape>
            </v:group>
            <v:group style="position:absolute;left:20233;top:11245;width:29;height:50" coordorigin="20233,11245" coordsize="29,50">
              <v:shape style="position:absolute;left:20233;top:11245;width:29;height:50" coordorigin="20233,11245" coordsize="29,50" path="m20233,11245l20261,11294e" filled="false" stroked="true" strokeweight=".318763pt" strokecolor="#989898">
                <v:path arrowok="t"/>
              </v:shape>
            </v:group>
            <v:group style="position:absolute;left:20287;top:11343;width:23;height:53" coordorigin="20287,11343" coordsize="23,53">
              <v:shape style="position:absolute;left:20287;top:11343;width:23;height:53" coordorigin="20287,11343" coordsize="23,53" path="m20287,11343l20309,11396e" filled="false" stroked="true" strokeweight=".318763pt" strokecolor="#989898">
                <v:path arrowok="t"/>
              </v:shape>
            </v:group>
            <v:group style="position:absolute;left:20331;top:11447;width:21;height:53" coordorigin="20331,11447" coordsize="21,53">
              <v:shape style="position:absolute;left:20331;top:11447;width:21;height:53" coordorigin="20331,11447" coordsize="21,53" path="m20331,11447l20352,11500e" filled="false" stroked="true" strokeweight=".318763pt" strokecolor="#989898">
                <v:path arrowok="t"/>
              </v:shape>
            </v:group>
            <v:group style="position:absolute;left:20374;top:11552;width:23;height:51" coordorigin="20374,11552" coordsize="23,51">
              <v:shape style="position:absolute;left:20374;top:11552;width:23;height:51" coordorigin="20374,11552" coordsize="23,51" path="m20374,11552l20397,11603e" filled="false" stroked="true" strokeweight=".318763pt" strokecolor="#989898">
                <v:path arrowok="t"/>
              </v:shape>
            </v:group>
            <v:group style="position:absolute;left:20417;top:11656;width:23;height:53" coordorigin="20417,11656" coordsize="23,53">
              <v:shape style="position:absolute;left:20417;top:11656;width:23;height:53" coordorigin="20417,11656" coordsize="23,53" path="m20417,11656l20440,11708e" filled="false" stroked="true" strokeweight=".318763pt" strokecolor="#989898">
                <v:path arrowok="t"/>
              </v:shape>
            </v:group>
            <v:group style="position:absolute;left:20462;top:11759;width:21;height:53" coordorigin="20462,11759" coordsize="21,53">
              <v:shape style="position:absolute;left:20462;top:11759;width:21;height:53" coordorigin="20462,11759" coordsize="21,53" path="m20462,11759l20483,11812e" filled="false" stroked="true" strokeweight=".318763pt" strokecolor="#989898">
                <v:path arrowok="t"/>
              </v:shape>
            </v:group>
            <v:group style="position:absolute;left:20505;top:11865;width:31;height:72" coordorigin="20505,11865" coordsize="31,72">
              <v:shape style="position:absolute;left:20505;top:11865;width:31;height:72" coordorigin="20505,11865" coordsize="31,72" path="m20505,11865l20535,11936e" filled="false" stroked="true" strokeweight=".318763pt" strokecolor="#989898">
                <v:path arrowok="t"/>
              </v:shape>
            </v:group>
            <v:group style="position:absolute;left:20637;top:13065;width:63;height:63" coordorigin="20637,13065" coordsize="63,63">
              <v:shape style="position:absolute;left:20637;top:13065;width:63;height:63" coordorigin="20637,13065" coordsize="63,63" path="m20700,13098l20676,13127,20637,13093,20663,13065,20700,13098xe" filled="false" stroked="true" strokeweight=".318763pt" strokecolor="#00ffff">
                <v:path arrowok="t"/>
              </v:shape>
            </v:group>
            <v:group style="position:absolute;left:19099;top:10281;width:2;height:7" coordorigin="19099,10281" coordsize="2,7">
              <v:shape style="position:absolute;left:19099;top:10281;width:2;height:7" coordorigin="19099,10281" coordsize="0,7" path="m19099,10281l19099,10287e" filled="false" stroked="true" strokeweight=".079745pt" strokecolor="#989898">
                <v:path arrowok="t"/>
              </v:shape>
            </v:group>
            <v:group style="position:absolute;left:19131;top:10308;width:2;height:7" coordorigin="19131,10308" coordsize="2,7">
              <v:shape style="position:absolute;left:19131;top:10308;width:2;height:7" coordorigin="19131,10308" coordsize="0,7" path="m19131,10308l19131,10314e" filled="false" stroked="true" strokeweight=".078774pt" strokecolor="#989898">
                <v:path arrowok="t"/>
              </v:shape>
            </v:group>
            <v:group style="position:absolute;left:19158;top:10333;width:2;height:7" coordorigin="19158,10333" coordsize="2,7">
              <v:shape style="position:absolute;left:19158;top:10333;width:2;height:7" coordorigin="19158,10333" coordsize="0,7" path="m19158,10333l19158,10339e" filled="false" stroked="true" strokeweight=".079961pt" strokecolor="#989898">
                <v:path arrowok="t"/>
              </v:shape>
            </v:group>
            <v:group style="position:absolute;left:19186;top:10359;width:2;height:7" coordorigin="19186,10359" coordsize="2,7">
              <v:shape style="position:absolute;left:19186;top:10359;width:2;height:7" coordorigin="19186,10359" coordsize="0,7" path="m19186,10359l19186,10365e" filled="false" stroked="true" strokeweight=".079961pt" strokecolor="#989898">
                <v:path arrowok="t"/>
              </v:shape>
            </v:group>
            <v:group style="position:absolute;left:19213;top:10384;width:2;height:7" coordorigin="19213,10384" coordsize="2,7">
              <v:shape style="position:absolute;left:19213;top:10384;width:2;height:7" coordorigin="19213,10384" coordsize="0,7" path="m19213,10384l19213,10390e" filled="false" stroked="true" strokeweight=".079853pt" strokecolor="#989898">
                <v:path arrowok="t"/>
              </v:shape>
            </v:group>
            <v:group style="position:absolute;left:19242;top:10410;width:2;height:7" coordorigin="19242,10410" coordsize="2,7">
              <v:shape style="position:absolute;left:19242;top:10410;width:2;height:7" coordorigin="19242,10410" coordsize="0,7" path="m19242,10410l19242,10416e" filled="false" stroked="true" strokeweight=".078666pt" strokecolor="#989898">
                <v:path arrowok="t"/>
              </v:shape>
            </v:group>
            <v:group style="position:absolute;left:19269;top:10433;width:2;height:7" coordorigin="19269,10433" coordsize="2,7">
              <v:shape style="position:absolute;left:19269;top:10433;width:2;height:7" coordorigin="19269,10433" coordsize="0,7" path="m19269,10433l19269,10440e" filled="false" stroked="true" strokeweight=".079853pt" strokecolor="#989898">
                <v:path arrowok="t"/>
              </v:shape>
            </v:group>
            <v:group style="position:absolute;left:19298;top:10459;width:2;height:7" coordorigin="19298,10459" coordsize="2,7">
              <v:shape style="position:absolute;left:19298;top:10459;width:2;height:7" coordorigin="19298,10459" coordsize="0,7" path="m19298,10459l19298,10465e" filled="false" stroked="true" strokeweight=".079853pt" strokecolor="#989898">
                <v:path arrowok="t"/>
              </v:shape>
            </v:group>
            <v:group style="position:absolute;left:19325;top:10484;width:2;height:7" coordorigin="19325,10484" coordsize="2,7">
              <v:shape style="position:absolute;left:19325;top:10484;width:2;height:7" coordorigin="19325,10484" coordsize="0,7" path="m19325,10484l19325,10491e" filled="false" stroked="true" strokeweight=".079853pt" strokecolor="#989898">
                <v:path arrowok="t"/>
              </v:shape>
            </v:group>
            <v:group style="position:absolute;left:19354;top:10510;width:2;height:7" coordorigin="19354,10510" coordsize="2,7">
              <v:shape style="position:absolute;left:19354;top:10510;width:2;height:7" coordorigin="19354,10510" coordsize="0,7" path="m19354,10510l19354,10516e" filled="false" stroked="true" strokeweight=".079853pt" strokecolor="#989898">
                <v:path arrowok="t"/>
              </v:shape>
            </v:group>
            <v:group style="position:absolute;left:19382;top:10535;width:2;height:7" coordorigin="19382,10535" coordsize="2,7">
              <v:shape style="position:absolute;left:19382;top:10535;width:2;height:7" coordorigin="19382,10535" coordsize="0,7" path="m19382,10535l19382,10542e" filled="false" stroked="true" strokeweight=".079961pt" strokecolor="#989898">
                <v:path arrowok="t"/>
              </v:shape>
            </v:group>
            <v:group style="position:absolute;left:19410;top:10561;width:2;height:7" coordorigin="19410,10561" coordsize="2,7">
              <v:shape style="position:absolute;left:19410;top:10561;width:2;height:7" coordorigin="19410,10561" coordsize="0,7" path="m19410,10561l19410,10567e" filled="false" stroked="true" strokeweight=".079853pt" strokecolor="#989898">
                <v:path arrowok="t"/>
              </v:shape>
            </v:group>
            <v:group style="position:absolute;left:19438;top:10585;width:2;height:7" coordorigin="19438,10585" coordsize="2,7">
              <v:shape style="position:absolute;left:19438;top:10585;width:2;height:7" coordorigin="19438,10585" coordsize="0,7" path="m19438,10585l19438,10591e" filled="false" stroked="true" strokeweight=".079961pt" strokecolor="#989898">
                <v:path arrowok="t"/>
              </v:shape>
            </v:group>
            <v:group style="position:absolute;left:19465;top:10610;width:2;height:7" coordorigin="19465,10610" coordsize="2,7">
              <v:shape style="position:absolute;left:19465;top:10610;width:2;height:7" coordorigin="19465,10610" coordsize="0,7" path="m19465,10610l19465,10617e" filled="false" stroked="true" strokeweight=".079745pt" strokecolor="#989898">
                <v:path arrowok="t"/>
              </v:shape>
            </v:group>
            <v:group style="position:absolute;left:19494;top:10636;width:2;height:7" coordorigin="19494,10636" coordsize="2,7">
              <v:shape style="position:absolute;left:19494;top:10636;width:2;height:7" coordorigin="19494,10636" coordsize="0,7" path="m19494,10636l19494,10642e" filled="false" stroked="true" strokeweight=".079745pt" strokecolor="#989898">
                <v:path arrowok="t"/>
              </v:shape>
            </v:group>
            <v:group style="position:absolute;left:19521;top:10661;width:2;height:7" coordorigin="19521,10661" coordsize="2,7">
              <v:shape style="position:absolute;left:19521;top:10661;width:2;height:7" coordorigin="19521,10661" coordsize="0,7" path="m19521,10661l19521,10668e" filled="false" stroked="true" strokeweight=".079853pt" strokecolor="#989898">
                <v:path arrowok="t"/>
              </v:shape>
            </v:group>
            <v:group style="position:absolute;left:19550;top:10687;width:2;height:7" coordorigin="19550,10687" coordsize="2,7">
              <v:shape style="position:absolute;left:19550;top:10687;width:2;height:7" coordorigin="19550,10687" coordsize="0,7" path="m19550,10687l19550,10693e" filled="false" stroked="true" strokeweight=".079853pt" strokecolor="#989898">
                <v:path arrowok="t"/>
              </v:shape>
            </v:group>
            <v:group style="position:absolute;left:19577;top:10712;width:2;height:7" coordorigin="19577,10712" coordsize="2,7">
              <v:shape style="position:absolute;left:19577;top:10712;width:2;height:7" coordorigin="19577,10712" coordsize="0,7" path="m19577,10712l19577,10719e" filled="false" stroked="true" strokeweight=".079853pt" strokecolor="#989898">
                <v:path arrowok="t"/>
              </v:shape>
            </v:group>
            <v:group style="position:absolute;left:19606;top:10736;width:2;height:7" coordorigin="19606,10736" coordsize="2,7">
              <v:shape style="position:absolute;left:19606;top:10736;width:2;height:7" coordorigin="19606,10736" coordsize="0,7" path="m19606,10736l19606,10743e" filled="false" stroked="true" strokeweight=".079853pt" strokecolor="#989898">
                <v:path arrowok="t"/>
              </v:shape>
            </v:group>
            <v:group style="position:absolute;left:19633;top:10762;width:2;height:7" coordorigin="19633,10762" coordsize="2,7">
              <v:shape style="position:absolute;left:19633;top:10762;width:2;height:7" coordorigin="19633,10762" coordsize="0,7" path="m19633,10762l19633,10768e" filled="false" stroked="true" strokeweight=".078774pt" strokecolor="#989898">
                <v:path arrowok="t"/>
              </v:shape>
            </v:group>
            <v:group style="position:absolute;left:19661;top:10787;width:2;height:7" coordorigin="19661,10787" coordsize="2,7">
              <v:shape style="position:absolute;left:19661;top:10787;width:2;height:7" coordorigin="19661,10787" coordsize="0,7" path="m19661,10787l19661,10794e" filled="false" stroked="true" strokeweight=".078881pt" strokecolor="#989898">
                <v:path arrowok="t"/>
              </v:shape>
            </v:group>
            <v:group style="position:absolute;left:19687;top:10814;width:2;height:7" coordorigin="19687,10814" coordsize="2,7">
              <v:shape style="position:absolute;left:19687;top:10814;width:2;height:7" coordorigin="19687,10814" coordsize="0,7" path="m19687,10814l19687,10821e" filled="false" stroked="true" strokeweight=".079853pt" strokecolor="#989898">
                <v:path arrowok="t"/>
              </v:shape>
            </v:group>
            <v:group style="position:absolute;left:19712;top:10843;width:2;height:7" coordorigin="19712,10843" coordsize="2,7">
              <v:shape style="position:absolute;left:19712;top:10843;width:2;height:7" coordorigin="19712,10843" coordsize="0,7" path="m19712,10843l19712,10849e" filled="false" stroked="true" strokeweight=".080932pt" strokecolor="#989898">
                <v:path arrowok="t"/>
              </v:shape>
            </v:group>
            <v:group style="position:absolute;left:19738;top:10870;width:2;height:7" coordorigin="19738,10870" coordsize="2,7">
              <v:shape style="position:absolute;left:19738;top:10870;width:2;height:7" coordorigin="19738,10870" coordsize="0,7" path="m19738,10870l19738,10877e" filled="false" stroked="true" strokeweight=".079853pt" strokecolor="#989898">
                <v:path arrowok="t"/>
              </v:shape>
            </v:group>
            <v:group style="position:absolute;left:19762;top:10899;width:2;height:7" coordorigin="19762,10899" coordsize="2,7">
              <v:shape style="position:absolute;left:19762;top:10899;width:2;height:7" coordorigin="19762,10899" coordsize="0,7" path="m19762,10899l19762,10905e" filled="false" stroked="true" strokeweight=".079853pt" strokecolor="#989898">
                <v:path arrowok="t"/>
              </v:shape>
            </v:group>
            <v:group style="position:absolute;left:19787;top:10928;width:2;height:7" coordorigin="19787,10928" coordsize="2,7">
              <v:shape style="position:absolute;left:19787;top:10928;width:2;height:7" coordorigin="19787,10928" coordsize="0,7" path="m19787,10928l19787,10934e" filled="false" stroked="true" strokeweight=".079853pt" strokecolor="#989898">
                <v:path arrowok="t"/>
              </v:shape>
            </v:group>
            <v:group style="position:absolute;left:19813;top:10955;width:2;height:7" coordorigin="19813,10955" coordsize="2,7">
              <v:shape style="position:absolute;left:19813;top:10955;width:2;height:7" coordorigin="19813,10955" coordsize="0,7" path="m19813,10955l19813,10961e" filled="false" stroked="true" strokeweight=".079853pt" strokecolor="#989898">
                <v:path arrowok="t"/>
              </v:shape>
            </v:group>
            <v:group style="position:absolute;left:19837;top:10983;width:2;height:7" coordorigin="19837,10983" coordsize="2,7">
              <v:shape style="position:absolute;left:19837;top:10983;width:2;height:7" coordorigin="19837,10983" coordsize="0,7" path="m19837,10983l19837,10990e" filled="false" stroked="true" strokeweight=".079853pt" strokecolor="#989898">
                <v:path arrowok="t"/>
              </v:shape>
            </v:group>
            <v:group style="position:absolute;left:19862;top:11012;width:2;height:7" coordorigin="19862,11012" coordsize="2,7">
              <v:shape style="position:absolute;left:19862;top:11012;width:2;height:7" coordorigin="19862,11012" coordsize="0,7" path="m19862,11012l19862,11018e" filled="false" stroked="true" strokeweight=".079853pt" strokecolor="#989898">
                <v:path arrowok="t"/>
              </v:shape>
            </v:group>
            <v:group style="position:absolute;left:19888;top:11039;width:2;height:7" coordorigin="19888,11039" coordsize="2,7">
              <v:shape style="position:absolute;left:19888;top:11039;width:2;height:7" coordorigin="19888,11039" coordsize="0,7" path="m19888,11039l19888,11045e" filled="false" stroked="true" strokeweight=".079853pt" strokecolor="#989898">
                <v:path arrowok="t"/>
              </v:shape>
            </v:group>
            <v:group style="position:absolute;left:19912;top:11068;width:2;height:7" coordorigin="19912,11068" coordsize="2,7">
              <v:shape style="position:absolute;left:19912;top:11068;width:2;height:7" coordorigin="19912,11068" coordsize="0,7" path="m19912,11068l19912,11074e" filled="false" stroked="true" strokeweight=".079853pt" strokecolor="#989898">
                <v:path arrowok="t"/>
              </v:shape>
            </v:group>
            <v:group style="position:absolute;left:19937;top:11096;width:2;height:7" coordorigin="19937,11096" coordsize="2,7">
              <v:shape style="position:absolute;left:19937;top:11096;width:2;height:7" coordorigin="19937,11096" coordsize="0,7" path="m19937,11096l19937,11103e" filled="false" stroked="true" strokeweight=".079961pt" strokecolor="#989898">
                <v:path arrowok="t"/>
              </v:shape>
            </v:group>
            <v:group style="position:absolute;left:19963;top:11124;width:2;height:7" coordorigin="19963,11124" coordsize="2,7">
              <v:shape style="position:absolute;left:19963;top:11124;width:2;height:7" coordorigin="19963,11124" coordsize="0,7" path="m19963,11124l19963,11130e" filled="false" stroked="true" strokeweight=".079853pt" strokecolor="#989898">
                <v:path arrowok="t"/>
              </v:shape>
            </v:group>
            <v:group style="position:absolute;left:19986;top:11152;width:2;height:7" coordorigin="19986,11152" coordsize="2,7">
              <v:shape style="position:absolute;left:19986;top:11152;width:2;height:7" coordorigin="19986,11152" coordsize="0,7" path="m19986,11152l19986,11159e" filled="false" stroked="true" strokeweight=".079745pt" strokecolor="#989898">
                <v:path arrowok="t"/>
              </v:shape>
            </v:group>
            <v:group style="position:absolute;left:20012;top:11181;width:2;height:7" coordorigin="20012,11181" coordsize="2,7">
              <v:shape style="position:absolute;left:20012;top:11181;width:2;height:7" coordorigin="20012,11181" coordsize="0,7" path="m20012,11181l20012,11187e" filled="false" stroked="true" strokeweight=".079961pt" strokecolor="#989898">
                <v:path arrowok="t"/>
              </v:shape>
            </v:group>
            <v:group style="position:absolute;left:20037;top:11208;width:2;height:7" coordorigin="20037,11208" coordsize="2,7">
              <v:shape style="position:absolute;left:20037;top:11208;width:2;height:7" coordorigin="20037,11208" coordsize="0,7" path="m20037,11208l20037,11214e" filled="false" stroked="true" strokeweight=".079745pt" strokecolor="#989898">
                <v:path arrowok="t"/>
              </v:shape>
            </v:group>
            <v:group style="position:absolute;left:20061;top:11237;width:2;height:7" coordorigin="20061,11237" coordsize="2,7">
              <v:shape style="position:absolute;left:20061;top:11237;width:2;height:7" coordorigin="20061,11237" coordsize="0,7" path="m20061,11237l20061,11243e" filled="false" stroked="true" strokeweight=".079745pt" strokecolor="#989898">
                <v:path arrowok="t"/>
              </v:shape>
            </v:group>
            <v:group style="position:absolute;left:20087;top:11265;width:2;height:7" coordorigin="20087,11265" coordsize="2,7">
              <v:shape style="position:absolute;left:20087;top:11265;width:2;height:7" coordorigin="20087,11265" coordsize="0,7" path="m20087,11265l20087,11272e" filled="false" stroked="true" strokeweight=".079853pt" strokecolor="#989898">
                <v:path arrowok="t"/>
              </v:shape>
            </v:group>
            <v:group style="position:absolute;left:20112;top:11292;width:2;height:7" coordorigin="20112,11292" coordsize="2,7">
              <v:shape style="position:absolute;left:20112;top:11292;width:2;height:7" coordorigin="20112,11292" coordsize="0,7" path="m20112,11292l20112,11299e" filled="false" stroked="true" strokeweight=".079853pt" strokecolor="#989898">
                <v:path arrowok="t"/>
              </v:shape>
            </v:group>
            <v:group style="position:absolute;left:20136;top:11321;width:2;height:7" coordorigin="20136,11321" coordsize="2,7">
              <v:shape style="position:absolute;left:20136;top:11321;width:2;height:7" coordorigin="20136,11321" coordsize="0,7" path="m20136,11321l20136,11328e" filled="false" stroked="true" strokeweight=".079853pt" strokecolor="#989898">
                <v:path arrowok="t"/>
              </v:shape>
            </v:group>
            <v:group style="position:absolute;left:20162;top:11350;width:2;height:7" coordorigin="20162,11350" coordsize="2,7">
              <v:shape style="position:absolute;left:20162;top:11350;width:2;height:7" coordorigin="20162,11350" coordsize="0,7" path="m20162,11350l20162,11356e" filled="false" stroked="true" strokeweight=".079853pt" strokecolor="#989898">
                <v:path arrowok="t"/>
              </v:shape>
            </v:group>
            <v:group style="position:absolute;left:20189;top:11380;width:2;height:7" coordorigin="20189,11380" coordsize="2,7">
              <v:shape style="position:absolute;left:20189;top:11380;width:2;height:7" coordorigin="20189,11380" coordsize="0,7" path="m20189,11380l20189,11386e" filled="false" stroked="true" strokeweight=".079853pt" strokecolor="#989898">
                <v:path arrowok="t"/>
              </v:shape>
            </v:group>
            <v:group style="position:absolute;left:19864;top:11815;width:2;height:7" coordorigin="19864,11815" coordsize="2,7">
              <v:shape style="position:absolute;left:19864;top:11815;width:2;height:7" coordorigin="19864,11815" coordsize="0,7" path="m19864,11815l19864,11822e" filled="false" stroked="true" strokeweight=".079853pt" strokecolor="#989898">
                <v:path arrowok="t"/>
              </v:shape>
            </v:group>
            <v:group style="position:absolute;left:19835;top:11785;width:2;height:7" coordorigin="19835,11785" coordsize="2,7">
              <v:shape style="position:absolute;left:19835;top:11785;width:2;height:7" coordorigin="19835,11785" coordsize="0,7" path="m19835,11785l19835,11791e" filled="false" stroked="true" strokeweight=".079853pt" strokecolor="#989898">
                <v:path arrowok="t"/>
              </v:shape>
            </v:group>
            <v:group style="position:absolute;left:19810;top:11758;width:2;height:7" coordorigin="19810,11758" coordsize="2,7">
              <v:shape style="position:absolute;left:19810;top:11758;width:2;height:7" coordorigin="19810,11758" coordsize="0,7" path="m19810,11758l19810,11764e" filled="false" stroked="true" strokeweight=".079745pt" strokecolor="#989898">
                <v:path arrowok="t"/>
              </v:shape>
            </v:group>
            <v:group style="position:absolute;left:19784;top:11731;width:2;height:7" coordorigin="19784,11731" coordsize="2,7">
              <v:shape style="position:absolute;left:19784;top:11731;width:2;height:7" coordorigin="19784,11731" coordsize="0,7" path="m19784,11731l19784,11737e" filled="false" stroked="true" strokeweight=".078881pt" strokecolor="#989898">
                <v:path arrowok="t"/>
              </v:shape>
            </v:group>
            <v:group style="position:absolute;left:19757;top:11704;width:2;height:7" coordorigin="19757,11704" coordsize="2,7">
              <v:shape style="position:absolute;left:19757;top:11704;width:2;height:7" coordorigin="19757,11704" coordsize="0,7" path="m19757,11704l19757,11710e" filled="false" stroked="true" strokeweight=".079745pt" strokecolor="#989898">
                <v:path arrowok="t"/>
              </v:shape>
            </v:group>
            <v:group style="position:absolute;left:19731;top:11677;width:2;height:7" coordorigin="19731,11677" coordsize="2,7">
              <v:shape style="position:absolute;left:19731;top:11677;width:2;height:7" coordorigin="19731,11677" coordsize="0,7" path="m19731,11677l19731,11683e" filled="false" stroked="true" strokeweight=".079853pt" strokecolor="#989898">
                <v:path arrowok="t"/>
              </v:shape>
            </v:group>
            <v:group style="position:absolute;left:19706;top:11649;width:2;height:7" coordorigin="19706,11649" coordsize="2,7">
              <v:shape style="position:absolute;left:19706;top:11649;width:2;height:7" coordorigin="19706,11649" coordsize="0,7" path="m19706,11649l19706,11656e" filled="false" stroked="true" strokeweight=".079745pt" strokecolor="#989898">
                <v:path arrowok="t"/>
              </v:shape>
            </v:group>
            <v:group style="position:absolute;left:19680;top:11621;width:2;height:7" coordorigin="19680,11621" coordsize="2,7">
              <v:shape style="position:absolute;left:19680;top:11621;width:2;height:7" coordorigin="19680,11621" coordsize="0,7" path="m19680,11621l19680,11627e" filled="false" stroked="true" strokeweight=".079853pt" strokecolor="#989898">
                <v:path arrowok="t"/>
              </v:shape>
            </v:group>
            <v:group style="position:absolute;left:19653;top:11594;width:2;height:7" coordorigin="19653,11594" coordsize="2,7">
              <v:shape style="position:absolute;left:19653;top:11594;width:2;height:7" coordorigin="19653,11594" coordsize="0,7" path="m19653,11594l19653,11600e" filled="false" stroked="true" strokeweight=".079745pt" strokecolor="#989898">
                <v:path arrowok="t"/>
              </v:shape>
            </v:group>
            <v:group style="position:absolute;left:19628;top:11567;width:2;height:7" coordorigin="19628,11567" coordsize="2,7">
              <v:shape style="position:absolute;left:19628;top:11567;width:2;height:7" coordorigin="19628,11567" coordsize="0,7" path="m19628,11567l19628,11573e" filled="false" stroked="true" strokeweight=".079853pt" strokecolor="#989898">
                <v:path arrowok="t"/>
              </v:shape>
            </v:group>
            <v:group style="position:absolute;left:19602;top:11539;width:2;height:7" coordorigin="19602,11539" coordsize="2,7">
              <v:shape style="position:absolute;left:19602;top:11539;width:2;height:7" coordorigin="19602,11539" coordsize="0,7" path="m19602,11539l19602,11546e" filled="false" stroked="true" strokeweight=".078774pt" strokecolor="#989898">
                <v:path arrowok="t"/>
              </v:shape>
            </v:group>
            <v:group style="position:absolute;left:19575;top:11512;width:2;height:7" coordorigin="19575,11512" coordsize="2,7">
              <v:shape style="position:absolute;left:19575;top:11512;width:2;height:7" coordorigin="19575,11512" coordsize="0,7" path="m19575,11512l19575,11519e" filled="false" stroked="true" strokeweight=".079853pt" strokecolor="#989898">
                <v:path arrowok="t"/>
              </v:shape>
            </v:group>
            <v:group style="position:absolute;left:19550;top:11485;width:2;height:7" coordorigin="19550,11485" coordsize="2,7">
              <v:shape style="position:absolute;left:19550;top:11485;width:2;height:7" coordorigin="19550,11485" coordsize="0,7" path="m19550,11485l19550,11492e" filled="false" stroked="true" strokeweight=".079961pt" strokecolor="#989898">
                <v:path arrowok="t"/>
              </v:shape>
            </v:group>
            <v:group style="position:absolute;left:19524;top:11458;width:2;height:7" coordorigin="19524,11458" coordsize="2,7">
              <v:shape style="position:absolute;left:19524;top:11458;width:2;height:7" coordorigin="19524,11458" coordsize="0,7" path="m19524,11458l19524,11465e" filled="false" stroked="true" strokeweight=".078774pt" strokecolor="#989898">
                <v:path arrowok="t"/>
              </v:shape>
            </v:group>
            <v:group style="position:absolute;left:19497;top:11431;width:2;height:7" coordorigin="19497,11431" coordsize="2,7">
              <v:shape style="position:absolute;left:19497;top:11431;width:2;height:7" coordorigin="19497,11431" coordsize="0,7" path="m19497,11431l19497,11437e" filled="false" stroked="true" strokeweight=".079853pt" strokecolor="#989898">
                <v:path arrowok="t"/>
              </v:shape>
            </v:group>
            <v:group style="position:absolute;left:19472;top:11404;width:2;height:7" coordorigin="19472,11404" coordsize="2,7">
              <v:shape style="position:absolute;left:19472;top:11404;width:2;height:7" coordorigin="19472,11404" coordsize="0,7" path="m19472,11404l19472,11410e" filled="false" stroked="true" strokeweight=".080932pt" strokecolor="#989898">
                <v:path arrowok="t"/>
              </v:shape>
            </v:group>
            <v:group style="position:absolute;left:19446;top:11377;width:2;height:7" coordorigin="19446,11377" coordsize="2,7">
              <v:shape style="position:absolute;left:19446;top:11377;width:2;height:7" coordorigin="19446,11377" coordsize="0,7" path="m19446,11377l19446,11383e" filled="false" stroked="true" strokeweight=".079961pt" strokecolor="#989898">
                <v:path arrowok="t"/>
              </v:shape>
            </v:group>
            <v:group style="position:absolute;left:19421;top:11348;width:2;height:7" coordorigin="19421,11348" coordsize="2,7">
              <v:shape style="position:absolute;left:19421;top:11348;width:2;height:7" coordorigin="19421,11348" coordsize="0,7" path="m19421,11348l19421,11355e" filled="false" stroked="true" strokeweight=".078774pt" strokecolor="#989898">
                <v:path arrowok="t"/>
              </v:shape>
            </v:group>
            <v:group style="position:absolute;left:19394;top:11321;width:2;height:7" coordorigin="19394,11321" coordsize="2,7">
              <v:shape style="position:absolute;left:19394;top:11321;width:2;height:7" coordorigin="19394,11321" coordsize="0,7" path="m19394,11321l19394,11328e" filled="false" stroked="true" strokeweight=".079853pt" strokecolor="#989898">
                <v:path arrowok="t"/>
              </v:shape>
            </v:group>
            <v:group style="position:absolute;left:19368;top:11294;width:2;height:7" coordorigin="19368,11294" coordsize="2,7">
              <v:shape style="position:absolute;left:19368;top:11294;width:2;height:7" coordorigin="19368,11294" coordsize="0,7" path="m19368,11294l19368,11300e" filled="false" stroked="true" strokeweight=".079745pt" strokecolor="#989898">
                <v:path arrowok="t"/>
              </v:shape>
            </v:group>
            <v:group style="position:absolute;left:19343;top:11267;width:2;height:7" coordorigin="19343,11267" coordsize="2,7">
              <v:shape style="position:absolute;left:19343;top:11267;width:2;height:7" coordorigin="19343,11267" coordsize="0,7" path="m19343,11267l19343,11273e" filled="false" stroked="true" strokeweight=".078881pt" strokecolor="#989898">
                <v:path arrowok="t"/>
              </v:shape>
            </v:group>
            <v:group style="position:absolute;left:19319;top:11237;width:2;height:7" coordorigin="19319,11237" coordsize="2,7">
              <v:shape style="position:absolute;left:19319;top:11237;width:2;height:7" coordorigin="19319,11237" coordsize="0,7" path="m19319,11237l19319,11243e" filled="false" stroked="true" strokeweight=".079853pt" strokecolor="#989898">
                <v:path arrowok="t"/>
              </v:shape>
            </v:group>
            <v:group style="position:absolute;left:19295;top:11208;width:2;height:7" coordorigin="19295,11208" coordsize="2,7">
              <v:shape style="position:absolute;left:19295;top:11208;width:2;height:7" coordorigin="19295,11208" coordsize="0,7" path="m19295,11208l19295,11214e" filled="false" stroked="true" strokeweight=".079853pt" strokecolor="#989898">
                <v:path arrowok="t"/>
              </v:shape>
            </v:group>
            <v:group style="position:absolute;left:19271;top:11179;width:2;height:7" coordorigin="19271,11179" coordsize="2,7">
              <v:shape style="position:absolute;left:19271;top:11179;width:2;height:7" coordorigin="19271,11179" coordsize="0,7" path="m19271,11179l19271,11186e" filled="false" stroked="true" strokeweight=".078666pt" strokecolor="#989898">
                <v:path arrowok="t"/>
              </v:shape>
            </v:group>
            <v:group style="position:absolute;left:19247;top:11151;width:2;height:7" coordorigin="19247,11151" coordsize="2,7">
              <v:shape style="position:absolute;left:19247;top:11151;width:2;height:7" coordorigin="19247,11151" coordsize="0,7" path="m19247,11151l19247,11157e" filled="false" stroked="true" strokeweight=".079853pt" strokecolor="#989898">
                <v:path arrowok="t"/>
              </v:shape>
            </v:group>
            <v:group style="position:absolute;left:19221;top:11122;width:2;height:7" coordorigin="19221,11122" coordsize="2,7">
              <v:shape style="position:absolute;left:19221;top:11122;width:2;height:7" coordorigin="19221,11122" coordsize="0,7" path="m19221,11122l19221,11128e" filled="false" stroked="true" strokeweight=".079853pt" strokecolor="#989898">
                <v:path arrowok="t"/>
              </v:shape>
            </v:group>
            <v:group style="position:absolute;left:19198;top:11093;width:2;height:7" coordorigin="19198,11093" coordsize="2,7">
              <v:shape style="position:absolute;left:19198;top:11093;width:2;height:7" coordorigin="19198,11093" coordsize="0,7" path="m19198,11093l19198,11100e" filled="false" stroked="true" strokeweight=".079853pt" strokecolor="#989898">
                <v:path arrowok="t"/>
              </v:shape>
            </v:group>
            <v:group style="position:absolute;left:19174;top:11065;width:2;height:7" coordorigin="19174,11065" coordsize="2,7">
              <v:shape style="position:absolute;left:19174;top:11065;width:2;height:7" coordorigin="19174,11065" coordsize="0,7" path="m19174,11065l19174,11071e" filled="false" stroked="true" strokeweight=".079853pt" strokecolor="#989898">
                <v:path arrowok="t"/>
              </v:shape>
            </v:group>
            <v:group style="position:absolute;left:19150;top:11036;width:2;height:7" coordorigin="19150,11036" coordsize="2,7">
              <v:shape style="position:absolute;left:19150;top:11036;width:2;height:7" coordorigin="19150,11036" coordsize="0,7" path="m19150,11036l19150,11042e" filled="false" stroked="true" strokeweight=".079961pt" strokecolor="#989898">
                <v:path arrowok="t"/>
              </v:shape>
            </v:group>
            <v:group style="position:absolute;left:19126;top:11007;width:2;height:7" coordorigin="19126,11007" coordsize="2,7">
              <v:shape style="position:absolute;left:19126;top:11007;width:2;height:7" coordorigin="19126,11007" coordsize="0,7" path="m19126,11007l19126,11014e" filled="false" stroked="true" strokeweight=".079961pt" strokecolor="#989898">
                <v:path arrowok="t"/>
              </v:shape>
            </v:group>
            <v:group style="position:absolute;left:19102;top:10977;width:2;height:7" coordorigin="19102,10977" coordsize="2,7">
              <v:shape style="position:absolute;left:19102;top:10977;width:2;height:7" coordorigin="19102,10977" coordsize="0,7" path="m19102,10977l19102,10983e" filled="false" stroked="true" strokeweight=".078881pt" strokecolor="#989898">
                <v:path arrowok="t"/>
              </v:shape>
            </v:group>
            <v:group style="position:absolute;left:19076;top:10948;width:2;height:7" coordorigin="19076,10948" coordsize="2,7">
              <v:shape style="position:absolute;left:19076;top:10948;width:2;height:7" coordorigin="19076,10948" coordsize="0,7" path="m19076,10948l19076,10955e" filled="false" stroked="true" strokeweight=".079853pt" strokecolor="#989898">
                <v:path arrowok="t"/>
              </v:shape>
            </v:group>
            <v:group style="position:absolute;left:19053;top:10920;width:2;height:7" coordorigin="19053,10920" coordsize="2,7">
              <v:shape style="position:absolute;left:19053;top:10920;width:2;height:7" coordorigin="19053,10920" coordsize="0,7" path="m19053,10920l19053,10926e" filled="false" stroked="true" strokeweight=".078774pt" strokecolor="#989898">
                <v:path arrowok="t"/>
              </v:shape>
            </v:group>
            <v:group style="position:absolute;left:19029;top:10891;width:2;height:7" coordorigin="19029,10891" coordsize="2,7">
              <v:shape style="position:absolute;left:19029;top:10891;width:2;height:7" coordorigin="19029,10891" coordsize="0,7" path="m19029,10891l19029,10897e" filled="false" stroked="true" strokeweight=".079961pt" strokecolor="#989898">
                <v:path arrowok="t"/>
              </v:shape>
            </v:group>
            <v:group style="position:absolute;left:19005;top:10862;width:2;height:7" coordorigin="19005,10862" coordsize="2,7">
              <v:shape style="position:absolute;left:19005;top:10862;width:2;height:7" coordorigin="19005,10862" coordsize="0,7" path="m19005,10862l19005,10869e" filled="false" stroked="true" strokeweight=".079853pt" strokecolor="#989898">
                <v:path arrowok="t"/>
              </v:shape>
            </v:group>
            <v:group style="position:absolute;left:18981;top:10833;width:2;height:7" coordorigin="18981,10833" coordsize="2,7">
              <v:shape style="position:absolute;left:18981;top:10833;width:2;height:7" coordorigin="18981,10833" coordsize="0,7" path="m18981,10833l18981,10840e" filled="false" stroked="true" strokeweight=".079853pt" strokecolor="#989898">
                <v:path arrowok="t"/>
              </v:shape>
            </v:group>
            <v:group style="position:absolute;left:18957;top:10805;width:2;height:7" coordorigin="18957,10805" coordsize="2,7">
              <v:shape style="position:absolute;left:18957;top:10805;width:2;height:7" coordorigin="18957,10805" coordsize="0,7" path="m18957,10805l18957,10811e" filled="false" stroked="true" strokeweight=".079853pt" strokecolor="#989898">
                <v:path arrowok="t"/>
              </v:shape>
            </v:group>
            <v:group style="position:absolute;left:18930;top:10773;width:2;height:7" coordorigin="18930,10773" coordsize="2,7">
              <v:shape style="position:absolute;left:18930;top:10773;width:2;height:7" coordorigin="18930,10773" coordsize="0,7" path="m18930,10773l18930,10779e" filled="false" stroked="true" strokeweight=".078881pt" strokecolor="#989898">
                <v:path arrowok="t"/>
              </v:shape>
            </v:group>
            <v:group style="position:absolute;left:22086;top:13704;width:16;height:115" coordorigin="22086,13704" coordsize="16,115">
              <v:shape style="position:absolute;left:22086;top:13704;width:16;height:115" coordorigin="22086,13704" coordsize="16,115" path="m22102,13704l22094,13720,22086,13753,22091,13788,22102,13818e" filled="false" stroked="true" strokeweight=".318763pt" strokecolor="#989898">
                <v:path arrowok="t"/>
              </v:shape>
            </v:group>
            <v:group style="position:absolute;left:18754;top:11414;width:50;height:40" coordorigin="18754,11414" coordsize="50,40">
              <v:shape style="position:absolute;left:18754;top:11414;width:50;height:40" coordorigin="18754,11414" coordsize="50,40" path="m18754,11414l18803,11453e" filled="false" stroked="true" strokeweight=".318763pt" strokecolor="#989898">
                <v:path arrowok="t"/>
              </v:shape>
            </v:group>
            <v:group style="position:absolute;left:18846;top:11488;width:45;height:37" coordorigin="18846,11488" coordsize="45,37">
              <v:shape style="position:absolute;left:18846;top:11488;width:45;height:37" coordorigin="18846,11488" coordsize="45,37" path="m18846,11488l18891,11525e" filled="false" stroked="true" strokeweight=".318763pt" strokecolor="#989898">
                <v:path arrowok="t"/>
              </v:shape>
            </v:group>
            <v:group style="position:absolute;left:18934;top:11560;width:44;height:37" coordorigin="18934,11560" coordsize="44,37">
              <v:shape style="position:absolute;left:18934;top:11560;width:44;height:37" coordorigin="18934,11560" coordsize="44,37" path="m18934,11560l18977,11597e" filled="false" stroked="true" strokeweight=".318763pt" strokecolor="#989898">
                <v:path arrowok="t"/>
              </v:shape>
            </v:group>
            <v:group style="position:absolute;left:19021;top:11633;width:44;height:36" coordorigin="19021,11633" coordsize="44,36">
              <v:shape style="position:absolute;left:19021;top:11633;width:44;height:36" coordorigin="19021,11633" coordsize="44,36" path="m19021,11633l19042,11651,19064,11669e" filled="false" stroked="true" strokeweight=".318763pt" strokecolor="#989898">
                <v:path arrowok="t"/>
              </v:shape>
            </v:group>
            <v:group style="position:absolute;left:19109;top:11702;width:45;height:36" coordorigin="19109,11702" coordsize="45,36">
              <v:shape style="position:absolute;left:19109;top:11702;width:45;height:36" coordorigin="19109,11702" coordsize="45,36" path="m19109,11702l19154,11737e" filled="false" stroked="true" strokeweight=".318763pt" strokecolor="#989898">
                <v:path arrowok="t"/>
              </v:shape>
            </v:group>
            <v:group style="position:absolute;left:19200;top:11771;width:45;height:36" coordorigin="19200,11771" coordsize="45,36">
              <v:shape style="position:absolute;left:19200;top:11771;width:45;height:36" coordorigin="19200,11771" coordsize="45,36" path="m19200,11771l19245,11806e" filled="false" stroked="true" strokeweight=".318763pt" strokecolor="#989898">
                <v:path arrowok="t"/>
              </v:shape>
            </v:group>
            <v:group style="position:absolute;left:19289;top:11841;width:45;height:34" coordorigin="19289,11841" coordsize="45,34">
              <v:shape style="position:absolute;left:19289;top:11841;width:45;height:34" coordorigin="19289,11841" coordsize="45,34" path="m19289,11841l19334,11874e" filled="false" stroked="true" strokeweight=".318763pt" strokecolor="#989898">
                <v:path arrowok="t"/>
              </v:shape>
            </v:group>
            <v:group style="position:absolute;left:19377;top:11911;width:44;height:37" coordorigin="19377,11911" coordsize="44,37">
              <v:shape style="position:absolute;left:19377;top:11911;width:44;height:37" coordorigin="19377,11911" coordsize="44,37" path="m19377,11911l19420,11947e" filled="false" stroked="true" strokeweight=".318763pt" strokecolor="#989898">
                <v:path arrowok="t"/>
              </v:shape>
            </v:group>
            <v:group style="position:absolute;left:19463;top:11984;width:42;height:37" coordorigin="19463,11984" coordsize="42,37">
              <v:shape style="position:absolute;left:19463;top:11984;width:42;height:37" coordorigin="19463,11984" coordsize="42,37" path="m19463,11984l19504,12021e" filled="false" stroked="true" strokeweight=".318763pt" strokecolor="#989898">
                <v:path arrowok="t"/>
              </v:shape>
            </v:group>
            <v:group style="position:absolute;left:19547;top:12059;width:44;height:37" coordorigin="19547,12059" coordsize="44,37">
              <v:shape style="position:absolute;left:19547;top:12059;width:44;height:37" coordorigin="19547,12059" coordsize="44,37" path="m19547,12059l19590,12096e" filled="false" stroked="true" strokeweight=".318763pt" strokecolor="#989898">
                <v:path arrowok="t"/>
              </v:shape>
            </v:group>
            <v:group style="position:absolute;left:19633;top:12132;width:42;height:37" coordorigin="19633,12132" coordsize="42,37">
              <v:shape style="position:absolute;left:19633;top:12132;width:42;height:37" coordorigin="19633,12132" coordsize="42,37" path="m19633,12132l19675,12169e" filled="false" stroked="true" strokeweight=".318763pt" strokecolor="#989898">
                <v:path arrowok="t"/>
              </v:shape>
            </v:group>
            <v:group style="position:absolute;left:19718;top:12207;width:44;height:37" coordorigin="19718,12207" coordsize="44,37">
              <v:shape style="position:absolute;left:19718;top:12207;width:44;height:37" coordorigin="19718,12207" coordsize="44,37" path="m19718,12207l19761,12244e" filled="false" stroked="true" strokeweight=".318763pt" strokecolor="#989898">
                <v:path arrowok="t"/>
              </v:shape>
            </v:group>
            <v:group style="position:absolute;left:19802;top:12282;width:42;height:39" coordorigin="19802,12282" coordsize="42,39">
              <v:shape style="position:absolute;left:19802;top:12282;width:42;height:39" coordorigin="19802,12282" coordsize="42,39" path="m19802,12282l19844,12320e" filled="false" stroked="true" strokeweight=".318763pt" strokecolor="#989898">
                <v:path arrowok="t"/>
              </v:shape>
            </v:group>
            <v:group style="position:absolute;left:19885;top:12359;width:42;height:40" coordorigin="19885,12359" coordsize="42,40">
              <v:shape style="position:absolute;left:19885;top:12359;width:42;height:40" coordorigin="19885,12359" coordsize="42,40" path="m19885,12359l19927,12398e" filled="false" stroked="true" strokeweight=".318763pt" strokecolor="#989898">
                <v:path arrowok="t"/>
              </v:shape>
            </v:group>
            <v:group style="position:absolute;left:19966;top:12418;width:42;height:29" coordorigin="19966,12418" coordsize="42,29">
              <v:shape style="position:absolute;left:19966;top:12418;width:42;height:29" coordorigin="19966,12418" coordsize="42,29" path="m19966,12437l19978,12446,20008,12418e" filled="false" stroked="true" strokeweight=".318763pt" strokecolor="#989898">
                <v:path arrowok="t"/>
              </v:shape>
            </v:group>
            <v:group style="position:absolute;left:20049;top:12341;width:42;height:39" coordorigin="20049,12341" coordsize="42,39">
              <v:shape style="position:absolute;left:20049;top:12341;width:42;height:39" coordorigin="20049,12341" coordsize="42,39" path="m20049,12379l20091,12341e" filled="false" stroked="true" strokeweight=".318763pt" strokecolor="#989898">
                <v:path arrowok="t"/>
              </v:shape>
            </v:group>
            <v:group style="position:absolute;left:20132;top:12265;width:43;height:39" coordorigin="20132,12265" coordsize="43,39">
              <v:shape style="position:absolute;left:20132;top:12265;width:43;height:39" coordorigin="20132,12265" coordsize="43,39" path="m20132,12303l20175,12265e" filled="false" stroked="true" strokeweight=".318763pt" strokecolor="#989898">
                <v:path arrowok="t"/>
              </v:shape>
            </v:group>
            <v:group style="position:absolute;left:20217;top:12188;width:42;height:39" coordorigin="20217,12188" coordsize="42,39">
              <v:shape style="position:absolute;left:20217;top:12188;width:42;height:39" coordorigin="20217,12188" coordsize="42,39" path="m20217,12226l20258,12188e" filled="false" stroked="true" strokeweight=".318763pt" strokecolor="#989898">
                <v:path arrowok="t"/>
              </v:shape>
            </v:group>
            <v:group style="position:absolute;left:20300;top:12112;width:42;height:39" coordorigin="20300,12112" coordsize="42,39">
              <v:shape style="position:absolute;left:20300;top:12112;width:42;height:39" coordorigin="20300,12112" coordsize="42,39" path="m20300,12150l20341,12112e" filled="false" stroked="true" strokeweight=".318763pt" strokecolor="#989898">
                <v:path arrowok="t"/>
              </v:shape>
            </v:group>
            <v:group style="position:absolute;left:20382;top:12037;width:42;height:37" coordorigin="20382,12037" coordsize="42,37">
              <v:shape style="position:absolute;left:20382;top:12037;width:42;height:37" coordorigin="20382,12037" coordsize="42,37" path="m20382,12073l20424,12037e" filled="false" stroked="true" strokeweight=".318763pt" strokecolor="#989898">
                <v:path arrowok="t"/>
              </v:shape>
            </v:group>
            <v:group style="position:absolute;left:20467;top:11962;width:44;height:37" coordorigin="20467,11962" coordsize="44,37">
              <v:shape style="position:absolute;left:20467;top:11962;width:44;height:37" coordorigin="20467,11962" coordsize="44,37" path="m20467,11998l20510,11962e" filled="false" stroked="true" strokeweight=".318763pt" strokecolor="#989898">
                <v:path arrowok="t"/>
              </v:shape>
            </v:group>
            <v:group style="position:absolute;left:20551;top:11887;width:44;height:39" coordorigin="20551,11887" coordsize="44,39">
              <v:shape style="position:absolute;left:20551;top:11887;width:44;height:39" coordorigin="20551,11887" coordsize="44,39" path="m20551,11925l20594,11887e" filled="false" stroked="true" strokeweight=".318763pt" strokecolor="#989898">
                <v:path arrowok="t"/>
              </v:shape>
            </v:group>
            <v:group style="position:absolute;left:20637;top:11812;width:42;height:39" coordorigin="20637,11812" coordsize="42,39">
              <v:shape style="position:absolute;left:20637;top:11812;width:42;height:39" coordorigin="20637,11812" coordsize="42,39" path="m20637,11850l20679,11812e" filled="false" stroked="true" strokeweight=".318763pt" strokecolor="#989898">
                <v:path arrowok="t"/>
              </v:shape>
            </v:group>
            <v:group style="position:absolute;left:20722;top:11739;width:42;height:37" coordorigin="20722,11739" coordsize="42,37">
              <v:shape style="position:absolute;left:20722;top:11739;width:42;height:37" coordorigin="20722,11739" coordsize="42,37" path="m20722,11775l20763,11739e" filled="false" stroked="true" strokeweight=".318763pt" strokecolor="#989898">
                <v:path arrowok="t"/>
              </v:shape>
            </v:group>
            <v:group style="position:absolute;left:20802;top:11771;width:36;height:44" coordorigin="20802,11771" coordsize="36,44">
              <v:shape style="position:absolute;left:20802;top:11771;width:36;height:44" coordorigin="20802,11771" coordsize="36,44" path="m20802,11771l20837,11814e" filled="false" stroked="true" strokeweight=".318763pt" strokecolor="#989898">
                <v:path arrowok="t"/>
              </v:shape>
            </v:group>
            <v:group style="position:absolute;left:20873;top:11857;width:36;height:45" coordorigin="20873,11857" coordsize="36,45">
              <v:shape style="position:absolute;left:20873;top:11857;width:36;height:45" coordorigin="20873,11857" coordsize="36,45" path="m20873,11857l20908,11901e" filled="false" stroked="true" strokeweight=".318763pt" strokecolor="#989898">
                <v:path arrowok="t"/>
              </v:shape>
            </v:group>
            <v:group style="position:absolute;left:20945;top:11944;width:37;height:44" coordorigin="20945,11944" coordsize="37,44">
              <v:shape style="position:absolute;left:20945;top:11944;width:37;height:44" coordorigin="20945,11944" coordsize="37,44" path="m20945,11944l20982,11987e" filled="false" stroked="true" strokeweight=".318763pt" strokecolor="#989898">
                <v:path arrowok="t"/>
              </v:shape>
            </v:group>
            <v:group style="position:absolute;left:21017;top:12032;width:37;height:43" coordorigin="21017,12032" coordsize="37,43">
              <v:shape style="position:absolute;left:21017;top:12032;width:37;height:43" coordorigin="21017,12032" coordsize="37,43" path="m21017,12032l21053,12075e" filled="false" stroked="true" strokeweight=".318763pt" strokecolor="#989898">
                <v:path arrowok="t"/>
              </v:shape>
            </v:group>
            <v:group style="position:absolute;left:21088;top:12118;width:37;height:44" coordorigin="21088,12118" coordsize="37,44">
              <v:shape style="position:absolute;left:21088;top:12118;width:37;height:44" coordorigin="21088,12118" coordsize="37,44" path="m21088,12118l21125,12161e" filled="false" stroked="true" strokeweight=".318763pt" strokecolor="#989898">
                <v:path arrowok="t"/>
              </v:shape>
            </v:group>
            <v:group style="position:absolute;left:21162;top:12206;width:36;height:44" coordorigin="21162,12206" coordsize="36,44">
              <v:shape style="position:absolute;left:21162;top:12206;width:36;height:44" coordorigin="21162,12206" coordsize="36,44" path="m21162,12206l21197,12249e" filled="false" stroked="true" strokeweight=".318763pt" strokecolor="#989898">
                <v:path arrowok="t"/>
              </v:shape>
            </v:group>
            <v:group style="position:absolute;left:21233;top:12292;width:36;height:45" coordorigin="21233,12292" coordsize="36,45">
              <v:shape style="position:absolute;left:21233;top:12292;width:36;height:45" coordorigin="21233,12292" coordsize="36,45" path="m21233,12292l21268,12336e" filled="false" stroked="true" strokeweight=".318763pt" strokecolor="#989898">
                <v:path arrowok="t"/>
              </v:shape>
            </v:group>
            <v:group style="position:absolute;left:21305;top:12379;width:37;height:44" coordorigin="21305,12379" coordsize="37,44">
              <v:shape style="position:absolute;left:21305;top:12379;width:37;height:44" coordorigin="21305,12379" coordsize="37,44" path="m21305,12379l21342,12422e" filled="false" stroked="true" strokeweight=".318763pt" strokecolor="#989898">
                <v:path arrowok="t"/>
              </v:shape>
            </v:group>
            <v:group style="position:absolute;left:21377;top:12467;width:34;height:45" coordorigin="21377,12467" coordsize="34,45">
              <v:shape style="position:absolute;left:21377;top:12467;width:34;height:45" coordorigin="21377,12467" coordsize="34,45" path="m21377,12467l21410,12512e" filled="false" stroked="true" strokeweight=".318763pt" strokecolor="#989898">
                <v:path arrowok="t"/>
              </v:shape>
            </v:group>
            <v:group style="position:absolute;left:21445;top:12556;width:36;height:45" coordorigin="21445,12556" coordsize="36,45">
              <v:shape style="position:absolute;left:21445;top:12556;width:36;height:45" coordorigin="21445,12556" coordsize="36,45" path="m21445,12556l21480,12601e" filled="false" stroked="true" strokeweight=".318763pt" strokecolor="#989898">
                <v:path arrowok="t"/>
              </v:shape>
            </v:group>
            <v:group style="position:absolute;left:21515;top:12645;width:34;height:45" coordorigin="21515,12645" coordsize="34,45">
              <v:shape style="position:absolute;left:21515;top:12645;width:34;height:45" coordorigin="21515,12645" coordsize="34,45" path="m21515,12645l21549,12690e" filled="false" stroked="true" strokeweight=".318763pt" strokecolor="#989898">
                <v:path arrowok="t"/>
              </v:shape>
            </v:group>
            <v:group style="position:absolute;left:21584;top:12735;width:36;height:45" coordorigin="21584,12735" coordsize="36,45">
              <v:shape style="position:absolute;left:21584;top:12735;width:36;height:45" coordorigin="21584,12735" coordsize="36,45" path="m21584,12735l21619,12779e" filled="false" stroked="true" strokeweight=".318763pt" strokecolor="#989898">
                <v:path arrowok="t"/>
              </v:shape>
            </v:group>
            <v:group style="position:absolute;left:21653;top:12824;width:35;height:45" coordorigin="21653,12824" coordsize="35,45">
              <v:shape style="position:absolute;left:21653;top:12824;width:35;height:45" coordorigin="21653,12824" coordsize="35,45" path="m21653,12824l21688,12869e" filled="false" stroked="true" strokeweight=".318763pt" strokecolor="#989898">
                <v:path arrowok="t"/>
              </v:shape>
            </v:group>
            <v:group style="position:absolute;left:21723;top:12913;width:34;height:47" coordorigin="21723,12913" coordsize="34,47">
              <v:shape style="position:absolute;left:21723;top:12913;width:34;height:47" coordorigin="21723,12913" coordsize="34,47" path="m21723,12913l21746,12945,21756,12959e" filled="false" stroked="true" strokeweight=".318763pt" strokecolor="#989898">
                <v:path arrowok="t"/>
              </v:shape>
            </v:group>
            <v:group style="position:absolute;left:21785;top:13007;width:31;height:48" coordorigin="21785,13007" coordsize="31,48">
              <v:shape style="position:absolute;left:21785;top:13007;width:31;height:48" coordorigin="21785,13007" coordsize="31,48" path="m21785,13007l21815,13055e" filled="false" stroked="true" strokeweight=".318763pt" strokecolor="#989898">
                <v:path arrowok="t"/>
              </v:shape>
            </v:group>
            <v:group style="position:absolute;left:21845;top:13103;width:31;height:48" coordorigin="21845,13103" coordsize="31,48">
              <v:shape style="position:absolute;left:21845;top:13103;width:31;height:48" coordorigin="21845,13103" coordsize="31,48" path="m21845,13103l21876,13151e" filled="false" stroked="true" strokeweight=".318763pt" strokecolor="#989898">
                <v:path arrowok="t"/>
              </v:shape>
            </v:group>
            <v:group style="position:absolute;left:21904;top:13198;width:31;height:48" coordorigin="21904,13198" coordsize="31,48">
              <v:shape style="position:absolute;left:21904;top:13198;width:31;height:48" coordorigin="21904,13198" coordsize="31,48" path="m21904,13198l21935,13246e" filled="false" stroked="true" strokeweight=".318763pt" strokecolor="#989898">
                <v:path arrowok="t"/>
              </v:shape>
            </v:group>
            <v:group style="position:absolute;left:21890;top:13289;width:42;height:37" coordorigin="21890,13289" coordsize="42,37">
              <v:shape style="position:absolute;left:21890;top:13289;width:42;height:37" coordorigin="21890,13289" coordsize="42,37" path="m21931,13289l21890,13326e" filled="false" stroked="true" strokeweight=".318763pt" strokecolor="#989898">
                <v:path arrowok="t"/>
              </v:shape>
            </v:group>
            <v:group style="position:absolute;left:21804;top:13364;width:44;height:37" coordorigin="21804,13364" coordsize="44,37">
              <v:shape style="position:absolute;left:21804;top:13364;width:44;height:37" coordorigin="21804,13364" coordsize="44,37" path="m21847,13364l21804,13401e" filled="false" stroked="true" strokeweight=".318763pt" strokecolor="#989898">
                <v:path arrowok="t"/>
              </v:shape>
            </v:group>
            <v:group style="position:absolute;left:21719;top:13439;width:43;height:37" coordorigin="21719,13439" coordsize="43,37">
              <v:shape style="position:absolute;left:21719;top:13439;width:43;height:37" coordorigin="21719,13439" coordsize="43,37" path="m21762,13439l21719,13476e" filled="false" stroked="true" strokeweight=".318763pt" strokecolor="#989898">
                <v:path arrowok="t"/>
              </v:shape>
            </v:group>
            <v:group style="position:absolute;left:21635;top:13512;width:42;height:39" coordorigin="21635,13512" coordsize="42,39">
              <v:shape style="position:absolute;left:21635;top:13512;width:42;height:39" coordorigin="21635,13512" coordsize="42,39" path="m21677,13512l21635,13551e" filled="false" stroked="true" strokeweight=".318763pt" strokecolor="#989898">
                <v:path arrowok="t"/>
              </v:shape>
            </v:group>
            <v:group style="position:absolute;left:21562;top:13587;width:31;height:47" coordorigin="21562,13587" coordsize="31,47">
              <v:shape style="position:absolute;left:21562;top:13587;width:31;height:47" coordorigin="21562,13587" coordsize="31,47" path="m21592,13587l21578,13600,21562,13633e" filled="false" stroked="true" strokeweight=".318763pt" strokecolor="#989898">
                <v:path arrowok="t"/>
              </v:shape>
            </v:group>
            <v:group style="position:absolute;left:21515;top:13684;width:24;height:53" coordorigin="21515,13684" coordsize="24,53">
              <v:shape style="position:absolute;left:21515;top:13684;width:24;height:53" coordorigin="21515,13684" coordsize="24,53" path="m21539,13684l21515,13737e" filled="false" stroked="true" strokeweight=".318763pt" strokecolor="#989898">
                <v:path arrowok="t"/>
              </v:shape>
            </v:group>
            <v:group style="position:absolute;left:21488;top:13788;width:23;height:50" coordorigin="21488,13788" coordsize="23,50">
              <v:shape style="position:absolute;left:21488;top:13788;width:23;height:50" coordorigin="21488,13788" coordsize="23,50" path="m21493,13788l21488,13801,21511,13837e" filled="false" stroked="true" strokeweight=".318763pt" strokecolor="#989898">
                <v:path arrowok="t"/>
              </v:shape>
            </v:group>
            <v:group style="position:absolute;left:21539;top:13885;width:31;height:48" coordorigin="21539,13885" coordsize="31,48">
              <v:shape style="position:absolute;left:21539;top:13885;width:31;height:48" coordorigin="21539,13885" coordsize="31,48" path="m21539,13885l21570,13933e" filled="false" stroked="true" strokeweight=".318763pt" strokecolor="#989898">
                <v:path arrowok="t"/>
              </v:shape>
            </v:group>
            <v:group style="position:absolute;left:21600;top:13981;width:29;height:48" coordorigin="21600,13981" coordsize="29,48">
              <v:shape style="position:absolute;left:21600;top:13981;width:29;height:48" coordorigin="21600,13981" coordsize="29,48" path="m21600,13981l21629,14029e" filled="false" stroked="true" strokeweight=".318763pt" strokecolor="#989898">
                <v:path arrowok="t"/>
              </v:shape>
            </v:group>
            <v:group style="position:absolute;left:21659;top:14078;width:31;height:48" coordorigin="21659,14078" coordsize="31,48">
              <v:shape style="position:absolute;left:21659;top:14078;width:31;height:48" coordorigin="21659,14078" coordsize="31,48" path="m21659,14078l21689,14126e" filled="false" stroked="true" strokeweight=".318763pt" strokecolor="#989898">
                <v:path arrowok="t"/>
              </v:shape>
            </v:group>
            <v:group style="position:absolute;left:21718;top:14174;width:32;height:47" coordorigin="21718,14174" coordsize="32,47">
              <v:shape style="position:absolute;left:21718;top:14174;width:32;height:47" coordorigin="21718,14174" coordsize="32,47" path="m21718,14174l21737,14206,21750,14220e" filled="false" stroked="true" strokeweight=".318763pt" strokecolor="#989898">
                <v:path arrowok="t"/>
              </v:shape>
            </v:group>
            <v:group style="position:absolute;left:21783;top:14266;width:32;height:47" coordorigin="21783,14266" coordsize="32,47">
              <v:shape style="position:absolute;left:21783;top:14266;width:32;height:47" coordorigin="21783,14266" coordsize="32,47" path="m21783,14266l21815,14312e" filled="false" stroked="true" strokeweight=".318763pt" strokecolor="#989898">
                <v:path arrowok="t"/>
              </v:shape>
            </v:group>
            <v:group style="position:absolute;left:21849;top:14357;width:34;height:47" coordorigin="21849,14357" coordsize="34,47">
              <v:shape style="position:absolute;left:21849;top:14357;width:34;height:47" coordorigin="21849,14357" coordsize="34,47" path="m21849,14357l21882,14403e" filled="false" stroked="true" strokeweight=".318763pt" strokecolor="#989898">
                <v:path arrowok="t"/>
              </v:shape>
            </v:group>
            <v:group style="position:absolute;left:21915;top:14448;width:34;height:47" coordorigin="21915,14448" coordsize="34,47">
              <v:shape style="position:absolute;left:21915;top:14448;width:34;height:47" coordorigin="21915,14448" coordsize="34,47" path="m21915,14448l21949,14494e" filled="false" stroked="true" strokeweight=".318763pt" strokecolor="#989898">
                <v:path arrowok="t"/>
              </v:shape>
            </v:group>
            <v:group style="position:absolute;left:21982;top:14540;width:39;height:51" coordorigin="21982,14540" coordsize="39,51">
              <v:shape style="position:absolute;left:21982;top:14540;width:39;height:51" coordorigin="21982,14540" coordsize="39,51" path="m21982,14540l22021,14591e" filled="false" stroked="true" strokeweight=".318763pt" strokecolor="#989898">
                <v:path arrowok="t"/>
              </v:shape>
            </v:group>
            <v:group style="position:absolute;left:11394;top:21119;width:39;height:28" coordorigin="11394,21119" coordsize="39,28">
              <v:shape style="position:absolute;left:11394;top:21119;width:39;height:28" coordorigin="11394,21119" coordsize="39,28" path="m11433,21119l11394,21119,11394,21146,11399,21146,11399,21124,11433,21124,11433,21119xe" filled="true" fillcolor="#989898" stroked="false">
                <v:path arrowok="t"/>
                <v:fill type="solid"/>
              </v:shape>
              <v:shape style="position:absolute;left:11394;top:21119;width:39;height:28" coordorigin="11394,21119" coordsize="39,28" path="m11433,21124l11428,21124,11428,21146,11433,21146,11433,21124xe" filled="true" fillcolor="#989898" stroked="false">
                <v:path arrowok="t"/>
                <v:fill type="solid"/>
              </v:shape>
              <v:shape style="position:absolute;left:11394;top:21119;width:39;height:28" coordorigin="11394,21119" coordsize="39,28" path="m11417,21124l11412,21124,11412,21144,11417,21144,11417,21124xe" filled="true" fillcolor="#989898" stroked="false">
                <v:path arrowok="t"/>
                <v:fill type="solid"/>
              </v:shape>
            </v:group>
            <v:group style="position:absolute;left:11394;top:21163;width:18;height:23" coordorigin="11394,21163" coordsize="18,23">
              <v:shape style="position:absolute;left:11394;top:21163;width:18;height:23" coordorigin="11394,21163" coordsize="18,23" path="m11410,21163l11410,21170,11409,21170,11409,21171,11407,21171,11406,21173,11404,21173,11404,21175,11402,21175,11394,21179,11394,21186,11404,21179,11406,21179,11407,21178,11409,21178,11409,21176,11410,21176,11410,21175,11412,21173,11410,21163xe" filled="true" fillcolor="#989898" stroked="false">
                <v:path arrowok="t"/>
                <v:fill type="solid"/>
              </v:shape>
            </v:group>
            <v:group style="position:absolute;left:11415;top:21170;width:15;height:13" coordorigin="11415,21170" coordsize="15,13">
              <v:shape style="position:absolute;left:11415;top:21170;width:15;height:13" coordorigin="11415,21170" coordsize="15,13" path="m11428,21181l11417,21181,11417,21182,11426,21182,11428,21181xe" filled="true" fillcolor="#989898" stroked="false">
                <v:path arrowok="t"/>
                <v:fill type="solid"/>
              </v:shape>
              <v:shape style="position:absolute;left:11415;top:21170;width:15;height:13" coordorigin="11415,21170" coordsize="15,13" path="m11415,21173l11415,21181,11429,21181,11429,21178,11418,21178,11418,21176,11417,21176,11417,21175,11415,21173xe" filled="true" fillcolor="#989898" stroked="false">
                <v:path arrowok="t"/>
                <v:fill type="solid"/>
              </v:shape>
              <v:shape style="position:absolute;left:11415;top:21170;width:15;height:13" coordorigin="11415,21170" coordsize="15,13" path="m11428,21170l11428,21175,11426,21176,11425,21178,11429,21178,11428,21170xe" filled="true" fillcolor="#989898" stroked="false">
                <v:path arrowok="t"/>
                <v:fill type="solid"/>
              </v:shape>
            </v:group>
            <v:group style="position:absolute;left:11394;top:21154;width:39;height:28" coordorigin="11394,21154" coordsize="39,28">
              <v:shape style="position:absolute;left:11394;top:21154;width:39;height:28" coordorigin="11394,21154" coordsize="39,28" path="m11433,21154l11394,21154,11394,21159,11428,21159,11428,21170,11429,21181,11429,21179,11431,21178,11431,21175,11433,21173,11433,21154xe" filled="true" fillcolor="#989898" stroked="false">
                <v:path arrowok="t"/>
                <v:fill type="solid"/>
              </v:shape>
              <v:shape style="position:absolute;left:11394;top:21154;width:39;height:28" coordorigin="11394,21154" coordsize="39,28" path="m11415,21159l11410,21159,11410,21163,11412,21173,11412,21176,11414,21178,11414,21179,11415,21179,11415,21159xe" filled="true" fillcolor="#989898" stroked="false">
                <v:path arrowok="t"/>
                <v:fill type="solid"/>
              </v:shape>
            </v:group>
            <v:group style="position:absolute;left:11482;top:21428;width:39;height:28" coordorigin="11482,21428" coordsize="39,28">
              <v:shape style="position:absolute;left:11482;top:21428;width:39;height:28" coordorigin="11482,21428" coordsize="39,28" path="m11520,21428l11482,21428,11482,21455,11487,21455,11487,21433,11520,21433,11520,21428xe" filled="true" fillcolor="#989898" stroked="false">
                <v:path arrowok="t"/>
                <v:fill type="solid"/>
              </v:shape>
              <v:shape style="position:absolute;left:11482;top:21428;width:39;height:28" coordorigin="11482,21428" coordsize="39,28" path="m11520,21433l11516,21433,11516,21455,11520,21455,11520,21433xe" filled="true" fillcolor="#989898" stroked="false">
                <v:path arrowok="t"/>
                <v:fill type="solid"/>
              </v:shape>
              <v:shape style="position:absolute;left:11482;top:21428;width:39;height:28" coordorigin="11482,21428" coordsize="39,28" path="m11504,21433l11500,21433,11500,21453,11504,21453,11504,21433xe" filled="true" fillcolor="#989898" stroked="false">
                <v:path arrowok="t"/>
                <v:fill type="solid"/>
              </v:shape>
            </v:group>
            <v:group style="position:absolute;left:11482;top:21473;width:18;height:23" coordorigin="11482,21473" coordsize="18,23">
              <v:shape style="position:absolute;left:11482;top:21473;width:18;height:23" coordorigin="11482,21473" coordsize="18,23" path="m11498,21473l11498,21479,11496,21479,11496,21480,11495,21480,11493,21482,11492,21482,11492,21484,11490,21484,11482,21488,11482,21495,11492,21488,11493,21488,11495,21487,11496,21487,11496,21485,11498,21485,11498,21484,11500,21482,11498,21473xe" filled="true" fillcolor="#989898" stroked="false">
                <v:path arrowok="t"/>
                <v:fill type="solid"/>
              </v:shape>
            </v:group>
            <v:group style="position:absolute;left:11503;top:21479;width:15;height:13" coordorigin="11503,21479" coordsize="15,13">
              <v:shape style="position:absolute;left:11503;top:21479;width:15;height:13" coordorigin="11503,21479" coordsize="15,13" path="m11516,21490l11504,21490,11504,21492,11514,21492,11516,21490xe" filled="true" fillcolor="#989898" stroked="false">
                <v:path arrowok="t"/>
                <v:fill type="solid"/>
              </v:shape>
              <v:shape style="position:absolute;left:11503;top:21479;width:15;height:13" coordorigin="11503,21479" coordsize="15,13" path="m11503,21482l11503,21490,11517,21490,11517,21487,11506,21487,11506,21485,11504,21485,11504,21484,11503,21482xe" filled="true" fillcolor="#989898" stroked="false">
                <v:path arrowok="t"/>
                <v:fill type="solid"/>
              </v:shape>
              <v:shape style="position:absolute;left:11503;top:21479;width:15;height:13" coordorigin="11503,21479" coordsize="15,13" path="m11516,21479l11516,21484,11514,21485,11512,21487,11517,21487,11516,21479xe" filled="true" fillcolor="#989898" stroked="false">
                <v:path arrowok="t"/>
                <v:fill type="solid"/>
              </v:shape>
            </v:group>
            <v:group style="position:absolute;left:11482;top:21463;width:39;height:28" coordorigin="11482,21463" coordsize="39,28">
              <v:shape style="position:absolute;left:11482;top:21463;width:39;height:28" coordorigin="11482,21463" coordsize="39,28" path="m11520,21463l11482,21463,11482,21468,11516,21468,11516,21479,11517,21490,11517,21488,11519,21487,11519,21484,11520,21482,11520,21463xe" filled="true" fillcolor="#989898" stroked="false">
                <v:path arrowok="t"/>
                <v:fill type="solid"/>
              </v:shape>
              <v:shape style="position:absolute;left:11482;top:21463;width:39;height:28" coordorigin="11482,21463" coordsize="39,28" path="m11503,21468l11498,21468,11498,21473,11500,21482,11500,21485,11501,21487,11501,21488,11503,21488,11503,21468xe" filled="true" fillcolor="#989898" stroked="false">
                <v:path arrowok="t"/>
                <v:fill type="solid"/>
              </v:shape>
            </v:group>
            <v:group style="position:absolute;left:10628;top:22054;width:39;height:28" coordorigin="10628,22054" coordsize="39,28">
              <v:shape style="position:absolute;left:10628;top:22054;width:39;height:28" coordorigin="10628,22054" coordsize="39,28" path="m10666,22054l10628,22054,10628,22081,10633,22081,10633,22059,10666,22059,10666,22054xe" filled="true" fillcolor="#989898" stroked="false">
                <v:path arrowok="t"/>
                <v:fill type="solid"/>
              </v:shape>
              <v:shape style="position:absolute;left:10628;top:22054;width:39;height:28" coordorigin="10628,22054" coordsize="39,28" path="m10666,22059l10661,22059,10661,22081,10666,22081,10666,22059xe" filled="true" fillcolor="#989898" stroked="false">
                <v:path arrowok="t"/>
                <v:fill type="solid"/>
              </v:shape>
              <v:shape style="position:absolute;left:10628;top:22054;width:39;height:28" coordorigin="10628,22054" coordsize="39,28" path="m10650,22059l10645,22059,10645,22080,10650,22080,10650,22059xe" filled="true" fillcolor="#989898" stroked="false">
                <v:path arrowok="t"/>
                <v:fill type="solid"/>
              </v:shape>
            </v:group>
            <v:group style="position:absolute;left:10628;top:22099;width:18;height:23" coordorigin="10628,22099" coordsize="18,23">
              <v:shape style="position:absolute;left:10628;top:22099;width:18;height:23" coordorigin="10628,22099" coordsize="18,23" path="m10644,22099l10644,22105,10642,22105,10642,22107,10641,22107,10639,22108,10637,22108,10637,22110,10636,22110,10628,22115,10628,22121,10637,22115,10639,22115,10641,22113,10642,22113,10642,22112,10644,22112,10644,22110,10645,22108,10644,22099xe" filled="true" fillcolor="#989898" stroked="false">
                <v:path arrowok="t"/>
                <v:fill type="solid"/>
              </v:shape>
            </v:group>
            <v:group style="position:absolute;left:10649;top:22105;width:15;height:13" coordorigin="10649,22105" coordsize="15,13">
              <v:shape style="position:absolute;left:10649;top:22105;width:15;height:13" coordorigin="10649,22105" coordsize="15,13" path="m10661,22116l10650,22116,10650,22118,10660,22118,10661,22116xe" filled="true" fillcolor="#989898" stroked="false">
                <v:path arrowok="t"/>
                <v:fill type="solid"/>
              </v:shape>
              <v:shape style="position:absolute;left:10649;top:22105;width:15;height:13" coordorigin="10649,22105" coordsize="15,13" path="m10649,22108l10649,22116,10663,22116,10662,22113,10652,22113,10652,22112,10650,22112,10650,22110,10649,22108xe" filled="true" fillcolor="#989898" stroked="false">
                <v:path arrowok="t"/>
                <v:fill type="solid"/>
              </v:shape>
              <v:shape style="position:absolute;left:10649;top:22105;width:15;height:13" coordorigin="10649,22105" coordsize="15,13" path="m10661,22105l10661,22110,10660,22112,10658,22113,10662,22113,10661,22105xe" filled="true" fillcolor="#989898" stroked="false">
                <v:path arrowok="t"/>
                <v:fill type="solid"/>
              </v:shape>
            </v:group>
            <v:group style="position:absolute;left:10628;top:22089;width:39;height:28" coordorigin="10628,22089" coordsize="39,28">
              <v:shape style="position:absolute;left:10628;top:22089;width:39;height:28" coordorigin="10628,22089" coordsize="39,28" path="m10666,22089l10628,22089,10628,22094,10661,22094,10661,22105,10663,22116,10663,22115,10665,22113,10665,22110,10666,22108,10666,22089xe" filled="true" fillcolor="#989898" stroked="false">
                <v:path arrowok="t"/>
                <v:fill type="solid"/>
              </v:shape>
              <v:shape style="position:absolute;left:10628;top:22089;width:39;height:28" coordorigin="10628,22089" coordsize="39,28" path="m10649,22094l10644,22094,10644,22099,10645,22108,10645,22112,10647,22113,10647,22115,10649,22115,10649,22094xe" filled="true" fillcolor="#989898" stroked="false">
                <v:path arrowok="t"/>
                <v:fill type="solid"/>
              </v:shape>
            </v:group>
            <v:group style="position:absolute;left:9798;top:21613;width:39;height:26" coordorigin="9798,21613" coordsize="39,26">
              <v:shape style="position:absolute;left:9798;top:21613;width:39;height:26" coordorigin="9798,21613" coordsize="39,26" path="m9798,21613l9798,21618,9809,21622,9809,21638,9814,21624,9827,21624,9798,21613xe" filled="true" fillcolor="#989898" stroked="false">
                <v:path arrowok="t"/>
                <v:fill type="solid"/>
              </v:shape>
              <v:shape style="position:absolute;left:9798;top:21613;width:39;height:26" coordorigin="9798,21613" coordsize="39,26" path="m9827,21624l9814,21624,9825,21627,9825,21629,9829,21629,9831,21630,9836,21632,9836,21627,9827,21624xe" filled="true" fillcolor="#989898" stroked="false">
                <v:path arrowok="t"/>
                <v:fill type="solid"/>
              </v:shape>
            </v:group>
            <v:group style="position:absolute;left:9798;top:21624;width:39;height:24" coordorigin="9798,21624" coordsize="39,24">
              <v:shape style="position:absolute;left:9798;top:21624;width:39;height:24" coordorigin="9798,21624" coordsize="39,24" path="m9814,21624l9809,21638,9798,21641,9798,21648,9824,21637,9814,21637,9814,21624xe" filled="true" fillcolor="#989898" stroked="false">
                <v:path arrowok="t"/>
                <v:fill type="solid"/>
              </v:shape>
              <v:shape style="position:absolute;left:9798;top:21624;width:39;height:24" coordorigin="9798,21624" coordsize="39,24" path="m9831,21630l9828,21630,9826,21632,9823,21632,9814,21637,9824,21637,9836,21632,9831,21630xe" filled="true" fillcolor="#989898" stroked="false">
                <v:path arrowok="t"/>
                <v:fill type="solid"/>
              </v:shape>
            </v:group>
            <v:group style="position:absolute;left:9798;top:21659;width:13;height:28" coordorigin="9798,21659" coordsize="13,28">
              <v:shape style="position:absolute;left:9798;top:21659;width:13;height:28" coordorigin="9798,21659" coordsize="13,28" path="m9801,21659l9799,21661,9799,21662,9798,21662,9798,21677,9799,21677,9799,21678,9801,21680,9801,21681,9802,21681,9802,21683,9804,21683,9806,21684,9809,21684,9809,21686,9810,21680,9807,21680,9807,21678,9806,21678,9804,21677,9802,21675,9802,21672,9801,21672,9801,21659xe" filled="true" fillcolor="#989898" stroked="false">
                <v:path arrowok="t"/>
                <v:fill type="solid"/>
              </v:shape>
            </v:group>
            <v:group style="position:absolute;left:9823;top:21675;width:8;height:10" coordorigin="9823,21675" coordsize="8,10">
              <v:shape style="position:absolute;left:9823;top:21675;width:8;height:10" coordorigin="9823,21675" coordsize="8,10" path="m9831,21675l9829,21677,9828,21677,9828,21678,9826,21678,9826,21680,9823,21680,9825,21684,9828,21684,9828,21683,9829,21683,9831,21681,9831,21675xe" filled="true" fillcolor="#989898" stroked="false">
                <v:path arrowok="t"/>
                <v:fill type="solid"/>
              </v:shape>
            </v:group>
            <v:group style="position:absolute;left:9801;top:21653;width:36;height:29" coordorigin="9801,21653" coordsize="36,29">
              <v:shape style="position:absolute;left:9801;top:21653;width:36;height:29" coordorigin="9801,21653" coordsize="36,29" path="m9836,21664l9831,21664,9831,21681,9833,21680,9833,21678,9834,21678,9834,21677,9836,21675,9836,21664xe" filled="true" fillcolor="#989898" stroked="false">
                <v:path arrowok="t"/>
                <v:fill type="solid"/>
              </v:shape>
              <v:shape style="position:absolute;left:9801;top:21653;width:36;height:29" coordorigin="9801,21653" coordsize="36,29" path="m9810,21657l9801,21657,9801,21667,9802,21665,9802,21662,9804,21662,9804,21661,9806,21661,9807,21659,9809,21659,9810,21657xe" filled="true" fillcolor="#989898" stroked="false">
                <v:path arrowok="t"/>
                <v:fill type="solid"/>
              </v:shape>
              <v:shape style="position:absolute;left:9801;top:21653;width:36;height:29" coordorigin="9801,21653" coordsize="36,29" path="m9833,21657l9823,21657,9825,21659,9826,21659,9828,21661,9829,21662,9829,21664,9834,21664,9834,21661,9833,21661,9833,21657xe" filled="true" fillcolor="#989898" stroked="false">
                <v:path arrowok="t"/>
                <v:fill type="solid"/>
              </v:shape>
              <v:shape style="position:absolute;left:9801;top:21653;width:36;height:29" coordorigin="9801,21653" coordsize="36,29" path="m9828,21654l9806,21654,9804,21656,9802,21656,9802,21657,9831,21657,9828,21654xe" filled="true" fillcolor="#989898" stroked="false">
                <v:path arrowok="t"/>
                <v:fill type="solid"/>
              </v:shape>
              <v:shape style="position:absolute;left:9801;top:21653;width:36;height:29" coordorigin="9801,21653" coordsize="36,29" path="m9825,21653l9809,21653,9807,21654,9825,21654,9825,21653xe" filled="true" fillcolor="#989898" stroked="false">
                <v:path arrowok="t"/>
                <v:fill type="solid"/>
              </v:shape>
            </v:group>
            <v:group style="position:absolute;left:9798;top:21694;width:39;height:26" coordorigin="9798,21694" coordsize="39,26">
              <v:shape style="position:absolute;left:9798;top:21694;width:39;height:26" coordorigin="9798,21694" coordsize="39,26" path="m9801,21694l9799,21694,9799,21697,9798,21697,9798,21712,9799,21713,9799,21715,9801,21716,9802,21716,9802,21718,9806,21718,9806,21720,9836,21720,9836,21715,9807,21715,9806,21713,9804,21713,9804,21712,9802,21712,9802,21707,9801,21705,9801,21694xe" filled="true" fillcolor="#989898" stroked="false">
                <v:path arrowok="t"/>
                <v:fill type="solid"/>
              </v:shape>
            </v:group>
            <v:group style="position:absolute;left:9801;top:21691;width:36;height:13" coordorigin="9801,21691" coordsize="36,13">
              <v:shape style="position:absolute;left:9801;top:21691;width:36;height:13" coordorigin="9801,21691" coordsize="36,13" path="m9836,21691l9804,21691,9804,21692,9801,21692,9801,21704,9802,21702,9802,21699,9804,21697,9806,21697,9806,21696,9836,21696,9836,21691xe" filled="true" fillcolor="#989898" stroked="false">
                <v:path arrowok="t"/>
                <v:fill type="solid"/>
              </v:shape>
            </v:group>
            <v:group style="position:absolute;left:9654;top:21747;width:72;height:45" coordorigin="9654,21747" coordsize="72,45">
              <v:shape style="position:absolute;left:9654;top:21747;width:72;height:45" coordorigin="9654,21747" coordsize="72,45" path="m9662,21747l9726,21769,9718,21791,9654,21769,9662,21747xe" filled="false" stroked="true" strokeweight=".318763pt" strokecolor="#989898">
                <v:path arrowok="t"/>
              </v:shape>
            </v:group>
            <v:group style="position:absolute;left:12258;top:20741;width:39;height:28" coordorigin="12258,20741" coordsize="39,28">
              <v:shape style="position:absolute;left:12258;top:20741;width:39;height:28" coordorigin="12258,20741" coordsize="39,28" path="m12296,20741l12258,20741,12258,20768,12263,20768,12263,20746,12296,20746,12296,20741xe" filled="true" fillcolor="#989898" stroked="false">
                <v:path arrowok="t"/>
                <v:fill type="solid"/>
              </v:shape>
              <v:shape style="position:absolute;left:12258;top:20741;width:39;height:28" coordorigin="12258,20741" coordsize="39,28" path="m12296,20746l12292,20746,12292,20768,12296,20768,12296,20746xe" filled="true" fillcolor="#989898" stroked="false">
                <v:path arrowok="t"/>
                <v:fill type="solid"/>
              </v:shape>
              <v:shape style="position:absolute;left:12258;top:20741;width:39;height:28" coordorigin="12258,20741" coordsize="39,28" path="m12280,20746l12276,20746,12276,20767,12280,20767,12280,20746xe" filled="true" fillcolor="#989898" stroked="false">
                <v:path arrowok="t"/>
                <v:fill type="solid"/>
              </v:shape>
            </v:group>
            <v:group style="position:absolute;left:12258;top:20786;width:18;height:23" coordorigin="12258,20786" coordsize="18,23">
              <v:shape style="position:absolute;left:12258;top:20786;width:18;height:23" coordorigin="12258,20786" coordsize="18,23" path="m12274,20786l12274,20792,12272,20792,12272,20794,12271,20794,12269,20795,12268,20795,12268,20797,12266,20797,12258,20802,12258,20808,12268,20802,12269,20802,12271,20800,12272,20800,12272,20798,12274,20798,12274,20797,12276,20795,12274,20786xe" filled="true" fillcolor="#989898" stroked="false">
                <v:path arrowok="t"/>
                <v:fill type="solid"/>
              </v:shape>
            </v:group>
            <v:group style="position:absolute;left:12279;top:20792;width:15;height:13" coordorigin="12279,20792" coordsize="15,13">
              <v:shape style="position:absolute;left:12279;top:20792;width:15;height:13" coordorigin="12279,20792" coordsize="15,13" path="m12292,20803l12280,20803,12280,20805,12290,20805,12292,20803xe" filled="true" fillcolor="#989898" stroked="false">
                <v:path arrowok="t"/>
                <v:fill type="solid"/>
              </v:shape>
              <v:shape style="position:absolute;left:12279;top:20792;width:15;height:13" coordorigin="12279,20792" coordsize="15,13" path="m12279,20795l12279,20803,12293,20803,12293,20800,12282,20800,12282,20798,12280,20798,12280,20797,12279,20795xe" filled="true" fillcolor="#989898" stroked="false">
                <v:path arrowok="t"/>
                <v:fill type="solid"/>
              </v:shape>
              <v:shape style="position:absolute;left:12279;top:20792;width:15;height:13" coordorigin="12279,20792" coordsize="15,13" path="m12292,20792l12292,20797,12288,20800,12293,20800,12292,20792xe" filled="true" fillcolor="#989898" stroked="false">
                <v:path arrowok="t"/>
                <v:fill type="solid"/>
              </v:shape>
            </v:group>
            <v:group style="position:absolute;left:12258;top:20776;width:39;height:28" coordorigin="12258,20776" coordsize="39,28">
              <v:shape style="position:absolute;left:12258;top:20776;width:39;height:28" coordorigin="12258,20776" coordsize="39,28" path="m12296,20776l12258,20776,12258,20781,12292,20781,12292,20792,12293,20803,12293,20802,12295,20800,12295,20797,12296,20795,12296,20776xe" filled="true" fillcolor="#989898" stroked="false">
                <v:path arrowok="t"/>
                <v:fill type="solid"/>
              </v:shape>
              <v:shape style="position:absolute;left:12258;top:20776;width:39;height:28" coordorigin="12258,20776" coordsize="39,28" path="m12279,20781l12274,20781,12274,20786,12276,20795,12276,20798,12277,20800,12277,20802,12279,20802,12279,20781xe" filled="true" fillcolor="#989898" stroked="false">
                <v:path arrowok="t"/>
                <v:fill type="solid"/>
              </v:shape>
            </v:group>
            <v:group style="position:absolute;left:12476;top:20719;width:146;height:66" coordorigin="12476,20719" coordsize="146,66">
              <v:shape style="position:absolute;left:12476;top:20719;width:146;height:66" coordorigin="12476,20719" coordsize="146,66" path="m12621,20747l12614,20719,12476,20755,12483,20784e" filled="false" stroked="true" strokeweight=".318763pt" strokecolor="#989898">
                <v:path arrowok="t"/>
              </v:shape>
            </v:group>
            <v:group style="position:absolute;left:12923;top:20580;width:90;height:88" coordorigin="12923,20580" coordsize="90,88">
              <v:shape style="position:absolute;left:12923;top:20580;width:90;height:88" coordorigin="12923,20580" coordsize="90,88" path="m12940,20668l12923,20599,12993,20580,13012,20649e" filled="false" stroked="true" strokeweight=".318763pt" strokecolor="#989898">
                <v:path arrowok="t"/>
              </v:shape>
            </v:group>
            <v:group style="position:absolute;left:15731;top:19982;width:39;height:28" coordorigin="15731,19982" coordsize="39,28">
              <v:shape style="position:absolute;left:15731;top:19982;width:39;height:28" coordorigin="15731,19982" coordsize="39,28" path="m15769,19982l15731,19982,15731,20010,15735,20010,15735,19987,15769,19987,15769,19982xe" filled="true" fillcolor="#989898" stroked="false">
                <v:path arrowok="t"/>
                <v:fill type="solid"/>
              </v:shape>
              <v:shape style="position:absolute;left:15731;top:19982;width:39;height:28" coordorigin="15731,19982" coordsize="39,28" path="m15769,19987l15764,19987,15764,20010,15769,20010,15769,19987xe" filled="true" fillcolor="#989898" stroked="false">
                <v:path arrowok="t"/>
                <v:fill type="solid"/>
              </v:shape>
              <v:shape style="position:absolute;left:15731;top:19982;width:39;height:28" coordorigin="15731,19982" coordsize="39,28" path="m15753,19987l15748,19987,15748,20008,15753,20008,15753,19987xe" filled="true" fillcolor="#989898" stroked="false">
                <v:path arrowok="t"/>
                <v:fill type="solid"/>
              </v:shape>
            </v:group>
            <v:group style="position:absolute;left:15731;top:20027;width:18;height:23" coordorigin="15731,20027" coordsize="18,23">
              <v:shape style="position:absolute;left:15731;top:20027;width:18;height:23" coordorigin="15731,20027" coordsize="18,23" path="m15747,20027l15747,20033,15745,20033,15745,20035,15743,20035,15742,20037,15740,20037,15740,20038,15739,20038,15731,20043,15731,20049,15740,20043,15742,20043,15743,20041,15745,20041,15745,20040,15747,20040,15747,20038,15748,20037,15747,20027xe" filled="true" fillcolor="#989898" stroked="false">
                <v:path arrowok="t"/>
                <v:fill type="solid"/>
              </v:shape>
            </v:group>
            <v:group style="position:absolute;left:15751;top:20033;width:15;height:13" coordorigin="15751,20033" coordsize="15,13">
              <v:shape style="position:absolute;left:15751;top:20033;width:15;height:13" coordorigin="15751,20033" coordsize="15,13" path="m15764,20045l15753,20045,15753,20046,15763,20046,15764,20045xe" filled="true" fillcolor="#989898" stroked="false">
                <v:path arrowok="t"/>
                <v:fill type="solid"/>
              </v:shape>
              <v:shape style="position:absolute;left:15751;top:20033;width:15;height:13" coordorigin="15751,20033" coordsize="15,13" path="m15751,20037l15751,20045,15766,20045,15765,20041,15755,20041,15755,20040,15753,20040,15753,20038,15751,20037xe" filled="true" fillcolor="#989898" stroked="false">
                <v:path arrowok="t"/>
                <v:fill type="solid"/>
              </v:shape>
              <v:shape style="position:absolute;left:15751;top:20033;width:15;height:13" coordorigin="15751,20033" coordsize="15,13" path="m15764,20033l15764,20038,15761,20041,15765,20041,15764,20033xe" filled="true" fillcolor="#989898" stroked="false">
                <v:path arrowok="t"/>
                <v:fill type="solid"/>
              </v:shape>
            </v:group>
            <v:group style="position:absolute;left:15731;top:20018;width:39;height:28" coordorigin="15731,20018" coordsize="39,28">
              <v:shape style="position:absolute;left:15731;top:20018;width:39;height:28" coordorigin="15731,20018" coordsize="39,28" path="m15769,20018l15731,20018,15731,20022,15764,20022,15764,20033,15766,20045,15766,20043,15767,20041,15767,20038,15769,20037,15769,20018xe" filled="true" fillcolor="#989898" stroked="false">
                <v:path arrowok="t"/>
                <v:fill type="solid"/>
              </v:shape>
              <v:shape style="position:absolute;left:15731;top:20018;width:39;height:28" coordorigin="15731,20018" coordsize="39,28" path="m15751,20022l15747,20022,15747,20027,15748,20037,15748,20040,15750,20041,15750,20043,15751,20043,15751,20022xe" filled="true" fillcolor="#989898" stroked="false">
                <v:path arrowok="t"/>
                <v:fill type="solid"/>
              </v:shape>
              <v:shape style="position:absolute;left:14360;top:21205;width:4368;height:1211" type="#_x0000_t75" stroked="false">
                <v:imagedata r:id="rId252" o:title=""/>
              </v:shape>
            </v:group>
            <v:group style="position:absolute;left:18955;top:12612;width:2;height:7" coordorigin="18955,12612" coordsize="2,7">
              <v:shape style="position:absolute;left:18955;top:12612;width:2;height:7" coordorigin="18955,12612" coordsize="0,7" path="m18955,12612l18955,12618e" filled="false" stroked="true" strokeweight=".079745pt" strokecolor="#989898">
                <v:path arrowok="t"/>
              </v:shape>
            </v:group>
            <v:group style="position:absolute;left:18997;top:12649;width:2;height:7" coordorigin="18997,12649" coordsize="2,7">
              <v:shape style="position:absolute;left:18997;top:12649;width:2;height:7" coordorigin="18997,12649" coordsize="0,7" path="m18997,12649l18997,12655e" filled="false" stroked="true" strokeweight=".079853pt" strokecolor="#989898">
                <v:path arrowok="t"/>
              </v:shape>
            </v:group>
            <v:group style="position:absolute;left:19024;top:12674;width:2;height:7" coordorigin="19024,12674" coordsize="2,7">
              <v:shape style="position:absolute;left:19024;top:12674;width:2;height:7" coordorigin="19024,12674" coordsize="0,7" path="m19024,12674l19024,12680e" filled="false" stroked="true" strokeweight=".079745pt" strokecolor="#989898">
                <v:path arrowok="t"/>
              </v:shape>
            </v:group>
            <v:group style="position:absolute;left:19053;top:12700;width:2;height:7" coordorigin="19053,12700" coordsize="2,7">
              <v:shape style="position:absolute;left:19053;top:12700;width:2;height:7" coordorigin="19053,12700" coordsize="0,7" path="m19053,12700l19053,12706e" filled="false" stroked="true" strokeweight=".078666pt" strokecolor="#989898">
                <v:path arrowok="t"/>
              </v:shape>
            </v:group>
            <v:group style="position:absolute;left:19080;top:12725;width:2;height:7" coordorigin="19080,12725" coordsize="2,7">
              <v:shape style="position:absolute;left:19080;top:12725;width:2;height:7" coordorigin="19080,12725" coordsize="0,7" path="m19080,12725l19080,12731e" filled="false" stroked="true" strokeweight=".078774pt" strokecolor="#989898">
                <v:path arrowok="t"/>
              </v:shape>
            </v:group>
            <v:group style="position:absolute;left:19108;top:12751;width:2;height:7" coordorigin="19108,12751" coordsize="2,7">
              <v:shape style="position:absolute;left:19108;top:12751;width:2;height:7" coordorigin="19108,12751" coordsize="0,7" path="m19108,12751l19108,12757e" filled="false" stroked="true" strokeweight=".079853pt" strokecolor="#989898">
                <v:path arrowok="t"/>
              </v:shape>
            </v:group>
            <v:group style="position:absolute;left:19135;top:12776;width:2;height:7" coordorigin="19135,12776" coordsize="2,7">
              <v:shape style="position:absolute;left:19135;top:12776;width:2;height:7" coordorigin="19135,12776" coordsize="0,7" path="m19135,12776l19135,12782e" filled="false" stroked="true" strokeweight=".079961pt" strokecolor="#989898">
                <v:path arrowok="t"/>
              </v:shape>
            </v:group>
            <v:group style="position:absolute;left:19162;top:12802;width:2;height:7" coordorigin="19162,12802" coordsize="2,7">
              <v:shape style="position:absolute;left:19162;top:12802;width:2;height:7" coordorigin="19162,12802" coordsize="0,7" path="m19162,12802l19162,12808e" filled="false" stroked="true" strokeweight=".079853pt" strokecolor="#989898">
                <v:path arrowok="t"/>
              </v:shape>
            </v:group>
            <v:group style="position:absolute;left:19191;top:12827;width:2;height:7" coordorigin="19191,12827" coordsize="2,7">
              <v:shape style="position:absolute;left:19191;top:12827;width:2;height:7" coordorigin="19191,12827" coordsize="0,7" path="m19191,12827l19191,12833e" filled="false" stroked="true" strokeweight=".079745pt" strokecolor="#989898">
                <v:path arrowok="t"/>
              </v:shape>
            </v:group>
            <v:group style="position:absolute;left:19218;top:12853;width:2;height:7" coordorigin="19218,12853" coordsize="2,7">
              <v:shape style="position:absolute;left:19218;top:12853;width:2;height:7" coordorigin="19218,12853" coordsize="0,7" path="m19218,12853l19218,12859e" filled="false" stroked="true" strokeweight=".079853pt" strokecolor="#989898">
                <v:path arrowok="t"/>
              </v:shape>
            </v:group>
            <v:group style="position:absolute;left:19247;top:12878;width:2;height:7" coordorigin="19247,12878" coordsize="2,7">
              <v:shape style="position:absolute;left:19247;top:12878;width:2;height:7" coordorigin="19247,12878" coordsize="0,7" path="m19247,12878l19247,12884e" filled="false" stroked="true" strokeweight=".079745pt" strokecolor="#989898">
                <v:path arrowok="t"/>
              </v:shape>
            </v:group>
            <v:group style="position:absolute;left:19274;top:12904;width:2;height:7" coordorigin="19274,12904" coordsize="2,7">
              <v:shape style="position:absolute;left:19274;top:12904;width:2;height:7" coordorigin="19274,12904" coordsize="0,7" path="m19274,12904l19274,12910e" filled="false" stroked="true" strokeweight=".079853pt" strokecolor="#989898">
                <v:path arrowok="t"/>
              </v:shape>
            </v:group>
            <v:group style="position:absolute;left:19303;top:12929;width:2;height:7" coordorigin="19303,12929" coordsize="2,7">
              <v:shape style="position:absolute;left:19303;top:12929;width:2;height:7" coordorigin="19303,12929" coordsize="0,7" path="m19303,12929l19303,12935e" filled="false" stroked="true" strokeweight=".078881pt" strokecolor="#989898">
                <v:path arrowok="t"/>
              </v:shape>
            </v:group>
            <v:group style="position:absolute;left:19330;top:12955;width:2;height:7" coordorigin="19330,12955" coordsize="2,7">
              <v:shape style="position:absolute;left:19330;top:12955;width:2;height:7" coordorigin="19330,12955" coordsize="0,7" path="m19330,12955l19330,12961e" filled="false" stroked="true" strokeweight=".079961pt" strokecolor="#989898">
                <v:path arrowok="t"/>
              </v:shape>
            </v:group>
            <v:group style="position:absolute;left:19359;top:12979;width:2;height:7" coordorigin="19359,12979" coordsize="2,7">
              <v:shape style="position:absolute;left:19359;top:12979;width:2;height:7" coordorigin="19359,12979" coordsize="0,7" path="m19359,12979l19359,12985e" filled="false" stroked="true" strokeweight=".079961pt" strokecolor="#989898">
                <v:path arrowok="t"/>
              </v:shape>
            </v:group>
            <v:group style="position:absolute;left:19386;top:13004;width:2;height:7" coordorigin="19386,13004" coordsize="2,7">
              <v:shape style="position:absolute;left:19386;top:13004;width:2;height:7" coordorigin="19386,13004" coordsize="0,7" path="m19386,13004l19386,13010e" filled="false" stroked="true" strokeweight=".079853pt" strokecolor="#989898">
                <v:path arrowok="t"/>
              </v:shape>
            </v:group>
            <v:group style="position:absolute;left:19413;top:13031;width:2;height:7" coordorigin="19413,13031" coordsize="2,7">
              <v:shape style="position:absolute;left:19413;top:13031;width:2;height:7" coordorigin="19413,13031" coordsize="0,7" path="m19413,13031l19413,13037e" filled="false" stroked="true" strokeweight=".079745pt" strokecolor="#989898">
                <v:path arrowok="t"/>
              </v:shape>
            </v:group>
            <v:group style="position:absolute;left:19440;top:13057;width:2;height:7" coordorigin="19440,13057" coordsize="2,7">
              <v:shape style="position:absolute;left:19440;top:13057;width:2;height:7" coordorigin="19440,13057" coordsize="0,7" path="m19440,13057l19440,13063e" filled="false" stroked="true" strokeweight=".079961pt" strokecolor="#989898">
                <v:path arrowok="t"/>
              </v:shape>
            </v:group>
            <v:group style="position:absolute;left:19467;top:13084;width:2;height:7" coordorigin="19467,13084" coordsize="2,7">
              <v:shape style="position:absolute;left:19467;top:13084;width:2;height:7" coordorigin="19467,13084" coordsize="0,7" path="m19467,13084l19467,13090e" filled="false" stroked="true" strokeweight=".079961pt" strokecolor="#989898">
                <v:path arrowok="t"/>
              </v:shape>
            </v:group>
            <v:group style="position:absolute;left:19494;top:13109;width:2;height:7" coordorigin="19494,13109" coordsize="2,7">
              <v:shape style="position:absolute;left:19494;top:13109;width:2;height:7" coordorigin="19494,13109" coordsize="0,7" path="m19494,13109l19494,13116e" filled="false" stroked="true" strokeweight=".079745pt" strokecolor="#989898">
                <v:path arrowok="t"/>
              </v:shape>
            </v:group>
            <v:group style="position:absolute;left:19521;top:13136;width:2;height:7" coordorigin="19521,13136" coordsize="2,7">
              <v:shape style="position:absolute;left:19521;top:13136;width:2;height:7" coordorigin="19521,13136" coordsize="0,7" path="m19521,13136l19521,13143e" filled="false" stroked="true" strokeweight=".079853pt" strokecolor="#989898">
                <v:path arrowok="t"/>
              </v:shape>
            </v:group>
            <v:group style="position:absolute;left:19548;top:13162;width:2;height:7" coordorigin="19548,13162" coordsize="2,7">
              <v:shape style="position:absolute;left:19548;top:13162;width:2;height:7" coordorigin="19548,13162" coordsize="0,7" path="m19548,13162l19548,13168e" filled="false" stroked="true" strokeweight=".079961pt" strokecolor="#989898">
                <v:path arrowok="t"/>
              </v:shape>
            </v:group>
            <v:group style="position:absolute;left:19574;top:13189;width:2;height:7" coordorigin="19574,13189" coordsize="2,7">
              <v:shape style="position:absolute;left:19574;top:13189;width:2;height:7" coordorigin="19574,13189" coordsize="0,7" path="m19574,13189l19574,13195e" filled="false" stroked="true" strokeweight=".078666pt" strokecolor="#989898">
                <v:path arrowok="t"/>
              </v:shape>
            </v:group>
            <v:group style="position:absolute;left:19601;top:13214;width:2;height:7" coordorigin="19601,13214" coordsize="2,7">
              <v:shape style="position:absolute;left:19601;top:13214;width:2;height:7" coordorigin="19601,13214" coordsize="0,7" path="m19601,13214l19601,13221e" filled="false" stroked="true" strokeweight=".079853pt" strokecolor="#989898">
                <v:path arrowok="t"/>
              </v:shape>
            </v:group>
            <v:group style="position:absolute;left:19628;top:13241;width:2;height:7" coordorigin="19628,13241" coordsize="2,7">
              <v:shape style="position:absolute;left:19628;top:13241;width:2;height:7" coordorigin="19628,13241" coordsize="0,7" path="m19628,13241l19628,13248e" filled="false" stroked="true" strokeweight=".079961pt" strokecolor="#989898">
                <v:path arrowok="t"/>
              </v:shape>
            </v:group>
            <v:group style="position:absolute;left:19655;top:13267;width:2;height:7" coordorigin="19655,13267" coordsize="2,7">
              <v:shape style="position:absolute;left:19655;top:13267;width:2;height:7" coordorigin="19655,13267" coordsize="0,7" path="m19655,13267l19655,13273e" filled="false" stroked="true" strokeweight=".079853pt" strokecolor="#989898">
                <v:path arrowok="t"/>
              </v:shape>
            </v:group>
            <v:group style="position:absolute;left:19682;top:13294;width:2;height:7" coordorigin="19682,13294" coordsize="2,7">
              <v:shape style="position:absolute;left:19682;top:13294;width:2;height:7" coordorigin="19682,13294" coordsize="0,7" path="m19682,13294l19682,13300e" filled="false" stroked="true" strokeweight=".079853pt" strokecolor="#989898">
                <v:path arrowok="t"/>
              </v:shape>
            </v:group>
            <v:group style="position:absolute;left:19709;top:13320;width:2;height:7" coordorigin="19709,13320" coordsize="2,7">
              <v:shape style="position:absolute;left:19709;top:13320;width:2;height:7" coordorigin="19709,13320" coordsize="0,7" path="m19709,13320l19709,13326e" filled="false" stroked="true" strokeweight=".079853pt" strokecolor="#989898">
                <v:path arrowok="t"/>
              </v:shape>
            </v:group>
            <v:group style="position:absolute;left:19736;top:13347;width:2;height:7" coordorigin="19736,13347" coordsize="2,7">
              <v:shape style="position:absolute;left:19736;top:13347;width:2;height:7" coordorigin="19736,13347" coordsize="0,7" path="m19736,13347l19736,13353e" filled="false" stroked="true" strokeweight=".079961pt" strokecolor="#989898">
                <v:path arrowok="t"/>
              </v:shape>
            </v:group>
            <v:group style="position:absolute;left:19763;top:13372;width:2;height:7" coordorigin="19763,13372" coordsize="2,7">
              <v:shape style="position:absolute;left:19763;top:13372;width:2;height:7" coordorigin="19763,13372" coordsize="0,7" path="m19763,13372l19763,13379e" filled="false" stroked="true" strokeweight=".079745pt" strokecolor="#989898">
                <v:path arrowok="t"/>
              </v:shape>
            </v:group>
            <v:group style="position:absolute;left:19789;top:13399;width:2;height:7" coordorigin="19789,13399" coordsize="2,7">
              <v:shape style="position:absolute;left:19789;top:13399;width:2;height:7" coordorigin="19789,13399" coordsize="0,7" path="m19789,13399l19789,13406e" filled="false" stroked="true" strokeweight=".079961pt" strokecolor="#989898">
                <v:path arrowok="t"/>
              </v:shape>
            </v:group>
            <v:group style="position:absolute;left:19816;top:13426;width:2;height:7" coordorigin="19816,13426" coordsize="2,7">
              <v:shape style="position:absolute;left:19816;top:13426;width:2;height:7" coordorigin="19816,13426" coordsize="0,7" path="m19816,13426l19816,13433e" filled="false" stroked="true" strokeweight=".079853pt" strokecolor="#989898">
                <v:path arrowok="t"/>
              </v:shape>
            </v:group>
            <v:group style="position:absolute;left:19843;top:13452;width:2;height:7" coordorigin="19843,13452" coordsize="2,7">
              <v:shape style="position:absolute;left:19843;top:13452;width:2;height:7" coordorigin="19843,13452" coordsize="0,7" path="m19843,13452l19843,13458e" filled="false" stroked="true" strokeweight=".078666pt" strokecolor="#989898">
                <v:path arrowok="t"/>
              </v:shape>
            </v:group>
            <v:group style="position:absolute;left:19870;top:13479;width:2;height:7" coordorigin="19870,13479" coordsize="2,7">
              <v:shape style="position:absolute;left:19870;top:13479;width:2;height:7" coordorigin="19870,13479" coordsize="0,7" path="m19870,13479l19870,13485e" filled="false" stroked="true" strokeweight=".079853pt" strokecolor="#989898">
                <v:path arrowok="t"/>
              </v:shape>
            </v:group>
            <v:group style="position:absolute;left:19910;top:13517;width:2;height:7" coordorigin="19910,13517" coordsize="2,7">
              <v:shape style="position:absolute;left:19910;top:13517;width:2;height:7" coordorigin="19910,13517" coordsize="0,7" path="m19910,13517l19910,13524e" filled="false" stroked="true" strokeweight=".079853pt" strokecolor="#989898">
                <v:path arrowok="t"/>
              </v:shape>
            </v:group>
            <v:group style="position:absolute;left:22089;top:14574;width:13;height:20" coordorigin="22089,14574" coordsize="13,20">
              <v:shape style="position:absolute;left:22089;top:14574;width:13;height:20" coordorigin="22089,14574" coordsize="13,20" path="m22102,14588l22097,14593,22089,14583,22102,14574e" filled="false" stroked="true" strokeweight=".318763pt" strokecolor="#989898">
                <v:path arrowok="t"/>
              </v:shape>
            </v:group>
            <v:group style="position:absolute;left:22093;top:16013;width:2;height:7" coordorigin="22093,16013" coordsize="2,7">
              <v:shape style="position:absolute;left:22093;top:16013;width:2;height:7" coordorigin="22093,16013" coordsize="0,7" path="m22093,16013l22093,16019e" filled="false" stroked="true" strokeweight=".075536pt" strokecolor="#989898">
                <v:path arrowok="t"/>
              </v:shape>
            </v:group>
            <v:group style="position:absolute;left:22072;top:15981;width:2;height:7" coordorigin="22072,15981" coordsize="2,7">
              <v:shape style="position:absolute;left:22072;top:15981;width:2;height:7" coordorigin="22072,15981" coordsize="0,7" path="m22072,15981l22072,15987e" filled="false" stroked="true" strokeweight=".075644pt" strokecolor="#989898">
                <v:path arrowok="t"/>
              </v:shape>
            </v:group>
            <v:group style="position:absolute;left:22052;top:15949;width:2;height:7" coordorigin="22052,15949" coordsize="2,7">
              <v:shape style="position:absolute;left:22052;top:15949;width:2;height:7" coordorigin="22052,15949" coordsize="0,7" path="m22052,15949l22052,15955e" filled="false" stroked="true" strokeweight=".075428pt" strokecolor="#989898">
                <v:path arrowok="t"/>
              </v:shape>
            </v:group>
            <v:group style="position:absolute;left:22033;top:15917;width:2;height:7" coordorigin="22033,15917" coordsize="2,7">
              <v:shape style="position:absolute;left:22033;top:15917;width:2;height:7" coordorigin="22033,15917" coordsize="0,7" path="m22033,15917l22033,15924e" filled="false" stroked="true" strokeweight=".086327pt" strokecolor="#989898">
                <v:path arrowok="t"/>
              </v:shape>
            </v:group>
            <v:group style="position:absolute;left:22012;top:15885;width:2;height:7" coordorigin="22012,15885" coordsize="2,7">
              <v:shape style="position:absolute;left:22012;top:15885;width:2;height:7" coordorigin="22012,15885" coordsize="0,7" path="m22012,15885l22012,15892e" filled="false" stroked="true" strokeweight=".086327pt" strokecolor="#989898">
                <v:path arrowok="t"/>
              </v:shape>
            </v:group>
            <v:group style="position:absolute;left:21990;top:15855;width:2;height:7" coordorigin="21990,15855" coordsize="2,7">
              <v:shape style="position:absolute;left:21990;top:15855;width:2;height:7" coordorigin="21990,15855" coordsize="0,7" path="m21990,15855l21990,15861e" filled="false" stroked="true" strokeweight=".075536pt" strokecolor="#989898">
                <v:path arrowok="t"/>
              </v:shape>
            </v:group>
            <v:group style="position:absolute;left:21966;top:15825;width:2;height:7" coordorigin="21966,15825" coordsize="2,7">
              <v:shape style="position:absolute;left:21966;top:15825;width:2;height:7" coordorigin="21966,15825" coordsize="0,7" path="m21966,15825l21966,15831e" filled="false" stroked="true" strokeweight=".075644pt" strokecolor="#989898">
                <v:path arrowok="t"/>
              </v:shape>
            </v:group>
            <v:group style="position:absolute;left:21943;top:15794;width:2;height:7" coordorigin="21943,15794" coordsize="2,7">
              <v:shape style="position:absolute;left:21943;top:15794;width:2;height:7" coordorigin="21943,15794" coordsize="0,7" path="m21943,15794l21943,15801e" filled="false" stroked="true" strokeweight=".075536pt" strokecolor="#989898">
                <v:path arrowok="t"/>
              </v:shape>
            </v:group>
            <v:group style="position:absolute;left:21921;top:15764;width:2;height:7" coordorigin="21921,15764" coordsize="2,7">
              <v:shape style="position:absolute;left:21921;top:15764;width:2;height:7" coordorigin="21921,15764" coordsize="0,7" path="m21921,15764l21921,15771e" filled="false" stroked="true" strokeweight=".086327pt" strokecolor="#989898">
                <v:path arrowok="t"/>
              </v:shape>
            </v:group>
            <v:group style="position:absolute;left:21899;top:15734;width:2;height:7" coordorigin="21899,15734" coordsize="2,7">
              <v:shape style="position:absolute;left:21899;top:15734;width:2;height:7" coordorigin="21899,15734" coordsize="0,7" path="m21899,15734l21899,15740e" filled="false" stroked="true" strokeweight=".075644pt" strokecolor="#989898">
                <v:path arrowok="t"/>
              </v:shape>
            </v:group>
            <v:group style="position:absolute;left:21876;top:15704;width:2;height:7" coordorigin="21876,15704" coordsize="2,7">
              <v:shape style="position:absolute;left:21876;top:15704;width:2;height:7" coordorigin="21876,15704" coordsize="0,7" path="m21876,15704l21876,15710e" filled="false" stroked="true" strokeweight=".075536pt" strokecolor="#989898">
                <v:path arrowok="t"/>
              </v:shape>
            </v:group>
            <v:group style="position:absolute;left:21854;top:15673;width:2;height:7" coordorigin="21854,15673" coordsize="2,7">
              <v:shape style="position:absolute;left:21854;top:15673;width:2;height:7" coordorigin="21854,15673" coordsize="0,7" path="m21854,15673l21854,15680e" filled="false" stroked="true" strokeweight=".086327pt" strokecolor="#989898">
                <v:path arrowok="t"/>
              </v:shape>
            </v:group>
            <v:group style="position:absolute;left:21832;top:15645;width:2;height:7" coordorigin="21832,15645" coordsize="2,7">
              <v:shape style="position:absolute;left:21832;top:15645;width:2;height:7" coordorigin="21832,15645" coordsize="0,7" path="m21832,15645l21832,15651e" filled="false" stroked="true" strokeweight=".075644pt" strokecolor="#989898">
                <v:path arrowok="t"/>
              </v:shape>
            </v:group>
            <v:group style="position:absolute;left:21808;top:15614;width:2;height:7" coordorigin="21808,15614" coordsize="2,7">
              <v:shape style="position:absolute;left:21808;top:15614;width:2;height:7" coordorigin="21808,15614" coordsize="0,7" path="m21808,15614l21808,15621e" filled="false" stroked="true" strokeweight=".075428pt" strokecolor="#989898">
                <v:path arrowok="t"/>
              </v:shape>
            </v:group>
            <v:group style="position:absolute;left:21786;top:15584;width:2;height:7" coordorigin="21786,15584" coordsize="2,7">
              <v:shape style="position:absolute;left:21786;top:15584;width:2;height:7" coordorigin="21786,15584" coordsize="0,7" path="m21786,15584l21786,15590e" filled="false" stroked="true" strokeweight=".075536pt" strokecolor="#989898">
                <v:path arrowok="t"/>
              </v:shape>
            </v:group>
            <v:group style="position:absolute;left:21763;top:15554;width:2;height:7" coordorigin="21763,15554" coordsize="2,7">
              <v:shape style="position:absolute;left:21763;top:15554;width:2;height:7" coordorigin="21763,15554" coordsize="0,7" path="m21763,15554l21763,15560e" filled="false" stroked="true" strokeweight=".086219pt" strokecolor="#989898">
                <v:path arrowok="t"/>
              </v:shape>
            </v:group>
            <v:group style="position:absolute;left:21741;top:15524;width:2;height:7" coordorigin="21741,15524" coordsize="2,7">
              <v:shape style="position:absolute;left:21741;top:15524;width:2;height:7" coordorigin="21741,15524" coordsize="0,7" path="m21741,15524l21741,15530e" filled="false" stroked="true" strokeweight=".075428pt" strokecolor="#989898">
                <v:path arrowok="t"/>
              </v:shape>
            </v:group>
            <v:group style="position:absolute;left:21719;top:15493;width:2;height:7" coordorigin="21719,15493" coordsize="2,7">
              <v:shape style="position:absolute;left:21719;top:15493;width:2;height:7" coordorigin="21719,15493" coordsize="0,7" path="m21719,15493l21719,15500e" filled="false" stroked="true" strokeweight=".075536pt" strokecolor="#989898">
                <v:path arrowok="t"/>
              </v:shape>
            </v:group>
            <v:group style="position:absolute;left:21696;top:15463;width:2;height:7" coordorigin="21696,15463" coordsize="2,7">
              <v:shape style="position:absolute;left:21696;top:15463;width:2;height:7" coordorigin="21696,15463" coordsize="0,7" path="m21696,15463l21696,15469e" filled="false" stroked="true" strokeweight=".086219pt" strokecolor="#989898">
                <v:path arrowok="t"/>
              </v:shape>
            </v:group>
            <v:group style="position:absolute;left:21674;top:15433;width:2;height:7" coordorigin="21674,15433" coordsize="2,7">
              <v:shape style="position:absolute;left:21674;top:15433;width:2;height:7" coordorigin="21674,15433" coordsize="0,7" path="m21674,15433l21674,15439e" filled="false" stroked="true" strokeweight=".075428pt" strokecolor="#989898">
                <v:path arrowok="t"/>
              </v:shape>
            </v:group>
            <v:group style="position:absolute;left:21650;top:15402;width:2;height:7" coordorigin="21650,15402" coordsize="2,7">
              <v:shape style="position:absolute;left:21650;top:15402;width:2;height:7" coordorigin="21650,15402" coordsize="0,7" path="m21650,15402l21650,15409e" filled="false" stroked="true" strokeweight=".075536pt" strokecolor="#989898">
                <v:path arrowok="t"/>
              </v:shape>
            </v:group>
            <v:group style="position:absolute;left:21628;top:15372;width:2;height:7" coordorigin="21628,15372" coordsize="2,7">
              <v:shape style="position:absolute;left:21628;top:15372;width:2;height:7" coordorigin="21628,15372" coordsize="0,7" path="m21628,15372l21628,15378e" filled="false" stroked="true" strokeweight=".075644pt" strokecolor="#989898">
                <v:path arrowok="t"/>
              </v:shape>
            </v:group>
            <v:group style="position:absolute;left:21606;top:15342;width:2;height:7" coordorigin="21606,15342" coordsize="2,7">
              <v:shape style="position:absolute;left:21606;top:15342;width:2;height:7" coordorigin="21606,15342" coordsize="0,7" path="m21606,15342l21606,15348e" filled="false" stroked="true" strokeweight=".086435pt" strokecolor="#989898">
                <v:path arrowok="t"/>
              </v:shape>
            </v:group>
            <v:group style="position:absolute;left:21583;top:15312;width:2;height:7" coordorigin="21583,15312" coordsize="2,7">
              <v:shape style="position:absolute;left:21583;top:15312;width:2;height:7" coordorigin="21583,15312" coordsize="0,7" path="m21583,15312l21583,15318e" filled="false" stroked="true" strokeweight=".075536pt" strokecolor="#989898">
                <v:path arrowok="t"/>
              </v:shape>
            </v:group>
            <v:group style="position:absolute;left:21561;top:15283;width:2;height:7" coordorigin="21561,15283" coordsize="2,7">
              <v:shape style="position:absolute;left:21561;top:15283;width:2;height:7" coordorigin="21561,15283" coordsize="0,7" path="m21561,15283l21561,15289e" filled="false" stroked="true" strokeweight=".079853pt" strokecolor="#989898">
                <v:path arrowok="t"/>
              </v:shape>
            </v:group>
            <v:group style="position:absolute;left:21539;top:15253;width:2;height:7" coordorigin="21539,15253" coordsize="2,7">
              <v:shape style="position:absolute;left:21539;top:15253;width:2;height:7" coordorigin="21539,15253" coordsize="0,7" path="m21539,15253l21539,15259e" filled="false" stroked="true" strokeweight=".079745pt" strokecolor="#989898">
                <v:path arrowok="t"/>
              </v:shape>
            </v:group>
            <v:group style="position:absolute;left:21515;top:15222;width:2;height:7" coordorigin="21515,15222" coordsize="2,7">
              <v:shape style="position:absolute;left:21515;top:15222;width:2;height:7" coordorigin="21515,15222" coordsize="0,7" path="m21515,15222l21515,15229e" filled="false" stroked="true" strokeweight=".079961pt" strokecolor="#989898">
                <v:path arrowok="t"/>
              </v:shape>
            </v:group>
            <v:group style="position:absolute;left:21492;top:15192;width:2;height:7" coordorigin="21492,15192" coordsize="2,7">
              <v:shape style="position:absolute;left:21492;top:15192;width:2;height:7" coordorigin="21492,15192" coordsize="0,7" path="m21492,15192l21492,15198e" filled="false" stroked="true" strokeweight=".079853pt" strokecolor="#989898">
                <v:path arrowok="t"/>
              </v:shape>
            </v:group>
            <v:group style="position:absolute;left:21468;top:15163;width:2;height:7" coordorigin="21468,15163" coordsize="2,7">
              <v:shape style="position:absolute;left:21468;top:15163;width:2;height:7" coordorigin="21468,15163" coordsize="0,7" path="m21468,15163l21468,15170e" filled="false" stroked="true" strokeweight=".078881pt" strokecolor="#989898">
                <v:path arrowok="t"/>
              </v:shape>
            </v:group>
            <v:group style="position:absolute;left:21446;top:15133;width:2;height:7" coordorigin="21446,15133" coordsize="2,7">
              <v:shape style="position:absolute;left:21446;top:15133;width:2;height:7" coordorigin="21446,15133" coordsize="0,7" path="m21446,15133l21446,15139e" filled="false" stroked="true" strokeweight=".078774pt" strokecolor="#989898">
                <v:path arrowok="t"/>
              </v:shape>
            </v:group>
            <v:group style="position:absolute;left:21422;top:15103;width:2;height:7" coordorigin="21422,15103" coordsize="2,7">
              <v:shape style="position:absolute;left:21422;top:15103;width:2;height:7" coordorigin="21422,15103" coordsize="0,7" path="m21422,15103l21422,15109e" filled="false" stroked="true" strokeweight=".079961pt" strokecolor="#989898">
                <v:path arrowok="t"/>
              </v:shape>
            </v:group>
            <v:group style="position:absolute;left:21400;top:15074;width:2;height:7" coordorigin="21400,15074" coordsize="2,7">
              <v:shape style="position:absolute;left:21400;top:15074;width:2;height:7" coordorigin="21400,15074" coordsize="0,7" path="m21400,15074l21400,15080e" filled="false" stroked="true" strokeweight=".078881pt" strokecolor="#989898">
                <v:path arrowok="t"/>
              </v:shape>
            </v:group>
            <v:group style="position:absolute;left:21376;top:15044;width:2;height:7" coordorigin="21376,15044" coordsize="2,7">
              <v:shape style="position:absolute;left:21376;top:15044;width:2;height:7" coordorigin="21376,15044" coordsize="0,7" path="m21376,15044l21376,15050e" filled="false" stroked="true" strokeweight=".079853pt" strokecolor="#989898">
                <v:path arrowok="t"/>
              </v:shape>
            </v:group>
            <v:group style="position:absolute;left:21354;top:15014;width:2;height:7" coordorigin="21354,15014" coordsize="2,7">
              <v:shape style="position:absolute;left:21354;top:15014;width:2;height:7" coordorigin="21354,15014" coordsize="0,7" path="m21354,15014l21354,15020e" filled="false" stroked="true" strokeweight=".079961pt" strokecolor="#989898">
                <v:path arrowok="t"/>
              </v:shape>
            </v:group>
            <v:group style="position:absolute;left:21330;top:14985;width:2;height:7" coordorigin="21330,14985" coordsize="2,7">
              <v:shape style="position:absolute;left:21330;top:14985;width:2;height:7" coordorigin="21330,14985" coordsize="0,7" path="m21330,14985l21330,14991e" filled="false" stroked="true" strokeweight=".079961pt" strokecolor="#989898">
                <v:path arrowok="t"/>
              </v:shape>
            </v:group>
            <v:group style="position:absolute;left:21308;top:14955;width:2;height:7" coordorigin="21308,14955" coordsize="2,7">
              <v:shape style="position:absolute;left:21308;top:14955;width:2;height:7" coordorigin="21308,14955" coordsize="0,7" path="m21308,14955l21308,14961e" filled="false" stroked="true" strokeweight=".079853pt" strokecolor="#989898">
                <v:path arrowok="t"/>
              </v:shape>
            </v:group>
            <v:group style="position:absolute;left:21285;top:14924;width:2;height:7" coordorigin="21285,14924" coordsize="2,7">
              <v:shape style="position:absolute;left:21285;top:14924;width:2;height:7" coordorigin="21285,14924" coordsize="0,7" path="m21285,14924l21285,14931e" filled="false" stroked="true" strokeweight=".079961pt" strokecolor="#989898">
                <v:path arrowok="t"/>
              </v:shape>
            </v:group>
            <v:group style="position:absolute;left:21261;top:14896;width:2;height:7" coordorigin="21261,14896" coordsize="2,7">
              <v:shape style="position:absolute;left:21261;top:14896;width:2;height:7" coordorigin="21261,14896" coordsize="0,7" path="m21261,14896l21261,14902e" filled="false" stroked="true" strokeweight=".079961pt" strokecolor="#989898">
                <v:path arrowok="t"/>
              </v:shape>
            </v:group>
            <v:group style="position:absolute;left:21239;top:14865;width:2;height:7" coordorigin="21239,14865" coordsize="2,7">
              <v:shape style="position:absolute;left:21239;top:14865;width:2;height:7" coordorigin="21239,14865" coordsize="0,7" path="m21239,14865l21239,14872e" filled="false" stroked="true" strokeweight=".079961pt" strokecolor="#989898">
                <v:path arrowok="t"/>
              </v:shape>
            </v:group>
            <v:group style="position:absolute;left:21215;top:14835;width:2;height:7" coordorigin="21215,14835" coordsize="2,7">
              <v:shape style="position:absolute;left:21215;top:14835;width:2;height:7" coordorigin="21215,14835" coordsize="0,7" path="m21215,14835l21215,14841e" filled="false" stroked="true" strokeweight=".079853pt" strokecolor="#989898">
                <v:path arrowok="t"/>
              </v:shape>
            </v:group>
            <v:group style="position:absolute;left:21193;top:14806;width:2;height:7" coordorigin="21193,14806" coordsize="2,7">
              <v:shape style="position:absolute;left:21193;top:14806;width:2;height:7" coordorigin="21193,14806" coordsize="0,7" path="m21193,14806l21193,14813e" filled="false" stroked="true" strokeweight=".079961pt" strokecolor="#989898">
                <v:path arrowok="t"/>
              </v:shape>
            </v:group>
            <v:group style="position:absolute;left:21169;top:14776;width:2;height:7" coordorigin="21169,14776" coordsize="2,7">
              <v:shape style="position:absolute;left:21169;top:14776;width:2;height:7" coordorigin="21169,14776" coordsize="0,7" path="m21169,14776l21169,14782e" filled="false" stroked="true" strokeweight=".079853pt" strokecolor="#989898">
                <v:path arrowok="t"/>
              </v:shape>
            </v:group>
            <v:group style="position:absolute;left:21147;top:14746;width:2;height:7" coordorigin="21147,14746" coordsize="2,7">
              <v:shape style="position:absolute;left:21147;top:14746;width:2;height:7" coordorigin="21147,14746" coordsize="0,7" path="m21147,14746l21147,14752e" filled="false" stroked="true" strokeweight=".079961pt" strokecolor="#989898">
                <v:path arrowok="t"/>
              </v:shape>
            </v:group>
            <v:group style="position:absolute;left:21123;top:14717;width:2;height:7" coordorigin="21123,14717" coordsize="2,7">
              <v:shape style="position:absolute;left:21123;top:14717;width:2;height:7" coordorigin="21123,14717" coordsize="0,7" path="m21123,14717l21123,14724e" filled="false" stroked="true" strokeweight=".079853pt" strokecolor="#989898">
                <v:path arrowok="t"/>
              </v:shape>
            </v:group>
            <v:group style="position:absolute;left:21100;top:14687;width:2;height:7" coordorigin="21100,14687" coordsize="2,7">
              <v:shape style="position:absolute;left:21100;top:14687;width:2;height:7" coordorigin="21100,14687" coordsize="0,7" path="m21100,14687l21100,14693e" filled="false" stroked="true" strokeweight=".079853pt" strokecolor="#989898">
                <v:path arrowok="t"/>
              </v:shape>
            </v:group>
            <v:group style="position:absolute;left:21076;top:14657;width:2;height:7" coordorigin="21076,14657" coordsize="2,7">
              <v:shape style="position:absolute;left:21076;top:14657;width:2;height:7" coordorigin="21076,14657" coordsize="0,7" path="m21076,14657l21076,14663e" filled="false" stroked="true" strokeweight=".078666pt" strokecolor="#989898">
                <v:path arrowok="t"/>
              </v:shape>
            </v:group>
            <v:group style="position:absolute;left:21054;top:14628;width:2;height:7" coordorigin="21054,14628" coordsize="2,7">
              <v:shape style="position:absolute;left:21054;top:14628;width:2;height:7" coordorigin="21054,14628" coordsize="0,7" path="m21054,14628l21054,14634e" filled="false" stroked="true" strokeweight=".079853pt" strokecolor="#989898">
                <v:path arrowok="t"/>
              </v:shape>
            </v:group>
            <v:group style="position:absolute;left:21030;top:14598;width:2;height:7" coordorigin="21030,14598" coordsize="2,7">
              <v:shape style="position:absolute;left:21030;top:14598;width:2;height:7" coordorigin="21030,14598" coordsize="0,7" path="m21030,14598l21030,14604e" filled="false" stroked="true" strokeweight=".079853pt" strokecolor="#989898">
                <v:path arrowok="t"/>
              </v:shape>
            </v:group>
            <v:group style="position:absolute;left:21006;top:14569;width:2;height:7" coordorigin="21006,14569" coordsize="2,7">
              <v:shape style="position:absolute;left:21006;top:14569;width:2;height:7" coordorigin="21006,14569" coordsize="0,7" path="m21006,14569l21006,14575e" filled="false" stroked="true" strokeweight=".079745pt" strokecolor="#989898">
                <v:path arrowok="t"/>
              </v:shape>
            </v:group>
            <v:group style="position:absolute;left:20982;top:14540;width:2;height:7" coordorigin="20982,14540" coordsize="2,7">
              <v:shape style="position:absolute;left:20982;top:14540;width:2;height:7" coordorigin="20982,14540" coordsize="0,7" path="m20982,14540l20982,14547e" filled="false" stroked="true" strokeweight=".079853pt" strokecolor="#989898">
                <v:path arrowok="t"/>
              </v:shape>
            </v:group>
            <v:group style="position:absolute;left:20957;top:14512;width:2;height:7" coordorigin="20957,14512" coordsize="2,7">
              <v:shape style="position:absolute;left:20957;top:14512;width:2;height:7" coordorigin="20957,14512" coordsize="0,7" path="m20957,14512l20957,14518e" filled="false" stroked="true" strokeweight=".079853pt" strokecolor="#989898">
                <v:path arrowok="t"/>
              </v:shape>
            </v:group>
            <v:group style="position:absolute;left:20933;top:14483;width:2;height:7" coordorigin="20933,14483" coordsize="2,7">
              <v:shape style="position:absolute;left:20933;top:14483;width:2;height:7" coordorigin="20933,14483" coordsize="0,7" path="m20933,14483l20933,14489e" filled="false" stroked="true" strokeweight=".079853pt" strokecolor="#989898">
                <v:path arrowok="t"/>
              </v:shape>
            </v:group>
            <v:group style="position:absolute;left:20908;top:14454;width:2;height:7" coordorigin="20908,14454" coordsize="2,7">
              <v:shape style="position:absolute;left:20908;top:14454;width:2;height:7" coordorigin="20908,14454" coordsize="0,7" path="m20908,14454l20908,14461e" filled="false" stroked="true" strokeweight=".079853pt" strokecolor="#989898">
                <v:path arrowok="t"/>
              </v:shape>
            </v:group>
            <v:group style="position:absolute;left:20884;top:14426;width:2;height:7" coordorigin="20884,14426" coordsize="2,7">
              <v:shape style="position:absolute;left:20884;top:14426;width:2;height:7" coordorigin="20884,14426" coordsize="0,7" path="m20884,14426l20884,14432e" filled="false" stroked="true" strokeweight=".079961pt" strokecolor="#989898">
                <v:path arrowok="t"/>
              </v:shape>
            </v:group>
            <v:group style="position:absolute;left:20860;top:14397;width:2;height:7" coordorigin="20860,14397" coordsize="2,7">
              <v:shape style="position:absolute;left:20860;top:14397;width:2;height:7" coordorigin="20860,14397" coordsize="0,7" path="m20860,14397l20860,14403e" filled="false" stroked="true" strokeweight=".079853pt" strokecolor="#989898">
                <v:path arrowok="t"/>
              </v:shape>
            </v:group>
            <v:group style="position:absolute;left:20834;top:14368;width:2;height:7" coordorigin="20834,14368" coordsize="2,7">
              <v:shape style="position:absolute;left:20834;top:14368;width:2;height:7" coordorigin="20834,14368" coordsize="0,7" path="m20834,14368l20834,14375e" filled="false" stroked="true" strokeweight=".079853pt" strokecolor="#989898">
                <v:path arrowok="t"/>
              </v:shape>
            </v:group>
            <v:group style="position:absolute;left:20810;top:14339;width:2;height:7" coordorigin="20810,14339" coordsize="2,7">
              <v:shape style="position:absolute;left:20810;top:14339;width:2;height:7" coordorigin="20810,14339" coordsize="0,7" path="m20810,14339l20810,14346e" filled="false" stroked="true" strokeweight=".079853pt" strokecolor="#989898">
                <v:path arrowok="t"/>
              </v:shape>
            </v:group>
            <v:group style="position:absolute;left:20786;top:14312;width:2;height:7" coordorigin="20786,14312" coordsize="2,7">
              <v:shape style="position:absolute;left:20786;top:14312;width:2;height:7" coordorigin="20786,14312" coordsize="0,7" path="m20786,14312l20786,14319e" filled="false" stroked="true" strokeweight=".078881pt" strokecolor="#989898">
                <v:path arrowok="t"/>
              </v:shape>
            </v:group>
            <v:group style="position:absolute;left:20761;top:14284;width:2;height:7" coordorigin="20761,14284" coordsize="2,7">
              <v:shape style="position:absolute;left:20761;top:14284;width:2;height:7" coordorigin="20761,14284" coordsize="0,7" path="m20761,14284l20761,14290e" filled="false" stroked="true" strokeweight=".079853pt" strokecolor="#989898">
                <v:path arrowok="t"/>
              </v:shape>
            </v:group>
            <v:group style="position:absolute;left:20737;top:14255;width:2;height:7" coordorigin="20737,14255" coordsize="2,7">
              <v:shape style="position:absolute;left:20737;top:14255;width:2;height:7" coordorigin="20737,14255" coordsize="0,7" path="m20737,14255l20737,14261e" filled="false" stroked="true" strokeweight=".078666pt" strokecolor="#989898">
                <v:path arrowok="t"/>
              </v:shape>
            </v:group>
            <v:group style="position:absolute;left:20712;top:14226;width:2;height:7" coordorigin="20712,14226" coordsize="2,7">
              <v:shape style="position:absolute;left:20712;top:14226;width:2;height:7" coordorigin="20712,14226" coordsize="0,7" path="m20712,14226l20712,14233e" filled="false" stroked="true" strokeweight=".079961pt" strokecolor="#989898">
                <v:path arrowok="t"/>
              </v:shape>
            </v:group>
            <v:group style="position:absolute;left:20688;top:14198;width:2;height:7" coordorigin="20688,14198" coordsize="2,7">
              <v:shape style="position:absolute;left:20688;top:14198;width:2;height:7" coordorigin="20688,14198" coordsize="0,7" path="m20688,14198l20688,14204e" filled="false" stroked="true" strokeweight=".079853pt" strokecolor="#989898">
                <v:path arrowok="t"/>
              </v:shape>
            </v:group>
            <v:group style="position:absolute;left:20664;top:14169;width:2;height:7" coordorigin="20664,14169" coordsize="2,7">
              <v:shape style="position:absolute;left:20664;top:14169;width:2;height:7" coordorigin="20664,14169" coordsize="0,7" path="m20664,14169l20664,14175e" filled="false" stroked="true" strokeweight=".078666pt" strokecolor="#989898">
                <v:path arrowok="t"/>
              </v:shape>
            </v:group>
            <v:group style="position:absolute;left:20638;top:14140;width:2;height:7" coordorigin="20638,14140" coordsize="2,7">
              <v:shape style="position:absolute;left:20638;top:14140;width:2;height:7" coordorigin="20638,14140" coordsize="0,7" path="m20638,14140l20638,14147e" filled="false" stroked="true" strokeweight=".079853pt" strokecolor="#989898">
                <v:path arrowok="t"/>
              </v:shape>
            </v:group>
            <v:group style="position:absolute;left:20614;top:14112;width:2;height:7" coordorigin="20614,14112" coordsize="2,7">
              <v:shape style="position:absolute;left:20614;top:14112;width:2;height:7" coordorigin="20614,14112" coordsize="0,7" path="m20614,14112l20614,14118e" filled="false" stroked="true" strokeweight=".078881pt" strokecolor="#989898">
                <v:path arrowok="t"/>
              </v:shape>
            </v:group>
            <v:group style="position:absolute;left:20589;top:14083;width:2;height:7" coordorigin="20589,14083" coordsize="2,7">
              <v:shape style="position:absolute;left:20589;top:14083;width:2;height:7" coordorigin="20589,14083" coordsize="0,7" path="m20589,14083l20589,14089e" filled="false" stroked="true" strokeweight=".079853pt" strokecolor="#989898">
                <v:path arrowok="t"/>
              </v:shape>
            </v:group>
            <v:group style="position:absolute;left:20565;top:14054;width:2;height:7" coordorigin="20565,14054" coordsize="2,7">
              <v:shape style="position:absolute;left:20565;top:14054;width:2;height:7" coordorigin="20565,14054" coordsize="0,7" path="m20565,14054l20565,14061e" filled="false" stroked="true" strokeweight=".078666pt" strokecolor="#989898">
                <v:path arrowok="t"/>
              </v:shape>
            </v:group>
            <v:group style="position:absolute;left:20541;top:14026;width:2;height:7" coordorigin="20541,14026" coordsize="2,7">
              <v:shape style="position:absolute;left:20541;top:14026;width:2;height:7" coordorigin="20541,14026" coordsize="0,7" path="m20541,14026l20541,14032e" filled="false" stroked="true" strokeweight=".079853pt" strokecolor="#989898">
                <v:path arrowok="t"/>
              </v:shape>
            </v:group>
            <v:group style="position:absolute;left:20515;top:13997;width:2;height:7" coordorigin="20515,13997" coordsize="2,7">
              <v:shape style="position:absolute;left:20515;top:13997;width:2;height:7" coordorigin="20515,13997" coordsize="0,7" path="m20515,13997l20515,14003e" filled="false" stroked="true" strokeweight=".079853pt" strokecolor="#989898">
                <v:path arrowok="t"/>
              </v:shape>
            </v:group>
            <v:group style="position:absolute;left:20492;top:13968;width:2;height:7" coordorigin="20492,13968" coordsize="2,7">
              <v:shape style="position:absolute;left:20492;top:13968;width:2;height:7" coordorigin="20492,13968" coordsize="0,7" path="m20492,13968l20492,13975e" filled="false" stroked="true" strokeweight=".079745pt" strokecolor="#989898">
                <v:path arrowok="t"/>
              </v:shape>
            </v:group>
            <v:group style="position:absolute;left:20468;top:13939;width:2;height:7" coordorigin="20468,13939" coordsize="2,7">
              <v:shape style="position:absolute;left:20468;top:13939;width:2;height:7" coordorigin="20468,13939" coordsize="0,7" path="m20468,13939l20468,13946e" filled="false" stroked="true" strokeweight=".079745pt" strokecolor="#989898">
                <v:path arrowok="t"/>
              </v:shape>
            </v:group>
            <v:group style="position:absolute;left:20444;top:13911;width:2;height:7" coordorigin="20444,13911" coordsize="2,7">
              <v:shape style="position:absolute;left:20444;top:13911;width:2;height:7" coordorigin="20444,13911" coordsize="0,7" path="m20444,13911l20444,13917e" filled="false" stroked="true" strokeweight=".079961pt" strokecolor="#989898">
                <v:path arrowok="t"/>
              </v:shape>
            </v:group>
            <v:group style="position:absolute;left:20421;top:13880;width:2;height:7" coordorigin="20421,13880" coordsize="2,7">
              <v:shape style="position:absolute;left:20421;top:13880;width:2;height:7" coordorigin="20421,13880" coordsize="0,7" path="m20421,13880l20421,13887e" filled="false" stroked="true" strokeweight=".079853pt" strokecolor="#989898">
                <v:path arrowok="t"/>
              </v:shape>
            </v:group>
            <v:group style="position:absolute;left:20398;top:13852;width:2;height:7" coordorigin="20398,13852" coordsize="2,7">
              <v:shape style="position:absolute;left:20398;top:13852;width:2;height:7" coordorigin="20398,13852" coordsize="0,7" path="m20398,13852l20398,13858e" filled="false" stroked="true" strokeweight=".079853pt" strokecolor="#989898">
                <v:path arrowok="t"/>
              </v:shape>
            </v:group>
            <v:group style="position:absolute;left:20374;top:13822;width:2;height:7" coordorigin="20374,13822" coordsize="2,7">
              <v:shape style="position:absolute;left:20374;top:13822;width:2;height:7" coordorigin="20374,13822" coordsize="0,7" path="m20374,13822l20374,13828e" filled="false" stroked="true" strokeweight=".078881pt" strokecolor="#989898">
                <v:path arrowok="t"/>
              </v:shape>
            </v:group>
            <v:group style="position:absolute;left:20351;top:13793;width:2;height:7" coordorigin="20351,13793" coordsize="2,7">
              <v:shape style="position:absolute;left:20351;top:13793;width:2;height:7" coordorigin="20351,13793" coordsize="0,7" path="m20351,13793l20351,13799e" filled="false" stroked="true" strokeweight=".079961pt" strokecolor="#989898">
                <v:path arrowok="t"/>
              </v:shape>
            </v:group>
            <v:group style="position:absolute;left:20327;top:13763;width:2;height:7" coordorigin="20327,13763" coordsize="2,7">
              <v:shape style="position:absolute;left:20327;top:13763;width:2;height:7" coordorigin="20327,13763" coordsize="0,7" path="m20327,13763l20327,13769e" filled="false" stroked="true" strokeweight=".079961pt" strokecolor="#989898">
                <v:path arrowok="t"/>
              </v:shape>
            </v:group>
            <v:group style="position:absolute;left:20304;top:13732;width:2;height:7" coordorigin="20304,13732" coordsize="2,7">
              <v:shape style="position:absolute;left:20304;top:13732;width:2;height:7" coordorigin="20304,13732" coordsize="0,7" path="m20304,13732l20304,13739e" filled="false" stroked="true" strokeweight=".079853pt" strokecolor="#989898">
                <v:path arrowok="t"/>
              </v:shape>
            </v:group>
            <v:group style="position:absolute;left:20281;top:13704;width:2;height:7" coordorigin="20281,13704" coordsize="2,7">
              <v:shape style="position:absolute;left:20281;top:13704;width:2;height:7" coordorigin="20281,13704" coordsize="0,7" path="m20281,13704l20281,13710e" filled="false" stroked="true" strokeweight=".079853pt" strokecolor="#989898">
                <v:path arrowok="t"/>
              </v:shape>
            </v:group>
            <v:group style="position:absolute;left:20257;top:13673;width:2;height:7" coordorigin="20257,13673" coordsize="2,7">
              <v:shape style="position:absolute;left:20257;top:13673;width:2;height:7" coordorigin="20257,13673" coordsize="0,7" path="m20257,13673l20257,13680e" filled="false" stroked="true" strokeweight=".079853pt" strokecolor="#989898">
                <v:path arrowok="t"/>
              </v:shape>
            </v:group>
            <v:group style="position:absolute;left:20233;top:13645;width:2;height:7" coordorigin="20233,13645" coordsize="2,7">
              <v:shape style="position:absolute;left:20233;top:13645;width:2;height:7" coordorigin="20233,13645" coordsize="0,7" path="m20233,13645l20233,13651e" filled="false" stroked="true" strokeweight=".078666pt" strokecolor="#989898">
                <v:path arrowok="t"/>
              </v:shape>
            </v:group>
            <v:group style="position:absolute;left:20211;top:13614;width:2;height:7" coordorigin="20211,13614" coordsize="2,7">
              <v:shape style="position:absolute;left:20211;top:13614;width:2;height:7" coordorigin="20211,13614" coordsize="0,7" path="m20211,13614l20211,13621e" filled="false" stroked="true" strokeweight=".079853pt" strokecolor="#989898">
                <v:path arrowok="t"/>
              </v:shape>
            </v:group>
            <v:group style="position:absolute;left:20187;top:13586;width:2;height:7" coordorigin="20187,13586" coordsize="2,7">
              <v:shape style="position:absolute;left:20187;top:13586;width:2;height:7" coordorigin="20187,13586" coordsize="0,7" path="m20187,13586l20187,13592e" filled="false" stroked="true" strokeweight=".079745pt" strokecolor="#989898">
                <v:path arrowok="t"/>
              </v:shape>
            </v:group>
            <v:group style="position:absolute;left:20163;top:13555;width:2;height:7" coordorigin="20163,13555" coordsize="2,7">
              <v:shape style="position:absolute;left:20163;top:13555;width:2;height:7" coordorigin="20163,13555" coordsize="0,7" path="m20163,13555l20163,13562e" filled="false" stroked="true" strokeweight=".079853pt" strokecolor="#989898">
                <v:path arrowok="t"/>
              </v:shape>
            </v:group>
            <v:group style="position:absolute;left:20141;top:13527;width:2;height:7" coordorigin="20141,13527" coordsize="2,7">
              <v:shape style="position:absolute;left:20141;top:13527;width:2;height:7" coordorigin="20141,13527" coordsize="0,7" path="m20141,13527l20141,13533e" filled="false" stroked="true" strokeweight=".079745pt" strokecolor="#989898">
                <v:path arrowok="t"/>
              </v:shape>
            </v:group>
            <v:group style="position:absolute;left:20117;top:13496;width:2;height:7" coordorigin="20117,13496" coordsize="2,7">
              <v:shape style="position:absolute;left:20117;top:13496;width:2;height:7" coordorigin="20117,13496" coordsize="0,7" path="m20117,13496l20117,13503e" filled="false" stroked="true" strokeweight=".079853pt" strokecolor="#989898">
                <v:path arrowok="t"/>
              </v:shape>
            </v:group>
            <v:group style="position:absolute;left:20093;top:13468;width:2;height:7" coordorigin="20093,13468" coordsize="2,7">
              <v:shape style="position:absolute;left:20093;top:13468;width:2;height:7" coordorigin="20093,13468" coordsize="0,7" path="m20093,13468l20093,13474e" filled="false" stroked="true" strokeweight=".078881pt" strokecolor="#989898">
                <v:path arrowok="t"/>
              </v:shape>
            </v:group>
            <v:group style="position:absolute;left:20071;top:13437;width:2;height:7" coordorigin="20071,13437" coordsize="2,7">
              <v:shape style="position:absolute;left:20071;top:13437;width:2;height:7" coordorigin="20071,13437" coordsize="0,7" path="m20071,13437l20071,13444e" filled="false" stroked="true" strokeweight=".079961pt" strokecolor="#989898">
                <v:path arrowok="t"/>
              </v:shape>
            </v:group>
            <v:group style="position:absolute;left:20047;top:13409;width:2;height:7" coordorigin="20047,13409" coordsize="2,7">
              <v:shape style="position:absolute;left:20047;top:13409;width:2;height:7" coordorigin="20047,13409" coordsize="0,7" path="m20047,13409l20047,13415e" filled="false" stroked="true" strokeweight=".079961pt" strokecolor="#989898">
                <v:path arrowok="t"/>
              </v:shape>
            </v:group>
            <v:group style="position:absolute;left:20021;top:13377;width:2;height:7" coordorigin="20021,13377" coordsize="2,7">
              <v:shape style="position:absolute;left:20021;top:13377;width:2;height:7" coordorigin="20021,13377" coordsize="0,7" path="m20021,13377l20021,13383e" filled="false" stroked="true" strokeweight=".079745pt" strokecolor="#989898">
                <v:path arrowok="t"/>
              </v:shape>
            </v:group>
            <v:group style="position:absolute;left:19045;top:13471;width:2;height:7" coordorigin="19045,13471" coordsize="2,7">
              <v:shape style="position:absolute;left:19045;top:13471;width:2;height:7" coordorigin="19045,13471" coordsize="0,7" path="m19045,13471l19045,13477e" filled="false" stroked="true" strokeweight=".079961pt" strokecolor="#989898">
                <v:path arrowok="t"/>
              </v:shape>
            </v:group>
            <v:group style="position:absolute;left:19075;top:13501;width:2;height:7" coordorigin="19075,13501" coordsize="2,7">
              <v:shape style="position:absolute;left:19075;top:13501;width:2;height:7" coordorigin="19075,13501" coordsize="0,7" path="m19075,13501l19075,13508e" filled="false" stroked="true" strokeweight=".079745pt" strokecolor="#989898">
                <v:path arrowok="t"/>
              </v:shape>
            </v:group>
            <v:group style="position:absolute;left:19102;top:13528;width:2;height:7" coordorigin="19102,13528" coordsize="2,7">
              <v:shape style="position:absolute;left:19102;top:13528;width:2;height:7" coordorigin="19102,13528" coordsize="0,7" path="m19102,13528l19102,13535e" filled="false" stroked="true" strokeweight=".078881pt" strokecolor="#989898">
                <v:path arrowok="t"/>
              </v:shape>
            </v:group>
            <v:group style="position:absolute;left:19127;top:13555;width:2;height:7" coordorigin="19127,13555" coordsize="2,7">
              <v:shape style="position:absolute;left:19127;top:13555;width:2;height:7" coordorigin="19127,13555" coordsize="0,7" path="m19127,13555l19127,13562e" filled="false" stroked="true" strokeweight=".079745pt" strokecolor="#989898">
                <v:path arrowok="t"/>
              </v:shape>
            </v:group>
            <v:group style="position:absolute;left:19155;top:13582;width:2;height:7" coordorigin="19155,13582" coordsize="2,7">
              <v:shape style="position:absolute;left:19155;top:13582;width:2;height:7" coordorigin="19155,13582" coordsize="0,7" path="m19155,13582l19155,13589e" filled="false" stroked="true" strokeweight=".079853pt" strokecolor="#989898">
                <v:path arrowok="t"/>
              </v:shape>
            </v:group>
            <v:group style="position:absolute;left:19180;top:13610;width:2;height:7" coordorigin="19180,13610" coordsize="2,7">
              <v:shape style="position:absolute;left:19180;top:13610;width:2;height:7" coordorigin="19180,13610" coordsize="0,7" path="m19180,13610l19180,13616e" filled="false" stroked="true" strokeweight=".078774pt" strokecolor="#989898">
                <v:path arrowok="t"/>
              </v:shape>
            </v:group>
            <v:group style="position:absolute;left:19207;top:13635;width:2;height:7" coordorigin="19207,13635" coordsize="2,7">
              <v:shape style="position:absolute;left:19207;top:13635;width:2;height:7" coordorigin="19207,13635" coordsize="0,7" path="m19207,13635l19207,13641e" filled="false" stroked="true" strokeweight=".079745pt" strokecolor="#989898">
                <v:path arrowok="t"/>
              </v:shape>
            </v:group>
            <v:group style="position:absolute;left:19234;top:13662;width:2;height:7" coordorigin="19234,13662" coordsize="2,7">
              <v:shape style="position:absolute;left:19234;top:13662;width:2;height:7" coordorigin="19234,13662" coordsize="0,7" path="m19234,13662l19234,13669e" filled="false" stroked="true" strokeweight=".078881pt" strokecolor="#989898">
                <v:path arrowok="t"/>
              </v:shape>
            </v:group>
            <v:group style="position:absolute;left:19260;top:13689;width:2;height:7" coordorigin="19260,13689" coordsize="2,7">
              <v:shape style="position:absolute;left:19260;top:13689;width:2;height:7" coordorigin="19260,13689" coordsize="0,7" path="m19260,13689l19260,13696e" filled="false" stroked="true" strokeweight=".079745pt" strokecolor="#989898">
                <v:path arrowok="t"/>
              </v:shape>
            </v:group>
            <v:group style="position:absolute;left:19287;top:13716;width:2;height:7" coordorigin="19287,13716" coordsize="2,7">
              <v:shape style="position:absolute;left:19287;top:13716;width:2;height:7" coordorigin="19287,13716" coordsize="0,7" path="m19287,13716l19287,13723e" filled="false" stroked="true" strokeweight=".079853pt" strokecolor="#989898">
                <v:path arrowok="t"/>
              </v:shape>
            </v:group>
            <v:group style="position:absolute;left:19312;top:13743;width:2;height:7" coordorigin="19312,13743" coordsize="2,7">
              <v:shape style="position:absolute;left:19312;top:13743;width:2;height:7" coordorigin="19312,13743" coordsize="0,7" path="m19312,13743l19312,13750e" filled="false" stroked="true" strokeweight=".079853pt" strokecolor="#989898">
                <v:path arrowok="t"/>
              </v:shape>
            </v:group>
            <v:group style="position:absolute;left:19339;top:13771;width:2;height:7" coordorigin="19339,13771" coordsize="2,7">
              <v:shape style="position:absolute;left:19339;top:13771;width:2;height:7" coordorigin="19339,13771" coordsize="0,7" path="m19339,13771l19339,13777e" filled="false" stroked="true" strokeweight=".079745pt" strokecolor="#989898">
                <v:path arrowok="t"/>
              </v:shape>
            </v:group>
            <v:group style="position:absolute;left:19365;top:13796;width:2;height:7" coordorigin="19365,13796" coordsize="2,7">
              <v:shape style="position:absolute;left:19365;top:13796;width:2;height:7" coordorigin="19365,13796" coordsize="0,7" path="m19365,13796l19365,13802e" filled="false" stroked="true" strokeweight=".079961pt" strokecolor="#989898">
                <v:path arrowok="t"/>
              </v:shape>
            </v:group>
            <v:group style="position:absolute;left:19392;top:13823;width:2;height:7" coordorigin="19392,13823" coordsize="2,7">
              <v:shape style="position:absolute;left:19392;top:13823;width:2;height:7" coordorigin="19392,13823" coordsize="0,7" path="m19392,13823l19392,13830e" filled="false" stroked="true" strokeweight=".078666pt" strokecolor="#989898">
                <v:path arrowok="t"/>
              </v:shape>
            </v:group>
            <v:group style="position:absolute;left:19419;top:13850;width:2;height:7" coordorigin="19419,13850" coordsize="2,7">
              <v:shape style="position:absolute;left:19419;top:13850;width:2;height:7" coordorigin="19419,13850" coordsize="0,7" path="m19419,13850l19419,13857e" filled="false" stroked="true" strokeweight=".079745pt" strokecolor="#989898">
                <v:path arrowok="t"/>
              </v:shape>
            </v:group>
            <v:group style="position:absolute;left:19445;top:13877;width:2;height:7" coordorigin="19445,13877" coordsize="2,7">
              <v:shape style="position:absolute;left:19445;top:13877;width:2;height:7" coordorigin="19445,13877" coordsize="0,7" path="m19445,13877l19445,13884e" filled="false" stroked="true" strokeweight=".079853pt" strokecolor="#989898">
                <v:path arrowok="t"/>
              </v:shape>
            </v:group>
            <v:group style="position:absolute;left:19472;top:13904;width:2;height:7" coordorigin="19472,13904" coordsize="2,7">
              <v:shape style="position:absolute;left:19472;top:13904;width:2;height:7" coordorigin="19472,13904" coordsize="0,7" path="m19472,13904l19472,13911e" filled="false" stroked="true" strokeweight=".080932pt" strokecolor="#989898">
                <v:path arrowok="t"/>
              </v:shape>
            </v:group>
            <v:group style="position:absolute;left:19497;top:13931;width:2;height:7" coordorigin="19497,13931" coordsize="2,7">
              <v:shape style="position:absolute;left:19497;top:13931;width:2;height:7" coordorigin="19497,13931" coordsize="0,7" path="m19497,13931l19497,13938e" filled="false" stroked="true" strokeweight=".079961pt" strokecolor="#989898">
                <v:path arrowok="t"/>
              </v:shape>
            </v:group>
            <v:group style="position:absolute;left:19524;top:13957;width:2;height:7" coordorigin="19524,13957" coordsize="2,7">
              <v:shape style="position:absolute;left:19524;top:13957;width:2;height:7" coordorigin="19524,13957" coordsize="0,7" path="m19524,13957l19524,13963e" filled="false" stroked="true" strokeweight=".078774pt" strokecolor="#989898">
                <v:path arrowok="t"/>
              </v:shape>
            </v:group>
            <v:group style="position:absolute;left:19551;top:13984;width:2;height:7" coordorigin="19551,13984" coordsize="2,7">
              <v:shape style="position:absolute;left:19551;top:13984;width:2;height:7" coordorigin="19551,13984" coordsize="0,7" path="m19551,13984l19551,13990e" filled="false" stroked="true" strokeweight=".078666pt" strokecolor="#989898">
                <v:path arrowok="t"/>
              </v:shape>
            </v:group>
            <v:group style="position:absolute;left:19577;top:14011;width:2;height:7" coordorigin="19577,14011" coordsize="2,7">
              <v:shape style="position:absolute;left:19577;top:14011;width:2;height:7" coordorigin="19577,14011" coordsize="0,7" path="m19577,14011l19577,14018e" filled="false" stroked="true" strokeweight=".079961pt" strokecolor="#989898">
                <v:path arrowok="t"/>
              </v:shape>
            </v:group>
            <v:group style="position:absolute;left:19602;top:14038;width:2;height:7" coordorigin="19602,14038" coordsize="2,7">
              <v:shape style="position:absolute;left:19602;top:14038;width:2;height:7" coordorigin="19602,14038" coordsize="0,7" path="m19602,14038l19602,14045e" filled="false" stroked="true" strokeweight=".078666pt" strokecolor="#989898">
                <v:path arrowok="t"/>
              </v:shape>
            </v:group>
            <v:group style="position:absolute;left:19626;top:14067;width:2;height:7" coordorigin="19626,14067" coordsize="2,7">
              <v:shape style="position:absolute;left:19626;top:14067;width:2;height:7" coordorigin="19626,14067" coordsize="0,7" path="m19626,14067l19626,14073e" filled="false" stroked="true" strokeweight=".079853pt" strokecolor="#989898">
                <v:path arrowok="t"/>
              </v:shape>
            </v:group>
            <v:group style="position:absolute;left:19652;top:14096;width:2;height:7" coordorigin="19652,14096" coordsize="2,7">
              <v:shape style="position:absolute;left:19652;top:14096;width:2;height:7" coordorigin="19652,14096" coordsize="0,7" path="m19652,14096l19652,14102e" filled="false" stroked="true" strokeweight=".078881pt" strokecolor="#989898">
                <v:path arrowok="t"/>
              </v:shape>
            </v:group>
            <v:group style="position:absolute;left:19676;top:14124;width:2;height:7" coordorigin="19676,14124" coordsize="2,7">
              <v:shape style="position:absolute;left:19676;top:14124;width:2;height:7" coordorigin="19676,14124" coordsize="0,7" path="m19676,14124l19676,14131e" filled="false" stroked="true" strokeweight=".079853pt" strokecolor="#989898">
                <v:path arrowok="t"/>
              </v:shape>
            </v:group>
            <v:group style="position:absolute;left:19700;top:14153;width:2;height:7" coordorigin="19700,14153" coordsize="2,7">
              <v:shape style="position:absolute;left:19700;top:14153;width:2;height:7" coordorigin="19700,14153" coordsize="0,7" path="m19700,14153l19700,14159e" filled="false" stroked="true" strokeweight=".079853pt" strokecolor="#989898">
                <v:path arrowok="t"/>
              </v:shape>
            </v:group>
            <v:group style="position:absolute;left:19725;top:14182;width:2;height:7" coordorigin="19725,14182" coordsize="2,7">
              <v:shape style="position:absolute;left:19725;top:14182;width:2;height:7" coordorigin="19725,14182" coordsize="0,7" path="m19725,14182l19725,14188e" filled="false" stroked="true" strokeweight=".079853pt" strokecolor="#989898">
                <v:path arrowok="t"/>
              </v:shape>
            </v:group>
            <v:group style="position:absolute;left:19749;top:14210;width:2;height:7" coordorigin="19749,14210" coordsize="2,7">
              <v:shape style="position:absolute;left:19749;top:14210;width:2;height:7" coordorigin="19749,14210" coordsize="0,7" path="m19749,14210l19749,14217e" filled="false" stroked="true" strokeweight=".079961pt" strokecolor="#989898">
                <v:path arrowok="t"/>
              </v:shape>
            </v:group>
            <v:group style="position:absolute;left:19773;top:14239;width:2;height:7" coordorigin="19773,14239" coordsize="2,7">
              <v:shape style="position:absolute;left:19773;top:14239;width:2;height:7" coordorigin="19773,14239" coordsize="0,7" path="m19773,14239l19773,14245e" filled="false" stroked="true" strokeweight=".079961pt" strokecolor="#989898">
                <v:path arrowok="t"/>
              </v:shape>
            </v:group>
            <v:group style="position:absolute;left:19798;top:14268;width:2;height:7" coordorigin="19798,14268" coordsize="2,7">
              <v:shape style="position:absolute;left:19798;top:14268;width:2;height:7" coordorigin="19798,14268" coordsize="0,7" path="m19798,14268l19798,14274e" filled="false" stroked="true" strokeweight=".079853pt" strokecolor="#989898">
                <v:path arrowok="t"/>
              </v:shape>
            </v:group>
            <v:group style="position:absolute;left:19822;top:14296;width:2;height:7" coordorigin="19822,14296" coordsize="2,7">
              <v:shape style="position:absolute;left:19822;top:14296;width:2;height:7" coordorigin="19822,14296" coordsize="0,7" path="m19822,14296l19822,14303e" filled="false" stroked="true" strokeweight=".079853pt" strokecolor="#989898">
                <v:path arrowok="t"/>
              </v:shape>
            </v:group>
            <v:group style="position:absolute;left:19846;top:14325;width:2;height:7" coordorigin="19846,14325" coordsize="2,7">
              <v:shape style="position:absolute;left:19846;top:14325;width:2;height:7" coordorigin="19846,14325" coordsize="0,7" path="m19846,14325l19846,14332e" filled="false" stroked="true" strokeweight=".079961pt" strokecolor="#989898">
                <v:path arrowok="t"/>
              </v:shape>
            </v:group>
            <v:group style="position:absolute;left:19872;top:14354;width:2;height:7" coordorigin="19872,14354" coordsize="2,7">
              <v:shape style="position:absolute;left:19872;top:14354;width:2;height:7" coordorigin="19872,14354" coordsize="0,7" path="m19872,14354l19872,14360e" filled="false" stroked="true" strokeweight=".079853pt" strokecolor="#989898">
                <v:path arrowok="t"/>
              </v:shape>
            </v:group>
            <v:group style="position:absolute;left:19896;top:14382;width:2;height:7" coordorigin="19896,14382" coordsize="2,7">
              <v:shape style="position:absolute;left:19896;top:14382;width:2;height:7" coordorigin="19896,14382" coordsize="0,7" path="m19896,14382l19896,14389e" filled="false" stroked="true" strokeweight=".079853pt" strokecolor="#989898">
                <v:path arrowok="t"/>
              </v:shape>
            </v:group>
            <v:group style="position:absolute;left:19919;top:14411;width:2;height:7" coordorigin="19919,14411" coordsize="2,7">
              <v:shape style="position:absolute;left:19919;top:14411;width:2;height:7" coordorigin="19919,14411" coordsize="0,7" path="m19919,14411l19919,14418e" filled="false" stroked="true" strokeweight=".079853pt" strokecolor="#989898">
                <v:path arrowok="t"/>
              </v:shape>
            </v:group>
            <v:group style="position:absolute;left:19945;top:14440;width:2;height:7" coordorigin="19945,14440" coordsize="2,7">
              <v:shape style="position:absolute;left:19945;top:14440;width:2;height:7" coordorigin="19945,14440" coordsize="0,7" path="m19945,14440l19945,14446e" filled="false" stroked="true" strokeweight=".079853pt" strokecolor="#989898">
                <v:path arrowok="t"/>
              </v:shape>
            </v:group>
            <v:group style="position:absolute;left:19969;top:14469;width:2;height:7" coordorigin="19969,14469" coordsize="2,7">
              <v:shape style="position:absolute;left:19969;top:14469;width:2;height:7" coordorigin="19969,14469" coordsize="0,7" path="m19969,14469l19969,14475e" filled="false" stroked="true" strokeweight=".079745pt" strokecolor="#989898">
                <v:path arrowok="t"/>
              </v:shape>
            </v:group>
            <v:group style="position:absolute;left:19993;top:14497;width:2;height:7" coordorigin="19993,14497" coordsize="2,7">
              <v:shape style="position:absolute;left:19993;top:14497;width:2;height:7" coordorigin="19993,14497" coordsize="0,7" path="m19993,14497l19993,14504e" filled="false" stroked="true" strokeweight=".078666pt" strokecolor="#989898">
                <v:path arrowok="t"/>
              </v:shape>
            </v:group>
            <v:group style="position:absolute;left:20018;top:14526;width:2;height:7" coordorigin="20018,14526" coordsize="2,7">
              <v:shape style="position:absolute;left:20018;top:14526;width:2;height:7" coordorigin="20018,14526" coordsize="0,7" path="m20018,14526l20018,14532e" filled="false" stroked="true" strokeweight=".079853pt" strokecolor="#989898">
                <v:path arrowok="t"/>
              </v:shape>
            </v:group>
            <v:group style="position:absolute;left:20042;top:14555;width:2;height:7" coordorigin="20042,14555" coordsize="2,7">
              <v:shape style="position:absolute;left:20042;top:14555;width:2;height:7" coordorigin="20042,14555" coordsize="0,7" path="m20042,14555l20042,14561e" filled="false" stroked="true" strokeweight=".078881pt" strokecolor="#989898">
                <v:path arrowok="t"/>
              </v:shape>
            </v:group>
            <v:group style="position:absolute;left:20066;top:14583;width:2;height:7" coordorigin="20066,14583" coordsize="2,7">
              <v:shape style="position:absolute;left:20066;top:14583;width:2;height:7" coordorigin="20066,14583" coordsize="0,7" path="m20066,14583l20066,14590e" filled="false" stroked="true" strokeweight=".079853pt" strokecolor="#989898">
                <v:path arrowok="t"/>
              </v:shape>
            </v:group>
            <v:group style="position:absolute;left:20092;top:14612;width:2;height:7" coordorigin="20092,14612" coordsize="2,7">
              <v:shape style="position:absolute;left:20092;top:14612;width:2;height:7" coordorigin="20092,14612" coordsize="0,7" path="m20092,14612l20092,14618e" filled="false" stroked="true" strokeweight=".079853pt" strokecolor="#989898">
                <v:path arrowok="t"/>
              </v:shape>
            </v:group>
            <v:group style="position:absolute;left:20117;top:14639;width:2;height:7" coordorigin="20117,14639" coordsize="2,7">
              <v:shape style="position:absolute;left:20117;top:14639;width:2;height:7" coordorigin="20117,14639" coordsize="0,7" path="m20117,14639l20117,14645e" filled="false" stroked="true" strokeweight=".079961pt" strokecolor="#989898">
                <v:path arrowok="t"/>
              </v:shape>
            </v:group>
            <v:group style="position:absolute;left:20144;top:14666;width:2;height:7" coordorigin="20144,14666" coordsize="2,7">
              <v:shape style="position:absolute;left:20144;top:14666;width:2;height:7" coordorigin="20144,14666" coordsize="0,7" path="m20144,14666l20144,14673e" filled="false" stroked="true" strokeweight=".079853pt" strokecolor="#989898">
                <v:path arrowok="t"/>
              </v:shape>
            </v:group>
            <v:group style="position:absolute;left:20170;top:14693;width:2;height:7" coordorigin="20170,14693" coordsize="2,7">
              <v:shape style="position:absolute;left:20170;top:14693;width:2;height:7" coordorigin="20170,14693" coordsize="0,7" path="m20170,14693l20170,14700e" filled="false" stroked="true" strokeweight=".079853pt" strokecolor="#989898">
                <v:path arrowok="t"/>
              </v:shape>
            </v:group>
            <v:group style="position:absolute;left:20197;top:14720;width:2;height:7" coordorigin="20197,14720" coordsize="2,7">
              <v:shape style="position:absolute;left:20197;top:14720;width:2;height:7" coordorigin="20197,14720" coordsize="0,7" path="m20197,14720l20197,14727e" filled="false" stroked="true" strokeweight=".078774pt" strokecolor="#989898">
                <v:path arrowok="t"/>
              </v:shape>
            </v:group>
            <v:group style="position:absolute;left:20222;top:14747;width:2;height:7" coordorigin="20222,14747" coordsize="2,7">
              <v:shape style="position:absolute;left:20222;top:14747;width:2;height:7" coordorigin="20222,14747" coordsize="0,7" path="m20222,14747l20222,14754e" filled="false" stroked="true" strokeweight=".079745pt" strokecolor="#989898">
                <v:path arrowok="t"/>
              </v:shape>
            </v:group>
            <v:group style="position:absolute;left:20248;top:14775;width:2;height:7" coordorigin="20248,14775" coordsize="2,7">
              <v:shape style="position:absolute;left:20248;top:14775;width:2;height:7" coordorigin="20248,14775" coordsize="0,7" path="m20248,14775l20248,14781e" filled="false" stroked="true" strokeweight=".079853pt" strokecolor="#989898">
                <v:path arrowok="t"/>
              </v:shape>
            </v:group>
            <v:group style="position:absolute;left:20275;top:14802;width:2;height:7" coordorigin="20275,14802" coordsize="2,7">
              <v:shape style="position:absolute;left:20275;top:14802;width:2;height:7" coordorigin="20275,14802" coordsize="0,7" path="m20275,14802l20275,14808e" filled="false" stroked="true" strokeweight=".079853pt" strokecolor="#989898">
                <v:path arrowok="t"/>
              </v:shape>
            </v:group>
            <v:group style="position:absolute;left:20300;top:14829;width:2;height:7" coordorigin="20300,14829" coordsize="2,7">
              <v:shape style="position:absolute;left:20300;top:14829;width:2;height:7" coordorigin="20300,14829" coordsize="0,7" path="m20300,14829l20300,14835e" filled="false" stroked="true" strokeweight=".079853pt" strokecolor="#989898">
                <v:path arrowok="t"/>
              </v:shape>
            </v:group>
            <v:group style="position:absolute;left:20326;top:14856;width:2;height:7" coordorigin="20326,14856" coordsize="2,7">
              <v:shape style="position:absolute;left:20326;top:14856;width:2;height:7" coordorigin="20326,14856" coordsize="0,7" path="m20326,14856l20326,14862e" filled="false" stroked="true" strokeweight=".079853pt" strokecolor="#989898">
                <v:path arrowok="t"/>
              </v:shape>
            </v:group>
            <v:group style="position:absolute;left:20353;top:14883;width:2;height:7" coordorigin="20353,14883" coordsize="2,7">
              <v:shape style="position:absolute;left:20353;top:14883;width:2;height:7" coordorigin="20353,14883" coordsize="0,7" path="m20353,14883l20353,14889e" filled="false" stroked="true" strokeweight=".079961pt" strokecolor="#989898">
                <v:path arrowok="t"/>
              </v:shape>
            </v:group>
            <v:group style="position:absolute;left:20378;top:14910;width:2;height:7" coordorigin="20378,14910" coordsize="2,7">
              <v:shape style="position:absolute;left:20378;top:14910;width:2;height:7" coordorigin="20378,14910" coordsize="0,7" path="m20378,14910l20378,14916e" filled="false" stroked="true" strokeweight=".079853pt" strokecolor="#989898">
                <v:path arrowok="t"/>
              </v:shape>
            </v:group>
            <v:group style="position:absolute;left:20406;top:14937;width:2;height:7" coordorigin="20406,14937" coordsize="2,7">
              <v:shape style="position:absolute;left:20406;top:14937;width:2;height:7" coordorigin="20406,14937" coordsize="0,7" path="m20406,14937l20406,14943e" filled="false" stroked="true" strokeweight=".078774pt" strokecolor="#989898">
                <v:path arrowok="t"/>
              </v:shape>
            </v:group>
            <v:group style="position:absolute;left:20431;top:14964;width:2;height:7" coordorigin="20431,14964" coordsize="2,7">
              <v:shape style="position:absolute;left:20431;top:14964;width:2;height:7" coordorigin="20431,14964" coordsize="0,7" path="m20431,14964l20431,14971e" filled="false" stroked="true" strokeweight=".079853pt" strokecolor="#989898">
                <v:path arrowok="t"/>
              </v:shape>
            </v:group>
            <v:group style="position:absolute;left:20457;top:14991;width:2;height:7" coordorigin="20457,14991" coordsize="2,7">
              <v:shape style="position:absolute;left:20457;top:14991;width:2;height:7" coordorigin="20457,14991" coordsize="0,7" path="m20457,14991l20457,14998e" filled="false" stroked="true" strokeweight=".079745pt" strokecolor="#989898">
                <v:path arrowok="t"/>
              </v:shape>
            </v:group>
            <v:group style="position:absolute;left:20484;top:15018;width:2;height:7" coordorigin="20484,15018" coordsize="2,7">
              <v:shape style="position:absolute;left:20484;top:15018;width:2;height:7" coordorigin="20484,15018" coordsize="0,7" path="m20484,15018l20484,15025e" filled="false" stroked="true" strokeweight=".079853pt" strokecolor="#989898">
                <v:path arrowok="t"/>
              </v:shape>
            </v:group>
            <v:group style="position:absolute;left:20509;top:15045;width:2;height:7" coordorigin="20509,15045" coordsize="2,7">
              <v:shape style="position:absolute;left:20509;top:15045;width:2;height:7" coordorigin="20509,15045" coordsize="0,7" path="m20509,15045l20509,15052e" filled="false" stroked="true" strokeweight=".079853pt" strokecolor="#989898">
                <v:path arrowok="t"/>
              </v:shape>
            </v:group>
            <v:group style="position:absolute;left:20536;top:15073;width:2;height:7" coordorigin="20536,15073" coordsize="2,7">
              <v:shape style="position:absolute;left:20536;top:15073;width:2;height:7" coordorigin="20536,15073" coordsize="0,7" path="m20536,15073l20536,15079e" filled="false" stroked="true" strokeweight=".078774pt" strokecolor="#989898">
                <v:path arrowok="t"/>
              </v:shape>
            </v:group>
            <v:group style="position:absolute;left:20562;top:15100;width:2;height:7" coordorigin="20562,15100" coordsize="2,7">
              <v:shape style="position:absolute;left:20562;top:15100;width:2;height:7" coordorigin="20562,15100" coordsize="0,7" path="m20562,15100l20562,15106e" filled="false" stroked="true" strokeweight=".079853pt" strokecolor="#989898">
                <v:path arrowok="t"/>
              </v:shape>
            </v:group>
            <v:group style="position:absolute;left:20587;top:15127;width:2;height:7" coordorigin="20587,15127" coordsize="2,7">
              <v:shape style="position:absolute;left:20587;top:15127;width:2;height:7" coordorigin="20587,15127" coordsize="0,7" path="m20587,15127l20587,15133e" filled="false" stroked="true" strokeweight=".078774pt" strokecolor="#989898">
                <v:path arrowok="t"/>
              </v:shape>
            </v:group>
            <v:group style="position:absolute;left:20614;top:15154;width:2;height:7" coordorigin="20614,15154" coordsize="2,7">
              <v:shape style="position:absolute;left:20614;top:15154;width:2;height:7" coordorigin="20614,15154" coordsize="0,7" path="m20614,15154l20614,15160e" filled="false" stroked="true" strokeweight=".078774pt" strokecolor="#989898">
                <v:path arrowok="t"/>
              </v:shape>
            </v:group>
            <v:group style="position:absolute;left:20640;top:15181;width:2;height:7" coordorigin="20640,15181" coordsize="2,7">
              <v:shape style="position:absolute;left:20640;top:15181;width:2;height:7" coordorigin="20640,15181" coordsize="0,7" path="m20640,15181l20640,15187e" filled="false" stroked="true" strokeweight=".079853pt" strokecolor="#989898">
                <v:path arrowok="t"/>
              </v:shape>
            </v:group>
            <v:group style="position:absolute;left:20665;top:15208;width:2;height:7" coordorigin="20665,15208" coordsize="2,7">
              <v:shape style="position:absolute;left:20665;top:15208;width:2;height:7" coordorigin="20665,15208" coordsize="0,7" path="m20665,15208l20665,15214e" filled="false" stroked="true" strokeweight=".079853pt" strokecolor="#989898">
                <v:path arrowok="t"/>
              </v:shape>
            </v:group>
            <v:group style="position:absolute;left:20691;top:15237;width:2;height:7" coordorigin="20691,15237" coordsize="2,7">
              <v:shape style="position:absolute;left:20691;top:15237;width:2;height:7" coordorigin="20691,15237" coordsize="0,7" path="m20691,15237l20691,15243e" filled="false" stroked="true" strokeweight=".079853pt" strokecolor="#989898">
                <v:path arrowok="t"/>
              </v:shape>
            </v:group>
            <v:group style="position:absolute;left:20716;top:15264;width:2;height:7" coordorigin="20716,15264" coordsize="2,7">
              <v:shape style="position:absolute;left:20716;top:15264;width:2;height:7" coordorigin="20716,15264" coordsize="0,7" path="m20716,15264l20716,15270e" filled="false" stroked="true" strokeweight=".079853pt" strokecolor="#989898">
                <v:path arrowok="t"/>
              </v:shape>
            </v:group>
            <v:group style="position:absolute;left:20742;top:15291;width:2;height:7" coordorigin="20742,15291" coordsize="2,7">
              <v:shape style="position:absolute;left:20742;top:15291;width:2;height:7" coordorigin="20742,15291" coordsize="0,7" path="m20742,15291l20742,15297e" filled="false" stroked="true" strokeweight=".079853pt" strokecolor="#989898">
                <v:path arrowok="t"/>
              </v:shape>
            </v:group>
            <v:group style="position:absolute;left:20767;top:15320;width:2;height:7" coordorigin="20767,15320" coordsize="2,7">
              <v:shape style="position:absolute;left:20767;top:15320;width:2;height:7" coordorigin="20767,15320" coordsize="0,7" path="m20767,15320l20767,15326e" filled="false" stroked="true" strokeweight=".079853pt" strokecolor="#989898">
                <v:path arrowok="t"/>
              </v:shape>
            </v:group>
            <v:group style="position:absolute;left:20794;top:15347;width:2;height:7" coordorigin="20794,15347" coordsize="2,7">
              <v:shape style="position:absolute;left:20794;top:15347;width:2;height:7" coordorigin="20794,15347" coordsize="0,7" path="m20794,15347l20794,15353e" filled="false" stroked="true" strokeweight=".079853pt" strokecolor="#989898">
                <v:path arrowok="t"/>
              </v:shape>
            </v:group>
            <v:group style="position:absolute;left:20820;top:15374;width:2;height:7" coordorigin="20820,15374" coordsize="2,7">
              <v:shape style="position:absolute;left:20820;top:15374;width:2;height:7" coordorigin="20820,15374" coordsize="0,7" path="m20820,15374l20820,15380e" filled="false" stroked="true" strokeweight=".079853pt" strokecolor="#989898">
                <v:path arrowok="t"/>
              </v:shape>
            </v:group>
            <v:group style="position:absolute;left:20845;top:15401;width:2;height:7" coordorigin="20845,15401" coordsize="2,7">
              <v:shape style="position:absolute;left:20845;top:15401;width:2;height:7" coordorigin="20845,15401" coordsize="0,7" path="m20845,15401l20845,15407e" filled="false" stroked="true" strokeweight=".078774pt" strokecolor="#989898">
                <v:path arrowok="t"/>
              </v:shape>
            </v:group>
            <v:group style="position:absolute;left:20871;top:15430;width:2;height:7" coordorigin="20871,15430" coordsize="2,7">
              <v:shape style="position:absolute;left:20871;top:15430;width:2;height:7" coordorigin="20871,15430" coordsize="0,7" path="m20871,15430l20871,15436e" filled="false" stroked="true" strokeweight=".079853pt" strokecolor="#989898">
                <v:path arrowok="t"/>
              </v:shape>
            </v:group>
            <v:group style="position:absolute;left:20896;top:15457;width:2;height:7" coordorigin="20896,15457" coordsize="2,7">
              <v:shape style="position:absolute;left:20896;top:15457;width:2;height:7" coordorigin="20896,15457" coordsize="0,7" path="m20896,15457l20896,15463e" filled="false" stroked="true" strokeweight=".078774pt" strokecolor="#989898">
                <v:path arrowok="t"/>
              </v:shape>
            </v:group>
            <v:group style="position:absolute;left:20922;top:15484;width:2;height:7" coordorigin="20922,15484" coordsize="2,7">
              <v:shape style="position:absolute;left:20922;top:15484;width:2;height:7" coordorigin="20922,15484" coordsize="0,7" path="m20922,15484l20922,15490e" filled="false" stroked="true" strokeweight=".079853pt" strokecolor="#989898">
                <v:path arrowok="t"/>
              </v:shape>
            </v:group>
            <v:group style="position:absolute;left:20947;top:15512;width:2;height:7" coordorigin="20947,15512" coordsize="2,7">
              <v:shape style="position:absolute;left:20947;top:15512;width:2;height:7" coordorigin="20947,15512" coordsize="0,7" path="m20947,15512l20947,15519e" filled="false" stroked="true" strokeweight=".079853pt" strokecolor="#989898">
                <v:path arrowok="t"/>
              </v:shape>
            </v:group>
            <v:group style="position:absolute;left:20973;top:15539;width:2;height:7" coordorigin="20973,15539" coordsize="2,7">
              <v:shape style="position:absolute;left:20973;top:15539;width:2;height:7" coordorigin="20973,15539" coordsize="0,7" path="m20973,15539l20973,15546e" filled="false" stroked="true" strokeweight=".079745pt" strokecolor="#989898">
                <v:path arrowok="t"/>
              </v:shape>
            </v:group>
            <v:group style="position:absolute;left:20998;top:15567;width:2;height:7" coordorigin="20998,15567" coordsize="2,7">
              <v:shape style="position:absolute;left:20998;top:15567;width:2;height:7" coordorigin="20998,15567" coordsize="0,7" path="m20998,15567l20998,15573e" filled="false" stroked="true" strokeweight=".079853pt" strokecolor="#989898">
                <v:path arrowok="t"/>
              </v:shape>
            </v:group>
            <v:group style="position:absolute;left:21025;top:15594;width:2;height:7" coordorigin="21025,15594" coordsize="2,7">
              <v:shape style="position:absolute;left:21025;top:15594;width:2;height:7" coordorigin="21025,15594" coordsize="0,7" path="m21025,15594l21025,15600e" filled="false" stroked="true" strokeweight=".079853pt" strokecolor="#989898">
                <v:path arrowok="t"/>
              </v:shape>
            </v:group>
            <v:group style="position:absolute;left:21051;top:15622;width:2;height:7" coordorigin="21051,15622" coordsize="2,7">
              <v:shape style="position:absolute;left:21051;top:15622;width:2;height:7" coordorigin="21051,15622" coordsize="0,7" path="m21051,15622l21051,15629e" filled="false" stroked="true" strokeweight=".079853pt" strokecolor="#989898">
                <v:path arrowok="t"/>
              </v:shape>
            </v:group>
            <v:group style="position:absolute;left:21076;top:15649;width:2;height:7" coordorigin="21076,15649" coordsize="2,7">
              <v:shape style="position:absolute;left:21076;top:15649;width:2;height:7" coordorigin="21076,15649" coordsize="0,7" path="m21076,15649l21076,15656e" filled="false" stroked="true" strokeweight=".078666pt" strokecolor="#989898">
                <v:path arrowok="t"/>
              </v:shape>
            </v:group>
            <v:group style="position:absolute;left:21102;top:15677;width:2;height:7" coordorigin="21102,15677" coordsize="2,7">
              <v:shape style="position:absolute;left:21102;top:15677;width:2;height:7" coordorigin="21102,15677" coordsize="0,7" path="m21102,15677l21102,15683e" filled="false" stroked="true" strokeweight=".079853pt" strokecolor="#989898">
                <v:path arrowok="t"/>
              </v:shape>
            </v:group>
            <v:group style="position:absolute;left:21127;top:15704;width:2;height:7" coordorigin="21127,15704" coordsize="2,7">
              <v:shape style="position:absolute;left:21127;top:15704;width:2;height:7" coordorigin="21127,15704" coordsize="0,7" path="m21127,15704l21127,15710e" filled="false" stroked="true" strokeweight=".078774pt" strokecolor="#989898">
                <v:path arrowok="t"/>
              </v:shape>
            </v:group>
            <v:group style="position:absolute;left:21153;top:15732;width:2;height:7" coordorigin="21153,15732" coordsize="2,7">
              <v:shape style="position:absolute;left:21153;top:15732;width:2;height:7" coordorigin="21153,15732" coordsize="0,7" path="m21153,15732l21153,15739e" filled="false" stroked="true" strokeweight=".079853pt" strokecolor="#989898">
                <v:path arrowok="t"/>
              </v:shape>
            </v:group>
            <v:group style="position:absolute;left:21178;top:15761;width:2;height:7" coordorigin="21178,15761" coordsize="2,7">
              <v:shape style="position:absolute;left:21178;top:15761;width:2;height:7" coordorigin="21178,15761" coordsize="0,7" path="m21178,15761l21178,15767e" filled="false" stroked="true" strokeweight=".079745pt" strokecolor="#989898">
                <v:path arrowok="t"/>
              </v:shape>
            </v:group>
            <v:group style="position:absolute;left:21202;top:15788;width:2;height:7" coordorigin="21202,15788" coordsize="2,7">
              <v:shape style="position:absolute;left:21202;top:15788;width:2;height:7" coordorigin="21202,15788" coordsize="0,7" path="m21202,15788l21202,15794e" filled="false" stroked="true" strokeweight=".079853pt" strokecolor="#989898">
                <v:path arrowok="t"/>
              </v:shape>
            </v:group>
            <v:group style="position:absolute;left:21228;top:15817;width:2;height:7" coordorigin="21228,15817" coordsize="2,7">
              <v:shape style="position:absolute;left:21228;top:15817;width:2;height:7" coordorigin="21228,15817" coordsize="0,7" path="m21228,15817l21228,15823e" filled="false" stroked="true" strokeweight=".078774pt" strokecolor="#989898">
                <v:path arrowok="t"/>
              </v:shape>
            </v:group>
            <v:group style="position:absolute;left:21252;top:15845;width:2;height:7" coordorigin="21252,15845" coordsize="2,7">
              <v:shape style="position:absolute;left:21252;top:15845;width:2;height:7" coordorigin="21252,15845" coordsize="0,7" path="m21252,15845l21252,15852e" filled="false" stroked="true" strokeweight=".079961pt" strokecolor="#989898">
                <v:path arrowok="t"/>
              </v:shape>
            </v:group>
            <v:group style="position:absolute;left:21277;top:15874;width:2;height:7" coordorigin="21277,15874" coordsize="2,7">
              <v:shape style="position:absolute;left:21277;top:15874;width:2;height:7" coordorigin="21277,15874" coordsize="0,7" path="m21277,15874l21277,15880e" filled="false" stroked="true" strokeweight=".078774pt" strokecolor="#989898">
                <v:path arrowok="t"/>
              </v:shape>
            </v:group>
            <v:group style="position:absolute;left:21303;top:15901;width:2;height:7" coordorigin="21303,15901" coordsize="2,7">
              <v:shape style="position:absolute;left:21303;top:15901;width:2;height:7" coordorigin="21303,15901" coordsize="0,7" path="m21303,15901l21303,15908e" filled="false" stroked="true" strokeweight=".079853pt" strokecolor="#989898">
                <v:path arrowok="t"/>
              </v:shape>
            </v:group>
            <v:group style="position:absolute;left:21327;top:15930;width:2;height:7" coordorigin="21327,15930" coordsize="2,7">
              <v:shape style="position:absolute;left:21327;top:15930;width:2;height:7" coordorigin="21327,15930" coordsize="0,7" path="m21327,15930l21327,15936e" filled="false" stroked="true" strokeweight=".078774pt" strokecolor="#989898">
                <v:path arrowok="t"/>
              </v:shape>
            </v:group>
            <v:group style="position:absolute;left:21352;top:15959;width:2;height:7" coordorigin="21352,15959" coordsize="2,7">
              <v:shape style="position:absolute;left:21352;top:15959;width:2;height:7" coordorigin="21352,15959" coordsize="0,7" path="m21352,15959l21352,15965e" filled="false" stroked="true" strokeweight=".079853pt" strokecolor="#989898">
                <v:path arrowok="t"/>
              </v:shape>
            </v:group>
            <v:group style="position:absolute;left:21376;top:15986;width:2;height:7" coordorigin="21376,15986" coordsize="2,7">
              <v:shape style="position:absolute;left:21376;top:15986;width:2;height:7" coordorigin="21376,15986" coordsize="0,7" path="m21376,15986l21376,15992e" filled="false" stroked="true" strokeweight=".079853pt" strokecolor="#989898">
                <v:path arrowok="t"/>
              </v:shape>
            </v:group>
            <v:group style="position:absolute;left:21402;top:16014;width:2;height:7" coordorigin="21402,16014" coordsize="2,7">
              <v:shape style="position:absolute;left:21402;top:16014;width:2;height:7" coordorigin="21402,16014" coordsize="0,7" path="m21402,16014l21402,16021e" filled="false" stroked="true" strokeweight=".079853pt" strokecolor="#989898">
                <v:path arrowok="t"/>
              </v:shape>
            </v:group>
            <v:group style="position:absolute;left:21427;top:16043;width:2;height:7" coordorigin="21427,16043" coordsize="2,7">
              <v:shape style="position:absolute;left:21427;top:16043;width:2;height:7" coordorigin="21427,16043" coordsize="0,7" path="m21427,16043l21427,16049e" filled="false" stroked="true" strokeweight=".078774pt" strokecolor="#989898">
                <v:path arrowok="t"/>
              </v:shape>
            </v:group>
            <v:group style="position:absolute;left:21451;top:16072;width:2;height:7" coordorigin="21451,16072" coordsize="2,7">
              <v:shape style="position:absolute;left:21451;top:16072;width:2;height:7" coordorigin="21451,16072" coordsize="0,7" path="m21451,16072l21451,16078e" filled="false" stroked="true" strokeweight=".079853pt" strokecolor="#989898">
                <v:path arrowok="t"/>
              </v:shape>
            </v:group>
            <v:group style="position:absolute;left:21476;top:16099;width:2;height:7" coordorigin="21476,16099" coordsize="2,7">
              <v:shape style="position:absolute;left:21476;top:16099;width:2;height:7" coordorigin="21476,16099" coordsize="0,7" path="m21476,16099l21476,16105e" filled="false" stroked="true" strokeweight=".078774pt" strokecolor="#989898">
                <v:path arrowok="t"/>
              </v:shape>
            </v:group>
            <v:group style="position:absolute;left:21500;top:16128;width:2;height:7" coordorigin="21500,16128" coordsize="2,7">
              <v:shape style="position:absolute;left:21500;top:16128;width:2;height:7" coordorigin="21500,16128" coordsize="0,7" path="m21500,16128l21500,16134e" filled="false" stroked="true" strokeweight=".079853pt" strokecolor="#989898">
                <v:path arrowok="t"/>
              </v:shape>
            </v:group>
            <v:group style="position:absolute;left:21526;top:16156;width:2;height:7" coordorigin="21526,16156" coordsize="2,7">
              <v:shape style="position:absolute;left:21526;top:16156;width:2;height:7" coordorigin="21526,16156" coordsize="0,7" path="m21526,16156l21526,16163e" filled="false" stroked="true" strokeweight=".079853pt" strokecolor="#989898">
                <v:path arrowok="t"/>
              </v:shape>
            </v:group>
            <v:group style="position:absolute;left:21551;top:16185;width:2;height:7" coordorigin="21551,16185" coordsize="2,7">
              <v:shape style="position:absolute;left:21551;top:16185;width:2;height:7" coordorigin="21551,16185" coordsize="0,7" path="m21551,16185l21551,16191e" filled="false" stroked="true" strokeweight=".079853pt" strokecolor="#989898">
                <v:path arrowok="t"/>
              </v:shape>
            </v:group>
            <v:group style="position:absolute;left:21575;top:16212;width:2;height:7" coordorigin="21575,16212" coordsize="2,7">
              <v:shape style="position:absolute;left:21575;top:16212;width:2;height:7" coordorigin="21575,16212" coordsize="0,7" path="m21575,16212l21575,16218e" filled="false" stroked="true" strokeweight=".079853pt" strokecolor="#989898">
                <v:path arrowok="t"/>
              </v:shape>
            </v:group>
            <v:group style="position:absolute;left:21601;top:16241;width:2;height:7" coordorigin="21601,16241" coordsize="2,7">
              <v:shape style="position:absolute;left:21601;top:16241;width:2;height:7" coordorigin="21601,16241" coordsize="0,7" path="m21601,16241l21601,16247e" filled="false" stroked="true" strokeweight=".086327pt" strokecolor="#989898">
                <v:path arrowok="t"/>
              </v:shape>
            </v:group>
            <v:group style="position:absolute;left:21625;top:16269;width:2;height:7" coordorigin="21625,16269" coordsize="2,7">
              <v:shape style="position:absolute;left:21625;top:16269;width:2;height:7" coordorigin="21625,16269" coordsize="0,7" path="m21625,16269l21625,16276e" filled="false" stroked="true" strokeweight=".075536pt" strokecolor="#989898">
                <v:path arrowok="t"/>
              </v:shape>
            </v:group>
            <v:group style="position:absolute;left:21649;top:16300;width:2;height:7" coordorigin="21649,16300" coordsize="2,7">
              <v:shape style="position:absolute;left:21649;top:16300;width:2;height:7" coordorigin="21649,16300" coordsize="0,7" path="m21649,16300l21649,16306e" filled="false" stroked="true" strokeweight=".075536pt" strokecolor="#989898">
                <v:path arrowok="t"/>
              </v:shape>
            </v:group>
            <v:group style="position:absolute;left:21671;top:16328;width:2;height:7" coordorigin="21671,16328" coordsize="2,7">
              <v:shape style="position:absolute;left:21671;top:16328;width:2;height:7" coordorigin="21671,16328" coordsize="0,7" path="m21671,16328l21671,16335e" filled="false" stroked="true" strokeweight=".075536pt" strokecolor="#989898">
                <v:path arrowok="t"/>
              </v:shape>
            </v:group>
            <v:group style="position:absolute;left:21693;top:16359;width:2;height:7" coordorigin="21693,16359" coordsize="2,7">
              <v:shape style="position:absolute;left:21693;top:16359;width:2;height:7" coordorigin="21693,16359" coordsize="0,7" path="m21693,16359l21693,16365e" filled="false" stroked="true" strokeweight=".086327pt" strokecolor="#989898">
                <v:path arrowok="t"/>
              </v:shape>
            </v:group>
            <v:group style="position:absolute;left:21717;top:16389;width:2;height:7" coordorigin="21717,16389" coordsize="2,7">
              <v:shape style="position:absolute;left:21717;top:16389;width:2;height:7" coordorigin="21717,16389" coordsize="0,7" path="m21717,16389l21717,16395e" filled="false" stroked="true" strokeweight=".086327pt" strokecolor="#989898">
                <v:path arrowok="t"/>
              </v:shape>
            </v:group>
            <v:group style="position:absolute;left:21739;top:16419;width:2;height:7" coordorigin="21739,16419" coordsize="2,7">
              <v:shape style="position:absolute;left:21739;top:16419;width:2;height:7" coordorigin="21739,16419" coordsize="0,7" path="m21739,16419l21739,16426e" filled="false" stroked="true" strokeweight=".075536pt" strokecolor="#989898">
                <v:path arrowok="t"/>
              </v:shape>
            </v:group>
            <v:group style="position:absolute;left:21762;top:16448;width:2;height:7" coordorigin="21762,16448" coordsize="2,7">
              <v:shape style="position:absolute;left:21762;top:16448;width:2;height:7" coordorigin="21762,16448" coordsize="0,7" path="m21762,16448l21762,16454e" filled="false" stroked="true" strokeweight=".075536pt" strokecolor="#989898">
                <v:path arrowok="t"/>
              </v:shape>
            </v:group>
            <v:group style="position:absolute;left:21786;top:16478;width:2;height:7" coordorigin="21786,16478" coordsize="2,7">
              <v:shape style="position:absolute;left:21786;top:16478;width:2;height:7" coordorigin="21786,16478" coordsize="0,7" path="m21786,16478l21786,16484e" filled="false" stroked="true" strokeweight=".075536pt" strokecolor="#989898">
                <v:path arrowok="t"/>
              </v:shape>
            </v:group>
            <v:group style="position:absolute;left:21808;top:16508;width:2;height:7" coordorigin="21808,16508" coordsize="2,7">
              <v:shape style="position:absolute;left:21808;top:16508;width:2;height:7" coordorigin="21808,16508" coordsize="0,7" path="m21808,16508l21808,16515e" filled="false" stroked="true" strokeweight=".075536pt" strokecolor="#989898">
                <v:path arrowok="t"/>
              </v:shape>
            </v:group>
            <v:group style="position:absolute;left:21830;top:16539;width:2;height:7" coordorigin="21830,16539" coordsize="2,7">
              <v:shape style="position:absolute;left:21830;top:16539;width:2;height:7" coordorigin="21830,16539" coordsize="0,7" path="m21830,16539l21830,16545e" filled="false" stroked="true" strokeweight=".086327pt" strokecolor="#989898">
                <v:path arrowok="t"/>
              </v:shape>
            </v:group>
            <v:group style="position:absolute;left:21854;top:16569;width:2;height:7" coordorigin="21854,16569" coordsize="2,7">
              <v:shape style="position:absolute;left:21854;top:16569;width:2;height:7" coordorigin="21854,16569" coordsize="0,7" path="m21854,16569l21854,16575e" filled="false" stroked="true" strokeweight=".086327pt" strokecolor="#989898">
                <v:path arrowok="t"/>
              </v:shape>
            </v:group>
            <v:group style="position:absolute;left:21876;top:16598;width:2;height:7" coordorigin="21876,16598" coordsize="2,7">
              <v:shape style="position:absolute;left:21876;top:16598;width:2;height:7" coordorigin="21876,16598" coordsize="0,7" path="m21876,16598l21876,16604e" filled="false" stroked="true" strokeweight=".075536pt" strokecolor="#989898">
                <v:path arrowok="t"/>
              </v:shape>
            </v:group>
            <v:group style="position:absolute;left:21899;top:16628;width:2;height:7" coordorigin="21899,16628" coordsize="2,7">
              <v:shape style="position:absolute;left:21899;top:16628;width:2;height:7" coordorigin="21899,16628" coordsize="0,7" path="m21899,16628l21899,16634e" filled="false" stroked="true" strokeweight=".075536pt" strokecolor="#989898">
                <v:path arrowok="t"/>
              </v:shape>
            </v:group>
            <v:group style="position:absolute;left:21923;top:16658;width:2;height:7" coordorigin="21923,16658" coordsize="2,7">
              <v:shape style="position:absolute;left:21923;top:16658;width:2;height:7" coordorigin="21923,16658" coordsize="0,7" path="m21923,16658l21923,16665e" filled="false" stroked="true" strokeweight=".075536pt" strokecolor="#989898">
                <v:path arrowok="t"/>
              </v:shape>
            </v:group>
            <v:group style="position:absolute;left:21945;top:16688;width:2;height:7" coordorigin="21945,16688" coordsize="2,7">
              <v:shape style="position:absolute;left:21945;top:16688;width:2;height:7" coordorigin="21945,16688" coordsize="0,7" path="m21945,16688l21945,16695e" filled="false" stroked="true" strokeweight=".075536pt" strokecolor="#989898">
                <v:path arrowok="t"/>
              </v:shape>
            </v:group>
            <v:group style="position:absolute;left:21967;top:16719;width:2;height:7" coordorigin="21967,16719" coordsize="2,7">
              <v:shape style="position:absolute;left:21967;top:16719;width:2;height:7" coordorigin="21967,16719" coordsize="0,7" path="m21967,16719l21967,16725e" filled="false" stroked="true" strokeweight=".086327pt" strokecolor="#989898">
                <v:path arrowok="t"/>
              </v:shape>
            </v:group>
            <v:group style="position:absolute;left:21991;top:16747;width:2;height:7" coordorigin="21991,16747" coordsize="2,7">
              <v:shape style="position:absolute;left:21991;top:16747;width:2;height:7" coordorigin="21991,16747" coordsize="0,7" path="m21991,16747l21991,16754e" filled="false" stroked="true" strokeweight=".086327pt" strokecolor="#989898">
                <v:path arrowok="t"/>
              </v:shape>
            </v:group>
            <v:group style="position:absolute;left:22014;top:16778;width:2;height:7" coordorigin="22014,16778" coordsize="2,7">
              <v:shape style="position:absolute;left:22014;top:16778;width:2;height:7" coordorigin="22014,16778" coordsize="0,7" path="m22014,16778l22014,16784e" filled="false" stroked="true" strokeweight=".075536pt" strokecolor="#989898">
                <v:path arrowok="t"/>
              </v:shape>
            </v:group>
            <v:group style="position:absolute;left:22036;top:16808;width:2;height:7" coordorigin="22036,16808" coordsize="2,7">
              <v:shape style="position:absolute;left:22036;top:16808;width:2;height:7" coordorigin="22036,16808" coordsize="0,7" path="m22036,16808l22036,16814e" filled="false" stroked="true" strokeweight=".075536pt" strokecolor="#989898">
                <v:path arrowok="t"/>
              </v:shape>
            </v:group>
            <v:group style="position:absolute;left:22060;top:16838;width:2;height:7" coordorigin="22060,16838" coordsize="2,7">
              <v:shape style="position:absolute;left:22060;top:16838;width:2;height:7" coordorigin="22060,16838" coordsize="0,7" path="m22060,16838l22060,16845e" filled="false" stroked="true" strokeweight=".075536pt" strokecolor="#989898">
                <v:path arrowok="t"/>
              </v:shape>
            </v:group>
            <v:group style="position:absolute;left:22082;top:16867;width:2;height:7" coordorigin="22082,16867" coordsize="2,7">
              <v:shape style="position:absolute;left:22082;top:16867;width:2;height:7" coordorigin="22082,16867" coordsize="0,7" path="m22082,16867l22082,16873e" filled="false" stroked="true" strokeweight=".086327pt" strokecolor="#989898">
                <v:path arrowok="t"/>
              </v:shape>
            </v:group>
            <v:group style="position:absolute;left:21510;top:16770;width:2;height:7" coordorigin="21510,16770" coordsize="2,7">
              <v:shape style="position:absolute;left:21510;top:16770;width:2;height:7" coordorigin="21510,16770" coordsize="0,7" path="m21510,16770l21510,16776e" filled="false" stroked="true" strokeweight=".079853pt" strokecolor="#989898">
                <v:path arrowok="t"/>
              </v:shape>
            </v:group>
            <v:group style="position:absolute;left:21483;top:16738;width:2;height:7" coordorigin="21483,16738" coordsize="2,7">
              <v:shape style="position:absolute;left:21483;top:16738;width:2;height:7" coordorigin="21483,16738" coordsize="0,7" path="m21483,16738l21483,16744e" filled="false" stroked="true" strokeweight=".079853pt" strokecolor="#989898">
                <v:path arrowok="t"/>
              </v:shape>
            </v:group>
            <v:group style="position:absolute;left:21460;top:16709;width:2;height:7" coordorigin="21460,16709" coordsize="2,7">
              <v:shape style="position:absolute;left:21460;top:16709;width:2;height:7" coordorigin="21460,16709" coordsize="0,7" path="m21460,16709l21460,16716e" filled="false" stroked="true" strokeweight=".079853pt" strokecolor="#989898">
                <v:path arrowok="t"/>
              </v:shape>
            </v:group>
            <v:group style="position:absolute;left:21437;top:16679;width:2;height:7" coordorigin="21437,16679" coordsize="2,7">
              <v:shape style="position:absolute;left:21437;top:16679;width:2;height:7" coordorigin="21437,16679" coordsize="0,7" path="m21437,16679l21437,16685e" filled="false" stroked="true" strokeweight=".078774pt" strokecolor="#989898">
                <v:path arrowok="t"/>
              </v:shape>
            </v:group>
            <v:group style="position:absolute;left:21413;top:16650;width:2;height:7" coordorigin="21413,16650" coordsize="2,7">
              <v:shape style="position:absolute;left:21413;top:16650;width:2;height:7" coordorigin="21413,16650" coordsize="0,7" path="m21413,16650l21413,16657e" filled="false" stroked="true" strokeweight=".079853pt" strokecolor="#989898">
                <v:path arrowok="t"/>
              </v:shape>
            </v:group>
            <v:group style="position:absolute;left:21389;top:16620;width:2;height:7" coordorigin="21389,16620" coordsize="2,7">
              <v:shape style="position:absolute;left:21389;top:16620;width:2;height:7" coordorigin="21389,16620" coordsize="0,7" path="m21389,16620l21389,16626e" filled="false" stroked="true" strokeweight=".079961pt" strokecolor="#989898">
                <v:path arrowok="t"/>
              </v:shape>
            </v:group>
            <v:group style="position:absolute;left:21365;top:16591;width:2;height:7" coordorigin="21365,16591" coordsize="2,7">
              <v:shape style="position:absolute;left:21365;top:16591;width:2;height:7" coordorigin="21365,16591" coordsize="0,7" path="m21365,16591l21365,16598e" filled="false" stroked="true" strokeweight=".079853pt" strokecolor="#989898">
                <v:path arrowok="t"/>
              </v:shape>
            </v:group>
            <v:group style="position:absolute;left:21341;top:16563;width:2;height:7" coordorigin="21341,16563" coordsize="2,7">
              <v:shape style="position:absolute;left:21341;top:16563;width:2;height:7" coordorigin="21341,16563" coordsize="0,7" path="m21341,16563l21341,16569e" filled="false" stroked="true" strokeweight=".079853pt" strokecolor="#989898">
                <v:path arrowok="t"/>
              </v:shape>
            </v:group>
            <v:group style="position:absolute;left:21319;top:16532;width:2;height:7" coordorigin="21319,16532" coordsize="2,7">
              <v:shape style="position:absolute;left:21319;top:16532;width:2;height:7" coordorigin="21319,16532" coordsize="0,7" path="m21319,16532l21319,16539e" filled="false" stroked="true" strokeweight=".079853pt" strokecolor="#989898">
                <v:path arrowok="t"/>
              </v:shape>
            </v:group>
            <v:group style="position:absolute;left:21295;top:16504;width:2;height:7" coordorigin="21295,16504" coordsize="2,7">
              <v:shape style="position:absolute;left:21295;top:16504;width:2;height:7" coordorigin="21295,16504" coordsize="0,7" path="m21295,16504l21295,16510e" filled="false" stroked="true" strokeweight=".079853pt" strokecolor="#989898">
                <v:path arrowok="t"/>
              </v:shape>
            </v:group>
            <v:group style="position:absolute;left:21271;top:16475;width:2;height:7" coordorigin="21271,16475" coordsize="2,7">
              <v:shape style="position:absolute;left:21271;top:16475;width:2;height:7" coordorigin="21271,16475" coordsize="0,7" path="m21271,16475l21271,16481e" filled="false" stroked="true" strokeweight=".079853pt" strokecolor="#989898">
                <v:path arrowok="t"/>
              </v:shape>
            </v:group>
            <v:group style="position:absolute;left:21247;top:16445;width:2;height:7" coordorigin="21247,16445" coordsize="2,7">
              <v:shape style="position:absolute;left:21247;top:16445;width:2;height:7" coordorigin="21247,16445" coordsize="0,7" path="m21247,16445l21247,16451e" filled="false" stroked="true" strokeweight=".079745pt" strokecolor="#989898">
                <v:path arrowok="t"/>
              </v:shape>
            </v:group>
            <v:group style="position:absolute;left:21223;top:16416;width:2;height:7" coordorigin="21223,16416" coordsize="2,7">
              <v:shape style="position:absolute;left:21223;top:16416;width:2;height:7" coordorigin="21223,16416" coordsize="0,7" path="m21223,16416l21223,16422e" filled="false" stroked="true" strokeweight=".079853pt" strokecolor="#989898">
                <v:path arrowok="t"/>
              </v:shape>
            </v:group>
            <v:group style="position:absolute;left:21199;top:16386;width:2;height:7" coordorigin="21199,16386" coordsize="2,7">
              <v:shape style="position:absolute;left:21199;top:16386;width:2;height:7" coordorigin="21199,16386" coordsize="0,7" path="m21199,16386l21199,16392e" filled="false" stroked="true" strokeweight=".079853pt" strokecolor="#989898">
                <v:path arrowok="t"/>
              </v:shape>
            </v:group>
            <v:group style="position:absolute;left:21177;top:16357;width:2;height:7" coordorigin="21177,16357" coordsize="2,7">
              <v:shape style="position:absolute;left:21177;top:16357;width:2;height:7" coordorigin="21177,16357" coordsize="0,7" path="m21177,16357l21177,16363e" filled="false" stroked="true" strokeweight=".078881pt" strokecolor="#989898">
                <v:path arrowok="t"/>
              </v:shape>
            </v:group>
            <v:group style="position:absolute;left:21153;top:16328;width:2;height:7" coordorigin="21153,16328" coordsize="2,7">
              <v:shape style="position:absolute;left:21153;top:16328;width:2;height:7" coordorigin="21153,16328" coordsize="0,7" path="m21153,16328l21153,16335e" filled="false" stroked="true" strokeweight=".079853pt" strokecolor="#989898">
                <v:path arrowok="t"/>
              </v:shape>
            </v:group>
            <v:group style="position:absolute;left:21129;top:16298;width:2;height:7" coordorigin="21129,16298" coordsize="2,7">
              <v:shape style="position:absolute;left:21129;top:16298;width:2;height:7" coordorigin="21129,16298" coordsize="0,7" path="m21129,16298l21129,16304e" filled="false" stroked="true" strokeweight=".079853pt" strokecolor="#989898">
                <v:path arrowok="t"/>
              </v:shape>
            </v:group>
            <v:group style="position:absolute;left:21105;top:16269;width:2;height:7" coordorigin="21105,16269" coordsize="2,7">
              <v:shape style="position:absolute;left:21105;top:16269;width:2;height:7" coordorigin="21105,16269" coordsize="0,7" path="m21105,16269l21105,16276e" filled="false" stroked="true" strokeweight=".078774pt" strokecolor="#989898">
                <v:path arrowok="t"/>
              </v:shape>
            </v:group>
            <v:group style="position:absolute;left:21081;top:16239;width:2;height:7" coordorigin="21081,16239" coordsize="2,7">
              <v:shape style="position:absolute;left:21081;top:16239;width:2;height:7" coordorigin="21081,16239" coordsize="0,7" path="m21081,16239l21081,16245e" filled="false" stroked="true" strokeweight=".079745pt" strokecolor="#989898">
                <v:path arrowok="t"/>
              </v:shape>
            </v:group>
            <v:group style="position:absolute;left:21057;top:16210;width:2;height:7" coordorigin="21057,16210" coordsize="2,7">
              <v:shape style="position:absolute;left:21057;top:16210;width:2;height:7" coordorigin="21057,16210" coordsize="0,7" path="m21057,16210l21057,16217e" filled="false" stroked="true" strokeweight=".079853pt" strokecolor="#989898">
                <v:path arrowok="t"/>
              </v:shape>
            </v:group>
            <v:group style="position:absolute;left:21035;top:16182;width:2;height:7" coordorigin="21035,16182" coordsize="2,7">
              <v:shape style="position:absolute;left:21035;top:16182;width:2;height:7" coordorigin="21035,16182" coordsize="0,7" path="m21035,16182l21035,16188e" filled="false" stroked="true" strokeweight=".079853pt" strokecolor="#989898">
                <v:path arrowok="t"/>
              </v:shape>
            </v:group>
            <v:group style="position:absolute;left:21011;top:16151;width:2;height:7" coordorigin="21011,16151" coordsize="2,7">
              <v:shape style="position:absolute;left:21011;top:16151;width:2;height:7" coordorigin="21011,16151" coordsize="0,7" path="m21011,16151l21011,16158e" filled="false" stroked="true" strokeweight=".079961pt" strokecolor="#989898">
                <v:path arrowok="t"/>
              </v:shape>
            </v:group>
            <v:group style="position:absolute;left:20984;top:16124;width:2;height:7" coordorigin="20984,16124" coordsize="2,7">
              <v:shape style="position:absolute;left:20984;top:16124;width:2;height:7" coordorigin="20984,16124" coordsize="0,7" path="m20984,16124l20984,16131e" filled="false" stroked="true" strokeweight=".079853pt" strokecolor="#989898">
                <v:path arrowok="t"/>
              </v:shape>
            </v:group>
            <v:group style="position:absolute;left:20957;top:16099;width:2;height:7" coordorigin="20957,16099" coordsize="2,7">
              <v:shape style="position:absolute;left:20957;top:16099;width:2;height:7" coordorigin="20957,16099" coordsize="0,7" path="m20957,16099l20957,16105e" filled="false" stroked="true" strokeweight=".079853pt" strokecolor="#989898">
                <v:path arrowok="t"/>
              </v:shape>
            </v:group>
            <v:group style="position:absolute;left:20930;top:16073;width:2;height:7" coordorigin="20930,16073" coordsize="2,7">
              <v:shape style="position:absolute;left:20930;top:16073;width:2;height:7" coordorigin="20930,16073" coordsize="0,7" path="m20930,16073l20930,16080e" filled="false" stroked="true" strokeweight=".079853pt" strokecolor="#989898">
                <v:path arrowok="t"/>
              </v:shape>
            </v:group>
            <v:group style="position:absolute;left:20903;top:16046;width:2;height:7" coordorigin="20903,16046" coordsize="2,7">
              <v:shape style="position:absolute;left:20903;top:16046;width:2;height:7" coordorigin="20903,16046" coordsize="0,7" path="m20903,16046l20903,16053e" filled="false" stroked="true" strokeweight=".079961pt" strokecolor="#989898">
                <v:path arrowok="t"/>
              </v:shape>
            </v:group>
            <v:group style="position:absolute;left:20876;top:16021;width:2;height:7" coordorigin="20876,16021" coordsize="2,7">
              <v:shape style="position:absolute;left:20876;top:16021;width:2;height:7" coordorigin="20876,16021" coordsize="0,7" path="m20876,16021l20876,16027e" filled="false" stroked="true" strokeweight=".079745pt" strokecolor="#989898">
                <v:path arrowok="t"/>
              </v:shape>
            </v:group>
            <v:group style="position:absolute;left:20849;top:15995;width:2;height:7" coordorigin="20849,15995" coordsize="2,7">
              <v:shape style="position:absolute;left:20849;top:15995;width:2;height:7" coordorigin="20849,15995" coordsize="0,7" path="m20849,15995l20849,16002e" filled="false" stroked="true" strokeweight=".079853pt" strokecolor="#989898">
                <v:path arrowok="t"/>
              </v:shape>
            </v:group>
            <v:group style="position:absolute;left:20821;top:15968;width:2;height:7" coordorigin="20821,15968" coordsize="2,7">
              <v:shape style="position:absolute;left:20821;top:15968;width:2;height:7" coordorigin="20821,15968" coordsize="0,7" path="m20821,15968l20821,15975e" filled="false" stroked="true" strokeweight=".079853pt" strokecolor="#989898">
                <v:path arrowok="t"/>
              </v:shape>
            </v:group>
            <v:group style="position:absolute;left:20794;top:15943;width:2;height:7" coordorigin="20794,15943" coordsize="2,7">
              <v:shape style="position:absolute;left:20794;top:15943;width:2;height:7" coordorigin="20794,15943" coordsize="0,7" path="m20794,15943l20794,15949e" filled="false" stroked="true" strokeweight=".079853pt" strokecolor="#989898">
                <v:path arrowok="t"/>
              </v:shape>
            </v:group>
            <v:group style="position:absolute;left:20767;top:15917;width:2;height:7" coordorigin="20767,15917" coordsize="2,7">
              <v:shape style="position:absolute;left:20767;top:15917;width:2;height:7" coordorigin="20767,15917" coordsize="0,7" path="m20767,15917l20767,15924e" filled="false" stroked="true" strokeweight=".079853pt" strokecolor="#989898">
                <v:path arrowok="t"/>
              </v:shape>
            </v:group>
            <v:group style="position:absolute;left:20740;top:15890;width:2;height:7" coordorigin="20740,15890" coordsize="2,7">
              <v:shape style="position:absolute;left:20740;top:15890;width:2;height:7" coordorigin="20740,15890" coordsize="0,7" path="m20740,15890l20740,15896e" filled="false" stroked="true" strokeweight=".079853pt" strokecolor="#989898">
                <v:path arrowok="t"/>
              </v:shape>
            </v:group>
            <v:group style="position:absolute;left:20713;top:15865;width:2;height:7" coordorigin="20713,15865" coordsize="2,7">
              <v:shape style="position:absolute;left:20713;top:15865;width:2;height:7" coordorigin="20713,15865" coordsize="0,7" path="m20713,15865l20713,15871e" filled="false" stroked="true" strokeweight=".079853pt" strokecolor="#989898">
                <v:path arrowok="t"/>
              </v:shape>
            </v:group>
            <v:group style="position:absolute;left:20686;top:15839;width:2;height:7" coordorigin="20686,15839" coordsize="2,7">
              <v:shape style="position:absolute;left:20686;top:15839;width:2;height:7" coordorigin="20686,15839" coordsize="0,7" path="m20686,15839l20686,15845e" filled="false" stroked="true" strokeweight=".078774pt" strokecolor="#989898">
                <v:path arrowok="t"/>
              </v:shape>
            </v:group>
            <v:group style="position:absolute;left:20659;top:15812;width:2;height:7" coordorigin="20659,15812" coordsize="2,7">
              <v:shape style="position:absolute;left:20659;top:15812;width:2;height:7" coordorigin="20659,15812" coordsize="0,7" path="m20659,15812l20659,15818e" filled="false" stroked="true" strokeweight=".079853pt" strokecolor="#989898">
                <v:path arrowok="t"/>
              </v:shape>
            </v:group>
            <v:group style="position:absolute;left:20632;top:15786;width:2;height:7" coordorigin="20632,15786" coordsize="2,7">
              <v:shape style="position:absolute;left:20632;top:15786;width:2;height:7" coordorigin="20632,15786" coordsize="0,7" path="m20632,15786l20632,15793e" filled="false" stroked="true" strokeweight=".079853pt" strokecolor="#989898">
                <v:path arrowok="t"/>
              </v:shape>
            </v:group>
            <v:group style="position:absolute;left:20605;top:15759;width:2;height:7" coordorigin="20605,15759" coordsize="2,7">
              <v:shape style="position:absolute;left:20605;top:15759;width:2;height:7" coordorigin="20605,15759" coordsize="0,7" path="m20605,15759l20605,15766e" filled="false" stroked="true" strokeweight=".078774pt" strokecolor="#989898">
                <v:path arrowok="t"/>
              </v:shape>
            </v:group>
            <v:group style="position:absolute;left:20576;top:15734;width:2;height:7" coordorigin="20576,15734" coordsize="2,7">
              <v:shape style="position:absolute;left:20576;top:15734;width:2;height:7" coordorigin="20576,15734" coordsize="0,7" path="m20576,15734l20576,15740e" filled="false" stroked="true" strokeweight=".079853pt" strokecolor="#989898">
                <v:path arrowok="t"/>
              </v:shape>
            </v:group>
            <v:group style="position:absolute;left:20549;top:15708;width:2;height:7" coordorigin="20549,15708" coordsize="2,7">
              <v:shape style="position:absolute;left:20549;top:15708;width:2;height:7" coordorigin="20549,15708" coordsize="0,7" path="m20549,15708l20549,15715e" filled="false" stroked="true" strokeweight=".079853pt" strokecolor="#989898">
                <v:path arrowok="t"/>
              </v:shape>
            </v:group>
            <v:group style="position:absolute;left:20522;top:15681;width:2;height:7" coordorigin="20522,15681" coordsize="2,7">
              <v:shape style="position:absolute;left:20522;top:15681;width:2;height:7" coordorigin="20522,15681" coordsize="0,7" path="m20522,15681l20522,15688e" filled="false" stroked="true" strokeweight=".079853pt" strokecolor="#989898">
                <v:path arrowok="t"/>
              </v:shape>
            </v:group>
            <v:group style="position:absolute;left:20495;top:15656;width:2;height:7" coordorigin="20495,15656" coordsize="2,7">
              <v:shape style="position:absolute;left:20495;top:15656;width:2;height:7" coordorigin="20495,15656" coordsize="0,7" path="m20495,15656l20495,15662e" filled="false" stroked="true" strokeweight=".079853pt" strokecolor="#989898">
                <v:path arrowok="t"/>
              </v:shape>
            </v:group>
            <v:group style="position:absolute;left:20468;top:15630;width:2;height:7" coordorigin="20468,15630" coordsize="2,7">
              <v:shape style="position:absolute;left:20468;top:15630;width:2;height:7" coordorigin="20468,15630" coordsize="0,7" path="m20468,15630l20468,15637e" filled="false" stroked="true" strokeweight=".079853pt" strokecolor="#989898">
                <v:path arrowok="t"/>
              </v:shape>
            </v:group>
            <v:group style="position:absolute;left:20441;top:15603;width:2;height:7" coordorigin="20441,15603" coordsize="2,7">
              <v:shape style="position:absolute;left:20441;top:15603;width:2;height:7" coordorigin="20441,15603" coordsize="0,7" path="m20441,15603l20441,15610e" filled="false" stroked="true" strokeweight=".079853pt" strokecolor="#989898">
                <v:path arrowok="t"/>
              </v:shape>
            </v:group>
            <v:group style="position:absolute;left:20414;top:15578;width:2;height:7" coordorigin="20414,15578" coordsize="2,7">
              <v:shape style="position:absolute;left:20414;top:15578;width:2;height:7" coordorigin="20414,15578" coordsize="0,7" path="m20414,15578l20414,15584e" filled="false" stroked="true" strokeweight=".079853pt" strokecolor="#989898">
                <v:path arrowok="t"/>
              </v:shape>
            </v:group>
            <v:group style="position:absolute;left:20385;top:15552;width:2;height:7" coordorigin="20385,15552" coordsize="2,7">
              <v:shape style="position:absolute;left:20385;top:15552;width:2;height:7" coordorigin="20385,15552" coordsize="0,7" path="m20385,15552l20385,15559e" filled="false" stroked="true" strokeweight=".079853pt" strokecolor="#989898">
                <v:path arrowok="t"/>
              </v:shape>
            </v:group>
            <v:group style="position:absolute;left:20358;top:15527;width:2;height:7" coordorigin="20358,15527" coordsize="2,7">
              <v:shape style="position:absolute;left:20358;top:15527;width:2;height:7" coordorigin="20358,15527" coordsize="0,7" path="m20358,15527l20358,15533e" filled="false" stroked="true" strokeweight=".079853pt" strokecolor="#989898">
                <v:path arrowok="t"/>
              </v:shape>
            </v:group>
            <v:group style="position:absolute;left:20331;top:15501;width:2;height:7" coordorigin="20331,15501" coordsize="2,7">
              <v:shape style="position:absolute;left:20331;top:15501;width:2;height:7" coordorigin="20331,15501" coordsize="0,7" path="m20331,15501l20331,15508e" filled="false" stroked="true" strokeweight=".079853pt" strokecolor="#989898">
                <v:path arrowok="t"/>
              </v:shape>
            </v:group>
            <v:group style="position:absolute;left:20302;top:15477;width:2;height:7" coordorigin="20302,15477" coordsize="2,7">
              <v:shape style="position:absolute;left:20302;top:15477;width:2;height:7" coordorigin="20302,15477" coordsize="0,7" path="m20302,15477l20302,15484e" filled="false" stroked="true" strokeweight=".079853pt" strokecolor="#989898">
                <v:path arrowok="t"/>
              </v:shape>
            </v:group>
            <v:group style="position:absolute;left:20275;top:15452;width:2;height:7" coordorigin="20275,15452" coordsize="2,7">
              <v:shape style="position:absolute;left:20275;top:15452;width:2;height:7" coordorigin="20275,15452" coordsize="0,7" path="m20275,15452l20275,15458e" filled="false" stroked="true" strokeweight=".079853pt" strokecolor="#989898">
                <v:path arrowok="t"/>
              </v:shape>
            </v:group>
            <v:group style="position:absolute;left:20246;top:15426;width:2;height:7" coordorigin="20246,15426" coordsize="2,7">
              <v:shape style="position:absolute;left:20246;top:15426;width:2;height:7" coordorigin="20246,15426" coordsize="0,7" path="m20246,15426l20246,15433e" filled="false" stroked="true" strokeweight=".078774pt" strokecolor="#989898">
                <v:path arrowok="t"/>
              </v:shape>
            </v:group>
            <v:group style="position:absolute;left:20219;top:15401;width:2;height:7" coordorigin="20219,15401" coordsize="2,7">
              <v:shape style="position:absolute;left:20219;top:15401;width:2;height:7" coordorigin="20219,15401" coordsize="0,7" path="m20219,15401l20219,15407e" filled="false" stroked="true" strokeweight=".079853pt" strokecolor="#989898">
                <v:path arrowok="t"/>
              </v:shape>
            </v:group>
            <v:group style="position:absolute;left:20190;top:15375;width:2;height:7" coordorigin="20190,15375" coordsize="2,7">
              <v:shape style="position:absolute;left:20190;top:15375;width:2;height:7" coordorigin="20190,15375" coordsize="0,7" path="m20190,15375l20190,15382e" filled="false" stroked="true" strokeweight=".079853pt" strokecolor="#989898">
                <v:path arrowok="t"/>
              </v:shape>
            </v:group>
            <v:group style="position:absolute;left:20163;top:15350;width:2;height:7" coordorigin="20163,15350" coordsize="2,7">
              <v:shape style="position:absolute;left:20163;top:15350;width:2;height:7" coordorigin="20163,15350" coordsize="0,7" path="m20163,15350l20163,15356e" filled="false" stroked="true" strokeweight=".079853pt" strokecolor="#989898">
                <v:path arrowok="t"/>
              </v:shape>
            </v:group>
            <v:group style="position:absolute;left:20136;top:15324;width:2;height:7" coordorigin="20136,15324" coordsize="2,7">
              <v:shape style="position:absolute;left:20136;top:15324;width:2;height:7" coordorigin="20136,15324" coordsize="0,7" path="m20136,15324l20136,15331e" filled="false" stroked="true" strokeweight=".079853pt" strokecolor="#989898">
                <v:path arrowok="t"/>
              </v:shape>
            </v:group>
            <v:group style="position:absolute;left:20108;top:15299;width:2;height:7" coordorigin="20108,15299" coordsize="2,7">
              <v:shape style="position:absolute;left:20108;top:15299;width:2;height:7" coordorigin="20108,15299" coordsize="0,7" path="m20108,15299l20108,15305e" filled="false" stroked="true" strokeweight=".079853pt" strokecolor="#989898">
                <v:path arrowok="t"/>
              </v:shape>
            </v:group>
            <v:group style="position:absolute;left:20080;top:15273;width:2;height:7" coordorigin="20080,15273" coordsize="2,7">
              <v:shape style="position:absolute;left:20080;top:15273;width:2;height:7" coordorigin="20080,15273" coordsize="0,7" path="m20080,15273l20080,15280e" filled="false" stroked="true" strokeweight=".079853pt" strokecolor="#989898">
                <v:path arrowok="t"/>
              </v:shape>
            </v:group>
            <v:group style="position:absolute;left:20052;top:15248;width:2;height:7" coordorigin="20052,15248" coordsize="2,7">
              <v:shape style="position:absolute;left:20052;top:15248;width:2;height:7" coordorigin="20052,15248" coordsize="0,7" path="m20052,15248l20052,15254e" filled="false" stroked="true" strokeweight=".079853pt" strokecolor="#989898">
                <v:path arrowok="t"/>
              </v:shape>
            </v:group>
            <v:group style="position:absolute;left:20025;top:15222;width:2;height:7" coordorigin="20025,15222" coordsize="2,7">
              <v:shape style="position:absolute;left:20025;top:15222;width:2;height:7" coordorigin="20025,15222" coordsize="0,7" path="m20025,15222l20025,15229e" filled="false" stroked="true" strokeweight=".078774pt" strokecolor="#989898">
                <v:path arrowok="t"/>
              </v:shape>
            </v:group>
            <v:group style="position:absolute;left:19996;top:15197;width:2;height:7" coordorigin="19996,15197" coordsize="2,7">
              <v:shape style="position:absolute;left:19996;top:15197;width:2;height:7" coordorigin="19996,15197" coordsize="0,7" path="m19996,15197l19996,15203e" filled="false" stroked="true" strokeweight=".079853pt" strokecolor="#989898">
                <v:path arrowok="t"/>
              </v:shape>
            </v:group>
            <v:group style="position:absolute;left:19969;top:15171;width:2;height:7" coordorigin="19969,15171" coordsize="2,7">
              <v:shape style="position:absolute;left:19969;top:15171;width:2;height:7" coordorigin="19969,15171" coordsize="0,7" path="m19969,15171l19969,15178e" filled="false" stroked="true" strokeweight=".079853pt" strokecolor="#989898">
                <v:path arrowok="t"/>
              </v:shape>
            </v:group>
            <v:group style="position:absolute;left:19940;top:15146;width:2;height:7" coordorigin="19940,15146" coordsize="2,7">
              <v:shape style="position:absolute;left:19940;top:15146;width:2;height:7" coordorigin="19940,15146" coordsize="0,7" path="m19940,15146l19940,15152e" filled="false" stroked="true" strokeweight=".079853pt" strokecolor="#989898">
                <v:path arrowok="t"/>
              </v:shape>
            </v:group>
            <v:group style="position:absolute;left:19913;top:15120;width:2;height:7" coordorigin="19913,15120" coordsize="2,7">
              <v:shape style="position:absolute;left:19913;top:15120;width:2;height:7" coordorigin="19913,15120" coordsize="0,7" path="m19913,15120l19913,15127e" filled="false" stroked="true" strokeweight=".079853pt" strokecolor="#989898">
                <v:path arrowok="t"/>
              </v:shape>
            </v:group>
            <v:group style="position:absolute;left:19886;top:15095;width:2;height:7" coordorigin="19886,15095" coordsize="2,7">
              <v:shape style="position:absolute;left:19886;top:15095;width:2;height:7" coordorigin="19886,15095" coordsize="0,7" path="m19886,15095l19886,15101e" filled="false" stroked="true" strokeweight=".079853pt" strokecolor="#989898">
                <v:path arrowok="t"/>
              </v:shape>
            </v:group>
            <v:group style="position:absolute;left:19856;top:15073;width:2;height:7" coordorigin="19856,15073" coordsize="2,7">
              <v:shape style="position:absolute;left:19856;top:15073;width:2;height:7" coordorigin="19856,15073" coordsize="0,7" path="m19856,15073l19856,15079e" filled="false" stroked="true" strokeweight=".079853pt" strokecolor="#989898">
                <v:path arrowok="t"/>
              </v:shape>
            </v:group>
            <v:group style="position:absolute;left:19827;top:15049;width:2;height:7" coordorigin="19827,15049" coordsize="2,7">
              <v:shape style="position:absolute;left:19827;top:15049;width:2;height:7" coordorigin="19827,15049" coordsize="0,7" path="m19827,15049l19827,15055e" filled="false" stroked="true" strokeweight=".079853pt" strokecolor="#989898">
                <v:path arrowok="t"/>
              </v:shape>
            </v:group>
            <v:group style="position:absolute;left:19797;top:15025;width:2;height:7" coordorigin="19797,15025" coordsize="2,7">
              <v:shape style="position:absolute;left:19797;top:15025;width:2;height:7" coordorigin="19797,15025" coordsize="0,7" path="m19797,15025l19797,15031e" filled="false" stroked="true" strokeweight=".079853pt" strokecolor="#989898">
                <v:path arrowok="t"/>
              </v:shape>
            </v:group>
            <v:group style="position:absolute;left:19768;top:15001;width:2;height:7" coordorigin="19768,15001" coordsize="2,7">
              <v:shape style="position:absolute;left:19768;top:15001;width:2;height:7" coordorigin="19768,15001" coordsize="0,7" path="m19768,15001l19768,15007e" filled="false" stroked="true" strokeweight=".079853pt" strokecolor="#989898">
                <v:path arrowok="t"/>
              </v:shape>
            </v:group>
            <v:group style="position:absolute;left:19739;top:14977;width:2;height:7" coordorigin="19739,14977" coordsize="2,7">
              <v:shape style="position:absolute;left:19739;top:14977;width:2;height:7" coordorigin="19739,14977" coordsize="0,7" path="m19739,14977l19739,14983e" filled="false" stroked="true" strokeweight=".079853pt" strokecolor="#989898">
                <v:path arrowok="t"/>
              </v:shape>
            </v:group>
            <v:group style="position:absolute;left:19709;top:14955;width:2;height:7" coordorigin="19709,14955" coordsize="2,7">
              <v:shape style="position:absolute;left:19709;top:14955;width:2;height:7" coordorigin="19709,14955" coordsize="0,7" path="m19709,14955l19709,14961e" filled="false" stroked="true" strokeweight=".079853pt" strokecolor="#989898">
                <v:path arrowok="t"/>
              </v:shape>
            </v:group>
            <v:group style="position:absolute;left:19680;top:14931;width:2;height:7" coordorigin="19680,14931" coordsize="2,7">
              <v:shape style="position:absolute;left:19680;top:14931;width:2;height:7" coordorigin="19680,14931" coordsize="0,7" path="m19680,14931l19680,14937e" filled="false" stroked="true" strokeweight=".079853pt" strokecolor="#989898">
                <v:path arrowok="t"/>
              </v:shape>
            </v:group>
            <v:group style="position:absolute;left:19650;top:14907;width:2;height:7" coordorigin="19650,14907" coordsize="2,7">
              <v:shape style="position:absolute;left:19650;top:14907;width:2;height:7" coordorigin="19650,14907" coordsize="0,7" path="m19650,14907l19650,14913e" filled="false" stroked="true" strokeweight=".079853pt" strokecolor="#989898">
                <v:path arrowok="t"/>
              </v:shape>
            </v:group>
            <v:group style="position:absolute;left:19621;top:14883;width:2;height:7" coordorigin="19621,14883" coordsize="2,7">
              <v:shape style="position:absolute;left:19621;top:14883;width:2;height:7" coordorigin="19621,14883" coordsize="0,7" path="m19621,14883l19621,14889e" filled="false" stroked="true" strokeweight=".079853pt" strokecolor="#989898">
                <v:path arrowok="t"/>
              </v:shape>
            </v:group>
            <v:group style="position:absolute;left:19591;top:14861;width:2;height:7" coordorigin="19591,14861" coordsize="2,7">
              <v:shape style="position:absolute;left:19591;top:14861;width:2;height:7" coordorigin="19591,14861" coordsize="0,7" path="m19591,14861l19591,14867e" filled="false" stroked="true" strokeweight=".079853pt" strokecolor="#989898">
                <v:path arrowok="t"/>
              </v:shape>
            </v:group>
            <v:group style="position:absolute;left:19562;top:14837;width:2;height:7" coordorigin="19562,14837" coordsize="2,7">
              <v:shape style="position:absolute;left:19562;top:14837;width:2;height:7" coordorigin="19562,14837" coordsize="0,7" path="m19562,14837l19562,14843e" filled="false" stroked="true" strokeweight=".079853pt" strokecolor="#989898">
                <v:path arrowok="t"/>
              </v:shape>
            </v:group>
            <v:group style="position:absolute;left:19532;top:14813;width:2;height:7" coordorigin="19532,14813" coordsize="2,7">
              <v:shape style="position:absolute;left:19532;top:14813;width:2;height:7" coordorigin="19532,14813" coordsize="0,7" path="m19532,14813l19532,14819e" filled="false" stroked="true" strokeweight=".079853pt" strokecolor="#989898">
                <v:path arrowok="t"/>
              </v:shape>
            </v:group>
            <v:group style="position:absolute;left:19504;top:14789;width:2;height:7" coordorigin="19504,14789" coordsize="2,7">
              <v:shape style="position:absolute;left:19504;top:14789;width:2;height:7" coordorigin="19504,14789" coordsize="0,7" path="m19504,14789l19504,14795e" filled="false" stroked="true" strokeweight=".079853pt" strokecolor="#989898">
                <v:path arrowok="t"/>
              </v:shape>
            </v:group>
            <v:group style="position:absolute;left:19475;top:14765;width:2;height:7" coordorigin="19475,14765" coordsize="2,7">
              <v:shape style="position:absolute;left:19475;top:14765;width:2;height:7" coordorigin="19475,14765" coordsize="0,7" path="m19475,14765l19475,14771e" filled="false" stroked="true" strokeweight=".078774pt" strokecolor="#989898">
                <v:path arrowok="t"/>
              </v:shape>
            </v:group>
            <v:group style="position:absolute;left:19445;top:14743;width:2;height:7" coordorigin="19445,14743" coordsize="2,7">
              <v:shape style="position:absolute;left:19445;top:14743;width:2;height:7" coordorigin="19445,14743" coordsize="0,7" path="m19445,14743l19445,14749e" filled="false" stroked="true" strokeweight=".079853pt" strokecolor="#989898">
                <v:path arrowok="t"/>
              </v:shape>
            </v:group>
            <v:group style="position:absolute;left:19416;top:14719;width:2;height:7" coordorigin="19416,14719" coordsize="2,7">
              <v:shape style="position:absolute;left:19416;top:14719;width:2;height:7" coordorigin="19416,14719" coordsize="0,7" path="m19416,14719l19416,14725e" filled="false" stroked="true" strokeweight=".079853pt" strokecolor="#989898">
                <v:path arrowok="t"/>
              </v:shape>
            </v:group>
            <v:group style="position:absolute;left:19386;top:14695;width:2;height:7" coordorigin="19386,14695" coordsize="2,7">
              <v:shape style="position:absolute;left:19386;top:14695;width:2;height:7" coordorigin="19386,14695" coordsize="0,7" path="m19386,14695l19386,14701e" filled="false" stroked="true" strokeweight=".079853pt" strokecolor="#989898">
                <v:path arrowok="t"/>
              </v:shape>
            </v:group>
            <v:group style="position:absolute;left:19357;top:14671;width:2;height:7" coordorigin="19357,14671" coordsize="2,7">
              <v:shape style="position:absolute;left:19357;top:14671;width:2;height:7" coordorigin="19357,14671" coordsize="0,7" path="m19357,14671l19357,14677e" filled="false" stroked="true" strokeweight=".079853pt" strokecolor="#989898">
                <v:path arrowok="t"/>
              </v:shape>
            </v:group>
            <v:group style="position:absolute;left:19327;top:14649;width:2;height:7" coordorigin="19327,14649" coordsize="2,7">
              <v:shape style="position:absolute;left:19327;top:14649;width:2;height:7" coordorigin="19327,14649" coordsize="0,7" path="m19327,14649l19327,14655e" filled="false" stroked="true" strokeweight=".079853pt" strokecolor="#989898">
                <v:path arrowok="t"/>
              </v:shape>
            </v:group>
            <v:group style="position:absolute;left:19298;top:14625;width:2;height:7" coordorigin="19298,14625" coordsize="2,7">
              <v:shape style="position:absolute;left:19298;top:14625;width:2;height:7" coordorigin="19298,14625" coordsize="0,7" path="m19298,14625l19298,14631e" filled="false" stroked="true" strokeweight=".079853pt" strokecolor="#989898">
                <v:path arrowok="t"/>
              </v:shape>
            </v:group>
            <v:group style="position:absolute;left:19268;top:14601;width:2;height:7" coordorigin="19268,14601" coordsize="2,7">
              <v:shape style="position:absolute;left:19268;top:14601;width:2;height:7" coordorigin="19268,14601" coordsize="0,7" path="m19268,14601l19268,14607e" filled="false" stroked="true" strokeweight=".079853pt" strokecolor="#989898">
                <v:path arrowok="t"/>
              </v:shape>
            </v:group>
            <v:group style="position:absolute;left:19237;top:14580;width:2;height:7" coordorigin="19237,14580" coordsize="2,7">
              <v:shape style="position:absolute;left:19237;top:14580;width:2;height:7" coordorigin="19237,14580" coordsize="0,7" path="m19237,14580l19237,14586e" filled="false" stroked="true" strokeweight=".079853pt" strokecolor="#989898">
                <v:path arrowok="t"/>
              </v:shape>
            </v:group>
            <v:group style="position:absolute;left:19207;top:14558;width:2;height:7" coordorigin="19207,14558" coordsize="2,7">
              <v:shape style="position:absolute;left:19207;top:14558;width:2;height:7" coordorigin="19207,14558" coordsize="0,7" path="m19207,14558l19207,14564e" filled="false" stroked="true" strokeweight=".079853pt" strokecolor="#989898">
                <v:path arrowok="t"/>
              </v:shape>
            </v:group>
            <v:group style="position:absolute;left:19175;top:14537;width:2;height:7" coordorigin="19175,14537" coordsize="2,7">
              <v:shape style="position:absolute;left:19175;top:14537;width:2;height:7" coordorigin="19175,14537" coordsize="0,7" path="m19175,14537l19175,14543e" filled="false" stroked="true" strokeweight=".079853pt" strokecolor="#989898">
                <v:path arrowok="t"/>
              </v:shape>
            </v:group>
            <v:group style="position:absolute;left:19145;top:14515;width:2;height:7" coordorigin="19145,14515" coordsize="2,7">
              <v:shape style="position:absolute;left:19145;top:14515;width:2;height:7" coordorigin="19145,14515" coordsize="0,7" path="m19145,14515l19145,14521e" filled="false" stroked="true" strokeweight=".079853pt" strokecolor="#989898">
                <v:path arrowok="t"/>
              </v:shape>
            </v:group>
            <v:group style="position:absolute;left:19115;top:14494;width:2;height:7" coordorigin="19115,14494" coordsize="2,7">
              <v:shape style="position:absolute;left:19115;top:14494;width:2;height:7" coordorigin="19115,14494" coordsize="0,7" path="m19115,14494l19115,14500e" filled="false" stroked="true" strokeweight=".079853pt" strokecolor="#989898">
                <v:path arrowok="t"/>
              </v:shape>
            </v:group>
            <v:group style="position:absolute;left:19083;top:14472;width:2;height:7" coordorigin="19083,14472" coordsize="2,7">
              <v:shape style="position:absolute;left:19083;top:14472;width:2;height:7" coordorigin="19083,14472" coordsize="0,7" path="m19083,14472l19083,14478e" filled="false" stroked="true" strokeweight=".079853pt" strokecolor="#989898">
                <v:path arrowok="t"/>
              </v:shape>
            </v:group>
            <v:group style="position:absolute;left:19053;top:14451;width:2;height:7" coordorigin="19053,14451" coordsize="2,7">
              <v:shape style="position:absolute;left:19053;top:14451;width:2;height:7" coordorigin="19053,14451" coordsize="0,7" path="m19053,14451l19053,14457e" filled="false" stroked="true" strokeweight=".078774pt" strokecolor="#989898">
                <v:path arrowok="t"/>
              </v:shape>
            </v:group>
            <v:group style="position:absolute;left:19021;top:14429;width:2;height:7" coordorigin="19021,14429" coordsize="2,7">
              <v:shape style="position:absolute;left:19021;top:14429;width:2;height:7" coordorigin="19021,14429" coordsize="0,7" path="m19021,14429l19021,14435e" filled="false" stroked="true" strokeweight=".078774pt" strokecolor="#989898">
                <v:path arrowok="t"/>
              </v:shape>
            </v:group>
            <v:group style="position:absolute;left:18990;top:14408;width:2;height:7" coordorigin="18990,14408" coordsize="2,7">
              <v:shape style="position:absolute;left:18990;top:14408;width:2;height:7" coordorigin="18990,14408" coordsize="0,7" path="m18990,14408l18990,14414e" filled="false" stroked="true" strokeweight=".079853pt" strokecolor="#989898">
                <v:path arrowok="t"/>
              </v:shape>
            </v:group>
            <v:group style="position:absolute;left:18960;top:14386;width:2;height:7" coordorigin="18960,14386" coordsize="2,7">
              <v:shape style="position:absolute;left:18960;top:14386;width:2;height:7" coordorigin="18960,14386" coordsize="0,7" path="m18960,14386l18960,14392e" filled="false" stroked="true" strokeweight=".079853pt" strokecolor="#989898">
                <v:path arrowok="t"/>
              </v:shape>
            </v:group>
            <v:group style="position:absolute;left:18928;top:14365;width:2;height:7" coordorigin="18928,14365" coordsize="2,7">
              <v:shape style="position:absolute;left:18928;top:14365;width:2;height:7" coordorigin="18928,14365" coordsize="0,7" path="m18928,14365l18928,14371e" filled="false" stroked="true" strokeweight=".079853pt" strokecolor="#989898">
                <v:path arrowok="t"/>
              </v:shape>
            </v:group>
            <v:group style="position:absolute;left:18898;top:14343;width:2;height:7" coordorigin="18898,14343" coordsize="2,7">
              <v:shape style="position:absolute;left:18898;top:14343;width:2;height:7" coordorigin="18898,14343" coordsize="0,7" path="m18898,14343l18898,14349e" filled="false" stroked="true" strokeweight=".079853pt" strokecolor="#989898">
                <v:path arrowok="t"/>
              </v:shape>
            </v:group>
            <v:group style="position:absolute;left:18866;top:14322;width:2;height:7" coordorigin="18866,14322" coordsize="2,7">
              <v:shape style="position:absolute;left:18866;top:14322;width:2;height:7" coordorigin="18866,14322" coordsize="0,7" path="m18866,14322l18866,14328e" filled="false" stroked="true" strokeweight=".079853pt" strokecolor="#989898">
                <v:path arrowok="t"/>
              </v:shape>
            </v:group>
            <v:group style="position:absolute;left:18836;top:14300;width:2;height:7" coordorigin="18836,14300" coordsize="2,7">
              <v:shape style="position:absolute;left:18836;top:14300;width:2;height:7" coordorigin="18836,14300" coordsize="0,7" path="m18836,14300l18836,14306e" filled="false" stroked="true" strokeweight=".079853pt" strokecolor="#989898">
                <v:path arrowok="t"/>
              </v:shape>
            </v:group>
            <v:group style="position:absolute;left:18806;top:14279;width:2;height:7" coordorigin="18806,14279" coordsize="2,7">
              <v:shape style="position:absolute;left:18806;top:14279;width:2;height:7" coordorigin="18806,14279" coordsize="0,7" path="m18806,14279l18806,14285e" filled="false" stroked="true" strokeweight=".079853pt" strokecolor="#989898">
                <v:path arrowok="t"/>
              </v:shape>
            </v:group>
            <v:group style="position:absolute;left:18774;top:14257;width:2;height:7" coordorigin="18774,14257" coordsize="2,7">
              <v:shape style="position:absolute;left:18774;top:14257;width:2;height:7" coordorigin="18774,14257" coordsize="0,7" path="m18774,14257l18774,14263e" filled="false" stroked="true" strokeweight=".079853pt" strokecolor="#989898">
                <v:path arrowok="t"/>
              </v:shape>
            </v:group>
            <v:group style="position:absolute;left:18743;top:14236;width:2;height:7" coordorigin="18743,14236" coordsize="2,7">
              <v:shape style="position:absolute;left:18743;top:14236;width:2;height:7" coordorigin="18743,14236" coordsize="0,7" path="m18743,14236l18743,14242e" filled="false" stroked="true" strokeweight=".079853pt" strokecolor="#989898">
                <v:path arrowok="t"/>
              </v:shape>
            </v:group>
            <v:group style="position:absolute;left:18712;top:14214;width:2;height:7" coordorigin="18712,14214" coordsize="2,7">
              <v:shape style="position:absolute;left:18712;top:14214;width:2;height:7" coordorigin="18712,14214" coordsize="0,7" path="m18712,14214l18712,14220e" filled="false" stroked="true" strokeweight=".078774pt" strokecolor="#989898">
                <v:path arrowok="t"/>
              </v:shape>
            </v:group>
            <v:group style="position:absolute;left:18678;top:14190;width:2;height:7" coordorigin="18678,14190" coordsize="2,7">
              <v:shape style="position:absolute;left:18678;top:14190;width:2;height:7" coordorigin="18678,14190" coordsize="0,7" path="m18678,14190l18678,14196e" filled="false" stroked="true" strokeweight=".079853pt" strokecolor="#989898">
                <v:path arrowok="t"/>
              </v:shape>
            </v:group>
            <v:group style="position:absolute;left:19636;top:20884;width:2;height:7" coordorigin="19636,20884" coordsize="2,7">
              <v:shape style="position:absolute;left:19636;top:20884;width:2;height:7" coordorigin="19636,20884" coordsize="0,7" path="m19636,20884l19636,20891e" filled="false" stroked="true" strokeweight=".079853pt" strokecolor="#989898">
                <v:path arrowok="t"/>
              </v:shape>
            </v:group>
            <v:group style="position:absolute;left:19677;top:20873;width:2;height:7" coordorigin="19677,20873" coordsize="2,7">
              <v:shape style="position:absolute;left:19677;top:20873;width:2;height:7" coordorigin="19677,20873" coordsize="0,7" path="m19677,20873l19677,20880e" filled="false" stroked="true" strokeweight=".079853pt" strokecolor="#989898">
                <v:path arrowok="t"/>
              </v:shape>
            </v:group>
            <v:group style="position:absolute;left:19714;top:20865;width:2;height:7" coordorigin="19714,20865" coordsize="2,7">
              <v:shape style="position:absolute;left:19714;top:20865;width:2;height:7" coordorigin="19714,20865" coordsize="0,7" path="m19714,20865l19714,20872e" filled="false" stroked="true" strokeweight=".079853pt" strokecolor="#989898">
                <v:path arrowok="t"/>
              </v:shape>
            </v:group>
            <v:group style="position:absolute;left:19751;top:20856;width:2;height:7" coordorigin="19751,20856" coordsize="2,7">
              <v:shape style="position:absolute;left:19751;top:20856;width:2;height:7" coordorigin="19751,20856" coordsize="0,7" path="m19751,20856l19751,20862e" filled="false" stroked="true" strokeweight=".079853pt" strokecolor="#989898">
                <v:path arrowok="t"/>
              </v:shape>
            </v:group>
            <v:group style="position:absolute;left:19787;top:20846;width:2;height:7" coordorigin="19787,20846" coordsize="2,7">
              <v:shape style="position:absolute;left:19787;top:20846;width:2;height:7" coordorigin="19787,20846" coordsize="0,7" path="m19787,20846l19787,20853e" filled="false" stroked="true" strokeweight=".079853pt" strokecolor="#989898">
                <v:path arrowok="t"/>
              </v:shape>
            </v:group>
            <v:group style="position:absolute;left:19822;top:20837;width:2;height:7" coordorigin="19822,20837" coordsize="2,7">
              <v:shape style="position:absolute;left:19822;top:20837;width:2;height:7" coordorigin="19822,20837" coordsize="0,7" path="m19822,20837l19822,20843e" filled="false" stroked="true" strokeweight=".079853pt" strokecolor="#989898">
                <v:path arrowok="t"/>
              </v:shape>
            </v:group>
            <v:group style="position:absolute;left:19859;top:20827;width:2;height:7" coordorigin="19859,20827" coordsize="2,7">
              <v:shape style="position:absolute;left:19859;top:20827;width:2;height:7" coordorigin="19859,20827" coordsize="0,7" path="m19859,20827l19859,20833e" filled="false" stroked="true" strokeweight=".079853pt" strokecolor="#989898">
                <v:path arrowok="t"/>
              </v:shape>
            </v:group>
            <v:group style="position:absolute;left:19896;top:20818;width:2;height:7" coordorigin="19896,20818" coordsize="2,7">
              <v:shape style="position:absolute;left:19896;top:20818;width:2;height:7" coordorigin="19896,20818" coordsize="0,7" path="m19896,20818l19896,20824e" filled="false" stroked="true" strokeweight=".079853pt" strokecolor="#989898">
                <v:path arrowok="t"/>
              </v:shape>
            </v:group>
            <v:group style="position:absolute;left:19932;top:20810;width:2;height:7" coordorigin="19932,20810" coordsize="2,7">
              <v:shape style="position:absolute;left:19932;top:20810;width:2;height:7" coordorigin="19932,20810" coordsize="0,7" path="m19932,20810l19932,20816e" filled="false" stroked="true" strokeweight=".079853pt" strokecolor="#989898">
                <v:path arrowok="t"/>
              </v:shape>
            </v:group>
            <v:group style="position:absolute;left:19969;top:20800;width:2;height:7" coordorigin="19969,20800" coordsize="2,7">
              <v:shape style="position:absolute;left:19969;top:20800;width:2;height:7" coordorigin="19969,20800" coordsize="0,7" path="m19969,20800l19969,20806e" filled="false" stroked="true" strokeweight=".079853pt" strokecolor="#989898">
                <v:path arrowok="t"/>
              </v:shape>
            </v:group>
            <v:group style="position:absolute;left:20006;top:20790;width:2;height:7" coordorigin="20006,20790" coordsize="2,7">
              <v:shape style="position:absolute;left:20006;top:20790;width:2;height:7" coordorigin="20006,20790" coordsize="0,7" path="m20006,20790l20006,20797e" filled="false" stroked="true" strokeweight=".078774pt" strokecolor="#989898">
                <v:path arrowok="t"/>
              </v:shape>
            </v:group>
            <v:group style="position:absolute;left:20042;top:20781;width:2;height:7" coordorigin="20042,20781" coordsize="2,7">
              <v:shape style="position:absolute;left:20042;top:20781;width:2;height:7" coordorigin="20042,20781" coordsize="0,7" path="m20042,20781l20042,20787e" filled="false" stroked="true" strokeweight=".078774pt" strokecolor="#989898">
                <v:path arrowok="t"/>
              </v:shape>
            </v:group>
            <v:group style="position:absolute;left:20079;top:20771;width:2;height:7" coordorigin="20079,20771" coordsize="2,7">
              <v:shape style="position:absolute;left:20079;top:20771;width:2;height:7" coordorigin="20079,20771" coordsize="0,7" path="m20079,20771l20079,20778e" filled="false" stroked="true" strokeweight=".079853pt" strokecolor="#989898">
                <v:path arrowok="t"/>
              </v:shape>
            </v:group>
            <v:group style="position:absolute;left:20115;top:20763;width:2;height:7" coordorigin="20115,20763" coordsize="2,7">
              <v:shape style="position:absolute;left:20115;top:20763;width:2;height:7" coordorigin="20115,20763" coordsize="0,7" path="m20115,20763l20115,20770e" filled="false" stroked="true" strokeweight=".079853pt" strokecolor="#989898">
                <v:path arrowok="t"/>
              </v:shape>
            </v:group>
            <v:group style="position:absolute;left:20151;top:20754;width:2;height:7" coordorigin="20151,20754" coordsize="2,7">
              <v:shape style="position:absolute;left:20151;top:20754;width:2;height:7" coordorigin="20151,20754" coordsize="0,7" path="m20151,20754l20151,20760e" filled="false" stroked="true" strokeweight=".079853pt" strokecolor="#989898">
                <v:path arrowok="t"/>
              </v:shape>
            </v:group>
            <v:group style="position:absolute;left:20187;top:20744;width:2;height:7" coordorigin="20187,20744" coordsize="2,7">
              <v:shape style="position:absolute;left:20187;top:20744;width:2;height:7" coordorigin="20187,20744" coordsize="0,7" path="m20187,20744l20187,20751e" filled="false" stroked="true" strokeweight=".079853pt" strokecolor="#989898">
                <v:path arrowok="t"/>
              </v:shape>
            </v:group>
            <v:group style="position:absolute;left:20224;top:20735;width:2;height:7" coordorigin="20224,20735" coordsize="2,7">
              <v:shape style="position:absolute;left:20224;top:20735;width:2;height:7" coordorigin="20224,20735" coordsize="0,7" path="m20224,20735l20224,20741e" filled="false" stroked="true" strokeweight=".078774pt" strokecolor="#989898">
                <v:path arrowok="t"/>
              </v:shape>
            </v:group>
            <v:group style="position:absolute;left:20261;top:20727;width:2;height:7" coordorigin="20261,20727" coordsize="2,7">
              <v:shape style="position:absolute;left:20261;top:20727;width:2;height:7" coordorigin="20261,20727" coordsize="0,7" path="m20261,20727l20261,20733e" filled="false" stroked="true" strokeweight=".079853pt" strokecolor="#989898">
                <v:path arrowok="t"/>
              </v:shape>
            </v:group>
            <v:group style="position:absolute;left:20297;top:20717;width:2;height:7" coordorigin="20297,20717" coordsize="2,7">
              <v:shape style="position:absolute;left:20297;top:20717;width:2;height:7" coordorigin="20297,20717" coordsize="0,7" path="m20297,20717l20297,20724e" filled="false" stroked="true" strokeweight=".079853pt" strokecolor="#989898">
                <v:path arrowok="t"/>
              </v:shape>
            </v:group>
            <v:group style="position:absolute;left:20334;top:20708;width:2;height:7" coordorigin="20334,20708" coordsize="2,7">
              <v:shape style="position:absolute;left:20334;top:20708;width:2;height:7" coordorigin="20334,20708" coordsize="0,7" path="m20334,20708l20334,20714e" filled="false" stroked="true" strokeweight=".078774pt" strokecolor="#989898">
                <v:path arrowok="t"/>
              </v:shape>
            </v:group>
            <v:group style="position:absolute;left:20370;top:20698;width:2;height:7" coordorigin="20370,20698" coordsize="2,7">
              <v:shape style="position:absolute;left:20370;top:20698;width:2;height:7" coordorigin="20370,20698" coordsize="0,7" path="m20370,20698l20370,20704e" filled="false" stroked="true" strokeweight=".079853pt" strokecolor="#989898">
                <v:path arrowok="t"/>
              </v:shape>
            </v:group>
            <v:group style="position:absolute;left:20407;top:20690;width:2;height:7" coordorigin="20407,20690" coordsize="2,7">
              <v:shape style="position:absolute;left:20407;top:20690;width:2;height:7" coordorigin="20407,20690" coordsize="0,7" path="m20407,20690l20407,20696e" filled="false" stroked="true" strokeweight=".079853pt" strokecolor="#989898">
                <v:path arrowok="t"/>
              </v:shape>
            </v:group>
            <v:group style="position:absolute;left:20444;top:20680;width:2;height:7" coordorigin="20444,20680" coordsize="2,7">
              <v:shape style="position:absolute;left:20444;top:20680;width:2;height:7" coordorigin="20444,20680" coordsize="0,7" path="m20444,20680l20444,20687e" filled="false" stroked="true" strokeweight=".079853pt" strokecolor="#989898">
                <v:path arrowok="t"/>
              </v:shape>
            </v:group>
            <v:group style="position:absolute;left:20480;top:20671;width:2;height:7" coordorigin="20480,20671" coordsize="2,7">
              <v:shape style="position:absolute;left:20480;top:20671;width:2;height:7" coordorigin="20480,20671" coordsize="0,7" path="m20480,20671l20480,20677e" filled="false" stroked="true" strokeweight=".079853pt" strokecolor="#989898">
                <v:path arrowok="t"/>
              </v:shape>
            </v:group>
            <v:group style="position:absolute;left:20517;top:20663;width:2;height:7" coordorigin="20517,20663" coordsize="2,7">
              <v:shape style="position:absolute;left:20517;top:20663;width:2;height:7" coordorigin="20517,20663" coordsize="0,7" path="m20517,20663l20517,20669e" filled="false" stroked="true" strokeweight=".079853pt" strokecolor="#989898">
                <v:path arrowok="t"/>
              </v:shape>
            </v:group>
            <v:group style="position:absolute;left:20554;top:20653;width:2;height:7" coordorigin="20554,20653" coordsize="2,7">
              <v:shape style="position:absolute;left:20554;top:20653;width:2;height:7" coordorigin="20554,20653" coordsize="0,7" path="m20554,20653l20554,20660e" filled="false" stroked="true" strokeweight=".079853pt" strokecolor="#989898">
                <v:path arrowok="t"/>
              </v:shape>
            </v:group>
            <v:group style="position:absolute;left:20594;top:20644;width:2;height:7" coordorigin="20594,20644" coordsize="2,7">
              <v:shape style="position:absolute;left:20594;top:20644;width:2;height:7" coordorigin="20594,20644" coordsize="0,7" path="m20594,20644l20594,20650e" filled="false" stroked="true" strokeweight=".079853pt" strokecolor="#989898">
                <v:path arrowok="t"/>
              </v:shape>
            </v:group>
            <v:group style="position:absolute;left:21343;top:20512;width:157;height:44" coordorigin="21343,20512" coordsize="157,44">
              <v:shape style="position:absolute;left:21343;top:20512;width:157;height:44" coordorigin="21343,20512" coordsize="157,44" path="m21500,20512l21343,20555e" filled="false" stroked="true" strokeweight=".318763pt" strokecolor="#989898">
                <v:path arrowok="t"/>
              </v:shape>
            </v:group>
            <v:group style="position:absolute;left:21315;top:20559;width:2;height:7" coordorigin="21315,20559" coordsize="2,7">
              <v:shape style="position:absolute;left:21315;top:20559;width:2;height:7" coordorigin="21315,20559" coordsize="0,7" path="m21315,20559l21315,20566e" filled="false" stroked="true" strokeweight=".079853pt" strokecolor="#989898">
                <v:path arrowok="t"/>
              </v:shape>
            </v:group>
            <v:group style="position:absolute;left:21053;top:20571;width:233;height:64" coordorigin="21053,20571" coordsize="233,64">
              <v:shape style="position:absolute;left:21053;top:20571;width:233;height:64" coordorigin="21053,20571" coordsize="233,64" path="m21286,20571l21090,20625,21053,20634e" filled="false" stroked="true" strokeweight=".318763pt" strokecolor="#989898">
                <v:path arrowok="t"/>
              </v:shape>
            </v:group>
            <v:group style="position:absolute;left:21025;top:20637;width:2;height:7" coordorigin="21025,20637" coordsize="2,7">
              <v:shape style="position:absolute;left:21025;top:20637;width:2;height:7" coordorigin="21025,20637" coordsize="0,7" path="m21025,20637l21025,20644e" filled="false" stroked="true" strokeweight=".079853pt" strokecolor="#989898">
                <v:path arrowok="t"/>
              </v:shape>
            </v:group>
            <v:group style="position:absolute;left:20760;top:20647;width:235;height:55" coordorigin="20760,20647" coordsize="235,55">
              <v:shape style="position:absolute;left:20760;top:20647;width:235;height:55" coordorigin="20760,20647" coordsize="235,55" path="m20994,20647l20760,20701e" filled="false" stroked="true" strokeweight=".318763pt" strokecolor="#989898">
                <v:path arrowok="t"/>
              </v:shape>
            </v:group>
            <v:group style="position:absolute;left:20732;top:20706;width:2;height:7" coordorigin="20732,20706" coordsize="2,7">
              <v:shape style="position:absolute;left:20732;top:20706;width:2;height:7" coordorigin="20732,20706" coordsize="0,7" path="m20732,20706l20732,20712e" filled="false" stroked="true" strokeweight=".079745pt" strokecolor="#989898">
                <v:path arrowok="t"/>
              </v:shape>
            </v:group>
            <v:group style="position:absolute;left:20467;top:20716;width:235;height:58" coordorigin="20467,20716" coordsize="235,58">
              <v:shape style="position:absolute;left:20467;top:20716;width:235;height:58" coordorigin="20467,20716" coordsize="235,58" path="m20701,20716l20617,20735,20467,20773e" filled="false" stroked="true" strokeweight=".318763pt" strokecolor="#989898">
                <v:path arrowok="t"/>
              </v:shape>
            </v:group>
            <v:group style="position:absolute;left:20439;top:20776;width:2;height:7" coordorigin="20439,20776" coordsize="2,7">
              <v:shape style="position:absolute;left:20439;top:20776;width:2;height:7" coordorigin="20439,20776" coordsize="0,7" path="m20439,20776l20439,20782e" filled="false" stroked="true" strokeweight=".079745pt" strokecolor="#989898">
                <v:path arrowok="t"/>
              </v:shape>
            </v:group>
            <v:group style="position:absolute;left:20175;top:20787;width:235;height:59" coordorigin="20175,20787" coordsize="235,59">
              <v:shape style="position:absolute;left:20175;top:20787;width:235;height:59" coordorigin="20175,20787" coordsize="235,59" path="m20410,20787l20175,20846e" filled="false" stroked="true" strokeweight=".318763pt" strokecolor="#989898">
                <v:path arrowok="t"/>
              </v:shape>
            </v:group>
            <v:group style="position:absolute;left:20147;top:20851;width:2;height:7" coordorigin="20147,20851" coordsize="2,7">
              <v:shape style="position:absolute;left:20147;top:20851;width:2;height:7" coordorigin="20147,20851" coordsize="0,7" path="m20147,20851l20147,20857e" filled="false" stroked="true" strokeweight=".079745pt" strokecolor="#989898">
                <v:path arrowok="t"/>
              </v:shape>
            </v:group>
            <v:group style="position:absolute;left:19885;top:20862;width:233;height:66" coordorigin="19885,20862" coordsize="233,66">
              <v:shape style="position:absolute;left:19885;top:20862;width:233;height:66" coordorigin="19885,20862" coordsize="233,66" path="m20118,20862l19885,20927e" filled="false" stroked="true" strokeweight=".318763pt" strokecolor="#989898">
                <v:path arrowok="t"/>
              </v:shape>
            </v:group>
            <v:group style="position:absolute;left:19857;top:20932;width:2;height:7" coordorigin="19857,20932" coordsize="2,7">
              <v:shape style="position:absolute;left:19857;top:20932;width:2;height:7" coordorigin="19857,20932" coordsize="0,7" path="m19857,20932l19857,20939e" filled="false" stroked="true" strokeweight=".079961pt" strokecolor="#989898">
                <v:path arrowok="t"/>
              </v:shape>
            </v:group>
            <v:group style="position:absolute;left:19672;top:20943;width:157;height:45" coordorigin="19672,20943" coordsize="157,45">
              <v:shape style="position:absolute;left:19672;top:20943;width:157;height:45" coordorigin="19672,20943" coordsize="157,45" path="m19828,20943l19672,20988e" filled="false" stroked="true" strokeweight=".318763pt" strokecolor="#989898">
                <v:path arrowok="t"/>
              </v:shape>
            </v:group>
            <v:group style="position:absolute;left:19689;top:20650;width:1891;height:458" coordorigin="19689,20650" coordsize="1891,458">
              <v:shape style="position:absolute;left:19689;top:20650;width:1891;height:458" coordorigin="19689,20650" coordsize="1891,458" path="m19689,21108l20247,20975,20687,20872,21139,20760,21579,20650e" filled="false" stroked="true" strokeweight=".318763pt" strokecolor="#989898">
                <v:path arrowok="t"/>
              </v:shape>
            </v:group>
            <v:group style="position:absolute;left:15990;top:20571;width:5855;height:1396" coordorigin="15990,20571" coordsize="5855,1396">
              <v:shape style="position:absolute;left:15990;top:20571;width:5855;height:1396" coordorigin="15990,20571" coordsize="5855,1396" path="m21845,20571l21531,20657,21100,20760,20612,20880,20131,20993,19686,21096,19552,21130,18727,21321,17963,21500,17261,21665,16556,21833,15990,21967e" filled="false" stroked="true" strokeweight=".318763pt" strokecolor="#989898">
                <v:path arrowok="t"/>
              </v:shape>
            </v:group>
            <v:group style="position:absolute;left:19871;top:21114;width:98;height:107" coordorigin="19871,21114" coordsize="98,107">
              <v:shape style="position:absolute;left:19871;top:21114;width:98;height:107" coordorigin="19871,21114" coordsize="98,107" path="m19890,21221l19871,21130,19949,21114,19968,21205,19890,21221xe" filled="false" stroked="true" strokeweight=".318763pt" strokecolor="#00ffff">
                <v:path arrowok="t"/>
              </v:shape>
            </v:group>
            <v:group style="position:absolute;left:21793;top:21434;width:15;height:15" coordorigin="21793,21434" coordsize="15,15">
              <v:shape style="position:absolute;left:21793;top:21434;width:15;height:15" coordorigin="21793,21434" coordsize="15,15" path="m21793,21434l21807,21449e" filled="false" stroked="true" strokeweight=".318763pt" strokecolor="#0000ff">
                <v:path arrowok="t"/>
              </v:shape>
            </v:group>
            <v:group style="position:absolute;left:21783;top:21437;width:34;height:34" coordorigin="21783,21437" coordsize="34,34">
              <v:shape style="position:absolute;left:21783;top:21437;width:34;height:34" coordorigin="21783,21437" coordsize="34,34" path="m21783,21437l21817,21471e" filled="false" stroked="true" strokeweight=".318763pt" strokecolor="#0000ff">
                <v:path arrowok="t"/>
              </v:shape>
            </v:group>
            <v:group style="position:absolute;left:21775;top:21442;width:52;height:51" coordorigin="21775,21442" coordsize="52,51">
              <v:shape style="position:absolute;left:21775;top:21442;width:52;height:51" coordorigin="21775,21442" coordsize="52,51" path="m21775,21442l21826,21493e" filled="false" stroked="true" strokeweight=".318763pt" strokecolor="#0000ff">
                <v:path arrowok="t"/>
              </v:shape>
            </v:group>
            <v:group style="position:absolute;left:21769;top:21449;width:67;height:67" coordorigin="21769,21449" coordsize="67,67">
              <v:shape style="position:absolute;left:21769;top:21449;width:67;height:67" coordorigin="21769,21449" coordsize="67,67" path="m21769,21449l21836,21516e" filled="false" stroked="true" strokeweight=".318763pt" strokecolor="#0000ff">
                <v:path arrowok="t"/>
              </v:shape>
            </v:group>
            <v:group style="position:absolute;left:21777;top:21471;width:67;height:67" coordorigin="21777,21471" coordsize="67,67">
              <v:shape style="position:absolute;left:21777;top:21471;width:67;height:67" coordorigin="21777,21471" coordsize="67,67" path="m21777,21471l21844,21538e" filled="false" stroked="true" strokeweight=".318763pt" strokecolor="#0000ff">
                <v:path arrowok="t"/>
              </v:shape>
            </v:group>
            <v:group style="position:absolute;left:21783;top:21492;width:71;height:69" coordorigin="21783,21492" coordsize="71,69">
              <v:shape style="position:absolute;left:21783;top:21492;width:71;height:69" coordorigin="21783,21492" coordsize="71,69" path="m21783,21492l21853,21560e" filled="false" stroked="true" strokeweight=".318763pt" strokecolor="#0000ff">
                <v:path arrowok="t"/>
              </v:shape>
            </v:group>
            <v:group style="position:absolute;left:21791;top:21512;width:72;height:71" coordorigin="21791,21512" coordsize="72,71">
              <v:shape style="position:absolute;left:21791;top:21512;width:72;height:71" coordorigin="21791,21512" coordsize="72,71" path="m21791,21512l21863,21582e" filled="false" stroked="true" strokeweight=".318763pt" strokecolor="#0000ff">
                <v:path arrowok="t"/>
              </v:shape>
            </v:group>
            <v:group style="position:absolute;left:21799;top:21533;width:74;height:74" coordorigin="21799,21533" coordsize="74,74">
              <v:shape style="position:absolute;left:21799;top:21533;width:74;height:74" coordorigin="21799,21533" coordsize="74,74" path="m21799,21533l21872,21606e" filled="false" stroked="true" strokeweight=".318763pt" strokecolor="#0000ff">
                <v:path arrowok="t"/>
              </v:shape>
            </v:group>
            <v:group style="position:absolute;left:21807;top:21554;width:74;height:75" coordorigin="21807,21554" coordsize="74,75">
              <v:shape style="position:absolute;left:21807;top:21554;width:74;height:75" coordorigin="21807,21554" coordsize="74,75" path="m21807,21554l21880,21629e" filled="false" stroked="true" strokeweight=".318763pt" strokecolor="#0000ff">
                <v:path arrowok="t"/>
              </v:shape>
            </v:group>
            <v:group style="position:absolute;left:21815;top:21575;width:75;height:77" coordorigin="21815,21575" coordsize="75,77">
              <v:shape style="position:absolute;left:21815;top:21575;width:75;height:77" coordorigin="21815,21575" coordsize="75,77" path="m21815,21575l21890,21651e" filled="false" stroked="true" strokeweight=".318763pt" strokecolor="#0000ff">
                <v:path arrowok="t"/>
              </v:shape>
            </v:group>
            <v:group style="position:absolute;left:21823;top:21597;width:77;height:77" coordorigin="21823,21597" coordsize="77,77">
              <v:shape style="position:absolute;left:21823;top:21597;width:77;height:77" coordorigin="21823,21597" coordsize="77,77" path="m21823,21597l21899,21673e" filled="false" stroked="true" strokeweight=".318763pt" strokecolor="#0000ff">
                <v:path arrowok="t"/>
              </v:shape>
            </v:group>
            <v:group style="position:absolute;left:21829;top:21618;width:80;height:79" coordorigin="21829,21618" coordsize="80,79">
              <v:shape style="position:absolute;left:21829;top:21618;width:80;height:79" coordorigin="21829,21618" coordsize="80,79" path="m21829,21618l21909,21696e" filled="false" stroked="true" strokeweight=".318763pt" strokecolor="#0000ff">
                <v:path arrowok="t"/>
              </v:shape>
            </v:group>
            <v:group style="position:absolute;left:21837;top:21638;width:80;height:80" coordorigin="21837,21638" coordsize="80,80">
              <v:shape style="position:absolute;left:21837;top:21638;width:80;height:80" coordorigin="21837,21638" coordsize="80,80" path="m21837,21638l21917,21718e" filled="false" stroked="true" strokeweight=".318763pt" strokecolor="#0000ff">
                <v:path arrowok="t"/>
              </v:shape>
            </v:group>
            <v:group style="position:absolute;left:21845;top:21659;width:82;height:82" coordorigin="21845,21659" coordsize="82,82">
              <v:shape style="position:absolute;left:21845;top:21659;width:82;height:82" coordorigin="21845,21659" coordsize="82,82" path="m21845,21659l21927,21740e" filled="false" stroked="true" strokeweight=".318763pt" strokecolor="#0000ff">
                <v:path arrowok="t"/>
              </v:shape>
            </v:group>
            <v:group style="position:absolute;left:21853;top:21680;width:83;height:83" coordorigin="21853,21680" coordsize="83,83">
              <v:shape style="position:absolute;left:21853;top:21680;width:83;height:83" coordorigin="21853,21680" coordsize="83,83" path="m21853,21680l21936,21763e" filled="false" stroked="true" strokeweight=".318763pt" strokecolor="#0000ff">
                <v:path arrowok="t"/>
              </v:shape>
            </v:group>
            <v:group style="position:absolute;left:21861;top:21700;width:85;height:87" coordorigin="21861,21700" coordsize="85,87">
              <v:shape style="position:absolute;left:21861;top:21700;width:85;height:87" coordorigin="21861,21700" coordsize="85,87" path="m21861,21700l21946,21786e" filled="false" stroked="true" strokeweight=".318763pt" strokecolor="#0000ff">
                <v:path arrowok="t"/>
              </v:shape>
            </v:group>
            <v:group style="position:absolute;left:21869;top:21723;width:85;height:87" coordorigin="21869,21723" coordsize="85,87">
              <v:shape style="position:absolute;left:21869;top:21723;width:85;height:87" coordorigin="21869,21723" coordsize="85,87" path="m21869,21723l21954,21809e" filled="false" stroked="true" strokeweight=".318763pt" strokecolor="#0000ff">
                <v:path arrowok="t"/>
              </v:shape>
            </v:group>
            <v:group style="position:absolute;left:21876;top:21743;width:88;height:88" coordorigin="21876,21743" coordsize="88,88">
              <v:shape style="position:absolute;left:21876;top:21743;width:88;height:88" coordorigin="21876,21743" coordsize="88,88" path="m21876,21743l21963,21831e" filled="false" stroked="true" strokeweight=".318763pt" strokecolor="#0000ff">
                <v:path arrowok="t"/>
              </v:shape>
            </v:group>
            <v:group style="position:absolute;left:21884;top:21764;width:90;height:90" coordorigin="21884,21764" coordsize="90,90">
              <v:shape style="position:absolute;left:21884;top:21764;width:90;height:90" coordorigin="21884,21764" coordsize="90,90" path="m21884,21764l21973,21853e" filled="false" stroked="true" strokeweight=".318763pt" strokecolor="#0000ff">
                <v:path arrowok="t"/>
              </v:shape>
            </v:group>
            <v:group style="position:absolute;left:21891;top:21785;width:91;height:91" coordorigin="21891,21785" coordsize="91,91">
              <v:shape style="position:absolute;left:21891;top:21785;width:91;height:91" coordorigin="21891,21785" coordsize="91,91" path="m21891,21785l21982,21876e" filled="false" stroked="true" strokeweight=".318763pt" strokecolor="#0000ff">
                <v:path arrowok="t"/>
              </v:shape>
            </v:group>
            <v:group style="position:absolute;left:21899;top:21806;width:93;height:93" coordorigin="21899,21806" coordsize="93,93">
              <v:shape style="position:absolute;left:21899;top:21806;width:93;height:93" coordorigin="21899,21806" coordsize="93,93" path="m21899,21806l21992,21898e" filled="false" stroked="true" strokeweight=".318763pt" strokecolor="#0000ff">
                <v:path arrowok="t"/>
              </v:shape>
            </v:group>
            <v:group style="position:absolute;left:21907;top:21828;width:93;height:93" coordorigin="21907,21828" coordsize="93,93">
              <v:shape style="position:absolute;left:21907;top:21828;width:93;height:93" coordorigin="21907,21828" coordsize="93,93" path="m21907,21828l22000,21920e" filled="false" stroked="true" strokeweight=".318763pt" strokecolor="#0000ff">
                <v:path arrowok="t"/>
              </v:shape>
            </v:group>
            <v:group style="position:absolute;left:21915;top:21849;width:95;height:94" coordorigin="21915,21849" coordsize="95,94">
              <v:shape style="position:absolute;left:21915;top:21849;width:95;height:94" coordorigin="21915,21849" coordsize="95,94" path="m21915,21849l22010,21943e" filled="false" stroked="true" strokeweight=".318763pt" strokecolor="#0000ff">
                <v:path arrowok="t"/>
              </v:shape>
            </v:group>
            <v:group style="position:absolute;left:21922;top:21869;width:98;height:96" coordorigin="21922,21869" coordsize="98,96">
              <v:shape style="position:absolute;left:21922;top:21869;width:98;height:96" coordorigin="21922,21869" coordsize="98,96" path="m21922,21869l22019,21965e" filled="false" stroked="true" strokeweight=".318763pt" strokecolor="#0000ff">
                <v:path arrowok="t"/>
              </v:shape>
            </v:group>
            <v:group style="position:absolute;left:21930;top:21890;width:99;height:99" coordorigin="21930,21890" coordsize="99,99">
              <v:shape style="position:absolute;left:21930;top:21890;width:99;height:99" coordorigin="21930,21890" coordsize="99,99" path="m21930,21890l22029,21989e" filled="false" stroked="true" strokeweight=".318763pt" strokecolor="#0000ff">
                <v:path arrowok="t"/>
              </v:shape>
            </v:group>
            <v:group style="position:absolute;left:21938;top:21911;width:99;height:101" coordorigin="21938,21911" coordsize="99,101">
              <v:shape style="position:absolute;left:21938;top:21911;width:99;height:101" coordorigin="21938,21911" coordsize="99,101" path="m21938,21911l22037,22011e" filled="false" stroked="true" strokeweight=".318763pt" strokecolor="#0000ff">
                <v:path arrowok="t"/>
              </v:shape>
            </v:group>
            <v:group style="position:absolute;left:21946;top:21931;width:101;height:102" coordorigin="21946,21931" coordsize="101,102">
              <v:shape style="position:absolute;left:21946;top:21931;width:101;height:102" coordorigin="21946,21931" coordsize="101,102" path="m21946,21931l22046,22033e" filled="false" stroked="true" strokeweight=".318763pt" strokecolor="#0000ff">
                <v:path arrowok="t"/>
              </v:shape>
            </v:group>
            <v:group style="position:absolute;left:21954;top:21954;width:103;height:102" coordorigin="21954,21954" coordsize="103,102">
              <v:shape style="position:absolute;left:21954;top:21954;width:103;height:102" coordorigin="21954,21954" coordsize="103,102" path="m21954,21954l22056,22056e" filled="false" stroked="true" strokeweight=".318763pt" strokecolor="#0000ff">
                <v:path arrowok="t"/>
              </v:shape>
            </v:group>
            <v:group style="position:absolute;left:21960;top:21975;width:106;height:104" coordorigin="21960,21975" coordsize="106,104">
              <v:shape style="position:absolute;left:21960;top:21975;width:106;height:104" coordorigin="21960,21975" coordsize="106,104" path="m21960,21975l22065,22078e" filled="false" stroked="true" strokeweight=".318763pt" strokecolor="#0000ff">
                <v:path arrowok="t"/>
              </v:shape>
            </v:group>
            <v:group style="position:absolute;left:21968;top:21995;width:106;height:106" coordorigin="21968,21995" coordsize="106,106">
              <v:shape style="position:absolute;left:21968;top:21995;width:106;height:106" coordorigin="21968,21995" coordsize="106,106" path="m21968,21995l22073,22100e" filled="false" stroked="true" strokeweight=".318763pt" strokecolor="#0000ff">
                <v:path arrowok="t"/>
              </v:shape>
            </v:group>
            <v:group style="position:absolute;left:21976;top:22016;width:107;height:107" coordorigin="21976,22016" coordsize="107,107">
              <v:shape style="position:absolute;left:21976;top:22016;width:107;height:107" coordorigin="21976,22016" coordsize="107,107" path="m21976,22016l22083,22123e" filled="false" stroked="true" strokeweight=".318763pt" strokecolor="#0000ff">
                <v:path arrowok="t"/>
              </v:shape>
            </v:group>
            <v:group style="position:absolute;left:21984;top:22037;width:109;height:109" coordorigin="21984,22037" coordsize="109,109">
              <v:shape style="position:absolute;left:21984;top:22037;width:109;height:109" coordorigin="21984,22037" coordsize="109,109" path="m21984,22037l22092,22145e" filled="false" stroked="true" strokeweight=".318763pt" strokecolor="#0000ff">
                <v:path arrowok="t"/>
              </v:shape>
            </v:group>
            <v:group style="position:absolute;left:21992;top:22059;width:110;height:109" coordorigin="21992,22059" coordsize="110,109">
              <v:shape style="position:absolute;left:21992;top:22059;width:110;height:109" coordorigin="21992,22059" coordsize="110,109" path="m21992,22059l22102,22167e" filled="false" stroked="true" strokeweight=".318763pt" strokecolor="#0000ff">
                <v:path arrowok="t"/>
              </v:shape>
            </v:group>
            <v:group style="position:absolute;left:22000;top:22080;width:102;height:104" coordorigin="22000,22080" coordsize="102,104">
              <v:shape style="position:absolute;left:22000;top:22080;width:102;height:104" coordorigin="22000,22080" coordsize="102,104" path="m22000,22080l22102,22183e" filled="false" stroked="true" strokeweight=".318763pt" strokecolor="#0000ff">
                <v:path arrowok="t"/>
              </v:shape>
            </v:group>
            <v:group style="position:absolute;left:22006;top:22100;width:96;height:96" coordorigin="22006,22100" coordsize="96,96">
              <v:shape style="position:absolute;left:22006;top:22100;width:96;height:96" coordorigin="22006,22100" coordsize="96,96" path="m22006,22100l22102,22196e" filled="false" stroked="true" strokeweight=".318763pt" strokecolor="#0000ff">
                <v:path arrowok="t"/>
              </v:shape>
            </v:group>
            <v:group style="position:absolute;left:22014;top:22121;width:88;height:88" coordorigin="22014,22121" coordsize="88,88">
              <v:shape style="position:absolute;left:22014;top:22121;width:88;height:88" coordorigin="22014,22121" coordsize="88,88" path="m22014,22121l22102,22209e" filled="false" stroked="true" strokeweight=".318763pt" strokecolor="#0000ff">
                <v:path arrowok="t"/>
              </v:shape>
            </v:group>
            <v:group style="position:absolute;left:22022;top:22142;width:80;height:82" coordorigin="22022,22142" coordsize="80,82">
              <v:shape style="position:absolute;left:22022;top:22142;width:80;height:82" coordorigin="22022,22142" coordsize="80,82" path="m22022,22142l22102,22223e" filled="false" stroked="true" strokeweight=".318763pt" strokecolor="#0000ff">
                <v:path arrowok="t"/>
              </v:shape>
            </v:group>
            <v:group style="position:absolute;left:22030;top:22163;width:72;height:74" coordorigin="22030,22163" coordsize="72,74">
              <v:shape style="position:absolute;left:22030;top:22163;width:72;height:74" coordorigin="22030,22163" coordsize="72,74" path="m22030,22163l22102,22236e" filled="false" stroked="true" strokeweight=".318763pt" strokecolor="#0000ff">
                <v:path arrowok="t"/>
              </v:shape>
            </v:group>
            <v:group style="position:absolute;left:22038;top:22185;width:64;height:64" coordorigin="22038,22185" coordsize="64,64">
              <v:shape style="position:absolute;left:22038;top:22185;width:64;height:64" coordorigin="22038,22185" coordsize="64,64" path="m22038,22185l22102,22249e" filled="false" stroked="true" strokeweight=".318763pt" strokecolor="#0000ff">
                <v:path arrowok="t"/>
              </v:shape>
            </v:group>
            <v:group style="position:absolute;left:22046;top:22206;width:56;height:58" coordorigin="22046,22206" coordsize="56,58">
              <v:shape style="position:absolute;left:22046;top:22206;width:56;height:58" coordorigin="22046,22206" coordsize="56,58" path="m22046,22206l22102,22263e" filled="false" stroked="true" strokeweight=".318763pt" strokecolor="#0000ff">
                <v:path arrowok="t"/>
              </v:shape>
            </v:group>
            <v:group style="position:absolute;left:22052;top:22226;width:50;height:50" coordorigin="22052,22226" coordsize="50,50">
              <v:shape style="position:absolute;left:22052;top:22226;width:50;height:50" coordorigin="22052,22226" coordsize="50,50" path="m22052,22226l22102,22276e" filled="false" stroked="true" strokeweight=".318763pt" strokecolor="#0000ff">
                <v:path arrowok="t"/>
              </v:shape>
            </v:group>
            <v:group style="position:absolute;left:22060;top:22247;width:42;height:42" coordorigin="22060,22247" coordsize="42,42">
              <v:shape style="position:absolute;left:22060;top:22247;width:42;height:42" coordorigin="22060,22247" coordsize="42,42" path="m22060,22247l22102,22288e" filled="false" stroked="true" strokeweight=".318763pt" strokecolor="#0000ff">
                <v:path arrowok="t"/>
              </v:shape>
            </v:group>
            <v:group style="position:absolute;left:22068;top:22268;width:34;height:36" coordorigin="22068,22268" coordsize="34,36">
              <v:shape style="position:absolute;left:22068;top:22268;width:34;height:36" coordorigin="22068,22268" coordsize="34,36" path="m22068,22268l22102,22303e" filled="false" stroked="true" strokeweight=".318763pt" strokecolor="#0000ff">
                <v:path arrowok="t"/>
              </v:shape>
            </v:group>
            <v:group style="position:absolute;left:22076;top:22290;width:26;height:26" coordorigin="22076,22290" coordsize="26,26">
              <v:shape style="position:absolute;left:22076;top:22290;width:26;height:26" coordorigin="22076,22290" coordsize="26,26" path="m22076,22290l22102,22316e" filled="false" stroked="true" strokeweight=".318763pt" strokecolor="#0000ff">
                <v:path arrowok="t"/>
              </v:shape>
            </v:group>
            <v:group style="position:absolute;left:22084;top:22311;width:18;height:18" coordorigin="22084,22311" coordsize="18,18">
              <v:shape style="position:absolute;left:22084;top:22311;width:18;height:18" coordorigin="22084,22311" coordsize="18,18" path="m22084,22311l22102,22328e" filled="false" stroked="true" strokeweight=".318763pt" strokecolor="#0000ff">
                <v:path arrowok="t"/>
              </v:shape>
            </v:group>
            <v:group style="position:absolute;left:22092;top:22331;width:10;height:12" coordorigin="22092,22331" coordsize="10,12">
              <v:shape style="position:absolute;left:22092;top:22331;width:10;height:12" coordorigin="22092,22331" coordsize="10,12" path="m22092,22331l22102,22343e" filled="false" stroked="true" strokeweight=".318763pt" strokecolor="#0000ff">
                <v:path arrowok="t"/>
              </v:shape>
            </v:group>
            <v:group style="position:absolute;left:22099;top:22352;width:4;height:4" coordorigin="22099,22352" coordsize="4,4">
              <v:shape style="position:absolute;left:22099;top:22352;width:4;height:4" coordorigin="22099,22352" coordsize="4,4" path="m22099,22352l22102,22355e" filled="false" stroked="true" strokeweight=".318763pt" strokecolor="#0000ff">
                <v:path arrowok="t"/>
              </v:shape>
            </v:group>
            <v:group style="position:absolute;left:21767;top:21431;width:335;height:931" coordorigin="21767,21431" coordsize="335,931">
              <v:shape style="position:absolute;left:21767;top:21431;width:335;height:931" coordorigin="21767,21431" coordsize="335,931" path="m22102,22362l21767,21445,21801,21431,22102,22171e" filled="false" stroked="true" strokeweight=".318763pt" strokecolor="#0000ff">
                <v:path arrowok="t"/>
              </v:shape>
            </v:group>
            <v:group style="position:absolute;left:6041;top:23990;width:2;height:2" coordorigin="6041,23990" coordsize="2,2">
              <v:shape style="position:absolute;left:6041;top:23990;width:2;height:2" coordorigin="6041,23990" coordsize="2,2" path="m6038,23991l6046,23991e" filled="false" stroked="true" strokeweight=".4984pt" strokecolor="#00dddd">
                <v:path arrowok="t"/>
              </v:shape>
            </v:group>
            <v:group style="position:absolute;left:6143;top:23952;width:2;height:2" coordorigin="6143,23952" coordsize="2,2">
              <v:shape style="position:absolute;left:6143;top:23952;width:2;height:2" coordorigin="6143,23952" coordsize="2,2" path="m6140,23953l6148,23953e" filled="false" stroked="true" strokeweight=".498831pt" strokecolor="#00dddd">
                <v:path arrowok="t"/>
              </v:shape>
            </v:group>
            <v:group style="position:absolute;left:674;top:26503;width:7;height:2" coordorigin="674,26503" coordsize="7,2">
              <v:shape style="position:absolute;left:674;top:26503;width:7;height:2" coordorigin="674,26503" coordsize="7,0" path="m674,26503l680,26503e" filled="false" stroked="true" strokeweight=".079853pt" strokecolor="#00dddd">
                <v:path arrowok="t"/>
              </v:shape>
            </v:group>
            <v:group style="position:absolute;left:833;top:27265;width:2;height:2" coordorigin="833,27265" coordsize="2,2">
              <v:shape style="position:absolute;left:833;top:27265;width:2;height:2" coordorigin="833,27265" coordsize="2,2" path="m830,27266l838,27266e" filled="false" stroked="true" strokeweight=".4984pt" strokecolor="#00dddd">
                <v:path arrowok="t"/>
              </v:shape>
            </v:group>
            <v:group style="position:absolute;left:730;top:27560;width:10;height:56" coordorigin="730,27560" coordsize="10,56">
              <v:shape style="position:absolute;left:730;top:27560;width:10;height:56" coordorigin="730,27560" coordsize="10,56" path="m739,27616l738,27605,731,27568,730,27560e" filled="false" stroked="true" strokeweight=".318763pt" strokecolor="#989898">
                <v:path arrowok="t"/>
              </v:shape>
            </v:group>
            <v:group style="position:absolute;left:703;top:27450;width:15;height:56" coordorigin="703,27450" coordsize="15,56">
              <v:shape style="position:absolute;left:703;top:27450;width:15;height:56" coordorigin="703,27450" coordsize="15,56" path="m717,27506l716,27493,704,27457,703,27450e" filled="false" stroked="true" strokeweight=".318763pt" strokecolor="#989898">
                <v:path arrowok="t"/>
              </v:shape>
            </v:group>
            <v:group style="position:absolute;left:666;top:27345;width:20;height:53" coordorigin="666,27345" coordsize="20,53">
              <v:shape style="position:absolute;left:666;top:27345;width:20;height:53" coordorigin="666,27345" coordsize="20,53" path="m685,27398l682,27385,668,27350,666,27345e" filled="false" stroked="true" strokeweight=".318763pt" strokecolor="#989898">
                <v:path arrowok="t"/>
              </v:shape>
            </v:group>
            <v:group style="position:absolute;left:617;top:27243;width:26;height:50" coordorigin="617,27243" coordsize="26,50">
              <v:shape style="position:absolute;left:617;top:27243;width:26;height:50" coordorigin="617,27243" coordsize="26,50" path="m642,27292l637,27281,620,27246,617,27243e" filled="false" stroked="true" strokeweight=".318763pt" strokecolor="#989898">
                <v:path arrowok="t"/>
              </v:shape>
            </v:group>
            <v:group style="position:absolute;left:559;top:27146;width:31;height:48" coordorigin="559,27146" coordsize="31,48">
              <v:shape style="position:absolute;left:559;top:27146;width:31;height:48" coordorigin="559,27146" coordsize="31,48" path="m590,27194l582,27181,561,27149,559,27146e" filled="false" stroked="true" strokeweight=".318763pt" strokecolor="#989898">
                <v:path arrowok="t"/>
              </v:shape>
            </v:group>
            <v:group style="position:absolute;left:497;top:27061;width:29;height:39" coordorigin="497,27061" coordsize="29,39">
              <v:shape style="position:absolute;left:497;top:27061;width:29;height:39" coordorigin="497,27061" coordsize="29,39" path="m526,27100l518,27088,497,27061e" filled="false" stroked="true" strokeweight=".318763pt" strokecolor="#989898">
                <v:path arrowok="t"/>
              </v:shape>
              <v:shape style="position:absolute;left:494;top:21873;width:13967;height:5766" type="#_x0000_t75" stroked="false">
                <v:imagedata r:id="rId253" o:title=""/>
              </v:shape>
            </v:group>
            <v:group style="position:absolute;left:7393;top:24253;width:2;height:2" coordorigin="7393,24253" coordsize="2,2">
              <v:shape style="position:absolute;left:7393;top:24253;width:2;height:2" coordorigin="7393,24253" coordsize="2,2" path="m7390,24254l7398,24254e" filled="false" stroked="true" strokeweight=".4984pt" strokecolor="#00dddd">
                <v:path arrowok="t"/>
              </v:shape>
            </v:group>
            <v:group style="position:absolute;left:1171;top:25900;width:2;height:2" coordorigin="1171,25900" coordsize="2,2">
              <v:shape style="position:absolute;left:1171;top:25900;width:2;height:2" coordorigin="1171,25900" coordsize="2,2" path="m1168,25900l1176,25900e" filled="false" stroked="true" strokeweight=".4984pt" strokecolor="#00dddd">
                <v:path arrowok="t"/>
              </v:shape>
            </v:group>
            <v:group style="position:absolute;left:736;top:26534;width:2;height:2" coordorigin="736,26534" coordsize="2,2">
              <v:shape style="position:absolute;left:736;top:26534;width:2;height:2" coordorigin="736,26534" coordsize="2,2" path="m733,26535l741,26535e" filled="false" stroked="true" strokeweight=".4984pt" strokecolor="#00dddd">
                <v:path arrowok="t"/>
              </v:shape>
            </v:group>
            <v:group style="position:absolute;left:7834;top:21952;width:39;height:28" coordorigin="7834,21952" coordsize="39,28">
              <v:shape style="position:absolute;left:7834;top:21952;width:39;height:28" coordorigin="7834,21952" coordsize="39,28" path="m7872,21952l7834,21952,7834,21979,7839,21979,7839,21957,7872,21957,7872,21952xe" filled="true" fillcolor="#989898" stroked="false">
                <v:path arrowok="t"/>
                <v:fill type="solid"/>
              </v:shape>
              <v:shape style="position:absolute;left:7834;top:21952;width:39;height:28" coordorigin="7834,21952" coordsize="39,28" path="m7872,21957l7868,21957,7868,21979,7872,21979,7872,21957xe" filled="true" fillcolor="#989898" stroked="false">
                <v:path arrowok="t"/>
                <v:fill type="solid"/>
              </v:shape>
              <v:shape style="position:absolute;left:7834;top:21952;width:39;height:28" coordorigin="7834,21952" coordsize="39,28" path="m7857,21957l7852,21957,7852,21978,7857,21978,7857,21957xe" filled="true" fillcolor="#989898" stroked="false">
                <v:path arrowok="t"/>
                <v:fill type="solid"/>
              </v:shape>
            </v:group>
            <v:group style="position:absolute;left:7834;top:21997;width:18;height:23" coordorigin="7834,21997" coordsize="18,23">
              <v:shape style="position:absolute;left:7834;top:21997;width:18;height:23" coordorigin="7834,21997" coordsize="18,23" path="m7850,21997l7850,22003,7849,22003,7849,22005,7847,22005,7845,22006,7844,22006,7844,22008,7842,22008,7834,22013,7834,22019,7844,22013,7845,22013,7847,22011,7849,22011,7849,22010,7850,22010,7850,22008,7852,22006,7850,21997xe" filled="true" fillcolor="#989898" stroked="false">
                <v:path arrowok="t"/>
                <v:fill type="solid"/>
              </v:shape>
            </v:group>
            <v:group style="position:absolute;left:7855;top:22003;width:15;height:13" coordorigin="7855,22003" coordsize="15,13">
              <v:shape style="position:absolute;left:7855;top:22003;width:15;height:13" coordorigin="7855,22003" coordsize="15,13" path="m7868,22014l7857,22014,7857,22016,7866,22016,7868,22014xe" filled="true" fillcolor="#989898" stroked="false">
                <v:path arrowok="t"/>
                <v:fill type="solid"/>
              </v:shape>
              <v:shape style="position:absolute;left:7855;top:22003;width:15;height:13" coordorigin="7855,22003" coordsize="15,13" path="m7855,22006l7855,22014,7869,22014,7869,22011,7858,22011,7858,22010,7857,22010,7857,22008,7855,22006xe" filled="true" fillcolor="#989898" stroked="false">
                <v:path arrowok="t"/>
                <v:fill type="solid"/>
              </v:shape>
              <v:shape style="position:absolute;left:7855;top:22003;width:15;height:13" coordorigin="7855,22003" coordsize="15,13" path="m7868,22003l7868,22008,7866,22010,7865,22011,7869,22011,7868,22003xe" filled="true" fillcolor="#989898" stroked="false">
                <v:path arrowok="t"/>
                <v:fill type="solid"/>
              </v:shape>
            </v:group>
            <v:group style="position:absolute;left:7834;top:21987;width:39;height:28" coordorigin="7834,21987" coordsize="39,28">
              <v:shape style="position:absolute;left:7834;top:21987;width:39;height:28" coordorigin="7834,21987" coordsize="39,28" path="m7872,21987l7834,21987,7834,21992,7868,21992,7868,22003,7869,22014,7869,22013,7871,22011,7871,22008,7872,22006,7872,21987xe" filled="true" fillcolor="#989898" stroked="false">
                <v:path arrowok="t"/>
                <v:fill type="solid"/>
              </v:shape>
              <v:shape style="position:absolute;left:7834;top:21987;width:39;height:28" coordorigin="7834,21987" coordsize="39,28" path="m7855,21992l7850,21992,7850,21997,7852,22006,7852,22010,7853,22011,7853,22013,7855,22013,7855,21992xe" filled="true" fillcolor="#989898" stroked="false">
                <v:path arrowok="t"/>
                <v:fill type="solid"/>
              </v:shape>
            </v:group>
            <v:group style="position:absolute;left:7044;top:21788;width:51;height:56" coordorigin="7044,21788" coordsize="51,56">
              <v:shape style="position:absolute;left:7044;top:21788;width:51;height:56" coordorigin="7044,21788" coordsize="51,56" path="m7044,21831l7060,21788,7095,21801,7079,21844,7044,21831xe" filled="false" stroked="true" strokeweight=".318763pt" strokecolor="#00ffff">
                <v:path arrowok="t"/>
              </v:shape>
            </v:group>
            <v:group style="position:absolute;left:6961;top:21667;width:79;height:133" coordorigin="6961,21667" coordsize="79,133">
              <v:shape style="position:absolute;left:6961;top:21667;width:79;height:133" coordorigin="6961,21667" coordsize="79,133" path="m7039,21799l6961,21775,7002,21667e" filled="false" stroked="true" strokeweight=".318763pt" strokecolor="#989898">
                <v:path arrowok="t"/>
              </v:shape>
            </v:group>
            <v:group style="position:absolute;left:6937;top:21659;width:112;height:158" coordorigin="6937,21659" coordsize="112,158">
              <v:shape style="position:absolute;left:6937;top:21659;width:112;height:158" coordorigin="6937,21659" coordsize="112,158" path="m6985,21659l6937,21786,7034,21817,7049,21764e" filled="false" stroked="true" strokeweight=".318763pt" strokecolor="#989898">
                <v:path arrowok="t"/>
              </v:shape>
            </v:group>
            <v:group style="position:absolute;left:6833;top:21600;width:15;height:13" coordorigin="6833,21600" coordsize="15,13">
              <v:shape style="position:absolute;left:6833;top:21600;width:15;height:13" coordorigin="6833,21600" coordsize="15,13" path="m6843,21611l6838,21611,6840,21613,6843,21613,6843,21611xe" filled="true" fillcolor="#989898" stroked="false">
                <v:path arrowok="t"/>
                <v:fill type="solid"/>
              </v:shape>
              <v:shape style="position:absolute;left:6833;top:21600;width:15;height:13" coordorigin="6833,21600" coordsize="15,13" path="m6833,21600l6833,21610,6835,21610,6835,21611,6846,21611,6848,21610,6848,21606,6837,21606,6837,21605,6835,21605,6835,21602,6833,21600xe" filled="true" fillcolor="#989898" stroked="false">
                <v:path arrowok="t"/>
                <v:fill type="solid"/>
              </v:shape>
              <v:shape style="position:absolute;left:6833;top:21600;width:15;height:13" coordorigin="6833,21600" coordsize="15,13" path="m6848,21603l6846,21603,6846,21605,6845,21606,6848,21606,6848,21603xe" filled="true" fillcolor="#989898" stroked="false">
                <v:path arrowok="t"/>
                <v:fill type="solid"/>
              </v:shape>
            </v:group>
            <v:group style="position:absolute;left:6814;top:21584;width:39;height:26" coordorigin="6814,21584" coordsize="39,26">
              <v:shape style="position:absolute;left:6814;top:21584;width:39;height:26" coordorigin="6814,21584" coordsize="39,26" path="m6833,21589l6830,21589,6830,21606,6832,21606,6832,21608,6833,21610,6833,21589xe" filled="true" fillcolor="#989898" stroked="false">
                <v:path arrowok="t"/>
                <v:fill type="solid"/>
              </v:shape>
              <v:shape style="position:absolute;left:6814;top:21584;width:39;height:26" coordorigin="6814,21584" coordsize="39,26" path="m6853,21584l6814,21584,6814,21589,6848,21589,6848,21610,6849,21608,6851,21608,6851,21603,6853,21602,6853,21584xe" filled="true" fillcolor="#989898" stroked="false">
                <v:path arrowok="t"/>
                <v:fill type="solid"/>
              </v:shape>
            </v:group>
            <v:group style="position:absolute;left:6814;top:21616;width:39;height:29" coordorigin="6814,21616" coordsize="39,29">
              <v:shape style="position:absolute;left:6814;top:21616;width:39;height:29" coordorigin="6814,21616" coordsize="39,29" path="m6853,21616l6848,21616,6848,21629,6814,21629,6814,21633,6848,21633,6848,21645,6853,21645,6853,21616xe" filled="true" fillcolor="#989898" stroked="false">
                <v:path arrowok="t"/>
                <v:fill type="solid"/>
              </v:shape>
            </v:group>
            <v:group style="position:absolute;left:6843;top:21414;width:15;height:13" coordorigin="6843,21414" coordsize="15,13">
              <v:shape style="position:absolute;left:6843;top:21414;width:15;height:13" coordorigin="6843,21414" coordsize="15,13" path="m6853,21425l6848,21425,6849,21426,6853,21426,6853,21425xe" filled="true" fillcolor="#989898" stroked="false">
                <v:path arrowok="t"/>
                <v:fill type="solid"/>
              </v:shape>
              <v:shape style="position:absolute;left:6843;top:21414;width:15;height:13" coordorigin="6843,21414" coordsize="15,13" path="m6843,21414l6843,21423,6845,21423,6845,21425,6856,21425,6857,21423,6857,21420,6846,21420,6846,21418,6845,21418,6845,21415,6843,21414xe" filled="true" fillcolor="#989898" stroked="false">
                <v:path arrowok="t"/>
                <v:fill type="solid"/>
              </v:shape>
              <v:shape style="position:absolute;left:6843;top:21414;width:15;height:13" coordorigin="6843,21414" coordsize="15,13" path="m6857,21417l6856,21417,6856,21418,6854,21420,6857,21420,6857,21417xe" filled="true" fillcolor="#989898" stroked="false">
                <v:path arrowok="t"/>
                <v:fill type="solid"/>
              </v:shape>
            </v:group>
            <v:group style="position:absolute;left:6824;top:21398;width:39;height:26" coordorigin="6824,21398" coordsize="39,26">
              <v:shape style="position:absolute;left:6824;top:21398;width:39;height:26" coordorigin="6824,21398" coordsize="39,26" path="m6843,21402l6840,21402,6840,21420,6841,21420,6841,21422,6843,21423,6843,21402xe" filled="true" fillcolor="#989898" stroked="false">
                <v:path arrowok="t"/>
                <v:fill type="solid"/>
              </v:shape>
              <v:shape style="position:absolute;left:6824;top:21398;width:39;height:26" coordorigin="6824,21398" coordsize="39,26" path="m6862,21398l6824,21398,6824,21402,6857,21402,6857,21423,6859,21422,6861,21422,6861,21417,6862,21415,6862,21398xe" filled="true" fillcolor="#989898" stroked="false">
                <v:path arrowok="t"/>
                <v:fill type="solid"/>
              </v:shape>
            </v:group>
            <v:group style="position:absolute;left:6824;top:21429;width:39;height:29" coordorigin="6824,21429" coordsize="39,29">
              <v:shape style="position:absolute;left:6824;top:21429;width:39;height:29" coordorigin="6824,21429" coordsize="39,29" path="m6862,21429l6857,21429,6857,21442,6824,21442,6824,21447,6857,21447,6857,21458,6862,21458,6862,21429xe" filled="true" fillcolor="#989898" stroked="false">
                <v:path arrowok="t"/>
                <v:fill type="solid"/>
              </v:shape>
            </v:group>
            <v:group style="position:absolute;left:6819;top:21547;width:12;height:12" coordorigin="6819,21547" coordsize="12,12">
              <v:shape style="position:absolute;left:6819;top:21547;width:12;height:12" coordorigin="6819,21547" coordsize="12,12" path="m6816,21553l6833,21553e" filled="false" stroked="true" strokeweight=".976436pt" strokecolor="#989898">
                <v:path arrowok="t"/>
              </v:shape>
            </v:group>
            <v:group style="position:absolute;left:6843;top:21487;width:12;height:12" coordorigin="6843,21487" coordsize="12,12">
              <v:shape style="position:absolute;left:6843;top:21487;width:12;height:12" coordorigin="6843,21487" coordsize="12,12" path="m6840,21492l6857,21492e" filled="false" stroked="true" strokeweight=".976868pt" strokecolor="#989898">
                <v:path arrowok="t"/>
              </v:shape>
            </v:group>
            <v:group style="position:absolute;left:13418;top:21664;width:39;height:28" coordorigin="13418,21664" coordsize="39,28">
              <v:shape style="position:absolute;left:13418;top:21664;width:39;height:28" coordorigin="13418,21664" coordsize="39,28" path="m13457,21664l13418,21664,13418,21691,13423,21691,13423,21669,13457,21669,13457,21664xe" filled="true" fillcolor="#989898" stroked="false">
                <v:path arrowok="t"/>
                <v:fill type="solid"/>
              </v:shape>
              <v:shape style="position:absolute;left:13418;top:21664;width:39;height:28" coordorigin="13418,21664" coordsize="39,28" path="m13457,21669l13452,21669,13452,21691,13457,21691,13457,21669xe" filled="true" fillcolor="#989898" stroked="false">
                <v:path arrowok="t"/>
                <v:fill type="solid"/>
              </v:shape>
              <v:shape style="position:absolute;left:13418;top:21664;width:39;height:28" coordorigin="13418,21664" coordsize="39,28" path="m13441,21669l13436,21669,13436,21689,13441,21689,13441,21669xe" filled="true" fillcolor="#989898" stroked="false">
                <v:path arrowok="t"/>
                <v:fill type="solid"/>
              </v:shape>
            </v:group>
            <v:group style="position:absolute;left:13418;top:21694;width:39;height:26" coordorigin="13418,21694" coordsize="39,26">
              <v:shape style="position:absolute;left:13418;top:21694;width:39;height:26" coordorigin="13418,21694" coordsize="39,26" path="m13418,21694l13418,21699,13429,21704,13429,21720,13434,21705,13448,21705,13418,21694xe" filled="true" fillcolor="#989898" stroked="false">
                <v:path arrowok="t"/>
                <v:fill type="solid"/>
              </v:shape>
              <v:shape style="position:absolute;left:13418;top:21694;width:39;height:26" coordorigin="13418,21694" coordsize="39,26" path="m13448,21705l13434,21705,13445,21708,13445,21710,13450,21710,13452,21712,13457,21713,13457,21708,13448,21705xe" filled="true" fillcolor="#989898" stroked="false">
                <v:path arrowok="t"/>
                <v:fill type="solid"/>
              </v:shape>
            </v:group>
            <v:group style="position:absolute;left:13418;top:21705;width:39;height:24" coordorigin="13418,21705" coordsize="39,24">
              <v:shape style="position:absolute;left:13418;top:21705;width:39;height:24" coordorigin="13418,21705" coordsize="39,24" path="m13434,21705l13429,21720,13418,21723,13418,21729,13445,21718,13434,21718,13434,21705xe" filled="true" fillcolor="#989898" stroked="false">
                <v:path arrowok="t"/>
                <v:fill type="solid"/>
              </v:shape>
              <v:shape style="position:absolute;left:13418;top:21705;width:39;height:24" coordorigin="13418,21705" coordsize="39,24" path="m13452,21712l13449,21712,13447,21713,13444,21713,13434,21718,13445,21718,13457,21713,13452,21712xe" filled="true" fillcolor="#989898" stroked="false">
                <v:path arrowok="t"/>
                <v:fill type="solid"/>
              </v:shape>
            </v:group>
            <v:group style="position:absolute;left:13418;top:21743;width:39;height:21" coordorigin="13418,21743" coordsize="39,21">
              <v:shape style="position:absolute;left:13418;top:21743;width:39;height:21" coordorigin="13418,21743" coordsize="39,21" path="m13418,21743l13418,21750,13457,21764,13457,21759,13428,21748,13426,21748,13425,21747,13423,21747,13418,21743xe" filled="true" fillcolor="#989898" stroked="false">
                <v:path arrowok="t"/>
                <v:fill type="solid"/>
              </v:shape>
            </v:group>
            <v:group style="position:absolute;left:13418;top:21729;width:39;height:18" coordorigin="13418,21729" coordsize="39,18">
              <v:shape style="position:absolute;left:13418;top:21729;width:39;height:18" coordorigin="13418,21729" coordsize="39,18" path="m13457,21729l13418,21743,13423,21747,13425,21747,13426,21745,13428,21745,13457,21735,13457,21729xe" filled="true" fillcolor="#989898" stroked="false">
                <v:path arrowok="t"/>
                <v:fill type="solid"/>
              </v:shape>
            </v:group>
            <v:group style="position:absolute;left:13418;top:21769;width:39;height:28" coordorigin="13418,21769" coordsize="39,28">
              <v:shape style="position:absolute;left:13418;top:21769;width:39;height:28" coordorigin="13418,21769" coordsize="39,28" path="m13457,21769l13418,21769,13418,21796,13423,21796,13423,21774,13457,21774,13457,21769xe" filled="true" fillcolor="#989898" stroked="false">
                <v:path arrowok="t"/>
                <v:fill type="solid"/>
              </v:shape>
              <v:shape style="position:absolute;left:13418;top:21769;width:39;height:28" coordorigin="13418,21769" coordsize="39,28" path="m13457,21774l13452,21774,13452,21796,13457,21796,13457,21774xe" filled="true" fillcolor="#989898" stroked="false">
                <v:path arrowok="t"/>
                <v:fill type="solid"/>
              </v:shape>
              <v:shape style="position:absolute;left:13418;top:21769;width:39;height:28" coordorigin="13418,21769" coordsize="39,28" path="m13441,21774l13436,21774,13436,21794,13441,21794,13441,21774xe" filled="true" fillcolor="#989898" stroked="false">
                <v:path arrowok="t"/>
                <v:fill type="solid"/>
              </v:shape>
            </v:group>
            <v:group style="position:absolute;left:13418;top:21801;width:13;height:28" coordorigin="13418,21801" coordsize="13,28">
              <v:shape style="position:absolute;left:13418;top:21801;width:13;height:28" coordorigin="13418,21801" coordsize="13,28" path="m13431,21801l13429,21802,13425,21802,13420,21807,13420,21809,13418,21809,13418,21825,13420,21825,13420,21826,13421,21828,13421,21815,13423,21815,13423,21810,13425,21810,13425,21809,13426,21807,13429,21807,13431,21806,13431,21801xe" filled="true" fillcolor="#989898" stroked="false">
                <v:path arrowok="t"/>
                <v:fill type="solid"/>
              </v:shape>
            </v:group>
            <v:group style="position:absolute;left:13445;top:21822;width:7;height:10" coordorigin="13445,21822" coordsize="7,10">
              <v:shape style="position:absolute;left:13445;top:21822;width:7;height:10" coordorigin="13445,21822" coordsize="7,10" path="m13452,21822l13450,21823,13449,21825,13445,21825,13445,21831,13447,21831,13447,21829,13450,21829,13452,21828,13452,21822xe" filled="true" fillcolor="#989898" stroked="false">
                <v:path arrowok="t"/>
                <v:fill type="solid"/>
              </v:shape>
            </v:group>
            <v:group style="position:absolute;left:13421;top:21802;width:36;height:29" coordorigin="13421,21802" coordsize="36,29">
              <v:shape style="position:absolute;left:13421;top:21802;width:36;height:29" coordorigin="13421,21802" coordsize="36,29" path="m13434,21829l13425,21829,13425,21831,13433,21831,13434,21829xe" filled="true" fillcolor="#989898" stroked="false">
                <v:path arrowok="t"/>
                <v:fill type="solid"/>
              </v:shape>
              <v:shape style="position:absolute;left:13421;top:21802;width:36;height:29" coordorigin="13421,21802" coordsize="36,29" path="m13423,21820l13421,21820,13421,21828,13423,21829,13436,21829,13436,21828,13437,21828,13437,21826,13425,21826,13425,21825,13423,21823,13423,21820xe" filled="true" fillcolor="#989898" stroked="false">
                <v:path arrowok="t"/>
                <v:fill type="solid"/>
              </v:shape>
              <v:shape style="position:absolute;left:13421;top:21802;width:36;height:29" coordorigin="13421,21802" coordsize="36,29" path="m13455,21807l13447,21807,13449,21809,13450,21809,13450,21810,13452,21810,13452,21828,13453,21828,13453,21826,13455,21826,13455,21823,13457,21822,13457,21812,13455,21810,13455,21807xe" filled="true" fillcolor="#989898" stroked="false">
                <v:path arrowok="t"/>
                <v:fill type="solid"/>
              </v:shape>
              <v:shape style="position:absolute;left:13421;top:21802;width:36;height:29" coordorigin="13421,21802" coordsize="36,29" path="m13452,21804l13442,21804,13439,21807,13437,21809,13437,21812,13436,21814,13436,21818,13434,21818,13434,21823,13433,21823,13433,21825,13431,21826,13437,21826,13437,21825,13439,21825,13439,21820,13441,21820,13441,21815,13442,21814,13442,21810,13445,21807,13453,21807,13453,21806,13452,21806,13452,21804xe" filled="true" fillcolor="#989898" stroked="false">
                <v:path arrowok="t"/>
                <v:fill type="solid"/>
              </v:shape>
              <v:shape style="position:absolute;left:13421;top:21802;width:36;height:29" coordorigin="13421,21802" coordsize="36,29" path="m13447,21802l13444,21802,13444,21804,13449,21804,13447,21802xe" filled="true" fillcolor="#989898" stroked="false">
                <v:path arrowok="t"/>
                <v:fill type="solid"/>
              </v:shape>
            </v:group>
            <v:group style="position:absolute;left:5986;top:19892;width:7562;height:3090" coordorigin="5986,19892" coordsize="7562,3090">
              <v:shape style="position:absolute;left:5986;top:19892;width:7562;height:3090" coordorigin="5986,19892" coordsize="7562,3090" path="m13453,21524l13356,21159,13340,21163,13192,20601,12193,20867,11935,19892,11235,20078,11455,20904,11680,21751,10978,21936,10974,21920,10950,21927,10953,21943,10723,22005,10668,22155,10024,21919,9372,21680,9520,21278,9353,21216,9487,20854,9071,20701,8687,20561,8706,20513,8620,20481,8601,20529,8127,20355,8126,20354,7845,21119,7342,20934,6365,20575,6191,21049,6199,21050,5986,21632,6344,21763,6427,21538,6527,21575,6403,21912,6652,22003,6843,21479,6636,21402,6698,21235,7018,21353,6915,21633,7076,21692,7053,21753,7434,21893,7933,22077,7908,22147,8496,22362,8519,22296,8655,22346,9724,22738,10271,22939,10379,22978,10386,22961,10441,22982,10449,22961,10932,22832,10934,22832,10908,22736,11031,22704,11026,22690,12437,22314,12400,22175,13100,21989,13519,21879,13547,21871,13453,21524xe" filled="false" stroked="true" strokeweight=".318763pt" strokecolor="#989898">
                <v:path arrowok="t"/>
              </v:shape>
              <v:shape style="position:absolute;left:494;top:12696;width:21616;height:14942" type="#_x0000_t75" stroked="false">
                <v:imagedata r:id="rId254" o:title=""/>
              </v:shape>
            </v:group>
            <v:group style="position:absolute;left:10428;top:17984;width:2;height:7" coordorigin="10428,17984" coordsize="2,7">
              <v:shape style="position:absolute;left:10428;top:17984;width:2;height:7" coordorigin="10428,17984" coordsize="0,7" path="m10428,17984l10428,17990e" filled="false" stroked="true" strokeweight=".079853pt" strokecolor="#989898">
                <v:path arrowok="t"/>
              </v:shape>
            </v:group>
            <v:group style="position:absolute;left:10463;top:17997;width:2;height:7" coordorigin="10463,17997" coordsize="2,7">
              <v:shape style="position:absolute;left:10463;top:17997;width:2;height:7" coordorigin="10463,17997" coordsize="0,7" path="m10463,17997l10463,18003e" filled="false" stroked="true" strokeweight=".079853pt" strokecolor="#989898">
                <v:path arrowok="t"/>
              </v:shape>
            </v:group>
            <v:group style="position:absolute;left:10498;top:18010;width:2;height:7" coordorigin="10498,18010" coordsize="2,7">
              <v:shape style="position:absolute;left:10498;top:18010;width:2;height:7" coordorigin="10498,18010" coordsize="0,7" path="m10498,18010l10498,18016e" filled="false" stroked="true" strokeweight=".078774pt" strokecolor="#989898">
                <v:path arrowok="t"/>
              </v:shape>
            </v:group>
            <v:group style="position:absolute;left:10533;top:18022;width:2;height:7" coordorigin="10533,18022" coordsize="2,7">
              <v:shape style="position:absolute;left:10533;top:18022;width:2;height:7" coordorigin="10533,18022" coordsize="0,7" path="m10533,18022l10533,18029e" filled="false" stroked="true" strokeweight=".079853pt" strokecolor="#989898">
                <v:path arrowok="t"/>
              </v:shape>
            </v:group>
            <v:group style="position:absolute;left:10568;top:18035;width:2;height:7" coordorigin="10568,18035" coordsize="2,7">
              <v:shape style="position:absolute;left:10568;top:18035;width:2;height:7" coordorigin="10568,18035" coordsize="0,7" path="m10568,18035l10568,18041e" filled="false" stroked="true" strokeweight=".079853pt" strokecolor="#989898">
                <v:path arrowok="t"/>
              </v:shape>
            </v:group>
            <v:group style="position:absolute;left:10605;top:18048;width:2;height:7" coordorigin="10605,18048" coordsize="2,7">
              <v:shape style="position:absolute;left:10605;top:18048;width:2;height:7" coordorigin="10605,18048" coordsize="0,7" path="m10605,18048l10605,18054e" filled="false" stroked="true" strokeweight=".079853pt" strokecolor="#989898">
                <v:path arrowok="t"/>
              </v:shape>
            </v:group>
            <v:group style="position:absolute;left:10640;top:18061;width:2;height:7" coordorigin="10640,18061" coordsize="2,7">
              <v:shape style="position:absolute;left:10640;top:18061;width:2;height:7" coordorigin="10640,18061" coordsize="0,7" path="m10640,18061l10640,18067e" filled="false" stroked="true" strokeweight=".078774pt" strokecolor="#989898">
                <v:path arrowok="t"/>
              </v:shape>
            </v:group>
            <v:group style="position:absolute;left:11000;top:18171;width:2;height:7" coordorigin="11000,18171" coordsize="2,7">
              <v:shape style="position:absolute;left:11000;top:18171;width:2;height:7" coordorigin="11000,18171" coordsize="0,7" path="m11000,18171l11000,18177e" filled="false" stroked="true" strokeweight=".079853pt" strokecolor="#989898">
                <v:path arrowok="t"/>
              </v:shape>
            </v:group>
            <v:group style="position:absolute;left:11145;top:18207;width:2;height:7" coordorigin="11145,18207" coordsize="2,7">
              <v:shape style="position:absolute;left:11145;top:18207;width:2;height:7" coordorigin="11145,18207" coordsize="0,7" path="m11145,18207l11145,18214e" filled="false" stroked="true" strokeweight=".079853pt" strokecolor="#989898">
                <v:path arrowok="t"/>
              </v:shape>
            </v:group>
            <v:group style="position:absolute;left:11182;top:18215;width:2;height:7" coordorigin="11182,18215" coordsize="2,7">
              <v:shape style="position:absolute;left:11182;top:18215;width:2;height:7" coordorigin="11182,18215" coordsize="0,7" path="m11182,18215l11182,18222e" filled="false" stroked="true" strokeweight=".080932pt" strokecolor="#989898">
                <v:path arrowok="t"/>
              </v:shape>
            </v:group>
            <v:group style="position:absolute;left:11218;top:18225;width:2;height:7" coordorigin="11218,18225" coordsize="2,7">
              <v:shape style="position:absolute;left:11218;top:18225;width:2;height:7" coordorigin="11218,18225" coordsize="0,7" path="m11218,18225l11218,18231e" filled="false" stroked="true" strokeweight=".079853pt" strokecolor="#989898">
                <v:path arrowok="t"/>
              </v:shape>
            </v:group>
            <v:group style="position:absolute;left:11255;top:18234;width:2;height:7" coordorigin="11255,18234" coordsize="2,7">
              <v:shape style="position:absolute;left:11255;top:18234;width:2;height:7" coordorigin="11255,18234" coordsize="0,7" path="m11255,18234l11255,18241e" filled="false" stroked="true" strokeweight=".079853pt" strokecolor="#989898">
                <v:path arrowok="t"/>
              </v:shape>
            </v:group>
            <v:group style="position:absolute;left:11625;top:18303;width:2;height:7" coordorigin="11625,18303" coordsize="2,7">
              <v:shape style="position:absolute;left:11625;top:18303;width:2;height:7" coordorigin="11625,18303" coordsize="0,7" path="m11625,18303l11625,18309e" filled="false" stroked="true" strokeweight=".079853pt" strokecolor="#989898">
                <v:path arrowok="t"/>
              </v:shape>
            </v:group>
            <v:group style="position:absolute;left:11661;top:18308;width:2;height:7" coordorigin="11661,18308" coordsize="2,7">
              <v:shape style="position:absolute;left:11661;top:18308;width:2;height:7" coordorigin="11661,18308" coordsize="0,7" path="m11661,18308l11661,18314e" filled="false" stroked="true" strokeweight=".078774pt" strokecolor="#989898">
                <v:path arrowok="t"/>
              </v:shape>
            </v:group>
            <v:group style="position:absolute;left:11700;top:18312;width:2;height:7" coordorigin="11700,18312" coordsize="2,7">
              <v:shape style="position:absolute;left:11700;top:18312;width:2;height:7" coordorigin="11700,18312" coordsize="0,7" path="m11700,18312l11700,18319e" filled="false" stroked="true" strokeweight=".079853pt" strokecolor="#989898">
                <v:path arrowok="t"/>
              </v:shape>
            </v:group>
            <v:group style="position:absolute;left:11736;top:18317;width:2;height:7" coordorigin="11736,18317" coordsize="2,7">
              <v:shape style="position:absolute;left:11736;top:18317;width:2;height:7" coordorigin="11736,18317" coordsize="0,7" path="m11736,18317l11736,18324e" filled="false" stroked="true" strokeweight=".079853pt" strokecolor="#989898">
                <v:path arrowok="t"/>
              </v:shape>
            </v:group>
            <v:group style="position:absolute;left:11774;top:18322;width:2;height:7" coordorigin="11774,18322" coordsize="2,7">
              <v:shape style="position:absolute;left:11774;top:18322;width:2;height:7" coordorigin="11774,18322" coordsize="0,7" path="m11774,18322l11774,18328e" filled="false" stroked="true" strokeweight=".078774pt" strokecolor="#989898">
                <v:path arrowok="t"/>
              </v:shape>
            </v:group>
            <v:group style="position:absolute;left:11811;top:18327;width:2;height:7" coordorigin="11811,18327" coordsize="2,7">
              <v:shape style="position:absolute;left:11811;top:18327;width:2;height:7" coordorigin="11811,18327" coordsize="0,7" path="m11811,18327l11811,18333e" filled="false" stroked="true" strokeweight=".079853pt" strokecolor="#989898">
                <v:path arrowok="t"/>
              </v:shape>
            </v:group>
            <v:group style="position:absolute;left:11849;top:18331;width:2;height:7" coordorigin="11849,18331" coordsize="2,7">
              <v:shape style="position:absolute;left:11849;top:18331;width:2;height:7" coordorigin="11849,18331" coordsize="0,7" path="m11849,18331l11849,18338e" filled="false" stroked="true" strokeweight=".079853pt" strokecolor="#989898">
                <v:path arrowok="t"/>
              </v:shape>
            </v:group>
            <v:group style="position:absolute;left:11886;top:18336;width:2;height:7" coordorigin="11886,18336" coordsize="2,7">
              <v:shape style="position:absolute;left:11886;top:18336;width:2;height:7" coordorigin="11886,18336" coordsize="0,7" path="m11886,18336l11886,18343e" filled="false" stroked="true" strokeweight=".079853pt" strokecolor="#989898">
                <v:path arrowok="t"/>
              </v:shape>
            </v:group>
            <v:group style="position:absolute;left:11923;top:18341;width:2;height:7" coordorigin="11923,18341" coordsize="2,7">
              <v:shape style="position:absolute;left:11923;top:18341;width:2;height:7" coordorigin="11923,18341" coordsize="0,7" path="m11923,18341l11923,18347e" filled="false" stroked="true" strokeweight=".079853pt" strokecolor="#989898">
                <v:path arrowok="t"/>
              </v:shape>
            </v:group>
            <v:group style="position:absolute;left:11961;top:18346;width:2;height:7" coordorigin="11961,18346" coordsize="2,7">
              <v:shape style="position:absolute;left:11961;top:18346;width:2;height:7" coordorigin="11961,18346" coordsize="0,7" path="m11961,18346l11961,18352e" filled="false" stroked="true" strokeweight=".079853pt" strokecolor="#989898">
                <v:path arrowok="t"/>
              </v:shape>
            </v:group>
            <v:group style="position:absolute;left:12337;top:18355;width:2;height:7" coordorigin="12337,18355" coordsize="2,7">
              <v:shape style="position:absolute;left:12337;top:18355;width:2;height:7" coordorigin="12337,18355" coordsize="0,7" path="m12337,18355l12337,18362e" filled="false" stroked="true" strokeweight=".079853pt" strokecolor="#989898">
                <v:path arrowok="t"/>
              </v:shape>
            </v:group>
            <v:group style="position:absolute;left:12374;top:18355;width:2;height:7" coordorigin="12374,18355" coordsize="2,7">
              <v:shape style="position:absolute;left:12374;top:18355;width:2;height:7" coordorigin="12374,18355" coordsize="0,7" path="m12374,18355l12374,18362e" filled="false" stroked="true" strokeweight=".078774pt" strokecolor="#989898">
                <v:path arrowok="t"/>
              </v:shape>
            </v:group>
            <v:group style="position:absolute;left:12412;top:18355;width:2;height:7" coordorigin="12412,18355" coordsize="2,7">
              <v:shape style="position:absolute;left:12412;top:18355;width:2;height:7" coordorigin="12412,18355" coordsize="0,7" path="m12412,18355l12412,18362e" filled="false" stroked="true" strokeweight=".079853pt" strokecolor="#989898">
                <v:path arrowok="t"/>
              </v:shape>
            </v:group>
            <v:group style="position:absolute;left:12449;top:18355;width:2;height:7" coordorigin="12449,18355" coordsize="2,7">
              <v:shape style="position:absolute;left:12449;top:18355;width:2;height:7" coordorigin="12449,18355" coordsize="0,7" path="m12449,18355l12449,18362e" filled="false" stroked="true" strokeweight=".079853pt" strokecolor="#989898">
                <v:path arrowok="t"/>
              </v:shape>
            </v:group>
            <v:group style="position:absolute;left:12487;top:18355;width:2;height:7" coordorigin="12487,18355" coordsize="2,7">
              <v:shape style="position:absolute;left:12487;top:18355;width:2;height:7" coordorigin="12487,18355" coordsize="0,7" path="m12487,18355l12487,18362e" filled="false" stroked="true" strokeweight=".078774pt" strokecolor="#989898">
                <v:path arrowok="t"/>
              </v:shape>
            </v:group>
            <v:group style="position:absolute;left:6923;top:14448;width:2;height:7" coordorigin="6923,14448" coordsize="2,7">
              <v:shape style="position:absolute;left:6923;top:14448;width:2;height:7" coordorigin="6923,14448" coordsize="0,7" path="m6923,14448l6923,14454e" filled="false" stroked="true" strokeweight=".079853pt" strokecolor="#989898">
                <v:path arrowok="t"/>
              </v:shape>
            </v:group>
            <v:group style="position:absolute;left:6912;top:14411;width:2;height:7" coordorigin="6912,14411" coordsize="2,7">
              <v:shape style="position:absolute;left:6912;top:14411;width:2;height:7" coordorigin="6912,14411" coordsize="0,7" path="m6912,14411l6912,14418e" filled="false" stroked="true" strokeweight=".079853pt" strokecolor="#989898">
                <v:path arrowok="t"/>
              </v:shape>
            </v:group>
            <v:group style="position:absolute;left:6901;top:14376;width:2;height:7" coordorigin="6901,14376" coordsize="2,7">
              <v:shape style="position:absolute;left:6901;top:14376;width:2;height:7" coordorigin="6901,14376" coordsize="0,7" path="m6901,14376l6901,14382e" filled="false" stroked="true" strokeweight=".078774pt" strokecolor="#989898">
                <v:path arrowok="t"/>
              </v:shape>
              <v:shape style="position:absolute;left:6593;top:13904;width:206;height:136" type="#_x0000_t75" stroked="false">
                <v:imagedata r:id="rId255" o:title=""/>
              </v:shape>
            </v:group>
            <v:group style="position:absolute;left:6763;top:13868;width:2;height:7" coordorigin="6763,13868" coordsize="2,7">
              <v:shape style="position:absolute;left:6763;top:13868;width:2;height:7" coordorigin="6763,13868" coordsize="0,7" path="m6763,13868l6763,13874e" filled="false" stroked="true" strokeweight=".079853pt" strokecolor="#989898">
                <v:path arrowok="t"/>
              </v:shape>
            </v:group>
            <v:group style="position:absolute;left:6753;top:13831;width:2;height:7" coordorigin="6753,13831" coordsize="2,7">
              <v:shape style="position:absolute;left:6753;top:13831;width:2;height:7" coordorigin="6753,13831" coordsize="0,7" path="m6753,13831l6753,13837e" filled="false" stroked="true" strokeweight=".079853pt" strokecolor="#989898">
                <v:path arrowok="t"/>
              </v:shape>
            </v:group>
            <v:group style="position:absolute;left:6743;top:13794;width:2;height:7" coordorigin="6743,13794" coordsize="2,7">
              <v:shape style="position:absolute;left:6743;top:13794;width:2;height:7" coordorigin="6743,13794" coordsize="0,7" path="m6743,13794l6743,13801e" filled="false" stroked="true" strokeweight=".079853pt" strokecolor="#989898">
                <v:path arrowok="t"/>
              </v:shape>
            </v:group>
            <v:group style="position:absolute;left:6709;top:11904;width:2;height:91" coordorigin="6709,11904" coordsize="2,91">
              <v:shape style="position:absolute;left:6709;top:11904;width:2;height:91" coordorigin="6709,11904" coordsize="0,91" path="m6709,11904l6709,11995e" filled="false" stroked="true" strokeweight=".088469pt" strokecolor="#989898">
                <v:path arrowok="t"/>
              </v:shape>
            </v:group>
            <v:group style="position:absolute;left:6712;top:12027;width:2;height:157" coordorigin="6712,12027" coordsize="2,157">
              <v:shape style="position:absolute;left:6712;top:12027;width:2;height:157" coordorigin="6712,12027" coordsize="0,157" path="m6712,12027l6712,12183e" filled="false" stroked="true" strokeweight=".087872pt" strokecolor="#989898">
                <v:path arrowok="t"/>
              </v:shape>
            </v:group>
            <v:group style="position:absolute;left:6716;top:12215;width:2;height:158" coordorigin="6716,12215" coordsize="2,158">
              <v:shape style="position:absolute;left:6716;top:12215;width:2;height:158" coordorigin="6716,12215" coordsize="0,158" path="m6716,12215l6716,12373e" filled="false" stroked="true" strokeweight=".088469pt" strokecolor="#989898">
                <v:path arrowok="t"/>
              </v:shape>
            </v:group>
            <v:group style="position:absolute;left:6719;top:12403;width:2;height:82" coordorigin="6719,12403" coordsize="2,82">
              <v:shape style="position:absolute;left:6719;top:12403;width:2;height:82" coordorigin="6719,12403" coordsize="0,82" path="m6719,12403l6719,12484e" filled="false" stroked="true" strokeweight=".088469pt" strokecolor="#989898">
                <v:path arrowok="t"/>
              </v:shape>
            </v:group>
            <v:group style="position:absolute;left:6727;top:12515;width:2;height:7" coordorigin="6727,12515" coordsize="2,7">
              <v:shape style="position:absolute;left:6727;top:12515;width:2;height:7" coordorigin="6727,12515" coordsize="0,7" path="m6727,12515l6727,12521e" filled="false" stroked="true" strokeweight=".079853pt" strokecolor="#989898">
                <v:path arrowok="t"/>
              </v:shape>
            </v:group>
            <v:group style="position:absolute;left:6737;top:12551;width:2;height:7" coordorigin="6737,12551" coordsize="2,7">
              <v:shape style="position:absolute;left:6737;top:12551;width:2;height:7" coordorigin="6737,12551" coordsize="0,7" path="m6737,12551l6737,12558e" filled="false" stroked="true" strokeweight=".079853pt" strokecolor="#989898">
                <v:path arrowok="t"/>
              </v:shape>
            </v:group>
            <v:group style="position:absolute;left:6745;top:12588;width:2;height:7" coordorigin="6745,12588" coordsize="2,7">
              <v:shape style="position:absolute;left:6745;top:12588;width:2;height:7" coordorigin="6745,12588" coordsize="0,7" path="m6745,12588l6745,12594e" filled="false" stroked="true" strokeweight=".079853pt" strokecolor="#989898">
                <v:path arrowok="t"/>
              </v:shape>
            </v:group>
            <v:group style="position:absolute;left:6753;top:12625;width:2;height:7" coordorigin="6753,12625" coordsize="2,7">
              <v:shape style="position:absolute;left:6753;top:12625;width:2;height:7" coordorigin="6753,12625" coordsize="0,7" path="m6753,12625l6753,12631e" filled="false" stroked="true" strokeweight=".079853pt" strokecolor="#989898">
                <v:path arrowok="t"/>
              </v:shape>
            </v:group>
            <v:group style="position:absolute;left:6761;top:12661;width:2;height:7" coordorigin="6761,12661" coordsize="2,7">
              <v:shape style="position:absolute;left:6761;top:12661;width:2;height:7" coordorigin="6761,12661" coordsize="0,7" path="m6761,12661l6761,12668e" filled="false" stroked="true" strokeweight=".078774pt" strokecolor="#989898">
                <v:path arrowok="t"/>
              </v:shape>
            </v:group>
            <v:group style="position:absolute;left:6770;top:12700;width:2;height:7" coordorigin="6770,12700" coordsize="2,7">
              <v:shape style="position:absolute;left:6770;top:12700;width:2;height:7" coordorigin="6770,12700" coordsize="0,7" path="m6770,12700l6770,12706e" filled="false" stroked="true" strokeweight=".078774pt" strokecolor="#989898">
                <v:path arrowok="t"/>
              </v:shape>
            </v:group>
            <v:group style="position:absolute;left:6778;top:12736;width:2;height:7" coordorigin="6778,12736" coordsize="2,7">
              <v:shape style="position:absolute;left:6778;top:12736;width:2;height:7" coordorigin="6778,12736" coordsize="0,7" path="m6778,12736l6778,12743e" filled="false" stroked="true" strokeweight=".079853pt" strokecolor="#989898">
                <v:path arrowok="t"/>
              </v:shape>
            </v:group>
            <v:group style="position:absolute;left:6786;top:12773;width:2;height:7" coordorigin="6786,12773" coordsize="2,7">
              <v:shape style="position:absolute;left:6786;top:12773;width:2;height:7" coordorigin="6786,12773" coordsize="0,7" path="m6786,12773l6786,12779e" filled="false" stroked="true" strokeweight=".079853pt" strokecolor="#989898">
                <v:path arrowok="t"/>
              </v:shape>
            </v:group>
            <v:group style="position:absolute;left:6794;top:12810;width:2;height:7" coordorigin="6794,12810" coordsize="2,7">
              <v:shape style="position:absolute;left:6794;top:12810;width:2;height:7" coordorigin="6794,12810" coordsize="0,7" path="m6794,12810l6794,12816e" filled="false" stroked="true" strokeweight=".079853pt" strokecolor="#989898">
                <v:path arrowok="t"/>
              </v:shape>
            </v:group>
            <v:group style="position:absolute;left:6804;top:12846;width:2;height:7" coordorigin="6804,12846" coordsize="2,7">
              <v:shape style="position:absolute;left:6804;top:12846;width:2;height:7" coordorigin="6804,12846" coordsize="0,7" path="m6804,12846l6804,12853e" filled="false" stroked="true" strokeweight=".079853pt" strokecolor="#989898">
                <v:path arrowok="t"/>
              </v:shape>
            </v:group>
            <v:group style="position:absolute;left:6812;top:12883;width:2;height:7" coordorigin="6812,12883" coordsize="2,7">
              <v:shape style="position:absolute;left:6812;top:12883;width:2;height:7" coordorigin="6812,12883" coordsize="0,7" path="m6812,12883l6812,12889e" filled="false" stroked="true" strokeweight=".079853pt" strokecolor="#989898">
                <v:path arrowok="t"/>
              </v:shape>
            </v:group>
            <v:group style="position:absolute;left:6820;top:12920;width:2;height:7" coordorigin="6820,12920" coordsize="2,7">
              <v:shape style="position:absolute;left:6820;top:12920;width:2;height:7" coordorigin="6820,12920" coordsize="0,7" path="m6820,12920l6820,12926e" filled="false" stroked="true" strokeweight=".078774pt" strokecolor="#989898">
                <v:path arrowok="t"/>
              </v:shape>
            </v:group>
            <v:group style="position:absolute;left:6828;top:12956;width:2;height:7" coordorigin="6828,12956" coordsize="2,7">
              <v:shape style="position:absolute;left:6828;top:12956;width:2;height:7" coordorigin="6828,12956" coordsize="0,7" path="m6828,12956l6828,12963e" filled="false" stroked="true" strokeweight=".079853pt" strokecolor="#989898">
                <v:path arrowok="t"/>
              </v:shape>
              <v:shape style="position:absolute;left:6837;top:12992;width:169;height:295" type="#_x0000_t75" stroked="false">
                <v:imagedata r:id="rId256" o:title=""/>
              </v:shape>
            </v:group>
            <v:group style="position:absolute;left:6936;top:13316;width:2;height:7" coordorigin="6936,13316" coordsize="2,7">
              <v:shape style="position:absolute;left:6936;top:13316;width:2;height:7" coordorigin="6936,13316" coordsize="0,7" path="m6936,13316l6936,13323e" filled="false" stroked="true" strokeweight=".079853pt" strokecolor="#989898">
                <v:path arrowok="t"/>
              </v:shape>
            </v:group>
            <v:group style="position:absolute;left:6949;top:13351;width:2;height:7" coordorigin="6949,13351" coordsize="2,7">
              <v:shape style="position:absolute;left:6949;top:13351;width:2;height:7" coordorigin="6949,13351" coordsize="0,7" path="m6949,13351l6949,13358e" filled="false" stroked="true" strokeweight=".079853pt" strokecolor="#989898">
                <v:path arrowok="t"/>
              </v:shape>
            </v:group>
            <v:group style="position:absolute;left:6960;top:13386;width:2;height:7" coordorigin="6960,13386" coordsize="2,7">
              <v:shape style="position:absolute;left:6960;top:13386;width:2;height:7" coordorigin="6960,13386" coordsize="0,7" path="m6960,13386l6960,13393e" filled="false" stroked="true" strokeweight=".079853pt" strokecolor="#989898">
                <v:path arrowok="t"/>
              </v:shape>
            </v:group>
            <v:group style="position:absolute;left:6973;top:13423;width:2;height:7" coordorigin="6973,13423" coordsize="2,7">
              <v:shape style="position:absolute;left:6973;top:13423;width:2;height:7" coordorigin="6973,13423" coordsize="0,7" path="m6973,13423l6973,13430e" filled="false" stroked="true" strokeweight=".079853pt" strokecolor="#989898">
                <v:path arrowok="t"/>
              </v:shape>
            </v:group>
            <v:group style="position:absolute;left:6986;top:13458;width:2;height:7" coordorigin="6986,13458" coordsize="2,7">
              <v:shape style="position:absolute;left:6986;top:13458;width:2;height:7" coordorigin="6986,13458" coordsize="0,7" path="m6986,13458l6986,13465e" filled="false" stroked="true" strokeweight=".079853pt" strokecolor="#989898">
                <v:path arrowok="t"/>
              </v:shape>
            </v:group>
            <v:group style="position:absolute;left:6997;top:13493;width:2;height:7" coordorigin="6997,13493" coordsize="2,7">
              <v:shape style="position:absolute;left:6997;top:13493;width:2;height:7" coordorigin="6997,13493" coordsize="0,7" path="m6997,13493l6997,13500e" filled="false" stroked="true" strokeweight=".079853pt" strokecolor="#989898">
                <v:path arrowok="t"/>
              </v:shape>
            </v:group>
            <v:group style="position:absolute;left:7140;top:13842;width:2;height:7" coordorigin="7140,13842" coordsize="2,7">
              <v:shape style="position:absolute;left:7140;top:13842;width:2;height:7" coordorigin="7140,13842" coordsize="0,7" path="m7140,13842l7140,13849e" filled="false" stroked="true" strokeweight=".079853pt" strokecolor="#989898">
                <v:path arrowok="t"/>
              </v:shape>
            </v:group>
            <v:group style="position:absolute;left:7156;top:13876;width:2;height:7" coordorigin="7156,13876" coordsize="2,7">
              <v:shape style="position:absolute;left:7156;top:13876;width:2;height:7" coordorigin="7156,13876" coordsize="0,7" path="m7156,13876l7156,13882e" filled="false" stroked="true" strokeweight=".079853pt" strokecolor="#989898">
                <v:path arrowok="t"/>
              </v:shape>
            </v:group>
            <v:group style="position:absolute;left:7172;top:13909;width:2;height:7" coordorigin="7172,13909" coordsize="2,7">
              <v:shape style="position:absolute;left:7172;top:13909;width:2;height:7" coordorigin="7172,13909" coordsize="0,7" path="m7172,13909l7172,13916e" filled="false" stroked="true" strokeweight=".079853pt" strokecolor="#989898">
                <v:path arrowok="t"/>
              </v:shape>
            </v:group>
            <v:group style="position:absolute;left:7188;top:13944;width:2;height:7" coordorigin="7188,13944" coordsize="2,7">
              <v:shape style="position:absolute;left:7188;top:13944;width:2;height:7" coordorigin="7188,13944" coordsize="0,7" path="m7188,13944l7188,13951e" filled="false" stroked="true" strokeweight=".079853pt" strokecolor="#989898">
                <v:path arrowok="t"/>
              </v:shape>
            </v:group>
            <v:group style="position:absolute;left:7204;top:13978;width:2;height:7" coordorigin="7204,13978" coordsize="2,7">
              <v:shape style="position:absolute;left:7204;top:13978;width:2;height:7" coordorigin="7204,13978" coordsize="0,7" path="m7204,13978l7204,13984e" filled="false" stroked="true" strokeweight=".079853pt" strokecolor="#989898">
                <v:path arrowok="t"/>
              </v:shape>
            </v:group>
            <v:group style="position:absolute;left:7220;top:14013;width:2;height:7" coordorigin="7220,14013" coordsize="2,7">
              <v:shape style="position:absolute;left:7220;top:14013;width:2;height:7" coordorigin="7220,14013" coordsize="0,7" path="m7220,14013l7220,14019e" filled="false" stroked="true" strokeweight=".078774pt" strokecolor="#989898">
                <v:path arrowok="t"/>
              </v:shape>
            </v:group>
            <v:group style="position:absolute;left:7421;top:14373;width:2;height:7" coordorigin="7421,14373" coordsize="2,7">
              <v:shape style="position:absolute;left:7421;top:14373;width:2;height:7" coordorigin="7421,14373" coordsize="0,7" path="m7421,14373l7421,14379e" filled="false" stroked="true" strokeweight=".078774pt" strokecolor="#989898">
                <v:path arrowok="t"/>
              </v:shape>
            </v:group>
            <v:group style="position:absolute;left:7441;top:14405;width:2;height:7" coordorigin="7441,14405" coordsize="2,7">
              <v:shape style="position:absolute;left:7441;top:14405;width:2;height:7" coordorigin="7441,14405" coordsize="0,7" path="m7441,14405l7441,14411e" filled="false" stroked="true" strokeweight=".079853pt" strokecolor="#989898">
                <v:path arrowok="t"/>
              </v:shape>
            </v:group>
            <v:group style="position:absolute;left:7461;top:14438;width:2;height:7" coordorigin="7461,14438" coordsize="2,7">
              <v:shape style="position:absolute;left:7461;top:14438;width:2;height:7" coordorigin="7461,14438" coordsize="0,7" path="m7461,14438l7461,14445e" filled="false" stroked="true" strokeweight=".078774pt" strokecolor="#989898">
                <v:path arrowok="t"/>
              </v:shape>
            </v:group>
            <v:group style="position:absolute;left:7481;top:14470;width:2;height:7" coordorigin="7481,14470" coordsize="2,7">
              <v:shape style="position:absolute;left:7481;top:14470;width:2;height:7" coordorigin="7481,14470" coordsize="0,7" path="m7481,14470l7481,14477e" filled="false" stroked="true" strokeweight=".079853pt" strokecolor="#989898">
                <v:path arrowok="t"/>
              </v:shape>
            </v:group>
            <v:group style="position:absolute;left:7500;top:14502;width:2;height:7" coordorigin="7500,14502" coordsize="2,7">
              <v:shape style="position:absolute;left:7500;top:14502;width:2;height:7" coordorigin="7500,14502" coordsize="0,7" path="m7500,14502l7500,14508e" filled="false" stroked="true" strokeweight=".079853pt" strokecolor="#989898">
                <v:path arrowok="t"/>
              </v:shape>
            </v:group>
            <v:group style="position:absolute;left:7520;top:14534;width:2;height:7" coordorigin="7520,14534" coordsize="2,7">
              <v:shape style="position:absolute;left:7520;top:14534;width:2;height:7" coordorigin="7520,14534" coordsize="0,7" path="m7520,14534l7520,14540e" filled="false" stroked="true" strokeweight=".079853pt" strokecolor="#989898">
                <v:path arrowok="t"/>
              </v:shape>
            </v:group>
            <v:group style="position:absolute;left:8151;top:14500;width:2;height:7" coordorigin="8151,14500" coordsize="2,7">
              <v:shape style="position:absolute;left:8151;top:14500;width:2;height:7" coordorigin="8151,14500" coordsize="0,7" path="m8151,14500l8151,14507e" filled="false" stroked="true" strokeweight=".079853pt" strokecolor="#989898">
                <v:path arrowok="t"/>
              </v:shape>
            </v:group>
            <v:group style="position:absolute;left:8128;top:14470;width:2;height:7" coordorigin="8128,14470" coordsize="2,7">
              <v:shape style="position:absolute;left:8128;top:14470;width:2;height:7" coordorigin="8128,14470" coordsize="0,7" path="m8128,14470l8128,14477e" filled="false" stroked="true" strokeweight=".079853pt" strokecolor="#989898">
                <v:path arrowok="t"/>
              </v:shape>
            </v:group>
            <v:group style="position:absolute;left:8108;top:14438;width:2;height:7" coordorigin="8108,14438" coordsize="2,7">
              <v:shape style="position:absolute;left:8108;top:14438;width:2;height:7" coordorigin="8108,14438" coordsize="0,7" path="m8108,14438l8108,14445e" filled="false" stroked="true" strokeweight=".079853pt" strokecolor="#989898">
                <v:path arrowok="t"/>
              </v:shape>
            </v:group>
            <v:group style="position:absolute;left:8087;top:14408;width:2;height:7" coordorigin="8087,14408" coordsize="2,7">
              <v:shape style="position:absolute;left:8087;top:14408;width:2;height:7" coordorigin="8087,14408" coordsize="0,7" path="m8087,14408l8087,14414e" filled="false" stroked="true" strokeweight=".079853pt" strokecolor="#989898">
                <v:path arrowok="t"/>
              </v:shape>
            </v:group>
            <v:group style="position:absolute;left:8066;top:14376;width:2;height:7" coordorigin="8066,14376" coordsize="2,7">
              <v:shape style="position:absolute;left:8066;top:14376;width:2;height:7" coordorigin="8066,14376" coordsize="0,7" path="m8066,14376l8066,14383e" filled="false" stroked="true" strokeweight=".079853pt" strokecolor="#989898">
                <v:path arrowok="t"/>
              </v:shape>
            </v:group>
            <v:group style="position:absolute;left:8045;top:14344;width:2;height:7" coordorigin="8045,14344" coordsize="2,7">
              <v:shape style="position:absolute;left:8045;top:14344;width:2;height:7" coordorigin="8045,14344" coordsize="0,7" path="m8045,14344l8045,14351e" filled="false" stroked="true" strokeweight=".079853pt" strokecolor="#989898">
                <v:path arrowok="t"/>
              </v:shape>
            </v:group>
            <v:group style="position:absolute;left:8025;top:14314;width:2;height:7" coordorigin="8025,14314" coordsize="2,7">
              <v:shape style="position:absolute;left:8025;top:14314;width:2;height:7" coordorigin="8025,14314" coordsize="0,7" path="m8025,14314l8025,14320e" filled="false" stroked="true" strokeweight=".079853pt" strokecolor="#989898">
                <v:path arrowok="t"/>
              </v:shape>
            </v:group>
            <v:group style="position:absolute;left:7833;top:13989;width:2;height:7" coordorigin="7833,13989" coordsize="2,7">
              <v:shape style="position:absolute;left:7833;top:13989;width:2;height:7" coordorigin="7833,13989" coordsize="0,7" path="m7833,13989l7833,13995e" filled="false" stroked="true" strokeweight=".078774pt" strokecolor="#989898">
                <v:path arrowok="t"/>
              </v:shape>
            </v:group>
            <v:group style="position:absolute;left:7818;top:13955;width:2;height:7" coordorigin="7818,13955" coordsize="2,7">
              <v:shape style="position:absolute;left:7818;top:13955;width:2;height:7" coordorigin="7818,13955" coordsize="0,7" path="m7818,13955l7818,13962e" filled="false" stroked="true" strokeweight=".079853pt" strokecolor="#989898">
                <v:path arrowok="t"/>
              </v:shape>
            </v:group>
            <v:group style="position:absolute;left:7800;top:13922;width:2;height:7" coordorigin="7800,13922" coordsize="2,7">
              <v:shape style="position:absolute;left:7800;top:13922;width:2;height:7" coordorigin="7800,13922" coordsize="0,7" path="m7800,13922l7800,13928e" filled="false" stroked="true" strokeweight=".079853pt" strokecolor="#989898">
                <v:path arrowok="t"/>
              </v:shape>
            </v:group>
            <v:group style="position:absolute;left:7782;top:13888;width:2;height:7" coordorigin="7782,13888" coordsize="2,7">
              <v:shape style="position:absolute;left:7782;top:13888;width:2;height:7" coordorigin="7782,13888" coordsize="0,7" path="m7782,13888l7782,13895e" filled="false" stroked="true" strokeweight=".078774pt" strokecolor="#989898">
                <v:path arrowok="t"/>
              </v:shape>
            </v:group>
            <v:group style="position:absolute;left:7767;top:13855;width:2;height:7" coordorigin="7767,13855" coordsize="2,7">
              <v:shape style="position:absolute;left:7767;top:13855;width:2;height:7" coordorigin="7767,13855" coordsize="0,7" path="m7767,13855l7767,13861e" filled="false" stroked="true" strokeweight=".079853pt" strokecolor="#989898">
                <v:path arrowok="t"/>
              </v:shape>
            </v:group>
            <v:group style="position:absolute;left:7749;top:13822;width:2;height:7" coordorigin="7749,13822" coordsize="2,7">
              <v:shape style="position:absolute;left:7749;top:13822;width:2;height:7" coordorigin="7749,13822" coordsize="0,7" path="m7749,13822l7749,13828e" filled="false" stroked="true" strokeweight=".079853pt" strokecolor="#989898">
                <v:path arrowok="t"/>
              </v:shape>
            </v:group>
            <v:group style="position:absolute;left:7733;top:13788;width:2;height:7" coordorigin="7733,13788" coordsize="2,7">
              <v:shape style="position:absolute;left:7733;top:13788;width:2;height:7" coordorigin="7733,13788" coordsize="0,7" path="m7733,13788l7733,13794e" filled="false" stroked="true" strokeweight=".078774pt" strokecolor="#989898">
                <v:path arrowok="t"/>
              </v:shape>
            </v:group>
            <v:group style="position:absolute;left:7716;top:13755;width:2;height:7" coordorigin="7716,13755" coordsize="2,7">
              <v:shape style="position:absolute;left:7716;top:13755;width:2;height:7" coordorigin="7716,13755" coordsize="0,7" path="m7716,13755l7716,13761e" filled="false" stroked="true" strokeweight=".079853pt" strokecolor="#989898">
                <v:path arrowok="t"/>
              </v:shape>
            </v:group>
            <v:group style="position:absolute;left:7566;top:13410;width:2;height:7" coordorigin="7566,13410" coordsize="2,7">
              <v:shape style="position:absolute;left:7566;top:13410;width:2;height:7" coordorigin="7566,13410" coordsize="0,7" path="m7566,13410l7566,13417e" filled="false" stroked="true" strokeweight=".079853pt" strokecolor="#989898">
                <v:path arrowok="t"/>
              </v:shape>
            </v:group>
            <v:group style="position:absolute;left:7551;top:13374;width:2;height:7" coordorigin="7551,13374" coordsize="2,7">
              <v:shape style="position:absolute;left:7551;top:13374;width:2;height:7" coordorigin="7551,13374" coordsize="0,7" path="m7551,13374l7551,13380e" filled="false" stroked="true" strokeweight=".078774pt" strokecolor="#989898">
                <v:path arrowok="t"/>
              </v:shape>
            </v:group>
            <v:group style="position:absolute;left:7539;top:13339;width:2;height:7" coordorigin="7539,13339" coordsize="2,7">
              <v:shape style="position:absolute;left:7539;top:13339;width:2;height:7" coordorigin="7539,13339" coordsize="0,7" path="m7539,13339l7539,13345e" filled="false" stroked="true" strokeweight=".079853pt" strokecolor="#989898">
                <v:path arrowok="t"/>
              </v:shape>
            </v:group>
            <v:group style="position:absolute;left:7526;top:13304;width:2;height:7" coordorigin="7526,13304" coordsize="2,7">
              <v:shape style="position:absolute;left:7526;top:13304;width:2;height:7" coordorigin="7526,13304" coordsize="0,7" path="m7526,13304l7526,13310e" filled="false" stroked="true" strokeweight=".079853pt" strokecolor="#989898">
                <v:path arrowok="t"/>
              </v:shape>
            </v:group>
            <v:group style="position:absolute;left:7513;top:13269;width:2;height:7" coordorigin="7513,13269" coordsize="2,7">
              <v:shape style="position:absolute;left:7513;top:13269;width:2;height:7" coordorigin="7513,13269" coordsize="0,7" path="m7513,13269l7513,13275e" filled="false" stroked="true" strokeweight=".079853pt" strokecolor="#989898">
                <v:path arrowok="t"/>
              </v:shape>
            </v:group>
            <v:group style="position:absolute;left:7500;top:13233;width:2;height:7" coordorigin="7500,13233" coordsize="2,7">
              <v:shape style="position:absolute;left:7500;top:13233;width:2;height:7" coordorigin="7500,13233" coordsize="0,7" path="m7500,13233l7500,13240e" filled="false" stroked="true" strokeweight=".079853pt" strokecolor="#989898">
                <v:path arrowok="t"/>
              </v:shape>
            </v:group>
            <v:group style="position:absolute;left:7488;top:13197;width:2;height:7" coordorigin="7488,13197" coordsize="2,7">
              <v:shape style="position:absolute;left:7488;top:13197;width:2;height:7" coordorigin="7488,13197" coordsize="0,7" path="m7488,13197l7488,13203e" filled="false" stroked="true" strokeweight=".079853pt" strokecolor="#989898">
                <v:path arrowok="t"/>
              </v:shape>
            </v:group>
            <v:group style="position:absolute;left:7475;top:13162;width:2;height:7" coordorigin="7475,13162" coordsize="2,7">
              <v:shape style="position:absolute;left:7475;top:13162;width:2;height:7" coordorigin="7475,13162" coordsize="0,7" path="m7475,13162l7475,13168e" filled="false" stroked="true" strokeweight=".079853pt" strokecolor="#989898">
                <v:path arrowok="t"/>
              </v:shape>
            </v:group>
            <v:group style="position:absolute;left:7462;top:13127;width:2;height:7" coordorigin="7462,13127" coordsize="2,7">
              <v:shape style="position:absolute;left:7462;top:13127;width:2;height:7" coordorigin="7462,13127" coordsize="0,7" path="m7462,13127l7462,13133e" filled="false" stroked="true" strokeweight=".079853pt" strokecolor="#989898">
                <v:path arrowok="t"/>
              </v:shape>
            </v:group>
            <v:group style="position:absolute;left:7448;top:13092;width:2;height:7" coordorigin="7448,13092" coordsize="2,7">
              <v:shape style="position:absolute;left:7448;top:13092;width:2;height:7" coordorigin="7448,13092" coordsize="0,7" path="m7448,13092l7448,13098e" filled="false" stroked="true" strokeweight=".079853pt" strokecolor="#989898">
                <v:path arrowok="t"/>
              </v:shape>
            </v:group>
            <v:group style="position:absolute;left:7435;top:13057;width:2;height:7" coordorigin="7435,13057" coordsize="2,7">
              <v:shape style="position:absolute;left:7435;top:13057;width:2;height:7" coordorigin="7435,13057" coordsize="0,7" path="m7435,13057l7435,13063e" filled="false" stroked="true" strokeweight=".079853pt" strokecolor="#989898">
                <v:path arrowok="t"/>
              </v:shape>
            </v:group>
            <v:group style="position:absolute;left:7422;top:13022;width:2;height:7" coordorigin="7422,13022" coordsize="2,7">
              <v:shape style="position:absolute;left:7422;top:13022;width:2;height:7" coordorigin="7422,13022" coordsize="0,7" path="m7422,13022l7422,13028e" filled="false" stroked="true" strokeweight=".080932pt" strokecolor="#989898">
                <v:path arrowok="t"/>
              </v:shape>
            </v:group>
            <v:group style="position:absolute;left:7410;top:12985;width:2;height:7" coordorigin="7410,12985" coordsize="2,7">
              <v:shape style="position:absolute;left:7410;top:12985;width:2;height:7" coordorigin="7410,12985" coordsize="0,7" path="m7410,12985l7410,12991e" filled="false" stroked="true" strokeweight=".079853pt" strokecolor="#989898">
                <v:path arrowok="t"/>
              </v:shape>
            </v:group>
            <v:group style="position:absolute;left:7402;top:12948;width:2;height:7" coordorigin="7402,12948" coordsize="2,7">
              <v:shape style="position:absolute;left:7402;top:12948;width:2;height:7" coordorigin="7402,12948" coordsize="0,7" path="m7402,12948l7402,12955e" filled="false" stroked="true" strokeweight=".078774pt" strokecolor="#989898">
                <v:path arrowok="t"/>
              </v:shape>
            </v:group>
            <v:group style="position:absolute;left:7395;top:12912;width:2;height:7" coordorigin="7395,12912" coordsize="2,7">
              <v:shape style="position:absolute;left:7395;top:12912;width:2;height:7" coordorigin="7395,12912" coordsize="0,7" path="m7395,12912l7395,12918e" filled="false" stroked="true" strokeweight=".079853pt" strokecolor="#989898">
                <v:path arrowok="t"/>
              </v:shape>
            </v:group>
            <v:group style="position:absolute;left:7389;top:12875;width:2;height:7" coordorigin="7389,12875" coordsize="2,7">
              <v:shape style="position:absolute;left:7389;top:12875;width:2;height:7" coordorigin="7389,12875" coordsize="0,7" path="m7389,12875l7389,12881e" filled="false" stroked="true" strokeweight=".079853pt" strokecolor="#989898">
                <v:path arrowok="t"/>
              </v:shape>
            </v:group>
            <v:group style="position:absolute;left:7381;top:12838;width:2;height:7" coordorigin="7381,12838" coordsize="2,7">
              <v:shape style="position:absolute;left:7381;top:12838;width:2;height:7" coordorigin="7381,12838" coordsize="0,7" path="m7381,12838l7381,12845e" filled="false" stroked="true" strokeweight=".079853pt" strokecolor="#989898">
                <v:path arrowok="t"/>
              </v:shape>
            </v:group>
            <v:group style="position:absolute;left:7374;top:12800;width:2;height:7" coordorigin="7374,12800" coordsize="2,7">
              <v:shape style="position:absolute;left:7374;top:12800;width:2;height:7" coordorigin="7374,12800" coordsize="0,7" path="m7374,12800l7374,12806e" filled="false" stroked="true" strokeweight=".079853pt" strokecolor="#989898">
                <v:path arrowok="t"/>
              </v:shape>
            </v:group>
            <v:group style="position:absolute;left:7368;top:12763;width:2;height:7" coordorigin="7368,12763" coordsize="2,7">
              <v:shape style="position:absolute;left:7368;top:12763;width:2;height:7" coordorigin="7368,12763" coordsize="0,7" path="m7368,12763l7368,12770e" filled="false" stroked="true" strokeweight=".079853pt" strokecolor="#989898">
                <v:path arrowok="t"/>
              </v:shape>
            </v:group>
            <v:group style="position:absolute;left:7360;top:12727;width:2;height:7" coordorigin="7360,12727" coordsize="2,7">
              <v:shape style="position:absolute;left:7360;top:12727;width:2;height:7" coordorigin="7360,12727" coordsize="0,7" path="m7360,12727l7360,12733e" filled="false" stroked="true" strokeweight=".078774pt" strokecolor="#989898">
                <v:path arrowok="t"/>
              </v:shape>
            </v:group>
            <v:group style="position:absolute;left:7354;top:12690;width:2;height:7" coordorigin="7354,12690" coordsize="2,7">
              <v:shape style="position:absolute;left:7354;top:12690;width:2;height:7" coordorigin="7354,12690" coordsize="0,7" path="m7354,12690l7354,12696e" filled="false" stroked="true" strokeweight=".079853pt" strokecolor="#989898">
                <v:path arrowok="t"/>
              </v:shape>
            </v:group>
            <v:group style="position:absolute;left:7347;top:12652;width:2;height:7" coordorigin="7347,12652" coordsize="2,7">
              <v:shape style="position:absolute;left:7347;top:12652;width:2;height:7" coordorigin="7347,12652" coordsize="0,7" path="m7347,12652l7347,12658e" filled="false" stroked="true" strokeweight=".079853pt" strokecolor="#989898">
                <v:path arrowok="t"/>
              </v:shape>
            </v:group>
            <v:group style="position:absolute;left:7339;top:12615;width:2;height:7" coordorigin="7339,12615" coordsize="2,7">
              <v:shape style="position:absolute;left:7339;top:12615;width:2;height:7" coordorigin="7339,12615" coordsize="0,7" path="m7339,12615l7339,12622e" filled="false" stroked="true" strokeweight=".079853pt" strokecolor="#989898">
                <v:path arrowok="t"/>
              </v:shape>
            </v:group>
            <v:group style="position:absolute;left:7333;top:12579;width:2;height:7" coordorigin="7333,12579" coordsize="2,7">
              <v:shape style="position:absolute;left:7333;top:12579;width:2;height:7" coordorigin="7333,12579" coordsize="0,7" path="m7333,12579l7333,12585e" filled="false" stroked="true" strokeweight=".078774pt" strokecolor="#989898">
                <v:path arrowok="t"/>
              </v:shape>
            </v:group>
            <v:group style="position:absolute;left:7327;top:12542;width:2;height:7" coordorigin="7327,12542" coordsize="2,7">
              <v:shape style="position:absolute;left:7327;top:12542;width:2;height:7" coordorigin="7327,12542" coordsize="0,7" path="m7327,12542l7327,12548e" filled="false" stroked="true" strokeweight=".079853pt" strokecolor="#989898">
                <v:path arrowok="t"/>
              </v:shape>
            </v:group>
            <v:group style="position:absolute;left:7319;top:12505;width:2;height:7" coordorigin="7319,12505" coordsize="2,7">
              <v:shape style="position:absolute;left:7319;top:12505;width:2;height:7" coordorigin="7319,12505" coordsize="0,7" path="m7319,12505l7319,12512e" filled="false" stroked="true" strokeweight=".079853pt" strokecolor="#989898">
                <v:path arrowok="t"/>
              </v:shape>
            </v:group>
            <v:group style="position:absolute;left:7312;top:12467;width:2;height:7" coordorigin="7312,12467" coordsize="2,7">
              <v:shape style="position:absolute;left:7312;top:12467;width:2;height:7" coordorigin="7312,12467" coordsize="0,7" path="m7312,12467l7312,12473e" filled="false" stroked="true" strokeweight=".079853pt" strokecolor="#989898">
                <v:path arrowok="t"/>
              </v:shape>
            </v:group>
            <v:group style="position:absolute;left:7306;top:12430;width:2;height:7" coordorigin="7306,12430" coordsize="2,7">
              <v:shape style="position:absolute;left:7306;top:12430;width:2;height:7" coordorigin="7306,12430" coordsize="0,7" path="m7306,12430l7306,12437e" filled="false" stroked="true" strokeweight=".079853pt" strokecolor="#989898">
                <v:path arrowok="t"/>
              </v:shape>
            </v:group>
            <v:group style="position:absolute;left:7298;top:12394;width:2;height:7" coordorigin="7298,12394" coordsize="2,7">
              <v:shape style="position:absolute;left:7298;top:12394;width:2;height:7" coordorigin="7298,12394" coordsize="0,7" path="m7298,12394l7298,12400e" filled="false" stroked="true" strokeweight=".079853pt" strokecolor="#989898">
                <v:path arrowok="t"/>
              </v:shape>
            </v:group>
            <v:group style="position:absolute;left:7292;top:12357;width:2;height:7" coordorigin="7292,12357" coordsize="2,7">
              <v:shape style="position:absolute;left:7292;top:12357;width:2;height:7" coordorigin="7292,12357" coordsize="0,7" path="m7292,12357l7292,12363e" filled="false" stroked="true" strokeweight=".078774pt" strokecolor="#989898">
                <v:path arrowok="t"/>
              </v:shape>
            </v:group>
            <v:group style="position:absolute;left:7288;top:12319;width:2;height:7" coordorigin="7288,12319" coordsize="2,7">
              <v:shape style="position:absolute;left:7288;top:12319;width:2;height:7" coordorigin="7288,12319" coordsize="0,7" path="m7288,12319l7288,12325e" filled="false" stroked="true" strokeweight=".079853pt" strokecolor="#989898">
                <v:path arrowok="t"/>
              </v:shape>
            </v:group>
            <v:group style="position:absolute;left:7284;top:12282;width:2;height:7" coordorigin="7284,12282" coordsize="2,7">
              <v:shape style="position:absolute;left:7284;top:12282;width:2;height:7" coordorigin="7284,12282" coordsize="0,7" path="m7284,12282l7284,12288e" filled="false" stroked="true" strokeweight=".078774pt" strokecolor="#989898">
                <v:path arrowok="t"/>
              </v:shape>
            </v:group>
            <v:group style="position:absolute;left:7279;top:12244;width:2;height:7" coordorigin="7279,12244" coordsize="2,7">
              <v:shape style="position:absolute;left:7279;top:12244;width:2;height:7" coordorigin="7279,12244" coordsize="0,7" path="m7279,12244l7279,12250e" filled="false" stroked="true" strokeweight=".079853pt" strokecolor="#989898">
                <v:path arrowok="t"/>
              </v:shape>
            </v:group>
            <v:group style="position:absolute;left:7274;top:12207;width:2;height:7" coordorigin="7274,12207" coordsize="2,7">
              <v:shape style="position:absolute;left:7274;top:12207;width:2;height:7" coordorigin="7274,12207" coordsize="0,7" path="m7274,12207l7274,12214e" filled="false" stroked="true" strokeweight=".079853pt" strokecolor="#989898">
                <v:path arrowok="t"/>
              </v:shape>
            </v:group>
            <v:group style="position:absolute;left:7271;top:12169;width:2;height:7" coordorigin="7271,12169" coordsize="2,7">
              <v:shape style="position:absolute;left:7271;top:12169;width:2;height:7" coordorigin="7271,12169" coordsize="0,7" path="m7271,12169l7271,12175e" filled="false" stroked="true" strokeweight=".078774pt" strokecolor="#989898">
                <v:path arrowok="t"/>
              </v:shape>
            </v:group>
            <v:group style="position:absolute;left:7266;top:12132;width:2;height:7" coordorigin="7266,12132" coordsize="2,7">
              <v:shape style="position:absolute;left:7266;top:12132;width:2;height:7" coordorigin="7266,12132" coordsize="0,7" path="m7266,12132l7266,12139e" filled="false" stroked="true" strokeweight=".079853pt" strokecolor="#989898">
                <v:path arrowok="t"/>
              </v:shape>
            </v:group>
            <v:group style="position:absolute;left:7261;top:12094;width:2;height:7" coordorigin="7261,12094" coordsize="2,7">
              <v:shape style="position:absolute;left:7261;top:12094;width:2;height:7" coordorigin="7261,12094" coordsize="0,7" path="m7261,12094l7261,12100e" filled="false" stroked="true" strokeweight=".078774pt" strokecolor="#989898">
                <v:path arrowok="t"/>
              </v:shape>
            </v:group>
            <v:group style="position:absolute;left:7258;top:12057;width:2;height:7" coordorigin="7258,12057" coordsize="2,7">
              <v:shape style="position:absolute;left:7258;top:12057;width:2;height:7" coordorigin="7258,12057" coordsize="0,7" path="m7258,12057l7258,12064e" filled="false" stroked="true" strokeweight=".079853pt" strokecolor="#989898">
                <v:path arrowok="t"/>
              </v:shape>
            </v:group>
            <v:group style="position:absolute;left:7253;top:12019;width:2;height:7" coordorigin="7253,12019" coordsize="2,7">
              <v:shape style="position:absolute;left:7253;top:12019;width:2;height:7" coordorigin="7253,12019" coordsize="0,7" path="m7253,12019l7253,12026e" filled="false" stroked="true" strokeweight=".079853pt" strokecolor="#989898">
                <v:path arrowok="t"/>
              </v:shape>
            </v:group>
            <v:group style="position:absolute;left:7249;top:11982;width:2;height:7" coordorigin="7249,11982" coordsize="2,7">
              <v:shape style="position:absolute;left:7249;top:11982;width:2;height:7" coordorigin="7249,11982" coordsize="0,7" path="m7249,11982l7249,11989e" filled="false" stroked="true" strokeweight=".079853pt" strokecolor="#989898">
                <v:path arrowok="t"/>
              </v:shape>
            </v:group>
            <v:group style="position:absolute;left:7244;top:11944;width:2;height:7" coordorigin="7244,11944" coordsize="2,7">
              <v:shape style="position:absolute;left:7244;top:11944;width:2;height:7" coordorigin="7244,11944" coordsize="0,7" path="m7244,11944l7244,11951e" filled="false" stroked="true" strokeweight=".079853pt" strokecolor="#989898">
                <v:path arrowok="t"/>
              </v:shape>
              <v:shape style="position:absolute;left:7120;top:11120;width:441;height:794" type="#_x0000_t75" stroked="false">
                <v:imagedata r:id="rId257" o:title=""/>
              </v:shape>
            </v:group>
            <v:group style="position:absolute;left:9212;top:16582;width:2;height:7" coordorigin="9212,16582" coordsize="2,7">
              <v:shape style="position:absolute;left:9212;top:16582;width:2;height:7" coordorigin="9212,16582" coordsize="0,7" path="m9212,16582l9212,16588e" filled="false" stroked="true" strokeweight=".079853pt" strokecolor="#989898">
                <v:path arrowok="t"/>
              </v:shape>
            </v:group>
            <v:group style="position:absolute;left:9242;top:16559;width:2;height:7" coordorigin="9242,16559" coordsize="2,7">
              <v:shape style="position:absolute;left:9242;top:16559;width:2;height:7" coordorigin="9242,16559" coordsize="0,7" path="m9242,16559l9242,16566e" filled="false" stroked="true" strokeweight=".079853pt" strokecolor="#989898">
                <v:path arrowok="t"/>
              </v:shape>
            </v:group>
            <v:group style="position:absolute;left:9271;top:16535;width:2;height:7" coordorigin="9271,16535" coordsize="2,7">
              <v:shape style="position:absolute;left:9271;top:16535;width:2;height:7" coordorigin="9271,16535" coordsize="0,7" path="m9271,16535l9271,16542e" filled="false" stroked="true" strokeweight=".079853pt" strokecolor="#989898">
                <v:path arrowok="t"/>
              </v:shape>
            </v:group>
            <v:group style="position:absolute;left:9301;top:16513;width:2;height:7" coordorigin="9301,16513" coordsize="2,7">
              <v:shape style="position:absolute;left:9301;top:16513;width:2;height:7" coordorigin="9301,16513" coordsize="0,7" path="m9301,16513l9301,16520e" filled="false" stroked="true" strokeweight=".079853pt" strokecolor="#989898">
                <v:path arrowok="t"/>
              </v:shape>
            </v:group>
            <v:group style="position:absolute;left:9367;top:16288;width:2;height:7" coordorigin="9367,16288" coordsize="2,7">
              <v:shape style="position:absolute;left:9367;top:16288;width:2;height:7" coordorigin="9367,16288" coordsize="0,7" path="m9367,16288l9367,16295e" filled="false" stroked="true" strokeweight=".079853pt" strokecolor="#989898">
                <v:path arrowok="t"/>
              </v:shape>
            </v:group>
            <v:group style="position:absolute;left:9363;top:16252;width:2;height:7" coordorigin="9363,16252" coordsize="2,7">
              <v:shape style="position:absolute;left:9363;top:16252;width:2;height:7" coordorigin="9363,16252" coordsize="0,7" path="m9363,16252l9363,16258e" filled="false" stroked="true" strokeweight=".079853pt" strokecolor="#989898">
                <v:path arrowok="t"/>
              </v:shape>
            </v:group>
            <v:group style="position:absolute;left:9272;top:15949;width:2;height:7" coordorigin="9272,15949" coordsize="2,7">
              <v:shape style="position:absolute;left:9272;top:15949;width:2;height:7" coordorigin="9272,15949" coordsize="0,7" path="m9272,15949l9272,15955e" filled="false" stroked="true" strokeweight=".079853pt" strokecolor="#989898">
                <v:path arrowok="t"/>
              </v:shape>
            </v:group>
            <v:group style="position:absolute;left:9242;top:15928;width:2;height:7" coordorigin="9242,15928" coordsize="2,7">
              <v:shape style="position:absolute;left:9242;top:15928;width:2;height:7" coordorigin="9242,15928" coordsize="0,7" path="m9242,15928l9242,15935e" filled="false" stroked="true" strokeweight=".079853pt" strokecolor="#989898">
                <v:path arrowok="t"/>
              </v:shape>
            </v:group>
            <v:group style="position:absolute;left:8895;top:15710;width:2;height:7" coordorigin="8895,15710" coordsize="2,7">
              <v:shape style="position:absolute;left:8895;top:15710;width:2;height:7" coordorigin="8895,15710" coordsize="0,7" path="m8895,15710l8895,15716e" filled="false" stroked="true" strokeweight=".078774pt" strokecolor="#989898">
                <v:path arrowok="t"/>
              </v:shape>
            </v:group>
            <v:group style="position:absolute;left:8858;top:15700;width:2;height:7" coordorigin="8858,15700" coordsize="2,7">
              <v:shape style="position:absolute;left:8858;top:15700;width:2;height:7" coordorigin="8858,15700" coordsize="0,7" path="m8858,15700l8858,15707e" filled="false" stroked="true" strokeweight=".079853pt" strokecolor="#989898">
                <v:path arrowok="t"/>
              </v:shape>
            </v:group>
            <v:group style="position:absolute;left:8821;top:15692;width:2;height:7" coordorigin="8821,15692" coordsize="2,7">
              <v:shape style="position:absolute;left:8821;top:15692;width:2;height:7" coordorigin="8821,15692" coordsize="0,7" path="m8821,15692l8821,15699e" filled="false" stroked="true" strokeweight=".079853pt" strokecolor="#989898">
                <v:path arrowok="t"/>
              </v:shape>
            </v:group>
            <v:group style="position:absolute;left:8785;top:15683;width:2;height:7" coordorigin="8785,15683" coordsize="2,7">
              <v:shape style="position:absolute;left:8785;top:15683;width:2;height:7" coordorigin="8785,15683" coordsize="0,7" path="m8785,15683l8785,15689e" filled="false" stroked="true" strokeweight=".079853pt" strokecolor="#989898">
                <v:path arrowok="t"/>
              </v:shape>
            </v:group>
            <v:group style="position:absolute;left:8455;top:15614;width:2;height:7" coordorigin="8455,15614" coordsize="2,7">
              <v:shape style="position:absolute;left:8455;top:15614;width:2;height:7" coordorigin="8455,15614" coordsize="0,7" path="m8455,15614l8455,15621e" filled="false" stroked="true" strokeweight=".078774pt" strokecolor="#989898">
                <v:path arrowok="t"/>
              </v:shape>
            </v:group>
            <v:group style="position:absolute;left:8418;top:15614;width:2;height:7" coordorigin="8418,15614" coordsize="2,7">
              <v:shape style="position:absolute;left:8418;top:15614;width:2;height:7" coordorigin="8418,15614" coordsize="0,7" path="m8418,15614l8418,15621e" filled="false" stroked="true" strokeweight=".079853pt" strokecolor="#989898">
                <v:path arrowok="t"/>
              </v:shape>
            </v:group>
            <v:group style="position:absolute;left:8380;top:15614;width:2;height:7" coordorigin="8380,15614" coordsize="2,7">
              <v:shape style="position:absolute;left:8380;top:15614;width:2;height:7" coordorigin="8380,15614" coordsize="0,7" path="m8380,15614l8380,15621e" filled="false" stroked="true" strokeweight=".079853pt" strokecolor="#989898">
                <v:path arrowok="t"/>
              </v:shape>
            </v:group>
            <v:group style="position:absolute;left:8342;top:15614;width:2;height:7" coordorigin="8342,15614" coordsize="2,7">
              <v:shape style="position:absolute;left:8342;top:15614;width:2;height:7" coordorigin="8342,15614" coordsize="0,7" path="m8342,15614l8342,15621e" filled="false" stroked="true" strokeweight=".079853pt" strokecolor="#989898">
                <v:path arrowok="t"/>
              </v:shape>
            </v:group>
            <v:group style="position:absolute;left:7918;top:15981;width:2;height:7" coordorigin="7918,15981" coordsize="2,7">
              <v:shape style="position:absolute;left:7918;top:15981;width:2;height:7" coordorigin="7918,15981" coordsize="0,7" path="m7918,15981l7918,15987e" filled="false" stroked="true" strokeweight=".079853pt" strokecolor="#989898">
                <v:path arrowok="t"/>
              </v:shape>
            </v:group>
            <v:group style="position:absolute;left:7940;top:16011;width:2;height:7" coordorigin="7940,16011" coordsize="2,7">
              <v:shape style="position:absolute;left:7940;top:16011;width:2;height:7" coordorigin="7940,16011" coordsize="0,7" path="m7940,16011l7940,16018e" filled="false" stroked="true" strokeweight=".079853pt" strokecolor="#989898">
                <v:path arrowok="t"/>
              </v:shape>
            </v:group>
            <v:group style="position:absolute;left:7963;top:16041;width:2;height:7" coordorigin="7963,16041" coordsize="2,7">
              <v:shape style="position:absolute;left:7963;top:16041;width:2;height:7" coordorigin="7963,16041" coordsize="0,7" path="m7963,16041l7963,16048e" filled="false" stroked="true" strokeweight=".079853pt" strokecolor="#989898">
                <v:path arrowok="t"/>
              </v:shape>
            </v:group>
            <v:group style="position:absolute;left:7985;top:16072;width:2;height:7" coordorigin="7985,16072" coordsize="2,7">
              <v:shape style="position:absolute;left:7985;top:16072;width:2;height:7" coordorigin="7985,16072" coordsize="0,7" path="m7985,16072l7985,16078e" filled="false" stroked="true" strokeweight=".079853pt" strokecolor="#989898">
                <v:path arrowok="t"/>
              </v:shape>
            </v:group>
            <v:group style="position:absolute;left:8007;top:16104;width:2;height:7" coordorigin="8007,16104" coordsize="2,7">
              <v:shape style="position:absolute;left:8007;top:16104;width:2;height:7" coordorigin="8007,16104" coordsize="0,7" path="m8007,16104l8007,16110e" filled="false" stroked="true" strokeweight=".079853pt" strokecolor="#989898">
                <v:path arrowok="t"/>
              </v:shape>
            </v:group>
            <v:group style="position:absolute;left:8028;top:16134;width:2;height:7" coordorigin="8028,16134" coordsize="2,7">
              <v:shape style="position:absolute;left:8028;top:16134;width:2;height:7" coordorigin="8028,16134" coordsize="0,7" path="m8028,16134l8028,16140e" filled="false" stroked="true" strokeweight=".079853pt" strokecolor="#989898">
                <v:path arrowok="t"/>
              </v:shape>
            </v:group>
            <v:group style="position:absolute;left:8262;top:16429;width:2;height:7" coordorigin="8262,16429" coordsize="2,7">
              <v:shape style="position:absolute;left:8262;top:16429;width:2;height:7" coordorigin="8262,16429" coordsize="0,7" path="m8262,16429l8262,16435e" filled="false" stroked="true" strokeweight=".079853pt" strokecolor="#989898">
                <v:path arrowok="t"/>
              </v:shape>
            </v:group>
            <v:group style="position:absolute;left:8286;top:16457;width:2;height:7" coordorigin="8286,16457" coordsize="2,7">
              <v:shape style="position:absolute;left:8286;top:16457;width:2;height:7" coordorigin="8286,16457" coordsize="0,7" path="m8286,16457l8286,16464e" filled="false" stroked="true" strokeweight=".079853pt" strokecolor="#989898">
                <v:path arrowok="t"/>
              </v:shape>
            </v:group>
            <v:group style="position:absolute;left:8310;top:16488;width:2;height:7" coordorigin="8310,16488" coordsize="2,7">
              <v:shape style="position:absolute;left:8310;top:16488;width:2;height:7" coordorigin="8310,16488" coordsize="0,7" path="m8310,16488l8310,16494e" filled="false" stroked="true" strokeweight=".079853pt" strokecolor="#989898">
                <v:path arrowok="t"/>
              </v:shape>
            </v:group>
            <v:group style="position:absolute;left:8334;top:16516;width:2;height:7" coordorigin="8334,16516" coordsize="2,7">
              <v:shape style="position:absolute;left:8334;top:16516;width:2;height:7" coordorigin="8334,16516" coordsize="0,7" path="m8334,16516l8334,16523e" filled="false" stroked="true" strokeweight=".079853pt" strokecolor="#989898">
                <v:path arrowok="t"/>
              </v:shape>
            </v:group>
            <v:group style="position:absolute;left:8358;top:16545;width:2;height:7" coordorigin="8358,16545" coordsize="2,7">
              <v:shape style="position:absolute;left:8358;top:16545;width:2;height:7" coordorigin="8358,16545" coordsize="0,7" path="m8358,16545l8358,16551e" filled="false" stroked="true" strokeweight=".079853pt" strokecolor="#989898">
                <v:path arrowok="t"/>
              </v:shape>
            </v:group>
            <v:group style="position:absolute;left:8382;top:16574;width:2;height:7" coordorigin="8382,16574" coordsize="2,7">
              <v:shape style="position:absolute;left:8382;top:16574;width:2;height:7" coordorigin="8382,16574" coordsize="0,7" path="m8382,16574l8382,16580e" filled="false" stroked="true" strokeweight=".079853pt" strokecolor="#989898">
                <v:path arrowok="t"/>
              </v:shape>
            </v:group>
            <v:group style="position:absolute;left:8406;top:16604;width:2;height:7" coordorigin="8406,16604" coordsize="2,7">
              <v:shape style="position:absolute;left:8406;top:16604;width:2;height:7" coordorigin="8406,16604" coordsize="0,7" path="m8406,16604l8406,16610e" filled="false" stroked="true" strokeweight=".078774pt" strokecolor="#989898">
                <v:path arrowok="t"/>
              </v:shape>
            </v:group>
            <v:group style="position:absolute;left:7229;top:16325;width:2;height:7" coordorigin="7229,16325" coordsize="2,7">
              <v:shape style="position:absolute;left:7229;top:16325;width:2;height:7" coordorigin="7229,16325" coordsize="0,7" path="m7229,16325l7229,16331e" filled="false" stroked="true" strokeweight=".079853pt" strokecolor="#989898">
                <v:path arrowok="t"/>
              </v:shape>
            </v:group>
            <v:group style="position:absolute;left:7250;top:16357;width:2;height:7" coordorigin="7250,16357" coordsize="2,7">
              <v:shape style="position:absolute;left:7250;top:16357;width:2;height:7" coordorigin="7250,16357" coordsize="0,7" path="m7250,16357l7250,16363e" filled="false" stroked="true" strokeweight=".079853pt" strokecolor="#989898">
                <v:path arrowok="t"/>
              </v:shape>
            </v:group>
            <v:group style="position:absolute;left:7271;top:16387;width:2;height:7" coordorigin="7271,16387" coordsize="2,7">
              <v:shape style="position:absolute;left:7271;top:16387;width:2;height:7" coordorigin="7271,16387" coordsize="0,7" path="m7271,16387l7271,16394e" filled="false" stroked="true" strokeweight=".078774pt" strokecolor="#989898">
                <v:path arrowok="t"/>
              </v:shape>
            </v:group>
            <v:group style="position:absolute;left:7520;top:16669;width:2;height:7" coordorigin="7520,16669" coordsize="2,7">
              <v:shape style="position:absolute;left:7520;top:16669;width:2;height:7" coordorigin="7520,16669" coordsize="0,7" path="m7520,16669l7520,16676e" filled="false" stroked="true" strokeweight=".079853pt" strokecolor="#989898">
                <v:path arrowok="t"/>
              </v:shape>
            </v:group>
            <v:group style="position:absolute;left:7547;top:16696;width:2;height:7" coordorigin="7547,16696" coordsize="2,7">
              <v:shape style="position:absolute;left:7547;top:16696;width:2;height:7" coordorigin="7547,16696" coordsize="0,7" path="m7547,16696l7547,16703e" filled="false" stroked="true" strokeweight=".079853pt" strokecolor="#989898">
                <v:path arrowok="t"/>
              </v:shape>
            </v:group>
            <v:group style="position:absolute;left:8793;top:18456;width:2;height:7" coordorigin="8793,18456" coordsize="2,7">
              <v:shape style="position:absolute;left:8793;top:18456;width:2;height:7" coordorigin="8793,18456" coordsize="0,7" path="m8793,18456l8793,18462e" filled="false" stroked="true" strokeweight=".079853pt" strokecolor="#989898">
                <v:path arrowok="t"/>
              </v:shape>
            </v:group>
            <v:group style="position:absolute;left:8758;top:18445;width:2;height:7" coordorigin="8758,18445" coordsize="2,7">
              <v:shape style="position:absolute;left:8758;top:18445;width:2;height:7" coordorigin="8758,18445" coordsize="0,7" path="m8758,18445l8758,18451e" filled="false" stroked="true" strokeweight=".079853pt" strokecolor="#989898">
                <v:path arrowok="t"/>
              </v:shape>
            </v:group>
            <v:group style="position:absolute;left:8721;top:18433;width:2;height:7" coordorigin="8721,18433" coordsize="2,7">
              <v:shape style="position:absolute;left:8721;top:18433;width:2;height:7" coordorigin="8721,18433" coordsize="0,7" path="m8721,18433l8721,18440e" filled="false" stroked="true" strokeweight=".079853pt" strokecolor="#989898">
                <v:path arrowok="t"/>
              </v:shape>
            </v:group>
            <v:group style="position:absolute;left:8686;top:18421;width:2;height:7" coordorigin="8686,18421" coordsize="2,7">
              <v:shape style="position:absolute;left:8686;top:18421;width:2;height:7" coordorigin="8686,18421" coordsize="0,7" path="m8686,18421l8686,18427e" filled="false" stroked="true" strokeweight=".078774pt" strokecolor="#989898">
                <v:path arrowok="t"/>
              </v:shape>
            </v:group>
            <v:group style="position:absolute;left:8649;top:18410;width:2;height:7" coordorigin="8649,18410" coordsize="2,7">
              <v:shape style="position:absolute;left:8649;top:18410;width:2;height:7" coordorigin="8649,18410" coordsize="0,7" path="m8649,18410l8649,18416e" filled="false" stroked="true" strokeweight=".079853pt" strokecolor="#989898">
                <v:path arrowok="t"/>
              </v:shape>
            </v:group>
            <v:group style="position:absolute;left:8614;top:18397;width:2;height:7" coordorigin="8614,18397" coordsize="2,7">
              <v:shape style="position:absolute;left:8614;top:18397;width:2;height:7" coordorigin="8614,18397" coordsize="0,7" path="m8614,18397l8614,18403e" filled="false" stroked="true" strokeweight=".078774pt" strokecolor="#989898">
                <v:path arrowok="t"/>
              </v:shape>
            </v:group>
            <v:group style="position:absolute;left:8578;top:18386;width:2;height:7" coordorigin="8578,18386" coordsize="2,7">
              <v:shape style="position:absolute;left:8578;top:18386;width:2;height:7" coordorigin="8578,18386" coordsize="0,7" path="m8578,18386l8578,18392e" filled="false" stroked="true" strokeweight=".079853pt" strokecolor="#989898">
                <v:path arrowok="t"/>
              </v:shape>
            </v:group>
            <v:group style="position:absolute;left:8543;top:18375;width:2;height:7" coordorigin="8543,18375" coordsize="2,7">
              <v:shape style="position:absolute;left:8543;top:18375;width:2;height:7" coordorigin="8543,18375" coordsize="0,7" path="m8543,18375l8543,18381e" filled="false" stroked="true" strokeweight=".079853pt" strokecolor="#989898">
                <v:path arrowok="t"/>
              </v:shape>
            </v:group>
            <v:group style="position:absolute;left:8508;top:18362;width:2;height:7" coordorigin="8508,18362" coordsize="2,7">
              <v:shape style="position:absolute;left:8508;top:18362;width:2;height:7" coordorigin="8508,18362" coordsize="0,7" path="m8508,18362l8508,18368e" filled="false" stroked="true" strokeweight=".079853pt" strokecolor="#989898">
                <v:path arrowok="t"/>
              </v:shape>
            </v:group>
            <v:group style="position:absolute;left:8471;top:18351;width:2;height:7" coordorigin="8471,18351" coordsize="2,7">
              <v:shape style="position:absolute;left:8471;top:18351;width:2;height:7" coordorigin="8471,18351" coordsize="0,7" path="m8471,18351l8471,18357e" filled="false" stroked="true" strokeweight=".079853pt" strokecolor="#989898">
                <v:path arrowok="t"/>
              </v:shape>
            </v:group>
            <v:group style="position:absolute;left:8151;top:18241;width:2;height:7" coordorigin="8151,18241" coordsize="2,7">
              <v:shape style="position:absolute;left:8151;top:18241;width:2;height:7" coordorigin="8151,18241" coordsize="0,7" path="m8151,18241l8151,18247e" filled="false" stroked="true" strokeweight=".079853pt" strokecolor="#989898">
                <v:path arrowok="t"/>
              </v:shape>
            </v:group>
            <v:group style="position:absolute;left:8116;top:18226;width:2;height:7" coordorigin="8116,18226" coordsize="2,7">
              <v:shape style="position:absolute;left:8116;top:18226;width:2;height:7" coordorigin="8116,18226" coordsize="0,7" path="m8116,18226l8116,18233e" filled="false" stroked="true" strokeweight=".079853pt" strokecolor="#989898">
                <v:path arrowok="t"/>
              </v:shape>
            </v:group>
            <v:group style="position:absolute;left:8080;top:18214;width:2;height:7" coordorigin="8080,18214" coordsize="2,7">
              <v:shape style="position:absolute;left:8080;top:18214;width:2;height:7" coordorigin="8080,18214" coordsize="0,7" path="m8080,18214l8080,18220e" filled="false" stroked="true" strokeweight=".079853pt" strokecolor="#989898">
                <v:path arrowok="t"/>
              </v:shape>
            </v:group>
            <v:group style="position:absolute;left:8045;top:18199;width:2;height:7" coordorigin="8045,18199" coordsize="2,7">
              <v:shape style="position:absolute;left:8045;top:18199;width:2;height:7" coordorigin="8045,18199" coordsize="0,7" path="m8045,18199l8045,18206e" filled="false" stroked="true" strokeweight=".079853pt" strokecolor="#989898">
                <v:path arrowok="t"/>
              </v:shape>
            </v:group>
            <v:group style="position:absolute;left:8010;top:18186;width:2;height:7" coordorigin="8010,18186" coordsize="2,7">
              <v:shape style="position:absolute;left:8010;top:18186;width:2;height:7" coordorigin="8010,18186" coordsize="0,7" path="m8010,18186l8010,18193e" filled="false" stroked="true" strokeweight=".079853pt" strokecolor="#989898">
                <v:path arrowok="t"/>
              </v:shape>
            </v:group>
            <v:group style="position:absolute;left:7975;top:18172;width:2;height:7" coordorigin="7975,18172" coordsize="2,7">
              <v:shape style="position:absolute;left:7975;top:18172;width:2;height:7" coordorigin="7975,18172" coordsize="0,7" path="m7975,18172l7975,18178e" filled="false" stroked="true" strokeweight=".079853pt" strokecolor="#989898">
                <v:path arrowok="t"/>
              </v:shape>
            </v:group>
            <v:group style="position:absolute;left:7940;top:18158;width:2;height:7" coordorigin="7940,18158" coordsize="2,7">
              <v:shape style="position:absolute;left:7940;top:18158;width:2;height:7" coordorigin="7940,18158" coordsize="0,7" path="m7940,18158l7940,18164e" filled="false" stroked="true" strokeweight=".079853pt" strokecolor="#989898">
                <v:path arrowok="t"/>
              </v:shape>
            </v:group>
            <v:group style="position:absolute;left:7905;top:18145;width:2;height:7" coordorigin="7905,18145" coordsize="2,7">
              <v:shape style="position:absolute;left:7905;top:18145;width:2;height:7" coordorigin="7905,18145" coordsize="0,7" path="m7905,18145l7905,18151e" filled="false" stroked="true" strokeweight=".078774pt" strokecolor="#989898">
                <v:path arrowok="t"/>
              </v:shape>
            </v:group>
            <v:group style="position:absolute;left:7870;top:18131;width:2;height:7" coordorigin="7870,18131" coordsize="2,7">
              <v:shape style="position:absolute;left:7870;top:18131;width:2;height:7" coordorigin="7870,18131" coordsize="0,7" path="m7870,18131l7870,18137e" filled="false" stroked="true" strokeweight=".079853pt" strokecolor="#989898">
                <v:path arrowok="t"/>
              </v:shape>
            </v:group>
            <v:group style="position:absolute;left:7937;top:17707;width:2;height:7" coordorigin="7937,17707" coordsize="2,7">
              <v:shape style="position:absolute;left:7937;top:17707;width:2;height:7" coordorigin="7937,17707" coordsize="0,7" path="m7937,17707l7937,17713e" filled="false" stroked="true" strokeweight=".079853pt" strokecolor="#989898">
                <v:path arrowok="t"/>
              </v:shape>
            </v:group>
            <v:group style="position:absolute;left:8386;top:17716;width:2;height:7" coordorigin="8386,17716" coordsize="2,7">
              <v:shape style="position:absolute;left:8386;top:17716;width:2;height:7" coordorigin="8386,17716" coordsize="0,7" path="m8386,17716l8386,17723e" filled="false" stroked="true" strokeweight=".079853pt" strokecolor="#989898">
                <v:path arrowok="t"/>
              </v:shape>
            </v:group>
            <v:group style="position:absolute;left:8423;top:17713;width:2;height:7" coordorigin="8423,17713" coordsize="2,7">
              <v:shape style="position:absolute;left:8423;top:17713;width:2;height:7" coordorigin="8423,17713" coordsize="0,7" path="m8423,17713l8423,17720e" filled="false" stroked="true" strokeweight=".078774pt" strokecolor="#989898">
                <v:path arrowok="t"/>
              </v:shape>
            </v:group>
            <v:group style="position:absolute;left:8785;top:17863;width:2;height:7" coordorigin="8785,17863" coordsize="2,7">
              <v:shape style="position:absolute;left:8785;top:17863;width:2;height:7" coordorigin="8785,17863" coordsize="0,7" path="m8785,17863l8785,17869e" filled="false" stroked="true" strokeweight=".079853pt" strokecolor="#989898">
                <v:path arrowok="t"/>
              </v:shape>
            </v:group>
            <v:group style="position:absolute;left:8815;top:17885;width:2;height:7" coordorigin="8815,17885" coordsize="2,7">
              <v:shape style="position:absolute;left:8815;top:17885;width:2;height:7" coordorigin="8815,17885" coordsize="0,7" path="m8815,17885l8815,17892e" filled="false" stroked="true" strokeweight=".079853pt" strokecolor="#989898">
                <v:path arrowok="t"/>
              </v:shape>
            </v:group>
            <v:group style="position:absolute;left:8845;top:17908;width:2;height:7" coordorigin="8845,17908" coordsize="2,7">
              <v:shape style="position:absolute;left:8845;top:17908;width:2;height:7" coordorigin="8845,17908" coordsize="0,7" path="m8845,17908l8845,17914e" filled="false" stroked="true" strokeweight=".078774pt" strokecolor="#989898">
                <v:path arrowok="t"/>
              </v:shape>
            </v:group>
            <v:group style="position:absolute;left:8876;top:17930;width:2;height:7" coordorigin="8876,17930" coordsize="2,7">
              <v:shape style="position:absolute;left:8876;top:17930;width:2;height:7" coordorigin="8876,17930" coordsize="0,7" path="m8876,17930l8876,17936e" filled="false" stroked="true" strokeweight=".079853pt" strokecolor="#989898">
                <v:path arrowok="t"/>
              </v:shape>
            </v:group>
            <v:group style="position:absolute;left:8906;top:17952;width:2;height:7" coordorigin="8906,17952" coordsize="2,7">
              <v:shape style="position:absolute;left:8906;top:17952;width:2;height:7" coordorigin="8906,17952" coordsize="0,7" path="m8906,17952l8906,17959e" filled="false" stroked="true" strokeweight=".079853pt" strokecolor="#989898">
                <v:path arrowok="t"/>
              </v:shape>
            </v:group>
            <v:group style="position:absolute;left:8936;top:17975;width:2;height:7" coordorigin="8936,17975" coordsize="2,7">
              <v:shape style="position:absolute;left:8936;top:17975;width:2;height:7" coordorigin="8936,17975" coordsize="0,7" path="m8936,17975l8936,17981e" filled="false" stroked="true" strokeweight=".078774pt" strokecolor="#989898">
                <v:path arrowok="t"/>
              </v:shape>
            </v:group>
            <v:group style="position:absolute;left:8967;top:17997;width:2;height:7" coordorigin="8967,17997" coordsize="2,7">
              <v:shape style="position:absolute;left:8967;top:17997;width:2;height:7" coordorigin="8967,17997" coordsize="0,7" path="m8967,17997l8967,18003e" filled="false" stroked="true" strokeweight=".079853pt" strokecolor="#989898">
                <v:path arrowok="t"/>
              </v:shape>
            </v:group>
            <v:group style="position:absolute;left:6167;top:12696;width:39;height:24" coordorigin="6167,12696" coordsize="39,24">
              <v:shape style="position:absolute;left:6167;top:12696;width:39;height:24" coordorigin="6167,12696" coordsize="39,24" path="m6206,12696l6167,12696,6167,12720,6172,12720,6172,12703,6206,12703,6206,12696xe" filled="true" fillcolor="#989898" stroked="false">
                <v:path arrowok="t"/>
                <v:fill type="solid"/>
              </v:shape>
            </v:group>
            <v:group style="position:absolute;left:6186;top:12743;width:15;height:13" coordorigin="6186,12743" coordsize="15,13">
              <v:shape style="position:absolute;left:6186;top:12743;width:15;height:13" coordorigin="6186,12743" coordsize="15,13" path="m6196,12754l6191,12754,6193,12755,6196,12755,6196,12754xe" filled="true" fillcolor="#989898" stroked="false">
                <v:path arrowok="t"/>
                <v:fill type="solid"/>
              </v:shape>
              <v:shape style="position:absolute;left:6186;top:12743;width:15;height:13" coordorigin="6186,12743" coordsize="15,13" path="m6186,12743l6186,12752,6188,12752,6188,12754,6199,12754,6201,12752,6201,12749,6190,12749,6190,12747,6188,12747,6188,12744,6186,12743xe" filled="true" fillcolor="#989898" stroked="false">
                <v:path arrowok="t"/>
                <v:fill type="solid"/>
              </v:shape>
              <v:shape style="position:absolute;left:6186;top:12743;width:15;height:13" coordorigin="6186,12743" coordsize="15,13" path="m6201,12746l6199,12746,6199,12747,6198,12749,6201,12749,6201,12746xe" filled="true" fillcolor="#989898" stroked="false">
                <v:path arrowok="t"/>
                <v:fill type="solid"/>
              </v:shape>
            </v:group>
            <v:group style="position:absolute;left:6167;top:12727;width:39;height:26" coordorigin="6167,12727" coordsize="39,26">
              <v:shape style="position:absolute;left:6167;top:12727;width:39;height:26" coordorigin="6167,12727" coordsize="39,26" path="m6186,12731l6183,12731,6183,12749,6185,12749,6185,12751,6186,12752,6186,12731xe" filled="true" fillcolor="#989898" stroked="false">
                <v:path arrowok="t"/>
                <v:fill type="solid"/>
              </v:shape>
              <v:shape style="position:absolute;left:6167;top:12727;width:39;height:26" coordorigin="6167,12727" coordsize="39,26" path="m6206,12727l6167,12727,6167,12731,6201,12731,6201,12752,6202,12751,6204,12751,6204,12744,6206,12744,6206,12727xe" filled="true" fillcolor="#989898" stroked="false">
                <v:path arrowok="t"/>
                <v:fill type="solid"/>
              </v:shape>
            </v:group>
            <v:group style="position:absolute;left:6167;top:12644;width:23;height:23" coordorigin="6167,12644" coordsize="23,23">
              <v:shape style="position:absolute;left:6167;top:12644;width:23;height:23" coordorigin="6167,12644" coordsize="23,23" path="m6178,12666l6186,12663,6190,12655,6186,12647,6178,12644,6171,12647,6167,12655,6171,12663,6178,12666xe" filled="false" stroked="true" strokeweight=".318763pt" strokecolor="#989898">
                <v:path arrowok="t"/>
              </v:shape>
            </v:group>
            <v:group style="position:absolute;left:6542;top:11839;width:45;height:79" coordorigin="6542,11839" coordsize="45,79">
              <v:shape style="position:absolute;left:6542;top:11839;width:45;height:79" coordorigin="6542,11839" coordsize="45,79" path="m6542,11914l6550,11839,6586,11842,6578,11917,6542,11914xe" filled="false" stroked="true" strokeweight=".318763pt" strokecolor="#00ffff">
                <v:path arrowok="t"/>
              </v:shape>
            </v:group>
            <v:group style="position:absolute;left:6204;top:11936;width:39;height:24" coordorigin="6204,11936" coordsize="39,24">
              <v:shape style="position:absolute;left:6204;top:11936;width:39;height:24" coordorigin="6204,11936" coordsize="39,24" path="m6242,11936l6204,11936,6204,11960,6209,11960,6209,11943,6242,11943,6242,11936xe" filled="true" fillcolor="#989898" stroked="false">
                <v:path arrowok="t"/>
                <v:fill type="solid"/>
              </v:shape>
            </v:group>
            <v:group style="position:absolute;left:6223;top:11983;width:15;height:13" coordorigin="6223,11983" coordsize="15,13">
              <v:shape style="position:absolute;left:6223;top:11983;width:15;height:13" coordorigin="6223,11983" coordsize="15,13" path="m6233,11994l6228,11994,6229,11995,6233,11995,6233,11994xe" filled="true" fillcolor="#989898" stroked="false">
                <v:path arrowok="t"/>
                <v:fill type="solid"/>
              </v:shape>
              <v:shape style="position:absolute;left:6223;top:11983;width:15;height:13" coordorigin="6223,11983" coordsize="15,13" path="m6223,11983l6223,11992,6225,11992,6225,11994,6236,11994,6237,11992,6237,11989,6226,11989,6226,11987,6225,11987,6225,11984,6223,11983xe" filled="true" fillcolor="#989898" stroked="false">
                <v:path arrowok="t"/>
                <v:fill type="solid"/>
              </v:shape>
              <v:shape style="position:absolute;left:6223;top:11983;width:15;height:13" coordorigin="6223,11983" coordsize="15,13" path="m6237,11986l6236,11986,6236,11987,6234,11989,6237,11989,6237,11986xe" filled="true" fillcolor="#989898" stroked="false">
                <v:path arrowok="t"/>
                <v:fill type="solid"/>
              </v:shape>
            </v:group>
            <v:group style="position:absolute;left:6204;top:11967;width:39;height:26" coordorigin="6204,11967" coordsize="39,26">
              <v:shape style="position:absolute;left:6204;top:11967;width:39;height:26" coordorigin="6204,11967" coordsize="39,26" path="m6223,11971l6220,11971,6220,11989,6221,11989,6221,11990,6223,11992,6223,11971xe" filled="true" fillcolor="#989898" stroked="false">
                <v:path arrowok="t"/>
                <v:fill type="solid"/>
              </v:shape>
              <v:shape style="position:absolute;left:6204;top:11967;width:39;height:26" coordorigin="6204,11967" coordsize="39,26" path="m6242,11967l6204,11967,6204,11971,6237,11971,6237,11992,6239,11990,6241,11990,6241,11984,6242,11984,6242,11967xe" filled="true" fillcolor="#989898" stroked="false">
                <v:path arrowok="t"/>
                <v:fill type="solid"/>
              </v:shape>
            </v:group>
            <v:group style="position:absolute;left:6210;top:11888;width:23;height:23" coordorigin="6210,11888" coordsize="23,23">
              <v:shape style="position:absolute;left:6210;top:11888;width:23;height:23" coordorigin="6210,11888" coordsize="23,23" path="m6221,11911l6229,11908,6233,11900,6229,11892,6221,11888,6214,11892,6210,11900,6214,11908,6221,11911xe" filled="false" stroked="true" strokeweight=".318763pt" strokecolor="#989898">
                <v:path arrowok="t"/>
              </v:shape>
            </v:group>
            <v:group style="position:absolute;left:5657;top:17297;width:2;height:7" coordorigin="5657,17297" coordsize="2,7">
              <v:shape style="position:absolute;left:5657;top:17297;width:2;height:7" coordorigin="5657,17297" coordsize="0,7" path="m5657,17297l5657,17304e" filled="false" stroked="true" strokeweight=".079853pt" strokecolor="#989898">
                <v:path arrowok="t"/>
              </v:shape>
            </v:group>
            <v:group style="position:absolute;left:5645;top:17261;width:2;height:7" coordorigin="5645,17261" coordsize="2,7">
              <v:shape style="position:absolute;left:5645;top:17261;width:2;height:7" coordorigin="5645,17261" coordsize="0,7" path="m5645,17261l5645,17267e" filled="false" stroked="true" strokeweight=".079853pt" strokecolor="#989898">
                <v:path arrowok="t"/>
              </v:shape>
            </v:group>
            <v:group style="position:absolute;left:5636;top:17224;width:2;height:7" coordorigin="5636,17224" coordsize="2,7">
              <v:shape style="position:absolute;left:5636;top:17224;width:2;height:7" coordorigin="5636,17224" coordsize="0,7" path="m5636,17224l5636,17230e" filled="false" stroked="true" strokeweight=".078774pt" strokecolor="#989898">
                <v:path arrowok="t"/>
              </v:shape>
            </v:group>
            <v:group style="position:absolute;left:5629;top:17187;width:2;height:7" coordorigin="5629,17187" coordsize="2,7">
              <v:shape style="position:absolute;left:5629;top:17187;width:2;height:7" coordorigin="5629,17187" coordsize="0,7" path="m5629,17187l5629,17194e" filled="false" stroked="true" strokeweight=".079853pt" strokecolor="#989898">
                <v:path arrowok="t"/>
              </v:shape>
            </v:group>
            <v:group style="position:absolute;left:5625;top:17074;width:2;height:82" coordorigin="5625,17074" coordsize="2,82">
              <v:shape style="position:absolute;left:5625;top:17074;width:2;height:82" coordorigin="5625,17074" coordsize="0,82" path="m5625,17074l5625,17155e" filled="false" stroked="true" strokeweight=".087872pt" strokecolor="#989898">
                <v:path arrowok="t"/>
              </v:shape>
            </v:group>
            <v:group style="position:absolute;left:5631;top:17037;width:2;height:7" coordorigin="5631,17037" coordsize="2,7">
              <v:shape style="position:absolute;left:5631;top:17037;width:2;height:7" coordorigin="5631,17037" coordsize="0,7" path="m5631,17037l5631,17044e" filled="false" stroked="true" strokeweight=".079853pt" strokecolor="#989898">
                <v:path arrowok="t"/>
              </v:shape>
            </v:group>
            <v:group style="position:absolute;left:5641;top:17001;width:2;height:7" coordorigin="5641,17001" coordsize="2,7">
              <v:shape style="position:absolute;left:5641;top:17001;width:2;height:7" coordorigin="5641,17001" coordsize="0,7" path="m5641,17001l5641,17007e" filled="false" stroked="true" strokeweight=".079853pt" strokecolor="#989898">
                <v:path arrowok="t"/>
              </v:shape>
            </v:group>
            <v:group style="position:absolute;left:5924;top:16593;width:2;height:7" coordorigin="5924,16593" coordsize="2,7">
              <v:shape style="position:absolute;left:5924;top:16593;width:2;height:7" coordorigin="5924,16593" coordsize="0,7" path="m5924,16593l5924,16599e" filled="false" stroked="true" strokeweight=".079853pt" strokecolor="#989898">
                <v:path arrowok="t"/>
              </v:shape>
            </v:group>
            <v:group style="position:absolute;left:5907;top:16626;width:2;height:7" coordorigin="5907,16626" coordsize="2,7">
              <v:shape style="position:absolute;left:5907;top:16626;width:2;height:7" coordorigin="5907,16626" coordsize="0,7" path="m5907,16626l5907,16633e" filled="false" stroked="true" strokeweight=".079853pt" strokecolor="#989898">
                <v:path arrowok="t"/>
              </v:shape>
            </v:group>
            <v:group style="position:absolute;left:5813;top:16744;width:2;height:7" coordorigin="5813,16744" coordsize="2,7">
              <v:shape style="position:absolute;left:5813;top:16744;width:2;height:7" coordorigin="5813,16744" coordsize="0,7" path="m5813,16744l5813,16751e" filled="false" stroked="true" strokeweight=".079853pt" strokecolor="#989898">
                <v:path arrowok="t"/>
              </v:shape>
            </v:group>
            <v:group style="position:absolute;left:5639;top:16884;width:2;height:7" coordorigin="5639,16884" coordsize="2,7">
              <v:shape style="position:absolute;left:5639;top:16884;width:2;height:7" coordorigin="5639,16884" coordsize="0,7" path="m5639,16884l5639,16891e" filled="false" stroked="true" strokeweight=".079853pt" strokecolor="#989898">
                <v:path arrowok="t"/>
              </v:shape>
            </v:group>
            <v:group style="position:absolute;left:5602;top:16894;width:2;height:7" coordorigin="5602,16894" coordsize="2,7">
              <v:shape style="position:absolute;left:5602;top:16894;width:2;height:7" coordorigin="5602,16894" coordsize="0,7" path="m5602,16894l5602,16900e" filled="false" stroked="true" strokeweight=".079853pt" strokecolor="#989898">
                <v:path arrowok="t"/>
              </v:shape>
            </v:group>
            <v:group style="position:absolute;left:5566;top:16900;width:2;height:7" coordorigin="5566,16900" coordsize="2,7">
              <v:shape style="position:absolute;left:5566;top:16900;width:2;height:7" coordorigin="5566,16900" coordsize="0,7" path="m5566,16900l5566,16907e" filled="false" stroked="true" strokeweight=".079853pt" strokecolor="#989898">
                <v:path arrowok="t"/>
              </v:shape>
            </v:group>
            <v:group style="position:absolute;left:5529;top:16902;width:2;height:7" coordorigin="5529,16902" coordsize="2,7">
              <v:shape style="position:absolute;left:5529;top:16902;width:2;height:7" coordorigin="5529,16902" coordsize="0,7" path="m5529,16902l5529,16908e" filled="false" stroked="true" strokeweight=".079853pt" strokecolor="#989898">
                <v:path arrowok="t"/>
              </v:shape>
            </v:group>
            <v:group style="position:absolute;left:5491;top:16900;width:2;height:7" coordorigin="5491,16900" coordsize="2,7">
              <v:shape style="position:absolute;left:5491;top:16900;width:2;height:7" coordorigin="5491,16900" coordsize="0,7" path="m5491,16900l5491,16907e" filled="false" stroked="true" strokeweight=".079853pt" strokecolor="#989898">
                <v:path arrowok="t"/>
              </v:shape>
            </v:group>
            <v:group style="position:absolute;left:4874;top:16574;width:2;height:7" coordorigin="4874,16574" coordsize="2,7">
              <v:shape style="position:absolute;left:4874;top:16574;width:2;height:7" coordorigin="4874,16574" coordsize="0,7" path="m4874,16574l4874,16580e" filled="false" stroked="true" strokeweight=".079853pt" strokecolor="#989898">
                <v:path arrowok="t"/>
              </v:shape>
            </v:group>
            <v:group style="position:absolute;left:4669;top:16218;width:2;height:7" coordorigin="4669,16218" coordsize="2,7">
              <v:shape style="position:absolute;left:4669;top:16218;width:2;height:7" coordorigin="4669,16218" coordsize="0,7" path="m4669,16218l4669,16225e" filled="false" stroked="true" strokeweight=".079853pt" strokecolor="#989898">
                <v:path arrowok="t"/>
              </v:shape>
            </v:group>
            <v:group style="position:absolute;left:4659;top:16183;width:2;height:7" coordorigin="4659,16183" coordsize="2,7">
              <v:shape style="position:absolute;left:4659;top:16183;width:2;height:7" coordorigin="4659,16183" coordsize="0,7" path="m4659,16183l4659,16190e" filled="false" stroked="true" strokeweight=".079853pt" strokecolor="#989898">
                <v:path arrowok="t"/>
              </v:shape>
            </v:group>
            <v:group style="position:absolute;left:4651;top:16147;width:2;height:7" coordorigin="4651,16147" coordsize="2,7">
              <v:shape style="position:absolute;left:4651;top:16147;width:2;height:7" coordorigin="4651,16147" coordsize="0,7" path="m4651,16147l4651,16153e" filled="false" stroked="true" strokeweight=".079853pt" strokecolor="#989898">
                <v:path arrowok="t"/>
              </v:shape>
            </v:group>
            <v:group style="position:absolute;left:4662;top:15772;width:2;height:7" coordorigin="4662,15772" coordsize="2,7">
              <v:shape style="position:absolute;left:4662;top:15772;width:2;height:7" coordorigin="4662,15772" coordsize="0,7" path="m4662,15772l4662,15778e" filled="false" stroked="true" strokeweight=".079853pt" strokecolor="#989898">
                <v:path arrowok="t"/>
              </v:shape>
            </v:group>
            <v:group style="position:absolute;left:4672;top:15737;width:2;height:7" coordorigin="4672,15737" coordsize="2,7">
              <v:shape style="position:absolute;left:4672;top:15737;width:2;height:7" coordorigin="4672,15737" coordsize="0,7" path="m4672,15737l4672,15743e" filled="false" stroked="true" strokeweight=".079853pt" strokecolor="#989898">
                <v:path arrowok="t"/>
              </v:shape>
            </v:group>
            <v:group style="position:absolute;left:4683;top:15700;width:2;height:7" coordorigin="4683,15700" coordsize="2,7">
              <v:shape style="position:absolute;left:4683;top:15700;width:2;height:7" coordorigin="4683,15700" coordsize="0,7" path="m4683,15700l4683,15707e" filled="false" stroked="true" strokeweight=".079853pt" strokecolor="#989898">
                <v:path arrowok="t"/>
              </v:shape>
            </v:group>
            <v:group style="position:absolute;left:4697;top:15665;width:2;height:7" coordorigin="4697,15665" coordsize="2,7">
              <v:shape style="position:absolute;left:4697;top:15665;width:2;height:7" coordorigin="4697,15665" coordsize="0,7" path="m4697,15665l4697,15672e" filled="false" stroked="true" strokeweight=".079853pt" strokecolor="#989898">
                <v:path arrowok="t"/>
              </v:shape>
            </v:group>
            <v:group style="position:absolute;left:4943;top:15390;width:2;height:7" coordorigin="4943,15390" coordsize="2,7">
              <v:shape style="position:absolute;left:4943;top:15390;width:2;height:7" coordorigin="4943,15390" coordsize="0,7" path="m4943,15390l4943,15396e" filled="false" stroked="true" strokeweight=".079853pt" strokecolor="#989898">
                <v:path arrowok="t"/>
              </v:shape>
            </v:group>
            <v:group style="position:absolute;left:4976;top:15372;width:2;height:7" coordorigin="4976,15372" coordsize="2,7">
              <v:shape style="position:absolute;left:4976;top:15372;width:2;height:7" coordorigin="4976,15372" coordsize="0,7" path="m4976,15372l4976,15378e" filled="false" stroked="true" strokeweight=".078774pt" strokecolor="#989898">
                <v:path arrowok="t"/>
              </v:shape>
            </v:group>
            <v:group style="position:absolute;left:5010;top:15355;width:2;height:7" coordorigin="5010,15355" coordsize="2,7">
              <v:shape style="position:absolute;left:5010;top:15355;width:2;height:7" coordorigin="5010,15355" coordsize="0,7" path="m5010,15355l5010,15361e" filled="false" stroked="true" strokeweight=".079853pt" strokecolor="#989898">
                <v:path arrowok="t"/>
              </v:shape>
            </v:group>
            <v:group style="position:absolute;left:5320;top:15221;width:2;height:7" coordorigin="5320,15221" coordsize="2,7">
              <v:shape style="position:absolute;left:5320;top:15221;width:2;height:7" coordorigin="5320,15221" coordsize="0,7" path="m5320,15221l5320,15227e" filled="false" stroked="true" strokeweight=".079853pt" strokecolor="#989898">
                <v:path arrowok="t"/>
              </v:shape>
            </v:group>
            <v:group style="position:absolute;left:5580;top:15187;width:2;height:7" coordorigin="5580,15187" coordsize="2,7">
              <v:shape style="position:absolute;left:5580;top:15187;width:2;height:7" coordorigin="5580,15187" coordsize="0,7" path="m5580,15187l5580,15194e" filled="false" stroked="true" strokeweight=".079853pt" strokecolor="#989898">
                <v:path arrowok="t"/>
              </v:shape>
            </v:group>
            <v:group style="position:absolute;left:5618;top:15189;width:2;height:7" coordorigin="5618,15189" coordsize="2,7">
              <v:shape style="position:absolute;left:5618;top:15189;width:2;height:7" coordorigin="5618,15189" coordsize="0,7" path="m5618,15189l5618,15195e" filled="false" stroked="true" strokeweight=".079853pt" strokecolor="#989898">
                <v:path arrowok="t"/>
              </v:shape>
            </v:group>
            <v:group style="position:absolute;left:5655;top:15194;width:2;height:7" coordorigin="5655,15194" coordsize="2,7">
              <v:shape style="position:absolute;left:5655;top:15194;width:2;height:7" coordorigin="5655,15194" coordsize="0,7" path="m5655,15194l5655,15200e" filled="false" stroked="true" strokeweight=".079853pt" strokecolor="#989898">
                <v:path arrowok="t"/>
              </v:shape>
            </v:group>
            <v:group style="position:absolute;left:3641;top:13938;width:2;height:7" coordorigin="3641,13938" coordsize="2,7">
              <v:shape style="position:absolute;left:3641;top:13938;width:2;height:7" coordorigin="3641,13938" coordsize="0,7" path="m3641,13938l3641,13944e" filled="false" stroked="true" strokeweight=".079853pt" strokecolor="#989898">
                <v:path arrowok="t"/>
              </v:shape>
            </v:group>
            <v:group style="position:absolute;left:3658;top:13971;width:2;height:7" coordorigin="3658,13971" coordsize="2,7">
              <v:shape style="position:absolute;left:3658;top:13971;width:2;height:7" coordorigin="3658,13971" coordsize="0,7" path="m3658,13971l3658,13978e" filled="false" stroked="true" strokeweight=".079853pt" strokecolor="#989898">
                <v:path arrowok="t"/>
              </v:shape>
            </v:group>
            <v:group style="position:absolute;left:3676;top:14005;width:2;height:7" coordorigin="3676,14005" coordsize="2,7">
              <v:shape style="position:absolute;left:3676;top:14005;width:2;height:7" coordorigin="3676,14005" coordsize="0,7" path="m3676,14005l3676,14011e" filled="false" stroked="true" strokeweight=".079853pt" strokecolor="#989898">
                <v:path arrowok="t"/>
              </v:shape>
            </v:group>
            <v:group style="position:absolute;left:3693;top:14038;width:2;height:7" coordorigin="3693,14038" coordsize="2,7">
              <v:shape style="position:absolute;left:3693;top:14038;width:2;height:7" coordorigin="3693,14038" coordsize="0,7" path="m3693,14038l3693,14045e" filled="false" stroked="true" strokeweight=".079853pt" strokecolor="#989898">
                <v:path arrowok="t"/>
              </v:shape>
            </v:group>
            <v:group style="position:absolute;left:3709;top:14072;width:2;height:7" coordorigin="3709,14072" coordsize="2,7">
              <v:shape style="position:absolute;left:3709;top:14072;width:2;height:7" coordorigin="3709,14072" coordsize="0,7" path="m3709,14072l3709,14078e" filled="false" stroked="true" strokeweight=".079853pt" strokecolor="#989898">
                <v:path arrowok="t"/>
              </v:shape>
            </v:group>
            <v:group style="position:absolute;left:3799;top:14467;width:2;height:45" coordorigin="3799,14467" coordsize="2,45">
              <v:shape style="position:absolute;left:3799;top:14467;width:2;height:45" coordorigin="3799,14467" coordsize="0,45" path="m3799,14467l3799,14512e" filled="false" stroked="true" strokeweight=".088469pt" strokecolor="#989898">
                <v:path arrowok="t"/>
              </v:shape>
            </v:group>
            <v:group style="position:absolute;left:3802;top:14542;width:2;height:45" coordorigin="3802,14542" coordsize="2,45">
              <v:shape style="position:absolute;left:3802;top:14542;width:2;height:45" coordorigin="3802,14542" coordsize="0,45" path="m3802,14542l3802,14586e" filled="false" stroked="true" strokeweight=".087872pt" strokecolor="#989898">
                <v:path arrowok="t"/>
              </v:shape>
            </v:group>
            <v:group style="position:absolute;left:3806;top:14617;width:2;height:45" coordorigin="3806,14617" coordsize="2,45">
              <v:shape style="position:absolute;left:3806;top:14617;width:2;height:45" coordorigin="3806,14617" coordsize="0,45" path="m3806,14617l3806,14661e" filled="false" stroked="true" strokeweight=".088469pt" strokecolor="#989898">
                <v:path arrowok="t"/>
              </v:shape>
            </v:group>
            <v:group style="position:absolute;left:3809;top:14693;width:2;height:44" coordorigin="3809,14693" coordsize="2,44">
              <v:shape style="position:absolute;left:3809;top:14693;width:2;height:44" coordorigin="3809,14693" coordsize="0,44" path="m3809,14693l3809,14736e" filled="false" stroked="true" strokeweight=".088469pt" strokecolor="#989898">
                <v:path arrowok="t"/>
              </v:shape>
            </v:group>
            <v:group style="position:absolute;left:3802;top:15031;width:2;height:7" coordorigin="3802,15031" coordsize="2,7">
              <v:shape style="position:absolute;left:3802;top:15031;width:2;height:7" coordorigin="3802,15031" coordsize="0,7" path="m3802,15031l3802,15037e" filled="false" stroked="true" strokeweight=".078774pt" strokecolor="#989898">
                <v:path arrowok="t"/>
              </v:shape>
            </v:group>
            <v:group style="position:absolute;left:3798;top:15068;width:2;height:7" coordorigin="3798,15068" coordsize="2,7">
              <v:shape style="position:absolute;left:3798;top:15068;width:2;height:7" coordorigin="3798,15068" coordsize="0,7" path="m3798,15068l3798,15074e" filled="false" stroked="true" strokeweight=".079853pt" strokecolor="#989898">
                <v:path arrowok="t"/>
              </v:shape>
            </v:group>
            <v:group style="position:absolute;left:3795;top:15106;width:2;height:7" coordorigin="3795,15106" coordsize="2,7">
              <v:shape style="position:absolute;left:3795;top:15106;width:2;height:7" coordorigin="3795,15106" coordsize="0,7" path="m3795,15106l3795,15112e" filled="false" stroked="true" strokeweight=".079853pt" strokecolor="#989898">
                <v:path arrowok="t"/>
              </v:shape>
            </v:group>
            <v:group style="position:absolute;left:3792;top:15143;width:2;height:7" coordorigin="3792,15143" coordsize="2,7">
              <v:shape style="position:absolute;left:3792;top:15143;width:2;height:7" coordorigin="3792,15143" coordsize="0,7" path="m3792,15143l3792,15149e" filled="false" stroked="true" strokeweight=".078774pt" strokecolor="#989898">
                <v:path arrowok="t"/>
              </v:shape>
            </v:group>
            <v:group style="position:absolute;left:3787;top:15181;width:2;height:7" coordorigin="3787,15181" coordsize="2,7">
              <v:shape style="position:absolute;left:3787;top:15181;width:2;height:7" coordorigin="3787,15181" coordsize="0,7" path="m3787,15181l3787,15187e" filled="false" stroked="true" strokeweight=".079853pt" strokecolor="#989898">
                <v:path arrowok="t"/>
              </v:shape>
            </v:group>
            <v:group style="position:absolute;left:3784;top:15218;width:2;height:7" coordorigin="3784,15218" coordsize="2,7">
              <v:shape style="position:absolute;left:3784;top:15218;width:2;height:7" coordorigin="3784,15218" coordsize="0,7" path="m3784,15218l3784,15224e" filled="false" stroked="true" strokeweight=".079853pt" strokecolor="#989898">
                <v:path arrowok="t"/>
              </v:shape>
            </v:group>
            <v:group style="position:absolute;left:3781;top:15256;width:2;height:7" coordorigin="3781,15256" coordsize="2,7">
              <v:shape style="position:absolute;left:3781;top:15256;width:2;height:7" coordorigin="3781,15256" coordsize="0,7" path="m3781,15256l3781,15262e" filled="false" stroked="true" strokeweight=".079853pt" strokecolor="#989898">
                <v:path arrowok="t"/>
              </v:shape>
            </v:group>
            <v:group style="position:absolute;left:3778;top:15292;width:2;height:7" coordorigin="3778,15292" coordsize="2,7">
              <v:shape style="position:absolute;left:3778;top:15292;width:2;height:7" coordorigin="3778,15292" coordsize="0,7" path="m3778,15292l3778,15299e" filled="false" stroked="true" strokeweight=".079853pt" strokecolor="#989898">
                <v:path arrowok="t"/>
              </v:shape>
            </v:group>
            <v:group style="position:absolute;left:3774;top:15331;width:2;height:7" coordorigin="3774,15331" coordsize="2,7">
              <v:shape style="position:absolute;left:3774;top:15331;width:2;height:7" coordorigin="3774,15331" coordsize="0,7" path="m3774,15331l3774,15337e" filled="false" stroked="true" strokeweight=".079853pt" strokecolor="#989898">
                <v:path arrowok="t"/>
              </v:shape>
            </v:group>
            <v:group style="position:absolute;left:3865;top:15989;width:2;height:7" coordorigin="3865,15989" coordsize="2,7">
              <v:shape style="position:absolute;left:3865;top:15989;width:2;height:7" coordorigin="3865,15989" coordsize="0,7" path="m3865,15989l3865,15995e" filled="false" stroked="true" strokeweight=".079853pt" strokecolor="#989898">
                <v:path arrowok="t"/>
              </v:shape>
            </v:group>
            <v:group style="position:absolute;left:3883;top:16024;width:2;height:7" coordorigin="3883,16024" coordsize="2,7">
              <v:shape style="position:absolute;left:3883;top:16024;width:2;height:7" coordorigin="3883,16024" coordsize="0,7" path="m3883,16024l3883,16030e" filled="false" stroked="true" strokeweight=".078774pt" strokecolor="#989898">
                <v:path arrowok="t"/>
              </v:shape>
            </v:group>
            <v:group style="position:absolute;left:3899;top:16057;width:2;height:7" coordorigin="3899,16057" coordsize="2,7">
              <v:shape style="position:absolute;left:3899;top:16057;width:2;height:7" coordorigin="3899,16057" coordsize="0,7" path="m3899,16057l3899,16064e" filled="false" stroked="true" strokeweight=".079853pt" strokecolor="#989898">
                <v:path arrowok="t"/>
              </v:shape>
            </v:group>
            <v:group style="position:absolute;left:3915;top:16091;width:2;height:7" coordorigin="3915,16091" coordsize="2,7">
              <v:shape style="position:absolute;left:3915;top:16091;width:2;height:7" coordorigin="3915,16091" coordsize="0,7" path="m3915,16091l3915,16097e" filled="false" stroked="true" strokeweight=".078774pt" strokecolor="#989898">
                <v:path arrowok="t"/>
              </v:shape>
            </v:group>
            <v:group style="position:absolute;left:3932;top:16124;width:2;height:7" coordorigin="3932,16124" coordsize="2,7">
              <v:shape style="position:absolute;left:3932;top:16124;width:2;height:7" coordorigin="3932,16124" coordsize="0,7" path="m3932,16124l3932,16131e" filled="false" stroked="true" strokeweight=".078774pt" strokecolor="#989898">
                <v:path arrowok="t"/>
              </v:shape>
            </v:group>
            <v:group style="position:absolute;left:3948;top:16158;width:2;height:7" coordorigin="3948,16158" coordsize="2,7">
              <v:shape style="position:absolute;left:3948;top:16158;width:2;height:7" coordorigin="3948,16158" coordsize="0,7" path="m3948,16158l3948,16164e" filled="false" stroked="true" strokeweight=".079853pt" strokecolor="#989898">
                <v:path arrowok="t"/>
              </v:shape>
            </v:group>
            <v:group style="position:absolute;left:3966;top:16191;width:2;height:7" coordorigin="3966,16191" coordsize="2,7">
              <v:shape style="position:absolute;left:3966;top:16191;width:2;height:7" coordorigin="3966,16191" coordsize="0,7" path="m3966,16191l3966,16198e" filled="false" stroked="true" strokeweight=".079853pt" strokecolor="#989898">
                <v:path arrowok="t"/>
              </v:shape>
            </v:group>
            <v:group style="position:absolute;left:3982;top:16226;width:2;height:7" coordorigin="3982,16226" coordsize="2,7">
              <v:shape style="position:absolute;left:3982;top:16226;width:2;height:7" coordorigin="3982,16226" coordsize="0,7" path="m3982,16226l3982,16233e" filled="false" stroked="true" strokeweight=".079853pt" strokecolor="#989898">
                <v:path arrowok="t"/>
              </v:shape>
            </v:group>
            <v:group style="position:absolute;left:3999;top:16260;width:2;height:7" coordorigin="3999,16260" coordsize="2,7">
              <v:shape style="position:absolute;left:3999;top:16260;width:2;height:7" coordorigin="3999,16260" coordsize="0,7" path="m3999,16260l3999,16266e" filled="false" stroked="true" strokeweight=".079853pt" strokecolor="#989898">
                <v:path arrowok="t"/>
              </v:shape>
            </v:group>
            <v:group style="position:absolute;left:4015;top:16293;width:2;height:7" coordorigin="4015,16293" coordsize="2,7">
              <v:shape style="position:absolute;left:4015;top:16293;width:2;height:7" coordorigin="4015,16293" coordsize="0,7" path="m4015,16293l4015,16300e" filled="false" stroked="true" strokeweight=".079853pt" strokecolor="#989898">
                <v:path arrowok="t"/>
              </v:shape>
            </v:group>
            <v:group style="position:absolute;left:4033;top:16327;width:2;height:7" coordorigin="4033,16327" coordsize="2,7">
              <v:shape style="position:absolute;left:4033;top:16327;width:2;height:7" coordorigin="4033,16327" coordsize="0,7" path="m4033,16327l4033,16333e" filled="false" stroked="true" strokeweight=".078774pt" strokecolor="#989898">
                <v:path arrowok="t"/>
              </v:shape>
            </v:group>
            <v:group style="position:absolute;left:4049;top:16360;width:2;height:7" coordorigin="4049,16360" coordsize="2,7">
              <v:shape style="position:absolute;left:4049;top:16360;width:2;height:7" coordorigin="4049,16360" coordsize="0,7" path="m4049,16360l4049,16367e" filled="false" stroked="true" strokeweight=".079853pt" strokecolor="#989898">
                <v:path arrowok="t"/>
              </v:shape>
            </v:group>
            <v:group style="position:absolute;left:4066;top:16394;width:2;height:7" coordorigin="4066,16394" coordsize="2,7">
              <v:shape style="position:absolute;left:4066;top:16394;width:2;height:7" coordorigin="4066,16394" coordsize="0,7" path="m4066,16394l4066,16400e" filled="false" stroked="true" strokeweight=".079853pt" strokecolor="#989898">
                <v:path arrowok="t"/>
              </v:shape>
            </v:group>
            <v:group style="position:absolute;left:4337;top:16749;width:2;height:7" coordorigin="4337,16749" coordsize="2,7">
              <v:shape style="position:absolute;left:4337;top:16749;width:2;height:7" coordorigin="4337,16749" coordsize="0,7" path="m4337,16749l4337,16755e" filled="false" stroked="true" strokeweight=".079853pt" strokecolor="#989898">
                <v:path arrowok="t"/>
              </v:shape>
            </v:group>
            <v:group style="position:absolute;left:4363;top:16776;width:2;height:7" coordorigin="4363,16776" coordsize="2,7">
              <v:shape style="position:absolute;left:4363;top:16776;width:2;height:7" coordorigin="4363,16776" coordsize="0,7" path="m4363,16776l4363,16782e" filled="false" stroked="true" strokeweight=".079853pt" strokecolor="#989898">
                <v:path arrowok="t"/>
              </v:shape>
            </v:group>
            <v:group style="position:absolute;left:4390;top:16803;width:2;height:7" coordorigin="4390,16803" coordsize="2,7">
              <v:shape style="position:absolute;left:4390;top:16803;width:2;height:7" coordorigin="4390,16803" coordsize="0,7" path="m4390,16803l4390,16810e" filled="false" stroked="true" strokeweight=".079853pt" strokecolor="#989898">
                <v:path arrowok="t"/>
              </v:shape>
            </v:group>
            <v:group style="position:absolute;left:4415;top:16830;width:2;height:7" coordorigin="4415,16830" coordsize="2,7">
              <v:shape style="position:absolute;left:4415;top:16830;width:2;height:7" coordorigin="4415,16830" coordsize="0,7" path="m4415,16830l4415,16837e" filled="false" stroked="true" strokeweight=".079853pt" strokecolor="#989898">
                <v:path arrowok="t"/>
              </v:shape>
            </v:group>
            <v:group style="position:absolute;left:4442;top:16857;width:2;height:7" coordorigin="4442,16857" coordsize="2,7">
              <v:shape style="position:absolute;left:4442;top:16857;width:2;height:7" coordorigin="4442,16857" coordsize="0,7" path="m4442,16857l4442,16864e" filled="false" stroked="true" strokeweight=".079853pt" strokecolor="#989898">
                <v:path arrowok="t"/>
              </v:shape>
            </v:group>
            <v:group style="position:absolute;left:4468;top:16883;width:2;height:7" coordorigin="4468,16883" coordsize="2,7">
              <v:shape style="position:absolute;left:4468;top:16883;width:2;height:7" coordorigin="4468,16883" coordsize="0,7" path="m4468,16883l4468,16889e" filled="false" stroked="true" strokeweight=".079853pt" strokecolor="#989898">
                <v:path arrowok="t"/>
              </v:shape>
            </v:group>
            <v:group style="position:absolute;left:4791;top:17068;width:2;height:7" coordorigin="4791,17068" coordsize="2,7">
              <v:shape style="position:absolute;left:4791;top:17068;width:2;height:7" coordorigin="4791,17068" coordsize="0,7" path="m4791,17068l4791,17074e" filled="false" stroked="true" strokeweight=".079853pt" strokecolor="#989898">
                <v:path arrowok="t"/>
              </v:shape>
            </v:group>
            <v:group style="position:absolute;left:4826;top:17084;width:2;height:7" coordorigin="4826,17084" coordsize="2,7">
              <v:shape style="position:absolute;left:4826;top:17084;width:2;height:7" coordorigin="4826,17084" coordsize="0,7" path="m4826,17084l4826,17090e" filled="false" stroked="true" strokeweight=".078774pt" strokecolor="#989898">
                <v:path arrowok="t"/>
              </v:shape>
            </v:group>
            <v:group style="position:absolute;left:4860;top:17098;width:2;height:7" coordorigin="4860,17098" coordsize="2,7">
              <v:shape style="position:absolute;left:4860;top:17098;width:2;height:7" coordorigin="4860,17098" coordsize="0,7" path="m4860,17098l4860,17104e" filled="false" stroked="true" strokeweight=".079853pt" strokecolor="#989898">
                <v:path arrowok="t"/>
              </v:shape>
            </v:group>
            <v:group style="position:absolute;left:4895;top:17114;width:2;height:7" coordorigin="4895,17114" coordsize="2,7">
              <v:shape style="position:absolute;left:4895;top:17114;width:2;height:7" coordorigin="4895,17114" coordsize="0,7" path="m4895,17114l4895,17120e" filled="false" stroked="true" strokeweight=".078774pt" strokecolor="#989898">
                <v:path arrowok="t"/>
              </v:shape>
            </v:group>
            <v:group style="position:absolute;left:4218;top:13584;width:2;height:7" coordorigin="4218,13584" coordsize="2,7">
              <v:shape style="position:absolute;left:4218;top:13584;width:2;height:7" coordorigin="4218,13584" coordsize="0,7" path="m4218,13584l4218,13590e" filled="false" stroked="true" strokeweight=".079853pt" strokecolor="#989898">
                <v:path arrowok="t"/>
              </v:shape>
            </v:group>
            <v:group style="position:absolute;left:4227;top:13621;width:2;height:7" coordorigin="4227,13621" coordsize="2,7">
              <v:shape style="position:absolute;left:4227;top:13621;width:2;height:7" coordorigin="4227,13621" coordsize="0,7" path="m4227,13621l4227,13627e" filled="false" stroked="true" strokeweight=".079853pt" strokecolor="#989898">
                <v:path arrowok="t"/>
              </v:shape>
            </v:group>
            <v:group style="position:absolute;left:4237;top:13657;width:2;height:7" coordorigin="4237,13657" coordsize="2,7">
              <v:shape style="position:absolute;left:4237;top:13657;width:2;height:7" coordorigin="4237,13657" coordsize="0,7" path="m4237,13657l4237,13664e" filled="false" stroked="true" strokeweight=".079853pt" strokecolor="#989898">
                <v:path arrowok="t"/>
              </v:shape>
            </v:group>
            <v:group style="position:absolute;left:4246;top:13694;width:2;height:7" coordorigin="4246,13694" coordsize="2,7">
              <v:shape style="position:absolute;left:4246;top:13694;width:2;height:7" coordorigin="4246,13694" coordsize="0,7" path="m4246,13694l4246,13700e" filled="false" stroked="true" strokeweight=".078774pt" strokecolor="#989898">
                <v:path arrowok="t"/>
              </v:shape>
            </v:group>
            <v:group style="position:absolute;left:4256;top:13729;width:2;height:7" coordorigin="4256,13729" coordsize="2,7">
              <v:shape style="position:absolute;left:4256;top:13729;width:2;height:7" coordorigin="4256,13729" coordsize="0,7" path="m4256,13729l4256,13735e" filled="false" stroked="true" strokeweight=".079853pt" strokecolor="#989898">
                <v:path arrowok="t"/>
              </v:shape>
            </v:group>
            <v:group style="position:absolute;left:4267;top:13766;width:2;height:7" coordorigin="4267,13766" coordsize="2,7">
              <v:shape style="position:absolute;left:4267;top:13766;width:2;height:7" coordorigin="4267,13766" coordsize="0,7" path="m4267,13766l4267,13772e" filled="false" stroked="true" strokeweight=".079853pt" strokecolor="#989898">
                <v:path arrowok="t"/>
              </v:shape>
            </v:group>
            <v:group style="position:absolute;left:4276;top:13802;width:2;height:7" coordorigin="4276,13802" coordsize="2,7">
              <v:shape style="position:absolute;left:4276;top:13802;width:2;height:7" coordorigin="4276,13802" coordsize="0,7" path="m4276,13802l4276,13809e" filled="false" stroked="true" strokeweight=".079853pt" strokecolor="#989898">
                <v:path arrowok="t"/>
              </v:shape>
            </v:group>
            <v:group style="position:absolute;left:4355;top:14282;width:2;height:45" coordorigin="4355,14282" coordsize="2,45">
              <v:shape style="position:absolute;left:4355;top:14282;width:2;height:45" coordorigin="4355,14282" coordsize="0,45" path="m4355,14282l4355,14327e" filled="false" stroked="true" strokeweight=".087872pt" strokecolor="#989898">
                <v:path arrowok="t"/>
              </v:shape>
            </v:group>
            <v:group style="position:absolute;left:4359;top:14357;width:2;height:45" coordorigin="4359,14357" coordsize="2,45">
              <v:shape style="position:absolute;left:4359;top:14357;width:2;height:45" coordorigin="4359,14357" coordsize="0,45" path="m4359,14357l4359,14402e" filled="false" stroked="true" strokeweight=".088469pt" strokecolor="#989898">
                <v:path arrowok="t"/>
              </v:shape>
            </v:group>
            <v:group style="position:absolute;left:4362;top:14433;width:2;height:44" coordorigin="4362,14433" coordsize="2,44">
              <v:shape style="position:absolute;left:4362;top:14433;width:2;height:44" coordorigin="4362,14433" coordsize="0,44" path="m4362,14433l4362,14477e" filled="false" stroked="true" strokeweight=".088469pt" strokecolor="#989898">
                <v:path arrowok="t"/>
              </v:shape>
            </v:group>
            <v:group style="position:absolute;left:4365;top:14508;width:2;height:44" coordorigin="4365,14508" coordsize="2,44">
              <v:shape style="position:absolute;left:4365;top:14508;width:2;height:44" coordorigin="4365,14508" coordsize="0,44" path="m4365,14508l4365,14551e" filled="false" stroked="true" strokeweight=".087872pt" strokecolor="#989898">
                <v:path arrowok="t"/>
              </v:shape>
              <v:shape style="position:absolute;left:4618;top:12725;width:282;height:324" type="#_x0000_t75" stroked="false">
                <v:imagedata r:id="rId258" o:title=""/>
              </v:shape>
            </v:group>
            <v:group style="position:absolute;left:4788;top:13081;width:2;height:7" coordorigin="4788,13081" coordsize="2,7">
              <v:shape style="position:absolute;left:4788;top:13081;width:2;height:7" coordorigin="4788,13081" coordsize="0,7" path="m4788,13081l4788,13087e" filled="false" stroked="true" strokeweight=".079853pt" strokecolor="#989898">
                <v:path arrowok="t"/>
              </v:shape>
            </v:group>
            <v:group style="position:absolute;left:4794;top:13117;width:2;height:7" coordorigin="4794,13117" coordsize="2,7">
              <v:shape style="position:absolute;left:4794;top:13117;width:2;height:7" coordorigin="4794,13117" coordsize="0,7" path="m4794,13117l4794,13124e" filled="false" stroked="true" strokeweight=".079853pt" strokecolor="#989898">
                <v:path arrowok="t"/>
              </v:shape>
            </v:group>
            <v:group style="position:absolute;left:4801;top:13154;width:2;height:7" coordorigin="4801,13154" coordsize="2,7">
              <v:shape style="position:absolute;left:4801;top:13154;width:2;height:7" coordorigin="4801,13154" coordsize="0,7" path="m4801,13154l4801,13160e" filled="false" stroked="true" strokeweight=".079853pt" strokecolor="#989898">
                <v:path arrowok="t"/>
              </v:shape>
            </v:group>
            <v:group style="position:absolute;left:4807;top:13192;width:2;height:7" coordorigin="4807,13192" coordsize="2,7">
              <v:shape style="position:absolute;left:4807;top:13192;width:2;height:7" coordorigin="4807,13192" coordsize="0,7" path="m4807,13192l4807,13198e" filled="false" stroked="true" strokeweight=".079853pt" strokecolor="#989898">
                <v:path arrowok="t"/>
              </v:shape>
            </v:group>
            <v:group style="position:absolute;left:4812;top:13229;width:2;height:7" coordorigin="4812,13229" coordsize="2,7">
              <v:shape style="position:absolute;left:4812;top:13229;width:2;height:7" coordorigin="4812,13229" coordsize="0,7" path="m4812,13229l4812,13235e" filled="false" stroked="true" strokeweight=".079853pt" strokecolor="#989898">
                <v:path arrowok="t"/>
              </v:shape>
            </v:group>
            <v:group style="position:absolute;left:4818;top:13265;width:2;height:7" coordorigin="4818,13265" coordsize="2,7">
              <v:shape style="position:absolute;left:4818;top:13265;width:2;height:7" coordorigin="4818,13265" coordsize="0,7" path="m4818,13265l4818,13272e" filled="false" stroked="true" strokeweight=".079853pt" strokecolor="#989898">
                <v:path arrowok="t"/>
              </v:shape>
            </v:group>
            <v:group style="position:absolute;left:4825;top:13304;width:2;height:7" coordorigin="4825,13304" coordsize="2,7">
              <v:shape style="position:absolute;left:4825;top:13304;width:2;height:7" coordorigin="4825,13304" coordsize="0,7" path="m4825,13304l4825,13310e" filled="false" stroked="true" strokeweight=".079853pt" strokecolor="#989898">
                <v:path arrowok="t"/>
              </v:shape>
            </v:group>
            <v:group style="position:absolute;left:4831;top:13340;width:2;height:7" coordorigin="4831,13340" coordsize="2,7">
              <v:shape style="position:absolute;left:4831;top:13340;width:2;height:7" coordorigin="4831,13340" coordsize="0,7" path="m4831,13340l4831,13347e" filled="false" stroked="true" strokeweight=".079853pt" strokecolor="#989898">
                <v:path arrowok="t"/>
              </v:shape>
            </v:group>
            <v:group style="position:absolute;left:4837;top:13377;width:2;height:7" coordorigin="4837,13377" coordsize="2,7">
              <v:shape style="position:absolute;left:4837;top:13377;width:2;height:7" coordorigin="4837,13377" coordsize="0,7" path="m4837,13377l4837,13383e" filled="false" stroked="true" strokeweight=".079853pt" strokecolor="#989898">
                <v:path arrowok="t"/>
              </v:shape>
            </v:group>
            <v:group style="position:absolute;left:4842;top:13415;width:2;height:7" coordorigin="4842,13415" coordsize="2,7">
              <v:shape style="position:absolute;left:4842;top:13415;width:2;height:7" coordorigin="4842,13415" coordsize="0,7" path="m4842,13415l4842,13422e" filled="false" stroked="true" strokeweight=".079853pt" strokecolor="#989898">
                <v:path arrowok="t"/>
              </v:shape>
            </v:group>
            <v:group style="position:absolute;left:4849;top:13452;width:2;height:7" coordorigin="4849,13452" coordsize="2,7">
              <v:shape style="position:absolute;left:4849;top:13452;width:2;height:7" coordorigin="4849,13452" coordsize="0,7" path="m4849,13452l4849,13458e" filled="false" stroked="true" strokeweight=".079853pt" strokecolor="#989898">
                <v:path arrowok="t"/>
              </v:shape>
            </v:group>
            <v:group style="position:absolute;left:4855;top:13488;width:2;height:7" coordorigin="4855,13488" coordsize="2,7">
              <v:shape style="position:absolute;left:4855;top:13488;width:2;height:7" coordorigin="4855,13488" coordsize="0,7" path="m4855,13488l4855,13495e" filled="false" stroked="true" strokeweight=".078774pt" strokecolor="#989898">
                <v:path arrowok="t"/>
              </v:shape>
            </v:group>
            <v:group style="position:absolute;left:4861;top:13527;width:2;height:7" coordorigin="4861,13527" coordsize="2,7">
              <v:shape style="position:absolute;left:4861;top:13527;width:2;height:7" coordorigin="4861,13527" coordsize="0,7" path="m4861,13527l4861,13533e" filled="false" stroked="true" strokeweight=".079853pt" strokecolor="#989898">
                <v:path arrowok="t"/>
              </v:shape>
            </v:group>
            <v:group style="position:absolute;left:4868;top:13563;width:2;height:7" coordorigin="4868,13563" coordsize="2,7">
              <v:shape style="position:absolute;left:4868;top:13563;width:2;height:7" coordorigin="4868,13563" coordsize="0,7" path="m4868,13563l4868,13570e" filled="false" stroked="true" strokeweight=".079853pt" strokecolor="#989898">
                <v:path arrowok="t"/>
              </v:shape>
            </v:group>
            <v:group style="position:absolute;left:4872;top:13600;width:2;height:7" coordorigin="4872,13600" coordsize="2,7">
              <v:shape style="position:absolute;left:4872;top:13600;width:2;height:7" coordorigin="4872,13600" coordsize="0,7" path="m4872,13600l4872,13606e" filled="false" stroked="true" strokeweight=".079853pt" strokecolor="#989898">
                <v:path arrowok="t"/>
              </v:shape>
            </v:group>
            <v:group style="position:absolute;left:4912;top:14013;width:2;height:44" coordorigin="4912,14013" coordsize="2,44">
              <v:shape style="position:absolute;left:4912;top:14013;width:2;height:44" coordorigin="4912,14013" coordsize="0,44" path="m4912,14013l4912,14056e" filled="false" stroked="true" strokeweight=".088469pt" strokecolor="#989898">
                <v:path arrowok="t"/>
              </v:shape>
            </v:group>
            <v:group style="position:absolute;left:4916;top:14088;width:2;height:44" coordorigin="4916,14088" coordsize="2,44">
              <v:shape style="position:absolute;left:4916;top:14088;width:2;height:44" coordorigin="4916,14088" coordsize="0,44" path="m4916,14088l4916,14131e" filled="false" stroked="true" strokeweight=".088469pt" strokecolor="#989898">
                <v:path arrowok="t"/>
              </v:shape>
            </v:group>
            <v:group style="position:absolute;left:4920;top:14163;width:2;height:45" coordorigin="4920,14163" coordsize="2,45">
              <v:shape style="position:absolute;left:4920;top:14163;width:2;height:45" coordorigin="4920,14163" coordsize="0,45" path="m4920,14163l4920,14207e" filled="false" stroked="true" strokeweight=".088469pt" strokecolor="#989898">
                <v:path arrowok="t"/>
              </v:shape>
            </v:group>
            <v:group style="position:absolute;left:4924;top:14237;width:2;height:45" coordorigin="4924,14237" coordsize="2,45">
              <v:shape style="position:absolute;left:4924;top:14237;width:2;height:45" coordorigin="4924,14237" coordsize="0,45" path="m4924,14237l4924,14282e" filled="false" stroked="true" strokeweight=".088469pt" strokecolor="#989898">
                <v:path arrowok="t"/>
              </v:shape>
            </v:group>
            <v:group style="position:absolute;left:4960;top:14650;width:2;height:7" coordorigin="4960,14650" coordsize="2,7">
              <v:shape style="position:absolute;left:4960;top:14650;width:2;height:7" coordorigin="4960,14650" coordsize="0,7" path="m4960,14650l4960,14657e" filled="false" stroked="true" strokeweight=".079853pt" strokecolor="#989898">
                <v:path arrowok="t"/>
              </v:shape>
            </v:group>
            <v:group style="position:absolute;left:4965;top:14687;width:2;height:7" coordorigin="4965,14687" coordsize="2,7">
              <v:shape style="position:absolute;left:4965;top:14687;width:2;height:7" coordorigin="4965,14687" coordsize="0,7" path="m4965,14687l4965,14693e" filled="false" stroked="true" strokeweight=".080932pt" strokecolor="#989898">
                <v:path arrowok="t"/>
              </v:shape>
            </v:group>
            <v:group style="position:absolute;left:4970;top:14725;width:2;height:7" coordorigin="4970,14725" coordsize="2,7">
              <v:shape style="position:absolute;left:4970;top:14725;width:2;height:7" coordorigin="4970,14725" coordsize="0,7" path="m4970,14725l4970,14731e" filled="false" stroked="true" strokeweight=".079853pt" strokecolor="#989898">
                <v:path arrowok="t"/>
              </v:shape>
            </v:group>
            <v:group style="position:absolute;left:4976;top:14762;width:2;height:7" coordorigin="4976,14762" coordsize="2,7">
              <v:shape style="position:absolute;left:4976;top:14762;width:2;height:7" coordorigin="4976,14762" coordsize="0,7" path="m4976,14762l4976,14768e" filled="false" stroked="true" strokeweight=".078774pt" strokecolor="#989898">
                <v:path arrowok="t"/>
              </v:shape>
            </v:group>
            <v:group style="position:absolute;left:4981;top:14798;width:2;height:7" coordorigin="4981,14798" coordsize="2,7">
              <v:shape style="position:absolute;left:4981;top:14798;width:2;height:7" coordorigin="4981,14798" coordsize="0,7" path="m4981,14798l4981,14805e" filled="false" stroked="true" strokeweight=".079853pt" strokecolor="#989898">
                <v:path arrowok="t"/>
              </v:shape>
            </v:group>
            <v:group style="position:absolute;left:4986;top:14837;width:2;height:7" coordorigin="4986,14837" coordsize="2,7">
              <v:shape style="position:absolute;left:4986;top:14837;width:2;height:7" coordorigin="4986,14837" coordsize="0,7" path="m4986,14837l4986,14843e" filled="false" stroked="true" strokeweight=".078774pt" strokecolor="#989898">
                <v:path arrowok="t"/>
              </v:shape>
            </v:group>
            <v:group style="position:absolute;left:4990;top:14873;width:2;height:7" coordorigin="4990,14873" coordsize="2,7">
              <v:shape style="position:absolute;left:4990;top:14873;width:2;height:7" coordorigin="4990,14873" coordsize="0,7" path="m4990,14873l4990,14880e" filled="false" stroked="true" strokeweight=".079853pt" strokecolor="#989898">
                <v:path arrowok="t"/>
              </v:shape>
            </v:group>
            <v:group style="position:absolute;left:5641;top:14731;width:2;height:7" coordorigin="5641,14731" coordsize="2,7">
              <v:shape style="position:absolute;left:5641;top:14731;width:2;height:7" coordorigin="5641,14731" coordsize="0,7" path="m5641,14731l5641,14738e" filled="false" stroked="true" strokeweight=".079853pt" strokecolor="#989898">
                <v:path arrowok="t"/>
              </v:shape>
            </v:group>
            <v:group style="position:absolute;left:5629;top:14696;width:2;height:7" coordorigin="5629,14696" coordsize="2,7">
              <v:shape style="position:absolute;left:5629;top:14696;width:2;height:7" coordorigin="5629,14696" coordsize="0,7" path="m5629,14696l5629,14703e" filled="false" stroked="true" strokeweight=".079853pt" strokecolor="#989898">
                <v:path arrowok="t"/>
              </v:shape>
            </v:group>
            <v:group style="position:absolute;left:5617;top:14660;width:2;height:7" coordorigin="5617,14660" coordsize="2,7">
              <v:shape style="position:absolute;left:5617;top:14660;width:2;height:7" coordorigin="5617,14660" coordsize="0,7" path="m5617,14660l5617,14666e" filled="false" stroked="true" strokeweight=".078774pt" strokecolor="#989898">
                <v:path arrowok="t"/>
              </v:shape>
            </v:group>
            <v:group style="position:absolute;left:5606;top:14625;width:2;height:7" coordorigin="5606,14625" coordsize="2,7">
              <v:shape style="position:absolute;left:5606;top:14625;width:2;height:7" coordorigin="5606,14625" coordsize="0,7" path="m5606,14625l5606,14631e" filled="false" stroked="true" strokeweight=".079853pt" strokecolor="#989898">
                <v:path arrowok="t"/>
              </v:shape>
            </v:group>
            <v:group style="position:absolute;left:5594;top:14590;width:2;height:7" coordorigin="5594,14590" coordsize="2,7">
              <v:shape style="position:absolute;left:5594;top:14590;width:2;height:7" coordorigin="5594,14590" coordsize="0,7" path="m5594,14590l5594,14596e" filled="false" stroked="true" strokeweight=".079853pt" strokecolor="#989898">
                <v:path arrowok="t"/>
              </v:shape>
            </v:group>
            <v:group style="position:absolute;left:5582;top:14553;width:2;height:7" coordorigin="5582,14553" coordsize="2,7">
              <v:shape style="position:absolute;left:5582;top:14553;width:2;height:7" coordorigin="5582,14553" coordsize="0,7" path="m5582,14553l5582,14559e" filled="false" stroked="true" strokeweight=".079853pt" strokecolor="#989898">
                <v:path arrowok="t"/>
              </v:shape>
            </v:group>
            <v:group style="position:absolute;left:5570;top:14518;width:2;height:7" coordorigin="5570,14518" coordsize="2,7">
              <v:shape style="position:absolute;left:5570;top:14518;width:2;height:7" coordorigin="5570,14518" coordsize="0,7" path="m5570,14518l5570,14524e" filled="false" stroked="true" strokeweight=".079853pt" strokecolor="#989898">
                <v:path arrowok="t"/>
              </v:shape>
            </v:group>
            <v:group style="position:absolute;left:5558;top:14481;width:2;height:7" coordorigin="5558,14481" coordsize="2,7">
              <v:shape style="position:absolute;left:5558;top:14481;width:2;height:7" coordorigin="5558,14481" coordsize="0,7" path="m5558,14481l5558,14488e" filled="false" stroked="true" strokeweight=".078774pt" strokecolor="#989898">
                <v:path arrowok="t"/>
              </v:shape>
            </v:group>
            <v:group style="position:absolute;left:5486;top:14153;width:2;height:7" coordorigin="5486,14153" coordsize="2,7">
              <v:shape style="position:absolute;left:5486;top:14153;width:2;height:7" coordorigin="5486,14153" coordsize="0,7" path="m5486,14153l5486,14159e" filled="false" stroked="true" strokeweight=".078774pt" strokecolor="#989898">
                <v:path arrowok="t"/>
              </v:shape>
            </v:group>
            <v:group style="position:absolute;left:5425;top:13441;width:2;height:7" coordorigin="5425,13441" coordsize="2,7">
              <v:shape style="position:absolute;left:5425;top:13441;width:2;height:7" coordorigin="5425,13441" coordsize="0,7" path="m5425,13441l5425,13447e" filled="false" stroked="true" strokeweight=".079853pt" strokecolor="#989898">
                <v:path arrowok="t"/>
              </v:shape>
            </v:group>
            <v:group style="position:absolute;left:5419;top:13404;width:2;height:7" coordorigin="5419,13404" coordsize="2,7">
              <v:shape style="position:absolute;left:5419;top:13404;width:2;height:7" coordorigin="5419,13404" coordsize="0,7" path="m5419,13404l5419,13410e" filled="false" stroked="true" strokeweight=".079853pt" strokecolor="#989898">
                <v:path arrowok="t"/>
              </v:shape>
            </v:group>
            <v:group style="position:absolute;left:5414;top:13366;width:2;height:7" coordorigin="5414,13366" coordsize="2,7">
              <v:shape style="position:absolute;left:5414;top:13366;width:2;height:7" coordorigin="5414,13366" coordsize="0,7" path="m5414,13366l5414,13372e" filled="false" stroked="true" strokeweight=".079853pt" strokecolor="#989898">
                <v:path arrowok="t"/>
              </v:shape>
            </v:group>
            <v:group style="position:absolute;left:5410;top:13329;width:2;height:7" coordorigin="5410,13329" coordsize="2,7">
              <v:shape style="position:absolute;left:5410;top:13329;width:2;height:7" coordorigin="5410,13329" coordsize="0,7" path="m5410,13329l5410,13335e" filled="false" stroked="true" strokeweight=".079853pt" strokecolor="#989898">
                <v:path arrowok="t"/>
              </v:shape>
            </v:group>
            <v:group style="position:absolute;left:5403;top:13292;width:2;height:7" coordorigin="5403,13292" coordsize="2,7">
              <v:shape style="position:absolute;left:5403;top:13292;width:2;height:7" coordorigin="5403,13292" coordsize="0,7" path="m5403,13292l5403,13299e" filled="false" stroked="true" strokeweight=".079853pt" strokecolor="#989898">
                <v:path arrowok="t"/>
              </v:shape>
            </v:group>
            <v:group style="position:absolute;left:5398;top:13254;width:2;height:7" coordorigin="5398,13254" coordsize="2,7">
              <v:shape style="position:absolute;left:5398;top:13254;width:2;height:7" coordorigin="5398,13254" coordsize="0,7" path="m5398,13254l5398,13261e" filled="false" stroked="true" strokeweight=".079853pt" strokecolor="#989898">
                <v:path arrowok="t"/>
              </v:shape>
            </v:group>
            <v:group style="position:absolute;left:5392;top:13218;width:2;height:7" coordorigin="5392,13218" coordsize="2,7">
              <v:shape style="position:absolute;left:5392;top:13218;width:2;height:7" coordorigin="5392,13218" coordsize="0,7" path="m5392,13218l5392,13224e" filled="false" stroked="true" strokeweight=".079853pt" strokecolor="#989898">
                <v:path arrowok="t"/>
              </v:shape>
            </v:group>
            <v:group style="position:absolute;left:5387;top:13179;width:2;height:7" coordorigin="5387,13179" coordsize="2,7">
              <v:shape style="position:absolute;left:5387;top:13179;width:2;height:7" coordorigin="5387,13179" coordsize="0,7" path="m5387,13179l5387,13186e" filled="false" stroked="true" strokeweight=".079853pt" strokecolor="#989898">
                <v:path arrowok="t"/>
              </v:shape>
            </v:group>
            <v:group style="position:absolute;left:5382;top:13143;width:2;height:7" coordorigin="5382,13143" coordsize="2,7">
              <v:shape style="position:absolute;left:5382;top:13143;width:2;height:7" coordorigin="5382,13143" coordsize="0,7" path="m5382,13143l5382,13149e" filled="false" stroked="true" strokeweight=".079853pt" strokecolor="#989898">
                <v:path arrowok="t"/>
              </v:shape>
            </v:group>
            <v:group style="position:absolute;left:5376;top:13106;width:2;height:7" coordorigin="5376,13106" coordsize="2,7">
              <v:shape style="position:absolute;left:5376;top:13106;width:2;height:7" coordorigin="5376,13106" coordsize="0,7" path="m5376,13106l5376,13112e" filled="false" stroked="true" strokeweight=".078774pt" strokecolor="#989898">
                <v:path arrowok="t"/>
              </v:shape>
            </v:group>
            <v:group style="position:absolute;left:5371;top:13068;width:2;height:7" coordorigin="5371,13068" coordsize="2,7">
              <v:shape style="position:absolute;left:5371;top:13068;width:2;height:7" coordorigin="5371,13068" coordsize="0,7" path="m5371,13068l5371,13074e" filled="false" stroked="true" strokeweight=".079853pt" strokecolor="#989898">
                <v:path arrowok="t"/>
              </v:shape>
            </v:group>
            <v:group style="position:absolute;left:5367;top:13031;width:2;height:7" coordorigin="5367,13031" coordsize="2,7">
              <v:shape style="position:absolute;left:5367;top:13031;width:2;height:7" coordorigin="5367,13031" coordsize="0,7" path="m5367,13031l5367,13037e" filled="false" stroked="true" strokeweight=".078774pt" strokecolor="#989898">
                <v:path arrowok="t"/>
              </v:shape>
            </v:group>
            <v:group style="position:absolute;left:5360;top:12994;width:2;height:7" coordorigin="5360,12994" coordsize="2,7">
              <v:shape style="position:absolute;left:5360;top:12994;width:2;height:7" coordorigin="5360,12994" coordsize="0,7" path="m5360,12994l5360,13001e" filled="false" stroked="true" strokeweight=".079853pt" strokecolor="#989898">
                <v:path arrowok="t"/>
              </v:shape>
            </v:group>
            <v:group style="position:absolute;left:5355;top:12956;width:2;height:7" coordorigin="5355,12956" coordsize="2,7">
              <v:shape style="position:absolute;left:5355;top:12956;width:2;height:7" coordorigin="5355,12956" coordsize="0,7" path="m5355,12956l5355,12963e" filled="false" stroked="true" strokeweight=".079853pt" strokecolor="#989898">
                <v:path arrowok="t"/>
              </v:shape>
            </v:group>
            <v:group style="position:absolute;left:5351;top:12920;width:2;height:7" coordorigin="5351,12920" coordsize="2,7">
              <v:shape style="position:absolute;left:5351;top:12920;width:2;height:7" coordorigin="5351,12920" coordsize="0,7" path="m5351,12920l5351,12926e" filled="false" stroked="true" strokeweight=".079853pt" strokecolor="#989898">
                <v:path arrowok="t"/>
              </v:shape>
            </v:group>
            <v:group style="position:absolute;left:5346;top:12881;width:2;height:7" coordorigin="5346,12881" coordsize="2,7">
              <v:shape style="position:absolute;left:5346;top:12881;width:2;height:7" coordorigin="5346,12881" coordsize="0,7" path="m5346,12881l5346,12888e" filled="false" stroked="true" strokeweight=".078774pt" strokecolor="#989898">
                <v:path arrowok="t"/>
              </v:shape>
            </v:group>
            <v:group style="position:absolute;left:5343;top:12845;width:2;height:7" coordorigin="5343,12845" coordsize="2,7">
              <v:shape style="position:absolute;left:5343;top:12845;width:2;height:7" coordorigin="5343,12845" coordsize="0,7" path="m5343,12845l5343,12851e" filled="false" stroked="true" strokeweight=".079853pt" strokecolor="#989898">
                <v:path arrowok="t"/>
              </v:shape>
            </v:group>
            <v:group style="position:absolute;left:5339;top:12770;width:2;height:44" coordorigin="5339,12770" coordsize="2,44">
              <v:shape style="position:absolute;left:5339;top:12770;width:2;height:44" coordorigin="5339,12770" coordsize="0,44" path="m5339,12770l5339,12813e" filled="false" stroked="true" strokeweight=".088469pt" strokecolor="#989898">
                <v:path arrowok="t"/>
              </v:shape>
            </v:group>
            <v:group style="position:absolute;left:5335;top:12732;width:2;height:7" coordorigin="5335,12732" coordsize="2,7">
              <v:shape style="position:absolute;left:5335;top:12732;width:2;height:7" coordorigin="5335,12732" coordsize="0,7" path="m5335,12732l5335,12738e" filled="false" stroked="true" strokeweight=".079853pt" strokecolor="#989898">
                <v:path arrowok="t"/>
              </v:shape>
            </v:group>
            <v:group style="position:absolute;left:5331;top:12695;width:2;height:7" coordorigin="5331,12695" coordsize="2,7">
              <v:shape style="position:absolute;left:5331;top:12695;width:2;height:7" coordorigin="5331,12695" coordsize="0,7" path="m5331,12695l5331,12701e" filled="false" stroked="true" strokeweight=".079853pt" strokecolor="#989898">
                <v:path arrowok="t"/>
              </v:shape>
            </v:group>
            <v:group style="position:absolute;left:5328;top:12657;width:2;height:7" coordorigin="5328,12657" coordsize="2,7">
              <v:shape style="position:absolute;left:5328;top:12657;width:2;height:7" coordorigin="5328,12657" coordsize="0,7" path="m5328,12657l5328,12663e" filled="false" stroked="true" strokeweight=".079853pt" strokecolor="#989898">
                <v:path arrowok="t"/>
              </v:shape>
            </v:group>
            <v:group style="position:absolute;left:5324;top:12582;width:2;height:44" coordorigin="5324,12582" coordsize="2,44">
              <v:shape style="position:absolute;left:5324;top:12582;width:2;height:44" coordorigin="5324,12582" coordsize="0,44" path="m5324,12582l5324,12625e" filled="false" stroked="true" strokeweight=".088469pt" strokecolor="#989898">
                <v:path arrowok="t"/>
              </v:shape>
            </v:group>
            <v:group style="position:absolute;left:5320;top:12543;width:2;height:7" coordorigin="5320,12543" coordsize="2,7">
              <v:shape style="position:absolute;left:5320;top:12543;width:2;height:7" coordorigin="5320,12543" coordsize="0,7" path="m5320,12543l5320,12550e" filled="false" stroked="true" strokeweight=".079853pt" strokecolor="#989898">
                <v:path arrowok="t"/>
              </v:shape>
            </v:group>
            <v:group style="position:absolute;left:5317;top:12507;width:2;height:7" coordorigin="5317,12507" coordsize="2,7">
              <v:shape style="position:absolute;left:5317;top:12507;width:2;height:7" coordorigin="5317,12507" coordsize="0,7" path="m5317,12507l5317,12513e" filled="false" stroked="true" strokeweight=".078774pt" strokecolor="#989898">
                <v:path arrowok="t"/>
              </v:shape>
            </v:group>
            <v:group style="position:absolute;left:5314;top:12469;width:2;height:7" coordorigin="5314,12469" coordsize="2,7">
              <v:shape style="position:absolute;left:5314;top:12469;width:2;height:7" coordorigin="5314,12469" coordsize="0,7" path="m5314,12469l5314,12475e" filled="false" stroked="true" strokeweight=".079853pt" strokecolor="#989898">
                <v:path arrowok="t"/>
              </v:shape>
            </v:group>
            <v:group style="position:absolute;left:5310;top:12394;width:2;height:45" coordorigin="5310,12394" coordsize="2,45">
              <v:shape style="position:absolute;left:5310;top:12394;width:2;height:45" coordorigin="5310,12394" coordsize="0,45" path="m5310,12394l5310,12438e" filled="false" stroked="true" strokeweight=".088469pt" strokecolor="#989898">
                <v:path arrowok="t"/>
              </v:shape>
            </v:group>
            <v:group style="position:absolute;left:5306;top:12357;width:2;height:7" coordorigin="5306,12357" coordsize="2,7">
              <v:shape style="position:absolute;left:5306;top:12357;width:2;height:7" coordorigin="5306,12357" coordsize="0,7" path="m5306,12357l5306,12363e" filled="false" stroked="true" strokeweight=".079853pt" strokecolor="#989898">
                <v:path arrowok="t"/>
              </v:shape>
            </v:group>
            <v:group style="position:absolute;left:5303;top:12319;width:2;height:7" coordorigin="5303,12319" coordsize="2,7">
              <v:shape style="position:absolute;left:5303;top:12319;width:2;height:7" coordorigin="5303,12319" coordsize="0,7" path="m5303,12319l5303,12325e" filled="false" stroked="true" strokeweight=".079853pt" strokecolor="#989898">
                <v:path arrowok="t"/>
              </v:shape>
            </v:group>
            <v:group style="position:absolute;left:5300;top:12279;width:2;height:7" coordorigin="5300,12279" coordsize="2,7">
              <v:shape style="position:absolute;left:5300;top:12279;width:2;height:7" coordorigin="5300,12279" coordsize="0,7" path="m5300,12279l5300,12285e" filled="false" stroked="true" strokeweight=".079853pt" strokecolor="#989898">
                <v:path arrowok="t"/>
              </v:shape>
              <v:shape style="position:absolute;left:5836;top:11441;width:422;height:989" type="#_x0000_t75" stroked="false">
                <v:imagedata r:id="rId259" o:title=""/>
              </v:shape>
            </v:group>
            <v:group style="position:absolute;left:5963;top:12461;width:2;height:270" coordorigin="5963,12461" coordsize="2,270">
              <v:shape style="position:absolute;left:5963;top:12461;width:2;height:270" coordorigin="5963,12461" coordsize="0,270" path="m5963,12461l5963,12730e" filled="false" stroked="true" strokeweight=".008617pt" strokecolor="#989898">
                <v:path arrowok="t"/>
              </v:shape>
            </v:group>
            <v:group style="position:absolute;left:5966;top:12762;width:2;height:7" coordorigin="5966,12762" coordsize="2,7">
              <v:shape style="position:absolute;left:5966;top:12762;width:2;height:7" coordorigin="5966,12762" coordsize="0,7" path="m5966,12762l5966,12768e" filled="false" stroked="true" strokeweight=".079853pt" strokecolor="#989898">
                <v:path arrowok="t"/>
              </v:shape>
            </v:group>
            <v:group style="position:absolute;left:5969;top:12798;width:2;height:7" coordorigin="5969,12798" coordsize="2,7">
              <v:shape style="position:absolute;left:5969;top:12798;width:2;height:7" coordorigin="5969,12798" coordsize="0,7" path="m5969,12798l5969,12805e" filled="false" stroked="true" strokeweight=".079853pt" strokecolor="#989898">
                <v:path arrowok="t"/>
              </v:shape>
            </v:group>
            <v:group style="position:absolute;left:5972;top:12837;width:2;height:7" coordorigin="5972,12837" coordsize="2,7">
              <v:shape style="position:absolute;left:5972;top:12837;width:2;height:7" coordorigin="5972,12837" coordsize="0,7" path="m5972,12837l5972,12843e" filled="false" stroked="true" strokeweight=".079853pt" strokecolor="#989898">
                <v:path arrowok="t"/>
              </v:shape>
            </v:group>
            <v:group style="position:absolute;left:5975;top:12873;width:2;height:7" coordorigin="5975,12873" coordsize="2,7">
              <v:shape style="position:absolute;left:5975;top:12873;width:2;height:7" coordorigin="5975,12873" coordsize="0,7" path="m5975,12873l5975,12880e" filled="false" stroked="true" strokeweight=".079853pt" strokecolor="#989898">
                <v:path arrowok="t"/>
              </v:shape>
            </v:group>
            <v:group style="position:absolute;left:5979;top:12912;width:2;height:44" coordorigin="5979,12912" coordsize="2,44">
              <v:shape style="position:absolute;left:5979;top:12912;width:2;height:44" coordorigin="5979,12912" coordsize="0,44" path="m5979,12912l5979,12955e" filled="false" stroked="true" strokeweight=".087872pt" strokecolor="#989898">
                <v:path arrowok="t"/>
              </v:shape>
            </v:group>
            <v:group style="position:absolute;left:5983;top:12986;width:2;height:7" coordorigin="5983,12986" coordsize="2,7">
              <v:shape style="position:absolute;left:5983;top:12986;width:2;height:7" coordorigin="5983,12986" coordsize="0,7" path="m5983,12986l5983,12993e" filled="false" stroked="true" strokeweight=".079853pt" strokecolor="#989898">
                <v:path arrowok="t"/>
              </v:shape>
            </v:group>
            <v:group style="position:absolute;left:5986;top:13025;width:2;height:7" coordorigin="5986,13025" coordsize="2,7">
              <v:shape style="position:absolute;left:5986;top:13025;width:2;height:7" coordorigin="5986,13025" coordsize="0,7" path="m5986,13025l5986,13031e" filled="false" stroked="true" strokeweight=".079853pt" strokecolor="#989898">
                <v:path arrowok="t"/>
              </v:shape>
            </v:group>
            <v:group style="position:absolute;left:5990;top:13061;width:2;height:7" coordorigin="5990,13061" coordsize="2,7">
              <v:shape style="position:absolute;left:5990;top:13061;width:2;height:7" coordorigin="5990,13061" coordsize="0,7" path="m5990,13061l5990,13068e" filled="false" stroked="true" strokeweight=".078774pt" strokecolor="#989898">
                <v:path arrowok="t"/>
              </v:shape>
            </v:group>
            <v:group style="position:absolute;left:5993;top:13100;width:2;height:7" coordorigin="5993,13100" coordsize="2,7">
              <v:shape style="position:absolute;left:5993;top:13100;width:2;height:7" coordorigin="5993,13100" coordsize="0,7" path="m5993,13100l5993,13106e" filled="false" stroked="true" strokeweight=".079853pt" strokecolor="#989898">
                <v:path arrowok="t"/>
              </v:shape>
            </v:group>
            <v:group style="position:absolute;left:6042;top:13509;width:2;height:7" coordorigin="6042,13509" coordsize="2,7">
              <v:shape style="position:absolute;left:6042;top:13509;width:2;height:7" coordorigin="6042,13509" coordsize="0,7" path="m6042,13509l6042,13516e" filled="false" stroked="true" strokeweight=".079853pt" strokecolor="#989898">
                <v:path arrowok="t"/>
              </v:shape>
            </v:group>
            <v:group style="position:absolute;left:6049;top:13547;width:2;height:7" coordorigin="6049,13547" coordsize="2,7">
              <v:shape style="position:absolute;left:6049;top:13547;width:2;height:7" coordorigin="6049,13547" coordsize="0,7" path="m6049,13547l6049,13554e" filled="false" stroked="true" strokeweight=".078774pt" strokecolor="#989898">
                <v:path arrowok="t"/>
              </v:shape>
            </v:group>
            <v:group style="position:absolute;left:6057;top:13584;width:2;height:7" coordorigin="6057,13584" coordsize="2,7">
              <v:shape style="position:absolute;left:6057;top:13584;width:2;height:7" coordorigin="6057,13584" coordsize="0,7" path="m6057,13584l6057,13590e" filled="false" stroked="true" strokeweight=".079853pt" strokecolor="#989898">
                <v:path arrowok="t"/>
              </v:shape>
            </v:group>
            <v:group style="position:absolute;left:6063;top:13621;width:2;height:7" coordorigin="6063,13621" coordsize="2,7">
              <v:shape style="position:absolute;left:6063;top:13621;width:2;height:7" coordorigin="6063,13621" coordsize="0,7" path="m6063,13621l6063,13627e" filled="false" stroked="true" strokeweight=".079853pt" strokecolor="#989898">
                <v:path arrowok="t"/>
              </v:shape>
            </v:group>
            <v:group style="position:absolute;left:6069;top:13657;width:2;height:7" coordorigin="6069,13657" coordsize="2,7">
              <v:shape style="position:absolute;left:6069;top:13657;width:2;height:7" coordorigin="6069,13657" coordsize="0,7" path="m6069,13657l6069,13664e" filled="false" stroked="true" strokeweight=".079853pt" strokecolor="#989898">
                <v:path arrowok="t"/>
              </v:shape>
            </v:group>
            <v:group style="position:absolute;left:6077;top:13694;width:2;height:7" coordorigin="6077,13694" coordsize="2,7">
              <v:shape style="position:absolute;left:6077;top:13694;width:2;height:7" coordorigin="6077,13694" coordsize="0,7" path="m6077,13694l6077,13700e" filled="false" stroked="true" strokeweight=".079853pt" strokecolor="#989898">
                <v:path arrowok="t"/>
              </v:shape>
            </v:group>
            <v:group style="position:absolute;left:6084;top:13732;width:2;height:7" coordorigin="6084,13732" coordsize="2,7">
              <v:shape style="position:absolute;left:6084;top:13732;width:2;height:7" coordorigin="6084,13732" coordsize="0,7" path="m6084,13732l6084,13739e" filled="false" stroked="true" strokeweight=".079853pt" strokecolor="#989898">
                <v:path arrowok="t"/>
              </v:shape>
            </v:group>
            <v:group style="position:absolute;left:6092;top:13769;width:2;height:7" coordorigin="6092,13769" coordsize="2,7">
              <v:shape style="position:absolute;left:6092;top:13769;width:2;height:7" coordorigin="6092,13769" coordsize="0,7" path="m6092,13769l6092,13775e" filled="false" stroked="true" strokeweight=".079853pt" strokecolor="#989898">
                <v:path arrowok="t"/>
              </v:shape>
            </v:group>
            <v:group style="position:absolute;left:6176;top:14135;width:2;height:7" coordorigin="6176,14135" coordsize="2,7">
              <v:shape style="position:absolute;left:6176;top:14135;width:2;height:7" coordorigin="6176,14135" coordsize="0,7" path="m6176,14135l6176,14142e" filled="false" stroked="true" strokeweight=".079853pt" strokecolor="#989898">
                <v:path arrowok="t"/>
              </v:shape>
            </v:group>
            <v:group style="position:absolute;left:6186;top:14171;width:2;height:7" coordorigin="6186,14171" coordsize="2,7">
              <v:shape style="position:absolute;left:6186;top:14171;width:2;height:7" coordorigin="6186,14171" coordsize="0,7" path="m6186,14171l6186,14177e" filled="false" stroked="true" strokeweight=".079853pt" strokecolor="#989898">
                <v:path arrowok="t"/>
              </v:shape>
            </v:group>
            <v:group style="position:absolute;left:6197;top:14207;width:2;height:7" coordorigin="6197,14207" coordsize="2,7">
              <v:shape style="position:absolute;left:6197;top:14207;width:2;height:7" coordorigin="6197,14207" coordsize="0,7" path="m6197,14207l6197,14214e" filled="false" stroked="true" strokeweight=".079853pt" strokecolor="#989898">
                <v:path arrowok="t"/>
              </v:shape>
            </v:group>
            <v:group style="position:absolute;left:6206;top:14244;width:2;height:7" coordorigin="6206,14244" coordsize="2,7">
              <v:shape style="position:absolute;left:6206;top:14244;width:2;height:7" coordorigin="6206,14244" coordsize="0,7" path="m6206,14244l6206,14250e" filled="false" stroked="true" strokeweight=".079853pt" strokecolor="#989898">
                <v:path arrowok="t"/>
              </v:shape>
            </v:group>
            <v:group style="position:absolute;left:6218;top:14280;width:2;height:7" coordorigin="6218,14280" coordsize="2,7">
              <v:shape style="position:absolute;left:6218;top:14280;width:2;height:7" coordorigin="6218,14280" coordsize="0,7" path="m6218,14280l6218,14287e" filled="false" stroked="true" strokeweight=".079853pt" strokecolor="#989898">
                <v:path arrowok="t"/>
              </v:shape>
            </v:group>
            <v:group style="position:absolute;left:6227;top:14316;width:2;height:7" coordorigin="6227,14316" coordsize="2,7">
              <v:shape style="position:absolute;left:6227;top:14316;width:2;height:7" coordorigin="6227,14316" coordsize="0,7" path="m6227,14316l6227,14322e" filled="false" stroked="true" strokeweight=".079853pt" strokecolor="#989898">
                <v:path arrowok="t"/>
              </v:shape>
            </v:group>
            <v:group style="position:absolute;left:6238;top:14352;width:2;height:7" coordorigin="6238,14352" coordsize="2,7">
              <v:shape style="position:absolute;left:6238;top:14352;width:2;height:7" coordorigin="6238,14352" coordsize="0,7" path="m6238,14352l6238,14359e" filled="false" stroked="true" strokeweight=".079853pt" strokecolor="#989898">
                <v:path arrowok="t"/>
              </v:shape>
            </v:group>
            <v:group style="position:absolute;left:6248;top:14389;width:2;height:7" coordorigin="6248,14389" coordsize="2,7">
              <v:shape style="position:absolute;left:6248;top:14389;width:2;height:7" coordorigin="6248,14389" coordsize="0,7" path="m6248,14389l6248,14395e" filled="false" stroked="true" strokeweight=".078774pt" strokecolor="#989898">
                <v:path arrowok="t"/>
              </v:shape>
            </v:group>
            <v:group style="position:absolute;left:6364;top:14746;width:2;height:7" coordorigin="6364,14746" coordsize="2,7">
              <v:shape style="position:absolute;left:6364;top:14746;width:2;height:7" coordorigin="6364,14746" coordsize="0,7" path="m6364,14746l6364,14752e" filled="false" stroked="true" strokeweight=".079853pt" strokecolor="#989898">
                <v:path arrowok="t"/>
              </v:shape>
            </v:group>
            <v:group style="position:absolute;left:6378;top:14781;width:2;height:7" coordorigin="6378,14781" coordsize="2,7">
              <v:shape style="position:absolute;left:6378;top:14781;width:2;height:7" coordorigin="6378,14781" coordsize="0,7" path="m6378,14781l6378,14787e" filled="false" stroked="true" strokeweight=".079853pt" strokecolor="#989898">
                <v:path arrowok="t"/>
              </v:shape>
            </v:group>
            <v:group style="position:absolute;left:6391;top:14816;width:2;height:7" coordorigin="6391,14816" coordsize="2,7">
              <v:shape style="position:absolute;left:6391;top:14816;width:2;height:7" coordorigin="6391,14816" coordsize="0,7" path="m6391,14816l6391,14822e" filled="false" stroked="true" strokeweight=".079853pt" strokecolor="#989898">
                <v:path arrowok="t"/>
              </v:shape>
            </v:group>
            <v:group style="position:absolute;left:6404;top:14853;width:2;height:7" coordorigin="6404,14853" coordsize="2,7">
              <v:shape style="position:absolute;left:6404;top:14853;width:2;height:7" coordorigin="6404,14853" coordsize="0,7" path="m6404,14853l6404,14859e" filled="false" stroked="true" strokeweight=".079853pt" strokecolor="#989898">
                <v:path arrowok="t"/>
              </v:shape>
            </v:group>
            <v:group style="position:absolute;left:6417;top:14888;width:2;height:7" coordorigin="6417,14888" coordsize="2,7">
              <v:shape style="position:absolute;left:6417;top:14888;width:2;height:7" coordorigin="6417,14888" coordsize="0,7" path="m6417,14888l6417,14894e" filled="false" stroked="true" strokeweight=".079853pt" strokecolor="#989898">
                <v:path arrowok="t"/>
              </v:shape>
            </v:group>
            <v:group style="position:absolute;left:5763;top:11481;width:13;height:28" coordorigin="5763,11481" coordsize="13,28">
              <v:shape style="position:absolute;left:5763;top:11481;width:13;height:28" coordorigin="5763,11481" coordsize="13,28" path="m5775,11481l5774,11482,5769,11482,5767,11484,5766,11485,5764,11487,5764,11488,5763,11488,5763,11504,5764,11504,5764,11506,5766,11508,5766,11495,5767,11495,5767,11490,5769,11490,5769,11488,5770,11487,5774,11487,5775,11485,5775,11481xe" filled="true" fillcolor="#989898" stroked="false">
                <v:path arrowok="t"/>
                <v:fill type="solid"/>
              </v:shape>
            </v:group>
            <v:group style="position:absolute;left:5790;top:11501;width:7;height:10" coordorigin="5790,11501" coordsize="7,10">
              <v:shape style="position:absolute;left:5790;top:11501;width:7;height:10" coordorigin="5790,11501" coordsize="7,10" path="m5796,11501l5794,11503,5793,11504,5790,11504,5790,11511,5791,11511,5791,11509,5794,11509,5796,11508,5796,11501xe" filled="true" fillcolor="#989898" stroked="false">
                <v:path arrowok="t"/>
                <v:fill type="solid"/>
              </v:shape>
            </v:group>
            <v:group style="position:absolute;left:5766;top:11482;width:36;height:29" coordorigin="5766,11482" coordsize="36,29">
              <v:shape style="position:absolute;left:5766;top:11482;width:36;height:29" coordorigin="5766,11482" coordsize="36,29" path="m5778,11509l5769,11509,5769,11511,5777,11511,5778,11509xe" filled="true" fillcolor="#989898" stroked="false">
                <v:path arrowok="t"/>
                <v:fill type="solid"/>
              </v:shape>
              <v:shape style="position:absolute;left:5766;top:11482;width:36;height:29" coordorigin="5766,11482" coordsize="36,29" path="m5767,11500l5766,11500,5766,11508,5767,11509,5780,11509,5780,11508,5782,11508,5782,11506,5769,11506,5769,11504,5767,11503,5767,11500xe" filled="true" fillcolor="#989898" stroked="false">
                <v:path arrowok="t"/>
                <v:fill type="solid"/>
              </v:shape>
              <v:shape style="position:absolute;left:5766;top:11482;width:36;height:29" coordorigin="5766,11482" coordsize="36,29" path="m5799,11487l5791,11487,5793,11488,5794,11488,5794,11490,5796,11490,5796,11508,5798,11508,5798,11506,5799,11506,5799,11503,5801,11501,5801,11492,5799,11490,5799,11487xe" filled="true" fillcolor="#989898" stroked="false">
                <v:path arrowok="t"/>
                <v:fill type="solid"/>
              </v:shape>
              <v:shape style="position:absolute;left:5766;top:11482;width:36;height:29" coordorigin="5766,11482" coordsize="36,29" path="m5796,11484l5786,11484,5782,11488,5782,11492,5780,11493,5780,11498,5778,11498,5778,11503,5777,11503,5777,11504,5775,11506,5782,11506,5782,11504,5783,11504,5783,11500,5785,11500,5785,11495,5786,11493,5786,11490,5788,11488,5790,11487,5798,11487,5798,11485,5796,11485,5796,11484xe" filled="true" fillcolor="#989898" stroked="false">
                <v:path arrowok="t"/>
                <v:fill type="solid"/>
              </v:shape>
              <v:shape style="position:absolute;left:5766;top:11482;width:36;height:29" coordorigin="5766,11482" coordsize="36,29" path="m5791,11482l5788,11482,5788,11484,5793,11484,5791,11482xe" filled="true" fillcolor="#989898" stroked="false">
                <v:path arrowok="t"/>
                <v:fill type="solid"/>
              </v:shape>
            </v:group>
            <v:group style="position:absolute;left:5763;top:11514;width:39;height:26" coordorigin="5763,11514" coordsize="39,26">
              <v:shape style="position:absolute;left:5763;top:11514;width:39;height:26" coordorigin="5763,11514" coordsize="39,26" path="m5763,11514l5763,11519,5774,11524,5774,11539,5778,11525,5792,11525,5763,11514xe" filled="true" fillcolor="#989898" stroked="false">
                <v:path arrowok="t"/>
                <v:fill type="solid"/>
              </v:shape>
              <v:shape style="position:absolute;left:5763;top:11514;width:39;height:26" coordorigin="5763,11514" coordsize="39,26" path="m5792,11525l5778,11525,5790,11528,5790,11530,5794,11530,5796,11532,5801,11533,5801,11528,5792,11525xe" filled="true" fillcolor="#989898" stroked="false">
                <v:path arrowok="t"/>
                <v:fill type="solid"/>
              </v:shape>
            </v:group>
            <v:group style="position:absolute;left:5763;top:11525;width:39;height:24" coordorigin="5763,11525" coordsize="39,24">
              <v:shape style="position:absolute;left:5763;top:11525;width:39;height:24" coordorigin="5763,11525" coordsize="39,24" path="m5778,11525l5774,11539,5763,11543,5763,11549,5789,11538,5778,11538,5778,11525xe" filled="true" fillcolor="#989898" stroked="false">
                <v:path arrowok="t"/>
                <v:fill type="solid"/>
              </v:shape>
              <v:shape style="position:absolute;left:5763;top:11525;width:39;height:24" coordorigin="5763,11525" coordsize="39,24" path="m5796,11532l5793,11532,5791,11533,5788,11533,5778,11538,5789,11538,5801,11533,5796,11532xe" filled="true" fillcolor="#989898" stroked="false">
                <v:path arrowok="t"/>
                <v:fill type="solid"/>
              </v:shape>
            </v:group>
            <v:group style="position:absolute;left:5782;top:11570;width:15;height:13" coordorigin="5782,11570" coordsize="15,13">
              <v:shape style="position:absolute;left:5782;top:11570;width:15;height:13" coordorigin="5782,11570" coordsize="15,13" path="m5791,11581l5786,11581,5788,11583,5791,11583,5791,11581xe" filled="true" fillcolor="#989898" stroked="false">
                <v:path arrowok="t"/>
                <v:fill type="solid"/>
              </v:shape>
              <v:shape style="position:absolute;left:5782;top:11570;width:15;height:13" coordorigin="5782,11570" coordsize="15,13" path="m5782,11570l5782,11579,5783,11579,5783,11581,5794,11581,5796,11579,5796,11576,5785,11576,5785,11575,5783,11575,5783,11571,5782,11570xe" filled="true" fillcolor="#989898" stroked="false">
                <v:path arrowok="t"/>
                <v:fill type="solid"/>
              </v:shape>
              <v:shape style="position:absolute;left:5782;top:11570;width:15;height:13" coordorigin="5782,11570" coordsize="15,13" path="m5796,11573l5794,11573,5794,11575,5793,11576,5796,11576,5796,11573xe" filled="true" fillcolor="#989898" stroked="false">
                <v:path arrowok="t"/>
                <v:fill type="solid"/>
              </v:shape>
            </v:group>
            <v:group style="position:absolute;left:5763;top:11554;width:39;height:26" coordorigin="5763,11554" coordsize="39,26">
              <v:shape style="position:absolute;left:5763;top:11554;width:39;height:26" coordorigin="5763,11554" coordsize="39,26" path="m5782,11559l5778,11559,5778,11576,5780,11576,5780,11578,5782,11579,5782,11559xe" filled="true" fillcolor="#989898" stroked="false">
                <v:path arrowok="t"/>
                <v:fill type="solid"/>
              </v:shape>
              <v:shape style="position:absolute;left:5763;top:11554;width:39;height:26" coordorigin="5763,11554" coordsize="39,26" path="m5801,11554l5763,11554,5763,11559,5796,11559,5796,11579,5798,11578,5799,11578,5799,11571,5801,11571,5801,11554xe" filled="true" fillcolor="#989898" stroked="false">
                <v:path arrowok="t"/>
                <v:fill type="solid"/>
              </v:shape>
            </v:group>
            <v:group style="position:absolute;left:5589;top:11990;width:13;height:28" coordorigin="5589,11990" coordsize="13,28">
              <v:shape style="position:absolute;left:5589;top:11990;width:13;height:28" coordorigin="5589,11990" coordsize="13,28" path="m5602,11990l5600,11992,5595,11992,5594,11994,5590,11997,5590,11998,5589,11998,5589,12014,5590,12014,5590,12016,5592,12018,5592,12005,5594,12005,5594,12000,5595,12000,5595,11998,5597,11997,5600,11997,5602,11995,5602,11990xe" filled="true" fillcolor="#989898" stroked="false">
                <v:path arrowok="t"/>
                <v:fill type="solid"/>
              </v:shape>
            </v:group>
            <v:group style="position:absolute;left:5616;top:12011;width:7;height:10" coordorigin="5616,12011" coordsize="7,10">
              <v:shape style="position:absolute;left:5616;top:12011;width:7;height:10" coordorigin="5616,12011" coordsize="7,10" path="m5622,12011l5621,12013,5619,12014,5616,12014,5616,12021,5618,12021,5618,12019,5621,12019,5622,12018,5622,12011xe" filled="true" fillcolor="#989898" stroked="false">
                <v:path arrowok="t"/>
                <v:fill type="solid"/>
              </v:shape>
            </v:group>
            <v:group style="position:absolute;left:5592;top:11992;width:36;height:29" coordorigin="5592,11992" coordsize="36,29">
              <v:shape style="position:absolute;left:5592;top:11992;width:36;height:29" coordorigin="5592,11992" coordsize="36,29" path="m5605,12019l5595,12019,5595,12021,5603,12021,5605,12019xe" filled="true" fillcolor="#989898" stroked="false">
                <v:path arrowok="t"/>
                <v:fill type="solid"/>
              </v:shape>
              <v:shape style="position:absolute;left:5592;top:11992;width:36;height:29" coordorigin="5592,11992" coordsize="36,29" path="m5594,12010l5592,12010,5592,12018,5594,12019,5606,12019,5606,12018,5608,12018,5608,12016,5595,12016,5595,12014,5594,12013,5594,12010xe" filled="true" fillcolor="#989898" stroked="false">
                <v:path arrowok="t"/>
                <v:fill type="solid"/>
              </v:shape>
              <v:shape style="position:absolute;left:5592;top:11992;width:36;height:29" coordorigin="5592,11992" coordsize="36,29" path="m5625,11997l5618,11997,5619,11998,5621,11998,5621,12000,5622,12000,5622,12018,5624,12018,5624,12016,5625,12016,5625,12013,5627,12011,5627,12002,5625,12000,5625,11997xe" filled="true" fillcolor="#989898" stroked="false">
                <v:path arrowok="t"/>
                <v:fill type="solid"/>
              </v:shape>
              <v:shape style="position:absolute;left:5592;top:11992;width:36;height:29" coordorigin="5592,11992" coordsize="36,29" path="m5622,11994l5613,11994,5608,11998,5608,12002,5606,12003,5606,12008,5605,12008,5605,12013,5603,12013,5603,12014,5602,12016,5608,12016,5608,12014,5610,12014,5610,12010,5611,12010,5611,12005,5613,12003,5613,12000,5616,11997,5624,11997,5624,11995,5622,11995,5622,11994xe" filled="true" fillcolor="#989898" stroked="false">
                <v:path arrowok="t"/>
                <v:fill type="solid"/>
              </v:shape>
              <v:shape style="position:absolute;left:5592;top:11992;width:36;height:29" coordorigin="5592,11992" coordsize="36,29" path="m5618,11992l5614,11992,5614,11994,5619,11994,5618,11992xe" filled="true" fillcolor="#989898" stroked="false">
                <v:path arrowok="t"/>
                <v:fill type="solid"/>
              </v:shape>
            </v:group>
            <v:group style="position:absolute;left:5589;top:12024;width:39;height:26" coordorigin="5589,12024" coordsize="39,26">
              <v:shape style="position:absolute;left:5589;top:12024;width:39;height:26" coordorigin="5589,12024" coordsize="39,26" path="m5589,12024l5589,12029,5600,12033,5600,12049,5605,12035,5619,12035,5589,12024xe" filled="true" fillcolor="#989898" stroked="false">
                <v:path arrowok="t"/>
                <v:fill type="solid"/>
              </v:shape>
              <v:shape style="position:absolute;left:5589;top:12024;width:39;height:26" coordorigin="5589,12024" coordsize="39,26" path="m5619,12035l5605,12035,5616,12038,5616,12040,5621,12040,5622,12041,5627,12043,5627,12038,5619,12035xe" filled="true" fillcolor="#989898" stroked="false">
                <v:path arrowok="t"/>
                <v:fill type="solid"/>
              </v:shape>
            </v:group>
            <v:group style="position:absolute;left:5589;top:12035;width:39;height:24" coordorigin="5589,12035" coordsize="39,24">
              <v:shape style="position:absolute;left:5589;top:12035;width:39;height:24" coordorigin="5589,12035" coordsize="39,24" path="m5605,12035l5600,12049,5589,12053,5589,12059,5616,12048,5605,12048,5605,12035xe" filled="true" fillcolor="#989898" stroked="false">
                <v:path arrowok="t"/>
                <v:fill type="solid"/>
              </v:shape>
              <v:shape style="position:absolute;left:5589;top:12035;width:39;height:24" coordorigin="5589,12035" coordsize="39,24" path="m5622,12041l5619,12041,5618,12043,5614,12043,5605,12048,5616,12048,5627,12043,5622,12041xe" filled="true" fillcolor="#989898" stroked="false">
                <v:path arrowok="t"/>
                <v:fill type="solid"/>
              </v:shape>
            </v:group>
            <v:group style="position:absolute;left:5608;top:12080;width:15;height:13" coordorigin="5608,12080" coordsize="15,13">
              <v:shape style="position:absolute;left:5608;top:12080;width:15;height:13" coordorigin="5608,12080" coordsize="15,13" path="m5618,12091l5613,12091,5614,12092,5618,12092,5618,12091xe" filled="true" fillcolor="#989898" stroked="false">
                <v:path arrowok="t"/>
                <v:fill type="solid"/>
              </v:shape>
              <v:shape style="position:absolute;left:5608;top:12080;width:15;height:13" coordorigin="5608,12080" coordsize="15,13" path="m5608,12080l5608,12089,5610,12089,5610,12091,5621,12091,5622,12089,5622,12086,5611,12086,5611,12084,5610,12084,5610,12081,5608,12080xe" filled="true" fillcolor="#989898" stroked="false">
                <v:path arrowok="t"/>
                <v:fill type="solid"/>
              </v:shape>
              <v:shape style="position:absolute;left:5608;top:12080;width:15;height:13" coordorigin="5608,12080" coordsize="15,13" path="m5622,12083l5621,12083,5621,12084,5619,12086,5622,12086,5622,12083xe" filled="true" fillcolor="#989898" stroked="false">
                <v:path arrowok="t"/>
                <v:fill type="solid"/>
              </v:shape>
            </v:group>
            <v:group style="position:absolute;left:5589;top:12064;width:39;height:26" coordorigin="5589,12064" coordsize="39,26">
              <v:shape style="position:absolute;left:5589;top:12064;width:39;height:26" coordorigin="5589,12064" coordsize="39,26" path="m5608,12069l5605,12069,5605,12086,5606,12086,5606,12088,5608,12089,5608,12069xe" filled="true" fillcolor="#989898" stroked="false">
                <v:path arrowok="t"/>
                <v:fill type="solid"/>
              </v:shape>
              <v:shape style="position:absolute;left:5589;top:12064;width:39;height:26" coordorigin="5589,12064" coordsize="39,26" path="m5627,12064l5589,12064,5589,12069,5622,12069,5622,12089,5624,12088,5625,12088,5625,12081,5627,12081,5627,12064xe" filled="true" fillcolor="#989898" stroked="false">
                <v:path arrowok="t"/>
                <v:fill type="solid"/>
              </v:shape>
            </v:group>
            <v:group style="position:absolute;left:4931;top:12362;width:13;height:28" coordorigin="4931,12362" coordsize="13,28">
              <v:shape style="position:absolute;left:4931;top:12362;width:13;height:28" coordorigin="4931,12362" coordsize="13,28" path="m4943,12362l4942,12363,4937,12363,4932,12368,4932,12370,4931,12370,4931,12386,4932,12386,4932,12387,4934,12389,4934,12376,4935,12376,4935,12371,4937,12371,4937,12370,4939,12368,4942,12368,4943,12367,4943,12362xe" filled="true" fillcolor="#989898" stroked="false">
                <v:path arrowok="t"/>
                <v:fill type="solid"/>
              </v:shape>
            </v:group>
            <v:group style="position:absolute;left:4958;top:12383;width:7;height:10" coordorigin="4958,12383" coordsize="7,10">
              <v:shape style="position:absolute;left:4958;top:12383;width:7;height:10" coordorigin="4958,12383" coordsize="7,10" path="m4964,12383l4961,12386,4958,12386,4958,12392,4959,12392,4959,12390,4963,12390,4964,12389,4964,12383xe" filled="true" fillcolor="#989898" stroked="false">
                <v:path arrowok="t"/>
                <v:fill type="solid"/>
              </v:shape>
            </v:group>
            <v:group style="position:absolute;left:4934;top:12363;width:36;height:29" coordorigin="4934,12363" coordsize="36,29">
              <v:shape style="position:absolute;left:4934;top:12363;width:36;height:29" coordorigin="4934,12363" coordsize="36,29" path="m4947,12390l4937,12390,4937,12392,4945,12392,4947,12390xe" filled="true" fillcolor="#989898" stroked="false">
                <v:path arrowok="t"/>
                <v:fill type="solid"/>
              </v:shape>
              <v:shape style="position:absolute;left:4934;top:12363;width:36;height:29" coordorigin="4934,12363" coordsize="36,29" path="m4935,12381l4934,12381,4934,12389,4935,12390,4948,12390,4948,12389,4950,12389,4950,12387,4937,12387,4937,12386,4935,12384,4935,12381xe" filled="true" fillcolor="#989898" stroked="false">
                <v:path arrowok="t"/>
                <v:fill type="solid"/>
              </v:shape>
              <v:shape style="position:absolute;left:4934;top:12363;width:36;height:29" coordorigin="4934,12363" coordsize="36,29" path="m4967,12368l4959,12368,4961,12370,4963,12370,4963,12371,4964,12371,4964,12389,4966,12389,4966,12387,4967,12387,4967,12384,4969,12383,4969,12373,4967,12371,4967,12368xe" filled="true" fillcolor="#989898" stroked="false">
                <v:path arrowok="t"/>
                <v:fill type="solid"/>
              </v:shape>
              <v:shape style="position:absolute;left:4934;top:12363;width:36;height:29" coordorigin="4934,12363" coordsize="36,29" path="m4964,12365l4955,12365,4953,12367,4950,12370,4950,12373,4948,12375,4948,12379,4947,12379,4947,12384,4945,12384,4945,12386,4943,12387,4950,12387,4950,12386,4951,12386,4951,12381,4953,12381,4953,12376,4955,12375,4955,12371,4958,12368,4966,12368,4966,12367,4964,12367,4964,12365xe" filled="true" fillcolor="#989898" stroked="false">
                <v:path arrowok="t"/>
                <v:fill type="solid"/>
              </v:shape>
              <v:shape style="position:absolute;left:4934;top:12363;width:36;height:29" coordorigin="4934,12363" coordsize="36,29" path="m4959,12363l4956,12363,4956,12365,4961,12365,4959,12363xe" filled="true" fillcolor="#989898" stroked="false">
                <v:path arrowok="t"/>
                <v:fill type="solid"/>
              </v:shape>
            </v:group>
            <v:group style="position:absolute;left:4931;top:12395;width:39;height:26" coordorigin="4931,12395" coordsize="39,26">
              <v:shape style="position:absolute;left:4931;top:12395;width:39;height:26" coordorigin="4931,12395" coordsize="39,26" path="m4931,12395l4931,12400,4942,12405,4942,12421,4947,12406,4960,12406,4931,12395xe" filled="true" fillcolor="#989898" stroked="false">
                <v:path arrowok="t"/>
                <v:fill type="solid"/>
              </v:shape>
              <v:shape style="position:absolute;left:4931;top:12395;width:39;height:26" coordorigin="4931,12395" coordsize="39,26" path="m4960,12406l4947,12406,4958,12410,4958,12411,4963,12411,4964,12413,4969,12414,4969,12410,4960,12406xe" filled="true" fillcolor="#989898" stroked="false">
                <v:path arrowok="t"/>
                <v:fill type="solid"/>
              </v:shape>
            </v:group>
            <v:group style="position:absolute;left:4931;top:12406;width:39;height:24" coordorigin="4931,12406" coordsize="39,24">
              <v:shape style="position:absolute;left:4931;top:12406;width:39;height:24" coordorigin="4931,12406" coordsize="39,24" path="m4947,12406l4942,12421,4931,12424,4931,12430,4957,12419,4947,12419,4947,12406xe" filled="true" fillcolor="#989898" stroked="false">
                <v:path arrowok="t"/>
                <v:fill type="solid"/>
              </v:shape>
              <v:shape style="position:absolute;left:4931;top:12406;width:39;height:24" coordorigin="4931,12406" coordsize="39,24" path="m4964,12413l4961,12413,4959,12414,4956,12414,4947,12419,4957,12419,4969,12414,4964,12413xe" filled="true" fillcolor="#989898" stroked="false">
                <v:path arrowok="t"/>
                <v:fill type="solid"/>
              </v:shape>
            </v:group>
            <v:group style="position:absolute;left:4950;top:12451;width:15;height:13" coordorigin="4950,12451" coordsize="15,13">
              <v:shape style="position:absolute;left:4950;top:12451;width:15;height:13" coordorigin="4950,12451" coordsize="15,13" path="m4959,12462l4955,12462,4956,12464,4959,12464,4959,12462xe" filled="true" fillcolor="#989898" stroked="false">
                <v:path arrowok="t"/>
                <v:fill type="solid"/>
              </v:shape>
              <v:shape style="position:absolute;left:4950;top:12451;width:15;height:13" coordorigin="4950,12451" coordsize="15,13" path="m4950,12451l4950,12461,4951,12461,4951,12462,4963,12462,4964,12461,4964,12457,4953,12457,4953,12456,4951,12456,4951,12453,4950,12451xe" filled="true" fillcolor="#989898" stroked="false">
                <v:path arrowok="t"/>
                <v:fill type="solid"/>
              </v:shape>
              <v:shape style="position:absolute;left:4950;top:12451;width:15;height:13" coordorigin="4950,12451" coordsize="15,13" path="m4964,12454l4963,12454,4963,12456,4961,12457,4964,12457,4964,12454xe" filled="true" fillcolor="#989898" stroked="false">
                <v:path arrowok="t"/>
                <v:fill type="solid"/>
              </v:shape>
            </v:group>
            <v:group style="position:absolute;left:4931;top:12435;width:39;height:26" coordorigin="4931,12435" coordsize="39,26">
              <v:shape style="position:absolute;left:4931;top:12435;width:39;height:26" coordorigin="4931,12435" coordsize="39,26" path="m4950,12440l4947,12440,4947,12457,4948,12457,4948,12459,4950,12461,4950,12440xe" filled="true" fillcolor="#989898" stroked="false">
                <v:path arrowok="t"/>
                <v:fill type="solid"/>
              </v:shape>
              <v:shape style="position:absolute;left:4931;top:12435;width:39;height:26" coordorigin="4931,12435" coordsize="39,26" path="m4969,12435l4931,12435,4931,12440,4964,12440,4964,12461,4966,12459,4967,12459,4967,12453,4969,12453,4969,12435xe" filled="true" fillcolor="#989898" stroked="false">
                <v:path arrowok="t"/>
                <v:fill type="solid"/>
              </v:shape>
            </v:group>
            <v:group style="position:absolute;left:5045;top:12846;width:13;height:28" coordorigin="5045,12846" coordsize="13,28">
              <v:shape style="position:absolute;left:5045;top:12846;width:13;height:28" coordorigin="5045,12846" coordsize="13,28" path="m5058,12846l5057,12848,5052,12848,5047,12853,5047,12854,5045,12854,5045,12870,5047,12870,5047,12872,5049,12873,5049,12861,5050,12861,5050,12856,5052,12856,5052,12854,5053,12853,5057,12853,5058,12851,5058,12846xe" filled="true" fillcolor="#989898" stroked="false">
                <v:path arrowok="t"/>
                <v:fill type="solid"/>
              </v:shape>
            </v:group>
            <v:group style="position:absolute;left:5072;top:12867;width:7;height:10" coordorigin="5072,12867" coordsize="7,10">
              <v:shape style="position:absolute;left:5072;top:12867;width:7;height:10" coordorigin="5072,12867" coordsize="7,10" path="m5079,12867l5077,12869,5076,12870,5072,12870,5072,12877,5074,12877,5074,12875,5077,12875,5079,12873,5079,12867xe" filled="true" fillcolor="#989898" stroked="false">
                <v:path arrowok="t"/>
                <v:fill type="solid"/>
              </v:shape>
            </v:group>
            <v:group style="position:absolute;left:5049;top:12848;width:36;height:29" coordorigin="5049,12848" coordsize="36,29">
              <v:shape style="position:absolute;left:5049;top:12848;width:36;height:29" coordorigin="5049,12848" coordsize="36,29" path="m5061,12875l5052,12875,5052,12877,5060,12877,5061,12875xe" filled="true" fillcolor="#989898" stroked="false">
                <v:path arrowok="t"/>
                <v:fill type="solid"/>
              </v:shape>
              <v:shape style="position:absolute;left:5049;top:12848;width:36;height:29" coordorigin="5049,12848" coordsize="36,29" path="m5050,12865l5049,12865,5049,12873,5050,12875,5063,12875,5063,12873,5065,12873,5065,12872,5052,12872,5052,12870,5050,12869,5050,12865xe" filled="true" fillcolor="#989898" stroked="false">
                <v:path arrowok="t"/>
                <v:fill type="solid"/>
              </v:shape>
              <v:shape style="position:absolute;left:5049;top:12848;width:36;height:29" coordorigin="5049,12848" coordsize="36,29" path="m5082,12853l5074,12853,5076,12854,5077,12854,5077,12856,5079,12856,5079,12873,5080,12873,5080,12872,5082,12872,5082,12869,5084,12867,5084,12857,5082,12856,5082,12853xe" filled="true" fillcolor="#989898" stroked="false">
                <v:path arrowok="t"/>
                <v:fill type="solid"/>
              </v:shape>
              <v:shape style="position:absolute;left:5049;top:12848;width:36;height:29" coordorigin="5049,12848" coordsize="36,29" path="m5079,12849l5069,12849,5068,12851,5066,12853,5065,12854,5065,12857,5063,12859,5063,12864,5061,12864,5061,12869,5060,12869,5060,12870,5058,12872,5065,12872,5065,12870,5066,12870,5066,12865,5068,12865,5068,12861,5069,12859,5069,12856,5071,12854,5072,12853,5080,12853,5080,12851,5079,12851,5079,12849xe" filled="true" fillcolor="#989898" stroked="false">
                <v:path arrowok="t"/>
                <v:fill type="solid"/>
              </v:shape>
              <v:shape style="position:absolute;left:5049;top:12848;width:36;height:29" coordorigin="5049,12848" coordsize="36,29" path="m5074,12848l5071,12848,5071,12849,5076,12849,5074,12848xe" filled="true" fillcolor="#989898" stroked="false">
                <v:path arrowok="t"/>
                <v:fill type="solid"/>
              </v:shape>
            </v:group>
            <v:group style="position:absolute;left:5045;top:12880;width:39;height:26" coordorigin="5045,12880" coordsize="39,26">
              <v:shape style="position:absolute;left:5045;top:12880;width:39;height:26" coordorigin="5045,12880" coordsize="39,26" path="m5045,12880l5045,12884,5057,12889,5057,12905,5061,12891,5075,12891,5045,12880xe" filled="true" fillcolor="#989898" stroked="false">
                <v:path arrowok="t"/>
                <v:fill type="solid"/>
              </v:shape>
              <v:shape style="position:absolute;left:5045;top:12880;width:39;height:26" coordorigin="5045,12880" coordsize="39,26" path="m5075,12891l5061,12891,5072,12894,5072,12896,5077,12896,5079,12897,5084,12899,5084,12894,5075,12891xe" filled="true" fillcolor="#989898" stroked="false">
                <v:path arrowok="t"/>
                <v:fill type="solid"/>
              </v:shape>
            </v:group>
            <v:group style="position:absolute;left:5045;top:12891;width:39;height:24" coordorigin="5045,12891" coordsize="39,24">
              <v:shape style="position:absolute;left:5045;top:12891;width:39;height:24" coordorigin="5045,12891" coordsize="39,24" path="m5061,12891l5057,12905,5045,12908,5045,12915,5072,12904,5061,12904,5061,12891xe" filled="true" fillcolor="#989898" stroked="false">
                <v:path arrowok="t"/>
                <v:fill type="solid"/>
              </v:shape>
              <v:shape style="position:absolute;left:5045;top:12891;width:39;height:24" coordorigin="5045,12891" coordsize="39,24" path="m5079,12897l5076,12897,5074,12899,5071,12899,5061,12904,5072,12904,5084,12899,5079,12897xe" filled="true" fillcolor="#989898" stroked="false">
                <v:path arrowok="t"/>
                <v:fill type="solid"/>
              </v:shape>
            </v:group>
            <v:group style="position:absolute;left:5065;top:12935;width:15;height:13" coordorigin="5065,12935" coordsize="15,13">
              <v:shape style="position:absolute;left:5065;top:12935;width:15;height:13" coordorigin="5065,12935" coordsize="15,13" path="m5074,12947l5069,12947,5071,12948,5074,12948,5074,12947xe" filled="true" fillcolor="#989898" stroked="false">
                <v:path arrowok="t"/>
                <v:fill type="solid"/>
              </v:shape>
              <v:shape style="position:absolute;left:5065;top:12935;width:15;height:13" coordorigin="5065,12935" coordsize="15,13" path="m5065,12935l5065,12945,5066,12945,5066,12947,5077,12947,5079,12945,5079,12942,5068,12942,5068,12940,5066,12940,5066,12937,5065,12935xe" filled="true" fillcolor="#989898" stroked="false">
                <v:path arrowok="t"/>
                <v:fill type="solid"/>
              </v:shape>
              <v:shape style="position:absolute;left:5065;top:12935;width:15;height:13" coordorigin="5065,12935" coordsize="15,13" path="m5079,12939l5077,12939,5077,12940,5076,12942,5079,12942,5079,12939xe" filled="true" fillcolor="#989898" stroked="false">
                <v:path arrowok="t"/>
                <v:fill type="solid"/>
              </v:shape>
            </v:group>
            <v:group style="position:absolute;left:5045;top:12920;width:39;height:26" coordorigin="5045,12920" coordsize="39,26">
              <v:shape style="position:absolute;left:5045;top:12920;width:39;height:26" coordorigin="5045,12920" coordsize="39,26" path="m5065,12924l5061,12924,5061,12942,5063,12942,5063,12943,5065,12945,5065,12924xe" filled="true" fillcolor="#989898" stroked="false">
                <v:path arrowok="t"/>
                <v:fill type="solid"/>
              </v:shape>
              <v:shape style="position:absolute;left:5045;top:12920;width:39;height:26" coordorigin="5045,12920" coordsize="39,26" path="m5084,12920l5045,12920,5045,12924,5079,12924,5079,12945,5080,12943,5082,12943,5082,12937,5084,12937,5084,12920xe" filled="true" fillcolor="#989898" stroked="false">
                <v:path arrowok="t"/>
                <v:fill type="solid"/>
              </v:shape>
            </v:group>
            <v:group style="position:absolute;left:4622;top:14244;width:13;height:28" coordorigin="4622,14244" coordsize="13,28">
              <v:shape style="position:absolute;left:4622;top:14244;width:13;height:28" coordorigin="4622,14244" coordsize="13,28" path="m4634,14244l4633,14245,4628,14245,4626,14247,4625,14249,4623,14250,4623,14252,4622,14252,4622,14268,4623,14268,4623,14269,4625,14271,4625,14258,4626,14258,4626,14253,4628,14253,4628,14252,4629,14250,4633,14250,4634,14249,4634,14244xe" filled="true" fillcolor="#989898" stroked="false">
                <v:path arrowok="t"/>
                <v:fill type="solid"/>
              </v:shape>
            </v:group>
            <v:group style="position:absolute;left:4649;top:14265;width:7;height:10" coordorigin="4649,14265" coordsize="7,10">
              <v:shape style="position:absolute;left:4649;top:14265;width:7;height:10" coordorigin="4649,14265" coordsize="7,10" path="m4655,14265l4653,14266,4652,14268,4649,14268,4649,14274,4650,14274,4650,14273,4653,14273,4655,14271,4655,14265xe" filled="true" fillcolor="#989898" stroked="false">
                <v:path arrowok="t"/>
                <v:fill type="solid"/>
              </v:shape>
            </v:group>
            <v:group style="position:absolute;left:4625;top:14245;width:36;height:29" coordorigin="4625,14245" coordsize="36,29">
              <v:shape style="position:absolute;left:4625;top:14245;width:36;height:29" coordorigin="4625,14245" coordsize="36,29" path="m4637,14273l4628,14273,4628,14274,4636,14274,4637,14273xe" filled="true" fillcolor="#989898" stroked="false">
                <v:path arrowok="t"/>
                <v:fill type="solid"/>
              </v:shape>
              <v:shape style="position:absolute;left:4625;top:14245;width:36;height:29" coordorigin="4625,14245" coordsize="36,29" path="m4626,14263l4625,14263,4625,14271,4626,14273,4639,14273,4639,14271,4641,14271,4641,14269,4628,14269,4628,14268,4626,14266,4626,14263xe" filled="true" fillcolor="#989898" stroked="false">
                <v:path arrowok="t"/>
                <v:fill type="solid"/>
              </v:shape>
              <v:shape style="position:absolute;left:4625;top:14245;width:36;height:29" coordorigin="4625,14245" coordsize="36,29" path="m4658,14250l4650,14250,4652,14252,4653,14252,4653,14253,4655,14253,4655,14271,4657,14271,4657,14269,4658,14269,4658,14266,4660,14265,4660,14255,4658,14253,4658,14250xe" filled="true" fillcolor="#989898" stroked="false">
                <v:path arrowok="t"/>
                <v:fill type="solid"/>
              </v:shape>
              <v:shape style="position:absolute;left:4625;top:14245;width:36;height:29" coordorigin="4625,14245" coordsize="36,29" path="m4655,14247l4645,14247,4641,14252,4641,14255,4639,14257,4639,14261,4637,14261,4637,14266,4636,14266,4636,14268,4634,14269,4641,14269,4641,14268,4642,14268,4642,14263,4644,14263,4644,14258,4645,14257,4645,14253,4649,14250,4657,14250,4657,14249,4655,14249,4655,14247xe" filled="true" fillcolor="#989898" stroked="false">
                <v:path arrowok="t"/>
                <v:fill type="solid"/>
              </v:shape>
              <v:shape style="position:absolute;left:4625;top:14245;width:36;height:29" coordorigin="4625,14245" coordsize="36,29" path="m4650,14245l4647,14245,4647,14247,4652,14247,4650,14245xe" filled="true" fillcolor="#989898" stroked="false">
                <v:path arrowok="t"/>
                <v:fill type="solid"/>
              </v:shape>
            </v:group>
            <v:group style="position:absolute;left:4622;top:14277;width:39;height:26" coordorigin="4622,14277" coordsize="39,26">
              <v:shape style="position:absolute;left:4622;top:14277;width:39;height:26" coordorigin="4622,14277" coordsize="39,26" path="m4622,14277l4622,14282,4633,14287,4633,14303,4637,14288,4651,14288,4622,14277xe" filled="true" fillcolor="#989898" stroked="false">
                <v:path arrowok="t"/>
                <v:fill type="solid"/>
              </v:shape>
              <v:shape style="position:absolute;left:4622;top:14277;width:39;height:26" coordorigin="4622,14277" coordsize="39,26" path="m4651,14288l4637,14288,4649,14292,4649,14293,4653,14293,4655,14295,4660,14296,4660,14292,4651,14288xe" filled="true" fillcolor="#989898" stroked="false">
                <v:path arrowok="t"/>
                <v:fill type="solid"/>
              </v:shape>
            </v:group>
            <v:group style="position:absolute;left:4622;top:14288;width:39;height:24" coordorigin="4622,14288" coordsize="39,24">
              <v:shape style="position:absolute;left:4622;top:14288;width:39;height:24" coordorigin="4622,14288" coordsize="39,24" path="m4637,14288l4633,14303,4622,14306,4622,14312,4648,14301,4637,14301,4637,14288xe" filled="true" fillcolor="#989898" stroked="false">
                <v:path arrowok="t"/>
                <v:fill type="solid"/>
              </v:shape>
              <v:shape style="position:absolute;left:4622;top:14288;width:39;height:24" coordorigin="4622,14288" coordsize="39,24" path="m4655,14295l4652,14295,4650,14296,4647,14296,4637,14301,4648,14301,4660,14296,4655,14295xe" filled="true" fillcolor="#989898" stroked="false">
                <v:path arrowok="t"/>
                <v:fill type="solid"/>
              </v:shape>
            </v:group>
            <v:group style="position:absolute;left:4641;top:14333;width:15;height:13" coordorigin="4641,14333" coordsize="15,13">
              <v:shape style="position:absolute;left:4641;top:14333;width:15;height:13" coordorigin="4641,14333" coordsize="15,13" path="m4650,14344l4645,14344,4647,14346,4650,14346,4650,14344xe" filled="true" fillcolor="#989898" stroked="false">
                <v:path arrowok="t"/>
                <v:fill type="solid"/>
              </v:shape>
              <v:shape style="position:absolute;left:4641;top:14333;width:15;height:13" coordorigin="4641,14333" coordsize="15,13" path="m4641,14333l4641,14343,4642,14343,4642,14344,4653,14344,4655,14343,4655,14339,4644,14339,4644,14338,4642,14338,4642,14335,4641,14333xe" filled="true" fillcolor="#989898" stroked="false">
                <v:path arrowok="t"/>
                <v:fill type="solid"/>
              </v:shape>
              <v:shape style="position:absolute;left:4641;top:14333;width:15;height:13" coordorigin="4641,14333" coordsize="15,13" path="m4655,14336l4653,14336,4653,14338,4652,14339,4655,14339,4655,14336xe" filled="true" fillcolor="#989898" stroked="false">
                <v:path arrowok="t"/>
                <v:fill type="solid"/>
              </v:shape>
            </v:group>
            <v:group style="position:absolute;left:4622;top:14317;width:39;height:26" coordorigin="4622,14317" coordsize="39,26">
              <v:shape style="position:absolute;left:4622;top:14317;width:39;height:26" coordorigin="4622,14317" coordsize="39,26" path="m4641,14322l4637,14322,4637,14339,4639,14339,4639,14341,4641,14343,4641,14322xe" filled="true" fillcolor="#989898" stroked="false">
                <v:path arrowok="t"/>
                <v:fill type="solid"/>
              </v:shape>
              <v:shape style="position:absolute;left:4622;top:14317;width:39;height:26" coordorigin="4622,14317" coordsize="39,26" path="m4660,14317l4622,14317,4622,14322,4655,14322,4655,14343,4657,14341,4658,14341,4658,14335,4660,14335,4660,14317xe" filled="true" fillcolor="#989898" stroked="false">
                <v:path arrowok="t"/>
                <v:fill type="solid"/>
              </v:shape>
            </v:group>
            <v:group style="position:absolute;left:4794;top:13243;width:13;height:28" coordorigin="4794,13243" coordsize="13,28">
              <v:shape style="position:absolute;left:4794;top:13243;width:13;height:28" coordorigin="4794,13243" coordsize="13,28" path="m4806,13243l4805,13245,4800,13245,4798,13246,4797,13248,4795,13249,4795,13251,4794,13251,4794,13267,4795,13267,4795,13269,4797,13270,4797,13257,4798,13257,4798,13253,4800,13253,4800,13251,4802,13249,4805,13249,4806,13248,4806,13243xe" filled="true" fillcolor="#989898" stroked="false">
                <v:path arrowok="t"/>
                <v:fill type="solid"/>
              </v:shape>
            </v:group>
            <v:group style="position:absolute;left:4821;top:13264;width:7;height:10" coordorigin="4821,13264" coordsize="7,10">
              <v:shape style="position:absolute;left:4821;top:13264;width:7;height:10" coordorigin="4821,13264" coordsize="7,10" path="m4827,13264l4825,13265,4824,13267,4821,13267,4821,13273,4822,13273,4822,13272,4825,13272,4827,13270,4827,13264xe" filled="true" fillcolor="#989898" stroked="false">
                <v:path arrowok="t"/>
                <v:fill type="solid"/>
              </v:shape>
            </v:group>
            <v:group style="position:absolute;left:4797;top:13245;width:36;height:29" coordorigin="4797,13245" coordsize="36,29">
              <v:shape style="position:absolute;left:4797;top:13245;width:36;height:29" coordorigin="4797,13245" coordsize="36,29" path="m4810,13272l4800,13272,4800,13273,4808,13273,4810,13272xe" filled="true" fillcolor="#989898" stroked="false">
                <v:path arrowok="t"/>
                <v:fill type="solid"/>
              </v:shape>
              <v:shape style="position:absolute;left:4797;top:13245;width:36;height:29" coordorigin="4797,13245" coordsize="36,29" path="m4798,13262l4797,13262,4797,13270,4798,13272,4811,13272,4811,13270,4813,13270,4813,13269,4800,13269,4800,13267,4798,13265,4798,13262xe" filled="true" fillcolor="#989898" stroked="false">
                <v:path arrowok="t"/>
                <v:fill type="solid"/>
              </v:shape>
              <v:shape style="position:absolute;left:4797;top:13245;width:36;height:29" coordorigin="4797,13245" coordsize="36,29" path="m4830,13249l4822,13249,4824,13251,4825,13251,4825,13253,4827,13253,4827,13270,4829,13270,4829,13269,4830,13269,4830,13265,4832,13264,4832,13254,4830,13253,4830,13249xe" filled="true" fillcolor="#989898" stroked="false">
                <v:path arrowok="t"/>
                <v:fill type="solid"/>
              </v:shape>
              <v:shape style="position:absolute;left:4797;top:13245;width:36;height:29" coordorigin="4797,13245" coordsize="36,29" path="m4827,13246l4818,13246,4814,13249,4813,13251,4813,13254,4811,13256,4811,13261,4810,13261,4810,13265,4808,13265,4808,13267,4806,13269,4813,13269,4813,13267,4814,13267,4814,13262,4816,13262,4816,13257,4818,13256,4818,13253,4821,13249,4829,13249,4829,13248,4827,13248,4827,13246xe" filled="true" fillcolor="#989898" stroked="false">
                <v:path arrowok="t"/>
                <v:fill type="solid"/>
              </v:shape>
              <v:shape style="position:absolute;left:4797;top:13245;width:36;height:29" coordorigin="4797,13245" coordsize="36,29" path="m4822,13245l4819,13245,4819,13246,4824,13246,4822,13245xe" filled="true" fillcolor="#989898" stroked="false">
                <v:path arrowok="t"/>
                <v:fill type="solid"/>
              </v:shape>
            </v:group>
            <v:group style="position:absolute;left:4794;top:13277;width:39;height:26" coordorigin="4794,13277" coordsize="39,26">
              <v:shape style="position:absolute;left:4794;top:13277;width:39;height:26" coordorigin="4794,13277" coordsize="39,26" path="m4794,13277l4794,13281,4805,13286,4805,13302,4810,13288,4823,13288,4794,13277xe" filled="true" fillcolor="#989898" stroked="false">
                <v:path arrowok="t"/>
                <v:fill type="solid"/>
              </v:shape>
              <v:shape style="position:absolute;left:4794;top:13277;width:39;height:26" coordorigin="4794,13277" coordsize="39,26" path="m4823,13288l4810,13288,4821,13291,4821,13292,4825,13292,4827,13294,4832,13296,4832,13291,4823,13288xe" filled="true" fillcolor="#989898" stroked="false">
                <v:path arrowok="t"/>
                <v:fill type="solid"/>
              </v:shape>
            </v:group>
            <v:group style="position:absolute;left:4794;top:13288;width:39;height:24" coordorigin="4794,13288" coordsize="39,24">
              <v:shape style="position:absolute;left:4794;top:13288;width:39;height:24" coordorigin="4794,13288" coordsize="39,24" path="m4810,13288l4805,13302,4794,13305,4794,13312,4820,13300,4810,13300,4810,13288xe" filled="true" fillcolor="#989898" stroked="false">
                <v:path arrowok="t"/>
                <v:fill type="solid"/>
              </v:shape>
              <v:shape style="position:absolute;left:4794;top:13288;width:39;height:24" coordorigin="4794,13288" coordsize="39,24" path="m4827,13294l4824,13294,4822,13296,4819,13296,4810,13300,4820,13300,4832,13296,4827,13294xe" filled="true" fillcolor="#989898" stroked="false">
                <v:path arrowok="t"/>
                <v:fill type="solid"/>
              </v:shape>
            </v:group>
            <v:group style="position:absolute;left:4813;top:13332;width:15;height:13" coordorigin="4813,13332" coordsize="15,13">
              <v:shape style="position:absolute;left:4813;top:13332;width:15;height:13" coordorigin="4813,13332" coordsize="15,13" path="m4822,13343l4818,13343,4819,13345,4822,13345,4822,13343xe" filled="true" fillcolor="#989898" stroked="false">
                <v:path arrowok="t"/>
                <v:fill type="solid"/>
              </v:shape>
              <v:shape style="position:absolute;left:4813;top:13332;width:15;height:13" coordorigin="4813,13332" coordsize="15,13" path="m4813,13332l4813,13342,4814,13342,4814,13343,4825,13343,4827,13342,4827,13339,4816,13339,4816,13337,4814,13337,4814,13334,4813,13332xe" filled="true" fillcolor="#989898" stroked="false">
                <v:path arrowok="t"/>
                <v:fill type="solid"/>
              </v:shape>
              <v:shape style="position:absolute;left:4813;top:13332;width:15;height:13" coordorigin="4813,13332" coordsize="15,13" path="m4827,13335l4825,13335,4825,13337,4824,13339,4827,13339,4827,13335xe" filled="true" fillcolor="#989898" stroked="false">
                <v:path arrowok="t"/>
                <v:fill type="solid"/>
              </v:shape>
            </v:group>
            <v:group style="position:absolute;left:4794;top:13316;width:39;height:26" coordorigin="4794,13316" coordsize="39,26">
              <v:shape style="position:absolute;left:4794;top:13316;width:39;height:26" coordorigin="4794,13316" coordsize="39,26" path="m4813,13321l4810,13321,4810,13339,4811,13339,4811,13340,4813,13342,4813,13321xe" filled="true" fillcolor="#989898" stroked="false">
                <v:path arrowok="t"/>
                <v:fill type="solid"/>
              </v:shape>
              <v:shape style="position:absolute;left:4794;top:13316;width:39;height:26" coordorigin="4794,13316" coordsize="39,26" path="m4832,13316l4794,13316,4794,13321,4827,13321,4827,13342,4829,13340,4830,13340,4830,13334,4832,13334,4832,13316xe" filled="true" fillcolor="#989898" stroked="false">
                <v:path arrowok="t"/>
                <v:fill type="solid"/>
              </v:shape>
            </v:group>
            <v:group style="position:absolute;left:4416;top:13278;width:13;height:28" coordorigin="4416,13278" coordsize="13,28">
              <v:shape style="position:absolute;left:4416;top:13278;width:13;height:28" coordorigin="4416,13278" coordsize="13,28" path="m4429,13278l4427,13280,4422,13280,4418,13284,4418,13286,4416,13286,4416,13302,4418,13302,4418,13304,4419,13305,4419,13292,4421,13292,4421,13288,4422,13288,4422,13286,4424,13284,4427,13284,4429,13283,4429,13278xe" filled="true" fillcolor="#989898" stroked="false">
                <v:path arrowok="t"/>
                <v:fill type="solid"/>
              </v:shape>
            </v:group>
            <v:group style="position:absolute;left:4443;top:13299;width:7;height:10" coordorigin="4443,13299" coordsize="7,10">
              <v:shape style="position:absolute;left:4443;top:13299;width:7;height:10" coordorigin="4443,13299" coordsize="7,10" path="m4449,13299l4446,13302,4443,13302,4443,13308,4445,13308,4445,13307,4448,13307,4449,13305,4449,13299xe" filled="true" fillcolor="#989898" stroked="false">
                <v:path arrowok="t"/>
                <v:fill type="solid"/>
              </v:shape>
            </v:group>
            <v:group style="position:absolute;left:4419;top:13280;width:36;height:29" coordorigin="4419,13280" coordsize="36,29">
              <v:shape style="position:absolute;left:4419;top:13280;width:36;height:29" coordorigin="4419,13280" coordsize="36,29" path="m4432,13307l4422,13307,4422,13308,4430,13308,4432,13307xe" filled="true" fillcolor="#989898" stroked="false">
                <v:path arrowok="t"/>
                <v:fill type="solid"/>
              </v:shape>
              <v:shape style="position:absolute;left:4419;top:13280;width:36;height:29" coordorigin="4419,13280" coordsize="36,29" path="m4421,13297l4419,13297,4419,13305,4421,13307,4433,13307,4433,13305,4435,13305,4435,13304,4422,13304,4422,13302,4421,13300,4421,13297xe" filled="true" fillcolor="#989898" stroked="false">
                <v:path arrowok="t"/>
                <v:fill type="solid"/>
              </v:shape>
              <v:shape style="position:absolute;left:4419;top:13280;width:36;height:29" coordorigin="4419,13280" coordsize="36,29" path="m4453,13284l4445,13284,4446,13286,4448,13286,4448,13288,4449,13288,4449,13305,4451,13305,4451,13304,4453,13304,4453,13300,4454,13299,4454,13289,4453,13288,4453,13284xe" filled="true" fillcolor="#989898" stroked="false">
                <v:path arrowok="t"/>
                <v:fill type="solid"/>
              </v:shape>
              <v:shape style="position:absolute;left:4419;top:13280;width:36;height:29" coordorigin="4419,13280" coordsize="36,29" path="m4449,13281l4440,13281,4435,13286,4435,13289,4433,13291,4433,13296,4432,13296,4432,13300,4430,13300,4430,13302,4429,13304,4435,13304,4435,13302,4437,13302,4437,13297,4438,13297,4438,13292,4440,13291,4440,13288,4441,13286,4443,13284,4451,13284,4451,13283,4449,13283,4449,13281xe" filled="true" fillcolor="#989898" stroked="false">
                <v:path arrowok="t"/>
                <v:fill type="solid"/>
              </v:shape>
              <v:shape style="position:absolute;left:4419;top:13280;width:36;height:29" coordorigin="4419,13280" coordsize="36,29" path="m4445,13280l4441,13280,4441,13281,4446,13281,4445,13280xe" filled="true" fillcolor="#989898" stroked="false">
                <v:path arrowok="t"/>
                <v:fill type="solid"/>
              </v:shape>
            </v:group>
            <v:group style="position:absolute;left:4416;top:13312;width:39;height:26" coordorigin="4416,13312" coordsize="39,26">
              <v:shape style="position:absolute;left:4416;top:13312;width:39;height:26" coordorigin="4416,13312" coordsize="39,26" path="m4416,13312l4416,13316,4427,13321,4427,13337,4432,13323,4446,13323,4416,13312xe" filled="true" fillcolor="#989898" stroked="false">
                <v:path arrowok="t"/>
                <v:fill type="solid"/>
              </v:shape>
              <v:shape style="position:absolute;left:4416;top:13312;width:39;height:26" coordorigin="4416,13312" coordsize="39,26" path="m4446,13323l4432,13323,4443,13326,4443,13328,4448,13328,4449,13329,4454,13331,4454,13326,4446,13323xe" filled="true" fillcolor="#989898" stroked="false">
                <v:path arrowok="t"/>
                <v:fill type="solid"/>
              </v:shape>
            </v:group>
            <v:group style="position:absolute;left:4416;top:13323;width:39;height:24" coordorigin="4416,13323" coordsize="39,24">
              <v:shape style="position:absolute;left:4416;top:13323;width:39;height:24" coordorigin="4416,13323" coordsize="39,24" path="m4432,13323l4427,13337,4416,13340,4416,13347,4443,13335,4432,13335,4432,13323xe" filled="true" fillcolor="#989898" stroked="false">
                <v:path arrowok="t"/>
                <v:fill type="solid"/>
              </v:shape>
              <v:shape style="position:absolute;left:4416;top:13323;width:39;height:24" coordorigin="4416,13323" coordsize="39,24" path="m4449,13329l4446,13329,4445,13331,4441,13331,4432,13335,4443,13335,4454,13331,4449,13329xe" filled="true" fillcolor="#989898" stroked="false">
                <v:path arrowok="t"/>
                <v:fill type="solid"/>
              </v:shape>
            </v:group>
            <v:group style="position:absolute;left:4435;top:13367;width:15;height:13" coordorigin="4435,13367" coordsize="15,13">
              <v:shape style="position:absolute;left:4435;top:13367;width:15;height:13" coordorigin="4435,13367" coordsize="15,13" path="m4445,13378l4440,13378,4441,13380,4445,13380,4445,13378xe" filled="true" fillcolor="#989898" stroked="false">
                <v:path arrowok="t"/>
                <v:fill type="solid"/>
              </v:shape>
              <v:shape style="position:absolute;left:4435;top:13367;width:15;height:13" coordorigin="4435,13367" coordsize="15,13" path="m4435,13367l4435,13377,4437,13377,4437,13378,4448,13378,4449,13377,4449,13374,4438,13374,4438,13372,4437,13372,4437,13369,4435,13367xe" filled="true" fillcolor="#989898" stroked="false">
                <v:path arrowok="t"/>
                <v:fill type="solid"/>
              </v:shape>
              <v:shape style="position:absolute;left:4435;top:13367;width:15;height:13" coordorigin="4435,13367" coordsize="15,13" path="m4449,13371l4448,13371,4448,13372,4446,13374,4449,13374,4449,13371xe" filled="true" fillcolor="#989898" stroked="false">
                <v:path arrowok="t"/>
                <v:fill type="solid"/>
              </v:shape>
            </v:group>
            <v:group style="position:absolute;left:4416;top:13351;width:39;height:26" coordorigin="4416,13351" coordsize="39,26">
              <v:shape style="position:absolute;left:4416;top:13351;width:39;height:26" coordorigin="4416,13351" coordsize="39,26" path="m4435,13356l4432,13356,4432,13374,4433,13374,4433,13375,4435,13377,4435,13356xe" filled="true" fillcolor="#989898" stroked="false">
                <v:path arrowok="t"/>
                <v:fill type="solid"/>
              </v:shape>
              <v:shape style="position:absolute;left:4416;top:13351;width:39;height:26" coordorigin="4416,13351" coordsize="39,26" path="m4454,13351l4416,13351,4416,13356,4449,13356,4449,13377,4451,13375,4453,13375,4453,13369,4454,13369,4454,13351xe" filled="true" fillcolor="#989898" stroked="false">
                <v:path arrowok="t"/>
                <v:fill type="solid"/>
              </v:shape>
            </v:group>
            <v:group style="position:absolute;left:2672;top:14894;width:13;height:28" coordorigin="2672,14894" coordsize="13,28">
              <v:shape style="position:absolute;left:2672;top:14894;width:13;height:28" coordorigin="2672,14894" coordsize="13,28" path="m2685,14894l2684,14896,2679,14896,2674,14900,2674,14902,2672,14902,2672,14918,2674,14918,2674,14920,2676,14921,2676,14908,2677,14908,2677,14904,2679,14904,2679,14902,2680,14900,2684,14900,2685,14899,2685,14894xe" filled="true" fillcolor="#989898" stroked="false">
                <v:path arrowok="t"/>
                <v:fill type="solid"/>
              </v:shape>
            </v:group>
            <v:group style="position:absolute;left:2700;top:14915;width:7;height:10" coordorigin="2700,14915" coordsize="7,10">
              <v:shape style="position:absolute;left:2700;top:14915;width:7;height:10" coordorigin="2700,14915" coordsize="7,10" path="m2706,14915l2703,14918,2700,14918,2700,14924,2701,14924,2701,14923,2704,14923,2706,14921,2706,14915xe" filled="true" fillcolor="#989898" stroked="false">
                <v:path arrowok="t"/>
                <v:fill type="solid"/>
              </v:shape>
            </v:group>
            <v:group style="position:absolute;left:2676;top:14896;width:36;height:29" coordorigin="2676,14896" coordsize="36,29">
              <v:shape style="position:absolute;left:2676;top:14896;width:36;height:29" coordorigin="2676,14896" coordsize="36,29" path="m2688,14923l2679,14923,2679,14924,2687,14924,2688,14923xe" filled="true" fillcolor="#989898" stroked="false">
                <v:path arrowok="t"/>
                <v:fill type="solid"/>
              </v:shape>
              <v:shape style="position:absolute;left:2676;top:14896;width:36;height:29" coordorigin="2676,14896" coordsize="36,29" path="m2677,14913l2676,14913,2676,14921,2677,14923,2690,14923,2690,14921,2692,14921,2692,14920,2679,14920,2679,14918,2677,14916,2677,14913xe" filled="true" fillcolor="#989898" stroked="false">
                <v:path arrowok="t"/>
                <v:fill type="solid"/>
              </v:shape>
              <v:shape style="position:absolute;left:2676;top:14896;width:36;height:29" coordorigin="2676,14896" coordsize="36,29" path="m2709,14900l2701,14900,2703,14902,2704,14902,2704,14904,2706,14904,2706,14921,2708,14921,2708,14920,2709,14920,2709,14916,2711,14915,2711,14905,2709,14904,2709,14900xe" filled="true" fillcolor="#989898" stroked="false">
                <v:path arrowok="t"/>
                <v:fill type="solid"/>
              </v:shape>
              <v:shape style="position:absolute;left:2676;top:14896;width:36;height:29" coordorigin="2676,14896" coordsize="36,29" path="m2706,14897l2696,14897,2693,14900,2692,14902,2692,14905,2690,14907,2690,14912,2688,14912,2688,14916,2687,14916,2687,14918,2685,14920,2692,14920,2692,14918,2693,14918,2693,14913,2695,14913,2695,14908,2696,14907,2696,14904,2698,14902,2700,14900,2708,14900,2708,14899,2706,14899,2706,14897xe" filled="true" fillcolor="#989898" stroked="false">
                <v:path arrowok="t"/>
                <v:fill type="solid"/>
              </v:shape>
              <v:shape style="position:absolute;left:2676;top:14896;width:36;height:29" coordorigin="2676,14896" coordsize="36,29" path="m2701,14896l2698,14896,2698,14897,2703,14897,2701,14896xe" filled="true" fillcolor="#989898" stroked="false">
                <v:path arrowok="t"/>
                <v:fill type="solid"/>
              </v:shape>
            </v:group>
            <v:group style="position:absolute;left:2672;top:14928;width:39;height:26" coordorigin="2672,14928" coordsize="39,26">
              <v:shape style="position:absolute;left:2672;top:14928;width:39;height:26" coordorigin="2672,14928" coordsize="39,26" path="m2672,14928l2672,14932,2684,14937,2684,14953,2688,14939,2702,14939,2672,14928xe" filled="true" fillcolor="#989898" stroked="false">
                <v:path arrowok="t"/>
                <v:fill type="solid"/>
              </v:shape>
              <v:shape style="position:absolute;left:2672;top:14928;width:39;height:26" coordorigin="2672,14928" coordsize="39,26" path="m2702,14939l2688,14939,2700,14942,2700,14943,2704,14943,2706,14945,2711,14947,2711,14942,2702,14939xe" filled="true" fillcolor="#989898" stroked="false">
                <v:path arrowok="t"/>
                <v:fill type="solid"/>
              </v:shape>
            </v:group>
            <v:group style="position:absolute;left:2672;top:14939;width:39;height:24" coordorigin="2672,14939" coordsize="39,24">
              <v:shape style="position:absolute;left:2672;top:14939;width:39;height:24" coordorigin="2672,14939" coordsize="39,24" path="m2688,14939l2684,14953,2672,14956,2672,14963,2699,14951,2688,14951,2688,14939xe" filled="true" fillcolor="#989898" stroked="false">
                <v:path arrowok="t"/>
                <v:fill type="solid"/>
              </v:shape>
              <v:shape style="position:absolute;left:2672;top:14939;width:39;height:24" coordorigin="2672,14939" coordsize="39,24" path="m2706,14945l2703,14945,2701,14947,2698,14947,2688,14951,2699,14951,2711,14947,2706,14945xe" filled="true" fillcolor="#989898" stroked="false">
                <v:path arrowok="t"/>
                <v:fill type="solid"/>
              </v:shape>
            </v:group>
            <v:group style="position:absolute;left:2692;top:14983;width:15;height:13" coordorigin="2692,14983" coordsize="15,13">
              <v:shape style="position:absolute;left:2692;top:14983;width:15;height:13" coordorigin="2692,14983" coordsize="15,13" path="m2701,14994l2696,14994,2698,14996,2701,14996,2701,14994xe" filled="true" fillcolor="#989898" stroked="false">
                <v:path arrowok="t"/>
                <v:fill type="solid"/>
              </v:shape>
              <v:shape style="position:absolute;left:2692;top:14983;width:15;height:13" coordorigin="2692,14983" coordsize="15,13" path="m2692,14983l2692,14993,2693,14993,2693,14994,2704,14994,2706,14993,2706,14990,2695,14990,2695,14988,2693,14988,2693,14985,2692,14983xe" filled="true" fillcolor="#989898" stroked="false">
                <v:path arrowok="t"/>
                <v:fill type="solid"/>
              </v:shape>
              <v:shape style="position:absolute;left:2692;top:14983;width:15;height:13" coordorigin="2692,14983" coordsize="15,13" path="m2706,14986l2704,14986,2704,14988,2703,14990,2706,14990,2706,14986xe" filled="true" fillcolor="#989898" stroked="false">
                <v:path arrowok="t"/>
                <v:fill type="solid"/>
              </v:shape>
            </v:group>
            <v:group style="position:absolute;left:2672;top:14967;width:39;height:26" coordorigin="2672,14967" coordsize="39,26">
              <v:shape style="position:absolute;left:2672;top:14967;width:39;height:26" coordorigin="2672,14967" coordsize="39,26" path="m2692,14972l2688,14972,2688,14990,2690,14990,2690,14991,2692,14993,2692,14972xe" filled="true" fillcolor="#989898" stroked="false">
                <v:path arrowok="t"/>
                <v:fill type="solid"/>
              </v:shape>
              <v:shape style="position:absolute;left:2672;top:14967;width:39;height:26" coordorigin="2672,14967" coordsize="39,26" path="m2711,14967l2672,14967,2672,14972,2706,14972,2706,14993,2708,14991,2709,14991,2709,14985,2711,14985,2711,14967xe" filled="true" fillcolor="#989898" stroked="false">
                <v:path arrowok="t"/>
                <v:fill type="solid"/>
              </v:shape>
            </v:group>
            <v:group style="position:absolute;left:2771;top:14505;width:13;height:28" coordorigin="2771,14505" coordsize="13,28">
              <v:shape style="position:absolute;left:2771;top:14505;width:13;height:28" coordorigin="2771,14505" coordsize="13,28" path="m2784,14505l2782,14507,2778,14507,2774,14510,2773,14512,2773,14513,2771,14513,2771,14529,2773,14529,2773,14531,2774,14532,2774,14520,2776,14520,2776,14515,2778,14515,2778,14513,2779,14512,2782,14512,2784,14510,2784,14505xe" filled="true" fillcolor="#989898" stroked="false">
                <v:path arrowok="t"/>
                <v:fill type="solid"/>
              </v:shape>
            </v:group>
            <v:group style="position:absolute;left:2798;top:14526;width:7;height:10" coordorigin="2798,14526" coordsize="7,10">
              <v:shape style="position:absolute;left:2798;top:14526;width:7;height:10" coordorigin="2798,14526" coordsize="7,10" path="m2805,14526l2803,14528,2802,14529,2798,14529,2798,14535,2800,14535,2800,14534,2803,14534,2805,14532,2805,14526xe" filled="true" fillcolor="#989898" stroked="false">
                <v:path arrowok="t"/>
                <v:fill type="solid"/>
              </v:shape>
            </v:group>
            <v:group style="position:absolute;left:2774;top:14507;width:36;height:29" coordorigin="2774,14507" coordsize="36,29">
              <v:shape style="position:absolute;left:2774;top:14507;width:36;height:29" coordorigin="2774,14507" coordsize="36,29" path="m2787,14534l2778,14534,2778,14535,2786,14535,2787,14534xe" filled="true" fillcolor="#989898" stroked="false">
                <v:path arrowok="t"/>
                <v:fill type="solid"/>
              </v:shape>
              <v:shape style="position:absolute;left:2774;top:14507;width:36;height:29" coordorigin="2774,14507" coordsize="36,29" path="m2776,14524l2774,14524,2774,14532,2776,14534,2789,14534,2789,14532,2790,14532,2790,14531,2778,14531,2778,14529,2776,14528,2776,14524xe" filled="true" fillcolor="#989898" stroked="false">
                <v:path arrowok="t"/>
                <v:fill type="solid"/>
              </v:shape>
              <v:shape style="position:absolute;left:2774;top:14507;width:36;height:29" coordorigin="2774,14507" coordsize="36,29" path="m2808,14512l2800,14512,2802,14513,2803,14513,2803,14515,2805,14515,2805,14532,2806,14532,2806,14531,2808,14531,2808,14528,2810,14526,2810,14516,2808,14515,2808,14512xe" filled="true" fillcolor="#989898" stroked="false">
                <v:path arrowok="t"/>
                <v:fill type="solid"/>
              </v:shape>
              <v:shape style="position:absolute;left:2774;top:14507;width:36;height:29" coordorigin="2774,14507" coordsize="36,29" path="m2805,14508l2795,14508,2794,14510,2792,14512,2790,14513,2790,14516,2789,14518,2789,14523,2787,14523,2787,14528,2786,14528,2786,14529,2784,14531,2790,14531,2790,14529,2792,14529,2792,14524,2794,14524,2794,14520,2795,14518,2795,14515,2798,14512,2806,14512,2806,14510,2805,14510,2805,14508xe" filled="true" fillcolor="#989898" stroked="false">
                <v:path arrowok="t"/>
                <v:fill type="solid"/>
              </v:shape>
              <v:shape style="position:absolute;left:2774;top:14507;width:36;height:29" coordorigin="2774,14507" coordsize="36,29" path="m2800,14507l2797,14507,2797,14508,2802,14508,2800,14507xe" filled="true" fillcolor="#989898" stroked="false">
                <v:path arrowok="t"/>
                <v:fill type="solid"/>
              </v:shape>
            </v:group>
            <v:group style="position:absolute;left:2771;top:14539;width:39;height:26" coordorigin="2771,14539" coordsize="39,26">
              <v:shape style="position:absolute;left:2771;top:14539;width:39;height:26" coordorigin="2771,14539" coordsize="39,26" path="m2771,14539l2771,14543,2782,14548,2782,14564,2787,14550,2801,14550,2771,14539xe" filled="true" fillcolor="#989898" stroked="false">
                <v:path arrowok="t"/>
                <v:fill type="solid"/>
              </v:shape>
              <v:shape style="position:absolute;left:2771;top:14539;width:39;height:26" coordorigin="2771,14539" coordsize="39,26" path="m2801,14550l2787,14550,2798,14553,2798,14555,2803,14555,2805,14556,2810,14558,2810,14553,2801,14550xe" filled="true" fillcolor="#989898" stroked="false">
                <v:path arrowok="t"/>
                <v:fill type="solid"/>
              </v:shape>
            </v:group>
            <v:group style="position:absolute;left:2771;top:14550;width:39;height:24" coordorigin="2771,14550" coordsize="39,24">
              <v:shape style="position:absolute;left:2771;top:14550;width:39;height:24" coordorigin="2771,14550" coordsize="39,24" path="m2787,14550l2782,14564,2771,14567,2771,14574,2798,14563,2787,14563,2787,14550xe" filled="true" fillcolor="#989898" stroked="false">
                <v:path arrowok="t"/>
                <v:fill type="solid"/>
              </v:shape>
              <v:shape style="position:absolute;left:2771;top:14550;width:39;height:24" coordorigin="2771,14550" coordsize="39,24" path="m2805,14556l2802,14556,2800,14558,2797,14558,2787,14563,2798,14563,2810,14558,2805,14556xe" filled="true" fillcolor="#989898" stroked="false">
                <v:path arrowok="t"/>
                <v:fill type="solid"/>
              </v:shape>
            </v:group>
            <v:group style="position:absolute;left:2790;top:14594;width:15;height:13" coordorigin="2790,14594" coordsize="15,13">
              <v:shape style="position:absolute;left:2790;top:14594;width:15;height:13" coordorigin="2790,14594" coordsize="15,13" path="m2800,14606l2795,14606,2797,14607,2800,14607,2800,14606xe" filled="true" fillcolor="#989898" stroked="false">
                <v:path arrowok="t"/>
                <v:fill type="solid"/>
              </v:shape>
              <v:shape style="position:absolute;left:2790;top:14594;width:15;height:13" coordorigin="2790,14594" coordsize="15,13" path="m2790,14594l2790,14604,2792,14604,2792,14606,2803,14606,2805,14604,2805,14601,2794,14601,2794,14599,2792,14599,2792,14596,2790,14594xe" filled="true" fillcolor="#989898" stroked="false">
                <v:path arrowok="t"/>
                <v:fill type="solid"/>
              </v:shape>
              <v:shape style="position:absolute;left:2790;top:14594;width:15;height:13" coordorigin="2790,14594" coordsize="15,13" path="m2805,14598l2803,14598,2803,14599,2802,14601,2805,14601,2805,14598xe" filled="true" fillcolor="#989898" stroked="false">
                <v:path arrowok="t"/>
                <v:fill type="solid"/>
              </v:shape>
            </v:group>
            <v:group style="position:absolute;left:2771;top:14579;width:39;height:26" coordorigin="2771,14579" coordsize="39,26">
              <v:shape style="position:absolute;left:2771;top:14579;width:39;height:26" coordorigin="2771,14579" coordsize="39,26" path="m2790,14583l2787,14583,2787,14601,2789,14601,2789,14602,2790,14604,2790,14583xe" filled="true" fillcolor="#989898" stroked="false">
                <v:path arrowok="t"/>
                <v:fill type="solid"/>
              </v:shape>
              <v:shape style="position:absolute;left:2771;top:14579;width:39;height:26" coordorigin="2771,14579" coordsize="39,26" path="m2810,14579l2771,14579,2771,14583,2805,14583,2805,14604,2806,14602,2808,14602,2808,14596,2810,14596,2810,14579xe" filled="true" fillcolor="#989898" stroked="false">
                <v:path arrowok="t"/>
                <v:fill type="solid"/>
              </v:shape>
            </v:group>
            <v:group style="position:absolute;left:3047;top:14660;width:13;height:28" coordorigin="3047,14660" coordsize="13,28">
              <v:shape style="position:absolute;left:3047;top:14660;width:13;height:28" coordorigin="3047,14660" coordsize="13,28" path="m3060,14660l3058,14661,3053,14661,3052,14663,3050,14665,3049,14666,3049,14668,3047,14668,3047,14684,3049,14684,3049,14685,3050,14687,3050,14674,3052,14674,3052,14669,3053,14669,3053,14668,3055,14666,3058,14666,3060,14665,3060,14660xe" filled="true" fillcolor="#989898" stroked="false">
                <v:path arrowok="t"/>
                <v:fill type="solid"/>
              </v:shape>
            </v:group>
            <v:group style="position:absolute;left:3074;top:14680;width:7;height:10" coordorigin="3074,14680" coordsize="7,10">
              <v:shape style="position:absolute;left:3074;top:14680;width:7;height:10" coordorigin="3074,14680" coordsize="7,10" path="m3080,14680l3079,14682,3077,14684,3074,14684,3074,14690,3076,14690,3076,14688,3079,14688,3080,14687,3080,14680xe" filled="true" fillcolor="#989898" stroked="false">
                <v:path arrowok="t"/>
                <v:fill type="solid"/>
              </v:shape>
            </v:group>
            <v:group style="position:absolute;left:3050;top:14661;width:36;height:29" coordorigin="3050,14661" coordsize="36,29">
              <v:shape style="position:absolute;left:3050;top:14661;width:36;height:29" coordorigin="3050,14661" coordsize="36,29" path="m3063,14688l3053,14688,3053,14690,3061,14690,3063,14688xe" filled="true" fillcolor="#989898" stroked="false">
                <v:path arrowok="t"/>
                <v:fill type="solid"/>
              </v:shape>
              <v:shape style="position:absolute;left:3050;top:14661;width:36;height:29" coordorigin="3050,14661" coordsize="36,29" path="m3052,14679l3050,14679,3050,14687,3052,14688,3065,14688,3065,14687,3066,14687,3066,14685,3053,14685,3053,14684,3052,14682,3052,14679xe" filled="true" fillcolor="#989898" stroked="false">
                <v:path arrowok="t"/>
                <v:fill type="solid"/>
              </v:shape>
              <v:shape style="position:absolute;left:3050;top:14661;width:36;height:29" coordorigin="3050,14661" coordsize="36,29" path="m3084,14666l3076,14666,3077,14668,3079,14668,3079,14669,3080,14669,3080,14687,3082,14687,3082,14685,3084,14685,3084,14682,3085,14680,3085,14671,3084,14669,3084,14666xe" filled="true" fillcolor="#989898" stroked="false">
                <v:path arrowok="t"/>
                <v:fill type="solid"/>
              </v:shape>
              <v:shape style="position:absolute;left:3050;top:14661;width:36;height:29" coordorigin="3050,14661" coordsize="36,29" path="m3080,14663l3071,14663,3069,14665,3066,14668,3066,14671,3065,14673,3065,14677,3063,14677,3063,14682,3061,14682,3061,14684,3060,14685,3066,14685,3066,14684,3068,14684,3068,14679,3069,14679,3069,14674,3071,14673,3071,14669,3074,14666,3082,14666,3082,14665,3080,14665,3080,14663xe" filled="true" fillcolor="#989898" stroked="false">
                <v:path arrowok="t"/>
                <v:fill type="solid"/>
              </v:shape>
              <v:shape style="position:absolute;left:3050;top:14661;width:36;height:29" coordorigin="3050,14661" coordsize="36,29" path="m3076,14661l3072,14661,3072,14663,3077,14663,3076,14661xe" filled="true" fillcolor="#989898" stroked="false">
                <v:path arrowok="t"/>
                <v:fill type="solid"/>
              </v:shape>
            </v:group>
            <v:group style="position:absolute;left:3047;top:14693;width:39;height:26" coordorigin="3047,14693" coordsize="39,26">
              <v:shape style="position:absolute;left:3047;top:14693;width:39;height:26" coordorigin="3047,14693" coordsize="39,26" path="m3047,14693l3047,14698,3058,14703,3058,14719,3063,14704,3077,14704,3047,14693xe" filled="true" fillcolor="#989898" stroked="false">
                <v:path arrowok="t"/>
                <v:fill type="solid"/>
              </v:shape>
              <v:shape style="position:absolute;left:3047;top:14693;width:39;height:26" coordorigin="3047,14693" coordsize="39,26" path="m3077,14704l3063,14704,3074,14708,3074,14709,3079,14709,3080,14711,3085,14712,3085,14708,3077,14704xe" filled="true" fillcolor="#989898" stroked="false">
                <v:path arrowok="t"/>
                <v:fill type="solid"/>
              </v:shape>
            </v:group>
            <v:group style="position:absolute;left:3047;top:14704;width:39;height:24" coordorigin="3047,14704" coordsize="39,24">
              <v:shape style="position:absolute;left:3047;top:14704;width:39;height:24" coordorigin="3047,14704" coordsize="39,24" path="m3063,14704l3058,14719,3047,14722,3047,14728,3074,14717,3063,14717,3063,14704xe" filled="true" fillcolor="#989898" stroked="false">
                <v:path arrowok="t"/>
                <v:fill type="solid"/>
              </v:shape>
              <v:shape style="position:absolute;left:3047;top:14704;width:39;height:24" coordorigin="3047,14704" coordsize="39,24" path="m3080,14711l3077,14711,3076,14712,3072,14712,3063,14717,3074,14717,3085,14712,3080,14711xe" filled="true" fillcolor="#989898" stroked="false">
                <v:path arrowok="t"/>
                <v:fill type="solid"/>
              </v:shape>
            </v:group>
            <v:group style="position:absolute;left:3066;top:14749;width:15;height:13" coordorigin="3066,14749" coordsize="15,13">
              <v:shape style="position:absolute;left:3066;top:14749;width:15;height:13" coordorigin="3066,14749" coordsize="15,13" path="m3076,14760l3071,14760,3072,14762,3076,14762,3076,14760xe" filled="true" fillcolor="#989898" stroked="false">
                <v:path arrowok="t"/>
                <v:fill type="solid"/>
              </v:shape>
              <v:shape style="position:absolute;left:3066;top:14749;width:15;height:13" coordorigin="3066,14749" coordsize="15,13" path="m3066,14749l3066,14759,3068,14759,3068,14760,3079,14760,3080,14759,3080,14755,3069,14755,3069,14754,3068,14754,3068,14751,3066,14749xe" filled="true" fillcolor="#989898" stroked="false">
                <v:path arrowok="t"/>
                <v:fill type="solid"/>
              </v:shape>
              <v:shape style="position:absolute;left:3066;top:14749;width:15;height:13" coordorigin="3066,14749" coordsize="15,13" path="m3080,14752l3079,14752,3079,14754,3077,14755,3080,14755,3080,14752xe" filled="true" fillcolor="#989898" stroked="false">
                <v:path arrowok="t"/>
                <v:fill type="solid"/>
              </v:shape>
            </v:group>
            <v:group style="position:absolute;left:3047;top:14733;width:39;height:26" coordorigin="3047,14733" coordsize="39,26">
              <v:shape style="position:absolute;left:3047;top:14733;width:39;height:26" coordorigin="3047,14733" coordsize="39,26" path="m3066,14738l3063,14738,3063,14755,3065,14755,3065,14757,3066,14759,3066,14738xe" filled="true" fillcolor="#989898" stroked="false">
                <v:path arrowok="t"/>
                <v:fill type="solid"/>
              </v:shape>
              <v:shape style="position:absolute;left:3047;top:14733;width:39;height:26" coordorigin="3047,14733" coordsize="39,26" path="m3085,14733l3047,14733,3047,14738,3080,14738,3080,14759,3082,14757,3084,14757,3084,14751,3085,14751,3085,14733xe" filled="true" fillcolor="#989898" stroked="false">
                <v:path arrowok="t"/>
                <v:fill type="solid"/>
              </v:shape>
            </v:group>
            <v:group style="position:absolute;left:3106;top:14328;width:13;height:28" coordorigin="3106,14328" coordsize="13,28">
              <v:shape style="position:absolute;left:3106;top:14328;width:13;height:28" coordorigin="3106,14328" coordsize="13,28" path="m3119,14328l3117,14330,3112,14330,3108,14335,3108,14336,3106,14336,3106,14352,3108,14352,3108,14354,3109,14355,3109,14343,3111,14343,3111,14338,3112,14338,3112,14336,3114,14335,3117,14335,3119,14333,3119,14328xe" filled="true" fillcolor="#989898" stroked="false">
                <v:path arrowok="t"/>
                <v:fill type="solid"/>
              </v:shape>
            </v:group>
            <v:group style="position:absolute;left:3133;top:14349;width:7;height:10" coordorigin="3133,14349" coordsize="7,10">
              <v:shape style="position:absolute;left:3133;top:14349;width:7;height:10" coordorigin="3133,14349" coordsize="7,10" path="m3139,14349l3136,14352,3133,14352,3133,14359,3135,14359,3135,14357,3138,14357,3139,14355,3139,14349xe" filled="true" fillcolor="#989898" stroked="false">
                <v:path arrowok="t"/>
                <v:fill type="solid"/>
              </v:shape>
            </v:group>
            <v:group style="position:absolute;left:3109;top:14330;width:36;height:29" coordorigin="3109,14330" coordsize="36,29">
              <v:shape style="position:absolute;left:3109;top:14330;width:36;height:29" coordorigin="3109,14330" coordsize="36,29" path="m3122,14357l3112,14357,3112,14359,3120,14359,3122,14357xe" filled="true" fillcolor="#989898" stroked="false">
                <v:path arrowok="t"/>
                <v:fill type="solid"/>
              </v:shape>
              <v:shape style="position:absolute;left:3109;top:14330;width:36;height:29" coordorigin="3109,14330" coordsize="36,29" path="m3111,14347l3109,14347,3109,14355,3111,14357,3123,14357,3123,14355,3125,14355,3125,14354,3112,14354,3112,14352,3111,14351,3111,14347xe" filled="true" fillcolor="#989898" stroked="false">
                <v:path arrowok="t"/>
                <v:fill type="solid"/>
              </v:shape>
              <v:shape style="position:absolute;left:3109;top:14330;width:36;height:29" coordorigin="3109,14330" coordsize="36,29" path="m3143,14335l3135,14335,3136,14336,3138,14336,3138,14338,3139,14338,3139,14355,3141,14355,3141,14354,3143,14354,3143,14351,3144,14349,3144,14339,3143,14338,3143,14335xe" filled="true" fillcolor="#989898" stroked="false">
                <v:path arrowok="t"/>
                <v:fill type="solid"/>
              </v:shape>
              <v:shape style="position:absolute;left:3109;top:14330;width:36;height:29" coordorigin="3109,14330" coordsize="36,29" path="m3139,14331l3130,14331,3128,14333,3125,14336,3125,14339,3123,14341,3123,14346,3122,14346,3122,14351,3120,14351,3120,14352,3119,14354,3125,14354,3125,14352,3127,14352,3127,14347,3128,14347,3128,14343,3130,14341,3130,14338,3133,14335,3141,14335,3141,14333,3139,14333,3139,14331xe" filled="true" fillcolor="#989898" stroked="false">
                <v:path arrowok="t"/>
                <v:fill type="solid"/>
              </v:shape>
              <v:shape style="position:absolute;left:3109;top:14330;width:36;height:29" coordorigin="3109,14330" coordsize="36,29" path="m3135,14330l3131,14330,3131,14331,3136,14331,3135,14330xe" filled="true" fillcolor="#989898" stroked="false">
                <v:path arrowok="t"/>
                <v:fill type="solid"/>
              </v:shape>
            </v:group>
            <v:group style="position:absolute;left:3106;top:14362;width:39;height:26" coordorigin="3106,14362" coordsize="39,26">
              <v:shape style="position:absolute;left:3106;top:14362;width:39;height:26" coordorigin="3106,14362" coordsize="39,26" path="m3106,14362l3106,14367,3117,14371,3117,14387,3122,14373,3136,14373,3106,14362xe" filled="true" fillcolor="#989898" stroked="false">
                <v:path arrowok="t"/>
                <v:fill type="solid"/>
              </v:shape>
              <v:shape style="position:absolute;left:3106;top:14362;width:39;height:26" coordorigin="3106,14362" coordsize="39,26" path="m3136,14373l3122,14373,3133,14376,3133,14378,3138,14378,3139,14379,3144,14381,3144,14376,3136,14373xe" filled="true" fillcolor="#989898" stroked="false">
                <v:path arrowok="t"/>
                <v:fill type="solid"/>
              </v:shape>
            </v:group>
            <v:group style="position:absolute;left:3106;top:14373;width:39;height:24" coordorigin="3106,14373" coordsize="39,24">
              <v:shape style="position:absolute;left:3106;top:14373;width:39;height:24" coordorigin="3106,14373" coordsize="39,24" path="m3122,14373l3117,14387,3106,14390,3106,14397,3133,14386,3122,14386,3122,14373xe" filled="true" fillcolor="#989898" stroked="false">
                <v:path arrowok="t"/>
                <v:fill type="solid"/>
              </v:shape>
              <v:shape style="position:absolute;left:3106;top:14373;width:39;height:24" coordorigin="3106,14373" coordsize="39,24" path="m3139,14379l3136,14379,3135,14381,3131,14381,3122,14386,3133,14386,3144,14381,3139,14379xe" filled="true" fillcolor="#989898" stroked="false">
                <v:path arrowok="t"/>
                <v:fill type="solid"/>
              </v:shape>
            </v:group>
            <v:group style="position:absolute;left:3125;top:14418;width:15;height:13" coordorigin="3125,14418" coordsize="15,13">
              <v:shape style="position:absolute;left:3125;top:14418;width:15;height:13" coordorigin="3125,14418" coordsize="15,13" path="m3135,14429l3130,14429,3131,14430,3135,14430,3135,14429xe" filled="true" fillcolor="#989898" stroked="false">
                <v:path arrowok="t"/>
                <v:fill type="solid"/>
              </v:shape>
              <v:shape style="position:absolute;left:3125;top:14418;width:15;height:13" coordorigin="3125,14418" coordsize="15,13" path="m3125,14418l3125,14427,3127,14427,3127,14429,3138,14429,3139,14427,3139,14424,3128,14424,3128,14422,3127,14422,3127,14419,3125,14418xe" filled="true" fillcolor="#989898" stroked="false">
                <v:path arrowok="t"/>
                <v:fill type="solid"/>
              </v:shape>
              <v:shape style="position:absolute;left:3125;top:14418;width:15;height:13" coordorigin="3125,14418" coordsize="15,13" path="m3139,14421l3138,14421,3138,14422,3136,14424,3139,14424,3139,14421xe" filled="true" fillcolor="#989898" stroked="false">
                <v:path arrowok="t"/>
                <v:fill type="solid"/>
              </v:shape>
            </v:group>
            <v:group style="position:absolute;left:3106;top:14402;width:39;height:26" coordorigin="3106,14402" coordsize="39,26">
              <v:shape style="position:absolute;left:3106;top:14402;width:39;height:26" coordorigin="3106,14402" coordsize="39,26" path="m3125,14406l3122,14406,3122,14424,3123,14424,3123,14426,3125,14427,3125,14406xe" filled="true" fillcolor="#989898" stroked="false">
                <v:path arrowok="t"/>
                <v:fill type="solid"/>
              </v:shape>
              <v:shape style="position:absolute;left:3106;top:14402;width:39;height:26" coordorigin="3106,14402" coordsize="39,26" path="m3144,14402l3106,14402,3106,14406,3139,14406,3139,14427,3141,14426,3143,14426,3143,14419,3144,14419,3144,14402xe" filled="true" fillcolor="#989898" stroked="false">
                <v:path arrowok="t"/>
                <v:fill type="solid"/>
              </v:shape>
            </v:group>
            <v:group style="position:absolute;left:2701;top:14163;width:13;height:28" coordorigin="2701,14163" coordsize="13,28">
              <v:shape style="position:absolute;left:2701;top:14163;width:13;height:28" coordorigin="2701,14163" coordsize="13,28" path="m2714,14163l2712,14164,2708,14164,2706,14166,2704,14167,2703,14169,2703,14171,2701,14171,2701,14186,2703,14186,2703,14188,2704,14190,2704,14177,2706,14177,2706,14172,2708,14172,2708,14171,2709,14169,2712,14169,2714,14167,2714,14163xe" filled="true" fillcolor="#989898" stroked="false">
                <v:path arrowok="t"/>
                <v:fill type="solid"/>
              </v:shape>
            </v:group>
            <v:group style="position:absolute;left:2728;top:14183;width:7;height:10" coordorigin="2728,14183" coordsize="7,10">
              <v:shape style="position:absolute;left:2728;top:14183;width:7;height:10" coordorigin="2728,14183" coordsize="7,10" path="m2735,14183l2731,14186,2728,14186,2728,14193,2730,14193,2730,14191,2733,14191,2735,14190,2735,14183xe" filled="true" fillcolor="#989898" stroked="false">
                <v:path arrowok="t"/>
                <v:fill type="solid"/>
              </v:shape>
            </v:group>
            <v:group style="position:absolute;left:2704;top:14164;width:36;height:29" coordorigin="2704,14164" coordsize="36,29">
              <v:shape style="position:absolute;left:2704;top:14164;width:36;height:29" coordorigin="2704,14164" coordsize="36,29" path="m2717,14191l2708,14191,2708,14193,2716,14193,2717,14191xe" filled="true" fillcolor="#989898" stroked="false">
                <v:path arrowok="t"/>
                <v:fill type="solid"/>
              </v:shape>
              <v:shape style="position:absolute;left:2704;top:14164;width:36;height:29" coordorigin="2704,14164" coordsize="36,29" path="m2706,14182l2704,14182,2704,14190,2706,14191,2719,14191,2719,14190,2720,14190,2720,14188,2708,14188,2708,14186,2706,14185,2706,14182xe" filled="true" fillcolor="#989898" stroked="false">
                <v:path arrowok="t"/>
                <v:fill type="solid"/>
              </v:shape>
              <v:shape style="position:absolute;left:2704;top:14164;width:36;height:29" coordorigin="2704,14164" coordsize="36,29" path="m2738,14169l2730,14169,2731,14171,2733,14171,2733,14172,2735,14172,2735,14190,2736,14190,2736,14188,2738,14188,2738,14185,2739,14183,2739,14174,2738,14172,2738,14169xe" filled="true" fillcolor="#989898" stroked="false">
                <v:path arrowok="t"/>
                <v:fill type="solid"/>
              </v:shape>
              <v:shape style="position:absolute;left:2704;top:14164;width:36;height:29" coordorigin="2704,14164" coordsize="36,29" path="m2735,14166l2725,14166,2723,14167,2722,14169,2720,14171,2720,14174,2719,14175,2719,14180,2717,14180,2717,14185,2716,14185,2716,14186,2714,14188,2720,14188,2720,14186,2722,14186,2722,14182,2723,14182,2723,14177,2725,14175,2725,14172,2727,14171,2728,14169,2736,14169,2736,14167,2735,14167,2735,14166xe" filled="true" fillcolor="#989898" stroked="false">
                <v:path arrowok="t"/>
                <v:fill type="solid"/>
              </v:shape>
              <v:shape style="position:absolute;left:2704;top:14164;width:36;height:29" coordorigin="2704,14164" coordsize="36,29" path="m2730,14164l2727,14164,2727,14166,2731,14166,2730,14164xe" filled="true" fillcolor="#989898" stroked="false">
                <v:path arrowok="t"/>
                <v:fill type="solid"/>
              </v:shape>
            </v:group>
            <v:group style="position:absolute;left:2701;top:14196;width:39;height:26" coordorigin="2701,14196" coordsize="39,26">
              <v:shape style="position:absolute;left:2701;top:14196;width:39;height:26" coordorigin="2701,14196" coordsize="39,26" path="m2701,14196l2701,14201,2712,14206,2712,14222,2717,14207,2731,14207,2701,14196xe" filled="true" fillcolor="#989898" stroked="false">
                <v:path arrowok="t"/>
                <v:fill type="solid"/>
              </v:shape>
              <v:shape style="position:absolute;left:2701;top:14196;width:39;height:26" coordorigin="2701,14196" coordsize="39,26" path="m2731,14207l2717,14207,2728,14210,2728,14212,2733,14212,2735,14214,2739,14215,2739,14210,2731,14207xe" filled="true" fillcolor="#989898" stroked="false">
                <v:path arrowok="t"/>
                <v:fill type="solid"/>
              </v:shape>
            </v:group>
            <v:group style="position:absolute;left:2701;top:14207;width:39;height:24" coordorigin="2701,14207" coordsize="39,24">
              <v:shape style="position:absolute;left:2701;top:14207;width:39;height:24" coordorigin="2701,14207" coordsize="39,24" path="m2717,14207l2712,14222,2701,14225,2701,14231,2728,14220,2717,14220,2717,14207xe" filled="true" fillcolor="#989898" stroked="false">
                <v:path arrowok="t"/>
                <v:fill type="solid"/>
              </v:shape>
              <v:shape style="position:absolute;left:2701;top:14207;width:39;height:24" coordorigin="2701,14207" coordsize="39,24" path="m2735,14214l2731,14214,2730,14215,2727,14215,2717,14220,2728,14220,2739,14215,2735,14214xe" filled="true" fillcolor="#989898" stroked="false">
                <v:path arrowok="t"/>
                <v:fill type="solid"/>
              </v:shape>
            </v:group>
            <v:group style="position:absolute;left:2720;top:14252;width:15;height:13" coordorigin="2720,14252" coordsize="15,13">
              <v:shape style="position:absolute;left:2720;top:14252;width:15;height:13" coordorigin="2720,14252" coordsize="15,13" path="m2730,14263l2725,14263,2727,14265,2730,14265,2730,14263xe" filled="true" fillcolor="#989898" stroked="false">
                <v:path arrowok="t"/>
                <v:fill type="solid"/>
              </v:shape>
              <v:shape style="position:absolute;left:2720;top:14252;width:15;height:13" coordorigin="2720,14252" coordsize="15,13" path="m2720,14252l2720,14261,2722,14261,2722,14263,2733,14263,2735,14261,2735,14258,2723,14258,2723,14257,2722,14257,2722,14253,2720,14252xe" filled="true" fillcolor="#989898" stroked="false">
                <v:path arrowok="t"/>
                <v:fill type="solid"/>
              </v:shape>
              <v:shape style="position:absolute;left:2720;top:14252;width:15;height:13" coordorigin="2720,14252" coordsize="15,13" path="m2735,14255l2733,14255,2733,14257,2731,14258,2735,14258,2735,14255xe" filled="true" fillcolor="#989898" stroked="false">
                <v:path arrowok="t"/>
                <v:fill type="solid"/>
              </v:shape>
            </v:group>
            <v:group style="position:absolute;left:2701;top:14236;width:39;height:26" coordorigin="2701,14236" coordsize="39,26">
              <v:shape style="position:absolute;left:2701;top:14236;width:39;height:26" coordorigin="2701,14236" coordsize="39,26" path="m2720,14241l2717,14241,2717,14258,2719,14258,2719,14260,2720,14261,2720,14241xe" filled="true" fillcolor="#989898" stroked="false">
                <v:path arrowok="t"/>
                <v:fill type="solid"/>
              </v:shape>
              <v:shape style="position:absolute;left:2701;top:14236;width:39;height:26" coordorigin="2701,14236" coordsize="39,26" path="m2739,14236l2701,14236,2701,14241,2735,14241,2735,14261,2736,14260,2738,14260,2738,14253,2739,14253,2739,14236xe" filled="true" fillcolor="#989898" stroked="false">
                <v:path arrowok="t"/>
                <v:fill type="solid"/>
              </v:shape>
            </v:group>
            <v:group style="position:absolute;left:3034;top:14002;width:13;height:28" coordorigin="3034,14002" coordsize="13,28">
              <v:shape style="position:absolute;left:3034;top:14002;width:13;height:28" coordorigin="3034,14002" coordsize="13,28" path="m3047,14002l3045,14003,3041,14003,3037,14006,3036,14008,3036,14010,3034,14010,3034,14026,3036,14026,3036,14027,3037,14029,3037,14016,3039,14016,3039,14011,3041,14011,3041,14010,3042,14008,3045,14008,3047,14006,3047,14002xe" filled="true" fillcolor="#989898" stroked="false">
                <v:path arrowok="t"/>
                <v:fill type="solid"/>
              </v:shape>
            </v:group>
            <v:group style="position:absolute;left:3061;top:14022;width:7;height:10" coordorigin="3061,14022" coordsize="7,10">
              <v:shape style="position:absolute;left:3061;top:14022;width:7;height:10" coordorigin="3061,14022" coordsize="7,10" path="m3068,14022l3065,14026,3061,14026,3061,14032,3063,14032,3063,14030,3066,14030,3068,14029,3068,14022xe" filled="true" fillcolor="#989898" stroked="false">
                <v:path arrowok="t"/>
                <v:fill type="solid"/>
              </v:shape>
            </v:group>
            <v:group style="position:absolute;left:3037;top:14003;width:36;height:29" coordorigin="3037,14003" coordsize="36,29">
              <v:shape style="position:absolute;left:3037;top:14003;width:36;height:29" coordorigin="3037,14003" coordsize="36,29" path="m3050,14030l3041,14030,3041,14032,3049,14032,3050,14030xe" filled="true" fillcolor="#989898" stroked="false">
                <v:path arrowok="t"/>
                <v:fill type="solid"/>
              </v:shape>
              <v:shape style="position:absolute;left:3037;top:14003;width:36;height:29" coordorigin="3037,14003" coordsize="36,29" path="m3039,14021l3037,14021,3037,14029,3039,14030,3052,14030,3052,14029,3053,14029,3053,14027,3041,14027,3041,14026,3039,14024,3039,14021xe" filled="true" fillcolor="#989898" stroked="false">
                <v:path arrowok="t"/>
                <v:fill type="solid"/>
              </v:shape>
              <v:shape style="position:absolute;left:3037;top:14003;width:36;height:29" coordorigin="3037,14003" coordsize="36,29" path="m3071,14008l3063,14008,3065,14010,3066,14010,3066,14011,3068,14011,3068,14029,3069,14029,3069,14027,3071,14027,3071,14024,3072,14022,3072,14013,3071,14011,3071,14008xe" filled="true" fillcolor="#989898" stroked="false">
                <v:path arrowok="t"/>
                <v:fill type="solid"/>
              </v:shape>
              <v:shape style="position:absolute;left:3037;top:14003;width:36;height:29" coordorigin="3037,14003" coordsize="36,29" path="m3068,14005l3058,14005,3057,14006,3055,14008,3053,14010,3053,14013,3052,14014,3052,14019,3050,14019,3050,14024,3049,14024,3049,14026,3047,14027,3053,14027,3053,14026,3055,14026,3055,14021,3057,14021,3057,14016,3058,14014,3058,14011,3060,14010,3061,14008,3069,14008,3069,14006,3068,14006,3068,14005xe" filled="true" fillcolor="#989898" stroked="false">
                <v:path arrowok="t"/>
                <v:fill type="solid"/>
              </v:shape>
              <v:shape style="position:absolute;left:3037;top:14003;width:36;height:29" coordorigin="3037,14003" coordsize="36,29" path="m3063,14003l3060,14003,3060,14005,3065,14005,3063,14003xe" filled="true" fillcolor="#989898" stroked="false">
                <v:path arrowok="t"/>
                <v:fill type="solid"/>
              </v:shape>
            </v:group>
            <v:group style="position:absolute;left:3034;top:14035;width:39;height:26" coordorigin="3034,14035" coordsize="39,26">
              <v:shape style="position:absolute;left:3034;top:14035;width:39;height:26" coordorigin="3034,14035" coordsize="39,26" path="m3034,14035l3034,14040,3045,14045,3045,14061,3050,14046,3064,14046,3034,14035xe" filled="true" fillcolor="#989898" stroked="false">
                <v:path arrowok="t"/>
                <v:fill type="solid"/>
              </v:shape>
              <v:shape style="position:absolute;left:3034;top:14035;width:39;height:26" coordorigin="3034,14035" coordsize="39,26" path="m3064,14046l3050,14046,3061,14049,3061,14051,3066,14051,3068,14053,3072,14054,3072,14049,3064,14046xe" filled="true" fillcolor="#989898" stroked="false">
                <v:path arrowok="t"/>
                <v:fill type="solid"/>
              </v:shape>
            </v:group>
            <v:group style="position:absolute;left:3034;top:14046;width:39;height:24" coordorigin="3034,14046" coordsize="39,24">
              <v:shape style="position:absolute;left:3034;top:14046;width:39;height:24" coordorigin="3034,14046" coordsize="39,24" path="m3050,14046l3045,14061,3034,14064,3034,14070,3061,14059,3050,14059,3050,14046xe" filled="true" fillcolor="#989898" stroked="false">
                <v:path arrowok="t"/>
                <v:fill type="solid"/>
              </v:shape>
              <v:shape style="position:absolute;left:3034;top:14046;width:39;height:24" coordorigin="3034,14046" coordsize="39,24" path="m3068,14053l3065,14053,3063,14054,3060,14054,3050,14059,3061,14059,3072,14054,3068,14053xe" filled="true" fillcolor="#989898" stroked="false">
                <v:path arrowok="t"/>
                <v:fill type="solid"/>
              </v:shape>
            </v:group>
            <v:group style="position:absolute;left:3053;top:14091;width:15;height:13" coordorigin="3053,14091" coordsize="15,13">
              <v:shape style="position:absolute;left:3053;top:14091;width:15;height:13" coordorigin="3053,14091" coordsize="15,13" path="m3063,14102l3058,14102,3060,14104,3063,14104,3063,14102xe" filled="true" fillcolor="#989898" stroked="false">
                <v:path arrowok="t"/>
                <v:fill type="solid"/>
              </v:shape>
              <v:shape style="position:absolute;left:3053;top:14091;width:15;height:13" coordorigin="3053,14091" coordsize="15,13" path="m3053,14091l3053,14100,3055,14100,3055,14102,3066,14102,3068,14100,3068,14097,3057,14097,3057,14096,3055,14096,3055,14092,3053,14091xe" filled="true" fillcolor="#989898" stroked="false">
                <v:path arrowok="t"/>
                <v:fill type="solid"/>
              </v:shape>
              <v:shape style="position:absolute;left:3053;top:14091;width:15;height:13" coordorigin="3053,14091" coordsize="15,13" path="m3068,14094l3066,14094,3066,14096,3065,14097,3068,14097,3068,14094xe" filled="true" fillcolor="#989898" stroked="false">
                <v:path arrowok="t"/>
                <v:fill type="solid"/>
              </v:shape>
            </v:group>
            <v:group style="position:absolute;left:3034;top:14075;width:39;height:26" coordorigin="3034,14075" coordsize="39,26">
              <v:shape style="position:absolute;left:3034;top:14075;width:39;height:26" coordorigin="3034,14075" coordsize="39,26" path="m3053,14080l3050,14080,3050,14097,3052,14097,3052,14099,3053,14100,3053,14080xe" filled="true" fillcolor="#989898" stroked="false">
                <v:path arrowok="t"/>
                <v:fill type="solid"/>
              </v:shape>
              <v:shape style="position:absolute;left:3034;top:14075;width:39;height:26" coordorigin="3034,14075" coordsize="39,26" path="m3072,14075l3034,14075,3034,14080,3068,14080,3068,14100,3069,14099,3071,14099,3071,14092,3072,14092,3072,14075xe" filled="true" fillcolor="#989898" stroked="false">
                <v:path arrowok="t"/>
                <v:fill type="solid"/>
              </v:shape>
            </v:group>
            <v:group style="position:absolute;left:3237;top:13858;width:13;height:28" coordorigin="3237,13858" coordsize="13,28">
              <v:shape style="position:absolute;left:3237;top:13858;width:13;height:28" coordorigin="3237,13858" coordsize="13,28" path="m3249,13858l3248,13860,3243,13860,3241,13861,3238,13865,3238,13866,3237,13866,3237,13882,3238,13882,3238,13884,3240,13885,3240,13873,3241,13873,3241,13868,3243,13868,3243,13866,3245,13865,3248,13865,3249,13863,3249,13858xe" filled="true" fillcolor="#989898" stroked="false">
                <v:path arrowok="t"/>
                <v:fill type="solid"/>
              </v:shape>
            </v:group>
            <v:group style="position:absolute;left:3264;top:13879;width:7;height:10" coordorigin="3264,13879" coordsize="7,10">
              <v:shape style="position:absolute;left:3264;top:13879;width:7;height:10" coordorigin="3264,13879" coordsize="7,10" path="m3270,13879l3269,13880,3267,13882,3264,13882,3264,13888,3265,13888,3265,13887,3269,13887,3270,13885,3270,13879xe" filled="true" fillcolor="#989898" stroked="false">
                <v:path arrowok="t"/>
                <v:fill type="solid"/>
              </v:shape>
            </v:group>
            <v:group style="position:absolute;left:3240;top:13860;width:36;height:29" coordorigin="3240,13860" coordsize="36,29">
              <v:shape style="position:absolute;left:3240;top:13860;width:36;height:29" coordorigin="3240,13860" coordsize="36,29" path="m3253,13887l3243,13887,3243,13888,3251,13888,3253,13887xe" filled="true" fillcolor="#989898" stroked="false">
                <v:path arrowok="t"/>
                <v:fill type="solid"/>
              </v:shape>
              <v:shape style="position:absolute;left:3240;top:13860;width:36;height:29" coordorigin="3240,13860" coordsize="36,29" path="m3241,13877l3240,13877,3240,13885,3241,13887,3254,13887,3254,13885,3256,13885,3256,13884,3243,13884,3243,13882,3241,13880,3241,13877xe" filled="true" fillcolor="#989898" stroked="false">
                <v:path arrowok="t"/>
                <v:fill type="solid"/>
              </v:shape>
              <v:shape style="position:absolute;left:3240;top:13860;width:36;height:29" coordorigin="3240,13860" coordsize="36,29" path="m3273,13865l3265,13865,3267,13866,3269,13866,3269,13868,3270,13868,3270,13885,3272,13885,3272,13884,3273,13884,3273,13880,3275,13879,3275,13869,3273,13868,3273,13865xe" filled="true" fillcolor="#989898" stroked="false">
                <v:path arrowok="t"/>
                <v:fill type="solid"/>
              </v:shape>
              <v:shape style="position:absolute;left:3240;top:13860;width:36;height:29" coordorigin="3240,13860" coordsize="36,29" path="m3270,13861l3261,13861,3256,13866,3256,13869,3254,13871,3254,13876,3253,13876,3253,13880,3251,13880,3251,13882,3249,13884,3256,13884,3256,13882,3257,13882,3257,13877,3259,13877,3259,13873,3261,13871,3261,13868,3264,13865,3272,13865,3272,13863,3270,13863,3270,13861xe" filled="true" fillcolor="#989898" stroked="false">
                <v:path arrowok="t"/>
                <v:fill type="solid"/>
              </v:shape>
              <v:shape style="position:absolute;left:3240;top:13860;width:36;height:29" coordorigin="3240,13860" coordsize="36,29" path="m3265,13860l3262,13860,3262,13861,3267,13861,3265,13860xe" filled="true" fillcolor="#989898" stroked="false">
                <v:path arrowok="t"/>
                <v:fill type="solid"/>
              </v:shape>
            </v:group>
            <v:group style="position:absolute;left:3237;top:13892;width:39;height:26" coordorigin="3237,13892" coordsize="39,26">
              <v:shape style="position:absolute;left:3237;top:13892;width:39;height:26" coordorigin="3237,13892" coordsize="39,26" path="m3237,13892l3237,13896,3248,13901,3248,13917,3253,13903,3266,13903,3237,13892xe" filled="true" fillcolor="#989898" stroked="false">
                <v:path arrowok="t"/>
                <v:fill type="solid"/>
              </v:shape>
              <v:shape style="position:absolute;left:3237;top:13892;width:39;height:26" coordorigin="3237,13892" coordsize="39,26" path="m3266,13903l3253,13903,3264,13906,3264,13908,3269,13908,3270,13909,3275,13911,3275,13906,3266,13903xe" filled="true" fillcolor="#989898" stroked="false">
                <v:path arrowok="t"/>
                <v:fill type="solid"/>
              </v:shape>
            </v:group>
            <v:group style="position:absolute;left:3237;top:13903;width:39;height:24" coordorigin="3237,13903" coordsize="39,24">
              <v:shape style="position:absolute;left:3237;top:13903;width:39;height:24" coordorigin="3237,13903" coordsize="39,24" path="m3253,13903l3248,13917,3237,13920,3237,13927,3263,13916,3253,13916,3253,13903xe" filled="true" fillcolor="#989898" stroked="false">
                <v:path arrowok="t"/>
                <v:fill type="solid"/>
              </v:shape>
              <v:shape style="position:absolute;left:3237;top:13903;width:39;height:24" coordorigin="3237,13903" coordsize="39,24" path="m3270,13909l3267,13909,3265,13911,3262,13911,3253,13916,3263,13916,3275,13911,3270,13909xe" filled="true" fillcolor="#989898" stroked="false">
                <v:path arrowok="t"/>
                <v:fill type="solid"/>
              </v:shape>
            </v:group>
            <v:group style="position:absolute;left:3256;top:13947;width:15;height:13" coordorigin="3256,13947" coordsize="15,13">
              <v:shape style="position:absolute;left:3256;top:13947;width:15;height:13" coordorigin="3256,13947" coordsize="15,13" path="m3265,13959l3261,13959,3262,13960,3265,13960,3265,13959xe" filled="true" fillcolor="#989898" stroked="false">
                <v:path arrowok="t"/>
                <v:fill type="solid"/>
              </v:shape>
              <v:shape style="position:absolute;left:3256;top:13947;width:15;height:13" coordorigin="3256,13947" coordsize="15,13" path="m3256,13947l3256,13957,3257,13957,3257,13959,3269,13959,3270,13957,3270,13954,3259,13954,3259,13952,3257,13952,3257,13949,3256,13947xe" filled="true" fillcolor="#989898" stroked="false">
                <v:path arrowok="t"/>
                <v:fill type="solid"/>
              </v:shape>
              <v:shape style="position:absolute;left:3256;top:13947;width:15;height:13" coordorigin="3256,13947" coordsize="15,13" path="m3270,13951l3269,13951,3269,13952,3267,13954,3270,13954,3270,13951xe" filled="true" fillcolor="#989898" stroked="false">
                <v:path arrowok="t"/>
                <v:fill type="solid"/>
              </v:shape>
            </v:group>
            <v:group style="position:absolute;left:3237;top:13931;width:39;height:26" coordorigin="3237,13931" coordsize="39,26">
              <v:shape style="position:absolute;left:3237;top:13931;width:39;height:26" coordorigin="3237,13931" coordsize="39,26" path="m3256,13936l3253,13936,3253,13954,3254,13954,3254,13955,3256,13957,3256,13936xe" filled="true" fillcolor="#989898" stroked="false">
                <v:path arrowok="t"/>
                <v:fill type="solid"/>
              </v:shape>
              <v:shape style="position:absolute;left:3237;top:13931;width:39;height:26" coordorigin="3237,13931" coordsize="39,26" path="m3275,13931l3237,13931,3237,13936,3270,13936,3270,13957,3272,13955,3273,13955,3273,13949,3275,13949,3275,13931xe" filled="true" fillcolor="#989898" stroked="false">
                <v:path arrowok="t"/>
                <v:fill type="solid"/>
              </v:shape>
              <v:shape style="position:absolute;left:3214;top:13394;width:228;height:196" type="#_x0000_t75" stroked="false">
                <v:imagedata r:id="rId260" o:title=""/>
              </v:shape>
            </v:group>
            <v:group style="position:absolute;left:3700;top:13511;width:13;height:28" coordorigin="3700,13511" coordsize="13,28">
              <v:shape style="position:absolute;left:3700;top:13511;width:13;height:28" coordorigin="3700,13511" coordsize="13,28" path="m3713,13511l3712,13512,3707,13512,3702,13517,3702,13519,3700,13519,3700,13535,3702,13535,3702,13536,3704,13538,3704,13525,3705,13525,3705,13520,3707,13520,3707,13519,3708,13517,3712,13517,3713,13516,3713,13511xe" filled="true" fillcolor="#989898" stroked="false">
                <v:path arrowok="t"/>
                <v:fill type="solid"/>
              </v:shape>
            </v:group>
            <v:group style="position:absolute;left:3727;top:13531;width:7;height:10" coordorigin="3727,13531" coordsize="7,10">
              <v:shape style="position:absolute;left:3727;top:13531;width:7;height:10" coordorigin="3727,13531" coordsize="7,10" path="m3734,13531l3732,13533,3731,13535,3727,13535,3727,13541,3729,13541,3729,13539,3732,13539,3734,13538,3734,13531xe" filled="true" fillcolor="#989898" stroked="false">
                <v:path arrowok="t"/>
                <v:fill type="solid"/>
              </v:shape>
            </v:group>
            <v:group style="position:absolute;left:3704;top:13512;width:36;height:29" coordorigin="3704,13512" coordsize="36,29">
              <v:shape style="position:absolute;left:3704;top:13512;width:36;height:29" coordorigin="3704,13512" coordsize="36,29" path="m3716,13539l3707,13539,3707,13541,3715,13541,3716,13539xe" filled="true" fillcolor="#989898" stroked="false">
                <v:path arrowok="t"/>
                <v:fill type="solid"/>
              </v:shape>
              <v:shape style="position:absolute;left:3704;top:13512;width:36;height:29" coordorigin="3704,13512" coordsize="36,29" path="m3705,13530l3704,13530,3704,13538,3705,13539,3718,13539,3718,13538,3720,13538,3720,13536,3707,13536,3707,13535,3705,13533,3705,13530xe" filled="true" fillcolor="#989898" stroked="false">
                <v:path arrowok="t"/>
                <v:fill type="solid"/>
              </v:shape>
              <v:shape style="position:absolute;left:3704;top:13512;width:36;height:29" coordorigin="3704,13512" coordsize="36,29" path="m3737,13517l3729,13517,3731,13519,3732,13519,3732,13520,3734,13520,3734,13538,3735,13538,3735,13536,3737,13536,3737,13533,3739,13531,3739,13522,3737,13520,3737,13517xe" filled="true" fillcolor="#989898" stroked="false">
                <v:path arrowok="t"/>
                <v:fill type="solid"/>
              </v:shape>
              <v:shape style="position:absolute;left:3704;top:13512;width:36;height:29" coordorigin="3704,13512" coordsize="36,29" path="m3734,13514l3724,13514,3723,13516,3721,13517,3720,13519,3720,13522,3718,13524,3718,13528,3716,13528,3716,13533,3715,13533,3715,13535,3713,13536,3720,13536,3720,13535,3721,13535,3721,13530,3723,13530,3723,13525,3724,13524,3724,13520,3726,13519,3727,13517,3735,13517,3735,13516,3734,13516,3734,13514xe" filled="true" fillcolor="#989898" stroked="false">
                <v:path arrowok="t"/>
                <v:fill type="solid"/>
              </v:shape>
              <v:shape style="position:absolute;left:3704;top:13512;width:36;height:29" coordorigin="3704,13512" coordsize="36,29" path="m3729,13512l3726,13512,3726,13514,3731,13514,3729,13512xe" filled="true" fillcolor="#989898" stroked="false">
                <v:path arrowok="t"/>
                <v:fill type="solid"/>
              </v:shape>
            </v:group>
            <v:group style="position:absolute;left:3700;top:13544;width:39;height:26" coordorigin="3700,13544" coordsize="39,26">
              <v:shape style="position:absolute;left:3700;top:13544;width:39;height:26" coordorigin="3700,13544" coordsize="39,26" path="m3700,13544l3700,13549,3712,13554,3712,13570,3716,13555,3730,13555,3700,13544xe" filled="true" fillcolor="#989898" stroked="false">
                <v:path arrowok="t"/>
                <v:fill type="solid"/>
              </v:shape>
              <v:shape style="position:absolute;left:3700;top:13544;width:39;height:26" coordorigin="3700,13544" coordsize="39,26" path="m3730,13555l3716,13555,3727,13559,3727,13560,3732,13560,3734,13562,3739,13563,3739,13559,3730,13555xe" filled="true" fillcolor="#989898" stroked="false">
                <v:path arrowok="t"/>
                <v:fill type="solid"/>
              </v:shape>
            </v:group>
            <v:group style="position:absolute;left:3700;top:13555;width:39;height:24" coordorigin="3700,13555" coordsize="39,24">
              <v:shape style="position:absolute;left:3700;top:13555;width:39;height:24" coordorigin="3700,13555" coordsize="39,24" path="m3716,13555l3712,13570,3700,13573,3700,13579,3727,13568,3716,13568,3716,13555xe" filled="true" fillcolor="#989898" stroked="false">
                <v:path arrowok="t"/>
                <v:fill type="solid"/>
              </v:shape>
              <v:shape style="position:absolute;left:3700;top:13555;width:39;height:24" coordorigin="3700,13555" coordsize="39,24" path="m3734,13562l3731,13562,3729,13563,3726,13563,3716,13568,3727,13568,3739,13563,3734,13562xe" filled="true" fillcolor="#989898" stroked="false">
                <v:path arrowok="t"/>
                <v:fill type="solid"/>
              </v:shape>
            </v:group>
            <v:group style="position:absolute;left:3720;top:13600;width:15;height:13" coordorigin="3720,13600" coordsize="15,13">
              <v:shape style="position:absolute;left:3720;top:13600;width:15;height:13" coordorigin="3720,13600" coordsize="15,13" path="m3729,13611l3724,13611,3726,13613,3729,13613,3729,13611xe" filled="true" fillcolor="#989898" stroked="false">
                <v:path arrowok="t"/>
                <v:fill type="solid"/>
              </v:shape>
              <v:shape style="position:absolute;left:3720;top:13600;width:15;height:13" coordorigin="3720,13600" coordsize="15,13" path="m3720,13600l3720,13610,3721,13610,3721,13611,3732,13611,3734,13610,3734,13606,3723,13606,3723,13605,3721,13605,3721,13602,3720,13600xe" filled="true" fillcolor="#989898" stroked="false">
                <v:path arrowok="t"/>
                <v:fill type="solid"/>
              </v:shape>
              <v:shape style="position:absolute;left:3720;top:13600;width:15;height:13" coordorigin="3720,13600" coordsize="15,13" path="m3734,13603l3732,13603,3732,13605,3731,13606,3734,13606,3734,13603xe" filled="true" fillcolor="#989898" stroked="false">
                <v:path arrowok="t"/>
                <v:fill type="solid"/>
              </v:shape>
            </v:group>
            <v:group style="position:absolute;left:3700;top:13584;width:39;height:26" coordorigin="3700,13584" coordsize="39,26">
              <v:shape style="position:absolute;left:3700;top:13584;width:39;height:26" coordorigin="3700,13584" coordsize="39,26" path="m3720,13589l3716,13589,3716,13606,3718,13606,3718,13608,3720,13610,3720,13589xe" filled="true" fillcolor="#989898" stroked="false">
                <v:path arrowok="t"/>
                <v:fill type="solid"/>
              </v:shape>
              <v:shape style="position:absolute;left:3700;top:13584;width:39;height:26" coordorigin="3700,13584" coordsize="39,26" path="m3739,13584l3700,13584,3700,13589,3734,13589,3734,13610,3735,13608,3737,13608,3737,13602,3739,13602,3739,13584xe" filled="true" fillcolor="#989898" stroked="false">
                <v:path arrowok="t"/>
                <v:fill type="solid"/>
              </v:shape>
            </v:group>
            <v:group style="position:absolute;left:3347;top:14175;width:13;height:28" coordorigin="3347,14175" coordsize="13,28">
              <v:shape style="position:absolute;left:3347;top:14175;width:13;height:28" coordorigin="3347,14175" coordsize="13,28" path="m3359,14175l3358,14177,3353,14177,3351,14179,3350,14180,3348,14182,3348,14183,3347,14183,3347,14199,3348,14199,3348,14201,3350,14202,3350,14190,3351,14190,3351,14185,3353,14185,3353,14183,3355,14182,3358,14182,3359,14180,3359,14175xe" filled="true" fillcolor="#989898" stroked="false">
                <v:path arrowok="t"/>
                <v:fill type="solid"/>
              </v:shape>
            </v:group>
            <v:group style="position:absolute;left:3374;top:14196;width:7;height:10" coordorigin="3374,14196" coordsize="7,10">
              <v:shape style="position:absolute;left:3374;top:14196;width:7;height:10" coordorigin="3374,14196" coordsize="7,10" path="m3380,14196l3378,14198,3377,14199,3374,14199,3374,14206,3375,14206,3375,14204,3378,14204,3380,14202,3380,14196xe" filled="true" fillcolor="#989898" stroked="false">
                <v:path arrowok="t"/>
                <v:fill type="solid"/>
              </v:shape>
            </v:group>
            <v:group style="position:absolute;left:3350;top:14177;width:36;height:29" coordorigin="3350,14177" coordsize="36,29">
              <v:shape style="position:absolute;left:3350;top:14177;width:36;height:29" coordorigin="3350,14177" coordsize="36,29" path="m3363,14204l3353,14204,3353,14206,3361,14206,3363,14204xe" filled="true" fillcolor="#989898" stroked="false">
                <v:path arrowok="t"/>
                <v:fill type="solid"/>
              </v:shape>
              <v:shape style="position:absolute;left:3350;top:14177;width:36;height:29" coordorigin="3350,14177" coordsize="36,29" path="m3351,14194l3350,14194,3350,14202,3351,14204,3364,14204,3364,14202,3366,14202,3366,14201,3353,14201,3353,14199,3351,14198,3351,14194xe" filled="true" fillcolor="#989898" stroked="false">
                <v:path arrowok="t"/>
                <v:fill type="solid"/>
              </v:shape>
              <v:shape style="position:absolute;left:3350;top:14177;width:36;height:29" coordorigin="3350,14177" coordsize="36,29" path="m3383,14182l3375,14182,3377,14183,3378,14183,3378,14185,3380,14185,3380,14202,3382,14202,3382,14201,3383,14201,3383,14198,3385,14196,3385,14186,3383,14185,3383,14182xe" filled="true" fillcolor="#989898" stroked="false">
                <v:path arrowok="t"/>
                <v:fill type="solid"/>
              </v:shape>
              <v:shape style="position:absolute;left:3350;top:14177;width:36;height:29" coordorigin="3350,14177" coordsize="36,29" path="m3380,14179l3370,14179,3366,14183,3366,14186,3364,14188,3364,14193,3363,14193,3363,14198,3361,14198,3361,14199,3359,14201,3366,14201,3366,14199,3367,14199,3367,14194,3369,14194,3369,14190,3370,14188,3370,14185,3374,14182,3382,14182,3382,14180,3380,14180,3380,14179xe" filled="true" fillcolor="#989898" stroked="false">
                <v:path arrowok="t"/>
                <v:fill type="solid"/>
              </v:shape>
              <v:shape style="position:absolute;left:3350;top:14177;width:36;height:29" coordorigin="3350,14177" coordsize="36,29" path="m3375,14177l3372,14177,3372,14179,3377,14179,3375,14177xe" filled="true" fillcolor="#989898" stroked="false">
                <v:path arrowok="t"/>
                <v:fill type="solid"/>
              </v:shape>
            </v:group>
            <v:group style="position:absolute;left:3347;top:14209;width:39;height:26" coordorigin="3347,14209" coordsize="39,26">
              <v:shape style="position:absolute;left:3347;top:14209;width:39;height:26" coordorigin="3347,14209" coordsize="39,26" path="m3347,14209l3347,14214,3358,14218,3358,14234,3363,14220,3376,14220,3347,14209xe" filled="true" fillcolor="#989898" stroked="false">
                <v:path arrowok="t"/>
                <v:fill type="solid"/>
              </v:shape>
              <v:shape style="position:absolute;left:3347;top:14209;width:39;height:26" coordorigin="3347,14209" coordsize="39,26" path="m3376,14220l3363,14220,3374,14223,3374,14225,3378,14225,3380,14226,3385,14228,3385,14223,3376,14220xe" filled="true" fillcolor="#989898" stroked="false">
                <v:path arrowok="t"/>
                <v:fill type="solid"/>
              </v:shape>
            </v:group>
            <v:group style="position:absolute;left:3347;top:14220;width:39;height:24" coordorigin="3347,14220" coordsize="39,24">
              <v:shape style="position:absolute;left:3347;top:14220;width:39;height:24" coordorigin="3347,14220" coordsize="39,24" path="m3363,14220l3358,14234,3347,14237,3347,14244,3373,14233,3363,14233,3363,14220xe" filled="true" fillcolor="#989898" stroked="false">
                <v:path arrowok="t"/>
                <v:fill type="solid"/>
              </v:shape>
              <v:shape style="position:absolute;left:3347;top:14220;width:39;height:24" coordorigin="3347,14220" coordsize="39,24" path="m3380,14226l3377,14226,3375,14228,3372,14228,3363,14233,3373,14233,3385,14228,3380,14226xe" filled="true" fillcolor="#989898" stroked="false">
                <v:path arrowok="t"/>
                <v:fill type="solid"/>
              </v:shape>
            </v:group>
            <v:group style="position:absolute;left:3366;top:14265;width:15;height:13" coordorigin="3366,14265" coordsize="15,13">
              <v:shape style="position:absolute;left:3366;top:14265;width:15;height:13" coordorigin="3366,14265" coordsize="15,13" path="m3375,14276l3370,14276,3372,14277,3375,14277,3375,14276xe" filled="true" fillcolor="#989898" stroked="false">
                <v:path arrowok="t"/>
                <v:fill type="solid"/>
              </v:shape>
              <v:shape style="position:absolute;left:3366;top:14265;width:15;height:13" coordorigin="3366,14265" coordsize="15,13" path="m3366,14265l3366,14274,3367,14274,3367,14276,3378,14276,3380,14274,3380,14271,3369,14271,3369,14269,3367,14269,3367,14266,3366,14265xe" filled="true" fillcolor="#989898" stroked="false">
                <v:path arrowok="t"/>
                <v:fill type="solid"/>
              </v:shape>
              <v:shape style="position:absolute;left:3366;top:14265;width:15;height:13" coordorigin="3366,14265" coordsize="15,13" path="m3380,14268l3378,14268,3378,14269,3377,14271,3380,14271,3380,14268xe" filled="true" fillcolor="#989898" stroked="false">
                <v:path arrowok="t"/>
                <v:fill type="solid"/>
              </v:shape>
            </v:group>
            <v:group style="position:absolute;left:3347;top:14249;width:39;height:26" coordorigin="3347,14249" coordsize="39,26">
              <v:shape style="position:absolute;left:3347;top:14249;width:39;height:26" coordorigin="3347,14249" coordsize="39,26" path="m3366,14253l3363,14253,3363,14271,3364,14271,3364,14273,3366,14274,3366,14253xe" filled="true" fillcolor="#989898" stroked="false">
                <v:path arrowok="t"/>
                <v:fill type="solid"/>
              </v:shape>
              <v:shape style="position:absolute;left:3347;top:14249;width:39;height:26" coordorigin="3347,14249" coordsize="39,26" path="m3385,14249l3347,14249,3347,14253,3380,14253,3380,14274,3382,14273,3383,14273,3383,14266,3385,14266,3385,14249xe" filled="true" fillcolor="#989898" stroked="false">
                <v:path arrowok="t"/>
                <v:fill type="solid"/>
              </v:shape>
            </v:group>
            <v:group style="position:absolute;left:3551;top:14018;width:13;height:28" coordorigin="3551,14018" coordsize="13,28">
              <v:shape style="position:absolute;left:3551;top:14018;width:13;height:28" coordorigin="3551,14018" coordsize="13,28" path="m3563,14018l3562,14019,3557,14019,3552,14024,3552,14026,3551,14026,3551,14041,3552,14041,3552,14043,3554,14045,3554,14032,3555,14032,3555,14027,3557,14027,3557,14026,3559,14024,3562,14024,3563,14022,3563,14018xe" filled="true" fillcolor="#989898" stroked="false">
                <v:path arrowok="t"/>
                <v:fill type="solid"/>
              </v:shape>
            </v:group>
            <v:group style="position:absolute;left:3578;top:14038;width:7;height:10" coordorigin="3578,14038" coordsize="7,10">
              <v:shape style="position:absolute;left:3578;top:14038;width:7;height:10" coordorigin="3578,14038" coordsize="7,10" path="m3584,14038l3581,14041,3578,14041,3578,14048,3579,14048,3579,14046,3582,14046,3584,14045,3584,14038xe" filled="true" fillcolor="#989898" stroked="false">
                <v:path arrowok="t"/>
                <v:fill type="solid"/>
              </v:shape>
            </v:group>
            <v:group style="position:absolute;left:3554;top:14019;width:36;height:29" coordorigin="3554,14019" coordsize="36,29">
              <v:shape style="position:absolute;left:3554;top:14019;width:36;height:29" coordorigin="3554,14019" coordsize="36,29" path="m3567,14046l3557,14046,3557,14048,3565,14048,3567,14046xe" filled="true" fillcolor="#989898" stroked="false">
                <v:path arrowok="t"/>
                <v:fill type="solid"/>
              </v:shape>
              <v:shape style="position:absolute;left:3554;top:14019;width:36;height:29" coordorigin="3554,14019" coordsize="36,29" path="m3555,14037l3554,14037,3554,14045,3555,14046,3568,14046,3568,14045,3570,14045,3570,14043,3557,14043,3557,14041,3555,14040,3555,14037xe" filled="true" fillcolor="#989898" stroked="false">
                <v:path arrowok="t"/>
                <v:fill type="solid"/>
              </v:shape>
              <v:shape style="position:absolute;left:3554;top:14019;width:36;height:29" coordorigin="3554,14019" coordsize="36,29" path="m3587,14024l3579,14024,3581,14026,3582,14026,3582,14027,3584,14027,3584,14045,3586,14045,3586,14043,3587,14043,3587,14040,3589,14038,3589,14029,3587,14027,3587,14024xe" filled="true" fillcolor="#989898" stroked="false">
                <v:path arrowok="t"/>
                <v:fill type="solid"/>
              </v:shape>
              <v:shape style="position:absolute;left:3554;top:14019;width:36;height:29" coordorigin="3554,14019" coordsize="36,29" path="m3584,14021l3574,14021,3573,14022,3570,14026,3570,14029,3568,14030,3568,14035,3567,14035,3567,14040,3565,14040,3565,14041,3563,14043,3570,14043,3570,14041,3571,14041,3571,14037,3573,14037,3573,14032,3574,14030,3574,14027,3578,14024,3586,14024,3586,14022,3584,14022,3584,14021xe" filled="true" fillcolor="#989898" stroked="false">
                <v:path arrowok="t"/>
                <v:fill type="solid"/>
              </v:shape>
              <v:shape style="position:absolute;left:3554;top:14019;width:36;height:29" coordorigin="3554,14019" coordsize="36,29" path="m3579,14019l3576,14019,3576,14021,3581,14021,3579,14019xe" filled="true" fillcolor="#989898" stroked="false">
                <v:path arrowok="t"/>
                <v:fill type="solid"/>
              </v:shape>
            </v:group>
            <v:group style="position:absolute;left:3551;top:14051;width:39;height:26" coordorigin="3551,14051" coordsize="39,26">
              <v:shape style="position:absolute;left:3551;top:14051;width:39;height:26" coordorigin="3551,14051" coordsize="39,26" path="m3551,14051l3551,14056,3562,14061,3562,14077,3567,14062,3580,14062,3551,14051xe" filled="true" fillcolor="#989898" stroked="false">
                <v:path arrowok="t"/>
                <v:fill type="solid"/>
              </v:shape>
              <v:shape style="position:absolute;left:3551;top:14051;width:39;height:26" coordorigin="3551,14051" coordsize="39,26" path="m3580,14062l3567,14062,3578,14065,3578,14067,3582,14067,3584,14069,3589,14070,3589,14065,3580,14062xe" filled="true" fillcolor="#989898" stroked="false">
                <v:path arrowok="t"/>
                <v:fill type="solid"/>
              </v:shape>
            </v:group>
            <v:group style="position:absolute;left:3551;top:14062;width:39;height:24" coordorigin="3551,14062" coordsize="39,24">
              <v:shape style="position:absolute;left:3551;top:14062;width:39;height:24" coordorigin="3551,14062" coordsize="39,24" path="m3567,14062l3562,14077,3551,14080,3551,14086,3577,14075,3567,14075,3567,14062xe" filled="true" fillcolor="#989898" stroked="false">
                <v:path arrowok="t"/>
                <v:fill type="solid"/>
              </v:shape>
              <v:shape style="position:absolute;left:3551;top:14062;width:39;height:24" coordorigin="3551,14062" coordsize="39,24" path="m3584,14069l3581,14069,3579,14070,3576,14070,3567,14075,3577,14075,3589,14070,3584,14069xe" filled="true" fillcolor="#989898" stroked="false">
                <v:path arrowok="t"/>
                <v:fill type="solid"/>
              </v:shape>
            </v:group>
            <v:group style="position:absolute;left:3570;top:14107;width:15;height:13" coordorigin="3570,14107" coordsize="15,13">
              <v:shape style="position:absolute;left:3570;top:14107;width:15;height:13" coordorigin="3570,14107" coordsize="15,13" path="m3579,14118l3574,14118,3576,14120,3579,14120,3579,14118xe" filled="true" fillcolor="#989898" stroked="false">
                <v:path arrowok="t"/>
                <v:fill type="solid"/>
              </v:shape>
              <v:shape style="position:absolute;left:3570;top:14107;width:15;height:13" coordorigin="3570,14107" coordsize="15,13" path="m3570,14107l3570,14116,3571,14116,3571,14118,3582,14118,3584,14116,3584,14113,3573,14113,3573,14112,3571,14112,3571,14108,3570,14107xe" filled="true" fillcolor="#989898" stroked="false">
                <v:path arrowok="t"/>
                <v:fill type="solid"/>
              </v:shape>
              <v:shape style="position:absolute;left:3570;top:14107;width:15;height:13" coordorigin="3570,14107" coordsize="15,13" path="m3584,14110l3582,14110,3582,14112,3581,14113,3584,14113,3584,14110xe" filled="true" fillcolor="#989898" stroked="false">
                <v:path arrowok="t"/>
                <v:fill type="solid"/>
              </v:shape>
            </v:group>
            <v:group style="position:absolute;left:3551;top:14091;width:39;height:26" coordorigin="3551,14091" coordsize="39,26">
              <v:shape style="position:absolute;left:3551;top:14091;width:39;height:26" coordorigin="3551,14091" coordsize="39,26" path="m3570,14096l3567,14096,3567,14113,3568,14113,3568,14115,3570,14116,3570,14096xe" filled="true" fillcolor="#989898" stroked="false">
                <v:path arrowok="t"/>
                <v:fill type="solid"/>
              </v:shape>
              <v:shape style="position:absolute;left:3551;top:14091;width:39;height:26" coordorigin="3551,14091" coordsize="39,26" path="m3589,14091l3551,14091,3551,14096,3584,14096,3584,14116,3586,14115,3587,14115,3587,14108,3589,14108,3589,14091xe" filled="true" fillcolor="#989898" stroked="false">
                <v:path arrowok="t"/>
                <v:fill type="solid"/>
              </v:shape>
            </v:group>
            <v:group style="position:absolute;left:3778;top:16615;width:13;height:28" coordorigin="3778,16615" coordsize="13,28">
              <v:shape style="position:absolute;left:3778;top:16615;width:13;height:28" coordorigin="3778,16615" coordsize="13,28" path="m3791,16615l3790,16617,3785,16617,3783,16618,3782,16620,3780,16622,3780,16623,3778,16623,3778,16639,3780,16639,3780,16641,3782,16642,3782,16629,3783,16629,3783,16625,3785,16625,3785,16623,3786,16622,3790,16622,3791,16620,3791,16615xe" filled="true" fillcolor="#989898" stroked="false">
                <v:path arrowok="t"/>
                <v:fill type="solid"/>
              </v:shape>
            </v:group>
            <v:group style="position:absolute;left:3806;top:16636;width:7;height:10" coordorigin="3806,16636" coordsize="7,10">
              <v:shape style="position:absolute;left:3806;top:16636;width:7;height:10" coordorigin="3806,16636" coordsize="7,10" path="m3812,16636l3810,16637,3809,16639,3806,16639,3806,16645,3807,16645,3807,16644,3810,16644,3812,16642,3812,16636xe" filled="true" fillcolor="#989898" stroked="false">
                <v:path arrowok="t"/>
                <v:fill type="solid"/>
              </v:shape>
            </v:group>
            <v:group style="position:absolute;left:3782;top:16617;width:36;height:29" coordorigin="3782,16617" coordsize="36,29">
              <v:shape style="position:absolute;left:3782;top:16617;width:36;height:29" coordorigin="3782,16617" coordsize="36,29" path="m3794,16644l3785,16644,3785,16645,3793,16645,3794,16644xe" filled="true" fillcolor="#989898" stroked="false">
                <v:path arrowok="t"/>
                <v:fill type="solid"/>
              </v:shape>
              <v:shape style="position:absolute;left:3782;top:16617;width:36;height:29" coordorigin="3782,16617" coordsize="36,29" path="m3783,16634l3782,16634,3782,16642,3783,16644,3796,16644,3796,16642,3798,16642,3798,16641,3785,16641,3785,16639,3783,16637,3783,16634xe" filled="true" fillcolor="#989898" stroked="false">
                <v:path arrowok="t"/>
                <v:fill type="solid"/>
              </v:shape>
              <v:shape style="position:absolute;left:3782;top:16617;width:36;height:29" coordorigin="3782,16617" coordsize="36,29" path="m3815,16622l3807,16622,3809,16623,3810,16623,3810,16625,3812,16625,3812,16642,3814,16642,3814,16641,3815,16641,3815,16637,3817,16636,3817,16626,3815,16625,3815,16622xe" filled="true" fillcolor="#989898" stroked="false">
                <v:path arrowok="t"/>
                <v:fill type="solid"/>
              </v:shape>
              <v:shape style="position:absolute;left:3782;top:16617;width:36;height:29" coordorigin="3782,16617" coordsize="36,29" path="m3812,16618l3802,16618,3801,16620,3798,16623,3798,16626,3796,16628,3796,16633,3794,16633,3794,16637,3793,16637,3793,16639,3791,16641,3798,16641,3798,16639,3799,16639,3799,16634,3801,16634,3801,16629,3802,16628,3802,16625,3804,16623,3806,16622,3814,16622,3814,16620,3812,16620,3812,16618xe" filled="true" fillcolor="#989898" stroked="false">
                <v:path arrowok="t"/>
                <v:fill type="solid"/>
              </v:shape>
              <v:shape style="position:absolute;left:3782;top:16617;width:36;height:29" coordorigin="3782,16617" coordsize="36,29" path="m3807,16617l3804,16617,3804,16618,3809,16618,3807,16617xe" filled="true" fillcolor="#989898" stroked="false">
                <v:path arrowok="t"/>
                <v:fill type="solid"/>
              </v:shape>
            </v:group>
            <v:group style="position:absolute;left:3778;top:16649;width:39;height:26" coordorigin="3778,16649" coordsize="39,26">
              <v:shape style="position:absolute;left:3778;top:16649;width:39;height:26" coordorigin="3778,16649" coordsize="39,26" path="m3778,16649l3778,16653,3790,16658,3790,16674,3794,16660,3808,16660,3778,16649xe" filled="true" fillcolor="#989898" stroked="false">
                <v:path arrowok="t"/>
                <v:fill type="solid"/>
              </v:shape>
              <v:shape style="position:absolute;left:3778;top:16649;width:39;height:26" coordorigin="3778,16649" coordsize="39,26" path="m3808,16660l3794,16660,3806,16663,3806,16665,3810,16665,3812,16666,3817,16668,3817,16663,3808,16660xe" filled="true" fillcolor="#989898" stroked="false">
                <v:path arrowok="t"/>
                <v:fill type="solid"/>
              </v:shape>
            </v:group>
            <v:group style="position:absolute;left:3778;top:16660;width:39;height:24" coordorigin="3778,16660" coordsize="39,24">
              <v:shape style="position:absolute;left:3778;top:16660;width:39;height:24" coordorigin="3778,16660" coordsize="39,24" path="m3794,16660l3790,16674,3778,16677,3778,16684,3805,16673,3794,16673,3794,16660xe" filled="true" fillcolor="#989898" stroked="false">
                <v:path arrowok="t"/>
                <v:fill type="solid"/>
              </v:shape>
              <v:shape style="position:absolute;left:3778;top:16660;width:39;height:24" coordorigin="3778,16660" coordsize="39,24" path="m3812,16666l3809,16666,3807,16668,3804,16668,3794,16673,3805,16673,3817,16668,3812,16666xe" filled="true" fillcolor="#989898" stroked="false">
                <v:path arrowok="t"/>
                <v:fill type="solid"/>
              </v:shape>
            </v:group>
            <v:group style="position:absolute;left:3798;top:16704;width:15;height:13" coordorigin="3798,16704" coordsize="15,13">
              <v:shape style="position:absolute;left:3798;top:16704;width:15;height:13" coordorigin="3798,16704" coordsize="15,13" path="m3807,16716l3802,16716,3804,16717,3807,16717,3807,16716xe" filled="true" fillcolor="#989898" stroked="false">
                <v:path arrowok="t"/>
                <v:fill type="solid"/>
              </v:shape>
              <v:shape style="position:absolute;left:3798;top:16704;width:15;height:13" coordorigin="3798,16704" coordsize="15,13" path="m3798,16704l3798,16714,3799,16714,3799,16716,3810,16716,3812,16714,3812,16711,3801,16711,3801,16709,3799,16709,3799,16706,3798,16704xe" filled="true" fillcolor="#989898" stroked="false">
                <v:path arrowok="t"/>
                <v:fill type="solid"/>
              </v:shape>
              <v:shape style="position:absolute;left:3798;top:16704;width:15;height:13" coordorigin="3798,16704" coordsize="15,13" path="m3812,16708l3810,16708,3810,16709,3809,16711,3812,16711,3812,16708xe" filled="true" fillcolor="#989898" stroked="false">
                <v:path arrowok="t"/>
                <v:fill type="solid"/>
              </v:shape>
            </v:group>
            <v:group style="position:absolute;left:3778;top:16688;width:39;height:26" coordorigin="3778,16688" coordsize="39,26">
              <v:shape style="position:absolute;left:3778;top:16688;width:39;height:26" coordorigin="3778,16688" coordsize="39,26" path="m3798,16693l3794,16693,3794,16711,3796,16711,3796,16712,3798,16714,3798,16693xe" filled="true" fillcolor="#989898" stroked="false">
                <v:path arrowok="t"/>
                <v:fill type="solid"/>
              </v:shape>
              <v:shape style="position:absolute;left:3778;top:16688;width:39;height:26" coordorigin="3778,16688" coordsize="39,26" path="m3817,16688l3778,16688,3778,16693,3812,16693,3812,16714,3814,16712,3815,16712,3815,16706,3817,16706,3817,16688xe" filled="true" fillcolor="#989898" stroked="false">
                <v:path arrowok="t"/>
                <v:fill type="solid"/>
              </v:shape>
            </v:group>
            <v:group style="position:absolute;left:3955;top:16073;width:13;height:28" coordorigin="3955,16073" coordsize="13,28">
              <v:shape style="position:absolute;left:3955;top:16073;width:13;height:28" coordorigin="3955,16073" coordsize="13,28" path="m3968,16073l3967,16075,3962,16075,3957,16080,3957,16081,3955,16081,3955,16097,3957,16097,3957,16099,3959,16100,3959,16088,3960,16088,3960,16083,3962,16083,3962,16081,3963,16080,3967,16080,3968,16078,3968,16073xe" filled="true" fillcolor="#989898" stroked="false">
                <v:path arrowok="t"/>
                <v:fill type="solid"/>
              </v:shape>
            </v:group>
            <v:group style="position:absolute;left:3982;top:16094;width:7;height:10" coordorigin="3982,16094" coordsize="7,10">
              <v:shape style="position:absolute;left:3982;top:16094;width:7;height:10" coordorigin="3982,16094" coordsize="7,10" path="m3989,16094l3986,16097,3982,16097,3982,16104,3984,16104,3984,16102,3987,16102,3989,16100,3989,16094xe" filled="true" fillcolor="#989898" stroked="false">
                <v:path arrowok="t"/>
                <v:fill type="solid"/>
              </v:shape>
            </v:group>
            <v:group style="position:absolute;left:3959;top:16075;width:36;height:29" coordorigin="3959,16075" coordsize="36,29">
              <v:shape style="position:absolute;left:3959;top:16075;width:36;height:29" coordorigin="3959,16075" coordsize="36,29" path="m3971,16102l3962,16102,3962,16104,3970,16104,3971,16102xe" filled="true" fillcolor="#989898" stroked="false">
                <v:path arrowok="t"/>
                <v:fill type="solid"/>
              </v:shape>
              <v:shape style="position:absolute;left:3959;top:16075;width:36;height:29" coordorigin="3959,16075" coordsize="36,29" path="m3960,16092l3959,16092,3959,16100,3960,16102,3973,16102,3973,16100,3974,16100,3974,16099,3962,16099,3962,16097,3960,16096,3960,16092xe" filled="true" fillcolor="#989898" stroked="false">
                <v:path arrowok="t"/>
                <v:fill type="solid"/>
              </v:shape>
              <v:shape style="position:absolute;left:3959;top:16075;width:36;height:29" coordorigin="3959,16075" coordsize="36,29" path="m3992,16080l3984,16080,3986,16081,3987,16081,3987,16083,3989,16083,3989,16100,3990,16100,3990,16099,3992,16099,3992,16096,3994,16094,3994,16084,3992,16083,3992,16080xe" filled="true" fillcolor="#989898" stroked="false">
                <v:path arrowok="t"/>
                <v:fill type="solid"/>
              </v:shape>
              <v:shape style="position:absolute;left:3959;top:16075;width:36;height:29" coordorigin="3959,16075" coordsize="36,29" path="m3989,16077l3979,16077,3974,16081,3974,16084,3973,16086,3973,16091,3971,16091,3971,16096,3970,16096,3970,16097,3968,16099,3974,16099,3974,16097,3976,16097,3976,16092,3978,16092,3978,16088,3979,16086,3979,16083,3982,16080,3990,16080,3990,16078,3989,16078,3989,16077xe" filled="true" fillcolor="#989898" stroked="false">
                <v:path arrowok="t"/>
                <v:fill type="solid"/>
              </v:shape>
              <v:shape style="position:absolute;left:3959;top:16075;width:36;height:29" coordorigin="3959,16075" coordsize="36,29" path="m3984,16075l3981,16075,3981,16077,3986,16077,3984,16075xe" filled="true" fillcolor="#989898" stroked="false">
                <v:path arrowok="t"/>
                <v:fill type="solid"/>
              </v:shape>
            </v:group>
            <v:group style="position:absolute;left:3955;top:16107;width:39;height:26" coordorigin="3955,16107" coordsize="39,26">
              <v:shape style="position:absolute;left:3955;top:16107;width:39;height:26" coordorigin="3955,16107" coordsize="39,26" path="m3955,16107l3955,16112,3967,16116,3967,16132,3971,16118,3985,16118,3955,16107xe" filled="true" fillcolor="#989898" stroked="false">
                <v:path arrowok="t"/>
                <v:fill type="solid"/>
              </v:shape>
              <v:shape style="position:absolute;left:3955;top:16107;width:39;height:26" coordorigin="3955,16107" coordsize="39,26" path="m3985,16118l3971,16118,3982,16121,3982,16123,3987,16123,3989,16124,3994,16126,3994,16121,3985,16118xe" filled="true" fillcolor="#989898" stroked="false">
                <v:path arrowok="t"/>
                <v:fill type="solid"/>
              </v:shape>
            </v:group>
            <v:group style="position:absolute;left:3955;top:16118;width:39;height:24" coordorigin="3955,16118" coordsize="39,24">
              <v:shape style="position:absolute;left:3955;top:16118;width:39;height:24" coordorigin="3955,16118" coordsize="39,24" path="m3971,16118l3967,16132,3955,16135,3955,16142,3982,16131,3971,16131,3971,16118xe" filled="true" fillcolor="#989898" stroked="false">
                <v:path arrowok="t"/>
                <v:fill type="solid"/>
              </v:shape>
              <v:shape style="position:absolute;left:3955;top:16118;width:39;height:24" coordorigin="3955,16118" coordsize="39,24" path="m3989,16124l3986,16124,3984,16126,3981,16126,3971,16131,3982,16131,3994,16126,3989,16124xe" filled="true" fillcolor="#989898" stroked="false">
                <v:path arrowok="t"/>
                <v:fill type="solid"/>
              </v:shape>
            </v:group>
            <v:group style="position:absolute;left:3974;top:16163;width:15;height:13" coordorigin="3974,16163" coordsize="15,13">
              <v:shape style="position:absolute;left:3974;top:16163;width:15;height:13" coordorigin="3974,16163" coordsize="15,13" path="m3984,16174l3979,16174,3981,16175,3984,16175,3984,16174xe" filled="true" fillcolor="#989898" stroked="false">
                <v:path arrowok="t"/>
                <v:fill type="solid"/>
              </v:shape>
              <v:shape style="position:absolute;left:3974;top:16163;width:15;height:13" coordorigin="3974,16163" coordsize="15,13" path="m3974,16163l3974,16172,3976,16172,3976,16174,3987,16174,3989,16172,3989,16169,3978,16169,3978,16167,3976,16167,3976,16164,3974,16163xe" filled="true" fillcolor="#989898" stroked="false">
                <v:path arrowok="t"/>
                <v:fill type="solid"/>
              </v:shape>
              <v:shape style="position:absolute;left:3974;top:16163;width:15;height:13" coordorigin="3974,16163" coordsize="15,13" path="m3989,16166l3987,16166,3987,16167,3986,16169,3989,16169,3989,16166xe" filled="true" fillcolor="#989898" stroked="false">
                <v:path arrowok="t"/>
                <v:fill type="solid"/>
              </v:shape>
            </v:group>
            <v:group style="position:absolute;left:3955;top:16147;width:39;height:26" coordorigin="3955,16147" coordsize="39,26">
              <v:shape style="position:absolute;left:3955;top:16147;width:39;height:26" coordorigin="3955,16147" coordsize="39,26" path="m3974,16151l3971,16151,3971,16169,3973,16169,3973,16171,3974,16172,3974,16151xe" filled="true" fillcolor="#989898" stroked="false">
                <v:path arrowok="t"/>
                <v:fill type="solid"/>
              </v:shape>
              <v:shape style="position:absolute;left:3955;top:16147;width:39;height:26" coordorigin="3955,16147" coordsize="39,26" path="m3994,16147l3955,16147,3955,16151,3989,16151,3989,16172,3990,16171,3992,16171,3992,16164,3994,16164,3994,16147xe" filled="true" fillcolor="#989898" stroked="false">
                <v:path arrowok="t"/>
                <v:fill type="solid"/>
              </v:shape>
            </v:group>
            <v:group style="position:absolute;left:4112;top:15595;width:13;height:28" coordorigin="4112,15595" coordsize="13,28">
              <v:shape style="position:absolute;left:4112;top:15595;width:13;height:28" coordorigin="4112,15595" coordsize="13,28" path="m4124,15595l4123,15597,4118,15597,4115,15600,4113,15602,4113,15603,4112,15603,4112,15619,4113,15619,4113,15621,4115,15622,4115,15610,4116,15610,4116,15605,4118,15605,4118,15603,4120,15602,4123,15602,4124,15600,4124,15595xe" filled="true" fillcolor="#989898" stroked="false">
                <v:path arrowok="t"/>
                <v:fill type="solid"/>
              </v:shape>
            </v:group>
            <v:group style="position:absolute;left:4139;top:15616;width:7;height:10" coordorigin="4139,15616" coordsize="7,10">
              <v:shape style="position:absolute;left:4139;top:15616;width:7;height:10" coordorigin="4139,15616" coordsize="7,10" path="m4145,15616l4143,15618,4142,15619,4139,15619,4139,15626,4140,15626,4140,15624,4143,15624,4145,15622,4145,15616xe" filled="true" fillcolor="#989898" stroked="false">
                <v:path arrowok="t"/>
                <v:fill type="solid"/>
              </v:shape>
            </v:group>
            <v:group style="position:absolute;left:4115;top:15597;width:36;height:29" coordorigin="4115,15597" coordsize="36,29">
              <v:shape style="position:absolute;left:4115;top:15597;width:36;height:29" coordorigin="4115,15597" coordsize="36,29" path="m4127,15624l4118,15624,4118,15626,4126,15626,4127,15624xe" filled="true" fillcolor="#989898" stroked="false">
                <v:path arrowok="t"/>
                <v:fill type="solid"/>
              </v:shape>
              <v:shape style="position:absolute;left:4115;top:15597;width:36;height:29" coordorigin="4115,15597" coordsize="36,29" path="m4116,15614l4115,15614,4115,15622,4116,15624,4129,15624,4129,15622,4131,15622,4131,15621,4118,15621,4118,15619,4116,15618,4116,15614xe" filled="true" fillcolor="#989898" stroked="false">
                <v:path arrowok="t"/>
                <v:fill type="solid"/>
              </v:shape>
              <v:shape style="position:absolute;left:4115;top:15597;width:36;height:29" coordorigin="4115,15597" coordsize="36,29" path="m4148,15602l4140,15602,4142,15603,4143,15603,4143,15605,4145,15605,4145,15622,4147,15622,4147,15621,4148,15621,4148,15618,4150,15616,4150,15606,4148,15605,4148,15602xe" filled="true" fillcolor="#989898" stroked="false">
                <v:path arrowok="t"/>
                <v:fill type="solid"/>
              </v:shape>
              <v:shape style="position:absolute;left:4115;top:15597;width:36;height:29" coordorigin="4115,15597" coordsize="36,29" path="m4145,15598l4135,15598,4134,15600,4132,15602,4131,15603,4131,15606,4129,15608,4129,15613,4127,15613,4127,15618,4126,15618,4126,15619,4124,15621,4131,15621,4131,15619,4132,15619,4132,15614,4134,15614,4134,15610,4135,15608,4135,15605,4137,15603,4139,15602,4147,15602,4147,15600,4145,15600,4145,15598xe" filled="true" fillcolor="#989898" stroked="false">
                <v:path arrowok="t"/>
                <v:fill type="solid"/>
              </v:shape>
              <v:shape style="position:absolute;left:4115;top:15597;width:36;height:29" coordorigin="4115,15597" coordsize="36,29" path="m4140,15597l4137,15597,4137,15598,4142,15598,4140,15597xe" filled="true" fillcolor="#989898" stroked="false">
                <v:path arrowok="t"/>
                <v:fill type="solid"/>
              </v:shape>
            </v:group>
            <v:group style="position:absolute;left:4112;top:15629;width:39;height:26" coordorigin="4112,15629" coordsize="39,26">
              <v:shape style="position:absolute;left:4112;top:15629;width:39;height:26" coordorigin="4112,15629" coordsize="39,26" path="m4112,15629l4112,15633,4123,15638,4123,15654,4127,15640,4141,15640,4112,15629xe" filled="true" fillcolor="#989898" stroked="false">
                <v:path arrowok="t"/>
                <v:fill type="solid"/>
              </v:shape>
              <v:shape style="position:absolute;left:4112;top:15629;width:39;height:26" coordorigin="4112,15629" coordsize="39,26" path="m4141,15640l4127,15640,4139,15643,4139,15645,4143,15645,4145,15646,4150,15648,4150,15643,4141,15640xe" filled="true" fillcolor="#989898" stroked="false">
                <v:path arrowok="t"/>
                <v:fill type="solid"/>
              </v:shape>
            </v:group>
            <v:group style="position:absolute;left:4112;top:15640;width:39;height:24" coordorigin="4112,15640" coordsize="39,24">
              <v:shape style="position:absolute;left:4112;top:15640;width:39;height:24" coordorigin="4112,15640" coordsize="39,24" path="m4127,15640l4123,15654,4112,15657,4112,15664,4138,15653,4127,15653,4127,15640xe" filled="true" fillcolor="#989898" stroked="false">
                <v:path arrowok="t"/>
                <v:fill type="solid"/>
              </v:shape>
              <v:shape style="position:absolute;left:4112;top:15640;width:39;height:24" coordorigin="4112,15640" coordsize="39,24" path="m4145,15646l4142,15646,4140,15648,4137,15648,4127,15653,4138,15653,4150,15648,4145,15646xe" filled="true" fillcolor="#989898" stroked="false">
                <v:path arrowok="t"/>
                <v:fill type="solid"/>
              </v:shape>
            </v:group>
            <v:group style="position:absolute;left:4131;top:15684;width:15;height:13" coordorigin="4131,15684" coordsize="15,13">
              <v:shape style="position:absolute;left:4131;top:15684;width:15;height:13" coordorigin="4131,15684" coordsize="15,13" path="m4140,15696l4135,15696,4137,15697,4140,15697,4140,15696xe" filled="true" fillcolor="#989898" stroked="false">
                <v:path arrowok="t"/>
                <v:fill type="solid"/>
              </v:shape>
              <v:shape style="position:absolute;left:4131;top:15684;width:15;height:13" coordorigin="4131,15684" coordsize="15,13" path="m4131,15684l4131,15694,4132,15694,4132,15696,4143,15696,4145,15694,4145,15691,4134,15691,4134,15689,4132,15689,4132,15686,4131,15684xe" filled="true" fillcolor="#989898" stroked="false">
                <v:path arrowok="t"/>
                <v:fill type="solid"/>
              </v:shape>
              <v:shape style="position:absolute;left:4131;top:15684;width:15;height:13" coordorigin="4131,15684" coordsize="15,13" path="m4145,15688l4143,15688,4143,15689,4142,15691,4145,15691,4145,15688xe" filled="true" fillcolor="#989898" stroked="false">
                <v:path arrowok="t"/>
                <v:fill type="solid"/>
              </v:shape>
            </v:group>
            <v:group style="position:absolute;left:4112;top:15669;width:39;height:26" coordorigin="4112,15669" coordsize="39,26">
              <v:shape style="position:absolute;left:4112;top:15669;width:39;height:26" coordorigin="4112,15669" coordsize="39,26" path="m4131,15673l4127,15673,4127,15691,4129,15691,4129,15692,4131,15694,4131,15673xe" filled="true" fillcolor="#989898" stroked="false">
                <v:path arrowok="t"/>
                <v:fill type="solid"/>
              </v:shape>
              <v:shape style="position:absolute;left:4112;top:15669;width:39;height:26" coordorigin="4112,15669" coordsize="39,26" path="m4150,15669l4112,15669,4112,15673,4145,15673,4145,15694,4147,15692,4148,15692,4148,15686,4150,15686,4150,15669xe" filled="true" fillcolor="#989898" stroked="false">
                <v:path arrowok="t"/>
                <v:fill type="solid"/>
              </v:shape>
            </v:group>
            <v:group style="position:absolute;left:3923;top:15516;width:13;height:28" coordorigin="3923,15516" coordsize="13,28">
              <v:shape style="position:absolute;left:3923;top:15516;width:13;height:28" coordorigin="3923,15516" coordsize="13,28" path="m3936,15516l3935,15517,3930,15517,3925,15522,3925,15524,3923,15524,3923,15539,3925,15539,3925,15541,3927,15543,3927,15530,3928,15530,3928,15525,3930,15525,3930,15524,3931,15522,3935,15522,3936,15520,3936,15516xe" filled="true" fillcolor="#989898" stroked="false">
                <v:path arrowok="t"/>
                <v:fill type="solid"/>
              </v:shape>
            </v:group>
            <v:group style="position:absolute;left:3951;top:15536;width:7;height:10" coordorigin="3951,15536" coordsize="7,10">
              <v:shape style="position:absolute;left:3951;top:15536;width:7;height:10" coordorigin="3951,15536" coordsize="7,10" path="m3957,15536l3955,15538,3954,15539,3951,15539,3951,15546,3952,15546,3952,15544,3955,15544,3957,15543,3957,15536xe" filled="true" fillcolor="#989898" stroked="false">
                <v:path arrowok="t"/>
                <v:fill type="solid"/>
              </v:shape>
            </v:group>
            <v:group style="position:absolute;left:3927;top:15517;width:36;height:29" coordorigin="3927,15517" coordsize="36,29">
              <v:shape style="position:absolute;left:3927;top:15517;width:36;height:29" coordorigin="3927,15517" coordsize="36,29" path="m3939,15544l3930,15544,3930,15546,3938,15546,3939,15544xe" filled="true" fillcolor="#989898" stroked="false">
                <v:path arrowok="t"/>
                <v:fill type="solid"/>
              </v:shape>
              <v:shape style="position:absolute;left:3927;top:15517;width:36;height:29" coordorigin="3927,15517" coordsize="36,29" path="m3928,15535l3927,15535,3927,15543,3928,15544,3941,15544,3941,15543,3943,15543,3943,15541,3930,15541,3930,15539,3928,15538,3928,15535xe" filled="true" fillcolor="#989898" stroked="false">
                <v:path arrowok="t"/>
                <v:fill type="solid"/>
              </v:shape>
              <v:shape style="position:absolute;left:3927;top:15517;width:36;height:29" coordorigin="3927,15517" coordsize="36,29" path="m3960,15522l3952,15522,3954,15524,3955,15524,3955,15525,3957,15525,3957,15543,3959,15543,3959,15541,3960,15541,3960,15538,3962,15536,3962,15527,3960,15525,3960,15522xe" filled="true" fillcolor="#989898" stroked="false">
                <v:path arrowok="t"/>
                <v:fill type="solid"/>
              </v:shape>
              <v:shape style="position:absolute;left:3927;top:15517;width:36;height:29" coordorigin="3927,15517" coordsize="36,29" path="m3957,15519l3947,15519,3943,15524,3943,15527,3941,15528,3941,15533,3939,15533,3939,15538,3938,15538,3938,15539,3936,15541,3943,15541,3943,15539,3944,15539,3944,15535,3946,15535,3946,15530,3947,15528,3947,15525,3949,15524,3951,15522,3959,15522,3959,15520,3957,15520,3957,15519xe" filled="true" fillcolor="#989898" stroked="false">
                <v:path arrowok="t"/>
                <v:fill type="solid"/>
              </v:shape>
              <v:shape style="position:absolute;left:3927;top:15517;width:36;height:29" coordorigin="3927,15517" coordsize="36,29" path="m3952,15517l3949,15517,3949,15519,3954,15519,3952,15517xe" filled="true" fillcolor="#989898" stroked="false">
                <v:path arrowok="t"/>
                <v:fill type="solid"/>
              </v:shape>
            </v:group>
            <v:group style="position:absolute;left:3923;top:15549;width:39;height:26" coordorigin="3923,15549" coordsize="39,26">
              <v:shape style="position:absolute;left:3923;top:15549;width:39;height:26" coordorigin="3923,15549" coordsize="39,26" path="m3923,15549l3923,15554,3935,15559,3935,15575,3939,15560,3953,15560,3923,15549xe" filled="true" fillcolor="#989898" stroked="false">
                <v:path arrowok="t"/>
                <v:fill type="solid"/>
              </v:shape>
              <v:shape style="position:absolute;left:3923;top:15549;width:39;height:26" coordorigin="3923,15549" coordsize="39,26" path="m3953,15560l3939,15560,3951,15563,3951,15565,3955,15565,3957,15567,3962,15568,3962,15563,3953,15560xe" filled="true" fillcolor="#989898" stroked="false">
                <v:path arrowok="t"/>
                <v:fill type="solid"/>
              </v:shape>
            </v:group>
            <v:group style="position:absolute;left:3923;top:15560;width:39;height:24" coordorigin="3923,15560" coordsize="39,24">
              <v:shape style="position:absolute;left:3923;top:15560;width:39;height:24" coordorigin="3923,15560" coordsize="39,24" path="m3939,15560l3935,15575,3923,15578,3923,15584,3950,15573,3939,15573,3939,15560xe" filled="true" fillcolor="#989898" stroked="false">
                <v:path arrowok="t"/>
                <v:fill type="solid"/>
              </v:shape>
              <v:shape style="position:absolute;left:3923;top:15560;width:39;height:24" coordorigin="3923,15560" coordsize="39,24" path="m3957,15567l3954,15567,3952,15568,3949,15568,3939,15573,3950,15573,3962,15568,3957,15567xe" filled="true" fillcolor="#989898" stroked="false">
                <v:path arrowok="t"/>
                <v:fill type="solid"/>
              </v:shape>
            </v:group>
            <v:group style="position:absolute;left:3943;top:15605;width:15;height:13" coordorigin="3943,15605" coordsize="15,13">
              <v:shape style="position:absolute;left:3943;top:15605;width:15;height:13" coordorigin="3943,15605" coordsize="15,13" path="m3952,15616l3947,15616,3949,15618,3952,15618,3952,15616xe" filled="true" fillcolor="#989898" stroked="false">
                <v:path arrowok="t"/>
                <v:fill type="solid"/>
              </v:shape>
              <v:shape style="position:absolute;left:3943;top:15605;width:15;height:13" coordorigin="3943,15605" coordsize="15,13" path="m3943,15605l3943,15614,3944,15614,3944,15616,3955,15616,3957,15614,3957,15611,3946,15611,3946,15610,3944,15610,3944,15606,3943,15605xe" filled="true" fillcolor="#989898" stroked="false">
                <v:path arrowok="t"/>
                <v:fill type="solid"/>
              </v:shape>
              <v:shape style="position:absolute;left:3943;top:15605;width:15;height:13" coordorigin="3943,15605" coordsize="15,13" path="m3957,15608l3955,15608,3955,15610,3954,15611,3957,15611,3957,15608xe" filled="true" fillcolor="#989898" stroked="false">
                <v:path arrowok="t"/>
                <v:fill type="solid"/>
              </v:shape>
            </v:group>
            <v:group style="position:absolute;left:3923;top:15589;width:39;height:26" coordorigin="3923,15589" coordsize="39,26">
              <v:shape style="position:absolute;left:3923;top:15589;width:39;height:26" coordorigin="3923,15589" coordsize="39,26" path="m3943,15594l3939,15594,3939,15611,3941,15611,3941,15613,3943,15614,3943,15594xe" filled="true" fillcolor="#989898" stroked="false">
                <v:path arrowok="t"/>
                <v:fill type="solid"/>
              </v:shape>
              <v:shape style="position:absolute;left:3923;top:15589;width:39;height:26" coordorigin="3923,15589" coordsize="39,26" path="m3962,15589l3923,15589,3923,15594,3957,15594,3957,15614,3959,15613,3960,15613,3960,15606,3962,15606,3962,15589xe" filled="true" fillcolor="#989898" stroked="false">
                <v:path arrowok="t"/>
                <v:fill type="solid"/>
              </v:shape>
            </v:group>
            <v:group style="position:absolute;left:3449;top:15737;width:13;height:28" coordorigin="3449,15737" coordsize="13,28">
              <v:shape style="position:absolute;left:3449;top:15737;width:13;height:28" coordorigin="3449,15737" coordsize="13,28" path="m3461,15737l3460,15739,3455,15739,3450,15743,3450,15745,3449,15745,3449,15761,3450,15761,3450,15763,3452,15764,3452,15751,3453,15751,3453,15747,3455,15747,3455,15745,3457,15743,3460,15743,3461,15742,3461,15737xe" filled="true" fillcolor="#989898" stroked="false">
                <v:path arrowok="t"/>
                <v:fill type="solid"/>
              </v:shape>
            </v:group>
            <v:group style="position:absolute;left:3476;top:15758;width:7;height:10" coordorigin="3476,15758" coordsize="7,10">
              <v:shape style="position:absolute;left:3476;top:15758;width:7;height:10" coordorigin="3476,15758" coordsize="7,10" path="m3482,15758l3479,15761,3476,15761,3476,15767,3477,15767,3477,15766,3480,15766,3482,15764,3482,15758xe" filled="true" fillcolor="#989898" stroked="false">
                <v:path arrowok="t"/>
                <v:fill type="solid"/>
              </v:shape>
            </v:group>
            <v:group style="position:absolute;left:3452;top:15739;width:36;height:29" coordorigin="3452,15739" coordsize="36,29">
              <v:shape style="position:absolute;left:3452;top:15739;width:36;height:29" coordorigin="3452,15739" coordsize="36,29" path="m3465,15766l3455,15766,3455,15767,3463,15767,3465,15766xe" filled="true" fillcolor="#989898" stroked="false">
                <v:path arrowok="t"/>
                <v:fill type="solid"/>
              </v:shape>
              <v:shape style="position:absolute;left:3452;top:15739;width:36;height:29" coordorigin="3452,15739" coordsize="36,29" path="m3453,15756l3452,15756,3452,15764,3453,15766,3466,15766,3466,15764,3468,15764,3468,15763,3455,15763,3455,15761,3453,15759,3453,15756xe" filled="true" fillcolor="#989898" stroked="false">
                <v:path arrowok="t"/>
                <v:fill type="solid"/>
              </v:shape>
              <v:shape style="position:absolute;left:3452;top:15739;width:36;height:29" coordorigin="3452,15739" coordsize="36,29" path="m3485,15743l3477,15743,3479,15745,3480,15745,3480,15747,3482,15747,3482,15764,3484,15764,3484,15763,3485,15763,3485,15759,3487,15758,3487,15748,3485,15747,3485,15743xe" filled="true" fillcolor="#989898" stroked="false">
                <v:path arrowok="t"/>
                <v:fill type="solid"/>
              </v:shape>
              <v:shape style="position:absolute;left:3452;top:15739;width:36;height:29" coordorigin="3452,15739" coordsize="36,29" path="m3482,15740l3473,15740,3471,15742,3469,15743,3468,15745,3468,15748,3466,15750,3466,15755,3465,15755,3465,15759,3463,15759,3463,15761,3461,15763,3468,15763,3468,15761,3469,15761,3469,15756,3471,15756,3471,15751,3473,15750,3473,15747,3474,15745,3476,15743,3484,15743,3484,15742,3482,15742,3482,15740xe" filled="true" fillcolor="#989898" stroked="false">
                <v:path arrowok="t"/>
                <v:fill type="solid"/>
              </v:shape>
              <v:shape style="position:absolute;left:3452;top:15739;width:36;height:29" coordorigin="3452,15739" coordsize="36,29" path="m3477,15739l3474,15739,3474,15740,3479,15740,3477,15739xe" filled="true" fillcolor="#989898" stroked="false">
                <v:path arrowok="t"/>
                <v:fill type="solid"/>
              </v:shape>
            </v:group>
            <v:group style="position:absolute;left:3449;top:15771;width:39;height:26" coordorigin="3449,15771" coordsize="39,26">
              <v:shape style="position:absolute;left:3449;top:15771;width:39;height:26" coordorigin="3449,15771" coordsize="39,26" path="m3449,15771l3449,15775,3460,15780,3460,15796,3465,15782,3478,15782,3449,15771xe" filled="true" fillcolor="#989898" stroked="false">
                <v:path arrowok="t"/>
                <v:fill type="solid"/>
              </v:shape>
              <v:shape style="position:absolute;left:3449;top:15771;width:39;height:26" coordorigin="3449,15771" coordsize="39,26" path="m3478,15782l3465,15782,3476,15785,3476,15786,3480,15786,3482,15788,3487,15790,3487,15785,3478,15782xe" filled="true" fillcolor="#989898" stroked="false">
                <v:path arrowok="t"/>
                <v:fill type="solid"/>
              </v:shape>
            </v:group>
            <v:group style="position:absolute;left:3449;top:15782;width:39;height:24" coordorigin="3449,15782" coordsize="39,24">
              <v:shape style="position:absolute;left:3449;top:15782;width:39;height:24" coordorigin="3449,15782" coordsize="39,24" path="m3465,15782l3460,15796,3449,15799,3449,15806,3475,15794,3465,15794,3465,15782xe" filled="true" fillcolor="#989898" stroked="false">
                <v:path arrowok="t"/>
                <v:fill type="solid"/>
              </v:shape>
              <v:shape style="position:absolute;left:3449;top:15782;width:39;height:24" coordorigin="3449,15782" coordsize="39,24" path="m3482,15788l3479,15788,3477,15790,3474,15790,3465,15794,3475,15794,3487,15790,3482,15788xe" filled="true" fillcolor="#989898" stroked="false">
                <v:path arrowok="t"/>
                <v:fill type="solid"/>
              </v:shape>
            </v:group>
            <v:group style="position:absolute;left:3468;top:15826;width:15;height:13" coordorigin="3468,15826" coordsize="15,13">
              <v:shape style="position:absolute;left:3468;top:15826;width:15;height:13" coordorigin="3468,15826" coordsize="15,13" path="m3477,15837l3473,15837,3474,15839,3477,15839,3477,15837xe" filled="true" fillcolor="#989898" stroked="false">
                <v:path arrowok="t"/>
                <v:fill type="solid"/>
              </v:shape>
              <v:shape style="position:absolute;left:3468;top:15826;width:15;height:13" coordorigin="3468,15826" coordsize="15,13" path="m3468,15826l3468,15836,3469,15836,3469,15837,3480,15837,3482,15836,3482,15833,3471,15833,3471,15831,3469,15831,3469,15828,3468,15826xe" filled="true" fillcolor="#989898" stroked="false">
                <v:path arrowok="t"/>
                <v:fill type="solid"/>
              </v:shape>
              <v:shape style="position:absolute;left:3468;top:15826;width:15;height:13" coordorigin="3468,15826" coordsize="15,13" path="m3482,15829l3480,15829,3480,15831,3479,15833,3482,15833,3482,15829xe" filled="true" fillcolor="#989898" stroked="false">
                <v:path arrowok="t"/>
                <v:fill type="solid"/>
              </v:shape>
            </v:group>
            <v:group style="position:absolute;left:3449;top:15810;width:39;height:26" coordorigin="3449,15810" coordsize="39,26">
              <v:shape style="position:absolute;left:3449;top:15810;width:39;height:26" coordorigin="3449,15810" coordsize="39,26" path="m3468,15815l3465,15815,3465,15833,3466,15833,3466,15834,3468,15836,3468,15815xe" filled="true" fillcolor="#989898" stroked="false">
                <v:path arrowok="t"/>
                <v:fill type="solid"/>
              </v:shape>
              <v:shape style="position:absolute;left:3449;top:15810;width:39;height:26" coordorigin="3449,15810" coordsize="39,26" path="m3487,15810l3449,15810,3449,15815,3482,15815,3482,15836,3484,15834,3485,15834,3485,15828,3487,15828,3487,15810xe" filled="true" fillcolor="#989898" stroked="false">
                <v:path arrowok="t"/>
                <v:fill type="solid"/>
              </v:shape>
            </v:group>
            <v:group style="position:absolute;left:3296;top:16002;width:13;height:28" coordorigin="3296,16002" coordsize="13,28">
              <v:shape style="position:absolute;left:3296;top:16002;width:13;height:28" coordorigin="3296,16002" coordsize="13,28" path="m3308,16002l3307,16003,3302,16003,3300,16005,3299,16006,3297,16008,3297,16010,3296,16010,3296,16026,3297,16026,3297,16027,3299,16029,3299,16016,3300,16016,3300,16011,3302,16011,3302,16010,3304,16008,3307,16008,3308,16006,3308,16002xe" filled="true" fillcolor="#989898" stroked="false">
                <v:path arrowok="t"/>
                <v:fill type="solid"/>
              </v:shape>
            </v:group>
            <v:group style="position:absolute;left:3323;top:16022;width:7;height:10" coordorigin="3323,16022" coordsize="7,10">
              <v:shape style="position:absolute;left:3323;top:16022;width:7;height:10" coordorigin="3323,16022" coordsize="7,10" path="m3329,16022l3327,16024,3326,16026,3323,16026,3323,16032,3324,16032,3324,16030,3327,16030,3329,16029,3329,16022xe" filled="true" fillcolor="#989898" stroked="false">
                <v:path arrowok="t"/>
                <v:fill type="solid"/>
              </v:shape>
            </v:group>
            <v:group style="position:absolute;left:3299;top:16003;width:36;height:29" coordorigin="3299,16003" coordsize="36,29">
              <v:shape style="position:absolute;left:3299;top:16003;width:36;height:29" coordorigin="3299,16003" coordsize="36,29" path="m3312,16030l3302,16030,3302,16032,3310,16032,3312,16030xe" filled="true" fillcolor="#989898" stroked="false">
                <v:path arrowok="t"/>
                <v:fill type="solid"/>
              </v:shape>
              <v:shape style="position:absolute;left:3299;top:16003;width:36;height:29" coordorigin="3299,16003" coordsize="36,29" path="m3300,16021l3299,16021,3299,16029,3300,16030,3313,16030,3313,16029,3315,16029,3315,16027,3302,16027,3302,16026,3300,16024,3300,16021xe" filled="true" fillcolor="#989898" stroked="false">
                <v:path arrowok="t"/>
                <v:fill type="solid"/>
              </v:shape>
              <v:shape style="position:absolute;left:3299;top:16003;width:36;height:29" coordorigin="3299,16003" coordsize="36,29" path="m3332,16008l3324,16008,3326,16010,3327,16010,3327,16011,3329,16011,3329,16029,3331,16029,3331,16027,3332,16027,3332,16024,3334,16022,3334,16013,3332,16011,3332,16008xe" filled="true" fillcolor="#989898" stroked="false">
                <v:path arrowok="t"/>
                <v:fill type="solid"/>
              </v:shape>
              <v:shape style="position:absolute;left:3299;top:16003;width:36;height:29" coordorigin="3299,16003" coordsize="36,29" path="m3329,16005l3320,16005,3318,16006,3315,16010,3315,16013,3313,16014,3313,16019,3312,16019,3312,16024,3310,16024,3310,16026,3308,16027,3315,16027,3315,16026,3316,16026,3316,16021,3318,16021,3318,16016,3320,16014,3320,16011,3321,16010,3323,16008,3331,16008,3331,16006,3329,16006,3329,16005xe" filled="true" fillcolor="#989898" stroked="false">
                <v:path arrowok="t"/>
                <v:fill type="solid"/>
              </v:shape>
              <v:shape style="position:absolute;left:3299;top:16003;width:36;height:29" coordorigin="3299,16003" coordsize="36,29" path="m3324,16003l3321,16003,3321,16005,3326,16005,3324,16003xe" filled="true" fillcolor="#989898" stroked="false">
                <v:path arrowok="t"/>
                <v:fill type="solid"/>
              </v:shape>
            </v:group>
            <v:group style="position:absolute;left:3296;top:16035;width:39;height:26" coordorigin="3296,16035" coordsize="39,26">
              <v:shape style="position:absolute;left:3296;top:16035;width:39;height:26" coordorigin="3296,16035" coordsize="39,26" path="m3296,16035l3296,16040,3307,16045,3307,16061,3312,16046,3325,16046,3296,16035xe" filled="true" fillcolor="#989898" stroked="false">
                <v:path arrowok="t"/>
                <v:fill type="solid"/>
              </v:shape>
              <v:shape style="position:absolute;left:3296;top:16035;width:39;height:26" coordorigin="3296,16035" coordsize="39,26" path="m3325,16046l3312,16046,3323,16049,3323,16051,3327,16051,3329,16053,3334,16054,3334,16049,3325,16046xe" filled="true" fillcolor="#989898" stroked="false">
                <v:path arrowok="t"/>
                <v:fill type="solid"/>
              </v:shape>
            </v:group>
            <v:group style="position:absolute;left:3296;top:16046;width:39;height:24" coordorigin="3296,16046" coordsize="39,24">
              <v:shape style="position:absolute;left:3296;top:16046;width:39;height:24" coordorigin="3296,16046" coordsize="39,24" path="m3312,16046l3307,16061,3296,16064,3296,16070,3322,16059,3312,16059,3312,16046xe" filled="true" fillcolor="#989898" stroked="false">
                <v:path arrowok="t"/>
                <v:fill type="solid"/>
              </v:shape>
              <v:shape style="position:absolute;left:3296;top:16046;width:39;height:24" coordorigin="3296,16046" coordsize="39,24" path="m3329,16053l3326,16053,3324,16054,3321,16054,3312,16059,3322,16059,3334,16054,3329,16053xe" filled="true" fillcolor="#989898" stroked="false">
                <v:path arrowok="t"/>
                <v:fill type="solid"/>
              </v:shape>
            </v:group>
            <v:group style="position:absolute;left:3315;top:16091;width:15;height:13" coordorigin="3315,16091" coordsize="15,13">
              <v:shape style="position:absolute;left:3315;top:16091;width:15;height:13" coordorigin="3315,16091" coordsize="15,13" path="m3324,16102l3320,16102,3321,16104,3324,16104,3324,16102xe" filled="true" fillcolor="#989898" stroked="false">
                <v:path arrowok="t"/>
                <v:fill type="solid"/>
              </v:shape>
              <v:shape style="position:absolute;left:3315;top:16091;width:15;height:13" coordorigin="3315,16091" coordsize="15,13" path="m3315,16091l3315,16100,3316,16100,3316,16102,3327,16102,3329,16100,3329,16097,3318,16097,3318,16096,3316,16096,3316,16092,3315,16091xe" filled="true" fillcolor="#989898" stroked="false">
                <v:path arrowok="t"/>
                <v:fill type="solid"/>
              </v:shape>
              <v:shape style="position:absolute;left:3315;top:16091;width:15;height:13" coordorigin="3315,16091" coordsize="15,13" path="m3329,16094l3327,16094,3327,16096,3326,16097,3329,16097,3329,16094xe" filled="true" fillcolor="#989898" stroked="false">
                <v:path arrowok="t"/>
                <v:fill type="solid"/>
              </v:shape>
            </v:group>
            <v:group style="position:absolute;left:3296;top:16075;width:39;height:26" coordorigin="3296,16075" coordsize="39,26">
              <v:shape style="position:absolute;left:3296;top:16075;width:39;height:26" coordorigin="3296,16075" coordsize="39,26" path="m3315,16080l3312,16080,3312,16097,3313,16097,3313,16099,3315,16100,3315,16080xe" filled="true" fillcolor="#989898" stroked="false">
                <v:path arrowok="t"/>
                <v:fill type="solid"/>
              </v:shape>
              <v:shape style="position:absolute;left:3296;top:16075;width:39;height:26" coordorigin="3296,16075" coordsize="39,26" path="m3334,16075l3296,16075,3296,16080,3329,16080,3329,16100,3331,16099,3332,16099,3332,16092,3334,16092,3334,16075xe" filled="true" fillcolor="#989898" stroked="false">
                <v:path arrowok="t"/>
                <v:fill type="solid"/>
              </v:shape>
            </v:group>
            <v:group style="position:absolute;left:3584;top:16059;width:13;height:28" coordorigin="3584,16059" coordsize="13,28">
              <v:shape style="position:absolute;left:3584;top:16059;width:13;height:28" coordorigin="3584,16059" coordsize="13,28" path="m3597,16059l3595,16061,3590,16061,3587,16064,3586,16065,3586,16067,3584,16067,3584,16083,3586,16083,3586,16084,3587,16086,3587,16073,3589,16073,3589,16069,3590,16069,3590,16067,3592,16065,3595,16065,3597,16064,3597,16059xe" filled="true" fillcolor="#989898" stroked="false">
                <v:path arrowok="t"/>
                <v:fill type="solid"/>
              </v:shape>
            </v:group>
            <v:group style="position:absolute;left:3611;top:16080;width:7;height:10" coordorigin="3611,16080" coordsize="7,10">
              <v:shape style="position:absolute;left:3611;top:16080;width:7;height:10" coordorigin="3611,16080" coordsize="7,10" path="m3618,16080l3614,16083,3611,16083,3611,16089,3613,16089,3613,16088,3616,16088,3618,16086,3618,16080xe" filled="true" fillcolor="#989898" stroked="false">
                <v:path arrowok="t"/>
                <v:fill type="solid"/>
              </v:shape>
            </v:group>
            <v:group style="position:absolute;left:3587;top:16061;width:36;height:29" coordorigin="3587,16061" coordsize="36,29">
              <v:shape style="position:absolute;left:3587;top:16061;width:36;height:29" coordorigin="3587,16061" coordsize="36,29" path="m3600,16088l3590,16088,3590,16089,3598,16089,3600,16088xe" filled="true" fillcolor="#989898" stroked="false">
                <v:path arrowok="t"/>
                <v:fill type="solid"/>
              </v:shape>
              <v:shape style="position:absolute;left:3587;top:16061;width:36;height:29" coordorigin="3587,16061" coordsize="36,29" path="m3589,16078l3587,16078,3587,16086,3589,16088,3602,16088,3602,16086,3603,16086,3603,16084,3590,16084,3590,16083,3589,16081,3589,16078xe" filled="true" fillcolor="#989898" stroked="false">
                <v:path arrowok="t"/>
                <v:fill type="solid"/>
              </v:shape>
              <v:shape style="position:absolute;left:3587;top:16061;width:36;height:29" coordorigin="3587,16061" coordsize="36,29" path="m3621,16065l3613,16065,3614,16067,3616,16067,3616,16069,3618,16069,3618,16086,3619,16086,3619,16084,3621,16084,3621,16081,3622,16080,3622,16070,3621,16069,3621,16065xe" filled="true" fillcolor="#989898" stroked="false">
                <v:path arrowok="t"/>
                <v:fill type="solid"/>
              </v:shape>
              <v:shape style="position:absolute;left:3587;top:16061;width:36;height:29" coordorigin="3587,16061" coordsize="36,29" path="m3618,16062l3608,16062,3606,16064,3605,16065,3603,16067,3603,16070,3602,16072,3602,16077,3600,16077,3600,16081,3598,16081,3598,16083,3597,16084,3603,16084,3603,16083,3605,16083,3605,16078,3606,16078,3606,16073,3608,16072,3608,16069,3610,16067,3611,16065,3619,16065,3619,16064,3618,16064,3618,16062xe" filled="true" fillcolor="#989898" stroked="false">
                <v:path arrowok="t"/>
                <v:fill type="solid"/>
              </v:shape>
              <v:shape style="position:absolute;left:3587;top:16061;width:36;height:29" coordorigin="3587,16061" coordsize="36,29" path="m3613,16061l3610,16061,3610,16062,3614,16062,3613,16061xe" filled="true" fillcolor="#989898" stroked="false">
                <v:path arrowok="t"/>
                <v:fill type="solid"/>
              </v:shape>
            </v:group>
            <v:group style="position:absolute;left:3584;top:16092;width:39;height:26" coordorigin="3584,16092" coordsize="39,26">
              <v:shape style="position:absolute;left:3584;top:16092;width:39;height:26" coordorigin="3584,16092" coordsize="39,26" path="m3584,16092l3584,16097,3595,16102,3595,16118,3600,16104,3614,16104,3584,16092xe" filled="true" fillcolor="#989898" stroked="false">
                <v:path arrowok="t"/>
                <v:fill type="solid"/>
              </v:shape>
              <v:shape style="position:absolute;left:3584;top:16092;width:39;height:26" coordorigin="3584,16092" coordsize="39,26" path="m3614,16104l3600,16104,3611,16107,3611,16108,3616,16108,3618,16110,3622,16112,3622,16107,3614,16104xe" filled="true" fillcolor="#989898" stroked="false">
                <v:path arrowok="t"/>
                <v:fill type="solid"/>
              </v:shape>
            </v:group>
            <v:group style="position:absolute;left:3584;top:16104;width:39;height:24" coordorigin="3584,16104" coordsize="39,24">
              <v:shape style="position:absolute;left:3584;top:16104;width:39;height:24" coordorigin="3584,16104" coordsize="39,24" path="m3600,16104l3595,16118,3584,16121,3584,16128,3611,16116,3600,16116,3600,16104xe" filled="true" fillcolor="#989898" stroked="false">
                <v:path arrowok="t"/>
                <v:fill type="solid"/>
              </v:shape>
              <v:shape style="position:absolute;left:3584;top:16104;width:39;height:24" coordorigin="3584,16104" coordsize="39,24" path="m3618,16110l3614,16110,3613,16112,3610,16112,3600,16116,3611,16116,3622,16112,3618,16110xe" filled="true" fillcolor="#989898" stroked="false">
                <v:path arrowok="t"/>
                <v:fill type="solid"/>
              </v:shape>
            </v:group>
            <v:group style="position:absolute;left:3603;top:16148;width:15;height:13" coordorigin="3603,16148" coordsize="15,13">
              <v:shape style="position:absolute;left:3603;top:16148;width:15;height:13" coordorigin="3603,16148" coordsize="15,13" path="m3613,16159l3608,16159,3610,16161,3613,16161,3613,16159xe" filled="true" fillcolor="#989898" stroked="false">
                <v:path arrowok="t"/>
                <v:fill type="solid"/>
              </v:shape>
              <v:shape style="position:absolute;left:3603;top:16148;width:15;height:13" coordorigin="3603,16148" coordsize="15,13" path="m3603,16148l3603,16158,3605,16158,3605,16159,3616,16159,3618,16158,3618,16155,3606,16155,3606,16153,3605,16153,3605,16150,3603,16148xe" filled="true" fillcolor="#989898" stroked="false">
                <v:path arrowok="t"/>
                <v:fill type="solid"/>
              </v:shape>
              <v:shape style="position:absolute;left:3603;top:16148;width:15;height:13" coordorigin="3603,16148" coordsize="15,13" path="m3618,16151l3616,16151,3616,16153,3614,16155,3618,16155,3618,16151xe" filled="true" fillcolor="#989898" stroked="false">
                <v:path arrowok="t"/>
                <v:fill type="solid"/>
              </v:shape>
            </v:group>
            <v:group style="position:absolute;left:3584;top:16132;width:39;height:26" coordorigin="3584,16132" coordsize="39,26">
              <v:shape style="position:absolute;left:3584;top:16132;width:39;height:26" coordorigin="3584,16132" coordsize="39,26" path="m3603,16137l3600,16137,3600,16155,3602,16155,3602,16156,3603,16158,3603,16137xe" filled="true" fillcolor="#989898" stroked="false">
                <v:path arrowok="t"/>
                <v:fill type="solid"/>
              </v:shape>
              <v:shape style="position:absolute;left:3584;top:16132;width:39;height:26" coordorigin="3584,16132" coordsize="39,26" path="m3622,16132l3584,16132,3584,16137,3618,16137,3618,16158,3619,16156,3621,16156,3621,16150,3622,16150,3622,16132xe" filled="true" fillcolor="#989898" stroked="false">
                <v:path arrowok="t"/>
                <v:fill type="solid"/>
              </v:shape>
            </v:group>
            <v:group style="position:absolute;left:16622;top:17063;width:2;height:7" coordorigin="16622,17063" coordsize="2,7">
              <v:shape style="position:absolute;left:16622;top:17063;width:2;height:7" coordorigin="16622,17063" coordsize="0,7" path="m16622,17063l16622,17069e" filled="false" stroked="true" strokeweight=".079853pt" strokecolor="#989898">
                <v:path arrowok="t"/>
              </v:shape>
            </v:group>
            <v:group style="position:absolute;left:16648;top:17034;width:2;height:7" coordorigin="16648,17034" coordsize="2,7">
              <v:shape style="position:absolute;left:16648;top:17034;width:2;height:7" coordorigin="16648,17034" coordsize="0,7" path="m16648,17034l16648,17041e" filled="false" stroked="true" strokeweight=".079853pt" strokecolor="#989898">
                <v:path arrowok="t"/>
              </v:shape>
            </v:group>
            <v:group style="position:absolute;left:16672;top:17006;width:2;height:7" coordorigin="16672,17006" coordsize="2,7">
              <v:shape style="position:absolute;left:16672;top:17006;width:2;height:7" coordorigin="16672,17006" coordsize="0,7" path="m16672,17006l16672,17012e" filled="false" stroked="true" strokeweight=".079853pt" strokecolor="#989898">
                <v:path arrowok="t"/>
              </v:shape>
            </v:group>
            <v:group style="position:absolute;left:16696;top:16977;width:2;height:7" coordorigin="16696,16977" coordsize="2,7">
              <v:shape style="position:absolute;left:16696;top:16977;width:2;height:7" coordorigin="16696,16977" coordsize="0,7" path="m16696,16977l16696,16983e" filled="false" stroked="true" strokeweight=".078774pt" strokecolor="#989898">
                <v:path arrowok="t"/>
              </v:shape>
            </v:group>
            <v:group style="position:absolute;left:16719;top:16948;width:2;height:7" coordorigin="16719,16948" coordsize="2,7">
              <v:shape style="position:absolute;left:16719;top:16948;width:2;height:7" coordorigin="16719,16948" coordsize="0,7" path="m16719,16948l16719,16955e" filled="false" stroked="true" strokeweight=".079853pt" strokecolor="#989898">
                <v:path arrowok="t"/>
              </v:shape>
            </v:group>
            <v:group style="position:absolute;left:16743;top:16918;width:2;height:7" coordorigin="16743,16918" coordsize="2,7">
              <v:shape style="position:absolute;left:16743;top:16918;width:2;height:7" coordorigin="16743,16918" coordsize="0,7" path="m16743,16918l16743,16924e" filled="false" stroked="true" strokeweight=".079853pt" strokecolor="#989898">
                <v:path arrowok="t"/>
              </v:shape>
            </v:group>
            <v:group style="position:absolute;left:16767;top:16889;width:2;height:7" coordorigin="16767,16889" coordsize="2,7">
              <v:shape style="position:absolute;left:16767;top:16889;width:2;height:7" coordorigin="16767,16889" coordsize="0,7" path="m16767,16889l16767,16896e" filled="false" stroked="true" strokeweight=".079853pt" strokecolor="#989898">
                <v:path arrowok="t"/>
              </v:shape>
            </v:group>
            <v:group style="position:absolute;left:16791;top:16861;width:2;height:7" coordorigin="16791,16861" coordsize="2,7">
              <v:shape style="position:absolute;left:16791;top:16861;width:2;height:7" coordorigin="16791,16861" coordsize="0,7" path="m16791,16861l16791,16867e" filled="false" stroked="true" strokeweight=".079853pt" strokecolor="#989898">
                <v:path arrowok="t"/>
              </v:shape>
            </v:group>
            <v:group style="position:absolute;left:16815;top:16832;width:2;height:7" coordorigin="16815,16832" coordsize="2,7">
              <v:shape style="position:absolute;left:16815;top:16832;width:2;height:7" coordorigin="16815,16832" coordsize="0,7" path="m16815,16832l16815,16838e" filled="false" stroked="true" strokeweight=".079853pt" strokecolor="#989898">
                <v:path arrowok="t"/>
              </v:shape>
            </v:group>
            <v:group style="position:absolute;left:16995;top:16591;width:2;height:7" coordorigin="16995,16591" coordsize="2,7">
              <v:shape style="position:absolute;left:16995;top:16591;width:2;height:7" coordorigin="16995,16591" coordsize="0,7" path="m16995,16591l16995,16598e" filled="false" stroked="true" strokeweight=".078774pt" strokecolor="#989898">
                <v:path arrowok="t"/>
              </v:shape>
            </v:group>
            <v:group style="position:absolute;left:17016;top:16559;width:2;height:7" coordorigin="17016,16559" coordsize="2,7">
              <v:shape style="position:absolute;left:17016;top:16559;width:2;height:7" coordorigin="17016,16559" coordsize="0,7" path="m17016,16559l17016,16566e" filled="false" stroked="true" strokeweight=".079853pt" strokecolor="#989898">
                <v:path arrowok="t"/>
              </v:shape>
            </v:group>
            <v:group style="position:absolute;left:17037;top:16529;width:2;height:7" coordorigin="17037,16529" coordsize="2,7">
              <v:shape style="position:absolute;left:17037;top:16529;width:2;height:7" coordorigin="17037,16529" coordsize="0,7" path="m17037,16529l17037,16535e" filled="false" stroked="true" strokeweight=".078774pt" strokecolor="#989898">
                <v:path arrowok="t"/>
              </v:shape>
            </v:group>
            <v:group style="position:absolute;left:17059;top:16497;width:2;height:7" coordorigin="17059,16497" coordsize="2,7">
              <v:shape style="position:absolute;left:17059;top:16497;width:2;height:7" coordorigin="17059,16497" coordsize="0,7" path="m17059,16497l17059,16504e" filled="false" stroked="true" strokeweight=".079853pt" strokecolor="#989898">
                <v:path arrowok="t"/>
              </v:shape>
            </v:group>
            <v:group style="position:absolute;left:17080;top:16467;width:2;height:7" coordorigin="17080,16467" coordsize="2,7">
              <v:shape style="position:absolute;left:17080;top:16467;width:2;height:7" coordorigin="17080,16467" coordsize="0,7" path="m17080,16467l17080,16473e" filled="false" stroked="true" strokeweight=".079853pt" strokecolor="#989898">
                <v:path arrowok="t"/>
              </v:shape>
            </v:group>
            <v:group style="position:absolute;left:17100;top:16435;width:2;height:7" coordorigin="17100,16435" coordsize="2,7">
              <v:shape style="position:absolute;left:17100;top:16435;width:2;height:7" coordorigin="17100,16435" coordsize="0,7" path="m17100,16435l17100,16441e" filled="false" stroked="true" strokeweight=".079853pt" strokecolor="#989898">
                <v:path arrowok="t"/>
              </v:shape>
            </v:group>
            <v:group style="position:absolute;left:17123;top:16405;width:2;height:7" coordorigin="17123,16405" coordsize="2,7">
              <v:shape style="position:absolute;left:17123;top:16405;width:2;height:7" coordorigin="17123,16405" coordsize="0,7" path="m17123,16405l17123,16411e" filled="false" stroked="true" strokeweight=".079853pt" strokecolor="#989898">
                <v:path arrowok="t"/>
              </v:shape>
            </v:group>
            <v:group style="position:absolute;left:17143;top:16373;width:2;height:7" coordorigin="17143,16373" coordsize="2,7">
              <v:shape style="position:absolute;left:17143;top:16373;width:2;height:7" coordorigin="17143,16373" coordsize="0,7" path="m17143,16373l17143,16379e" filled="false" stroked="true" strokeweight=".079853pt" strokecolor="#989898">
                <v:path arrowok="t"/>
              </v:shape>
            </v:group>
            <v:group style="position:absolute;left:17166;top:16343;width:2;height:7" coordorigin="17166,16343" coordsize="2,7">
              <v:shape style="position:absolute;left:17166;top:16343;width:2;height:7" coordorigin="17166,16343" coordsize="0,7" path="m17166,16343l17166,16349e" filled="false" stroked="true" strokeweight=".079853pt" strokecolor="#989898">
                <v:path arrowok="t"/>
              </v:shape>
            </v:group>
            <v:group style="position:absolute;left:19800;top:16097;width:2;height:7" coordorigin="19800,16097" coordsize="2,7">
              <v:shape style="position:absolute;left:19800;top:16097;width:2;height:7" coordorigin="19800,16097" coordsize="0,7" path="m19800,16097l19800,16104e" filled="false" stroked="true" strokeweight=".079853pt" strokecolor="#989898">
                <v:path arrowok="t"/>
              </v:shape>
            </v:group>
            <v:group style="position:absolute;left:19825;top:16126;width:2;height:7" coordorigin="19825,16126" coordsize="2,7">
              <v:shape style="position:absolute;left:19825;top:16126;width:2;height:7" coordorigin="19825,16126" coordsize="0,7" path="m19825,16126l19825,16132e" filled="false" stroked="true" strokeweight=".079745pt" strokecolor="#989898">
                <v:path arrowok="t"/>
              </v:shape>
            </v:group>
            <v:group style="position:absolute;left:19851;top:16155;width:2;height:7" coordorigin="19851,16155" coordsize="2,7">
              <v:shape style="position:absolute;left:19851;top:16155;width:2;height:7" coordorigin="19851,16155" coordsize="0,7" path="m19851,16155l19851,16161e" filled="false" stroked="true" strokeweight=".079961pt" strokecolor="#989898">
                <v:path arrowok="t"/>
              </v:shape>
            </v:group>
            <v:group style="position:absolute;left:19876;top:16182;width:2;height:7" coordorigin="19876,16182" coordsize="2,7">
              <v:shape style="position:absolute;left:19876;top:16182;width:2;height:7" coordorigin="19876,16182" coordsize="0,7" path="m19876,16182l19876,16188e" filled="false" stroked="true" strokeweight=".079853pt" strokecolor="#989898">
                <v:path arrowok="t"/>
              </v:shape>
            </v:group>
            <v:group style="position:absolute;left:19900;top:16210;width:2;height:7" coordorigin="19900,16210" coordsize="2,7">
              <v:shape style="position:absolute;left:19900;top:16210;width:2;height:7" coordorigin="19900,16210" coordsize="0,7" path="m19900,16210l19900,16217e" filled="false" stroked="true" strokeweight=".079745pt" strokecolor="#989898">
                <v:path arrowok="t"/>
              </v:shape>
            </v:group>
            <v:group style="position:absolute;left:19926;top:16237;width:2;height:7" coordorigin="19926,16237" coordsize="2,7">
              <v:shape style="position:absolute;left:19926;top:16237;width:2;height:7" coordorigin="19926,16237" coordsize="0,7" path="m19926,16237l19926,16244e" filled="false" stroked="true" strokeweight=".079853pt" strokecolor="#989898">
                <v:path arrowok="t"/>
              </v:shape>
            </v:group>
            <v:group style="position:absolute;left:20211;top:16539;width:2;height:7" coordorigin="20211,16539" coordsize="2,7">
              <v:shape style="position:absolute;left:20211;top:16539;width:2;height:7" coordorigin="20211,16539" coordsize="0,7" path="m20211,16539l20211,16545e" filled="false" stroked="true" strokeweight=".079961pt" strokecolor="#989898">
                <v:path arrowok="t"/>
              </v:shape>
            </v:group>
            <v:group style="position:absolute;left:20237;top:16566;width:2;height:7" coordorigin="20237,16566" coordsize="2,7">
              <v:shape style="position:absolute;left:20237;top:16566;width:2;height:7" coordorigin="20237,16566" coordsize="0,7" path="m20237,16566l20237,16572e" filled="false" stroked="true" strokeweight=".079853pt" strokecolor="#989898">
                <v:path arrowok="t"/>
              </v:shape>
            </v:group>
            <v:group style="position:absolute;left:20264;top:16593;width:2;height:7" coordorigin="20264,16593" coordsize="2,7">
              <v:shape style="position:absolute;left:20264;top:16593;width:2;height:7" coordorigin="20264,16593" coordsize="0,7" path="m20264,16593l20264,16599e" filled="false" stroked="true" strokeweight=".079961pt" strokecolor="#989898">
                <v:path arrowok="t"/>
              </v:shape>
            </v:group>
            <v:group style="position:absolute;left:20289;top:16620;width:2;height:7" coordorigin="20289,16620" coordsize="2,7">
              <v:shape style="position:absolute;left:20289;top:16620;width:2;height:7" coordorigin="20289,16620" coordsize="0,7" path="m20289,16620l20289,16626e" filled="false" stroked="true" strokeweight=".079853pt" strokecolor="#989898">
                <v:path arrowok="t"/>
              </v:shape>
            </v:group>
            <v:group style="position:absolute;left:20316;top:16647;width:2;height:7" coordorigin="20316,16647" coordsize="2,7">
              <v:shape style="position:absolute;left:20316;top:16647;width:2;height:7" coordorigin="20316,16647" coordsize="0,7" path="m20316,16647l20316,16653e" filled="false" stroked="true" strokeweight=".079853pt" strokecolor="#989898">
                <v:path arrowok="t"/>
              </v:shape>
            </v:group>
            <v:group style="position:absolute;left:20342;top:16674;width:2;height:7" coordorigin="20342,16674" coordsize="2,7">
              <v:shape style="position:absolute;left:20342;top:16674;width:2;height:7" coordorigin="20342,16674" coordsize="0,7" path="m20342,16674l20342,16680e" filled="false" stroked="true" strokeweight=".079745pt" strokecolor="#989898">
                <v:path arrowok="t"/>
              </v:shape>
            </v:group>
            <v:group style="position:absolute;left:20369;top:16701;width:2;height:7" coordorigin="20369,16701" coordsize="2,7">
              <v:shape style="position:absolute;left:20369;top:16701;width:2;height:7" coordorigin="20369,16701" coordsize="0,7" path="m20369,16701l20369,16708e" filled="false" stroked="true" strokeweight=".079853pt" strokecolor="#989898">
                <v:path arrowok="t"/>
              </v:shape>
            </v:group>
            <v:group style="position:absolute;left:20394;top:16728;width:2;height:7" coordorigin="20394,16728" coordsize="2,7">
              <v:shape style="position:absolute;left:20394;top:16728;width:2;height:7" coordorigin="20394,16728" coordsize="0,7" path="m20394,16728l20394,16735e" filled="false" stroked="true" strokeweight=".079745pt" strokecolor="#989898">
                <v:path arrowok="t"/>
              </v:shape>
            </v:group>
            <v:group style="position:absolute;left:20616;top:16985;width:2;height:7" coordorigin="20616,16985" coordsize="2,7">
              <v:shape style="position:absolute;left:20616;top:16985;width:2;height:7" coordorigin="20616,16985" coordsize="0,7" path="m20616,16985l20616,16991e" filled="false" stroked="true" strokeweight=".079745pt" strokecolor="#989898">
                <v:path arrowok="t"/>
              </v:shape>
            </v:group>
            <v:group style="position:absolute;left:20640;top:17014;width:2;height:7" coordorigin="20640,17014" coordsize="2,7">
              <v:shape style="position:absolute;left:20640;top:17014;width:2;height:7" coordorigin="20640,17014" coordsize="0,7" path="m20640,17014l20640,17020e" filled="false" stroked="true" strokeweight=".079745pt" strokecolor="#989898">
                <v:path arrowok="t"/>
              </v:shape>
            </v:group>
            <v:group style="position:absolute;left:20664;top:17042;width:2;height:7" coordorigin="20664,17042" coordsize="2,7">
              <v:shape style="position:absolute;left:20664;top:17042;width:2;height:7" coordorigin="20664,17042" coordsize="0,7" path="m20664,17042l20664,17049e" filled="false" stroked="true" strokeweight=".078774pt" strokecolor="#989898">
                <v:path arrowok="t"/>
              </v:shape>
            </v:group>
            <v:group style="position:absolute;left:20688;top:17071;width:2;height:7" coordorigin="20688,17071" coordsize="2,7">
              <v:shape style="position:absolute;left:20688;top:17071;width:2;height:7" coordorigin="20688,17071" coordsize="0,7" path="m20688,17071l20688,17077e" filled="false" stroked="true" strokeweight=".079853pt" strokecolor="#989898">
                <v:path arrowok="t"/>
              </v:shape>
            </v:group>
            <v:group style="position:absolute;left:20712;top:17101;width:2;height:7" coordorigin="20712,17101" coordsize="2,7">
              <v:shape style="position:absolute;left:20712;top:17101;width:2;height:7" coordorigin="20712,17101" coordsize="0,7" path="m20712,17101l20712,17108e" filled="false" stroked="true" strokeweight=".079853pt" strokecolor="#989898">
                <v:path arrowok="t"/>
              </v:shape>
            </v:group>
            <v:group style="position:absolute;left:20735;top:17130;width:2;height:7" coordorigin="20735,17130" coordsize="2,7">
              <v:shape style="position:absolute;left:20735;top:17130;width:2;height:7" coordorigin="20735,17130" coordsize="0,7" path="m20735,17130l20735,17136e" filled="false" stroked="true" strokeweight=".079853pt" strokecolor="#989898">
                <v:path arrowok="t"/>
              </v:shape>
            </v:group>
            <v:group style="position:absolute;left:20759;top:17159;width:2;height:7" coordorigin="20759,17159" coordsize="2,7">
              <v:shape style="position:absolute;left:20759;top:17159;width:2;height:7" coordorigin="20759,17159" coordsize="0,7" path="m20759,17159l20759,17165e" filled="false" stroked="true" strokeweight=".079745pt" strokecolor="#989898">
                <v:path arrowok="t"/>
              </v:shape>
            </v:group>
            <v:group style="position:absolute;left:20783;top:17187;width:2;height:7" coordorigin="20783,17187" coordsize="2,7">
              <v:shape style="position:absolute;left:20783;top:17187;width:2;height:7" coordorigin="20783,17187" coordsize="0,7" path="m20783,17187l20783,17194e" filled="false" stroked="true" strokeweight=".079745pt" strokecolor="#989898">
                <v:path arrowok="t"/>
              </v:shape>
            </v:group>
            <v:group style="position:absolute;left:18590;top:14559;width:2;height:7" coordorigin="18590,14559" coordsize="2,7">
              <v:shape style="position:absolute;left:18590;top:14559;width:2;height:7" coordorigin="18590,14559" coordsize="0,7" path="m18590,14559l18590,14566e" filled="false" stroked="true" strokeweight=".079853pt" strokecolor="#989898">
                <v:path arrowok="t"/>
              </v:shape>
            </v:group>
            <v:group style="position:absolute;left:18611;top:14590;width:2;height:7" coordorigin="18611,14590" coordsize="2,7">
              <v:shape style="position:absolute;left:18611;top:14590;width:2;height:7" coordorigin="18611,14590" coordsize="0,7" path="m18611,14590l18611,14596e" filled="false" stroked="true" strokeweight=".078774pt" strokecolor="#989898">
                <v:path arrowok="t"/>
              </v:shape>
            </v:group>
            <v:group style="position:absolute;left:18633;top:14622;width:2;height:7" coordorigin="18633,14622" coordsize="2,7">
              <v:shape style="position:absolute;left:18633;top:14622;width:2;height:7" coordorigin="18633,14622" coordsize="0,7" path="m18633,14622l18633,14628e" filled="false" stroked="true" strokeweight=".079961pt" strokecolor="#989898">
                <v:path arrowok="t"/>
              </v:shape>
            </v:group>
            <v:group style="position:absolute;left:18654;top:14652;width:2;height:7" coordorigin="18654,14652" coordsize="2,7">
              <v:shape style="position:absolute;left:18654;top:14652;width:2;height:7" coordorigin="18654,14652" coordsize="0,7" path="m18654,14652l18654,14658e" filled="false" stroked="true" strokeweight=".079853pt" strokecolor="#989898">
                <v:path arrowok="t"/>
              </v:shape>
            </v:group>
            <v:group style="position:absolute;left:18675;top:14684;width:2;height:7" coordorigin="18675,14684" coordsize="2,7">
              <v:shape style="position:absolute;left:18675;top:14684;width:2;height:7" coordorigin="18675,14684" coordsize="0,7" path="m18675,14684l18675,14690e" filled="false" stroked="true" strokeweight=".079745pt" strokecolor="#989898">
                <v:path arrowok="t"/>
              </v:shape>
            </v:group>
            <v:group style="position:absolute;left:18696;top:14714;width:2;height:7" coordorigin="18696,14714" coordsize="2,7">
              <v:shape style="position:absolute;left:18696;top:14714;width:2;height:7" coordorigin="18696,14714" coordsize="0,7" path="m18696,14714l18696,14720e" filled="false" stroked="true" strokeweight=".079853pt" strokecolor="#989898">
                <v:path arrowok="t"/>
              </v:shape>
            </v:group>
            <v:group style="position:absolute;left:18718;top:14746;width:2;height:7" coordorigin="18718,14746" coordsize="2,7">
              <v:shape style="position:absolute;left:18718;top:14746;width:2;height:7" coordorigin="18718,14746" coordsize="0,7" path="m18718,14746l18718,14752e" filled="false" stroked="true" strokeweight=".079853pt" strokecolor="#989898">
                <v:path arrowok="t"/>
              </v:shape>
            </v:group>
            <v:group style="position:absolute;left:18739;top:14776;width:2;height:7" coordorigin="18739,14776" coordsize="2,7">
              <v:shape style="position:absolute;left:18739;top:14776;width:2;height:7" coordorigin="18739,14776" coordsize="0,7" path="m18739,14776l18739,14782e" filled="false" stroked="true" strokeweight=".078666pt" strokecolor="#989898">
                <v:path arrowok="t"/>
              </v:shape>
            </v:group>
            <v:group style="position:absolute;left:18759;top:14808;width:2;height:7" coordorigin="18759,14808" coordsize="2,7">
              <v:shape style="position:absolute;left:18759;top:14808;width:2;height:7" coordorigin="18759,14808" coordsize="0,7" path="m18759,14808l18759,14814e" filled="false" stroked="true" strokeweight=".079961pt" strokecolor="#989898">
                <v:path arrowok="t"/>
              </v:shape>
            </v:group>
            <v:group style="position:absolute;left:18944;top:15092;width:2;height:7" coordorigin="18944,15092" coordsize="2,7">
              <v:shape style="position:absolute;left:18944;top:15092;width:2;height:7" coordorigin="18944,15092" coordsize="0,7" path="m18944,15092l18944,15098e" filled="false" stroked="true" strokeweight=".079745pt" strokecolor="#989898">
                <v:path arrowok="t"/>
              </v:shape>
            </v:group>
            <v:group style="position:absolute;left:18965;top:15124;width:2;height:7" coordorigin="18965,15124" coordsize="2,7">
              <v:shape style="position:absolute;left:18965;top:15124;width:2;height:7" coordorigin="18965,15124" coordsize="0,7" path="m18965,15124l18965,15130e" filled="false" stroked="true" strokeweight=".079961pt" strokecolor="#989898">
                <v:path arrowok="t"/>
              </v:shape>
            </v:group>
            <v:group style="position:absolute;left:18986;top:15155;width:2;height:7" coordorigin="18986,15155" coordsize="2,7">
              <v:shape style="position:absolute;left:18986;top:15155;width:2;height:7" coordorigin="18986,15155" coordsize="0,7" path="m18986,15155l18986,15162e" filled="false" stroked="true" strokeweight=".079853pt" strokecolor="#989898">
                <v:path arrowok="t"/>
              </v:shape>
            </v:group>
            <v:group style="position:absolute;left:19921;top:17168;width:2;height:7" coordorigin="19921,17168" coordsize="2,7">
              <v:shape style="position:absolute;left:19921;top:17168;width:2;height:7" coordorigin="19921,17168" coordsize="0,7" path="m19921,17168l19921,17175e" filled="false" stroked="true" strokeweight=".079853pt" strokecolor="#989898">
                <v:path arrowok="t"/>
              </v:shape>
            </v:group>
            <v:group style="position:absolute;left:19897;top:17139;width:2;height:7" coordorigin="19897,17139" coordsize="2,7">
              <v:shape style="position:absolute;left:19897;top:17139;width:2;height:7" coordorigin="19897,17139" coordsize="0,7" path="m19897,17139l19897,17146e" filled="false" stroked="true" strokeweight=".079853pt" strokecolor="#989898">
                <v:path arrowok="t"/>
              </v:shape>
            </v:group>
            <v:group style="position:absolute;left:19872;top:17111;width:2;height:7" coordorigin="19872,17111" coordsize="2,7">
              <v:shape style="position:absolute;left:19872;top:17111;width:2;height:7" coordorigin="19872,17111" coordsize="0,7" path="m19872,17111l19872,17117e" filled="false" stroked="true" strokeweight=".079853pt" strokecolor="#989898">
                <v:path arrowok="t"/>
              </v:shape>
            </v:group>
            <v:group style="position:absolute;left:19846;top:17082;width:2;height:7" coordorigin="19846,17082" coordsize="2,7">
              <v:shape style="position:absolute;left:19846;top:17082;width:2;height:7" coordorigin="19846,17082" coordsize="0,7" path="m19846,17082l19846,17088e" filled="false" stroked="true" strokeweight=".079853pt" strokecolor="#989898">
                <v:path arrowok="t"/>
              </v:shape>
            </v:group>
            <v:group style="position:absolute;left:19822;top:17055;width:2;height:7" coordorigin="19822,17055" coordsize="2,7">
              <v:shape style="position:absolute;left:19822;top:17055;width:2;height:7" coordorigin="19822,17055" coordsize="0,7" path="m19822,17055l19822,17061e" filled="false" stroked="true" strokeweight=".079853pt" strokecolor="#989898">
                <v:path arrowok="t"/>
              </v:shape>
            </v:group>
            <v:group style="position:absolute;left:19797;top:17026;width:2;height:7" coordorigin="19797,17026" coordsize="2,7">
              <v:shape style="position:absolute;left:19797;top:17026;width:2;height:7" coordorigin="19797,17026" coordsize="0,7" path="m19797,17026l19797,17033e" filled="false" stroked="true" strokeweight=".079745pt" strokecolor="#989898">
                <v:path arrowok="t"/>
              </v:shape>
            </v:group>
            <v:group style="position:absolute;left:19771;top:16998;width:2;height:7" coordorigin="19771,16998" coordsize="2,7">
              <v:shape style="position:absolute;left:19771;top:16998;width:2;height:7" coordorigin="19771,16998" coordsize="0,7" path="m19771,16998l19771,17004e" filled="false" stroked="true" strokeweight=".079853pt" strokecolor="#989898">
                <v:path arrowok="t"/>
              </v:shape>
            </v:group>
            <v:group style="position:absolute;left:19747;top:16969;width:2;height:7" coordorigin="19747,16969" coordsize="2,7">
              <v:shape style="position:absolute;left:19747;top:16969;width:2;height:7" coordorigin="19747,16969" coordsize="0,7" path="m19747,16969l19747,16975e" filled="false" stroked="true" strokeweight=".079853pt" strokecolor="#989898">
                <v:path arrowok="t"/>
              </v:shape>
            </v:group>
            <v:group style="position:absolute;left:19494;top:16692;width:2;height:7" coordorigin="19494,16692" coordsize="2,7">
              <v:shape style="position:absolute;left:19494;top:16692;width:2;height:7" coordorigin="19494,16692" coordsize="0,7" path="m19494,16692l19494,16698e" filled="false" stroked="true" strokeweight=".079853pt" strokecolor="#989898">
                <v:path arrowok="t"/>
              </v:shape>
            </v:group>
            <v:group style="position:absolute;left:19467;top:16666;width:2;height:7" coordorigin="19467,16666" coordsize="2,7">
              <v:shape style="position:absolute;left:19467;top:16666;width:2;height:7" coordorigin="19467,16666" coordsize="0,7" path="m19467,16666l19467,16673e" filled="false" stroked="true" strokeweight=".079853pt" strokecolor="#989898">
                <v:path arrowok="t"/>
              </v:shape>
            </v:group>
            <v:group style="position:absolute;left:19440;top:16639;width:2;height:7" coordorigin="19440,16639" coordsize="2,7">
              <v:shape style="position:absolute;left:19440;top:16639;width:2;height:7" coordorigin="19440,16639" coordsize="0,7" path="m19440,16639l19440,16645e" filled="false" stroked="true" strokeweight=".079853pt" strokecolor="#989898">
                <v:path arrowok="t"/>
              </v:shape>
            </v:group>
            <v:group style="position:absolute;left:19413;top:16614;width:2;height:7" coordorigin="19413,16614" coordsize="2,7">
              <v:shape style="position:absolute;left:19413;top:16614;width:2;height:7" coordorigin="19413,16614" coordsize="0,7" path="m19413,16614l19413,16620e" filled="false" stroked="true" strokeweight=".079853pt" strokecolor="#989898">
                <v:path arrowok="t"/>
              </v:shape>
            </v:group>
            <v:group style="position:absolute;left:19386;top:16586;width:2;height:7" coordorigin="19386,16586" coordsize="2,7">
              <v:shape style="position:absolute;left:19386;top:16586;width:2;height:7" coordorigin="19386,16586" coordsize="0,7" path="m19386,16586l19386,16593e" filled="false" stroked="true" strokeweight=".079961pt" strokecolor="#989898">
                <v:path arrowok="t"/>
              </v:shape>
            </v:group>
            <v:group style="position:absolute;left:19359;top:16561;width:2;height:7" coordorigin="19359,16561" coordsize="2,7">
              <v:shape style="position:absolute;left:19359;top:16561;width:2;height:7" coordorigin="19359,16561" coordsize="0,7" path="m19359,16561l19359,16567e" filled="false" stroked="true" strokeweight=".079853pt" strokecolor="#989898">
                <v:path arrowok="t"/>
              </v:shape>
            </v:group>
            <v:group style="position:absolute;left:19331;top:16534;width:2;height:7" coordorigin="19331,16534" coordsize="2,7">
              <v:shape style="position:absolute;left:19331;top:16534;width:2;height:7" coordorigin="19331,16534" coordsize="0,7" path="m19331,16534l19331,16540e" filled="false" stroked="true" strokeweight=".079853pt" strokecolor="#989898">
                <v:path arrowok="t"/>
              </v:shape>
            </v:group>
            <v:group style="position:absolute;left:19304;top:16508;width:2;height:7" coordorigin="19304,16508" coordsize="2,7">
              <v:shape style="position:absolute;left:19304;top:16508;width:2;height:7" coordorigin="19304,16508" coordsize="0,7" path="m19304,16508l19304,16515e" filled="false" stroked="true" strokeweight=".079853pt" strokecolor="#989898">
                <v:path arrowok="t"/>
              </v:shape>
            </v:group>
            <v:group style="position:absolute;left:18551;top:15720;width:2;height:7" coordorigin="18551,15720" coordsize="2,7">
              <v:shape style="position:absolute;left:18551;top:15720;width:2;height:7" coordorigin="18551,15720" coordsize="0,7" path="m18551,15720l18551,15726e" filled="false" stroked="true" strokeweight=".079853pt" strokecolor="#989898">
                <v:path arrowok="t"/>
              </v:shape>
            </v:group>
            <v:group style="position:absolute;left:18522;top:15694;width:2;height:7" coordorigin="18522,15694" coordsize="2,7">
              <v:shape style="position:absolute;left:18522;top:15694;width:2;height:7" coordorigin="18522,15694" coordsize="0,7" path="m18522,15694l18522,15700e" filled="false" stroked="true" strokeweight=".079853pt" strokecolor="#989898">
                <v:path arrowok="t"/>
              </v:shape>
            </v:group>
            <v:group style="position:absolute;left:18495;top:15669;width:2;height:7" coordorigin="18495,15669" coordsize="2,7">
              <v:shape style="position:absolute;left:18495;top:15669;width:2;height:7" coordorigin="18495,15669" coordsize="0,7" path="m18495,15669l18495,15675e" filled="false" stroked="true" strokeweight=".079853pt" strokecolor="#989898">
                <v:path arrowok="t"/>
              </v:shape>
            </v:group>
            <v:group style="position:absolute;left:18466;top:15645;width:2;height:7" coordorigin="18466,15645" coordsize="2,7">
              <v:shape style="position:absolute;left:18466;top:15645;width:2;height:7" coordorigin="18466,15645" coordsize="0,7" path="m18466,15645l18466,15651e" filled="false" stroked="true" strokeweight=".079853pt" strokecolor="#989898">
                <v:path arrowok="t"/>
              </v:shape>
            </v:group>
            <v:group style="position:absolute;left:17798;top:16005;width:2;height:7" coordorigin="17798,16005" coordsize="2,7">
              <v:shape style="position:absolute;left:17798;top:16005;width:2;height:7" coordorigin="17798,16005" coordsize="0,7" path="m17798,16005l17798,16011e" filled="false" stroked="true" strokeweight=".078774pt" strokecolor="#989898">
                <v:path arrowok="t"/>
              </v:shape>
            </v:group>
            <v:group style="position:absolute;left:17827;top:16030;width:2;height:7" coordorigin="17827,16030" coordsize="2,7">
              <v:shape style="position:absolute;left:17827;top:16030;width:2;height:7" coordorigin="17827,16030" coordsize="0,7" path="m17827,16030l17827,16037e" filled="false" stroked="true" strokeweight=".078774pt" strokecolor="#989898">
                <v:path arrowok="t"/>
              </v:shape>
            </v:group>
            <v:group style="position:absolute;left:17854;top:16056;width:2;height:7" coordorigin="17854,16056" coordsize="2,7">
              <v:shape style="position:absolute;left:17854;top:16056;width:2;height:7" coordorigin="17854,16056" coordsize="0,7" path="m17854,16056l17854,16062e" filled="false" stroked="true" strokeweight=".079853pt" strokecolor="#989898">
                <v:path arrowok="t"/>
              </v:shape>
            </v:group>
            <v:group style="position:absolute;left:17881;top:16083;width:2;height:7" coordorigin="17881,16083" coordsize="2,7">
              <v:shape style="position:absolute;left:17881;top:16083;width:2;height:7" coordorigin="17881,16083" coordsize="0,7" path="m17881,16083l17881,16089e" filled="false" stroked="true" strokeweight=".079853pt" strokecolor="#989898">
                <v:path arrowok="t"/>
              </v:shape>
            </v:group>
            <v:group style="position:absolute;left:17908;top:16108;width:2;height:7" coordorigin="17908,16108" coordsize="2,7">
              <v:shape style="position:absolute;left:17908;top:16108;width:2;height:7" coordorigin="17908,16108" coordsize="0,7" path="m17908,16108l17908,16115e" filled="false" stroked="true" strokeweight=".078881pt" strokecolor="#989898">
                <v:path arrowok="t"/>
              </v:shape>
            </v:group>
            <v:group style="position:absolute;left:17935;top:16134;width:2;height:7" coordorigin="17935,16134" coordsize="2,7">
              <v:shape style="position:absolute;left:17935;top:16134;width:2;height:7" coordorigin="17935,16134" coordsize="0,7" path="m17935,16134l17935,16140e" filled="false" stroked="true" strokeweight=".079853pt" strokecolor="#989898">
                <v:path arrowok="t"/>
              </v:shape>
            </v:group>
            <v:group style="position:absolute;left:17963;top:16159;width:2;height:7" coordorigin="17963,16159" coordsize="2,7">
              <v:shape style="position:absolute;left:17963;top:16159;width:2;height:7" coordorigin="17963,16159" coordsize="0,7" path="m17963,16159l17963,16166e" filled="false" stroked="true" strokeweight=".079853pt" strokecolor="#989898">
                <v:path arrowok="t"/>
              </v:shape>
            </v:group>
            <v:group style="position:absolute;left:17990;top:16186;width:2;height:7" coordorigin="17990,16186" coordsize="2,7">
              <v:shape style="position:absolute;left:17990;top:16186;width:2;height:7" coordorigin="17990,16186" coordsize="0,7" path="m17990,16186l17990,16193e" filled="false" stroked="true" strokeweight=".078774pt" strokecolor="#989898">
                <v:path arrowok="t"/>
              </v:shape>
            </v:group>
            <v:group style="position:absolute;left:18017;top:16212;width:2;height:7" coordorigin="18017,16212" coordsize="2,7">
              <v:shape style="position:absolute;left:18017;top:16212;width:2;height:7" coordorigin="18017,16212" coordsize="0,7" path="m18017,16212l18017,16218e" filled="false" stroked="true" strokeweight=".078774pt" strokecolor="#989898">
                <v:path arrowok="t"/>
              </v:shape>
            </v:group>
            <v:group style="position:absolute;left:18324;top:16489;width:2;height:7" coordorigin="18324,16489" coordsize="2,7">
              <v:shape style="position:absolute;left:18324;top:16489;width:2;height:7" coordorigin="18324,16489" coordsize="0,7" path="m18324,16489l18324,16496e" filled="false" stroked="true" strokeweight=".079853pt" strokecolor="#989898">
                <v:path arrowok="t"/>
              </v:shape>
            </v:group>
            <v:group style="position:absolute;left:18353;top:16513;width:2;height:7" coordorigin="18353,16513" coordsize="2,7">
              <v:shape style="position:absolute;left:18353;top:16513;width:2;height:7" coordorigin="18353,16513" coordsize="0,7" path="m18353,16513l18353,16520e" filled="false" stroked="true" strokeweight=".079745pt" strokecolor="#989898">
                <v:path arrowok="t"/>
              </v:shape>
            </v:group>
            <v:group style="position:absolute;left:18382;top:16539;width:2;height:7" coordorigin="18382,16539" coordsize="2,7">
              <v:shape style="position:absolute;left:18382;top:16539;width:2;height:7" coordorigin="18382,16539" coordsize="0,7" path="m18382,16539l18382,16545e" filled="false" stroked="true" strokeweight=".079853pt" strokecolor="#989898">
                <v:path arrowok="t"/>
              </v:shape>
            </v:group>
            <v:group style="position:absolute;left:18410;top:16563;width:2;height:7" coordorigin="18410,16563" coordsize="2,7">
              <v:shape style="position:absolute;left:18410;top:16563;width:2;height:7" coordorigin="18410,16563" coordsize="0,7" path="m18410,16563l18410,16569e" filled="false" stroked="true" strokeweight=".080932pt" strokecolor="#989898">
                <v:path arrowok="t"/>
              </v:shape>
            </v:group>
            <v:group style="position:absolute;left:18439;top:16588;width:2;height:7" coordorigin="18439,16588" coordsize="2,7">
              <v:shape style="position:absolute;left:18439;top:16588;width:2;height:7" coordorigin="18439,16588" coordsize="0,7" path="m18439,16588l18439,16594e" filled="false" stroked="true" strokeweight=".078774pt" strokecolor="#989898">
                <v:path arrowok="t"/>
              </v:shape>
            </v:group>
            <v:group style="position:absolute;left:18466;top:16614;width:2;height:7" coordorigin="18466,16614" coordsize="2,7">
              <v:shape style="position:absolute;left:18466;top:16614;width:2;height:7" coordorigin="18466,16614" coordsize="0,7" path="m18466,16614l18466,16620e" filled="false" stroked="true" strokeweight=".079853pt" strokecolor="#989898">
                <v:path arrowok="t"/>
              </v:shape>
            </v:group>
            <v:group style="position:absolute;left:18495;top:16637;width:2;height:7" coordorigin="18495,16637" coordsize="2,7">
              <v:shape style="position:absolute;left:18495;top:16637;width:2;height:7" coordorigin="18495,16637" coordsize="0,7" path="m18495,16637l18495,16644e" filled="false" stroked="true" strokeweight=".079853pt" strokecolor="#989898">
                <v:path arrowok="t"/>
              </v:shape>
            </v:group>
            <v:group style="position:absolute;left:18523;top:16663;width:2;height:7" coordorigin="18523,16663" coordsize="2,7">
              <v:shape style="position:absolute;left:18523;top:16663;width:2;height:7" coordorigin="18523,16663" coordsize="0,7" path="m18523,16663l18523,16669e" filled="false" stroked="true" strokeweight=".079853pt" strokecolor="#989898">
                <v:path arrowok="t"/>
              </v:shape>
            </v:group>
            <v:group style="position:absolute;left:18552;top:16687;width:2;height:7" coordorigin="18552,16687" coordsize="2,7">
              <v:shape style="position:absolute;left:18552;top:16687;width:2;height:7" coordorigin="18552,16687" coordsize="0,7" path="m18552,16687l18552,16693e" filled="false" stroked="true" strokeweight=".079853pt" strokecolor="#989898">
                <v:path arrowok="t"/>
              </v:shape>
            </v:group>
            <v:group style="position:absolute;left:18847;top:16977;width:2;height:7" coordorigin="18847,16977" coordsize="2,7">
              <v:shape style="position:absolute;left:18847;top:16977;width:2;height:7" coordorigin="18847,16977" coordsize="0,7" path="m18847,16977l18847,16983e" filled="false" stroked="true" strokeweight=".079853pt" strokecolor="#989898">
                <v:path arrowok="t"/>
              </v:shape>
            </v:group>
            <v:group style="position:absolute;left:18874;top:17004;width:2;height:7" coordorigin="18874,17004" coordsize="2,7">
              <v:shape style="position:absolute;left:18874;top:17004;width:2;height:7" coordorigin="18874,17004" coordsize="0,7" path="m18874,17004l18874,17010e" filled="false" stroked="true" strokeweight=".079853pt" strokecolor="#989898">
                <v:path arrowok="t"/>
              </v:shape>
            </v:group>
            <v:group style="position:absolute;left:18900;top:17031;width:2;height:7" coordorigin="18900,17031" coordsize="2,7">
              <v:shape style="position:absolute;left:18900;top:17031;width:2;height:7" coordorigin="18900,17031" coordsize="0,7" path="m18900,17031l18900,17037e" filled="false" stroked="true" strokeweight=".079853pt" strokecolor="#989898">
                <v:path arrowok="t"/>
              </v:shape>
            </v:group>
            <v:group style="position:absolute;left:18927;top:17058;width:2;height:7" coordorigin="18927,17058" coordsize="2,7">
              <v:shape style="position:absolute;left:18927;top:17058;width:2;height:7" coordorigin="18927,17058" coordsize="0,7" path="m18927,17058l18927,17065e" filled="false" stroked="true" strokeweight=".079853pt" strokecolor="#989898">
                <v:path arrowok="t"/>
              </v:shape>
            </v:group>
            <v:group style="position:absolute;left:18952;top:17085;width:2;height:7" coordorigin="18952,17085" coordsize="2,7">
              <v:shape style="position:absolute;left:18952;top:17085;width:2;height:7" coordorigin="18952,17085" coordsize="0,7" path="m18952,17085l18952,17092e" filled="false" stroked="true" strokeweight=".078774pt" strokecolor="#989898">
                <v:path arrowok="t"/>
              </v:shape>
            </v:group>
            <v:group style="position:absolute;left:18979;top:17112;width:2;height:7" coordorigin="18979,17112" coordsize="2,7">
              <v:shape style="position:absolute;left:18979;top:17112;width:2;height:7" coordorigin="18979,17112" coordsize="0,7" path="m18979,17112l18979,17119e" filled="false" stroked="true" strokeweight=".078774pt" strokecolor="#989898">
                <v:path arrowok="t"/>
              </v:shape>
            </v:group>
            <v:group style="position:absolute;left:19005;top:17138;width:2;height:7" coordorigin="19005,17138" coordsize="2,7">
              <v:shape style="position:absolute;left:19005;top:17138;width:2;height:7" coordorigin="19005,17138" coordsize="0,7" path="m19005,17138l19005,17144e" filled="false" stroked="true" strokeweight=".079853pt" strokecolor="#989898">
                <v:path arrowok="t"/>
              </v:shape>
              <v:shape style="position:absolute;left:19155;top:20513;width:178;height:351" type="#_x0000_t75" stroked="false">
                <v:imagedata r:id="rId261" o:title=""/>
              </v:shape>
            </v:group>
            <v:group style="position:absolute;left:19431;top:19394;width:64;height:66" coordorigin="19431,19394" coordsize="64,66">
              <v:shape style="position:absolute;left:19431;top:19394;width:64;height:66" coordorigin="19431,19394" coordsize="64,66" path="m19431,19434l19463,19394,19495,19420,19463,19460,19431,19434xe" filled="false" stroked="true" strokeweight=".318763pt" strokecolor="#00ffff">
                <v:path arrowok="t"/>
              </v:shape>
              <v:shape style="position:absolute;left:14666;top:5943;width:107;height:185" type="#_x0000_t75" stroked="false">
                <v:imagedata r:id="rId262" o:title=""/>
              </v:shape>
              <v:shape style="position:absolute;left:559;top:26022;width:94;height:198" type="#_x0000_t75" stroked="false">
                <v:imagedata r:id="rId263" o:title=""/>
              </v:shape>
              <v:shape style="position:absolute;left:14558;top:18108;width:171;height:269" type="#_x0000_t75" stroked="false">
                <v:imagedata r:id="rId264" o:title=""/>
              </v:shape>
              <v:shape style="position:absolute;left:18785;top:20236;width:42;height:118" type="#_x0000_t75" stroked="false">
                <v:imagedata r:id="rId265" o:title=""/>
              </v:shape>
              <v:shape style="position:absolute;left:3967;top:19057;width:108;height:110" type="#_x0000_t75" stroked="false">
                <v:imagedata r:id="rId266" o:title=""/>
              </v:shape>
            </v:group>
            <v:group style="position:absolute;left:3767;top:17823;width:32;height:32" coordorigin="3767,17823" coordsize="32,32">
              <v:shape style="position:absolute;left:3767;top:17823;width:32;height:32" coordorigin="3767,17823" coordsize="32,32" path="m3767,17823l3799,17855e" filled="false" stroked="true" strokeweight=".318763pt" strokecolor="#989898">
                <v:path arrowok="t"/>
              </v:shape>
            </v:group>
            <v:group style="position:absolute;left:3767;top:17823;width:32;height:32" coordorigin="3767,17823" coordsize="32,32">
              <v:shape style="position:absolute;left:3767;top:17823;width:32;height:32" coordorigin="3767,17823" coordsize="32,32" path="m3799,17823l3767,17855e" filled="false" stroked="true" strokeweight=".318763pt" strokecolor="#989898">
                <v:path arrowok="t"/>
              </v:shape>
              <v:shape style="position:absolute;left:13664;top:20884;width:112;height:110" type="#_x0000_t75" stroked="false">
                <v:imagedata r:id="rId267" o:title=""/>
              </v:shape>
              <v:shape style="position:absolute;left:14153;top:20410;width:107;height:110" type="#_x0000_t75" stroked="false">
                <v:imagedata r:id="rId268" o:title=""/>
              </v:shape>
              <v:shape style="position:absolute;left:16666;top:18419;width:163;height:110" type="#_x0000_t75" stroked="false">
                <v:imagedata r:id="rId269" o:title=""/>
              </v:shape>
              <v:shape style="position:absolute;left:14888;top:18443;width:108;height:110" type="#_x0000_t75" stroked="false">
                <v:imagedata r:id="rId270" o:title=""/>
              </v:shape>
              <v:shape style="position:absolute;left:13817;top:19197;width:108;height:112" type="#_x0000_t75" stroked="false">
                <v:imagedata r:id="rId271" o:title=""/>
              </v:shape>
              <v:shape style="position:absolute;left:13603;top:20526;width:108;height:110" type="#_x0000_t75" stroked="false">
                <v:imagedata r:id="rId272" o:title=""/>
              </v:shape>
              <v:shape style="position:absolute;left:13393;top:19654;width:108;height:110" type="#_x0000_t75" stroked="false">
                <v:imagedata r:id="rId273" o:title=""/>
              </v:shape>
            </v:group>
            <v:group style="position:absolute;left:13949;top:18720;width:40;height:34" coordorigin="13949,18720" coordsize="40,34">
              <v:shape style="position:absolute;left:13949;top:18720;width:40;height:34" coordorigin="13949,18720" coordsize="40,34" path="m13957,18749l13949,18749,13954,18754,13954,18752,13955,18752,13955,18751,13957,18751,13957,18749xe" filled="true" fillcolor="#989898" stroked="false">
                <v:path arrowok="t"/>
                <v:fill type="solid"/>
              </v:shape>
              <v:shape style="position:absolute;left:13949;top:18720;width:40;height:34" coordorigin="13949,18720" coordsize="40,34" path="m13960,18747l13952,18747,13951,18749,13959,18749,13960,18747xe" filled="true" fillcolor="#989898" stroked="false">
                <v:path arrowok="t"/>
                <v:fill type="solid"/>
              </v:shape>
              <v:shape style="position:absolute;left:13949;top:18720;width:40;height:34" coordorigin="13949,18720" coordsize="40,34" path="m13963,18746l13954,18746,13954,18747,13962,18747,13963,18746xe" filled="true" fillcolor="#989898" stroked="false">
                <v:path arrowok="t"/>
                <v:fill type="solid"/>
              </v:shape>
              <v:shape style="position:absolute;left:13949;top:18720;width:40;height:34" coordorigin="13949,18720" coordsize="40,34" path="m13967,18744l13955,18744,13955,18746,13965,18746,13967,18744xe" filled="true" fillcolor="#989898" stroked="false">
                <v:path arrowok="t"/>
                <v:fill type="solid"/>
              </v:shape>
              <v:shape style="position:absolute;left:13949;top:18720;width:40;height:34" coordorigin="13949,18720" coordsize="40,34" path="m13970,18743l13959,18743,13959,18744,13968,18744,13970,18743xe" filled="true" fillcolor="#989898" stroked="false">
                <v:path arrowok="t"/>
                <v:fill type="solid"/>
              </v:shape>
              <v:shape style="position:absolute;left:13949;top:18720;width:40;height:34" coordorigin="13949,18720" coordsize="40,34" path="m13974,18741l13962,18741,13962,18743,13973,18743,13974,18741xe" filled="true" fillcolor="#989898" stroked="false">
                <v:path arrowok="t"/>
                <v:fill type="solid"/>
              </v:shape>
              <v:shape style="position:absolute;left:13949;top:18720;width:40;height:34" coordorigin="13949,18720" coordsize="40,34" path="m13981,18739l13965,18739,13965,18741,13981,18741,13981,18739xe" filled="true" fillcolor="#989898" stroked="false">
                <v:path arrowok="t"/>
                <v:fill type="solid"/>
              </v:shape>
              <v:shape style="position:absolute;left:13949;top:18720;width:40;height:34" coordorigin="13949,18720" coordsize="40,34" path="m13973,18720l13970,18724,13982,18736,13974,18736,13974,18738,13970,18738,13968,18739,13987,18739,13989,18736,13973,18720xe" filled="true" fillcolor="#989898" stroked="false">
                <v:path arrowok="t"/>
                <v:fill type="solid"/>
              </v:shape>
            </v:group>
            <v:group style="position:absolute;left:13971;top:18763;width:24;height:18" coordorigin="13971,18763" coordsize="24,18">
              <v:shape style="position:absolute;left:13971;top:18763;width:24;height:18" coordorigin="13971,18763" coordsize="24,18" path="m13987,18779l13981,18779,13982,18781,13987,18781,13987,18779xe" filled="true" fillcolor="#989898" stroked="false">
                <v:path arrowok="t"/>
                <v:fill type="solid"/>
              </v:shape>
              <v:shape style="position:absolute;left:13971;top:18763;width:24;height:18" coordorigin="13971,18763" coordsize="24,18" path="m13990,18778l13978,18778,13978,18779,13990,18779,13990,18778xe" filled="true" fillcolor="#989898" stroked="false">
                <v:path arrowok="t"/>
                <v:fill type="solid"/>
              </v:shape>
              <v:shape style="position:absolute;left:13971;top:18763;width:24;height:18" coordorigin="13971,18763" coordsize="24,18" path="m13989,18763l13990,18765,13990,18767,13992,18768,13990,18770,13990,18771,13989,18773,13989,18775,13987,18775,13987,18776,13976,18776,13976,18778,13992,18778,13994,18776,13994,18775,13995,18773,13995,18770,13989,18763xe" filled="true" fillcolor="#989898" stroked="false">
                <v:path arrowok="t"/>
                <v:fill type="solid"/>
              </v:shape>
              <v:shape style="position:absolute;left:13971;top:18763;width:24;height:18" coordorigin="13971,18763" coordsize="24,18" path="m13979,18775l13974,18775,13974,18776,13981,18776,13979,18775xe" filled="true" fillcolor="#989898" stroked="false">
                <v:path arrowok="t"/>
                <v:fill type="solid"/>
              </v:shape>
              <v:shape style="position:absolute;left:13971;top:18763;width:24;height:18" coordorigin="13971,18763" coordsize="24,18" path="m13971,18768l13971,18771,13973,18771,13973,18775,13978,18775,13971,18768xe" filled="true" fillcolor="#989898" stroked="false">
                <v:path arrowok="t"/>
                <v:fill type="solid"/>
              </v:shape>
            </v:group>
            <v:group style="position:absolute;left:13992;top:18754;width:15;height:13" coordorigin="13992,18754" coordsize="15,13">
              <v:shape style="position:absolute;left:13992;top:18754;width:15;height:13" coordorigin="13992,18754" coordsize="15,13" path="m14002,18754l14002,18759,13998,18762,13993,18762,13997,18767,14000,18767,14000,18765,14003,18765,14003,18763,14005,18762,14005,18760,14006,18760,14006,18759,14002,18754xe" filled="true" fillcolor="#989898" stroked="false">
                <v:path arrowok="t"/>
                <v:fill type="solid"/>
              </v:shape>
              <v:shape style="position:absolute;left:13992;top:18754;width:15;height:13" coordorigin="13992,18754" coordsize="15,13" path="m13992,18760l13992,18762,13993,18762,13992,18760xe" filled="true" fillcolor="#989898" stroked="false">
                <v:path arrowok="t"/>
                <v:fill type="solid"/>
              </v:shape>
            </v:group>
            <v:group style="position:absolute;left:13971;top:18746;width:36;height:29" coordorigin="13971,18746" coordsize="36,29">
              <v:shape style="position:absolute;left:13971;top:18746;width:36;height:29" coordorigin="13971,18746" coordsize="36,29" path="m13986,18757l13978,18757,13974,18760,13973,18762,13973,18763,13971,18763,13971,18768,13978,18775,13978,18771,13976,18771,13976,18765,13978,18765,13978,18763,13979,18762,13981,18762,13981,18760,13990,18760,13990,18759,13987,18759,13986,18757xe" filled="true" fillcolor="#989898" stroked="false">
                <v:path arrowok="t"/>
                <v:fill type="solid"/>
              </v:shape>
              <v:shape style="position:absolute;left:13971;top:18746;width:36;height:29" coordorigin="13971,18746" coordsize="36,29" path="m13992,18760l13986,18760,13986,18762,13987,18762,13995,18770,13995,18767,13994,18765,13996,18765,13992,18760xe" filled="true" fillcolor="#989898" stroked="false">
                <v:path arrowok="t"/>
                <v:fill type="solid"/>
              </v:shape>
              <v:shape style="position:absolute;left:13971;top:18746;width:36;height:29" coordorigin="13971,18746" coordsize="36,29" path="m13996,18765l13995,18765,13997,18767,13996,18765xe" filled="true" fillcolor="#989898" stroked="false">
                <v:path arrowok="t"/>
                <v:fill type="solid"/>
              </v:shape>
              <v:shape style="position:absolute;left:13971;top:18746;width:36;height:29" coordorigin="13971,18746" coordsize="36,29" path="m13992,18751l13986,18751,13986,18757,13987,18757,13987,18759,13990,18759,13990,18752,13992,18752,13992,18751xe" filled="true" fillcolor="#989898" stroked="false">
                <v:path arrowok="t"/>
                <v:fill type="solid"/>
              </v:shape>
              <v:shape style="position:absolute;left:13971;top:18746;width:36;height:29" coordorigin="13971,18746" coordsize="36,29" path="m14005,18751l13998,18751,14006,18759,14006,18754,14005,18754,14005,18751xe" filled="true" fillcolor="#989898" stroked="false">
                <v:path arrowok="t"/>
                <v:fill type="solid"/>
              </v:shape>
              <v:shape style="position:absolute;left:13971;top:18746;width:36;height:29" coordorigin="13971,18746" coordsize="36,29" path="m14003,18749l13987,18749,13987,18751,14003,18751,14003,18749xe" filled="true" fillcolor="#989898" stroked="false">
                <v:path arrowok="t"/>
                <v:fill type="solid"/>
              </v:shape>
              <v:shape style="position:absolute;left:13971;top:18746;width:36;height:29" coordorigin="13971,18746" coordsize="36,29" path="m14002,18747l13989,18747,13989,18749,14002,18749,14002,18747xe" filled="true" fillcolor="#989898" stroked="false">
                <v:path arrowok="t"/>
                <v:fill type="solid"/>
              </v:shape>
              <v:shape style="position:absolute;left:13971;top:18746;width:36;height:29" coordorigin="13971,18746" coordsize="36,29" path="m13998,18746l13990,18746,13990,18747,14000,18747,13998,18746xe" filled="true" fillcolor="#989898" stroked="false">
                <v:path arrowok="t"/>
                <v:fill type="solid"/>
              </v:shape>
            </v:group>
            <v:group style="position:absolute;left:13989;top:18786;width:8;height:8" coordorigin="13989,18786" coordsize="8,8">
              <v:shape style="position:absolute;left:13989;top:18786;width:8;height:8" coordorigin="13989,18786" coordsize="8,8" path="m13994,18786l13989,18789,13994,18794,13997,18789,13994,18786xe" filled="true" fillcolor="#989898" stroked="false">
                <v:path arrowok="t"/>
                <v:fill type="solid"/>
              </v:shape>
            </v:group>
            <v:group style="position:absolute;left:14002;top:18771;width:40;height:34" coordorigin="14002,18771" coordsize="40,34">
              <v:shape style="position:absolute;left:14002;top:18771;width:40;height:34" coordorigin="14002,18771" coordsize="40,34" path="m14013,18798l14005,18798,14002,18802,14005,18805,14006,18805,14006,18803,14008,18803,14008,18802,14010,18802,14011,18800,14013,18800,14013,18798xe" filled="true" fillcolor="#989898" stroked="false">
                <v:path arrowok="t"/>
                <v:fill type="solid"/>
              </v:shape>
              <v:shape style="position:absolute;left:14002;top:18771;width:40;height:34" coordorigin="14002,18771" coordsize="40,34" path="m14016,18797l14006,18797,14006,18798,14016,18798,14016,18797xe" filled="true" fillcolor="#989898" stroked="false">
                <v:path arrowok="t"/>
                <v:fill type="solid"/>
              </v:shape>
              <v:shape style="position:absolute;left:14002;top:18771;width:40;height:34" coordorigin="14002,18771" coordsize="40,34" path="m14019,18795l14010,18795,14010,18797,14019,18797,14019,18795xe" filled="true" fillcolor="#989898" stroked="false">
                <v:path arrowok="t"/>
                <v:fill type="solid"/>
              </v:shape>
              <v:shape style="position:absolute;left:14002;top:18771;width:40;height:34" coordorigin="14002,18771" coordsize="40,34" path="m14024,18794l14013,18794,14011,18795,14024,18795,14024,18794xe" filled="true" fillcolor="#989898" stroked="false">
                <v:path arrowok="t"/>
                <v:fill type="solid"/>
              </v:shape>
              <v:shape style="position:absolute;left:14002;top:18771;width:40;height:34" coordorigin="14002,18771" coordsize="40,34" path="m14030,18792l14014,18792,14014,18794,14029,18794,14030,18792xe" filled="true" fillcolor="#989898" stroked="false">
                <v:path arrowok="t"/>
                <v:fill type="solid"/>
              </v:shape>
              <v:shape style="position:absolute;left:14002;top:18771;width:40;height:34" coordorigin="14002,18771" coordsize="40,34" path="m14024,18771l14021,18775,14033,18787,14032,18787,14030,18789,14024,18789,14024,18790,14019,18790,14017,18792,14038,18792,14041,18789,14024,18771xe" filled="true" fillcolor="#989898" stroked="false">
                <v:path arrowok="t"/>
                <v:fill type="solid"/>
              </v:shape>
            </v:group>
            <v:group style="position:absolute;left:14017;top:18805;width:40;height:31" coordorigin="14017,18805" coordsize="40,31">
              <v:shape style="position:absolute;left:14017;top:18805;width:40;height:31" coordorigin="14017,18805" coordsize="40,31" path="m14056,18813l14049,18813,14049,18814,14022,18814,14021,18816,14019,18816,14017,18818,14035,18835,14038,18832,14025,18819,14049,18819,14051,18818,14053,18818,14056,18814,14056,18813xe" filled="true" fillcolor="#989898" stroked="false">
                <v:path arrowok="t"/>
                <v:fill type="solid"/>
              </v:shape>
              <v:shape style="position:absolute;left:14017;top:18805;width:40;height:31" coordorigin="14017,18805" coordsize="40,31" path="m14053,18805l14053,18811,14051,18811,14051,18813,14057,18813,14057,18810,14053,18805xe" filled="true" fillcolor="#989898" stroked="false">
                <v:path arrowok="t"/>
                <v:fill type="solid"/>
              </v:shape>
            </v:group>
            <v:group style="position:absolute;left:14037;top:18795;width:21;height:15" coordorigin="14037,18795" coordsize="21,15">
              <v:shape style="position:absolute;left:14037;top:18795;width:21;height:15" coordorigin="14037,18795" coordsize="21,15" path="m14054,18800l14048,18800,14048,18802,14049,18802,14051,18803,14057,18810,14057,18805,14056,18805,14056,18803,14054,18802,14054,18800xe" filled="true" fillcolor="#989898" stroked="false">
                <v:path arrowok="t"/>
                <v:fill type="solid"/>
              </v:shape>
              <v:shape style="position:absolute;left:14037;top:18795;width:21;height:15" coordorigin="14037,18795" coordsize="21,15" path="m14053,18798l14037,18798,14040,18803,14041,18802,14043,18802,14043,18800,14053,18800,14053,18798xe" filled="true" fillcolor="#989898" stroked="false">
                <v:path arrowok="t"/>
                <v:fill type="solid"/>
              </v:shape>
              <v:shape style="position:absolute;left:14037;top:18795;width:21;height:15" coordorigin="14037,18795" coordsize="21,15" path="m14049,18797l14040,18797,14038,18798,14051,18798,14049,18797xe" filled="true" fillcolor="#989898" stroked="false">
                <v:path arrowok="t"/>
                <v:fill type="solid"/>
              </v:shape>
              <v:shape style="position:absolute;left:14037;top:18795;width:21;height:15" coordorigin="14037,18795" coordsize="21,15" path="m14046,18795l14043,18795,14043,18797,14046,18797,14046,18795xe" filled="true" fillcolor="#989898" stroked="false">
                <v:path arrowok="t"/>
                <v:fill type="solid"/>
              </v:shape>
              <v:shape style="position:absolute;left:14112;top:19439;width:108;height:110" type="#_x0000_t75" stroked="false">
                <v:imagedata r:id="rId274" o:title=""/>
              </v:shape>
              <v:shape style="position:absolute;left:19490;top:20351;width:107;height:110" type="#_x0000_t75" stroked="false">
                <v:imagedata r:id="rId275" o:title=""/>
              </v:shape>
              <v:shape style="position:absolute;left:19380;top:17753;width:108;height:110" type="#_x0000_t75" stroked="false">
                <v:imagedata r:id="rId276" o:title=""/>
              </v:shape>
              <v:shape style="position:absolute;left:18580;top:17557;width:108;height:110" type="#_x0000_t75" stroked="false">
                <v:imagedata r:id="rId277" o:title=""/>
              </v:shape>
              <v:shape style="position:absolute;left:18054;top:17527;width:113;height:105" type="#_x0000_t75" stroked="false">
                <v:imagedata r:id="rId278" o:title=""/>
              </v:shape>
              <v:shape style="position:absolute;left:19711;top:17834;width:108;height:110" type="#_x0000_t75" stroked="false">
                <v:imagedata r:id="rId279" o:title=""/>
              </v:shape>
              <v:shape style="position:absolute;left:20497;top:18265;width:108;height:110" type="#_x0000_t75" stroked="false">
                <v:imagedata r:id="rId280" o:title=""/>
              </v:shape>
            </v:group>
            <v:group style="position:absolute;left:20841;top:18545;width:40;height:34" coordorigin="20841,18545" coordsize="40,34">
              <v:shape style="position:absolute;left:20841;top:18545;width:40;height:34" coordorigin="20841,18545" coordsize="40,34" path="m20849,18574l20841,18574,20846,18579,20846,18577,20848,18577,20848,18575,20849,18575,20849,18574xe" filled="true" fillcolor="#989898" stroked="false">
                <v:path arrowok="t"/>
                <v:fill type="solid"/>
              </v:shape>
              <v:shape style="position:absolute;left:20841;top:18545;width:40;height:34" coordorigin="20841,18545" coordsize="40,34" path="m20853,18572l20845,18572,20843,18574,20851,18574,20853,18572xe" filled="true" fillcolor="#989898" stroked="false">
                <v:path arrowok="t"/>
                <v:fill type="solid"/>
              </v:shape>
              <v:shape style="position:absolute;left:20841;top:18545;width:40;height:34" coordorigin="20841,18545" coordsize="40,34" path="m20856,18571l20846,18571,20846,18572,20854,18572,20856,18571xe" filled="true" fillcolor="#989898" stroked="false">
                <v:path arrowok="t"/>
                <v:fill type="solid"/>
              </v:shape>
              <v:shape style="position:absolute;left:20841;top:18545;width:40;height:34" coordorigin="20841,18545" coordsize="40,34" path="m20859,18569l20848,18569,20848,18571,20857,18571,20859,18569xe" filled="true" fillcolor="#989898" stroked="false">
                <v:path arrowok="t"/>
                <v:fill type="solid"/>
              </v:shape>
              <v:shape style="position:absolute;left:20841;top:18545;width:40;height:34" coordorigin="20841,18545" coordsize="40,34" path="m20862,18567l20851,18567,20851,18569,20861,18569,20862,18567xe" filled="true" fillcolor="#989898" stroked="false">
                <v:path arrowok="t"/>
                <v:fill type="solid"/>
              </v:shape>
              <v:shape style="position:absolute;left:20841;top:18545;width:40;height:34" coordorigin="20841,18545" coordsize="40,34" path="m20867,18566l20854,18566,20854,18567,20865,18567,20867,18566xe" filled="true" fillcolor="#989898" stroked="false">
                <v:path arrowok="t"/>
                <v:fill type="solid"/>
              </v:shape>
              <v:shape style="position:absolute;left:20841;top:18545;width:40;height:34" coordorigin="20841,18545" coordsize="40,34" path="m20873,18564l20857,18564,20857,18566,20873,18566,20873,18564xe" filled="true" fillcolor="#989898" stroked="false">
                <v:path arrowok="t"/>
                <v:fill type="solid"/>
              </v:shape>
              <v:shape style="position:absolute;left:20841;top:18545;width:40;height:34" coordorigin="20841,18545" coordsize="40,34" path="m20865,18545l20862,18548,20875,18561,20867,18561,20867,18563,20862,18563,20861,18564,20880,18564,20881,18561,20865,18545xe" filled="true" fillcolor="#989898" stroked="false">
                <v:path arrowok="t"/>
                <v:fill type="solid"/>
              </v:shape>
            </v:group>
            <v:group style="position:absolute;left:20864;top:18586;width:12;height:18" coordorigin="20864,18586" coordsize="12,18">
              <v:shape style="position:absolute;left:20864;top:18586;width:12;height:18" coordorigin="20864,18586" coordsize="12,18" path="m20867,18586l20865,18586,20865,18588,20864,18590,20864,18596,20865,18598,20865,18599,20867,18599,20867,18601,20868,18601,20868,18602,20872,18602,20872,18604,20875,18604,20870,18598,20868,18596,20868,18590,20870,18590,20867,18586xe" filled="true" fillcolor="#989898" stroked="false">
                <v:path arrowok="t"/>
                <v:fill type="solid"/>
              </v:shape>
            </v:group>
            <v:group style="position:absolute;left:20873;top:18583;width:13;height:12" coordorigin="20873,18583" coordsize="13,12">
              <v:shape style="position:absolute;left:20873;top:18583;width:13;height:12" coordorigin="20873,18583" coordsize="13,12" path="m20883,18590l20876,18590,20876,18591,20878,18591,20878,18593,20881,18593,20883,18594,20886,18594,20886,18593,20883,18590xe" filled="true" fillcolor="#989898" stroked="false">
                <v:path arrowok="t"/>
                <v:fill type="solid"/>
              </v:shape>
              <v:shape style="position:absolute;left:20873;top:18583;width:13;height:12" coordorigin="20873,18583" coordsize="13,12" path="m20873,18583l20873,18586,20875,18588,20875,18590,20881,18590,20880,18588,20873,18583xe" filled="true" fillcolor="#989898" stroked="false">
                <v:path arrowok="t"/>
                <v:fill type="solid"/>
              </v:shape>
            </v:group>
            <v:group style="position:absolute;left:20873;top:18571;width:20;height:18" coordorigin="20873,18571" coordsize="20,18">
              <v:shape style="position:absolute;left:20873;top:18571;width:20;height:18" coordorigin="20873,18571" coordsize="20,18" path="m20886,18571l20881,18571,20881,18572,20880,18572,20878,18574,20876,18575,20875,18577,20875,18579,20873,18579,20873,18583,20880,18588,20880,18586,20878,18586,20878,18580,20880,18580,20880,18579,20881,18577,20883,18577,20883,18575,20891,18575,20886,18571xe" filled="true" fillcolor="#989898" stroked="false">
                <v:path arrowok="t"/>
                <v:fill type="solid"/>
              </v:shape>
              <v:shape style="position:absolute;left:20873;top:18571;width:20;height:18" coordorigin="20873,18571" coordsize="20,18" path="m20891,18575l20892,18577,20891,18575xe" filled="true" fillcolor="#989898" stroked="false">
                <v:path arrowok="t"/>
                <v:fill type="solid"/>
              </v:shape>
            </v:group>
            <v:group style="position:absolute;left:20870;top:18571;width:29;height:34" coordorigin="20870,18571" coordsize="29,34">
              <v:shape style="position:absolute;left:20870;top:18571;width:29;height:34" coordorigin="20870,18571" coordsize="29,34" path="m20886,18599l20871,18599,20875,18604,20880,18604,20881,18602,20883,18602,20884,18601,20886,18601,20886,18599xe" filled="true" fillcolor="#989898" stroked="false">
                <v:path arrowok="t"/>
                <v:fill type="solid"/>
              </v:shape>
              <v:shape style="position:absolute;left:20870;top:18571;width:29;height:34" coordorigin="20870,18571" coordsize="29,34" path="m20870,18598l20870,18599,20871,18599,20870,18598xe" filled="true" fillcolor="#989898" stroked="false">
                <v:path arrowok="t"/>
                <v:fill type="solid"/>
              </v:shape>
              <v:shape style="position:absolute;left:20870;top:18571;width:29;height:34" coordorigin="20870,18571" coordsize="29,34" path="m20888,18598l20881,18598,20880,18599,20888,18599,20888,18598xe" filled="true" fillcolor="#989898" stroked="false">
                <v:path arrowok="t"/>
                <v:fill type="solid"/>
              </v:shape>
              <v:shape style="position:absolute;left:20870;top:18571;width:29;height:34" coordorigin="20870,18571" coordsize="29,34" path="m20894,18591l20884,18591,20886,18593,20886,18594,20884,18596,20883,18596,20883,18598,20889,18598,20892,18594,20892,18593,20894,18593,20894,18591xe" filled="true" fillcolor="#989898" stroked="false">
                <v:path arrowok="t"/>
                <v:fill type="solid"/>
              </v:shape>
              <v:shape style="position:absolute;left:20870;top:18571;width:29;height:34" coordorigin="20870,18571" coordsize="29,34" path="m20891,18571l20886,18571,20894,18579,20894,18585,20891,18588,20891,18590,20888,18590,20888,18591,20896,18591,20896,18590,20897,18588,20897,18586,20899,18585,20899,18580,20897,18579,20897,18575,20896,18575,20896,18574,20894,18574,20894,18572,20892,18572,20891,18571xe" filled="true" fillcolor="#989898" stroked="false">
                <v:path arrowok="t"/>
                <v:fill type="solid"/>
              </v:shape>
            </v:group>
            <v:group style="position:absolute;left:20881;top:18610;width:8;height:8" coordorigin="20881,18610" coordsize="8,8">
              <v:shape style="position:absolute;left:20881;top:18610;width:8;height:8" coordorigin="20881,18610" coordsize="8,8" path="m20886,18610l20881,18614,20886,18618,20889,18614,20886,18610xe" filled="true" fillcolor="#989898" stroked="false">
                <v:path arrowok="t"/>
                <v:fill type="solid"/>
              </v:shape>
            </v:group>
            <v:group style="position:absolute;left:20910;top:18604;width:10;height:7" coordorigin="20910,18604" coordsize="10,7">
              <v:shape style="position:absolute;left:20910;top:18604;width:10;height:7" coordorigin="20910,18604" coordsize="10,7" path="m20913,18604l20910,18607,20910,18609,20913,18609,20915,18610,20919,18610,20916,18606,20913,18606,20913,18604xe" filled="true" fillcolor="#989898" stroked="false">
                <v:path arrowok="t"/>
                <v:fill type="solid"/>
              </v:shape>
            </v:group>
            <v:group style="position:absolute;left:20899;top:18606;width:31;height:29" coordorigin="20899,18606" coordsize="31,29">
              <v:shape style="position:absolute;left:20899;top:18606;width:31;height:29" coordorigin="20899,18606" coordsize="31,29" path="m20919,18606l20916,18606,20919,18610,20899,18631,20902,18634,20929,18607,20919,18607,20919,18606xe" filled="true" fillcolor="#989898" stroked="false">
                <v:path arrowok="t"/>
                <v:fill type="solid"/>
              </v:shape>
              <v:shape style="position:absolute;left:20899;top:18606;width:31;height:29" coordorigin="20899,18606" coordsize="31,29" path="m20927,18606l20924,18606,20924,18607,20929,18607,20927,18606xe" filled="true" fillcolor="#989898" stroked="false">
                <v:path arrowok="t"/>
                <v:fill type="solid"/>
              </v:shape>
            </v:group>
            <v:group style="position:absolute;left:20915;top:18617;width:40;height:34" coordorigin="20915,18617" coordsize="40,34">
              <v:shape style="position:absolute;left:20915;top:18617;width:40;height:34" coordorigin="20915,18617" coordsize="40,34" path="m20923,18645l20915,18645,20915,18647,20918,18650,20918,18649,20919,18649,20919,18647,20921,18647,20923,18645xe" filled="true" fillcolor="#989898" stroked="false">
                <v:path arrowok="t"/>
                <v:fill type="solid"/>
              </v:shape>
              <v:shape style="position:absolute;left:20915;top:18617;width:40;height:34" coordorigin="20915,18617" coordsize="40,34" path="m20926,18644l20916,18644,20916,18645,20924,18645,20926,18644xe" filled="true" fillcolor="#989898" stroked="false">
                <v:path arrowok="t"/>
                <v:fill type="solid"/>
              </v:shape>
              <v:shape style="position:absolute;left:20915;top:18617;width:40;height:34" coordorigin="20915,18617" coordsize="40,34" path="m20929,18642l20919,18642,20918,18644,20927,18644,20929,18642xe" filled="true" fillcolor="#989898" stroked="false">
                <v:path arrowok="t"/>
                <v:fill type="solid"/>
              </v:shape>
              <v:shape style="position:absolute;left:20915;top:18617;width:40;height:34" coordorigin="20915,18617" coordsize="40,34" path="m20931,18641l20921,18641,20921,18642,20931,18642,20931,18641xe" filled="true" fillcolor="#989898" stroked="false">
                <v:path arrowok="t"/>
                <v:fill type="solid"/>
              </v:shape>
              <v:shape style="position:absolute;left:20915;top:18617;width:40;height:34" coordorigin="20915,18617" coordsize="40,34" path="m20935,18639l20924,18639,20923,18641,20934,18641,20935,18639xe" filled="true" fillcolor="#989898" stroked="false">
                <v:path arrowok="t"/>
                <v:fill type="solid"/>
              </v:shape>
              <v:shape style="position:absolute;left:20915;top:18617;width:40;height:34" coordorigin="20915,18617" coordsize="40,34" path="m20940,18637l20927,18637,20926,18639,20939,18639,20940,18637xe" filled="true" fillcolor="#989898" stroked="false">
                <v:path arrowok="t"/>
                <v:fill type="solid"/>
              </v:shape>
              <v:shape style="position:absolute;left:20915;top:18617;width:40;height:34" coordorigin="20915,18617" coordsize="40,34" path="m20948,18636l20931,18636,20929,18637,20947,18637,20948,18636xe" filled="true" fillcolor="#989898" stroked="false">
                <v:path arrowok="t"/>
                <v:fill type="solid"/>
              </v:shape>
              <v:shape style="position:absolute;left:20915;top:18617;width:40;height:34" coordorigin="20915,18617" coordsize="40,34" path="m20937,18617l20934,18620,20947,18633,20942,18633,20940,18634,20935,18634,20934,18636,20951,18636,20955,18634,20937,18617xe" filled="true" fillcolor="#989898" stroked="false">
                <v:path arrowok="t"/>
                <v:fill type="solid"/>
              </v:shape>
              <v:shape style="position:absolute;left:21243;top:18947;width:108;height:110" type="#_x0000_t75" stroked="false">
                <v:imagedata r:id="rId281" o:title=""/>
              </v:shape>
            </v:group>
            <v:group style="position:absolute;left:21453;top:19265;width:40;height:34" coordorigin="21453,19265" coordsize="40,34">
              <v:shape style="position:absolute;left:21453;top:19265;width:40;height:34" coordorigin="21453,19265" coordsize="40,34" path="m21461,19294l21453,19294,21458,19299,21458,19297,21460,19297,21460,19296,21461,19296,21461,19294xe" filled="true" fillcolor="#989898" stroked="false">
                <v:path arrowok="t"/>
                <v:fill type="solid"/>
              </v:shape>
              <v:shape style="position:absolute;left:21453;top:19265;width:40;height:34" coordorigin="21453,19265" coordsize="40,34" path="m21464,19292l21457,19292,21455,19294,21463,19294,21464,19292xe" filled="true" fillcolor="#989898" stroked="false">
                <v:path arrowok="t"/>
                <v:fill type="solid"/>
              </v:shape>
              <v:shape style="position:absolute;left:21453;top:19265;width:40;height:34" coordorigin="21453,19265" coordsize="40,34" path="m21468,19291l21458,19291,21458,19292,21466,19292,21468,19291xe" filled="true" fillcolor="#989898" stroked="false">
                <v:path arrowok="t"/>
                <v:fill type="solid"/>
              </v:shape>
              <v:shape style="position:absolute;left:21453;top:19265;width:40;height:34" coordorigin="21453,19265" coordsize="40,34" path="m21471,19289l21460,19289,21460,19291,21469,19291,21471,19289xe" filled="true" fillcolor="#989898" stroked="false">
                <v:path arrowok="t"/>
                <v:fill type="solid"/>
              </v:shape>
              <v:shape style="position:absolute;left:21453;top:19265;width:40;height:34" coordorigin="21453,19265" coordsize="40,34" path="m21474,19288l21463,19288,21463,19289,21472,19289,21474,19288xe" filled="true" fillcolor="#989898" stroked="false">
                <v:path arrowok="t"/>
                <v:fill type="solid"/>
              </v:shape>
              <v:shape style="position:absolute;left:21453;top:19265;width:40;height:34" coordorigin="21453,19265" coordsize="40,34" path="m21479,19286l21466,19286,21466,19288,21477,19288,21479,19286xe" filled="true" fillcolor="#989898" stroked="false">
                <v:path arrowok="t"/>
                <v:fill type="solid"/>
              </v:shape>
              <v:shape style="position:absolute;left:21453;top:19265;width:40;height:34" coordorigin="21453,19265" coordsize="40,34" path="m21485,19284l21469,19284,21469,19286,21485,19286,21485,19284xe" filled="true" fillcolor="#989898" stroked="false">
                <v:path arrowok="t"/>
                <v:fill type="solid"/>
              </v:shape>
              <v:shape style="position:absolute;left:21453;top:19265;width:40;height:34" coordorigin="21453,19265" coordsize="40,34" path="m21477,19265l21474,19269,21487,19281,21479,19281,21479,19283,21474,19283,21472,19284,21492,19284,21493,19281,21477,19265xe" filled="true" fillcolor="#989898" stroked="false">
                <v:path arrowok="t"/>
                <v:fill type="solid"/>
              </v:shape>
            </v:group>
            <v:group style="position:absolute;left:21476;top:19307;width:12;height:18" coordorigin="21476,19307" coordsize="12,18">
              <v:shape style="position:absolute;left:21476;top:19307;width:12;height:18" coordorigin="21476,19307" coordsize="12,18" path="m21479,19307l21477,19307,21477,19308,21476,19310,21476,19316,21477,19318,21477,19320,21479,19320,21479,19321,21480,19321,21480,19323,21484,19323,21484,19324,21487,19324,21482,19318,21480,19316,21480,19310,21482,19310,21479,19307xe" filled="true" fillcolor="#989898" stroked="false">
                <v:path arrowok="t"/>
                <v:fill type="solid"/>
              </v:shape>
            </v:group>
            <v:group style="position:absolute;left:21485;top:19304;width:13;height:12" coordorigin="21485,19304" coordsize="13,12">
              <v:shape style="position:absolute;left:21485;top:19304;width:13;height:12" coordorigin="21485,19304" coordsize="13,12" path="m21495,19310l21488,19310,21488,19312,21490,19312,21490,19313,21493,19313,21495,19315,21498,19315,21498,19313,21496,19312,21495,19310xe" filled="true" fillcolor="#989898" stroked="false">
                <v:path arrowok="t"/>
                <v:fill type="solid"/>
              </v:shape>
              <v:shape style="position:absolute;left:21485;top:19304;width:13;height:12" coordorigin="21485,19304" coordsize="13,12" path="m21485,19304l21485,19307,21487,19308,21487,19310,21493,19310,21492,19308,21485,19304xe" filled="true" fillcolor="#989898" stroked="false">
                <v:path arrowok="t"/>
                <v:fill type="solid"/>
              </v:shape>
            </v:group>
            <v:group style="position:absolute;left:21485;top:19291;width:18;height:18" coordorigin="21485,19291" coordsize="18,18">
              <v:shape style="position:absolute;left:21485;top:19291;width:18;height:18" coordorigin="21485,19291" coordsize="18,18" path="m21498,19291l21493,19291,21493,19292,21492,19292,21490,19294,21487,19297,21487,19299,21485,19299,21485,19304,21492,19308,21492,19307,21490,19307,21490,19300,21492,19300,21492,19299,21493,19297,21495,19297,21495,19296,21503,19296,21498,19291xe" filled="true" fillcolor="#989898" stroked="false">
                <v:path arrowok="t"/>
                <v:fill type="solid"/>
              </v:shape>
            </v:group>
            <v:group style="position:absolute;left:21482;top:19291;width:29;height:34" coordorigin="21482,19291" coordsize="29,34">
              <v:shape style="position:absolute;left:21482;top:19291;width:29;height:34" coordorigin="21482,19291" coordsize="29,34" path="m21498,19320l21483,19320,21487,19324,21492,19324,21493,19323,21495,19323,21496,19321,21498,19321,21498,19320xe" filled="true" fillcolor="#989898" stroked="false">
                <v:path arrowok="t"/>
                <v:fill type="solid"/>
              </v:shape>
              <v:shape style="position:absolute;left:21482;top:19291;width:29;height:34" coordorigin="21482,19291" coordsize="29,34" path="m21482,19318l21482,19320,21483,19320,21482,19318xe" filled="true" fillcolor="#989898" stroked="false">
                <v:path arrowok="t"/>
                <v:fill type="solid"/>
              </v:shape>
              <v:shape style="position:absolute;left:21482;top:19291;width:29;height:34" coordorigin="21482,19291" coordsize="29,34" path="m21500,19318l21493,19318,21492,19320,21500,19320,21500,19318xe" filled="true" fillcolor="#989898" stroked="false">
                <v:path arrowok="t"/>
                <v:fill type="solid"/>
              </v:shape>
              <v:shape style="position:absolute;left:21482;top:19291;width:29;height:34" coordorigin="21482,19291" coordsize="29,34" path="m21506,19312l21496,19312,21498,19313,21498,19315,21496,19316,21495,19316,21495,19318,21501,19318,21504,19315,21504,19313,21506,19313,21506,19312xe" filled="true" fillcolor="#989898" stroked="false">
                <v:path arrowok="t"/>
                <v:fill type="solid"/>
              </v:shape>
              <v:shape style="position:absolute;left:21482;top:19291;width:29;height:34" coordorigin="21482,19291" coordsize="29,34" path="m21503,19291l21498,19291,21506,19299,21506,19305,21503,19308,21503,19310,21500,19310,21500,19312,21508,19312,21508,19310,21509,19308,21509,19307,21511,19305,21511,19300,21509,19299,21509,19296,21508,19296,21508,19294,21506,19294,21506,19292,21504,19292,21503,19291xe" filled="true" fillcolor="#989898" stroked="false">
                <v:path arrowok="t"/>
                <v:fill type="solid"/>
              </v:shape>
            </v:group>
            <v:group style="position:absolute;left:21493;top:19331;width:8;height:8" coordorigin="21493,19331" coordsize="8,8">
              <v:shape style="position:absolute;left:21493;top:19331;width:8;height:8" coordorigin="21493,19331" coordsize="8,8" path="m21498,19331l21493,19334,21498,19339,21501,19334,21498,19331xe" filled="true" fillcolor="#989898" stroked="false">
                <v:path arrowok="t"/>
                <v:fill type="solid"/>
              </v:shape>
            </v:group>
            <v:group style="position:absolute;left:21501;top:19329;width:40;height:31" coordorigin="21501,19329" coordsize="40,31">
              <v:shape style="position:absolute;left:21501;top:19329;width:40;height:31" coordorigin="21501,19329" coordsize="40,31" path="m21536,19342l21501,19342,21519,19359,21522,19356,21509,19343,21535,19343,21536,19342xe" filled="true" fillcolor="#989898" stroked="false">
                <v:path arrowok="t"/>
                <v:fill type="solid"/>
              </v:shape>
              <v:shape style="position:absolute;left:21501;top:19329;width:40;height:31" coordorigin="21501,19329" coordsize="40,31" path="m21538,19340l21503,19340,21503,19342,21538,19342,21538,19340xe" filled="true" fillcolor="#989898" stroked="false">
                <v:path arrowok="t"/>
                <v:fill type="solid"/>
              </v:shape>
              <v:shape style="position:absolute;left:21501;top:19329;width:40;height:31" coordorigin="21501,19329" coordsize="40,31" path="m21520,19339l21508,19339,21506,19340,21522,19340,21520,19339xe" filled="true" fillcolor="#989898" stroked="false">
                <v:path arrowok="t"/>
                <v:fill type="solid"/>
              </v:shape>
              <v:shape style="position:absolute;left:21501;top:19329;width:40;height:31" coordorigin="21501,19329" coordsize="40,31" path="m21536,19329l21536,19331,21538,19332,21536,19334,21536,19335,21533,19339,21530,19339,21528,19340,21539,19340,21539,19339,21541,19337,21541,19334,21536,19329xe" filled="true" fillcolor="#989898" stroked="false">
                <v:path arrowok="t"/>
                <v:fill type="solid"/>
              </v:shape>
            </v:group>
            <v:group style="position:absolute;left:21522;top:19321;width:20;height:13" coordorigin="21522,19321" coordsize="20,13">
              <v:shape style="position:absolute;left:21522;top:19321;width:20;height:13" coordorigin="21522,19321" coordsize="20,13" path="m21539,19326l21535,19326,21535,19327,21541,19334,21541,19329,21539,19327,21539,19326xe" filled="true" fillcolor="#989898" stroked="false">
                <v:path arrowok="t"/>
                <v:fill type="solid"/>
              </v:shape>
              <v:shape style="position:absolute;left:21522;top:19321;width:20;height:13" coordorigin="21522,19321" coordsize="20,13" path="m21536,19323l21522,19323,21522,19324,21523,19327,21525,19327,21525,19326,21528,19326,21528,19324,21536,19324,21536,19323xe" filled="true" fillcolor="#989898" stroked="false">
                <v:path arrowok="t"/>
                <v:fill type="solid"/>
              </v:shape>
              <v:shape style="position:absolute;left:21522;top:19321;width:20;height:13" coordorigin="21522,19321" coordsize="20,13" path="m21538,19324l21530,19324,21531,19326,21538,19326,21538,19324xe" filled="true" fillcolor="#989898" stroked="false">
                <v:path arrowok="t"/>
                <v:fill type="solid"/>
              </v:shape>
              <v:shape style="position:absolute;left:21522;top:19321;width:20;height:13" coordorigin="21522,19321" coordsize="20,13" path="m21533,19321l21523,19321,21523,19323,21535,19323,21533,19321xe" filled="true" fillcolor="#989898" stroked="false">
                <v:path arrowok="t"/>
                <v:fill type="solid"/>
              </v:shape>
            </v:group>
            <v:group style="position:absolute;left:21541;top:19345;width:12;height:7" coordorigin="21541,19345" coordsize="12,7">
              <v:shape style="position:absolute;left:21541;top:19345;width:12;height:7" coordorigin="21541,19345" coordsize="12,7" path="m21546,19345l21544,19345,21541,19348,21543,19348,21544,19350,21547,19350,21549,19351,21552,19351,21546,19345xe" filled="true" fillcolor="#989898" stroked="false">
                <v:path arrowok="t"/>
                <v:fill type="solid"/>
              </v:shape>
            </v:group>
            <v:group style="position:absolute;left:21531;top:19347;width:31;height:29" coordorigin="21531,19347" coordsize="31,29">
              <v:shape style="position:absolute;left:21531;top:19347;width:31;height:29" coordorigin="21531,19347" coordsize="31,29" path="m21559,19347l21547,19347,21552,19351,21531,19372,21535,19375,21562,19348,21559,19347xe" filled="true" fillcolor="#989898" stroked="false">
                <v:path arrowok="t"/>
                <v:fill type="solid"/>
              </v:shape>
              <v:shape style="position:absolute;left:21138;top:19600;width:108;height:115" type="#_x0000_t75" stroked="false">
                <v:imagedata r:id="rId282" o:title=""/>
              </v:shape>
            </v:group>
            <v:group style="position:absolute;left:20743;top:19374;width:40;height:34" coordorigin="20743,19374" coordsize="40,34">
              <v:shape style="position:absolute;left:20743;top:19374;width:40;height:34" coordorigin="20743,19374" coordsize="40,34" path="m20751,19402l20743,19402,20747,19407,20747,19406,20749,19406,20749,19404,20751,19404,20751,19402xe" filled="true" fillcolor="#989898" stroked="false">
                <v:path arrowok="t"/>
                <v:fill type="solid"/>
              </v:shape>
              <v:shape style="position:absolute;left:20743;top:19374;width:40;height:34" coordorigin="20743,19374" coordsize="40,34" path="m20754,19401l20746,19401,20744,19402,20752,19402,20754,19401xe" filled="true" fillcolor="#989898" stroked="false">
                <v:path arrowok="t"/>
                <v:fill type="solid"/>
              </v:shape>
              <v:shape style="position:absolute;left:20743;top:19374;width:40;height:34" coordorigin="20743,19374" coordsize="40,34" path="m20757,19399l20747,19399,20747,19401,20755,19401,20757,19399xe" filled="true" fillcolor="#989898" stroked="false">
                <v:path arrowok="t"/>
                <v:fill type="solid"/>
              </v:shape>
              <v:shape style="position:absolute;left:20743;top:19374;width:40;height:34" coordorigin="20743,19374" coordsize="40,34" path="m20760,19398l20749,19398,20749,19399,20759,19399,20760,19398xe" filled="true" fillcolor="#989898" stroked="false">
                <v:path arrowok="t"/>
                <v:fill type="solid"/>
              </v:shape>
              <v:shape style="position:absolute;left:20743;top:19374;width:40;height:34" coordorigin="20743,19374" coordsize="40,34" path="m20763,19396l20752,19396,20752,19398,20762,19398,20763,19396xe" filled="true" fillcolor="#989898" stroked="false">
                <v:path arrowok="t"/>
                <v:fill type="solid"/>
              </v:shape>
              <v:shape style="position:absolute;left:20743;top:19374;width:40;height:34" coordorigin="20743,19374" coordsize="40,34" path="m20768,19394l20755,19394,20755,19396,20766,19396,20768,19394xe" filled="true" fillcolor="#989898" stroked="false">
                <v:path arrowok="t"/>
                <v:fill type="solid"/>
              </v:shape>
              <v:shape style="position:absolute;left:20743;top:19374;width:40;height:34" coordorigin="20743,19374" coordsize="40,34" path="m20774,19393l20759,19393,20759,19394,20774,19394,20774,19393xe" filled="true" fillcolor="#989898" stroked="false">
                <v:path arrowok="t"/>
                <v:fill type="solid"/>
              </v:shape>
              <v:shape style="position:absolute;left:20743;top:19374;width:40;height:34" coordorigin="20743,19374" coordsize="40,34" path="m20766,19374l20763,19377,20776,19390,20768,19390,20768,19391,20763,19391,20762,19393,20781,19393,20782,19390,20766,19374xe" filled="true" fillcolor="#989898" stroked="false">
                <v:path arrowok="t"/>
                <v:fill type="solid"/>
              </v:shape>
            </v:group>
            <v:group style="position:absolute;left:20765;top:19415;width:12;height:18" coordorigin="20765,19415" coordsize="12,18">
              <v:shape style="position:absolute;left:20765;top:19415;width:12;height:18" coordorigin="20765,19415" coordsize="12,18" path="m20768,19415l20766,19415,20766,19417,20765,19418,20765,19425,20766,19426,20766,19428,20768,19428,20768,19429,20770,19429,20770,19431,20773,19431,20773,19433,20776,19433,20771,19426,20770,19425,20770,19418,20771,19418,20768,19415xe" filled="true" fillcolor="#989898" stroked="false">
                <v:path arrowok="t"/>
                <v:fill type="solid"/>
              </v:shape>
            </v:group>
            <v:group style="position:absolute;left:20774;top:19412;width:13;height:12" coordorigin="20774,19412" coordsize="13,12">
              <v:shape style="position:absolute;left:20774;top:19412;width:13;height:12" coordorigin="20774,19412" coordsize="13,12" path="m20784,19418l20778,19418,20778,19420,20779,19420,20779,19422,20782,19422,20784,19423,20787,19423,20787,19422,20784,19418xe" filled="true" fillcolor="#989898" stroked="false">
                <v:path arrowok="t"/>
                <v:fill type="solid"/>
              </v:shape>
              <v:shape style="position:absolute;left:20774;top:19412;width:13;height:12" coordorigin="20774,19412" coordsize="13,12" path="m20774,19412l20774,19415,20776,19417,20776,19418,20782,19418,20781,19417,20774,19412xe" filled="true" fillcolor="#989898" stroked="false">
                <v:path arrowok="t"/>
                <v:fill type="solid"/>
              </v:shape>
            </v:group>
            <v:group style="position:absolute;left:20774;top:19399;width:20;height:18" coordorigin="20774,19399" coordsize="20,18">
              <v:shape style="position:absolute;left:20774;top:19399;width:20;height:18" coordorigin="20774,19399" coordsize="20,18" path="m20787,19399l20782,19399,20782,19401,20781,19401,20779,19402,20778,19404,20776,19406,20776,19407,20774,19407,20774,19412,20781,19417,20781,19415,20779,19415,20779,19409,20781,19409,20781,19407,20782,19406,20784,19406,20784,19404,20792,19404,20787,19399xe" filled="true" fillcolor="#989898" stroked="false">
                <v:path arrowok="t"/>
                <v:fill type="solid"/>
              </v:shape>
              <v:shape style="position:absolute;left:20774;top:19399;width:20;height:18" coordorigin="20774,19399" coordsize="20,18" path="m20792,19404l20794,19406,20792,19404xe" filled="true" fillcolor="#989898" stroked="false">
                <v:path arrowok="t"/>
                <v:fill type="solid"/>
              </v:shape>
            </v:group>
            <v:group style="position:absolute;left:20771;top:19399;width:29;height:34" coordorigin="20771,19399" coordsize="29,34">
              <v:shape style="position:absolute;left:20771;top:19399;width:29;height:34" coordorigin="20771,19399" coordsize="29,34" path="m20787,19428l20772,19428,20776,19433,20781,19433,20782,19431,20784,19431,20786,19429,20787,19429,20787,19428xe" filled="true" fillcolor="#989898" stroked="false">
                <v:path arrowok="t"/>
                <v:fill type="solid"/>
              </v:shape>
              <v:shape style="position:absolute;left:20771;top:19399;width:29;height:34" coordorigin="20771,19399" coordsize="29,34" path="m20771,19426l20771,19428,20772,19428,20771,19426xe" filled="true" fillcolor="#989898" stroked="false">
                <v:path arrowok="t"/>
                <v:fill type="solid"/>
              </v:shape>
              <v:shape style="position:absolute;left:20771;top:19399;width:29;height:34" coordorigin="20771,19399" coordsize="29,34" path="m20789,19426l20782,19426,20781,19428,20789,19428,20789,19426xe" filled="true" fillcolor="#989898" stroked="false">
                <v:path arrowok="t"/>
                <v:fill type="solid"/>
              </v:shape>
              <v:shape style="position:absolute;left:20771;top:19399;width:29;height:34" coordorigin="20771,19399" coordsize="29,34" path="m20795,19420l20786,19420,20787,19422,20787,19423,20786,19425,20784,19425,20784,19426,20790,19426,20792,19425,20794,19423,20794,19422,20795,19422,20795,19420xe" filled="true" fillcolor="#989898" stroked="false">
                <v:path arrowok="t"/>
                <v:fill type="solid"/>
              </v:shape>
              <v:shape style="position:absolute;left:20771;top:19399;width:29;height:34" coordorigin="20771,19399" coordsize="29,34" path="m20792,19399l20787,19399,20795,19407,20795,19414,20792,19417,20792,19418,20789,19418,20789,19420,20797,19420,20797,19418,20798,19417,20798,19415,20800,19414,20800,19409,20798,19407,20798,19404,20797,19404,20797,19402,20795,19402,20795,19401,20794,19401,20792,19399xe" filled="true" fillcolor="#989898" stroked="false">
                <v:path arrowok="t"/>
                <v:fill type="solid"/>
              </v:shape>
            </v:group>
            <v:group style="position:absolute;left:20782;top:19439;width:8;height:8" coordorigin="20782,19439" coordsize="8,8">
              <v:shape style="position:absolute;left:20782;top:19439;width:8;height:8" coordorigin="20782,19439" coordsize="8,8" path="m20787,19439l20782,19442,20787,19447,20790,19442,20787,19439xe" filled="true" fillcolor="#989898" stroked="false">
                <v:path arrowok="t"/>
                <v:fill type="solid"/>
              </v:shape>
            </v:group>
            <v:group style="position:absolute;left:20811;top:19433;width:10;height:7" coordorigin="20811,19433" coordsize="10,7">
              <v:shape style="position:absolute;left:20811;top:19433;width:10;height:7" coordorigin="20811,19433" coordsize="10,7" path="m20814,19433l20811,19436,20811,19437,20814,19437,20816,19439,20821,19439,20817,19434,20814,19434,20814,19433xe" filled="true" fillcolor="#989898" stroked="false">
                <v:path arrowok="t"/>
                <v:fill type="solid"/>
              </v:shape>
            </v:group>
            <v:group style="position:absolute;left:20800;top:19434;width:31;height:29" coordorigin="20800,19434" coordsize="31,29">
              <v:shape style="position:absolute;left:20800;top:19434;width:31;height:29" coordorigin="20800,19434" coordsize="31,29" path="m20821,19434l20817,19434,20821,19439,20800,19460,20803,19463,20830,19436,20821,19436,20821,19434xe" filled="true" fillcolor="#989898" stroked="false">
                <v:path arrowok="t"/>
                <v:fill type="solid"/>
              </v:shape>
              <v:shape style="position:absolute;left:20800;top:19434;width:31;height:29" coordorigin="20800,19434" coordsize="31,29" path="m20829,19434l20825,19434,20825,19436,20830,19436,20829,19434xe" filled="true" fillcolor="#989898" stroked="false">
                <v:path arrowok="t"/>
                <v:fill type="solid"/>
              </v:shape>
            </v:group>
            <v:group style="position:absolute;left:20816;top:19445;width:40;height:34" coordorigin="20816,19445" coordsize="40,34">
              <v:shape style="position:absolute;left:20816;top:19445;width:40;height:34" coordorigin="20816,19445" coordsize="40,34" path="m20824,19474l20816,19474,20816,19476,20819,19479,20819,19477,20821,19477,20821,19476,20822,19476,20824,19474xe" filled="true" fillcolor="#989898" stroked="false">
                <v:path arrowok="t"/>
                <v:fill type="solid"/>
              </v:shape>
              <v:shape style="position:absolute;left:20816;top:19445;width:40;height:34" coordorigin="20816,19445" coordsize="40,34" path="m20827,19473l20817,19473,20817,19474,20825,19474,20827,19473xe" filled="true" fillcolor="#989898" stroked="false">
                <v:path arrowok="t"/>
                <v:fill type="solid"/>
              </v:shape>
              <v:shape style="position:absolute;left:20816;top:19445;width:40;height:34" coordorigin="20816,19445" coordsize="40,34" path="m20830,19471l20821,19471,20819,19473,20829,19473,20830,19471xe" filled="true" fillcolor="#989898" stroked="false">
                <v:path arrowok="t"/>
                <v:fill type="solid"/>
              </v:shape>
              <v:shape style="position:absolute;left:20816;top:19445;width:40;height:34" coordorigin="20816,19445" coordsize="40,34" path="m20832,19469l20822,19469,20822,19471,20832,19471,20832,19469xe" filled="true" fillcolor="#989898" stroked="false">
                <v:path arrowok="t"/>
                <v:fill type="solid"/>
              </v:shape>
              <v:shape style="position:absolute;left:20816;top:19445;width:40;height:34" coordorigin="20816,19445" coordsize="40,34" path="m20837,19468l20825,19468,20824,19469,20835,19469,20837,19468xe" filled="true" fillcolor="#989898" stroked="false">
                <v:path arrowok="t"/>
                <v:fill type="solid"/>
              </v:shape>
              <v:shape style="position:absolute;left:20816;top:19445;width:40;height:34" coordorigin="20816,19445" coordsize="40,34" path="m20841,19466l20829,19466,20827,19468,20840,19468,20841,19466xe" filled="true" fillcolor="#989898" stroked="false">
                <v:path arrowok="t"/>
                <v:fill type="solid"/>
              </v:shape>
              <v:shape style="position:absolute;left:20816;top:19445;width:40;height:34" coordorigin="20816,19445" coordsize="40,34" path="m20849,19465l20832,19465,20830,19466,20848,19466,20849,19465xe" filled="true" fillcolor="#989898" stroked="false">
                <v:path arrowok="t"/>
                <v:fill type="solid"/>
              </v:shape>
              <v:shape style="position:absolute;left:20816;top:19445;width:40;height:34" coordorigin="20816,19445" coordsize="40,34" path="m20838,19445l20835,19449,20848,19461,20843,19461,20841,19463,20837,19463,20835,19465,20853,19465,20856,19463,20838,19445xe" filled="true" fillcolor="#989898" stroked="false">
                <v:path arrowok="t"/>
                <v:fill type="solid"/>
              </v:shape>
            </v:group>
            <v:group style="position:absolute;left:20335;top:19154;width:40;height:34" coordorigin="20335,19154" coordsize="40,34">
              <v:shape style="position:absolute;left:20335;top:19154;width:40;height:34" coordorigin="20335,19154" coordsize="40,34" path="m20343,19182l20335,19182,20339,19187,20339,19186,20341,19186,20341,19184,20343,19184,20343,19182xe" filled="true" fillcolor="#989898" stroked="false">
                <v:path arrowok="t"/>
                <v:fill type="solid"/>
              </v:shape>
              <v:shape style="position:absolute;left:20335;top:19154;width:40;height:34" coordorigin="20335,19154" coordsize="40,34" path="m20346,19181l20338,19181,20336,19182,20344,19182,20346,19181xe" filled="true" fillcolor="#989898" stroked="false">
                <v:path arrowok="t"/>
                <v:fill type="solid"/>
              </v:shape>
              <v:shape style="position:absolute;left:20335;top:19154;width:40;height:34" coordorigin="20335,19154" coordsize="40,34" path="m20349,19179l20339,19179,20339,19181,20347,19181,20349,19179xe" filled="true" fillcolor="#989898" stroked="false">
                <v:path arrowok="t"/>
                <v:fill type="solid"/>
              </v:shape>
              <v:shape style="position:absolute;left:20335;top:19154;width:40;height:34" coordorigin="20335,19154" coordsize="40,34" path="m20352,19178l20341,19178,20341,19179,20351,19179,20352,19178xe" filled="true" fillcolor="#989898" stroked="false">
                <v:path arrowok="t"/>
                <v:fill type="solid"/>
              </v:shape>
              <v:shape style="position:absolute;left:20335;top:19154;width:40;height:34" coordorigin="20335,19154" coordsize="40,34" path="m20355,19176l20344,19176,20344,19178,20354,19178,20355,19176xe" filled="true" fillcolor="#989898" stroked="false">
                <v:path arrowok="t"/>
                <v:fill type="solid"/>
              </v:shape>
              <v:shape style="position:absolute;left:20335;top:19154;width:40;height:34" coordorigin="20335,19154" coordsize="40,34" path="m20360,19175l20347,19175,20347,19176,20359,19176,20360,19175xe" filled="true" fillcolor="#989898" stroked="false">
                <v:path arrowok="t"/>
                <v:fill type="solid"/>
              </v:shape>
              <v:shape style="position:absolute;left:20335;top:19154;width:40;height:34" coordorigin="20335,19154" coordsize="40,34" path="m20366,19173l20351,19173,20351,19175,20366,19175,20366,19173xe" filled="true" fillcolor="#989898" stroked="false">
                <v:path arrowok="t"/>
                <v:fill type="solid"/>
              </v:shape>
              <v:shape style="position:absolute;left:20335;top:19154;width:40;height:34" coordorigin="20335,19154" coordsize="40,34" path="m20359,19154l20355,19157,20368,19170,20360,19170,20360,19171,20355,19171,20354,19173,20373,19173,20374,19170,20359,19154xe" filled="true" fillcolor="#989898" stroked="false">
                <v:path arrowok="t"/>
                <v:fill type="solid"/>
              </v:shape>
            </v:group>
            <v:group style="position:absolute;left:20357;top:19195;width:12;height:18" coordorigin="20357,19195" coordsize="12,18">
              <v:shape style="position:absolute;left:20357;top:19195;width:12;height:18" coordorigin="20357,19195" coordsize="12,18" path="m20360,19195l20359,19195,20359,19197,20357,19198,20357,19205,20359,19206,20359,19208,20360,19208,20360,19210,20362,19210,20362,19211,20365,19211,20365,19213,20368,19213,20363,19206,20362,19205,20362,19198,20363,19198,20360,19195xe" filled="true" fillcolor="#989898" stroked="false">
                <v:path arrowok="t"/>
                <v:fill type="solid"/>
              </v:shape>
            </v:group>
            <v:group style="position:absolute;left:20366;top:19192;width:13;height:12" coordorigin="20366,19192" coordsize="13,12">
              <v:shape style="position:absolute;left:20366;top:19192;width:13;height:12" coordorigin="20366,19192" coordsize="13,12" path="m20376,19198l20370,19198,20370,19200,20371,19200,20371,19202,20374,19202,20376,19203,20379,19203,20379,19202,20376,19198xe" filled="true" fillcolor="#989898" stroked="false">
                <v:path arrowok="t"/>
                <v:fill type="solid"/>
              </v:shape>
              <v:shape style="position:absolute;left:20366;top:19192;width:13;height:12" coordorigin="20366,19192" coordsize="13,12" path="m20366,19192l20366,19195,20368,19197,20368,19198,20374,19198,20373,19197,20366,19192xe" filled="true" fillcolor="#989898" stroked="false">
                <v:path arrowok="t"/>
                <v:fill type="solid"/>
              </v:shape>
            </v:group>
            <v:group style="position:absolute;left:20366;top:19179;width:18;height:18" coordorigin="20366,19179" coordsize="18,18">
              <v:shape style="position:absolute;left:20366;top:19179;width:18;height:18" coordorigin="20366,19179" coordsize="18,18" path="m20379,19179l20374,19179,20374,19181,20373,19181,20371,19182,20370,19184,20368,19186,20368,19187,20366,19187,20366,19192,20373,19197,20373,19195,20371,19195,20371,19189,20373,19189,20373,19187,20374,19186,20376,19186,20376,19184,20384,19184,20379,19179xe" filled="true" fillcolor="#989898" stroked="false">
                <v:path arrowok="t"/>
                <v:fill type="solid"/>
              </v:shape>
            </v:group>
            <v:group style="position:absolute;left:20363;top:19179;width:29;height:34" coordorigin="20363,19179" coordsize="29,34">
              <v:shape style="position:absolute;left:20363;top:19179;width:29;height:34" coordorigin="20363,19179" coordsize="29,34" path="m20379,19208l20364,19208,20368,19213,20373,19213,20374,19211,20376,19211,20378,19210,20379,19210,20379,19208xe" filled="true" fillcolor="#989898" stroked="false">
                <v:path arrowok="t"/>
                <v:fill type="solid"/>
              </v:shape>
              <v:shape style="position:absolute;left:20363;top:19179;width:29;height:34" coordorigin="20363,19179" coordsize="29,34" path="m20363,19206l20363,19208,20364,19208,20363,19206xe" filled="true" fillcolor="#989898" stroked="false">
                <v:path arrowok="t"/>
                <v:fill type="solid"/>
              </v:shape>
              <v:shape style="position:absolute;left:20363;top:19179;width:29;height:34" coordorigin="20363,19179" coordsize="29,34" path="m20381,19206l20374,19206,20373,19208,20381,19208,20381,19206xe" filled="true" fillcolor="#989898" stroked="false">
                <v:path arrowok="t"/>
                <v:fill type="solid"/>
              </v:shape>
              <v:shape style="position:absolute;left:20363;top:19179;width:29;height:34" coordorigin="20363,19179" coordsize="29,34" path="m20387,19200l20378,19200,20379,19202,20379,19203,20378,19205,20376,19205,20376,19206,20382,19206,20384,19205,20386,19203,20386,19202,20387,19202,20387,19200xe" filled="true" fillcolor="#989898" stroked="false">
                <v:path arrowok="t"/>
                <v:fill type="solid"/>
              </v:shape>
              <v:shape style="position:absolute;left:20363;top:19179;width:29;height:34" coordorigin="20363,19179" coordsize="29,34" path="m20384,19179l20379,19179,20387,19187,20387,19194,20384,19197,20384,19198,20381,19198,20381,19200,20389,19200,20389,19198,20390,19197,20390,19195,20392,19194,20392,19189,20390,19187,20390,19184,20389,19184,20389,19182,20387,19182,20387,19181,20386,19181,20384,19179xe" filled="true" fillcolor="#989898" stroked="false">
                <v:path arrowok="t"/>
                <v:fill type="solid"/>
              </v:shape>
            </v:group>
            <v:group style="position:absolute;left:20374;top:19219;width:8;height:8" coordorigin="20374,19219" coordsize="8,8">
              <v:shape style="position:absolute;left:20374;top:19219;width:8;height:8" coordorigin="20374,19219" coordsize="8,8" path="m20379,19219l20374,19222,20379,19227,20382,19222,20379,19219xe" filled="true" fillcolor="#989898" stroked="false">
                <v:path arrowok="t"/>
                <v:fill type="solid"/>
              </v:shape>
            </v:group>
            <v:group style="position:absolute;left:20403;top:19213;width:10;height:7" coordorigin="20403,19213" coordsize="10,7">
              <v:shape style="position:absolute;left:20403;top:19213;width:10;height:7" coordorigin="20403,19213" coordsize="10,7" path="m20406,19213l20403,19216,20403,19218,20406,19218,20408,19219,20413,19219,20410,19214,20406,19214,20406,19213xe" filled="true" fillcolor="#989898" stroked="false">
                <v:path arrowok="t"/>
                <v:fill type="solid"/>
              </v:shape>
            </v:group>
            <v:group style="position:absolute;left:20392;top:19214;width:31;height:29" coordorigin="20392,19214" coordsize="31,29">
              <v:shape style="position:absolute;left:20392;top:19214;width:31;height:29" coordorigin="20392,19214" coordsize="31,29" path="m20413,19214l20410,19214,20413,19219,20392,19240,20395,19243,20422,19216,20413,19216,20413,19214xe" filled="true" fillcolor="#989898" stroked="false">
                <v:path arrowok="t"/>
                <v:fill type="solid"/>
              </v:shape>
              <v:shape style="position:absolute;left:20392;top:19214;width:31;height:29" coordorigin="20392,19214" coordsize="31,29" path="m20421,19214l20417,19214,20417,19216,20422,19216,20421,19214xe" filled="true" fillcolor="#989898" stroked="false">
                <v:path arrowok="t"/>
                <v:fill type="solid"/>
              </v:shape>
            </v:group>
            <v:group style="position:absolute;left:20422;top:19233;width:12;height:7" coordorigin="20422,19233" coordsize="12,7">
              <v:shape style="position:absolute;left:20422;top:19233;width:12;height:7" coordorigin="20422,19233" coordsize="12,7" path="m20427,19233l20425,19233,20422,19237,20424,19237,20425,19238,20429,19238,20430,19240,20433,19240,20427,19233xe" filled="true" fillcolor="#989898" stroked="false">
                <v:path arrowok="t"/>
                <v:fill type="solid"/>
              </v:shape>
            </v:group>
            <v:group style="position:absolute;left:20413;top:19235;width:31;height:29" coordorigin="20413,19235" coordsize="31,29">
              <v:shape style="position:absolute;left:20413;top:19235;width:31;height:29" coordorigin="20413,19235" coordsize="31,29" path="m20440,19235l20429,19235,20433,19240,20413,19261,20416,19264,20443,19237,20440,19235xe" filled="true" fillcolor="#989898" stroked="false">
                <v:path arrowok="t"/>
                <v:fill type="solid"/>
              </v:shape>
              <v:shape style="position:absolute;left:19882;top:19007;width:113;height:105" type="#_x0000_t75" stroked="false">
                <v:imagedata r:id="rId283" o:title=""/>
              </v:shape>
              <v:shape style="position:absolute;left:19401;top:18908;width:110;height:112" type="#_x0000_t75" stroked="false">
                <v:imagedata r:id="rId284" o:title=""/>
              </v:shape>
              <v:shape style="position:absolute;left:18921;top:18880;width:108;height:110" type="#_x0000_t75" stroked="false">
                <v:imagedata r:id="rId285" o:title=""/>
              </v:shape>
              <v:shape style="position:absolute;left:18456;top:18900;width:108;height:112" type="#_x0000_t75" stroked="false">
                <v:imagedata r:id="rId286" o:title=""/>
              </v:shape>
              <v:shape style="position:absolute;left:17981;top:18993;width:113;height:105" type="#_x0000_t75" stroked="false">
                <v:imagedata r:id="rId287" o:title=""/>
              </v:shape>
              <v:shape style="position:absolute;left:17296;top:19165;width:108;height:110" type="#_x0000_t75" stroked="false">
                <v:imagedata r:id="rId288" o:title=""/>
              </v:shape>
              <v:shape style="position:absolute;left:16515;top:19367;width:108;height:112" type="#_x0000_t75" stroked="false">
                <v:imagedata r:id="rId289" o:title=""/>
              </v:shape>
              <v:shape style="position:absolute;left:15839;top:19551;width:108;height:110" type="#_x0000_t75" stroked="false">
                <v:imagedata r:id="rId290" o:title=""/>
              </v:shape>
              <v:shape style="position:absolute;left:15128;top:19742;width:108;height:112" type="#_x0000_t75" stroked="false">
                <v:imagedata r:id="rId291" o:title=""/>
              </v:shape>
              <v:shape style="position:absolute;left:14379;top:19273;width:108;height:110" type="#_x0000_t75" stroked="false">
                <v:imagedata r:id="rId292" o:title=""/>
              </v:shape>
              <v:shape style="position:absolute;left:16314;top:17909;width:108;height:110" type="#_x0000_t75" stroked="false">
                <v:imagedata r:id="rId293" o:title=""/>
              </v:shape>
              <v:shape style="position:absolute;left:17383;top:17823;width:107;height:110" type="#_x0000_t75" stroked="false">
                <v:imagedata r:id="rId294" o:title=""/>
              </v:shape>
              <v:shape style="position:absolute;left:16602;top:20940;width:108;height:110" type="#_x0000_t75" stroked="false">
                <v:imagedata r:id="rId295" o:title=""/>
              </v:shape>
              <v:shape style="position:absolute;left:16328;top:20336;width:108;height:110" type="#_x0000_t75" stroked="false">
                <v:imagedata r:id="rId296" o:title=""/>
              </v:shape>
              <v:shape style="position:absolute;left:19957;top:20339;width:108;height:110" type="#_x0000_t75" stroked="false">
                <v:imagedata r:id="rId297" o:title=""/>
              </v:shape>
            </v:group>
            <v:group style="position:absolute;left:21060;top:19876;width:40;height:34" coordorigin="21060,19876" coordsize="40,34">
              <v:shape style="position:absolute;left:21060;top:19876;width:40;height:34" coordorigin="21060,19876" coordsize="40,34" path="m21068,19904l21060,19904,21064,19909,21064,19908,21066,19908,21066,19906,21068,19906,21068,19904xe" filled="true" fillcolor="#989898" stroked="false">
                <v:path arrowok="t"/>
                <v:fill type="solid"/>
              </v:shape>
              <v:shape style="position:absolute;left:21060;top:19876;width:40;height:34" coordorigin="21060,19876" coordsize="40,34" path="m21071,19903l21063,19903,21061,19904,21069,19904,21071,19903xe" filled="true" fillcolor="#989898" stroked="false">
                <v:path arrowok="t"/>
                <v:fill type="solid"/>
              </v:shape>
              <v:shape style="position:absolute;left:21060;top:19876;width:40;height:34" coordorigin="21060,19876" coordsize="40,34" path="m21074,19901l21064,19901,21064,19903,21072,19903,21074,19901xe" filled="true" fillcolor="#989898" stroked="false">
                <v:path arrowok="t"/>
                <v:fill type="solid"/>
              </v:shape>
              <v:shape style="position:absolute;left:21060;top:19876;width:40;height:34" coordorigin="21060,19876" coordsize="40,34" path="m21077,19900l21066,19900,21066,19901,21076,19901,21077,19900xe" filled="true" fillcolor="#989898" stroked="false">
                <v:path arrowok="t"/>
                <v:fill type="solid"/>
              </v:shape>
              <v:shape style="position:absolute;left:21060;top:19876;width:40;height:34" coordorigin="21060,19876" coordsize="40,34" path="m21080,19898l21069,19898,21069,19900,21079,19900,21080,19898xe" filled="true" fillcolor="#989898" stroked="false">
                <v:path arrowok="t"/>
                <v:fill type="solid"/>
              </v:shape>
              <v:shape style="position:absolute;left:21060;top:19876;width:40;height:34" coordorigin="21060,19876" coordsize="40,34" path="m21085,19896l21072,19896,21072,19898,21084,19898,21085,19896xe" filled="true" fillcolor="#989898" stroked="false">
                <v:path arrowok="t"/>
                <v:fill type="solid"/>
              </v:shape>
              <v:shape style="position:absolute;left:21060;top:19876;width:40;height:34" coordorigin="21060,19876" coordsize="40,34" path="m21092,19895l21076,19895,21076,19896,21092,19896,21092,19895xe" filled="true" fillcolor="#989898" stroked="false">
                <v:path arrowok="t"/>
                <v:fill type="solid"/>
              </v:shape>
              <v:shape style="position:absolute;left:21060;top:19876;width:40;height:34" coordorigin="21060,19876" coordsize="40,34" path="m21084,19876l21080,19879,21093,19892,21085,19892,21085,19893,21080,19893,21079,19895,21098,19895,21100,19892,21084,19876xe" filled="true" fillcolor="#989898" stroked="false">
                <v:path arrowok="t"/>
                <v:fill type="solid"/>
              </v:shape>
            </v:group>
            <v:group style="position:absolute;left:21082;top:19917;width:12;height:18" coordorigin="21082,19917" coordsize="12,18">
              <v:shape style="position:absolute;left:21082;top:19917;width:12;height:18" coordorigin="21082,19917" coordsize="12,18" path="m21085,19917l21084,19917,21084,19919,21082,19920,21082,19927,21084,19928,21084,19930,21085,19930,21085,19931,21087,19931,21087,19933,21090,19933,21090,19935,21093,19935,21088,19928,21087,19927,21087,19920,21088,19920,21085,19917xe" filled="true" fillcolor="#989898" stroked="false">
                <v:path arrowok="t"/>
                <v:fill type="solid"/>
              </v:shape>
            </v:group>
            <v:group style="position:absolute;left:21092;top:19914;width:13;height:12" coordorigin="21092,19914" coordsize="13,12">
              <v:shape style="position:absolute;left:21092;top:19914;width:13;height:12" coordorigin="21092,19914" coordsize="13,12" path="m21101,19920l21095,19920,21095,19922,21096,19922,21096,19924,21100,19924,21101,19925,21104,19925,21104,19924,21101,19920xe" filled="true" fillcolor="#989898" stroked="false">
                <v:path arrowok="t"/>
                <v:fill type="solid"/>
              </v:shape>
              <v:shape style="position:absolute;left:21092;top:19914;width:13;height:12" coordorigin="21092,19914" coordsize="13,12" path="m21092,19914l21092,19917,21093,19919,21093,19920,21100,19920,21098,19919,21092,19914xe" filled="true" fillcolor="#989898" stroked="false">
                <v:path arrowok="t"/>
                <v:fill type="solid"/>
              </v:shape>
            </v:group>
            <v:group style="position:absolute;left:21092;top:19901;width:20;height:18" coordorigin="21092,19901" coordsize="20,18">
              <v:shape style="position:absolute;left:21092;top:19901;width:20;height:18" coordorigin="21092,19901" coordsize="20,18" path="m21104,19901l21100,19901,21100,19903,21098,19903,21096,19904,21095,19906,21093,19908,21093,19909,21092,19909,21092,19914,21098,19919,21098,19917,21096,19917,21096,19911,21098,19911,21098,19909,21100,19908,21101,19908,21101,19906,21109,19906,21104,19901xe" filled="true" fillcolor="#989898" stroked="false">
                <v:path arrowok="t"/>
                <v:fill type="solid"/>
              </v:shape>
              <v:shape style="position:absolute;left:21092;top:19901;width:20;height:18" coordorigin="21092,19901" coordsize="20,18" path="m21109,19906l21111,19908,21109,19906xe" filled="true" fillcolor="#989898" stroked="false">
                <v:path arrowok="t"/>
                <v:fill type="solid"/>
              </v:shape>
            </v:group>
            <v:group style="position:absolute;left:21088;top:19901;width:29;height:34" coordorigin="21088,19901" coordsize="29,34">
              <v:shape style="position:absolute;left:21088;top:19901;width:29;height:34" coordorigin="21088,19901" coordsize="29,34" path="m21104,19930l21090,19930,21093,19935,21098,19935,21100,19933,21101,19933,21103,19931,21104,19931,21104,19930xe" filled="true" fillcolor="#989898" stroked="false">
                <v:path arrowok="t"/>
                <v:fill type="solid"/>
              </v:shape>
              <v:shape style="position:absolute;left:21088;top:19901;width:29;height:34" coordorigin="21088,19901" coordsize="29,34" path="m21088,19928l21088,19930,21090,19930,21088,19928xe" filled="true" fillcolor="#989898" stroked="false">
                <v:path arrowok="t"/>
                <v:fill type="solid"/>
              </v:shape>
              <v:shape style="position:absolute;left:21088;top:19901;width:29;height:34" coordorigin="21088,19901" coordsize="29,34" path="m21106,19928l21100,19928,21098,19930,21106,19930,21106,19928xe" filled="true" fillcolor="#989898" stroked="false">
                <v:path arrowok="t"/>
                <v:fill type="solid"/>
              </v:shape>
              <v:shape style="position:absolute;left:21088;top:19901;width:29;height:34" coordorigin="21088,19901" coordsize="29,34" path="m21112,19922l21103,19922,21104,19924,21104,19925,21103,19927,21101,19927,21101,19928,21108,19928,21111,19925,21111,19924,21112,19924,21112,19922xe" filled="true" fillcolor="#989898" stroked="false">
                <v:path arrowok="t"/>
                <v:fill type="solid"/>
              </v:shape>
              <v:shape style="position:absolute;left:21088;top:19901;width:29;height:34" coordorigin="21088,19901" coordsize="29,34" path="m21109,19901l21104,19901,21112,19909,21112,19916,21109,19919,21109,19920,21106,19920,21106,19922,21114,19922,21114,19920,21115,19919,21115,19917,21117,19916,21117,19911,21115,19909,21115,19906,21114,19906,21114,19904,21112,19904,21112,19903,21111,19903,21109,19901xe" filled="true" fillcolor="#989898" stroked="false">
                <v:path arrowok="t"/>
                <v:fill type="solid"/>
              </v:shape>
            </v:group>
            <v:group style="position:absolute;left:21100;top:19941;width:8;height:8" coordorigin="21100,19941" coordsize="8,8">
              <v:shape style="position:absolute;left:21100;top:19941;width:8;height:8" coordorigin="21100,19941" coordsize="8,8" path="m21104,19941l21100,19944,21104,19949,21108,19944,21104,19941xe" filled="true" fillcolor="#989898" stroked="false">
                <v:path arrowok="t"/>
                <v:fill type="solid"/>
              </v:shape>
            </v:group>
            <v:group style="position:absolute;left:21108;top:19939;width:40;height:31" coordorigin="21108,19939" coordsize="40,31">
              <v:shape style="position:absolute;left:21108;top:19939;width:40;height:31" coordorigin="21108,19939" coordsize="40,31" path="m21143,19952l21108,19952,21125,19970,21128,19967,21115,19954,21141,19954,21143,19952xe" filled="true" fillcolor="#989898" stroked="false">
                <v:path arrowok="t"/>
                <v:fill type="solid"/>
              </v:shape>
              <v:shape style="position:absolute;left:21108;top:19939;width:40;height:31" coordorigin="21108,19939" coordsize="40,31" path="m21144,19951l21109,19951,21109,19952,21144,19952,21144,19951xe" filled="true" fillcolor="#989898" stroked="false">
                <v:path arrowok="t"/>
                <v:fill type="solid"/>
              </v:shape>
              <v:shape style="position:absolute;left:21108;top:19939;width:40;height:31" coordorigin="21108,19939" coordsize="40,31" path="m21127,19949l21114,19949,21112,19951,21128,19951,21127,19949xe" filled="true" fillcolor="#989898" stroked="false">
                <v:path arrowok="t"/>
                <v:fill type="solid"/>
              </v:shape>
              <v:shape style="position:absolute;left:21108;top:19939;width:40;height:31" coordorigin="21108,19939" coordsize="40,31" path="m21143,19939l21143,19941,21144,19943,21143,19944,21143,19946,21139,19949,21136,19949,21135,19951,21146,19951,21146,19949,21147,19947,21147,19944,21143,19939xe" filled="true" fillcolor="#989898" stroked="false">
                <v:path arrowok="t"/>
                <v:fill type="solid"/>
              </v:shape>
            </v:group>
            <v:group style="position:absolute;left:21128;top:19931;width:20;height:13" coordorigin="21128,19931" coordsize="20,13">
              <v:shape style="position:absolute;left:21128;top:19931;width:20;height:13" coordorigin="21128,19931" coordsize="20,13" path="m21146,19936l21141,19936,21141,19938,21147,19944,21147,19939,21146,19938,21146,19936xe" filled="true" fillcolor="#989898" stroked="false">
                <v:path arrowok="t"/>
                <v:fill type="solid"/>
              </v:shape>
              <v:shape style="position:absolute;left:21128;top:19931;width:20;height:13" coordorigin="21128,19931" coordsize="20,13" path="m21143,19933l21128,19933,21128,19935,21130,19938,21131,19938,21131,19936,21135,19936,21135,19935,21143,19935,21143,19933xe" filled="true" fillcolor="#989898" stroked="false">
                <v:path arrowok="t"/>
                <v:fill type="solid"/>
              </v:shape>
              <v:shape style="position:absolute;left:21128;top:19931;width:20;height:13" coordorigin="21128,19931" coordsize="20,13" path="m21144,19935l21136,19935,21138,19936,21144,19936,21144,19935xe" filled="true" fillcolor="#989898" stroked="false">
                <v:path arrowok="t"/>
                <v:fill type="solid"/>
              </v:shape>
              <v:shape style="position:absolute;left:21128;top:19931;width:20;height:13" coordorigin="21128,19931" coordsize="20,13" path="m21139,19931l21130,19931,21130,19933,21141,19933,21139,19931xe" filled="true" fillcolor="#989898" stroked="false">
                <v:path arrowok="t"/>
                <v:fill type="solid"/>
              </v:shape>
            </v:group>
            <v:group style="position:absolute;left:21128;top:19960;width:40;height:31" coordorigin="21128,19960" coordsize="40,31">
              <v:shape style="position:absolute;left:21128;top:19960;width:40;height:31" coordorigin="21128,19960" coordsize="40,31" path="m21166,19968l21160,19968,21160,19970,21133,19970,21131,19971,21130,19971,21128,19973,21146,19990,21149,19987,21136,19974,21160,19974,21162,19973,21163,19973,21166,19970,21166,19968xe" filled="true" fillcolor="#989898" stroked="false">
                <v:path arrowok="t"/>
                <v:fill type="solid"/>
              </v:shape>
              <v:shape style="position:absolute;left:21128;top:19960;width:40;height:31" coordorigin="21128,19960" coordsize="40,31" path="m21163,19960l21163,19967,21162,19967,21162,19968,21168,19968,21168,19965,21163,19960xe" filled="true" fillcolor="#989898" stroked="false">
                <v:path arrowok="t"/>
                <v:fill type="solid"/>
              </v:shape>
            </v:group>
            <v:group style="position:absolute;left:21147;top:19951;width:21;height:15" coordorigin="21147,19951" coordsize="21,15">
              <v:shape style="position:absolute;left:21147;top:19951;width:21;height:15" coordorigin="21147,19951" coordsize="21,15" path="m21165,19955l21159,19955,21159,19957,21160,19957,21168,19965,21168,19960,21166,19960,21166,19959,21165,19957,21165,19955xe" filled="true" fillcolor="#989898" stroked="false">
                <v:path arrowok="t"/>
                <v:fill type="solid"/>
              </v:shape>
              <v:shape style="position:absolute;left:21147;top:19951;width:21;height:15" coordorigin="21147,19951" coordsize="21,15" path="m21163,19954l21147,19954,21151,19959,21152,19957,21154,19957,21154,19955,21163,19955,21163,19954xe" filled="true" fillcolor="#989898" stroked="false">
                <v:path arrowok="t"/>
                <v:fill type="solid"/>
              </v:shape>
              <v:shape style="position:absolute;left:21147;top:19951;width:21;height:15" coordorigin="21147,19951" coordsize="21,15" path="m21160,19952l21151,19952,21149,19954,21162,19954,21160,19952xe" filled="true" fillcolor="#989898" stroked="false">
                <v:path arrowok="t"/>
                <v:fill type="solid"/>
              </v:shape>
              <v:shape style="position:absolute;left:21147;top:19951;width:21;height:15" coordorigin="21147,19951" coordsize="21,15" path="m21157,19951l21154,19951,21154,19952,21157,19952,21157,19951xe" filled="true" fillcolor="#989898" stroked="false">
                <v:path arrowok="t"/>
                <v:fill type="solid"/>
              </v:shape>
            </v:group>
            <v:group style="position:absolute;left:20217;top:19434;width:40;height:34" coordorigin="20217,19434" coordsize="40,34">
              <v:shape style="position:absolute;left:20217;top:19434;width:40;height:34" coordorigin="20217,19434" coordsize="40,34" path="m20225,19463l20217,19463,20221,19468,20221,19466,20223,19466,20223,19465,20225,19465,20225,19463xe" filled="true" fillcolor="#989898" stroked="false">
                <v:path arrowok="t"/>
                <v:fill type="solid"/>
              </v:shape>
              <v:shape style="position:absolute;left:20217;top:19434;width:40;height:34" coordorigin="20217,19434" coordsize="40,34" path="m20228,19461l20220,19461,20218,19463,20226,19463,20228,19461xe" filled="true" fillcolor="#989898" stroked="false">
                <v:path arrowok="t"/>
                <v:fill type="solid"/>
              </v:shape>
              <v:shape style="position:absolute;left:20217;top:19434;width:40;height:34" coordorigin="20217,19434" coordsize="40,34" path="m20231,19460l20221,19460,20221,19461,20229,19461,20231,19460xe" filled="true" fillcolor="#989898" stroked="false">
                <v:path arrowok="t"/>
                <v:fill type="solid"/>
              </v:shape>
              <v:shape style="position:absolute;left:20217;top:19434;width:40;height:34" coordorigin="20217,19434" coordsize="40,34" path="m20234,19458l20223,19458,20223,19460,20233,19460,20234,19458xe" filled="true" fillcolor="#989898" stroked="false">
                <v:path arrowok="t"/>
                <v:fill type="solid"/>
              </v:shape>
              <v:shape style="position:absolute;left:20217;top:19434;width:40;height:34" coordorigin="20217,19434" coordsize="40,34" path="m20237,19457l20226,19457,20226,19458,20236,19458,20237,19457xe" filled="true" fillcolor="#989898" stroked="false">
                <v:path arrowok="t"/>
                <v:fill type="solid"/>
              </v:shape>
              <v:shape style="position:absolute;left:20217;top:19434;width:40;height:34" coordorigin="20217,19434" coordsize="40,34" path="m20242,19455l20229,19455,20229,19457,20241,19457,20242,19455xe" filled="true" fillcolor="#989898" stroked="false">
                <v:path arrowok="t"/>
                <v:fill type="solid"/>
              </v:shape>
              <v:shape style="position:absolute;left:20217;top:19434;width:40;height:34" coordorigin="20217,19434" coordsize="40,34" path="m20249,19453l20233,19453,20233,19455,20249,19455,20249,19453xe" filled="true" fillcolor="#989898" stroked="false">
                <v:path arrowok="t"/>
                <v:fill type="solid"/>
              </v:shape>
              <v:shape style="position:absolute;left:20217;top:19434;width:40;height:34" coordorigin="20217,19434" coordsize="40,34" path="m20241,19434l20237,19437,20250,19450,20242,19450,20242,19452,20237,19452,20236,19453,20255,19453,20257,19450,20241,19434xe" filled="true" fillcolor="#989898" stroked="false">
                <v:path arrowok="t"/>
                <v:fill type="solid"/>
              </v:shape>
            </v:group>
            <v:group style="position:absolute;left:20239;top:19476;width:12;height:18" coordorigin="20239,19476" coordsize="12,18">
              <v:shape style="position:absolute;left:20239;top:19476;width:12;height:18" coordorigin="20239,19476" coordsize="12,18" path="m20242,19476l20241,19476,20241,19477,20239,19479,20239,19485,20241,19487,20241,19488,20242,19488,20242,19490,20244,19490,20244,19492,20247,19492,20247,19493,20250,19493,20245,19487,20244,19485,20244,19479,20245,19479,20242,19476xe" filled="true" fillcolor="#989898" stroked="false">
                <v:path arrowok="t"/>
                <v:fill type="solid"/>
              </v:shape>
            </v:group>
            <v:group style="position:absolute;left:20249;top:19473;width:13;height:12" coordorigin="20249,19473" coordsize="13,12">
              <v:shape style="position:absolute;left:20249;top:19473;width:13;height:12" coordorigin="20249,19473" coordsize="13,12" path="m20258,19479l20252,19479,20252,19480,20253,19480,20253,19482,20257,19482,20258,19484,20261,19484,20261,19482,20258,19479xe" filled="true" fillcolor="#989898" stroked="false">
                <v:path arrowok="t"/>
                <v:fill type="solid"/>
              </v:shape>
              <v:shape style="position:absolute;left:20249;top:19473;width:13;height:12" coordorigin="20249,19473" coordsize="13,12" path="m20249,19473l20249,19476,20250,19477,20250,19479,20257,19479,20255,19477,20249,19473xe" filled="true" fillcolor="#989898" stroked="false">
                <v:path arrowok="t"/>
                <v:fill type="solid"/>
              </v:shape>
            </v:group>
            <v:group style="position:absolute;left:20249;top:19460;width:20;height:18" coordorigin="20249,19460" coordsize="20,18">
              <v:shape style="position:absolute;left:20249;top:19460;width:20;height:18" coordorigin="20249,19460" coordsize="20,18" path="m20261,19460l20257,19460,20257,19461,20255,19461,20250,19466,20250,19468,20249,19468,20249,19473,20255,19477,20255,19476,20253,19476,20253,19469,20255,19469,20255,19468,20257,19466,20258,19466,20258,19465,20266,19465,20261,19460xe" filled="true" fillcolor="#989898" stroked="false">
                <v:path arrowok="t"/>
                <v:fill type="solid"/>
              </v:shape>
              <v:shape style="position:absolute;left:20249;top:19460;width:20;height:18" coordorigin="20249,19460" coordsize="20,18" path="m20266,19465l20268,19466,20266,19465xe" filled="true" fillcolor="#989898" stroked="false">
                <v:path arrowok="t"/>
                <v:fill type="solid"/>
              </v:shape>
            </v:group>
            <v:group style="position:absolute;left:20245;top:19460;width:29;height:34" coordorigin="20245,19460" coordsize="29,34">
              <v:shape style="position:absolute;left:20245;top:19460;width:29;height:34" coordorigin="20245,19460" coordsize="29,34" path="m20261,19488l20247,19488,20250,19493,20255,19493,20257,19492,20258,19492,20260,19490,20261,19490,20261,19488xe" filled="true" fillcolor="#989898" stroked="false">
                <v:path arrowok="t"/>
                <v:fill type="solid"/>
              </v:shape>
              <v:shape style="position:absolute;left:20245;top:19460;width:29;height:34" coordorigin="20245,19460" coordsize="29,34" path="m20245,19487l20245,19488,20247,19488,20245,19487xe" filled="true" fillcolor="#989898" stroked="false">
                <v:path arrowok="t"/>
                <v:fill type="solid"/>
              </v:shape>
              <v:shape style="position:absolute;left:20245;top:19460;width:29;height:34" coordorigin="20245,19460" coordsize="29,34" path="m20263,19487l20257,19487,20255,19488,20263,19488,20263,19487xe" filled="true" fillcolor="#989898" stroked="false">
                <v:path arrowok="t"/>
                <v:fill type="solid"/>
              </v:shape>
              <v:shape style="position:absolute;left:20245;top:19460;width:29;height:34" coordorigin="20245,19460" coordsize="29,34" path="m20269,19480l20260,19480,20261,19482,20261,19484,20260,19485,20258,19485,20258,19487,20264,19487,20266,19485,20268,19484,20268,19482,20269,19482,20269,19480xe" filled="true" fillcolor="#989898" stroked="false">
                <v:path arrowok="t"/>
                <v:fill type="solid"/>
              </v:shape>
              <v:shape style="position:absolute;left:20245;top:19460;width:29;height:34" coordorigin="20245,19460" coordsize="29,34" path="m20266,19460l20261,19460,20269,19468,20269,19474,20266,19477,20266,19479,20263,19479,20263,19480,20271,19480,20271,19479,20272,19477,20272,19476,20274,19474,20274,19469,20272,19468,20272,19465,20271,19465,20271,19463,20269,19463,20269,19461,20268,19461,20266,19460xe" filled="true" fillcolor="#989898" stroked="false">
                <v:path arrowok="t"/>
                <v:fill type="solid"/>
              </v:shape>
            </v:group>
            <v:group style="position:absolute;left:20257;top:19500;width:8;height:8" coordorigin="20257,19500" coordsize="8,8">
              <v:shape style="position:absolute;left:20257;top:19500;width:8;height:8" coordorigin="20257,19500" coordsize="8,8" path="m20261,19500l20257,19503,20261,19508,20264,19503,20261,19500xe" filled="true" fillcolor="#989898" stroked="false">
                <v:path arrowok="t"/>
                <v:fill type="solid"/>
              </v:shape>
            </v:group>
            <v:group style="position:absolute;left:20285;top:19493;width:10;height:7" coordorigin="20285,19493" coordsize="10,7">
              <v:shape style="position:absolute;left:20285;top:19493;width:10;height:7" coordorigin="20285,19493" coordsize="10,7" path="m20288,19493l20285,19496,20285,19498,20288,19498,20290,19500,20295,19500,20292,19495,20288,19495,20288,19493xe" filled="true" fillcolor="#989898" stroked="false">
                <v:path arrowok="t"/>
                <v:fill type="solid"/>
              </v:shape>
            </v:group>
            <v:group style="position:absolute;left:20274;top:19495;width:31;height:29" coordorigin="20274,19495" coordsize="31,29">
              <v:shape style="position:absolute;left:20274;top:19495;width:31;height:29" coordorigin="20274,19495" coordsize="31,29" path="m20295,19495l20292,19495,20295,19500,20274,19520,20277,19524,20304,19496,20295,19496,20295,19495xe" filled="true" fillcolor="#989898" stroked="false">
                <v:path arrowok="t"/>
                <v:fill type="solid"/>
              </v:shape>
              <v:shape style="position:absolute;left:20274;top:19495;width:31;height:29" coordorigin="20274,19495" coordsize="31,29" path="m20303,19495l20300,19495,20300,19496,20304,19496,20303,19495xe" filled="true" fillcolor="#989898" stroked="false">
                <v:path arrowok="t"/>
                <v:fill type="solid"/>
              </v:shape>
            </v:group>
            <v:group style="position:absolute;left:20304;top:19514;width:12;height:7" coordorigin="20304,19514" coordsize="12,7">
              <v:shape style="position:absolute;left:20304;top:19514;width:12;height:7" coordorigin="20304,19514" coordsize="12,7" path="m20309,19514l20308,19514,20304,19517,20306,19517,20308,19519,20311,19519,20312,19520,20315,19520,20309,19514xe" filled="true" fillcolor="#989898" stroked="false">
                <v:path arrowok="t"/>
                <v:fill type="solid"/>
              </v:shape>
            </v:group>
            <v:group style="position:absolute;left:20295;top:19516;width:31;height:29" coordorigin="20295,19516" coordsize="31,29">
              <v:shape style="position:absolute;left:20295;top:19516;width:31;height:29" coordorigin="20295,19516" coordsize="31,29" path="m20322,19516l20311,19516,20315,19520,20295,19541,20298,19544,20325,19517,20322,19516xe" filled="true" fillcolor="#989898" stroked="false">
                <v:path arrowok="t"/>
                <v:fill type="solid"/>
              </v:shape>
              <v:shape style="position:absolute;left:19936;top:19343;width:108;height:110" type="#_x0000_t75" stroked="false">
                <v:imagedata r:id="rId298" o:title=""/>
              </v:shape>
              <v:shape style="position:absolute;left:18999;top:19229;width:108;height:110" type="#_x0000_t75" stroked="false">
                <v:imagedata r:id="rId299" o:title=""/>
              </v:shape>
              <v:shape style="position:absolute;left:18516;top:19254;width:108;height:110" type="#_x0000_t75" stroked="false">
                <v:imagedata r:id="rId300" o:title=""/>
              </v:shape>
              <v:shape style="position:absolute;left:18126;top:19332;width:108;height:110" type="#_x0000_t75" stroked="false">
                <v:imagedata r:id="rId301" o:title=""/>
              </v:shape>
              <v:shape style="position:absolute;left:16150;top:19852;width:107;height:110" type="#_x0000_t75" stroked="false">
                <v:imagedata r:id="rId302" o:title=""/>
              </v:shape>
            </v:group>
            <v:group style="position:absolute;left:22091;top:18854;width:2;height:2" coordorigin="22091,18854" coordsize="2,2">
              <v:shape style="position:absolute;left:22091;top:18854;width:2;height:2" coordorigin="22091,18854" coordsize="2,2" path="m22092,18854l22091,18856,22092,18856,22092,18854xe" filled="true" fillcolor="#989898" stroked="false">
                <v:path arrowok="t"/>
                <v:fill type="solid"/>
              </v:shape>
            </v:group>
            <v:group style="position:absolute;left:22092;top:18853;width:2;height:2" coordorigin="22092,18853" coordsize="2,2">
              <v:shape style="position:absolute;left:22092;top:18853;width:2;height:2" coordorigin="22092,18853" coordsize="2,2" path="m22094,18853l22092,18854,22094,18854,22094,18853xe" filled="true" fillcolor="#989898" stroked="false">
                <v:path arrowok="t"/>
                <v:fill type="solid"/>
              </v:shape>
            </v:group>
            <v:group style="position:absolute;left:22091;top:18853;width:4;height:4" coordorigin="22091,18853" coordsize="4,4">
              <v:shape style="position:absolute;left:22091;top:18853;width:4;height:4" coordorigin="22091,18853" coordsize="4,4" path="m22094,18853l22091,18856,22092,18854,22094,18853xe" filled="true" fillcolor="#989898" stroked="false">
                <v:path arrowok="t"/>
                <v:fill type="solid"/>
              </v:shape>
            </v:group>
            <v:group style="position:absolute;left:22086;top:18853;width:8;height:4" coordorigin="22086,18853" coordsize="8,4">
              <v:shape style="position:absolute;left:22086;top:18853;width:8;height:4" coordorigin="22086,18853" coordsize="8,4" path="m22094,18853l22086,18853,22091,18856,22094,18853xe" filled="true" fillcolor="#989898" stroked="false">
                <v:path arrowok="t"/>
                <v:fill type="solid"/>
              </v:shape>
            </v:group>
            <v:group style="position:absolute;left:22086;top:18853;width:5;height:5" coordorigin="22086,18853" coordsize="5,5">
              <v:shape style="position:absolute;left:22086;top:18853;width:5;height:5" coordorigin="22086,18853" coordsize="5,5" path="m22086,18853l22091,18857,22091,18856,22086,18853xe" filled="true" fillcolor="#989898" stroked="false">
                <v:path arrowok="t"/>
                <v:fill type="solid"/>
              </v:shape>
            </v:group>
            <v:group style="position:absolute;left:22088;top:18851;width:8;height:2" coordorigin="22088,18851" coordsize="8,2">
              <v:shape style="position:absolute;left:22088;top:18851;width:8;height:2" coordorigin="22088,18851" coordsize="8,2" path="m22089,18851l22088,18853,22096,18853,22089,18851xe" filled="true" fillcolor="#989898" stroked="false">
                <v:path arrowok="t"/>
                <v:fill type="solid"/>
              </v:shape>
            </v:group>
            <v:group style="position:absolute;left:22089;top:18851;width:7;height:2" coordorigin="22089,18851" coordsize="7,2">
              <v:shape style="position:absolute;left:22089;top:18851;width:7;height:2" coordorigin="22089,18851" coordsize="7,2" path="m22091,18851l22089,18851,22096,18853,22091,18851xe" filled="true" fillcolor="#989898" stroked="false">
                <v:path arrowok="t"/>
                <v:fill type="solid"/>
              </v:shape>
            </v:group>
            <v:group style="position:absolute;left:22091;top:18851;width:7;height:2" coordorigin="22091,18851" coordsize="7,2">
              <v:shape style="position:absolute;left:22091;top:18851;width:7;height:2" coordorigin="22091,18851" coordsize="7,2" path="m22097,18851l22091,18851,22096,18853,22097,18851xe" filled="true" fillcolor="#989898" stroked="false">
                <v:path arrowok="t"/>
                <v:fill type="solid"/>
              </v:shape>
            </v:group>
            <v:group style="position:absolute;left:22091;top:18849;width:8;height:2" coordorigin="22091,18849" coordsize="8,2">
              <v:shape style="position:absolute;left:22091;top:18849;width:8;height:2" coordorigin="22091,18849" coordsize="8,2" path="m22091,18849l22097,18851,22099,18851,22091,18849xe" filled="true" fillcolor="#989898" stroked="false">
                <v:path arrowok="t"/>
                <v:fill type="solid"/>
              </v:shape>
            </v:group>
            <v:group style="position:absolute;left:22091;top:18849;width:7;height:2" coordorigin="22091,18849" coordsize="7,2">
              <v:shape style="position:absolute;left:22091;top:18849;width:7;height:2" coordorigin="22091,18849" coordsize="7,2" path="m22091,18849l22091,18851,22097,18851,22091,18849xe" filled="true" fillcolor="#989898" stroked="false">
                <v:path arrowok="t"/>
                <v:fill type="solid"/>
              </v:shape>
            </v:group>
            <v:group style="position:absolute;left:22086;top:18849;width:18;height:2" coordorigin="22086,18849" coordsize="18,2">
              <v:shape style="position:absolute;left:22086;top:18849;width:18;height:2" coordorigin="22086,18849" coordsize="18,0" path="m22086,18849l22104,18849e" filled="false" stroked="true" strokeweight=".17982pt" strokecolor="#989898">
                <v:path arrowok="t"/>
              </v:shape>
            </v:group>
            <v:group style="position:absolute;left:22091;top:18849;width:8;height:2" coordorigin="22091,18849" coordsize="8,2">
              <v:shape style="position:absolute;left:22091;top:18849;width:8;height:2" coordorigin="22091,18849" coordsize="8,2" path="m22092,18849l22091,18849,22099,18851,22092,18849xe" filled="true" fillcolor="#989898" stroked="false">
                <v:path arrowok="t"/>
                <v:fill type="solid"/>
              </v:shape>
            </v:group>
            <v:group style="position:absolute;left:22092;top:18849;width:8;height:2" coordorigin="22092,18849" coordsize="8,2">
              <v:shape style="position:absolute;left:22092;top:18849;width:8;height:2" coordorigin="22092,18849" coordsize="8,2" path="m22100,18849l22092,18849,22099,18851,22100,18849xe" filled="true" fillcolor="#989898" stroked="false">
                <v:path arrowok="t"/>
                <v:fill type="solid"/>
              </v:shape>
            </v:group>
            <v:group style="position:absolute;left:22100;top:18848;width:4;height:2" coordorigin="22100,18848" coordsize="4,2">
              <v:shape style="position:absolute;left:22100;top:18848;width:4;height:2" coordorigin="22100,18848" coordsize="4,2" path="m22104,18848l22100,18849,22102,18849,22104,18848xe" filled="true" fillcolor="#989898" stroked="false">
                <v:path arrowok="t"/>
                <v:fill type="solid"/>
              </v:shape>
            </v:group>
            <v:group style="position:absolute;left:22092;top:18848;width:12;height:2" coordorigin="22092,18848" coordsize="12,2">
              <v:shape style="position:absolute;left:22092;top:18848;width:12;height:2" coordorigin="22092,18848" coordsize="12,2" path="m22104,18848l22092,18849,22100,18849,22104,18848xe" filled="true" fillcolor="#989898" stroked="false">
                <v:path arrowok="t"/>
                <v:fill type="solid"/>
              </v:shape>
            </v:group>
            <v:group style="position:absolute;left:22092;top:18848;width:12;height:2" coordorigin="22092,18848" coordsize="12,2">
              <v:shape style="position:absolute;left:22092;top:18848;width:12;height:2" coordorigin="22092,18848" coordsize="12,2" path="m22104,18848l22092,18848,22092,18849,22104,18848xe" filled="true" fillcolor="#989898" stroked="false">
                <v:path arrowok="t"/>
                <v:fill type="solid"/>
              </v:shape>
            </v:group>
            <v:group style="position:absolute;left:22096;top:18846;width:8;height:2" coordorigin="22096,18846" coordsize="8,2">
              <v:shape style="position:absolute;left:22096;top:18846;width:8;height:2" coordorigin="22096,18846" coordsize="8,2" path="m22096,18846l22096,18848,22104,18848,22096,18846xe" filled="true" fillcolor="#989898" stroked="false">
                <v:path arrowok="t"/>
                <v:fill type="solid"/>
              </v:shape>
            </v:group>
            <v:group style="position:absolute;left:22096;top:18845;width:8;height:2" coordorigin="22096,18845" coordsize="8,2">
              <v:shape style="position:absolute;left:22096;top:18845;width:8;height:2" coordorigin="22096,18845" coordsize="8,0" path="m22096,18845l22104,18845e" filled="false" stroked="true" strokeweight=".17982pt" strokecolor="#989898">
                <v:path arrowok="t"/>
              </v:shape>
            </v:group>
            <v:group style="position:absolute;left:22096;top:18846;width:8;height:2" coordorigin="22096,18846" coordsize="8,2">
              <v:shape style="position:absolute;left:22096;top:18846;width:8;height:2" coordorigin="22096,18846" coordsize="8,2" path="m22099,18846l22096,18846,22104,18848,22099,18846xe" filled="true" fillcolor="#989898" stroked="false">
                <v:path arrowok="t"/>
                <v:fill type="solid"/>
              </v:shape>
            </v:group>
            <v:group style="position:absolute;left:22099;top:18846;width:5;height:2" coordorigin="22099,18846" coordsize="5,2">
              <v:shape style="position:absolute;left:22099;top:18846;width:5;height:2" coordorigin="22099,18846" coordsize="5,2" path="m22104,18846l22099,18846,22104,18848,22104,18846xe" filled="true" fillcolor="#989898" stroked="false">
                <v:path arrowok="t"/>
                <v:fill type="solid"/>
              </v:shape>
            </v:group>
            <v:group style="position:absolute;left:22099;top:18845;width:5;height:2" coordorigin="22099,18845" coordsize="5,2">
              <v:shape style="position:absolute;left:22099;top:18845;width:5;height:2" coordorigin="22099,18845" coordsize="5,2" path="m22104,18845l22099,18845,22104,18846,22104,18845xe" filled="true" fillcolor="#989898" stroked="false">
                <v:path arrowok="t"/>
                <v:fill type="solid"/>
              </v:shape>
            </v:group>
            <v:group style="position:absolute;left:22099;top:18845;width:5;height:2" coordorigin="22099,18845" coordsize="5,2">
              <v:shape style="position:absolute;left:22099;top:18845;width:5;height:2" coordorigin="22099,18845" coordsize="5,2" path="m22099,18845l22099,18846,22104,18846,22099,18845xe" filled="true" fillcolor="#989898" stroked="false">
                <v:path arrowok="t"/>
                <v:fill type="solid"/>
              </v:shape>
            </v:group>
            <v:group style="position:absolute;left:22102;top:18843;width:2;height:2" coordorigin="22102,18843" coordsize="2,2">
              <v:shape style="position:absolute;left:22102;top:18843;width:2;height:2" coordorigin="22102,18843" coordsize="2,2" path="m22102,18843l22102,18845,22104,18845,22102,18843xe" filled="true" fillcolor="#989898" stroked="false">
                <v:path arrowok="t"/>
                <v:fill type="solid"/>
              </v:shape>
            </v:group>
            <v:group style="position:absolute;left:22102;top:18843;width:2;height:2" coordorigin="22102,18843" coordsize="2,2">
              <v:shape style="position:absolute;left:22102;top:18843;width:2;height:2" coordorigin="22102,18843" coordsize="2,2" path="m22104,18843l22102,18843,22104,18845,22104,18843xe" filled="true" fillcolor="#989898" stroked="false">
                <v:path arrowok="t"/>
                <v:fill type="solid"/>
              </v:shape>
            </v:group>
            <v:group style="position:absolute;left:22102;top:18843;width:2;height:2" coordorigin="22102,18843" coordsize="2,2">
              <v:shape style="position:absolute;left:22102;top:18843;width:2;height:2" coordorigin="22102,18843" coordsize="2,0" path="m22102,18843l22104,18843e" filled="false" stroked="true" strokeweight=".1pt" strokecolor="#989898">
                <v:path arrowok="t"/>
              </v:shape>
              <v:shape style="position:absolute;left:21994;top:19117;width:108;height:110" type="#_x0000_t75" stroked="false">
                <v:imagedata r:id="rId303" o:title=""/>
              </v:shape>
              <v:shape style="position:absolute;left:21739;top:18883;width:161;height:494" type="#_x0000_t75" stroked="false">
                <v:imagedata r:id="rId304" o:title=""/>
              </v:shape>
              <v:shape style="position:absolute;left:21731;top:18599;width:113;height:105" type="#_x0000_t75" stroked="false">
                <v:imagedata r:id="rId305" o:title=""/>
              </v:shape>
              <v:shape style="position:absolute;left:21794;top:17654;width:312;height:497" type="#_x0000_t75" stroked="false">
                <v:imagedata r:id="rId306" o:title=""/>
              </v:shape>
            </v:group>
            <v:group style="position:absolute;left:22099;top:17538;width:2;height:2" coordorigin="22099,17538" coordsize="2,2">
              <v:shape style="position:absolute;left:22099;top:17538;width:2;height:2" coordorigin="22099,17538" coordsize="2,2" path="m22100,17538l22099,17539,22100,17539,22100,17538xe" filled="true" fillcolor="#989898" stroked="false">
                <v:path arrowok="t"/>
                <v:fill type="solid"/>
              </v:shape>
            </v:group>
            <v:group style="position:absolute;left:22100;top:17536;width:2;height:2" coordorigin="22100,17536" coordsize="2,2">
              <v:shape style="position:absolute;left:22100;top:17536;width:2;height:2" coordorigin="22100,17536" coordsize="2,2" path="m22102,17536l22100,17538,22102,17538,22102,17536xe" filled="true" fillcolor="#989898" stroked="false">
                <v:path arrowok="t"/>
                <v:fill type="solid"/>
              </v:shape>
            </v:group>
            <v:group style="position:absolute;left:22099;top:17536;width:4;height:4" coordorigin="22099,17536" coordsize="4,4">
              <v:shape style="position:absolute;left:22099;top:17536;width:4;height:4" coordorigin="22099,17536" coordsize="4,4" path="m22102,17536l22099,17539,22100,17538,22102,17536xe" filled="true" fillcolor="#989898" stroked="false">
                <v:path arrowok="t"/>
                <v:fill type="solid"/>
              </v:shape>
            </v:group>
            <v:group style="position:absolute;left:22094;top:17535;width:10;height:2" coordorigin="22094,17535" coordsize="10,2">
              <v:shape style="position:absolute;left:22094;top:17535;width:10;height:2" coordorigin="22094,17535" coordsize="10,0" path="m22094,17535l22104,17535e" filled="false" stroked="true" strokeweight=".178774pt" strokecolor="#989898">
                <v:path arrowok="t"/>
              </v:shape>
            </v:group>
            <v:group style="position:absolute;left:22094;top:17536;width:8;height:4" coordorigin="22094,17536" coordsize="8,4">
              <v:shape style="position:absolute;left:22094;top:17536;width:8;height:4" coordorigin="22094,17536" coordsize="8,4" path="m22102,17536l22094,17536,22099,17539,22102,17536xe" filled="true" fillcolor="#989898" stroked="false">
                <v:path arrowok="t"/>
                <v:fill type="solid"/>
              </v:shape>
            </v:group>
            <v:group style="position:absolute;left:22094;top:17536;width:5;height:5" coordorigin="22094,17536" coordsize="5,5">
              <v:shape style="position:absolute;left:22094;top:17536;width:5;height:5" coordorigin="22094,17536" coordsize="5,5" path="m22094,17536l22099,17541,22099,17539,22094,17536xe" filled="true" fillcolor="#989898" stroked="false">
                <v:path arrowok="t"/>
                <v:fill type="solid"/>
              </v:shape>
            </v:group>
            <v:group style="position:absolute;left:22096;top:17535;width:8;height:2" coordorigin="22096,17535" coordsize="8,2">
              <v:shape style="position:absolute;left:22096;top:17535;width:8;height:2" coordorigin="22096,17535" coordsize="8,2" path="m22097,17535l22096,17536,22104,17536,22097,17535xe" filled="true" fillcolor="#989898" stroked="false">
                <v:path arrowok="t"/>
                <v:fill type="solid"/>
              </v:shape>
            </v:group>
            <v:group style="position:absolute;left:22097;top:17535;width:7;height:2" coordorigin="22097,17535" coordsize="7,2">
              <v:shape style="position:absolute;left:22097;top:17535;width:7;height:2" coordorigin="22097,17535" coordsize="7,2" path="m22099,17535l22097,17535,22104,17536,22099,17535xe" filled="true" fillcolor="#989898" stroked="false">
                <v:path arrowok="t"/>
                <v:fill type="solid"/>
              </v:shape>
            </v:group>
            <v:group style="position:absolute;left:22099;top:17535;width:5;height:2" coordorigin="22099,17535" coordsize="5,2">
              <v:shape style="position:absolute;left:22099;top:17535;width:5;height:2" coordorigin="22099,17535" coordsize="5,2" path="m22104,17535l22099,17535,22104,17536,22104,17535xe" filled="true" fillcolor="#989898" stroked="false">
                <v:path arrowok="t"/>
                <v:fill type="solid"/>
              </v:shape>
            </v:group>
            <v:group style="position:absolute;left:22099;top:17533;width:5;height:2" coordorigin="22099,17533" coordsize="5,2">
              <v:shape style="position:absolute;left:22099;top:17533;width:5;height:2" coordorigin="22099,17533" coordsize="5,2" path="m22099,17533l22099,17535,22104,17535,22099,17533xe" filled="true" fillcolor="#989898" stroked="false">
                <v:path arrowok="t"/>
                <v:fill type="solid"/>
              </v:shape>
            </v:group>
            <v:group style="position:absolute;left:22099;top:17532;width:5;height:2" coordorigin="22099,17532" coordsize="5,2">
              <v:shape style="position:absolute;left:22099;top:17532;width:5;height:2" coordorigin="22099,17532" coordsize="5,0" path="m22099,17532l22104,17532e" filled="false" stroked="true" strokeweight=".179886pt" strokecolor="#989898">
                <v:path arrowok="t"/>
              </v:shape>
            </v:group>
            <v:group style="position:absolute;left:22099;top:17533;width:5;height:2" coordorigin="22099,17533" coordsize="5,2">
              <v:shape style="position:absolute;left:22099;top:17533;width:5;height:2" coordorigin="22099,17533" coordsize="5,2" path="m22100,17533l22099,17533,22104,17535,22100,17533xe" filled="true" fillcolor="#989898" stroked="false">
                <v:path arrowok="t"/>
                <v:fill type="solid"/>
              </v:shape>
            </v:group>
            <v:group style="position:absolute;left:22100;top:17533;width:4;height:2" coordorigin="22100,17533" coordsize="4,2">
              <v:shape style="position:absolute;left:22100;top:17533;width:4;height:2" coordorigin="22100,17533" coordsize="4,2" path="m22104,17533l22100,17533,22104,17535,22104,17533xe" filled="true" fillcolor="#989898" stroked="false">
                <v:path arrowok="t"/>
                <v:fill type="solid"/>
              </v:shape>
            </v:group>
            <v:group style="position:absolute;left:22100;top:17531;width:4;height:2" coordorigin="22100,17531" coordsize="4,2">
              <v:shape style="position:absolute;left:22100;top:17531;width:4;height:2" coordorigin="22100,17531" coordsize="4,2" path="m22104,17531l22100,17531,22104,17533,22104,17531xe" filled="true" fillcolor="#989898" stroked="false">
                <v:path arrowok="t"/>
                <v:fill type="solid"/>
              </v:shape>
            </v:group>
            <v:group style="position:absolute;left:22100;top:17531;width:4;height:2" coordorigin="22100,17531" coordsize="4,2">
              <v:shape style="position:absolute;left:22100;top:17531;width:4;height:2" coordorigin="22100,17531" coordsize="4,2" path="m22100,17531l22100,17533,22104,17533,22100,17531xe" filled="true" fillcolor="#989898" stroked="false">
                <v:path arrowok="t"/>
                <v:fill type="solid"/>
              </v:shape>
            </v:group>
            <v:group style="position:absolute;left:22104;top:17531;width:2;height:2" coordorigin="22104,17531" coordsize="2,2">
              <v:shape style="position:absolute;left:22104;top:17531;width:2;height:2" coordorigin="22104,17531" coordsize="0,0" path="m22104,17531xe" filled="true" fillcolor="#989898" stroked="false">
                <v:path arrowok="t"/>
                <v:fill type="solid"/>
              </v:shape>
              <v:shape style="position:absolute;left:21455;top:17203;width:511;height:833" type="#_x0000_t75" stroked="false">
                <v:imagedata r:id="rId307" o:title=""/>
              </v:shape>
              <v:shape style="position:absolute;left:21439;top:18217;width:108;height:112" type="#_x0000_t75" stroked="false">
                <v:imagedata r:id="rId308" o:title=""/>
              </v:shape>
              <v:shape style="position:absolute;left:21229;top:18531;width:311;height:355" type="#_x0000_t75" stroked="false">
                <v:imagedata r:id="rId309" o:title=""/>
              </v:shape>
              <v:shape style="position:absolute;left:20937;top:18296;width:108;height:112" type="#_x0000_t75" stroked="false">
                <v:imagedata r:id="rId310" o:title=""/>
              </v:shape>
            </v:group>
            <v:group style="position:absolute;left:20481;top:17943;width:40;height:34" coordorigin="20481,17943" coordsize="40,34">
              <v:shape style="position:absolute;left:20481;top:17943;width:40;height:34" coordorigin="20481,17943" coordsize="40,34" path="m20489,17971l20481,17971,20486,17976,20486,17975,20488,17975,20488,17973,20489,17973,20489,17971xe" filled="true" fillcolor="#989898" stroked="false">
                <v:path arrowok="t"/>
                <v:fill type="solid"/>
              </v:shape>
              <v:shape style="position:absolute;left:20481;top:17943;width:40;height:34" coordorigin="20481,17943" coordsize="40,34" path="m20492,17970l20484,17970,20483,17971,20491,17971,20492,17970xe" filled="true" fillcolor="#989898" stroked="false">
                <v:path arrowok="t"/>
                <v:fill type="solid"/>
              </v:shape>
              <v:shape style="position:absolute;left:20481;top:17943;width:40;height:34" coordorigin="20481,17943" coordsize="40,34" path="m20496,17968l20486,17968,20486,17970,20494,17970,20496,17968xe" filled="true" fillcolor="#989898" stroked="false">
                <v:path arrowok="t"/>
                <v:fill type="solid"/>
              </v:shape>
              <v:shape style="position:absolute;left:20481;top:17943;width:40;height:34" coordorigin="20481,17943" coordsize="40,34" path="m20499,17967l20488,17967,20488,17968,20497,17968,20499,17967xe" filled="true" fillcolor="#989898" stroked="false">
                <v:path arrowok="t"/>
                <v:fill type="solid"/>
              </v:shape>
              <v:shape style="position:absolute;left:20481;top:17943;width:40;height:34" coordorigin="20481,17943" coordsize="40,34" path="m20502,17965l20491,17965,20491,17967,20500,17967,20502,17965xe" filled="true" fillcolor="#989898" stroked="false">
                <v:path arrowok="t"/>
                <v:fill type="solid"/>
              </v:shape>
              <v:shape style="position:absolute;left:20481;top:17943;width:40;height:34" coordorigin="20481,17943" coordsize="40,34" path="m20507,17963l20494,17963,20494,17965,20505,17965,20507,17963xe" filled="true" fillcolor="#989898" stroked="false">
                <v:path arrowok="t"/>
                <v:fill type="solid"/>
              </v:shape>
              <v:shape style="position:absolute;left:20481;top:17943;width:40;height:34" coordorigin="20481,17943" coordsize="40,34" path="m20513,17962l20497,17962,20497,17963,20513,17963,20513,17962xe" filled="true" fillcolor="#989898" stroked="false">
                <v:path arrowok="t"/>
                <v:fill type="solid"/>
              </v:shape>
              <v:shape style="position:absolute;left:20481;top:17943;width:40;height:34" coordorigin="20481,17943" coordsize="40,34" path="m20505,17943l20502,17946,20515,17959,20507,17959,20507,17960,20502,17960,20500,17962,20519,17962,20521,17959,20505,17943xe" filled="true" fillcolor="#989898" stroked="false">
                <v:path arrowok="t"/>
                <v:fill type="solid"/>
              </v:shape>
            </v:group>
            <v:group style="position:absolute;left:20504;top:17984;width:12;height:18" coordorigin="20504,17984" coordsize="12,18">
              <v:shape style="position:absolute;left:20504;top:17984;width:12;height:18" coordorigin="20504,17984" coordsize="12,18" path="m20507,17984l20505,17984,20505,17986,20504,17987,20504,17994,20505,17995,20505,17997,20507,17997,20507,17998,20508,17998,20508,18000,20512,18000,20512,18002,20515,18002,20510,17995,20508,17994,20508,17987,20510,17987,20507,17984xe" filled="true" fillcolor="#989898" stroked="false">
                <v:path arrowok="t"/>
                <v:fill type="solid"/>
              </v:shape>
            </v:group>
            <v:group style="position:absolute;left:20513;top:17981;width:13;height:12" coordorigin="20513,17981" coordsize="13,12">
              <v:shape style="position:absolute;left:20513;top:17981;width:13;height:12" coordorigin="20513,17981" coordsize="13,12" path="m20523,17987l20516,17987,20516,17989,20518,17989,20518,17990,20521,17990,20523,17992,20526,17992,20526,17990,20524,17989,20523,17987xe" filled="true" fillcolor="#989898" stroked="false">
                <v:path arrowok="t"/>
                <v:fill type="solid"/>
              </v:shape>
              <v:shape style="position:absolute;left:20513;top:17981;width:13;height:12" coordorigin="20513,17981" coordsize="13,12" path="m20513,17981l20513,17984,20515,17986,20515,17987,20521,17987,20519,17986,20513,17981xe" filled="true" fillcolor="#989898" stroked="false">
                <v:path arrowok="t"/>
                <v:fill type="solid"/>
              </v:shape>
            </v:group>
            <v:group style="position:absolute;left:20513;top:17968;width:20;height:18" coordorigin="20513,17968" coordsize="20,18">
              <v:shape style="position:absolute;left:20513;top:17968;width:20;height:18" coordorigin="20513,17968" coordsize="20,18" path="m20526,17968l20521,17968,20521,17970,20519,17970,20515,17975,20515,17976,20513,17976,20513,17981,20519,17986,20519,17984,20518,17984,20518,17978,20519,17978,20519,17976,20521,17975,20523,17975,20523,17973,20531,17973,20526,17968xe" filled="true" fillcolor="#989898" stroked="false">
                <v:path arrowok="t"/>
                <v:fill type="solid"/>
              </v:shape>
              <v:shape style="position:absolute;left:20513;top:17968;width:20;height:18" coordorigin="20513,17968" coordsize="20,18" path="m20531,17973l20532,17975,20531,17973xe" filled="true" fillcolor="#989898" stroked="false">
                <v:path arrowok="t"/>
                <v:fill type="solid"/>
              </v:shape>
            </v:group>
            <v:group style="position:absolute;left:20510;top:17968;width:29;height:34" coordorigin="20510,17968" coordsize="29,34">
              <v:shape style="position:absolute;left:20510;top:17968;width:29;height:34" coordorigin="20510,17968" coordsize="29,34" path="m20526,17997l20511,17997,20515,18002,20519,18002,20521,18000,20523,18000,20524,17998,20526,17998,20526,17997xe" filled="true" fillcolor="#989898" stroked="false">
                <v:path arrowok="t"/>
                <v:fill type="solid"/>
              </v:shape>
              <v:shape style="position:absolute;left:20510;top:17968;width:29;height:34" coordorigin="20510,17968" coordsize="29,34" path="m20510,17995l20510,17997,20511,17997,20510,17995xe" filled="true" fillcolor="#989898" stroked="false">
                <v:path arrowok="t"/>
                <v:fill type="solid"/>
              </v:shape>
              <v:shape style="position:absolute;left:20510;top:17968;width:29;height:34" coordorigin="20510,17968" coordsize="29,34" path="m20527,17995l20521,17995,20519,17997,20527,17997,20527,17995xe" filled="true" fillcolor="#989898" stroked="false">
                <v:path arrowok="t"/>
                <v:fill type="solid"/>
              </v:shape>
              <v:shape style="position:absolute;left:20510;top:17968;width:29;height:34" coordorigin="20510,17968" coordsize="29,34" path="m20534,17989l20524,17989,20526,17990,20526,17992,20524,17994,20523,17994,20523,17995,20529,17995,20532,17992,20532,17990,20534,17990,20534,17989xe" filled="true" fillcolor="#989898" stroked="false">
                <v:path arrowok="t"/>
                <v:fill type="solid"/>
              </v:shape>
              <v:shape style="position:absolute;left:20510;top:17968;width:29;height:34" coordorigin="20510,17968" coordsize="29,34" path="m20531,17968l20526,17968,20534,17976,20534,17982,20531,17986,20531,17987,20527,17987,20527,17989,20535,17989,20535,17987,20537,17986,20537,17984,20539,17982,20539,17978,20537,17976,20537,17973,20535,17973,20535,17971,20534,17971,20534,17970,20532,17970,20531,17968xe" filled="true" fillcolor="#989898" stroked="false">
                <v:path arrowok="t"/>
                <v:fill type="solid"/>
              </v:shape>
            </v:group>
            <v:group style="position:absolute;left:20521;top:18008;width:8;height:8" coordorigin="20521,18008" coordsize="8,8">
              <v:shape style="position:absolute;left:20521;top:18008;width:8;height:8" coordorigin="20521,18008" coordsize="8,8" path="m20526,18008l20521,18011,20526,18016,20529,18011,20526,18008xe" filled="true" fillcolor="#989898" stroked="false">
                <v:path arrowok="t"/>
                <v:fill type="solid"/>
              </v:shape>
            </v:group>
            <v:group style="position:absolute;left:20550;top:18002;width:10;height:7" coordorigin="20550,18002" coordsize="10,7">
              <v:shape style="position:absolute;left:20550;top:18002;width:10;height:7" coordorigin="20550,18002" coordsize="10,7" path="m20553,18002l20550,18005,20550,18006,20553,18006,20555,18008,20559,18008,20556,18003,20553,18003,20553,18002xe" filled="true" fillcolor="#989898" stroked="false">
                <v:path arrowok="t"/>
                <v:fill type="solid"/>
              </v:shape>
            </v:group>
            <v:group style="position:absolute;left:20539;top:18003;width:31;height:29" coordorigin="20539,18003" coordsize="31,29">
              <v:shape style="position:absolute;left:20539;top:18003;width:31;height:29" coordorigin="20539,18003" coordsize="31,29" path="m20559,18003l20556,18003,20559,18008,20539,18029,20542,18032,20569,18005,20559,18005,20559,18003xe" filled="true" fillcolor="#989898" stroked="false">
                <v:path arrowok="t"/>
                <v:fill type="solid"/>
              </v:shape>
              <v:shape style="position:absolute;left:20539;top:18003;width:31;height:29" coordorigin="20539,18003" coordsize="31,29" path="m20567,18003l20564,18003,20564,18005,20569,18005,20567,18003xe" filled="true" fillcolor="#989898" stroked="false">
                <v:path arrowok="t"/>
                <v:fill type="solid"/>
              </v:shape>
            </v:group>
            <v:group style="position:absolute;left:20556;top:18024;width:36;height:31" coordorigin="20556,18024" coordsize="36,31">
              <v:shape style="position:absolute;left:20556;top:18024;width:36;height:31" coordorigin="20556,18024" coordsize="36,31" path="m20588,18024l20558,18030,20556,18033,20567,18045,20561,18051,20564,18054,20570,18048,20577,18048,20574,18045,20561,18033,20582,18029,20591,18027,20588,18024xe" filled="true" fillcolor="#989898" stroked="false">
                <v:path arrowok="t"/>
                <v:fill type="solid"/>
              </v:shape>
              <v:shape style="position:absolute;left:20556;top:18024;width:36;height:31" coordorigin="20556,18024" coordsize="36,31" path="m20577,18048l20570,18048,20574,18051,20577,18048xe" filled="true" fillcolor="#989898" stroked="false">
                <v:path arrowok="t"/>
                <v:fill type="solid"/>
              </v:shape>
            </v:group>
            <v:group style="position:absolute;left:20561;top:18027;width:31;height:18" coordorigin="20561,18027" coordsize="31,18">
              <v:shape style="position:absolute;left:20561;top:18027;width:31;height:18" coordorigin="20561,18027" coordsize="31,18" path="m20561,18033l20574,18045,20577,18041,20570,18041,20561,18033xe" filled="true" fillcolor="#989898" stroked="false">
                <v:path arrowok="t"/>
                <v:fill type="solid"/>
              </v:shape>
              <v:shape style="position:absolute;left:20561;top:18027;width:31;height:18" coordorigin="20561,18027" coordsize="31,18" path="m20591,18027l20582,18029,20570,18041,20577,18041,20591,18027xe" filled="true" fillcolor="#989898" stroked="false">
                <v:path arrowok="t"/>
                <v:fill type="solid"/>
              </v:shape>
              <v:shape style="position:absolute;left:19962;top:17638;width:107;height:110" type="#_x0000_t75" stroked="false">
                <v:imagedata r:id="rId311" o:title=""/>
              </v:shape>
              <v:shape style="position:absolute;left:19480;top:17425;width:108;height:110" type="#_x0000_t75" stroked="false">
                <v:imagedata r:id="rId312" o:title=""/>
              </v:shape>
              <v:shape style="position:absolute;left:18185;top:17182;width:107;height:110" type="#_x0000_t75" stroked="false">
                <v:imagedata r:id="rId313" o:title=""/>
              </v:shape>
              <v:shape style="position:absolute;left:17718;top:17178;width:112;height:110" type="#_x0000_t75" stroked="false">
                <v:imagedata r:id="rId314" o:title=""/>
              </v:shape>
              <v:shape style="position:absolute;left:16660;top:17378;width:108;height:115" type="#_x0000_t75" stroked="false">
                <v:imagedata r:id="rId315" o:title=""/>
              </v:shape>
              <v:shape style="position:absolute;left:15855;top:17670;width:108;height:110" type="#_x0000_t75" stroked="false">
                <v:imagedata r:id="rId316" o:title=""/>
              </v:shape>
              <v:shape style="position:absolute;left:14986;top:17976;width:108;height:115" type="#_x0000_t75" stroked="false">
                <v:imagedata r:id="rId317" o:title=""/>
              </v:shape>
            </v:group>
            <v:group style="position:absolute;left:13614;top:19704;width:40;height:34" coordorigin="13614,19704" coordsize="40,34">
              <v:shape style="position:absolute;left:13614;top:19704;width:40;height:34" coordorigin="13614,19704" coordsize="40,34" path="m13622,19732l13614,19732,13619,19737,13619,19735,13621,19735,13621,19734,13622,19734,13622,19732xe" filled="true" fillcolor="#989898" stroked="false">
                <v:path arrowok="t"/>
                <v:fill type="solid"/>
              </v:shape>
              <v:shape style="position:absolute;left:13614;top:19704;width:40;height:34" coordorigin="13614,19704" coordsize="40,34" path="m13625,19731l13617,19731,13616,19732,13624,19732,13625,19731xe" filled="true" fillcolor="#989898" stroked="false">
                <v:path arrowok="t"/>
                <v:fill type="solid"/>
              </v:shape>
              <v:shape style="position:absolute;left:13614;top:19704;width:40;height:34" coordorigin="13614,19704" coordsize="40,34" path="m13629,19729l13619,19729,13619,19731,13627,19731,13629,19729xe" filled="true" fillcolor="#989898" stroked="false">
                <v:path arrowok="t"/>
                <v:fill type="solid"/>
              </v:shape>
              <v:shape style="position:absolute;left:13614;top:19704;width:40;height:34" coordorigin="13614,19704" coordsize="40,34" path="m13632,19727l13621,19727,13621,19729,13630,19729,13632,19727xe" filled="true" fillcolor="#989898" stroked="false">
                <v:path arrowok="t"/>
                <v:fill type="solid"/>
              </v:shape>
              <v:shape style="position:absolute;left:13614;top:19704;width:40;height:34" coordorigin="13614,19704" coordsize="40,34" path="m13635,19726l13624,19726,13624,19727,13633,19727,13635,19726xe" filled="true" fillcolor="#989898" stroked="false">
                <v:path arrowok="t"/>
                <v:fill type="solid"/>
              </v:shape>
              <v:shape style="position:absolute;left:13614;top:19704;width:40;height:34" coordorigin="13614,19704" coordsize="40,34" path="m13640,19724l13627,19724,13627,19726,13638,19726,13640,19724xe" filled="true" fillcolor="#989898" stroked="false">
                <v:path arrowok="t"/>
                <v:fill type="solid"/>
              </v:shape>
              <v:shape style="position:absolute;left:13614;top:19704;width:40;height:34" coordorigin="13614,19704" coordsize="40,34" path="m13646,19723l13630,19723,13630,19724,13646,19724,13646,19723xe" filled="true" fillcolor="#989898" stroked="false">
                <v:path arrowok="t"/>
                <v:fill type="solid"/>
              </v:shape>
              <v:shape style="position:absolute;left:13614;top:19704;width:40;height:34" coordorigin="13614,19704" coordsize="40,34" path="m13638,19704l13635,19707,13648,19720,13640,19720,13640,19721,13635,19721,13633,19723,13653,19723,13654,19720,13638,19704xe" filled="true" fillcolor="#989898" stroked="false">
                <v:path arrowok="t"/>
                <v:fill type="solid"/>
              </v:shape>
            </v:group>
            <v:group style="position:absolute;left:13637;top:19748;width:24;height:16" coordorigin="13637,19748" coordsize="24,16">
              <v:shape style="position:absolute;left:13637;top:19748;width:24;height:16" coordorigin="13637,19748" coordsize="24,16" path="m13653,19763l13646,19763,13648,19764,13653,19764,13653,19763xe" filled="true" fillcolor="#989898" stroked="false">
                <v:path arrowok="t"/>
                <v:fill type="solid"/>
              </v:shape>
              <v:shape style="position:absolute;left:13637;top:19748;width:24;height:16" coordorigin="13637,19748" coordsize="24,16" path="m13656,19761l13643,19761,13643,19763,13656,19763,13656,19761xe" filled="true" fillcolor="#989898" stroked="false">
                <v:path arrowok="t"/>
                <v:fill type="solid"/>
              </v:shape>
              <v:shape style="position:absolute;left:13637;top:19748;width:24;height:16" coordorigin="13637,19748" coordsize="24,16" path="m13656,19748l13656,19750,13657,19751,13656,19753,13656,19755,13654,19756,13654,19758,13653,19758,13653,19759,13641,19759,13641,19761,13657,19761,13659,19759,13659,19758,13661,19756,13661,19753,13656,19748xe" filled="true" fillcolor="#989898" stroked="false">
                <v:path arrowok="t"/>
                <v:fill type="solid"/>
              </v:shape>
              <v:shape style="position:absolute;left:13637;top:19748;width:24;height:16" coordorigin="13637,19748" coordsize="24,16" path="m13645,19758l13640,19758,13640,19759,13646,19759,13645,19758xe" filled="true" fillcolor="#989898" stroked="false">
                <v:path arrowok="t"/>
                <v:fill type="solid"/>
              </v:shape>
              <v:shape style="position:absolute;left:13637;top:19748;width:24;height:16" coordorigin="13637,19748" coordsize="24,16" path="m13637,19751l13637,19755,13638,19755,13638,19758,13643,19758,13637,19751xe" filled="true" fillcolor="#989898" stroked="false">
                <v:path arrowok="t"/>
                <v:fill type="solid"/>
              </v:shape>
            </v:group>
            <v:group style="position:absolute;left:13657;top:19735;width:15;height:15" coordorigin="13657,19735" coordsize="15,15">
              <v:shape style="position:absolute;left:13657;top:19735;width:15;height:15" coordorigin="13657,19735" coordsize="15,15" path="m13667,19737l13667,19742,13665,19743,13664,19745,13659,19745,13662,19750,13665,19750,13665,19748,13668,19748,13668,19747,13670,19745,13670,19743,13672,19743,13672,19742,13667,19737xe" filled="true" fillcolor="#989898" stroked="false">
                <v:path arrowok="t"/>
                <v:fill type="solid"/>
              </v:shape>
              <v:shape style="position:absolute;left:13657;top:19735;width:15;height:15" coordorigin="13657,19735" coordsize="15,15" path="m13657,19743l13657,19745,13659,19745,13657,19743xe" filled="true" fillcolor="#989898" stroked="false">
                <v:path arrowok="t"/>
                <v:fill type="solid"/>
              </v:shape>
              <v:shape style="position:absolute;left:13657;top:19735;width:15;height:15" coordorigin="13657,19735" coordsize="15,15" path="m13665,19735l13667,19737,13665,19735xe" filled="true" fillcolor="#989898" stroked="false">
                <v:path arrowok="t"/>
                <v:fill type="solid"/>
              </v:shape>
            </v:group>
            <v:group style="position:absolute;left:13637;top:19729;width:36;height:29" coordorigin="13637,19729" coordsize="36,29">
              <v:shape style="position:absolute;left:13637;top:19729;width:36;height:29" coordorigin="13637,19729" coordsize="36,29" path="m13651,19740l13643,19740,13641,19742,13640,19743,13638,19745,13638,19747,13637,19747,13637,19751,13643,19758,13643,19755,13641,19755,13641,19748,13643,19748,13643,19747,13645,19745,13646,19745,13646,19743,13656,19743,13656,19742,13653,19742,13651,19740xe" filled="true" fillcolor="#989898" stroked="false">
                <v:path arrowok="t"/>
                <v:fill type="solid"/>
              </v:shape>
              <v:shape style="position:absolute;left:13637;top:19729;width:36;height:29" coordorigin="13637,19729" coordsize="36,29" path="m13657,19743l13651,19743,13651,19745,13653,19745,13661,19753,13661,19750,13659,19748,13661,19748,13657,19743xe" filled="true" fillcolor="#989898" stroked="false">
                <v:path arrowok="t"/>
                <v:fill type="solid"/>
              </v:shape>
              <v:shape style="position:absolute;left:13637;top:19729;width:36;height:29" coordorigin="13637,19729" coordsize="36,29" path="m13661,19748l13661,19748,13662,19750,13661,19748xe" filled="true" fillcolor="#989898" stroked="false">
                <v:path arrowok="t"/>
                <v:fill type="solid"/>
              </v:shape>
              <v:shape style="position:absolute;left:13637;top:19729;width:36;height:29" coordorigin="13637,19729" coordsize="36,29" path="m13657,19734l13651,19734,13651,19740,13653,19740,13653,19742,13656,19742,13656,19735,13657,19735,13657,19734xe" filled="true" fillcolor="#989898" stroked="false">
                <v:path arrowok="t"/>
                <v:fill type="solid"/>
              </v:shape>
              <v:shape style="position:absolute;left:13637;top:19729;width:36;height:29" coordorigin="13637,19729" coordsize="36,29" path="m13670,19734l13664,19734,13672,19742,13672,19737,13670,19737,13670,19734xe" filled="true" fillcolor="#989898" stroked="false">
                <v:path arrowok="t"/>
                <v:fill type="solid"/>
              </v:shape>
              <v:shape style="position:absolute;left:13637;top:19729;width:36;height:29" coordorigin="13637,19729" coordsize="36,29" path="m13668,19732l13653,19732,13653,19734,13668,19734,13668,19732xe" filled="true" fillcolor="#989898" stroked="false">
                <v:path arrowok="t"/>
                <v:fill type="solid"/>
              </v:shape>
              <v:shape style="position:absolute;left:13637;top:19729;width:36;height:29" coordorigin="13637,19729" coordsize="36,29" path="m13667,19731l13654,19731,13654,19732,13667,19732,13667,19731xe" filled="true" fillcolor="#989898" stroked="false">
                <v:path arrowok="t"/>
                <v:fill type="solid"/>
              </v:shape>
              <v:shape style="position:absolute;left:13637;top:19729;width:36;height:29" coordorigin="13637,19729" coordsize="36,29" path="m13664,19729l13656,19729,13656,19731,13665,19731,13664,19729xe" filled="true" fillcolor="#989898" stroked="false">
                <v:path arrowok="t"/>
                <v:fill type="solid"/>
              </v:shape>
            </v:group>
            <v:group style="position:absolute;left:13654;top:19769;width:8;height:8" coordorigin="13654,19769" coordsize="8,8">
              <v:shape style="position:absolute;left:13654;top:19769;width:8;height:8" coordorigin="13654,19769" coordsize="8,8" path="m13659,19769l13654,19772,13659,19777,13662,19772,13659,19769xe" filled="true" fillcolor="#989898" stroked="false">
                <v:path arrowok="t"/>
                <v:fill type="solid"/>
              </v:shape>
            </v:group>
            <v:group style="position:absolute;left:13667;top:19755;width:40;height:34" coordorigin="13667,19755" coordsize="40,34">
              <v:shape style="position:absolute;left:13667;top:19755;width:40;height:34" coordorigin="13667,19755" coordsize="40,34" path="m13678,19782l13670,19782,13668,19783,13667,19785,13670,19788,13672,19788,13672,19786,13673,19786,13673,19785,13675,19785,13676,19783,13678,19783,13678,19782xe" filled="true" fillcolor="#989898" stroked="false">
                <v:path arrowok="t"/>
                <v:fill type="solid"/>
              </v:shape>
              <v:shape style="position:absolute;left:13667;top:19755;width:40;height:34" coordorigin="13667,19755" coordsize="40,34" path="m13681,19780l13672,19780,13672,19782,13681,19782,13681,19780xe" filled="true" fillcolor="#989898" stroked="false">
                <v:path arrowok="t"/>
                <v:fill type="solid"/>
              </v:shape>
              <v:shape style="position:absolute;left:13667;top:19755;width:40;height:34" coordorigin="13667,19755" coordsize="40,34" path="m13684,19778l13675,19778,13675,19780,13684,19780,13684,19778xe" filled="true" fillcolor="#989898" stroked="false">
                <v:path arrowok="t"/>
                <v:fill type="solid"/>
              </v:shape>
              <v:shape style="position:absolute;left:13667;top:19755;width:40;height:34" coordorigin="13667,19755" coordsize="40,34" path="m13689,19777l13678,19777,13676,19778,13689,19778,13689,19777xe" filled="true" fillcolor="#989898" stroked="false">
                <v:path arrowok="t"/>
                <v:fill type="solid"/>
              </v:shape>
              <v:shape style="position:absolute;left:13667;top:19755;width:40;height:34" coordorigin="13667,19755" coordsize="40,34" path="m13696,19775l13680,19775,13680,19777,13694,19777,13696,19775xe" filled="true" fillcolor="#989898" stroked="false">
                <v:path arrowok="t"/>
                <v:fill type="solid"/>
              </v:shape>
              <v:shape style="position:absolute;left:13667;top:19755;width:40;height:34" coordorigin="13667,19755" coordsize="40,34" path="m13689,19755l13686,19758,13699,19771,13697,19771,13696,19772,13689,19772,13689,19774,13684,19774,13683,19775,13704,19775,13707,19772,13689,19755xe" filled="true" fillcolor="#989898" stroked="false">
                <v:path arrowok="t"/>
                <v:fill type="solid"/>
              </v:shape>
            </v:group>
            <v:group style="position:absolute;left:13683;top:19786;width:40;height:32" coordorigin="13683,19786" coordsize="40,32">
              <v:shape style="position:absolute;left:13683;top:19786;width:40;height:32" coordorigin="13683,19786" coordsize="40,32" path="m13721,19796l13715,19796,13715,19798,13688,19798,13686,19799,13684,19799,13683,19801,13700,19818,13704,19815,13691,19802,13715,19802,13716,19801,13718,19801,13721,19798,13721,19796xe" filled="true" fillcolor="#989898" stroked="false">
                <v:path arrowok="t"/>
                <v:fill type="solid"/>
              </v:shape>
              <v:shape style="position:absolute;left:13683;top:19786;width:40;height:32" coordorigin="13683,19786" coordsize="40,32" path="m13716,19786l13718,19788,13718,19794,13716,19794,13716,19796,13723,19796,13723,19793,13716,19786xe" filled="true" fillcolor="#989898" stroked="false">
                <v:path arrowok="t"/>
                <v:fill type="solid"/>
              </v:shape>
            </v:group>
            <v:group style="position:absolute;left:13702;top:19778;width:21;height:15" coordorigin="13702,19778" coordsize="21,15">
              <v:shape style="position:absolute;left:13702;top:19778;width:21;height:15" coordorigin="13702,19778" coordsize="21,15" path="m13719,19783l13713,19783,13713,19785,13715,19785,13723,19793,13723,19788,13721,19788,13721,19786,13719,19785,13719,19783xe" filled="true" fillcolor="#989898" stroked="false">
                <v:path arrowok="t"/>
                <v:fill type="solid"/>
              </v:shape>
              <v:shape style="position:absolute;left:13702;top:19778;width:21;height:15" coordorigin="13702,19778" coordsize="21,15" path="m13718,19782l13702,19782,13705,19786,13707,19785,13708,19785,13708,19783,13718,19783,13718,19782xe" filled="true" fillcolor="#989898" stroked="false">
                <v:path arrowok="t"/>
                <v:fill type="solid"/>
              </v:shape>
              <v:shape style="position:absolute;left:13702;top:19778;width:21;height:15" coordorigin="13702,19778" coordsize="21,15" path="m13715,19780l13705,19780,13704,19782,13716,19782,13715,19780xe" filled="true" fillcolor="#989898" stroked="false">
                <v:path arrowok="t"/>
                <v:fill type="solid"/>
              </v:shape>
              <v:shape style="position:absolute;left:13702;top:19778;width:21;height:15" coordorigin="13702,19778" coordsize="21,15" path="m13712,19778l13708,19778,13708,19780,13712,19780,13712,19778xe" filled="true" fillcolor="#989898" stroked="false">
                <v:path arrowok="t"/>
                <v:fill type="solid"/>
              </v:shape>
              <v:shape style="position:absolute;left:1262;top:18816;width:108;height:112" type="#_x0000_t75" stroked="false">
                <v:imagedata r:id="rId318" o:title=""/>
              </v:shape>
              <v:shape style="position:absolute;left:959;top:19423;width:108;height:110" type="#_x0000_t75" stroked="false">
                <v:imagedata r:id="rId319" o:title=""/>
              </v:shape>
              <v:shape style="position:absolute;left:559;top:21517;width:108;height:112" type="#_x0000_t75" stroked="false">
                <v:imagedata r:id="rId320" o:title=""/>
              </v:shape>
              <v:shape style="position:absolute;left:814;top:20618;width:158;height:148" type="#_x0000_t75" stroked="false">
                <v:imagedata r:id="rId321" o:title=""/>
              </v:shape>
              <v:shape style="position:absolute;left:1006;top:20131;width:178;height:287" type="#_x0000_t75" stroked="false">
                <v:imagedata r:id="rId322" o:title=""/>
              </v:shape>
              <v:shape style="position:absolute;left:497;top:20127;width:220;height:368" type="#_x0000_t75" stroked="false">
                <v:imagedata r:id="rId323" o:title=""/>
              </v:shape>
              <v:shape style="position:absolute;left:1184;top:19861;width:129;height:128" type="#_x0000_t75" stroked="false">
                <v:imagedata r:id="rId324" o:title=""/>
              </v:shape>
              <v:shape style="position:absolute;left:923;top:19884;width:142;height:142" type="#_x0000_t75" stroked="false">
                <v:imagedata r:id="rId325" o:title=""/>
              </v:shape>
              <v:shape style="position:absolute;left:3326;top:18196;width:118;height:94" type="#_x0000_t75" stroked="false">
                <v:imagedata r:id="rId326" o:title=""/>
              </v:shape>
            </v:group>
            <v:group style="position:absolute;left:1155;top:17659;width:40;height:34" coordorigin="1155,17659" coordsize="40,34">
              <v:shape style="position:absolute;left:1155;top:17659;width:40;height:34" coordorigin="1155,17659" coordsize="40,34" path="m1163,17688l1155,17688,1160,17692,1160,17691,1162,17691,1162,17689,1163,17689,1163,17688xe" filled="true" fillcolor="#989898" stroked="false">
                <v:path arrowok="t"/>
                <v:fill type="solid"/>
              </v:shape>
              <v:shape style="position:absolute;left:1155;top:17659;width:40;height:34" coordorigin="1155,17659" coordsize="40,34" path="m1167,17686l1159,17686,1157,17688,1165,17688,1167,17686xe" filled="true" fillcolor="#989898" stroked="false">
                <v:path arrowok="t"/>
                <v:fill type="solid"/>
              </v:shape>
              <v:shape style="position:absolute;left:1155;top:17659;width:40;height:34" coordorigin="1155,17659" coordsize="40,34" path="m1170,17684l1160,17684,1160,17686,1168,17686,1170,17684xe" filled="true" fillcolor="#989898" stroked="false">
                <v:path arrowok="t"/>
                <v:fill type="solid"/>
              </v:shape>
              <v:shape style="position:absolute;left:1155;top:17659;width:40;height:34" coordorigin="1155,17659" coordsize="40,34" path="m1173,17683l1162,17683,1162,17684,1171,17684,1173,17683xe" filled="true" fillcolor="#989898" stroked="false">
                <v:path arrowok="t"/>
                <v:fill type="solid"/>
              </v:shape>
              <v:shape style="position:absolute;left:1155;top:17659;width:40;height:34" coordorigin="1155,17659" coordsize="40,34" path="m1176,17681l1165,17681,1165,17683,1174,17683,1176,17681xe" filled="true" fillcolor="#989898" stroked="false">
                <v:path arrowok="t"/>
                <v:fill type="solid"/>
              </v:shape>
              <v:shape style="position:absolute;left:1155;top:17659;width:40;height:34" coordorigin="1155,17659" coordsize="40,34" path="m1181,17680l1168,17680,1168,17681,1179,17681,1181,17680xe" filled="true" fillcolor="#989898" stroked="false">
                <v:path arrowok="t"/>
                <v:fill type="solid"/>
              </v:shape>
              <v:shape style="position:absolute;left:1155;top:17659;width:40;height:34" coordorigin="1155,17659" coordsize="40,34" path="m1187,17678l1171,17678,1171,17680,1187,17680,1187,17678xe" filled="true" fillcolor="#989898" stroked="false">
                <v:path arrowok="t"/>
                <v:fill type="solid"/>
              </v:shape>
              <v:shape style="position:absolute;left:1155;top:17659;width:40;height:34" coordorigin="1155,17659" coordsize="40,34" path="m1179,17659l1176,17662,1189,17675,1181,17675,1181,17677,1176,17677,1174,17678,1194,17678,1195,17675,1179,17659xe" filled="true" fillcolor="#989898" stroked="false">
                <v:path arrowok="t"/>
                <v:fill type="solid"/>
              </v:shape>
            </v:group>
            <v:group style="position:absolute;left:1178;top:17702;width:24;height:18" coordorigin="1178,17702" coordsize="24,18">
              <v:shape style="position:absolute;left:1178;top:17702;width:24;height:18" coordorigin="1178,17702" coordsize="24,18" path="m1194,17718l1187,17718,1189,17720,1194,17720,1194,17718xe" filled="true" fillcolor="#989898" stroked="false">
                <v:path arrowok="t"/>
                <v:fill type="solid"/>
              </v:shape>
              <v:shape style="position:absolute;left:1178;top:17702;width:24;height:18" coordorigin="1178,17702" coordsize="24,18" path="m1197,17716l1184,17716,1184,17718,1197,17718,1197,17716xe" filled="true" fillcolor="#989898" stroked="false">
                <v:path arrowok="t"/>
                <v:fill type="solid"/>
              </v:shape>
              <v:shape style="position:absolute;left:1178;top:17702;width:24;height:18" coordorigin="1178,17702" coordsize="24,18" path="m1195,17702l1197,17704,1197,17705,1198,17707,1197,17708,1197,17710,1195,17712,1195,17713,1194,17713,1194,17715,1182,17715,1182,17716,1198,17716,1200,17715,1200,17713,1202,17712,1202,17708,1195,17702xe" filled="true" fillcolor="#989898" stroked="false">
                <v:path arrowok="t"/>
                <v:fill type="solid"/>
              </v:shape>
              <v:shape style="position:absolute;left:1178;top:17702;width:24;height:18" coordorigin="1178,17702" coordsize="24,18" path="m1186,17713l1181,17713,1181,17715,1187,17715,1186,17713xe" filled="true" fillcolor="#989898" stroked="false">
                <v:path arrowok="t"/>
                <v:fill type="solid"/>
              </v:shape>
              <v:shape style="position:absolute;left:1178;top:17702;width:24;height:18" coordorigin="1178,17702" coordsize="24,18" path="m1178,17707l1178,17710,1179,17710,1179,17713,1184,17713,1178,17707xe" filled="true" fillcolor="#989898" stroked="false">
                <v:path arrowok="t"/>
                <v:fill type="solid"/>
              </v:shape>
            </v:group>
            <v:group style="position:absolute;left:1198;top:17691;width:15;height:15" coordorigin="1198,17691" coordsize="15,15">
              <v:shape style="position:absolute;left:1198;top:17691;width:15;height:15" coordorigin="1198,17691" coordsize="15,15" path="m1206,17691l1208,17692,1208,17697,1206,17699,1205,17700,1200,17700,1203,17705,1206,17705,1206,17704,1210,17704,1210,17702,1211,17700,1211,17699,1213,17699,1213,17697,1206,17691xe" filled="true" fillcolor="#989898" stroked="false">
                <v:path arrowok="t"/>
                <v:fill type="solid"/>
              </v:shape>
              <v:shape style="position:absolute;left:1198;top:17691;width:15;height:15" coordorigin="1198,17691" coordsize="15,15" path="m1198,17699l1198,17700,1200,17700,1198,17699xe" filled="true" fillcolor="#989898" stroked="false">
                <v:path arrowok="t"/>
                <v:fill type="solid"/>
              </v:shape>
            </v:group>
            <v:group style="position:absolute;left:1178;top:17684;width:36;height:29" coordorigin="1178,17684" coordsize="36,29">
              <v:shape style="position:absolute;left:1178;top:17684;width:36;height:29" coordorigin="1178,17684" coordsize="36,29" path="m1192,17696l1184,17696,1181,17699,1179,17700,1179,17702,1178,17702,1178,17707,1184,17713,1184,17710,1182,17710,1182,17704,1184,17704,1184,17702,1186,17700,1187,17700,1187,17699,1197,17699,1197,17697,1194,17697,1192,17696xe" filled="true" fillcolor="#989898" stroked="false">
                <v:path arrowok="t"/>
                <v:fill type="solid"/>
              </v:shape>
              <v:shape style="position:absolute;left:1178;top:17684;width:36;height:29" coordorigin="1178,17684" coordsize="36,29" path="m1198,17699l1192,17699,1192,17700,1194,17700,1202,17708,1202,17705,1200,17704,1202,17704,1198,17699xe" filled="true" fillcolor="#989898" stroked="false">
                <v:path arrowok="t"/>
                <v:fill type="solid"/>
              </v:shape>
              <v:shape style="position:absolute;left:1178;top:17684;width:36;height:29" coordorigin="1178,17684" coordsize="36,29" path="m1202,17704l1202,17704,1203,17705,1202,17704xe" filled="true" fillcolor="#989898" stroked="false">
                <v:path arrowok="t"/>
                <v:fill type="solid"/>
              </v:shape>
              <v:shape style="position:absolute;left:1178;top:17684;width:36;height:29" coordorigin="1178,17684" coordsize="36,29" path="m1198,17689l1192,17689,1192,17696,1194,17696,1194,17697,1197,17697,1197,17691,1198,17691,1198,17689xe" filled="true" fillcolor="#989898" stroked="false">
                <v:path arrowok="t"/>
                <v:fill type="solid"/>
              </v:shape>
              <v:shape style="position:absolute;left:1178;top:17684;width:36;height:29" coordorigin="1178,17684" coordsize="36,29" path="m1211,17689l1205,17689,1206,17691,1213,17697,1213,17692,1211,17692,1211,17689xe" filled="true" fillcolor="#989898" stroked="false">
                <v:path arrowok="t"/>
                <v:fill type="solid"/>
              </v:shape>
              <v:shape style="position:absolute;left:1178;top:17684;width:36;height:29" coordorigin="1178,17684" coordsize="36,29" path="m1210,17688l1194,17688,1194,17689,1210,17689,1210,17688xe" filled="true" fillcolor="#989898" stroked="false">
                <v:path arrowok="t"/>
                <v:fill type="solid"/>
              </v:shape>
              <v:shape style="position:absolute;left:1178;top:17684;width:36;height:29" coordorigin="1178,17684" coordsize="36,29" path="m1208,17686l1195,17686,1195,17688,1208,17688,1208,17686xe" filled="true" fillcolor="#989898" stroked="false">
                <v:path arrowok="t"/>
                <v:fill type="solid"/>
              </v:shape>
              <v:shape style="position:absolute;left:1178;top:17684;width:36;height:29" coordorigin="1178,17684" coordsize="36,29" path="m1205,17684l1197,17684,1197,17686,1206,17686,1205,17684xe" filled="true" fillcolor="#989898" stroked="false">
                <v:path arrowok="t"/>
                <v:fill type="solid"/>
              </v:shape>
            </v:group>
            <v:group style="position:absolute;left:1195;top:17724;width:8;height:8" coordorigin="1195,17724" coordsize="8,8">
              <v:shape style="position:absolute;left:1195;top:17724;width:8;height:8" coordorigin="1195,17724" coordsize="8,8" path="m1200,17724l1195,17727,1200,17732,1203,17727,1200,17724xe" filled="true" fillcolor="#989898" stroked="false">
                <v:path arrowok="t"/>
                <v:fill type="solid"/>
              </v:shape>
            </v:group>
            <v:group style="position:absolute;left:1224;top:17718;width:10;height:7" coordorigin="1224,17718" coordsize="10,7">
              <v:shape style="position:absolute;left:1224;top:17718;width:10;height:7" coordorigin="1224,17718" coordsize="10,7" path="m1227,17718l1224,17721,1224,17723,1227,17723,1229,17724,1233,17724,1230,17720,1227,17720,1227,17718xe" filled="true" fillcolor="#989898" stroked="false">
                <v:path arrowok="t"/>
                <v:fill type="solid"/>
              </v:shape>
            </v:group>
            <v:group style="position:absolute;left:1213;top:17720;width:31;height:29" coordorigin="1213,17720" coordsize="31,29">
              <v:shape style="position:absolute;left:1213;top:17720;width:31;height:29" coordorigin="1213,17720" coordsize="31,29" path="m1233,17720l1230,17720,1233,17724,1213,17745,1216,17748,1243,17721,1233,17721,1233,17720xe" filled="true" fillcolor="#989898" stroked="false">
                <v:path arrowok="t"/>
                <v:fill type="solid"/>
              </v:shape>
              <v:shape style="position:absolute;left:1213;top:17720;width:31;height:29" coordorigin="1213,17720" coordsize="31,29" path="m1241,17720l1238,17720,1238,17721,1243,17721,1241,17720xe" filled="true" fillcolor="#989898" stroked="false">
                <v:path arrowok="t"/>
                <v:fill type="solid"/>
              </v:shape>
            </v:group>
            <v:group style="position:absolute;left:1243;top:17739;width:12;height:7" coordorigin="1243,17739" coordsize="12,7">
              <v:shape style="position:absolute;left:1243;top:17739;width:12;height:7" coordorigin="1243,17739" coordsize="12,7" path="m1248,17739l1246,17739,1243,17742,1245,17742,1246,17743,1249,17743,1251,17745,1254,17745,1249,17740,1248,17739xe" filled="true" fillcolor="#989898" stroked="false">
                <v:path arrowok="t"/>
                <v:fill type="solid"/>
              </v:shape>
            </v:group>
            <v:group style="position:absolute;left:1233;top:17740;width:31;height:29" coordorigin="1233,17740" coordsize="31,29">
              <v:shape style="position:absolute;left:1233;top:17740;width:31;height:29" coordorigin="1233,17740" coordsize="31,29" path="m1261,17740l1249,17740,1254,17745,1233,17766,1237,17769,1264,17742,1261,17740xe" filled="true" fillcolor="#989898" stroked="false">
                <v:path arrowok="t"/>
                <v:fill type="solid"/>
              </v:shape>
            </v:group>
            <v:group style="position:absolute;left:1466;top:19669;width:32;height:32" coordorigin="1466,19669" coordsize="32,32">
              <v:shape style="position:absolute;left:1466;top:19669;width:32;height:32" coordorigin="1466,19669" coordsize="32,32" path="m1466,19669l1498,19700e" filled="false" stroked="true" strokeweight=".318763pt" strokecolor="#00ffff">
                <v:path arrowok="t"/>
              </v:shape>
            </v:group>
            <v:group style="position:absolute;left:1466;top:19669;width:32;height:32" coordorigin="1466,19669" coordsize="32,32">
              <v:shape style="position:absolute;left:1466;top:19669;width:32;height:32" coordorigin="1466,19669" coordsize="32,32" path="m1498,19669l1466,19700e" filled="false" stroked="true" strokeweight=".318763pt" strokecolor="#00ffff">
                <v:path arrowok="t"/>
              </v:shape>
              <v:shape style="position:absolute;left:1767;top:18810;width:42;height:126" type="#_x0000_t75" stroked="false">
                <v:imagedata r:id="rId327" o:title=""/>
              </v:shape>
              <v:shape style="position:absolute;left:2328;top:18985;width:306;height:247" type="#_x0000_t75" stroked="false">
                <v:imagedata r:id="rId328" o:title=""/>
              </v:shape>
            </v:group>
            <v:group style="position:absolute;left:3522;top:18008;width:40;height:34" coordorigin="3522,18008" coordsize="40,34">
              <v:shape style="position:absolute;left:3522;top:18008;width:40;height:34" coordorigin="3522,18008" coordsize="40,34" path="m3530,18037l3522,18037,3527,18041,3527,18040,3528,18040,3528,18038,3530,18038,3530,18037xe" filled="true" fillcolor="#989898" stroked="false">
                <v:path arrowok="t"/>
                <v:fill type="solid"/>
              </v:shape>
              <v:shape style="position:absolute;left:3522;top:18008;width:40;height:34" coordorigin="3522,18008" coordsize="40,34" path="m3533,18035l3525,18035,3524,18037,3531,18037,3533,18035xe" filled="true" fillcolor="#989898" stroked="false">
                <v:path arrowok="t"/>
                <v:fill type="solid"/>
              </v:shape>
              <v:shape style="position:absolute;left:3522;top:18008;width:40;height:34" coordorigin="3522,18008" coordsize="40,34" path="m3536,18033l3527,18033,3527,18035,3535,18035,3536,18033xe" filled="true" fillcolor="#989898" stroked="false">
                <v:path arrowok="t"/>
                <v:fill type="solid"/>
              </v:shape>
              <v:shape style="position:absolute;left:3522;top:18008;width:40;height:34" coordorigin="3522,18008" coordsize="40,34" path="m3539,18032l3528,18032,3528,18033,3538,18033,3539,18032xe" filled="true" fillcolor="#989898" stroked="false">
                <v:path arrowok="t"/>
                <v:fill type="solid"/>
              </v:shape>
              <v:shape style="position:absolute;left:3522;top:18008;width:40;height:34" coordorigin="3522,18008" coordsize="40,34" path="m3543,18030l3531,18030,3531,18032,3541,18032,3543,18030xe" filled="true" fillcolor="#989898" stroked="false">
                <v:path arrowok="t"/>
                <v:fill type="solid"/>
              </v:shape>
              <v:shape style="position:absolute;left:3522;top:18008;width:40;height:34" coordorigin="3522,18008" coordsize="40,34" path="m3547,18029l3535,18029,3535,18030,3546,18030,3547,18029xe" filled="true" fillcolor="#989898" stroked="false">
                <v:path arrowok="t"/>
                <v:fill type="solid"/>
              </v:shape>
              <v:shape style="position:absolute;left:3522;top:18008;width:40;height:34" coordorigin="3522,18008" coordsize="40,34" path="m3554,18027l3538,18027,3538,18029,3554,18029,3554,18027xe" filled="true" fillcolor="#989898" stroked="false">
                <v:path arrowok="t"/>
                <v:fill type="solid"/>
              </v:shape>
              <v:shape style="position:absolute;left:3522;top:18008;width:40;height:34" coordorigin="3522,18008" coordsize="40,34" path="m3546,18008l3543,18011,3555,18024,3547,18024,3547,18026,3543,18026,3541,18027,3560,18027,3562,18024,3546,18008xe" filled="true" fillcolor="#989898" stroked="false">
                <v:path arrowok="t"/>
                <v:fill type="solid"/>
              </v:shape>
            </v:group>
            <v:group style="position:absolute;left:3544;top:18053;width:24;height:16" coordorigin="3544,18053" coordsize="24,16">
              <v:shape style="position:absolute;left:3544;top:18053;width:24;height:16" coordorigin="3544,18053" coordsize="24,16" path="m3560,18067l3554,18067,3555,18069,3560,18069,3560,18067xe" filled="true" fillcolor="#989898" stroked="false">
                <v:path arrowok="t"/>
                <v:fill type="solid"/>
              </v:shape>
              <v:shape style="position:absolute;left:3544;top:18053;width:24;height:16" coordorigin="3544,18053" coordsize="24,16" path="m3563,18065l3551,18065,3551,18067,3563,18067,3563,18065xe" filled="true" fillcolor="#989898" stroked="false">
                <v:path arrowok="t"/>
                <v:fill type="solid"/>
              </v:shape>
              <v:shape style="position:absolute;left:3544;top:18053;width:24;height:16" coordorigin="3544,18053" coordsize="24,16" path="m3563,18053l3563,18054,3565,18056,3563,18057,3563,18059,3562,18061,3562,18062,3560,18062,3560,18064,3549,18064,3549,18065,3565,18065,3567,18064,3567,18062,3568,18061,3568,18057,3563,18053xe" filled="true" fillcolor="#989898" stroked="false">
                <v:path arrowok="t"/>
                <v:fill type="solid"/>
              </v:shape>
              <v:shape style="position:absolute;left:3544;top:18053;width:24;height:16" coordorigin="3544,18053" coordsize="24,16" path="m3552,18062l3547,18062,3547,18064,3554,18064,3552,18062xe" filled="true" fillcolor="#989898" stroked="false">
                <v:path arrowok="t"/>
                <v:fill type="solid"/>
              </v:shape>
              <v:shape style="position:absolute;left:3544;top:18053;width:24;height:16" coordorigin="3544,18053" coordsize="24,16" path="m3544,18056l3544,18059,3546,18059,3546,18062,3551,18062,3544,18056xe" filled="true" fillcolor="#989898" stroked="false">
                <v:path arrowok="t"/>
                <v:fill type="solid"/>
              </v:shape>
            </v:group>
            <v:group style="position:absolute;left:3565;top:18040;width:15;height:15" coordorigin="3565,18040" coordsize="15,15">
              <v:shape style="position:absolute;left:3565;top:18040;width:15;height:15" coordorigin="3565,18040" coordsize="15,15" path="m3573,18040l3574,18041,3574,18046,3573,18048,3571,18049,3566,18049,3570,18054,3573,18054,3573,18053,3576,18053,3576,18051,3578,18049,3578,18048,3579,18048,3579,18046,3573,18040xe" filled="true" fillcolor="#989898" stroked="false">
                <v:path arrowok="t"/>
                <v:fill type="solid"/>
              </v:shape>
              <v:shape style="position:absolute;left:3565;top:18040;width:15;height:15" coordorigin="3565,18040" coordsize="15,15" path="m3565,18048l3565,18049,3566,18049,3565,18048xe" filled="true" fillcolor="#989898" stroked="false">
                <v:path arrowok="t"/>
                <v:fill type="solid"/>
              </v:shape>
            </v:group>
            <v:group style="position:absolute;left:3544;top:18033;width:36;height:29" coordorigin="3544,18033" coordsize="36,29">
              <v:shape style="position:absolute;left:3544;top:18033;width:36;height:29" coordorigin="3544,18033" coordsize="36,29" path="m3559,18045l3551,18045,3547,18048,3546,18049,3546,18051,3544,18051,3544,18056,3551,18062,3551,18059,3549,18059,3549,18053,3551,18053,3551,18051,3552,18049,3554,18049,3554,18048,3563,18048,3563,18046,3560,18046,3559,18045xe" filled="true" fillcolor="#989898" stroked="false">
                <v:path arrowok="t"/>
                <v:fill type="solid"/>
              </v:shape>
              <v:shape style="position:absolute;left:3544;top:18033;width:36;height:29" coordorigin="3544,18033" coordsize="36,29" path="m3565,18048l3559,18048,3559,18049,3560,18049,3562,18051,3568,18057,3568,18054,3567,18053,3569,18053,3565,18048xe" filled="true" fillcolor="#989898" stroked="false">
                <v:path arrowok="t"/>
                <v:fill type="solid"/>
              </v:shape>
              <v:shape style="position:absolute;left:3544;top:18033;width:36;height:29" coordorigin="3544,18033" coordsize="36,29" path="m3569,18053l3568,18053,3570,18054,3569,18053xe" filled="true" fillcolor="#989898" stroked="false">
                <v:path arrowok="t"/>
                <v:fill type="solid"/>
              </v:shape>
              <v:shape style="position:absolute;left:3544;top:18033;width:36;height:29" coordorigin="3544,18033" coordsize="36,29" path="m3565,18038l3559,18038,3559,18045,3560,18045,3560,18046,3563,18046,3563,18040,3565,18040,3565,18038xe" filled="true" fillcolor="#989898" stroked="false">
                <v:path arrowok="t"/>
                <v:fill type="solid"/>
              </v:shape>
              <v:shape style="position:absolute;left:3544;top:18033;width:36;height:29" coordorigin="3544,18033" coordsize="36,29" path="m3578,18038l3571,18038,3573,18040,3579,18046,3579,18041,3578,18041,3578,18038xe" filled="true" fillcolor="#989898" stroked="false">
                <v:path arrowok="t"/>
                <v:fill type="solid"/>
              </v:shape>
              <v:shape style="position:absolute;left:3544;top:18033;width:36;height:29" coordorigin="3544,18033" coordsize="36,29" path="m3576,18037l3560,18037,3560,18038,3576,18038,3576,18037xe" filled="true" fillcolor="#989898" stroked="false">
                <v:path arrowok="t"/>
                <v:fill type="solid"/>
              </v:shape>
              <v:shape style="position:absolute;left:3544;top:18033;width:36;height:29" coordorigin="3544,18033" coordsize="36,29" path="m3574,18035l3562,18035,3562,18037,3574,18037,3574,18035xe" filled="true" fillcolor="#989898" stroked="false">
                <v:path arrowok="t"/>
                <v:fill type="solid"/>
              </v:shape>
              <v:shape style="position:absolute;left:3544;top:18033;width:36;height:29" coordorigin="3544,18033" coordsize="36,29" path="m3571,18033l3563,18033,3563,18035,3573,18035,3571,18033xe" filled="true" fillcolor="#989898" stroked="false">
                <v:path arrowok="t"/>
                <v:fill type="solid"/>
              </v:shape>
            </v:group>
            <v:group style="position:absolute;left:3562;top:18073;width:8;height:8" coordorigin="3562,18073" coordsize="8,8">
              <v:shape style="position:absolute;left:3562;top:18073;width:8;height:8" coordorigin="3562,18073" coordsize="8,8" path="m3567,18073l3562,18077,3567,18081,3570,18077,3567,18073xe" filled="true" fillcolor="#989898" stroked="false">
                <v:path arrowok="t"/>
                <v:fill type="solid"/>
              </v:shape>
            </v:group>
            <v:group style="position:absolute;left:3590;top:18067;width:10;height:7" coordorigin="3590,18067" coordsize="10,7">
              <v:shape style="position:absolute;left:3590;top:18067;width:10;height:7" coordorigin="3590,18067" coordsize="10,7" path="m3594,18067l3590,18070,3590,18072,3594,18072,3595,18073,3600,18073,3597,18069,3594,18069,3594,18067xe" filled="true" fillcolor="#989898" stroked="false">
                <v:path arrowok="t"/>
                <v:fill type="solid"/>
              </v:shape>
            </v:group>
            <v:group style="position:absolute;left:3579;top:18069;width:31;height:29" coordorigin="3579,18069" coordsize="31,29">
              <v:shape style="position:absolute;left:3579;top:18069;width:31;height:29" coordorigin="3579,18069" coordsize="31,29" path="m3600,18069l3597,18069,3600,18073,3579,18094,3582,18097,3610,18070,3600,18070,3600,18069xe" filled="true" fillcolor="#989898" stroked="false">
                <v:path arrowok="t"/>
                <v:fill type="solid"/>
              </v:shape>
              <v:shape style="position:absolute;left:3579;top:18069;width:31;height:29" coordorigin="3579,18069" coordsize="31,29" path="m3608,18069l3605,18069,3605,18070,3610,18070,3608,18069xe" filled="true" fillcolor="#989898" stroked="false">
                <v:path arrowok="t"/>
                <v:fill type="solid"/>
              </v:shape>
            </v:group>
            <v:group style="position:absolute;left:3595;top:18080;width:40;height:34" coordorigin="3595,18080" coordsize="40,34">
              <v:shape style="position:absolute;left:3595;top:18080;width:40;height:34" coordorigin="3595,18080" coordsize="40,34" path="m3603,18108l3595,18108,3595,18110,3598,18113,3598,18112,3600,18112,3600,18110,3602,18110,3603,18108xe" filled="true" fillcolor="#989898" stroked="false">
                <v:path arrowok="t"/>
                <v:fill type="solid"/>
              </v:shape>
              <v:shape style="position:absolute;left:3595;top:18080;width:40;height:34" coordorigin="3595,18080" coordsize="40,34" path="m3606,18107l3597,18107,3597,18108,3605,18108,3606,18107xe" filled="true" fillcolor="#989898" stroked="false">
                <v:path arrowok="t"/>
                <v:fill type="solid"/>
              </v:shape>
              <v:shape style="position:absolute;left:3595;top:18080;width:40;height:34" coordorigin="3595,18080" coordsize="40,34" path="m3610,18105l3600,18105,3598,18107,3608,18107,3610,18105xe" filled="true" fillcolor="#989898" stroked="false">
                <v:path arrowok="t"/>
                <v:fill type="solid"/>
              </v:shape>
              <v:shape style="position:absolute;left:3595;top:18080;width:40;height:34" coordorigin="3595,18080" coordsize="40,34" path="m3611,18104l3602,18104,3602,18105,3611,18105,3611,18104xe" filled="true" fillcolor="#989898" stroked="false">
                <v:path arrowok="t"/>
                <v:fill type="solid"/>
              </v:shape>
              <v:shape style="position:absolute;left:3595;top:18080;width:40;height:34" coordorigin="3595,18080" coordsize="40,34" path="m3616,18102l3605,18102,3603,18104,3614,18104,3616,18102xe" filled="true" fillcolor="#989898" stroked="false">
                <v:path arrowok="t"/>
                <v:fill type="solid"/>
              </v:shape>
              <v:shape style="position:absolute;left:3595;top:18080;width:40;height:34" coordorigin="3595,18080" coordsize="40,34" path="m3621,18100l3608,18100,3606,18102,3619,18102,3621,18100xe" filled="true" fillcolor="#989898" stroked="false">
                <v:path arrowok="t"/>
                <v:fill type="solid"/>
              </v:shape>
              <v:shape style="position:absolute;left:3595;top:18080;width:40;height:34" coordorigin="3595,18080" coordsize="40,34" path="m3629,18099l3611,18099,3610,18100,3627,18100,3629,18099xe" filled="true" fillcolor="#989898" stroked="false">
                <v:path arrowok="t"/>
                <v:fill type="solid"/>
              </v:shape>
              <v:shape style="position:absolute;left:3595;top:18080;width:40;height:34" coordorigin="3595,18080" coordsize="40,34" path="m3618,18080l3614,18083,3627,18096,3622,18096,3621,18097,3616,18097,3614,18099,3632,18099,3635,18097,3618,18080xe" filled="true" fillcolor="#989898" stroked="false">
                <v:path arrowok="t"/>
                <v:fill type="solid"/>
              </v:shape>
              <v:shape style="position:absolute;left:3139;top:17763;width:108;height:110" type="#_x0000_t75" stroked="false">
                <v:imagedata r:id="rId329" o:title=""/>
              </v:shape>
              <v:shape style="position:absolute;left:2762;top:17605;width:206;height:234" type="#_x0000_t75" stroked="false">
                <v:imagedata r:id="rId330" o:title=""/>
              </v:shape>
              <v:shape style="position:absolute;left:2642;top:17418;width:107;height:110" type="#_x0000_t75" stroked="false">
                <v:imagedata r:id="rId331" o:title=""/>
              </v:shape>
              <v:shape style="position:absolute;left:2245;top:17037;width:218;height:153" type="#_x0000_t75" stroked="false">
                <v:imagedata r:id="rId332" o:title=""/>
              </v:shape>
              <v:shape style="position:absolute;left:2382;top:16499;width:107;height:110" type="#_x0000_t75" stroked="false">
                <v:imagedata r:id="rId333" o:title=""/>
              </v:shape>
              <v:shape style="position:absolute;left:2237;top:15751;width:107;height:110" type="#_x0000_t75" stroked="false">
                <v:imagedata r:id="rId334" o:title=""/>
              </v:shape>
              <v:shape style="position:absolute;left:590;top:16496;width:169;height:182" type="#_x0000_t75" stroked="false">
                <v:imagedata r:id="rId335" o:title=""/>
              </v:shape>
            </v:group>
            <v:group style="position:absolute;left:679;top:17106;width:40;height:34" coordorigin="679,17106" coordsize="40,34">
              <v:shape style="position:absolute;left:679;top:17106;width:40;height:34" coordorigin="679,17106" coordsize="40,34" path="m687,17135l679,17135,684,17139,684,17138,685,17138,685,17136,687,17136,687,17135xe" filled="true" fillcolor="#989898" stroked="false">
                <v:path arrowok="t"/>
                <v:fill type="solid"/>
              </v:shape>
              <v:shape style="position:absolute;left:679;top:17106;width:40;height:34" coordorigin="679,17106" coordsize="40,34" path="m690,17133l682,17133,680,17135,688,17135,690,17133xe" filled="true" fillcolor="#989898" stroked="false">
                <v:path arrowok="t"/>
                <v:fill type="solid"/>
              </v:shape>
              <v:shape style="position:absolute;left:679;top:17106;width:40;height:34" coordorigin="679,17106" coordsize="40,34" path="m693,17131l684,17131,684,17133,692,17133,693,17131xe" filled="true" fillcolor="#989898" stroked="false">
                <v:path arrowok="t"/>
                <v:fill type="solid"/>
              </v:shape>
              <v:shape style="position:absolute;left:679;top:17106;width:40;height:34" coordorigin="679,17106" coordsize="40,34" path="m696,17130l685,17130,685,17131,695,17131,696,17130xe" filled="true" fillcolor="#989898" stroked="false">
                <v:path arrowok="t"/>
                <v:fill type="solid"/>
              </v:shape>
              <v:shape style="position:absolute;left:679;top:17106;width:40;height:34" coordorigin="679,17106" coordsize="40,34" path="m700,17128l688,17128,688,17130,698,17130,700,17128xe" filled="true" fillcolor="#989898" stroked="false">
                <v:path arrowok="t"/>
                <v:fill type="solid"/>
              </v:shape>
              <v:shape style="position:absolute;left:679;top:17106;width:40;height:34" coordorigin="679,17106" coordsize="40,34" path="m704,17127l692,17127,692,17128,703,17128,704,17127xe" filled="true" fillcolor="#989898" stroked="false">
                <v:path arrowok="t"/>
                <v:fill type="solid"/>
              </v:shape>
              <v:shape style="position:absolute;left:679;top:17106;width:40;height:34" coordorigin="679,17106" coordsize="40,34" path="m711,17125l695,17125,695,17127,711,17127,711,17125xe" filled="true" fillcolor="#989898" stroked="false">
                <v:path arrowok="t"/>
                <v:fill type="solid"/>
              </v:shape>
              <v:shape style="position:absolute;left:679;top:17106;width:40;height:34" coordorigin="679,17106" coordsize="40,34" path="m703,17106l700,17109,712,17122,704,17122,704,17124,700,17124,698,17125,717,17125,719,17122,703,17106xe" filled="true" fillcolor="#989898" stroked="false">
                <v:path arrowok="t"/>
                <v:fill type="solid"/>
              </v:shape>
            </v:group>
            <v:group style="position:absolute;left:701;top:17149;width:24;height:18" coordorigin="701,17149" coordsize="24,18">
              <v:shape style="position:absolute;left:701;top:17149;width:24;height:18" coordorigin="701,17149" coordsize="24,18" path="m717,17165l711,17165,712,17167,717,17167,717,17165xe" filled="true" fillcolor="#989898" stroked="false">
                <v:path arrowok="t"/>
                <v:fill type="solid"/>
              </v:shape>
              <v:shape style="position:absolute;left:701;top:17149;width:24;height:18" coordorigin="701,17149" coordsize="24,18" path="m720,17163l708,17163,708,17165,720,17165,720,17163xe" filled="true" fillcolor="#989898" stroked="false">
                <v:path arrowok="t"/>
                <v:fill type="solid"/>
              </v:shape>
              <v:shape style="position:absolute;left:701;top:17149;width:24;height:18" coordorigin="701,17149" coordsize="24,18" path="m719,17149l720,17151,720,17152,722,17154,720,17155,720,17157,719,17159,719,17160,717,17160,717,17162,706,17162,706,17163,722,17163,724,17162,724,17160,725,17159,725,17155,719,17149xe" filled="true" fillcolor="#989898" stroked="false">
                <v:path arrowok="t"/>
                <v:fill type="solid"/>
              </v:shape>
              <v:shape style="position:absolute;left:701;top:17149;width:24;height:18" coordorigin="701,17149" coordsize="24,18" path="m709,17160l704,17160,704,17162,711,17162,709,17160xe" filled="true" fillcolor="#989898" stroked="false">
                <v:path arrowok="t"/>
                <v:fill type="solid"/>
              </v:shape>
              <v:shape style="position:absolute;left:701;top:17149;width:24;height:18" coordorigin="701,17149" coordsize="24,18" path="m701,17154l701,17157,703,17157,703,17160,708,17160,701,17154xe" filled="true" fillcolor="#989898" stroked="false">
                <v:path arrowok="t"/>
                <v:fill type="solid"/>
              </v:shape>
            </v:group>
            <v:group style="position:absolute;left:722;top:17139;width:15;height:13" coordorigin="722,17139" coordsize="15,13">
              <v:shape style="position:absolute;left:722;top:17139;width:15;height:13" coordorigin="722,17139" coordsize="15,13" path="m731,17139l731,17144,730,17146,728,17147,723,17147,727,17152,730,17152,730,17151,733,17151,733,17149,735,17147,735,17146,736,17146,736,17144,731,17139xe" filled="true" fillcolor="#989898" stroked="false">
                <v:path arrowok="t"/>
                <v:fill type="solid"/>
              </v:shape>
              <v:shape style="position:absolute;left:722;top:17139;width:15;height:13" coordorigin="722,17139" coordsize="15,13" path="m722,17146l722,17147,723,17147,722,17146xe" filled="true" fillcolor="#989898" stroked="false">
                <v:path arrowok="t"/>
                <v:fill type="solid"/>
              </v:shape>
            </v:group>
            <v:group style="position:absolute;left:701;top:17131;width:36;height:29" coordorigin="701,17131" coordsize="36,29">
              <v:shape style="position:absolute;left:701;top:17131;width:36;height:29" coordorigin="701,17131" coordsize="36,29" path="m716,17143l708,17143,706,17144,704,17146,703,17147,703,17149,701,17149,701,17154,708,17160,708,17157,706,17157,706,17151,708,17151,708,17149,709,17147,711,17147,711,17146,720,17146,720,17144,717,17144,716,17143xe" filled="true" fillcolor="#989898" stroked="false">
                <v:path arrowok="t"/>
                <v:fill type="solid"/>
              </v:shape>
              <v:shape style="position:absolute;left:701;top:17131;width:36;height:29" coordorigin="701,17131" coordsize="36,29" path="m722,17146l716,17146,716,17147,717,17147,725,17155,725,17152,724,17151,725,17151,722,17146xe" filled="true" fillcolor="#989898" stroked="false">
                <v:path arrowok="t"/>
                <v:fill type="solid"/>
              </v:shape>
              <v:shape style="position:absolute;left:701;top:17131;width:36;height:29" coordorigin="701,17131" coordsize="36,29" path="m725,17151l725,17151,727,17152,725,17151xe" filled="true" fillcolor="#989898" stroked="false">
                <v:path arrowok="t"/>
                <v:fill type="solid"/>
              </v:shape>
              <v:shape style="position:absolute;left:701;top:17131;width:36;height:29" coordorigin="701,17131" coordsize="36,29" path="m722,17136l716,17136,716,17143,717,17143,717,17144,720,17144,720,17138,722,17138,722,17136xe" filled="true" fillcolor="#989898" stroked="false">
                <v:path arrowok="t"/>
                <v:fill type="solid"/>
              </v:shape>
              <v:shape style="position:absolute;left:701;top:17131;width:36;height:29" coordorigin="701,17131" coordsize="36,29" path="m735,17136l728,17136,736,17144,736,17139,735,17139,735,17136xe" filled="true" fillcolor="#989898" stroked="false">
                <v:path arrowok="t"/>
                <v:fill type="solid"/>
              </v:shape>
              <v:shape style="position:absolute;left:701;top:17131;width:36;height:29" coordorigin="701,17131" coordsize="36,29" path="m733,17135l717,17135,717,17136,733,17136,733,17135xe" filled="true" fillcolor="#989898" stroked="false">
                <v:path arrowok="t"/>
                <v:fill type="solid"/>
              </v:shape>
              <v:shape style="position:absolute;left:701;top:17131;width:36;height:29" coordorigin="701,17131" coordsize="36,29" path="m731,17133l719,17133,719,17135,731,17135,731,17133xe" filled="true" fillcolor="#989898" stroked="false">
                <v:path arrowok="t"/>
                <v:fill type="solid"/>
              </v:shape>
              <v:shape style="position:absolute;left:701;top:17131;width:36;height:29" coordorigin="701,17131" coordsize="36,29" path="m728,17131l720,17131,720,17133,730,17133,728,17131xe" filled="true" fillcolor="#989898" stroked="false">
                <v:path arrowok="t"/>
                <v:fill type="solid"/>
              </v:shape>
            </v:group>
            <v:group style="position:absolute;left:719;top:17171;width:8;height:8" coordorigin="719,17171" coordsize="8,8">
              <v:shape style="position:absolute;left:719;top:17171;width:8;height:8" coordorigin="719,17171" coordsize="8,8" path="m724,17171l719,17175,724,17179,727,17175,724,17171xe" filled="true" fillcolor="#989898" stroked="false">
                <v:path arrowok="t"/>
                <v:fill type="solid"/>
              </v:shape>
            </v:group>
            <v:group style="position:absolute;left:747;top:17165;width:10;height:7" coordorigin="747,17165" coordsize="10,7">
              <v:shape style="position:absolute;left:747;top:17165;width:10;height:7" coordorigin="747,17165" coordsize="10,7" path="m751,17165l747,17168,747,17170,751,17170,752,17171,757,17171,754,17167,751,17167,751,17165xe" filled="true" fillcolor="#989898" stroked="false">
                <v:path arrowok="t"/>
                <v:fill type="solid"/>
              </v:shape>
            </v:group>
            <v:group style="position:absolute;left:736;top:17167;width:31;height:29" coordorigin="736,17167" coordsize="31,29">
              <v:shape style="position:absolute;left:736;top:17167;width:31;height:29" coordorigin="736,17167" coordsize="31,29" path="m757,17167l754,17167,757,17171,736,17192,739,17195,767,17168,757,17168,757,17167xe" filled="true" fillcolor="#989898" stroked="false">
                <v:path arrowok="t"/>
                <v:fill type="solid"/>
              </v:shape>
              <v:shape style="position:absolute;left:736;top:17167;width:31;height:29" coordorigin="736,17167" coordsize="31,29" path="m765,17167l762,17167,762,17168,767,17168,765,17167xe" filled="true" fillcolor="#989898" stroked="false">
                <v:path arrowok="t"/>
                <v:fill type="solid"/>
              </v:shape>
            </v:group>
            <v:group style="position:absolute;left:752;top:17197;width:13;height:20" coordorigin="752,17197" coordsize="13,20">
              <v:shape style="position:absolute;left:752;top:17197;width:13;height:20" coordorigin="752,17197" coordsize="13,20" path="m755,17197l754,17197,754,17198,752,17200,752,17208,754,17210,754,17211,755,17211,755,17213,757,17213,757,17214,759,17214,760,17216,765,17216,759,17210,757,17208,757,17202,759,17200,755,17197xe" filled="true" fillcolor="#989898" stroked="false">
                <v:path arrowok="t"/>
                <v:fill type="solid"/>
              </v:shape>
            </v:group>
            <v:group style="position:absolute;left:759;top:17197;width:20;height:20" coordorigin="759,17197" coordsize="20,20">
              <v:shape style="position:absolute;left:759;top:17197;width:20;height:20" coordorigin="759,17197" coordsize="20,20" path="m762,17211l760,17211,765,17216,770,17216,771,17214,773,17214,773,17213,763,17213,762,17211xe" filled="true" fillcolor="#989898" stroked="false">
                <v:path arrowok="t"/>
                <v:fill type="solid"/>
              </v:shape>
              <v:shape style="position:absolute;left:759;top:17197;width:20;height:20" coordorigin="759,17197" coordsize="20,20" path="m774,17211l767,17211,765,17213,774,17213,774,17211xe" filled="true" fillcolor="#989898" stroked="false">
                <v:path arrowok="t"/>
                <v:fill type="solid"/>
              </v:shape>
              <v:shape style="position:absolute;left:759;top:17197;width:20;height:20" coordorigin="759,17197" coordsize="20,20" path="m759,17210l759,17211,760,17211,759,17210xe" filled="true" fillcolor="#989898" stroked="false">
                <v:path arrowok="t"/>
                <v:fill type="solid"/>
              </v:shape>
              <v:shape style="position:absolute;left:759;top:17197;width:20;height:20" coordorigin="759,17197" coordsize="20,20" path="m771,17197l771,17198,773,17198,773,17208,771,17208,771,17210,770,17210,770,17211,776,17211,776,17210,778,17208,778,17203,771,17197xe" filled="true" fillcolor="#989898" stroked="false">
                <v:path arrowok="t"/>
                <v:fill type="solid"/>
              </v:shape>
            </v:group>
            <v:group style="position:absolute;left:768;top:17192;width:10;height:12" coordorigin="768,17192" coordsize="10,12">
              <v:shape style="position:absolute;left:768;top:17192;width:10;height:12" coordorigin="768,17192" coordsize="10,12" path="m771,17192l768,17192,778,17203,778,17198,776,17198,776,17197,774,17195,774,17194,771,17194,771,17192xe" filled="true" fillcolor="#989898" stroked="false">
                <v:path arrowok="t"/>
                <v:fill type="solid"/>
              </v:shape>
            </v:group>
            <v:group style="position:absolute;left:760;top:17181;width:31;height:23" coordorigin="760,17181" coordsize="31,23">
              <v:shape style="position:absolute;left:760;top:17181;width:31;height:23" coordorigin="760,17181" coordsize="31,23" path="m778,17181l760,17192,763,17195,770,17195,770,17197,771,17197,778,17203,768,17192,776,17186,782,17186,778,17181xe" filled="true" fillcolor="#989898" stroked="false">
                <v:path arrowok="t"/>
                <v:fill type="solid"/>
              </v:shape>
              <v:shape style="position:absolute;left:760;top:17181;width:31;height:23" coordorigin="760,17181" coordsize="31,23" path="m782,17186l776,17186,787,17197,790,17194,782,17186xe" filled="true" fillcolor="#989898" stroked="false">
                <v:path arrowok="t"/>
                <v:fill type="solid"/>
              </v:shape>
              <v:shape style="position:absolute;left:535;top:17414;width:108;height:110" type="#_x0000_t75" stroked="false">
                <v:imagedata r:id="rId336" o:title=""/>
              </v:shape>
            </v:group>
            <v:group style="position:absolute;left:497;top:17748;width:2;height:2" coordorigin="497,17748" coordsize="2,2">
              <v:shape style="position:absolute;left:497;top:17748;width:2;height:2" coordorigin="497,17748" coordsize="0,0" path="m497,17748xe" filled="true" fillcolor="#989898" stroked="false">
                <v:path arrowok="t"/>
                <v:fill type="solid"/>
              </v:shape>
            </v:group>
            <v:group style="position:absolute;left:497;top:17743;width:2;height:2" coordorigin="497,17743" coordsize="2,2">
              <v:shape style="position:absolute;left:497;top:17743;width:2;height:2" coordorigin="497,17743" coordsize="2,0" path="m497,17743l499,17743e" filled="false" stroked="true" strokeweight=".657932pt" strokecolor="#989898">
                <v:path arrowok="t"/>
              </v:shape>
            </v:group>
            <v:group style="position:absolute;left:497;top:17747;width:2;height:2" coordorigin="497,17747" coordsize="2,2">
              <v:shape style="position:absolute;left:497;top:17747;width:2;height:2" coordorigin="497,17747" coordsize="0,0" path="m497,17747xe" filled="true" fillcolor="#989898" stroked="false">
                <v:path arrowok="t"/>
                <v:fill type="solid"/>
              </v:shape>
            </v:group>
            <v:group style="position:absolute;left:497;top:17745;width:2;height:2" coordorigin="497,17745" coordsize="2,2">
              <v:shape style="position:absolute;left:497;top:17745;width:2;height:2" coordorigin="497,17745" coordsize="2,2" path="m499,17745l497,17745,497,17747,499,17745xe" filled="true" fillcolor="#989898" stroked="false">
                <v:path arrowok="t"/>
                <v:fill type="solid"/>
              </v:shape>
            </v:group>
            <v:group style="position:absolute;left:497;top:17745;width:2;height:2" coordorigin="497,17745" coordsize="2,2">
              <v:shape style="position:absolute;left:497;top:17745;width:2;height:2" coordorigin="497,17745" coordsize="2,2" path="m499,17745l497,17747,499,17747,499,17745xe" filled="true" fillcolor="#989898" stroked="false">
                <v:path arrowok="t"/>
                <v:fill type="solid"/>
              </v:shape>
            </v:group>
            <v:group style="position:absolute;left:497;top:17743;width:2;height:2" coordorigin="497,17743" coordsize="2,2">
              <v:shape style="position:absolute;left:497;top:17743;width:2;height:2" coordorigin="497,17743" coordsize="2,2" path="m497,17743l497,17745,499,17745,497,17743xe" filled="true" fillcolor="#989898" stroked="false">
                <v:path arrowok="t"/>
                <v:fill type="solid"/>
              </v:shape>
            </v:group>
            <v:group style="position:absolute;left:497;top:17740;width:2;height:5" coordorigin="497,17740" coordsize="2,5">
              <v:shape style="position:absolute;left:497;top:17740;width:2;height:5" coordorigin="497,17740" coordsize="2,5" path="m499,17740l497,17740,499,17745,499,17740xe" filled="true" fillcolor="#989898" stroked="false">
                <v:path arrowok="t"/>
                <v:fill type="solid"/>
              </v:shape>
            </v:group>
            <v:group style="position:absolute;left:497;top:17740;width:2;height:5" coordorigin="497,17740" coordsize="2,5">
              <v:shape style="position:absolute;left:497;top:17740;width:2;height:5" coordorigin="497,17740" coordsize="2,5" path="m497,17740l497,17743,499,17745,497,17740xe" filled="true" fillcolor="#989898" stroked="false">
                <v:path arrowok="t"/>
                <v:fill type="solid"/>
              </v:shape>
            </v:group>
            <v:group style="position:absolute;left:497;top:17739;width:2;height:2" coordorigin="497,17739" coordsize="2,2">
              <v:shape style="position:absolute;left:497;top:17739;width:2;height:2" coordorigin="497,17739" coordsize="0,0" path="m497,17739xe" filled="true" fillcolor="#989898" stroked="false">
                <v:path arrowok="t"/>
                <v:fill type="solid"/>
              </v:shape>
            </v:group>
            <v:group style="position:absolute;left:497;top:17737;width:2;height:2" coordorigin="497,17737" coordsize="2,2">
              <v:shape style="position:absolute;left:497;top:17737;width:2;height:2" coordorigin="497,17737" coordsize="0,0" path="m497,17737xe" filled="true" fillcolor="#989898" stroked="false">
                <v:path arrowok="t"/>
                <v:fill type="solid"/>
              </v:shape>
            </v:group>
            <v:group style="position:absolute;left:497;top:17737;width:2;height:2" coordorigin="497,17737" coordsize="2,2">
              <v:shape style="position:absolute;left:497;top:17737;width:2;height:2" coordorigin="497,17737" coordsize="0,0" path="m497,17737xe" filled="true" fillcolor="#989898" stroked="false">
                <v:path arrowok="t"/>
                <v:fill type="solid"/>
              </v:shape>
            </v:group>
            <v:group style="position:absolute;left:497;top:17737;width:2;height:2" coordorigin="497,17737" coordsize="2,2">
              <v:shape style="position:absolute;left:497;top:17737;width:2;height:2" coordorigin="497,17737" coordsize="0,0" path="m497,17737xe" filled="true" fillcolor="#989898" stroked="false">
                <v:path arrowok="t"/>
                <v:fill type="solid"/>
              </v:shape>
            </v:group>
            <v:group style="position:absolute;left:510;top:17766;width:10;height:7" coordorigin="510,17766" coordsize="10,7">
              <v:shape style="position:absolute;left:510;top:17766;width:10;height:7" coordorigin="510,17766" coordsize="10,7" path="m513,17766l510,17769,510,17771,513,17771,515,17772,520,17772,516,17767,513,17767,513,17766xe" filled="true" fillcolor="#989898" stroked="false">
                <v:path arrowok="t"/>
                <v:fill type="solid"/>
              </v:shape>
            </v:group>
            <v:group style="position:absolute;left:499;top:17767;width:31;height:29" coordorigin="499,17767" coordsize="31,29">
              <v:shape style="position:absolute;left:499;top:17767;width:31;height:29" coordorigin="499,17767" coordsize="31,29" path="m520,17767l516,17767,520,17772,499,17793,502,17796,529,17769,520,17769,520,17767xe" filled="true" fillcolor="#989898" stroked="false">
                <v:path arrowok="t"/>
                <v:fill type="solid"/>
              </v:shape>
              <v:shape style="position:absolute;left:499;top:17767;width:31;height:29" coordorigin="499,17767" coordsize="31,29" path="m527,17767l524,17767,524,17769,529,17769,527,17767xe" filled="true" fillcolor="#989898" stroked="false">
                <v:path arrowok="t"/>
                <v:fill type="solid"/>
              </v:shape>
            </v:group>
            <v:group style="position:absolute;left:515;top:17778;width:40;height:34" coordorigin="515,17778" coordsize="40,34">
              <v:shape style="position:absolute;left:515;top:17778;width:40;height:34" coordorigin="515,17778" coordsize="40,34" path="m523,17807l515,17807,515,17809,518,17812,518,17810,520,17810,520,17809,521,17809,523,17807xe" filled="true" fillcolor="#989898" stroked="false">
                <v:path arrowok="t"/>
                <v:fill type="solid"/>
              </v:shape>
              <v:shape style="position:absolute;left:515;top:17778;width:40;height:34" coordorigin="515,17778" coordsize="40,34" path="m526,17806l516,17806,516,17807,524,17807,526,17806xe" filled="true" fillcolor="#989898" stroked="false">
                <v:path arrowok="t"/>
                <v:fill type="solid"/>
              </v:shape>
              <v:shape style="position:absolute;left:515;top:17778;width:40;height:34" coordorigin="515,17778" coordsize="40,34" path="m529,17804l520,17804,518,17806,527,17806,529,17804xe" filled="true" fillcolor="#989898" stroked="false">
                <v:path arrowok="t"/>
                <v:fill type="solid"/>
              </v:shape>
              <v:shape style="position:absolute;left:515;top:17778;width:40;height:34" coordorigin="515,17778" coordsize="40,34" path="m531,17802l521,17802,521,17804,531,17804,531,17802xe" filled="true" fillcolor="#989898" stroked="false">
                <v:path arrowok="t"/>
                <v:fill type="solid"/>
              </v:shape>
              <v:shape style="position:absolute;left:515;top:17778;width:40;height:34" coordorigin="515,17778" coordsize="40,34" path="m535,17801l524,17801,523,17802,534,17802,535,17801xe" filled="true" fillcolor="#989898" stroked="false">
                <v:path arrowok="t"/>
                <v:fill type="solid"/>
              </v:shape>
              <v:shape style="position:absolute;left:515;top:17778;width:40;height:34" coordorigin="515,17778" coordsize="40,34" path="m540,17799l527,17799,526,17801,539,17801,540,17799xe" filled="true" fillcolor="#989898" stroked="false">
                <v:path arrowok="t"/>
                <v:fill type="solid"/>
              </v:shape>
              <v:shape style="position:absolute;left:515;top:17778;width:40;height:34" coordorigin="515,17778" coordsize="40,34" path="m548,17798l531,17798,529,17799,547,17799,548,17798xe" filled="true" fillcolor="#989898" stroked="false">
                <v:path arrowok="t"/>
                <v:fill type="solid"/>
              </v:shape>
              <v:shape style="position:absolute;left:515;top:17778;width:40;height:34" coordorigin="515,17778" coordsize="40,34" path="m537,17778l534,17782,547,17794,542,17794,540,17796,535,17796,534,17798,551,17798,555,17796,537,17778xe" filled="true" fillcolor="#989898" stroked="false">
                <v:path arrowok="t"/>
                <v:fill type="solid"/>
              </v:shape>
            </v:group>
            <v:group style="position:absolute;left:803;top:17404;width:40;height:34" coordorigin="803,17404" coordsize="40,34">
              <v:shape style="position:absolute;left:803;top:17404;width:40;height:34" coordorigin="803,17404" coordsize="40,34" path="m811,17433l803,17433,808,17437,808,17436,810,17436,810,17434,811,17434,811,17433xe" filled="true" fillcolor="#989898" stroked="false">
                <v:path arrowok="t"/>
                <v:fill type="solid"/>
              </v:shape>
              <v:shape style="position:absolute;left:803;top:17404;width:40;height:34" coordorigin="803,17404" coordsize="40,34" path="m814,17431l806,17431,805,17433,813,17433,814,17431xe" filled="true" fillcolor="#989898" stroked="false">
                <v:path arrowok="t"/>
                <v:fill type="solid"/>
              </v:shape>
              <v:shape style="position:absolute;left:803;top:17404;width:40;height:34" coordorigin="803,17404" coordsize="40,34" path="m818,17429l808,17429,808,17431,816,17431,818,17429xe" filled="true" fillcolor="#989898" stroked="false">
                <v:path arrowok="t"/>
                <v:fill type="solid"/>
              </v:shape>
              <v:shape style="position:absolute;left:803;top:17404;width:40;height:34" coordorigin="803,17404" coordsize="40,34" path="m821,17428l810,17428,810,17429,819,17429,821,17428xe" filled="true" fillcolor="#989898" stroked="false">
                <v:path arrowok="t"/>
                <v:fill type="solid"/>
              </v:shape>
              <v:shape style="position:absolute;left:803;top:17404;width:40;height:34" coordorigin="803,17404" coordsize="40,34" path="m824,17426l813,17426,813,17428,822,17428,824,17426xe" filled="true" fillcolor="#989898" stroked="false">
                <v:path arrowok="t"/>
                <v:fill type="solid"/>
              </v:shape>
              <v:shape style="position:absolute;left:803;top:17404;width:40;height:34" coordorigin="803,17404" coordsize="40,34" path="m829,17425l816,17425,816,17426,827,17426,829,17425xe" filled="true" fillcolor="#989898" stroked="false">
                <v:path arrowok="t"/>
                <v:fill type="solid"/>
              </v:shape>
              <v:shape style="position:absolute;left:803;top:17404;width:40;height:34" coordorigin="803,17404" coordsize="40,34" path="m835,17423l819,17423,819,17425,835,17425,835,17423xe" filled="true" fillcolor="#989898" stroked="false">
                <v:path arrowok="t"/>
                <v:fill type="solid"/>
              </v:shape>
              <v:shape style="position:absolute;left:803;top:17404;width:40;height:34" coordorigin="803,17404" coordsize="40,34" path="m827,17404l824,17407,837,17420,829,17420,829,17422,824,17422,822,17423,841,17423,843,17420,827,17404xe" filled="true" fillcolor="#989898" stroked="false">
                <v:path arrowok="t"/>
                <v:fill type="solid"/>
              </v:shape>
            </v:group>
            <v:group style="position:absolute;left:825;top:17447;width:24;height:18" coordorigin="825,17447" coordsize="24,18">
              <v:shape style="position:absolute;left:825;top:17447;width:24;height:18" coordorigin="825,17447" coordsize="24,18" path="m841,17463l835,17463,837,17465,841,17465,841,17463xe" filled="true" fillcolor="#989898" stroked="false">
                <v:path arrowok="t"/>
                <v:fill type="solid"/>
              </v:shape>
              <v:shape style="position:absolute;left:825;top:17447;width:24;height:18" coordorigin="825,17447" coordsize="24,18" path="m845,17461l832,17461,832,17463,845,17463,845,17461xe" filled="true" fillcolor="#989898" stroked="false">
                <v:path arrowok="t"/>
                <v:fill type="solid"/>
              </v:shape>
              <v:shape style="position:absolute;left:825;top:17447;width:24;height:18" coordorigin="825,17447" coordsize="24,18" path="m843,17447l845,17449,845,17450,846,17452,845,17453,845,17455,843,17457,843,17458,841,17458,841,17460,830,17460,830,17461,846,17461,848,17460,848,17458,849,17457,849,17453,843,17447xe" filled="true" fillcolor="#989898" stroked="false">
                <v:path arrowok="t"/>
                <v:fill type="solid"/>
              </v:shape>
              <v:shape style="position:absolute;left:825;top:17447;width:24;height:18" coordorigin="825,17447" coordsize="24,18" path="m833,17458l829,17458,829,17460,835,17460,833,17458xe" filled="true" fillcolor="#989898" stroked="false">
                <v:path arrowok="t"/>
                <v:fill type="solid"/>
              </v:shape>
              <v:shape style="position:absolute;left:825;top:17447;width:24;height:18" coordorigin="825,17447" coordsize="24,18" path="m825,17452l825,17455,827,17455,827,17458,832,17458,825,17452xe" filled="true" fillcolor="#989898" stroked="false">
                <v:path arrowok="t"/>
                <v:fill type="solid"/>
              </v:shape>
            </v:group>
            <v:group style="position:absolute;left:846;top:17436;width:15;height:15" coordorigin="846,17436" coordsize="15,15">
              <v:shape style="position:absolute;left:846;top:17436;width:15;height:15" coordorigin="846,17436" coordsize="15,15" path="m856,17437l856,17442,854,17444,853,17445,847,17445,851,17450,854,17450,854,17449,857,17449,857,17447,859,17445,859,17444,861,17444,861,17442,856,17437xe" filled="true" fillcolor="#989898" stroked="false">
                <v:path arrowok="t"/>
                <v:fill type="solid"/>
              </v:shape>
              <v:shape style="position:absolute;left:846;top:17436;width:15;height:15" coordorigin="846,17436" coordsize="15,15" path="m846,17444l846,17445,847,17445,846,17444xe" filled="true" fillcolor="#989898" stroked="false">
                <v:path arrowok="t"/>
                <v:fill type="solid"/>
              </v:shape>
              <v:shape style="position:absolute;left:846;top:17436;width:15;height:15" coordorigin="846,17436" coordsize="15,15" path="m854,17436l856,17437,854,17436xe" filled="true" fillcolor="#989898" stroked="false">
                <v:path arrowok="t"/>
                <v:fill type="solid"/>
              </v:shape>
            </v:group>
            <v:group style="position:absolute;left:825;top:17429;width:36;height:29" coordorigin="825,17429" coordsize="36,29">
              <v:shape style="position:absolute;left:825;top:17429;width:36;height:29" coordorigin="825,17429" coordsize="36,29" path="m840,17441l832,17441,829,17444,827,17445,827,17447,825,17447,825,17452,832,17458,832,17455,830,17455,830,17449,832,17449,832,17447,833,17445,835,17445,835,17444,845,17444,845,17442,841,17442,840,17441xe" filled="true" fillcolor="#989898" stroked="false">
                <v:path arrowok="t"/>
                <v:fill type="solid"/>
              </v:shape>
              <v:shape style="position:absolute;left:825;top:17429;width:36;height:29" coordorigin="825,17429" coordsize="36,29" path="m846,17444l840,17444,840,17445,841,17445,843,17447,849,17453,849,17450,848,17449,850,17449,846,17444xe" filled="true" fillcolor="#989898" stroked="false">
                <v:path arrowok="t"/>
                <v:fill type="solid"/>
              </v:shape>
              <v:shape style="position:absolute;left:825;top:17429;width:36;height:29" coordorigin="825,17429" coordsize="36,29" path="m850,17449l849,17449,851,17450,850,17449xe" filled="true" fillcolor="#989898" stroked="false">
                <v:path arrowok="t"/>
                <v:fill type="solid"/>
              </v:shape>
              <v:shape style="position:absolute;left:825;top:17429;width:36;height:29" coordorigin="825,17429" coordsize="36,29" path="m846,17434l840,17434,840,17441,841,17441,841,17442,845,17442,845,17436,846,17436,846,17434xe" filled="true" fillcolor="#989898" stroked="false">
                <v:path arrowok="t"/>
                <v:fill type="solid"/>
              </v:shape>
              <v:shape style="position:absolute;left:825;top:17429;width:36;height:29" coordorigin="825,17429" coordsize="36,29" path="m859,17434l853,17434,861,17442,861,17437,859,17437,859,17434xe" filled="true" fillcolor="#989898" stroked="false">
                <v:path arrowok="t"/>
                <v:fill type="solid"/>
              </v:shape>
              <v:shape style="position:absolute;left:825;top:17429;width:36;height:29" coordorigin="825,17429" coordsize="36,29" path="m857,17433l841,17433,841,17434,857,17434,857,17433xe" filled="true" fillcolor="#989898" stroked="false">
                <v:path arrowok="t"/>
                <v:fill type="solid"/>
              </v:shape>
              <v:shape style="position:absolute;left:825;top:17429;width:36;height:29" coordorigin="825,17429" coordsize="36,29" path="m856,17431l843,17431,843,17433,856,17433,856,17431xe" filled="true" fillcolor="#989898" stroked="false">
                <v:path arrowok="t"/>
                <v:fill type="solid"/>
              </v:shape>
              <v:shape style="position:absolute;left:825;top:17429;width:36;height:29" coordorigin="825,17429" coordsize="36,29" path="m853,17429l845,17429,845,17431,854,17431,853,17429xe" filled="true" fillcolor="#989898" stroked="false">
                <v:path arrowok="t"/>
                <v:fill type="solid"/>
              </v:shape>
            </v:group>
            <v:group style="position:absolute;left:843;top:17469;width:8;height:8" coordorigin="843,17469" coordsize="8,8">
              <v:shape style="position:absolute;left:843;top:17469;width:8;height:8" coordorigin="843,17469" coordsize="8,8" path="m848,17469l843,17473,848,17477,851,17473,848,17469xe" filled="true" fillcolor="#989898" stroked="false">
                <v:path arrowok="t"/>
                <v:fill type="solid"/>
              </v:shape>
            </v:group>
            <v:group style="position:absolute;left:872;top:17463;width:10;height:7" coordorigin="872,17463" coordsize="10,7">
              <v:shape style="position:absolute;left:872;top:17463;width:10;height:7" coordorigin="872,17463" coordsize="10,7" path="m875,17463l872,17466,872,17468,875,17468,876,17469,881,17469,878,17465,875,17465,875,17463xe" filled="true" fillcolor="#989898" stroked="false">
                <v:path arrowok="t"/>
                <v:fill type="solid"/>
              </v:shape>
            </v:group>
            <v:group style="position:absolute;left:861;top:17465;width:31;height:29" coordorigin="861,17465" coordsize="31,29">
              <v:shape style="position:absolute;left:861;top:17465;width:31;height:29" coordorigin="861,17465" coordsize="31,29" path="m881,17465l878,17465,881,17469,861,17490,864,17493,891,17466,881,17466,881,17465xe" filled="true" fillcolor="#989898" stroked="false">
                <v:path arrowok="t"/>
                <v:fill type="solid"/>
              </v:shape>
              <v:shape style="position:absolute;left:861;top:17465;width:31;height:29" coordorigin="861,17465" coordsize="31,29" path="m889,17465l886,17465,886,17466,891,17466,889,17465xe" filled="true" fillcolor="#989898" stroked="false">
                <v:path arrowok="t"/>
                <v:fill type="solid"/>
              </v:shape>
            </v:group>
            <v:group style="position:absolute;left:878;top:17485;width:36;height:31" coordorigin="878,17485" coordsize="36,31">
              <v:shape style="position:absolute;left:878;top:17485;width:36;height:31" coordorigin="878,17485" coordsize="36,31" path="m910,17485l880,17492,878,17495,889,17506,883,17512,886,17516,892,17509,899,17509,896,17506,883,17495,904,17490,913,17488,910,17485xe" filled="true" fillcolor="#989898" stroked="false">
                <v:path arrowok="t"/>
                <v:fill type="solid"/>
              </v:shape>
              <v:shape style="position:absolute;left:878;top:17485;width:36;height:31" coordorigin="878,17485" coordsize="36,31" path="m899,17509l892,17509,896,17512,899,17509xe" filled="true" fillcolor="#989898" stroked="false">
                <v:path arrowok="t"/>
                <v:fill type="solid"/>
              </v:shape>
            </v:group>
            <v:group style="position:absolute;left:883;top:17488;width:31;height:18" coordorigin="883,17488" coordsize="31,18">
              <v:shape style="position:absolute;left:883;top:17488;width:31;height:18" coordorigin="883,17488" coordsize="31,18" path="m883,17495l896,17506,899,17503,892,17503,883,17495xe" filled="true" fillcolor="#989898" stroked="false">
                <v:path arrowok="t"/>
                <v:fill type="solid"/>
              </v:shape>
              <v:shape style="position:absolute;left:883;top:17488;width:31;height:18" coordorigin="883,17488" coordsize="31,18" path="m913,17488l904,17490,892,17503,899,17503,913,17488xe" filled="true" fillcolor="#989898" stroked="false">
                <v:path arrowok="t"/>
                <v:fill type="solid"/>
              </v:shape>
            </v:group>
            <v:group style="position:absolute;left:497;top:16935;width:2;height:2" coordorigin="497,16935" coordsize="2,2">
              <v:shape style="position:absolute;left:497;top:16935;width:2;height:2" coordorigin="497,16935" coordsize="0,0" path="m497,16935xe" filled="true" fillcolor="#989898" stroked="false">
                <v:path arrowok="t"/>
                <v:fill type="solid"/>
              </v:shape>
            </v:group>
            <v:group style="position:absolute;left:497;top:16934;width:2;height:2" coordorigin="497,16934" coordsize="2,2">
              <v:shape style="position:absolute;left:497;top:16934;width:2;height:2" coordorigin="497,16934" coordsize="2,2" path="m499,16934l497,16935,499,16935,499,16934xe" filled="true" fillcolor="#989898" stroked="false">
                <v:path arrowok="t"/>
                <v:fill type="solid"/>
              </v:shape>
            </v:group>
            <v:group style="position:absolute;left:497;top:16934;width:2;height:2" coordorigin="497,16934" coordsize="2,2">
              <v:shape style="position:absolute;left:497;top:16934;width:2;height:2" coordorigin="497,16934" coordsize="2,2" path="m499,16934l497,16934,497,16935,499,16934xe" filled="true" fillcolor="#989898" stroked="false">
                <v:path arrowok="t"/>
                <v:fill type="solid"/>
              </v:shape>
            </v:group>
            <v:group style="position:absolute;left:497;top:16927;width:7;height:2" coordorigin="497,16927" coordsize="7,2">
              <v:shape style="position:absolute;left:497;top:16927;width:7;height:2" coordorigin="497,16927" coordsize="7,0" path="m497,16927l504,16927e" filled="false" stroked="true" strokeweight=".817584pt" strokecolor="#989898">
                <v:path arrowok="t"/>
              </v:shape>
            </v:group>
            <v:group style="position:absolute;left:497;top:16932;width:4;height:2" coordorigin="497,16932" coordsize="4,2">
              <v:shape style="position:absolute;left:497;top:16932;width:4;height:2" coordorigin="497,16932" coordsize="4,2" path="m497,16932l497,16934,500,16934,497,16932xe" filled="true" fillcolor="#989898" stroked="false">
                <v:path arrowok="t"/>
                <v:fill type="solid"/>
              </v:shape>
            </v:group>
            <v:group style="position:absolute;left:497;top:16932;width:4;height:2" coordorigin="497,16932" coordsize="4,2">
              <v:shape style="position:absolute;left:497;top:16932;width:4;height:2" coordorigin="497,16932" coordsize="4,2" path="m500,16932l497,16932,500,16934,500,16932xe" filled="true" fillcolor="#989898" stroked="false">
                <v:path arrowok="t"/>
                <v:fill type="solid"/>
              </v:shape>
            </v:group>
            <v:group style="position:absolute;left:497;top:16931;width:5;height:2" coordorigin="497,16931" coordsize="5,2">
              <v:shape style="position:absolute;left:497;top:16931;width:5;height:2" coordorigin="497,16931" coordsize="5,2" path="m497,16931l500,16932,502,16932,497,16931xe" filled="true" fillcolor="#989898" stroked="false">
                <v:path arrowok="t"/>
                <v:fill type="solid"/>
              </v:shape>
            </v:group>
            <v:group style="position:absolute;left:497;top:16931;width:4;height:2" coordorigin="497,16931" coordsize="4,2">
              <v:shape style="position:absolute;left:497;top:16931;width:4;height:2" coordorigin="497,16931" coordsize="4,2" path="m497,16931l497,16932,500,16932,497,16931xe" filled="true" fillcolor="#989898" stroked="false">
                <v:path arrowok="t"/>
                <v:fill type="solid"/>
              </v:shape>
            </v:group>
            <v:group style="position:absolute;left:497;top:16931;width:2;height:2" coordorigin="497,16931" coordsize="2,2">
              <v:shape style="position:absolute;left:497;top:16931;width:2;height:2" coordorigin="497,16931" coordsize="0,0" path="m497,16931xe" filled="true" fillcolor="#989898" stroked="false">
                <v:path arrowok="t"/>
                <v:fill type="solid"/>
              </v:shape>
            </v:group>
            <v:group style="position:absolute;left:497;top:16931;width:2;height:2" coordorigin="497,16931" coordsize="2,2">
              <v:shape style="position:absolute;left:497;top:16931;width:2;height:2" coordorigin="497,16931" coordsize="0,0" path="m497,16931xe" filled="true" fillcolor="#989898" stroked="false">
                <v:path arrowok="t"/>
                <v:fill type="solid"/>
              </v:shape>
            </v:group>
            <v:group style="position:absolute;left:497;top:16931;width:5;height:2" coordorigin="497,16931" coordsize="5,2">
              <v:shape style="position:absolute;left:497;top:16931;width:5;height:2" coordorigin="497,16931" coordsize="5,2" path="m502,16931l497,16931,502,16932,502,16931xe" filled="true" fillcolor="#989898" stroked="false">
                <v:path arrowok="t"/>
                <v:fill type="solid"/>
              </v:shape>
            </v:group>
            <v:group style="position:absolute;left:497;top:16929;width:5;height:2" coordorigin="497,16929" coordsize="5,2">
              <v:shape style="position:absolute;left:497;top:16929;width:5;height:2" coordorigin="497,16929" coordsize="5,2" path="m497,16929l497,16931,502,16931,497,16929xe" filled="true" fillcolor="#989898" stroked="false">
                <v:path arrowok="t"/>
                <v:fill type="solid"/>
              </v:shape>
            </v:group>
            <v:group style="position:absolute;left:497;top:16929;width:5;height:2" coordorigin="497,16929" coordsize="5,2">
              <v:shape style="position:absolute;left:497;top:16929;width:5;height:2" coordorigin="497,16929" coordsize="5,2" path="m499,16929l497,16929,502,16931,499,16929xe" filled="true" fillcolor="#989898" stroked="false">
                <v:path arrowok="t"/>
                <v:fill type="solid"/>
              </v:shape>
            </v:group>
            <v:group style="position:absolute;left:499;top:16929;width:5;height:2" coordorigin="499,16929" coordsize="5,2">
              <v:shape style="position:absolute;left:499;top:16929;width:5;height:2" coordorigin="499,16929" coordsize="5,2" path="m504,16929l499,16929,502,16931,504,16929xe" filled="true" fillcolor="#989898" stroked="false">
                <v:path arrowok="t"/>
                <v:fill type="solid"/>
              </v:shape>
            </v:group>
            <v:group style="position:absolute;left:499;top:16927;width:5;height:2" coordorigin="499,16927" coordsize="5,2">
              <v:shape style="position:absolute;left:499;top:16927;width:5;height:2" coordorigin="499,16927" coordsize="5,2" path="m504,16927l499,16929,504,16929,504,16927xe" filled="true" fillcolor="#989898" stroked="false">
                <v:path arrowok="t"/>
                <v:fill type="solid"/>
              </v:shape>
            </v:group>
            <v:group style="position:absolute;left:499;top:16927;width:5;height:2" coordorigin="499,16927" coordsize="5,2">
              <v:shape style="position:absolute;left:499;top:16927;width:5;height:2" coordorigin="499,16927" coordsize="5,2" path="m504,16927l499,16927,499,16929,504,16927xe" filled="true" fillcolor="#989898" stroked="false">
                <v:path arrowok="t"/>
                <v:fill type="solid"/>
              </v:shape>
            </v:group>
            <v:group style="position:absolute;left:499;top:16926;width:5;height:2" coordorigin="499,16926" coordsize="5,2">
              <v:shape style="position:absolute;left:499;top:16926;width:5;height:2" coordorigin="499,16926" coordsize="5,2" path="m499,16926l499,16927,504,16927,499,16926xe" filled="true" fillcolor="#989898" stroked="false">
                <v:path arrowok="t"/>
                <v:fill type="solid"/>
              </v:shape>
            </v:group>
            <v:group style="position:absolute;left:499;top:16926;width:5;height:2" coordorigin="499,16926" coordsize="5,2">
              <v:shape style="position:absolute;left:499;top:16926;width:5;height:2" coordorigin="499,16926" coordsize="5,2" path="m504,16926l499,16926,504,16927,504,16926xe" filled="true" fillcolor="#989898" stroked="false">
                <v:path arrowok="t"/>
                <v:fill type="solid"/>
              </v:shape>
            </v:group>
            <v:group style="position:absolute;left:499;top:16924;width:5;height:2" coordorigin="499,16924" coordsize="5,2">
              <v:shape style="position:absolute;left:499;top:16924;width:5;height:2" coordorigin="499,16924" coordsize="5,2" path="m504,16924l499,16926,504,16926,504,16924xe" filled="true" fillcolor="#989898" stroked="false">
                <v:path arrowok="t"/>
                <v:fill type="solid"/>
              </v:shape>
            </v:group>
            <v:group style="position:absolute;left:499;top:16924;width:5;height:2" coordorigin="499,16924" coordsize="5,2">
              <v:shape style="position:absolute;left:499;top:16924;width:5;height:2" coordorigin="499,16924" coordsize="5,2" path="m504,16924l499,16924,499,16926,504,16924xe" filled="true" fillcolor="#989898" stroked="false">
                <v:path arrowok="t"/>
                <v:fill type="solid"/>
              </v:shape>
            </v:group>
            <v:group style="position:absolute;left:499;top:16923;width:5;height:2" coordorigin="499,16923" coordsize="5,2">
              <v:shape style="position:absolute;left:499;top:16923;width:5;height:2" coordorigin="499,16923" coordsize="5,2" path="m499,16923l499,16924,504,16924,499,16923xe" filled="true" fillcolor="#989898" stroked="false">
                <v:path arrowok="t"/>
                <v:fill type="solid"/>
              </v:shape>
            </v:group>
            <v:group style="position:absolute;left:499;top:16921;width:5;height:4" coordorigin="499,16921" coordsize="5,4">
              <v:shape style="position:absolute;left:499;top:16921;width:5;height:4" coordorigin="499,16921" coordsize="5,4" path="m499,16921l499,16923,504,16924,499,16921xe" filled="true" fillcolor="#989898" stroked="false">
                <v:path arrowok="t"/>
                <v:fill type="solid"/>
              </v:shape>
            </v:group>
            <v:group style="position:absolute;left:499;top:16920;width:5;height:5" coordorigin="499,16920" coordsize="5,5">
              <v:shape style="position:absolute;left:499;top:16920;width:5;height:5" coordorigin="499,16920" coordsize="5,5" path="m499,16920l499,16921,504,16924,499,16920xe" filled="true" fillcolor="#989898" stroked="false">
                <v:path arrowok="t"/>
                <v:fill type="solid"/>
              </v:shape>
            </v:group>
            <v:group style="position:absolute;left:497;top:16918;width:2;height:2" coordorigin="497,16918" coordsize="2,2">
              <v:shape style="position:absolute;left:497;top:16918;width:2;height:2" coordorigin="497,16918" coordsize="2,2" path="m497,16918l497,16920,499,16920,497,16918xe" filled="true" fillcolor="#989898" stroked="false">
                <v:path arrowok="t"/>
                <v:fill type="solid"/>
              </v:shape>
            </v:group>
            <v:group style="position:absolute;left:497;top:16916;width:7;height:2" coordorigin="497,16916" coordsize="7,2">
              <v:shape style="position:absolute;left:497;top:16916;width:7;height:2" coordorigin="497,16916" coordsize="7,0" path="m497,16916l504,16916e" filled="false" stroked="true" strokeweight=".418353pt" strokecolor="#989898">
                <v:path arrowok="t"/>
              </v:shape>
            </v:group>
            <v:group style="position:absolute;left:502;top:16920;width:2;height:5" coordorigin="502,16920" coordsize="2,5">
              <v:shape style="position:absolute;left:502;top:16920;width:2;height:5" coordorigin="502,16920" coordsize="2,5" path="m504,16920l502,16920,504,16924,504,16920xe" filled="true" fillcolor="#989898" stroked="false">
                <v:path arrowok="t"/>
                <v:fill type="solid"/>
              </v:shape>
            </v:group>
            <v:group style="position:absolute;left:500;top:16916;width:2;height:4" coordorigin="500,16916" coordsize="2,4">
              <v:shape style="position:absolute;left:500;top:16916;width:2;height:4" coordorigin="500,16916" coordsize="2,4" path="m500,16916l502,16920,502,16918,500,16916xe" filled="true" fillcolor="#989898" stroked="false">
                <v:path arrowok="t"/>
                <v:fill type="solid"/>
              </v:shape>
            </v:group>
            <v:group style="position:absolute;left:500;top:16916;width:4;height:8" coordorigin="500,16916" coordsize="4,8">
              <v:shape style="position:absolute;left:500;top:16916;width:4;height:8" coordorigin="500,16916" coordsize="4,8" path="m500,16916l504,16924,502,16920,500,16916xe" filled="true" fillcolor="#989898" stroked="false">
                <v:path arrowok="t"/>
                <v:fill type="solid"/>
              </v:shape>
            </v:group>
            <v:group style="position:absolute;left:497;top:16915;width:4;height:2" coordorigin="497,16915" coordsize="4,2">
              <v:shape style="position:absolute;left:497;top:16915;width:4;height:2" coordorigin="497,16915" coordsize="4,2" path="m500,16915l497,16915,500,16916,500,16915xe" filled="true" fillcolor="#989898" stroked="false">
                <v:path arrowok="t"/>
                <v:fill type="solid"/>
              </v:shape>
            </v:group>
            <v:group style="position:absolute;left:497;top:16915;width:7;height:10" coordorigin="497,16915" coordsize="7,10">
              <v:shape style="position:absolute;left:497;top:16915;width:7;height:10" coordorigin="497,16915" coordsize="7,10" path="m497,16915l504,16924,500,16916,497,16915xe" filled="true" fillcolor="#989898" stroked="false">
                <v:path arrowok="t"/>
                <v:fill type="solid"/>
              </v:shape>
            </v:group>
            <v:group style="position:absolute;left:497;top:16915;width:7;height:10" coordorigin="497,16915" coordsize="7,10">
              <v:shape style="position:absolute;left:497;top:16915;width:7;height:10" coordorigin="497,16915" coordsize="7,10" path="m497,16915l497,16916,504,16924,497,16915xe" filled="true" fillcolor="#989898" stroked="false">
                <v:path arrowok="t"/>
                <v:fill type="solid"/>
              </v:shape>
            </v:group>
            <v:group style="position:absolute;left:497;top:16918;width:2;height:2" coordorigin="497,16918" coordsize="2,2">
              <v:shape style="position:absolute;left:497;top:16918;width:2;height:2" coordorigin="497,16918" coordsize="0,0" path="m497,16918xe" filled="true" fillcolor="#989898" stroked="false">
                <v:path arrowok="t"/>
                <v:fill type="solid"/>
              </v:shape>
            </v:group>
            <v:group style="position:absolute;left:497;top:16918;width:2;height:2" coordorigin="497,16918" coordsize="2,2">
              <v:shape style="position:absolute;left:497;top:16918;width:2;height:2" coordorigin="497,16918" coordsize="0,0" path="m497,16918xe" filled="true" fillcolor="#989898" stroked="false">
                <v:path arrowok="t"/>
                <v:fill type="solid"/>
              </v:shape>
            </v:group>
            <v:group style="position:absolute;left:497;top:16916;width:7;height:8" coordorigin="497,16916" coordsize="7,8">
              <v:shape style="position:absolute;left:497;top:16916;width:7;height:8" coordorigin="497,16916" coordsize="7,8" path="m497,16916l497,16918,504,16924,497,16916xe" filled="true" fillcolor="#989898" stroked="false">
                <v:path arrowok="t"/>
                <v:fill type="solid"/>
              </v:shape>
            </v:group>
            <v:group style="position:absolute;left:497;top:16907;width:5;height:4" coordorigin="497,16907" coordsize="5,4">
              <v:shape style="position:absolute;left:497;top:16907;width:5;height:4" coordorigin="497,16907" coordsize="5,4" path="m502,16907l497,16908,497,16910,502,16907xe" filled="true" fillcolor="#989898" stroked="false">
                <v:path arrowok="t"/>
                <v:fill type="solid"/>
              </v:shape>
            </v:group>
            <v:group style="position:absolute;left:502;top:16907;width:15;height:12" coordorigin="502,16907" coordsize="15,12">
              <v:shape style="position:absolute;left:502;top:16907;width:15;height:12" coordorigin="502,16907" coordsize="15,12" path="m502,16907l513,16918,516,16915,502,16907xe" filled="true" fillcolor="#989898" stroked="false">
                <v:path arrowok="t"/>
                <v:fill type="solid"/>
              </v:shape>
            </v:group>
            <v:group style="position:absolute;left:497;top:16902;width:7;height:7" coordorigin="497,16902" coordsize="7,7">
              <v:shape style="position:absolute;left:497;top:16902;width:7;height:7" coordorigin="497,16902" coordsize="7,7" path="m504,16902l497,16908,502,16907,504,16902xe" filled="true" fillcolor="#989898" stroked="false">
                <v:path arrowok="t"/>
                <v:fill type="solid"/>
              </v:shape>
            </v:group>
            <v:group style="position:absolute;left:497;top:16902;width:7;height:7" coordorigin="497,16902" coordsize="7,7">
              <v:shape style="position:absolute;left:497;top:16902;width:7;height:7" coordorigin="497,16902" coordsize="7,7" path="m504,16902l497,16907,497,16908,504,16902xe" filled="true" fillcolor="#989898" stroked="false">
                <v:path arrowok="t"/>
                <v:fill type="solid"/>
              </v:shape>
            </v:group>
            <v:group style="position:absolute;left:502;top:16902;width:15;height:13" coordorigin="502,16902" coordsize="15,13">
              <v:shape style="position:absolute;left:502;top:16902;width:15;height:13" coordorigin="502,16902" coordsize="15,13" path="m504,16902l502,16907,516,16915,504,16902xe" filled="true" fillcolor="#989898" stroked="false">
                <v:path arrowok="t"/>
                <v:fill type="solid"/>
              </v:shape>
            </v:group>
            <v:group style="position:absolute;left:1296;top:15576;width:40;height:34" coordorigin="1296,15576" coordsize="40,34">
              <v:shape style="position:absolute;left:1296;top:15576;width:40;height:34" coordorigin="1296,15576" coordsize="40,34" path="m1304,15605l1296,15605,1300,15610,1300,15608,1302,15608,1302,15606,1304,15606,1304,15605xe" filled="true" fillcolor="#989898" stroked="false">
                <v:path arrowok="t"/>
                <v:fill type="solid"/>
              </v:shape>
              <v:shape style="position:absolute;left:1296;top:15576;width:40;height:34" coordorigin="1296,15576" coordsize="40,34" path="m1307,15603l1299,15603,1297,15605,1305,15605,1307,15603xe" filled="true" fillcolor="#989898" stroked="false">
                <v:path arrowok="t"/>
                <v:fill type="solid"/>
              </v:shape>
              <v:shape style="position:absolute;left:1296;top:15576;width:40;height:34" coordorigin="1296,15576" coordsize="40,34" path="m1310,15602l1300,15602,1300,15603,1308,15603,1310,15602xe" filled="true" fillcolor="#989898" stroked="false">
                <v:path arrowok="t"/>
                <v:fill type="solid"/>
              </v:shape>
              <v:shape style="position:absolute;left:1296;top:15576;width:40;height:34" coordorigin="1296,15576" coordsize="40,34" path="m1313,15600l1302,15600,1302,15602,1312,15602,1313,15600xe" filled="true" fillcolor="#989898" stroked="false">
                <v:path arrowok="t"/>
                <v:fill type="solid"/>
              </v:shape>
              <v:shape style="position:absolute;left:1296;top:15576;width:40;height:34" coordorigin="1296,15576" coordsize="40,34" path="m1316,15598l1305,15598,1305,15600,1315,15600,1316,15598xe" filled="true" fillcolor="#989898" stroked="false">
                <v:path arrowok="t"/>
                <v:fill type="solid"/>
              </v:shape>
              <v:shape style="position:absolute;left:1296;top:15576;width:40;height:34" coordorigin="1296,15576" coordsize="40,34" path="m1321,15597l1308,15597,1308,15598,1320,15598,1321,15597xe" filled="true" fillcolor="#989898" stroked="false">
                <v:path arrowok="t"/>
                <v:fill type="solid"/>
              </v:shape>
              <v:shape style="position:absolute;left:1296;top:15576;width:40;height:34" coordorigin="1296,15576" coordsize="40,34" path="m1327,15595l1312,15595,1312,15597,1327,15597,1327,15595xe" filled="true" fillcolor="#989898" stroked="false">
                <v:path arrowok="t"/>
                <v:fill type="solid"/>
              </v:shape>
              <v:shape style="position:absolute;left:1296;top:15576;width:40;height:34" coordorigin="1296,15576" coordsize="40,34" path="m1320,15576l1316,15579,1329,15592,1321,15592,1321,15594,1316,15594,1315,15595,1334,15595,1335,15592,1320,15576xe" filled="true" fillcolor="#989898" stroked="false">
                <v:path arrowok="t"/>
                <v:fill type="solid"/>
              </v:shape>
            </v:group>
            <v:group style="position:absolute;left:1318;top:15619;width:24;height:18" coordorigin="1318,15619" coordsize="24,18">
              <v:shape style="position:absolute;left:1318;top:15619;width:24;height:18" coordorigin="1318,15619" coordsize="24,18" path="m1334,15635l1327,15635,1329,15637,1334,15637,1334,15635xe" filled="true" fillcolor="#989898" stroked="false">
                <v:path arrowok="t"/>
                <v:fill type="solid"/>
              </v:shape>
              <v:shape style="position:absolute;left:1318;top:15619;width:24;height:18" coordorigin="1318,15619" coordsize="24,18" path="m1337,15633l1324,15633,1324,15635,1337,15635,1337,15633xe" filled="true" fillcolor="#989898" stroked="false">
                <v:path arrowok="t"/>
                <v:fill type="solid"/>
              </v:shape>
              <v:shape style="position:absolute;left:1318;top:15619;width:24;height:18" coordorigin="1318,15619" coordsize="24,18" path="m1335,15619l1337,15621,1337,15622,1339,15624,1337,15626,1337,15627,1335,15629,1335,15630,1334,15630,1334,15632,1323,15632,1323,15633,1339,15633,1340,15632,1340,15630,1342,15629,1342,15626,1335,15619xe" filled="true" fillcolor="#989898" stroked="false">
                <v:path arrowok="t"/>
                <v:fill type="solid"/>
              </v:shape>
              <v:shape style="position:absolute;left:1318;top:15619;width:24;height:18" coordorigin="1318,15619" coordsize="24,18" path="m1326,15630l1321,15630,1321,15632,1327,15632,1326,15630xe" filled="true" fillcolor="#989898" stroked="false">
                <v:path arrowok="t"/>
                <v:fill type="solid"/>
              </v:shape>
              <v:shape style="position:absolute;left:1318;top:15619;width:24;height:18" coordorigin="1318,15619" coordsize="24,18" path="m1318,15624l1318,15627,1320,15627,1320,15630,1324,15630,1318,15624xe" filled="true" fillcolor="#989898" stroked="false">
                <v:path arrowok="t"/>
                <v:fill type="solid"/>
              </v:shape>
            </v:group>
            <v:group style="position:absolute;left:1339;top:15608;width:15;height:15" coordorigin="1339,15608" coordsize="15,15">
              <v:shape style="position:absolute;left:1339;top:15608;width:15;height:15" coordorigin="1339,15608" coordsize="15,15" path="m1347,15608l1348,15610,1348,15614,1345,15618,1340,15618,1343,15622,1347,15622,1347,15621,1350,15621,1350,15619,1351,15618,1351,15616,1353,15616,1353,15614,1347,15608xe" filled="true" fillcolor="#989898" stroked="false">
                <v:path arrowok="t"/>
                <v:fill type="solid"/>
              </v:shape>
              <v:shape style="position:absolute;left:1339;top:15608;width:15;height:15" coordorigin="1339,15608" coordsize="15,15" path="m1339,15616l1339,15618,1340,15618,1339,15616xe" filled="true" fillcolor="#989898" stroked="false">
                <v:path arrowok="t"/>
                <v:fill type="solid"/>
              </v:shape>
            </v:group>
            <v:group style="position:absolute;left:1318;top:15602;width:36;height:29" coordorigin="1318,15602" coordsize="36,29">
              <v:shape style="position:absolute;left:1318;top:15602;width:36;height:29" coordorigin="1318,15602" coordsize="36,29" path="m1332,15613l1324,15613,1320,15618,1320,15619,1318,15619,1318,15624,1324,15630,1324,15627,1323,15627,1323,15621,1324,15621,1324,15619,1326,15618,1327,15618,1327,15616,1337,15616,1337,15614,1334,15614,1332,15613xe" filled="true" fillcolor="#989898" stroked="false">
                <v:path arrowok="t"/>
                <v:fill type="solid"/>
              </v:shape>
              <v:shape style="position:absolute;left:1318;top:15602;width:36;height:29" coordorigin="1318,15602" coordsize="36,29" path="m1339,15616l1332,15616,1332,15618,1334,15618,1342,15626,1342,15622,1340,15621,1342,15621,1339,15616xe" filled="true" fillcolor="#989898" stroked="false">
                <v:path arrowok="t"/>
                <v:fill type="solid"/>
              </v:shape>
              <v:shape style="position:absolute;left:1318;top:15602;width:36;height:29" coordorigin="1318,15602" coordsize="36,29" path="m1342,15621l1342,15621,1343,15622,1342,15621xe" filled="true" fillcolor="#989898" stroked="false">
                <v:path arrowok="t"/>
                <v:fill type="solid"/>
              </v:shape>
              <v:shape style="position:absolute;left:1318;top:15602;width:36;height:29" coordorigin="1318,15602" coordsize="36,29" path="m1339,15606l1332,15606,1332,15613,1334,15613,1334,15614,1337,15614,1337,15608,1339,15608,1339,15606xe" filled="true" fillcolor="#989898" stroked="false">
                <v:path arrowok="t"/>
                <v:fill type="solid"/>
              </v:shape>
              <v:shape style="position:absolute;left:1318;top:15602;width:36;height:29" coordorigin="1318,15602" coordsize="36,29" path="m1351,15606l1345,15606,1353,15614,1353,15610,1351,15610,1351,15606xe" filled="true" fillcolor="#989898" stroked="false">
                <v:path arrowok="t"/>
                <v:fill type="solid"/>
              </v:shape>
              <v:shape style="position:absolute;left:1318;top:15602;width:36;height:29" coordorigin="1318,15602" coordsize="36,29" path="m1350,15605l1334,15605,1334,15606,1350,15606,1350,15605xe" filled="true" fillcolor="#989898" stroked="false">
                <v:path arrowok="t"/>
                <v:fill type="solid"/>
              </v:shape>
              <v:shape style="position:absolute;left:1318;top:15602;width:36;height:29" coordorigin="1318,15602" coordsize="36,29" path="m1348,15603l1335,15603,1335,15605,1348,15605,1348,15603xe" filled="true" fillcolor="#989898" stroked="false">
                <v:path arrowok="t"/>
                <v:fill type="solid"/>
              </v:shape>
              <v:shape style="position:absolute;left:1318;top:15602;width:36;height:29" coordorigin="1318,15602" coordsize="36,29" path="m1345,15602l1337,15602,1337,15603,1347,15603,1345,15602xe" filled="true" fillcolor="#989898" stroked="false">
                <v:path arrowok="t"/>
                <v:fill type="solid"/>
              </v:shape>
            </v:group>
            <v:group style="position:absolute;left:1335;top:15641;width:8;height:8" coordorigin="1335,15641" coordsize="8,8">
              <v:shape style="position:absolute;left:1335;top:15641;width:8;height:8" coordorigin="1335,15641" coordsize="8,8" path="m1340,15641l1335,15645,1340,15649,1343,15645,1340,15641xe" filled="true" fillcolor="#989898" stroked="false">
                <v:path arrowok="t"/>
                <v:fill type="solid"/>
              </v:shape>
            </v:group>
            <v:group style="position:absolute;left:1364;top:15635;width:10;height:7" coordorigin="1364,15635" coordsize="10,7">
              <v:shape style="position:absolute;left:1364;top:15635;width:10;height:7" coordorigin="1364,15635" coordsize="10,7" path="m1367,15635l1364,15638,1364,15640,1367,15640,1369,15641,1374,15641,1371,15637,1367,15637,1367,15635xe" filled="true" fillcolor="#989898" stroked="false">
                <v:path arrowok="t"/>
                <v:fill type="solid"/>
              </v:shape>
            </v:group>
            <v:group style="position:absolute;left:1353;top:15637;width:31;height:29" coordorigin="1353,15637" coordsize="31,29">
              <v:shape style="position:absolute;left:1353;top:15637;width:31;height:29" coordorigin="1353,15637" coordsize="31,29" path="m1374,15637l1371,15637,1374,15641,1353,15662,1356,15665,1383,15638,1374,15638,1374,15637xe" filled="true" fillcolor="#989898" stroked="false">
                <v:path arrowok="t"/>
                <v:fill type="solid"/>
              </v:shape>
              <v:shape style="position:absolute;left:1353;top:15637;width:31;height:29" coordorigin="1353,15637" coordsize="31,29" path="m1382,15637l1378,15637,1378,15638,1383,15638,1382,15637xe" filled="true" fillcolor="#989898" stroked="false">
                <v:path arrowok="t"/>
                <v:fill type="solid"/>
              </v:shape>
            </v:group>
            <v:group style="position:absolute;left:1364;top:15661;width:40;height:31" coordorigin="1364,15661" coordsize="40,31">
              <v:shape style="position:absolute;left:1364;top:15661;width:40;height:31" coordorigin="1364,15661" coordsize="40,31" path="m1402,15669l1396,15669,1396,15670,1369,15670,1367,15672,1366,15672,1364,15673,1382,15691,1385,15688,1372,15675,1396,15675,1398,15673,1399,15673,1402,15670,1402,15669xe" filled="true" fillcolor="#989898" stroked="false">
                <v:path arrowok="t"/>
                <v:fill type="solid"/>
              </v:shape>
              <v:shape style="position:absolute;left:1364;top:15661;width:40;height:31" coordorigin="1364,15661" coordsize="40,31" path="m1399,15661l1399,15667,1398,15667,1398,15669,1404,15669,1404,15665,1399,15661xe" filled="true" fillcolor="#989898" stroked="false">
                <v:path arrowok="t"/>
                <v:fill type="solid"/>
              </v:shape>
            </v:group>
            <v:group style="position:absolute;left:1383;top:15651;width:21;height:15" coordorigin="1383,15651" coordsize="21,15">
              <v:shape style="position:absolute;left:1383;top:15651;width:21;height:15" coordorigin="1383,15651" coordsize="21,15" path="m1401,15656l1394,15656,1394,15657,1396,15657,1404,15665,1404,15661,1402,15661,1402,15659,1401,15657,1401,15656xe" filled="true" fillcolor="#989898" stroked="false">
                <v:path arrowok="t"/>
                <v:fill type="solid"/>
              </v:shape>
              <v:shape style="position:absolute;left:1383;top:15651;width:21;height:15" coordorigin="1383,15651" coordsize="21,15" path="m1399,15654l1383,15654,1386,15659,1388,15657,1390,15657,1390,15656,1399,15656,1399,15654xe" filled="true" fillcolor="#989898" stroked="false">
                <v:path arrowok="t"/>
                <v:fill type="solid"/>
              </v:shape>
              <v:shape style="position:absolute;left:1383;top:15651;width:21;height:15" coordorigin="1383,15651" coordsize="21,15" path="m1396,15653l1386,15653,1385,15654,1398,15654,1396,15653xe" filled="true" fillcolor="#989898" stroked="false">
                <v:path arrowok="t"/>
                <v:fill type="solid"/>
              </v:shape>
              <v:shape style="position:absolute;left:1383;top:15651;width:21;height:15" coordorigin="1383,15651" coordsize="21,15" path="m1393,15651l1390,15651,1390,15653,1393,15653,1393,15651xe" filled="true" fillcolor="#989898" stroked="false">
                <v:path arrowok="t"/>
                <v:fill type="solid"/>
              </v:shape>
              <v:shape style="position:absolute;left:1292;top:15791;width:108;height:110" type="#_x0000_t75" stroked="false">
                <v:imagedata r:id="rId337" o:title=""/>
              </v:shape>
              <v:shape style="position:absolute;left:1066;top:15782;width:112;height:110" type="#_x0000_t75" stroked="false">
                <v:imagedata r:id="rId338" o:title=""/>
              </v:shape>
              <v:shape style="position:absolute;left:2079;top:17272;width:42;height:118" type="#_x0000_t75" stroked="false">
                <v:imagedata r:id="rId339" o:title=""/>
              </v:shape>
              <v:shape style="position:absolute;left:1495;top:20139;width:127;height:78" type="#_x0000_t75" stroked="false">
                <v:imagedata r:id="rId340" o:title=""/>
              </v:shape>
              <v:shape style="position:absolute;left:1758;top:19618;width:147;height:135" type="#_x0000_t75" stroked="false">
                <v:imagedata r:id="rId341" o:title=""/>
              </v:shape>
              <v:shape style="position:absolute;left:2198;top:19917;width:147;height:137" type="#_x0000_t75" stroked="false">
                <v:imagedata r:id="rId342" o:title=""/>
              </v:shape>
              <v:shape style="position:absolute;left:2771;top:19982;width:135;height:140" type="#_x0000_t75" stroked="false">
                <v:imagedata r:id="rId343" o:title=""/>
              </v:shape>
            </v:group>
            <v:group style="position:absolute;left:3458;top:18628;width:36;height:37" coordorigin="3458,18628" coordsize="36,37">
              <v:shape style="position:absolute;left:3458;top:18628;width:36;height:37" coordorigin="3458,18628" coordsize="36,37" path="m3477,18649l3473,18649,3473,18652,3474,18653,3474,18655,3476,18657,3476,18660,3477,18661,3477,18663,3480,18665,3485,18657,3479,18657,3479,18652,3477,18652,3477,18649xe" filled="true" fillcolor="#989898" stroked="false">
                <v:path arrowok="t"/>
                <v:fill type="solid"/>
              </v:shape>
              <v:shape style="position:absolute;left:3458;top:18628;width:36;height:37" coordorigin="3458,18628" coordsize="36,37" path="m3490,18642l3480,18657,3485,18657,3493,18644,3490,18642xe" filled="true" fillcolor="#989898" stroked="false">
                <v:path arrowok="t"/>
                <v:fill type="solid"/>
              </v:shape>
              <v:shape style="position:absolute;left:3458;top:18628;width:36;height:37" coordorigin="3458,18628" coordsize="36,37" path="m3469,18636l3463,18636,3463,18637,3465,18637,3465,18639,3466,18639,3466,18641,3468,18642,3468,18644,3469,18644,3469,18645,3471,18647,3471,18649,3476,18649,3476,18645,3474,18645,3474,18644,3473,18642,3473,18641,3471,18639,3469,18637,3469,18636xe" filled="true" fillcolor="#989898" stroked="false">
                <v:path arrowok="t"/>
                <v:fill type="solid"/>
              </v:shape>
              <v:shape style="position:absolute;left:3458;top:18628;width:36;height:37" coordorigin="3458,18628" coordsize="36,37" path="m3461,18628l3460,18628,3458,18631,3458,18633,3460,18633,3460,18634,3461,18634,3461,18636,3468,18636,3468,18634,3465,18631,3463,18629,3461,18629,3461,18628xe" filled="true" fillcolor="#989898" stroked="false">
                <v:path arrowok="t"/>
                <v:fill type="solid"/>
              </v:shape>
            </v:group>
            <v:group style="position:absolute;left:3436;top:18653;width:20;height:24" coordorigin="3436,18653" coordsize="20,24">
              <v:shape style="position:absolute;left:3436;top:18653;width:20;height:24" coordorigin="3436,18653" coordsize="20,24" path="m3447,18653l3444,18653,3442,18655,3441,18655,3441,18657,3439,18657,3439,18658,3437,18660,3437,18663,3436,18663,3436,18668,3437,18669,3437,18671,3439,18673,3439,18674,3441,18674,3441,18676,3444,18676,3445,18677,3449,18677,3450,18676,3453,18673,3445,18673,3445,18671,3444,18671,3442,18669,3441,18668,3441,18661,3442,18660,3447,18653xe" filled="true" fillcolor="#989898" stroked="false">
                <v:path arrowok="t"/>
                <v:fill type="solid"/>
              </v:shape>
              <v:shape style="position:absolute;left:3436;top:18653;width:20;height:24" coordorigin="3436,18653" coordsize="20,24" path="m3455,18669l3453,18669,3453,18671,3452,18671,3450,18673,3453,18673,3455,18669xe" filled="true" fillcolor="#989898" stroked="false">
                <v:path arrowok="t"/>
                <v:fill type="solid"/>
              </v:shape>
            </v:group>
            <v:group style="position:absolute;left:3453;top:18671;width:15;height:15" coordorigin="3453,18671" coordsize="15,15">
              <v:shape style="position:absolute;left:3453;top:18671;width:15;height:15" coordorigin="3453,18671" coordsize="15,15" path="m3457,18673l3453,18677,3453,18680,3457,18684,3458,18684,3458,18685,3463,18685,3466,18680,3460,18680,3460,18679,3458,18679,3457,18677,3457,18673xe" filled="true" fillcolor="#989898" stroked="false">
                <v:path arrowok="t"/>
                <v:fill type="solid"/>
              </v:shape>
              <v:shape style="position:absolute;left:3453;top:18671;width:15;height:15" coordorigin="3453,18671" coordsize="15,15" path="m3467,18679l3466,18679,3465,18680,3466,18680,3467,18679xe" filled="true" fillcolor="#989898" stroked="false">
                <v:path arrowok="t"/>
                <v:fill type="solid"/>
              </v:shape>
              <v:shape style="position:absolute;left:3453;top:18671;width:15;height:15" coordorigin="3453,18671" coordsize="15,15" path="m3468,18677l3467,18679,3468,18679,3468,18677xe" filled="true" fillcolor="#989898" stroked="false">
                <v:path arrowok="t"/>
                <v:fill type="solid"/>
              </v:shape>
              <v:shape style="position:absolute;left:3453;top:18671;width:15;height:15" coordorigin="3453,18671" coordsize="15,15" path="m3458,18671l3457,18673,3457,18673,3458,18671xe" filled="true" fillcolor="#989898" stroked="false">
                <v:path arrowok="t"/>
                <v:fill type="solid"/>
              </v:shape>
            </v:group>
            <v:group style="position:absolute;left:3442;top:18652;width:31;height:34" coordorigin="3442,18652" coordsize="31,34">
              <v:shape style="position:absolute;left:3442;top:18652;width:31;height:34" coordorigin="3442,18652" coordsize="31,34" path="m3471,18668l3465,18668,3465,18669,3466,18669,3468,18671,3468,18673,3469,18674,3468,18676,3468,18677,3463,18685,3465,18685,3465,18684,3468,18684,3468,18682,3469,18682,3469,18680,3471,18680,3471,18679,3473,18677,3473,18669,3471,18668xe" filled="true" fillcolor="#989898" stroked="false">
                <v:path arrowok="t"/>
                <v:fill type="solid"/>
              </v:shape>
              <v:shape style="position:absolute;left:3442;top:18652;width:31;height:34" coordorigin="3442,18652" coordsize="31,34" path="m3456,18674l3453,18674,3453,18677,3456,18674xe" filled="true" fillcolor="#989898" stroked="false">
                <v:path arrowok="t"/>
                <v:fill type="solid"/>
              </v:shape>
              <v:shape style="position:absolute;left:3442;top:18652;width:31;height:34" coordorigin="3442,18652" coordsize="31,34" path="m3458,18657l3450,18657,3450,18658,3453,18658,3453,18660,3455,18660,3455,18663,3457,18663,3457,18666,3455,18668,3455,18669,3450,18676,3452,18676,3453,18674,3456,18674,3458,18671,3458,18669,3461,18669,3461,18668,3471,18668,3471,18666,3460,18666,3460,18660,3458,18658,3458,18657xe" filled="true" fillcolor="#989898" stroked="false">
                <v:path arrowok="t"/>
                <v:fill type="solid"/>
              </v:shape>
              <v:shape style="position:absolute;left:3442;top:18652;width:31;height:34" coordorigin="3442,18652" coordsize="31,34" path="m3468,18665l3460,18665,3460,18666,3469,18666,3468,18665xe" filled="true" fillcolor="#989898" stroked="false">
                <v:path arrowok="t"/>
                <v:fill type="solid"/>
              </v:shape>
              <v:shape style="position:absolute;left:3442;top:18652;width:31;height:34" coordorigin="3442,18652" coordsize="31,34" path="m3450,18652l3447,18652,3447,18653,3442,18660,3444,18658,3445,18658,3445,18657,3457,18657,3457,18655,3455,18655,3455,18653,3452,18653,3450,18652xe" filled="true" fillcolor="#989898" stroked="false">
                <v:path arrowok="t"/>
                <v:fill type="solid"/>
              </v:shape>
            </v:group>
            <v:group style="position:absolute;left:3426;top:18674;width:7;height:8" coordorigin="3426,18674" coordsize="7,8">
              <v:shape style="position:absolute;left:3426;top:18674;width:7;height:8" coordorigin="3426,18674" coordsize="7,8" path="m3428,18674l3426,18679,3429,18682,3433,18677,3428,18674xe" filled="true" fillcolor="#989898" stroked="false">
                <v:path arrowok="t"/>
                <v:fill type="solid"/>
              </v:shape>
            </v:group>
            <v:group style="position:absolute;left:3439;top:18700;width:5;height:12" coordorigin="3439,18700" coordsize="5,12">
              <v:shape style="position:absolute;left:3439;top:18700;width:5;height:12" coordorigin="3439,18700" coordsize="5,12" path="m3439,18700l3439,18711,3444,18706,3444,18703,3439,18700xe" filled="true" fillcolor="#989898" stroked="false">
                <v:path arrowok="t"/>
                <v:fill type="solid"/>
              </v:shape>
            </v:group>
            <v:group style="position:absolute;left:3412;top:18695;width:34;height:26" coordorigin="3412,18695" coordsize="34,26">
              <v:shape style="position:absolute;left:3412;top:18695;width:34;height:26" coordorigin="3412,18695" coordsize="34,26" path="m3415,18695l3412,18698,3444,18720,3445,18717,3445,18716,3444,18716,3444,18711,3439,18711,3415,18695xe" filled="true" fillcolor="#989898" stroked="false">
                <v:path arrowok="t"/>
                <v:fill type="solid"/>
              </v:shape>
              <v:shape style="position:absolute;left:3412;top:18695;width:34;height:26" coordorigin="3412,18695" coordsize="34,26" path="m3444,18706l3439,18711,3444,18711,3444,18706xe" filled="true" fillcolor="#989898" stroked="false">
                <v:path arrowok="t"/>
                <v:fill type="solid"/>
              </v:shape>
            </v:group>
            <v:group style="position:absolute;left:3394;top:18711;width:34;height:34" coordorigin="3394,18711" coordsize="34,34">
              <v:shape style="position:absolute;left:3394;top:18711;width:34;height:34" coordorigin="3394,18711" coordsize="34,34" path="m3419,18717l3415,18717,3423,18736,3426,18744,3428,18741,3419,18717xe" filled="true" fillcolor="#989898" stroked="false">
                <v:path arrowok="t"/>
                <v:fill type="solid"/>
              </v:shape>
              <v:shape style="position:absolute;left:3394;top:18711;width:34;height:34" coordorigin="3394,18711" coordsize="34,34" path="m3398,18720l3394,18724,3402,18728,3399,18733,3402,18735,3406,18731,3410,18725,3406,18725,3398,18720xe" filled="true" fillcolor="#989898" stroked="false">
                <v:path arrowok="t"/>
                <v:fill type="solid"/>
              </v:shape>
              <v:shape style="position:absolute;left:3394;top:18711;width:34;height:34" coordorigin="3394,18711" coordsize="34,34" path="m3414,18711l3406,18725,3410,18725,3415,18717,3419,18717,3418,18714,3414,18711xe" filled="true" fillcolor="#989898" stroked="false">
                <v:path arrowok="t"/>
                <v:fill type="solid"/>
              </v:shape>
            </v:group>
            <v:group style="position:absolute;left:3406;top:18717;width:21;height:28" coordorigin="3406,18717" coordsize="21,28">
              <v:shape style="position:absolute;left:3406;top:18717;width:21;height:28" coordorigin="3406,18717" coordsize="21,28" path="m3415,18717l3406,18731,3426,18744,3423,18736,3409,18727,3415,18717xe" filled="true" fillcolor="#989898" stroked="false">
                <v:path arrowok="t"/>
                <v:fill type="solid"/>
              </v:shape>
            </v:group>
            <v:group style="position:absolute;left:14516;top:7297;width:40;height:34" coordorigin="14516,7297" coordsize="40,34">
              <v:shape style="position:absolute;left:14516;top:7297;width:40;height:34" coordorigin="14516,7297" coordsize="40,34" path="m14524,7326l14516,7326,14521,7331,14521,7329,14523,7329,14523,7328,14524,7328,14524,7326xe" filled="true" fillcolor="#989898" stroked="false">
                <v:path arrowok="t"/>
                <v:fill type="solid"/>
              </v:shape>
              <v:shape style="position:absolute;left:14516;top:7297;width:40;height:34" coordorigin="14516,7297" coordsize="40,34" path="m14527,7324l14519,7324,14518,7326,14526,7326,14527,7324xe" filled="true" fillcolor="#989898" stroked="false">
                <v:path arrowok="t"/>
                <v:fill type="solid"/>
              </v:shape>
              <v:shape style="position:absolute;left:14516;top:7297;width:40;height:34" coordorigin="14516,7297" coordsize="40,34" path="m14531,7323l14521,7323,14521,7324,14529,7324,14531,7323xe" filled="true" fillcolor="#989898" stroked="false">
                <v:path arrowok="t"/>
                <v:fill type="solid"/>
              </v:shape>
              <v:shape style="position:absolute;left:14516;top:7297;width:40;height:34" coordorigin="14516,7297" coordsize="40,34" path="m14534,7321l14523,7321,14523,7323,14532,7323,14534,7321xe" filled="true" fillcolor="#989898" stroked="false">
                <v:path arrowok="t"/>
                <v:fill type="solid"/>
              </v:shape>
              <v:shape style="position:absolute;left:14516;top:7297;width:40;height:34" coordorigin="14516,7297" coordsize="40,34" path="m14537,7320l14526,7320,14526,7321,14535,7321,14537,7320xe" filled="true" fillcolor="#989898" stroked="false">
                <v:path arrowok="t"/>
                <v:fill type="solid"/>
              </v:shape>
              <v:shape style="position:absolute;left:14516;top:7297;width:40;height:34" coordorigin="14516,7297" coordsize="40,34" path="m14542,7318l14529,7318,14529,7320,14540,7320,14542,7318xe" filled="true" fillcolor="#989898" stroked="false">
                <v:path arrowok="t"/>
                <v:fill type="solid"/>
              </v:shape>
              <v:shape style="position:absolute;left:14516;top:7297;width:40;height:34" coordorigin="14516,7297" coordsize="40,34" path="m14548,7316l14532,7316,14532,7318,14548,7318,14548,7316xe" filled="true" fillcolor="#989898" stroked="false">
                <v:path arrowok="t"/>
                <v:fill type="solid"/>
              </v:shape>
              <v:shape style="position:absolute;left:14516;top:7297;width:40;height:34" coordorigin="14516,7297" coordsize="40,34" path="m14540,7297l14537,7300,14550,7313,14542,7313,14542,7315,14537,7315,14535,7316,14555,7316,14556,7313,14540,7297xe" filled="true" fillcolor="#989898" stroked="false">
                <v:path arrowok="t"/>
                <v:fill type="solid"/>
              </v:shape>
            </v:group>
            <v:group style="position:absolute;left:14539;top:7340;width:24;height:18" coordorigin="14539,7340" coordsize="24,18">
              <v:shape style="position:absolute;left:14539;top:7340;width:24;height:18" coordorigin="14539,7340" coordsize="24,18" path="m14555,7356l14548,7356,14550,7358,14555,7358,14555,7356xe" filled="true" fillcolor="#989898" stroked="false">
                <v:path arrowok="t"/>
                <v:fill type="solid"/>
              </v:shape>
              <v:shape style="position:absolute;left:14539;top:7340;width:24;height:18" coordorigin="14539,7340" coordsize="24,18" path="m14558,7355l14545,7355,14545,7356,14558,7356,14558,7355xe" filled="true" fillcolor="#989898" stroked="false">
                <v:path arrowok="t"/>
                <v:fill type="solid"/>
              </v:shape>
              <v:shape style="position:absolute;left:14539;top:7340;width:24;height:18" coordorigin="14539,7340" coordsize="24,18" path="m14558,7342l14558,7343,14559,7345,14558,7347,14558,7348,14556,7350,14556,7351,14555,7351,14555,7353,14543,7353,14543,7355,14559,7355,14561,7353,14561,7351,14563,7350,14563,7347,14558,7342xe" filled="true" fillcolor="#989898" stroked="false">
                <v:path arrowok="t"/>
                <v:fill type="solid"/>
              </v:shape>
              <v:shape style="position:absolute;left:14539;top:7340;width:24;height:18" coordorigin="14539,7340" coordsize="24,18" path="m14547,7351l14542,7351,14542,7353,14548,7353,14547,7351xe" filled="true" fillcolor="#989898" stroked="false">
                <v:path arrowok="t"/>
                <v:fill type="solid"/>
              </v:shape>
              <v:shape style="position:absolute;left:14539;top:7340;width:24;height:18" coordorigin="14539,7340" coordsize="24,18" path="m14539,7345l14539,7348,14540,7348,14540,7351,14545,7351,14539,7345xe" filled="true" fillcolor="#989898" stroked="false">
                <v:path arrowok="t"/>
                <v:fill type="solid"/>
              </v:shape>
              <v:shape style="position:absolute;left:14539;top:7340;width:24;height:18" coordorigin="14539,7340" coordsize="24,18" path="m14556,7340l14558,7342,14556,7340xe" filled="true" fillcolor="#989898" stroked="false">
                <v:path arrowok="t"/>
                <v:fill type="solid"/>
              </v:shape>
            </v:group>
            <v:group style="position:absolute;left:14559;top:7329;width:15;height:15" coordorigin="14559,7329" coordsize="15,15">
              <v:shape style="position:absolute;left:14559;top:7329;width:15;height:15" coordorigin="14559,7329" coordsize="15,15" path="m14569,7331l14569,7336,14566,7339,14560,7339,14564,7343,14567,7343,14567,7342,14570,7342,14570,7340,14572,7339,14572,7337,14574,7337,14574,7336,14569,7331xe" filled="true" fillcolor="#989898" stroked="false">
                <v:path arrowok="t"/>
                <v:fill type="solid"/>
              </v:shape>
              <v:shape style="position:absolute;left:14559;top:7329;width:15;height:15" coordorigin="14559,7329" coordsize="15,15" path="m14559,7337l14559,7339,14560,7339,14559,7337xe" filled="true" fillcolor="#989898" stroked="false">
                <v:path arrowok="t"/>
                <v:fill type="solid"/>
              </v:shape>
              <v:shape style="position:absolute;left:14559;top:7329;width:15;height:15" coordorigin="14559,7329" coordsize="15,15" path="m14567,7329l14569,7331,14567,7329xe" filled="true" fillcolor="#989898" stroked="false">
                <v:path arrowok="t"/>
                <v:fill type="solid"/>
              </v:shape>
            </v:group>
            <v:group style="position:absolute;left:14539;top:7323;width:36;height:29" coordorigin="14539,7323" coordsize="36,29">
              <v:shape style="position:absolute;left:14539;top:7323;width:36;height:29" coordorigin="14539,7323" coordsize="36,29" path="m14553,7334l14545,7334,14543,7336,14540,7339,14540,7340,14539,7340,14539,7345,14545,7351,14545,7348,14543,7348,14543,7342,14545,7342,14545,7340,14547,7339,14548,7339,14548,7337,14558,7337,14558,7336,14555,7336,14553,7334xe" filled="true" fillcolor="#989898" stroked="false">
                <v:path arrowok="t"/>
                <v:fill type="solid"/>
              </v:shape>
              <v:shape style="position:absolute;left:14539;top:7323;width:36;height:29" coordorigin="14539,7323" coordsize="36,29" path="m14559,7337l14553,7337,14553,7339,14555,7339,14556,7340,14563,7347,14563,7343,14561,7342,14563,7342,14559,7337xe" filled="true" fillcolor="#989898" stroked="false">
                <v:path arrowok="t"/>
                <v:fill type="solid"/>
              </v:shape>
              <v:shape style="position:absolute;left:14539;top:7323;width:36;height:29" coordorigin="14539,7323" coordsize="36,29" path="m14563,7342l14563,7342,14564,7343,14563,7342xe" filled="true" fillcolor="#989898" stroked="false">
                <v:path arrowok="t"/>
                <v:fill type="solid"/>
              </v:shape>
              <v:shape style="position:absolute;left:14539;top:7323;width:36;height:29" coordorigin="14539,7323" coordsize="36,29" path="m14559,7328l14553,7328,14553,7334,14555,7334,14555,7336,14558,7336,14558,7329,14559,7329,14559,7328xe" filled="true" fillcolor="#989898" stroked="false">
                <v:path arrowok="t"/>
                <v:fill type="solid"/>
              </v:shape>
              <v:shape style="position:absolute;left:14539;top:7323;width:36;height:29" coordorigin="14539,7323" coordsize="36,29" path="m14572,7328l14566,7328,14567,7329,14574,7336,14574,7331,14572,7331,14572,7328xe" filled="true" fillcolor="#989898" stroked="false">
                <v:path arrowok="t"/>
                <v:fill type="solid"/>
              </v:shape>
              <v:shape style="position:absolute;left:14539;top:7323;width:36;height:29" coordorigin="14539,7323" coordsize="36,29" path="m14570,7326l14555,7326,14555,7328,14570,7328,14570,7326xe" filled="true" fillcolor="#989898" stroked="false">
                <v:path arrowok="t"/>
                <v:fill type="solid"/>
              </v:shape>
              <v:shape style="position:absolute;left:14539;top:7323;width:36;height:29" coordorigin="14539,7323" coordsize="36,29" path="m14569,7324l14556,7324,14556,7326,14569,7326,14569,7324xe" filled="true" fillcolor="#989898" stroked="false">
                <v:path arrowok="t"/>
                <v:fill type="solid"/>
              </v:shape>
              <v:shape style="position:absolute;left:14539;top:7323;width:36;height:29" coordorigin="14539,7323" coordsize="36,29" path="m14566,7323l14558,7323,14558,7324,14567,7324,14566,7323xe" filled="true" fillcolor="#989898" stroked="false">
                <v:path arrowok="t"/>
                <v:fill type="solid"/>
              </v:shape>
            </v:group>
            <v:group style="position:absolute;left:14556;top:7363;width:8;height:8" coordorigin="14556,7363" coordsize="8,8">
              <v:shape style="position:absolute;left:14556;top:7363;width:8;height:8" coordorigin="14556,7363" coordsize="8,8" path="m14561,7363l14556,7366,14561,7371,14564,7366,14561,7363xe" filled="true" fillcolor="#989898" stroked="false">
                <v:path arrowok="t"/>
                <v:fill type="solid"/>
              </v:shape>
            </v:group>
            <v:group style="position:absolute;left:14564;top:7359;width:40;height:32" coordorigin="14564,7359" coordsize="40,32">
              <v:shape style="position:absolute;left:14564;top:7359;width:40;height:32" coordorigin="14564,7359" coordsize="40,32" path="m14599,7374l14564,7374,14582,7391,14585,7388,14572,7375,14598,7375,14599,7374xe" filled="true" fillcolor="#989898" stroked="false">
                <v:path arrowok="t"/>
                <v:fill type="solid"/>
              </v:shape>
              <v:shape style="position:absolute;left:14564;top:7359;width:40;height:32" coordorigin="14564,7359" coordsize="40,32" path="m14601,7372l14566,7372,14566,7374,14601,7374,14601,7372xe" filled="true" fillcolor="#989898" stroked="false">
                <v:path arrowok="t"/>
                <v:fill type="solid"/>
              </v:shape>
              <v:shape style="position:absolute;left:14564;top:7359;width:40;height:32" coordorigin="14564,7359" coordsize="40,32" path="m14583,7371l14570,7371,14569,7372,14585,7372,14583,7371xe" filled="true" fillcolor="#989898" stroked="false">
                <v:path arrowok="t"/>
                <v:fill type="solid"/>
              </v:shape>
              <v:shape style="position:absolute;left:14564;top:7359;width:40;height:32" coordorigin="14564,7359" coordsize="40,32" path="m14598,7359l14599,7361,14599,7363,14601,7364,14599,7366,14599,7367,14598,7369,14596,7371,14593,7371,14591,7372,14602,7372,14602,7371,14604,7369,14604,7366,14598,7359xe" filled="true" fillcolor="#989898" stroked="false">
                <v:path arrowok="t"/>
                <v:fill type="solid"/>
              </v:shape>
            </v:group>
            <v:group style="position:absolute;left:14585;top:7353;width:20;height:13" coordorigin="14585,7353" coordsize="20,13">
              <v:shape style="position:absolute;left:14585;top:7353;width:20;height:13" coordorigin="14585,7353" coordsize="20,13" path="m14602,7358l14598,7358,14598,7359,14604,7366,14604,7361,14602,7359,14602,7358xe" filled="true" fillcolor="#989898" stroked="false">
                <v:path arrowok="t"/>
                <v:fill type="solid"/>
              </v:shape>
              <v:shape style="position:absolute;left:14585;top:7353;width:20;height:13" coordorigin="14585,7353" coordsize="20,13" path="m14599,7355l14585,7355,14585,7356,14586,7359,14588,7359,14588,7358,14591,7358,14591,7356,14599,7356,14599,7355xe" filled="true" fillcolor="#989898" stroked="false">
                <v:path arrowok="t"/>
                <v:fill type="solid"/>
              </v:shape>
              <v:shape style="position:absolute;left:14585;top:7353;width:20;height:13" coordorigin="14585,7353" coordsize="20,13" path="m14601,7356l14593,7356,14594,7358,14601,7358,14601,7356xe" filled="true" fillcolor="#989898" stroked="false">
                <v:path arrowok="t"/>
                <v:fill type="solid"/>
              </v:shape>
              <v:shape style="position:absolute;left:14585;top:7353;width:20;height:13" coordorigin="14585,7353" coordsize="20,13" path="m14596,7353l14586,7353,14586,7355,14598,7355,14596,7353xe" filled="true" fillcolor="#989898" stroked="false">
                <v:path arrowok="t"/>
                <v:fill type="solid"/>
              </v:shape>
            </v:group>
            <v:group style="position:absolute;left:14604;top:7377;width:12;height:7" coordorigin="14604,7377" coordsize="12,7">
              <v:shape style="position:absolute;left:14604;top:7377;width:12;height:7" coordorigin="14604,7377" coordsize="12,7" path="m14609,7377l14607,7377,14604,7380,14606,7380,14607,7382,14610,7382,14612,7383,14615,7383,14610,7379,14609,7377xe" filled="true" fillcolor="#989898" stroked="false">
                <v:path arrowok="t"/>
                <v:fill type="solid"/>
              </v:shape>
            </v:group>
            <v:group style="position:absolute;left:14594;top:7379;width:31;height:29" coordorigin="14594,7379" coordsize="31,29">
              <v:shape style="position:absolute;left:14594;top:7379;width:31;height:29" coordorigin="14594,7379" coordsize="31,29" path="m14621,7379l14610,7379,14615,7383,14594,7404,14598,7407,14625,7380,14621,7379xe" filled="true" fillcolor="#989898" stroked="false">
                <v:path arrowok="t"/>
                <v:fill type="solid"/>
              </v:shape>
            </v:group>
            <v:group style="position:absolute;left:19912;top:7627;width:39;height:5" coordorigin="19912,7627" coordsize="39,5">
              <v:shape style="position:absolute;left:19912;top:7627;width:39;height:5" coordorigin="19912,7627" coordsize="39,5" path="m19912,7630l19951,7630e" filled="false" stroked="true" strokeweight=".339018pt" strokecolor="#989898">
                <v:path arrowok="t"/>
              </v:shape>
            </v:group>
            <v:group style="position:absolute;left:19912;top:7641;width:39;height:24" coordorigin="19912,7641" coordsize="39,24">
              <v:shape style="position:absolute;left:19912;top:7641;width:39;height:24" coordorigin="19912,7641" coordsize="39,24" path="m19951,7641l19912,7641,19912,7665,19917,7665,19917,7648,19951,7648,19951,7641xe" filled="true" fillcolor="#989898" stroked="false">
                <v:path arrowok="t"/>
                <v:fill type="solid"/>
              </v:shape>
            </v:group>
            <v:group style="position:absolute;left:19912;top:7670;width:37;height:24" coordorigin="19912,7670" coordsize="37,24">
              <v:shape style="position:absolute;left:19912;top:7670;width:37;height:24" coordorigin="19912,7670" coordsize="37,24" path="m19949,7670l19946,7670,19946,7688,19938,7688,19939,7689,19941,7689,19941,7691,19943,7691,19944,7693,19946,7693,19946,7694,19949,7694,19949,7670xe" filled="true" fillcolor="#989898" stroked="false">
                <v:path arrowok="t"/>
                <v:fill type="solid"/>
              </v:shape>
              <v:shape style="position:absolute;left:19912;top:7670;width:37;height:24" coordorigin="19912,7670" coordsize="37,24" path="m19941,7685l19933,7685,19933,7686,19936,7686,19936,7688,19944,7688,19943,7686,19941,7685xe" filled="true" fillcolor="#989898" stroked="false">
                <v:path arrowok="t"/>
                <v:fill type="solid"/>
              </v:shape>
              <v:shape style="position:absolute;left:19912;top:7670;width:37;height:24" coordorigin="19912,7670" coordsize="37,24" path="m19939,7683l19928,7683,19930,7685,19939,7685,19939,7683xe" filled="true" fillcolor="#989898" stroked="false">
                <v:path arrowok="t"/>
                <v:fill type="solid"/>
              </v:shape>
              <v:shape style="position:absolute;left:19912;top:7670;width:37;height:24" coordorigin="19912,7670" coordsize="37,24" path="m19936,7681l19925,7681,19927,7683,19938,7683,19936,7681xe" filled="true" fillcolor="#989898" stroked="false">
                <v:path arrowok="t"/>
                <v:fill type="solid"/>
              </v:shape>
              <v:shape style="position:absolute;left:19912;top:7670;width:37;height:24" coordorigin="19912,7670" coordsize="37,24" path="m19933,7680l19920,7680,19920,7681,19935,7681,19933,7680xe" filled="true" fillcolor="#989898" stroked="false">
                <v:path arrowok="t"/>
                <v:fill type="solid"/>
              </v:shape>
              <v:shape style="position:absolute;left:19912;top:7670;width:37;height:24" coordorigin="19912,7670" coordsize="37,24" path="m19919,7675l19912,7675,19912,7680,19931,7680,19930,7678,19927,7678,19925,7677,19920,7677,19919,7675xe" filled="true" fillcolor="#989898" stroked="false">
                <v:path arrowok="t"/>
                <v:fill type="solid"/>
              </v:shape>
            </v:group>
            <v:group style="position:absolute;left:19915;top:7712;width:18;height:12" coordorigin="19915,7712" coordsize="18,12">
              <v:shape style="position:absolute;left:19915;top:7712;width:18;height:12" coordorigin="19915,7712" coordsize="18,12" path="m19930,7721l19920,7721,19922,7723,19928,7723,19930,7721xe" filled="true" fillcolor="#989898" stroked="false">
                <v:path arrowok="t"/>
                <v:fill type="solid"/>
              </v:shape>
              <v:shape style="position:absolute;left:19915;top:7712;width:18;height:12" coordorigin="19915,7712" coordsize="18,12" path="m19915,7713l19915,7720,19917,7721,19931,7721,19933,7720,19933,7718,19922,7718,19920,7716,19917,7716,19917,7715,19915,7713xe" filled="true" fillcolor="#989898" stroked="false">
                <v:path arrowok="t"/>
                <v:fill type="solid"/>
              </v:shape>
              <v:shape style="position:absolute;left:19915;top:7712;width:18;height:12" coordorigin="19915,7712" coordsize="18,12" path="m19933,7712l19931,7713,19931,7715,19930,7716,19928,7716,19928,7718,19933,7718,19933,7712xe" filled="true" fillcolor="#989898" stroked="false">
                <v:path arrowok="t"/>
                <v:fill type="solid"/>
              </v:shape>
            </v:group>
            <v:group style="position:absolute;left:19931;top:7702;width:5;height:18" coordorigin="19931,7702" coordsize="5,18">
              <v:shape style="position:absolute;left:19931;top:7702;width:5;height:18" coordorigin="19931,7702" coordsize="5,18" path="m19931,7702l19931,7707,19933,7708,19933,7720,19935,7718,19935,7716,19936,7716,19936,7707,19935,7705,19935,7704,19933,7704,19931,7702xe" filled="true" fillcolor="#989898" stroked="false">
                <v:path arrowok="t"/>
                <v:fill type="solid"/>
              </v:shape>
            </v:group>
            <v:group style="position:absolute;left:19912;top:7697;width:36;height:23" coordorigin="19912,7697" coordsize="36,23">
              <v:shape style="position:absolute;left:19912;top:7697;width:36;height:23" coordorigin="19912,7697" coordsize="36,23" path="m19946,7700l19917,7700,19915,7702,19914,7704,19912,7705,19912,7716,19914,7716,19914,7718,19915,7720,19915,7708,19917,7707,19917,7705,19919,7705,19920,7704,19931,7704,19931,7702,19946,7702,19946,7700xe" filled="true" fillcolor="#989898" stroked="false">
                <v:path arrowok="t"/>
                <v:fill type="solid"/>
              </v:shape>
              <v:shape style="position:absolute;left:19912;top:7697;width:36;height:23" coordorigin="19912,7697" coordsize="36,23" path="m19947,7702l19938,7702,19939,7704,19943,7704,19943,7705,19944,7705,19944,7707,19946,7707,19946,7712,19947,7702xe" filled="true" fillcolor="#989898" stroked="false">
                <v:path arrowok="t"/>
                <v:fill type="solid"/>
              </v:shape>
              <v:shape style="position:absolute;left:19912;top:7697;width:36;height:23" coordorigin="19912,7697" coordsize="36,23" path="m19931,7704l19928,7704,19930,7705,19931,7705,19931,7704xe" filled="true" fillcolor="#989898" stroked="false">
                <v:path arrowok="t"/>
                <v:fill type="solid"/>
              </v:shape>
              <v:shape style="position:absolute;left:19912;top:7697;width:36;height:23" coordorigin="19912,7697" coordsize="36,23" path="m19943,7699l19919,7699,19919,7700,19943,7700,19943,7699xe" filled="true" fillcolor="#989898" stroked="false">
                <v:path arrowok="t"/>
                <v:fill type="solid"/>
              </v:shape>
              <v:shape style="position:absolute;left:19912;top:7697;width:36;height:23" coordorigin="19912,7697" coordsize="36,23" path="m19936,7697l19925,7697,19923,7699,19938,7699,19936,7697xe" filled="true" fillcolor="#989898" stroked="false">
                <v:path arrowok="t"/>
                <v:fill type="solid"/>
              </v:shape>
            </v:group>
            <v:group style="position:absolute;left:19941;top:7702;width:10;height:19" coordorigin="19941,7702" coordsize="10,19">
              <v:shape style="position:absolute;left:19941;top:7702;width:10;height:19" coordorigin="19941,7702" coordsize="10,19" path="m19947,7702l19946,7712,19946,7715,19944,7715,19944,7716,19941,7716,19941,7721,19944,7721,19946,7720,19947,7720,19947,7718,19949,7716,19949,7715,19951,7713,19951,7708,19949,7707,19949,7705,19947,7704,19947,7702xe" filled="true" fillcolor="#989898" stroked="false">
                <v:path arrowok="t"/>
                <v:fill type="solid"/>
              </v:shape>
            </v:group>
            <v:group style="position:absolute;left:19912;top:7731;width:5;height:5" coordorigin="19912,7731" coordsize="5,5">
              <v:shape style="position:absolute;left:19912;top:7731;width:5;height:5" coordorigin="19912,7731" coordsize="5,5" path="m19912,7733l19917,7733e" filled="false" stroked="true" strokeweight=".339018pt" strokecolor="#989898">
                <v:path arrowok="t"/>
              </v:shape>
            </v:group>
            <v:group style="position:absolute;left:19912;top:7740;width:39;height:28" coordorigin="19912,7740" coordsize="39,28">
              <v:shape style="position:absolute;left:19912;top:7740;width:39;height:28" coordorigin="19912,7740" coordsize="39,28" path="m19925,7740l19922,7740,19922,7758,19912,7758,19912,7762,19922,7762,19922,7767,19925,7767,19925,7745,19932,7745,19925,7740xe" filled="true" fillcolor="#989898" stroked="false">
                <v:path arrowok="t"/>
                <v:fill type="solid"/>
              </v:shape>
              <v:shape style="position:absolute;left:19912;top:7740;width:39;height:28" coordorigin="19912,7740" coordsize="39,28" path="m19932,7745l19925,7745,19943,7758,19951,7762,19951,7758,19932,7745xe" filled="true" fillcolor="#989898" stroked="false">
                <v:path arrowok="t"/>
                <v:fill type="solid"/>
              </v:shape>
            </v:group>
            <v:group style="position:absolute;left:19925;top:7758;width:26;height:5" coordorigin="19925,7758" coordsize="26,5">
              <v:shape style="position:absolute;left:19925;top:7758;width:26;height:5" coordorigin="19925,7758" coordsize="26,5" path="m19943,7758l19925,7758,19925,7762,19951,7762,19943,7758xe" filled="true" fillcolor="#989898" stroked="false">
                <v:path arrowok="t"/>
                <v:fill type="solid"/>
              </v:shape>
            </v:group>
            <v:group style="position:absolute;left:19912;top:7772;width:37;height:24" coordorigin="19912,7772" coordsize="37,24">
              <v:shape style="position:absolute;left:19912;top:7772;width:37;height:24" coordorigin="19912,7772" coordsize="37,24" path="m19949,7772l19946,7772,19946,7790,19938,7790,19939,7791,19941,7791,19941,7793,19943,7793,19944,7794,19946,7794,19946,7796,19949,7796,19949,7772xe" filled="true" fillcolor="#989898" stroked="false">
                <v:path arrowok="t"/>
                <v:fill type="solid"/>
              </v:shape>
              <v:shape style="position:absolute;left:19912;top:7772;width:37;height:24" coordorigin="19912,7772" coordsize="37,24" path="m19941,7786l19933,7786,19933,7788,19936,7788,19936,7790,19944,7790,19943,7788,19941,7786xe" filled="true" fillcolor="#989898" stroked="false">
                <v:path arrowok="t"/>
                <v:fill type="solid"/>
              </v:shape>
              <v:shape style="position:absolute;left:19912;top:7772;width:37;height:24" coordorigin="19912,7772" coordsize="37,24" path="m19939,7785l19928,7785,19930,7786,19939,7786,19939,7785xe" filled="true" fillcolor="#989898" stroked="false">
                <v:path arrowok="t"/>
                <v:fill type="solid"/>
              </v:shape>
              <v:shape style="position:absolute;left:19912;top:7772;width:37;height:24" coordorigin="19912,7772" coordsize="37,24" path="m19936,7783l19925,7783,19927,7785,19938,7785,19936,7783xe" filled="true" fillcolor="#989898" stroked="false">
                <v:path arrowok="t"/>
                <v:fill type="solid"/>
              </v:shape>
              <v:shape style="position:absolute;left:19912;top:7772;width:37;height:24" coordorigin="19912,7772" coordsize="37,24" path="m19933,7782l19920,7782,19920,7783,19935,7783,19933,7782xe" filled="true" fillcolor="#989898" stroked="false">
                <v:path arrowok="t"/>
                <v:fill type="solid"/>
              </v:shape>
              <v:shape style="position:absolute;left:19912;top:7772;width:37;height:24" coordorigin="19912,7772" coordsize="37,24" path="m19919,7777l19912,7777,19912,7782,19931,7782,19930,7780,19927,7780,19925,7778,19920,7778,19919,7777xe" filled="true" fillcolor="#989898" stroked="false">
                <v:path arrowok="t"/>
                <v:fill type="solid"/>
              </v:shape>
              <v:shape style="position:absolute;left:20011;top:8304;width:45;height:172" type="#_x0000_t75" stroked="false">
                <v:imagedata r:id="rId344" o:title=""/>
              </v:shape>
            </v:group>
            <v:group style="position:absolute;left:497;top:21791;width:5;height:2" coordorigin="497,21791" coordsize="5,2">
              <v:shape style="position:absolute;left:497;top:21791;width:5;height:2" coordorigin="497,21791" coordsize="5,0" path="m497,21791l502,21791e" filled="false" stroked="true" strokeweight=".578047pt" strokecolor="#989898">
                <v:path arrowok="t"/>
              </v:shape>
            </v:group>
            <v:group style="position:absolute;left:497;top:21786;width:2;height:2" coordorigin="497,21786" coordsize="2,2">
              <v:shape style="position:absolute;left:497;top:21786;width:2;height:2" coordorigin="497,21786" coordsize="0,0" path="m497,21786xe" filled="true" fillcolor="#989898" stroked="false">
                <v:path arrowok="t"/>
                <v:fill type="solid"/>
              </v:shape>
            </v:group>
            <v:group style="position:absolute;left:497;top:21786;width:2;height:4" coordorigin="497,21786" coordsize="2,4">
              <v:shape style="position:absolute;left:497;top:21786;width:2;height:4" coordorigin="497,21786" coordsize="2,4" path="m497,21786l497,21790,499,21790,497,21786xe" filled="true" fillcolor="#989898" stroked="false">
                <v:path arrowok="t"/>
                <v:fill type="solid"/>
              </v:shape>
            </v:group>
            <v:group style="position:absolute;left:497;top:21786;width:2;height:2" coordorigin="497,21786" coordsize="2,2">
              <v:shape style="position:absolute;left:497;top:21786;width:2;height:2" coordorigin="497,21786" coordsize="0,0" path="m497,21786xe" filled="true" fillcolor="#989898" stroked="false">
                <v:path arrowok="t"/>
                <v:fill type="solid"/>
              </v:shape>
            </v:group>
            <v:group style="position:absolute;left:497;top:21786;width:2;height:2" coordorigin="497,21786" coordsize="2,2">
              <v:shape style="position:absolute;left:497;top:21786;width:2;height:2" coordorigin="497,21786" coordsize="0,0" path="m497,21786xe" filled="true" fillcolor="#989898" stroked="false">
                <v:path arrowok="t"/>
                <v:fill type="solid"/>
              </v:shape>
            </v:group>
            <v:group style="position:absolute;left:497;top:21786;width:2;height:2" coordorigin="497,21786" coordsize="2,2">
              <v:shape style="position:absolute;left:497;top:21786;width:2;height:2" coordorigin="497,21786" coordsize="0,0" path="m497,21786xe" filled="true" fillcolor="#989898" stroked="false">
                <v:path arrowok="t"/>
                <v:fill type="solid"/>
              </v:shape>
            </v:group>
            <v:group style="position:absolute;left:497;top:21771;width:7;height:2" coordorigin="497,21771" coordsize="7,2">
              <v:shape style="position:absolute;left:497;top:21771;width:7;height:2" coordorigin="497,21771" coordsize="7,0" path="m497,21771l504,21771e" filled="false" stroked="true" strokeweight=".1pt" strokecolor="#989898">
                <v:path arrowok="t"/>
              </v:shape>
            </v:group>
            <v:group style="position:absolute;left:497;top:21769;width:7;height:2" coordorigin="497,21769" coordsize="7,2">
              <v:shape style="position:absolute;left:497;top:21769;width:7;height:2" coordorigin="497,21769" coordsize="7,2" path="m497,21769l497,21771,504,21771,497,21769xe" filled="true" fillcolor="#989898" stroked="false">
                <v:path arrowok="t"/>
                <v:fill type="solid"/>
              </v:shape>
            </v:group>
            <v:group style="position:absolute;left:497;top:21767;width:7;height:4" coordorigin="497,21767" coordsize="7,4">
              <v:shape style="position:absolute;left:497;top:21767;width:7;height:4" coordorigin="497,21767" coordsize="7,4" path="m497,21767l497,21769,504,21771,497,21767xe" filled="true" fillcolor="#989898" stroked="false">
                <v:path arrowok="t"/>
                <v:fill type="solid"/>
              </v:shape>
            </v:group>
            <v:group style="position:absolute;left:497;top:21766;width:7;height:5" coordorigin="497,21766" coordsize="7,5">
              <v:shape style="position:absolute;left:497;top:21766;width:7;height:5" coordorigin="497,21766" coordsize="7,5" path="m497,21766l497,21767,504,21771,497,21766xe" filled="true" fillcolor="#989898" stroked="false">
                <v:path arrowok="t"/>
                <v:fill type="solid"/>
              </v:shape>
            </v:group>
            <v:group style="position:absolute;left:497;top:21766;width:7;height:5" coordorigin="497,21766" coordsize="7,5">
              <v:shape style="position:absolute;left:497;top:21766;width:7;height:5" coordorigin="497,21766" coordsize="7,5" path="m499,21766l497,21766,504,21771,499,21766xe" filled="true" fillcolor="#989898" stroked="false">
                <v:path arrowok="t"/>
                <v:fill type="solid"/>
              </v:shape>
            </v:group>
            <v:group style="position:absolute;left:497;top:21796;width:2;height:2" coordorigin="497,21796" coordsize="2,2">
              <v:shape style="position:absolute;left:497;top:21796;width:2;height:2" coordorigin="497,21796" coordsize="0,0" path="m497,21796xe" filled="true" fillcolor="#989898" stroked="false">
                <v:path arrowok="t"/>
                <v:fill type="solid"/>
              </v:shape>
            </v:group>
            <v:group style="position:absolute;left:497;top:21796;width:2;height:2" coordorigin="497,21796" coordsize="2,2">
              <v:shape style="position:absolute;left:497;top:21796;width:2;height:2" coordorigin="497,21796" coordsize="0,0" path="m497,21796xe" filled="true" fillcolor="#989898" stroked="false">
                <v:path arrowok="t"/>
                <v:fill type="solid"/>
              </v:shape>
            </v:group>
            <v:group style="position:absolute;left:497;top:21796;width:2;height:2" coordorigin="497,21796" coordsize="2,2">
              <v:shape style="position:absolute;left:497;top:21796;width:2;height:2" coordorigin="497,21796" coordsize="0,0" path="m497,21796xe" filled="true" fillcolor="#989898" stroked="false">
                <v:path arrowok="t"/>
                <v:fill type="solid"/>
              </v:shape>
            </v:group>
            <v:group style="position:absolute;left:497;top:21794;width:2;height:2" coordorigin="497,21794" coordsize="2,2">
              <v:shape style="position:absolute;left:497;top:21794;width:2;height:2" coordorigin="497,21794" coordsize="2,2" path="m499,21794l497,21794,497,21796,499,21794xe" filled="true" fillcolor="#989898" stroked="false">
                <v:path arrowok="t"/>
                <v:fill type="solid"/>
              </v:shape>
            </v:group>
            <v:group style="position:absolute;left:497;top:21794;width:2;height:2" coordorigin="497,21794" coordsize="2,2">
              <v:shape style="position:absolute;left:497;top:21794;width:2;height:2" coordorigin="497,21794" coordsize="2,2" path="m499,21794l497,21796,499,21796,499,21794xe" filled="true" fillcolor="#989898" stroked="false">
                <v:path arrowok="t"/>
                <v:fill type="solid"/>
              </v:shape>
            </v:group>
            <v:group style="position:absolute;left:497;top:21790;width:7;height:2" coordorigin="497,21790" coordsize="7,2">
              <v:shape style="position:absolute;left:497;top:21790;width:7;height:2" coordorigin="497,21790" coordsize="7,0" path="m497,21790l504,21790e" filled="false" stroked="true" strokeweight=".578058pt" strokecolor="#989898">
                <v:path arrowok="t"/>
              </v:shape>
            </v:group>
            <v:group style="position:absolute;left:497;top:21793;width:4;height:2" coordorigin="497,21793" coordsize="4,2">
              <v:shape style="position:absolute;left:497;top:21793;width:4;height:2" coordorigin="497,21793" coordsize="4,2" path="m500,21793l497,21793,497,21794,500,21793xe" filled="true" fillcolor="#989898" stroked="false">
                <v:path arrowok="t"/>
                <v:fill type="solid"/>
              </v:shape>
            </v:group>
            <v:group style="position:absolute;left:497;top:21793;width:4;height:2" coordorigin="497,21793" coordsize="4,2">
              <v:shape style="position:absolute;left:497;top:21793;width:4;height:2" coordorigin="497,21793" coordsize="4,2" path="m500,21793l497,21794,500,21794,500,21793xe" filled="true" fillcolor="#989898" stroked="false">
                <v:path arrowok="t"/>
                <v:fill type="solid"/>
              </v:shape>
            </v:group>
            <v:group style="position:absolute;left:497;top:21791;width:5;height:2" coordorigin="497,21791" coordsize="5,2">
              <v:shape style="position:absolute;left:497;top:21791;width:5;height:2" coordorigin="497,21791" coordsize="5,2" path="m497,21791l497,21793,502,21793,497,21791xe" filled="true" fillcolor="#989898" stroked="false">
                <v:path arrowok="t"/>
                <v:fill type="solid"/>
              </v:shape>
            </v:group>
            <v:group style="position:absolute;left:497;top:21791;width:2;height:2" coordorigin="497,21791" coordsize="2,2">
              <v:shape style="position:absolute;left:497;top:21791;width:2;height:2" coordorigin="497,21791" coordsize="0,0" path="m497,21791xe" filled="true" fillcolor="#989898" stroked="false">
                <v:path arrowok="t"/>
                <v:fill type="solid"/>
              </v:shape>
            </v:group>
            <v:group style="position:absolute;left:497;top:21791;width:2;height:2" coordorigin="497,21791" coordsize="2,2">
              <v:shape style="position:absolute;left:497;top:21791;width:2;height:2" coordorigin="497,21791" coordsize="0,0" path="m497,21791xe" filled="true" fillcolor="#989898" stroked="false">
                <v:path arrowok="t"/>
                <v:fill type="solid"/>
              </v:shape>
            </v:group>
            <v:group style="position:absolute;left:497;top:21791;width:7;height:2" coordorigin="497,21791" coordsize="7,2">
              <v:shape style="position:absolute;left:497;top:21791;width:7;height:2" coordorigin="497,21791" coordsize="7,2" path="m504,21791l497,21791,502,21793,504,21791xe" filled="true" fillcolor="#989898" stroked="false">
                <v:path arrowok="t"/>
                <v:fill type="solid"/>
              </v:shape>
            </v:group>
            <v:group style="position:absolute;left:497;top:21790;width:7;height:2" coordorigin="497,21790" coordsize="7,2">
              <v:shape style="position:absolute;left:497;top:21790;width:7;height:2" coordorigin="497,21790" coordsize="7,2" path="m499,21790l497,21791,504,21791,499,21790xe" filled="true" fillcolor="#989898" stroked="false">
                <v:path arrowok="t"/>
                <v:fill type="solid"/>
              </v:shape>
            </v:group>
            <v:group style="position:absolute;left:499;top:21790;width:7;height:2" coordorigin="499,21790" coordsize="7,2">
              <v:shape style="position:absolute;left:499;top:21790;width:7;height:2" coordorigin="499,21790" coordsize="7,2" path="m505,21790l499,21790,504,21791,505,21790xe" filled="true" fillcolor="#989898" stroked="false">
                <v:path arrowok="t"/>
                <v:fill type="solid"/>
              </v:shape>
            </v:group>
            <v:group style="position:absolute;left:499;top:21788;width:7;height:2" coordorigin="499,21788" coordsize="7,2">
              <v:shape style="position:absolute;left:499;top:21788;width:7;height:2" coordorigin="499,21788" coordsize="7,2" path="m505,21788l499,21790,505,21790,505,21788xe" filled="true" fillcolor="#989898" stroked="false">
                <v:path arrowok="t"/>
                <v:fill type="solid"/>
              </v:shape>
            </v:group>
            <v:group style="position:absolute;left:497;top:21786;width:10;height:2" coordorigin="497,21786" coordsize="10,2">
              <v:shape style="position:absolute;left:497;top:21786;width:10;height:2" coordorigin="497,21786" coordsize="10,2" path="m497,21786l505,21788,507,21788,497,21786xe" filled="true" fillcolor="#989898" stroked="false">
                <v:path arrowok="t"/>
                <v:fill type="solid"/>
              </v:shape>
            </v:group>
            <v:group style="position:absolute;left:497;top:21786;width:8;height:4" coordorigin="497,21786" coordsize="8,4">
              <v:shape style="position:absolute;left:497;top:21786;width:8;height:4" coordorigin="497,21786" coordsize="8,4" path="m497,21786l499,21790,505,21788,497,21786xe" filled="true" fillcolor="#989898" stroked="false">
                <v:path arrowok="t"/>
                <v:fill type="solid"/>
              </v:shape>
            </v:group>
            <v:group style="position:absolute;left:497;top:21786;width:10;height:2" coordorigin="497,21786" coordsize="10,2">
              <v:shape style="position:absolute;left:497;top:21786;width:10;height:2" coordorigin="497,21786" coordsize="10,2" path="m500,21786l497,21786,507,21788,500,21786xe" filled="true" fillcolor="#989898" stroked="false">
                <v:path arrowok="t"/>
                <v:fill type="solid"/>
              </v:shape>
            </v:group>
            <v:group style="position:absolute;left:500;top:21786;width:7;height:2" coordorigin="500,21786" coordsize="7,2">
              <v:shape style="position:absolute;left:500;top:21786;width:7;height:2" coordorigin="500,21786" coordsize="7,2" path="m507,21786l500,21786,507,21788,507,21786xe" filled="true" fillcolor="#989898" stroked="false">
                <v:path arrowok="t"/>
                <v:fill type="solid"/>
              </v:shape>
            </v:group>
            <v:group style="position:absolute;left:500;top:21785;width:8;height:2" coordorigin="500,21785" coordsize="8,2">
              <v:shape style="position:absolute;left:500;top:21785;width:8;height:2" coordorigin="500,21785" coordsize="8,2" path="m500,21785l507,21786,508,21786,500,21785xe" filled="true" fillcolor="#989898" stroked="false">
                <v:path arrowok="t"/>
                <v:fill type="solid"/>
              </v:shape>
            </v:group>
            <v:group style="position:absolute;left:500;top:21785;width:7;height:2" coordorigin="500,21785" coordsize="7,2">
              <v:shape style="position:absolute;left:500;top:21785;width:7;height:2" coordorigin="500,21785" coordsize="7,2" path="m500,21785l500,21786,507,21786,500,21785xe" filled="true" fillcolor="#989898" stroked="false">
                <v:path arrowok="t"/>
                <v:fill type="solid"/>
              </v:shape>
            </v:group>
            <v:group style="position:absolute;left:500;top:21785;width:8;height:2" coordorigin="500,21785" coordsize="8,2">
              <v:shape style="position:absolute;left:500;top:21785;width:8;height:2" coordorigin="500,21785" coordsize="8,2" path="m504,21785l500,21785,508,21786,504,21785xe" filled="true" fillcolor="#989898" stroked="false">
                <v:path arrowok="t"/>
                <v:fill type="solid"/>
              </v:shape>
            </v:group>
            <v:group style="position:absolute;left:504;top:21785;width:5;height:2" coordorigin="504,21785" coordsize="5,2">
              <v:shape style="position:absolute;left:504;top:21785;width:5;height:2" coordorigin="504,21785" coordsize="5,2" path="m508,21785l504,21785,508,21786,508,21785xe" filled="true" fillcolor="#989898" stroked="false">
                <v:path arrowok="t"/>
                <v:fill type="solid"/>
              </v:shape>
            </v:group>
            <v:group style="position:absolute;left:504;top:21783;width:5;height:2" coordorigin="504,21783" coordsize="5,2">
              <v:shape style="position:absolute;left:504;top:21783;width:5;height:2" coordorigin="504,21783" coordsize="5,2" path="m504,21783l504,21785,508,21785,504,21783xe" filled="true" fillcolor="#989898" stroked="false">
                <v:path arrowok="t"/>
                <v:fill type="solid"/>
              </v:shape>
            </v:group>
            <v:group style="position:absolute;left:504;top:21783;width:7;height:2" coordorigin="504,21783" coordsize="7,2">
              <v:shape style="position:absolute;left:504;top:21783;width:7;height:2" coordorigin="504,21783" coordsize="7,2" path="m510,21783l504,21783,508,21785,510,21783xe" filled="true" fillcolor="#989898" stroked="false">
                <v:path arrowok="t"/>
                <v:fill type="solid"/>
              </v:shape>
            </v:group>
            <v:group style="position:absolute;left:504;top:21782;width:7;height:2" coordorigin="504,21782" coordsize="7,2">
              <v:shape style="position:absolute;left:504;top:21782;width:7;height:2" coordorigin="504,21782" coordsize="7,2" path="m505,21782l504,21783,510,21783,505,21782xe" filled="true" fillcolor="#989898" stroked="false">
                <v:path arrowok="t"/>
                <v:fill type="solid"/>
              </v:shape>
            </v:group>
            <v:group style="position:absolute;left:505;top:21782;width:5;height:2" coordorigin="505,21782" coordsize="5,2">
              <v:shape style="position:absolute;left:505;top:21782;width:5;height:2" coordorigin="505,21782" coordsize="5,2" path="m510,21782l505,21782,510,21783,510,21782xe" filled="true" fillcolor="#989898" stroked="false">
                <v:path arrowok="t"/>
                <v:fill type="solid"/>
              </v:shape>
            </v:group>
            <v:group style="position:absolute;left:505;top:21780;width:5;height:2" coordorigin="505,21780" coordsize="5,2">
              <v:shape style="position:absolute;left:505;top:21780;width:5;height:2" coordorigin="505,21780" coordsize="5,2" path="m507,21780l505,21782,510,21782,507,21780xe" filled="true" fillcolor="#989898" stroked="false">
                <v:path arrowok="t"/>
                <v:fill type="solid"/>
              </v:shape>
            </v:group>
            <v:group style="position:absolute;left:507;top:21780;width:5;height:2" coordorigin="507,21780" coordsize="5,2">
              <v:shape style="position:absolute;left:507;top:21780;width:5;height:2" coordorigin="507,21780" coordsize="5,2" path="m512,21780l507,21780,510,21782,512,21780xe" filled="true" fillcolor="#989898" stroked="false">
                <v:path arrowok="t"/>
                <v:fill type="solid"/>
              </v:shape>
            </v:group>
            <v:group style="position:absolute;left:507;top:21778;width:5;height:2" coordorigin="507,21778" coordsize="5,2">
              <v:shape style="position:absolute;left:507;top:21778;width:5;height:2" coordorigin="507,21778" coordsize="5,2" path="m512,21778l507,21780,512,21780,512,21778xe" filled="true" fillcolor="#989898" stroked="false">
                <v:path arrowok="t"/>
                <v:fill type="solid"/>
              </v:shape>
            </v:group>
            <v:group style="position:absolute;left:507;top:21778;width:5;height:2" coordorigin="507,21778" coordsize="5,2">
              <v:shape style="position:absolute;left:507;top:21778;width:5;height:2" coordorigin="507,21778" coordsize="5,2" path="m512,21778l507,21778,507,21780,512,21778xe" filled="true" fillcolor="#989898" stroked="false">
                <v:path arrowok="t"/>
                <v:fill type="solid"/>
              </v:shape>
            </v:group>
            <v:group style="position:absolute;left:507;top:21777;width:5;height:2" coordorigin="507,21777" coordsize="5,2">
              <v:shape style="position:absolute;left:507;top:21777;width:5;height:2" coordorigin="507,21777" coordsize="5,2" path="m507,21777l507,21778,512,21778,507,21777xe" filled="true" fillcolor="#989898" stroked="false">
                <v:path arrowok="t"/>
                <v:fill type="solid"/>
              </v:shape>
            </v:group>
            <v:group style="position:absolute;left:507;top:21777;width:5;height:2" coordorigin="507,21777" coordsize="5,2">
              <v:shape style="position:absolute;left:507;top:21777;width:5;height:2" coordorigin="507,21777" coordsize="5,2" path="m512,21777l507,21777,512,21778,512,21777xe" filled="true" fillcolor="#989898" stroked="false">
                <v:path arrowok="t"/>
                <v:fill type="solid"/>
              </v:shape>
            </v:group>
            <v:group style="position:absolute;left:507;top:21775;width:5;height:2" coordorigin="507,21775" coordsize="5,2">
              <v:shape style="position:absolute;left:507;top:21775;width:5;height:2" coordorigin="507,21775" coordsize="5,2" path="m507,21775l507,21777,512,21777,507,21775xe" filled="true" fillcolor="#989898" stroked="false">
                <v:path arrowok="t"/>
                <v:fill type="solid"/>
              </v:shape>
            </v:group>
            <v:group style="position:absolute;left:507;top:21775;width:5;height:2" coordorigin="507,21775" coordsize="5,2">
              <v:shape style="position:absolute;left:507;top:21775;width:5;height:2" coordorigin="507,21775" coordsize="5,2" path="m512,21775l507,21775,512,21777,512,21775xe" filled="true" fillcolor="#989898" stroked="false">
                <v:path arrowok="t"/>
                <v:fill type="solid"/>
              </v:shape>
            </v:group>
            <v:group style="position:absolute;left:507;top:21774;width:5;height:2" coordorigin="507,21774" coordsize="5,2">
              <v:shape style="position:absolute;left:507;top:21774;width:5;height:2" coordorigin="507,21774" coordsize="5,2" path="m510,21774l507,21775,512,21775,510,21774xe" filled="true" fillcolor="#989898" stroked="false">
                <v:path arrowok="t"/>
                <v:fill type="solid"/>
              </v:shape>
            </v:group>
            <v:group style="position:absolute;left:507;top:21774;width:4;height:2" coordorigin="507,21774" coordsize="4,2">
              <v:shape style="position:absolute;left:507;top:21774;width:4;height:2" coordorigin="507,21774" coordsize="4,2" path="m510,21774l507,21774,507,21775,510,21774xe" filled="true" fillcolor="#989898" stroked="false">
                <v:path arrowok="t"/>
                <v:fill type="solid"/>
              </v:shape>
            </v:group>
            <v:group style="position:absolute;left:505;top:21772;width:5;height:2" coordorigin="505,21772" coordsize="5,2">
              <v:shape style="position:absolute;left:505;top:21772;width:5;height:2" coordorigin="505,21772" coordsize="5,2" path="m505,21772l507,21774,510,21774,505,21772xe" filled="true" fillcolor="#989898" stroked="false">
                <v:path arrowok="t"/>
                <v:fill type="solid"/>
              </v:shape>
            </v:group>
            <v:group style="position:absolute;left:505;top:21772;width:5;height:2" coordorigin="505,21772" coordsize="5,2">
              <v:shape style="position:absolute;left:505;top:21772;width:5;height:2" coordorigin="505,21772" coordsize="5,2" path="m510,21772l505,21772,510,21774,510,21772xe" filled="true" fillcolor="#989898" stroked="false">
                <v:path arrowok="t"/>
                <v:fill type="solid"/>
              </v:shape>
            </v:group>
            <v:group style="position:absolute;left:505;top:21771;width:5;height:2" coordorigin="505,21771" coordsize="5,2">
              <v:shape style="position:absolute;left:505;top:21771;width:5;height:2" coordorigin="505,21771" coordsize="5,2" path="m508,21771l505,21772,510,21772,508,21771xe" filled="true" fillcolor="#989898" stroked="false">
                <v:path arrowok="t"/>
                <v:fill type="solid"/>
              </v:shape>
            </v:group>
            <v:group style="position:absolute;left:505;top:21769;width:4;height:4" coordorigin="505,21769" coordsize="4,4">
              <v:shape style="position:absolute;left:505;top:21769;width:4;height:4" coordorigin="505,21769" coordsize="4,4" path="m508,21769l505,21772,508,21771,508,21769xe" filled="true" fillcolor="#989898" stroked="false">
                <v:path arrowok="t"/>
                <v:fill type="solid"/>
              </v:shape>
            </v:group>
            <v:group style="position:absolute;left:505;top:21768;width:4;height:2" coordorigin="505,21768" coordsize="4,2">
              <v:shape style="position:absolute;left:505;top:21768;width:4;height:2" coordorigin="505,21768" coordsize="4,0" path="m505,21768l508,21768e" filled="false" stroked="true" strokeweight=".178774pt" strokecolor="#989898">
                <v:path arrowok="t"/>
              </v:shape>
            </v:group>
            <v:group style="position:absolute;left:505;top:21769;width:4;height:4" coordorigin="505,21769" coordsize="4,4">
              <v:shape style="position:absolute;left:505;top:21769;width:4;height:4" coordorigin="505,21769" coordsize="4,4" path="m508,21769l507,21769,505,21772,508,21769xe" filled="true" fillcolor="#989898" stroked="false">
                <v:path arrowok="t"/>
                <v:fill type="solid"/>
              </v:shape>
            </v:group>
            <v:group style="position:absolute;left:505;top:21767;width:2;height:5" coordorigin="505,21767" coordsize="2,5">
              <v:shape style="position:absolute;left:505;top:21767;width:2;height:5" coordorigin="505,21767" coordsize="2,5" path="m507,21767l505,21772,507,21769,507,21767xe" filled="true" fillcolor="#989898" stroked="false">
                <v:path arrowok="t"/>
                <v:fill type="solid"/>
              </v:shape>
            </v:group>
            <v:group style="position:absolute;left:505;top:21767;width:2;height:5" coordorigin="505,21767" coordsize="2,5">
              <v:shape style="position:absolute;left:505;top:21767;width:2;height:5" coordorigin="505,21767" coordsize="2,5" path="m507,21767l505,21767,505,21772,507,21767xe" filled="true" fillcolor="#989898" stroked="false">
                <v:path arrowok="t"/>
                <v:fill type="solid"/>
              </v:shape>
            </v:group>
            <v:group style="position:absolute;left:499;top:21766;width:7;height:7" coordorigin="499,21766" coordsize="7,7">
              <v:shape style="position:absolute;left:499;top:21766;width:7;height:7" coordorigin="499,21766" coordsize="7,7" path="m499,21766l505,21772,505,21767,499,21766xe" filled="true" fillcolor="#989898" stroked="false">
                <v:path arrowok="t"/>
                <v:fill type="solid"/>
              </v:shape>
            </v:group>
            <v:group style="position:absolute;left:499;top:21766;width:7;height:2" coordorigin="499,21766" coordsize="7,2">
              <v:shape style="position:absolute;left:499;top:21766;width:7;height:2" coordorigin="499,21766" coordsize="7,2" path="m504,21766l499,21766,505,21767,504,21766xe" filled="true" fillcolor="#989898" stroked="false">
                <v:path arrowok="t"/>
                <v:fill type="solid"/>
              </v:shape>
            </v:group>
            <v:group style="position:absolute;left:504;top:21802;width:20;height:18" coordorigin="504,21802" coordsize="20,18">
              <v:shape style="position:absolute;left:504;top:21802;width:20;height:18" coordorigin="504,21802" coordsize="20,18" path="m507,21815l505,21815,510,21820,515,21820,515,21818,518,21818,518,21817,508,21817,507,21815xe" filled="true" fillcolor="#989898" stroked="false">
                <v:path arrowok="t"/>
                <v:fill type="solid"/>
              </v:shape>
              <v:shape style="position:absolute;left:504;top:21802;width:20;height:18" coordorigin="504,21802" coordsize="20,18" path="m520,21815l512,21815,510,21817,520,21817,520,21815xe" filled="true" fillcolor="#989898" stroked="false">
                <v:path arrowok="t"/>
                <v:fill type="solid"/>
              </v:shape>
              <v:shape style="position:absolute;left:504;top:21802;width:20;height:18" coordorigin="504,21802" coordsize="20,18" path="m504,21814l505,21815,504,21814xe" filled="true" fillcolor="#989898" stroked="false">
                <v:path arrowok="t"/>
                <v:fill type="solid"/>
              </v:shape>
              <v:shape style="position:absolute;left:504;top:21802;width:20;height:18" coordorigin="504,21802" coordsize="20,18" path="m516,21802l518,21804,518,21810,513,21815,521,21815,521,21812,523,21812,523,21807,516,21802xe" filled="true" fillcolor="#989898" stroked="false">
                <v:path arrowok="t"/>
                <v:fill type="solid"/>
              </v:shape>
            </v:group>
            <v:group style="position:absolute;left:510;top:21796;width:13;height:12" coordorigin="510,21796" coordsize="13,12">
              <v:shape style="position:absolute;left:510;top:21796;width:13;height:12" coordorigin="510,21796" coordsize="13,12" path="m513,21796l510,21796,510,21798,513,21801,515,21801,516,21802,523,21807,523,21804,521,21802,521,21801,520,21799,518,21799,516,21798,515,21798,513,21796xe" filled="true" fillcolor="#989898" stroked="false">
                <v:path arrowok="t"/>
                <v:fill type="solid"/>
              </v:shape>
            </v:group>
            <v:group style="position:absolute;left:497;top:21786;width:29;height:34" coordorigin="497,21786" coordsize="29,34">
              <v:shape style="position:absolute;left:497;top:21786;width:29;height:34" coordorigin="497,21786" coordsize="29,34" path="m510,21799l500,21799,500,21801,499,21802,499,21806,497,21807,497,21810,499,21812,499,21815,500,21815,500,21817,502,21817,502,21818,504,21818,505,21820,510,21820,502,21812,502,21806,504,21806,504,21804,507,21801,508,21801,510,21799xe" filled="true" fillcolor="#989898" stroked="false">
                <v:path arrowok="t"/>
                <v:fill type="solid"/>
              </v:shape>
              <v:shape style="position:absolute;left:497;top:21786;width:29;height:34" coordorigin="497,21786" coordsize="29,34" path="m512,21799l513,21801,512,21799xe" filled="true" fillcolor="#989898" stroked="false">
                <v:path arrowok="t"/>
                <v:fill type="solid"/>
              </v:shape>
              <v:shape style="position:absolute;left:497;top:21786;width:29;height:34" coordorigin="497,21786" coordsize="29,34" path="m512,21794l505,21794,504,21796,504,21798,502,21798,502,21799,512,21799,510,21798,510,21796,512,21796,512,21794xe" filled="true" fillcolor="#989898" stroked="false">
                <v:path arrowok="t"/>
                <v:fill type="solid"/>
              </v:shape>
              <v:shape style="position:absolute;left:497;top:21786;width:29;height:34" coordorigin="497,21786" coordsize="29,34" path="m513,21793l507,21793,507,21794,513,21794,513,21793xe" filled="true" fillcolor="#989898" stroked="false">
                <v:path arrowok="t"/>
                <v:fill type="solid"/>
              </v:shape>
              <v:shape style="position:absolute;left:497;top:21786;width:29;height:34" coordorigin="497,21786" coordsize="29,34" path="m516,21791l508,21791,508,21793,515,21793,516,21791xe" filled="true" fillcolor="#989898" stroked="false">
                <v:path arrowok="t"/>
                <v:fill type="solid"/>
              </v:shape>
              <v:shape style="position:absolute;left:497;top:21786;width:29;height:34" coordorigin="497,21786" coordsize="29,34" path="m526,21791l524,21791,526,21793,526,21791xe" filled="true" fillcolor="#989898" stroked="false">
                <v:path arrowok="t"/>
                <v:fill type="solid"/>
              </v:shape>
              <v:shape style="position:absolute;left:497;top:21786;width:29;height:34" coordorigin="497,21786" coordsize="29,34" path="m520,21786l516,21786,516,21788,513,21788,513,21790,510,21790,510,21791,524,21791,520,21786xe" filled="true" fillcolor="#989898" stroked="false">
                <v:path arrowok="t"/>
                <v:fill type="solid"/>
              </v:shape>
            </v:group>
            <v:group style="position:absolute;left:520;top:21786;width:13;height:18" coordorigin="520,21786" coordsize="13,18">
              <v:shape style="position:absolute;left:520;top:21786;width:13;height:18" coordorigin="520,21786" coordsize="13,18" path="m524,21786l520,21786,526,21793,527,21793,527,21801,526,21801,529,21804,531,21804,531,21802,532,21801,532,21794,531,21794,531,21791,529,21791,529,21790,527,21790,527,21788,524,21788,524,21786xe" filled="true" fillcolor="#989898" stroked="false">
                <v:path arrowok="t"/>
                <v:fill type="solid"/>
              </v:shape>
              <v:shape style="position:absolute;left:6555;top:11267;width:118;height:308" type="#_x0000_t75" stroked="false">
                <v:imagedata r:id="rId345" o:title=""/>
              </v:shape>
              <v:shape style="position:absolute;left:6774;top:19584;width:112;height:110" type="#_x0000_t75" stroked="false">
                <v:imagedata r:id="rId346" o:title=""/>
              </v:shape>
              <v:shape style="position:absolute;left:18717;top:11892;width:112;height:300" type="#_x0000_t75" stroked="false">
                <v:imagedata r:id="rId347" o:title=""/>
              </v:shape>
              <v:shape style="position:absolute;left:18690;top:12502;width:108;height:110" type="#_x0000_t75" stroked="false">
                <v:imagedata r:id="rId348" o:title=""/>
              </v:shape>
              <v:shape style="position:absolute;left:18382;top:12951;width:108;height:115" type="#_x0000_t75" stroked="false">
                <v:imagedata r:id="rId349" o:title=""/>
              </v:shape>
              <v:shape style="position:absolute;left:18480;top:13517;width:107;height:110" type="#_x0000_t75" stroked="false">
                <v:imagedata r:id="rId350" o:title=""/>
              </v:shape>
              <v:shape style="position:absolute;left:18295;top:13987;width:110;height:112" type="#_x0000_t75" stroked="false">
                <v:imagedata r:id="rId351" o:title=""/>
              </v:shape>
              <v:shape style="position:absolute;left:18065;top:14462;width:107;height:110" type="#_x0000_t75" stroked="false">
                <v:imagedata r:id="rId352" o:title=""/>
              </v:shape>
              <v:shape style="position:absolute;left:17791;top:14928;width:107;height:110" type="#_x0000_t75" stroked="false">
                <v:imagedata r:id="rId353" o:title=""/>
              </v:shape>
              <v:shape style="position:absolute;left:17449;top:15402;width:108;height:112" type="#_x0000_t75" stroked="false">
                <v:imagedata r:id="rId354" o:title=""/>
              </v:shape>
              <v:shape style="position:absolute;left:17088;top:15829;width:110;height:112" type="#_x0000_t75" stroked="false">
                <v:imagedata r:id="rId355" o:title=""/>
              </v:shape>
              <v:shape style="position:absolute;left:16661;top:16284;width:108;height:110" type="#_x0000_t75" stroked="false">
                <v:imagedata r:id="rId356" o:title=""/>
              </v:shape>
            </v:group>
            <v:group style="position:absolute;left:16121;top:16752;width:40;height:34" coordorigin="16121,16752" coordsize="40,34">
              <v:shape style="position:absolute;left:16121;top:16752;width:40;height:34" coordorigin="16121,16752" coordsize="40,34" path="m16129,16781l16121,16781,16126,16786,16126,16784,16127,16784,16127,16782,16129,16782,16129,16781xe" filled="true" fillcolor="#989898" stroked="false">
                <v:path arrowok="t"/>
                <v:fill type="solid"/>
              </v:shape>
              <v:shape style="position:absolute;left:16121;top:16752;width:40;height:34" coordorigin="16121,16752" coordsize="40,34" path="m16132,16779l16124,16779,16123,16781,16131,16781,16132,16779xe" filled="true" fillcolor="#989898" stroked="false">
                <v:path arrowok="t"/>
                <v:fill type="solid"/>
              </v:shape>
              <v:shape style="position:absolute;left:16121;top:16752;width:40;height:34" coordorigin="16121,16752" coordsize="40,34" path="m16135,16778l16126,16778,16126,16779,16134,16779,16135,16778xe" filled="true" fillcolor="#989898" stroked="false">
                <v:path arrowok="t"/>
                <v:fill type="solid"/>
              </v:shape>
              <v:shape style="position:absolute;left:16121;top:16752;width:40;height:34" coordorigin="16121,16752" coordsize="40,34" path="m16139,16776l16127,16776,16127,16778,16137,16778,16139,16776xe" filled="true" fillcolor="#989898" stroked="false">
                <v:path arrowok="t"/>
                <v:fill type="solid"/>
              </v:shape>
              <v:shape style="position:absolute;left:16121;top:16752;width:40;height:34" coordorigin="16121,16752" coordsize="40,34" path="m16142,16775l16131,16775,16131,16776,16140,16776,16142,16775xe" filled="true" fillcolor="#989898" stroked="false">
                <v:path arrowok="t"/>
                <v:fill type="solid"/>
              </v:shape>
              <v:shape style="position:absolute;left:16121;top:16752;width:40;height:34" coordorigin="16121,16752" coordsize="40,34" path="m16147,16773l16134,16773,16134,16775,16145,16775,16147,16773xe" filled="true" fillcolor="#989898" stroked="false">
                <v:path arrowok="t"/>
                <v:fill type="solid"/>
              </v:shape>
              <v:shape style="position:absolute;left:16121;top:16752;width:40;height:34" coordorigin="16121,16752" coordsize="40,34" path="m16153,16771l16137,16771,16137,16773,16153,16773,16153,16771xe" filled="true" fillcolor="#989898" stroked="false">
                <v:path arrowok="t"/>
                <v:fill type="solid"/>
              </v:shape>
              <v:shape style="position:absolute;left:16121;top:16752;width:40;height:34" coordorigin="16121,16752" coordsize="40,34" path="m16145,16752l16142,16755,16155,16768,16147,16768,16147,16770,16142,16770,16140,16771,16159,16771,16161,16768,16145,16752xe" filled="true" fillcolor="#989898" stroked="false">
                <v:path arrowok="t"/>
                <v:fill type="solid"/>
              </v:shape>
            </v:group>
            <v:group style="position:absolute;left:16143;top:16795;width:24;height:18" coordorigin="16143,16795" coordsize="24,18">
              <v:shape style="position:absolute;left:16143;top:16795;width:24;height:18" coordorigin="16143,16795" coordsize="24,18" path="m16159,16811l16153,16811,16155,16813,16159,16813,16159,16811xe" filled="true" fillcolor="#989898" stroked="false">
                <v:path arrowok="t"/>
                <v:fill type="solid"/>
              </v:shape>
              <v:shape style="position:absolute;left:16143;top:16795;width:24;height:18" coordorigin="16143,16795" coordsize="24,18" path="m16163,16810l16150,16810,16150,16811,16163,16811,16163,16810xe" filled="true" fillcolor="#989898" stroked="false">
                <v:path arrowok="t"/>
                <v:fill type="solid"/>
              </v:shape>
              <v:shape style="position:absolute;left:16143;top:16795;width:24;height:18" coordorigin="16143,16795" coordsize="24,18" path="m16163,16797l16163,16798,16164,16800,16163,16802,16163,16803,16161,16805,16161,16806,16159,16806,16159,16808,16148,16808,16148,16810,16164,16810,16166,16808,16166,16806,16167,16805,16167,16802,16163,16797xe" filled="true" fillcolor="#989898" stroked="false">
                <v:path arrowok="t"/>
                <v:fill type="solid"/>
              </v:shape>
              <v:shape style="position:absolute;left:16143;top:16795;width:24;height:18" coordorigin="16143,16795" coordsize="24,18" path="m16151,16806l16147,16806,16147,16808,16153,16808,16151,16806xe" filled="true" fillcolor="#989898" stroked="false">
                <v:path arrowok="t"/>
                <v:fill type="solid"/>
              </v:shape>
              <v:shape style="position:absolute;left:16143;top:16795;width:24;height:18" coordorigin="16143,16795" coordsize="24,18" path="m16143,16800l16143,16803,16145,16803,16145,16806,16150,16806,16143,16800xe" filled="true" fillcolor="#989898" stroked="false">
                <v:path arrowok="t"/>
                <v:fill type="solid"/>
              </v:shape>
              <v:shape style="position:absolute;left:16143;top:16795;width:24;height:18" coordorigin="16143,16795" coordsize="24,18" path="m16161,16795l16163,16797,16161,16795xe" filled="true" fillcolor="#989898" stroked="false">
                <v:path arrowok="t"/>
                <v:fill type="solid"/>
              </v:shape>
            </v:group>
            <v:group style="position:absolute;left:16164;top:16786;width:15;height:13" coordorigin="16164,16786" coordsize="15,13">
              <v:shape style="position:absolute;left:16164;top:16786;width:15;height:13" coordorigin="16164,16786" coordsize="15,13" path="m16174,16786l16174,16790,16170,16794,16165,16794,16169,16798,16172,16798,16172,16797,16175,16797,16175,16795,16177,16794,16177,16792,16178,16792,16178,16790,16174,16786xe" filled="true" fillcolor="#989898" stroked="false">
                <v:path arrowok="t"/>
                <v:fill type="solid"/>
              </v:shape>
              <v:shape style="position:absolute;left:16164;top:16786;width:15;height:13" coordorigin="16164,16786" coordsize="15,13" path="m16164,16792l16164,16794,16165,16794,16164,16792xe" filled="true" fillcolor="#989898" stroked="false">
                <v:path arrowok="t"/>
                <v:fill type="solid"/>
              </v:shape>
            </v:group>
            <v:group style="position:absolute;left:16143;top:16778;width:36;height:29" coordorigin="16143,16778" coordsize="36,29">
              <v:shape style="position:absolute;left:16143;top:16778;width:36;height:29" coordorigin="16143,16778" coordsize="36,29" path="m16158,16789l16150,16789,16145,16794,16145,16795,16143,16795,16143,16800,16150,16806,16150,16803,16148,16803,16148,16797,16150,16797,16150,16795,16151,16794,16153,16794,16153,16792,16163,16792,16163,16790,16159,16790,16158,16789xe" filled="true" fillcolor="#989898" stroked="false">
                <v:path arrowok="t"/>
                <v:fill type="solid"/>
              </v:shape>
              <v:shape style="position:absolute;left:16143;top:16778;width:36;height:29" coordorigin="16143,16778" coordsize="36,29" path="m16164,16792l16158,16792,16158,16794,16159,16794,16167,16802,16167,16798,16166,16797,16168,16797,16164,16792xe" filled="true" fillcolor="#989898" stroked="false">
                <v:path arrowok="t"/>
                <v:fill type="solid"/>
              </v:shape>
              <v:shape style="position:absolute;left:16143;top:16778;width:36;height:29" coordorigin="16143,16778" coordsize="36,29" path="m16168,16797l16167,16797,16169,16798,16168,16797xe" filled="true" fillcolor="#989898" stroked="false">
                <v:path arrowok="t"/>
                <v:fill type="solid"/>
              </v:shape>
              <v:shape style="position:absolute;left:16143;top:16778;width:36;height:29" coordorigin="16143,16778" coordsize="36,29" path="m16164,16782l16158,16782,16158,16789,16159,16789,16159,16790,16163,16790,16163,16784,16164,16784,16164,16782xe" filled="true" fillcolor="#989898" stroked="false">
                <v:path arrowok="t"/>
                <v:fill type="solid"/>
              </v:shape>
              <v:shape style="position:absolute;left:16143;top:16778;width:36;height:29" coordorigin="16143,16778" coordsize="36,29" path="m16177,16782l16170,16782,16178,16790,16178,16786,16177,16786,16177,16782xe" filled="true" fillcolor="#989898" stroked="false">
                <v:path arrowok="t"/>
                <v:fill type="solid"/>
              </v:shape>
              <v:shape style="position:absolute;left:16143;top:16778;width:36;height:29" coordorigin="16143,16778" coordsize="36,29" path="m16175,16781l16159,16781,16159,16782,16175,16782,16175,16781xe" filled="true" fillcolor="#989898" stroked="false">
                <v:path arrowok="t"/>
                <v:fill type="solid"/>
              </v:shape>
              <v:shape style="position:absolute;left:16143;top:16778;width:36;height:29" coordorigin="16143,16778" coordsize="36,29" path="m16174,16779l16161,16779,16161,16781,16174,16781,16174,16779xe" filled="true" fillcolor="#989898" stroked="false">
                <v:path arrowok="t"/>
                <v:fill type="solid"/>
              </v:shape>
              <v:shape style="position:absolute;left:16143;top:16778;width:36;height:29" coordorigin="16143,16778" coordsize="36,29" path="m16170,16778l16163,16778,16163,16779,16172,16779,16170,16778xe" filled="true" fillcolor="#989898" stroked="false">
                <v:path arrowok="t"/>
                <v:fill type="solid"/>
              </v:shape>
            </v:group>
            <v:group style="position:absolute;left:16161;top:16818;width:8;height:8" coordorigin="16161,16818" coordsize="8,8">
              <v:shape style="position:absolute;left:16161;top:16818;width:8;height:8" coordorigin="16161,16818" coordsize="8,8" path="m16166,16818l16161,16821,16166,16826,16169,16821,16166,16818xe" filled="true" fillcolor="#989898" stroked="false">
                <v:path arrowok="t"/>
                <v:fill type="solid"/>
              </v:shape>
            </v:group>
            <v:group style="position:absolute;left:16174;top:16803;width:40;height:34" coordorigin="16174,16803" coordsize="40,34">
              <v:shape style="position:absolute;left:16174;top:16803;width:40;height:34" coordorigin="16174,16803" coordsize="40,34" path="m16185,16830l16177,16830,16175,16832,16174,16833,16177,16837,16178,16837,16178,16835,16180,16835,16180,16833,16182,16833,16183,16832,16185,16832,16185,16830xe" filled="true" fillcolor="#989898" stroked="false">
                <v:path arrowok="t"/>
                <v:fill type="solid"/>
              </v:shape>
              <v:shape style="position:absolute;left:16174;top:16803;width:40;height:34" coordorigin="16174,16803" coordsize="40,34" path="m16188,16829l16178,16829,16178,16830,16188,16830,16188,16829xe" filled="true" fillcolor="#989898" stroked="false">
                <v:path arrowok="t"/>
                <v:fill type="solid"/>
              </v:shape>
              <v:shape style="position:absolute;left:16174;top:16803;width:40;height:34" coordorigin="16174,16803" coordsize="40,34" path="m16191,16827l16182,16827,16182,16829,16191,16829,16191,16827xe" filled="true" fillcolor="#989898" stroked="false">
                <v:path arrowok="t"/>
                <v:fill type="solid"/>
              </v:shape>
              <v:shape style="position:absolute;left:16174;top:16803;width:40;height:34" coordorigin="16174,16803" coordsize="40,34" path="m16196,16826l16185,16826,16183,16827,16196,16827,16196,16826xe" filled="true" fillcolor="#989898" stroked="false">
                <v:path arrowok="t"/>
                <v:fill type="solid"/>
              </v:shape>
              <v:shape style="position:absolute;left:16174;top:16803;width:40;height:34" coordorigin="16174,16803" coordsize="40,34" path="m16202,16824l16186,16824,16186,16826,16201,16826,16202,16824xe" filled="true" fillcolor="#989898" stroked="false">
                <v:path arrowok="t"/>
                <v:fill type="solid"/>
              </v:shape>
              <v:shape style="position:absolute;left:16174;top:16803;width:40;height:34" coordorigin="16174,16803" coordsize="40,34" path="m16196,16803l16193,16806,16206,16819,16204,16819,16202,16821,16196,16821,16196,16822,16191,16822,16190,16824,16210,16824,16214,16821,16196,16803xe" filled="true" fillcolor="#989898" stroked="false">
                <v:path arrowok="t"/>
                <v:fill type="solid"/>
              </v:shape>
            </v:group>
            <v:group style="position:absolute;left:16190;top:16837;width:40;height:31" coordorigin="16190,16837" coordsize="40,31">
              <v:shape style="position:absolute;left:16190;top:16837;width:40;height:31" coordorigin="16190,16837" coordsize="40,31" path="m16228,16845l16221,16845,16221,16846,16194,16846,16193,16848,16191,16848,16190,16849,16207,16867,16210,16864,16198,16851,16221,16851,16223,16849,16225,16849,16228,16846,16228,16845xe" filled="true" fillcolor="#989898" stroked="false">
                <v:path arrowok="t"/>
                <v:fill type="solid"/>
              </v:shape>
              <v:shape style="position:absolute;left:16190;top:16837;width:40;height:31" coordorigin="16190,16837" coordsize="40,31" path="m16225,16837l16225,16843,16223,16843,16223,16845,16229,16845,16229,16841,16225,16837xe" filled="true" fillcolor="#989898" stroked="false">
                <v:path arrowok="t"/>
                <v:fill type="solid"/>
              </v:shape>
            </v:group>
            <v:group style="position:absolute;left:16209;top:16827;width:21;height:15" coordorigin="16209,16827" coordsize="21,15">
              <v:shape style="position:absolute;left:16209;top:16827;width:21;height:15" coordorigin="16209,16827" coordsize="21,15" path="m16226,16832l16220,16832,16220,16833,16221,16833,16229,16841,16229,16837,16228,16837,16228,16835,16226,16833,16226,16832xe" filled="true" fillcolor="#989898" stroked="false">
                <v:path arrowok="t"/>
                <v:fill type="solid"/>
              </v:shape>
              <v:shape style="position:absolute;left:16209;top:16827;width:21;height:15" coordorigin="16209,16827" coordsize="21,15" path="m16225,16830l16209,16830,16212,16835,16214,16833,16215,16833,16215,16832,16225,16832,16225,16830xe" filled="true" fillcolor="#989898" stroked="false">
                <v:path arrowok="t"/>
                <v:fill type="solid"/>
              </v:shape>
              <v:shape style="position:absolute;left:16209;top:16827;width:21;height:15" coordorigin="16209,16827" coordsize="21,15" path="m16221,16829l16212,16829,16210,16830,16223,16830,16221,16829xe" filled="true" fillcolor="#989898" stroked="false">
                <v:path arrowok="t"/>
                <v:fill type="solid"/>
              </v:shape>
              <v:shape style="position:absolute;left:16209;top:16827;width:21;height:15" coordorigin="16209,16827" coordsize="21,15" path="m16218,16827l16215,16827,16215,16829,16218,16829,16218,16827xe" filled="true" fillcolor="#989898" stroked="false">
                <v:path arrowok="t"/>
                <v:fill type="solid"/>
              </v:shape>
              <v:shape style="position:absolute;left:15606;top:16767;width:108;height:112" type="#_x0000_t75" stroked="false">
                <v:imagedata r:id="rId357" o:title=""/>
              </v:shape>
              <v:shape style="position:absolute;left:15447;top:17144;width:107;height:110" type="#_x0000_t75" stroked="false">
                <v:imagedata r:id="rId358" o:title=""/>
              </v:shape>
            </v:group>
            <v:group style="position:absolute;left:14698;top:17178;width:40;height:34" coordorigin="14698,17178" coordsize="40,34">
              <v:shape style="position:absolute;left:14698;top:17178;width:40;height:34" coordorigin="14698,17178" coordsize="40,34" path="m14706,17206l14698,17206,14703,17211,14703,17210,14704,17210,14704,17208,14706,17208,14706,17206xe" filled="true" fillcolor="#989898" stroked="false">
                <v:path arrowok="t"/>
                <v:fill type="solid"/>
              </v:shape>
              <v:shape style="position:absolute;left:14698;top:17178;width:40;height:34" coordorigin="14698,17178" coordsize="40,34" path="m14709,17205l14701,17205,14700,17206,14708,17206,14709,17205xe" filled="true" fillcolor="#989898" stroked="false">
                <v:path arrowok="t"/>
                <v:fill type="solid"/>
              </v:shape>
              <v:shape style="position:absolute;left:14698;top:17178;width:40;height:34" coordorigin="14698,17178" coordsize="40,34" path="m14712,17203l14703,17203,14703,17205,14711,17205,14712,17203xe" filled="true" fillcolor="#989898" stroked="false">
                <v:path arrowok="t"/>
                <v:fill type="solid"/>
              </v:shape>
              <v:shape style="position:absolute;left:14698;top:17178;width:40;height:34" coordorigin="14698,17178" coordsize="40,34" path="m14715,17202l14704,17202,14704,17203,14714,17203,14715,17202xe" filled="true" fillcolor="#989898" stroked="false">
                <v:path arrowok="t"/>
                <v:fill type="solid"/>
              </v:shape>
              <v:shape style="position:absolute;left:14698;top:17178;width:40;height:34" coordorigin="14698,17178" coordsize="40,34" path="m14719,17200l14708,17200,14708,17202,14717,17202,14719,17200xe" filled="true" fillcolor="#989898" stroked="false">
                <v:path arrowok="t"/>
                <v:fill type="solid"/>
              </v:shape>
              <v:shape style="position:absolute;left:14698;top:17178;width:40;height:34" coordorigin="14698,17178" coordsize="40,34" path="m14723,17198l14711,17198,14711,17200,14722,17200,14723,17198xe" filled="true" fillcolor="#989898" stroked="false">
                <v:path arrowok="t"/>
                <v:fill type="solid"/>
              </v:shape>
              <v:shape style="position:absolute;left:14698;top:17178;width:40;height:34" coordorigin="14698,17178" coordsize="40,34" path="m14730,17197l14714,17197,14714,17198,14730,17198,14730,17197xe" filled="true" fillcolor="#989898" stroked="false">
                <v:path arrowok="t"/>
                <v:fill type="solid"/>
              </v:shape>
              <v:shape style="position:absolute;left:14698;top:17178;width:40;height:34" coordorigin="14698,17178" coordsize="40,34" path="m14722,17178l14719,17181,14731,17194,14723,17194,14723,17195,14719,17195,14717,17197,14736,17197,14738,17194,14722,17178xe" filled="true" fillcolor="#989898" stroked="false">
                <v:path arrowok="t"/>
                <v:fill type="solid"/>
              </v:shape>
            </v:group>
            <v:group style="position:absolute;left:14720;top:17219;width:12;height:18" coordorigin="14720,17219" coordsize="12,18">
              <v:shape style="position:absolute;left:14720;top:17219;width:12;height:18" coordorigin="14720,17219" coordsize="12,18" path="m14723,17219l14722,17219,14722,17221,14720,17222,14720,17229,14722,17230,14722,17232,14723,17232,14723,17233,14725,17233,14725,17235,14728,17235,14728,17237,14731,17237,14727,17230,14725,17229,14725,17222,14727,17222,14723,17219xe" filled="true" fillcolor="#989898" stroked="false">
                <v:path arrowok="t"/>
                <v:fill type="solid"/>
              </v:shape>
            </v:group>
            <v:group style="position:absolute;left:14730;top:17216;width:13;height:12" coordorigin="14730,17216" coordsize="13,12">
              <v:shape style="position:absolute;left:14730;top:17216;width:13;height:12" coordorigin="14730,17216" coordsize="13,12" path="m14739,17222l14733,17222,14733,17224,14735,17224,14735,17226,14738,17226,14739,17227,14743,17227,14743,17226,14739,17222xe" filled="true" fillcolor="#989898" stroked="false">
                <v:path arrowok="t"/>
                <v:fill type="solid"/>
              </v:shape>
              <v:shape style="position:absolute;left:14730;top:17216;width:13;height:12" coordorigin="14730,17216" coordsize="13,12" path="m14730,17216l14730,17219,14731,17221,14731,17222,14738,17222,14736,17221,14730,17216xe" filled="true" fillcolor="#989898" stroked="false">
                <v:path arrowok="t"/>
                <v:fill type="solid"/>
              </v:shape>
            </v:group>
            <v:group style="position:absolute;left:14730;top:17203;width:20;height:18" coordorigin="14730,17203" coordsize="20,18">
              <v:shape style="position:absolute;left:14730;top:17203;width:20;height:18" coordorigin="14730,17203" coordsize="20,18" path="m14743,17203l14738,17203,14738,17205,14736,17205,14735,17206,14733,17208,14731,17210,14731,17211,14730,17211,14730,17216,14736,17221,14736,17219,14735,17219,14735,17213,14736,17213,14736,17211,14738,17210,14739,17210,14739,17208,14747,17208,14743,17203xe" filled="true" fillcolor="#989898" stroked="false">
                <v:path arrowok="t"/>
                <v:fill type="solid"/>
              </v:shape>
              <v:shape style="position:absolute;left:14730;top:17203;width:20;height:18" coordorigin="14730,17203" coordsize="20,18" path="m14747,17208l14749,17210,14747,17208xe" filled="true" fillcolor="#989898" stroked="false">
                <v:path arrowok="t"/>
                <v:fill type="solid"/>
              </v:shape>
            </v:group>
            <v:group style="position:absolute;left:14727;top:17203;width:29;height:34" coordorigin="14727,17203" coordsize="29,34">
              <v:shape style="position:absolute;left:14727;top:17203;width:29;height:34" coordorigin="14727,17203" coordsize="29,34" path="m14743,17232l14728,17232,14731,17237,14736,17237,14738,17235,14739,17235,14741,17233,14743,17233,14743,17232xe" filled="true" fillcolor="#989898" stroked="false">
                <v:path arrowok="t"/>
                <v:fill type="solid"/>
              </v:shape>
              <v:shape style="position:absolute;left:14727;top:17203;width:29;height:34" coordorigin="14727,17203" coordsize="29,34" path="m14727,17230l14727,17232,14728,17232,14727,17230xe" filled="true" fillcolor="#989898" stroked="false">
                <v:path arrowok="t"/>
                <v:fill type="solid"/>
              </v:shape>
              <v:shape style="position:absolute;left:14727;top:17203;width:29;height:34" coordorigin="14727,17203" coordsize="29,34" path="m14744,17230l14738,17230,14736,17232,14744,17232,14744,17230xe" filled="true" fillcolor="#989898" stroked="false">
                <v:path arrowok="t"/>
                <v:fill type="solid"/>
              </v:shape>
              <v:shape style="position:absolute;left:14727;top:17203;width:29;height:34" coordorigin="14727,17203" coordsize="29,34" path="m14751,17224l14741,17224,14743,17226,14743,17227,14741,17229,14739,17229,14739,17230,14746,17230,14749,17227,14749,17226,14751,17226,14751,17224xe" filled="true" fillcolor="#989898" stroked="false">
                <v:path arrowok="t"/>
                <v:fill type="solid"/>
              </v:shape>
              <v:shape style="position:absolute;left:14727;top:17203;width:29;height:34" coordorigin="14727,17203" coordsize="29,34" path="m14747,17203l14743,17203,14751,17211,14751,17218,14749,17219,14747,17221,14747,17222,14744,17222,14744,17224,14752,17224,14752,17222,14754,17221,14754,17219,14755,17218,14755,17213,14754,17211,14754,17208,14752,17208,14752,17206,14751,17206,14751,17205,14749,17205,14747,17203xe" filled="true" fillcolor="#989898" stroked="false">
                <v:path arrowok="t"/>
                <v:fill type="solid"/>
              </v:shape>
            </v:group>
            <v:group style="position:absolute;left:14738;top:17243;width:8;height:8" coordorigin="14738,17243" coordsize="8,8">
              <v:shape style="position:absolute;left:14738;top:17243;width:8;height:8" coordorigin="14738,17243" coordsize="8,8" path="m14743,17243l14738,17246,14743,17251,14746,17246,14743,17243xe" filled="true" fillcolor="#989898" stroked="false">
                <v:path arrowok="t"/>
                <v:fill type="solid"/>
              </v:shape>
            </v:group>
            <v:group style="position:absolute;left:14766;top:17237;width:10;height:7" coordorigin="14766,17237" coordsize="10,7">
              <v:shape style="position:absolute;left:14766;top:17237;width:10;height:7" coordorigin="14766,17237" coordsize="10,7" path="m14770,17237l14766,17240,14766,17241,14770,17241,14771,17243,14776,17243,14773,17238,14770,17238,14770,17237xe" filled="true" fillcolor="#989898" stroked="false">
                <v:path arrowok="t"/>
                <v:fill type="solid"/>
              </v:shape>
            </v:group>
            <v:group style="position:absolute;left:14755;top:17238;width:31;height:29" coordorigin="14755,17238" coordsize="31,29">
              <v:shape style="position:absolute;left:14755;top:17238;width:31;height:29" coordorigin="14755,17238" coordsize="31,29" path="m14776,17238l14773,17238,14776,17243,14755,17264,14759,17267,14786,17240,14776,17240,14776,17238xe" filled="true" fillcolor="#989898" stroked="false">
                <v:path arrowok="t"/>
                <v:fill type="solid"/>
              </v:shape>
              <v:shape style="position:absolute;left:14755;top:17238;width:31;height:29" coordorigin="14755,17238" coordsize="31,29" path="m14784,17238l14781,17238,14781,17240,14786,17240,14784,17238xe" filled="true" fillcolor="#989898" stroked="false">
                <v:path arrowok="t"/>
                <v:fill type="solid"/>
              </v:shape>
            </v:group>
            <v:group style="position:absolute;left:14771;top:17269;width:13;height:20" coordorigin="14771,17269" coordsize="13,20">
              <v:shape style="position:absolute;left:14771;top:17269;width:13;height:20" coordorigin="14771,17269" coordsize="13,20" path="m14774,17269l14773,17269,14773,17270,14771,17272,14771,17280,14773,17281,14773,17283,14774,17283,14774,17284,14776,17284,14776,17286,14778,17286,14779,17288,14784,17288,14776,17280,14776,17273,14778,17272,14774,17269xe" filled="true" fillcolor="#989898" stroked="false">
                <v:path arrowok="t"/>
                <v:fill type="solid"/>
              </v:shape>
            </v:group>
            <v:group style="position:absolute;left:14778;top:17269;width:20;height:20" coordorigin="14778,17269" coordsize="20,20">
              <v:shape style="position:absolute;left:14778;top:17269;width:20;height:20" coordorigin="14778,17269" coordsize="20,20" path="m14781,17283l14779,17283,14784,17288,14789,17288,14790,17286,14792,17286,14792,17284,14782,17284,14781,17283xe" filled="true" fillcolor="#989898" stroked="false">
                <v:path arrowok="t"/>
                <v:fill type="solid"/>
              </v:shape>
              <v:shape style="position:absolute;left:14778;top:17269;width:20;height:20" coordorigin="14778,17269" coordsize="20,20" path="m14794,17283l14786,17283,14784,17284,14794,17284,14794,17283xe" filled="true" fillcolor="#989898" stroked="false">
                <v:path arrowok="t"/>
                <v:fill type="solid"/>
              </v:shape>
              <v:shape style="position:absolute;left:14778;top:17269;width:20;height:20" coordorigin="14778,17269" coordsize="20,20" path="m14778,17281l14778,17283,14779,17283,14778,17281xe" filled="true" fillcolor="#989898" stroked="false">
                <v:path arrowok="t"/>
                <v:fill type="solid"/>
              </v:shape>
              <v:shape style="position:absolute;left:14778;top:17269;width:20;height:20" coordorigin="14778,17269" coordsize="20,20" path="m14792,17270l14792,17280,14790,17280,14790,17281,14789,17281,14789,17283,14795,17283,14795,17281,14797,17280,14797,17275,14792,17270xe" filled="true" fillcolor="#989898" stroked="false">
                <v:path arrowok="t"/>
                <v:fill type="solid"/>
              </v:shape>
              <v:shape style="position:absolute;left:14778;top:17269;width:20;height:20" coordorigin="14778,17269" coordsize="20,20" path="m14790,17269l14790,17270,14792,17270,14790,17269xe" filled="true" fillcolor="#989898" stroked="false">
                <v:path arrowok="t"/>
                <v:fill type="solid"/>
              </v:shape>
            </v:group>
            <v:group style="position:absolute;left:14787;top:17264;width:10;height:12" coordorigin="14787,17264" coordsize="10,12">
              <v:shape style="position:absolute;left:14787;top:17264;width:10;height:12" coordorigin="14787,17264" coordsize="10,12" path="m14790,17264l14787,17264,14797,17275,14797,17270,14795,17270,14795,17269,14794,17267,14794,17265,14790,17265,14790,17264xe" filled="true" fillcolor="#989898" stroked="false">
                <v:path arrowok="t"/>
                <v:fill type="solid"/>
              </v:shape>
            </v:group>
            <v:group style="position:absolute;left:14779;top:17253;width:31;height:23" coordorigin="14779,17253" coordsize="31,23">
              <v:shape style="position:absolute;left:14779;top:17253;width:31;height:23" coordorigin="14779,17253" coordsize="31,23" path="m14797,17253l14779,17264,14782,17267,14789,17267,14789,17269,14790,17269,14797,17275,14787,17264,14795,17257,14802,17257,14797,17253xe" filled="true" fillcolor="#989898" stroked="false">
                <v:path arrowok="t"/>
                <v:fill type="solid"/>
              </v:shape>
              <v:shape style="position:absolute;left:14779;top:17253;width:31;height:23" coordorigin="14779,17253" coordsize="31,23" path="m14802,17257l14795,17257,14806,17269,14810,17265,14802,17257xe" filled="true" fillcolor="#989898" stroked="false">
                <v:path arrowok="t"/>
                <v:fill type="solid"/>
              </v:shape>
              <v:shape style="position:absolute;left:14207;top:17364;width:108;height:110" type="#_x0000_t75" stroked="false">
                <v:imagedata r:id="rId359" o:title=""/>
              </v:shape>
              <v:shape style="position:absolute;left:13892;top:17705;width:108;height:110" type="#_x0000_t75" stroked="false">
                <v:imagedata r:id="rId360" o:title=""/>
              </v:shape>
              <v:shape style="position:absolute;left:8234;top:19834;width:108;height:110" type="#_x0000_t75" stroked="false">
                <v:imagedata r:id="rId361" o:title=""/>
              </v:shape>
              <v:shape style="position:absolute;left:7826;top:19704;width:108;height:110" type="#_x0000_t75" stroked="false">
                <v:imagedata r:id="rId362" o:title=""/>
              </v:shape>
            </v:group>
            <v:group style="position:absolute;left:7249;top:19692;width:40;height:34" coordorigin="7249,19692" coordsize="40,34">
              <v:shape style="position:absolute;left:7249;top:19692;width:40;height:34" coordorigin="7249,19692" coordsize="40,34" path="m7257,19721l7249,19721,7254,19726,7254,19724,7256,19724,7256,19723,7257,19723,7257,19721xe" filled="true" fillcolor="#989898" stroked="false">
                <v:path arrowok="t"/>
                <v:fill type="solid"/>
              </v:shape>
              <v:shape style="position:absolute;left:7249;top:19692;width:40;height:34" coordorigin="7249,19692" coordsize="40,34" path="m7261,19720l7253,19720,7251,19721,7259,19721,7261,19720xe" filled="true" fillcolor="#989898" stroked="false">
                <v:path arrowok="t"/>
                <v:fill type="solid"/>
              </v:shape>
              <v:shape style="position:absolute;left:7249;top:19692;width:40;height:34" coordorigin="7249,19692" coordsize="40,34" path="m7264,19718l7254,19718,7254,19720,7262,19720,7264,19718xe" filled="true" fillcolor="#989898" stroked="false">
                <v:path arrowok="t"/>
                <v:fill type="solid"/>
              </v:shape>
              <v:shape style="position:absolute;left:7249;top:19692;width:40;height:34" coordorigin="7249,19692" coordsize="40,34" path="m7267,19716l7256,19716,7256,19718,7265,19718,7267,19716xe" filled="true" fillcolor="#989898" stroked="false">
                <v:path arrowok="t"/>
                <v:fill type="solid"/>
              </v:shape>
              <v:shape style="position:absolute;left:7249;top:19692;width:40;height:34" coordorigin="7249,19692" coordsize="40,34" path="m7270,19715l7259,19715,7259,19716,7269,19716,7270,19715xe" filled="true" fillcolor="#989898" stroked="false">
                <v:path arrowok="t"/>
                <v:fill type="solid"/>
              </v:shape>
              <v:shape style="position:absolute;left:7249;top:19692;width:40;height:34" coordorigin="7249,19692" coordsize="40,34" path="m7275,19713l7262,19713,7262,19715,7273,19715,7275,19713xe" filled="true" fillcolor="#989898" stroked="false">
                <v:path arrowok="t"/>
                <v:fill type="solid"/>
              </v:shape>
              <v:shape style="position:absolute;left:7249;top:19692;width:40;height:34" coordorigin="7249,19692" coordsize="40,34" path="m7281,19712l7265,19712,7265,19713,7281,19713,7281,19712xe" filled="true" fillcolor="#989898" stroked="false">
                <v:path arrowok="t"/>
                <v:fill type="solid"/>
              </v:shape>
              <v:shape style="position:absolute;left:7249;top:19692;width:40;height:34" coordorigin="7249,19692" coordsize="40,34" path="m7273,19692l7270,19696,7283,19708,7275,19708,7275,19710,7270,19710,7269,19712,7288,19712,7289,19708,7273,19692xe" filled="true" fillcolor="#989898" stroked="false">
                <v:path arrowok="t"/>
                <v:fill type="solid"/>
              </v:shape>
            </v:group>
            <v:group style="position:absolute;left:7272;top:19735;width:24;height:18" coordorigin="7272,19735" coordsize="24,18">
              <v:shape style="position:absolute;left:7272;top:19735;width:24;height:18" coordorigin="7272,19735" coordsize="24,18" path="m7288,19751l7281,19751,7283,19753,7288,19753,7288,19751xe" filled="true" fillcolor="#989898" stroked="false">
                <v:path arrowok="t"/>
                <v:fill type="solid"/>
              </v:shape>
              <v:shape style="position:absolute;left:7272;top:19735;width:24;height:18" coordorigin="7272,19735" coordsize="24,18" path="m7291,19750l7278,19750,7278,19751,7291,19751,7291,19750xe" filled="true" fillcolor="#989898" stroked="false">
                <v:path arrowok="t"/>
                <v:fill type="solid"/>
              </v:shape>
              <v:shape style="position:absolute;left:7272;top:19735;width:24;height:18" coordorigin="7272,19735" coordsize="24,18" path="m7291,19737l7291,19739,7292,19740,7291,19742,7291,19743,7289,19745,7289,19747,7288,19747,7288,19748,7276,19748,7276,19750,7292,19750,7294,19748,7294,19747,7296,19745,7296,19742,7291,19737xe" filled="true" fillcolor="#989898" stroked="false">
                <v:path arrowok="t"/>
                <v:fill type="solid"/>
              </v:shape>
              <v:shape style="position:absolute;left:7272;top:19735;width:24;height:18" coordorigin="7272,19735" coordsize="24,18" path="m7280,19747l7275,19747,7275,19748,7281,19748,7280,19747xe" filled="true" fillcolor="#989898" stroked="false">
                <v:path arrowok="t"/>
                <v:fill type="solid"/>
              </v:shape>
              <v:shape style="position:absolute;left:7272;top:19735;width:24;height:18" coordorigin="7272,19735" coordsize="24,18" path="m7272,19740l7272,19743,7273,19743,7273,19747,7278,19747,7272,19740xe" filled="true" fillcolor="#989898" stroked="false">
                <v:path arrowok="t"/>
                <v:fill type="solid"/>
              </v:shape>
              <v:shape style="position:absolute;left:7272;top:19735;width:24;height:18" coordorigin="7272,19735" coordsize="24,18" path="m7289,19735l7291,19737,7289,19735xe" filled="true" fillcolor="#989898" stroked="false">
                <v:path arrowok="t"/>
                <v:fill type="solid"/>
              </v:shape>
            </v:group>
            <v:group style="position:absolute;left:7292;top:19724;width:15;height:15" coordorigin="7292,19724" coordsize="15,15">
              <v:shape style="position:absolute;left:7292;top:19724;width:15;height:15" coordorigin="7292,19724" coordsize="15,15" path="m7300,19724l7302,19726,7302,19731,7300,19732,7299,19734,7294,19734,7297,19739,7300,19739,7300,19737,7304,19737,7304,19735,7305,19734,7305,19732,7307,19732,7307,19731,7300,19724xe" filled="true" fillcolor="#989898" stroked="false">
                <v:path arrowok="t"/>
                <v:fill type="solid"/>
              </v:shape>
              <v:shape style="position:absolute;left:7292;top:19724;width:15;height:15" coordorigin="7292,19724" coordsize="15,15" path="m7292,19732l7292,19734,7294,19734,7292,19732xe" filled="true" fillcolor="#989898" stroked="false">
                <v:path arrowok="t"/>
                <v:fill type="solid"/>
              </v:shape>
            </v:group>
            <v:group style="position:absolute;left:7272;top:19718;width:36;height:29" coordorigin="7272,19718" coordsize="36,29">
              <v:shape style="position:absolute;left:7272;top:19718;width:36;height:29" coordorigin="7272,19718" coordsize="36,29" path="m7286,19729l7278,19729,7275,19732,7273,19734,7273,19735,7272,19735,7272,19740,7278,19747,7278,19743,7276,19743,7276,19737,7278,19737,7278,19735,7280,19734,7281,19734,7281,19732,7291,19732,7291,19731,7288,19731,7286,19729xe" filled="true" fillcolor="#989898" stroked="false">
                <v:path arrowok="t"/>
                <v:fill type="solid"/>
              </v:shape>
              <v:shape style="position:absolute;left:7272;top:19718;width:36;height:29" coordorigin="7272,19718" coordsize="36,29" path="m7292,19732l7286,19732,7286,19734,7288,19734,7296,19742,7296,19739,7294,19737,7296,19737,7292,19732xe" filled="true" fillcolor="#989898" stroked="false">
                <v:path arrowok="t"/>
                <v:fill type="solid"/>
              </v:shape>
              <v:shape style="position:absolute;left:7272;top:19718;width:36;height:29" coordorigin="7272,19718" coordsize="36,29" path="m7296,19737l7296,19737,7297,19739,7296,19737xe" filled="true" fillcolor="#989898" stroked="false">
                <v:path arrowok="t"/>
                <v:fill type="solid"/>
              </v:shape>
              <v:shape style="position:absolute;left:7272;top:19718;width:36;height:29" coordorigin="7272,19718" coordsize="36,29" path="m7292,19723l7286,19723,7286,19729,7288,19729,7288,19731,7291,19731,7291,19724,7292,19724,7292,19723xe" filled="true" fillcolor="#989898" stroked="false">
                <v:path arrowok="t"/>
                <v:fill type="solid"/>
              </v:shape>
              <v:shape style="position:absolute;left:7272;top:19718;width:36;height:29" coordorigin="7272,19718" coordsize="36,29" path="m7305,19723l7299,19723,7300,19724,7307,19731,7307,19726,7305,19726,7305,19723xe" filled="true" fillcolor="#989898" stroked="false">
                <v:path arrowok="t"/>
                <v:fill type="solid"/>
              </v:shape>
              <v:shape style="position:absolute;left:7272;top:19718;width:36;height:29" coordorigin="7272,19718" coordsize="36,29" path="m7304,19721l7288,19721,7288,19723,7304,19723,7304,19721xe" filled="true" fillcolor="#989898" stroked="false">
                <v:path arrowok="t"/>
                <v:fill type="solid"/>
              </v:shape>
              <v:shape style="position:absolute;left:7272;top:19718;width:36;height:29" coordorigin="7272,19718" coordsize="36,29" path="m7302,19720l7289,19720,7289,19721,7302,19721,7302,19720xe" filled="true" fillcolor="#989898" stroked="false">
                <v:path arrowok="t"/>
                <v:fill type="solid"/>
              </v:shape>
              <v:shape style="position:absolute;left:7272;top:19718;width:36;height:29" coordorigin="7272,19718" coordsize="36,29" path="m7299,19718l7291,19718,7291,19720,7300,19720,7299,19718xe" filled="true" fillcolor="#989898" stroked="false">
                <v:path arrowok="t"/>
                <v:fill type="solid"/>
              </v:shape>
            </v:group>
            <v:group style="position:absolute;left:7289;top:19758;width:8;height:8" coordorigin="7289,19758" coordsize="8,8">
              <v:shape style="position:absolute;left:7289;top:19758;width:8;height:8" coordorigin="7289,19758" coordsize="8,8" path="m7294,19758l7289,19761,7294,19766,7297,19761,7294,19758xe" filled="true" fillcolor="#989898" stroked="false">
                <v:path arrowok="t"/>
                <v:fill type="solid"/>
              </v:shape>
            </v:group>
            <v:group style="position:absolute;left:7318;top:19751;width:10;height:7" coordorigin="7318,19751" coordsize="10,7">
              <v:shape style="position:absolute;left:7318;top:19751;width:10;height:7" coordorigin="7318,19751" coordsize="10,7" path="m7321,19751l7318,19755,7318,19756,7321,19756,7323,19758,7327,19758,7324,19753,7321,19753,7321,19751xe" filled="true" fillcolor="#989898" stroked="false">
                <v:path arrowok="t"/>
                <v:fill type="solid"/>
              </v:shape>
            </v:group>
            <v:group style="position:absolute;left:7307;top:19753;width:31;height:29" coordorigin="7307,19753" coordsize="31,29">
              <v:shape style="position:absolute;left:7307;top:19753;width:31;height:29" coordorigin="7307,19753" coordsize="31,29" path="m7327,19753l7324,19753,7327,19758,7307,19778,7310,19782,7337,19755,7327,19755,7327,19753xe" filled="true" fillcolor="#989898" stroked="false">
                <v:path arrowok="t"/>
                <v:fill type="solid"/>
              </v:shape>
              <v:shape style="position:absolute;left:7307;top:19753;width:31;height:29" coordorigin="7307,19753" coordsize="31,29" path="m7335,19753l7332,19753,7332,19755,7337,19755,7335,19753xe" filled="true" fillcolor="#989898" stroked="false">
                <v:path arrowok="t"/>
                <v:fill type="solid"/>
              </v:shape>
            </v:group>
            <v:group style="position:absolute;left:7318;top:19775;width:40;height:32" coordorigin="7318,19775" coordsize="40,32">
              <v:shape style="position:absolute;left:7318;top:19775;width:40;height:32" coordorigin="7318,19775" coordsize="40,32" path="m7356,19785l7350,19785,7350,19786,7323,19786,7321,19788,7320,19788,7318,19790,7335,19807,7339,19804,7326,19791,7350,19791,7351,19790,7353,19790,7356,19786,7356,19785xe" filled="true" fillcolor="#989898" stroked="false">
                <v:path arrowok="t"/>
                <v:fill type="solid"/>
              </v:shape>
              <v:shape style="position:absolute;left:7318;top:19775;width:40;height:32" coordorigin="7318,19775" coordsize="40,32" path="m7351,19775l7353,19777,7353,19783,7351,19783,7351,19785,7358,19785,7358,19782,7351,19775xe" filled="true" fillcolor="#989898" stroked="false">
                <v:path arrowok="t"/>
                <v:fill type="solid"/>
              </v:shape>
            </v:group>
            <v:group style="position:absolute;left:7337;top:19767;width:21;height:15" coordorigin="7337,19767" coordsize="21,15">
              <v:shape style="position:absolute;left:7337;top:19767;width:21;height:15" coordorigin="7337,19767" coordsize="21,15" path="m7355,19772l7348,19772,7348,19774,7350,19774,7351,19775,7358,19782,7358,19777,7356,19777,7356,19775,7355,19774,7355,19772xe" filled="true" fillcolor="#989898" stroked="false">
                <v:path arrowok="t"/>
                <v:fill type="solid"/>
              </v:shape>
              <v:shape style="position:absolute;left:7337;top:19767;width:21;height:15" coordorigin="7337,19767" coordsize="21,15" path="m7353,19771l7337,19771,7340,19775,7342,19774,7343,19774,7343,19772,7353,19772,7353,19771xe" filled="true" fillcolor="#989898" stroked="false">
                <v:path arrowok="t"/>
                <v:fill type="solid"/>
              </v:shape>
              <v:shape style="position:absolute;left:7337;top:19767;width:21;height:15" coordorigin="7337,19767" coordsize="21,15" path="m7350,19769l7340,19769,7339,19771,7351,19771,7350,19769xe" filled="true" fillcolor="#989898" stroked="false">
                <v:path arrowok="t"/>
                <v:fill type="solid"/>
              </v:shape>
              <v:shape style="position:absolute;left:7337;top:19767;width:21;height:15" coordorigin="7337,19767" coordsize="21,15" path="m7347,19767l7343,19767,7343,19769,7347,19769,7347,19767xe" filled="true" fillcolor="#989898" stroked="false">
                <v:path arrowok="t"/>
                <v:fill type="solid"/>
              </v:shape>
              <v:shape style="position:absolute;left:8948;top:19849;width:107;height:110" type="#_x0000_t75" stroked="false">
                <v:imagedata r:id="rId363" o:title=""/>
              </v:shape>
            </v:group>
            <v:group style="position:absolute;left:1369;top:14477;width:40;height:34" coordorigin="1369,14477" coordsize="40,34">
              <v:shape style="position:absolute;left:1369;top:14477;width:40;height:34" coordorigin="1369,14477" coordsize="40,34" path="m1377,14505l1369,14505,1374,14510,1374,14508,1375,14508,1375,14507,1377,14507,1377,14505xe" filled="true" fillcolor="#989898" stroked="false">
                <v:path arrowok="t"/>
                <v:fill type="solid"/>
              </v:shape>
              <v:shape style="position:absolute;left:1369;top:14477;width:40;height:34" coordorigin="1369,14477" coordsize="40,34" path="m1380,14504l1372,14504,1371,14505,1378,14505,1380,14504xe" filled="true" fillcolor="#989898" stroked="false">
                <v:path arrowok="t"/>
                <v:fill type="solid"/>
              </v:shape>
              <v:shape style="position:absolute;left:1369;top:14477;width:40;height:34" coordorigin="1369,14477" coordsize="40,34" path="m1383,14502l1374,14502,1374,14504,1382,14504,1383,14502xe" filled="true" fillcolor="#989898" stroked="false">
                <v:path arrowok="t"/>
                <v:fill type="solid"/>
              </v:shape>
              <v:shape style="position:absolute;left:1369;top:14477;width:40;height:34" coordorigin="1369,14477" coordsize="40,34" path="m1386,14500l1375,14500,1375,14502,1385,14502,1386,14500xe" filled="true" fillcolor="#989898" stroked="false">
                <v:path arrowok="t"/>
                <v:fill type="solid"/>
              </v:shape>
              <v:shape style="position:absolute;left:1369;top:14477;width:40;height:34" coordorigin="1369,14477" coordsize="40,34" path="m1390,14499l1378,14499,1378,14500,1388,14500,1390,14499xe" filled="true" fillcolor="#989898" stroked="false">
                <v:path arrowok="t"/>
                <v:fill type="solid"/>
              </v:shape>
              <v:shape style="position:absolute;left:1369;top:14477;width:40;height:34" coordorigin="1369,14477" coordsize="40,34" path="m1394,14497l1382,14497,1382,14499,1393,14499,1394,14497xe" filled="true" fillcolor="#989898" stroked="false">
                <v:path arrowok="t"/>
                <v:fill type="solid"/>
              </v:shape>
              <v:shape style="position:absolute;left:1369;top:14477;width:40;height:34" coordorigin="1369,14477" coordsize="40,34" path="m1401,14496l1385,14496,1385,14497,1401,14497,1401,14496xe" filled="true" fillcolor="#989898" stroked="false">
                <v:path arrowok="t"/>
                <v:fill type="solid"/>
              </v:shape>
              <v:shape style="position:absolute;left:1369;top:14477;width:40;height:34" coordorigin="1369,14477" coordsize="40,34" path="m1393,14477l1390,14480,1402,14492,1394,14492,1394,14494,1390,14494,1388,14496,1407,14496,1409,14492,1393,14477xe" filled="true" fillcolor="#989898" stroked="false">
                <v:path arrowok="t"/>
                <v:fill type="solid"/>
              </v:shape>
            </v:group>
            <v:group style="position:absolute;left:1391;top:14497;width:40;height:34" coordorigin="1391,14497" coordsize="40,34">
              <v:shape style="position:absolute;left:1391;top:14497;width:40;height:34" coordorigin="1391,14497" coordsize="40,34" path="m1402,14524l1394,14524,1393,14526,1391,14526,1391,14528,1394,14531,1396,14529,1398,14529,1398,14528,1399,14528,1402,14524xe" filled="true" fillcolor="#989898" stroked="false">
                <v:path arrowok="t"/>
                <v:fill type="solid"/>
              </v:shape>
              <v:shape style="position:absolute;left:1391;top:14497;width:40;height:34" coordorigin="1391,14497" coordsize="40,34" path="m1406,14523l1396,14523,1396,14524,1404,14524,1406,14523xe" filled="true" fillcolor="#989898" stroked="false">
                <v:path arrowok="t"/>
                <v:fill type="solid"/>
              </v:shape>
              <v:shape style="position:absolute;left:1391;top:14497;width:40;height:34" coordorigin="1391,14497" coordsize="40,34" path="m1409,14521l1399,14521,1398,14523,1409,14523,1409,14521xe" filled="true" fillcolor="#989898" stroked="false">
                <v:path arrowok="t"/>
                <v:fill type="solid"/>
              </v:shape>
              <v:shape style="position:absolute;left:1391;top:14497;width:40;height:34" coordorigin="1391,14497" coordsize="40,34" path="m1414,14520l1402,14520,1401,14521,1412,14521,1414,14520xe" filled="true" fillcolor="#989898" stroked="false">
                <v:path arrowok="t"/>
                <v:fill type="solid"/>
              </v:shape>
              <v:shape style="position:absolute;left:1391;top:14497;width:40;height:34" coordorigin="1391,14497" coordsize="40,34" path="m1418,14518l1404,14518,1404,14520,1417,14520,1418,14518xe" filled="true" fillcolor="#989898" stroked="false">
                <v:path arrowok="t"/>
                <v:fill type="solid"/>
              </v:shape>
              <v:shape style="position:absolute;left:1391;top:14497;width:40;height:34" coordorigin="1391,14497" coordsize="40,34" path="m1414,14497l1410,14500,1423,14513,1420,14513,1420,14515,1414,14515,1412,14516,1409,14516,1407,14518,1426,14518,1428,14516,1431,14515,1414,14497xe" filled="true" fillcolor="#989898" stroked="false">
                <v:path arrowok="t"/>
                <v:fill type="solid"/>
              </v:shape>
            </v:group>
            <v:group style="position:absolute;left:1409;top:14542;width:8;height:8" coordorigin="1409,14542" coordsize="8,8">
              <v:shape style="position:absolute;left:1409;top:14542;width:8;height:8" coordorigin="1409,14542" coordsize="8,8" path="m1414,14542l1409,14545,1414,14550,1417,14545,1414,14542xe" filled="true" fillcolor="#989898" stroked="false">
                <v:path arrowok="t"/>
                <v:fill type="solid"/>
              </v:shape>
            </v:group>
            <v:group style="position:absolute;left:1423;top:14539;width:36;height:29" coordorigin="1423,14539" coordsize="36,29">
              <v:shape style="position:absolute;left:1423;top:14539;width:36;height:29" coordorigin="1423,14539" coordsize="36,29" path="m1455,14539l1426,14543,1423,14547,1434,14558,1428,14564,1431,14567,1437,14561,1444,14561,1429,14547,1449,14543,1458,14540,1455,14539xe" filled="true" fillcolor="#989898" stroked="false">
                <v:path arrowok="t"/>
                <v:fill type="solid"/>
              </v:shape>
              <v:shape style="position:absolute;left:1423;top:14539;width:36;height:29" coordorigin="1423,14539" coordsize="36,29" path="m1444,14561l1437,14561,1441,14564,1444,14561xe" filled="true" fillcolor="#989898" stroked="false">
                <v:path arrowok="t"/>
                <v:fill type="solid"/>
              </v:shape>
            </v:group>
            <v:group style="position:absolute;left:1429;top:14540;width:29;height:18" coordorigin="1429,14540" coordsize="29,18">
              <v:shape style="position:absolute;left:1429;top:14540;width:29;height:18" coordorigin="1429,14540" coordsize="29,18" path="m1458,14540l1449,14543,1437,14555,1441,14558,1458,14540xe" filled="true" fillcolor="#989898" stroked="false">
                <v:path arrowok="t"/>
                <v:fill type="solid"/>
              </v:shape>
              <v:shape style="position:absolute;left:1429;top:14540;width:29;height:18" coordorigin="1429,14540" coordsize="29,18" path="m1429,14547l1437,14555,1429,14547xe" filled="true" fillcolor="#989898" stroked="false">
                <v:path arrowok="t"/>
                <v:fill type="solid"/>
              </v:shape>
            </v:group>
            <v:group style="position:absolute;left:1444;top:14558;width:36;height:31" coordorigin="1444,14558" coordsize="36,31">
              <v:shape style="position:absolute;left:1444;top:14558;width:36;height:31" coordorigin="1444,14558" coordsize="36,31" path="m1476,14558l1445,14564,1444,14567,1455,14579,1449,14585,1452,14588,1458,14582,1465,14582,1461,14579,1449,14567,1469,14563,1479,14561,1476,14558xe" filled="true" fillcolor="#989898" stroked="false">
                <v:path arrowok="t"/>
                <v:fill type="solid"/>
              </v:shape>
              <v:shape style="position:absolute;left:1444;top:14558;width:36;height:31" coordorigin="1444,14558" coordsize="36,31" path="m1465,14582l1458,14582,1461,14585,1465,14582xe" filled="true" fillcolor="#989898" stroked="false">
                <v:path arrowok="t"/>
                <v:fill type="solid"/>
              </v:shape>
            </v:group>
            <v:group style="position:absolute;left:1449;top:14561;width:31;height:18" coordorigin="1449,14561" coordsize="31,18">
              <v:shape style="position:absolute;left:1449;top:14561;width:31;height:18" coordorigin="1449,14561" coordsize="31,18" path="m1449,14567l1461,14579,1465,14575,1458,14575,1449,14567xe" filled="true" fillcolor="#989898" stroked="false">
                <v:path arrowok="t"/>
                <v:fill type="solid"/>
              </v:shape>
              <v:shape style="position:absolute;left:1449;top:14561;width:31;height:18" coordorigin="1449,14561" coordsize="31,18" path="m1479,14561l1469,14563,1458,14575,1465,14575,1479,14561xe" filled="true" fillcolor="#989898" stroked="false">
                <v:path arrowok="t"/>
                <v:fill type="solid"/>
              </v:shape>
            </v:group>
            <v:group style="position:absolute;left:1936;top:13699;width:40;height:34" coordorigin="1936,13699" coordsize="40,34">
              <v:shape style="position:absolute;left:1936;top:13699;width:40;height:34" coordorigin="1936,13699" coordsize="40,34" path="m1944,13727l1936,13727,1941,13732,1941,13731,1943,13731,1943,13729,1944,13729,1944,13727xe" filled="true" fillcolor="#989898" stroked="false">
                <v:path arrowok="t"/>
                <v:fill type="solid"/>
              </v:shape>
              <v:shape style="position:absolute;left:1936;top:13699;width:40;height:34" coordorigin="1936,13699" coordsize="40,34" path="m1947,13726l1939,13726,1938,13727,1946,13727,1947,13726xe" filled="true" fillcolor="#989898" stroked="false">
                <v:path arrowok="t"/>
                <v:fill type="solid"/>
              </v:shape>
              <v:shape style="position:absolute;left:1936;top:13699;width:40;height:34" coordorigin="1936,13699" coordsize="40,34" path="m1951,13724l1941,13724,1941,13726,1949,13726,1951,13724xe" filled="true" fillcolor="#989898" stroked="false">
                <v:path arrowok="t"/>
                <v:fill type="solid"/>
              </v:shape>
              <v:shape style="position:absolute;left:1936;top:13699;width:40;height:34" coordorigin="1936,13699" coordsize="40,34" path="m1954,13723l1943,13723,1943,13724,1952,13724,1954,13723xe" filled="true" fillcolor="#989898" stroked="false">
                <v:path arrowok="t"/>
                <v:fill type="solid"/>
              </v:shape>
              <v:shape style="position:absolute;left:1936;top:13699;width:40;height:34" coordorigin="1936,13699" coordsize="40,34" path="m1957,13721l1946,13721,1946,13723,1955,13723,1957,13721xe" filled="true" fillcolor="#989898" stroked="false">
                <v:path arrowok="t"/>
                <v:fill type="solid"/>
              </v:shape>
              <v:shape style="position:absolute;left:1936;top:13699;width:40;height:34" coordorigin="1936,13699" coordsize="40,34" path="m1962,13720l1949,13720,1949,13721,1960,13721,1962,13720xe" filled="true" fillcolor="#989898" stroked="false">
                <v:path arrowok="t"/>
                <v:fill type="solid"/>
              </v:shape>
              <v:shape style="position:absolute;left:1936;top:13699;width:40;height:34" coordorigin="1936,13699" coordsize="40,34" path="m1968,13718l1952,13718,1952,13720,1968,13720,1968,13718xe" filled="true" fillcolor="#989898" stroked="false">
                <v:path arrowok="t"/>
                <v:fill type="solid"/>
              </v:shape>
              <v:shape style="position:absolute;left:1936;top:13699;width:40;height:34" coordorigin="1936,13699" coordsize="40,34" path="m1960,13699l1957,13702,1970,13715,1962,13715,1962,13716,1957,13716,1955,13718,1974,13718,1976,13715,1960,13699xe" filled="true" fillcolor="#989898" stroked="false">
                <v:path arrowok="t"/>
                <v:fill type="solid"/>
              </v:shape>
            </v:group>
            <v:group style="position:absolute;left:1959;top:13720;width:40;height:34" coordorigin="1959,13720" coordsize="40,34">
              <v:shape style="position:absolute;left:1959;top:13720;width:40;height:34" coordorigin="1959,13720" coordsize="40,34" path="m1970,13747l1962,13747,1960,13748,1959,13748,1959,13750,1962,13753,1963,13751,1965,13751,1965,13750,1967,13750,1968,13748,1970,13747xe" filled="true" fillcolor="#989898" stroked="false">
                <v:path arrowok="t"/>
                <v:fill type="solid"/>
              </v:shape>
              <v:shape style="position:absolute;left:1959;top:13720;width:40;height:34" coordorigin="1959,13720" coordsize="40,34" path="m1973,13745l1963,13745,1963,13747,1971,13747,1973,13745xe" filled="true" fillcolor="#989898" stroked="false">
                <v:path arrowok="t"/>
                <v:fill type="solid"/>
              </v:shape>
              <v:shape style="position:absolute;left:1959;top:13720;width:40;height:34" coordorigin="1959,13720" coordsize="40,34" path="m1976,13743l1967,13743,1965,13745,1976,13745,1976,13743xe" filled="true" fillcolor="#989898" stroked="false">
                <v:path arrowok="t"/>
                <v:fill type="solid"/>
              </v:shape>
              <v:shape style="position:absolute;left:1959;top:13720;width:40;height:34" coordorigin="1959,13720" coordsize="40,34" path="m1981,13742l1970,13742,1968,13743,1979,13743,1981,13742xe" filled="true" fillcolor="#989898" stroked="false">
                <v:path arrowok="t"/>
                <v:fill type="solid"/>
              </v:shape>
              <v:shape style="position:absolute;left:1959;top:13720;width:40;height:34" coordorigin="1959,13720" coordsize="40,34" path="m1986,13740l1971,13740,1971,13742,1984,13742,1986,13740xe" filled="true" fillcolor="#989898" stroked="false">
                <v:path arrowok="t"/>
                <v:fill type="solid"/>
              </v:shape>
              <v:shape style="position:absolute;left:1959;top:13720;width:40;height:34" coordorigin="1959,13720" coordsize="40,34" path="m1981,13720l1978,13723,1990,13735,1987,13735,1987,13737,1981,13737,1979,13739,1976,13739,1974,13740,1994,13740,1995,13739,1998,13737,1981,13720xe" filled="true" fillcolor="#989898" stroked="false">
                <v:path arrowok="t"/>
                <v:fill type="solid"/>
              </v:shape>
            </v:group>
            <v:group style="position:absolute;left:1976;top:13764;width:8;height:8" coordorigin="1976,13764" coordsize="8,8">
              <v:shape style="position:absolute;left:1976;top:13764;width:8;height:8" coordorigin="1976,13764" coordsize="8,8" path="m1981,13764l1976,13767,1981,13772,1984,13767,1981,13764xe" filled="true" fillcolor="#989898" stroked="false">
                <v:path arrowok="t"/>
                <v:fill type="solid"/>
              </v:shape>
            </v:group>
            <v:group style="position:absolute;left:1989;top:13769;width:13;height:21" coordorigin="1989,13769" coordsize="13,21">
              <v:shape style="position:absolute;left:1989;top:13769;width:13;height:21" coordorigin="1989,13769" coordsize="13,21" path="m1992,13769l1990,13771,1990,13772,1989,13774,1989,13780,1990,13780,1990,13783,1992,13783,1992,13785,1994,13785,1994,13786,1995,13786,1997,13788,2000,13788,2002,13790,1995,13782,1994,13780,1994,13774,1995,13774,1995,13772,1992,13769xe" filled="true" fillcolor="#989898" stroked="false">
                <v:path arrowok="t"/>
                <v:fill type="solid"/>
              </v:shape>
            </v:group>
            <v:group style="position:absolute;left:1995;top:13771;width:21;height:20" coordorigin="1995,13771" coordsize="21,20">
              <v:shape style="position:absolute;left:1995;top:13771;width:21;height:20" coordorigin="1995,13771" coordsize="21,20" path="m1995,13782l2002,13790,2003,13790,2003,13788,2008,13788,2011,13785,1998,13785,1995,13782xe" filled="true" fillcolor="#989898" stroked="false">
                <v:path arrowok="t"/>
                <v:fill type="solid"/>
              </v:shape>
              <v:shape style="position:absolute;left:1995;top:13771;width:21;height:20" coordorigin="1995,13771" coordsize="21,20" path="m2010,13772l2010,13772,2011,13774,2011,13777,2010,13778,2010,13780,2008,13780,2008,13782,2006,13782,2006,13783,2005,13783,2003,13785,2011,13785,2014,13782,2014,13778,2016,13778,2016,13777,2010,13772xe" filled="true" fillcolor="#989898" stroked="false">
                <v:path arrowok="t"/>
                <v:fill type="solid"/>
              </v:shape>
              <v:shape style="position:absolute;left:1995;top:13771;width:21;height:20" coordorigin="1995,13771" coordsize="21,20" path="m2010,13771l2008,13771,2010,13772,2010,13771xe" filled="true" fillcolor="#989898" stroked="false">
                <v:path arrowok="t"/>
                <v:fill type="solid"/>
              </v:shape>
            </v:group>
            <v:group style="position:absolute;left:2005;top:13764;width:12;height:12" coordorigin="2005,13764" coordsize="12,12">
              <v:shape style="position:absolute;left:2005;top:13764;width:12;height:12" coordorigin="2005,13764" coordsize="12,12" path="m2016,13774l2014,13774,2016,13775,2016,13774xe" filled="true" fillcolor="#989898" stroked="false">
                <v:path arrowok="t"/>
                <v:fill type="solid"/>
              </v:shape>
              <v:shape style="position:absolute;left:2005;top:13764;width:12;height:12" coordorigin="2005,13764" coordsize="12,12" path="m2006,13764l2005,13764,2014,13774,2014,13771,2011,13767,2010,13766,2008,13766,2006,13764xe" filled="true" fillcolor="#989898" stroked="false">
                <v:path arrowok="t"/>
                <v:fill type="solid"/>
              </v:shape>
            </v:group>
            <v:group style="position:absolute;left:1998;top:13753;width:29;height:24" coordorigin="1998,13753" coordsize="29,24">
              <v:shape style="position:absolute;left:1998;top:13753;width:29;height:24" coordorigin="1998,13753" coordsize="29,24" path="m2014,13753l1998,13764,2000,13767,2005,13767,2006,13769,2008,13769,2008,13771,2016,13777,2016,13775,2005,13764,2014,13759,2021,13759,2014,13753xe" filled="true" fillcolor="#989898" stroked="false">
                <v:path arrowok="t"/>
                <v:fill type="solid"/>
              </v:shape>
              <v:shape style="position:absolute;left:1998;top:13753;width:29;height:24" coordorigin="1998,13753" coordsize="29,24" path="m2021,13759l2014,13759,2024,13769,2027,13766,2021,13759xe" filled="true" fillcolor="#989898" stroked="false">
                <v:path arrowok="t"/>
                <v:fill type="solid"/>
              </v:shape>
            </v:group>
            <v:group style="position:absolute;left:2010;top:13790;width:13;height:20" coordorigin="2010,13790" coordsize="13,20">
              <v:shape style="position:absolute;left:2010;top:13790;width:13;height:20" coordorigin="2010,13790" coordsize="13,20" path="m2013,13790l2011,13790,2011,13791,2010,13793,2010,13801,2011,13802,2011,13804,2013,13804,2013,13806,2014,13806,2014,13807,2016,13807,2018,13809,2022,13809,2014,13801,2014,13794,2016,13793,2013,13790xe" filled="true" fillcolor="#989898" stroked="false">
                <v:path arrowok="t"/>
                <v:fill type="solid"/>
              </v:shape>
            </v:group>
            <v:group style="position:absolute;left:2016;top:13790;width:20;height:20" coordorigin="2016,13790" coordsize="20,20">
              <v:shape style="position:absolute;left:2016;top:13790;width:20;height:20" coordorigin="2016,13790" coordsize="20,20" path="m2019,13804l2018,13804,2022,13809,2027,13809,2029,13807,2030,13807,2030,13806,2021,13806,2019,13804xe" filled="true" fillcolor="#989898" stroked="false">
                <v:path arrowok="t"/>
                <v:fill type="solid"/>
              </v:shape>
              <v:shape style="position:absolute;left:2016;top:13790;width:20;height:20" coordorigin="2016,13790" coordsize="20,20" path="m2032,13804l2024,13804,2022,13806,2032,13806,2032,13804xe" filled="true" fillcolor="#989898" stroked="false">
                <v:path arrowok="t"/>
                <v:fill type="solid"/>
              </v:shape>
              <v:shape style="position:absolute;left:2016;top:13790;width:20;height:20" coordorigin="2016,13790" coordsize="20,20" path="m2016,13802l2016,13804,2018,13804,2016,13802xe" filled="true" fillcolor="#989898" stroked="false">
                <v:path arrowok="t"/>
                <v:fill type="solid"/>
              </v:shape>
              <v:shape style="position:absolute;left:2016;top:13790;width:20;height:20" coordorigin="2016,13790" coordsize="20,20" path="m2029,13790l2029,13791,2030,13791,2030,13801,2029,13801,2029,13802,2027,13802,2027,13804,2033,13804,2033,13802,2035,13801,2035,13796,2029,13790xe" filled="true" fillcolor="#989898" stroked="false">
                <v:path arrowok="t"/>
                <v:fill type="solid"/>
              </v:shape>
            </v:group>
            <v:group style="position:absolute;left:2025;top:13785;width:10;height:12" coordorigin="2025,13785" coordsize="10,12">
              <v:shape style="position:absolute;left:2025;top:13785;width:10;height:12" coordorigin="2025,13785" coordsize="10,12" path="m2029,13785l2025,13785,2035,13796,2035,13791,2033,13791,2033,13790,2032,13788,2032,13786,2029,13786,2029,13785xe" filled="true" fillcolor="#989898" stroked="false">
                <v:path arrowok="t"/>
                <v:fill type="solid"/>
              </v:shape>
            </v:group>
            <v:group style="position:absolute;left:2018;top:13774;width:31;height:23" coordorigin="2018,13774" coordsize="31,23">
              <v:shape style="position:absolute;left:2018;top:13774;width:31;height:23" coordorigin="2018,13774" coordsize="31,23" path="m2035,13774l2018,13785,2021,13788,2027,13788,2027,13790,2029,13790,2035,13796,2025,13785,2033,13778,2040,13778,2035,13774xe" filled="true" fillcolor="#989898" stroked="false">
                <v:path arrowok="t"/>
                <v:fill type="solid"/>
              </v:shape>
              <v:shape style="position:absolute;left:2018;top:13774;width:31;height:23" coordorigin="2018,13774" coordsize="31,23" path="m2040,13778l2033,13778,2045,13790,2048,13786,2040,13778xe" filled="true" fillcolor="#989898" stroked="false">
                <v:path arrowok="t"/>
                <v:fill type="solid"/>
              </v:shape>
            </v:group>
            <v:group style="position:absolute;left:3017;top:12889;width:40;height:34" coordorigin="3017,12889" coordsize="40,34">
              <v:shape style="position:absolute;left:3017;top:12889;width:40;height:34" coordorigin="3017,12889" coordsize="40,34" path="m3025,12918l3017,12918,3021,12923,3021,12921,3023,12921,3023,12920,3025,12920,3025,12918xe" filled="true" fillcolor="#989898" stroked="false">
                <v:path arrowok="t"/>
                <v:fill type="solid"/>
              </v:shape>
              <v:shape style="position:absolute;left:3017;top:12889;width:40;height:34" coordorigin="3017,12889" coordsize="40,34" path="m3028,12916l3020,12916,3018,12918,3026,12918,3028,12916xe" filled="true" fillcolor="#989898" stroked="false">
                <v:path arrowok="t"/>
                <v:fill type="solid"/>
              </v:shape>
              <v:shape style="position:absolute;left:3017;top:12889;width:40;height:34" coordorigin="3017,12889" coordsize="40,34" path="m3031,12915l3021,12915,3021,12916,3029,12916,3031,12915xe" filled="true" fillcolor="#989898" stroked="false">
                <v:path arrowok="t"/>
                <v:fill type="solid"/>
              </v:shape>
              <v:shape style="position:absolute;left:3017;top:12889;width:40;height:34" coordorigin="3017,12889" coordsize="40,34" path="m3034,12913l3023,12913,3023,12915,3033,12915,3034,12913xe" filled="true" fillcolor="#989898" stroked="false">
                <v:path arrowok="t"/>
                <v:fill type="solid"/>
              </v:shape>
              <v:shape style="position:absolute;left:3017;top:12889;width:40;height:34" coordorigin="3017,12889" coordsize="40,34" path="m3037,12912l3026,12912,3026,12913,3036,12913,3037,12912xe" filled="true" fillcolor="#989898" stroked="false">
                <v:path arrowok="t"/>
                <v:fill type="solid"/>
              </v:shape>
              <v:shape style="position:absolute;left:3017;top:12889;width:40;height:34" coordorigin="3017,12889" coordsize="40,34" path="m3042,12910l3029,12910,3029,12912,3041,12912,3042,12910xe" filled="true" fillcolor="#989898" stroked="false">
                <v:path arrowok="t"/>
                <v:fill type="solid"/>
              </v:shape>
              <v:shape style="position:absolute;left:3017;top:12889;width:40;height:34" coordorigin="3017,12889" coordsize="40,34" path="m3049,12908l3033,12908,3033,12910,3049,12910,3049,12908xe" filled="true" fillcolor="#989898" stroked="false">
                <v:path arrowok="t"/>
                <v:fill type="solid"/>
              </v:shape>
              <v:shape style="position:absolute;left:3017;top:12889;width:40;height:34" coordorigin="3017,12889" coordsize="40,34" path="m3041,12889l3037,12892,3050,12905,3042,12905,3042,12907,3037,12907,3036,12908,3055,12908,3057,12905,3041,12889xe" filled="true" fillcolor="#989898" stroked="false">
                <v:path arrowok="t"/>
                <v:fill type="solid"/>
              </v:shape>
            </v:group>
            <v:group style="position:absolute;left:3039;top:12910;width:40;height:34" coordorigin="3039,12910" coordsize="40,34">
              <v:shape style="position:absolute;left:3039;top:12910;width:40;height:34" coordorigin="3039,12910" coordsize="40,34" path="m3050,12937l3042,12937,3041,12939,3039,12939,3039,12940,3042,12943,3044,12942,3045,12942,3045,12940,3047,12940,3050,12937xe" filled="true" fillcolor="#989898" stroked="false">
                <v:path arrowok="t"/>
                <v:fill type="solid"/>
              </v:shape>
              <v:shape style="position:absolute;left:3039;top:12910;width:40;height:34" coordorigin="3039,12910" coordsize="40,34" path="m3053,12935l3044,12935,3044,12937,3052,12937,3053,12935xe" filled="true" fillcolor="#989898" stroked="false">
                <v:path arrowok="t"/>
                <v:fill type="solid"/>
              </v:shape>
              <v:shape style="position:absolute;left:3039;top:12910;width:40;height:34" coordorigin="3039,12910" coordsize="40,34" path="m3057,12934l3047,12934,3045,12935,3057,12935,3057,12934xe" filled="true" fillcolor="#989898" stroked="false">
                <v:path arrowok="t"/>
                <v:fill type="solid"/>
              </v:shape>
              <v:shape style="position:absolute;left:3039;top:12910;width:40;height:34" coordorigin="3039,12910" coordsize="40,34" path="m3061,12932l3050,12932,3049,12934,3060,12934,3061,12932xe" filled="true" fillcolor="#989898" stroked="false">
                <v:path arrowok="t"/>
                <v:fill type="solid"/>
              </v:shape>
              <v:shape style="position:absolute;left:3039;top:12910;width:40;height:34" coordorigin="3039,12910" coordsize="40,34" path="m3066,12931l3052,12931,3052,12932,3065,12932,3066,12931xe" filled="true" fillcolor="#989898" stroked="false">
                <v:path arrowok="t"/>
                <v:fill type="solid"/>
              </v:shape>
              <v:shape style="position:absolute;left:3039;top:12910;width:40;height:34" coordorigin="3039,12910" coordsize="40,34" path="m3061,12910l3058,12913,3071,12926,3068,12926,3068,12928,3061,12928,3060,12929,3057,12929,3055,12931,3074,12931,3076,12929,3079,12928,3061,12910xe" filled="true" fillcolor="#989898" stroked="false">
                <v:path arrowok="t"/>
                <v:fill type="solid"/>
              </v:shape>
            </v:group>
            <v:group style="position:absolute;left:3057;top:12955;width:8;height:8" coordorigin="3057,12955" coordsize="8,8">
              <v:shape style="position:absolute;left:3057;top:12955;width:8;height:8" coordorigin="3057,12955" coordsize="8,8" path="m3061,12955l3057,12958,3061,12963,3065,12958,3061,12955xe" filled="true" fillcolor="#989898" stroked="false">
                <v:path arrowok="t"/>
                <v:fill type="solid"/>
              </v:shape>
            </v:group>
            <v:group style="position:absolute;left:3071;top:12951;width:36;height:29" coordorigin="3071,12951" coordsize="36,29">
              <v:shape style="position:absolute;left:3071;top:12951;width:36;height:29" coordorigin="3071,12951" coordsize="36,29" path="m3103,12951l3074,12956,3071,12959,3082,12971,3076,12977,3079,12980,3085,12974,3092,12974,3077,12959,3096,12956,3106,12953,3103,12951xe" filled="true" fillcolor="#989898" stroked="false">
                <v:path arrowok="t"/>
                <v:fill type="solid"/>
              </v:shape>
              <v:shape style="position:absolute;left:3071;top:12951;width:36;height:29" coordorigin="3071,12951" coordsize="36,29" path="m3092,12974l3085,12974,3088,12977,3092,12974xe" filled="true" fillcolor="#989898" stroked="false">
                <v:path arrowok="t"/>
                <v:fill type="solid"/>
              </v:shape>
            </v:group>
            <v:group style="position:absolute;left:3077;top:12953;width:29;height:18" coordorigin="3077,12953" coordsize="29,18">
              <v:shape style="position:absolute;left:3077;top:12953;width:29;height:18" coordorigin="3077,12953" coordsize="29,18" path="m3106,12953l3096,12956,3085,12967,3088,12971,3106,12953xe" filled="true" fillcolor="#989898" stroked="false">
                <v:path arrowok="t"/>
                <v:fill type="solid"/>
              </v:shape>
              <v:shape style="position:absolute;left:3077;top:12953;width:29;height:18" coordorigin="3077,12953" coordsize="29,18" path="m3077,12959l3085,12967,3077,12959xe" filled="true" fillcolor="#989898" stroked="false">
                <v:path arrowok="t"/>
                <v:fill type="solid"/>
              </v:shape>
            </v:group>
            <v:group style="position:absolute;left:3090;top:12980;width:13;height:20" coordorigin="3090,12980" coordsize="13,20">
              <v:shape style="position:absolute;left:3090;top:12980;width:13;height:20" coordorigin="3090,12980" coordsize="13,20" path="m3093,12980l3092,12980,3092,12982,3090,12983,3090,12991,3092,12993,3092,12994,3093,12994,3093,12996,3095,12996,3095,12998,3096,12998,3098,12999,3103,12999,3095,12991,3095,12985,3096,12983,3093,12980xe" filled="true" fillcolor="#989898" stroked="false">
                <v:path arrowok="t"/>
                <v:fill type="solid"/>
              </v:shape>
            </v:group>
            <v:group style="position:absolute;left:3096;top:12980;width:20;height:20" coordorigin="3096,12980" coordsize="20,20">
              <v:shape style="position:absolute;left:3096;top:12980;width:20;height:20" coordorigin="3096,12980" coordsize="20,20" path="m3100,12994l3098,12994,3103,12999,3108,12999,3109,12998,3111,12998,3111,12996,3101,12996,3100,12994xe" filled="true" fillcolor="#989898" stroked="false">
                <v:path arrowok="t"/>
                <v:fill type="solid"/>
              </v:shape>
              <v:shape style="position:absolute;left:3096;top:12980;width:20;height:20" coordorigin="3096,12980" coordsize="20,20" path="m3112,12994l3104,12994,3103,12996,3112,12996,3112,12994xe" filled="true" fillcolor="#989898" stroked="false">
                <v:path arrowok="t"/>
                <v:fill type="solid"/>
              </v:shape>
              <v:shape style="position:absolute;left:3096;top:12980;width:20;height:20" coordorigin="3096,12980" coordsize="20,20" path="m3096,12993l3096,12994,3098,12994,3096,12993xe" filled="true" fillcolor="#989898" stroked="false">
                <v:path arrowok="t"/>
                <v:fill type="solid"/>
              </v:shape>
              <v:shape style="position:absolute;left:3096;top:12980;width:20;height:20" coordorigin="3096,12980" coordsize="20,20" path="m3111,12982l3111,12991,3109,12991,3109,12993,3108,12993,3108,12994,3114,12994,3114,12993,3116,12991,3116,12986,3111,12982xe" filled="true" fillcolor="#989898" stroked="false">
                <v:path arrowok="t"/>
                <v:fill type="solid"/>
              </v:shape>
              <v:shape style="position:absolute;left:3096;top:12980;width:20;height:20" coordorigin="3096,12980" coordsize="20,20" path="m3109,12980l3109,12982,3111,12982,3109,12980xe" filled="true" fillcolor="#989898" stroked="false">
                <v:path arrowok="t"/>
                <v:fill type="solid"/>
              </v:shape>
            </v:group>
            <v:group style="position:absolute;left:3106;top:12975;width:10;height:12" coordorigin="3106,12975" coordsize="10,12">
              <v:shape style="position:absolute;left:3106;top:12975;width:10;height:12" coordorigin="3106,12975" coordsize="10,12" path="m3109,12975l3106,12975,3116,12986,3116,12982,3114,12982,3114,12980,3112,12979,3112,12977,3109,12977,3109,12975xe" filled="true" fillcolor="#989898" stroked="false">
                <v:path arrowok="t"/>
                <v:fill type="solid"/>
              </v:shape>
            </v:group>
            <v:group style="position:absolute;left:3098;top:12964;width:31;height:23" coordorigin="3098,12964" coordsize="31,23">
              <v:shape style="position:absolute;left:3098;top:12964;width:31;height:23" coordorigin="3098,12964" coordsize="31,23" path="m3116,12964l3098,12975,3101,12979,3108,12979,3108,12980,3109,12980,3116,12986,3106,12975,3114,12969,3120,12969,3116,12964xe" filled="true" fillcolor="#989898" stroked="false">
                <v:path arrowok="t"/>
                <v:fill type="solid"/>
              </v:shape>
              <v:shape style="position:absolute;left:3098;top:12964;width:31;height:23" coordorigin="3098,12964" coordsize="31,23" path="m3120,12969l3114,12969,3125,12980,3128,12977,3120,12969xe" filled="true" fillcolor="#989898" stroked="false">
                <v:path arrowok="t"/>
                <v:fill type="solid"/>
              </v:shape>
              <v:shape style="position:absolute;left:4636;top:11481;width:107;height:110" type="#_x0000_t75" stroked="false">
                <v:imagedata r:id="rId364" o:title=""/>
              </v:shape>
              <v:shape style="position:absolute;left:5087;top:11100;width:107;height:110" type="#_x0000_t75" stroked="false">
                <v:imagedata r:id="rId365" o:title=""/>
              </v:shape>
              <v:shape style="position:absolute;left:5468;top:10249;width:107;height:110" type="#_x0000_t75" stroked="false">
                <v:imagedata r:id="rId366" o:title=""/>
              </v:shape>
            </v:group>
            <v:group style="position:absolute;left:5557;top:9657;width:40;height:34" coordorigin="5557,9657" coordsize="40,34">
              <v:shape style="position:absolute;left:5557;top:9657;width:40;height:34" coordorigin="5557,9657" coordsize="40,34" path="m5565,9686l5557,9686,5562,9691,5562,9689,5563,9689,5563,9688,5565,9688,5565,9686xe" filled="true" fillcolor="#989898" stroked="false">
                <v:path arrowok="t"/>
                <v:fill type="solid"/>
              </v:shape>
              <v:shape style="position:absolute;left:5557;top:9657;width:40;height:34" coordorigin="5557,9657" coordsize="40,34" path="m5568,9685l5560,9685,5559,9686,5567,9686,5568,9685xe" filled="true" fillcolor="#989898" stroked="false">
                <v:path arrowok="t"/>
                <v:fill type="solid"/>
              </v:shape>
              <v:shape style="position:absolute;left:5557;top:9657;width:40;height:34" coordorigin="5557,9657" coordsize="40,34" path="m5571,9683l5562,9683,5562,9685,5570,9685,5571,9683xe" filled="true" fillcolor="#989898" stroked="false">
                <v:path arrowok="t"/>
                <v:fill type="solid"/>
              </v:shape>
              <v:shape style="position:absolute;left:5557;top:9657;width:40;height:34" coordorigin="5557,9657" coordsize="40,34" path="m5574,9681l5563,9681,5563,9683,5573,9683,5574,9681xe" filled="true" fillcolor="#989898" stroked="false">
                <v:path arrowok="t"/>
                <v:fill type="solid"/>
              </v:shape>
              <v:shape style="position:absolute;left:5557;top:9657;width:40;height:34" coordorigin="5557,9657" coordsize="40,34" path="m5578,9680l5567,9680,5567,9681,5576,9681,5578,9680xe" filled="true" fillcolor="#989898" stroked="false">
                <v:path arrowok="t"/>
                <v:fill type="solid"/>
              </v:shape>
              <v:shape style="position:absolute;left:5557;top:9657;width:40;height:34" coordorigin="5557,9657" coordsize="40,34" path="m5582,9678l5570,9678,5570,9680,5581,9680,5582,9678xe" filled="true" fillcolor="#989898" stroked="false">
                <v:path arrowok="t"/>
                <v:fill type="solid"/>
              </v:shape>
              <v:shape style="position:absolute;left:5557;top:9657;width:40;height:34" coordorigin="5557,9657" coordsize="40,34" path="m5589,9677l5573,9677,5573,9678,5589,9678,5589,9677xe" filled="true" fillcolor="#989898" stroked="false">
                <v:path arrowok="t"/>
                <v:fill type="solid"/>
              </v:shape>
              <v:shape style="position:absolute;left:5557;top:9657;width:40;height:34" coordorigin="5557,9657" coordsize="40,34" path="m5581,9657l5578,9661,5590,9673,5582,9673,5582,9675,5578,9675,5576,9677,5595,9677,5597,9673,5581,9657xe" filled="true" fillcolor="#989898" stroked="false">
                <v:path arrowok="t"/>
                <v:fill type="solid"/>
              </v:shape>
            </v:group>
            <v:group style="position:absolute;left:5579;top:9678;width:40;height:34" coordorigin="5579,9678" coordsize="40,34">
              <v:shape style="position:absolute;left:5579;top:9678;width:40;height:34" coordorigin="5579,9678" coordsize="40,34" path="m5590,9705l5582,9705,5581,9707,5579,9707,5579,9708,5582,9712,5584,9710,5586,9710,5586,9708,5587,9708,5590,9705xe" filled="true" fillcolor="#989898" stroked="false">
                <v:path arrowok="t"/>
                <v:fill type="solid"/>
              </v:shape>
              <v:shape style="position:absolute;left:5579;top:9678;width:40;height:34" coordorigin="5579,9678" coordsize="40,34" path="m5594,9704l5584,9704,5584,9705,5592,9705,5594,9704xe" filled="true" fillcolor="#989898" stroked="false">
                <v:path arrowok="t"/>
                <v:fill type="solid"/>
              </v:shape>
              <v:shape style="position:absolute;left:5579;top:9678;width:40;height:34" coordorigin="5579,9678" coordsize="40,34" path="m5597,9702l5587,9702,5586,9704,5597,9704,5597,9702xe" filled="true" fillcolor="#989898" stroked="false">
                <v:path arrowok="t"/>
                <v:fill type="solid"/>
              </v:shape>
              <v:shape style="position:absolute;left:5579;top:9678;width:40;height:34" coordorigin="5579,9678" coordsize="40,34" path="m5602,9701l5590,9701,5589,9702,5600,9702,5602,9701xe" filled="true" fillcolor="#989898" stroked="false">
                <v:path arrowok="t"/>
                <v:fill type="solid"/>
              </v:shape>
              <v:shape style="position:absolute;left:5579;top:9678;width:40;height:34" coordorigin="5579,9678" coordsize="40,34" path="m5606,9699l5592,9699,5592,9701,5605,9701,5606,9699xe" filled="true" fillcolor="#989898" stroked="false">
                <v:path arrowok="t"/>
                <v:fill type="solid"/>
              </v:shape>
              <v:shape style="position:absolute;left:5579;top:9678;width:40;height:34" coordorigin="5579,9678" coordsize="40,34" path="m5602,9678l5598,9681,5611,9694,5608,9694,5608,9696,5602,9696,5600,9697,5597,9697,5595,9699,5614,9699,5616,9697,5619,9696,5602,9678xe" filled="true" fillcolor="#989898" stroked="false">
                <v:path arrowok="t"/>
                <v:fill type="solid"/>
              </v:shape>
            </v:group>
            <v:group style="position:absolute;left:5597;top:9723;width:8;height:8" coordorigin="5597,9723" coordsize="8,8">
              <v:shape style="position:absolute;left:5597;top:9723;width:8;height:8" coordorigin="5597,9723" coordsize="8,8" path="m5602,9723l5597,9726,5602,9731,5605,9726,5602,9723xe" filled="true" fillcolor="#989898" stroked="false">
                <v:path arrowok="t"/>
                <v:fill type="solid"/>
              </v:shape>
            </v:group>
            <v:group style="position:absolute;left:5610;top:9729;width:13;height:18" coordorigin="5610,9729" coordsize="13,18">
              <v:shape style="position:absolute;left:5610;top:9729;width:13;height:18" coordorigin="5610,9729" coordsize="13,18" path="m5613,9729l5611,9729,5611,9731,5610,9732,5610,9739,5611,9740,5611,9742,5613,9742,5613,9743,5614,9743,5614,9745,5618,9745,5618,9747,5622,9747,5616,9740,5614,9739,5614,9732,5616,9732,5613,9729xe" filled="true" fillcolor="#989898" stroked="false">
                <v:path arrowok="t"/>
                <v:fill type="solid"/>
              </v:shape>
            </v:group>
            <v:group style="position:absolute;left:5619;top:9726;width:13;height:11" coordorigin="5619,9726" coordsize="13,11">
              <v:shape style="position:absolute;left:5619;top:9726;width:13;height:11" coordorigin="5619,9726" coordsize="13,11" path="m5630,9734l5624,9734,5624,9735,5627,9735,5629,9737,5632,9737,5630,9734xe" filled="true" fillcolor="#989898" stroked="false">
                <v:path arrowok="t"/>
                <v:fill type="solid"/>
              </v:shape>
              <v:shape style="position:absolute;left:5619;top:9726;width:13;height:11" coordorigin="5619,9726" coordsize="13,11" path="m5619,9726l5619,9729,5621,9731,5621,9732,5622,9732,5622,9734,5629,9734,5627,9732,5625,9731,5619,9726xe" filled="true" fillcolor="#989898" stroked="false">
                <v:path arrowok="t"/>
                <v:fill type="solid"/>
              </v:shape>
            </v:group>
            <v:group style="position:absolute;left:5619;top:9713;width:20;height:18" coordorigin="5619,9713" coordsize="20,18">
              <v:shape style="position:absolute;left:5619;top:9713;width:20;height:18" coordorigin="5619,9713" coordsize="20,18" path="m5627,9720l5621,9720,5621,9721,5619,9723,5619,9726,5625,9731,5624,9729,5624,9723,5625,9723,5625,9721,5627,9721,5627,9720xe" filled="true" fillcolor="#989898" stroked="false">
                <v:path arrowok="t"/>
                <v:fill type="solid"/>
              </v:shape>
              <v:shape style="position:absolute;left:5619;top:9713;width:20;height:18" coordorigin="5619,9713" coordsize="20,18" path="m5632,9713l5627,9713,5627,9715,5625,9715,5624,9716,5622,9718,5622,9720,5629,9720,5629,9718,5637,9718,5632,9713xe" filled="true" fillcolor="#989898" stroked="false">
                <v:path arrowok="t"/>
                <v:fill type="solid"/>
              </v:shape>
              <v:shape style="position:absolute;left:5619;top:9713;width:20;height:18" coordorigin="5619,9713" coordsize="20,18" path="m5637,9718l5638,9720,5637,9718xe" filled="true" fillcolor="#989898" stroked="false">
                <v:path arrowok="t"/>
                <v:fill type="solid"/>
              </v:shape>
            </v:group>
            <v:group style="position:absolute;left:5616;top:9713;width:29;height:34" coordorigin="5616,9713" coordsize="29,34">
              <v:shape style="position:absolute;left:5616;top:9713;width:29;height:34" coordorigin="5616,9713" coordsize="29,34" path="m5621,9742l5618,9742,5622,9747,5625,9747,5627,9745,5629,9745,5630,9743,5621,9743,5621,9742xe" filled="true" fillcolor="#989898" stroked="false">
                <v:path arrowok="t"/>
                <v:fill type="solid"/>
              </v:shape>
              <v:shape style="position:absolute;left:5616;top:9713;width:29;height:34" coordorigin="5616,9713" coordsize="29,34" path="m5632,9742l5622,9742,5621,9743,5632,9743,5632,9742xe" filled="true" fillcolor="#989898" stroked="false">
                <v:path arrowok="t"/>
                <v:fill type="solid"/>
              </v:shape>
              <v:shape style="position:absolute;left:5616;top:9713;width:29;height:34" coordorigin="5616,9713" coordsize="29,34" path="m5616,9740l5616,9742,5618,9742,5616,9740xe" filled="true" fillcolor="#989898" stroked="false">
                <v:path arrowok="t"/>
                <v:fill type="solid"/>
              </v:shape>
              <v:shape style="position:absolute;left:5616;top:9713;width:29;height:34" coordorigin="5616,9713" coordsize="29,34" path="m5633,9740l5627,9740,5625,9742,5633,9742,5633,9740xe" filled="true" fillcolor="#989898" stroked="false">
                <v:path arrowok="t"/>
                <v:fill type="solid"/>
              </v:shape>
              <v:shape style="position:absolute;left:5616;top:9713;width:29;height:34" coordorigin="5616,9713" coordsize="29,34" path="m5640,9734l5630,9734,5632,9737,5630,9739,5629,9739,5629,9740,5635,9740,5637,9739,5638,9737,5638,9735,5640,9735,5640,9734xe" filled="true" fillcolor="#989898" stroked="false">
                <v:path arrowok="t"/>
                <v:fill type="solid"/>
              </v:shape>
              <v:shape style="position:absolute;left:5616;top:9713;width:29;height:34" coordorigin="5616,9713" coordsize="29,34" path="m5637,9713l5632,9713,5638,9720,5640,9721,5640,9728,5638,9729,5637,9731,5637,9732,5633,9732,5633,9734,5641,9734,5641,9732,5643,9731,5643,9729,5645,9728,5645,9723,5643,9721,5643,9720,5641,9718,5641,9716,5640,9716,5640,9715,5638,9715,5637,9713xe" filled="true" fillcolor="#989898" stroked="false">
                <v:path arrowok="t"/>
                <v:fill type="solid"/>
              </v:shape>
            </v:group>
            <v:group style="position:absolute;left:5645;top:9737;width:12;height:7" coordorigin="5645,9737" coordsize="12,7">
              <v:shape style="position:absolute;left:5645;top:9737;width:12;height:7" coordorigin="5645,9737" coordsize="12,7" path="m5649,9737l5648,9737,5645,9740,5646,9740,5648,9742,5651,9742,5653,9743,5656,9743,5651,9739,5649,9737xe" filled="true" fillcolor="#989898" stroked="false">
                <v:path arrowok="t"/>
                <v:fill type="solid"/>
              </v:shape>
            </v:group>
            <v:group style="position:absolute;left:5635;top:9739;width:31;height:29" coordorigin="5635,9739" coordsize="31,29">
              <v:shape style="position:absolute;left:5635;top:9739;width:31;height:29" coordorigin="5635,9739" coordsize="31,29" path="m5662,9739l5651,9739,5656,9743,5635,9764,5638,9767,5665,9740,5662,9739xe" filled="true" fillcolor="#989898" stroked="false">
                <v:path arrowok="t"/>
                <v:fill type="solid"/>
              </v:shape>
            </v:group>
            <v:group style="position:absolute;left:5683;top:8950;width:40;height:34" coordorigin="5683,8950" coordsize="40,34">
              <v:shape style="position:absolute;left:5683;top:8950;width:40;height:34" coordorigin="5683,8950" coordsize="40,34" path="m5691,8979l5683,8979,5688,8983,5688,8982,5689,8982,5689,8980,5691,8980,5691,8979xe" filled="true" fillcolor="#989898" stroked="false">
                <v:path arrowok="t"/>
                <v:fill type="solid"/>
              </v:shape>
              <v:shape style="position:absolute;left:5683;top:8950;width:40;height:34" coordorigin="5683,8950" coordsize="40,34" path="m5694,8977l5686,8977,5684,8979,5692,8979,5694,8977xe" filled="true" fillcolor="#989898" stroked="false">
                <v:path arrowok="t"/>
                <v:fill type="solid"/>
              </v:shape>
              <v:shape style="position:absolute;left:5683;top:8950;width:40;height:34" coordorigin="5683,8950" coordsize="40,34" path="m5697,8975l5688,8975,5688,8977,5696,8977,5697,8975xe" filled="true" fillcolor="#989898" stroked="false">
                <v:path arrowok="t"/>
                <v:fill type="solid"/>
              </v:shape>
              <v:shape style="position:absolute;left:5683;top:8950;width:40;height:34" coordorigin="5683,8950" coordsize="40,34" path="m5700,8974l5689,8974,5689,8975,5699,8975,5700,8974xe" filled="true" fillcolor="#989898" stroked="false">
                <v:path arrowok="t"/>
                <v:fill type="solid"/>
              </v:shape>
              <v:shape style="position:absolute;left:5683;top:8950;width:40;height:34" coordorigin="5683,8950" coordsize="40,34" path="m5704,8972l5692,8972,5692,8974,5702,8974,5704,8972xe" filled="true" fillcolor="#989898" stroked="false">
                <v:path arrowok="t"/>
                <v:fill type="solid"/>
              </v:shape>
              <v:shape style="position:absolute;left:5683;top:8950;width:40;height:34" coordorigin="5683,8950" coordsize="40,34" path="m5708,8971l5696,8971,5696,8972,5707,8972,5708,8971xe" filled="true" fillcolor="#989898" stroked="false">
                <v:path arrowok="t"/>
                <v:fill type="solid"/>
              </v:shape>
              <v:shape style="position:absolute;left:5683;top:8950;width:40;height:34" coordorigin="5683,8950" coordsize="40,34" path="m5715,8969l5699,8969,5699,8971,5715,8971,5715,8969xe" filled="true" fillcolor="#989898" stroked="false">
                <v:path arrowok="t"/>
                <v:fill type="solid"/>
              </v:shape>
              <v:shape style="position:absolute;left:5683;top:8950;width:40;height:34" coordorigin="5683,8950" coordsize="40,34" path="m5707,8950l5704,8953,5716,8966,5708,8966,5708,8967,5704,8967,5702,8969,5721,8969,5723,8966,5707,8950xe" filled="true" fillcolor="#989898" stroked="false">
                <v:path arrowok="t"/>
                <v:fill type="solid"/>
              </v:shape>
            </v:group>
            <v:group style="position:absolute;left:5705;top:8971;width:40;height:34" coordorigin="5705,8971" coordsize="40,34">
              <v:shape style="position:absolute;left:5705;top:8971;width:40;height:34" coordorigin="5705,8971" coordsize="40,34" path="m5716,8998l5708,8998,5707,8999,5705,8999,5705,9001,5708,9004,5710,9002,5712,9002,5712,9001,5713,9001,5715,8999,5716,8998xe" filled="true" fillcolor="#989898" stroked="false">
                <v:path arrowok="t"/>
                <v:fill type="solid"/>
              </v:shape>
              <v:shape style="position:absolute;left:5705;top:8971;width:40;height:34" coordorigin="5705,8971" coordsize="40,34" path="m5719,8996l5710,8996,5710,8998,5718,8998,5719,8996xe" filled="true" fillcolor="#989898" stroked="false">
                <v:path arrowok="t"/>
                <v:fill type="solid"/>
              </v:shape>
              <v:shape style="position:absolute;left:5705;top:8971;width:40;height:34" coordorigin="5705,8971" coordsize="40,34" path="m5723,8994l5713,8994,5712,8996,5723,8996,5723,8994xe" filled="true" fillcolor="#989898" stroked="false">
                <v:path arrowok="t"/>
                <v:fill type="solid"/>
              </v:shape>
              <v:shape style="position:absolute;left:5705;top:8971;width:40;height:34" coordorigin="5705,8971" coordsize="40,34" path="m5727,8993l5716,8993,5715,8994,5726,8994,5727,8993xe" filled="true" fillcolor="#989898" stroked="false">
                <v:path arrowok="t"/>
                <v:fill type="solid"/>
              </v:shape>
              <v:shape style="position:absolute;left:5705;top:8971;width:40;height:34" coordorigin="5705,8971" coordsize="40,34" path="m5732,8991l5718,8991,5718,8993,5731,8993,5732,8991xe" filled="true" fillcolor="#989898" stroked="false">
                <v:path arrowok="t"/>
                <v:fill type="solid"/>
              </v:shape>
              <v:shape style="position:absolute;left:5705;top:8971;width:40;height:34" coordorigin="5705,8971" coordsize="40,34" path="m5727,8971l5724,8974,5737,8986,5734,8986,5734,8988,5727,8988,5726,8990,5723,8990,5721,8991,5740,8991,5742,8990,5745,8988,5727,8971xe" filled="true" fillcolor="#989898" stroked="false">
                <v:path arrowok="t"/>
                <v:fill type="solid"/>
              </v:shape>
            </v:group>
            <v:group style="position:absolute;left:5723;top:9015;width:8;height:8" coordorigin="5723,9015" coordsize="8,8">
              <v:shape style="position:absolute;left:5723;top:9015;width:8;height:8" coordorigin="5723,9015" coordsize="8,8" path="m5727,9015l5723,9018,5727,9023,5731,9018,5727,9015xe" filled="true" fillcolor="#989898" stroked="false">
                <v:path arrowok="t"/>
                <v:fill type="solid"/>
              </v:shape>
            </v:group>
            <v:group style="position:absolute;left:5735;top:9023;width:24;height:18" coordorigin="5735,9023" coordsize="24,18">
              <v:shape style="position:absolute;left:5735;top:9023;width:24;height:18" coordorigin="5735,9023" coordsize="24,18" path="m5753,9039l5745,9039,5745,9041,5751,9041,5753,9039xe" filled="true" fillcolor="#989898" stroked="false">
                <v:path arrowok="t"/>
                <v:fill type="solid"/>
              </v:shape>
              <v:shape style="position:absolute;left:5735;top:9023;width:24;height:18" coordorigin="5735,9023" coordsize="24,18" path="m5755,9025l5755,9026,5756,9028,5756,9030,5755,9030,5755,9033,5753,9034,5751,9034,5751,9036,5740,9036,5740,9038,5742,9038,5743,9039,5755,9039,5756,9038,5758,9036,5759,9034,5759,9030,5755,9025xe" filled="true" fillcolor="#989898" stroked="false">
                <v:path arrowok="t"/>
                <v:fill type="solid"/>
              </v:shape>
              <v:shape style="position:absolute;left:5735;top:9023;width:24;height:18" coordorigin="5735,9023" coordsize="24,18" path="m5743,9034l5739,9034,5739,9036,5745,9036,5743,9034xe" filled="true" fillcolor="#989898" stroked="false">
                <v:path arrowok="t"/>
                <v:fill type="solid"/>
              </v:shape>
              <v:shape style="position:absolute;left:5735;top:9023;width:24;height:18" coordorigin="5735,9023" coordsize="24,18" path="m5735,9028l5735,9030,5737,9031,5737,9034,5742,9034,5735,9028xe" filled="true" fillcolor="#989898" stroked="false">
                <v:path arrowok="t"/>
                <v:fill type="solid"/>
              </v:shape>
              <v:shape style="position:absolute;left:5735;top:9023;width:24;height:18" coordorigin="5735,9023" coordsize="24,18" path="m5755,9023l5753,9023,5755,9025,5755,9023xe" filled="true" fillcolor="#989898" stroked="false">
                <v:path arrowok="t"/>
                <v:fill type="solid"/>
              </v:shape>
            </v:group>
            <v:group style="position:absolute;left:5756;top:9012;width:15;height:15" coordorigin="5756,9012" coordsize="15,15">
              <v:shape style="position:absolute;left:5756;top:9012;width:15;height:15" coordorigin="5756,9012" coordsize="15,15" path="m5766,9014l5766,9020,5764,9020,5763,9022,5757,9022,5761,9026,5766,9026,5766,9025,5767,9025,5767,9023,5769,9023,5769,9022,5770,9020,5770,9018,5766,9014xe" filled="true" fillcolor="#989898" stroked="false">
                <v:path arrowok="t"/>
                <v:fill type="solid"/>
              </v:shape>
              <v:shape style="position:absolute;left:5756;top:9012;width:15;height:15" coordorigin="5756,9012" coordsize="15,15" path="m5756,9020l5756,9022,5757,9022,5756,9020xe" filled="true" fillcolor="#989898" stroked="false">
                <v:path arrowok="t"/>
                <v:fill type="solid"/>
              </v:shape>
              <v:shape style="position:absolute;left:5756;top:9012;width:15;height:15" coordorigin="5756,9012" coordsize="15,15" path="m5764,9012l5766,9014,5764,9012xe" filled="true" fillcolor="#989898" stroked="false">
                <v:path arrowok="t"/>
                <v:fill type="solid"/>
              </v:shape>
            </v:group>
            <v:group style="position:absolute;left:5735;top:9006;width:36;height:29" coordorigin="5735,9006" coordsize="36,29">
              <v:shape style="position:absolute;left:5735;top:9006;width:36;height:29" coordorigin="5735,9006" coordsize="36,29" path="m5750,9017l5742,9017,5740,9018,5739,9020,5737,9022,5737,9023,5735,9025,5735,9028,5742,9034,5742,9033,5740,9031,5740,9025,5742,9025,5742,9023,5743,9022,5745,9022,5745,9020,5755,9020,5755,9018,5751,9018,5750,9017xe" filled="true" fillcolor="#989898" stroked="false">
                <v:path arrowok="t"/>
                <v:fill type="solid"/>
              </v:shape>
              <v:shape style="position:absolute;left:5735;top:9006;width:36;height:29" coordorigin="5735,9006" coordsize="36,29" path="m5756,9020l5750,9020,5750,9022,5753,9022,5753,9023,5759,9030,5759,9026,5758,9025,5760,9025,5756,9020xe" filled="true" fillcolor="#989898" stroked="false">
                <v:path arrowok="t"/>
                <v:fill type="solid"/>
              </v:shape>
              <v:shape style="position:absolute;left:5735;top:9006;width:36;height:29" coordorigin="5735,9006" coordsize="36,29" path="m5760,9025l5758,9025,5759,9026,5761,9026,5760,9025xe" filled="true" fillcolor="#989898" stroked="false">
                <v:path arrowok="t"/>
                <v:fill type="solid"/>
              </v:shape>
              <v:shape style="position:absolute;left:5735;top:9006;width:36;height:29" coordorigin="5735,9006" coordsize="36,29" path="m5767,9009l5751,9009,5751,9010,5750,9012,5750,9017,5751,9018,5755,9018,5755,9012,5756,9012,5756,9010,5767,9010,5767,9009xe" filled="true" fillcolor="#989898" stroked="false">
                <v:path arrowok="t"/>
                <v:fill type="solid"/>
              </v:shape>
              <v:shape style="position:absolute;left:5735;top:9006;width:36;height:29" coordorigin="5735,9006" coordsize="36,29" path="m5769,9010l5764,9010,5764,9012,5770,9018,5770,9014,5769,9012,5769,9010xe" filled="true" fillcolor="#989898" stroked="false">
                <v:path arrowok="t"/>
                <v:fill type="solid"/>
              </v:shape>
              <v:shape style="position:absolute;left:5735;top:9006;width:36;height:29" coordorigin="5735,9006" coordsize="36,29" path="m5763,9006l5756,9006,5755,9007,5753,9007,5753,9009,5766,9009,5764,9007,5763,9006xe" filled="true" fillcolor="#989898" stroked="false">
                <v:path arrowok="t"/>
                <v:fill type="solid"/>
              </v:shape>
            </v:group>
            <v:group style="position:absolute;left:5770;top:9030;width:12;height:7" coordorigin="5770,9030" coordsize="12,7">
              <v:shape style="position:absolute;left:5770;top:9030;width:12;height:7" coordorigin="5770,9030" coordsize="12,7" path="m5775,9030l5774,9030,5770,9033,5772,9033,5774,9034,5777,9034,5778,9036,5782,9036,5777,9031,5775,9030xe" filled="true" fillcolor="#989898" stroked="false">
                <v:path arrowok="t"/>
                <v:fill type="solid"/>
              </v:shape>
            </v:group>
            <v:group style="position:absolute;left:5761;top:9031;width:31;height:29" coordorigin="5761,9031" coordsize="31,29">
              <v:shape style="position:absolute;left:5761;top:9031;width:31;height:29" coordorigin="5761,9031" coordsize="31,29" path="m5788,9031l5777,9031,5782,9036,5761,9057,5764,9060,5791,9033,5788,9031xe" filled="true" fillcolor="#989898" stroked="false">
                <v:path arrowok="t"/>
                <v:fill type="solid"/>
              </v:shape>
            </v:group>
            <v:group style="position:absolute;left:5581;top:8403;width:40;height:34" coordorigin="5581,8403" coordsize="40,34">
              <v:shape style="position:absolute;left:5581;top:8403;width:40;height:34" coordorigin="5581,8403" coordsize="40,34" path="m5589,8432l5581,8432,5586,8437,5586,8435,5587,8435,5587,8433,5589,8433,5589,8432xe" filled="true" fillcolor="#989898" stroked="false">
                <v:path arrowok="t"/>
                <v:fill type="solid"/>
              </v:shape>
              <v:shape style="position:absolute;left:5581;top:8403;width:40;height:34" coordorigin="5581,8403" coordsize="40,34" path="m5592,8430l5584,8430,5582,8432,5590,8432,5592,8430xe" filled="true" fillcolor="#989898" stroked="false">
                <v:path arrowok="t"/>
                <v:fill type="solid"/>
              </v:shape>
              <v:shape style="position:absolute;left:5581;top:8403;width:40;height:34" coordorigin="5581,8403" coordsize="40,34" path="m5595,8429l5586,8429,5586,8430,5594,8430,5595,8429xe" filled="true" fillcolor="#989898" stroked="false">
                <v:path arrowok="t"/>
                <v:fill type="solid"/>
              </v:shape>
              <v:shape style="position:absolute;left:5581;top:8403;width:40;height:34" coordorigin="5581,8403" coordsize="40,34" path="m5598,8427l5587,8427,5587,8429,5597,8429,5598,8427xe" filled="true" fillcolor="#989898" stroked="false">
                <v:path arrowok="t"/>
                <v:fill type="solid"/>
              </v:shape>
              <v:shape style="position:absolute;left:5581;top:8403;width:40;height:34" coordorigin="5581,8403" coordsize="40,34" path="m5602,8425l5590,8425,5590,8427,5600,8427,5602,8425xe" filled="true" fillcolor="#989898" stroked="false">
                <v:path arrowok="t"/>
                <v:fill type="solid"/>
              </v:shape>
              <v:shape style="position:absolute;left:5581;top:8403;width:40;height:34" coordorigin="5581,8403" coordsize="40,34" path="m5606,8424l5594,8424,5594,8425,5605,8425,5606,8424xe" filled="true" fillcolor="#989898" stroked="false">
                <v:path arrowok="t"/>
                <v:fill type="solid"/>
              </v:shape>
              <v:shape style="position:absolute;left:5581;top:8403;width:40;height:34" coordorigin="5581,8403" coordsize="40,34" path="m5613,8422l5597,8422,5597,8424,5613,8424,5613,8422xe" filled="true" fillcolor="#989898" stroked="false">
                <v:path arrowok="t"/>
                <v:fill type="solid"/>
              </v:shape>
              <v:shape style="position:absolute;left:5581;top:8403;width:40;height:34" coordorigin="5581,8403" coordsize="40,34" path="m5605,8403l5602,8406,5614,8419,5606,8419,5606,8421,5602,8421,5600,8422,5619,8422,5621,8419,5605,8403xe" filled="true" fillcolor="#989898" stroked="false">
                <v:path arrowok="t"/>
                <v:fill type="solid"/>
              </v:shape>
            </v:group>
            <v:group style="position:absolute;left:5603;top:8424;width:40;height:34" coordorigin="5603,8424" coordsize="40,34">
              <v:shape style="position:absolute;left:5603;top:8424;width:40;height:34" coordorigin="5603,8424" coordsize="40,34" path="m5614,8451l5606,8451,5605,8453,5603,8453,5603,8454,5606,8457,5608,8456,5610,8456,5610,8454,5611,8454,5613,8453,5614,8451xe" filled="true" fillcolor="#989898" stroked="false">
                <v:path arrowok="t"/>
                <v:fill type="solid"/>
              </v:shape>
              <v:shape style="position:absolute;left:5603;top:8424;width:40;height:34" coordorigin="5603,8424" coordsize="40,34" path="m5618,8449l5608,8449,5608,8451,5616,8451,5618,8449xe" filled="true" fillcolor="#989898" stroked="false">
                <v:path arrowok="t"/>
                <v:fill type="solid"/>
              </v:shape>
              <v:shape style="position:absolute;left:5603;top:8424;width:40;height:34" coordorigin="5603,8424" coordsize="40,34" path="m5621,8448l5611,8448,5610,8449,5621,8449,5621,8448xe" filled="true" fillcolor="#989898" stroked="false">
                <v:path arrowok="t"/>
                <v:fill type="solid"/>
              </v:shape>
              <v:shape style="position:absolute;left:5603;top:8424;width:40;height:34" coordorigin="5603,8424" coordsize="40,34" path="m5625,8446l5614,8446,5613,8448,5624,8448,5625,8446xe" filled="true" fillcolor="#989898" stroked="false">
                <v:path arrowok="t"/>
                <v:fill type="solid"/>
              </v:shape>
              <v:shape style="position:absolute;left:5603;top:8424;width:40;height:34" coordorigin="5603,8424" coordsize="40,34" path="m5630,8445l5616,8445,5616,8446,5629,8446,5630,8445xe" filled="true" fillcolor="#989898" stroked="false">
                <v:path arrowok="t"/>
                <v:fill type="solid"/>
              </v:shape>
              <v:shape style="position:absolute;left:5603;top:8424;width:40;height:34" coordorigin="5603,8424" coordsize="40,34" path="m5625,8424l5622,8427,5635,8440,5632,8440,5632,8441,5625,8441,5624,8443,5621,8443,5619,8445,5638,8445,5640,8443,5643,8441,5625,8424xe" filled="true" fillcolor="#989898" stroked="false">
                <v:path arrowok="t"/>
                <v:fill type="solid"/>
              </v:shape>
            </v:group>
            <v:group style="position:absolute;left:5621;top:8469;width:8;height:8" coordorigin="5621,8469" coordsize="8,8">
              <v:shape style="position:absolute;left:5621;top:8469;width:8;height:8" coordorigin="5621,8469" coordsize="8,8" path="m5625,8469l5621,8472,5625,8477,5629,8472,5625,8469xe" filled="true" fillcolor="#989898" stroked="false">
                <v:path arrowok="t"/>
                <v:fill type="solid"/>
              </v:shape>
            </v:group>
            <v:group style="position:absolute;left:5633;top:8477;width:24;height:18" coordorigin="5633,8477" coordsize="24,18">
              <v:shape style="position:absolute;left:5633;top:8477;width:24;height:18" coordorigin="5633,8477" coordsize="24,18" path="m5651,8492l5643,8492,5643,8494,5649,8494,5651,8492xe" filled="true" fillcolor="#989898" stroked="false">
                <v:path arrowok="t"/>
                <v:fill type="solid"/>
              </v:shape>
              <v:shape style="position:absolute;left:5633;top:8477;width:24;height:18" coordorigin="5633,8477" coordsize="24,18" path="m5653,8478l5653,8480,5654,8481,5654,8483,5653,8483,5653,8486,5651,8488,5649,8488,5649,8489,5638,8489,5638,8491,5640,8491,5641,8492,5653,8492,5656,8489,5657,8488,5657,8483,5653,8478xe" filled="true" fillcolor="#989898" stroked="false">
                <v:path arrowok="t"/>
                <v:fill type="solid"/>
              </v:shape>
              <v:shape style="position:absolute;left:5633;top:8477;width:24;height:18" coordorigin="5633,8477" coordsize="24,18" path="m5641,8488l5637,8488,5637,8489,5643,8489,5641,8488xe" filled="true" fillcolor="#989898" stroked="false">
                <v:path arrowok="t"/>
                <v:fill type="solid"/>
              </v:shape>
              <v:shape style="position:absolute;left:5633;top:8477;width:24;height:18" coordorigin="5633,8477" coordsize="24,18" path="m5633,8481l5633,8483,5635,8484,5635,8488,5640,8488,5633,8481xe" filled="true" fillcolor="#989898" stroked="false">
                <v:path arrowok="t"/>
                <v:fill type="solid"/>
              </v:shape>
              <v:shape style="position:absolute;left:5633;top:8477;width:24;height:18" coordorigin="5633,8477" coordsize="24,18" path="m5653,8477l5651,8477,5653,8478,5653,8477xe" filled="true" fillcolor="#989898" stroked="false">
                <v:path arrowok="t"/>
                <v:fill type="solid"/>
              </v:shape>
            </v:group>
            <v:group style="position:absolute;left:5654;top:8465;width:15;height:15" coordorigin="5654,8465" coordsize="15,15">
              <v:shape style="position:absolute;left:5654;top:8465;width:15;height:15" coordorigin="5654,8465" coordsize="15,15" path="m5664,8467l5664,8473,5662,8473,5661,8475,5655,8475,5659,8480,5664,8480,5664,8478,5665,8478,5665,8477,5667,8477,5667,8475,5668,8473,5668,8472,5664,8467xe" filled="true" fillcolor="#989898" stroked="false">
                <v:path arrowok="t"/>
                <v:fill type="solid"/>
              </v:shape>
              <v:shape style="position:absolute;left:5654;top:8465;width:15;height:15" coordorigin="5654,8465" coordsize="15,15" path="m5654,8473l5654,8475,5655,8475,5654,8473xe" filled="true" fillcolor="#989898" stroked="false">
                <v:path arrowok="t"/>
                <v:fill type="solid"/>
              </v:shape>
              <v:shape style="position:absolute;left:5654;top:8465;width:15;height:15" coordorigin="5654,8465" coordsize="15,15" path="m5662,8465l5664,8467,5662,8465xe" filled="true" fillcolor="#989898" stroked="false">
                <v:path arrowok="t"/>
                <v:fill type="solid"/>
              </v:shape>
            </v:group>
            <v:group style="position:absolute;left:5633;top:8459;width:36;height:29" coordorigin="5633,8459" coordsize="36,29">
              <v:shape style="position:absolute;left:5633;top:8459;width:36;height:29" coordorigin="5633,8459" coordsize="36,29" path="m5648,8470l5640,8470,5638,8472,5637,8473,5635,8475,5635,8477,5633,8478,5633,8481,5640,8488,5640,8486,5638,8484,5638,8478,5640,8478,5640,8477,5641,8475,5643,8475,5643,8473,5653,8473,5653,8472,5649,8472,5648,8470xe" filled="true" fillcolor="#989898" stroked="false">
                <v:path arrowok="t"/>
                <v:fill type="solid"/>
              </v:shape>
              <v:shape style="position:absolute;left:5633;top:8459;width:36;height:29" coordorigin="5633,8459" coordsize="36,29" path="m5654,8473l5648,8473,5648,8475,5651,8475,5651,8477,5657,8483,5657,8480,5656,8478,5658,8478,5654,8473xe" filled="true" fillcolor="#989898" stroked="false">
                <v:path arrowok="t"/>
                <v:fill type="solid"/>
              </v:shape>
              <v:shape style="position:absolute;left:5633;top:8459;width:36;height:29" coordorigin="5633,8459" coordsize="36,29" path="m5658,8478l5656,8478,5657,8480,5659,8480,5658,8478xe" filled="true" fillcolor="#989898" stroked="false">
                <v:path arrowok="t"/>
                <v:fill type="solid"/>
              </v:shape>
              <v:shape style="position:absolute;left:5633;top:8459;width:36;height:29" coordorigin="5633,8459" coordsize="36,29" path="m5665,8462l5649,8462,5649,8464,5648,8465,5648,8470,5649,8472,5653,8472,5653,8465,5654,8465,5654,8464,5665,8464,5665,8462xe" filled="true" fillcolor="#989898" stroked="false">
                <v:path arrowok="t"/>
                <v:fill type="solid"/>
              </v:shape>
              <v:shape style="position:absolute;left:5633;top:8459;width:36;height:29" coordorigin="5633,8459" coordsize="36,29" path="m5667,8464l5662,8464,5662,8465,5669,8472,5669,8467,5667,8465,5667,8464xe" filled="true" fillcolor="#989898" stroked="false">
                <v:path arrowok="t"/>
                <v:fill type="solid"/>
              </v:shape>
              <v:shape style="position:absolute;left:5633;top:8459;width:36;height:29" coordorigin="5633,8459" coordsize="36,29" path="m5661,8459l5654,8459,5653,8461,5651,8461,5651,8462,5664,8462,5662,8461,5661,8459xe" filled="true" fillcolor="#989898" stroked="false">
                <v:path arrowok="t"/>
                <v:fill type="solid"/>
              </v:shape>
            </v:group>
            <v:group style="position:absolute;left:5669;top:8483;width:12;height:7" coordorigin="5669,8483" coordsize="12,7">
              <v:shape style="position:absolute;left:5669;top:8483;width:12;height:7" coordorigin="5669,8483" coordsize="12,7" path="m5673,8483l5672,8483,5669,8486,5670,8486,5672,8488,5675,8488,5676,8489,5680,8489,5675,8484,5673,8483xe" filled="true" fillcolor="#989898" stroked="false">
                <v:path arrowok="t"/>
                <v:fill type="solid"/>
              </v:shape>
            </v:group>
            <v:group style="position:absolute;left:5659;top:8484;width:31;height:29" coordorigin="5659,8484" coordsize="31,29">
              <v:shape style="position:absolute;left:5659;top:8484;width:31;height:29" coordorigin="5659,8484" coordsize="31,29" path="m5686,8484l5675,8484,5680,8489,5659,8510,5662,8513,5689,8486,5686,8484xe" filled="true" fillcolor="#989898" stroked="false">
                <v:path arrowok="t"/>
                <v:fill type="solid"/>
              </v:shape>
              <v:shape style="position:absolute;left:5747;top:8230;width:107;height:110" type="#_x0000_t75" stroked="false">
                <v:imagedata r:id="rId367" o:title=""/>
              </v:shape>
            </v:group>
            <v:group style="position:absolute;left:6594;top:7444;width:40;height:34" coordorigin="6594,7444" coordsize="40,34">
              <v:shape style="position:absolute;left:6594;top:7444;width:40;height:34" coordorigin="6594,7444" coordsize="40,34" path="m6602,7473l6594,7473,6599,7477,6599,7476,6601,7476,6601,7474,6602,7474,6602,7473xe" filled="true" fillcolor="#989898" stroked="false">
                <v:path arrowok="t"/>
                <v:fill type="solid"/>
              </v:shape>
              <v:shape style="position:absolute;left:6594;top:7444;width:40;height:34" coordorigin="6594,7444" coordsize="40,34" path="m6606,7471l6598,7471,6596,7473,6604,7473,6606,7471xe" filled="true" fillcolor="#989898" stroked="false">
                <v:path arrowok="t"/>
                <v:fill type="solid"/>
              </v:shape>
              <v:shape style="position:absolute;left:6594;top:7444;width:40;height:34" coordorigin="6594,7444" coordsize="40,34" path="m6609,7469l6599,7469,6599,7471,6607,7471,6609,7469xe" filled="true" fillcolor="#989898" stroked="false">
                <v:path arrowok="t"/>
                <v:fill type="solid"/>
              </v:shape>
              <v:shape style="position:absolute;left:6594;top:7444;width:40;height:34" coordorigin="6594,7444" coordsize="40,34" path="m6612,7468l6601,7468,6601,7469,6610,7469,6612,7468xe" filled="true" fillcolor="#989898" stroked="false">
                <v:path arrowok="t"/>
                <v:fill type="solid"/>
              </v:shape>
              <v:shape style="position:absolute;left:6594;top:7444;width:40;height:34" coordorigin="6594,7444" coordsize="40,34" path="m6615,7466l6604,7466,6604,7468,6614,7468,6615,7466xe" filled="true" fillcolor="#989898" stroked="false">
                <v:path arrowok="t"/>
                <v:fill type="solid"/>
              </v:shape>
              <v:shape style="position:absolute;left:6594;top:7444;width:40;height:34" coordorigin="6594,7444" coordsize="40,34" path="m6620,7465l6607,7465,6607,7466,6618,7466,6620,7465xe" filled="true" fillcolor="#989898" stroked="false">
                <v:path arrowok="t"/>
                <v:fill type="solid"/>
              </v:shape>
              <v:shape style="position:absolute;left:6594;top:7444;width:40;height:34" coordorigin="6594,7444" coordsize="40,34" path="m6626,7463l6610,7463,6610,7465,6626,7465,6626,7463xe" filled="true" fillcolor="#989898" stroked="false">
                <v:path arrowok="t"/>
                <v:fill type="solid"/>
              </v:shape>
              <v:shape style="position:absolute;left:6594;top:7444;width:40;height:34" coordorigin="6594,7444" coordsize="40,34" path="m6618,7444l6615,7447,6628,7460,6620,7460,6620,7461,6615,7461,6614,7463,6633,7463,6634,7460,6618,7444xe" filled="true" fillcolor="#989898" stroked="false">
                <v:path arrowok="t"/>
                <v:fill type="solid"/>
              </v:shape>
            </v:group>
            <v:group style="position:absolute;left:6617;top:7465;width:40;height:34" coordorigin="6617,7465" coordsize="40,34">
              <v:shape style="position:absolute;left:6617;top:7465;width:40;height:34" coordorigin="6617,7465" coordsize="40,34" path="m6628,7492l6620,7492,6618,7493,6617,7493,6617,7495,6620,7498,6621,7496,6623,7496,6623,7495,6625,7495,6626,7493,6628,7492xe" filled="true" fillcolor="#989898" stroked="false">
                <v:path arrowok="t"/>
                <v:fill type="solid"/>
              </v:shape>
              <v:shape style="position:absolute;left:6617;top:7465;width:40;height:34" coordorigin="6617,7465" coordsize="40,34" path="m6631,7490l6621,7490,6621,7492,6629,7492,6631,7490xe" filled="true" fillcolor="#989898" stroked="false">
                <v:path arrowok="t"/>
                <v:fill type="solid"/>
              </v:shape>
              <v:shape style="position:absolute;left:6617;top:7465;width:40;height:34" coordorigin="6617,7465" coordsize="40,34" path="m6634,7488l6625,7488,6623,7490,6634,7490,6634,7488xe" filled="true" fillcolor="#989898" stroked="false">
                <v:path arrowok="t"/>
                <v:fill type="solid"/>
              </v:shape>
              <v:shape style="position:absolute;left:6617;top:7465;width:40;height:34" coordorigin="6617,7465" coordsize="40,34" path="m6639,7487l6628,7487,6626,7488,6637,7488,6639,7487xe" filled="true" fillcolor="#989898" stroked="false">
                <v:path arrowok="t"/>
                <v:fill type="solid"/>
              </v:shape>
              <v:shape style="position:absolute;left:6617;top:7465;width:40;height:34" coordorigin="6617,7465" coordsize="40,34" path="m6644,7485l6629,7485,6629,7487,6642,7487,6644,7485xe" filled="true" fillcolor="#989898" stroked="false">
                <v:path arrowok="t"/>
                <v:fill type="solid"/>
              </v:shape>
              <v:shape style="position:absolute;left:6617;top:7465;width:40;height:34" coordorigin="6617,7465" coordsize="40,34" path="m6639,7465l6636,7468,6649,7480,6645,7480,6645,7482,6639,7482,6637,7484,6634,7484,6633,7485,6652,7485,6653,7484,6657,7482,6639,7465xe" filled="true" fillcolor="#989898" stroked="false">
                <v:path arrowok="t"/>
                <v:fill type="solid"/>
              </v:shape>
            </v:group>
            <v:group style="position:absolute;left:6634;top:7509;width:8;height:8" coordorigin="6634,7509" coordsize="8,8">
              <v:shape style="position:absolute;left:6634;top:7509;width:8;height:8" coordorigin="6634,7509" coordsize="8,8" path="m6639,7509l6634,7512,6639,7517,6642,7512,6639,7509xe" filled="true" fillcolor="#989898" stroked="false">
                <v:path arrowok="t"/>
                <v:fill type="solid"/>
              </v:shape>
            </v:group>
            <v:group style="position:absolute;left:6647;top:7516;width:13;height:18" coordorigin="6647,7516" coordsize="13,18">
              <v:shape style="position:absolute;left:6647;top:7516;width:13;height:18" coordorigin="6647,7516" coordsize="13,18" path="m6650,7516l6649,7516,6649,7517,6647,7519,6647,7525,6649,7527,6649,7528,6650,7528,6650,7530,6652,7530,6652,7532,6655,7532,6655,7533,6660,7533,6653,7527,6652,7525,6652,7519,6653,7519,6650,7516xe" filled="true" fillcolor="#989898" stroked="false">
                <v:path arrowok="t"/>
                <v:fill type="solid"/>
              </v:shape>
            </v:group>
            <v:group style="position:absolute;left:6657;top:7512;width:13;height:12" coordorigin="6657,7512" coordsize="13,12">
              <v:shape style="position:absolute;left:6657;top:7512;width:13;height:12" coordorigin="6657,7512" coordsize="13,12" path="m6668,7520l6661,7520,6661,7522,6665,7522,6666,7524,6669,7524,6668,7520xe" filled="true" fillcolor="#989898" stroked="false">
                <v:path arrowok="t"/>
                <v:fill type="solid"/>
              </v:shape>
              <v:shape style="position:absolute;left:6657;top:7512;width:13;height:12" coordorigin="6657,7512" coordsize="13,12" path="m6657,7512l6657,7516,6658,7517,6658,7519,6660,7519,6660,7520,6666,7520,6665,7519,6663,7517,6657,7512xe" filled="true" fillcolor="#989898" stroked="false">
                <v:path arrowok="t"/>
                <v:fill type="solid"/>
              </v:shape>
            </v:group>
            <v:group style="position:absolute;left:6657;top:7500;width:20;height:18" coordorigin="6657,7500" coordsize="20,18">
              <v:shape style="position:absolute;left:6657;top:7500;width:20;height:18" coordorigin="6657,7500" coordsize="20,18" path="m6665,7506l6658,7506,6658,7508,6657,7509,6657,7512,6663,7517,6661,7516,6661,7509,6663,7509,6663,7508,6665,7508,6665,7506xe" filled="true" fillcolor="#989898" stroked="false">
                <v:path arrowok="t"/>
                <v:fill type="solid"/>
              </v:shape>
              <v:shape style="position:absolute;left:6657;top:7500;width:20;height:18" coordorigin="6657,7500" coordsize="20,18" path="m6669,7500l6665,7500,6665,7501,6663,7501,6661,7503,6660,7504,6660,7506,6666,7506,6666,7504,6674,7504,6669,7500xe" filled="true" fillcolor="#989898" stroked="false">
                <v:path arrowok="t"/>
                <v:fill type="solid"/>
              </v:shape>
              <v:shape style="position:absolute;left:6657;top:7500;width:20;height:18" coordorigin="6657,7500" coordsize="20,18" path="m6674,7504l6676,7506,6674,7504xe" filled="true" fillcolor="#989898" stroked="false">
                <v:path arrowok="t"/>
                <v:fill type="solid"/>
              </v:shape>
            </v:group>
            <v:group style="position:absolute;left:6653;top:7500;width:29;height:34" coordorigin="6653,7500" coordsize="29,34">
              <v:shape style="position:absolute;left:6653;top:7500;width:29;height:34" coordorigin="6653,7500" coordsize="29,34" path="m6658,7528l6655,7528,6660,7533,6663,7533,6665,7532,6666,7532,6668,7530,6658,7530,6658,7528xe" filled="true" fillcolor="#989898" stroked="false">
                <v:path arrowok="t"/>
                <v:fill type="solid"/>
              </v:shape>
              <v:shape style="position:absolute;left:6653;top:7500;width:29;height:34" coordorigin="6653,7500" coordsize="29,34" path="m6669,7528l6660,7528,6658,7530,6669,7530,6669,7528xe" filled="true" fillcolor="#989898" stroked="false">
                <v:path arrowok="t"/>
                <v:fill type="solid"/>
              </v:shape>
              <v:shape style="position:absolute;left:6653;top:7500;width:29;height:34" coordorigin="6653,7500" coordsize="29,34" path="m6653,7527l6653,7528,6655,7528,6653,7527xe" filled="true" fillcolor="#989898" stroked="false">
                <v:path arrowok="t"/>
                <v:fill type="solid"/>
              </v:shape>
              <v:shape style="position:absolute;left:6653;top:7500;width:29;height:34" coordorigin="6653,7500" coordsize="29,34" path="m6671,7527l6665,7527,6663,7528,6671,7528,6671,7527xe" filled="true" fillcolor="#989898" stroked="false">
                <v:path arrowok="t"/>
                <v:fill type="solid"/>
              </v:shape>
              <v:shape style="position:absolute;left:6653;top:7500;width:29;height:34" coordorigin="6653,7500" coordsize="29,34" path="m6677,7520l6668,7520,6669,7524,6668,7525,6666,7525,6666,7527,6672,7527,6674,7525,6676,7524,6676,7522,6677,7522,6677,7520xe" filled="true" fillcolor="#989898" stroked="false">
                <v:path arrowok="t"/>
                <v:fill type="solid"/>
              </v:shape>
              <v:shape style="position:absolute;left:6653;top:7500;width:29;height:34" coordorigin="6653,7500" coordsize="29,34" path="m6674,7500l6669,7500,6676,7506,6677,7508,6677,7514,6674,7517,6674,7519,6671,7519,6671,7520,6679,7520,6679,7519,6680,7517,6680,7516,6682,7514,6682,7509,6680,7508,6680,7506,6679,7504,6679,7503,6677,7503,6677,7501,6676,7501,6674,7500xe" filled="true" fillcolor="#989898" stroked="false">
                <v:path arrowok="t"/>
                <v:fill type="solid"/>
              </v:shape>
            </v:group>
            <v:group style="position:absolute;left:6668;top:7516;width:40;height:34" coordorigin="6668,7516" coordsize="40,34">
              <v:shape style="position:absolute;left:6668;top:7516;width:40;height:34" coordorigin="6668,7516" coordsize="40,34" path="m6676,7544l6668,7544,6668,7546,6671,7549,6671,7548,6672,7548,6672,7546,6674,7546,6676,7544xe" filled="true" fillcolor="#989898" stroked="false">
                <v:path arrowok="t"/>
                <v:fill type="solid"/>
              </v:shape>
              <v:shape style="position:absolute;left:6668;top:7516;width:40;height:34" coordorigin="6668,7516" coordsize="40,34" path="m6679,7543l6669,7543,6669,7544,6677,7544,6679,7543xe" filled="true" fillcolor="#989898" stroked="false">
                <v:path arrowok="t"/>
                <v:fill type="solid"/>
              </v:shape>
              <v:shape style="position:absolute;left:6668;top:7516;width:40;height:34" coordorigin="6668,7516" coordsize="40,34" path="m6682,7541l6672,7541,6671,7543,6680,7543,6682,7541xe" filled="true" fillcolor="#989898" stroked="false">
                <v:path arrowok="t"/>
                <v:fill type="solid"/>
              </v:shape>
              <v:shape style="position:absolute;left:6668;top:7516;width:40;height:34" coordorigin="6668,7516" coordsize="40,34" path="m6684,7540l6674,7540,6674,7541,6684,7541,6684,7540xe" filled="true" fillcolor="#989898" stroked="false">
                <v:path arrowok="t"/>
                <v:fill type="solid"/>
              </v:shape>
              <v:shape style="position:absolute;left:6668;top:7516;width:40;height:34" coordorigin="6668,7516" coordsize="40,34" path="m6688,7538l6677,7538,6676,7540,6687,7540,6688,7538xe" filled="true" fillcolor="#989898" stroked="false">
                <v:path arrowok="t"/>
                <v:fill type="solid"/>
              </v:shape>
              <v:shape style="position:absolute;left:6668;top:7516;width:40;height:34" coordorigin="6668,7516" coordsize="40,34" path="m6693,7536l6680,7536,6679,7538,6692,7538,6693,7536xe" filled="true" fillcolor="#989898" stroked="false">
                <v:path arrowok="t"/>
                <v:fill type="solid"/>
              </v:shape>
              <v:shape style="position:absolute;left:6668;top:7516;width:40;height:34" coordorigin="6668,7516" coordsize="40,34" path="m6701,7535l6684,7535,6682,7536,6700,7536,6701,7535xe" filled="true" fillcolor="#989898" stroked="false">
                <v:path arrowok="t"/>
                <v:fill type="solid"/>
              </v:shape>
              <v:shape style="position:absolute;left:6668;top:7516;width:40;height:34" coordorigin="6668,7516" coordsize="40,34" path="m6690,7516l6687,7519,6700,7532,6695,7532,6693,7533,6688,7533,6687,7535,6704,7535,6708,7533,6690,7516xe" filled="true" fillcolor="#989898" stroked="false">
                <v:path arrowok="t"/>
                <v:fill type="solid"/>
              </v:shape>
              <v:shape style="position:absolute;left:7021;top:6939;width:247;height:236" type="#_x0000_t75" stroked="false">
                <v:imagedata r:id="rId368" o:title=""/>
              </v:shape>
            </v:group>
            <v:group style="position:absolute;left:8155;top:6054;width:40;height:34" coordorigin="8155,6054" coordsize="40,34">
              <v:shape style="position:absolute;left:8155;top:6054;width:40;height:34" coordorigin="8155,6054" coordsize="40,34" path="m8163,6083l8155,6083,8159,6088,8159,6086,8161,6086,8161,6085,8163,6085,8163,6083xe" filled="true" fillcolor="#989898" stroked="false">
                <v:path arrowok="t"/>
                <v:fill type="solid"/>
              </v:shape>
              <v:shape style="position:absolute;left:8155;top:6054;width:40;height:34" coordorigin="8155,6054" coordsize="40,34" path="m8166,6081l8158,6081,8156,6083,8164,6083,8166,6081xe" filled="true" fillcolor="#989898" stroked="false">
                <v:path arrowok="t"/>
                <v:fill type="solid"/>
              </v:shape>
              <v:shape style="position:absolute;left:8155;top:6054;width:40;height:34" coordorigin="8155,6054" coordsize="40,34" path="m8169,6080l8159,6080,8159,6081,8167,6081,8169,6080xe" filled="true" fillcolor="#989898" stroked="false">
                <v:path arrowok="t"/>
                <v:fill type="solid"/>
              </v:shape>
              <v:shape style="position:absolute;left:8155;top:6054;width:40;height:34" coordorigin="8155,6054" coordsize="40,34" path="m8172,6078l8161,6078,8161,6080,8170,6080,8172,6078xe" filled="true" fillcolor="#989898" stroked="false">
                <v:path arrowok="t"/>
                <v:fill type="solid"/>
              </v:shape>
              <v:shape style="position:absolute;left:8155;top:6054;width:40;height:34" coordorigin="8155,6054" coordsize="40,34" path="m8175,6077l8164,6077,8164,6078,8174,6078,8175,6077xe" filled="true" fillcolor="#989898" stroked="false">
                <v:path arrowok="t"/>
                <v:fill type="solid"/>
              </v:shape>
              <v:shape style="position:absolute;left:8155;top:6054;width:40;height:34" coordorigin="8155,6054" coordsize="40,34" path="m8180,6075l8167,6075,8167,6077,8178,6077,8180,6075xe" filled="true" fillcolor="#989898" stroked="false">
                <v:path arrowok="t"/>
                <v:fill type="solid"/>
              </v:shape>
              <v:shape style="position:absolute;left:8155;top:6054;width:40;height:34" coordorigin="8155,6054" coordsize="40,34" path="m8186,6073l8170,6073,8170,6075,8186,6075,8186,6073xe" filled="true" fillcolor="#989898" stroked="false">
                <v:path arrowok="t"/>
                <v:fill type="solid"/>
              </v:shape>
              <v:shape style="position:absolute;left:8155;top:6054;width:40;height:34" coordorigin="8155,6054" coordsize="40,34" path="m8178,6054l8175,6057,8188,6070,8180,6070,8180,6072,8175,6072,8174,6073,8193,6073,8194,6070,8178,6054xe" filled="true" fillcolor="#989898" stroked="false">
                <v:path arrowok="t"/>
                <v:fill type="solid"/>
              </v:shape>
            </v:group>
            <v:group style="position:absolute;left:8177;top:6097;width:24;height:18" coordorigin="8177,6097" coordsize="24,18">
              <v:shape style="position:absolute;left:8177;top:6097;width:24;height:18" coordorigin="8177,6097" coordsize="24,18" path="m8193,6113l8186,6113,8188,6115,8193,6115,8193,6113xe" filled="true" fillcolor="#989898" stroked="false">
                <v:path arrowok="t"/>
                <v:fill type="solid"/>
              </v:shape>
              <v:shape style="position:absolute;left:8177;top:6097;width:24;height:18" coordorigin="8177,6097" coordsize="24,18" path="m8196,6112l8183,6112,8183,6113,8196,6113,8196,6112xe" filled="true" fillcolor="#989898" stroked="false">
                <v:path arrowok="t"/>
                <v:fill type="solid"/>
              </v:shape>
              <v:shape style="position:absolute;left:8177;top:6097;width:24;height:18" coordorigin="8177,6097" coordsize="24,18" path="m8196,6099l8196,6100,8198,6102,8196,6104,8196,6105,8194,6107,8194,6108,8193,6108,8193,6110,8182,6110,8182,6112,8198,6112,8199,6110,8199,6108,8201,6107,8201,6104,8196,6099xe" filled="true" fillcolor="#989898" stroked="false">
                <v:path arrowok="t"/>
                <v:fill type="solid"/>
              </v:shape>
              <v:shape style="position:absolute;left:8177;top:6097;width:24;height:18" coordorigin="8177,6097" coordsize="24,18" path="m8185,6108l8180,6108,8180,6110,8186,6110,8185,6108xe" filled="true" fillcolor="#989898" stroked="false">
                <v:path arrowok="t"/>
                <v:fill type="solid"/>
              </v:shape>
              <v:shape style="position:absolute;left:8177;top:6097;width:24;height:18" coordorigin="8177,6097" coordsize="24,18" path="m8177,6102l8177,6105,8178,6105,8178,6108,8183,6108,8177,6102xe" filled="true" fillcolor="#989898" stroked="false">
                <v:path arrowok="t"/>
                <v:fill type="solid"/>
              </v:shape>
              <v:shape style="position:absolute;left:8177;top:6097;width:24;height:18" coordorigin="8177,6097" coordsize="24,18" path="m8194,6097l8196,6099,8194,6097xe" filled="true" fillcolor="#989898" stroked="false">
                <v:path arrowok="t"/>
                <v:fill type="solid"/>
              </v:shape>
            </v:group>
            <v:group style="position:absolute;left:8198;top:6086;width:15;height:15" coordorigin="8198,6086" coordsize="15,15">
              <v:shape style="position:absolute;left:8198;top:6086;width:15;height:15" coordorigin="8198,6086" coordsize="15,15" path="m8206,6086l8207,6088,8207,6092,8206,6094,8204,6096,8199,6096,8202,6100,8206,6100,8206,6099,8209,6099,8209,6097,8210,6096,8210,6094,8212,6094,8212,6092,8206,6086xe" filled="true" fillcolor="#989898" stroked="false">
                <v:path arrowok="t"/>
                <v:fill type="solid"/>
              </v:shape>
              <v:shape style="position:absolute;left:8198;top:6086;width:15;height:15" coordorigin="8198,6086" coordsize="15,15" path="m8198,6094l8198,6096,8199,6096,8198,6094xe" filled="true" fillcolor="#989898" stroked="false">
                <v:path arrowok="t"/>
                <v:fill type="solid"/>
              </v:shape>
            </v:group>
            <v:group style="position:absolute;left:8177;top:6080;width:36;height:29" coordorigin="8177,6080" coordsize="36,29">
              <v:shape style="position:absolute;left:8177;top:6080;width:36;height:29" coordorigin="8177,6080" coordsize="36,29" path="m8191,6091l8183,6091,8182,6092,8180,6094,8178,6096,8178,6097,8177,6097,8177,6102,8183,6108,8183,6105,8182,6105,8182,6099,8183,6099,8183,6097,8185,6096,8186,6096,8186,6094,8196,6094,8196,6092,8193,6092,8191,6091xe" filled="true" fillcolor="#989898" stroked="false">
                <v:path arrowok="t"/>
                <v:fill type="solid"/>
              </v:shape>
              <v:shape style="position:absolute;left:8177;top:6080;width:36;height:29" coordorigin="8177,6080" coordsize="36,29" path="m8198,6094l8191,6094,8191,6096,8193,6096,8194,6097,8201,6104,8201,6100,8199,6099,8201,6099,8198,6094xe" filled="true" fillcolor="#989898" stroked="false">
                <v:path arrowok="t"/>
                <v:fill type="solid"/>
              </v:shape>
              <v:shape style="position:absolute;left:8177;top:6080;width:36;height:29" coordorigin="8177,6080" coordsize="36,29" path="m8201,6099l8201,6099,8202,6100,8201,6099xe" filled="true" fillcolor="#989898" stroked="false">
                <v:path arrowok="t"/>
                <v:fill type="solid"/>
              </v:shape>
              <v:shape style="position:absolute;left:8177;top:6080;width:36;height:29" coordorigin="8177,6080" coordsize="36,29" path="m8198,6085l8191,6085,8191,6091,8193,6091,8193,6092,8196,6092,8196,6086,8198,6086,8198,6085xe" filled="true" fillcolor="#989898" stroked="false">
                <v:path arrowok="t"/>
                <v:fill type="solid"/>
              </v:shape>
              <v:shape style="position:absolute;left:8177;top:6080;width:36;height:29" coordorigin="8177,6080" coordsize="36,29" path="m8210,6085l8204,6085,8206,6086,8212,6092,8212,6088,8210,6088,8210,6085xe" filled="true" fillcolor="#989898" stroked="false">
                <v:path arrowok="t"/>
                <v:fill type="solid"/>
              </v:shape>
              <v:shape style="position:absolute;left:8177;top:6080;width:36;height:29" coordorigin="8177,6080" coordsize="36,29" path="m8209,6083l8193,6083,8193,6085,8209,6085,8209,6083xe" filled="true" fillcolor="#989898" stroked="false">
                <v:path arrowok="t"/>
                <v:fill type="solid"/>
              </v:shape>
              <v:shape style="position:absolute;left:8177;top:6080;width:36;height:29" coordorigin="8177,6080" coordsize="36,29" path="m8207,6081l8194,6081,8194,6083,8207,6083,8207,6081xe" filled="true" fillcolor="#989898" stroked="false">
                <v:path arrowok="t"/>
                <v:fill type="solid"/>
              </v:shape>
              <v:shape style="position:absolute;left:8177;top:6080;width:36;height:29" coordorigin="8177,6080" coordsize="36,29" path="m8204,6080l8196,6080,8196,6081,8206,6081,8204,6080xe" filled="true" fillcolor="#989898" stroked="false">
                <v:path arrowok="t"/>
                <v:fill type="solid"/>
              </v:shape>
            </v:group>
            <v:group style="position:absolute;left:8194;top:6119;width:8;height:8" coordorigin="8194,6119" coordsize="8,8">
              <v:shape style="position:absolute;left:8194;top:6119;width:8;height:8" coordorigin="8194,6119" coordsize="8,8" path="m8199,6119l8194,6123,8199,6127,8202,6123,8199,6119xe" filled="true" fillcolor="#989898" stroked="false">
                <v:path arrowok="t"/>
                <v:fill type="solid"/>
              </v:shape>
            </v:group>
            <v:group style="position:absolute;left:8223;top:6113;width:10;height:7" coordorigin="8223,6113" coordsize="10,7">
              <v:shape style="position:absolute;left:8223;top:6113;width:10;height:7" coordorigin="8223,6113" coordsize="10,7" path="m8226,6113l8223,6116,8223,6118,8226,6118,8228,6119,8233,6119,8229,6115,8226,6115,8226,6113xe" filled="true" fillcolor="#989898" stroked="false">
                <v:path arrowok="t"/>
                <v:fill type="solid"/>
              </v:shape>
            </v:group>
            <v:group style="position:absolute;left:8212;top:6115;width:31;height:29" coordorigin="8212,6115" coordsize="31,29">
              <v:shape style="position:absolute;left:8212;top:6115;width:31;height:29" coordorigin="8212,6115" coordsize="31,29" path="m8233,6115l8229,6115,8233,6119,8212,6140,8215,6143,8242,6116,8233,6116,8233,6115xe" filled="true" fillcolor="#989898" stroked="false">
                <v:path arrowok="t"/>
                <v:fill type="solid"/>
              </v:shape>
              <v:shape style="position:absolute;left:8212;top:6115;width:31;height:29" coordorigin="8212,6115" coordsize="31,29" path="m8241,6115l8237,6115,8237,6116,8242,6116,8241,6115xe" filled="true" fillcolor="#989898" stroked="false">
                <v:path arrowok="t"/>
                <v:fill type="solid"/>
              </v:shape>
            </v:group>
            <v:group style="position:absolute;left:8228;top:6126;width:40;height:34" coordorigin="8228,6126" coordsize="40,34">
              <v:shape style="position:absolute;left:8228;top:6126;width:40;height:34" coordorigin="8228,6126" coordsize="40,34" path="m8236,6155l8228,6155,8228,6156,8231,6159,8231,6158,8233,6158,8233,6156,8234,6156,8236,6155xe" filled="true" fillcolor="#989898" stroked="false">
                <v:path arrowok="t"/>
                <v:fill type="solid"/>
              </v:shape>
              <v:shape style="position:absolute;left:8228;top:6126;width:40;height:34" coordorigin="8228,6126" coordsize="40,34" path="m8239,6153l8229,6153,8229,6155,8237,6155,8239,6153xe" filled="true" fillcolor="#989898" stroked="false">
                <v:path arrowok="t"/>
                <v:fill type="solid"/>
              </v:shape>
              <v:shape style="position:absolute;left:8228;top:6126;width:40;height:34" coordorigin="8228,6126" coordsize="40,34" path="m8242,6151l8233,6151,8231,6153,8241,6153,8242,6151xe" filled="true" fillcolor="#989898" stroked="false">
                <v:path arrowok="t"/>
                <v:fill type="solid"/>
              </v:shape>
              <v:shape style="position:absolute;left:8228;top:6126;width:40;height:34" coordorigin="8228,6126" coordsize="40,34" path="m8244,6150l8234,6150,8234,6151,8244,6151,8244,6150xe" filled="true" fillcolor="#989898" stroked="false">
                <v:path arrowok="t"/>
                <v:fill type="solid"/>
              </v:shape>
              <v:shape style="position:absolute;left:8228;top:6126;width:40;height:34" coordorigin="8228,6126" coordsize="40,34" path="m8249,6148l8237,6148,8236,6150,8247,6150,8249,6148xe" filled="true" fillcolor="#989898" stroked="false">
                <v:path arrowok="t"/>
                <v:fill type="solid"/>
              </v:shape>
              <v:shape style="position:absolute;left:8228;top:6126;width:40;height:34" coordorigin="8228,6126" coordsize="40,34" path="m8253,6147l8241,6147,8239,6148,8252,6148,8253,6147xe" filled="true" fillcolor="#989898" stroked="false">
                <v:path arrowok="t"/>
                <v:fill type="solid"/>
              </v:shape>
              <v:shape style="position:absolute;left:8228;top:6126;width:40;height:34" coordorigin="8228,6126" coordsize="40,34" path="m8261,6145l8244,6145,8242,6147,8260,6147,8261,6145xe" filled="true" fillcolor="#989898" stroked="false">
                <v:path arrowok="t"/>
                <v:fill type="solid"/>
              </v:shape>
              <v:shape style="position:absolute;left:8228;top:6126;width:40;height:34" coordorigin="8228,6126" coordsize="40,34" path="m8250,6126l8247,6129,8260,6142,8255,6142,8253,6143,8249,6143,8247,6145,8265,6145,8268,6143,8250,6126xe" filled="true" fillcolor="#989898" stroked="false">
                <v:path arrowok="t"/>
                <v:fill type="solid"/>
              </v:shape>
              <v:shape style="position:absolute;left:9571;top:5135;width:107;height:110" type="#_x0000_t75" stroked="false">
                <v:imagedata r:id="rId369" o:title=""/>
              </v:shape>
              <v:shape style="position:absolute;left:10441;top:4359;width:107;height:110" type="#_x0000_t75" stroked="false">
                <v:imagedata r:id="rId370" o:title=""/>
              </v:shape>
              <v:shape style="position:absolute;left:11755;top:3375;width:108;height:110" type="#_x0000_t75" stroked="false">
                <v:imagedata r:id="rId371" o:title=""/>
              </v:shape>
              <v:shape style="position:absolute;left:12245;top:3218;width:108;height:112" type="#_x0000_t75" stroked="false">
                <v:imagedata r:id="rId372" o:title=""/>
              </v:shape>
              <v:shape style="position:absolute;left:12633;top:3136;width:112;height:110" type="#_x0000_t75" stroked="false">
                <v:imagedata r:id="rId373" o:title=""/>
              </v:shape>
            </v:group>
            <v:group style="position:absolute;left:13399;top:3418;width:40;height:34" coordorigin="13399,3418" coordsize="40,34">
              <v:shape style="position:absolute;left:13399;top:3418;width:40;height:34" coordorigin="13399,3418" coordsize="40,34" path="m13407,3447l13399,3447,13404,3452,13404,3450,13406,3450,13406,3449,13407,3449,13407,3447xe" filled="true" fillcolor="#989898" stroked="false">
                <v:path arrowok="t"/>
                <v:fill type="solid"/>
              </v:shape>
              <v:shape style="position:absolute;left:13399;top:3418;width:40;height:34" coordorigin="13399,3418" coordsize="40,34" path="m13410,3445l13402,3445,13401,3447,13409,3447,13410,3445xe" filled="true" fillcolor="#989898" stroked="false">
                <v:path arrowok="t"/>
                <v:fill type="solid"/>
              </v:shape>
              <v:shape style="position:absolute;left:13399;top:3418;width:40;height:34" coordorigin="13399,3418" coordsize="40,34" path="m13414,3444l13404,3444,13404,3445,13412,3445,13414,3444xe" filled="true" fillcolor="#989898" stroked="false">
                <v:path arrowok="t"/>
                <v:fill type="solid"/>
              </v:shape>
              <v:shape style="position:absolute;left:13399;top:3418;width:40;height:34" coordorigin="13399,3418" coordsize="40,34" path="m13417,3442l13406,3442,13406,3444,13415,3444,13417,3442xe" filled="true" fillcolor="#989898" stroked="false">
                <v:path arrowok="t"/>
                <v:fill type="solid"/>
              </v:shape>
              <v:shape style="position:absolute;left:13399;top:3418;width:40;height:34" coordorigin="13399,3418" coordsize="40,34" path="m13420,3441l13409,3441,13409,3442,13418,3442,13420,3441xe" filled="true" fillcolor="#989898" stroked="false">
                <v:path arrowok="t"/>
                <v:fill type="solid"/>
              </v:shape>
              <v:shape style="position:absolute;left:13399;top:3418;width:40;height:34" coordorigin="13399,3418" coordsize="40,34" path="m13425,3439l13412,3439,13412,3441,13423,3441,13425,3439xe" filled="true" fillcolor="#989898" stroked="false">
                <v:path arrowok="t"/>
                <v:fill type="solid"/>
              </v:shape>
              <v:shape style="position:absolute;left:13399;top:3418;width:40;height:34" coordorigin="13399,3418" coordsize="40,34" path="m13431,3437l13415,3437,13415,3439,13431,3439,13431,3437xe" filled="true" fillcolor="#989898" stroked="false">
                <v:path arrowok="t"/>
                <v:fill type="solid"/>
              </v:shape>
              <v:shape style="position:absolute;left:13399;top:3418;width:40;height:34" coordorigin="13399,3418" coordsize="40,34" path="m13423,3418l13420,3422,13433,3434,13425,3434,13425,3436,13420,3436,13418,3437,13437,3437,13439,3434,13423,3418xe" filled="true" fillcolor="#989898" stroked="false">
                <v:path arrowok="t"/>
                <v:fill type="solid"/>
              </v:shape>
            </v:group>
            <v:group style="position:absolute;left:13421;top:3439;width:40;height:34" coordorigin="13421,3439" coordsize="40,34">
              <v:shape style="position:absolute;left:13421;top:3439;width:40;height:34" coordorigin="13421,3439" coordsize="40,34" path="m13433,3466l13425,3466,13423,3468,13421,3468,13421,3469,13425,3472,13426,3471,13428,3471,13428,3469,13429,3469,13431,3468,13433,3466xe" filled="true" fillcolor="#989898" stroked="false">
                <v:path arrowok="t"/>
                <v:fill type="solid"/>
              </v:shape>
              <v:shape style="position:absolute;left:13421;top:3439;width:40;height:34" coordorigin="13421,3439" coordsize="40,34" path="m13436,3465l13426,3465,13426,3466,13434,3466,13436,3465xe" filled="true" fillcolor="#989898" stroked="false">
                <v:path arrowok="t"/>
                <v:fill type="solid"/>
              </v:shape>
              <v:shape style="position:absolute;left:13421;top:3439;width:40;height:34" coordorigin="13421,3439" coordsize="40,34" path="m13439,3463l13429,3463,13428,3465,13439,3465,13439,3463xe" filled="true" fillcolor="#989898" stroked="false">
                <v:path arrowok="t"/>
                <v:fill type="solid"/>
              </v:shape>
              <v:shape style="position:absolute;left:13421;top:3439;width:40;height:34" coordorigin="13421,3439" coordsize="40,34" path="m13444,3461l13433,3461,13431,3463,13442,3463,13444,3461xe" filled="true" fillcolor="#989898" stroked="false">
                <v:path arrowok="t"/>
                <v:fill type="solid"/>
              </v:shape>
              <v:shape style="position:absolute;left:13421;top:3439;width:40;height:34" coordorigin="13421,3439" coordsize="40,34" path="m13449,3460l13434,3460,13434,3461,13447,3461,13449,3460xe" filled="true" fillcolor="#989898" stroked="false">
                <v:path arrowok="t"/>
                <v:fill type="solid"/>
              </v:shape>
              <v:shape style="position:absolute;left:13421;top:3439;width:40;height:34" coordorigin="13421,3439" coordsize="40,34" path="m13444,3439l13441,3442,13453,3455,13450,3455,13450,3457,13444,3457,13442,3458,13439,3458,13437,3460,13457,3460,13458,3458,13461,3457,13444,3439xe" filled="true" fillcolor="#989898" stroked="false">
                <v:path arrowok="t"/>
                <v:fill type="solid"/>
              </v:shape>
            </v:group>
            <v:group style="position:absolute;left:13439;top:3484;width:8;height:8" coordorigin="13439,3484" coordsize="8,8">
              <v:shape style="position:absolute;left:13439;top:3484;width:8;height:8" coordorigin="13439,3484" coordsize="8,8" path="m13444,3484l13439,3487,13444,3492,13447,3487,13444,3484xe" filled="true" fillcolor="#989898" stroked="false">
                <v:path arrowok="t"/>
                <v:fill type="solid"/>
              </v:shape>
            </v:group>
            <v:group style="position:absolute;left:13452;top:3490;width:13;height:18" coordorigin="13452,3490" coordsize="13,18">
              <v:shape style="position:absolute;left:13452;top:3490;width:13;height:18" coordorigin="13452,3490" coordsize="13,18" path="m13455,3490l13453,3490,13453,3492,13452,3493,13452,3500,13453,3501,13453,3503,13455,3503,13455,3504,13457,3504,13457,3506,13460,3506,13460,3508,13465,3508,13458,3501,13457,3500,13457,3493,13458,3493,13455,3490xe" filled="true" fillcolor="#989898" stroked="false">
                <v:path arrowok="t"/>
                <v:fill type="solid"/>
              </v:shape>
            </v:group>
            <v:group style="position:absolute;left:13461;top:3487;width:13;height:12" coordorigin="13461,3487" coordsize="13,12">
              <v:shape style="position:absolute;left:13461;top:3487;width:13;height:12" coordorigin="13461,3487" coordsize="13,12" path="m13472,3495l13466,3495,13466,3496,13469,3496,13471,3498,13474,3498,13472,3495xe" filled="true" fillcolor="#989898" stroked="false">
                <v:path arrowok="t"/>
                <v:fill type="solid"/>
              </v:shape>
              <v:shape style="position:absolute;left:13461;top:3487;width:13;height:12" coordorigin="13461,3487" coordsize="13,12" path="m13461,3487l13461,3490,13463,3492,13463,3493,13465,3493,13465,3495,13471,3495,13469,3493,13468,3492,13461,3487xe" filled="true" fillcolor="#989898" stroked="false">
                <v:path arrowok="t"/>
                <v:fill type="solid"/>
              </v:shape>
            </v:group>
            <v:group style="position:absolute;left:13461;top:3474;width:20;height:18" coordorigin="13461,3474" coordsize="20,18">
              <v:shape style="position:absolute;left:13461;top:3474;width:20;height:18" coordorigin="13461,3474" coordsize="20,18" path="m13469,3480l13463,3480,13463,3482,13461,3484,13461,3487,13468,3492,13466,3490,13466,3484,13468,3484,13468,3482,13469,3482,13469,3480xe" filled="true" fillcolor="#989898" stroked="false">
                <v:path arrowok="t"/>
                <v:fill type="solid"/>
              </v:shape>
              <v:shape style="position:absolute;left:13461;top:3474;width:20;height:18" coordorigin="13461,3474" coordsize="20,18" path="m13474,3474l13469,3474,13469,3476,13468,3476,13466,3477,13465,3479,13465,3480,13471,3480,13471,3479,13479,3479,13474,3474xe" filled="true" fillcolor="#989898" stroked="false">
                <v:path arrowok="t"/>
                <v:fill type="solid"/>
              </v:shape>
              <v:shape style="position:absolute;left:13461;top:3474;width:20;height:18" coordorigin="13461,3474" coordsize="20,18" path="m13479,3479l13480,3480,13479,3479xe" filled="true" fillcolor="#989898" stroked="false">
                <v:path arrowok="t"/>
                <v:fill type="solid"/>
              </v:shape>
            </v:group>
            <v:group style="position:absolute;left:13458;top:3474;width:29;height:34" coordorigin="13458,3474" coordsize="29,34">
              <v:shape style="position:absolute;left:13458;top:3474;width:29;height:34" coordorigin="13458,3474" coordsize="29,34" path="m13463,3503l13460,3503,13465,3508,13468,3508,13469,3506,13471,3506,13472,3504,13463,3504,13463,3503xe" filled="true" fillcolor="#989898" stroked="false">
                <v:path arrowok="t"/>
                <v:fill type="solid"/>
              </v:shape>
              <v:shape style="position:absolute;left:13458;top:3474;width:29;height:34" coordorigin="13458,3474" coordsize="29,34" path="m13474,3503l13465,3503,13463,3504,13474,3504,13474,3503xe" filled="true" fillcolor="#989898" stroked="false">
                <v:path arrowok="t"/>
                <v:fill type="solid"/>
              </v:shape>
              <v:shape style="position:absolute;left:13458;top:3474;width:29;height:34" coordorigin="13458,3474" coordsize="29,34" path="m13458,3501l13458,3503,13460,3503,13458,3501xe" filled="true" fillcolor="#989898" stroked="false">
                <v:path arrowok="t"/>
                <v:fill type="solid"/>
              </v:shape>
              <v:shape style="position:absolute;left:13458;top:3474;width:29;height:34" coordorigin="13458,3474" coordsize="29,34" path="m13476,3501l13469,3501,13468,3503,13476,3503,13476,3501xe" filled="true" fillcolor="#989898" stroked="false">
                <v:path arrowok="t"/>
                <v:fill type="solid"/>
              </v:shape>
              <v:shape style="position:absolute;left:13458;top:3474;width:29;height:34" coordorigin="13458,3474" coordsize="29,34" path="m13482,3495l13472,3495,13474,3498,13472,3500,13471,3500,13471,3501,13477,3501,13480,3498,13480,3496,13482,3496,13482,3495xe" filled="true" fillcolor="#989898" stroked="false">
                <v:path arrowok="t"/>
                <v:fill type="solid"/>
              </v:shape>
              <v:shape style="position:absolute;left:13458;top:3474;width:29;height:34" coordorigin="13458,3474" coordsize="29,34" path="m13479,3474l13474,3474,13480,3480,13482,3482,13482,3488,13480,3490,13479,3492,13479,3493,13476,3493,13476,3495,13484,3495,13484,3493,13485,3492,13485,3490,13487,3488,13487,3484,13485,3482,13485,3480,13484,3479,13484,3477,13482,3477,13482,3476,13480,3476,13479,3474xe" filled="true" fillcolor="#989898" stroked="false">
                <v:path arrowok="t"/>
                <v:fill type="solid"/>
              </v:shape>
            </v:group>
            <v:group style="position:absolute;left:13468;top:3501;width:40;height:32" coordorigin="13468,3501" coordsize="40,32">
              <v:shape style="position:absolute;left:13468;top:3501;width:40;height:32" coordorigin="13468,3501" coordsize="40,32" path="m13506,3511l13500,3511,13500,3512,13472,3512,13471,3514,13469,3514,13468,3516,13485,3533,13488,3530,13476,3517,13500,3517,13501,3516,13503,3516,13504,3514,13506,3512,13506,3511xe" filled="true" fillcolor="#989898" stroked="false">
                <v:path arrowok="t"/>
                <v:fill type="solid"/>
              </v:shape>
              <v:shape style="position:absolute;left:13468;top:3501;width:40;height:32" coordorigin="13468,3501" coordsize="40,32" path="m13501,3501l13503,3503,13503,3509,13501,3509,13501,3511,13508,3511,13508,3508,13501,3501xe" filled="true" fillcolor="#989898" stroked="false">
                <v:path arrowok="t"/>
                <v:fill type="solid"/>
              </v:shape>
            </v:group>
            <v:group style="position:absolute;left:13487;top:3493;width:21;height:15" coordorigin="13487,3493" coordsize="21,15">
              <v:shape style="position:absolute;left:13487;top:3493;width:21;height:15" coordorigin="13487,3493" coordsize="21,15" path="m13504,3498l13498,3498,13498,3500,13500,3500,13501,3501,13508,3508,13508,3503,13506,3503,13506,3501,13504,3500,13504,3498xe" filled="true" fillcolor="#989898" stroked="false">
                <v:path arrowok="t"/>
                <v:fill type="solid"/>
              </v:shape>
              <v:shape style="position:absolute;left:13487;top:3493;width:21;height:15" coordorigin="13487,3493" coordsize="21,15" path="m13503,3496l13487,3496,13490,3501,13492,3500,13493,3500,13493,3498,13503,3498,13503,3496xe" filled="true" fillcolor="#989898" stroked="false">
                <v:path arrowok="t"/>
                <v:fill type="solid"/>
              </v:shape>
              <v:shape style="position:absolute;left:13487;top:3493;width:21;height:15" coordorigin="13487,3493" coordsize="21,15" path="m13500,3495l13490,3495,13488,3496,13501,3496,13500,3495xe" filled="true" fillcolor="#989898" stroked="false">
                <v:path arrowok="t"/>
                <v:fill type="solid"/>
              </v:shape>
              <v:shape style="position:absolute;left:13487;top:3493;width:21;height:15" coordorigin="13487,3493" coordsize="21,15" path="m13496,3493l13493,3493,13493,3495,13496,3495,13496,3493xe" filled="true" fillcolor="#989898" stroked="false">
                <v:path arrowok="t"/>
                <v:fill type="solid"/>
              </v:shape>
              <v:shape style="position:absolute;left:13702;top:3611;width:159;height:268" type="#_x0000_t75" stroked="false">
                <v:imagedata r:id="rId374" o:title=""/>
              </v:shape>
            </v:group>
            <v:group style="position:absolute;left:14100;top:3960;width:40;height:34" coordorigin="14100,3960" coordsize="40,34">
              <v:shape style="position:absolute;left:14100;top:3960;width:40;height:34" coordorigin="14100,3960" coordsize="40,34" path="m14108,3989l14100,3989,14105,3994,14105,3992,14107,3992,14107,3990,14108,3990,14108,3989xe" filled="true" fillcolor="#989898" stroked="false">
                <v:path arrowok="t"/>
                <v:fill type="solid"/>
              </v:shape>
              <v:shape style="position:absolute;left:14100;top:3960;width:40;height:34" coordorigin="14100,3960" coordsize="40,34" path="m14112,3987l14104,3987,14102,3989,14110,3989,14112,3987xe" filled="true" fillcolor="#989898" stroked="false">
                <v:path arrowok="t"/>
                <v:fill type="solid"/>
              </v:shape>
              <v:shape style="position:absolute;left:14100;top:3960;width:40;height:34" coordorigin="14100,3960" coordsize="40,34" path="m14115,3986l14105,3986,14105,3987,14113,3987,14115,3986xe" filled="true" fillcolor="#989898" stroked="false">
                <v:path arrowok="t"/>
                <v:fill type="solid"/>
              </v:shape>
              <v:shape style="position:absolute;left:14100;top:3960;width:40;height:34" coordorigin="14100,3960" coordsize="40,34" path="m14118,3984l14107,3984,14107,3986,14116,3986,14118,3984xe" filled="true" fillcolor="#989898" stroked="false">
                <v:path arrowok="t"/>
                <v:fill type="solid"/>
              </v:shape>
              <v:shape style="position:absolute;left:14100;top:3960;width:40;height:34" coordorigin="14100,3960" coordsize="40,34" path="m14121,3982l14110,3982,14110,3984,14119,3984,14121,3982xe" filled="true" fillcolor="#989898" stroked="false">
                <v:path arrowok="t"/>
                <v:fill type="solid"/>
              </v:shape>
              <v:shape style="position:absolute;left:14100;top:3960;width:40;height:34" coordorigin="14100,3960" coordsize="40,34" path="m14126,3981l14113,3981,14113,3982,14124,3982,14126,3981xe" filled="true" fillcolor="#989898" stroked="false">
                <v:path arrowok="t"/>
                <v:fill type="solid"/>
              </v:shape>
              <v:shape style="position:absolute;left:14100;top:3960;width:40;height:34" coordorigin="14100,3960" coordsize="40,34" path="m14132,3979l14116,3979,14116,3981,14132,3981,14132,3979xe" filled="true" fillcolor="#989898" stroked="false">
                <v:path arrowok="t"/>
                <v:fill type="solid"/>
              </v:shape>
              <v:shape style="position:absolute;left:14100;top:3960;width:40;height:34" coordorigin="14100,3960" coordsize="40,34" path="m14124,3960l14121,3963,14134,3976,14126,3976,14126,3978,14121,3978,14119,3979,14139,3979,14140,3976,14124,3960xe" filled="true" fillcolor="#989898" stroked="false">
                <v:path arrowok="t"/>
                <v:fill type="solid"/>
              </v:shape>
            </v:group>
            <v:group style="position:absolute;left:14123;top:3981;width:40;height:34" coordorigin="14123,3981" coordsize="40,34">
              <v:shape style="position:absolute;left:14123;top:3981;width:40;height:34" coordorigin="14123,3981" coordsize="40,34" path="m14134,4008l14126,4008,14124,4010,14123,4010,14123,4011,14126,4014,14127,4013,14129,4013,14129,4011,14131,4011,14134,4008xe" filled="true" fillcolor="#989898" stroked="false">
                <v:path arrowok="t"/>
                <v:fill type="solid"/>
              </v:shape>
              <v:shape style="position:absolute;left:14123;top:3981;width:40;height:34" coordorigin="14123,3981" coordsize="40,34" path="m14137,4006l14127,4006,14127,4008,14135,4008,14137,4006xe" filled="true" fillcolor="#989898" stroked="false">
                <v:path arrowok="t"/>
                <v:fill type="solid"/>
              </v:shape>
              <v:shape style="position:absolute;left:14123;top:3981;width:40;height:34" coordorigin="14123,3981" coordsize="40,34" path="m14140,4005l14131,4005,14129,4006,14140,4006,14140,4005xe" filled="true" fillcolor="#989898" stroked="false">
                <v:path arrowok="t"/>
                <v:fill type="solid"/>
              </v:shape>
              <v:shape style="position:absolute;left:14123;top:3981;width:40;height:34" coordorigin="14123,3981" coordsize="40,34" path="m14145,4003l14134,4003,14132,4005,14143,4005,14145,4003xe" filled="true" fillcolor="#989898" stroked="false">
                <v:path arrowok="t"/>
                <v:fill type="solid"/>
              </v:shape>
              <v:shape style="position:absolute;left:14123;top:3981;width:40;height:34" coordorigin="14123,3981" coordsize="40,34" path="m14150,4002l14135,4002,14135,4003,14148,4003,14150,4002xe" filled="true" fillcolor="#989898" stroked="false">
                <v:path arrowok="t"/>
                <v:fill type="solid"/>
              </v:shape>
              <v:shape style="position:absolute;left:14123;top:3981;width:40;height:34" coordorigin="14123,3981" coordsize="40,34" path="m14145,3981l14142,3984,14155,3997,14151,3997,14151,3998,14145,3998,14143,4000,14140,4000,14139,4002,14158,4002,14159,4000,14163,3998,14145,3981xe" filled="true" fillcolor="#989898" stroked="false">
                <v:path arrowok="t"/>
                <v:fill type="solid"/>
              </v:shape>
            </v:group>
            <v:group style="position:absolute;left:14140;top:4026;width:8;height:8" coordorigin="14140,4026" coordsize="8,8">
              <v:shape style="position:absolute;left:14140;top:4026;width:8;height:8" coordorigin="14140,4026" coordsize="8,8" path="m14145,4026l14140,4029,14145,4034,14148,4029,14145,4026xe" filled="true" fillcolor="#989898" stroked="false">
                <v:path arrowok="t"/>
                <v:fill type="solid"/>
              </v:shape>
            </v:group>
            <v:group style="position:absolute;left:14148;top:4022;width:40;height:32" coordorigin="14148,4022" coordsize="40,32">
              <v:shape style="position:absolute;left:14148;top:4022;width:40;height:32" coordorigin="14148,4022" coordsize="40,32" path="m14183,4037l14148,4037,14166,4054,14169,4051,14156,4038,14182,4038,14183,4037xe" filled="true" fillcolor="#989898" stroked="false">
                <v:path arrowok="t"/>
                <v:fill type="solid"/>
              </v:shape>
              <v:shape style="position:absolute;left:14148;top:4022;width:40;height:32" coordorigin="14148,4022" coordsize="40,32" path="m14185,4035l14150,4035,14150,4037,14185,4037,14185,4035xe" filled="true" fillcolor="#989898" stroked="false">
                <v:path arrowok="t"/>
                <v:fill type="solid"/>
              </v:shape>
              <v:shape style="position:absolute;left:14148;top:4022;width:40;height:32" coordorigin="14148,4022" coordsize="40,32" path="m14167,4034l14155,4034,14153,4035,14169,4035,14167,4034xe" filled="true" fillcolor="#989898" stroked="false">
                <v:path arrowok="t"/>
                <v:fill type="solid"/>
              </v:shape>
              <v:shape style="position:absolute;left:14148;top:4022;width:40;height:32" coordorigin="14148,4022" coordsize="40,32" path="m14183,4024l14183,4026,14185,4027,14183,4029,14183,4030,14182,4032,14180,4034,14177,4034,14175,4035,14186,4035,14186,4034,14188,4032,14188,4029,14183,4024xe" filled="true" fillcolor="#989898" stroked="false">
                <v:path arrowok="t"/>
                <v:fill type="solid"/>
              </v:shape>
              <v:shape style="position:absolute;left:14148;top:4022;width:40;height:32" coordorigin="14148,4022" coordsize="40,32" path="m14182,4022l14183,4024,14182,4022xe" filled="true" fillcolor="#989898" stroked="false">
                <v:path arrowok="t"/>
                <v:fill type="solid"/>
              </v:shape>
            </v:group>
            <v:group style="position:absolute;left:14169;top:4016;width:20;height:13" coordorigin="14169,4016" coordsize="20,13">
              <v:shape style="position:absolute;left:14169;top:4016;width:20;height:13" coordorigin="14169,4016" coordsize="20,13" path="m14186,4021l14182,4021,14182,4022,14188,4029,14188,4024,14186,4022,14186,4021xe" filled="true" fillcolor="#989898" stroked="false">
                <v:path arrowok="t"/>
                <v:fill type="solid"/>
              </v:shape>
              <v:shape style="position:absolute;left:14169;top:4016;width:20;height:13" coordorigin="14169,4016" coordsize="20,13" path="m14183,4018l14169,4018,14169,4019,14170,4022,14172,4022,14172,4021,14175,4021,14175,4019,14183,4019,14183,4018xe" filled="true" fillcolor="#989898" stroked="false">
                <v:path arrowok="t"/>
                <v:fill type="solid"/>
              </v:shape>
              <v:shape style="position:absolute;left:14169;top:4016;width:20;height:13" coordorigin="14169,4016" coordsize="20,13" path="m14185,4019l14177,4019,14178,4021,14185,4021,14185,4019xe" filled="true" fillcolor="#989898" stroked="false">
                <v:path arrowok="t"/>
                <v:fill type="solid"/>
              </v:shape>
              <v:shape style="position:absolute;left:14169;top:4016;width:20;height:13" coordorigin="14169,4016" coordsize="20,13" path="m14180,4016l14170,4016,14170,4018,14182,4018,14180,4016xe" filled="true" fillcolor="#989898" stroked="false">
                <v:path arrowok="t"/>
                <v:fill type="solid"/>
              </v:shape>
            </v:group>
            <v:group style="position:absolute;left:14174;top:4037;width:29;height:34" coordorigin="14174,4037" coordsize="29,34">
              <v:shape style="position:absolute;left:14174;top:4037;width:29;height:34" coordorigin="14174,4037" coordsize="29,34" path="m14193,4042l14185,4042,14185,4043,14183,4043,14182,4045,14182,4046,14180,4046,14180,4048,14178,4050,14177,4051,14177,4053,14175,4053,14175,4056,14174,4057,14174,4062,14175,4062,14175,4065,14177,4065,14177,4067,14178,4067,14178,4069,14180,4069,14182,4070,14186,4070,14180,4064,14178,4062,14178,4057,14180,4056,14180,4054,14182,4053,14183,4051,14183,4050,14185,4050,14186,4048,14188,4046,14190,4045,14193,4042xe" filled="true" fillcolor="#989898" stroked="false">
                <v:path arrowok="t"/>
                <v:fill type="solid"/>
              </v:shape>
              <v:shape style="position:absolute;left:14174;top:4037;width:29;height:34" coordorigin="14174,4037" coordsize="29,34" path="m14199,4040l14199,4042,14201,4042,14202,4043,14199,4040xe" filled="true" fillcolor="#989898" stroked="false">
                <v:path arrowok="t"/>
                <v:fill type="solid"/>
              </v:shape>
              <v:shape style="position:absolute;left:14174;top:4037;width:29;height:34" coordorigin="14174,4037" coordsize="29,34" path="m14196,4037l14193,4037,14193,4038,14190,4038,14188,4040,14186,4042,14196,4042,14198,4040,14199,4040,14196,4037xe" filled="true" fillcolor="#989898" stroked="false">
                <v:path arrowok="t"/>
                <v:fill type="solid"/>
              </v:shape>
            </v:group>
            <v:group style="position:absolute;left:14180;top:4037;width:29;height:34" coordorigin="14180,4037" coordsize="29,34">
              <v:shape style="position:absolute;left:14180;top:4037;width:29;height:34" coordorigin="14180,4037" coordsize="29,34" path="m14180,4064l14186,4070,14190,4070,14190,4069,14193,4069,14193,4067,14194,4067,14196,4065,14182,4065,14180,4064xe" filled="true" fillcolor="#989898" stroked="false">
                <v:path arrowok="t"/>
                <v:fill type="solid"/>
              </v:shape>
              <v:shape style="position:absolute;left:14180;top:4037;width:29;height:34" coordorigin="14180,4037" coordsize="29,34" path="m14201,4037l14196,4037,14202,4043,14204,4045,14204,4050,14202,4051,14202,4053,14201,4053,14201,4054,14199,4056,14198,4057,14196,4059,14194,4061,14193,4062,14191,4064,14190,4064,14190,4065,14196,4065,14198,4064,14199,4062,14201,4062,14201,4061,14202,4059,14204,4057,14204,4056,14206,4056,14206,4054,14207,4053,14207,4048,14209,4048,14209,4046,14207,4045,14207,4042,14206,4042,14206,4040,14204,4040,14204,4038,14202,4038,14201,4037xe" filled="true" fillcolor="#989898" stroked="false">
                <v:path arrowok="t"/>
                <v:fill type="solid"/>
              </v:shape>
              <v:shape style="position:absolute;left:14715;top:4835;width:108;height:110" type="#_x0000_t75" stroked="false">
                <v:imagedata r:id="rId375" o:title=""/>
              </v:shape>
              <v:shape style="position:absolute;left:15111;top:5407;width:422;height:521" type="#_x0000_t75" stroked="false">
                <v:imagedata r:id="rId376" o:title=""/>
              </v:shape>
              <v:shape style="position:absolute;left:16102;top:6121;width:180;height:196" type="#_x0000_t75" stroked="false">
                <v:imagedata r:id="rId377" o:title=""/>
              </v:shape>
              <v:shape style="position:absolute;left:16534;top:6421;width:108;height:110" type="#_x0000_t75" stroked="false">
                <v:imagedata r:id="rId378" o:title=""/>
              </v:shape>
            </v:group>
            <v:group style="position:absolute;left:16883;top:6671;width:40;height:34" coordorigin="16883,6671" coordsize="40,34">
              <v:shape style="position:absolute;left:16883;top:6671;width:40;height:34" coordorigin="16883,6671" coordsize="40,34" path="m16891,6700l16883,6700,16888,6704,16888,6703,16889,6703,16889,6701,16891,6701,16891,6700xe" filled="true" fillcolor="#989898" stroked="false">
                <v:path arrowok="t"/>
                <v:fill type="solid"/>
              </v:shape>
              <v:shape style="position:absolute;left:16883;top:6671;width:40;height:34" coordorigin="16883,6671" coordsize="40,34" path="m16894,6698l16886,6698,16884,6700,16892,6700,16894,6698xe" filled="true" fillcolor="#989898" stroked="false">
                <v:path arrowok="t"/>
                <v:fill type="solid"/>
              </v:shape>
              <v:shape style="position:absolute;left:16883;top:6671;width:40;height:34" coordorigin="16883,6671" coordsize="40,34" path="m16897,6696l16888,6696,16888,6698,16896,6698,16897,6696xe" filled="true" fillcolor="#989898" stroked="false">
                <v:path arrowok="t"/>
                <v:fill type="solid"/>
              </v:shape>
              <v:shape style="position:absolute;left:16883;top:6671;width:40;height:34" coordorigin="16883,6671" coordsize="40,34" path="m16900,6695l16889,6695,16889,6696,16899,6696,16900,6695xe" filled="true" fillcolor="#989898" stroked="false">
                <v:path arrowok="t"/>
                <v:fill type="solid"/>
              </v:shape>
              <v:shape style="position:absolute;left:16883;top:6671;width:40;height:34" coordorigin="16883,6671" coordsize="40,34" path="m16904,6693l16892,6693,16892,6695,16902,6695,16904,6693xe" filled="true" fillcolor="#989898" stroked="false">
                <v:path arrowok="t"/>
                <v:fill type="solid"/>
              </v:shape>
              <v:shape style="position:absolute;left:16883;top:6671;width:40;height:34" coordorigin="16883,6671" coordsize="40,34" path="m16908,6692l16896,6692,16896,6693,16907,6693,16908,6692xe" filled="true" fillcolor="#989898" stroked="false">
                <v:path arrowok="t"/>
                <v:fill type="solid"/>
              </v:shape>
              <v:shape style="position:absolute;left:16883;top:6671;width:40;height:34" coordorigin="16883,6671" coordsize="40,34" path="m16915,6690l16899,6690,16899,6692,16915,6692,16915,6690xe" filled="true" fillcolor="#989898" stroked="false">
                <v:path arrowok="t"/>
                <v:fill type="solid"/>
              </v:shape>
              <v:shape style="position:absolute;left:16883;top:6671;width:40;height:34" coordorigin="16883,6671" coordsize="40,34" path="m16907,6671l16904,6674,16916,6687,16908,6687,16908,6689,16904,6689,16902,6690,16921,6690,16923,6687,16907,6671xe" filled="true" fillcolor="#989898" stroked="false">
                <v:path arrowok="t"/>
                <v:fill type="solid"/>
              </v:shape>
            </v:group>
            <v:group style="position:absolute;left:16905;top:6692;width:40;height:34" coordorigin="16905,6692" coordsize="40,34">
              <v:shape style="position:absolute;left:16905;top:6692;width:40;height:34" coordorigin="16905,6692" coordsize="40,34" path="m16916,6719l16908,6719,16907,6720,16905,6720,16905,6722,16908,6725,16910,6724,16912,6724,16912,6722,16913,6722,16915,6720,16916,6719xe" filled="true" fillcolor="#989898" stroked="false">
                <v:path arrowok="t"/>
                <v:fill type="solid"/>
              </v:shape>
              <v:shape style="position:absolute;left:16905;top:6692;width:40;height:34" coordorigin="16905,6692" coordsize="40,34" path="m16919,6717l16910,6717,16910,6719,16918,6719,16919,6717xe" filled="true" fillcolor="#989898" stroked="false">
                <v:path arrowok="t"/>
                <v:fill type="solid"/>
              </v:shape>
              <v:shape style="position:absolute;left:16905;top:6692;width:40;height:34" coordorigin="16905,6692" coordsize="40,34" path="m16923,6716l16913,6716,16912,6717,16923,6717,16923,6716xe" filled="true" fillcolor="#989898" stroked="false">
                <v:path arrowok="t"/>
                <v:fill type="solid"/>
              </v:shape>
              <v:shape style="position:absolute;left:16905;top:6692;width:40;height:34" coordorigin="16905,6692" coordsize="40,34" path="m16927,6714l16916,6714,16915,6716,16926,6716,16927,6714xe" filled="true" fillcolor="#989898" stroked="false">
                <v:path arrowok="t"/>
                <v:fill type="solid"/>
              </v:shape>
              <v:shape style="position:absolute;left:16905;top:6692;width:40;height:34" coordorigin="16905,6692" coordsize="40,34" path="m16932,6712l16918,6712,16918,6714,16931,6714,16932,6712xe" filled="true" fillcolor="#989898" stroked="false">
                <v:path arrowok="t"/>
                <v:fill type="solid"/>
              </v:shape>
              <v:shape style="position:absolute;left:16905;top:6692;width:40;height:34" coordorigin="16905,6692" coordsize="40,34" path="m16927,6692l16924,6695,16937,6708,16934,6708,16934,6709,16927,6709,16926,6711,16923,6711,16921,6712,16940,6712,16942,6711,16945,6709,16927,6692xe" filled="true" fillcolor="#989898" stroked="false">
                <v:path arrowok="t"/>
                <v:fill type="solid"/>
              </v:shape>
            </v:group>
            <v:group style="position:absolute;left:16923;top:6736;width:8;height:8" coordorigin="16923,6736" coordsize="8,8">
              <v:shape style="position:absolute;left:16923;top:6736;width:8;height:8" coordorigin="16923,6736" coordsize="8,8" path="m16927,6736l16923,6740,16927,6744,16931,6740,16927,6736xe" filled="true" fillcolor="#989898" stroked="false">
                <v:path arrowok="t"/>
                <v:fill type="solid"/>
              </v:shape>
            </v:group>
            <v:group style="position:absolute;left:16935;top:6722;width:40;height:34" coordorigin="16935,6722" coordsize="40,34">
              <v:shape style="position:absolute;left:16935;top:6722;width:40;height:34" coordorigin="16935,6722" coordsize="40,34" path="m16947,6749l16939,6749,16937,6751,16935,6752,16939,6755,16940,6755,16940,6754,16942,6754,16942,6752,16943,6752,16945,6751,16947,6751,16947,6749xe" filled="true" fillcolor="#989898" stroked="false">
                <v:path arrowok="t"/>
                <v:fill type="solid"/>
              </v:shape>
              <v:shape style="position:absolute;left:16935;top:6722;width:40;height:34" coordorigin="16935,6722" coordsize="40,34" path="m16950,6747l16940,6747,16940,6749,16950,6749,16950,6747xe" filled="true" fillcolor="#989898" stroked="false">
                <v:path arrowok="t"/>
                <v:fill type="solid"/>
              </v:shape>
              <v:shape style="position:absolute;left:16935;top:6722;width:40;height:34" coordorigin="16935,6722" coordsize="40,34" path="m16953,6746l16943,6746,16943,6747,16953,6747,16953,6746xe" filled="true" fillcolor="#989898" stroked="false">
                <v:path arrowok="t"/>
                <v:fill type="solid"/>
              </v:shape>
              <v:shape style="position:absolute;left:16935;top:6722;width:40;height:34" coordorigin="16935,6722" coordsize="40,34" path="m16958,6744l16947,6744,16945,6746,16958,6746,16958,6744xe" filled="true" fillcolor="#989898" stroked="false">
                <v:path arrowok="t"/>
                <v:fill type="solid"/>
              </v:shape>
              <v:shape style="position:absolute;left:16935;top:6722;width:40;height:34" coordorigin="16935,6722" coordsize="40,34" path="m16964,6743l16948,6743,16948,6744,16963,6744,16964,6743xe" filled="true" fillcolor="#989898" stroked="false">
                <v:path arrowok="t"/>
                <v:fill type="solid"/>
              </v:shape>
              <v:shape style="position:absolute;left:16935;top:6722;width:40;height:34" coordorigin="16935,6722" coordsize="40,34" path="m16958,6722l16955,6725,16967,6738,16966,6738,16964,6740,16958,6740,16958,6741,16953,6741,16951,6743,16972,6743,16975,6740,16958,6722xe" filled="true" fillcolor="#989898" stroked="false">
                <v:path arrowok="t"/>
                <v:fill type="solid"/>
              </v:shape>
            </v:group>
            <v:group style="position:absolute;left:16956;top:6763;width:12;height:18" coordorigin="16956,6763" coordsize="12,18">
              <v:shape style="position:absolute;left:16956;top:6763;width:12;height:18" coordorigin="16956,6763" coordsize="12,18" path="m16958,6763l16958,6765,16956,6765,16956,6773,16958,6774,16958,6776,16959,6778,16961,6778,16961,6779,16964,6779,16966,6781,16967,6781,16963,6774,16961,6773,16961,6771,16959,6770,16961,6770,16961,6766,16963,6765,16958,6763xe" filled="true" fillcolor="#989898" stroked="false">
                <v:path arrowok="t"/>
                <v:fill type="solid"/>
              </v:shape>
            </v:group>
            <v:group style="position:absolute;left:16966;top:6759;width:13;height:12" coordorigin="16966,6759" coordsize="13,12">
              <v:shape style="position:absolute;left:16966;top:6759;width:13;height:12" coordorigin="16966,6759" coordsize="13,12" path="m16966,6759l16966,6763,16967,6765,16967,6766,16969,6768,16970,6768,16972,6770,16978,6770,16975,6766,16974,6766,16972,6765,16966,6759xe" filled="true" fillcolor="#989898" stroked="false">
                <v:path arrowok="t"/>
                <v:fill type="solid"/>
              </v:shape>
            </v:group>
            <v:group style="position:absolute;left:16966;top:6747;width:20;height:18" coordorigin="16966,6747" coordsize="20,18">
              <v:shape style="position:absolute;left:16966;top:6747;width:20;height:18" coordorigin="16966,6747" coordsize="20,18" path="m16970,6763l16972,6765,16970,6763xe" filled="true" fillcolor="#989898" stroked="false">
                <v:path arrowok="t"/>
                <v:fill type="solid"/>
              </v:shape>
              <v:shape style="position:absolute;left:16966;top:6747;width:20;height:18" coordorigin="16966,6747" coordsize="20,18" path="m16974,6752l16967,6752,16967,6755,16966,6755,16966,6759,16970,6763,16970,6757,16972,6755,16972,6754,16974,6754,16974,6752xe" filled="true" fillcolor="#989898" stroked="false">
                <v:path arrowok="t"/>
                <v:fill type="solid"/>
              </v:shape>
              <v:shape style="position:absolute;left:16966;top:6747;width:20;height:18" coordorigin="16966,6747" coordsize="20,18" path="m16978,6747l16974,6747,16972,6749,16970,6749,16970,6751,16982,6751,16982,6752,16983,6752,16985,6754,16978,6747xe" filled="true" fillcolor="#989898" stroked="false">
                <v:path arrowok="t"/>
                <v:fill type="solid"/>
              </v:shape>
              <v:shape style="position:absolute;left:16966;top:6747;width:20;height:18" coordorigin="16966,6747" coordsize="20,18" path="m16978,6751l16969,6751,16969,6752,16977,6752,16978,6751xe" filled="true" fillcolor="#989898" stroked="false">
                <v:path arrowok="t"/>
                <v:fill type="solid"/>
              </v:shape>
            </v:group>
            <v:group style="position:absolute;left:16963;top:6747;width:29;height:34" coordorigin="16963,6747" coordsize="29,34">
              <v:shape style="position:absolute;left:16963;top:6747;width:29;height:34" coordorigin="16963,6747" coordsize="29,34" path="m16963,6774l16967,6781,16970,6781,16972,6779,16975,6779,16975,6778,16977,6778,16978,6776,16964,6776,16963,6774xe" filled="true" fillcolor="#989898" stroked="false">
                <v:path arrowok="t"/>
                <v:fill type="solid"/>
              </v:shape>
              <v:shape style="position:absolute;left:16963;top:6747;width:29;height:34" coordorigin="16963,6747" coordsize="29,34" path="m16980,6774l16972,6774,16970,6776,16980,6776,16980,6774xe" filled="true" fillcolor="#989898" stroked="false">
                <v:path arrowok="t"/>
                <v:fill type="solid"/>
              </v:shape>
              <v:shape style="position:absolute;left:16963;top:6747;width:29;height:34" coordorigin="16963,6747" coordsize="29,34" path="m16983,6771l16977,6771,16974,6774,16982,6774,16982,6773,16983,6773,16983,6771xe" filled="true" fillcolor="#989898" stroked="false">
                <v:path arrowok="t"/>
                <v:fill type="solid"/>
              </v:shape>
              <v:shape style="position:absolute;left:16963;top:6747;width:29;height:34" coordorigin="16963,6747" coordsize="29,34" path="m16988,6765l16982,6765,16982,6766,16978,6766,16977,6768,16978,6770,16978,6771,16985,6771,16985,6770,16986,6770,16986,6768,16988,6766,16988,6765xe" filled="true" fillcolor="#989898" stroked="false">
                <v:path arrowok="t"/>
                <v:fill type="solid"/>
              </v:shape>
              <v:shape style="position:absolute;left:16963;top:6747;width:29;height:34" coordorigin="16963,6747" coordsize="29,34" path="m16975,6766l16977,6768,16975,6766xe" filled="true" fillcolor="#989898" stroked="false">
                <v:path arrowok="t"/>
                <v:fill type="solid"/>
              </v:shape>
              <v:shape style="position:absolute;left:16963;top:6747;width:29;height:34" coordorigin="16963,6747" coordsize="29,34" path="m16985,6747l16978,6747,16985,6754,16986,6755,16986,6760,16985,6762,16985,6763,16983,6765,16990,6765,16990,6760,16991,6759,16990,6757,16990,6754,16988,6752,16988,6751,16986,6751,16986,6749,16985,6749,16985,6747xe" filled="true" fillcolor="#989898" stroked="false">
                <v:path arrowok="t"/>
                <v:fill type="solid"/>
              </v:shape>
              <v:shape style="position:absolute;left:17458;top:7203;width:108;height:110" type="#_x0000_t75" stroked="false">
                <v:imagedata r:id="rId379" o:title=""/>
              </v:shape>
              <v:shape style="position:absolute;left:18155;top:7920;width:112;height:110" type="#_x0000_t75" stroked="false">
                <v:imagedata r:id="rId380" o:title=""/>
              </v:shape>
            </v:group>
            <v:group style="position:absolute;left:19472;top:8021;width:40;height:34" coordorigin="19472,8021" coordsize="40,34">
              <v:shape style="position:absolute;left:19472;top:8021;width:40;height:34" coordorigin="19472,8021" coordsize="40,34" path="m19480,8050l19472,8050,19477,8054,19477,8053,19479,8053,19479,8051,19480,8051,19480,8050xe" filled="true" fillcolor="#989898" stroked="false">
                <v:path arrowok="t"/>
                <v:fill type="solid"/>
              </v:shape>
              <v:shape style="position:absolute;left:19472;top:8021;width:40;height:34" coordorigin="19472,8021" coordsize="40,34" path="m19484,8048l19476,8048,19474,8050,19482,8050,19484,8048xe" filled="true" fillcolor="#989898" stroked="false">
                <v:path arrowok="t"/>
                <v:fill type="solid"/>
              </v:shape>
              <v:shape style="position:absolute;left:19472;top:8021;width:40;height:34" coordorigin="19472,8021" coordsize="40,34" path="m19487,8046l19477,8046,19477,8048,19485,8048,19487,8046xe" filled="true" fillcolor="#989898" stroked="false">
                <v:path arrowok="t"/>
                <v:fill type="solid"/>
              </v:shape>
              <v:shape style="position:absolute;left:19472;top:8021;width:40;height:34" coordorigin="19472,8021" coordsize="40,34" path="m19490,8045l19479,8045,19479,8046,19488,8046,19490,8045xe" filled="true" fillcolor="#989898" stroked="false">
                <v:path arrowok="t"/>
                <v:fill type="solid"/>
              </v:shape>
              <v:shape style="position:absolute;left:19472;top:8021;width:40;height:34" coordorigin="19472,8021" coordsize="40,34" path="m19493,8043l19482,8043,19482,8045,19492,8045,19493,8043xe" filled="true" fillcolor="#989898" stroked="false">
                <v:path arrowok="t"/>
                <v:fill type="solid"/>
              </v:shape>
              <v:shape style="position:absolute;left:19472;top:8021;width:40;height:34" coordorigin="19472,8021" coordsize="40,34" path="m19498,8042l19485,8042,19485,8043,19496,8043,19498,8042xe" filled="true" fillcolor="#989898" stroked="false">
                <v:path arrowok="t"/>
                <v:fill type="solid"/>
              </v:shape>
              <v:shape style="position:absolute;left:19472;top:8021;width:40;height:34" coordorigin="19472,8021" coordsize="40,34" path="m19504,8040l19488,8040,19488,8042,19504,8042,19504,8040xe" filled="true" fillcolor="#989898" stroked="false">
                <v:path arrowok="t"/>
                <v:fill type="solid"/>
              </v:shape>
              <v:shape style="position:absolute;left:19472;top:8021;width:40;height:34" coordorigin="19472,8021" coordsize="40,34" path="m19496,8021l19493,8024,19506,8037,19498,8037,19498,8038,19493,8038,19492,8040,19511,8040,19512,8037,19496,8021xe" filled="true" fillcolor="#989898" stroked="false">
                <v:path arrowok="t"/>
                <v:fill type="solid"/>
              </v:shape>
            </v:group>
            <v:group style="position:absolute;left:19495;top:8042;width:40;height:34" coordorigin="19495,8042" coordsize="40,34">
              <v:shape style="position:absolute;left:19495;top:8042;width:40;height:34" coordorigin="19495,8042" coordsize="40,34" path="m19506,8069l19498,8069,19496,8070,19495,8070,19495,8072,19498,8075,19500,8073,19501,8073,19501,8072,19503,8072,19504,8070,19506,8069xe" filled="true" fillcolor="#989898" stroked="false">
                <v:path arrowok="t"/>
                <v:fill type="solid"/>
              </v:shape>
              <v:shape style="position:absolute;left:19495;top:8042;width:40;height:34" coordorigin="19495,8042" coordsize="40,34" path="m19509,8067l19500,8067,19500,8069,19508,8069,19509,8067xe" filled="true" fillcolor="#989898" stroked="false">
                <v:path arrowok="t"/>
                <v:fill type="solid"/>
              </v:shape>
              <v:shape style="position:absolute;left:19495;top:8042;width:40;height:34" coordorigin="19495,8042" coordsize="40,34" path="m19512,8065l19503,8065,19501,8067,19512,8067,19512,8065xe" filled="true" fillcolor="#989898" stroked="false">
                <v:path arrowok="t"/>
                <v:fill type="solid"/>
              </v:shape>
              <v:shape style="position:absolute;left:19495;top:8042;width:40;height:34" coordorigin="19495,8042" coordsize="40,34" path="m19517,8064l19506,8064,19504,8065,19515,8065,19517,8064xe" filled="true" fillcolor="#989898" stroked="false">
                <v:path arrowok="t"/>
                <v:fill type="solid"/>
              </v:shape>
              <v:shape style="position:absolute;left:19495;top:8042;width:40;height:34" coordorigin="19495,8042" coordsize="40,34" path="m19522,8062l19508,8062,19508,8064,19520,8064,19522,8062xe" filled="true" fillcolor="#989898" stroked="false">
                <v:path arrowok="t"/>
                <v:fill type="solid"/>
              </v:shape>
              <v:shape style="position:absolute;left:19495;top:8042;width:40;height:34" coordorigin="19495,8042" coordsize="40,34" path="m19517,8042l19514,8045,19527,8058,19523,8058,19523,8059,19517,8059,19515,8061,19512,8061,19511,8062,19530,8062,19531,8061,19535,8059,19517,8042xe" filled="true" fillcolor="#989898" stroked="false">
                <v:path arrowok="t"/>
                <v:fill type="solid"/>
              </v:shape>
            </v:group>
            <v:group style="position:absolute;left:19512;top:8086;width:8;height:8" coordorigin="19512,8086" coordsize="8,8">
              <v:shape style="position:absolute;left:19512;top:8086;width:8;height:8" coordorigin="19512,8086" coordsize="8,8" path="m19517,8086l19512,8089,19517,8094,19520,8089,19517,8086xe" filled="true" fillcolor="#989898" stroked="false">
                <v:path arrowok="t"/>
                <v:fill type="solid"/>
              </v:shape>
            </v:group>
            <v:group style="position:absolute;left:19525;top:8094;width:24;height:18" coordorigin="19525,8094" coordsize="24,18">
              <v:shape style="position:absolute;left:19525;top:8094;width:24;height:18" coordorigin="19525,8094" coordsize="24,18" path="m19543,8110l19535,8110,19535,8112,19541,8112,19543,8110xe" filled="true" fillcolor="#989898" stroked="false">
                <v:path arrowok="t"/>
                <v:fill type="solid"/>
              </v:shape>
              <v:shape style="position:absolute;left:19525;top:8094;width:24;height:18" coordorigin="19525,8094" coordsize="24,18" path="m19544,8096l19544,8097,19546,8099,19546,8100,19544,8100,19544,8104,19543,8105,19541,8105,19541,8107,19530,8107,19530,8108,19531,8108,19533,8110,19544,8110,19546,8108,19547,8107,19549,8105,19549,8100,19544,8096xe" filled="true" fillcolor="#989898" stroked="false">
                <v:path arrowok="t"/>
                <v:fill type="solid"/>
              </v:shape>
              <v:shape style="position:absolute;left:19525;top:8094;width:24;height:18" coordorigin="19525,8094" coordsize="24,18" path="m19533,8105l19528,8105,19528,8107,19535,8107,19533,8105xe" filled="true" fillcolor="#989898" stroked="false">
                <v:path arrowok="t"/>
                <v:fill type="solid"/>
              </v:shape>
              <v:shape style="position:absolute;left:19525;top:8094;width:24;height:18" coordorigin="19525,8094" coordsize="24,18" path="m19525,8099l19525,8100,19527,8102,19527,8105,19531,8105,19525,8099xe" filled="true" fillcolor="#989898" stroked="false">
                <v:path arrowok="t"/>
                <v:fill type="solid"/>
              </v:shape>
              <v:shape style="position:absolute;left:19525;top:8094;width:24;height:18" coordorigin="19525,8094" coordsize="24,18" path="m19544,8094l19543,8094,19544,8096,19544,8094xe" filled="true" fillcolor="#989898" stroked="false">
                <v:path arrowok="t"/>
                <v:fill type="solid"/>
              </v:shape>
            </v:group>
            <v:group style="position:absolute;left:19546;top:8083;width:15;height:15" coordorigin="19546,8083" coordsize="15,15">
              <v:shape style="position:absolute;left:19546;top:8083;width:15;height:15" coordorigin="19546,8083" coordsize="15,15" path="m19555,8085l19555,8091,19554,8091,19552,8092,19547,8092,19551,8097,19555,8097,19555,8096,19557,8096,19557,8094,19559,8094,19559,8092,19560,8091,19560,8089,19555,8085xe" filled="true" fillcolor="#989898" stroked="false">
                <v:path arrowok="t"/>
                <v:fill type="solid"/>
              </v:shape>
              <v:shape style="position:absolute;left:19546;top:8083;width:15;height:15" coordorigin="19546,8083" coordsize="15,15" path="m19546,8091l19546,8092,19547,8092,19546,8091xe" filled="true" fillcolor="#989898" stroked="false">
                <v:path arrowok="t"/>
                <v:fill type="solid"/>
              </v:shape>
              <v:shape style="position:absolute;left:19546;top:8083;width:15;height:15" coordorigin="19546,8083" coordsize="15,15" path="m19554,8083l19555,8085,19554,8083xe" filled="true" fillcolor="#989898" stroked="false">
                <v:path arrowok="t"/>
                <v:fill type="solid"/>
              </v:shape>
            </v:group>
            <v:group style="position:absolute;left:19525;top:8077;width:36;height:29" coordorigin="19525,8077" coordsize="36,29">
              <v:shape style="position:absolute;left:19525;top:8077;width:36;height:29" coordorigin="19525,8077" coordsize="36,29" path="m19539,8088l19531,8088,19530,8089,19528,8091,19527,8092,19527,8094,19525,8096,19525,8099,19531,8105,19531,8104,19530,8102,19530,8096,19531,8096,19531,8094,19533,8092,19535,8092,19535,8091,19544,8091,19544,8089,19541,8089,19539,8088xe" filled="true" fillcolor="#989898" stroked="false">
                <v:path arrowok="t"/>
                <v:fill type="solid"/>
              </v:shape>
              <v:shape style="position:absolute;left:19525;top:8077;width:36;height:29" coordorigin="19525,8077" coordsize="36,29" path="m19546,8091l19539,8091,19539,8092,19543,8092,19543,8094,19549,8100,19549,8097,19547,8096,19549,8096,19546,8091xe" filled="true" fillcolor="#989898" stroked="false">
                <v:path arrowok="t"/>
                <v:fill type="solid"/>
              </v:shape>
              <v:shape style="position:absolute;left:19525;top:8077;width:36;height:29" coordorigin="19525,8077" coordsize="36,29" path="m19549,8096l19547,8096,19549,8097,19551,8097,19549,8096xe" filled="true" fillcolor="#989898" stroked="false">
                <v:path arrowok="t"/>
                <v:fill type="solid"/>
              </v:shape>
              <v:shape style="position:absolute;left:19525;top:8077;width:36;height:29" coordorigin="19525,8077" coordsize="36,29" path="m19557,8080l19541,8080,19541,8081,19539,8083,19539,8088,19541,8089,19544,8089,19544,8083,19546,8083,19546,8081,19557,8081,19557,8080xe" filled="true" fillcolor="#989898" stroked="false">
                <v:path arrowok="t"/>
                <v:fill type="solid"/>
              </v:shape>
              <v:shape style="position:absolute;left:19525;top:8077;width:36;height:29" coordorigin="19525,8077" coordsize="36,29" path="m19559,8081l19554,8081,19554,8083,19560,8089,19560,8084,19559,8083,19559,8081xe" filled="true" fillcolor="#989898" stroked="false">
                <v:path arrowok="t"/>
                <v:fill type="solid"/>
              </v:shape>
              <v:shape style="position:absolute;left:19525;top:8077;width:36;height:29" coordorigin="19525,8077" coordsize="36,29" path="m19552,8077l19546,8077,19544,8078,19543,8078,19543,8080,19555,8080,19554,8078,19552,8077xe" filled="true" fillcolor="#989898" stroked="false">
                <v:path arrowok="t"/>
                <v:fill type="solid"/>
              </v:shape>
            </v:group>
            <v:group style="position:absolute;left:19546;top:8092;width:40;height:34" coordorigin="19546,8092" coordsize="40,34">
              <v:shape style="position:absolute;left:19546;top:8092;width:40;height:34" coordorigin="19546,8092" coordsize="40,34" path="m19554,8121l19546,8121,19546,8123,19549,8126,19549,8124,19551,8124,19551,8123,19552,8123,19554,8121xe" filled="true" fillcolor="#989898" stroked="false">
                <v:path arrowok="t"/>
                <v:fill type="solid"/>
              </v:shape>
              <v:shape style="position:absolute;left:19546;top:8092;width:40;height:34" coordorigin="19546,8092" coordsize="40,34" path="m19557,8119l19547,8119,19547,8121,19555,8121,19557,8119xe" filled="true" fillcolor="#989898" stroked="false">
                <v:path arrowok="t"/>
                <v:fill type="solid"/>
              </v:shape>
              <v:shape style="position:absolute;left:19546;top:8092;width:40;height:34" coordorigin="19546,8092" coordsize="40,34" path="m19560,8118l19551,8118,19549,8119,19559,8119,19560,8118xe" filled="true" fillcolor="#989898" stroked="false">
                <v:path arrowok="t"/>
                <v:fill type="solid"/>
              </v:shape>
              <v:shape style="position:absolute;left:19546;top:8092;width:40;height:34" coordorigin="19546,8092" coordsize="40,34" path="m19562,8116l19552,8116,19552,8118,19562,8118,19562,8116xe" filled="true" fillcolor="#989898" stroked="false">
                <v:path arrowok="t"/>
                <v:fill type="solid"/>
              </v:shape>
              <v:shape style="position:absolute;left:19546;top:8092;width:40;height:34" coordorigin="19546,8092" coordsize="40,34" path="m19566,8115l19555,8115,19554,8116,19565,8116,19566,8115xe" filled="true" fillcolor="#989898" stroked="false">
                <v:path arrowok="t"/>
                <v:fill type="solid"/>
              </v:shape>
              <v:shape style="position:absolute;left:19546;top:8092;width:40;height:34" coordorigin="19546,8092" coordsize="40,34" path="m19571,8113l19559,8113,19557,8115,19570,8115,19571,8113xe" filled="true" fillcolor="#989898" stroked="false">
                <v:path arrowok="t"/>
                <v:fill type="solid"/>
              </v:shape>
              <v:shape style="position:absolute;left:19546;top:8092;width:40;height:34" coordorigin="19546,8092" coordsize="40,34" path="m19579,8112l19562,8112,19560,8113,19578,8113,19579,8112xe" filled="true" fillcolor="#989898" stroked="false">
                <v:path arrowok="t"/>
                <v:fill type="solid"/>
              </v:shape>
              <v:shape style="position:absolute;left:19546;top:8092;width:40;height:34" coordorigin="19546,8092" coordsize="40,34" path="m19568,8092l19565,8096,19578,8108,19573,8108,19571,8110,19566,8110,19565,8112,19582,8112,19586,8110,19568,8092xe" filled="true" fillcolor="#989898" stroked="false">
                <v:path arrowok="t"/>
                <v:fill type="solid"/>
              </v:shape>
              <v:shape style="position:absolute;left:20317;top:8867;width:108;height:110" type="#_x0000_t75" stroked="false">
                <v:imagedata r:id="rId381" o:title=""/>
              </v:shape>
              <v:shape style="position:absolute;left:20991;top:9780;width:108;height:110" type="#_x0000_t75" stroked="false">
                <v:imagedata r:id="rId382" o:title=""/>
              </v:shape>
            </v:group>
            <v:group style="position:absolute;left:20996;top:10418;width:40;height:34" coordorigin="20996,10418" coordsize="40,34">
              <v:shape style="position:absolute;left:20996;top:10418;width:40;height:34" coordorigin="20996,10418" coordsize="40,34" path="m21004,10446l20996,10446,21001,10451,21001,10449,21002,10449,21002,10448,21004,10448,21004,10446xe" filled="true" fillcolor="#989898" stroked="false">
                <v:path arrowok="t"/>
                <v:fill type="solid"/>
              </v:shape>
              <v:shape style="position:absolute;left:20996;top:10418;width:40;height:34" coordorigin="20996,10418" coordsize="40,34" path="m21007,10445l20999,10445,20998,10446,21006,10446,21007,10445xe" filled="true" fillcolor="#989898" stroked="false">
                <v:path arrowok="t"/>
                <v:fill type="solid"/>
              </v:shape>
              <v:shape style="position:absolute;left:20996;top:10418;width:40;height:34" coordorigin="20996,10418" coordsize="40,34" path="m21010,10443l21001,10443,21001,10445,21009,10445,21010,10443xe" filled="true" fillcolor="#989898" stroked="false">
                <v:path arrowok="t"/>
                <v:fill type="solid"/>
              </v:shape>
              <v:shape style="position:absolute;left:20996;top:10418;width:40;height:34" coordorigin="20996,10418" coordsize="40,34" path="m21013,10441l21002,10441,21002,10443,21012,10443,21013,10441xe" filled="true" fillcolor="#989898" stroked="false">
                <v:path arrowok="t"/>
                <v:fill type="solid"/>
              </v:shape>
              <v:shape style="position:absolute;left:20996;top:10418;width:40;height:34" coordorigin="20996,10418" coordsize="40,34" path="m21017,10440l21006,10440,21006,10441,21015,10441,21017,10440xe" filled="true" fillcolor="#989898" stroked="false">
                <v:path arrowok="t"/>
                <v:fill type="solid"/>
              </v:shape>
              <v:shape style="position:absolute;left:20996;top:10418;width:40;height:34" coordorigin="20996,10418" coordsize="40,34" path="m21021,10438l21009,10438,21009,10440,21020,10440,21021,10438xe" filled="true" fillcolor="#989898" stroked="false">
                <v:path arrowok="t"/>
                <v:fill type="solid"/>
              </v:shape>
              <v:shape style="position:absolute;left:20996;top:10418;width:40;height:34" coordorigin="20996,10418" coordsize="40,34" path="m21028,10437l21012,10437,21012,10438,21028,10438,21028,10437xe" filled="true" fillcolor="#989898" stroked="false">
                <v:path arrowok="t"/>
                <v:fill type="solid"/>
              </v:shape>
              <v:shape style="position:absolute;left:20996;top:10418;width:40;height:34" coordorigin="20996,10418" coordsize="40,34" path="m21020,10418l21017,10421,21029,10433,21021,10433,21021,10435,21017,10435,21015,10437,21034,10437,21036,10433,21020,10418xe" filled="true" fillcolor="#989898" stroked="false">
                <v:path arrowok="t"/>
                <v:fill type="solid"/>
              </v:shape>
            </v:group>
            <v:group style="position:absolute;left:21018;top:10438;width:40;height:34" coordorigin="21018,10438" coordsize="40,34">
              <v:shape style="position:absolute;left:21018;top:10438;width:40;height:34" coordorigin="21018,10438" coordsize="40,34" path="m21029,10465l21021,10465,21020,10467,21018,10467,21018,10469,21021,10472,21023,10470,21025,10470,21025,10469,21026,10469,21028,10467,21029,10465xe" filled="true" fillcolor="#989898" stroked="false">
                <v:path arrowok="t"/>
                <v:fill type="solid"/>
              </v:shape>
              <v:shape style="position:absolute;left:21018;top:10438;width:40;height:34" coordorigin="21018,10438" coordsize="40,34" path="m21033,10464l21023,10464,21023,10465,21031,10465,21033,10464xe" filled="true" fillcolor="#989898" stroked="false">
                <v:path arrowok="t"/>
                <v:fill type="solid"/>
              </v:shape>
              <v:shape style="position:absolute;left:21018;top:10438;width:40;height:34" coordorigin="21018,10438" coordsize="40,34" path="m21036,10462l21026,10462,21025,10464,21036,10464,21036,10462xe" filled="true" fillcolor="#989898" stroked="false">
                <v:path arrowok="t"/>
                <v:fill type="solid"/>
              </v:shape>
              <v:shape style="position:absolute;left:21018;top:10438;width:40;height:34" coordorigin="21018,10438" coordsize="40,34" path="m21041,10461l21029,10461,21028,10462,21039,10462,21041,10461xe" filled="true" fillcolor="#989898" stroked="false">
                <v:path arrowok="t"/>
                <v:fill type="solid"/>
              </v:shape>
              <v:shape style="position:absolute;left:21018;top:10438;width:40;height:34" coordorigin="21018,10438" coordsize="40,34" path="m21045,10459l21031,10459,21031,10461,21044,10461,21045,10459xe" filled="true" fillcolor="#989898" stroked="false">
                <v:path arrowok="t"/>
                <v:fill type="solid"/>
              </v:shape>
              <v:shape style="position:absolute;left:21018;top:10438;width:40;height:34" coordorigin="21018,10438" coordsize="40,34" path="m21041,10438l21037,10441,21050,10454,21047,10454,21047,10456,21041,10456,21039,10457,21036,10457,21034,10459,21053,10459,21055,10457,21058,10456,21041,10438xe" filled="true" fillcolor="#989898" stroked="false">
                <v:path arrowok="t"/>
                <v:fill type="solid"/>
              </v:shape>
            </v:group>
            <v:group style="position:absolute;left:21036;top:10483;width:8;height:8" coordorigin="21036,10483" coordsize="8,8">
              <v:shape style="position:absolute;left:21036;top:10483;width:8;height:8" coordorigin="21036,10483" coordsize="8,8" path="m21041,10483l21036,10486,21041,10491,21044,10486,21041,10483xe" filled="true" fillcolor="#989898" stroked="false">
                <v:path arrowok="t"/>
                <v:fill type="solid"/>
              </v:shape>
            </v:group>
            <v:group style="position:absolute;left:21049;top:10491;width:24;height:18" coordorigin="21049,10491" coordsize="24,18">
              <v:shape style="position:absolute;left:21049;top:10491;width:24;height:18" coordorigin="21049,10491" coordsize="24,18" path="m21066,10507l21058,10507,21058,10508,21064,10508,21066,10507xe" filled="true" fillcolor="#989898" stroked="false">
                <v:path arrowok="t"/>
                <v:fill type="solid"/>
              </v:shape>
              <v:shape style="position:absolute;left:21049;top:10491;width:24;height:18" coordorigin="21049,10491" coordsize="24,18" path="m21068,10492l21068,10494,21069,10496,21069,10497,21068,10497,21068,10500,21066,10502,21064,10502,21064,10504,21053,10504,21053,10505,21055,10505,21057,10507,21068,10507,21069,10505,21072,10502,21072,10497,21068,10492xe" filled="true" fillcolor="#989898" stroked="false">
                <v:path arrowok="t"/>
                <v:fill type="solid"/>
              </v:shape>
              <v:shape style="position:absolute;left:21049;top:10491;width:24;height:18" coordorigin="21049,10491" coordsize="24,18" path="m21057,10502l21052,10502,21052,10504,21058,10504,21057,10502xe" filled="true" fillcolor="#989898" stroked="false">
                <v:path arrowok="t"/>
                <v:fill type="solid"/>
              </v:shape>
              <v:shape style="position:absolute;left:21049;top:10491;width:24;height:18" coordorigin="21049,10491" coordsize="24,18" path="m21049,10496l21049,10497,21050,10499,21050,10502,21055,10502,21049,10496xe" filled="true" fillcolor="#989898" stroked="false">
                <v:path arrowok="t"/>
                <v:fill type="solid"/>
              </v:shape>
              <v:shape style="position:absolute;left:21049;top:10491;width:24;height:18" coordorigin="21049,10491" coordsize="24,18" path="m21068,10491l21066,10491,21068,10492,21068,10491xe" filled="true" fillcolor="#989898" stroked="false">
                <v:path arrowok="t"/>
                <v:fill type="solid"/>
              </v:shape>
            </v:group>
            <v:group style="position:absolute;left:21069;top:10480;width:15;height:15" coordorigin="21069,10480" coordsize="15,15">
              <v:shape style="position:absolute;left:21069;top:10480;width:15;height:15" coordorigin="21069,10480" coordsize="15,15" path="m21079,10481l21079,10488,21077,10488,21076,10489,21070,10489,21074,10494,21079,10494,21079,10492,21080,10492,21080,10491,21082,10491,21082,10489,21084,10488,21084,10486,21079,10481xe" filled="true" fillcolor="#989898" stroked="false">
                <v:path arrowok="t"/>
                <v:fill type="solid"/>
              </v:shape>
              <v:shape style="position:absolute;left:21069;top:10480;width:15;height:15" coordorigin="21069,10480" coordsize="15,15" path="m21069,10488l21069,10489,21070,10489,21069,10488xe" filled="true" fillcolor="#989898" stroked="false">
                <v:path arrowok="t"/>
                <v:fill type="solid"/>
              </v:shape>
              <v:shape style="position:absolute;left:21069;top:10480;width:15;height:15" coordorigin="21069,10480" coordsize="15,15" path="m21077,10480l21079,10481,21077,10480xe" filled="true" fillcolor="#989898" stroked="false">
                <v:path arrowok="t"/>
                <v:fill type="solid"/>
              </v:shape>
            </v:group>
            <v:group style="position:absolute;left:21049;top:10473;width:36;height:29" coordorigin="21049,10473" coordsize="36,29">
              <v:shape style="position:absolute;left:21049;top:10473;width:36;height:29" coordorigin="21049,10473" coordsize="36,29" path="m21063,10484l21055,10484,21052,10488,21050,10489,21050,10491,21049,10492,21049,10496,21055,10502,21055,10500,21053,10499,21053,10492,21055,10492,21055,10491,21057,10489,21058,10489,21058,10488,21068,10488,21068,10486,21064,10486,21063,10484xe" filled="true" fillcolor="#989898" stroked="false">
                <v:path arrowok="t"/>
                <v:fill type="solid"/>
              </v:shape>
              <v:shape style="position:absolute;left:21049;top:10473;width:36;height:29" coordorigin="21049,10473" coordsize="36,29" path="m21069,10488l21063,10488,21063,10489,21066,10489,21066,10491,21072,10497,21072,10494,21071,10492,21073,10492,21069,10488xe" filled="true" fillcolor="#989898" stroked="false">
                <v:path arrowok="t"/>
                <v:fill type="solid"/>
              </v:shape>
              <v:shape style="position:absolute;left:21049;top:10473;width:36;height:29" coordorigin="21049,10473" coordsize="36,29" path="m21073,10492l21071,10492,21072,10494,21074,10494,21073,10492xe" filled="true" fillcolor="#989898" stroked="false">
                <v:path arrowok="t"/>
                <v:fill type="solid"/>
              </v:shape>
              <v:shape style="position:absolute;left:21049;top:10473;width:36;height:29" coordorigin="21049,10473" coordsize="36,29" path="m21080,10477l21064,10477,21064,10478,21063,10480,21063,10484,21064,10486,21068,10486,21068,10480,21069,10480,21069,10478,21080,10478,21080,10477xe" filled="true" fillcolor="#989898" stroked="false">
                <v:path arrowok="t"/>
                <v:fill type="solid"/>
              </v:shape>
              <v:shape style="position:absolute;left:21049;top:10473;width:36;height:29" coordorigin="21049,10473" coordsize="36,29" path="m21082,10478l21077,10478,21077,10480,21084,10486,21084,10481,21082,10480,21082,10478xe" filled="true" fillcolor="#989898" stroked="false">
                <v:path arrowok="t"/>
                <v:fill type="solid"/>
              </v:shape>
              <v:shape style="position:absolute;left:21049;top:10473;width:36;height:29" coordorigin="21049,10473" coordsize="36,29" path="m21076,10473l21069,10473,21068,10475,21066,10475,21066,10477,21079,10477,21077,10475,21076,10473xe" filled="true" fillcolor="#989898" stroked="false">
                <v:path arrowok="t"/>
                <v:fill type="solid"/>
              </v:shape>
            </v:group>
            <v:group style="position:absolute;left:21071;top:10499;width:36;height:31" coordorigin="21071,10499" coordsize="36,31">
              <v:shape style="position:absolute;left:21071;top:10499;width:36;height:31" coordorigin="21071,10499" coordsize="36,31" path="m21103,10499l21072,10505,21071,10508,21082,10520,21076,10526,21079,10529,21085,10523,21092,10523,21088,10520,21076,10508,21096,10504,21106,10502,21103,10499xe" filled="true" fillcolor="#989898" stroked="false">
                <v:path arrowok="t"/>
                <v:fill type="solid"/>
              </v:shape>
              <v:shape style="position:absolute;left:21071;top:10499;width:36;height:31" coordorigin="21071,10499" coordsize="36,31" path="m21092,10523l21085,10523,21088,10526,21092,10523xe" filled="true" fillcolor="#989898" stroked="false">
                <v:path arrowok="t"/>
                <v:fill type="solid"/>
              </v:shape>
            </v:group>
            <v:group style="position:absolute;left:21076;top:10502;width:31;height:18" coordorigin="21076,10502" coordsize="31,18">
              <v:shape style="position:absolute;left:21076;top:10502;width:31;height:18" coordorigin="21076,10502" coordsize="31,18" path="m21076,10508l21088,10520,21092,10516,21085,10516,21076,10508xe" filled="true" fillcolor="#989898" stroked="false">
                <v:path arrowok="t"/>
                <v:fill type="solid"/>
              </v:shape>
              <v:shape style="position:absolute;left:21076;top:10502;width:31;height:18" coordorigin="21076,10502" coordsize="31,18" path="m21106,10502l21096,10504,21085,10516,21092,10516,21106,10502xe" filled="true" fillcolor="#989898" stroked="false">
                <v:path arrowok="t"/>
                <v:fill type="solid"/>
              </v:shape>
              <v:shape style="position:absolute;left:20731;top:10711;width:108;height:110" type="#_x0000_t75" stroked="false">
                <v:imagedata r:id="rId383" o:title=""/>
              </v:shape>
              <v:shape style="position:absolute;left:20703;top:10996;width:108;height:110" type="#_x0000_t75" stroked="false">
                <v:imagedata r:id="rId384" o:title=""/>
              </v:shape>
              <v:shape style="position:absolute;left:21530;top:11990;width:108;height:112" type="#_x0000_t75" stroked="false">
                <v:imagedata r:id="rId385" o:title=""/>
              </v:shape>
            </v:group>
            <v:group style="position:absolute;left:3221;top:13141;width:40;height:34" coordorigin="3221,13141" coordsize="40,34">
              <v:shape style="position:absolute;left:3221;top:13141;width:40;height:34" coordorigin="3221,13141" coordsize="40,34" path="m3229,13170l3221,13170,3225,13175,3225,13173,3227,13173,3227,13171,3229,13171,3229,13170xe" filled="true" fillcolor="#989898" stroked="false">
                <v:path arrowok="t"/>
                <v:fill type="solid"/>
              </v:shape>
              <v:shape style="position:absolute;left:3221;top:13141;width:40;height:34" coordorigin="3221,13141" coordsize="40,34" path="m3232,13168l3224,13168,3222,13170,3230,13170,3232,13168xe" filled="true" fillcolor="#989898" stroked="false">
                <v:path arrowok="t"/>
                <v:fill type="solid"/>
              </v:shape>
              <v:shape style="position:absolute;left:3221;top:13141;width:40;height:34" coordorigin="3221,13141" coordsize="40,34" path="m3235,13167l3225,13167,3225,13168,3233,13168,3235,13167xe" filled="true" fillcolor="#989898" stroked="false">
                <v:path arrowok="t"/>
                <v:fill type="solid"/>
              </v:shape>
              <v:shape style="position:absolute;left:3221;top:13141;width:40;height:34" coordorigin="3221,13141" coordsize="40,34" path="m3238,13165l3227,13165,3227,13167,3237,13167,3238,13165xe" filled="true" fillcolor="#989898" stroked="false">
                <v:path arrowok="t"/>
                <v:fill type="solid"/>
              </v:shape>
              <v:shape style="position:absolute;left:3221;top:13141;width:40;height:34" coordorigin="3221,13141" coordsize="40,34" path="m3241,13163l3230,13163,3230,13165,3240,13165,3241,13163xe" filled="true" fillcolor="#989898" stroked="false">
                <v:path arrowok="t"/>
                <v:fill type="solid"/>
              </v:shape>
              <v:shape style="position:absolute;left:3221;top:13141;width:40;height:34" coordorigin="3221,13141" coordsize="40,34" path="m3246,13162l3233,13162,3233,13163,3245,13163,3246,13162xe" filled="true" fillcolor="#989898" stroked="false">
                <v:path arrowok="t"/>
                <v:fill type="solid"/>
              </v:shape>
              <v:shape style="position:absolute;left:3221;top:13141;width:40;height:34" coordorigin="3221,13141" coordsize="40,34" path="m3253,13160l3237,13160,3237,13162,3253,13162,3253,13160xe" filled="true" fillcolor="#989898" stroked="false">
                <v:path arrowok="t"/>
                <v:fill type="solid"/>
              </v:shape>
              <v:shape style="position:absolute;left:3221;top:13141;width:40;height:34" coordorigin="3221,13141" coordsize="40,34" path="m3245,13141l3241,13144,3254,13157,3246,13157,3246,13159,3241,13159,3240,13160,3259,13160,3261,13157,3245,13141xe" filled="true" fillcolor="#989898" stroked="false">
                <v:path arrowok="t"/>
                <v:fill type="solid"/>
              </v:shape>
            </v:group>
            <v:group style="position:absolute;left:3243;top:13162;width:40;height:34" coordorigin="3243,13162" coordsize="40,34">
              <v:shape style="position:absolute;left:3243;top:13162;width:40;height:34" coordorigin="3243,13162" coordsize="40,34" path="m3254,13189l3246,13189,3245,13190,3243,13190,3243,13192,3246,13195,3248,13194,3249,13194,3249,13192,3251,13192,3253,13190,3254,13189xe" filled="true" fillcolor="#989898" stroked="false">
                <v:path arrowok="t"/>
                <v:fill type="solid"/>
              </v:shape>
              <v:shape style="position:absolute;left:3243;top:13162;width:40;height:34" coordorigin="3243,13162" coordsize="40,34" path="m3257,13187l3248,13187,3248,13189,3256,13189,3257,13187xe" filled="true" fillcolor="#989898" stroked="false">
                <v:path arrowok="t"/>
                <v:fill type="solid"/>
              </v:shape>
              <v:shape style="position:absolute;left:3243;top:13162;width:40;height:34" coordorigin="3243,13162" coordsize="40,34" path="m3261,13186l3251,13186,3249,13187,3261,13187,3261,13186xe" filled="true" fillcolor="#989898" stroked="false">
                <v:path arrowok="t"/>
                <v:fill type="solid"/>
              </v:shape>
              <v:shape style="position:absolute;left:3243;top:13162;width:40;height:34" coordorigin="3243,13162" coordsize="40,34" path="m3265,13184l3254,13184,3253,13186,3264,13186,3265,13184xe" filled="true" fillcolor="#989898" stroked="false">
                <v:path arrowok="t"/>
                <v:fill type="solid"/>
              </v:shape>
              <v:shape style="position:absolute;left:3243;top:13162;width:40;height:34" coordorigin="3243,13162" coordsize="40,34" path="m3270,13182l3256,13182,3256,13184,3269,13184,3270,13182xe" filled="true" fillcolor="#989898" stroked="false">
                <v:path arrowok="t"/>
                <v:fill type="solid"/>
              </v:shape>
              <v:shape style="position:absolute;left:3243;top:13162;width:40;height:34" coordorigin="3243,13162" coordsize="40,34" path="m3265,13162l3262,13165,3275,13178,3272,13178,3272,13179,3265,13179,3264,13181,3261,13181,3259,13182,3278,13182,3280,13181,3283,13179,3265,13162xe" filled="true" fillcolor="#989898" stroked="false">
                <v:path arrowok="t"/>
                <v:fill type="solid"/>
              </v:shape>
            </v:group>
            <v:group style="position:absolute;left:3261;top:13206;width:8;height:8" coordorigin="3261,13206" coordsize="8,8">
              <v:shape style="position:absolute;left:3261;top:13206;width:8;height:8" coordorigin="3261,13206" coordsize="8,8" path="m3265,13206l3261,13210,3265,13214,3269,13210,3265,13206xe" filled="true" fillcolor="#989898" stroked="false">
                <v:path arrowok="t"/>
                <v:fill type="solid"/>
              </v:shape>
            </v:group>
            <v:group style="position:absolute;left:3273;top:13211;width:7;height:13" coordorigin="3273,13211" coordsize="7,13">
              <v:shape style="position:absolute;left:3273;top:13211;width:7;height:13" coordorigin="3273,13211" coordsize="7,13" path="m3276,13211l3275,13213,3275,13214,3273,13216,3273,13219,3280,13224,3278,13222,3278,13216,3280,13216,3280,13214,3276,13211xe" filled="true" fillcolor="#989898" stroked="false">
                <v:path arrowok="t"/>
                <v:fill type="solid"/>
              </v:shape>
            </v:group>
            <v:group style="position:absolute;left:3273;top:13214;width:24;height:18" coordorigin="3273,13214" coordsize="24,18">
              <v:shape style="position:absolute;left:3273;top:13214;width:24;height:18" coordorigin="3273,13214" coordsize="24,18" path="m3289,13230l3284,13230,3284,13232,3288,13232,3289,13230xe" filled="true" fillcolor="#989898" stroked="false">
                <v:path arrowok="t"/>
                <v:fill type="solid"/>
              </v:shape>
              <v:shape style="position:absolute;left:3273;top:13214;width:24;height:18" coordorigin="3273,13214" coordsize="24,18" path="m3292,13229l3280,13229,3280,13230,3292,13230,3292,13229xe" filled="true" fillcolor="#989898" stroked="false">
                <v:path arrowok="t"/>
                <v:fill type="solid"/>
              </v:shape>
              <v:shape style="position:absolute;left:3273;top:13214;width:24;height:18" coordorigin="3273,13214" coordsize="24,18" path="m3294,13227l3278,13227,3278,13229,3294,13229,3294,13227xe" filled="true" fillcolor="#989898" stroked="false">
                <v:path arrowok="t"/>
                <v:fill type="solid"/>
              </v:shape>
              <v:shape style="position:absolute;left:3273;top:13214;width:24;height:18" coordorigin="3273,13214" coordsize="24,18" path="m3273,13219l3273,13222,3275,13222,3275,13226,3276,13226,3276,13227,3283,13227,3281,13226,3280,13224,3273,13219xe" filled="true" fillcolor="#989898" stroked="false">
                <v:path arrowok="t"/>
                <v:fill type="solid"/>
              </v:shape>
              <v:shape style="position:absolute;left:3273;top:13214;width:24;height:18" coordorigin="3273,13214" coordsize="24,18" path="m3296,13226l3289,13226,3288,13227,3296,13227,3296,13226xe" filled="true" fillcolor="#989898" stroked="false">
                <v:path arrowok="t"/>
                <v:fill type="solid"/>
              </v:shape>
              <v:shape style="position:absolute;left:3273;top:13214;width:24;height:18" coordorigin="3273,13214" coordsize="24,18" path="m3291,13214l3292,13216,3292,13218,3294,13218,3294,13221,3292,13221,3292,13224,3291,13224,3291,13226,3297,13226,3297,13221,3291,13214xe" filled="true" fillcolor="#989898" stroked="false">
                <v:path arrowok="t"/>
                <v:fill type="solid"/>
              </v:shape>
            </v:group>
            <v:group style="position:absolute;left:3288;top:13210;width:12;height:12" coordorigin="3288,13210" coordsize="12,12">
              <v:shape style="position:absolute;left:3288;top:13210;width:12;height:12" coordorigin="3288,13210" coordsize="12,12" path="m3292,13210l3291,13210,3288,13213,3291,13213,3291,13214,3297,13221,3297,13218,3296,13216,3298,13216,3292,13210xe" filled="true" fillcolor="#989898" stroked="false">
                <v:path arrowok="t"/>
                <v:fill type="solid"/>
              </v:shape>
              <v:shape style="position:absolute;left:3288;top:13210;width:12;height:12" coordorigin="3288,13210" coordsize="12,12" path="m3298,13216l3297,13216,3299,13218,3298,13216xe" filled="true" fillcolor="#989898" stroked="false">
                <v:path arrowok="t"/>
                <v:fill type="solid"/>
              </v:shape>
            </v:group>
            <v:group style="position:absolute;left:3289;top:13197;width:13;height:7" coordorigin="3289,13197" coordsize="13,7">
              <v:shape style="position:absolute;left:3289;top:13197;width:13;height:7" coordorigin="3289,13197" coordsize="13,7" path="m3296,13197l3292,13197,3291,13198,3289,13198,3292,13203,3292,13202,3296,13202,3297,13200,3299,13200,3296,13197xe" filled="true" fillcolor="#989898" stroked="false">
                <v:path arrowok="t"/>
                <v:fill type="solid"/>
              </v:shape>
              <v:shape style="position:absolute;left:3289;top:13197;width:13;height:7" coordorigin="3289,13197" coordsize="13,7" path="m3300,13202l3302,13203,3300,13202xe" filled="true" fillcolor="#989898" stroked="false">
                <v:path arrowok="t"/>
                <v:fill type="solid"/>
              </v:shape>
              <v:shape style="position:absolute;left:3289;top:13197;width:13;height:7" coordorigin="3289,13197" coordsize="13,7" path="m3299,13200l3299,13202,3300,13202,3299,13200xe" filled="true" fillcolor="#989898" stroked="false">
                <v:path arrowok="t"/>
                <v:fill type="solid"/>
              </v:shape>
              <v:shape style="position:absolute;left:3289;top:13197;width:13;height:7" coordorigin="3289,13197" coordsize="13,7" path="m3299,13200xe" filled="true" fillcolor="#989898" stroked="false">
                <v:path arrowok="t"/>
                <v:fill type="solid"/>
              </v:shape>
            </v:group>
            <v:group style="position:absolute;left:3292;top:13197;width:16;height:21" coordorigin="3292,13197" coordsize="16,21">
              <v:shape style="position:absolute;left:3292;top:13197;width:16;height:21" coordorigin="3292,13197" coordsize="16,21" path="m3300,13197l3296,13197,3302,13203,3304,13205,3304,13210,3302,13211,3300,13213,3295,13213,3299,13218,3302,13218,3302,13216,3305,13216,3305,13214,3307,13213,3307,13211,3308,13210,3308,13206,3307,13205,3307,13203,3305,13202,3305,13200,3304,13200,3304,13198,3302,13198,3300,13197xe" filled="true" fillcolor="#989898" stroked="false">
                <v:path arrowok="t"/>
                <v:fill type="solid"/>
              </v:shape>
              <v:shape style="position:absolute;left:3292;top:13197;width:16;height:21" coordorigin="3292,13197" coordsize="16,21" path="m3294,13212l3294,13213,3295,13213,3294,13212xe" filled="true" fillcolor="#989898" stroked="false">
                <v:path arrowok="t"/>
                <v:fill type="solid"/>
              </v:shape>
              <v:shape style="position:absolute;left:3292;top:13197;width:16;height:21" coordorigin="3292,13197" coordsize="16,21" path="m3294,13211l3294,13211,3294,13212,3294,13211xe" filled="true" fillcolor="#989898" stroked="false">
                <v:path arrowok="t"/>
                <v:fill type="solid"/>
              </v:shape>
              <v:shape style="position:absolute;left:3292;top:13197;width:16;height:21" coordorigin="3292,13197" coordsize="16,21" path="m3292,13210l3292,13211,3294,13211,3292,13210xe" filled="true" fillcolor="#989898" stroked="false">
                <v:path arrowok="t"/>
                <v:fill type="solid"/>
              </v:shape>
            </v:group>
            <v:group style="position:absolute;left:3289;top:13224;width:40;height:32" coordorigin="3289,13224" coordsize="40,32">
              <v:shape style="position:absolute;left:3289;top:13224;width:40;height:32" coordorigin="3289,13224" coordsize="40,32" path="m3327,13233l3321,13233,3321,13235,3294,13235,3292,13237,3291,13237,3289,13238,3307,13256,3310,13253,3297,13240,3321,13240,3323,13238,3324,13238,3326,13237,3327,13235,3327,13233xe" filled="true" fillcolor="#989898" stroked="false">
                <v:path arrowok="t"/>
                <v:fill type="solid"/>
              </v:shape>
              <v:shape style="position:absolute;left:3289;top:13224;width:40;height:32" coordorigin="3289,13224" coordsize="40,32" path="m3323,13224l3324,13226,3324,13232,3323,13232,3323,13233,3329,13233,3329,13230,3323,13224xe" filled="true" fillcolor="#989898" stroked="false">
                <v:path arrowok="t"/>
                <v:fill type="solid"/>
              </v:shape>
            </v:group>
            <v:group style="position:absolute;left:3308;top:13216;width:21;height:15" coordorigin="3308,13216" coordsize="21,15">
              <v:shape style="position:absolute;left:3308;top:13216;width:21;height:15" coordorigin="3308,13216" coordsize="21,15" path="m3326,13221l3320,13221,3320,13222,3321,13222,3329,13230,3329,13226,3327,13226,3327,13224,3326,13222,3326,13221xe" filled="true" fillcolor="#989898" stroked="false">
                <v:path arrowok="t"/>
                <v:fill type="solid"/>
              </v:shape>
              <v:shape style="position:absolute;left:3308;top:13216;width:21;height:15" coordorigin="3308,13216" coordsize="21,15" path="m3324,13219l3308,13219,3312,13224,3313,13222,3315,13222,3315,13221,3324,13221,3324,13219xe" filled="true" fillcolor="#989898" stroked="false">
                <v:path arrowok="t"/>
                <v:fill type="solid"/>
              </v:shape>
              <v:shape style="position:absolute;left:3308;top:13216;width:21;height:15" coordorigin="3308,13216" coordsize="21,15" path="m3321,13218l3312,13218,3310,13219,3323,13219,3321,13218xe" filled="true" fillcolor="#989898" stroked="false">
                <v:path arrowok="t"/>
                <v:fill type="solid"/>
              </v:shape>
              <v:shape style="position:absolute;left:3308;top:13216;width:21;height:15" coordorigin="3308,13216" coordsize="21,15" path="m3318,13216l3315,13216,3315,13218,3318,13218,3318,13216xe" filled="true" fillcolor="#989898" stroked="false">
                <v:path arrowok="t"/>
                <v:fill type="solid"/>
              </v:shape>
            </v:group>
            <v:group style="position:absolute;left:1536;top:14461;width:40;height:34" coordorigin="1536,14461" coordsize="40,34">
              <v:shape style="position:absolute;left:1536;top:14461;width:40;height:34" coordorigin="1536,14461" coordsize="40,34" path="m1544,14489l1536,14489,1541,14494,1541,14492,1543,14492,1543,14491,1544,14491,1544,14489xe" filled="true" fillcolor="#989898" stroked="false">
                <v:path arrowok="t"/>
                <v:fill type="solid"/>
              </v:shape>
              <v:shape style="position:absolute;left:1536;top:14461;width:40;height:34" coordorigin="1536,14461" coordsize="40,34" path="m1547,14488l1539,14488,1538,14489,1546,14489,1547,14488xe" filled="true" fillcolor="#989898" stroked="false">
                <v:path arrowok="t"/>
                <v:fill type="solid"/>
              </v:shape>
              <v:shape style="position:absolute;left:1536;top:14461;width:40;height:34" coordorigin="1536,14461" coordsize="40,34" path="m1551,14486l1541,14486,1541,14488,1549,14488,1551,14486xe" filled="true" fillcolor="#989898" stroked="false">
                <v:path arrowok="t"/>
                <v:fill type="solid"/>
              </v:shape>
              <v:shape style="position:absolute;left:1536;top:14461;width:40;height:34" coordorigin="1536,14461" coordsize="40,34" path="m1554,14484l1543,14484,1543,14486,1552,14486,1554,14484xe" filled="true" fillcolor="#989898" stroked="false">
                <v:path arrowok="t"/>
                <v:fill type="solid"/>
              </v:shape>
              <v:shape style="position:absolute;left:1536;top:14461;width:40;height:34" coordorigin="1536,14461" coordsize="40,34" path="m1557,14483l1546,14483,1546,14484,1555,14484,1557,14483xe" filled="true" fillcolor="#989898" stroked="false">
                <v:path arrowok="t"/>
                <v:fill type="solid"/>
              </v:shape>
              <v:shape style="position:absolute;left:1536;top:14461;width:40;height:34" coordorigin="1536,14461" coordsize="40,34" path="m1562,14481l1549,14481,1549,14483,1560,14483,1562,14481xe" filled="true" fillcolor="#989898" stroked="false">
                <v:path arrowok="t"/>
                <v:fill type="solid"/>
              </v:shape>
              <v:shape style="position:absolute;left:1536;top:14461;width:40;height:34" coordorigin="1536,14461" coordsize="40,34" path="m1568,14480l1552,14480,1552,14481,1568,14481,1568,14480xe" filled="true" fillcolor="#989898" stroked="false">
                <v:path arrowok="t"/>
                <v:fill type="solid"/>
              </v:shape>
              <v:shape style="position:absolute;left:1536;top:14461;width:40;height:34" coordorigin="1536,14461" coordsize="40,34" path="m1560,14461l1557,14464,1570,14477,1562,14477,1562,14478,1557,14478,1555,14480,1574,14480,1576,14477,1560,14461xe" filled="true" fillcolor="#989898" stroked="false">
                <v:path arrowok="t"/>
                <v:fill type="solid"/>
              </v:shape>
            </v:group>
            <v:group style="position:absolute;left:1559;top:14481;width:40;height:34" coordorigin="1559,14481" coordsize="40,34">
              <v:shape style="position:absolute;left:1559;top:14481;width:40;height:34" coordorigin="1559,14481" coordsize="40,34" path="m1570,14508l1562,14508,1560,14510,1559,14510,1559,14512,1562,14515,1563,14513,1565,14513,1565,14512,1567,14512,1568,14510,1570,14508xe" filled="true" fillcolor="#989898" stroked="false">
                <v:path arrowok="t"/>
                <v:fill type="solid"/>
              </v:shape>
              <v:shape style="position:absolute;left:1559;top:14481;width:40;height:34" coordorigin="1559,14481" coordsize="40,34" path="m1573,14507l1563,14507,1563,14508,1571,14508,1573,14507xe" filled="true" fillcolor="#989898" stroked="false">
                <v:path arrowok="t"/>
                <v:fill type="solid"/>
              </v:shape>
              <v:shape style="position:absolute;left:1559;top:14481;width:40;height:34" coordorigin="1559,14481" coordsize="40,34" path="m1576,14505l1567,14505,1565,14507,1576,14507,1576,14505xe" filled="true" fillcolor="#989898" stroked="false">
                <v:path arrowok="t"/>
                <v:fill type="solid"/>
              </v:shape>
              <v:shape style="position:absolute;left:1559;top:14481;width:40;height:34" coordorigin="1559,14481" coordsize="40,34" path="m1581,14504l1570,14504,1568,14505,1579,14505,1581,14504xe" filled="true" fillcolor="#989898" stroked="false">
                <v:path arrowok="t"/>
                <v:fill type="solid"/>
              </v:shape>
              <v:shape style="position:absolute;left:1559;top:14481;width:40;height:34" coordorigin="1559,14481" coordsize="40,34" path="m1586,14502l1571,14502,1571,14504,1584,14504,1586,14502xe" filled="true" fillcolor="#989898" stroked="false">
                <v:path arrowok="t"/>
                <v:fill type="solid"/>
              </v:shape>
              <v:shape style="position:absolute;left:1559;top:14481;width:40;height:34" coordorigin="1559,14481" coordsize="40,34" path="m1581,14481l1578,14484,1590,14497,1587,14497,1587,14499,1581,14499,1579,14500,1576,14500,1574,14502,1594,14502,1595,14500,1598,14499,1581,14481xe" filled="true" fillcolor="#989898" stroked="false">
                <v:path arrowok="t"/>
                <v:fill type="solid"/>
              </v:shape>
            </v:group>
            <v:group style="position:absolute;left:1576;top:14526;width:8;height:8" coordorigin="1576,14526" coordsize="8,8">
              <v:shape style="position:absolute;left:1576;top:14526;width:8;height:8" coordorigin="1576,14526" coordsize="8,8" path="m1581,14526l1576,14529,1581,14534,1584,14529,1581,14526xe" filled="true" fillcolor="#989898" stroked="false">
                <v:path arrowok="t"/>
                <v:fill type="solid"/>
              </v:shape>
            </v:group>
            <v:group style="position:absolute;left:1605;top:14520;width:10;height:7" coordorigin="1605,14520" coordsize="10,7">
              <v:shape style="position:absolute;left:1605;top:14520;width:10;height:7" coordorigin="1605,14520" coordsize="10,7" path="m1608,14520l1605,14523,1605,14524,1608,14524,1610,14526,1614,14526,1611,14521,1608,14521,1608,14520xe" filled="true" fillcolor="#989898" stroked="false">
                <v:path arrowok="t"/>
                <v:fill type="solid"/>
              </v:shape>
            </v:group>
            <v:group style="position:absolute;left:1594;top:14521;width:31;height:29" coordorigin="1594,14521" coordsize="31,29">
              <v:shape style="position:absolute;left:1594;top:14521;width:31;height:29" coordorigin="1594,14521" coordsize="31,29" path="m1614,14521l1611,14521,1614,14526,1594,14547,1597,14550,1624,14523,1614,14523,1614,14521xe" filled="true" fillcolor="#989898" stroked="false">
                <v:path arrowok="t"/>
                <v:fill type="solid"/>
              </v:shape>
              <v:shape style="position:absolute;left:1594;top:14521;width:31;height:29" coordorigin="1594,14521" coordsize="31,29" path="m1622,14521l1619,14521,1619,14523,1624,14523,1622,14521xe" filled="true" fillcolor="#989898" stroked="false">
                <v:path arrowok="t"/>
                <v:fill type="solid"/>
              </v:shape>
            </v:group>
            <v:group style="position:absolute;left:1611;top:14542;width:36;height:31" coordorigin="1611,14542" coordsize="36,31">
              <v:shape style="position:absolute;left:1611;top:14542;width:36;height:31" coordorigin="1611,14542" coordsize="36,31" path="m1643,14542l1613,14548,1611,14551,1622,14563,1616,14569,1619,14572,1625,14566,1632,14566,1629,14563,1616,14551,1637,14547,1646,14545,1643,14542xe" filled="true" fillcolor="#989898" stroked="false">
                <v:path arrowok="t"/>
                <v:fill type="solid"/>
              </v:shape>
              <v:shape style="position:absolute;left:1611;top:14542;width:36;height:31" coordorigin="1611,14542" coordsize="36,31" path="m1632,14566l1625,14566,1629,14569,1632,14566xe" filled="true" fillcolor="#989898" stroked="false">
                <v:path arrowok="t"/>
                <v:fill type="solid"/>
              </v:shape>
            </v:group>
            <v:group style="position:absolute;left:1616;top:14545;width:31;height:18" coordorigin="1616,14545" coordsize="31,18">
              <v:shape style="position:absolute;left:1616;top:14545;width:31;height:18" coordorigin="1616,14545" coordsize="31,18" path="m1616,14551l1629,14563,1632,14559,1625,14559,1616,14551xe" filled="true" fillcolor="#989898" stroked="false">
                <v:path arrowok="t"/>
                <v:fill type="solid"/>
              </v:shape>
              <v:shape style="position:absolute;left:1616;top:14545;width:31;height:18" coordorigin="1616,14545" coordsize="31,18" path="m1646,14545l1637,14547,1625,14559,1632,14559,1646,14545xe" filled="true" fillcolor="#989898" stroked="false">
                <v:path arrowok="t"/>
                <v:fill type="solid"/>
              </v:shape>
            </v:group>
            <v:group style="position:absolute;left:2626;top:13745;width:32;height:32" coordorigin="2626,13745" coordsize="32,32">
              <v:shape style="position:absolute;left:2626;top:13745;width:32;height:32" coordorigin="2626,13745" coordsize="32,32" path="m2626,13745l2658,13777e" filled="false" stroked="true" strokeweight=".318763pt" strokecolor="#989898">
                <v:path arrowok="t"/>
              </v:shape>
            </v:group>
            <v:group style="position:absolute;left:2626;top:13745;width:32;height:32" coordorigin="2626,13745" coordsize="32,32">
              <v:shape style="position:absolute;left:2626;top:13745;width:32;height:32" coordorigin="2626,13745" coordsize="32,32" path="m2658,13745l2626,13777e" filled="false" stroked="true" strokeweight=".318763pt" strokecolor="#989898">
                <v:path arrowok="t"/>
              </v:shape>
              <v:shape style="position:absolute;left:7720;top:8749;width:108;height:115" type="#_x0000_t75" stroked="false">
                <v:imagedata r:id="rId386" o:title=""/>
              </v:shape>
              <v:shape style="position:absolute;left:7396;top:9219;width:108;height:110" type="#_x0000_t75" stroked="false">
                <v:imagedata r:id="rId387" o:title=""/>
              </v:shape>
              <v:shape style="position:absolute;left:7230;top:9506;width:108;height:112" type="#_x0000_t75" stroked="false">
                <v:imagedata r:id="rId388" o:title=""/>
              </v:shape>
              <v:shape style="position:absolute;left:6970;top:10011;width:108;height:110" type="#_x0000_t75" stroked="false">
                <v:imagedata r:id="rId389" o:title=""/>
              </v:shape>
              <v:shape style="position:absolute;left:6738;top:10575;width:108;height:110" type="#_x0000_t75" stroked="false">
                <v:imagedata r:id="rId390" o:title=""/>
              </v:shape>
              <v:shape style="position:absolute;left:6668;top:10814;width:108;height:110" type="#_x0000_t75" stroked="false">
                <v:imagedata r:id="rId391" o:title=""/>
              </v:shape>
              <v:shape style="position:absolute;left:6422;top:12395;width:108;height:110" type="#_x0000_t75" stroked="false">
                <v:imagedata r:id="rId392" o:title=""/>
              </v:shape>
              <v:shape style="position:absolute;left:6271;top:8250;width:112;height:110" type="#_x0000_t75" stroked="false">
                <v:imagedata r:id="rId393" o:title=""/>
              </v:shape>
            </v:group>
            <v:group style="position:absolute;left:6037;top:8472;width:40;height:34" coordorigin="6037,8472" coordsize="40,34">
              <v:shape style="position:absolute;left:6037;top:8472;width:40;height:34" coordorigin="6037,8472" coordsize="40,34" path="m6045,8500l6037,8500,6041,8505,6041,8504,6043,8504,6043,8502,6045,8502,6045,8500xe" filled="true" fillcolor="#989898" stroked="false">
                <v:path arrowok="t"/>
                <v:fill type="solid"/>
              </v:shape>
              <v:shape style="position:absolute;left:6037;top:8472;width:40;height:34" coordorigin="6037,8472" coordsize="40,34" path="m6048,8499l6040,8499,6038,8500,6046,8500,6048,8499xe" filled="true" fillcolor="#989898" stroked="false">
                <v:path arrowok="t"/>
                <v:fill type="solid"/>
              </v:shape>
              <v:shape style="position:absolute;left:6037;top:8472;width:40;height:34" coordorigin="6037,8472" coordsize="40,34" path="m6051,8497l6041,8497,6041,8499,6049,8499,6051,8497xe" filled="true" fillcolor="#989898" stroked="false">
                <v:path arrowok="t"/>
                <v:fill type="solid"/>
              </v:shape>
              <v:shape style="position:absolute;left:6037;top:8472;width:40;height:34" coordorigin="6037,8472" coordsize="40,34" path="m6054,8496l6043,8496,6043,8497,6053,8497,6054,8496xe" filled="true" fillcolor="#989898" stroked="false">
                <v:path arrowok="t"/>
                <v:fill type="solid"/>
              </v:shape>
              <v:shape style="position:absolute;left:6037;top:8472;width:40;height:34" coordorigin="6037,8472" coordsize="40,34" path="m6057,8494l6046,8494,6046,8496,6056,8496,6057,8494xe" filled="true" fillcolor="#989898" stroked="false">
                <v:path arrowok="t"/>
                <v:fill type="solid"/>
              </v:shape>
              <v:shape style="position:absolute;left:6037;top:8472;width:40;height:34" coordorigin="6037,8472" coordsize="40,34" path="m6062,8492l6049,8492,6049,8494,6061,8494,6062,8492xe" filled="true" fillcolor="#989898" stroked="false">
                <v:path arrowok="t"/>
                <v:fill type="solid"/>
              </v:shape>
              <v:shape style="position:absolute;left:6037;top:8472;width:40;height:34" coordorigin="6037,8472" coordsize="40,34" path="m6068,8491l6053,8491,6053,8492,6068,8492,6068,8491xe" filled="true" fillcolor="#989898" stroked="false">
                <v:path arrowok="t"/>
                <v:fill type="solid"/>
              </v:shape>
              <v:shape style="position:absolute;left:6037;top:8472;width:40;height:34" coordorigin="6037,8472" coordsize="40,34" path="m6061,8472l6057,8475,6070,8488,6062,8488,6062,8489,6057,8489,6056,8491,6075,8491,6076,8488,6061,8472xe" filled="true" fillcolor="#989898" stroked="false">
                <v:path arrowok="t"/>
                <v:fill type="solid"/>
              </v:shape>
            </v:group>
            <v:group style="position:absolute;left:6059;top:8492;width:40;height:34" coordorigin="6059,8492" coordsize="40,34">
              <v:shape style="position:absolute;left:6059;top:8492;width:40;height:34" coordorigin="6059,8492" coordsize="40,34" path="m6070,8520l6062,8520,6061,8521,6059,8521,6059,8523,6062,8526,6064,8524,6065,8524,6065,8523,6067,8523,6068,8521,6070,8520xe" filled="true" fillcolor="#989898" stroked="false">
                <v:path arrowok="t"/>
                <v:fill type="solid"/>
              </v:shape>
              <v:shape style="position:absolute;left:6059;top:8492;width:40;height:34" coordorigin="6059,8492" coordsize="40,34" path="m6073,8518l6064,8518,6064,8520,6072,8520,6073,8518xe" filled="true" fillcolor="#989898" stroked="false">
                <v:path arrowok="t"/>
                <v:fill type="solid"/>
              </v:shape>
              <v:shape style="position:absolute;left:6059;top:8492;width:40;height:34" coordorigin="6059,8492" coordsize="40,34" path="m6076,8516l6067,8516,6065,8518,6076,8518,6076,8516xe" filled="true" fillcolor="#989898" stroked="false">
                <v:path arrowok="t"/>
                <v:fill type="solid"/>
              </v:shape>
              <v:shape style="position:absolute;left:6059;top:8492;width:40;height:34" coordorigin="6059,8492" coordsize="40,34" path="m6081,8515l6070,8515,6068,8516,6080,8516,6081,8515xe" filled="true" fillcolor="#989898" stroked="false">
                <v:path arrowok="t"/>
                <v:fill type="solid"/>
              </v:shape>
              <v:shape style="position:absolute;left:6059;top:8492;width:40;height:34" coordorigin="6059,8492" coordsize="40,34" path="m6086,8513l6072,8513,6072,8515,6084,8515,6086,8513xe" filled="true" fillcolor="#989898" stroked="false">
                <v:path arrowok="t"/>
                <v:fill type="solid"/>
              </v:shape>
              <v:shape style="position:absolute;left:6059;top:8492;width:40;height:34" coordorigin="6059,8492" coordsize="40,34" path="m6081,8492l6078,8496,6091,8508,6088,8508,6088,8510,6081,8510,6080,8512,6076,8512,6075,8513,6094,8513,6096,8512,6099,8510,6081,8492xe" filled="true" fillcolor="#989898" stroked="false">
                <v:path arrowok="t"/>
                <v:fill type="solid"/>
              </v:shape>
            </v:group>
            <v:group style="position:absolute;left:6076;top:8537;width:8;height:8" coordorigin="6076,8537" coordsize="8,8">
              <v:shape style="position:absolute;left:6076;top:8537;width:8;height:8" coordorigin="6076,8537" coordsize="8,8" path="m6081,8537l6076,8540,6081,8545,6084,8540,6081,8537xe" filled="true" fillcolor="#989898" stroked="false">
                <v:path arrowok="t"/>
                <v:fill type="solid"/>
              </v:shape>
            </v:group>
            <v:group style="position:absolute;left:6089;top:8544;width:13;height:18" coordorigin="6089,8544" coordsize="13,18">
              <v:shape style="position:absolute;left:6089;top:8544;width:13;height:18" coordorigin="6089,8544" coordsize="13,18" path="m6092,8544l6091,8544,6091,8545,6089,8547,6089,8553,6091,8555,6091,8556,6092,8556,6092,8558,6094,8558,6094,8559,6097,8559,6097,8561,6102,8561,6096,8555,6094,8553,6094,8547,6096,8547,6092,8544xe" filled="true" fillcolor="#989898" stroked="false">
                <v:path arrowok="t"/>
                <v:fill type="solid"/>
              </v:shape>
            </v:group>
            <v:group style="position:absolute;left:6099;top:8540;width:13;height:12" coordorigin="6099,8540" coordsize="13,12">
              <v:shape style="position:absolute;left:6099;top:8540;width:13;height:12" coordorigin="6099,8540" coordsize="13,12" path="m6110,8548l6104,8548,6104,8550,6107,8550,6108,8552,6112,8552,6110,8548xe" filled="true" fillcolor="#989898" stroked="false">
                <v:path arrowok="t"/>
                <v:fill type="solid"/>
              </v:shape>
              <v:shape style="position:absolute;left:6099;top:8540;width:13;height:12" coordorigin="6099,8540" coordsize="13,12" path="m6099,8540l6099,8544,6100,8545,6100,8547,6102,8547,6102,8548,6108,8548,6107,8547,6105,8545,6099,8540xe" filled="true" fillcolor="#989898" stroked="false">
                <v:path arrowok="t"/>
                <v:fill type="solid"/>
              </v:shape>
            </v:group>
            <v:group style="position:absolute;left:6099;top:8528;width:20;height:18" coordorigin="6099,8528" coordsize="20,18">
              <v:shape style="position:absolute;left:6099;top:8528;width:20;height:18" coordorigin="6099,8528" coordsize="20,18" path="m6107,8534l6100,8534,6100,8536,6099,8537,6099,8540,6105,8545,6104,8544,6104,8537,6105,8537,6105,8536,6107,8536,6107,8534xe" filled="true" fillcolor="#989898" stroked="false">
                <v:path arrowok="t"/>
                <v:fill type="solid"/>
              </v:shape>
              <v:shape style="position:absolute;left:6099;top:8528;width:20;height:18" coordorigin="6099,8528" coordsize="20,18" path="m6112,8528l6107,8528,6107,8529,6105,8529,6104,8531,6102,8532,6102,8534,6108,8534,6108,8532,6116,8532,6112,8528xe" filled="true" fillcolor="#989898" stroked="false">
                <v:path arrowok="t"/>
                <v:fill type="solid"/>
              </v:shape>
              <v:shape style="position:absolute;left:6099;top:8528;width:20;height:18" coordorigin="6099,8528" coordsize="20,18" path="m6116,8532l6118,8534,6116,8532xe" filled="true" fillcolor="#989898" stroked="false">
                <v:path arrowok="t"/>
                <v:fill type="solid"/>
              </v:shape>
            </v:group>
            <v:group style="position:absolute;left:6096;top:8528;width:29;height:34" coordorigin="6096,8528" coordsize="29,34">
              <v:shape style="position:absolute;left:6096;top:8528;width:29;height:34" coordorigin="6096,8528" coordsize="29,34" path="m6100,8556l6097,8556,6102,8561,6105,8561,6107,8559,6108,8559,6110,8558,6100,8558,6100,8556xe" filled="true" fillcolor="#989898" stroked="false">
                <v:path arrowok="t"/>
                <v:fill type="solid"/>
              </v:shape>
              <v:shape style="position:absolute;left:6096;top:8528;width:29;height:34" coordorigin="6096,8528" coordsize="29,34" path="m6112,8556l6102,8556,6100,8558,6112,8558,6112,8556xe" filled="true" fillcolor="#989898" stroked="false">
                <v:path arrowok="t"/>
                <v:fill type="solid"/>
              </v:shape>
              <v:shape style="position:absolute;left:6096;top:8528;width:29;height:34" coordorigin="6096,8528" coordsize="29,34" path="m6096,8555l6096,8556,6097,8556,6096,8555xe" filled="true" fillcolor="#989898" stroked="false">
                <v:path arrowok="t"/>
                <v:fill type="solid"/>
              </v:shape>
              <v:shape style="position:absolute;left:6096;top:8528;width:29;height:34" coordorigin="6096,8528" coordsize="29,34" path="m6113,8555l6107,8555,6105,8556,6113,8556,6113,8555xe" filled="true" fillcolor="#989898" stroked="false">
                <v:path arrowok="t"/>
                <v:fill type="solid"/>
              </v:shape>
              <v:shape style="position:absolute;left:6096;top:8528;width:29;height:34" coordorigin="6096,8528" coordsize="29,34" path="m6119,8548l6110,8548,6112,8552,6110,8553,6108,8553,6108,8555,6115,8555,6116,8553,6118,8552,6118,8550,6119,8550,6119,8548xe" filled="true" fillcolor="#989898" stroked="false">
                <v:path arrowok="t"/>
                <v:fill type="solid"/>
              </v:shape>
              <v:shape style="position:absolute;left:6096;top:8528;width:29;height:34" coordorigin="6096,8528" coordsize="29,34" path="m6116,8528l6112,8528,6118,8534,6119,8536,6119,8542,6118,8544,6116,8545,6116,8547,6113,8547,6113,8548,6121,8548,6121,8547,6123,8545,6123,8544,6124,8542,6124,8537,6123,8536,6123,8534,6121,8532,6121,8531,6119,8531,6119,8529,6118,8529,6116,8528xe" filled="true" fillcolor="#989898" stroked="false">
                <v:path arrowok="t"/>
                <v:fill type="solid"/>
              </v:shape>
            </v:group>
            <v:group style="position:absolute;left:6124;top:8552;width:12;height:7" coordorigin="6124,8552" coordsize="12,7">
              <v:shape style="position:absolute;left:6124;top:8552;width:12;height:7" coordorigin="6124,8552" coordsize="12,7" path="m6129,8552l6127,8552,6124,8555,6126,8555,6127,8556,6131,8556,6132,8558,6135,8558,6131,8553,6129,8552xe" filled="true" fillcolor="#989898" stroked="false">
                <v:path arrowok="t"/>
                <v:fill type="solid"/>
              </v:shape>
            </v:group>
            <v:group style="position:absolute;left:6115;top:8553;width:31;height:29" coordorigin="6115,8553" coordsize="31,29">
              <v:shape style="position:absolute;left:6115;top:8553;width:31;height:29" coordorigin="6115,8553" coordsize="31,29" path="m6142,8553l6131,8553,6135,8558,6115,8578,6118,8582,6145,8555,6142,8553xe" filled="true" fillcolor="#989898" stroked="false">
                <v:path arrowok="t"/>
                <v:fill type="solid"/>
              </v:shape>
              <v:shape style="position:absolute;left:5836;top:9790;width:108;height:112" type="#_x0000_t75" stroked="false">
                <v:imagedata r:id="rId394" o:title=""/>
              </v:shape>
              <v:shape style="position:absolute;left:5751;top:10497;width:108;height:110" type="#_x0000_t75" stroked="false">
                <v:imagedata r:id="rId395" o:title=""/>
              </v:shape>
              <v:shape style="position:absolute;left:4870;top:11767;width:108;height:110" type="#_x0000_t75" stroked="false">
                <v:imagedata r:id="rId396" o:title=""/>
              </v:shape>
            </v:group>
            <v:group style="position:absolute;left:4339;top:12225;width:40;height:34" coordorigin="4339,12225" coordsize="40,34">
              <v:shape style="position:absolute;left:4339;top:12225;width:40;height:34" coordorigin="4339,12225" coordsize="40,34" path="m4347,12253l4339,12253,4344,12258,4344,12257,4346,12257,4346,12255,4347,12255,4347,12253xe" filled="true" fillcolor="#989898" stroked="false">
                <v:path arrowok="t"/>
                <v:fill type="solid"/>
              </v:shape>
              <v:shape style="position:absolute;left:4339;top:12225;width:40;height:34" coordorigin="4339,12225" coordsize="40,34" path="m4351,12252l4343,12252,4341,12253,4349,12253,4351,12252xe" filled="true" fillcolor="#989898" stroked="false">
                <v:path arrowok="t"/>
                <v:fill type="solid"/>
              </v:shape>
              <v:shape style="position:absolute;left:4339;top:12225;width:40;height:34" coordorigin="4339,12225" coordsize="40,34" path="m4354,12250l4344,12250,4344,12252,4352,12252,4354,12250xe" filled="true" fillcolor="#989898" stroked="false">
                <v:path arrowok="t"/>
                <v:fill type="solid"/>
              </v:shape>
              <v:shape style="position:absolute;left:4339;top:12225;width:40;height:34" coordorigin="4339,12225" coordsize="40,34" path="m4357,12249l4346,12249,4346,12250,4355,12250,4357,12249xe" filled="true" fillcolor="#989898" stroked="false">
                <v:path arrowok="t"/>
                <v:fill type="solid"/>
              </v:shape>
              <v:shape style="position:absolute;left:4339;top:12225;width:40;height:34" coordorigin="4339,12225" coordsize="40,34" path="m4360,12247l4349,12247,4349,12249,4359,12249,4360,12247xe" filled="true" fillcolor="#989898" stroked="false">
                <v:path arrowok="t"/>
                <v:fill type="solid"/>
              </v:shape>
              <v:shape style="position:absolute;left:4339;top:12225;width:40;height:34" coordorigin="4339,12225" coordsize="40,34" path="m4365,12245l4352,12245,4352,12247,4363,12247,4365,12245xe" filled="true" fillcolor="#989898" stroked="false">
                <v:path arrowok="t"/>
                <v:fill type="solid"/>
              </v:shape>
              <v:shape style="position:absolute;left:4339;top:12225;width:40;height:34" coordorigin="4339,12225" coordsize="40,34" path="m4371,12244l4355,12244,4355,12245,4371,12245,4371,12244xe" filled="true" fillcolor="#989898" stroked="false">
                <v:path arrowok="t"/>
                <v:fill type="solid"/>
              </v:shape>
              <v:shape style="position:absolute;left:4339;top:12225;width:40;height:34" coordorigin="4339,12225" coordsize="40,34" path="m4363,12225l4360,12228,4373,12241,4365,12241,4365,12242,4360,12242,4359,12244,4378,12244,4379,12241,4363,12225xe" filled="true" fillcolor="#989898" stroked="false">
                <v:path arrowok="t"/>
                <v:fill type="solid"/>
              </v:shape>
            </v:group>
            <v:group style="position:absolute;left:4362;top:12245;width:40;height:34" coordorigin="4362,12245" coordsize="40,34">
              <v:shape style="position:absolute;left:4362;top:12245;width:40;height:34" coordorigin="4362,12245" coordsize="40,34" path="m4373,12273l4365,12273,4363,12274,4362,12274,4362,12276,4365,12279,4367,12277,4368,12277,4368,12276,4370,12276,4371,12274,4373,12273xe" filled="true" fillcolor="#989898" stroked="false">
                <v:path arrowok="t"/>
                <v:fill type="solid"/>
              </v:shape>
              <v:shape style="position:absolute;left:4362;top:12245;width:40;height:34" coordorigin="4362,12245" coordsize="40,34" path="m4376,12271l4367,12271,4367,12273,4374,12273,4376,12271xe" filled="true" fillcolor="#989898" stroked="false">
                <v:path arrowok="t"/>
                <v:fill type="solid"/>
              </v:shape>
              <v:shape style="position:absolute;left:4362;top:12245;width:40;height:34" coordorigin="4362,12245" coordsize="40,34" path="m4379,12269l4370,12269,4368,12271,4379,12271,4379,12269xe" filled="true" fillcolor="#989898" stroked="false">
                <v:path arrowok="t"/>
                <v:fill type="solid"/>
              </v:shape>
              <v:shape style="position:absolute;left:4362;top:12245;width:40;height:34" coordorigin="4362,12245" coordsize="40,34" path="m4384,12268l4373,12268,4371,12269,4382,12269,4384,12268xe" filled="true" fillcolor="#989898" stroked="false">
                <v:path arrowok="t"/>
                <v:fill type="solid"/>
              </v:shape>
              <v:shape style="position:absolute;left:4362;top:12245;width:40;height:34" coordorigin="4362,12245" coordsize="40,34" path="m4389,12266l4374,12266,4374,12268,4387,12268,4389,12266xe" filled="true" fillcolor="#989898" stroked="false">
                <v:path arrowok="t"/>
                <v:fill type="solid"/>
              </v:shape>
              <v:shape style="position:absolute;left:4362;top:12245;width:40;height:34" coordorigin="4362,12245" coordsize="40,34" path="m4384,12245l4381,12249,4394,12261,4390,12261,4390,12263,4384,12263,4382,12265,4379,12265,4378,12266,4397,12266,4398,12265,4402,12263,4384,12245xe" filled="true" fillcolor="#989898" stroked="false">
                <v:path arrowok="t"/>
                <v:fill type="solid"/>
              </v:shape>
            </v:group>
            <v:group style="position:absolute;left:4379;top:12290;width:8;height:8" coordorigin="4379,12290" coordsize="8,8">
              <v:shape style="position:absolute;left:4379;top:12290;width:8;height:8" coordorigin="4379,12290" coordsize="8,8" path="m4384,12290l4379,12293,4384,12298,4387,12293,4384,12290xe" filled="true" fillcolor="#989898" stroked="false">
                <v:path arrowok="t"/>
                <v:fill type="solid"/>
              </v:shape>
            </v:group>
            <v:group style="position:absolute;left:4392;top:12276;width:40;height:34" coordorigin="4392,12276" coordsize="40,34">
              <v:shape style="position:absolute;left:4392;top:12276;width:40;height:34" coordorigin="4392,12276" coordsize="40,34" path="m4403,12303l4395,12303,4394,12304,4392,12306,4395,12309,4397,12309,4397,12308,4398,12308,4398,12306,4400,12306,4402,12304,4403,12304,4403,12303xe" filled="true" fillcolor="#989898" stroked="false">
                <v:path arrowok="t"/>
                <v:fill type="solid"/>
              </v:shape>
              <v:shape style="position:absolute;left:4392;top:12276;width:40;height:34" coordorigin="4392,12276" coordsize="40,34" path="m4406,12301l4397,12301,4397,12303,4406,12303,4406,12301xe" filled="true" fillcolor="#989898" stroked="false">
                <v:path arrowok="t"/>
                <v:fill type="solid"/>
              </v:shape>
              <v:shape style="position:absolute;left:4392;top:12276;width:40;height:34" coordorigin="4392,12276" coordsize="40,34" path="m4410,12300l4400,12300,4400,12301,4410,12301,4410,12300xe" filled="true" fillcolor="#989898" stroked="false">
                <v:path arrowok="t"/>
                <v:fill type="solid"/>
              </v:shape>
              <v:shape style="position:absolute;left:4392;top:12276;width:40;height:34" coordorigin="4392,12276" coordsize="40,34" path="m4414,12298l4403,12298,4402,12300,4414,12300,4414,12298xe" filled="true" fillcolor="#989898" stroked="false">
                <v:path arrowok="t"/>
                <v:fill type="solid"/>
              </v:shape>
              <v:shape style="position:absolute;left:4392;top:12276;width:40;height:34" coordorigin="4392,12276" coordsize="40,34" path="m4421,12296l4405,12296,4405,12298,4419,12298,4421,12296xe" filled="true" fillcolor="#989898" stroked="false">
                <v:path arrowok="t"/>
                <v:fill type="solid"/>
              </v:shape>
              <v:shape style="position:absolute;left:4392;top:12276;width:40;height:34" coordorigin="4392,12276" coordsize="40,34" path="m4414,12276l4411,12279,4424,12292,4422,12292,4421,12293,4414,12293,4414,12295,4410,12295,4408,12296,4429,12296,4432,12293,4414,12276xe" filled="true" fillcolor="#989898" stroked="false">
                <v:path arrowok="t"/>
                <v:fill type="solid"/>
              </v:shape>
            </v:group>
            <v:group style="position:absolute;left:4421;top:12317;width:18;height:18" coordorigin="4421,12317" coordsize="18,18">
              <v:shape style="position:absolute;left:4421;top:12317;width:18;height:18" coordorigin="4421,12317" coordsize="18,18" path="m4422,12330l4421,12330,4425,12335,4430,12335,4430,12333,4433,12333,4433,12332,4424,12332,4422,12330xe" filled="true" fillcolor="#989898" stroked="false">
                <v:path arrowok="t"/>
                <v:fill type="solid"/>
              </v:shape>
              <v:shape style="position:absolute;left:4421;top:12317;width:18;height:18" coordorigin="4421,12317" coordsize="18,18" path="m4435,12330l4427,12330,4425,12332,4435,12332,4435,12330xe" filled="true" fillcolor="#989898" stroked="false">
                <v:path arrowok="t"/>
                <v:fill type="solid"/>
              </v:shape>
              <v:shape style="position:absolute;left:4421;top:12317;width:18;height:18" coordorigin="4421,12317" coordsize="18,18" path="m4432,12317l4433,12319,4433,12325,4432,12327,4429,12330,4437,12330,4437,12327,4438,12327,4438,12322,4432,12317xe" filled="true" fillcolor="#989898" stroked="false">
                <v:path arrowok="t"/>
                <v:fill type="solid"/>
              </v:shape>
            </v:group>
            <v:group style="position:absolute;left:4425;top:12311;width:13;height:12" coordorigin="4425,12311" coordsize="13,12">
              <v:shape style="position:absolute;left:4425;top:12311;width:13;height:12" coordorigin="4425,12311" coordsize="13,12" path="m4429,12311l4425,12311,4425,12312,4429,12316,4430,12316,4432,12317,4438,12322,4438,12317,4437,12317,4437,12316,4435,12314,4433,12314,4432,12312,4430,12312,4429,12311xe" filled="true" fillcolor="#989898" stroked="false">
                <v:path arrowok="t"/>
                <v:fill type="solid"/>
              </v:shape>
            </v:group>
            <v:group style="position:absolute;left:4413;top:12301;width:29;height:34" coordorigin="4413,12301" coordsize="29,34">
              <v:shape style="position:absolute;left:4413;top:12301;width:29;height:34" coordorigin="4413,12301" coordsize="29,34" path="m4425,12314l4416,12314,4416,12316,4414,12317,4414,12320,4413,12322,4413,12325,4414,12327,4414,12330,4416,12330,4416,12332,4418,12332,4418,12333,4419,12333,4421,12335,4425,12335,4418,12327,4418,12320,4419,12320,4419,12319,4422,12316,4424,12316,4425,12314xe" filled="true" fillcolor="#989898" stroked="false">
                <v:path arrowok="t"/>
                <v:fill type="solid"/>
              </v:shape>
              <v:shape style="position:absolute;left:4413;top:12301;width:29;height:34" coordorigin="4413,12301" coordsize="29,34" path="m4427,12309l4421,12309,4419,12311,4419,12312,4418,12312,4418,12314,4427,12314,4429,12316,4425,12312,4425,12311,4427,12311,4427,12309xe" filled="true" fillcolor="#989898" stroked="false">
                <v:path arrowok="t"/>
                <v:fill type="solid"/>
              </v:shape>
              <v:shape style="position:absolute;left:4413;top:12301;width:29;height:34" coordorigin="4413,12301" coordsize="29,34" path="m4429,12308l4422,12308,4422,12309,4429,12309,4429,12308xe" filled="true" fillcolor="#989898" stroked="false">
                <v:path arrowok="t"/>
                <v:fill type="solid"/>
              </v:shape>
              <v:shape style="position:absolute;left:4413;top:12301;width:29;height:34" coordorigin="4413,12301" coordsize="29,34" path="m4432,12306l4424,12306,4424,12308,4430,12308,4432,12306xe" filled="true" fillcolor="#989898" stroked="false">
                <v:path arrowok="t"/>
                <v:fill type="solid"/>
              </v:shape>
              <v:shape style="position:absolute;left:4413;top:12301;width:29;height:34" coordorigin="4413,12301" coordsize="29,34" path="m4441,12306l4440,12306,4441,12308,4441,12306xe" filled="true" fillcolor="#989898" stroked="false">
                <v:path arrowok="t"/>
                <v:fill type="solid"/>
              </v:shape>
              <v:shape style="position:absolute;left:4413;top:12301;width:29;height:34" coordorigin="4413,12301" coordsize="29,34" path="m4435,12301l4432,12301,4432,12303,4429,12303,4429,12304,4425,12304,4425,12306,4440,12306,4435,12301xe" filled="true" fillcolor="#989898" stroked="false">
                <v:path arrowok="t"/>
                <v:fill type="solid"/>
              </v:shape>
            </v:group>
            <v:group style="position:absolute;left:4435;top:12301;width:13;height:18" coordorigin="4435,12301" coordsize="13,18">
              <v:shape style="position:absolute;left:4435;top:12301;width:13;height:18" coordorigin="4435,12301" coordsize="13,18" path="m4440,12301l4435,12301,4441,12308,4443,12308,4443,12316,4441,12316,4445,12319,4446,12319,4446,12317,4448,12316,4448,12309,4446,12309,4446,12306,4445,12306,4445,12304,4443,12304,4443,12303,4440,12303,4440,12301xe" filled="true" fillcolor="#989898" stroked="false">
                <v:path arrowok="t"/>
                <v:fill type="solid"/>
              </v:shape>
            </v:group>
            <v:group style="position:absolute;left:2030;top:14461;width:40;height:34" coordorigin="2030,14461" coordsize="40,34">
              <v:shape style="position:absolute;left:2030;top:14461;width:40;height:34" coordorigin="2030,14461" coordsize="40,34" path="m2038,14489l2030,14489,2035,14494,2035,14492,2037,14492,2037,14491,2038,14491,2038,14489xe" filled="true" fillcolor="#989898" stroked="false">
                <v:path arrowok="t"/>
                <v:fill type="solid"/>
              </v:shape>
              <v:shape style="position:absolute;left:2030;top:14461;width:40;height:34" coordorigin="2030,14461" coordsize="40,34" path="m2041,14488l2033,14488,2032,14489,2040,14489,2041,14488xe" filled="true" fillcolor="#989898" stroked="false">
                <v:path arrowok="t"/>
                <v:fill type="solid"/>
              </v:shape>
              <v:shape style="position:absolute;left:2030;top:14461;width:40;height:34" coordorigin="2030,14461" coordsize="40,34" path="m2045,14486l2035,14486,2035,14488,2043,14488,2045,14486xe" filled="true" fillcolor="#989898" stroked="false">
                <v:path arrowok="t"/>
                <v:fill type="solid"/>
              </v:shape>
              <v:shape style="position:absolute;left:2030;top:14461;width:40;height:34" coordorigin="2030,14461" coordsize="40,34" path="m2048,14484l2037,14484,2037,14486,2046,14486,2048,14484xe" filled="true" fillcolor="#989898" stroked="false">
                <v:path arrowok="t"/>
                <v:fill type="solid"/>
              </v:shape>
              <v:shape style="position:absolute;left:2030;top:14461;width:40;height:34" coordorigin="2030,14461" coordsize="40,34" path="m2051,14483l2040,14483,2040,14484,2049,14484,2051,14483xe" filled="true" fillcolor="#989898" stroked="false">
                <v:path arrowok="t"/>
                <v:fill type="solid"/>
              </v:shape>
              <v:shape style="position:absolute;left:2030;top:14461;width:40;height:34" coordorigin="2030,14461" coordsize="40,34" path="m2056,14481l2043,14481,2043,14483,2054,14483,2056,14481xe" filled="true" fillcolor="#989898" stroked="false">
                <v:path arrowok="t"/>
                <v:fill type="solid"/>
              </v:shape>
              <v:shape style="position:absolute;left:2030;top:14461;width:40;height:34" coordorigin="2030,14461" coordsize="40,34" path="m2062,14480l2046,14480,2046,14481,2062,14481,2062,14480xe" filled="true" fillcolor="#989898" stroked="false">
                <v:path arrowok="t"/>
                <v:fill type="solid"/>
              </v:shape>
              <v:shape style="position:absolute;left:2030;top:14461;width:40;height:34" coordorigin="2030,14461" coordsize="40,34" path="m2054,14461l2051,14464,2064,14477,2056,14477,2056,14478,2051,14478,2049,14480,2069,14480,2070,14477,2054,14461xe" filled="true" fillcolor="#989898" stroked="false">
                <v:path arrowok="t"/>
                <v:fill type="solid"/>
              </v:shape>
            </v:group>
            <v:group style="position:absolute;left:2053;top:14481;width:40;height:34" coordorigin="2053,14481" coordsize="40,34">
              <v:shape style="position:absolute;left:2053;top:14481;width:40;height:34" coordorigin="2053,14481" coordsize="40,34" path="m2064,14508l2056,14508,2054,14510,2053,14510,2053,14512,2056,14515,2057,14513,2059,14513,2059,14512,2061,14512,2062,14510,2064,14508xe" filled="true" fillcolor="#989898" stroked="false">
                <v:path arrowok="t"/>
                <v:fill type="solid"/>
              </v:shape>
              <v:shape style="position:absolute;left:2053;top:14481;width:40;height:34" coordorigin="2053,14481" coordsize="40,34" path="m2067,14507l2057,14507,2057,14508,2065,14508,2067,14507xe" filled="true" fillcolor="#989898" stroked="false">
                <v:path arrowok="t"/>
                <v:fill type="solid"/>
              </v:shape>
              <v:shape style="position:absolute;left:2053;top:14481;width:40;height:34" coordorigin="2053,14481" coordsize="40,34" path="m2070,14505l2061,14505,2059,14507,2070,14507,2070,14505xe" filled="true" fillcolor="#989898" stroked="false">
                <v:path arrowok="t"/>
                <v:fill type="solid"/>
              </v:shape>
              <v:shape style="position:absolute;left:2053;top:14481;width:40;height:34" coordorigin="2053,14481" coordsize="40,34" path="m2075,14504l2064,14504,2062,14505,2073,14505,2075,14504xe" filled="true" fillcolor="#989898" stroked="false">
                <v:path arrowok="t"/>
                <v:fill type="solid"/>
              </v:shape>
              <v:shape style="position:absolute;left:2053;top:14481;width:40;height:34" coordorigin="2053,14481" coordsize="40,34" path="m2080,14502l2065,14502,2065,14504,2078,14504,2080,14502xe" filled="true" fillcolor="#989898" stroked="false">
                <v:path arrowok="t"/>
                <v:fill type="solid"/>
              </v:shape>
              <v:shape style="position:absolute;left:2053;top:14481;width:40;height:34" coordorigin="2053,14481" coordsize="40,34" path="m2075,14481l2072,14484,2084,14497,2081,14497,2081,14499,2075,14499,2073,14500,2070,14500,2069,14502,2088,14502,2089,14500,2092,14499,2075,14481xe" filled="true" fillcolor="#989898" stroked="false">
                <v:path arrowok="t"/>
                <v:fill type="solid"/>
              </v:shape>
            </v:group>
            <v:group style="position:absolute;left:2070;top:14526;width:8;height:8" coordorigin="2070,14526" coordsize="8,8">
              <v:shape style="position:absolute;left:2070;top:14526;width:8;height:8" coordorigin="2070,14526" coordsize="8,8" path="m2075,14526l2070,14529,2075,14534,2078,14529,2075,14526xe" filled="true" fillcolor="#989898" stroked="false">
                <v:path arrowok="t"/>
                <v:fill type="solid"/>
              </v:shape>
            </v:group>
            <v:group style="position:absolute;left:2091;top:14532;width:18;height:20" coordorigin="2091,14532" coordsize="18,20">
              <v:shape style="position:absolute;left:2091;top:14532;width:18;height:20" coordorigin="2091,14532" coordsize="18,20" path="m2091,14545l2096,14551,2097,14551,2099,14550,2102,14550,2102,14548,2104,14548,2104,14547,2092,14547,2091,14545xe" filled="true" fillcolor="#989898" stroked="false">
                <v:path arrowok="t"/>
                <v:fill type="solid"/>
              </v:shape>
              <v:shape style="position:absolute;left:2091;top:14532;width:18;height:20" coordorigin="2091,14532" coordsize="18,20" path="m2105,14545l2099,14545,2099,14547,2105,14547,2105,14545xe" filled="true" fillcolor="#989898" stroked="false">
                <v:path arrowok="t"/>
                <v:fill type="solid"/>
              </v:shape>
              <v:shape style="position:absolute;left:2091;top:14532;width:18;height:20" coordorigin="2091,14532" coordsize="18,20" path="m2107,14543l2100,14543,2100,14545,2107,14545,2107,14543xe" filled="true" fillcolor="#989898" stroked="false">
                <v:path arrowok="t"/>
                <v:fill type="solid"/>
              </v:shape>
              <v:shape style="position:absolute;left:2091;top:14532;width:18;height:20" coordorigin="2091,14532" coordsize="18,20" path="m2102,14532l2104,14534,2104,14542,2102,14542,2102,14543,2108,14543,2108,14539,2102,14532xe" filled="true" fillcolor="#989898" stroked="false">
                <v:path arrowok="t"/>
                <v:fill type="solid"/>
              </v:shape>
            </v:group>
            <v:group style="position:absolute;left:2096;top:14528;width:13;height:12" coordorigin="2096,14528" coordsize="13,12">
              <v:shape style="position:absolute;left:2096;top:14528;width:13;height:12" coordorigin="2096,14528" coordsize="13,12" path="m2107,14531l2100,14531,2108,14539,2108,14532,2107,14532,2107,14531xe" filled="true" fillcolor="#989898" stroked="false">
                <v:path arrowok="t"/>
                <v:fill type="solid"/>
              </v:shape>
              <v:shape style="position:absolute;left:2096;top:14528;width:13;height:12" coordorigin="2096,14528" coordsize="13,12" path="m2104,14528l2096,14528,2099,14531,2105,14531,2105,14529,2104,14529,2104,14528xe" filled="true" fillcolor="#989898" stroked="false">
                <v:path arrowok="t"/>
                <v:fill type="solid"/>
              </v:shape>
            </v:group>
            <v:group style="position:absolute;left:2084;top:14516;width:28;height:36" coordorigin="2084,14516" coordsize="28,36">
              <v:shape style="position:absolute;left:2084;top:14516;width:28;height:36" coordorigin="2084,14516" coordsize="28,36" path="m2092,14531l2086,14531,2086,14532,2084,14534,2084,14543,2086,14545,2086,14547,2088,14547,2088,14548,2089,14548,2091,14550,2092,14550,2094,14551,2096,14551,2091,14545,2089,14543,2089,14542,2088,14542,2088,14537,2089,14537,2089,14534,2091,14534,2091,14532,2092,14532,2092,14531xe" filled="true" fillcolor="#989898" stroked="false">
                <v:path arrowok="t"/>
                <v:fill type="solid"/>
              </v:shape>
              <v:shape style="position:absolute;left:2084;top:14516;width:28;height:36" coordorigin="2084,14516" coordsize="28,36" path="m2100,14523l2092,14523,2092,14524,2088,14529,2088,14531,2099,14531,2096,14528,2099,14524,2100,14524,2100,14523xe" filled="true" fillcolor="#989898" stroked="false">
                <v:path arrowok="t"/>
                <v:fill type="solid"/>
              </v:shape>
              <v:shape style="position:absolute;left:2084;top:14516;width:28;height:36" coordorigin="2084,14516" coordsize="28,36" path="m2104,14521l2096,14521,2094,14523,2104,14523,2104,14521xe" filled="true" fillcolor="#989898" stroked="false">
                <v:path arrowok="t"/>
                <v:fill type="solid"/>
              </v:shape>
              <v:shape style="position:absolute;left:2084;top:14516;width:28;height:36" coordorigin="2084,14516" coordsize="28,36" path="m2107,14516l2105,14516,2104,14518,2100,14518,2099,14520,2097,14520,2097,14521,2110,14521,2112,14523,2107,14516xe" filled="true" fillcolor="#989898" stroked="false">
                <v:path arrowok="t"/>
                <v:fill type="solid"/>
              </v:shape>
            </v:group>
            <v:group style="position:absolute;left:2107;top:14516;width:12;height:20" coordorigin="2107,14516" coordsize="12,20">
              <v:shape style="position:absolute;left:2107;top:14516;width:12;height:20" coordorigin="2107,14516" coordsize="12,20" path="m2110,14516l2107,14516,2112,14523,2113,14524,2113,14526,2115,14528,2113,14529,2113,14532,2116,14535,2116,14534,2118,14532,2118,14524,2116,14523,2116,14521,2115,14521,2115,14520,2113,14520,2112,14518,2110,14518,2110,14516xe" filled="true" fillcolor="#989898" stroked="false">
                <v:path arrowok="t"/>
                <v:fill type="solid"/>
              </v:shape>
            </v:group>
            <v:group style="position:absolute;left:2099;top:14543;width:40;height:32" coordorigin="2099,14543" coordsize="40,32">
              <v:shape style="position:absolute;left:2099;top:14543;width:40;height:32" coordorigin="2099,14543" coordsize="40,32" path="m2137,14553l2131,14553,2131,14555,2104,14555,2102,14556,2100,14556,2099,14558,2116,14575,2120,14572,2107,14559,2131,14559,2132,14558,2134,14558,2137,14555,2137,14553xe" filled="true" fillcolor="#989898" stroked="false">
                <v:path arrowok="t"/>
                <v:fill type="solid"/>
              </v:shape>
              <v:shape style="position:absolute;left:2099;top:14543;width:40;height:32" coordorigin="2099,14543" coordsize="40,32" path="m2132,14543l2134,14545,2134,14551,2132,14551,2132,14553,2139,14553,2139,14550,2132,14543xe" filled="true" fillcolor="#989898" stroked="false">
                <v:path arrowok="t"/>
                <v:fill type="solid"/>
              </v:shape>
            </v:group>
            <v:group style="position:absolute;left:2118;top:14535;width:21;height:15" coordorigin="2118,14535" coordsize="21,15">
              <v:shape style="position:absolute;left:2118;top:14535;width:21;height:15" coordorigin="2118,14535" coordsize="21,15" path="m2135,14540l2129,14540,2129,14542,2131,14542,2139,14550,2139,14545,2137,14545,2137,14543,2135,14542,2135,14540xe" filled="true" fillcolor="#989898" stroked="false">
                <v:path arrowok="t"/>
                <v:fill type="solid"/>
              </v:shape>
              <v:shape style="position:absolute;left:2118;top:14535;width:21;height:15" coordorigin="2118,14535" coordsize="21,15" path="m2134,14539l2118,14539,2121,14543,2123,14542,2124,14542,2124,14540,2134,14540,2134,14539xe" filled="true" fillcolor="#989898" stroked="false">
                <v:path arrowok="t"/>
                <v:fill type="solid"/>
              </v:shape>
              <v:shape style="position:absolute;left:2118;top:14535;width:21;height:15" coordorigin="2118,14535" coordsize="21,15" path="m2131,14537l2121,14537,2120,14539,2132,14539,2131,14537xe" filled="true" fillcolor="#989898" stroked="false">
                <v:path arrowok="t"/>
                <v:fill type="solid"/>
              </v:shape>
              <v:shape style="position:absolute;left:2118;top:14535;width:21;height:15" coordorigin="2118,14535" coordsize="21,15" path="m2127,14535l2124,14535,2124,14537,2127,14537,2127,14535xe" filled="true" fillcolor="#989898" stroked="false">
                <v:path arrowok="t"/>
                <v:fill type="solid"/>
              </v:shape>
              <v:shape style="position:absolute;left:18916;top:10394;width:108;height:110" type="#_x0000_t75" stroked="false">
                <v:imagedata r:id="rId397" o:title=""/>
              </v:shape>
              <v:shape style="position:absolute;left:19098;top:10056;width:108;height:110" type="#_x0000_t75" stroked="false">
                <v:imagedata r:id="rId398" o:title=""/>
              </v:shape>
            </v:group>
            <v:group style="position:absolute;left:19506;top:10550;width:40;height:34" coordorigin="19506,10550" coordsize="40,34">
              <v:shape style="position:absolute;left:19506;top:10550;width:40;height:34" coordorigin="19506,10550" coordsize="40,34" path="m19514,10579l19506,10579,19511,10583,19511,10582,19512,10582,19512,10580,19514,10580,19514,10579xe" filled="true" fillcolor="#989898" stroked="false">
                <v:path arrowok="t"/>
                <v:fill type="solid"/>
              </v:shape>
              <v:shape style="position:absolute;left:19506;top:10550;width:40;height:34" coordorigin="19506,10550" coordsize="40,34" path="m19517,10577l19509,10577,19508,10579,19515,10579,19517,10577xe" filled="true" fillcolor="#989898" stroked="false">
                <v:path arrowok="t"/>
                <v:fill type="solid"/>
              </v:shape>
              <v:shape style="position:absolute;left:19506;top:10550;width:40;height:34" coordorigin="19506,10550" coordsize="40,34" path="m19520,10575l19511,10575,19511,10577,19519,10577,19520,10575xe" filled="true" fillcolor="#989898" stroked="false">
                <v:path arrowok="t"/>
                <v:fill type="solid"/>
              </v:shape>
              <v:shape style="position:absolute;left:19506;top:10550;width:40;height:34" coordorigin="19506,10550" coordsize="40,34" path="m19523,10574l19512,10574,19512,10575,19522,10575,19523,10574xe" filled="true" fillcolor="#989898" stroked="false">
                <v:path arrowok="t"/>
                <v:fill type="solid"/>
              </v:shape>
              <v:shape style="position:absolute;left:19506;top:10550;width:40;height:34" coordorigin="19506,10550" coordsize="40,34" path="m19527,10572l19515,10572,19515,10574,19525,10574,19527,10572xe" filled="true" fillcolor="#989898" stroked="false">
                <v:path arrowok="t"/>
                <v:fill type="solid"/>
              </v:shape>
              <v:shape style="position:absolute;left:19506;top:10550;width:40;height:34" coordorigin="19506,10550" coordsize="40,34" path="m19531,10571l19519,10571,19519,10572,19530,10572,19531,10571xe" filled="true" fillcolor="#989898" stroked="false">
                <v:path arrowok="t"/>
                <v:fill type="solid"/>
              </v:shape>
              <v:shape style="position:absolute;left:19506;top:10550;width:40;height:34" coordorigin="19506,10550" coordsize="40,34" path="m19538,10569l19522,10569,19522,10571,19538,10571,19538,10569xe" filled="true" fillcolor="#989898" stroked="false">
                <v:path arrowok="t"/>
                <v:fill type="solid"/>
              </v:shape>
              <v:shape style="position:absolute;left:19506;top:10550;width:40;height:34" coordorigin="19506,10550" coordsize="40,34" path="m19530,10550l19527,10553,19539,10566,19531,10566,19531,10567,19527,10567,19525,10569,19544,10569,19546,10566,19530,10550xe" filled="true" fillcolor="#989898" stroked="false">
                <v:path arrowok="t"/>
                <v:fill type="solid"/>
              </v:shape>
            </v:group>
            <v:group style="position:absolute;left:19528;top:10594;width:24;height:16" coordorigin="19528,10594" coordsize="24,16">
              <v:shape style="position:absolute;left:19528;top:10594;width:24;height:16" coordorigin="19528,10594" coordsize="24,16" path="m19544,10609l19538,10609,19539,10610,19544,10610,19544,10609xe" filled="true" fillcolor="#989898" stroked="false">
                <v:path arrowok="t"/>
                <v:fill type="solid"/>
              </v:shape>
              <v:shape style="position:absolute;left:19528;top:10594;width:24;height:16" coordorigin="19528,10594" coordsize="24,16" path="m19547,10607l19535,10607,19535,10609,19547,10609,19547,10607xe" filled="true" fillcolor="#989898" stroked="false">
                <v:path arrowok="t"/>
                <v:fill type="solid"/>
              </v:shape>
              <v:shape style="position:absolute;left:19528;top:10594;width:24;height:16" coordorigin="19528,10594" coordsize="24,16" path="m19547,10594l19547,10596,19549,10598,19547,10599,19547,10601,19546,10602,19546,10604,19544,10604,19544,10606,19533,10606,19533,10607,19549,10607,19551,10606,19551,10604,19552,10602,19552,10599,19547,10594xe" filled="true" fillcolor="#989898" stroked="false">
                <v:path arrowok="t"/>
                <v:fill type="solid"/>
              </v:shape>
              <v:shape style="position:absolute;left:19528;top:10594;width:24;height:16" coordorigin="19528,10594" coordsize="24,16" path="m19536,10604l19531,10604,19531,10606,19538,10606,19536,10604xe" filled="true" fillcolor="#989898" stroked="false">
                <v:path arrowok="t"/>
                <v:fill type="solid"/>
              </v:shape>
              <v:shape style="position:absolute;left:19528;top:10594;width:24;height:16" coordorigin="19528,10594" coordsize="24,16" path="m19528,10598l19528,10601,19530,10601,19530,10604,19535,10604,19528,10598xe" filled="true" fillcolor="#989898" stroked="false">
                <v:path arrowok="t"/>
                <v:fill type="solid"/>
              </v:shape>
            </v:group>
            <v:group style="position:absolute;left:19549;top:10582;width:15;height:15" coordorigin="19549,10582" coordsize="15,15">
              <v:shape style="position:absolute;left:19549;top:10582;width:15;height:15" coordorigin="19549,10582" coordsize="15,15" path="m19559,10583l19559,10588,19557,10590,19555,10591,19550,10591,19554,10596,19557,10596,19557,10594,19560,10594,19560,10593,19562,10591,19562,10590,19563,10590,19563,10588,19559,10583xe" filled="true" fillcolor="#989898" stroked="false">
                <v:path arrowok="t"/>
                <v:fill type="solid"/>
              </v:shape>
              <v:shape style="position:absolute;left:19549;top:10582;width:15;height:15" coordorigin="19549,10582" coordsize="15,15" path="m19549,10590l19549,10591,19550,10591,19549,10590xe" filled="true" fillcolor="#989898" stroked="false">
                <v:path arrowok="t"/>
                <v:fill type="solid"/>
              </v:shape>
              <v:shape style="position:absolute;left:19549;top:10582;width:15;height:15" coordorigin="19549,10582" coordsize="15,15" path="m19557,10582l19559,10583,19557,10582xe" filled="true" fillcolor="#989898" stroked="false">
                <v:path arrowok="t"/>
                <v:fill type="solid"/>
              </v:shape>
            </v:group>
            <v:group style="position:absolute;left:19528;top:10575;width:36;height:29" coordorigin="19528,10575" coordsize="36,29">
              <v:shape style="position:absolute;left:19528;top:10575;width:36;height:29" coordorigin="19528,10575" coordsize="36,29" path="m19543,10586l19535,10586,19533,10588,19531,10590,19530,10591,19530,10593,19528,10593,19528,10598,19535,10604,19535,10601,19533,10601,19533,10594,19535,10594,19535,10593,19536,10591,19538,10591,19538,10590,19547,10590,19547,10588,19544,10588,19543,10586xe" filled="true" fillcolor="#989898" stroked="false">
                <v:path arrowok="t"/>
                <v:fill type="solid"/>
              </v:shape>
              <v:shape style="position:absolute;left:19528;top:10575;width:36;height:29" coordorigin="19528,10575" coordsize="36,29" path="m19549,10590l19543,10590,19543,10591,19544,10591,19552,10599,19552,10596,19551,10594,19553,10594,19549,10590xe" filled="true" fillcolor="#989898" stroked="false">
                <v:path arrowok="t"/>
                <v:fill type="solid"/>
              </v:shape>
              <v:shape style="position:absolute;left:19528;top:10575;width:36;height:29" coordorigin="19528,10575" coordsize="36,29" path="m19553,10594l19552,10594,19554,10596,19553,10594xe" filled="true" fillcolor="#989898" stroked="false">
                <v:path arrowok="t"/>
                <v:fill type="solid"/>
              </v:shape>
              <v:shape style="position:absolute;left:19528;top:10575;width:36;height:29" coordorigin="19528,10575" coordsize="36,29" path="m19549,10580l19543,10580,19543,10586,19544,10586,19544,10588,19547,10588,19547,10582,19549,10582,19549,10580xe" filled="true" fillcolor="#989898" stroked="false">
                <v:path arrowok="t"/>
                <v:fill type="solid"/>
              </v:shape>
              <v:shape style="position:absolute;left:19528;top:10575;width:36;height:29" coordorigin="19528,10575" coordsize="36,29" path="m19562,10580l19555,10580,19563,10588,19563,10583,19562,10583,19562,10580xe" filled="true" fillcolor="#989898" stroked="false">
                <v:path arrowok="t"/>
                <v:fill type="solid"/>
              </v:shape>
              <v:shape style="position:absolute;left:19528;top:10575;width:36;height:29" coordorigin="19528,10575" coordsize="36,29" path="m19560,10579l19544,10579,19544,10580,19560,10580,19560,10579xe" filled="true" fillcolor="#989898" stroked="false">
                <v:path arrowok="t"/>
                <v:fill type="solid"/>
              </v:shape>
              <v:shape style="position:absolute;left:19528;top:10575;width:36;height:29" coordorigin="19528,10575" coordsize="36,29" path="m19559,10577l19546,10577,19546,10579,19559,10579,19559,10577xe" filled="true" fillcolor="#989898" stroked="false">
                <v:path arrowok="t"/>
                <v:fill type="solid"/>
              </v:shape>
              <v:shape style="position:absolute;left:19528;top:10575;width:36;height:29" coordorigin="19528,10575" coordsize="36,29" path="m19555,10575l19547,10575,19547,10577,19557,10577,19555,10575xe" filled="true" fillcolor="#989898" stroked="false">
                <v:path arrowok="t"/>
                <v:fill type="solid"/>
              </v:shape>
            </v:group>
            <v:group style="position:absolute;left:19546;top:10615;width:8;height:8" coordorigin="19546,10615" coordsize="8,8">
              <v:shape style="position:absolute;left:19546;top:10615;width:8;height:8" coordorigin="19546,10615" coordsize="8,8" path="m19551,10615l19546,10618,19551,10623,19554,10618,19551,10615xe" filled="true" fillcolor="#989898" stroked="false">
                <v:path arrowok="t"/>
                <v:fill type="solid"/>
              </v:shape>
            </v:group>
            <v:group style="position:absolute;left:19559;top:10601;width:40;height:34" coordorigin="19559,10601" coordsize="40,34">
              <v:shape style="position:absolute;left:19559;top:10601;width:40;height:34" coordorigin="19559,10601" coordsize="40,34" path="m19570,10628l19562,10628,19560,10630,19559,10631,19562,10634,19563,10634,19563,10633,19565,10633,19565,10631,19566,10631,19568,10630,19570,10630,19570,10628xe" filled="true" fillcolor="#989898" stroked="false">
                <v:path arrowok="t"/>
                <v:fill type="solid"/>
              </v:shape>
              <v:shape style="position:absolute;left:19559;top:10601;width:40;height:34" coordorigin="19559,10601" coordsize="40,34" path="m19573,10626l19563,10626,19563,10628,19573,10628,19573,10626xe" filled="true" fillcolor="#989898" stroked="false">
                <v:path arrowok="t"/>
                <v:fill type="solid"/>
              </v:shape>
              <v:shape style="position:absolute;left:19559;top:10601;width:40;height:34" coordorigin="19559,10601" coordsize="40,34" path="m19576,10625l19566,10625,19566,10626,19576,10626,19576,10625xe" filled="true" fillcolor="#989898" stroked="false">
                <v:path arrowok="t"/>
                <v:fill type="solid"/>
              </v:shape>
              <v:shape style="position:absolute;left:19559;top:10601;width:40;height:34" coordorigin="19559,10601" coordsize="40,34" path="m19581,10623l19570,10623,19568,10625,19581,10625,19581,10623xe" filled="true" fillcolor="#989898" stroked="false">
                <v:path arrowok="t"/>
                <v:fill type="solid"/>
              </v:shape>
              <v:shape style="position:absolute;left:19559;top:10601;width:40;height:34" coordorigin="19559,10601" coordsize="40,34" path="m19587,10622l19571,10622,19571,10623,19586,10623,19587,10622xe" filled="true" fillcolor="#989898" stroked="false">
                <v:path arrowok="t"/>
                <v:fill type="solid"/>
              </v:shape>
              <v:shape style="position:absolute;left:19559;top:10601;width:40;height:34" coordorigin="19559,10601" coordsize="40,34" path="m19581,10601l19578,10604,19590,10617,19589,10617,19587,10618,19581,10618,19581,10620,19576,10620,19574,10622,19595,10622,19598,10618,19581,10601xe" filled="true" fillcolor="#989898" stroked="false">
                <v:path arrowok="t"/>
                <v:fill type="solid"/>
              </v:shape>
            </v:group>
            <v:group style="position:absolute;left:19594;top:10630;width:12;height:7" coordorigin="19594,10630" coordsize="12,7">
              <v:shape style="position:absolute;left:19594;top:10630;width:12;height:7" coordorigin="19594,10630" coordsize="12,7" path="m19598,10630l19597,10630,19594,10633,19595,10633,19597,10634,19600,10634,19602,10636,19605,10636,19600,10631,19598,10630xe" filled="true" fillcolor="#989898" stroked="false">
                <v:path arrowok="t"/>
                <v:fill type="solid"/>
              </v:shape>
            </v:group>
            <v:group style="position:absolute;left:19584;top:10631;width:31;height:29" coordorigin="19584,10631" coordsize="31,29">
              <v:shape style="position:absolute;left:19584;top:10631;width:31;height:29" coordorigin="19584,10631" coordsize="31,29" path="m19611,10631l19600,10631,19605,10636,19584,10657,19587,10660,19614,10633,19611,10631xe" filled="true" fillcolor="#989898" stroked="false">
                <v:path arrowok="t"/>
                <v:fill type="solid"/>
              </v:shape>
            </v:group>
            <v:group style="position:absolute;left:19155;top:10837;width:40;height:34" coordorigin="19155,10837" coordsize="40,34">
              <v:shape style="position:absolute;left:19155;top:10837;width:40;height:34" coordorigin="19155,10837" coordsize="40,34" path="m19163,10865l19155,10865,19160,10870,19160,10869,19162,10869,19162,10867,19163,10867,19163,10865xe" filled="true" fillcolor="#989898" stroked="false">
                <v:path arrowok="t"/>
                <v:fill type="solid"/>
              </v:shape>
              <v:shape style="position:absolute;left:19155;top:10837;width:40;height:34" coordorigin="19155,10837" coordsize="40,34" path="m19166,10864l19159,10864,19157,10865,19165,10865,19166,10864xe" filled="true" fillcolor="#989898" stroked="false">
                <v:path arrowok="t"/>
                <v:fill type="solid"/>
              </v:shape>
              <v:shape style="position:absolute;left:19155;top:10837;width:40;height:34" coordorigin="19155,10837" coordsize="40,34" path="m19170,10862l19160,10862,19160,10864,19168,10864,19170,10862xe" filled="true" fillcolor="#989898" stroked="false">
                <v:path arrowok="t"/>
                <v:fill type="solid"/>
              </v:shape>
              <v:shape style="position:absolute;left:19155;top:10837;width:40;height:34" coordorigin="19155,10837" coordsize="40,34" path="m19173,10861l19162,10861,19162,10862,19171,10862,19173,10861xe" filled="true" fillcolor="#989898" stroked="false">
                <v:path arrowok="t"/>
                <v:fill type="solid"/>
              </v:shape>
              <v:shape style="position:absolute;left:19155;top:10837;width:40;height:34" coordorigin="19155,10837" coordsize="40,34" path="m19176,10859l19165,10859,19165,10861,19174,10861,19176,10859xe" filled="true" fillcolor="#989898" stroked="false">
                <v:path arrowok="t"/>
                <v:fill type="solid"/>
              </v:shape>
              <v:shape style="position:absolute;left:19155;top:10837;width:40;height:34" coordorigin="19155,10837" coordsize="40,34" path="m19181,10857l19168,10857,19168,10859,19179,10859,19181,10857xe" filled="true" fillcolor="#989898" stroked="false">
                <v:path arrowok="t"/>
                <v:fill type="solid"/>
              </v:shape>
              <v:shape style="position:absolute;left:19155;top:10837;width:40;height:34" coordorigin="19155,10837" coordsize="40,34" path="m19187,10856l19171,10856,19171,10857,19187,10857,19187,10856xe" filled="true" fillcolor="#989898" stroked="false">
                <v:path arrowok="t"/>
                <v:fill type="solid"/>
              </v:shape>
              <v:shape style="position:absolute;left:19155;top:10837;width:40;height:34" coordorigin="19155,10837" coordsize="40,34" path="m19179,10837l19176,10840,19189,10853,19181,10853,19181,10854,19176,10854,19174,10856,19194,10856,19195,10853,19179,10837xe" filled="true" fillcolor="#989898" stroked="false">
                <v:path arrowok="t"/>
                <v:fill type="solid"/>
              </v:shape>
            </v:group>
            <v:group style="position:absolute;left:19178;top:10880;width:24;height:18" coordorigin="19178,10880" coordsize="24,18">
              <v:shape style="position:absolute;left:19178;top:10880;width:24;height:18" coordorigin="19178,10880" coordsize="24,18" path="m19194,10896l19187,10896,19189,10897,19194,10897,19194,10896xe" filled="true" fillcolor="#989898" stroked="false">
                <v:path arrowok="t"/>
                <v:fill type="solid"/>
              </v:shape>
              <v:shape style="position:absolute;left:19178;top:10880;width:24;height:18" coordorigin="19178,10880" coordsize="24,18" path="m19197,10894l19184,10894,19184,10896,19197,10896,19197,10894xe" filled="true" fillcolor="#989898" stroked="false">
                <v:path arrowok="t"/>
                <v:fill type="solid"/>
              </v:shape>
              <v:shape style="position:absolute;left:19178;top:10880;width:24;height:18" coordorigin="19178,10880" coordsize="24,18" path="m19195,10880l19197,10881,19197,10883,19198,10884,19197,10886,19197,10888,19195,10889,19195,10891,19194,10891,19194,10892,19182,10892,19182,10894,19198,10894,19200,10892,19200,10891,19202,10889,19202,10886,19195,10880xe" filled="true" fillcolor="#989898" stroked="false">
                <v:path arrowok="t"/>
                <v:fill type="solid"/>
              </v:shape>
              <v:shape style="position:absolute;left:19178;top:10880;width:24;height:18" coordorigin="19178,10880" coordsize="24,18" path="m19186,10891l19181,10891,19181,10892,19187,10892,19186,10891xe" filled="true" fillcolor="#989898" stroked="false">
                <v:path arrowok="t"/>
                <v:fill type="solid"/>
              </v:shape>
              <v:shape style="position:absolute;left:19178;top:10880;width:24;height:18" coordorigin="19178,10880" coordsize="24,18" path="m19178,10884l19178,10888,19179,10888,19179,10891,19184,10891,19178,10884xe" filled="true" fillcolor="#989898" stroked="false">
                <v:path arrowok="t"/>
                <v:fill type="solid"/>
              </v:shape>
            </v:group>
            <v:group style="position:absolute;left:19198;top:10869;width:15;height:15" coordorigin="19198,10869" coordsize="15,15">
              <v:shape style="position:absolute;left:19198;top:10869;width:15;height:15" coordorigin="19198,10869" coordsize="15,15" path="m19206,10869l19208,10870,19208,10875,19205,10878,19200,10878,19203,10883,19206,10883,19206,10881,19210,10881,19210,10880,19211,10878,19211,10877,19213,10877,19213,10875,19206,10869xe" filled="true" fillcolor="#989898" stroked="false">
                <v:path arrowok="t"/>
                <v:fill type="solid"/>
              </v:shape>
              <v:shape style="position:absolute;left:19198;top:10869;width:15;height:15" coordorigin="19198,10869" coordsize="15,15" path="m19198,10877l19198,10878,19200,10878,19198,10877xe" filled="true" fillcolor="#989898" stroked="false">
                <v:path arrowok="t"/>
                <v:fill type="solid"/>
              </v:shape>
            </v:group>
            <v:group style="position:absolute;left:19178;top:10862;width:36;height:29" coordorigin="19178,10862" coordsize="36,29">
              <v:shape style="position:absolute;left:19178;top:10862;width:36;height:29" coordorigin="19178,10862" coordsize="36,29" path="m19192,10873l19184,10873,19182,10875,19181,10877,19179,10878,19179,10880,19178,10880,19178,10884,19184,10891,19184,10888,19182,10888,19182,10881,19184,10881,19184,10880,19186,10878,19187,10878,19187,10877,19197,10877,19197,10875,19194,10875,19192,10873xe" filled="true" fillcolor="#989898" stroked="false">
                <v:path arrowok="t"/>
                <v:fill type="solid"/>
              </v:shape>
              <v:shape style="position:absolute;left:19178;top:10862;width:36;height:29" coordorigin="19178,10862" coordsize="36,29" path="m19198,10877l19192,10877,19192,10878,19194,10878,19195,10880,19202,10886,19202,10883,19200,10881,19202,10881,19198,10877xe" filled="true" fillcolor="#989898" stroked="false">
                <v:path arrowok="t"/>
                <v:fill type="solid"/>
              </v:shape>
              <v:shape style="position:absolute;left:19178;top:10862;width:36;height:29" coordorigin="19178,10862" coordsize="36,29" path="m19202,10881l19202,10881,19203,10883,19202,10881xe" filled="true" fillcolor="#989898" stroked="false">
                <v:path arrowok="t"/>
                <v:fill type="solid"/>
              </v:shape>
              <v:shape style="position:absolute;left:19178;top:10862;width:36;height:29" coordorigin="19178,10862" coordsize="36,29" path="m19198,10867l19192,10867,19192,10873,19194,10873,19194,10875,19197,10875,19197,10869,19198,10869,19198,10867xe" filled="true" fillcolor="#989898" stroked="false">
                <v:path arrowok="t"/>
                <v:fill type="solid"/>
              </v:shape>
              <v:shape style="position:absolute;left:19178;top:10862;width:36;height:29" coordorigin="19178,10862" coordsize="36,29" path="m19211,10867l19205,10867,19213,10875,19213,10870,19211,10870,19211,10867xe" filled="true" fillcolor="#989898" stroked="false">
                <v:path arrowok="t"/>
                <v:fill type="solid"/>
              </v:shape>
              <v:shape style="position:absolute;left:19178;top:10862;width:36;height:29" coordorigin="19178,10862" coordsize="36,29" path="m19210,10865l19194,10865,19194,10867,19210,10867,19210,10865xe" filled="true" fillcolor="#989898" stroked="false">
                <v:path arrowok="t"/>
                <v:fill type="solid"/>
              </v:shape>
              <v:shape style="position:absolute;left:19178;top:10862;width:36;height:29" coordorigin="19178,10862" coordsize="36,29" path="m19208,10864l19195,10864,19195,10865,19208,10865,19208,10864xe" filled="true" fillcolor="#989898" stroked="false">
                <v:path arrowok="t"/>
                <v:fill type="solid"/>
              </v:shape>
              <v:shape style="position:absolute;left:19178;top:10862;width:36;height:29" coordorigin="19178,10862" coordsize="36,29" path="m19205,10862l19197,10862,19197,10864,19206,10864,19205,10862xe" filled="true" fillcolor="#989898" stroked="false">
                <v:path arrowok="t"/>
                <v:fill type="solid"/>
              </v:shape>
            </v:group>
            <v:group style="position:absolute;left:19195;top:10902;width:8;height:8" coordorigin="19195,10902" coordsize="8,8">
              <v:shape style="position:absolute;left:19195;top:10902;width:8;height:8" coordorigin="19195,10902" coordsize="8,8" path="m19200,10902l19195,10905,19200,10910,19203,10905,19200,10902xe" filled="true" fillcolor="#989898" stroked="false">
                <v:path arrowok="t"/>
                <v:fill type="solid"/>
              </v:shape>
            </v:group>
            <v:group style="position:absolute;left:19208;top:10888;width:40;height:34" coordorigin="19208,10888" coordsize="40,34">
              <v:shape style="position:absolute;left:19208;top:10888;width:40;height:34" coordorigin="19208,10888" coordsize="40,34" path="m19219,10915l19211,10915,19208,10918,19211,10921,19213,10921,19213,10920,19214,10920,19214,10918,19216,10918,19217,10916,19219,10916,19219,10915xe" filled="true" fillcolor="#989898" stroked="false">
                <v:path arrowok="t"/>
                <v:fill type="solid"/>
              </v:shape>
              <v:shape style="position:absolute;left:19208;top:10888;width:40;height:34" coordorigin="19208,10888" coordsize="40,34" path="m19222,10913l19213,10913,19213,10915,19222,10915,19222,10913xe" filled="true" fillcolor="#989898" stroked="false">
                <v:path arrowok="t"/>
                <v:fill type="solid"/>
              </v:shape>
              <v:shape style="position:absolute;left:19208;top:10888;width:40;height:34" coordorigin="19208,10888" coordsize="40,34" path="m19225,10912l19216,10912,19216,10913,19225,10913,19225,10912xe" filled="true" fillcolor="#989898" stroked="false">
                <v:path arrowok="t"/>
                <v:fill type="solid"/>
              </v:shape>
              <v:shape style="position:absolute;left:19208;top:10888;width:40;height:34" coordorigin="19208,10888" coordsize="40,34" path="m19230,10910l19219,10910,19217,10912,19230,10912,19230,10910xe" filled="true" fillcolor="#989898" stroked="false">
                <v:path arrowok="t"/>
                <v:fill type="solid"/>
              </v:shape>
              <v:shape style="position:absolute;left:19208;top:10888;width:40;height:34" coordorigin="19208,10888" coordsize="40,34" path="m19237,10908l19221,10908,19221,10910,19235,10910,19237,10908xe" filled="true" fillcolor="#989898" stroked="false">
                <v:path arrowok="t"/>
                <v:fill type="solid"/>
              </v:shape>
              <v:shape style="position:absolute;left:19208;top:10888;width:40;height:34" coordorigin="19208,10888" coordsize="40,34" path="m19230,10888l19227,10891,19240,10904,19238,10904,19237,10905,19230,10905,19230,10907,19225,10907,19224,10908,19245,10908,19248,10905,19230,10888xe" filled="true" fillcolor="#989898" stroked="false">
                <v:path arrowok="t"/>
                <v:fill type="solid"/>
              </v:shape>
            </v:group>
            <v:group style="position:absolute;left:19230;top:10918;width:36;height:31" coordorigin="19230,10918" coordsize="36,31">
              <v:shape style="position:absolute;left:19230;top:10918;width:36;height:31" coordorigin="19230,10918" coordsize="36,31" path="m19262,10918l19232,10924,19230,10928,19241,10939,19235,10945,19238,10948,19245,10942,19251,10942,19248,10939,19235,10928,19256,10923,19265,10921,19262,10918xe" filled="true" fillcolor="#989898" stroked="false">
                <v:path arrowok="t"/>
                <v:fill type="solid"/>
              </v:shape>
              <v:shape style="position:absolute;left:19230;top:10918;width:36;height:31" coordorigin="19230,10918" coordsize="36,31" path="m19251,10942l19245,10942,19248,10945,19251,10942xe" filled="true" fillcolor="#989898" stroked="false">
                <v:path arrowok="t"/>
                <v:fill type="solid"/>
              </v:shape>
            </v:group>
            <v:group style="position:absolute;left:19235;top:10921;width:31;height:18" coordorigin="19235,10921" coordsize="31,18">
              <v:shape style="position:absolute;left:19235;top:10921;width:31;height:18" coordorigin="19235,10921" coordsize="31,18" path="m19235,10928l19248,10939,19251,10935,19245,10935,19235,10928xe" filled="true" fillcolor="#989898" stroked="false">
                <v:path arrowok="t"/>
                <v:fill type="solid"/>
              </v:shape>
              <v:shape style="position:absolute;left:19235;top:10921;width:31;height:18" coordorigin="19235,10921" coordsize="31,18" path="m19265,10921l19256,10923,19245,10935,19251,10935,19265,10921xe" filled="true" fillcolor="#989898" stroked="false">
                <v:path arrowok="t"/>
                <v:fill type="solid"/>
              </v:shape>
              <v:shape style="position:absolute;left:20481;top:9249;width:112;height:110" type="#_x0000_t75" stroked="false">
                <v:imagedata r:id="rId399" o:title=""/>
              </v:shape>
              <v:shape style="position:absolute;left:20626;top:10069;width:107;height:110" type="#_x0000_t75" stroked="false">
                <v:imagedata r:id="rId400" o:title=""/>
              </v:shape>
              <v:shape style="position:absolute;left:20021;top:10371;width:112;height:110" type="#_x0000_t75" stroked="false">
                <v:imagedata r:id="rId401" o:title=""/>
              </v:shape>
              <v:shape style="position:absolute;left:19382;top:10808;width:107;height:110" type="#_x0000_t75" stroked="false">
                <v:imagedata r:id="rId402" o:title=""/>
              </v:shape>
            </v:group>
            <v:group style="position:absolute;left:18352;top:9122;width:40;height:34" coordorigin="18352,9122" coordsize="40,34">
              <v:shape style="position:absolute;left:18352;top:9122;width:40;height:34" coordorigin="18352,9122" coordsize="40,34" path="m18360,9151l18352,9151,18357,9155,18357,9154,18359,9154,18359,9152,18360,9152,18360,9151xe" filled="true" fillcolor="#989898" stroked="false">
                <v:path arrowok="t"/>
                <v:fill type="solid"/>
              </v:shape>
              <v:shape style="position:absolute;left:18352;top:9122;width:40;height:34" coordorigin="18352,9122" coordsize="40,34" path="m18363,9149l18355,9149,18354,9151,18362,9151,18363,9149xe" filled="true" fillcolor="#989898" stroked="false">
                <v:path arrowok="t"/>
                <v:fill type="solid"/>
              </v:shape>
              <v:shape style="position:absolute;left:18352;top:9122;width:40;height:34" coordorigin="18352,9122" coordsize="40,34" path="m18366,9147l18357,9147,18357,9149,18365,9149,18366,9147xe" filled="true" fillcolor="#989898" stroked="false">
                <v:path arrowok="t"/>
                <v:fill type="solid"/>
              </v:shape>
              <v:shape style="position:absolute;left:18352;top:9122;width:40;height:34" coordorigin="18352,9122" coordsize="40,34" path="m18370,9146l18359,9146,18359,9147,18368,9147,18370,9146xe" filled="true" fillcolor="#989898" stroked="false">
                <v:path arrowok="t"/>
                <v:fill type="solid"/>
              </v:shape>
              <v:shape style="position:absolute;left:18352;top:9122;width:40;height:34" coordorigin="18352,9122" coordsize="40,34" path="m18373,9144l18362,9144,18362,9146,18371,9146,18373,9144xe" filled="true" fillcolor="#989898" stroked="false">
                <v:path arrowok="t"/>
                <v:fill type="solid"/>
              </v:shape>
              <v:shape style="position:absolute;left:18352;top:9122;width:40;height:34" coordorigin="18352,9122" coordsize="40,34" path="m18378,9143l18365,9143,18365,9144,18376,9144,18378,9143xe" filled="true" fillcolor="#989898" stroked="false">
                <v:path arrowok="t"/>
                <v:fill type="solid"/>
              </v:shape>
              <v:shape style="position:absolute;left:18352;top:9122;width:40;height:34" coordorigin="18352,9122" coordsize="40,34" path="m18384,9141l18368,9141,18368,9143,18384,9143,18384,9141xe" filled="true" fillcolor="#989898" stroked="false">
                <v:path arrowok="t"/>
                <v:fill type="solid"/>
              </v:shape>
              <v:shape style="position:absolute;left:18352;top:9122;width:40;height:34" coordorigin="18352,9122" coordsize="40,34" path="m18376,9122l18373,9125,18386,9138,18378,9138,18378,9139,18373,9139,18371,9141,18390,9141,18392,9138,18376,9122xe" filled="true" fillcolor="#989898" stroked="false">
                <v:path arrowok="t"/>
                <v:fill type="solid"/>
              </v:shape>
            </v:group>
            <v:group style="position:absolute;left:18374;top:9165;width:24;height:18" coordorigin="18374,9165" coordsize="24,18">
              <v:shape style="position:absolute;left:18374;top:9165;width:24;height:18" coordorigin="18374,9165" coordsize="24,18" path="m18390,9181l18384,9181,18386,9183,18390,9183,18390,9181xe" filled="true" fillcolor="#989898" stroked="false">
                <v:path arrowok="t"/>
                <v:fill type="solid"/>
              </v:shape>
              <v:shape style="position:absolute;left:18374;top:9165;width:24;height:18" coordorigin="18374,9165" coordsize="24,18" path="m18394,9179l18381,9179,18381,9181,18394,9181,18394,9179xe" filled="true" fillcolor="#989898" stroked="false">
                <v:path arrowok="t"/>
                <v:fill type="solid"/>
              </v:shape>
              <v:shape style="position:absolute;left:18374;top:9165;width:24;height:18" coordorigin="18374,9165" coordsize="24,18" path="m18392,9165l18394,9167,18394,9168,18395,9170,18394,9171,18394,9173,18392,9175,18392,9176,18390,9176,18390,9178,18379,9178,18379,9179,18395,9179,18397,9178,18397,9176,18398,9175,18398,9171,18392,9165xe" filled="true" fillcolor="#989898" stroked="false">
                <v:path arrowok="t"/>
                <v:fill type="solid"/>
              </v:shape>
              <v:shape style="position:absolute;left:18374;top:9165;width:24;height:18" coordorigin="18374,9165" coordsize="24,18" path="m18382,9176l18378,9176,18378,9178,18384,9178,18382,9176xe" filled="true" fillcolor="#989898" stroked="false">
                <v:path arrowok="t"/>
                <v:fill type="solid"/>
              </v:shape>
              <v:shape style="position:absolute;left:18374;top:9165;width:24;height:18" coordorigin="18374,9165" coordsize="24,18" path="m18374,9170l18374,9173,18376,9173,18376,9176,18381,9176,18374,9170xe" filled="true" fillcolor="#989898" stroked="false">
                <v:path arrowok="t"/>
                <v:fill type="solid"/>
              </v:shape>
            </v:group>
            <v:group style="position:absolute;left:18395;top:9154;width:15;height:15" coordorigin="18395,9154" coordsize="15,15">
              <v:shape style="position:absolute;left:18395;top:9154;width:15;height:15" coordorigin="18395,9154" coordsize="15,15" path="m18405,9155l18405,9160,18403,9162,18402,9163,18396,9163,18400,9168,18403,9168,18403,9167,18406,9167,18406,9165,18408,9163,18408,9162,18410,9162,18410,9160,18405,9155xe" filled="true" fillcolor="#989898" stroked="false">
                <v:path arrowok="t"/>
                <v:fill type="solid"/>
              </v:shape>
              <v:shape style="position:absolute;left:18395;top:9154;width:15;height:15" coordorigin="18395,9154" coordsize="15,15" path="m18395,9162l18395,9163,18396,9163,18395,9162xe" filled="true" fillcolor="#989898" stroked="false">
                <v:path arrowok="t"/>
                <v:fill type="solid"/>
              </v:shape>
              <v:shape style="position:absolute;left:18395;top:9154;width:15;height:15" coordorigin="18395,9154" coordsize="15,15" path="m18403,9154l18405,9155,18403,9154xe" filled="true" fillcolor="#989898" stroked="false">
                <v:path arrowok="t"/>
                <v:fill type="solid"/>
              </v:shape>
            </v:group>
            <v:group style="position:absolute;left:18374;top:9147;width:36;height:29" coordorigin="18374,9147" coordsize="36,29">
              <v:shape style="position:absolute;left:18374;top:9147;width:36;height:29" coordorigin="18374,9147" coordsize="36,29" path="m18389,9159l18381,9159,18379,9160,18378,9162,18376,9163,18376,9165,18374,9165,18374,9170,18381,9176,18381,9173,18379,9173,18379,9167,18381,9167,18381,9165,18382,9163,18384,9163,18384,9162,18394,9162,18394,9160,18390,9160,18389,9159xe" filled="true" fillcolor="#989898" stroked="false">
                <v:path arrowok="t"/>
                <v:fill type="solid"/>
              </v:shape>
              <v:shape style="position:absolute;left:18374;top:9147;width:36;height:29" coordorigin="18374,9147" coordsize="36,29" path="m18395,9162l18389,9162,18389,9163,18390,9163,18392,9165,18398,9171,18398,9168,18397,9167,18399,9167,18395,9162xe" filled="true" fillcolor="#989898" stroked="false">
                <v:path arrowok="t"/>
                <v:fill type="solid"/>
              </v:shape>
              <v:shape style="position:absolute;left:18374;top:9147;width:36;height:29" coordorigin="18374,9147" coordsize="36,29" path="m18399,9167l18398,9167,18400,9168,18399,9167xe" filled="true" fillcolor="#989898" stroked="false">
                <v:path arrowok="t"/>
                <v:fill type="solid"/>
              </v:shape>
              <v:shape style="position:absolute;left:18374;top:9147;width:36;height:29" coordorigin="18374,9147" coordsize="36,29" path="m18395,9152l18389,9152,18389,9159,18390,9159,18390,9160,18394,9160,18394,9154,18395,9154,18395,9152xe" filled="true" fillcolor="#989898" stroked="false">
                <v:path arrowok="t"/>
                <v:fill type="solid"/>
              </v:shape>
              <v:shape style="position:absolute;left:18374;top:9147;width:36;height:29" coordorigin="18374,9147" coordsize="36,29" path="m18408,9152l18402,9152,18403,9154,18410,9160,18410,9155,18408,9155,18408,9152xe" filled="true" fillcolor="#989898" stroked="false">
                <v:path arrowok="t"/>
                <v:fill type="solid"/>
              </v:shape>
              <v:shape style="position:absolute;left:18374;top:9147;width:36;height:29" coordorigin="18374,9147" coordsize="36,29" path="m18406,9151l18390,9151,18390,9152,18406,9152,18406,9151xe" filled="true" fillcolor="#989898" stroked="false">
                <v:path arrowok="t"/>
                <v:fill type="solid"/>
              </v:shape>
              <v:shape style="position:absolute;left:18374;top:9147;width:36;height:29" coordorigin="18374,9147" coordsize="36,29" path="m18405,9149l18392,9149,18392,9151,18405,9151,18405,9149xe" filled="true" fillcolor="#989898" stroked="false">
                <v:path arrowok="t"/>
                <v:fill type="solid"/>
              </v:shape>
              <v:shape style="position:absolute;left:18374;top:9147;width:36;height:29" coordorigin="18374,9147" coordsize="36,29" path="m18402,9147l18394,9147,18394,9149,18403,9149,18402,9147xe" filled="true" fillcolor="#989898" stroked="false">
                <v:path arrowok="t"/>
                <v:fill type="solid"/>
              </v:shape>
            </v:group>
            <v:group style="position:absolute;left:18392;top:9187;width:8;height:8" coordorigin="18392,9187" coordsize="8,8">
              <v:shape style="position:absolute;left:18392;top:9187;width:8;height:8" coordorigin="18392,9187" coordsize="8,8" path="m18397,9187l18392,9191,18397,9195,18400,9191,18397,9187xe" filled="true" fillcolor="#989898" stroked="false">
                <v:path arrowok="t"/>
                <v:fill type="solid"/>
              </v:shape>
            </v:group>
            <v:group style="position:absolute;left:18421;top:9181;width:10;height:7" coordorigin="18421,9181" coordsize="10,7">
              <v:shape style="position:absolute;left:18421;top:9181;width:10;height:7" coordorigin="18421,9181" coordsize="10,7" path="m18424,9181l18421,9184,18421,9186,18424,9186,18425,9187,18430,9187,18427,9183,18424,9183,18424,9181xe" filled="true" fillcolor="#989898" stroked="false">
                <v:path arrowok="t"/>
                <v:fill type="solid"/>
              </v:shape>
            </v:group>
            <v:group style="position:absolute;left:18410;top:9183;width:31;height:29" coordorigin="18410,9183" coordsize="31,29">
              <v:shape style="position:absolute;left:18410;top:9183;width:31;height:29" coordorigin="18410,9183" coordsize="31,29" path="m18430,9183l18427,9183,18430,9187,18410,9208,18413,9211,18440,9184,18430,9184,18430,9183xe" filled="true" fillcolor="#989898" stroked="false">
                <v:path arrowok="t"/>
                <v:fill type="solid"/>
              </v:shape>
              <v:shape style="position:absolute;left:18410;top:9183;width:31;height:29" coordorigin="18410,9183" coordsize="31,29" path="m18438,9183l18435,9183,18435,9184,18440,9184,18438,9183xe" filled="true" fillcolor="#989898" stroked="false">
                <v:path arrowok="t"/>
                <v:fill type="solid"/>
              </v:shape>
            </v:group>
            <v:group style="position:absolute;left:18427;top:9203;width:36;height:31" coordorigin="18427,9203" coordsize="36,31">
              <v:shape style="position:absolute;left:18427;top:9203;width:36;height:31" coordorigin="18427,9203" coordsize="36,31" path="m18459,9203l18429,9210,18427,9213,18438,9224,18432,9230,18435,9234,18441,9227,18448,9227,18445,9224,18432,9213,18453,9208,18462,9206,18459,9203xe" filled="true" fillcolor="#989898" stroked="false">
                <v:path arrowok="t"/>
                <v:fill type="solid"/>
              </v:shape>
              <v:shape style="position:absolute;left:18427;top:9203;width:36;height:31" coordorigin="18427,9203" coordsize="36,31" path="m18448,9227l18441,9227,18445,9230,18448,9227xe" filled="true" fillcolor="#989898" stroked="false">
                <v:path arrowok="t"/>
                <v:fill type="solid"/>
              </v:shape>
            </v:group>
            <v:group style="position:absolute;left:18432;top:9206;width:31;height:18" coordorigin="18432,9206" coordsize="31,18">
              <v:shape style="position:absolute;left:18432;top:9206;width:31;height:18" coordorigin="18432,9206" coordsize="31,18" path="m18432,9213l18445,9224,18448,9221,18441,9221,18432,9213xe" filled="true" fillcolor="#989898" stroked="false">
                <v:path arrowok="t"/>
                <v:fill type="solid"/>
              </v:shape>
              <v:shape style="position:absolute;left:18432;top:9206;width:31;height:18" coordorigin="18432,9206" coordsize="31,18" path="m18462,9206l18453,9208,18441,9221,18448,9221,18462,9206xe" filled="true" fillcolor="#989898" stroked="false">
                <v:path arrowok="t"/>
                <v:fill type="solid"/>
              </v:shape>
              <v:shape style="position:absolute;left:17836;top:8547;width:107;height:110" type="#_x0000_t75" stroked="false">
                <v:imagedata r:id="rId403" o:title=""/>
              </v:shape>
              <v:shape style="position:absolute;left:17116;top:7997;width:234;height:304" type="#_x0000_t75" stroked="false">
                <v:imagedata r:id="rId404" o:title=""/>
              </v:shape>
              <v:shape style="position:absolute;left:16645;top:7356;width:108;height:112" type="#_x0000_t75" stroked="false">
                <v:imagedata r:id="rId405" o:title=""/>
              </v:shape>
              <v:shape style="position:absolute;left:17431;top:7736;width:108;height:110" type="#_x0000_t75" stroked="false">
                <v:imagedata r:id="rId406" o:title=""/>
              </v:shape>
            </v:group>
            <v:group style="position:absolute;left:18045;top:8417;width:40;height:34" coordorigin="18045,8417" coordsize="40,34">
              <v:shape style="position:absolute;left:18045;top:8417;width:40;height:34" coordorigin="18045,8417" coordsize="40,34" path="m18053,8446l18045,8446,18049,8451,18049,8449,18051,8449,18051,8448,18053,8448,18053,8446xe" filled="true" fillcolor="#989898" stroked="false">
                <v:path arrowok="t"/>
                <v:fill type="solid"/>
              </v:shape>
              <v:shape style="position:absolute;left:18045;top:8417;width:40;height:34" coordorigin="18045,8417" coordsize="40,34" path="m18056,8445l18048,8445,18046,8446,18054,8446,18056,8445xe" filled="true" fillcolor="#989898" stroked="false">
                <v:path arrowok="t"/>
                <v:fill type="solid"/>
              </v:shape>
              <v:shape style="position:absolute;left:18045;top:8417;width:40;height:34" coordorigin="18045,8417" coordsize="40,34" path="m18059,8443l18049,8443,18049,8445,18057,8445,18059,8443xe" filled="true" fillcolor="#989898" stroked="false">
                <v:path arrowok="t"/>
                <v:fill type="solid"/>
              </v:shape>
              <v:shape style="position:absolute;left:18045;top:8417;width:40;height:34" coordorigin="18045,8417" coordsize="40,34" path="m18062,8441l18051,8441,18051,8443,18061,8443,18062,8441xe" filled="true" fillcolor="#989898" stroked="false">
                <v:path arrowok="t"/>
                <v:fill type="solid"/>
              </v:shape>
              <v:shape style="position:absolute;left:18045;top:8417;width:40;height:34" coordorigin="18045,8417" coordsize="40,34" path="m18065,8440l18054,8440,18054,8441,18064,8441,18065,8440xe" filled="true" fillcolor="#989898" stroked="false">
                <v:path arrowok="t"/>
                <v:fill type="solid"/>
              </v:shape>
              <v:shape style="position:absolute;left:18045;top:8417;width:40;height:34" coordorigin="18045,8417" coordsize="40,34" path="m18070,8438l18057,8438,18057,8440,18068,8440,18070,8438xe" filled="true" fillcolor="#989898" stroked="false">
                <v:path arrowok="t"/>
                <v:fill type="solid"/>
              </v:shape>
              <v:shape style="position:absolute;left:18045;top:8417;width:40;height:34" coordorigin="18045,8417" coordsize="40,34" path="m18076,8437l18061,8437,18061,8438,18076,8438,18076,8437xe" filled="true" fillcolor="#989898" stroked="false">
                <v:path arrowok="t"/>
                <v:fill type="solid"/>
              </v:shape>
              <v:shape style="position:absolute;left:18045;top:8417;width:40;height:34" coordorigin="18045,8417" coordsize="40,34" path="m18068,8417l18065,8421,18078,8433,18070,8433,18070,8435,18065,8435,18064,8437,18083,8437,18084,8433,18068,8417xe" filled="true" fillcolor="#989898" stroked="false">
                <v:path arrowok="t"/>
                <v:fill type="solid"/>
              </v:shape>
            </v:group>
            <v:group style="position:absolute;left:18067;top:8461;width:24;height:18" coordorigin="18067,8461" coordsize="24,18">
              <v:shape style="position:absolute;left:18067;top:8461;width:24;height:18" coordorigin="18067,8461" coordsize="24,18" path="m18083,8477l18076,8477,18078,8478,18083,8478,18083,8477xe" filled="true" fillcolor="#989898" stroked="false">
                <v:path arrowok="t"/>
                <v:fill type="solid"/>
              </v:shape>
              <v:shape style="position:absolute;left:18067;top:8461;width:24;height:18" coordorigin="18067,8461" coordsize="24,18" path="m18086,8475l18073,8475,18073,8477,18086,8477,18086,8475xe" filled="true" fillcolor="#989898" stroked="false">
                <v:path arrowok="t"/>
                <v:fill type="solid"/>
              </v:shape>
              <v:shape style="position:absolute;left:18067;top:8461;width:24;height:18" coordorigin="18067,8461" coordsize="24,18" path="m18086,8462l18086,8464,18088,8465,18086,8467,18086,8469,18084,8470,18084,8472,18083,8472,18083,8473,18072,8473,18072,8475,18088,8475,18089,8473,18089,8472,18091,8470,18091,8467,18086,8462xe" filled="true" fillcolor="#989898" stroked="false">
                <v:path arrowok="t"/>
                <v:fill type="solid"/>
              </v:shape>
              <v:shape style="position:absolute;left:18067;top:8461;width:24;height:18" coordorigin="18067,8461" coordsize="24,18" path="m18075,8472l18070,8472,18070,8473,18076,8473,18075,8472xe" filled="true" fillcolor="#989898" stroked="false">
                <v:path arrowok="t"/>
                <v:fill type="solid"/>
              </v:shape>
              <v:shape style="position:absolute;left:18067;top:8461;width:24;height:18" coordorigin="18067,8461" coordsize="24,18" path="m18067,8465l18067,8469,18068,8469,18068,8472,18073,8472,18067,8465xe" filled="true" fillcolor="#989898" stroked="false">
                <v:path arrowok="t"/>
                <v:fill type="solid"/>
              </v:shape>
              <v:shape style="position:absolute;left:18067;top:8461;width:24;height:18" coordorigin="18067,8461" coordsize="24,18" path="m18084,8461l18086,8462,18084,8461xe" filled="true" fillcolor="#989898" stroked="false">
                <v:path arrowok="t"/>
                <v:fill type="solid"/>
              </v:shape>
            </v:group>
            <v:group style="position:absolute;left:18088;top:8449;width:15;height:15" coordorigin="18088,8449" coordsize="15,15">
              <v:shape style="position:absolute;left:18088;top:8449;width:15;height:15" coordorigin="18088,8449" coordsize="15,15" path="m18097,8451l18097,8456,18094,8459,18089,8459,18092,8464,18096,8464,18096,8462,18099,8462,18099,8461,18100,8459,18100,8457,18102,8457,18102,8456,18097,8451xe" filled="true" fillcolor="#989898" stroked="false">
                <v:path arrowok="t"/>
                <v:fill type="solid"/>
              </v:shape>
              <v:shape style="position:absolute;left:18088;top:8449;width:15;height:15" coordorigin="18088,8449" coordsize="15,15" path="m18088,8457l18088,8459,18089,8459,18088,8457xe" filled="true" fillcolor="#989898" stroked="false">
                <v:path arrowok="t"/>
                <v:fill type="solid"/>
              </v:shape>
              <v:shape style="position:absolute;left:18088;top:8449;width:15;height:15" coordorigin="18088,8449" coordsize="15,15" path="m18096,8449l18097,8451,18096,8449xe" filled="true" fillcolor="#989898" stroked="false">
                <v:path arrowok="t"/>
                <v:fill type="solid"/>
              </v:shape>
            </v:group>
            <v:group style="position:absolute;left:18067;top:8443;width:36;height:29" coordorigin="18067,8443" coordsize="36,29">
              <v:shape style="position:absolute;left:18067;top:8443;width:36;height:29" coordorigin="18067,8443" coordsize="36,29" path="m18081,8454l18073,8454,18072,8456,18068,8459,18068,8461,18067,8461,18067,8465,18073,8472,18073,8469,18072,8469,18072,8462,18073,8462,18073,8461,18075,8459,18076,8459,18076,8457,18086,8457,18086,8456,18083,8456,18081,8454xe" filled="true" fillcolor="#989898" stroked="false">
                <v:path arrowok="t"/>
                <v:fill type="solid"/>
              </v:shape>
              <v:shape style="position:absolute;left:18067;top:8443;width:36;height:29" coordorigin="18067,8443" coordsize="36,29" path="m18088,8457l18081,8457,18081,8459,18083,8459,18084,8461,18091,8467,18091,8464,18089,8462,18091,8462,18088,8457xe" filled="true" fillcolor="#989898" stroked="false">
                <v:path arrowok="t"/>
                <v:fill type="solid"/>
              </v:shape>
              <v:shape style="position:absolute;left:18067;top:8443;width:36;height:29" coordorigin="18067,8443" coordsize="36,29" path="m18091,8462l18091,8462,18092,8464,18091,8462xe" filled="true" fillcolor="#989898" stroked="false">
                <v:path arrowok="t"/>
                <v:fill type="solid"/>
              </v:shape>
              <v:shape style="position:absolute;left:18067;top:8443;width:36;height:29" coordorigin="18067,8443" coordsize="36,29" path="m18088,8448l18081,8448,18081,8454,18083,8454,18083,8456,18086,8456,18086,8449,18088,8449,18088,8448xe" filled="true" fillcolor="#989898" stroked="false">
                <v:path arrowok="t"/>
                <v:fill type="solid"/>
              </v:shape>
              <v:shape style="position:absolute;left:18067;top:8443;width:36;height:29" coordorigin="18067,8443" coordsize="36,29" path="m18100,8448l18094,8448,18096,8449,18102,8456,18102,8451,18100,8451,18100,8448xe" filled="true" fillcolor="#989898" stroked="false">
                <v:path arrowok="t"/>
                <v:fill type="solid"/>
              </v:shape>
              <v:shape style="position:absolute;left:18067;top:8443;width:36;height:29" coordorigin="18067,8443" coordsize="36,29" path="m18099,8446l18083,8446,18083,8448,18099,8448,18099,8446xe" filled="true" fillcolor="#989898" stroked="false">
                <v:path arrowok="t"/>
                <v:fill type="solid"/>
              </v:shape>
              <v:shape style="position:absolute;left:18067;top:8443;width:36;height:29" coordorigin="18067,8443" coordsize="36,29" path="m18097,8445l18084,8445,18084,8446,18097,8446,18097,8445xe" filled="true" fillcolor="#989898" stroked="false">
                <v:path arrowok="t"/>
                <v:fill type="solid"/>
              </v:shape>
              <v:shape style="position:absolute;left:18067;top:8443;width:36;height:29" coordorigin="18067,8443" coordsize="36,29" path="m18094,8443l18086,8443,18086,8445,18096,8445,18094,8443xe" filled="true" fillcolor="#989898" stroked="false">
                <v:path arrowok="t"/>
                <v:fill type="solid"/>
              </v:shape>
            </v:group>
            <v:group style="position:absolute;left:18084;top:8483;width:8;height:8" coordorigin="18084,8483" coordsize="8,8">
              <v:shape style="position:absolute;left:18084;top:8483;width:8;height:8" coordorigin="18084,8483" coordsize="8,8" path="m18089,8483l18084,8486,18089,8491,18092,8486,18089,8483xe" filled="true" fillcolor="#989898" stroked="false">
                <v:path arrowok="t"/>
                <v:fill type="solid"/>
              </v:shape>
            </v:group>
            <v:group style="position:absolute;left:18113;top:8477;width:10;height:7" coordorigin="18113,8477" coordsize="10,7">
              <v:shape style="position:absolute;left:18113;top:8477;width:10;height:7" coordorigin="18113,8477" coordsize="10,7" path="m18116,8477l18113,8480,18113,8481,18116,8481,18118,8483,18123,8483,18119,8478,18116,8478,18116,8477xe" filled="true" fillcolor="#989898" stroked="false">
                <v:path arrowok="t"/>
                <v:fill type="solid"/>
              </v:shape>
            </v:group>
            <v:group style="position:absolute;left:18102;top:8478;width:31;height:29" coordorigin="18102,8478" coordsize="31,29">
              <v:shape style="position:absolute;left:18102;top:8478;width:31;height:29" coordorigin="18102,8478" coordsize="31,29" path="m18123,8478l18119,8478,18123,8483,18102,8504,18105,8507,18132,8480,18123,8480,18123,8478xe" filled="true" fillcolor="#989898" stroked="false">
                <v:path arrowok="t"/>
                <v:fill type="solid"/>
              </v:shape>
              <v:shape style="position:absolute;left:18102;top:8478;width:31;height:29" coordorigin="18102,8478" coordsize="31,29" path="m18131,8478l18127,8478,18127,8480,18132,8480,18131,8478xe" filled="true" fillcolor="#989898" stroked="false">
                <v:path arrowok="t"/>
                <v:fill type="solid"/>
              </v:shape>
            </v:group>
            <v:group style="position:absolute;left:18132;top:8497;width:12;height:7" coordorigin="18132,8497" coordsize="12,7">
              <v:shape style="position:absolute;left:18132;top:8497;width:12;height:7" coordorigin="18132,8497" coordsize="12,7" path="m18137,8497l18135,8497,18132,8500,18134,8500,18135,8502,18139,8502,18140,8504,18143,8504,18139,8499,18137,8497xe" filled="true" fillcolor="#989898" stroked="false">
                <v:path arrowok="t"/>
                <v:fill type="solid"/>
              </v:shape>
            </v:group>
            <v:group style="position:absolute;left:18123;top:8499;width:31;height:29" coordorigin="18123,8499" coordsize="31,29">
              <v:shape style="position:absolute;left:18123;top:8499;width:31;height:29" coordorigin="18123,8499" coordsize="31,29" path="m18150,8499l18139,8499,18143,8504,18123,8524,18126,8528,18153,8500,18150,8499xe" filled="true" fillcolor="#989898" stroked="false">
                <v:path arrowok="t"/>
                <v:fill type="solid"/>
              </v:shape>
              <v:shape style="position:absolute;left:20100;top:9552;width:108;height:110" type="#_x0000_t75" stroked="false">
                <v:imagedata r:id="rId407" o:title=""/>
              </v:shape>
              <v:shape style="position:absolute;left:19651;top:9724;width:108;height:115" type="#_x0000_t75" stroked="false">
                <v:imagedata r:id="rId408" o:title=""/>
              </v:shape>
              <v:shape style="position:absolute;left:19146;top:9740;width:112;height:110" type="#_x0000_t75" stroked="false">
                <v:imagedata r:id="rId409" o:title=""/>
              </v:shape>
              <v:shape style="position:absolute;left:19041;top:9366;width:113;height:105" type="#_x0000_t75" stroked="false">
                <v:imagedata r:id="rId410" o:title=""/>
              </v:shape>
              <v:shape style="position:absolute;left:18757;top:9487;width:112;height:110" type="#_x0000_t75" stroked="false">
                <v:imagedata r:id="rId411" o:title=""/>
              </v:shape>
              <v:shape style="position:absolute;left:19472;top:9175;width:108;height:110" type="#_x0000_t75" stroked="false">
                <v:imagedata r:id="rId412" o:title=""/>
              </v:shape>
              <v:shape style="position:absolute;left:19896;top:9018;width:108;height:110" type="#_x0000_t75" stroked="false">
                <v:imagedata r:id="rId413" o:title=""/>
              </v:shape>
              <v:shape style="position:absolute;left:15707;top:6228;width:108;height:110" type="#_x0000_t75" stroked="false">
                <v:imagedata r:id="rId414" o:title=""/>
              </v:shape>
              <v:shape style="position:absolute;left:18578;top:8614;width:107;height:110" type="#_x0000_t75" stroked="false">
                <v:imagedata r:id="rId415" o:title=""/>
              </v:shape>
              <v:shape style="position:absolute;left:19723;top:8677;width:107;height:110" type="#_x0000_t75" stroked="false">
                <v:imagedata r:id="rId416" o:title=""/>
              </v:shape>
              <v:shape style="position:absolute;left:19034;top:8762;width:108;height:110" type="#_x0000_t75" stroked="false">
                <v:imagedata r:id="rId417" o:title=""/>
              </v:shape>
              <v:shape style="position:absolute;left:18708;top:8982;width:108;height:112" type="#_x0000_t75" stroked="false">
                <v:imagedata r:id="rId418" o:title=""/>
              </v:shape>
            </v:group>
            <v:group style="position:absolute;left:15646;top:5831;width:40;height:34" coordorigin="15646,5831" coordsize="40,34">
              <v:shape style="position:absolute;left:15646;top:5831;width:40;height:34" coordorigin="15646,5831" coordsize="40,34" path="m15654,5860l15646,5860,15651,5865,15651,5863,15653,5863,15653,5861,15654,5861,15654,5860xe" filled="true" fillcolor="#989898" stroked="false">
                <v:path arrowok="t"/>
                <v:fill type="solid"/>
              </v:shape>
              <v:shape style="position:absolute;left:15646;top:5831;width:40;height:34" coordorigin="15646,5831" coordsize="40,34" path="m15657,5858l15649,5858,15648,5860,15656,5860,15657,5858xe" filled="true" fillcolor="#989898" stroked="false">
                <v:path arrowok="t"/>
                <v:fill type="solid"/>
              </v:shape>
              <v:shape style="position:absolute;left:15646;top:5831;width:40;height:34" coordorigin="15646,5831" coordsize="40,34" path="m15661,5857l15651,5857,15651,5858,15659,5858,15661,5857xe" filled="true" fillcolor="#989898" stroked="false">
                <v:path arrowok="t"/>
                <v:fill type="solid"/>
              </v:shape>
              <v:shape style="position:absolute;left:15646;top:5831;width:40;height:34" coordorigin="15646,5831" coordsize="40,34" path="m15664,5855l15653,5855,15653,5857,15662,5857,15664,5855xe" filled="true" fillcolor="#989898" stroked="false">
                <v:path arrowok="t"/>
                <v:fill type="solid"/>
              </v:shape>
              <v:shape style="position:absolute;left:15646;top:5831;width:40;height:34" coordorigin="15646,5831" coordsize="40,34" path="m15667,5853l15656,5853,15656,5855,15665,5855,15667,5853xe" filled="true" fillcolor="#989898" stroked="false">
                <v:path arrowok="t"/>
                <v:fill type="solid"/>
              </v:shape>
              <v:shape style="position:absolute;left:15646;top:5831;width:40;height:34" coordorigin="15646,5831" coordsize="40,34" path="m15672,5852l15659,5852,15659,5853,15670,5853,15672,5852xe" filled="true" fillcolor="#989898" stroked="false">
                <v:path arrowok="t"/>
                <v:fill type="solid"/>
              </v:shape>
              <v:shape style="position:absolute;left:15646;top:5831;width:40;height:34" coordorigin="15646,5831" coordsize="40,34" path="m15678,5850l15662,5850,15662,5852,15678,5852,15678,5850xe" filled="true" fillcolor="#989898" stroked="false">
                <v:path arrowok="t"/>
                <v:fill type="solid"/>
              </v:shape>
              <v:shape style="position:absolute;left:15646;top:5831;width:40;height:34" coordorigin="15646,5831" coordsize="40,34" path="m15670,5831l15667,5834,15680,5847,15672,5847,15672,5849,15667,5849,15665,5850,15684,5850,15686,5847,15670,5831xe" filled="true" fillcolor="#989898" stroked="false">
                <v:path arrowok="t"/>
                <v:fill type="solid"/>
              </v:shape>
            </v:group>
            <v:group style="position:absolute;left:15668;top:5852;width:40;height:34" coordorigin="15668,5852" coordsize="40,34">
              <v:shape style="position:absolute;left:15668;top:5852;width:40;height:34" coordorigin="15668,5852" coordsize="40,34" path="m15680,5879l15672,5879,15670,5881,15668,5881,15668,5882,15672,5885,15673,5884,15675,5884,15675,5882,15676,5882,15678,5881,15680,5879xe" filled="true" fillcolor="#989898" stroked="false">
                <v:path arrowok="t"/>
                <v:fill type="solid"/>
              </v:shape>
              <v:shape style="position:absolute;left:15668;top:5852;width:40;height:34" coordorigin="15668,5852" coordsize="40,34" path="m15683,5877l15673,5877,15673,5879,15681,5879,15683,5877xe" filled="true" fillcolor="#989898" stroked="false">
                <v:path arrowok="t"/>
                <v:fill type="solid"/>
              </v:shape>
              <v:shape style="position:absolute;left:15668;top:5852;width:40;height:34" coordorigin="15668,5852" coordsize="40,34" path="m15686,5876l15676,5876,15675,5877,15686,5877,15686,5876xe" filled="true" fillcolor="#989898" stroked="false">
                <v:path arrowok="t"/>
                <v:fill type="solid"/>
              </v:shape>
              <v:shape style="position:absolute;left:15668;top:5852;width:40;height:34" coordorigin="15668,5852" coordsize="40,34" path="m15691,5874l15680,5874,15678,5876,15689,5876,15691,5874xe" filled="true" fillcolor="#989898" stroked="false">
                <v:path arrowok="t"/>
                <v:fill type="solid"/>
              </v:shape>
              <v:shape style="position:absolute;left:15668;top:5852;width:40;height:34" coordorigin="15668,5852" coordsize="40,34" path="m15696,5873l15681,5873,15681,5874,15694,5874,15696,5873xe" filled="true" fillcolor="#989898" stroked="false">
                <v:path arrowok="t"/>
                <v:fill type="solid"/>
              </v:shape>
              <v:shape style="position:absolute;left:15668;top:5852;width:40;height:34" coordorigin="15668,5852" coordsize="40,34" path="m15691,5852l15688,5855,15700,5868,15697,5868,15697,5869,15691,5869,15689,5871,15686,5871,15684,5873,15704,5873,15705,5871,15708,5869,15691,5852xe" filled="true" fillcolor="#989898" stroked="false">
                <v:path arrowok="t"/>
                <v:fill type="solid"/>
              </v:shape>
            </v:group>
            <v:group style="position:absolute;left:15686;top:5897;width:8;height:8" coordorigin="15686,5897" coordsize="8,8">
              <v:shape style="position:absolute;left:15686;top:5897;width:8;height:8" coordorigin="15686,5897" coordsize="8,8" path="m15691,5897l15686,5900,15691,5905,15694,5900,15691,5897xe" filled="true" fillcolor="#989898" stroked="false">
                <v:path arrowok="t"/>
                <v:fill type="solid"/>
              </v:shape>
            </v:group>
            <v:group style="position:absolute;left:15700;top:5893;width:36;height:29" coordorigin="15700,5893" coordsize="36,29">
              <v:shape style="position:absolute;left:15700;top:5893;width:36;height:29" coordorigin="15700,5893" coordsize="36,29" path="m15732,5893l15704,5898,15700,5901,15711,5912,15705,5919,15708,5922,15715,5916,15721,5916,15718,5912,15707,5901,15726,5898,15735,5895,15732,5893xe" filled="true" fillcolor="#989898" stroked="false">
                <v:path arrowok="t"/>
                <v:fill type="solid"/>
              </v:shape>
              <v:shape style="position:absolute;left:15700;top:5893;width:36;height:29" coordorigin="15700,5893" coordsize="36,29" path="m15721,5916l15715,5916,15718,5919,15721,5916xe" filled="true" fillcolor="#989898" stroked="false">
                <v:path arrowok="t"/>
                <v:fill type="solid"/>
              </v:shape>
            </v:group>
            <v:group style="position:absolute;left:15707;top:5895;width:29;height:18" coordorigin="15707,5895" coordsize="29,18">
              <v:shape style="position:absolute;left:15707;top:5895;width:29;height:18" coordorigin="15707,5895" coordsize="29,18" path="m15735,5895l15726,5898,15715,5909,15718,5912,15735,5895xe" filled="true" fillcolor="#989898" stroked="false">
                <v:path arrowok="t"/>
                <v:fill type="solid"/>
              </v:shape>
              <v:shape style="position:absolute;left:15707;top:5895;width:29;height:18" coordorigin="15707,5895" coordsize="29,18" path="m15707,5901l15715,5909,15707,5901xe" filled="true" fillcolor="#989898" stroked="false">
                <v:path arrowok="t"/>
                <v:fill type="solid"/>
              </v:shape>
            </v:group>
            <v:group style="position:absolute;left:15719;top:5924;width:12;height:18" coordorigin="15719,5924" coordsize="12,18">
              <v:shape style="position:absolute;left:15719;top:5924;width:12;height:18" coordorigin="15719,5924" coordsize="12,18" path="m15721,5924l15721,5925,15719,5925,15719,5933,15721,5935,15721,5936,15723,5938,15724,5938,15724,5939,15727,5939,15729,5941,15731,5941,15726,5935,15724,5933,15724,5931,15723,5930,15724,5930,15724,5927,15726,5925,15721,5924xe" filled="true" fillcolor="#989898" stroked="false">
                <v:path arrowok="t"/>
                <v:fill type="solid"/>
              </v:shape>
            </v:group>
            <v:group style="position:absolute;left:15729;top:5919;width:13;height:12" coordorigin="15729,5919" coordsize="13,12">
              <v:shape style="position:absolute;left:15729;top:5919;width:13;height:12" coordorigin="15729,5919" coordsize="13,12" path="m15729,5919l15729,5924,15731,5925,15731,5927,15732,5928,15734,5928,15735,5930,15742,5930,15739,5927,15737,5927,15735,5925,15729,5919xe" filled="true" fillcolor="#989898" stroked="false">
                <v:path arrowok="t"/>
                <v:fill type="solid"/>
              </v:shape>
            </v:group>
            <v:group style="position:absolute;left:15729;top:5908;width:20;height:18" coordorigin="15729,5908" coordsize="20,18">
              <v:shape style="position:absolute;left:15729;top:5908;width:20;height:18" coordorigin="15729,5908" coordsize="20,18" path="m15737,5912l15731,5912,15731,5916,15729,5916,15729,5919,15735,5925,15734,5924,15734,5917,15735,5916,15735,5914,15737,5914,15737,5912xe" filled="true" fillcolor="#989898" stroked="false">
                <v:path arrowok="t"/>
                <v:fill type="solid"/>
              </v:shape>
              <v:shape style="position:absolute;left:15729;top:5908;width:20;height:18" coordorigin="15729,5908" coordsize="20,18" path="m15747,5912l15748,5914,15747,5912xe" filled="true" fillcolor="#989898" stroked="false">
                <v:path arrowok="t"/>
                <v:fill type="solid"/>
              </v:shape>
              <v:shape style="position:absolute;left:15729;top:5908;width:20;height:18" coordorigin="15729,5908" coordsize="20,18" path="m15742,5911l15732,5911,15732,5912,15740,5912,15742,5911xe" filled="true" fillcolor="#989898" stroked="false">
                <v:path arrowok="t"/>
                <v:fill type="solid"/>
              </v:shape>
              <v:shape style="position:absolute;left:15729;top:5908;width:20;height:18" coordorigin="15729,5908" coordsize="20,18" path="m15742,5908l15737,5908,15735,5909,15734,5909,15734,5911,15745,5911,15745,5912,15746,5912,15742,5908xe" filled="true" fillcolor="#989898" stroked="false">
                <v:path arrowok="t"/>
                <v:fill type="solid"/>
              </v:shape>
            </v:group>
            <v:group style="position:absolute;left:15726;top:5908;width:29;height:34" coordorigin="15726,5908" coordsize="29,34">
              <v:shape style="position:absolute;left:15726;top:5908;width:29;height:34" coordorigin="15726,5908" coordsize="29,34" path="m15726,5935l15731,5941,15734,5941,15735,5939,15739,5939,15739,5938,15740,5938,15742,5936,15727,5936,15726,5935xe" filled="true" fillcolor="#989898" stroked="false">
                <v:path arrowok="t"/>
                <v:fill type="solid"/>
              </v:shape>
              <v:shape style="position:absolute;left:15726;top:5908;width:29;height:34" coordorigin="15726,5908" coordsize="29,34" path="m15743,5935l15735,5935,15734,5936,15743,5936,15743,5935xe" filled="true" fillcolor="#989898" stroked="false">
                <v:path arrowok="t"/>
                <v:fill type="solid"/>
              </v:shape>
              <v:shape style="position:absolute;left:15726;top:5908;width:29;height:34" coordorigin="15726,5908" coordsize="29,34" path="m15747,5931l15740,5931,15739,5933,15737,5935,15745,5935,15745,5933,15747,5933,15747,5931xe" filled="true" fillcolor="#989898" stroked="false">
                <v:path arrowok="t"/>
                <v:fill type="solid"/>
              </v:shape>
              <v:shape style="position:absolute;left:15726;top:5908;width:29;height:34" coordorigin="15726,5908" coordsize="29,34" path="m15739,5927l15742,5930,15742,5931,15748,5931,15748,5930,15750,5930,15750,5928,15740,5928,15739,5927xe" filled="true" fillcolor="#989898" stroked="false">
                <v:path arrowok="t"/>
                <v:fill type="solid"/>
              </v:shape>
              <v:shape style="position:absolute;left:15726;top:5908;width:29;height:34" coordorigin="15726,5908" coordsize="29,34" path="m15751,5925l15745,5925,15745,5927,15742,5927,15740,5928,15750,5928,15751,5927,15751,5925xe" filled="true" fillcolor="#989898" stroked="false">
                <v:path arrowok="t"/>
                <v:fill type="solid"/>
              </v:shape>
              <v:shape style="position:absolute;left:15726;top:5908;width:29;height:34" coordorigin="15726,5908" coordsize="29,34" path="m15748,5908l15742,5908,15748,5914,15750,5916,15750,5920,15748,5922,15748,5924,15747,5925,15753,5925,15753,5920,15755,5919,15753,5917,15753,5914,15751,5912,15751,5911,15750,5911,15750,5909,15748,5909,15748,5908xe" filled="true" fillcolor="#989898" stroked="false">
                <v:path arrowok="t"/>
                <v:fill type="solid"/>
              </v:shape>
              <v:shape style="position:absolute;left:16228;top:6763;width:108;height:115" type="#_x0000_t75" stroked="false">
                <v:imagedata r:id="rId419" o:title=""/>
              </v:shape>
              <v:shape style="position:absolute;left:15653;top:7358;width:236;height:317" type="#_x0000_t75" stroked="false">
                <v:imagedata r:id="rId420" o:title=""/>
              </v:shape>
            </v:group>
            <v:group style="position:absolute;left:16287;top:7133;width:40;height:34" coordorigin="16287,7133" coordsize="40,34">
              <v:shape style="position:absolute;left:16287;top:7133;width:40;height:34" coordorigin="16287,7133" coordsize="40,34" path="m16295,7162l16287,7162,16292,7167,16292,7165,16293,7165,16293,7163,16295,7163,16295,7162xe" filled="true" fillcolor="#989898" stroked="false">
                <v:path arrowok="t"/>
                <v:fill type="solid"/>
              </v:shape>
              <v:shape style="position:absolute;left:16287;top:7133;width:40;height:34" coordorigin="16287,7133" coordsize="40,34" path="m16298,7160l16290,7160,16288,7162,16296,7162,16298,7160xe" filled="true" fillcolor="#989898" stroked="false">
                <v:path arrowok="t"/>
                <v:fill type="solid"/>
              </v:shape>
              <v:shape style="position:absolute;left:16287;top:7133;width:40;height:34" coordorigin="16287,7133" coordsize="40,34" path="m16301,7159l16292,7159,16292,7160,16300,7160,16301,7159xe" filled="true" fillcolor="#989898" stroked="false">
                <v:path arrowok="t"/>
                <v:fill type="solid"/>
              </v:shape>
              <v:shape style="position:absolute;left:16287;top:7133;width:40;height:34" coordorigin="16287,7133" coordsize="40,34" path="m16304,7157l16293,7157,16293,7159,16303,7159,16304,7157xe" filled="true" fillcolor="#989898" stroked="false">
                <v:path arrowok="t"/>
                <v:fill type="solid"/>
              </v:shape>
              <v:shape style="position:absolute;left:16287;top:7133;width:40;height:34" coordorigin="16287,7133" coordsize="40,34" path="m16308,7155l16296,7155,16296,7157,16306,7157,16308,7155xe" filled="true" fillcolor="#989898" stroked="false">
                <v:path arrowok="t"/>
                <v:fill type="solid"/>
              </v:shape>
              <v:shape style="position:absolute;left:16287;top:7133;width:40;height:34" coordorigin="16287,7133" coordsize="40,34" path="m16312,7154l16300,7154,16300,7155,16311,7155,16312,7154xe" filled="true" fillcolor="#989898" stroked="false">
                <v:path arrowok="t"/>
                <v:fill type="solid"/>
              </v:shape>
              <v:shape style="position:absolute;left:16287;top:7133;width:40;height:34" coordorigin="16287,7133" coordsize="40,34" path="m16319,7152l16303,7152,16303,7154,16319,7154,16319,7152xe" filled="true" fillcolor="#989898" stroked="false">
                <v:path arrowok="t"/>
                <v:fill type="solid"/>
              </v:shape>
              <v:shape style="position:absolute;left:16287;top:7133;width:40;height:34" coordorigin="16287,7133" coordsize="40,34" path="m16311,7133l16308,7136,16320,7149,16312,7149,16312,7151,16308,7151,16306,7152,16325,7152,16327,7149,16311,7133xe" filled="true" fillcolor="#989898" stroked="false">
                <v:path arrowok="t"/>
                <v:fill type="solid"/>
              </v:shape>
            </v:group>
            <v:group style="position:absolute;left:16309;top:7176;width:24;height:18" coordorigin="16309,7176" coordsize="24,18">
              <v:shape style="position:absolute;left:16309;top:7176;width:24;height:18" coordorigin="16309,7176" coordsize="24,18" path="m16325,7192l16319,7192,16320,7194,16325,7194,16325,7192xe" filled="true" fillcolor="#989898" stroked="false">
                <v:path arrowok="t"/>
                <v:fill type="solid"/>
              </v:shape>
              <v:shape style="position:absolute;left:16309;top:7176;width:24;height:18" coordorigin="16309,7176" coordsize="24,18" path="m16328,7191l16315,7191,16315,7192,16328,7192,16328,7191xe" filled="true" fillcolor="#989898" stroked="false">
                <v:path arrowok="t"/>
                <v:fill type="solid"/>
              </v:shape>
              <v:shape style="position:absolute;left:16309;top:7176;width:24;height:18" coordorigin="16309,7176" coordsize="24,18" path="m16328,7178l16328,7179,16330,7181,16328,7183,16328,7184,16327,7186,16327,7187,16325,7187,16325,7189,16314,7189,16314,7191,16330,7191,16331,7189,16331,7187,16333,7186,16333,7183,16328,7178xe" filled="true" fillcolor="#989898" stroked="false">
                <v:path arrowok="t"/>
                <v:fill type="solid"/>
              </v:shape>
              <v:shape style="position:absolute;left:16309;top:7176;width:24;height:18" coordorigin="16309,7176" coordsize="24,18" path="m16317,7187l16312,7187,16312,7189,16319,7189,16317,7187xe" filled="true" fillcolor="#989898" stroked="false">
                <v:path arrowok="t"/>
                <v:fill type="solid"/>
              </v:shape>
              <v:shape style="position:absolute;left:16309;top:7176;width:24;height:18" coordorigin="16309,7176" coordsize="24,18" path="m16309,7181l16309,7184,16311,7184,16311,7187,16315,7187,16309,7181xe" filled="true" fillcolor="#989898" stroked="false">
                <v:path arrowok="t"/>
                <v:fill type="solid"/>
              </v:shape>
              <v:shape style="position:absolute;left:16309;top:7176;width:24;height:18" coordorigin="16309,7176" coordsize="24,18" path="m16327,7176l16328,7178,16327,7176xe" filled="true" fillcolor="#989898" stroked="false">
                <v:path arrowok="t"/>
                <v:fill type="solid"/>
              </v:shape>
            </v:group>
            <v:group style="position:absolute;left:16330;top:7165;width:15;height:15" coordorigin="16330,7165" coordsize="15,15">
              <v:shape style="position:absolute;left:16330;top:7165;width:15;height:15" coordorigin="16330,7165" coordsize="15,15" path="m16338,7165l16339,7167,16339,7171,16338,7173,16336,7175,16331,7175,16335,7179,16338,7179,16338,7178,16341,7178,16341,7176,16343,7175,16343,7173,16344,7173,16344,7171,16338,7165xe" filled="true" fillcolor="#989898" stroked="false">
                <v:path arrowok="t"/>
                <v:fill type="solid"/>
              </v:shape>
              <v:shape style="position:absolute;left:16330;top:7165;width:15;height:15" coordorigin="16330,7165" coordsize="15,15" path="m16330,7173l16330,7175,16331,7175,16330,7173xe" filled="true" fillcolor="#989898" stroked="false">
                <v:path arrowok="t"/>
                <v:fill type="solid"/>
              </v:shape>
            </v:group>
            <v:group style="position:absolute;left:16309;top:7159;width:36;height:29" coordorigin="16309,7159" coordsize="36,29">
              <v:shape style="position:absolute;left:16309;top:7159;width:36;height:29" coordorigin="16309,7159" coordsize="36,29" path="m16323,7170l16315,7170,16314,7171,16312,7173,16311,7175,16311,7176,16309,7176,16309,7181,16315,7187,16315,7184,16314,7184,16314,7178,16315,7178,16315,7176,16317,7175,16319,7175,16319,7173,16328,7173,16328,7171,16325,7171,16323,7170xe" filled="true" fillcolor="#989898" stroked="false">
                <v:path arrowok="t"/>
                <v:fill type="solid"/>
              </v:shape>
              <v:shape style="position:absolute;left:16309;top:7159;width:36;height:29" coordorigin="16309,7159" coordsize="36,29" path="m16330,7173l16323,7173,16323,7175,16325,7175,16327,7176,16333,7183,16333,7179,16331,7178,16333,7178,16330,7173xe" filled="true" fillcolor="#989898" stroked="false">
                <v:path arrowok="t"/>
                <v:fill type="solid"/>
              </v:shape>
              <v:shape style="position:absolute;left:16309;top:7159;width:36;height:29" coordorigin="16309,7159" coordsize="36,29" path="m16333,7178l16333,7178,16335,7179,16333,7178xe" filled="true" fillcolor="#989898" stroked="false">
                <v:path arrowok="t"/>
                <v:fill type="solid"/>
              </v:shape>
              <v:shape style="position:absolute;left:16309;top:7159;width:36;height:29" coordorigin="16309,7159" coordsize="36,29" path="m16330,7163l16323,7163,16323,7170,16325,7170,16325,7171,16328,7171,16328,7165,16330,7165,16330,7163xe" filled="true" fillcolor="#989898" stroked="false">
                <v:path arrowok="t"/>
                <v:fill type="solid"/>
              </v:shape>
              <v:shape style="position:absolute;left:16309;top:7159;width:36;height:29" coordorigin="16309,7159" coordsize="36,29" path="m16343,7163l16336,7163,16338,7165,16344,7171,16344,7167,16343,7167,16343,7163xe" filled="true" fillcolor="#989898" stroked="false">
                <v:path arrowok="t"/>
                <v:fill type="solid"/>
              </v:shape>
              <v:shape style="position:absolute;left:16309;top:7159;width:36;height:29" coordorigin="16309,7159" coordsize="36,29" path="m16341,7162l16325,7162,16325,7163,16341,7163,16341,7162xe" filled="true" fillcolor="#989898" stroked="false">
                <v:path arrowok="t"/>
                <v:fill type="solid"/>
              </v:shape>
              <v:shape style="position:absolute;left:16309;top:7159;width:36;height:29" coordorigin="16309,7159" coordsize="36,29" path="m16339,7160l16327,7160,16327,7162,16339,7162,16339,7160xe" filled="true" fillcolor="#989898" stroked="false">
                <v:path arrowok="t"/>
                <v:fill type="solid"/>
              </v:shape>
              <v:shape style="position:absolute;left:16309;top:7159;width:36;height:29" coordorigin="16309,7159" coordsize="36,29" path="m16336,7159l16328,7159,16328,7160,16338,7160,16336,7159xe" filled="true" fillcolor="#989898" stroked="false">
                <v:path arrowok="t"/>
                <v:fill type="solid"/>
              </v:shape>
            </v:group>
            <v:group style="position:absolute;left:16327;top:7198;width:8;height:8" coordorigin="16327,7198" coordsize="8,8">
              <v:shape style="position:absolute;left:16327;top:7198;width:8;height:8" coordorigin="16327,7198" coordsize="8,8" path="m16331,7198l16327,7202,16331,7206,16335,7202,16331,7198xe" filled="true" fillcolor="#989898" stroked="false">
                <v:path arrowok="t"/>
                <v:fill type="solid"/>
              </v:shape>
            </v:group>
            <v:group style="position:absolute;left:16355;top:7192;width:10;height:7" coordorigin="16355,7192" coordsize="10,7">
              <v:shape style="position:absolute;left:16355;top:7192;width:10;height:7" coordorigin="16355,7192" coordsize="10,7" path="m16359,7192l16355,7195,16355,7197,16359,7197,16360,7198,16365,7198,16362,7194,16359,7194,16359,7192xe" filled="true" fillcolor="#989898" stroked="false">
                <v:path arrowok="t"/>
                <v:fill type="solid"/>
              </v:shape>
            </v:group>
            <v:group style="position:absolute;left:16344;top:7194;width:31;height:29" coordorigin="16344,7194" coordsize="31,29">
              <v:shape style="position:absolute;left:16344;top:7194;width:31;height:29" coordorigin="16344,7194" coordsize="31,29" path="m16365,7194l16362,7194,16365,7198,16344,7219,16347,7222,16374,7195,16365,7195,16365,7194xe" filled="true" fillcolor="#989898" stroked="false">
                <v:path arrowok="t"/>
                <v:fill type="solid"/>
              </v:shape>
              <v:shape style="position:absolute;left:16344;top:7194;width:31;height:29" coordorigin="16344,7194" coordsize="31,29" path="m16373,7194l16370,7194,16370,7195,16374,7195,16373,7194xe" filled="true" fillcolor="#989898" stroked="false">
                <v:path arrowok="t"/>
                <v:fill type="solid"/>
              </v:shape>
            </v:group>
            <v:group style="position:absolute;left:16355;top:7216;width:40;height:32" coordorigin="16355,7216" coordsize="40,32">
              <v:shape style="position:absolute;left:16355;top:7216;width:40;height:32" coordorigin="16355,7216" coordsize="40,32" path="m16394,7226l16387,7226,16387,7227,16360,7227,16359,7229,16357,7229,16355,7230,16373,7248,16376,7245,16363,7232,16387,7232,16389,7230,16390,7230,16392,7229,16394,7227,16394,7226xe" filled="true" fillcolor="#989898" stroked="false">
                <v:path arrowok="t"/>
                <v:fill type="solid"/>
              </v:shape>
              <v:shape style="position:absolute;left:16355;top:7216;width:40;height:32" coordorigin="16355,7216" coordsize="40,32" path="m16390,7218l16390,7224,16389,7224,16389,7226,16395,7226,16395,7222,16390,7218xe" filled="true" fillcolor="#989898" stroked="false">
                <v:path arrowok="t"/>
                <v:fill type="solid"/>
              </v:shape>
              <v:shape style="position:absolute;left:16355;top:7216;width:40;height:32" coordorigin="16355,7216" coordsize="40,32" path="m16389,7216l16390,7218,16389,7216xe" filled="true" fillcolor="#989898" stroked="false">
                <v:path arrowok="t"/>
                <v:fill type="solid"/>
              </v:shape>
            </v:group>
            <v:group style="position:absolute;left:16374;top:7208;width:21;height:15" coordorigin="16374,7208" coordsize="21,15">
              <v:shape style="position:absolute;left:16374;top:7208;width:21;height:15" coordorigin="16374,7208" coordsize="21,15" path="m16392,7213l16386,7213,16386,7214,16387,7214,16389,7216,16395,7222,16395,7218,16394,7218,16394,7216,16392,7214,16392,7213xe" filled="true" fillcolor="#989898" stroked="false">
                <v:path arrowok="t"/>
                <v:fill type="solid"/>
              </v:shape>
              <v:shape style="position:absolute;left:16374;top:7208;width:21;height:15" coordorigin="16374,7208" coordsize="21,15" path="m16390,7211l16374,7211,16378,7216,16379,7214,16381,7214,16381,7213,16390,7213,16390,7211xe" filled="true" fillcolor="#989898" stroked="false">
                <v:path arrowok="t"/>
                <v:fill type="solid"/>
              </v:shape>
              <v:shape style="position:absolute;left:16374;top:7208;width:21;height:15" coordorigin="16374,7208" coordsize="21,15" path="m16387,7210l16378,7210,16376,7211,16389,7211,16387,7210xe" filled="true" fillcolor="#989898" stroked="false">
                <v:path arrowok="t"/>
                <v:fill type="solid"/>
              </v:shape>
              <v:shape style="position:absolute;left:16374;top:7208;width:21;height:15" coordorigin="16374,7208" coordsize="21,15" path="m16384,7208l16381,7208,16381,7210,16384,7210,16384,7208xe" filled="true" fillcolor="#989898" stroked="false">
                <v:path arrowok="t"/>
                <v:fill type="solid"/>
              </v:shape>
            </v:group>
            <v:group style="position:absolute;left:15742;top:6927;width:40;height:34" coordorigin="15742,6927" coordsize="40,34">
              <v:shape style="position:absolute;left:15742;top:6927;width:40;height:34" coordorigin="15742,6927" coordsize="40,34" path="m15750,6956l15742,6956,15747,6961,15747,6959,15748,6959,15748,6958,15750,6958,15750,6956xe" filled="true" fillcolor="#989898" stroked="false">
                <v:path arrowok="t"/>
                <v:fill type="solid"/>
              </v:shape>
              <v:shape style="position:absolute;left:15742;top:6927;width:40;height:34" coordorigin="15742,6927" coordsize="40,34" path="m15753,6955l15745,6955,15743,6956,15751,6956,15753,6955xe" filled="true" fillcolor="#989898" stroked="false">
                <v:path arrowok="t"/>
                <v:fill type="solid"/>
              </v:shape>
              <v:shape style="position:absolute;left:15742;top:6927;width:40;height:34" coordorigin="15742,6927" coordsize="40,34" path="m15756,6953l15747,6953,15747,6955,15755,6955,15756,6953xe" filled="true" fillcolor="#989898" stroked="false">
                <v:path arrowok="t"/>
                <v:fill type="solid"/>
              </v:shape>
              <v:shape style="position:absolute;left:15742;top:6927;width:40;height:34" coordorigin="15742,6927" coordsize="40,34" path="m15759,6951l15748,6951,15748,6953,15758,6953,15759,6951xe" filled="true" fillcolor="#989898" stroked="false">
                <v:path arrowok="t"/>
                <v:fill type="solid"/>
              </v:shape>
              <v:shape style="position:absolute;left:15742;top:6927;width:40;height:34" coordorigin="15742,6927" coordsize="40,34" path="m15763,6950l15751,6950,15751,6951,15761,6951,15763,6950xe" filled="true" fillcolor="#989898" stroked="false">
                <v:path arrowok="t"/>
                <v:fill type="solid"/>
              </v:shape>
              <v:shape style="position:absolute;left:15742;top:6927;width:40;height:34" coordorigin="15742,6927" coordsize="40,34" path="m15767,6948l15755,6948,15755,6950,15766,6950,15767,6948xe" filled="true" fillcolor="#989898" stroked="false">
                <v:path arrowok="t"/>
                <v:fill type="solid"/>
              </v:shape>
              <v:shape style="position:absolute;left:15742;top:6927;width:40;height:34" coordorigin="15742,6927" coordsize="40,34" path="m15774,6947l15758,6947,15758,6948,15774,6948,15774,6947xe" filled="true" fillcolor="#989898" stroked="false">
                <v:path arrowok="t"/>
                <v:fill type="solid"/>
              </v:shape>
              <v:shape style="position:absolute;left:15742;top:6927;width:40;height:34" coordorigin="15742,6927" coordsize="40,34" path="m15766,6927l15763,6931,15775,6943,15767,6943,15767,6945,15763,6945,15761,6947,15780,6947,15782,6943,15766,6927xe" filled="true" fillcolor="#989898" stroked="false">
                <v:path arrowok="t"/>
                <v:fill type="solid"/>
              </v:shape>
            </v:group>
            <v:group style="position:absolute;left:15764;top:6948;width:40;height:34" coordorigin="15764,6948" coordsize="40,34">
              <v:shape style="position:absolute;left:15764;top:6948;width:40;height:34" coordorigin="15764,6948" coordsize="40,34" path="m15775,6975l15767,6975,15766,6977,15764,6977,15764,6978,15767,6982,15769,6980,15770,6980,15770,6978,15772,6978,15774,6977,15775,6975xe" filled="true" fillcolor="#989898" stroked="false">
                <v:path arrowok="t"/>
                <v:fill type="solid"/>
              </v:shape>
              <v:shape style="position:absolute;left:15764;top:6948;width:40;height:34" coordorigin="15764,6948" coordsize="40,34" path="m15778,6974l15769,6974,15769,6975,15777,6975,15778,6974xe" filled="true" fillcolor="#989898" stroked="false">
                <v:path arrowok="t"/>
                <v:fill type="solid"/>
              </v:shape>
              <v:shape style="position:absolute;left:15764;top:6948;width:40;height:34" coordorigin="15764,6948" coordsize="40,34" path="m15782,6972l15772,6972,15770,6974,15782,6974,15782,6972xe" filled="true" fillcolor="#989898" stroked="false">
                <v:path arrowok="t"/>
                <v:fill type="solid"/>
              </v:shape>
              <v:shape style="position:absolute;left:15764;top:6948;width:40;height:34" coordorigin="15764,6948" coordsize="40,34" path="m15786,6971l15775,6971,15774,6972,15785,6972,15786,6971xe" filled="true" fillcolor="#989898" stroked="false">
                <v:path arrowok="t"/>
                <v:fill type="solid"/>
              </v:shape>
              <v:shape style="position:absolute;left:15764;top:6948;width:40;height:34" coordorigin="15764,6948" coordsize="40,34" path="m15791,6969l15777,6969,15777,6971,15790,6971,15791,6969xe" filled="true" fillcolor="#989898" stroked="false">
                <v:path arrowok="t"/>
                <v:fill type="solid"/>
              </v:shape>
              <v:shape style="position:absolute;left:15764;top:6948;width:40;height:34" coordorigin="15764,6948" coordsize="40,34" path="m15786,6948l15783,6951,15796,6964,15793,6964,15793,6966,15786,6966,15785,6967,15782,6967,15780,6969,15799,6969,15801,6967,15804,6966,15786,6948xe" filled="true" fillcolor="#989898" stroked="false">
                <v:path arrowok="t"/>
                <v:fill type="solid"/>
              </v:shape>
            </v:group>
            <v:group style="position:absolute;left:15782;top:6993;width:8;height:8" coordorigin="15782,6993" coordsize="8,8">
              <v:shape style="position:absolute;left:15782;top:6993;width:8;height:8" coordorigin="15782,6993" coordsize="8,8" path="m15786,6993l15782,6996,15786,7001,15790,6996,15786,6993xe" filled="true" fillcolor="#989898" stroked="false">
                <v:path arrowok="t"/>
                <v:fill type="solid"/>
              </v:shape>
            </v:group>
            <v:group style="position:absolute;left:15794;top:6978;width:40;height:34" coordorigin="15794,6978" coordsize="40,34">
              <v:shape style="position:absolute;left:15794;top:6978;width:40;height:34" coordorigin="15794,6978" coordsize="40,34" path="m15806,7006l15798,7006,15796,7007,15794,7009,15798,7012,15799,7012,15799,7010,15801,7010,15801,7009,15802,7009,15804,7007,15806,7007,15806,7006xe" filled="true" fillcolor="#989898" stroked="false">
                <v:path arrowok="t"/>
                <v:fill type="solid"/>
              </v:shape>
              <v:shape style="position:absolute;left:15794;top:6978;width:40;height:34" coordorigin="15794,6978" coordsize="40,34" path="m15809,7004l15799,7004,15799,7006,15809,7006,15809,7004xe" filled="true" fillcolor="#989898" stroked="false">
                <v:path arrowok="t"/>
                <v:fill type="solid"/>
              </v:shape>
              <v:shape style="position:absolute;left:15794;top:6978;width:40;height:34" coordorigin="15794,6978" coordsize="40,34" path="m15812,7002l15802,7002,15802,7004,15812,7004,15812,7002xe" filled="true" fillcolor="#989898" stroked="false">
                <v:path arrowok="t"/>
                <v:fill type="solid"/>
              </v:shape>
              <v:shape style="position:absolute;left:15794;top:6978;width:40;height:34" coordorigin="15794,6978" coordsize="40,34" path="m15817,7001l15806,7001,15804,7002,15817,7002,15817,7001xe" filled="true" fillcolor="#989898" stroked="false">
                <v:path arrowok="t"/>
                <v:fill type="solid"/>
              </v:shape>
              <v:shape style="position:absolute;left:15794;top:6978;width:40;height:34" coordorigin="15794,6978" coordsize="40,34" path="m15823,6999l15807,6999,15807,7001,15821,7001,15823,6999xe" filled="true" fillcolor="#989898" stroked="false">
                <v:path arrowok="t"/>
                <v:fill type="solid"/>
              </v:shape>
              <v:shape style="position:absolute;left:15794;top:6978;width:40;height:34" coordorigin="15794,6978" coordsize="40,34" path="m15817,6978l15814,6982,15826,6994,15825,6994,15823,6996,15817,6996,15817,6998,15812,6998,15810,6999,15831,6999,15834,6996,15817,6978xe" filled="true" fillcolor="#989898" stroked="false">
                <v:path arrowok="t"/>
                <v:fill type="solid"/>
              </v:shape>
            </v:group>
            <v:group style="position:absolute;left:15815;top:7020;width:12;height:18" coordorigin="15815,7020" coordsize="12,18">
              <v:shape style="position:absolute;left:15815;top:7020;width:12;height:18" coordorigin="15815,7020" coordsize="12,18" path="m15817,7020l15817,7022,15815,7022,15815,7030,15817,7031,15817,7033,15818,7034,15820,7034,15820,7036,15823,7036,15825,7038,15826,7038,15821,7031,15820,7030,15820,7028,15818,7026,15820,7026,15820,7023,15821,7022,15817,7020xe" filled="true" fillcolor="#989898" stroked="false">
                <v:path arrowok="t"/>
                <v:fill type="solid"/>
              </v:shape>
            </v:group>
            <v:group style="position:absolute;left:15825;top:7015;width:13;height:12" coordorigin="15825,7015" coordsize="13,12">
              <v:shape style="position:absolute;left:15825;top:7015;width:13;height:12" coordorigin="15825,7015" coordsize="13,12" path="m15825,7015l15825,7020,15826,7022,15826,7023,15828,7025,15829,7025,15831,7026,15837,7026,15834,7023,15833,7023,15831,7022,15825,7015xe" filled="true" fillcolor="#989898" stroked="false">
                <v:path arrowok="t"/>
                <v:fill type="solid"/>
              </v:shape>
            </v:group>
            <v:group style="position:absolute;left:15825;top:7004;width:20;height:18" coordorigin="15825,7004" coordsize="20,18">
              <v:shape style="position:absolute;left:15825;top:7004;width:20;height:18" coordorigin="15825,7004" coordsize="20,18" path="m15833,7009l15826,7009,15826,7012,15825,7012,15825,7015,15831,7022,15829,7020,15829,7014,15831,7012,15831,7010,15833,7010,15833,7009xe" filled="true" fillcolor="#989898" stroked="false">
                <v:path arrowok="t"/>
                <v:fill type="solid"/>
              </v:shape>
              <v:shape style="position:absolute;left:15825;top:7004;width:20;height:18" coordorigin="15825,7004" coordsize="20,18" path="m15841,7007l15841,7009,15842,7009,15844,7010,15841,7007xe" filled="true" fillcolor="#989898" stroked="false">
                <v:path arrowok="t"/>
                <v:fill type="solid"/>
              </v:shape>
              <v:shape style="position:absolute;left:15825;top:7004;width:20;height:18" coordorigin="15825,7004" coordsize="20,18" path="m15837,7007l15828,7007,15828,7009,15836,7009,15837,7007xe" filled="true" fillcolor="#989898" stroked="false">
                <v:path arrowok="t"/>
                <v:fill type="solid"/>
              </v:shape>
              <v:shape style="position:absolute;left:15825;top:7004;width:20;height:18" coordorigin="15825,7004" coordsize="20,18" path="m15841,7007xe" filled="true" fillcolor="#989898" stroked="false">
                <v:path arrowok="t"/>
                <v:fill type="solid"/>
              </v:shape>
              <v:shape style="position:absolute;left:15825;top:7004;width:20;height:18" coordorigin="15825,7004" coordsize="20,18" path="m15837,7004l15833,7004,15831,7006,15829,7006,15829,7007,15840,7007,15837,7004xe" filled="true" fillcolor="#989898" stroked="false">
                <v:path arrowok="t"/>
                <v:fill type="solid"/>
              </v:shape>
            </v:group>
            <v:group style="position:absolute;left:15821;top:7004;width:29;height:34" coordorigin="15821,7004" coordsize="29,34">
              <v:shape style="position:absolute;left:15821;top:7004;width:29;height:34" coordorigin="15821,7004" coordsize="29,34" path="m15821,7031l15826,7038,15829,7038,15831,7036,15834,7036,15834,7034,15836,7034,15837,7033,15823,7033,15821,7031xe" filled="true" fillcolor="#989898" stroked="false">
                <v:path arrowok="t"/>
                <v:fill type="solid"/>
              </v:shape>
              <v:shape style="position:absolute;left:15821;top:7004;width:29;height:34" coordorigin="15821,7004" coordsize="29,34" path="m15839,7031l15831,7031,15829,7033,15839,7033,15839,7031xe" filled="true" fillcolor="#989898" stroked="false">
                <v:path arrowok="t"/>
                <v:fill type="solid"/>
              </v:shape>
              <v:shape style="position:absolute;left:15821;top:7004;width:29;height:34" coordorigin="15821,7004" coordsize="29,34" path="m15842,7028l15836,7028,15834,7030,15833,7031,15841,7031,15841,7030,15842,7030,15842,7028xe" filled="true" fillcolor="#989898" stroked="false">
                <v:path arrowok="t"/>
                <v:fill type="solid"/>
              </v:shape>
              <v:shape style="position:absolute;left:15821;top:7004;width:29;height:34" coordorigin="15821,7004" coordsize="29,34" path="m15847,7022l15841,7022,15841,7023,15837,7023,15836,7025,15837,7026,15837,7028,15844,7028,15844,7026,15845,7026,15845,7025,15847,7023,15847,7022xe" filled="true" fillcolor="#989898" stroked="false">
                <v:path arrowok="t"/>
                <v:fill type="solid"/>
              </v:shape>
              <v:shape style="position:absolute;left:15821;top:7004;width:29;height:34" coordorigin="15821,7004" coordsize="29,34" path="m15834,7023l15836,7025,15834,7023xe" filled="true" fillcolor="#989898" stroked="false">
                <v:path arrowok="t"/>
                <v:fill type="solid"/>
              </v:shape>
              <v:shape style="position:absolute;left:15821;top:7004;width:29;height:34" coordorigin="15821,7004" coordsize="29,34" path="m15844,7004l15837,7004,15844,7010,15845,7012,15845,7017,15844,7018,15844,7020,15842,7022,15849,7022,15849,7017,15850,7015,15849,7014,15849,7010,15847,7009,15847,7007,15845,7007,15845,7006,15844,7006,15844,7004xe" filled="true" fillcolor="#989898" stroked="false">
                <v:path arrowok="t"/>
                <v:fill type="solid"/>
              </v:shape>
              <v:shape style="position:absolute;left:14593;top:6782;width:108;height:112" type="#_x0000_t75" stroked="false">
                <v:imagedata r:id="rId421" o:title=""/>
              </v:shape>
              <v:shape style="position:absolute;left:15225;top:7764;width:107;height:110" type="#_x0000_t75" stroked="false">
                <v:imagedata r:id="rId422" o:title=""/>
              </v:shape>
              <v:shape style="position:absolute;left:15010;top:6824;width:108;height:110" type="#_x0000_t75" stroked="false">
                <v:imagedata r:id="rId423" o:title=""/>
              </v:shape>
              <v:shape style="position:absolute;left:15345;top:6569;width:112;height:110" type="#_x0000_t75" stroked="false">
                <v:imagedata r:id="rId424" o:title=""/>
              </v:shape>
            </v:group>
            <v:group style="position:absolute;left:15646;top:6669;width:40;height:34" coordorigin="15646,6669" coordsize="40,34">
              <v:shape style="position:absolute;left:15646;top:6669;width:40;height:34" coordorigin="15646,6669" coordsize="40,34" path="m15654,6698l15646,6698,15651,6703,15651,6701,15653,6701,15653,6700,15654,6700,15654,6698xe" filled="true" fillcolor="#989898" stroked="false">
                <v:path arrowok="t"/>
                <v:fill type="solid"/>
              </v:shape>
              <v:shape style="position:absolute;left:15646;top:6669;width:40;height:34" coordorigin="15646,6669" coordsize="40,34" path="m15657,6696l15649,6696,15648,6698,15656,6698,15657,6696xe" filled="true" fillcolor="#989898" stroked="false">
                <v:path arrowok="t"/>
                <v:fill type="solid"/>
              </v:shape>
              <v:shape style="position:absolute;left:15646;top:6669;width:40;height:34" coordorigin="15646,6669" coordsize="40,34" path="m15661,6695l15651,6695,15651,6696,15659,6696,15661,6695xe" filled="true" fillcolor="#989898" stroked="false">
                <v:path arrowok="t"/>
                <v:fill type="solid"/>
              </v:shape>
              <v:shape style="position:absolute;left:15646;top:6669;width:40;height:34" coordorigin="15646,6669" coordsize="40,34" path="m15664,6693l15653,6693,15653,6695,15662,6695,15664,6693xe" filled="true" fillcolor="#989898" stroked="false">
                <v:path arrowok="t"/>
                <v:fill type="solid"/>
              </v:shape>
              <v:shape style="position:absolute;left:15646;top:6669;width:40;height:34" coordorigin="15646,6669" coordsize="40,34" path="m15667,6692l15656,6692,15656,6693,15665,6693,15667,6692xe" filled="true" fillcolor="#989898" stroked="false">
                <v:path arrowok="t"/>
                <v:fill type="solid"/>
              </v:shape>
              <v:shape style="position:absolute;left:15646;top:6669;width:40;height:34" coordorigin="15646,6669" coordsize="40,34" path="m15672,6690l15659,6690,15659,6692,15670,6692,15672,6690xe" filled="true" fillcolor="#989898" stroked="false">
                <v:path arrowok="t"/>
                <v:fill type="solid"/>
              </v:shape>
              <v:shape style="position:absolute;left:15646;top:6669;width:40;height:34" coordorigin="15646,6669" coordsize="40,34" path="m15678,6689l15662,6689,15662,6690,15678,6690,15678,6689xe" filled="true" fillcolor="#989898" stroked="false">
                <v:path arrowok="t"/>
                <v:fill type="solid"/>
              </v:shape>
              <v:shape style="position:absolute;left:15646;top:6669;width:40;height:34" coordorigin="15646,6669" coordsize="40,34" path="m15670,6669l15667,6673,15680,6685,15672,6685,15672,6687,15667,6687,15665,6689,15684,6689,15686,6685,15670,6669xe" filled="true" fillcolor="#989898" stroked="false">
                <v:path arrowok="t"/>
                <v:fill type="solid"/>
              </v:shape>
            </v:group>
            <v:group style="position:absolute;left:15668;top:6690;width:40;height:34" coordorigin="15668,6690" coordsize="40,34">
              <v:shape style="position:absolute;left:15668;top:6690;width:40;height:34" coordorigin="15668,6690" coordsize="40,34" path="m15680,6717l15672,6717,15670,6719,15668,6719,15668,6720,15672,6724,15673,6722,15675,6722,15675,6720,15676,6720,15678,6719,15680,6717xe" filled="true" fillcolor="#989898" stroked="false">
                <v:path arrowok="t"/>
                <v:fill type="solid"/>
              </v:shape>
              <v:shape style="position:absolute;left:15668;top:6690;width:40;height:34" coordorigin="15668,6690" coordsize="40,34" path="m15683,6716l15673,6716,15673,6717,15681,6717,15683,6716xe" filled="true" fillcolor="#989898" stroked="false">
                <v:path arrowok="t"/>
                <v:fill type="solid"/>
              </v:shape>
              <v:shape style="position:absolute;left:15668;top:6690;width:40;height:34" coordorigin="15668,6690" coordsize="40,34" path="m15686,6714l15676,6714,15675,6716,15686,6716,15686,6714xe" filled="true" fillcolor="#989898" stroked="false">
                <v:path arrowok="t"/>
                <v:fill type="solid"/>
              </v:shape>
              <v:shape style="position:absolute;left:15668;top:6690;width:40;height:34" coordorigin="15668,6690" coordsize="40,34" path="m15691,6712l15680,6712,15678,6714,15689,6714,15691,6712xe" filled="true" fillcolor="#989898" stroked="false">
                <v:path arrowok="t"/>
                <v:fill type="solid"/>
              </v:shape>
              <v:shape style="position:absolute;left:15668;top:6690;width:40;height:34" coordorigin="15668,6690" coordsize="40,34" path="m15696,6711l15681,6711,15681,6712,15694,6712,15696,6711xe" filled="true" fillcolor="#989898" stroked="false">
                <v:path arrowok="t"/>
                <v:fill type="solid"/>
              </v:shape>
              <v:shape style="position:absolute;left:15668;top:6690;width:40;height:34" coordorigin="15668,6690" coordsize="40,34" path="m15691,6690l15688,6693,15700,6706,15697,6706,15697,6708,15691,6708,15689,6709,15686,6709,15684,6711,15704,6711,15705,6709,15708,6708,15691,6690xe" filled="true" fillcolor="#989898" stroked="false">
                <v:path arrowok="t"/>
                <v:fill type="solid"/>
              </v:shape>
            </v:group>
            <v:group style="position:absolute;left:15686;top:6735;width:8;height:8" coordorigin="15686,6735" coordsize="8,8">
              <v:shape style="position:absolute;left:15686;top:6735;width:8;height:8" coordorigin="15686,6735" coordsize="8,8" path="m15691,6735l15686,6738,15691,6743,15694,6738,15691,6735xe" filled="true" fillcolor="#989898" stroked="false">
                <v:path arrowok="t"/>
                <v:fill type="solid"/>
              </v:shape>
            </v:group>
            <v:group style="position:absolute;left:15699;top:6743;width:24;height:18" coordorigin="15699,6743" coordsize="24,18">
              <v:shape style="position:absolute;left:15699;top:6743;width:24;height:18" coordorigin="15699,6743" coordsize="24,18" path="m15716,6759l15708,6759,15708,6760,15715,6760,15716,6759xe" filled="true" fillcolor="#989898" stroked="false">
                <v:path arrowok="t"/>
                <v:fill type="solid"/>
              </v:shape>
              <v:shape style="position:absolute;left:15699;top:6743;width:24;height:18" coordorigin="15699,6743" coordsize="24,18" path="m15718,6744l15718,6746,15719,6747,15719,6749,15718,6749,15718,6752,15716,6754,15715,6754,15715,6755,15704,6755,15704,6757,15705,6757,15707,6759,15718,6759,15721,6755,15723,6754,15723,6749,15718,6744xe" filled="true" fillcolor="#989898" stroked="false">
                <v:path arrowok="t"/>
                <v:fill type="solid"/>
              </v:shape>
              <v:shape style="position:absolute;left:15699;top:6743;width:24;height:18" coordorigin="15699,6743" coordsize="24,18" path="m15707,6754l15702,6754,15702,6755,15708,6755,15707,6754xe" filled="true" fillcolor="#989898" stroked="false">
                <v:path arrowok="t"/>
                <v:fill type="solid"/>
              </v:shape>
              <v:shape style="position:absolute;left:15699;top:6743;width:24;height:18" coordorigin="15699,6743" coordsize="24,18" path="m15699,6747l15699,6749,15700,6751,15700,6754,15705,6754,15699,6747xe" filled="true" fillcolor="#989898" stroked="false">
                <v:path arrowok="t"/>
                <v:fill type="solid"/>
              </v:shape>
              <v:shape style="position:absolute;left:15699;top:6743;width:24;height:18" coordorigin="15699,6743" coordsize="24,18" path="m15718,6743l15716,6743,15718,6744,15718,6743xe" filled="true" fillcolor="#989898" stroked="false">
                <v:path arrowok="t"/>
                <v:fill type="solid"/>
              </v:shape>
            </v:group>
            <v:group style="position:absolute;left:15719;top:6732;width:15;height:15" coordorigin="15719,6732" coordsize="15,15">
              <v:shape style="position:absolute;left:15719;top:6732;width:15;height:15" coordorigin="15719,6732" coordsize="15,15" path="m15729,6733l15729,6740,15727,6740,15726,6741,15721,6741,15724,6746,15729,6746,15729,6744,15731,6744,15731,6743,15732,6743,15732,6741,15734,6740,15734,6738,15729,6733xe" filled="true" fillcolor="#989898" stroked="false">
                <v:path arrowok="t"/>
                <v:fill type="solid"/>
              </v:shape>
              <v:shape style="position:absolute;left:15719;top:6732;width:15;height:15" coordorigin="15719,6732" coordsize="15,15" path="m15719,6740l15719,6741,15721,6741,15719,6740xe" filled="true" fillcolor="#989898" stroked="false">
                <v:path arrowok="t"/>
                <v:fill type="solid"/>
              </v:shape>
              <v:shape style="position:absolute;left:15719;top:6732;width:15;height:15" coordorigin="15719,6732" coordsize="15,15" path="m15727,6732l15729,6733,15727,6732xe" filled="true" fillcolor="#989898" stroked="false">
                <v:path arrowok="t"/>
                <v:fill type="solid"/>
              </v:shape>
            </v:group>
            <v:group style="position:absolute;left:15699;top:6725;width:36;height:29" coordorigin="15699,6725" coordsize="36,29">
              <v:shape style="position:absolute;left:15699;top:6725;width:36;height:29" coordorigin="15699,6725" coordsize="36,29" path="m15713,6736l15705,6736,15704,6738,15702,6740,15700,6741,15700,6743,15699,6744,15699,6747,15705,6754,15705,6752,15704,6751,15704,6744,15705,6744,15705,6743,15707,6741,15708,6741,15708,6740,15718,6740,15718,6738,15715,6738,15713,6736xe" filled="true" fillcolor="#989898" stroked="false">
                <v:path arrowok="t"/>
                <v:fill type="solid"/>
              </v:shape>
              <v:shape style="position:absolute;left:15699;top:6725;width:36;height:29" coordorigin="15699,6725" coordsize="36,29" path="m15719,6740l15713,6740,15713,6741,15716,6741,15716,6743,15723,6749,15723,6746,15721,6744,15723,6744,15719,6740xe" filled="true" fillcolor="#989898" stroked="false">
                <v:path arrowok="t"/>
                <v:fill type="solid"/>
              </v:shape>
              <v:shape style="position:absolute;left:15699;top:6725;width:36;height:29" coordorigin="15699,6725" coordsize="36,29" path="m15723,6744l15721,6744,15723,6746,15724,6746,15723,6744xe" filled="true" fillcolor="#989898" stroked="false">
                <v:path arrowok="t"/>
                <v:fill type="solid"/>
              </v:shape>
              <v:shape style="position:absolute;left:15699;top:6725;width:36;height:29" coordorigin="15699,6725" coordsize="36,29" path="m15731,6728l15715,6728,15715,6730,15713,6732,15713,6736,15715,6738,15718,6738,15718,6732,15719,6732,15719,6730,15731,6730,15731,6728xe" filled="true" fillcolor="#989898" stroked="false">
                <v:path arrowok="t"/>
                <v:fill type="solid"/>
              </v:shape>
              <v:shape style="position:absolute;left:15699;top:6725;width:36;height:29" coordorigin="15699,6725" coordsize="36,29" path="m15732,6730l15727,6730,15727,6732,15734,6738,15734,6733,15732,6732,15732,6730xe" filled="true" fillcolor="#989898" stroked="false">
                <v:path arrowok="t"/>
                <v:fill type="solid"/>
              </v:shape>
              <v:shape style="position:absolute;left:15699;top:6725;width:36;height:29" coordorigin="15699,6725" coordsize="36,29" path="m15726,6725l15719,6725,15718,6727,15716,6727,15716,6728,15729,6728,15727,6727,15726,6725xe" filled="true" fillcolor="#989898" stroked="false">
                <v:path arrowok="t"/>
                <v:fill type="solid"/>
              </v:shape>
            </v:group>
            <v:group style="position:absolute;left:15734;top:6749;width:12;height:7" coordorigin="15734,6749" coordsize="12,7">
              <v:shape style="position:absolute;left:15734;top:6749;width:12;height:7" coordorigin="15734,6749" coordsize="12,7" path="m15739,6749l15737,6749,15734,6752,15735,6752,15737,6754,15740,6754,15742,6755,15745,6755,15740,6751,15739,6749xe" filled="true" fillcolor="#989898" stroked="false">
                <v:path arrowok="t"/>
                <v:fill type="solid"/>
              </v:shape>
            </v:group>
            <v:group style="position:absolute;left:15724;top:6751;width:31;height:29" coordorigin="15724,6751" coordsize="31,29">
              <v:shape style="position:absolute;left:15724;top:6751;width:31;height:29" coordorigin="15724,6751" coordsize="31,29" path="m15751,6751l15740,6751,15745,6755,15724,6776,15727,6779,15755,6752,15751,6751xe" filled="true" fillcolor="#989898" stroked="false">
                <v:path arrowok="t"/>
                <v:fill type="solid"/>
              </v:shape>
            </v:group>
            <v:group style="position:absolute;left:15919;top:6740;width:40;height:34" coordorigin="15919,6740" coordsize="40,34">
              <v:shape style="position:absolute;left:15919;top:6740;width:40;height:34" coordorigin="15919,6740" coordsize="40,34" path="m15927,6768l15919,6768,15923,6773,15923,6771,15925,6771,15925,6770,15927,6770,15927,6768xe" filled="true" fillcolor="#989898" stroked="false">
                <v:path arrowok="t"/>
                <v:fill type="solid"/>
              </v:shape>
              <v:shape style="position:absolute;left:15919;top:6740;width:40;height:34" coordorigin="15919,6740" coordsize="40,34" path="m15930,6766l15922,6766,15920,6768,15928,6768,15930,6766xe" filled="true" fillcolor="#989898" stroked="false">
                <v:path arrowok="t"/>
                <v:fill type="solid"/>
              </v:shape>
              <v:shape style="position:absolute;left:15919;top:6740;width:40;height:34" coordorigin="15919,6740" coordsize="40,34" path="m15933,6765l15923,6765,15923,6766,15931,6766,15933,6765xe" filled="true" fillcolor="#989898" stroked="false">
                <v:path arrowok="t"/>
                <v:fill type="solid"/>
              </v:shape>
              <v:shape style="position:absolute;left:15919;top:6740;width:40;height:34" coordorigin="15919,6740" coordsize="40,34" path="m15936,6763l15925,6763,15925,6765,15935,6765,15936,6763xe" filled="true" fillcolor="#989898" stroked="false">
                <v:path arrowok="t"/>
                <v:fill type="solid"/>
              </v:shape>
              <v:shape style="position:absolute;left:15919;top:6740;width:40;height:34" coordorigin="15919,6740" coordsize="40,34" path="m15939,6762l15928,6762,15928,6763,15938,6763,15939,6762xe" filled="true" fillcolor="#989898" stroked="false">
                <v:path arrowok="t"/>
                <v:fill type="solid"/>
              </v:shape>
              <v:shape style="position:absolute;left:15919;top:6740;width:40;height:34" coordorigin="15919,6740" coordsize="40,34" path="m15944,6760l15931,6760,15931,6762,15943,6762,15944,6760xe" filled="true" fillcolor="#989898" stroked="false">
                <v:path arrowok="t"/>
                <v:fill type="solid"/>
              </v:shape>
              <v:shape style="position:absolute;left:15919;top:6740;width:40;height:34" coordorigin="15919,6740" coordsize="40,34" path="m15951,6759l15935,6759,15935,6760,15951,6760,15951,6759xe" filled="true" fillcolor="#989898" stroked="false">
                <v:path arrowok="t"/>
                <v:fill type="solid"/>
              </v:shape>
              <v:shape style="position:absolute;left:15919;top:6740;width:40;height:34" coordorigin="15919,6740" coordsize="40,34" path="m15943,6740l15939,6743,15952,6755,15944,6755,15944,6757,15939,6757,15938,6759,15957,6759,15959,6755,15943,6740xe" filled="true" fillcolor="#989898" stroked="false">
                <v:path arrowok="t"/>
                <v:fill type="solid"/>
              </v:shape>
            </v:group>
            <v:group style="position:absolute;left:15941;top:6760;width:40;height:34" coordorigin="15941,6760" coordsize="40,34">
              <v:shape style="position:absolute;left:15941;top:6760;width:40;height:34" coordorigin="15941,6760" coordsize="40,34" path="m15952,6787l15944,6787,15943,6789,15941,6789,15941,6790,15944,6794,15946,6792,15947,6792,15947,6790,15949,6790,15951,6789,15952,6787xe" filled="true" fillcolor="#989898" stroked="false">
                <v:path arrowok="t"/>
                <v:fill type="solid"/>
              </v:shape>
              <v:shape style="position:absolute;left:15941;top:6760;width:40;height:34" coordorigin="15941,6760" coordsize="40,34" path="m15955,6786l15946,6786,15946,6787,15954,6787,15955,6786xe" filled="true" fillcolor="#989898" stroked="false">
                <v:path arrowok="t"/>
                <v:fill type="solid"/>
              </v:shape>
              <v:shape style="position:absolute;left:15941;top:6760;width:40;height:34" coordorigin="15941,6760" coordsize="40,34" path="m15959,6784l15949,6784,15947,6786,15959,6786,15959,6784xe" filled="true" fillcolor="#989898" stroked="false">
                <v:path arrowok="t"/>
                <v:fill type="solid"/>
              </v:shape>
              <v:shape style="position:absolute;left:15941;top:6760;width:40;height:34" coordorigin="15941,6760" coordsize="40,34" path="m15963,6782l15952,6782,15951,6784,15962,6784,15963,6782xe" filled="true" fillcolor="#989898" stroked="false">
                <v:path arrowok="t"/>
                <v:fill type="solid"/>
              </v:shape>
              <v:shape style="position:absolute;left:15941;top:6760;width:40;height:34" coordorigin="15941,6760" coordsize="40,34" path="m15968,6781l15954,6781,15954,6782,15966,6782,15968,6781xe" filled="true" fillcolor="#989898" stroked="false">
                <v:path arrowok="t"/>
                <v:fill type="solid"/>
              </v:shape>
              <v:shape style="position:absolute;left:15941;top:6760;width:40;height:34" coordorigin="15941,6760" coordsize="40,34" path="m15963,6760l15960,6763,15973,6776,15970,6776,15970,6778,15963,6778,15962,6779,15959,6779,15957,6781,15976,6781,15978,6779,15981,6778,15963,6760xe" filled="true" fillcolor="#989898" stroked="false">
                <v:path arrowok="t"/>
                <v:fill type="solid"/>
              </v:shape>
            </v:group>
            <v:group style="position:absolute;left:15959;top:6805;width:8;height:8" coordorigin="15959,6805" coordsize="8,8">
              <v:shape style="position:absolute;left:15959;top:6805;width:8;height:8" coordorigin="15959,6805" coordsize="8,8" path="m15963,6805l15959,6808,15963,6813,15966,6808,15963,6805xe" filled="true" fillcolor="#989898" stroked="false">
                <v:path arrowok="t"/>
                <v:fill type="solid"/>
              </v:shape>
            </v:group>
            <v:group style="position:absolute;left:15971;top:6790;width:40;height:34" coordorigin="15971,6790" coordsize="40,34">
              <v:shape style="position:absolute;left:15971;top:6790;width:40;height:34" coordorigin="15971,6790" coordsize="40,34" path="m15982,6818l15974,6818,15973,6819,15971,6821,15974,6824,15976,6824,15976,6822,15978,6822,15978,6821,15979,6821,15981,6819,15982,6819,15982,6818xe" filled="true" fillcolor="#989898" stroked="false">
                <v:path arrowok="t"/>
                <v:fill type="solid"/>
              </v:shape>
              <v:shape style="position:absolute;left:15971;top:6790;width:40;height:34" coordorigin="15971,6790" coordsize="40,34" path="m15986,6816l15976,6816,15976,6818,15986,6818,15986,6816xe" filled="true" fillcolor="#989898" stroked="false">
                <v:path arrowok="t"/>
                <v:fill type="solid"/>
              </v:shape>
              <v:shape style="position:absolute;left:15971;top:6790;width:40;height:34" coordorigin="15971,6790" coordsize="40,34" path="m15989,6814l15979,6814,15979,6816,15989,6816,15989,6814xe" filled="true" fillcolor="#989898" stroked="false">
                <v:path arrowok="t"/>
                <v:fill type="solid"/>
              </v:shape>
              <v:shape style="position:absolute;left:15971;top:6790;width:40;height:34" coordorigin="15971,6790" coordsize="40,34" path="m15994,6813l15982,6813,15981,6814,15994,6814,15994,6813xe" filled="true" fillcolor="#989898" stroked="false">
                <v:path arrowok="t"/>
                <v:fill type="solid"/>
              </v:shape>
              <v:shape style="position:absolute;left:15971;top:6790;width:40;height:34" coordorigin="15971,6790" coordsize="40,34" path="m16000,6811l15984,6811,15984,6813,15998,6813,16000,6811xe" filled="true" fillcolor="#989898" stroked="false">
                <v:path arrowok="t"/>
                <v:fill type="solid"/>
              </v:shape>
              <v:shape style="position:absolute;left:15971;top:6790;width:40;height:34" coordorigin="15971,6790" coordsize="40,34" path="m15994,6790l15990,6794,16003,6806,16002,6806,16000,6808,15994,6808,15994,6810,15989,6810,15987,6811,16008,6811,16011,6808,15994,6790xe" filled="true" fillcolor="#989898" stroked="false">
                <v:path arrowok="t"/>
                <v:fill type="solid"/>
              </v:shape>
            </v:group>
            <v:group style="position:absolute;left:16006;top:6819;width:12;height:7" coordorigin="16006,6819" coordsize="12,7">
              <v:shape style="position:absolute;left:16006;top:6819;width:12;height:7" coordorigin="16006,6819" coordsize="12,7" path="m16011,6819l16010,6819,16006,6822,16008,6822,16010,6824,16013,6824,16014,6826,16017,6826,16013,6821,16011,6819xe" filled="true" fillcolor="#989898" stroked="false">
                <v:path arrowok="t"/>
                <v:fill type="solid"/>
              </v:shape>
            </v:group>
            <v:group style="position:absolute;left:15997;top:6821;width:31;height:29" coordorigin="15997,6821" coordsize="31,29">
              <v:shape style="position:absolute;left:15997;top:6821;width:31;height:29" coordorigin="15997,6821" coordsize="31,29" path="m16024,6821l16013,6821,16017,6826,15997,6846,16000,6849,16027,6822,16024,6821xe" filled="true" fillcolor="#989898" stroked="false">
                <v:path arrowok="t"/>
                <v:fill type="solid"/>
              </v:shape>
              <v:shape style="position:absolute;left:16073;top:7088;width:108;height:110" type="#_x0000_t75" stroked="false">
                <v:imagedata r:id="rId425" o:title=""/>
              </v:shape>
              <v:shape style="position:absolute;left:15523;top:7857;width:108;height:110" type="#_x0000_t75" stroked="false">
                <v:imagedata r:id="rId426" o:title=""/>
              </v:shape>
              <v:shape style="position:absolute;left:12738;top:3763;width:42;height:126" type="#_x0000_t75" stroked="false">
                <v:imagedata r:id="rId427" o:title=""/>
              </v:shape>
              <v:shape style="position:absolute;left:12138;top:4690;width:42;height:126" type="#_x0000_t75" stroked="false">
                <v:imagedata r:id="rId428" o:title=""/>
              </v:shape>
            </v:group>
            <v:group style="position:absolute;left:12609;top:3385;width:40;height:34" coordorigin="12609,3385" coordsize="40,34">
              <v:shape style="position:absolute;left:12609;top:3385;width:40;height:34" coordorigin="12609,3385" coordsize="40,34" path="m12617,3414l12609,3414,12614,3418,12614,3417,12615,3417,12615,3415,12617,3415,12617,3414xe" filled="true" fillcolor="#989898" stroked="false">
                <v:path arrowok="t"/>
                <v:fill type="solid"/>
              </v:shape>
              <v:shape style="position:absolute;left:12609;top:3385;width:40;height:34" coordorigin="12609,3385" coordsize="40,34" path="m12620,3412l12612,3412,12610,3414,12618,3414,12620,3412xe" filled="true" fillcolor="#989898" stroked="false">
                <v:path arrowok="t"/>
                <v:fill type="solid"/>
              </v:shape>
              <v:shape style="position:absolute;left:12609;top:3385;width:40;height:34" coordorigin="12609,3385" coordsize="40,34" path="m12623,3410l12614,3410,12614,3412,12621,3412,12623,3410xe" filled="true" fillcolor="#989898" stroked="false">
                <v:path arrowok="t"/>
                <v:fill type="solid"/>
              </v:shape>
              <v:shape style="position:absolute;left:12609;top:3385;width:40;height:34" coordorigin="12609,3385" coordsize="40,34" path="m12626,3409l12615,3409,12615,3410,12625,3410,12626,3409xe" filled="true" fillcolor="#989898" stroked="false">
                <v:path arrowok="t"/>
                <v:fill type="solid"/>
              </v:shape>
              <v:shape style="position:absolute;left:12609;top:3385;width:40;height:34" coordorigin="12609,3385" coordsize="40,34" path="m12629,3407l12618,3407,12618,3409,12628,3409,12629,3407xe" filled="true" fillcolor="#989898" stroked="false">
                <v:path arrowok="t"/>
                <v:fill type="solid"/>
              </v:shape>
              <v:shape style="position:absolute;left:12609;top:3385;width:40;height:34" coordorigin="12609,3385" coordsize="40,34" path="m12634,3406l12621,3406,12621,3407,12633,3407,12634,3406xe" filled="true" fillcolor="#989898" stroked="false">
                <v:path arrowok="t"/>
                <v:fill type="solid"/>
              </v:shape>
              <v:shape style="position:absolute;left:12609;top:3385;width:40;height:34" coordorigin="12609,3385" coordsize="40,34" path="m12641,3404l12625,3404,12625,3406,12641,3406,12641,3404xe" filled="true" fillcolor="#989898" stroked="false">
                <v:path arrowok="t"/>
                <v:fill type="solid"/>
              </v:shape>
              <v:shape style="position:absolute;left:12609;top:3385;width:40;height:34" coordorigin="12609,3385" coordsize="40,34" path="m12633,3385l12629,3388,12642,3401,12634,3401,12634,3403,12629,3403,12628,3404,12647,3404,12649,3401,12633,3385xe" filled="true" fillcolor="#989898" stroked="false">
                <v:path arrowok="t"/>
                <v:fill type="solid"/>
              </v:shape>
            </v:group>
            <v:group style="position:absolute;left:12631;top:3406;width:40;height:34" coordorigin="12631,3406" coordsize="40,34">
              <v:shape style="position:absolute;left:12631;top:3406;width:40;height:34" coordorigin="12631,3406" coordsize="40,34" path="m12642,3433l12634,3433,12633,3434,12631,3434,12631,3436,12634,3439,12636,3437,12637,3437,12637,3436,12639,3436,12641,3434,12642,3433xe" filled="true" fillcolor="#989898" stroked="false">
                <v:path arrowok="t"/>
                <v:fill type="solid"/>
              </v:shape>
              <v:shape style="position:absolute;left:12631;top:3406;width:40;height:34" coordorigin="12631,3406" coordsize="40,34" path="m12645,3431l12636,3431,12636,3433,12644,3433,12645,3431xe" filled="true" fillcolor="#989898" stroked="false">
                <v:path arrowok="t"/>
                <v:fill type="solid"/>
              </v:shape>
              <v:shape style="position:absolute;left:12631;top:3406;width:40;height:34" coordorigin="12631,3406" coordsize="40,34" path="m12649,3430l12639,3430,12637,3431,12649,3431,12649,3430xe" filled="true" fillcolor="#989898" stroked="false">
                <v:path arrowok="t"/>
                <v:fill type="solid"/>
              </v:shape>
              <v:shape style="position:absolute;left:12631;top:3406;width:40;height:34" coordorigin="12631,3406" coordsize="40,34" path="m12653,3428l12642,3428,12641,3430,12652,3430,12653,3428xe" filled="true" fillcolor="#989898" stroked="false">
                <v:path arrowok="t"/>
                <v:fill type="solid"/>
              </v:shape>
              <v:shape style="position:absolute;left:12631;top:3406;width:40;height:34" coordorigin="12631,3406" coordsize="40,34" path="m12658,3426l12644,3426,12644,3428,12657,3428,12658,3426xe" filled="true" fillcolor="#989898" stroked="false">
                <v:path arrowok="t"/>
                <v:fill type="solid"/>
              </v:shape>
              <v:shape style="position:absolute;left:12631;top:3406;width:40;height:34" coordorigin="12631,3406" coordsize="40,34" path="m12653,3406l12650,3409,12663,3422,12660,3422,12660,3423,12653,3423,12652,3425,12649,3425,12647,3426,12666,3426,12668,3425,12671,3423,12653,3406xe" filled="true" fillcolor="#989898" stroked="false">
                <v:path arrowok="t"/>
                <v:fill type="solid"/>
              </v:shape>
            </v:group>
            <v:group style="position:absolute;left:12649;top:3450;width:8;height:8" coordorigin="12649,3450" coordsize="8,8">
              <v:shape style="position:absolute;left:12649;top:3450;width:8;height:8" coordorigin="12649,3450" coordsize="8,8" path="m12653,3450l12649,3453,12653,3458,12657,3453,12653,3450xe" filled="true" fillcolor="#989898" stroked="false">
                <v:path arrowok="t"/>
                <v:fill type="solid"/>
              </v:shape>
            </v:group>
            <v:group style="position:absolute;left:12669;top:3457;width:18;height:19" coordorigin="12669,3457" coordsize="18,19">
              <v:shape style="position:absolute;left:12669;top:3457;width:18;height:19" coordorigin="12669,3457" coordsize="18,19" path="m12669,3469l12674,3476,12676,3476,12677,3474,12680,3474,12680,3472,12682,3472,12682,3471,12671,3471,12669,3469xe" filled="true" fillcolor="#989898" stroked="false">
                <v:path arrowok="t"/>
                <v:fill type="solid"/>
              </v:shape>
              <v:shape style="position:absolute;left:12669;top:3457;width:18;height:19" coordorigin="12669,3457" coordsize="18,19" path="m12684,3469l12677,3469,12677,3471,12684,3471,12684,3469xe" filled="true" fillcolor="#989898" stroked="false">
                <v:path arrowok="t"/>
                <v:fill type="solid"/>
              </v:shape>
              <v:shape style="position:absolute;left:12669;top:3457;width:18;height:19" coordorigin="12669,3457" coordsize="18,19" path="m12685,3468l12679,3468,12679,3469,12685,3469,12685,3468xe" filled="true" fillcolor="#989898" stroked="false">
                <v:path arrowok="t"/>
                <v:fill type="solid"/>
              </v:shape>
              <v:shape style="position:absolute;left:12669;top:3457;width:18;height:19" coordorigin="12669,3457" coordsize="18,19" path="m12682,3458l12682,3466,12680,3466,12680,3468,12687,3468,12687,3463,12682,3458xe" filled="true" fillcolor="#989898" stroked="false">
                <v:path arrowok="t"/>
                <v:fill type="solid"/>
              </v:shape>
              <v:shape style="position:absolute;left:12669;top:3457;width:18;height:19" coordorigin="12669,3457" coordsize="18,19" path="m12680,3457l12682,3458,12680,3457xe" filled="true" fillcolor="#989898" stroked="false">
                <v:path arrowok="t"/>
                <v:fill type="solid"/>
              </v:shape>
            </v:group>
            <v:group style="position:absolute;left:12674;top:3452;width:13;height:12" coordorigin="12674,3452" coordsize="13,12">
              <v:shape style="position:absolute;left:12674;top:3452;width:13;height:12" coordorigin="12674,3452" coordsize="13,12" path="m12685,3455l12679,3455,12680,3457,12687,3463,12687,3457,12685,3457,12685,3455xe" filled="true" fillcolor="#989898" stroked="false">
                <v:path arrowok="t"/>
                <v:fill type="solid"/>
              </v:shape>
              <v:shape style="position:absolute;left:12674;top:3452;width:13;height:12" coordorigin="12674,3452" coordsize="13,12" path="m12682,3452l12674,3452,12677,3455,12684,3455,12684,3453,12682,3453,12682,3452xe" filled="true" fillcolor="#989898" stroked="false">
                <v:path arrowok="t"/>
                <v:fill type="solid"/>
              </v:shape>
            </v:group>
            <v:group style="position:absolute;left:12663;top:3441;width:28;height:35" coordorigin="12663,3441" coordsize="28,35">
              <v:shape style="position:absolute;left:12663;top:3441;width:28;height:35" coordorigin="12663,3441" coordsize="28,35" path="m12671,3455l12664,3455,12664,3457,12663,3458,12663,3468,12664,3469,12664,3471,12666,3471,12666,3472,12668,3472,12669,3474,12671,3474,12672,3476,12674,3476,12669,3469,12668,3468,12668,3466,12666,3466,12666,3461,12668,3461,12668,3458,12669,3458,12669,3457,12671,3457,12671,3455xe" filled="true" fillcolor="#989898" stroked="false">
                <v:path arrowok="t"/>
                <v:fill type="solid"/>
              </v:shape>
              <v:shape style="position:absolute;left:12663;top:3441;width:28;height:35" coordorigin="12663,3441" coordsize="28,35" path="m12679,3447l12671,3447,12671,3449,12668,3452,12666,3453,12666,3455,12677,3455,12674,3452,12676,3450,12677,3449,12679,3449,12679,3447xe" filled="true" fillcolor="#989898" stroked="false">
                <v:path arrowok="t"/>
                <v:fill type="solid"/>
              </v:shape>
              <v:shape style="position:absolute;left:12663;top:3441;width:28;height:35" coordorigin="12663,3441" coordsize="28,35" path="m12682,3445l12674,3445,12672,3447,12682,3447,12682,3445xe" filled="true" fillcolor="#989898" stroked="false">
                <v:path arrowok="t"/>
                <v:fill type="solid"/>
              </v:shape>
              <v:shape style="position:absolute;left:12663;top:3441;width:28;height:35" coordorigin="12663,3441" coordsize="28,35" path="m12685,3441l12684,3441,12682,3442,12679,3442,12677,3444,12676,3444,12676,3445,12688,3445,12690,3447,12685,3441xe" filled="true" fillcolor="#989898" stroked="false">
                <v:path arrowok="t"/>
                <v:fill type="solid"/>
              </v:shape>
            </v:group>
            <v:group style="position:absolute;left:12685;top:3441;width:12;height:19" coordorigin="12685,3441" coordsize="12,19">
              <v:shape style="position:absolute;left:12685;top:3441;width:12;height:19" coordorigin="12685,3441" coordsize="12,19" path="m12688,3441l12685,3441,12690,3447,12692,3449,12692,3450,12693,3452,12692,3453,12692,3457,12695,3460,12695,3458,12696,3457,12696,3449,12695,3447,12695,3445,12693,3445,12693,3444,12692,3444,12690,3442,12688,3442,12688,3441xe" filled="true" fillcolor="#989898" stroked="false">
                <v:path arrowok="t"/>
                <v:fill type="solid"/>
              </v:shape>
            </v:group>
            <v:group style="position:absolute;left:12696;top:3465;width:12;height:7" coordorigin="12696,3465" coordsize="12,7">
              <v:shape style="position:absolute;left:12696;top:3465;width:12;height:7" coordorigin="12696,3465" coordsize="12,7" path="m12701,3465l12700,3465,12696,3468,12698,3468,12700,3469,12703,3469,12704,3471,12708,3471,12703,3466,12701,3465xe" filled="true" fillcolor="#989898" stroked="false">
                <v:path arrowok="t"/>
                <v:fill type="solid"/>
              </v:shape>
            </v:group>
            <v:group style="position:absolute;left:12687;top:3466;width:31;height:29" coordorigin="12687,3466" coordsize="31,29">
              <v:shape style="position:absolute;left:12687;top:3466;width:31;height:29" coordorigin="12687,3466" coordsize="31,29" path="m12714,3466l12703,3466,12708,3471,12687,3492,12690,3495,12717,3468,12714,3466xe" filled="true" fillcolor="#989898" stroked="false">
                <v:path arrowok="t"/>
                <v:fill type="solid"/>
              </v:shape>
              <v:shape style="position:absolute;left:13074;top:3873;width:113;height:105" type="#_x0000_t75" stroked="false">
                <v:imagedata r:id="rId429" o:title=""/>
              </v:shape>
            </v:group>
            <v:group style="position:absolute;left:12999;top:3509;width:40;height:34" coordorigin="12999,3509" coordsize="40,34">
              <v:shape style="position:absolute;left:12999;top:3509;width:40;height:34" coordorigin="12999,3509" coordsize="40,34" path="m13007,3538l12999,3538,13004,3543,13004,3541,13006,3541,13006,3540,13007,3540,13007,3538xe" filled="true" fillcolor="#989898" stroked="false">
                <v:path arrowok="t"/>
                <v:fill type="solid"/>
              </v:shape>
              <v:shape style="position:absolute;left:12999;top:3509;width:40;height:34" coordorigin="12999,3509" coordsize="40,34" path="m13010,3536l13002,3536,13001,3538,13009,3538,13010,3536xe" filled="true" fillcolor="#989898" stroked="false">
                <v:path arrowok="t"/>
                <v:fill type="solid"/>
              </v:shape>
              <v:shape style="position:absolute;left:12999;top:3509;width:40;height:34" coordorigin="12999,3509" coordsize="40,34" path="m13014,3535l13004,3535,13004,3536,13012,3536,13014,3535xe" filled="true" fillcolor="#989898" stroked="false">
                <v:path arrowok="t"/>
                <v:fill type="solid"/>
              </v:shape>
              <v:shape style="position:absolute;left:12999;top:3509;width:40;height:34" coordorigin="12999,3509" coordsize="40,34" path="m13017,3533l13006,3533,13006,3535,13015,3535,13017,3533xe" filled="true" fillcolor="#989898" stroked="false">
                <v:path arrowok="t"/>
                <v:fill type="solid"/>
              </v:shape>
              <v:shape style="position:absolute;left:12999;top:3509;width:40;height:34" coordorigin="12999,3509" coordsize="40,34" path="m13020,3532l13009,3532,13009,3533,13018,3533,13020,3532xe" filled="true" fillcolor="#989898" stroked="false">
                <v:path arrowok="t"/>
                <v:fill type="solid"/>
              </v:shape>
              <v:shape style="position:absolute;left:12999;top:3509;width:40;height:34" coordorigin="12999,3509" coordsize="40,34" path="m13025,3530l13012,3530,13012,3532,13023,3532,13025,3530xe" filled="true" fillcolor="#989898" stroked="false">
                <v:path arrowok="t"/>
                <v:fill type="solid"/>
              </v:shape>
              <v:shape style="position:absolute;left:12999;top:3509;width:40;height:34" coordorigin="12999,3509" coordsize="40,34" path="m13031,3528l13015,3528,13015,3530,13031,3530,13031,3528xe" filled="true" fillcolor="#989898" stroked="false">
                <v:path arrowok="t"/>
                <v:fill type="solid"/>
              </v:shape>
              <v:shape style="position:absolute;left:12999;top:3509;width:40;height:34" coordorigin="12999,3509" coordsize="40,34" path="m13023,3509l13020,3512,13033,3525,13025,3525,13025,3527,13020,3527,13018,3528,13037,3528,13039,3525,13023,3509xe" filled="true" fillcolor="#989898" stroked="false">
                <v:path arrowok="t"/>
                <v:fill type="solid"/>
              </v:shape>
            </v:group>
            <v:group style="position:absolute;left:13021;top:3530;width:40;height:34" coordorigin="13021,3530" coordsize="40,34">
              <v:shape style="position:absolute;left:13021;top:3530;width:40;height:34" coordorigin="13021,3530" coordsize="40,34" path="m13033,3557l13025,3557,13023,3559,13021,3559,13021,3560,13025,3563,13026,3562,13028,3562,13028,3560,13029,3560,13031,3559,13033,3557xe" filled="true" fillcolor="#989898" stroked="false">
                <v:path arrowok="t"/>
                <v:fill type="solid"/>
              </v:shape>
              <v:shape style="position:absolute;left:13021;top:3530;width:40;height:34" coordorigin="13021,3530" coordsize="40,34" path="m13036,3555l13026,3555,13026,3557,13034,3557,13036,3555xe" filled="true" fillcolor="#989898" stroked="false">
                <v:path arrowok="t"/>
                <v:fill type="solid"/>
              </v:shape>
              <v:shape style="position:absolute;left:13021;top:3530;width:40;height:34" coordorigin="13021,3530" coordsize="40,34" path="m13039,3554l13029,3554,13028,3555,13039,3555,13039,3554xe" filled="true" fillcolor="#989898" stroked="false">
                <v:path arrowok="t"/>
                <v:fill type="solid"/>
              </v:shape>
              <v:shape style="position:absolute;left:13021;top:3530;width:40;height:34" coordorigin="13021,3530" coordsize="40,34" path="m13044,3552l13033,3552,13031,3554,13042,3554,13044,3552xe" filled="true" fillcolor="#989898" stroked="false">
                <v:path arrowok="t"/>
                <v:fill type="solid"/>
              </v:shape>
              <v:shape style="position:absolute;left:13021;top:3530;width:40;height:34" coordorigin="13021,3530" coordsize="40,34" path="m13049,3551l13034,3551,13034,3552,13047,3552,13049,3551xe" filled="true" fillcolor="#989898" stroked="false">
                <v:path arrowok="t"/>
                <v:fill type="solid"/>
              </v:shape>
              <v:shape style="position:absolute;left:13021;top:3530;width:40;height:34" coordorigin="13021,3530" coordsize="40,34" path="m13044,3530l13041,3533,13053,3546,13050,3546,13050,3547,13044,3547,13042,3549,13039,3549,13037,3551,13057,3551,13058,3549,13061,3547,13044,3530xe" filled="true" fillcolor="#989898" stroked="false">
                <v:path arrowok="t"/>
                <v:fill type="solid"/>
              </v:shape>
            </v:group>
            <v:group style="position:absolute;left:13039;top:3575;width:8;height:8" coordorigin="13039,3575" coordsize="8,8">
              <v:shape style="position:absolute;left:13039;top:3575;width:8;height:8" coordorigin="13039,3575" coordsize="8,8" path="m13044,3575l13039,3578,13044,3583,13047,3578,13044,3575xe" filled="true" fillcolor="#989898" stroked="false">
                <v:path arrowok="t"/>
                <v:fill type="solid"/>
              </v:shape>
            </v:group>
            <v:group style="position:absolute;left:13052;top:3583;width:24;height:18" coordorigin="13052,3583" coordsize="24,18">
              <v:shape style="position:absolute;left:13052;top:3583;width:24;height:18" coordorigin="13052,3583" coordsize="24,18" path="m13069,3598l13061,3598,13061,3600,13068,3600,13069,3598xe" filled="true" fillcolor="#989898" stroked="false">
                <v:path arrowok="t"/>
                <v:fill type="solid"/>
              </v:shape>
              <v:shape style="position:absolute;left:13052;top:3583;width:24;height:18" coordorigin="13052,3583" coordsize="24,18" path="m13071,3584l13071,3586,13072,3587,13072,3589,13071,3589,13071,3592,13069,3594,13068,3594,13068,3595,13057,3595,13057,3597,13058,3597,13060,3598,13071,3598,13072,3597,13076,3594,13076,3589,13071,3584xe" filled="true" fillcolor="#989898" stroked="false">
                <v:path arrowok="t"/>
                <v:fill type="solid"/>
              </v:shape>
              <v:shape style="position:absolute;left:13052;top:3583;width:24;height:18" coordorigin="13052,3583" coordsize="24,18" path="m13060,3594l13055,3594,13055,3595,13061,3595,13060,3594xe" filled="true" fillcolor="#989898" stroked="false">
                <v:path arrowok="t"/>
                <v:fill type="solid"/>
              </v:shape>
              <v:shape style="position:absolute;left:13052;top:3583;width:24;height:18" coordorigin="13052,3583" coordsize="24,18" path="m13052,3587l13052,3589,13053,3591,13053,3594,13058,3594,13052,3587xe" filled="true" fillcolor="#989898" stroked="false">
                <v:path arrowok="t"/>
                <v:fill type="solid"/>
              </v:shape>
              <v:shape style="position:absolute;left:13052;top:3583;width:24;height:18" coordorigin="13052,3583" coordsize="24,18" path="m13071,3583l13069,3583,13071,3584,13071,3583xe" filled="true" fillcolor="#989898" stroked="false">
                <v:path arrowok="t"/>
                <v:fill type="solid"/>
              </v:shape>
            </v:group>
            <v:group style="position:absolute;left:13072;top:3571;width:15;height:15" coordorigin="13072,3571" coordsize="15,15">
              <v:shape style="position:absolute;left:13072;top:3571;width:15;height:15" coordorigin="13072,3571" coordsize="15,15" path="m13080,3571l13082,3573,13082,3579,13080,3579,13079,3581,13074,3581,13077,3586,13082,3586,13082,3584,13084,3584,13084,3583,13085,3583,13085,3581,13087,3579,13087,3578,13080,3571xe" filled="true" fillcolor="#989898" stroked="false">
                <v:path arrowok="t"/>
                <v:fill type="solid"/>
              </v:shape>
              <v:shape style="position:absolute;left:13072;top:3571;width:15;height:15" coordorigin="13072,3571" coordsize="15,15" path="m13072,3579l13072,3581,13074,3581,13072,3579xe" filled="true" fillcolor="#989898" stroked="false">
                <v:path arrowok="t"/>
                <v:fill type="solid"/>
              </v:shape>
            </v:group>
            <v:group style="position:absolute;left:13052;top:3565;width:36;height:29" coordorigin="13052,3565" coordsize="36,29">
              <v:shape style="position:absolute;left:13052;top:3565;width:36;height:29" coordorigin="13052,3565" coordsize="36,29" path="m13066,3576l13058,3576,13057,3578,13055,3579,13053,3581,13053,3583,13052,3584,13052,3587,13058,3594,13058,3592,13057,3591,13057,3584,13058,3584,13058,3583,13060,3581,13061,3581,13061,3579,13071,3579,13071,3578,13068,3578,13066,3576xe" filled="true" fillcolor="#989898" stroked="false">
                <v:path arrowok="t"/>
                <v:fill type="solid"/>
              </v:shape>
              <v:shape style="position:absolute;left:13052;top:3565;width:36;height:29" coordorigin="13052,3565" coordsize="36,29" path="m13072,3579l13066,3579,13066,3581,13069,3581,13069,3583,13076,3589,13076,3586,13074,3584,13076,3584,13072,3579xe" filled="true" fillcolor="#989898" stroked="false">
                <v:path arrowok="t"/>
                <v:fill type="solid"/>
              </v:shape>
              <v:shape style="position:absolute;left:13052;top:3565;width:36;height:29" coordorigin="13052,3565" coordsize="36,29" path="m13076,3584l13074,3584,13076,3586,13077,3586,13076,3584xe" filled="true" fillcolor="#989898" stroked="false">
                <v:path arrowok="t"/>
                <v:fill type="solid"/>
              </v:shape>
              <v:shape style="position:absolute;left:13052;top:3565;width:36;height:29" coordorigin="13052,3565" coordsize="36,29" path="m13084,3568l13068,3568,13068,3570,13066,3571,13066,3576,13068,3578,13071,3578,13071,3571,13072,3571,13072,3570,13084,3570,13084,3568xe" filled="true" fillcolor="#989898" stroked="false">
                <v:path arrowok="t"/>
                <v:fill type="solid"/>
              </v:shape>
              <v:shape style="position:absolute;left:13052;top:3565;width:36;height:29" coordorigin="13052,3565" coordsize="36,29" path="m13085,3570l13080,3570,13080,3571,13087,3578,13087,3573,13085,3571,13085,3570xe" filled="true" fillcolor="#989898" stroked="false">
                <v:path arrowok="t"/>
                <v:fill type="solid"/>
              </v:shape>
              <v:shape style="position:absolute;left:13052;top:3565;width:36;height:29" coordorigin="13052,3565" coordsize="36,29" path="m13079,3565l13072,3565,13071,3567,13069,3567,13069,3568,13082,3568,13080,3567,13079,3565xe" filled="true" fillcolor="#989898" stroked="false">
                <v:path arrowok="t"/>
                <v:fill type="solid"/>
              </v:shape>
            </v:group>
            <v:group style="position:absolute;left:13087;top:3589;width:12;height:7" coordorigin="13087,3589" coordsize="12,7">
              <v:shape style="position:absolute;left:13087;top:3589;width:12;height:7" coordorigin="13087,3589" coordsize="12,7" path="m13092,3589l13090,3589,13087,3592,13088,3592,13090,3594,13093,3594,13095,3595,13098,3595,13093,3591,13092,3589xe" filled="true" fillcolor="#989898" stroked="false">
                <v:path arrowok="t"/>
                <v:fill type="solid"/>
              </v:shape>
            </v:group>
            <v:group style="position:absolute;left:13077;top:3591;width:31;height:29" coordorigin="13077,3591" coordsize="31,29">
              <v:shape style="position:absolute;left:13077;top:3591;width:31;height:29" coordorigin="13077,3591" coordsize="31,29" path="m13104,3591l13093,3591,13098,3595,13077,3616,13080,3619,13108,3592,13104,3591xe" filled="true" fillcolor="#989898" stroked="false">
                <v:path arrowok="t"/>
                <v:fill type="solid"/>
              </v:shape>
            </v:group>
            <v:group style="position:absolute;left:13205;top:4923;width:40;height:34" coordorigin="13205,4923" coordsize="40,34">
              <v:shape style="position:absolute;left:13205;top:4923;width:40;height:34" coordorigin="13205,4923" coordsize="40,34" path="m13213,4951l13205,4951,13210,4956,13210,4955,13211,4955,13211,4953,13213,4953,13213,4951xe" filled="true" fillcolor="#989898" stroked="false">
                <v:path arrowok="t"/>
                <v:fill type="solid"/>
              </v:shape>
              <v:shape style="position:absolute;left:13205;top:4923;width:40;height:34" coordorigin="13205,4923" coordsize="40,34" path="m13216,4950l13208,4950,13206,4951,13214,4951,13216,4950xe" filled="true" fillcolor="#989898" stroked="false">
                <v:path arrowok="t"/>
                <v:fill type="solid"/>
              </v:shape>
              <v:shape style="position:absolute;left:13205;top:4923;width:40;height:34" coordorigin="13205,4923" coordsize="40,34" path="m13219,4948l13210,4948,13210,4950,13218,4950,13219,4948xe" filled="true" fillcolor="#989898" stroked="false">
                <v:path arrowok="t"/>
                <v:fill type="solid"/>
              </v:shape>
              <v:shape style="position:absolute;left:13205;top:4923;width:40;height:34" coordorigin="13205,4923" coordsize="40,34" path="m13222,4947l13211,4947,13211,4948,13221,4948,13222,4947xe" filled="true" fillcolor="#989898" stroked="false">
                <v:path arrowok="t"/>
                <v:fill type="solid"/>
              </v:shape>
              <v:shape style="position:absolute;left:13205;top:4923;width:40;height:34" coordorigin="13205,4923" coordsize="40,34" path="m13225,4945l13214,4945,13214,4947,13224,4947,13225,4945xe" filled="true" fillcolor="#989898" stroked="false">
                <v:path arrowok="t"/>
                <v:fill type="solid"/>
              </v:shape>
              <v:shape style="position:absolute;left:13205;top:4923;width:40;height:34" coordorigin="13205,4923" coordsize="40,34" path="m13230,4943l13218,4943,13218,4945,13229,4945,13230,4943xe" filled="true" fillcolor="#989898" stroked="false">
                <v:path arrowok="t"/>
                <v:fill type="solid"/>
              </v:shape>
              <v:shape style="position:absolute;left:13205;top:4923;width:40;height:34" coordorigin="13205,4923" coordsize="40,34" path="m13237,4942l13221,4942,13221,4943,13237,4943,13237,4942xe" filled="true" fillcolor="#989898" stroked="false">
                <v:path arrowok="t"/>
                <v:fill type="solid"/>
              </v:shape>
              <v:shape style="position:absolute;left:13205;top:4923;width:40;height:34" coordorigin="13205,4923" coordsize="40,34" path="m13229,4923l13225,4926,13238,4939,13230,4939,13230,4940,13225,4940,13224,4942,13243,4942,13245,4939,13229,4923xe" filled="true" fillcolor="#989898" stroked="false">
                <v:path arrowok="t"/>
                <v:fill type="solid"/>
              </v:shape>
            </v:group>
            <v:group style="position:absolute;left:13227;top:4943;width:40;height:34" coordorigin="13227,4943" coordsize="40,34">
              <v:shape style="position:absolute;left:13227;top:4943;width:40;height:34" coordorigin="13227,4943" coordsize="40,34" path="m13238,4971l13230,4971,13229,4972,13227,4972,13227,4974,13230,4977,13232,4975,13233,4975,13233,4974,13235,4974,13237,4972,13238,4971xe" filled="true" fillcolor="#989898" stroked="false">
                <v:path arrowok="t"/>
                <v:fill type="solid"/>
              </v:shape>
              <v:shape style="position:absolute;left:13227;top:4943;width:40;height:34" coordorigin="13227,4943" coordsize="40,34" path="m13241,4969l13232,4969,13232,4971,13240,4971,13241,4969xe" filled="true" fillcolor="#989898" stroked="false">
                <v:path arrowok="t"/>
                <v:fill type="solid"/>
              </v:shape>
              <v:shape style="position:absolute;left:13227;top:4943;width:40;height:34" coordorigin="13227,4943" coordsize="40,34" path="m13245,4967l13235,4967,13233,4969,13245,4969,13245,4967xe" filled="true" fillcolor="#989898" stroked="false">
                <v:path arrowok="t"/>
                <v:fill type="solid"/>
              </v:shape>
              <v:shape style="position:absolute;left:13227;top:4943;width:40;height:34" coordorigin="13227,4943" coordsize="40,34" path="m13249,4966l13238,4966,13237,4967,13248,4967,13249,4966xe" filled="true" fillcolor="#989898" stroked="false">
                <v:path arrowok="t"/>
                <v:fill type="solid"/>
              </v:shape>
              <v:shape style="position:absolute;left:13227;top:4943;width:40;height:34" coordorigin="13227,4943" coordsize="40,34" path="m13254,4964l13240,4964,13240,4966,13253,4966,13254,4964xe" filled="true" fillcolor="#989898" stroked="false">
                <v:path arrowok="t"/>
                <v:fill type="solid"/>
              </v:shape>
              <v:shape style="position:absolute;left:13227;top:4943;width:40;height:34" coordorigin="13227,4943" coordsize="40,34" path="m13249,4943l13246,4947,13259,4959,13256,4959,13256,4961,13249,4961,13248,4963,13245,4963,13243,4964,13262,4964,13264,4963,13267,4961,13249,4943xe" filled="true" fillcolor="#989898" stroked="false">
                <v:path arrowok="t"/>
                <v:fill type="solid"/>
              </v:shape>
            </v:group>
            <v:group style="position:absolute;left:13245;top:4988;width:8;height:8" coordorigin="13245,4988" coordsize="8,8">
              <v:shape style="position:absolute;left:13245;top:4988;width:8;height:8" coordorigin="13245,4988" coordsize="8,8" path="m13249,4988l13245,4991,13249,4996,13253,4991,13249,4988xe" filled="true" fillcolor="#989898" stroked="false">
                <v:path arrowok="t"/>
                <v:fill type="solid"/>
              </v:shape>
            </v:group>
            <v:group style="position:absolute;left:13265;top:4994;width:18;height:20" coordorigin="13265,4994" coordsize="18,20">
              <v:shape style="position:absolute;left:13265;top:4994;width:18;height:20" coordorigin="13265,4994" coordsize="18,20" path="m13265,5007l13270,5014,13272,5014,13273,5012,13276,5012,13276,5010,13278,5010,13278,5009,13267,5009,13265,5007xe" filled="true" fillcolor="#989898" stroked="false">
                <v:path arrowok="t"/>
                <v:fill type="solid"/>
              </v:shape>
              <v:shape style="position:absolute;left:13265;top:4994;width:18;height:20" coordorigin="13265,4994" coordsize="18,20" path="m13280,5007l13273,5007,13273,5009,13280,5009,13280,5007xe" filled="true" fillcolor="#989898" stroked="false">
                <v:path arrowok="t"/>
                <v:fill type="solid"/>
              </v:shape>
              <v:shape style="position:absolute;left:13265;top:4994;width:18;height:20" coordorigin="13265,4994" coordsize="18,20" path="m13281,5006l13275,5006,13275,5007,13281,5007,13281,5006xe" filled="true" fillcolor="#989898" stroked="false">
                <v:path arrowok="t"/>
                <v:fill type="solid"/>
              </v:shape>
              <v:shape style="position:absolute;left:13265;top:4994;width:18;height:20" coordorigin="13265,4994" coordsize="18,20" path="m13276,4994l13278,4996,13278,5004,13276,5004,13276,5006,13283,5006,13283,5001,13276,4994xe" filled="true" fillcolor="#989898" stroked="false">
                <v:path arrowok="t"/>
                <v:fill type="solid"/>
              </v:shape>
            </v:group>
            <v:group style="position:absolute;left:13270;top:4990;width:13;height:12" coordorigin="13270,4990" coordsize="13,12">
              <v:shape style="position:absolute;left:13270;top:4990;width:13;height:12" coordorigin="13270,4990" coordsize="13,12" path="m13281,4993l13275,4993,13276,4994,13283,5001,13283,4994,13281,4994,13281,4993xe" filled="true" fillcolor="#989898" stroked="false">
                <v:path arrowok="t"/>
                <v:fill type="solid"/>
              </v:shape>
              <v:shape style="position:absolute;left:13270;top:4990;width:13;height:12" coordorigin="13270,4990" coordsize="13,12" path="m13278,4990l13270,4990,13273,4993,13280,4993,13280,4991,13278,4991,13278,4990xe" filled="true" fillcolor="#989898" stroked="false">
                <v:path arrowok="t"/>
                <v:fill type="solid"/>
              </v:shape>
            </v:group>
            <v:group style="position:absolute;left:13259;top:4978;width:28;height:36" coordorigin="13259,4978" coordsize="28,36">
              <v:shape style="position:absolute;left:13259;top:4978;width:28;height:36" coordorigin="13259,4978" coordsize="28,36" path="m13267,4993l13261,4993,13261,4994,13259,4996,13259,5006,13261,5007,13261,5009,13262,5009,13262,5010,13264,5010,13265,5012,13267,5012,13268,5014,13270,5014,13265,5007,13264,5006,13264,5004,13262,5004,13262,4999,13264,4999,13264,4996,13265,4996,13265,4994,13267,4994,13267,4993xe" filled="true" fillcolor="#989898" stroked="false">
                <v:path arrowok="t"/>
                <v:fill type="solid"/>
              </v:shape>
              <v:shape style="position:absolute;left:13259;top:4978;width:28;height:36" coordorigin="13259,4978" coordsize="28,36" path="m13275,4985l13267,4985,13267,4986,13265,4988,13262,4991,13262,4993,13273,4993,13270,4990,13272,4988,13273,4986,13275,4986,13275,4985xe" filled="true" fillcolor="#989898" stroked="false">
                <v:path arrowok="t"/>
                <v:fill type="solid"/>
              </v:shape>
              <v:shape style="position:absolute;left:13259;top:4978;width:28;height:36" coordorigin="13259,4978" coordsize="28,36" path="m13278,4983l13270,4983,13268,4985,13278,4985,13278,4983xe" filled="true" fillcolor="#989898" stroked="false">
                <v:path arrowok="t"/>
                <v:fill type="solid"/>
              </v:shape>
              <v:shape style="position:absolute;left:13259;top:4978;width:28;height:36" coordorigin="13259,4978" coordsize="28,36" path="m13281,4978l13280,4978,13278,4980,13275,4980,13273,4982,13272,4982,13272,4983,13284,4983,13286,4985,13281,4978xe" filled="true" fillcolor="#989898" stroked="false">
                <v:path arrowok="t"/>
                <v:fill type="solid"/>
              </v:shape>
            </v:group>
            <v:group style="position:absolute;left:13281;top:4978;width:12;height:20" coordorigin="13281,4978" coordsize="12,20">
              <v:shape style="position:absolute;left:13281;top:4978;width:12;height:20" coordorigin="13281,4978" coordsize="12,20" path="m13284,4978l13281,4978,13286,4985,13288,4986,13288,4988,13289,4990,13288,4991,13288,4994,13291,4998,13291,4996,13292,4994,13292,4986,13291,4985,13291,4983,13289,4983,13289,4982,13288,4982,13286,4980,13284,4980,13284,4978xe" filled="true" fillcolor="#989898" stroked="false">
                <v:path arrowok="t"/>
                <v:fill type="solid"/>
              </v:shape>
            </v:group>
            <v:group style="position:absolute;left:13292;top:5002;width:12;height:7" coordorigin="13292,5002" coordsize="12,7">
              <v:shape style="position:absolute;left:13292;top:5002;width:12;height:7" coordorigin="13292,5002" coordsize="12,7" path="m13297,5002l13296,5002,13292,5006,13294,5006,13296,5007,13299,5007,13300,5009,13304,5009,13299,5004,13297,5002xe" filled="true" fillcolor="#989898" stroked="false">
                <v:path arrowok="t"/>
                <v:fill type="solid"/>
              </v:shape>
            </v:group>
            <v:group style="position:absolute;left:13283;top:5004;width:31;height:29" coordorigin="13283,5004" coordsize="31,29">
              <v:shape style="position:absolute;left:13283;top:5004;width:31;height:29" coordorigin="13283,5004" coordsize="31,29" path="m13310,5004l13299,5004,13304,5009,13283,5030,13286,5033,13313,5006,13310,5004xe" filled="true" fillcolor="#989898" stroked="false">
                <v:path arrowok="t"/>
                <v:fill type="solid"/>
              </v:shape>
              <v:shape style="position:absolute;left:14338;top:5025;width:316;height:212" type="#_x0000_t75" stroked="false">
                <v:imagedata r:id="rId430" o:title=""/>
              </v:shape>
            </v:group>
            <v:group style="position:absolute;left:14234;top:4579;width:40;height:34" coordorigin="14234,4579" coordsize="40,34">
              <v:shape style="position:absolute;left:14234;top:4579;width:40;height:34" coordorigin="14234,4579" coordsize="40,34" path="m14242,4607l14234,4607,14239,4612,14239,4610,14241,4610,14241,4609,14242,4609,14242,4607xe" filled="true" fillcolor="#989898" stroked="false">
                <v:path arrowok="t"/>
                <v:fill type="solid"/>
              </v:shape>
              <v:shape style="position:absolute;left:14234;top:4579;width:40;height:34" coordorigin="14234,4579" coordsize="40,34" path="m14245,4606l14237,4606,14236,4607,14244,4607,14245,4606xe" filled="true" fillcolor="#989898" stroked="false">
                <v:path arrowok="t"/>
                <v:fill type="solid"/>
              </v:shape>
              <v:shape style="position:absolute;left:14234;top:4579;width:40;height:34" coordorigin="14234,4579" coordsize="40,34" path="m14249,4604l14239,4604,14239,4606,14247,4606,14249,4604xe" filled="true" fillcolor="#989898" stroked="false">
                <v:path arrowok="t"/>
                <v:fill type="solid"/>
              </v:shape>
              <v:shape style="position:absolute;left:14234;top:4579;width:40;height:34" coordorigin="14234,4579" coordsize="40,34" path="m14252,4602l14241,4602,14241,4604,14250,4604,14252,4602xe" filled="true" fillcolor="#989898" stroked="false">
                <v:path arrowok="t"/>
                <v:fill type="solid"/>
              </v:shape>
              <v:shape style="position:absolute;left:14234;top:4579;width:40;height:34" coordorigin="14234,4579" coordsize="40,34" path="m14255,4601l14244,4601,14244,4602,14253,4602,14255,4601xe" filled="true" fillcolor="#989898" stroked="false">
                <v:path arrowok="t"/>
                <v:fill type="solid"/>
              </v:shape>
              <v:shape style="position:absolute;left:14234;top:4579;width:40;height:34" coordorigin="14234,4579" coordsize="40,34" path="m14260,4599l14247,4599,14247,4601,14258,4601,14260,4599xe" filled="true" fillcolor="#989898" stroked="false">
                <v:path arrowok="t"/>
                <v:fill type="solid"/>
              </v:shape>
              <v:shape style="position:absolute;left:14234;top:4579;width:40;height:34" coordorigin="14234,4579" coordsize="40,34" path="m14266,4598l14250,4598,14250,4599,14266,4599,14266,4598xe" filled="true" fillcolor="#989898" stroked="false">
                <v:path arrowok="t"/>
                <v:fill type="solid"/>
              </v:shape>
              <v:shape style="position:absolute;left:14234;top:4579;width:40;height:34" coordorigin="14234,4579" coordsize="40,34" path="m14258,4579l14255,4582,14268,4594,14260,4594,14260,4596,14255,4596,14253,4598,14272,4598,14274,4594,14258,4579xe" filled="true" fillcolor="#989898" stroked="false">
                <v:path arrowok="t"/>
                <v:fill type="solid"/>
              </v:shape>
            </v:group>
            <v:group style="position:absolute;left:14257;top:4599;width:40;height:34" coordorigin="14257,4599" coordsize="40,34">
              <v:shape style="position:absolute;left:14257;top:4599;width:40;height:34" coordorigin="14257,4599" coordsize="40,34" path="m14268,4626l14260,4626,14258,4628,14257,4628,14257,4629,14260,4633,14261,4631,14263,4631,14263,4629,14265,4629,14268,4626xe" filled="true" fillcolor="#989898" stroked="false">
                <v:path arrowok="t"/>
                <v:fill type="solid"/>
              </v:shape>
              <v:shape style="position:absolute;left:14257;top:4599;width:40;height:34" coordorigin="14257,4599" coordsize="40,34" path="m14271,4625l14261,4625,14261,4626,14269,4626,14271,4625xe" filled="true" fillcolor="#989898" stroked="false">
                <v:path arrowok="t"/>
                <v:fill type="solid"/>
              </v:shape>
              <v:shape style="position:absolute;left:14257;top:4599;width:40;height:34" coordorigin="14257,4599" coordsize="40,34" path="m14274,4623l14265,4623,14263,4625,14274,4625,14274,4623xe" filled="true" fillcolor="#989898" stroked="false">
                <v:path arrowok="t"/>
                <v:fill type="solid"/>
              </v:shape>
              <v:shape style="position:absolute;left:14257;top:4599;width:40;height:34" coordorigin="14257,4599" coordsize="40,34" path="m14279,4621l14268,4621,14266,4623,14277,4623,14279,4621xe" filled="true" fillcolor="#989898" stroked="false">
                <v:path arrowok="t"/>
                <v:fill type="solid"/>
              </v:shape>
              <v:shape style="position:absolute;left:14257;top:4599;width:40;height:34" coordorigin="14257,4599" coordsize="40,34" path="m14284,4620l14269,4620,14269,4621,14282,4621,14284,4620xe" filled="true" fillcolor="#989898" stroked="false">
                <v:path arrowok="t"/>
                <v:fill type="solid"/>
              </v:shape>
              <v:shape style="position:absolute;left:14257;top:4599;width:40;height:34" coordorigin="14257,4599" coordsize="40,34" path="m14279,4599l14276,4602,14288,4615,14285,4615,14285,4617,14279,4617,14277,4618,14274,4618,14272,4620,14292,4620,14293,4618,14296,4617,14279,4599xe" filled="true" fillcolor="#989898" stroked="false">
                <v:path arrowok="t"/>
                <v:fill type="solid"/>
              </v:shape>
            </v:group>
            <v:group style="position:absolute;left:14274;top:4644;width:8;height:8" coordorigin="14274,4644" coordsize="8,8">
              <v:shape style="position:absolute;left:14274;top:4644;width:8;height:8" coordorigin="14274,4644" coordsize="8,8" path="m14279,4644l14274,4647,14279,4652,14282,4647,14279,4644xe" filled="true" fillcolor="#989898" stroked="false">
                <v:path arrowok="t"/>
                <v:fill type="solid"/>
              </v:shape>
            </v:group>
            <v:group style="position:absolute;left:14282;top:4641;width:40;height:32" coordorigin="14282,4641" coordsize="40,32">
              <v:shape style="position:absolute;left:14282;top:4641;width:40;height:32" coordorigin="14282,4641" coordsize="40,32" path="m14317,4655l14282,4655,14300,4673,14303,4669,14290,4657,14316,4657,14317,4655xe" filled="true" fillcolor="#989898" stroked="false">
                <v:path arrowok="t"/>
                <v:fill type="solid"/>
              </v:shape>
              <v:shape style="position:absolute;left:14282;top:4641;width:40;height:32" coordorigin="14282,4641" coordsize="40,32" path="m14319,4653l14284,4653,14284,4655,14319,4655,14319,4653xe" filled="true" fillcolor="#989898" stroked="false">
                <v:path arrowok="t"/>
                <v:fill type="solid"/>
              </v:shape>
              <v:shape style="position:absolute;left:14282;top:4641;width:40;height:32" coordorigin="14282,4641" coordsize="40,32" path="m14301,4652l14288,4652,14287,4653,14303,4653,14301,4652xe" filled="true" fillcolor="#989898" stroked="false">
                <v:path arrowok="t"/>
                <v:fill type="solid"/>
              </v:shape>
              <v:shape style="position:absolute;left:14282;top:4641;width:40;height:32" coordorigin="14282,4641" coordsize="40,32" path="m14317,4642l14317,4644,14319,4645,14317,4647,14317,4649,14316,4650,14314,4652,14311,4652,14309,4653,14320,4653,14320,4652,14322,4650,14322,4647,14317,4642xe" filled="true" fillcolor="#989898" stroked="false">
                <v:path arrowok="t"/>
                <v:fill type="solid"/>
              </v:shape>
              <v:shape style="position:absolute;left:14282;top:4641;width:40;height:32" coordorigin="14282,4641" coordsize="40,32" path="m14316,4641l14317,4642,14316,4641xe" filled="true" fillcolor="#989898" stroked="false">
                <v:path arrowok="t"/>
                <v:fill type="solid"/>
              </v:shape>
            </v:group>
            <v:group style="position:absolute;left:14303;top:4634;width:20;height:13" coordorigin="14303,4634" coordsize="20,13">
              <v:shape style="position:absolute;left:14303;top:4634;width:20;height:13" coordorigin="14303,4634" coordsize="20,13" path="m14320,4639l14316,4639,14316,4641,14322,4647,14322,4642,14320,4641,14320,4639xe" filled="true" fillcolor="#989898" stroked="false">
                <v:path arrowok="t"/>
                <v:fill type="solid"/>
              </v:shape>
              <v:shape style="position:absolute;left:14303;top:4634;width:20;height:13" coordorigin="14303,4634" coordsize="20,13" path="m14317,4636l14303,4636,14303,4637,14304,4641,14306,4641,14306,4639,14309,4639,14309,4637,14317,4637,14317,4636xe" filled="true" fillcolor="#989898" stroked="false">
                <v:path arrowok="t"/>
                <v:fill type="solid"/>
              </v:shape>
              <v:shape style="position:absolute;left:14303;top:4634;width:20;height:13" coordorigin="14303,4634" coordsize="20,13" path="m14319,4637l14311,4637,14312,4639,14319,4639,14319,4637xe" filled="true" fillcolor="#989898" stroked="false">
                <v:path arrowok="t"/>
                <v:fill type="solid"/>
              </v:shape>
              <v:shape style="position:absolute;left:14303;top:4634;width:20;height:13" coordorigin="14303,4634" coordsize="20,13" path="m14314,4634l14304,4634,14304,4636,14316,4636,14314,4634xe" filled="true" fillcolor="#989898" stroked="false">
                <v:path arrowok="t"/>
                <v:fill type="solid"/>
              </v:shape>
            </v:group>
            <v:group style="position:absolute;left:14308;top:4655;width:29;height:34" coordorigin="14308,4655" coordsize="29,34">
              <v:shape style="position:absolute;left:14308;top:4655;width:29;height:34" coordorigin="14308,4655" coordsize="29,34" path="m14327,4660l14319,4660,14319,4661,14317,4661,14316,4663,14316,4665,14314,4665,14314,4666,14312,4668,14311,4669,14311,4671,14309,4671,14309,4674,14308,4676,14308,4681,14309,4681,14309,4684,14311,4684,14311,4685,14312,4685,14312,4687,14314,4687,14316,4689,14320,4689,14314,4682,14312,4681,14312,4676,14314,4674,14314,4673,14316,4671,14317,4669,14317,4668,14319,4668,14320,4666,14322,4665,14323,4663,14327,4660xe" filled="true" fillcolor="#989898" stroked="false">
                <v:path arrowok="t"/>
                <v:fill type="solid"/>
              </v:shape>
              <v:shape style="position:absolute;left:14308;top:4655;width:29;height:34" coordorigin="14308,4655" coordsize="29,34" path="m14333,4658l14333,4660,14335,4660,14336,4661,14333,4658xe" filled="true" fillcolor="#989898" stroked="false">
                <v:path arrowok="t"/>
                <v:fill type="solid"/>
              </v:shape>
              <v:shape style="position:absolute;left:14308;top:4655;width:29;height:34" coordorigin="14308,4655" coordsize="29,34" path="m14330,4655l14327,4655,14327,4657,14323,4657,14322,4658,14320,4660,14330,4660,14331,4658,14333,4658,14330,4655xe" filled="true" fillcolor="#989898" stroked="false">
                <v:path arrowok="t"/>
                <v:fill type="solid"/>
              </v:shape>
            </v:group>
            <v:group style="position:absolute;left:14314;top:4655;width:29;height:34" coordorigin="14314,4655" coordsize="29,34">
              <v:shape style="position:absolute;left:14314;top:4655;width:29;height:34" coordorigin="14314,4655" coordsize="29,34" path="m14314,4682l14320,4689,14323,4689,14323,4687,14327,4687,14327,4685,14328,4685,14330,4684,14316,4684,14314,4682xe" filled="true" fillcolor="#989898" stroked="false">
                <v:path arrowok="t"/>
                <v:fill type="solid"/>
              </v:shape>
              <v:shape style="position:absolute;left:14314;top:4655;width:29;height:34" coordorigin="14314,4655" coordsize="29,34" path="m14335,4655l14330,4655,14336,4661,14338,4663,14338,4668,14336,4669,14336,4671,14335,4671,14335,4673,14331,4676,14330,4677,14328,4679,14327,4681,14325,4682,14323,4682,14323,4684,14330,4684,14331,4682,14333,4681,14335,4681,14335,4679,14336,4677,14338,4676,14338,4674,14339,4674,14339,4673,14341,4671,14341,4666,14343,4666,14343,4665,14341,4663,14341,4660,14339,4660,14339,4658,14338,4658,14338,4657,14336,4657,14335,4655xe" filled="true" fillcolor="#989898" stroked="false">
                <v:path arrowok="t"/>
                <v:fill type="solid"/>
              </v:shape>
            </v:group>
            <v:group style="position:absolute;left:14013;top:4709;width:40;height:34" coordorigin="14013,4709" coordsize="40,34">
              <v:shape style="position:absolute;left:14013;top:4709;width:40;height:34" coordorigin="14013,4709" coordsize="40,34" path="m14021,4738l14013,4738,14017,4743,14017,4741,14019,4741,14019,4740,14021,4740,14021,4738xe" filled="true" fillcolor="#989898" stroked="false">
                <v:path arrowok="t"/>
                <v:fill type="solid"/>
              </v:shape>
              <v:shape style="position:absolute;left:14013;top:4709;width:40;height:34" coordorigin="14013,4709" coordsize="40,34" path="m14024,4736l14016,4736,14014,4738,14022,4738,14024,4736xe" filled="true" fillcolor="#989898" stroked="false">
                <v:path arrowok="t"/>
                <v:fill type="solid"/>
              </v:shape>
              <v:shape style="position:absolute;left:14013;top:4709;width:40;height:34" coordorigin="14013,4709" coordsize="40,34" path="m14027,4735l14017,4735,14017,4736,14025,4736,14027,4735xe" filled="true" fillcolor="#989898" stroked="false">
                <v:path arrowok="t"/>
                <v:fill type="solid"/>
              </v:shape>
              <v:shape style="position:absolute;left:14013;top:4709;width:40;height:34" coordorigin="14013,4709" coordsize="40,34" path="m14030,4733l14019,4733,14019,4735,14029,4735,14030,4733xe" filled="true" fillcolor="#989898" stroked="false">
                <v:path arrowok="t"/>
                <v:fill type="solid"/>
              </v:shape>
              <v:shape style="position:absolute;left:14013;top:4709;width:40;height:34" coordorigin="14013,4709" coordsize="40,34" path="m14033,4732l14022,4732,14022,4733,14032,4733,14033,4732xe" filled="true" fillcolor="#989898" stroked="false">
                <v:path arrowok="t"/>
                <v:fill type="solid"/>
              </v:shape>
              <v:shape style="position:absolute;left:14013;top:4709;width:40;height:34" coordorigin="14013,4709" coordsize="40,34" path="m14038,4730l14025,4730,14025,4732,14037,4732,14038,4730xe" filled="true" fillcolor="#989898" stroked="false">
                <v:path arrowok="t"/>
                <v:fill type="solid"/>
              </v:shape>
              <v:shape style="position:absolute;left:14013;top:4709;width:40;height:34" coordorigin="14013,4709" coordsize="40,34" path="m14045,4728l14029,4728,14029,4730,14045,4730,14045,4728xe" filled="true" fillcolor="#989898" stroked="false">
                <v:path arrowok="t"/>
                <v:fill type="solid"/>
              </v:shape>
              <v:shape style="position:absolute;left:14013;top:4709;width:40;height:34" coordorigin="14013,4709" coordsize="40,34" path="m14037,4709l14033,4712,14046,4725,14038,4725,14038,4727,14033,4727,14032,4728,14051,4728,14053,4725,14037,4709xe" filled="true" fillcolor="#989898" stroked="false">
                <v:path arrowok="t"/>
                <v:fill type="solid"/>
              </v:shape>
            </v:group>
            <v:group style="position:absolute;left:14041;top:4751;width:20;height:20" coordorigin="14041,4751" coordsize="20,20">
              <v:shape style="position:absolute;left:14041;top:4751;width:20;height:20" coordorigin="14041,4751" coordsize="20,20" path="m14043,4763l14041,4763,14048,4770,14049,4768,14054,4768,14054,4767,14056,4767,14056,4765,14045,4765,14043,4763xe" filled="true" fillcolor="#989898" stroked="false">
                <v:path arrowok="t"/>
                <v:fill type="solid"/>
              </v:shape>
              <v:shape style="position:absolute;left:14041;top:4751;width:20;height:20" coordorigin="14041,4751" coordsize="20,20" path="m14057,4763l14051,4763,14049,4765,14057,4765,14057,4763xe" filled="true" fillcolor="#989898" stroked="false">
                <v:path arrowok="t"/>
                <v:fill type="solid"/>
              </v:shape>
              <v:shape style="position:absolute;left:14041;top:4751;width:20;height:20" coordorigin="14041,4751" coordsize="20,20" path="m14054,4751l14056,4752,14056,4759,14054,4760,14054,4762,14053,4762,14053,4763,14059,4763,14059,4762,14061,4760,14061,4757,14054,4751xe" filled="true" fillcolor="#989898" stroked="false">
                <v:path arrowok="t"/>
                <v:fill type="solid"/>
              </v:shape>
            </v:group>
            <v:group style="position:absolute;left:14048;top:4746;width:13;height:12" coordorigin="14048,4746" coordsize="13,12">
              <v:shape style="position:absolute;left:14048;top:4746;width:13;height:12" coordorigin="14048,4746" coordsize="13,12" path="m14059,4749l14053,4749,14054,4751,14061,4757,14061,4752,14059,4751,14059,4749xe" filled="true" fillcolor="#989898" stroked="false">
                <v:path arrowok="t"/>
                <v:fill type="solid"/>
              </v:shape>
              <v:shape style="position:absolute;left:14048;top:4746;width:13;height:12" coordorigin="14048,4746" coordsize="13,12" path="m14056,4746l14048,4746,14051,4749,14057,4749,14057,4748,14056,4748,14056,4746xe" filled="true" fillcolor="#989898" stroked="false">
                <v:path arrowok="t"/>
                <v:fill type="solid"/>
              </v:shape>
            </v:group>
            <v:group style="position:absolute;left:14037;top:4735;width:28;height:35" coordorigin="14037,4735" coordsize="28,35">
              <v:shape style="position:absolute;left:14037;top:4735;width:28;height:35" coordorigin="14037,4735" coordsize="28,35" path="m14043,4751l14037,4751,14037,4762,14038,4763,14038,4765,14040,4765,14040,4767,14041,4767,14041,4768,14046,4768,14048,4770,14041,4763,14041,4762,14040,4760,14040,4755,14041,4755,14041,4752,14043,4752,14043,4751xe" filled="true" fillcolor="#989898" stroked="false">
                <v:path arrowok="t"/>
                <v:fill type="solid"/>
              </v:shape>
              <v:shape style="position:absolute;left:14037;top:4735;width:28;height:35" coordorigin="14037,4735" coordsize="28,35" path="m14048,4744l14041,4744,14041,4746,14040,4746,14040,4748,14038,4749,14038,4751,14045,4751,14045,4749,14051,4749,14048,4746,14048,4744xe" filled="true" fillcolor="#989898" stroked="false">
                <v:path arrowok="t"/>
                <v:fill type="solid"/>
              </v:shape>
              <v:shape style="position:absolute;left:14037;top:4735;width:28;height:35" coordorigin="14037,4735" coordsize="28,35" path="m14049,4743l14043,4743,14043,4744,14049,4744,14049,4743xe" filled="true" fillcolor="#989898" stroked="false">
                <v:path arrowok="t"/>
                <v:fill type="solid"/>
              </v:shape>
              <v:shape style="position:absolute;left:14037;top:4735;width:28;height:35" coordorigin="14037,4735" coordsize="28,35" path="m14053,4741l14045,4741,14045,4743,14051,4743,14053,4741xe" filled="true" fillcolor="#989898" stroked="false">
                <v:path arrowok="t"/>
                <v:fill type="solid"/>
              </v:shape>
              <v:shape style="position:absolute;left:14037;top:4735;width:28;height:35" coordorigin="14037,4735" coordsize="28,35" path="m14054,4740l14046,4740,14046,4741,14054,4741,14054,4740xe" filled="true" fillcolor="#989898" stroked="false">
                <v:path arrowok="t"/>
                <v:fill type="solid"/>
              </v:shape>
              <v:shape style="position:absolute;left:14037;top:4735;width:28;height:35" coordorigin="14037,4735" coordsize="28,35" path="m14059,4735l14056,4735,14054,4736,14051,4736,14051,4738,14049,4738,14048,4740,14062,4740,14064,4741,14059,4735xe" filled="true" fillcolor="#989898" stroked="false">
                <v:path arrowok="t"/>
                <v:fill type="solid"/>
              </v:shape>
            </v:group>
            <v:group style="position:absolute;left:14059;top:4735;width:12;height:18" coordorigin="14059,4735" coordsize="12,18">
              <v:shape style="position:absolute;left:14059;top:4735;width:12;height:18" coordorigin="14059,4735" coordsize="12,18" path="m14061,4735l14059,4735,14064,4741,14065,4743,14065,4749,14064,4751,14068,4752,14070,4751,14070,4743,14068,4741,14068,4740,14067,4740,14067,4738,14065,4738,14065,4736,14062,4736,14061,4735xe" filled="true" fillcolor="#989898" stroked="false">
                <v:path arrowok="t"/>
                <v:fill type="solid"/>
              </v:shape>
            </v:group>
            <v:group style="position:absolute;left:14053;top:4774;width:8;height:8" coordorigin="14053,4774" coordsize="8,8">
              <v:shape style="position:absolute;left:14053;top:4774;width:8;height:8" coordorigin="14053,4774" coordsize="8,8" path="m14057,4774l14053,4778,14057,4782,14061,4778,14057,4774xe" filled="true" fillcolor="#989898" stroked="false">
                <v:path arrowok="t"/>
                <v:fill type="solid"/>
              </v:shape>
            </v:group>
            <v:group style="position:absolute;left:14061;top:4771;width:40;height:32" coordorigin="14061,4771" coordsize="40,32">
              <v:shape style="position:absolute;left:14061;top:4771;width:40;height:32" coordorigin="14061,4771" coordsize="40,32" path="m14096,4786l14061,4786,14078,4803,14081,4800,14068,4787,14094,4787,14096,4786xe" filled="true" fillcolor="#989898" stroked="false">
                <v:path arrowok="t"/>
                <v:fill type="solid"/>
              </v:shape>
              <v:shape style="position:absolute;left:14061;top:4771;width:40;height:32" coordorigin="14061,4771" coordsize="40,32" path="m14097,4784l14062,4784,14062,4786,14097,4786,14097,4784xe" filled="true" fillcolor="#989898" stroked="false">
                <v:path arrowok="t"/>
                <v:fill type="solid"/>
              </v:shape>
              <v:shape style="position:absolute;left:14061;top:4771;width:40;height:32" coordorigin="14061,4771" coordsize="40,32" path="m14080,4782l14067,4782,14065,4784,14081,4784,14080,4782xe" filled="true" fillcolor="#989898" stroked="false">
                <v:path arrowok="t"/>
                <v:fill type="solid"/>
              </v:shape>
              <v:shape style="position:absolute;left:14061;top:4771;width:40;height:32" coordorigin="14061,4771" coordsize="40,32" path="m14094,4771l14096,4773,14096,4774,14097,4776,14096,4778,14096,4779,14094,4781,14092,4782,14089,4782,14088,4784,14099,4784,14099,4782,14100,4781,14100,4778,14094,4771xe" filled="true" fillcolor="#989898" stroked="false">
                <v:path arrowok="t"/>
                <v:fill type="solid"/>
              </v:shape>
            </v:group>
            <v:group style="position:absolute;left:14081;top:4765;width:20;height:13" coordorigin="14081,4765" coordsize="20,13">
              <v:shape style="position:absolute;left:14081;top:4765;width:20;height:13" coordorigin="14081,4765" coordsize="20,13" path="m14099,4770l14094,4770,14094,4771,14100,4778,14100,4773,14099,4771,14099,4770xe" filled="true" fillcolor="#989898" stroked="false">
                <v:path arrowok="t"/>
                <v:fill type="solid"/>
              </v:shape>
              <v:shape style="position:absolute;left:14081;top:4765;width:20;height:13" coordorigin="14081,4765" coordsize="20,13" path="m14096,4767l14081,4767,14081,4768,14083,4771,14084,4771,14084,4770,14088,4770,14088,4768,14096,4768,14096,4767xe" filled="true" fillcolor="#989898" stroked="false">
                <v:path arrowok="t"/>
                <v:fill type="solid"/>
              </v:shape>
              <v:shape style="position:absolute;left:14081;top:4765;width:20;height:13" coordorigin="14081,4765" coordsize="20,13" path="m14097,4768l14089,4768,14091,4770,14097,4770,14097,4768xe" filled="true" fillcolor="#989898" stroked="false">
                <v:path arrowok="t"/>
                <v:fill type="solid"/>
              </v:shape>
              <v:shape style="position:absolute;left:14081;top:4765;width:20;height:13" coordorigin="14081,4765" coordsize="20,13" path="m14092,4765l14083,4765,14083,4767,14094,4767,14092,4765xe" filled="true" fillcolor="#989898" stroked="false">
                <v:path arrowok="t"/>
                <v:fill type="solid"/>
              </v:shape>
            </v:group>
            <v:group style="position:absolute;left:14100;top:4789;width:12;height:7" coordorigin="14100,4789" coordsize="12,7">
              <v:shape style="position:absolute;left:14100;top:4789;width:12;height:7" coordorigin="14100,4789" coordsize="12,7" path="m14105,4789l14104,4789,14100,4792,14102,4792,14104,4794,14107,4794,14108,4795,14112,4795,14107,4790,14105,4789xe" filled="true" fillcolor="#989898" stroked="false">
                <v:path arrowok="t"/>
                <v:fill type="solid"/>
              </v:shape>
            </v:group>
            <v:group style="position:absolute;left:14091;top:4790;width:31;height:29" coordorigin="14091,4790" coordsize="31,29">
              <v:shape style="position:absolute;left:14091;top:4790;width:31;height:29" coordorigin="14091,4790" coordsize="31,29" path="m14118,4790l14107,4790,14112,4795,14091,4816,14094,4819,14121,4792,14118,4790xe" filled="true" fillcolor="#989898" stroked="false">
                <v:path arrowok="t"/>
                <v:fill type="solid"/>
              </v:shape>
              <v:shape style="position:absolute;left:13809;top:4298;width:108;height:115" type="#_x0000_t75" stroked="false">
                <v:imagedata r:id="rId431" o:title=""/>
              </v:shape>
            </v:group>
            <v:group style="position:absolute;left:13568;top:4006;width:40;height:34" coordorigin="13568,4006" coordsize="40,34">
              <v:shape style="position:absolute;left:13568;top:4006;width:40;height:34" coordorigin="13568,4006" coordsize="40,34" path="m13576,4035l13568,4035,13573,4040,13573,4038,13574,4038,13574,4037,13576,4037,13576,4035xe" filled="true" fillcolor="#989898" stroked="false">
                <v:path arrowok="t"/>
                <v:fill type="solid"/>
              </v:shape>
              <v:shape style="position:absolute;left:13568;top:4006;width:40;height:34" coordorigin="13568,4006" coordsize="40,34" path="m13579,4034l13571,4034,13570,4035,13578,4035,13579,4034xe" filled="true" fillcolor="#989898" stroked="false">
                <v:path arrowok="t"/>
                <v:fill type="solid"/>
              </v:shape>
              <v:shape style="position:absolute;left:13568;top:4006;width:40;height:34" coordorigin="13568,4006" coordsize="40,34" path="m13582,4032l13573,4032,13573,4034,13581,4034,13582,4032xe" filled="true" fillcolor="#989898" stroked="false">
                <v:path arrowok="t"/>
                <v:fill type="solid"/>
              </v:shape>
              <v:shape style="position:absolute;left:13568;top:4006;width:40;height:34" coordorigin="13568,4006" coordsize="40,34" path="m13586,4030l13574,4030,13574,4032,13584,4032,13586,4030xe" filled="true" fillcolor="#989898" stroked="false">
                <v:path arrowok="t"/>
                <v:fill type="solid"/>
              </v:shape>
              <v:shape style="position:absolute;left:13568;top:4006;width:40;height:34" coordorigin="13568,4006" coordsize="40,34" path="m13589,4029l13578,4029,13578,4030,13587,4030,13589,4029xe" filled="true" fillcolor="#989898" stroked="false">
                <v:path arrowok="t"/>
                <v:fill type="solid"/>
              </v:shape>
              <v:shape style="position:absolute;left:13568;top:4006;width:40;height:34" coordorigin="13568,4006" coordsize="40,34" path="m13594,4027l13581,4027,13581,4029,13592,4029,13594,4027xe" filled="true" fillcolor="#989898" stroked="false">
                <v:path arrowok="t"/>
                <v:fill type="solid"/>
              </v:shape>
              <v:shape style="position:absolute;left:13568;top:4006;width:40;height:34" coordorigin="13568,4006" coordsize="40,34" path="m13600,4026l13584,4026,13584,4027,13600,4027,13600,4026xe" filled="true" fillcolor="#989898" stroked="false">
                <v:path arrowok="t"/>
                <v:fill type="solid"/>
              </v:shape>
              <v:shape style="position:absolute;left:13568;top:4006;width:40;height:34" coordorigin="13568,4006" coordsize="40,34" path="m13592,4006l13589,4010,13602,4022,13594,4022,13594,4024,13589,4024,13587,4026,13606,4026,13608,4022,13592,4006xe" filled="true" fillcolor="#989898" stroked="false">
                <v:path arrowok="t"/>
                <v:fill type="solid"/>
              </v:shape>
            </v:group>
            <v:group style="position:absolute;left:13597;top:4048;width:20;height:20" coordorigin="13597,4048" coordsize="20,20">
              <v:shape style="position:absolute;left:13597;top:4048;width:20;height:20" coordorigin="13597,4048" coordsize="20,20" path="m13598,4061l13597,4061,13603,4067,13605,4065,13610,4065,13610,4064,13611,4064,13611,4062,13600,4062,13598,4061xe" filled="true" fillcolor="#989898" stroked="false">
                <v:path arrowok="t"/>
                <v:fill type="solid"/>
              </v:shape>
              <v:shape style="position:absolute;left:13597;top:4048;width:20;height:20" coordorigin="13597,4048" coordsize="20,20" path="m13613,4061l13606,4061,13605,4062,13613,4062,13613,4061xe" filled="true" fillcolor="#989898" stroked="false">
                <v:path arrowok="t"/>
                <v:fill type="solid"/>
              </v:shape>
              <v:shape style="position:absolute;left:13597;top:4048;width:20;height:20" coordorigin="13597,4048" coordsize="20,20" path="m13610,4048l13611,4050,13611,4056,13610,4057,13610,4059,13608,4059,13608,4061,13614,4061,13614,4059,13616,4057,13616,4054,13610,4048xe" filled="true" fillcolor="#989898" stroked="false">
                <v:path arrowok="t"/>
                <v:fill type="solid"/>
              </v:shape>
            </v:group>
            <v:group style="position:absolute;left:13603;top:4043;width:13;height:12" coordorigin="13603,4043" coordsize="13,12">
              <v:shape style="position:absolute;left:13603;top:4043;width:13;height:12" coordorigin="13603,4043" coordsize="13,12" path="m13614,4046l13608,4046,13610,4048,13616,4054,13616,4050,13614,4048,13614,4046xe" filled="true" fillcolor="#989898" stroked="false">
                <v:path arrowok="t"/>
                <v:fill type="solid"/>
              </v:shape>
              <v:shape style="position:absolute;left:13603;top:4043;width:13;height:12" coordorigin="13603,4043" coordsize="13,12" path="m13611,4043l13603,4043,13606,4046,13613,4046,13613,4045,13611,4045,13611,4043xe" filled="true" fillcolor="#989898" stroked="false">
                <v:path arrowok="t"/>
                <v:fill type="solid"/>
              </v:shape>
            </v:group>
            <v:group style="position:absolute;left:13592;top:4032;width:28;height:36" coordorigin="13592,4032" coordsize="28,36">
              <v:shape style="position:absolute;left:13592;top:4032;width:28;height:36" coordorigin="13592,4032" coordsize="28,36" path="m13602,4065l13603,4067,13602,4065xe" filled="true" fillcolor="#989898" stroked="false">
                <v:path arrowok="t"/>
                <v:fill type="solid"/>
              </v:shape>
              <v:shape style="position:absolute;left:13592;top:4032;width:28;height:36" coordorigin="13592,4032" coordsize="28,36" path="m13598,4048l13592,4048,13592,4059,13594,4061,13594,4062,13595,4062,13595,4064,13597,4064,13597,4065,13601,4065,13597,4061,13597,4059,13595,4057,13595,4053,13597,4053,13597,4050,13598,4050,13598,4048xe" filled="true" fillcolor="#989898" stroked="false">
                <v:path arrowok="t"/>
                <v:fill type="solid"/>
              </v:shape>
              <v:shape style="position:absolute;left:13592;top:4032;width:28;height:36" coordorigin="13592,4032" coordsize="28,36" path="m13603,4042l13597,4042,13597,4043,13595,4043,13595,4045,13594,4046,13594,4048,13600,4048,13600,4046,13606,4046,13603,4043,13603,4042xe" filled="true" fillcolor="#989898" stroked="false">
                <v:path arrowok="t"/>
                <v:fill type="solid"/>
              </v:shape>
              <v:shape style="position:absolute;left:13592;top:4032;width:28;height:36" coordorigin="13592,4032" coordsize="28,36" path="m13605,4040l13598,4040,13598,4042,13605,4042,13605,4040xe" filled="true" fillcolor="#989898" stroked="false">
                <v:path arrowok="t"/>
                <v:fill type="solid"/>
              </v:shape>
              <v:shape style="position:absolute;left:13592;top:4032;width:28;height:36" coordorigin="13592,4032" coordsize="28,36" path="m13608,4038l13600,4038,13600,4040,13606,4040,13608,4038xe" filled="true" fillcolor="#989898" stroked="false">
                <v:path arrowok="t"/>
                <v:fill type="solid"/>
              </v:shape>
              <v:shape style="position:absolute;left:13592;top:4032;width:28;height:36" coordorigin="13592,4032" coordsize="28,36" path="m13610,4037l13602,4037,13602,4038,13610,4038,13610,4037xe" filled="true" fillcolor="#989898" stroked="false">
                <v:path arrowok="t"/>
                <v:fill type="solid"/>
              </v:shape>
              <v:shape style="position:absolute;left:13592;top:4032;width:28;height:36" coordorigin="13592,4032" coordsize="28,36" path="m13614,4032l13611,4032,13610,4034,13606,4034,13606,4035,13605,4035,13603,4037,13617,4037,13619,4038,13614,4032xe" filled="true" fillcolor="#989898" stroked="false">
                <v:path arrowok="t"/>
                <v:fill type="solid"/>
              </v:shape>
            </v:group>
            <v:group style="position:absolute;left:13614;top:4032;width:12;height:18" coordorigin="13614,4032" coordsize="12,18">
              <v:shape style="position:absolute;left:13614;top:4032;width:12;height:18" coordorigin="13614,4032" coordsize="12,18" path="m13616,4032l13614,4032,13619,4038,13621,4040,13621,4046,13619,4048,13624,4050,13625,4048,13625,4040,13624,4038,13624,4037,13622,4037,13622,4035,13621,4035,13621,4034,13617,4034,13616,4032xe" filled="true" fillcolor="#989898" stroked="false">
                <v:path arrowok="t"/>
                <v:fill type="solid"/>
              </v:shape>
            </v:group>
            <v:group style="position:absolute;left:13608;top:4072;width:8;height:8" coordorigin="13608,4072" coordsize="8,8">
              <v:shape style="position:absolute;left:13608;top:4072;width:8;height:8" coordorigin="13608,4072" coordsize="8,8" path="m13613,4072l13608,4075,13613,4080,13616,4075,13613,4072xe" filled="true" fillcolor="#989898" stroked="false">
                <v:path arrowok="t"/>
                <v:fill type="solid"/>
              </v:shape>
            </v:group>
            <v:group style="position:absolute;left:13622;top:4069;width:36;height:29" coordorigin="13622,4069" coordsize="36,29">
              <v:shape style="position:absolute;left:13622;top:4069;width:36;height:29" coordorigin="13622,4069" coordsize="36,29" path="m13654,4069l13625,4073,13622,4077,13633,4088,13627,4094,13630,4097,13637,4091,13643,4091,13640,4088,13629,4077,13648,4073,13657,4070,13654,4069xe" filled="true" fillcolor="#989898" stroked="false">
                <v:path arrowok="t"/>
                <v:fill type="solid"/>
              </v:shape>
              <v:shape style="position:absolute;left:13622;top:4069;width:36;height:29" coordorigin="13622,4069" coordsize="36,29" path="m13643,4091l13637,4091,13640,4094,13643,4091xe" filled="true" fillcolor="#989898" stroked="false">
                <v:path arrowok="t"/>
                <v:fill type="solid"/>
              </v:shape>
            </v:group>
            <v:group style="position:absolute;left:13629;top:4070;width:29;height:18" coordorigin="13629,4070" coordsize="29,18">
              <v:shape style="position:absolute;left:13629;top:4070;width:29;height:18" coordorigin="13629,4070" coordsize="29,18" path="m13629,4077l13640,4088,13643,4085,13637,4085,13629,4077xe" filled="true" fillcolor="#989898" stroked="false">
                <v:path arrowok="t"/>
                <v:fill type="solid"/>
              </v:shape>
              <v:shape style="position:absolute;left:13629;top:4070;width:29;height:18" coordorigin="13629,4070" coordsize="29,18" path="m13657,4070l13648,4073,13637,4085,13643,4085,13657,4070xe" filled="true" fillcolor="#989898" stroked="false">
                <v:path arrowok="t"/>
                <v:fill type="solid"/>
              </v:shape>
            </v:group>
            <v:group style="position:absolute;left:13637;top:4089;width:40;height:32" coordorigin="13637,4089" coordsize="40,32">
              <v:shape style="position:absolute;left:13637;top:4089;width:40;height:32" coordorigin="13637,4089" coordsize="40,32" path="m13675,4099l13668,4099,13668,4100,13641,4100,13640,4102,13638,4102,13637,4104,13654,4121,13657,4118,13645,4105,13668,4105,13670,4104,13672,4104,13673,4102,13675,4100,13675,4099xe" filled="true" fillcolor="#989898" stroked="false">
                <v:path arrowok="t"/>
                <v:fill type="solid"/>
              </v:shape>
              <v:shape style="position:absolute;left:13637;top:4089;width:40;height:32" coordorigin="13637,4089" coordsize="40,32" path="m13672,4091l13672,4097,13670,4097,13670,4099,13676,4099,13676,4096,13672,4091xe" filled="true" fillcolor="#989898" stroked="false">
                <v:path arrowok="t"/>
                <v:fill type="solid"/>
              </v:shape>
              <v:shape style="position:absolute;left:13637;top:4089;width:40;height:32" coordorigin="13637,4089" coordsize="40,32" path="m13670,4089l13672,4091,13670,4089xe" filled="true" fillcolor="#989898" stroked="false">
                <v:path arrowok="t"/>
                <v:fill type="solid"/>
              </v:shape>
            </v:group>
            <v:group style="position:absolute;left:13656;top:4081;width:21;height:15" coordorigin="13656,4081" coordsize="21,15">
              <v:shape style="position:absolute;left:13656;top:4081;width:21;height:15" coordorigin="13656,4081" coordsize="21,15" path="m13673,4086l13667,4086,13667,4088,13668,4088,13670,4089,13676,4096,13676,4091,13675,4091,13675,4089,13673,4088,13673,4086xe" filled="true" fillcolor="#989898" stroked="false">
                <v:path arrowok="t"/>
                <v:fill type="solid"/>
              </v:shape>
              <v:shape style="position:absolute;left:13656;top:4081;width:21;height:15" coordorigin="13656,4081" coordsize="21,15" path="m13672,4085l13656,4085,13659,4089,13661,4088,13662,4088,13662,4086,13672,4086,13672,4085xe" filled="true" fillcolor="#989898" stroked="false">
                <v:path arrowok="t"/>
                <v:fill type="solid"/>
              </v:shape>
              <v:shape style="position:absolute;left:13656;top:4081;width:21;height:15" coordorigin="13656,4081" coordsize="21,15" path="m13668,4083l13659,4083,13657,4085,13670,4085,13668,4083xe" filled="true" fillcolor="#989898" stroked="false">
                <v:path arrowok="t"/>
                <v:fill type="solid"/>
              </v:shape>
              <v:shape style="position:absolute;left:13656;top:4081;width:21;height:15" coordorigin="13656,4081" coordsize="21,15" path="m13665,4081l13662,4081,13662,4083,13665,4083,13665,4081xe" filled="true" fillcolor="#989898" stroked="false">
                <v:path arrowok="t"/>
                <v:fill type="solid"/>
              </v:shape>
            </v:group>
            <v:group style="position:absolute;left:13461;top:4716;width:40;height:34" coordorigin="13461,4716" coordsize="40,34">
              <v:shape style="position:absolute;left:13461;top:4716;width:40;height:34" coordorigin="13461,4716" coordsize="40,34" path="m13469,4744l13461,4744,13466,4749,13466,4748,13468,4748,13468,4746,13469,4746,13469,4744xe" filled="true" fillcolor="#989898" stroked="false">
                <v:path arrowok="t"/>
                <v:fill type="solid"/>
              </v:shape>
              <v:shape style="position:absolute;left:13461;top:4716;width:40;height:34" coordorigin="13461,4716" coordsize="40,34" path="m13472,4743l13465,4743,13463,4744,13471,4744,13472,4743xe" filled="true" fillcolor="#989898" stroked="false">
                <v:path arrowok="t"/>
                <v:fill type="solid"/>
              </v:shape>
              <v:shape style="position:absolute;left:13461;top:4716;width:40;height:34" coordorigin="13461,4716" coordsize="40,34" path="m13476,4741l13466,4741,13466,4743,13474,4743,13476,4741xe" filled="true" fillcolor="#989898" stroked="false">
                <v:path arrowok="t"/>
                <v:fill type="solid"/>
              </v:shape>
              <v:shape style="position:absolute;left:13461;top:4716;width:40;height:34" coordorigin="13461,4716" coordsize="40,34" path="m13479,4740l13468,4740,13468,4741,13477,4741,13479,4740xe" filled="true" fillcolor="#989898" stroked="false">
                <v:path arrowok="t"/>
                <v:fill type="solid"/>
              </v:shape>
              <v:shape style="position:absolute;left:13461;top:4716;width:40;height:34" coordorigin="13461,4716" coordsize="40,34" path="m13482,4738l13471,4738,13471,4740,13480,4740,13482,4738xe" filled="true" fillcolor="#989898" stroked="false">
                <v:path arrowok="t"/>
                <v:fill type="solid"/>
              </v:shape>
              <v:shape style="position:absolute;left:13461;top:4716;width:40;height:34" coordorigin="13461,4716" coordsize="40,34" path="m13487,4736l13474,4736,13474,4738,13485,4738,13487,4736xe" filled="true" fillcolor="#989898" stroked="false">
                <v:path arrowok="t"/>
                <v:fill type="solid"/>
              </v:shape>
              <v:shape style="position:absolute;left:13461;top:4716;width:40;height:34" coordorigin="13461,4716" coordsize="40,34" path="m13493,4735l13477,4735,13477,4736,13493,4736,13493,4735xe" filled="true" fillcolor="#989898" stroked="false">
                <v:path arrowok="t"/>
                <v:fill type="solid"/>
              </v:shape>
              <v:shape style="position:absolute;left:13461;top:4716;width:40;height:34" coordorigin="13461,4716" coordsize="40,34" path="m13485,4716l13482,4719,13495,4732,13487,4732,13487,4733,13482,4733,13480,4735,13500,4735,13501,4732,13485,4716xe" filled="true" fillcolor="#989898" stroked="false">
                <v:path arrowok="t"/>
                <v:fill type="solid"/>
              </v:shape>
            </v:group>
            <v:group style="position:absolute;left:13490;top:4757;width:20;height:20" coordorigin="13490,4757" coordsize="20,20">
              <v:shape style="position:absolute;left:13490;top:4757;width:20;height:20" coordorigin="13490,4757" coordsize="20,20" path="m13492,4770l13490,4770,13496,4776,13498,4774,13503,4774,13503,4773,13504,4773,13504,4771,13493,4771,13492,4770xe" filled="true" fillcolor="#989898" stroked="false">
                <v:path arrowok="t"/>
                <v:fill type="solid"/>
              </v:shape>
              <v:shape style="position:absolute;left:13490;top:4757;width:20;height:20" coordorigin="13490,4757" coordsize="20,20" path="m13506,4770l13500,4770,13498,4771,13506,4771,13506,4770xe" filled="true" fillcolor="#989898" stroked="false">
                <v:path arrowok="t"/>
                <v:fill type="solid"/>
              </v:shape>
              <v:shape style="position:absolute;left:13490;top:4757;width:20;height:20" coordorigin="13490,4757" coordsize="20,20" path="m13504,4759l13504,4765,13503,4767,13503,4768,13501,4768,13501,4770,13508,4770,13508,4768,13509,4767,13509,4763,13504,4759xe" filled="true" fillcolor="#989898" stroked="false">
                <v:path arrowok="t"/>
                <v:fill type="solid"/>
              </v:shape>
              <v:shape style="position:absolute;left:13490;top:4757;width:20;height:20" coordorigin="13490,4757" coordsize="20,20" path="m13503,4757l13504,4759,13503,4757xe" filled="true" fillcolor="#989898" stroked="false">
                <v:path arrowok="t"/>
                <v:fill type="solid"/>
              </v:shape>
            </v:group>
            <v:group style="position:absolute;left:13496;top:4752;width:13;height:12" coordorigin="13496,4752" coordsize="13,12">
              <v:shape style="position:absolute;left:13496;top:4752;width:13;height:12" coordorigin="13496,4752" coordsize="13,12" path="m13508,4755l13501,4755,13503,4757,13509,4763,13509,4759,13508,4757,13508,4755xe" filled="true" fillcolor="#989898" stroked="false">
                <v:path arrowok="t"/>
                <v:fill type="solid"/>
              </v:shape>
              <v:shape style="position:absolute;left:13496;top:4752;width:13;height:12" coordorigin="13496,4752" coordsize="13,12" path="m13504,4752l13496,4752,13500,4755,13506,4755,13506,4754,13504,4754,13504,4752xe" filled="true" fillcolor="#989898" stroked="false">
                <v:path arrowok="t"/>
                <v:fill type="solid"/>
              </v:shape>
            </v:group>
            <v:group style="position:absolute;left:13485;top:4741;width:28;height:36" coordorigin="13485,4741" coordsize="28,36">
              <v:shape style="position:absolute;left:13485;top:4741;width:28;height:36" coordorigin="13485,4741" coordsize="28,36" path="m13495,4774l13496,4776,13495,4774xe" filled="true" fillcolor="#989898" stroked="false">
                <v:path arrowok="t"/>
                <v:fill type="solid"/>
              </v:shape>
              <v:shape style="position:absolute;left:13485;top:4741;width:28;height:36" coordorigin="13485,4741" coordsize="28,36" path="m13492,4757l13485,4757,13485,4768,13487,4770,13487,4771,13488,4771,13488,4773,13490,4773,13490,4774,13495,4774,13490,4770,13490,4768,13488,4767,13488,4762,13490,4762,13490,4759,13492,4759,13492,4757xe" filled="true" fillcolor="#989898" stroked="false">
                <v:path arrowok="t"/>
                <v:fill type="solid"/>
              </v:shape>
              <v:shape style="position:absolute;left:13485;top:4741;width:28;height:36" coordorigin="13485,4741" coordsize="28,36" path="m13496,4751l13490,4751,13490,4752,13488,4752,13488,4754,13487,4755,13487,4757,13493,4757,13493,4755,13500,4755,13496,4752,13496,4751xe" filled="true" fillcolor="#989898" stroked="false">
                <v:path arrowok="t"/>
                <v:fill type="solid"/>
              </v:shape>
              <v:shape style="position:absolute;left:13485;top:4741;width:28;height:36" coordorigin="13485,4741" coordsize="28,36" path="m13498,4749l13492,4749,13492,4751,13498,4751,13498,4749xe" filled="true" fillcolor="#989898" stroked="false">
                <v:path arrowok="t"/>
                <v:fill type="solid"/>
              </v:shape>
              <v:shape style="position:absolute;left:13485;top:4741;width:28;height:36" coordorigin="13485,4741" coordsize="28,36" path="m13501,4748l13493,4748,13493,4749,13500,4749,13501,4748xe" filled="true" fillcolor="#989898" stroked="false">
                <v:path arrowok="t"/>
                <v:fill type="solid"/>
              </v:shape>
              <v:shape style="position:absolute;left:13485;top:4741;width:28;height:36" coordorigin="13485,4741" coordsize="28,36" path="m13503,4746l13495,4746,13495,4748,13503,4748,13503,4746xe" filled="true" fillcolor="#989898" stroked="false">
                <v:path arrowok="t"/>
                <v:fill type="solid"/>
              </v:shape>
              <v:shape style="position:absolute;left:13485;top:4741;width:28;height:36" coordorigin="13485,4741" coordsize="28,36" path="m13508,4741l13504,4741,13503,4743,13500,4743,13500,4744,13498,4744,13496,4746,13511,4746,13512,4748,13508,4741xe" filled="true" fillcolor="#989898" stroked="false">
                <v:path arrowok="t"/>
                <v:fill type="solid"/>
              </v:shape>
            </v:group>
            <v:group style="position:absolute;left:13508;top:4741;width:12;height:18" coordorigin="13508,4741" coordsize="12,18">
              <v:shape style="position:absolute;left:13508;top:4741;width:12;height:18" coordorigin="13508,4741" coordsize="12,18" path="m13509,4741l13508,4741,13512,4748,13514,4749,13514,4755,13512,4757,13517,4759,13519,4757,13519,4749,13517,4748,13517,4746,13516,4746,13516,4744,13514,4744,13514,4743,13511,4743,13509,4741xe" filled="true" fillcolor="#989898" stroked="false">
                <v:path arrowok="t"/>
                <v:fill type="solid"/>
              </v:shape>
            </v:group>
            <v:group style="position:absolute;left:13501;top:4781;width:8;height:8" coordorigin="13501,4781" coordsize="8,8">
              <v:shape style="position:absolute;left:13501;top:4781;width:8;height:8" coordorigin="13501,4781" coordsize="8,8" path="m13506,4781l13501,4784,13506,4789,13509,4784,13506,4781xe" filled="true" fillcolor="#989898" stroked="false">
                <v:path arrowok="t"/>
                <v:fill type="solid"/>
              </v:shape>
            </v:group>
            <v:group style="position:absolute;left:13516;top:4778;width:36;height:29" coordorigin="13516,4778" coordsize="36,29">
              <v:shape style="position:absolute;left:13516;top:4778;width:36;height:29" coordorigin="13516,4778" coordsize="36,29" path="m13547,4778l13519,4782,13516,4786,13527,4797,13520,4803,13523,4806,13530,4800,13536,4800,13533,4797,13522,4786,13541,4782,13551,4779,13547,4778xe" filled="true" fillcolor="#989898" stroked="false">
                <v:path arrowok="t"/>
                <v:fill type="solid"/>
              </v:shape>
              <v:shape style="position:absolute;left:13516;top:4778;width:36;height:29" coordorigin="13516,4778" coordsize="36,29" path="m13536,4800l13530,4800,13533,4803,13536,4800xe" filled="true" fillcolor="#989898" stroked="false">
                <v:path arrowok="t"/>
                <v:fill type="solid"/>
              </v:shape>
            </v:group>
            <v:group style="position:absolute;left:13522;top:4779;width:29;height:18" coordorigin="13522,4779" coordsize="29,18">
              <v:shape style="position:absolute;left:13522;top:4779;width:29;height:18" coordorigin="13522,4779" coordsize="29,18" path="m13522,4786l13533,4797,13536,4794,13530,4794,13522,4786xe" filled="true" fillcolor="#989898" stroked="false">
                <v:path arrowok="t"/>
                <v:fill type="solid"/>
              </v:shape>
              <v:shape style="position:absolute;left:13522;top:4779;width:29;height:18" coordorigin="13522,4779" coordsize="29,18" path="m13551,4779l13541,4782,13530,4794,13536,4794,13551,4779xe" filled="true" fillcolor="#989898" stroked="false">
                <v:path arrowok="t"/>
                <v:fill type="solid"/>
              </v:shape>
            </v:group>
            <v:group style="position:absolute;left:13535;top:4787;width:40;height:34" coordorigin="13535,4787" coordsize="40,34">
              <v:shape style="position:absolute;left:13535;top:4787;width:40;height:34" coordorigin="13535,4787" coordsize="40,34" path="m13543,4816l13535,4816,13535,4818,13538,4821,13538,4819,13539,4819,13539,4818,13541,4818,13543,4816xe" filled="true" fillcolor="#989898" stroked="false">
                <v:path arrowok="t"/>
                <v:fill type="solid"/>
              </v:shape>
              <v:shape style="position:absolute;left:13535;top:4787;width:40;height:34" coordorigin="13535,4787" coordsize="40,34" path="m13546,4814l13536,4814,13536,4816,13544,4816,13546,4814xe" filled="true" fillcolor="#989898" stroked="false">
                <v:path arrowok="t"/>
                <v:fill type="solid"/>
              </v:shape>
              <v:shape style="position:absolute;left:13535;top:4787;width:40;height:34" coordorigin="13535,4787" coordsize="40,34" path="m13549,4813l13539,4813,13538,4814,13547,4814,13549,4813xe" filled="true" fillcolor="#989898" stroked="false">
                <v:path arrowok="t"/>
                <v:fill type="solid"/>
              </v:shape>
              <v:shape style="position:absolute;left:13535;top:4787;width:40;height:34" coordorigin="13535,4787" coordsize="40,34" path="m13551,4811l13541,4811,13541,4813,13551,4813,13551,4811xe" filled="true" fillcolor="#989898" stroked="false">
                <v:path arrowok="t"/>
                <v:fill type="solid"/>
              </v:shape>
              <v:shape style="position:absolute;left:13535;top:4787;width:40;height:34" coordorigin="13535,4787" coordsize="40,34" path="m13555,4810l13544,4810,13543,4811,13554,4811,13555,4810xe" filled="true" fillcolor="#989898" stroked="false">
                <v:path arrowok="t"/>
                <v:fill type="solid"/>
              </v:shape>
              <v:shape style="position:absolute;left:13535;top:4787;width:40;height:34" coordorigin="13535,4787" coordsize="40,34" path="m13560,4808l13547,4808,13546,4810,13559,4810,13560,4808xe" filled="true" fillcolor="#989898" stroked="false">
                <v:path arrowok="t"/>
                <v:fill type="solid"/>
              </v:shape>
              <v:shape style="position:absolute;left:13535;top:4787;width:40;height:34" coordorigin="13535,4787" coordsize="40,34" path="m13568,4806l13551,4806,13549,4808,13567,4808,13568,4806xe" filled="true" fillcolor="#989898" stroked="false">
                <v:path arrowok="t"/>
                <v:fill type="solid"/>
              </v:shape>
              <v:shape style="position:absolute;left:13535;top:4787;width:40;height:34" coordorigin="13535,4787" coordsize="40,34" path="m13557,4787l13554,4790,13567,4803,13562,4803,13560,4805,13555,4805,13554,4806,13571,4806,13574,4805,13557,4787xe" filled="true" fillcolor="#989898" stroked="false">
                <v:path arrowok="t"/>
                <v:fill type="solid"/>
              </v:shape>
              <v:shape style="position:absolute;left:13710;top:5115;width:108;height:115" type="#_x0000_t75" stroked="false">
                <v:imagedata r:id="rId432" o:title=""/>
              </v:shape>
            </v:group>
            <v:group style="position:absolute;left:14073;top:5015;width:40;height:34" coordorigin="14073,5015" coordsize="40,34">
              <v:shape style="position:absolute;left:14073;top:5015;width:40;height:34" coordorigin="14073,5015" coordsize="40,34" path="m14081,5044l14073,5044,14078,5049,14078,5047,14080,5047,14080,5046,14081,5046,14081,5044xe" filled="true" fillcolor="#989898" stroked="false">
                <v:path arrowok="t"/>
                <v:fill type="solid"/>
              </v:shape>
              <v:shape style="position:absolute;left:14073;top:5015;width:40;height:34" coordorigin="14073,5015" coordsize="40,34" path="m14084,5042l14076,5042,14075,5044,14083,5044,14084,5042xe" filled="true" fillcolor="#989898" stroked="false">
                <v:path arrowok="t"/>
                <v:fill type="solid"/>
              </v:shape>
              <v:shape style="position:absolute;left:14073;top:5015;width:40;height:34" coordorigin="14073,5015" coordsize="40,34" path="m14088,5041l14078,5041,14078,5042,14086,5042,14088,5041xe" filled="true" fillcolor="#989898" stroked="false">
                <v:path arrowok="t"/>
                <v:fill type="solid"/>
              </v:shape>
              <v:shape style="position:absolute;left:14073;top:5015;width:40;height:34" coordorigin="14073,5015" coordsize="40,34" path="m14091,5039l14080,5039,14080,5041,14089,5041,14091,5039xe" filled="true" fillcolor="#989898" stroked="false">
                <v:path arrowok="t"/>
                <v:fill type="solid"/>
              </v:shape>
              <v:shape style="position:absolute;left:14073;top:5015;width:40;height:34" coordorigin="14073,5015" coordsize="40,34" path="m14094,5038l14083,5038,14083,5039,14092,5039,14094,5038xe" filled="true" fillcolor="#989898" stroked="false">
                <v:path arrowok="t"/>
                <v:fill type="solid"/>
              </v:shape>
              <v:shape style="position:absolute;left:14073;top:5015;width:40;height:34" coordorigin="14073,5015" coordsize="40,34" path="m14099,5036l14086,5036,14086,5038,14097,5038,14099,5036xe" filled="true" fillcolor="#989898" stroked="false">
                <v:path arrowok="t"/>
                <v:fill type="solid"/>
              </v:shape>
              <v:shape style="position:absolute;left:14073;top:5015;width:40;height:34" coordorigin="14073,5015" coordsize="40,34" path="m14105,5034l14089,5034,14089,5036,14105,5036,14105,5034xe" filled="true" fillcolor="#989898" stroked="false">
                <v:path arrowok="t"/>
                <v:fill type="solid"/>
              </v:shape>
              <v:shape style="position:absolute;left:14073;top:5015;width:40;height:34" coordorigin="14073,5015" coordsize="40,34" path="m14097,5015l14094,5018,14107,5031,14099,5031,14099,5033,14094,5033,14092,5034,14112,5034,14113,5031,14097,5015xe" filled="true" fillcolor="#989898" stroked="false">
                <v:path arrowok="t"/>
                <v:fill type="solid"/>
              </v:shape>
            </v:group>
            <v:group style="position:absolute;left:14102;top:5057;width:20;height:20" coordorigin="14102,5057" coordsize="20,20">
              <v:shape style="position:absolute;left:14102;top:5057;width:20;height:20" coordorigin="14102,5057" coordsize="20,20" path="m14104,5069l14102,5069,14108,5076,14110,5074,14115,5074,14115,5073,14116,5073,14116,5071,14105,5071,14104,5069xe" filled="true" fillcolor="#989898" stroked="false">
                <v:path arrowok="t"/>
                <v:fill type="solid"/>
              </v:shape>
              <v:shape style="position:absolute;left:14102;top:5057;width:20;height:20" coordorigin="14102,5057" coordsize="20,20" path="m14118,5069l14112,5069,14110,5071,14118,5071,14118,5069xe" filled="true" fillcolor="#989898" stroked="false">
                <v:path arrowok="t"/>
                <v:fill type="solid"/>
              </v:shape>
              <v:shape style="position:absolute;left:14102;top:5057;width:20;height:20" coordorigin="14102,5057" coordsize="20,20" path="m14115,5057l14116,5058,14116,5065,14115,5066,14115,5068,14113,5068,14113,5069,14119,5069,14119,5068,14121,5066,14121,5063,14115,5057xe" filled="true" fillcolor="#989898" stroked="false">
                <v:path arrowok="t"/>
                <v:fill type="solid"/>
              </v:shape>
            </v:group>
            <v:group style="position:absolute;left:14108;top:5052;width:13;height:12" coordorigin="14108,5052" coordsize="13,12">
              <v:shape style="position:absolute;left:14108;top:5052;width:13;height:12" coordorigin="14108,5052" coordsize="13,12" path="m14119,5055l14113,5055,14115,5057,14121,5063,14121,5058,14119,5057,14119,5055xe" filled="true" fillcolor="#989898" stroked="false">
                <v:path arrowok="t"/>
                <v:fill type="solid"/>
              </v:shape>
              <v:shape style="position:absolute;left:14108;top:5052;width:13;height:12" coordorigin="14108,5052" coordsize="13,12" path="m14116,5052l14108,5052,14112,5055,14118,5055,14118,5053,14116,5053,14116,5052xe" filled="true" fillcolor="#989898" stroked="false">
                <v:path arrowok="t"/>
                <v:fill type="solid"/>
              </v:shape>
            </v:group>
            <v:group style="position:absolute;left:14097;top:5041;width:28;height:36" coordorigin="14097,5041" coordsize="28,36">
              <v:shape style="position:absolute;left:14097;top:5041;width:28;height:36" coordorigin="14097,5041" coordsize="28,36" path="m14107,5074l14108,5076,14107,5074xe" filled="true" fillcolor="#989898" stroked="false">
                <v:path arrowok="t"/>
                <v:fill type="solid"/>
              </v:shape>
              <v:shape style="position:absolute;left:14097;top:5041;width:28;height:36" coordorigin="14097,5041" coordsize="28,36" path="m14104,5057l14097,5057,14097,5068,14099,5069,14099,5071,14100,5071,14100,5073,14102,5073,14102,5074,14107,5074,14102,5069,14102,5068,14100,5066,14100,5061,14102,5061,14102,5058,14104,5058,14104,5057xe" filled="true" fillcolor="#989898" stroked="false">
                <v:path arrowok="t"/>
                <v:fill type="solid"/>
              </v:shape>
              <v:shape style="position:absolute;left:14097;top:5041;width:28;height:36" coordorigin="14097,5041" coordsize="28,36" path="m14108,5050l14102,5050,14102,5052,14100,5052,14100,5053,14099,5055,14099,5057,14105,5057,14105,5055,14112,5055,14108,5052,14108,5050xe" filled="true" fillcolor="#989898" stroked="false">
                <v:path arrowok="t"/>
                <v:fill type="solid"/>
              </v:shape>
              <v:shape style="position:absolute;left:14097;top:5041;width:28;height:36" coordorigin="14097,5041" coordsize="28,36" path="m14110,5049l14104,5049,14104,5050,14110,5050,14110,5049xe" filled="true" fillcolor="#989898" stroked="false">
                <v:path arrowok="t"/>
                <v:fill type="solid"/>
              </v:shape>
              <v:shape style="position:absolute;left:14097;top:5041;width:28;height:36" coordorigin="14097,5041" coordsize="28,36" path="m14113,5047l14105,5047,14105,5049,14112,5049,14113,5047xe" filled="true" fillcolor="#989898" stroked="false">
                <v:path arrowok="t"/>
                <v:fill type="solid"/>
              </v:shape>
              <v:shape style="position:absolute;left:14097;top:5041;width:28;height:36" coordorigin="14097,5041" coordsize="28,36" path="m14115,5046l14107,5046,14107,5047,14115,5047,14115,5046xe" filled="true" fillcolor="#989898" stroked="false">
                <v:path arrowok="t"/>
                <v:fill type="solid"/>
              </v:shape>
              <v:shape style="position:absolute;left:14097;top:5041;width:28;height:36" coordorigin="14097,5041" coordsize="28,36" path="m14119,5041l14116,5041,14115,5042,14112,5042,14112,5044,14110,5044,14108,5046,14123,5046,14124,5047,14119,5041xe" filled="true" fillcolor="#989898" stroked="false">
                <v:path arrowok="t"/>
                <v:fill type="solid"/>
              </v:shape>
            </v:group>
            <v:group style="position:absolute;left:14119;top:5041;width:12;height:18" coordorigin="14119,5041" coordsize="12,18">
              <v:shape style="position:absolute;left:14119;top:5041;width:12;height:18" coordorigin="14119,5041" coordsize="12,18" path="m14121,5041l14119,5041,14124,5047,14126,5049,14126,5055,14124,5057,14129,5058,14131,5057,14131,5049,14129,5047,14129,5046,14127,5046,14127,5044,14126,5044,14126,5042,14123,5042,14121,5041xe" filled="true" fillcolor="#989898" stroked="false">
                <v:path arrowok="t"/>
                <v:fill type="solid"/>
              </v:shape>
            </v:group>
            <v:group style="position:absolute;left:14113;top:5081;width:8;height:8" coordorigin="14113,5081" coordsize="8,8">
              <v:shape style="position:absolute;left:14113;top:5081;width:8;height:8" coordorigin="14113,5081" coordsize="8,8" path="m14118,5081l14113,5084,14118,5089,14121,5084,14118,5081xe" filled="true" fillcolor="#989898" stroked="false">
                <v:path arrowok="t"/>
                <v:fill type="solid"/>
              </v:shape>
            </v:group>
            <v:group style="position:absolute;left:14142;top:5074;width:10;height:7" coordorigin="14142,5074" coordsize="10,7">
              <v:shape style="position:absolute;left:14142;top:5074;width:10;height:7" coordorigin="14142,5074" coordsize="10,7" path="m14145,5074l14142,5077,14142,5079,14145,5079,14147,5081,14151,5081,14148,5076,14145,5076,14145,5074xe" filled="true" fillcolor="#989898" stroked="false">
                <v:path arrowok="t"/>
                <v:fill type="solid"/>
              </v:shape>
            </v:group>
            <v:group style="position:absolute;left:14131;top:5076;width:31;height:29" coordorigin="14131,5076" coordsize="31,29">
              <v:shape style="position:absolute;left:14131;top:5076;width:31;height:29" coordorigin="14131,5076" coordsize="31,29" path="m14151,5076l14148,5076,14151,5081,14131,5101,14134,5104,14161,5077,14151,5077,14151,5076xe" filled="true" fillcolor="#989898" stroked="false">
                <v:path arrowok="t"/>
                <v:fill type="solid"/>
              </v:shape>
              <v:shape style="position:absolute;left:14131;top:5076;width:31;height:29" coordorigin="14131,5076" coordsize="31,29" path="m14159,5076l14156,5076,14156,5077,14161,5077,14159,5076xe" filled="true" fillcolor="#989898" stroked="false">
                <v:path arrowok="t"/>
                <v:fill type="solid"/>
              </v:shape>
            </v:group>
            <v:group style="position:absolute;left:14161;top:5095;width:12;height:7" coordorigin="14161,5095" coordsize="12,7">
              <v:shape style="position:absolute;left:14161;top:5095;width:12;height:7" coordorigin="14161,5095" coordsize="12,7" path="m14166,5095l14164,5095,14161,5098,14163,5098,14164,5100,14167,5100,14169,5101,14172,5101,14167,5096,14166,5095xe" filled="true" fillcolor="#989898" stroked="false">
                <v:path arrowok="t"/>
                <v:fill type="solid"/>
              </v:shape>
            </v:group>
            <v:group style="position:absolute;left:14151;top:5096;width:31;height:29" coordorigin="14151,5096" coordsize="31,29">
              <v:shape style="position:absolute;left:14151;top:5096;width:31;height:29" coordorigin="14151,5096" coordsize="31,29" path="m14178,5096l14167,5096,14172,5101,14151,5122,14155,5125,14182,5098,14178,5096xe" filled="true" fillcolor="#989898" stroked="false">
                <v:path arrowok="t"/>
                <v:fill type="solid"/>
              </v:shape>
              <v:shape style="position:absolute;left:13079;top:4260;width:108;height:110" type="#_x0000_t75" stroked="false">
                <v:imagedata r:id="rId433" o:title=""/>
              </v:shape>
              <v:shape style="position:absolute;left:13119;top:5959;width:107;height:110" type="#_x0000_t75" stroked="false">
                <v:imagedata r:id="rId434" o:title=""/>
              </v:shape>
              <v:shape style="position:absolute;left:12033;top:5600;width:301;height:191" type="#_x0000_t75" stroked="false">
                <v:imagedata r:id="rId435" o:title=""/>
              </v:shape>
              <v:shape style="position:absolute;left:13578;top:7081;width:314;height:164" type="#_x0000_t75" stroked="false">
                <v:imagedata r:id="rId436" o:title=""/>
              </v:shape>
              <v:shape style="position:absolute;left:14040;top:7307;width:284;height:142" type="#_x0000_t75" stroked="false">
                <v:imagedata r:id="rId437" o:title=""/>
              </v:shape>
              <v:shape style="position:absolute;left:14424;top:7015;width:108;height:110" type="#_x0000_t75" stroked="false">
                <v:imagedata r:id="rId438" o:title=""/>
              </v:shape>
              <v:shape style="position:absolute;left:14094;top:5506;width:107;height:110" type="#_x0000_t75" stroked="false">
                <v:imagedata r:id="rId439" o:title=""/>
              </v:shape>
              <v:shape style="position:absolute;left:13319;top:5700;width:113;height:105" type="#_x0000_t75" stroked="false">
                <v:imagedata r:id="rId440" o:title=""/>
              </v:shape>
              <v:shape style="position:absolute;left:13130;top:6177;width:112;height:110" type="#_x0000_t75" stroked="false">
                <v:imagedata r:id="rId441" o:title=""/>
              </v:shape>
            </v:group>
            <v:group style="position:absolute;left:13436;top:6701;width:40;height:34" coordorigin="13436,6701" coordsize="40,34">
              <v:shape style="position:absolute;left:13436;top:6701;width:40;height:34" coordorigin="13436,6701" coordsize="40,34" path="m13444,6730l13436,6730,13441,6735,13441,6733,13442,6733,13442,6732,13444,6732,13444,6730xe" filled="true" fillcolor="#989898" stroked="false">
                <v:path arrowok="t"/>
                <v:fill type="solid"/>
              </v:shape>
              <v:shape style="position:absolute;left:13436;top:6701;width:40;height:34" coordorigin="13436,6701" coordsize="40,34" path="m13447,6728l13439,6728,13437,6730,13445,6730,13447,6728xe" filled="true" fillcolor="#989898" stroked="false">
                <v:path arrowok="t"/>
                <v:fill type="solid"/>
              </v:shape>
              <v:shape style="position:absolute;left:13436;top:6701;width:40;height:34" coordorigin="13436,6701" coordsize="40,34" path="m13450,6727l13441,6727,13441,6728,13449,6728,13450,6727xe" filled="true" fillcolor="#989898" stroked="false">
                <v:path arrowok="t"/>
                <v:fill type="solid"/>
              </v:shape>
              <v:shape style="position:absolute;left:13436;top:6701;width:40;height:34" coordorigin="13436,6701" coordsize="40,34" path="m13453,6725l13442,6725,13442,6727,13452,6727,13453,6725xe" filled="true" fillcolor="#989898" stroked="false">
                <v:path arrowok="t"/>
                <v:fill type="solid"/>
              </v:shape>
              <v:shape style="position:absolute;left:13436;top:6701;width:40;height:34" coordorigin="13436,6701" coordsize="40,34" path="m13457,6724l13445,6724,13445,6725,13455,6725,13457,6724xe" filled="true" fillcolor="#989898" stroked="false">
                <v:path arrowok="t"/>
                <v:fill type="solid"/>
              </v:shape>
              <v:shape style="position:absolute;left:13436;top:6701;width:40;height:34" coordorigin="13436,6701" coordsize="40,34" path="m13461,6722l13449,6722,13449,6724,13460,6724,13461,6722xe" filled="true" fillcolor="#989898" stroked="false">
                <v:path arrowok="t"/>
                <v:fill type="solid"/>
              </v:shape>
              <v:shape style="position:absolute;left:13436;top:6701;width:40;height:34" coordorigin="13436,6701" coordsize="40,34" path="m13468,6720l13452,6720,13452,6722,13468,6722,13468,6720xe" filled="true" fillcolor="#989898" stroked="false">
                <v:path arrowok="t"/>
                <v:fill type="solid"/>
              </v:shape>
              <v:shape style="position:absolute;left:13436;top:6701;width:40;height:34" coordorigin="13436,6701" coordsize="40,34" path="m13460,6701l13457,6704,13469,6717,13461,6717,13461,6719,13457,6719,13455,6720,13474,6720,13476,6717,13460,6701xe" filled="true" fillcolor="#989898" stroked="false">
                <v:path arrowok="t"/>
                <v:fill type="solid"/>
              </v:shape>
            </v:group>
            <v:group style="position:absolute;left:13458;top:6744;width:24;height:18" coordorigin="13458,6744" coordsize="24,18">
              <v:shape style="position:absolute;left:13458;top:6744;width:24;height:18" coordorigin="13458,6744" coordsize="24,18" path="m13474,6760l13468,6760,13469,6762,13474,6762,13474,6760xe" filled="true" fillcolor="#989898" stroked="false">
                <v:path arrowok="t"/>
                <v:fill type="solid"/>
              </v:shape>
              <v:shape style="position:absolute;left:13458;top:6744;width:24;height:18" coordorigin="13458,6744" coordsize="24,18" path="m13477,6759l13465,6759,13465,6760,13477,6760,13477,6759xe" filled="true" fillcolor="#989898" stroked="false">
                <v:path arrowok="t"/>
                <v:fill type="solid"/>
              </v:shape>
              <v:shape style="position:absolute;left:13458;top:6744;width:24;height:18" coordorigin="13458,6744" coordsize="24,18" path="m13477,6746l13477,6747,13479,6749,13477,6751,13477,6752,13476,6754,13476,6755,13474,6755,13474,6757,13463,6757,13463,6759,13479,6759,13480,6757,13480,6755,13482,6754,13482,6751,13477,6746xe" filled="true" fillcolor="#989898" stroked="false">
                <v:path arrowok="t"/>
                <v:fill type="solid"/>
              </v:shape>
              <v:shape style="position:absolute;left:13458;top:6744;width:24;height:18" coordorigin="13458,6744" coordsize="24,18" path="m13466,6755l13461,6755,13461,6757,13468,6757,13466,6755xe" filled="true" fillcolor="#989898" stroked="false">
                <v:path arrowok="t"/>
                <v:fill type="solid"/>
              </v:shape>
              <v:shape style="position:absolute;left:13458;top:6744;width:24;height:18" coordorigin="13458,6744" coordsize="24,18" path="m13458,6749l13458,6752,13460,6752,13460,6755,13465,6755,13458,6749xe" filled="true" fillcolor="#989898" stroked="false">
                <v:path arrowok="t"/>
                <v:fill type="solid"/>
              </v:shape>
              <v:shape style="position:absolute;left:13458;top:6744;width:24;height:18" coordorigin="13458,6744" coordsize="24,18" path="m13476,6744l13477,6746,13476,6744xe" filled="true" fillcolor="#989898" stroked="false">
                <v:path arrowok="t"/>
                <v:fill type="solid"/>
              </v:shape>
            </v:group>
            <v:group style="position:absolute;left:13479;top:6733;width:15;height:15" coordorigin="13479,6733" coordsize="15,15">
              <v:shape style="position:absolute;left:13479;top:6733;width:15;height:15" coordorigin="13479,6733" coordsize="15,15" path="m13487,6733l13488,6735,13488,6740,13487,6741,13485,6743,13480,6743,13484,6747,13487,6747,13487,6746,13490,6746,13490,6744,13492,6743,13492,6741,13493,6741,13493,6740,13487,6733xe" filled="true" fillcolor="#989898" stroked="false">
                <v:path arrowok="t"/>
                <v:fill type="solid"/>
              </v:shape>
              <v:shape style="position:absolute;left:13479;top:6733;width:15;height:15" coordorigin="13479,6733" coordsize="15,15" path="m13479,6741l13479,6743,13480,6743,13479,6741xe" filled="true" fillcolor="#989898" stroked="false">
                <v:path arrowok="t"/>
                <v:fill type="solid"/>
              </v:shape>
            </v:group>
            <v:group style="position:absolute;left:13458;top:6727;width:36;height:29" coordorigin="13458,6727" coordsize="36,29">
              <v:shape style="position:absolute;left:13458;top:6727;width:36;height:29" coordorigin="13458,6727" coordsize="36,29" path="m13472,6738l13465,6738,13463,6740,13461,6741,13460,6743,13460,6744,13458,6744,13458,6749,13465,6755,13465,6752,13463,6752,13463,6746,13465,6746,13465,6744,13466,6743,13468,6743,13468,6741,13477,6741,13477,6740,13474,6740,13472,6738xe" filled="true" fillcolor="#989898" stroked="false">
                <v:path arrowok="t"/>
                <v:fill type="solid"/>
              </v:shape>
              <v:shape style="position:absolute;left:13458;top:6727;width:36;height:29" coordorigin="13458,6727" coordsize="36,29" path="m13479,6741l13472,6741,13472,6743,13474,6743,13476,6744,13482,6751,13482,6747,13480,6746,13482,6746,13479,6741xe" filled="true" fillcolor="#989898" stroked="false">
                <v:path arrowok="t"/>
                <v:fill type="solid"/>
              </v:shape>
              <v:shape style="position:absolute;left:13458;top:6727;width:36;height:29" coordorigin="13458,6727" coordsize="36,29" path="m13482,6746l13482,6746,13484,6747,13482,6746xe" filled="true" fillcolor="#989898" stroked="false">
                <v:path arrowok="t"/>
                <v:fill type="solid"/>
              </v:shape>
              <v:shape style="position:absolute;left:13458;top:6727;width:36;height:29" coordorigin="13458,6727" coordsize="36,29" path="m13479,6732l13472,6732,13472,6738,13474,6738,13474,6740,13477,6740,13477,6733,13479,6733,13479,6732xe" filled="true" fillcolor="#989898" stroked="false">
                <v:path arrowok="t"/>
                <v:fill type="solid"/>
              </v:shape>
              <v:shape style="position:absolute;left:13458;top:6727;width:36;height:29" coordorigin="13458,6727" coordsize="36,29" path="m13492,6732l13485,6732,13487,6733,13493,6740,13493,6735,13492,6735,13492,6732xe" filled="true" fillcolor="#989898" stroked="false">
                <v:path arrowok="t"/>
                <v:fill type="solid"/>
              </v:shape>
              <v:shape style="position:absolute;left:13458;top:6727;width:36;height:29" coordorigin="13458,6727" coordsize="36,29" path="m13490,6730l13474,6730,13474,6732,13490,6732,13490,6730xe" filled="true" fillcolor="#989898" stroked="false">
                <v:path arrowok="t"/>
                <v:fill type="solid"/>
              </v:shape>
              <v:shape style="position:absolute;left:13458;top:6727;width:36;height:29" coordorigin="13458,6727" coordsize="36,29" path="m13488,6728l13476,6728,13476,6730,13488,6730,13488,6728xe" filled="true" fillcolor="#989898" stroked="false">
                <v:path arrowok="t"/>
                <v:fill type="solid"/>
              </v:shape>
              <v:shape style="position:absolute;left:13458;top:6727;width:36;height:29" coordorigin="13458,6727" coordsize="36,29" path="m13485,6727l13477,6727,13477,6728,13487,6728,13485,6727xe" filled="true" fillcolor="#989898" stroked="false">
                <v:path arrowok="t"/>
                <v:fill type="solid"/>
              </v:shape>
            </v:group>
            <v:group style="position:absolute;left:13476;top:6766;width:8;height:8" coordorigin="13476,6766" coordsize="8,8">
              <v:shape style="position:absolute;left:13476;top:6766;width:8;height:8" coordorigin="13476,6766" coordsize="8,8" path="m13480,6766l13476,6770,13480,6774,13484,6770,13480,6766xe" filled="true" fillcolor="#989898" stroked="false">
                <v:path arrowok="t"/>
                <v:fill type="solid"/>
              </v:shape>
            </v:group>
            <v:group style="position:absolute;left:13488;top:6752;width:40;height:34" coordorigin="13488,6752" coordsize="40,34">
              <v:shape style="position:absolute;left:13488;top:6752;width:40;height:34" coordorigin="13488,6752" coordsize="40,34" path="m13500,6779l13492,6779,13490,6781,13488,6782,13492,6786,13493,6786,13493,6784,13495,6784,13495,6782,13496,6782,13498,6781,13500,6781,13500,6779xe" filled="true" fillcolor="#989898" stroked="false">
                <v:path arrowok="t"/>
                <v:fill type="solid"/>
              </v:shape>
              <v:shape style="position:absolute;left:13488;top:6752;width:40;height:34" coordorigin="13488,6752" coordsize="40,34" path="m13503,6778l13493,6778,13493,6779,13503,6779,13503,6778xe" filled="true" fillcolor="#989898" stroked="false">
                <v:path arrowok="t"/>
                <v:fill type="solid"/>
              </v:shape>
              <v:shape style="position:absolute;left:13488;top:6752;width:40;height:34" coordorigin="13488,6752" coordsize="40,34" path="m13506,6776l13496,6776,13496,6778,13506,6778,13506,6776xe" filled="true" fillcolor="#989898" stroked="false">
                <v:path arrowok="t"/>
                <v:fill type="solid"/>
              </v:shape>
              <v:shape style="position:absolute;left:13488;top:6752;width:40;height:34" coordorigin="13488,6752" coordsize="40,34" path="m13511,6774l13500,6774,13498,6776,13511,6776,13511,6774xe" filled="true" fillcolor="#989898" stroked="false">
                <v:path arrowok="t"/>
                <v:fill type="solid"/>
              </v:shape>
              <v:shape style="position:absolute;left:13488;top:6752;width:40;height:34" coordorigin="13488,6752" coordsize="40,34" path="m13517,6773l13501,6773,13501,6774,13516,6774,13517,6773xe" filled="true" fillcolor="#989898" stroked="false">
                <v:path arrowok="t"/>
                <v:fill type="solid"/>
              </v:shape>
              <v:shape style="position:absolute;left:13488;top:6752;width:40;height:34" coordorigin="13488,6752" coordsize="40,34" path="m13511,6752l13508,6755,13520,6768,13519,6768,13517,6770,13511,6770,13511,6771,13506,6771,13504,6773,13525,6773,13528,6770,13511,6752xe" filled="true" fillcolor="#989898" stroked="false">
                <v:path arrowok="t"/>
                <v:fill type="solid"/>
              </v:shape>
            </v:group>
            <v:group style="position:absolute;left:13523;top:6781;width:12;height:7" coordorigin="13523,6781" coordsize="12,7">
              <v:shape style="position:absolute;left:13523;top:6781;width:12;height:7" coordorigin="13523,6781" coordsize="12,7" path="m13528,6781l13527,6781,13523,6784,13525,6784,13527,6786,13530,6786,13531,6787,13535,6787,13530,6782,13528,6781xe" filled="true" fillcolor="#989898" stroked="false">
                <v:path arrowok="t"/>
                <v:fill type="solid"/>
              </v:shape>
            </v:group>
            <v:group style="position:absolute;left:13514;top:6782;width:31;height:29" coordorigin="13514,6782" coordsize="31,29">
              <v:shape style="position:absolute;left:13514;top:6782;width:31;height:29" coordorigin="13514,6782" coordsize="31,29" path="m13541,6782l13530,6782,13535,6787,13514,6808,13517,6811,13544,6784,13541,6782xe" filled="true" fillcolor="#989898" stroked="false">
                <v:path arrowok="t"/>
                <v:fill type="solid"/>
              </v:shape>
              <v:shape style="position:absolute;left:13987;top:6290;width:42;height:118" type="#_x0000_t75" stroked="false">
                <v:imagedata r:id="rId442" o:title=""/>
              </v:shape>
              <v:shape style="position:absolute;left:14280;top:6679;width:108;height:112" type="#_x0000_t75" stroked="false">
                <v:imagedata r:id="rId443" o:title=""/>
              </v:shape>
              <v:shape style="position:absolute;left:14135;top:6263;width:108;height:110" type="#_x0000_t75" stroked="false">
                <v:imagedata r:id="rId444" o:title=""/>
              </v:shape>
              <v:shape style="position:absolute;left:13860;top:6038;width:113;height:105" type="#_x0000_t75" stroked="false">
                <v:imagedata r:id="rId445" o:title=""/>
              </v:shape>
            </v:group>
            <v:group style="position:absolute;left:13662;top:6440;width:40;height:34" coordorigin="13662,6440" coordsize="40,34">
              <v:shape style="position:absolute;left:13662;top:6440;width:40;height:34" coordorigin="13662,6440" coordsize="40,34" path="m13670,6469l13662,6469,13667,6473,13667,6472,13668,6472,13668,6470,13670,6470,13670,6469xe" filled="true" fillcolor="#989898" stroked="false">
                <v:path arrowok="t"/>
                <v:fill type="solid"/>
              </v:shape>
              <v:shape style="position:absolute;left:13662;top:6440;width:40;height:34" coordorigin="13662,6440" coordsize="40,34" path="m13673,6467l13665,6467,13664,6469,13672,6469,13673,6467xe" filled="true" fillcolor="#989898" stroked="false">
                <v:path arrowok="t"/>
                <v:fill type="solid"/>
              </v:shape>
              <v:shape style="position:absolute;left:13662;top:6440;width:40;height:34" coordorigin="13662,6440" coordsize="40,34" path="m13676,6465l13667,6465,13667,6467,13675,6467,13676,6465xe" filled="true" fillcolor="#989898" stroked="false">
                <v:path arrowok="t"/>
                <v:fill type="solid"/>
              </v:shape>
              <v:shape style="position:absolute;left:13662;top:6440;width:40;height:34" coordorigin="13662,6440" coordsize="40,34" path="m13680,6464l13668,6464,13668,6465,13678,6465,13680,6464xe" filled="true" fillcolor="#989898" stroked="false">
                <v:path arrowok="t"/>
                <v:fill type="solid"/>
              </v:shape>
              <v:shape style="position:absolute;left:13662;top:6440;width:40;height:34" coordorigin="13662,6440" coordsize="40,34" path="m13683,6462l13672,6462,13672,6464,13681,6464,13683,6462xe" filled="true" fillcolor="#989898" stroked="false">
                <v:path arrowok="t"/>
                <v:fill type="solid"/>
              </v:shape>
              <v:shape style="position:absolute;left:13662;top:6440;width:40;height:34" coordorigin="13662,6440" coordsize="40,34" path="m13688,6461l13675,6461,13675,6462,13686,6462,13688,6461xe" filled="true" fillcolor="#989898" stroked="false">
                <v:path arrowok="t"/>
                <v:fill type="solid"/>
              </v:shape>
              <v:shape style="position:absolute;left:13662;top:6440;width:40;height:34" coordorigin="13662,6440" coordsize="40,34" path="m13694,6459l13678,6459,13678,6461,13694,6461,13694,6459xe" filled="true" fillcolor="#989898" stroked="false">
                <v:path arrowok="t"/>
                <v:fill type="solid"/>
              </v:shape>
              <v:shape style="position:absolute;left:13662;top:6440;width:40;height:34" coordorigin="13662,6440" coordsize="40,34" path="m13686,6440l13683,6443,13696,6456,13688,6456,13688,6457,13683,6457,13681,6459,13700,6459,13702,6456,13686,6440xe" filled="true" fillcolor="#989898" stroked="false">
                <v:path arrowok="t"/>
                <v:fill type="solid"/>
              </v:shape>
            </v:group>
            <v:group style="position:absolute;left:13684;top:6480;width:13;height:20" coordorigin="13684,6480" coordsize="13,20">
              <v:shape style="position:absolute;left:13684;top:6480;width:13;height:20" coordorigin="13684,6480" coordsize="13,20" path="m13688,6480l13686,6481,13686,6483,13684,6484,13684,6491,13686,6491,13686,6492,13688,6494,13688,6496,13689,6496,13689,6497,13691,6497,13692,6499,13697,6499,13691,6492,13689,6491,13689,6484,13691,6484,13691,6483,13688,6480xe" filled="true" fillcolor="#989898" stroked="false">
                <v:path arrowok="t"/>
                <v:fill type="solid"/>
              </v:shape>
            </v:group>
            <v:group style="position:absolute;left:13691;top:6480;width:21;height:20" coordorigin="13691,6480" coordsize="21,20">
              <v:shape style="position:absolute;left:13691;top:6480;width:21;height:20" coordorigin="13691,6480" coordsize="21,20" path="m13704,6480l13704,6481,13705,6481,13705,6484,13707,6484,13707,6486,13705,6488,13705,6491,13704,6491,13704,6492,13702,6492,13702,6494,13700,6494,13699,6496,13694,6496,13697,6499,13702,6499,13704,6497,13705,6497,13707,6496,13708,6494,13710,6492,13710,6489,13712,6488,13712,6486,13704,6480xe" filled="true" fillcolor="#989898" stroked="false">
                <v:path arrowok="t"/>
                <v:fill type="solid"/>
              </v:shape>
              <v:shape style="position:absolute;left:13691;top:6480;width:21;height:20" coordorigin="13691,6480" coordsize="21,20" path="m13694,6494l13692,6494,13694,6496,13694,6494xe" filled="true" fillcolor="#989898" stroked="false">
                <v:path arrowok="t"/>
                <v:fill type="solid"/>
              </v:shape>
              <v:shape style="position:absolute;left:13691;top:6480;width:21;height:20" coordorigin="13691,6480" coordsize="21,20" path="m13691,6492l13692,6494,13691,6492xe" filled="true" fillcolor="#989898" stroked="false">
                <v:path arrowok="t"/>
                <v:fill type="solid"/>
              </v:shape>
            </v:group>
            <v:group style="position:absolute;left:13700;top:6475;width:12;height:12" coordorigin="13700,6475" coordsize="12,12">
              <v:shape style="position:absolute;left:13700;top:6475;width:12;height:12" coordorigin="13700,6475" coordsize="12,12" path="m13702,6475l13700,6475,13712,6486,13710,6484,13710,6481,13708,6480,13707,6478,13705,6476,13704,6476,13702,6475xe" filled="true" fillcolor="#989898" stroked="false">
                <v:path arrowok="t"/>
                <v:fill type="solid"/>
              </v:shape>
            </v:group>
            <v:group style="position:absolute;left:13694;top:6464;width:29;height:23" coordorigin="13694,6464" coordsize="29,23">
              <v:shape style="position:absolute;left:13694;top:6464;width:29;height:23" coordorigin="13694,6464" coordsize="29,23" path="m13710,6464l13694,6475,13696,6478,13700,6478,13702,6480,13704,6480,13712,6486,13700,6475,13710,6470,13716,6470,13710,6464xe" filled="true" fillcolor="#989898" stroked="false">
                <v:path arrowok="t"/>
                <v:fill type="solid"/>
              </v:shape>
              <v:shape style="position:absolute;left:13694;top:6464;width:29;height:23" coordorigin="13694,6464" coordsize="29,23" path="m13716,6470l13710,6470,13719,6480,13723,6476,13716,6470xe" filled="true" fillcolor="#989898" stroked="false">
                <v:path arrowok="t"/>
                <v:fill type="solid"/>
              </v:shape>
            </v:group>
            <v:group style="position:absolute;left:13702;top:6505;width:8;height:8" coordorigin="13702,6505" coordsize="8,8">
              <v:shape style="position:absolute;left:13702;top:6505;width:8;height:8" coordorigin="13702,6505" coordsize="8,8" path="m13707,6505l13702,6508,13707,6513,13710,6508,13707,6505xe" filled="true" fillcolor="#989898" stroked="false">
                <v:path arrowok="t"/>
                <v:fill type="solid"/>
              </v:shape>
            </v:group>
            <v:group style="position:absolute;left:13731;top:6499;width:10;height:7" coordorigin="13731,6499" coordsize="10,7">
              <v:shape style="position:absolute;left:13731;top:6499;width:10;height:7" coordorigin="13731,6499" coordsize="10,7" path="m13734,6499l13731,6502,13731,6504,13734,6504,13735,6505,13740,6505,13737,6500,13734,6500,13734,6499xe" filled="true" fillcolor="#989898" stroked="false">
                <v:path arrowok="t"/>
                <v:fill type="solid"/>
              </v:shape>
            </v:group>
            <v:group style="position:absolute;left:13719;top:6500;width:31;height:29" coordorigin="13719,6500" coordsize="31,29">
              <v:shape style="position:absolute;left:13719;top:6500;width:31;height:29" coordorigin="13719,6500" coordsize="31,29" path="m13740,6500l13737,6500,13740,6505,13719,6526,13723,6529,13750,6502,13740,6502,13740,6500xe" filled="true" fillcolor="#989898" stroked="false">
                <v:path arrowok="t"/>
                <v:fill type="solid"/>
              </v:shape>
              <v:shape style="position:absolute;left:13719;top:6500;width:31;height:29" coordorigin="13719,6500" coordsize="31,29" path="m13748,6500l13745,6500,13745,6502,13750,6502,13748,6500xe" filled="true" fillcolor="#989898" stroked="false">
                <v:path arrowok="t"/>
                <v:fill type="solid"/>
              </v:shape>
            </v:group>
            <v:group style="position:absolute;left:13735;top:6512;width:40;height:34" coordorigin="13735,6512" coordsize="40,34">
              <v:shape style="position:absolute;left:13735;top:6512;width:40;height:34" coordorigin="13735,6512" coordsize="40,34" path="m13743,6540l13735,6540,13735,6542,13739,6545,13739,6544,13740,6544,13740,6542,13742,6542,13743,6540xe" filled="true" fillcolor="#989898" stroked="false">
                <v:path arrowok="t"/>
                <v:fill type="solid"/>
              </v:shape>
              <v:shape style="position:absolute;left:13735;top:6512;width:40;height:34" coordorigin="13735,6512" coordsize="40,34" path="m13747,6539l13737,6539,13737,6540,13745,6540,13747,6539xe" filled="true" fillcolor="#989898" stroked="false">
                <v:path arrowok="t"/>
                <v:fill type="solid"/>
              </v:shape>
              <v:shape style="position:absolute;left:13735;top:6512;width:40;height:34" coordorigin="13735,6512" coordsize="40,34" path="m13750,6537l13740,6537,13739,6539,13748,6539,13750,6537xe" filled="true" fillcolor="#989898" stroked="false">
                <v:path arrowok="t"/>
                <v:fill type="solid"/>
              </v:shape>
              <v:shape style="position:absolute;left:13735;top:6512;width:40;height:34" coordorigin="13735,6512" coordsize="40,34" path="m13751,6536l13742,6536,13742,6537,13751,6537,13751,6536xe" filled="true" fillcolor="#989898" stroked="false">
                <v:path arrowok="t"/>
                <v:fill type="solid"/>
              </v:shape>
              <v:shape style="position:absolute;left:13735;top:6512;width:40;height:34" coordorigin="13735,6512" coordsize="40,34" path="m13756,6534l13745,6534,13743,6536,13755,6536,13756,6534xe" filled="true" fillcolor="#989898" stroked="false">
                <v:path arrowok="t"/>
                <v:fill type="solid"/>
              </v:shape>
              <v:shape style="position:absolute;left:13735;top:6512;width:40;height:34" coordorigin="13735,6512" coordsize="40,34" path="m13761,6532l13748,6532,13747,6534,13759,6534,13761,6532xe" filled="true" fillcolor="#989898" stroked="false">
                <v:path arrowok="t"/>
                <v:fill type="solid"/>
              </v:shape>
              <v:shape style="position:absolute;left:13735;top:6512;width:40;height:34" coordorigin="13735,6512" coordsize="40,34" path="m13769,6531l13751,6531,13750,6532,13767,6532,13769,6531xe" filled="true" fillcolor="#989898" stroked="false">
                <v:path arrowok="t"/>
                <v:fill type="solid"/>
              </v:shape>
              <v:shape style="position:absolute;left:13735;top:6512;width:40;height:34" coordorigin="13735,6512" coordsize="40,34" path="m13758,6512l13755,6515,13767,6528,13763,6528,13761,6529,13756,6529,13755,6531,13772,6531,13775,6529,13758,6512xe" filled="true" fillcolor="#989898" stroked="false">
                <v:path arrowok="t"/>
                <v:fill type="solid"/>
              </v:shape>
              <v:shape style="position:absolute;left:11770;top:5326;width:108;height:112" type="#_x0000_t75" stroked="false">
                <v:imagedata r:id="rId446" o:title=""/>
              </v:shape>
              <v:shape style="position:absolute;left:11394;top:5399;width:112;height:110" type="#_x0000_t75" stroked="false">
                <v:imagedata r:id="rId447" o:title=""/>
              </v:shape>
              <v:shape style="position:absolute;left:10736;top:4961;width:108;height:115" type="#_x0000_t75" stroked="false">
                <v:imagedata r:id="rId448" o:title=""/>
              </v:shape>
              <v:shape style="position:absolute;left:10741;top:4464;width:113;height:105" type="#_x0000_t75" stroked="false">
                <v:imagedata r:id="rId449" o:title=""/>
              </v:shape>
              <v:shape style="position:absolute;left:11141;top:3943;width:108;height:115" type="#_x0000_t75" stroked="false">
                <v:imagedata r:id="rId450" o:title=""/>
              </v:shape>
              <v:shape style="position:absolute;left:11829;top:3869;width:108;height:110" type="#_x0000_t75" stroked="false">
                <v:imagedata r:id="rId451" o:title=""/>
              </v:shape>
              <v:shape style="position:absolute;left:12406;top:4607;width:108;height:110" type="#_x0000_t75" stroked="false">
                <v:imagedata r:id="rId452" o:title=""/>
              </v:shape>
              <v:shape style="position:absolute;left:11906;top:3600;width:108;height:112" type="#_x0000_t75" stroked="false">
                <v:imagedata r:id="rId453" o:title=""/>
              </v:shape>
              <v:shape style="position:absolute;left:10846;top:3728;width:108;height:112" type="#_x0000_t75" stroked="false">
                <v:imagedata r:id="rId454" o:title=""/>
              </v:shape>
              <v:shape style="position:absolute;left:10462;top:5022;width:108;height:110" type="#_x0000_t75" stroked="false">
                <v:imagedata r:id="rId455" o:title=""/>
              </v:shape>
              <v:shape style="position:absolute;left:10907;top:5595;width:108;height:112" type="#_x0000_t75" stroked="false">
                <v:imagedata r:id="rId456" o:title=""/>
              </v:shape>
            </v:group>
            <v:group style="position:absolute;left:11482;top:5912;width:40;height:34" coordorigin="11482,5912" coordsize="40,34">
              <v:shape style="position:absolute;left:11482;top:5912;width:40;height:34" coordorigin="11482,5912" coordsize="40,34" path="m11490,5941l11482,5941,11487,5946,11487,5944,11488,5944,11488,5943,11490,5943,11490,5941xe" filled="true" fillcolor="#989898" stroked="false">
                <v:path arrowok="t"/>
                <v:fill type="solid"/>
              </v:shape>
              <v:shape style="position:absolute;left:11482;top:5912;width:40;height:34" coordorigin="11482,5912" coordsize="40,34" path="m11493,5939l11485,5939,11484,5941,11492,5941,11493,5939xe" filled="true" fillcolor="#989898" stroked="false">
                <v:path arrowok="t"/>
                <v:fill type="solid"/>
              </v:shape>
              <v:shape style="position:absolute;left:11482;top:5912;width:40;height:34" coordorigin="11482,5912" coordsize="40,34" path="m11496,5938l11487,5938,11487,5939,11495,5939,11496,5938xe" filled="true" fillcolor="#989898" stroked="false">
                <v:path arrowok="t"/>
                <v:fill type="solid"/>
              </v:shape>
              <v:shape style="position:absolute;left:11482;top:5912;width:40;height:34" coordorigin="11482,5912" coordsize="40,34" path="m11500,5936l11488,5936,11488,5938,11498,5938,11500,5936xe" filled="true" fillcolor="#989898" stroked="false">
                <v:path arrowok="t"/>
                <v:fill type="solid"/>
              </v:shape>
              <v:shape style="position:absolute;left:11482;top:5912;width:40;height:34" coordorigin="11482,5912" coordsize="40,34" path="m11503,5935l11492,5935,11492,5936,11501,5936,11503,5935xe" filled="true" fillcolor="#989898" stroked="false">
                <v:path arrowok="t"/>
                <v:fill type="solid"/>
              </v:shape>
              <v:shape style="position:absolute;left:11482;top:5912;width:40;height:34" coordorigin="11482,5912" coordsize="40,34" path="m11508,5933l11495,5933,11495,5935,11506,5935,11508,5933xe" filled="true" fillcolor="#989898" stroked="false">
                <v:path arrowok="t"/>
                <v:fill type="solid"/>
              </v:shape>
              <v:shape style="position:absolute;left:11482;top:5912;width:40;height:34" coordorigin="11482,5912" coordsize="40,34" path="m11514,5931l11498,5931,11498,5933,11514,5933,11514,5931xe" filled="true" fillcolor="#989898" stroked="false">
                <v:path arrowok="t"/>
                <v:fill type="solid"/>
              </v:shape>
              <v:shape style="position:absolute;left:11482;top:5912;width:40;height:34" coordorigin="11482,5912" coordsize="40,34" path="m11506,5912l11503,5916,11516,5928,11508,5928,11508,5930,11503,5930,11501,5931,11520,5931,11522,5928,11506,5912xe" filled="true" fillcolor="#989898" stroked="false">
                <v:path arrowok="t"/>
                <v:fill type="solid"/>
              </v:shape>
            </v:group>
            <v:group style="position:absolute;left:11504;top:5955;width:24;height:18" coordorigin="11504,5955" coordsize="24,18">
              <v:shape style="position:absolute;left:11504;top:5955;width:24;height:18" coordorigin="11504,5955" coordsize="24,18" path="m11520,5971l11514,5971,11516,5973,11520,5973,11520,5971xe" filled="true" fillcolor="#989898" stroked="false">
                <v:path arrowok="t"/>
                <v:fill type="solid"/>
              </v:shape>
              <v:shape style="position:absolute;left:11504;top:5955;width:24;height:18" coordorigin="11504,5955" coordsize="24,18" path="m11523,5970l11511,5970,11511,5971,11523,5971,11523,5970xe" filled="true" fillcolor="#989898" stroked="false">
                <v:path arrowok="t"/>
                <v:fill type="solid"/>
              </v:shape>
              <v:shape style="position:absolute;left:11504;top:5955;width:24;height:18" coordorigin="11504,5955" coordsize="24,18" path="m11523,5957l11523,5959,11525,5960,11523,5962,11523,5963,11522,5965,11522,5967,11520,5967,11520,5968,11509,5968,11509,5970,11525,5970,11527,5968,11527,5967,11528,5965,11528,5962,11523,5957xe" filled="true" fillcolor="#989898" stroked="false">
                <v:path arrowok="t"/>
                <v:fill type="solid"/>
              </v:shape>
              <v:shape style="position:absolute;left:11504;top:5955;width:24;height:18" coordorigin="11504,5955" coordsize="24,18" path="m11512,5967l11508,5967,11508,5968,11514,5968,11512,5967xe" filled="true" fillcolor="#989898" stroked="false">
                <v:path arrowok="t"/>
                <v:fill type="solid"/>
              </v:shape>
              <v:shape style="position:absolute;left:11504;top:5955;width:24;height:18" coordorigin="11504,5955" coordsize="24,18" path="m11504,5960l11504,5963,11506,5963,11506,5967,11511,5967,11504,5960xe" filled="true" fillcolor="#989898" stroked="false">
                <v:path arrowok="t"/>
                <v:fill type="solid"/>
              </v:shape>
              <v:shape style="position:absolute;left:11504;top:5955;width:24;height:18" coordorigin="11504,5955" coordsize="24,18" path="m11522,5955l11523,5957,11522,5955xe" filled="true" fillcolor="#989898" stroked="false">
                <v:path arrowok="t"/>
                <v:fill type="solid"/>
              </v:shape>
            </v:group>
            <v:group style="position:absolute;left:11525;top:5944;width:15;height:15" coordorigin="11525,5944" coordsize="15,15">
              <v:shape style="position:absolute;left:11525;top:5944;width:15;height:15" coordorigin="11525,5944" coordsize="15,15" path="m11533,5944l11535,5946,11535,5951,11533,5952,11531,5954,11526,5954,11530,5959,11533,5959,11533,5957,11536,5957,11536,5955,11538,5954,11538,5952,11539,5952,11539,5951,11533,5944xe" filled="true" fillcolor="#989898" stroked="false">
                <v:path arrowok="t"/>
                <v:fill type="solid"/>
              </v:shape>
              <v:shape style="position:absolute;left:11525;top:5944;width:15;height:15" coordorigin="11525,5944" coordsize="15,15" path="m11525,5952l11525,5954,11526,5954,11525,5952xe" filled="true" fillcolor="#989898" stroked="false">
                <v:path arrowok="t"/>
                <v:fill type="solid"/>
              </v:shape>
            </v:group>
            <v:group style="position:absolute;left:11504;top:5938;width:36;height:29" coordorigin="11504,5938" coordsize="36,29">
              <v:shape style="position:absolute;left:11504;top:5938;width:36;height:29" coordorigin="11504,5938" coordsize="36,29" path="m11519,5949l11511,5949,11509,5951,11506,5954,11506,5955,11504,5955,11504,5960,11511,5967,11511,5963,11509,5963,11509,5957,11511,5957,11511,5955,11512,5954,11514,5954,11514,5952,11523,5952,11523,5951,11520,5951,11519,5949xe" filled="true" fillcolor="#989898" stroked="false">
                <v:path arrowok="t"/>
                <v:fill type="solid"/>
              </v:shape>
              <v:shape style="position:absolute;left:11504;top:5938;width:36;height:29" coordorigin="11504,5938" coordsize="36,29" path="m11525,5952l11519,5952,11519,5954,11520,5954,11522,5955,11528,5962,11528,5959,11527,5957,11529,5957,11525,5952xe" filled="true" fillcolor="#989898" stroked="false">
                <v:path arrowok="t"/>
                <v:fill type="solid"/>
              </v:shape>
              <v:shape style="position:absolute;left:11504;top:5938;width:36;height:29" coordorigin="11504,5938" coordsize="36,29" path="m11529,5957l11528,5957,11530,5959,11529,5957xe" filled="true" fillcolor="#989898" stroked="false">
                <v:path arrowok="t"/>
                <v:fill type="solid"/>
              </v:shape>
              <v:shape style="position:absolute;left:11504;top:5938;width:36;height:29" coordorigin="11504,5938" coordsize="36,29" path="m11525,5943l11519,5943,11519,5949,11520,5949,11520,5951,11523,5951,11523,5944,11525,5944,11525,5943xe" filled="true" fillcolor="#989898" stroked="false">
                <v:path arrowok="t"/>
                <v:fill type="solid"/>
              </v:shape>
              <v:shape style="position:absolute;left:11504;top:5938;width:36;height:29" coordorigin="11504,5938" coordsize="36,29" path="m11538,5943l11531,5943,11533,5944,11539,5951,11539,5946,11538,5946,11538,5943xe" filled="true" fillcolor="#989898" stroked="false">
                <v:path arrowok="t"/>
                <v:fill type="solid"/>
              </v:shape>
              <v:shape style="position:absolute;left:11504;top:5938;width:36;height:29" coordorigin="11504,5938" coordsize="36,29" path="m11536,5941l11520,5941,11520,5943,11536,5943,11536,5941xe" filled="true" fillcolor="#989898" stroked="false">
                <v:path arrowok="t"/>
                <v:fill type="solid"/>
              </v:shape>
              <v:shape style="position:absolute;left:11504;top:5938;width:36;height:29" coordorigin="11504,5938" coordsize="36,29" path="m11535,5939l11522,5939,11522,5941,11535,5941,11535,5939xe" filled="true" fillcolor="#989898" stroked="false">
                <v:path arrowok="t"/>
                <v:fill type="solid"/>
              </v:shape>
              <v:shape style="position:absolute;left:11504;top:5938;width:36;height:29" coordorigin="11504,5938" coordsize="36,29" path="m11531,5938l11523,5938,11523,5939,11533,5939,11531,5938xe" filled="true" fillcolor="#989898" stroked="false">
                <v:path arrowok="t"/>
                <v:fill type="solid"/>
              </v:shape>
            </v:group>
            <v:group style="position:absolute;left:11522;top:5978;width:8;height:8" coordorigin="11522,5978" coordsize="8,8">
              <v:shape style="position:absolute;left:11522;top:5978;width:8;height:8" coordorigin="11522,5978" coordsize="8,8" path="m11527,5978l11522,5981,11527,5986,11530,5981,11527,5978xe" filled="true" fillcolor="#989898" stroked="false">
                <v:path arrowok="t"/>
                <v:fill type="solid"/>
              </v:shape>
            </v:group>
            <v:group style="position:absolute;left:11551;top:5971;width:10;height:7" coordorigin="11551,5971" coordsize="10,7">
              <v:shape style="position:absolute;left:11551;top:5971;width:10;height:7" coordorigin="11551,5971" coordsize="10,7" path="m11554,5971l11551,5974,11551,5976,11554,5976,11555,5978,11560,5978,11557,5973,11554,5973,11554,5971xe" filled="true" fillcolor="#989898" stroked="false">
                <v:path arrowok="t"/>
                <v:fill type="solid"/>
              </v:shape>
            </v:group>
            <v:group style="position:absolute;left:11539;top:5973;width:31;height:29" coordorigin="11539,5973" coordsize="31,29">
              <v:shape style="position:absolute;left:11539;top:5973;width:31;height:29" coordorigin="11539,5973" coordsize="31,29" path="m11560,5973l11557,5973,11560,5978,11539,5998,11543,6002,11570,5974,11560,5974,11560,5973xe" filled="true" fillcolor="#989898" stroked="false">
                <v:path arrowok="t"/>
                <v:fill type="solid"/>
              </v:shape>
              <v:shape style="position:absolute;left:11539;top:5973;width:31;height:29" coordorigin="11539,5973" coordsize="31,29" path="m11568,5973l11565,5973,11565,5974,11570,5974,11568,5973xe" filled="true" fillcolor="#989898" stroked="false">
                <v:path arrowok="t"/>
                <v:fill type="solid"/>
              </v:shape>
            </v:group>
            <v:group style="position:absolute;left:11555;top:5984;width:40;height:34" coordorigin="11555,5984" coordsize="40,34">
              <v:shape style="position:absolute;left:11555;top:5984;width:40;height:34" coordorigin="11555,5984" coordsize="40,34" path="m11563,6013l11555,6013,11555,6014,11559,6018,11559,6016,11560,6016,11560,6014,11562,6014,11563,6013xe" filled="true" fillcolor="#989898" stroked="false">
                <v:path arrowok="t"/>
                <v:fill type="solid"/>
              </v:shape>
              <v:shape style="position:absolute;left:11555;top:5984;width:40;height:34" coordorigin="11555,5984" coordsize="40,34" path="m11567,6011l11557,6011,11557,6013,11565,6013,11567,6011xe" filled="true" fillcolor="#989898" stroked="false">
                <v:path arrowok="t"/>
                <v:fill type="solid"/>
              </v:shape>
              <v:shape style="position:absolute;left:11555;top:5984;width:40;height:34" coordorigin="11555,5984" coordsize="40,34" path="m11570,6010l11560,6010,11559,6011,11568,6011,11570,6010xe" filled="true" fillcolor="#989898" stroked="false">
                <v:path arrowok="t"/>
                <v:fill type="solid"/>
              </v:shape>
              <v:shape style="position:absolute;left:11555;top:5984;width:40;height:34" coordorigin="11555,5984" coordsize="40,34" path="m11571,6008l11562,6008,11562,6010,11571,6010,11571,6008xe" filled="true" fillcolor="#989898" stroked="false">
                <v:path arrowok="t"/>
                <v:fill type="solid"/>
              </v:shape>
              <v:shape style="position:absolute;left:11555;top:5984;width:40;height:34" coordorigin="11555,5984" coordsize="40,34" path="m11576,6006l11565,6006,11563,6008,11574,6008,11576,6006xe" filled="true" fillcolor="#989898" stroked="false">
                <v:path arrowok="t"/>
                <v:fill type="solid"/>
              </v:shape>
              <v:shape style="position:absolute;left:11555;top:5984;width:40;height:34" coordorigin="11555,5984" coordsize="40,34" path="m11581,6005l11568,6005,11567,6006,11579,6006,11581,6005xe" filled="true" fillcolor="#989898" stroked="false">
                <v:path arrowok="t"/>
                <v:fill type="solid"/>
              </v:shape>
              <v:shape style="position:absolute;left:11555;top:5984;width:40;height:34" coordorigin="11555,5984" coordsize="40,34" path="m11589,6003l11571,6003,11570,6005,11587,6005,11589,6003xe" filled="true" fillcolor="#989898" stroked="false">
                <v:path arrowok="t"/>
                <v:fill type="solid"/>
              </v:shape>
              <v:shape style="position:absolute;left:11555;top:5984;width:40;height:34" coordorigin="11555,5984" coordsize="40,34" path="m11578,5984l11574,5987,11587,6000,11582,6000,11581,6002,11576,6002,11574,6003,11592,6003,11595,6002,11578,5984xe" filled="true" fillcolor="#989898" stroked="false">
                <v:path arrowok="t"/>
                <v:fill type="solid"/>
              </v:shape>
              <v:shape style="position:absolute;left:8499;top:6856;width:108;height:110" type="#_x0000_t75" stroked="false">
                <v:imagedata r:id="rId457" o:title=""/>
              </v:shape>
              <v:shape style="position:absolute;left:9028;top:6432;width:266;height:242" type="#_x0000_t75" stroked="false">
                <v:imagedata r:id="rId458" o:title=""/>
              </v:shape>
              <v:shape style="position:absolute;left:9632;top:6061;width:241;height:233" type="#_x0000_t75" stroked="false">
                <v:imagedata r:id="rId459" o:title=""/>
              </v:shape>
              <v:shape style="position:absolute;left:10545;top:5625;width:108;height:110" type="#_x0000_t75" stroked="false">
                <v:imagedata r:id="rId460" o:title=""/>
              </v:shape>
              <v:shape style="position:absolute;left:9815;top:6430;width:112;height:110" type="#_x0000_t75" stroked="false">
                <v:imagedata r:id="rId461" o:title=""/>
              </v:shape>
              <v:shape style="position:absolute;left:9268;top:6669;width:108;height:110" type="#_x0000_t75" stroked="false">
                <v:imagedata r:id="rId462" o:title=""/>
              </v:shape>
            </v:group>
            <v:group style="position:absolute;left:8621;top:7123;width:40;height:34" coordorigin="8621,7123" coordsize="40,34">
              <v:shape style="position:absolute;left:8621;top:7123;width:40;height:34" coordorigin="8621,7123" coordsize="40,34" path="m8629,7152l8621,7152,8626,7157,8626,7155,8628,7155,8628,7154,8629,7154,8629,7152xe" filled="true" fillcolor="#989898" stroked="false">
                <v:path arrowok="t"/>
                <v:fill type="solid"/>
              </v:shape>
              <v:shape style="position:absolute;left:8621;top:7123;width:40;height:34" coordorigin="8621,7123" coordsize="40,34" path="m8633,7151l8625,7151,8623,7152,8631,7152,8633,7151xe" filled="true" fillcolor="#989898" stroked="false">
                <v:path arrowok="t"/>
                <v:fill type="solid"/>
              </v:shape>
              <v:shape style="position:absolute;left:8621;top:7123;width:40;height:34" coordorigin="8621,7123" coordsize="40,34" path="m8636,7149l8626,7149,8626,7151,8634,7151,8636,7149xe" filled="true" fillcolor="#989898" stroked="false">
                <v:path arrowok="t"/>
                <v:fill type="solid"/>
              </v:shape>
              <v:shape style="position:absolute;left:8621;top:7123;width:40;height:34" coordorigin="8621,7123" coordsize="40,34" path="m8639,7147l8628,7147,8628,7149,8637,7149,8639,7147xe" filled="true" fillcolor="#989898" stroked="false">
                <v:path arrowok="t"/>
                <v:fill type="solid"/>
              </v:shape>
              <v:shape style="position:absolute;left:8621;top:7123;width:40;height:34" coordorigin="8621,7123" coordsize="40,34" path="m8642,7146l8631,7146,8631,7147,8641,7147,8642,7146xe" filled="true" fillcolor="#989898" stroked="false">
                <v:path arrowok="t"/>
                <v:fill type="solid"/>
              </v:shape>
              <v:shape style="position:absolute;left:8621;top:7123;width:40;height:34" coordorigin="8621,7123" coordsize="40,34" path="m8647,7144l8634,7144,8634,7146,8645,7146,8647,7144xe" filled="true" fillcolor="#989898" stroked="false">
                <v:path arrowok="t"/>
                <v:fill type="solid"/>
              </v:shape>
              <v:shape style="position:absolute;left:8621;top:7123;width:40;height:34" coordorigin="8621,7123" coordsize="40,34" path="m8653,7143l8637,7143,8637,7144,8653,7144,8653,7143xe" filled="true" fillcolor="#989898" stroked="false">
                <v:path arrowok="t"/>
                <v:fill type="solid"/>
              </v:shape>
              <v:shape style="position:absolute;left:8621;top:7123;width:40;height:34" coordorigin="8621,7123" coordsize="40,34" path="m8645,7123l8642,7127,8655,7139,8647,7139,8647,7141,8642,7141,8641,7143,8660,7143,8661,7139,8645,7123xe" filled="true" fillcolor="#989898" stroked="false">
                <v:path arrowok="t"/>
                <v:fill type="solid"/>
              </v:shape>
            </v:group>
            <v:group style="position:absolute;left:8644;top:7165;width:12;height:18" coordorigin="8644,7165" coordsize="12,18">
              <v:shape style="position:absolute;left:8644;top:7165;width:12;height:18" coordorigin="8644,7165" coordsize="12,18" path="m8647,7165l8645,7165,8645,7167,8644,7168,8644,7175,8645,7176,8645,7178,8647,7178,8647,7179,8649,7179,8649,7181,8652,7181,8652,7183,8655,7183,8650,7176,8649,7175,8649,7168,8650,7168,8647,7165xe" filled="true" fillcolor="#989898" stroked="false">
                <v:path arrowok="t"/>
                <v:fill type="solid"/>
              </v:shape>
            </v:group>
            <v:group style="position:absolute;left:8653;top:7162;width:13;height:11" coordorigin="8653,7162" coordsize="13,11">
              <v:shape style="position:absolute;left:8653;top:7162;width:13;height:11" coordorigin="8653,7162" coordsize="13,11" path="m8663,7168l8657,7168,8657,7170,8658,7170,8658,7171,8661,7171,8663,7173,8666,7173,8666,7171,8665,7170,8663,7168xe" filled="true" fillcolor="#989898" stroked="false">
                <v:path arrowok="t"/>
                <v:fill type="solid"/>
              </v:shape>
              <v:shape style="position:absolute;left:8653;top:7162;width:13;height:11" coordorigin="8653,7162" coordsize="13,11" path="m8653,7162l8653,7165,8655,7167,8655,7168,8661,7168,8660,7167,8653,7162xe" filled="true" fillcolor="#989898" stroked="false">
                <v:path arrowok="t"/>
                <v:fill type="solid"/>
              </v:shape>
            </v:group>
            <v:group style="position:absolute;left:8653;top:7149;width:20;height:18" coordorigin="8653,7149" coordsize="20,18">
              <v:shape style="position:absolute;left:8653;top:7149;width:20;height:18" coordorigin="8653,7149" coordsize="20,18" path="m8666,7149l8661,7149,8661,7151,8660,7151,8658,7152,8657,7154,8655,7155,8655,7157,8653,7157,8653,7162,8660,7167,8660,7165,8658,7165,8658,7159,8660,7159,8660,7157,8661,7155,8663,7155,8663,7154,8671,7154,8666,7149xe" filled="true" fillcolor="#989898" stroked="false">
                <v:path arrowok="t"/>
                <v:fill type="solid"/>
              </v:shape>
              <v:shape style="position:absolute;left:8653;top:7149;width:20;height:18" coordorigin="8653,7149" coordsize="20,18" path="m8671,7154l8672,7155,8671,7154xe" filled="true" fillcolor="#989898" stroked="false">
                <v:path arrowok="t"/>
                <v:fill type="solid"/>
              </v:shape>
            </v:group>
            <v:group style="position:absolute;left:8650;top:7149;width:29;height:34" coordorigin="8650,7149" coordsize="29,34">
              <v:shape style="position:absolute;left:8650;top:7149;width:29;height:34" coordorigin="8650,7149" coordsize="29,34" path="m8666,7178l8651,7178,8655,7183,8660,7183,8661,7181,8663,7181,8665,7179,8666,7179,8666,7178xe" filled="true" fillcolor="#989898" stroked="false">
                <v:path arrowok="t"/>
                <v:fill type="solid"/>
              </v:shape>
              <v:shape style="position:absolute;left:8650;top:7149;width:29;height:34" coordorigin="8650,7149" coordsize="29,34" path="m8650,7176l8650,7178,8651,7178,8650,7176xe" filled="true" fillcolor="#989898" stroked="false">
                <v:path arrowok="t"/>
                <v:fill type="solid"/>
              </v:shape>
              <v:shape style="position:absolute;left:8650;top:7149;width:29;height:34" coordorigin="8650,7149" coordsize="29,34" path="m8668,7176l8661,7176,8660,7178,8668,7178,8668,7176xe" filled="true" fillcolor="#989898" stroked="false">
                <v:path arrowok="t"/>
                <v:fill type="solid"/>
              </v:shape>
              <v:shape style="position:absolute;left:8650;top:7149;width:29;height:34" coordorigin="8650,7149" coordsize="29,34" path="m8674,7170l8665,7170,8666,7171,8666,7173,8665,7175,8663,7175,8663,7176,8669,7176,8671,7175,8672,7173,8672,7171,8674,7171,8674,7170xe" filled="true" fillcolor="#989898" stroked="false">
                <v:path arrowok="t"/>
                <v:fill type="solid"/>
              </v:shape>
              <v:shape style="position:absolute;left:8650;top:7149;width:29;height:34" coordorigin="8650,7149" coordsize="29,34" path="m8671,7149l8666,7149,8672,7155,8674,7157,8674,7163,8672,7165,8671,7167,8671,7168,8668,7168,8668,7170,8676,7170,8676,7168,8677,7167,8677,7165,8679,7163,8679,7159,8677,7157,8677,7154,8676,7154,8676,7152,8674,7152,8674,7151,8672,7151,8671,7149xe" filled="true" fillcolor="#989898" stroked="false">
                <v:path arrowok="t"/>
                <v:fill type="solid"/>
              </v:shape>
            </v:group>
            <v:group style="position:absolute;left:8661;top:7189;width:8;height:8" coordorigin="8661,7189" coordsize="8,8">
              <v:shape style="position:absolute;left:8661;top:7189;width:8;height:8" coordorigin="8661,7189" coordsize="8,8" path="m8666,7189l8661,7192,8666,7197,8669,7192,8666,7189xe" filled="true" fillcolor="#989898" stroked="false">
                <v:path arrowok="t"/>
                <v:fill type="solid"/>
              </v:shape>
            </v:group>
            <v:group style="position:absolute;left:8669;top:7186;width:40;height:32" coordorigin="8669,7186" coordsize="40,32">
              <v:shape style="position:absolute;left:8669;top:7186;width:40;height:32" coordorigin="8669,7186" coordsize="40,32" path="m8704,7200l8669,7200,8687,7218,8690,7214,8677,7202,8703,7202,8704,7200xe" filled="true" fillcolor="#989898" stroked="false">
                <v:path arrowok="t"/>
                <v:fill type="solid"/>
              </v:shape>
              <v:shape style="position:absolute;left:8669;top:7186;width:40;height:32" coordorigin="8669,7186" coordsize="40,32" path="m8706,7198l8671,7198,8671,7200,8706,7200,8706,7198xe" filled="true" fillcolor="#989898" stroked="false">
                <v:path arrowok="t"/>
                <v:fill type="solid"/>
              </v:shape>
              <v:shape style="position:absolute;left:8669;top:7186;width:40;height:32" coordorigin="8669,7186" coordsize="40,32" path="m8688,7197l8676,7197,8674,7198,8690,7198,8688,7197xe" filled="true" fillcolor="#989898" stroked="false">
                <v:path arrowok="t"/>
                <v:fill type="solid"/>
              </v:shape>
              <v:shape style="position:absolute;left:8669;top:7186;width:40;height:32" coordorigin="8669,7186" coordsize="40,32" path="m8703,7186l8704,7187,8704,7189,8706,7191,8704,7192,8704,7194,8703,7195,8701,7197,8698,7197,8696,7198,8708,7198,8708,7197,8709,7195,8709,7192,8703,7186xe" filled="true" fillcolor="#989898" stroked="false">
                <v:path arrowok="t"/>
                <v:fill type="solid"/>
              </v:shape>
            </v:group>
            <v:group style="position:absolute;left:8690;top:7179;width:20;height:13" coordorigin="8690,7179" coordsize="20,13">
              <v:shape style="position:absolute;left:8690;top:7179;width:20;height:13" coordorigin="8690,7179" coordsize="20,13" path="m8708,7184l8703,7184,8703,7186,8709,7192,8709,7187,8708,7186,8708,7184xe" filled="true" fillcolor="#989898" stroked="false">
                <v:path arrowok="t"/>
                <v:fill type="solid"/>
              </v:shape>
              <v:shape style="position:absolute;left:8690;top:7179;width:20;height:13" coordorigin="8690,7179" coordsize="20,13" path="m8704,7181l8690,7181,8690,7183,8692,7186,8693,7186,8693,7184,8696,7184,8696,7183,8704,7183,8704,7181xe" filled="true" fillcolor="#989898" stroked="false">
                <v:path arrowok="t"/>
                <v:fill type="solid"/>
              </v:shape>
              <v:shape style="position:absolute;left:8690;top:7179;width:20;height:13" coordorigin="8690,7179" coordsize="20,13" path="m8706,7183l8698,7183,8700,7184,8706,7184,8706,7183xe" filled="true" fillcolor="#989898" stroked="false">
                <v:path arrowok="t"/>
                <v:fill type="solid"/>
              </v:shape>
              <v:shape style="position:absolute;left:8690;top:7179;width:20;height:13" coordorigin="8690,7179" coordsize="20,13" path="m8701,7179l8692,7179,8692,7181,8703,7181,8701,7179xe" filled="true" fillcolor="#989898" stroked="false">
                <v:path arrowok="t"/>
                <v:fill type="solid"/>
              </v:shape>
            </v:group>
            <v:group style="position:absolute;left:8709;top:7203;width:12;height:7" coordorigin="8709,7203" coordsize="12,7">
              <v:shape style="position:absolute;left:8709;top:7203;width:12;height:7" coordorigin="8709,7203" coordsize="12,7" path="m8714,7203l8712,7203,8709,7206,8711,7206,8712,7208,8716,7208,8717,7210,8720,7210,8716,7205,8714,7203xe" filled="true" fillcolor="#989898" stroked="false">
                <v:path arrowok="t"/>
                <v:fill type="solid"/>
              </v:shape>
            </v:group>
            <v:group style="position:absolute;left:8700;top:7205;width:31;height:29" coordorigin="8700,7205" coordsize="31,29">
              <v:shape style="position:absolute;left:8700;top:7205;width:31;height:29" coordorigin="8700,7205" coordsize="31,29" path="m8727,7205l8716,7205,8720,7210,8700,7230,8703,7234,8730,7206,8727,7205xe" filled="true" fillcolor="#989898" stroked="false">
                <v:path arrowok="t"/>
                <v:fill type="solid"/>
              </v:shape>
              <v:shape style="position:absolute;left:8913;top:7686;width:108;height:110" type="#_x0000_t75" stroked="false">
                <v:imagedata r:id="rId463" o:title=""/>
              </v:shape>
            </v:group>
            <v:group style="position:absolute;left:9079;top:7221;width:40;height:34" coordorigin="9079,7221" coordsize="40,34">
              <v:shape style="position:absolute;left:9079;top:7221;width:40;height:34" coordorigin="9079,7221" coordsize="40,34" path="m9087,7249l9079,7249,9084,7254,9084,7253,9085,7253,9085,7251,9087,7251,9087,7249xe" filled="true" fillcolor="#989898" stroked="false">
                <v:path arrowok="t"/>
                <v:fill type="solid"/>
              </v:shape>
              <v:shape style="position:absolute;left:9079;top:7221;width:40;height:34" coordorigin="9079,7221" coordsize="40,34" path="m9090,7248l9082,7248,9080,7249,9088,7249,9090,7248xe" filled="true" fillcolor="#989898" stroked="false">
                <v:path arrowok="t"/>
                <v:fill type="solid"/>
              </v:shape>
              <v:shape style="position:absolute;left:9079;top:7221;width:40;height:34" coordorigin="9079,7221" coordsize="40,34" path="m9093,7246l9084,7246,9084,7248,9092,7248,9093,7246xe" filled="true" fillcolor="#989898" stroked="false">
                <v:path arrowok="t"/>
                <v:fill type="solid"/>
              </v:shape>
              <v:shape style="position:absolute;left:9079;top:7221;width:40;height:34" coordorigin="9079,7221" coordsize="40,34" path="m9096,7245l9085,7245,9085,7246,9095,7246,9096,7245xe" filled="true" fillcolor="#989898" stroked="false">
                <v:path arrowok="t"/>
                <v:fill type="solid"/>
              </v:shape>
              <v:shape style="position:absolute;left:9079;top:7221;width:40;height:34" coordorigin="9079,7221" coordsize="40,34" path="m9100,7243l9088,7243,9088,7245,9098,7245,9100,7243xe" filled="true" fillcolor="#989898" stroked="false">
                <v:path arrowok="t"/>
                <v:fill type="solid"/>
              </v:shape>
              <v:shape style="position:absolute;left:9079;top:7221;width:40;height:34" coordorigin="9079,7221" coordsize="40,34" path="m9104,7242l9092,7242,9092,7243,9103,7243,9104,7242xe" filled="true" fillcolor="#989898" stroked="false">
                <v:path arrowok="t"/>
                <v:fill type="solid"/>
              </v:shape>
              <v:shape style="position:absolute;left:9079;top:7221;width:40;height:34" coordorigin="9079,7221" coordsize="40,34" path="m9111,7240l9095,7240,9095,7242,9111,7242,9111,7240xe" filled="true" fillcolor="#989898" stroked="false">
                <v:path arrowok="t"/>
                <v:fill type="solid"/>
              </v:shape>
              <v:shape style="position:absolute;left:9079;top:7221;width:40;height:34" coordorigin="9079,7221" coordsize="40,34" path="m9103,7221l9100,7224,9112,7237,9104,7237,9104,7238,9100,7238,9098,7240,9117,7240,9119,7237,9103,7221xe" filled="true" fillcolor="#989898" stroked="false">
                <v:path arrowok="t"/>
                <v:fill type="solid"/>
              </v:shape>
            </v:group>
            <v:group style="position:absolute;left:9101;top:7262;width:12;height:18" coordorigin="9101,7262" coordsize="12,18">
              <v:shape style="position:absolute;left:9101;top:7262;width:12;height:18" coordorigin="9101,7262" coordsize="12,18" path="m9104,7262l9103,7262,9103,7264,9101,7265,9101,7272,9103,7273,9103,7275,9104,7275,9104,7276,9106,7276,9106,7278,9109,7278,9109,7280,9112,7280,9108,7273,9106,7272,9106,7265,9108,7265,9104,7262xe" filled="true" fillcolor="#989898" stroked="false">
                <v:path arrowok="t"/>
                <v:fill type="solid"/>
              </v:shape>
            </v:group>
            <v:group style="position:absolute;left:9111;top:7259;width:13;height:12" coordorigin="9111,7259" coordsize="13,12">
              <v:shape style="position:absolute;left:9111;top:7259;width:13;height:12" coordorigin="9111,7259" coordsize="13,12" path="m9120,7265l9114,7265,9114,7267,9116,7267,9116,7268,9119,7268,9120,7270,9123,7270,9123,7268,9120,7265xe" filled="true" fillcolor="#989898" stroked="false">
                <v:path arrowok="t"/>
                <v:fill type="solid"/>
              </v:shape>
              <v:shape style="position:absolute;left:9111;top:7259;width:13;height:12" coordorigin="9111,7259" coordsize="13,12" path="m9111,7259l9111,7262,9112,7264,9112,7265,9119,7265,9117,7264,9111,7259xe" filled="true" fillcolor="#989898" stroked="false">
                <v:path arrowok="t"/>
                <v:fill type="solid"/>
              </v:shape>
            </v:group>
            <v:group style="position:absolute;left:9111;top:7246;width:20;height:18" coordorigin="9111,7246" coordsize="20,18">
              <v:shape style="position:absolute;left:9111;top:7246;width:20;height:18" coordorigin="9111,7246" coordsize="20,18" path="m9123,7246l9119,7246,9119,7248,9117,7248,9116,7249,9114,7251,9112,7253,9112,7254,9111,7254,9111,7259,9117,7264,9117,7262,9116,7262,9116,7256,9117,7256,9117,7254,9119,7253,9120,7253,9120,7251,9128,7251,9123,7246xe" filled="true" fillcolor="#989898" stroked="false">
                <v:path arrowok="t"/>
                <v:fill type="solid"/>
              </v:shape>
              <v:shape style="position:absolute;left:9111;top:7246;width:20;height:18" coordorigin="9111,7246" coordsize="20,18" path="m9128,7251l9130,7253,9128,7251xe" filled="true" fillcolor="#989898" stroked="false">
                <v:path arrowok="t"/>
                <v:fill type="solid"/>
              </v:shape>
            </v:group>
            <v:group style="position:absolute;left:9108;top:7246;width:29;height:34" coordorigin="9108,7246" coordsize="29,34">
              <v:shape style="position:absolute;left:9108;top:7246;width:29;height:34" coordorigin="9108,7246" coordsize="29,34" path="m9123,7275l9109,7275,9112,7280,9117,7280,9119,7278,9120,7278,9122,7276,9123,7276,9123,7275xe" filled="true" fillcolor="#989898" stroked="false">
                <v:path arrowok="t"/>
                <v:fill type="solid"/>
              </v:shape>
              <v:shape style="position:absolute;left:9108;top:7246;width:29;height:34" coordorigin="9108,7246" coordsize="29,34" path="m9108,7273l9108,7275,9109,7275,9108,7273xe" filled="true" fillcolor="#989898" stroked="false">
                <v:path arrowok="t"/>
                <v:fill type="solid"/>
              </v:shape>
              <v:shape style="position:absolute;left:9108;top:7246;width:29;height:34" coordorigin="9108,7246" coordsize="29,34" path="m9125,7273l9119,7273,9117,7275,9125,7275,9125,7273xe" filled="true" fillcolor="#989898" stroked="false">
                <v:path arrowok="t"/>
                <v:fill type="solid"/>
              </v:shape>
              <v:shape style="position:absolute;left:9108;top:7246;width:29;height:34" coordorigin="9108,7246" coordsize="29,34" path="m9131,7267l9122,7267,9123,7268,9123,7270,9122,7272,9120,7272,9120,7273,9127,7273,9128,7272,9130,7270,9130,7268,9131,7268,9131,7267xe" filled="true" fillcolor="#989898" stroked="false">
                <v:path arrowok="t"/>
                <v:fill type="solid"/>
              </v:shape>
              <v:shape style="position:absolute;left:9108;top:7246;width:29;height:34" coordorigin="9108,7246" coordsize="29,34" path="m9128,7246l9123,7246,9130,7253,9131,7254,9131,7260,9130,7262,9128,7264,9128,7265,9125,7265,9125,7267,9133,7267,9133,7265,9135,7264,9135,7262,9136,7260,9136,7256,9135,7254,9135,7251,9133,7251,9133,7249,9131,7249,9131,7248,9130,7248,9128,7246xe" filled="true" fillcolor="#989898" stroked="false">
                <v:path arrowok="t"/>
                <v:fill type="solid"/>
              </v:shape>
            </v:group>
            <v:group style="position:absolute;left:9119;top:7286;width:8;height:8" coordorigin="9119,7286" coordsize="8,8">
              <v:shape style="position:absolute;left:9119;top:7286;width:8;height:8" coordorigin="9119,7286" coordsize="8,8" path="m9123,7286l9119,7289,9123,7294,9127,7289,9123,7286xe" filled="true" fillcolor="#989898" stroked="false">
                <v:path arrowok="t"/>
                <v:fill type="solid"/>
              </v:shape>
            </v:group>
            <v:group style="position:absolute;left:9147;top:7280;width:10;height:7" coordorigin="9147,7280" coordsize="10,7">
              <v:shape style="position:absolute;left:9147;top:7280;width:10;height:7" coordorigin="9147,7280" coordsize="10,7" path="m9151,7280l9147,7283,9147,7284,9151,7284,9152,7286,9157,7286,9154,7281,9151,7281,9151,7280xe" filled="true" fillcolor="#989898" stroked="false">
                <v:path arrowok="t"/>
                <v:fill type="solid"/>
              </v:shape>
            </v:group>
            <v:group style="position:absolute;left:9136;top:7281;width:31;height:29" coordorigin="9136,7281" coordsize="31,29">
              <v:shape style="position:absolute;left:9136;top:7281;width:31;height:29" coordorigin="9136,7281" coordsize="31,29" path="m9157,7281l9154,7281,9157,7286,9136,7307,9139,7310,9167,7283,9157,7283,9157,7281xe" filled="true" fillcolor="#989898" stroked="false">
                <v:path arrowok="t"/>
                <v:fill type="solid"/>
              </v:shape>
              <v:shape style="position:absolute;left:9136;top:7281;width:31;height:29" coordorigin="9136,7281" coordsize="31,29" path="m9165,7281l9162,7281,9162,7283,9167,7283,9165,7281xe" filled="true" fillcolor="#989898" stroked="false">
                <v:path arrowok="t"/>
                <v:fill type="solid"/>
              </v:shape>
            </v:group>
            <v:group style="position:absolute;left:9167;top:7300;width:12;height:7" coordorigin="9167,7300" coordsize="12,7">
              <v:shape style="position:absolute;left:9167;top:7300;width:12;height:7" coordorigin="9167,7300" coordsize="12,7" path="m9171,7300l9170,7300,9167,7304,9168,7304,9170,7305,9173,7305,9174,7307,9178,7307,9173,7302,9171,7300xe" filled="true" fillcolor="#989898" stroked="false">
                <v:path arrowok="t"/>
                <v:fill type="solid"/>
              </v:shape>
            </v:group>
            <v:group style="position:absolute;left:9157;top:7302;width:31;height:29" coordorigin="9157,7302" coordsize="31,29">
              <v:shape style="position:absolute;left:9157;top:7302;width:31;height:29" coordorigin="9157,7302" coordsize="31,29" path="m9184,7302l9173,7302,9178,7307,9157,7328,9160,7331,9187,7304,9184,7302xe" filled="true" fillcolor="#989898" stroked="false">
                <v:path arrowok="t"/>
                <v:fill type="solid"/>
              </v:shape>
              <v:shape style="position:absolute;left:9363;top:6942;width:274;height:174" type="#_x0000_t75" stroked="false">
                <v:imagedata r:id="rId464" o:title=""/>
              </v:shape>
              <v:shape style="position:absolute;left:10056;top:6942;width:108;height:112" type="#_x0000_t75" stroked="false">
                <v:imagedata r:id="rId465" o:title=""/>
              </v:shape>
              <v:shape style="position:absolute;left:10551;top:6555;width:113;height:105" type="#_x0000_t75" stroked="false">
                <v:imagedata r:id="rId466" o:title=""/>
              </v:shape>
              <v:shape style="position:absolute;left:11350;top:6724;width:107;height:110" type="#_x0000_t75" stroked="false">
                <v:imagedata r:id="rId467" o:title=""/>
              </v:shape>
              <v:shape style="position:absolute;left:12057;top:6720;width:112;height:110" type="#_x0000_t75" stroked="false">
                <v:imagedata r:id="rId468" o:title=""/>
              </v:shape>
              <v:shape style="position:absolute;left:12752;top:6808;width:108;height:112" type="#_x0000_t75" stroked="false">
                <v:imagedata r:id="rId469" o:title=""/>
              </v:shape>
              <v:shape style="position:absolute;left:13235;top:6848;width:107;height:110" type="#_x0000_t75" stroked="false">
                <v:imagedata r:id="rId470" o:title=""/>
              </v:shape>
              <v:shape style="position:absolute;left:12810;top:6375;width:107;height:110" type="#_x0000_t75" stroked="false">
                <v:imagedata r:id="rId471" o:title=""/>
              </v:shape>
              <v:shape style="position:absolute;left:12467;top:6236;width:112;height:110" type="#_x0000_t75" stroked="false">
                <v:imagedata r:id="rId472" o:title=""/>
              </v:shape>
              <v:shape style="position:absolute;left:12131;top:6179;width:108;height:112" type="#_x0000_t75" stroked="false">
                <v:imagedata r:id="rId473" o:title=""/>
              </v:shape>
              <v:shape style="position:absolute;left:11555;top:6504;width:112;height:110" type="#_x0000_t75" stroked="false">
                <v:imagedata r:id="rId474" o:title=""/>
              </v:shape>
              <v:shape style="position:absolute;left:11659;top:6204;width:108;height:115" type="#_x0000_t75" stroked="false">
                <v:imagedata r:id="rId475" o:title=""/>
              </v:shape>
              <v:shape style="position:absolute;left:10969;top:6099;width:108;height:110" type="#_x0000_t75" stroked="false">
                <v:imagedata r:id="rId476" o:title=""/>
              </v:shape>
              <v:shape style="position:absolute;left:10593;top:5382;width:108;height:110" type="#_x0000_t75" stroked="false">
                <v:imagedata r:id="rId477" o:title=""/>
              </v:shape>
              <v:shape style="position:absolute;left:10282;top:5938;width:108;height:110" type="#_x0000_t75" stroked="false">
                <v:imagedata r:id="rId478" o:title=""/>
              </v:shape>
              <v:shape style="position:absolute;left:10030;top:6379;width:113;height:105" type="#_x0000_t75" stroked="false">
                <v:imagedata r:id="rId479" o:title=""/>
              </v:shape>
            </v:group>
            <v:group style="position:absolute;left:8382;top:6360;width:40;height:34" coordorigin="8382,6360" coordsize="40,34">
              <v:shape style="position:absolute;left:8382;top:6360;width:40;height:34" coordorigin="8382,6360" coordsize="40,34" path="m8390,6389l8382,6389,8387,6394,8387,6392,8389,6392,8389,6391,8390,6391,8390,6389xe" filled="true" fillcolor="#989898" stroked="false">
                <v:path arrowok="t"/>
                <v:fill type="solid"/>
              </v:shape>
              <v:shape style="position:absolute;left:8382;top:6360;width:40;height:34" coordorigin="8382,6360" coordsize="40,34" path="m8394,6387l8386,6387,8384,6389,8392,6389,8394,6387xe" filled="true" fillcolor="#989898" stroked="false">
                <v:path arrowok="t"/>
                <v:fill type="solid"/>
              </v:shape>
              <v:shape style="position:absolute;left:8382;top:6360;width:40;height:34" coordorigin="8382,6360" coordsize="40,34" path="m8397,6386l8387,6386,8387,6387,8395,6387,8397,6386xe" filled="true" fillcolor="#989898" stroked="false">
                <v:path arrowok="t"/>
                <v:fill type="solid"/>
              </v:shape>
              <v:shape style="position:absolute;left:8382;top:6360;width:40;height:34" coordorigin="8382,6360" coordsize="40,34" path="m8400,6384l8389,6384,8389,6386,8398,6386,8400,6384xe" filled="true" fillcolor="#989898" stroked="false">
                <v:path arrowok="t"/>
                <v:fill type="solid"/>
              </v:shape>
              <v:shape style="position:absolute;left:8382;top:6360;width:40;height:34" coordorigin="8382,6360" coordsize="40,34" path="m8403,6383l8392,6383,8392,6384,8402,6384,8403,6383xe" filled="true" fillcolor="#989898" stroked="false">
                <v:path arrowok="t"/>
                <v:fill type="solid"/>
              </v:shape>
              <v:shape style="position:absolute;left:8382;top:6360;width:40;height:34" coordorigin="8382,6360" coordsize="40,34" path="m8408,6381l8395,6381,8395,6383,8406,6383,8408,6381xe" filled="true" fillcolor="#989898" stroked="false">
                <v:path arrowok="t"/>
                <v:fill type="solid"/>
              </v:shape>
              <v:shape style="position:absolute;left:8382;top:6360;width:40;height:34" coordorigin="8382,6360" coordsize="40,34" path="m8414,6379l8398,6379,8398,6381,8414,6381,8414,6379xe" filled="true" fillcolor="#989898" stroked="false">
                <v:path arrowok="t"/>
                <v:fill type="solid"/>
              </v:shape>
              <v:shape style="position:absolute;left:8382;top:6360;width:40;height:34" coordorigin="8382,6360" coordsize="40,34" path="m8406,6360l8403,6363,8416,6376,8408,6376,8408,6378,8403,6378,8402,6379,8421,6379,8422,6376,8406,6360xe" filled="true" fillcolor="#989898" stroked="false">
                <v:path arrowok="t"/>
                <v:fill type="solid"/>
              </v:shape>
            </v:group>
            <v:group style="position:absolute;left:8405;top:6403;width:24;height:18" coordorigin="8405,6403" coordsize="24,18">
              <v:shape style="position:absolute;left:8405;top:6403;width:24;height:18" coordorigin="8405,6403" coordsize="24,18" path="m8421,6419l8414,6419,8416,6421,8421,6421,8421,6419xe" filled="true" fillcolor="#989898" stroked="false">
                <v:path arrowok="t"/>
                <v:fill type="solid"/>
              </v:shape>
              <v:shape style="position:absolute;left:8405;top:6403;width:24;height:18" coordorigin="8405,6403" coordsize="24,18" path="m8424,6418l8411,6418,8411,6419,8424,6419,8424,6418xe" filled="true" fillcolor="#989898" stroked="false">
                <v:path arrowok="t"/>
                <v:fill type="solid"/>
              </v:shape>
              <v:shape style="position:absolute;left:8405;top:6403;width:24;height:18" coordorigin="8405,6403" coordsize="24,18" path="m8424,6405l8424,6407,8425,6408,8424,6410,8424,6411,8422,6413,8422,6414,8421,6414,8421,6416,8410,6416,8410,6418,8425,6418,8427,6416,8427,6414,8429,6413,8429,6410,8424,6405xe" filled="true" fillcolor="#989898" stroked="false">
                <v:path arrowok="t"/>
                <v:fill type="solid"/>
              </v:shape>
              <v:shape style="position:absolute;left:8405;top:6403;width:24;height:18" coordorigin="8405,6403" coordsize="24,18" path="m8413,6414l8408,6414,8408,6416,8414,6416,8413,6414xe" filled="true" fillcolor="#989898" stroked="false">
                <v:path arrowok="t"/>
                <v:fill type="solid"/>
              </v:shape>
              <v:shape style="position:absolute;left:8405;top:6403;width:24;height:18" coordorigin="8405,6403" coordsize="24,18" path="m8405,6408l8405,6411,8406,6411,8406,6414,8411,6414,8405,6408xe" filled="true" fillcolor="#989898" stroked="false">
                <v:path arrowok="t"/>
                <v:fill type="solid"/>
              </v:shape>
              <v:shape style="position:absolute;left:8405;top:6403;width:24;height:18" coordorigin="8405,6403" coordsize="24,18" path="m8422,6403l8424,6405,8422,6403xe" filled="true" fillcolor="#989898" stroked="false">
                <v:path arrowok="t"/>
                <v:fill type="solid"/>
              </v:shape>
            </v:group>
            <v:group style="position:absolute;left:8425;top:6392;width:15;height:15" coordorigin="8425,6392" coordsize="15,15">
              <v:shape style="position:absolute;left:8425;top:6392;width:15;height:15" coordorigin="8425,6392" coordsize="15,15" path="m8435,6394l8435,6399,8433,6400,8432,6402,8427,6402,8430,6407,8433,6407,8433,6405,8437,6405,8437,6403,8438,6402,8438,6400,8440,6400,8440,6399,8435,6394xe" filled="true" fillcolor="#989898" stroked="false">
                <v:path arrowok="t"/>
                <v:fill type="solid"/>
              </v:shape>
              <v:shape style="position:absolute;left:8425;top:6392;width:15;height:15" coordorigin="8425,6392" coordsize="15,15" path="m8425,6400l8425,6402,8427,6402,8425,6400xe" filled="true" fillcolor="#989898" stroked="false">
                <v:path arrowok="t"/>
                <v:fill type="solid"/>
              </v:shape>
              <v:shape style="position:absolute;left:8425;top:6392;width:15;height:15" coordorigin="8425,6392" coordsize="15,15" path="m8433,6392l8435,6394,8433,6392xe" filled="true" fillcolor="#989898" stroked="false">
                <v:path arrowok="t"/>
                <v:fill type="solid"/>
              </v:shape>
            </v:group>
            <v:group style="position:absolute;left:8405;top:6386;width:36;height:29" coordorigin="8405,6386" coordsize="36,29">
              <v:shape style="position:absolute;left:8405;top:6386;width:36;height:29" coordorigin="8405,6386" coordsize="36,29" path="m8419,6397l8411,6397,8410,6399,8406,6402,8406,6403,8405,6403,8405,6408,8411,6414,8411,6411,8410,6411,8410,6405,8411,6405,8411,6403,8413,6402,8414,6402,8414,6400,8424,6400,8424,6399,8421,6399,8419,6397xe" filled="true" fillcolor="#989898" stroked="false">
                <v:path arrowok="t"/>
                <v:fill type="solid"/>
              </v:shape>
              <v:shape style="position:absolute;left:8405;top:6386;width:36;height:29" coordorigin="8405,6386" coordsize="36,29" path="m8425,6400l8419,6400,8419,6402,8421,6402,8422,6403,8429,6410,8429,6407,8427,6405,8429,6405,8425,6400xe" filled="true" fillcolor="#989898" stroked="false">
                <v:path arrowok="t"/>
                <v:fill type="solid"/>
              </v:shape>
              <v:shape style="position:absolute;left:8405;top:6386;width:36;height:29" coordorigin="8405,6386" coordsize="36,29" path="m8429,6405l8429,6405,8430,6407,8429,6405xe" filled="true" fillcolor="#989898" stroked="false">
                <v:path arrowok="t"/>
                <v:fill type="solid"/>
              </v:shape>
              <v:shape style="position:absolute;left:8405;top:6386;width:36;height:29" coordorigin="8405,6386" coordsize="36,29" path="m8425,6391l8419,6391,8419,6397,8421,6397,8421,6399,8424,6399,8424,6392,8425,6392,8425,6391xe" filled="true" fillcolor="#989898" stroked="false">
                <v:path arrowok="t"/>
                <v:fill type="solid"/>
              </v:shape>
              <v:shape style="position:absolute;left:8405;top:6386;width:36;height:29" coordorigin="8405,6386" coordsize="36,29" path="m8438,6391l8432,6391,8433,6392,8440,6399,8440,6394,8438,6394,8438,6391xe" filled="true" fillcolor="#989898" stroked="false">
                <v:path arrowok="t"/>
                <v:fill type="solid"/>
              </v:shape>
              <v:shape style="position:absolute;left:8405;top:6386;width:36;height:29" coordorigin="8405,6386" coordsize="36,29" path="m8437,6389l8421,6389,8421,6391,8437,6391,8437,6389xe" filled="true" fillcolor="#989898" stroked="false">
                <v:path arrowok="t"/>
                <v:fill type="solid"/>
              </v:shape>
              <v:shape style="position:absolute;left:8405;top:6386;width:36;height:29" coordorigin="8405,6386" coordsize="36,29" path="m8435,6387l8422,6387,8422,6389,8435,6389,8435,6387xe" filled="true" fillcolor="#989898" stroked="false">
                <v:path arrowok="t"/>
                <v:fill type="solid"/>
              </v:shape>
              <v:shape style="position:absolute;left:8405;top:6386;width:36;height:29" coordorigin="8405,6386" coordsize="36,29" path="m8432,6386l8424,6386,8424,6387,8433,6387,8432,6386xe" filled="true" fillcolor="#989898" stroked="false">
                <v:path arrowok="t"/>
                <v:fill type="solid"/>
              </v:shape>
            </v:group>
            <v:group style="position:absolute;left:8422;top:6425;width:8;height:8" coordorigin="8422,6425" coordsize="8,8">
              <v:shape style="position:absolute;left:8422;top:6425;width:8;height:8" coordorigin="8422,6425" coordsize="8,8" path="m8427,6425l8422,6429,8427,6433,8430,6429,8427,6425xe" filled="true" fillcolor="#989898" stroked="false">
                <v:path arrowok="t"/>
                <v:fill type="solid"/>
              </v:shape>
            </v:group>
            <v:group style="position:absolute;left:8437;top:6422;width:36;height:29" coordorigin="8437,6422" coordsize="36,29">
              <v:shape style="position:absolute;left:8437;top:6422;width:36;height:29" coordorigin="8437,6422" coordsize="36,29" path="m8468,6422l8440,6427,8437,6430,8448,6441,8441,6448,8445,6451,8451,6445,8457,6445,8454,6441,8443,6430,8462,6427,8472,6424,8468,6422xe" filled="true" fillcolor="#989898" stroked="false">
                <v:path arrowok="t"/>
                <v:fill type="solid"/>
              </v:shape>
              <v:shape style="position:absolute;left:8437;top:6422;width:36;height:29" coordorigin="8437,6422" coordsize="36,29" path="m8457,6445l8451,6445,8454,6448,8457,6445xe" filled="true" fillcolor="#989898" stroked="false">
                <v:path arrowok="t"/>
                <v:fill type="solid"/>
              </v:shape>
            </v:group>
            <v:group style="position:absolute;left:8443;top:6424;width:29;height:18" coordorigin="8443,6424" coordsize="29,18">
              <v:shape style="position:absolute;left:8443;top:6424;width:29;height:18" coordorigin="8443,6424" coordsize="29,18" path="m8443,6430l8454,6441,8457,6438,8451,6438,8443,6430xe" filled="true" fillcolor="#989898" stroked="false">
                <v:path arrowok="t"/>
                <v:fill type="solid"/>
              </v:shape>
              <v:shape style="position:absolute;left:8443;top:6424;width:29;height:18" coordorigin="8443,6424" coordsize="29,18" path="m8472,6424l8462,6427,8451,6438,8457,6438,8472,6424xe" filled="true" fillcolor="#989898" stroked="false">
                <v:path arrowok="t"/>
                <v:fill type="solid"/>
              </v:shape>
            </v:group>
            <v:group style="position:absolute;left:8457;top:6441;width:36;height:31" coordorigin="8457,6441" coordsize="36,31">
              <v:shape style="position:absolute;left:8457;top:6441;width:36;height:31" coordorigin="8457,6441" coordsize="36,31" path="m8489,6441l8459,6448,8457,6451,8468,6462,8462,6469,8465,6472,8472,6465,8478,6465,8475,6462,8462,6451,8483,6446,8492,6445,8489,6441xe" filled="true" fillcolor="#989898" stroked="false">
                <v:path arrowok="t"/>
                <v:fill type="solid"/>
              </v:shape>
              <v:shape style="position:absolute;left:8457;top:6441;width:36;height:31" coordorigin="8457,6441" coordsize="36,31" path="m8478,6465l8472,6465,8475,6469,8478,6465xe" filled="true" fillcolor="#989898" stroked="false">
                <v:path arrowok="t"/>
                <v:fill type="solid"/>
              </v:shape>
            </v:group>
            <v:group style="position:absolute;left:8462;top:6445;width:31;height:18" coordorigin="8462,6445" coordsize="31,18">
              <v:shape style="position:absolute;left:8462;top:6445;width:31;height:18" coordorigin="8462,6445" coordsize="31,18" path="m8462,6451l8475,6462,8478,6459,8472,6459,8462,6451xe" filled="true" fillcolor="#989898" stroked="false">
                <v:path arrowok="t"/>
                <v:fill type="solid"/>
              </v:shape>
              <v:shape style="position:absolute;left:8462;top:6445;width:31;height:18" coordorigin="8462,6445" coordsize="31,18" path="m8492,6445l8483,6446,8472,6459,8478,6459,8492,6445xe" filled="true" fillcolor="#989898" stroked="false">
                <v:path arrowok="t"/>
                <v:fill type="solid"/>
              </v:shape>
              <v:shape style="position:absolute;left:8958;top:6889;width:107;height:110" type="#_x0000_t75" stroked="false">
                <v:imagedata r:id="rId480" o:title=""/>
              </v:shape>
              <v:shape style="position:absolute;left:7820;top:9292;width:108;height:110" type="#_x0000_t75" stroked="false">
                <v:imagedata r:id="rId481" o:title=""/>
              </v:shape>
              <v:shape style="position:absolute;left:7256;top:10731;width:108;height:112" type="#_x0000_t75" stroked="false">
                <v:imagedata r:id="rId482" o:title=""/>
              </v:shape>
              <v:shape style="position:absolute;left:6191;top:10775;width:164;height:290" type="#_x0000_t75" stroked="false">
                <v:imagedata r:id="rId483" o:title=""/>
              </v:shape>
              <v:shape style="position:absolute;left:6379;top:10062;width:190;height:279" type="#_x0000_t75" stroked="false">
                <v:imagedata r:id="rId484" o:title=""/>
              </v:shape>
              <v:shape style="position:absolute;left:7283;top:8558;width:107;height:110" type="#_x0000_t75" stroked="false">
                <v:imagedata r:id="rId485" o:title=""/>
              </v:shape>
              <v:shape style="position:absolute;left:7727;top:8021;width:108;height:110" type="#_x0000_t75" stroked="false">
                <v:imagedata r:id="rId486" o:title=""/>
              </v:shape>
              <v:shape style="position:absolute;left:7641;top:7399;width:108;height:115" type="#_x0000_t75" stroked="false">
                <v:imagedata r:id="rId487" o:title=""/>
              </v:shape>
              <v:shape style="position:absolute;left:6931;top:8381;width:108;height:112" type="#_x0000_t75" stroked="false">
                <v:imagedata r:id="rId488" o:title=""/>
              </v:shape>
              <v:shape style="position:absolute;left:6486;top:9041;width:108;height:115" type="#_x0000_t75" stroked="false">
                <v:imagedata r:id="rId489" o:title=""/>
              </v:shape>
            </v:group>
            <v:group style="position:absolute;left:6209;top:9447;width:40;height:34" coordorigin="6209,9447" coordsize="40,34">
              <v:shape style="position:absolute;left:6209;top:9447;width:40;height:34" coordorigin="6209,9447" coordsize="40,34" path="m6217,9476l6209,9476,6214,9481,6214,9479,6215,9479,6215,9477,6217,9477,6217,9476xe" filled="true" fillcolor="#989898" stroked="false">
                <v:path arrowok="t"/>
                <v:fill type="solid"/>
              </v:shape>
              <v:shape style="position:absolute;left:6209;top:9447;width:40;height:34" coordorigin="6209,9447" coordsize="40,34" path="m6220,9474l6212,9474,6210,9476,6218,9476,6220,9474xe" filled="true" fillcolor="#989898" stroked="false">
                <v:path arrowok="t"/>
                <v:fill type="solid"/>
              </v:shape>
              <v:shape style="position:absolute;left:6209;top:9447;width:40;height:34" coordorigin="6209,9447" coordsize="40,34" path="m6223,9473l6214,9473,6214,9474,6221,9474,6223,9473xe" filled="true" fillcolor="#989898" stroked="false">
                <v:path arrowok="t"/>
                <v:fill type="solid"/>
              </v:shape>
              <v:shape style="position:absolute;left:6209;top:9447;width:40;height:34" coordorigin="6209,9447" coordsize="40,34" path="m6226,9471l6215,9471,6215,9473,6225,9473,6226,9471xe" filled="true" fillcolor="#989898" stroked="false">
                <v:path arrowok="t"/>
                <v:fill type="solid"/>
              </v:shape>
              <v:shape style="position:absolute;left:6209;top:9447;width:40;height:34" coordorigin="6209,9447" coordsize="40,34" path="m6229,9469l6218,9469,6218,9471,6228,9471,6229,9469xe" filled="true" fillcolor="#989898" stroked="false">
                <v:path arrowok="t"/>
                <v:fill type="solid"/>
              </v:shape>
              <v:shape style="position:absolute;left:6209;top:9447;width:40;height:34" coordorigin="6209,9447" coordsize="40,34" path="m6234,9468l6221,9468,6221,9469,6233,9469,6234,9468xe" filled="true" fillcolor="#989898" stroked="false">
                <v:path arrowok="t"/>
                <v:fill type="solid"/>
              </v:shape>
              <v:shape style="position:absolute;left:6209;top:9447;width:40;height:34" coordorigin="6209,9447" coordsize="40,34" path="m6241,9466l6225,9466,6225,9468,6241,9468,6241,9466xe" filled="true" fillcolor="#989898" stroked="false">
                <v:path arrowok="t"/>
                <v:fill type="solid"/>
              </v:shape>
              <v:shape style="position:absolute;left:6209;top:9447;width:40;height:34" coordorigin="6209,9447" coordsize="40,34" path="m6233,9447l6229,9450,6242,9463,6234,9463,6234,9465,6229,9465,6228,9466,6247,9466,6249,9463,6233,9447xe" filled="true" fillcolor="#989898" stroked="false">
                <v:path arrowok="t"/>
                <v:fill type="solid"/>
              </v:shape>
            </v:group>
            <v:group style="position:absolute;left:6231;top:9468;width:40;height:34" coordorigin="6231,9468" coordsize="40,34">
              <v:shape style="position:absolute;left:6231;top:9468;width:40;height:34" coordorigin="6231,9468" coordsize="40,34" path="m6242,9495l6234,9495,6233,9496,6231,9496,6231,9498,6234,9501,6236,9500,6237,9500,6237,9498,6239,9498,6241,9496,6242,9495xe" filled="true" fillcolor="#989898" stroked="false">
                <v:path arrowok="t"/>
                <v:fill type="solid"/>
              </v:shape>
              <v:shape style="position:absolute;left:6231;top:9468;width:40;height:34" coordorigin="6231,9468" coordsize="40,34" path="m6245,9493l6236,9493,6236,9495,6244,9495,6245,9493xe" filled="true" fillcolor="#989898" stroked="false">
                <v:path arrowok="t"/>
                <v:fill type="solid"/>
              </v:shape>
              <v:shape style="position:absolute;left:6231;top:9468;width:40;height:34" coordorigin="6231,9468" coordsize="40,34" path="m6249,9492l6239,9492,6237,9493,6249,9493,6249,9492xe" filled="true" fillcolor="#989898" stroked="false">
                <v:path arrowok="t"/>
                <v:fill type="solid"/>
              </v:shape>
              <v:shape style="position:absolute;left:6231;top:9468;width:40;height:34" coordorigin="6231,9468" coordsize="40,34" path="m6253,9490l6242,9490,6241,9492,6252,9492,6253,9490xe" filled="true" fillcolor="#989898" stroked="false">
                <v:path arrowok="t"/>
                <v:fill type="solid"/>
              </v:shape>
              <v:shape style="position:absolute;left:6231;top:9468;width:40;height:34" coordorigin="6231,9468" coordsize="40,34" path="m6258,9488l6244,9488,6244,9490,6257,9490,6258,9488xe" filled="true" fillcolor="#989898" stroked="false">
                <v:path arrowok="t"/>
                <v:fill type="solid"/>
              </v:shape>
              <v:shape style="position:absolute;left:6231;top:9468;width:40;height:34" coordorigin="6231,9468" coordsize="40,34" path="m6253,9468l6250,9471,6263,9484,6260,9484,6260,9485,6253,9485,6252,9487,6249,9487,6247,9488,6266,9488,6268,9487,6271,9485,6253,9468xe" filled="true" fillcolor="#989898" stroked="false">
                <v:path arrowok="t"/>
                <v:fill type="solid"/>
              </v:shape>
            </v:group>
            <v:group style="position:absolute;left:6249;top:9512;width:8;height:8" coordorigin="6249,9512" coordsize="8,8">
              <v:shape style="position:absolute;left:6249;top:9512;width:8;height:8" coordorigin="6249,9512" coordsize="8,8" path="m6253,9512l6249,9516,6253,9520,6257,9516,6253,9512xe" filled="true" fillcolor="#989898" stroked="false">
                <v:path arrowok="t"/>
                <v:fill type="solid"/>
              </v:shape>
            </v:group>
            <v:group style="position:absolute;left:6261;top:9520;width:24;height:18" coordorigin="6261,9520" coordsize="24,18">
              <v:shape style="position:absolute;left:6261;top:9520;width:24;height:18" coordorigin="6261,9520" coordsize="24,18" path="m6279,9536l6271,9536,6271,9538,6277,9538,6279,9536xe" filled="true" fillcolor="#989898" stroked="false">
                <v:path arrowok="t"/>
                <v:fill type="solid"/>
              </v:shape>
              <v:shape style="position:absolute;left:6261;top:9520;width:24;height:18" coordorigin="6261,9520" coordsize="24,18" path="m6280,9522l6280,9524,6282,9525,6282,9527,6280,9527,6280,9530,6279,9532,6277,9532,6277,9533,6266,9533,6266,9535,6268,9535,6269,9536,6280,9536,6282,9535,6284,9533,6285,9532,6285,9527,6280,9522xe" filled="true" fillcolor="#989898" stroked="false">
                <v:path arrowok="t"/>
                <v:fill type="solid"/>
              </v:shape>
              <v:shape style="position:absolute;left:6261;top:9520;width:24;height:18" coordorigin="6261,9520" coordsize="24,18" path="m6269,9532l6265,9532,6265,9533,6271,9533,6269,9532xe" filled="true" fillcolor="#989898" stroked="false">
                <v:path arrowok="t"/>
                <v:fill type="solid"/>
              </v:shape>
              <v:shape style="position:absolute;left:6261;top:9520;width:24;height:18" coordorigin="6261,9520" coordsize="24,18" path="m6261,9525l6261,9527,6263,9528,6263,9532,6268,9532,6261,9525xe" filled="true" fillcolor="#989898" stroked="false">
                <v:path arrowok="t"/>
                <v:fill type="solid"/>
              </v:shape>
              <v:shape style="position:absolute;left:6261;top:9520;width:24;height:18" coordorigin="6261,9520" coordsize="24,18" path="m6280,9520l6279,9520,6280,9522,6280,9520xe" filled="true" fillcolor="#989898" stroked="false">
                <v:path arrowok="t"/>
                <v:fill type="solid"/>
              </v:shape>
            </v:group>
            <v:group style="position:absolute;left:6282;top:9509;width:15;height:15" coordorigin="6282,9509" coordsize="15,15">
              <v:shape style="position:absolute;left:6282;top:9509;width:15;height:15" coordorigin="6282,9509" coordsize="15,15" path="m6290,9509l6292,9511,6292,9517,6290,9517,6288,9519,6283,9519,6287,9524,6292,9524,6292,9522,6293,9522,6293,9520,6295,9520,6295,9519,6296,9517,6296,9516,6290,9509xe" filled="true" fillcolor="#989898" stroked="false">
                <v:path arrowok="t"/>
                <v:fill type="solid"/>
              </v:shape>
              <v:shape style="position:absolute;left:6282;top:9509;width:15;height:15" coordorigin="6282,9509" coordsize="15,15" path="m6282,9517l6282,9519,6283,9519,6282,9517xe" filled="true" fillcolor="#989898" stroked="false">
                <v:path arrowok="t"/>
                <v:fill type="solid"/>
              </v:shape>
            </v:group>
            <v:group style="position:absolute;left:6261;top:9503;width:36;height:29" coordorigin="6261,9503" coordsize="36,29">
              <v:shape style="position:absolute;left:6261;top:9503;width:36;height:29" coordorigin="6261,9503" coordsize="36,29" path="m6276,9514l6268,9514,6265,9517,6263,9519,6263,9520,6261,9522,6261,9525,6268,9532,6268,9530,6266,9528,6266,9522,6268,9522,6268,9520,6269,9519,6271,9519,6271,9517,6280,9517,6280,9516,6277,9516,6276,9514xe" filled="true" fillcolor="#989898" stroked="false">
                <v:path arrowok="t"/>
                <v:fill type="solid"/>
              </v:shape>
              <v:shape style="position:absolute;left:6261;top:9503;width:36;height:29" coordorigin="6261,9503" coordsize="36,29" path="m6282,9517l6276,9517,6276,9519,6279,9519,6279,9520,6285,9527,6285,9524,6284,9522,6286,9522,6282,9517xe" filled="true" fillcolor="#989898" stroked="false">
                <v:path arrowok="t"/>
                <v:fill type="solid"/>
              </v:shape>
              <v:shape style="position:absolute;left:6261;top:9503;width:36;height:29" coordorigin="6261,9503" coordsize="36,29" path="m6286,9522l6284,9522,6285,9524,6287,9524,6286,9522xe" filled="true" fillcolor="#989898" stroked="false">
                <v:path arrowok="t"/>
                <v:fill type="solid"/>
              </v:shape>
              <v:shape style="position:absolute;left:6261;top:9503;width:36;height:29" coordorigin="6261,9503" coordsize="36,29" path="m6293,9506l6277,9506,6277,9508,6276,9509,6276,9514,6277,9516,6280,9516,6280,9509,6282,9509,6282,9508,6293,9508,6293,9506xe" filled="true" fillcolor="#989898" stroked="false">
                <v:path arrowok="t"/>
                <v:fill type="solid"/>
              </v:shape>
              <v:shape style="position:absolute;left:6261;top:9503;width:36;height:29" coordorigin="6261,9503" coordsize="36,29" path="m6295,9508l6290,9508,6290,9509,6296,9516,6296,9511,6295,9509,6295,9508xe" filled="true" fillcolor="#989898" stroked="false">
                <v:path arrowok="t"/>
                <v:fill type="solid"/>
              </v:shape>
              <v:shape style="position:absolute;left:6261;top:9503;width:36;height:29" coordorigin="6261,9503" coordsize="36,29" path="m6288,9503l6282,9503,6280,9504,6279,9504,6279,9506,6292,9506,6290,9504,6288,9503xe" filled="true" fillcolor="#989898" stroked="false">
                <v:path arrowok="t"/>
                <v:fill type="solid"/>
              </v:shape>
            </v:group>
            <v:group style="position:absolute;left:6282;top:9519;width:40;height:34" coordorigin="6282,9519" coordsize="40,34">
              <v:shape style="position:absolute;left:6282;top:9519;width:40;height:34" coordorigin="6282,9519" coordsize="40,34" path="m6290,9548l6282,9548,6282,9549,6285,9552,6285,9551,6287,9551,6287,9549,6288,9549,6290,9548xe" filled="true" fillcolor="#989898" stroked="false">
                <v:path arrowok="t"/>
                <v:fill type="solid"/>
              </v:shape>
              <v:shape style="position:absolute;left:6282;top:9519;width:40;height:34" coordorigin="6282,9519" coordsize="40,34" path="m6293,9546l6284,9546,6284,9548,6292,9548,6293,9546xe" filled="true" fillcolor="#989898" stroked="false">
                <v:path arrowok="t"/>
                <v:fill type="solid"/>
              </v:shape>
              <v:shape style="position:absolute;left:6282;top:9519;width:40;height:34" coordorigin="6282,9519" coordsize="40,34" path="m6296,9544l6287,9544,6285,9546,6295,9546,6296,9544xe" filled="true" fillcolor="#989898" stroked="false">
                <v:path arrowok="t"/>
                <v:fill type="solid"/>
              </v:shape>
              <v:shape style="position:absolute;left:6282;top:9519;width:40;height:34" coordorigin="6282,9519" coordsize="40,34" path="m6298,9543l6288,9543,6288,9544,6298,9544,6298,9543xe" filled="true" fillcolor="#989898" stroked="false">
                <v:path arrowok="t"/>
                <v:fill type="solid"/>
              </v:shape>
              <v:shape style="position:absolute;left:6282;top:9519;width:40;height:34" coordorigin="6282,9519" coordsize="40,34" path="m6303,9541l6292,9541,6290,9543,6301,9543,6303,9541xe" filled="true" fillcolor="#989898" stroked="false">
                <v:path arrowok="t"/>
                <v:fill type="solid"/>
              </v:shape>
              <v:shape style="position:absolute;left:6282;top:9519;width:40;height:34" coordorigin="6282,9519" coordsize="40,34" path="m6308,9540l6295,9540,6293,9541,6306,9541,6308,9540xe" filled="true" fillcolor="#989898" stroked="false">
                <v:path arrowok="t"/>
                <v:fill type="solid"/>
              </v:shape>
              <v:shape style="position:absolute;left:6282;top:9519;width:40;height:34" coordorigin="6282,9519" coordsize="40,34" path="m6316,9538l6298,9538,6296,9540,6314,9540,6316,9538xe" filled="true" fillcolor="#989898" stroked="false">
                <v:path arrowok="t"/>
                <v:fill type="solid"/>
              </v:shape>
              <v:shape style="position:absolute;left:6282;top:9519;width:40;height:34" coordorigin="6282,9519" coordsize="40,34" path="m6304,9519l6301,9522,6314,9535,6309,9535,6308,9536,6303,9536,6301,9538,6319,9538,6322,9536,6304,9519xe" filled="true" fillcolor="#989898" stroked="false">
                <v:path arrowok="t"/>
                <v:fill type="solid"/>
              </v:shape>
              <v:shape style="position:absolute;left:6551;top:8623;width:110;height:112" type="#_x0000_t75" stroked="false">
                <v:imagedata r:id="rId490" o:title=""/>
              </v:shape>
            </v:group>
            <v:group style="position:absolute;left:6861;top:8051;width:40;height:34" coordorigin="6861,8051" coordsize="40,34">
              <v:shape style="position:absolute;left:6861;top:8051;width:40;height:34" coordorigin="6861,8051" coordsize="40,34" path="m6869,8080l6861,8080,6865,8084,6865,8083,6867,8083,6867,8081,6869,8081,6869,8080xe" filled="true" fillcolor="#989898" stroked="false">
                <v:path arrowok="t"/>
                <v:fill type="solid"/>
              </v:shape>
              <v:shape style="position:absolute;left:6861;top:8051;width:40;height:34" coordorigin="6861,8051" coordsize="40,34" path="m6872,8078l6864,8078,6862,8080,6870,8080,6872,8078xe" filled="true" fillcolor="#989898" stroked="false">
                <v:path arrowok="t"/>
                <v:fill type="solid"/>
              </v:shape>
              <v:shape style="position:absolute;left:6861;top:8051;width:40;height:34" coordorigin="6861,8051" coordsize="40,34" path="m6875,8077l6865,8077,6865,8078,6873,8078,6875,8077xe" filled="true" fillcolor="#989898" stroked="false">
                <v:path arrowok="t"/>
                <v:fill type="solid"/>
              </v:shape>
              <v:shape style="position:absolute;left:6861;top:8051;width:40;height:34" coordorigin="6861,8051" coordsize="40,34" path="m6878,8075l6867,8075,6867,8077,6876,8077,6878,8075xe" filled="true" fillcolor="#989898" stroked="false">
                <v:path arrowok="t"/>
                <v:fill type="solid"/>
              </v:shape>
              <v:shape style="position:absolute;left:6861;top:8051;width:40;height:34" coordorigin="6861,8051" coordsize="40,34" path="m6881,8073l6870,8073,6870,8075,6880,8075,6881,8073xe" filled="true" fillcolor="#989898" stroked="false">
                <v:path arrowok="t"/>
                <v:fill type="solid"/>
              </v:shape>
              <v:shape style="position:absolute;left:6861;top:8051;width:40;height:34" coordorigin="6861,8051" coordsize="40,34" path="m6886,8072l6873,8072,6873,8073,6884,8073,6886,8072xe" filled="true" fillcolor="#989898" stroked="false">
                <v:path arrowok="t"/>
                <v:fill type="solid"/>
              </v:shape>
              <v:shape style="position:absolute;left:6861;top:8051;width:40;height:34" coordorigin="6861,8051" coordsize="40,34" path="m6892,8070l6876,8070,6876,8072,6892,8072,6892,8070xe" filled="true" fillcolor="#989898" stroked="false">
                <v:path arrowok="t"/>
                <v:fill type="solid"/>
              </v:shape>
              <v:shape style="position:absolute;left:6861;top:8051;width:40;height:34" coordorigin="6861,8051" coordsize="40,34" path="m6884,8051l6881,8054,6894,8067,6886,8067,6886,8069,6881,8069,6880,8070,6899,8070,6900,8067,6884,8051xe" filled="true" fillcolor="#989898" stroked="false">
                <v:path arrowok="t"/>
                <v:fill type="solid"/>
              </v:shape>
            </v:group>
            <v:group style="position:absolute;left:6883;top:8094;width:24;height:18" coordorigin="6883,8094" coordsize="24,18">
              <v:shape style="position:absolute;left:6883;top:8094;width:24;height:18" coordorigin="6883,8094" coordsize="24,18" path="m6899,8110l6892,8110,6894,8112,6899,8112,6899,8110xe" filled="true" fillcolor="#989898" stroked="false">
                <v:path arrowok="t"/>
                <v:fill type="solid"/>
              </v:shape>
              <v:shape style="position:absolute;left:6883;top:8094;width:24;height:18" coordorigin="6883,8094" coordsize="24,18" path="m6902,8108l6889,8108,6889,8110,6902,8110,6902,8108xe" filled="true" fillcolor="#989898" stroked="false">
                <v:path arrowok="t"/>
                <v:fill type="solid"/>
              </v:shape>
              <v:shape style="position:absolute;left:6883;top:8094;width:24;height:18" coordorigin="6883,8094" coordsize="24,18" path="m6900,8094l6902,8096,6902,8097,6904,8099,6902,8100,6902,8102,6900,8104,6900,8105,6899,8105,6899,8107,6888,8107,6888,8108,6904,8108,6905,8107,6905,8105,6907,8104,6907,8100,6900,8094xe" filled="true" fillcolor="#989898" stroked="false">
                <v:path arrowok="t"/>
                <v:fill type="solid"/>
              </v:shape>
              <v:shape style="position:absolute;left:6883;top:8094;width:24;height:18" coordorigin="6883,8094" coordsize="24,18" path="m6891,8105l6886,8105,6886,8107,6892,8107,6891,8105xe" filled="true" fillcolor="#989898" stroked="false">
                <v:path arrowok="t"/>
                <v:fill type="solid"/>
              </v:shape>
              <v:shape style="position:absolute;left:6883;top:8094;width:24;height:18" coordorigin="6883,8094" coordsize="24,18" path="m6883,8099l6883,8102,6884,8102,6884,8105,6889,8105,6883,8099xe" filled="true" fillcolor="#989898" stroked="false">
                <v:path arrowok="t"/>
                <v:fill type="solid"/>
              </v:shape>
            </v:group>
            <v:group style="position:absolute;left:6904;top:8083;width:15;height:15" coordorigin="6904,8083" coordsize="15,15">
              <v:shape style="position:absolute;left:6904;top:8083;width:15;height:15" coordorigin="6904,8083" coordsize="15,15" path="m6913,8085l6913,8089,6912,8091,6910,8092,6905,8092,6908,8097,6912,8097,6912,8096,6915,8096,6915,8094,6916,8092,6916,8091,6918,8091,6918,8089,6913,8085xe" filled="true" fillcolor="#989898" stroked="false">
                <v:path arrowok="t"/>
                <v:fill type="solid"/>
              </v:shape>
              <v:shape style="position:absolute;left:6904;top:8083;width:15;height:15" coordorigin="6904,8083" coordsize="15,15" path="m6904,8091l6904,8092,6905,8092,6904,8091xe" filled="true" fillcolor="#989898" stroked="false">
                <v:path arrowok="t"/>
                <v:fill type="solid"/>
              </v:shape>
              <v:shape style="position:absolute;left:6904;top:8083;width:15;height:15" coordorigin="6904,8083" coordsize="15,15" path="m6912,8083l6913,8085,6912,8083xe" filled="true" fillcolor="#989898" stroked="false">
                <v:path arrowok="t"/>
                <v:fill type="solid"/>
              </v:shape>
            </v:group>
            <v:group style="position:absolute;left:6883;top:8077;width:36;height:29" coordorigin="6883,8077" coordsize="36,29">
              <v:shape style="position:absolute;left:6883;top:8077;width:36;height:29" coordorigin="6883,8077" coordsize="36,29" path="m6897,8088l6889,8088,6888,8089,6886,8091,6884,8092,6884,8094,6883,8094,6883,8099,6889,8105,6889,8102,6888,8102,6888,8096,6889,8096,6889,8094,6891,8092,6892,8092,6892,8091,6902,8091,6902,8089,6899,8089,6897,8088xe" filled="true" fillcolor="#989898" stroked="false">
                <v:path arrowok="t"/>
                <v:fill type="solid"/>
              </v:shape>
              <v:shape style="position:absolute;left:6883;top:8077;width:36;height:29" coordorigin="6883,8077" coordsize="36,29" path="m6904,8091l6897,8091,6897,8092,6899,8092,6900,8094,6907,8100,6907,8097,6905,8096,6907,8096,6904,8091xe" filled="true" fillcolor="#989898" stroked="false">
                <v:path arrowok="t"/>
                <v:fill type="solid"/>
              </v:shape>
              <v:shape style="position:absolute;left:6883;top:8077;width:36;height:29" coordorigin="6883,8077" coordsize="36,29" path="m6907,8096l6907,8096,6908,8097,6907,8096xe" filled="true" fillcolor="#989898" stroked="false">
                <v:path arrowok="t"/>
                <v:fill type="solid"/>
              </v:shape>
              <v:shape style="position:absolute;left:6883;top:8077;width:36;height:29" coordorigin="6883,8077" coordsize="36,29" path="m6904,8081l6897,8081,6897,8088,6899,8088,6899,8089,6902,8089,6902,8083,6904,8083,6904,8081xe" filled="true" fillcolor="#989898" stroked="false">
                <v:path arrowok="t"/>
                <v:fill type="solid"/>
              </v:shape>
              <v:shape style="position:absolute;left:6883;top:8077;width:36;height:29" coordorigin="6883,8077" coordsize="36,29" path="m6916,8081l6910,8081,6912,8083,6918,8089,6918,8084,6916,8084,6916,8081xe" filled="true" fillcolor="#989898" stroked="false">
                <v:path arrowok="t"/>
                <v:fill type="solid"/>
              </v:shape>
              <v:shape style="position:absolute;left:6883;top:8077;width:36;height:29" coordorigin="6883,8077" coordsize="36,29" path="m6915,8080l6899,8080,6899,8081,6915,8081,6915,8080xe" filled="true" fillcolor="#989898" stroked="false">
                <v:path arrowok="t"/>
                <v:fill type="solid"/>
              </v:shape>
              <v:shape style="position:absolute;left:6883;top:8077;width:36;height:29" coordorigin="6883,8077" coordsize="36,29" path="m6913,8078l6900,8078,6900,8080,6913,8080,6913,8078xe" filled="true" fillcolor="#989898" stroked="false">
                <v:path arrowok="t"/>
                <v:fill type="solid"/>
              </v:shape>
              <v:shape style="position:absolute;left:6883;top:8077;width:36;height:29" coordorigin="6883,8077" coordsize="36,29" path="m6910,8077l6902,8077,6902,8078,6912,8078,6910,8077xe" filled="true" fillcolor="#989898" stroked="false">
                <v:path arrowok="t"/>
                <v:fill type="solid"/>
              </v:shape>
            </v:group>
            <v:group style="position:absolute;left:6900;top:8116;width:8;height:8" coordorigin="6900,8116" coordsize="8,8">
              <v:shape style="position:absolute;left:6900;top:8116;width:8;height:8" coordorigin="6900,8116" coordsize="8,8" path="m6905,8116l6900,8119,6905,8124,6908,8119,6905,8116xe" filled="true" fillcolor="#989898" stroked="false">
                <v:path arrowok="t"/>
                <v:fill type="solid"/>
              </v:shape>
            </v:group>
            <v:group style="position:absolute;left:6915;top:8113;width:36;height:29" coordorigin="6915,8113" coordsize="36,29">
              <v:shape style="position:absolute;left:6915;top:8113;width:36;height:29" coordorigin="6915,8113" coordsize="36,29" path="m6947,8113l6918,8118,6915,8121,6926,8132,6920,8139,6923,8142,6929,8135,6935,8135,6932,8132,6921,8121,6940,8118,6950,8115,6947,8113xe" filled="true" fillcolor="#989898" stroked="false">
                <v:path arrowok="t"/>
                <v:fill type="solid"/>
              </v:shape>
              <v:shape style="position:absolute;left:6915;top:8113;width:36;height:29" coordorigin="6915,8113" coordsize="36,29" path="m6935,8135l6929,8135,6932,8139,6935,8135xe" filled="true" fillcolor="#989898" stroked="false">
                <v:path arrowok="t"/>
                <v:fill type="solid"/>
              </v:shape>
            </v:group>
            <v:group style="position:absolute;left:6921;top:8115;width:29;height:18" coordorigin="6921,8115" coordsize="29,18">
              <v:shape style="position:absolute;left:6921;top:8115;width:29;height:18" coordorigin="6921,8115" coordsize="29,18" path="m6921,8121l6932,8132,6935,8129,6929,8129,6921,8121xe" filled="true" fillcolor="#989898" stroked="false">
                <v:path arrowok="t"/>
                <v:fill type="solid"/>
              </v:shape>
              <v:shape style="position:absolute;left:6921;top:8115;width:29;height:18" coordorigin="6921,8115" coordsize="29,18" path="m6950,8115l6940,8118,6929,8129,6935,8129,6950,8115xe" filled="true" fillcolor="#989898" stroked="false">
                <v:path arrowok="t"/>
                <v:fill type="solid"/>
              </v:shape>
            </v:group>
            <v:group style="position:absolute;left:6935;top:8132;width:36;height:31" coordorigin="6935,8132" coordsize="36,31">
              <v:shape style="position:absolute;left:6935;top:8132;width:36;height:31" coordorigin="6935,8132" coordsize="36,31" path="m6967,8132l6937,8139,6935,8142,6947,8153,6940,8159,6943,8163,6950,8156,6956,8156,6953,8153,6940,8142,6961,8137,6970,8135,6967,8132xe" filled="true" fillcolor="#989898" stroked="false">
                <v:path arrowok="t"/>
                <v:fill type="solid"/>
              </v:shape>
              <v:shape style="position:absolute;left:6935;top:8132;width:36;height:31" coordorigin="6935,8132" coordsize="36,31" path="m6956,8156l6950,8156,6953,8159,6956,8156xe" filled="true" fillcolor="#989898" stroked="false">
                <v:path arrowok="t"/>
                <v:fill type="solid"/>
              </v:shape>
            </v:group>
            <v:group style="position:absolute;left:6940;top:8135;width:31;height:18" coordorigin="6940,8135" coordsize="31,18">
              <v:shape style="position:absolute;left:6940;top:8135;width:31;height:18" coordorigin="6940,8135" coordsize="31,18" path="m6940,8142l6953,8153,6956,8150,6950,8150,6940,8142xe" filled="true" fillcolor="#989898" stroked="false">
                <v:path arrowok="t"/>
                <v:fill type="solid"/>
              </v:shape>
              <v:shape style="position:absolute;left:6940;top:8135;width:31;height:18" coordorigin="6940,8135" coordsize="31,18" path="m6970,8135l6961,8137,6950,8150,6956,8150,6970,8135xe" filled="true" fillcolor="#989898" stroked="false">
                <v:path arrowok="t"/>
                <v:fill type="solid"/>
              </v:shape>
              <v:shape style="position:absolute;left:8008;top:7267;width:140;height:292" type="#_x0000_t75" stroked="false">
                <v:imagedata r:id="rId491" o:title=""/>
              </v:shape>
              <v:shape style="position:absolute;left:7551;top:7726;width:110;height:111" type="#_x0000_t75" stroked="false">
                <v:imagedata r:id="rId492" o:title=""/>
              </v:shape>
              <v:shape style="position:absolute;left:7437;top:8100;width:112;height:320" type="#_x0000_t75" stroked="false">
                <v:imagedata r:id="rId493" o:title=""/>
              </v:shape>
            </v:group>
            <v:group style="position:absolute;left:7192;top:8285;width:40;height:34" coordorigin="7192,8285" coordsize="40,34">
              <v:shape style="position:absolute;left:7192;top:8285;width:40;height:34" coordorigin="7192,8285" coordsize="40,34" path="m7200,8314l7192,8314,7197,8319,7197,8317,7198,8317,7198,8316,7200,8316,7200,8314xe" filled="true" fillcolor="#989898" stroked="false">
                <v:path arrowok="t"/>
                <v:fill type="solid"/>
              </v:shape>
              <v:shape style="position:absolute;left:7192;top:8285;width:40;height:34" coordorigin="7192,8285" coordsize="40,34" path="m7203,8312l7195,8312,7194,8314,7202,8314,7203,8312xe" filled="true" fillcolor="#989898" stroked="false">
                <v:path arrowok="t"/>
                <v:fill type="solid"/>
              </v:shape>
              <v:shape style="position:absolute;left:7192;top:8285;width:40;height:34" coordorigin="7192,8285" coordsize="40,34" path="m7206,8311l7197,8311,7197,8312,7205,8312,7206,8311xe" filled="true" fillcolor="#989898" stroked="false">
                <v:path arrowok="t"/>
                <v:fill type="solid"/>
              </v:shape>
              <v:shape style="position:absolute;left:7192;top:8285;width:40;height:34" coordorigin="7192,8285" coordsize="40,34" path="m7210,8309l7198,8309,7198,8311,7208,8311,7210,8309xe" filled="true" fillcolor="#989898" stroked="false">
                <v:path arrowok="t"/>
                <v:fill type="solid"/>
              </v:shape>
              <v:shape style="position:absolute;left:7192;top:8285;width:40;height:34" coordorigin="7192,8285" coordsize="40,34" path="m7213,8308l7202,8308,7202,8309,7211,8309,7213,8308xe" filled="true" fillcolor="#989898" stroked="false">
                <v:path arrowok="t"/>
                <v:fill type="solid"/>
              </v:shape>
              <v:shape style="position:absolute;left:7192;top:8285;width:40;height:34" coordorigin="7192,8285" coordsize="40,34" path="m7218,8306l7205,8306,7205,8308,7216,8308,7218,8306xe" filled="true" fillcolor="#989898" stroked="false">
                <v:path arrowok="t"/>
                <v:fill type="solid"/>
              </v:shape>
              <v:shape style="position:absolute;left:7192;top:8285;width:40;height:34" coordorigin="7192,8285" coordsize="40,34" path="m7224,8304l7208,8304,7208,8306,7224,8306,7224,8304xe" filled="true" fillcolor="#989898" stroked="false">
                <v:path arrowok="t"/>
                <v:fill type="solid"/>
              </v:shape>
              <v:shape style="position:absolute;left:7192;top:8285;width:40;height:34" coordorigin="7192,8285" coordsize="40,34" path="m7216,8285l7213,8288,7225,8301,7218,8301,7218,8303,7213,8303,7211,8304,7230,8304,7232,8301,7216,8285xe" filled="true" fillcolor="#989898" stroked="false">
                <v:path arrowok="t"/>
                <v:fill type="solid"/>
              </v:shape>
            </v:group>
            <v:group style="position:absolute;left:7214;top:8328;width:24;height:18" coordorigin="7214,8328" coordsize="24,18">
              <v:shape style="position:absolute;left:7214;top:8328;width:24;height:18" coordorigin="7214,8328" coordsize="24,18" path="m7230,8344l7224,8344,7225,8346,7230,8346,7230,8344xe" filled="true" fillcolor="#989898" stroked="false">
                <v:path arrowok="t"/>
                <v:fill type="solid"/>
              </v:shape>
              <v:shape style="position:absolute;left:7214;top:8328;width:24;height:18" coordorigin="7214,8328" coordsize="24,18" path="m7233,8343l7221,8343,7221,8344,7233,8344,7233,8343xe" filled="true" fillcolor="#989898" stroked="false">
                <v:path arrowok="t"/>
                <v:fill type="solid"/>
              </v:shape>
              <v:shape style="position:absolute;left:7214;top:8328;width:24;height:18" coordorigin="7214,8328" coordsize="24,18" path="m7233,8330l7233,8332,7235,8333,7233,8335,7233,8336,7232,8338,7232,8340,7230,8340,7230,8341,7219,8341,7219,8343,7235,8343,7237,8341,7237,8340,7238,8338,7238,8335,7233,8330xe" filled="true" fillcolor="#989898" stroked="false">
                <v:path arrowok="t"/>
                <v:fill type="solid"/>
              </v:shape>
              <v:shape style="position:absolute;left:7214;top:8328;width:24;height:18" coordorigin="7214,8328" coordsize="24,18" path="m7222,8340l7218,8340,7218,8341,7224,8341,7222,8340xe" filled="true" fillcolor="#989898" stroked="false">
                <v:path arrowok="t"/>
                <v:fill type="solid"/>
              </v:shape>
              <v:shape style="position:absolute;left:7214;top:8328;width:24;height:18" coordorigin="7214,8328" coordsize="24,18" path="m7214,8333l7214,8336,7216,8336,7216,8340,7221,8340,7214,8333xe" filled="true" fillcolor="#989898" stroked="false">
                <v:path arrowok="t"/>
                <v:fill type="solid"/>
              </v:shape>
              <v:shape style="position:absolute;left:7214;top:8328;width:24;height:18" coordorigin="7214,8328" coordsize="24,18" path="m7232,8328l7233,8330,7232,8328xe" filled="true" fillcolor="#989898" stroked="false">
                <v:path arrowok="t"/>
                <v:fill type="solid"/>
              </v:shape>
            </v:group>
            <v:group style="position:absolute;left:7235;top:8317;width:15;height:15" coordorigin="7235,8317" coordsize="15,15">
              <v:shape style="position:absolute;left:7235;top:8317;width:15;height:15" coordorigin="7235,8317" coordsize="15,15" path="m7245,8319l7245,8324,7243,8325,7241,8327,7236,8327,7240,8332,7243,8332,7243,8330,7246,8330,7246,8328,7248,8327,7248,8325,7249,8325,7249,8324,7245,8319xe" filled="true" fillcolor="#989898" stroked="false">
                <v:path arrowok="t"/>
                <v:fill type="solid"/>
              </v:shape>
              <v:shape style="position:absolute;left:7235;top:8317;width:15;height:15" coordorigin="7235,8317" coordsize="15,15" path="m7235,8325l7235,8327,7236,8327,7235,8325xe" filled="true" fillcolor="#989898" stroked="false">
                <v:path arrowok="t"/>
                <v:fill type="solid"/>
              </v:shape>
              <v:shape style="position:absolute;left:7235;top:8317;width:15;height:15" coordorigin="7235,8317" coordsize="15,15" path="m7243,8317l7245,8319,7243,8317xe" filled="true" fillcolor="#989898" stroked="false">
                <v:path arrowok="t"/>
                <v:fill type="solid"/>
              </v:shape>
            </v:group>
            <v:group style="position:absolute;left:7214;top:8311;width:36;height:29" coordorigin="7214,8311" coordsize="36,29">
              <v:shape style="position:absolute;left:7214;top:8311;width:36;height:29" coordorigin="7214,8311" coordsize="36,29" path="m7229,8322l7221,8322,7219,8324,7216,8327,7216,8328,7214,8328,7214,8333,7221,8340,7221,8336,7219,8336,7219,8330,7221,8330,7221,8328,7222,8327,7224,8327,7224,8325,7233,8325,7233,8324,7230,8324,7229,8322xe" filled="true" fillcolor="#989898" stroked="false">
                <v:path arrowok="t"/>
                <v:fill type="solid"/>
              </v:shape>
              <v:shape style="position:absolute;left:7214;top:8311;width:36;height:29" coordorigin="7214,8311" coordsize="36,29" path="m7235,8325l7229,8325,7229,8327,7230,8327,7232,8328,7238,8335,7238,8332,7237,8330,7239,8330,7235,8325xe" filled="true" fillcolor="#989898" stroked="false">
                <v:path arrowok="t"/>
                <v:fill type="solid"/>
              </v:shape>
              <v:shape style="position:absolute;left:7214;top:8311;width:36;height:29" coordorigin="7214,8311" coordsize="36,29" path="m7239,8330l7238,8330,7240,8332,7239,8330xe" filled="true" fillcolor="#989898" stroked="false">
                <v:path arrowok="t"/>
                <v:fill type="solid"/>
              </v:shape>
              <v:shape style="position:absolute;left:7214;top:8311;width:36;height:29" coordorigin="7214,8311" coordsize="36,29" path="m7235,8316l7229,8316,7229,8322,7230,8322,7230,8324,7233,8324,7233,8317,7235,8317,7235,8316xe" filled="true" fillcolor="#989898" stroked="false">
                <v:path arrowok="t"/>
                <v:fill type="solid"/>
              </v:shape>
              <v:shape style="position:absolute;left:7214;top:8311;width:36;height:29" coordorigin="7214,8311" coordsize="36,29" path="m7248,8316l7241,8316,7243,8317,7249,8324,7249,8319,7248,8319,7248,8316xe" filled="true" fillcolor="#989898" stroked="false">
                <v:path arrowok="t"/>
                <v:fill type="solid"/>
              </v:shape>
              <v:shape style="position:absolute;left:7214;top:8311;width:36;height:29" coordorigin="7214,8311" coordsize="36,29" path="m7246,8314l7230,8314,7230,8316,7246,8316,7246,8314xe" filled="true" fillcolor="#989898" stroked="false">
                <v:path arrowok="t"/>
                <v:fill type="solid"/>
              </v:shape>
              <v:shape style="position:absolute;left:7214;top:8311;width:36;height:29" coordorigin="7214,8311" coordsize="36,29" path="m7245,8312l7232,8312,7232,8314,7245,8314,7245,8312xe" filled="true" fillcolor="#989898" stroked="false">
                <v:path arrowok="t"/>
                <v:fill type="solid"/>
              </v:shape>
              <v:shape style="position:absolute;left:7214;top:8311;width:36;height:29" coordorigin="7214,8311" coordsize="36,29" path="m7241,8311l7233,8311,7233,8312,7243,8312,7241,8311xe" filled="true" fillcolor="#989898" stroked="false">
                <v:path arrowok="t"/>
                <v:fill type="solid"/>
              </v:shape>
            </v:group>
            <v:group style="position:absolute;left:7232;top:8351;width:8;height:8" coordorigin="7232,8351" coordsize="8,8">
              <v:shape style="position:absolute;left:7232;top:8351;width:8;height:8" coordorigin="7232,8351" coordsize="8,8" path="m7237,8351l7232,8354,7237,8359,7240,8354,7237,8351xe" filled="true" fillcolor="#989898" stroked="false">
                <v:path arrowok="t"/>
                <v:fill type="solid"/>
              </v:shape>
            </v:group>
            <v:group style="position:absolute;left:7246;top:8347;width:36;height:29" coordorigin="7246,8347" coordsize="36,29">
              <v:shape style="position:absolute;left:7246;top:8347;width:36;height:29" coordorigin="7246,8347" coordsize="36,29" path="m7278,8347l7249,8352,7246,8355,7257,8367,7251,8373,7254,8376,7261,8370,7267,8370,7253,8355,7272,8352,7281,8349,7278,8347xe" filled="true" fillcolor="#989898" stroked="false">
                <v:path arrowok="t"/>
                <v:fill type="solid"/>
              </v:shape>
              <v:shape style="position:absolute;left:7246;top:8347;width:36;height:29" coordorigin="7246,8347" coordsize="36,29" path="m7267,8370l7261,8370,7264,8373,7267,8370xe" filled="true" fillcolor="#989898" stroked="false">
                <v:path arrowok="t"/>
                <v:fill type="solid"/>
              </v:shape>
            </v:group>
            <v:group style="position:absolute;left:7253;top:8349;width:29;height:18" coordorigin="7253,8349" coordsize="29,18">
              <v:shape style="position:absolute;left:7253;top:8349;width:29;height:18" coordorigin="7253,8349" coordsize="29,18" path="m7253,8355l7264,8367,7267,8363,7261,8363,7253,8355xe" filled="true" fillcolor="#989898" stroked="false">
                <v:path arrowok="t"/>
                <v:fill type="solid"/>
              </v:shape>
              <v:shape style="position:absolute;left:7253;top:8349;width:29;height:18" coordorigin="7253,8349" coordsize="29,18" path="m7281,8349l7272,8352,7261,8363,7267,8363,7281,8349xe" filled="true" fillcolor="#989898" stroked="false">
                <v:path arrowok="t"/>
                <v:fill type="solid"/>
              </v:shape>
            </v:group>
            <v:group style="position:absolute;left:7261;top:8368;width:40;height:32" coordorigin="7261,8368" coordsize="40,32">
              <v:shape style="position:absolute;left:7261;top:8368;width:40;height:32" coordorigin="7261,8368" coordsize="40,32" path="m7299,8378l7292,8378,7292,8379,7265,8379,7264,8381,7262,8381,7261,8383,7278,8400,7281,8397,7269,8384,7292,8384,7294,8383,7296,8383,7297,8381,7299,8379,7299,8378xe" filled="true" fillcolor="#989898" stroked="false">
                <v:path arrowok="t"/>
                <v:fill type="solid"/>
              </v:shape>
              <v:shape style="position:absolute;left:7261;top:8368;width:40;height:32" coordorigin="7261,8368" coordsize="40,32" path="m7294,8368l7296,8370,7296,8376,7294,8376,7294,8378,7300,8378,7300,8375,7294,8368xe" filled="true" fillcolor="#989898" stroked="false">
                <v:path arrowok="t"/>
                <v:fill type="solid"/>
              </v:shape>
            </v:group>
            <v:group style="position:absolute;left:7280;top:8360;width:21;height:15" coordorigin="7280,8360" coordsize="21,15">
              <v:shape style="position:absolute;left:7280;top:8360;width:21;height:15" coordorigin="7280,8360" coordsize="21,15" path="m7297,8365l7291,8365,7291,8367,7292,8367,7294,8368,7300,8375,7300,8370,7299,8370,7299,8368,7297,8367,7297,8365xe" filled="true" fillcolor="#989898" stroked="false">
                <v:path arrowok="t"/>
                <v:fill type="solid"/>
              </v:shape>
              <v:shape style="position:absolute;left:7280;top:8360;width:21;height:15" coordorigin="7280,8360" coordsize="21,15" path="m7296,8363l7280,8363,7283,8368,7284,8367,7286,8367,7286,8365,7296,8365,7296,8363xe" filled="true" fillcolor="#989898" stroked="false">
                <v:path arrowok="t"/>
                <v:fill type="solid"/>
              </v:shape>
              <v:shape style="position:absolute;left:7280;top:8360;width:21;height:15" coordorigin="7280,8360" coordsize="21,15" path="m7292,8362l7283,8362,7281,8363,7294,8363,7292,8362xe" filled="true" fillcolor="#989898" stroked="false">
                <v:path arrowok="t"/>
                <v:fill type="solid"/>
              </v:shape>
              <v:shape style="position:absolute;left:7280;top:8360;width:21;height:15" coordorigin="7280,8360" coordsize="21,15" path="m7289,8360l7286,8360,7286,8362,7289,8362,7289,8360xe" filled="true" fillcolor="#989898" stroked="false">
                <v:path arrowok="t"/>
                <v:fill type="solid"/>
              </v:shape>
              <v:shape style="position:absolute;left:6774;top:8865;width:108;height:112" type="#_x0000_t75" stroked="false">
                <v:imagedata r:id="rId494" o:title=""/>
              </v:shape>
              <v:shape style="position:absolute;left:6084;top:8948;width:108;height:112" type="#_x0000_t75" stroked="false">
                <v:imagedata r:id="rId495" o:title=""/>
              </v:shape>
              <v:shape style="position:absolute;left:6586;top:9345;width:112;height:110" type="#_x0000_t75" stroked="false">
                <v:imagedata r:id="rId496" o:title=""/>
              </v:shape>
              <v:shape style="position:absolute;left:6250;top:9740;width:108;height:110" type="#_x0000_t75" stroked="false">
                <v:imagedata r:id="rId497" o:title=""/>
              </v:shape>
              <v:shape style="position:absolute;left:5976;top:10343;width:107;height:110" type="#_x0000_t75" stroked="false">
                <v:imagedata r:id="rId498" o:title=""/>
              </v:shape>
              <v:shape style="position:absolute;left:7963;top:6582;width:108;height:110" type="#_x0000_t75" stroked="false">
                <v:imagedata r:id="rId499" o:title=""/>
              </v:shape>
              <v:shape style="position:absolute;left:8279;top:7103;width:110;height:112" type="#_x0000_t75" stroked="false">
                <v:imagedata r:id="rId500" o:title=""/>
              </v:shape>
              <v:shape style="position:absolute;left:8663;top:7590;width:129;height:250" type="#_x0000_t75" stroked="false">
                <v:imagedata r:id="rId501" o:title=""/>
              </v:shape>
              <v:shape style="position:absolute;left:8746;top:8043;width:108;height:110" type="#_x0000_t75" stroked="false">
                <v:imagedata r:id="rId502" o:title=""/>
              </v:shape>
              <v:shape style="position:absolute;left:8277;top:8697;width:108;height:110" type="#_x0000_t75" stroked="false">
                <v:imagedata r:id="rId503" o:title=""/>
              </v:shape>
              <v:shape style="position:absolute;left:8024;top:8500;width:108;height:110" type="#_x0000_t75" stroked="false">
                <v:imagedata r:id="rId504" o:title=""/>
              </v:shape>
              <v:shape style="position:absolute;left:7218;top:9774;width:108;height:115" type="#_x0000_t75" stroked="false">
                <v:imagedata r:id="rId505" o:title=""/>
              </v:shape>
            </v:group>
            <v:group style="position:absolute;left:7312;top:10217;width:40;height:34" coordorigin="7312,10217" coordsize="40,34">
              <v:shape style="position:absolute;left:7312;top:10217;width:40;height:34" coordorigin="7312,10217" coordsize="40,34" path="m7320,10245l7312,10245,7316,10250,7316,10249,7318,10249,7318,10247,7320,10247,7320,10245xe" filled="true" fillcolor="#989898" stroked="false">
                <v:path arrowok="t"/>
                <v:fill type="solid"/>
              </v:shape>
              <v:shape style="position:absolute;left:7312;top:10217;width:40;height:34" coordorigin="7312,10217" coordsize="40,34" path="m7323,10244l7315,10244,7313,10245,7321,10245,7323,10244xe" filled="true" fillcolor="#989898" stroked="false">
                <v:path arrowok="t"/>
                <v:fill type="solid"/>
              </v:shape>
              <v:shape style="position:absolute;left:7312;top:10217;width:40;height:34" coordorigin="7312,10217" coordsize="40,34" path="m7326,10242l7316,10242,7316,10244,7324,10244,7326,10242xe" filled="true" fillcolor="#989898" stroked="false">
                <v:path arrowok="t"/>
                <v:fill type="solid"/>
              </v:shape>
              <v:shape style="position:absolute;left:7312;top:10217;width:40;height:34" coordorigin="7312,10217" coordsize="40,34" path="m7329,10241l7318,10241,7318,10242,7327,10242,7329,10241xe" filled="true" fillcolor="#989898" stroked="false">
                <v:path arrowok="t"/>
                <v:fill type="solid"/>
              </v:shape>
              <v:shape style="position:absolute;left:7312;top:10217;width:40;height:34" coordorigin="7312,10217" coordsize="40,34" path="m7332,10239l7321,10239,7321,10241,7331,10241,7332,10239xe" filled="true" fillcolor="#989898" stroked="false">
                <v:path arrowok="t"/>
                <v:fill type="solid"/>
              </v:shape>
              <v:shape style="position:absolute;left:7312;top:10217;width:40;height:34" coordorigin="7312,10217" coordsize="40,34" path="m7337,10237l7324,10237,7324,10239,7335,10239,7337,10237xe" filled="true" fillcolor="#989898" stroked="false">
                <v:path arrowok="t"/>
                <v:fill type="solid"/>
              </v:shape>
              <v:shape style="position:absolute;left:7312;top:10217;width:40;height:34" coordorigin="7312,10217" coordsize="40,34" path="m7343,10236l7327,10236,7327,10237,7343,10237,7343,10236xe" filled="true" fillcolor="#989898" stroked="false">
                <v:path arrowok="t"/>
                <v:fill type="solid"/>
              </v:shape>
              <v:shape style="position:absolute;left:7312;top:10217;width:40;height:34" coordorigin="7312,10217" coordsize="40,34" path="m7335,10217l7332,10220,7345,10233,7337,10233,7337,10234,7332,10234,7331,10236,7350,10236,7351,10233,7335,10217xe" filled="true" fillcolor="#989898" stroked="false">
                <v:path arrowok="t"/>
                <v:fill type="solid"/>
              </v:shape>
            </v:group>
            <v:group style="position:absolute;left:7334;top:10260;width:24;height:18" coordorigin="7334,10260" coordsize="24,18">
              <v:shape style="position:absolute;left:7334;top:10260;width:24;height:18" coordorigin="7334,10260" coordsize="24,18" path="m7350,10276l7343,10276,7345,10277,7350,10277,7350,10276xe" filled="true" fillcolor="#989898" stroked="false">
                <v:path arrowok="t"/>
                <v:fill type="solid"/>
              </v:shape>
              <v:shape style="position:absolute;left:7334;top:10260;width:24;height:18" coordorigin="7334,10260" coordsize="24,18" path="m7353,10274l7340,10274,7340,10276,7353,10276,7353,10274xe" filled="true" fillcolor="#989898" stroked="false">
                <v:path arrowok="t"/>
                <v:fill type="solid"/>
              </v:shape>
              <v:shape style="position:absolute;left:7334;top:10260;width:24;height:18" coordorigin="7334,10260" coordsize="24,18" path="m7351,10260l7353,10261,7353,10263,7355,10265,7353,10266,7353,10268,7351,10269,7351,10271,7350,10271,7350,10273,7339,10273,7339,10274,7355,10274,7356,10273,7356,10271,7358,10269,7358,10266,7351,10260xe" filled="true" fillcolor="#989898" stroked="false">
                <v:path arrowok="t"/>
                <v:fill type="solid"/>
              </v:shape>
              <v:shape style="position:absolute;left:7334;top:10260;width:24;height:18" coordorigin="7334,10260" coordsize="24,18" path="m7342,10271l7337,10271,7337,10273,7343,10273,7342,10271xe" filled="true" fillcolor="#989898" stroked="false">
                <v:path arrowok="t"/>
                <v:fill type="solid"/>
              </v:shape>
              <v:shape style="position:absolute;left:7334;top:10260;width:24;height:18" coordorigin="7334,10260" coordsize="24,18" path="m7334,10265l7334,10268,7335,10268,7335,10271,7340,10271,7334,10265xe" filled="true" fillcolor="#989898" stroked="false">
                <v:path arrowok="t"/>
                <v:fill type="solid"/>
              </v:shape>
            </v:group>
            <v:group style="position:absolute;left:7355;top:10250;width:15;height:13" coordorigin="7355,10250" coordsize="15,13">
              <v:shape style="position:absolute;left:7355;top:10250;width:15;height:13" coordorigin="7355,10250" coordsize="15,13" path="m7364,10250l7364,10255,7363,10257,7361,10258,7356,10258,7359,10263,7363,10263,7363,10261,7366,10261,7366,10260,7367,10258,7367,10257,7369,10257,7369,10255,7364,10250xe" filled="true" fillcolor="#989898" stroked="false">
                <v:path arrowok="t"/>
                <v:fill type="solid"/>
              </v:shape>
              <v:shape style="position:absolute;left:7355;top:10250;width:15;height:13" coordorigin="7355,10250" coordsize="15,13" path="m7355,10257l7355,10258,7356,10258,7355,10257xe" filled="true" fillcolor="#989898" stroked="false">
                <v:path arrowok="t"/>
                <v:fill type="solid"/>
              </v:shape>
            </v:group>
            <v:group style="position:absolute;left:7334;top:10242;width:36;height:29" coordorigin="7334,10242" coordsize="36,29">
              <v:shape style="position:absolute;left:7334;top:10242;width:36;height:29" coordorigin="7334,10242" coordsize="36,29" path="m7348,10253l7340,10253,7337,10257,7335,10258,7335,10260,7334,10260,7334,10265,7340,10271,7340,10268,7339,10268,7339,10261,7340,10261,7340,10260,7342,10258,7343,10258,7343,10257,7353,10257,7353,10255,7350,10255,7348,10253xe" filled="true" fillcolor="#989898" stroked="false">
                <v:path arrowok="t"/>
                <v:fill type="solid"/>
              </v:shape>
              <v:shape style="position:absolute;left:7334;top:10242;width:36;height:29" coordorigin="7334,10242" coordsize="36,29" path="m7355,10257l7348,10257,7348,10258,7350,10258,7358,10266,7358,10263,7356,10261,7358,10261,7355,10257xe" filled="true" fillcolor="#989898" stroked="false">
                <v:path arrowok="t"/>
                <v:fill type="solid"/>
              </v:shape>
              <v:shape style="position:absolute;left:7334;top:10242;width:36;height:29" coordorigin="7334,10242" coordsize="36,29" path="m7358,10261l7358,10261,7359,10263,7358,10261xe" filled="true" fillcolor="#989898" stroked="false">
                <v:path arrowok="t"/>
                <v:fill type="solid"/>
              </v:shape>
              <v:shape style="position:absolute;left:7334;top:10242;width:36;height:29" coordorigin="7334,10242" coordsize="36,29" path="m7355,10247l7348,10247,7348,10253,7350,10253,7350,10255,7353,10255,7353,10249,7355,10249,7355,10247xe" filled="true" fillcolor="#989898" stroked="false">
                <v:path arrowok="t"/>
                <v:fill type="solid"/>
              </v:shape>
              <v:shape style="position:absolute;left:7334;top:10242;width:36;height:29" coordorigin="7334,10242" coordsize="36,29" path="m7367,10247l7361,10247,7363,10249,7369,10255,7369,10250,7367,10250,7367,10247xe" filled="true" fillcolor="#989898" stroked="false">
                <v:path arrowok="t"/>
                <v:fill type="solid"/>
              </v:shape>
              <v:shape style="position:absolute;left:7334;top:10242;width:36;height:29" coordorigin="7334,10242" coordsize="36,29" path="m7366,10245l7350,10245,7350,10247,7366,10247,7366,10245xe" filled="true" fillcolor="#989898" stroked="false">
                <v:path arrowok="t"/>
                <v:fill type="solid"/>
              </v:shape>
              <v:shape style="position:absolute;left:7334;top:10242;width:36;height:29" coordorigin="7334,10242" coordsize="36,29" path="m7364,10244l7351,10244,7351,10245,7364,10245,7364,10244xe" filled="true" fillcolor="#989898" stroked="false">
                <v:path arrowok="t"/>
                <v:fill type="solid"/>
              </v:shape>
              <v:shape style="position:absolute;left:7334;top:10242;width:36;height:29" coordorigin="7334,10242" coordsize="36,29" path="m7361,10242l7353,10242,7353,10244,7363,10244,7361,10242xe" filled="true" fillcolor="#989898" stroked="false">
                <v:path arrowok="t"/>
                <v:fill type="solid"/>
              </v:shape>
            </v:group>
            <v:group style="position:absolute;left:7351;top:10282;width:8;height:8" coordorigin="7351,10282" coordsize="8,8">
              <v:shape style="position:absolute;left:7351;top:10282;width:8;height:8" coordorigin="7351,10282" coordsize="8,8" path="m7356,10282l7351,10285,7356,10290,7359,10285,7356,10282xe" filled="true" fillcolor="#989898" stroked="false">
                <v:path arrowok="t"/>
                <v:fill type="solid"/>
              </v:shape>
            </v:group>
            <v:group style="position:absolute;left:7366;top:10279;width:36;height:29" coordorigin="7366,10279" coordsize="36,29">
              <v:shape style="position:absolute;left:7366;top:10279;width:36;height:29" coordorigin="7366,10279" coordsize="36,29" path="m7398,10279l7369,10284,7366,10287,7377,10298,7370,10304,7374,10308,7380,10301,7386,10301,7372,10287,7391,10284,7401,10280,7398,10279xe" filled="true" fillcolor="#989898" stroked="false">
                <v:path arrowok="t"/>
                <v:fill type="solid"/>
              </v:shape>
              <v:shape style="position:absolute;left:7366;top:10279;width:36;height:29" coordorigin="7366,10279" coordsize="36,29" path="m7386,10301l7380,10301,7383,10304,7386,10301xe" filled="true" fillcolor="#989898" stroked="false">
                <v:path arrowok="t"/>
                <v:fill type="solid"/>
              </v:shape>
            </v:group>
            <v:group style="position:absolute;left:7372;top:10280;width:29;height:18" coordorigin="7372,10280" coordsize="29,18">
              <v:shape style="position:absolute;left:7372;top:10280;width:29;height:18" coordorigin="7372,10280" coordsize="29,18" path="m7372,10287l7383,10298,7386,10295,7380,10295,7372,10287xe" filled="true" fillcolor="#989898" stroked="false">
                <v:path arrowok="t"/>
                <v:fill type="solid"/>
              </v:shape>
              <v:shape style="position:absolute;left:7372;top:10280;width:29;height:18" coordorigin="7372,10280" coordsize="29,18" path="m7401,10280l7391,10284,7380,10295,7386,10295,7401,10280xe" filled="true" fillcolor="#989898" stroked="false">
                <v:path arrowok="t"/>
                <v:fill type="solid"/>
              </v:shape>
            </v:group>
            <v:group style="position:absolute;left:7380;top:10301;width:40;height:31" coordorigin="7380,10301" coordsize="40,31">
              <v:shape style="position:absolute;left:7380;top:10301;width:40;height:31" coordorigin="7380,10301" coordsize="40,31" path="m7418,10309l7412,10309,7412,10311,7385,10311,7383,10312,7382,10312,7380,10314,7398,10331,7401,10328,7388,10316,7412,10316,7414,10314,7415,10314,7418,10311,7418,10309xe" filled="true" fillcolor="#989898" stroked="false">
                <v:path arrowok="t"/>
                <v:fill type="solid"/>
              </v:shape>
              <v:shape style="position:absolute;left:7380;top:10301;width:40;height:31" coordorigin="7380,10301" coordsize="40,31" path="m7415,10301l7415,10308,7414,10308,7414,10309,7420,10309,7420,10306,7415,10301xe" filled="true" fillcolor="#989898" stroked="false">
                <v:path arrowok="t"/>
                <v:fill type="solid"/>
              </v:shape>
            </v:group>
            <v:group style="position:absolute;left:7399;top:10292;width:21;height:15" coordorigin="7399,10292" coordsize="21,15">
              <v:shape style="position:absolute;left:7399;top:10292;width:21;height:15" coordorigin="7399,10292" coordsize="21,15" path="m7417,10296l7410,10296,7410,10298,7412,10298,7414,10300,7420,10306,7420,10301,7418,10301,7418,10300,7417,10298,7417,10296xe" filled="true" fillcolor="#989898" stroked="false">
                <v:path arrowok="t"/>
                <v:fill type="solid"/>
              </v:shape>
              <v:shape style="position:absolute;left:7399;top:10292;width:21;height:15" coordorigin="7399,10292" coordsize="21,15" path="m7415,10295l7399,10295,7402,10300,7404,10298,7406,10298,7406,10296,7415,10296,7415,10295xe" filled="true" fillcolor="#989898" stroked="false">
                <v:path arrowok="t"/>
                <v:fill type="solid"/>
              </v:shape>
              <v:shape style="position:absolute;left:7399;top:10292;width:21;height:15" coordorigin="7399,10292" coordsize="21,15" path="m7412,10293l7402,10293,7401,10295,7414,10295,7412,10293xe" filled="true" fillcolor="#989898" stroked="false">
                <v:path arrowok="t"/>
                <v:fill type="solid"/>
              </v:shape>
              <v:shape style="position:absolute;left:7399;top:10292;width:21;height:15" coordorigin="7399,10292" coordsize="21,15" path="m7409,10292l7406,10292,7406,10293,7409,10293,7409,10292xe" filled="true" fillcolor="#989898" stroked="false">
                <v:path arrowok="t"/>
                <v:fill type="solid"/>
              </v:shape>
              <v:shape style="position:absolute;left:7029;top:8897;width:108;height:112" type="#_x0000_t75" stroked="false">
                <v:imagedata r:id="rId506" o:title=""/>
              </v:shape>
            </v:group>
            <v:group style="position:absolute;left:8043;top:7975;width:40;height:34" coordorigin="8043,7975" coordsize="40,34">
              <v:shape style="position:absolute;left:8043;top:7975;width:40;height:34" coordorigin="8043,7975" coordsize="40,34" path="m8051,8003l8043,8003,8048,8008,8048,8006,8049,8006,8049,8005,8051,8005,8051,8003xe" filled="true" fillcolor="#989898" stroked="false">
                <v:path arrowok="t"/>
                <v:fill type="solid"/>
              </v:shape>
              <v:shape style="position:absolute;left:8043;top:7975;width:40;height:34" coordorigin="8043,7975" coordsize="40,34" path="m8054,8002l8046,8002,8045,8003,8053,8003,8054,8002xe" filled="true" fillcolor="#989898" stroked="false">
                <v:path arrowok="t"/>
                <v:fill type="solid"/>
              </v:shape>
              <v:shape style="position:absolute;left:8043;top:7975;width:40;height:34" coordorigin="8043,7975" coordsize="40,34" path="m8057,8000l8048,8000,8048,8002,8056,8002,8057,8000xe" filled="true" fillcolor="#989898" stroked="false">
                <v:path arrowok="t"/>
                <v:fill type="solid"/>
              </v:shape>
              <v:shape style="position:absolute;left:8043;top:7975;width:40;height:34" coordorigin="8043,7975" coordsize="40,34" path="m8061,7998l8049,7998,8049,8000,8059,8000,8061,7998xe" filled="true" fillcolor="#989898" stroked="false">
                <v:path arrowok="t"/>
                <v:fill type="solid"/>
              </v:shape>
              <v:shape style="position:absolute;left:8043;top:7975;width:40;height:34" coordorigin="8043,7975" coordsize="40,34" path="m8064,7997l8053,7997,8053,7998,8062,7998,8064,7997xe" filled="true" fillcolor="#989898" stroked="false">
                <v:path arrowok="t"/>
                <v:fill type="solid"/>
              </v:shape>
              <v:shape style="position:absolute;left:8043;top:7975;width:40;height:34" coordorigin="8043,7975" coordsize="40,34" path="m8069,7995l8056,7995,8056,7997,8067,7997,8069,7995xe" filled="true" fillcolor="#989898" stroked="false">
                <v:path arrowok="t"/>
                <v:fill type="solid"/>
              </v:shape>
              <v:shape style="position:absolute;left:8043;top:7975;width:40;height:34" coordorigin="8043,7975" coordsize="40,34" path="m8075,7994l8059,7994,8059,7995,8075,7995,8075,7994xe" filled="true" fillcolor="#989898" stroked="false">
                <v:path arrowok="t"/>
                <v:fill type="solid"/>
              </v:shape>
              <v:shape style="position:absolute;left:8043;top:7975;width:40;height:34" coordorigin="8043,7975" coordsize="40,34" path="m8067,7975l8064,7978,8076,7990,8069,7990,8069,7992,8064,7992,8062,7994,8081,7994,8083,7990,8067,7975xe" filled="true" fillcolor="#989898" stroked="false">
                <v:path arrowok="t"/>
                <v:fill type="solid"/>
              </v:shape>
            </v:group>
            <v:group style="position:absolute;left:8065;top:8016;width:12;height:18" coordorigin="8065,8016" coordsize="12,18">
              <v:shape style="position:absolute;left:8065;top:8016;width:12;height:18" coordorigin="8065,8016" coordsize="12,18" path="m8069,8016l8067,8016,8067,8018,8065,8019,8065,8026,8067,8027,8067,8029,8069,8029,8069,8030,8070,8030,8070,8032,8073,8032,8073,8034,8076,8034,8072,8027,8070,8026,8070,8019,8072,8019,8069,8016xe" filled="true" fillcolor="#989898" stroked="false">
                <v:path arrowok="t"/>
                <v:fill type="solid"/>
              </v:shape>
            </v:group>
            <v:group style="position:absolute;left:8075;top:8013;width:13;height:11" coordorigin="8075,8013" coordsize="13,11">
              <v:shape style="position:absolute;left:8075;top:8013;width:13;height:11" coordorigin="8075,8013" coordsize="13,11" path="m8084,8019l8078,8019,8078,8021,8080,8021,8080,8022,8083,8022,8084,8024,8088,8024,8088,8022,8086,8021,8084,8019xe" filled="true" fillcolor="#989898" stroked="false">
                <v:path arrowok="t"/>
                <v:fill type="solid"/>
              </v:shape>
              <v:shape style="position:absolute;left:8075;top:8013;width:13;height:11" coordorigin="8075,8013" coordsize="13,11" path="m8075,8013l8075,8016,8076,8018,8076,8019,8083,8019,8081,8018,8075,8013xe" filled="true" fillcolor="#989898" stroked="false">
                <v:path arrowok="t"/>
                <v:fill type="solid"/>
              </v:shape>
            </v:group>
            <v:group style="position:absolute;left:8075;top:8000;width:20;height:18" coordorigin="8075,8000" coordsize="20,18">
              <v:shape style="position:absolute;left:8075;top:8000;width:20;height:18" coordorigin="8075,8000" coordsize="20,18" path="m8088,8000l8083,8000,8083,8002,8081,8002,8080,8003,8078,8005,8076,8006,8076,8008,8075,8008,8075,8013,8081,8018,8081,8016,8080,8016,8080,8010,8081,8010,8081,8008,8083,8006,8084,8006,8084,8005,8092,8005,8088,8000xe" filled="true" fillcolor="#989898" stroked="false">
                <v:path arrowok="t"/>
                <v:fill type="solid"/>
              </v:shape>
              <v:shape style="position:absolute;left:8075;top:8000;width:20;height:18" coordorigin="8075,8000" coordsize="20,18" path="m8092,8005l8094,8006,8092,8005xe" filled="true" fillcolor="#989898" stroked="false">
                <v:path arrowok="t"/>
                <v:fill type="solid"/>
              </v:shape>
            </v:group>
            <v:group style="position:absolute;left:8072;top:8000;width:29;height:34" coordorigin="8072,8000" coordsize="29,34">
              <v:shape style="position:absolute;left:8072;top:8000;width:29;height:34" coordorigin="8072,8000" coordsize="29,34" path="m8088,8029l8073,8029,8076,8034,8081,8034,8083,8032,8084,8032,8086,8030,8088,8030,8088,8029xe" filled="true" fillcolor="#989898" stroked="false">
                <v:path arrowok="t"/>
                <v:fill type="solid"/>
              </v:shape>
              <v:shape style="position:absolute;left:8072;top:8000;width:29;height:34" coordorigin="8072,8000" coordsize="29,34" path="m8072,8027l8072,8029,8073,8029,8072,8027xe" filled="true" fillcolor="#989898" stroked="false">
                <v:path arrowok="t"/>
                <v:fill type="solid"/>
              </v:shape>
              <v:shape style="position:absolute;left:8072;top:8000;width:29;height:34" coordorigin="8072,8000" coordsize="29,34" path="m8089,8027l8083,8027,8081,8029,8089,8029,8089,8027xe" filled="true" fillcolor="#989898" stroked="false">
                <v:path arrowok="t"/>
                <v:fill type="solid"/>
              </v:shape>
              <v:shape style="position:absolute;left:8072;top:8000;width:29;height:34" coordorigin="8072,8000" coordsize="29,34" path="m8096,8021l8086,8021,8088,8022,8088,8024,8086,8026,8084,8026,8084,8027,8091,8027,8092,8026,8094,8024,8094,8022,8096,8022,8096,8021xe" filled="true" fillcolor="#989898" stroked="false">
                <v:path arrowok="t"/>
                <v:fill type="solid"/>
              </v:shape>
              <v:shape style="position:absolute;left:8072;top:8000;width:29;height:34" coordorigin="8072,8000" coordsize="29,34" path="m8092,8000l8088,8000,8094,8006,8096,8008,8096,8014,8094,8016,8092,8018,8092,8019,8089,8019,8089,8021,8097,8021,8097,8019,8099,8018,8099,8016,8100,8014,8100,8010,8099,8008,8099,8005,8097,8005,8097,8003,8096,8003,8096,8002,8094,8002,8092,8000xe" filled="true" fillcolor="#989898" stroked="false">
                <v:path arrowok="t"/>
                <v:fill type="solid"/>
              </v:shape>
            </v:group>
            <v:group style="position:absolute;left:8083;top:8040;width:8;height:8" coordorigin="8083,8040" coordsize="8,8">
              <v:shape style="position:absolute;left:8083;top:8040;width:8;height:8" coordorigin="8083,8040" coordsize="8,8" path="m8088,8040l8083,8043,8088,8048,8091,8043,8088,8040xe" filled="true" fillcolor="#989898" stroked="false">
                <v:path arrowok="t"/>
                <v:fill type="solid"/>
              </v:shape>
            </v:group>
            <v:group style="position:absolute;left:8097;top:8037;width:36;height:29" coordorigin="8097,8037" coordsize="36,29">
              <v:shape style="position:absolute;left:8097;top:8037;width:36;height:29" coordorigin="8097,8037" coordsize="36,29" path="m8129,8037l8100,8042,8097,8045,8108,8056,8102,8062,8105,8065,8112,8059,8118,8059,8104,8045,8123,8042,8132,8038,8129,8037xe" filled="true" fillcolor="#989898" stroked="false">
                <v:path arrowok="t"/>
                <v:fill type="solid"/>
              </v:shape>
              <v:shape style="position:absolute;left:8097;top:8037;width:36;height:29" coordorigin="8097,8037" coordsize="36,29" path="m8118,8059l8112,8059,8115,8062,8118,8059xe" filled="true" fillcolor="#989898" stroked="false">
                <v:path arrowok="t"/>
                <v:fill type="solid"/>
              </v:shape>
            </v:group>
            <v:group style="position:absolute;left:8104;top:8038;width:29;height:18" coordorigin="8104,8038" coordsize="29,18">
              <v:shape style="position:absolute;left:8104;top:8038;width:29;height:18" coordorigin="8104,8038" coordsize="29,18" path="m8104,8045l8115,8056,8118,8053,8112,8053,8104,8045xe" filled="true" fillcolor="#989898" stroked="false">
                <v:path arrowok="t"/>
                <v:fill type="solid"/>
              </v:shape>
              <v:shape style="position:absolute;left:8104;top:8038;width:29;height:18" coordorigin="8104,8038" coordsize="29,18" path="m8132,8038l8123,8042,8112,8053,8118,8053,8132,8038xe" filled="true" fillcolor="#989898" stroked="false">
                <v:path arrowok="t"/>
                <v:fill type="solid"/>
              </v:shape>
            </v:group>
            <v:group style="position:absolute;left:8131;top:8054;width:12;height:7" coordorigin="8131,8054" coordsize="12,7">
              <v:shape style="position:absolute;left:8131;top:8054;width:12;height:7" coordorigin="8131,8054" coordsize="12,7" path="m8135,8054l8134,8054,8131,8058,8132,8058,8134,8059,8137,8059,8139,8061,8142,8061,8137,8056,8135,8054xe" filled="true" fillcolor="#989898" stroked="false">
                <v:path arrowok="t"/>
                <v:fill type="solid"/>
              </v:shape>
            </v:group>
            <v:group style="position:absolute;left:8121;top:8056;width:31;height:29" coordorigin="8121,8056" coordsize="31,29">
              <v:shape style="position:absolute;left:8121;top:8056;width:31;height:29" coordorigin="8121,8056" coordsize="31,29" path="m8148,8056l8137,8056,8142,8061,8121,8081,8124,8084,8151,8058,8148,8056xe" filled="true" fillcolor="#989898" stroked="false">
                <v:path arrowok="t"/>
                <v:fill type="solid"/>
              </v:shape>
              <v:shape style="position:absolute;left:8443;top:7661;width:108;height:110" type="#_x0000_t75" stroked="false">
                <v:imagedata r:id="rId507" o:title=""/>
              </v:shape>
              <v:shape style="position:absolute;left:8413;top:8123;width:108;height:110" type="#_x0000_t75" stroked="false">
                <v:imagedata r:id="rId508" o:title=""/>
              </v:shape>
            </v:group>
            <v:group style="position:absolute;left:8272;top:8324;width:40;height:34" coordorigin="8272,8324" coordsize="40,34">
              <v:shape style="position:absolute;left:8272;top:8324;width:40;height:34" coordorigin="8272,8324" coordsize="40,34" path="m8280,8352l8272,8352,8277,8357,8277,8355,8279,8355,8279,8354,8280,8354,8280,8352xe" filled="true" fillcolor="#989898" stroked="false">
                <v:path arrowok="t"/>
                <v:fill type="solid"/>
              </v:shape>
              <v:shape style="position:absolute;left:8272;top:8324;width:40;height:34" coordorigin="8272,8324" coordsize="40,34" path="m8284,8351l8276,8351,8274,8352,8282,8352,8284,8351xe" filled="true" fillcolor="#989898" stroked="false">
                <v:path arrowok="t"/>
                <v:fill type="solid"/>
              </v:shape>
              <v:shape style="position:absolute;left:8272;top:8324;width:40;height:34" coordorigin="8272,8324" coordsize="40,34" path="m8287,8349l8277,8349,8277,8351,8285,8351,8287,8349xe" filled="true" fillcolor="#989898" stroked="false">
                <v:path arrowok="t"/>
                <v:fill type="solid"/>
              </v:shape>
              <v:shape style="position:absolute;left:8272;top:8324;width:40;height:34" coordorigin="8272,8324" coordsize="40,34" path="m8290,8347l8279,8347,8279,8349,8288,8349,8290,8347xe" filled="true" fillcolor="#989898" stroked="false">
                <v:path arrowok="t"/>
                <v:fill type="solid"/>
              </v:shape>
              <v:shape style="position:absolute;left:8272;top:8324;width:40;height:34" coordorigin="8272,8324" coordsize="40,34" path="m8293,8346l8282,8346,8282,8347,8292,8347,8293,8346xe" filled="true" fillcolor="#989898" stroked="false">
                <v:path arrowok="t"/>
                <v:fill type="solid"/>
              </v:shape>
              <v:shape style="position:absolute;left:8272;top:8324;width:40;height:34" coordorigin="8272,8324" coordsize="40,34" path="m8298,8344l8285,8344,8285,8346,8296,8346,8298,8344xe" filled="true" fillcolor="#989898" stroked="false">
                <v:path arrowok="t"/>
                <v:fill type="solid"/>
              </v:shape>
              <v:shape style="position:absolute;left:8272;top:8324;width:40;height:34" coordorigin="8272,8324" coordsize="40,34" path="m8304,8343l8288,8343,8288,8344,8304,8344,8304,8343xe" filled="true" fillcolor="#989898" stroked="false">
                <v:path arrowok="t"/>
                <v:fill type="solid"/>
              </v:shape>
              <v:shape style="position:absolute;left:8272;top:8324;width:40;height:34" coordorigin="8272,8324" coordsize="40,34" path="m8296,8324l8293,8327,8306,8340,8298,8340,8298,8341,8293,8341,8292,8343,8311,8343,8312,8340,8296,8324xe" filled="true" fillcolor="#989898" stroked="false">
                <v:path arrowok="t"/>
                <v:fill type="solid"/>
              </v:shape>
            </v:group>
            <v:group style="position:absolute;left:8295;top:8365;width:12;height:18" coordorigin="8295,8365" coordsize="12,18">
              <v:shape style="position:absolute;left:8295;top:8365;width:12;height:18" coordorigin="8295,8365" coordsize="12,18" path="m8298,8365l8296,8365,8296,8367,8295,8368,8295,8375,8296,8376,8296,8378,8298,8378,8298,8379,8300,8379,8300,8381,8303,8381,8303,8383,8306,8383,8301,8376,8300,8375,8300,8368,8301,8368,8298,8365xe" filled="true" fillcolor="#989898" stroked="false">
                <v:path arrowok="t"/>
                <v:fill type="solid"/>
              </v:shape>
            </v:group>
            <v:group style="position:absolute;left:8304;top:8362;width:13;height:12" coordorigin="8304,8362" coordsize="13,12">
              <v:shape style="position:absolute;left:8304;top:8362;width:13;height:12" coordorigin="8304,8362" coordsize="13,12" path="m8314,8368l8308,8368,8308,8370,8309,8370,8309,8371,8312,8371,8314,8373,8317,8373,8317,8371,8316,8370,8314,8368xe" filled="true" fillcolor="#989898" stroked="false">
                <v:path arrowok="t"/>
                <v:fill type="solid"/>
              </v:shape>
              <v:shape style="position:absolute;left:8304;top:8362;width:13;height:12" coordorigin="8304,8362" coordsize="13,12" path="m8304,8362l8304,8365,8306,8367,8306,8368,8312,8368,8311,8367,8304,8362xe" filled="true" fillcolor="#989898" stroked="false">
                <v:path arrowok="t"/>
                <v:fill type="solid"/>
              </v:shape>
            </v:group>
            <v:group style="position:absolute;left:8304;top:8349;width:20;height:18" coordorigin="8304,8349" coordsize="20,18">
              <v:shape style="position:absolute;left:8304;top:8349;width:20;height:18" coordorigin="8304,8349" coordsize="20,18" path="m8317,8349l8312,8349,8312,8351,8311,8351,8309,8352,8306,8355,8306,8357,8304,8357,8304,8362,8311,8367,8311,8365,8309,8365,8309,8359,8311,8359,8311,8357,8312,8355,8314,8355,8314,8354,8322,8354,8317,8349xe" filled="true" fillcolor="#989898" stroked="false">
                <v:path arrowok="t"/>
                <v:fill type="solid"/>
              </v:shape>
              <v:shape style="position:absolute;left:8304;top:8349;width:20;height:18" coordorigin="8304,8349" coordsize="20,18" path="m8322,8354l8323,8355,8322,8354xe" filled="true" fillcolor="#989898" stroked="false">
                <v:path arrowok="t"/>
                <v:fill type="solid"/>
              </v:shape>
            </v:group>
            <v:group style="position:absolute;left:8301;top:8349;width:29;height:34" coordorigin="8301,8349" coordsize="29,34">
              <v:shape style="position:absolute;left:8301;top:8349;width:29;height:34" coordorigin="8301,8349" coordsize="29,34" path="m8317,8378l8302,8378,8306,8383,8311,8383,8312,8381,8314,8381,8316,8379,8317,8379,8317,8378xe" filled="true" fillcolor="#989898" stroked="false">
                <v:path arrowok="t"/>
                <v:fill type="solid"/>
              </v:shape>
              <v:shape style="position:absolute;left:8301;top:8349;width:29;height:34" coordorigin="8301,8349" coordsize="29,34" path="m8301,8376l8301,8378,8302,8378,8301,8376xe" filled="true" fillcolor="#989898" stroked="false">
                <v:path arrowok="t"/>
                <v:fill type="solid"/>
              </v:shape>
              <v:shape style="position:absolute;left:8301;top:8349;width:29;height:34" coordorigin="8301,8349" coordsize="29,34" path="m8319,8376l8312,8376,8311,8378,8319,8378,8319,8376xe" filled="true" fillcolor="#989898" stroked="false">
                <v:path arrowok="t"/>
                <v:fill type="solid"/>
              </v:shape>
              <v:shape style="position:absolute;left:8301;top:8349;width:29;height:34" coordorigin="8301,8349" coordsize="29,34" path="m8325,8370l8316,8370,8317,8371,8317,8373,8316,8375,8314,8375,8314,8376,8320,8376,8322,8375,8323,8373,8323,8371,8325,8371,8325,8370xe" filled="true" fillcolor="#989898" stroked="false">
                <v:path arrowok="t"/>
                <v:fill type="solid"/>
              </v:shape>
              <v:shape style="position:absolute;left:8301;top:8349;width:29;height:34" coordorigin="8301,8349" coordsize="29,34" path="m8322,8349l8317,8349,8323,8355,8325,8357,8325,8363,8323,8365,8322,8367,8322,8368,8319,8368,8319,8370,8327,8370,8327,8368,8328,8367,8328,8365,8330,8363,8330,8359,8328,8357,8328,8354,8327,8354,8327,8352,8325,8352,8325,8351,8323,8351,8322,8349xe" filled="true" fillcolor="#989898" stroked="false">
                <v:path arrowok="t"/>
                <v:fill type="solid"/>
              </v:shape>
            </v:group>
            <v:group style="position:absolute;left:8312;top:8389;width:8;height:8" coordorigin="8312,8389" coordsize="8,8">
              <v:shape style="position:absolute;left:8312;top:8389;width:8;height:8" coordorigin="8312,8389" coordsize="8,8" path="m8317,8389l8312,8392,8317,8397,8320,8392,8317,8389xe" filled="true" fillcolor="#989898" stroked="false">
                <v:path arrowok="t"/>
                <v:fill type="solid"/>
              </v:shape>
            </v:group>
            <v:group style="position:absolute;left:8327;top:8386;width:36;height:29" coordorigin="8327,8386" coordsize="36,29">
              <v:shape style="position:absolute;left:8327;top:8386;width:36;height:29" coordorigin="8327,8386" coordsize="36,29" path="m8359,8386l8330,8391,8327,8394,8338,8405,8331,8411,8335,8414,8341,8408,8347,8408,8344,8405,8333,8394,8352,8391,8362,8387,8359,8386xe" filled="true" fillcolor="#989898" stroked="false">
                <v:path arrowok="t"/>
                <v:fill type="solid"/>
              </v:shape>
              <v:shape style="position:absolute;left:8327;top:8386;width:36;height:29" coordorigin="8327,8386" coordsize="36,29" path="m8347,8408l8341,8408,8344,8411,8347,8408xe" filled="true" fillcolor="#989898" stroked="false">
                <v:path arrowok="t"/>
                <v:fill type="solid"/>
              </v:shape>
            </v:group>
            <v:group style="position:absolute;left:8333;top:8387;width:29;height:18" coordorigin="8333,8387" coordsize="29,18">
              <v:shape style="position:absolute;left:8333;top:8387;width:29;height:18" coordorigin="8333,8387" coordsize="29,18" path="m8333,8394l8344,8405,8347,8402,8341,8402,8333,8394xe" filled="true" fillcolor="#989898" stroked="false">
                <v:path arrowok="t"/>
                <v:fill type="solid"/>
              </v:shape>
              <v:shape style="position:absolute;left:8333;top:8387;width:29;height:18" coordorigin="8333,8387" coordsize="29,18" path="m8362,8387l8352,8391,8341,8402,8347,8402,8362,8387xe" filled="true" fillcolor="#989898" stroked="false">
                <v:path arrowok="t"/>
                <v:fill type="solid"/>
              </v:shape>
            </v:group>
            <v:group style="position:absolute;left:8360;top:8403;width:12;height:7" coordorigin="8360,8403" coordsize="12,7">
              <v:shape style="position:absolute;left:8360;top:8403;width:12;height:7" coordorigin="8360,8403" coordsize="12,7" path="m8365,8403l8363,8403,8360,8406,8362,8406,8363,8408,8367,8408,8368,8410,8371,8410,8367,8405,8365,8403xe" filled="true" fillcolor="#989898" stroked="false">
                <v:path arrowok="t"/>
                <v:fill type="solid"/>
              </v:shape>
            </v:group>
            <v:group style="position:absolute;left:8351;top:8405;width:31;height:29" coordorigin="8351,8405" coordsize="31,29">
              <v:shape style="position:absolute;left:8351;top:8405;width:31;height:29" coordorigin="8351,8405" coordsize="31,29" path="m8378,8405l8367,8405,8371,8410,8351,8430,8354,8433,8381,8406,8378,8405xe" filled="true" fillcolor="#989898" stroked="false">
                <v:path arrowok="t"/>
                <v:fill type="solid"/>
              </v:shape>
            </v:group>
            <v:group style="position:absolute;left:6078;top:12896;width:40;height:34" coordorigin="6078,12896" coordsize="40,34">
              <v:shape style="position:absolute;left:6078;top:12896;width:40;height:34" coordorigin="6078,12896" coordsize="40,34" path="m6086,12924l6078,12924,6083,12929,6083,12928,6084,12928,6084,12926,6086,12926,6086,12924xe" filled="true" fillcolor="#989898" stroked="false">
                <v:path arrowok="t"/>
                <v:fill type="solid"/>
              </v:shape>
              <v:shape style="position:absolute;left:6078;top:12896;width:40;height:34" coordorigin="6078,12896" coordsize="40,34" path="m6089,12923l6081,12923,6080,12924,6088,12924,6089,12923xe" filled="true" fillcolor="#989898" stroked="false">
                <v:path arrowok="t"/>
                <v:fill type="solid"/>
              </v:shape>
              <v:shape style="position:absolute;left:6078;top:12896;width:40;height:34" coordorigin="6078,12896" coordsize="40,34" path="m6092,12921l6083,12921,6083,12923,6091,12923,6092,12921xe" filled="true" fillcolor="#989898" stroked="false">
                <v:path arrowok="t"/>
                <v:fill type="solid"/>
              </v:shape>
              <v:shape style="position:absolute;left:6078;top:12896;width:40;height:34" coordorigin="6078,12896" coordsize="40,34" path="m6096,12920l6084,12920,6084,12921,6094,12921,6096,12920xe" filled="true" fillcolor="#989898" stroked="false">
                <v:path arrowok="t"/>
                <v:fill type="solid"/>
              </v:shape>
              <v:shape style="position:absolute;left:6078;top:12896;width:40;height:34" coordorigin="6078,12896" coordsize="40,34" path="m6099,12918l6088,12918,6088,12920,6097,12920,6099,12918xe" filled="true" fillcolor="#989898" stroked="false">
                <v:path arrowok="t"/>
                <v:fill type="solid"/>
              </v:shape>
              <v:shape style="position:absolute;left:6078;top:12896;width:40;height:34" coordorigin="6078,12896" coordsize="40,34" path="m6104,12916l6091,12916,6091,12918,6102,12918,6104,12916xe" filled="true" fillcolor="#989898" stroked="false">
                <v:path arrowok="t"/>
                <v:fill type="solid"/>
              </v:shape>
              <v:shape style="position:absolute;left:6078;top:12896;width:40;height:34" coordorigin="6078,12896" coordsize="40,34" path="m6110,12915l6094,12915,6094,12916,6110,12916,6110,12915xe" filled="true" fillcolor="#989898" stroked="false">
                <v:path arrowok="t"/>
                <v:fill type="solid"/>
              </v:shape>
              <v:shape style="position:absolute;left:6078;top:12896;width:40;height:34" coordorigin="6078,12896" coordsize="40,34" path="m6102,12896l6099,12899,6112,12912,6104,12912,6104,12913,6099,12913,6097,12915,6116,12915,6118,12912,6102,12896xe" filled="true" fillcolor="#989898" stroked="false">
                <v:path arrowok="t"/>
                <v:fill type="solid"/>
              </v:shape>
            </v:group>
            <v:group style="position:absolute;left:6100;top:12916;width:40;height:34" coordorigin="6100,12916" coordsize="40,34">
              <v:shape style="position:absolute;left:6100;top:12916;width:40;height:34" coordorigin="6100,12916" coordsize="40,34" path="m6112,12943l6104,12943,6102,12945,6100,12945,6100,12947,6104,12950,6105,12948,6107,12948,6107,12947,6108,12947,6110,12945,6112,12943xe" filled="true" fillcolor="#989898" stroked="false">
                <v:path arrowok="t"/>
                <v:fill type="solid"/>
              </v:shape>
              <v:shape style="position:absolute;left:6100;top:12916;width:40;height:34" coordorigin="6100,12916" coordsize="40,34" path="m6115,12942l6105,12942,6105,12943,6113,12943,6115,12942xe" filled="true" fillcolor="#989898" stroked="false">
                <v:path arrowok="t"/>
                <v:fill type="solid"/>
              </v:shape>
              <v:shape style="position:absolute;left:6100;top:12916;width:40;height:34" coordorigin="6100,12916" coordsize="40,34" path="m6118,12940l6108,12940,6107,12942,6118,12942,6118,12940xe" filled="true" fillcolor="#989898" stroked="false">
                <v:path arrowok="t"/>
                <v:fill type="solid"/>
              </v:shape>
              <v:shape style="position:absolute;left:6100;top:12916;width:40;height:34" coordorigin="6100,12916" coordsize="40,34" path="m6123,12939l6112,12939,6110,12940,6121,12940,6123,12939xe" filled="true" fillcolor="#989898" stroked="false">
                <v:path arrowok="t"/>
                <v:fill type="solid"/>
              </v:shape>
              <v:shape style="position:absolute;left:6100;top:12916;width:40;height:34" coordorigin="6100,12916" coordsize="40,34" path="m6127,12937l6113,12937,6113,12939,6126,12939,6127,12937xe" filled="true" fillcolor="#989898" stroked="false">
                <v:path arrowok="t"/>
                <v:fill type="solid"/>
              </v:shape>
              <v:shape style="position:absolute;left:6100;top:12916;width:40;height:34" coordorigin="6100,12916" coordsize="40,34" path="m6123,12916l6119,12920,6132,12932,6129,12932,6129,12934,6123,12934,6121,12935,6118,12935,6116,12937,6135,12937,6137,12935,6140,12934,6123,12916xe" filled="true" fillcolor="#989898" stroked="false">
                <v:path arrowok="t"/>
                <v:fill type="solid"/>
              </v:shape>
            </v:group>
            <v:group style="position:absolute;left:6118;top:12961;width:8;height:8" coordorigin="6118,12961" coordsize="8,8">
              <v:shape style="position:absolute;left:6118;top:12961;width:8;height:8" coordorigin="6118,12961" coordsize="8,8" path="m6123,12961l6118,12964,6123,12969,6126,12964,6123,12961xe" filled="true" fillcolor="#989898" stroked="false">
                <v:path arrowok="t"/>
                <v:fill type="solid"/>
              </v:shape>
            </v:group>
            <v:group style="position:absolute;left:6131;top:12967;width:13;height:18" coordorigin="6131,12967" coordsize="13,18">
              <v:shape style="position:absolute;left:6131;top:12967;width:13;height:18" coordorigin="6131,12967" coordsize="13,18" path="m6134,12967l6132,12967,6132,12969,6131,12971,6131,12977,6132,12979,6132,12980,6134,12980,6134,12982,6135,12982,6135,12983,6139,12983,6139,12985,6143,12985,6135,12977,6135,12971,6137,12971,6134,12967xe" filled="true" fillcolor="#989898" stroked="false">
                <v:path arrowok="t"/>
                <v:fill type="solid"/>
              </v:shape>
            </v:group>
            <v:group style="position:absolute;left:6140;top:12964;width:13;height:12" coordorigin="6140,12964" coordsize="13,12">
              <v:shape style="position:absolute;left:6140;top:12964;width:13;height:12" coordorigin="6140,12964" coordsize="13,12" path="m6151,12972l6145,12972,6145,12974,6148,12974,6150,12975,6153,12975,6151,12972xe" filled="true" fillcolor="#989898" stroked="false">
                <v:path arrowok="t"/>
                <v:fill type="solid"/>
              </v:shape>
              <v:shape style="position:absolute;left:6140;top:12964;width:13;height:12" coordorigin="6140,12964" coordsize="13,12" path="m6140,12964l6140,12967,6142,12969,6142,12971,6143,12971,6143,12972,6150,12972,6148,12971,6147,12969,6140,12964xe" filled="true" fillcolor="#989898" stroked="false">
                <v:path arrowok="t"/>
                <v:fill type="solid"/>
              </v:shape>
            </v:group>
            <v:group style="position:absolute;left:6140;top:12951;width:18;height:18" coordorigin="6140,12951" coordsize="18,18">
              <v:shape style="position:absolute;left:6140;top:12951;width:18;height:18" coordorigin="6140,12951" coordsize="18,18" path="m6148,12958l6142,12958,6142,12959,6140,12961,6140,12964,6147,12969,6145,12967,6145,12961,6147,12961,6147,12959,6148,12959,6148,12958xe" filled="true" fillcolor="#989898" stroked="false">
                <v:path arrowok="t"/>
                <v:fill type="solid"/>
              </v:shape>
              <v:shape style="position:absolute;left:6140;top:12951;width:18;height:18" coordorigin="6140,12951" coordsize="18,18" path="m6153,12951l6148,12951,6148,12953,6147,12953,6145,12955,6143,12956,6143,12958,6150,12958,6150,12956,6158,12956,6153,12951xe" filled="true" fillcolor="#989898" stroked="false">
                <v:path arrowok="t"/>
                <v:fill type="solid"/>
              </v:shape>
            </v:group>
            <v:group style="position:absolute;left:6137;top:12951;width:29;height:34" coordorigin="6137,12951" coordsize="29,34">
              <v:shape style="position:absolute;left:6137;top:12951;width:29;height:34" coordorigin="6137,12951" coordsize="29,34" path="m6142,12980l6139,12980,6143,12985,6147,12985,6148,12983,6150,12983,6151,12982,6142,12982,6142,12980xe" filled="true" fillcolor="#989898" stroked="false">
                <v:path arrowok="t"/>
                <v:fill type="solid"/>
              </v:shape>
              <v:shape style="position:absolute;left:6137;top:12951;width:29;height:34" coordorigin="6137,12951" coordsize="29,34" path="m6153,12980l6143,12980,6142,12982,6153,12982,6153,12980xe" filled="true" fillcolor="#989898" stroked="false">
                <v:path arrowok="t"/>
                <v:fill type="solid"/>
              </v:shape>
              <v:shape style="position:absolute;left:6137;top:12951;width:29;height:34" coordorigin="6137,12951" coordsize="29,34" path="m6137,12979l6137,12980,6139,12980,6137,12979xe" filled="true" fillcolor="#989898" stroked="false">
                <v:path arrowok="t"/>
                <v:fill type="solid"/>
              </v:shape>
              <v:shape style="position:absolute;left:6137;top:12951;width:29;height:34" coordorigin="6137,12951" coordsize="29,34" path="m6155,12979l6148,12979,6147,12980,6155,12980,6155,12979xe" filled="true" fillcolor="#989898" stroked="false">
                <v:path arrowok="t"/>
                <v:fill type="solid"/>
              </v:shape>
              <v:shape style="position:absolute;left:6137;top:12951;width:29;height:34" coordorigin="6137,12951" coordsize="29,34" path="m6161,12972l6151,12972,6153,12975,6151,12977,6150,12977,6150,12979,6156,12979,6158,12977,6159,12975,6159,12974,6161,12974,6161,12972xe" filled="true" fillcolor="#989898" stroked="false">
                <v:path arrowok="t"/>
                <v:fill type="solid"/>
              </v:shape>
              <v:shape style="position:absolute;left:6137;top:12951;width:29;height:34" coordorigin="6137,12951" coordsize="29,34" path="m6158,12951l6153,12951,6161,12959,6161,12966,6159,12967,6158,12969,6158,12971,6155,12971,6155,12972,6163,12972,6163,12971,6164,12969,6164,12967,6166,12966,6166,12961,6164,12959,6164,12958,6163,12956,6163,12955,6161,12955,6161,12953,6159,12953,6158,12951xe" filled="true" fillcolor="#989898" stroked="false">
                <v:path arrowok="t"/>
                <v:fill type="solid"/>
              </v:shape>
            </v:group>
            <v:group style="position:absolute;left:6166;top:12975;width:12;height:7" coordorigin="6166,12975" coordsize="12,7">
              <v:shape style="position:absolute;left:6166;top:12975;width:12;height:7" coordorigin="6166,12975" coordsize="12,7" path="m6171,12975l6169,12975,6166,12979,6167,12979,6169,12980,6172,12980,6174,12982,6177,12982,6171,12975xe" filled="true" fillcolor="#989898" stroked="false">
                <v:path arrowok="t"/>
                <v:fill type="solid"/>
              </v:shape>
            </v:group>
            <v:group style="position:absolute;left:6156;top:12977;width:31;height:29" coordorigin="6156,12977" coordsize="31,29">
              <v:shape style="position:absolute;left:6156;top:12977;width:31;height:29" coordorigin="6156,12977" coordsize="31,29" path="m6183,12977l6172,12977,6177,12982,6156,13002,6159,13006,6186,12979,6183,12977xe" filled="true" fillcolor="#989898" stroked="false">
                <v:path arrowok="t"/>
                <v:fill type="solid"/>
              </v:shape>
              <v:shape style="position:absolute;left:6628;top:9823;width:108;height:110" type="#_x0000_t75" stroked="false">
                <v:imagedata r:id="rId509" o:title=""/>
              </v:shape>
              <v:shape style="position:absolute;left:9155;top:13404;width:108;height:110" type="#_x0000_t75" stroked="false">
                <v:imagedata r:id="rId510" o:title=""/>
              </v:shape>
              <v:shape style="position:absolute;left:8427;top:13621;width:108;height:110" type="#_x0000_t75" stroked="false">
                <v:imagedata r:id="rId511" o:title=""/>
              </v:shape>
              <v:shape style="position:absolute;left:8178;top:13375;width:108;height:112" type="#_x0000_t75" stroked="false">
                <v:imagedata r:id="rId512" o:title=""/>
              </v:shape>
              <v:shape style="position:absolute;left:7933;top:12620;width:113;height:105" type="#_x0000_t75" stroked="false">
                <v:imagedata r:id="rId513" o:title=""/>
              </v:shape>
              <v:shape style="position:absolute;left:7786;top:11802;width:108;height:110" type="#_x0000_t75" stroked="false">
                <v:imagedata r:id="rId514" o:title=""/>
              </v:shape>
              <v:shape style="position:absolute;left:7721;top:11009;width:108;height:110" type="#_x0000_t75" stroked="false">
                <v:imagedata r:id="rId515" o:title=""/>
              </v:shape>
              <v:shape style="position:absolute;left:8706;top:12335;width:108;height:112" type="#_x0000_t75" stroked="false">
                <v:imagedata r:id="rId516" o:title=""/>
              </v:shape>
              <v:shape style="position:absolute;left:8121;top:12972;width:108;height:112" type="#_x0000_t75" stroked="false">
                <v:imagedata r:id="rId517" o:title=""/>
              </v:shape>
              <v:shape style="position:absolute;left:7922;top:12314;width:108;height:110" type="#_x0000_t75" stroked="false">
                <v:imagedata r:id="rId518" o:title=""/>
              </v:shape>
              <v:shape style="position:absolute;left:14089;top:7770;width:108;height:110" type="#_x0000_t75" stroked="false">
                <v:imagedata r:id="rId519" o:title=""/>
              </v:shape>
            </v:group>
            <v:group style="position:absolute;left:17782;top:14365;width:40;height:34" coordorigin="17782,14365" coordsize="40,34">
              <v:shape style="position:absolute;left:17782;top:14365;width:40;height:34" coordorigin="17782,14365" coordsize="40,34" path="m17790,14394l17782,14394,17786,14398,17786,14397,17788,14397,17788,14395,17790,14395,17790,14394xe" filled="true" fillcolor="#989898" stroked="false">
                <v:path arrowok="t"/>
                <v:fill type="solid"/>
              </v:shape>
              <v:shape style="position:absolute;left:17782;top:14365;width:40;height:34" coordorigin="17782,14365" coordsize="40,34" path="m17793,14392l17785,14392,17783,14394,17791,14394,17793,14392xe" filled="true" fillcolor="#989898" stroked="false">
                <v:path arrowok="t"/>
                <v:fill type="solid"/>
              </v:shape>
              <v:shape style="position:absolute;left:17782;top:14365;width:40;height:34" coordorigin="17782,14365" coordsize="40,34" path="m17796,14390l17786,14390,17786,14392,17794,14392,17796,14390xe" filled="true" fillcolor="#989898" stroked="false">
                <v:path arrowok="t"/>
                <v:fill type="solid"/>
              </v:shape>
              <v:shape style="position:absolute;left:17782;top:14365;width:40;height:34" coordorigin="17782,14365" coordsize="40,34" path="m17799,14389l17788,14389,17788,14390,17798,14390,17799,14389xe" filled="true" fillcolor="#989898" stroked="false">
                <v:path arrowok="t"/>
                <v:fill type="solid"/>
              </v:shape>
              <v:shape style="position:absolute;left:17782;top:14365;width:40;height:34" coordorigin="17782,14365" coordsize="40,34" path="m17802,14387l17791,14387,17791,14389,17801,14389,17802,14387xe" filled="true" fillcolor="#989898" stroked="false">
                <v:path arrowok="t"/>
                <v:fill type="solid"/>
              </v:shape>
              <v:shape style="position:absolute;left:17782;top:14365;width:40;height:34" coordorigin="17782,14365" coordsize="40,34" path="m17807,14386l17794,14386,17794,14387,17806,14387,17807,14386xe" filled="true" fillcolor="#989898" stroked="false">
                <v:path arrowok="t"/>
                <v:fill type="solid"/>
              </v:shape>
              <v:shape style="position:absolute;left:17782;top:14365;width:40;height:34" coordorigin="17782,14365" coordsize="40,34" path="m17814,14384l17798,14384,17798,14386,17814,14386,17814,14384xe" filled="true" fillcolor="#989898" stroked="false">
                <v:path arrowok="t"/>
                <v:fill type="solid"/>
              </v:shape>
              <v:shape style="position:absolute;left:17782;top:14365;width:40;height:34" coordorigin="17782,14365" coordsize="40,34" path="m17806,14365l17802,14368,17815,14381,17807,14381,17807,14382,17802,14382,17801,14384,17820,14384,17821,14381,17806,14365xe" filled="true" fillcolor="#989898" stroked="false">
                <v:path arrowok="t"/>
                <v:fill type="solid"/>
              </v:shape>
            </v:group>
            <v:group style="position:absolute;left:17804;top:14408;width:24;height:18" coordorigin="17804,14408" coordsize="24,18">
              <v:shape style="position:absolute;left:17804;top:14408;width:24;height:18" coordorigin="17804,14408" coordsize="24,18" path="m17820,14424l17813,14424,17815,14426,17820,14426,17820,14424xe" filled="true" fillcolor="#989898" stroked="false">
                <v:path arrowok="t"/>
                <v:fill type="solid"/>
              </v:shape>
              <v:shape style="position:absolute;left:17804;top:14408;width:24;height:18" coordorigin="17804,14408" coordsize="24,18" path="m17823,14422l17810,14422,17810,14424,17823,14424,17823,14422xe" filled="true" fillcolor="#989898" stroked="false">
                <v:path arrowok="t"/>
                <v:fill type="solid"/>
              </v:shape>
              <v:shape style="position:absolute;left:17804;top:14408;width:24;height:18" coordorigin="17804,14408" coordsize="24,18" path="m17823,14410l17823,14411,17825,14413,17823,14414,17823,14416,17821,14418,17821,14419,17820,14419,17820,14421,17809,14421,17809,14422,17825,14422,17826,14421,17826,14419,17828,14418,17828,14414,17823,14410xe" filled="true" fillcolor="#989898" stroked="false">
                <v:path arrowok="t"/>
                <v:fill type="solid"/>
              </v:shape>
              <v:shape style="position:absolute;left:17804;top:14408;width:24;height:18" coordorigin="17804,14408" coordsize="24,18" path="m17812,14419l17807,14419,17807,14421,17813,14421,17812,14419xe" filled="true" fillcolor="#989898" stroked="false">
                <v:path arrowok="t"/>
                <v:fill type="solid"/>
              </v:shape>
              <v:shape style="position:absolute;left:17804;top:14408;width:24;height:18" coordorigin="17804,14408" coordsize="24,18" path="m17804,14413l17804,14416,17806,14416,17806,14419,17810,14419,17804,14413xe" filled="true" fillcolor="#989898" stroked="false">
                <v:path arrowok="t"/>
                <v:fill type="solid"/>
              </v:shape>
              <v:shape style="position:absolute;left:17804;top:14408;width:24;height:18" coordorigin="17804,14408" coordsize="24,18" path="m17821,14408l17823,14410,17821,14408xe" filled="true" fillcolor="#989898" stroked="false">
                <v:path arrowok="t"/>
                <v:fill type="solid"/>
              </v:shape>
            </v:group>
            <v:group style="position:absolute;left:17825;top:14397;width:15;height:15" coordorigin="17825,14397" coordsize="15,15">
              <v:shape style="position:absolute;left:17825;top:14397;width:15;height:15" coordorigin="17825,14397" coordsize="15,15" path="m17833,14397l17834,14398,17834,14403,17831,14406,17826,14406,17829,14411,17833,14411,17833,14410,17836,14410,17836,14408,17837,14406,17837,14405,17839,14405,17839,14403,17833,14397xe" filled="true" fillcolor="#989898" stroked="false">
                <v:path arrowok="t"/>
                <v:fill type="solid"/>
              </v:shape>
              <v:shape style="position:absolute;left:17825;top:14397;width:15;height:15" coordorigin="17825,14397" coordsize="15,15" path="m17825,14405l17825,14406,17826,14406,17825,14405xe" filled="true" fillcolor="#989898" stroked="false">
                <v:path arrowok="t"/>
                <v:fill type="solid"/>
              </v:shape>
            </v:group>
            <v:group style="position:absolute;left:17804;top:14390;width:36;height:29" coordorigin="17804,14390" coordsize="36,29">
              <v:shape style="position:absolute;left:17804;top:14390;width:36;height:29" coordorigin="17804,14390" coordsize="36,29" path="m17818,14402l17810,14402,17809,14403,17807,14405,17806,14406,17806,14408,17804,14408,17804,14413,17810,14419,17810,14416,17809,14416,17809,14410,17810,14410,17810,14408,17812,14406,17813,14406,17813,14405,17823,14405,17823,14403,17820,14403,17818,14402xe" filled="true" fillcolor="#989898" stroked="false">
                <v:path arrowok="t"/>
                <v:fill type="solid"/>
              </v:shape>
              <v:shape style="position:absolute;left:17804;top:14390;width:36;height:29" coordorigin="17804,14390" coordsize="36,29" path="m17825,14405l17818,14405,17818,14406,17820,14406,17821,14408,17828,14414,17828,14411,17826,14410,17828,14410,17825,14405xe" filled="true" fillcolor="#989898" stroked="false">
                <v:path arrowok="t"/>
                <v:fill type="solid"/>
              </v:shape>
              <v:shape style="position:absolute;left:17804;top:14390;width:36;height:29" coordorigin="17804,14390" coordsize="36,29" path="m17828,14410l17828,14410,17829,14411,17828,14410xe" filled="true" fillcolor="#989898" stroked="false">
                <v:path arrowok="t"/>
                <v:fill type="solid"/>
              </v:shape>
              <v:shape style="position:absolute;left:17804;top:14390;width:36;height:29" coordorigin="17804,14390" coordsize="36,29" path="m17825,14395l17818,14395,17818,14402,17820,14402,17820,14403,17823,14403,17823,14397,17825,14397,17825,14395xe" filled="true" fillcolor="#989898" stroked="false">
                <v:path arrowok="t"/>
                <v:fill type="solid"/>
              </v:shape>
              <v:shape style="position:absolute;left:17804;top:14390;width:36;height:29" coordorigin="17804,14390" coordsize="36,29" path="m17837,14395l17831,14395,17839,14403,17839,14398,17837,14398,17837,14395xe" filled="true" fillcolor="#989898" stroked="false">
                <v:path arrowok="t"/>
                <v:fill type="solid"/>
              </v:shape>
              <v:shape style="position:absolute;left:17804;top:14390;width:36;height:29" coordorigin="17804,14390" coordsize="36,29" path="m17836,14394l17820,14394,17820,14395,17836,14395,17836,14394xe" filled="true" fillcolor="#989898" stroked="false">
                <v:path arrowok="t"/>
                <v:fill type="solid"/>
              </v:shape>
              <v:shape style="position:absolute;left:17804;top:14390;width:36;height:29" coordorigin="17804,14390" coordsize="36,29" path="m17834,14392l17821,14392,17821,14394,17834,14394,17834,14392xe" filled="true" fillcolor="#989898" stroked="false">
                <v:path arrowok="t"/>
                <v:fill type="solid"/>
              </v:shape>
              <v:shape style="position:absolute;left:17804;top:14390;width:36;height:29" coordorigin="17804,14390" coordsize="36,29" path="m17831,14390l17823,14390,17823,14392,17833,14392,17831,14390xe" filled="true" fillcolor="#989898" stroked="false">
                <v:path arrowok="t"/>
                <v:fill type="solid"/>
              </v:shape>
            </v:group>
            <v:group style="position:absolute;left:17821;top:14430;width:8;height:8" coordorigin="17821,14430" coordsize="8,8">
              <v:shape style="position:absolute;left:17821;top:14430;width:8;height:8" coordorigin="17821,14430" coordsize="8,8" path="m17826,14430l17821,14433,17826,14438,17829,14433,17826,14430xe" filled="true" fillcolor="#989898" stroked="false">
                <v:path arrowok="t"/>
                <v:fill type="solid"/>
              </v:shape>
            </v:group>
            <v:group style="position:absolute;left:17834;top:14416;width:40;height:34" coordorigin="17834,14416" coordsize="40,34">
              <v:shape style="position:absolute;left:17834;top:14416;width:40;height:34" coordorigin="17834,14416" coordsize="40,34" path="m17845,14443l17837,14443,17834,14446,17837,14449,17839,14449,17839,14448,17841,14448,17841,14446,17842,14446,17844,14445,17845,14445,17845,14443xe" filled="true" fillcolor="#989898" stroked="false">
                <v:path arrowok="t"/>
                <v:fill type="solid"/>
              </v:shape>
              <v:shape style="position:absolute;left:17834;top:14416;width:40;height:34" coordorigin="17834,14416" coordsize="40,34" path="m17849,14441l17839,14441,17839,14443,17849,14443,17849,14441xe" filled="true" fillcolor="#989898" stroked="false">
                <v:path arrowok="t"/>
                <v:fill type="solid"/>
              </v:shape>
              <v:shape style="position:absolute;left:17834;top:14416;width:40;height:34" coordorigin="17834,14416" coordsize="40,34" path="m17852,14440l17842,14440,17842,14441,17852,14441,17852,14440xe" filled="true" fillcolor="#989898" stroked="false">
                <v:path arrowok="t"/>
                <v:fill type="solid"/>
              </v:shape>
              <v:shape style="position:absolute;left:17834;top:14416;width:40;height:34" coordorigin="17834,14416" coordsize="40,34" path="m17857,14438l17845,14438,17844,14440,17857,14440,17857,14438xe" filled="true" fillcolor="#989898" stroked="false">
                <v:path arrowok="t"/>
                <v:fill type="solid"/>
              </v:shape>
              <v:shape style="position:absolute;left:17834;top:14416;width:40;height:34" coordorigin="17834,14416" coordsize="40,34" path="m17863,14437l17847,14437,17847,14438,17861,14438,17863,14437xe" filled="true" fillcolor="#989898" stroked="false">
                <v:path arrowok="t"/>
                <v:fill type="solid"/>
              </v:shape>
              <v:shape style="position:absolute;left:17834;top:14416;width:40;height:34" coordorigin="17834,14416" coordsize="40,34" path="m17857,14416l17853,14419,17866,14432,17864,14432,17863,14433,17857,14433,17857,14435,17852,14435,17850,14437,17871,14437,17874,14433,17857,14416xe" filled="true" fillcolor="#989898" stroked="false">
                <v:path arrowok="t"/>
                <v:fill type="solid"/>
              </v:shape>
            </v:group>
            <v:group style="position:absolute;left:17850;top:14448;width:40;height:32" coordorigin="17850,14448" coordsize="40,32">
              <v:shape style="position:absolute;left:17850;top:14448;width:40;height:32" coordorigin="17850,14448" coordsize="40,32" path="m17888,14457l17882,14457,17882,14459,17855,14459,17853,14461,17852,14461,17850,14462,17868,14480,17871,14477,17858,14464,17882,14464,17884,14462,17885,14462,17887,14461,17888,14459,17888,14457xe" filled="true" fillcolor="#989898" stroked="false">
                <v:path arrowok="t"/>
                <v:fill type="solid"/>
              </v:shape>
              <v:shape style="position:absolute;left:17850;top:14448;width:40;height:32" coordorigin="17850,14448" coordsize="40,32" path="m17885,14449l17885,14456,17884,14456,17884,14457,17890,14457,17890,14454,17885,14449xe" filled="true" fillcolor="#989898" stroked="false">
                <v:path arrowok="t"/>
                <v:fill type="solid"/>
              </v:shape>
              <v:shape style="position:absolute;left:17850;top:14448;width:40;height:32" coordorigin="17850,14448" coordsize="40,32" path="m17884,14448l17885,14449,17884,14448xe" filled="true" fillcolor="#989898" stroked="false">
                <v:path arrowok="t"/>
                <v:fill type="solid"/>
              </v:shape>
            </v:group>
            <v:group style="position:absolute;left:17869;top:14440;width:21;height:15" coordorigin="17869,14440" coordsize="21,15">
              <v:shape style="position:absolute;left:17869;top:14440;width:21;height:15" coordorigin="17869,14440" coordsize="21,15" path="m17887,14445l17880,14445,17880,14446,17882,14446,17890,14454,17890,14449,17888,14449,17888,14448,17887,14446,17887,14445xe" filled="true" fillcolor="#989898" stroked="false">
                <v:path arrowok="t"/>
                <v:fill type="solid"/>
              </v:shape>
              <v:shape style="position:absolute;left:17869;top:14440;width:21;height:15" coordorigin="17869,14440" coordsize="21,15" path="m17885,14443l17869,14443,17872,14448,17874,14446,17876,14446,17876,14445,17885,14445,17885,14443xe" filled="true" fillcolor="#989898" stroked="false">
                <v:path arrowok="t"/>
                <v:fill type="solid"/>
              </v:shape>
              <v:shape style="position:absolute;left:17869;top:14440;width:21;height:15" coordorigin="17869,14440" coordsize="21,15" path="m17882,14441l17872,14441,17871,14443,17884,14443,17882,14441xe" filled="true" fillcolor="#989898" stroked="false">
                <v:path arrowok="t"/>
                <v:fill type="solid"/>
              </v:shape>
              <v:shape style="position:absolute;left:17869;top:14440;width:21;height:15" coordorigin="17869,14440" coordsize="21,15" path="m17879,14440l17876,14440,17876,14441,17879,14441,17879,14440xe" filled="true" fillcolor="#989898" stroked="false">
                <v:path arrowok="t"/>
                <v:fill type="solid"/>
              </v:shape>
              <v:shape style="position:absolute;left:17941;top:14024;width:110;height:112" type="#_x0000_t75" stroked="false">
                <v:imagedata r:id="rId520" o:title=""/>
              </v:shape>
              <v:shape style="position:absolute;left:18129;top:12728;width:108;height:115" type="#_x0000_t75" stroked="false">
                <v:imagedata r:id="rId521" o:title=""/>
              </v:shape>
              <v:shape style="position:absolute;left:17794;top:13465;width:108;height:115" type="#_x0000_t75" stroked="false">
                <v:imagedata r:id="rId522" o:title=""/>
              </v:shape>
              <v:shape style="position:absolute;left:17342;top:14065;width:112;height:110" type="#_x0000_t75" stroked="false">
                <v:imagedata r:id="rId523" o:title=""/>
              </v:shape>
              <v:shape style="position:absolute;left:16599;top:13836;width:108;height:115" type="#_x0000_t75" stroked="false">
                <v:imagedata r:id="rId524" o:title=""/>
              </v:shape>
              <v:shape style="position:absolute;left:17143;top:13256;width:108;height:110" type="#_x0000_t75" stroked="false">
                <v:imagedata r:id="rId525" o:title=""/>
              </v:shape>
              <v:shape style="position:absolute;left:17718;top:12693;width:108;height:112" type="#_x0000_t75" stroked="false">
                <v:imagedata r:id="rId526" o:title=""/>
              </v:shape>
            </v:group>
            <v:group style="position:absolute;left:18239;top:12147;width:40;height:34" coordorigin="18239,12147" coordsize="40,34">
              <v:shape style="position:absolute;left:18239;top:12147;width:40;height:34" coordorigin="18239,12147" coordsize="40,34" path="m18247,12175l18239,12175,18244,12180,18244,12179,18245,12179,18245,12177,18247,12177,18247,12175xe" filled="true" fillcolor="#989898" stroked="false">
                <v:path arrowok="t"/>
                <v:fill type="solid"/>
              </v:shape>
              <v:shape style="position:absolute;left:18239;top:12147;width:40;height:34" coordorigin="18239,12147" coordsize="40,34" path="m18250,12174l18242,12174,18241,12175,18249,12175,18250,12174xe" filled="true" fillcolor="#989898" stroked="false">
                <v:path arrowok="t"/>
                <v:fill type="solid"/>
              </v:shape>
              <v:shape style="position:absolute;left:18239;top:12147;width:40;height:34" coordorigin="18239,12147" coordsize="40,34" path="m18253,12172l18244,12172,18244,12174,18252,12174,18253,12172xe" filled="true" fillcolor="#989898" stroked="false">
                <v:path arrowok="t"/>
                <v:fill type="solid"/>
              </v:shape>
              <v:shape style="position:absolute;left:18239;top:12147;width:40;height:34" coordorigin="18239,12147" coordsize="40,34" path="m18257,12171l18245,12171,18245,12172,18255,12172,18257,12171xe" filled="true" fillcolor="#989898" stroked="false">
                <v:path arrowok="t"/>
                <v:fill type="solid"/>
              </v:shape>
              <v:shape style="position:absolute;left:18239;top:12147;width:40;height:34" coordorigin="18239,12147" coordsize="40,34" path="m18260,12169l18249,12169,18249,12171,18258,12171,18260,12169xe" filled="true" fillcolor="#989898" stroked="false">
                <v:path arrowok="t"/>
                <v:fill type="solid"/>
              </v:shape>
              <v:shape style="position:absolute;left:18239;top:12147;width:40;height:34" coordorigin="18239,12147" coordsize="40,34" path="m18264,12167l18252,12167,18252,12169,18263,12169,18264,12167xe" filled="true" fillcolor="#989898" stroked="false">
                <v:path arrowok="t"/>
                <v:fill type="solid"/>
              </v:shape>
              <v:shape style="position:absolute;left:18239;top:12147;width:40;height:34" coordorigin="18239,12147" coordsize="40,34" path="m18271,12166l18255,12166,18255,12167,18271,12167,18271,12166xe" filled="true" fillcolor="#989898" stroked="false">
                <v:path arrowok="t"/>
                <v:fill type="solid"/>
              </v:shape>
              <v:shape style="position:absolute;left:18239;top:12147;width:40;height:34" coordorigin="18239,12147" coordsize="40,34" path="m18263,12147l18260,12150,18272,12163,18264,12163,18264,12164,18260,12164,18258,12166,18277,12166,18279,12163,18263,12147xe" filled="true" fillcolor="#989898" stroked="false">
                <v:path arrowok="t"/>
                <v:fill type="solid"/>
              </v:shape>
            </v:group>
            <v:group style="position:absolute;left:18261;top:12190;width:24;height:18" coordorigin="18261,12190" coordsize="24,18">
              <v:shape style="position:absolute;left:18261;top:12190;width:24;height:18" coordorigin="18261,12190" coordsize="24,18" path="m18277,12206l18271,12206,18272,12207,18277,12207,18277,12206xe" filled="true" fillcolor="#989898" stroked="false">
                <v:path arrowok="t"/>
                <v:fill type="solid"/>
              </v:shape>
              <v:shape style="position:absolute;left:18261;top:12190;width:24;height:18" coordorigin="18261,12190" coordsize="24,18" path="m18280,12204l18268,12204,18268,12206,18280,12206,18280,12204xe" filled="true" fillcolor="#989898" stroked="false">
                <v:path arrowok="t"/>
                <v:fill type="solid"/>
              </v:shape>
              <v:shape style="position:absolute;left:18261;top:12190;width:24;height:18" coordorigin="18261,12190" coordsize="24,18" path="m18279,12190l18280,12191,18280,12193,18282,12194,18280,12196,18280,12198,18279,12199,18279,12201,18277,12201,18277,12202,18266,12202,18266,12204,18282,12204,18284,12202,18284,12201,18285,12199,18285,12196,18279,12190xe" filled="true" fillcolor="#989898" stroked="false">
                <v:path arrowok="t"/>
                <v:fill type="solid"/>
              </v:shape>
              <v:shape style="position:absolute;left:18261;top:12190;width:24;height:18" coordorigin="18261,12190" coordsize="24,18" path="m18269,12201l18264,12201,18264,12202,18271,12202,18269,12201xe" filled="true" fillcolor="#989898" stroked="false">
                <v:path arrowok="t"/>
                <v:fill type="solid"/>
              </v:shape>
              <v:shape style="position:absolute;left:18261;top:12190;width:24;height:18" coordorigin="18261,12190" coordsize="24,18" path="m18261,12194l18261,12198,18263,12198,18263,12201,18268,12201,18261,12194xe" filled="true" fillcolor="#989898" stroked="false">
                <v:path arrowok="t"/>
                <v:fill type="solid"/>
              </v:shape>
            </v:group>
            <v:group style="position:absolute;left:18282;top:12179;width:15;height:15" coordorigin="18282,12179" coordsize="15,15">
              <v:shape style="position:absolute;left:18282;top:12179;width:15;height:15" coordorigin="18282,12179" coordsize="15,15" path="m18290,12179l18292,12180,18292,12185,18290,12186,18288,12188,18283,12188,18287,12193,18290,12193,18290,12191,18293,12191,18293,12190,18295,12188,18295,12186,18296,12186,18296,12185,18290,12179xe" filled="true" fillcolor="#989898" stroked="false">
                <v:path arrowok="t"/>
                <v:fill type="solid"/>
              </v:shape>
              <v:shape style="position:absolute;left:18282;top:12179;width:15;height:15" coordorigin="18282,12179" coordsize="15,15" path="m18282,12186l18282,12188,18283,12188,18282,12186xe" filled="true" fillcolor="#989898" stroked="false">
                <v:path arrowok="t"/>
                <v:fill type="solid"/>
              </v:shape>
            </v:group>
            <v:group style="position:absolute;left:18261;top:12172;width:36;height:29" coordorigin="18261,12172" coordsize="36,29">
              <v:shape style="position:absolute;left:18261;top:12172;width:36;height:29" coordorigin="18261,12172" coordsize="36,29" path="m18276,12183l18268,12183,18263,12188,18263,12190,18261,12190,18261,12194,18268,12201,18268,12198,18266,12198,18266,12191,18268,12191,18268,12190,18269,12188,18271,12188,18271,12186,18280,12186,18280,12185,18277,12185,18276,12183xe" filled="true" fillcolor="#989898" stroked="false">
                <v:path arrowok="t"/>
                <v:fill type="solid"/>
              </v:shape>
              <v:shape style="position:absolute;left:18261;top:12172;width:36;height:29" coordorigin="18261,12172" coordsize="36,29" path="m18282,12186l18276,12186,18276,12188,18277,12188,18285,12196,18285,12193,18284,12191,18286,12191,18282,12186xe" filled="true" fillcolor="#989898" stroked="false">
                <v:path arrowok="t"/>
                <v:fill type="solid"/>
              </v:shape>
              <v:shape style="position:absolute;left:18261;top:12172;width:36;height:29" coordorigin="18261,12172" coordsize="36,29" path="m18286,12191l18285,12191,18287,12193,18286,12191xe" filled="true" fillcolor="#989898" stroked="false">
                <v:path arrowok="t"/>
                <v:fill type="solid"/>
              </v:shape>
              <v:shape style="position:absolute;left:18261;top:12172;width:36;height:29" coordorigin="18261,12172" coordsize="36,29" path="m18282,12177l18276,12177,18276,12183,18277,12183,18277,12185,18280,12185,18280,12179,18282,12179,18282,12177xe" filled="true" fillcolor="#989898" stroked="false">
                <v:path arrowok="t"/>
                <v:fill type="solid"/>
              </v:shape>
              <v:shape style="position:absolute;left:18261;top:12172;width:36;height:29" coordorigin="18261,12172" coordsize="36,29" path="m18295,12177l18288,12177,18290,12179,18296,12185,18296,12180,18295,12180,18295,12177xe" filled="true" fillcolor="#989898" stroked="false">
                <v:path arrowok="t"/>
                <v:fill type="solid"/>
              </v:shape>
              <v:shape style="position:absolute;left:18261;top:12172;width:36;height:29" coordorigin="18261,12172" coordsize="36,29" path="m18293,12175l18277,12175,18277,12177,18293,12177,18293,12175xe" filled="true" fillcolor="#989898" stroked="false">
                <v:path arrowok="t"/>
                <v:fill type="solid"/>
              </v:shape>
              <v:shape style="position:absolute;left:18261;top:12172;width:36;height:29" coordorigin="18261,12172" coordsize="36,29" path="m18292,12174l18279,12174,18279,12175,18292,12175,18292,12174xe" filled="true" fillcolor="#989898" stroked="false">
                <v:path arrowok="t"/>
                <v:fill type="solid"/>
              </v:shape>
              <v:shape style="position:absolute;left:18261;top:12172;width:36;height:29" coordorigin="18261,12172" coordsize="36,29" path="m18288,12172l18280,12172,18280,12174,18290,12174,18288,12172xe" filled="true" fillcolor="#989898" stroked="false">
                <v:path arrowok="t"/>
                <v:fill type="solid"/>
              </v:shape>
            </v:group>
            <v:group style="position:absolute;left:18279;top:12212;width:8;height:8" coordorigin="18279,12212" coordsize="8,8">
              <v:shape style="position:absolute;left:18279;top:12212;width:8;height:8" coordorigin="18279,12212" coordsize="8,8" path="m18284,12212l18279,12215,18284,12220,18287,12215,18284,12212xe" filled="true" fillcolor="#989898" stroked="false">
                <v:path arrowok="t"/>
                <v:fill type="solid"/>
              </v:shape>
            </v:group>
            <v:group style="position:absolute;left:18292;top:12198;width:40;height:34" coordorigin="18292,12198" coordsize="40,34">
              <v:shape style="position:absolute;left:18292;top:12198;width:40;height:34" coordorigin="18292,12198" coordsize="40,34" path="m18303,12225l18295,12225,18292,12228,18295,12231,18296,12231,18296,12230,18298,12230,18298,12228,18300,12228,18301,12226,18303,12226,18303,12225xe" filled="true" fillcolor="#989898" stroked="false">
                <v:path arrowok="t"/>
                <v:fill type="solid"/>
              </v:shape>
              <v:shape style="position:absolute;left:18292;top:12198;width:40;height:34" coordorigin="18292,12198" coordsize="40,34" path="m18306,12223l18296,12223,18296,12225,18306,12225,18306,12223xe" filled="true" fillcolor="#989898" stroked="false">
                <v:path arrowok="t"/>
                <v:fill type="solid"/>
              </v:shape>
              <v:shape style="position:absolute;left:18292;top:12198;width:40;height:34" coordorigin="18292,12198" coordsize="40,34" path="m18309,12222l18300,12222,18300,12223,18309,12223,18309,12222xe" filled="true" fillcolor="#989898" stroked="false">
                <v:path arrowok="t"/>
                <v:fill type="solid"/>
              </v:shape>
              <v:shape style="position:absolute;left:18292;top:12198;width:40;height:34" coordorigin="18292,12198" coordsize="40,34" path="m18314,12220l18303,12220,18301,12222,18314,12222,18314,12220xe" filled="true" fillcolor="#989898" stroked="false">
                <v:path arrowok="t"/>
                <v:fill type="solid"/>
              </v:shape>
              <v:shape style="position:absolute;left:18292;top:12198;width:40;height:34" coordorigin="18292,12198" coordsize="40,34" path="m18320,12218l18304,12218,18304,12220,18319,12220,18320,12218xe" filled="true" fillcolor="#989898" stroked="false">
                <v:path arrowok="t"/>
                <v:fill type="solid"/>
              </v:shape>
              <v:shape style="position:absolute;left:18292;top:12198;width:40;height:34" coordorigin="18292,12198" coordsize="40,34" path="m18314,12198l18311,12201,18323,12214,18322,12214,18320,12215,18314,12215,18314,12217,18309,12217,18308,12218,18328,12218,18331,12215,18314,12198xe" filled="true" fillcolor="#989898" stroked="false">
                <v:path arrowok="t"/>
                <v:fill type="solid"/>
              </v:shape>
            </v:group>
            <v:group style="position:absolute;left:18314;top:12228;width:36;height:31" coordorigin="18314,12228" coordsize="36,31">
              <v:shape style="position:absolute;left:18314;top:12228;width:36;height:31" coordorigin="18314,12228" coordsize="36,31" path="m18346,12228l18315,12234,18314,12237,18325,12249,18319,12255,18322,12258,18328,12252,18335,12252,18331,12249,18319,12237,18339,12233,18349,12231,18346,12228xe" filled="true" fillcolor="#989898" stroked="false">
                <v:path arrowok="t"/>
                <v:fill type="solid"/>
              </v:shape>
              <v:shape style="position:absolute;left:18314;top:12228;width:36;height:31" coordorigin="18314,12228" coordsize="36,31" path="m18335,12252l18328,12252,18331,12255,18335,12252xe" filled="true" fillcolor="#989898" stroked="false">
                <v:path arrowok="t"/>
                <v:fill type="solid"/>
              </v:shape>
            </v:group>
            <v:group style="position:absolute;left:18319;top:12231;width:31;height:18" coordorigin="18319,12231" coordsize="31,18">
              <v:shape style="position:absolute;left:18319;top:12231;width:31;height:18" coordorigin="18319,12231" coordsize="31,18" path="m18319,12237l18331,12249,18335,12245,18328,12245,18319,12237xe" filled="true" fillcolor="#989898" stroked="false">
                <v:path arrowok="t"/>
                <v:fill type="solid"/>
              </v:shape>
              <v:shape style="position:absolute;left:18319;top:12231;width:31;height:18" coordorigin="18319,12231" coordsize="31,18" path="m18349,12231l18339,12233,18328,12245,18335,12245,18349,12231xe" filled="true" fillcolor="#989898" stroked="false">
                <v:path arrowok="t"/>
                <v:fill type="solid"/>
              </v:shape>
              <v:shape style="position:absolute;left:16288;top:13603;width:108;height:112" type="#_x0000_t75" stroked="false">
                <v:imagedata r:id="rId527" o:title=""/>
              </v:shape>
              <v:shape style="position:absolute;left:16731;top:13323;width:107;height:110" type="#_x0000_t75" stroked="false">
                <v:imagedata r:id="rId528" o:title=""/>
              </v:shape>
              <v:shape style="position:absolute;left:17146;top:12916;width:108;height:110" type="#_x0000_t75" stroked="false">
                <v:imagedata r:id="rId529" o:title=""/>
              </v:shape>
              <v:shape style="position:absolute;left:17637;top:12376;width:108;height:112" type="#_x0000_t75" stroked="false">
                <v:imagedata r:id="rId530" o:title=""/>
              </v:shape>
              <v:shape style="position:absolute;left:17802;top:11928;width:108;height:112" type="#_x0000_t75" stroked="false">
                <v:imagedata r:id="rId531" o:title=""/>
              </v:shape>
            </v:group>
            <v:group style="position:absolute;left:15880;top:14014;width:40;height:34" coordorigin="15880,14014" coordsize="40,34">
              <v:shape style="position:absolute;left:15880;top:14014;width:40;height:34" coordorigin="15880,14014" coordsize="40,34" path="m15888,14043l15880,14043,15885,14048,15885,14046,15887,14046,15887,14045,15888,14045,15888,14043xe" filled="true" fillcolor="#989898" stroked="false">
                <v:path arrowok="t"/>
                <v:fill type="solid"/>
              </v:shape>
              <v:shape style="position:absolute;left:15880;top:14014;width:40;height:34" coordorigin="15880,14014" coordsize="40,34" path="m15892,14041l15884,14041,15882,14043,15890,14043,15892,14041xe" filled="true" fillcolor="#989898" stroked="false">
                <v:path arrowok="t"/>
                <v:fill type="solid"/>
              </v:shape>
              <v:shape style="position:absolute;left:15880;top:14014;width:40;height:34" coordorigin="15880,14014" coordsize="40,34" path="m15895,14040l15885,14040,15885,14041,15893,14041,15895,14040xe" filled="true" fillcolor="#989898" stroked="false">
                <v:path arrowok="t"/>
                <v:fill type="solid"/>
              </v:shape>
              <v:shape style="position:absolute;left:15880;top:14014;width:40;height:34" coordorigin="15880,14014" coordsize="40,34" path="m15898,14038l15887,14038,15887,14040,15896,14040,15898,14038xe" filled="true" fillcolor="#989898" stroked="false">
                <v:path arrowok="t"/>
                <v:fill type="solid"/>
              </v:shape>
              <v:shape style="position:absolute;left:15880;top:14014;width:40;height:34" coordorigin="15880,14014" coordsize="40,34" path="m15901,14037l15890,14037,15890,14038,15900,14038,15901,14037xe" filled="true" fillcolor="#989898" stroked="false">
                <v:path arrowok="t"/>
                <v:fill type="solid"/>
              </v:shape>
              <v:shape style="position:absolute;left:15880;top:14014;width:40;height:34" coordorigin="15880,14014" coordsize="40,34" path="m15906,14035l15893,14035,15893,14037,15904,14037,15906,14035xe" filled="true" fillcolor="#989898" stroked="false">
                <v:path arrowok="t"/>
                <v:fill type="solid"/>
              </v:shape>
              <v:shape style="position:absolute;left:15880;top:14014;width:40;height:34" coordorigin="15880,14014" coordsize="40,34" path="m15912,14033l15896,14033,15896,14035,15912,14035,15912,14033xe" filled="true" fillcolor="#989898" stroked="false">
                <v:path arrowok="t"/>
                <v:fill type="solid"/>
              </v:shape>
              <v:shape style="position:absolute;left:15880;top:14014;width:40;height:34" coordorigin="15880,14014" coordsize="40,34" path="m15904,14014l15901,14018,15914,14030,15906,14030,15906,14032,15901,14032,15900,14033,15919,14033,15920,14030,15904,14014xe" filled="true" fillcolor="#989898" stroked="false">
                <v:path arrowok="t"/>
                <v:fill type="solid"/>
              </v:shape>
            </v:group>
            <v:group style="position:absolute;left:15903;top:14057;width:24;height:18" coordorigin="15903,14057" coordsize="24,18">
              <v:shape style="position:absolute;left:15903;top:14057;width:24;height:18" coordorigin="15903,14057" coordsize="24,18" path="m15919,14073l15912,14073,15914,14075,15919,14075,15919,14073xe" filled="true" fillcolor="#989898" stroked="false">
                <v:path arrowok="t"/>
                <v:fill type="solid"/>
              </v:shape>
              <v:shape style="position:absolute;left:15903;top:14057;width:24;height:18" coordorigin="15903,14057" coordsize="24,18" path="m15922,14072l15909,14072,15909,14073,15922,14073,15922,14072xe" filled="true" fillcolor="#989898" stroked="false">
                <v:path arrowok="t"/>
                <v:fill type="solid"/>
              </v:shape>
              <v:shape style="position:absolute;left:15903;top:14057;width:24;height:18" coordorigin="15903,14057" coordsize="24,18" path="m15922,14059l15922,14061,15923,14062,15922,14064,15922,14065,15920,14067,15920,14069,15919,14069,15919,14070,15908,14070,15908,14072,15923,14072,15925,14070,15925,14069,15927,14067,15927,14064,15922,14059xe" filled="true" fillcolor="#989898" stroked="false">
                <v:path arrowok="t"/>
                <v:fill type="solid"/>
              </v:shape>
              <v:shape style="position:absolute;left:15903;top:14057;width:24;height:18" coordorigin="15903,14057" coordsize="24,18" path="m15911,14069l15906,14069,15906,14070,15912,14070,15911,14069xe" filled="true" fillcolor="#989898" stroked="false">
                <v:path arrowok="t"/>
                <v:fill type="solid"/>
              </v:shape>
              <v:shape style="position:absolute;left:15903;top:14057;width:24;height:18" coordorigin="15903,14057" coordsize="24,18" path="m15903,14062l15903,14065,15904,14065,15904,14069,15909,14069,15903,14062xe" filled="true" fillcolor="#989898" stroked="false">
                <v:path arrowok="t"/>
                <v:fill type="solid"/>
              </v:shape>
              <v:shape style="position:absolute;left:15903;top:14057;width:24;height:18" coordorigin="15903,14057" coordsize="24,18" path="m15920,14057l15922,14059,15920,14057xe" filled="true" fillcolor="#989898" stroked="false">
                <v:path arrowok="t"/>
                <v:fill type="solid"/>
              </v:shape>
            </v:group>
            <v:group style="position:absolute;left:15923;top:14048;width:15;height:13" coordorigin="15923,14048" coordsize="15,13">
              <v:shape style="position:absolute;left:15923;top:14048;width:15;height:13" coordorigin="15923,14048" coordsize="15,13" path="m15933,14048l15933,14053,15930,14056,15925,14056,15928,14061,15931,14061,15931,14059,15935,14059,15935,14057,15936,14056,15936,14054,15938,14054,15938,14053,15933,14048xe" filled="true" fillcolor="#989898" stroked="false">
                <v:path arrowok="t"/>
                <v:fill type="solid"/>
              </v:shape>
              <v:shape style="position:absolute;left:15923;top:14048;width:15;height:13" coordorigin="15923,14048" coordsize="15,13" path="m15923,14054l15923,14056,15925,14056,15923,14054xe" filled="true" fillcolor="#989898" stroked="false">
                <v:path arrowok="t"/>
                <v:fill type="solid"/>
              </v:shape>
            </v:group>
            <v:group style="position:absolute;left:15903;top:14040;width:36;height:29" coordorigin="15903,14040" coordsize="36,29">
              <v:shape style="position:absolute;left:15903;top:14040;width:36;height:29" coordorigin="15903,14040" coordsize="36,29" path="m15917,14051l15909,14051,15904,14056,15904,14057,15903,14057,15903,14062,15909,14069,15909,14065,15908,14065,15908,14059,15909,14059,15909,14057,15911,14056,15912,14056,15912,14054,15922,14054,15922,14053,15919,14053,15917,14051xe" filled="true" fillcolor="#989898" stroked="false">
                <v:path arrowok="t"/>
                <v:fill type="solid"/>
              </v:shape>
              <v:shape style="position:absolute;left:15903;top:14040;width:36;height:29" coordorigin="15903,14040" coordsize="36,29" path="m15923,14054l15917,14054,15917,14056,15919,14056,15927,14064,15927,14061,15925,14059,15927,14059,15923,14054xe" filled="true" fillcolor="#989898" stroked="false">
                <v:path arrowok="t"/>
                <v:fill type="solid"/>
              </v:shape>
              <v:shape style="position:absolute;left:15903;top:14040;width:36;height:29" coordorigin="15903,14040" coordsize="36,29" path="m15927,14059l15927,14059,15928,14061,15927,14059xe" filled="true" fillcolor="#989898" stroked="false">
                <v:path arrowok="t"/>
                <v:fill type="solid"/>
              </v:shape>
              <v:shape style="position:absolute;left:15903;top:14040;width:36;height:29" coordorigin="15903,14040" coordsize="36,29" path="m15923,14045l15917,14045,15917,14051,15919,14051,15919,14053,15922,14053,15922,14046,15923,14046,15923,14045xe" filled="true" fillcolor="#989898" stroked="false">
                <v:path arrowok="t"/>
                <v:fill type="solid"/>
              </v:shape>
              <v:shape style="position:absolute;left:15903;top:14040;width:36;height:29" coordorigin="15903,14040" coordsize="36,29" path="m15936,14045l15930,14045,15938,14053,15938,14048,15936,14048,15936,14045xe" filled="true" fillcolor="#989898" stroked="false">
                <v:path arrowok="t"/>
                <v:fill type="solid"/>
              </v:shape>
              <v:shape style="position:absolute;left:15903;top:14040;width:36;height:29" coordorigin="15903,14040" coordsize="36,29" path="m15935,14043l15919,14043,15919,14045,15935,14045,15935,14043xe" filled="true" fillcolor="#989898" stroked="false">
                <v:path arrowok="t"/>
                <v:fill type="solid"/>
              </v:shape>
              <v:shape style="position:absolute;left:15903;top:14040;width:36;height:29" coordorigin="15903,14040" coordsize="36,29" path="m15933,14041l15920,14041,15920,14043,15933,14043,15933,14041xe" filled="true" fillcolor="#989898" stroked="false">
                <v:path arrowok="t"/>
                <v:fill type="solid"/>
              </v:shape>
              <v:shape style="position:absolute;left:15903;top:14040;width:36;height:29" coordorigin="15903,14040" coordsize="36,29" path="m15930,14040l15922,14040,15922,14041,15931,14041,15930,14040xe" filled="true" fillcolor="#989898" stroked="false">
                <v:path arrowok="t"/>
                <v:fill type="solid"/>
              </v:shape>
            </v:group>
            <v:group style="position:absolute;left:15920;top:14080;width:8;height:8" coordorigin="15920,14080" coordsize="8,8">
              <v:shape style="position:absolute;left:15920;top:14080;width:8;height:8" coordorigin="15920,14080" coordsize="8,8" path="m15925,14080l15920,14083,15925,14088,15928,14083,15925,14080xe" filled="true" fillcolor="#989898" stroked="false">
                <v:path arrowok="t"/>
                <v:fill type="solid"/>
              </v:shape>
            </v:group>
            <v:group style="position:absolute;left:15935;top:14077;width:36;height:29" coordorigin="15935,14077" coordsize="36,29">
              <v:shape style="position:absolute;left:15935;top:14077;width:36;height:29" coordorigin="15935,14077" coordsize="36,29" path="m15966,14077l15938,14081,15935,14084,15946,14096,15939,14102,15943,14105,15949,14099,15955,14099,15941,14084,15960,14081,15970,14078,15966,14077xe" filled="true" fillcolor="#989898" stroked="false">
                <v:path arrowok="t"/>
                <v:fill type="solid"/>
              </v:shape>
              <v:shape style="position:absolute;left:15935;top:14077;width:36;height:29" coordorigin="15935,14077" coordsize="36,29" path="m15955,14099l15949,14099,15952,14102,15955,14099xe" filled="true" fillcolor="#989898" stroked="false">
                <v:path arrowok="t"/>
                <v:fill type="solid"/>
              </v:shape>
            </v:group>
            <v:group style="position:absolute;left:15941;top:14078;width:29;height:18" coordorigin="15941,14078" coordsize="29,18">
              <v:shape style="position:absolute;left:15941;top:14078;width:29;height:18" coordorigin="15941,14078" coordsize="29,18" path="m15970,14078l15960,14081,15949,14092,15952,14096,15970,14078xe" filled="true" fillcolor="#989898" stroked="false">
                <v:path arrowok="t"/>
                <v:fill type="solid"/>
              </v:shape>
              <v:shape style="position:absolute;left:15941;top:14078;width:29;height:18" coordorigin="15941,14078" coordsize="29,18" path="m15941,14084l15949,14092,15941,14084xe" filled="true" fillcolor="#989898" stroked="false">
                <v:path arrowok="t"/>
                <v:fill type="solid"/>
              </v:shape>
            </v:group>
            <v:group style="position:absolute;left:15968;top:14094;width:12;height:7" coordorigin="15968,14094" coordsize="12,7">
              <v:shape style="position:absolute;left:15968;top:14094;width:12;height:7" coordorigin="15968,14094" coordsize="12,7" path="m15973,14094l15971,14094,15968,14097,15970,14097,15971,14099,15974,14099,15976,14100,15979,14100,15974,14096,15973,14094xe" filled="true" fillcolor="#989898" stroked="false">
                <v:path arrowok="t"/>
                <v:fill type="solid"/>
              </v:shape>
            </v:group>
            <v:group style="position:absolute;left:15959;top:14096;width:31;height:29" coordorigin="15959,14096" coordsize="31,29">
              <v:shape style="position:absolute;left:15959;top:14096;width:31;height:29" coordorigin="15959,14096" coordsize="31,29" path="m15986,14096l15974,14096,15979,14100,15959,14121,15962,14124,15989,14097,15986,14096xe" filled="true" fillcolor="#989898" stroked="false">
                <v:path arrowok="t"/>
                <v:fill type="solid"/>
              </v:shape>
              <v:shape style="position:absolute;left:16567;top:12636;width:273;height:183" type="#_x0000_t75" stroked="false">
                <v:imagedata r:id="rId532" o:title=""/>
              </v:shape>
              <v:shape style="position:absolute;left:17243;top:12072;width:113;height:105" type="#_x0000_t75" stroked="false">
                <v:imagedata r:id="rId533" o:title=""/>
              </v:shape>
              <v:shape style="position:absolute;left:17960;top:11743;width:108;height:112" type="#_x0000_t75" stroked="false">
                <v:imagedata r:id="rId534" o:title=""/>
              </v:shape>
              <v:shape style="position:absolute;left:18260;top:11331;width:113;height:105" type="#_x0000_t75" stroked="false">
                <v:imagedata r:id="rId535" o:title=""/>
              </v:shape>
              <v:shape style="position:absolute;left:19390;top:12223;width:107;height:110" type="#_x0000_t75" stroked="false">
                <v:imagedata r:id="rId536" o:title=""/>
              </v:shape>
              <v:shape style="position:absolute;left:19745;top:12588;width:108;height:110" type="#_x0000_t75" stroked="false">
                <v:imagedata r:id="rId537" o:title=""/>
              </v:shape>
              <v:shape style="position:absolute;left:20204;top:13026;width:108;height:110" type="#_x0000_t75" stroked="false">
                <v:imagedata r:id="rId538" o:title=""/>
              </v:shape>
              <v:shape style="position:absolute;left:21270;top:14105;width:108;height:115" type="#_x0000_t75" stroked="false">
                <v:imagedata r:id="rId539" o:title=""/>
              </v:shape>
              <v:shape style="position:absolute;left:16016;top:7897;width:131;height:301" type="#_x0000_t75" stroked="false">
                <v:imagedata r:id="rId540" o:title=""/>
              </v:shape>
              <v:shape style="position:absolute;left:15804;top:8459;width:390;height:370" type="#_x0000_t75" stroked="false">
                <v:imagedata r:id="rId541" o:title=""/>
              </v:shape>
              <v:shape style="position:absolute;left:15769;top:8282;width:108;height:112" type="#_x0000_t75" stroked="false">
                <v:imagedata r:id="rId542" o:title=""/>
              </v:shape>
              <v:shape style="position:absolute;left:16070;top:8848;width:113;height:105" type="#_x0000_t75" stroked="false">
                <v:imagedata r:id="rId543" o:title=""/>
              </v:shape>
              <v:shape style="position:absolute;left:16701;top:9517;width:113;height:105" type="#_x0000_t75" stroked="false">
                <v:imagedata r:id="rId544" o:title=""/>
              </v:shape>
              <v:shape style="position:absolute;left:17128;top:10083;width:107;height:110" type="#_x0000_t75" stroked="false">
                <v:imagedata r:id="rId545" o:title=""/>
              </v:shape>
            </v:group>
            <v:group style="position:absolute;left:17625;top:10657;width:40;height:34" coordorigin="17625,10657" coordsize="40,34">
              <v:shape style="position:absolute;left:17625;top:10657;width:40;height:34" coordorigin="17625,10657" coordsize="40,34" path="m17633,10685l17625,10685,17630,10690,17630,10688,17632,10688,17632,10687,17633,10687,17633,10685xe" filled="true" fillcolor="#989898" stroked="false">
                <v:path arrowok="t"/>
                <v:fill type="solid"/>
              </v:shape>
              <v:shape style="position:absolute;left:17625;top:10657;width:40;height:34" coordorigin="17625,10657" coordsize="40,34" path="m17637,10684l17629,10684,17627,10685,17635,10685,17637,10684xe" filled="true" fillcolor="#989898" stroked="false">
                <v:path arrowok="t"/>
                <v:fill type="solid"/>
              </v:shape>
              <v:shape style="position:absolute;left:17625;top:10657;width:40;height:34" coordorigin="17625,10657" coordsize="40,34" path="m17640,10682l17630,10682,17630,10684,17638,10684,17640,10682xe" filled="true" fillcolor="#989898" stroked="false">
                <v:path arrowok="t"/>
                <v:fill type="solid"/>
              </v:shape>
              <v:shape style="position:absolute;left:17625;top:10657;width:40;height:34" coordorigin="17625,10657" coordsize="40,34" path="m17643,10680l17632,10680,17632,10682,17641,10682,17643,10680xe" filled="true" fillcolor="#989898" stroked="false">
                <v:path arrowok="t"/>
                <v:fill type="solid"/>
              </v:shape>
              <v:shape style="position:absolute;left:17625;top:10657;width:40;height:34" coordorigin="17625,10657" coordsize="40,34" path="m17646,10679l17635,10679,17635,10680,17645,10680,17646,10679xe" filled="true" fillcolor="#989898" stroked="false">
                <v:path arrowok="t"/>
                <v:fill type="solid"/>
              </v:shape>
              <v:shape style="position:absolute;left:17625;top:10657;width:40;height:34" coordorigin="17625,10657" coordsize="40,34" path="m17651,10677l17638,10677,17638,10679,17649,10679,17651,10677xe" filled="true" fillcolor="#989898" stroked="false">
                <v:path arrowok="t"/>
                <v:fill type="solid"/>
              </v:shape>
              <v:shape style="position:absolute;left:17625;top:10657;width:40;height:34" coordorigin="17625,10657" coordsize="40,34" path="m17657,10676l17641,10676,17641,10677,17657,10677,17657,10676xe" filled="true" fillcolor="#989898" stroked="false">
                <v:path arrowok="t"/>
                <v:fill type="solid"/>
              </v:shape>
              <v:shape style="position:absolute;left:17625;top:10657;width:40;height:34" coordorigin="17625,10657" coordsize="40,34" path="m17649,10657l17646,10660,17659,10673,17651,10673,17651,10674,17646,10674,17645,10676,17664,10676,17665,10673,17649,10657xe" filled="true" fillcolor="#989898" stroked="false">
                <v:path arrowok="t"/>
                <v:fill type="solid"/>
              </v:shape>
            </v:group>
            <v:group style="position:absolute;left:17648;top:10701;width:24;height:16" coordorigin="17648,10701" coordsize="24,16">
              <v:shape style="position:absolute;left:17648;top:10701;width:24;height:16" coordorigin="17648,10701" coordsize="24,16" path="m17664,10716l17657,10716,17659,10717,17664,10717,17664,10716xe" filled="true" fillcolor="#989898" stroked="false">
                <v:path arrowok="t"/>
                <v:fill type="solid"/>
              </v:shape>
              <v:shape style="position:absolute;left:17648;top:10701;width:24;height:16" coordorigin="17648,10701" coordsize="24,16" path="m17667,10714l17654,10714,17654,10716,17667,10716,17667,10714xe" filled="true" fillcolor="#989898" stroked="false">
                <v:path arrowok="t"/>
                <v:fill type="solid"/>
              </v:shape>
              <v:shape style="position:absolute;left:17648;top:10701;width:24;height:16" coordorigin="17648,10701" coordsize="24,16" path="m17667,10701l17667,10703,17668,10704,17667,10706,17667,10708,17665,10709,17665,10711,17664,10711,17664,10712,17653,10712,17653,10714,17668,10714,17670,10712,17670,10711,17672,10709,17672,10706,17667,10701xe" filled="true" fillcolor="#989898" stroked="false">
                <v:path arrowok="t"/>
                <v:fill type="solid"/>
              </v:shape>
              <v:shape style="position:absolute;left:17648;top:10701;width:24;height:16" coordorigin="17648,10701" coordsize="24,16" path="m17656,10711l17651,10711,17651,10712,17657,10712,17656,10711xe" filled="true" fillcolor="#989898" stroked="false">
                <v:path arrowok="t"/>
                <v:fill type="solid"/>
              </v:shape>
              <v:shape style="position:absolute;left:17648;top:10701;width:24;height:16" coordorigin="17648,10701" coordsize="24,16" path="m17648,10704l17648,10708,17649,10708,17649,10711,17654,10711,17648,10704xe" filled="true" fillcolor="#989898" stroked="false">
                <v:path arrowok="t"/>
                <v:fill type="solid"/>
              </v:shape>
            </v:group>
            <v:group style="position:absolute;left:17668;top:10690;width:15;height:13" coordorigin="17668,10690" coordsize="15,13">
              <v:shape style="position:absolute;left:17668;top:10690;width:15;height:13" coordorigin="17668,10690" coordsize="15,13" path="m17678,10690l17678,10695,17676,10696,17675,10698,17670,10698,17673,10703,17676,10703,17676,10701,17680,10701,17680,10700,17681,10698,17681,10696,17683,10696,17683,10695,17678,10690xe" filled="true" fillcolor="#989898" stroked="false">
                <v:path arrowok="t"/>
                <v:fill type="solid"/>
              </v:shape>
              <v:shape style="position:absolute;left:17668;top:10690;width:15;height:13" coordorigin="17668,10690" coordsize="15,13" path="m17668,10696l17668,10698,17670,10698,17668,10696xe" filled="true" fillcolor="#989898" stroked="false">
                <v:path arrowok="t"/>
                <v:fill type="solid"/>
              </v:shape>
            </v:group>
            <v:group style="position:absolute;left:17648;top:10682;width:36;height:29" coordorigin="17648,10682" coordsize="36,29">
              <v:shape style="position:absolute;left:17648;top:10682;width:36;height:29" coordorigin="17648,10682" coordsize="36,29" path="m17662,10693l17654,10693,17649,10698,17649,10700,17648,10700,17648,10704,17654,10711,17654,10708,17653,10708,17653,10701,17654,10701,17654,10700,17656,10698,17657,10698,17657,10696,17667,10696,17667,10695,17664,10695,17662,10693xe" filled="true" fillcolor="#989898" stroked="false">
                <v:path arrowok="t"/>
                <v:fill type="solid"/>
              </v:shape>
              <v:shape style="position:absolute;left:17648;top:10682;width:36;height:29" coordorigin="17648,10682" coordsize="36,29" path="m17668,10696l17662,10696,17662,10698,17664,10698,17672,10706,17672,10703,17670,10701,17672,10701,17668,10696xe" filled="true" fillcolor="#989898" stroked="false">
                <v:path arrowok="t"/>
                <v:fill type="solid"/>
              </v:shape>
              <v:shape style="position:absolute;left:17648;top:10682;width:36;height:29" coordorigin="17648,10682" coordsize="36,29" path="m17672,10701l17672,10701,17673,10703,17672,10701xe" filled="true" fillcolor="#989898" stroked="false">
                <v:path arrowok="t"/>
                <v:fill type="solid"/>
              </v:shape>
              <v:shape style="position:absolute;left:17648;top:10682;width:36;height:29" coordorigin="17648,10682" coordsize="36,29" path="m17668,10687l17662,10687,17662,10693,17664,10693,17664,10695,17667,10695,17667,10688,17668,10688,17668,10687xe" filled="true" fillcolor="#989898" stroked="false">
                <v:path arrowok="t"/>
                <v:fill type="solid"/>
              </v:shape>
              <v:shape style="position:absolute;left:17648;top:10682;width:36;height:29" coordorigin="17648,10682" coordsize="36,29" path="m17681,10687l17675,10687,17683,10695,17683,10690,17681,10690,17681,10687xe" filled="true" fillcolor="#989898" stroked="false">
                <v:path arrowok="t"/>
                <v:fill type="solid"/>
              </v:shape>
              <v:shape style="position:absolute;left:17648;top:10682;width:36;height:29" coordorigin="17648,10682" coordsize="36,29" path="m17680,10685l17664,10685,17664,10687,17680,10687,17680,10685xe" filled="true" fillcolor="#989898" stroked="false">
                <v:path arrowok="t"/>
                <v:fill type="solid"/>
              </v:shape>
              <v:shape style="position:absolute;left:17648;top:10682;width:36;height:29" coordorigin="17648,10682" coordsize="36,29" path="m17678,10684l17665,10684,17665,10685,17678,10685,17678,10684xe" filled="true" fillcolor="#989898" stroked="false">
                <v:path arrowok="t"/>
                <v:fill type="solid"/>
              </v:shape>
              <v:shape style="position:absolute;left:17648;top:10682;width:36;height:29" coordorigin="17648,10682" coordsize="36,29" path="m17675,10682l17667,10682,17667,10684,17676,10684,17675,10682xe" filled="true" fillcolor="#989898" stroked="false">
                <v:path arrowok="t"/>
                <v:fill type="solid"/>
              </v:shape>
            </v:group>
            <v:group style="position:absolute;left:17665;top:10722;width:8;height:8" coordorigin="17665,10722" coordsize="8,8">
              <v:shape style="position:absolute;left:17665;top:10722;width:8;height:8" coordorigin="17665,10722" coordsize="8,8" path="m17670,10722l17665,10725,17670,10730,17673,10725,17670,10722xe" filled="true" fillcolor="#989898" stroked="false">
                <v:path arrowok="t"/>
                <v:fill type="solid"/>
              </v:shape>
            </v:group>
            <v:group style="position:absolute;left:17680;top:10719;width:36;height:29" coordorigin="17680,10719" coordsize="36,29">
              <v:shape style="position:absolute;left:17680;top:10719;width:36;height:29" coordorigin="17680,10719" coordsize="36,29" path="m17712,10719l17683,10724,17680,10727,17691,10738,17684,10744,17688,10747,17694,10741,17700,10741,17686,10727,17705,10724,17715,10720,17712,10719xe" filled="true" fillcolor="#989898" stroked="false">
                <v:path arrowok="t"/>
                <v:fill type="solid"/>
              </v:shape>
              <v:shape style="position:absolute;left:17680;top:10719;width:36;height:29" coordorigin="17680,10719" coordsize="36,29" path="m17700,10741l17694,10741,17697,10744,17700,10741xe" filled="true" fillcolor="#989898" stroked="false">
                <v:path arrowok="t"/>
                <v:fill type="solid"/>
              </v:shape>
            </v:group>
            <v:group style="position:absolute;left:17694;top:10720;width:21;height:18" coordorigin="17694,10720" coordsize="21,18">
              <v:shape style="position:absolute;left:17694;top:10720;width:21;height:18" coordorigin="17694,10720" coordsize="21,18" path="m17715,10720l17705,10724,17694,10735,17697,10738,17715,10720xe" filled="true" fillcolor="#989898" stroked="false">
                <v:path arrowok="t"/>
                <v:fill type="solid"/>
              </v:shape>
            </v:group>
            <v:group style="position:absolute;left:17713;top:10736;width:12;height:7" coordorigin="17713,10736" coordsize="12,7">
              <v:shape style="position:absolute;left:17713;top:10736;width:12;height:7" coordorigin="17713,10736" coordsize="12,7" path="m17718,10736l17716,10736,17713,10739,17715,10739,17716,10741,17719,10741,17721,10743,17724,10743,17718,10736xe" filled="true" fillcolor="#989898" stroked="false">
                <v:path arrowok="t"/>
                <v:fill type="solid"/>
              </v:shape>
            </v:group>
            <v:group style="position:absolute;left:17704;top:10738;width:31;height:29" coordorigin="17704,10738" coordsize="31,29">
              <v:shape style="position:absolute;left:17704;top:10738;width:31;height:29" coordorigin="17704,10738" coordsize="31,29" path="m17731,10738l17719,10738,17724,10743,17704,10763,17707,10767,17734,10739,17731,10738xe" filled="true" fillcolor="#989898" stroked="false">
                <v:path arrowok="t"/>
                <v:fill type="solid"/>
              </v:shape>
              <v:shape style="position:absolute;left:18008;top:11261;width:108;height:110" type="#_x0000_t75" stroked="false">
                <v:imagedata r:id="rId546" o:title=""/>
              </v:shape>
              <v:shape style="position:absolute;left:17471;top:11707;width:113;height:105" type="#_x0000_t75" stroked="false">
                <v:imagedata r:id="rId547" o:title=""/>
              </v:shape>
              <v:shape style="position:absolute;left:16743;top:11930;width:108;height:110" type="#_x0000_t75" stroked="false">
                <v:imagedata r:id="rId548" o:title=""/>
              </v:shape>
              <v:shape style="position:absolute;left:16833;top:11096;width:110;height:112" type="#_x0000_t75" stroked="false">
                <v:imagedata r:id="rId549" o:title=""/>
              </v:shape>
              <v:shape style="position:absolute;left:16720;top:10257;width:108;height:110" type="#_x0000_t75" stroked="false">
                <v:imagedata r:id="rId550" o:title=""/>
              </v:shape>
              <v:shape style="position:absolute;left:16417;top:9479;width:108;height:110" type="#_x0000_t75" stroked="false">
                <v:imagedata r:id="rId551" o:title=""/>
              </v:shape>
              <v:shape style="position:absolute;left:14939;top:8000;width:108;height:110" type="#_x0000_t75" stroked="false">
                <v:imagedata r:id="rId552" o:title=""/>
              </v:shape>
              <v:shape style="position:absolute;left:16523;top:10524;width:108;height:110" type="#_x0000_t75" stroked="false">
                <v:imagedata r:id="rId553" o:title=""/>
              </v:shape>
              <v:shape style="position:absolute;left:17955;top:9318;width:108;height:112" type="#_x0000_t75" stroked="false">
                <v:imagedata r:id="rId554" o:title=""/>
              </v:shape>
              <v:shape style="position:absolute;left:17477;top:8826;width:339;height:335" type="#_x0000_t75" stroked="false">
                <v:imagedata r:id="rId555" o:title=""/>
              </v:shape>
              <v:shape style="position:absolute;left:18480;top:11249;width:108;height:110" type="#_x0000_t75" stroked="false">
                <v:imagedata r:id="rId556" o:title=""/>
              </v:shape>
              <v:shape style="position:absolute;left:18221;top:10959;width:107;height:110" type="#_x0000_t75" stroked="false">
                <v:imagedata r:id="rId557" o:title=""/>
              </v:shape>
              <v:shape style="position:absolute;left:17614;top:10126;width:112;height:110" type="#_x0000_t75" stroked="false">
                <v:imagedata r:id="rId558" o:title=""/>
              </v:shape>
              <v:shape style="position:absolute;left:17496;top:9761;width:287;height:115" type="#_x0000_t75" stroked="false">
                <v:imagedata r:id="rId559" o:title=""/>
              </v:shape>
              <v:shape style="position:absolute;left:17203;top:9275;width:116;height:276" type="#_x0000_t75" stroked="false">
                <v:imagedata r:id="rId560" o:title=""/>
              </v:shape>
              <v:shape style="position:absolute;left:16336;top:8233;width:108;height:110" type="#_x0000_t75" stroked="false">
                <v:imagedata r:id="rId561" o:title=""/>
              </v:shape>
              <v:shape style="position:absolute;left:16674;top:8183;width:112;height:110" type="#_x0000_t75" stroked="false">
                <v:imagedata r:id="rId562" o:title=""/>
              </v:shape>
              <v:shape style="position:absolute;left:17093;top:8891;width:263;height:239" type="#_x0000_t75" stroked="false">
                <v:imagedata r:id="rId563" o:title=""/>
              </v:shape>
              <v:shape style="position:absolute;left:17990;top:10381;width:108;height:115" type="#_x0000_t75" stroked="false">
                <v:imagedata r:id="rId564" o:title=""/>
              </v:shape>
              <v:shape style="position:absolute;left:18411;top:10255;width:112;height:110" type="#_x0000_t75" stroked="false">
                <v:imagedata r:id="rId565" o:title=""/>
              </v:shape>
              <v:shape style="position:absolute;left:18225;top:9409;width:135;height:297" type="#_x0000_t75" stroked="false">
                <v:imagedata r:id="rId566" o:title=""/>
              </v:shape>
              <v:shape style="position:absolute;left:17946;top:9540;width:108;height:110" type="#_x0000_t75" stroked="false">
                <v:imagedata r:id="rId567" o:title=""/>
              </v:shape>
              <v:shape style="position:absolute;left:16868;top:9211;width:107;height:110" type="#_x0000_t75" stroked="false">
                <v:imagedata r:id="rId568" o:title=""/>
              </v:shape>
              <v:shape style="position:absolute;left:16382;top:8636;width:107;height:110" type="#_x0000_t75" stroked="false">
                <v:imagedata r:id="rId569" o:title=""/>
              </v:shape>
              <v:shape style="position:absolute;left:18658;top:10381;width:107;height:110" type="#_x0000_t75" stroked="false">
                <v:imagedata r:id="rId570" o:title=""/>
              </v:shape>
              <v:shape style="position:absolute;left:16475;top:7533;width:108;height:115" type="#_x0000_t75" stroked="false">
                <v:imagedata r:id="rId571" o:title=""/>
              </v:shape>
              <v:shape style="position:absolute;left:15468;top:8314;width:108;height:110" type="#_x0000_t75" stroked="false">
                <v:imagedata r:id="rId572" o:title=""/>
              </v:shape>
              <v:shape style="position:absolute;left:13033;top:7198;width:131;height:295" type="#_x0000_t75" stroked="false">
                <v:imagedata r:id="rId573" o:title=""/>
              </v:shape>
              <v:shape style="position:absolute;left:12621;top:7138;width:113;height:105" type="#_x0000_t75" stroked="false">
                <v:imagedata r:id="rId574" o:title=""/>
              </v:shape>
              <v:shape style="position:absolute;left:12000;top:7109;width:108;height:110" type="#_x0000_t75" stroked="false">
                <v:imagedata r:id="rId575" o:title=""/>
              </v:shape>
              <v:shape style="position:absolute;left:11646;top:7141;width:107;height:110" type="#_x0000_t75" stroked="false">
                <v:imagedata r:id="rId576" o:title=""/>
              </v:shape>
              <v:shape style="position:absolute;left:11014;top:7257;width:107;height:110" type="#_x0000_t75" stroked="false">
                <v:imagedata r:id="rId577" o:title=""/>
              </v:shape>
              <v:shape style="position:absolute;left:10741;top:7336;width:110;height:111" type="#_x0000_t75" stroked="false">
                <v:imagedata r:id="rId578" o:title=""/>
              </v:shape>
              <v:shape style="position:absolute;left:10186;top:7563;width:113;height:105" type="#_x0000_t75" stroked="false">
                <v:imagedata r:id="rId579" o:title=""/>
              </v:shape>
              <v:shape style="position:absolute;left:9500;top:7659;width:108;height:112" type="#_x0000_t75" stroked="false">
                <v:imagedata r:id="rId580" o:title=""/>
              </v:shape>
              <v:shape style="position:absolute;left:9241;top:8167;width:287;height:129" type="#_x0000_t75" stroked="false">
                <v:imagedata r:id="rId581" o:title=""/>
              </v:shape>
              <v:shape style="position:absolute;left:15587;top:10186;width:108;height:115" type="#_x0000_t75" stroked="false">
                <v:imagedata r:id="rId582" o:title=""/>
              </v:shape>
              <v:shape style="position:absolute;left:15595;top:9667;width:107;height:110" type="#_x0000_t75" stroked="false">
                <v:imagedata r:id="rId583" o:title=""/>
              </v:shape>
              <v:shape style="position:absolute;left:15125;top:9936;width:191;height:311" type="#_x0000_t75" stroked="false">
                <v:imagedata r:id="rId584" o:title=""/>
              </v:shape>
              <v:shape style="position:absolute;left:15946;top:9699;width:108;height:115" type="#_x0000_t75" stroked="false">
                <v:imagedata r:id="rId585" o:title=""/>
              </v:shape>
              <v:shape style="position:absolute;left:16061;top:9959;width:108;height:110" type="#_x0000_t75" stroked="false">
                <v:imagedata r:id="rId586" o:title=""/>
              </v:shape>
              <v:shape style="position:absolute;left:15605;top:9138;width:110;height:112" type="#_x0000_t75" stroked="false">
                <v:imagedata r:id="rId587" o:title=""/>
              </v:shape>
              <v:shape style="position:absolute;left:8360;top:9066;width:277;height:169" type="#_x0000_t75" stroked="false">
                <v:imagedata r:id="rId588" o:title=""/>
              </v:shape>
              <v:shape style="position:absolute;left:16190;top:10545;width:108;height:110" type="#_x0000_t75" stroked="false">
                <v:imagedata r:id="rId589" o:title=""/>
              </v:shape>
              <v:shape style="position:absolute;left:16279;top:11616;width:108;height:115" type="#_x0000_t75" stroked="false">
                <v:imagedata r:id="rId590" o:title=""/>
              </v:shape>
              <v:shape style="position:absolute;left:16199;top:12362;width:110;height:112" type="#_x0000_t75" stroked="false">
                <v:imagedata r:id="rId591" o:title=""/>
              </v:shape>
              <v:shape style="position:absolute;left:15986;top:13095;width:110;height:112" type="#_x0000_t75" stroked="false">
                <v:imagedata r:id="rId592" o:title=""/>
              </v:shape>
              <v:shape style="position:absolute;left:15627;top:13772;width:107;height:110" type="#_x0000_t75" stroked="false">
                <v:imagedata r:id="rId593" o:title=""/>
              </v:shape>
              <v:shape style="position:absolute;left:7841;top:11530;width:107;height:110" type="#_x0000_t75" stroked="false">
                <v:imagedata r:id="rId594" o:title=""/>
              </v:shape>
              <v:shape style="position:absolute;left:7885;top:10803;width:107;height:110" type="#_x0000_t75" stroked="false">
                <v:imagedata r:id="rId595" o:title=""/>
              </v:shape>
              <v:shape style="position:absolute;left:7868;top:10078;width:295;height:204" type="#_x0000_t75" stroked="false">
                <v:imagedata r:id="rId596" o:title=""/>
              </v:shape>
              <v:shape style="position:absolute;left:10014;top:7764;width:108;height:110" type="#_x0000_t75" stroked="false">
                <v:imagedata r:id="rId597" o:title=""/>
              </v:shape>
              <v:shape style="position:absolute;left:10469;top:7552;width:108;height:110" type="#_x0000_t75" stroked="false">
                <v:imagedata r:id="rId598" o:title=""/>
              </v:shape>
              <v:shape style="position:absolute;left:11321;top:7312;width:108;height:115" type="#_x0000_t75" stroked="false">
                <v:imagedata r:id="rId599" o:title=""/>
              </v:shape>
              <v:shape style="position:absolute;left:14398;top:8026;width:110;height:112" type="#_x0000_t75" stroked="false">
                <v:imagedata r:id="rId600" o:title=""/>
              </v:shape>
              <v:shape style="position:absolute;left:15021;top:8564;width:110;height:314" type="#_x0000_t75" stroked="false">
                <v:imagedata r:id="rId601" o:title=""/>
              </v:shape>
              <v:shape style="position:absolute;left:11565;top:10432;width:108;height:110" type="#_x0000_t75" stroked="false">
                <v:imagedata r:id="rId602" o:title=""/>
              </v:shape>
              <v:shape style="position:absolute;left:13203;top:11240;width:42;height:126" type="#_x0000_t75" stroked="false">
                <v:imagedata r:id="rId603" o:title=""/>
              </v:shape>
              <v:shape style="position:absolute;left:13224;top:11633;width:108;height:110" type="#_x0000_t75" stroked="false">
                <v:imagedata r:id="rId604" o:title=""/>
              </v:shape>
              <v:shape style="position:absolute;left:12948;top:12113;width:145;height:255" type="#_x0000_t75" stroked="false">
                <v:imagedata r:id="rId605" o:title=""/>
              </v:shape>
              <v:shape style="position:absolute;left:12242;top:12547;width:242;height:177" type="#_x0000_t75" stroked="false">
                <v:imagedata r:id="rId606" o:title=""/>
              </v:shape>
            </v:group>
            <v:group style="position:absolute;left:11068;top:10790;width:40;height:34" coordorigin="11068,10790" coordsize="40,34">
              <v:shape style="position:absolute;left:11068;top:10790;width:40;height:34" coordorigin="11068,10790" coordsize="40,34" path="m11076,10819l11068,10819,11072,10824,11072,10822,11074,10822,11074,10821,11076,10821,11076,10819xe" filled="true" fillcolor="#989898" stroked="false">
                <v:path arrowok="t"/>
                <v:fill type="solid"/>
              </v:shape>
              <v:shape style="position:absolute;left:11068;top:10790;width:40;height:34" coordorigin="11068,10790" coordsize="40,34" path="m11079,10818l11071,10818,11069,10819,11077,10819,11079,10818xe" filled="true" fillcolor="#989898" stroked="false">
                <v:path arrowok="t"/>
                <v:fill type="solid"/>
              </v:shape>
              <v:shape style="position:absolute;left:11068;top:10790;width:40;height:34" coordorigin="11068,10790" coordsize="40,34" path="m11082,10816l11072,10816,11072,10818,11080,10818,11082,10816xe" filled="true" fillcolor="#989898" stroked="false">
                <v:path arrowok="t"/>
                <v:fill type="solid"/>
              </v:shape>
              <v:shape style="position:absolute;left:11068;top:10790;width:40;height:34" coordorigin="11068,10790" coordsize="40,34" path="m11085,10814l11074,10814,11074,10816,11084,10816,11085,10814xe" filled="true" fillcolor="#989898" stroked="false">
                <v:path arrowok="t"/>
                <v:fill type="solid"/>
              </v:shape>
              <v:shape style="position:absolute;left:11068;top:10790;width:40;height:34" coordorigin="11068,10790" coordsize="40,34" path="m11088,10813l11077,10813,11077,10814,11087,10814,11088,10813xe" filled="true" fillcolor="#989898" stroked="false">
                <v:path arrowok="t"/>
                <v:fill type="solid"/>
              </v:shape>
              <v:shape style="position:absolute;left:11068;top:10790;width:40;height:34" coordorigin="11068,10790" coordsize="40,34" path="m11093,10811l11080,10811,11080,10813,11092,10813,11093,10811xe" filled="true" fillcolor="#989898" stroked="false">
                <v:path arrowok="t"/>
                <v:fill type="solid"/>
              </v:shape>
              <v:shape style="position:absolute;left:11068;top:10790;width:40;height:34" coordorigin="11068,10790" coordsize="40,34" path="m11100,10810l11084,10810,11084,10811,11100,10811,11100,10810xe" filled="true" fillcolor="#989898" stroked="false">
                <v:path arrowok="t"/>
                <v:fill type="solid"/>
              </v:shape>
              <v:shape style="position:absolute;left:11068;top:10790;width:40;height:34" coordorigin="11068,10790" coordsize="40,34" path="m11092,10790l11088,10794,11101,10806,11093,10806,11093,10808,11088,10808,11087,10810,11106,10810,11108,10806,11092,10790xe" filled="true" fillcolor="#989898" stroked="false">
                <v:path arrowok="t"/>
                <v:fill type="solid"/>
              </v:shape>
            </v:group>
            <v:group style="position:absolute;left:11090;top:10811;width:40;height:34" coordorigin="11090,10811" coordsize="40,34">
              <v:shape style="position:absolute;left:11090;top:10811;width:40;height:34" coordorigin="11090,10811" coordsize="40,34" path="m11101,10838l11093,10838,11092,10840,11090,10840,11090,10841,11093,10845,11095,10843,11096,10843,11096,10841,11098,10841,11100,10840,11101,10838xe" filled="true" fillcolor="#989898" stroked="false">
                <v:path arrowok="t"/>
                <v:fill type="solid"/>
              </v:shape>
              <v:shape style="position:absolute;left:11090;top:10811;width:40;height:34" coordorigin="11090,10811" coordsize="40,34" path="m11104,10837l11095,10837,11095,10838,11103,10838,11104,10837xe" filled="true" fillcolor="#989898" stroked="false">
                <v:path arrowok="t"/>
                <v:fill type="solid"/>
              </v:shape>
              <v:shape style="position:absolute;left:11090;top:10811;width:40;height:34" coordorigin="11090,10811" coordsize="40,34" path="m11108,10835l11098,10835,11096,10837,11108,10837,11108,10835xe" filled="true" fillcolor="#989898" stroked="false">
                <v:path arrowok="t"/>
                <v:fill type="solid"/>
              </v:shape>
              <v:shape style="position:absolute;left:11090;top:10811;width:40;height:34" coordorigin="11090,10811" coordsize="40,34" path="m11112,10833l11101,10833,11100,10835,11111,10835,11112,10833xe" filled="true" fillcolor="#989898" stroked="false">
                <v:path arrowok="t"/>
                <v:fill type="solid"/>
              </v:shape>
              <v:shape style="position:absolute;left:11090;top:10811;width:40;height:34" coordorigin="11090,10811" coordsize="40,34" path="m11117,10832l11103,10832,11103,10833,11116,10833,11117,10832xe" filled="true" fillcolor="#989898" stroked="false">
                <v:path arrowok="t"/>
                <v:fill type="solid"/>
              </v:shape>
              <v:shape style="position:absolute;left:11090;top:10811;width:40;height:34" coordorigin="11090,10811" coordsize="40,34" path="m11112,10811l11109,10814,11122,10827,11119,10827,11119,10829,11112,10829,11111,10830,11108,10830,11106,10832,11125,10832,11127,10830,11130,10829,11112,10811xe" filled="true" fillcolor="#989898" stroked="false">
                <v:path arrowok="t"/>
                <v:fill type="solid"/>
              </v:shape>
            </v:group>
            <v:group style="position:absolute;left:11108;top:10856;width:8;height:8" coordorigin="11108,10856" coordsize="8,8">
              <v:shape style="position:absolute;left:11108;top:10856;width:8;height:8" coordorigin="11108,10856" coordsize="8,8" path="m11112,10856l11108,10859,11112,10864,11116,10859,11112,10856xe" filled="true" fillcolor="#989898" stroked="false">
                <v:path arrowok="t"/>
                <v:fill type="solid"/>
              </v:shape>
            </v:group>
            <v:group style="position:absolute;left:11120;top:10862;width:13;height:18" coordorigin="11120,10862" coordsize="13,18">
              <v:shape style="position:absolute;left:11120;top:10862;width:13;height:18" coordorigin="11120,10862" coordsize="13,18" path="m11123,10862l11122,10862,11122,10864,11120,10865,11120,10872,11122,10873,11122,10875,11123,10875,11123,10877,11125,10877,11125,10878,11128,10878,11128,10880,11133,10880,11125,10872,11125,10865,11127,10865,11123,10862xe" filled="true" fillcolor="#989898" stroked="false">
                <v:path arrowok="t"/>
                <v:fill type="solid"/>
              </v:shape>
            </v:group>
            <v:group style="position:absolute;left:11130;top:10859;width:13;height:12" coordorigin="11130,10859" coordsize="13,12">
              <v:shape style="position:absolute;left:11130;top:10859;width:13;height:12" coordorigin="11130,10859" coordsize="13,12" path="m11141,10867l11135,10867,11135,10869,11138,10869,11139,10870,11143,10870,11141,10867xe" filled="true" fillcolor="#989898" stroked="false">
                <v:path arrowok="t"/>
                <v:fill type="solid"/>
              </v:shape>
              <v:shape style="position:absolute;left:11130;top:10859;width:13;height:12" coordorigin="11130,10859" coordsize="13,12" path="m11130,10859l11130,10862,11131,10864,11131,10865,11133,10865,11133,10867,11139,10867,11136,10864,11130,10859xe" filled="true" fillcolor="#989898" stroked="false">
                <v:path arrowok="t"/>
                <v:fill type="solid"/>
              </v:shape>
            </v:group>
            <v:group style="position:absolute;left:11130;top:10846;width:20;height:18" coordorigin="11130,10846" coordsize="20,18">
              <v:shape style="position:absolute;left:11130;top:10846;width:20;height:18" coordorigin="11130,10846" coordsize="20,18" path="m11138,10853l11131,10853,11131,10854,11130,10856,11130,10859,11136,10864,11135,10862,11135,10856,11136,10856,11136,10854,11138,10854,11138,10853xe" filled="true" fillcolor="#989898" stroked="false">
                <v:path arrowok="t"/>
                <v:fill type="solid"/>
              </v:shape>
              <v:shape style="position:absolute;left:11130;top:10846;width:20;height:18" coordorigin="11130,10846" coordsize="20,18" path="m11143,10846l11138,10846,11138,10848,11136,10848,11133,10851,11133,10853,11139,10853,11139,10851,11147,10851,11143,10846xe" filled="true" fillcolor="#989898" stroked="false">
                <v:path arrowok="t"/>
                <v:fill type="solid"/>
              </v:shape>
              <v:shape style="position:absolute;left:11130;top:10846;width:20;height:18" coordorigin="11130,10846" coordsize="20,18" path="m11147,10851l11149,10853,11147,10851xe" filled="true" fillcolor="#989898" stroked="false">
                <v:path arrowok="t"/>
                <v:fill type="solid"/>
              </v:shape>
            </v:group>
            <v:group style="position:absolute;left:11127;top:10846;width:29;height:34" coordorigin="11127,10846" coordsize="29,34">
              <v:shape style="position:absolute;left:11127;top:10846;width:29;height:34" coordorigin="11127,10846" coordsize="29,34" path="m11131,10875l11128,10875,11133,10880,11136,10880,11138,10878,11139,10878,11141,10877,11131,10877,11131,10875xe" filled="true" fillcolor="#989898" stroked="false">
                <v:path arrowok="t"/>
                <v:fill type="solid"/>
              </v:shape>
              <v:shape style="position:absolute;left:11127;top:10846;width:29;height:34" coordorigin="11127,10846" coordsize="29,34" path="m11143,10875l11133,10875,11131,10877,11143,10877,11143,10875xe" filled="true" fillcolor="#989898" stroked="false">
                <v:path arrowok="t"/>
                <v:fill type="solid"/>
              </v:shape>
              <v:shape style="position:absolute;left:11127;top:10846;width:29;height:34" coordorigin="11127,10846" coordsize="29,34" path="m11127,10873l11127,10875,11128,10875,11127,10873xe" filled="true" fillcolor="#989898" stroked="false">
                <v:path arrowok="t"/>
                <v:fill type="solid"/>
              </v:shape>
              <v:shape style="position:absolute;left:11127;top:10846;width:29;height:34" coordorigin="11127,10846" coordsize="29,34" path="m11144,10873l11138,10873,11136,10875,11144,10875,11144,10873xe" filled="true" fillcolor="#989898" stroked="false">
                <v:path arrowok="t"/>
                <v:fill type="solid"/>
              </v:shape>
              <v:shape style="position:absolute;left:11127;top:10846;width:29;height:34" coordorigin="11127,10846" coordsize="29,34" path="m11151,10867l11141,10867,11143,10870,11141,10872,11139,10872,11139,10873,11146,10873,11147,10872,11149,10870,11149,10869,11151,10869,11151,10867xe" filled="true" fillcolor="#989898" stroked="false">
                <v:path arrowok="t"/>
                <v:fill type="solid"/>
              </v:shape>
              <v:shape style="position:absolute;left:11127;top:10846;width:29;height:34" coordorigin="11127,10846" coordsize="29,34" path="m11147,10846l11143,10846,11151,10854,11151,10861,11149,10862,11147,10864,11147,10865,11144,10865,11144,10867,11152,10867,11152,10865,11154,10864,11154,10862,11155,10861,11155,10856,11154,10854,11154,10853,11152,10851,11152,10849,11151,10849,11151,10848,11149,10848,11147,10846xe" filled="true" fillcolor="#989898" stroked="false">
                <v:path arrowok="t"/>
                <v:fill type="solid"/>
              </v:shape>
            </v:group>
            <v:group style="position:absolute;left:11155;top:10870;width:12;height:7" coordorigin="11155,10870" coordsize="12,7">
              <v:shape style="position:absolute;left:11155;top:10870;width:12;height:7" coordorigin="11155,10870" coordsize="12,7" path="m11160,10870l11159,10870,11155,10873,11157,10873,11159,10875,11162,10875,11163,10877,11167,10877,11160,10870xe" filled="true" fillcolor="#989898" stroked="false">
                <v:path arrowok="t"/>
                <v:fill type="solid"/>
              </v:shape>
            </v:group>
            <v:group style="position:absolute;left:11146;top:10872;width:31;height:29" coordorigin="11146,10872" coordsize="31,29">
              <v:shape style="position:absolute;left:11146;top:10872;width:31;height:29" coordorigin="11146,10872" coordsize="31,29" path="m11173,10872l11162,10872,11167,10877,11146,10897,11149,10900,11176,10873,11173,10872xe" filled="true" fillcolor="#989898" stroked="false">
                <v:path arrowok="t"/>
                <v:fill type="solid"/>
              </v:shape>
              <v:shape style="position:absolute;left:10983;top:11173;width:108;height:112" type="#_x0000_t75" stroked="false">
                <v:imagedata r:id="rId607" o:title=""/>
              </v:shape>
              <v:shape style="position:absolute;left:11312;top:10625;width:108;height:110" type="#_x0000_t75" stroked="false">
                <v:imagedata r:id="rId608" o:title=""/>
              </v:shape>
              <v:shape style="position:absolute;left:11954;top:10375;width:108;height:110" type="#_x0000_t75" stroked="false">
                <v:imagedata r:id="rId609" o:title=""/>
              </v:shape>
              <v:shape style="position:absolute;left:12787;top:10746;width:108;height:112" type="#_x0000_t75" stroked="false">
                <v:imagedata r:id="rId610" o:title=""/>
              </v:shape>
            </v:group>
            <v:group style="position:absolute;left:10970;top:11584;width:40;height:34" coordorigin="10970,11584" coordsize="40,34">
              <v:shape style="position:absolute;left:10970;top:11584;width:40;height:34" coordorigin="10970,11584" coordsize="40,34" path="m10978,11613l10970,11613,10975,11618,10975,11616,10977,11616,10977,11614,10978,11614,10978,11613xe" filled="true" fillcolor="#989898" stroked="false">
                <v:path arrowok="t"/>
                <v:fill type="solid"/>
              </v:shape>
              <v:shape style="position:absolute;left:10970;top:11584;width:40;height:34" coordorigin="10970,11584" coordsize="40,34" path="m10982,11611l10974,11611,10972,11613,10980,11613,10982,11611xe" filled="true" fillcolor="#989898" stroked="false">
                <v:path arrowok="t"/>
                <v:fill type="solid"/>
              </v:shape>
              <v:shape style="position:absolute;left:10970;top:11584;width:40;height:34" coordorigin="10970,11584" coordsize="40,34" path="m10985,11610l10975,11610,10975,11611,10983,11611,10985,11610xe" filled="true" fillcolor="#989898" stroked="false">
                <v:path arrowok="t"/>
                <v:fill type="solid"/>
              </v:shape>
              <v:shape style="position:absolute;left:10970;top:11584;width:40;height:34" coordorigin="10970,11584" coordsize="40,34" path="m10988,11608l10977,11608,10977,11610,10986,11610,10988,11608xe" filled="true" fillcolor="#989898" stroked="false">
                <v:path arrowok="t"/>
                <v:fill type="solid"/>
              </v:shape>
              <v:shape style="position:absolute;left:10970;top:11584;width:40;height:34" coordorigin="10970,11584" coordsize="40,34" path="m10991,11606l10980,11606,10980,11608,10990,11608,10991,11606xe" filled="true" fillcolor="#989898" stroked="false">
                <v:path arrowok="t"/>
                <v:fill type="solid"/>
              </v:shape>
              <v:shape style="position:absolute;left:10970;top:11584;width:40;height:34" coordorigin="10970,11584" coordsize="40,34" path="m10996,11605l10983,11605,10983,11606,10994,11606,10996,11605xe" filled="true" fillcolor="#989898" stroked="false">
                <v:path arrowok="t"/>
                <v:fill type="solid"/>
              </v:shape>
              <v:shape style="position:absolute;left:10970;top:11584;width:40;height:34" coordorigin="10970,11584" coordsize="40,34" path="m11002,11603l10986,11603,10986,11605,11002,11605,11002,11603xe" filled="true" fillcolor="#989898" stroked="false">
                <v:path arrowok="t"/>
                <v:fill type="solid"/>
              </v:shape>
              <v:shape style="position:absolute;left:10970;top:11584;width:40;height:34" coordorigin="10970,11584" coordsize="40,34" path="m10994,11584l10991,11587,11004,11600,10996,11600,10996,11602,10991,11602,10990,11603,11009,11603,11010,11600,10994,11584xe" filled="true" fillcolor="#989898" stroked="false">
                <v:path arrowok="t"/>
                <v:fill type="solid"/>
              </v:shape>
            </v:group>
            <v:group style="position:absolute;left:10993;top:11605;width:40;height:34" coordorigin="10993,11605" coordsize="40,34">
              <v:shape style="position:absolute;left:10993;top:11605;width:40;height:34" coordorigin="10993,11605" coordsize="40,34" path="m11004,11632l10996,11632,10994,11633,10993,11633,10993,11635,10996,11638,10998,11637,10999,11637,10999,11635,11001,11635,11002,11633,11004,11632xe" filled="true" fillcolor="#989898" stroked="false">
                <v:path arrowok="t"/>
                <v:fill type="solid"/>
              </v:shape>
              <v:shape style="position:absolute;left:10993;top:11605;width:40;height:34" coordorigin="10993,11605" coordsize="40,34" path="m11007,11630l10998,11630,10998,11632,11006,11632,11007,11630xe" filled="true" fillcolor="#989898" stroked="false">
                <v:path arrowok="t"/>
                <v:fill type="solid"/>
              </v:shape>
              <v:shape style="position:absolute;left:10993;top:11605;width:40;height:34" coordorigin="10993,11605" coordsize="40,34" path="m11010,11629l11001,11629,10999,11630,11010,11630,11010,11629xe" filled="true" fillcolor="#989898" stroked="false">
                <v:path arrowok="t"/>
                <v:fill type="solid"/>
              </v:shape>
              <v:shape style="position:absolute;left:10993;top:11605;width:40;height:34" coordorigin="10993,11605" coordsize="40,34" path="m11015,11627l11004,11627,11002,11629,11014,11629,11015,11627xe" filled="true" fillcolor="#989898" stroked="false">
                <v:path arrowok="t"/>
                <v:fill type="solid"/>
              </v:shape>
              <v:shape style="position:absolute;left:10993;top:11605;width:40;height:34" coordorigin="10993,11605" coordsize="40,34" path="m11020,11626l11006,11626,11006,11627,11018,11627,11020,11626xe" filled="true" fillcolor="#989898" stroked="false">
                <v:path arrowok="t"/>
                <v:fill type="solid"/>
              </v:shape>
              <v:shape style="position:absolute;left:10993;top:11605;width:40;height:34" coordorigin="10993,11605" coordsize="40,34" path="m11015,11605l11012,11608,11025,11621,11021,11621,11021,11622,11015,11622,11014,11624,11010,11624,11009,11626,11028,11626,11029,11624,11033,11622,11015,11605xe" filled="true" fillcolor="#989898" stroked="false">
                <v:path arrowok="t"/>
                <v:fill type="solid"/>
              </v:shape>
            </v:group>
            <v:group style="position:absolute;left:11010;top:11649;width:8;height:8" coordorigin="11010,11649" coordsize="8,8">
              <v:shape style="position:absolute;left:11010;top:11649;width:8;height:8" coordorigin="11010,11649" coordsize="8,8" path="m11015,11649l11010,11653,11015,11657,11018,11653,11015,11649xe" filled="true" fillcolor="#989898" stroked="false">
                <v:path arrowok="t"/>
                <v:fill type="solid"/>
              </v:shape>
            </v:group>
            <v:group style="position:absolute;left:11023;top:11656;width:13;height:18" coordorigin="11023,11656" coordsize="13,18">
              <v:shape style="position:absolute;left:11023;top:11656;width:13;height:18" coordorigin="11023,11656" coordsize="13,18" path="m11026,11656l11025,11656,11025,11657,11023,11659,11023,11665,11025,11667,11025,11669,11026,11669,11026,11670,11028,11670,11028,11672,11031,11672,11031,11673,11036,11673,11028,11665,11028,11659,11029,11659,11026,11656xe" filled="true" fillcolor="#989898" stroked="false">
                <v:path arrowok="t"/>
                <v:fill type="solid"/>
              </v:shape>
            </v:group>
            <v:group style="position:absolute;left:11033;top:11653;width:13;height:12" coordorigin="11033,11653" coordsize="13,12">
              <v:shape style="position:absolute;left:11033;top:11653;width:13;height:12" coordorigin="11033,11653" coordsize="13,12" path="m11044,11661l11037,11661,11037,11662,11041,11662,11042,11664,11045,11664,11044,11661xe" filled="true" fillcolor="#989898" stroked="false">
                <v:path arrowok="t"/>
                <v:fill type="solid"/>
              </v:shape>
              <v:shape style="position:absolute;left:11033;top:11653;width:13;height:12" coordorigin="11033,11653" coordsize="13,12" path="m11033,11653l11033,11656,11034,11657,11034,11659,11036,11659,11036,11661,11042,11661,11039,11657,11033,11653xe" filled="true" fillcolor="#989898" stroked="false">
                <v:path arrowok="t"/>
                <v:fill type="solid"/>
              </v:shape>
            </v:group>
            <v:group style="position:absolute;left:11033;top:11640;width:20;height:18" coordorigin="11033,11640" coordsize="20,18">
              <v:shape style="position:absolute;left:11033;top:11640;width:20;height:18" coordorigin="11033,11640" coordsize="20,18" path="m11041,11646l11034,11646,11034,11648,11033,11649,11033,11653,11039,11657,11037,11656,11037,11649,11039,11649,11039,11648,11041,11648,11041,11646xe" filled="true" fillcolor="#989898" stroked="false">
                <v:path arrowok="t"/>
                <v:fill type="solid"/>
              </v:shape>
              <v:shape style="position:absolute;left:11033;top:11640;width:20;height:18" coordorigin="11033,11640" coordsize="20,18" path="m11045,11640l11041,11640,11041,11641,11039,11641,11037,11643,11036,11645,11036,11646,11042,11646,11042,11645,11050,11645,11045,11640xe" filled="true" fillcolor="#989898" stroked="false">
                <v:path arrowok="t"/>
                <v:fill type="solid"/>
              </v:shape>
              <v:shape style="position:absolute;left:11033;top:11640;width:20;height:18" coordorigin="11033,11640" coordsize="20,18" path="m11050,11645l11052,11646,11050,11645xe" filled="true" fillcolor="#989898" stroked="false">
                <v:path arrowok="t"/>
                <v:fill type="solid"/>
              </v:shape>
            </v:group>
            <v:group style="position:absolute;left:11029;top:11640;width:29;height:34" coordorigin="11029,11640" coordsize="29,34">
              <v:shape style="position:absolute;left:11029;top:11640;width:29;height:34" coordorigin="11029,11640" coordsize="29,34" path="m11034,11669l11031,11669,11036,11673,11039,11673,11041,11672,11042,11672,11044,11670,11034,11670,11034,11669xe" filled="true" fillcolor="#989898" stroked="false">
                <v:path arrowok="t"/>
                <v:fill type="solid"/>
              </v:shape>
              <v:shape style="position:absolute;left:11029;top:11640;width:29;height:34" coordorigin="11029,11640" coordsize="29,34" path="m11045,11669l11036,11669,11034,11670,11045,11670,11045,11669xe" filled="true" fillcolor="#989898" stroked="false">
                <v:path arrowok="t"/>
                <v:fill type="solid"/>
              </v:shape>
              <v:shape style="position:absolute;left:11029;top:11640;width:29;height:34" coordorigin="11029,11640" coordsize="29,34" path="m11029,11667l11029,11669,11031,11669,11029,11667xe" filled="true" fillcolor="#989898" stroked="false">
                <v:path arrowok="t"/>
                <v:fill type="solid"/>
              </v:shape>
              <v:shape style="position:absolute;left:11029;top:11640;width:29;height:34" coordorigin="11029,11640" coordsize="29,34" path="m11047,11667l11041,11667,11039,11669,11047,11669,11047,11667xe" filled="true" fillcolor="#989898" stroked="false">
                <v:path arrowok="t"/>
                <v:fill type="solid"/>
              </v:shape>
              <v:shape style="position:absolute;left:11029;top:11640;width:29;height:34" coordorigin="11029,11640" coordsize="29,34" path="m11053,11661l11044,11661,11045,11664,11044,11665,11042,11665,11042,11667,11049,11667,11050,11665,11052,11664,11052,11662,11053,11662,11053,11661xe" filled="true" fillcolor="#989898" stroked="false">
                <v:path arrowok="t"/>
                <v:fill type="solid"/>
              </v:shape>
              <v:shape style="position:absolute;left:11029;top:11640;width:29;height:34" coordorigin="11029,11640" coordsize="29,34" path="m11050,11640l11045,11640,11052,11646,11053,11648,11053,11654,11052,11656,11050,11657,11050,11659,11047,11659,11047,11661,11055,11661,11055,11659,11057,11657,11057,11656,11058,11654,11058,11649,11057,11648,11057,11646,11055,11645,11055,11643,11053,11643,11053,11641,11052,11641,11050,11640xe" filled="true" fillcolor="#989898" stroked="false">
                <v:path arrowok="t"/>
                <v:fill type="solid"/>
              </v:shape>
            </v:group>
            <v:group style="position:absolute;left:11044;top:11656;width:40;height:34" coordorigin="11044,11656" coordsize="40,34">
              <v:shape style="position:absolute;left:11044;top:11656;width:40;height:34" coordorigin="11044,11656" coordsize="40,34" path="m11052,11684l11044,11684,11044,11686,11047,11689,11047,11688,11049,11688,11049,11686,11050,11686,11052,11684xe" filled="true" fillcolor="#989898" stroked="false">
                <v:path arrowok="t"/>
                <v:fill type="solid"/>
              </v:shape>
              <v:shape style="position:absolute;left:11044;top:11656;width:40;height:34" coordorigin="11044,11656" coordsize="40,34" path="m11055,11683l11045,11683,11045,11684,11053,11684,11055,11683xe" filled="true" fillcolor="#989898" stroked="false">
                <v:path arrowok="t"/>
                <v:fill type="solid"/>
              </v:shape>
              <v:shape style="position:absolute;left:11044;top:11656;width:40;height:34" coordorigin="11044,11656" coordsize="40,34" path="m11058,11681l11049,11681,11047,11683,11057,11683,11058,11681xe" filled="true" fillcolor="#989898" stroked="false">
                <v:path arrowok="t"/>
                <v:fill type="solid"/>
              </v:shape>
              <v:shape style="position:absolute;left:11044;top:11656;width:40;height:34" coordorigin="11044,11656" coordsize="40,34" path="m11060,11680l11050,11680,11050,11681,11060,11681,11060,11680xe" filled="true" fillcolor="#989898" stroked="false">
                <v:path arrowok="t"/>
                <v:fill type="solid"/>
              </v:shape>
              <v:shape style="position:absolute;left:11044;top:11656;width:40;height:34" coordorigin="11044,11656" coordsize="40,34" path="m11065,11678l11053,11678,11052,11680,11063,11680,11065,11678xe" filled="true" fillcolor="#989898" stroked="false">
                <v:path arrowok="t"/>
                <v:fill type="solid"/>
              </v:shape>
              <v:shape style="position:absolute;left:11044;top:11656;width:40;height:34" coordorigin="11044,11656" coordsize="40,34" path="m11069,11677l11057,11677,11055,11678,11068,11678,11069,11677xe" filled="true" fillcolor="#989898" stroked="false">
                <v:path arrowok="t"/>
                <v:fill type="solid"/>
              </v:shape>
              <v:shape style="position:absolute;left:11044;top:11656;width:40;height:34" coordorigin="11044,11656" coordsize="40,34" path="m11077,11675l11060,11675,11058,11677,11076,11677,11077,11675xe" filled="true" fillcolor="#989898" stroked="false">
                <v:path arrowok="t"/>
                <v:fill type="solid"/>
              </v:shape>
              <v:shape style="position:absolute;left:11044;top:11656;width:40;height:34" coordorigin="11044,11656" coordsize="40,34" path="m11066,11656l11063,11659,11076,11672,11071,11672,11069,11673,11065,11673,11063,11675,11080,11675,11084,11673,11066,11656xe" filled="true" fillcolor="#989898" stroked="false">
                <v:path arrowok="t"/>
                <v:fill type="solid"/>
              </v:shape>
            </v:group>
            <v:group style="position:absolute;left:13531;top:9758;width:40;height:34" coordorigin="13531,9758" coordsize="40,34">
              <v:shape style="position:absolute;left:13531;top:9758;width:40;height:34" coordorigin="13531,9758" coordsize="40,34" path="m13539,9786l13531,9786,13536,9791,13536,9790,13538,9790,13538,9788,13539,9788,13539,9786xe" filled="true" fillcolor="#989898" stroked="false">
                <v:path arrowok="t"/>
                <v:fill type="solid"/>
              </v:shape>
              <v:shape style="position:absolute;left:13531;top:9758;width:40;height:34" coordorigin="13531,9758" coordsize="40,34" path="m13543,9785l13535,9785,13533,9786,13541,9786,13543,9785xe" filled="true" fillcolor="#989898" stroked="false">
                <v:path arrowok="t"/>
                <v:fill type="solid"/>
              </v:shape>
              <v:shape style="position:absolute;left:13531;top:9758;width:40;height:34" coordorigin="13531,9758" coordsize="40,34" path="m13546,9783l13536,9783,13536,9785,13544,9785,13546,9783xe" filled="true" fillcolor="#989898" stroked="false">
                <v:path arrowok="t"/>
                <v:fill type="solid"/>
              </v:shape>
              <v:shape style="position:absolute;left:13531;top:9758;width:40;height:34" coordorigin="13531,9758" coordsize="40,34" path="m13549,9782l13538,9782,13538,9783,13547,9783,13549,9782xe" filled="true" fillcolor="#989898" stroked="false">
                <v:path arrowok="t"/>
                <v:fill type="solid"/>
              </v:shape>
              <v:shape style="position:absolute;left:13531;top:9758;width:40;height:34" coordorigin="13531,9758" coordsize="40,34" path="m13552,9780l13541,9780,13541,9782,13551,9782,13552,9780xe" filled="true" fillcolor="#989898" stroked="false">
                <v:path arrowok="t"/>
                <v:fill type="solid"/>
              </v:shape>
              <v:shape style="position:absolute;left:13531;top:9758;width:40;height:34" coordorigin="13531,9758" coordsize="40,34" path="m13557,9778l13544,9778,13544,9780,13555,9780,13557,9778xe" filled="true" fillcolor="#989898" stroked="false">
                <v:path arrowok="t"/>
                <v:fill type="solid"/>
              </v:shape>
              <v:shape style="position:absolute;left:13531;top:9758;width:40;height:34" coordorigin="13531,9758" coordsize="40,34" path="m13563,9777l13547,9777,13547,9778,13563,9778,13563,9777xe" filled="true" fillcolor="#989898" stroked="false">
                <v:path arrowok="t"/>
                <v:fill type="solid"/>
              </v:shape>
              <v:shape style="position:absolute;left:13531;top:9758;width:40;height:34" coordorigin="13531,9758" coordsize="40,34" path="m13555,9758l13552,9761,13565,9774,13557,9774,13557,9775,13552,9775,13551,9777,13570,9777,13571,9774,13555,9758xe" filled="true" fillcolor="#989898" stroked="false">
                <v:path arrowok="t"/>
                <v:fill type="solid"/>
              </v:shape>
            </v:group>
            <v:group style="position:absolute;left:13554;top:9778;width:40;height:34" coordorigin="13554,9778" coordsize="40,34">
              <v:shape style="position:absolute;left:13554;top:9778;width:40;height:34" coordorigin="13554,9778" coordsize="40,34" path="m13565,9806l13557,9806,13555,9807,13554,9807,13554,9809,13557,9812,13559,9810,13560,9810,13560,9809,13562,9809,13563,9807,13565,9806xe" filled="true" fillcolor="#989898" stroked="false">
                <v:path arrowok="t"/>
                <v:fill type="solid"/>
              </v:shape>
              <v:shape style="position:absolute;left:13554;top:9778;width:40;height:34" coordorigin="13554,9778" coordsize="40,34" path="m13568,9804l13559,9804,13559,9806,13567,9806,13568,9804xe" filled="true" fillcolor="#989898" stroked="false">
                <v:path arrowok="t"/>
                <v:fill type="solid"/>
              </v:shape>
              <v:shape style="position:absolute;left:13554;top:9778;width:40;height:34" coordorigin="13554,9778" coordsize="40,34" path="m13571,9802l13562,9802,13560,9804,13571,9804,13571,9802xe" filled="true" fillcolor="#989898" stroked="false">
                <v:path arrowok="t"/>
                <v:fill type="solid"/>
              </v:shape>
              <v:shape style="position:absolute;left:13554;top:9778;width:40;height:34" coordorigin="13554,9778" coordsize="40,34" path="m13576,9801l13565,9801,13563,9802,13574,9802,13576,9801xe" filled="true" fillcolor="#989898" stroked="false">
                <v:path arrowok="t"/>
                <v:fill type="solid"/>
              </v:shape>
              <v:shape style="position:absolute;left:13554;top:9778;width:40;height:34" coordorigin="13554,9778" coordsize="40,34" path="m13581,9799l13567,9799,13567,9801,13579,9801,13581,9799xe" filled="true" fillcolor="#989898" stroked="false">
                <v:path arrowok="t"/>
                <v:fill type="solid"/>
              </v:shape>
              <v:shape style="position:absolute;left:13554;top:9778;width:40;height:34" coordorigin="13554,9778" coordsize="40,34" path="m13576,9778l13573,9782,13586,9794,13582,9794,13582,9796,13576,9796,13574,9798,13571,9798,13570,9799,13589,9799,13590,9798,13594,9796,13576,9778xe" filled="true" fillcolor="#989898" stroked="false">
                <v:path arrowok="t"/>
                <v:fill type="solid"/>
              </v:shape>
            </v:group>
            <v:group style="position:absolute;left:13571;top:9823;width:8;height:8" coordorigin="13571,9823" coordsize="8,8">
              <v:shape style="position:absolute;left:13571;top:9823;width:8;height:8" coordorigin="13571,9823" coordsize="8,8" path="m13576,9823l13571,9826,13576,9831,13579,9826,13576,9823xe" filled="true" fillcolor="#989898" stroked="false">
                <v:path arrowok="t"/>
                <v:fill type="solid"/>
              </v:shape>
            </v:group>
            <v:group style="position:absolute;left:13584;top:9830;width:13;height:18" coordorigin="13584,9830" coordsize="13,18">
              <v:shape style="position:absolute;left:13584;top:9830;width:13;height:18" coordorigin="13584,9830" coordsize="13,18" path="m13587,9830l13586,9830,13586,9831,13584,9833,13584,9839,13586,9841,13586,9842,13587,9842,13587,9844,13589,9844,13589,9845,13592,9845,13592,9847,13597,9847,13590,9841,13589,9839,13589,9833,13590,9833,13587,9830xe" filled="true" fillcolor="#989898" stroked="false">
                <v:path arrowok="t"/>
                <v:fill type="solid"/>
              </v:shape>
            </v:group>
            <v:group style="position:absolute;left:13594;top:9826;width:13;height:12" coordorigin="13594,9826" coordsize="13,12">
              <v:shape style="position:absolute;left:13594;top:9826;width:13;height:12" coordorigin="13594,9826" coordsize="13,12" path="m13605,9834l13598,9834,13598,9836,13602,9836,13603,9838,13606,9838,13605,9834xe" filled="true" fillcolor="#989898" stroked="false">
                <v:path arrowok="t"/>
                <v:fill type="solid"/>
              </v:shape>
              <v:shape style="position:absolute;left:13594;top:9826;width:13;height:12" coordorigin="13594,9826" coordsize="13,12" path="m13594,9826l13594,9830,13595,9831,13595,9833,13597,9833,13597,9834,13603,9834,13602,9833,13600,9831,13594,9826xe" filled="true" fillcolor="#989898" stroked="false">
                <v:path arrowok="t"/>
                <v:fill type="solid"/>
              </v:shape>
            </v:group>
            <v:group style="position:absolute;left:13594;top:9814;width:20;height:18" coordorigin="13594,9814" coordsize="20,18">
              <v:shape style="position:absolute;left:13594;top:9814;width:20;height:18" coordorigin="13594,9814" coordsize="20,18" path="m13602,9820l13595,9820,13595,9822,13594,9823,13594,9826,13600,9831,13598,9830,13598,9823,13600,9823,13600,9822,13602,9822,13602,9820xe" filled="true" fillcolor="#989898" stroked="false">
                <v:path arrowok="t"/>
                <v:fill type="solid"/>
              </v:shape>
              <v:shape style="position:absolute;left:13594;top:9814;width:20;height:18" coordorigin="13594,9814" coordsize="20,18" path="m13606,9814l13602,9814,13602,9815,13600,9815,13598,9817,13597,9818,13597,9820,13603,9820,13603,9818,13611,9818,13606,9814xe" filled="true" fillcolor="#989898" stroked="false">
                <v:path arrowok="t"/>
                <v:fill type="solid"/>
              </v:shape>
              <v:shape style="position:absolute;left:13594;top:9814;width:20;height:18" coordorigin="13594,9814" coordsize="20,18" path="m13611,9818l13613,9820,13611,9818xe" filled="true" fillcolor="#989898" stroked="false">
                <v:path arrowok="t"/>
                <v:fill type="solid"/>
              </v:shape>
            </v:group>
            <v:group style="position:absolute;left:13590;top:9814;width:29;height:34" coordorigin="13590,9814" coordsize="29,34">
              <v:shape style="position:absolute;left:13590;top:9814;width:29;height:34" coordorigin="13590,9814" coordsize="29,34" path="m13595,9842l13592,9842,13597,9847,13600,9847,13602,9845,13603,9845,13605,9844,13595,9844,13595,9842xe" filled="true" fillcolor="#989898" stroked="false">
                <v:path arrowok="t"/>
                <v:fill type="solid"/>
              </v:shape>
              <v:shape style="position:absolute;left:13590;top:9814;width:29;height:34" coordorigin="13590,9814" coordsize="29,34" path="m13606,9842l13597,9842,13595,9844,13606,9844,13606,9842xe" filled="true" fillcolor="#989898" stroked="false">
                <v:path arrowok="t"/>
                <v:fill type="solid"/>
              </v:shape>
              <v:shape style="position:absolute;left:13590;top:9814;width:29;height:34" coordorigin="13590,9814" coordsize="29,34" path="m13590,9841l13590,9842,13592,9842,13590,9841xe" filled="true" fillcolor="#989898" stroked="false">
                <v:path arrowok="t"/>
                <v:fill type="solid"/>
              </v:shape>
              <v:shape style="position:absolute;left:13590;top:9814;width:29;height:34" coordorigin="13590,9814" coordsize="29,34" path="m13608,9841l13602,9841,13600,9842,13608,9842,13608,9841xe" filled="true" fillcolor="#989898" stroked="false">
                <v:path arrowok="t"/>
                <v:fill type="solid"/>
              </v:shape>
              <v:shape style="position:absolute;left:13590;top:9814;width:29;height:34" coordorigin="13590,9814" coordsize="29,34" path="m13614,9834l13605,9834,13606,9838,13605,9839,13603,9839,13603,9841,13610,9841,13613,9838,13613,9836,13614,9836,13614,9834xe" filled="true" fillcolor="#989898" stroked="false">
                <v:path arrowok="t"/>
                <v:fill type="solid"/>
              </v:shape>
              <v:shape style="position:absolute;left:13590;top:9814;width:29;height:34" coordorigin="13590,9814" coordsize="29,34" path="m13611,9814l13606,9814,13613,9820,13614,9822,13614,9828,13613,9830,13611,9831,13611,9833,13608,9833,13608,9834,13616,9834,13616,9833,13617,9831,13617,9830,13619,9828,13619,9823,13617,9822,13617,9820,13616,9818,13616,9817,13614,9817,13614,9815,13613,9815,13611,9814xe" filled="true" fillcolor="#989898" stroked="false">
                <v:path arrowok="t"/>
                <v:fill type="solid"/>
              </v:shape>
            </v:group>
            <v:group style="position:absolute;left:13619;top:9838;width:12;height:7" coordorigin="13619,9838" coordsize="12,7">
              <v:shape style="position:absolute;left:13619;top:9838;width:12;height:7" coordorigin="13619,9838" coordsize="12,7" path="m13624,9838l13622,9838,13619,9841,13621,9841,13622,9842,13625,9842,13627,9844,13630,9844,13625,9839,13624,9838xe" filled="true" fillcolor="#989898" stroked="false">
                <v:path arrowok="t"/>
                <v:fill type="solid"/>
              </v:shape>
            </v:group>
            <v:group style="position:absolute;left:13610;top:9839;width:31;height:29" coordorigin="13610,9839" coordsize="31,29">
              <v:shape style="position:absolute;left:13610;top:9839;width:31;height:29" coordorigin="13610,9839" coordsize="31,29" path="m13637,9839l13625,9839,13630,9844,13610,9865,13613,9868,13640,9841,13637,9839xe" filled="true" fillcolor="#989898" stroked="false">
                <v:path arrowok="t"/>
                <v:fill type="solid"/>
              </v:shape>
              <v:shape style="position:absolute;left:12617;top:9340;width:108;height:110" type="#_x0000_t75" stroked="false">
                <v:imagedata r:id="rId611" o:title=""/>
              </v:shape>
            </v:group>
            <v:group style="position:absolute;left:11496;top:9366;width:40;height:34" coordorigin="11496,9366" coordsize="40,34">
              <v:shape style="position:absolute;left:11496;top:9366;width:40;height:34" coordorigin="11496,9366" coordsize="40,34" path="m11504,9395l11496,9395,11501,9399,11501,9398,11503,9398,11503,9396,11504,9396,11504,9395xe" filled="true" fillcolor="#989898" stroked="false">
                <v:path arrowok="t"/>
                <v:fill type="solid"/>
              </v:shape>
              <v:shape style="position:absolute;left:11496;top:9366;width:40;height:34" coordorigin="11496,9366" coordsize="40,34" path="m11508,9393l11500,9393,11498,9395,11506,9395,11508,9393xe" filled="true" fillcolor="#989898" stroked="false">
                <v:path arrowok="t"/>
                <v:fill type="solid"/>
              </v:shape>
              <v:shape style="position:absolute;left:11496;top:9366;width:40;height:34" coordorigin="11496,9366" coordsize="40,34" path="m11511,9391l11501,9391,11501,9393,11509,9393,11511,9391xe" filled="true" fillcolor="#989898" stroked="false">
                <v:path arrowok="t"/>
                <v:fill type="solid"/>
              </v:shape>
              <v:shape style="position:absolute;left:11496;top:9366;width:40;height:34" coordorigin="11496,9366" coordsize="40,34" path="m11514,9390l11503,9390,11503,9391,11512,9391,11514,9390xe" filled="true" fillcolor="#989898" stroked="false">
                <v:path arrowok="t"/>
                <v:fill type="solid"/>
              </v:shape>
              <v:shape style="position:absolute;left:11496;top:9366;width:40;height:34" coordorigin="11496,9366" coordsize="40,34" path="m11517,9388l11506,9388,11506,9390,11516,9390,11517,9388xe" filled="true" fillcolor="#989898" stroked="false">
                <v:path arrowok="t"/>
                <v:fill type="solid"/>
              </v:shape>
              <v:shape style="position:absolute;left:11496;top:9366;width:40;height:34" coordorigin="11496,9366" coordsize="40,34" path="m11522,9387l11509,9387,11509,9388,11520,9388,11522,9387xe" filled="true" fillcolor="#989898" stroked="false">
                <v:path arrowok="t"/>
                <v:fill type="solid"/>
              </v:shape>
              <v:shape style="position:absolute;left:11496;top:9366;width:40;height:34" coordorigin="11496,9366" coordsize="40,34" path="m11528,9385l11512,9385,11512,9387,11528,9387,11528,9385xe" filled="true" fillcolor="#989898" stroked="false">
                <v:path arrowok="t"/>
                <v:fill type="solid"/>
              </v:shape>
              <v:shape style="position:absolute;left:11496;top:9366;width:40;height:34" coordorigin="11496,9366" coordsize="40,34" path="m11520,9366l11517,9369,11530,9382,11522,9382,11522,9383,11517,9383,11516,9385,11535,9385,11536,9382,11520,9366xe" filled="true" fillcolor="#989898" stroked="false">
                <v:path arrowok="t"/>
                <v:fill type="solid"/>
              </v:shape>
            </v:group>
            <v:group style="position:absolute;left:11519;top:9387;width:40;height:34" coordorigin="11519,9387" coordsize="40,34">
              <v:shape style="position:absolute;left:11519;top:9387;width:40;height:34" coordorigin="11519,9387" coordsize="40,34" path="m11530,9413l11522,9413,11520,9415,11519,9415,11519,9417,11522,9420,11523,9418,11525,9418,11525,9417,11527,9417,11528,9415,11530,9413xe" filled="true" fillcolor="#989898" stroked="false">
                <v:path arrowok="t"/>
                <v:fill type="solid"/>
              </v:shape>
              <v:shape style="position:absolute;left:11519;top:9387;width:40;height:34" coordorigin="11519,9387" coordsize="40,34" path="m11533,9412l11523,9412,11523,9413,11531,9413,11533,9412xe" filled="true" fillcolor="#989898" stroked="false">
                <v:path arrowok="t"/>
                <v:fill type="solid"/>
              </v:shape>
              <v:shape style="position:absolute;left:11519;top:9387;width:40;height:34" coordorigin="11519,9387" coordsize="40,34" path="m11536,9410l11527,9410,11525,9412,11536,9412,11536,9410xe" filled="true" fillcolor="#989898" stroked="false">
                <v:path arrowok="t"/>
                <v:fill type="solid"/>
              </v:shape>
              <v:shape style="position:absolute;left:11519;top:9387;width:40;height:34" coordorigin="11519,9387" coordsize="40,34" path="m11541,9409l11530,9409,11528,9410,11539,9410,11541,9409xe" filled="true" fillcolor="#989898" stroked="false">
                <v:path arrowok="t"/>
                <v:fill type="solid"/>
              </v:shape>
              <v:shape style="position:absolute;left:11519;top:9387;width:40;height:34" coordorigin="11519,9387" coordsize="40,34" path="m11546,9407l11531,9407,11531,9409,11544,9409,11546,9407xe" filled="true" fillcolor="#989898" stroked="false">
                <v:path arrowok="t"/>
                <v:fill type="solid"/>
              </v:shape>
              <v:shape style="position:absolute;left:11519;top:9387;width:40;height:34" coordorigin="11519,9387" coordsize="40,34" path="m11541,9387l11538,9390,11551,9402,11547,9402,11547,9404,11541,9404,11539,9406,11536,9406,11535,9407,11554,9407,11555,9406,11559,9404,11541,9387xe" filled="true" fillcolor="#989898" stroked="false">
                <v:path arrowok="t"/>
                <v:fill type="solid"/>
              </v:shape>
            </v:group>
            <v:group style="position:absolute;left:11536;top:9431;width:8;height:8" coordorigin="11536,9431" coordsize="8,8">
              <v:shape style="position:absolute;left:11536;top:9431;width:8;height:8" coordorigin="11536,9431" coordsize="8,8" path="m11541,9431l11536,9434,11541,9439,11544,9434,11541,9431xe" filled="true" fillcolor="#989898" stroked="false">
                <v:path arrowok="t"/>
                <v:fill type="solid"/>
              </v:shape>
            </v:group>
            <v:group style="position:absolute;left:11549;top:9417;width:40;height:34" coordorigin="11549,9417" coordsize="40,34">
              <v:shape style="position:absolute;left:11549;top:9417;width:40;height:34" coordorigin="11549,9417" coordsize="40,34" path="m11560,9444l11552,9444,11551,9445,11549,9447,11552,9450,11554,9450,11554,9449,11555,9449,11555,9447,11557,9447,11559,9445,11560,9445,11560,9444xe" filled="true" fillcolor="#989898" stroked="false">
                <v:path arrowok="t"/>
                <v:fill type="solid"/>
              </v:shape>
              <v:shape style="position:absolute;left:11549;top:9417;width:40;height:34" coordorigin="11549,9417" coordsize="40,34" path="m11563,9442l11554,9442,11554,9444,11563,9444,11563,9442xe" filled="true" fillcolor="#989898" stroked="false">
                <v:path arrowok="t"/>
                <v:fill type="solid"/>
              </v:shape>
              <v:shape style="position:absolute;left:11549;top:9417;width:40;height:34" coordorigin="11549,9417" coordsize="40,34" path="m11567,9441l11557,9441,11557,9442,11567,9442,11567,9441xe" filled="true" fillcolor="#989898" stroked="false">
                <v:path arrowok="t"/>
                <v:fill type="solid"/>
              </v:shape>
              <v:shape style="position:absolute;left:11549;top:9417;width:40;height:34" coordorigin="11549,9417" coordsize="40,34" path="m11571,9439l11560,9439,11559,9441,11571,9441,11571,9439xe" filled="true" fillcolor="#989898" stroked="false">
                <v:path arrowok="t"/>
                <v:fill type="solid"/>
              </v:shape>
              <v:shape style="position:absolute;left:11549;top:9417;width:40;height:34" coordorigin="11549,9417" coordsize="40,34" path="m11578,9437l11562,9437,11562,9439,11576,9439,11578,9437xe" filled="true" fillcolor="#989898" stroked="false">
                <v:path arrowok="t"/>
                <v:fill type="solid"/>
              </v:shape>
              <v:shape style="position:absolute;left:11549;top:9417;width:40;height:34" coordorigin="11549,9417" coordsize="40,34" path="m11571,9417l11568,9420,11581,9433,11579,9433,11578,9434,11571,9434,11571,9436,11567,9436,11565,9437,11586,9437,11589,9434,11571,9417xe" filled="true" fillcolor="#989898" stroked="false">
                <v:path arrowok="t"/>
                <v:fill type="solid"/>
              </v:shape>
            </v:group>
            <v:group style="position:absolute;left:11570;top:9458;width:12;height:18" coordorigin="11570,9458" coordsize="12,18">
              <v:shape style="position:absolute;left:11570;top:9458;width:12;height:18" coordorigin="11570,9458" coordsize="12,18" path="m11571,9458l11571,9460,11570,9460,11570,9468,11571,9469,11571,9471,11573,9473,11574,9473,11574,9474,11578,9474,11579,9476,11581,9476,11576,9469,11574,9468,11574,9466,11573,9465,11574,9465,11574,9461,11576,9460,11571,9458xe" filled="true" fillcolor="#989898" stroked="false">
                <v:path arrowok="t"/>
                <v:fill type="solid"/>
              </v:shape>
            </v:group>
            <v:group style="position:absolute;left:11579;top:9453;width:13;height:12" coordorigin="11579,9453" coordsize="13,12">
              <v:shape style="position:absolute;left:11579;top:9453;width:13;height:12" coordorigin="11579,9453" coordsize="13,12" path="m11579,9453l11579,9458,11581,9460,11581,9461,11582,9463,11584,9463,11586,9465,11592,9465,11589,9461,11587,9461,11586,9460,11579,9453xe" filled="true" fillcolor="#989898" stroked="false">
                <v:path arrowok="t"/>
                <v:fill type="solid"/>
              </v:shape>
            </v:group>
            <v:group style="position:absolute;left:11579;top:9442;width:20;height:18" coordorigin="11579,9442" coordsize="20,18">
              <v:shape style="position:absolute;left:11579;top:9442;width:20;height:18" coordorigin="11579,9442" coordsize="20,18" path="m11587,9447l11581,9447,11581,9450,11579,9450,11579,9453,11586,9460,11584,9458,11584,9452,11586,9450,11586,9449,11587,9449,11587,9447xe" filled="true" fillcolor="#989898" stroked="false">
                <v:path arrowok="t"/>
                <v:fill type="solid"/>
              </v:shape>
              <v:shape style="position:absolute;left:11579;top:9442;width:20;height:18" coordorigin="11579,9442" coordsize="20,18" path="m11597,9447l11598,9449,11597,9447xe" filled="true" fillcolor="#989898" stroked="false">
                <v:path arrowok="t"/>
                <v:fill type="solid"/>
              </v:shape>
              <v:shape style="position:absolute;left:11579;top:9442;width:20;height:18" coordorigin="11579,9442" coordsize="20,18" path="m11592,9445l11582,9445,11582,9447,11590,9447,11592,9445xe" filled="true" fillcolor="#989898" stroked="false">
                <v:path arrowok="t"/>
                <v:fill type="solid"/>
              </v:shape>
              <v:shape style="position:absolute;left:11579;top:9442;width:20;height:18" coordorigin="11579,9442" coordsize="20,18" path="m11592,9442l11587,9442,11586,9444,11584,9444,11584,9445,11595,9445,11595,9447,11597,9447,11592,9442xe" filled="true" fillcolor="#989898" stroked="false">
                <v:path arrowok="t"/>
                <v:fill type="solid"/>
              </v:shape>
            </v:group>
            <v:group style="position:absolute;left:11576;top:9442;width:29;height:34" coordorigin="11576,9442" coordsize="29,34">
              <v:shape style="position:absolute;left:11576;top:9442;width:29;height:34" coordorigin="11576,9442" coordsize="29,34" path="m11576,9469l11581,9476,11584,9476,11586,9474,11589,9474,11589,9473,11590,9473,11592,9471,11578,9471,11576,9469xe" filled="true" fillcolor="#989898" stroked="false">
                <v:path arrowok="t"/>
                <v:fill type="solid"/>
              </v:shape>
              <v:shape style="position:absolute;left:11576;top:9442;width:29;height:34" coordorigin="11576,9442" coordsize="29,34" path="m11594,9469l11586,9469,11584,9471,11594,9471,11594,9469xe" filled="true" fillcolor="#989898" stroked="false">
                <v:path arrowok="t"/>
                <v:fill type="solid"/>
              </v:shape>
              <v:shape style="position:absolute;left:11576;top:9442;width:29;height:34" coordorigin="11576,9442" coordsize="29,34" path="m11597,9466l11590,9466,11589,9468,11587,9469,11595,9469,11595,9468,11597,9468,11597,9466xe" filled="true" fillcolor="#989898" stroked="false">
                <v:path arrowok="t"/>
                <v:fill type="solid"/>
              </v:shape>
              <v:shape style="position:absolute;left:11576;top:9442;width:29;height:34" coordorigin="11576,9442" coordsize="29,34" path="m11589,9461l11592,9465,11592,9466,11598,9466,11598,9465,11600,9465,11600,9463,11590,9463,11589,9461xe" filled="true" fillcolor="#989898" stroked="false">
                <v:path arrowok="t"/>
                <v:fill type="solid"/>
              </v:shape>
              <v:shape style="position:absolute;left:11576;top:9442;width:29;height:34" coordorigin="11576,9442" coordsize="29,34" path="m11602,9460l11595,9460,11595,9461,11592,9461,11590,9463,11600,9463,11602,9461,11602,9460xe" filled="true" fillcolor="#989898" stroked="false">
                <v:path arrowok="t"/>
                <v:fill type="solid"/>
              </v:shape>
              <v:shape style="position:absolute;left:11576;top:9442;width:29;height:34" coordorigin="11576,9442" coordsize="29,34" path="m11598,9442l11592,9442,11598,9449,11600,9450,11600,9455,11598,9457,11598,9458,11597,9460,11603,9460,11603,9455,11605,9453,11603,9452,11603,9449,11602,9447,11602,9445,11600,9445,11600,9444,11598,9444,11598,9442xe" filled="true" fillcolor="#989898" stroked="false">
                <v:path arrowok="t"/>
                <v:fill type="solid"/>
              </v:shape>
              <v:shape style="position:absolute;left:10563;top:9877;width:108;height:110" type="#_x0000_t75" stroked="false">
                <v:imagedata r:id="rId612" o:title=""/>
              </v:shape>
              <v:shape style="position:absolute;left:9979;top:10760;width:110;height:112" type="#_x0000_t75" stroked="false">
                <v:imagedata r:id="rId613" o:title=""/>
              </v:shape>
              <v:shape style="position:absolute;left:9849;top:11820;width:108;height:110" type="#_x0000_t75" stroked="false">
                <v:imagedata r:id="rId614" o:title=""/>
              </v:shape>
              <v:shape style="position:absolute;left:10236;top:12902;width:108;height:110" type="#_x0000_t75" stroked="false">
                <v:imagedata r:id="rId615" o:title=""/>
              </v:shape>
              <v:shape style="position:absolute;left:10837;top:13401;width:112;height:110" type="#_x0000_t75" stroked="false">
                <v:imagedata r:id="rId616" o:title=""/>
              </v:shape>
            </v:group>
            <v:group style="position:absolute;left:11364;top:13748;width:40;height:34" coordorigin="11364,13748" coordsize="40,34">
              <v:shape style="position:absolute;left:11364;top:13748;width:40;height:34" coordorigin="11364,13748" coordsize="40,34" path="m11372,13777l11364,13777,11369,13782,11369,13780,11370,13780,11370,13778,11372,13778,11372,13777xe" filled="true" fillcolor="#989898" stroked="false">
                <v:path arrowok="t"/>
                <v:fill type="solid"/>
              </v:shape>
              <v:shape style="position:absolute;left:11364;top:13748;width:40;height:34" coordorigin="11364,13748" coordsize="40,34" path="m11375,13775l11367,13775,11366,13777,11374,13777,11375,13775xe" filled="true" fillcolor="#989898" stroked="false">
                <v:path arrowok="t"/>
                <v:fill type="solid"/>
              </v:shape>
              <v:shape style="position:absolute;left:11364;top:13748;width:40;height:34" coordorigin="11364,13748" coordsize="40,34" path="m11378,13774l11369,13774,11369,13775,11377,13775,11378,13774xe" filled="true" fillcolor="#989898" stroked="false">
                <v:path arrowok="t"/>
                <v:fill type="solid"/>
              </v:shape>
              <v:shape style="position:absolute;left:11364;top:13748;width:40;height:34" coordorigin="11364,13748" coordsize="40,34" path="m11382,13772l11370,13772,11370,13774,11380,13774,11382,13772xe" filled="true" fillcolor="#989898" stroked="false">
                <v:path arrowok="t"/>
                <v:fill type="solid"/>
              </v:shape>
              <v:shape style="position:absolute;left:11364;top:13748;width:40;height:34" coordorigin="11364,13748" coordsize="40,34" path="m11385,13771l11374,13771,11374,13772,11383,13772,11385,13771xe" filled="true" fillcolor="#989898" stroked="false">
                <v:path arrowok="t"/>
                <v:fill type="solid"/>
              </v:shape>
              <v:shape style="position:absolute;left:11364;top:13748;width:40;height:34" coordorigin="11364,13748" coordsize="40,34" path="m11390,13769l11377,13769,11377,13771,11388,13771,11390,13769xe" filled="true" fillcolor="#989898" stroked="false">
                <v:path arrowok="t"/>
                <v:fill type="solid"/>
              </v:shape>
              <v:shape style="position:absolute;left:11364;top:13748;width:40;height:34" coordorigin="11364,13748" coordsize="40,34" path="m11396,13767l11380,13767,11380,13769,11396,13769,11396,13767xe" filled="true" fillcolor="#989898" stroked="false">
                <v:path arrowok="t"/>
                <v:fill type="solid"/>
              </v:shape>
              <v:shape style="position:absolute;left:11364;top:13748;width:40;height:34" coordorigin="11364,13748" coordsize="40,34" path="m11388,13748l11385,13751,11398,13764,11390,13764,11390,13766,11385,13766,11383,13767,11402,13767,11404,13764,11388,13748xe" filled="true" fillcolor="#989898" stroked="false">
                <v:path arrowok="t"/>
                <v:fill type="solid"/>
              </v:shape>
            </v:group>
            <v:group style="position:absolute;left:11386;top:13769;width:40;height:34" coordorigin="11386,13769" coordsize="40,34">
              <v:shape style="position:absolute;left:11386;top:13769;width:40;height:34" coordorigin="11386,13769" coordsize="40,34" path="m11398,13796l11390,13796,11388,13798,11386,13798,11386,13799,11390,13802,11391,13801,11393,13801,11393,13799,11394,13799,11396,13798,11398,13796xe" filled="true" fillcolor="#989898" stroked="false">
                <v:path arrowok="t"/>
                <v:fill type="solid"/>
              </v:shape>
              <v:shape style="position:absolute;left:11386;top:13769;width:40;height:34" coordorigin="11386,13769" coordsize="40,34" path="m11401,13794l11391,13794,11391,13796,11399,13796,11401,13794xe" filled="true" fillcolor="#989898" stroked="false">
                <v:path arrowok="t"/>
                <v:fill type="solid"/>
              </v:shape>
              <v:shape style="position:absolute;left:11386;top:13769;width:40;height:34" coordorigin="11386,13769" coordsize="40,34" path="m11404,13793l11394,13793,11393,13794,11404,13794,11404,13793xe" filled="true" fillcolor="#989898" stroked="false">
                <v:path arrowok="t"/>
                <v:fill type="solid"/>
              </v:shape>
              <v:shape style="position:absolute;left:11386;top:13769;width:40;height:34" coordorigin="11386,13769" coordsize="40,34" path="m11409,13791l11398,13791,11396,13793,11407,13793,11409,13791xe" filled="true" fillcolor="#989898" stroked="false">
                <v:path arrowok="t"/>
                <v:fill type="solid"/>
              </v:shape>
              <v:shape style="position:absolute;left:11386;top:13769;width:40;height:34" coordorigin="11386,13769" coordsize="40,34" path="m11414,13790l11399,13790,11399,13791,11412,13791,11414,13790xe" filled="true" fillcolor="#989898" stroked="false">
                <v:path arrowok="t"/>
                <v:fill type="solid"/>
              </v:shape>
              <v:shape style="position:absolute;left:11386;top:13769;width:40;height:34" coordorigin="11386,13769" coordsize="40,34" path="m11409,13769l11406,13772,11418,13785,11415,13785,11415,13786,11409,13786,11407,13788,11404,13788,11402,13790,11421,13790,11423,13788,11426,13786,11409,13769xe" filled="true" fillcolor="#989898" stroked="false">
                <v:path arrowok="t"/>
                <v:fill type="solid"/>
              </v:shape>
            </v:group>
            <v:group style="position:absolute;left:11404;top:13814;width:8;height:8" coordorigin="11404,13814" coordsize="8,8">
              <v:shape style="position:absolute;left:11404;top:13814;width:8;height:8" coordorigin="11404,13814" coordsize="8,8" path="m11409,13814l11404,13817,11409,13822,11412,13817,11409,13814xe" filled="true" fillcolor="#989898" stroked="false">
                <v:path arrowok="t"/>
                <v:fill type="solid"/>
              </v:shape>
            </v:group>
            <v:group style="position:absolute;left:11417;top:13820;width:13;height:18" coordorigin="11417,13820" coordsize="13,18">
              <v:shape style="position:absolute;left:11417;top:13820;width:13;height:18" coordorigin="11417,13820" coordsize="13,18" path="m11420,13820l11418,13820,11418,13822,11417,13823,11417,13829,11418,13831,11418,13833,11420,13833,11420,13834,11421,13834,11421,13836,11425,13836,11425,13837,11429,13837,11423,13831,11421,13829,11421,13823,11423,13823,11420,13820xe" filled="true" fillcolor="#989898" stroked="false">
                <v:path arrowok="t"/>
                <v:fill type="solid"/>
              </v:shape>
            </v:group>
            <v:group style="position:absolute;left:11426;top:13817;width:13;height:12" coordorigin="11426,13817" coordsize="13,12">
              <v:shape style="position:absolute;left:11426;top:13817;width:13;height:12" coordorigin="11426,13817" coordsize="13,12" path="m11437,13825l11431,13825,11431,13826,11434,13826,11436,13828,11439,13828,11437,13825xe" filled="true" fillcolor="#989898" stroked="false">
                <v:path arrowok="t"/>
                <v:fill type="solid"/>
              </v:shape>
              <v:shape style="position:absolute;left:11426;top:13817;width:13;height:12" coordorigin="11426,13817" coordsize="13,12" path="m11426,13817l11426,13820,11428,13822,11428,13823,11429,13823,11429,13825,11436,13825,11434,13823,11433,13822,11426,13817xe" filled="true" fillcolor="#989898" stroked="false">
                <v:path arrowok="t"/>
                <v:fill type="solid"/>
              </v:shape>
            </v:group>
            <v:group style="position:absolute;left:11426;top:13804;width:20;height:18" coordorigin="11426,13804" coordsize="20,18">
              <v:shape style="position:absolute;left:11426;top:13804;width:20;height:18" coordorigin="11426,13804" coordsize="20,18" path="m11434,13810l11428,13810,11428,13812,11426,13814,11426,13817,11433,13822,11431,13820,11431,13814,11433,13814,11433,13812,11434,13812,11434,13810xe" filled="true" fillcolor="#989898" stroked="false">
                <v:path arrowok="t"/>
                <v:fill type="solid"/>
              </v:shape>
              <v:shape style="position:absolute;left:11426;top:13804;width:20;height:18" coordorigin="11426,13804" coordsize="20,18" path="m11439,13804l11434,13804,11434,13806,11433,13806,11431,13807,11429,13809,11429,13810,11436,13810,11436,13809,11444,13809,11439,13804xe" filled="true" fillcolor="#989898" stroked="false">
                <v:path arrowok="t"/>
                <v:fill type="solid"/>
              </v:shape>
              <v:shape style="position:absolute;left:11426;top:13804;width:20;height:18" coordorigin="11426,13804" coordsize="20,18" path="m11444,13809l11445,13810,11444,13809xe" filled="true" fillcolor="#989898" stroked="false">
                <v:path arrowok="t"/>
                <v:fill type="solid"/>
              </v:shape>
            </v:group>
            <v:group style="position:absolute;left:11423;top:13804;width:29;height:34" coordorigin="11423,13804" coordsize="29,34">
              <v:shape style="position:absolute;left:11423;top:13804;width:29;height:34" coordorigin="11423,13804" coordsize="29,34" path="m11428,13833l11425,13833,11429,13837,11433,13837,11434,13836,11436,13836,11437,13834,11428,13834,11428,13833xe" filled="true" fillcolor="#989898" stroked="false">
                <v:path arrowok="t"/>
                <v:fill type="solid"/>
              </v:shape>
              <v:shape style="position:absolute;left:11423;top:13804;width:29;height:34" coordorigin="11423,13804" coordsize="29,34" path="m11439,13833l11429,13833,11428,13834,11439,13834,11439,13833xe" filled="true" fillcolor="#989898" stroked="false">
                <v:path arrowok="t"/>
                <v:fill type="solid"/>
              </v:shape>
              <v:shape style="position:absolute;left:11423;top:13804;width:29;height:34" coordorigin="11423,13804" coordsize="29,34" path="m11423,13831l11423,13833,11425,13833,11423,13831xe" filled="true" fillcolor="#989898" stroked="false">
                <v:path arrowok="t"/>
                <v:fill type="solid"/>
              </v:shape>
              <v:shape style="position:absolute;left:11423;top:13804;width:29;height:34" coordorigin="11423,13804" coordsize="29,34" path="m11441,13831l11434,13831,11433,13833,11441,13833,11441,13831xe" filled="true" fillcolor="#989898" stroked="false">
                <v:path arrowok="t"/>
                <v:fill type="solid"/>
              </v:shape>
              <v:shape style="position:absolute;left:11423;top:13804;width:29;height:34" coordorigin="11423,13804" coordsize="29,34" path="m11447,13825l11437,13825,11439,13828,11437,13829,11436,13829,11436,13831,11442,13831,11444,13829,11445,13828,11445,13826,11447,13826,11447,13825xe" filled="true" fillcolor="#989898" stroked="false">
                <v:path arrowok="t"/>
                <v:fill type="solid"/>
              </v:shape>
              <v:shape style="position:absolute;left:11423;top:13804;width:29;height:34" coordorigin="11423,13804" coordsize="29,34" path="m11444,13804l11439,13804,11447,13812,11447,13818,11444,13822,11444,13823,11441,13823,11441,13825,11449,13825,11449,13823,11450,13822,11450,13820,11452,13818,11452,13814,11450,13812,11450,13810,11449,13809,11449,13807,11447,13807,11447,13806,11445,13806,11444,13804xe" filled="true" fillcolor="#989898" stroked="false">
                <v:path arrowok="t"/>
                <v:fill type="solid"/>
              </v:shape>
            </v:group>
            <v:group style="position:absolute;left:11437;top:13820;width:40;height:34" coordorigin="11437,13820" coordsize="40,34">
              <v:shape style="position:absolute;left:11437;top:13820;width:40;height:34" coordorigin="11437,13820" coordsize="40,34" path="m11445,13849l11437,13849,11437,13850,11441,13853,11441,13852,11442,13852,11442,13850,11444,13850,11445,13849xe" filled="true" fillcolor="#989898" stroked="false">
                <v:path arrowok="t"/>
                <v:fill type="solid"/>
              </v:shape>
              <v:shape style="position:absolute;left:11437;top:13820;width:40;height:34" coordorigin="11437,13820" coordsize="40,34" path="m11449,13847l11439,13847,11439,13849,11447,13849,11449,13847xe" filled="true" fillcolor="#989898" stroked="false">
                <v:path arrowok="t"/>
                <v:fill type="solid"/>
              </v:shape>
              <v:shape style="position:absolute;left:11437;top:13820;width:40;height:34" coordorigin="11437,13820" coordsize="40,34" path="m11452,13845l11442,13845,11441,13847,11450,13847,11452,13845xe" filled="true" fillcolor="#989898" stroked="false">
                <v:path arrowok="t"/>
                <v:fill type="solid"/>
              </v:shape>
              <v:shape style="position:absolute;left:11437;top:13820;width:40;height:34" coordorigin="11437,13820" coordsize="40,34" path="m11453,13844l11444,13844,11444,13845,11453,13845,11453,13844xe" filled="true" fillcolor="#989898" stroked="false">
                <v:path arrowok="t"/>
                <v:fill type="solid"/>
              </v:shape>
              <v:shape style="position:absolute;left:11437;top:13820;width:40;height:34" coordorigin="11437,13820" coordsize="40,34" path="m11458,13842l11447,13842,11445,13844,11457,13844,11458,13842xe" filled="true" fillcolor="#989898" stroked="false">
                <v:path arrowok="t"/>
                <v:fill type="solid"/>
              </v:shape>
              <v:shape style="position:absolute;left:11437;top:13820;width:40;height:34" coordorigin="11437,13820" coordsize="40,34" path="m11463,13841l11450,13841,11449,13842,11461,13842,11463,13841xe" filled="true" fillcolor="#989898" stroked="false">
                <v:path arrowok="t"/>
                <v:fill type="solid"/>
              </v:shape>
              <v:shape style="position:absolute;left:11437;top:13820;width:40;height:34" coordorigin="11437,13820" coordsize="40,34" path="m11471,13839l11453,13839,11452,13841,11469,13841,11471,13839xe" filled="true" fillcolor="#989898" stroked="false">
                <v:path arrowok="t"/>
                <v:fill type="solid"/>
              </v:shape>
              <v:shape style="position:absolute;left:11437;top:13820;width:40;height:34" coordorigin="11437,13820" coordsize="40,34" path="m11460,13820l11457,13823,11469,13836,11465,13836,11463,13837,11458,13837,11457,13839,11474,13839,11477,13837,11460,13820xe" filled="true" fillcolor="#989898" stroked="false">
                <v:path arrowok="t"/>
                <v:fill type="solid"/>
              </v:shape>
              <v:shape style="position:absolute;left:12296;top:13794;width:108;height:110" type="#_x0000_t75" stroked="false">
                <v:imagedata r:id="rId617" o:title=""/>
              </v:shape>
              <v:shape style="position:absolute;left:13367;top:13482;width:108;height:110" type="#_x0000_t75" stroked="false">
                <v:imagedata r:id="rId618" o:title=""/>
              </v:shape>
              <v:shape style="position:absolute;left:14199;top:12743;width:108;height:115" type="#_x0000_t75" stroked="false">
                <v:imagedata r:id="rId619" o:title=""/>
              </v:shape>
              <v:shape style="position:absolute;left:14570;top:11734;width:108;height:110" type="#_x0000_t75" stroked="false">
                <v:imagedata r:id="rId620" o:title=""/>
              </v:shape>
              <v:shape style="position:absolute;left:14429;top:10615;width:108;height:115" type="#_x0000_t75" stroked="false">
                <v:imagedata r:id="rId621" o:title=""/>
              </v:shape>
              <v:shape style="position:absolute;left:15407;top:10606;width:108;height:110" type="#_x0000_t75" stroked="false">
                <v:imagedata r:id="rId622" o:title=""/>
              </v:shape>
            </v:group>
            <v:group style="position:absolute;left:15203;top:12939;width:40;height:34" coordorigin="15203,12939" coordsize="40,34">
              <v:shape style="position:absolute;left:15203;top:12939;width:40;height:34" coordorigin="15203,12939" coordsize="40,34" path="m15211,12967l15203,12967,15208,12972,15208,12971,15210,12971,15210,12969,15211,12969,15211,12967xe" filled="true" fillcolor="#989898" stroked="false">
                <v:path arrowok="t"/>
                <v:fill type="solid"/>
              </v:shape>
              <v:shape style="position:absolute;left:15203;top:12939;width:40;height:34" coordorigin="15203,12939" coordsize="40,34" path="m15214,12966l15206,12966,15205,12967,15213,12967,15214,12966xe" filled="true" fillcolor="#989898" stroked="false">
                <v:path arrowok="t"/>
                <v:fill type="solid"/>
              </v:shape>
              <v:shape style="position:absolute;left:15203;top:12939;width:40;height:34" coordorigin="15203,12939" coordsize="40,34" path="m15217,12964l15208,12964,15208,12966,15216,12966,15217,12964xe" filled="true" fillcolor="#989898" stroked="false">
                <v:path arrowok="t"/>
                <v:fill type="solid"/>
              </v:shape>
              <v:shape style="position:absolute;left:15203;top:12939;width:40;height:34" coordorigin="15203,12939" coordsize="40,34" path="m15221,12963l15210,12963,15210,12964,15219,12964,15221,12963xe" filled="true" fillcolor="#989898" stroked="false">
                <v:path arrowok="t"/>
                <v:fill type="solid"/>
              </v:shape>
              <v:shape style="position:absolute;left:15203;top:12939;width:40;height:34" coordorigin="15203,12939" coordsize="40,34" path="m15224,12961l15213,12961,15213,12963,15222,12963,15224,12961xe" filled="true" fillcolor="#989898" stroked="false">
                <v:path arrowok="t"/>
                <v:fill type="solid"/>
              </v:shape>
              <v:shape style="position:absolute;left:15203;top:12939;width:40;height:34" coordorigin="15203,12939" coordsize="40,34" path="m15229,12959l15216,12959,15216,12961,15227,12961,15229,12959xe" filled="true" fillcolor="#989898" stroked="false">
                <v:path arrowok="t"/>
                <v:fill type="solid"/>
              </v:shape>
              <v:shape style="position:absolute;left:15203;top:12939;width:40;height:34" coordorigin="15203,12939" coordsize="40,34" path="m15235,12958l15219,12958,15219,12959,15235,12959,15235,12958xe" filled="true" fillcolor="#989898" stroked="false">
                <v:path arrowok="t"/>
                <v:fill type="solid"/>
              </v:shape>
              <v:shape style="position:absolute;left:15203;top:12939;width:40;height:34" coordorigin="15203,12939" coordsize="40,34" path="m15227,12939l15224,12942,15237,12955,15229,12955,15229,12956,15224,12956,15222,12958,15241,12958,15243,12955,15227,12939xe" filled="true" fillcolor="#989898" stroked="false">
                <v:path arrowok="t"/>
                <v:fill type="solid"/>
              </v:shape>
            </v:group>
            <v:group style="position:absolute;left:15225;top:12959;width:40;height:34" coordorigin="15225,12959" coordsize="40,34">
              <v:shape style="position:absolute;left:15225;top:12959;width:40;height:34" coordorigin="15225,12959" coordsize="40,34" path="m15237,12986l15229,12986,15227,12988,15225,12988,15225,12990,15229,12993,15230,12991,15232,12991,15232,12990,15233,12990,15237,12986xe" filled="true" fillcolor="#989898" stroked="false">
                <v:path arrowok="t"/>
                <v:fill type="solid"/>
              </v:shape>
              <v:shape style="position:absolute;left:15225;top:12959;width:40;height:34" coordorigin="15225,12959" coordsize="40,34" path="m15240,12985l15230,12985,15230,12986,15238,12986,15240,12985xe" filled="true" fillcolor="#989898" stroked="false">
                <v:path arrowok="t"/>
                <v:fill type="solid"/>
              </v:shape>
              <v:shape style="position:absolute;left:15225;top:12959;width:40;height:34" coordorigin="15225,12959" coordsize="40,34" path="m15243,12983l15233,12983,15232,12985,15243,12985,15243,12983xe" filled="true" fillcolor="#989898" stroked="false">
                <v:path arrowok="t"/>
                <v:fill type="solid"/>
              </v:shape>
              <v:shape style="position:absolute;left:15225;top:12959;width:40;height:34" coordorigin="15225,12959" coordsize="40,34" path="m15248,12982l15237,12982,15235,12983,15246,12983,15248,12982xe" filled="true" fillcolor="#989898" stroked="false">
                <v:path arrowok="t"/>
                <v:fill type="solid"/>
              </v:shape>
              <v:shape style="position:absolute;left:15225;top:12959;width:40;height:34" coordorigin="15225,12959" coordsize="40,34" path="m15253,12980l15238,12980,15238,12982,15251,12982,15253,12980xe" filled="true" fillcolor="#989898" stroked="false">
                <v:path arrowok="t"/>
                <v:fill type="solid"/>
              </v:shape>
              <v:shape style="position:absolute;left:15225;top:12959;width:40;height:34" coordorigin="15225,12959" coordsize="40,34" path="m15248,12959l15245,12963,15257,12975,15254,12975,15254,12977,15248,12977,15246,12979,15243,12979,15241,12980,15261,12980,15262,12979,15265,12977,15248,12959xe" filled="true" fillcolor="#989898" stroked="false">
                <v:path arrowok="t"/>
                <v:fill type="solid"/>
              </v:shape>
            </v:group>
            <v:group style="position:absolute;left:15243;top:13004;width:8;height:8" coordorigin="15243,13004" coordsize="8,8">
              <v:shape style="position:absolute;left:15243;top:13004;width:8;height:8" coordorigin="15243,13004" coordsize="8,8" path="m15248,13004l15243,13007,15248,13012,15251,13007,15248,13004xe" filled="true" fillcolor="#989898" stroked="false">
                <v:path arrowok="t"/>
                <v:fill type="solid"/>
              </v:shape>
            </v:group>
            <v:group style="position:absolute;left:15256;top:13010;width:13;height:18" coordorigin="15256,13010" coordsize="13,18">
              <v:shape style="position:absolute;left:15256;top:13010;width:13;height:18" coordorigin="15256,13010" coordsize="13,18" path="m15259,13010l15257,13010,15257,13012,15256,13014,15256,13020,15257,13022,15257,13023,15259,13023,15259,13025,15261,13025,15261,13026,15264,13026,15264,13028,15268,13028,15262,13022,15261,13020,15261,13014,15262,13014,15259,13010xe" filled="true" fillcolor="#989898" stroked="false">
                <v:path arrowok="t"/>
                <v:fill type="solid"/>
              </v:shape>
            </v:group>
            <v:group style="position:absolute;left:15265;top:13007;width:13;height:12" coordorigin="15265,13007" coordsize="13,12">
              <v:shape style="position:absolute;left:15265;top:13007;width:13;height:12" coordorigin="15265,13007" coordsize="13,12" path="m15276,13015l15270,13015,15270,13017,15273,13017,15275,13018,15278,13018,15276,13015xe" filled="true" fillcolor="#989898" stroked="false">
                <v:path arrowok="t"/>
                <v:fill type="solid"/>
              </v:shape>
              <v:shape style="position:absolute;left:15265;top:13007;width:13;height:12" coordorigin="15265,13007" coordsize="13,12" path="m15265,13007l15265,13010,15267,13012,15267,13014,15268,13014,15268,13015,15275,13015,15272,13012,15265,13007xe" filled="true" fillcolor="#989898" stroked="false">
                <v:path arrowok="t"/>
                <v:fill type="solid"/>
              </v:shape>
            </v:group>
            <v:group style="position:absolute;left:15265;top:12994;width:20;height:18" coordorigin="15265,12994" coordsize="20,18">
              <v:shape style="position:absolute;left:15265;top:12994;width:20;height:18" coordorigin="15265,12994" coordsize="20,18" path="m15273,13001l15267,13001,15267,13002,15265,13004,15265,13007,15272,13012,15270,13010,15270,13004,15272,13004,15272,13002,15273,13002,15273,13001xe" filled="true" fillcolor="#989898" stroked="false">
                <v:path arrowok="t"/>
                <v:fill type="solid"/>
              </v:shape>
              <v:shape style="position:absolute;left:15265;top:12994;width:20;height:18" coordorigin="15265,12994" coordsize="20,18" path="m15278,12994l15273,12994,15273,12996,15272,12996,15270,12998,15268,12999,15268,13001,15275,13001,15275,12999,15283,12999,15278,12994xe" filled="true" fillcolor="#989898" stroked="false">
                <v:path arrowok="t"/>
                <v:fill type="solid"/>
              </v:shape>
              <v:shape style="position:absolute;left:15265;top:12994;width:20;height:18" coordorigin="15265,12994" coordsize="20,18" path="m15283,12999l15284,13001,15283,12999xe" filled="true" fillcolor="#989898" stroked="false">
                <v:path arrowok="t"/>
                <v:fill type="solid"/>
              </v:shape>
            </v:group>
            <v:group style="position:absolute;left:15262;top:12994;width:29;height:34" coordorigin="15262,12994" coordsize="29,34">
              <v:shape style="position:absolute;left:15262;top:12994;width:29;height:34" coordorigin="15262,12994" coordsize="29,34" path="m15267,13023l15264,13023,15268,13028,15272,13028,15273,13026,15275,13026,15276,13025,15267,13025,15267,13023xe" filled="true" fillcolor="#989898" stroked="false">
                <v:path arrowok="t"/>
                <v:fill type="solid"/>
              </v:shape>
              <v:shape style="position:absolute;left:15262;top:12994;width:29;height:34" coordorigin="15262,12994" coordsize="29,34" path="m15278,13023l15268,13023,15267,13025,15278,13025,15278,13023xe" filled="true" fillcolor="#989898" stroked="false">
                <v:path arrowok="t"/>
                <v:fill type="solid"/>
              </v:shape>
              <v:shape style="position:absolute;left:15262;top:12994;width:29;height:34" coordorigin="15262,12994" coordsize="29,34" path="m15262,13022l15262,13023,15264,13023,15262,13022xe" filled="true" fillcolor="#989898" stroked="false">
                <v:path arrowok="t"/>
                <v:fill type="solid"/>
              </v:shape>
              <v:shape style="position:absolute;left:15262;top:12994;width:29;height:34" coordorigin="15262,12994" coordsize="29,34" path="m15280,13022l15273,13022,15272,13023,15280,13023,15280,13022xe" filled="true" fillcolor="#989898" stroked="false">
                <v:path arrowok="t"/>
                <v:fill type="solid"/>
              </v:shape>
              <v:shape style="position:absolute;left:15262;top:12994;width:29;height:34" coordorigin="15262,12994" coordsize="29,34" path="m15286,13015l15276,13015,15278,13018,15276,13020,15275,13020,15275,13022,15281,13022,15283,13020,15284,13018,15284,13017,15286,13017,15286,13015xe" filled="true" fillcolor="#989898" stroked="false">
                <v:path arrowok="t"/>
                <v:fill type="solid"/>
              </v:shape>
              <v:shape style="position:absolute;left:15262;top:12994;width:29;height:34" coordorigin="15262,12994" coordsize="29,34" path="m15283,12994l15278,12994,15286,13002,15286,13009,15284,13010,15283,13012,15283,13014,15280,13014,15280,13015,15288,13015,15288,13014,15289,13012,15289,13010,15291,13009,15291,13004,15289,13002,15289,13001,15288,12999,15288,12998,15286,12998,15286,12996,15284,12996,15283,12994xe" filled="true" fillcolor="#989898" stroked="false">
                <v:path arrowok="t"/>
                <v:fill type="solid"/>
              </v:shape>
            </v:group>
            <v:group style="position:absolute;left:15276;top:13010;width:40;height:34" coordorigin="15276,13010" coordsize="40,34">
              <v:shape style="position:absolute;left:15276;top:13010;width:40;height:34" coordorigin="15276,13010" coordsize="40,34" path="m15284,13039l15276,13039,15276,13041,15280,13044,15280,13042,15281,13042,15281,13041,15283,13041,15284,13039xe" filled="true" fillcolor="#989898" stroked="false">
                <v:path arrowok="t"/>
                <v:fill type="solid"/>
              </v:shape>
              <v:shape style="position:absolute;left:15276;top:13010;width:40;height:34" coordorigin="15276,13010" coordsize="40,34" path="m15288,13037l15278,13037,15278,13039,15286,13039,15288,13037xe" filled="true" fillcolor="#989898" stroked="false">
                <v:path arrowok="t"/>
                <v:fill type="solid"/>
              </v:shape>
              <v:shape style="position:absolute;left:15276;top:13010;width:40;height:34" coordorigin="15276,13010" coordsize="40,34" path="m15291,13036l15281,13036,15280,13037,15289,13037,15291,13036xe" filled="true" fillcolor="#989898" stroked="false">
                <v:path arrowok="t"/>
                <v:fill type="solid"/>
              </v:shape>
              <v:shape style="position:absolute;left:15276;top:13010;width:40;height:34" coordorigin="15276,13010" coordsize="40,34" path="m15292,13034l15283,13034,15283,13036,15292,13036,15292,13034xe" filled="true" fillcolor="#989898" stroked="false">
                <v:path arrowok="t"/>
                <v:fill type="solid"/>
              </v:shape>
              <v:shape style="position:absolute;left:15276;top:13010;width:40;height:34" coordorigin="15276,13010" coordsize="40,34" path="m15297,13033l15286,13033,15284,13034,15296,13034,15297,13033xe" filled="true" fillcolor="#989898" stroked="false">
                <v:path arrowok="t"/>
                <v:fill type="solid"/>
              </v:shape>
              <v:shape style="position:absolute;left:15276;top:13010;width:40;height:34" coordorigin="15276,13010" coordsize="40,34" path="m15302,13031l15289,13031,15288,13033,15300,13033,15302,13031xe" filled="true" fillcolor="#989898" stroked="false">
                <v:path arrowok="t"/>
                <v:fill type="solid"/>
              </v:shape>
              <v:shape style="position:absolute;left:15276;top:13010;width:40;height:34" coordorigin="15276,13010" coordsize="40,34" path="m15310,13030l15292,13030,15291,13031,15308,13031,15310,13030xe" filled="true" fillcolor="#989898" stroked="false">
                <v:path arrowok="t"/>
                <v:fill type="solid"/>
              </v:shape>
              <v:shape style="position:absolute;left:15276;top:13010;width:40;height:34" coordorigin="15276,13010" coordsize="40,34" path="m15299,13010l15296,13014,15308,13026,15304,13026,15302,13028,15297,13028,15296,13030,15313,13030,15316,13028,15299,13010xe" filled="true" fillcolor="#989898" stroked="false">
                <v:path arrowok="t"/>
                <v:fill type="solid"/>
              </v:shape>
              <v:shape style="position:absolute;left:9503;top:13855;width:229;height:298" type="#_x0000_t75" stroked="false">
                <v:imagedata r:id="rId623" o:title=""/>
              </v:shape>
              <v:shape style="position:absolute;left:8649;top:11159;width:108;height:110" type="#_x0000_t75" stroked="false">
                <v:imagedata r:id="rId624" o:title=""/>
              </v:shape>
              <v:shape style="position:absolute;left:9243;top:9493;width:108;height:111" type="#_x0000_t75" stroked="false">
                <v:imagedata r:id="rId625" o:title=""/>
              </v:shape>
              <v:shape style="position:absolute;left:9743;top:8942;width:108;height:110" type="#_x0000_t75" stroked="false">
                <v:imagedata r:id="rId626" o:title=""/>
              </v:shape>
              <v:shape style="position:absolute;left:10048;top:8679;width:107;height:110" type="#_x0000_t75" stroked="false">
                <v:imagedata r:id="rId627" o:title=""/>
              </v:shape>
              <v:shape style="position:absolute;left:13879;top:8520;width:108;height:110" type="#_x0000_t75" stroked="false">
                <v:imagedata r:id="rId628" o:title=""/>
              </v:shape>
              <v:shape style="position:absolute;left:14970;top:9532;width:108;height:110" type="#_x0000_t75" stroked="false">
                <v:imagedata r:id="rId629" o:title=""/>
              </v:shape>
              <v:shape style="position:absolute;left:14437;top:8845;width:108;height:110" type="#_x0000_t75" stroked="false">
                <v:imagedata r:id="rId630" o:title=""/>
              </v:shape>
              <v:shape style="position:absolute;left:12907;top:8119;width:108;height:110" type="#_x0000_t75" stroked="false">
                <v:imagedata r:id="rId631" o:title=""/>
              </v:shape>
              <v:shape style="position:absolute;left:11995;top:8034;width:108;height:110" type="#_x0000_t75" stroked="false">
                <v:imagedata r:id="rId632" o:title=""/>
              </v:shape>
              <v:shape style="position:absolute;left:11060;top:7836;width:145;height:247" type="#_x0000_t75" stroked="false">
                <v:imagedata r:id="rId633" o:title=""/>
              </v:shape>
              <v:shape style="position:absolute;left:10427;top:8462;width:108;height:110" type="#_x0000_t75" stroked="false">
                <v:imagedata r:id="rId634" o:title=""/>
              </v:shape>
              <v:shape style="position:absolute;left:8800;top:10322;width:108;height:110" type="#_x0000_t75" stroked="false">
                <v:imagedata r:id="rId635" o:title=""/>
              </v:shape>
              <v:shape style="position:absolute;left:8746;top:12572;width:108;height:110" type="#_x0000_t75" stroked="false">
                <v:imagedata r:id="rId636" o:title=""/>
              </v:shape>
              <v:shape style="position:absolute;left:10782;top:13796;width:108;height:110" type="#_x0000_t75" stroked="false">
                <v:imagedata r:id="rId637" o:title=""/>
              </v:shape>
              <v:shape style="position:absolute;left:11112;top:12908;width:108;height:110" type="#_x0000_t75" stroked="false">
                <v:imagedata r:id="rId638" o:title=""/>
              </v:shape>
            </v:group>
            <v:group style="position:absolute;left:11673;top:12472;width:40;height:34" coordorigin="11673,12472" coordsize="40,34">
              <v:shape style="position:absolute;left:11673;top:12472;width:40;height:34" coordorigin="11673,12472" coordsize="40,34" path="m11681,12500l11673,12500,11678,12505,11678,12504,11680,12504,11680,12502,11681,12502,11681,12500xe" filled="true" fillcolor="#989898" stroked="false">
                <v:path arrowok="t"/>
                <v:fill type="solid"/>
              </v:shape>
              <v:shape style="position:absolute;left:11673;top:12472;width:40;height:34" coordorigin="11673,12472" coordsize="40,34" path="m11684,12499l11676,12499,11675,12500,11683,12500,11684,12499xe" filled="true" fillcolor="#989898" stroked="false">
                <v:path arrowok="t"/>
                <v:fill type="solid"/>
              </v:shape>
              <v:shape style="position:absolute;left:11673;top:12472;width:40;height:34" coordorigin="11673,12472" coordsize="40,34" path="m11688,12497l11678,12497,11678,12499,11686,12499,11688,12497xe" filled="true" fillcolor="#989898" stroked="false">
                <v:path arrowok="t"/>
                <v:fill type="solid"/>
              </v:shape>
              <v:shape style="position:absolute;left:11673;top:12472;width:40;height:34" coordorigin="11673,12472" coordsize="40,34" path="m11691,12496l11680,12496,11680,12497,11689,12497,11691,12496xe" filled="true" fillcolor="#989898" stroked="false">
                <v:path arrowok="t"/>
                <v:fill type="solid"/>
              </v:shape>
              <v:shape style="position:absolute;left:11673;top:12472;width:40;height:34" coordorigin="11673,12472" coordsize="40,34" path="m11694,12494l11683,12494,11683,12496,11692,12496,11694,12494xe" filled="true" fillcolor="#989898" stroked="false">
                <v:path arrowok="t"/>
                <v:fill type="solid"/>
              </v:shape>
              <v:shape style="position:absolute;left:11673;top:12472;width:40;height:34" coordorigin="11673,12472" coordsize="40,34" path="m11699,12492l11686,12492,11686,12494,11697,12494,11699,12492xe" filled="true" fillcolor="#989898" stroked="false">
                <v:path arrowok="t"/>
                <v:fill type="solid"/>
              </v:shape>
              <v:shape style="position:absolute;left:11673;top:12472;width:40;height:34" coordorigin="11673,12472" coordsize="40,34" path="m11705,12491l11689,12491,11689,12492,11705,12492,11705,12491xe" filled="true" fillcolor="#989898" stroked="false">
                <v:path arrowok="t"/>
                <v:fill type="solid"/>
              </v:shape>
              <v:shape style="position:absolute;left:11673;top:12472;width:40;height:34" coordorigin="11673,12472" coordsize="40,34" path="m11697,12472l11694,12475,11707,12488,11699,12488,11699,12489,11694,12489,11692,12491,11712,12491,11713,12488,11697,12472xe" filled="true" fillcolor="#989898" stroked="false">
                <v:path arrowok="t"/>
                <v:fill type="solid"/>
              </v:shape>
            </v:group>
            <v:group style="position:absolute;left:11696;top:12492;width:40;height:34" coordorigin="11696,12492" coordsize="40,34">
              <v:shape style="position:absolute;left:11696;top:12492;width:40;height:34" coordorigin="11696,12492" coordsize="40,34" path="m11707,12520l11699,12520,11697,12521,11696,12521,11696,12523,11699,12526,11700,12524,11702,12524,11702,12523,11704,12523,11707,12520xe" filled="true" fillcolor="#989898" stroked="false">
                <v:path arrowok="t"/>
                <v:fill type="solid"/>
              </v:shape>
              <v:shape style="position:absolute;left:11696;top:12492;width:40;height:34" coordorigin="11696,12492" coordsize="40,34" path="m11710,12518l11700,12518,11700,12520,11708,12520,11710,12518xe" filled="true" fillcolor="#989898" stroked="false">
                <v:path arrowok="t"/>
                <v:fill type="solid"/>
              </v:shape>
              <v:shape style="position:absolute;left:11696;top:12492;width:40;height:34" coordorigin="11696,12492" coordsize="40,34" path="m11713,12516l11704,12516,11702,12518,11713,12518,11713,12516xe" filled="true" fillcolor="#989898" stroked="false">
                <v:path arrowok="t"/>
                <v:fill type="solid"/>
              </v:shape>
              <v:shape style="position:absolute;left:11696;top:12492;width:40;height:34" coordorigin="11696,12492" coordsize="40,34" path="m11718,12515l11707,12515,11705,12516,11716,12516,11718,12515xe" filled="true" fillcolor="#989898" stroked="false">
                <v:path arrowok="t"/>
                <v:fill type="solid"/>
              </v:shape>
              <v:shape style="position:absolute;left:11696;top:12492;width:40;height:34" coordorigin="11696,12492" coordsize="40,34" path="m11723,12513l11708,12513,11708,12515,11721,12515,11723,12513xe" filled="true" fillcolor="#989898" stroked="false">
                <v:path arrowok="t"/>
                <v:fill type="solid"/>
              </v:shape>
              <v:shape style="position:absolute;left:11696;top:12492;width:40;height:34" coordorigin="11696,12492" coordsize="40,34" path="m11718,12492l11715,12496,11727,12508,11724,12508,11724,12510,11718,12510,11716,12512,11713,12512,11712,12513,11731,12513,11732,12512,11735,12510,11718,12492xe" filled="true" fillcolor="#989898" stroked="false">
                <v:path arrowok="t"/>
                <v:fill type="solid"/>
              </v:shape>
            </v:group>
            <v:group style="position:absolute;left:11713;top:12537;width:8;height:8" coordorigin="11713,12537" coordsize="8,8">
              <v:shape style="position:absolute;left:11713;top:12537;width:8;height:8" coordorigin="11713,12537" coordsize="8,8" path="m11718,12537l11713,12540,11718,12545,11721,12540,11718,12537xe" filled="true" fillcolor="#989898" stroked="false">
                <v:path arrowok="t"/>
                <v:fill type="solid"/>
              </v:shape>
            </v:group>
            <v:group style="position:absolute;left:11726;top:12543;width:13;height:18" coordorigin="11726,12543" coordsize="13,18">
              <v:shape style="position:absolute;left:11726;top:12543;width:13;height:18" coordorigin="11726,12543" coordsize="13,18" path="m11729,12543l11727,12543,11727,12545,11726,12547,11726,12553,11727,12555,11727,12556,11729,12556,11729,12558,11731,12558,11731,12559,11734,12559,11734,12561,11739,12561,11731,12553,11731,12547,11732,12547,11729,12543xe" filled="true" fillcolor="#989898" stroked="false">
                <v:path arrowok="t"/>
                <v:fill type="solid"/>
              </v:shape>
            </v:group>
            <v:group style="position:absolute;left:11735;top:12540;width:13;height:12" coordorigin="11735,12540" coordsize="13,12">
              <v:shape style="position:absolute;left:11735;top:12540;width:13;height:12" coordorigin="11735,12540" coordsize="13,12" path="m11747,12548l11740,12548,11740,12550,11743,12550,11745,12551,11748,12551,11747,12548xe" filled="true" fillcolor="#989898" stroked="false">
                <v:path arrowok="t"/>
                <v:fill type="solid"/>
              </v:shape>
              <v:shape style="position:absolute;left:11735;top:12540;width:13;height:12" coordorigin="11735,12540" coordsize="13,12" path="m11735,12540l11735,12543,11737,12545,11737,12547,11739,12547,11739,12548,11745,12548,11742,12545,11735,12540xe" filled="true" fillcolor="#989898" stroked="false">
                <v:path arrowok="t"/>
                <v:fill type="solid"/>
              </v:shape>
            </v:group>
            <v:group style="position:absolute;left:11735;top:12528;width:20;height:18" coordorigin="11735,12528" coordsize="20,18">
              <v:shape style="position:absolute;left:11735;top:12528;width:20;height:18" coordorigin="11735,12528" coordsize="20,18" path="m11743,12534l11737,12534,11737,12535,11735,12537,11735,12540,11742,12545,11740,12543,11740,12537,11742,12537,11742,12535,11743,12535,11743,12534xe" filled="true" fillcolor="#989898" stroked="false">
                <v:path arrowok="t"/>
                <v:fill type="solid"/>
              </v:shape>
              <v:shape style="position:absolute;left:11735;top:12528;width:20;height:18" coordorigin="11735,12528" coordsize="20,18" path="m11748,12528l11743,12528,11743,12529,11742,12529,11739,12532,11739,12534,11745,12534,11745,12532,11753,12532,11748,12528xe" filled="true" fillcolor="#989898" stroked="false">
                <v:path arrowok="t"/>
                <v:fill type="solid"/>
              </v:shape>
              <v:shape style="position:absolute;left:11735;top:12528;width:20;height:18" coordorigin="11735,12528" coordsize="20,18" path="m11753,12532l11755,12534,11753,12532xe" filled="true" fillcolor="#989898" stroked="false">
                <v:path arrowok="t"/>
                <v:fill type="solid"/>
              </v:shape>
            </v:group>
            <v:group style="position:absolute;left:11732;top:12528;width:29;height:34" coordorigin="11732,12528" coordsize="29,34">
              <v:shape style="position:absolute;left:11732;top:12528;width:29;height:34" coordorigin="11732,12528" coordsize="29,34" path="m11737,12556l11734,12556,11739,12561,11742,12561,11743,12559,11745,12559,11747,12558,11737,12558,11737,12556xe" filled="true" fillcolor="#989898" stroked="false">
                <v:path arrowok="t"/>
                <v:fill type="solid"/>
              </v:shape>
              <v:shape style="position:absolute;left:11732;top:12528;width:29;height:34" coordorigin="11732,12528" coordsize="29,34" path="m11748,12556l11739,12556,11737,12558,11748,12558,11748,12556xe" filled="true" fillcolor="#989898" stroked="false">
                <v:path arrowok="t"/>
                <v:fill type="solid"/>
              </v:shape>
              <v:shape style="position:absolute;left:11732;top:12528;width:29;height:34" coordorigin="11732,12528" coordsize="29,34" path="m11732,12555l11732,12556,11734,12556,11732,12555xe" filled="true" fillcolor="#989898" stroked="false">
                <v:path arrowok="t"/>
                <v:fill type="solid"/>
              </v:shape>
              <v:shape style="position:absolute;left:11732;top:12528;width:29;height:34" coordorigin="11732,12528" coordsize="29,34" path="m11750,12555l11743,12555,11742,12556,11750,12556,11750,12555xe" filled="true" fillcolor="#989898" stroked="false">
                <v:path arrowok="t"/>
                <v:fill type="solid"/>
              </v:shape>
              <v:shape style="position:absolute;left:11732;top:12528;width:29;height:34" coordorigin="11732,12528" coordsize="29,34" path="m11756,12548l11747,12548,11748,12551,11747,12553,11745,12553,11745,12555,11751,12555,11753,12553,11755,12551,11755,12550,11756,12550,11756,12548xe" filled="true" fillcolor="#989898" stroked="false">
                <v:path arrowok="t"/>
                <v:fill type="solid"/>
              </v:shape>
              <v:shape style="position:absolute;left:11732;top:12528;width:29;height:34" coordorigin="11732,12528" coordsize="29,34" path="m11753,12528l11748,12528,11756,12535,11756,12542,11753,12545,11753,12547,11750,12547,11750,12548,11758,12548,11758,12547,11759,12545,11759,12543,11761,12542,11761,12537,11759,12535,11759,12534,11758,12532,11758,12531,11756,12531,11756,12529,11755,12529,11753,12528xe" filled="true" fillcolor="#989898" stroked="false">
                <v:path arrowok="t"/>
                <v:fill type="solid"/>
              </v:shape>
            </v:group>
            <v:group style="position:absolute;left:11748;top:12553;width:36;height:31" coordorigin="11748,12553" coordsize="36,31">
              <v:shape style="position:absolute;left:11748;top:12553;width:36;height:31" coordorigin="11748,12553" coordsize="36,31" path="m11780,12553l11750,12559,11748,12563,11759,12574,11753,12580,11756,12583,11763,12577,11769,12577,11766,12574,11753,12563,11774,12558,11783,12556,11780,12553xe" filled="true" fillcolor="#989898" stroked="false">
                <v:path arrowok="t"/>
                <v:fill type="solid"/>
              </v:shape>
              <v:shape style="position:absolute;left:11748;top:12553;width:36;height:31" coordorigin="11748,12553" coordsize="36,31" path="m11769,12577l11763,12577,11766,12580,11769,12577xe" filled="true" fillcolor="#989898" stroked="false">
                <v:path arrowok="t"/>
                <v:fill type="solid"/>
              </v:shape>
            </v:group>
            <v:group style="position:absolute;left:11753;top:12556;width:31;height:18" coordorigin="11753,12556" coordsize="31,18">
              <v:shape style="position:absolute;left:11753;top:12556;width:31;height:18" coordorigin="11753,12556" coordsize="31,18" path="m11753,12563l11766,12574,11769,12571,11763,12571,11753,12563xe" filled="true" fillcolor="#989898" stroked="false">
                <v:path arrowok="t"/>
                <v:fill type="solid"/>
              </v:shape>
              <v:shape style="position:absolute;left:11753;top:12556;width:31;height:18" coordorigin="11753,12556" coordsize="31,18" path="m11783,12556l11774,12558,11763,12571,11769,12571,11783,12556xe" filled="true" fillcolor="#989898" stroked="false">
                <v:path arrowok="t"/>
                <v:fill type="solid"/>
              </v:shape>
              <v:shape style="position:absolute;left:11514;top:12908;width:108;height:110" type="#_x0000_t75" stroked="false">
                <v:imagedata r:id="rId639" o:title=""/>
              </v:shape>
              <v:shape style="position:absolute;left:11146;top:13920;width:108;height:110" type="#_x0000_t75" stroked="false">
                <v:imagedata r:id="rId640" o:title=""/>
              </v:shape>
              <v:shape style="position:absolute;left:14465;top:13963;width:108;height:110" type="#_x0000_t75" stroked="false">
                <v:imagedata r:id="rId641" o:title=""/>
              </v:shape>
              <v:shape style="position:absolute;left:15020;top:13270;width:108;height:110" type="#_x0000_t75" stroked="false">
                <v:imagedata r:id="rId642" o:title=""/>
              </v:shape>
              <v:shape style="position:absolute;left:15364;top:12534;width:108;height:110" type="#_x0000_t75" stroked="false">
                <v:imagedata r:id="rId643" o:title=""/>
              </v:shape>
              <v:shape style="position:absolute;left:15541;top:11702;width:108;height:110" type="#_x0000_t75" stroked="false">
                <v:imagedata r:id="rId644" o:title=""/>
              </v:shape>
            </v:group>
            <v:group style="position:absolute;left:15055;top:9281;width:40;height:34" coordorigin="15055,9281" coordsize="40,34">
              <v:shape style="position:absolute;left:15055;top:9281;width:40;height:34" coordorigin="15055,9281" coordsize="40,34" path="m15063,9310l15055,9310,15060,9315,15060,9313,15061,9313,15061,9312,15063,9312,15063,9310xe" filled="true" fillcolor="#989898" stroked="false">
                <v:path arrowok="t"/>
                <v:fill type="solid"/>
              </v:shape>
              <v:shape style="position:absolute;left:15055;top:9281;width:40;height:34" coordorigin="15055,9281" coordsize="40,34" path="m15066,9308l15058,9308,15057,9310,15064,9310,15066,9308xe" filled="true" fillcolor="#989898" stroked="false">
                <v:path arrowok="t"/>
                <v:fill type="solid"/>
              </v:shape>
              <v:shape style="position:absolute;left:15055;top:9281;width:40;height:34" coordorigin="15055,9281" coordsize="40,34" path="m15069,9307l15060,9307,15060,9308,15068,9308,15069,9307xe" filled="true" fillcolor="#989898" stroked="false">
                <v:path arrowok="t"/>
                <v:fill type="solid"/>
              </v:shape>
              <v:shape style="position:absolute;left:15055;top:9281;width:40;height:34" coordorigin="15055,9281" coordsize="40,34" path="m15072,9305l15061,9305,15061,9307,15071,9307,15072,9305xe" filled="true" fillcolor="#989898" stroked="false">
                <v:path arrowok="t"/>
                <v:fill type="solid"/>
              </v:shape>
              <v:shape style="position:absolute;left:15055;top:9281;width:40;height:34" coordorigin="15055,9281" coordsize="40,34" path="m15076,9304l15064,9304,15064,9305,15074,9305,15076,9304xe" filled="true" fillcolor="#989898" stroked="false">
                <v:path arrowok="t"/>
                <v:fill type="solid"/>
              </v:shape>
              <v:shape style="position:absolute;left:15055;top:9281;width:40;height:34" coordorigin="15055,9281" coordsize="40,34" path="m15080,9302l15068,9302,15068,9304,15079,9304,15080,9302xe" filled="true" fillcolor="#989898" stroked="false">
                <v:path arrowok="t"/>
                <v:fill type="solid"/>
              </v:shape>
              <v:shape style="position:absolute;left:15055;top:9281;width:40;height:34" coordorigin="15055,9281" coordsize="40,34" path="m15087,9300l15071,9300,15071,9302,15087,9302,15087,9300xe" filled="true" fillcolor="#989898" stroked="false">
                <v:path arrowok="t"/>
                <v:fill type="solid"/>
              </v:shape>
              <v:shape style="position:absolute;left:15055;top:9281;width:40;height:34" coordorigin="15055,9281" coordsize="40,34" path="m15079,9281l15076,9284,15088,9297,15080,9297,15080,9299,15076,9299,15074,9300,15093,9300,15095,9297,15079,9281xe" filled="true" fillcolor="#989898" stroked="false">
                <v:path arrowok="t"/>
                <v:fill type="solid"/>
              </v:shape>
            </v:group>
            <v:group style="position:absolute;left:15077;top:9324;width:24;height:18" coordorigin="15077,9324" coordsize="24,18">
              <v:shape style="position:absolute;left:15077;top:9324;width:24;height:18" coordorigin="15077,9324" coordsize="24,18" path="m15093,9340l15087,9340,15088,9342,15093,9342,15093,9340xe" filled="true" fillcolor="#989898" stroked="false">
                <v:path arrowok="t"/>
                <v:fill type="solid"/>
              </v:shape>
              <v:shape style="position:absolute;left:15077;top:9324;width:24;height:18" coordorigin="15077,9324" coordsize="24,18" path="m15096,9339l15084,9339,15084,9340,15096,9340,15096,9339xe" filled="true" fillcolor="#989898" stroked="false">
                <v:path arrowok="t"/>
                <v:fill type="solid"/>
              </v:shape>
              <v:shape style="position:absolute;left:15077;top:9324;width:24;height:18" coordorigin="15077,9324" coordsize="24,18" path="m15096,9326l15096,9328,15098,9329,15096,9331,15096,9332,15095,9334,15095,9336,15093,9336,15093,9337,15082,9337,15082,9339,15098,9339,15100,9337,15100,9336,15101,9334,15101,9331,15096,9326xe" filled="true" fillcolor="#989898" stroked="false">
                <v:path arrowok="t"/>
                <v:fill type="solid"/>
              </v:shape>
              <v:shape style="position:absolute;left:15077;top:9324;width:24;height:18" coordorigin="15077,9324" coordsize="24,18" path="m15085,9336l15080,9336,15080,9337,15087,9337,15085,9336xe" filled="true" fillcolor="#989898" stroked="false">
                <v:path arrowok="t"/>
                <v:fill type="solid"/>
              </v:shape>
              <v:shape style="position:absolute;left:15077;top:9324;width:24;height:18" coordorigin="15077,9324" coordsize="24,18" path="m15077,9329l15077,9332,15079,9332,15079,9336,15084,9336,15077,9329xe" filled="true" fillcolor="#989898" stroked="false">
                <v:path arrowok="t"/>
                <v:fill type="solid"/>
              </v:shape>
              <v:shape style="position:absolute;left:15077;top:9324;width:24;height:18" coordorigin="15077,9324" coordsize="24,18" path="m15095,9324l15096,9326,15095,9324xe" filled="true" fillcolor="#989898" stroked="false">
                <v:path arrowok="t"/>
                <v:fill type="solid"/>
              </v:shape>
            </v:group>
            <v:group style="position:absolute;left:15098;top:9313;width:15;height:15" coordorigin="15098,9313" coordsize="15,15">
              <v:shape style="position:absolute;left:15098;top:9313;width:15;height:15" coordorigin="15098,9313" coordsize="15,15" path="m15106,9313l15108,9315,15108,9320,15104,9323,15099,9323,15103,9328,15106,9328,15106,9326,15109,9326,15109,9324,15111,9323,15111,9321,15112,9321,15112,9320,15106,9313xe" filled="true" fillcolor="#989898" stroked="false">
                <v:path arrowok="t"/>
                <v:fill type="solid"/>
              </v:shape>
              <v:shape style="position:absolute;left:15098;top:9313;width:15;height:15" coordorigin="15098,9313" coordsize="15,15" path="m15098,9321l15098,9323,15099,9323,15098,9321xe" filled="true" fillcolor="#989898" stroked="false">
                <v:path arrowok="t"/>
                <v:fill type="solid"/>
              </v:shape>
            </v:group>
            <v:group style="position:absolute;left:15077;top:9307;width:36;height:29" coordorigin="15077,9307" coordsize="36,29">
              <v:shape style="position:absolute;left:15077;top:9307;width:36;height:29" coordorigin="15077,9307" coordsize="36,29" path="m15092,9318l15084,9318,15082,9320,15080,9321,15079,9323,15079,9324,15077,9324,15077,9329,15084,9336,15084,9332,15082,9332,15082,9326,15084,9326,15084,9324,15085,9323,15087,9323,15087,9321,15096,9321,15096,9320,15093,9320,15092,9318xe" filled="true" fillcolor="#989898" stroked="false">
                <v:path arrowok="t"/>
                <v:fill type="solid"/>
              </v:shape>
              <v:shape style="position:absolute;left:15077;top:9307;width:36;height:29" coordorigin="15077,9307" coordsize="36,29" path="m15098,9321l15092,9321,15092,9323,15093,9323,15095,9324,15101,9331,15101,9328,15100,9326,15101,9326,15098,9321xe" filled="true" fillcolor="#989898" stroked="false">
                <v:path arrowok="t"/>
                <v:fill type="solid"/>
              </v:shape>
              <v:shape style="position:absolute;left:15077;top:9307;width:36;height:29" coordorigin="15077,9307" coordsize="36,29" path="m15101,9326l15101,9326,15103,9328,15101,9326xe" filled="true" fillcolor="#989898" stroked="false">
                <v:path arrowok="t"/>
                <v:fill type="solid"/>
              </v:shape>
              <v:shape style="position:absolute;left:15077;top:9307;width:36;height:29" coordorigin="15077,9307" coordsize="36,29" path="m15098,9312l15092,9312,15092,9318,15093,9318,15093,9320,15096,9320,15096,9313,15098,9313,15098,9312xe" filled="true" fillcolor="#989898" stroked="false">
                <v:path arrowok="t"/>
                <v:fill type="solid"/>
              </v:shape>
              <v:shape style="position:absolute;left:15077;top:9307;width:36;height:29" coordorigin="15077,9307" coordsize="36,29" path="m15111,9312l15104,9312,15106,9313,15112,9320,15112,9315,15111,9315,15111,9312xe" filled="true" fillcolor="#989898" stroked="false">
                <v:path arrowok="t"/>
                <v:fill type="solid"/>
              </v:shape>
              <v:shape style="position:absolute;left:15077;top:9307;width:36;height:29" coordorigin="15077,9307" coordsize="36,29" path="m15109,9310l15093,9310,15093,9312,15109,9312,15109,9310xe" filled="true" fillcolor="#989898" stroked="false">
                <v:path arrowok="t"/>
                <v:fill type="solid"/>
              </v:shape>
              <v:shape style="position:absolute;left:15077;top:9307;width:36;height:29" coordorigin="15077,9307" coordsize="36,29" path="m15108,9308l15095,9308,15095,9310,15108,9310,15108,9308xe" filled="true" fillcolor="#989898" stroked="false">
                <v:path arrowok="t"/>
                <v:fill type="solid"/>
              </v:shape>
              <v:shape style="position:absolute;left:15077;top:9307;width:36;height:29" coordorigin="15077,9307" coordsize="36,29" path="m15104,9307l15096,9307,15096,9308,15106,9308,15104,9307xe" filled="true" fillcolor="#989898" stroked="false">
                <v:path arrowok="t"/>
                <v:fill type="solid"/>
              </v:shape>
            </v:group>
            <v:group style="position:absolute;left:15095;top:9347;width:8;height:8" coordorigin="15095,9347" coordsize="8,8">
              <v:shape style="position:absolute;left:15095;top:9347;width:8;height:8" coordorigin="15095,9347" coordsize="8,8" path="m15100,9347l15095,9350,15100,9355,15103,9350,15100,9347xe" filled="true" fillcolor="#989898" stroked="false">
                <v:path arrowok="t"/>
                <v:fill type="solid"/>
              </v:shape>
            </v:group>
            <v:group style="position:absolute;left:15103;top:9343;width:40;height:32" coordorigin="15103,9343" coordsize="40,32">
              <v:shape style="position:absolute;left:15103;top:9343;width:40;height:32" coordorigin="15103,9343" coordsize="40,32" path="m15138,9358l15103,9358,15120,9375,15123,9372,15111,9359,15136,9359,15138,9358xe" filled="true" fillcolor="#989898" stroked="false">
                <v:path arrowok="t"/>
                <v:fill type="solid"/>
              </v:shape>
              <v:shape style="position:absolute;left:15103;top:9343;width:40;height:32" coordorigin="15103,9343" coordsize="40,32" path="m15139,9356l15104,9356,15104,9358,15139,9358,15139,9356xe" filled="true" fillcolor="#989898" stroked="false">
                <v:path arrowok="t"/>
                <v:fill type="solid"/>
              </v:shape>
              <v:shape style="position:absolute;left:15103;top:9343;width:40;height:32" coordorigin="15103,9343" coordsize="40,32" path="m15122,9355l15109,9355,15108,9356,15123,9356,15122,9355xe" filled="true" fillcolor="#989898" stroked="false">
                <v:path arrowok="t"/>
                <v:fill type="solid"/>
              </v:shape>
              <v:shape style="position:absolute;left:15103;top:9343;width:40;height:32" coordorigin="15103,9343" coordsize="40,32" path="m15136,9343l15138,9345,15138,9347,15139,9348,15138,9350,15138,9351,15136,9353,15135,9355,15131,9355,15130,9356,15141,9356,15141,9355,15143,9353,15143,9350,15136,9343xe" filled="true" fillcolor="#989898" stroked="false">
                <v:path arrowok="t"/>
                <v:fill type="solid"/>
              </v:shape>
            </v:group>
            <v:group style="position:absolute;left:15123;top:9337;width:20;height:13" coordorigin="15123,9337" coordsize="20,13">
              <v:shape style="position:absolute;left:15123;top:9337;width:20;height:13" coordorigin="15123,9337" coordsize="20,13" path="m15141,9342l15136,9342,15136,9343,15143,9350,15143,9345,15141,9343,15141,9342xe" filled="true" fillcolor="#989898" stroked="false">
                <v:path arrowok="t"/>
                <v:fill type="solid"/>
              </v:shape>
              <v:shape style="position:absolute;left:15123;top:9337;width:20;height:13" coordorigin="15123,9337" coordsize="20,13" path="m15138,9339l15123,9339,15123,9340,15125,9343,15127,9343,15127,9342,15130,9342,15130,9340,15138,9340,15138,9339xe" filled="true" fillcolor="#989898" stroked="false">
                <v:path arrowok="t"/>
                <v:fill type="solid"/>
              </v:shape>
              <v:shape style="position:absolute;left:15123;top:9337;width:20;height:13" coordorigin="15123,9337" coordsize="20,13" path="m15139,9340l15131,9340,15133,9342,15139,9342,15139,9340xe" filled="true" fillcolor="#989898" stroked="false">
                <v:path arrowok="t"/>
                <v:fill type="solid"/>
              </v:shape>
              <v:shape style="position:absolute;left:15123;top:9337;width:20;height:13" coordorigin="15123,9337" coordsize="20,13" path="m15135,9337l15125,9337,15125,9339,15136,9339,15135,9337xe" filled="true" fillcolor="#989898" stroked="false">
                <v:path arrowok="t"/>
                <v:fill type="solid"/>
              </v:shape>
            </v:group>
            <v:group style="position:absolute;left:15130;top:9363;width:36;height:31" coordorigin="15130,9363" coordsize="36,31">
              <v:shape style="position:absolute;left:15130;top:9363;width:36;height:31" coordorigin="15130,9363" coordsize="36,31" path="m15162,9363l15131,9369,15130,9372,15141,9383,15135,9390,15138,9393,15144,9387,15151,9387,15147,9383,15135,9372,15155,9367,15165,9366,15162,9363xe" filled="true" fillcolor="#989898" stroked="false">
                <v:path arrowok="t"/>
                <v:fill type="solid"/>
              </v:shape>
              <v:shape style="position:absolute;left:15130;top:9363;width:36;height:31" coordorigin="15130,9363" coordsize="36,31" path="m15151,9387l15144,9387,15147,9390,15151,9387xe" filled="true" fillcolor="#989898" stroked="false">
                <v:path arrowok="t"/>
                <v:fill type="solid"/>
              </v:shape>
            </v:group>
            <v:group style="position:absolute;left:15135;top:9366;width:31;height:18" coordorigin="15135,9366" coordsize="31,18">
              <v:shape style="position:absolute;left:15135;top:9366;width:31;height:18" coordorigin="15135,9366" coordsize="31,18" path="m15135,9372l15147,9383,15151,9380,15144,9380,15135,9372xe" filled="true" fillcolor="#989898" stroked="false">
                <v:path arrowok="t"/>
                <v:fill type="solid"/>
              </v:shape>
              <v:shape style="position:absolute;left:15135;top:9366;width:31;height:18" coordorigin="15135,9366" coordsize="31,18" path="m15165,9366l15155,9367,15144,9380,15151,9380,15165,9366xe" filled="true" fillcolor="#989898" stroked="false">
                <v:path arrowok="t"/>
                <v:fill type="solid"/>
              </v:shape>
            </v:group>
            <v:group style="position:absolute;left:14359;top:8571;width:40;height:34" coordorigin="14359,8571" coordsize="40,34">
              <v:shape style="position:absolute;left:14359;top:8571;width:40;height:34" coordorigin="14359,8571" coordsize="40,34" path="m14366,8599l14359,8599,14363,8604,14363,8602,14365,8602,14365,8601,14366,8601,14366,8599xe" filled="true" fillcolor="#989898" stroked="false">
                <v:path arrowok="t"/>
                <v:fill type="solid"/>
              </v:shape>
              <v:shape style="position:absolute;left:14359;top:8571;width:40;height:34" coordorigin="14359,8571" coordsize="40,34" path="m14370,8598l14362,8598,14360,8599,14368,8599,14370,8598xe" filled="true" fillcolor="#989898" stroked="false">
                <v:path arrowok="t"/>
                <v:fill type="solid"/>
              </v:shape>
              <v:shape style="position:absolute;left:14359;top:8571;width:40;height:34" coordorigin="14359,8571" coordsize="40,34" path="m14373,8596l14363,8596,14363,8598,14371,8598,14373,8596xe" filled="true" fillcolor="#989898" stroked="false">
                <v:path arrowok="t"/>
                <v:fill type="solid"/>
              </v:shape>
              <v:shape style="position:absolute;left:14359;top:8571;width:40;height:34" coordorigin="14359,8571" coordsize="40,34" path="m14376,8594l14365,8594,14365,8596,14374,8596,14376,8594xe" filled="true" fillcolor="#989898" stroked="false">
                <v:path arrowok="t"/>
                <v:fill type="solid"/>
              </v:shape>
              <v:shape style="position:absolute;left:14359;top:8571;width:40;height:34" coordorigin="14359,8571" coordsize="40,34" path="m14379,8593l14368,8593,14368,8594,14378,8594,14379,8593xe" filled="true" fillcolor="#989898" stroked="false">
                <v:path arrowok="t"/>
                <v:fill type="solid"/>
              </v:shape>
              <v:shape style="position:absolute;left:14359;top:8571;width:40;height:34" coordorigin="14359,8571" coordsize="40,34" path="m14384,8591l14371,8591,14371,8593,14382,8593,14384,8591xe" filled="true" fillcolor="#989898" stroked="false">
                <v:path arrowok="t"/>
                <v:fill type="solid"/>
              </v:shape>
              <v:shape style="position:absolute;left:14359;top:8571;width:40;height:34" coordorigin="14359,8571" coordsize="40,34" path="m14390,8590l14374,8590,14374,8591,14390,8591,14390,8590xe" filled="true" fillcolor="#989898" stroked="false">
                <v:path arrowok="t"/>
                <v:fill type="solid"/>
              </v:shape>
              <v:shape style="position:absolute;left:14359;top:8571;width:40;height:34" coordorigin="14359,8571" coordsize="40,34" path="m14382,8571l14379,8574,14392,8586,14384,8586,14384,8588,14379,8588,14378,8590,14397,8590,14398,8586,14382,8571xe" filled="true" fillcolor="#989898" stroked="false">
                <v:path arrowok="t"/>
                <v:fill type="solid"/>
              </v:shape>
            </v:group>
            <v:group style="position:absolute;left:14381;top:8614;width:24;height:18" coordorigin="14381,8614" coordsize="24,18">
              <v:shape style="position:absolute;left:14381;top:8614;width:24;height:18" coordorigin="14381,8614" coordsize="24,18" path="m14397,8629l14390,8629,14392,8631,14397,8631,14397,8629xe" filled="true" fillcolor="#989898" stroked="false">
                <v:path arrowok="t"/>
                <v:fill type="solid"/>
              </v:shape>
              <v:shape style="position:absolute;left:14381;top:8614;width:24;height:18" coordorigin="14381,8614" coordsize="24,18" path="m14400,8628l14387,8628,14387,8629,14400,8629,14400,8628xe" filled="true" fillcolor="#989898" stroked="false">
                <v:path arrowok="t"/>
                <v:fill type="solid"/>
              </v:shape>
              <v:shape style="position:absolute;left:14381;top:8614;width:24;height:18" coordorigin="14381,8614" coordsize="24,18" path="m14400,8615l14400,8617,14402,8618,14400,8620,14400,8621,14398,8623,14398,8625,14397,8625,14397,8626,14386,8626,14386,8628,14402,8628,14403,8626,14403,8625,14405,8623,14405,8620,14400,8615xe" filled="true" fillcolor="#989898" stroked="false">
                <v:path arrowok="t"/>
                <v:fill type="solid"/>
              </v:shape>
              <v:shape style="position:absolute;left:14381;top:8614;width:24;height:18" coordorigin="14381,8614" coordsize="24,18" path="m14389,8625l14384,8625,14384,8626,14390,8626,14389,8625xe" filled="true" fillcolor="#989898" stroked="false">
                <v:path arrowok="t"/>
                <v:fill type="solid"/>
              </v:shape>
              <v:shape style="position:absolute;left:14381;top:8614;width:24;height:18" coordorigin="14381,8614" coordsize="24,18" path="m14381,8618l14381,8621,14382,8621,14382,8625,14387,8625,14381,8618xe" filled="true" fillcolor="#989898" stroked="false">
                <v:path arrowok="t"/>
                <v:fill type="solid"/>
              </v:shape>
              <v:shape style="position:absolute;left:14381;top:8614;width:24;height:18" coordorigin="14381,8614" coordsize="24,18" path="m14398,8614l14400,8615,14398,8614xe" filled="true" fillcolor="#989898" stroked="false">
                <v:path arrowok="t"/>
                <v:fill type="solid"/>
              </v:shape>
            </v:group>
            <v:group style="position:absolute;left:14402;top:8602;width:15;height:15" coordorigin="14402,8602" coordsize="15,15">
              <v:shape style="position:absolute;left:14402;top:8602;width:15;height:15" coordorigin="14402,8602" coordsize="15,15" path="m14411,8604l14411,8609,14410,8610,14408,8612,14403,8612,14406,8617,14410,8617,14410,8615,14413,8615,14413,8614,14414,8612,14414,8610,14416,8610,14416,8609,14411,8604xe" filled="true" fillcolor="#989898" stroked="false">
                <v:path arrowok="t"/>
                <v:fill type="solid"/>
              </v:shape>
              <v:shape style="position:absolute;left:14402;top:8602;width:15;height:15" coordorigin="14402,8602" coordsize="15,15" path="m14402,8610l14402,8612,14403,8612,14402,8610xe" filled="true" fillcolor="#989898" stroked="false">
                <v:path arrowok="t"/>
                <v:fill type="solid"/>
              </v:shape>
              <v:shape style="position:absolute;left:14402;top:8602;width:15;height:15" coordorigin="14402,8602" coordsize="15,15" path="m14410,8602l14411,8604,14410,8602xe" filled="true" fillcolor="#989898" stroked="false">
                <v:path arrowok="t"/>
                <v:fill type="solid"/>
              </v:shape>
            </v:group>
            <v:group style="position:absolute;left:14381;top:8596;width:36;height:29" coordorigin="14381,8596" coordsize="36,29">
              <v:shape style="position:absolute;left:14381;top:8596;width:36;height:29" coordorigin="14381,8596" coordsize="36,29" path="m14395,8607l14387,8607,14386,8609,14384,8610,14382,8612,14382,8614,14381,8614,14381,8618,14387,8625,14387,8621,14386,8621,14386,8615,14387,8615,14387,8614,14389,8612,14390,8612,14390,8610,14400,8610,14400,8609,14397,8609,14395,8607xe" filled="true" fillcolor="#989898" stroked="false">
                <v:path arrowok="t"/>
                <v:fill type="solid"/>
              </v:shape>
              <v:shape style="position:absolute;left:14381;top:8596;width:36;height:29" coordorigin="14381,8596" coordsize="36,29" path="m14402,8610l14395,8610,14395,8612,14397,8612,14398,8614,14405,8620,14405,8617,14403,8615,14405,8615,14402,8610xe" filled="true" fillcolor="#989898" stroked="false">
                <v:path arrowok="t"/>
                <v:fill type="solid"/>
              </v:shape>
              <v:shape style="position:absolute;left:14381;top:8596;width:36;height:29" coordorigin="14381,8596" coordsize="36,29" path="m14405,8615l14405,8615,14406,8617,14405,8615xe" filled="true" fillcolor="#989898" stroked="false">
                <v:path arrowok="t"/>
                <v:fill type="solid"/>
              </v:shape>
              <v:shape style="position:absolute;left:14381;top:8596;width:36;height:29" coordorigin="14381,8596" coordsize="36,29" path="m14402,8601l14395,8601,14395,8607,14397,8607,14397,8609,14400,8609,14400,8602,14402,8602,14402,8601xe" filled="true" fillcolor="#989898" stroked="false">
                <v:path arrowok="t"/>
                <v:fill type="solid"/>
              </v:shape>
              <v:shape style="position:absolute;left:14381;top:8596;width:36;height:29" coordorigin="14381,8596" coordsize="36,29" path="m14414,8601l14408,8601,14410,8602,14416,8609,14416,8604,14414,8604,14414,8601xe" filled="true" fillcolor="#989898" stroked="false">
                <v:path arrowok="t"/>
                <v:fill type="solid"/>
              </v:shape>
              <v:shape style="position:absolute;left:14381;top:8596;width:36;height:29" coordorigin="14381,8596" coordsize="36,29" path="m14413,8599l14397,8599,14397,8601,14413,8601,14413,8599xe" filled="true" fillcolor="#989898" stroked="false">
                <v:path arrowok="t"/>
                <v:fill type="solid"/>
              </v:shape>
              <v:shape style="position:absolute;left:14381;top:8596;width:36;height:29" coordorigin="14381,8596" coordsize="36,29" path="m14411,8598l14398,8598,14398,8599,14411,8599,14411,8598xe" filled="true" fillcolor="#989898" stroked="false">
                <v:path arrowok="t"/>
                <v:fill type="solid"/>
              </v:shape>
              <v:shape style="position:absolute;left:14381;top:8596;width:36;height:29" coordorigin="14381,8596" coordsize="36,29" path="m14408,8596l14400,8596,14400,8598,14410,8598,14408,8596xe" filled="true" fillcolor="#989898" stroked="false">
                <v:path arrowok="t"/>
                <v:fill type="solid"/>
              </v:shape>
            </v:group>
            <v:group style="position:absolute;left:14398;top:8636;width:8;height:8" coordorigin="14398,8636" coordsize="8,8">
              <v:shape style="position:absolute;left:14398;top:8636;width:8;height:8" coordorigin="14398,8636" coordsize="8,8" path="m14403,8636l14398,8639,14403,8644,14406,8639,14403,8636xe" filled="true" fillcolor="#989898" stroked="false">
                <v:path arrowok="t"/>
                <v:fill type="solid"/>
              </v:shape>
            </v:group>
            <v:group style="position:absolute;left:14406;top:8633;width:40;height:32" coordorigin="14406,8633" coordsize="40,32">
              <v:shape style="position:absolute;left:14406;top:8633;width:40;height:32" coordorigin="14406,8633" coordsize="40,32" path="m14441,8647l14406,8647,14424,8665,14427,8661,14414,8649,14440,8649,14441,8647xe" filled="true" fillcolor="#989898" stroked="false">
                <v:path arrowok="t"/>
                <v:fill type="solid"/>
              </v:shape>
              <v:shape style="position:absolute;left:14406;top:8633;width:40;height:32" coordorigin="14406,8633" coordsize="40,32" path="m14443,8645l14408,8645,14408,8647,14443,8647,14443,8645xe" filled="true" fillcolor="#989898" stroked="false">
                <v:path arrowok="t"/>
                <v:fill type="solid"/>
              </v:shape>
              <v:shape style="position:absolute;left:14406;top:8633;width:40;height:32" coordorigin="14406,8633" coordsize="40,32" path="m14425,8644l14413,8644,14411,8645,14427,8645,14425,8644xe" filled="true" fillcolor="#989898" stroked="false">
                <v:path arrowok="t"/>
                <v:fill type="solid"/>
              </v:shape>
              <v:shape style="position:absolute;left:14406;top:8633;width:40;height:32" coordorigin="14406,8633" coordsize="40,32" path="m14440,8633l14441,8634,14441,8636,14443,8637,14441,8639,14441,8641,14440,8642,14438,8644,14435,8644,14433,8645,14445,8645,14445,8644,14446,8642,14446,8639,14440,8633xe" filled="true" fillcolor="#989898" stroked="false">
                <v:path arrowok="t"/>
                <v:fill type="solid"/>
              </v:shape>
            </v:group>
            <v:group style="position:absolute;left:14427;top:8626;width:20;height:13" coordorigin="14427,8626" coordsize="20,13">
              <v:shape style="position:absolute;left:14427;top:8626;width:20;height:13" coordorigin="14427,8626" coordsize="20,13" path="m14445,8631l14440,8631,14440,8633,14446,8639,14446,8634,14445,8633,14445,8631xe" filled="true" fillcolor="#989898" stroked="false">
                <v:path arrowok="t"/>
                <v:fill type="solid"/>
              </v:shape>
              <v:shape style="position:absolute;left:14427;top:8626;width:20;height:13" coordorigin="14427,8626" coordsize="20,13" path="m14441,8628l14427,8628,14427,8629,14429,8633,14430,8633,14430,8631,14433,8631,14433,8629,14441,8629,14441,8628xe" filled="true" fillcolor="#989898" stroked="false">
                <v:path arrowok="t"/>
                <v:fill type="solid"/>
              </v:shape>
              <v:shape style="position:absolute;left:14427;top:8626;width:20;height:13" coordorigin="14427,8626" coordsize="20,13" path="m14443,8629l14435,8629,14437,8631,14443,8631,14443,8629xe" filled="true" fillcolor="#989898" stroked="false">
                <v:path arrowok="t"/>
                <v:fill type="solid"/>
              </v:shape>
              <v:shape style="position:absolute;left:14427;top:8626;width:20;height:13" coordorigin="14427,8626" coordsize="20,13" path="m14438,8626l14429,8626,14429,8628,14440,8628,14438,8626xe" filled="true" fillcolor="#989898" stroked="false">
                <v:path arrowok="t"/>
                <v:fill type="solid"/>
              </v:shape>
            </v:group>
            <v:group style="position:absolute;left:14433;top:8652;width:36;height:31" coordorigin="14433,8652" coordsize="36,31">
              <v:shape style="position:absolute;left:14433;top:8652;width:36;height:31" coordorigin="14433,8652" coordsize="36,31" path="m14465,8652l14435,8658,14433,8661,14445,8673,14438,8679,14441,8682,14448,8676,14454,8676,14451,8673,14438,8661,14459,8657,14468,8655,14465,8652xe" filled="true" fillcolor="#989898" stroked="false">
                <v:path arrowok="t"/>
                <v:fill type="solid"/>
              </v:shape>
              <v:shape style="position:absolute;left:14433;top:8652;width:36;height:31" coordorigin="14433,8652" coordsize="36,31" path="m14454,8676l14448,8676,14451,8679,14454,8676xe" filled="true" fillcolor="#989898" stroked="false">
                <v:path arrowok="t"/>
                <v:fill type="solid"/>
              </v:shape>
            </v:group>
            <v:group style="position:absolute;left:14438;top:8655;width:31;height:18" coordorigin="14438,8655" coordsize="31,18">
              <v:shape style="position:absolute;left:14438;top:8655;width:31;height:18" coordorigin="14438,8655" coordsize="31,18" path="m14438,8661l14451,8673,14454,8669,14448,8669,14438,8661xe" filled="true" fillcolor="#989898" stroked="false">
                <v:path arrowok="t"/>
                <v:fill type="solid"/>
              </v:shape>
              <v:shape style="position:absolute;left:14438;top:8655;width:31;height:18" coordorigin="14438,8655" coordsize="31,18" path="m14468,8655l14459,8657,14448,8669,14454,8669,14468,8655xe" filled="true" fillcolor="#989898" stroked="false">
                <v:path arrowok="t"/>
                <v:fill type="solid"/>
              </v:shape>
            </v:group>
            <v:group style="position:absolute;left:13516;top:8043;width:40;height:34" coordorigin="13516,8043" coordsize="40,34">
              <v:shape style="position:absolute;left:13516;top:8043;width:40;height:34" coordorigin="13516,8043" coordsize="40,34" path="m13523,8072l13516,8072,13520,8077,13520,8075,13522,8075,13522,8073,13523,8073,13523,8072xe" filled="true" fillcolor="#989898" stroked="false">
                <v:path arrowok="t"/>
                <v:fill type="solid"/>
              </v:shape>
              <v:shape style="position:absolute;left:13516;top:8043;width:40;height:34" coordorigin="13516,8043" coordsize="40,34" path="m13527,8070l13519,8070,13517,8072,13525,8072,13527,8070xe" filled="true" fillcolor="#989898" stroked="false">
                <v:path arrowok="t"/>
                <v:fill type="solid"/>
              </v:shape>
              <v:shape style="position:absolute;left:13516;top:8043;width:40;height:34" coordorigin="13516,8043" coordsize="40,34" path="m13530,8069l13520,8069,13520,8070,13528,8070,13530,8069xe" filled="true" fillcolor="#989898" stroked="false">
                <v:path arrowok="t"/>
                <v:fill type="solid"/>
              </v:shape>
              <v:shape style="position:absolute;left:13516;top:8043;width:40;height:34" coordorigin="13516,8043" coordsize="40,34" path="m13533,8067l13522,8067,13522,8069,13531,8069,13533,8067xe" filled="true" fillcolor="#989898" stroked="false">
                <v:path arrowok="t"/>
                <v:fill type="solid"/>
              </v:shape>
              <v:shape style="position:absolute;left:13516;top:8043;width:40;height:34" coordorigin="13516,8043" coordsize="40,34" path="m13536,8065l13525,8065,13525,8067,13535,8067,13536,8065xe" filled="true" fillcolor="#989898" stroked="false">
                <v:path arrowok="t"/>
                <v:fill type="solid"/>
              </v:shape>
              <v:shape style="position:absolute;left:13516;top:8043;width:40;height:34" coordorigin="13516,8043" coordsize="40,34" path="m13541,8064l13528,8064,13528,8065,13539,8065,13541,8064xe" filled="true" fillcolor="#989898" stroked="false">
                <v:path arrowok="t"/>
                <v:fill type="solid"/>
              </v:shape>
              <v:shape style="position:absolute;left:13516;top:8043;width:40;height:34" coordorigin="13516,8043" coordsize="40,34" path="m13547,8062l13531,8062,13531,8064,13547,8064,13547,8062xe" filled="true" fillcolor="#989898" stroked="false">
                <v:path arrowok="t"/>
                <v:fill type="solid"/>
              </v:shape>
              <v:shape style="position:absolute;left:13516;top:8043;width:40;height:34" coordorigin="13516,8043" coordsize="40,34" path="m13539,8043l13536,8046,13549,8059,13541,8059,13541,8061,13536,8061,13535,8062,13554,8062,13555,8059,13539,8043xe" filled="true" fillcolor="#989898" stroked="false">
                <v:path arrowok="t"/>
                <v:fill type="solid"/>
              </v:shape>
            </v:group>
            <v:group style="position:absolute;left:13538;top:8086;width:24;height:18" coordorigin="13538,8086" coordsize="24,18">
              <v:shape style="position:absolute;left:13538;top:8086;width:24;height:18" coordorigin="13538,8086" coordsize="24,18" path="m13554,8102l13547,8102,13549,8104,13554,8104,13554,8102xe" filled="true" fillcolor="#989898" stroked="false">
                <v:path arrowok="t"/>
                <v:fill type="solid"/>
              </v:shape>
              <v:shape style="position:absolute;left:13538;top:8086;width:24;height:18" coordorigin="13538,8086" coordsize="24,18" path="m13557,8100l13544,8100,13544,8102,13557,8102,13557,8100xe" filled="true" fillcolor="#989898" stroked="false">
                <v:path arrowok="t"/>
                <v:fill type="solid"/>
              </v:shape>
              <v:shape style="position:absolute;left:13538;top:8086;width:24;height:18" coordorigin="13538,8086" coordsize="24,18" path="m13555,8086l13557,8088,13557,8089,13559,8091,13557,8092,13557,8094,13555,8096,13555,8097,13554,8097,13554,8099,13543,8099,13543,8100,13559,8100,13560,8099,13560,8097,13562,8096,13562,8092,13555,8086xe" filled="true" fillcolor="#989898" stroked="false">
                <v:path arrowok="t"/>
                <v:fill type="solid"/>
              </v:shape>
              <v:shape style="position:absolute;left:13538;top:8086;width:24;height:18" coordorigin="13538,8086" coordsize="24,18" path="m13546,8097l13541,8097,13541,8099,13547,8099,13546,8097xe" filled="true" fillcolor="#989898" stroked="false">
                <v:path arrowok="t"/>
                <v:fill type="solid"/>
              </v:shape>
              <v:shape style="position:absolute;left:13538;top:8086;width:24;height:18" coordorigin="13538,8086" coordsize="24,18" path="m13538,8091l13538,8094,13539,8094,13539,8097,13544,8097,13538,8091xe" filled="true" fillcolor="#989898" stroked="false">
                <v:path arrowok="t"/>
                <v:fill type="solid"/>
              </v:shape>
            </v:group>
            <v:group style="position:absolute;left:13559;top:8075;width:15;height:15" coordorigin="13559,8075" coordsize="15,15">
              <v:shape style="position:absolute;left:13559;top:8075;width:15;height:15" coordorigin="13559,8075" coordsize="15,15" path="m13568,8077l13568,8081,13567,8083,13565,8084,13560,8084,13563,8089,13567,8089,13567,8088,13570,8088,13570,8086,13571,8084,13571,8083,13573,8083,13573,8081,13568,8077xe" filled="true" fillcolor="#989898" stroked="false">
                <v:path arrowok="t"/>
                <v:fill type="solid"/>
              </v:shape>
              <v:shape style="position:absolute;left:13559;top:8075;width:15;height:15" coordorigin="13559,8075" coordsize="15,15" path="m13559,8083l13559,8084,13560,8084,13559,8083xe" filled="true" fillcolor="#989898" stroked="false">
                <v:path arrowok="t"/>
                <v:fill type="solid"/>
              </v:shape>
              <v:shape style="position:absolute;left:13559;top:8075;width:15;height:15" coordorigin="13559,8075" coordsize="15,15" path="m13567,8075l13568,8077,13567,8075xe" filled="true" fillcolor="#989898" stroked="false">
                <v:path arrowok="t"/>
                <v:fill type="solid"/>
              </v:shape>
            </v:group>
            <v:group style="position:absolute;left:13538;top:8069;width:36;height:29" coordorigin="13538,8069" coordsize="36,29">
              <v:shape style="position:absolute;left:13538;top:8069;width:36;height:29" coordorigin="13538,8069" coordsize="36,29" path="m13552,8080l13544,8080,13543,8081,13541,8083,13539,8084,13539,8086,13538,8086,13538,8091,13544,8097,13544,8094,13543,8094,13543,8088,13544,8088,13544,8086,13546,8084,13547,8084,13547,8083,13557,8083,13557,8081,13554,8081,13552,8080xe" filled="true" fillcolor="#989898" stroked="false">
                <v:path arrowok="t"/>
                <v:fill type="solid"/>
              </v:shape>
              <v:shape style="position:absolute;left:13538;top:8069;width:36;height:29" coordorigin="13538,8069" coordsize="36,29" path="m13559,8083l13552,8083,13552,8084,13554,8084,13555,8086,13562,8092,13562,8089,13560,8088,13562,8088,13559,8083xe" filled="true" fillcolor="#989898" stroked="false">
                <v:path arrowok="t"/>
                <v:fill type="solid"/>
              </v:shape>
              <v:shape style="position:absolute;left:13538;top:8069;width:36;height:29" coordorigin="13538,8069" coordsize="36,29" path="m13562,8088l13562,8088,13563,8089,13562,8088xe" filled="true" fillcolor="#989898" stroked="false">
                <v:path arrowok="t"/>
                <v:fill type="solid"/>
              </v:shape>
              <v:shape style="position:absolute;left:13538;top:8069;width:36;height:29" coordorigin="13538,8069" coordsize="36,29" path="m13559,8073l13552,8073,13552,8080,13554,8080,13554,8081,13557,8081,13557,8075,13559,8075,13559,8073xe" filled="true" fillcolor="#989898" stroked="false">
                <v:path arrowok="t"/>
                <v:fill type="solid"/>
              </v:shape>
              <v:shape style="position:absolute;left:13538;top:8069;width:36;height:29" coordorigin="13538,8069" coordsize="36,29" path="m13571,8073l13565,8073,13567,8075,13573,8081,13573,8077,13571,8077,13571,8073xe" filled="true" fillcolor="#989898" stroked="false">
                <v:path arrowok="t"/>
                <v:fill type="solid"/>
              </v:shape>
              <v:shape style="position:absolute;left:13538;top:8069;width:36;height:29" coordorigin="13538,8069" coordsize="36,29" path="m13570,8072l13554,8072,13554,8073,13570,8073,13570,8072xe" filled="true" fillcolor="#989898" stroked="false">
                <v:path arrowok="t"/>
                <v:fill type="solid"/>
              </v:shape>
              <v:shape style="position:absolute;left:13538;top:8069;width:36;height:29" coordorigin="13538,8069" coordsize="36,29" path="m13568,8070l13555,8070,13555,8072,13568,8072,13568,8070xe" filled="true" fillcolor="#989898" stroked="false">
                <v:path arrowok="t"/>
                <v:fill type="solid"/>
              </v:shape>
              <v:shape style="position:absolute;left:13538;top:8069;width:36;height:29" coordorigin="13538,8069" coordsize="36,29" path="m13565,8069l13557,8069,13557,8070,13567,8070,13565,8069xe" filled="true" fillcolor="#989898" stroked="false">
                <v:path arrowok="t"/>
                <v:fill type="solid"/>
              </v:shape>
            </v:group>
            <v:group style="position:absolute;left:13555;top:8108;width:8;height:8" coordorigin="13555,8108" coordsize="8,8">
              <v:shape style="position:absolute;left:13555;top:8108;width:8;height:8" coordorigin="13555,8108" coordsize="8,8" path="m13560,8108l13555,8112,13560,8116,13563,8112,13560,8108xe" filled="true" fillcolor="#989898" stroked="false">
                <v:path arrowok="t"/>
                <v:fill type="solid"/>
              </v:shape>
            </v:group>
            <v:group style="position:absolute;left:13563;top:8105;width:40;height:32" coordorigin="13563,8105" coordsize="40,32">
              <v:shape style="position:absolute;left:13563;top:8105;width:40;height:32" coordorigin="13563,8105" coordsize="40,32" path="m13598,8119l13563,8119,13581,8137,13584,8134,13571,8121,13597,8121,13598,8119xe" filled="true" fillcolor="#989898" stroked="false">
                <v:path arrowok="t"/>
                <v:fill type="solid"/>
              </v:shape>
              <v:shape style="position:absolute;left:13563;top:8105;width:40;height:32" coordorigin="13563,8105" coordsize="40,32" path="m13600,8118l13565,8118,13565,8119,13600,8119,13600,8118xe" filled="true" fillcolor="#989898" stroked="false">
                <v:path arrowok="t"/>
                <v:fill type="solid"/>
              </v:shape>
              <v:shape style="position:absolute;left:13563;top:8105;width:40;height:32" coordorigin="13563,8105" coordsize="40,32" path="m13582,8116l13570,8116,13568,8118,13584,8118,13582,8116xe" filled="true" fillcolor="#989898" stroked="false">
                <v:path arrowok="t"/>
                <v:fill type="solid"/>
              </v:shape>
              <v:shape style="position:absolute;left:13563;top:8105;width:40;height:32" coordorigin="13563,8105" coordsize="40,32" path="m13598,8107l13598,8108,13600,8110,13598,8112,13598,8113,13597,8115,13595,8116,13592,8116,13590,8118,13602,8118,13602,8116,13603,8115,13603,8112,13598,8107xe" filled="true" fillcolor="#989898" stroked="false">
                <v:path arrowok="t"/>
                <v:fill type="solid"/>
              </v:shape>
              <v:shape style="position:absolute;left:13563;top:8105;width:40;height:32" coordorigin="13563,8105" coordsize="40,32" path="m13597,8105l13598,8107,13597,8105xe" filled="true" fillcolor="#989898" stroked="false">
                <v:path arrowok="t"/>
                <v:fill type="solid"/>
              </v:shape>
            </v:group>
            <v:group style="position:absolute;left:13584;top:8099;width:20;height:13" coordorigin="13584,8099" coordsize="20,13">
              <v:shape style="position:absolute;left:13584;top:8099;width:20;height:13" coordorigin="13584,8099" coordsize="20,13" path="m13602,8104l13597,8104,13597,8105,13603,8112,13603,8107,13602,8105,13602,8104xe" filled="true" fillcolor="#989898" stroked="false">
                <v:path arrowok="t"/>
                <v:fill type="solid"/>
              </v:shape>
              <v:shape style="position:absolute;left:13584;top:8099;width:20;height:13" coordorigin="13584,8099" coordsize="20,13" path="m13598,8100l13584,8100,13584,8102,13586,8105,13587,8105,13587,8104,13590,8104,13590,8102,13598,8102,13598,8100xe" filled="true" fillcolor="#989898" stroked="false">
                <v:path arrowok="t"/>
                <v:fill type="solid"/>
              </v:shape>
              <v:shape style="position:absolute;left:13584;top:8099;width:20;height:13" coordorigin="13584,8099" coordsize="20,13" path="m13600,8102l13592,8102,13594,8104,13600,8104,13600,8102xe" filled="true" fillcolor="#989898" stroked="false">
                <v:path arrowok="t"/>
                <v:fill type="solid"/>
              </v:shape>
              <v:shape style="position:absolute;left:13584;top:8099;width:20;height:13" coordorigin="13584,8099" coordsize="20,13" path="m13595,8099l13586,8099,13586,8100,13597,8100,13595,8099xe" filled="true" fillcolor="#989898" stroked="false">
                <v:path arrowok="t"/>
                <v:fill type="solid"/>
              </v:shape>
            </v:group>
            <v:group style="position:absolute;left:13590;top:8124;width:36;height:31" coordorigin="13590,8124" coordsize="36,31">
              <v:shape style="position:absolute;left:13590;top:8124;width:36;height:31" coordorigin="13590,8124" coordsize="36,31" path="m13622,8124l13592,8131,13590,8134,13602,8145,13595,8151,13598,8155,13605,8148,13611,8148,13608,8145,13595,8134,13616,8129,13625,8127,13622,8124xe" filled="true" fillcolor="#989898" stroked="false">
                <v:path arrowok="t"/>
                <v:fill type="solid"/>
              </v:shape>
              <v:shape style="position:absolute;left:13590;top:8124;width:36;height:31" coordorigin="13590,8124" coordsize="36,31" path="m13611,8148l13605,8148,13608,8151,13611,8148xe" filled="true" fillcolor="#989898" stroked="false">
                <v:path arrowok="t"/>
                <v:fill type="solid"/>
              </v:shape>
            </v:group>
            <v:group style="position:absolute;left:13595;top:8127;width:31;height:18" coordorigin="13595,8127" coordsize="31,18">
              <v:shape style="position:absolute;left:13595;top:8127;width:31;height:18" coordorigin="13595,8127" coordsize="31,18" path="m13595,8134l13608,8145,13611,8142,13605,8142,13595,8134xe" filled="true" fillcolor="#989898" stroked="false">
                <v:path arrowok="t"/>
                <v:fill type="solid"/>
              </v:shape>
              <v:shape style="position:absolute;left:13595;top:8127;width:31;height:18" coordorigin="13595,8127" coordsize="31,18" path="m13625,8127l13616,8129,13605,8142,13611,8142,13625,8127xe" filled="true" fillcolor="#989898" stroked="false">
                <v:path arrowok="t"/>
                <v:fill type="solid"/>
              </v:shape>
              <v:shape style="position:absolute;left:12797;top:7809;width:107;height:110" type="#_x0000_t75" stroked="false">
                <v:imagedata r:id="rId645" o:title=""/>
              </v:shape>
            </v:group>
            <v:group style="position:absolute;left:11941;top:7712;width:40;height:34" coordorigin="11941,7712" coordsize="40,34">
              <v:shape style="position:absolute;left:11941;top:7712;width:40;height:34" coordorigin="11941,7712" coordsize="40,34" path="m11949,7740l11941,7740,11946,7745,11946,7743,11947,7743,11947,7742,11949,7742,11949,7740xe" filled="true" fillcolor="#989898" stroked="false">
                <v:path arrowok="t"/>
                <v:fill type="solid"/>
              </v:shape>
              <v:shape style="position:absolute;left:11941;top:7712;width:40;height:34" coordorigin="11941,7712" coordsize="40,34" path="m11952,7739l11944,7739,11943,7740,11951,7740,11952,7739xe" filled="true" fillcolor="#989898" stroked="false">
                <v:path arrowok="t"/>
                <v:fill type="solid"/>
              </v:shape>
              <v:shape style="position:absolute;left:11941;top:7712;width:40;height:34" coordorigin="11941,7712" coordsize="40,34" path="m11955,7737l11946,7737,11946,7739,11954,7739,11955,7737xe" filled="true" fillcolor="#989898" stroked="false">
                <v:path arrowok="t"/>
                <v:fill type="solid"/>
              </v:shape>
              <v:shape style="position:absolute;left:11941;top:7712;width:40;height:34" coordorigin="11941,7712" coordsize="40,34" path="m11959,7736l11947,7736,11947,7737,11957,7737,11959,7736xe" filled="true" fillcolor="#989898" stroked="false">
                <v:path arrowok="t"/>
                <v:fill type="solid"/>
              </v:shape>
              <v:shape style="position:absolute;left:11941;top:7712;width:40;height:34" coordorigin="11941,7712" coordsize="40,34" path="m11962,7734l11951,7734,11951,7736,11960,7736,11962,7734xe" filled="true" fillcolor="#989898" stroked="false">
                <v:path arrowok="t"/>
                <v:fill type="solid"/>
              </v:shape>
              <v:shape style="position:absolute;left:11941;top:7712;width:40;height:34" coordorigin="11941,7712" coordsize="40,34" path="m11966,7732l11954,7732,11954,7734,11965,7734,11966,7732xe" filled="true" fillcolor="#989898" stroked="false">
                <v:path arrowok="t"/>
                <v:fill type="solid"/>
              </v:shape>
              <v:shape style="position:absolute;left:11941;top:7712;width:40;height:34" coordorigin="11941,7712" coordsize="40,34" path="m11973,7731l11957,7731,11957,7732,11973,7732,11973,7731xe" filled="true" fillcolor="#989898" stroked="false">
                <v:path arrowok="t"/>
                <v:fill type="solid"/>
              </v:shape>
              <v:shape style="position:absolute;left:11941;top:7712;width:40;height:34" coordorigin="11941,7712" coordsize="40,34" path="m11965,7712l11962,7715,11974,7728,11966,7728,11966,7729,11962,7729,11960,7731,11979,7731,11981,7728,11965,7712xe" filled="true" fillcolor="#989898" stroked="false">
                <v:path arrowok="t"/>
                <v:fill type="solid"/>
              </v:shape>
            </v:group>
            <v:group style="position:absolute;left:11963;top:7755;width:24;height:18" coordorigin="11963,7755" coordsize="24,18">
              <v:shape style="position:absolute;left:11963;top:7755;width:24;height:18" coordorigin="11963,7755" coordsize="24,18" path="m11979,7770l11973,7770,11974,7772,11979,7772,11979,7770xe" filled="true" fillcolor="#989898" stroked="false">
                <v:path arrowok="t"/>
                <v:fill type="solid"/>
              </v:shape>
              <v:shape style="position:absolute;left:11963;top:7755;width:24;height:18" coordorigin="11963,7755" coordsize="24,18" path="m11982,7769l11970,7769,11970,7770,11982,7770,11982,7769xe" filled="true" fillcolor="#989898" stroked="false">
                <v:path arrowok="t"/>
                <v:fill type="solid"/>
              </v:shape>
              <v:shape style="position:absolute;left:11963;top:7755;width:24;height:18" coordorigin="11963,7755" coordsize="24,18" path="m11982,7756l11982,7758,11984,7759,11982,7761,11982,7762,11981,7764,11981,7766,11979,7766,11979,7767,11968,7767,11968,7769,11984,7769,11986,7767,11986,7766,11987,7764,11987,7761,11982,7756xe" filled="true" fillcolor="#989898" stroked="false">
                <v:path arrowok="t"/>
                <v:fill type="solid"/>
              </v:shape>
              <v:shape style="position:absolute;left:11963;top:7755;width:24;height:18" coordorigin="11963,7755" coordsize="24,18" path="m11971,7766l11966,7766,11966,7767,11973,7767,11971,7766xe" filled="true" fillcolor="#989898" stroked="false">
                <v:path arrowok="t"/>
                <v:fill type="solid"/>
              </v:shape>
              <v:shape style="position:absolute;left:11963;top:7755;width:24;height:18" coordorigin="11963,7755" coordsize="24,18" path="m11963,7759l11963,7762,11965,7762,11965,7766,11970,7766,11963,7759xe" filled="true" fillcolor="#989898" stroked="false">
                <v:path arrowok="t"/>
                <v:fill type="solid"/>
              </v:shape>
              <v:shape style="position:absolute;left:11963;top:7755;width:24;height:18" coordorigin="11963,7755" coordsize="24,18" path="m11981,7755l11982,7756,11981,7755xe" filled="true" fillcolor="#989898" stroked="false">
                <v:path arrowok="t"/>
                <v:fill type="solid"/>
              </v:shape>
            </v:group>
            <v:group style="position:absolute;left:11984;top:7743;width:15;height:15" coordorigin="11984,7743" coordsize="15,15">
              <v:shape style="position:absolute;left:11984;top:7743;width:15;height:15" coordorigin="11984,7743" coordsize="15,15" path="m11994,7745l11994,7750,11992,7751,11990,7753,11985,7753,11989,7758,11992,7758,11992,7756,11995,7756,11995,7755,11997,7753,11997,7751,11998,7751,11998,7750,11994,7745xe" filled="true" fillcolor="#989898" stroked="false">
                <v:path arrowok="t"/>
                <v:fill type="solid"/>
              </v:shape>
              <v:shape style="position:absolute;left:11984;top:7743;width:15;height:15" coordorigin="11984,7743" coordsize="15,15" path="m11984,7751l11984,7753,11985,7753,11984,7751xe" filled="true" fillcolor="#989898" stroked="false">
                <v:path arrowok="t"/>
                <v:fill type="solid"/>
              </v:shape>
              <v:shape style="position:absolute;left:11984;top:7743;width:15;height:15" coordorigin="11984,7743" coordsize="15,15" path="m11992,7743l11994,7745,11992,7743xe" filled="true" fillcolor="#989898" stroked="false">
                <v:path arrowok="t"/>
                <v:fill type="solid"/>
              </v:shape>
            </v:group>
            <v:group style="position:absolute;left:11963;top:7737;width:36;height:29" coordorigin="11963,7737" coordsize="36,29">
              <v:shape style="position:absolute;left:11963;top:7737;width:36;height:29" coordorigin="11963,7737" coordsize="36,29" path="m11978,7748l11970,7748,11968,7750,11966,7751,11965,7753,11965,7755,11963,7755,11963,7759,11970,7766,11970,7762,11968,7762,11968,7756,11970,7756,11970,7755,11971,7753,11973,7753,11973,7751,11982,7751,11982,7750,11979,7750,11978,7748xe" filled="true" fillcolor="#989898" stroked="false">
                <v:path arrowok="t"/>
                <v:fill type="solid"/>
              </v:shape>
              <v:shape style="position:absolute;left:11963;top:7737;width:36;height:29" coordorigin="11963,7737" coordsize="36,29" path="m11984,7751l11978,7751,11978,7753,11979,7753,11981,7755,11987,7761,11987,7758,11986,7756,11988,7756,11984,7751xe" filled="true" fillcolor="#989898" stroked="false">
                <v:path arrowok="t"/>
                <v:fill type="solid"/>
              </v:shape>
              <v:shape style="position:absolute;left:11963;top:7737;width:36;height:29" coordorigin="11963,7737" coordsize="36,29" path="m11988,7756l11987,7756,11989,7758,11988,7756xe" filled="true" fillcolor="#989898" stroked="false">
                <v:path arrowok="t"/>
                <v:fill type="solid"/>
              </v:shape>
              <v:shape style="position:absolute;left:11963;top:7737;width:36;height:29" coordorigin="11963,7737" coordsize="36,29" path="m11984,7742l11978,7742,11978,7748,11979,7748,11979,7750,11982,7750,11982,7743,11984,7743,11984,7742xe" filled="true" fillcolor="#989898" stroked="false">
                <v:path arrowok="t"/>
                <v:fill type="solid"/>
              </v:shape>
              <v:shape style="position:absolute;left:11963;top:7737;width:36;height:29" coordorigin="11963,7737" coordsize="36,29" path="m11997,7742l11990,7742,11992,7743,11998,7750,11998,7745,11997,7745,11997,7742xe" filled="true" fillcolor="#989898" stroked="false">
                <v:path arrowok="t"/>
                <v:fill type="solid"/>
              </v:shape>
              <v:shape style="position:absolute;left:11963;top:7737;width:36;height:29" coordorigin="11963,7737" coordsize="36,29" path="m11995,7740l11979,7740,11979,7742,11995,7742,11995,7740xe" filled="true" fillcolor="#989898" stroked="false">
                <v:path arrowok="t"/>
                <v:fill type="solid"/>
              </v:shape>
              <v:shape style="position:absolute;left:11963;top:7737;width:36;height:29" coordorigin="11963,7737" coordsize="36,29" path="m11994,7739l11981,7739,11981,7740,11994,7740,11994,7739xe" filled="true" fillcolor="#989898" stroked="false">
                <v:path arrowok="t"/>
                <v:fill type="solid"/>
              </v:shape>
              <v:shape style="position:absolute;left:11963;top:7737;width:36;height:29" coordorigin="11963,7737" coordsize="36,29" path="m11990,7737l11982,7737,11982,7739,11992,7739,11990,7737xe" filled="true" fillcolor="#989898" stroked="false">
                <v:path arrowok="t"/>
                <v:fill type="solid"/>
              </v:shape>
            </v:group>
            <v:group style="position:absolute;left:11981;top:7777;width:8;height:8" coordorigin="11981,7777" coordsize="8,8">
              <v:shape style="position:absolute;left:11981;top:7777;width:8;height:8" coordorigin="11981,7777" coordsize="8,8" path="m11986,7777l11981,7780,11986,7785,11989,7780,11986,7777xe" filled="true" fillcolor="#989898" stroked="false">
                <v:path arrowok="t"/>
                <v:fill type="solid"/>
              </v:shape>
            </v:group>
            <v:group style="position:absolute;left:11989;top:7774;width:40;height:32" coordorigin="11989,7774" coordsize="40,32">
              <v:shape style="position:absolute;left:11989;top:7774;width:40;height:32" coordorigin="11989,7774" coordsize="40,32" path="m12024,7788l11989,7788,12006,7806,12010,7802,11997,7790,12022,7790,12024,7788xe" filled="true" fillcolor="#989898" stroked="false">
                <v:path arrowok="t"/>
                <v:fill type="solid"/>
              </v:shape>
              <v:shape style="position:absolute;left:11989;top:7774;width:40;height:32" coordorigin="11989,7774" coordsize="40,32" path="m12025,7786l11990,7786,11990,7788,12025,7788,12025,7786xe" filled="true" fillcolor="#989898" stroked="false">
                <v:path arrowok="t"/>
                <v:fill type="solid"/>
              </v:shape>
              <v:shape style="position:absolute;left:11989;top:7774;width:40;height:32" coordorigin="11989,7774" coordsize="40,32" path="m12008,7785l11995,7785,11994,7786,12010,7786,12008,7785xe" filled="true" fillcolor="#989898" stroked="false">
                <v:path arrowok="t"/>
                <v:fill type="solid"/>
              </v:shape>
              <v:shape style="position:absolute;left:11989;top:7774;width:40;height:32" coordorigin="11989,7774" coordsize="40,32" path="m12022,7774l12024,7775,12024,7777,12025,7778,12024,7780,12024,7782,12022,7783,12021,7785,12017,7785,12016,7786,12027,7786,12027,7785,12029,7783,12029,7780,12022,7774xe" filled="true" fillcolor="#989898" stroked="false">
                <v:path arrowok="t"/>
                <v:fill type="solid"/>
              </v:shape>
            </v:group>
            <v:group style="position:absolute;left:12010;top:7767;width:20;height:13" coordorigin="12010,7767" coordsize="20,13">
              <v:shape style="position:absolute;left:12010;top:7767;width:20;height:13" coordorigin="12010,7767" coordsize="20,13" path="m12027,7772l12022,7772,12022,7774,12029,7780,12029,7775,12027,7774,12027,7772xe" filled="true" fillcolor="#989898" stroked="false">
                <v:path arrowok="t"/>
                <v:fill type="solid"/>
              </v:shape>
              <v:shape style="position:absolute;left:12010;top:7767;width:20;height:13" coordorigin="12010,7767" coordsize="20,13" path="m12024,7769l12010,7769,12010,7770,12011,7774,12013,7774,12013,7772,12016,7772,12016,7770,12024,7770,12024,7769xe" filled="true" fillcolor="#989898" stroked="false">
                <v:path arrowok="t"/>
                <v:fill type="solid"/>
              </v:shape>
              <v:shape style="position:absolute;left:12010;top:7767;width:20;height:13" coordorigin="12010,7767" coordsize="20,13" path="m12025,7770l12017,7770,12019,7772,12025,7772,12025,7770xe" filled="true" fillcolor="#989898" stroked="false">
                <v:path arrowok="t"/>
                <v:fill type="solid"/>
              </v:shape>
              <v:shape style="position:absolute;left:12010;top:7767;width:20;height:13" coordorigin="12010,7767" coordsize="20,13" path="m12021,7767l12011,7767,12011,7769,12022,7769,12021,7767xe" filled="true" fillcolor="#989898" stroked="false">
                <v:path arrowok="t"/>
                <v:fill type="solid"/>
              </v:shape>
            </v:group>
            <v:group style="position:absolute;left:12016;top:7793;width:36;height:31" coordorigin="12016,7793" coordsize="36,31">
              <v:shape style="position:absolute;left:12016;top:7793;width:36;height:31" coordorigin="12016,7793" coordsize="36,31" path="m12048,7793l12017,7799,12016,7802,12027,7814,12021,7820,12024,7823,12030,7817,12037,7817,12033,7814,12021,7802,12041,7798,12051,7796,12048,7793xe" filled="true" fillcolor="#989898" stroked="false">
                <v:path arrowok="t"/>
                <v:fill type="solid"/>
              </v:shape>
              <v:shape style="position:absolute;left:12016;top:7793;width:36;height:31" coordorigin="12016,7793" coordsize="36,31" path="m12037,7817l12030,7817,12033,7820,12037,7817xe" filled="true" fillcolor="#989898" stroked="false">
                <v:path arrowok="t"/>
                <v:fill type="solid"/>
              </v:shape>
            </v:group>
            <v:group style="position:absolute;left:12021;top:7796;width:31;height:18" coordorigin="12021,7796" coordsize="31,18">
              <v:shape style="position:absolute;left:12021;top:7796;width:31;height:18" coordorigin="12021,7796" coordsize="31,18" path="m12021,7802l12033,7814,12037,7810,12030,7810,12021,7802xe" filled="true" fillcolor="#989898" stroked="false">
                <v:path arrowok="t"/>
                <v:fill type="solid"/>
              </v:shape>
              <v:shape style="position:absolute;left:12021;top:7796;width:31;height:18" coordorigin="12021,7796" coordsize="31,18" path="m12051,7796l12041,7798,12030,7810,12037,7810,12051,7796xe" filled="true" fillcolor="#989898" stroked="false">
                <v:path arrowok="t"/>
                <v:fill type="solid"/>
              </v:shape>
              <v:shape style="position:absolute;left:10312;top:8124;width:107;height:110" type="#_x0000_t75" stroked="false">
                <v:imagedata r:id="rId646" o:title=""/>
              </v:shape>
              <v:shape style="position:absolute;left:9630;top:8577;width:107;height:110" type="#_x0000_t75" stroked="false">
                <v:imagedata r:id="rId647" o:title=""/>
              </v:shape>
              <v:shape style="position:absolute;left:9096;top:9120;width:107;height:110" type="#_x0000_t75" stroked="false">
                <v:imagedata r:id="rId648" o:title=""/>
              </v:shape>
              <v:shape style="position:absolute;left:8703;top:9745;width:107;height:110" type="#_x0000_t75" stroked="false">
                <v:imagedata r:id="rId649" o:title=""/>
              </v:shape>
              <v:shape style="position:absolute;left:8237;top:10507;width:285;height:145" type="#_x0000_t75" stroked="false">
                <v:imagedata r:id="rId650" o:title=""/>
              </v:shape>
            </v:group>
            <v:group style="position:absolute;left:8300;top:11519;width:40;height:34" coordorigin="8300,11519" coordsize="40,34">
              <v:shape style="position:absolute;left:8300;top:11519;width:40;height:34" coordorigin="8300,11519" coordsize="40,34" path="m8308,11547l8300,11547,8304,11552,8304,11551,8306,11551,8306,11549,8308,11549,8308,11547xe" filled="true" fillcolor="#989898" stroked="false">
                <v:path arrowok="t"/>
                <v:fill type="solid"/>
              </v:shape>
              <v:shape style="position:absolute;left:8300;top:11519;width:40;height:34" coordorigin="8300,11519" coordsize="40,34" path="m8311,11546l8303,11546,8301,11547,8309,11547,8311,11546xe" filled="true" fillcolor="#989898" stroked="false">
                <v:path arrowok="t"/>
                <v:fill type="solid"/>
              </v:shape>
              <v:shape style="position:absolute;left:8300;top:11519;width:40;height:34" coordorigin="8300,11519" coordsize="40,34" path="m8314,11544l8304,11544,8304,11546,8312,11546,8314,11544xe" filled="true" fillcolor="#989898" stroked="false">
                <v:path arrowok="t"/>
                <v:fill type="solid"/>
              </v:shape>
              <v:shape style="position:absolute;left:8300;top:11519;width:40;height:34" coordorigin="8300,11519" coordsize="40,34" path="m8317,11543l8306,11543,8306,11544,8316,11544,8317,11543xe" filled="true" fillcolor="#989898" stroked="false">
                <v:path arrowok="t"/>
                <v:fill type="solid"/>
              </v:shape>
              <v:shape style="position:absolute;left:8300;top:11519;width:40;height:34" coordorigin="8300,11519" coordsize="40,34" path="m8320,11541l8309,11541,8309,11543,8319,11543,8320,11541xe" filled="true" fillcolor="#989898" stroked="false">
                <v:path arrowok="t"/>
                <v:fill type="solid"/>
              </v:shape>
              <v:shape style="position:absolute;left:8300;top:11519;width:40;height:34" coordorigin="8300,11519" coordsize="40,34" path="m8325,11539l8312,11539,8312,11541,8323,11541,8325,11539xe" filled="true" fillcolor="#989898" stroked="false">
                <v:path arrowok="t"/>
                <v:fill type="solid"/>
              </v:shape>
              <v:shape style="position:absolute;left:8300;top:11519;width:40;height:34" coordorigin="8300,11519" coordsize="40,34" path="m8331,11538l8316,11538,8316,11539,8331,11539,8331,11538xe" filled="true" fillcolor="#989898" stroked="false">
                <v:path arrowok="t"/>
                <v:fill type="solid"/>
              </v:shape>
              <v:shape style="position:absolute;left:8300;top:11519;width:40;height:34" coordorigin="8300,11519" coordsize="40,34" path="m8323,11519l8320,11522,8333,11535,8325,11535,8325,11536,8320,11536,8319,11538,8338,11538,8339,11535,8323,11519xe" filled="true" fillcolor="#989898" stroked="false">
                <v:path arrowok="t"/>
                <v:fill type="solid"/>
              </v:shape>
            </v:group>
            <v:group style="position:absolute;left:8322;top:11562;width:24;height:18" coordorigin="8322,11562" coordsize="24,18">
              <v:shape style="position:absolute;left:8322;top:11562;width:24;height:18" coordorigin="8322,11562" coordsize="24,18" path="m8338,11578l8331,11578,8333,11579,8338,11579,8338,11578xe" filled="true" fillcolor="#989898" stroked="false">
                <v:path arrowok="t"/>
                <v:fill type="solid"/>
              </v:shape>
              <v:shape style="position:absolute;left:8322;top:11562;width:24;height:18" coordorigin="8322,11562" coordsize="24,18" path="m8341,11576l8328,11576,8328,11578,8341,11578,8341,11576xe" filled="true" fillcolor="#989898" stroked="false">
                <v:path arrowok="t"/>
                <v:fill type="solid"/>
              </v:shape>
              <v:shape style="position:absolute;left:8322;top:11562;width:24;height:18" coordorigin="8322,11562" coordsize="24,18" path="m8341,11563l8341,11565,8343,11567,8341,11568,8341,11570,8339,11571,8339,11573,8338,11573,8338,11575,8327,11575,8327,11576,8343,11576,8344,11575,8344,11573,8346,11571,8346,11568,8341,11563xe" filled="true" fillcolor="#989898" stroked="false">
                <v:path arrowok="t"/>
                <v:fill type="solid"/>
              </v:shape>
              <v:shape style="position:absolute;left:8322;top:11562;width:24;height:18" coordorigin="8322,11562" coordsize="24,18" path="m8330,11573l8325,11573,8325,11575,8331,11575,8330,11573xe" filled="true" fillcolor="#989898" stroked="false">
                <v:path arrowok="t"/>
                <v:fill type="solid"/>
              </v:shape>
              <v:shape style="position:absolute;left:8322;top:11562;width:24;height:18" coordorigin="8322,11562" coordsize="24,18" path="m8322,11567l8322,11570,8323,11570,8323,11573,8328,11573,8322,11567xe" filled="true" fillcolor="#989898" stroked="false">
                <v:path arrowok="t"/>
                <v:fill type="solid"/>
              </v:shape>
              <v:shape style="position:absolute;left:8322;top:11562;width:24;height:18" coordorigin="8322,11562" coordsize="24,18" path="m8339,11562l8341,11563,8339,11562xe" filled="true" fillcolor="#989898" stroked="false">
                <v:path arrowok="t"/>
                <v:fill type="solid"/>
              </v:shape>
            </v:group>
            <v:group style="position:absolute;left:8343;top:11551;width:15;height:15" coordorigin="8343,11551" coordsize="15,15">
              <v:shape style="position:absolute;left:8343;top:11551;width:15;height:15" coordorigin="8343,11551" coordsize="15,15" path="m8352,11552l8352,11557,8349,11560,8344,11560,8347,11565,8351,11565,8351,11563,8354,11563,8354,11562,8355,11560,8355,11559,8357,11559,8357,11557,8352,11552xe" filled="true" fillcolor="#989898" stroked="false">
                <v:path arrowok="t"/>
                <v:fill type="solid"/>
              </v:shape>
              <v:shape style="position:absolute;left:8343;top:11551;width:15;height:15" coordorigin="8343,11551" coordsize="15,15" path="m8343,11559l8343,11560,8344,11560,8343,11559xe" filled="true" fillcolor="#989898" stroked="false">
                <v:path arrowok="t"/>
                <v:fill type="solid"/>
              </v:shape>
              <v:shape style="position:absolute;left:8343;top:11551;width:15;height:15" coordorigin="8343,11551" coordsize="15,15" path="m8351,11551l8352,11552,8351,11551xe" filled="true" fillcolor="#989898" stroked="false">
                <v:path arrowok="t"/>
                <v:fill type="solid"/>
              </v:shape>
            </v:group>
            <v:group style="position:absolute;left:8322;top:11544;width:36;height:29" coordorigin="8322,11544" coordsize="36,29">
              <v:shape style="position:absolute;left:8322;top:11544;width:36;height:29" coordorigin="8322,11544" coordsize="36,29" path="m8336,11555l8328,11555,8323,11560,8323,11562,8322,11562,8322,11567,8328,11573,8328,11570,8327,11570,8327,11563,8328,11563,8328,11562,8330,11560,8331,11560,8331,11559,8341,11559,8341,11557,8338,11557,8336,11555xe" filled="true" fillcolor="#989898" stroked="false">
                <v:path arrowok="t"/>
                <v:fill type="solid"/>
              </v:shape>
              <v:shape style="position:absolute;left:8322;top:11544;width:36;height:29" coordorigin="8322,11544" coordsize="36,29" path="m8343,11559l8336,11559,8336,11560,8338,11560,8339,11562,8346,11568,8346,11565,8344,11563,8346,11563,8343,11559xe" filled="true" fillcolor="#989898" stroked="false">
                <v:path arrowok="t"/>
                <v:fill type="solid"/>
              </v:shape>
              <v:shape style="position:absolute;left:8322;top:11544;width:36;height:29" coordorigin="8322,11544" coordsize="36,29" path="m8346,11563l8346,11563,8347,11565,8346,11563xe" filled="true" fillcolor="#989898" stroked="false">
                <v:path arrowok="t"/>
                <v:fill type="solid"/>
              </v:shape>
              <v:shape style="position:absolute;left:8322;top:11544;width:36;height:29" coordorigin="8322,11544" coordsize="36,29" path="m8343,11549l8336,11549,8336,11555,8338,11555,8338,11557,8341,11557,8341,11551,8343,11551,8343,11549xe" filled="true" fillcolor="#989898" stroked="false">
                <v:path arrowok="t"/>
                <v:fill type="solid"/>
              </v:shape>
              <v:shape style="position:absolute;left:8322;top:11544;width:36;height:29" coordorigin="8322,11544" coordsize="36,29" path="m8355,11549l8349,11549,8357,11557,8357,11552,8355,11552,8355,11549xe" filled="true" fillcolor="#989898" stroked="false">
                <v:path arrowok="t"/>
                <v:fill type="solid"/>
              </v:shape>
              <v:shape style="position:absolute;left:8322;top:11544;width:36;height:29" coordorigin="8322,11544" coordsize="36,29" path="m8354,11547l8338,11547,8338,11549,8354,11549,8354,11547xe" filled="true" fillcolor="#989898" stroked="false">
                <v:path arrowok="t"/>
                <v:fill type="solid"/>
              </v:shape>
              <v:shape style="position:absolute;left:8322;top:11544;width:36;height:29" coordorigin="8322,11544" coordsize="36,29" path="m8352,11546l8339,11546,8339,11547,8352,11547,8352,11546xe" filled="true" fillcolor="#989898" stroked="false">
                <v:path arrowok="t"/>
                <v:fill type="solid"/>
              </v:shape>
              <v:shape style="position:absolute;left:8322;top:11544;width:36;height:29" coordorigin="8322,11544" coordsize="36,29" path="m8349,11544l8341,11544,8341,11546,8351,11546,8349,11544xe" filled="true" fillcolor="#989898" stroked="false">
                <v:path arrowok="t"/>
                <v:fill type="solid"/>
              </v:shape>
            </v:group>
            <v:group style="position:absolute;left:8339;top:11584;width:8;height:8" coordorigin="8339,11584" coordsize="8,8">
              <v:shape style="position:absolute;left:8339;top:11584;width:8;height:8" coordorigin="8339,11584" coordsize="8,8" path="m8344,11584l8339,11587,8344,11592,8347,11587,8344,11584xe" filled="true" fillcolor="#989898" stroked="false">
                <v:path arrowok="t"/>
                <v:fill type="solid"/>
              </v:shape>
            </v:group>
            <v:group style="position:absolute;left:8347;top:11583;width:40;height:31" coordorigin="8347,11583" coordsize="40,31">
              <v:shape style="position:absolute;left:8347;top:11583;width:40;height:31" coordorigin="8347,11583" coordsize="40,31" path="m8382,11595l8347,11595,8365,11613,8368,11610,8355,11597,8381,11597,8382,11595xe" filled="true" fillcolor="#989898" stroked="false">
                <v:path arrowok="t"/>
                <v:fill type="solid"/>
              </v:shape>
              <v:shape style="position:absolute;left:8347;top:11583;width:40;height:31" coordorigin="8347,11583" coordsize="40,31" path="m8384,11594l8349,11594,8349,11595,8384,11595,8384,11594xe" filled="true" fillcolor="#989898" stroked="false">
                <v:path arrowok="t"/>
                <v:fill type="solid"/>
              </v:shape>
              <v:shape style="position:absolute;left:8347;top:11583;width:40;height:31" coordorigin="8347,11583" coordsize="40,31" path="m8367,11592l8354,11592,8352,11594,8368,11594,8367,11592xe" filled="true" fillcolor="#989898" stroked="false">
                <v:path arrowok="t"/>
                <v:fill type="solid"/>
              </v:shape>
              <v:shape style="position:absolute;left:8347;top:11583;width:40;height:31" coordorigin="8347,11583" coordsize="40,31" path="m8382,11583l8382,11584,8384,11586,8382,11587,8382,11589,8379,11592,8376,11592,8374,11594,8386,11594,8386,11592,8387,11590,8387,11587,8382,11583xe" filled="true" fillcolor="#989898" stroked="false">
                <v:path arrowok="t"/>
                <v:fill type="solid"/>
              </v:shape>
            </v:group>
            <v:group style="position:absolute;left:8368;top:11575;width:20;height:13" coordorigin="8368,11575" coordsize="20,13">
              <v:shape style="position:absolute;left:8368;top:11575;width:20;height:13" coordorigin="8368,11575" coordsize="20,13" path="m8386,11579l8381,11579,8381,11581,8387,11587,8387,11583,8386,11581,8386,11579xe" filled="true" fillcolor="#989898" stroked="false">
                <v:path arrowok="t"/>
                <v:fill type="solid"/>
              </v:shape>
              <v:shape style="position:absolute;left:8368;top:11575;width:20;height:13" coordorigin="8368,11575" coordsize="20,13" path="m8382,11576l8368,11576,8368,11578,8370,11581,8371,11581,8371,11579,8374,11579,8374,11578,8382,11578,8382,11576xe" filled="true" fillcolor="#989898" stroked="false">
                <v:path arrowok="t"/>
                <v:fill type="solid"/>
              </v:shape>
              <v:shape style="position:absolute;left:8368;top:11575;width:20;height:13" coordorigin="8368,11575" coordsize="20,13" path="m8384,11578l8376,11578,8378,11579,8384,11579,8384,11578xe" filled="true" fillcolor="#989898" stroked="false">
                <v:path arrowok="t"/>
                <v:fill type="solid"/>
              </v:shape>
              <v:shape style="position:absolute;left:8368;top:11575;width:20;height:13" coordorigin="8368,11575" coordsize="20,13" path="m8379,11575l8370,11575,8370,11576,8381,11576,8379,11575xe" filled="true" fillcolor="#989898" stroked="false">
                <v:path arrowok="t"/>
                <v:fill type="solid"/>
              </v:shape>
            </v:group>
            <v:group style="position:absolute;left:8374;top:11600;width:36;height:31" coordorigin="8374,11600" coordsize="36,31">
              <v:shape style="position:absolute;left:8374;top:11600;width:36;height:31" coordorigin="8374,11600" coordsize="36,31" path="m8406,11600l8376,11606,8374,11610,8386,11621,8379,11627,8382,11630,8389,11624,8395,11624,8392,11621,8379,11610,8400,11605,8410,11603,8406,11600xe" filled="true" fillcolor="#989898" stroked="false">
                <v:path arrowok="t"/>
                <v:fill type="solid"/>
              </v:shape>
              <v:shape style="position:absolute;left:8374;top:11600;width:36;height:31" coordorigin="8374,11600" coordsize="36,31" path="m8395,11624l8389,11624,8392,11627,8395,11624xe" filled="true" fillcolor="#989898" stroked="false">
                <v:path arrowok="t"/>
                <v:fill type="solid"/>
              </v:shape>
            </v:group>
            <v:group style="position:absolute;left:8379;top:11603;width:31;height:18" coordorigin="8379,11603" coordsize="31,18">
              <v:shape style="position:absolute;left:8379;top:11603;width:31;height:18" coordorigin="8379,11603" coordsize="31,18" path="m8379,11610l8392,11621,8395,11618,8389,11618,8379,11610xe" filled="true" fillcolor="#989898" stroked="false">
                <v:path arrowok="t"/>
                <v:fill type="solid"/>
              </v:shape>
              <v:shape style="position:absolute;left:8379;top:11603;width:31;height:18" coordorigin="8379,11603" coordsize="31,18" path="m8410,11603l8400,11605,8389,11618,8395,11618,8410,11603xe" filled="true" fillcolor="#989898" stroked="false">
                <v:path arrowok="t"/>
                <v:fill type="solid"/>
              </v:shape>
            </v:group>
            <v:group style="position:absolute;left:8445;top:12494;width:40;height:34" coordorigin="8445,12494" coordsize="40,34">
              <v:shape style="position:absolute;left:8445;top:12494;width:40;height:34" coordorigin="8445,12494" coordsize="40,34" path="m8453,12523l8445,12523,8449,12528,8449,12526,8451,12526,8451,12524,8453,12524,8453,12523xe" filled="true" fillcolor="#989898" stroked="false">
                <v:path arrowok="t"/>
                <v:fill type="solid"/>
              </v:shape>
              <v:shape style="position:absolute;left:8445;top:12494;width:40;height:34" coordorigin="8445,12494" coordsize="40,34" path="m8456,12521l8448,12521,8446,12523,8454,12523,8456,12521xe" filled="true" fillcolor="#989898" stroked="false">
                <v:path arrowok="t"/>
                <v:fill type="solid"/>
              </v:shape>
              <v:shape style="position:absolute;left:8445;top:12494;width:40;height:34" coordorigin="8445,12494" coordsize="40,34" path="m8459,12520l8449,12520,8449,12521,8457,12521,8459,12520xe" filled="true" fillcolor="#989898" stroked="false">
                <v:path arrowok="t"/>
                <v:fill type="solid"/>
              </v:shape>
              <v:shape style="position:absolute;left:8445;top:12494;width:40;height:34" coordorigin="8445,12494" coordsize="40,34" path="m8462,12518l8451,12518,8451,12520,8461,12520,8462,12518xe" filled="true" fillcolor="#989898" stroked="false">
                <v:path arrowok="t"/>
                <v:fill type="solid"/>
              </v:shape>
              <v:shape style="position:absolute;left:8445;top:12494;width:40;height:34" coordorigin="8445,12494" coordsize="40,34" path="m8465,12516l8454,12516,8454,12518,8464,12518,8465,12516xe" filled="true" fillcolor="#989898" stroked="false">
                <v:path arrowok="t"/>
                <v:fill type="solid"/>
              </v:shape>
              <v:shape style="position:absolute;left:8445;top:12494;width:40;height:34" coordorigin="8445,12494" coordsize="40,34" path="m8470,12515l8457,12515,8457,12516,8468,12516,8470,12515xe" filled="true" fillcolor="#989898" stroked="false">
                <v:path arrowok="t"/>
                <v:fill type="solid"/>
              </v:shape>
              <v:shape style="position:absolute;left:8445;top:12494;width:40;height:34" coordorigin="8445,12494" coordsize="40,34" path="m8476,12513l8461,12513,8461,12515,8476,12515,8476,12513xe" filled="true" fillcolor="#989898" stroked="false">
                <v:path arrowok="t"/>
                <v:fill type="solid"/>
              </v:shape>
              <v:shape style="position:absolute;left:8445;top:12494;width:40;height:34" coordorigin="8445,12494" coordsize="40,34" path="m8468,12494l8465,12497,8478,12510,8470,12510,8470,12512,8465,12512,8464,12513,8483,12513,8484,12510,8468,12494xe" filled="true" fillcolor="#989898" stroked="false">
                <v:path arrowok="t"/>
                <v:fill type="solid"/>
              </v:shape>
            </v:group>
            <v:group style="position:absolute;left:8467;top:12537;width:24;height:18" coordorigin="8467,12537" coordsize="24,18">
              <v:shape style="position:absolute;left:8467;top:12537;width:24;height:18" coordorigin="8467,12537" coordsize="24,18" path="m8483,12553l8476,12553,8478,12555,8483,12555,8483,12553xe" filled="true" fillcolor="#989898" stroked="false">
                <v:path arrowok="t"/>
                <v:fill type="solid"/>
              </v:shape>
              <v:shape style="position:absolute;left:8467;top:12537;width:24;height:18" coordorigin="8467,12537" coordsize="24,18" path="m8486,12551l8473,12551,8473,12553,8486,12553,8486,12551xe" filled="true" fillcolor="#989898" stroked="false">
                <v:path arrowok="t"/>
                <v:fill type="solid"/>
              </v:shape>
              <v:shape style="position:absolute;left:8467;top:12537;width:24;height:18" coordorigin="8467,12537" coordsize="24,18" path="m8486,12539l8486,12540,8488,12542,8486,12543,8486,12545,8484,12547,8484,12548,8483,12548,8483,12550,8472,12550,8472,12551,8488,12551,8489,12550,8489,12548,8491,12547,8491,12543,8486,12539xe" filled="true" fillcolor="#989898" stroked="false">
                <v:path arrowok="t"/>
                <v:fill type="solid"/>
              </v:shape>
              <v:shape style="position:absolute;left:8467;top:12537;width:24;height:18" coordorigin="8467,12537" coordsize="24,18" path="m8475,12548l8470,12548,8470,12550,8476,12550,8475,12548xe" filled="true" fillcolor="#989898" stroked="false">
                <v:path arrowok="t"/>
                <v:fill type="solid"/>
              </v:shape>
              <v:shape style="position:absolute;left:8467;top:12537;width:24;height:18" coordorigin="8467,12537" coordsize="24,18" path="m8467,12542l8467,12545,8468,12545,8468,12548,8473,12548,8467,12542xe" filled="true" fillcolor="#989898" stroked="false">
                <v:path arrowok="t"/>
                <v:fill type="solid"/>
              </v:shape>
              <v:shape style="position:absolute;left:8467;top:12537;width:24;height:18" coordorigin="8467,12537" coordsize="24,18" path="m8484,12537l8486,12539,8484,12537xe" filled="true" fillcolor="#989898" stroked="false">
                <v:path arrowok="t"/>
                <v:fill type="solid"/>
              </v:shape>
            </v:group>
            <v:group style="position:absolute;left:8488;top:12528;width:15;height:13" coordorigin="8488,12528" coordsize="15,13">
              <v:shape style="position:absolute;left:8488;top:12528;width:15;height:13" coordorigin="8488,12528" coordsize="15,13" path="m8497,12528l8497,12532,8496,12534,8494,12535,8489,12535,8492,12540,8496,12540,8496,12539,8499,12539,8499,12537,8500,12535,8500,12534,8502,12534,8502,12532,8497,12528xe" filled="true" fillcolor="#989898" stroked="false">
                <v:path arrowok="t"/>
                <v:fill type="solid"/>
              </v:shape>
              <v:shape style="position:absolute;left:8488;top:12528;width:15;height:13" coordorigin="8488,12528" coordsize="15,13" path="m8488,12534l8488,12535,8489,12535,8488,12534xe" filled="true" fillcolor="#989898" stroked="false">
                <v:path arrowok="t"/>
                <v:fill type="solid"/>
              </v:shape>
            </v:group>
            <v:group style="position:absolute;left:8467;top:12520;width:36;height:29" coordorigin="8467,12520" coordsize="36,29">
              <v:shape style="position:absolute;left:8467;top:12520;width:36;height:29" coordorigin="8467,12520" coordsize="36,29" path="m8481,12531l8473,12531,8468,12535,8468,12537,8467,12537,8467,12542,8473,12548,8473,12545,8472,12545,8472,12539,8473,12539,8473,12537,8475,12535,8476,12535,8476,12534,8486,12534,8486,12532,8483,12532,8481,12531xe" filled="true" fillcolor="#989898" stroked="false">
                <v:path arrowok="t"/>
                <v:fill type="solid"/>
              </v:shape>
              <v:shape style="position:absolute;left:8467;top:12520;width:36;height:29" coordorigin="8467,12520" coordsize="36,29" path="m8488,12534l8481,12534,8481,12535,8483,12535,8484,12537,8491,12543,8491,12540,8489,12539,8491,12539,8488,12534xe" filled="true" fillcolor="#989898" stroked="false">
                <v:path arrowok="t"/>
                <v:fill type="solid"/>
              </v:shape>
              <v:shape style="position:absolute;left:8467;top:12520;width:36;height:29" coordorigin="8467,12520" coordsize="36,29" path="m8491,12539l8491,12539,8492,12540,8491,12539xe" filled="true" fillcolor="#989898" stroked="false">
                <v:path arrowok="t"/>
                <v:fill type="solid"/>
              </v:shape>
              <v:shape style="position:absolute;left:8467;top:12520;width:36;height:29" coordorigin="8467,12520" coordsize="36,29" path="m8488,12524l8481,12524,8481,12531,8483,12531,8483,12532,8486,12532,8486,12526,8488,12526,8488,12524xe" filled="true" fillcolor="#989898" stroked="false">
                <v:path arrowok="t"/>
                <v:fill type="solid"/>
              </v:shape>
              <v:shape style="position:absolute;left:8467;top:12520;width:36;height:29" coordorigin="8467,12520" coordsize="36,29" path="m8500,12524l8494,12524,8496,12526,8502,12532,8502,12528,8500,12528,8500,12524xe" filled="true" fillcolor="#989898" stroked="false">
                <v:path arrowok="t"/>
                <v:fill type="solid"/>
              </v:shape>
              <v:shape style="position:absolute;left:8467;top:12520;width:36;height:29" coordorigin="8467,12520" coordsize="36,29" path="m8499,12523l8483,12523,8483,12524,8499,12524,8499,12523xe" filled="true" fillcolor="#989898" stroked="false">
                <v:path arrowok="t"/>
                <v:fill type="solid"/>
              </v:shape>
              <v:shape style="position:absolute;left:8467;top:12520;width:36;height:29" coordorigin="8467,12520" coordsize="36,29" path="m8497,12521l8484,12521,8484,12523,8497,12523,8497,12521xe" filled="true" fillcolor="#989898" stroked="false">
                <v:path arrowok="t"/>
                <v:fill type="solid"/>
              </v:shape>
              <v:shape style="position:absolute;left:8467;top:12520;width:36;height:29" coordorigin="8467,12520" coordsize="36,29" path="m8494,12520l8486,12520,8486,12521,8496,12521,8494,12520xe" filled="true" fillcolor="#989898" stroked="false">
                <v:path arrowok="t"/>
                <v:fill type="solid"/>
              </v:shape>
            </v:group>
            <v:group style="position:absolute;left:8484;top:12559;width:8;height:8" coordorigin="8484,12559" coordsize="8,8">
              <v:shape style="position:absolute;left:8484;top:12559;width:8;height:8" coordorigin="8484,12559" coordsize="8,8" path="m8489,12559l8484,12563,8489,12567,8492,12563,8489,12559xe" filled="true" fillcolor="#989898" stroked="false">
                <v:path arrowok="t"/>
                <v:fill type="solid"/>
              </v:shape>
            </v:group>
            <v:group style="position:absolute;left:8492;top:12558;width:40;height:31" coordorigin="8492,12558" coordsize="40,31">
              <v:shape style="position:absolute;left:8492;top:12558;width:40;height:31" coordorigin="8492,12558" coordsize="40,31" path="m8527,12571l8492,12571,8510,12588,8513,12585,8500,12572,8526,12572,8527,12571xe" filled="true" fillcolor="#989898" stroked="false">
                <v:path arrowok="t"/>
                <v:fill type="solid"/>
              </v:shape>
              <v:shape style="position:absolute;left:8492;top:12558;width:40;height:31" coordorigin="8492,12558" coordsize="40,31" path="m8529,12569l8494,12569,8494,12571,8529,12571,8529,12569xe" filled="true" fillcolor="#989898" stroked="false">
                <v:path arrowok="t"/>
                <v:fill type="solid"/>
              </v:shape>
              <v:shape style="position:absolute;left:8492;top:12558;width:40;height:31" coordorigin="8492,12558" coordsize="40,31" path="m8512,12567l8499,12567,8497,12569,8513,12569,8512,12567xe" filled="true" fillcolor="#989898" stroked="false">
                <v:path arrowok="t"/>
                <v:fill type="solid"/>
              </v:shape>
              <v:shape style="position:absolute;left:8492;top:12558;width:40;height:31" coordorigin="8492,12558" coordsize="40,31" path="m8527,12558l8527,12559,8529,12561,8527,12563,8527,12564,8524,12567,8521,12567,8519,12569,8531,12569,8531,12567,8532,12566,8532,12563,8527,12558xe" filled="true" fillcolor="#989898" stroked="false">
                <v:path arrowok="t"/>
                <v:fill type="solid"/>
              </v:shape>
            </v:group>
            <v:group style="position:absolute;left:8513;top:12550;width:20;height:13" coordorigin="8513,12550" coordsize="20,13">
              <v:shape style="position:absolute;left:8513;top:12550;width:20;height:13" coordorigin="8513,12550" coordsize="20,13" path="m8531,12555l8526,12555,8526,12556,8532,12563,8532,12558,8531,12556,8531,12555xe" filled="true" fillcolor="#989898" stroked="false">
                <v:path arrowok="t"/>
                <v:fill type="solid"/>
              </v:shape>
              <v:shape style="position:absolute;left:8513;top:12550;width:20;height:13" coordorigin="8513,12550" coordsize="20,13" path="m8527,12551l8513,12551,8513,12553,8515,12556,8516,12556,8516,12555,8519,12555,8519,12553,8527,12553,8527,12551xe" filled="true" fillcolor="#989898" stroked="false">
                <v:path arrowok="t"/>
                <v:fill type="solid"/>
              </v:shape>
              <v:shape style="position:absolute;left:8513;top:12550;width:20;height:13" coordorigin="8513,12550" coordsize="20,13" path="m8529,12553l8521,12553,8523,12555,8529,12555,8529,12553xe" filled="true" fillcolor="#989898" stroked="false">
                <v:path arrowok="t"/>
                <v:fill type="solid"/>
              </v:shape>
              <v:shape style="position:absolute;left:8513;top:12550;width:20;height:13" coordorigin="8513,12550" coordsize="20,13" path="m8524,12550l8515,12550,8515,12551,8526,12551,8524,12550xe" filled="true" fillcolor="#989898" stroked="false">
                <v:path arrowok="t"/>
                <v:fill type="solid"/>
              </v:shape>
            </v:group>
            <v:group style="position:absolute;left:8519;top:12575;width:36;height:31" coordorigin="8519,12575" coordsize="36,31">
              <v:shape style="position:absolute;left:8519;top:12575;width:36;height:31" coordorigin="8519,12575" coordsize="36,31" path="m8551,12575l8521,12582,8519,12585,8531,12596,8524,12602,8527,12606,8534,12599,8540,12599,8537,12596,8524,12585,8545,12580,8555,12579,8551,12575xe" filled="true" fillcolor="#989898" stroked="false">
                <v:path arrowok="t"/>
                <v:fill type="solid"/>
              </v:shape>
              <v:shape style="position:absolute;left:8519;top:12575;width:36;height:31" coordorigin="8519,12575" coordsize="36,31" path="m8540,12599l8534,12599,8537,12602,8540,12599xe" filled="true" fillcolor="#989898" stroked="false">
                <v:path arrowok="t"/>
                <v:fill type="solid"/>
              </v:shape>
            </v:group>
            <v:group style="position:absolute;left:8524;top:12579;width:31;height:18" coordorigin="8524,12579" coordsize="31,18">
              <v:shape style="position:absolute;left:8524;top:12579;width:31;height:18" coordorigin="8524,12579" coordsize="31,18" path="m8524,12585l8537,12596,8540,12593,8534,12593,8524,12585xe" filled="true" fillcolor="#989898" stroked="false">
                <v:path arrowok="t"/>
                <v:fill type="solid"/>
              </v:shape>
              <v:shape style="position:absolute;left:8524;top:12579;width:31;height:18" coordorigin="8524,12579" coordsize="31,18" path="m8555,12579l8545,12580,8534,12593,8540,12593,8555,12579xe" filled="true" fillcolor="#989898" stroked="false">
                <v:path arrowok="t"/>
                <v:fill type="solid"/>
              </v:shape>
            </v:group>
            <v:group style="position:absolute;left:8865;top:13402;width:40;height:34" coordorigin="8865,13402" coordsize="40,34">
              <v:shape style="position:absolute;left:8865;top:13402;width:40;height:34" coordorigin="8865,13402" coordsize="40,34" path="m8873,13431l8865,13431,8870,13436,8870,13434,8872,13434,8872,13433,8873,13433,8873,13431xe" filled="true" fillcolor="#989898" stroked="false">
                <v:path arrowok="t"/>
                <v:fill type="solid"/>
              </v:shape>
              <v:shape style="position:absolute;left:8865;top:13402;width:40;height:34" coordorigin="8865,13402" coordsize="40,34" path="m8876,13429l8868,13429,8867,13431,8875,13431,8876,13429xe" filled="true" fillcolor="#989898" stroked="false">
                <v:path arrowok="t"/>
                <v:fill type="solid"/>
              </v:shape>
              <v:shape style="position:absolute;left:8865;top:13402;width:40;height:34" coordorigin="8865,13402" coordsize="40,34" path="m8880,13428l8870,13428,8870,13429,8878,13429,8880,13428xe" filled="true" fillcolor="#989898" stroked="false">
                <v:path arrowok="t"/>
                <v:fill type="solid"/>
              </v:shape>
              <v:shape style="position:absolute;left:8865;top:13402;width:40;height:34" coordorigin="8865,13402" coordsize="40,34" path="m8883,13426l8872,13426,8872,13428,8881,13428,8883,13426xe" filled="true" fillcolor="#989898" stroked="false">
                <v:path arrowok="t"/>
                <v:fill type="solid"/>
              </v:shape>
              <v:shape style="position:absolute;left:8865;top:13402;width:40;height:34" coordorigin="8865,13402" coordsize="40,34" path="m8886,13425l8875,13425,8875,13426,8884,13426,8886,13425xe" filled="true" fillcolor="#989898" stroked="false">
                <v:path arrowok="t"/>
                <v:fill type="solid"/>
              </v:shape>
              <v:shape style="position:absolute;left:8865;top:13402;width:40;height:34" coordorigin="8865,13402" coordsize="40,34" path="m8891,13423l8878,13423,8878,13425,8889,13425,8891,13423xe" filled="true" fillcolor="#989898" stroked="false">
                <v:path arrowok="t"/>
                <v:fill type="solid"/>
              </v:shape>
              <v:shape style="position:absolute;left:8865;top:13402;width:40;height:34" coordorigin="8865,13402" coordsize="40,34" path="m8897,13422l8881,13422,8881,13423,8897,13423,8897,13422xe" filled="true" fillcolor="#989898" stroked="false">
                <v:path arrowok="t"/>
                <v:fill type="solid"/>
              </v:shape>
              <v:shape style="position:absolute;left:8865;top:13402;width:40;height:34" coordorigin="8865,13402" coordsize="40,34" path="m8889,13402l8886,13406,8899,13418,8891,13418,8891,13420,8886,13420,8884,13422,8904,13422,8905,13418,8889,13402xe" filled="true" fillcolor="#989898" stroked="false">
                <v:path arrowok="t"/>
                <v:fill type="solid"/>
              </v:shape>
            </v:group>
            <v:group style="position:absolute;left:8888;top:13445;width:24;height:18" coordorigin="8888,13445" coordsize="24,18">
              <v:shape style="position:absolute;left:8888;top:13445;width:24;height:18" coordorigin="8888,13445" coordsize="24,18" path="m8904,13461l8897,13461,8899,13463,8904,13463,8904,13461xe" filled="true" fillcolor="#989898" stroked="false">
                <v:path arrowok="t"/>
                <v:fill type="solid"/>
              </v:shape>
              <v:shape style="position:absolute;left:8888;top:13445;width:24;height:18" coordorigin="8888,13445" coordsize="24,18" path="m8907,13460l8894,13460,8894,13461,8907,13461,8907,13460xe" filled="true" fillcolor="#989898" stroked="false">
                <v:path arrowok="t"/>
                <v:fill type="solid"/>
              </v:shape>
              <v:shape style="position:absolute;left:8888;top:13445;width:24;height:18" coordorigin="8888,13445" coordsize="24,18" path="m8905,13445l8907,13447,8907,13449,8908,13450,8907,13452,8907,13453,8905,13455,8905,13457,8904,13457,8904,13458,8892,13458,8892,13460,8908,13460,8910,13458,8910,13457,8912,13455,8912,13452,8905,13445xe" filled="true" fillcolor="#989898" stroked="false">
                <v:path arrowok="t"/>
                <v:fill type="solid"/>
              </v:shape>
              <v:shape style="position:absolute;left:8888;top:13445;width:24;height:18" coordorigin="8888,13445" coordsize="24,18" path="m8896,13457l8891,13457,8891,13458,8897,13458,8896,13457xe" filled="true" fillcolor="#989898" stroked="false">
                <v:path arrowok="t"/>
                <v:fill type="solid"/>
              </v:shape>
              <v:shape style="position:absolute;left:8888;top:13445;width:24;height:18" coordorigin="8888,13445" coordsize="24,18" path="m8888,13450l8888,13453,8889,13453,8889,13457,8894,13457,8888,13450xe" filled="true" fillcolor="#989898" stroked="false">
                <v:path arrowok="t"/>
                <v:fill type="solid"/>
              </v:shape>
            </v:group>
            <v:group style="position:absolute;left:8908;top:13434;width:15;height:15" coordorigin="8908,13434" coordsize="15,15">
              <v:shape style="position:absolute;left:8908;top:13434;width:15;height:15" coordorigin="8908,13434" coordsize="15,15" path="m8916,13434l8918,13436,8918,13441,8916,13442,8915,13444,8910,13444,8913,13449,8916,13449,8916,13447,8919,13447,8919,13445,8921,13444,8921,13442,8923,13442,8923,13441,8916,13434xe" filled="true" fillcolor="#989898" stroked="false">
                <v:path arrowok="t"/>
                <v:fill type="solid"/>
              </v:shape>
              <v:shape style="position:absolute;left:8908;top:13434;width:15;height:15" coordorigin="8908,13434" coordsize="15,15" path="m8908,13442l8908,13444,8910,13444,8908,13442xe" filled="true" fillcolor="#989898" stroked="false">
                <v:path arrowok="t"/>
                <v:fill type="solid"/>
              </v:shape>
            </v:group>
            <v:group style="position:absolute;left:8888;top:13428;width:36;height:29" coordorigin="8888,13428" coordsize="36,29">
              <v:shape style="position:absolute;left:8888;top:13428;width:36;height:29" coordorigin="8888,13428" coordsize="36,29" path="m8902,13439l8894,13439,8889,13444,8889,13445,8888,13445,8888,13450,8894,13457,8894,13453,8892,13453,8892,13447,8894,13447,8894,13445,8896,13444,8897,13444,8897,13442,8907,13442,8907,13441,8904,13441,8902,13439xe" filled="true" fillcolor="#989898" stroked="false">
                <v:path arrowok="t"/>
                <v:fill type="solid"/>
              </v:shape>
              <v:shape style="position:absolute;left:8888;top:13428;width:36;height:29" coordorigin="8888,13428" coordsize="36,29" path="m8908,13442l8902,13442,8902,13444,8904,13444,8912,13452,8912,13449,8910,13447,8912,13447,8908,13442xe" filled="true" fillcolor="#989898" stroked="false">
                <v:path arrowok="t"/>
                <v:fill type="solid"/>
              </v:shape>
              <v:shape style="position:absolute;left:8888;top:13428;width:36;height:29" coordorigin="8888,13428" coordsize="36,29" path="m8912,13447l8912,13447,8913,13449,8912,13447xe" filled="true" fillcolor="#989898" stroked="false">
                <v:path arrowok="t"/>
                <v:fill type="solid"/>
              </v:shape>
              <v:shape style="position:absolute;left:8888;top:13428;width:36;height:29" coordorigin="8888,13428" coordsize="36,29" path="m8908,13433l8902,13433,8902,13439,8904,13439,8904,13441,8907,13441,8907,13434,8908,13434,8908,13433xe" filled="true" fillcolor="#989898" stroked="false">
                <v:path arrowok="t"/>
                <v:fill type="solid"/>
              </v:shape>
              <v:shape style="position:absolute;left:8888;top:13428;width:36;height:29" coordorigin="8888,13428" coordsize="36,29" path="m8921,13433l8915,13433,8916,13434,8923,13441,8923,13436,8921,13436,8921,13433xe" filled="true" fillcolor="#989898" stroked="false">
                <v:path arrowok="t"/>
                <v:fill type="solid"/>
              </v:shape>
              <v:shape style="position:absolute;left:8888;top:13428;width:36;height:29" coordorigin="8888,13428" coordsize="36,29" path="m8919,13431l8904,13431,8904,13433,8919,13433,8919,13431xe" filled="true" fillcolor="#989898" stroked="false">
                <v:path arrowok="t"/>
                <v:fill type="solid"/>
              </v:shape>
              <v:shape style="position:absolute;left:8888;top:13428;width:36;height:29" coordorigin="8888,13428" coordsize="36,29" path="m8918,13429l8905,13429,8905,13431,8918,13431,8918,13429xe" filled="true" fillcolor="#989898" stroked="false">
                <v:path arrowok="t"/>
                <v:fill type="solid"/>
              </v:shape>
              <v:shape style="position:absolute;left:8888;top:13428;width:36;height:29" coordorigin="8888,13428" coordsize="36,29" path="m8915,13428l8907,13428,8907,13429,8916,13429,8915,13428xe" filled="true" fillcolor="#989898" stroked="false">
                <v:path arrowok="t"/>
                <v:fill type="solid"/>
              </v:shape>
            </v:group>
            <v:group style="position:absolute;left:8905;top:13468;width:8;height:8" coordorigin="8905,13468" coordsize="8,8">
              <v:shape style="position:absolute;left:8905;top:13468;width:8;height:8" coordorigin="8905,13468" coordsize="8,8" path="m8910,13468l8905,13471,8910,13476,8913,13471,8910,13468xe" filled="true" fillcolor="#989898" stroked="false">
                <v:path arrowok="t"/>
                <v:fill type="solid"/>
              </v:shape>
            </v:group>
            <v:group style="position:absolute;left:8913;top:13465;width:40;height:32" coordorigin="8913,13465" coordsize="40,32">
              <v:shape style="position:absolute;left:8913;top:13465;width:40;height:32" coordorigin="8913,13465" coordsize="40,32" path="m8948,13479l8913,13479,8931,13496,8934,13493,8921,13480,8947,13480,8948,13479xe" filled="true" fillcolor="#989898" stroked="false">
                <v:path arrowok="t"/>
                <v:fill type="solid"/>
              </v:shape>
              <v:shape style="position:absolute;left:8913;top:13465;width:40;height:32" coordorigin="8913,13465" coordsize="40,32" path="m8950,13477l8915,13477,8915,13479,8950,13479,8950,13477xe" filled="true" fillcolor="#989898" stroked="false">
                <v:path arrowok="t"/>
                <v:fill type="solid"/>
              </v:shape>
              <v:shape style="position:absolute;left:8913;top:13465;width:40;height:32" coordorigin="8913,13465" coordsize="40,32" path="m8932,13476l8919,13476,8918,13477,8934,13477,8932,13476xe" filled="true" fillcolor="#989898" stroked="false">
                <v:path arrowok="t"/>
                <v:fill type="solid"/>
              </v:shape>
              <v:shape style="position:absolute;left:8913;top:13465;width:40;height:32" coordorigin="8913,13465" coordsize="40,32" path="m8947,13465l8948,13466,8948,13468,8950,13469,8948,13471,8948,13473,8947,13474,8945,13476,8942,13476,8940,13477,8951,13477,8951,13476,8953,13474,8953,13471,8947,13465xe" filled="true" fillcolor="#989898" stroked="false">
                <v:path arrowok="t"/>
                <v:fill type="solid"/>
              </v:shape>
            </v:group>
            <v:group style="position:absolute;left:8934;top:13458;width:20;height:13" coordorigin="8934,13458" coordsize="20,13">
              <v:shape style="position:absolute;left:8934;top:13458;width:20;height:13" coordorigin="8934,13458" coordsize="20,13" path="m8951,13463l8947,13463,8947,13465,8953,13471,8953,13466,8951,13465,8951,13463xe" filled="true" fillcolor="#989898" stroked="false">
                <v:path arrowok="t"/>
                <v:fill type="solid"/>
              </v:shape>
              <v:shape style="position:absolute;left:8934;top:13458;width:20;height:13" coordorigin="8934,13458" coordsize="20,13" path="m8948,13460l8934,13460,8934,13461,8935,13465,8937,13465,8937,13463,8940,13463,8940,13461,8948,13461,8948,13460xe" filled="true" fillcolor="#989898" stroked="false">
                <v:path arrowok="t"/>
                <v:fill type="solid"/>
              </v:shape>
              <v:shape style="position:absolute;left:8934;top:13458;width:20;height:13" coordorigin="8934,13458" coordsize="20,13" path="m8950,13461l8942,13461,8943,13463,8950,13463,8950,13461xe" filled="true" fillcolor="#989898" stroked="false">
                <v:path arrowok="t"/>
                <v:fill type="solid"/>
              </v:shape>
              <v:shape style="position:absolute;left:8934;top:13458;width:20;height:13" coordorigin="8934,13458" coordsize="20,13" path="m8945,13458l8935,13458,8935,13460,8947,13460,8945,13458xe" filled="true" fillcolor="#989898" stroked="false">
                <v:path arrowok="t"/>
                <v:fill type="solid"/>
              </v:shape>
            </v:group>
            <v:group style="position:absolute;left:8940;top:13484;width:36;height:31" coordorigin="8940,13484" coordsize="36,31">
              <v:shape style="position:absolute;left:8940;top:13484;width:36;height:31" coordorigin="8940,13484" coordsize="36,31" path="m8972,13484l8942,13490,8940,13493,8951,13504,8945,13511,8948,13514,8955,13508,8961,13508,8958,13504,8945,13493,8966,13488,8975,13487,8972,13484xe" filled="true" fillcolor="#989898" stroked="false">
                <v:path arrowok="t"/>
                <v:fill type="solid"/>
              </v:shape>
              <v:shape style="position:absolute;left:8940;top:13484;width:36;height:31" coordorigin="8940,13484" coordsize="36,31" path="m8961,13508l8955,13508,8958,13511,8961,13508xe" filled="true" fillcolor="#989898" stroked="false">
                <v:path arrowok="t"/>
                <v:fill type="solid"/>
              </v:shape>
            </v:group>
            <v:group style="position:absolute;left:8945;top:13487;width:31;height:18" coordorigin="8945,13487" coordsize="31,18">
              <v:shape style="position:absolute;left:8945;top:13487;width:31;height:18" coordorigin="8945,13487" coordsize="31,18" path="m8945,13493l8958,13504,8961,13501,8955,13501,8945,13493xe" filled="true" fillcolor="#989898" stroked="false">
                <v:path arrowok="t"/>
                <v:fill type="solid"/>
              </v:shape>
              <v:shape style="position:absolute;left:8945;top:13487;width:31;height:18" coordorigin="8945,13487" coordsize="31,18" path="m8975,13487l8966,13488,8955,13501,8961,13501,8975,13487xe" filled="true" fillcolor="#989898" stroked="false">
                <v:path arrowok="t"/>
                <v:fill type="solid"/>
              </v:shape>
            </v:group>
            <v:group style="position:absolute;left:15200;top:13582;width:40;height:34" coordorigin="15200,13582" coordsize="40,34">
              <v:shape style="position:absolute;left:15200;top:13582;width:40;height:34" coordorigin="15200,13582" coordsize="40,34" path="m15208,13611l15200,13611,15205,13616,15205,13614,15206,13614,15206,13613,15208,13613,15208,13611xe" filled="true" fillcolor="#989898" stroked="false">
                <v:path arrowok="t"/>
                <v:fill type="solid"/>
              </v:shape>
              <v:shape style="position:absolute;left:15200;top:13582;width:40;height:34" coordorigin="15200,13582" coordsize="40,34" path="m15211,13610l15203,13610,15202,13611,15210,13611,15211,13610xe" filled="true" fillcolor="#989898" stroked="false">
                <v:path arrowok="t"/>
                <v:fill type="solid"/>
              </v:shape>
              <v:shape style="position:absolute;left:15200;top:13582;width:40;height:34" coordorigin="15200,13582" coordsize="40,34" path="m15214,13608l15205,13608,15205,13610,15213,13610,15214,13608xe" filled="true" fillcolor="#989898" stroked="false">
                <v:path arrowok="t"/>
                <v:fill type="solid"/>
              </v:shape>
              <v:shape style="position:absolute;left:15200;top:13582;width:40;height:34" coordorigin="15200,13582" coordsize="40,34" path="m15217,13606l15206,13606,15206,13608,15216,13608,15217,13606xe" filled="true" fillcolor="#989898" stroked="false">
                <v:path arrowok="t"/>
                <v:fill type="solid"/>
              </v:shape>
              <v:shape style="position:absolute;left:15200;top:13582;width:40;height:34" coordorigin="15200,13582" coordsize="40,34" path="m15221,13605l15210,13605,15210,13606,15219,13606,15221,13605xe" filled="true" fillcolor="#989898" stroked="false">
                <v:path arrowok="t"/>
                <v:fill type="solid"/>
              </v:shape>
              <v:shape style="position:absolute;left:15200;top:13582;width:40;height:34" coordorigin="15200,13582" coordsize="40,34" path="m15225,13603l15213,13603,15213,13605,15224,13605,15225,13603xe" filled="true" fillcolor="#989898" stroked="false">
                <v:path arrowok="t"/>
                <v:fill type="solid"/>
              </v:shape>
              <v:shape style="position:absolute;left:15200;top:13582;width:40;height:34" coordorigin="15200,13582" coordsize="40,34" path="m15232,13602l15216,13602,15216,13603,15232,13603,15232,13602xe" filled="true" fillcolor="#989898" stroked="false">
                <v:path arrowok="t"/>
                <v:fill type="solid"/>
              </v:shape>
              <v:shape style="position:absolute;left:15200;top:13582;width:40;height:34" coordorigin="15200,13582" coordsize="40,34" path="m15224,13582l15221,13586,15233,13598,15225,13598,15225,13600,15221,13600,15219,13602,15238,13602,15240,13598,15224,13582xe" filled="true" fillcolor="#989898" stroked="false">
                <v:path arrowok="t"/>
                <v:fill type="solid"/>
              </v:shape>
            </v:group>
            <v:group style="position:absolute;left:15222;top:13626;width:24;height:18" coordorigin="15222,13626" coordsize="24,18">
              <v:shape style="position:absolute;left:15222;top:13626;width:24;height:18" coordorigin="15222,13626" coordsize="24,18" path="m15238,13641l15232,13641,15233,13643,15238,13643,15238,13641xe" filled="true" fillcolor="#989898" stroked="false">
                <v:path arrowok="t"/>
                <v:fill type="solid"/>
              </v:shape>
              <v:shape style="position:absolute;left:15222;top:13626;width:24;height:18" coordorigin="15222,13626" coordsize="24,18" path="m15241,13640l15229,13640,15229,13641,15241,13641,15241,13640xe" filled="true" fillcolor="#989898" stroked="false">
                <v:path arrowok="t"/>
                <v:fill type="solid"/>
              </v:shape>
              <v:shape style="position:absolute;left:15222;top:13626;width:24;height:18" coordorigin="15222,13626" coordsize="24,18" path="m15241,13627l15241,13629,15243,13630,15241,13632,15241,13633,15240,13635,15240,13637,15238,13637,15238,13638,15227,13638,15227,13640,15243,13640,15245,13638,15245,13637,15246,13635,15246,13632,15241,13627xe" filled="true" fillcolor="#989898" stroked="false">
                <v:path arrowok="t"/>
                <v:fill type="solid"/>
              </v:shape>
              <v:shape style="position:absolute;left:15222;top:13626;width:24;height:18" coordorigin="15222,13626" coordsize="24,18" path="m15230,13637l15225,13637,15225,13638,15232,13638,15230,13637xe" filled="true" fillcolor="#989898" stroked="false">
                <v:path arrowok="t"/>
                <v:fill type="solid"/>
              </v:shape>
              <v:shape style="position:absolute;left:15222;top:13626;width:24;height:18" coordorigin="15222,13626" coordsize="24,18" path="m15222,13630l15222,13633,15224,13633,15224,13637,15229,13637,15222,13630xe" filled="true" fillcolor="#989898" stroked="false">
                <v:path arrowok="t"/>
                <v:fill type="solid"/>
              </v:shape>
              <v:shape style="position:absolute;left:15222;top:13626;width:24;height:18" coordorigin="15222,13626" coordsize="24,18" path="m15240,13626l15241,13627,15240,13626xe" filled="true" fillcolor="#989898" stroked="false">
                <v:path arrowok="t"/>
                <v:fill type="solid"/>
              </v:shape>
            </v:group>
            <v:group style="position:absolute;left:15243;top:13614;width:15;height:15" coordorigin="15243,13614" coordsize="15,15">
              <v:shape style="position:absolute;left:15243;top:13614;width:15;height:15" coordorigin="15243,13614" coordsize="15,15" path="m15251,13614l15253,13616,15253,13621,15251,13622,15249,13624,15244,13624,15248,13629,15251,13629,15251,13627,15254,13627,15254,13626,15256,13624,15256,13622,15257,13622,15257,13621,15251,13614xe" filled="true" fillcolor="#989898" stroked="false">
                <v:path arrowok="t"/>
                <v:fill type="solid"/>
              </v:shape>
              <v:shape style="position:absolute;left:15243;top:13614;width:15;height:15" coordorigin="15243,13614" coordsize="15,15" path="m15243,13622l15243,13624,15244,13624,15243,13622xe" filled="true" fillcolor="#989898" stroked="false">
                <v:path arrowok="t"/>
                <v:fill type="solid"/>
              </v:shape>
            </v:group>
            <v:group style="position:absolute;left:15222;top:13608;width:36;height:29" coordorigin="15222,13608" coordsize="36,29">
              <v:shape style="position:absolute;left:15222;top:13608;width:36;height:29" coordorigin="15222,13608" coordsize="36,29" path="m15237,13619l15229,13619,15224,13624,15224,13626,15222,13626,15222,13630,15229,13637,15229,13633,15227,13633,15227,13627,15229,13627,15229,13626,15230,13624,15232,13624,15232,13622,15241,13622,15241,13621,15238,13621,15237,13619xe" filled="true" fillcolor="#989898" stroked="false">
                <v:path arrowok="t"/>
                <v:fill type="solid"/>
              </v:shape>
              <v:shape style="position:absolute;left:15222;top:13608;width:36;height:29" coordorigin="15222,13608" coordsize="36,29" path="m15243,13622l15237,13622,15237,13624,15238,13624,15246,13632,15246,13629,15245,13627,15247,13627,15243,13622xe" filled="true" fillcolor="#989898" stroked="false">
                <v:path arrowok="t"/>
                <v:fill type="solid"/>
              </v:shape>
              <v:shape style="position:absolute;left:15222;top:13608;width:36;height:29" coordorigin="15222,13608" coordsize="36,29" path="m15247,13627l15246,13627,15248,13629,15247,13627xe" filled="true" fillcolor="#989898" stroked="false">
                <v:path arrowok="t"/>
                <v:fill type="solid"/>
              </v:shape>
              <v:shape style="position:absolute;left:15222;top:13608;width:36;height:29" coordorigin="15222,13608" coordsize="36,29" path="m15243,13613l15237,13613,15237,13619,15238,13619,15238,13621,15241,13621,15241,13614,15243,13614,15243,13613xe" filled="true" fillcolor="#989898" stroked="false">
                <v:path arrowok="t"/>
                <v:fill type="solid"/>
              </v:shape>
              <v:shape style="position:absolute;left:15222;top:13608;width:36;height:29" coordorigin="15222,13608" coordsize="36,29" path="m15256,13613l15249,13613,15257,13621,15257,13616,15256,13616,15256,13613xe" filled="true" fillcolor="#989898" stroked="false">
                <v:path arrowok="t"/>
                <v:fill type="solid"/>
              </v:shape>
              <v:shape style="position:absolute;left:15222;top:13608;width:36;height:29" coordorigin="15222,13608" coordsize="36,29" path="m15254,13611l15238,13611,15238,13613,15254,13613,15254,13611xe" filled="true" fillcolor="#989898" stroked="false">
                <v:path arrowok="t"/>
                <v:fill type="solid"/>
              </v:shape>
              <v:shape style="position:absolute;left:15222;top:13608;width:36;height:29" coordorigin="15222,13608" coordsize="36,29" path="m15253,13610l15240,13610,15240,13611,15253,13611,15253,13610xe" filled="true" fillcolor="#989898" stroked="false">
                <v:path arrowok="t"/>
                <v:fill type="solid"/>
              </v:shape>
              <v:shape style="position:absolute;left:15222;top:13608;width:36;height:29" coordorigin="15222,13608" coordsize="36,29" path="m15249,13608l15241,13608,15241,13610,15251,13610,15249,13608xe" filled="true" fillcolor="#989898" stroked="false">
                <v:path arrowok="t"/>
                <v:fill type="solid"/>
              </v:shape>
            </v:group>
            <v:group style="position:absolute;left:15240;top:13648;width:8;height:8" coordorigin="15240,13648" coordsize="8,8">
              <v:shape style="position:absolute;left:15240;top:13648;width:8;height:8" coordorigin="15240,13648" coordsize="8,8" path="m15245,13648l15240,13651,15245,13656,15248,13651,15245,13648xe" filled="true" fillcolor="#989898" stroked="false">
                <v:path arrowok="t"/>
                <v:fill type="solid"/>
              </v:shape>
            </v:group>
            <v:group style="position:absolute;left:15248;top:13646;width:40;height:31" coordorigin="15248,13646" coordsize="40,31">
              <v:shape style="position:absolute;left:15248;top:13646;width:40;height:31" coordorigin="15248,13646" coordsize="40,31" path="m15283,13659l15248,13659,15265,13677,15268,13673,15256,13661,15281,13661,15283,13659xe" filled="true" fillcolor="#989898" stroked="false">
                <v:path arrowok="t"/>
                <v:fill type="solid"/>
              </v:shape>
              <v:shape style="position:absolute;left:15248;top:13646;width:40;height:31" coordorigin="15248,13646" coordsize="40,31" path="m15284,13657l15249,13657,15249,13659,15284,13659,15284,13657xe" filled="true" fillcolor="#989898" stroked="false">
                <v:path arrowok="t"/>
                <v:fill type="solid"/>
              </v:shape>
              <v:shape style="position:absolute;left:15248;top:13646;width:40;height:31" coordorigin="15248,13646" coordsize="40,31" path="m15267,13656l15254,13656,15253,13657,15268,13657,15267,13656xe" filled="true" fillcolor="#989898" stroked="false">
                <v:path arrowok="t"/>
                <v:fill type="solid"/>
              </v:shape>
              <v:shape style="position:absolute;left:15248;top:13646;width:40;height:31" coordorigin="15248,13646" coordsize="40,31" path="m15283,13646l15283,13648,15284,13649,15283,13651,15283,13653,15280,13656,15276,13656,15275,13657,15286,13657,15286,13656,15288,13654,15288,13651,15283,13646xe" filled="true" fillcolor="#989898" stroked="false">
                <v:path arrowok="t"/>
                <v:fill type="solid"/>
              </v:shape>
            </v:group>
            <v:group style="position:absolute;left:15268;top:13638;width:20;height:13" coordorigin="15268,13638" coordsize="20,13">
              <v:shape style="position:absolute;left:15268;top:13638;width:20;height:13" coordorigin="15268,13638" coordsize="20,13" path="m15286,13643l15281,13643,15281,13645,15288,13651,15288,13646,15286,13645,15286,13643xe" filled="true" fillcolor="#989898" stroked="false">
                <v:path arrowok="t"/>
                <v:fill type="solid"/>
              </v:shape>
              <v:shape style="position:absolute;left:15268;top:13638;width:20;height:13" coordorigin="15268,13638" coordsize="20,13" path="m15283,13640l15268,13640,15268,13641,15270,13645,15272,13645,15272,13643,15275,13643,15275,13641,15283,13641,15283,13640xe" filled="true" fillcolor="#989898" stroked="false">
                <v:path arrowok="t"/>
                <v:fill type="solid"/>
              </v:shape>
              <v:shape style="position:absolute;left:15268;top:13638;width:20;height:13" coordorigin="15268,13638" coordsize="20,13" path="m15284,13641l15276,13641,15278,13643,15284,13643,15284,13641xe" filled="true" fillcolor="#989898" stroked="false">
                <v:path arrowok="t"/>
                <v:fill type="solid"/>
              </v:shape>
              <v:shape style="position:absolute;left:15268;top:13638;width:20;height:13" coordorigin="15268,13638" coordsize="20,13" path="m15280,13638l15270,13638,15270,13640,15281,13640,15280,13638xe" filled="true" fillcolor="#989898" stroked="false">
                <v:path arrowok="t"/>
                <v:fill type="solid"/>
              </v:shape>
            </v:group>
            <v:group style="position:absolute;left:15275;top:13664;width:36;height:31" coordorigin="15275,13664" coordsize="36,31">
              <v:shape style="position:absolute;left:15275;top:13664;width:36;height:31" coordorigin="15275,13664" coordsize="36,31" path="m15307,13664l15276,13670,15275,13673,15286,13684,15280,13691,15283,13694,15289,13688,15296,13688,15292,13684,15280,13673,15300,13669,15310,13667,15307,13664xe" filled="true" fillcolor="#989898" stroked="false">
                <v:path arrowok="t"/>
                <v:fill type="solid"/>
              </v:shape>
              <v:shape style="position:absolute;left:15275;top:13664;width:36;height:31" coordorigin="15275,13664" coordsize="36,31" path="m15296,13688l15289,13688,15292,13691,15296,13688xe" filled="true" fillcolor="#989898" stroked="false">
                <v:path arrowok="t"/>
                <v:fill type="solid"/>
              </v:shape>
            </v:group>
            <v:group style="position:absolute;left:15280;top:13667;width:31;height:18" coordorigin="15280,13667" coordsize="31,18">
              <v:shape style="position:absolute;left:15280;top:13667;width:31;height:18" coordorigin="15280,13667" coordsize="31,18" path="m15280,13673l15292,13684,15296,13681,15289,13681,15280,13673xe" filled="true" fillcolor="#989898" stroked="false">
                <v:path arrowok="t"/>
                <v:fill type="solid"/>
              </v:shape>
              <v:shape style="position:absolute;left:15280;top:13667;width:31;height:18" coordorigin="15280,13667" coordsize="31,18" path="m15310,13667l15300,13669,15289,13681,15296,13681,15310,13667xe" filled="true" fillcolor="#989898" stroked="false">
                <v:path arrowok="t"/>
                <v:fill type="solid"/>
              </v:shape>
            </v:group>
            <v:group style="position:absolute;left:15586;top:12849;width:40;height:34" coordorigin="15586,12849" coordsize="40,34">
              <v:shape style="position:absolute;left:15586;top:12849;width:40;height:34" coordorigin="15586,12849" coordsize="40,34" path="m15594,12878l15586,12878,15590,12883,15590,12881,15592,12881,15592,12880,15594,12880,15594,12878xe" filled="true" fillcolor="#989898" stroked="false">
                <v:path arrowok="t"/>
                <v:fill type="solid"/>
              </v:shape>
              <v:shape style="position:absolute;left:15586;top:12849;width:40;height:34" coordorigin="15586,12849" coordsize="40,34" path="m15597,12877l15589,12877,15587,12878,15595,12878,15597,12877xe" filled="true" fillcolor="#989898" stroked="false">
                <v:path arrowok="t"/>
                <v:fill type="solid"/>
              </v:shape>
              <v:shape style="position:absolute;left:15586;top:12849;width:40;height:34" coordorigin="15586,12849" coordsize="40,34" path="m15600,12875l15590,12875,15590,12877,15598,12877,15600,12875xe" filled="true" fillcolor="#989898" stroked="false">
                <v:path arrowok="t"/>
                <v:fill type="solid"/>
              </v:shape>
              <v:shape style="position:absolute;left:15586;top:12849;width:40;height:34" coordorigin="15586,12849" coordsize="40,34" path="m15603,12873l15592,12873,15592,12875,15602,12875,15603,12873xe" filled="true" fillcolor="#989898" stroked="false">
                <v:path arrowok="t"/>
                <v:fill type="solid"/>
              </v:shape>
              <v:shape style="position:absolute;left:15586;top:12849;width:40;height:34" coordorigin="15586,12849" coordsize="40,34" path="m15606,12872l15595,12872,15595,12873,15605,12873,15606,12872xe" filled="true" fillcolor="#989898" stroked="false">
                <v:path arrowok="t"/>
                <v:fill type="solid"/>
              </v:shape>
              <v:shape style="position:absolute;left:15586;top:12849;width:40;height:34" coordorigin="15586,12849" coordsize="40,34" path="m15611,12870l15598,12870,15598,12872,15610,12872,15611,12870xe" filled="true" fillcolor="#989898" stroked="false">
                <v:path arrowok="t"/>
                <v:fill type="solid"/>
              </v:shape>
              <v:shape style="position:absolute;left:15586;top:12849;width:40;height:34" coordorigin="15586,12849" coordsize="40,34" path="m15617,12869l15602,12869,15602,12870,15617,12870,15617,12869xe" filled="true" fillcolor="#989898" stroked="false">
                <v:path arrowok="t"/>
                <v:fill type="solid"/>
              </v:shape>
              <v:shape style="position:absolute;left:15586;top:12849;width:40;height:34" coordorigin="15586,12849" coordsize="40,34" path="m15610,12849l15606,12853,15619,12865,15611,12865,15611,12867,15606,12867,15605,12869,15624,12869,15625,12865,15610,12849xe" filled="true" fillcolor="#989898" stroked="false">
                <v:path arrowok="t"/>
                <v:fill type="solid"/>
              </v:shape>
            </v:group>
            <v:group style="position:absolute;left:15608;top:12892;width:24;height:18" coordorigin="15608,12892" coordsize="24,18">
              <v:shape style="position:absolute;left:15608;top:12892;width:24;height:18" coordorigin="15608,12892" coordsize="24,18" path="m15624,12908l15617,12908,15619,12910,15624,12910,15624,12908xe" filled="true" fillcolor="#989898" stroked="false">
                <v:path arrowok="t"/>
                <v:fill type="solid"/>
              </v:shape>
              <v:shape style="position:absolute;left:15608;top:12892;width:24;height:18" coordorigin="15608,12892" coordsize="24,18" path="m15627,12907l15614,12907,15614,12908,15627,12908,15627,12907xe" filled="true" fillcolor="#989898" stroked="false">
                <v:path arrowok="t"/>
                <v:fill type="solid"/>
              </v:shape>
              <v:shape style="position:absolute;left:15608;top:12892;width:24;height:18" coordorigin="15608,12892" coordsize="24,18" path="m15625,12892l15627,12894,15627,12896,15629,12897,15627,12899,15627,12900,15625,12902,15625,12904,15624,12904,15624,12905,15613,12905,15613,12907,15629,12907,15630,12905,15630,12904,15632,12902,15632,12899,15625,12892xe" filled="true" fillcolor="#989898" stroked="false">
                <v:path arrowok="t"/>
                <v:fill type="solid"/>
              </v:shape>
              <v:shape style="position:absolute;left:15608;top:12892;width:24;height:18" coordorigin="15608,12892" coordsize="24,18" path="m15616,12904l15611,12904,15611,12905,15617,12905,15616,12904xe" filled="true" fillcolor="#989898" stroked="false">
                <v:path arrowok="t"/>
                <v:fill type="solid"/>
              </v:shape>
              <v:shape style="position:absolute;left:15608;top:12892;width:24;height:18" coordorigin="15608,12892" coordsize="24,18" path="m15608,12897l15608,12900,15610,12900,15610,12904,15614,12904,15608,12897xe" filled="true" fillcolor="#989898" stroked="false">
                <v:path arrowok="t"/>
                <v:fill type="solid"/>
              </v:shape>
            </v:group>
            <v:group style="position:absolute;left:15629;top:12883;width:15;height:13" coordorigin="15629,12883" coordsize="15,13">
              <v:shape style="position:absolute;left:15629;top:12883;width:15;height:13" coordorigin="15629,12883" coordsize="15,13" path="m15638,12883l15638,12888,15635,12891,15630,12891,15633,12896,15637,12896,15637,12894,15640,12894,15640,12892,15641,12891,15641,12889,15643,12889,15643,12888,15638,12883xe" filled="true" fillcolor="#989898" stroked="false">
                <v:path arrowok="t"/>
                <v:fill type="solid"/>
              </v:shape>
              <v:shape style="position:absolute;left:15629;top:12883;width:15;height:13" coordorigin="15629,12883" coordsize="15,13" path="m15629,12889l15629,12891,15630,12891,15629,12889xe" filled="true" fillcolor="#989898" stroked="false">
                <v:path arrowok="t"/>
                <v:fill type="solid"/>
              </v:shape>
            </v:group>
            <v:group style="position:absolute;left:15608;top:12875;width:36;height:29" coordorigin="15608,12875" coordsize="36,29">
              <v:shape style="position:absolute;left:15608;top:12875;width:36;height:29" coordorigin="15608,12875" coordsize="36,29" path="m15622,12886l15614,12886,15613,12888,15611,12889,15610,12891,15610,12892,15608,12892,15608,12897,15614,12904,15614,12900,15613,12900,15613,12894,15614,12894,15614,12892,15616,12891,15617,12891,15617,12889,15627,12889,15627,12888,15624,12888,15622,12886xe" filled="true" fillcolor="#989898" stroked="false">
                <v:path arrowok="t"/>
                <v:fill type="solid"/>
              </v:shape>
              <v:shape style="position:absolute;left:15608;top:12875;width:36;height:29" coordorigin="15608,12875" coordsize="36,29" path="m15629,12889l15622,12889,15622,12891,15624,12891,15625,12892,15632,12899,15632,12896,15630,12894,15632,12894,15629,12889xe" filled="true" fillcolor="#989898" stroked="false">
                <v:path arrowok="t"/>
                <v:fill type="solid"/>
              </v:shape>
              <v:shape style="position:absolute;left:15608;top:12875;width:36;height:29" coordorigin="15608,12875" coordsize="36,29" path="m15632,12894l15632,12894,15633,12896,15632,12894xe" filled="true" fillcolor="#989898" stroked="false">
                <v:path arrowok="t"/>
                <v:fill type="solid"/>
              </v:shape>
              <v:shape style="position:absolute;left:15608;top:12875;width:36;height:29" coordorigin="15608,12875" coordsize="36,29" path="m15629,12880l15622,12880,15622,12886,15624,12886,15624,12888,15627,12888,15627,12881,15629,12881,15629,12880xe" filled="true" fillcolor="#989898" stroked="false">
                <v:path arrowok="t"/>
                <v:fill type="solid"/>
              </v:shape>
              <v:shape style="position:absolute;left:15608;top:12875;width:36;height:29" coordorigin="15608,12875" coordsize="36,29" path="m15641,12880l15635,12880,15643,12888,15643,12883,15641,12883,15641,12880xe" filled="true" fillcolor="#989898" stroked="false">
                <v:path arrowok="t"/>
                <v:fill type="solid"/>
              </v:shape>
              <v:shape style="position:absolute;left:15608;top:12875;width:36;height:29" coordorigin="15608,12875" coordsize="36,29" path="m15640,12878l15624,12878,15624,12880,15640,12880,15640,12878xe" filled="true" fillcolor="#989898" stroked="false">
                <v:path arrowok="t"/>
                <v:fill type="solid"/>
              </v:shape>
              <v:shape style="position:absolute;left:15608;top:12875;width:36;height:29" coordorigin="15608,12875" coordsize="36,29" path="m15638,12877l15625,12877,15625,12878,15638,12878,15638,12877xe" filled="true" fillcolor="#989898" stroked="false">
                <v:path arrowok="t"/>
                <v:fill type="solid"/>
              </v:shape>
              <v:shape style="position:absolute;left:15608;top:12875;width:36;height:29" coordorigin="15608,12875" coordsize="36,29" path="m15635,12875l15627,12875,15627,12877,15637,12877,15635,12875xe" filled="true" fillcolor="#989898" stroked="false">
                <v:path arrowok="t"/>
                <v:fill type="solid"/>
              </v:shape>
            </v:group>
            <v:group style="position:absolute;left:15625;top:12915;width:8;height:8" coordorigin="15625,12915" coordsize="8,8">
              <v:shape style="position:absolute;left:15625;top:12915;width:8;height:8" coordorigin="15625,12915" coordsize="8,8" path="m15630,12915l15625,12918,15630,12923,15633,12918,15630,12915xe" filled="true" fillcolor="#989898" stroked="false">
                <v:path arrowok="t"/>
                <v:fill type="solid"/>
              </v:shape>
            </v:group>
            <v:group style="position:absolute;left:15633;top:12912;width:40;height:32" coordorigin="15633,12912" coordsize="40,32">
              <v:shape style="position:absolute;left:15633;top:12912;width:40;height:32" coordorigin="15633,12912" coordsize="40,32" path="m15668,12926l15633,12926,15651,12943,15654,12940,15641,12928,15667,12928,15668,12926xe" filled="true" fillcolor="#989898" stroked="false">
                <v:path arrowok="t"/>
                <v:fill type="solid"/>
              </v:shape>
              <v:shape style="position:absolute;left:15633;top:12912;width:40;height:32" coordorigin="15633,12912" coordsize="40,32" path="m15670,12924l15635,12924,15635,12926,15670,12926,15670,12924xe" filled="true" fillcolor="#989898" stroked="false">
                <v:path arrowok="t"/>
                <v:fill type="solid"/>
              </v:shape>
              <v:shape style="position:absolute;left:15633;top:12912;width:40;height:32" coordorigin="15633,12912" coordsize="40,32" path="m15653,12923l15640,12923,15638,12924,15654,12924,15653,12923xe" filled="true" fillcolor="#989898" stroked="false">
                <v:path arrowok="t"/>
                <v:fill type="solid"/>
              </v:shape>
              <v:shape style="position:absolute;left:15633;top:12912;width:40;height:32" coordorigin="15633,12912" coordsize="40,32" path="m15667,12912l15668,12913,15668,12915,15670,12916,15668,12918,15668,12920,15665,12923,15662,12923,15661,12924,15672,12924,15672,12923,15673,12921,15673,12918,15667,12912xe" filled="true" fillcolor="#989898" stroked="false">
                <v:path arrowok="t"/>
                <v:fill type="solid"/>
              </v:shape>
            </v:group>
            <v:group style="position:absolute;left:15654;top:12905;width:20;height:13" coordorigin="15654,12905" coordsize="20,13">
              <v:shape style="position:absolute;left:15654;top:12905;width:20;height:13" coordorigin="15654,12905" coordsize="20,13" path="m15672,12910l15667,12910,15667,12912,15673,12918,15673,12913,15672,12912,15672,12910xe" filled="true" fillcolor="#989898" stroked="false">
                <v:path arrowok="t"/>
                <v:fill type="solid"/>
              </v:shape>
              <v:shape style="position:absolute;left:15654;top:12905;width:20;height:13" coordorigin="15654,12905" coordsize="20,13" path="m15668,12907l15654,12907,15654,12908,15656,12912,15657,12912,15657,12910,15661,12910,15661,12908,15668,12908,15668,12907xe" filled="true" fillcolor="#989898" stroked="false">
                <v:path arrowok="t"/>
                <v:fill type="solid"/>
              </v:shape>
              <v:shape style="position:absolute;left:15654;top:12905;width:20;height:13" coordorigin="15654,12905" coordsize="20,13" path="m15670,12908l15662,12908,15664,12910,15670,12910,15670,12908xe" filled="true" fillcolor="#989898" stroked="false">
                <v:path arrowok="t"/>
                <v:fill type="solid"/>
              </v:shape>
              <v:shape style="position:absolute;left:15654;top:12905;width:20;height:13" coordorigin="15654,12905" coordsize="20,13" path="m15665,12905l15656,12905,15656,12907,15667,12907,15665,12905xe" filled="true" fillcolor="#989898" stroked="false">
                <v:path arrowok="t"/>
                <v:fill type="solid"/>
              </v:shape>
            </v:group>
            <v:group style="position:absolute;left:15661;top:12931;width:36;height:31" coordorigin="15661,12931" coordsize="36,31">
              <v:shape style="position:absolute;left:15661;top:12931;width:36;height:31" coordorigin="15661,12931" coordsize="36,31" path="m15692,12931l15662,12937,15661,12940,15672,12951,15665,12958,15668,12961,15675,12955,15681,12955,15678,12951,15665,12940,15686,12935,15696,12934,15692,12931xe" filled="true" fillcolor="#989898" stroked="false">
                <v:path arrowok="t"/>
                <v:fill type="solid"/>
              </v:shape>
              <v:shape style="position:absolute;left:15661;top:12931;width:36;height:31" coordorigin="15661,12931" coordsize="36,31" path="m15681,12955l15675,12955,15678,12958,15681,12955xe" filled="true" fillcolor="#989898" stroked="false">
                <v:path arrowok="t"/>
                <v:fill type="solid"/>
              </v:shape>
            </v:group>
            <v:group style="position:absolute;left:15665;top:12934;width:31;height:18" coordorigin="15665,12934" coordsize="31,18">
              <v:shape style="position:absolute;left:15665;top:12934;width:31;height:18" coordorigin="15665,12934" coordsize="31,18" path="m15665,12940l15678,12951,15681,12948,15675,12948,15665,12940xe" filled="true" fillcolor="#989898" stroked="false">
                <v:path arrowok="t"/>
                <v:fill type="solid"/>
              </v:shape>
              <v:shape style="position:absolute;left:15665;top:12934;width:31;height:18" coordorigin="15665,12934" coordsize="31,18" path="m15696,12934l15686,12935,15675,12948,15681,12948,15696,12934xe" filled="true" fillcolor="#989898" stroked="false">
                <v:path arrowok="t"/>
                <v:fill type="solid"/>
              </v:shape>
              <v:shape style="position:absolute;left:15780;top:12096;width:112;height:110" type="#_x0000_t75" stroked="false">
                <v:imagedata r:id="rId651" o:title=""/>
              </v:shape>
              <v:shape style="position:absolute;left:15820;top:11183;width:293;height:220" type="#_x0000_t75" stroked="false">
                <v:imagedata r:id="rId652" o:title=""/>
              </v:shape>
            </v:group>
            <v:group style="position:absolute;left:15691;top:10563;width:40;height:34" coordorigin="15691,10563" coordsize="40,34">
              <v:shape style="position:absolute;left:15691;top:10563;width:40;height:34" coordorigin="15691,10563" coordsize="40,34" path="m15699,10591l15691,10591,15696,10596,15696,10594,15697,10594,15697,10593,15699,10593,15699,10591xe" filled="true" fillcolor="#989898" stroked="false">
                <v:path arrowok="t"/>
                <v:fill type="solid"/>
              </v:shape>
              <v:shape style="position:absolute;left:15691;top:10563;width:40;height:34" coordorigin="15691,10563" coordsize="40,34" path="m15702,10590l15694,10590,15692,10591,15700,10591,15702,10590xe" filled="true" fillcolor="#989898" stroked="false">
                <v:path arrowok="t"/>
                <v:fill type="solid"/>
              </v:shape>
              <v:shape style="position:absolute;left:15691;top:10563;width:40;height:34" coordorigin="15691,10563" coordsize="40,34" path="m15705,10588l15696,10588,15696,10590,15704,10590,15705,10588xe" filled="true" fillcolor="#989898" stroked="false">
                <v:path arrowok="t"/>
                <v:fill type="solid"/>
              </v:shape>
              <v:shape style="position:absolute;left:15691;top:10563;width:40;height:34" coordorigin="15691,10563" coordsize="40,34" path="m15708,10586l15697,10586,15697,10588,15707,10588,15708,10586xe" filled="true" fillcolor="#989898" stroked="false">
                <v:path arrowok="t"/>
                <v:fill type="solid"/>
              </v:shape>
              <v:shape style="position:absolute;left:15691;top:10563;width:40;height:34" coordorigin="15691,10563" coordsize="40,34" path="m15711,10585l15700,10585,15700,10586,15710,10586,15711,10585xe" filled="true" fillcolor="#989898" stroked="false">
                <v:path arrowok="t"/>
                <v:fill type="solid"/>
              </v:shape>
              <v:shape style="position:absolute;left:15691;top:10563;width:40;height:34" coordorigin="15691,10563" coordsize="40,34" path="m15716,10583l15704,10583,15704,10585,15715,10585,15716,10583xe" filled="true" fillcolor="#989898" stroked="false">
                <v:path arrowok="t"/>
                <v:fill type="solid"/>
              </v:shape>
              <v:shape style="position:absolute;left:15691;top:10563;width:40;height:34" coordorigin="15691,10563" coordsize="40,34" path="m15723,10582l15707,10582,15707,10583,15723,10583,15723,10582xe" filled="true" fillcolor="#989898" stroked="false">
                <v:path arrowok="t"/>
                <v:fill type="solid"/>
              </v:shape>
              <v:shape style="position:absolute;left:15691;top:10563;width:40;height:34" coordorigin="15691,10563" coordsize="40,34" path="m15715,10563l15711,10566,15724,10579,15716,10579,15716,10580,15711,10580,15710,10582,15729,10582,15731,10579,15715,10563xe" filled="true" fillcolor="#989898" stroked="false">
                <v:path arrowok="t"/>
                <v:fill type="solid"/>
              </v:shape>
            </v:group>
            <v:group style="position:absolute;left:15713;top:10607;width:24;height:16" coordorigin="15713,10607" coordsize="24,16">
              <v:shape style="position:absolute;left:15713;top:10607;width:24;height:16" coordorigin="15713,10607" coordsize="24,16" path="m15729,10622l15723,10622,15724,10623,15729,10623,15729,10622xe" filled="true" fillcolor="#989898" stroked="false">
                <v:path arrowok="t"/>
                <v:fill type="solid"/>
              </v:shape>
              <v:shape style="position:absolute;left:15713;top:10607;width:24;height:16" coordorigin="15713,10607" coordsize="24,16" path="m15732,10620l15719,10620,15719,10622,15732,10622,15732,10620xe" filled="true" fillcolor="#989898" stroked="false">
                <v:path arrowok="t"/>
                <v:fill type="solid"/>
              </v:shape>
              <v:shape style="position:absolute;left:15713;top:10607;width:24;height:16" coordorigin="15713,10607" coordsize="24,16" path="m15732,10607l15732,10609,15734,10610,15732,10612,15732,10614,15731,10615,15731,10617,15729,10617,15729,10618,15718,10618,15718,10620,15734,10620,15735,10618,15735,10617,15737,10615,15737,10612,15732,10607xe" filled="true" fillcolor="#989898" stroked="false">
                <v:path arrowok="t"/>
                <v:fill type="solid"/>
              </v:shape>
              <v:shape style="position:absolute;left:15713;top:10607;width:24;height:16" coordorigin="15713,10607" coordsize="24,16" path="m15721,10617l15716,10617,15716,10618,15723,10618,15721,10617xe" filled="true" fillcolor="#989898" stroked="false">
                <v:path arrowok="t"/>
                <v:fill type="solid"/>
              </v:shape>
              <v:shape style="position:absolute;left:15713;top:10607;width:24;height:16" coordorigin="15713,10607" coordsize="24,16" path="m15713,10610l15713,10614,15715,10614,15715,10617,15719,10617,15713,10610xe" filled="true" fillcolor="#989898" stroked="false">
                <v:path arrowok="t"/>
                <v:fill type="solid"/>
              </v:shape>
            </v:group>
            <v:group style="position:absolute;left:15734;top:10594;width:15;height:15" coordorigin="15734,10594" coordsize="15,15">
              <v:shape style="position:absolute;left:15734;top:10594;width:15;height:15" coordorigin="15734,10594" coordsize="15,15" path="m15742,10594l15743,10596,15743,10601,15742,10602,15740,10604,15735,10604,15739,10609,15742,10609,15742,10607,15745,10607,15745,10606,15747,10604,15747,10602,15748,10602,15748,10601,15742,10594xe" filled="true" fillcolor="#989898" stroked="false">
                <v:path arrowok="t"/>
                <v:fill type="solid"/>
              </v:shape>
              <v:shape style="position:absolute;left:15734;top:10594;width:15;height:15" coordorigin="15734,10594" coordsize="15,15" path="m15734,10602l15734,10604,15735,10604,15734,10602xe" filled="true" fillcolor="#989898" stroked="false">
                <v:path arrowok="t"/>
                <v:fill type="solid"/>
              </v:shape>
            </v:group>
            <v:group style="position:absolute;left:15713;top:10588;width:36;height:29" coordorigin="15713,10588" coordsize="36,29">
              <v:shape style="position:absolute;left:15713;top:10588;width:36;height:29" coordorigin="15713,10588" coordsize="36,29" path="m15727,10599l15719,10599,15715,10604,15715,10606,15713,10606,15713,10610,15719,10617,15719,10614,15718,10614,15718,10607,15719,10607,15719,10606,15721,10604,15723,10604,15723,10602,15732,10602,15732,10601,15729,10601,15727,10599xe" filled="true" fillcolor="#989898" stroked="false">
                <v:path arrowok="t"/>
                <v:fill type="solid"/>
              </v:shape>
              <v:shape style="position:absolute;left:15713;top:10588;width:36;height:29" coordorigin="15713,10588" coordsize="36,29" path="m15734,10602l15727,10602,15727,10604,15729,10604,15737,10612,15737,10609,15735,10607,15737,10607,15734,10602xe" filled="true" fillcolor="#989898" stroked="false">
                <v:path arrowok="t"/>
                <v:fill type="solid"/>
              </v:shape>
              <v:shape style="position:absolute;left:15713;top:10588;width:36;height:29" coordorigin="15713,10588" coordsize="36,29" path="m15737,10607l15737,10607,15739,10609,15737,10607xe" filled="true" fillcolor="#989898" stroked="false">
                <v:path arrowok="t"/>
                <v:fill type="solid"/>
              </v:shape>
              <v:shape style="position:absolute;left:15713;top:10588;width:36;height:29" coordorigin="15713,10588" coordsize="36,29" path="m15734,10593l15727,10593,15727,10599,15729,10599,15729,10601,15732,10601,15732,10594,15734,10594,15734,10593xe" filled="true" fillcolor="#989898" stroked="false">
                <v:path arrowok="t"/>
                <v:fill type="solid"/>
              </v:shape>
              <v:shape style="position:absolute;left:15713;top:10588;width:36;height:29" coordorigin="15713,10588" coordsize="36,29" path="m15747,10593l15740,10593,15748,10601,15748,10596,15747,10596,15747,10593xe" filled="true" fillcolor="#989898" stroked="false">
                <v:path arrowok="t"/>
                <v:fill type="solid"/>
              </v:shape>
              <v:shape style="position:absolute;left:15713;top:10588;width:36;height:29" coordorigin="15713,10588" coordsize="36,29" path="m15745,10591l15729,10591,15729,10593,15745,10593,15745,10591xe" filled="true" fillcolor="#989898" stroked="false">
                <v:path arrowok="t"/>
                <v:fill type="solid"/>
              </v:shape>
              <v:shape style="position:absolute;left:15713;top:10588;width:36;height:29" coordorigin="15713,10588" coordsize="36,29" path="m15743,10590l15731,10590,15731,10591,15743,10591,15743,10590xe" filled="true" fillcolor="#989898" stroked="false">
                <v:path arrowok="t"/>
                <v:fill type="solid"/>
              </v:shape>
              <v:shape style="position:absolute;left:15713;top:10588;width:36;height:29" coordorigin="15713,10588" coordsize="36,29" path="m15740,10588l15732,10588,15732,10590,15742,10590,15740,10588xe" filled="true" fillcolor="#989898" stroked="false">
                <v:path arrowok="t"/>
                <v:fill type="solid"/>
              </v:shape>
            </v:group>
            <v:group style="position:absolute;left:15731;top:10628;width:8;height:8" coordorigin="15731,10628" coordsize="8,8">
              <v:shape style="position:absolute;left:15731;top:10628;width:8;height:8" coordorigin="15731,10628" coordsize="8,8" path="m15735,10628l15731,10631,15735,10636,15739,10631,15735,10628xe" filled="true" fillcolor="#989898" stroked="false">
                <v:path arrowok="t"/>
                <v:fill type="solid"/>
              </v:shape>
            </v:group>
            <v:group style="position:absolute;left:15739;top:10626;width:40;height:31" coordorigin="15739,10626" coordsize="40,31">
              <v:shape style="position:absolute;left:15739;top:10626;width:40;height:31" coordorigin="15739,10626" coordsize="40,31" path="m15774,10639l15739,10639,15756,10657,15759,10653,15747,10641,15772,10641,15774,10639xe" filled="true" fillcolor="#989898" stroked="false">
                <v:path arrowok="t"/>
                <v:fill type="solid"/>
              </v:shape>
              <v:shape style="position:absolute;left:15739;top:10626;width:40;height:31" coordorigin="15739,10626" coordsize="40,31" path="m15775,10637l15740,10637,15740,10639,15775,10639,15775,10637xe" filled="true" fillcolor="#989898" stroked="false">
                <v:path arrowok="t"/>
                <v:fill type="solid"/>
              </v:shape>
              <v:shape style="position:absolute;left:15739;top:10626;width:40;height:31" coordorigin="15739,10626" coordsize="40,31" path="m15758,10636l15745,10636,15743,10637,15759,10637,15758,10636xe" filled="true" fillcolor="#989898" stroked="false">
                <v:path arrowok="t"/>
                <v:fill type="solid"/>
              </v:shape>
              <v:shape style="position:absolute;left:15739;top:10626;width:40;height:31" coordorigin="15739,10626" coordsize="40,31" path="m15774,10626l15774,10628,15775,10630,15774,10631,15774,10633,15770,10636,15767,10636,15766,10637,15777,10637,15777,10636,15778,10634,15778,10631,15774,10626xe" filled="true" fillcolor="#989898" stroked="false">
                <v:path arrowok="t"/>
                <v:fill type="solid"/>
              </v:shape>
            </v:group>
            <v:group style="position:absolute;left:15759;top:10618;width:20;height:13" coordorigin="15759,10618" coordsize="20,13">
              <v:shape style="position:absolute;left:15759;top:10618;width:20;height:13" coordorigin="15759,10618" coordsize="20,13" path="m15777,10623l15772,10623,15772,10625,15778,10631,15778,10626,15777,10625,15777,10623xe" filled="true" fillcolor="#989898" stroked="false">
                <v:path arrowok="t"/>
                <v:fill type="solid"/>
              </v:shape>
              <v:shape style="position:absolute;left:15759;top:10618;width:20;height:13" coordorigin="15759,10618" coordsize="20,13" path="m15774,10620l15759,10620,15759,10622,15761,10625,15763,10625,15763,10623,15766,10623,15766,10622,15774,10622,15774,10620xe" filled="true" fillcolor="#989898" stroked="false">
                <v:path arrowok="t"/>
                <v:fill type="solid"/>
              </v:shape>
              <v:shape style="position:absolute;left:15759;top:10618;width:20;height:13" coordorigin="15759,10618" coordsize="20,13" path="m15775,10622l15767,10622,15769,10623,15775,10623,15775,10622xe" filled="true" fillcolor="#989898" stroked="false">
                <v:path arrowok="t"/>
                <v:fill type="solid"/>
              </v:shape>
              <v:shape style="position:absolute;left:15759;top:10618;width:20;height:13" coordorigin="15759,10618" coordsize="20,13" path="m15770,10618l15761,10618,15761,10620,15772,10620,15770,10618xe" filled="true" fillcolor="#989898" stroked="false">
                <v:path arrowok="t"/>
                <v:fill type="solid"/>
              </v:shape>
            </v:group>
            <v:group style="position:absolute;left:15766;top:10644;width:36;height:31" coordorigin="15766,10644" coordsize="36,31">
              <v:shape style="position:absolute;left:15766;top:10644;width:36;height:31" coordorigin="15766,10644" coordsize="36,31" path="m15798,10644l15767,10650,15766,10653,15777,10665,15770,10671,15774,10674,15780,10668,15786,10668,15783,10665,15770,10653,15791,10649,15801,10647,15798,10644xe" filled="true" fillcolor="#989898" stroked="false">
                <v:path arrowok="t"/>
                <v:fill type="solid"/>
              </v:shape>
              <v:shape style="position:absolute;left:15766;top:10644;width:36;height:31" coordorigin="15766,10644" coordsize="36,31" path="m15786,10668l15780,10668,15783,10671,15786,10668xe" filled="true" fillcolor="#989898" stroked="false">
                <v:path arrowok="t"/>
                <v:fill type="solid"/>
              </v:shape>
            </v:group>
            <v:group style="position:absolute;left:15770;top:10647;width:31;height:18" coordorigin="15770,10647" coordsize="31,18">
              <v:shape style="position:absolute;left:15770;top:10647;width:31;height:18" coordorigin="15770,10647" coordsize="31,18" path="m15770,10653l15783,10665,15786,10661,15780,10661,15770,10653xe" filled="true" fillcolor="#989898" stroked="false">
                <v:path arrowok="t"/>
                <v:fill type="solid"/>
              </v:shape>
              <v:shape style="position:absolute;left:15770;top:10647;width:31;height:18" coordorigin="15770,10647" coordsize="31,18" path="m15801,10647l15791,10649,15780,10661,15786,10661,15801,10647xe" filled="true" fillcolor="#989898" stroked="false">
                <v:path arrowok="t"/>
                <v:fill type="solid"/>
              </v:shape>
              <v:shape style="position:absolute;left:15386;top:9265;width:108;height:110" type="#_x0000_t75" stroked="false">
                <v:imagedata r:id="rId653" o:title=""/>
              </v:shape>
              <v:shape style="position:absolute;left:14430;top:8247;width:108;height:110" type="#_x0000_t75" stroked="false">
                <v:imagedata r:id="rId654" o:title=""/>
              </v:shape>
              <v:shape style="position:absolute;left:13858;top:7922;width:108;height:110" type="#_x0000_t75" stroked="false">
                <v:imagedata r:id="rId655" o:title=""/>
              </v:shape>
              <v:shape style="position:absolute;left:13120;top:7641;width:108;height:110" type="#_x0000_t75" stroked="false">
                <v:imagedata r:id="rId656" o:title=""/>
              </v:shape>
              <v:shape style="position:absolute;left:12204;top:7532;width:112;height:110" type="#_x0000_t75" stroked="false">
                <v:imagedata r:id="rId657" o:title=""/>
              </v:shape>
              <v:shape style="position:absolute;left:11319;top:7610;width:108;height:110" type="#_x0000_t75" stroked="false">
                <v:imagedata r:id="rId658" o:title=""/>
              </v:shape>
              <v:shape style="position:absolute;left:10486;top:7873;width:112;height:110" type="#_x0000_t75" stroked="false">
                <v:imagedata r:id="rId659" o:title=""/>
              </v:shape>
              <v:shape style="position:absolute;left:9823;top:8250;width:108;height:110" type="#_x0000_t75" stroked="false">
                <v:imagedata r:id="rId660" o:title=""/>
              </v:shape>
              <v:shape style="position:absolute;left:9361;top:8626;width:112;height:110" type="#_x0000_t75" stroked="false">
                <v:imagedata r:id="rId661" o:title=""/>
              </v:shape>
              <v:shape style="position:absolute;left:8876;top:9183;width:108;height:110" type="#_x0000_t75" stroked="false">
                <v:imagedata r:id="rId662" o:title=""/>
              </v:shape>
              <v:shape style="position:absolute;left:8480;top:9845;width:108;height:110" type="#_x0000_t75" stroked="false">
                <v:imagedata r:id="rId663" o:title=""/>
              </v:shape>
              <v:shape style="position:absolute;left:8127;top:11259;width:108;height:110" type="#_x0000_t75" stroked="false">
                <v:imagedata r:id="rId664" o:title=""/>
              </v:shape>
              <v:shape style="position:absolute;left:8151;top:12014;width:108;height:110" type="#_x0000_t75" stroked="false">
                <v:imagedata r:id="rId665" o:title=""/>
              </v:shape>
              <v:shape style="position:absolute;left:8312;top:12735;width:113;height:105" type="#_x0000_t75" stroked="false">
                <v:imagedata r:id="rId666" o:title=""/>
              </v:shape>
              <v:shape style="position:absolute;left:8698;top:13632;width:108;height:110" type="#_x0000_t75" stroked="false">
                <v:imagedata r:id="rId667" o:title=""/>
              </v:shape>
              <v:shape style="position:absolute;left:15219;top:13820;width:108;height:112" type="#_x0000_t75" stroked="false">
                <v:imagedata r:id="rId668" o:title=""/>
              </v:shape>
              <v:shape style="position:absolute;left:15613;top:13152;width:113;height:105" type="#_x0000_t75" stroked="false">
                <v:imagedata r:id="rId669" o:title=""/>
              </v:shape>
              <v:shape style="position:absolute;left:15855;top:12524;width:113;height:105" type="#_x0000_t75" stroked="false">
                <v:imagedata r:id="rId670" o:title=""/>
              </v:shape>
              <v:shape style="position:absolute;left:15995;top:11742;width:108;height:110" type="#_x0000_t75" stroked="false">
                <v:imagedata r:id="rId671" o:title=""/>
              </v:shape>
              <v:shape style="position:absolute;left:15885;top:10413;width:108;height:112" type="#_x0000_t75" stroked="false">
                <v:imagedata r:id="rId672" o:title=""/>
              </v:shape>
              <v:shape style="position:absolute;left:20333;top:11793;width:108;height:110" type="#_x0000_t75" stroked="false">
                <v:imagedata r:id="rId673" o:title=""/>
              </v:shape>
              <v:shape style="position:absolute;left:20102;top:11300;width:316;height:169" type="#_x0000_t75" stroked="false">
                <v:imagedata r:id="rId674" o:title=""/>
              </v:shape>
            </v:group>
            <v:group style="position:absolute;left:19973;top:10727;width:40;height:34" coordorigin="19973,10727" coordsize="40,34">
              <v:shape style="position:absolute;left:19973;top:10727;width:40;height:34" coordorigin="19973,10727" coordsize="40,34" path="m19981,10755l19973,10755,19978,10760,19978,10759,19979,10759,19979,10757,19981,10757,19981,10755xe" filled="true" fillcolor="#989898" stroked="false">
                <v:path arrowok="t"/>
                <v:fill type="solid"/>
              </v:shape>
              <v:shape style="position:absolute;left:19973;top:10727;width:40;height:34" coordorigin="19973,10727" coordsize="40,34" path="m19984,10754l19976,10754,19974,10755,19982,10755,19984,10754xe" filled="true" fillcolor="#989898" stroked="false">
                <v:path arrowok="t"/>
                <v:fill type="solid"/>
              </v:shape>
              <v:shape style="position:absolute;left:19973;top:10727;width:40;height:34" coordorigin="19973,10727" coordsize="40,34" path="m19987,10752l19978,10752,19978,10754,19986,10754,19987,10752xe" filled="true" fillcolor="#989898" stroked="false">
                <v:path arrowok="t"/>
                <v:fill type="solid"/>
              </v:shape>
              <v:shape style="position:absolute;left:19973;top:10727;width:40;height:34" coordorigin="19973,10727" coordsize="40,34" path="m19990,10751l19979,10751,19979,10752,19989,10752,19990,10751xe" filled="true" fillcolor="#989898" stroked="false">
                <v:path arrowok="t"/>
                <v:fill type="solid"/>
              </v:shape>
              <v:shape style="position:absolute;left:19973;top:10727;width:40;height:34" coordorigin="19973,10727" coordsize="40,34" path="m19994,10749l19982,10749,19982,10751,19992,10751,19994,10749xe" filled="true" fillcolor="#989898" stroked="false">
                <v:path arrowok="t"/>
                <v:fill type="solid"/>
              </v:shape>
              <v:shape style="position:absolute;left:19973;top:10727;width:40;height:34" coordorigin="19973,10727" coordsize="40,34" path="m19998,10747l19986,10747,19986,10749,19997,10749,19998,10747xe" filled="true" fillcolor="#989898" stroked="false">
                <v:path arrowok="t"/>
                <v:fill type="solid"/>
              </v:shape>
              <v:shape style="position:absolute;left:19973;top:10727;width:40;height:34" coordorigin="19973,10727" coordsize="40,34" path="m20005,10746l19989,10746,19989,10747,20005,10747,20005,10746xe" filled="true" fillcolor="#989898" stroked="false">
                <v:path arrowok="t"/>
                <v:fill type="solid"/>
              </v:shape>
              <v:shape style="position:absolute;left:19973;top:10727;width:40;height:34" coordorigin="19973,10727" coordsize="40,34" path="m19997,10727l19994,10730,20006,10743,19998,10743,19998,10744,19994,10744,19992,10746,20011,10746,20013,10743,19997,10727xe" filled="true" fillcolor="#989898" stroked="false">
                <v:path arrowok="t"/>
                <v:fill type="solid"/>
              </v:shape>
            </v:group>
            <v:group style="position:absolute;left:19995;top:10770;width:24;height:18" coordorigin="19995,10770" coordsize="24,18">
              <v:shape style="position:absolute;left:19995;top:10770;width:24;height:18" coordorigin="19995,10770" coordsize="24,18" path="m20011,10786l20005,10786,20006,10787,20011,10787,20011,10786xe" filled="true" fillcolor="#989898" stroked="false">
                <v:path arrowok="t"/>
                <v:fill type="solid"/>
              </v:shape>
              <v:shape style="position:absolute;left:19995;top:10770;width:24;height:18" coordorigin="19995,10770" coordsize="24,18" path="m20014,10784l20002,10784,20002,10786,20014,10786,20014,10784xe" filled="true" fillcolor="#989898" stroked="false">
                <v:path arrowok="t"/>
                <v:fill type="solid"/>
              </v:shape>
              <v:shape style="position:absolute;left:19995;top:10770;width:24;height:18" coordorigin="19995,10770" coordsize="24,18" path="m20014,10771l20014,10773,20016,10775,20014,10776,20014,10778,20013,10779,20013,10781,20011,10781,20011,10782,20000,10782,20000,10784,20016,10784,20017,10782,20017,10781,20019,10779,20019,10776,20014,10771xe" filled="true" fillcolor="#989898" stroked="false">
                <v:path arrowok="t"/>
                <v:fill type="solid"/>
              </v:shape>
              <v:shape style="position:absolute;left:19995;top:10770;width:24;height:18" coordorigin="19995,10770" coordsize="24,18" path="m20003,10781l19998,10781,19998,10782,20005,10782,20003,10781xe" filled="true" fillcolor="#989898" stroked="false">
                <v:path arrowok="t"/>
                <v:fill type="solid"/>
              </v:shape>
              <v:shape style="position:absolute;left:19995;top:10770;width:24;height:18" coordorigin="19995,10770" coordsize="24,18" path="m19995,10775l19995,10778,19997,10778,19997,10781,20002,10781,19995,10775xe" filled="true" fillcolor="#989898" stroked="false">
                <v:path arrowok="t"/>
                <v:fill type="solid"/>
              </v:shape>
              <v:shape style="position:absolute;left:19995;top:10770;width:24;height:18" coordorigin="19995,10770" coordsize="24,18" path="m20013,10770l20014,10771,20013,10770xe" filled="true" fillcolor="#989898" stroked="false">
                <v:path arrowok="t"/>
                <v:fill type="solid"/>
              </v:shape>
            </v:group>
            <v:group style="position:absolute;left:20016;top:10759;width:15;height:15" coordorigin="20016,10759" coordsize="15,15">
              <v:shape style="position:absolute;left:20016;top:10759;width:15;height:15" coordorigin="20016,10759" coordsize="15,15" path="m20024,10759l20025,10760,20025,10765,20024,10767,20022,10768,20017,10768,20021,10773,20024,10773,20024,10771,20027,10771,20027,10770,20029,10768,20029,10767,20030,10767,20030,10765,20024,10759xe" filled="true" fillcolor="#989898" stroked="false">
                <v:path arrowok="t"/>
                <v:fill type="solid"/>
              </v:shape>
              <v:shape style="position:absolute;left:20016;top:10759;width:15;height:15" coordorigin="20016,10759" coordsize="15,15" path="m20016,10767l20016,10768,20017,10768,20016,10767xe" filled="true" fillcolor="#989898" stroked="false">
                <v:path arrowok="t"/>
                <v:fill type="solid"/>
              </v:shape>
            </v:group>
            <v:group style="position:absolute;left:19995;top:10752;width:36;height:29" coordorigin="19995,10752" coordsize="36,29">
              <v:shape style="position:absolute;left:19995;top:10752;width:36;height:29" coordorigin="19995,10752" coordsize="36,29" path="m20010,10763l20002,10763,19997,10768,19997,10770,19995,10770,19995,10775,20002,10781,20002,10778,20000,10778,20000,10771,20002,10771,20002,10770,20003,10768,20005,10768,20005,10767,20014,10767,20014,10765,20011,10765,20010,10763xe" filled="true" fillcolor="#989898" stroked="false">
                <v:path arrowok="t"/>
                <v:fill type="solid"/>
              </v:shape>
              <v:shape style="position:absolute;left:19995;top:10752;width:36;height:29" coordorigin="19995,10752" coordsize="36,29" path="m20016,10767l20010,10767,20010,10768,20011,10768,20019,10776,20019,10773,20017,10771,20019,10771,20016,10767xe" filled="true" fillcolor="#989898" stroked="false">
                <v:path arrowok="t"/>
                <v:fill type="solid"/>
              </v:shape>
              <v:shape style="position:absolute;left:19995;top:10752;width:36;height:29" coordorigin="19995,10752" coordsize="36,29" path="m20019,10771l20019,10771,20021,10773,20019,10771xe" filled="true" fillcolor="#989898" stroked="false">
                <v:path arrowok="t"/>
                <v:fill type="solid"/>
              </v:shape>
              <v:shape style="position:absolute;left:19995;top:10752;width:36;height:29" coordorigin="19995,10752" coordsize="36,29" path="m20016,10757l20010,10757,20010,10763,20011,10763,20011,10765,20014,10765,20014,10759,20016,10759,20016,10757xe" filled="true" fillcolor="#989898" stroked="false">
                <v:path arrowok="t"/>
                <v:fill type="solid"/>
              </v:shape>
              <v:shape style="position:absolute;left:19995;top:10752;width:36;height:29" coordorigin="19995,10752" coordsize="36,29" path="m20029,10757l20022,10757,20030,10765,20030,10760,20029,10760,20029,10757xe" filled="true" fillcolor="#989898" stroked="false">
                <v:path arrowok="t"/>
                <v:fill type="solid"/>
              </v:shape>
              <v:shape style="position:absolute;left:19995;top:10752;width:36;height:29" coordorigin="19995,10752" coordsize="36,29" path="m20027,10755l20011,10755,20011,10757,20027,10757,20027,10755xe" filled="true" fillcolor="#989898" stroked="false">
                <v:path arrowok="t"/>
                <v:fill type="solid"/>
              </v:shape>
              <v:shape style="position:absolute;left:19995;top:10752;width:36;height:29" coordorigin="19995,10752" coordsize="36,29" path="m20025,10754l20013,10754,20013,10755,20025,10755,20025,10754xe" filled="true" fillcolor="#989898" stroked="false">
                <v:path arrowok="t"/>
                <v:fill type="solid"/>
              </v:shape>
              <v:shape style="position:absolute;left:19995;top:10752;width:36;height:29" coordorigin="19995,10752" coordsize="36,29" path="m20022,10752l20014,10752,20014,10754,20024,10754,20022,10752xe" filled="true" fillcolor="#989898" stroked="false">
                <v:path arrowok="t"/>
                <v:fill type="solid"/>
              </v:shape>
            </v:group>
            <v:group style="position:absolute;left:20013;top:10792;width:8;height:8" coordorigin="20013,10792" coordsize="8,8">
              <v:shape style="position:absolute;left:20013;top:10792;width:8;height:8" coordorigin="20013,10792" coordsize="8,8" path="m20017,10792l20013,10795,20017,10800,20021,10795,20017,10792xe" filled="true" fillcolor="#989898" stroked="false">
                <v:path arrowok="t"/>
                <v:fill type="solid"/>
              </v:shape>
            </v:group>
            <v:group style="position:absolute;left:20025;top:10778;width:40;height:34" coordorigin="20025,10778" coordsize="40,34">
              <v:shape style="position:absolute;left:20025;top:10778;width:40;height:34" coordorigin="20025,10778" coordsize="40,34" path="m20037,10805l20029,10805,20025,10808,20029,10811,20030,10811,20030,10810,20032,10810,20032,10808,20033,10808,20035,10806,20037,10806,20037,10805xe" filled="true" fillcolor="#989898" stroked="false">
                <v:path arrowok="t"/>
                <v:fill type="solid"/>
              </v:shape>
              <v:shape style="position:absolute;left:20025;top:10778;width:40;height:34" coordorigin="20025,10778" coordsize="40,34" path="m20040,10803l20030,10803,20030,10805,20040,10805,20040,10803xe" filled="true" fillcolor="#989898" stroked="false">
                <v:path arrowok="t"/>
                <v:fill type="solid"/>
              </v:shape>
              <v:shape style="position:absolute;left:20025;top:10778;width:40;height:34" coordorigin="20025,10778" coordsize="40,34" path="m20043,10802l20033,10802,20033,10803,20043,10803,20043,10802xe" filled="true" fillcolor="#989898" stroked="false">
                <v:path arrowok="t"/>
                <v:fill type="solid"/>
              </v:shape>
              <v:shape style="position:absolute;left:20025;top:10778;width:40;height:34" coordorigin="20025,10778" coordsize="40,34" path="m20048,10800l20037,10800,20035,10802,20048,10802,20048,10800xe" filled="true" fillcolor="#989898" stroked="false">
                <v:path arrowok="t"/>
                <v:fill type="solid"/>
              </v:shape>
              <v:shape style="position:absolute;left:20025;top:10778;width:40;height:34" coordorigin="20025,10778" coordsize="40,34" path="m20054,10798l20038,10798,20038,10800,20053,10800,20054,10798xe" filled="true" fillcolor="#989898" stroked="false">
                <v:path arrowok="t"/>
                <v:fill type="solid"/>
              </v:shape>
              <v:shape style="position:absolute;left:20025;top:10778;width:40;height:34" coordorigin="20025,10778" coordsize="40,34" path="m20048,10778l20045,10781,20057,10794,20056,10794,20054,10795,20048,10795,20048,10797,20043,10797,20041,10798,20062,10798,20065,10795,20048,10778xe" filled="true" fillcolor="#989898" stroked="false">
                <v:path arrowok="t"/>
                <v:fill type="solid"/>
              </v:shape>
            </v:group>
            <v:group style="position:absolute;left:20046;top:10798;width:40;height:34" coordorigin="20046,10798" coordsize="40,34">
              <v:shape style="position:absolute;left:20046;top:10798;width:40;height:34" coordorigin="20046,10798" coordsize="40,34" path="m20054,10827l20046,10827,20046,10829,20049,10832,20049,10830,20051,10830,20051,10829,20053,10829,20054,10827xe" filled="true" fillcolor="#989898" stroked="false">
                <v:path arrowok="t"/>
                <v:fill type="solid"/>
              </v:shape>
              <v:shape style="position:absolute;left:20046;top:10798;width:40;height:34" coordorigin="20046,10798" coordsize="40,34" path="m20057,10826l20048,10826,20048,10827,20056,10827,20057,10826xe" filled="true" fillcolor="#989898" stroked="false">
                <v:path arrowok="t"/>
                <v:fill type="solid"/>
              </v:shape>
              <v:shape style="position:absolute;left:20046;top:10798;width:40;height:34" coordorigin="20046,10798" coordsize="40,34" path="m20061,10824l20051,10824,20049,10826,20059,10826,20061,10824xe" filled="true" fillcolor="#989898" stroked="false">
                <v:path arrowok="t"/>
                <v:fill type="solid"/>
              </v:shape>
              <v:shape style="position:absolute;left:20046;top:10798;width:40;height:34" coordorigin="20046,10798" coordsize="40,34" path="m20062,10822l20053,10822,20053,10824,20062,10824,20062,10822xe" filled="true" fillcolor="#989898" stroked="false">
                <v:path arrowok="t"/>
                <v:fill type="solid"/>
              </v:shape>
              <v:shape style="position:absolute;left:20046;top:10798;width:40;height:34" coordorigin="20046,10798" coordsize="40,34" path="m20067,10821l20056,10821,20054,10822,20065,10822,20067,10821xe" filled="true" fillcolor="#989898" stroked="false">
                <v:path arrowok="t"/>
                <v:fill type="solid"/>
              </v:shape>
              <v:shape style="position:absolute;left:20046;top:10798;width:40;height:34" coordorigin="20046,10798" coordsize="40,34" path="m20072,10819l20059,10819,20057,10821,20070,10821,20072,10819xe" filled="true" fillcolor="#989898" stroked="false">
                <v:path arrowok="t"/>
                <v:fill type="solid"/>
              </v:shape>
              <v:shape style="position:absolute;left:20046;top:10798;width:40;height:34" coordorigin="20046,10798" coordsize="40,34" path="m20080,10818l20062,10818,20061,10819,20078,10819,20080,10818xe" filled="true" fillcolor="#989898" stroked="false">
                <v:path arrowok="t"/>
                <v:fill type="solid"/>
              </v:shape>
              <v:shape style="position:absolute;left:20046;top:10798;width:40;height:34" coordorigin="20046,10798" coordsize="40,34" path="m20068,10798l20065,10802,20078,10814,20073,10814,20072,10816,20067,10816,20065,10818,20083,10818,20086,10816,20068,10798xe" filled="true" fillcolor="#989898" stroked="false">
                <v:path arrowok="t"/>
                <v:fill type="solid"/>
              </v:shape>
              <v:shape style="position:absolute;left:19684;top:10902;width:107;height:110" type="#_x0000_t75" stroked="false">
                <v:imagedata r:id="rId675" o:title=""/>
              </v:shape>
              <v:shape style="position:absolute;left:19568;top:11445;width:108;height:115" type="#_x0000_t75" stroked="false">
                <v:imagedata r:id="rId676" o:title=""/>
              </v:shape>
              <v:shape style="position:absolute;left:18935;top:10747;width:107;height:110" type="#_x0000_t75" stroked="false">
                <v:imagedata r:id="rId677" o:title=""/>
              </v:shape>
              <v:shape style="position:absolute;left:19294;top:11181;width:108;height:110" type="#_x0000_t75" stroked="false">
                <v:imagedata r:id="rId678" o:title=""/>
              </v:shape>
              <v:shape style="position:absolute;left:19871;top:11794;width:108;height:110" type="#_x0000_t75" stroked="false">
                <v:imagedata r:id="rId679" o:title=""/>
              </v:shape>
              <v:shape style="position:absolute;left:18961;top:11332;width:108;height:115" type="#_x0000_t75" stroked="false">
                <v:imagedata r:id="rId680" o:title=""/>
              </v:shape>
              <v:shape style="position:absolute;left:20598;top:12429;width:108;height:112" type="#_x0000_t75" stroked="false">
                <v:imagedata r:id="rId681" o:title=""/>
              </v:shape>
              <v:shape style="position:absolute;left:20977;top:12862;width:108;height:110" type="#_x0000_t75" stroked="false">
                <v:imagedata r:id="rId682" o:title=""/>
              </v:shape>
              <v:shape style="position:absolute;left:21259;top:13259;width:108;height:110" type="#_x0000_t75" stroked="false">
                <v:imagedata r:id="rId683" o:title=""/>
              </v:shape>
              <v:shape style="position:absolute;left:21515;top:13575;width:207;height:308" type="#_x0000_t75" stroked="false">
                <v:imagedata r:id="rId684" o:title=""/>
              </v:shape>
              <v:shape style="position:absolute;left:21286;top:11976;width:113;height:105" type="#_x0000_t75" stroked="false">
                <v:imagedata r:id="rId685" o:title=""/>
              </v:shape>
              <v:shape style="position:absolute;left:21857;top:12833;width:108;height:115" type="#_x0000_t75" stroked="false">
                <v:imagedata r:id="rId686" o:title=""/>
              </v:shape>
            </v:group>
            <v:group style="position:absolute;left:22097;top:13224;width:2;height:2" coordorigin="22097,13224" coordsize="2,2">
              <v:shape style="position:absolute;left:22097;top:13224;width:2;height:2" coordorigin="22097,13224" coordsize="2,2" path="m22099,13224l22097,13226,22099,13226,22099,13224xe" filled="true" fillcolor="#989898" stroked="false">
                <v:path arrowok="t"/>
                <v:fill type="solid"/>
              </v:shape>
            </v:group>
            <v:group style="position:absolute;left:22099;top:13222;width:2;height:2" coordorigin="22099,13222" coordsize="2,2">
              <v:shape style="position:absolute;left:22099;top:13222;width:2;height:2" coordorigin="22099,13222" coordsize="2,2" path="m22100,13222l22099,13224,22100,13224,22100,13222xe" filled="true" fillcolor="#989898" stroked="false">
                <v:path arrowok="t"/>
                <v:fill type="solid"/>
              </v:shape>
            </v:group>
            <v:group style="position:absolute;left:22097;top:13222;width:4;height:4" coordorigin="22097,13222" coordsize="4,4">
              <v:shape style="position:absolute;left:22097;top:13222;width:4;height:4" coordorigin="22097,13222" coordsize="4,4" path="m22100,13222l22099,13224,22097,13226,22100,13222xe" filled="true" fillcolor="#989898" stroked="false">
                <v:path arrowok="t"/>
                <v:fill type="solid"/>
              </v:shape>
            </v:group>
            <v:group style="position:absolute;left:22092;top:13222;width:8;height:4" coordorigin="22092,13222" coordsize="8,4">
              <v:shape style="position:absolute;left:22092;top:13222;width:8;height:4" coordorigin="22092,13222" coordsize="8,4" path="m22100,13222l22092,13222,22097,13226,22100,13222xe" filled="true" fillcolor="#989898" stroked="false">
                <v:path arrowok="t"/>
                <v:fill type="solid"/>
              </v:shape>
            </v:group>
            <v:group style="position:absolute;left:22092;top:13222;width:5;height:5" coordorigin="22092,13222" coordsize="5,5">
              <v:shape style="position:absolute;left:22092;top:13222;width:5;height:5" coordorigin="22092,13222" coordsize="5,5" path="m22092,13222l22097,13227,22097,13226,22092,13222xe" filled="true" fillcolor="#989898" stroked="false">
                <v:path arrowok="t"/>
                <v:fill type="solid"/>
              </v:shape>
            </v:group>
            <v:group style="position:absolute;left:22094;top:13221;width:8;height:2" coordorigin="22094,13221" coordsize="8,2">
              <v:shape style="position:absolute;left:22094;top:13221;width:8;height:2" coordorigin="22094,13221" coordsize="8,2" path="m22096,13221l22094,13222,22102,13222,22096,13221xe" filled="true" fillcolor="#989898" stroked="false">
                <v:path arrowok="t"/>
                <v:fill type="solid"/>
              </v:shape>
            </v:group>
            <v:group style="position:absolute;left:22096;top:13221;width:7;height:2" coordorigin="22096,13221" coordsize="7,2">
              <v:shape style="position:absolute;left:22096;top:13221;width:7;height:2" coordorigin="22096,13221" coordsize="7,2" path="m22097,13221l22096,13221,22102,13222,22097,13221xe" filled="true" fillcolor="#989898" stroked="false">
                <v:path arrowok="t"/>
                <v:fill type="solid"/>
              </v:shape>
            </v:group>
            <v:group style="position:absolute;left:22097;top:13221;width:7;height:2" coordorigin="22097,13221" coordsize="7,2">
              <v:shape style="position:absolute;left:22097;top:13221;width:7;height:2" coordorigin="22097,13221" coordsize="7,2" path="m22104,13221l22097,13221,22102,13222,22104,13221xe" filled="true" fillcolor="#989898" stroked="false">
                <v:path arrowok="t"/>
                <v:fill type="solid"/>
              </v:shape>
            </v:group>
            <v:group style="position:absolute;left:22097;top:13219;width:7;height:2" coordorigin="22097,13219" coordsize="7,2">
              <v:shape style="position:absolute;left:22097;top:13219;width:7;height:2" coordorigin="22097,13219" coordsize="7,2" path="m22097,13219l22097,13221,22104,13221,22097,13219xe" filled="true" fillcolor="#989898" stroked="false">
                <v:path arrowok="t"/>
                <v:fill type="solid"/>
              </v:shape>
            </v:group>
            <v:group style="position:absolute;left:22092;top:13218;width:12;height:2" coordorigin="22092,13218" coordsize="12,2">
              <v:shape style="position:absolute;left:22092;top:13218;width:12;height:2" coordorigin="22092,13218" coordsize="12,0" path="m22092,13218l22104,13218e" filled="false" stroked="true" strokeweight=".258712pt" strokecolor="#989898">
                <v:path arrowok="t"/>
              </v:shape>
            </v:group>
            <v:group style="position:absolute;left:22097;top:13219;width:7;height:2" coordorigin="22097,13219" coordsize="7,2">
              <v:shape style="position:absolute;left:22097;top:13219;width:7;height:2" coordorigin="22097,13219" coordsize="7,2" path="m22099,13219l22097,13219,22104,13221,22099,13219xe" filled="true" fillcolor="#989898" stroked="false">
                <v:path arrowok="t"/>
                <v:fill type="solid"/>
              </v:shape>
            </v:group>
            <v:group style="position:absolute;left:22099;top:13219;width:5;height:2" coordorigin="22099,13219" coordsize="5,2">
              <v:shape style="position:absolute;left:22099;top:13219;width:5;height:2" coordorigin="22099,13219" coordsize="5,2" path="m22104,13219l22099,13219,22104,13221,22104,13219xe" filled="true" fillcolor="#989898" stroked="false">
                <v:path arrowok="t"/>
                <v:fill type="solid"/>
              </v:shape>
            </v:group>
            <v:group style="position:absolute;left:22099;top:13218;width:5;height:2" coordorigin="22099,13218" coordsize="5,2">
              <v:shape style="position:absolute;left:22099;top:13218;width:5;height:2" coordorigin="22099,13218" coordsize="5,2" path="m22104,13218l22099,13218,22104,13219,22104,13218xe" filled="true" fillcolor="#989898" stroked="false">
                <v:path arrowok="t"/>
                <v:fill type="solid"/>
              </v:shape>
            </v:group>
            <v:group style="position:absolute;left:22099;top:13218;width:5;height:2" coordorigin="22099,13218" coordsize="5,2">
              <v:shape style="position:absolute;left:22099;top:13218;width:5;height:2" coordorigin="22099,13218" coordsize="5,2" path="m22099,13218l22099,13219,22104,13219,22099,13218xe" filled="true" fillcolor="#989898" stroked="false">
                <v:path arrowok="t"/>
                <v:fill type="solid"/>
              </v:shape>
            </v:group>
            <v:group style="position:absolute;left:22102;top:13216;width:2;height:2" coordorigin="22102,13216" coordsize="2,2">
              <v:shape style="position:absolute;left:22102;top:13216;width:2;height:2" coordorigin="22102,13216" coordsize="2,2" path="m22102,13216l22102,13218,22104,13218,22102,13216xe" filled="true" fillcolor="#989898" stroked="false">
                <v:path arrowok="t"/>
                <v:fill type="solid"/>
              </v:shape>
            </v:group>
            <v:group style="position:absolute;left:22102;top:13216;width:2;height:2" coordorigin="22102,13216" coordsize="2,2">
              <v:shape style="position:absolute;left:22102;top:13216;width:2;height:2" coordorigin="22102,13216" coordsize="2,2" path="m22104,13216l22102,13216,22104,13218,22104,13216xe" filled="true" fillcolor="#989898" stroked="false">
                <v:path arrowok="t"/>
                <v:fill type="solid"/>
              </v:shape>
            </v:group>
            <v:group style="position:absolute;left:21943;top:13755;width:40;height:34" coordorigin="21943,13755" coordsize="40,34">
              <v:shape style="position:absolute;left:21943;top:13755;width:40;height:34" coordorigin="21943,13755" coordsize="40,34" path="m21951,13783l21943,13783,21947,13788,21947,13786,21949,13786,21949,13785,21951,13785,21951,13783xe" filled="true" fillcolor="#989898" stroked="false">
                <v:path arrowok="t"/>
                <v:fill type="solid"/>
              </v:shape>
              <v:shape style="position:absolute;left:21943;top:13755;width:40;height:34" coordorigin="21943,13755" coordsize="40,34" path="m21954,13782l21946,13782,21944,13783,21952,13783,21954,13782xe" filled="true" fillcolor="#989898" stroked="false">
                <v:path arrowok="t"/>
                <v:fill type="solid"/>
              </v:shape>
              <v:shape style="position:absolute;left:21943;top:13755;width:40;height:34" coordorigin="21943,13755" coordsize="40,34" path="m21957,13780l21947,13780,21947,13782,21955,13782,21957,13780xe" filled="true" fillcolor="#989898" stroked="false">
                <v:path arrowok="t"/>
                <v:fill type="solid"/>
              </v:shape>
              <v:shape style="position:absolute;left:21943;top:13755;width:40;height:34" coordorigin="21943,13755" coordsize="40,34" path="m21960,13778l21949,13778,21949,13780,21959,13780,21960,13778xe" filled="true" fillcolor="#989898" stroked="false">
                <v:path arrowok="t"/>
                <v:fill type="solid"/>
              </v:shape>
              <v:shape style="position:absolute;left:21943;top:13755;width:40;height:34" coordorigin="21943,13755" coordsize="40,34" path="m21963,13777l21952,13777,21952,13778,21962,13778,21963,13777xe" filled="true" fillcolor="#989898" stroked="false">
                <v:path arrowok="t"/>
                <v:fill type="solid"/>
              </v:shape>
              <v:shape style="position:absolute;left:21943;top:13755;width:40;height:34" coordorigin="21943,13755" coordsize="40,34" path="m21968,13775l21955,13775,21955,13777,21966,13777,21968,13775xe" filled="true" fillcolor="#989898" stroked="false">
                <v:path arrowok="t"/>
                <v:fill type="solid"/>
              </v:shape>
              <v:shape style="position:absolute;left:21943;top:13755;width:40;height:34" coordorigin="21943,13755" coordsize="40,34" path="m21974,13774l21959,13774,21959,13775,21974,13775,21974,13774xe" filled="true" fillcolor="#989898" stroked="false">
                <v:path arrowok="t"/>
                <v:fill type="solid"/>
              </v:shape>
              <v:shape style="position:absolute;left:21943;top:13755;width:40;height:34" coordorigin="21943,13755" coordsize="40,34" path="m21966,13755l21963,13758,21976,13771,21968,13771,21968,13772,21963,13772,21962,13774,21981,13774,21982,13771,21966,13755xe" filled="true" fillcolor="#989898" stroked="false">
                <v:path arrowok="t"/>
                <v:fill type="solid"/>
              </v:shape>
            </v:group>
            <v:group style="position:absolute;left:21965;top:13798;width:24;height:18" coordorigin="21965,13798" coordsize="24,18">
              <v:shape style="position:absolute;left:21965;top:13798;width:24;height:18" coordorigin="21965,13798" coordsize="24,18" path="m21981,13814l21974,13814,21976,13815,21981,13815,21981,13814xe" filled="true" fillcolor="#989898" stroked="false">
                <v:path arrowok="t"/>
                <v:fill type="solid"/>
              </v:shape>
              <v:shape style="position:absolute;left:21965;top:13798;width:24;height:18" coordorigin="21965,13798" coordsize="24,18" path="m21984,13812l21971,13812,21971,13814,21984,13814,21984,13812xe" filled="true" fillcolor="#989898" stroked="false">
                <v:path arrowok="t"/>
                <v:fill type="solid"/>
              </v:shape>
              <v:shape style="position:absolute;left:21965;top:13798;width:24;height:18" coordorigin="21965,13798" coordsize="24,18" path="m21984,13799l21984,13801,21986,13802,21984,13804,21984,13806,21982,13807,21982,13809,21981,13809,21981,13810,21970,13810,21970,13812,21986,13812,21987,13810,21987,13809,21989,13807,21989,13804,21984,13799xe" filled="true" fillcolor="#989898" stroked="false">
                <v:path arrowok="t"/>
                <v:fill type="solid"/>
              </v:shape>
              <v:shape style="position:absolute;left:21965;top:13798;width:24;height:18" coordorigin="21965,13798" coordsize="24,18" path="m21973,13809l21968,13809,21968,13810,21974,13810,21973,13809xe" filled="true" fillcolor="#989898" stroked="false">
                <v:path arrowok="t"/>
                <v:fill type="solid"/>
              </v:shape>
              <v:shape style="position:absolute;left:21965;top:13798;width:24;height:18" coordorigin="21965,13798" coordsize="24,18" path="m21965,13802l21965,13806,21966,13806,21966,13809,21971,13809,21965,13802xe" filled="true" fillcolor="#989898" stroked="false">
                <v:path arrowok="t"/>
                <v:fill type="solid"/>
              </v:shape>
              <v:shape style="position:absolute;left:21965;top:13798;width:24;height:18" coordorigin="21965,13798" coordsize="24,18" path="m21982,13798l21984,13799,21982,13798xe" filled="true" fillcolor="#989898" stroked="false">
                <v:path arrowok="t"/>
                <v:fill type="solid"/>
              </v:shape>
            </v:group>
            <v:group style="position:absolute;left:21986;top:13786;width:15;height:15" coordorigin="21986,13786" coordsize="15,15">
              <v:shape style="position:absolute;left:21986;top:13786;width:15;height:15" coordorigin="21986,13786" coordsize="15,15" path="m21994,13786l21995,13788,21995,13793,21992,13796,21987,13796,21990,13801,21994,13801,21994,13799,21997,13799,21997,13798,21998,13796,21998,13794,22000,13794,22000,13793,21994,13786xe" filled="true" fillcolor="#989898" stroked="false">
                <v:path arrowok="t"/>
                <v:fill type="solid"/>
              </v:shape>
              <v:shape style="position:absolute;left:21986;top:13786;width:15;height:15" coordorigin="21986,13786" coordsize="15,15" path="m21986,13794l21986,13796,21987,13796,21986,13794xe" filled="true" fillcolor="#989898" stroked="false">
                <v:path arrowok="t"/>
                <v:fill type="solid"/>
              </v:shape>
            </v:group>
            <v:group style="position:absolute;left:21965;top:13780;width:36;height:29" coordorigin="21965,13780" coordsize="36,29">
              <v:shape style="position:absolute;left:21965;top:13780;width:36;height:29" coordorigin="21965,13780" coordsize="36,29" path="m21979,13791l21971,13791,21970,13793,21968,13794,21966,13796,21966,13798,21965,13798,21965,13802,21971,13809,21971,13806,21970,13806,21970,13799,21971,13799,21971,13798,21973,13796,21974,13796,21974,13794,21984,13794,21984,13793,21981,13793,21979,13791xe" filled="true" fillcolor="#989898" stroked="false">
                <v:path arrowok="t"/>
                <v:fill type="solid"/>
              </v:shape>
              <v:shape style="position:absolute;left:21965;top:13780;width:36;height:29" coordorigin="21965,13780" coordsize="36,29" path="m21986,13794l21979,13794,21979,13796,21981,13796,21982,13798,21989,13804,21989,13801,21987,13799,21989,13799,21986,13794xe" filled="true" fillcolor="#989898" stroked="false">
                <v:path arrowok="t"/>
                <v:fill type="solid"/>
              </v:shape>
              <v:shape style="position:absolute;left:21965;top:13780;width:36;height:29" coordorigin="21965,13780" coordsize="36,29" path="m21989,13799l21989,13799,21990,13801,21989,13799xe" filled="true" fillcolor="#989898" stroked="false">
                <v:path arrowok="t"/>
                <v:fill type="solid"/>
              </v:shape>
              <v:shape style="position:absolute;left:21965;top:13780;width:36;height:29" coordorigin="21965,13780" coordsize="36,29" path="m21986,13785l21979,13785,21979,13791,21981,13791,21981,13793,21984,13793,21984,13786,21986,13786,21986,13785xe" filled="true" fillcolor="#989898" stroked="false">
                <v:path arrowok="t"/>
                <v:fill type="solid"/>
              </v:shape>
              <v:shape style="position:absolute;left:21965;top:13780;width:36;height:29" coordorigin="21965,13780" coordsize="36,29" path="m21998,13785l21992,13785,21994,13786,22000,13793,22000,13788,21998,13788,21998,13785xe" filled="true" fillcolor="#989898" stroked="false">
                <v:path arrowok="t"/>
                <v:fill type="solid"/>
              </v:shape>
              <v:shape style="position:absolute;left:21965;top:13780;width:36;height:29" coordorigin="21965,13780" coordsize="36,29" path="m21997,13783l21981,13783,21981,13785,21997,13785,21997,13783xe" filled="true" fillcolor="#989898" stroked="false">
                <v:path arrowok="t"/>
                <v:fill type="solid"/>
              </v:shape>
              <v:shape style="position:absolute;left:21965;top:13780;width:36;height:29" coordorigin="21965,13780" coordsize="36,29" path="m21995,13782l21982,13782,21982,13783,21995,13783,21995,13782xe" filled="true" fillcolor="#989898" stroked="false">
                <v:path arrowok="t"/>
                <v:fill type="solid"/>
              </v:shape>
              <v:shape style="position:absolute;left:21965;top:13780;width:36;height:29" coordorigin="21965,13780" coordsize="36,29" path="m21992,13780l21984,13780,21984,13782,21994,13782,21992,13780xe" filled="true" fillcolor="#989898" stroked="false">
                <v:path arrowok="t"/>
                <v:fill type="solid"/>
              </v:shape>
            </v:group>
            <v:group style="position:absolute;left:21982;top:13820;width:8;height:8" coordorigin="21982,13820" coordsize="8,8">
              <v:shape style="position:absolute;left:21982;top:13820;width:8;height:8" coordorigin="21982,13820" coordsize="8,8" path="m21987,13820l21982,13823,21987,13828,21990,13823,21987,13820xe" filled="true" fillcolor="#989898" stroked="false">
                <v:path arrowok="t"/>
                <v:fill type="solid"/>
              </v:shape>
            </v:group>
            <v:group style="position:absolute;left:21995;top:13806;width:40;height:34" coordorigin="21995,13806" coordsize="40,34">
              <v:shape style="position:absolute;left:21995;top:13806;width:40;height:34" coordorigin="21995,13806" coordsize="40,34" path="m22006,13833l21998,13833,21997,13834,21995,13836,21998,13839,22000,13839,22000,13837,22002,13837,22002,13836,22003,13836,22005,13834,22006,13834,22006,13833xe" filled="true" fillcolor="#989898" stroked="false">
                <v:path arrowok="t"/>
                <v:fill type="solid"/>
              </v:shape>
              <v:shape style="position:absolute;left:21995;top:13806;width:40;height:34" coordorigin="21995,13806" coordsize="40,34" path="m22010,13831l22000,13831,22000,13833,22010,13833,22010,13831xe" filled="true" fillcolor="#989898" stroked="false">
                <v:path arrowok="t"/>
                <v:fill type="solid"/>
              </v:shape>
              <v:shape style="position:absolute;left:21995;top:13806;width:40;height:34" coordorigin="21995,13806" coordsize="40,34" path="m22013,13829l22003,13829,22003,13831,22013,13831,22013,13829xe" filled="true" fillcolor="#989898" stroked="false">
                <v:path arrowok="t"/>
                <v:fill type="solid"/>
              </v:shape>
              <v:shape style="position:absolute;left:21995;top:13806;width:40;height:34" coordorigin="21995,13806" coordsize="40,34" path="m22018,13828l22006,13828,22005,13829,22018,13829,22018,13828xe" filled="true" fillcolor="#989898" stroked="false">
                <v:path arrowok="t"/>
                <v:fill type="solid"/>
              </v:shape>
              <v:shape style="position:absolute;left:21995;top:13806;width:40;height:34" coordorigin="21995,13806" coordsize="40,34" path="m22024,13826l22008,13826,22008,13828,22022,13828,22024,13826xe" filled="true" fillcolor="#989898" stroked="false">
                <v:path arrowok="t"/>
                <v:fill type="solid"/>
              </v:shape>
              <v:shape style="position:absolute;left:21995;top:13806;width:40;height:34" coordorigin="21995,13806" coordsize="40,34" path="m22018,13806l22014,13809,22027,13822,22026,13822,22024,13823,22018,13823,22018,13825,22013,13825,22011,13826,22032,13826,22035,13823,22018,13806xe" filled="true" fillcolor="#989898" stroked="false">
                <v:path arrowok="t"/>
                <v:fill type="solid"/>
              </v:shape>
            </v:group>
            <v:group style="position:absolute;left:22016;top:13826;width:40;height:34" coordorigin="22016,13826" coordsize="40,34">
              <v:shape style="position:absolute;left:22016;top:13826;width:40;height:34" coordorigin="22016,13826" coordsize="40,34" path="m22024,13855l22016,13855,22016,13857,22019,13860,22019,13858,22021,13858,22021,13857,22022,13857,22024,13855xe" filled="true" fillcolor="#989898" stroked="false">
                <v:path arrowok="t"/>
                <v:fill type="solid"/>
              </v:shape>
              <v:shape style="position:absolute;left:22016;top:13826;width:40;height:34" coordorigin="22016,13826" coordsize="40,34" path="m22027,13853l22018,13853,22018,13855,22026,13855,22027,13853xe" filled="true" fillcolor="#989898" stroked="false">
                <v:path arrowok="t"/>
                <v:fill type="solid"/>
              </v:shape>
              <v:shape style="position:absolute;left:22016;top:13826;width:40;height:34" coordorigin="22016,13826" coordsize="40,34" path="m22030,13852l22021,13852,22019,13853,22029,13853,22030,13852xe" filled="true" fillcolor="#989898" stroked="false">
                <v:path arrowok="t"/>
                <v:fill type="solid"/>
              </v:shape>
              <v:shape style="position:absolute;left:22016;top:13826;width:40;height:34" coordorigin="22016,13826" coordsize="40,34" path="m22032,13850l22022,13850,22022,13852,22032,13852,22032,13850xe" filled="true" fillcolor="#989898" stroked="false">
                <v:path arrowok="t"/>
                <v:fill type="solid"/>
              </v:shape>
              <v:shape style="position:absolute;left:22016;top:13826;width:40;height:34" coordorigin="22016,13826" coordsize="40,34" path="m22037,13849l22026,13849,22024,13850,22035,13850,22037,13849xe" filled="true" fillcolor="#989898" stroked="false">
                <v:path arrowok="t"/>
                <v:fill type="solid"/>
              </v:shape>
              <v:shape style="position:absolute;left:22016;top:13826;width:40;height:34" coordorigin="22016,13826" coordsize="40,34" path="m22041,13847l22029,13847,22027,13849,22040,13849,22041,13847xe" filled="true" fillcolor="#989898" stroked="false">
                <v:path arrowok="t"/>
                <v:fill type="solid"/>
              </v:shape>
              <v:shape style="position:absolute;left:22016;top:13826;width:40;height:34" coordorigin="22016,13826" coordsize="40,34" path="m22049,13845l22032,13845,22030,13847,22048,13847,22049,13845xe" filled="true" fillcolor="#989898" stroked="false">
                <v:path arrowok="t"/>
                <v:fill type="solid"/>
              </v:shape>
              <v:shape style="position:absolute;left:22016;top:13826;width:40;height:34" coordorigin="22016,13826" coordsize="40,34" path="m22038,13826l22035,13829,22048,13842,22043,13842,22041,13844,22037,13844,22035,13845,22052,13845,22056,13844,22038,13826xe" filled="true" fillcolor="#989898" stroked="false">
                <v:path arrowok="t"/>
                <v:fill type="solid"/>
              </v:shape>
              <v:shape style="position:absolute;left:21754;top:13127;width:109;height:110" type="#_x0000_t75" stroked="false">
                <v:imagedata r:id="rId687" o:title=""/>
              </v:shape>
              <v:shape style="position:absolute;left:21555;top:12805;width:107;height:110" type="#_x0000_t75" stroked="false">
                <v:imagedata r:id="rId688" o:title=""/>
              </v:shape>
              <v:shape style="position:absolute;left:21181;top:12339;width:108;height:110" type="#_x0000_t75" stroked="false">
                <v:imagedata r:id="rId689" o:title=""/>
              </v:shape>
              <v:shape style="position:absolute;left:20797;top:11704;width:112;height:110" type="#_x0000_t75" stroked="false">
                <v:imagedata r:id="rId690" o:title=""/>
              </v:shape>
              <v:shape style="position:absolute;left:20376;top:12089;width:112;height:110" type="#_x0000_t75" stroked="false">
                <v:imagedata r:id="rId691" o:title=""/>
              </v:shape>
              <v:shape style="position:absolute;left:20005;top:12461;width:110;height:112" type="#_x0000_t75" stroked="false">
                <v:imagedata r:id="rId692" o:title=""/>
              </v:shape>
              <v:shape style="position:absolute;left:19694;top:12247;width:108;height:112" type="#_x0000_t75" stroked="false">
                <v:imagedata r:id="rId693" o:title=""/>
              </v:shape>
              <v:shape style="position:absolute;left:19294;top:11893;width:108;height:110" type="#_x0000_t75" stroked="false">
                <v:imagedata r:id="rId694" o:title=""/>
              </v:shape>
              <v:shape style="position:absolute;left:19013;top:11675;width:108;height:115" type="#_x0000_t75" stroked="false">
                <v:imagedata r:id="rId695" o:title=""/>
              </v:shape>
            </v:group>
            <v:group style="position:absolute;left:18735;top:11449;width:40;height:34" coordorigin="18735,11449" coordsize="40,34">
              <v:shape style="position:absolute;left:18735;top:11449;width:40;height:34" coordorigin="18735,11449" coordsize="40,34" path="m18743,11477l18735,11477,18739,11482,18739,11481,18741,11481,18741,11479,18743,11479,18743,11477xe" filled="true" fillcolor="#989898" stroked="false">
                <v:path arrowok="t"/>
                <v:fill type="solid"/>
              </v:shape>
              <v:shape style="position:absolute;left:18735;top:11449;width:40;height:34" coordorigin="18735,11449" coordsize="40,34" path="m18746,11476l18738,11476,18736,11477,18744,11477,18746,11476xe" filled="true" fillcolor="#989898" stroked="false">
                <v:path arrowok="t"/>
                <v:fill type="solid"/>
              </v:shape>
              <v:shape style="position:absolute;left:18735;top:11449;width:40;height:34" coordorigin="18735,11449" coordsize="40,34" path="m18749,11474l18739,11474,18739,11476,18747,11476,18749,11474xe" filled="true" fillcolor="#989898" stroked="false">
                <v:path arrowok="t"/>
                <v:fill type="solid"/>
              </v:shape>
              <v:shape style="position:absolute;left:18735;top:11449;width:40;height:34" coordorigin="18735,11449" coordsize="40,34" path="m18752,11473l18741,11473,18741,11474,18751,11474,18752,11473xe" filled="true" fillcolor="#989898" stroked="false">
                <v:path arrowok="t"/>
                <v:fill type="solid"/>
              </v:shape>
              <v:shape style="position:absolute;left:18735;top:11449;width:40;height:34" coordorigin="18735,11449" coordsize="40,34" path="m18755,11471l18744,11471,18744,11473,18754,11473,18755,11471xe" filled="true" fillcolor="#989898" stroked="false">
                <v:path arrowok="t"/>
                <v:fill type="solid"/>
              </v:shape>
              <v:shape style="position:absolute;left:18735;top:11449;width:40;height:34" coordorigin="18735,11449" coordsize="40,34" path="m18760,11469l18747,11469,18747,11471,18759,11471,18760,11469xe" filled="true" fillcolor="#989898" stroked="false">
                <v:path arrowok="t"/>
                <v:fill type="solid"/>
              </v:shape>
              <v:shape style="position:absolute;left:18735;top:11449;width:40;height:34" coordorigin="18735,11449" coordsize="40,34" path="m18766,11468l18751,11468,18751,11469,18766,11469,18766,11468xe" filled="true" fillcolor="#989898" stroked="false">
                <v:path arrowok="t"/>
                <v:fill type="solid"/>
              </v:shape>
              <v:shape style="position:absolute;left:18735;top:11449;width:40;height:34" coordorigin="18735,11449" coordsize="40,34" path="m18759,11449l18755,11452,18768,11465,18760,11465,18760,11466,18755,11466,18754,11468,18773,11468,18774,11465,18759,11449xe" filled="true" fillcolor="#989898" stroked="false">
                <v:path arrowok="t"/>
                <v:fill type="solid"/>
              </v:shape>
            </v:group>
            <v:group style="position:absolute;left:18757;top:11492;width:24;height:18" coordorigin="18757,11492" coordsize="24,18">
              <v:shape style="position:absolute;left:18757;top:11492;width:24;height:18" coordorigin="18757,11492" coordsize="24,18" path="m18773,11508l18766,11508,18768,11509,18773,11509,18773,11508xe" filled="true" fillcolor="#989898" stroked="false">
                <v:path arrowok="t"/>
                <v:fill type="solid"/>
              </v:shape>
              <v:shape style="position:absolute;left:18757;top:11492;width:24;height:18" coordorigin="18757,11492" coordsize="24,18" path="m18776,11506l18763,11506,18763,11508,18776,11508,18776,11506xe" filled="true" fillcolor="#989898" stroked="false">
                <v:path arrowok="t"/>
                <v:fill type="solid"/>
              </v:shape>
              <v:shape style="position:absolute;left:18757;top:11492;width:24;height:18" coordorigin="18757,11492" coordsize="24,18" path="m18776,11493l18776,11495,18778,11496,18776,11498,18776,11500,18774,11501,18774,11503,18773,11503,18773,11504,18762,11504,18762,11506,18778,11506,18779,11504,18779,11503,18781,11501,18781,11498,18776,11493xe" filled="true" fillcolor="#989898" stroked="false">
                <v:path arrowok="t"/>
                <v:fill type="solid"/>
              </v:shape>
              <v:shape style="position:absolute;left:18757;top:11492;width:24;height:18" coordorigin="18757,11492" coordsize="24,18" path="m18765,11503l18760,11503,18760,11504,18766,11504,18765,11503xe" filled="true" fillcolor="#989898" stroked="false">
                <v:path arrowok="t"/>
                <v:fill type="solid"/>
              </v:shape>
              <v:shape style="position:absolute;left:18757;top:11492;width:24;height:18" coordorigin="18757,11492" coordsize="24,18" path="m18757,11496l18757,11500,18759,11500,18759,11503,18763,11503,18757,11496xe" filled="true" fillcolor="#989898" stroked="false">
                <v:path arrowok="t"/>
                <v:fill type="solid"/>
              </v:shape>
              <v:shape style="position:absolute;left:18757;top:11492;width:24;height:18" coordorigin="18757,11492" coordsize="24,18" path="m18774,11492l18776,11493,18774,11492xe" filled="true" fillcolor="#989898" stroked="false">
                <v:path arrowok="t"/>
                <v:fill type="solid"/>
              </v:shape>
            </v:group>
            <v:group style="position:absolute;left:18778;top:11482;width:15;height:13" coordorigin="18778,11482" coordsize="15,13">
              <v:shape style="position:absolute;left:18778;top:11482;width:15;height:13" coordorigin="18778,11482" coordsize="15,13" path="m18787,11482l18787,11487,18784,11490,18779,11490,18782,11495,18786,11495,18786,11493,18789,11493,18789,11492,18790,11490,18790,11488,18792,11488,18792,11487,18787,11482xe" filled="true" fillcolor="#989898" stroked="false">
                <v:path arrowok="t"/>
                <v:fill type="solid"/>
              </v:shape>
              <v:shape style="position:absolute;left:18778;top:11482;width:15;height:13" coordorigin="18778,11482" coordsize="15,13" path="m18778,11488l18778,11490,18779,11490,18778,11488xe" filled="true" fillcolor="#989898" stroked="false">
                <v:path arrowok="t"/>
                <v:fill type="solid"/>
              </v:shape>
            </v:group>
            <v:group style="position:absolute;left:18757;top:11474;width:36;height:29" coordorigin="18757,11474" coordsize="36,29">
              <v:shape style="position:absolute;left:18757;top:11474;width:36;height:29" coordorigin="18757,11474" coordsize="36,29" path="m18771,11485l18763,11485,18762,11487,18760,11488,18759,11490,18759,11492,18757,11492,18757,11496,18763,11503,18763,11500,18762,11500,18762,11493,18763,11493,18763,11492,18765,11490,18766,11490,18766,11488,18776,11488,18776,11487,18773,11487,18771,11485xe" filled="true" fillcolor="#989898" stroked="false">
                <v:path arrowok="t"/>
                <v:fill type="solid"/>
              </v:shape>
              <v:shape style="position:absolute;left:18757;top:11474;width:36;height:29" coordorigin="18757,11474" coordsize="36,29" path="m18778,11488l18771,11488,18771,11490,18773,11490,18781,11498,18781,11495,18779,11493,18781,11493,18778,11488xe" filled="true" fillcolor="#989898" stroked="false">
                <v:path arrowok="t"/>
                <v:fill type="solid"/>
              </v:shape>
              <v:shape style="position:absolute;left:18757;top:11474;width:36;height:29" coordorigin="18757,11474" coordsize="36,29" path="m18781,11493l18781,11493,18782,11495,18781,11493xe" filled="true" fillcolor="#989898" stroked="false">
                <v:path arrowok="t"/>
                <v:fill type="solid"/>
              </v:shape>
              <v:shape style="position:absolute;left:18757;top:11474;width:36;height:29" coordorigin="18757,11474" coordsize="36,29" path="m18778,11479l18771,11479,18771,11485,18773,11485,18773,11487,18776,11487,18776,11481,18778,11481,18778,11479xe" filled="true" fillcolor="#989898" stroked="false">
                <v:path arrowok="t"/>
                <v:fill type="solid"/>
              </v:shape>
              <v:shape style="position:absolute;left:18757;top:11474;width:36;height:29" coordorigin="18757,11474" coordsize="36,29" path="m18790,11479l18784,11479,18792,11487,18792,11482,18790,11482,18790,11479xe" filled="true" fillcolor="#989898" stroked="false">
                <v:path arrowok="t"/>
                <v:fill type="solid"/>
              </v:shape>
              <v:shape style="position:absolute;left:18757;top:11474;width:36;height:29" coordorigin="18757,11474" coordsize="36,29" path="m18789,11477l18773,11477,18773,11479,18789,11479,18789,11477xe" filled="true" fillcolor="#989898" stroked="false">
                <v:path arrowok="t"/>
                <v:fill type="solid"/>
              </v:shape>
              <v:shape style="position:absolute;left:18757;top:11474;width:36;height:29" coordorigin="18757,11474" coordsize="36,29" path="m18787,11476l18774,11476,18774,11477,18787,11477,18787,11476xe" filled="true" fillcolor="#989898" stroked="false">
                <v:path arrowok="t"/>
                <v:fill type="solid"/>
              </v:shape>
              <v:shape style="position:absolute;left:18757;top:11474;width:36;height:29" coordorigin="18757,11474" coordsize="36,29" path="m18784,11474l18776,11474,18776,11476,18786,11476,18784,11474xe" filled="true" fillcolor="#989898" stroked="false">
                <v:path arrowok="t"/>
                <v:fill type="solid"/>
              </v:shape>
            </v:group>
            <v:group style="position:absolute;left:18774;top:11514;width:8;height:8" coordorigin="18774,11514" coordsize="8,8">
              <v:shape style="position:absolute;left:18774;top:11514;width:8;height:8" coordorigin="18774,11514" coordsize="8,8" path="m18779,11514l18774,11517,18779,11522,18782,11517,18779,11514xe" filled="true" fillcolor="#989898" stroked="false">
                <v:path arrowok="t"/>
                <v:fill type="solid"/>
              </v:shape>
            </v:group>
            <v:group style="position:absolute;left:18787;top:11500;width:40;height:34" coordorigin="18787,11500" coordsize="40,34">
              <v:shape style="position:absolute;left:18787;top:11500;width:40;height:34" coordorigin="18787,11500" coordsize="40,34" path="m18798,11527l18790,11527,18789,11528,18787,11530,18790,11533,18792,11533,18792,11532,18794,11532,18794,11530,18795,11530,18797,11528,18798,11528,18798,11527xe" filled="true" fillcolor="#989898" stroked="false">
                <v:path arrowok="t"/>
                <v:fill type="solid"/>
              </v:shape>
              <v:shape style="position:absolute;left:18787;top:11500;width:40;height:34" coordorigin="18787,11500" coordsize="40,34" path="m18802,11525l18792,11525,18792,11527,18802,11527,18802,11525xe" filled="true" fillcolor="#989898" stroked="false">
                <v:path arrowok="t"/>
                <v:fill type="solid"/>
              </v:shape>
              <v:shape style="position:absolute;left:18787;top:11500;width:40;height:34" coordorigin="18787,11500" coordsize="40,34" path="m18805,11524l18795,11524,18795,11525,18805,11525,18805,11524xe" filled="true" fillcolor="#989898" stroked="false">
                <v:path arrowok="t"/>
                <v:fill type="solid"/>
              </v:shape>
              <v:shape style="position:absolute;left:18787;top:11500;width:40;height:34" coordorigin="18787,11500" coordsize="40,34" path="m18810,11522l18798,11522,18797,11524,18810,11524,18810,11522xe" filled="true" fillcolor="#989898" stroked="false">
                <v:path arrowok="t"/>
                <v:fill type="solid"/>
              </v:shape>
              <v:shape style="position:absolute;left:18787;top:11500;width:40;height:34" coordorigin="18787,11500" coordsize="40,34" path="m18816,11520l18800,11520,18800,11522,18814,11522,18816,11520xe" filled="true" fillcolor="#989898" stroked="false">
                <v:path arrowok="t"/>
                <v:fill type="solid"/>
              </v:shape>
              <v:shape style="position:absolute;left:18787;top:11500;width:40;height:34" coordorigin="18787,11500" coordsize="40,34" path="m18810,11500l18806,11503,18819,11516,18817,11516,18816,11517,18810,11517,18810,11519,18805,11519,18803,11520,18824,11520,18827,11517,18810,11500xe" filled="true" fillcolor="#989898" stroked="false">
                <v:path arrowok="t"/>
                <v:fill type="solid"/>
              </v:shape>
            </v:group>
            <v:group style="position:absolute;left:18810;top:11530;width:36;height:31" coordorigin="18810,11530" coordsize="36,31">
              <v:shape style="position:absolute;left:18810;top:11530;width:36;height:31" coordorigin="18810,11530" coordsize="36,31" path="m18841,11530l18811,11536,18810,11539,18821,11551,18814,11557,18817,11560,18824,11554,18830,11554,18827,11551,18814,11539,18835,11535,18845,11533,18841,11530xe" filled="true" fillcolor="#989898" stroked="false">
                <v:path arrowok="t"/>
                <v:fill type="solid"/>
              </v:shape>
              <v:shape style="position:absolute;left:18810;top:11530;width:36;height:31" coordorigin="18810,11530" coordsize="36,31" path="m18830,11554l18824,11554,18827,11557,18830,11554xe" filled="true" fillcolor="#989898" stroked="false">
                <v:path arrowok="t"/>
                <v:fill type="solid"/>
              </v:shape>
            </v:group>
            <v:group style="position:absolute;left:18814;top:11533;width:31;height:18" coordorigin="18814,11533" coordsize="31,18">
              <v:shape style="position:absolute;left:18814;top:11533;width:31;height:18" coordorigin="18814,11533" coordsize="31,18" path="m18814,11539l18827,11551,18830,11547,18824,11547,18814,11539xe" filled="true" fillcolor="#989898" stroked="false">
                <v:path arrowok="t"/>
                <v:fill type="solid"/>
              </v:shape>
              <v:shape style="position:absolute;left:18814;top:11533;width:31;height:18" coordorigin="18814,11533" coordsize="31,18" path="m18845,11533l18835,11535,18824,11547,18830,11547,18845,11533xe" filled="true" fillcolor="#989898" stroked="false">
                <v:path arrowok="t"/>
                <v:fill type="solid"/>
              </v:shape>
              <v:shape style="position:absolute;left:19082;top:13184;width:108;height:110" type="#_x0000_t75" stroked="false">
                <v:imagedata r:id="rId696" o:title=""/>
              </v:shape>
              <v:shape style="position:absolute;left:19756;top:13388;width:108;height:112" type="#_x0000_t75" stroked="false">
                <v:imagedata r:id="rId697" o:title=""/>
              </v:shape>
              <v:shape style="position:absolute;left:19324;top:12999;width:107;height:110" type="#_x0000_t75" stroked="false">
                <v:imagedata r:id="rId698" o:title=""/>
              </v:shape>
              <v:shape style="position:absolute;left:18919;top:12534;width:108;height:112" type="#_x0000_t75" stroked="false">
                <v:imagedata r:id="rId699" o:title=""/>
              </v:shape>
            </v:group>
            <v:group style="position:absolute;left:18429;top:11629;width:40;height:34" coordorigin="18429,11629" coordsize="40,34">
              <v:shape style="position:absolute;left:18429;top:11629;width:40;height:34" coordorigin="18429,11629" coordsize="40,34" path="m18437,11657l18429,11657,18433,11662,18433,11661,18435,11661,18435,11659,18437,11659,18437,11657xe" filled="true" fillcolor="#989898" stroked="false">
                <v:path arrowok="t"/>
                <v:fill type="solid"/>
              </v:shape>
              <v:shape style="position:absolute;left:18429;top:11629;width:40;height:34" coordorigin="18429,11629" coordsize="40,34" path="m18440,11656l18432,11656,18430,11657,18438,11657,18440,11656xe" filled="true" fillcolor="#989898" stroked="false">
                <v:path arrowok="t"/>
                <v:fill type="solid"/>
              </v:shape>
              <v:shape style="position:absolute;left:18429;top:11629;width:40;height:34" coordorigin="18429,11629" coordsize="40,34" path="m18443,11654l18433,11654,18433,11656,18441,11656,18443,11654xe" filled="true" fillcolor="#989898" stroked="false">
                <v:path arrowok="t"/>
                <v:fill type="solid"/>
              </v:shape>
              <v:shape style="position:absolute;left:18429;top:11629;width:40;height:34" coordorigin="18429,11629" coordsize="40,34" path="m18446,11653l18435,11653,18435,11654,18445,11654,18446,11653xe" filled="true" fillcolor="#989898" stroked="false">
                <v:path arrowok="t"/>
                <v:fill type="solid"/>
              </v:shape>
              <v:shape style="position:absolute;left:18429;top:11629;width:40;height:34" coordorigin="18429,11629" coordsize="40,34" path="m18449,11651l18438,11651,18438,11653,18448,11653,18449,11651xe" filled="true" fillcolor="#989898" stroked="false">
                <v:path arrowok="t"/>
                <v:fill type="solid"/>
              </v:shape>
              <v:shape style="position:absolute;left:18429;top:11629;width:40;height:34" coordorigin="18429,11629" coordsize="40,34" path="m18454,11649l18441,11649,18441,11651,18453,11651,18454,11649xe" filled="true" fillcolor="#989898" stroked="false">
                <v:path arrowok="t"/>
                <v:fill type="solid"/>
              </v:shape>
              <v:shape style="position:absolute;left:18429;top:11629;width:40;height:34" coordorigin="18429,11629" coordsize="40,34" path="m18461,11648l18445,11648,18445,11649,18461,11649,18461,11648xe" filled="true" fillcolor="#989898" stroked="false">
                <v:path arrowok="t"/>
                <v:fill type="solid"/>
              </v:shape>
              <v:shape style="position:absolute;left:18429;top:11629;width:40;height:34" coordorigin="18429,11629" coordsize="40,34" path="m18453,11629l18449,11632,18462,11645,18454,11645,18454,11646,18449,11646,18448,11648,18467,11648,18468,11645,18453,11629xe" filled="true" fillcolor="#989898" stroked="false">
                <v:path arrowok="t"/>
                <v:fill type="solid"/>
              </v:shape>
            </v:group>
            <v:group style="position:absolute;left:18451;top:11672;width:24;height:18" coordorigin="18451,11672" coordsize="24,18">
              <v:shape style="position:absolute;left:18451;top:11672;width:24;height:18" coordorigin="18451,11672" coordsize="24,18" path="m18467,11688l18461,11688,18462,11689,18467,11689,18467,11688xe" filled="true" fillcolor="#989898" stroked="false">
                <v:path arrowok="t"/>
                <v:fill type="solid"/>
              </v:shape>
              <v:shape style="position:absolute;left:18451;top:11672;width:24;height:18" coordorigin="18451,11672" coordsize="24,18" path="m18470,11686l18457,11686,18457,11688,18470,11688,18470,11686xe" filled="true" fillcolor="#989898" stroked="false">
                <v:path arrowok="t"/>
                <v:fill type="solid"/>
              </v:shape>
              <v:shape style="position:absolute;left:18451;top:11672;width:24;height:18" coordorigin="18451,11672" coordsize="24,18" path="m18468,11672l18470,11673,18470,11675,18472,11677,18470,11678,18470,11680,18468,11681,18468,11683,18467,11683,18467,11684,18456,11684,18456,11686,18472,11686,18473,11684,18473,11683,18475,11681,18475,11678,18468,11672xe" filled="true" fillcolor="#989898" stroked="false">
                <v:path arrowok="t"/>
                <v:fill type="solid"/>
              </v:shape>
              <v:shape style="position:absolute;left:18451;top:11672;width:24;height:18" coordorigin="18451,11672" coordsize="24,18" path="m18459,11683l18454,11683,18454,11684,18461,11684,18459,11683xe" filled="true" fillcolor="#989898" stroked="false">
                <v:path arrowok="t"/>
                <v:fill type="solid"/>
              </v:shape>
              <v:shape style="position:absolute;left:18451;top:11672;width:24;height:18" coordorigin="18451,11672" coordsize="24,18" path="m18451,11677l18451,11680,18453,11680,18453,11683,18457,11683,18451,11677xe" filled="true" fillcolor="#989898" stroked="false">
                <v:path arrowok="t"/>
                <v:fill type="solid"/>
              </v:shape>
            </v:group>
            <v:group style="position:absolute;left:18472;top:11662;width:15;height:13" coordorigin="18472,11662" coordsize="15,13">
              <v:shape style="position:absolute;left:18472;top:11662;width:15;height:13" coordorigin="18472,11662" coordsize="15,13" path="m18481,11662l18481,11667,18480,11669,18478,11670,18473,11670,18476,11675,18480,11675,18480,11673,18483,11673,18483,11672,18484,11670,18484,11669,18486,11669,18486,11667,18481,11662xe" filled="true" fillcolor="#989898" stroked="false">
                <v:path arrowok="t"/>
                <v:fill type="solid"/>
              </v:shape>
              <v:shape style="position:absolute;left:18472;top:11662;width:15;height:13" coordorigin="18472,11662" coordsize="15,13" path="m18472,11669l18472,11670,18473,11670,18472,11669xe" filled="true" fillcolor="#989898" stroked="false">
                <v:path arrowok="t"/>
                <v:fill type="solid"/>
              </v:shape>
            </v:group>
            <v:group style="position:absolute;left:18451;top:11654;width:36;height:29" coordorigin="18451,11654" coordsize="36,29">
              <v:shape style="position:absolute;left:18451;top:11654;width:36;height:29" coordorigin="18451,11654" coordsize="36,29" path="m18465,11665l18457,11665,18453,11670,18453,11672,18451,11672,18451,11677,18457,11683,18457,11680,18456,11680,18456,11673,18457,11673,18457,11672,18459,11670,18461,11670,18461,11669,18470,11669,18470,11667,18467,11667,18465,11665xe" filled="true" fillcolor="#989898" stroked="false">
                <v:path arrowok="t"/>
                <v:fill type="solid"/>
              </v:shape>
              <v:shape style="position:absolute;left:18451;top:11654;width:36;height:29" coordorigin="18451,11654" coordsize="36,29" path="m18472,11669l18465,11669,18465,11670,18467,11670,18475,11678,18475,11675,18473,11673,18475,11673,18472,11669xe" filled="true" fillcolor="#989898" stroked="false">
                <v:path arrowok="t"/>
                <v:fill type="solid"/>
              </v:shape>
              <v:shape style="position:absolute;left:18451;top:11654;width:36;height:29" coordorigin="18451,11654" coordsize="36,29" path="m18475,11673l18475,11673,18476,11675,18475,11673xe" filled="true" fillcolor="#989898" stroked="false">
                <v:path arrowok="t"/>
                <v:fill type="solid"/>
              </v:shape>
              <v:shape style="position:absolute;left:18451;top:11654;width:36;height:29" coordorigin="18451,11654" coordsize="36,29" path="m18472,11659l18465,11659,18465,11665,18467,11665,18467,11667,18470,11667,18470,11661,18472,11661,18472,11659xe" filled="true" fillcolor="#989898" stroked="false">
                <v:path arrowok="t"/>
                <v:fill type="solid"/>
              </v:shape>
              <v:shape style="position:absolute;left:18451;top:11654;width:36;height:29" coordorigin="18451,11654" coordsize="36,29" path="m18484,11659l18478,11659,18486,11667,18486,11662,18484,11662,18484,11659xe" filled="true" fillcolor="#989898" stroked="false">
                <v:path arrowok="t"/>
                <v:fill type="solid"/>
              </v:shape>
              <v:shape style="position:absolute;left:18451;top:11654;width:36;height:29" coordorigin="18451,11654" coordsize="36,29" path="m18483,11657l18467,11657,18467,11659,18483,11659,18483,11657xe" filled="true" fillcolor="#989898" stroked="false">
                <v:path arrowok="t"/>
                <v:fill type="solid"/>
              </v:shape>
              <v:shape style="position:absolute;left:18451;top:11654;width:36;height:29" coordorigin="18451,11654" coordsize="36,29" path="m18481,11656l18468,11656,18468,11657,18481,11657,18481,11656xe" filled="true" fillcolor="#989898" stroked="false">
                <v:path arrowok="t"/>
                <v:fill type="solid"/>
              </v:shape>
              <v:shape style="position:absolute;left:18451;top:11654;width:36;height:29" coordorigin="18451,11654" coordsize="36,29" path="m18478,11654l18470,11654,18470,11656,18480,11656,18478,11654xe" filled="true" fillcolor="#989898" stroked="false">
                <v:path arrowok="t"/>
                <v:fill type="solid"/>
              </v:shape>
            </v:group>
            <v:group style="position:absolute;left:18468;top:11694;width:8;height:8" coordorigin="18468,11694" coordsize="8,8">
              <v:shape style="position:absolute;left:18468;top:11694;width:8;height:8" coordorigin="18468,11694" coordsize="8,8" path="m18473,11694l18468,11697,18473,11702,18476,11697,18473,11694xe" filled="true" fillcolor="#989898" stroked="false">
                <v:path arrowok="t"/>
                <v:fill type="solid"/>
              </v:shape>
            </v:group>
            <v:group style="position:absolute;left:18481;top:11680;width:40;height:34" coordorigin="18481,11680" coordsize="40,34">
              <v:shape style="position:absolute;left:18481;top:11680;width:40;height:34" coordorigin="18481,11680" coordsize="40,34" path="m18492,11707l18484,11707,18481,11710,18484,11713,18486,11713,18486,11712,18488,11712,18488,11710,18489,11710,18491,11708,18492,11708,18492,11707xe" filled="true" fillcolor="#989898" stroked="false">
                <v:path arrowok="t"/>
                <v:fill type="solid"/>
              </v:shape>
              <v:shape style="position:absolute;left:18481;top:11680;width:40;height:34" coordorigin="18481,11680" coordsize="40,34" path="m18496,11705l18486,11705,18486,11707,18496,11707,18496,11705xe" filled="true" fillcolor="#989898" stroked="false">
                <v:path arrowok="t"/>
                <v:fill type="solid"/>
              </v:shape>
              <v:shape style="position:absolute;left:18481;top:11680;width:40;height:34" coordorigin="18481,11680" coordsize="40,34" path="m18499,11704l18489,11704,18489,11705,18499,11705,18499,11704xe" filled="true" fillcolor="#989898" stroked="false">
                <v:path arrowok="t"/>
                <v:fill type="solid"/>
              </v:shape>
              <v:shape style="position:absolute;left:18481;top:11680;width:40;height:34" coordorigin="18481,11680" coordsize="40,34" path="m18504,11702l18492,11702,18491,11704,18504,11704,18504,11702xe" filled="true" fillcolor="#989898" stroked="false">
                <v:path arrowok="t"/>
                <v:fill type="solid"/>
              </v:shape>
              <v:shape style="position:absolute;left:18481;top:11680;width:40;height:34" coordorigin="18481,11680" coordsize="40,34" path="m18510,11700l18494,11700,18494,11702,18508,11702,18510,11700xe" filled="true" fillcolor="#989898" stroked="false">
                <v:path arrowok="t"/>
                <v:fill type="solid"/>
              </v:shape>
              <v:shape style="position:absolute;left:18481;top:11680;width:40;height:34" coordorigin="18481,11680" coordsize="40,34" path="m18504,11680l18500,11683,18513,11696,18512,11696,18510,11697,18504,11697,18504,11699,18499,11699,18497,11700,18518,11700,18521,11697,18504,11680xe" filled="true" fillcolor="#989898" stroked="false">
                <v:path arrowok="t"/>
                <v:fill type="solid"/>
              </v:shape>
            </v:group>
            <v:group style="position:absolute;left:18504;top:11710;width:36;height:31" coordorigin="18504,11710" coordsize="36,31">
              <v:shape style="position:absolute;left:18504;top:11710;width:36;height:31" coordorigin="18504,11710" coordsize="36,31" path="m18535,11710l18505,11716,18504,11720,18515,11731,18508,11737,18512,11740,18518,11734,18524,11734,18521,11731,18508,11720,18529,11715,18539,11713,18535,11710xe" filled="true" fillcolor="#989898" stroked="false">
                <v:path arrowok="t"/>
                <v:fill type="solid"/>
              </v:shape>
              <v:shape style="position:absolute;left:18504;top:11710;width:36;height:31" coordorigin="18504,11710" coordsize="36,31" path="m18524,11734l18518,11734,18521,11737,18524,11734xe" filled="true" fillcolor="#989898" stroked="false">
                <v:path arrowok="t"/>
                <v:fill type="solid"/>
              </v:shape>
            </v:group>
            <v:group style="position:absolute;left:18508;top:11713;width:31;height:18" coordorigin="18508,11713" coordsize="31,18">
              <v:shape style="position:absolute;left:18508;top:11713;width:31;height:18" coordorigin="18508,11713" coordsize="31,18" path="m18508,11720l18521,11731,18524,11728,18518,11728,18508,11720xe" filled="true" fillcolor="#989898" stroked="false">
                <v:path arrowok="t"/>
                <v:fill type="solid"/>
              </v:shape>
              <v:shape style="position:absolute;left:18508;top:11713;width:31;height:18" coordorigin="18508,11713" coordsize="31,18" path="m18539,11713l18529,11715,18518,11728,18524,11728,18539,11713xe" filled="true" fillcolor="#989898" stroked="false">
                <v:path arrowok="t"/>
                <v:fill type="solid"/>
              </v:shape>
              <v:shape style="position:absolute;left:19112;top:12228;width:108;height:110" type="#_x0000_t75" stroked="false">
                <v:imagedata r:id="rId700" o:title=""/>
              </v:shape>
              <v:shape style="position:absolute;left:19452;top:12550;width:107;height:110" type="#_x0000_t75" stroked="false">
                <v:imagedata r:id="rId701" o:title=""/>
              </v:shape>
              <v:shape style="position:absolute;left:19872;top:12948;width:110;height:112" type="#_x0000_t75" stroked="false">
                <v:imagedata r:id="rId702" o:title=""/>
              </v:shape>
              <v:shape style="position:absolute;left:20000;top:13313;width:112;height:110" type="#_x0000_t75" stroked="false">
                <v:imagedata r:id="rId703" o:title=""/>
              </v:shape>
            </v:group>
            <v:group style="position:absolute;left:7713;top:12928;width:40;height:34" coordorigin="7713,12928" coordsize="40,34">
              <v:shape style="position:absolute;left:7713;top:12928;width:40;height:34" coordorigin="7713,12928" coordsize="40,34" path="m7721,12956l7713,12956,7718,12961,7718,12959,7720,12959,7720,12958,7721,12958,7721,12956xe" filled="true" fillcolor="#989898" stroked="false">
                <v:path arrowok="t"/>
                <v:fill type="solid"/>
              </v:shape>
              <v:shape style="position:absolute;left:7713;top:12928;width:40;height:34" coordorigin="7713,12928" coordsize="40,34" path="m7724,12955l7716,12955,7715,12956,7723,12956,7724,12955xe" filled="true" fillcolor="#989898" stroked="false">
                <v:path arrowok="t"/>
                <v:fill type="solid"/>
              </v:shape>
              <v:shape style="position:absolute;left:7713;top:12928;width:40;height:34" coordorigin="7713,12928" coordsize="40,34" path="m7727,12953l7718,12953,7718,12955,7726,12955,7727,12953xe" filled="true" fillcolor="#989898" stroked="false">
                <v:path arrowok="t"/>
                <v:fill type="solid"/>
              </v:shape>
              <v:shape style="position:absolute;left:7713;top:12928;width:40;height:34" coordorigin="7713,12928" coordsize="40,34" path="m7731,12951l7720,12951,7720,12953,7729,12953,7731,12951xe" filled="true" fillcolor="#989898" stroked="false">
                <v:path arrowok="t"/>
                <v:fill type="solid"/>
              </v:shape>
              <v:shape style="position:absolute;left:7713;top:12928;width:40;height:34" coordorigin="7713,12928" coordsize="40,34" path="m7734,12950l7723,12950,7723,12951,7732,12951,7734,12950xe" filled="true" fillcolor="#989898" stroked="false">
                <v:path arrowok="t"/>
                <v:fill type="solid"/>
              </v:shape>
              <v:shape style="position:absolute;left:7713;top:12928;width:40;height:34" coordorigin="7713,12928" coordsize="40,34" path="m7739,12948l7726,12948,7726,12950,7737,12950,7739,12948xe" filled="true" fillcolor="#989898" stroked="false">
                <v:path arrowok="t"/>
                <v:fill type="solid"/>
              </v:shape>
              <v:shape style="position:absolute;left:7713;top:12928;width:40;height:34" coordorigin="7713,12928" coordsize="40,34" path="m7745,12947l7729,12947,7729,12948,7745,12948,7745,12947xe" filled="true" fillcolor="#989898" stroked="false">
                <v:path arrowok="t"/>
                <v:fill type="solid"/>
              </v:shape>
              <v:shape style="position:absolute;left:7713;top:12928;width:40;height:34" coordorigin="7713,12928" coordsize="40,34" path="m7737,12928l7734,12931,7747,12943,7739,12943,7739,12945,7734,12945,7732,12947,7751,12947,7753,12943,7737,12928xe" filled="true" fillcolor="#989898" stroked="false">
                <v:path arrowok="t"/>
                <v:fill type="solid"/>
              </v:shape>
            </v:group>
            <v:group style="position:absolute;left:7735;top:12971;width:24;height:18" coordorigin="7735,12971" coordsize="24,18">
              <v:shape style="position:absolute;left:7735;top:12971;width:24;height:18" coordorigin="7735,12971" coordsize="24,18" path="m7751,12986l7745,12986,7747,12988,7751,12988,7751,12986xe" filled="true" fillcolor="#989898" stroked="false">
                <v:path arrowok="t"/>
                <v:fill type="solid"/>
              </v:shape>
              <v:shape style="position:absolute;left:7735;top:12971;width:24;height:18" coordorigin="7735,12971" coordsize="24,18" path="m7755,12985l7742,12985,7742,12986,7755,12986,7755,12985xe" filled="true" fillcolor="#989898" stroked="false">
                <v:path arrowok="t"/>
                <v:fill type="solid"/>
              </v:shape>
              <v:shape style="position:absolute;left:7735;top:12971;width:24;height:18" coordorigin="7735,12971" coordsize="24,18" path="m7753,12971l7755,12972,7755,12974,7756,12975,7755,12977,7755,12979,7753,12980,7753,12982,7751,12982,7751,12983,7740,12983,7740,12985,7756,12985,7758,12983,7758,12982,7759,12980,7759,12977,7753,12971xe" filled="true" fillcolor="#989898" stroked="false">
                <v:path arrowok="t"/>
                <v:fill type="solid"/>
              </v:shape>
              <v:shape style="position:absolute;left:7735;top:12971;width:24;height:18" coordorigin="7735,12971" coordsize="24,18" path="m7743,12982l7739,12982,7739,12983,7745,12983,7743,12982xe" filled="true" fillcolor="#989898" stroked="false">
                <v:path arrowok="t"/>
                <v:fill type="solid"/>
              </v:shape>
              <v:shape style="position:absolute;left:7735;top:12971;width:24;height:18" coordorigin="7735,12971" coordsize="24,18" path="m7735,12975l7735,12979,7737,12979,7737,12982,7742,12982,7735,12975xe" filled="true" fillcolor="#989898" stroked="false">
                <v:path arrowok="t"/>
                <v:fill type="solid"/>
              </v:shape>
            </v:group>
            <v:group style="position:absolute;left:7756;top:12959;width:15;height:15" coordorigin="7756,12959" coordsize="15,15">
              <v:shape style="position:absolute;left:7756;top:12959;width:15;height:15" coordorigin="7756,12959" coordsize="15,15" path="m7764,12959l7766,12961,7766,12966,7764,12967,7763,12969,7757,12969,7761,12974,7764,12974,7764,12972,7767,12972,7767,12971,7769,12969,7769,12967,7771,12967,7771,12966,7764,12959xe" filled="true" fillcolor="#989898" stroked="false">
                <v:path arrowok="t"/>
                <v:fill type="solid"/>
              </v:shape>
              <v:shape style="position:absolute;left:7756;top:12959;width:15;height:15" coordorigin="7756,12959" coordsize="15,15" path="m7756,12967l7756,12969,7757,12969,7756,12967xe" filled="true" fillcolor="#989898" stroked="false">
                <v:path arrowok="t"/>
                <v:fill type="solid"/>
              </v:shape>
            </v:group>
            <v:group style="position:absolute;left:7735;top:12953;width:36;height:29" coordorigin="7735,12953" coordsize="36,29">
              <v:shape style="position:absolute;left:7735;top:12953;width:36;height:29" coordorigin="7735,12953" coordsize="36,29" path="m7750,12964l7742,12964,7740,12966,7739,12967,7737,12969,7737,12971,7735,12971,7735,12975,7742,12982,7742,12979,7740,12979,7740,12972,7742,12972,7742,12971,7743,12969,7745,12969,7745,12967,7755,12967,7755,12966,7751,12966,7750,12964xe" filled="true" fillcolor="#989898" stroked="false">
                <v:path arrowok="t"/>
                <v:fill type="solid"/>
              </v:shape>
              <v:shape style="position:absolute;left:7735;top:12953;width:36;height:29" coordorigin="7735,12953" coordsize="36,29" path="m7756,12967l7750,12967,7750,12969,7751,12969,7753,12971,7759,12977,7759,12974,7758,12972,7760,12972,7756,12967xe" filled="true" fillcolor="#989898" stroked="false">
                <v:path arrowok="t"/>
                <v:fill type="solid"/>
              </v:shape>
              <v:shape style="position:absolute;left:7735;top:12953;width:36;height:29" coordorigin="7735,12953" coordsize="36,29" path="m7760,12972l7759,12972,7761,12974,7760,12972xe" filled="true" fillcolor="#989898" stroked="false">
                <v:path arrowok="t"/>
                <v:fill type="solid"/>
              </v:shape>
              <v:shape style="position:absolute;left:7735;top:12953;width:36;height:29" coordorigin="7735,12953" coordsize="36,29" path="m7756,12958l7750,12958,7750,12964,7751,12964,7751,12966,7755,12966,7755,12959,7756,12959,7756,12958xe" filled="true" fillcolor="#989898" stroked="false">
                <v:path arrowok="t"/>
                <v:fill type="solid"/>
              </v:shape>
              <v:shape style="position:absolute;left:7735;top:12953;width:36;height:29" coordorigin="7735,12953" coordsize="36,29" path="m7769,12958l7763,12958,7771,12966,7771,12961,7769,12961,7769,12958xe" filled="true" fillcolor="#989898" stroked="false">
                <v:path arrowok="t"/>
                <v:fill type="solid"/>
              </v:shape>
              <v:shape style="position:absolute;left:7735;top:12953;width:36;height:29" coordorigin="7735,12953" coordsize="36,29" path="m7767,12956l7751,12956,7751,12958,7767,12958,7767,12956xe" filled="true" fillcolor="#989898" stroked="false">
                <v:path arrowok="t"/>
                <v:fill type="solid"/>
              </v:shape>
              <v:shape style="position:absolute;left:7735;top:12953;width:36;height:29" coordorigin="7735,12953" coordsize="36,29" path="m7766,12955l7753,12955,7753,12956,7766,12956,7766,12955xe" filled="true" fillcolor="#989898" stroked="false">
                <v:path arrowok="t"/>
                <v:fill type="solid"/>
              </v:shape>
              <v:shape style="position:absolute;left:7735;top:12953;width:36;height:29" coordorigin="7735,12953" coordsize="36,29" path="m7763,12953l7755,12953,7755,12955,7764,12955,7763,12953xe" filled="true" fillcolor="#989898" stroked="false">
                <v:path arrowok="t"/>
                <v:fill type="solid"/>
              </v:shape>
            </v:group>
            <v:group style="position:absolute;left:7753;top:12993;width:8;height:8" coordorigin="7753,12993" coordsize="8,8">
              <v:shape style="position:absolute;left:7753;top:12993;width:8;height:8" coordorigin="7753,12993" coordsize="8,8" path="m7758,12993l7753,12996,7758,13001,7761,12996,7758,12993xe" filled="true" fillcolor="#989898" stroked="false">
                <v:path arrowok="t"/>
                <v:fill type="solid"/>
              </v:shape>
            </v:group>
            <v:group style="position:absolute;left:7782;top:12986;width:10;height:7" coordorigin="7782,12986" coordsize="10,7">
              <v:shape style="position:absolute;left:7782;top:12986;width:10;height:7" coordorigin="7782,12986" coordsize="10,7" path="m7785,12986l7782,12990,7782,12991,7785,12991,7786,12993,7791,12993,7788,12988,7785,12988,7785,12986xe" filled="true" fillcolor="#989898" stroked="false">
                <v:path arrowok="t"/>
                <v:fill type="solid"/>
              </v:shape>
            </v:group>
            <v:group style="position:absolute;left:7771;top:12988;width:31;height:29" coordorigin="7771,12988" coordsize="31,29">
              <v:shape style="position:absolute;left:7771;top:12988;width:31;height:29" coordorigin="7771,12988" coordsize="31,29" path="m7791,12988l7788,12988,7791,12993,7771,13014,7774,13017,7801,12990,7791,12990,7791,12988xe" filled="true" fillcolor="#989898" stroked="false">
                <v:path arrowok="t"/>
                <v:fill type="solid"/>
              </v:shape>
              <v:shape style="position:absolute;left:7771;top:12988;width:31;height:29" coordorigin="7771,12988" coordsize="31,29" path="m7799,12988l7796,12988,7796,12990,7801,12990,7799,12988xe" filled="true" fillcolor="#989898" stroked="false">
                <v:path arrowok="t"/>
                <v:fill type="solid"/>
              </v:shape>
            </v:group>
            <v:group style="position:absolute;left:7801;top:13007;width:12;height:7" coordorigin="7801,13007" coordsize="12,7">
              <v:shape style="position:absolute;left:7801;top:13007;width:12;height:7" coordorigin="7801,13007" coordsize="12,7" path="m7806,13007l7804,13007,7801,13010,7802,13010,7804,13012,7807,13012,7809,13014,7812,13014,7806,13007xe" filled="true" fillcolor="#989898" stroked="false">
                <v:path arrowok="t"/>
                <v:fill type="solid"/>
              </v:shape>
            </v:group>
            <v:group style="position:absolute;left:7791;top:13009;width:31;height:29" coordorigin="7791,13009" coordsize="31,29">
              <v:shape style="position:absolute;left:7791;top:13009;width:31;height:29" coordorigin="7791,13009" coordsize="31,29" path="m7818,13009l7807,13009,7812,13014,7791,13034,7794,13037,7821,13010,7818,13009xe" filled="true" fillcolor="#989898" stroked="false">
                <v:path arrowok="t"/>
                <v:fill type="solid"/>
              </v:shape>
              <v:shape style="position:absolute;left:7565;top:12449;width:108;height:110" type="#_x0000_t75" stroked="false">
                <v:imagedata r:id="rId704" o:title=""/>
              </v:shape>
              <v:shape style="position:absolute;left:7495;top:12139;width:107;height:110" type="#_x0000_t75" stroked="false">
                <v:imagedata r:id="rId705" o:title=""/>
              </v:shape>
            </v:group>
            <v:group style="position:absolute;left:7520;top:10582;width:40;height:34" coordorigin="7520,10582" coordsize="40,34">
              <v:shape style="position:absolute;left:7520;top:10582;width:40;height:34" coordorigin="7520,10582" coordsize="40,34" path="m7528,10610l7520,10610,7525,10615,7525,10614,7527,10614,7527,10612,7528,10612,7528,10610xe" filled="true" fillcolor="#989898" stroked="false">
                <v:path arrowok="t"/>
                <v:fill type="solid"/>
              </v:shape>
              <v:shape style="position:absolute;left:7520;top:10582;width:40;height:34" coordorigin="7520,10582" coordsize="40,34" path="m7531,10609l7523,10609,7522,10610,7530,10610,7531,10609xe" filled="true" fillcolor="#989898" stroked="false">
                <v:path arrowok="t"/>
                <v:fill type="solid"/>
              </v:shape>
              <v:shape style="position:absolute;left:7520;top:10582;width:40;height:34" coordorigin="7520,10582" coordsize="40,34" path="m7535,10607l7525,10607,7525,10609,7533,10609,7535,10607xe" filled="true" fillcolor="#989898" stroked="false">
                <v:path arrowok="t"/>
                <v:fill type="solid"/>
              </v:shape>
              <v:shape style="position:absolute;left:7520;top:10582;width:40;height:34" coordorigin="7520,10582" coordsize="40,34" path="m7538,10606l7527,10606,7527,10607,7536,10607,7538,10606xe" filled="true" fillcolor="#989898" stroked="false">
                <v:path arrowok="t"/>
                <v:fill type="solid"/>
              </v:shape>
              <v:shape style="position:absolute;left:7520;top:10582;width:40;height:34" coordorigin="7520,10582" coordsize="40,34" path="m7541,10604l7530,10604,7530,10606,7539,10606,7541,10604xe" filled="true" fillcolor="#989898" stroked="false">
                <v:path arrowok="t"/>
                <v:fill type="solid"/>
              </v:shape>
              <v:shape style="position:absolute;left:7520;top:10582;width:40;height:34" coordorigin="7520,10582" coordsize="40,34" path="m7546,10602l7533,10602,7533,10604,7544,10604,7546,10602xe" filled="true" fillcolor="#989898" stroked="false">
                <v:path arrowok="t"/>
                <v:fill type="solid"/>
              </v:shape>
              <v:shape style="position:absolute;left:7520;top:10582;width:40;height:34" coordorigin="7520,10582" coordsize="40,34" path="m7552,10601l7536,10601,7536,10602,7552,10602,7552,10601xe" filled="true" fillcolor="#989898" stroked="false">
                <v:path arrowok="t"/>
                <v:fill type="solid"/>
              </v:shape>
              <v:shape style="position:absolute;left:7520;top:10582;width:40;height:34" coordorigin="7520,10582" coordsize="40,34" path="m7544,10582l7541,10585,7554,10598,7546,10598,7546,10599,7541,10599,7539,10601,7559,10601,7560,10598,7544,10582xe" filled="true" fillcolor="#989898" stroked="false">
                <v:path arrowok="t"/>
                <v:fill type="solid"/>
              </v:shape>
            </v:group>
            <v:group style="position:absolute;left:7543;top:10625;width:24;height:18" coordorigin="7543,10625" coordsize="24,18">
              <v:shape style="position:absolute;left:7543;top:10625;width:24;height:18" coordorigin="7543,10625" coordsize="24,18" path="m7559,10641l7552,10641,7554,10642,7559,10642,7559,10641xe" filled="true" fillcolor="#989898" stroked="false">
                <v:path arrowok="t"/>
                <v:fill type="solid"/>
              </v:shape>
              <v:shape style="position:absolute;left:7543;top:10625;width:24;height:18" coordorigin="7543,10625" coordsize="24,18" path="m7562,10639l7549,10639,7549,10641,7562,10641,7562,10639xe" filled="true" fillcolor="#989898" stroked="false">
                <v:path arrowok="t"/>
                <v:fill type="solid"/>
              </v:shape>
              <v:shape style="position:absolute;left:7543;top:10625;width:24;height:18" coordorigin="7543,10625" coordsize="24,18" path="m7560,10625l7562,10626,7562,10628,7563,10630,7562,10631,7562,10633,7560,10634,7560,10636,7559,10636,7559,10637,7547,10637,7547,10639,7563,10639,7565,10637,7565,10636,7567,10634,7567,10631,7560,10625xe" filled="true" fillcolor="#989898" stroked="false">
                <v:path arrowok="t"/>
                <v:fill type="solid"/>
              </v:shape>
              <v:shape style="position:absolute;left:7543;top:10625;width:24;height:18" coordorigin="7543,10625" coordsize="24,18" path="m7551,10636l7546,10636,7546,10637,7552,10637,7551,10636xe" filled="true" fillcolor="#989898" stroked="false">
                <v:path arrowok="t"/>
                <v:fill type="solid"/>
              </v:shape>
              <v:shape style="position:absolute;left:7543;top:10625;width:24;height:18" coordorigin="7543,10625" coordsize="24,18" path="m7543,10630l7543,10633,7544,10633,7544,10636,7549,10636,7543,10630xe" filled="true" fillcolor="#989898" stroked="false">
                <v:path arrowok="t"/>
                <v:fill type="solid"/>
              </v:shape>
            </v:group>
            <v:group style="position:absolute;left:7563;top:10614;width:15;height:15" coordorigin="7563,10614" coordsize="15,15">
              <v:shape style="position:absolute;left:7563;top:10614;width:15;height:15" coordorigin="7563,10614" coordsize="15,15" path="m7573,10615l7573,10620,7571,10622,7570,10623,7565,10623,7568,10628,7571,10628,7571,10626,7574,10626,7574,10625,7576,10623,7576,10622,7578,10622,7578,10620,7573,10615xe" filled="true" fillcolor="#989898" stroked="false">
                <v:path arrowok="t"/>
                <v:fill type="solid"/>
              </v:shape>
              <v:shape style="position:absolute;left:7563;top:10614;width:15;height:15" coordorigin="7563,10614" coordsize="15,15" path="m7563,10622l7563,10623,7565,10623,7563,10622xe" filled="true" fillcolor="#989898" stroked="false">
                <v:path arrowok="t"/>
                <v:fill type="solid"/>
              </v:shape>
              <v:shape style="position:absolute;left:7563;top:10614;width:15;height:15" coordorigin="7563,10614" coordsize="15,15" path="m7571,10614l7573,10615,7571,10614xe" filled="true" fillcolor="#989898" stroked="false">
                <v:path arrowok="t"/>
                <v:fill type="solid"/>
              </v:shape>
            </v:group>
            <v:group style="position:absolute;left:7543;top:10607;width:36;height:29" coordorigin="7543,10607" coordsize="36,29">
              <v:shape style="position:absolute;left:7543;top:10607;width:36;height:29" coordorigin="7543,10607" coordsize="36,29" path="m7557,10618l7549,10618,7547,10620,7546,10622,7544,10623,7544,10625,7543,10625,7543,10630,7549,10636,7549,10633,7547,10633,7547,10626,7549,10626,7549,10625,7551,10623,7552,10623,7552,10622,7562,10622,7562,10620,7559,10620,7557,10618xe" filled="true" fillcolor="#989898" stroked="false">
                <v:path arrowok="t"/>
                <v:fill type="solid"/>
              </v:shape>
              <v:shape style="position:absolute;left:7543;top:10607;width:36;height:29" coordorigin="7543,10607" coordsize="36,29" path="m7563,10622l7557,10622,7557,10623,7559,10623,7567,10631,7567,10628,7565,10626,7567,10626,7563,10622xe" filled="true" fillcolor="#989898" stroked="false">
                <v:path arrowok="t"/>
                <v:fill type="solid"/>
              </v:shape>
              <v:shape style="position:absolute;left:7543;top:10607;width:36;height:29" coordorigin="7543,10607" coordsize="36,29" path="m7567,10626l7567,10626,7568,10628,7567,10626xe" filled="true" fillcolor="#989898" stroked="false">
                <v:path arrowok="t"/>
                <v:fill type="solid"/>
              </v:shape>
              <v:shape style="position:absolute;left:7543;top:10607;width:36;height:29" coordorigin="7543,10607" coordsize="36,29" path="m7563,10612l7557,10612,7557,10618,7559,10618,7559,10620,7562,10620,7562,10614,7563,10614,7563,10612xe" filled="true" fillcolor="#989898" stroked="false">
                <v:path arrowok="t"/>
                <v:fill type="solid"/>
              </v:shape>
              <v:shape style="position:absolute;left:7543;top:10607;width:36;height:29" coordorigin="7543,10607" coordsize="36,29" path="m7576,10612l7570,10612,7578,10620,7578,10615,7576,10615,7576,10612xe" filled="true" fillcolor="#989898" stroked="false">
                <v:path arrowok="t"/>
                <v:fill type="solid"/>
              </v:shape>
              <v:shape style="position:absolute;left:7543;top:10607;width:36;height:29" coordorigin="7543,10607" coordsize="36,29" path="m7574,10610l7559,10610,7559,10612,7574,10612,7574,10610xe" filled="true" fillcolor="#989898" stroked="false">
                <v:path arrowok="t"/>
                <v:fill type="solid"/>
              </v:shape>
              <v:shape style="position:absolute;left:7543;top:10607;width:36;height:29" coordorigin="7543,10607" coordsize="36,29" path="m7573,10609l7560,10609,7560,10610,7573,10610,7573,10609xe" filled="true" fillcolor="#989898" stroked="false">
                <v:path arrowok="t"/>
                <v:fill type="solid"/>
              </v:shape>
              <v:shape style="position:absolute;left:7543;top:10607;width:36;height:29" coordorigin="7543,10607" coordsize="36,29" path="m7570,10607l7562,10607,7562,10609,7571,10609,7570,10607xe" filled="true" fillcolor="#989898" stroked="false">
                <v:path arrowok="t"/>
                <v:fill type="solid"/>
              </v:shape>
            </v:group>
            <v:group style="position:absolute;left:7560;top:10647;width:8;height:8" coordorigin="7560,10647" coordsize="8,8">
              <v:shape style="position:absolute;left:7560;top:10647;width:8;height:8" coordorigin="7560,10647" coordsize="8,8" path="m7565,10647l7560,10650,7565,10655,7568,10650,7565,10647xe" filled="true" fillcolor="#989898" stroked="false">
                <v:path arrowok="t"/>
                <v:fill type="solid"/>
              </v:shape>
            </v:group>
            <v:group style="position:absolute;left:7568;top:10644;width:40;height:32" coordorigin="7568,10644" coordsize="40,32">
              <v:shape style="position:absolute;left:7568;top:10644;width:40;height:32" coordorigin="7568,10644" coordsize="40,32" path="m7603,10658l7568,10658,7586,10676,7589,10673,7576,10660,7602,10660,7603,10658xe" filled="true" fillcolor="#989898" stroked="false">
                <v:path arrowok="t"/>
                <v:fill type="solid"/>
              </v:shape>
              <v:shape style="position:absolute;left:7568;top:10644;width:40;height:32" coordorigin="7568,10644" coordsize="40,32" path="m7605,10657l7570,10657,7570,10658,7605,10658,7605,10657xe" filled="true" fillcolor="#989898" stroked="false">
                <v:path arrowok="t"/>
                <v:fill type="solid"/>
              </v:shape>
              <v:shape style="position:absolute;left:7568;top:10644;width:40;height:32" coordorigin="7568,10644" coordsize="40,32" path="m7587,10655l7574,10655,7573,10657,7589,10657,7587,10655xe" filled="true" fillcolor="#989898" stroked="false">
                <v:path arrowok="t"/>
                <v:fill type="solid"/>
              </v:shape>
              <v:shape style="position:absolute;left:7568;top:10644;width:40;height:32" coordorigin="7568,10644" coordsize="40,32" path="m7602,10644l7603,10645,7603,10647,7605,10649,7603,10650,7603,10652,7602,10653,7600,10655,7597,10655,7595,10657,7606,10657,7606,10655,7608,10653,7608,10650,7602,10644xe" filled="true" fillcolor="#989898" stroked="false">
                <v:path arrowok="t"/>
                <v:fill type="solid"/>
              </v:shape>
            </v:group>
            <v:group style="position:absolute;left:7589;top:10637;width:20;height:13" coordorigin="7589,10637" coordsize="20,13">
              <v:shape style="position:absolute;left:7589;top:10637;width:20;height:13" coordorigin="7589,10637" coordsize="20,13" path="m7606,10642l7602,10642,7602,10644,7608,10650,7608,10645,7606,10644,7606,10642xe" filled="true" fillcolor="#989898" stroked="false">
                <v:path arrowok="t"/>
                <v:fill type="solid"/>
              </v:shape>
              <v:shape style="position:absolute;left:7589;top:10637;width:20;height:13" coordorigin="7589,10637" coordsize="20,13" path="m7603,10639l7589,10639,7589,10641,7590,10644,7592,10644,7592,10642,7595,10642,7595,10641,7603,10641,7603,10639xe" filled="true" fillcolor="#989898" stroked="false">
                <v:path arrowok="t"/>
                <v:fill type="solid"/>
              </v:shape>
              <v:shape style="position:absolute;left:7589;top:10637;width:20;height:13" coordorigin="7589,10637" coordsize="20,13" path="m7605,10641l7597,10641,7598,10642,7605,10642,7605,10641xe" filled="true" fillcolor="#989898" stroked="false">
                <v:path arrowok="t"/>
                <v:fill type="solid"/>
              </v:shape>
              <v:shape style="position:absolute;left:7589;top:10637;width:20;height:13" coordorigin="7589,10637" coordsize="20,13" path="m7600,10637l7590,10637,7590,10639,7602,10639,7600,10637xe" filled="true" fillcolor="#989898" stroked="false">
                <v:path arrowok="t"/>
                <v:fill type="solid"/>
              </v:shape>
            </v:group>
            <v:group style="position:absolute;left:7608;top:10661;width:12;height:7" coordorigin="7608,10661" coordsize="12,7">
              <v:shape style="position:absolute;left:7608;top:10661;width:12;height:7" coordorigin="7608,10661" coordsize="12,7" path="m7613,10661l7611,10661,7608,10665,7610,10665,7611,10666,7614,10666,7616,10668,7619,10668,7613,10661xe" filled="true" fillcolor="#989898" stroked="false">
                <v:path arrowok="t"/>
                <v:fill type="solid"/>
              </v:shape>
            </v:group>
            <v:group style="position:absolute;left:7598;top:10663;width:31;height:29" coordorigin="7598,10663" coordsize="31,29">
              <v:shape style="position:absolute;left:7598;top:10663;width:31;height:29" coordorigin="7598,10663" coordsize="31,29" path="m7625,10663l7614,10663,7619,10668,7598,10688,7602,10692,7629,10665,7625,10663xe" filled="true" fillcolor="#989898" stroked="false">
                <v:path arrowok="t"/>
                <v:fill type="solid"/>
              </v:shape>
              <v:shape style="position:absolute;left:7868;top:9504;width:112;height:110" type="#_x0000_t75" stroked="false">
                <v:imagedata r:id="rId706" o:title=""/>
              </v:shape>
            </v:group>
            <v:group style="position:absolute;left:8700;top:8666;width:40;height:34" coordorigin="8700,8666" coordsize="40,34">
              <v:shape style="position:absolute;left:8700;top:8666;width:40;height:34" coordorigin="8700,8666" coordsize="40,34" path="m8708,8695l8700,8695,8704,8700,8704,8698,8706,8698,8706,8697,8708,8697,8708,8695xe" filled="true" fillcolor="#989898" stroked="false">
                <v:path arrowok="t"/>
                <v:fill type="solid"/>
              </v:shape>
              <v:shape style="position:absolute;left:8700;top:8666;width:40;height:34" coordorigin="8700,8666" coordsize="40,34" path="m8711,8693l8703,8693,8701,8695,8709,8695,8711,8693xe" filled="true" fillcolor="#989898" stroked="false">
                <v:path arrowok="t"/>
                <v:fill type="solid"/>
              </v:shape>
              <v:shape style="position:absolute;left:8700;top:8666;width:40;height:34" coordorigin="8700,8666" coordsize="40,34" path="m8714,8692l8704,8692,8704,8693,8712,8693,8714,8692xe" filled="true" fillcolor="#989898" stroked="false">
                <v:path arrowok="t"/>
                <v:fill type="solid"/>
              </v:shape>
              <v:shape style="position:absolute;left:8700;top:8666;width:40;height:34" coordorigin="8700,8666" coordsize="40,34" path="m8717,8690l8706,8690,8706,8692,8716,8692,8717,8690xe" filled="true" fillcolor="#989898" stroked="false">
                <v:path arrowok="t"/>
                <v:fill type="solid"/>
              </v:shape>
              <v:shape style="position:absolute;left:8700;top:8666;width:40;height:34" coordorigin="8700,8666" coordsize="40,34" path="m8720,8689l8709,8689,8709,8690,8719,8690,8720,8689xe" filled="true" fillcolor="#989898" stroked="false">
                <v:path arrowok="t"/>
                <v:fill type="solid"/>
              </v:shape>
              <v:shape style="position:absolute;left:8700;top:8666;width:40;height:34" coordorigin="8700,8666" coordsize="40,34" path="m8725,8687l8712,8687,8712,8689,8723,8689,8725,8687xe" filled="true" fillcolor="#989898" stroked="false">
                <v:path arrowok="t"/>
                <v:fill type="solid"/>
              </v:shape>
              <v:shape style="position:absolute;left:8700;top:8666;width:40;height:34" coordorigin="8700,8666" coordsize="40,34" path="m8731,8685l8716,8685,8716,8687,8731,8687,8731,8685xe" filled="true" fillcolor="#989898" stroked="false">
                <v:path arrowok="t"/>
                <v:fill type="solid"/>
              </v:shape>
              <v:shape style="position:absolute;left:8700;top:8666;width:40;height:34" coordorigin="8700,8666" coordsize="40,34" path="m8723,8666l8720,8669,8733,8682,8725,8682,8725,8684,8720,8684,8719,8685,8738,8685,8739,8682,8723,8666xe" filled="true" fillcolor="#989898" stroked="false">
                <v:path arrowok="t"/>
                <v:fill type="solid"/>
              </v:shape>
            </v:group>
            <v:group style="position:absolute;left:8722;top:8709;width:24;height:18" coordorigin="8722,8709" coordsize="24,18">
              <v:shape style="position:absolute;left:8722;top:8709;width:24;height:18" coordorigin="8722,8709" coordsize="24,18" path="m8738,8725l8731,8725,8733,8727,8738,8727,8738,8725xe" filled="true" fillcolor="#989898" stroked="false">
                <v:path arrowok="t"/>
                <v:fill type="solid"/>
              </v:shape>
              <v:shape style="position:absolute;left:8722;top:8709;width:24;height:18" coordorigin="8722,8709" coordsize="24,18" path="m8741,8724l8728,8724,8728,8725,8741,8725,8741,8724xe" filled="true" fillcolor="#989898" stroked="false">
                <v:path arrowok="t"/>
                <v:fill type="solid"/>
              </v:shape>
              <v:shape style="position:absolute;left:8722;top:8709;width:24;height:18" coordorigin="8722,8709" coordsize="24,18" path="m8741,8711l8741,8712,8743,8714,8741,8716,8741,8717,8739,8719,8739,8720,8738,8720,8738,8722,8727,8722,8727,8724,8743,8724,8744,8722,8744,8720,8746,8719,8746,8716,8741,8711xe" filled="true" fillcolor="#989898" stroked="false">
                <v:path arrowok="t"/>
                <v:fill type="solid"/>
              </v:shape>
              <v:shape style="position:absolute;left:8722;top:8709;width:24;height:18" coordorigin="8722,8709" coordsize="24,18" path="m8730,8720l8725,8720,8725,8722,8731,8722,8730,8720xe" filled="true" fillcolor="#989898" stroked="false">
                <v:path arrowok="t"/>
                <v:fill type="solid"/>
              </v:shape>
              <v:shape style="position:absolute;left:8722;top:8709;width:24;height:18" coordorigin="8722,8709" coordsize="24,18" path="m8722,8714l8722,8717,8723,8717,8723,8720,8728,8720,8722,8714xe" filled="true" fillcolor="#989898" stroked="false">
                <v:path arrowok="t"/>
                <v:fill type="solid"/>
              </v:shape>
              <v:shape style="position:absolute;left:8722;top:8709;width:24;height:18" coordorigin="8722,8709" coordsize="24,18" path="m8739,8709l8741,8711,8739,8709xe" filled="true" fillcolor="#989898" stroked="false">
                <v:path arrowok="t"/>
                <v:fill type="solid"/>
              </v:shape>
            </v:group>
            <v:group style="position:absolute;left:8743;top:8698;width:15;height:15" coordorigin="8743,8698" coordsize="15,15">
              <v:shape style="position:absolute;left:8743;top:8698;width:15;height:15" coordorigin="8743,8698" coordsize="15,15" path="m8752,8700l8752,8704,8751,8706,8749,8708,8744,8708,8747,8712,8751,8712,8751,8711,8754,8711,8754,8709,8755,8708,8755,8706,8757,8706,8757,8704,8752,8700xe" filled="true" fillcolor="#989898" stroked="false">
                <v:path arrowok="t"/>
                <v:fill type="solid"/>
              </v:shape>
              <v:shape style="position:absolute;left:8743;top:8698;width:15;height:15" coordorigin="8743,8698" coordsize="15,15" path="m8743,8706l8743,8708,8744,8708,8743,8706xe" filled="true" fillcolor="#989898" stroked="false">
                <v:path arrowok="t"/>
                <v:fill type="solid"/>
              </v:shape>
              <v:shape style="position:absolute;left:8743;top:8698;width:15;height:15" coordorigin="8743,8698" coordsize="15,15" path="m8751,8698l8752,8700,8751,8698xe" filled="true" fillcolor="#989898" stroked="false">
                <v:path arrowok="t"/>
                <v:fill type="solid"/>
              </v:shape>
            </v:group>
            <v:group style="position:absolute;left:8722;top:8692;width:36;height:29" coordorigin="8722,8692" coordsize="36,29">
              <v:shape style="position:absolute;left:8722;top:8692;width:36;height:29" coordorigin="8722,8692" coordsize="36,29" path="m8736,8703l8728,8703,8727,8704,8725,8706,8723,8708,8723,8709,8722,8709,8722,8714,8728,8720,8728,8717,8727,8717,8727,8711,8728,8711,8728,8709,8730,8708,8731,8708,8731,8706,8741,8706,8741,8704,8738,8704,8736,8703xe" filled="true" fillcolor="#989898" stroked="false">
                <v:path arrowok="t"/>
                <v:fill type="solid"/>
              </v:shape>
              <v:shape style="position:absolute;left:8722;top:8692;width:36;height:29" coordorigin="8722,8692" coordsize="36,29" path="m8743,8706l8736,8706,8736,8708,8738,8708,8739,8709,8746,8716,8746,8712,8744,8711,8746,8711,8743,8706xe" filled="true" fillcolor="#989898" stroked="false">
                <v:path arrowok="t"/>
                <v:fill type="solid"/>
              </v:shape>
              <v:shape style="position:absolute;left:8722;top:8692;width:36;height:29" coordorigin="8722,8692" coordsize="36,29" path="m8746,8711l8746,8711,8747,8712,8746,8711xe" filled="true" fillcolor="#989898" stroked="false">
                <v:path arrowok="t"/>
                <v:fill type="solid"/>
              </v:shape>
              <v:shape style="position:absolute;left:8722;top:8692;width:36;height:29" coordorigin="8722,8692" coordsize="36,29" path="m8743,8697l8736,8697,8736,8703,8738,8703,8738,8704,8741,8704,8741,8698,8743,8698,8743,8697xe" filled="true" fillcolor="#989898" stroked="false">
                <v:path arrowok="t"/>
                <v:fill type="solid"/>
              </v:shape>
              <v:shape style="position:absolute;left:8722;top:8692;width:36;height:29" coordorigin="8722,8692" coordsize="36,29" path="m8755,8697l8749,8697,8751,8698,8757,8704,8757,8700,8755,8700,8755,8697xe" filled="true" fillcolor="#989898" stroked="false">
                <v:path arrowok="t"/>
                <v:fill type="solid"/>
              </v:shape>
              <v:shape style="position:absolute;left:8722;top:8692;width:36;height:29" coordorigin="8722,8692" coordsize="36,29" path="m8754,8695l8738,8695,8738,8697,8754,8697,8754,8695xe" filled="true" fillcolor="#989898" stroked="false">
                <v:path arrowok="t"/>
                <v:fill type="solid"/>
              </v:shape>
              <v:shape style="position:absolute;left:8722;top:8692;width:36;height:29" coordorigin="8722,8692" coordsize="36,29" path="m8752,8693l8739,8693,8739,8695,8752,8695,8752,8693xe" filled="true" fillcolor="#989898" stroked="false">
                <v:path arrowok="t"/>
                <v:fill type="solid"/>
              </v:shape>
              <v:shape style="position:absolute;left:8722;top:8692;width:36;height:29" coordorigin="8722,8692" coordsize="36,29" path="m8749,8692l8741,8692,8741,8693,8751,8693,8749,8692xe" filled="true" fillcolor="#989898" stroked="false">
                <v:path arrowok="t"/>
                <v:fill type="solid"/>
              </v:shape>
            </v:group>
            <v:group style="position:absolute;left:8739;top:8732;width:8;height:8" coordorigin="8739,8732" coordsize="8,8">
              <v:shape style="position:absolute;left:8739;top:8732;width:8;height:8" coordorigin="8739,8732" coordsize="8,8" path="m8744,8732l8739,8735,8744,8739,8747,8735,8744,8732xe" filled="true" fillcolor="#989898" stroked="false">
                <v:path arrowok="t"/>
                <v:fill type="solid"/>
              </v:shape>
            </v:group>
            <v:group style="position:absolute;left:8747;top:8728;width:40;height:32" coordorigin="8747,8728" coordsize="40,32">
              <v:shape style="position:absolute;left:8747;top:8728;width:40;height:32" coordorigin="8747,8728" coordsize="40,32" path="m8782,8743l8747,8743,8765,8760,8768,8757,8755,8744,8781,8744,8782,8743xe" filled="true" fillcolor="#989898" stroked="false">
                <v:path arrowok="t"/>
                <v:fill type="solid"/>
              </v:shape>
              <v:shape style="position:absolute;left:8747;top:8728;width:40;height:32" coordorigin="8747,8728" coordsize="40,32" path="m8784,8741l8749,8741,8749,8743,8784,8743,8784,8741xe" filled="true" fillcolor="#989898" stroked="false">
                <v:path arrowok="t"/>
                <v:fill type="solid"/>
              </v:shape>
              <v:shape style="position:absolute;left:8747;top:8728;width:40;height:32" coordorigin="8747,8728" coordsize="40,32" path="m8767,8739l8754,8739,8752,8741,8768,8741,8767,8739xe" filled="true" fillcolor="#989898" stroked="false">
                <v:path arrowok="t"/>
                <v:fill type="solid"/>
              </v:shape>
              <v:shape style="position:absolute;left:8747;top:8728;width:40;height:32" coordorigin="8747,8728" coordsize="40,32" path="m8781,8728l8782,8730,8782,8732,8784,8733,8782,8735,8782,8736,8781,8738,8779,8739,8776,8739,8774,8741,8786,8741,8786,8739,8787,8738,8787,8735,8781,8728xe" filled="true" fillcolor="#989898" stroked="false">
                <v:path arrowok="t"/>
                <v:fill type="solid"/>
              </v:shape>
            </v:group>
            <v:group style="position:absolute;left:8768;top:8722;width:20;height:13" coordorigin="8768,8722" coordsize="20,13">
              <v:shape style="position:absolute;left:8768;top:8722;width:20;height:13" coordorigin="8768,8722" coordsize="20,13" path="m8786,8727l8781,8727,8781,8728,8787,8735,8787,8730,8786,8728,8786,8727xe" filled="true" fillcolor="#989898" stroked="false">
                <v:path arrowok="t"/>
                <v:fill type="solid"/>
              </v:shape>
              <v:shape style="position:absolute;left:8768;top:8722;width:20;height:13" coordorigin="8768,8722" coordsize="20,13" path="m8782,8724l8768,8724,8768,8725,8770,8728,8771,8728,8771,8727,8774,8727,8774,8725,8782,8725,8782,8724xe" filled="true" fillcolor="#989898" stroked="false">
                <v:path arrowok="t"/>
                <v:fill type="solid"/>
              </v:shape>
              <v:shape style="position:absolute;left:8768;top:8722;width:20;height:13" coordorigin="8768,8722" coordsize="20,13" path="m8784,8725l8776,8725,8778,8727,8784,8727,8784,8725xe" filled="true" fillcolor="#989898" stroked="false">
                <v:path arrowok="t"/>
                <v:fill type="solid"/>
              </v:shape>
              <v:shape style="position:absolute;left:8768;top:8722;width:20;height:13" coordorigin="8768,8722" coordsize="20,13" path="m8779,8722l8770,8722,8770,8724,8781,8724,8779,8722xe" filled="true" fillcolor="#989898" stroked="false">
                <v:path arrowok="t"/>
                <v:fill type="solid"/>
              </v:shape>
            </v:group>
            <v:group style="position:absolute;left:8787;top:8746;width:12;height:7" coordorigin="8787,8746" coordsize="12,7">
              <v:shape style="position:absolute;left:8787;top:8746;width:12;height:7" coordorigin="8787,8746" coordsize="12,7" path="m8792,8746l8790,8746,8787,8749,8789,8749,8790,8751,8794,8751,8795,8752,8798,8752,8794,8747,8792,8746xe" filled="true" fillcolor="#989898" stroked="false">
                <v:path arrowok="t"/>
                <v:fill type="solid"/>
              </v:shape>
            </v:group>
            <v:group style="position:absolute;left:8778;top:8747;width:31;height:29" coordorigin="8778,8747" coordsize="31,29">
              <v:shape style="position:absolute;left:8778;top:8747;width:31;height:29" coordorigin="8778,8747" coordsize="31,29" path="m8805,8747l8794,8747,8798,8752,8778,8773,8781,8776,8808,8749,8805,8747xe" filled="true" fillcolor="#989898" stroked="false">
                <v:path arrowok="t"/>
                <v:fill type="solid"/>
              </v:shape>
              <v:shape style="position:absolute;left:8937;top:8402;width:108;height:110" type="#_x0000_t75" stroked="false">
                <v:imagedata r:id="rId707" o:title=""/>
              </v:shape>
            </v:group>
            <v:group style="position:absolute;left:6754;top:12448;width:40;height:34" coordorigin="6754,12448" coordsize="40,34">
              <v:shape style="position:absolute;left:6754;top:12448;width:40;height:34" coordorigin="6754,12448" coordsize="40,34" path="m6762,12477l6754,12477,6759,12481,6759,12480,6760,12480,6760,12478,6762,12478,6762,12477xe" filled="true" fillcolor="#989898" stroked="false">
                <v:path arrowok="t"/>
                <v:fill type="solid"/>
              </v:shape>
              <v:shape style="position:absolute;left:6754;top:12448;width:40;height:34" coordorigin="6754,12448" coordsize="40,34" path="m6765,12475l6757,12475,6755,12477,6763,12477,6765,12475xe" filled="true" fillcolor="#989898" stroked="false">
                <v:path arrowok="t"/>
                <v:fill type="solid"/>
              </v:shape>
              <v:shape style="position:absolute;left:6754;top:12448;width:40;height:34" coordorigin="6754,12448" coordsize="40,34" path="m6768,12473l6759,12473,6759,12475,6767,12475,6768,12473xe" filled="true" fillcolor="#989898" stroked="false">
                <v:path arrowok="t"/>
                <v:fill type="solid"/>
              </v:shape>
              <v:shape style="position:absolute;left:6754;top:12448;width:40;height:34" coordorigin="6754,12448" coordsize="40,34" path="m6771,12472l6760,12472,6760,12473,6770,12473,6771,12472xe" filled="true" fillcolor="#989898" stroked="false">
                <v:path arrowok="t"/>
                <v:fill type="solid"/>
              </v:shape>
              <v:shape style="position:absolute;left:6754;top:12448;width:40;height:34" coordorigin="6754,12448" coordsize="40,34" path="m6774,12470l6763,12470,6763,12472,6773,12472,6774,12470xe" filled="true" fillcolor="#989898" stroked="false">
                <v:path arrowok="t"/>
                <v:fill type="solid"/>
              </v:shape>
              <v:shape style="position:absolute;left:6754;top:12448;width:40;height:34" coordorigin="6754,12448" coordsize="40,34" path="m6779,12469l6767,12469,6767,12470,6778,12470,6779,12469xe" filled="true" fillcolor="#989898" stroked="false">
                <v:path arrowok="t"/>
                <v:fill type="solid"/>
              </v:shape>
              <v:shape style="position:absolute;left:6754;top:12448;width:40;height:34" coordorigin="6754,12448" coordsize="40,34" path="m6786,12467l6770,12467,6770,12469,6786,12469,6786,12467xe" filled="true" fillcolor="#989898" stroked="false">
                <v:path arrowok="t"/>
                <v:fill type="solid"/>
              </v:shape>
              <v:shape style="position:absolute;left:6754;top:12448;width:40;height:34" coordorigin="6754,12448" coordsize="40,34" path="m6778,12448l6774,12451,6787,12464,6779,12464,6779,12465,6774,12465,6773,12467,6792,12467,6794,12464,6778,12448xe" filled="true" fillcolor="#989898" stroked="false">
                <v:path arrowok="t"/>
                <v:fill type="solid"/>
              </v:shape>
            </v:group>
            <v:group style="position:absolute;left:6776;top:12491;width:24;height:18" coordorigin="6776,12491" coordsize="24,18">
              <v:shape style="position:absolute;left:6776;top:12491;width:24;height:18" coordorigin="6776,12491" coordsize="24,18" path="m6792,12507l6786,12507,6787,12508,6792,12508,6792,12507xe" filled="true" fillcolor="#989898" stroked="false">
                <v:path arrowok="t"/>
                <v:fill type="solid"/>
              </v:shape>
              <v:shape style="position:absolute;left:6776;top:12491;width:24;height:18" coordorigin="6776,12491" coordsize="24,18" path="m6795,12505l6782,12505,6782,12507,6795,12507,6795,12505xe" filled="true" fillcolor="#989898" stroked="false">
                <v:path arrowok="t"/>
                <v:fill type="solid"/>
              </v:shape>
              <v:shape style="position:absolute;left:6776;top:12491;width:24;height:18" coordorigin="6776,12491" coordsize="24,18" path="m6794,12491l6795,12492,6795,12494,6797,12496,6795,12497,6795,12499,6794,12500,6794,12502,6792,12502,6792,12504,6781,12504,6781,12505,6797,12505,6798,12504,6798,12502,6800,12500,6800,12497,6794,12491xe" filled="true" fillcolor="#989898" stroked="false">
                <v:path arrowok="t"/>
                <v:fill type="solid"/>
              </v:shape>
              <v:shape style="position:absolute;left:6776;top:12491;width:24;height:18" coordorigin="6776,12491" coordsize="24,18" path="m6784,12502l6779,12502,6779,12504,6786,12504,6784,12502xe" filled="true" fillcolor="#989898" stroked="false">
                <v:path arrowok="t"/>
                <v:fill type="solid"/>
              </v:shape>
              <v:shape style="position:absolute;left:6776;top:12491;width:24;height:18" coordorigin="6776,12491" coordsize="24,18" path="m6776,12496l6776,12499,6778,12499,6778,12502,6782,12502,6776,12496xe" filled="true" fillcolor="#989898" stroked="false">
                <v:path arrowok="t"/>
                <v:fill type="solid"/>
              </v:shape>
            </v:group>
            <v:group style="position:absolute;left:6797;top:12480;width:15;height:15" coordorigin="6797,12480" coordsize="15,15">
              <v:shape style="position:absolute;left:6797;top:12480;width:15;height:15" coordorigin="6797,12480" coordsize="15,15" path="m6806,12481l6806,12486,6805,12488,6803,12489,6798,12489,6802,12494,6805,12494,6805,12492,6808,12492,6808,12491,6810,12489,6810,12488,6811,12488,6811,12486,6806,12481xe" filled="true" fillcolor="#989898" stroked="false">
                <v:path arrowok="t"/>
                <v:fill type="solid"/>
              </v:shape>
              <v:shape style="position:absolute;left:6797;top:12480;width:15;height:15" coordorigin="6797,12480" coordsize="15,15" path="m6797,12488l6797,12489,6798,12489,6797,12488xe" filled="true" fillcolor="#989898" stroked="false">
                <v:path arrowok="t"/>
                <v:fill type="solid"/>
              </v:shape>
              <v:shape style="position:absolute;left:6797;top:12480;width:15;height:15" coordorigin="6797,12480" coordsize="15,15" path="m6805,12480l6806,12481,6805,12480xe" filled="true" fillcolor="#989898" stroked="false">
                <v:path arrowok="t"/>
                <v:fill type="solid"/>
              </v:shape>
            </v:group>
            <v:group style="position:absolute;left:6776;top:12473;width:36;height:29" coordorigin="6776,12473" coordsize="36,29">
              <v:shape style="position:absolute;left:6776;top:12473;width:36;height:29" coordorigin="6776,12473" coordsize="36,29" path="m6790,12484l6782,12484,6778,12489,6778,12491,6776,12491,6776,12496,6782,12502,6782,12499,6781,12499,6781,12492,6782,12492,6782,12491,6784,12489,6786,12489,6786,12488,6795,12488,6795,12486,6792,12486,6790,12484xe" filled="true" fillcolor="#989898" stroked="false">
                <v:path arrowok="t"/>
                <v:fill type="solid"/>
              </v:shape>
              <v:shape style="position:absolute;left:6776;top:12473;width:36;height:29" coordorigin="6776,12473" coordsize="36,29" path="m6797,12488l6790,12488,6790,12489,6792,12489,6800,12497,6800,12494,6798,12492,6800,12492,6797,12488xe" filled="true" fillcolor="#989898" stroked="false">
                <v:path arrowok="t"/>
                <v:fill type="solid"/>
              </v:shape>
              <v:shape style="position:absolute;left:6776;top:12473;width:36;height:29" coordorigin="6776,12473" coordsize="36,29" path="m6800,12492l6800,12492,6802,12494,6800,12492xe" filled="true" fillcolor="#989898" stroked="false">
                <v:path arrowok="t"/>
                <v:fill type="solid"/>
              </v:shape>
              <v:shape style="position:absolute;left:6776;top:12473;width:36;height:29" coordorigin="6776,12473" coordsize="36,29" path="m6797,12478l6790,12478,6790,12484,6792,12484,6792,12486,6795,12486,6795,12480,6797,12480,6797,12478xe" filled="true" fillcolor="#989898" stroked="false">
                <v:path arrowok="t"/>
                <v:fill type="solid"/>
              </v:shape>
              <v:shape style="position:absolute;left:6776;top:12473;width:36;height:29" coordorigin="6776,12473" coordsize="36,29" path="m6810,12478l6803,12478,6811,12486,6811,12481,6810,12481,6810,12478xe" filled="true" fillcolor="#989898" stroked="false">
                <v:path arrowok="t"/>
                <v:fill type="solid"/>
              </v:shape>
              <v:shape style="position:absolute;left:6776;top:12473;width:36;height:29" coordorigin="6776,12473" coordsize="36,29" path="m6808,12477l6792,12477,6792,12478,6808,12478,6808,12477xe" filled="true" fillcolor="#989898" stroked="false">
                <v:path arrowok="t"/>
                <v:fill type="solid"/>
              </v:shape>
              <v:shape style="position:absolute;left:6776;top:12473;width:36;height:29" coordorigin="6776,12473" coordsize="36,29" path="m6806,12475l6794,12475,6794,12477,6806,12477,6806,12475xe" filled="true" fillcolor="#989898" stroked="false">
                <v:path arrowok="t"/>
                <v:fill type="solid"/>
              </v:shape>
              <v:shape style="position:absolute;left:6776;top:12473;width:36;height:29" coordorigin="6776,12473" coordsize="36,29" path="m6803,12473l6795,12473,6795,12475,6805,12475,6803,12473xe" filled="true" fillcolor="#989898" stroked="false">
                <v:path arrowok="t"/>
                <v:fill type="solid"/>
              </v:shape>
            </v:group>
            <v:group style="position:absolute;left:6794;top:12513;width:8;height:8" coordorigin="6794,12513" coordsize="8,8">
              <v:shape style="position:absolute;left:6794;top:12513;width:8;height:8" coordorigin="6794,12513" coordsize="8,8" path="m6798,12513l6794,12516,6798,12521,6802,12516,6798,12513xe" filled="true" fillcolor="#989898" stroked="false">
                <v:path arrowok="t"/>
                <v:fill type="solid"/>
              </v:shape>
            </v:group>
            <v:group style="position:absolute;left:6808;top:12504;width:28;height:34" coordorigin="6808,12504" coordsize="28,34">
              <v:shape style="position:absolute;left:6808;top:12504;width:28;height:34" coordorigin="6808,12504" coordsize="28,34" path="m6829,12504l6827,12504,6825,12505,6822,12505,6822,12507,6821,12507,6819,12508,6814,12513,6813,12515,6811,12516,6811,12518,6810,12520,6810,12521,6808,12521,6808,12532,6810,12532,6810,12534,6811,12534,6811,12535,6813,12535,6813,12537,6819,12537,6813,12532,6813,12529,6811,12529,6811,12524,6813,12524,6813,12523,6814,12521,6814,12520,6816,12520,6816,12518,6818,12518,6818,12516,6822,12512,6824,12512,6824,12510,6825,12510,6827,12508,6833,12508,6829,12504xe" filled="true" fillcolor="#989898" stroked="false">
                <v:path arrowok="t"/>
                <v:fill type="solid"/>
              </v:shape>
              <v:shape style="position:absolute;left:6808;top:12504;width:28;height:34" coordorigin="6808,12504" coordsize="28,34" path="m6833,12508l6835,12510,6833,12508xe" filled="true" fillcolor="#989898" stroked="false">
                <v:path arrowok="t"/>
                <v:fill type="solid"/>
              </v:shape>
            </v:group>
            <v:group style="position:absolute;left:6813;top:12504;width:29;height:34" coordorigin="6813,12504" coordsize="29,34">
              <v:shape style="position:absolute;left:6813;top:12504;width:29;height:34" coordorigin="6813,12504" coordsize="29,34" path="m6816,12532l6813,12532,6819,12537,6824,12537,6824,12535,6825,12535,6827,12534,6816,12534,6816,12532xe" filled="true" fillcolor="#989898" stroked="false">
                <v:path arrowok="t"/>
                <v:fill type="solid"/>
              </v:shape>
              <v:shape style="position:absolute;left:6813;top:12504;width:29;height:34" coordorigin="6813,12504" coordsize="29,34" path="m6829,12532l6819,12532,6819,12534,6829,12534,6829,12532xe" filled="true" fillcolor="#989898" stroked="false">
                <v:path arrowok="t"/>
                <v:fill type="solid"/>
              </v:shape>
              <v:shape style="position:absolute;left:6813;top:12504;width:29;height:34" coordorigin="6813,12504" coordsize="29,34" path="m6833,12528l6827,12528,6827,12529,6825,12529,6822,12532,6830,12532,6833,12529,6833,12528xe" filled="true" fillcolor="#989898" stroked="false">
                <v:path arrowok="t"/>
                <v:fill type="solid"/>
              </v:shape>
              <v:shape style="position:absolute;left:6813;top:12504;width:29;height:34" coordorigin="6813,12504" coordsize="29,34" path="m6835,12526l6829,12526,6829,12528,6835,12528,6835,12526xe" filled="true" fillcolor="#989898" stroked="false">
                <v:path arrowok="t"/>
                <v:fill type="solid"/>
              </v:shape>
              <v:shape style="position:absolute;left:6813;top:12504;width:29;height:34" coordorigin="6813,12504" coordsize="29,34" path="m6837,12524l6830,12524,6830,12526,6837,12526,6837,12524xe" filled="true" fillcolor="#989898" stroked="false">
                <v:path arrowok="t"/>
                <v:fill type="solid"/>
              </v:shape>
              <v:shape style="position:absolute;left:6813;top:12504;width:29;height:34" coordorigin="6813,12504" coordsize="29,34" path="m6840,12518l6835,12518,6835,12520,6833,12521,6833,12523,6832,12523,6832,12524,6838,12524,6838,12521,6840,12521,6840,12518xe" filled="true" fillcolor="#989898" stroked="false">
                <v:path arrowok="t"/>
                <v:fill type="solid"/>
              </v:shape>
              <v:shape style="position:absolute;left:6813;top:12504;width:29;height:34" coordorigin="6813,12504" coordsize="29,34" path="m6833,12504l6829,12504,6837,12512,6837,12518,6841,12518,6841,12512,6840,12512,6840,12508,6838,12508,6838,12507,6837,12507,6837,12505,6835,12505,6833,12504xe" filled="true" fillcolor="#989898" stroked="false">
                <v:path arrowok="t"/>
                <v:fill type="solid"/>
              </v:shape>
            </v:group>
            <v:group style="position:absolute;left:6822;top:12532;width:40;height:31" coordorigin="6822,12532" coordsize="40,31">
              <v:shape style="position:absolute;left:6822;top:12532;width:40;height:31" coordorigin="6822,12532" coordsize="40,31" path="m6861,12540l6854,12540,6854,12542,6827,12542,6825,12543,6824,12543,6822,12545,6840,12563,6843,12559,6830,12547,6854,12547,6856,12545,6857,12545,6861,12542,6861,12540xe" filled="true" fillcolor="#989898" stroked="false">
                <v:path arrowok="t"/>
                <v:fill type="solid"/>
              </v:shape>
              <v:shape style="position:absolute;left:6822;top:12532;width:40;height:31" coordorigin="6822,12532" coordsize="40,31" path="m6857,12532l6857,12539,6856,12539,6856,12540,6862,12540,6862,12537,6857,12532xe" filled="true" fillcolor="#989898" stroked="false">
                <v:path arrowok="t"/>
                <v:fill type="solid"/>
              </v:shape>
            </v:group>
            <v:group style="position:absolute;left:6841;top:12523;width:21;height:15" coordorigin="6841,12523" coordsize="21,15">
              <v:shape style="position:absolute;left:6841;top:12523;width:21;height:15" coordorigin="6841,12523" coordsize="21,15" path="m6859,12528l6853,12528,6853,12529,6854,12529,6862,12537,6862,12532,6861,12532,6861,12531,6859,12529,6859,12528xe" filled="true" fillcolor="#989898" stroked="false">
                <v:path arrowok="t"/>
                <v:fill type="solid"/>
              </v:shape>
              <v:shape style="position:absolute;left:6841;top:12523;width:21;height:15" coordorigin="6841,12523" coordsize="21,15" path="m6857,12526l6841,12526,6845,12531,6846,12529,6848,12529,6848,12528,6857,12528,6857,12526xe" filled="true" fillcolor="#989898" stroked="false">
                <v:path arrowok="t"/>
                <v:fill type="solid"/>
              </v:shape>
              <v:shape style="position:absolute;left:6841;top:12523;width:21;height:15" coordorigin="6841,12523" coordsize="21,15" path="m6854,12524l6845,12524,6843,12526,6856,12526,6854,12524xe" filled="true" fillcolor="#989898" stroked="false">
                <v:path arrowok="t"/>
                <v:fill type="solid"/>
              </v:shape>
              <v:shape style="position:absolute;left:6841;top:12523;width:21;height:15" coordorigin="6841,12523" coordsize="21,15" path="m6851,12523l6848,12523,6848,12524,6851,12524,6851,12523xe" filled="true" fillcolor="#989898" stroked="false">
                <v:path arrowok="t"/>
                <v:fill type="solid"/>
              </v:shape>
            </v:group>
            <v:group style="position:absolute;left:6722;top:11888;width:40;height:34" coordorigin="6722,11888" coordsize="40,34">
              <v:shape style="position:absolute;left:6722;top:11888;width:40;height:34" coordorigin="6722,11888" coordsize="40,34" path="m6730,11917l6722,11917,6727,11922,6727,11920,6728,11920,6728,11919,6730,11919,6730,11917xe" filled="true" fillcolor="#989898" stroked="false">
                <v:path arrowok="t"/>
                <v:fill type="solid"/>
              </v:shape>
              <v:shape style="position:absolute;left:6722;top:11888;width:40;height:34" coordorigin="6722,11888" coordsize="40,34" path="m6733,11916l6725,11916,6723,11917,6731,11917,6733,11916xe" filled="true" fillcolor="#989898" stroked="false">
                <v:path arrowok="t"/>
                <v:fill type="solid"/>
              </v:shape>
              <v:shape style="position:absolute;left:6722;top:11888;width:40;height:34" coordorigin="6722,11888" coordsize="40,34" path="m6736,11914l6727,11914,6727,11916,6735,11916,6736,11914xe" filled="true" fillcolor="#989898" stroked="false">
                <v:path arrowok="t"/>
                <v:fill type="solid"/>
              </v:shape>
              <v:shape style="position:absolute;left:6722;top:11888;width:40;height:34" coordorigin="6722,11888" coordsize="40,34" path="m6739,11912l6728,11912,6728,11914,6738,11914,6739,11912xe" filled="true" fillcolor="#989898" stroked="false">
                <v:path arrowok="t"/>
                <v:fill type="solid"/>
              </v:shape>
              <v:shape style="position:absolute;left:6722;top:11888;width:40;height:34" coordorigin="6722,11888" coordsize="40,34" path="m6743,11911l6731,11911,6731,11912,6741,11912,6743,11911xe" filled="true" fillcolor="#989898" stroked="false">
                <v:path arrowok="t"/>
                <v:fill type="solid"/>
              </v:shape>
              <v:shape style="position:absolute;left:6722;top:11888;width:40;height:34" coordorigin="6722,11888" coordsize="40,34" path="m6747,11909l6735,11909,6735,11911,6746,11911,6747,11909xe" filled="true" fillcolor="#989898" stroked="false">
                <v:path arrowok="t"/>
                <v:fill type="solid"/>
              </v:shape>
              <v:shape style="position:absolute;left:6722;top:11888;width:40;height:34" coordorigin="6722,11888" coordsize="40,34" path="m6754,11908l6738,11908,6738,11909,6754,11909,6754,11908xe" filled="true" fillcolor="#989898" stroked="false">
                <v:path arrowok="t"/>
                <v:fill type="solid"/>
              </v:shape>
              <v:shape style="position:absolute;left:6722;top:11888;width:40;height:34" coordorigin="6722,11888" coordsize="40,34" path="m6746,11888l6743,11892,6755,11904,6747,11904,6747,11906,6743,11906,6741,11908,6760,11908,6762,11904,6746,11888xe" filled="true" fillcolor="#989898" stroked="false">
                <v:path arrowok="t"/>
                <v:fill type="solid"/>
              </v:shape>
            </v:group>
            <v:group style="position:absolute;left:6744;top:11932;width:24;height:18" coordorigin="6744,11932" coordsize="24,18">
              <v:shape style="position:absolute;left:6744;top:11932;width:24;height:18" coordorigin="6744,11932" coordsize="24,18" path="m6760,11947l6754,11947,6755,11949,6760,11949,6760,11947xe" filled="true" fillcolor="#989898" stroked="false">
                <v:path arrowok="t"/>
                <v:fill type="solid"/>
              </v:shape>
              <v:shape style="position:absolute;left:6744;top:11932;width:24;height:18" coordorigin="6744,11932" coordsize="24,18" path="m6763,11946l6751,11946,6751,11947,6763,11947,6763,11946xe" filled="true" fillcolor="#989898" stroked="false">
                <v:path arrowok="t"/>
                <v:fill type="solid"/>
              </v:shape>
              <v:shape style="position:absolute;left:6744;top:11932;width:24;height:18" coordorigin="6744,11932" coordsize="24,18" path="m6763,11933l6763,11935,6765,11936,6763,11938,6763,11939,6762,11941,6762,11943,6760,11943,6760,11944,6749,11944,6749,11946,6765,11946,6767,11944,6767,11943,6768,11941,6768,11938,6763,11933xe" filled="true" fillcolor="#989898" stroked="false">
                <v:path arrowok="t"/>
                <v:fill type="solid"/>
              </v:shape>
              <v:shape style="position:absolute;left:6744;top:11932;width:24;height:18" coordorigin="6744,11932" coordsize="24,18" path="m6752,11943l6747,11943,6747,11944,6754,11944,6752,11943xe" filled="true" fillcolor="#989898" stroked="false">
                <v:path arrowok="t"/>
                <v:fill type="solid"/>
              </v:shape>
              <v:shape style="position:absolute;left:6744;top:11932;width:24;height:18" coordorigin="6744,11932" coordsize="24,18" path="m6744,11936l6744,11939,6746,11939,6746,11943,6751,11943,6744,11936xe" filled="true" fillcolor="#989898" stroked="false">
                <v:path arrowok="t"/>
                <v:fill type="solid"/>
              </v:shape>
              <v:shape style="position:absolute;left:6744;top:11932;width:24;height:18" coordorigin="6744,11932" coordsize="24,18" path="m6762,11932l6763,11933,6762,11932xe" filled="true" fillcolor="#989898" stroked="false">
                <v:path arrowok="t"/>
                <v:fill type="solid"/>
              </v:shape>
            </v:group>
            <v:group style="position:absolute;left:6765;top:11920;width:15;height:15" coordorigin="6765,11920" coordsize="15,15">
              <v:shape style="position:absolute;left:6765;top:11920;width:15;height:15" coordorigin="6765,11920" coordsize="15,15" path="m6773,11920l6774,11922,6774,11927,6771,11930,6766,11930,6770,11935,6773,11935,6773,11933,6776,11933,6776,11932,6778,11930,6778,11928,6779,11928,6779,11927,6773,11920xe" filled="true" fillcolor="#989898" stroked="false">
                <v:path arrowok="t"/>
                <v:fill type="solid"/>
              </v:shape>
              <v:shape style="position:absolute;left:6765;top:11920;width:15;height:15" coordorigin="6765,11920" coordsize="15,15" path="m6765,11928l6765,11930,6766,11930,6765,11928xe" filled="true" fillcolor="#989898" stroked="false">
                <v:path arrowok="t"/>
                <v:fill type="solid"/>
              </v:shape>
            </v:group>
            <v:group style="position:absolute;left:6744;top:11914;width:36;height:29" coordorigin="6744,11914" coordsize="36,29">
              <v:shape style="position:absolute;left:6744;top:11914;width:36;height:29" coordorigin="6744,11914" coordsize="36,29" path="m6759,11925l6751,11925,6746,11930,6746,11932,6744,11932,6744,11936,6751,11943,6751,11939,6749,11939,6749,11933,6751,11933,6751,11932,6752,11930,6754,11930,6754,11928,6763,11928,6763,11927,6760,11927,6759,11925xe" filled="true" fillcolor="#989898" stroked="false">
                <v:path arrowok="t"/>
                <v:fill type="solid"/>
              </v:shape>
              <v:shape style="position:absolute;left:6744;top:11914;width:36;height:29" coordorigin="6744,11914" coordsize="36,29" path="m6765,11928l6759,11928,6759,11930,6760,11930,6762,11932,6768,11938,6768,11935,6767,11933,6769,11933,6765,11928xe" filled="true" fillcolor="#989898" stroked="false">
                <v:path arrowok="t"/>
                <v:fill type="solid"/>
              </v:shape>
              <v:shape style="position:absolute;left:6744;top:11914;width:36;height:29" coordorigin="6744,11914" coordsize="36,29" path="m6769,11933l6768,11933,6770,11935,6769,11933xe" filled="true" fillcolor="#989898" stroked="false">
                <v:path arrowok="t"/>
                <v:fill type="solid"/>
              </v:shape>
              <v:shape style="position:absolute;left:6744;top:11914;width:36;height:29" coordorigin="6744,11914" coordsize="36,29" path="m6765,11919l6759,11919,6759,11925,6760,11925,6760,11927,6763,11927,6763,11920,6765,11920,6765,11919xe" filled="true" fillcolor="#989898" stroked="false">
                <v:path arrowok="t"/>
                <v:fill type="solid"/>
              </v:shape>
              <v:shape style="position:absolute;left:6744;top:11914;width:36;height:29" coordorigin="6744,11914" coordsize="36,29" path="m6778,11919l6771,11919,6779,11927,6779,11922,6778,11922,6778,11919xe" filled="true" fillcolor="#989898" stroked="false">
                <v:path arrowok="t"/>
                <v:fill type="solid"/>
              </v:shape>
              <v:shape style="position:absolute;left:6744;top:11914;width:36;height:29" coordorigin="6744,11914" coordsize="36,29" path="m6776,11917l6760,11917,6760,11919,6776,11919,6776,11917xe" filled="true" fillcolor="#989898" stroked="false">
                <v:path arrowok="t"/>
                <v:fill type="solid"/>
              </v:shape>
              <v:shape style="position:absolute;left:6744;top:11914;width:36;height:29" coordorigin="6744,11914" coordsize="36,29" path="m6774,11916l6762,11916,6762,11917,6774,11917,6774,11916xe" filled="true" fillcolor="#989898" stroked="false">
                <v:path arrowok="t"/>
                <v:fill type="solid"/>
              </v:shape>
              <v:shape style="position:absolute;left:6744;top:11914;width:36;height:29" coordorigin="6744,11914" coordsize="36,29" path="m6771,11914l6763,11914,6763,11916,6773,11916,6771,11914xe" filled="true" fillcolor="#989898" stroked="false">
                <v:path arrowok="t"/>
                <v:fill type="solid"/>
              </v:shape>
            </v:group>
            <v:group style="position:absolute;left:6762;top:11954;width:8;height:8" coordorigin="6762,11954" coordsize="8,8">
              <v:shape style="position:absolute;left:6762;top:11954;width:8;height:8" coordorigin="6762,11954" coordsize="8,8" path="m6767,11954l6762,11957,6767,11962,6770,11957,6767,11954xe" filled="true" fillcolor="#989898" stroked="false">
                <v:path arrowok="t"/>
                <v:fill type="solid"/>
              </v:shape>
            </v:group>
            <v:group style="position:absolute;left:6790;top:11947;width:10;height:7" coordorigin="6790,11947" coordsize="10,7">
              <v:shape style="position:absolute;left:6790;top:11947;width:10;height:7" coordorigin="6790,11947" coordsize="10,7" path="m6794,11947l6790,11951,6790,11952,6794,11952,6795,11954,6800,11954,6797,11949,6794,11949,6794,11947xe" filled="true" fillcolor="#989898" stroked="false">
                <v:path arrowok="t"/>
                <v:fill type="solid"/>
              </v:shape>
            </v:group>
            <v:group style="position:absolute;left:6779;top:11949;width:31;height:29" coordorigin="6779,11949" coordsize="31,29">
              <v:shape style="position:absolute;left:6779;top:11949;width:31;height:29" coordorigin="6779,11949" coordsize="31,29" path="m6800,11949l6797,11949,6800,11954,6779,11975,6782,11978,6810,11951,6800,11951,6800,11949xe" filled="true" fillcolor="#989898" stroked="false">
                <v:path arrowok="t"/>
                <v:fill type="solid"/>
              </v:shape>
              <v:shape style="position:absolute;left:6779;top:11949;width:31;height:29" coordorigin="6779,11949" coordsize="31,29" path="m6808,11949l6805,11949,6805,11951,6810,11951,6808,11949xe" filled="true" fillcolor="#989898" stroked="false">
                <v:path arrowok="t"/>
                <v:fill type="solid"/>
              </v:shape>
            </v:group>
            <v:group style="position:absolute;left:6810;top:11968;width:12;height:7" coordorigin="6810,11968" coordsize="12,7">
              <v:shape style="position:absolute;left:6810;top:11968;width:12;height:7" coordorigin="6810,11968" coordsize="12,7" path="m6814,11968l6813,11968,6810,11971,6811,11971,6813,11973,6816,11973,6818,11975,6821,11975,6814,11968xe" filled="true" fillcolor="#989898" stroked="false">
                <v:path arrowok="t"/>
                <v:fill type="solid"/>
              </v:shape>
            </v:group>
            <v:group style="position:absolute;left:6800;top:11970;width:31;height:29" coordorigin="6800,11970" coordsize="31,29">
              <v:shape style="position:absolute;left:6800;top:11970;width:31;height:29" coordorigin="6800,11970" coordsize="31,29" path="m6827,11970l6816,11970,6821,11975,6800,11995,6803,11998,6830,11971,6827,11970xe" filled="true" fillcolor="#989898" stroked="false">
                <v:path arrowok="t"/>
                <v:fill type="solid"/>
              </v:shape>
            </v:group>
            <v:group style="position:absolute;left:7329;top:12338;width:40;height:34" coordorigin="7329,12338" coordsize="40,34">
              <v:shape style="position:absolute;left:7329;top:12338;width:40;height:34" coordorigin="7329,12338" coordsize="40,34" path="m7337,12367l7329,12367,7334,12371,7334,12370,7335,12370,7335,12368,7337,12368,7337,12367xe" filled="true" fillcolor="#989898" stroked="false">
                <v:path arrowok="t"/>
                <v:fill type="solid"/>
              </v:shape>
              <v:shape style="position:absolute;left:7329;top:12338;width:40;height:34" coordorigin="7329,12338" coordsize="40,34" path="m7340,12365l7332,12365,7331,12367,7339,12367,7340,12365xe" filled="true" fillcolor="#989898" stroked="false">
                <v:path arrowok="t"/>
                <v:fill type="solid"/>
              </v:shape>
              <v:shape style="position:absolute;left:7329;top:12338;width:40;height:34" coordorigin="7329,12338" coordsize="40,34" path="m7343,12363l7334,12363,7334,12365,7342,12365,7343,12363xe" filled="true" fillcolor="#989898" stroked="false">
                <v:path arrowok="t"/>
                <v:fill type="solid"/>
              </v:shape>
              <v:shape style="position:absolute;left:7329;top:12338;width:40;height:34" coordorigin="7329,12338" coordsize="40,34" path="m7347,12362l7335,12362,7335,12363,7345,12363,7347,12362xe" filled="true" fillcolor="#989898" stroked="false">
                <v:path arrowok="t"/>
                <v:fill type="solid"/>
              </v:shape>
              <v:shape style="position:absolute;left:7329;top:12338;width:40;height:34" coordorigin="7329,12338" coordsize="40,34" path="m7350,12360l7339,12360,7339,12362,7348,12362,7350,12360xe" filled="true" fillcolor="#989898" stroked="false">
                <v:path arrowok="t"/>
                <v:fill type="solid"/>
              </v:shape>
              <v:shape style="position:absolute;left:7329;top:12338;width:40;height:34" coordorigin="7329,12338" coordsize="40,34" path="m7355,12359l7342,12359,7342,12360,7353,12360,7355,12359xe" filled="true" fillcolor="#989898" stroked="false">
                <v:path arrowok="t"/>
                <v:fill type="solid"/>
              </v:shape>
              <v:shape style="position:absolute;left:7329;top:12338;width:40;height:34" coordorigin="7329,12338" coordsize="40,34" path="m7361,12357l7345,12357,7345,12359,7361,12359,7361,12357xe" filled="true" fillcolor="#989898" stroked="false">
                <v:path arrowok="t"/>
                <v:fill type="solid"/>
              </v:shape>
              <v:shape style="position:absolute;left:7329;top:12338;width:40;height:34" coordorigin="7329,12338" coordsize="40,34" path="m7353,12338l7350,12341,7363,12354,7355,12354,7355,12355,7350,12355,7348,12357,7367,12357,7369,12354,7353,12338xe" filled="true" fillcolor="#989898" stroked="false">
                <v:path arrowok="t"/>
                <v:fill type="solid"/>
              </v:shape>
            </v:group>
            <v:group style="position:absolute;left:7351;top:12381;width:24;height:18" coordorigin="7351,12381" coordsize="24,18">
              <v:shape style="position:absolute;left:7351;top:12381;width:24;height:18" coordorigin="7351,12381" coordsize="24,18" path="m7367,12397l7361,12397,7363,12398,7367,12398,7367,12397xe" filled="true" fillcolor="#989898" stroked="false">
                <v:path arrowok="t"/>
                <v:fill type="solid"/>
              </v:shape>
              <v:shape style="position:absolute;left:7351;top:12381;width:24;height:18" coordorigin="7351,12381" coordsize="24,18" path="m7370,12395l7358,12395,7358,12397,7370,12397,7370,12395xe" filled="true" fillcolor="#989898" stroked="false">
                <v:path arrowok="t"/>
                <v:fill type="solid"/>
              </v:shape>
              <v:shape style="position:absolute;left:7351;top:12381;width:24;height:18" coordorigin="7351,12381" coordsize="24,18" path="m7369,12381l7370,12382,7370,12384,7372,12386,7370,12387,7370,12389,7369,12390,7369,12392,7367,12392,7367,12394,7356,12394,7356,12395,7372,12395,7374,12394,7374,12392,7375,12390,7375,12387,7369,12381xe" filled="true" fillcolor="#989898" stroked="false">
                <v:path arrowok="t"/>
                <v:fill type="solid"/>
              </v:shape>
              <v:shape style="position:absolute;left:7351;top:12381;width:24;height:18" coordorigin="7351,12381" coordsize="24,18" path="m7359,12392l7355,12392,7355,12394,7361,12394,7359,12392xe" filled="true" fillcolor="#989898" stroked="false">
                <v:path arrowok="t"/>
                <v:fill type="solid"/>
              </v:shape>
              <v:shape style="position:absolute;left:7351;top:12381;width:24;height:18" coordorigin="7351,12381" coordsize="24,18" path="m7351,12386l7351,12389,7353,12389,7353,12392,7358,12392,7351,12386xe" filled="true" fillcolor="#989898" stroked="false">
                <v:path arrowok="t"/>
                <v:fill type="solid"/>
              </v:shape>
            </v:group>
            <v:group style="position:absolute;left:7372;top:12371;width:15;height:13" coordorigin="7372,12371" coordsize="15,13">
              <v:shape style="position:absolute;left:7372;top:12371;width:15;height:13" coordorigin="7372,12371" coordsize="15,13" path="m7382,12371l7382,12376,7378,12379,7373,12379,7377,12384,7380,12384,7380,12382,7383,12382,7383,12381,7385,12379,7385,12378,7386,12378,7386,12376,7382,12371xe" filled="true" fillcolor="#989898" stroked="false">
                <v:path arrowok="t"/>
                <v:fill type="solid"/>
              </v:shape>
              <v:shape style="position:absolute;left:7372;top:12371;width:15;height:13" coordorigin="7372,12371" coordsize="15,13" path="m7372,12378l7372,12379,7373,12379,7372,12378xe" filled="true" fillcolor="#989898" stroked="false">
                <v:path arrowok="t"/>
                <v:fill type="solid"/>
              </v:shape>
            </v:group>
            <v:group style="position:absolute;left:7351;top:12363;width:36;height:29" coordorigin="7351,12363" coordsize="36,29">
              <v:shape style="position:absolute;left:7351;top:12363;width:36;height:29" coordorigin="7351,12363" coordsize="36,29" path="m7366,12375l7358,12375,7353,12379,7353,12381,7351,12381,7351,12386,7358,12392,7358,12389,7356,12389,7356,12383,7358,12383,7358,12381,7359,12379,7361,12379,7361,12378,7370,12378,7370,12376,7367,12376,7366,12375xe" filled="true" fillcolor="#989898" stroked="false">
                <v:path arrowok="t"/>
                <v:fill type="solid"/>
              </v:shape>
              <v:shape style="position:absolute;left:7351;top:12363;width:36;height:29" coordorigin="7351,12363" coordsize="36,29" path="m7372,12378l7366,12378,7366,12379,7367,12379,7375,12387,7375,12384,7374,12383,7376,12383,7372,12378xe" filled="true" fillcolor="#989898" stroked="false">
                <v:path arrowok="t"/>
                <v:fill type="solid"/>
              </v:shape>
              <v:shape style="position:absolute;left:7351;top:12363;width:36;height:29" coordorigin="7351,12363" coordsize="36,29" path="m7376,12383l7375,12383,7377,12384,7376,12383xe" filled="true" fillcolor="#989898" stroked="false">
                <v:path arrowok="t"/>
                <v:fill type="solid"/>
              </v:shape>
              <v:shape style="position:absolute;left:7351;top:12363;width:36;height:29" coordorigin="7351,12363" coordsize="36,29" path="m7372,12368l7366,12368,7366,12375,7367,12375,7367,12376,7370,12376,7370,12370,7372,12370,7372,12368xe" filled="true" fillcolor="#989898" stroked="false">
                <v:path arrowok="t"/>
                <v:fill type="solid"/>
              </v:shape>
              <v:shape style="position:absolute;left:7351;top:12363;width:36;height:29" coordorigin="7351,12363" coordsize="36,29" path="m7385,12368l7378,12368,7386,12376,7386,12371,7385,12371,7385,12368xe" filled="true" fillcolor="#989898" stroked="false">
                <v:path arrowok="t"/>
                <v:fill type="solid"/>
              </v:shape>
              <v:shape style="position:absolute;left:7351;top:12363;width:36;height:29" coordorigin="7351,12363" coordsize="36,29" path="m7383,12367l7367,12367,7367,12368,7383,12368,7383,12367xe" filled="true" fillcolor="#989898" stroked="false">
                <v:path arrowok="t"/>
                <v:fill type="solid"/>
              </v:shape>
              <v:shape style="position:absolute;left:7351;top:12363;width:36;height:29" coordorigin="7351,12363" coordsize="36,29" path="m7382,12365l7369,12365,7369,12367,7382,12367,7382,12365xe" filled="true" fillcolor="#989898" stroked="false">
                <v:path arrowok="t"/>
                <v:fill type="solid"/>
              </v:shape>
              <v:shape style="position:absolute;left:7351;top:12363;width:36;height:29" coordorigin="7351,12363" coordsize="36,29" path="m7378,12363l7370,12363,7370,12365,7380,12365,7378,12363xe" filled="true" fillcolor="#989898" stroked="false">
                <v:path arrowok="t"/>
                <v:fill type="solid"/>
              </v:shape>
            </v:group>
            <v:group style="position:absolute;left:7369;top:12403;width:8;height:8" coordorigin="7369,12403" coordsize="8,8">
              <v:shape style="position:absolute;left:7369;top:12403;width:8;height:8" coordorigin="7369,12403" coordsize="8,8" path="m7374,12403l7369,12406,7374,12411,7377,12406,7374,12403xe" filled="true" fillcolor="#989898" stroked="false">
                <v:path arrowok="t"/>
                <v:fill type="solid"/>
              </v:shape>
            </v:group>
            <v:group style="position:absolute;left:7398;top:12397;width:10;height:7" coordorigin="7398,12397" coordsize="10,7">
              <v:shape style="position:absolute;left:7398;top:12397;width:10;height:7" coordorigin="7398,12397" coordsize="10,7" path="m7401,12397l7398,12400,7398,12402,7401,12402,7402,12403,7407,12403,7404,12398,7401,12398,7401,12397xe" filled="true" fillcolor="#989898" stroked="false">
                <v:path arrowok="t"/>
                <v:fill type="solid"/>
              </v:shape>
            </v:group>
            <v:group style="position:absolute;left:7386;top:12398;width:31;height:29" coordorigin="7386,12398" coordsize="31,29">
              <v:shape style="position:absolute;left:7386;top:12398;width:31;height:29" coordorigin="7386,12398" coordsize="31,29" path="m7407,12398l7404,12398,7407,12403,7386,12424,7390,12427,7417,12400,7407,12400,7407,12398xe" filled="true" fillcolor="#989898" stroked="false">
                <v:path arrowok="t"/>
                <v:fill type="solid"/>
              </v:shape>
              <v:shape style="position:absolute;left:7386;top:12398;width:31;height:29" coordorigin="7386,12398" coordsize="31,29" path="m7415,12398l7412,12398,7412,12400,7417,12400,7415,12398xe" filled="true" fillcolor="#989898" stroked="false">
                <v:path arrowok="t"/>
                <v:fill type="solid"/>
              </v:shape>
            </v:group>
            <v:group style="position:absolute;left:7402;top:12429;width:7;height:13" coordorigin="7402,12429" coordsize="7,13">
              <v:shape style="position:absolute;left:7402;top:12429;width:7;height:13" coordorigin="7402,12429" coordsize="7,13" path="m7406,12429l7404,12429,7404,12430,7402,12432,7402,12435,7409,12441,7407,12440,7407,12433,7409,12432,7406,12429xe" filled="true" fillcolor="#989898" stroked="false">
                <v:path arrowok="t"/>
                <v:fill type="solid"/>
              </v:shape>
            </v:group>
            <v:group style="position:absolute;left:7402;top:12432;width:24;height:16" coordorigin="7402,12432" coordsize="24,16">
              <v:shape style="position:absolute;left:7402;top:12432;width:24;height:16" coordorigin="7402,12432" coordsize="24,16" path="m7421,12446l7409,12446,7410,12448,7420,12448,7421,12446xe" filled="true" fillcolor="#989898" stroked="false">
                <v:path arrowok="t"/>
                <v:fill type="solid"/>
              </v:shape>
              <v:shape style="position:absolute;left:7402;top:12432;width:24;height:16" coordorigin="7402,12432" coordsize="24,16" path="m7423,12445l7407,12445,7407,12446,7423,12446,7423,12445xe" filled="true" fillcolor="#989898" stroked="false">
                <v:path arrowok="t"/>
                <v:fill type="solid"/>
              </v:shape>
              <v:shape style="position:absolute;left:7402;top:12432;width:24;height:16" coordorigin="7402,12432" coordsize="24,16" path="m7412,12443l7406,12443,7406,12445,7414,12445,7412,12443xe" filled="true" fillcolor="#989898" stroked="false">
                <v:path arrowok="t"/>
                <v:fill type="solid"/>
              </v:shape>
              <v:shape style="position:absolute;left:7402;top:12432;width:24;height:16" coordorigin="7402,12432" coordsize="24,16" path="m7421,12433l7421,12440,7420,12441,7418,12443,7417,12443,7415,12445,7425,12445,7425,12441,7426,12441,7426,12437,7421,12433xe" filled="true" fillcolor="#989898" stroked="false">
                <v:path arrowok="t"/>
                <v:fill type="solid"/>
              </v:shape>
              <v:shape style="position:absolute;left:7402;top:12432;width:24;height:16" coordorigin="7402,12432" coordsize="24,16" path="m7402,12435l7402,12440,7404,12441,7404,12443,7409,12443,7409,12441,7402,12435xe" filled="true" fillcolor="#989898" stroked="false">
                <v:path arrowok="t"/>
                <v:fill type="solid"/>
              </v:shape>
              <v:shape style="position:absolute;left:7402;top:12432;width:24;height:16" coordorigin="7402,12432" coordsize="24,16" path="m7421,12432l7420,12432,7421,12433,7421,12432xe" filled="true" fillcolor="#989898" stroked="false">
                <v:path arrowok="t"/>
                <v:fill type="solid"/>
              </v:shape>
            </v:group>
            <v:group style="position:absolute;left:7417;top:12427;width:10;height:10" coordorigin="7417,12427" coordsize="10,10">
              <v:shape style="position:absolute;left:7417;top:12427;width:10;height:10" coordorigin="7417,12427" coordsize="10,10" path="m7421,12427l7420,12427,7417,12429,7420,12432,7426,12437,7426,12435,7425,12435,7425,12433,7426,12433,7421,12427xe" filled="true" fillcolor="#989898" stroked="false">
                <v:path arrowok="t"/>
                <v:fill type="solid"/>
              </v:shape>
            </v:group>
            <v:group style="position:absolute;left:7418;top:12413;width:13;height:7" coordorigin="7418,12413" coordsize="13,7">
              <v:shape style="position:absolute;left:7418;top:12413;width:13;height:7" coordorigin="7418,12413" coordsize="13,7" path="m7425,12413l7425,12414,7420,12414,7418,12416,7421,12419,7423,12419,7425,12418,7429,12418,7425,12413xe" filled="true" fillcolor="#989898" stroked="false">
                <v:path arrowok="t"/>
                <v:fill type="solid"/>
              </v:shape>
              <v:shape style="position:absolute;left:7418;top:12413;width:13;height:7" coordorigin="7418,12413" coordsize="13,7" path="m7429,12418l7428,12418,7429,12419,7431,12419,7429,12418xe" filled="true" fillcolor="#989898" stroked="false">
                <v:path arrowok="t"/>
                <v:fill type="solid"/>
              </v:shape>
            </v:group>
            <v:group style="position:absolute;left:7421;top:12413;width:15;height:21" coordorigin="7421,12413" coordsize="15,21">
              <v:shape style="position:absolute;left:7421;top:12413;width:15;height:21" coordorigin="7421,12413" coordsize="15,21" path="m7423,12429l7423,12429,7426,12433,7433,12433,7433,12432,7434,12432,7434,12430,7425,12430,7423,12429xe" filled="true" fillcolor="#989898" stroked="false">
                <v:path arrowok="t"/>
                <v:fill type="solid"/>
              </v:shape>
              <v:shape style="position:absolute;left:7421;top:12413;width:15;height:21" coordorigin="7421,12413" coordsize="15,21" path="m7429,12414l7426,12414,7431,12419,7431,12421,7433,12422,7433,12426,7431,12427,7431,12429,7429,12429,7428,12430,7436,12430,7436,12421,7434,12419,7434,12418,7433,12418,7433,12416,7431,12416,7429,12414xe" filled="true" fillcolor="#989898" stroked="false">
                <v:path arrowok="t"/>
                <v:fill type="solid"/>
              </v:shape>
              <v:shape style="position:absolute;left:7421;top:12413;width:15;height:21" coordorigin="7421,12413" coordsize="15,21" path="m7421,12427l7421,12429,7423,12429,7421,12427xe" filled="true" fillcolor="#989898" stroked="false">
                <v:path arrowok="t"/>
                <v:fill type="solid"/>
              </v:shape>
              <v:shape style="position:absolute;left:7421;top:12413;width:15;height:21" coordorigin="7421,12413" coordsize="15,21" path="m7425,12413l7426,12414,7425,12413xe" filled="true" fillcolor="#989898" stroked="false">
                <v:path arrowok="t"/>
                <v:fill type="solid"/>
              </v:shape>
            </v:group>
            <v:group style="position:absolute;left:7444;top:12955;width:40;height:34" coordorigin="7444,12955" coordsize="40,34">
              <v:shape style="position:absolute;left:7444;top:12955;width:40;height:34" coordorigin="7444,12955" coordsize="40,34" path="m7452,12983l7444,12983,7449,12988,7449,12986,7450,12986,7450,12985,7452,12985,7452,12983xe" filled="true" fillcolor="#989898" stroked="false">
                <v:path arrowok="t"/>
                <v:fill type="solid"/>
              </v:shape>
              <v:shape style="position:absolute;left:7444;top:12955;width:40;height:34" coordorigin="7444,12955" coordsize="40,34" path="m7455,12982l7447,12982,7445,12983,7453,12983,7455,12982xe" filled="true" fillcolor="#989898" stroked="false">
                <v:path arrowok="t"/>
                <v:fill type="solid"/>
              </v:shape>
              <v:shape style="position:absolute;left:7444;top:12955;width:40;height:34" coordorigin="7444,12955" coordsize="40,34" path="m7458,12980l7449,12980,7449,12982,7457,12982,7458,12980xe" filled="true" fillcolor="#989898" stroked="false">
                <v:path arrowok="t"/>
                <v:fill type="solid"/>
              </v:shape>
              <v:shape style="position:absolute;left:7444;top:12955;width:40;height:34" coordorigin="7444,12955" coordsize="40,34" path="m7461,12979l7450,12979,7450,12980,7460,12980,7461,12979xe" filled="true" fillcolor="#989898" stroked="false">
                <v:path arrowok="t"/>
                <v:fill type="solid"/>
              </v:shape>
              <v:shape style="position:absolute;left:7444;top:12955;width:40;height:34" coordorigin="7444,12955" coordsize="40,34" path="m7465,12977l7453,12977,7453,12979,7463,12979,7465,12977xe" filled="true" fillcolor="#989898" stroked="false">
                <v:path arrowok="t"/>
                <v:fill type="solid"/>
              </v:shape>
              <v:shape style="position:absolute;left:7444;top:12955;width:40;height:34" coordorigin="7444,12955" coordsize="40,34" path="m7469,12975l7457,12975,7457,12977,7468,12977,7469,12975xe" filled="true" fillcolor="#989898" stroked="false">
                <v:path arrowok="t"/>
                <v:fill type="solid"/>
              </v:shape>
              <v:shape style="position:absolute;left:7444;top:12955;width:40;height:34" coordorigin="7444,12955" coordsize="40,34" path="m7476,12974l7460,12974,7460,12975,7476,12975,7476,12974xe" filled="true" fillcolor="#989898" stroked="false">
                <v:path arrowok="t"/>
                <v:fill type="solid"/>
              </v:shape>
              <v:shape style="position:absolute;left:7444;top:12955;width:40;height:34" coordorigin="7444,12955" coordsize="40,34" path="m7468,12955l7465,12958,7477,12971,7469,12971,7469,12972,7465,12972,7463,12974,7482,12974,7484,12971,7468,12955xe" filled="true" fillcolor="#989898" stroked="false">
                <v:path arrowok="t"/>
                <v:fill type="solid"/>
              </v:shape>
            </v:group>
            <v:group style="position:absolute;left:7466;top:12999;width:24;height:16" coordorigin="7466,12999" coordsize="24,16">
              <v:shape style="position:absolute;left:7466;top:12999;width:24;height:16" coordorigin="7466,12999" coordsize="24,16" path="m7482,13014l7476,13014,7477,13015,7482,13015,7482,13014xe" filled="true" fillcolor="#989898" stroked="false">
                <v:path arrowok="t"/>
                <v:fill type="solid"/>
              </v:shape>
              <v:shape style="position:absolute;left:7466;top:12999;width:24;height:16" coordorigin="7466,12999" coordsize="24,16" path="m7485,13012l7472,13012,7472,13014,7485,13014,7485,13012xe" filled="true" fillcolor="#989898" stroked="false">
                <v:path arrowok="t"/>
                <v:fill type="solid"/>
              </v:shape>
              <v:shape style="position:absolute;left:7466;top:12999;width:24;height:16" coordorigin="7466,12999" coordsize="24,16" path="m7485,12999l7485,13001,7487,13002,7485,13004,7485,13006,7484,13007,7484,13009,7482,13009,7482,13010,7471,13010,7471,13012,7487,13012,7488,13010,7488,13009,7490,13007,7490,13004,7485,12999xe" filled="true" fillcolor="#989898" stroked="false">
                <v:path arrowok="t"/>
                <v:fill type="solid"/>
              </v:shape>
              <v:shape style="position:absolute;left:7466;top:12999;width:24;height:16" coordorigin="7466,12999" coordsize="24,16" path="m7474,13009l7469,13009,7469,13010,7476,13010,7474,13009xe" filled="true" fillcolor="#989898" stroked="false">
                <v:path arrowok="t"/>
                <v:fill type="solid"/>
              </v:shape>
              <v:shape style="position:absolute;left:7466;top:12999;width:24;height:16" coordorigin="7466,12999" coordsize="24,16" path="m7466,13002l7466,13006,7468,13006,7468,13009,7472,13009,7466,13002xe" filled="true" fillcolor="#989898" stroked="false">
                <v:path arrowok="t"/>
                <v:fill type="solid"/>
              </v:shape>
            </v:group>
            <v:group style="position:absolute;left:7487;top:12988;width:15;height:13" coordorigin="7487,12988" coordsize="15,13">
              <v:shape style="position:absolute;left:7487;top:12988;width:15;height:13" coordorigin="7487,12988" coordsize="15,13" path="m7496,12988l7496,12993,7495,12994,7493,12996,7488,12996,7492,13001,7495,13001,7495,12999,7498,12999,7498,12998,7500,12996,7500,12994,7501,12994,7501,12993,7496,12988xe" filled="true" fillcolor="#989898" stroked="false">
                <v:path arrowok="t"/>
                <v:fill type="solid"/>
              </v:shape>
              <v:shape style="position:absolute;left:7487;top:12988;width:15;height:13" coordorigin="7487,12988" coordsize="15,13" path="m7487,12994l7487,12996,7488,12996,7487,12994xe" filled="true" fillcolor="#989898" stroked="false">
                <v:path arrowok="t"/>
                <v:fill type="solid"/>
              </v:shape>
            </v:group>
            <v:group style="position:absolute;left:7466;top:12980;width:36;height:29" coordorigin="7466,12980" coordsize="36,29">
              <v:shape style="position:absolute;left:7466;top:12980;width:36;height:29" coordorigin="7466,12980" coordsize="36,29" path="m7480,12991l7472,12991,7469,12994,7468,12996,7468,12998,7466,12998,7466,13002,7472,13009,7472,13006,7471,13006,7471,12999,7472,12999,7472,12998,7474,12996,7476,12996,7476,12994,7485,12994,7485,12993,7482,12993,7480,12991xe" filled="true" fillcolor="#989898" stroked="false">
                <v:path arrowok="t"/>
                <v:fill type="solid"/>
              </v:shape>
              <v:shape style="position:absolute;left:7466;top:12980;width:36;height:29" coordorigin="7466,12980" coordsize="36,29" path="m7487,12994l7480,12994,7480,12996,7482,12996,7484,12998,7490,13004,7490,13001,7488,12999,7490,12999,7487,12994xe" filled="true" fillcolor="#989898" stroked="false">
                <v:path arrowok="t"/>
                <v:fill type="solid"/>
              </v:shape>
              <v:shape style="position:absolute;left:7466;top:12980;width:36;height:29" coordorigin="7466,12980" coordsize="36,29" path="m7490,12999l7490,12999,7492,13001,7490,12999xe" filled="true" fillcolor="#989898" stroked="false">
                <v:path arrowok="t"/>
                <v:fill type="solid"/>
              </v:shape>
              <v:shape style="position:absolute;left:7466;top:12980;width:36;height:29" coordorigin="7466,12980" coordsize="36,29" path="m7487,12985l7480,12985,7480,12991,7482,12991,7482,12993,7485,12993,7485,12986,7487,12986,7487,12985xe" filled="true" fillcolor="#989898" stroked="false">
                <v:path arrowok="t"/>
                <v:fill type="solid"/>
              </v:shape>
              <v:shape style="position:absolute;left:7466;top:12980;width:36;height:29" coordorigin="7466,12980" coordsize="36,29" path="m7500,12985l7493,12985,7495,12986,7501,12993,7501,12988,7500,12988,7500,12985xe" filled="true" fillcolor="#989898" stroked="false">
                <v:path arrowok="t"/>
                <v:fill type="solid"/>
              </v:shape>
              <v:shape style="position:absolute;left:7466;top:12980;width:36;height:29" coordorigin="7466,12980" coordsize="36,29" path="m7498,12983l7482,12983,7482,12985,7498,12985,7498,12983xe" filled="true" fillcolor="#989898" stroked="false">
                <v:path arrowok="t"/>
                <v:fill type="solid"/>
              </v:shape>
              <v:shape style="position:absolute;left:7466;top:12980;width:36;height:29" coordorigin="7466,12980" coordsize="36,29" path="m7496,12982l7484,12982,7484,12983,7496,12983,7496,12982xe" filled="true" fillcolor="#989898" stroked="false">
                <v:path arrowok="t"/>
                <v:fill type="solid"/>
              </v:shape>
              <v:shape style="position:absolute;left:7466;top:12980;width:36;height:29" coordorigin="7466,12980" coordsize="36,29" path="m7493,12980l7485,12980,7485,12982,7495,12982,7493,12980xe" filled="true" fillcolor="#989898" stroked="false">
                <v:path arrowok="t"/>
                <v:fill type="solid"/>
              </v:shape>
            </v:group>
            <v:group style="position:absolute;left:7484;top:13020;width:8;height:8" coordorigin="7484,13020" coordsize="8,8">
              <v:shape style="position:absolute;left:7484;top:13020;width:8;height:8" coordorigin="7484,13020" coordsize="8,8" path="m7488,13020l7484,13023,7488,13028,7492,13023,7488,13020xe" filled="true" fillcolor="#989898" stroked="false">
                <v:path arrowok="t"/>
                <v:fill type="solid"/>
              </v:shape>
            </v:group>
            <v:group style="position:absolute;left:7512;top:13014;width:10;height:7" coordorigin="7512,13014" coordsize="10,7">
              <v:shape style="position:absolute;left:7512;top:13014;width:10;height:7" coordorigin="7512,13014" coordsize="10,7" path="m7516,13014l7512,13017,7512,13018,7516,13018,7517,13020,7522,13020,7519,13015,7516,13015,7516,13014xe" filled="true" fillcolor="#989898" stroked="false">
                <v:path arrowok="t"/>
                <v:fill type="solid"/>
              </v:shape>
            </v:group>
            <v:group style="position:absolute;left:7501;top:13015;width:31;height:29" coordorigin="7501,13015" coordsize="31,29">
              <v:shape style="position:absolute;left:7501;top:13015;width:31;height:29" coordorigin="7501,13015" coordsize="31,29" path="m7522,13015l7519,13015,7522,13020,7501,13041,7504,13044,7531,13017,7522,13017,7522,13015xe" filled="true" fillcolor="#989898" stroked="false">
                <v:path arrowok="t"/>
                <v:fill type="solid"/>
              </v:shape>
              <v:shape style="position:absolute;left:7501;top:13015;width:31;height:29" coordorigin="7501,13015" coordsize="31,29" path="m7530,13015l7527,13015,7527,13017,7531,13017,7530,13015xe" filled="true" fillcolor="#989898" stroked="false">
                <v:path arrowok="t"/>
                <v:fill type="solid"/>
              </v:shape>
            </v:group>
            <v:group style="position:absolute;left:7531;top:13034;width:12;height:7" coordorigin="7531,13034" coordsize="12,7">
              <v:shape style="position:absolute;left:7531;top:13034;width:12;height:7" coordorigin="7531,13034" coordsize="12,7" path="m7536,13034l7535,13034,7531,13037,7533,13037,7535,13039,7538,13039,7539,13041,7543,13041,7536,13034xe" filled="true" fillcolor="#989898" stroked="false">
                <v:path arrowok="t"/>
                <v:fill type="solid"/>
              </v:shape>
            </v:group>
            <v:group style="position:absolute;left:7522;top:13036;width:31;height:29" coordorigin="7522,13036" coordsize="31,29">
              <v:shape style="position:absolute;left:7522;top:13036;width:31;height:29" coordorigin="7522,13036" coordsize="31,29" path="m7549,13036l7538,13036,7543,13041,7522,13061,7525,13065,7552,13037,7549,13036xe" filled="true" fillcolor="#989898" stroked="false">
                <v:path arrowok="t"/>
                <v:fill type="solid"/>
              </v:shape>
            </v:group>
            <v:group style="position:absolute;left:5335;top:12252;width:40;height:34" coordorigin="5335,12252" coordsize="40,34">
              <v:shape style="position:absolute;left:5335;top:12252;width:40;height:34" coordorigin="5335,12252" coordsize="40,34" path="m5343,12281l5335,12281,5340,12285,5340,12284,5342,12284,5342,12282,5343,12282,5343,12281xe" filled="true" fillcolor="#989898" stroked="false">
                <v:path arrowok="t"/>
                <v:fill type="solid"/>
              </v:shape>
              <v:shape style="position:absolute;left:5335;top:12252;width:40;height:34" coordorigin="5335,12252" coordsize="40,34" path="m5347,12279l5339,12279,5337,12281,5345,12281,5347,12279xe" filled="true" fillcolor="#989898" stroked="false">
                <v:path arrowok="t"/>
                <v:fill type="solid"/>
              </v:shape>
              <v:shape style="position:absolute;left:5335;top:12252;width:40;height:34" coordorigin="5335,12252" coordsize="40,34" path="m5350,12277l5340,12277,5340,12279,5348,12279,5350,12277xe" filled="true" fillcolor="#989898" stroked="false">
                <v:path arrowok="t"/>
                <v:fill type="solid"/>
              </v:shape>
              <v:shape style="position:absolute;left:5335;top:12252;width:40;height:34" coordorigin="5335,12252" coordsize="40,34" path="m5353,12276l5342,12276,5342,12277,5351,12277,5353,12276xe" filled="true" fillcolor="#989898" stroked="false">
                <v:path arrowok="t"/>
                <v:fill type="solid"/>
              </v:shape>
              <v:shape style="position:absolute;left:5335;top:12252;width:40;height:34" coordorigin="5335,12252" coordsize="40,34" path="m5356,12274l5345,12274,5345,12276,5355,12276,5356,12274xe" filled="true" fillcolor="#989898" stroked="false">
                <v:path arrowok="t"/>
                <v:fill type="solid"/>
              </v:shape>
              <v:shape style="position:absolute;left:5335;top:12252;width:40;height:34" coordorigin="5335,12252" coordsize="40,34" path="m5361,12273l5348,12273,5348,12274,5359,12274,5361,12273xe" filled="true" fillcolor="#989898" stroked="false">
                <v:path arrowok="t"/>
                <v:fill type="solid"/>
              </v:shape>
              <v:shape style="position:absolute;left:5335;top:12252;width:40;height:34" coordorigin="5335,12252" coordsize="40,34" path="m5367,12271l5351,12271,5351,12273,5367,12273,5367,12271xe" filled="true" fillcolor="#989898" stroked="false">
                <v:path arrowok="t"/>
                <v:fill type="solid"/>
              </v:shape>
              <v:shape style="position:absolute;left:5335;top:12252;width:40;height:34" coordorigin="5335,12252" coordsize="40,34" path="m5359,12252l5356,12255,5369,12268,5361,12268,5361,12269,5356,12269,5355,12271,5374,12271,5375,12268,5359,12252xe" filled="true" fillcolor="#989898" stroked="false">
                <v:path arrowok="t"/>
                <v:fill type="solid"/>
              </v:shape>
            </v:group>
            <v:group style="position:absolute;left:5358;top:12273;width:40;height:34" coordorigin="5358,12273" coordsize="40,34">
              <v:shape style="position:absolute;left:5358;top:12273;width:40;height:34" coordorigin="5358,12273" coordsize="40,34" path="m5369,12300l5361,12300,5359,12301,5358,12301,5358,12303,5361,12306,5363,12304,5364,12304,5364,12303,5366,12303,5367,12301,5369,12300xe" filled="true" fillcolor="#989898" stroked="false">
                <v:path arrowok="t"/>
                <v:fill type="solid"/>
              </v:shape>
              <v:shape style="position:absolute;left:5358;top:12273;width:40;height:34" coordorigin="5358,12273" coordsize="40,34" path="m5372,12298l5363,12298,5363,12300,5370,12300,5372,12298xe" filled="true" fillcolor="#989898" stroked="false">
                <v:path arrowok="t"/>
                <v:fill type="solid"/>
              </v:shape>
              <v:shape style="position:absolute;left:5358;top:12273;width:40;height:34" coordorigin="5358,12273" coordsize="40,34" path="m5375,12296l5366,12296,5364,12298,5375,12298,5375,12296xe" filled="true" fillcolor="#989898" stroked="false">
                <v:path arrowok="t"/>
                <v:fill type="solid"/>
              </v:shape>
              <v:shape style="position:absolute;left:5358;top:12273;width:40;height:34" coordorigin="5358,12273" coordsize="40,34" path="m5380,12295l5369,12295,5367,12296,5378,12296,5380,12295xe" filled="true" fillcolor="#989898" stroked="false">
                <v:path arrowok="t"/>
                <v:fill type="solid"/>
              </v:shape>
              <v:shape style="position:absolute;left:5358;top:12273;width:40;height:34" coordorigin="5358,12273" coordsize="40,34" path="m5385,12293l5370,12293,5370,12295,5383,12295,5385,12293xe" filled="true" fillcolor="#989898" stroked="false">
                <v:path arrowok="t"/>
                <v:fill type="solid"/>
              </v:shape>
              <v:shape style="position:absolute;left:5358;top:12273;width:40;height:34" coordorigin="5358,12273" coordsize="40,34" path="m5380,12273l5377,12276,5390,12288,5386,12288,5386,12290,5380,12290,5378,12292,5375,12292,5374,12293,5393,12293,5394,12292,5398,12290,5380,12273xe" filled="true" fillcolor="#989898" stroked="false">
                <v:path arrowok="t"/>
                <v:fill type="solid"/>
              </v:shape>
            </v:group>
            <v:group style="position:absolute;left:5375;top:12317;width:8;height:8" coordorigin="5375,12317" coordsize="8,8">
              <v:shape style="position:absolute;left:5375;top:12317;width:8;height:8" coordorigin="5375,12317" coordsize="8,8" path="m5380,12317l5375,12320,5380,12325,5383,12320,5380,12317xe" filled="true" fillcolor="#989898" stroked="false">
                <v:path arrowok="t"/>
                <v:fill type="solid"/>
              </v:shape>
            </v:group>
            <v:group style="position:absolute;left:5388;top:12325;width:24;height:18" coordorigin="5388,12325" coordsize="24,18">
              <v:shape style="position:absolute;left:5388;top:12325;width:24;height:18" coordorigin="5388,12325" coordsize="24,18" path="m5406,12341l5398,12341,5398,12343,5404,12343,5406,12341xe" filled="true" fillcolor="#989898" stroked="false">
                <v:path arrowok="t"/>
                <v:fill type="solid"/>
              </v:shape>
              <v:shape style="position:absolute;left:5388;top:12325;width:24;height:18" coordorigin="5388,12325" coordsize="24,18" path="m5407,12327l5407,12328,5409,12330,5409,12332,5407,12332,5407,12335,5406,12336,5404,12336,5404,12338,5393,12338,5393,12339,5394,12339,5396,12341,5407,12341,5409,12339,5412,12336,5412,12332,5407,12327xe" filled="true" fillcolor="#989898" stroked="false">
                <v:path arrowok="t"/>
                <v:fill type="solid"/>
              </v:shape>
              <v:shape style="position:absolute;left:5388;top:12325;width:24;height:18" coordorigin="5388,12325" coordsize="24,18" path="m5396,12336l5391,12336,5391,12338,5398,12338,5396,12336xe" filled="true" fillcolor="#989898" stroked="false">
                <v:path arrowok="t"/>
                <v:fill type="solid"/>
              </v:shape>
              <v:shape style="position:absolute;left:5388;top:12325;width:24;height:18" coordorigin="5388,12325" coordsize="24,18" path="m5388,12330l5388,12332,5390,12333,5390,12336,5394,12336,5388,12330xe" filled="true" fillcolor="#989898" stroked="false">
                <v:path arrowok="t"/>
                <v:fill type="solid"/>
              </v:shape>
              <v:shape style="position:absolute;left:5388;top:12325;width:24;height:18" coordorigin="5388,12325" coordsize="24,18" path="m5407,12325l5406,12325,5407,12327,5407,12325xe" filled="true" fillcolor="#989898" stroked="false">
                <v:path arrowok="t"/>
                <v:fill type="solid"/>
              </v:shape>
            </v:group>
            <v:group style="position:absolute;left:5409;top:12316;width:15;height:13" coordorigin="5409,12316" coordsize="15,13">
              <v:shape style="position:absolute;left:5409;top:12316;width:15;height:13" coordorigin="5409,12316" coordsize="15,13" path="m5418,12316l5418,12322,5417,12322,5415,12324,5410,12324,5414,12328,5418,12328,5418,12327,5420,12327,5420,12325,5421,12325,5421,12324,5423,12322,5423,12320,5418,12316xe" filled="true" fillcolor="#989898" stroked="false">
                <v:path arrowok="t"/>
                <v:fill type="solid"/>
              </v:shape>
              <v:shape style="position:absolute;left:5409;top:12316;width:15;height:13" coordorigin="5409,12316" coordsize="15,13" path="m5409,12322l5409,12324,5410,12324,5409,12322xe" filled="true" fillcolor="#989898" stroked="false">
                <v:path arrowok="t"/>
                <v:fill type="solid"/>
              </v:shape>
            </v:group>
            <v:group style="position:absolute;left:5388;top:12308;width:36;height:29" coordorigin="5388,12308" coordsize="36,29">
              <v:shape style="position:absolute;left:5388;top:12308;width:36;height:29" coordorigin="5388,12308" coordsize="36,29" path="m5402,12319l5394,12319,5391,12322,5390,12324,5390,12325,5388,12327,5388,12330,5394,12336,5394,12335,5393,12333,5393,12327,5394,12327,5394,12325,5396,12324,5398,12324,5398,12322,5407,12322,5407,12320,5404,12320,5402,12319xe" filled="true" fillcolor="#989898" stroked="false">
                <v:path arrowok="t"/>
                <v:fill type="solid"/>
              </v:shape>
              <v:shape style="position:absolute;left:5388;top:12308;width:36;height:29" coordorigin="5388,12308" coordsize="36,29" path="m5409,12322l5402,12322,5402,12324,5406,12324,5406,12325,5412,12332,5412,12328,5410,12327,5412,12327,5409,12322xe" filled="true" fillcolor="#989898" stroked="false">
                <v:path arrowok="t"/>
                <v:fill type="solid"/>
              </v:shape>
              <v:shape style="position:absolute;left:5388;top:12308;width:36;height:29" coordorigin="5388,12308" coordsize="36,29" path="m5412,12327l5410,12327,5412,12328,5414,12328,5412,12327xe" filled="true" fillcolor="#989898" stroked="false">
                <v:path arrowok="t"/>
                <v:fill type="solid"/>
              </v:shape>
              <v:shape style="position:absolute;left:5388;top:12308;width:36;height:29" coordorigin="5388,12308" coordsize="36,29" path="m5420,12311l5404,12311,5404,12312,5402,12314,5402,12319,5404,12320,5407,12320,5407,12314,5409,12314,5409,12312,5420,12312,5420,12311xe" filled="true" fillcolor="#989898" stroked="false">
                <v:path arrowok="t"/>
                <v:fill type="solid"/>
              </v:shape>
              <v:shape style="position:absolute;left:5388;top:12308;width:36;height:29" coordorigin="5388,12308" coordsize="36,29" path="m5421,12312l5417,12312,5417,12314,5423,12320,5423,12316,5421,12314,5421,12312xe" filled="true" fillcolor="#989898" stroked="false">
                <v:path arrowok="t"/>
                <v:fill type="solid"/>
              </v:shape>
              <v:shape style="position:absolute;left:5388;top:12308;width:36;height:29" coordorigin="5388,12308" coordsize="36,29" path="m5415,12308l5409,12308,5407,12309,5406,12309,5406,12311,5418,12311,5417,12309,5415,12308xe" filled="true" fillcolor="#989898" stroked="false">
                <v:path arrowok="t"/>
                <v:fill type="solid"/>
              </v:shape>
            </v:group>
            <v:group style="position:absolute;left:5423;top:12332;width:12;height:7" coordorigin="5423,12332" coordsize="12,7">
              <v:shape style="position:absolute;left:5423;top:12332;width:12;height:7" coordorigin="5423,12332" coordsize="12,7" path="m5428,12332l5426,12332,5423,12335,5425,12335,5426,12336,5429,12336,5431,12338,5434,12338,5429,12333,5428,12332xe" filled="true" fillcolor="#989898" stroked="false">
                <v:path arrowok="t"/>
                <v:fill type="solid"/>
              </v:shape>
            </v:group>
            <v:group style="position:absolute;left:5414;top:12333;width:31;height:29" coordorigin="5414,12333" coordsize="31,29">
              <v:shape style="position:absolute;left:5414;top:12333;width:31;height:29" coordorigin="5414,12333" coordsize="31,29" path="m5441,12333l5429,12333,5434,12338,5414,12359,5417,12362,5444,12335,5441,12333xe" filled="true" fillcolor="#989898" stroked="false">
                <v:path arrowok="t"/>
                <v:fill type="solid"/>
              </v:shape>
            </v:group>
            <v:group style="position:absolute;left:5383;top:12870;width:40;height:34" coordorigin="5383,12870" coordsize="40,34">
              <v:shape style="position:absolute;left:5383;top:12870;width:40;height:34" coordorigin="5383,12870" coordsize="40,34" path="m5391,12899l5383,12899,5388,12904,5388,12902,5390,12902,5390,12900,5391,12900,5391,12899xe" filled="true" fillcolor="#989898" stroked="false">
                <v:path arrowok="t"/>
                <v:fill type="solid"/>
              </v:shape>
              <v:shape style="position:absolute;left:5383;top:12870;width:40;height:34" coordorigin="5383,12870" coordsize="40,34" path="m5394,12897l5386,12897,5385,12899,5393,12899,5394,12897xe" filled="true" fillcolor="#989898" stroked="false">
                <v:path arrowok="t"/>
                <v:fill type="solid"/>
              </v:shape>
              <v:shape style="position:absolute;left:5383;top:12870;width:40;height:34" coordorigin="5383,12870" coordsize="40,34" path="m5398,12896l5388,12896,5388,12897,5396,12897,5398,12896xe" filled="true" fillcolor="#989898" stroked="false">
                <v:path arrowok="t"/>
                <v:fill type="solid"/>
              </v:shape>
              <v:shape style="position:absolute;left:5383;top:12870;width:40;height:34" coordorigin="5383,12870" coordsize="40,34" path="m5401,12894l5390,12894,5390,12896,5399,12896,5401,12894xe" filled="true" fillcolor="#989898" stroked="false">
                <v:path arrowok="t"/>
                <v:fill type="solid"/>
              </v:shape>
              <v:shape style="position:absolute;left:5383;top:12870;width:40;height:34" coordorigin="5383,12870" coordsize="40,34" path="m5404,12892l5393,12892,5393,12894,5402,12894,5404,12892xe" filled="true" fillcolor="#989898" stroked="false">
                <v:path arrowok="t"/>
                <v:fill type="solid"/>
              </v:shape>
              <v:shape style="position:absolute;left:5383;top:12870;width:40;height:34" coordorigin="5383,12870" coordsize="40,34" path="m5409,12891l5396,12891,5396,12892,5407,12892,5409,12891xe" filled="true" fillcolor="#989898" stroked="false">
                <v:path arrowok="t"/>
                <v:fill type="solid"/>
              </v:shape>
              <v:shape style="position:absolute;left:5383;top:12870;width:40;height:34" coordorigin="5383,12870" coordsize="40,34" path="m5415,12889l5399,12889,5399,12891,5415,12891,5415,12889xe" filled="true" fillcolor="#989898" stroked="false">
                <v:path arrowok="t"/>
                <v:fill type="solid"/>
              </v:shape>
              <v:shape style="position:absolute;left:5383;top:12870;width:40;height:34" coordorigin="5383,12870" coordsize="40,34" path="m5407,12870l5404,12873,5417,12886,5409,12886,5409,12888,5404,12888,5402,12889,5421,12889,5423,12886,5407,12870xe" filled="true" fillcolor="#989898" stroked="false">
                <v:path arrowok="t"/>
                <v:fill type="solid"/>
              </v:shape>
            </v:group>
            <v:group style="position:absolute;left:5406;top:12891;width:40;height:34" coordorigin="5406,12891" coordsize="40,34">
              <v:shape style="position:absolute;left:5406;top:12891;width:40;height:34" coordorigin="5406,12891" coordsize="40,34" path="m5417,12918l5409,12918,5407,12920,5406,12920,5406,12921,5409,12924,5410,12923,5412,12923,5412,12921,5414,12921,5417,12918xe" filled="true" fillcolor="#989898" stroked="false">
                <v:path arrowok="t"/>
                <v:fill type="solid"/>
              </v:shape>
              <v:shape style="position:absolute;left:5406;top:12891;width:40;height:34" coordorigin="5406,12891" coordsize="40,34" path="m5420,12916l5410,12916,5410,12918,5418,12918,5420,12916xe" filled="true" fillcolor="#989898" stroked="false">
                <v:path arrowok="t"/>
                <v:fill type="solid"/>
              </v:shape>
              <v:shape style="position:absolute;left:5406;top:12891;width:40;height:34" coordorigin="5406,12891" coordsize="40,34" path="m5423,12915l5414,12915,5412,12916,5423,12916,5423,12915xe" filled="true" fillcolor="#989898" stroked="false">
                <v:path arrowok="t"/>
                <v:fill type="solid"/>
              </v:shape>
              <v:shape style="position:absolute;left:5406;top:12891;width:40;height:34" coordorigin="5406,12891" coordsize="40,34" path="m5428,12913l5417,12913,5415,12915,5426,12915,5428,12913xe" filled="true" fillcolor="#989898" stroked="false">
                <v:path arrowok="t"/>
                <v:fill type="solid"/>
              </v:shape>
              <v:shape style="position:absolute;left:5406;top:12891;width:40;height:34" coordorigin="5406,12891" coordsize="40,34" path="m5433,12912l5418,12912,5418,12913,5431,12913,5433,12912xe" filled="true" fillcolor="#989898" stroked="false">
                <v:path arrowok="t"/>
                <v:fill type="solid"/>
              </v:shape>
              <v:shape style="position:absolute;left:5406;top:12891;width:40;height:34" coordorigin="5406,12891" coordsize="40,34" path="m5428,12891l5425,12894,5437,12907,5434,12907,5434,12908,5428,12908,5426,12910,5423,12910,5421,12912,5441,12912,5442,12910,5445,12908,5428,12891xe" filled="true" fillcolor="#989898" stroked="false">
                <v:path arrowok="t"/>
                <v:fill type="solid"/>
              </v:shape>
            </v:group>
            <v:group style="position:absolute;left:5423;top:12935;width:8;height:8" coordorigin="5423,12935" coordsize="8,8">
              <v:shape style="position:absolute;left:5423;top:12935;width:8;height:8" coordorigin="5423,12935" coordsize="8,8" path="m5428,12935l5423,12939,5428,12943,5431,12939,5428,12935xe" filled="true" fillcolor="#989898" stroked="false">
                <v:path arrowok="t"/>
                <v:fill type="solid"/>
              </v:shape>
            </v:group>
            <v:group style="position:absolute;left:5436;top:12942;width:13;height:18" coordorigin="5436,12942" coordsize="13,18">
              <v:shape style="position:absolute;left:5436;top:12942;width:13;height:18" coordorigin="5436,12942" coordsize="13,18" path="m5439,12942l5437,12942,5437,12943,5436,12945,5436,12951,5437,12953,5437,12955,5439,12955,5439,12956,5441,12956,5441,12958,5444,12958,5444,12959,5449,12959,5441,12951,5441,12945,5442,12945,5439,12942xe" filled="true" fillcolor="#989898" stroked="false">
                <v:path arrowok="t"/>
                <v:fill type="solid"/>
              </v:shape>
            </v:group>
            <v:group style="position:absolute;left:5445;top:12939;width:13;height:12" coordorigin="5445,12939" coordsize="13,12">
              <v:shape style="position:absolute;left:5445;top:12939;width:13;height:12" coordorigin="5445,12939" coordsize="13,12" path="m5457,12947l5450,12947,5450,12948,5453,12948,5455,12950,5458,12950,5457,12947xe" filled="true" fillcolor="#989898" stroked="false">
                <v:path arrowok="t"/>
                <v:fill type="solid"/>
              </v:shape>
              <v:shape style="position:absolute;left:5445;top:12939;width:13;height:12" coordorigin="5445,12939" coordsize="13,12" path="m5445,12939l5445,12942,5447,12943,5447,12945,5449,12945,5449,12947,5455,12947,5453,12945,5452,12943,5445,12939xe" filled="true" fillcolor="#989898" stroked="false">
                <v:path arrowok="t"/>
                <v:fill type="solid"/>
              </v:shape>
            </v:group>
            <v:group style="position:absolute;left:5445;top:12926;width:20;height:18" coordorigin="5445,12926" coordsize="20,18">
              <v:shape style="position:absolute;left:5445;top:12926;width:20;height:18" coordorigin="5445,12926" coordsize="20,18" path="m5453,12932l5447,12932,5447,12934,5445,12935,5445,12939,5452,12943,5450,12942,5450,12935,5452,12935,5452,12934,5453,12934,5453,12932xe" filled="true" fillcolor="#989898" stroked="false">
                <v:path arrowok="t"/>
                <v:fill type="solid"/>
              </v:shape>
              <v:shape style="position:absolute;left:5445;top:12926;width:20;height:18" coordorigin="5445,12926" coordsize="20,18" path="m5458,12926l5453,12926,5453,12928,5452,12928,5450,12929,5449,12931,5449,12932,5455,12932,5455,12931,5463,12931,5458,12926xe" filled="true" fillcolor="#989898" stroked="false">
                <v:path arrowok="t"/>
                <v:fill type="solid"/>
              </v:shape>
              <v:shape style="position:absolute;left:5445;top:12926;width:20;height:18" coordorigin="5445,12926" coordsize="20,18" path="m5463,12931l5465,12932,5463,12931xe" filled="true" fillcolor="#989898" stroked="false">
                <v:path arrowok="t"/>
                <v:fill type="solid"/>
              </v:shape>
            </v:group>
            <v:group style="position:absolute;left:5442;top:12926;width:29;height:34" coordorigin="5442,12926" coordsize="29,34">
              <v:shape style="position:absolute;left:5442;top:12926;width:29;height:34" coordorigin="5442,12926" coordsize="29,34" path="m5447,12955l5444,12955,5449,12959,5452,12959,5453,12958,5455,12958,5457,12956,5447,12956,5447,12955xe" filled="true" fillcolor="#989898" stroked="false">
                <v:path arrowok="t"/>
                <v:fill type="solid"/>
              </v:shape>
              <v:shape style="position:absolute;left:5442;top:12926;width:29;height:34" coordorigin="5442,12926" coordsize="29,34" path="m5458,12955l5449,12955,5447,12956,5458,12956,5458,12955xe" filled="true" fillcolor="#989898" stroked="false">
                <v:path arrowok="t"/>
                <v:fill type="solid"/>
              </v:shape>
              <v:shape style="position:absolute;left:5442;top:12926;width:29;height:34" coordorigin="5442,12926" coordsize="29,34" path="m5442,12953l5442,12955,5444,12955,5442,12953xe" filled="true" fillcolor="#989898" stroked="false">
                <v:path arrowok="t"/>
                <v:fill type="solid"/>
              </v:shape>
              <v:shape style="position:absolute;left:5442;top:12926;width:29;height:34" coordorigin="5442,12926" coordsize="29,34" path="m5460,12953l5453,12953,5452,12955,5460,12955,5460,12953xe" filled="true" fillcolor="#989898" stroked="false">
                <v:path arrowok="t"/>
                <v:fill type="solid"/>
              </v:shape>
              <v:shape style="position:absolute;left:5442;top:12926;width:29;height:34" coordorigin="5442,12926" coordsize="29,34" path="m5466,12947l5457,12947,5458,12950,5457,12951,5455,12951,5455,12953,5461,12953,5465,12950,5465,12948,5466,12948,5466,12947xe" filled="true" fillcolor="#989898" stroked="false">
                <v:path arrowok="t"/>
                <v:fill type="solid"/>
              </v:shape>
              <v:shape style="position:absolute;left:5442;top:12926;width:29;height:34" coordorigin="5442,12926" coordsize="29,34" path="m5463,12926l5458,12926,5466,12934,5466,12940,5463,12943,5463,12945,5460,12945,5460,12947,5468,12947,5468,12945,5469,12943,5469,12942,5471,12940,5471,12935,5469,12934,5469,12932,5468,12931,5468,12929,5466,12929,5466,12928,5465,12928,5463,12926xe" filled="true" fillcolor="#989898" stroked="false">
                <v:path arrowok="t"/>
                <v:fill type="solid"/>
              </v:shape>
            </v:group>
            <v:group style="position:absolute;left:5471;top:12950;width:12;height:7" coordorigin="5471,12950" coordsize="12,7">
              <v:shape style="position:absolute;left:5471;top:12950;width:12;height:7" coordorigin="5471,12950" coordsize="12,7" path="m5476,12950l5474,12950,5471,12953,5472,12953,5474,12955,5477,12955,5479,12956,5482,12956,5477,12951,5476,12950xe" filled="true" fillcolor="#989898" stroked="false">
                <v:path arrowok="t"/>
                <v:fill type="solid"/>
              </v:shape>
            </v:group>
            <v:group style="position:absolute;left:5461;top:12951;width:31;height:29" coordorigin="5461,12951" coordsize="31,29">
              <v:shape style="position:absolute;left:5461;top:12951;width:31;height:29" coordorigin="5461,12951" coordsize="31,29" path="m5488,12951l5477,12951,5482,12956,5461,12977,5465,12980,5492,12953,5488,12951xe" filled="true" fillcolor="#989898" stroked="false">
                <v:path arrowok="t"/>
                <v:fill type="solid"/>
              </v:shape>
            </v:group>
            <v:group style="position:absolute;left:5931;top:12630;width:40;height:34" coordorigin="5931,12630" coordsize="40,34">
              <v:shape style="position:absolute;left:5931;top:12630;width:40;height:34" coordorigin="5931,12630" coordsize="40,34" path="m5939,12658l5931,12658,5936,12663,5936,12661,5938,12661,5938,12660,5939,12660,5939,12658xe" filled="true" fillcolor="#989898" stroked="false">
                <v:path arrowok="t"/>
                <v:fill type="solid"/>
              </v:shape>
              <v:shape style="position:absolute;left:5931;top:12630;width:40;height:34" coordorigin="5931,12630" coordsize="40,34" path="m5943,12657l5935,12657,5933,12658,5941,12658,5943,12657xe" filled="true" fillcolor="#989898" stroked="false">
                <v:path arrowok="t"/>
                <v:fill type="solid"/>
              </v:shape>
              <v:shape style="position:absolute;left:5931;top:12630;width:40;height:34" coordorigin="5931,12630" coordsize="40,34" path="m5946,12655l5936,12655,5936,12657,5944,12657,5946,12655xe" filled="true" fillcolor="#989898" stroked="false">
                <v:path arrowok="t"/>
                <v:fill type="solid"/>
              </v:shape>
              <v:shape style="position:absolute;left:5931;top:12630;width:40;height:34" coordorigin="5931,12630" coordsize="40,34" path="m5949,12653l5938,12653,5938,12655,5947,12655,5949,12653xe" filled="true" fillcolor="#989898" stroked="false">
                <v:path arrowok="t"/>
                <v:fill type="solid"/>
              </v:shape>
              <v:shape style="position:absolute;left:5931;top:12630;width:40;height:34" coordorigin="5931,12630" coordsize="40,34" path="m5952,12652l5941,12652,5941,12653,5951,12653,5952,12652xe" filled="true" fillcolor="#989898" stroked="false">
                <v:path arrowok="t"/>
                <v:fill type="solid"/>
              </v:shape>
              <v:shape style="position:absolute;left:5931;top:12630;width:40;height:34" coordorigin="5931,12630" coordsize="40,34" path="m5957,12650l5944,12650,5944,12652,5955,12652,5957,12650xe" filled="true" fillcolor="#989898" stroked="false">
                <v:path arrowok="t"/>
                <v:fill type="solid"/>
              </v:shape>
              <v:shape style="position:absolute;left:5931;top:12630;width:40;height:34" coordorigin="5931,12630" coordsize="40,34" path="m5963,12649l5947,12649,5947,12650,5963,12650,5963,12649xe" filled="true" fillcolor="#989898" stroked="false">
                <v:path arrowok="t"/>
                <v:fill type="solid"/>
              </v:shape>
              <v:shape style="position:absolute;left:5931;top:12630;width:40;height:34" coordorigin="5931,12630" coordsize="40,34" path="m5955,12630l5952,12633,5965,12645,5957,12645,5957,12647,5952,12647,5951,12649,5970,12649,5971,12645,5955,12630xe" filled="true" fillcolor="#989898" stroked="false">
                <v:path arrowok="t"/>
                <v:fill type="solid"/>
              </v:shape>
            </v:group>
            <v:group style="position:absolute;left:5954;top:12673;width:24;height:18" coordorigin="5954,12673" coordsize="24,18">
              <v:shape style="position:absolute;left:5954;top:12673;width:24;height:18" coordorigin="5954,12673" coordsize="24,18" path="m5970,12688l5963,12688,5965,12690,5970,12690,5970,12688xe" filled="true" fillcolor="#989898" stroked="false">
                <v:path arrowok="t"/>
                <v:fill type="solid"/>
              </v:shape>
              <v:shape style="position:absolute;left:5954;top:12673;width:24;height:18" coordorigin="5954,12673" coordsize="24,18" path="m5973,12687l5960,12687,5960,12688,5973,12688,5973,12687xe" filled="true" fillcolor="#989898" stroked="false">
                <v:path arrowok="t"/>
                <v:fill type="solid"/>
              </v:shape>
              <v:shape style="position:absolute;left:5954;top:12673;width:24;height:18" coordorigin="5954,12673" coordsize="24,18" path="m5973,12674l5973,12676,5974,12677,5973,12679,5973,12681,5971,12682,5971,12684,5970,12684,5970,12685,5959,12685,5959,12687,5974,12687,5976,12685,5976,12684,5978,12682,5978,12679,5973,12674xe" filled="true" fillcolor="#989898" stroked="false">
                <v:path arrowok="t"/>
                <v:fill type="solid"/>
              </v:shape>
              <v:shape style="position:absolute;left:5954;top:12673;width:24;height:18" coordorigin="5954,12673" coordsize="24,18" path="m5962,12684l5957,12684,5957,12685,5963,12685,5962,12684xe" filled="true" fillcolor="#989898" stroked="false">
                <v:path arrowok="t"/>
                <v:fill type="solid"/>
              </v:shape>
              <v:shape style="position:absolute;left:5954;top:12673;width:24;height:18" coordorigin="5954,12673" coordsize="24,18" path="m5954,12677l5954,12681,5955,12681,5955,12684,5960,12684,5954,12677xe" filled="true" fillcolor="#989898" stroked="false">
                <v:path arrowok="t"/>
                <v:fill type="solid"/>
              </v:shape>
              <v:shape style="position:absolute;left:5954;top:12673;width:24;height:18" coordorigin="5954,12673" coordsize="24,18" path="m5971,12673l5973,12674,5971,12673xe" filled="true" fillcolor="#989898" stroked="false">
                <v:path arrowok="t"/>
                <v:fill type="solid"/>
              </v:shape>
            </v:group>
            <v:group style="position:absolute;left:5974;top:12661;width:15;height:15" coordorigin="5974,12661" coordsize="15,15">
              <v:shape style="position:absolute;left:5974;top:12661;width:15;height:15" coordorigin="5974,12661" coordsize="15,15" path="m5982,12661l5984,12663,5984,12668,5981,12671,5976,12671,5979,12676,5982,12676,5982,12674,5986,12674,5986,12673,5987,12671,5987,12669,5989,12669,5989,12668,5982,12661xe" filled="true" fillcolor="#989898" stroked="false">
                <v:path arrowok="t"/>
                <v:fill type="solid"/>
              </v:shape>
              <v:shape style="position:absolute;left:5974;top:12661;width:15;height:15" coordorigin="5974,12661" coordsize="15,15" path="m5974,12669l5974,12671,5976,12671,5974,12669xe" filled="true" fillcolor="#989898" stroked="false">
                <v:path arrowok="t"/>
                <v:fill type="solid"/>
              </v:shape>
            </v:group>
            <v:group style="position:absolute;left:5954;top:12655;width:36;height:29" coordorigin="5954,12655" coordsize="36,29">
              <v:shape style="position:absolute;left:5954;top:12655;width:36;height:29" coordorigin="5954,12655" coordsize="36,29" path="m5968,12666l5960,12666,5959,12668,5957,12669,5955,12671,5955,12673,5954,12673,5954,12677,5960,12684,5960,12681,5959,12681,5959,12674,5960,12674,5960,12673,5962,12671,5963,12671,5963,12669,5973,12669,5973,12668,5970,12668,5968,12666xe" filled="true" fillcolor="#989898" stroked="false">
                <v:path arrowok="t"/>
                <v:fill type="solid"/>
              </v:shape>
              <v:shape style="position:absolute;left:5954;top:12655;width:36;height:29" coordorigin="5954,12655" coordsize="36,29" path="m5974,12669l5968,12669,5968,12671,5970,12671,5978,12679,5978,12676,5976,12674,5978,12674,5974,12669xe" filled="true" fillcolor="#989898" stroked="false">
                <v:path arrowok="t"/>
                <v:fill type="solid"/>
              </v:shape>
              <v:shape style="position:absolute;left:5954;top:12655;width:36;height:29" coordorigin="5954,12655" coordsize="36,29" path="m5978,12674l5978,12674,5979,12676,5978,12674xe" filled="true" fillcolor="#989898" stroked="false">
                <v:path arrowok="t"/>
                <v:fill type="solid"/>
              </v:shape>
              <v:shape style="position:absolute;left:5954;top:12655;width:36;height:29" coordorigin="5954,12655" coordsize="36,29" path="m5974,12660l5968,12660,5968,12666,5970,12666,5970,12668,5973,12668,5973,12661,5974,12661,5974,12660xe" filled="true" fillcolor="#989898" stroked="false">
                <v:path arrowok="t"/>
                <v:fill type="solid"/>
              </v:shape>
              <v:shape style="position:absolute;left:5954;top:12655;width:36;height:29" coordorigin="5954,12655" coordsize="36,29" path="m5987,12660l5981,12660,5989,12668,5989,12663,5987,12663,5987,12660xe" filled="true" fillcolor="#989898" stroked="false">
                <v:path arrowok="t"/>
                <v:fill type="solid"/>
              </v:shape>
              <v:shape style="position:absolute;left:5954;top:12655;width:36;height:29" coordorigin="5954,12655" coordsize="36,29" path="m5986,12658l5970,12658,5970,12660,5986,12660,5986,12658xe" filled="true" fillcolor="#989898" stroked="false">
                <v:path arrowok="t"/>
                <v:fill type="solid"/>
              </v:shape>
              <v:shape style="position:absolute;left:5954;top:12655;width:36;height:29" coordorigin="5954,12655" coordsize="36,29" path="m5984,12657l5971,12657,5971,12658,5984,12658,5984,12657xe" filled="true" fillcolor="#989898" stroked="false">
                <v:path arrowok="t"/>
                <v:fill type="solid"/>
              </v:shape>
              <v:shape style="position:absolute;left:5954;top:12655;width:36;height:29" coordorigin="5954,12655" coordsize="36,29" path="m5981,12655l5973,12655,5973,12657,5982,12657,5981,12655xe" filled="true" fillcolor="#989898" stroked="false">
                <v:path arrowok="t"/>
                <v:fill type="solid"/>
              </v:shape>
            </v:group>
            <v:group style="position:absolute;left:5971;top:12695;width:8;height:8" coordorigin="5971,12695" coordsize="8,8">
              <v:shape style="position:absolute;left:5971;top:12695;width:8;height:8" coordorigin="5971,12695" coordsize="8,8" path="m5976,12695l5971,12698,5976,12703,5979,12698,5976,12695xe" filled="true" fillcolor="#989898" stroked="false">
                <v:path arrowok="t"/>
                <v:fill type="solid"/>
              </v:shape>
            </v:group>
            <v:group style="position:absolute;left:5986;top:12685;width:26;height:34" coordorigin="5986,12685" coordsize="26,34">
              <v:shape style="position:absolute;left:5986;top:12685;width:26;height:34" coordorigin="5986,12685" coordsize="26,34" path="m6006,12685l6005,12685,6003,12687,6000,12687,6000,12688,5998,12688,5992,12695,5990,12696,5989,12698,5989,12700,5987,12701,5987,12703,5986,12703,5986,12714,5987,12714,5987,12716,5989,12716,5989,12717,5990,12717,5990,12719,5997,12719,5990,12714,5990,12711,5989,12711,5989,12706,5990,12706,5990,12704,5992,12703,5992,12701,5994,12701,5994,12700,5995,12700,5995,12698,5997,12696,5998,12695,6000,12693,6002,12693,6002,12692,6003,12692,6005,12690,6011,12690,6006,12685xe" filled="true" fillcolor="#989898" stroked="false">
                <v:path arrowok="t"/>
                <v:fill type="solid"/>
              </v:shape>
            </v:group>
            <v:group style="position:absolute;left:5990;top:12685;width:29;height:34" coordorigin="5990,12685" coordsize="29,34">
              <v:shape style="position:absolute;left:5990;top:12685;width:29;height:34" coordorigin="5990,12685" coordsize="29,34" path="m5994,12714l5990,12714,5997,12719,6002,12719,6002,12717,6003,12717,6005,12716,5994,12716,5994,12714xe" filled="true" fillcolor="#989898" stroked="false">
                <v:path arrowok="t"/>
                <v:fill type="solid"/>
              </v:shape>
              <v:shape style="position:absolute;left:5990;top:12685;width:29;height:34" coordorigin="5990,12685" coordsize="29,34" path="m6006,12714l5997,12714,5997,12716,6006,12716,6006,12714xe" filled="true" fillcolor="#989898" stroked="false">
                <v:path arrowok="t"/>
                <v:fill type="solid"/>
              </v:shape>
              <v:shape style="position:absolute;left:5990;top:12685;width:29;height:34" coordorigin="5990,12685" coordsize="29,34" path="m6011,12709l6005,12709,6005,12711,6003,12711,6000,12714,6008,12714,6011,12711,6011,12709xe" filled="true" fillcolor="#989898" stroked="false">
                <v:path arrowok="t"/>
                <v:fill type="solid"/>
              </v:shape>
              <v:shape style="position:absolute;left:5990;top:12685;width:29;height:34" coordorigin="5990,12685" coordsize="29,34" path="m6013,12708l6006,12708,6006,12709,6013,12709,6013,12708xe" filled="true" fillcolor="#989898" stroked="false">
                <v:path arrowok="t"/>
                <v:fill type="solid"/>
              </v:shape>
              <v:shape style="position:absolute;left:5990;top:12685;width:29;height:34" coordorigin="5990,12685" coordsize="29,34" path="m6014,12706l6008,12706,6008,12708,6014,12708,6014,12706xe" filled="true" fillcolor="#989898" stroked="false">
                <v:path arrowok="t"/>
                <v:fill type="solid"/>
              </v:shape>
              <v:shape style="position:absolute;left:5990;top:12685;width:29;height:34" coordorigin="5990,12685" coordsize="29,34" path="m6017,12700l6013,12700,6013,12701,6011,12703,6011,12704,6010,12704,6010,12706,6016,12706,6016,12703,6017,12703,6017,12700xe" filled="true" fillcolor="#989898" stroked="false">
                <v:path arrowok="t"/>
                <v:fill type="solid"/>
              </v:shape>
              <v:shape style="position:absolute;left:5990;top:12685;width:29;height:34" coordorigin="5990,12685" coordsize="29,34" path="m6011,12685l6006,12685,6014,12693,6014,12700,6019,12700,6019,12693,6017,12693,6017,12690,6016,12690,6016,12688,6014,12688,6014,12687,6013,12687,6011,12685xe" filled="true" fillcolor="#989898" stroked="false">
                <v:path arrowok="t"/>
                <v:fill type="solid"/>
              </v:shape>
            </v:group>
            <v:group style="position:absolute;left:6006;top:12711;width:36;height:31" coordorigin="6006,12711" coordsize="36,31">
              <v:shape style="position:absolute;left:6006;top:12711;width:36;height:31" coordorigin="6006,12711" coordsize="36,31" path="m6038,12711l6008,12717,6006,12720,6017,12731,6011,12738,6014,12741,6021,12735,6027,12735,6024,12731,6011,12720,6032,12716,6041,12714,6038,12711xe" filled="true" fillcolor="#989898" stroked="false">
                <v:path arrowok="t"/>
                <v:fill type="solid"/>
              </v:shape>
              <v:shape style="position:absolute;left:6006;top:12711;width:36;height:31" coordorigin="6006,12711" coordsize="36,31" path="m6027,12735l6021,12735,6024,12738,6027,12735xe" filled="true" fillcolor="#989898" stroked="false">
                <v:path arrowok="t"/>
                <v:fill type="solid"/>
              </v:shape>
            </v:group>
            <v:group style="position:absolute;left:6011;top:12714;width:31;height:18" coordorigin="6011,12714" coordsize="31,18">
              <v:shape style="position:absolute;left:6011;top:12714;width:31;height:18" coordorigin="6011,12714" coordsize="31,18" path="m6011,12720l6024,12731,6027,12728,6021,12728,6011,12720xe" filled="true" fillcolor="#989898" stroked="false">
                <v:path arrowok="t"/>
                <v:fill type="solid"/>
              </v:shape>
              <v:shape style="position:absolute;left:6011;top:12714;width:31;height:18" coordorigin="6011,12714" coordsize="31,18" path="m6041,12714l6032,12716,6021,12728,6027,12728,6041,12714xe" filled="true" fillcolor="#989898" stroked="false">
                <v:path arrowok="t"/>
                <v:fill type="solid"/>
              </v:shape>
            </v:group>
            <v:group style="position:absolute;left:7618;top:9041;width:24;height:24" coordorigin="7618,9041" coordsize="24,24">
              <v:shape style="position:absolute;left:7618;top:9041;width:24;height:24" coordorigin="7618,9041" coordsize="24,24" path="m7629,9065l7637,9060,7641,9052,7637,9044,7629,9041,7621,9044,7618,9052,7621,9060,7629,9065xe" filled="false" stroked="true" strokeweight=".318763pt" strokecolor="#989898">
                <v:path arrowok="t"/>
              </v:shape>
            </v:group>
            <v:group style="position:absolute;left:7656;top:8986;width:24;height:23" coordorigin="7656,8986" coordsize="24,23">
              <v:shape style="position:absolute;left:7656;top:8986;width:24;height:23" coordorigin="7656,8986" coordsize="24,23" path="m7669,9009l7676,9006,7680,8998,7676,8990,7669,8986,7661,8990,7656,8998,7661,9006,7669,9009xe" filled="false" stroked="true" strokeweight=".318763pt" strokecolor="#989898">
                <v:path arrowok="t"/>
              </v:shape>
            </v:group>
            <v:group style="position:absolute;left:6674;top:11104;width:24;height:23" coordorigin="6674,11104" coordsize="24,23">
              <v:shape style="position:absolute;left:6674;top:11104;width:24;height:23" coordorigin="6674,11104" coordsize="24,23" path="m6687,11127l6695,11124,6698,11116,6695,11108,6687,11104,6679,11108,6674,11116,6679,11124,6687,11127xe" filled="false" stroked="true" strokeweight=".318763pt" strokecolor="#989898">
                <v:path arrowok="t"/>
              </v:shape>
            </v:group>
            <v:group style="position:absolute;left:6695;top:11042;width:24;height:23" coordorigin="6695,11042" coordsize="24,23">
              <v:shape style="position:absolute;left:6695;top:11042;width:24;height:23" coordorigin="6695,11042" coordsize="24,23" path="m6708,11065l6716,11061,6719,11053,6716,11045,6708,11042,6700,11045,6695,11053,6700,11061,6708,11065xe" filled="false" stroked="true" strokeweight=".318763pt" strokecolor="#989898">
                <v:path arrowok="t"/>
              </v:shape>
            </v:group>
            <v:group style="position:absolute;left:9721;top:18601;width:3401;height:628" coordorigin="9721,18601" coordsize="3401,628">
              <v:shape style="position:absolute;left:9721;top:18601;width:3401;height:628" coordorigin="9721,18601" coordsize="3401,628" path="m13122,19208l12947,19224,12910,19226,12873,19226,12837,19227,12763,19227,12727,19229,12653,19229,12617,19227,12507,19227,12470,19226,12433,19224,12397,19224,12360,19222,12322,19221,12285,19219,12247,19218,12210,19216,12172,19213,12135,19211,12099,19210,12061,19206,12024,19203,11986,19202,11949,19198,11912,19195,11876,19192,11837,19189,11801,19186,11764,19182,11727,19179,11691,19176,11653,19171,11616,19168,11579,19163,11543,19159,11506,19154,11469,19149,11433,19143,11396,19136,11359,19130,11323,19124,11286,19116,11249,19108,11213,19100,11178,19092,11141,19084,11104,19074,11068,19066,11033,19057,10996,19047,10959,19037,10923,19028,10886,19018,10849,19009,10813,18998,10776,18986,10741,18977,10704,18966,10668,18955,10631,18942,10594,18931,10559,18920,10523,18907,10488,18896,10451,18883,10414,18870,10379,18857,10344,18845,10311,18833,10276,18821,10242,18808,10207,18795,10174,18781,10139,18768,10105,18755,10072,18741,10037,18728,10003,18714,9970,18700,9936,18685,9903,18671,9721,18601e" filled="false" stroked="true" strokeweight=".318763pt" strokecolor="#989898">
                <v:path arrowok="t"/>
              </v:shape>
            </v:group>
            <v:group style="position:absolute;left:9693;top:18588;width:2;height:7" coordorigin="9693,18588" coordsize="2,7">
              <v:shape style="position:absolute;left:9693;top:18588;width:2;height:7" coordorigin="9693,18588" coordsize="0,7" path="m9693,18588l9693,18594e" filled="false" stroked="true" strokeweight=".079853pt" strokecolor="#989898">
                <v:path arrowok="t"/>
              </v:shape>
            </v:group>
            <v:group style="position:absolute;left:9482;top:18510;width:182;height:71" coordorigin="9482,18510" coordsize="182,71">
              <v:shape style="position:absolute;left:9482;top:18510;width:182;height:71" coordorigin="9482,18510" coordsize="182,71" path="m9664,18580l9482,18510e" filled="false" stroked="true" strokeweight=".318763pt" strokecolor="#989898">
                <v:path arrowok="t"/>
              </v:shape>
            </v:group>
            <v:group style="position:absolute;left:9487;top:18352;width:56;height:153" coordorigin="9487,18352" coordsize="56,153">
              <v:shape style="position:absolute;left:9487;top:18352;width:56;height:153" coordorigin="9487,18352" coordsize="56,153" path="m9487,18505l9543,18352e" filled="false" stroked="true" strokeweight=".318763pt" strokecolor="#989898">
                <v:path arrowok="t"/>
              </v:shape>
            </v:group>
            <v:group style="position:absolute;left:9555;top:18320;width:2;height:7" coordorigin="9555,18320" coordsize="2,7">
              <v:shape style="position:absolute;left:9555;top:18320;width:2;height:7" coordorigin="9555,18320" coordsize="0,7" path="m9555,18320l9555,18327e" filled="false" stroked="true" strokeweight=".079853pt" strokecolor="#989898">
                <v:path arrowok="t"/>
              </v:shape>
            </v:group>
            <v:group style="position:absolute;left:9563;top:18142;width:58;height:153" coordorigin="9563,18142" coordsize="58,153">
              <v:shape style="position:absolute;left:9563;top:18142;width:58;height:153" coordorigin="9563,18142" coordsize="58,153" path="m9563,18295l9621,18142e" filled="false" stroked="true" strokeweight=".318763pt" strokecolor="#989898">
                <v:path arrowok="t"/>
              </v:shape>
            </v:group>
            <v:group style="position:absolute;left:9605;top:17967;width:87;height:181" coordorigin="9605,17967" coordsize="87,181">
              <v:shape style="position:absolute;left:9605;top:17967;width:87;height:181" coordorigin="9605,17967" coordsize="87,181" path="m9637,18147l9605,18137,9691,17978,9657,17967,9637,18147xe" filled="false" stroked="true" strokeweight=".318763pt" strokecolor="#989898">
                <v:path arrowok="t"/>
              </v:shape>
            </v:group>
            <v:group style="position:absolute;left:9673;top:17804;width:63;height:168" coordorigin="9673,17804" coordsize="63,168">
              <v:shape style="position:absolute;left:9673;top:17804;width:63;height:168" coordorigin="9673,17804" coordsize="63,168" path="m9673,17971l9735,17804e" filled="false" stroked="true" strokeweight=".318763pt" strokecolor="#989898">
                <v:path arrowok="t"/>
              </v:shape>
            </v:group>
            <v:group style="position:absolute;left:9746;top:17772;width:2;height:7" coordorigin="9746,17772" coordsize="2,7">
              <v:shape style="position:absolute;left:9746;top:17772;width:2;height:7" coordorigin="9746,17772" coordsize="0,7" path="m9746,17772l9746,17779e" filled="false" stroked="true" strokeweight=".079853pt" strokecolor="#989898">
                <v:path arrowok="t"/>
              </v:shape>
            </v:group>
            <v:group style="position:absolute;left:9756;top:17445;width:109;height:302" coordorigin="9756,17445" coordsize="109,302">
              <v:shape style="position:absolute;left:9756;top:17445;width:109;height:302" coordorigin="9756,17445" coordsize="109,302" path="m9756,17747l9817,17578,9865,17445e" filled="false" stroked="true" strokeweight=".318763pt" strokecolor="#989898">
                <v:path arrowok="t"/>
              </v:shape>
            </v:group>
            <v:group style="position:absolute;left:9876;top:17414;width:2;height:7" coordorigin="9876,17414" coordsize="2,7">
              <v:shape style="position:absolute;left:9876;top:17414;width:2;height:7" coordorigin="9876,17414" coordsize="0,7" path="m9876,17414l9876,17420e" filled="false" stroked="true" strokeweight=".078774pt" strokecolor="#989898">
                <v:path arrowok="t"/>
              </v:shape>
            </v:group>
            <v:group style="position:absolute;left:9885;top:17162;width:83;height:227" coordorigin="9885,17162" coordsize="83,227">
              <v:shape style="position:absolute;left:9885;top:17162;width:83;height:227" coordorigin="9885,17162" coordsize="83,227" path="m9885,17388l9968,17162e" filled="false" stroked="true" strokeweight=".318763pt" strokecolor="#989898">
                <v:path arrowok="t"/>
              </v:shape>
            </v:group>
            <v:group style="position:absolute;left:9980;top:17130;width:2;height:7" coordorigin="9980,17130" coordsize="2,7">
              <v:shape style="position:absolute;left:9980;top:17130;width:2;height:7" coordorigin="9980,17130" coordsize="0,7" path="m9980,17130l9980,17136e" filled="false" stroked="true" strokeweight=".078774pt" strokecolor="#989898">
                <v:path arrowok="t"/>
              </v:shape>
            </v:group>
            <v:group style="position:absolute;left:9989;top:16835;width:101;height:271" coordorigin="9989,16835" coordsize="101,271">
              <v:shape style="position:absolute;left:9989;top:16835;width:101;height:271" coordorigin="9989,16835" coordsize="101,271" path="m9989,17106l10038,16972,10089,16835e" filled="false" stroked="true" strokeweight=".318763pt" strokecolor="#989898">
                <v:path arrowok="t"/>
              </v:shape>
            </v:group>
            <v:group style="position:absolute;left:10101;top:16803;width:2;height:7" coordorigin="10101,16803" coordsize="2,7">
              <v:shape style="position:absolute;left:10101;top:16803;width:2;height:7" coordorigin="10101,16803" coordsize="0,7" path="m10101,16803l10101,16810e" filled="false" stroked="true" strokeweight=".079853pt" strokecolor="#989898">
                <v:path arrowok="t"/>
              </v:shape>
            </v:group>
            <v:group style="position:absolute;left:10110;top:16551;width:85;height:227" coordorigin="10110,16551" coordsize="85,227">
              <v:shape style="position:absolute;left:10110;top:16551;width:85;height:227" coordorigin="10110,16551" coordsize="85,227" path="m10110,16778l10194,16551e" filled="false" stroked="true" strokeweight=".318763pt" strokecolor="#989898">
                <v:path arrowok="t"/>
              </v:shape>
            </v:group>
            <v:group style="position:absolute;left:10205;top:16521;width:2;height:7" coordorigin="10205,16521" coordsize="2,7">
              <v:shape style="position:absolute;left:10205;top:16521;width:2;height:7" coordorigin="10205,16521" coordsize="0,7" path="m10205,16521l10205,16527e" filled="false" stroked="true" strokeweight=".079853pt" strokecolor="#989898">
                <v:path arrowok="t"/>
              </v:shape>
            </v:group>
            <v:group style="position:absolute;left:10215;top:16231;width:98;height:265" coordorigin="10215,16231" coordsize="98,265">
              <v:shape style="position:absolute;left:10215;top:16231;width:98;height:265" coordorigin="10215,16231" coordsize="98,265" path="m10215,16496l10266,16357,10312,16231e" filled="false" stroked="true" strokeweight=".318763pt" strokecolor="#989898">
                <v:path arrowok="t"/>
              </v:shape>
            </v:group>
            <v:group style="position:absolute;left:10323;top:16199;width:2;height:7" coordorigin="10323,16199" coordsize="2,7">
              <v:shape style="position:absolute;left:10323;top:16199;width:2;height:7" coordorigin="10323,16199" coordsize="0,7" path="m10323,16199l10323,16206e" filled="false" stroked="true" strokeweight=".079853pt" strokecolor="#989898">
                <v:path arrowok="t"/>
              </v:shape>
            </v:group>
            <v:group style="position:absolute;left:10333;top:15947;width:83;height:227" coordorigin="10333,15947" coordsize="83,227">
              <v:shape style="position:absolute;left:10333;top:15947;width:83;height:227" coordorigin="10333,15947" coordsize="83,227" path="m10333,16174l10416,15947e" filled="false" stroked="true" strokeweight=".318763pt" strokecolor="#989898">
                <v:path arrowok="t"/>
              </v:shape>
            </v:group>
            <v:group style="position:absolute;left:10426;top:15917;width:2;height:7" coordorigin="10426,15917" coordsize="2,7">
              <v:shape style="position:absolute;left:10426;top:15917;width:2;height:7" coordorigin="10426,15917" coordsize="0,7" path="m10426,15917l10426,15924e" filled="false" stroked="true" strokeweight=".079853pt" strokecolor="#989898">
                <v:path arrowok="t"/>
              </v:shape>
            </v:group>
            <v:group style="position:absolute;left:10437;top:15764;width:47;height:128" coordorigin="10437,15764" coordsize="47,128">
              <v:shape style="position:absolute;left:10437;top:15764;width:47;height:128" coordorigin="10437,15764" coordsize="47,128" path="m10437,15892l10483,15764e" filled="false" stroked="true" strokeweight=".318763pt" strokecolor="#989898">
                <v:path arrowok="t"/>
              </v:shape>
            </v:group>
            <v:group style="position:absolute;left:9292;top:18422;width:179;height:101" coordorigin="9292,18422" coordsize="179,101">
              <v:shape style="position:absolute;left:9292;top:18422;width:179;height:101" coordorigin="9292,18422" coordsize="179,101" path="m9471,18492l9458,18523,9307,18422,9292,18453,9471,18492xe" filled="false" stroked="true" strokeweight=".318763pt" strokecolor="#989898">
                <v:path arrowok="t"/>
              </v:shape>
            </v:group>
            <v:group style="position:absolute;left:9235;top:18433;width:53;height:122" coordorigin="9235,18433" coordsize="53,122">
              <v:shape style="position:absolute;left:9235;top:18433;width:53;height:122" coordorigin="9235,18433" coordsize="53,122" path="m9288,18433l9235,18555e" filled="false" stroked="true" strokeweight=".318763pt" strokecolor="#989898">
                <v:path arrowok="t"/>
              </v:shape>
            </v:group>
            <v:group style="position:absolute;left:9225;top:18578;width:2;height:7" coordorigin="9225,18578" coordsize="2,7">
              <v:shape style="position:absolute;left:9225;top:18578;width:2;height:7" coordorigin="9225,18578" coordsize="0,7" path="m9225,18578l9225,18585e" filled="false" stroked="true" strokeweight=".079853pt" strokecolor="#989898">
                <v:path arrowok="t"/>
              </v:shape>
            </v:group>
            <v:group style="position:absolute;left:9119;top:18610;width:95;height:222" coordorigin="9119,18610" coordsize="95,222">
              <v:shape style="position:absolute;left:9119;top:18610;width:95;height:222" coordorigin="9119,18610" coordsize="95,222" path="m9213,18610l9119,18832e" filled="false" stroked="true" strokeweight=".318763pt" strokecolor="#989898">
                <v:path arrowok="t"/>
              </v:shape>
            </v:group>
            <v:group style="position:absolute;left:9107;top:18856;width:2;height:7" coordorigin="9107,18856" coordsize="2,7">
              <v:shape style="position:absolute;left:9107;top:18856;width:2;height:7" coordorigin="9107,18856" coordsize="0,7" path="m9107,18856l9107,18862e" filled="false" stroked="true" strokeweight=".079853pt" strokecolor="#989898">
                <v:path arrowok="t"/>
              </v:shape>
            </v:group>
            <v:group style="position:absolute;left:8795;top:18888;width:300;height:122" coordorigin="8795,18888" coordsize="300,122">
              <v:shape style="position:absolute;left:8795;top:18888;width:300;height:122" coordorigin="8795,18888" coordsize="300,122" path="m9095,18888l9042,19009,8795,18916e" filled="false" stroked="true" strokeweight=".318763pt" strokecolor="#989898">
                <v:path arrowok="t"/>
              </v:shape>
            </v:group>
            <v:group style="position:absolute;left:8767;top:18902;width:2;height:7" coordorigin="8767,18902" coordsize="2,7">
              <v:shape style="position:absolute;left:8767;top:18902;width:2;height:7" coordorigin="8767,18902" coordsize="0,7" path="m8767,18902l8767,18908e" filled="false" stroked="true" strokeweight=".079853pt" strokecolor="#989898">
                <v:path arrowok="t"/>
              </v:shape>
            </v:group>
            <v:group style="position:absolute;left:8512;top:18811;width:227;height:85" coordorigin="8512,18811" coordsize="227,85">
              <v:shape style="position:absolute;left:8512;top:18811;width:227;height:85" coordorigin="8512,18811" coordsize="227,85" path="m8738,18896l8512,18811e" filled="false" stroked="true" strokeweight=".318763pt" strokecolor="#989898">
                <v:path arrowok="t"/>
              </v:shape>
            </v:group>
            <v:group style="position:absolute;left:8485;top:18797;width:2;height:7" coordorigin="8485,18797" coordsize="2,7">
              <v:shape style="position:absolute;left:8485;top:18797;width:2;height:7" coordorigin="8485,18797" coordsize="0,7" path="m8485,18797l8485,18803e" filled="false" stroked="true" strokeweight=".079853pt" strokecolor="#989898">
                <v:path arrowok="t"/>
              </v:shape>
            </v:group>
            <v:group style="position:absolute;left:7984;top:18615;width:472;height:176" coordorigin="7984,18615" coordsize="472,176">
              <v:shape style="position:absolute;left:7984;top:18615;width:472;height:176" coordorigin="7984,18615" coordsize="472,176" path="m8456,18790l8207,18698,7984,18615e" filled="false" stroked="true" strokeweight=".318763pt" strokecolor="#989898">
                <v:path arrowok="t"/>
              </v:shape>
            </v:group>
            <v:group style="position:absolute;left:7958;top:18602;width:2;height:7" coordorigin="7958,18602" coordsize="2,7">
              <v:shape style="position:absolute;left:7958;top:18602;width:2;height:7" coordorigin="7958,18602" coordsize="0,7" path="m7958,18602l7958,18609e" filled="false" stroked="true" strokeweight=".079853pt" strokecolor="#989898">
                <v:path arrowok="t"/>
              </v:shape>
            </v:group>
            <v:group style="position:absolute;left:7702;top:18512;width:227;height:83" coordorigin="7702,18512" coordsize="227,83">
              <v:shape style="position:absolute;left:7702;top:18512;width:227;height:83" coordorigin="7702,18512" coordsize="227,83" path="m7928,18594l7702,18512e" filled="false" stroked="true" strokeweight=".318763pt" strokecolor="#989898">
                <v:path arrowok="t"/>
              </v:shape>
            </v:group>
            <v:group style="position:absolute;left:7674;top:18497;width:2;height:7" coordorigin="7674,18497" coordsize="2,7">
              <v:shape style="position:absolute;left:7674;top:18497;width:2;height:7" coordorigin="7674,18497" coordsize="0,7" path="m7674,18497l7674,18504e" filled="false" stroked="true" strokeweight=".078774pt" strokecolor="#989898">
                <v:path arrowok="t"/>
              </v:shape>
            </v:group>
            <v:group style="position:absolute;left:7176;top:18317;width:471;height:174" coordorigin="7176,18317" coordsize="471,174">
              <v:shape style="position:absolute;left:7176;top:18317;width:471;height:174" coordorigin="7176,18317" coordsize="471,174" path="m7646,18491l7423,18408,7176,18317e" filled="false" stroked="true" strokeweight=".318763pt" strokecolor="#989898">
                <v:path arrowok="t"/>
              </v:shape>
            </v:group>
            <v:group style="position:absolute;left:7150;top:18303;width:2;height:7" coordorigin="7150,18303" coordsize="2,7">
              <v:shape style="position:absolute;left:7150;top:18303;width:2;height:7" coordorigin="7150,18303" coordsize="0,7" path="m7150,18303l7150,18309e" filled="false" stroked="true" strokeweight=".079853pt" strokecolor="#989898">
                <v:path arrowok="t"/>
              </v:shape>
            </v:group>
            <v:group style="position:absolute;left:6894;top:18212;width:227;height:83" coordorigin="6894,18212" coordsize="227,83">
              <v:shape style="position:absolute;left:6894;top:18212;width:227;height:83" coordorigin="6894,18212" coordsize="227,83" path="m7120,18295l6894,18212e" filled="false" stroked="true" strokeweight=".318763pt" strokecolor="#989898">
                <v:path arrowok="t"/>
              </v:shape>
            </v:group>
            <v:group style="position:absolute;left:6868;top:18198;width:2;height:7" coordorigin="6868,18198" coordsize="2,7">
              <v:shape style="position:absolute;left:6868;top:18198;width:2;height:7" coordorigin="6868,18198" coordsize="0,7" path="m6868,18198l6868,18204e" filled="false" stroked="true" strokeweight=".079853pt" strokecolor="#989898">
                <v:path arrowok="t"/>
              </v:shape>
            </v:group>
            <v:group style="position:absolute;left:6413;top:18033;width:426;height:157" coordorigin="6413,18033" coordsize="426,157">
              <v:shape style="position:absolute;left:6413;top:18033;width:426;height:157" coordorigin="6413,18033" coordsize="426,157" path="m6838,18190l6593,18099,6413,18033e" filled="false" stroked="true" strokeweight=".318763pt" strokecolor="#989898">
                <v:path arrowok="t"/>
              </v:shape>
            </v:group>
            <v:group style="position:absolute;left:6386;top:18019;width:2;height:7" coordorigin="6386,18019" coordsize="2,7">
              <v:shape style="position:absolute;left:6386;top:18019;width:2;height:7" coordorigin="6386,18019" coordsize="0,7" path="m6386,18019l6386,18026e" filled="false" stroked="true" strokeweight=".079853pt" strokecolor="#989898">
                <v:path arrowok="t"/>
              </v:shape>
            </v:group>
            <v:group style="position:absolute;left:6131;top:17930;width:227;height:83" coordorigin="6131,17930" coordsize="227,83">
              <v:shape style="position:absolute;left:6131;top:17930;width:227;height:83" coordorigin="6131,17930" coordsize="227,83" path="m6357,18013l6131,17930e" filled="false" stroked="true" strokeweight=".318763pt" strokecolor="#989898">
                <v:path arrowok="t"/>
              </v:shape>
            </v:group>
            <v:group style="position:absolute;left:6103;top:17916;width:2;height:7" coordorigin="6103,17916" coordsize="2,7">
              <v:shape style="position:absolute;left:6103;top:17916;width:2;height:7" coordorigin="6103,17916" coordsize="0,7" path="m6103,17916l6103,17922e" filled="false" stroked="true" strokeweight=".079853pt" strokecolor="#989898">
                <v:path arrowok="t"/>
              </v:shape>
            </v:group>
            <v:group style="position:absolute;left:5769;top:17798;width:305;height:112" coordorigin="5769,17798" coordsize="305,112">
              <v:shape style="position:absolute;left:5769;top:17798;width:305;height:112" coordorigin="5769,17798" coordsize="305,112" path="m6073,17909l5895,17844,5769,17798e" filled="false" stroked="true" strokeweight=".318763pt" strokecolor="#989898">
                <v:path arrowok="t"/>
              </v:shape>
            </v:group>
            <v:group style="position:absolute;left:5741;top:17783;width:2;height:7" coordorigin="5741,17783" coordsize="2,7">
              <v:shape style="position:absolute;left:5741;top:17783;width:2;height:7" coordorigin="5741,17783" coordsize="0,7" path="m5741,17783l5741,17790e" filled="false" stroked="true" strokeweight=".079853pt" strokecolor="#989898">
                <v:path arrowok="t"/>
              </v:shape>
            </v:group>
            <v:group style="position:absolute;left:5487;top:17692;width:225;height:83" coordorigin="5487,17692" coordsize="225,83">
              <v:shape style="position:absolute;left:5487;top:17692;width:225;height:83" coordorigin="5487,17692" coordsize="225,83" path="m5712,17775l5487,17692e" filled="false" stroked="true" strokeweight=".318763pt" strokecolor="#989898">
                <v:path arrowok="t"/>
              </v:shape>
            </v:group>
            <v:group style="position:absolute;left:5459;top:17678;width:2;height:7" coordorigin="5459,17678" coordsize="2,7">
              <v:shape style="position:absolute;left:5459;top:17678;width:2;height:7" coordorigin="5459,17678" coordsize="0,7" path="m5459,17678l5459,17684e" filled="false" stroked="true" strokeweight=".079853pt" strokecolor="#989898">
                <v:path arrowok="t"/>
              </v:shape>
            </v:group>
            <v:group style="position:absolute;left:5205;top:17587;width:225;height:85" coordorigin="5205,17587" coordsize="225,85">
              <v:shape style="position:absolute;left:5205;top:17587;width:225;height:85" coordorigin="5205,17587" coordsize="225,85" path="m5429,17672l5205,17587e" filled="false" stroked="true" strokeweight=".318763pt" strokecolor="#989898">
                <v:path arrowok="t"/>
              </v:shape>
            </v:group>
            <v:group style="position:absolute;left:5177;top:17573;width:2;height:7" coordorigin="5177,17573" coordsize="2,7">
              <v:shape style="position:absolute;left:5177;top:17573;width:2;height:7" coordorigin="5177,17573" coordsize="0,7" path="m5177,17573l5177,17579e" filled="false" stroked="true" strokeweight=".078774pt" strokecolor="#989898">
                <v:path arrowok="t"/>
              </v:shape>
            </v:group>
            <v:group style="position:absolute;left:4778;top:17433;width:370;height:134" coordorigin="4778,17433" coordsize="370,134">
              <v:shape style="position:absolute;left:4778;top:17433;width:370;height:134" coordorigin="4778,17433" coordsize="370,134" path="m5147,17567l5021,17519,4778,17433e" filled="false" stroked="true" strokeweight=".318763pt" strokecolor="#989898">
                <v:path arrowok="t"/>
              </v:shape>
            </v:group>
            <v:group style="position:absolute;left:4750;top:17418;width:2;height:7" coordorigin="4750,17418" coordsize="2,7">
              <v:shape style="position:absolute;left:4750;top:17418;width:2;height:7" coordorigin="4750,17418" coordsize="0,7" path="m4750,17418l4750,17425e" filled="false" stroked="true" strokeweight=".079853pt" strokecolor="#989898">
                <v:path arrowok="t"/>
              </v:shape>
            </v:group>
            <v:group style="position:absolute;left:4476;top:17324;width:244;height:88" coordorigin="4476,17324" coordsize="244,88">
              <v:shape style="position:absolute;left:4476;top:17324;width:244;height:88" coordorigin="4476,17324" coordsize="244,88" path="m4720,17412l4476,17324e" filled="false" stroked="true" strokeweight=".318763pt" strokecolor="#989898">
                <v:path arrowok="t"/>
              </v:shape>
            </v:group>
            <v:group style="position:absolute;left:4167;top:17189;width:281;height:130" coordorigin="4167,17189" coordsize="281,130">
              <v:shape style="position:absolute;left:4167;top:17189;width:281;height:130" coordorigin="4167,17189" coordsize="281,130" path="m4448,17286l4437,17318,4178,17189,4167,17221,4448,17286xe" filled="false" stroked="true" strokeweight=".318763pt" strokecolor="#989898">
                <v:path arrowok="t"/>
              </v:shape>
            </v:group>
            <v:group style="position:absolute;left:7638;top:8139;width:2655;height:7534" coordorigin="7638,8139" coordsize="2655,7534">
              <v:shape style="position:absolute;left:7638;top:8139;width:2655;height:7534" coordorigin="7638,8139" coordsize="2655,7534" path="m9203,8139l9174,8163,9146,8187,9119,8212,9090,8238,9063,8261,9036,8287,9009,8312,8983,8340,8956,8365,8931,8392,8904,8419,8878,8446,8851,8475,8825,8504,8800,8532,8774,8561,8749,8590,8725,8618,8700,8649,8676,8679,8652,8706,8629,8735,8607,8763,8585,8794,8563,8822,8540,8851,8518,8881,8497,8910,8475,8940,8454,8971,8433,9001,8413,9031,8392,9061,8373,9092,8352,9123,8333,9154,8314,9184,8295,9216,8276,9248,8258,9280,8239,9310,8221,9342,8204,9374,8186,9407,8169,9439,8153,9471,8135,9503,8119,9536,8104,9568,8088,9602,8072,9635,8054,9669,8038,9704,8022,9739,8006,9774,7990,9807,7974,9842,7960,9877,7944,9914,7930,9949,7916,9984,7901,10019,7888,10056,7876,10091,7863,10128,7850,10164,7839,10199,7828,10236,7817,10273,7806,10308,7796,10344,7786,10381,7777,10418,7767,10454,7758,10491,7750,10528,7742,10564,7734,10601,7726,10637,7720,10676,7712,10712,7705,10749,7699,10787,7692,10824,7688,10862,7681,10899,7676,10937,7672,10975,7669,11012,7664,11050,7661,11088,7656,11125,7654,11163,7651,11202,7648,11240,7646,11277,7643,11313,7641,11350,7641,11386,7640,11423,7638,11460,7638,11606,7640,11643,7640,11681,7641,11718,7643,11755,7645,11790,7646,11826,7649,11865,7651,11903,7654,11941,7657,11979,7662,12018,7665,12056,7670,12094,7673,12132,7678,12171,7684,12209,7689,12247,7694,12285,7700,12320,7705,12355,7712,12390,7716,12426,7723,12461,7729,12496,7737,12531,7751,12599,7771,12673,7782,12708,7791,12743,7802,12779,7815,12814,7826,12849,7839,12884,7850,12920,7863,12955,7876,12990,7888,13025,7901,13058,7914,13093,7927,13127,7939,13162,7952,13195,7967,13229,7979,13264,7994,13297,8008,13331,8022,13364,8037,13398,8051,13431,8067,13463,8083,13496,8099,13530,8115,13563,8131,13597,8148,13630,8164,13662,8182,13696,8199,13727,8217,13761,8236,13793,8253,13825,8272,13857,8292,13888,8311,13920,8330,13954,8351,13986,8371,14018,8392,14049,8414,14081,8435,14112,8457,14143,8480,14175,8502,14206,8524,14236,8547,14266,8570,14296,8593,14327,8617,14357,8639,14386,8663,14414,8687,14445,8711,14473,8735,14500,8759,14529,8782,14558,8808,14585,8832,14614,8857,14641,8883,14668,8908,14695,8934,14720,8959,14747,8986,14773,9012,14798,9039,14824,9065,14849,9092,14873,9119,14899,9146,14923,9173,14947,9202,14971,9229,14994,9259,15018,9288,15044,9318,15068,9348,15092,9378,15114,9409,15138,9439,15162,9471,15184,9501,15206,9533,15229,9563,15251,9595,15272,9627,15294,9659,15315,9689,15335,9721,15356,9753,15375,9785,15394,9818,15415,9850,15434,9882,15453,9916,15473,9947,15490,9981,15509,10014,15528,10049,15547,10083,15565,10118,15584,10153,15602,10188,15619,10223,15637,10258,15654,10293,15672e" filled="false" stroked="true" strokeweight=".318763pt" strokecolor="#989898">
                <v:path arrowok="t"/>
              </v:shape>
            </v:group>
            <v:group style="position:absolute;left:10287;top:15657;width:206;height:120" coordorigin="10287,15657" coordsize="206,120">
              <v:shape style="position:absolute;left:10287;top:15657;width:206;height:120" coordorigin="10287,15657" coordsize="206,120" path="m10287,15688l10301,15657,10478,15777,10492,15745,10287,15688xe" filled="false" stroked="true" strokeweight=".318763pt" strokecolor="#989898">
                <v:path arrowok="t"/>
              </v:shape>
            </v:group>
            <v:group style="position:absolute;left:14309;top:22080;width:112;height:298" coordorigin="14309,22080" coordsize="112,298">
              <v:shape style="position:absolute;left:14309;top:22080;width:112;height:298" coordorigin="14309,22080" coordsize="112,298" path="m14309,22089l14343,22080,14389,22378,14421,22368,14309,22089xe" filled="false" stroked="true" strokeweight=".318763pt" strokecolor="#989898">
                <v:path arrowok="t"/>
              </v:shape>
            </v:group>
            <v:group style="position:absolute;left:7072;top:24271;width:110;height:257" coordorigin="7072,24271" coordsize="110,257">
              <v:shape style="position:absolute;left:7072;top:24271;width:110;height:257" coordorigin="7072,24271" coordsize="110,257" path="m7072,24280l7104,24271,7149,24527,7182,24516,7072,24280xe" filled="false" stroked="true" strokeweight=".318763pt" strokecolor="#989898">
                <v:path arrowok="t"/>
              </v:shape>
            </v:group>
            <v:group style="position:absolute;left:22049;top:14515;width:53;height:63" coordorigin="22049,14515" coordsize="53,63">
              <v:shape style="position:absolute;left:22049;top:14515;width:53;height:63" coordorigin="22049,14515" coordsize="53,63" path="m22049,14577l22102,14515e" filled="false" stroked="true" strokeweight=".318763pt" strokecolor="#989898">
                <v:path arrowok="t"/>
              </v:shape>
            </v:group>
            <v:group style="position:absolute;left:21745;top:14569;width:310;height:306" coordorigin="21745,14569" coordsize="310,306">
              <v:shape style="position:absolute;left:21745;top:14569;width:310;height:306" coordorigin="21745,14569" coordsize="310,306" path="m22030,14569l22054,14593,21745,14851,21769,14875,22030,14569xe" filled="false" stroked="true" strokeweight=".318763pt" strokecolor="#989898">
                <v:path arrowok="t"/>
              </v:shape>
            </v:group>
            <v:group style="position:absolute;left:21637;top:14733;width:109;height:138" coordorigin="21637,14733" coordsize="109,138">
              <v:shape style="position:absolute;left:21637;top:14733;width:109;height:138" coordorigin="21637,14733" coordsize="109,138" path="m21745,14870l21637,14733e" filled="false" stroked="true" strokeweight=".318763pt" strokecolor="#989898">
                <v:path arrowok="t"/>
              </v:shape>
            </v:group>
            <v:group style="position:absolute;left:21618;top:14708;width:2;height:7" coordorigin="21618,14708" coordsize="2,7">
              <v:shape style="position:absolute;left:21618;top:14708;width:2;height:7" coordorigin="21618,14708" coordsize="0,7" path="m21618,14708l21618,14714e" filled="false" stroked="true" strokeweight=".086327pt" strokecolor="#989898">
                <v:path arrowok="t"/>
              </v:shape>
            </v:group>
            <v:group style="position:absolute;left:21343;top:14367;width:256;height:321" coordorigin="21343,14367" coordsize="256,321">
              <v:shape style="position:absolute;left:21343;top:14367;width:256;height:321" coordorigin="21343,14367" coordsize="256,321" path="m21598,14687l21490,14551,21343,14367e" filled="false" stroked="true" strokeweight=".318763pt" strokecolor="#989898">
                <v:path arrowok="t"/>
              </v:shape>
            </v:group>
            <v:group style="position:absolute;left:21327;top:14339;width:2;height:7" coordorigin="21327,14339" coordsize="2,7">
              <v:shape style="position:absolute;left:21327;top:14339;width:2;height:7" coordorigin="21327,14339" coordsize="0,7" path="m21327,14339l21327,14346e" filled="false" stroked="true" strokeweight=".078666pt" strokecolor="#989898">
                <v:path arrowok="t"/>
              </v:shape>
            </v:group>
            <v:group style="position:absolute;left:21039;top:14019;width:268;height:300" coordorigin="21039,14019" coordsize="268,300">
              <v:shape style="position:absolute;left:21039;top:14019;width:268;height:300" coordorigin="21039,14019" coordsize="268,300" path="m21307,14319l21160,14134,21039,14019e" filled="false" stroked="true" strokeweight=".318763pt" strokecolor="#989898">
                <v:path arrowok="t"/>
              </v:shape>
            </v:group>
            <v:group style="position:absolute;left:21019;top:13994;width:2;height:7" coordorigin="21019,13994" coordsize="2,7">
              <v:shape style="position:absolute;left:21019;top:13994;width:2;height:7" coordorigin="21019,13994" coordsize="0,7" path="m21019,13994l21019,14000e" filled="false" stroked="true" strokeweight=".079853pt" strokecolor="#989898">
                <v:path arrowok="t"/>
              </v:shape>
            </v:group>
            <v:group style="position:absolute;left:20824;top:13809;width:173;height:168" coordorigin="20824,13809" coordsize="173,168">
              <v:shape style="position:absolute;left:20824;top:13809;width:173;height:168" coordorigin="20824,13809" coordsize="173,168" path="m20996,13976l20824,13809e" filled="false" stroked="true" strokeweight=".318763pt" strokecolor="#989898">
                <v:path arrowok="t"/>
              </v:shape>
            </v:group>
            <v:group style="position:absolute;left:20802;top:13785;width:2;height:7" coordorigin="20802,13785" coordsize="2,7">
              <v:shape style="position:absolute;left:20802;top:13785;width:2;height:7" coordorigin="20802,13785" coordsize="0,7" path="m20802,13785l20802,13791e" filled="false" stroked="true" strokeweight=".079853pt" strokecolor="#989898">
                <v:path arrowok="t"/>
              </v:shape>
            </v:group>
            <v:group style="position:absolute;left:20488;top:13485;width:292;height:283" coordorigin="20488,13485" coordsize="292,283">
              <v:shape style="position:absolute;left:20488;top:13485;width:292;height:283" coordorigin="20488,13485" coordsize="292,283" path="m20779,13767l20660,13651,20488,13485e" filled="false" stroked="true" strokeweight=".318763pt" strokecolor="#989898">
                <v:path arrowok="t"/>
              </v:shape>
            </v:group>
            <v:group style="position:absolute;left:20466;top:13461;width:2;height:7" coordorigin="20466,13461" coordsize="2,7">
              <v:shape style="position:absolute;left:20466;top:13461;width:2;height:7" coordorigin="20466,13461" coordsize="0,7" path="m20466,13461l20466,13468e" filled="false" stroked="true" strokeweight=".079853pt" strokecolor="#989898">
                <v:path arrowok="t"/>
              </v:shape>
            </v:group>
            <v:group style="position:absolute;left:20271;top:13277;width:174;height:168" coordorigin="20271,13277" coordsize="174,168">
              <v:shape style="position:absolute;left:20271;top:13277;width:174;height:168" coordorigin="20271,13277" coordsize="174,168" path="m20445,13444l20271,13277e" filled="false" stroked="true" strokeweight=".318763pt" strokecolor="#989898">
                <v:path arrowok="t"/>
              </v:shape>
            </v:group>
            <v:group style="position:absolute;left:20249;top:13253;width:2;height:7" coordorigin="20249,13253" coordsize="2,7">
              <v:shape style="position:absolute;left:20249;top:13253;width:2;height:7" coordorigin="20249,13253" coordsize="0,7" path="m20249,13253l20249,13259e" filled="false" stroked="true" strokeweight=".079853pt" strokecolor="#989898">
                <v:path arrowok="t"/>
              </v:shape>
            </v:group>
            <v:group style="position:absolute;left:19944;top:12961;width:284;height:273" coordorigin="19944,12961" coordsize="284,273">
              <v:shape style="position:absolute;left:19944;top:12961;width:284;height:273" coordorigin="19944,12961" coordsize="284,273" path="m20228,13233l20056,13068,19944,12961e" filled="false" stroked="true" strokeweight=".318763pt" strokecolor="#989898">
                <v:path arrowok="t"/>
              </v:shape>
            </v:group>
            <v:group style="position:absolute;left:19923;top:12937;width:2;height:7" coordorigin="19923,12937" coordsize="2,7">
              <v:shape style="position:absolute;left:19923;top:12937;width:2;height:7" coordorigin="19923,12937" coordsize="0,7" path="m19923,12937l19923,12943e" filled="false" stroked="true" strokeweight=".079853pt" strokecolor="#989898">
                <v:path arrowok="t"/>
              </v:shape>
            </v:group>
            <v:group style="position:absolute;left:19727;top:12752;width:174;height:168" coordorigin="19727,12752" coordsize="174,168">
              <v:shape style="position:absolute;left:19727;top:12752;width:174;height:168" coordorigin="19727,12752" coordsize="174,168" path="m19901,12920l19727,12752e" filled="false" stroked="true" strokeweight=".318763pt" strokecolor="#989898">
                <v:path arrowok="t"/>
              </v:shape>
            </v:group>
            <v:group style="position:absolute;left:19706;top:12728;width:2;height:7" coordorigin="19706,12728" coordsize="2,7">
              <v:shape style="position:absolute;left:19706;top:12728;width:2;height:7" coordorigin="19706,12728" coordsize="0,7" path="m19706,12728l19706,12735e" filled="false" stroked="true" strokeweight=".079853pt" strokecolor="#989898">
                <v:path arrowok="t"/>
              </v:shape>
            </v:group>
            <v:group style="position:absolute;left:19420;top:12457;width:263;height:254" coordorigin="19420,12457" coordsize="263,254">
              <v:shape style="position:absolute;left:19420;top:12457;width:263;height:254" coordorigin="19420,12457" coordsize="263,254" path="m19683,12711l19571,12602,19420,12457e" filled="false" stroked="true" strokeweight=".318763pt" strokecolor="#989898">
                <v:path arrowok="t"/>
              </v:shape>
            </v:group>
            <v:group style="position:absolute;left:19398;top:12433;width:2;height:7" coordorigin="19398,12433" coordsize="2,7">
              <v:shape style="position:absolute;left:19398;top:12433;width:2;height:7" coordorigin="19398,12433" coordsize="0,7" path="m19398,12433l19398,12440e" filled="false" stroked="true" strokeweight=".079853pt" strokecolor="#989898">
                <v:path arrowok="t"/>
              </v:shape>
            </v:group>
            <v:group style="position:absolute;left:19033;top:12104;width:345;height:313" coordorigin="19033,12104" coordsize="345,313">
              <v:shape style="position:absolute;left:19033;top:12104;width:345;height:313" coordorigin="19033,12104" coordsize="345,313" path="m19377,12416l19224,12271,19033,12104e" filled="false" stroked="true" strokeweight=".318763pt" strokecolor="#989898">
                <v:path arrowok="t"/>
              </v:shape>
            </v:group>
            <v:group style="position:absolute;left:19011;top:12081;width:2;height:7" coordorigin="19011,12081" coordsize="2,7">
              <v:shape style="position:absolute;left:19011;top:12081;width:2;height:7" coordorigin="19011,12081" coordsize="0,7" path="m19011,12081l19011,12088e" filled="false" stroked="true" strokeweight=".078774pt" strokecolor="#989898">
                <v:path arrowok="t"/>
              </v:shape>
            </v:group>
            <v:group style="position:absolute;left:18682;top:11798;width:306;height:267" coordorigin="18682,11798" coordsize="306,267">
              <v:shape style="position:absolute;left:18682;top:11798;width:306;height:267" coordorigin="18682,11798" coordsize="306,267" path="m18988,12064l18797,11896,18682,11798e" filled="false" stroked="true" strokeweight=".318763pt" strokecolor="#989898">
                <v:path arrowok="t"/>
              </v:shape>
            </v:group>
            <v:group style="position:absolute;left:18659;top:11775;width:2;height:7" coordorigin="18659,11775" coordsize="2,7">
              <v:shape style="position:absolute;left:18659;top:11775;width:2;height:7" coordorigin="18659,11775" coordsize="0,7" path="m18659,11775l18659,11782e" filled="false" stroked="true" strokeweight=".079853pt" strokecolor="#989898">
                <v:path arrowok="t"/>
              </v:shape>
            </v:group>
            <v:group style="position:absolute;left:18519;top:11640;width:117;height:118" coordorigin="18519,11640" coordsize="117,118">
              <v:shape style="position:absolute;left:18519;top:11640;width:117;height:118" coordorigin="18519,11640" coordsize="117,118" path="m18636,11758l18519,11659,18524,11640e" filled="false" stroked="true" strokeweight=".318763pt" strokecolor="#989898">
                <v:path arrowok="t"/>
              </v:shape>
            </v:group>
            <v:group style="position:absolute;left:15694;top:22336;width:131;height:163" coordorigin="15694,22336" coordsize="131,163">
              <v:shape style="position:absolute;left:15694;top:22336;width:131;height:163" coordorigin="15694,22336" coordsize="131,163" path="m15825,22499l15694,22336e" filled="false" stroked="true" strokeweight=".318763pt" strokecolor="#989898">
                <v:path arrowok="t"/>
              </v:shape>
            </v:group>
            <v:group style="position:absolute;left:15676;top:22309;width:2;height:7" coordorigin="15676,22309" coordsize="2,7">
              <v:shape style="position:absolute;left:15676;top:22309;width:2;height:7" coordorigin="15676,22309" coordsize="0,7" path="m15676,22309l15676,22316e" filled="false" stroked="true" strokeweight=".079853pt" strokecolor="#989898">
                <v:path arrowok="t"/>
              </v:shape>
            </v:group>
            <v:group style="position:absolute;left:15396;top:22126;width:260;height:163" coordorigin="15396,22126" coordsize="260,163">
              <v:shape style="position:absolute;left:15396;top:22126;width:260;height:163" coordorigin="15396,22126" coordsize="260,163" path="m15656,22288l15527,22126,15396,22156e" filled="false" stroked="true" strokeweight=".318763pt" strokecolor="#989898">
                <v:path arrowok="t"/>
              </v:shape>
            </v:group>
            <v:group style="position:absolute;left:15319;top:22140;width:80;height:50" coordorigin="15319,22140" coordsize="80,50">
              <v:shape style="position:absolute;left:15319;top:22140;width:80;height:50" coordorigin="15319,22140" coordsize="80,50" path="m15391,22140l15399,22174,15319,22156,15327,22190,15391,22140xe" filled="false" stroked="true" strokeweight=".318763pt" strokecolor="#989898">
                <v:path arrowok="t"/>
              </v:shape>
            </v:group>
            <v:group style="position:absolute;left:18516;top:11390;width:260;height:257" coordorigin="18516,11390" coordsize="260,257">
              <v:shape style="position:absolute;left:18516;top:11390;width:260;height:257" coordorigin="18516,11390" coordsize="260,257" path="m18540,11646l18516,11621,18776,11414,18752,11390,18540,11646xe" filled="false" stroked="true" strokeweight=".318763pt" strokecolor="#989898">
                <v:path arrowok="t"/>
              </v:shape>
            </v:group>
            <v:group style="position:absolute;left:18770;top:11359;width:50;height:36" coordorigin="18770,11359" coordsize="50,36">
              <v:shape style="position:absolute;left:18770;top:11359;width:50;height:36" coordorigin="18770,11359" coordsize="50,36" path="m18770,11394l18819,11359e" filled="false" stroked="true" strokeweight=".318763pt" strokecolor="#989898">
                <v:path arrowok="t"/>
              </v:shape>
            </v:group>
            <v:group style="position:absolute;left:9205;top:7085;width:4735;height:1113" coordorigin="9205,7085" coordsize="4735,1113">
              <v:shape style="position:absolute;left:9205;top:7085;width:4735;height:1113" coordorigin="9205,7085" coordsize="4735,1113" path="m9205,8198l9232,8174,9261,8150,9288,8126,9316,8104,9345,8080,9374,8058,9402,8035,9431,8013,9460,7990,9490,7968,9519,7946,9549,7925,9579,7904,9610,7882,9640,7863,9670,7842,9700,7822,9731,7802,9763,7782,9793,7762,9825,7743,9857,7726,9888,7707,9920,7689,9952,7670,9984,7653,10016,7635,10048,7619,10081,7602,10113,7584,10147,7568,10178,7552,10214,7535,10247,7519,10282,7503,10317,7487,10351,7471,10386,7457,10421,7441,10456,7426,10491,7412,10526,7398,10563,7383,10598,7371,10633,7356,10669,7343,10704,7331,10741,7320,10778,7307,10814,7296,10853,7284,10889,7273,10926,7262,10964,7253,11001,7242,11037,7232,11074,7224,11111,7214,11147,7206,11184,7198,11221,7191,11257,7184,11294,7176,11331,7170,11367,7163,11404,7157,11441,7151,11477,7146,11514,7139,11589,7130,11662,7120,11700,7115,11737,7111,11774,7108,11810,7103,11847,7100,11885,7096,11922,7093,11959,7090,11995,7088,12033,7087,12070,7085,12255,7085,12293,7087,12330,7088,12366,7090,12405,7093,12441,7095,12478,7098,12515,7101,12553,7104,12590,7108,12626,7111,12663,7115,12701,7119,12741,7123,12779,7128,12817,7133,12856,7139,12894,7144,12934,7151,12972,7157,13010,7163,13049,7170,13087,7178,13125,7184,13162,7191,13200,7198,13238,7206,13275,7214,13313,7221,13350,7230,13388,7238,13425,7246,13461,7256,13500,7264,13536,7273,13573,7283,13610,7294,13648,7304,13684,7315,13721,7326,13758,7337,13794,7348,13831,7359,13868,7372,13903,7385,13939,7396e" filled="false" stroked="true" strokeweight=".318763pt" strokecolor="#989898">
                <v:path arrowok="t"/>
              </v:shape>
            </v:group>
            <v:group style="position:absolute;left:14115;top:7065;width:72;height:26" coordorigin="14115,7065" coordsize="72,26">
              <v:shape style="position:absolute;left:14115;top:7065;width:72;height:26" coordorigin="14115,7065" coordsize="72,26" path="m14115,7065l14151,7077,14186,7090e" filled="false" stroked="true" strokeweight=".318763pt" strokecolor="#989898">
                <v:path arrowok="t"/>
              </v:shape>
            </v:group>
            <v:group style="position:absolute;left:14011;top:7423;width:138;height:78" coordorigin="14011,7423" coordsize="138,78">
              <v:shape style="position:absolute;left:14011;top:7423;width:138;height:78" coordorigin="14011,7423" coordsize="138,78" path="m14011,7423l14148,7501e" filled="false" stroked="true" strokeweight=".318763pt" strokecolor="#989898">
                <v:path arrowok="t"/>
              </v:shape>
            </v:group>
            <v:group style="position:absolute;left:14174;top:7512;width:2;height:7" coordorigin="14174,7512" coordsize="2,7">
              <v:shape style="position:absolute;left:14174;top:7512;width:2;height:7" coordorigin="14174,7512" coordsize="0,7" path="m14174,7512l14174,7519e" filled="false" stroked="true" strokeweight=".079853pt" strokecolor="#989898">
                <v:path arrowok="t"/>
              </v:shape>
            </v:group>
            <v:group style="position:absolute;left:14199;top:7530;width:211;height:122" coordorigin="14199,7530" coordsize="211,122">
              <v:shape style="position:absolute;left:14199;top:7530;width:211;height:122" coordorigin="14199,7530" coordsize="211,122" path="m14199,7530l14410,7651e" filled="false" stroked="true" strokeweight=".318763pt" strokecolor="#989898">
                <v:path arrowok="t"/>
              </v:shape>
            </v:group>
            <v:group style="position:absolute;left:14436;top:7662;width:2;height:7" coordorigin="14436,7662" coordsize="2,7">
              <v:shape style="position:absolute;left:14436;top:7662;width:2;height:7" coordorigin="14436,7662" coordsize="0,7" path="m14436,7662l14436,7669e" filled="false" stroked="true" strokeweight=".079853pt" strokecolor="#989898">
                <v:path arrowok="t"/>
              </v:shape>
            </v:group>
            <v:group style="position:absolute;left:14461;top:7680;width:211;height:120" coordorigin="14461,7680" coordsize="211,120">
              <v:shape style="position:absolute;left:14461;top:7680;width:211;height:120" coordorigin="14461,7680" coordsize="211,120" path="m14461,7680l14671,7799e" filled="false" stroked="true" strokeweight=".318763pt" strokecolor="#989898">
                <v:path arrowok="t"/>
              </v:shape>
            </v:group>
            <v:group style="position:absolute;left:14697;top:7812;width:2;height:7" coordorigin="14697,7812" coordsize="2,7">
              <v:shape style="position:absolute;left:14697;top:7812;width:2;height:7" coordorigin="14697,7812" coordsize="0,7" path="m14697,7812l14697,7818e" filled="false" stroked="true" strokeweight=".079853pt" strokecolor="#989898">
                <v:path arrowok="t"/>
              </v:shape>
            </v:group>
            <v:group style="position:absolute;left:14722;top:7830;width:302;height:176" coordorigin="14722,7830" coordsize="302,176">
              <v:shape style="position:absolute;left:14722;top:7830;width:302;height:176" coordorigin="14722,7830" coordsize="302,176" path="m14722,7830l14859,7908,15023,8005e" filled="false" stroked="true" strokeweight=".318763pt" strokecolor="#989898">
                <v:path arrowok="t"/>
              </v:shape>
            </v:group>
            <v:group style="position:absolute;left:15049;top:8018;width:2;height:7" coordorigin="15049,8018" coordsize="2,7">
              <v:shape style="position:absolute;left:15049;top:8018;width:2;height:7" coordorigin="15049,8018" coordsize="0,7" path="m15049,8018l15049,8024e" filled="false" stroked="true" strokeweight=".079853pt" strokecolor="#989898">
                <v:path arrowok="t"/>
              </v:shape>
            </v:group>
            <v:group style="position:absolute;left:15074;top:8037;width:208;height:123" coordorigin="15074,8037" coordsize="208,123">
              <v:shape style="position:absolute;left:15074;top:8037;width:208;height:123" coordorigin="15074,8037" coordsize="208,123" path="m15074,8037l15281,8159e" filled="false" stroked="true" strokeweight=".318763pt" strokecolor="#989898">
                <v:path arrowok="t"/>
              </v:shape>
            </v:group>
            <v:group style="position:absolute;left:15308;top:8172;width:2;height:7" coordorigin="15308,8172" coordsize="2,7">
              <v:shape style="position:absolute;left:15308;top:8172;width:2;height:7" coordorigin="15308,8172" coordsize="0,7" path="m15308,8172l15308,8179e" filled="false" stroked="true" strokeweight=".079853pt" strokecolor="#989898">
                <v:path arrowok="t"/>
              </v:shape>
            </v:group>
            <v:group style="position:absolute;left:15334;top:8191;width:268;height:98" coordorigin="15334,8191" coordsize="268,98">
              <v:shape style="position:absolute;left:15334;top:8191;width:268;height:98" coordorigin="15334,8191" coordsize="268,98" path="m15334,8191l15498,8288,15602,8209e" filled="false" stroked="true" strokeweight=".318763pt" strokecolor="#989898">
                <v:path arrowok="t"/>
              </v:shape>
            </v:group>
            <v:group style="position:absolute;left:15626;top:8186;width:2;height:7" coordorigin="15626,8186" coordsize="2,7">
              <v:shape style="position:absolute;left:15626;top:8186;width:2;height:7" coordorigin="15626,8186" coordsize="0,7" path="m15626,8186l15626,8193e" filled="false" stroked="true" strokeweight=".079853pt" strokecolor="#989898">
                <v:path arrowok="t"/>
              </v:shape>
            </v:group>
            <v:group style="position:absolute;left:15649;top:8024;width:190;height:147" coordorigin="15649,8024" coordsize="190,147">
              <v:shape style="position:absolute;left:15649;top:8024;width:190;height:147" coordorigin="15649,8024" coordsize="190,147" path="m15649,8171l15839,8024e" filled="false" stroked="true" strokeweight=".318763pt" strokecolor="#989898">
                <v:path arrowok="t"/>
              </v:shape>
            </v:group>
            <v:group style="position:absolute;left:15864;top:8002;width:2;height:7" coordorigin="15864,8002" coordsize="2,7">
              <v:shape style="position:absolute;left:15864;top:8002;width:2;height:7" coordorigin="15864,8002" coordsize="0,7" path="m15864,8002l15864,8008e" filled="false" stroked="true" strokeweight=".079853pt" strokecolor="#989898">
                <v:path arrowok="t"/>
              </v:shape>
            </v:group>
            <v:group style="position:absolute;left:15887;top:7815;width:220;height:173" coordorigin="15887,7815" coordsize="220,173">
              <v:shape style="position:absolute;left:15887;top:7815;width:220;height:173" coordorigin="15887,7815" coordsize="220,173" path="m15887,7987l15990,7906,16107,7815e" filled="false" stroked="true" strokeweight=".318763pt" strokecolor="#989898">
                <v:path arrowok="t"/>
              </v:shape>
            </v:group>
            <v:group style="position:absolute;left:16131;top:7794;width:2;height:7" coordorigin="16131,7794" coordsize="2,7">
              <v:shape style="position:absolute;left:16131;top:7794;width:2;height:7" coordorigin="16131,7794" coordsize="0,7" path="m16131,7794l16131,7801e" filled="false" stroked="true" strokeweight=".079853pt" strokecolor="#989898">
                <v:path arrowok="t"/>
              </v:shape>
            </v:group>
            <v:group style="position:absolute;left:16155;top:7630;width:190;height:149" coordorigin="16155,7630" coordsize="190,149">
              <v:shape style="position:absolute;left:16155;top:7630;width:190;height:149" coordorigin="16155,7630" coordsize="190,149" path="m16155,7778l16344,7630e" filled="false" stroked="true" strokeweight=".318763pt" strokecolor="#989898">
                <v:path arrowok="t"/>
              </v:shape>
            </v:group>
            <v:group style="position:absolute;left:16369;top:7610;width:2;height:7" coordorigin="16369,7610" coordsize="2,7">
              <v:shape style="position:absolute;left:16369;top:7610;width:2;height:7" coordorigin="16369,7610" coordsize="0,7" path="m16369,7610l16369,7616e" filled="false" stroked="true" strokeweight=".079853pt" strokecolor="#989898">
                <v:path arrowok="t"/>
              </v:shape>
            </v:group>
            <v:group style="position:absolute;left:16392;top:7503;width:220;height:107" coordorigin="16392,7503" coordsize="220,107">
              <v:shape style="position:absolute;left:16392;top:7503;width:220;height:107" coordorigin="16392,7503" coordsize="220,107" path="m16392,7594l16508,7503,16612,7610e" filled="false" stroked="true" strokeweight=".318763pt" strokecolor="#989898">
                <v:path arrowok="t"/>
              </v:shape>
            </v:group>
            <v:group style="position:absolute;left:16633;top:7629;width:2;height:7" coordorigin="16633,7629" coordsize="2,7">
              <v:shape style="position:absolute;left:16633;top:7629;width:2;height:7" coordorigin="16633,7629" coordsize="0,7" path="m16633,7629l16633,7635e" filled="false" stroked="true" strokeweight=".079853pt" strokecolor="#989898">
                <v:path arrowok="t"/>
              </v:shape>
            </v:group>
            <v:group style="position:absolute;left:16653;top:7653;width:169;height:174" coordorigin="16653,7653" coordsize="169,174">
              <v:shape style="position:absolute;left:16653;top:7653;width:169;height:174" coordorigin="16653,7653" coordsize="169,174" path="m16653,7653l16822,7826e" filled="false" stroked="true" strokeweight=".318763pt" strokecolor="#989898">
                <v:path arrowok="t"/>
              </v:shape>
            </v:group>
            <v:group style="position:absolute;left:16844;top:7844;width:2;height:7" coordorigin="16844,7844" coordsize="2,7">
              <v:shape style="position:absolute;left:16844;top:7844;width:2;height:7" coordorigin="16844,7844" coordsize="0,7" path="m16844,7844l16844,7850e" filled="false" stroked="true" strokeweight=".079853pt" strokecolor="#989898">
                <v:path arrowok="t"/>
              </v:shape>
            </v:group>
            <v:group style="position:absolute;left:16864;top:7869;width:168;height:174" coordorigin="16864,7869" coordsize="168,174">
              <v:shape style="position:absolute;left:16864;top:7869;width:168;height:174" coordorigin="16864,7869" coordsize="168,174" path="m16864,7869l17031,8043e" filled="false" stroked="true" strokeweight=".318763pt" strokecolor="#989898">
                <v:path arrowok="t"/>
              </v:shape>
            </v:group>
            <v:group style="position:absolute;left:17053;top:8061;width:2;height:7" coordorigin="17053,8061" coordsize="2,7">
              <v:shape style="position:absolute;left:17053;top:8061;width:2;height:7" coordorigin="17053,8061" coordsize="0,7" path="m17053,8061l17053,8067e" filled="false" stroked="true" strokeweight=".079853pt" strokecolor="#989898">
                <v:path arrowok="t"/>
              </v:shape>
            </v:group>
            <v:group style="position:absolute;left:17074;top:8086;width:267;height:281" coordorigin="17074,8086" coordsize="267,281">
              <v:shape style="position:absolute;left:17074;top:8086;width:267;height:281" coordorigin="17074,8086" coordsize="267,281" path="m17074,8086l17178,8193,17340,8367e" filled="false" stroked="true" strokeweight=".318763pt" strokecolor="#989898">
                <v:path arrowok="t"/>
              </v:shape>
            </v:group>
            <v:group style="position:absolute;left:17362;top:8384;width:2;height:7" coordorigin="17362,8384" coordsize="2,7">
              <v:shape style="position:absolute;left:17362;top:8384;width:2;height:7" coordorigin="17362,8384" coordsize="0,7" path="m17362,8384l17362,8390e" filled="false" stroked="true" strokeweight=".079853pt" strokecolor="#989898">
                <v:path arrowok="t"/>
              </v:shape>
            </v:group>
            <v:group style="position:absolute;left:17382;top:8410;width:165;height:176" coordorigin="17382,8410" coordsize="165,176">
              <v:shape style="position:absolute;left:17382;top:8410;width:165;height:176" coordorigin="17382,8410" coordsize="165,176" path="m17382,8410l17546,8585e" filled="false" stroked="true" strokeweight=".318763pt" strokecolor="#989898">
                <v:path arrowok="t"/>
              </v:shape>
            </v:group>
            <v:group style="position:absolute;left:17567;top:8604;width:2;height:7" coordorigin="17567,8604" coordsize="2,7">
              <v:shape style="position:absolute;left:17567;top:8604;width:2;height:7" coordorigin="17567,8604" coordsize="0,7" path="m17567,8604l17567,8610e" filled="false" stroked="true" strokeweight=".078774pt" strokecolor="#989898">
                <v:path arrowok="t"/>
              </v:shape>
            </v:group>
            <v:group style="position:absolute;left:17587;top:8629;width:279;height:297" coordorigin="17587,8629" coordsize="279,297">
              <v:shape style="position:absolute;left:17587;top:8629;width:279;height:297" coordorigin="17587,8629" coordsize="279,297" path="m17587,8629l17751,8803,17866,8926e" filled="false" stroked="true" strokeweight=".318763pt" strokecolor="#989898">
                <v:path arrowok="t"/>
              </v:shape>
            </v:group>
            <v:group style="position:absolute;left:17888;top:8945;width:2;height:7" coordorigin="17888,8945" coordsize="2,7">
              <v:shape style="position:absolute;left:17888;top:8945;width:2;height:7" coordorigin="17888,8945" coordsize="0,7" path="m17888,8945l17888,8951e" filled="false" stroked="true" strokeweight=".079853pt" strokecolor="#989898">
                <v:path arrowok="t"/>
              </v:shape>
            </v:group>
            <v:group style="position:absolute;left:17908;top:8969;width:166;height:176" coordorigin="17908,8969" coordsize="166,176">
              <v:shape style="position:absolute;left:17908;top:8969;width:166;height:176" coordorigin="17908,8969" coordsize="166,176" path="m17908,8969l18073,9144e" filled="false" stroked="true" strokeweight=".318763pt" strokecolor="#989898">
                <v:path arrowok="t"/>
              </v:shape>
            </v:group>
            <v:group style="position:absolute;left:18095;top:9163;width:2;height:7" coordorigin="18095,9163" coordsize="2,7">
              <v:shape style="position:absolute;left:18095;top:9163;width:2;height:7" coordorigin="18095,9163" coordsize="0,7" path="m18095,9163l18095,9170e" filled="false" stroked="true" strokeweight=".079853pt" strokecolor="#989898">
                <v:path arrowok="t"/>
              </v:shape>
            </v:group>
            <v:group style="position:absolute;left:18115;top:9189;width:166;height:174" coordorigin="18115,9189" coordsize="166,174">
              <v:shape style="position:absolute;left:18115;top:9189;width:166;height:174" coordorigin="18115,9189" coordsize="166,174" path="m18115,9189l18280,9363e" filled="false" stroked="true" strokeweight=".318763pt" strokecolor="#989898">
                <v:path arrowok="t"/>
              </v:shape>
            </v:group>
            <v:group style="position:absolute;left:18302;top:9382;width:2;height:7" coordorigin="18302,9382" coordsize="2,7">
              <v:shape style="position:absolute;left:18302;top:9382;width:2;height:7" coordorigin="18302,9382" coordsize="0,7" path="m18302,9382l18302,9388e" filled="false" stroked="true" strokeweight=".079853pt" strokecolor="#989898">
                <v:path arrowok="t"/>
              </v:shape>
            </v:group>
            <v:group style="position:absolute;left:18322;top:9407;width:144;height:241" coordorigin="18322,9407" coordsize="144,241">
              <v:shape style="position:absolute;left:18322;top:9407;width:144;height:241" coordorigin="18322,9407" coordsize="144,241" path="m18322,9407l18438,9530,18465,9648e" filled="false" stroked="true" strokeweight=".318763pt" strokecolor="#989898">
                <v:path arrowok="t"/>
              </v:shape>
            </v:group>
            <v:group style="position:absolute;left:18472;top:9675;width:2;height:7" coordorigin="18472,9675" coordsize="2,7">
              <v:shape style="position:absolute;left:18472;top:9675;width:2;height:7" coordorigin="18472,9675" coordsize="0,7" path="m18472,9675l18472,9681e" filled="false" stroked="true" strokeweight=".079853pt" strokecolor="#989898">
                <v:path arrowok="t"/>
              </v:shape>
            </v:group>
            <v:group style="position:absolute;left:18478;top:9707;width:53;height:236" coordorigin="18478,9707" coordsize="53,236">
              <v:shape style="position:absolute;left:18478;top:9707;width:53;height:236" coordorigin="18478,9707" coordsize="53,236" path="m18478,9707l18531,9943e" filled="false" stroked="true" strokeweight=".318763pt" strokecolor="#989898">
                <v:path arrowok="t"/>
              </v:shape>
            </v:group>
            <v:group style="position:absolute;left:18538;top:9968;width:2;height:7" coordorigin="18538,9968" coordsize="2,7">
              <v:shape style="position:absolute;left:18538;top:9968;width:2;height:7" coordorigin="18538,9968" coordsize="0,7" path="m18538,9968l18538,9975e" filled="false" stroked="true" strokeweight=".079853pt" strokecolor="#989898">
                <v:path arrowok="t"/>
              </v:shape>
            </v:group>
            <v:group style="position:absolute;left:18543;top:10002;width:53;height:235" coordorigin="18543,10002" coordsize="53,235">
              <v:shape style="position:absolute;left:18543;top:10002;width:53;height:235" coordorigin="18543,10002" coordsize="53,235" path="m18543,10002l18596,10236e" filled="false" stroked="true" strokeweight=".318763pt" strokecolor="#989898">
                <v:path arrowok="t"/>
              </v:shape>
            </v:group>
            <v:group style="position:absolute;left:18603;top:10263;width:2;height:7" coordorigin="18603,10263" coordsize="2,7">
              <v:shape style="position:absolute;left:18603;top:10263;width:2;height:7" coordorigin="18603,10263" coordsize="0,7" path="m18603,10263l18603,10269e" filled="false" stroked="true" strokeweight=".079853pt" strokecolor="#989898">
                <v:path arrowok="t"/>
              </v:shape>
            </v:group>
            <v:group style="position:absolute;left:18609;top:10295;width:55;height:259" coordorigin="18609,10295" coordsize="55,259">
              <v:shape style="position:absolute;left:18609;top:10295;width:55;height:259" coordorigin="18609,10295" coordsize="55,259" path="m18609,10295l18636,10414,18663,10553e" filled="false" stroked="true" strokeweight=".318763pt" strokecolor="#989898">
                <v:path arrowok="t"/>
              </v:shape>
            </v:group>
            <v:group style="position:absolute;left:18670;top:10580;width:2;height:7" coordorigin="18670,10580" coordsize="2,7">
              <v:shape style="position:absolute;left:18670;top:10580;width:2;height:7" coordorigin="18670,10580" coordsize="0,7" path="m18670,10580l18670,10586e" filled="false" stroked="true" strokeweight=".078666pt" strokecolor="#989898">
                <v:path arrowok="t"/>
              </v:shape>
            </v:group>
            <v:group style="position:absolute;left:18674;top:10612;width:47;height:238" coordorigin="18674,10612" coordsize="47,238">
              <v:shape style="position:absolute;left:18674;top:10612;width:47;height:238" coordorigin="18674,10612" coordsize="47,238" path="m18674,10612l18720,10849e" filled="false" stroked="true" strokeweight=".318763pt" strokecolor="#989898">
                <v:path arrowok="t"/>
              </v:shape>
            </v:group>
            <v:group style="position:absolute;left:18726;top:10875;width:2;height:7" coordorigin="18726,10875" coordsize="2,7">
              <v:shape style="position:absolute;left:18726;top:10875;width:2;height:7" coordorigin="18726,10875" coordsize="0,7" path="m18726,10875l18726,10881e" filled="false" stroked="true" strokeweight=".079745pt" strokecolor="#989898">
                <v:path arrowok="t"/>
              </v:shape>
            </v:group>
            <v:group style="position:absolute;left:18731;top:10908;width:45;height:236" coordorigin="18731,10908" coordsize="45,236">
              <v:shape style="position:absolute;left:18731;top:10908;width:45;height:236" coordorigin="18731,10908" coordsize="45,236" path="m18731,10908l18776,11144e" filled="false" stroked="true" strokeweight=".318763pt" strokecolor="#989898">
                <v:path arrowok="t"/>
              </v:shape>
            </v:group>
            <v:group style="position:absolute;left:18783;top:11171;width:2;height:7" coordorigin="18783,11171" coordsize="2,7">
              <v:shape style="position:absolute;left:18783;top:11171;width:2;height:7" coordorigin="18783,11171" coordsize="0,7" path="m18783,11171l18783,11178e" filled="false" stroked="true" strokeweight=".079745pt" strokecolor="#989898">
                <v:path arrowok="t"/>
              </v:shape>
            </v:group>
            <v:group style="position:absolute;left:18789;top:11203;width:26;height:141" coordorigin="18789,11203" coordsize="26,141">
              <v:shape style="position:absolute;left:18789;top:11203;width:26;height:141" coordorigin="18789,11203" coordsize="26,141" path="m18789,11203l18814,11343e" filled="false" stroked="true" strokeweight=".318763pt" strokecolor="#989898">
                <v:path arrowok="t"/>
              </v:shape>
            </v:group>
            <v:group style="position:absolute;left:8010;top:7589;width:655;height:950" coordorigin="8010,7589" coordsize="655,950">
              <v:shape style="position:absolute;left:8010;top:7589;width:655;height:950" coordorigin="8010,7589" coordsize="655,950" path="m8048,8354l8201,8539,8432,8510,8598,8301,8665,8040,8623,7775,8462,7589,8241,7624,8075,7834,8018,8003,8010,8169,8048,8354xe" filled="false" stroked="true" strokeweight=".318763pt" strokecolor="#989898">
                <v:path arrowok="t"/>
              </v:shape>
            </v:group>
            <v:group style="position:absolute;left:9200;top:8121;width:39;height:35" coordorigin="9200,8121" coordsize="39,35">
              <v:shape style="position:absolute;left:9200;top:8121;width:39;height:35" coordorigin="9200,8121" coordsize="39,35" path="m9238,8156l9200,8121e" filled="false" stroked="true" strokeweight=".318763pt" strokecolor="#989898">
                <v:path arrowok="t"/>
              </v:shape>
            </v:group>
            <v:group style="position:absolute;left:9057;top:7951;width:158;height:182" coordorigin="9057,7951" coordsize="158,182">
              <v:shape style="position:absolute;left:9057;top:7951;width:158;height:182" coordorigin="9057,7951" coordsize="158,182" path="m9214,8110l9187,8132,9082,7951,9057,7971,9214,8110xe" filled="false" stroked="true" strokeweight=".318763pt" strokecolor="#989898">
                <v:path arrowok="t"/>
              </v:shape>
            </v:group>
            <v:group style="position:absolute;left:8974;top:7842;width:96;height:120" coordorigin="8974,7842" coordsize="96,120">
              <v:shape style="position:absolute;left:8974;top:7842;width:96;height:120" coordorigin="8974,7842" coordsize="96,120" path="m9069,7962l8974,7842e" filled="false" stroked="true" strokeweight=".318763pt" strokecolor="#989898">
                <v:path arrowok="t"/>
              </v:shape>
            </v:group>
            <v:group style="position:absolute;left:8955;top:7815;width:2;height:7" coordorigin="8955,7815" coordsize="2,7">
              <v:shape style="position:absolute;left:8955;top:7815;width:2;height:7" coordorigin="8955,7815" coordsize="0,7" path="m8955,7815l8955,7822e" filled="false" stroked="true" strokeweight=".078774pt" strokecolor="#989898">
                <v:path arrowok="t"/>
              </v:shape>
            </v:group>
            <v:group style="position:absolute;left:8754;top:7575;width:182;height:222" coordorigin="8754,7575" coordsize="182,222">
              <v:shape style="position:absolute;left:8754;top:7575;width:182;height:222" coordorigin="8754,7575" coordsize="182,222" path="m8935,7796l8838,7677,8754,7575e" filled="false" stroked="true" strokeweight=".318763pt" strokecolor="#989898">
                <v:path arrowok="t"/>
              </v:shape>
            </v:group>
            <v:group style="position:absolute;left:8735;top:7549;width:2;height:7" coordorigin="8735,7549" coordsize="2,7">
              <v:shape style="position:absolute;left:8735;top:7549;width:2;height:7" coordorigin="8735,7549" coordsize="0,7" path="m8735,7549l8735,7555e" filled="false" stroked="true" strokeweight=".078774pt" strokecolor="#989898">
                <v:path arrowok="t"/>
              </v:shape>
            </v:group>
            <v:group style="position:absolute;left:8561;top:7343;width:155;height:185" coordorigin="8561,7343" coordsize="155,185">
              <v:shape style="position:absolute;left:8561;top:7343;width:155;height:185" coordorigin="8561,7343" coordsize="155,185" path="m8716,7528l8561,7343e" filled="false" stroked="true" strokeweight=".318763pt" strokecolor="#989898">
                <v:path arrowok="t"/>
              </v:shape>
            </v:group>
            <v:group style="position:absolute;left:8543;top:7318;width:2;height:7" coordorigin="8543,7318" coordsize="2,7">
              <v:shape style="position:absolute;left:8543;top:7318;width:2;height:7" coordorigin="8543,7318" coordsize="0,7" path="m8543,7318l8543,7324e" filled="false" stroked="true" strokeweight=".079853pt" strokecolor="#989898">
                <v:path arrowok="t"/>
              </v:shape>
            </v:group>
            <v:group style="position:absolute;left:8328;top:7063;width:195;height:235" coordorigin="8328,7063" coordsize="195,235">
              <v:shape style="position:absolute;left:8328;top:7063;width:195;height:235" coordorigin="8328,7063" coordsize="195,235" path="m8523,7297l8438,7195,8328,7063e" filled="false" stroked="true" strokeweight=".318763pt" strokecolor="#989898">
                <v:path arrowok="t"/>
              </v:shape>
            </v:group>
            <v:group style="position:absolute;left:8310;top:7037;width:2;height:7" coordorigin="8310,7037" coordsize="2,7">
              <v:shape style="position:absolute;left:8310;top:7037;width:2;height:7" coordorigin="8310,7037" coordsize="0,7" path="m8310,7037l8310,7044e" filled="false" stroked="true" strokeweight=".079853pt" strokecolor="#989898">
                <v:path arrowok="t"/>
              </v:shape>
            </v:group>
            <v:group style="position:absolute;left:8135;top:6832;width:155;height:185" coordorigin="8135,6832" coordsize="155,185">
              <v:shape style="position:absolute;left:8135;top:6832;width:155;height:185" coordorigin="8135,6832" coordsize="155,185" path="m8290,7017l8135,6832e" filled="false" stroked="true" strokeweight=".318763pt" strokecolor="#989898">
                <v:path arrowok="t"/>
              </v:shape>
            </v:group>
            <v:group style="position:absolute;left:8117;top:6805;width:2;height:7" coordorigin="8117,6805" coordsize="2,7">
              <v:shape style="position:absolute;left:8117;top:6805;width:2;height:7" coordorigin="8117,6805" coordsize="0,7" path="m8117,6805l8117,6811e" filled="false" stroked="true" strokeweight=".079853pt" strokecolor="#989898">
                <v:path arrowok="t"/>
              </v:shape>
            </v:group>
            <v:group style="position:absolute;left:7989;top:6653;width:109;height:133" coordorigin="7989,6653" coordsize="109,133">
              <v:shape style="position:absolute;left:7989;top:6653;width:109;height:133" coordorigin="7989,6653" coordsize="109,133" path="m8097,6786l7989,6653e" filled="false" stroked="true" strokeweight=".318763pt" strokecolor="#989898">
                <v:path arrowok="t"/>
              </v:shape>
            </v:group>
            <v:group style="position:absolute;left:12711;top:4435;width:145;height:122" coordorigin="12711,4435" coordsize="145,122">
              <v:shape style="position:absolute;left:12711;top:4435;width:145;height:122" coordorigin="12711,4435" coordsize="145,122" path="m12711,4556l12856,4435e" filled="false" stroked="true" strokeweight=".318763pt" strokecolor="#989898">
                <v:path arrowok="t"/>
              </v:shape>
            </v:group>
            <v:group style="position:absolute;left:12879;top:4411;width:2;height:7" coordorigin="12879,4411" coordsize="2,7">
              <v:shape style="position:absolute;left:12879;top:4411;width:2;height:7" coordorigin="12879,4411" coordsize="0,7" path="m12879,4411l12879,4417e" filled="false" stroked="true" strokeweight=".079853pt" strokecolor="#989898">
                <v:path arrowok="t"/>
              </v:shape>
            </v:group>
            <v:group style="position:absolute;left:12902;top:4241;width:184;height:155" coordorigin="12902,4241" coordsize="184,155">
              <v:shape style="position:absolute;left:12902;top:4241;width:184;height:155" coordorigin="12902,4241" coordsize="184,155" path="m12902,4395l13085,4241e" filled="false" stroked="true" strokeweight=".318763pt" strokecolor="#989898">
                <v:path arrowok="t"/>
              </v:shape>
            </v:group>
            <v:group style="position:absolute;left:13108;top:4217;width:2;height:7" coordorigin="13108,4217" coordsize="2,7">
              <v:shape style="position:absolute;left:13108;top:4217;width:2;height:7" coordorigin="13108,4217" coordsize="0,7" path="m13108,4217l13108,4223e" filled="false" stroked="true" strokeweight=".079853pt" strokecolor="#989898">
                <v:path arrowok="t"/>
              </v:shape>
            </v:group>
            <v:group style="position:absolute;left:13131;top:4078;width:144;height:123" coordorigin="13131,4078" coordsize="144,123">
              <v:shape style="position:absolute;left:13131;top:4078;width:144;height:123" coordorigin="13131,4078" coordsize="144,123" path="m13131,4201l13275,4078e" filled="false" stroked="true" strokeweight=".318763pt" strokecolor="#989898">
                <v:path arrowok="t"/>
              </v:shape>
            </v:group>
            <v:group style="position:absolute;left:12242;top:5567;width:136;height:29" coordorigin="12242,5567" coordsize="136,29">
              <v:shape style="position:absolute;left:12242;top:5567;width:136;height:29" coordorigin="12242,5567" coordsize="136,29" path="m12242,5567l12378,5595e" filled="false" stroked="true" strokeweight=".318763pt" strokecolor="#989898">
                <v:path arrowok="t"/>
              </v:shape>
            </v:group>
            <v:group style="position:absolute;left:12407;top:5599;width:2;height:7" coordorigin="12407,5599" coordsize="2,7">
              <v:shape style="position:absolute;left:12407;top:5599;width:2;height:7" coordorigin="12407,5599" coordsize="0,7" path="m12407,5599l12407,5605e" filled="false" stroked="true" strokeweight=".079853pt" strokecolor="#989898">
                <v:path arrowok="t"/>
              </v:shape>
            </v:group>
            <v:group style="position:absolute;left:12437;top:5608;width:377;height:98" coordorigin="12437,5608" coordsize="377,98">
              <v:shape style="position:absolute;left:12437;top:5608;width:377;height:98" coordorigin="12437,5608" coordsize="377,98" path="m12437,5608l12572,5637,12813,5705e" filled="false" stroked="true" strokeweight=".318763pt" strokecolor="#989898">
                <v:path arrowok="t"/>
              </v:shape>
            </v:group>
            <v:group style="position:absolute;left:12842;top:5710;width:2;height:7" coordorigin="12842,5710" coordsize="2,7">
              <v:shape style="position:absolute;left:12842;top:5710;width:2;height:7" coordorigin="12842,5710" coordsize="0,7" path="m12842,5710l12842,5716e" filled="false" stroked="true" strokeweight=".079853pt" strokecolor="#989898">
                <v:path arrowok="t"/>
              </v:shape>
            </v:group>
            <v:group style="position:absolute;left:12870;top:5721;width:308;height:174" coordorigin="12870,5721" coordsize="308,174">
              <v:shape style="position:absolute;left:12870;top:5721;width:308;height:174" coordorigin="12870,5721" coordsize="308,174" path="m12870,5721l13111,5790,13178,5895e" filled="false" stroked="true" strokeweight=".318763pt" strokecolor="#989898">
                <v:path arrowok="t"/>
              </v:shape>
            </v:group>
            <v:group style="position:absolute;left:13194;top:5916;width:2;height:7" coordorigin="13194,5916" coordsize="2,7">
              <v:shape style="position:absolute;left:13194;top:5916;width:2;height:7" coordorigin="13194,5916" coordsize="0,7" path="m13194,5916l13194,5922e" filled="false" stroked="true" strokeweight=".079853pt" strokecolor="#989898">
                <v:path arrowok="t"/>
              </v:shape>
            </v:group>
            <v:group style="position:absolute;left:13210;top:5944;width:67;height:106" coordorigin="13210,5944" coordsize="67,106">
              <v:shape style="position:absolute;left:13210;top:5944;width:67;height:106" coordorigin="13210,5944" coordsize="67,106" path="m13210,5944l13276,6050e" filled="false" stroked="true" strokeweight=".318763pt" strokecolor="#989898">
                <v:path arrowok="t"/>
              </v:shape>
            </v:group>
            <v:group style="position:absolute;left:7742;top:20966;width:118;height:101" coordorigin="7742,20966" coordsize="118,101">
              <v:shape style="position:absolute;left:7742;top:20966;width:118;height:101" coordorigin="7742,20966" coordsize="118,101" path="m7766,20966l7742,21025,7860,21066e" filled="false" stroked="true" strokeweight=".318763pt" strokecolor="#989898">
                <v:path arrowok="t"/>
              </v:shape>
            </v:group>
            <v:group style="position:absolute;left:7841;top:20983;width:43;height:18" coordorigin="7841,20983" coordsize="43,18">
              <v:shape style="position:absolute;left:7841;top:20983;width:43;height:18" coordorigin="7841,20983" coordsize="43,18" path="m7884,21001l7841,20983e" filled="false" stroked="true" strokeweight=".318763pt" strokecolor="#989898">
                <v:path arrowok="t"/>
              </v:shape>
            </v:group>
            <v:group style="position:absolute;left:3763;top:17065;width:399;height:138" coordorigin="3763,17065" coordsize="399,138">
              <v:shape style="position:absolute;left:3763;top:17065;width:399;height:138" coordorigin="3763,17065" coordsize="399,138" path="m4161,17202l3930,17122,3763,17065e" filled="false" stroked="true" strokeweight=".318763pt" strokecolor="#989898">
                <v:path arrowok="t"/>
              </v:shape>
            </v:group>
            <v:group style="position:absolute;left:3735;top:17052;width:2;height:7" coordorigin="3735,17052" coordsize="2,7">
              <v:shape style="position:absolute;left:3735;top:17052;width:2;height:7" coordorigin="3735,17052" coordsize="0,7" path="m3735,17052l3735,17058e" filled="false" stroked="true" strokeweight=".079853pt" strokecolor="#989898">
                <v:path arrowok="t"/>
              </v:shape>
            </v:group>
            <v:group style="position:absolute;left:3409;top:16781;width:297;height:265" coordorigin="3409,16781" coordsize="297,265">
              <v:shape style="position:absolute;left:3409;top:16781;width:297;height:265" coordorigin="3409,16781" coordsize="297,265" path="m3705,17045l3538,16988,3519,16983,3409,16781e" filled="false" stroked="true" strokeweight=".318763pt" strokecolor="#989898">
                <v:path arrowok="t"/>
              </v:shape>
            </v:group>
            <v:group style="position:absolute;left:3395;top:16751;width:2;height:7" coordorigin="3395,16751" coordsize="2,7">
              <v:shape style="position:absolute;left:3395;top:16751;width:2;height:7" coordorigin="3395,16751" coordsize="0,7" path="m3395,16751l3395,16757e" filled="false" stroked="true" strokeweight=".079853pt" strokecolor="#989898">
                <v:path arrowok="t"/>
              </v:shape>
            </v:group>
            <v:group style="position:absolute;left:3206;top:16422;width:174;height:305" coordorigin="3206,16422" coordsize="174,305">
              <v:shape style="position:absolute;left:3206;top:16422;width:174;height:305" coordorigin="3206,16422" coordsize="174,305" path="m3380,16727l3270,16524,3206,16422e" filled="false" stroked="true" strokeweight=".318763pt" strokecolor="#989898">
                <v:path arrowok="t"/>
              </v:shape>
            </v:group>
            <v:group style="position:absolute;left:3191;top:16394;width:2;height:7" coordorigin="3191,16394" coordsize="2,7">
              <v:shape style="position:absolute;left:3191;top:16394;width:2;height:7" coordorigin="3191,16394" coordsize="0,7" path="m3191,16394l3191,16400e" filled="false" stroked="true" strokeweight=".079853pt" strokecolor="#989898">
                <v:path arrowok="t"/>
              </v:shape>
            </v:group>
            <v:group style="position:absolute;left:3047;top:16167;width:128;height:204" coordorigin="3047,16167" coordsize="128,204">
              <v:shape style="position:absolute;left:3047;top:16167;width:128;height:204" coordorigin="3047,16167" coordsize="128,204" path="m3174,16371l3047,16167e" filled="false" stroked="true" strokeweight=".318763pt" strokecolor="#989898">
                <v:path arrowok="t"/>
              </v:shape>
            </v:group>
            <v:group style="position:absolute;left:3032;top:16139;width:2;height:7" coordorigin="3032,16139" coordsize="2,7">
              <v:shape style="position:absolute;left:3032;top:16139;width:2;height:7" coordorigin="3032,16139" coordsize="0,7" path="m3032,16139l3032,16145e" filled="false" stroked="true" strokeweight=".079853pt" strokecolor="#989898">
                <v:path arrowok="t"/>
              </v:shape>
            </v:group>
            <v:group style="position:absolute;left:2830;top:15857;width:185;height:260" coordorigin="2830,15857" coordsize="185,260">
              <v:shape style="position:absolute;left:2830;top:15857;width:185;height:260" coordorigin="2830,15857" coordsize="185,260" path="m3015,16116l2951,16013,2830,15857e" filled="false" stroked="true" strokeweight=".318763pt" strokecolor="#989898">
                <v:path arrowok="t"/>
              </v:shape>
            </v:group>
            <v:group style="position:absolute;left:2812;top:15830;width:2;height:7" coordorigin="2812,15830" coordsize="2,7">
              <v:shape style="position:absolute;left:2812;top:15830;width:2;height:7" coordorigin="2812,15830" coordsize="0,7" path="m2812,15830l2812,15836e" filled="false" stroked="true" strokeweight=".079853pt" strokecolor="#989898">
                <v:path arrowok="t"/>
              </v:shape>
            </v:group>
            <v:group style="position:absolute;left:2645;top:15618;width:149;height:192" coordorigin="2645,15618" coordsize="149,192">
              <v:shape style="position:absolute;left:2645;top:15618;width:149;height:192" coordorigin="2645,15618" coordsize="149,192" path="m2794,15809l2645,15618e" filled="false" stroked="true" strokeweight=".318763pt" strokecolor="#989898">
                <v:path arrowok="t"/>
              </v:shape>
            </v:group>
            <v:group style="position:absolute;left:2629;top:15590;width:2;height:7" coordorigin="2629,15590" coordsize="2,7">
              <v:shape style="position:absolute;left:2629;top:15590;width:2;height:7" coordorigin="2629,15590" coordsize="0,7" path="m2629,15590l2629,15597e" filled="false" stroked="true" strokeweight=".079853pt" strokecolor="#989898">
                <v:path arrowok="t"/>
              </v:shape>
            </v:group>
            <v:group style="position:absolute;left:2382;top:15283;width:227;height:287" coordorigin="2382,15283" coordsize="227,287">
              <v:shape style="position:absolute;left:2382;top:15283;width:227;height:287" coordorigin="2382,15283" coordsize="227,287" path="m2609,15570l2488,15414,2382,15283e" filled="false" stroked="true" strokeweight=".318763pt" strokecolor="#989898">
                <v:path arrowok="t"/>
              </v:shape>
            </v:group>
            <v:group style="position:absolute;left:2364;top:15256;width:2;height:7" coordorigin="2364,15256" coordsize="2,7">
              <v:shape style="position:absolute;left:2364;top:15256;width:2;height:7" coordorigin="2364,15256" coordsize="0,7" path="m2364,15256l2364,15262e" filled="false" stroked="true" strokeweight=".079853pt" strokecolor="#989898">
                <v:path arrowok="t"/>
              </v:shape>
            </v:group>
            <v:group style="position:absolute;left:2193;top:15047;width:152;height:189" coordorigin="2193,15047" coordsize="152,189">
              <v:shape style="position:absolute;left:2193;top:15047;width:152;height:189" coordorigin="2193,15047" coordsize="152,189" path="m2344,15235l2193,15047e" filled="false" stroked="true" strokeweight=".318763pt" strokecolor="#989898">
                <v:path arrowok="t"/>
              </v:shape>
            </v:group>
            <v:group style="position:absolute;left:2174;top:15022;width:2;height:7" coordorigin="2174,15022" coordsize="2,7">
              <v:shape style="position:absolute;left:2174;top:15022;width:2;height:7" coordorigin="2174,15022" coordsize="0,7" path="m2174,15022l2174,15028e" filled="false" stroked="true" strokeweight=".079853pt" strokecolor="#989898">
                <v:path arrowok="t"/>
              </v:shape>
            </v:group>
            <v:group style="position:absolute;left:1941;top:14743;width:214;height:259" coordorigin="1941,14743" coordsize="214,259">
              <v:shape style="position:absolute;left:1941;top:14743;width:214;height:259" coordorigin="1941,14743" coordsize="214,259" path="m2155,15001l2049,14870,1941,14743e" filled="false" stroked="true" strokeweight=".318763pt" strokecolor="#989898">
                <v:path arrowok="t"/>
              </v:shape>
            </v:group>
            <v:group style="position:absolute;left:1923;top:14716;width:2;height:7" coordorigin="1923,14716" coordsize="2,7">
              <v:shape style="position:absolute;left:1923;top:14716;width:2;height:7" coordorigin="1923,14716" coordsize="0,7" path="m1923,14716l1923,14722e" filled="false" stroked="true" strokeweight=".079637pt" strokecolor="#989898">
                <v:path arrowok="t"/>
              </v:shape>
            </v:group>
            <v:group style="position:absolute;left:1793;top:14284;width:439;height:413" coordorigin="1793,14284" coordsize="439,413">
              <v:shape style="position:absolute;left:1793;top:14284;width:439;height:413" coordorigin="1793,14284" coordsize="439,413" path="m1901,14696l1793,14569,2018,14449,2231,14284e" filled="false" stroked="true" strokeweight=".318763pt" strokecolor="#989898">
                <v:path arrowok="t"/>
              </v:shape>
            </v:group>
            <v:group style="position:absolute;left:2256;top:14263;width:2;height:7" coordorigin="2256,14263" coordsize="2,7">
              <v:shape style="position:absolute;left:2256;top:14263;width:2;height:7" coordorigin="2256,14263" coordsize="0,7" path="m2256,14263l2256,14269e" filled="false" stroked="true" strokeweight=".079853pt" strokecolor="#989898">
                <v:path arrowok="t"/>
              </v:shape>
            </v:group>
            <v:group style="position:absolute;left:2277;top:14000;width:313;height:248" coordorigin="2277,14000" coordsize="313,248">
              <v:shape style="position:absolute;left:2277;top:14000;width:313;height:248" coordorigin="2277,14000" coordsize="313,248" path="m2277,14247l2491,14081,2590,14000e" filled="false" stroked="true" strokeweight=".318763pt" strokecolor="#989898">
                <v:path arrowok="t"/>
              </v:shape>
            </v:group>
            <v:group style="position:absolute;left:2614;top:13978;width:2;height:7" coordorigin="2614,13978" coordsize="2,7">
              <v:shape style="position:absolute;left:2614;top:13978;width:2;height:7" coordorigin="2614,13978" coordsize="0,7" path="m2614,13978l2614,13984e" filled="false" stroked="true" strokeweight=".079853pt" strokecolor="#989898">
                <v:path arrowok="t"/>
              </v:shape>
            </v:group>
            <v:group style="position:absolute;left:2636;top:13807;width:187;height:155" coordorigin="2636,13807" coordsize="187,155">
              <v:shape style="position:absolute;left:2636;top:13807;width:187;height:155" coordorigin="2636,13807" coordsize="187,155" path="m2636,13962l2822,13807e" filled="false" stroked="true" strokeweight=".318763pt" strokecolor="#989898">
                <v:path arrowok="t"/>
              </v:shape>
            </v:group>
            <v:group style="position:absolute;left:2847;top:13785;width:2;height:7" coordorigin="2847,13785" coordsize="2,7">
              <v:shape style="position:absolute;left:2847;top:13785;width:2;height:7" coordorigin="2847,13785" coordsize="0,7" path="m2847,13785l2847,13791e" filled="false" stroked="true" strokeweight=".079853pt" strokecolor="#989898">
                <v:path arrowok="t"/>
              </v:shape>
            </v:group>
            <v:group style="position:absolute;left:2869;top:13616;width:187;height:153" coordorigin="2869,13616" coordsize="187,153">
              <v:shape style="position:absolute;left:2869;top:13616;width:187;height:153" coordorigin="2869,13616" coordsize="187,153" path="m2869,13769l3055,13616e" filled="false" stroked="true" strokeweight=".318763pt" strokecolor="#989898">
                <v:path arrowok="t"/>
              </v:shape>
            </v:group>
            <v:group style="position:absolute;left:3078;top:13594;width:2;height:7" coordorigin="3078,13594" coordsize="2,7">
              <v:shape style="position:absolute;left:3078;top:13594;width:2;height:7" coordorigin="3078,13594" coordsize="0,7" path="m3078,13594l3078,13600e" filled="false" stroked="true" strokeweight=".079853pt" strokecolor="#989898">
                <v:path arrowok="t"/>
              </v:shape>
            </v:group>
            <v:group style="position:absolute;left:3101;top:13337;width:294;height:241" coordorigin="3101,13337" coordsize="294,241">
              <v:shape style="position:absolute;left:3101;top:13337;width:294;height:241" coordorigin="3101,13337" coordsize="294,241" path="m3101,13578l3200,13496,3394,13337e" filled="false" stroked="true" strokeweight=".318763pt" strokecolor="#989898">
                <v:path arrowok="t"/>
              </v:shape>
            </v:group>
            <v:group style="position:absolute;left:3418;top:13315;width:2;height:7" coordorigin="3418,13315" coordsize="2,7">
              <v:shape style="position:absolute;left:3418;top:13315;width:2;height:7" coordorigin="3418,13315" coordsize="0,7" path="m3418,13315l3418,13321e" filled="false" stroked="true" strokeweight=".079853pt" strokecolor="#989898">
                <v:path arrowok="t"/>
              </v:shape>
            </v:group>
            <v:group style="position:absolute;left:3441;top:13147;width:187;height:152" coordorigin="3441,13147" coordsize="187,152">
              <v:shape style="position:absolute;left:3441;top:13147;width:187;height:152" coordorigin="3441,13147" coordsize="187,152" path="m3441,13299l3627,13147e" filled="false" stroked="true" strokeweight=".318763pt" strokecolor="#989898">
                <v:path arrowok="t"/>
              </v:shape>
            </v:group>
            <v:group style="position:absolute;left:3652;top:13125;width:2;height:7" coordorigin="3652,13125" coordsize="2,7">
              <v:shape style="position:absolute;left:3652;top:13125;width:2;height:7" coordorigin="3652,13125" coordsize="0,7" path="m3652,13125l3652,13131e" filled="false" stroked="true" strokeweight=".078774pt" strokecolor="#989898">
                <v:path arrowok="t"/>
              </v:shape>
            </v:group>
            <v:group style="position:absolute;left:3673;top:12794;width:377;height:316" coordorigin="3673,12794" coordsize="377,316">
              <v:shape style="position:absolute;left:3673;top:12794;width:377;height:316" coordorigin="3673,12794" coordsize="377,316" path="m3673,13109l3868,12950,4049,12794e" filled="false" stroked="true" strokeweight=".318763pt" strokecolor="#989898">
                <v:path arrowok="t"/>
              </v:shape>
            </v:group>
            <v:group style="position:absolute;left:4073;top:12771;width:2;height:7" coordorigin="4073,12771" coordsize="2,7">
              <v:shape style="position:absolute;left:4073;top:12771;width:2;height:7" coordorigin="4073,12771" coordsize="0,7" path="m4073,12771l4073,12778e" filled="false" stroked="true" strokeweight=".079853pt" strokecolor="#989898">
                <v:path arrowok="t"/>
              </v:shape>
            </v:group>
            <v:group style="position:absolute;left:4096;top:12596;width:182;height:158" coordorigin="4096,12596" coordsize="182,158">
              <v:shape style="position:absolute;left:4096;top:12596;width:182;height:158" coordorigin="4096,12596" coordsize="182,158" path="m4096,12754l4277,12596e" filled="false" stroked="true" strokeweight=".318763pt" strokecolor="#989898">
                <v:path arrowok="t"/>
              </v:shape>
            </v:group>
            <v:group style="position:absolute;left:4300;top:12574;width:2;height:7" coordorigin="4300,12574" coordsize="2,7">
              <v:shape style="position:absolute;left:4300;top:12574;width:2;height:7" coordorigin="4300,12574" coordsize="0,7" path="m4300,12574l4300,12580e" filled="false" stroked="true" strokeweight=".079853pt" strokecolor="#989898">
                <v:path arrowok="t"/>
              </v:shape>
            </v:group>
            <v:group style="position:absolute;left:4323;top:12284;width:318;height:275" coordorigin="4323,12284" coordsize="318,275">
              <v:shape style="position:absolute;left:4323;top:12284;width:318;height:275" coordorigin="4323,12284" coordsize="318,275" path="m4323,12558l4505,12400,4641,12284e" filled="false" stroked="true" strokeweight=".318763pt" strokecolor="#989898">
                <v:path arrowok="t"/>
              </v:shape>
            </v:group>
            <v:group style="position:absolute;left:4664;top:12261;width:2;height:7" coordorigin="4664,12261" coordsize="2,7">
              <v:shape style="position:absolute;left:4664;top:12261;width:2;height:7" coordorigin="4664,12261" coordsize="0,7" path="m4664,12261l4664,12268e" filled="false" stroked="true" strokeweight=".078774pt" strokecolor="#989898">
                <v:path arrowok="t"/>
              </v:shape>
            </v:group>
            <v:group style="position:absolute;left:4685;top:12088;width:184;height:158" coordorigin="4685,12088" coordsize="184,158">
              <v:shape style="position:absolute;left:4685;top:12088;width:184;height:158" coordorigin="4685,12088" coordsize="184,158" path="m4685,12245l4869,12088e" filled="false" stroked="true" strokeweight=".318763pt" strokecolor="#989898">
                <v:path arrowok="t"/>
              </v:shape>
            </v:group>
            <v:group style="position:absolute;left:4892;top:12065;width:2;height:7" coordorigin="4892,12065" coordsize="2,7">
              <v:shape style="position:absolute;left:4892;top:12065;width:2;height:7" coordorigin="4892,12065" coordsize="0,7" path="m4892,12065l4892,12072e" filled="false" stroked="true" strokeweight=".079853pt" strokecolor="#989898">
                <v:path arrowok="t"/>
              </v:shape>
            </v:group>
            <v:group style="position:absolute;left:4913;top:11023;width:737;height:1025" coordorigin="4913,11023" coordsize="737,1025">
              <v:shape style="position:absolute;left:4913;top:11023;width:737;height:1025" coordorigin="4913,11023" coordsize="737,1025" path="m4913,12048l5049,11932,5077,11908,5106,11882,5135,11857,5162,11830,5190,11802,5218,11775,5243,11748,5270,11721,5296,11692,5320,11664,5343,11637,5367,11608,5390,11579,5412,11551,5434,11520,5457,11492,5477,11461,5498,11431,5627,11173,5649,11023e" filled="false" stroked="true" strokeweight=".318763pt" strokecolor="#989898">
                <v:path arrowok="t"/>
              </v:shape>
            </v:group>
            <v:group style="position:absolute;left:5655;top:10990;width:2;height:7" coordorigin="5655,10990" coordsize="2,7">
              <v:shape style="position:absolute;left:5655;top:10990;width:2;height:7" coordorigin="5655,10990" coordsize="0,7" path="m5655,10990l5655,10996e" filled="false" stroked="true" strokeweight=".079853pt" strokecolor="#989898">
                <v:path arrowok="t"/>
              </v:shape>
            </v:group>
            <v:group style="position:absolute;left:5659;top:10725;width:37;height:240" coordorigin="5659,10725" coordsize="37,240">
              <v:shape style="position:absolute;left:5659;top:10725;width:37;height:240" coordorigin="5659,10725" coordsize="37,240" path="m5659,10964l5696,10725e" filled="false" stroked="true" strokeweight=".318763pt" strokecolor="#989898">
                <v:path arrowok="t"/>
              </v:shape>
            </v:group>
            <v:group style="position:absolute;left:5701;top:10693;width:2;height:7" coordorigin="5701,10693" coordsize="2,7">
              <v:shape style="position:absolute;left:5701;top:10693;width:2;height:7" coordorigin="5701,10693" coordsize="0,7" path="m5701,10693l5701,10700e" filled="false" stroked="true" strokeweight=".079853pt" strokecolor="#989898">
                <v:path arrowok="t"/>
              </v:shape>
            </v:group>
            <v:group style="position:absolute;left:5705;top:10347;width:45;height:319" coordorigin="5705,10347" coordsize="45,319">
              <v:shape style="position:absolute;left:5705;top:10347;width:45;height:319" coordorigin="5705,10347" coordsize="45,319" path="m5705,10666l5729,10516,5750,10347e" filled="false" stroked="true" strokeweight=".318763pt" strokecolor="#989898">
                <v:path arrowok="t"/>
              </v:shape>
            </v:group>
            <v:group style="position:absolute;left:5754;top:10314;width:2;height:7" coordorigin="5754,10314" coordsize="2,7">
              <v:shape style="position:absolute;left:5754;top:10314;width:2;height:7" coordorigin="5754,10314" coordsize="0,7" path="m5754,10314l5754,10320e" filled="false" stroked="true" strokeweight=".079853pt" strokecolor="#989898">
                <v:path arrowok="t"/>
              </v:shape>
            </v:group>
            <v:group style="position:absolute;left:5756;top:10048;width:31;height:240" coordorigin="5756,10048" coordsize="31,240">
              <v:shape style="position:absolute;left:5756;top:10048;width:31;height:240" coordorigin="5756,10048" coordsize="31,240" path="m5756,10287l5786,10048e" filled="false" stroked="true" strokeweight=".318763pt" strokecolor="#989898">
                <v:path arrowok="t"/>
              </v:shape>
            </v:group>
            <v:group style="position:absolute;left:5790;top:10014;width:2;height:7" coordorigin="5790,10014" coordsize="2,7">
              <v:shape style="position:absolute;left:5790;top:10014;width:2;height:7" coordorigin="5790,10014" coordsize="0,7" path="m5790,10014l5790,10021e" filled="false" stroked="true" strokeweight=".079853pt" strokecolor="#989898">
                <v:path arrowok="t"/>
              </v:shape>
            </v:group>
            <v:group style="position:absolute;left:5793;top:9630;width:48;height:357" coordorigin="5793,9630" coordsize="48,357">
              <v:shape style="position:absolute;left:5793;top:9630;width:48;height:357" coordorigin="5793,9630" coordsize="48,357" path="m5793,9987l5814,9820,5841,9630e" filled="false" stroked="true" strokeweight=".318763pt" strokecolor="#989898">
                <v:path arrowok="t"/>
              </v:shape>
            </v:group>
            <v:group style="position:absolute;left:5846;top:9597;width:2;height:7" coordorigin="5846,9597" coordsize="2,7">
              <v:shape style="position:absolute;left:5846;top:9597;width:2;height:7" coordorigin="5846,9597" coordsize="0,7" path="m5846,9597l5846,9603e" filled="false" stroked="true" strokeweight=".079853pt" strokecolor="#989898">
                <v:path arrowok="t"/>
              </v:shape>
            </v:group>
            <v:group style="position:absolute;left:5850;top:9331;width:34;height:240" coordorigin="5850,9331" coordsize="34,240">
              <v:shape style="position:absolute;left:5850;top:9331;width:34;height:240" coordorigin="5850,9331" coordsize="34,240" path="m5850,9570l5884,9331e" filled="false" stroked="true" strokeweight=".318763pt" strokecolor="#989898">
                <v:path arrowok="t"/>
              </v:shape>
            </v:group>
            <v:group style="position:absolute;left:5889;top:9299;width:2;height:7" coordorigin="5889,9299" coordsize="2,7">
              <v:shape style="position:absolute;left:5889;top:9299;width:2;height:7" coordorigin="5889,9299" coordsize="0,7" path="m5889,9299l5889,9305e" filled="false" stroked="true" strokeweight=".078774pt" strokecolor="#989898">
                <v:path arrowok="t"/>
              </v:shape>
            </v:group>
            <v:group style="position:absolute;left:5893;top:9033;width:36;height:239" coordorigin="5893,9033" coordsize="36,239">
              <v:shape style="position:absolute;left:5893;top:9033;width:36;height:239" coordorigin="5893,9033" coordsize="36,239" path="m5893,9272l5928,9033e" filled="false" stroked="true" strokeweight=".318763pt" strokecolor="#989898">
                <v:path arrowok="t"/>
              </v:shape>
            </v:group>
            <v:group style="position:absolute;left:5932;top:9001;width:2;height:7" coordorigin="5932,9001" coordsize="2,7">
              <v:shape style="position:absolute;left:5932;top:9001;width:2;height:7" coordorigin="5932,9001" coordsize="0,7" path="m5932,9001l5932,9007e" filled="false" stroked="true" strokeweight=".079853pt" strokecolor="#989898">
                <v:path arrowok="t"/>
              </v:shape>
            </v:group>
            <v:group style="position:absolute;left:5936;top:8735;width:36;height:239" coordorigin="5936,8735" coordsize="36,239">
              <v:shape style="position:absolute;left:5936;top:8735;width:36;height:239" coordorigin="5936,8735" coordsize="36,239" path="m5936,8974l5971,8735e" filled="false" stroked="true" strokeweight=".318763pt" strokecolor="#989898">
                <v:path arrowok="t"/>
              </v:shape>
            </v:group>
            <v:group style="position:absolute;left:5975;top:8703;width:2;height:7" coordorigin="5975,8703" coordsize="2,7">
              <v:shape style="position:absolute;left:5975;top:8703;width:2;height:7" coordorigin="5975,8703" coordsize="0,7" path="m5975,8703l5975,8709e" filled="false" stroked="true" strokeweight=".079853pt" strokecolor="#989898">
                <v:path arrowok="t"/>
              </v:shape>
            </v:group>
            <v:group style="position:absolute;left:5979;top:8394;width:128;height:283" coordorigin="5979,8394" coordsize="128,283">
              <v:shape style="position:absolute;left:5979;top:8394;width:128;height:283" coordorigin="5979,8394" coordsize="128,283" path="m5979,8676l6006,8486,6107,8394e" filled="false" stroked="true" strokeweight=".318763pt" strokecolor="#989898">
                <v:path arrowok="t"/>
              </v:shape>
            </v:group>
            <v:group style="position:absolute;left:6128;top:8370;width:2;height:7" coordorigin="6128,8370" coordsize="2,7">
              <v:shape style="position:absolute;left:6128;top:8370;width:2;height:7" coordorigin="6128,8370" coordsize="0,7" path="m6128,8370l6128,8376e" filled="false" stroked="true" strokeweight=".079853pt" strokecolor="#989898">
                <v:path arrowok="t"/>
              </v:shape>
            </v:group>
            <v:group style="position:absolute;left:6150;top:8121;width:252;height:233" coordorigin="6150,8121" coordsize="252,233">
              <v:shape style="position:absolute;left:6150;top:8121;width:252;height:233" coordorigin="6150,8121" coordsize="252,233" path="m6150,8354l6250,8261,6402,8121e" filled="false" stroked="true" strokeweight=".318763pt" strokecolor="#989898">
                <v:path arrowok="t"/>
              </v:shape>
            </v:group>
            <v:group style="position:absolute;left:6425;top:8097;width:2;height:7" coordorigin="6425,8097" coordsize="2,7">
              <v:shape style="position:absolute;left:6425;top:8097;width:2;height:7" coordorigin="6425,8097" coordsize="0,7" path="m6425,8097l6425,8104e" filled="false" stroked="true" strokeweight=".079853pt" strokecolor="#989898">
                <v:path arrowok="t"/>
              </v:shape>
            </v:group>
            <v:group style="position:absolute;left:6446;top:7917;width:177;height:163" coordorigin="6446,7917" coordsize="177,163">
              <v:shape style="position:absolute;left:6446;top:7917;width:177;height:163" coordorigin="6446,7917" coordsize="177,163" path="m6446,8080l6623,7917e" filled="false" stroked="true" strokeweight=".318763pt" strokecolor="#989898">
                <v:path arrowok="t"/>
              </v:shape>
            </v:group>
            <v:group style="position:absolute;left:6646;top:7893;width:2;height:7" coordorigin="6646,7893" coordsize="2,7">
              <v:shape style="position:absolute;left:6646;top:7893;width:2;height:7" coordorigin="6646,7893" coordsize="0,7" path="m6646,7893l6646,7900e" filled="false" stroked="true" strokeweight=".079853pt" strokecolor="#989898">
                <v:path arrowok="t"/>
              </v:shape>
            </v:group>
            <v:group style="position:absolute;left:6668;top:7713;width:177;height:163" coordorigin="6668,7713" coordsize="177,163">
              <v:shape style="position:absolute;left:6668;top:7713;width:177;height:163" coordorigin="6668,7713" coordsize="177,163" path="m6668,7876l6845,7713e" filled="false" stroked="true" strokeweight=".318763pt" strokecolor="#989898">
                <v:path arrowok="t"/>
              </v:shape>
            </v:group>
            <v:group style="position:absolute;left:6868;top:7689;width:2;height:7" coordorigin="6868,7689" coordsize="2,7">
              <v:shape style="position:absolute;left:6868;top:7689;width:2;height:7" coordorigin="6868,7689" coordsize="0,7" path="m6868,7689l6868,7696e" filled="false" stroked="true" strokeweight=".079853pt" strokecolor="#989898">
                <v:path arrowok="t"/>
              </v:shape>
            </v:group>
            <v:group style="position:absolute;left:6889;top:7509;width:177;height:163" coordorigin="6889,7509" coordsize="177,163">
              <v:shape style="position:absolute;left:6889;top:7509;width:177;height:163" coordorigin="6889,7509" coordsize="177,163" path="m6889,7672l7066,7509e" filled="false" stroked="true" strokeweight=".318763pt" strokecolor="#989898">
                <v:path arrowok="t"/>
              </v:shape>
            </v:group>
            <v:group style="position:absolute;left:7089;top:7485;width:2;height:7" coordorigin="7089,7485" coordsize="2,7">
              <v:shape style="position:absolute;left:7089;top:7485;width:2;height:7" coordorigin="7089,7485" coordsize="0,7" path="m7089,7485l7089,7492e" filled="false" stroked="true" strokeweight=".079853pt" strokecolor="#989898">
                <v:path arrowok="t"/>
              </v:shape>
            </v:group>
            <v:group style="position:absolute;left:7111;top:7305;width:177;height:163" coordorigin="7111,7305" coordsize="177,163">
              <v:shape style="position:absolute;left:7111;top:7305;width:177;height:163" coordorigin="7111,7305" coordsize="177,163" path="m7111,7468l7288,7305e" filled="false" stroked="true" strokeweight=".318763pt" strokecolor="#989898">
                <v:path arrowok="t"/>
              </v:shape>
            </v:group>
            <v:group style="position:absolute;left:7311;top:7281;width:2;height:7" coordorigin="7311,7281" coordsize="2,7">
              <v:shape style="position:absolute;left:7311;top:7281;width:2;height:7" coordorigin="7311,7281" coordsize="0,7" path="m7311,7281l7311,7288e" filled="false" stroked="true" strokeweight=".078774pt" strokecolor="#989898">
                <v:path arrowok="t"/>
              </v:shape>
            </v:group>
            <v:group style="position:absolute;left:7331;top:7014;width:271;height:251" coordorigin="7331,7014" coordsize="271,251">
              <v:shape style="position:absolute;left:7331;top:7014;width:271;height:251" coordorigin="7331,7014" coordsize="271,251" path="m7331,7264l7484,7123,7602,7014e" filled="false" stroked="true" strokeweight=".318763pt" strokecolor="#989898">
                <v:path arrowok="t"/>
              </v:shape>
            </v:group>
            <v:group style="position:absolute;left:7625;top:6990;width:2;height:7" coordorigin="7625,6990" coordsize="2,7">
              <v:shape style="position:absolute;left:7625;top:6990;width:2;height:7" coordorigin="7625,6990" coordsize="0,7" path="m7625,6990l7625,6996e" filled="false" stroked="true" strokeweight=".079853pt" strokecolor="#989898">
                <v:path arrowok="t"/>
              </v:shape>
            </v:group>
            <v:group style="position:absolute;left:7646;top:6808;width:177;height:165" coordorigin="7646,6808" coordsize="177,165">
              <v:shape style="position:absolute;left:7646;top:6808;width:177;height:165" coordorigin="7646,6808" coordsize="177,165" path="m7646,6972l7823,6808e" filled="false" stroked="true" strokeweight=".318763pt" strokecolor="#989898">
                <v:path arrowok="t"/>
              </v:shape>
            </v:group>
            <v:group style="position:absolute;left:7846;top:6784;width:2;height:7" coordorigin="7846,6784" coordsize="2,7">
              <v:shape style="position:absolute;left:7846;top:6784;width:2;height:7" coordorigin="7846,6784" coordsize="0,7" path="m7846,6784l7846,6790e" filled="false" stroked="true" strokeweight=".079853pt" strokecolor="#989898">
                <v:path arrowok="t"/>
              </v:shape>
            </v:group>
            <v:group style="position:absolute;left:7868;top:6658;width:118;height:111" coordorigin="7868,6658" coordsize="118,111">
              <v:shape style="position:absolute;left:7868;top:6658;width:118;height:111" coordorigin="7868,6658" coordsize="118,111" path="m7868,6768l7986,6658e" filled="false" stroked="true" strokeweight=".318763pt" strokecolor="#989898">
                <v:path arrowok="t"/>
              </v:shape>
            </v:group>
            <v:group style="position:absolute;left:22101;top:12757;width:2;height:7" coordorigin="22101,12757" coordsize="2,7">
              <v:shape style="position:absolute;left:22101;top:12757;width:2;height:7" coordorigin="22101,12757" coordsize="0,7" path="m22101,12757l22101,12763e" filled="false" stroked="true" strokeweight=".075536pt" strokecolor="#989898">
                <v:path arrowok="t"/>
              </v:shape>
            </v:group>
            <v:group style="position:absolute;left:21931;top:12548;width:150;height:189" coordorigin="21931,12548" coordsize="150,189">
              <v:shape style="position:absolute;left:21931;top:12548;width:150;height:189" coordorigin="21931,12548" coordsize="150,189" path="m22081,12736l21931,12548e" filled="false" stroked="true" strokeweight=".318763pt" strokecolor="#989898">
                <v:path arrowok="t"/>
              </v:shape>
            </v:group>
            <v:group style="position:absolute;left:21913;top:12521;width:2;height:7" coordorigin="21913,12521" coordsize="2,7">
              <v:shape style="position:absolute;left:21913;top:12521;width:2;height:7" coordorigin="21913,12521" coordsize="0,7" path="m21913,12521l21913,12528e" filled="false" stroked="true" strokeweight=".086435pt" strokecolor="#989898">
                <v:path arrowok="t"/>
              </v:shape>
            </v:group>
            <v:group style="position:absolute;left:21743;top:12312;width:150;height:189" coordorigin="21743,12312" coordsize="150,189">
              <v:shape style="position:absolute;left:21743;top:12312;width:150;height:189" coordorigin="21743,12312" coordsize="150,189" path="m21893,12500l21743,12312e" filled="false" stroked="true" strokeweight=".318763pt" strokecolor="#989898">
                <v:path arrowok="t"/>
              </v:shape>
            </v:group>
            <v:group style="position:absolute;left:21725;top:12285;width:2;height:7" coordorigin="21725,12285" coordsize="2,7">
              <v:shape style="position:absolute;left:21725;top:12285;width:2;height:7" coordorigin="21725,12285" coordsize="0,7" path="m21725,12285l21725,12292e" filled="false" stroked="true" strokeweight=".075536pt" strokecolor="#989898">
                <v:path arrowok="t"/>
              </v:shape>
            </v:group>
            <v:group style="position:absolute;left:21434;top:11930;width:273;height:335" coordorigin="21434,11930" coordsize="273,335">
              <v:shape style="position:absolute;left:21434;top:11930;width:273;height:335" coordorigin="21434,11930" coordsize="273,335" path="m21707,12265l21566,12089,21434,11930e" filled="false" stroked="true" strokeweight=".318763pt" strokecolor="#989898">
                <v:path arrowok="t"/>
              </v:shape>
            </v:group>
            <v:group style="position:absolute;left:21416;top:11904;width:2;height:7" coordorigin="21416,11904" coordsize="2,7">
              <v:shape style="position:absolute;left:21416;top:11904;width:2;height:7" coordorigin="21416,11904" coordsize="0,7" path="m21416,11904l21416,11911e" filled="false" stroked="true" strokeweight=".079853pt" strokecolor="#989898">
                <v:path arrowok="t"/>
              </v:shape>
            </v:group>
            <v:group style="position:absolute;left:21241;top:11699;width:155;height:185" coordorigin="21241,11699" coordsize="155,185">
              <v:shape style="position:absolute;left:21241;top:11699;width:155;height:185" coordorigin="21241,11699" coordsize="155,185" path="m21396,11884l21241,11699e" filled="false" stroked="true" strokeweight=".318763pt" strokecolor="#989898">
                <v:path arrowok="t"/>
              </v:shape>
            </v:group>
            <v:group style="position:absolute;left:21223;top:11672;width:2;height:7" coordorigin="21223,11672" coordsize="2,7">
              <v:shape style="position:absolute;left:21223;top:11672;width:2;height:7" coordorigin="21223,11672" coordsize="0,7" path="m21223,11672l21223,11678e" filled="false" stroked="true" strokeweight=".079961pt" strokecolor="#989898">
                <v:path arrowok="t"/>
              </v:shape>
            </v:group>
            <v:group style="position:absolute;left:21049;top:11468;width:155;height:185" coordorigin="21049,11468" coordsize="155,185">
              <v:shape style="position:absolute;left:21049;top:11468;width:155;height:185" coordorigin="21049,11468" coordsize="155,185" path="m21203,11653l21049,11468e" filled="false" stroked="true" strokeweight=".318763pt" strokecolor="#989898">
                <v:path arrowok="t"/>
              </v:shape>
            </v:group>
            <v:group style="position:absolute;left:21030;top:11441;width:2;height:7" coordorigin="21030,11441" coordsize="2,7">
              <v:shape style="position:absolute;left:21030;top:11441;width:2;height:7" coordorigin="21030,11441" coordsize="0,7" path="m21030,11441l21030,11447e" filled="false" stroked="true" strokeweight=".079853pt" strokecolor="#989898">
                <v:path arrowok="t"/>
              </v:shape>
            </v:group>
            <v:group style="position:absolute;left:20857;top:11235;width:153;height:187" coordorigin="20857,11235" coordsize="153,187">
              <v:shape style="position:absolute;left:20857;top:11235;width:153;height:187" coordorigin="20857,11235" coordsize="153,187" path="m21010,11422l20857,11235e" filled="false" stroked="true" strokeweight=".318763pt" strokecolor="#989898">
                <v:path arrowok="t"/>
              </v:shape>
            </v:group>
            <v:group style="position:absolute;left:20839;top:11210;width:2;height:7" coordorigin="20839,11210" coordsize="2,7">
              <v:shape style="position:absolute;left:20839;top:11210;width:2;height:7" coordorigin="20839,11210" coordsize="0,7" path="m20839,11210l20839,11216e" filled="false" stroked="true" strokeweight=".079961pt" strokecolor="#989898">
                <v:path arrowok="t"/>
              </v:shape>
            </v:group>
            <v:group style="position:absolute;left:20685;top:10617;width:133;height:573" coordorigin="20685,10617" coordsize="133,573">
              <v:shape style="position:absolute;left:20685;top:10617;width:133;height:573" coordorigin="20685,10617" coordsize="133,573" path="m20817,11189l20685,11030,20695,10741,20806,10617e" filled="false" stroked="true" strokeweight=".318763pt" strokecolor="#989898">
                <v:path arrowok="t"/>
              </v:shape>
            </v:group>
            <v:group style="position:absolute;left:20828;top:10591;width:2;height:7" coordorigin="20828,10591" coordsize="2,7">
              <v:shape style="position:absolute;left:20828;top:10591;width:2;height:7" coordorigin="20828,10591" coordsize="0,7" path="m20828,10591l20828,10598e" filled="false" stroked="true" strokeweight=".078666pt" strokecolor="#989898">
                <v:path arrowok="t"/>
              </v:shape>
            </v:group>
            <v:group style="position:absolute;left:20846;top:10295;width:117;height:276" coordorigin="20846,10295" coordsize="117,276">
              <v:shape style="position:absolute;left:20846;top:10295;width:117;height:276" coordorigin="20846,10295" coordsize="117,276" path="m20846,10571l20959,10446,20962,10295e" filled="false" stroked="true" strokeweight=".318763pt" strokecolor="#989898">
                <v:path arrowok="t"/>
              </v:shape>
            </v:group>
            <v:group style="position:absolute;left:20963;top:10261;width:2;height:7" coordorigin="20963,10261" coordsize="2,7">
              <v:shape style="position:absolute;left:20963;top:10261;width:2;height:7" coordorigin="20963,10261" coordsize="0,7" path="m20963,10261l20963,10268e" filled="false" stroked="true" strokeweight=".079853pt" strokecolor="#989898">
                <v:path arrowok="t"/>
              </v:shape>
            </v:group>
            <v:group style="position:absolute;left:20962;top:9994;width:7;height:241" coordorigin="20962,9994" coordsize="7,241">
              <v:shape style="position:absolute;left:20962;top:9994;width:7;height:241" coordorigin="20962,9994" coordsize="7,241" path="m20962,10234l20969,9994e" filled="false" stroked="true" strokeweight=".318763pt" strokecolor="#989898">
                <v:path arrowok="t"/>
              </v:shape>
            </v:group>
            <v:group style="position:absolute;left:20970;top:9960;width:2;height:7" coordorigin="20970,9960" coordsize="2,7">
              <v:shape style="position:absolute;left:20970;top:9960;width:2;height:7" coordorigin="20970,9960" coordsize="0,7" path="m20970,9960l20970,9967e" filled="false" stroked="true" strokeweight=".079853pt" strokecolor="#989898">
                <v:path arrowok="t"/>
              </v:shape>
            </v:group>
            <v:group style="position:absolute;left:20859;top:9594;width:115;height:340" coordorigin="20859,9594" coordsize="115,340">
              <v:shape style="position:absolute;left:20859;top:9594;width:115;height:340" coordorigin="20859,9594" coordsize="115,340" path="m20970,9933l20974,9782,20974,9735,20859,9594e" filled="false" stroked="true" strokeweight=".318763pt" strokecolor="#989898">
                <v:path arrowok="t"/>
              </v:shape>
            </v:group>
            <v:group style="position:absolute;left:20841;top:9568;width:2;height:7" coordorigin="20841,9568" coordsize="2,7">
              <v:shape style="position:absolute;left:20841;top:9568;width:2;height:7" coordorigin="20841,9568" coordsize="0,7" path="m20841,9568l20841,9574e" filled="false" stroked="true" strokeweight=".079745pt" strokecolor="#989898">
                <v:path arrowok="t"/>
              </v:shape>
            </v:group>
            <v:group style="position:absolute;left:20669;top:9361;width:152;height:187" coordorigin="20669,9361" coordsize="152,187">
              <v:shape style="position:absolute;left:20669;top:9361;width:152;height:187" coordorigin="20669,9361" coordsize="152,187" path="m20821,9548l20669,9361e" filled="false" stroked="true" strokeweight=".318763pt" strokecolor="#989898">
                <v:path arrowok="t"/>
              </v:shape>
            </v:group>
            <v:group style="position:absolute;left:20651;top:9334;width:2;height:7" coordorigin="20651,9334" coordsize="2,7">
              <v:shape style="position:absolute;left:20651;top:9334;width:2;height:7" coordorigin="20651,9334" coordsize="0,7" path="m20651,9334l20651,9340e" filled="false" stroked="true" strokeweight=".079745pt" strokecolor="#989898">
                <v:path arrowok="t"/>
              </v:shape>
            </v:group>
            <v:group style="position:absolute;left:20478;top:9128;width:153;height:187" coordorigin="20478,9128" coordsize="153,187">
              <v:shape style="position:absolute;left:20478;top:9128;width:153;height:187" coordorigin="20478,9128" coordsize="153,187" path="m20631,9315l20478,9128e" filled="false" stroked="true" strokeweight=".318763pt" strokecolor="#989898">
                <v:path arrowok="t"/>
              </v:shape>
            </v:group>
            <v:group style="position:absolute;left:20460;top:9101;width:2;height:7" coordorigin="20460,9101" coordsize="2,7">
              <v:shape style="position:absolute;left:20460;top:9101;width:2;height:7" coordorigin="20460,9101" coordsize="0,7" path="m20460,9101l20460,9108e" filled="false" stroked="true" strokeweight=".079853pt" strokecolor="#989898">
                <v:path arrowok="t"/>
              </v:shape>
            </v:group>
            <v:group style="position:absolute;left:20185;top:8798;width:255;height:283" coordorigin="20185,8798" coordsize="255,283">
              <v:shape style="position:absolute;left:20185;top:8798;width:255;height:283" coordorigin="20185,8798" coordsize="255,283" path="m20440,9080l20325,8940,20185,8798e" filled="false" stroked="true" strokeweight=".318763pt" strokecolor="#989898">
                <v:path arrowok="t"/>
              </v:shape>
            </v:group>
            <v:group style="position:absolute;left:20163;top:8775;width:2;height:7" coordorigin="20163,8775" coordsize="2,7">
              <v:shape style="position:absolute;left:20163;top:8775;width:2;height:7" coordorigin="20163,8775" coordsize="0,7" path="m20163,8775l20163,8781e" filled="false" stroked="true" strokeweight=".079853pt" strokecolor="#989898">
                <v:path arrowok="t"/>
              </v:shape>
            </v:group>
            <v:group style="position:absolute;left:19973;top:8585;width:169;height:171" coordorigin="19973,8585" coordsize="169,171">
              <v:shape style="position:absolute;left:19973;top:8585;width:169;height:171" coordorigin="19973,8585" coordsize="169,171" path="m20142,8755l19973,8585e" filled="false" stroked="true" strokeweight=".318763pt" strokecolor="#989898">
                <v:path arrowok="t"/>
              </v:shape>
            </v:group>
            <v:group style="position:absolute;left:19951;top:8561;width:2;height:7" coordorigin="19951,8561" coordsize="2,7">
              <v:shape style="position:absolute;left:19951;top:8561;width:2;height:7" coordorigin="19951,8561" coordsize="0,7" path="m19951,8561l19951,8567e" filled="false" stroked="true" strokeweight=".078774pt" strokecolor="#989898">
                <v:path arrowok="t"/>
              </v:shape>
            </v:group>
            <v:group style="position:absolute;left:19761;top:8371;width:169;height:171" coordorigin="19761,8371" coordsize="169,171">
              <v:shape style="position:absolute;left:19761;top:8371;width:169;height:171" coordorigin="19761,8371" coordsize="169,171" path="m19930,8542l19761,8371e" filled="false" stroked="true" strokeweight=".318763pt" strokecolor="#989898">
                <v:path arrowok="t"/>
              </v:shape>
            </v:group>
            <v:group style="position:absolute;left:19739;top:8346;width:2;height:7" coordorigin="19739,8346" coordsize="2,7">
              <v:shape style="position:absolute;left:19739;top:8346;width:2;height:7" coordorigin="19739,8346" coordsize="0,7" path="m19739,8346l19739,8352e" filled="false" stroked="true" strokeweight=".079853pt" strokecolor="#989898">
                <v:path arrowok="t"/>
              </v:shape>
            </v:group>
            <v:group style="position:absolute;left:19452;top:8187;width:267;height:142" coordorigin="19452,8187" coordsize="267,142">
              <v:shape style="position:absolute;left:19452;top:8187;width:267;height:142" coordorigin="19452,8187" coordsize="267,142" path="m19718,8328l19578,8187,19452,8237e" filled="false" stroked="true" strokeweight=".318763pt" strokecolor="#989898">
                <v:path arrowok="t"/>
              </v:shape>
            </v:group>
            <v:group style="position:absolute;left:19425;top:8247;width:2;height:7" coordorigin="19425,8247" coordsize="2,7">
              <v:shape style="position:absolute;left:19425;top:8247;width:2;height:7" coordorigin="19425,8247" coordsize="0,7" path="m19425,8247l19425,8253e" filled="false" stroked="true" strokeweight=".079745pt" strokecolor="#989898">
                <v:path arrowok="t"/>
              </v:shape>
            </v:group>
            <v:group style="position:absolute;left:19174;top:8261;width:224;height:91" coordorigin="19174,8261" coordsize="224,91">
              <v:shape style="position:absolute;left:19174;top:8261;width:224;height:91" coordorigin="19174,8261" coordsize="224,91" path="m19398,8261l19174,8352e" filled="false" stroked="true" strokeweight=".318763pt" strokecolor="#989898">
                <v:path arrowok="t"/>
              </v:shape>
            </v:group>
            <v:group style="position:absolute;left:19147;top:8362;width:2;height:7" coordorigin="19147,8362" coordsize="2,7">
              <v:shape style="position:absolute;left:19147;top:8362;width:2;height:7" coordorigin="19147,8362" coordsize="0,7" path="m19147,8362l19147,8368e" filled="false" stroked="true" strokeweight=".079961pt" strokecolor="#989898">
                <v:path arrowok="t"/>
              </v:shape>
            </v:group>
            <v:group style="position:absolute;left:18896;top:8376;width:224;height:91" coordorigin="18896,8376" coordsize="224,91">
              <v:shape style="position:absolute;left:18896;top:8376;width:224;height:91" coordorigin="18896,8376" coordsize="224,91" path="m19119,8376l18896,8467e" filled="false" stroked="true" strokeweight=".318763pt" strokecolor="#989898">
                <v:path arrowok="t"/>
              </v:shape>
            </v:group>
            <v:group style="position:absolute;left:18869;top:8476;width:2;height:7" coordorigin="18869,8476" coordsize="2,7">
              <v:shape style="position:absolute;left:18869;top:8476;width:2;height:7" coordorigin="18869,8476" coordsize="0,7" path="m18869,8476l18869,8483e" filled="false" stroked="true" strokeweight=".079745pt" strokecolor="#989898">
                <v:path arrowok="t"/>
              </v:shape>
            </v:group>
            <v:group style="position:absolute;left:18553;top:8383;width:287;height:160" coordorigin="18553,8383" coordsize="287,160">
              <v:shape style="position:absolute;left:18553;top:8383;width:287;height:160" coordorigin="18553,8383" coordsize="287,160" path="m18840,8491l18714,8542,18553,8383e" filled="false" stroked="true" strokeweight=".318763pt" strokecolor="#989898">
                <v:path arrowok="t"/>
              </v:shape>
            </v:group>
            <v:group style="position:absolute;left:18531;top:8359;width:2;height:7" coordorigin="18531,8359" coordsize="2,7">
              <v:shape style="position:absolute;left:18531;top:8359;width:2;height:7" coordorigin="18531,8359" coordsize="0,7" path="m18531,8359l18531,8365e" filled="false" stroked="true" strokeweight=".079745pt" strokecolor="#989898">
                <v:path arrowok="t"/>
              </v:shape>
            </v:group>
            <v:group style="position:absolute;left:18338;top:8172;width:173;height:169" coordorigin="18338,8172" coordsize="173,169">
              <v:shape style="position:absolute;left:18338;top:8172;width:173;height:169" coordorigin="18338,8172" coordsize="173,169" path="m18510,8341l18338,8172e" filled="false" stroked="true" strokeweight=".318763pt" strokecolor="#989898">
                <v:path arrowok="t"/>
              </v:shape>
            </v:group>
            <v:group style="position:absolute;left:18316;top:8148;width:2;height:7" coordorigin="18316,8148" coordsize="2,7">
              <v:shape style="position:absolute;left:18316;top:8148;width:2;height:7" coordorigin="18316,8148" coordsize="0,7" path="m18316,8148l18316,8155e" filled="false" stroked="true" strokeweight=".079961pt" strokecolor="#989898">
                <v:path arrowok="t"/>
              </v:shape>
            </v:group>
            <v:group style="position:absolute;left:18040;top:7874;width:255;height:256" coordorigin="18040,7874" coordsize="255,256">
              <v:shape style="position:absolute;left:18040;top:7874;width:255;height:256" coordorigin="18040,7874" coordsize="255,256" path="m18295,8129l18132,7970,18040,7874e" filled="false" stroked="true" strokeweight=".318763pt" strokecolor="#989898">
                <v:path arrowok="t"/>
              </v:shape>
            </v:group>
            <v:group style="position:absolute;left:18018;top:7849;width:2;height:7" coordorigin="18018,7849" coordsize="2,7">
              <v:shape style="position:absolute;left:18018;top:7849;width:2;height:7" coordorigin="18018,7849" coordsize="0,7" path="m18018,7849l18018,7855e" filled="false" stroked="true" strokeweight=".079853pt" strokecolor="#989898">
                <v:path arrowok="t"/>
              </v:shape>
            </v:group>
            <v:group style="position:absolute;left:17829;top:7657;width:168;height:174" coordorigin="17829,7657" coordsize="168,174">
              <v:shape style="position:absolute;left:17829;top:7657;width:168;height:174" coordorigin="17829,7657" coordsize="168,174" path="m17997,7831l17829,7657e" filled="false" stroked="true" strokeweight=".318763pt" strokecolor="#989898">
                <v:path arrowok="t"/>
              </v:shape>
            </v:group>
            <v:group style="position:absolute;left:17810;top:7632;width:2;height:7" coordorigin="17810,7632" coordsize="2,7">
              <v:shape style="position:absolute;left:17810;top:7632;width:2;height:7" coordorigin="17810,7632" coordsize="0,7" path="m17810,7632l17810,7638e" filled="false" stroked="true" strokeweight=".079745pt" strokecolor="#989898">
                <v:path arrowok="t"/>
              </v:shape>
            </v:group>
            <v:group style="position:absolute;left:17621;top:7441;width:168;height:174" coordorigin="17621,7441" coordsize="168,174">
              <v:shape style="position:absolute;left:17621;top:7441;width:168;height:174" coordorigin="17621,7441" coordsize="168,174" path="m17788,7614l17621,7441e" filled="false" stroked="true" strokeweight=".318763pt" strokecolor="#989898">
                <v:path arrowok="t"/>
              </v:shape>
            </v:group>
            <v:group style="position:absolute;left:17601;top:7415;width:2;height:7" coordorigin="17601,7415" coordsize="2,7">
              <v:shape style="position:absolute;left:17601;top:7415;width:2;height:7" coordorigin="17601,7415" coordsize="0,7" path="m17601,7415l17601,7421e" filled="false" stroked="true" strokeweight=".079853pt" strokecolor="#989898">
                <v:path arrowok="t"/>
              </v:shape>
            </v:group>
            <v:group style="position:absolute;left:17302;top:7125;width:278;height:273" coordorigin="17302,7125" coordsize="278,273">
              <v:shape style="position:absolute;left:17302;top:7125;width:278;height:273" coordorigin="17302,7125" coordsize="278,273" path="m17579,7398l17487,7300,17302,7125e" filled="false" stroked="true" strokeweight=".318763pt" strokecolor="#989898">
                <v:path arrowok="t"/>
              </v:shape>
            </v:group>
            <v:group style="position:absolute;left:17280;top:7101;width:2;height:7" coordorigin="17280,7101" coordsize="2,7">
              <v:shape style="position:absolute;left:17280;top:7101;width:2;height:7" coordorigin="17280,7101" coordsize="0,7" path="m17280,7101l17280,7108e" filled="false" stroked="true" strokeweight=".079853pt" strokecolor="#989898">
                <v:path arrowok="t"/>
              </v:shape>
            </v:group>
            <v:group style="position:absolute;left:17084;top:6916;width:174;height:168" coordorigin="17084,6916" coordsize="174,168">
              <v:shape style="position:absolute;left:17084;top:6916;width:174;height:168" coordorigin="17084,6916" coordsize="174,168" path="m17257,7084l17084,6916e" filled="false" stroked="true" strokeweight=".318763pt" strokecolor="#989898">
                <v:path arrowok="t"/>
              </v:shape>
            </v:group>
            <v:group style="position:absolute;left:17062;top:6893;width:2;height:7" coordorigin="17062,6893" coordsize="2,7">
              <v:shape style="position:absolute;left:17062;top:6893;width:2;height:7" coordorigin="17062,6893" coordsize="0,7" path="m17062,6893l17062,6899e" filled="false" stroked="true" strokeweight=".079853pt" strokecolor="#989898">
                <v:path arrowok="t"/>
              </v:shape>
            </v:group>
            <v:group style="position:absolute;left:16577;top:6529;width:463;height:346" coordorigin="16577,6529" coordsize="463,346">
              <v:shape style="position:absolute;left:16577;top:6529;width:463;height:346" coordorigin="16577,6529" coordsize="463,346" path="m17039,6875l16854,6700,16677,6614,16577,6529e" filled="false" stroked="true" strokeweight=".318763pt" strokecolor="#989898">
                <v:path arrowok="t"/>
              </v:shape>
            </v:group>
            <v:group style="position:absolute;left:16555;top:6507;width:2;height:7" coordorigin="16555,6507" coordsize="2,7">
              <v:shape style="position:absolute;left:16555;top:6507;width:2;height:7" coordorigin="16555,6507" coordsize="0,7" path="m16555,6507l16555,6513e" filled="false" stroked="true" strokeweight=".078774pt" strokecolor="#989898">
                <v:path arrowok="t"/>
              </v:shape>
            </v:group>
            <v:group style="position:absolute;left:16347;top:6335;width:184;height:155" coordorigin="16347,6335" coordsize="184,155">
              <v:shape style="position:absolute;left:16347;top:6335;width:184;height:155" coordorigin="16347,6335" coordsize="184,155" path="m16531,6489l16347,6335e" filled="false" stroked="true" strokeweight=".318763pt" strokecolor="#989898">
                <v:path arrowok="t"/>
              </v:shape>
            </v:group>
            <v:group style="position:absolute;left:16326;top:6311;width:2;height:7" coordorigin="16326,6311" coordsize="2,7">
              <v:shape style="position:absolute;left:16326;top:6311;width:2;height:7" coordorigin="16326,6311" coordsize="0,7" path="m16326,6311l16326,6317e" filled="false" stroked="true" strokeweight=".079853pt" strokecolor="#989898">
                <v:path arrowok="t"/>
              </v:shape>
            </v:group>
            <v:group style="position:absolute;left:16003;top:6040;width:298;height:256" coordorigin="16003,6040" coordsize="298,256">
              <v:shape style="position:absolute;left:16003;top:6040;width:298;height:256" coordorigin="16003,6040" coordsize="298,256" path="m16301,6295l16201,6210,16003,6040e" filled="false" stroked="true" strokeweight=".318763pt" strokecolor="#989898">
                <v:path arrowok="t"/>
              </v:shape>
            </v:group>
            <v:group style="position:absolute;left:15982;top:6018;width:2;height:7" coordorigin="15982,6018" coordsize="2,7">
              <v:shape style="position:absolute;left:15982;top:6018;width:2;height:7" coordorigin="15982,6018" coordsize="0,7" path="m15982,6018l15982,6024e" filled="false" stroked="true" strokeweight=".079853pt" strokecolor="#989898">
                <v:path arrowok="t"/>
              </v:shape>
            </v:group>
            <v:group style="position:absolute;left:15775;top:5844;width:184;height:157" coordorigin="15775,5844" coordsize="184,157">
              <v:shape style="position:absolute;left:15775;top:5844;width:184;height:157" coordorigin="15775,5844" coordsize="184,157" path="m15959,6000l15775,5844e" filled="false" stroked="true" strokeweight=".318763pt" strokecolor="#989898">
                <v:path arrowok="t"/>
              </v:shape>
            </v:group>
            <v:group style="position:absolute;left:15754;top:5820;width:2;height:7" coordorigin="15754,5820" coordsize="2,7">
              <v:shape style="position:absolute;left:15754;top:5820;width:2;height:7" coordorigin="15754,5820" coordsize="0,7" path="m15754,5820l15754,5826e" filled="false" stroked="true" strokeweight=".079853pt" strokecolor="#989898">
                <v:path arrowok="t"/>
              </v:shape>
            </v:group>
            <v:group style="position:absolute;left:15418;top:5532;width:313;height:273" coordorigin="15418,5532" coordsize="313,273">
              <v:shape style="position:absolute;left:15418;top:5532;width:313;height:273" coordorigin="15418,5532" coordsize="313,273" path="m15731,5804l15531,5633,15418,5532e" filled="false" stroked="true" strokeweight=".318763pt" strokecolor="#989898">
                <v:path arrowok="t"/>
              </v:shape>
            </v:group>
            <v:group style="position:absolute;left:15397;top:5508;width:2;height:7" coordorigin="15397,5508" coordsize="2,7">
              <v:shape style="position:absolute;left:15397;top:5508;width:2;height:7" coordorigin="15397,5508" coordsize="0,7" path="m15397,5508l15397,5514e" filled="false" stroked="true" strokeweight=".079853pt" strokecolor="#989898">
                <v:path arrowok="t"/>
              </v:shape>
            </v:group>
            <v:group style="position:absolute;left:15106;top:5248;width:268;height:243" coordorigin="15106,5248" coordsize="268,243">
              <v:shape style="position:absolute;left:15106;top:5248;width:268;height:243" coordorigin="15106,5248" coordsize="268,243" path="m15374,5490l15261,5388,15106,5248e" filled="false" stroked="true" strokeweight=".318763pt" strokecolor="#989898">
                <v:path arrowok="t"/>
              </v:shape>
            </v:group>
            <v:group style="position:absolute;left:15084;top:5224;width:2;height:7" coordorigin="15084,5224" coordsize="2,7">
              <v:shape style="position:absolute;left:15084;top:5224;width:2;height:7" coordorigin="15084,5224" coordsize="0,7" path="m15084,5224l15084,5230e" filled="false" stroked="true" strokeweight=".079853pt" strokecolor="#989898">
                <v:path arrowok="t"/>
              </v:shape>
            </v:group>
            <v:group style="position:absolute;left:14883;top:5046;width:179;height:163" coordorigin="14883,5046" coordsize="179,163">
              <v:shape style="position:absolute;left:14883;top:5046;width:179;height:163" coordorigin="14883,5046" coordsize="179,163" path="m15061,5208l14883,5046e" filled="false" stroked="true" strokeweight=".318763pt" strokecolor="#989898">
                <v:path arrowok="t"/>
              </v:shape>
            </v:group>
            <v:group style="position:absolute;left:14861;top:5022;width:2;height:7" coordorigin="14861,5022" coordsize="2,7">
              <v:shape style="position:absolute;left:14861;top:5022;width:2;height:7" coordorigin="14861,5022" coordsize="0,7" path="m14861,5022l14861,5028e" filled="false" stroked="true" strokeweight=".078774pt" strokecolor="#989898">
                <v:path arrowok="t"/>
              </v:shape>
            </v:group>
            <v:group style="position:absolute;left:14397;top:4504;width:442;height:502" coordorigin="14397,4504" coordsize="442,502">
              <v:shape style="position:absolute;left:14397;top:4504;width:442;height:502" coordorigin="14397,4504" coordsize="442,502" path="m14838,5006l14684,4864,14526,4711,14397,4504e" filled="false" stroked="true" strokeweight=".318763pt" strokecolor="#989898">
                <v:path arrowok="t"/>
              </v:shape>
            </v:group>
            <v:group style="position:absolute;left:14382;top:4475;width:2;height:7" coordorigin="14382,4475" coordsize="2,7">
              <v:shape style="position:absolute;left:14382;top:4475;width:2;height:7" coordorigin="14382,4475" coordsize="0,7" path="m14382,4475l14382,4481e" filled="false" stroked="true" strokeweight=".079853pt" strokecolor="#989898">
                <v:path arrowok="t"/>
              </v:shape>
            </v:group>
            <v:group style="position:absolute;left:14239;top:4247;width:128;height:206" coordorigin="14239,4247" coordsize="128,206">
              <v:shape style="position:absolute;left:14239;top:4247;width:128;height:206" coordorigin="14239,4247" coordsize="128,206" path="m14367,4453l14239,4247e" filled="false" stroked="true" strokeweight=".318763pt" strokecolor="#989898">
                <v:path arrowok="t"/>
              </v:shape>
            </v:group>
            <v:group style="position:absolute;left:14224;top:4218;width:2;height:7" coordorigin="14224,4218" coordsize="2,7">
              <v:shape style="position:absolute;left:14224;top:4218;width:2;height:7" coordorigin="14224,4218" coordsize="0,7" path="m14224,4218l14224,4225e" filled="false" stroked="true" strokeweight=".079853pt" strokecolor="#989898">
                <v:path arrowok="t"/>
              </v:shape>
            </v:group>
            <v:group style="position:absolute;left:13990;top:3903;width:217;height:294" coordorigin="13990,3903" coordsize="217,294">
              <v:shape style="position:absolute;left:13990;top:3903;width:217;height:294" coordorigin="13990,3903" coordsize="217,294" path="m14207,4196l14080,3989,13990,3903e" filled="false" stroked="true" strokeweight=".318763pt" strokecolor="#989898">
                <v:path arrowok="t"/>
              </v:shape>
            </v:group>
            <v:group style="position:absolute;left:13969;top:3877;width:2;height:7" coordorigin="13969,3877" coordsize="2,7">
              <v:shape style="position:absolute;left:13969;top:3877;width:2;height:7" coordorigin="13969,3877" coordsize="0,7" path="m13969,3877l13969,3884e" filled="false" stroked="true" strokeweight=".079853pt" strokecolor="#989898">
                <v:path arrowok="t"/>
              </v:shape>
            </v:group>
            <v:group style="position:absolute;left:13708;top:3697;width:238;height:163" coordorigin="13708,3697" coordsize="238,163">
              <v:shape style="position:absolute;left:13708;top:3697;width:238;height:163" coordorigin="13708,3697" coordsize="238,163" path="m13946,3860l13857,3774,13708,3697e" filled="false" stroked="true" strokeweight=".318763pt" strokecolor="#989898">
                <v:path arrowok="t"/>
              </v:shape>
            </v:group>
            <v:group style="position:absolute;left:13682;top:3680;width:2;height:7" coordorigin="13682,3680" coordsize="2,7">
              <v:shape style="position:absolute;left:13682;top:3680;width:2;height:7" coordorigin="13682,3680" coordsize="0,7" path="m13682,3680l13682,3686e" filled="false" stroked="true" strokeweight=".079853pt" strokecolor="#989898">
                <v:path arrowok="t"/>
              </v:shape>
            </v:group>
            <v:group style="position:absolute;left:13329;top:3522;width:326;height:147" coordorigin="13329,3522" coordsize="326,147">
              <v:shape style="position:absolute;left:13329;top:3522;width:326;height:147" coordorigin="13329,3522" coordsize="326,147" path="m13654,3669l13506,3592,13329,3522e" filled="false" stroked="true" strokeweight=".318763pt" strokecolor="#989898">
                <v:path arrowok="t"/>
              </v:shape>
            </v:group>
            <v:group style="position:absolute;left:13303;top:3508;width:2;height:7" coordorigin="13303,3508" coordsize="2,7">
              <v:shape style="position:absolute;left:13303;top:3508;width:2;height:7" coordorigin="13303,3508" coordsize="0,7" path="m13303,3508l13303,3514e" filled="false" stroked="true" strokeweight=".079853pt" strokecolor="#989898">
                <v:path arrowok="t"/>
              </v:shape>
            </v:group>
            <v:group style="position:absolute;left:13049;top:3412;width:225;height:88" coordorigin="13049,3412" coordsize="225,88">
              <v:shape style="position:absolute;left:13049;top:3412;width:225;height:88" coordorigin="13049,3412" coordsize="225,88" path="m13273,3500l13049,3412e" filled="false" stroked="true" strokeweight=".318763pt" strokecolor="#989898">
                <v:path arrowok="t"/>
              </v:shape>
            </v:group>
            <v:group style="position:absolute;left:13022;top:3398;width:2;height:7" coordorigin="13022,3398" coordsize="2,7">
              <v:shape style="position:absolute;left:13022;top:3398;width:2;height:7" coordorigin="13022,3398" coordsize="0,7" path="m13022,3398l13022,3404e" filled="false" stroked="true" strokeweight=".079853pt" strokecolor="#989898">
                <v:path arrowok="t"/>
              </v:shape>
            </v:group>
            <v:group style="position:absolute;left:12644;top:3320;width:349;height:70" coordorigin="12644,3320" coordsize="349,70">
              <v:shape style="position:absolute;left:12644;top:3320;width:349;height:70" coordorigin="12644,3320" coordsize="349,70" path="m12993,3390l12816,3320,12644,3351e" filled="false" stroked="true" strokeweight=".318763pt" strokecolor="#989898">
                <v:path arrowok="t"/>
              </v:shape>
            </v:group>
            <v:group style="position:absolute;left:12196;top:3363;width:389;height:104" coordorigin="12196,3363" coordsize="389,104">
              <v:shape style="position:absolute;left:12196;top:3363;width:389;height:104" coordorigin="12196,3363" coordsize="389,104" path="m12585,3363l12413,3395,12196,3466e" filled="false" stroked="true" strokeweight=".318763pt" strokecolor="#989898">
                <v:path arrowok="t"/>
              </v:shape>
            </v:group>
            <v:group style="position:absolute;left:12168;top:3473;width:2;height:7" coordorigin="12168,3473" coordsize="2,7">
              <v:shape style="position:absolute;left:12168;top:3473;width:2;height:7" coordorigin="12168,3473" coordsize="0,7" path="m12168,3473l12168,3479e" filled="false" stroked="true" strokeweight=".079853pt" strokecolor="#989898">
                <v:path arrowok="t"/>
              </v:shape>
            </v:group>
            <v:group style="position:absolute;left:11734;top:3485;width:405;height:152" coordorigin="11734,3485" coordsize="405,152">
              <v:shape style="position:absolute;left:11734;top:3485;width:405;height:152" coordorigin="11734,3485" coordsize="405,152" path="m12139,3485l11922,3555,11734,3637e" filled="false" stroked="true" strokeweight=".318763pt" strokecolor="#989898">
                <v:path arrowok="t"/>
              </v:shape>
            </v:group>
            <v:group style="position:absolute;left:11708;top:3646;width:2;height:7" coordorigin="11708,3646" coordsize="2,7">
              <v:shape style="position:absolute;left:11708;top:3646;width:2;height:7" coordorigin="11708,3646" coordsize="0,7" path="m11708,3646l11708,3653e" filled="false" stroked="true" strokeweight=".079853pt" strokecolor="#989898">
                <v:path arrowok="t"/>
              </v:shape>
            </v:group>
            <v:group style="position:absolute;left:11458;top:3661;width:222;height:96" coordorigin="11458,3661" coordsize="222,96">
              <v:shape style="position:absolute;left:11458;top:3661;width:222;height:96" coordorigin="11458,3661" coordsize="222,96" path="m11680,3661l11458,3756e" filled="false" stroked="true" strokeweight=".318763pt" strokecolor="#989898">
                <v:path arrowok="t"/>
              </v:shape>
            </v:group>
            <v:group style="position:absolute;left:11430;top:3766;width:2;height:7" coordorigin="11430,3766" coordsize="2,7">
              <v:shape style="position:absolute;left:11430;top:3766;width:2;height:7" coordorigin="11430,3766" coordsize="0,7" path="m11430,3766l11430,3772e" filled="false" stroked="true" strokeweight=".079853pt" strokecolor="#989898">
                <v:path arrowok="t"/>
              </v:shape>
            </v:group>
            <v:group style="position:absolute;left:11181;top:3780;width:222;height:96" coordorigin="11181,3780" coordsize="222,96">
              <v:shape style="position:absolute;left:11181;top:3780;width:222;height:96" coordorigin="11181,3780" coordsize="222,96" path="m11402,3780l11181,3876e" filled="false" stroked="true" strokeweight=".318763pt" strokecolor="#989898">
                <v:path arrowok="t"/>
              </v:shape>
            </v:group>
            <v:group style="position:absolute;left:11155;top:3885;width:2;height:7" coordorigin="11155,3885" coordsize="2,7">
              <v:shape style="position:absolute;left:11155;top:3885;width:2;height:7" coordorigin="11155,3885" coordsize="0,7" path="m11155,3885l11155,3892e" filled="false" stroked="true" strokeweight=".079853pt" strokecolor="#989898">
                <v:path arrowok="t"/>
              </v:shape>
            </v:group>
            <v:group style="position:absolute;left:10816;top:3900;width:311;height:176" coordorigin="10816,3900" coordsize="311,176">
              <v:shape style="position:absolute;left:10816;top:3900;width:311;height:176" coordorigin="10816,3900" coordsize="311,176" path="m11127,3900l10939,3981,10816,4075e" filled="false" stroked="true" strokeweight=".318763pt" strokecolor="#989898">
                <v:path arrowok="t"/>
              </v:shape>
            </v:group>
            <v:group style="position:absolute;left:10577;top:4111;width:192;height:146" coordorigin="10577,4111" coordsize="192,146">
              <v:shape style="position:absolute;left:10577;top:4111;width:192;height:146" coordorigin="10577,4111" coordsize="192,146" path="m10768,4111l10577,4257e" filled="false" stroked="true" strokeweight=".318763pt" strokecolor="#989898">
                <v:path arrowok="t"/>
              </v:shape>
            </v:group>
            <v:group style="position:absolute;left:10554;top:4273;width:2;height:7" coordorigin="10554,4273" coordsize="2,7">
              <v:shape style="position:absolute;left:10554;top:4273;width:2;height:7" coordorigin="10554,4273" coordsize="0,7" path="m10554,4273l10554,4279e" filled="false" stroked="true" strokeweight=".079853pt" strokecolor="#989898">
                <v:path arrowok="t"/>
              </v:shape>
            </v:group>
            <v:group style="position:absolute;left:10242;top:4293;width:287;height:238" coordorigin="10242,4293" coordsize="287,238">
              <v:shape style="position:absolute;left:10242;top:4293;width:287;height:238" coordorigin="10242,4293" coordsize="287,238" path="m10529,4293l10405,4387,10242,4531e" filled="false" stroked="true" strokeweight=".318763pt" strokecolor="#989898">
                <v:path arrowok="t"/>
              </v:shape>
            </v:group>
            <v:group style="position:absolute;left:10219;top:4548;width:2;height:7" coordorigin="10219,4548" coordsize="2,7">
              <v:shape style="position:absolute;left:10219;top:4548;width:2;height:7" coordorigin="10219,4548" coordsize="0,7" path="m10219,4548l10219,4555e" filled="false" stroked="true" strokeweight=".079853pt" strokecolor="#989898">
                <v:path arrowok="t"/>
              </v:shape>
            </v:group>
            <v:group style="position:absolute;left:10016;top:4571;width:181;height:160" coordorigin="10016,4571" coordsize="181,160">
              <v:shape style="position:absolute;left:10016;top:4571;width:181;height:160" coordorigin="10016,4571" coordsize="181,160" path="m10196,4571l10016,4730e" filled="false" stroked="true" strokeweight=".318763pt" strokecolor="#989898">
                <v:path arrowok="t"/>
              </v:shape>
            </v:group>
            <v:group style="position:absolute;left:9993;top:4747;width:2;height:7" coordorigin="9993,4747" coordsize="2,7">
              <v:shape style="position:absolute;left:9993;top:4747;width:2;height:7" coordorigin="9993,4747" coordsize="0,7" path="m9993,4747l9993,4754e" filled="false" stroked="true" strokeweight=".079853pt" strokecolor="#989898">
                <v:path arrowok="t"/>
              </v:shape>
            </v:group>
            <v:group style="position:absolute;left:9790;top:4770;width:181;height:160" coordorigin="9790,4770" coordsize="181,160">
              <v:shape style="position:absolute;left:9790;top:4770;width:181;height:160" coordorigin="9790,4770" coordsize="181,160" path="m9970,4770l9790,4929e" filled="false" stroked="true" strokeweight=".318763pt" strokecolor="#989898">
                <v:path arrowok="t"/>
              </v:shape>
            </v:group>
            <v:group style="position:absolute;left:9768;top:4947;width:2;height:7" coordorigin="9768,4947" coordsize="2,7">
              <v:shape style="position:absolute;left:9768;top:4947;width:2;height:7" coordorigin="9768,4947" coordsize="0,7" path="m9768,4947l9768,4953e" filled="false" stroked="true" strokeweight=".079853pt" strokecolor="#989898">
                <v:path arrowok="t"/>
              </v:shape>
            </v:group>
            <v:group style="position:absolute;left:9429;top:4969;width:314;height:279" coordorigin="9429,4969" coordsize="314,279">
              <v:shape style="position:absolute;left:9429;top:4969;width:314;height:279" coordorigin="9429,4969" coordsize="314,279" path="m9743,4969l9581,5112,9429,5248e" filled="false" stroked="true" strokeweight=".318763pt" strokecolor="#989898">
                <v:path arrowok="t"/>
              </v:shape>
            </v:group>
            <v:group style="position:absolute;left:9408;top:5265;width:2;height:7" coordorigin="9408,5265" coordsize="2,7">
              <v:shape style="position:absolute;left:9408;top:5265;width:2;height:7" coordorigin="9408,5265" coordsize="0,7" path="m9408,5265l9408,5272e" filled="false" stroked="true" strokeweight=".078774pt" strokecolor="#989898">
                <v:path arrowok="t"/>
              </v:shape>
            </v:group>
            <v:group style="position:absolute;left:9205;top:5288;width:181;height:161" coordorigin="9205,5288" coordsize="181,161">
              <v:shape style="position:absolute;left:9205;top:5288;width:181;height:161" coordorigin="9205,5288" coordsize="181,161" path="m9385,5288l9205,5449e" filled="false" stroked="true" strokeweight=".318763pt" strokecolor="#989898">
                <v:path arrowok="t"/>
              </v:shape>
            </v:group>
            <v:group style="position:absolute;left:9183;top:5465;width:2;height:7" coordorigin="9183,5465" coordsize="2,7">
              <v:shape style="position:absolute;left:9183;top:5465;width:2;height:7" coordorigin="9183,5465" coordsize="0,7" path="m9183,5465l9183,5471e" filled="false" stroked="true" strokeweight=".079853pt" strokecolor="#989898">
                <v:path arrowok="t"/>
              </v:shape>
            </v:group>
            <v:group style="position:absolute;left:8980;top:5488;width:179;height:160" coordorigin="8980,5488" coordsize="179,160">
              <v:shape style="position:absolute;left:8980;top:5488;width:179;height:160" coordorigin="8980,5488" coordsize="179,160" path="m9159,5488l8980,5648e" filled="false" stroked="true" strokeweight=".318763pt" strokecolor="#989898">
                <v:path arrowok="t"/>
              </v:shape>
            </v:group>
            <v:group style="position:absolute;left:8957;top:5665;width:2;height:7" coordorigin="8957,5665" coordsize="2,7">
              <v:shape style="position:absolute;left:8957;top:5665;width:2;height:7" coordorigin="8957,5665" coordsize="0,7" path="m8957,5665l8957,5672e" filled="false" stroked="true" strokeweight=".079853pt" strokecolor="#989898">
                <v:path arrowok="t"/>
              </v:shape>
            </v:group>
            <v:group style="position:absolute;left:8754;top:5689;width:181;height:160" coordorigin="8754,5689" coordsize="181,160">
              <v:shape style="position:absolute;left:8754;top:5689;width:181;height:160" coordorigin="8754,5689" coordsize="181,160" path="m8934,5689l8754,5849e" filled="false" stroked="true" strokeweight=".318763pt" strokecolor="#989898">
                <v:path arrowok="t"/>
              </v:shape>
            </v:group>
            <v:group style="position:absolute;left:8732;top:5866;width:2;height:7" coordorigin="8732,5866" coordsize="2,7">
              <v:shape style="position:absolute;left:8732;top:5866;width:2;height:7" coordorigin="8732,5866" coordsize="0,7" path="m8732,5866l8732,5873e" filled="false" stroked="true" strokeweight=".079853pt" strokecolor="#989898">
                <v:path arrowok="t"/>
              </v:shape>
            </v:group>
            <v:group style="position:absolute;left:8529;top:5889;width:181;height:161" coordorigin="8529,5889" coordsize="181,161">
              <v:shape style="position:absolute;left:8529;top:5889;width:181;height:161" coordorigin="8529,5889" coordsize="181,161" path="m8709,5889l8529,6050e" filled="false" stroked="true" strokeweight=".318763pt" strokecolor="#989898">
                <v:path arrowok="t"/>
              </v:shape>
            </v:group>
            <v:group style="position:absolute;left:8508;top:6065;width:2;height:7" coordorigin="8508,6065" coordsize="2,7">
              <v:shape style="position:absolute;left:8508;top:6065;width:2;height:7" coordorigin="8508,6065" coordsize="0,7" path="m8508,6065l8508,6072e" filled="false" stroked="true" strokeweight=".079853pt" strokecolor="#989898">
                <v:path arrowok="t"/>
              </v:shape>
            </v:group>
            <v:group style="position:absolute;left:8191;top:6089;width:294;height:262" coordorigin="8191,6089" coordsize="294,262">
              <v:shape style="position:absolute;left:8191;top:6089;width:294;height:262" coordorigin="8191,6089" coordsize="294,262" path="m8484,6089l8333,6225,8191,6351e" filled="false" stroked="true" strokeweight=".318763pt" strokecolor="#989898">
                <v:path arrowok="t"/>
              </v:shape>
            </v:group>
            <v:group style="position:absolute;left:8170;top:6367;width:2;height:7" coordorigin="8170,6367" coordsize="2,7">
              <v:shape style="position:absolute;left:8170;top:6367;width:2;height:7" coordorigin="8170,6367" coordsize="0,7" path="m8170,6367l8170,6373e" filled="false" stroked="true" strokeweight=".079853pt" strokecolor="#989898">
                <v:path arrowok="t"/>
              </v:shape>
            </v:group>
            <v:group style="position:absolute;left:7967;top:6391;width:181;height:160" coordorigin="7967,6391" coordsize="181,160">
              <v:shape style="position:absolute;left:7967;top:6391;width:181;height:160" coordorigin="7967,6391" coordsize="181,160" path="m8147,6391l7967,6550e" filled="false" stroked="true" strokeweight=".318763pt" strokecolor="#989898">
                <v:path arrowok="t"/>
              </v:shape>
            </v:group>
            <v:group style="position:absolute;left:7943;top:6567;width:2;height:7" coordorigin="7943,6567" coordsize="2,7">
              <v:shape style="position:absolute;left:7943;top:6567;width:2;height:7" coordorigin="7943,6567" coordsize="0,7" path="m7943,6567l7943,6574e" filled="false" stroked="true" strokeweight=".079853pt" strokecolor="#989898">
                <v:path arrowok="t"/>
              </v:shape>
            </v:group>
            <v:group style="position:absolute;left:7740;top:6590;width:181;height:161" coordorigin="7740,6590" coordsize="181,161">
              <v:shape style="position:absolute;left:7740;top:6590;width:181;height:161" coordorigin="7740,6590" coordsize="181,161" path="m7920,6590l7740,6751e" filled="false" stroked="true" strokeweight=".318763pt" strokecolor="#989898">
                <v:path arrowok="t"/>
              </v:shape>
            </v:group>
            <v:group style="position:absolute;left:7719;top:6767;width:2;height:7" coordorigin="7719,6767" coordsize="2,7">
              <v:shape style="position:absolute;left:7719;top:6767;width:2;height:7" coordorigin="7719,6767" coordsize="0,7" path="m7719,6767l7719,6773e" filled="false" stroked="true" strokeweight=".079853pt" strokecolor="#989898">
                <v:path arrowok="t"/>
              </v:shape>
            </v:group>
            <v:group style="position:absolute;left:7516;top:6790;width:181;height:160" coordorigin="7516,6790" coordsize="181,160">
              <v:shape style="position:absolute;left:7516;top:6790;width:181;height:160" coordorigin="7516,6790" coordsize="181,160" path="m7696,6790l7516,6950e" filled="false" stroked="true" strokeweight=".318763pt" strokecolor="#989898">
                <v:path arrowok="t"/>
              </v:shape>
            </v:group>
            <v:group style="position:absolute;left:7494;top:6967;width:2;height:7" coordorigin="7494,6967" coordsize="2,7">
              <v:shape style="position:absolute;left:7494;top:6967;width:2;height:7" coordorigin="7494,6967" coordsize="0,7" path="m7494,6967l7494,6974e" filled="false" stroked="true" strokeweight=".079853pt" strokecolor="#989898">
                <v:path arrowok="t"/>
              </v:shape>
            </v:group>
            <v:group style="position:absolute;left:7017;top:6990;width:455;height:407" coordorigin="7017,6990" coordsize="455,407">
              <v:shape style="position:absolute;left:7017;top:6990;width:455;height:407" coordorigin="7017,6990" coordsize="455,407" path="m7471,6990l7329,7115,7216,7219,7017,7396e" filled="false" stroked="true" strokeweight=".318763pt" strokecolor="#989898">
                <v:path arrowok="t"/>
              </v:shape>
            </v:group>
            <v:group style="position:absolute;left:6995;top:7414;width:2;height:7" coordorigin="6995,7414" coordsize="2,7">
              <v:shape style="position:absolute;left:6995;top:7414;width:2;height:7" coordorigin="6995,7414" coordsize="0,7" path="m6995,7414l6995,7420e" filled="false" stroked="true" strokeweight=".079853pt" strokecolor="#989898">
                <v:path arrowok="t"/>
              </v:shape>
            </v:group>
            <v:group style="position:absolute;left:6580;top:7436;width:391;height:354" coordorigin="6580,7436" coordsize="391,354">
              <v:shape style="position:absolute;left:6580;top:7436;width:391;height:354" coordorigin="6580,7436" coordsize="391,354" path="m6970,7436l6771,7614,6580,7790e" filled="false" stroked="true" strokeweight=".318763pt" strokecolor="#989898">
                <v:path arrowok="t"/>
              </v:shape>
            </v:group>
            <v:group style="position:absolute;left:6559;top:7807;width:2;height:7" coordorigin="6559,7807" coordsize="2,7">
              <v:shape style="position:absolute;left:6559;top:7807;width:2;height:7" coordorigin="6559,7807" coordsize="0,7" path="m6559,7807l6559,7814e" filled="false" stroked="true" strokeweight=".079853pt" strokecolor="#989898">
                <v:path arrowok="t"/>
              </v:shape>
            </v:group>
            <v:group style="position:absolute;left:6359;top:7831;width:179;height:163" coordorigin="6359,7831" coordsize="179,163">
              <v:shape style="position:absolute;left:6359;top:7831;width:179;height:163" coordorigin="6359,7831" coordsize="179,163" path="m6537,7831l6359,7994e" filled="false" stroked="true" strokeweight=".318763pt" strokecolor="#989898">
                <v:path arrowok="t"/>
              </v:shape>
            </v:group>
            <v:group style="position:absolute;left:6337;top:8011;width:2;height:7" coordorigin="6337,8011" coordsize="2,7">
              <v:shape style="position:absolute;left:6337;top:8011;width:2;height:7" coordorigin="6337,8011" coordsize="0,7" path="m6337,8011l6337,8018e" filled="false" stroked="true" strokeweight=".079853pt" strokecolor="#989898">
                <v:path arrowok="t"/>
              </v:shape>
            </v:group>
            <v:group style="position:absolute;left:6137;top:8035;width:177;height:163" coordorigin="6137,8035" coordsize="177,163">
              <v:shape style="position:absolute;left:6137;top:8035;width:177;height:163" coordorigin="6137,8035" coordsize="177,163" path="m6314,8035l6137,8198e" filled="false" stroked="true" strokeweight=".318763pt" strokecolor="#989898">
                <v:path arrowok="t"/>
              </v:shape>
            </v:group>
            <v:group style="position:absolute;left:6116;top:8215;width:2;height:7" coordorigin="6116,8215" coordsize="2,7">
              <v:shape style="position:absolute;left:6116;top:8215;width:2;height:7" coordorigin="6116,8215" coordsize="0,7" path="m6116,8215l6116,8221e" filled="false" stroked="true" strokeweight=".079853pt" strokecolor="#989898">
                <v:path arrowok="t"/>
              </v:shape>
            </v:group>
            <v:group style="position:absolute;left:5729;top:8238;width:364;height:490" coordorigin="5729,8238" coordsize="364,490">
              <v:shape style="position:absolute;left:5729;top:8238;width:364;height:490" coordorigin="5729,8238" coordsize="364,490" path="m6092,8238l5901,8414,5778,8534,5729,8727e" filled="false" stroked="true" strokeweight=".318763pt" strokecolor="#989898">
                <v:path arrowok="t"/>
              </v:shape>
            </v:group>
            <v:group style="position:absolute;left:5722;top:8754;width:2;height:7" coordorigin="5722,8754" coordsize="2,7">
              <v:shape style="position:absolute;left:5722;top:8754;width:2;height:7" coordorigin="5722,8754" coordsize="0,7" path="m5722,8754l5722,8760e" filled="false" stroked="true" strokeweight=".079853pt" strokecolor="#989898">
                <v:path arrowok="t"/>
              </v:shape>
            </v:group>
            <v:group style="position:absolute;left:5637;top:8786;width:79;height:359" coordorigin="5637,8786" coordsize="79,359">
              <v:shape style="position:absolute;left:5637;top:8786;width:79;height:359" coordorigin="5637,8786" coordsize="79,359" path="m5715,8786l5665,8979,5637,9144e" filled="false" stroked="true" strokeweight=".318763pt" strokecolor="#989898">
                <v:path arrowok="t"/>
              </v:shape>
            </v:group>
            <v:group style="position:absolute;left:5633;top:9171;width:2;height:7" coordorigin="5633,9171" coordsize="2,7">
              <v:shape style="position:absolute;left:5633;top:9171;width:2;height:7" coordorigin="5633,9171" coordsize="0,7" path="m5633,9171l5633,9178e" filled="false" stroked="true" strokeweight=".079853pt" strokecolor="#989898">
                <v:path arrowok="t"/>
              </v:shape>
            </v:group>
            <v:group style="position:absolute;left:5586;top:9203;width:42;height:238" coordorigin="5586,9203" coordsize="42,238">
              <v:shape style="position:absolute;left:5586;top:9203;width:42;height:238" coordorigin="5586,9203" coordsize="42,238" path="m5627,9203l5586,9441e" filled="false" stroked="true" strokeweight=".318763pt" strokecolor="#989898">
                <v:path arrowok="t"/>
              </v:shape>
            </v:group>
            <v:group style="position:absolute;left:5580;top:9468;width:2;height:7" coordorigin="5580,9468" coordsize="2,7">
              <v:shape style="position:absolute;left:5580;top:9468;width:2;height:7" coordorigin="5580,9468" coordsize="0,7" path="m5580,9468l5580,9474e" filled="false" stroked="true" strokeweight=".079853pt" strokecolor="#989898">
                <v:path arrowok="t"/>
              </v:shape>
            </v:group>
            <v:group style="position:absolute;left:5523;top:9500;width:51;height:300" coordorigin="5523,9500" coordsize="51,300">
              <v:shape style="position:absolute;left:5523;top:9500;width:51;height:300" coordorigin="5523,9500" coordsize="51,300" path="m5574,9500l5546,9665,5523,9799e" filled="false" stroked="true" strokeweight=".318763pt" strokecolor="#989898">
                <v:path arrowok="t"/>
              </v:shape>
            </v:group>
            <v:group style="position:absolute;left:5519;top:9826;width:2;height:7" coordorigin="5519,9826" coordsize="2,7">
              <v:shape style="position:absolute;left:5519;top:9826;width:2;height:7" coordorigin="5519,9826" coordsize="0,7" path="m5519,9826l5519,9833e" filled="false" stroked="true" strokeweight=".079853pt" strokecolor="#989898">
                <v:path arrowok="t"/>
              </v:shape>
            </v:group>
            <v:group style="position:absolute;left:5472;top:9860;width:42;height:238" coordorigin="5472,9860" coordsize="42,238">
              <v:shape style="position:absolute;left:5472;top:9860;width:42;height:238" coordorigin="5472,9860" coordsize="42,238" path="m5514,9860l5472,10097e" filled="false" stroked="true" strokeweight=".318763pt" strokecolor="#989898">
                <v:path arrowok="t"/>
              </v:shape>
            </v:group>
            <v:group style="position:absolute;left:5469;top:10123;width:2;height:7" coordorigin="5469,10123" coordsize="2,7">
              <v:shape style="position:absolute;left:5469;top:10123;width:2;height:7" coordorigin="5469,10123" coordsize="0,7" path="m5469,10123l5469,10129e" filled="false" stroked="true" strokeweight=".079853pt" strokecolor="#989898">
                <v:path arrowok="t"/>
              </v:shape>
            </v:group>
            <v:group style="position:absolute;left:5415;top:10156;width:48;height:292" coordorigin="5415,10156" coordsize="48,292">
              <v:shape style="position:absolute;left:5415;top:10156;width:48;height:292" coordorigin="5415,10156" coordsize="48,292" path="m5463,10156l5439,10290,5415,10448e" filled="false" stroked="true" strokeweight=".318763pt" strokecolor="#989898">
                <v:path arrowok="t"/>
              </v:shape>
            </v:group>
            <v:group style="position:absolute;left:5411;top:10475;width:2;height:7" coordorigin="5411,10475" coordsize="2,7">
              <v:shape style="position:absolute;left:5411;top:10475;width:2;height:7" coordorigin="5411,10475" coordsize="0,7" path="m5411,10475l5411,10481e" filled="false" stroked="true" strokeweight=".079853pt" strokecolor="#989898">
                <v:path arrowok="t"/>
              </v:shape>
            </v:group>
            <v:group style="position:absolute;left:5367;top:10507;width:39;height:240" coordorigin="5367,10507" coordsize="39,240">
              <v:shape style="position:absolute;left:5367;top:10507;width:39;height:240" coordorigin="5367,10507" coordsize="39,240" path="m5406,10507l5367,10746e" filled="false" stroked="true" strokeweight=".318763pt" strokecolor="#989898">
                <v:path arrowok="t"/>
              </v:shape>
            </v:group>
            <v:group style="position:absolute;left:5363;top:10771;width:2;height:7" coordorigin="5363,10771" coordsize="2,7">
              <v:shape style="position:absolute;left:5363;top:10771;width:2;height:7" coordorigin="5363,10771" coordsize="0,7" path="m5363,10771l5363,10778e" filled="false" stroked="true" strokeweight=".079853pt" strokecolor="#989898">
                <v:path arrowok="t"/>
              </v:shape>
            </v:group>
            <v:group style="position:absolute;left:5320;top:10805;width:39;height:238" coordorigin="5320,10805" coordsize="39,238">
              <v:shape style="position:absolute;left:5320;top:10805;width:39;height:238" coordorigin="5320,10805" coordsize="39,238" path="m5358,10805l5320,11042e" filled="false" stroked="true" strokeweight=".318763pt" strokecolor="#989898">
                <v:path arrowok="t"/>
              </v:shape>
            </v:group>
            <v:group style="position:absolute;left:5316;top:11069;width:2;height:7" coordorigin="5316,11069" coordsize="2,7">
              <v:shape style="position:absolute;left:5316;top:11069;width:2;height:7" coordorigin="5316,11069" coordsize="0,7" path="m5316,11069l5316,11076e" filled="false" stroked="true" strokeweight=".079853pt" strokecolor="#989898">
                <v:path arrowok="t"/>
              </v:shape>
            </v:group>
            <v:group style="position:absolute;left:5190;top:11101;width:120;height:238" coordorigin="5190,11101" coordsize="120,238">
              <v:shape style="position:absolute;left:5190;top:11101;width:120;height:238" coordorigin="5190,11101" coordsize="120,238" path="m5310,11101l5284,11261,5190,11339e" filled="false" stroked="true" strokeweight=".318763pt" strokecolor="#989898">
                <v:path arrowok="t"/>
              </v:shape>
            </v:group>
            <v:group style="position:absolute;left:5167;top:11355;width:2;height:7" coordorigin="5167,11355" coordsize="2,7">
              <v:shape style="position:absolute;left:5167;top:11355;width:2;height:7" coordorigin="5167,11355" coordsize="0,7" path="m5167,11355l5167,11361e" filled="false" stroked="true" strokeweight=".078774pt" strokecolor="#989898">
                <v:path arrowok="t"/>
              </v:shape>
            </v:group>
            <v:group style="position:absolute;left:4958;top:11377;width:187;height:153" coordorigin="4958,11377" coordsize="187,153">
              <v:shape style="position:absolute;left:4958;top:11377;width:187;height:153" coordorigin="4958,11377" coordsize="187,153" path="m5144,11377l4958,11530e" filled="false" stroked="true" strokeweight=".318763pt" strokecolor="#989898">
                <v:path arrowok="t"/>
              </v:shape>
            </v:group>
            <v:group style="position:absolute;left:4935;top:11546;width:2;height:7" coordorigin="4935,11546" coordsize="2,7">
              <v:shape style="position:absolute;left:4935;top:11546;width:2;height:7" coordorigin="4935,11546" coordsize="0,7" path="m4935,11546l4935,11552e" filled="false" stroked="true" strokeweight=".079853pt" strokecolor="#989898">
                <v:path arrowok="t"/>
              </v:shape>
            </v:group>
            <v:group style="position:absolute;left:4682;top:11568;width:230;height:195" coordorigin="4682,11568" coordsize="230,195">
              <v:shape style="position:absolute;left:4682;top:11568;width:230;height:195" coordorigin="4682,11568" coordsize="230,195" path="m4912,11568l4816,11646,4682,11763e" filled="false" stroked="true" strokeweight=".318763pt" strokecolor="#989898">
                <v:path arrowok="t"/>
              </v:shape>
            </v:group>
            <v:group style="position:absolute;left:4661;top:11780;width:2;height:7" coordorigin="4661,11780" coordsize="2,7">
              <v:shape style="position:absolute;left:4661;top:11780;width:2;height:7" coordorigin="4661,11780" coordsize="0,7" path="m4661,11780l4661,11786e" filled="false" stroked="true" strokeweight=".079853pt" strokecolor="#989898">
                <v:path arrowok="t"/>
              </v:shape>
            </v:group>
            <v:group style="position:absolute;left:4456;top:11802;width:181;height:160" coordorigin="4456,11802" coordsize="181,160">
              <v:shape style="position:absolute;left:4456;top:11802;width:181;height:160" coordorigin="4456,11802" coordsize="181,160" path="m4636,11802l4456,11962e" filled="false" stroked="true" strokeweight=".318763pt" strokecolor="#989898">
                <v:path arrowok="t"/>
              </v:shape>
            </v:group>
            <v:group style="position:absolute;left:4433;top:11978;width:2;height:7" coordorigin="4433,11978" coordsize="2,7">
              <v:shape style="position:absolute;left:4433;top:11978;width:2;height:7" coordorigin="4433,11978" coordsize="0,7" path="m4433,11978l4433,11984e" filled="false" stroked="true" strokeweight=".078774pt" strokecolor="#989898">
                <v:path arrowok="t"/>
              </v:shape>
            </v:group>
            <v:group style="position:absolute;left:4228;top:12002;width:182;height:158" coordorigin="4228,12002" coordsize="182,158">
              <v:shape style="position:absolute;left:4228;top:12002;width:182;height:158" coordorigin="4228,12002" coordsize="182,158" path="m4410,12002l4228,12159e" filled="false" stroked="true" strokeweight=".318763pt" strokecolor="#989898">
                <v:path arrowok="t"/>
              </v:shape>
            </v:group>
            <v:group style="position:absolute;left:4206;top:12177;width:2;height:7" coordorigin="4206,12177" coordsize="2,7">
              <v:shape style="position:absolute;left:4206;top:12177;width:2;height:7" coordorigin="4206,12177" coordsize="0,7" path="m4206,12177l4206,12183e" filled="false" stroked="true" strokeweight=".079853pt" strokecolor="#989898">
                <v:path arrowok="t"/>
              </v:shape>
            </v:group>
            <v:group style="position:absolute;left:4002;top:12199;width:182;height:160" coordorigin="4002,12199" coordsize="182,160">
              <v:shape style="position:absolute;left:4002;top:12199;width:182;height:160" coordorigin="4002,12199" coordsize="182,160" path="m4183,12199l4002,12359e" filled="false" stroked="true" strokeweight=".318763pt" strokecolor="#989898">
                <v:path arrowok="t"/>
              </v:shape>
            </v:group>
            <v:group style="position:absolute;left:3980;top:12375;width:2;height:7" coordorigin="3980,12375" coordsize="2,7">
              <v:shape style="position:absolute;left:3980;top:12375;width:2;height:7" coordorigin="3980,12375" coordsize="0,7" path="m3980,12375l3980,12381e" filled="false" stroked="true" strokeweight=".079853pt" strokecolor="#989898">
                <v:path arrowok="t"/>
              </v:shape>
            </v:group>
            <v:group style="position:absolute;left:3775;top:12397;width:182;height:160" coordorigin="3775,12397" coordsize="182,160">
              <v:shape style="position:absolute;left:3775;top:12397;width:182;height:160" coordorigin="3775,12397" coordsize="182,160" path="m3957,12397l3775,12556e" filled="false" stroked="true" strokeweight=".318763pt" strokecolor="#989898">
                <v:path arrowok="t"/>
              </v:shape>
            </v:group>
            <v:group style="position:absolute;left:3754;top:12572;width:2;height:7" coordorigin="3754,12572" coordsize="2,7">
              <v:shape style="position:absolute;left:3754;top:12572;width:2;height:7" coordorigin="3754,12572" coordsize="0,7" path="m3754,12572l3754,12578e" filled="false" stroked="true" strokeweight=".079853pt" strokecolor="#989898">
                <v:path arrowok="t"/>
              </v:shape>
            </v:group>
            <v:group style="position:absolute;left:3410;top:12596;width:319;height:279" coordorigin="3410,12596" coordsize="319,279">
              <v:shape style="position:absolute;left:3410;top:12596;width:319;height:279" coordorigin="3410,12596" coordsize="319,279" path="m3729,12596l3595,12712,3410,12875e" filled="false" stroked="true" strokeweight=".318763pt" strokecolor="#989898">
                <v:path arrowok="t"/>
              </v:shape>
            </v:group>
            <v:group style="position:absolute;left:3389;top:12891;width:2;height:7" coordorigin="3389,12891" coordsize="2,7">
              <v:shape style="position:absolute;left:3389;top:12891;width:2;height:7" coordorigin="3389,12891" coordsize="0,7" path="m3389,12891l3389,12897e" filled="false" stroked="true" strokeweight=".079853pt" strokecolor="#989898">
                <v:path arrowok="t"/>
              </v:shape>
            </v:group>
            <v:group style="position:absolute;left:3031;top:12915;width:334;height:273" coordorigin="3031,12915" coordsize="334,273">
              <v:shape style="position:absolute;left:3031;top:12915;width:334;height:273" coordorigin="3031,12915" coordsize="334,273" path="m3364,12915l3179,13077,3031,13187e" filled="false" stroked="true" strokeweight=".318763pt" strokecolor="#989898">
                <v:path arrowok="t"/>
              </v:shape>
            </v:group>
            <v:group style="position:absolute;left:3008;top:13202;width:2;height:7" coordorigin="3008,13202" coordsize="2,7">
              <v:shape style="position:absolute;left:3008;top:13202;width:2;height:7" coordorigin="3008,13202" coordsize="0,7" path="m3008,13202l3008,13208e" filled="false" stroked="true" strokeweight=".079853pt" strokecolor="#989898">
                <v:path arrowok="t"/>
              </v:shape>
            </v:group>
            <v:group style="position:absolute;left:2790;top:13222;width:193;height:146" coordorigin="2790,13222" coordsize="193,146">
              <v:shape style="position:absolute;left:2790;top:13222;width:193;height:146" coordorigin="2790,13222" coordsize="193,146" path="m2983,13222l2790,13367e" filled="false" stroked="true" strokeweight=".318763pt" strokecolor="#989898">
                <v:path arrowok="t"/>
              </v:shape>
            </v:group>
            <v:group style="position:absolute;left:2767;top:13382;width:2;height:7" coordorigin="2767,13382" coordsize="2,7">
              <v:shape style="position:absolute;left:2767;top:13382;width:2;height:7" coordorigin="2767,13382" coordsize="0,7" path="m2767,13382l2767,13388e" filled="false" stroked="true" strokeweight=".079853pt" strokecolor="#989898">
                <v:path arrowok="t"/>
              </v:shape>
            </v:group>
            <v:group style="position:absolute;left:2550;top:13404;width:193;height:144" coordorigin="2550,13404" coordsize="193,144">
              <v:shape style="position:absolute;left:2550;top:13404;width:193;height:144" coordorigin="2550,13404" coordsize="193,144" path="m2743,13404l2550,13547e" filled="false" stroked="true" strokeweight=".318763pt" strokecolor="#989898">
                <v:path arrowok="t"/>
              </v:shape>
            </v:group>
            <v:group style="position:absolute;left:2527;top:13563;width:2;height:7" coordorigin="2527,13563" coordsize="2,7">
              <v:shape style="position:absolute;left:2527;top:13563;width:2;height:7" coordorigin="2527,13563" coordsize="0,7" path="m2527,13563l2527,13570e" filled="false" stroked="true" strokeweight=".079853pt" strokecolor="#989898">
                <v:path arrowok="t"/>
              </v:shape>
            </v:group>
            <v:group style="position:absolute;left:2308;top:13584;width:193;height:144" coordorigin="2308,13584" coordsize="193,144">
              <v:shape style="position:absolute;left:2308;top:13584;width:193;height:144" coordorigin="2308,13584" coordsize="193,144" path="m2500,13584l2308,13727e" filled="false" stroked="true" strokeweight=".318763pt" strokecolor="#989898">
                <v:path arrowok="t"/>
              </v:shape>
            </v:group>
            <v:group style="position:absolute;left:2284;top:13743;width:2;height:7" coordorigin="2284,13743" coordsize="2,7">
              <v:shape style="position:absolute;left:2284;top:13743;width:2;height:7" coordorigin="2284,13743" coordsize="0,7" path="m2284,13743l2284,13750e" filled="false" stroked="true" strokeweight=".079853pt" strokecolor="#989898">
                <v:path arrowok="t"/>
              </v:shape>
            </v:group>
            <v:group style="position:absolute;left:1973;top:13764;width:287;height:224" coordorigin="1973,13764" coordsize="287,224">
              <v:shape style="position:absolute;left:1973;top:13764;width:287;height:224" coordorigin="1973,13764" coordsize="287,224" path="m2260,13764l2113,13874,1973,13987e" filled="false" stroked="true" strokeweight=".318763pt" strokecolor="#989898">
                <v:path arrowok="t"/>
              </v:shape>
            </v:group>
            <v:group style="position:absolute;left:1950;top:14002;width:2;height:7" coordorigin="1950,14002" coordsize="2,7">
              <v:shape style="position:absolute;left:1950;top:14002;width:2;height:7" coordorigin="1950,14002" coordsize="0,7" path="m1950,14002l1950,14008e" filled="false" stroked="true" strokeweight=".079745pt" strokecolor="#989898">
                <v:path arrowok="t"/>
              </v:shape>
            </v:group>
            <v:group style="position:absolute;left:1737;top:14024;width:189;height:152" coordorigin="1737,14024" coordsize="189,152">
              <v:shape style="position:absolute;left:1737;top:14024;width:189;height:152" coordorigin="1737,14024" coordsize="189,152" path="m1925,14024l1737,14175e" filled="false" stroked="true" strokeweight=".318763pt" strokecolor="#989898">
                <v:path arrowok="t"/>
              </v:shape>
            </v:group>
            <v:group style="position:absolute;left:1714;top:14190;width:2;height:7" coordorigin="1714,14190" coordsize="2,7">
              <v:shape style="position:absolute;left:1714;top:14190;width:2;height:7" coordorigin="1714,14190" coordsize="0,7" path="m1714,14190l1714,14196e" filled="false" stroked="true" strokeweight=".079637pt" strokecolor="#989898">
                <v:path arrowok="t"/>
              </v:shape>
            </v:group>
            <v:group style="position:absolute;left:1501;top:14212;width:190;height:152" coordorigin="1501,14212" coordsize="190,152">
              <v:shape style="position:absolute;left:1501;top:14212;width:190;height:152" coordorigin="1501,14212" coordsize="190,152" path="m1691,14212l1501,14363e" filled="false" stroked="true" strokeweight=".318763pt" strokecolor="#989898">
                <v:path arrowok="t"/>
              </v:shape>
            </v:group>
            <v:group style="position:absolute;left:1480;top:14378;width:2;height:7" coordorigin="1480,14378" coordsize="2,7">
              <v:shape style="position:absolute;left:1480;top:14378;width:2;height:7" coordorigin="1480,14378" coordsize="0,7" path="m1480,14378l1480,14384e" filled="false" stroked="true" strokeweight=".079637pt" strokecolor="#989898">
                <v:path arrowok="t"/>
              </v:shape>
            </v:group>
            <v:group style="position:absolute;left:1256;top:14400;width:200;height:232" coordorigin="1256,14400" coordsize="200,232">
              <v:shape style="position:absolute;left:1256;top:14400;width:200;height:232" coordorigin="1256,14400" coordsize="200,232" path="m1455,14400l1315,14513,1256,14631e" filled="false" stroked="true" strokeweight=".318763pt" strokecolor="#989898">
                <v:path arrowok="t"/>
              </v:shape>
            </v:group>
            <v:group style="position:absolute;left:1242;top:14655;width:2;height:7" coordorigin="1242,14655" coordsize="2,7">
              <v:shape style="position:absolute;left:1242;top:14655;width:2;height:7" coordorigin="1242,14655" coordsize="0,7" path="m1242,14655l1242,14661e" filled="false" stroked="true" strokeweight=".079637pt" strokecolor="#989898">
                <v:path arrowok="t"/>
              </v:shape>
            </v:group>
            <v:group style="position:absolute;left:1120;top:14685;width:109;height:216" coordorigin="1120,14685" coordsize="109,216">
              <v:shape style="position:absolute;left:1120;top:14685;width:109;height:216" coordorigin="1120,14685" coordsize="109,216" path="m1229,14685l1120,14900e" filled="false" stroked="true" strokeweight=".318763pt" strokecolor="#989898">
                <v:path arrowok="t"/>
              </v:shape>
            </v:group>
            <v:group style="position:absolute;left:1108;top:14924;width:2;height:7" coordorigin="1108,14924" coordsize="2,7">
              <v:shape style="position:absolute;left:1108;top:14924;width:2;height:7" coordorigin="1108,14924" coordsize="0,7" path="m1108,14924l1108,14931e" filled="false" stroked="true" strokeweight=".080176pt" strokecolor="#989898">
                <v:path arrowok="t"/>
              </v:shape>
            </v:group>
            <v:group style="position:absolute;left:977;top:14955;width:117;height:248" coordorigin="977,14955" coordsize="117,248">
              <v:shape style="position:absolute;left:977;top:14955;width:117;height:248" coordorigin="977,14955" coordsize="117,248" path="m1093,14955l1034,15074,977,15202e" filled="false" stroked="true" strokeweight=".318763pt" strokecolor="#989898">
                <v:path arrowok="t"/>
              </v:shape>
            </v:group>
            <v:group style="position:absolute;left:965;top:15226;width:2;height:7" coordorigin="965,15226" coordsize="2,7">
              <v:shape style="position:absolute;left:965;top:15226;width:2;height:7" coordorigin="965,15226" coordsize="0,7" path="m965,15226l965,15232e" filled="false" stroked="true" strokeweight=".079745pt" strokecolor="#989898">
                <v:path arrowok="t"/>
              </v:shape>
            </v:group>
            <v:group style="position:absolute;left:851;top:15256;width:101;height:220" coordorigin="851,15256" coordsize="101,220">
              <v:shape style="position:absolute;left:851;top:15256;width:101;height:220" coordorigin="851,15256" coordsize="101,220" path="m951,15256l851,15476e" filled="false" stroked="true" strokeweight=".318763pt" strokecolor="#989898">
                <v:path arrowok="t"/>
              </v:shape>
            </v:group>
            <v:group style="position:absolute;left:839;top:15500;width:2;height:7" coordorigin="839,15500" coordsize="2,7">
              <v:shape style="position:absolute;left:839;top:15500;width:2;height:7" coordorigin="839,15500" coordsize="0,7" path="m839,15500l839,15506e" filled="false" stroked="true" strokeweight=".079745pt" strokecolor="#989898">
                <v:path arrowok="t"/>
              </v:shape>
            </v:group>
            <v:group style="position:absolute;left:725;top:15530;width:101;height:219" coordorigin="725,15530" coordsize="101,219">
              <v:shape style="position:absolute;left:725;top:15530;width:101;height:219" coordorigin="725,15530" coordsize="101,219" path="m825,15530l725,15748e" filled="false" stroked="true" strokeweight=".318763pt" strokecolor="#989898">
                <v:path arrowok="t"/>
              </v:shape>
            </v:group>
            <v:group style="position:absolute;left:713;top:15774;width:2;height:7" coordorigin="713,15774" coordsize="2,7">
              <v:shape style="position:absolute;left:713;top:15774;width:2;height:7" coordorigin="713,15774" coordsize="0,7" path="m713,15774l713,15780e" filled="false" stroked="true" strokeweight=".079745pt" strokecolor="#989898">
                <v:path arrowok="t"/>
              </v:shape>
            </v:group>
            <v:group style="position:absolute;left:564;top:15804;width:138;height:299" coordorigin="564,15804" coordsize="138,299">
              <v:shape style="position:absolute;left:564;top:15804;width:138;height:299" coordorigin="564,15804" coordsize="138,299" path="m701,15804l642,15931,564,16102e" filled="false" stroked="true" strokeweight=".318763pt" strokecolor="#989898">
                <v:path arrowok="t"/>
              </v:shape>
            </v:group>
            <v:group style="position:absolute;left:552;top:16126;width:2;height:7" coordorigin="552,16126" coordsize="2,7">
              <v:shape style="position:absolute;left:552;top:16126;width:2;height:7" coordorigin="552,16126" coordsize="0,7" path="m552,16126l552,16132e" filled="false" stroked="true" strokeweight=".079745pt" strokecolor="#989898">
                <v:path arrowok="t"/>
              </v:shape>
            </v:group>
            <v:group style="position:absolute;left:497;top:16156;width:42;height:96" coordorigin="497,16156" coordsize="42,96">
              <v:shape style="position:absolute;left:497;top:16156;width:42;height:96" coordorigin="497,16156" coordsize="42,96" path="m539,16156l497,16252e" filled="false" stroked="true" strokeweight=".318763pt" strokecolor="#989898">
                <v:path arrowok="t"/>
              </v:shape>
            </v:group>
            <v:group style="position:absolute;left:1348;top:25159;width:18;height:263" coordorigin="1348,25159" coordsize="18,263">
              <v:shape style="position:absolute;left:1348;top:25159;width:18;height:263" coordorigin="1348,25159" coordsize="18,263" path="m1366,25159l1348,25422e" filled="false" stroked="true" strokeweight=".318763pt" strokecolor="#989898">
                <v:path arrowok="t"/>
              </v:shape>
            </v:group>
            <v:group style="position:absolute;left:6779;top:24037;width:173;height:32" coordorigin="6779,24037" coordsize="173,32">
              <v:shape style="position:absolute;left:6779;top:24037;width:173;height:32" coordorigin="6779,24037" coordsize="173,32" path="m6951,24037l6779,24069e" filled="false" stroked="true" strokeweight=".318763pt" strokecolor="#989898">
                <v:path arrowok="t"/>
              </v:shape>
            </v:group>
            <v:group style="position:absolute;left:6751;top:24072;width:2;height:7" coordorigin="6751,24072" coordsize="2,7">
              <v:shape style="position:absolute;left:6751;top:24072;width:2;height:7" coordorigin="6751,24072" coordsize="0,7" path="m6751,24072l6751,24078e" filled="false" stroked="true" strokeweight=".078774pt" strokecolor="#989898">
                <v:path arrowok="t"/>
              </v:shape>
            </v:group>
            <v:group style="position:absolute;left:6483;top:24080;width:238;height:45" coordorigin="6483,24080" coordsize="238,45">
              <v:shape style="position:absolute;left:6483;top:24080;width:238;height:45" coordorigin="6483,24080" coordsize="238,45" path="m6720,24080l6483,24124e" filled="false" stroked="true" strokeweight=".318763pt" strokecolor="#989898">
                <v:path arrowok="t"/>
              </v:shape>
            </v:group>
            <v:group style="position:absolute;left:6455;top:24126;width:2;height:7" coordorigin="6455,24126" coordsize="2,7">
              <v:shape style="position:absolute;left:6455;top:24126;width:2;height:7" coordorigin="6455,24126" coordsize="0,7" path="m6455,24126l6455,24132e" filled="false" stroked="true" strokeweight=".079853pt" strokecolor="#989898">
                <v:path arrowok="t"/>
              </v:shape>
            </v:group>
            <v:group style="position:absolute;left:6188;top:24135;width:236;height:44" coordorigin="6188,24135" coordsize="236,44">
              <v:shape style="position:absolute;left:6188;top:24135;width:236;height:44" coordorigin="6188,24135" coordsize="236,44" path="m6424,24135l6188,24178e" filled="false" stroked="true" strokeweight=".318763pt" strokecolor="#989898">
                <v:path arrowok="t"/>
              </v:shape>
            </v:group>
            <v:group style="position:absolute;left:6159;top:24182;width:2;height:7" coordorigin="6159,24182" coordsize="2,7">
              <v:shape style="position:absolute;left:6159;top:24182;width:2;height:7" coordorigin="6159,24182" coordsize="0,7" path="m6159,24182l6159,24188e" filled="false" stroked="true" strokeweight=".079853pt" strokecolor="#989898">
                <v:path arrowok="t"/>
              </v:shape>
            </v:group>
            <v:group style="position:absolute;left:5737;top:24190;width:391;height:80" coordorigin="5737,24190" coordsize="391,80">
              <v:shape style="position:absolute;left:5737;top:24190;width:391;height:80" coordorigin="5737,24190" coordsize="391,80" path="m6127,24190l5955,24223,5737,24269e" filled="false" stroked="true" strokeweight=".318763pt" strokecolor="#989898">
                <v:path arrowok="t"/>
              </v:shape>
            </v:group>
            <v:group style="position:absolute;left:5709;top:24272;width:2;height:7" coordorigin="5709,24272" coordsize="2,7">
              <v:shape style="position:absolute;left:5709;top:24272;width:2;height:7" coordorigin="5709,24272" coordsize="0,7" path="m5709,24272l5709,24279e" filled="false" stroked="true" strokeweight=".079853pt" strokecolor="#989898">
                <v:path arrowok="t"/>
              </v:shape>
            </v:group>
            <v:group style="position:absolute;left:5442;top:24282;width:236;height:51" coordorigin="5442,24282" coordsize="236,51">
              <v:shape style="position:absolute;left:5442;top:24282;width:236;height:51" coordorigin="5442,24282" coordsize="236,51" path="m5678,24282l5442,24333e" filled="false" stroked="true" strokeweight=".318763pt" strokecolor="#989898">
                <v:path arrowok="t"/>
              </v:shape>
            </v:group>
            <v:group style="position:absolute;left:5414;top:24336;width:2;height:7" coordorigin="5414,24336" coordsize="2,7">
              <v:shape style="position:absolute;left:5414;top:24336;width:2;height:7" coordorigin="5414,24336" coordsize="0,7" path="m5414,24336l5414,24343e" filled="false" stroked="true" strokeweight=".079853pt" strokecolor="#989898">
                <v:path arrowok="t"/>
              </v:shape>
            </v:group>
            <v:group style="position:absolute;left:5149;top:24346;width:236;height:53" coordorigin="5149,24346" coordsize="236,53">
              <v:shape style="position:absolute;left:5149;top:24346;width:236;height:53" coordorigin="5149,24346" coordsize="236,53" path="m5385,24346l5149,24398e" filled="false" stroked="true" strokeweight=".318763pt" strokecolor="#989898">
                <v:path arrowok="t"/>
              </v:shape>
            </v:group>
            <v:group style="position:absolute;left:5120;top:24402;width:2;height:7" coordorigin="5120,24402" coordsize="2,7">
              <v:shape style="position:absolute;left:5120;top:24402;width:2;height:7" coordorigin="5120,24402" coordsize="0,7" path="m5120,24402l5120,24408e" filled="false" stroked="true" strokeweight=".079853pt" strokecolor="#989898">
                <v:path arrowok="t"/>
              </v:shape>
            </v:group>
            <v:group style="position:absolute;left:4717;top:24411;width:373;height:77" coordorigin="4717,24411" coordsize="373,77">
              <v:shape style="position:absolute;left:4717;top:24411;width:373;height:77" coordorigin="4717,24411" coordsize="373,77" path="m5090,24411l4872,24457,4717,24488e" filled="false" stroked="true" strokeweight=".318763pt" strokecolor="#989898">
                <v:path arrowok="t"/>
              </v:shape>
            </v:group>
            <v:group style="position:absolute;left:4689;top:24489;width:2;height:7" coordorigin="4689,24489" coordsize="2,7">
              <v:shape style="position:absolute;left:4689;top:24489;width:2;height:7" coordorigin="4689,24489" coordsize="0,7" path="m4689,24489l4689,24496e" filled="false" stroked="true" strokeweight=".079853pt" strokecolor="#989898">
                <v:path arrowok="t"/>
              </v:shape>
            </v:group>
            <v:group style="position:absolute;left:4422;top:24499;width:236;height:47" coordorigin="4422,24499" coordsize="236,47">
              <v:shape style="position:absolute;left:4422;top:24499;width:236;height:47" coordorigin="4422,24499" coordsize="236,47" path="m4658,24499l4422,24545e" filled="false" stroked="true" strokeweight=".318763pt" strokecolor="#989898">
                <v:path arrowok="t"/>
              </v:shape>
            </v:group>
            <v:group style="position:absolute;left:4393;top:24547;width:2;height:7" coordorigin="4393,24547" coordsize="2,7">
              <v:shape style="position:absolute;left:4393;top:24547;width:2;height:7" coordorigin="4393,24547" coordsize="0,7" path="m4393,24547l4393,24553e" filled="false" stroked="true" strokeweight=".079853pt" strokecolor="#989898">
                <v:path arrowok="t"/>
              </v:shape>
            </v:group>
            <v:group style="position:absolute;left:4056;top:24556;width:306;height:59" coordorigin="4056,24556" coordsize="306,59">
              <v:shape style="position:absolute;left:4056;top:24556;width:306;height:59" coordorigin="4056,24556" coordsize="306,59" path="m4362,24556l4209,24585,4056,24615e" filled="false" stroked="true" strokeweight=".318763pt" strokecolor="#989898">
                <v:path arrowok="t"/>
              </v:shape>
            </v:group>
            <v:group style="position:absolute;left:4026;top:24618;width:2;height:7" coordorigin="4026,24618" coordsize="2,7">
              <v:shape style="position:absolute;left:4026;top:24618;width:2;height:7" coordorigin="4026,24618" coordsize="0,7" path="m4026,24618l4026,24625e" filled="false" stroked="true" strokeweight=".079853pt" strokecolor="#989898">
                <v:path arrowok="t"/>
              </v:shape>
            </v:group>
            <v:group style="position:absolute;left:3761;top:24628;width:236;height:47" coordorigin="3761,24628" coordsize="236,47">
              <v:shape style="position:absolute;left:3761;top:24628;width:236;height:47" coordorigin="3761,24628" coordsize="236,47" path="m3997,24628l3761,24674e" filled="false" stroked="true" strokeweight=".318763pt" strokecolor="#989898">
                <v:path arrowok="t"/>
              </v:shape>
            </v:group>
            <v:group style="position:absolute;left:3731;top:24677;width:2;height:7" coordorigin="3731,24677" coordsize="2,7">
              <v:shape style="position:absolute;left:3731;top:24677;width:2;height:7" coordorigin="3731,24677" coordsize="0,7" path="m3731,24677l3731,24684e" filled="false" stroked="true" strokeweight=".079853pt" strokecolor="#989898">
                <v:path arrowok="t"/>
              </v:shape>
            </v:group>
            <v:group style="position:absolute;left:3465;top:24685;width:238;height:48" coordorigin="3465,24685" coordsize="238,48">
              <v:shape style="position:absolute;left:3465;top:24685;width:238;height:48" coordorigin="3465,24685" coordsize="238,48" path="m3702,24685l3465,24733e" filled="false" stroked="true" strokeweight=".318763pt" strokecolor="#989898">
                <v:path arrowok="t"/>
              </v:shape>
            </v:group>
            <v:group style="position:absolute;left:3437;top:24735;width:2;height:7" coordorigin="3437,24735" coordsize="2,7">
              <v:shape style="position:absolute;left:3437;top:24735;width:2;height:7" coordorigin="3437,24735" coordsize="0,7" path="m3437,24735l3437,24741e" filled="false" stroked="true" strokeweight=".079853pt" strokecolor="#989898">
                <v:path arrowok="t"/>
              </v:shape>
            </v:group>
            <v:group style="position:absolute;left:3058;top:24744;width:348;height:69" coordorigin="3058,24744" coordsize="348,69">
              <v:shape style="position:absolute;left:3058;top:24744;width:348;height:69" coordorigin="3058,24744" coordsize="348,69" path="m3406,24744l3253,24775,3058,24813e" filled="false" stroked="true" strokeweight=".318763pt" strokecolor="#989898">
                <v:path arrowok="t"/>
              </v:shape>
            </v:group>
            <v:group style="position:absolute;left:3029;top:24816;width:2;height:7" coordorigin="3029,24816" coordsize="2,7">
              <v:shape style="position:absolute;left:3029;top:24816;width:2;height:7" coordorigin="3029,24816" coordsize="0,7" path="m3029,24816l3029,24822e" filled="false" stroked="true" strokeweight=".078774pt" strokecolor="#989898">
                <v:path arrowok="t"/>
              </v:shape>
            </v:group>
            <v:group style="position:absolute;left:2762;top:24824;width:238;height:47" coordorigin="2762,24824" coordsize="238,47">
              <v:shape style="position:absolute;left:2762;top:24824;width:238;height:47" coordorigin="2762,24824" coordsize="238,47" path="m2999,24824l2762,24870e" filled="false" stroked="true" strokeweight=".318763pt" strokecolor="#989898">
                <v:path arrowok="t"/>
              </v:shape>
            </v:group>
            <v:group style="position:absolute;left:2734;top:24873;width:2;height:7" coordorigin="2734,24873" coordsize="2,7">
              <v:shape style="position:absolute;left:2734;top:24873;width:2;height:7" coordorigin="2734,24873" coordsize="0,7" path="m2734,24873l2734,24880e" filled="false" stroked="true" strokeweight=".079853pt" strokecolor="#989898">
                <v:path arrowok="t"/>
              </v:shape>
            </v:group>
            <v:group style="position:absolute;left:2467;top:24883;width:236;height:47" coordorigin="2467,24883" coordsize="236,47">
              <v:shape style="position:absolute;left:2467;top:24883;width:236;height:47" coordorigin="2467,24883" coordsize="236,47" path="m2703,24883l2467,24929e" filled="false" stroked="true" strokeweight=".318763pt" strokecolor="#989898">
                <v:path arrowok="t"/>
              </v:shape>
            </v:group>
            <v:group style="position:absolute;left:2437;top:24931;width:2;height:7" coordorigin="2437,24931" coordsize="2,7">
              <v:shape style="position:absolute;left:2437;top:24931;width:2;height:7" coordorigin="2437,24931" coordsize="0,7" path="m2437,24931l2437,24937e" filled="false" stroked="true" strokeweight=".079853pt" strokecolor="#989898">
                <v:path arrowok="t"/>
              </v:shape>
            </v:group>
            <v:group style="position:absolute;left:1965;top:24940;width:443;height:87" coordorigin="1965,24940" coordsize="443,87">
              <v:shape style="position:absolute;left:1965;top:24940;width:443;height:87" coordorigin="1965,24940" coordsize="443,87" path="m2408,24940l2212,24978,1965,25026e" filled="false" stroked="true" strokeweight=".318763pt" strokecolor="#989898">
                <v:path arrowok="t"/>
              </v:shape>
            </v:group>
            <v:group style="position:absolute;left:1935;top:25029;width:2;height:7" coordorigin="1935,25029" coordsize="2,7">
              <v:shape style="position:absolute;left:1935;top:25029;width:2;height:7" coordorigin="1935,25029" coordsize="0,7" path="m1935,25029l1935,25036e" filled="false" stroked="true" strokeweight=".079637pt" strokecolor="#989898">
                <v:path arrowok="t"/>
              </v:shape>
            </v:group>
            <v:group style="position:absolute;left:1669;top:25037;width:236;height:47" coordorigin="1669,25037" coordsize="236,47">
              <v:shape style="position:absolute;left:1669;top:25037;width:236;height:47" coordorigin="1669,25037" coordsize="236,47" path="m1904,25037l1669,25084e" filled="false" stroked="true" strokeweight=".318763pt" strokecolor="#989898">
                <v:path arrowok="t"/>
              </v:shape>
            </v:group>
            <v:group style="position:absolute;left:1639;top:25085;width:2;height:7" coordorigin="1639,25085" coordsize="2,7">
              <v:shape style="position:absolute;left:1639;top:25085;width:2;height:7" coordorigin="1639,25085" coordsize="0,7" path="m1639,25085l1639,25092e" filled="false" stroked="true" strokeweight=".080068pt" strokecolor="#989898">
                <v:path arrowok="t"/>
              </v:shape>
            </v:group>
            <v:group style="position:absolute;left:1194;top:25095;width:416;height:67" coordorigin="1194,25095" coordsize="416,67">
              <v:shape style="position:absolute;left:1194;top:25095;width:416;height:67" coordorigin="1194,25095" coordsize="416,67" path="m1610,25095l1361,25143,1194,25162e" filled="false" stroked="true" strokeweight=".318763pt" strokecolor="#989898">
                <v:path arrowok="t"/>
              </v:shape>
            </v:group>
            <v:group style="position:absolute;left:1164;top:25162;width:2;height:7" coordorigin="1164,25162" coordsize="2,7">
              <v:shape style="position:absolute;left:1164;top:25162;width:2;height:7" coordorigin="1164,25162" coordsize="0,7" path="m1164,25162l1164,25168e" filled="false" stroked="true" strokeweight=".079637pt" strokecolor="#989898">
                <v:path arrowok="t"/>
              </v:shape>
            </v:group>
            <v:group style="position:absolute;left:894;top:25168;width:240;height:28" coordorigin="894,25168" coordsize="240,28">
              <v:shape style="position:absolute;left:894;top:25168;width:240;height:28" coordorigin="894,25168" coordsize="240,28" path="m1133,25168l894,25195e" filled="false" stroked="true" strokeweight=".318763pt" strokecolor="#989898">
                <v:path arrowok="t"/>
              </v:shape>
            </v:group>
            <v:group style="position:absolute;left:865;top:25195;width:2;height:7" coordorigin="865,25195" coordsize="2,7">
              <v:shape style="position:absolute;left:865;top:25195;width:2;height:7" coordorigin="865,25195" coordsize="0,7" path="m865,25195l865,25202e" filled="false" stroked="true" strokeweight=".079637pt" strokecolor="#989898">
                <v:path arrowok="t"/>
              </v:shape>
            </v:group>
            <v:group style="position:absolute;left:594;top:25202;width:241;height:28" coordorigin="594,25202" coordsize="241,28">
              <v:shape style="position:absolute;left:594;top:25202;width:241;height:28" coordorigin="594,25202" coordsize="241,28" path="m835,25202l594,25229e" filled="false" stroked="true" strokeweight=".318763pt" strokecolor="#989898">
                <v:path arrowok="t"/>
              </v:shape>
            </v:group>
            <v:group style="position:absolute;left:567;top:25229;width:2;height:7" coordorigin="567,25229" coordsize="2,7">
              <v:shape style="position:absolute;left:567;top:25229;width:2;height:7" coordorigin="567,25229" coordsize="0,7" path="m567,25229l567,25235e" filled="false" stroked="true" strokeweight=".079637pt" strokecolor="#989898">
                <v:path arrowok="t"/>
              </v:shape>
            </v:group>
            <v:group style="position:absolute;left:497;top:25235;width:39;height:4" coordorigin="497,25235" coordsize="39,4">
              <v:shape style="position:absolute;left:497;top:25235;width:39;height:4" coordorigin="497,25235" coordsize="39,4" path="m535,25235l497,25238e" filled="false" stroked="true" strokeweight=".318763pt" strokecolor="#989898">
                <v:path arrowok="t"/>
              </v:shape>
            </v:group>
            <v:group style="position:absolute;left:9909;top:11804;width:8778;height:6053" coordorigin="9909,11804" coordsize="8778,6053">
              <v:shape style="position:absolute;left:9909;top:11804;width:8778;height:6053" coordorigin="9909,11804" coordsize="8778,6053" path="m9909,17367l9944,17382,9978,17394,10013,17409,10048,17422,10083,17436,10116,17449,10151,17461,10186,17476,10221,17488,10257,17501,10292,17514,10327,17527,10362,17541,10397,17554,10433,17567,10469,17581,10505,17594,10540,17606,10575,17619,10612,17632,10649,17645,10684,17657,10720,17669,10757,17680,10794,17691,10830,17700,10869,17712,10907,17721,10943,17731,10982,17739,11020,17748,11058,17756,11096,17764,11135,17772,11173,17780,11211,17786,11249,17793,11288,17799,11324,17806,11361,17810,11398,17815,11434,17820,11472,17823,11509,17826,11546,17831,11582,17833,11619,17836,11657,17839,11694,17842,11731,17844,11767,17845,11806,17849,11844,17850,11884,17852,11922,17853,11962,17855,12000,17855,12040,17857,12312,17857,12351,17855,12390,17855,12429,17853,12467,17853,12505,17852,12545,17850,12583,17850,12621,17849,12660,17845,12700,17844,12738,17842,12776,17841,12814,17837,12853,17834,12891,17833,12929,17829,12967,17826,13004,17823,13042,17820,13080,17817,13119,17814,13155,17809,13194,17806,13232,17801,13268,17796,13307,17791,13345,17786,13382,17782,13420,17775,13458,17771,13496,17764,13535,17758,13573,17751,13610,17745,13648,17739,13686,17731,13724,17724,13761,17716,13799,17708,13837,17699,13874,17691,13912,17681,13949,17672,13984,17662,14021,17653,14057,17643,14094,17632,14129,17621,14166,17610,14201,17598,14237,17587,14272,17576,14309,17563,14344,17552,14379,17539,14416,17527,14451,17514,14486,17501,14521,17488,14556,17476,14591,17461,14626,17449,14661,17434,14696,17422,14730,17407,14765,17393,14800,17380,14835,17366,14870,17353,14905,17339,14942,17326,14977,17313,15014,17299,15049,17286,15085,17273,15122,17261,15157,17248,15194,17235,15229,17221,15264,17206,15300,17194,15335,17178,15370,17163,15406,17147,15439,17131,15472,17116,15504,17098,15536,17082,15568,17065,15600,17047,15632,17029,15664,17012,15696,16993,15727,16975,15758,16958,15790,16940,15821,16923,15853,16905,15885,16886,15917,16869,15949,16849,15981,16832,16014,16811,16048,16790,16081,16768,16115,16747,16148,16725,16178,16703,16209,16682,16237,16658,16266,16636,16296,16614,16325,16590,16352,16566,16381,16540,16408,16516,16435,16491,16464,16465,16491,16441,16518,16416,16543,16390,16570,16365,16598,16338,16625,16312,16650,16287,16677,16261,16703,16236,16728,16209,16754,16183,16779,16156,16805,16131,16830,16104,16854,16077,16880,16049,16904,16022,16929,15995,16953,15968,16978,15941,17002,15912,17026,15885,17052,15858,17076,15829,17101,15802,17125,15774,17149,15747,17174,15718,17198,15691,17222,15662,17246,15633,17270,15605,17294,15576,17318,15547,17342,15519,17366,15490,17388,15461,17412,15433,17434,15404,17457,15374,17479,15345,17501,15316,17523,15288,17546,15257,17566,15229,17589,15198,17610,15168,17632,15139,17653,15109,17673,15079,17694,15049,17715,15018,17735,14988,17755,14958,17775,14924,17796,14892,17817,14859,17837,14827,17857,14794,17877,14760,17896,14727,17915,14693,17935,14660,17954,14626,17973,14593,17992,14559,18010,14526,18029,14491,18046,14459,18064,14426,18080,14390,18097,14357,18115,14324,18131,14290,18147,14257,18164,14222,18180,14188,18196,14153,18212,14120,18226,14084,18242,14051,18258,14016,18272,13981,18288,13944,18303,13909,18319,13873,18333,13837,18347,13801,18362,13766,18376,13729,18390,13692,18403,13656,18417,13619,18430,13582,18443,13546,18454,13511,18465,13476,18476,13441,18488,13404,18499,13369,18508,13332,18519,13297,18529,13261,18539,13224,18548,13189,18556,13152,18566,13116,18574,13079,18582,13044,18590,13007,18596,12971,18604,12934,18610,12899,18617,12862,18621,12826,18628,12789,18634,12752,18639,12716,18644,12679,18649,12642,18653,12604,18657,12567,18661,12531,18664,12492,18668,12453,18672,12414,18676,12376,18677,12336,18680,12298,18682,12258,18685,12220,18685,12180,18687,12142,18687,12065,18685,12027,18685,11990,18684,11952,18682,11916,18679,11879,18677,11841,18674,11804e" filled="false" stroked="true" strokeweight=".318763pt" strokecolor="#989898">
                <v:path arrowok="t"/>
              </v:shape>
            </v:group>
            <v:group style="position:absolute;left:1895;top:27380;width:72;height:255" coordorigin="1895,27380" coordsize="72,255">
              <v:shape style="position:absolute;left:1895;top:27380;width:72;height:255" coordorigin="1895,27380" coordsize="72,255" path="m1967,27635l1965,27632,1895,27380e" filled="false" stroked="true" strokeweight=".318763pt" strokecolor="#989898">
                <v:path arrowok="t"/>
              </v:shape>
            </v:group>
            <v:group style="position:absolute;left:1888;top:27348;width:2;height:7" coordorigin="1888,27348" coordsize="2,7">
              <v:shape style="position:absolute;left:1888;top:27348;width:2;height:7" coordorigin="1888,27348" coordsize="0,7" path="m1888,27348l1888,27355e" filled="false" stroked="true" strokeweight=".079745pt" strokecolor="#989898">
                <v:path arrowok="t"/>
              </v:shape>
            </v:group>
            <v:group style="position:absolute;left:1815;top:27090;width:64;height:233" coordorigin="1815,27090" coordsize="64,233">
              <v:shape style="position:absolute;left:1815;top:27090;width:64;height:233" coordorigin="1815,27090" coordsize="64,233" path="m1879,27323l1815,27090e" filled="false" stroked="true" strokeweight=".318763pt" strokecolor="#989898">
                <v:path arrowok="t"/>
              </v:shape>
            </v:group>
            <v:group style="position:absolute;left:1808;top:27058;width:2;height:7" coordorigin="1808,27058" coordsize="2,7">
              <v:shape style="position:absolute;left:1808;top:27058;width:2;height:7" coordorigin="1808,27058" coordsize="0,7" path="m1808,27058l1808,27065e" filled="false" stroked="true" strokeweight=".079745pt" strokecolor="#989898">
                <v:path arrowok="t"/>
              </v:shape>
            </v:group>
            <v:group style="position:absolute;left:1669;top:26553;width:131;height:480" coordorigin="1669,26553" coordsize="131,480">
              <v:shape style="position:absolute;left:1669;top:26553;width:131;height:480" coordorigin="1669,26553" coordsize="131,480" path="m1799,27033l1729,26782,1669,26553e" filled="false" stroked="true" strokeweight=".318763pt" strokecolor="#989898">
                <v:path arrowok="t"/>
              </v:shape>
            </v:group>
            <v:group style="position:absolute;left:1661;top:26521;width:2;height:7" coordorigin="1661,26521" coordsize="2,7">
              <v:shape style="position:absolute;left:1661;top:26521;width:2;height:7" coordorigin="1661,26521" coordsize="0,7" path="m1661,26521l1661,26527e" filled="false" stroked="true" strokeweight=".079637pt" strokecolor="#989898">
                <v:path arrowok="t"/>
              </v:shape>
            </v:group>
            <v:group style="position:absolute;left:1570;top:26139;width:85;height:357" coordorigin="1570,26139" coordsize="85,357">
              <v:shape style="position:absolute;left:1570;top:26139;width:85;height:357" coordorigin="1570,26139" coordsize="85,357" path="m1654,26496l1594,26268,1570,26139e" filled="false" stroked="true" strokeweight=".318763pt" strokecolor="#989898">
                <v:path arrowok="t"/>
              </v:shape>
            </v:group>
            <v:group style="position:absolute;left:1566;top:26107;width:2;height:7" coordorigin="1566,26107" coordsize="2,7">
              <v:shape style="position:absolute;left:1566;top:26107;width:2;height:7" coordorigin="1566,26107" coordsize="0,7" path="m1566,26107l1566,26113e" filled="false" stroked="true" strokeweight=".079637pt" strokecolor="#989898">
                <v:path arrowok="t"/>
              </v:shape>
            </v:group>
            <v:group style="position:absolute;left:1535;top:25822;width:359;height:259" coordorigin="1535,25822" coordsize="359,259">
              <v:shape style="position:absolute;left:1535;top:25822;width:359;height:259" coordorigin="1535,25822" coordsize="359,259" path="m1559,26080l1535,25951,1665,25880,1893,25822e" filled="false" stroked="true" strokeweight=".318763pt" strokecolor="#989898">
                <v:path arrowok="t"/>
              </v:shape>
            </v:group>
            <v:group style="position:absolute;left:1924;top:25812;width:2;height:7" coordorigin="1924,25812" coordsize="2,7">
              <v:shape style="position:absolute;left:1924;top:25812;width:2;height:7" coordorigin="1924,25812" coordsize="0,7" path="m1924,25812l1924,25818e" filled="false" stroked="true" strokeweight=".079637pt" strokecolor="#989898">
                <v:path arrowok="t"/>
              </v:shape>
            </v:group>
            <v:group style="position:absolute;left:1952;top:25748;width:233;height:59" coordorigin="1952,25748" coordsize="233,59">
              <v:shape style="position:absolute;left:1952;top:25748;width:233;height:59" coordorigin="1952,25748" coordsize="233,59" path="m1952,25807l2185,25748e" filled="false" stroked="true" strokeweight=".318763pt" strokecolor="#989898">
                <v:path arrowok="t"/>
              </v:shape>
            </v:group>
            <v:group style="position:absolute;left:2216;top:25737;width:2;height:7" coordorigin="2216,25737" coordsize="2,7">
              <v:shape style="position:absolute;left:2216;top:25737;width:2;height:7" coordorigin="2216,25737" coordsize="0,7" path="m2216,25737l2216,25743e" filled="false" stroked="true" strokeweight=".079853pt" strokecolor="#989898">
                <v:path arrowok="t"/>
              </v:shape>
            </v:group>
            <v:group style="position:absolute;left:2244;top:25638;width:394;height:95" coordorigin="2244,25638" coordsize="394,95">
              <v:shape style="position:absolute;left:2244;top:25638;width:394;height:95" coordorigin="2244,25638" coordsize="394,95" path="m2244,25732l2472,25675,2637,25638e" filled="false" stroked="true" strokeweight=".318763pt" strokecolor="#989898">
                <v:path arrowok="t"/>
              </v:shape>
            </v:group>
            <v:group style="position:absolute;left:2667;top:25627;width:2;height:7" coordorigin="2667,25627" coordsize="2,7">
              <v:shape style="position:absolute;left:2667;top:25627;width:2;height:7" coordorigin="2667,25627" coordsize="0,7" path="m2667,25627l2667,25633e" filled="false" stroked="true" strokeweight=".079853pt" strokecolor="#989898">
                <v:path arrowok="t"/>
              </v:shape>
            </v:group>
            <v:group style="position:absolute;left:2696;top:25571;width:235;height:53" coordorigin="2696,25571" coordsize="235,53">
              <v:shape style="position:absolute;left:2696;top:25571;width:235;height:53" coordorigin="2696,25571" coordsize="235,53" path="m2696,25624l2931,25571e" filled="false" stroked="true" strokeweight=".318763pt" strokecolor="#989898">
                <v:path arrowok="t"/>
              </v:shape>
            </v:group>
            <v:group style="position:absolute;left:2962;top:25562;width:2;height:7" coordorigin="2962,25562" coordsize="2,7">
              <v:shape style="position:absolute;left:2962;top:25562;width:2;height:7" coordorigin="2962,25562" coordsize="0,7" path="m2962,25562l2962,25568e" filled="false" stroked="true" strokeweight=".079853pt" strokecolor="#989898">
                <v:path arrowok="t"/>
              </v:shape>
            </v:group>
            <v:group style="position:absolute;left:2990;top:25506;width:236;height:53" coordorigin="2990,25506" coordsize="236,53">
              <v:shape style="position:absolute;left:2990;top:25506;width:236;height:53" coordorigin="2990,25506" coordsize="236,53" path="m2990,25559l3225,25506e" filled="false" stroked="true" strokeweight=".318763pt" strokecolor="#989898">
                <v:path arrowok="t"/>
              </v:shape>
            </v:group>
            <v:group style="position:absolute;left:3255;top:25496;width:2;height:7" coordorigin="3255,25496" coordsize="2,7">
              <v:shape style="position:absolute;left:3255;top:25496;width:2;height:7" coordorigin="3255,25496" coordsize="0,7" path="m3255,25496l3255,25503e" filled="false" stroked="true" strokeweight=".079853pt" strokecolor="#989898">
                <v:path arrowok="t"/>
              </v:shape>
            </v:group>
            <v:group style="position:absolute;left:3284;top:25420;width:326;height:74" coordorigin="3284,25420" coordsize="326,74">
              <v:shape style="position:absolute;left:3284;top:25420;width:326;height:74" coordorigin="3284,25420" coordsize="326,74" path="m3284,25493l3449,25457,3610,25420e" filled="false" stroked="true" strokeweight=".318763pt" strokecolor="#989898">
                <v:path arrowok="t"/>
              </v:shape>
            </v:group>
            <v:group style="position:absolute;left:3641;top:25409;width:2;height:7" coordorigin="3641,25409" coordsize="2,7">
              <v:shape style="position:absolute;left:3641;top:25409;width:2;height:7" coordorigin="3641,25409" coordsize="0,7" path="m3641,25409l3641,25415e" filled="false" stroked="true" strokeweight=".079853pt" strokecolor="#989898">
                <v:path arrowok="t"/>
              </v:shape>
            </v:group>
            <v:group style="position:absolute;left:3669;top:25353;width:235;height:53" coordorigin="3669,25353" coordsize="235,53">
              <v:shape style="position:absolute;left:3669;top:25353;width:235;height:53" coordorigin="3669,25353" coordsize="235,53" path="m3669,25406l3903,25353e" filled="false" stroked="true" strokeweight=".318763pt" strokecolor="#989898">
                <v:path arrowok="t"/>
              </v:shape>
            </v:group>
            <v:group style="position:absolute;left:3934;top:25343;width:2;height:7" coordorigin="3934,25343" coordsize="2,7">
              <v:shape style="position:absolute;left:3934;top:25343;width:2;height:7" coordorigin="3934,25343" coordsize="0,7" path="m3934,25343l3934,25350e" filled="false" stroked="true" strokeweight=".079853pt" strokecolor="#989898">
                <v:path arrowok="t"/>
              </v:shape>
            </v:group>
            <v:group style="position:absolute;left:3962;top:25286;width:236;height:53" coordorigin="3962,25286" coordsize="236,53">
              <v:shape style="position:absolute;left:3962;top:25286;width:236;height:53" coordorigin="3962,25286" coordsize="236,53" path="m3962,25339l4198,25286e" filled="false" stroked="true" strokeweight=".318763pt" strokecolor="#989898">
                <v:path arrowok="t"/>
              </v:shape>
            </v:group>
            <v:group style="position:absolute;left:4227;top:25276;width:2;height:7" coordorigin="4227,25276" coordsize="2,7">
              <v:shape style="position:absolute;left:4227;top:25276;width:2;height:7" coordorigin="4227,25276" coordsize="0,7" path="m4227,25276l4227,25283e" filled="false" stroked="true" strokeweight=".079853pt" strokecolor="#989898">
                <v:path arrowok="t"/>
              </v:shape>
            </v:group>
            <v:group style="position:absolute;left:4257;top:25200;width:319;height:74" coordorigin="4257,25200" coordsize="319,74">
              <v:shape style="position:absolute;left:4257;top:25200;width:319;height:74" coordorigin="4257,25200" coordsize="319,74" path="m4257,25273l4418,25237,4575,25200e" filled="false" stroked="true" strokeweight=".318763pt" strokecolor="#989898">
                <v:path arrowok="t"/>
              </v:shape>
            </v:group>
            <v:group style="position:absolute;left:4606;top:25190;width:2;height:7" coordorigin="4606,25190" coordsize="2,7">
              <v:shape style="position:absolute;left:4606;top:25190;width:2;height:7" coordorigin="4606,25190" coordsize="0,7" path="m4606,25190l4606,25197e" filled="false" stroked="true" strokeweight=".079853pt" strokecolor="#989898">
                <v:path arrowok="t"/>
              </v:shape>
            </v:group>
            <v:group style="position:absolute;left:4634;top:25133;width:236;height:55" coordorigin="4634,25133" coordsize="236,55">
              <v:shape style="position:absolute;left:4634;top:25133;width:236;height:55" coordorigin="4634,25133" coordsize="236,55" path="m4634,25187l4870,25133e" filled="false" stroked="true" strokeweight=".318763pt" strokecolor="#989898">
                <v:path arrowok="t"/>
              </v:shape>
            </v:group>
            <v:group style="position:absolute;left:4900;top:25124;width:2;height:7" coordorigin="4900,25124" coordsize="2,7">
              <v:shape style="position:absolute;left:4900;top:25124;width:2;height:7" coordorigin="4900,25124" coordsize="0,7" path="m4900,25124l4900,25130e" filled="false" stroked="true" strokeweight=".079853pt" strokecolor="#989898">
                <v:path arrowok="t"/>
              </v:shape>
            </v:group>
            <v:group style="position:absolute;left:4929;top:25068;width:235;height:53" coordorigin="4929,25068" coordsize="235,53">
              <v:shape style="position:absolute;left:4929;top:25068;width:235;height:53" coordorigin="4929,25068" coordsize="235,53" path="m4929,25120l5163,25068e" filled="false" stroked="true" strokeweight=".318763pt" strokecolor="#989898">
                <v:path arrowok="t"/>
              </v:shape>
            </v:group>
            <v:group style="position:absolute;left:5194;top:25058;width:2;height:7" coordorigin="5194,25058" coordsize="2,7">
              <v:shape style="position:absolute;left:5194;top:25058;width:2;height:7" coordorigin="5194,25058" coordsize="0,7" path="m5194,25058l5194,25065e" filled="false" stroked="true" strokeweight=".078774pt" strokecolor="#989898">
                <v:path arrowok="t"/>
              </v:shape>
            </v:group>
            <v:group style="position:absolute;left:5222;top:24977;width:346;height:77" coordorigin="5222,24977" coordsize="346,77">
              <v:shape style="position:absolute;left:5222;top:24977;width:346;height:77" coordorigin="5222,24977" coordsize="346,77" path="m5222,25053l5382,25018,5568,24977e" filled="false" stroked="true" strokeweight=".318763pt" strokecolor="#989898">
                <v:path arrowok="t"/>
              </v:shape>
            </v:group>
            <v:group style="position:absolute;left:5598;top:24966;width:2;height:7" coordorigin="5598,24966" coordsize="2,7">
              <v:shape style="position:absolute;left:5598;top:24966;width:2;height:7" coordorigin="5598,24966" coordsize="0,7" path="m5598,24966l5598,24972e" filled="false" stroked="true" strokeweight=".079853pt" strokecolor="#989898">
                <v:path arrowok="t"/>
              </v:shape>
            </v:group>
            <v:group style="position:absolute;left:5627;top:24910;width:235;height:53" coordorigin="5627,24910" coordsize="235,53">
              <v:shape style="position:absolute;left:5627;top:24910;width:235;height:53" coordorigin="5627,24910" coordsize="235,53" path="m5627,24963l5861,24910e" filled="false" stroked="true" strokeweight=".318763pt" strokecolor="#989898">
                <v:path arrowok="t"/>
              </v:shape>
            </v:group>
            <v:group style="position:absolute;left:5892;top:24900;width:2;height:7" coordorigin="5892,24900" coordsize="2,7">
              <v:shape style="position:absolute;left:5892;top:24900;width:2;height:7" coordorigin="5892,24900" coordsize="0,7" path="m5892,24900l5892,24907e" filled="false" stroked="true" strokeweight=".079853pt" strokecolor="#989898">
                <v:path arrowok="t"/>
              </v:shape>
            </v:group>
            <v:group style="position:absolute;left:5920;top:24843;width:236;height:55" coordorigin="5920,24843" coordsize="236,55">
              <v:shape style="position:absolute;left:5920;top:24843;width:236;height:55" coordorigin="5920,24843" coordsize="236,55" path="m5920,24897l6156,24843e" filled="false" stroked="true" strokeweight=".318763pt" strokecolor="#989898">
                <v:path arrowok="t"/>
              </v:shape>
            </v:group>
            <v:group style="position:absolute;left:6186;top:24833;width:2;height:7" coordorigin="6186,24833" coordsize="2,7">
              <v:shape style="position:absolute;left:6186;top:24833;width:2;height:7" coordorigin="6186,24833" coordsize="0,7" path="m6186,24833l6186,24840e" filled="false" stroked="true" strokeweight=".079853pt" strokecolor="#989898">
                <v:path arrowok="t"/>
              </v:shape>
            </v:group>
            <v:group style="position:absolute;left:6214;top:24738;width:407;height:93" coordorigin="6214,24738" coordsize="407,93">
              <v:shape style="position:absolute;left:6214;top:24738;width:407;height:93" coordorigin="6214,24738" coordsize="407,93" path="m6214,24830l6402,24789,6620,24738e" filled="false" stroked="true" strokeweight=".318763pt" strokecolor="#989898">
                <v:path arrowok="t"/>
              </v:shape>
            </v:group>
            <v:group style="position:absolute;left:6651;top:24728;width:2;height:7" coordorigin="6651,24728" coordsize="2,7">
              <v:shape style="position:absolute;left:6651;top:24728;width:2;height:7" coordorigin="6651,24728" coordsize="0,7" path="m6651,24728l6651,24735e" filled="false" stroked="true" strokeweight=".080932pt" strokecolor="#989898">
                <v:path arrowok="t"/>
              </v:shape>
            </v:group>
            <v:group style="position:absolute;left:6679;top:24671;width:235;height:55" coordorigin="6679,24671" coordsize="235,55">
              <v:shape style="position:absolute;left:6679;top:24671;width:235;height:55" coordorigin="6679,24671" coordsize="235,55" path="m6679,24725l6913,24671e" filled="false" stroked="true" strokeweight=".318763pt" strokecolor="#989898">
                <v:path arrowok="t"/>
              </v:shape>
            </v:group>
            <v:group style="position:absolute;left:6944;top:24661;width:2;height:7" coordorigin="6944,24661" coordsize="2,7">
              <v:shape style="position:absolute;left:6944;top:24661;width:2;height:7" coordorigin="6944,24661" coordsize="0,7" path="m6944,24661l6944,24668e" filled="false" stroked="true" strokeweight=".079853pt" strokecolor="#989898">
                <v:path arrowok="t"/>
              </v:shape>
            </v:group>
            <v:group style="position:absolute;left:6972;top:24604;width:236;height:55" coordorigin="6972,24604" coordsize="236,55">
              <v:shape style="position:absolute;left:6972;top:24604;width:236;height:55" coordorigin="6972,24604" coordsize="236,55" path="m6972,24658l7208,24604e" filled="false" stroked="true" strokeweight=".318763pt" strokecolor="#989898">
                <v:path arrowok="t"/>
              </v:shape>
            </v:group>
            <v:group style="position:absolute;left:7237;top:24593;width:2;height:7" coordorigin="7237,24593" coordsize="2,7">
              <v:shape style="position:absolute;left:7237;top:24593;width:2;height:7" coordorigin="7237,24593" coordsize="0,7" path="m7237,24593l7237,24599e" filled="false" stroked="true" strokeweight=".079853pt" strokecolor="#989898">
                <v:path arrowok="t"/>
              </v:shape>
            </v:group>
            <v:group style="position:absolute;left:7265;top:24502;width:386;height:88" coordorigin="7265,24502" coordsize="386,88">
              <v:shape style="position:absolute;left:7265;top:24502;width:386;height:88" coordorigin="7265,24502" coordsize="386,88" path="m7265,24590l7485,24540,7651,24502e" filled="false" stroked="true" strokeweight=".318763pt" strokecolor="#989898">
                <v:path arrowok="t"/>
              </v:shape>
            </v:group>
            <v:group style="position:absolute;left:7682;top:24491;width:2;height:7" coordorigin="7682,24491" coordsize="2,7">
              <v:shape style="position:absolute;left:7682;top:24491;width:2;height:7" coordorigin="7682,24491" coordsize="0,7" path="m7682,24491l7682,24497e" filled="false" stroked="true" strokeweight=".079853pt" strokecolor="#989898">
                <v:path arrowok="t"/>
              </v:shape>
            </v:group>
            <v:group style="position:absolute;left:7710;top:24433;width:235;height:55" coordorigin="7710,24433" coordsize="235,55">
              <v:shape style="position:absolute;left:7710;top:24433;width:235;height:55" coordorigin="7710,24433" coordsize="235,55" path="m7710,24488l7944,24433e" filled="false" stroked="true" strokeweight=".318763pt" strokecolor="#989898">
                <v:path arrowok="t"/>
              </v:shape>
            </v:group>
            <v:group style="position:absolute;left:7975;top:24424;width:2;height:7" coordorigin="7975,24424" coordsize="2,7">
              <v:shape style="position:absolute;left:7975;top:24424;width:2;height:7" coordorigin="7975,24424" coordsize="0,7" path="m7975,24424l7975,24430e" filled="false" stroked="true" strokeweight=".079853pt" strokecolor="#989898">
                <v:path arrowok="t"/>
              </v:shape>
            </v:group>
            <v:group style="position:absolute;left:8003;top:24365;width:235;height:55" coordorigin="8003,24365" coordsize="235,55">
              <v:shape style="position:absolute;left:8003;top:24365;width:235;height:55" coordorigin="8003,24365" coordsize="235,55" path="m8003,24419l8237,24365e" filled="false" stroked="true" strokeweight=".318763pt" strokecolor="#989898">
                <v:path arrowok="t"/>
              </v:shape>
            </v:group>
            <v:group style="position:absolute;left:8269;top:24355;width:2;height:7" coordorigin="8269,24355" coordsize="2,7">
              <v:shape style="position:absolute;left:8269;top:24355;width:2;height:7" coordorigin="8269,24355" coordsize="0,7" path="m8269,24355l8269,24362e" filled="false" stroked="true" strokeweight=".079853pt" strokecolor="#989898">
                <v:path arrowok="t"/>
              </v:shape>
            </v:group>
            <v:group style="position:absolute;left:8296;top:24266;width:386;height:87" coordorigin="8296,24266" coordsize="386,87">
              <v:shape style="position:absolute;left:8296;top:24266;width:386;height:87" coordorigin="8296,24266" coordsize="386,87" path="m8296,24352l8462,24312,8682,24266e" filled="false" stroked="true" strokeweight=".318763pt" strokecolor="#989898">
                <v:path arrowok="t"/>
              </v:shape>
            </v:group>
            <v:group style="position:absolute;left:8713;top:24257;width:2;height:7" coordorigin="8713,24257" coordsize="2,7">
              <v:shape style="position:absolute;left:8713;top:24257;width:2;height:7" coordorigin="8713,24257" coordsize="0,7" path="m8713,24257l8713,24263e" filled="false" stroked="true" strokeweight=".079853pt" strokecolor="#989898">
                <v:path arrowok="t"/>
              </v:shape>
            </v:group>
            <v:group style="position:absolute;left:8741;top:24207;width:263;height:102" coordorigin="8741,24207" coordsize="263,102">
              <v:shape style="position:absolute;left:8741;top:24207;width:263;height:102" coordorigin="8741,24207" coordsize="263,102" path="m8741,24253l8961,24207,9004,24309e" filled="false" stroked="true" strokeweight=".318763pt" strokecolor="#989898">
                <v:path arrowok="t"/>
              </v:shape>
            </v:group>
            <v:group style="position:absolute;left:8963;top:24182;width:126;height:32" coordorigin="8963,24182" coordsize="126,32">
              <v:shape style="position:absolute;left:8963;top:24182;width:126;height:32" coordorigin="8963,24182" coordsize="126,32" path="m8963,24214l9088,24182e" filled="false" stroked="true" strokeweight=".318763pt" strokecolor="#989898">
                <v:path arrowok="t"/>
              </v:shape>
            </v:group>
            <v:group style="position:absolute;left:9118;top:24171;width:2;height:7" coordorigin="9118,24171" coordsize="2,7">
              <v:shape style="position:absolute;left:9118;top:24171;width:2;height:7" coordorigin="9118,24171" coordsize="0,7" path="m9118,24171l9118,24177e" filled="false" stroked="true" strokeweight=".078774pt" strokecolor="#989898">
                <v:path arrowok="t"/>
              </v:shape>
            </v:group>
            <v:group style="position:absolute;left:9147;top:24108;width:233;height:59" coordorigin="9147,24108" coordsize="233,59">
              <v:shape style="position:absolute;left:9147;top:24108;width:233;height:59" coordorigin="9147,24108" coordsize="233,59" path="m9147,24167l9380,24108e" filled="false" stroked="true" strokeweight=".318763pt" strokecolor="#989898">
                <v:path arrowok="t"/>
              </v:shape>
            </v:group>
            <v:group style="position:absolute;left:9411;top:24097;width:2;height:7" coordorigin="9411,24097" coordsize="2,7">
              <v:shape style="position:absolute;left:9411;top:24097;width:2;height:7" coordorigin="9411,24097" coordsize="0,7" path="m9411,24097l9411,24104e" filled="false" stroked="true" strokeweight=".079853pt" strokecolor="#989898">
                <v:path arrowok="t"/>
              </v:shape>
            </v:group>
            <v:group style="position:absolute;left:9439;top:24035;width:235;height:59" coordorigin="9439,24035" coordsize="235,59">
              <v:shape style="position:absolute;left:9439;top:24035;width:235;height:59" coordorigin="9439,24035" coordsize="235,59" path="m9439,24094l9673,24035e" filled="false" stroked="true" strokeweight=".318763pt" strokecolor="#989898">
                <v:path arrowok="t"/>
              </v:shape>
            </v:group>
            <v:group style="position:absolute;left:9703;top:24024;width:2;height:7" coordorigin="9703,24024" coordsize="2,7">
              <v:shape style="position:absolute;left:9703;top:24024;width:2;height:7" coordorigin="9703,24024" coordsize="0,7" path="m9703,24024l9703,24030e" filled="false" stroked="true" strokeweight=".079853pt" strokecolor="#989898">
                <v:path arrowok="t"/>
              </v:shape>
            </v:group>
            <v:group style="position:absolute;left:9731;top:23962;width:235;height:59" coordorigin="9731,23962" coordsize="235,59">
              <v:shape style="position:absolute;left:9731;top:23962;width:235;height:59" coordorigin="9731,23962" coordsize="235,59" path="m9731,24021l9965,23962e" filled="false" stroked="true" strokeweight=".318763pt" strokecolor="#989898">
                <v:path arrowok="t"/>
              </v:shape>
            </v:group>
            <v:group style="position:absolute;left:9994;top:23951;width:2;height:7" coordorigin="9994,23951" coordsize="2,7">
              <v:shape style="position:absolute;left:9994;top:23951;width:2;height:7" coordorigin="9994,23951" coordsize="0,7" path="m9994,23951l9994,23957e" filled="false" stroked="true" strokeweight=".079853pt" strokecolor="#989898">
                <v:path arrowok="t"/>
              </v:shape>
            </v:group>
            <v:group style="position:absolute;left:10024;top:23877;width:295;height:71" coordorigin="10024,23877" coordsize="295,71">
              <v:shape style="position:absolute;left:10024;top:23877;width:295;height:71" coordorigin="10024,23877" coordsize="295,71" path="m10024,23947l10150,23916,10319,23877e" filled="false" stroked="true" strokeweight=".318763pt" strokecolor="#989898">
                <v:path arrowok="t"/>
              </v:shape>
            </v:group>
            <v:group style="position:absolute;left:10348;top:23868;width:2;height:7" coordorigin="10348,23868" coordsize="2,7">
              <v:shape style="position:absolute;left:10348;top:23868;width:2;height:7" coordorigin="10348,23868" coordsize="0,7" path="m10348,23868l10348,23874e" filled="false" stroked="true" strokeweight=".078774pt" strokecolor="#989898">
                <v:path arrowok="t"/>
              </v:shape>
            </v:group>
            <v:group style="position:absolute;left:10378;top:23814;width:236;height:51" coordorigin="10378,23814" coordsize="236,51">
              <v:shape style="position:absolute;left:10378;top:23814;width:236;height:51" coordorigin="10378,23814" coordsize="236,51" path="m10378,23865l10614,23814e" filled="false" stroked="true" strokeweight=".318763pt" strokecolor="#989898">
                <v:path arrowok="t"/>
              </v:shape>
            </v:group>
            <v:group style="position:absolute;left:10643;top:23804;width:2;height:7" coordorigin="10643,23804" coordsize="2,7">
              <v:shape style="position:absolute;left:10643;top:23804;width:2;height:7" coordorigin="10643,23804" coordsize="0,7" path="m10643,23804l10643,23810e" filled="false" stroked="true" strokeweight=".079853pt" strokecolor="#989898">
                <v:path arrowok="t"/>
              </v:shape>
            </v:group>
            <v:group style="position:absolute;left:10672;top:23750;width:235;height:51" coordorigin="10672,23750" coordsize="235,51">
              <v:shape style="position:absolute;left:10672;top:23750;width:235;height:51" coordorigin="10672,23750" coordsize="235,51" path="m10672,23801l10907,23750e" filled="false" stroked="true" strokeweight=".318763pt" strokecolor="#989898">
                <v:path arrowok="t"/>
              </v:shape>
            </v:group>
            <v:group style="position:absolute;left:10938;top:23740;width:2;height:7" coordorigin="10938,23740" coordsize="2,7">
              <v:shape style="position:absolute;left:10938;top:23740;width:2;height:7" coordorigin="10938,23740" coordsize="0,7" path="m10938,23740l10938,23747e" filled="false" stroked="true" strokeweight=".079853pt" strokecolor="#989898">
                <v:path arrowok="t"/>
              </v:shape>
            </v:group>
            <v:group style="position:absolute;left:10966;top:23670;width:302;height:67" coordorigin="10966,23670" coordsize="302,67">
              <v:shape style="position:absolute;left:10966;top:23670;width:302;height:67" coordorigin="10966,23670" coordsize="302,67" path="m10966,23737l11136,23699,11267,23670e" filled="false" stroked="true" strokeweight=".318763pt" strokecolor="#989898">
                <v:path arrowok="t"/>
              </v:shape>
            </v:group>
            <v:group style="position:absolute;left:11296;top:23661;width:2;height:7" coordorigin="11296,23661" coordsize="2,7">
              <v:shape style="position:absolute;left:11296;top:23661;width:2;height:7" coordorigin="11296,23661" coordsize="0,7" path="m11296,23661l11296,23667e" filled="false" stroked="true" strokeweight=".079853pt" strokecolor="#989898">
                <v:path arrowok="t"/>
              </v:shape>
            </v:group>
            <v:group style="position:absolute;left:11326;top:23603;width:235;height:55" coordorigin="11326,23603" coordsize="235,55">
              <v:shape style="position:absolute;left:11326;top:23603;width:235;height:55" coordorigin="11326,23603" coordsize="235,55" path="m11326,23657l11560,23603e" filled="false" stroked="true" strokeweight=".318763pt" strokecolor="#989898">
                <v:path arrowok="t"/>
              </v:shape>
            </v:group>
            <v:group style="position:absolute;left:11590;top:23594;width:2;height:7" coordorigin="11590,23594" coordsize="2,7">
              <v:shape style="position:absolute;left:11590;top:23594;width:2;height:7" coordorigin="11590,23594" coordsize="0,7" path="m11590,23594l11590,23600e" filled="false" stroked="true" strokeweight=".079853pt" strokecolor="#989898">
                <v:path arrowok="t"/>
              </v:shape>
            </v:group>
            <v:group style="position:absolute;left:11619;top:23538;width:235;height:53" coordorigin="11619,23538" coordsize="235,53">
              <v:shape style="position:absolute;left:11619;top:23538;width:235;height:53" coordorigin="11619,23538" coordsize="235,53" path="m11619,23590l11853,23538e" filled="false" stroked="true" strokeweight=".318763pt" strokecolor="#989898">
                <v:path arrowok="t"/>
              </v:shape>
            </v:group>
            <v:group style="position:absolute;left:11884;top:23528;width:2;height:7" coordorigin="11884,23528" coordsize="2,7">
              <v:shape style="position:absolute;left:11884;top:23528;width:2;height:7" coordorigin="11884,23528" coordsize="0,7" path="m11884,23528l11884,23535e" filled="false" stroked="true" strokeweight=".079853pt" strokecolor="#989898">
                <v:path arrowok="t"/>
              </v:shape>
            </v:group>
            <v:group style="position:absolute;left:11912;top:23437;width:375;height:87" coordorigin="11912,23437" coordsize="375,87">
              <v:shape style="position:absolute;left:11912;top:23437;width:375;height:87" coordorigin="11912,23437" coordsize="375,87" path="m11912,23524l12043,23495,12287,23437e" filled="false" stroked="true" strokeweight=".318763pt" strokecolor="#989898">
                <v:path arrowok="t"/>
              </v:shape>
            </v:group>
            <v:group style="position:absolute;left:12344;top:23367;width:235;height:56" coordorigin="12344,23367" coordsize="235,56">
              <v:shape style="position:absolute;left:12344;top:23367;width:235;height:56" coordorigin="12344,23367" coordsize="235,56" path="m12344,23423l12578,23367e" filled="false" stroked="true" strokeweight=".318763pt" strokecolor="#989898">
                <v:path arrowok="t"/>
              </v:shape>
            </v:group>
            <v:group style="position:absolute;left:12610;top:23356;width:2;height:7" coordorigin="12610,23356" coordsize="2,7">
              <v:shape style="position:absolute;left:12610;top:23356;width:2;height:7" coordorigin="12610,23356" coordsize="0,7" path="m12610,23356l12610,23363e" filled="false" stroked="true" strokeweight=".079853pt" strokecolor="#989898">
                <v:path arrowok="t"/>
              </v:shape>
            </v:group>
            <v:group style="position:absolute;left:12637;top:23297;width:235;height:56" coordorigin="12637,23297" coordsize="235,56">
              <v:shape style="position:absolute;left:12637;top:23297;width:235;height:56" coordorigin="12637,23297" coordsize="235,56" path="m12637,23353l12872,23297e" filled="false" stroked="true" strokeweight=".318763pt" strokecolor="#989898">
                <v:path arrowok="t"/>
              </v:shape>
            </v:group>
            <v:group style="position:absolute;left:12903;top:23288;width:2;height:7" coordorigin="12903,23288" coordsize="2,7">
              <v:shape style="position:absolute;left:12903;top:23288;width:2;height:7" coordorigin="12903,23288" coordsize="0,7" path="m12903,23288l12903,23294e" filled="false" stroked="true" strokeweight=".079853pt" strokecolor="#989898">
                <v:path arrowok="t"/>
              </v:shape>
            </v:group>
            <v:group style="position:absolute;left:12931;top:23168;width:495;height:115" coordorigin="12931,23168" coordsize="495,115">
              <v:shape style="position:absolute;left:12931;top:23168;width:495;height:115" coordorigin="12931,23168" coordsize="495,115" path="m12931,23283l13173,23225,13425,23168e" filled="false" stroked="true" strokeweight=".318763pt" strokecolor="#989898">
                <v:path arrowok="t"/>
              </v:shape>
            </v:group>
            <v:group style="position:absolute;left:13454;top:23159;width:2;height:7" coordorigin="13454,23159" coordsize="2,7">
              <v:shape style="position:absolute;left:13454;top:23159;width:2;height:7" coordorigin="13454,23159" coordsize="0,7" path="m13454,23159l13454,23165e" filled="false" stroked="true" strokeweight=".079853pt" strokecolor="#989898">
                <v:path arrowok="t"/>
              </v:shape>
            </v:group>
            <v:group style="position:absolute;left:13484;top:23101;width:235;height:53" coordorigin="13484,23101" coordsize="235,53">
              <v:shape style="position:absolute;left:13484;top:23101;width:235;height:53" coordorigin="13484,23101" coordsize="235,53" path="m13484,23154l13718,23101e" filled="false" stroked="true" strokeweight=".318763pt" strokecolor="#989898">
                <v:path arrowok="t"/>
              </v:shape>
            </v:group>
            <v:group style="position:absolute;left:13749;top:23092;width:2;height:7" coordorigin="13749,23092" coordsize="2,7">
              <v:shape style="position:absolute;left:13749;top:23092;width:2;height:7" coordorigin="13749,23092" coordsize="0,7" path="m13749,23092l13749,23098e" filled="false" stroked="true" strokeweight=".078774pt" strokecolor="#989898">
                <v:path arrowok="t"/>
              </v:shape>
            </v:group>
            <v:group style="position:absolute;left:13777;top:23034;width:236;height:53" coordorigin="13777,23034" coordsize="236,53">
              <v:shape style="position:absolute;left:13777;top:23034;width:236;height:53" coordorigin="13777,23034" coordsize="236,53" path="m13777,23087l14013,23034e" filled="false" stroked="true" strokeweight=".318763pt" strokecolor="#989898">
                <v:path arrowok="t"/>
              </v:shape>
            </v:group>
            <v:group style="position:absolute;left:14042;top:23023;width:2;height:7" coordorigin="14042,23023" coordsize="2,7">
              <v:shape style="position:absolute;left:14042;top:23023;width:2;height:7" coordorigin="14042,23023" coordsize="0,7" path="m14042,23023l14042,23029e" filled="false" stroked="true" strokeweight=".079853pt" strokecolor="#989898">
                <v:path arrowok="t"/>
              </v:shape>
            </v:group>
            <v:group style="position:absolute;left:14070;top:22935;width:391;height:85" coordorigin="14070,22935" coordsize="391,85">
              <v:shape style="position:absolute;left:14070;top:22935;width:391;height:85" coordorigin="14070,22935" coordsize="391,85" path="m14070,23020l14322,22963,14461,22935e" filled="false" stroked="true" strokeweight=".318763pt" strokecolor="#989898">
                <v:path arrowok="t"/>
              </v:shape>
            </v:group>
            <v:group style="position:absolute;left:14492;top:22926;width:2;height:7" coordorigin="14492,22926" coordsize="2,7">
              <v:shape style="position:absolute;left:14492;top:22926;width:2;height:7" coordorigin="14492,22926" coordsize="0,7" path="m14492,22926l14492,22932e" filled="false" stroked="true" strokeweight=".079853pt" strokecolor="#989898">
                <v:path arrowok="t"/>
              </v:shape>
            </v:group>
            <v:group style="position:absolute;left:14519;top:22875;width:236;height:48" coordorigin="14519,22875" coordsize="236,48">
              <v:shape style="position:absolute;left:14519;top:22875;width:236;height:48" coordorigin="14519,22875" coordsize="236,48" path="m14519,22923l14755,22875e" filled="false" stroked="true" strokeweight=".318763pt" strokecolor="#989898">
                <v:path arrowok="t"/>
              </v:shape>
            </v:group>
            <v:group style="position:absolute;left:14786;top:22865;width:2;height:7" coordorigin="14786,22865" coordsize="2,7">
              <v:shape style="position:absolute;left:14786;top:22865;width:2;height:7" coordorigin="14786,22865" coordsize="0,7" path="m14786,22865l14786,22872e" filled="false" stroked="true" strokeweight=".079853pt" strokecolor="#989898">
                <v:path arrowok="t"/>
              </v:shape>
            </v:group>
            <v:group style="position:absolute;left:14814;top:22816;width:238;height:48" coordorigin="14814,22816" coordsize="238,48">
              <v:shape style="position:absolute;left:14814;top:22816;width:238;height:48" coordorigin="14814,22816" coordsize="238,48" path="m14814,22864l15052,22816e" filled="false" stroked="true" strokeweight=".318763pt" strokecolor="#989898">
                <v:path arrowok="t"/>
              </v:shape>
            </v:group>
            <v:group style="position:absolute;left:15081;top:22806;width:2;height:7" coordorigin="15081,22806" coordsize="2,7">
              <v:shape style="position:absolute;left:15081;top:22806;width:2;height:7" coordorigin="15081,22806" coordsize="0,7" path="m15081,22806l15081,22813e" filled="false" stroked="true" strokeweight=".079853pt" strokecolor="#989898">
                <v:path arrowok="t"/>
              </v:shape>
            </v:group>
            <v:group style="position:absolute;left:15111;top:22755;width:236;height:48" coordorigin="15111,22755" coordsize="236,48">
              <v:shape style="position:absolute;left:15111;top:22755;width:236;height:48" coordorigin="15111,22755" coordsize="236,48" path="m15111,22803l15347,22755e" filled="false" stroked="true" strokeweight=".318763pt" strokecolor="#989898">
                <v:path arrowok="t"/>
              </v:shape>
            </v:group>
            <v:group style="position:absolute;left:15376;top:22746;width:2;height:7" coordorigin="15376,22746" coordsize="2,7">
              <v:shape style="position:absolute;left:15376;top:22746;width:2;height:7" coordorigin="15376,22746" coordsize="0,7" path="m15376,22746l15376,22752e" filled="false" stroked="true" strokeweight=".079853pt" strokecolor="#989898">
                <v:path arrowok="t"/>
              </v:shape>
            </v:group>
            <v:group style="position:absolute;left:15406;top:22696;width:236;height:48" coordorigin="15406,22696" coordsize="236,48">
              <v:shape style="position:absolute;left:15406;top:22696;width:236;height:48" coordorigin="15406,22696" coordsize="236,48" path="m15406,22744l15641,22696e" filled="false" stroked="true" strokeweight=".318763pt" strokecolor="#989898">
                <v:path arrowok="t"/>
              </v:shape>
            </v:group>
            <v:group style="position:absolute;left:15672;top:22687;width:2;height:7" coordorigin="15672,22687" coordsize="2,7">
              <v:shape style="position:absolute;left:15672;top:22687;width:2;height:7" coordorigin="15672,22687" coordsize="0,7" path="m15672,22687l15672,22693e" filled="false" stroked="true" strokeweight=".079853pt" strokecolor="#989898">
                <v:path arrowok="t"/>
              </v:shape>
            </v:group>
            <v:group style="position:absolute;left:15700;top:22615;width:294;height:69" coordorigin="15700,22615" coordsize="294,69">
              <v:shape style="position:absolute;left:15700;top:22615;width:294;height:69" coordorigin="15700,22615" coordsize="294,69" path="m15700,22684l15839,22655,15994,22615e" filled="false" stroked="true" strokeweight=".318763pt" strokecolor="#989898">
                <v:path arrowok="t"/>
              </v:shape>
            </v:group>
            <v:group style="position:absolute;left:16025;top:22604;width:2;height:7" coordorigin="16025,22604" coordsize="2,7">
              <v:shape style="position:absolute;left:16025;top:22604;width:2;height:7" coordorigin="16025,22604" coordsize="0,7" path="m16025,22604l16025,22610e" filled="false" stroked="true" strokeweight=".079853pt" strokecolor="#989898">
                <v:path arrowok="t"/>
              </v:shape>
            </v:group>
            <v:group style="position:absolute;left:16053;top:22537;width:233;height:63" coordorigin="16053,22537" coordsize="233,63">
              <v:shape style="position:absolute;left:16053;top:22537;width:233;height:63" coordorigin="16053,22537" coordsize="233,63" path="m16053,22599l16285,22537e" filled="false" stroked="true" strokeweight=".318763pt" strokecolor="#989898">
                <v:path arrowok="t"/>
              </v:shape>
            </v:group>
            <v:group style="position:absolute;left:16315;top:22526;width:2;height:7" coordorigin="16315,22526" coordsize="2,7">
              <v:shape style="position:absolute;left:16315;top:22526;width:2;height:7" coordorigin="16315,22526" coordsize="0,7" path="m16315,22526l16315,22532e" filled="false" stroked="true" strokeweight=".078774pt" strokecolor="#989898">
                <v:path arrowok="t"/>
              </v:shape>
            </v:group>
            <v:group style="position:absolute;left:16344;top:22461;width:233;height:61" coordorigin="16344,22461" coordsize="233,61">
              <v:shape style="position:absolute;left:16344;top:22461;width:233;height:61" coordorigin="16344,22461" coordsize="233,61" path="m16344,22521l16577,22461e" filled="false" stroked="true" strokeweight=".318763pt" strokecolor="#989898">
                <v:path arrowok="t"/>
              </v:shape>
            </v:group>
            <v:group style="position:absolute;left:16606;top:22449;width:2;height:7" coordorigin="16606,22449" coordsize="2,7">
              <v:shape style="position:absolute;left:16606;top:22449;width:2;height:7" coordorigin="16606,22449" coordsize="0,7" path="m16606,22449l16606,22456e" filled="false" stroked="true" strokeweight=".079853pt" strokecolor="#989898">
                <v:path arrowok="t"/>
              </v:shape>
            </v:group>
            <v:group style="position:absolute;left:16634;top:22359;width:353;height:87" coordorigin="16634,22359" coordsize="353,87">
              <v:shape style="position:absolute;left:16634;top:22359;width:353;height:87" coordorigin="16634,22359" coordsize="353,87" path="m16634,22445l16790,22403,16986,22359e" filled="false" stroked="true" strokeweight=".318763pt" strokecolor="#989898">
                <v:path arrowok="t"/>
              </v:shape>
            </v:group>
            <v:group style="position:absolute;left:17016;top:22349;width:2;height:7" coordorigin="17016,22349" coordsize="2,7">
              <v:shape style="position:absolute;left:17016;top:22349;width:2;height:7" coordorigin="17016,22349" coordsize="0,7" path="m17016,22349l17016,22355e" filled="false" stroked="true" strokeweight=".079853pt" strokecolor="#989898">
                <v:path arrowok="t"/>
              </v:shape>
            </v:group>
            <v:group style="position:absolute;left:17045;top:22293;width:235;height:53" coordorigin="17045,22293" coordsize="235,53">
              <v:shape style="position:absolute;left:17045;top:22293;width:235;height:53" coordorigin="17045,22293" coordsize="235,53" path="m17045,22346l17280,22293e" filled="false" stroked="true" strokeweight=".318763pt" strokecolor="#989898">
                <v:path arrowok="t"/>
              </v:shape>
            </v:group>
            <v:group style="position:absolute;left:17311;top:22284;width:2;height:7" coordorigin="17311,22284" coordsize="2,7">
              <v:shape style="position:absolute;left:17311;top:22284;width:2;height:7" coordorigin="17311,22284" coordsize="0,7" path="m17311,22284l17311,22290e" filled="false" stroked="true" strokeweight=".079853pt" strokecolor="#989898">
                <v:path arrowok="t"/>
              </v:shape>
            </v:group>
            <v:group style="position:absolute;left:17339;top:22175;width:461;height:106" coordorigin="17339,22175" coordsize="461,106">
              <v:shape style="position:absolute;left:17339;top:22175;width:461;height:106" coordorigin="17339,22175" coordsize="461,106" path="m17339,22280l17535,22236,17799,22175e" filled="false" stroked="true" strokeweight=".318763pt" strokecolor="#989898">
                <v:path arrowok="t"/>
              </v:shape>
            </v:group>
            <v:group style="position:absolute;left:17829;top:22166;width:2;height:7" coordorigin="17829,22166" coordsize="2,7">
              <v:shape style="position:absolute;left:17829;top:22166;width:2;height:7" coordorigin="17829,22166" coordsize="0,7" path="m17829,22166l17829,22172e" filled="false" stroked="true" strokeweight=".079853pt" strokecolor="#989898">
                <v:path arrowok="t"/>
              </v:shape>
            </v:group>
            <v:group style="position:absolute;left:17857;top:22107;width:236;height:55" coordorigin="17857,22107" coordsize="236,55">
              <v:shape style="position:absolute;left:17857;top:22107;width:236;height:55" coordorigin="17857,22107" coordsize="236,55" path="m17857,22161l18092,22107e" filled="false" stroked="true" strokeweight=".318763pt" strokecolor="#989898">
                <v:path arrowok="t"/>
              </v:shape>
            </v:group>
            <v:group style="position:absolute;left:18122;top:22097;width:2;height:7" coordorigin="18122,22097" coordsize="2,7">
              <v:shape style="position:absolute;left:18122;top:22097;width:2;height:7" coordorigin="18122,22097" coordsize="0,7" path="m18122,22097l18122,22104e" filled="false" stroked="true" strokeweight=".079853pt" strokecolor="#989898">
                <v:path arrowok="t"/>
              </v:shape>
            </v:group>
            <v:group style="position:absolute;left:18150;top:21989;width:450;height:104" coordorigin="18150,21989" coordsize="450,104">
              <v:shape style="position:absolute;left:18150;top:21989;width:450;height:104" coordorigin="18150,21989" coordsize="450,104" path="m18150,22092l18414,22032,18599,21989e" filled="false" stroked="true" strokeweight=".318763pt" strokecolor="#989898">
                <v:path arrowok="t"/>
              </v:shape>
            </v:group>
            <v:group style="position:absolute;left:18629;top:21979;width:2;height:7" coordorigin="18629,21979" coordsize="2,7">
              <v:shape style="position:absolute;left:18629;top:21979;width:2;height:7" coordorigin="18629,21979" coordsize="0,7" path="m18629,21979l18629,21986e" filled="false" stroked="true" strokeweight=".079745pt" strokecolor="#989898">
                <v:path arrowok="t"/>
              </v:shape>
            </v:group>
            <v:group style="position:absolute;left:18658;top:21922;width:235;height:55" coordorigin="18658,21922" coordsize="235,55">
              <v:shape style="position:absolute;left:18658;top:21922;width:235;height:55" coordorigin="18658,21922" coordsize="235,55" path="m18658,21976l18892,21922e" filled="false" stroked="true" strokeweight=".318763pt" strokecolor="#989898">
                <v:path arrowok="t"/>
              </v:shape>
            </v:group>
            <v:group style="position:absolute;left:18923;top:21912;width:2;height:7" coordorigin="18923,21912" coordsize="2,7">
              <v:shape style="position:absolute;left:18923;top:21912;width:2;height:7" coordorigin="18923,21912" coordsize="0,7" path="m18923,21912l18923,21919e" filled="false" stroked="true" strokeweight=".079853pt" strokecolor="#989898">
                <v:path arrowok="t"/>
              </v:shape>
            </v:group>
            <v:group style="position:absolute;left:18951;top:21853;width:235;height:55" coordorigin="18951,21853" coordsize="235,55">
              <v:shape style="position:absolute;left:18951;top:21853;width:235;height:55" coordorigin="18951,21853" coordsize="235,55" path="m18951,21908l19186,21853e" filled="false" stroked="true" strokeweight=".318763pt" strokecolor="#989898">
                <v:path arrowok="t"/>
              </v:shape>
            </v:group>
            <v:group style="position:absolute;left:19217;top:21844;width:2;height:7" coordorigin="19217,21844" coordsize="2,7">
              <v:shape style="position:absolute;left:19217;top:21844;width:2;height:7" coordorigin="19217,21844" coordsize="0,7" path="m19217,21844l19217,21850e" filled="false" stroked="true" strokeweight=".079853pt" strokecolor="#989898">
                <v:path arrowok="t"/>
              </v:shape>
            </v:group>
            <v:group style="position:absolute;left:19245;top:21786;width:235;height:55" coordorigin="19245,21786" coordsize="235,55">
              <v:shape style="position:absolute;left:19245;top:21786;width:235;height:55" coordorigin="19245,21786" coordsize="235,55" path="m19245,21841l19479,21786e" filled="false" stroked="true" strokeweight=".318763pt" strokecolor="#989898">
                <v:path arrowok="t"/>
              </v:shape>
            </v:group>
            <v:group style="position:absolute;left:19510;top:21777;width:2;height:7" coordorigin="19510,21777" coordsize="2,7">
              <v:shape style="position:absolute;left:19510;top:21777;width:2;height:7" coordorigin="19510,21777" coordsize="0,7" path="m19510,21777l19510,21783e" filled="false" stroked="true" strokeweight=".079853pt" strokecolor="#989898">
                <v:path arrowok="t"/>
              </v:shape>
            </v:group>
            <v:group style="position:absolute;left:19538;top:21720;width:236;height:55" coordorigin="19538,21720" coordsize="236,55">
              <v:shape style="position:absolute;left:19538;top:21720;width:236;height:55" coordorigin="19538,21720" coordsize="236,55" path="m19538,21774l19774,21720e" filled="false" stroked="true" strokeweight=".318763pt" strokecolor="#989898">
                <v:path arrowok="t"/>
              </v:shape>
            </v:group>
            <v:group style="position:absolute;left:19803;top:21710;width:2;height:7" coordorigin="19803,21710" coordsize="2,7">
              <v:shape style="position:absolute;left:19803;top:21710;width:2;height:7" coordorigin="19803,21710" coordsize="0,7" path="m19803,21710l19803,21716e" filled="false" stroked="true" strokeweight=".079745pt" strokecolor="#989898">
                <v:path arrowok="t"/>
              </v:shape>
            </v:group>
            <v:group style="position:absolute;left:19833;top:21651;width:235;height:55" coordorigin="19833,21651" coordsize="235,55">
              <v:shape style="position:absolute;left:19833;top:21651;width:235;height:55" coordorigin="19833,21651" coordsize="235,55" path="m19833,21705l20067,21651e" filled="false" stroked="true" strokeweight=".318763pt" strokecolor="#989898">
                <v:path arrowok="t"/>
              </v:shape>
            </v:group>
            <v:group style="position:absolute;left:20096;top:21641;width:2;height:7" coordorigin="20096,21641" coordsize="2,7">
              <v:shape style="position:absolute;left:20096;top:21641;width:2;height:7" coordorigin="20096,21641" coordsize="0,7" path="m20096,21641l20096,21648e" filled="false" stroked="true" strokeweight=".079961pt" strokecolor="#989898">
                <v:path arrowok="t"/>
              </v:shape>
            </v:group>
            <v:group style="position:absolute;left:20126;top:21584;width:235;height:55" coordorigin="20126,21584" coordsize="235,55">
              <v:shape style="position:absolute;left:20126;top:21584;width:235;height:55" coordorigin="20126,21584" coordsize="235,55" path="m20126,21638l20360,21584e" filled="false" stroked="true" strokeweight=".318763pt" strokecolor="#989898">
                <v:path arrowok="t"/>
              </v:shape>
            </v:group>
            <v:group style="position:absolute;left:20390;top:21574;width:2;height:7" coordorigin="20390,21574" coordsize="2,7">
              <v:shape style="position:absolute;left:20390;top:21574;width:2;height:7" coordorigin="20390,21574" coordsize="0,7" path="m20390,21574l20390,21581e" filled="false" stroked="true" strokeweight=".079961pt" strokecolor="#989898">
                <v:path arrowok="t"/>
              </v:shape>
            </v:group>
            <v:group style="position:absolute;left:20419;top:21500;width:322;height:72" coordorigin="20419,21500" coordsize="322,72">
              <v:shape style="position:absolute;left:20419;top:21500;width:322;height:72" coordorigin="20419,21500" coordsize="322,72" path="m20419,21571l20604,21528,20741,21500e" filled="false" stroked="true" strokeweight=".318763pt" strokecolor="#989898">
                <v:path arrowok="t"/>
              </v:shape>
            </v:group>
            <v:group style="position:absolute;left:20770;top:21490;width:2;height:7" coordorigin="20770,21490" coordsize="2,7">
              <v:shape style="position:absolute;left:20770;top:21490;width:2;height:7" coordorigin="20770,21490" coordsize="0,7" path="m20770,21490l20770,21496e" filled="false" stroked="true" strokeweight=".079853pt" strokecolor="#989898">
                <v:path arrowok="t"/>
              </v:shape>
            </v:group>
            <v:group style="position:absolute;left:20800;top:21439;width:236;height:50" coordorigin="20800,21439" coordsize="236,50">
              <v:shape style="position:absolute;left:20800;top:21439;width:236;height:50" coordorigin="20800,21439" coordsize="236,50" path="m20800,21488l21036,21439e" filled="false" stroked="true" strokeweight=".318763pt" strokecolor="#989898">
                <v:path arrowok="t"/>
              </v:shape>
            </v:group>
            <v:group style="position:absolute;left:21065;top:21429;width:2;height:7" coordorigin="21065,21429" coordsize="2,7">
              <v:shape style="position:absolute;left:21065;top:21429;width:2;height:7" coordorigin="21065,21429" coordsize="0,7" path="m21065,21429l21065,21436e" filled="false" stroked="true" strokeweight=".079961pt" strokecolor="#989898">
                <v:path arrowok="t"/>
              </v:shape>
            </v:group>
            <v:group style="position:absolute;left:21095;top:21378;width:236;height:48" coordorigin="21095,21378" coordsize="236,48">
              <v:shape style="position:absolute;left:21095;top:21378;width:236;height:48" coordorigin="21095,21378" coordsize="236,48" path="m21095,21426l21331,21378e" filled="false" stroked="true" strokeweight=".318763pt" strokecolor="#989898">
                <v:path arrowok="t"/>
              </v:shape>
            </v:group>
            <v:group style="position:absolute;left:21360;top:21369;width:2;height:7" coordorigin="21360,21369" coordsize="2,7">
              <v:shape style="position:absolute;left:21360;top:21369;width:2;height:7" coordorigin="21360,21369" coordsize="0,7" path="m21360,21369l21360,21375e" filled="false" stroked="true" strokeweight=".079853pt" strokecolor="#989898">
                <v:path arrowok="t"/>
              </v:shape>
            </v:group>
            <v:group style="position:absolute;left:21390;top:21335;width:354;height:214" coordorigin="21390,21335" coordsize="354,214">
              <v:shape style="position:absolute;left:21390;top:21335;width:354;height:214" coordorigin="21390,21335" coordsize="354,214" path="m21390,21366l21525,21337,21657,21335,21743,21549e" filled="false" stroked="true" strokeweight=".318763pt" strokecolor="#989898">
                <v:path arrowok="t"/>
              </v:shape>
            </v:group>
            <v:group style="position:absolute;left:21757;top:21574;width:2;height:7" coordorigin="21757,21574" coordsize="2,7">
              <v:shape style="position:absolute;left:21757;top:21574;width:2;height:7" coordorigin="21757,21574" coordsize="0,7" path="m21757,21574l21757,21581e" filled="false" stroked="true" strokeweight=".075536pt" strokecolor="#989898">
                <v:path arrowok="t"/>
              </v:shape>
            </v:group>
            <v:group style="position:absolute;left:21767;top:21605;width:157;height:418" coordorigin="21767,21605" coordsize="157,418">
              <v:shape style="position:absolute;left:21767;top:21605;width:157;height:418" coordorigin="21767,21605" coordsize="157,418" path="m21767,21605l21855,21820,21923,22022e" filled="false" stroked="true" strokeweight=".318763pt" strokecolor="#989898">
                <v:path arrowok="t"/>
              </v:shape>
            </v:group>
            <v:group style="position:absolute;left:21934;top:22048;width:2;height:7" coordorigin="21934,22048" coordsize="2,7">
              <v:shape style="position:absolute;left:21934;top:22048;width:2;height:7" coordorigin="21934,22048" coordsize="0,7" path="m21934,22048l21934,22054e" filled="false" stroked="true" strokeweight=".086327pt" strokecolor="#989898">
                <v:path arrowok="t"/>
              </v:shape>
            </v:group>
            <v:group style="position:absolute;left:21943;top:22080;width:79;height:228" coordorigin="21943,22080" coordsize="79,228">
              <v:shape style="position:absolute;left:21943;top:22080;width:79;height:228" coordorigin="21943,22080" coordsize="79,228" path="m21943,22080l22021,22308e" filled="false" stroked="true" strokeweight=".318763pt" strokecolor="#989898">
                <v:path arrowok="t"/>
              </v:shape>
            </v:group>
            <v:group style="position:absolute;left:22031;top:22333;width:2;height:7" coordorigin="22031,22333" coordsize="2,7">
              <v:shape style="position:absolute;left:22031;top:22333;width:2;height:7" coordorigin="22031,22333" coordsize="0,7" path="m22031,22333l22031,22339e" filled="false" stroked="true" strokeweight=".075536pt" strokecolor="#989898">
                <v:path arrowok="t"/>
              </v:shape>
            </v:group>
            <v:group style="position:absolute;left:22040;top:22365;width:63;height:184" coordorigin="22040,22365" coordsize="63,184">
              <v:shape style="position:absolute;left:22040;top:22365;width:63;height:184" coordorigin="22040,22365" coordsize="63,184" path="m22040,22365l22102,22548e" filled="false" stroked="true" strokeweight=".318763pt" strokecolor="#989898">
                <v:path arrowok="t"/>
              </v:shape>
            </v:group>
            <v:group style="position:absolute;left:13546;top:21858;width:61;height:15" coordorigin="13546,21858" coordsize="61,15">
              <v:shape style="position:absolute;left:13546;top:21858;width:61;height:15" coordorigin="13546,21858" coordsize="61,15" path="m13546,21873l13606,21858e" filled="false" stroked="true" strokeweight=".318763pt" strokecolor="#989898">
                <v:path arrowok="t"/>
              </v:shape>
              <v:shape style="position:absolute;left:494;top:15920;width:3096;height:4316" type="#_x0000_t75" stroked="false">
                <v:imagedata r:id="rId708" o:title=""/>
              </v:shape>
            </v:group>
            <v:group style="position:absolute;left:13359;top:19154;width:112;height:50" coordorigin="13359,19154" coordsize="112,50">
              <v:shape style="position:absolute;left:13359;top:19154;width:112;height:50" coordorigin="13359,19154" coordsize="112,50" path="m13364,19203l13359,19170,13471,19189,13466,19154,13364,19203xe" filled="false" stroked="true" strokeweight=".318763pt" strokecolor="#989898">
                <v:path arrowok="t"/>
              </v:shape>
            </v:group>
            <v:group style="position:absolute;left:13468;top:19171;width:48;height:265" coordorigin="13468,19171" coordsize="48,265">
              <v:shape style="position:absolute;left:13468;top:19171;width:48;height:265" coordorigin="13468,19171" coordsize="48,265" path="m13468,19171l13516,19436e" filled="false" stroked="true" strokeweight=".318763pt" strokecolor="#989898">
                <v:path arrowok="t"/>
              </v:shape>
            </v:group>
            <v:group style="position:absolute;left:13523;top:19463;width:2;height:7" coordorigin="13523,19463" coordsize="2,7">
              <v:shape style="position:absolute;left:13523;top:19463;width:2;height:7" coordorigin="13523,19463" coordsize="0,7" path="m13523,19463l13523,19469e" filled="false" stroked="true" strokeweight=".079853pt" strokecolor="#989898">
                <v:path arrowok="t"/>
              </v:shape>
            </v:group>
            <v:group style="position:absolute;left:13527;top:19495;width:85;height:469" coordorigin="13527,19495" coordsize="85,469">
              <v:shape style="position:absolute;left:13527;top:19495;width:85;height:469" coordorigin="13527,19495" coordsize="85,469" path="m13527,19495l13574,19759,13611,19963e" filled="false" stroked="true" strokeweight=".318763pt" strokecolor="#989898">
                <v:path arrowok="t"/>
              </v:shape>
            </v:group>
            <v:group style="position:absolute;left:13617;top:19989;width:2;height:7" coordorigin="13617,19989" coordsize="2,7">
              <v:shape style="position:absolute;left:13617;top:19989;width:2;height:7" coordorigin="13617,19989" coordsize="0,7" path="m13617,19989l13617,19995e" filled="false" stroked="true" strokeweight=".078774pt" strokecolor="#989898">
                <v:path arrowok="t"/>
              </v:shape>
            </v:group>
            <v:group style="position:absolute;left:13621;top:20022;width:44;height:238" coordorigin="13621,20022" coordsize="44,238">
              <v:shape style="position:absolute;left:13621;top:20022;width:44;height:238" coordorigin="13621,20022" coordsize="44,238" path="m13621,20022l13664,20260e" filled="false" stroked="true" strokeweight=".318763pt" strokecolor="#989898">
                <v:path arrowok="t"/>
              </v:shape>
            </v:group>
            <v:group style="position:absolute;left:13669;top:20285;width:2;height:7" coordorigin="13669,20285" coordsize="2,7">
              <v:shape style="position:absolute;left:13669;top:20285;width:2;height:7" coordorigin="13669,20285" coordsize="0,7" path="m13669,20285l13669,20292e" filled="false" stroked="true" strokeweight=".079853pt" strokecolor="#989898">
                <v:path arrowok="t"/>
              </v:shape>
            </v:group>
            <v:group style="position:absolute;left:13673;top:20319;width:75;height:204" coordorigin="13673,20319" coordsize="75,204">
              <v:shape style="position:absolute;left:13673;top:20319;width:75;height:204" coordorigin="13673,20319" coordsize="75,204" path="m13673,20319l13710,20523,13748,20513e" filled="false" stroked="true" strokeweight=".318763pt" strokecolor="#989898">
                <v:path arrowok="t"/>
              </v:shape>
            </v:group>
            <v:group style="position:absolute;left:14276;top:21857;width:31;height:126" coordorigin="14276,21857" coordsize="31,126">
              <v:shape style="position:absolute;left:14276;top:21857;width:31;height:126" coordorigin="14276,21857" coordsize="31,126" path="m14306,21982l14276,21857e" filled="false" stroked="true" strokeweight=".318763pt" strokecolor="#989898">
                <v:path arrowok="t"/>
              </v:shape>
            </v:group>
            <v:group style="position:absolute;left:14268;top:21825;width:2;height:7" coordorigin="14268,21825" coordsize="2,7">
              <v:shape style="position:absolute;left:14268;top:21825;width:2;height:7" coordorigin="14268,21825" coordsize="0,7" path="m14268,21825l14268,21831e" filled="false" stroked="true" strokeweight=".079853pt" strokecolor="#989898">
                <v:path arrowok="t"/>
              </v:shape>
            </v:group>
            <v:group style="position:absolute;left:14231;top:21673;width:31;height:126" coordorigin="14231,21673" coordsize="31,126">
              <v:shape style="position:absolute;left:14231;top:21673;width:31;height:126" coordorigin="14231,21673" coordsize="31,126" path="m14261,21799l14231,21673e" filled="false" stroked="true" strokeweight=".318763pt" strokecolor="#989898">
                <v:path arrowok="t"/>
              </v:shape>
            </v:group>
            <v:group style="position:absolute;left:13770;top:21079;width:80;height:10" coordorigin="13770,21079" coordsize="80,10">
              <v:shape style="position:absolute;left:13770;top:21079;width:80;height:10" coordorigin="13770,21079" coordsize="80,10" path="m13850,21079l13770,21088e" filled="false" stroked="true" strokeweight=".318763pt" strokecolor="#989898">
                <v:path arrowok="t"/>
              </v:shape>
            </v:group>
            <v:group style="position:absolute;left:13579;top:21079;width:214;height:211" coordorigin="13579,21079" coordsize="214,211">
              <v:shape style="position:absolute;left:13579;top:21079;width:214;height:211" coordorigin="13579,21079" coordsize="214,211" path="m13780,21262l13793,21261,13764,21079,13579,21106,13610,21289,13707,21273e" filled="false" stroked="true" strokeweight=".318763pt" strokecolor="#989898">
                <v:path arrowok="t"/>
              </v:shape>
            </v:group>
            <v:group style="position:absolute;left:13705;top:21245;width:79;height:47" coordorigin="13705,21245" coordsize="79,47">
              <v:shape style="position:absolute;left:13705;top:21245;width:79;height:47" coordorigin="13705,21245" coordsize="79,47" path="m13710,21291l13705,21257,13783,21278,13777,21245,13710,21291xe" filled="false" stroked="true" strokeweight=".318763pt" strokecolor="#989898">
                <v:path arrowok="t"/>
              </v:shape>
            </v:group>
            <v:group style="position:absolute;left:13479;top:21112;width:99;height:34" coordorigin="13479,21112" coordsize="99,34">
              <v:shape style="position:absolute;left:13479;top:21112;width:99;height:34" coordorigin="13479,21112" coordsize="99,34" path="m13578,21112l13479,21146e" filled="false" stroked="true" strokeweight=".318763pt" strokecolor="#989898">
                <v:path arrowok="t"/>
              </v:shape>
            </v:group>
            <v:group style="position:absolute;left:13361;top:21130;width:122;height:63" coordorigin="13361,21130" coordsize="122,63">
              <v:shape style="position:absolute;left:13361;top:21130;width:122;height:63" coordorigin="13361,21130" coordsize="122,63" path="m13474,21130l13482,21163,13361,21159,13369,21192,13474,21130xe" filled="false" stroked="true" strokeweight=".318763pt" strokecolor="#989898">
                <v:path arrowok="t"/>
              </v:shape>
            </v:group>
            <v:group style="position:absolute;left:14400;top:22376;width:39;height:157" coordorigin="14400,22376" coordsize="39,157">
              <v:shape style="position:absolute;left:14400;top:22376;width:39;height:157" coordorigin="14400,22376" coordsize="39,157" path="m14400,22376l14438,22532e" filled="false" stroked="true" strokeweight=".318763pt" strokecolor="#989898">
                <v:path arrowok="t"/>
              </v:shape>
            </v:group>
            <v:group style="position:absolute;left:14445;top:22558;width:2;height:7" coordorigin="14445,22558" coordsize="2,7">
              <v:shape style="position:absolute;left:14445;top:22558;width:2;height:7" coordorigin="14445,22558" coordsize="0,7" path="m14445,22558l14445,22564e" filled="false" stroked="true" strokeweight=".079853pt" strokecolor="#989898">
                <v:path arrowok="t"/>
              </v:shape>
            </v:group>
            <v:group style="position:absolute;left:14451;top:22591;width:37;height:155" coordorigin="14451,22591" coordsize="37,155">
              <v:shape style="position:absolute;left:14451;top:22591;width:37;height:155" coordorigin="14451,22591" coordsize="37,155" path="m14451,22591l14488,22746e" filled="false" stroked="true" strokeweight=".318763pt" strokecolor="#989898">
                <v:path arrowok="t"/>
              </v:shape>
            </v:group>
            <v:group style="position:absolute;left:19327;top:15622;width:12;height:12" coordorigin="19327,15622" coordsize="12,12">
              <v:shape style="position:absolute;left:19327;top:15622;width:12;height:12" coordorigin="19327,15622" coordsize="12,12" path="m19324,15628l19342,15628e" filled="false" stroked="true" strokeweight=".976436pt" strokecolor="#989898">
                <v:path arrowok="t"/>
              </v:shape>
            </v:group>
            <v:group style="position:absolute;left:19273;top:15420;width:12;height:12" coordorigin="19273,15420" coordsize="12,12">
              <v:shape style="position:absolute;left:19273;top:15420;width:12;height:12" coordorigin="19273,15420" coordsize="12,12" path="m19270,15426l19288,15426e" filled="false" stroked="true" strokeweight=".976868pt" strokecolor="#989898">
                <v:path arrowok="t"/>
              </v:shape>
            </v:group>
            <v:group style="position:absolute;left:10478;top:22996;width:12;height:12" coordorigin="10478,22996" coordsize="12,12">
              <v:shape style="position:absolute;left:10478;top:22996;width:12;height:12" coordorigin="10478,22996" coordsize="12,12" path="m10475,23002l10492,23002e" filled="false" stroked="true" strokeweight=".976436pt" strokecolor="#989898">
                <v:path arrowok="t"/>
              </v:shape>
            </v:group>
            <v:group style="position:absolute;left:9211;top:22578;width:12;height:12" coordorigin="9211,22578" coordsize="12,12">
              <v:shape style="position:absolute;left:9211;top:22578;width:12;height:12" coordorigin="9211,22578" coordsize="12,12" path="m9208,22584l9225,22584e" filled="false" stroked="true" strokeweight=".976436pt" strokecolor="#989898">
                <v:path arrowok="t"/>
              </v:shape>
            </v:group>
            <v:group style="position:absolute;left:13401;top:21992;width:12;height:12" coordorigin="13401,21992" coordsize="12,12">
              <v:shape style="position:absolute;left:13401;top:21992;width:12;height:12" coordorigin="13401,21992" coordsize="12,12" path="m13398,21998l13415,21998e" filled="false" stroked="true" strokeweight=".976436pt" strokecolor="#989898">
                <v:path arrowok="t"/>
              </v:shape>
            </v:group>
            <v:group style="position:absolute;left:7850;top:22081;width:12;height:12" coordorigin="7850,22081" coordsize="12,12">
              <v:shape style="position:absolute;left:7850;top:22081;width:12;height:12" coordorigin="7850,22081" coordsize="12,12" path="m7847,22087l7865,22087e" filled="false" stroked="true" strokeweight=".976436pt" strokecolor="#989898">
                <v:path arrowok="t"/>
              </v:shape>
            </v:group>
            <v:group style="position:absolute;left:15731;top:19933;width:12;height:12" coordorigin="15731,19933" coordsize="12,12">
              <v:shape style="position:absolute;left:15731;top:19933;width:12;height:12" coordorigin="15731,19933" coordsize="12,12" path="m15727,19939l15745,19939e" filled="false" stroked="true" strokeweight=".976436pt" strokecolor="#989898">
                <v:path arrowok="t"/>
              </v:shape>
            </v:group>
            <v:group style="position:absolute;left:12226;top:20790;width:12;height:12" coordorigin="12226,20790" coordsize="12,12">
              <v:shape style="position:absolute;left:12226;top:20790;width:12;height:12" coordorigin="12226,20790" coordsize="12,12" path="m12223,20796l12241,20796e" filled="false" stroked="true" strokeweight=".976436pt" strokecolor="#989898">
                <v:path arrowok="t"/>
              </v:shape>
            </v:group>
            <v:group style="position:absolute;left:10604;top:22070;width:12;height:12" coordorigin="10604,22070" coordsize="12,12">
              <v:shape style="position:absolute;left:10604;top:22070;width:12;height:12" coordorigin="10604,22070" coordsize="12,12" path="m10601,22076l10618,22076e" filled="false" stroked="true" strokeweight=".976868pt" strokecolor="#989898">
                <v:path arrowok="t"/>
              </v:shape>
            </v:group>
            <v:group style="position:absolute;left:11538;top:21455;width:12;height:12" coordorigin="11538,21455" coordsize="12,12">
              <v:shape style="position:absolute;left:11538;top:21455;width:12;height:12" coordorigin="11538,21455" coordsize="12,12" path="m11535,21461l11552,21461e" filled="false" stroked="true" strokeweight=".976436pt" strokecolor="#989898">
                <v:path arrowok="t"/>
              </v:shape>
            </v:group>
            <v:group style="position:absolute;left:11463;top:21116;width:12;height:13" coordorigin="11463,21116" coordsize="12,13">
              <v:shape style="position:absolute;left:11463;top:21116;width:12;height:13" coordorigin="11463,21116" coordsize="12,13" path="m11460,21122l11477,21122e" filled="false" stroked="true" strokeweight="1.056073pt" strokecolor="#989898">
                <v:path arrowok="t"/>
              </v:shape>
            </v:group>
            <v:group style="position:absolute;left:15173;top:9675;width:12;height:12" coordorigin="15173,9675" coordsize="12,12">
              <v:shape style="position:absolute;left:15173;top:9675;width:12;height:12" coordorigin="15173,9675" coordsize="12,12" path="m15170,9680l15187,9680e" filled="false" stroked="true" strokeweight=".976436pt" strokecolor="#989898">
                <v:path arrowok="t"/>
              </v:shape>
            </v:group>
            <v:group style="position:absolute;left:14802;top:9197;width:12;height:12" coordorigin="14802,9197" coordsize="12,12">
              <v:shape style="position:absolute;left:14802;top:9197;width:12;height:12" coordorigin="14802,9197" coordsize="12,12" path="m14798,9202l14816,9202e" filled="false" stroked="true" strokeweight=".976868pt" strokecolor="#989898">
                <v:path arrowok="t"/>
              </v:shape>
            </v:group>
            <v:group style="position:absolute;left:14403;top:8803;width:12;height:12" coordorigin="14403,8803" coordsize="12,12">
              <v:shape style="position:absolute;left:14403;top:8803;width:12;height:12" coordorigin="14403,8803" coordsize="12,12" path="m14400,8809l14417,8809e" filled="false" stroked="true" strokeweight=".976436pt" strokecolor="#989898">
                <v:path arrowok="t"/>
              </v:shape>
            </v:group>
            <v:group style="position:absolute;left:13931;top:8472;width:13;height:12" coordorigin="13931,8472" coordsize="13,12">
              <v:shape style="position:absolute;left:13931;top:8472;width:13;height:12" coordorigin="13931,8472" coordsize="13,12" path="m13928,8477l13947,8477e" filled="false" stroked="true" strokeweight=".976868pt" strokecolor="#989898">
                <v:path arrowok="t"/>
              </v:shape>
            </v:group>
            <v:group style="position:absolute;left:13551;top:8276;width:12;height:12" coordorigin="13551,8276" coordsize="12,12">
              <v:shape style="position:absolute;left:13551;top:8276;width:12;height:12" coordorigin="13551,8276" coordsize="12,12" path="m13547,8281l13565,8281e" filled="false" stroked="true" strokeweight=".976436pt" strokecolor="#989898">
                <v:path arrowok="t"/>
              </v:shape>
            </v:group>
            <v:group style="position:absolute;left:12798;top:8057;width:13;height:12" coordorigin="12798,8057" coordsize="13,12">
              <v:shape style="position:absolute;left:12798;top:8057;width:13;height:12" coordorigin="12798,8057" coordsize="13,12" path="m12795,8063l12814,8063e" filled="false" stroked="true" strokeweight=".976436pt" strokecolor="#989898">
                <v:path arrowok="t"/>
              </v:shape>
            </v:group>
            <v:group style="position:absolute;left:12221;top:7995;width:12;height:12" coordorigin="12221,7995" coordsize="12,12">
              <v:shape style="position:absolute;left:12221;top:7995;width:12;height:12" coordorigin="12221,7995" coordsize="12,12" path="m12218,8001l12236,8001e" filled="false" stroked="true" strokeweight=".976868pt" strokecolor="#989898">
                <v:path arrowok="t"/>
              </v:shape>
            </v:group>
            <v:group style="position:absolute;left:11734;top:8024;width:12;height:12" coordorigin="11734,8024" coordsize="12,12">
              <v:shape style="position:absolute;left:11734;top:8024;width:12;height:12" coordorigin="11734,8024" coordsize="12,12" path="m11731,8029l11748,8029e" filled="false" stroked="true" strokeweight=".976436pt" strokecolor="#989898">
                <v:path arrowok="t"/>
              </v:shape>
            </v:group>
            <v:group style="position:absolute;left:11065;top:8174;width:12;height:12" coordorigin="11065,8174" coordsize="12,12">
              <v:shape style="position:absolute;left:11065;top:8174;width:12;height:12" coordorigin="11065,8174" coordsize="12,12" path="m11061,8179l11079,8179e" filled="false" stroked="true" strokeweight=".976436pt" strokecolor="#989898">
                <v:path arrowok="t"/>
              </v:shape>
            </v:group>
            <v:group style="position:absolute;left:10523;top:8389;width:12;height:12" coordorigin="10523,8389" coordsize="12,12">
              <v:shape style="position:absolute;left:10523;top:8389;width:12;height:12" coordorigin="10523,8389" coordsize="12,12" path="m10519,8394l10537,8394e" filled="false" stroked="true" strokeweight=".976436pt" strokecolor="#989898">
                <v:path arrowok="t"/>
              </v:shape>
            </v:group>
            <v:group style="position:absolute;left:10006;top:8698;width:12;height:12" coordorigin="10006,8698" coordsize="12,12">
              <v:shape style="position:absolute;left:10006;top:8698;width:12;height:12" coordorigin="10006,8698" coordsize="12,12" path="m10003,8704l10021,8704e" filled="false" stroked="true" strokeweight=".976436pt" strokecolor="#989898">
                <v:path arrowok="t"/>
              </v:shape>
            </v:group>
            <v:group style="position:absolute;left:9700;top:8966;width:12;height:12" coordorigin="9700,8966" coordsize="12,12">
              <v:shape style="position:absolute;left:9700;top:8966;width:12;height:12" coordorigin="9700,8966" coordsize="12,12" path="m9697,8971l9715,8971e" filled="false" stroked="true" strokeweight=".976436pt" strokecolor="#989898">
                <v:path arrowok="t"/>
              </v:shape>
            </v:group>
            <v:group style="position:absolute;left:9210;top:9528;width:12;height:12" coordorigin="9210,9528" coordsize="12,12">
              <v:shape style="position:absolute;left:9210;top:9528;width:12;height:12" coordorigin="9210,9528" coordsize="12,12" path="m9206,9534l9224,9534e" filled="false" stroked="true" strokeweight=".976436pt" strokecolor="#989898">
                <v:path arrowok="t"/>
              </v:shape>
            </v:group>
            <v:group style="position:absolute;left:8913;top:10048;width:12;height:12" coordorigin="8913,10048" coordsize="12,12">
              <v:shape style="position:absolute;left:8913;top:10048;width:12;height:12" coordorigin="8913,10048" coordsize="12,12" path="m8910,10053l8927,10053e" filled="false" stroked="true" strokeweight=".976436pt" strokecolor="#989898">
                <v:path arrowok="t"/>
              </v:shape>
            </v:group>
            <v:group style="position:absolute;left:8706;top:10610;width:12;height:12" coordorigin="8706,10610" coordsize="12,12">
              <v:shape style="position:absolute;left:8706;top:10610;width:12;height:12" coordorigin="8706,10610" coordsize="12,12" path="m8703,10616l8720,10616e" filled="false" stroked="true" strokeweight=".976436pt" strokecolor="#989898">
                <v:path arrowok="t"/>
              </v:shape>
            </v:group>
            <v:group style="position:absolute;left:8610;top:11178;width:13;height:12" coordorigin="8610,11178" coordsize="13,12">
              <v:shape style="position:absolute;left:8610;top:11178;width:13;height:12" coordorigin="8610,11178" coordsize="13,12" path="m8607,11183l8626,11183e" filled="false" stroked="true" strokeweight=".976868pt" strokecolor="#989898">
                <v:path arrowok="t"/>
              </v:shape>
            </v:group>
            <v:group style="position:absolute;left:9460;top:13890;width:12;height:12" coordorigin="9460,13890" coordsize="12,12">
              <v:shape style="position:absolute;left:9460;top:13890;width:12;height:12" coordorigin="9460,13890" coordsize="12,12" path="m9457,13896l9474,13896e" filled="false" stroked="true" strokeweight=".976436pt" strokecolor="#989898">
                <v:path arrowok="t"/>
              </v:shape>
            </v:group>
            <v:group style="position:absolute;left:9908;top:14316;width:12;height:12" coordorigin="9908,14316" coordsize="12,12">
              <v:shape style="position:absolute;left:9908;top:14316;width:12;height:12" coordorigin="9908,14316" coordsize="12,12" path="m9904,14321l9922,14321e" filled="false" stroked="true" strokeweight=".976436pt" strokecolor="#989898">
                <v:path arrowok="t"/>
              </v:shape>
            </v:group>
            <v:group style="position:absolute;left:10794;top:14824;width:13;height:12" coordorigin="10794,14824" coordsize="13,12">
              <v:shape style="position:absolute;left:10794;top:14824;width:13;height:12" coordorigin="10794,14824" coordsize="13,12" path="m10790,14829l10810,14829e" filled="false" stroked="true" strokeweight=".976436pt" strokecolor="#989898">
                <v:path arrowok="t"/>
              </v:shape>
            </v:group>
            <v:group style="position:absolute;left:11461;top:15028;width:12;height:12" coordorigin="11461,15028" coordsize="12,12">
              <v:shape style="position:absolute;left:11461;top:15028;width:12;height:12" coordorigin="11461,15028" coordsize="12,12" path="m11458,15033l11476,15033e" filled="false" stroked="true" strokeweight=".976868pt" strokecolor="#989898">
                <v:path arrowok="t"/>
              </v:shape>
            </v:group>
            <v:group style="position:absolute;left:12051;top:15101;width:13;height:12" coordorigin="12051,15101" coordsize="13,12">
              <v:shape style="position:absolute;left:12051;top:15101;width:13;height:12" coordorigin="12051,15101" coordsize="13,12" path="m12048,15107l12067,15107e" filled="false" stroked="true" strokeweight=".976436pt" strokecolor="#989898">
                <v:path arrowok="t"/>
              </v:shape>
            </v:group>
            <v:group style="position:absolute;left:12535;top:15087;width:12;height:12" coordorigin="12535,15087" coordsize="12,12">
              <v:shape style="position:absolute;left:12535;top:15087;width:12;height:12" coordorigin="12535,15087" coordsize="12,12" path="m12532,15092l12550,15092e" filled="false" stroked="true" strokeweight=".976436pt" strokecolor="#989898">
                <v:path arrowok="t"/>
              </v:shape>
            </v:group>
            <v:group style="position:absolute;left:13240;top:14937;width:13;height:13" coordorigin="13240,14937" coordsize="13,13">
              <v:shape style="position:absolute;left:13240;top:14937;width:13;height:13" coordorigin="13240,14937" coordsize="13,13" path="m13237,14943l13256,14943e" filled="false" stroked="true" strokeweight="1.056505pt" strokecolor="#989898">
                <v:path arrowok="t"/>
              </v:shape>
            </v:group>
            <v:group style="position:absolute;left:13766;top:14714;width:12;height:12" coordorigin="13766,14714" coordsize="12,12">
              <v:shape style="position:absolute;left:13766;top:14714;width:12;height:12" coordorigin="13766,14714" coordsize="12,12" path="m13763,14720l13780,14720e" filled="false" stroked="true" strokeweight=".976436pt" strokecolor="#989898">
                <v:path arrowok="t"/>
              </v:shape>
            </v:group>
            <v:group style="position:absolute;left:14258;top:14413;width:12;height:12" coordorigin="14258,14413" coordsize="12,12">
              <v:shape style="position:absolute;left:14258;top:14413;width:12;height:12" coordorigin="14258,14413" coordsize="12,12" path="m14255,14418l14272,14418e" filled="false" stroked="true" strokeweight=".976436pt" strokecolor="#989898">
                <v:path arrowok="t"/>
              </v:shape>
            </v:group>
            <v:group style="position:absolute;left:14676;top:14069;width:12;height:12" coordorigin="14676,14069" coordsize="12,12">
              <v:shape style="position:absolute;left:14676;top:14069;width:12;height:12" coordorigin="14676,14069" coordsize="12,12" path="m14672,14074l14690,14074e" filled="false" stroked="true" strokeweight=".976868pt" strokecolor="#989898">
                <v:path arrowok="t"/>
              </v:shape>
            </v:group>
            <v:group style="position:absolute;left:15088;top:13568;width:12;height:12" coordorigin="15088,13568" coordsize="12,12">
              <v:shape style="position:absolute;left:15088;top:13568;width:12;height:12" coordorigin="15088,13568" coordsize="12,12" path="m15085,13574l15103,13574e" filled="false" stroked="true" strokeweight=".976436pt" strokecolor="#989898">
                <v:path arrowok="t"/>
              </v:shape>
            </v:group>
            <v:group style="position:absolute;left:15388;top:13052;width:12;height:12" coordorigin="15388,13052" coordsize="12,12">
              <v:shape style="position:absolute;left:15388;top:13052;width:12;height:12" coordorigin="15388,13052" coordsize="12,12" path="m15385,13057l15402,13057e" filled="false" stroked="true" strokeweight=".976868pt" strokecolor="#989898">
                <v:path arrowok="t"/>
              </v:shape>
            </v:group>
            <v:group style="position:absolute;left:15581;top:12496;width:12;height:13" coordorigin="15581,12496" coordsize="12,13">
              <v:shape style="position:absolute;left:15581;top:12496;width:12;height:13" coordorigin="15581,12496" coordsize="12,13" path="m15578,12502l15595,12502e" filled="false" stroked="true" strokeweight="1.056073pt" strokecolor="#989898">
                <v:path arrowok="t"/>
              </v:shape>
            </v:group>
            <v:group style="position:absolute;left:15684;top:11911;width:12;height:12" coordorigin="15684,11911" coordsize="12,12">
              <v:shape style="position:absolute;left:15684;top:11911;width:12;height:12" coordorigin="15684,11911" coordsize="12,12" path="m15681,11916l15699,11916e" filled="false" stroked="true" strokeweight=".976436pt" strokecolor="#989898">
                <v:path arrowok="t"/>
              </v:shape>
            </v:group>
            <v:group style="position:absolute;left:15691;top:11321;width:12;height:12" coordorigin="15691,11321" coordsize="12,12">
              <v:shape style="position:absolute;left:15691;top:11321;width:12;height:12" coordorigin="15691,11321" coordsize="12,12" path="m15688,11327l15705,11327e" filled="false" stroked="true" strokeweight=".976868pt" strokecolor="#989898">
                <v:path arrowok="t"/>
              </v:shape>
            </v:group>
            <v:group style="position:absolute;left:15594;top:10743;width:12;height:12" coordorigin="15594,10743" coordsize="12,12">
              <v:shape style="position:absolute;left:15594;top:10743;width:12;height:12" coordorigin="15594,10743" coordsize="12,12" path="m15590,10748l15608,10748e" filled="false" stroked="true" strokeweight=".976868pt" strokecolor="#989898">
                <v:path arrowok="t"/>
              </v:shape>
            </v:group>
            <v:group style="position:absolute;left:15469;top:10236;width:12;height:12" coordorigin="15469,10236" coordsize="12,12">
              <v:shape style="position:absolute;left:15469;top:10236;width:12;height:12" coordorigin="15469,10236" coordsize="12,12" path="m15466,10241l15484,10241e" filled="false" stroked="true" strokeweight=".976436pt" strokecolor="#989898">
                <v:path arrowok="t"/>
              </v:shape>
            </v:group>
            <v:group style="position:absolute;left:11264;top:10926;width:12;height:12" coordorigin="11264,10926" coordsize="12,12">
              <v:shape style="position:absolute;left:11264;top:10926;width:12;height:12" coordorigin="11264,10926" coordsize="12,12" path="m11261,10932l11278,10932e" filled="false" stroked="true" strokeweight=".976436pt" strokecolor="#989898">
                <v:path arrowok="t"/>
              </v:shape>
            </v:group>
            <v:group style="position:absolute;left:11458;top:12424;width:12;height:12" coordorigin="11458,12424" coordsize="12,12">
              <v:shape style="position:absolute;left:11458;top:12424;width:12;height:12" coordorigin="11458,12424" coordsize="12,12" path="m11455,12430l11472,12430e" filled="false" stroked="true" strokeweight=".976868pt" strokecolor="#989898">
                <v:path arrowok="t"/>
              </v:shape>
            </v:group>
            <v:group style="position:absolute;left:12225;top:12602;width:12;height:12" coordorigin="12225,12602" coordsize="12,12">
              <v:shape style="position:absolute;left:12225;top:12602;width:12;height:12" coordorigin="12225,12602" coordsize="12,12" path="m12221,12608l12239,12608e" filled="false" stroked="true" strokeweight=".976436pt" strokecolor="#989898">
                <v:path arrowok="t"/>
              </v:shape>
            </v:group>
            <v:group style="position:absolute;left:12931;top:12237;width:12;height:13" coordorigin="12931,12237" coordsize="12,13">
              <v:shape style="position:absolute;left:12931;top:12237;width:12;height:13" coordorigin="12931,12237" coordsize="12,13" path="m12927,12244l12945,12244e" filled="false" stroked="true" strokeweight="1.056505pt" strokecolor="#989898">
                <v:path arrowok="t"/>
              </v:shape>
            </v:group>
            <v:group style="position:absolute;left:13194;top:11637;width:12;height:12" coordorigin="13194,11637" coordsize="12,12">
              <v:shape style="position:absolute;left:13194;top:11637;width:12;height:12" coordorigin="13194,11637" coordsize="12,12" path="m13190,11642l13208,11642e" filled="false" stroked="true" strokeweight=".976436pt" strokecolor="#989898">
                <v:path arrowok="t"/>
              </v:shape>
            </v:group>
            <v:group style="position:absolute;left:13012;top:10979;width:13;height:12" coordorigin="13012,10979" coordsize="13,12">
              <v:shape style="position:absolute;left:13012;top:10979;width:13;height:12" coordorigin="13012,10979" coordsize="13,12" path="m13009,10984l13028,10984e" filled="false" stroked="true" strokeweight=".976868pt" strokecolor="#989898">
                <v:path arrowok="t"/>
              </v:shape>
            </v:group>
            <v:group style="position:absolute;left:12425;top:10556;width:12;height:12" coordorigin="12425,10556" coordsize="12,12">
              <v:shape style="position:absolute;left:12425;top:10556;width:12;height:12" coordorigin="12425,10556" coordsize="12,12" path="m12422,10562l12440,10562e" filled="false" stroked="true" strokeweight=".976436pt" strokecolor="#989898">
                <v:path arrowok="t"/>
              </v:shape>
            </v:group>
            <v:group style="position:absolute;left:11766;top:10575;width:12;height:12" coordorigin="11766,10575" coordsize="12,12">
              <v:shape style="position:absolute;left:11766;top:10575;width:12;height:12" coordorigin="11766,10575" coordsize="12,12" path="m11763,10581l11780,10581e" filled="false" stroked="true" strokeweight=".976436pt" strokecolor="#989898">
                <v:path arrowok="t"/>
              </v:shape>
            </v:group>
            <v:group style="position:absolute;left:15978;top:10014;width:12;height:12" coordorigin="15978,10014" coordsize="12,12">
              <v:shape style="position:absolute;left:15978;top:10014;width:12;height:12" coordorigin="15978,10014" coordsize="12,12" path="m15974,10020l15992,10020e" filled="false" stroked="true" strokeweight=".976868pt" strokecolor="#989898">
                <v:path arrowok="t"/>
              </v:shape>
            </v:group>
            <v:group style="position:absolute;left:16174;top:10602;width:12;height:12" coordorigin="16174,10602" coordsize="12,12">
              <v:shape style="position:absolute;left:16174;top:10602;width:12;height:12" coordorigin="16174,10602" coordsize="12,12" path="m16170,10608l16188,10608e" filled="false" stroked="true" strokeweight=".976868pt" strokecolor="#989898">
                <v:path arrowok="t"/>
              </v:shape>
            </v:group>
            <v:group style="position:absolute;left:16280;top:11278;width:12;height:12" coordorigin="16280,11278" coordsize="12,12">
              <v:shape style="position:absolute;left:16280;top:11278;width:12;height:12" coordorigin="16280,11278" coordsize="12,12" path="m16277,11284l16295,11284e" filled="false" stroked="true" strokeweight=".976436pt" strokecolor="#989898">
                <v:path arrowok="t"/>
              </v:shape>
            </v:group>
            <v:group style="position:absolute;left:16261;top:11965;width:13;height:12" coordorigin="16261,11965" coordsize="13,12">
              <v:shape style="position:absolute;left:16261;top:11965;width:13;height:12" coordorigin="16261,11965" coordsize="13,12" path="m16258,11971l16277,11971e" filled="false" stroked="true" strokeweight=".976436pt" strokecolor="#989898">
                <v:path arrowok="t"/>
              </v:shape>
            </v:group>
            <v:group style="position:absolute;left:16140;top:12630;width:12;height:12" coordorigin="16140,12630" coordsize="12,12">
              <v:shape style="position:absolute;left:16140;top:12630;width:12;height:12" coordorigin="16140,12630" coordsize="12,12" path="m16137,12635l16155,12635e" filled="false" stroked="true" strokeweight=".976436pt" strokecolor="#989898">
                <v:path arrowok="t"/>
              </v:shape>
            </v:group>
            <v:group style="position:absolute;left:15900;top:13280;width:12;height:12" coordorigin="15900,13280" coordsize="12,12">
              <v:shape style="position:absolute;left:15900;top:13280;width:12;height:12" coordorigin="15900,13280" coordsize="12,12" path="m15896,13285l15914,13285e" filled="false" stroked="true" strokeweight=".976436pt" strokecolor="#989898">
                <v:path arrowok="t"/>
              </v:shape>
            </v:group>
            <v:group style="position:absolute;left:15574;top:13888;width:12;height:12" coordorigin="15574,13888" coordsize="12,12">
              <v:shape style="position:absolute;left:15574;top:13888;width:12;height:12" coordorigin="15574,13888" coordsize="12,12" path="m15571,13894l15589,13894e" filled="false" stroked="true" strokeweight=".976436pt" strokecolor="#989898">
                <v:path arrowok="t"/>
              </v:shape>
            </v:group>
            <v:group style="position:absolute;left:15139;top:14429;width:12;height:12" coordorigin="15139,14429" coordsize="12,12">
              <v:shape style="position:absolute;left:15139;top:14429;width:12;height:12" coordorigin="15139,14429" coordsize="12,12" path="m15136,14434l15154,14434e" filled="false" stroked="true" strokeweight=".976436pt" strokecolor="#989898">
                <v:path arrowok="t"/>
              </v:shape>
            </v:group>
            <v:group style="position:absolute;left:14625;top:14883;width:12;height:12" coordorigin="14625,14883" coordsize="12,12">
              <v:shape style="position:absolute;left:14625;top:14883;width:12;height:12" coordorigin="14625,14883" coordsize="12,12" path="m14621,14888l14639,14888e" filled="false" stroked="true" strokeweight=".976868pt" strokecolor="#989898">
                <v:path arrowok="t"/>
              </v:shape>
            </v:group>
            <v:group style="position:absolute;left:14038;top:15254;width:13;height:12" coordorigin="14038,15254" coordsize="13,12">
              <v:shape style="position:absolute;left:14038;top:15254;width:13;height:12" coordorigin="14038,15254" coordsize="13,12" path="m14035,15260l14054,15260e" filled="false" stroked="true" strokeweight=".976436pt" strokecolor="#989898">
                <v:path arrowok="t"/>
              </v:shape>
            </v:group>
            <v:group style="position:absolute;left:13404;top:15516;width:12;height:12" coordorigin="13404,15516" coordsize="12,12">
              <v:shape style="position:absolute;left:13404;top:15516;width:12;height:12" coordorigin="13404,15516" coordsize="12,12" path="m13401,15521l13418,15521e" filled="false" stroked="true" strokeweight=".976868pt" strokecolor="#989898">
                <v:path arrowok="t"/>
              </v:shape>
            </v:group>
            <v:group style="position:absolute;left:12735;top:15677;width:12;height:12" coordorigin="12735,15677" coordsize="12,12">
              <v:shape style="position:absolute;left:12735;top:15677;width:12;height:12" coordorigin="12735,15677" coordsize="12,12" path="m12731,15682l12749,15682e" filled="false" stroked="true" strokeweight=".976436pt" strokecolor="#989898">
                <v:path arrowok="t"/>
              </v:shape>
            </v:group>
            <v:group style="position:absolute;left:12049;top:15710;width:12;height:13" coordorigin="12049,15710" coordsize="12,13">
              <v:shape style="position:absolute;left:12049;top:15710;width:12;height:13" coordorigin="12049,15710" coordsize="12,13" path="m12046,15716l12064,15716e" filled="false" stroked="true" strokeweight="1.056505pt" strokecolor="#989898">
                <v:path arrowok="t"/>
              </v:shape>
            </v:group>
            <v:group style="position:absolute;left:11367;top:15657;width:13;height:12" coordorigin="11367,15657" coordsize="13,12">
              <v:shape style="position:absolute;left:11367;top:15657;width:13;height:12" coordorigin="11367,15657" coordsize="13,12" path="m11364,15663l11383,15663e" filled="false" stroked="true" strokeweight=".976868pt" strokecolor="#989898">
                <v:path arrowok="t"/>
              </v:shape>
            </v:group>
            <v:group style="position:absolute;left:10064;top:15194;width:12;height:12" coordorigin="10064,15194" coordsize="12,12">
              <v:shape style="position:absolute;left:10064;top:15194;width:12;height:12" coordorigin="10064,15194" coordsize="12,12" path="m10061,15199l10078,15199e" filled="false" stroked="true" strokeweight=".976436pt" strokecolor="#989898">
                <v:path arrowok="t"/>
              </v:shape>
            </v:group>
            <v:group style="position:absolute;left:9517;top:14768;width:12;height:12" coordorigin="9517,14768" coordsize="12,12">
              <v:shape style="position:absolute;left:9517;top:14768;width:12;height:12" coordorigin="9517,14768" coordsize="12,12" path="m9514,14774l9531,14774e" filled="false" stroked="true" strokeweight=".976436pt" strokecolor="#989898">
                <v:path arrowok="t"/>
              </v:shape>
            </v:group>
            <v:group style="position:absolute;left:8002;top:11796;width:12;height:12" coordorigin="8002,11796" coordsize="12,12">
              <v:shape style="position:absolute;left:8002;top:11796;width:12;height:12" coordorigin="8002,11796" coordsize="12,12" path="m7998,11802l8016,11802e" filled="false" stroked="true" strokeweight=".976436pt" strokecolor="#989898">
                <v:path arrowok="t"/>
              </v:shape>
            </v:group>
            <v:group style="position:absolute;left:8016;top:11101;width:12;height:12" coordorigin="8016,11101" coordsize="12,12">
              <v:shape style="position:absolute;left:8016;top:11101;width:12;height:12" coordorigin="8016,11101" coordsize="12,12" path="m8013,11107l8030,11107e" filled="false" stroked="true" strokeweight=".976436pt" strokecolor="#989898">
                <v:path arrowok="t"/>
              </v:shape>
            </v:group>
            <v:group style="position:absolute;left:8139;top:10437;width:12;height:12" coordorigin="8139,10437" coordsize="12,12">
              <v:shape style="position:absolute;left:8139;top:10437;width:12;height:12" coordorigin="8139,10437" coordsize="12,12" path="m8135,10442l8153,10442e" filled="false" stroked="true" strokeweight=".976436pt" strokecolor="#989898">
                <v:path arrowok="t"/>
              </v:shape>
            </v:group>
            <v:group style="position:absolute;left:8379;top:9793;width:12;height:12" coordorigin="8379,9793" coordsize="12,12">
              <v:shape style="position:absolute;left:8379;top:9793;width:12;height:12" coordorigin="8379,9793" coordsize="12,12" path="m8376,9798l8394,9798e" filled="false" stroked="true" strokeweight=".976436pt" strokecolor="#989898">
                <v:path arrowok="t"/>
              </v:shape>
            </v:group>
            <v:group style="position:absolute;left:8727;top:9198;width:12;height:12" coordorigin="8727,9198" coordsize="12,12">
              <v:shape style="position:absolute;left:8727;top:9198;width:12;height:12" coordorigin="8727,9198" coordsize="12,12" path="m8723,9204l8741,9204e" filled="false" stroked="true" strokeweight=".976868pt" strokecolor="#989898">
                <v:path arrowok="t"/>
              </v:shape>
            </v:group>
            <v:group style="position:absolute;left:9284;top:8539;width:12;height:12" coordorigin="9284,8539" coordsize="12,12">
              <v:shape style="position:absolute;left:9284;top:8539;width:12;height:12" coordorigin="9284,8539" coordsize="12,12" path="m9281,8544l9299,8544e" filled="false" stroked="true" strokeweight=".976436pt" strokecolor="#989898">
                <v:path arrowok="t"/>
              </v:shape>
            </v:group>
            <v:group style="position:absolute;left:10266;top:7860;width:12;height:12" coordorigin="10266,7860" coordsize="12,12">
              <v:shape style="position:absolute;left:10266;top:7860;width:12;height:12" coordorigin="10266,7860" coordsize="12,12" path="m10263,7865l10280,7865e" filled="false" stroked="true" strokeweight=".976436pt" strokecolor="#989898">
                <v:path arrowok="t"/>
              </v:shape>
            </v:group>
            <v:group style="position:absolute;left:12257;top:7406;width:12;height:13" coordorigin="12257,7406" coordsize="12,13">
              <v:shape style="position:absolute;left:12257;top:7406;width:12;height:13" coordorigin="12257,7406" coordsize="12,13" path="m12253,7412l12271,7412e" filled="false" stroked="true" strokeweight="1.056073pt" strokecolor="#989898">
                <v:path arrowok="t"/>
              </v:shape>
            </v:group>
            <v:group style="position:absolute;left:13559;top:7667;width:12;height:12" coordorigin="13559,7667" coordsize="12,12">
              <v:shape style="position:absolute;left:13559;top:7667;width:12;height:12" coordorigin="13559,7667" coordsize="12,12" path="m13555,7673l13573,7673e" filled="false" stroked="true" strokeweight=".976436pt" strokecolor="#989898">
                <v:path arrowok="t"/>
              </v:shape>
            </v:group>
            <v:group style="position:absolute;left:14763;top:8331;width:12;height:12" coordorigin="14763,8331" coordsize="12,12">
              <v:shape style="position:absolute;left:14763;top:8331;width:12;height:12" coordorigin="14763,8331" coordsize="12,12" path="m14760,8337l14778,8337e" filled="false" stroked="true" strokeweight=".976868pt" strokecolor="#989898">
                <v:path arrowok="t"/>
              </v:shape>
            </v:group>
            <v:group style="position:absolute;left:15261;top:8810;width:12;height:12" coordorigin="15261,8810" coordsize="12,12">
              <v:shape style="position:absolute;left:15261;top:8810;width:12;height:12" coordorigin="15261,8810" coordsize="12,12" path="m15257,8815l15275,8815e" filled="false" stroked="true" strokeweight=".976868pt" strokecolor="#989898">
                <v:path arrowok="t"/>
              </v:shape>
            </v:group>
            <v:group style="position:absolute;left:15670;top:9393;width:12;height:12" coordorigin="15670,9393" coordsize="12,12">
              <v:shape style="position:absolute;left:15670;top:9393;width:12;height:12" coordorigin="15670,9393" coordsize="12,12" path="m15667,9398l15684,9398e" filled="false" stroked="true" strokeweight=".976868pt" strokecolor="#989898">
                <v:path arrowok="t"/>
              </v:shape>
            </v:group>
            <v:group style="position:absolute;left:16507;top:8913;width:12;height:13" coordorigin="16507,8913" coordsize="12,13">
              <v:shape style="position:absolute;left:16507;top:8913;width:12;height:13" coordorigin="16507,8913" coordsize="12,13" path="m16504,8920l16521,8920e" filled="false" stroked="true" strokeweight="1.056505pt" strokecolor="#989898">
                <v:path arrowok="t"/>
              </v:shape>
            </v:group>
            <v:group style="position:absolute;left:16814;top:9238;width:12;height:12" coordorigin="16814,9238" coordsize="12,12">
              <v:shape style="position:absolute;left:16814;top:9238;width:12;height:12" coordorigin="16814,9238" coordsize="12,12" path="m16811,9244l16829,9244e" filled="false" stroked="true" strokeweight=".976436pt" strokecolor="#989898">
                <v:path arrowok="t"/>
              </v:shape>
            </v:group>
            <v:group style="position:absolute;left:17006;top:9041;width:12;height:12" coordorigin="17006,9041" coordsize="12,12">
              <v:shape style="position:absolute;left:17006;top:9041;width:12;height:12" coordorigin="17006,9041" coordsize="12,12" path="m17002,9046l17020,9046e" filled="false" stroked="true" strokeweight=".976436pt" strokecolor="#989898">
                <v:path arrowok="t"/>
              </v:shape>
            </v:group>
            <v:group style="position:absolute;left:16700;top:8719;width:12;height:12" coordorigin="16700,8719" coordsize="12,12">
              <v:shape style="position:absolute;left:16700;top:8719;width:12;height:12" coordorigin="16700,8719" coordsize="12,12" path="m16696,8724l16714,8724e" filled="false" stroked="true" strokeweight=".976868pt" strokecolor="#989898">
                <v:path arrowok="t"/>
              </v:shape>
            </v:group>
            <v:group style="position:absolute;left:12913;top:7485;width:12;height:12" coordorigin="12913,7485" coordsize="12,12">
              <v:shape style="position:absolute;left:12913;top:7485;width:12;height:12" coordorigin="12913,7485" coordsize="12,12" path="m12910,7491l12927,7491e" filled="false" stroked="true" strokeweight=".976436pt" strokecolor="#989898">
                <v:path arrowok="t"/>
              </v:shape>
            </v:group>
            <v:group style="position:absolute;left:14207;top:7960;width:12;height:12" coordorigin="14207,7960" coordsize="12,12">
              <v:shape style="position:absolute;left:14207;top:7960;width:12;height:12" coordorigin="14207,7960" coordsize="12,12" path="m14204,7966l14221,7966e" filled="false" stroked="true" strokeweight=".976436pt" strokecolor="#989898">
                <v:path arrowok="t"/>
              </v:shape>
            </v:group>
            <v:group style="position:absolute;left:11559;top:7439;width:12;height:12" coordorigin="11559,7439" coordsize="12,12">
              <v:shape style="position:absolute;left:11559;top:7439;width:12;height:12" coordorigin="11559,7439" coordsize="12,12" path="m11555,7445l11573,7445e" filled="false" stroked="true" strokeweight=".976436pt" strokecolor="#989898">
                <v:path arrowok="t"/>
              </v:shape>
            </v:group>
            <v:group style="position:absolute;left:10899;top:7597;width:12;height:12" coordorigin="10899,7597" coordsize="12,12">
              <v:shape style="position:absolute;left:10899;top:7597;width:12;height:12" coordorigin="10899,7597" coordsize="12,12" path="m10896,7602l10913,7602e" filled="false" stroked="true" strokeweight=".976436pt" strokecolor="#989898">
                <v:path arrowok="t"/>
              </v:shape>
            </v:group>
            <v:group style="position:absolute;left:8099;top:12481;width:12;height:12" coordorigin="8099,12481" coordsize="12,12">
              <v:shape style="position:absolute;left:8099;top:12481;width:12;height:12" coordorigin="8099,12481" coordsize="12,12" path="m8096,12487l8113,12487e" filled="false" stroked="true" strokeweight=".976868pt" strokecolor="#989898">
                <v:path arrowok="t"/>
              </v:shape>
            </v:group>
            <v:group style="position:absolute;left:8300;top:13139;width:12;height:12" coordorigin="8300,13139" coordsize="12,12">
              <v:shape style="position:absolute;left:8300;top:13139;width:12;height:12" coordorigin="8300,13139" coordsize="12,12" path="m8296,13145l8314,13145e" filled="false" stroked="true" strokeweight=".976436pt" strokecolor="#989898">
                <v:path arrowok="t"/>
              </v:shape>
            </v:group>
            <v:group style="position:absolute;left:8588;top:11759;width:12;height:12" coordorigin="8588,11759" coordsize="12,12">
              <v:shape style="position:absolute;left:8588;top:11759;width:12;height:12" coordorigin="8588,11759" coordsize="12,12" path="m8585,11765l8602,11765e" filled="false" stroked="true" strokeweight=".976868pt" strokecolor="#989898">
                <v:path arrowok="t"/>
              </v:shape>
            </v:group>
            <v:group style="position:absolute;left:8676;top:12343;width:12;height:12" coordorigin="8676,12343" coordsize="12,12">
              <v:shape style="position:absolute;left:8676;top:12343;width:12;height:12" coordorigin="8676,12343" coordsize="12,12" path="m8672,12348l8690,12348e" filled="false" stroked="true" strokeweight=".976436pt" strokecolor="#989898">
                <v:path arrowok="t"/>
              </v:shape>
            </v:group>
            <v:group style="position:absolute;left:8621;top:13748;width:12;height:12" coordorigin="8621,13748" coordsize="12,12">
              <v:shape style="position:absolute;left:8621;top:13748;width:12;height:12" coordorigin="8621,13748" coordsize="12,12" path="m8618,13754l8636,13754e" filled="false" stroked="true" strokeweight=".976436pt" strokecolor="#989898">
                <v:path arrowok="t"/>
              </v:shape>
            </v:group>
            <v:group style="position:absolute;left:9112;top:13428;width:12;height:12" coordorigin="9112,13428" coordsize="12,12">
              <v:shape style="position:absolute;left:9112;top:13428;width:12;height:12" coordorigin="9112,13428" coordsize="12,12" path="m9109,13433l9127,13433e" filled="false" stroked="true" strokeweight=".976436pt" strokecolor="#989898">
                <v:path arrowok="t"/>
              </v:shape>
            </v:group>
            <v:group style="position:absolute;left:9018;top:14303;width:12;height:12" coordorigin="9018,14303" coordsize="12,12">
              <v:shape style="position:absolute;left:9018;top:14303;width:12;height:12" coordorigin="9018,14303" coordsize="12,12" path="m9015,14308l9033,14308e" filled="false" stroked="true" strokeweight=".976436pt" strokecolor="#989898">
                <v:path arrowok="t"/>
              </v:shape>
            </v:group>
            <v:group style="position:absolute;left:7793;top:21080;width:12;height:12" coordorigin="7793,21080" coordsize="12,12">
              <v:shape style="position:absolute;left:7793;top:21080;width:12;height:12" coordorigin="7793,21080" coordsize="12,12" path="m7790,21086l7807,21086e" filled="false" stroked="true" strokeweight=".976436pt" strokecolor="#989898">
                <v:path arrowok="t"/>
              </v:shape>
            </v:group>
            <v:group style="position:absolute;left:6347;top:20548;width:12;height:12" coordorigin="6347,20548" coordsize="12,12">
              <v:shape style="position:absolute;left:6347;top:20548;width:12;height:12" coordorigin="6347,20548" coordsize="12,12" path="m6344,20554l6362,20554e" filled="false" stroked="true" strokeweight=".976436pt" strokecolor="#989898">
                <v:path arrowok="t"/>
              </v:shape>
            </v:group>
            <v:group style="position:absolute;left:5959;top:21831;width:12;height:12" coordorigin="5959,21831" coordsize="12,12">
              <v:shape style="position:absolute;left:5959;top:21831;width:12;height:12" coordorigin="5959,21831" coordsize="12,12" path="m5955,21837l5973,21837e" filled="false" stroked="true" strokeweight=".976868pt" strokecolor="#989898">
                <v:path arrowok="t"/>
              </v:shape>
            </v:group>
            <v:group style="position:absolute;left:6113;top:22849;width:12;height:12" coordorigin="6113,22849" coordsize="12,12">
              <v:shape style="position:absolute;left:6113;top:22849;width:12;height:12" coordorigin="6113,22849" coordsize="12,12" path="m6110,22855l6127,22855e" filled="false" stroked="true" strokeweight=".976436pt" strokecolor="#989898">
                <v:path arrowok="t"/>
              </v:shape>
            </v:group>
            <v:group style="position:absolute;left:6991;top:21375;width:12;height:12" coordorigin="6991,21375" coordsize="12,12">
              <v:shape style="position:absolute;left:6991;top:21375;width:12;height:12" coordorigin="6991,21375" coordsize="12,12" path="m6988,21381l7006,21381e" filled="false" stroked="true" strokeweight=".976436pt" strokecolor="#989898">
                <v:path arrowok="t"/>
              </v:shape>
            </v:group>
            <v:group style="position:absolute;left:6698;top:21238;width:12;height:12" coordorigin="6698,21238" coordsize="12,12">
              <v:shape style="position:absolute;left:6698;top:21238;width:12;height:12" coordorigin="6698,21238" coordsize="12,12" path="m6695,21244l6712,21244e" filled="false" stroked="true" strokeweight=".976436pt" strokecolor="#989898">
                <v:path arrowok="t"/>
              </v:shape>
            </v:group>
            <v:group style="position:absolute;left:13254;top:20609;width:12;height:12" coordorigin="13254,20609" coordsize="12,12">
              <v:shape style="position:absolute;left:13254;top:20609;width:12;height:12" coordorigin="13254,20609" coordsize="12,12" path="m13251,20614l13268,20614e" filled="false" stroked="true" strokeweight=".976436pt" strokecolor="#989898">
                <v:path arrowok="t"/>
              </v:shape>
            </v:group>
            <v:group style="position:absolute;left:9704;top:21683;width:12;height:12" coordorigin="9704,21683" coordsize="12,12">
              <v:shape style="position:absolute;left:9704;top:21683;width:12;height:12" coordorigin="9704,21683" coordsize="12,12" path="m9700,21688l9718,21688e" filled="false" stroked="true" strokeweight=".976868pt" strokecolor="#989898">
                <v:path arrowok="t"/>
              </v:shape>
            </v:group>
            <v:group style="position:absolute;left:8088;top:20354;width:12;height:12" coordorigin="8088,20354" coordsize="12,12">
              <v:shape style="position:absolute;left:8088;top:20354;width:12;height:12" coordorigin="8088,20354" coordsize="12,12" path="m8084,20359l8102,20359e" filled="false" stroked="true" strokeweight=".976436pt" strokecolor="#989898">
                <v:path arrowok="t"/>
              </v:shape>
            </v:group>
            <v:group style="position:absolute;left:7833;top:20636;width:12;height:12" coordorigin="7833,20636" coordsize="12,12">
              <v:shape style="position:absolute;left:7833;top:20636;width:12;height:12" coordorigin="7833,20636" coordsize="12,12" path="m7829,20641l7847,20641e" filled="false" stroked="true" strokeweight=".976436pt" strokecolor="#989898">
                <v:path arrowok="t"/>
              </v:shape>
            </v:group>
            <v:group style="position:absolute;left:11096;top:11831;width:12;height:12" coordorigin="11096,11831" coordsize="12,12">
              <v:shape style="position:absolute;left:11096;top:11831;width:12;height:12" coordorigin="11096,11831" coordsize="12,12" path="m11093,11837l11111,11837e" filled="false" stroked="true" strokeweight=".976436pt" strokecolor="#989898">
                <v:path arrowok="t"/>
              </v:shape>
            </v:group>
            <v:group style="position:absolute;left:8856;top:12896;width:12;height:12" coordorigin="8856,12896" coordsize="12,12">
              <v:shape style="position:absolute;left:8856;top:12896;width:12;height:12" coordorigin="8856,12896" coordsize="12,12" path="m8853,12901l8870,12901e" filled="false" stroked="true" strokeweight=".976436pt" strokecolor="#989898">
                <v:path arrowok="t"/>
              </v:shape>
            </v:group>
            <v:group style="position:absolute;left:6623;top:22128;width:12;height:12" coordorigin="6623,22128" coordsize="12,12">
              <v:shape style="position:absolute;left:6623;top:22128;width:12;height:12" coordorigin="6623,22128" coordsize="12,12" path="m6620,22133l6637,22133e" filled="false" stroked="true" strokeweight=".976436pt" strokecolor="#989898">
                <v:path arrowok="t"/>
              </v:shape>
            </v:group>
            <v:group style="position:absolute;left:6343;top:22024;width:12;height:12" coordorigin="6343,22024" coordsize="12,12">
              <v:shape style="position:absolute;left:6343;top:22024;width:12;height:12" coordorigin="6343,22024" coordsize="12,12" path="m6339,22029l6357,22029e" filled="false" stroked="true" strokeweight=".976868pt" strokecolor="#989898">
                <v:path arrowok="t"/>
              </v:shape>
            </v:group>
            <v:group style="position:absolute;left:15552;top:21388;width:12;height:12" coordorigin="15552,21388" coordsize="12,12">
              <v:shape style="position:absolute;left:15552;top:21388;width:12;height:12" coordorigin="15552,21388" coordsize="12,12" path="m15549,21394l15566,21394e" filled="false" stroked="true" strokeweight=".976868pt" strokecolor="#989898">
                <v:path arrowok="t"/>
              </v:shape>
            </v:group>
            <v:group style="position:absolute;left:16484;top:21093;width:12;height:12" coordorigin="16484,21093" coordsize="12,12">
              <v:shape style="position:absolute;left:16484;top:21093;width:12;height:12" coordorigin="16484,21093" coordsize="12,12" path="m16481,21099l16499,21099e" filled="false" stroked="true" strokeweight=".976436pt" strokecolor="#989898">
                <v:path arrowok="t"/>
              </v:shape>
            </v:group>
            <v:group style="position:absolute;left:16131;top:19976;width:12;height:12" coordorigin="16131,19976" coordsize="12,12">
              <v:shape style="position:absolute;left:16131;top:19976;width:12;height:12" coordorigin="16131,19976" coordsize="12,12" path="m16127,19982l16145,19982e" filled="false" stroked="true" strokeweight=".976436pt" strokecolor="#989898">
                <v:path arrowok="t"/>
              </v:shape>
            </v:group>
            <v:group style="position:absolute;left:16403;top:20556;width:12;height:12" coordorigin="16403,20556" coordsize="12,12">
              <v:shape style="position:absolute;left:16403;top:20556;width:12;height:12" coordorigin="16403,20556" coordsize="12,12" path="m16400,20562l16417,20562e" filled="false" stroked="true" strokeweight=".976436pt" strokecolor="#989898">
                <v:path arrowok="t"/>
              </v:shape>
            </v:group>
            <v:group style="position:absolute;left:16982;top:18037;width:12;height:12" coordorigin="16982,18037" coordsize="12,12">
              <v:shape style="position:absolute;left:16982;top:18037;width:12;height:12" coordorigin="16982,18037" coordsize="12,12" path="m16978,18042l16996,18042e" filled="false" stroked="true" strokeweight=".976436pt" strokecolor="#989898">
                <v:path arrowok="t"/>
              </v:shape>
            </v:group>
            <v:group style="position:absolute;left:17190;top:18056;width:12;height:12" coordorigin="17190,18056" coordsize="12,12">
              <v:shape style="position:absolute;left:17190;top:18056;width:12;height:12" coordorigin="17190,18056" coordsize="12,12" path="m17187,18061l17205,18061e" filled="false" stroked="true" strokeweight=".976436pt" strokecolor="#989898">
                <v:path arrowok="t"/>
              </v:shape>
            </v:group>
            <v:group style="position:absolute;left:13710;top:20486;width:12;height:12" coordorigin="13710,20486" coordsize="12,12">
              <v:shape style="position:absolute;left:13710;top:20486;width:12;height:12" coordorigin="13710,20486" coordsize="12,12" path="m13707,20492l13724,20492e" filled="false" stroked="true" strokeweight=".976436pt" strokecolor="#989898">
                <v:path arrowok="t"/>
              </v:shape>
            </v:group>
            <v:group style="position:absolute;left:15356;top:20030;width:12;height:12" coordorigin="15356,20030" coordsize="12,12">
              <v:shape style="position:absolute;left:15356;top:20030;width:12;height:12" coordorigin="15356,20030" coordsize="12,12" path="m15353,20036l15370,20036e" filled="false" stroked="true" strokeweight=".976436pt" strokecolor="#989898">
                <v:path arrowok="t"/>
              </v:shape>
            </v:group>
            <v:group style="position:absolute;left:13912;top:21683;width:12;height:12" coordorigin="13912,21683" coordsize="12,12">
              <v:shape style="position:absolute;left:13912;top:21683;width:12;height:12" coordorigin="13912,21683" coordsize="12,12" path="m13909,21688l13927,21688e" filled="false" stroked="true" strokeweight=".976868pt" strokecolor="#989898">
                <v:path arrowok="t"/>
              </v:shape>
            </v:group>
            <v:group style="position:absolute;left:3785;top:21610;width:12;height:31" coordorigin="3785,21610" coordsize="12,31">
              <v:shape style="position:absolute;left:3785;top:21610;width:12;height:31" coordorigin="3785,21610" coordsize="12,31" path="m3796,21640l3785,21610e" filled="false" stroked="true" strokeweight=".318763pt" strokecolor="#b88a00">
                <v:path arrowok="t"/>
              </v:shape>
            </v:group>
            <v:group style="position:absolute;left:4002;top:20876;width:2;height:7" coordorigin="4002,20876" coordsize="2,7">
              <v:shape style="position:absolute;left:4002;top:20876;width:2;height:7" coordorigin="4002,20876" coordsize="0,7" path="m4002,20876l4002,20883e" filled="false" stroked="true" strokeweight=".079853pt" strokecolor="#b88a00">
                <v:path arrowok="t"/>
              </v:shape>
            </v:group>
            <v:group style="position:absolute;left:4976;top:21304;width:2;height:7" coordorigin="4976,21304" coordsize="2,7">
              <v:shape style="position:absolute;left:4976;top:21304;width:2;height:7" coordorigin="4976,21304" coordsize="0,7" path="m4976,21304l4976,21310e" filled="false" stroked="true" strokeweight=".078774pt" strokecolor="#b88a00">
                <v:path arrowok="t"/>
              </v:shape>
            </v:group>
            <v:group style="position:absolute;left:5108;top:21536;width:552;height:265" coordorigin="5108,21536" coordsize="552,265">
              <v:shape style="position:absolute;left:5108;top:21536;width:552;height:265" coordorigin="5108,21536" coordsize="552,265" path="m5108,21536l5163,21582,5659,21801e" filled="false" stroked="true" strokeweight=".318763pt" strokecolor="#b88a00">
                <v:path arrowok="t"/>
              </v:shape>
            </v:group>
            <v:group style="position:absolute;left:1182;top:20418;width:71;height:2" coordorigin="1182,20418" coordsize="71,2">
              <v:shape style="position:absolute;left:1182;top:20418;width:71;height:2" coordorigin="1182,20418" coordsize="71,2" path="m1253,20419l1182,20418e" filled="false" stroked="true" strokeweight=".318763pt" strokecolor="#b88a00">
                <v:path arrowok="t"/>
              </v:shape>
            </v:group>
            <v:group style="position:absolute;left:497;top:15976;width:3068;height:2413" coordorigin="497,15976" coordsize="3068,2413">
              <v:shape style="position:absolute;left:497;top:15976;width:3068;height:2413" coordorigin="497,15976" coordsize="3068,2413" path="m497,18338l650,18171,808,17994,913,17879,964,17823,1025,17756,1065,17712,1133,17637,1114,17544,1085,17398,1015,17044,972,16833,920,16563,851,16223,802,15976,983,15981,1125,15986,1334,15992,1530,15997,1605,16000,1782,16005,1944,16010,2002,16011,2045,16229,2091,16464,2164,16832,2199,17012,2202,17023,2220,17111,2249,17257,2255,17286,2257,17300,2258,17310,2258,17331,2257,17347,2252,17366,2244,17386,2239,17394,2233,17407,2217,17433,2171,17504,2169,17508,2182,17517,2245,17557,2308,17597,2437,17678,2563,17758,2628,17798,2690,17837,2755,17879,2883,17959,3010,18040,3136,18120,3329,18241,3455,18320,3565,18389e" filled="false" stroked="true" strokeweight=".318763pt" strokecolor="#b88a00">
                <v:path arrowok="t"/>
              </v:shape>
            </v:group>
            <v:group style="position:absolute;left:1374;top:18728;width:63;height:278" coordorigin="1374,18728" coordsize="63,278">
              <v:shape style="position:absolute;left:1374;top:18728;width:63;height:278" coordorigin="1374,18728" coordsize="63,278" path="m1399,18728l1418,18762,1429,18797,1436,18835,1434,18872,1428,18908,1415,18945,1396,18977,1374,19006e" filled="false" stroked="true" strokeweight=".318763pt" strokecolor="#b88a00">
                <v:path arrowok="t"/>
              </v:shape>
            </v:group>
            <v:group style="position:absolute;left:15549;top:19986;width:7;height:8" coordorigin="15549,19986" coordsize="7,8">
              <v:shape style="position:absolute;left:15549;top:19986;width:7;height:8" coordorigin="15549,19986" coordsize="7,8" path="m15552,19994l15554,19994,15555,19992,15555,19987,15554,19987,15554,19986,15551,19986,15551,19987,15549,19987,15549,19992,15551,19994,15552,19994xe" filled="false" stroked="true" strokeweight=".318763pt" strokecolor="#00ffff">
                <v:path arrowok="t"/>
              </v:shape>
            </v:group>
            <v:group style="position:absolute;left:15276;top:20059;width:7;height:7" coordorigin="15276,20059" coordsize="7,7">
              <v:shape style="position:absolute;left:15276;top:20059;width:7;height:7" coordorigin="15276,20059" coordsize="7,7" path="m15280,20065l15283,20065,15283,20059,15276,20059,15276,20065,15280,20065xe" filled="false" stroked="true" strokeweight=".318763pt" strokecolor="#00ffff">
                <v:path arrowok="t"/>
              </v:shape>
            </v:group>
            <v:group style="position:absolute;left:14590;top:20277;width:7;height:8" coordorigin="14590,20277" coordsize="7,8">
              <v:shape style="position:absolute;left:14590;top:20277;width:7;height:8" coordorigin="14590,20277" coordsize="7,8" path="m14593,20285l14594,20285,14596,20284,14596,20279,14594,20279,14594,20277,14591,20277,14591,20279,14590,20279,14590,20284,14591,20285,14593,20285xe" filled="false" stroked="true" strokeweight=".318763pt" strokecolor="#00ffff">
                <v:path arrowok="t"/>
              </v:shape>
            </v:group>
            <v:group style="position:absolute;left:13774;top:20496;width:8;height:8" coordorigin="13774,20496" coordsize="8,8">
              <v:shape style="position:absolute;left:13774;top:20496;width:8;height:8" coordorigin="13774,20496" coordsize="8,8" path="m13778,20504l13780,20502,13782,20502,13782,20497,13780,20497,13780,20496,13775,20496,13775,20497,13774,20497,13774,20500,13775,20502,13777,20502,13777,20504,13778,20504xe" filled="false" stroked="true" strokeweight=".318763pt" strokecolor="#00ffff">
                <v:path arrowok="t"/>
              </v:shape>
            </v:group>
            <v:group style="position:absolute;left:15541;top:21277;width:8;height:8" coordorigin="15541,21277" coordsize="8,8">
              <v:shape style="position:absolute;left:15541;top:21277;width:8;height:8" coordorigin="15541,21277" coordsize="8,8" path="m15544,21284l15546,21284,15546,21283,15547,21283,15549,21281,15549,21278,15547,21278,15547,21277,15543,21277,15543,21278,15541,21278,15541,21283,15544,21283,15544,21284xe" filled="false" stroked="true" strokeweight=".318763pt" strokecolor="#00ffff">
                <v:path arrowok="t"/>
              </v:shape>
            </v:group>
            <v:group style="position:absolute;left:14803;top:21477;width:7;height:8" coordorigin="14803,21477" coordsize="7,8">
              <v:shape style="position:absolute;left:14803;top:21477;width:7;height:8" coordorigin="14803,21477" coordsize="7,8" path="m14806,21485l14808,21484,14810,21484,14810,21477,14805,21477,14803,21479,14803,21484,14806,21484,14806,21485xe" filled="false" stroked="true" strokeweight=".318763pt" strokecolor="#00ffff">
                <v:path arrowok="t"/>
              </v:shape>
            </v:group>
            <v:group style="position:absolute;left:14311;top:21608;width:8;height:8" coordorigin="14311,21608" coordsize="8,8">
              <v:shape style="position:absolute;left:14311;top:21608;width:8;height:8" coordorigin="14311,21608" coordsize="8,8" path="m14314,21616l14317,21616,14317,21614,14319,21614,14319,21611,14317,21610,14316,21610,14316,21608,14314,21608,14312,21610,14311,21610,14311,21614,14312,21614,14312,21616,14314,21616xe" filled="false" stroked="true" strokeweight=".318763pt" strokecolor="#00ffff">
                <v:path arrowok="t"/>
              </v:shape>
            </v:group>
            <v:group style="position:absolute;left:21997;top:22027;width:31;height:5" coordorigin="21997,22027" coordsize="31,5">
              <v:shape style="position:absolute;left:21997;top:22027;width:31;height:5" coordorigin="21997,22027" coordsize="31,5" path="m22027,22032l21997,22027e" filled="false" stroked="true" strokeweight=".318763pt" strokecolor="#00ffff">
                <v:path arrowok="t"/>
              </v:shape>
            </v:group>
            <v:group style="position:absolute;left:22006;top:22032;width:26;height:37" coordorigin="22006,22032" coordsize="26,37">
              <v:shape style="position:absolute;left:22006;top:22032;width:26;height:37" coordorigin="22006,22032" coordsize="26,37" path="m22006,22069l22032,22053,22027,22032e" filled="false" stroked="true" strokeweight=".318763pt" strokecolor="#00ffff">
                <v:path arrowok="t"/>
              </v:shape>
            </v:group>
            <v:group style="position:absolute;left:1280;top:17358;width:23;height:23" coordorigin="1280,17358" coordsize="23,23">
              <v:shape style="position:absolute;left:1280;top:17358;width:23;height:23" coordorigin="1280,17358" coordsize="23,23" path="m1291,17380l1299,17377,1302,17369,1299,17361,1291,17358,1283,17361,1280,17369,1283,17377,1291,17380xe" filled="false" stroked="true" strokeweight=".318763pt" strokecolor="#00ffff">
                <v:path arrowok="t"/>
              </v:shape>
            </v:group>
            <v:group style="position:absolute;left:642;top:19194;width:24;height:23" coordorigin="642,19194" coordsize="24,23">
              <v:shape style="position:absolute;left:642;top:19194;width:24;height:23" coordorigin="642,19194" coordsize="24,23" path="m653,19216l663,19213,666,19205,663,19197,653,19194,645,19197,642,19205,645,19213,653,19216xe" filled="false" stroked="true" strokeweight=".318763pt" strokecolor="#00ffff">
                <v:path arrowok="t"/>
              </v:shape>
            </v:group>
            <v:group style="position:absolute;left:851;top:19383;width:24;height:23" coordorigin="851,19383" coordsize="24,23">
              <v:shape style="position:absolute;left:851;top:19383;width:24;height:23" coordorigin="851,19383" coordsize="24,23" path="m864,19406l872,19402,875,19394,872,19386,864,19383,856,19386,851,19394,856,19402,864,19406xe" filled="false" stroked="true" strokeweight=".318763pt" strokecolor="#00ffff">
                <v:path arrowok="t"/>
              </v:shape>
            </v:group>
            <v:group style="position:absolute;left:739;top:19508;width:23;height:23" coordorigin="739,19508" coordsize="23,23">
              <v:shape style="position:absolute;left:739;top:19508;width:23;height:23" coordorigin="739,19508" coordsize="23,23" path="m751,19530l759,19527,762,19519,759,19511,751,19508,743,19511,739,19519,743,19527,751,19530xe" filled="false" stroked="true" strokeweight=".318763pt" strokecolor="#00ffff">
                <v:path arrowok="t"/>
              </v:shape>
            </v:group>
            <v:group style="position:absolute;left:550;top:19716;width:24;height:23" coordorigin="550,19716" coordsize="24,23">
              <v:shape style="position:absolute;left:550;top:19716;width:24;height:23" coordorigin="550,19716" coordsize="24,23" path="m561,19739l569,19735,574,19727,569,19720,561,19716,553,19720,550,19727,553,19735,561,19739xe" filled="false" stroked="true" strokeweight=".318763pt" strokecolor="#00ffff">
                <v:path arrowok="t"/>
              </v:shape>
            </v:group>
            <v:group style="position:absolute;left:10325;top:22963;width:16;height:16" coordorigin="10325,22963" coordsize="16,16">
              <v:shape style="position:absolute;left:10325;top:22963;width:16;height:16" coordorigin="10325,22963" coordsize="16,16" path="m10333,22978l10338,22975,10341,22971,10338,22966,10333,22963,10328,22966,10325,22971,10328,22975,10333,22978xe" filled="false" stroked="true" strokeweight=".159382pt" strokecolor="#ff0000">
                <v:path arrowok="t"/>
              </v:shape>
            </v:group>
            <v:group style="position:absolute;left:8540;top:22308;width:16;height:16" coordorigin="8540,22308" coordsize="16,16">
              <v:shape style="position:absolute;left:8540;top:22308;width:16;height:16" coordorigin="8540,22308" coordsize="16,16" path="m8548,22324l8553,22322,8556,22316,8553,22311,8548,22308,8543,22311,8540,22316,8543,22322,8548,22324xe" filled="false" stroked="true" strokeweight=".159382pt" strokecolor="#ff0000">
                <v:path arrowok="t"/>
              </v:shape>
            </v:group>
            <v:group style="position:absolute;left:8516;top:22311;width:15;height:16" coordorigin="8516,22311" coordsize="15,16">
              <v:shape style="position:absolute;left:8516;top:22311;width:15;height:16" coordorigin="8516,22311" coordsize="15,16" path="m8524,22327l8529,22325,8531,22319,8529,22314,8524,22311,8518,22314,8516,22319,8518,22325,8524,22327xe" filled="false" stroked="true" strokeweight=".159382pt" strokecolor="#ff0000">
                <v:path arrowok="t"/>
              </v:shape>
            </v:group>
            <v:group style="position:absolute;left:8515;top:22335;width:16;height:16" coordorigin="8515,22335" coordsize="16,16">
              <v:shape style="position:absolute;left:8515;top:22335;width:16;height:16" coordorigin="8515,22335" coordsize="16,16" path="m8523,22351l8527,22347,8531,22343,8527,22338,8523,22335,8518,22338,8515,22343,8518,22347,8523,22351xe" filled="false" stroked="true" strokeweight=".159382pt" strokecolor="#ff0000">
                <v:path arrowok="t"/>
              </v:shape>
            </v:group>
            <v:group style="position:absolute;left:13523;top:21890;width:16;height:16" coordorigin="13523,21890" coordsize="16,16">
              <v:shape style="position:absolute;left:13523;top:21890;width:16;height:16" coordorigin="13523,21890" coordsize="16,16" path="m13531,21906l13536,21903,13539,21898,13536,21893,13531,21890,13527,21893,13523,21898,13527,21903,13531,21906xe" filled="false" stroked="true" strokeweight=".159382pt" strokecolor="#ff0000">
                <v:path arrowok="t"/>
              </v:shape>
            </v:group>
            <v:group style="position:absolute;left:12413;top:22183;width:16;height:15" coordorigin="12413,22183" coordsize="16,15">
              <v:shape style="position:absolute;left:12413;top:22183;width:16;height:15" coordorigin="12413,22183" coordsize="16,15" path="m12421,22198l12425,22196,12429,22190,12425,22185,12421,22183,12416,22185,12413,22190,12416,22196,12421,22198xe" filled="false" stroked="true" strokeweight=".159382pt" strokecolor="#ff0000">
                <v:path arrowok="t"/>
              </v:shape>
            </v:group>
            <v:group style="position:absolute;left:12427;top:22319;width:16;height:15" coordorigin="12427,22319" coordsize="16,15">
              <v:shape style="position:absolute;left:12427;top:22319;width:16;height:15" coordorigin="12427,22319" coordsize="16,15" path="m12435,22333l12440,22331,12443,22325,12440,22320,12435,22319,12430,22320,12427,22325,12430,22331,12435,22333xe" filled="false" stroked="true" strokeweight=".159382pt" strokecolor="#ff0000">
                <v:path arrowok="t"/>
              </v:shape>
            </v:group>
            <v:group style="position:absolute;left:11036;top:22700;width:16;height:16" coordorigin="11036,22700" coordsize="16,16">
              <v:shape style="position:absolute;left:11036;top:22700;width:16;height:16" coordorigin="11036,22700" coordsize="16,16" path="m11044,22716l11049,22712,11052,22708,11049,22703,11044,22700,11039,22703,11036,22708,11039,22712,11044,22716xe" filled="false" stroked="true" strokeweight=".159382pt" strokecolor="#ff0000">
                <v:path arrowok="t"/>
              </v:shape>
            </v:group>
            <v:group style="position:absolute;left:7908;top:22092;width:15;height:16" coordorigin="7908,22092" coordsize="15,16">
              <v:shape style="position:absolute;left:7908;top:22092;width:15;height:16" coordorigin="7908,22092" coordsize="15,16" path="m7914,22108l7920,22105,7922,22100,7920,22096,7914,22092,7909,22096,7908,22100,7909,22105,7914,22108xe" filled="false" stroked="true" strokeweight=".159382pt" strokecolor="#ff0000">
                <v:path arrowok="t"/>
              </v:shape>
            </v:group>
            <v:group style="position:absolute;left:7895;top:22067;width:15;height:15" coordorigin="7895,22067" coordsize="15,15">
              <v:shape style="position:absolute;left:7895;top:22067;width:15;height:15" coordorigin="7895,22067" coordsize="15,15" path="m7903,22081l7908,22080,7909,22073,7908,22069,7903,22067,7896,22069,7895,22073,7896,22080,7903,22081xe" filled="false" stroked="true" strokeweight=".159382pt" strokecolor="#ff0000">
                <v:path arrowok="t"/>
              </v:shape>
            </v:group>
            <v:group style="position:absolute;left:15272;top:20054;width:16;height:16" coordorigin="15272,20054" coordsize="16,16">
              <v:shape style="position:absolute;left:15272;top:20054;width:16;height:16" coordorigin="15272,20054" coordsize="16,16" path="m15280,20070l15284,20067,15288,20062,15284,20057,15280,20054,15275,20057,15272,20062,15275,20067,15280,20070xe" filled="false" stroked="true" strokeweight=".159382pt" strokecolor="#ff0000">
                <v:path arrowok="t"/>
              </v:shape>
            </v:group>
            <v:group style="position:absolute;left:15544;top:19982;width:16;height:15" coordorigin="15544,19982" coordsize="16,15">
              <v:shape style="position:absolute;left:15544;top:19982;width:16;height:15" coordorigin="15544,19982" coordsize="16,15" path="m15552,19997l15557,19995,15560,19990,15557,19984,15552,19982,15547,19984,15544,19990,15547,19995,15552,19997xe" filled="false" stroked="true" strokeweight=".159382pt" strokecolor="#ff0000">
                <v:path arrowok="t"/>
              </v:shape>
            </v:group>
            <v:group style="position:absolute;left:13855;top:21484;width:15;height:16" coordorigin="13855,21484" coordsize="15,16">
              <v:shape style="position:absolute;left:13855;top:21484;width:15;height:16" coordorigin="13855,21484" coordsize="15,16" path="m13863,21500l13868,21496,13869,21492,13868,21485,13863,21484,13857,21485,13855,21492,13857,21496,13863,21500xe" filled="false" stroked="true" strokeweight=".159382pt" strokecolor="#ff0000">
                <v:path arrowok="t"/>
              </v:shape>
            </v:group>
            <v:group style="position:absolute;left:13745;top:21066;width:15;height:15" coordorigin="13745,21066" coordsize="15,15">
              <v:shape style="position:absolute;left:13745;top:21066;width:15;height:15" coordorigin="13745,21066" coordsize="15,15" path="m13753,21080l13758,21079,13759,21073,13758,21068,13753,21066,13747,21068,13745,21073,13747,21079,13753,21080xe" filled="false" stroked="true" strokeweight=".159382pt" strokecolor="#ff0000">
                <v:path arrowok="t"/>
              </v:shape>
            </v:group>
            <v:group style="position:absolute;left:13195;top:20607;width:16;height:15" coordorigin="13195,20607" coordsize="16,15">
              <v:shape style="position:absolute;left:13195;top:20607;width:16;height:15" coordorigin="13195,20607" coordsize="16,15" path="m13203,20622l13208,20620,13211,20614,13208,20609,13203,20607,13198,20609,13195,20614,13198,20620,13203,20622xe" filled="false" stroked="true" strokeweight=".159382pt" strokecolor="#ff0000">
                <v:path arrowok="t"/>
              </v:shape>
            </v:group>
            <v:group style="position:absolute;left:13340;top:21146;width:15;height:15" coordorigin="13340,21146" coordsize="15,15">
              <v:shape style="position:absolute;left:13340;top:21146;width:15;height:15" coordorigin="13340,21146" coordsize="15,15" path="m13347,21160l13353,21159,13355,21154,13353,21147,13347,21146,13342,21147,13340,21154,13342,21159,13347,21160xe" filled="false" stroked="true" strokeweight=".159382pt" strokecolor="#ff0000">
                <v:path arrowok="t"/>
              </v:shape>
            </v:group>
            <v:group style="position:absolute;left:13332;top:21122;width:16;height:15" coordorigin="13332,21122" coordsize="16,15">
              <v:shape style="position:absolute;left:13332;top:21122;width:16;height:15" coordorigin="13332,21122" coordsize="16,15" path="m13340,21136l13345,21135,13348,21128,13345,21124,13340,21122,13335,21124,13332,21128,13335,21135,13340,21136xe" filled="false" stroked="true" strokeweight=".159382pt" strokecolor="#ff0000">
                <v:path arrowok="t"/>
              </v:shape>
            </v:group>
            <v:group style="position:absolute;left:12010;top:20163;width:16;height:16" coordorigin="12010,20163" coordsize="16,16">
              <v:shape style="position:absolute;left:12010;top:20163;width:16;height:16" coordorigin="12010,20163" coordsize="16,16" path="m12017,20178l12022,20175,12025,20171,12022,20166,12017,20163,12013,20166,12010,20171,12013,20175,12017,20178xe" filled="false" stroked="true" strokeweight=".159382pt" strokecolor="#ff0000">
                <v:path arrowok="t"/>
              </v:shape>
            </v:group>
            <v:group style="position:absolute;left:12156;top:20719;width:16;height:15" coordorigin="12156,20719" coordsize="16,15">
              <v:shape style="position:absolute;left:12156;top:20719;width:16;height:15" coordorigin="12156,20719" coordsize="16,15" path="m12164,20733l12169,20731,12172,20725,12169,20720,12164,20719,12159,20720,12156,20725,12159,20731,12164,20733xe" filled="false" stroked="true" strokeweight=".159382pt" strokecolor="#ff0000">
                <v:path arrowok="t"/>
              </v:shape>
            </v:group>
            <v:group style="position:absolute;left:12760;top:20695;width:15;height:15" coordorigin="12760,20695" coordsize="15,15">
              <v:shape style="position:absolute;left:12760;top:20695;width:15;height:15" coordorigin="12760,20695" coordsize="15,15" path="m12768,20709l12773,20708,12774,20701,12773,20696,12768,20695,12762,20696,12760,20701,12762,20708,12768,20709xe" filled="false" stroked="true" strokeweight=".159382pt" strokecolor="#ff0000">
                <v:path arrowok="t"/>
              </v:shape>
            </v:group>
            <v:group style="position:absolute;left:10975;top:21917;width:16;height:15" coordorigin="10975,21917" coordsize="16,15">
              <v:shape style="position:absolute;left:10975;top:21917;width:16;height:15" coordorigin="10975,21917" coordsize="16,15" path="m10983,21931l10988,21930,10991,21925,10988,21919,10983,21917,10978,21919,10975,21925,10978,21930,10983,21931xe" filled="false" stroked="true" strokeweight=".159382pt" strokecolor="#ff0000">
                <v:path arrowok="t"/>
              </v:shape>
            </v:group>
            <v:group style="position:absolute;left:11509;top:21171;width:15;height:15" coordorigin="11509,21171" coordsize="15,15">
              <v:shape style="position:absolute;left:11509;top:21171;width:15;height:15" coordorigin="11509,21171" coordsize="15,15" path="m11516,21186l11522,21184,11523,21179,11522,21173,11516,21171,11511,21173,11509,21179,11511,21184,11516,21186xe" filled="false" stroked="true" strokeweight=".159382pt" strokecolor="#ff0000">
                <v:path arrowok="t"/>
              </v:shape>
            </v:group>
            <v:group style="position:absolute;left:11363;top:20622;width:15;height:15" coordorigin="11363,20622" coordsize="15,15">
              <v:shape style="position:absolute;left:11363;top:20622;width:15;height:15" coordorigin="11363,20622" coordsize="15,15" path="m11370,20636l11375,20634,11377,20629,11375,20623,11370,20622,11364,20623,11363,20629,11364,20634,11370,20636xe" filled="false" stroked="true" strokeweight=".159382pt" strokecolor="#ff0000">
                <v:path arrowok="t"/>
              </v:shape>
            </v:group>
            <v:group style="position:absolute;left:7519;top:20983;width:15;height:15" coordorigin="7519,20983" coordsize="15,15">
              <v:shape style="position:absolute;left:7519;top:20983;width:15;height:15" coordorigin="7519,20983" coordsize="15,15" path="m7525,20998l7531,20996,7533,20990,7531,20985,7525,20983,7520,20985,7519,20990,7520,20996,7525,20998xe" filled="false" stroked="true" strokeweight=".159382pt" strokecolor="#ff0000">
                <v:path arrowok="t"/>
              </v:shape>
            </v:group>
            <v:group style="position:absolute;left:6384;top:20567;width:15;height:15" coordorigin="6384,20567" coordsize="15,15">
              <v:shape style="position:absolute;left:6384;top:20567;width:15;height:15" coordorigin="6384,20567" coordsize="15,15" path="m6392,20582l6397,20580,6398,20574,6397,20569,6392,20567,6386,20569,6384,20574,6386,20580,6392,20582xe" filled="false" stroked="true" strokeweight=".159382pt" strokecolor="#ff0000">
                <v:path arrowok="t"/>
              </v:shape>
            </v:group>
            <v:group style="position:absolute;left:6177;top:21061;width:15;height:16" coordorigin="6177,21061" coordsize="15,16">
              <v:shape style="position:absolute;left:6177;top:21061;width:15;height:16" coordorigin="6177,21061" coordsize="15,16" path="m6185,21077l6190,21074,6191,21069,6190,21065,6185,21061,6178,21065,6177,21069,6178,21074,6185,21077xe" filled="false" stroked="true" strokeweight=".159382pt" strokecolor="#ff0000">
                <v:path arrowok="t"/>
              </v:shape>
            </v:group>
            <v:group style="position:absolute;left:5976;top:21600;width:15;height:15" coordorigin="5976,21600" coordsize="15,15">
              <v:shape style="position:absolute;left:5976;top:21600;width:15;height:15" coordorigin="5976,21600" coordsize="15,15" path="m5984,21614l5989,21613,5990,21608,5989,21602,5984,21600,5978,21602,5976,21608,5978,21613,5984,21614xe" filled="false" stroked="true" strokeweight=".159382pt" strokecolor="#ff0000">
                <v:path arrowok="t"/>
              </v:shape>
            </v:group>
            <v:group style="position:absolute;left:9463;top:21618;width:15;height:16" coordorigin="9463,21618" coordsize="15,16">
              <v:shape style="position:absolute;left:9463;top:21618;width:15;height:16" coordorigin="9463,21618" coordsize="15,16" path="m9471,21633l9476,21630,9477,21626,9476,21621,9471,21618,9465,21621,9463,21626,9465,21630,9471,21633xe" filled="false" stroked="true" strokeweight=".159382pt" strokecolor="#ff0000">
                <v:path arrowok="t"/>
              </v:shape>
            </v:group>
            <v:group style="position:absolute;left:21552;top:12078;width:550;height:655" coordorigin="21552,12078" coordsize="550,655">
              <v:shape style="position:absolute;left:21552;top:12078;width:550;height:655" coordorigin="21552,12078" coordsize="550,655" path="m21582,12078l21552,12102,22102,12733,21582,12078xe" filled="true" fillcolor="#ff0000" stroked="false">
                <v:path arrowok="t"/>
                <v:fill type="solid"/>
              </v:shape>
            </v:group>
            <v:group style="position:absolute;left:21552;top:12102;width:550;height:692" coordorigin="21552,12102" coordsize="550,692">
              <v:shape style="position:absolute;left:21552;top:12102;width:550;height:692" coordorigin="21552,12102" coordsize="550,692" path="m21552,12102l22102,12794,22102,12733,21552,12102xe" filled="true" fillcolor="#ff0000" stroked="false">
                <v:path arrowok="t"/>
                <v:fill type="solid"/>
              </v:shape>
            </v:group>
            <v:group style="position:absolute;left:20666;top:11036;width:917;height:1067" coordorigin="20666,11036" coordsize="917,1067">
              <v:shape style="position:absolute;left:20666;top:11036;width:917;height:1067" coordorigin="20666,11036" coordsize="917,1067" path="m20666,11036l21552,12102,21582,12078,20666,11036xe" filled="true" fillcolor="#ff0000" stroked="false">
                <v:path arrowok="t"/>
                <v:fill type="solid"/>
              </v:shape>
            </v:group>
            <v:group style="position:absolute;left:20666;top:11023;width:917;height:1055" coordorigin="20666,11023" coordsize="917,1055">
              <v:shape style="position:absolute;left:20666;top:11023;width:917;height:1055" coordorigin="20666,11023" coordsize="917,1055" path="m20704,11023l20666,11036,21582,12078,20704,11023xe" filled="true" fillcolor="#ff0000" stroked="false">
                <v:path arrowok="t"/>
                <v:fill type="solid"/>
              </v:shape>
            </v:group>
            <v:group style="position:absolute;left:20666;top:10735;width:39;height:302" coordorigin="20666,10735" coordsize="39,302">
              <v:shape style="position:absolute;left:20666;top:10735;width:39;height:302" coordorigin="20666,10735" coordsize="39,302" path="m20676,10735l20666,11036,20704,11023,20676,10735xe" filled="true" fillcolor="#ff0000" stroked="false">
                <v:path arrowok="t"/>
                <v:fill type="solid"/>
              </v:shape>
            </v:group>
            <v:group style="position:absolute;left:20676;top:10735;width:39;height:289" coordorigin="20676,10735" coordsize="39,289">
              <v:shape style="position:absolute;left:20676;top:10735;width:39;height:289" coordorigin="20676,10735" coordsize="39,289" path="m20676,10735l20704,11023,20714,10749,20676,10735xe" filled="true" fillcolor="#ff0000" stroked="false">
                <v:path arrowok="t"/>
                <v:fill type="solid"/>
              </v:shape>
            </v:group>
            <v:group style="position:absolute;left:20676;top:10438;width:265;height:311" coordorigin="20676,10438" coordsize="265,311">
              <v:shape style="position:absolute;left:20676;top:10438;width:265;height:311" coordorigin="20676,10438" coordsize="265,311" path="m20940,10438l20676,10735,20714,10749,20940,10438xe" filled="true" fillcolor="#ff0000" stroked="false">
                <v:path arrowok="t"/>
                <v:fill type="solid"/>
              </v:shape>
            </v:group>
            <v:group style="position:absolute;left:20714;top:10438;width:263;height:311" coordorigin="20714,10438" coordsize="263,311">
              <v:shape style="position:absolute;left:20714;top:10438;width:263;height:311" coordorigin="20714,10438" coordsize="263,311" path="m20940,10438l20714,10749,20977,10454,20940,10438xe" filled="true" fillcolor="#ff0000" stroked="false">
                <v:path arrowok="t"/>
                <v:fill type="solid"/>
              </v:shape>
            </v:group>
            <v:group style="position:absolute;left:20959;top:9742;width:2;height:713" coordorigin="20959,9742" coordsize="2,713">
              <v:shape style="position:absolute;left:20959;top:9742;width:2;height:713" coordorigin="20959,9742" coordsize="0,713" path="m20959,9742l20959,10454e" filled="false" stroked="true" strokeweight="1.933373pt" strokecolor="#ff0000">
                <v:path arrowok="t"/>
              </v:shape>
            </v:group>
            <v:group style="position:absolute;left:20974;top:9729;width:2;height:726" coordorigin="20974,9729" coordsize="2,726">
              <v:shape style="position:absolute;left:20974;top:9729;width:2;height:726" coordorigin="20974,9729" coordsize="0,726" path="m20974,9729l20974,10454e" filled="false" stroked="true" strokeweight="2.012146pt" strokecolor="#ff0000">
                <v:path arrowok="t"/>
              </v:shape>
            </v:group>
            <v:group style="position:absolute;left:20311;top:8953;width:683;height:790" coordorigin="20311,8953" coordsize="683,790">
              <v:shape style="position:absolute;left:20311;top:8953;width:683;height:790" coordorigin="20311,8953" coordsize="683,790" path="m20311,8953l20955,9742,20993,9729,20311,8953xe" filled="true" fillcolor="#ff0000" stroked="false">
                <v:path arrowok="t"/>
                <v:fill type="solid"/>
              </v:shape>
            </v:group>
            <v:group style="position:absolute;left:20311;top:8927;width:683;height:802" coordorigin="20311,8927" coordsize="683,802">
              <v:shape style="position:absolute;left:20311;top:8927;width:683;height:802" coordorigin="20311,8927" coordsize="683,802" path="m20339,8927l20311,8953,20993,9729,20339,8927xe" filled="true" fillcolor="#ff0000" stroked="false">
                <v:path arrowok="t"/>
                <v:fill type="solid"/>
              </v:shape>
            </v:group>
            <v:group style="position:absolute;left:19573;top:8209;width:767;height:745" coordorigin="19573,8209" coordsize="767,745">
              <v:shape style="position:absolute;left:19573;top:8209;width:767;height:745" coordorigin="19573,8209" coordsize="767,745" path="m19573,8209l20311,8953,20339,8927,19573,8209xe" filled="true" fillcolor="#ff0000" stroked="false">
                <v:path arrowok="t"/>
                <v:fill type="solid"/>
              </v:shape>
            </v:group>
            <v:group style="position:absolute;left:19573;top:8164;width:767;height:764" coordorigin="19573,8164" coordsize="767,764">
              <v:shape style="position:absolute;left:19573;top:8164;width:767;height:764" coordorigin="19573,8164" coordsize="767,764" path="m19582,8164l19573,8209,20339,8927,19582,8164xe" filled="true" fillcolor="#ff0000" stroked="false">
                <v:path arrowok="t"/>
                <v:fill type="solid"/>
              </v:shape>
            </v:group>
            <v:group style="position:absolute;left:18711;top:8164;width:872;height:401" coordorigin="18711,8164" coordsize="872,401">
              <v:shape style="position:absolute;left:18711;top:8164;width:872;height:401" coordorigin="18711,8164" coordsize="872,401" path="m19582,8164l18711,8564,19573,8209,19582,8164xe" filled="true" fillcolor="#ff0000" stroked="false">
                <v:path arrowok="t"/>
                <v:fill type="solid"/>
              </v:shape>
            </v:group>
            <v:group style="position:absolute;left:18711;top:8164;width:872;height:401" coordorigin="18711,8164" coordsize="872,401">
              <v:shape style="position:absolute;left:18711;top:8164;width:872;height:401" coordorigin="18711,8164" coordsize="872,401" path="m19582,8164l18719,8520,18711,8564,19582,8164xe" filled="true" fillcolor="#ff0000" stroked="false">
                <v:path arrowok="t"/>
                <v:fill type="solid"/>
              </v:shape>
            </v:group>
            <v:group style="position:absolute;left:18118;top:7984;width:601;height:581" coordorigin="18118,7984" coordsize="601,581">
              <v:shape style="position:absolute;left:18118;top:7984;width:601;height:581" coordorigin="18118,7984" coordsize="601,581" path="m18118,7984l18711,8564,18719,8520,18118,7984xe" filled="true" fillcolor="#ff0000" stroked="false">
                <v:path arrowok="t"/>
                <v:fill type="solid"/>
              </v:shape>
            </v:group>
            <v:group style="position:absolute;left:18118;top:7957;width:601;height:563" coordorigin="18118,7957" coordsize="601,563">
              <v:shape style="position:absolute;left:18118;top:7957;width:601;height:563" coordorigin="18118,7957" coordsize="601,563" path="m18145,7957l18118,7984,18719,8520,18145,7957xe" filled="true" fillcolor="#ff0000" stroked="false">
                <v:path arrowok="t"/>
                <v:fill type="solid"/>
              </v:shape>
            </v:group>
            <v:group style="position:absolute;left:17472;top:7315;width:673;height:670" coordorigin="17472,7315" coordsize="673,670">
              <v:shape style="position:absolute;left:17472;top:7315;width:673;height:670" coordorigin="17472,7315" coordsize="673,670" path="m17472,7315l18118,7984,18145,7957,17472,7315xe" filled="true" fillcolor="#ff0000" stroked="false">
                <v:path arrowok="t"/>
                <v:fill type="solid"/>
              </v:shape>
            </v:group>
            <v:group style="position:absolute;left:17472;top:7288;width:673;height:670" coordorigin="17472,7288" coordsize="673,670">
              <v:shape style="position:absolute;left:17472;top:7288;width:673;height:670" coordorigin="17472,7288" coordsize="673,670" path="m17500,7288l17472,7315,18145,7957,17500,7288xe" filled="true" fillcolor="#ff0000" stroked="false">
                <v:path arrowok="t"/>
                <v:fill type="solid"/>
              </v:shape>
            </v:group>
            <v:group style="position:absolute;left:16845;top:6716;width:655;height:600" coordorigin="16845,6716" coordsize="655,600">
              <v:shape style="position:absolute;left:16845;top:6716;width:655;height:600" coordorigin="16845,6716" coordsize="655,600" path="m16845,6716l17472,7315,17500,7288,16845,6716xe" filled="true" fillcolor="#ff0000" stroked="false">
                <v:path arrowok="t"/>
                <v:fill type="solid"/>
              </v:shape>
            </v:group>
            <v:group style="position:absolute;left:16845;top:6684;width:655;height:605" coordorigin="16845,6684" coordsize="655,605">
              <v:shape style="position:absolute;left:16845;top:6684;width:655;height:605" coordorigin="16845,6684" coordsize="655,605" path="m16865,6684l16845,6716,17500,7288,16865,6684xe" filled="true" fillcolor="#ff0000" stroked="false">
                <v:path arrowok="t"/>
                <v:fill type="solid"/>
              </v:shape>
            </v:group>
            <v:group style="position:absolute;left:16666;top:6629;width:200;height:87" coordorigin="16666,6629" coordsize="200,87">
              <v:shape style="position:absolute;left:16666;top:6629;width:200;height:87" coordorigin="16666,6629" coordsize="200,87" path="m16666,6629l16845,6716,16865,6684,16666,6629xe" filled="true" fillcolor="#ff0000" stroked="false">
                <v:path arrowok="t"/>
                <v:fill type="solid"/>
              </v:shape>
            </v:group>
            <v:group style="position:absolute;left:16666;top:6598;width:200;height:86" coordorigin="16666,6598" coordsize="200,86">
              <v:shape style="position:absolute;left:16666;top:6598;width:200;height:86" coordorigin="16666,6598" coordsize="200,86" path="m16687,6598l16666,6629,16865,6684,16687,6598xe" filled="true" fillcolor="#ff0000" stroked="false">
                <v:path arrowok="t"/>
                <v:fill type="solid"/>
              </v:shape>
            </v:group>
            <v:group style="position:absolute;left:16190;top:6225;width:498;height:405" coordorigin="16190,6225" coordsize="498,405">
              <v:shape style="position:absolute;left:16190;top:6225;width:498;height:405" coordorigin="16190,6225" coordsize="498,405" path="m16190,6225l16666,6629,16687,6598,16190,6225xe" filled="true" fillcolor="#ff0000" stroked="false">
                <v:path arrowok="t"/>
                <v:fill type="solid"/>
              </v:shape>
            </v:group>
            <v:group style="position:absolute;left:16190;top:6196;width:498;height:402" coordorigin="16190,6196" coordsize="498,402">
              <v:shape style="position:absolute;left:16190;top:6196;width:498;height:402" coordorigin="16190,6196" coordsize="498,402" path="m16214,6196l16190,6225,16687,6598,16214,6196xe" filled="true" fillcolor="#ff0000" stroked="false">
                <v:path arrowok="t"/>
                <v:fill type="solid"/>
              </v:shape>
            </v:group>
            <v:group style="position:absolute;left:15520;top:5648;width:694;height:577" coordorigin="15520,5648" coordsize="694,577">
              <v:shape style="position:absolute;left:15520;top:5648;width:694;height:577" coordorigin="15520,5648" coordsize="694,577" path="m15520,5648l16190,6225,16214,6196,15520,5648xe" filled="true" fillcolor="#ff0000" stroked="false">
                <v:path arrowok="t"/>
                <v:fill type="solid"/>
              </v:shape>
            </v:group>
            <v:group style="position:absolute;left:15520;top:5619;width:694;height:577" coordorigin="15520,5619" coordsize="694,577">
              <v:shape style="position:absolute;left:15520;top:5619;width:694;height:577" coordorigin="15520,5619" coordsize="694,577" path="m15544,5619l15520,5648,16214,6196,15544,5619xe" filled="true" fillcolor="#ff0000" stroked="false">
                <v:path arrowok="t"/>
                <v:fill type="solid"/>
              </v:shape>
            </v:group>
            <v:group style="position:absolute;left:15248;top:5403;width:297;height:246" coordorigin="15248,5403" coordsize="297,246">
              <v:shape style="position:absolute;left:15248;top:5403;width:297;height:246" coordorigin="15248,5403" coordsize="297,246" path="m15248,5403l15520,5648,15544,5619,15248,5403xe" filled="true" fillcolor="#ff0000" stroked="false">
                <v:path arrowok="t"/>
                <v:fill type="solid"/>
              </v:shape>
            </v:group>
            <v:group style="position:absolute;left:15248;top:5374;width:297;height:246" coordorigin="15248,5374" coordsize="297,246">
              <v:shape style="position:absolute;left:15248;top:5374;width:297;height:246" coordorigin="15248,5374" coordsize="297,246" path="m15273,5374l15248,5403,15544,5619,15273,5374xe" filled="true" fillcolor="#ff0000" stroked="false">
                <v:path arrowok="t"/>
                <v:fill type="solid"/>
              </v:shape>
            </v:group>
            <v:group style="position:absolute;left:14671;top:4878;width:603;height:525" coordorigin="14671,4878" coordsize="603,525">
              <v:shape style="position:absolute;left:14671;top:4878;width:603;height:525" coordorigin="14671,4878" coordsize="603,525" path="m14671,4878l15248,5403,15273,5375,14671,4878xe" filled="true" fillcolor="#ff0000" stroked="false">
                <v:path arrowok="t"/>
                <v:fill type="solid"/>
              </v:shape>
            </v:group>
            <v:group style="position:absolute;left:14671;top:4851;width:603;height:525" coordorigin="14671,4851" coordsize="603,525">
              <v:shape style="position:absolute;left:14671;top:4851;width:603;height:525" coordorigin="14671,4851" coordsize="603,525" path="m14696,4851l14671,4878,15273,5375,14696,4851xe" filled="true" fillcolor="#ff0000" stroked="false">
                <v:path arrowok="t"/>
                <v:fill type="solid"/>
              </v:shape>
            </v:group>
            <v:group style="position:absolute;left:14510;top:4724;width:187;height:155" coordorigin="14510,4724" coordsize="187,155">
              <v:shape style="position:absolute;left:14510;top:4724;width:187;height:155" coordorigin="14510,4724" coordsize="187,155" path="m14510,4724l14671,4878,14696,4851,14510,4724xe" filled="true" fillcolor="#ff0000" stroked="false">
                <v:path arrowok="t"/>
                <v:fill type="solid"/>
              </v:shape>
            </v:group>
            <v:group style="position:absolute;left:14510;top:4700;width:187;height:152" coordorigin="14510,4700" coordsize="187,152">
              <v:shape style="position:absolute;left:14510;top:4700;width:187;height:152" coordorigin="14510,4700" coordsize="187,152" path="m14540,4700l14510,4724,14696,4851,14540,4700xe" filled="true" fillcolor="#ff0000" stroked="false">
                <v:path arrowok="t"/>
                <v:fill type="solid"/>
              </v:shape>
            </v:group>
            <v:group style="position:absolute;left:14065;top:4002;width:475;height:722" coordorigin="14065,4002" coordsize="475,722">
              <v:shape style="position:absolute;left:14065;top:4002;width:475;height:722" coordorigin="14065,4002" coordsize="475,722" path="m14065,4002l14510,4724,14540,4700,14065,4002xe" filled="true" fillcolor="#ff0000" stroked="false">
                <v:path arrowok="t"/>
                <v:fill type="solid"/>
              </v:shape>
            </v:group>
            <v:group style="position:absolute;left:14065;top:3978;width:475;height:722" coordorigin="14065,3978" coordsize="475,722">
              <v:shape style="position:absolute;left:14065;top:3978;width:475;height:722" coordorigin="14065,3978" coordsize="475,722" path="m14094,3978l14065,4002,14540,4700,14094,3978xe" filled="true" fillcolor="#ff0000" stroked="false">
                <v:path arrowok="t"/>
                <v:fill type="solid"/>
              </v:shape>
            </v:group>
            <v:group style="position:absolute;left:13845;top:3788;width:249;height:214" coordorigin="13845,3788" coordsize="249,214">
              <v:shape style="position:absolute;left:13845;top:3788;width:249;height:214" coordorigin="13845,3788" coordsize="249,214" path="m13845,3788l14065,4002,14094,3978,13845,3788xe" filled="true" fillcolor="#ff0000" stroked="false">
                <v:path arrowok="t"/>
                <v:fill type="solid"/>
              </v:shape>
            </v:group>
            <v:group style="position:absolute;left:13845;top:3758;width:249;height:220" coordorigin="13845,3758" coordsize="249,220">
              <v:shape style="position:absolute;left:13845;top:3758;width:249;height:220" coordorigin="13845,3758" coordsize="249,220" path="m13868,3758l13845,3788,14094,3978,13868,3758xe" filled="true" fillcolor="#ff0000" stroked="false">
                <v:path arrowok="t"/>
                <v:fill type="solid"/>
              </v:shape>
            </v:group>
            <v:group style="position:absolute;left:13498;top:3610;width:370;height:179" coordorigin="13498,3610" coordsize="370,179">
              <v:shape style="position:absolute;left:13498;top:3610;width:370;height:179" coordorigin="13498,3610" coordsize="370,179" path="m13498,3610l13845,3788,13868,3758,13498,3610xe" filled="true" fillcolor="#ff0000" stroked="false">
                <v:path arrowok="t"/>
                <v:fill type="solid"/>
              </v:shape>
            </v:group>
            <v:group style="position:absolute;left:13498;top:3575;width:370;height:184" coordorigin="13498,3575" coordsize="370,184">
              <v:shape style="position:absolute;left:13498;top:3575;width:370;height:184" coordorigin="13498,3575" coordsize="370,184" path="m13514,3575l13498,3610,13868,3758,13514,3575xe" filled="true" fillcolor="#ff0000" stroked="false">
                <v:path arrowok="t"/>
                <v:fill type="solid"/>
              </v:shape>
            </v:group>
            <v:group style="position:absolute;left:12814;top:3339;width:700;height:271" coordorigin="12814,3339" coordsize="700,271">
              <v:shape style="position:absolute;left:12814;top:3339;width:700;height:271" coordorigin="12814,3339" coordsize="700,271" path="m12814,3339l13498,3610,13514,3575,12814,3339xe" filled="true" fillcolor="#ff0000" stroked="false">
                <v:path arrowok="t"/>
                <v:fill type="solid"/>
              </v:shape>
            </v:group>
            <v:group style="position:absolute;left:12814;top:3300;width:700;height:275" coordorigin="12814,3300" coordsize="700,275">
              <v:shape style="position:absolute;left:12814;top:3300;width:700;height:275" coordorigin="12814,3300" coordsize="700,275" path="m12817,3300l12814,3339,13514,3575,12817,3300xe" filled="true" fillcolor="#ff0000" stroked="false">
                <v:path arrowok="t"/>
                <v:fill type="solid"/>
              </v:shape>
            </v:group>
            <v:group style="position:absolute;left:12402;top:3300;width:416;height:130" coordorigin="12402,3300" coordsize="416,130">
              <v:shape style="position:absolute;left:12402;top:3300;width:416;height:130" coordorigin="12402,3300" coordsize="416,130" path="m12817,3300l12402,3430,12814,3339,12817,3300xe" filled="true" fillcolor="#ff0000" stroked="false">
                <v:path arrowok="t"/>
                <v:fill type="solid"/>
              </v:shape>
            </v:group>
            <v:group style="position:absolute;left:12392;top:3300;width:426;height:130" coordorigin="12392,3300" coordsize="426,130">
              <v:shape style="position:absolute;left:12392;top:3300;width:426;height:130" coordorigin="12392,3300" coordsize="426,130" path="m12817,3300l12392,3393,12402,3430,12817,3300xe" filled="true" fillcolor="#ff0000" stroked="false">
                <v:path arrowok="t"/>
                <v:fill type="solid"/>
              </v:shape>
            </v:group>
            <v:group style="position:absolute;left:11927;top:3393;width:475;height:182" coordorigin="11927,3393" coordsize="475,182">
              <v:shape style="position:absolute;left:11927;top:3393;width:475;height:182" coordorigin="11927,3393" coordsize="475,182" path="m12392,3393l11927,3575,12402,3430,12392,3393xe" filled="true" fillcolor="#ff0000" stroked="false">
                <v:path arrowok="t"/>
                <v:fill type="solid"/>
              </v:shape>
            </v:group>
            <v:group style="position:absolute;left:11915;top:3393;width:477;height:182" coordorigin="11915,3393" coordsize="477,182">
              <v:shape style="position:absolute;left:11915;top:3393;width:477;height:182" coordorigin="11915,3393" coordsize="477,182" path="m12392,3393l11915,3538,11927,3575,12392,3393xe" filled="true" fillcolor="#ff0000" stroked="false">
                <v:path arrowok="t"/>
                <v:fill type="solid"/>
              </v:shape>
            </v:group>
            <v:group style="position:absolute;left:11033;top:3538;width:895;height:383" coordorigin="11033,3538" coordsize="895,383">
              <v:shape style="position:absolute;left:11033;top:3538;width:895;height:383" coordorigin="11033,3538" coordsize="895,383" path="m11915,3538l11033,3920,11927,3575,11915,3538xe" filled="true" fillcolor="#ff0000" stroked="false">
                <v:path arrowok="t"/>
                <v:fill type="solid"/>
              </v:shape>
            </v:group>
            <v:group style="position:absolute;left:11014;top:3538;width:902;height:383" coordorigin="11014,3538" coordsize="902,383">
              <v:shape style="position:absolute;left:11014;top:3538;width:902;height:383" coordorigin="11014,3538" coordsize="902,383" path="m11915,3538l11014,3889,11033,3920,11915,3538xe" filled="true" fillcolor="#ff0000" stroked="false">
                <v:path arrowok="t"/>
                <v:fill type="solid"/>
              </v:shape>
            </v:group>
            <v:group style="position:absolute;left:9594;top:3889;width:1440;height:1239" coordorigin="9594,3889" coordsize="1440,1239">
              <v:shape style="position:absolute;left:9594;top:3889;width:1440;height:1239" coordorigin="9594,3889" coordsize="1440,1239" path="m11014,3889l9594,5127,11033,3920,11014,3889xe" filled="true" fillcolor="#ff0000" stroked="false">
                <v:path arrowok="t"/>
                <v:fill type="solid"/>
              </v:shape>
            </v:group>
            <v:group style="position:absolute;left:9568;top:3889;width:1446;height:1239" coordorigin="9568,3889" coordsize="1446,1239">
              <v:shape style="position:absolute;left:9568;top:3889;width:1446;height:1239" coordorigin="9568,3889" coordsize="1446,1239" path="m11014,3889l9568,5100,9594,5127,11014,3889xe" filled="true" fillcolor="#ff0000" stroked="false">
                <v:path arrowok="t"/>
                <v:fill type="solid"/>
              </v:shape>
            </v:group>
            <v:group style="position:absolute;left:5914;top:5100;width:3680;height:3328" coordorigin="5914,5100" coordsize="3680,3328">
              <v:shape style="position:absolute;left:5914;top:5100;width:3680;height:3328" coordorigin="5914,5100" coordsize="3680,3328" path="m9568,5100l5914,8427,9594,5127,9568,5100xe" filled="true" fillcolor="#ff0000" stroked="false">
                <v:path arrowok="t"/>
                <v:fill type="solid"/>
              </v:shape>
            </v:group>
            <v:group style="position:absolute;left:5888;top:5100;width:3680;height:3328" coordorigin="5888,5100" coordsize="3680,3328">
              <v:shape style="position:absolute;left:5888;top:5100;width:3680;height:3328" coordorigin="5888,5100" coordsize="3680,3328" path="m9568,5100l5888,8400,5914,8427,9568,5100xe" filled="true" fillcolor="#ff0000" stroked="false">
                <v:path arrowok="t"/>
                <v:fill type="solid"/>
              </v:shape>
              <v:shape style="position:absolute;left:494;top:6228;width:21615;height:21407" type="#_x0000_t75" stroked="false">
                <v:imagedata r:id="rId709" o:title=""/>
              </v:shape>
              <v:shape style="position:absolute;left:16008;top:2306;width:82;height:383" type="#_x0000_t75" stroked="false">
                <v:imagedata r:id="rId710" o:title=""/>
              </v:shape>
              <v:shape style="position:absolute;left:13651;top:1450;width:2829;height:4469" type="#_x0000_t75" stroked="false">
                <v:imagedata r:id="rId711" o:title=""/>
              </v:shape>
            </v:group>
            <v:group style="position:absolute;left:21163;top:21025;width:39;height:26" coordorigin="21163,21025" coordsize="39,26">
              <v:shape style="position:absolute;left:21163;top:21025;width:39;height:26" coordorigin="21163,21025" coordsize="39,26" path="m21202,21025l21163,21025,21163,21029,21197,21029,21197,21050,21202,21050,21202,21025xe" filled="true" fillcolor="#000000" stroked="false">
                <v:path arrowok="t"/>
                <v:fill type="solid"/>
              </v:shape>
              <v:shape style="position:absolute;left:21163;top:21025;width:39;height:26" coordorigin="21163,21025" coordsize="39,26" path="m21186,21029l21181,21029,21181,21047,21186,21047,21186,21029xe" filled="true" fillcolor="#000000" stroked="false">
                <v:path arrowok="t"/>
                <v:fill type="solid"/>
              </v:shape>
            </v:group>
            <v:group style="position:absolute;left:21163;top:21061;width:39;height:24" coordorigin="21163,21061" coordsize="39,24">
              <v:shape style="position:absolute;left:21163;top:21061;width:39;height:24" coordorigin="21163,21061" coordsize="39,24" path="m21202,21080l21163,21080,21163,21085,21202,21085,21202,21080xe" filled="true" fillcolor="#000000" stroked="false">
                <v:path arrowok="t"/>
                <v:fill type="solid"/>
              </v:shape>
              <v:shape style="position:absolute;left:21163;top:21061;width:39;height:24" coordorigin="21163,21061" coordsize="39,24" path="m21186,21061l21181,21080,21186,21080,21186,21061xe" filled="true" fillcolor="#000000" stroked="false">
                <v:path arrowok="t"/>
                <v:fill type="solid"/>
              </v:shape>
            </v:group>
            <v:group style="position:absolute;left:21163;top:21057;width:39;height:24" coordorigin="21163,21057" coordsize="39,24">
              <v:shape style="position:absolute;left:21163;top:21057;width:39;height:24" coordorigin="21163,21057" coordsize="39,24" path="m21186,21061l21181,21061,21181,21080,21186,21061xe" filled="true" fillcolor="#000000" stroked="false">
                <v:path arrowok="t"/>
                <v:fill type="solid"/>
              </v:shape>
              <v:shape style="position:absolute;left:21163;top:21057;width:39;height:24" coordorigin="21163,21057" coordsize="39,24" path="m21202,21057l21163,21057,21163,21061,21202,21061,21202,21057xe" filled="true" fillcolor="#000000" stroked="false">
                <v:path arrowok="t"/>
                <v:fill type="solid"/>
              </v:shape>
            </v:group>
            <v:group style="position:absolute;left:18893;top:20711;width:2;height:95" coordorigin="18893,20711" coordsize="2,95">
              <v:shape style="position:absolute;left:18893;top:20711;width:2;height:95" coordorigin="18893,20711" coordsize="0,95" path="m18893,20711l18893,20805e" filled="false" stroked="true" strokeweight=".398616pt" strokecolor="#3e00ff">
                <v:path arrowok="t"/>
              </v:shape>
            </v:group>
            <v:group style="position:absolute;left:18891;top:20824;width:2;height:39" coordorigin="18891,20824" coordsize="2,39">
              <v:shape style="position:absolute;left:18891;top:20824;width:2;height:39" coordorigin="18891,20824" coordsize="0,39" path="m18891,20824l18891,20862e" filled="false" stroked="true" strokeweight=".318763pt" strokecolor="#3e00ff">
                <v:path arrowok="t"/>
              </v:shape>
            </v:group>
            <v:group style="position:absolute;left:18889;top:20881;width:2;height:37" coordorigin="18889,20881" coordsize="2,37">
              <v:shape style="position:absolute;left:18889;top:20881;width:2;height:37" coordorigin="18889,20881" coordsize="2,37" path="m18891,20881l18889,20918e" filled="false" stroked="true" strokeweight=".318763pt" strokecolor="#3e00ff">
                <v:path arrowok="t"/>
              </v:shape>
            </v:group>
            <v:group style="position:absolute;left:18888;top:20937;width:2;height:39" coordorigin="18888,20937" coordsize="2,39">
              <v:shape style="position:absolute;left:18888;top:20937;width:2;height:39" coordorigin="18888,20937" coordsize="2,39" path="m18889,20937l18888,20975e" filled="false" stroked="true" strokeweight=".318763pt" strokecolor="#3e00ff">
                <v:path arrowok="t"/>
              </v:shape>
            </v:group>
            <v:group style="position:absolute;left:18886;top:20993;width:2;height:39" coordorigin="18886,20993" coordsize="2,39">
              <v:shape style="position:absolute;left:18886;top:20993;width:2;height:39" coordorigin="18886,20993" coordsize="2,39" path="m18888,20993l18886,21031e" filled="false" stroked="true" strokeweight=".318763pt" strokecolor="#3e00ff">
                <v:path arrowok="t"/>
              </v:shape>
              <v:shape style="position:absolute;left:6985;top:14421;width:167;height:389" type="#_x0000_t75" stroked="false">
                <v:imagedata r:id="rId712" o:title=""/>
              </v:shape>
              <v:shape style="position:absolute;left:6503;top:11914;width:72;height:493" type="#_x0000_t75" stroked="false">
                <v:imagedata r:id="rId713" o:title=""/>
              </v:shape>
              <v:shape style="position:absolute;left:6709;top:11699;width:173;height:575" type="#_x0000_t75" stroked="false">
                <v:imagedata r:id="rId714" o:title=""/>
              </v:shape>
            </v:group>
            <v:group style="position:absolute;left:701;top:25370;width:95;height:2" coordorigin="701,25370" coordsize="95,2">
              <v:shape style="position:absolute;left:701;top:25370;width:95;height:2" coordorigin="701,25370" coordsize="95,0" path="m701,25370l795,25370e" filled="false" stroked="true" strokeweight=".398616pt" strokecolor="#3e00ff">
                <v:path arrowok="t"/>
              </v:shape>
            </v:group>
            <v:group style="position:absolute;left:644;top:25372;width:39;height:2" coordorigin="644,25372" coordsize="39,2">
              <v:shape style="position:absolute;left:644;top:25372;width:39;height:2" coordorigin="644,25372" coordsize="39,0" path="m682,25372l644,25372e" filled="false" stroked="true" strokeweight=".318763pt" strokecolor="#3e00ff">
                <v:path arrowok="t"/>
              </v:shape>
            </v:group>
            <v:group style="position:absolute;left:588;top:25374;width:37;height:2" coordorigin="588,25374" coordsize="37,2">
              <v:shape style="position:absolute;left:588;top:25374;width:37;height:2" coordorigin="588,25374" coordsize="37,2" path="m625,25374l588,25375e" filled="false" stroked="true" strokeweight=".318763pt" strokecolor="#3e00ff">
                <v:path arrowok="t"/>
              </v:shape>
            </v:group>
            <v:group style="position:absolute;left:531;top:25375;width:39;height:2" coordorigin="531,25375" coordsize="39,2">
              <v:shape style="position:absolute;left:531;top:25375;width:39;height:2" coordorigin="531,25375" coordsize="39,2" path="m569,25375l531,25377e" filled="false" stroked="true" strokeweight=".318763pt" strokecolor="#3e00ff">
                <v:path arrowok="t"/>
              </v:shape>
            </v:group>
            <v:group style="position:absolute;left:497;top:25377;width:16;height:2" coordorigin="497,25377" coordsize="16,2">
              <v:shape style="position:absolute;left:497;top:25377;width:16;height:2" coordorigin="497,25377" coordsize="16,0" path="m513,25377l497,25377e" filled="false" stroked="true" strokeweight=".318763pt" strokecolor="#3e00ff">
                <v:path arrowok="t"/>
              </v:shape>
              <v:shape style="position:absolute;left:608;top:22006;width:92;height:431" type="#_x0000_t75" stroked="false">
                <v:imagedata r:id="rId715" o:title=""/>
              </v:shape>
              <v:shape style="position:absolute;left:18922;top:7253;width:463;height:924" type="#_x0000_t75" stroked="false">
                <v:imagedata r:id="rId716" o:title=""/>
              </v:shape>
            </v:group>
            <v:group style="position:absolute;left:13375;top:2252;width:75;height:31" coordorigin="13375,2252" coordsize="75,31">
              <v:shape style="position:absolute;left:13375;top:2252;width:75;height:31" coordorigin="13375,2252" coordsize="75,31" path="m13450,2282l13375,2252e" filled="false" stroked="true" strokeweight=".318763pt" strokecolor="#dcdcdc">
                <v:path arrowok="t"/>
              </v:shape>
            </v:group>
            <v:group style="position:absolute;left:13686;top:2151;width:82;height:146" coordorigin="13686,2151" coordsize="82,146">
              <v:shape style="position:absolute;left:13686;top:2151;width:82;height:146" coordorigin="13686,2151" coordsize="82,146" path="m13767,2296l13686,2151e" filled="false" stroked="true" strokeweight=".318763pt" strokecolor="#dcdcdc">
                <v:path arrowok="t"/>
              </v:shape>
            </v:group>
            <v:group style="position:absolute;left:17704;top:1484;width:107;height:13" coordorigin="17704,1484" coordsize="107,13">
              <v:shape style="position:absolute;left:17704;top:1484;width:107;height:13" coordorigin="17704,1484" coordsize="107,13" path="m17810,1484l17704,1496e" filled="false" stroked="true" strokeweight=".318763pt" strokecolor="#dcdcdc">
                <v:path arrowok="t"/>
              </v:shape>
            </v:group>
            <v:group style="position:absolute;left:16618;top:496;width:378;height:177" coordorigin="16618,496" coordsize="378,177">
              <v:shape style="position:absolute;left:16618;top:496;width:378;height:177" coordorigin="16618,496" coordsize="378,177" path="m16996,496l16618,673e" filled="false" stroked="true" strokeweight=".318763pt" strokecolor="#dcdcdc">
                <v:path arrowok="t"/>
              </v:shape>
            </v:group>
            <v:group style="position:absolute;left:16476;top:496;width:3213;height:2232" coordorigin="16476,496" coordsize="3213,2232">
              <v:shape style="position:absolute;left:16476;top:496;width:3213;height:2232" coordorigin="16476,496" coordsize="3213,2232" path="m19689,496l16476,2727e" filled="false" stroked="true" strokeweight=".318763pt" strokecolor="#dcdcdc">
                <v:path arrowok="t"/>
              </v:shape>
              <v:shape style="position:absolute;left:19772;top:2306;width:83;height:383" type="#_x0000_t75" stroked="false">
                <v:imagedata r:id="rId717" o:title=""/>
              </v:shape>
              <v:shape style="position:absolute;left:13739;top:939;width:39;height:142" type="#_x0000_t75" stroked="false">
                <v:imagedata r:id="rId718" o:title=""/>
              </v:shape>
              <v:shape style="position:absolute;left:12534;top:492;width:8576;height:5085" type="#_x0000_t75" stroked="false">
                <v:imagedata r:id="rId719" o:title=""/>
              </v:shape>
              <v:shape style="position:absolute;left:8735;top:24153;width:1531;height:3485" type="#_x0000_t75" stroked="false">
                <v:imagedata r:id="rId720" o:title=""/>
              </v:shape>
            </v:group>
            <v:group style="position:absolute;left:21064;top:27589;width:1038;height:47" coordorigin="21064,27589" coordsize="1038,47">
              <v:shape style="position:absolute;left:21064;top:27589;width:1038;height:47" coordorigin="21064,27589" coordsize="1038,47" path="m22102,27589l21906,27611,21590,27611,21425,27589,21085,27619,21064,27635e" filled="false" stroked="true" strokeweight=".318763pt" strokecolor="#dcdcdc">
                <v:path arrowok="t"/>
              </v:shape>
              <v:shape style="position:absolute;left:19818;top:20602;width:2287;height:2351" type="#_x0000_t75" stroked="false">
                <v:imagedata r:id="rId721" o:title=""/>
              </v:shape>
            </v:group>
            <v:group style="position:absolute;left:20904;top:492;width:2;height:7" coordorigin="20904,492" coordsize="2,7">
              <v:shape style="position:absolute;left:20904;top:492;width:2;height:7" coordorigin="20904,492" coordsize="0,7" path="m20904,492l20904,499e" filled="false" stroked="true" strokeweight=".078774pt" strokecolor="#3e00ff">
                <v:path arrowok="t"/>
              </v:shape>
              <v:shape style="position:absolute;left:10811;top:5409;width:406;height:708" type="#_x0000_t75" stroked="false">
                <v:imagedata r:id="rId722" o:title=""/>
              </v:shape>
              <v:shape style="position:absolute;left:19867;top:7500;width:338;height:500" type="#_x0000_t75" stroked="false">
                <v:imagedata r:id="rId723" o:title=""/>
              </v:shape>
              <v:shape style="position:absolute;left:19637;top:19363;width:205;height:467" type="#_x0000_t75" stroked="false">
                <v:imagedata r:id="rId724" o:title=""/>
              </v:shape>
              <v:shape style="position:absolute;left:18783;top:19640;width:207;height:467" type="#_x0000_t75" stroked="false">
                <v:imagedata r:id="rId725" o:title=""/>
              </v:shape>
              <v:shape style="position:absolute;left:17658;top:20473;width:207;height:467" type="#_x0000_t75" stroked="false">
                <v:imagedata r:id="rId726" o:title=""/>
              </v:shape>
              <v:shape style="position:absolute;left:16751;top:21263;width:459;height:423" type="#_x0000_t75" stroked="false">
                <v:imagedata r:id="rId727" o:title=""/>
              </v:shape>
              <v:shape style="position:absolute;left:21340;top:14520;width:397;height:636" type="#_x0000_t75" stroked="false">
                <v:imagedata r:id="rId728" o:title=""/>
              </v:shape>
              <v:shape style="position:absolute;left:15237;top:20775;width:459;height:423" type="#_x0000_t75" stroked="false">
                <v:imagedata r:id="rId729" o:title=""/>
              </v:shape>
            </v:group>
            <v:group style="position:absolute;left:14891;top:22381;width:302;height:302" coordorigin="14891,22381" coordsize="302,302">
              <v:shape style="position:absolute;left:14891;top:22381;width:302;height:302" coordorigin="14891,22381" coordsize="302,302" path="m15042,22682l15125,22657,15181,22590,15192,22532,15189,22502,15149,22425,15071,22384,15042,22381,15012,22384,14935,22425,14894,22502,14891,22532,14894,22561,14935,22639,15012,22679,15042,22682xe" filled="false" stroked="true" strokeweight=".318763pt" strokecolor="#ffbf7e">
                <v:path arrowok="t"/>
              </v:shape>
              <v:shape style="position:absolute;left:5009;top:23697;width:646;height:988" type="#_x0000_t75" stroked="false">
                <v:imagedata r:id="rId730" o:title=""/>
              </v:shape>
              <v:shape style="position:absolute;left:3355;top:23759;width:214;height:846" type="#_x0000_t75" stroked="false">
                <v:imagedata r:id="rId731" o:title=""/>
              </v:shape>
            </v:group>
            <v:group style="position:absolute;left:937;top:17154;width:44;height:16" coordorigin="937,17154" coordsize="44,16">
              <v:shape style="position:absolute;left:937;top:17154;width:44;height:16" coordorigin="937,17154" coordsize="44,16" path="m980,17154l937,17170e" filled="false" stroked="true" strokeweight=".318763pt" strokecolor="#3e00ff">
                <v:path arrowok="t"/>
              </v:shape>
            </v:group>
            <v:group style="position:absolute;left:883;top:17176;width:36;height:13" coordorigin="883,17176" coordsize="36,13">
              <v:shape style="position:absolute;left:883;top:17176;width:36;height:13" coordorigin="883,17176" coordsize="36,13" path="m918,17176l883,17189e" filled="false" stroked="true" strokeweight=".318763pt" strokecolor="#3e00ff">
                <v:path arrowok="t"/>
              </v:shape>
            </v:group>
            <v:group style="position:absolute;left:830;top:17195;width:36;height:13" coordorigin="830,17195" coordsize="36,13">
              <v:shape style="position:absolute;left:830;top:17195;width:36;height:13" coordorigin="830,17195" coordsize="36,13" path="m865,17195l830,17208e" filled="false" stroked="true" strokeweight=".318763pt" strokecolor="#3e00ff">
                <v:path arrowok="t"/>
              </v:shape>
            </v:group>
            <v:group style="position:absolute;left:778;top:17214;width:36;height:13" coordorigin="778,17214" coordsize="36,13">
              <v:shape style="position:absolute;left:778;top:17214;width:36;height:13" coordorigin="778,17214" coordsize="36,13" path="m813,17214l778,17227e" filled="false" stroked="true" strokeweight=".318763pt" strokecolor="#3e00ff">
                <v:path arrowok="t"/>
              </v:shape>
            </v:group>
            <v:group style="position:absolute;left:724;top:17233;width:37;height:13" coordorigin="724,17233" coordsize="37,13">
              <v:shape style="position:absolute;left:724;top:17233;width:37;height:13" coordorigin="724,17233" coordsize="37,13" path="m760,17233l724,17246e" filled="false" stroked="true" strokeweight=".318763pt" strokecolor="#3e00ff">
                <v:path arrowok="t"/>
              </v:shape>
            </v:group>
            <v:group style="position:absolute;left:671;top:17253;width:36;height:13" coordorigin="671,17253" coordsize="36,13">
              <v:shape style="position:absolute;left:671;top:17253;width:36;height:13" coordorigin="671,17253" coordsize="36,13" path="m706,17253l671,17265e" filled="false" stroked="true" strokeweight=".318763pt" strokecolor="#3e00ff">
                <v:path arrowok="t"/>
              </v:shape>
            </v:group>
            <v:group style="position:absolute;left:618;top:17272;width:36;height:15" coordorigin="618,17272" coordsize="36,15">
              <v:shape style="position:absolute;left:618;top:17272;width:36;height:15" coordorigin="618,17272" coordsize="36,15" path="m653,17272l618,17286e" filled="false" stroked="true" strokeweight=".318763pt" strokecolor="#3e00ff">
                <v:path arrowok="t"/>
              </v:shape>
            </v:group>
            <v:group style="position:absolute;left:556;top:17292;width:45;height:16" coordorigin="556,17292" coordsize="45,16">
              <v:shape style="position:absolute;left:556;top:17292;width:45;height:16" coordorigin="556,17292" coordsize="45,16" path="m601,17292l556,17308e" filled="false" stroked="true" strokeweight=".318763pt" strokecolor="#3e00ff">
                <v:path arrowok="t"/>
              </v:shape>
              <v:shape style="position:absolute;left:6143;top:24934;width:356;height:752" type="#_x0000_t75" stroked="false">
                <v:imagedata r:id="rId732" o:title=""/>
              </v:shape>
              <v:shape style="position:absolute;left:1708;top:27219;width:147;height:242" type="#_x0000_t75" stroked="false">
                <v:imagedata r:id="rId733" o:title=""/>
              </v:shape>
              <v:shape style="position:absolute;left:9637;top:10304;width:53;height:558" type="#_x0000_t75" stroked="false">
                <v:imagedata r:id="rId734" o:title=""/>
              </v:shape>
              <v:shape style="position:absolute;left:14521;top:12937;width:53;height:558" type="#_x0000_t75" stroked="false">
                <v:imagedata r:id="rId735" o:title=""/>
              </v:shape>
              <v:shape style="position:absolute;left:14792;top:9885;width:53;height:558" type="#_x0000_t75" stroked="false">
                <v:imagedata r:id="rId736" o:title=""/>
              </v:shape>
              <v:shape style="position:absolute;left:22013;top:13222;width:103;height:515" type="#_x0000_t75" stroked="false">
                <v:imagedata r:id="rId737" o:title=""/>
              </v:shape>
            </v:group>
            <v:group style="position:absolute;left:17981;top:8077;width:59;height:53" coordorigin="17981,8077" coordsize="59,53">
              <v:shape style="position:absolute;left:17981;top:8077;width:59;height:53" coordorigin="17981,8077" coordsize="59,53" path="m18024,8127l17998,8127,18000,8129,18021,8129,18024,8127xe" filled="true" fillcolor="#000000" stroked="false">
                <v:path arrowok="t"/>
                <v:fill type="solid"/>
              </v:shape>
              <v:shape style="position:absolute;left:17981;top:8077;width:59;height:53" coordorigin="17981,8077" coordsize="59,53" path="m18029,8126l17994,8126,17995,8127,18027,8127,18029,8126xe" filled="true" fillcolor="#000000" stroked="false">
                <v:path arrowok="t"/>
                <v:fill type="solid"/>
              </v:shape>
              <v:shape style="position:absolute;left:17981;top:8077;width:59;height:53" coordorigin="17981,8077" coordsize="59,53" path="m18032,8124l17989,8124,17992,8126,18030,8126,18032,8124xe" filled="true" fillcolor="#000000" stroked="false">
                <v:path arrowok="t"/>
                <v:fill type="solid"/>
              </v:shape>
              <v:shape style="position:absolute;left:17981;top:8077;width:59;height:53" coordorigin="17981,8077" coordsize="59,53" path="m17982,8077l17981,8119,17982,8121,17984,8123,17986,8123,17987,8124,18033,8124,18035,8123,18037,8121,18038,8121,18040,8119,18006,8119,18005,8118,17998,8118,17997,8116,17994,8116,17992,8115,17990,8115,17989,8113,17987,8112,17986,8110,17986,8108,17984,8107,17982,8105,17982,8077xe" filled="true" fillcolor="#000000" stroked="false">
                <v:path arrowok="t"/>
                <v:fill type="solid"/>
              </v:shape>
              <v:shape style="position:absolute;left:17981;top:8077;width:59;height:53" coordorigin="17981,8077" coordsize="59,53" path="m18040,8099l18038,8100,18038,8107,18037,8108,18035,8110,18035,8112,18033,8113,18032,8113,18029,8115,18027,8116,18025,8116,18024,8118,18019,8118,18016,8119,18040,8119,18040,8099xe" filled="true" fillcolor="#000000" stroked="false">
                <v:path arrowok="t"/>
                <v:fill type="solid"/>
              </v:shape>
            </v:group>
            <v:group style="position:absolute;left:17973;top:8067;width:75;height:53" coordorigin="17973,8067" coordsize="75,53">
              <v:shape style="position:absolute;left:17973;top:8067;width:75;height:53" coordorigin="17973,8067" coordsize="75,53" path="m18048,8067l17973,8067,17973,8102,17974,8105,17974,8110,17976,8112,17978,8113,17978,8115,17979,8116,17979,8118,17981,8119,17982,8077,18048,8077,18048,8067xe" filled="true" fillcolor="#000000" stroked="false">
                <v:path arrowok="t"/>
                <v:fill type="solid"/>
              </v:shape>
              <v:shape style="position:absolute;left:17973;top:8067;width:75;height:53" coordorigin="17973,8067" coordsize="75,53" path="m18048,8077l18040,8077,18040,8119,18043,8116,18045,8115,18045,8113,18046,8110,18046,8108,18048,8107,18048,8077xe" filled="true" fillcolor="#000000" stroked="false">
                <v:path arrowok="t"/>
                <v:fill type="solid"/>
              </v:shape>
            </v:group>
            <v:group style="position:absolute;left:17973;top:8147;width:75;height:2" coordorigin="17973,8147" coordsize="75,2">
              <v:shape style="position:absolute;left:17973;top:8147;width:75;height:2" coordorigin="17973,8147" coordsize="75,0" path="m17973,8147l18048,8147e" filled="false" stroked="true" strokeweight=".578468pt" strokecolor="#000000">
                <v:path arrowok="t"/>
              </v:shape>
            </v:group>
            <v:group style="position:absolute;left:17973;top:8167;width:8;height:20" coordorigin="17973,8167" coordsize="8,20">
              <v:shape style="position:absolute;left:17973;top:8167;width:8;height:20" coordorigin="17973,8167" coordsize="8,20" path="m17981,8167l17978,8167,17976,8169,17974,8169,17974,8172,17973,8172,17973,8187,17981,8185,17981,8167xe" filled="true" fillcolor="#000000" stroked="false">
                <v:path arrowok="t"/>
                <v:fill type="solid"/>
              </v:shape>
            </v:group>
            <v:group style="position:absolute;left:17981;top:8159;width:66;height:26" coordorigin="17981,8159" coordsize="66,26">
              <v:shape style="position:absolute;left:17981;top:8159;width:66;height:26" coordorigin="17981,8159" coordsize="66,26" path="m18027,8175l18021,8175,18021,8185,18027,8185,18027,8175xe" filled="true" fillcolor="#000000" stroked="false">
                <v:path arrowok="t"/>
                <v:fill type="solid"/>
              </v:shape>
              <v:shape style="position:absolute;left:17981;top:8159;width:66;height:26" coordorigin="17981,8159" coordsize="66,26" path="m18041,8166l17986,8166,17982,8167,17981,8167,17981,8179,17982,8177,17984,8177,17984,8175,18046,8175,18041,8166xe" filled="true" fillcolor="#000000" stroked="false">
                <v:path arrowok="t"/>
                <v:fill type="solid"/>
              </v:shape>
              <v:shape style="position:absolute;left:17981;top:8159;width:66;height:26" coordorigin="17981,8159" coordsize="66,26" path="m18027,8159l18021,8159,18021,8166,18027,8166,18027,8159xe" filled="true" fillcolor="#000000" stroked="false">
                <v:path arrowok="t"/>
                <v:fill type="solid"/>
              </v:shape>
            </v:group>
            <v:group style="position:absolute;left:17971;top:8199;width:23;height:40" coordorigin="17971,8199" coordsize="23,40">
              <v:shape style="position:absolute;left:17971;top:8199;width:23;height:40" coordorigin="17971,8199" coordsize="23,40" path="m17979,8199l17978,8201,17976,8201,17976,8202,17974,8206,17973,8207,17973,8210,17971,8212,17971,8222,17973,8223,17973,8225,17974,8226,17974,8230,17976,8231,17978,8233,17979,8234,17981,8234,17982,8236,17984,8238,17986,8238,17987,8239,17992,8239,17994,8231,17992,8231,17989,8230,17987,8230,17986,8228,17984,8228,17982,8226,17981,8225,17981,8223,17979,8222,17979,8199xe" filled="true" fillcolor="#000000" stroked="false">
                <v:path arrowok="t"/>
                <v:fill type="solid"/>
              </v:shape>
            </v:group>
            <v:group style="position:absolute;left:18010;top:8222;width:12;height:18" coordorigin="18010,8222" coordsize="12,18">
              <v:shape style="position:absolute;left:18010;top:8222;width:12;height:18" coordorigin="18010,8222" coordsize="12,18" path="m18021,8222l18019,8223,18017,8225,18017,8226,18016,8228,18014,8228,18013,8230,18010,8230,18011,8239,18013,8239,18014,8238,18016,8238,18017,8236,18019,8236,18021,8234,18021,8222xe" filled="true" fillcolor="#000000" stroked="false">
                <v:path arrowok="t"/>
                <v:fill type="solid"/>
              </v:shape>
            </v:group>
            <v:group style="position:absolute;left:17979;top:8193;width:50;height:42" coordorigin="17979,8193" coordsize="50,42">
              <v:shape style="position:absolute;left:17979;top:8193;width:50;height:42" coordorigin="17979,8193" coordsize="50,42" path="m18025,8202l18010,8202,18011,8204,18013,8204,18014,8206,18016,8206,18017,8207,18019,8209,18021,8212,18021,8234,18022,8233,18024,8231,18025,8231,18025,8230,18027,8228,18027,8226,18029,8223,18029,8212,18027,8210,18027,8206,18025,8204,18025,8202xe" filled="true" fillcolor="#000000" stroked="false">
                <v:path arrowok="t"/>
                <v:fill type="solid"/>
              </v:shape>
              <v:shape style="position:absolute;left:17979;top:8193;width:50;height:42" coordorigin="17979,8193" coordsize="50,42" path="m18016,8195l17986,8195,17984,8196,17982,8196,17981,8198,17979,8199,17979,8212,17981,8210,17981,8209,17982,8207,17984,8206,17986,8206,17987,8204,17989,8204,17990,8202,18025,8202,18022,8199,18021,8199,18019,8198,18017,8196,18016,8195xe" filled="true" fillcolor="#000000" stroked="false">
                <v:path arrowok="t"/>
                <v:fill type="solid"/>
              </v:shape>
              <v:shape style="position:absolute;left:17979;top:8193;width:50;height:42" coordorigin="17979,8193" coordsize="50,42" path="m18011,8193l17989,8193,17987,8195,18013,8195,18011,8193xe" filled="true" fillcolor="#000000" stroked="false">
                <v:path arrowok="t"/>
                <v:fill type="solid"/>
              </v:shape>
            </v:group>
            <v:group style="position:absolute;left:17973;top:8257;width:56;height:35" coordorigin="17973,8257" coordsize="56,35">
              <v:shape style="position:absolute;left:17973;top:8257;width:56;height:35" coordorigin="17973,8257" coordsize="56,35" path="m18021,8257l18021,8274,18019,8277,18019,8279,18017,8280,18016,8280,18014,8282,17973,8282,17973,8292,18016,8292,18017,8290,18021,8290,18022,8288,18024,8287,18025,8285,18027,8284,18027,8282,18029,8279,18029,8269,18027,8266,18027,8263,18025,8261,18024,8260,18021,8257xe" filled="true" fillcolor="#000000" stroked="false">
                <v:path arrowok="t"/>
                <v:fill type="solid"/>
              </v:shape>
            </v:group>
            <v:group style="position:absolute;left:17973;top:8247;width:75;height:21" coordorigin="17973,8247" coordsize="75,21">
              <v:shape style="position:absolute;left:17973;top:8247;width:75;height:21" coordorigin="17973,8247" coordsize="75,21" path="m18021,8257l18010,8257,18011,8258,18013,8258,18014,8260,18016,8260,18017,8261,18019,8263,18019,8264,18021,8268,18021,8257xe" filled="true" fillcolor="#000000" stroked="false">
                <v:path arrowok="t"/>
                <v:fill type="solid"/>
              </v:shape>
              <v:shape style="position:absolute;left:17973;top:8247;width:75;height:21" coordorigin="17973,8247" coordsize="75,21" path="m18048,8247l17973,8247,17973,8257,18048,8257,18048,8247xe" filled="true" fillcolor="#000000" stroked="false">
                <v:path arrowok="t"/>
                <v:fill type="solid"/>
              </v:shape>
            </v:group>
            <v:group style="position:absolute;left:19205;top:8615;width:59;height:53" coordorigin="19205,8615" coordsize="59,53">
              <v:shape style="position:absolute;left:19205;top:8615;width:59;height:53" coordorigin="19205,8615" coordsize="59,53" path="m19248,8666l19222,8666,19224,8668,19245,8668,19248,8666xe" filled="true" fillcolor="#000000" stroked="false">
                <v:path arrowok="t"/>
                <v:fill type="solid"/>
              </v:shape>
              <v:shape style="position:absolute;left:19205;top:8615;width:59;height:53" coordorigin="19205,8615" coordsize="59,53" path="m19253,8665l19217,8665,19219,8666,19251,8666,19253,8665xe" filled="true" fillcolor="#000000" stroked="false">
                <v:path arrowok="t"/>
                <v:fill type="solid"/>
              </v:shape>
              <v:shape style="position:absolute;left:19205;top:8615;width:59;height:53" coordorigin="19205,8615" coordsize="59,53" path="m19256,8663l19213,8663,19216,8665,19254,8665,19256,8663xe" filled="true" fillcolor="#000000" stroked="false">
                <v:path arrowok="t"/>
                <v:fill type="solid"/>
              </v:shape>
              <v:shape style="position:absolute;left:19205;top:8615;width:59;height:53" coordorigin="19205,8615" coordsize="59,53" path="m19206,8615l19205,8658,19206,8660,19208,8661,19210,8661,19211,8663,19257,8663,19261,8660,19262,8660,19264,8658,19230,8658,19229,8657,19222,8657,19221,8655,19217,8655,19216,8653,19214,8653,19213,8652,19211,8650,19210,8649,19210,8647,19208,8645,19206,8644,19206,8615xe" filled="true" fillcolor="#000000" stroked="false">
                <v:path arrowok="t"/>
                <v:fill type="solid"/>
              </v:shape>
              <v:shape style="position:absolute;left:19205;top:8615;width:59;height:53" coordorigin="19205,8615" coordsize="59,53" path="m19264,8637l19262,8639,19262,8645,19261,8647,19259,8649,19259,8650,19257,8652,19256,8652,19253,8653,19251,8655,19249,8655,19248,8657,19243,8657,19240,8658,19264,8658,19264,8637xe" filled="true" fillcolor="#000000" stroked="false">
                <v:path arrowok="t"/>
                <v:fill type="solid"/>
              </v:shape>
            </v:group>
            <v:group style="position:absolute;left:19197;top:8606;width:75;height:53" coordorigin="19197,8606" coordsize="75,53">
              <v:shape style="position:absolute;left:19197;top:8606;width:75;height:53" coordorigin="19197,8606" coordsize="75,53" path="m19272,8606l19197,8606,19197,8641,19198,8644,19198,8649,19200,8650,19202,8652,19202,8653,19203,8655,19203,8657,19205,8658,19206,8615,19272,8615,19272,8606xe" filled="true" fillcolor="#000000" stroked="false">
                <v:path arrowok="t"/>
                <v:fill type="solid"/>
              </v:shape>
              <v:shape style="position:absolute;left:19197;top:8606;width:75;height:53" coordorigin="19197,8606" coordsize="75,53" path="m19272,8615l19264,8615,19264,8658,19267,8655,19268,8653,19268,8652,19270,8649,19270,8647,19272,8645,19272,8615xe" filled="true" fillcolor="#000000" stroked="false">
                <v:path arrowok="t"/>
                <v:fill type="solid"/>
              </v:shape>
            </v:group>
            <v:group style="position:absolute;left:19197;top:8681;width:55;height:10" coordorigin="19197,8681" coordsize="55,10">
              <v:shape style="position:absolute;left:19197;top:8681;width:55;height:10" coordorigin="19197,8681" coordsize="55,10" path="m19197,8685l19251,8685e" filled="false" stroked="true" strokeweight=".578037pt" strokecolor="#000000">
                <v:path arrowok="t"/>
              </v:shape>
            </v:group>
            <v:group style="position:absolute;left:19262;top:8681;width:10;height:10" coordorigin="19262,8681" coordsize="10,10">
              <v:shape style="position:absolute;left:19262;top:8681;width:10;height:10" coordorigin="19262,8681" coordsize="10,10" path="m19262,8685l19272,8685e" filled="false" stroked="true" strokeweight=".578037pt" strokecolor="#000000">
                <v:path arrowok="t"/>
              </v:shape>
            </v:group>
            <v:group style="position:absolute;left:19197;top:8706;width:8;height:19" coordorigin="19197,8706" coordsize="8,19">
              <v:shape style="position:absolute;left:19197;top:8706;width:8;height:19" coordorigin="19197,8706" coordsize="8,19" path="m19205,8706l19202,8706,19200,8708,19198,8708,19198,8711,19197,8711,19197,8725,19205,8724,19205,8706xe" filled="true" fillcolor="#000000" stroked="false">
                <v:path arrowok="t"/>
                <v:fill type="solid"/>
              </v:shape>
            </v:group>
            <v:group style="position:absolute;left:19205;top:8698;width:66;height:26" coordorigin="19205,8698" coordsize="66,26">
              <v:shape style="position:absolute;left:19205;top:8698;width:66;height:26" coordorigin="19205,8698" coordsize="66,26" path="m19251,8714l19245,8714,19245,8724,19251,8724,19251,8714xe" filled="true" fillcolor="#000000" stroked="false">
                <v:path arrowok="t"/>
                <v:fill type="solid"/>
              </v:shape>
              <v:shape style="position:absolute;left:19205;top:8698;width:66;height:26" coordorigin="19205,8698" coordsize="66,26" path="m19265,8704l19210,8704,19206,8706,19205,8706,19205,8717,19206,8716,19208,8716,19208,8714,19270,8714,19265,8704xe" filled="true" fillcolor="#000000" stroked="false">
                <v:path arrowok="t"/>
                <v:fill type="solid"/>
              </v:shape>
              <v:shape style="position:absolute;left:19205;top:8698;width:66;height:26" coordorigin="19205,8698" coordsize="66,26" path="m19251,8698l19245,8698,19245,8704,19251,8704,19251,8698xe" filled="true" fillcolor="#000000" stroked="false">
                <v:path arrowok="t"/>
                <v:fill type="solid"/>
              </v:shape>
            </v:group>
            <v:group style="position:absolute;left:19195;top:8738;width:23;height:40" coordorigin="19195,8738" coordsize="23,40">
              <v:shape style="position:absolute;left:19195;top:8738;width:23;height:40" coordorigin="19195,8738" coordsize="23,40" path="m19203,8738l19202,8739,19200,8739,19200,8741,19198,8744,19197,8746,19197,8749,19195,8751,19195,8760,19197,8762,19197,8763,19198,8765,19198,8768,19200,8770,19202,8771,19203,8773,19205,8773,19206,8774,19208,8776,19210,8776,19211,8778,19216,8778,19217,8770,19216,8770,19213,8768,19211,8768,19210,8766,19208,8766,19205,8763,19205,8762,19203,8760,19203,8738xe" filled="true" fillcolor="#000000" stroked="false">
                <v:path arrowok="t"/>
                <v:fill type="solid"/>
              </v:shape>
            </v:group>
            <v:group style="position:absolute;left:19233;top:8760;width:12;height:18" coordorigin="19233,8760" coordsize="12,18">
              <v:shape style="position:absolute;left:19233;top:8760;width:12;height:18" coordorigin="19233,8760" coordsize="12,18" path="m19245,8760l19243,8762,19241,8763,19241,8765,19240,8766,19238,8766,19237,8768,19233,8768,19235,8778,19237,8778,19238,8776,19240,8776,19241,8774,19243,8774,19245,8773,19245,8760xe" filled="true" fillcolor="#000000" stroked="false">
                <v:path arrowok="t"/>
                <v:fill type="solid"/>
              </v:shape>
            </v:group>
            <v:group style="position:absolute;left:19203;top:8732;width:50;height:42" coordorigin="19203,8732" coordsize="50,42">
              <v:shape style="position:absolute;left:19203;top:8732;width:50;height:42" coordorigin="19203,8732" coordsize="50,42" path="m19249,8741l19233,8741,19235,8743,19237,8743,19238,8744,19240,8744,19241,8746,19243,8747,19245,8751,19245,8773,19246,8771,19248,8770,19249,8770,19249,8768,19251,8766,19251,8765,19253,8762,19253,8751,19251,8749,19251,8744,19249,8743,19249,8741xe" filled="true" fillcolor="#000000" stroked="false">
                <v:path arrowok="t"/>
                <v:fill type="solid"/>
              </v:shape>
              <v:shape style="position:absolute;left:19203;top:8732;width:50;height:42" coordorigin="19203,8732" coordsize="50,42" path="m19240,8733l19210,8733,19208,8735,19206,8735,19205,8736,19203,8738,19203,8751,19205,8749,19205,8747,19206,8746,19208,8744,19210,8744,19211,8743,19213,8743,19214,8741,19249,8741,19246,8738,19245,8738,19243,8736,19241,8735,19240,8733xe" filled="true" fillcolor="#000000" stroked="false">
                <v:path arrowok="t"/>
                <v:fill type="solid"/>
              </v:shape>
              <v:shape style="position:absolute;left:19203;top:8732;width:50;height:42" coordorigin="19203,8732" coordsize="50,42" path="m19235,8732l19213,8732,19211,8733,19237,8733,19235,8732xe" filled="true" fillcolor="#000000" stroked="false">
                <v:path arrowok="t"/>
                <v:fill type="solid"/>
              </v:shape>
            </v:group>
            <v:group style="position:absolute;left:19197;top:8795;width:56;height:36" coordorigin="19197,8795" coordsize="56,36">
              <v:shape style="position:absolute;left:19197;top:8795;width:56;height:36" coordorigin="19197,8795" coordsize="56,36" path="m19245,8795l19245,8813,19243,8816,19243,8818,19241,8819,19240,8819,19238,8821,19197,8821,19197,8830,19240,8830,19241,8829,19245,8829,19248,8826,19249,8824,19251,8822,19251,8821,19253,8818,19253,8808,19251,8805,19251,8802,19249,8800,19246,8797,19245,8795xe" filled="true" fillcolor="#000000" stroked="false">
                <v:path arrowok="t"/>
                <v:fill type="solid"/>
              </v:shape>
            </v:group>
            <v:group style="position:absolute;left:19197;top:8786;width:75;height:21" coordorigin="19197,8786" coordsize="75,21">
              <v:shape style="position:absolute;left:19197;top:8786;width:75;height:21" coordorigin="19197,8786" coordsize="75,21" path="m19245,8795l19233,8795,19235,8797,19237,8797,19238,8798,19240,8798,19241,8800,19243,8802,19243,8803,19245,8806,19245,8795xe" filled="true" fillcolor="#000000" stroked="false">
                <v:path arrowok="t"/>
                <v:fill type="solid"/>
              </v:shape>
              <v:shape style="position:absolute;left:19197;top:8786;width:75;height:21" coordorigin="19197,8786" coordsize="75,21" path="m19272,8786l19197,8786,19197,8795,19272,8795,19272,8786xe" filled="true" fillcolor="#000000" stroked="false">
                <v:path arrowok="t"/>
                <v:fill type="solid"/>
              </v:shape>
            </v:group>
            <v:group style="position:absolute;left:15370;top:6330;width:59;height:53" coordorigin="15370,6330" coordsize="59,53">
              <v:shape style="position:absolute;left:15370;top:6330;width:59;height:53" coordorigin="15370,6330" coordsize="59,53" path="m15413,6381l15388,6381,15390,6383,15410,6383,15413,6381xe" filled="true" fillcolor="#000000" stroked="false">
                <v:path arrowok="t"/>
                <v:fill type="solid"/>
              </v:shape>
              <v:shape style="position:absolute;left:15370;top:6330;width:59;height:53" coordorigin="15370,6330" coordsize="59,53" path="m15418,6379l15383,6379,15385,6381,15417,6381,15418,6379xe" filled="true" fillcolor="#000000" stroked="false">
                <v:path arrowok="t"/>
                <v:fill type="solid"/>
              </v:shape>
              <v:shape style="position:absolute;left:15370;top:6330;width:59;height:53" coordorigin="15370,6330" coordsize="59,53" path="m15421,6378l15378,6378,15382,6379,15420,6379,15421,6378xe" filled="true" fillcolor="#000000" stroked="false">
                <v:path arrowok="t"/>
                <v:fill type="solid"/>
              </v:shape>
              <v:shape style="position:absolute;left:15370;top:6330;width:59;height:53" coordorigin="15370,6330" coordsize="59,53" path="m15372,6330l15370,6373,15374,6376,15375,6376,15377,6378,15423,6378,15425,6376,15426,6375,15428,6375,15429,6373,15396,6373,15394,6371,15388,6371,15386,6370,15383,6370,15382,6368,15380,6368,15377,6365,15375,6363,15375,6362,15374,6360,15372,6359,15372,6330xe" filled="true" fillcolor="#000000" stroked="false">
                <v:path arrowok="t"/>
                <v:fill type="solid"/>
              </v:shape>
              <v:shape style="position:absolute;left:15370;top:6330;width:59;height:53" coordorigin="15370,6330" coordsize="59,53" path="m15429,6352l15428,6354,15428,6360,15426,6362,15425,6363,15425,6365,15423,6367,15421,6367,15418,6368,15417,6370,15415,6370,15413,6371,15409,6371,15406,6373,15429,6373,15429,6352xe" filled="true" fillcolor="#000000" stroked="false">
                <v:path arrowok="t"/>
                <v:fill type="solid"/>
              </v:shape>
            </v:group>
            <v:group style="position:absolute;left:15362;top:6320;width:75;height:53" coordorigin="15362,6320" coordsize="75,53">
              <v:shape style="position:absolute;left:15362;top:6320;width:75;height:53" coordorigin="15362,6320" coordsize="75,53" path="m15437,6320l15362,6320,15362,6355,15364,6359,15364,6363,15366,6365,15367,6367,15367,6368,15369,6370,15369,6371,15370,6373,15372,6330,15437,6330,15437,6320xe" filled="true" fillcolor="#000000" stroked="false">
                <v:path arrowok="t"/>
                <v:fill type="solid"/>
              </v:shape>
              <v:shape style="position:absolute;left:15362;top:6320;width:75;height:53" coordorigin="15362,6320" coordsize="75,53" path="m15437,6330l15429,6330,15429,6373,15431,6371,15433,6370,15434,6368,15434,6367,15436,6363,15436,6362,15437,6360,15437,6330xe" filled="true" fillcolor="#000000" stroked="false">
                <v:path arrowok="t"/>
                <v:fill type="solid"/>
              </v:shape>
            </v:group>
            <v:group style="position:absolute;left:15362;top:6395;width:55;height:10" coordorigin="15362,6395" coordsize="55,10">
              <v:shape style="position:absolute;left:15362;top:6395;width:55;height:10" coordorigin="15362,6395" coordsize="55,10" path="m15362,6400l15417,6400e" filled="false" stroked="true" strokeweight=".578037pt" strokecolor="#000000">
                <v:path arrowok="t"/>
              </v:shape>
            </v:group>
            <v:group style="position:absolute;left:15428;top:6395;width:10;height:10" coordorigin="15428,6395" coordsize="10,10">
              <v:shape style="position:absolute;left:15428;top:6395;width:10;height:10" coordorigin="15428,6395" coordsize="10,10" path="m15428,6400l15437,6400e" filled="false" stroked="true" strokeweight=".578037pt" strokecolor="#000000">
                <v:path arrowok="t"/>
              </v:shape>
            </v:group>
            <v:group style="position:absolute;left:15362;top:6421;width:8;height:20" coordorigin="15362,6421" coordsize="8,20">
              <v:shape style="position:absolute;left:15362;top:6421;width:8;height:20" coordorigin="15362,6421" coordsize="8,20" path="m15370,6421l15367,6421,15366,6422,15364,6422,15364,6425,15362,6425,15362,6440,15370,6438,15370,6421xe" filled="true" fillcolor="#000000" stroked="false">
                <v:path arrowok="t"/>
                <v:fill type="solid"/>
              </v:shape>
            </v:group>
            <v:group style="position:absolute;left:15370;top:6413;width:66;height:26" coordorigin="15370,6413" coordsize="66,26">
              <v:shape style="position:absolute;left:15370;top:6413;width:66;height:26" coordorigin="15370,6413" coordsize="66,26" path="m15417,6429l15410,6429,15410,6438,15417,6438,15417,6429xe" filled="true" fillcolor="#000000" stroked="false">
                <v:path arrowok="t"/>
                <v:fill type="solid"/>
              </v:shape>
              <v:shape style="position:absolute;left:15370;top:6413;width:66;height:26" coordorigin="15370,6413" coordsize="66,26" path="m15431,6419l15375,6419,15372,6421,15370,6421,15370,6432,15372,6430,15374,6430,15374,6429,15436,6429,15431,6419xe" filled="true" fillcolor="#000000" stroked="false">
                <v:path arrowok="t"/>
                <v:fill type="solid"/>
              </v:shape>
              <v:shape style="position:absolute;left:15370;top:6413;width:66;height:26" coordorigin="15370,6413" coordsize="66,26" path="m15417,6413l15410,6413,15410,6419,15417,6419,15417,6413xe" filled="true" fillcolor="#000000" stroked="false">
                <v:path arrowok="t"/>
                <v:fill type="solid"/>
              </v:shape>
            </v:group>
            <v:group style="position:absolute;left:15361;top:6453;width:23;height:40" coordorigin="15361,6453" coordsize="23,40">
              <v:shape style="position:absolute;left:15361;top:6453;width:23;height:40" coordorigin="15361,6453" coordsize="23,40" path="m15369,6453l15367,6454,15366,6454,15366,6456,15364,6459,15362,6461,15362,6464,15361,6465,15361,6475,15362,6476,15362,6478,15364,6480,15364,6483,15366,6484,15367,6486,15369,6488,15370,6488,15372,6489,15374,6491,15375,6491,15377,6492,15382,6492,15383,6484,15382,6484,15378,6483,15377,6483,15375,6481,15374,6481,15372,6480,15370,6478,15370,6476,15369,6475,15369,6453xe" filled="true" fillcolor="#000000" stroked="false">
                <v:path arrowok="t"/>
                <v:fill type="solid"/>
              </v:shape>
            </v:group>
            <v:group style="position:absolute;left:15399;top:6475;width:12;height:18" coordorigin="15399,6475" coordsize="12,18">
              <v:shape style="position:absolute;left:15399;top:6475;width:12;height:18" coordorigin="15399,6475" coordsize="12,18" path="m15410,6475l15409,6476,15407,6478,15407,6480,15406,6481,15404,6481,15402,6483,15399,6483,15401,6492,15402,6492,15404,6491,15406,6491,15407,6489,15409,6489,15410,6488,15410,6475xe" filled="true" fillcolor="#000000" stroked="false">
                <v:path arrowok="t"/>
                <v:fill type="solid"/>
              </v:shape>
            </v:group>
            <v:group style="position:absolute;left:15369;top:6446;width:50;height:42" coordorigin="15369,6446" coordsize="50,42">
              <v:shape style="position:absolute;left:15369;top:6446;width:50;height:42" coordorigin="15369,6446" coordsize="50,42" path="m15415,6456l15399,6456,15401,6457,15402,6457,15404,6459,15406,6459,15407,6461,15409,6462,15410,6465,15410,6488,15412,6486,15413,6484,15415,6484,15415,6483,15417,6481,15417,6480,15418,6476,15418,6465,15417,6464,15417,6459,15415,6457,15415,6456xe" filled="true" fillcolor="#000000" stroked="false">
                <v:path arrowok="t"/>
                <v:fill type="solid"/>
              </v:shape>
              <v:shape style="position:absolute;left:15369;top:6446;width:50;height:42" coordorigin="15369,6446" coordsize="50,42" path="m15406,6448l15375,6448,15374,6449,15372,6449,15370,6451,15369,6453,15369,6465,15370,6464,15370,6462,15372,6461,15374,6459,15375,6459,15377,6457,15378,6457,15380,6456,15415,6456,15412,6453,15410,6453,15409,6451,15406,6448xe" filled="true" fillcolor="#000000" stroked="false">
                <v:path arrowok="t"/>
                <v:fill type="solid"/>
              </v:shape>
              <v:shape style="position:absolute;left:15369;top:6446;width:50;height:42" coordorigin="15369,6446" coordsize="50,42" path="m15401,6446l15378,6446,15377,6448,15402,6448,15401,6446xe" filled="true" fillcolor="#000000" stroked="false">
                <v:path arrowok="t"/>
                <v:fill type="solid"/>
              </v:shape>
            </v:group>
            <v:group style="position:absolute;left:15362;top:6510;width:56;height:35" coordorigin="15362,6510" coordsize="56,35">
              <v:shape style="position:absolute;left:15362;top:6510;width:56;height:35" coordorigin="15362,6510" coordsize="56,35" path="m15410,6510l15410,6528,15409,6531,15409,6532,15407,6534,15406,6534,15404,6536,15362,6536,15362,6545,15406,6545,15407,6544,15410,6544,15412,6542,15413,6540,15415,6539,15417,6537,15417,6536,15418,6532,15418,6523,15417,6520,15417,6516,15415,6515,15413,6513,15412,6512,15410,6510xe" filled="true" fillcolor="#000000" stroked="false">
                <v:path arrowok="t"/>
                <v:fill type="solid"/>
              </v:shape>
            </v:group>
            <v:group style="position:absolute;left:15362;top:6500;width:75;height:21" coordorigin="15362,6500" coordsize="75,21">
              <v:shape style="position:absolute;left:15362;top:6500;width:75;height:21" coordorigin="15362,6500" coordsize="75,21" path="m15410,6510l15399,6510,15401,6512,15402,6512,15404,6513,15406,6513,15407,6515,15409,6516,15409,6518,15410,6521,15410,6510xe" filled="true" fillcolor="#000000" stroked="false">
                <v:path arrowok="t"/>
                <v:fill type="solid"/>
              </v:shape>
              <v:shape style="position:absolute;left:15362;top:6500;width:75;height:21" coordorigin="15362,6500" coordsize="75,21" path="m15437,6500l15362,6500,15362,6510,15437,6510,15437,6500xe" filled="true" fillcolor="#000000" stroked="false">
                <v:path arrowok="t"/>
                <v:fill type="solid"/>
              </v:shape>
              <v:shape style="position:absolute;left:15495;top:21536;width:241;height:126" type="#_x0000_t75" stroked="false">
                <v:imagedata r:id="rId738" o:title=""/>
              </v:shape>
              <v:shape style="position:absolute;left:15708;top:22041;width:247;height:188" type="#_x0000_t75" stroked="false">
                <v:imagedata r:id="rId739" o:title=""/>
              </v:shape>
              <v:shape style="position:absolute;left:14910;top:21895;width:131;height:239" type="#_x0000_t75" stroked="false">
                <v:imagedata r:id="rId740" o:title=""/>
              </v:shape>
              <v:shape style="position:absolute;left:13705;top:22180;width:131;height:239" type="#_x0000_t75" stroked="false">
                <v:imagedata r:id="rId741" o:title=""/>
              </v:shape>
              <v:shape style="position:absolute;left:14868;top:19928;width:241;height:126" type="#_x0000_t75" stroked="false">
                <v:imagedata r:id="rId742" o:title=""/>
              </v:shape>
              <v:shape style="position:absolute;left:11697;top:20733;width:241;height:126" type="#_x0000_t75" stroked="false">
                <v:imagedata r:id="rId743" o:title=""/>
              </v:shape>
              <v:shape style="position:absolute;left:10354;top:22346;width:137;height:236" type="#_x0000_t75" stroked="false">
                <v:imagedata r:id="rId744" o:title=""/>
              </v:shape>
              <v:shape style="position:absolute;left:9461;top:23565;width:247;height:128" type="#_x0000_t75" stroked="false">
                <v:imagedata r:id="rId745" o:title=""/>
              </v:shape>
              <v:shape style="position:absolute;left:7976;top:23447;width:102;height:244" type="#_x0000_t75" stroked="false">
                <v:imagedata r:id="rId746" o:title=""/>
              </v:shape>
              <v:shape style="position:absolute;left:5570;top:21927;width:81;height:242" type="#_x0000_t75" stroked="false">
                <v:imagedata r:id="rId747" o:title=""/>
              </v:shape>
              <v:shape style="position:absolute;left:2355;top:25104;width:247;height:127" type="#_x0000_t75" stroked="false">
                <v:imagedata r:id="rId748" o:title=""/>
              </v:shape>
              <v:shape style="position:absolute;left:2865;top:16991;width:207;height:201" type="#_x0000_t75" stroked="false">
                <v:imagedata r:id="rId749" o:title=""/>
              </v:shape>
              <v:shape style="position:absolute;left:13571;top:20644;width:131;height:239" type="#_x0000_t75" stroked="false">
                <v:imagedata r:id="rId750" o:title=""/>
              </v:shape>
              <v:shape style="position:absolute;left:18884;top:20848;width:80;height:241" type="#_x0000_t75" stroked="false">
                <v:imagedata r:id="rId751" o:title=""/>
              </v:shape>
              <v:shape style="position:absolute;left:17627;top:21176;width:156;height:234" type="#_x0000_t75" stroked="false">
                <v:imagedata r:id="rId752" o:title=""/>
              </v:shape>
              <v:shape style="position:absolute;left:21278;top:13398;width:226;height:175" type="#_x0000_t75" stroked="false">
                <v:imagedata r:id="rId753" o:title=""/>
              </v:shape>
            </v:group>
            <v:group style="position:absolute;left:8924;top:23667;width:53;height:47" coordorigin="8924,23667" coordsize="53,47">
              <v:shape style="position:absolute;left:8924;top:23667;width:53;height:47" coordorigin="8924,23667" coordsize="53,47" path="m8977,23667l8924,23707,8977,23713,8977,23667xe" filled="true" fillcolor="#00ffff" stroked="false">
                <v:path arrowok="t"/>
                <v:fill type="solid"/>
              </v:shape>
            </v:group>
            <v:group style="position:absolute;left:8977;top:23667;width:13;height:48" coordorigin="8977,23667" coordsize="13,48">
              <v:shape style="position:absolute;left:8977;top:23667;width:13;height:48" coordorigin="8977,23667" coordsize="13,48" path="m8977,23667l8977,23713,8990,23715,8977,23667xe" filled="true" fillcolor="#00ffff" stroked="false">
                <v:path arrowok="t"/>
                <v:fill type="solid"/>
              </v:shape>
            </v:group>
            <v:group style="position:absolute;left:8924;top:23667;width:66;height:48" coordorigin="8924,23667" coordsize="66,48">
              <v:shape style="position:absolute;left:8924;top:23667;width:66;height:48" coordorigin="8924,23667" coordsize="66,48" path="m8990,23715l8924,23707,8977,23667,8990,23715xe" filled="false" stroked="true" strokeweight=".318763pt" strokecolor="#00ffff">
                <v:path arrowok="t"/>
              </v:shape>
            </v:group>
            <v:group style="position:absolute;left:1692;top:19723;width:32;height:34" coordorigin="1692,19723" coordsize="32,34">
              <v:shape style="position:absolute;left:1692;top:19723;width:32;height:34" coordorigin="1692,19723" coordsize="32,34" path="m1718,19755l1710,19755,1710,19756,1716,19756,1718,19755xe" filled="true" fillcolor="#000000" stroked="false">
                <v:path arrowok="t"/>
                <v:fill type="solid"/>
              </v:shape>
              <v:shape style="position:absolute;left:1692;top:19723;width:32;height:34" coordorigin="1692,19723" coordsize="32,34" path="m1724,19745l1723,19745,1723,19747,1721,19747,1721,19748,1720,19750,1716,19750,1716,19751,1702,19751,1702,19753,1704,19753,1705,19755,1720,19755,1724,19745xe" filled="true" fillcolor="#000000" stroked="false">
                <v:path arrowok="t"/>
                <v:fill type="solid"/>
              </v:shape>
              <v:shape style="position:absolute;left:1692;top:19723;width:32;height:34" coordorigin="1692,19723" coordsize="32,34" path="m1712,19750l1699,19750,1700,19751,1712,19751,1712,19750xe" filled="true" fillcolor="#000000" stroked="false">
                <v:path arrowok="t"/>
                <v:fill type="solid"/>
              </v:shape>
              <v:shape style="position:absolute;left:1692;top:19723;width:32;height:34" coordorigin="1692,19723" coordsize="32,34" path="m1705,19748l1697,19748,1697,19750,1707,19750,1705,19748xe" filled="true" fillcolor="#000000" stroked="false">
                <v:path arrowok="t"/>
                <v:fill type="solid"/>
              </v:shape>
              <v:shape style="position:absolute;left:1692;top:19723;width:32;height:34" coordorigin="1692,19723" coordsize="32,34" path="m1697,19732l1692,19742,1692,19743,1694,19743,1694,19745,1696,19747,1696,19748,1704,19748,1704,19747,1702,19747,1702,19745,1700,19745,1699,19743,1699,19742,1697,19742,1697,19739,1696,19739,1696,19737,1697,19735,1697,19732xe" filled="true" fillcolor="#000000" stroked="false">
                <v:path arrowok="t"/>
                <v:fill type="solid"/>
              </v:shape>
              <v:shape style="position:absolute;left:1692;top:19723;width:32;height:34" coordorigin="1692,19723" coordsize="32,34" path="m1724,19743l1724,19745,1724,19745,1724,19743xe" filled="true" fillcolor="#000000" stroked="false">
                <v:path arrowok="t"/>
                <v:fill type="solid"/>
              </v:shape>
              <v:shape style="position:absolute;left:1692;top:19723;width:32;height:34" coordorigin="1692,19723" coordsize="32,34" path="m1702,19723l1697,19732,1699,19731,1702,19723xe" filled="true" fillcolor="#000000" stroked="false">
                <v:path arrowok="t"/>
                <v:fill type="solid"/>
              </v:shape>
            </v:group>
            <v:group style="position:absolute;left:1692;top:19716;width:42;height:39" coordorigin="1692,19716" coordsize="42,39">
              <v:shape style="position:absolute;left:1692;top:19716;width:42;height:39" coordorigin="1692,19716" coordsize="42,39" path="m1713,19723l1702,19723,1727,19735,1724,19743,1720,19755,1721,19755,1721,19753,1723,19753,1724,19751,1724,19750,1726,19750,1726,19748,1727,19747,1727,19745,1734,19734,1713,19723xe" filled="true" fillcolor="#000000" stroked="false">
                <v:path arrowok="t"/>
                <v:fill type="solid"/>
              </v:shape>
              <v:shape style="position:absolute;left:1692;top:19716;width:42;height:39" coordorigin="1692,19716" coordsize="42,39" path="m1700,19716l1694,19729,1694,19731,1692,19732,1692,19742,1702,19723,1713,19723,1700,19716xe" filled="true" fillcolor="#000000" stroked="false">
                <v:path arrowok="t"/>
                <v:fill type="solid"/>
              </v:shape>
            </v:group>
            <v:group style="position:absolute;left:1673;top:19756;width:12;height:29" coordorigin="1673,19756" coordsize="12,29">
              <v:shape style="position:absolute;left:1673;top:19756;width:12;height:29" coordorigin="1673,19756" coordsize="12,29" path="m1684,19756l1683,19758,1681,19758,1681,19759,1680,19759,1678,19761,1678,19763,1676,19763,1676,19764,1675,19766,1675,19769,1673,19771,1673,19775,1675,19777,1675,19778,1676,19780,1676,19782,1678,19783,1680,19785,1683,19782,1683,19780,1681,19780,1681,19778,1680,19778,1680,19777,1678,19775,1678,19769,1680,19767,1684,19756xe" filled="true" fillcolor="#000000" stroked="false">
                <v:path arrowok="t"/>
                <v:fill type="solid"/>
              </v:shape>
            </v:group>
            <v:group style="position:absolute;left:1694;top:19780;width:13;height:12" coordorigin="1694,19780" coordsize="13,12">
              <v:shape style="position:absolute;left:1694;top:19780;width:13;height:12" coordorigin="1694,19780" coordsize="13,12" path="m1706,19782l1705,19782,1705,19783,1704,19785,1702,19785,1702,19786,1696,19786,1694,19791,1702,19791,1706,19782xe" filled="true" fillcolor="#000000" stroked="false">
                <v:path arrowok="t"/>
                <v:fill type="solid"/>
              </v:shape>
              <v:shape style="position:absolute;left:1694;top:19780;width:13;height:12" coordorigin="1694,19780" coordsize="13,12" path="m1707,19780l1706,19782,1707,19782,1707,19780xe" filled="true" fillcolor="#000000" stroked="false">
                <v:path arrowok="t"/>
                <v:fill type="solid"/>
              </v:shape>
            </v:group>
            <v:group style="position:absolute;left:1680;top:19756;width:34;height:36" coordorigin="1680,19756" coordsize="34,36">
              <v:shape style="position:absolute;left:1680;top:19756;width:34;height:36" coordorigin="1680,19756" coordsize="34,36" path="m1703,19790l1702,19790,1702,19791,1703,19790xe" filled="true" fillcolor="#000000" stroked="false">
                <v:path arrowok="t"/>
                <v:fill type="solid"/>
              </v:shape>
              <v:shape style="position:absolute;left:1680;top:19756;width:34;height:36" coordorigin="1680,19756" coordsize="34,36" path="m1710,19764l1702,19764,1702,19766,1704,19766,1707,19769,1707,19771,1708,19772,1708,19777,1707,19778,1707,19780,1703,19790,1705,19790,1705,19788,1707,19788,1707,19786,1708,19786,1708,19785,1710,19785,1710,19783,1712,19782,1712,19777,1713,19775,1713,19772,1712,19772,1712,19767,1710,19767,1710,19764xe" filled="true" fillcolor="#000000" stroked="false">
                <v:path arrowok="t"/>
                <v:fill type="solid"/>
              </v:shape>
              <v:shape style="position:absolute;left:1680;top:19756;width:34;height:36" coordorigin="1680,19756" coordsize="34,36" path="m1681,19765l1680,19766,1680,19767,1681,19765xe" filled="true" fillcolor="#000000" stroked="false">
                <v:path arrowok="t"/>
                <v:fill type="solid"/>
              </v:shape>
              <v:shape style="position:absolute;left:1680;top:19756;width:34;height:36" coordorigin="1680,19756" coordsize="34,36" path="m1697,19756l1684,19756,1681,19765,1681,19764,1683,19763,1684,19763,1684,19761,1705,19761,1704,19759,1702,19759,1700,19758,1699,19758,1697,19756xe" filled="true" fillcolor="#000000" stroked="false">
                <v:path arrowok="t"/>
                <v:fill type="solid"/>
              </v:shape>
              <v:shape style="position:absolute;left:1680;top:19756;width:34;height:36" coordorigin="1680,19756" coordsize="34,36" path="m1708,19763l1699,19763,1700,19764,1708,19764,1708,19763xe" filled="true" fillcolor="#000000" stroked="false">
                <v:path arrowok="t"/>
                <v:fill type="solid"/>
              </v:shape>
              <v:shape style="position:absolute;left:1680;top:19756;width:34;height:36" coordorigin="1680,19756" coordsize="34,36" path="m1705,19761l1696,19761,1697,19763,1707,19763,1705,19761xe" filled="true" fillcolor="#000000" stroked="false">
                <v:path arrowok="t"/>
                <v:fill type="solid"/>
              </v:shape>
            </v:group>
            <v:group style="position:absolute;left:4378;top:2088;width:161;height:161" coordorigin="4378,2088" coordsize="161,161">
              <v:shape style="position:absolute;left:4378;top:2088;width:161;height:161" coordorigin="4378,2088" coordsize="161,161" path="m4378,2088l4539,2249e" filled="false" stroked="true" strokeweight=".318763pt" strokecolor="#0000ff">
                <v:path arrowok="t"/>
              </v:shape>
            </v:group>
            <v:group style="position:absolute;left:4255;top:2016;width:319;height:321" coordorigin="4255,2016" coordsize="319,321">
              <v:shape style="position:absolute;left:4255;top:2016;width:319;height:321" coordorigin="4255,2016" coordsize="319,321" path="m4255,2016l4574,2336e" filled="false" stroked="true" strokeweight=".318763pt" strokecolor="#0000ff">
                <v:path arrowok="t"/>
              </v:shape>
            </v:group>
            <v:group style="position:absolute;left:4140;top:1952;width:453;height:453" coordorigin="4140,1952" coordsize="453,453">
              <v:shape style="position:absolute;left:4140;top:1952;width:453;height:453" coordorigin="4140,1952" coordsize="453,453" path="m4140,1952l4593,2405e" filled="false" stroked="true" strokeweight=".318763pt" strokecolor="#0000ff">
                <v:path arrowok="t"/>
              </v:shape>
            </v:group>
            <v:group style="position:absolute;left:4046;top:1909;width:557;height:557" coordorigin="4046,1909" coordsize="557,557">
              <v:shape style="position:absolute;left:4046;top:1909;width:557;height:557" coordorigin="4046,1909" coordsize="557,557" path="m4046,1909l4602,2465e" filled="false" stroked="true" strokeweight=".318763pt" strokecolor="#0000ff">
                <v:path arrowok="t"/>
              </v:shape>
            </v:group>
            <v:group style="position:absolute;left:3954;top:1868;width:654;height:654" coordorigin="3954,1868" coordsize="654,654">
              <v:shape style="position:absolute;left:3954;top:1868;width:654;height:654" coordorigin="3954,1868" coordsize="654,654" path="m3954,1868l4607,2521e" filled="false" stroked="true" strokeweight=".318763pt" strokecolor="#0000ff">
                <v:path arrowok="t"/>
              </v:shape>
            </v:group>
            <v:group style="position:absolute;left:3873;top:1837;width:734;height:734" coordorigin="3873,1837" coordsize="734,734">
              <v:shape style="position:absolute;left:3873;top:1837;width:734;height:734" coordorigin="3873,1837" coordsize="734,734" path="m3873,1837l4606,2571e" filled="false" stroked="true" strokeweight=".318763pt" strokecolor="#0000ff">
                <v:path arrowok="t"/>
              </v:shape>
            </v:group>
            <v:group style="position:absolute;left:3802;top:1817;width:797;height:799" coordorigin="3802,1817" coordsize="797,799">
              <v:shape style="position:absolute;left:3802;top:1817;width:797;height:799" coordorigin="3802,1817" coordsize="797,799" path="m3802,1817l4599,2615e" filled="false" stroked="true" strokeweight=".318763pt" strokecolor="#0000ff">
                <v:path arrowok="t"/>
              </v:shape>
            </v:group>
            <v:group style="position:absolute;left:3731;top:1796;width:859;height:859" coordorigin="3731,1796" coordsize="859,859">
              <v:shape style="position:absolute;left:3731;top:1796;width:859;height:859" coordorigin="3731,1796" coordsize="859,859" path="m3731,1796l4590,2655e" filled="false" stroked="true" strokeweight=".318763pt" strokecolor="#0000ff">
                <v:path arrowok="t"/>
              </v:shape>
            </v:group>
            <v:group style="position:absolute;left:3661;top:1777;width:910;height:910" coordorigin="3661,1777" coordsize="910,910">
              <v:shape style="position:absolute;left:3661;top:1777;width:910;height:910" coordorigin="3661,1777" coordsize="910,910" path="m3661,1777l4571,2687e" filled="false" stroked="true" strokeweight=".318763pt" strokecolor="#0000ff">
                <v:path arrowok="t"/>
              </v:shape>
            </v:group>
            <v:group style="position:absolute;left:3589;top:1756;width:961;height:961" coordorigin="3589,1756" coordsize="961,961">
              <v:shape style="position:absolute;left:3589;top:1756;width:961;height:961" coordorigin="3589,1756" coordsize="961,961" path="m3589,1756l4550,2717e" filled="false" stroked="true" strokeweight=".318763pt" strokecolor="#0000ff">
                <v:path arrowok="t"/>
              </v:shape>
            </v:group>
            <v:group style="position:absolute;left:3524;top:1742;width:1000;height:1000" coordorigin="3524,1742" coordsize="1000,1000">
              <v:shape style="position:absolute;left:3524;top:1742;width:1000;height:1000" coordorigin="3524,1742" coordsize="1000,1000" path="m3524,1742l4523,2741e" filled="false" stroked="true" strokeweight=".318763pt" strokecolor="#0000ff">
                <v:path arrowok="t"/>
              </v:shape>
            </v:group>
            <v:group style="position:absolute;left:3458;top:1728;width:1038;height:1036" coordorigin="3458,1728" coordsize="1038,1036">
              <v:shape style="position:absolute;left:3458;top:1728;width:1038;height:1036" coordorigin="3458,1728" coordsize="1038,1036" path="m3458,1728l4496,2763e" filled="false" stroked="true" strokeweight=".318763pt" strokecolor="#0000ff">
                <v:path arrowok="t"/>
              </v:shape>
            </v:group>
            <v:group style="position:absolute;left:3394;top:1713;width:1071;height:1071" coordorigin="3394,1713" coordsize="1071,1071">
              <v:shape style="position:absolute;left:3394;top:1713;width:1071;height:1071" coordorigin="3394,1713" coordsize="1071,1071" path="m3394,1713l4465,2784e" filled="false" stroked="true" strokeweight=".318763pt" strokecolor="#0000ff">
                <v:path arrowok="t"/>
              </v:shape>
            </v:group>
            <v:group style="position:absolute;left:3329;top:1699;width:1103;height:1103" coordorigin="3329,1699" coordsize="1103,1103">
              <v:shape style="position:absolute;left:3329;top:1699;width:1103;height:1103" coordorigin="3329,1699" coordsize="1103,1103" path="m3329,1699l4432,2802e" filled="false" stroked="true" strokeweight=".318763pt" strokecolor="#0000ff">
                <v:path arrowok="t"/>
              </v:shape>
            </v:group>
            <v:group style="position:absolute;left:3264;top:1684;width:1137;height:1137" coordorigin="3264,1684" coordsize="1137,1137">
              <v:shape style="position:absolute;left:3264;top:1684;width:1137;height:1137" coordorigin="3264,1684" coordsize="1137,1137" path="m3264,1684l4400,2821e" filled="false" stroked="true" strokeweight=".318763pt" strokecolor="#0000ff">
                <v:path arrowok="t"/>
              </v:shape>
            </v:group>
            <v:group style="position:absolute;left:3198;top:1670;width:1167;height:1165" coordorigin="3198,1670" coordsize="1167,1165">
              <v:shape style="position:absolute;left:3198;top:1670;width:1167;height:1165" coordorigin="3198,1670" coordsize="1167,1165" path="m3198,1670l4365,2835e" filled="false" stroked="true" strokeweight=".318763pt" strokecolor="#0000ff">
                <v:path arrowok="t"/>
              </v:shape>
            </v:group>
            <v:group style="position:absolute;left:3135;top:1657;width:1196;height:1194" coordorigin="3135,1657" coordsize="1196,1194">
              <v:shape style="position:absolute;left:3135;top:1657;width:1196;height:1194" coordorigin="3135,1657" coordsize="1196,1194" path="m3135,1657l4330,2851e" filled="false" stroked="true" strokeweight=".318763pt" strokecolor="#0000ff">
                <v:path arrowok="t"/>
              </v:shape>
            </v:group>
            <v:group style="position:absolute;left:3071;top:1643;width:1224;height:1224" coordorigin="3071,1643" coordsize="1224,1224">
              <v:shape style="position:absolute;left:3071;top:1643;width:1224;height:1224" coordorigin="3071,1643" coordsize="1224,1224" path="m3071,1643l4295,2867e" filled="false" stroked="true" strokeweight=".318763pt" strokecolor="#0000ff">
                <v:path arrowok="t"/>
              </v:shape>
            </v:group>
            <v:group style="position:absolute;left:3006;top:1630;width:1253;height:1252" coordorigin="3006,1630" coordsize="1253,1252">
              <v:shape style="position:absolute;left:3006;top:1630;width:1253;height:1252" coordorigin="3006,1630" coordsize="1253,1252" path="m3006,1630l4258,2881e" filled="false" stroked="true" strokeweight=".318763pt" strokecolor="#0000ff">
                <v:path arrowok="t"/>
              </v:shape>
            </v:group>
            <v:group style="position:absolute;left:2939;top:1613;width:1285;height:1285" coordorigin="2939,1613" coordsize="1285,1285">
              <v:shape style="position:absolute;left:2939;top:1613;width:1285;height:1285" coordorigin="2939,1613" coordsize="1285,1285" path="m2939,1613l4223,2897e" filled="false" stroked="true" strokeweight=".318763pt" strokecolor="#0000ff">
                <v:path arrowok="t"/>
              </v:shape>
            </v:group>
            <v:group style="position:absolute;left:2867;top:1592;width:1322;height:1322" coordorigin="2867,1592" coordsize="1322,1322">
              <v:shape style="position:absolute;left:2867;top:1592;width:1322;height:1322" coordorigin="2867,1592" coordsize="1322,1322" path="m2867,1592l4188,2913e" filled="false" stroked="true" strokeweight=".318763pt" strokecolor="#0000ff">
                <v:path arrowok="t"/>
              </v:shape>
            </v:group>
            <v:group style="position:absolute;left:2795;top:1571;width:1360;height:1358" coordorigin="2795,1571" coordsize="1360,1358">
              <v:shape style="position:absolute;left:2795;top:1571;width:1360;height:1358" coordorigin="2795,1571" coordsize="1360,1358" path="m2795,1571l4155,2929e" filled="false" stroked="true" strokeweight=".318763pt" strokecolor="#0000ff">
                <v:path arrowok="t"/>
              </v:shape>
            </v:group>
            <v:group style="position:absolute;left:2693;top:1519;width:1427;height:1428" coordorigin="2693,1519" coordsize="1427,1428">
              <v:shape style="position:absolute;left:2693;top:1519;width:1427;height:1428" coordorigin="2693,1519" coordsize="1427,1428" path="m2693,1519l4120,2947e" filled="false" stroked="true" strokeweight=".318763pt" strokecolor="#0000ff">
                <v:path arrowok="t"/>
              </v:shape>
            </v:group>
            <v:group style="position:absolute;left:2660;top:1536;width:1427;height:1427" coordorigin="2660,1536" coordsize="1427,1427">
              <v:shape style="position:absolute;left:2660;top:1536;width:1427;height:1427" coordorigin="2660,1536" coordsize="1427,1427" path="m2660,1536l4086,2963e" filled="false" stroked="true" strokeweight=".318763pt" strokecolor="#0000ff">
                <v:path arrowok="t"/>
              </v:shape>
            </v:group>
            <v:group style="position:absolute;left:2620;top:1549;width:1433;height:1432" coordorigin="2620,1549" coordsize="1433,1432">
              <v:shape style="position:absolute;left:2620;top:1549;width:1433;height:1432" coordorigin="2620,1549" coordsize="1433,1432" path="m2620,1549l4053,2980e" filled="false" stroked="true" strokeweight=".318763pt" strokecolor="#0000ff">
                <v:path arrowok="t"/>
              </v:shape>
            </v:group>
            <v:group style="position:absolute;left:2577;top:1555;width:1441;height:1441" coordorigin="2577,1555" coordsize="1441,1441">
              <v:shape style="position:absolute;left:2577;top:1555;width:1441;height:1441" coordorigin="2577,1555" coordsize="1441,1441" path="m2577,1555l4018,2996e" filled="false" stroked="true" strokeweight=".318763pt" strokecolor="#0000ff">
                <v:path arrowok="t"/>
              </v:shape>
            </v:group>
            <v:group style="position:absolute;left:2534;top:1562;width:1451;height:1451" coordorigin="2534,1562" coordsize="1451,1451">
              <v:shape style="position:absolute;left:2534;top:1562;width:1451;height:1451" coordorigin="2534,1562" coordsize="1451,1451" path="m2534,1562l3984,3012e" filled="false" stroked="true" strokeweight=".318763pt" strokecolor="#0000ff">
                <v:path arrowok="t"/>
              </v:shape>
            </v:group>
            <v:group style="position:absolute;left:2489;top:1570;width:1460;height:1459" coordorigin="2489,1570" coordsize="1460,1459">
              <v:shape style="position:absolute;left:2489;top:1570;width:1460;height:1459" coordorigin="2489,1570" coordsize="1460,1459" path="m2489,1570l3949,3028e" filled="false" stroked="true" strokeweight=".318763pt" strokecolor="#0000ff">
                <v:path arrowok="t"/>
              </v:shape>
            </v:group>
            <v:group style="position:absolute;left:2445;top:1575;width:1470;height:1470" coordorigin="2445,1575" coordsize="1470,1470">
              <v:shape style="position:absolute;left:2445;top:1575;width:1470;height:1470" coordorigin="2445,1575" coordsize="1470,1470" path="m2445,1575l3914,3044e" filled="false" stroked="true" strokeweight=".318763pt" strokecolor="#0000ff">
                <v:path arrowok="t"/>
              </v:shape>
            </v:group>
            <v:group style="position:absolute;left:2398;top:1581;width:1479;height:1478" coordorigin="2398,1581" coordsize="1479,1478">
              <v:shape style="position:absolute;left:2398;top:1581;width:1479;height:1478" coordorigin="2398,1581" coordsize="1479,1478" path="m2398,1581l3877,3058e" filled="false" stroked="true" strokeweight=".318763pt" strokecolor="#0000ff">
                <v:path arrowok="t"/>
              </v:shape>
            </v:group>
            <v:group style="position:absolute;left:2354;top:1586;width:1489;height:1489" coordorigin="2354,1586" coordsize="1489,1489">
              <v:shape style="position:absolute;left:2354;top:1586;width:1489;height:1489" coordorigin="2354,1586" coordsize="1489,1489" path="m2354,1586l3842,3074e" filled="false" stroked="true" strokeweight=".318763pt" strokecolor="#0000ff">
                <v:path arrowok="t"/>
              </v:shape>
            </v:group>
            <v:group style="position:absolute;left:2308;top:1591;width:1498;height:1498" coordorigin="2308,1591" coordsize="1498,1498">
              <v:shape style="position:absolute;left:2308;top:1591;width:1498;height:1498" coordorigin="2308,1591" coordsize="1498,1498" path="m2308,1591l3806,3089e" filled="false" stroked="true" strokeweight=".318763pt" strokecolor="#0000ff">
                <v:path arrowok="t"/>
              </v:shape>
            </v:group>
            <v:group style="position:absolute;left:2261;top:1595;width:1508;height:1508" coordorigin="2261,1595" coordsize="1508,1508">
              <v:shape style="position:absolute;left:2261;top:1595;width:1508;height:1508" coordorigin="2261,1595" coordsize="1508,1508" path="m2261,1595l3769,3103e" filled="false" stroked="true" strokeweight=".318763pt" strokecolor="#0000ff">
                <v:path arrowok="t"/>
              </v:shape>
            </v:group>
            <v:group style="position:absolute;left:2217;top:1602;width:1518;height:1516" coordorigin="2217,1602" coordsize="1518,1516">
              <v:shape style="position:absolute;left:2217;top:1602;width:1518;height:1516" coordorigin="2217,1602" coordsize="1518,1516" path="m2217,1602l3734,3117e" filled="false" stroked="true" strokeweight=".318763pt" strokecolor="#0000ff">
                <v:path arrowok="t"/>
              </v:shape>
            </v:group>
            <v:group style="position:absolute;left:2172;top:1608;width:1526;height:1524" coordorigin="2172,1608" coordsize="1526,1524">
              <v:shape style="position:absolute;left:2172;top:1608;width:1526;height:1524" coordorigin="2172,1608" coordsize="1526,1524" path="m2172,1608l3697,3131e" filled="false" stroked="true" strokeweight=".318763pt" strokecolor="#0000ff">
                <v:path arrowok="t"/>
              </v:shape>
            </v:group>
            <v:group style="position:absolute;left:2127;top:1614;width:1534;height:1532" coordorigin="2127,1614" coordsize="1534,1532">
              <v:shape style="position:absolute;left:2127;top:1614;width:1534;height:1532" coordorigin="2127,1614" coordsize="1534,1532" path="m2127,1614l3661,3146e" filled="false" stroked="true" strokeweight=".318763pt" strokecolor="#0000ff">
                <v:path arrowok="t"/>
              </v:shape>
            </v:group>
            <v:group style="position:absolute;left:2083;top:1619;width:1540;height:1540" coordorigin="2083,1619" coordsize="1540,1540">
              <v:shape style="position:absolute;left:2083;top:1619;width:1540;height:1540" coordorigin="2083,1619" coordsize="1540,1540" path="m2083,1619l3622,3159e" filled="false" stroked="true" strokeweight=".318763pt" strokecolor="#0000ff">
                <v:path arrowok="t"/>
              </v:shape>
            </v:group>
            <v:group style="position:absolute;left:2040;top:1625;width:1546;height:1548" coordorigin="2040,1625" coordsize="1546,1548">
              <v:shape style="position:absolute;left:2040;top:1625;width:1546;height:1548" coordorigin="2040,1625" coordsize="1546,1548" path="m2040,1625l3586,3173e" filled="false" stroked="true" strokeweight=".318763pt" strokecolor="#0000ff">
                <v:path arrowok="t"/>
              </v:shape>
            </v:group>
            <v:group style="position:absolute;left:1995;top:1633;width:1554;height:1553" coordorigin="1995,1633" coordsize="1554,1553">
              <v:shape style="position:absolute;left:1995;top:1633;width:1554;height:1553" coordorigin="1995,1633" coordsize="1554,1553" path="m1995,1633l3549,3186e" filled="false" stroked="true" strokeweight=".318763pt" strokecolor="#0000ff">
                <v:path arrowok="t"/>
              </v:shape>
            </v:group>
            <v:group style="position:absolute;left:1954;top:1641;width:1557;height:1559" coordorigin="1954,1641" coordsize="1557,1559">
              <v:shape style="position:absolute;left:1954;top:1641;width:1557;height:1559" coordorigin="1954,1641" coordsize="1557,1559" path="m1954,1641l3511,3200e" filled="false" stroked="true" strokeweight=".318763pt" strokecolor="#0000ff">
                <v:path arrowok="t"/>
              </v:shape>
            </v:group>
            <v:group style="position:absolute;left:1912;top:1651;width:1562;height:1562" coordorigin="1912,1651" coordsize="1562,1562">
              <v:shape style="position:absolute;left:1912;top:1651;width:1562;height:1562" coordorigin="1912,1651" coordsize="1562,1562" path="m1912,1651l3474,3213e" filled="false" stroked="true" strokeweight=".318763pt" strokecolor="#0000ff">
                <v:path arrowok="t"/>
              </v:shape>
            </v:group>
            <v:group style="position:absolute;left:1871;top:1661;width:1565;height:1565" coordorigin="1871,1661" coordsize="1565,1565">
              <v:shape style="position:absolute;left:1871;top:1661;width:1565;height:1565" coordorigin="1871,1661" coordsize="1565,1565" path="m1871,1661l3436,3226e" filled="false" stroked="true" strokeweight=".318763pt" strokecolor="#0000ff">
                <v:path arrowok="t"/>
              </v:shape>
            </v:group>
            <v:group style="position:absolute;left:1829;top:1670;width:1569;height:1569" coordorigin="1829,1670" coordsize="1569,1569">
              <v:shape style="position:absolute;left:1829;top:1670;width:1569;height:1569" coordorigin="1829,1670" coordsize="1569,1569" path="m1829,1670l3398,3238e" filled="false" stroked="true" strokeweight=".318763pt" strokecolor="#0000ff">
                <v:path arrowok="t"/>
              </v:shape>
            </v:group>
            <v:group style="position:absolute;left:1788;top:1678;width:1573;height:1573" coordorigin="1788,1678" coordsize="1573,1573">
              <v:shape style="position:absolute;left:1788;top:1678;width:1573;height:1573" coordorigin="1788,1678" coordsize="1573,1573" path="m1788,1678l3361,3251e" filled="false" stroked="true" strokeweight=".318763pt" strokecolor="#0000ff">
                <v:path arrowok="t"/>
              </v:shape>
            </v:group>
            <v:group style="position:absolute;left:1750;top:1691;width:1573;height:1573" coordorigin="1750,1691" coordsize="1573,1573">
              <v:shape style="position:absolute;left:1750;top:1691;width:1573;height:1573" coordorigin="1750,1691" coordsize="1573,1573" path="m1750,1691l3323,3264e" filled="false" stroked="true" strokeweight=".318763pt" strokecolor="#0000ff">
                <v:path arrowok="t"/>
              </v:shape>
            </v:group>
            <v:group style="position:absolute;left:1713;top:1707;width:1572;height:1570" coordorigin="1713,1707" coordsize="1572,1570">
              <v:shape style="position:absolute;left:1713;top:1707;width:1572;height:1570" coordorigin="1713,1707" coordsize="1572,1570" path="m1713,1707l3284,3276e" filled="false" stroked="true" strokeweight=".318763pt" strokecolor="#0000ff">
                <v:path arrowok="t"/>
              </v:shape>
            </v:group>
            <v:group style="position:absolute;left:1678;top:1721;width:1567;height:1567" coordorigin="1678,1721" coordsize="1567,1567">
              <v:shape style="position:absolute;left:1678;top:1721;width:1567;height:1567" coordorigin="1678,1721" coordsize="1567,1567" path="m1678,1721l3245,3288e" filled="false" stroked="true" strokeweight=".318763pt" strokecolor="#0000ff">
                <v:path arrowok="t"/>
              </v:shape>
            </v:group>
            <v:group style="position:absolute;left:1643;top:1737;width:1564;height:1564" coordorigin="1643,1737" coordsize="1564,1564">
              <v:shape style="position:absolute;left:1643;top:1737;width:1564;height:1564" coordorigin="1643,1737" coordsize="1564,1564" path="m1643,1737l3206,3300e" filled="false" stroked="true" strokeweight=".318763pt" strokecolor="#0000ff">
                <v:path arrowok="t"/>
              </v:shape>
            </v:group>
            <v:group style="position:absolute;left:1606;top:1752;width:1561;height:1561" coordorigin="1606,1752" coordsize="1561,1561">
              <v:shape style="position:absolute;left:1606;top:1752;width:1561;height:1561" coordorigin="1606,1752" coordsize="1561,1561" path="m1606,1752l3167,3312e" filled="false" stroked="true" strokeweight=".318763pt" strokecolor="#0000ff">
                <v:path arrowok="t"/>
              </v:shape>
            </v:group>
            <v:group style="position:absolute;left:1573;top:1767;width:1556;height:1556" coordorigin="1573,1767" coordsize="1556,1556">
              <v:shape style="position:absolute;left:1573;top:1767;width:1556;height:1556" coordorigin="1573,1767" coordsize="1556,1556" path="m1573,1767l3128,3323e" filled="false" stroked="true" strokeweight=".318763pt" strokecolor="#0000ff">
                <v:path arrowok="t"/>
              </v:shape>
            </v:group>
            <v:group style="position:absolute;left:1541;top:1788;width:1548;height:1546" coordorigin="1541,1788" coordsize="1548,1546">
              <v:shape style="position:absolute;left:1541;top:1788;width:1548;height:1546" coordorigin="1541,1788" coordsize="1548,1546" path="m1541,1788l3088,3334e" filled="false" stroked="true" strokeweight=".318763pt" strokecolor="#0000ff">
                <v:path arrowok="t"/>
              </v:shape>
            </v:group>
            <v:group style="position:absolute;left:1511;top:1807;width:1538;height:1538" coordorigin="1511,1807" coordsize="1538,1538">
              <v:shape style="position:absolute;left:1511;top:1807;width:1538;height:1538" coordorigin="1511,1807" coordsize="1538,1538" path="m1511,1807l3049,3345e" filled="false" stroked="true" strokeweight=".318763pt" strokecolor="#0000ff">
                <v:path arrowok="t"/>
              </v:shape>
            </v:group>
            <v:group style="position:absolute;left:1480;top:1828;width:1529;height:1529" coordorigin="1480,1828" coordsize="1529,1529">
              <v:shape style="position:absolute;left:1480;top:1828;width:1529;height:1529" coordorigin="1480,1828" coordsize="1529,1529" path="m1480,1828l3009,3356e" filled="false" stroked="true" strokeweight=".318763pt" strokecolor="#0000ff">
                <v:path arrowok="t"/>
              </v:shape>
            </v:group>
            <v:group style="position:absolute;left:1449;top:1847;width:1519;height:1519" coordorigin="1449,1847" coordsize="1519,1519">
              <v:shape style="position:absolute;left:1449;top:1847;width:1519;height:1519" coordorigin="1449,1847" coordsize="1519,1519" path="m1449,1847l2967,3366e" filled="false" stroked="true" strokeweight=".318763pt" strokecolor="#0000ff">
                <v:path arrowok="t"/>
              </v:shape>
            </v:group>
            <v:group style="position:absolute;left:1418;top:1868;width:1510;height:1508" coordorigin="1418,1868" coordsize="1510,1508">
              <v:shape style="position:absolute;left:1418;top:1868;width:1510;height:1508" coordorigin="1418,1868" coordsize="1510,1508" path="m1418,1868l2927,3375e" filled="false" stroked="true" strokeweight=".318763pt" strokecolor="#0000ff">
                <v:path arrowok="t"/>
              </v:shape>
            </v:group>
            <v:group style="position:absolute;left:1390;top:1889;width:1497;height:1498" coordorigin="1390,1889" coordsize="1497,1498">
              <v:shape style="position:absolute;left:1390;top:1889;width:1497;height:1498" coordorigin="1390,1889" coordsize="1497,1498" path="m1390,1889l2886,3387e" filled="false" stroked="true" strokeweight=".318763pt" strokecolor="#0000ff">
                <v:path arrowok="t"/>
              </v:shape>
            </v:group>
            <v:group style="position:absolute;left:1359;top:1909;width:1486;height:1487" coordorigin="1359,1909" coordsize="1486,1487">
              <v:shape style="position:absolute;left:1359;top:1909;width:1486;height:1487" coordorigin="1359,1909" coordsize="1486,1487" path="m1359,1909l2845,3396e" filled="false" stroked="true" strokeweight=".318763pt" strokecolor="#0000ff">
                <v:path arrowok="t"/>
              </v:shape>
            </v:group>
            <v:group style="position:absolute;left:1329;top:1930;width:1475;height:1475" coordorigin="1329,1930" coordsize="1475,1475">
              <v:shape style="position:absolute;left:1329;top:1930;width:1475;height:1475" coordorigin="1329,1930" coordsize="1475,1475" path="m1329,1930l2803,3404e" filled="false" stroked="true" strokeweight=".318763pt" strokecolor="#0000ff">
                <v:path arrowok="t"/>
              </v:shape>
            </v:group>
            <v:group style="position:absolute;left:1300;top:1952;width:1460;height:1460" coordorigin="1300,1952" coordsize="1460,1460">
              <v:shape style="position:absolute;left:1300;top:1952;width:1460;height:1460" coordorigin="1300,1952" coordsize="1460,1460" path="m1300,1952l2760,3412e" filled="false" stroked="true" strokeweight=".318763pt" strokecolor="#0000ff">
                <v:path arrowok="t"/>
              </v:shape>
            </v:group>
            <v:group style="position:absolute;left:1272;top:1974;width:1447;height:1448" coordorigin="1272,1974" coordsize="1447,1448">
              <v:shape style="position:absolute;left:1272;top:1974;width:1447;height:1448" coordorigin="1272,1974" coordsize="1447,1448" path="m1272,1974l2719,3422e" filled="false" stroked="true" strokeweight=".318763pt" strokecolor="#0000ff">
                <v:path arrowok="t"/>
              </v:shape>
            </v:group>
            <v:group style="position:absolute;left:1245;top:1997;width:1432;height:1433" coordorigin="1245,1997" coordsize="1432,1433">
              <v:shape style="position:absolute;left:1245;top:1997;width:1432;height:1433" coordorigin="1245,1997" coordsize="1432,1433" path="m1245,1997l2676,3430e" filled="false" stroked="true" strokeweight=".318763pt" strokecolor="#0000ff">
                <v:path arrowok="t"/>
              </v:shape>
            </v:group>
            <v:group style="position:absolute;left:1216;top:2021;width:1419;height:1417" coordorigin="1216,2021" coordsize="1419,1417">
              <v:shape style="position:absolute;left:1216;top:2021;width:1419;height:1417" coordorigin="1216,2021" coordsize="1419,1417" path="m1216,2021l2634,3437e" filled="false" stroked="true" strokeweight=".318763pt" strokecolor="#0000ff">
                <v:path arrowok="t"/>
              </v:shape>
            </v:group>
            <v:group style="position:absolute;left:1189;top:2045;width:1403;height:1403" coordorigin="1189,2045" coordsize="1403,1403">
              <v:shape style="position:absolute;left:1189;top:2045;width:1403;height:1403" coordorigin="1189,2045" coordsize="1403,1403" path="m1189,2045l2591,3447e" filled="false" stroked="true" strokeweight=".318763pt" strokecolor="#0000ff">
                <v:path arrowok="t"/>
              </v:shape>
            </v:group>
            <v:group style="position:absolute;left:1165;top:2070;width:1385;height:1385" coordorigin="1165,2070" coordsize="1385,1385">
              <v:shape style="position:absolute;left:1165;top:2070;width:1385;height:1385" coordorigin="1165,2070" coordsize="1385,1385" path="m1165,2070l2550,3455e" filled="false" stroked="true" strokeweight=".318763pt" strokecolor="#0000ff">
                <v:path arrowok="t"/>
              </v:shape>
            </v:group>
            <v:group style="position:absolute;left:1139;top:2096;width:1369;height:1369" coordorigin="1139,2096" coordsize="1369,1369">
              <v:shape style="position:absolute;left:1139;top:2096;width:1369;height:1369" coordorigin="1139,2096" coordsize="1369,1369" path="m1139,2096l2508,3465e" filled="false" stroked="true" strokeweight=".318763pt" strokecolor="#0000ff">
                <v:path arrowok="t"/>
              </v:shape>
            </v:group>
            <v:group style="position:absolute;left:1114;top:2121;width:1353;height:1353" coordorigin="1114,2121" coordsize="1353,1353">
              <v:shape style="position:absolute;left:1114;top:2121;width:1353;height:1353" coordorigin="1114,2121" coordsize="1353,1353" path="m1114,2121l2467,3474e" filled="false" stroked="true" strokeweight=".318763pt" strokecolor="#0000ff">
                <v:path arrowok="t"/>
              </v:shape>
            </v:group>
            <v:group style="position:absolute;left:1092;top:2148;width:1334;height:1334" coordorigin="1092,2148" coordsize="1334,1334">
              <v:shape style="position:absolute;left:1092;top:2148;width:1334;height:1334" coordorigin="1092,2148" coordsize="1334,1334" path="m1092,2148l2425,3482e" filled="false" stroked="true" strokeweight=".318763pt" strokecolor="#0000ff">
                <v:path arrowok="t"/>
              </v:shape>
            </v:group>
            <v:group style="position:absolute;left:1071;top:2179;width:1314;height:1314" coordorigin="1071,2179" coordsize="1314,1314">
              <v:shape style="position:absolute;left:1071;top:2179;width:1314;height:1314" coordorigin="1071,2179" coordsize="1314,1314" path="m1071,2179l2384,3492e" filled="false" stroked="true" strokeweight=".318763pt" strokecolor="#0000ff">
                <v:path arrowok="t"/>
              </v:shape>
            </v:group>
            <v:group style="position:absolute;left:1050;top:2209;width:1293;height:1293" coordorigin="1050,2209" coordsize="1293,1293">
              <v:shape style="position:absolute;left:1050;top:2209;width:1293;height:1293" coordorigin="1050,2209" coordsize="1293,1293" path="m1050,2209l2343,3501e" filled="false" stroked="true" strokeweight=".318763pt" strokecolor="#0000ff">
                <v:path arrowok="t"/>
              </v:shape>
            </v:group>
            <v:group style="position:absolute;left:1031;top:2241;width:1269;height:1269" coordorigin="1031,2241" coordsize="1269,1269">
              <v:shape style="position:absolute;left:1031;top:2241;width:1269;height:1269" coordorigin="1031,2241" coordsize="1269,1269" path="m1031,2241l2300,3509e" filled="false" stroked="true" strokeweight=".318763pt" strokecolor="#0000ff">
                <v:path arrowok="t"/>
              </v:shape>
            </v:group>
            <v:group style="position:absolute;left:1018;top:2279;width:1239;height:1239" coordorigin="1018,2279" coordsize="1239,1239">
              <v:shape style="position:absolute;left:1018;top:2279;width:1239;height:1239" coordorigin="1018,2279" coordsize="1239,1239" path="m1018,2279l2257,3517e" filled="false" stroked="true" strokeweight=".318763pt" strokecolor="#0000ff">
                <v:path arrowok="t"/>
              </v:shape>
            </v:group>
            <v:group style="position:absolute;left:1009;top:2320;width:1207;height:1205" coordorigin="1009,2320" coordsize="1207,1205">
              <v:shape style="position:absolute;left:1009;top:2320;width:1207;height:1205" coordorigin="1009,2320" coordsize="1207,1205" path="m1009,2320l2215,3525e" filled="false" stroked="true" strokeweight=".318763pt" strokecolor="#0000ff">
                <v:path arrowok="t"/>
              </v:shape>
            </v:group>
            <v:group style="position:absolute;left:999;top:2362;width:1172;height:1172" coordorigin="999,2362" coordsize="1172,1172">
              <v:shape style="position:absolute;left:999;top:2362;width:1172;height:1172" coordorigin="999,2362" coordsize="1172,1172" path="m999,2362l2171,3533e" filled="false" stroked="true" strokeweight=".318763pt" strokecolor="#0000ff">
                <v:path arrowok="t"/>
              </v:shape>
            </v:group>
            <v:group style="position:absolute;left:1009;top:2421;width:1118;height:1118" coordorigin="1009,2421" coordsize="1118,1118">
              <v:shape style="position:absolute;left:1009;top:2421;width:1118;height:1118" coordorigin="1009,2421" coordsize="1118,1118" path="m1009,2421l2126,3538e" filled="false" stroked="true" strokeweight=".318763pt" strokecolor="#0000ff">
                <v:path arrowok="t"/>
              </v:shape>
            </v:group>
            <v:group style="position:absolute;left:1034;top:2499;width:1046;height:1044" coordorigin="1034,2499" coordsize="1046,1044">
              <v:shape style="position:absolute;left:1034;top:2499;width:1046;height:1044" coordorigin="1034,2499" coordsize="1046,1044" path="m1034,2499l2080,3543e" filled="false" stroked="true" strokeweight=".318763pt" strokecolor="#0000ff">
                <v:path arrowok="t"/>
              </v:shape>
            </v:group>
            <v:group style="position:absolute;left:1090;top:2604;width:944;height:944" coordorigin="1090,2604" coordsize="944,944">
              <v:shape style="position:absolute;left:1090;top:2604;width:944;height:944" coordorigin="1090,2604" coordsize="944,944" path="m1090,2604l2033,3547e" filled="false" stroked="true" strokeweight=".318763pt" strokecolor="#0000ff">
                <v:path arrowok="t"/>
              </v:shape>
            </v:group>
            <v:group style="position:absolute;left:1182;top:2748;width:799;height:799" coordorigin="1182,2748" coordsize="799,799">
              <v:shape style="position:absolute;left:1182;top:2748;width:799;height:799" coordorigin="1182,2748" coordsize="799,799" path="m1182,2748l1981,3546e" filled="false" stroked="true" strokeweight=".318763pt" strokecolor="#0000ff">
                <v:path arrowok="t"/>
              </v:shape>
            </v:group>
            <v:group style="position:absolute;left:1269;top:2885;width:660;height:660" coordorigin="1269,2885" coordsize="660,660">
              <v:shape style="position:absolute;left:1269;top:2885;width:660;height:660" coordorigin="1269,2885" coordsize="660,660" path="m1269,2885l1928,3544e" filled="false" stroked="true" strokeweight=".318763pt" strokecolor="#0000ff">
                <v:path arrowok="t"/>
              </v:shape>
            </v:group>
            <v:group style="position:absolute;left:1337;top:3002;width:538;height:539" coordorigin="1337,3002" coordsize="538,539">
              <v:shape style="position:absolute;left:1337;top:3002;width:538;height:539" coordorigin="1337,3002" coordsize="538,539" path="m1337,3002l1874,3541e" filled="false" stroked="true" strokeweight=".318763pt" strokecolor="#0000ff">
                <v:path arrowok="t"/>
              </v:shape>
            </v:group>
            <v:group style="position:absolute;left:1407;top:3123;width:394;height:396" coordorigin="1407,3123" coordsize="394,396">
              <v:shape style="position:absolute;left:1407;top:3123;width:394;height:396" coordorigin="1407,3123" coordsize="394,396" path="m1407,3123l1801,3519e" filled="false" stroked="true" strokeweight=".318763pt" strokecolor="#0000ff">
                <v:path arrowok="t"/>
              </v:shape>
            </v:group>
            <v:group style="position:absolute;left:1503;top:3270;width:208;height:208" coordorigin="1503,3270" coordsize="208,208">
              <v:shape style="position:absolute;left:1503;top:3270;width:208;height:208" coordorigin="1503,3270" coordsize="208,208" path="m1503,3270l1710,3477e" filled="false" stroked="true" strokeweight=".318763pt" strokecolor="#0000ff">
                <v:path arrowok="t"/>
              </v:shape>
            </v:group>
            <v:group style="position:absolute;left:999;top:1504;width:3610;height:2045" coordorigin="999,1504" coordsize="3610,2045">
              <v:shape style="position:absolute;left:999;top:1504;width:3610;height:2045" coordorigin="999,1504" coordsize="3610,2045" path="m4561,2295l4529,2231,4488,2175,4433,2127,4371,2083,4304,2043,4236,2005,4171,1966,3911,1847,3590,1756,3261,1683,2972,1622,2776,1565,2722,1504,2641,1544,2473,1571,2250,1597,2005,1630,1769,1683,1578,1764,1458,1842,1327,1930,1205,2029,1100,2134,1026,2246,999,2359,1010,2435,1042,2516,1087,2599,1139,2684,1195,2767,1246,2845,1316,2967,1390,3097,1466,3221,1551,3335,1643,3431,1745,3501,1879,3541,2029,3549,2191,3530,2359,3498,2524,3460,2684,3428,2832,3399,2978,3364,3125,3324,3270,3281,3414,3234,3557,3184,3654,3147,3753,3109,3850,3071,3947,3030,4043,2985,4137,2937,4222,2897,4311,2859,4402,2819,4483,2773,4548,2720,4590,2658,4604,2596,4609,2523,4601,2445,4585,2367,4561,2295xe" filled="false" stroked="true" strokeweight=".318763pt" strokecolor="#0000ff">
                <v:path arrowok="t"/>
              </v:shape>
              <v:shape style="position:absolute;left:19742;top:22255;width:422;height:1181" type="#_x0000_t75" stroked="false">
                <v:imagedata r:id="rId754" o:title=""/>
              </v:shape>
              <v:shape style="position:absolute;left:12381;top:22902;width:293;height:1804" type="#_x0000_t75" stroked="false">
                <v:imagedata r:id="rId755" o:title=""/>
              </v:shape>
              <v:shape style="position:absolute;left:4614;top:22606;width:921;height:1245" type="#_x0000_t75" stroked="false">
                <v:imagedata r:id="rId756" o:title=""/>
              </v:shape>
              <v:shape style="position:absolute;left:6534;top:24249;width:288;height:1710" type="#_x0000_t75" stroked="false">
                <v:imagedata r:id="rId757" o:title=""/>
              </v:shape>
              <v:shape style="position:absolute;left:3023;top:23756;width:245;height:698" type="#_x0000_t75" stroked="false">
                <v:imagedata r:id="rId758" o:title=""/>
              </v:shape>
              <v:shape style="position:absolute;left:1335;top:25205;width:838;height:1582" type="#_x0000_t75" stroked="false">
                <v:imagedata r:id="rId759" o:title=""/>
              </v:shape>
              <v:shape style="position:absolute;left:12150;top:19267;width:156;height:1313" type="#_x0000_t75" stroked="false">
                <v:imagedata r:id="rId760" o:title=""/>
              </v:shape>
              <v:shape style="position:absolute;left:13117;top:5515;width:696;height:1745" type="#_x0000_t75" stroked="false">
                <v:imagedata r:id="rId761" o:title=""/>
              </v:shape>
              <v:shape style="position:absolute;left:19280;top:9705;width:435;height:1852" type="#_x0000_t75" stroked="false">
                <v:imagedata r:id="rId762" o:title=""/>
              </v:shape>
            </v:group>
            <v:group style="position:absolute;left:497;top:23645;width:16;height:866" coordorigin="497,23645" coordsize="16,866">
              <v:shape style="position:absolute;left:497;top:23645;width:16;height:866" coordorigin="497,23645" coordsize="16,866" path="m497,24510l513,24510,513,23645,497,23645e" filled="false" stroked="true" strokeweight=".318763pt" strokecolor="#ff00bf">
                <v:path arrowok="t"/>
              </v:shape>
              <v:shape style="position:absolute;left:18867;top:21302;width:559;height:1904" type="#_x0000_t75" stroked="false">
                <v:imagedata r:id="rId763" o:title=""/>
              </v:shape>
            </v:group>
            <v:group style="position:absolute;left:17480;top:27637;width:1280;height:3765" coordorigin="17480,27637" coordsize="1280,3765">
              <v:shape style="position:absolute;left:17480;top:27637;width:1280;height:3765" coordorigin="17480,27637" coordsize="1280,3765" path="m17480,31401l18760,31401,18760,27637,17480,27637,17480,31401xe" filled="false" stroked="true" strokeweight=".478037pt" strokecolor="#000000">
                <v:path arrowok="t"/>
              </v:shape>
              <v:shape style="position:absolute;left:18564;top:27839;width:150;height:1452" type="#_x0000_t75" stroked="false">
                <v:imagedata r:id="rId764" o:title=""/>
              </v:shape>
            </v:group>
            <v:group style="position:absolute;left:18760;top:27637;width:856;height:3765" coordorigin="18760,27637" coordsize="856,3765">
              <v:shape style="position:absolute;left:18760;top:27637;width:856;height:3765" coordorigin="18760,27637" coordsize="856,3765" path="m18760,31401l19616,31401,19616,27637,18760,27637,18760,31401xe" filled="false" stroked="true" strokeweight=".478037pt" strokecolor="#000000">
                <v:path arrowok="t"/>
              </v:shape>
              <v:shape style="position:absolute;left:19166;top:28070;width:367;height:2883" type="#_x0000_t75" stroked="false">
                <v:imagedata r:id="rId765" o:title=""/>
              </v:shape>
            </v:group>
            <v:group style="position:absolute;left:19092;top:27637;width:2;height:3765" coordorigin="19092,27637" coordsize="2,3765">
              <v:shape style="position:absolute;left:19092;top:27637;width:2;height:3765" coordorigin="19092,27637" coordsize="0,3765" path="m19092,31401l19092,27637e" filled="false" stroked="true" strokeweight=".478037pt" strokecolor="#000000">
                <v:path arrowok="t"/>
              </v:shape>
              <v:shape style="position:absolute;left:18824;top:27820;width:199;height:3369" type="#_x0000_t75" stroked="false">
                <v:imagedata r:id="rId766" o:title=""/>
              </v:shape>
            </v:group>
            <v:group style="position:absolute;left:16201;top:27637;width:1280;height:3765" coordorigin="16201,27637" coordsize="1280,3765">
              <v:shape style="position:absolute;left:16201;top:27637;width:1280;height:3765" coordorigin="16201,27637" coordsize="1280,3765" path="m16201,31401l17480,31401,17480,27637,16201,27637,16201,31401xe" filled="false" stroked="true" strokeweight=".478037pt" strokecolor="#000000">
                <v:path arrowok="t"/>
              </v:shape>
              <v:shape style="position:absolute;left:17284;top:27839;width:150;height:2397" type="#_x0000_t75" stroked="false">
                <v:imagedata r:id="rId767" o:title=""/>
              </v:shape>
            </v:group>
            <v:group style="position:absolute;left:14919;top:27637;width:1282;height:3765" coordorigin="14919,27637" coordsize="1282,3765">
              <v:shape style="position:absolute;left:14919;top:27637;width:1282;height:3765" coordorigin="14919,27637" coordsize="1282,3765" path="m14919,31401l16201,31401,16201,27637,14919,27637,14919,31401xe" filled="false" stroked="true" strokeweight=".478037pt" strokecolor="#000000">
                <v:path arrowok="t"/>
              </v:shape>
              <v:shape style="position:absolute;left:16005;top:27839;width:150;height:3045" type="#_x0000_t75" stroked="false">
                <v:imagedata r:id="rId768" o:title=""/>
              </v:shape>
            </v:group>
            <v:group style="position:absolute;left:14462;top:27637;width:458;height:3765" coordorigin="14462,27637" coordsize="458,3765">
              <v:shape style="position:absolute;left:14462;top:27637;width:458;height:3765" coordorigin="14462,27637" coordsize="458,3765" path="m14462,31401l14919,31401,14919,27637,14462,27637,14462,31401xe" filled="false" stroked="true" strokeweight=".478037pt" strokecolor="#000000">
                <v:path arrowok="t"/>
              </v:shape>
              <v:shape style="position:absolute;left:14544;top:28070;width:308;height:2875" type="#_x0000_t75" stroked="false">
                <v:imagedata r:id="rId769" o:title=""/>
              </v:shape>
            </v:group>
            <v:group style="position:absolute;left:14462;top:27637;width:7642;height:2" coordorigin="14462,27637" coordsize="7642,2">
              <v:shape style="position:absolute;left:14462;top:27637;width:7642;height:2" coordorigin="14462,27637" coordsize="7642,0" path="m14462,27637l22104,27637e" filled="false" stroked="true" strokeweight=".956181pt" strokecolor="#000000">
                <v:path arrowok="t"/>
              </v:shape>
              <v:shape style="position:absolute;left:6421;top:30956;width:77;height:395" type="#_x0000_t75" stroked="false">
                <v:imagedata r:id="rId770" o:title=""/>
              </v:shape>
            </v:group>
            <v:group style="position:absolute;left:6430;top:30652;width:28;height:29" coordorigin="6430,30652" coordsize="28,29">
              <v:shape style="position:absolute;left:6430;top:30652;width:28;height:29" coordorigin="6430,30652" coordsize="28,29" path="m6449,30679l6438,30679,6440,30680,6448,30680,6449,30679xe" filled="true" fillcolor="#000000" stroked="false">
                <v:path arrowok="t"/>
                <v:fill type="solid"/>
              </v:shape>
              <v:shape style="position:absolute;left:6430;top:30652;width:28;height:29" coordorigin="6430,30652" coordsize="28,29" path="m6430,30653l6430,30676,6433,30679,6451,30679,6453,30677,6456,30677,6457,30676,6457,30671,6443,30671,6441,30669,6438,30669,6432,30663,6432,30655,6430,30653xe" filled="true" fillcolor="#000000" stroked="false">
                <v:path arrowok="t"/>
                <v:fill type="solid"/>
              </v:shape>
              <v:shape style="position:absolute;left:6430;top:30652;width:28;height:29" coordorigin="6430,30652" coordsize="28,29" path="m6456,30652l6456,30663,6454,30663,6454,30665,6449,30669,6446,30669,6443,30671,6457,30671,6456,30652xe" filled="true" fillcolor="#000000" stroked="false">
                <v:path arrowok="t"/>
                <v:fill type="solid"/>
              </v:shape>
            </v:group>
            <v:group style="position:absolute;left:6464;top:30634;width:24;height:44" coordorigin="6464,30634" coordsize="24,44">
              <v:shape style="position:absolute;left:6464;top:30634;width:24;height:44" coordorigin="6464,30634" coordsize="24,44" path="m6481,30676l6473,30676,6475,30677,6480,30677,6481,30676xe" filled="true" fillcolor="#000000" stroked="false">
                <v:path arrowok="t"/>
                <v:fill type="solid"/>
              </v:shape>
              <v:shape style="position:absolute;left:6464;top:30634;width:24;height:44" coordorigin="6464,30634" coordsize="24,44" path="m6486,30674l6470,30674,6472,30676,6483,30676,6486,30674xe" filled="true" fillcolor="#000000" stroked="false">
                <v:path arrowok="t"/>
                <v:fill type="solid"/>
              </v:shape>
              <v:shape style="position:absolute;left:6464;top:30634;width:24;height:44" coordorigin="6464,30634" coordsize="24,44" path="m6465,30634l6464,30671,6465,30671,6469,30674,6488,30674,6488,30668,6475,30668,6473,30666,6472,30666,6470,30665,6469,30665,6469,30663,6467,30661,6467,30660,6465,30658,6465,30634xe" filled="true" fillcolor="#000000" stroked="false">
                <v:path arrowok="t"/>
                <v:fill type="solid"/>
              </v:shape>
              <v:shape style="position:absolute;left:6464;top:30634;width:24;height:44" coordorigin="6464,30634" coordsize="24,44" path="m6488,30658l6486,30660,6486,30663,6484,30665,6483,30665,6483,30666,6478,30666,6476,30668,6488,30668,6488,30658xe" filled="true" fillcolor="#000000" stroked="false">
                <v:path arrowok="t"/>
                <v:fill type="solid"/>
              </v:shape>
            </v:group>
            <v:group style="position:absolute;left:6422;top:30625;width:75;height:51" coordorigin="6422,30625" coordsize="75,51">
              <v:shape style="position:absolute;left:6422;top:30625;width:75;height:51" coordorigin="6422,30625" coordsize="75,51" path="m6497,30625l6422,30625,6422,30661,6424,30663,6424,30668,6425,30669,6425,30671,6429,30674,6430,30676,6430,30634,6497,30634,6497,30625xe" filled="true" fillcolor="#000000" stroked="false">
                <v:path arrowok="t"/>
                <v:fill type="solid"/>
              </v:shape>
              <v:shape style="position:absolute;left:6422;top:30625;width:75;height:51" coordorigin="6422,30625" coordsize="75,51" path="m6465,30634l6456,30634,6456,30652,6457,30676,6457,30674,6461,30671,6461,30668,6462,30666,6464,30666,6465,30634xe" filled="true" fillcolor="#000000" stroked="false">
                <v:path arrowok="t"/>
                <v:fill type="solid"/>
              </v:shape>
              <v:shape style="position:absolute;left:6422;top:30625;width:75;height:51" coordorigin="6422,30625" coordsize="75,51" path="m6497,30634l6488,30634,6488,30674,6489,30672,6494,30668,6494,30665,6496,30663,6496,30655,6497,30652,6497,30634xe" filled="true" fillcolor="#000000" stroked="false">
                <v:path arrowok="t"/>
                <v:fill type="solid"/>
              </v:shape>
              <v:shape style="position:absolute;left:6422;top:30625;width:75;height:51" coordorigin="6422,30625" coordsize="75,51" path="m6464,30666l6462,30666,6462,30668,6464,30671,6464,30666xe" filled="true" fillcolor="#000000" stroked="false">
                <v:path arrowok="t"/>
                <v:fill type="solid"/>
              </v:shape>
            </v:group>
            <v:group style="position:absolute;left:6400;top:30690;width:10;height:21" coordorigin="6400,30690" coordsize="10,21">
              <v:shape style="position:absolute;left:6400;top:30690;width:10;height:21" coordorigin="6400,30690" coordsize="10,21" path="m6410,30690l6402,30692,6402,30693,6400,30696,6400,30700,6402,30701,6402,30703,6403,30704,6403,30706,6405,30708,6408,30709,6410,30711,6410,30690xe" filled="true" fillcolor="#000000" stroked="false">
                <v:path arrowok="t"/>
                <v:fill type="solid"/>
              </v:shape>
            </v:group>
            <v:group style="position:absolute;left:6422;top:30687;width:55;height:26" coordorigin="6422,30687" coordsize="55,26">
              <v:shape style="position:absolute;left:6422;top:30687;width:55;height:26" coordorigin="6422,30687" coordsize="55,26" path="m6476,30687l6422,30708,6432,30712,6433,30712,6435,30711,6437,30711,6440,30709,6443,30709,6445,30708,6476,30696,6476,30687xe" filled="true" fillcolor="#000000" stroked="false">
                <v:path arrowok="t"/>
                <v:fill type="solid"/>
              </v:shape>
            </v:group>
            <v:group style="position:absolute;left:6410;top:30700;width:67;height:37" coordorigin="6410,30700" coordsize="67,37">
              <v:shape style="position:absolute;left:6410;top:30700;width:67;height:37" coordorigin="6410,30700" coordsize="67,37" path="m6440,30714l6419,30714,6421,30716,6476,30736,6476,30727,6445,30716,6443,30716,6440,30714xe" filled="true" fillcolor="#000000" stroked="false">
                <v:path arrowok="t"/>
                <v:fill type="solid"/>
              </v:shape>
              <v:shape style="position:absolute;left:6410;top:30700;width:67;height:37" coordorigin="6410,30700" coordsize="67,37" path="m6437,30712l6414,30712,6416,30714,6438,30714,6437,30712xe" filled="true" fillcolor="#000000" stroked="false">
                <v:path arrowok="t"/>
                <v:fill type="solid"/>
              </v:shape>
              <v:shape style="position:absolute;left:6410;top:30700;width:67;height:37" coordorigin="6410,30700" coordsize="67,37" path="m6410,30700l6410,30711,6411,30711,6413,30712,6432,30712,6422,30708,6421,30706,6419,30706,6416,30704,6413,30704,6411,30703,6411,30701,6410,30700xe" filled="true" fillcolor="#000000" stroked="false">
                <v:path arrowok="t"/>
                <v:fill type="solid"/>
              </v:shape>
              <v:shape style="position:absolute;left:6417;top:29353;width:86;height:382" type="#_x0000_t75" stroked="false">
                <v:imagedata r:id="rId771" o:title=""/>
              </v:shape>
              <v:shape style="position:absolute;left:6417;top:28215;width:80;height:206" type="#_x0000_t75" stroked="false">
                <v:imagedata r:id="rId772" o:title=""/>
              </v:shape>
            </v:group>
            <v:group style="position:absolute;left:6422;top:27748;width:34;height:40" coordorigin="6422,27748" coordsize="34,40">
              <v:shape style="position:absolute;left:6422;top:27748;width:34;height:40" coordorigin="6422,27748" coordsize="34,40" path="m6456,27748l6454,27750,6454,27751,6453,27755,6449,27758,6448,27759,6446,27759,6441,27764,6440,27764,6438,27766,6422,27775,6422,27788,6443,27775,6445,27774,6448,27771,6449,27771,6454,27766,6454,27764,6456,27761,6456,27748xe" filled="true" fillcolor="#000000" stroked="false">
                <v:path arrowok="t"/>
                <v:fill type="solid"/>
              </v:shape>
            </v:group>
            <v:group style="position:absolute;left:6464;top:27756;width:26;height:26" coordorigin="6464,27756" coordsize="26,26">
              <v:shape style="position:absolute;left:6464;top:27756;width:26;height:26" coordorigin="6464,27756" coordsize="26,26" path="m6484,27780l6469,27780,6470,27782,6481,27782,6484,27780xe" filled="true" fillcolor="#000000" stroked="false">
                <v:path arrowok="t"/>
                <v:fill type="solid"/>
              </v:shape>
              <v:shape style="position:absolute;left:6464;top:27756;width:26;height:26" coordorigin="6464,27756" coordsize="26,26" path="m6464,27761l6464,27777,6467,27780,6486,27780,6488,27778,6489,27777,6489,27772,6473,27772,6472,27771,6470,27771,6465,27766,6465,27763,6464,27761xe" filled="true" fillcolor="#000000" stroked="false">
                <v:path arrowok="t"/>
                <v:fill type="solid"/>
              </v:shape>
              <v:shape style="position:absolute;left:6464;top:27756;width:26;height:26" coordorigin="6464,27756" coordsize="26,26" path="m6488,27756l6488,27764,6486,27766,6486,27767,6484,27769,6481,27771,6480,27772,6489,27772,6488,27756xe" filled="true" fillcolor="#000000" stroked="false">
                <v:path arrowok="t"/>
                <v:fill type="solid"/>
              </v:shape>
            </v:group>
            <v:group style="position:absolute;left:6422;top:27723;width:75;height:55" coordorigin="6422,27723" coordsize="75,55">
              <v:shape style="position:absolute;left:6422;top:27723;width:75;height:55" coordorigin="6422,27723" coordsize="75,55" path="m6464,27732l6456,27732,6456,27763,6457,27766,6457,27769,6459,27771,6459,27772,6462,27775,6462,27777,6464,27777,6464,27732xe" filled="true" fillcolor="#000000" stroked="false">
                <v:path arrowok="t"/>
                <v:fill type="solid"/>
              </v:shape>
              <v:shape style="position:absolute;left:6422;top:27723;width:75;height:55" coordorigin="6422,27723" coordsize="75,55" path="m6497,27723l6422,27723,6422,27732,6488,27732,6488,27756,6489,27777,6491,27775,6492,27774,6494,27772,6494,27771,6496,27769,6496,27761,6497,27758,6497,27723xe" filled="true" fillcolor="#000000" stroked="false">
                <v:path arrowok="t"/>
                <v:fill type="solid"/>
              </v:shape>
            </v:group>
            <v:group style="position:absolute;left:6421;top:27801;width:20;height:42" coordorigin="6421,27801" coordsize="20,42">
              <v:shape style="position:absolute;left:6421;top:27801;width:20;height:42" coordorigin="6421,27801" coordsize="20,42" path="m6429,27801l6427,27802,6424,27806,6424,27807,6422,27809,6422,27812,6421,27815,6421,27823,6422,27826,6422,27829,6424,27831,6424,27833,6425,27834,6427,27836,6427,27837,6429,27837,6430,27839,6432,27841,6435,27841,6437,27842,6438,27842,6440,27833,6437,27833,6433,27829,6432,27829,6432,27828,6430,27826,6430,27825,6429,27823,6429,27801xe" filled="true" fillcolor="#000000" stroked="false">
                <v:path arrowok="t"/>
                <v:fill type="solid"/>
              </v:shape>
            </v:group>
            <v:group style="position:absolute;left:6429;top:27793;width:42;height:50" coordorigin="6429,27793" coordsize="42,50">
              <v:shape style="position:absolute;left:6429;top:27793;width:42;height:50" coordorigin="6429,27793" coordsize="42,50" path="m6470,27802l6446,27802,6446,27842,6454,27842,6454,27804,6470,27804,6470,27802xe" filled="true" fillcolor="#000000" stroked="false">
                <v:path arrowok="t"/>
                <v:fill type="solid"/>
              </v:shape>
              <v:shape style="position:absolute;left:6429;top:27793;width:42;height:50" coordorigin="6429,27793" coordsize="42,50" path="m6470,27804l6459,27804,6461,27806,6462,27806,6465,27809,6467,27809,6467,27810,6469,27812,6469,27815,6470,27817,6470,27804xe" filled="true" fillcolor="#000000" stroked="false">
                <v:path arrowok="t"/>
                <v:fill type="solid"/>
              </v:shape>
              <v:shape style="position:absolute;left:6429;top:27793;width:42;height:50" coordorigin="6429,27793" coordsize="42,50" path="m6467,27798l6432,27798,6430,27799,6429,27801,6429,27815,6430,27812,6430,27810,6433,27807,6435,27807,6438,27804,6443,27804,6445,27802,6470,27802,6470,27801,6467,27798xe" filled="true" fillcolor="#000000" stroked="false">
                <v:path arrowok="t"/>
                <v:fill type="solid"/>
              </v:shape>
              <v:shape style="position:absolute;left:6429;top:27793;width:42;height:50" coordorigin="6429,27793" coordsize="42,50" path="m6464,27796l6435,27796,6433,27798,6465,27798,6464,27796xe" filled="true" fillcolor="#000000" stroked="false">
                <v:path arrowok="t"/>
                <v:fill type="solid"/>
              </v:shape>
              <v:shape style="position:absolute;left:6429;top:27793;width:42;height:50" coordorigin="6429,27793" coordsize="42,50" path="m6459,27794l6438,27794,6437,27796,6462,27796,6459,27794xe" filled="true" fillcolor="#000000" stroked="false">
                <v:path arrowok="t"/>
                <v:fill type="solid"/>
              </v:shape>
              <v:shape style="position:absolute;left:6429;top:27793;width:42;height:50" coordorigin="6429,27793" coordsize="42,50" path="m6451,27793l6446,27793,6445,27794,6453,27794,6451,27793xe" filled="true" fillcolor="#000000" stroked="false">
                <v:path arrowok="t"/>
                <v:fill type="solid"/>
              </v:shape>
            </v:group>
            <v:group style="position:absolute;left:6454;top:27801;width:23;height:42" coordorigin="6454,27801" coordsize="23,42">
              <v:shape style="position:absolute;left:6454;top:27801;width:23;height:42" coordorigin="6454,27801" coordsize="23,42" path="m6470,27801l6470,27822,6469,27823,6469,27825,6462,27831,6461,27833,6454,27833,6454,27842,6461,27842,6462,27841,6464,27841,6465,27839,6467,27839,6470,27836,6472,27836,6472,27834,6473,27833,6475,27831,6475,27828,6476,27826,6476,27810,6475,27809,6475,27807,6472,27804,6472,27802,6470,27801xe" filled="true" fillcolor="#000000" stroked="false">
                <v:path arrowok="t"/>
                <v:fill type="solid"/>
              </v:shape>
            </v:group>
            <v:group style="position:absolute;left:6422;top:27869;width:55;height:29" coordorigin="6422,27869" coordsize="55,29">
              <v:shape style="position:absolute;left:6422;top:27869;width:55;height:29" coordorigin="6422,27869" coordsize="55,29" path="m6422,27869l6422,27877,6476,27898,6476,27888,6443,27876,6441,27876,6438,27874,6435,27874,6433,27873,6422,27869xe" filled="true" fillcolor="#000000" stroked="false">
                <v:path arrowok="t"/>
                <v:fill type="solid"/>
              </v:shape>
            </v:group>
            <v:group style="position:absolute;left:6422;top:27849;width:55;height:24" coordorigin="6422,27849" coordsize="55,24">
              <v:shape style="position:absolute;left:6422;top:27849;width:55;height:24" coordorigin="6422,27849" coordsize="55,24" path="m6476,27849l6422,27869,6433,27873,6437,27873,6438,27871,6441,27871,6445,27869,6476,27858,6476,27849xe" filled="true" fillcolor="#000000" stroked="false">
                <v:path arrowok="t"/>
                <v:fill type="solid"/>
              </v:shape>
              <v:shape style="position:absolute;left:21731;top:27731;width:284;height:2255" type="#_x0000_t75" stroked="false">
                <v:imagedata r:id="rId773" o:title=""/>
              </v:shape>
              <v:shape style="position:absolute;left:21265;top:27753;width:285;height:3197" type="#_x0000_t75" stroked="false">
                <v:imagedata r:id="rId774" o:title=""/>
              </v:shape>
            </v:group>
            <v:group style="position:absolute;left:21292;top:30964;width:13;height:15" coordorigin="21292,30964" coordsize="13,15">
              <v:shape style="position:absolute;left:21292;top:30964;width:13;height:15" coordorigin="21292,30964" coordsize="13,15" path="m21292,30971l21305,30971e" filled="false" stroked="true" strokeweight=".817055pt" strokecolor="#000000">
                <v:path arrowok="t"/>
              </v:shape>
              <v:shape style="position:absolute;left:20792;top:27752;width:286;height:3105" type="#_x0000_t75" stroked="false">
                <v:imagedata r:id="rId775" o:title=""/>
              </v:shape>
            </v:group>
            <v:group style="position:absolute;left:20977;top:30873;width:94;height:2" coordorigin="20977,30873" coordsize="94,2">
              <v:shape style="position:absolute;left:20977;top:30873;width:94;height:2" coordorigin="20977,30873" coordsize="94,0" path="m20977,30873l21071,30873e" filled="false" stroked="true" strokeweight=".73731pt" strokecolor="#000000">
                <v:path arrowok="t"/>
              </v:shape>
            </v:group>
            <v:group style="position:absolute;left:20977;top:30901;width:95;height:2" coordorigin="20977,30901" coordsize="95,2">
              <v:shape style="position:absolute;left:20977;top:30901;width:95;height:2" coordorigin="20977,30901" coordsize="95,0" path="m20977,30901l21071,30901e" filled="false" stroked="true" strokeweight=".657673pt" strokecolor="#000000">
                <v:path arrowok="t"/>
              </v:shape>
            </v:group>
            <v:group style="position:absolute;left:20977;top:30931;width:95;height:2" coordorigin="20977,30931" coordsize="95,2">
              <v:shape style="position:absolute;left:20977;top:30931;width:95;height:2" coordorigin="20977,30931" coordsize="95,0" path="m20977,30931l21071,30931e" filled="false" stroked="true" strokeweight=".657673pt" strokecolor="#000000">
                <v:path arrowok="t"/>
              </v:shape>
            </v:group>
            <v:group style="position:absolute;left:20983;top:31002;width:2;height:18" coordorigin="20983,31002" coordsize="2,18">
              <v:shape style="position:absolute;left:20983;top:31002;width:2;height:18" coordorigin="20983,31002" coordsize="2,18" path="m20983,31011l20985,31011e" filled="false" stroked="true" strokeweight=".976329pt" strokecolor="#000000">
                <v:path arrowok="t"/>
              </v:shape>
            </v:group>
            <v:group style="position:absolute;left:20975;top:31004;width:71;height:47" coordorigin="20975,31004" coordsize="71,47">
              <v:shape style="position:absolute;left:20975;top:31004;width:71;height:47" coordorigin="20975,31004" coordsize="71,47" path="m21023,31049l20998,31049,21001,31050,21020,31050,21023,31049xe" filled="true" fillcolor="#000000" stroked="false">
                <v:path arrowok="t"/>
                <v:fill type="solid"/>
              </v:shape>
              <v:shape style="position:absolute;left:20975;top:31004;width:71;height:47" coordorigin="20975,31004" coordsize="71,47" path="m20983,31004l20978,31009,20977,31012,20977,31014,20975,31017,20975,31026,20977,31029,20977,31031,20978,31034,20982,31037,20983,31041,20986,31044,20990,31045,20991,31047,20993,31047,20996,31049,21028,31049,21029,31047,21033,31045,21036,31042,21037,31042,21041,31039,21004,31039,21002,31037,20998,31037,20994,31036,20988,31029,20986,31028,20985,31025,20985,31020,20983,31004xe" filled="true" fillcolor="#000000" stroked="false">
                <v:path arrowok="t"/>
                <v:fill type="solid"/>
              </v:shape>
              <v:shape style="position:absolute;left:20975;top:31004;width:71;height:47" coordorigin="20975,31004" coordsize="71,47" path="m21037,31004l21037,31021,21036,31023,21036,31028,21033,31031,21031,31034,21028,31034,21026,31036,21025,31037,21020,31037,21017,31039,21041,31039,21042,31036,21044,31034,21044,31033,21045,31029,21045,31014,21044,31010,21037,31004xe" filled="true" fillcolor="#000000" stroked="false">
                <v:path arrowok="t"/>
                <v:fill type="solid"/>
              </v:shape>
            </v:group>
            <v:group style="position:absolute;left:20977;top:30991;width:94;height:31" coordorigin="20977,30991" coordsize="94,31">
              <v:shape style="position:absolute;left:20977;top:30991;width:94;height:31" coordorigin="20977,30991" coordsize="94,31" path="m21037,31004l21025,31004,21026,31006,21028,31007,21029,31007,21036,31014,21036,31018,21037,31021,21037,31004xe" filled="true" fillcolor="#000000" stroked="false">
                <v:path arrowok="t"/>
                <v:fill type="solid"/>
              </v:shape>
              <v:shape style="position:absolute;left:20977;top:30991;width:94;height:31" coordorigin="20977,30991" coordsize="94,31" path="m21002,31002l20985,31002,20985,31015,20986,31014,20988,31010,20991,31007,20994,31006,20996,31006,20998,31004,20999,31004,21002,31002xe" filled="true" fillcolor="#000000" stroked="false">
                <v:path arrowok="t"/>
                <v:fill type="solid"/>
              </v:shape>
              <v:shape style="position:absolute;left:20977;top:30991;width:94;height:31" coordorigin="20977,30991" coordsize="94,31" path="m21071,30991l20977,30991,20977,31002,21020,31002,21021,31004,21071,31004,21071,30991xe" filled="true" fillcolor="#000000" stroked="false">
                <v:path arrowok="t"/>
                <v:fill type="solid"/>
              </v:shape>
            </v:group>
            <v:group style="position:absolute;left:20975;top:31069;width:24;height:53" coordorigin="20975,31069" coordsize="24,53">
              <v:shape style="position:absolute;left:20975;top:31069;width:24;height:53" coordorigin="20975,31069" coordsize="24,53" path="m20985,31069l20980,31074,20978,31077,20977,31079,20977,31084,20975,31087,20975,31098,20977,31100,20977,31104,20978,31108,20982,31111,20982,31112,20985,31116,20988,31117,20990,31119,20993,31120,20994,31120,20998,31122,20999,31111,20993,31108,20988,31103,20988,31101,20986,31100,20985,31098,20985,31069xe" filled="true" fillcolor="#000000" stroked="false">
                <v:path arrowok="t"/>
                <v:fill type="solid"/>
              </v:shape>
            </v:group>
            <v:group style="position:absolute;left:20985;top:31060;width:53;height:63" coordorigin="20985,31060" coordsize="53,63">
              <v:shape style="position:absolute;left:20985;top:31060;width:53;height:63" coordorigin="20985,31060" coordsize="53,63" path="m21037,31071l21007,31071,21007,31122,21017,31122,21017,31072,21037,31072,21037,31071xe" filled="true" fillcolor="#000000" stroked="false">
                <v:path arrowok="t"/>
                <v:fill type="solid"/>
              </v:shape>
              <v:shape style="position:absolute;left:20985;top:31060;width:53;height:63" coordorigin="20985,31060" coordsize="53,63" path="m21037,31072l21023,31072,21025,31074,21028,31076,21031,31079,21033,31079,21034,31082,21036,31084,21036,31088,21037,31092,21037,31072xe" filled="true" fillcolor="#000000" stroked="false">
                <v:path arrowok="t"/>
                <v:fill type="solid"/>
              </v:shape>
              <v:shape style="position:absolute;left:20985;top:31060;width:53;height:63" coordorigin="20985,31060" coordsize="53,63" path="m21028,31063l20993,31063,20990,31065,20988,31066,20986,31068,20985,31068,20985,31087,20986,31084,20988,31082,20990,31080,20991,31077,20993,31076,20994,31076,20998,31074,20999,31072,21006,31072,21007,31071,21037,31071,21037,31069,21036,31068,21034,31066,21033,31066,21031,31065,21028,31063xe" filled="true" fillcolor="#000000" stroked="false">
                <v:path arrowok="t"/>
                <v:fill type="solid"/>
              </v:shape>
              <v:shape style="position:absolute;left:20985;top:31060;width:53;height:63" coordorigin="20985,31060" coordsize="53,63" path="m21025,31061l20998,31061,20994,31063,21026,31063,21025,31061xe" filled="true" fillcolor="#000000" stroked="false">
                <v:path arrowok="t"/>
                <v:fill type="solid"/>
              </v:shape>
              <v:shape style="position:absolute;left:20985;top:31060;width:53;height:63" coordorigin="20985,31060" coordsize="53,63" path="m21018,31060l21002,31060,20999,31061,21021,31061,21018,31060xe" filled="true" fillcolor="#000000" stroked="false">
                <v:path arrowok="t"/>
                <v:fill type="solid"/>
              </v:shape>
            </v:group>
            <v:group style="position:absolute;left:21017;top:31069;width:29;height:53" coordorigin="21017,31069" coordsize="29,53">
              <v:shape style="position:absolute;left:21017;top:31069;width:29;height:53" coordorigin="21017,31069" coordsize="29,53" path="m21037,31069l21037,31093,21036,31095,21036,31098,21034,31100,21034,31103,21033,31104,21029,31106,21028,31108,21026,31108,21023,31109,21020,31109,21017,31111,21017,31122,21021,31122,21025,31120,21026,31120,21029,31119,21031,31117,21033,31117,21036,31116,21037,31114,21037,31112,21041,31111,21041,31109,21042,31106,21044,31104,21044,31101,21045,31100,21045,31080,21044,31079,21042,31076,21042,31074,21037,31069xe" filled="true" fillcolor="#000000" stroked="false">
                <v:path arrowok="t"/>
                <v:fill type="solid"/>
              </v:shape>
              <v:shape style="position:absolute;left:20322;top:27755;width:286;height:2760" type="#_x0000_t75" stroked="false">
                <v:imagedata r:id="rId776" o:title=""/>
              </v:shape>
              <v:shape style="position:absolute;left:20488;top:30528;width:121;height:672" type="#_x0000_t75" stroked="false">
                <v:imagedata r:id="rId777" o:title=""/>
              </v:shape>
            </v:group>
            <v:group style="position:absolute;left:7613;top:27637;width:2;height:3765" coordorigin="7613,27637" coordsize="2,3765">
              <v:shape style="position:absolute;left:7613;top:27637;width:2;height:3765" coordorigin="7613,27637" coordsize="0,3765" path="m7613,27637l7613,31401e" filled="false" stroked="true" strokeweight=".956181pt" strokecolor="#000000">
                <v:path arrowok="t"/>
              </v:shape>
            </v:group>
            <v:group style="position:absolute;left:6365;top:27979;width:1248;height:2" coordorigin="6365,27979" coordsize="1248,2">
              <v:shape style="position:absolute;left:6365;top:27979;width:1248;height:2" coordorigin="6365,27979" coordsize="1248,0" path="m6365,27979l7613,27979e" filled="false" stroked="true" strokeweight=".956186pt" strokecolor="#000000">
                <v:path arrowok="t"/>
              </v:shape>
            </v:group>
            <v:group style="position:absolute;left:6365;top:28657;width:1248;height:2" coordorigin="6365,28657" coordsize="1248,2">
              <v:shape style="position:absolute;left:6365;top:28657;width:1248;height:2" coordorigin="6365,28657" coordsize="1248,0" path="m6365,28657l7613,28657e" filled="false" stroked="true" strokeweight=".956185pt" strokecolor="#000000">
                <v:path arrowok="t"/>
              </v:shape>
            </v:group>
            <v:group style="position:absolute;left:6365;top:30920;width:1248;height:2" coordorigin="6365,30920" coordsize="1248,2">
              <v:shape style="position:absolute;left:6365;top:30920;width:1248;height:2" coordorigin="6365,30920" coordsize="1248,0" path="m6365,30920l7613,30920e" filled="false" stroked="true" strokeweight=".956184pt" strokecolor="#000000">
                <v:path arrowok="t"/>
              </v:shape>
            </v:group>
            <v:group style="position:absolute;left:6365;top:30437;width:1248;height:2" coordorigin="6365,30437" coordsize="1248,2">
              <v:shape style="position:absolute;left:6365;top:30437;width:1248;height:2" coordorigin="6365,30437" coordsize="1248,0" path="m6365,30437l7613,30437e" filled="false" stroked="true" strokeweight=".956181pt" strokecolor="#000000">
                <v:path arrowok="t"/>
              </v:shape>
            </v:group>
            <v:group style="position:absolute;left:7084;top:27637;width:2;height:3765" coordorigin="7084,27637" coordsize="2,3765">
              <v:shape style="position:absolute;left:7084;top:27637;width:2;height:3765" coordorigin="7084,27637" coordsize="0,3765" path="m7084,27637l7084,31401e" filled="false" stroked="true" strokeweight=".956181pt" strokecolor="#000000">
                <v:path arrowok="t"/>
              </v:shape>
            </v:group>
            <v:group style="position:absolute;left:6553;top:27637;width:2;height:3765" coordorigin="6553,27637" coordsize="2,3765">
              <v:shape style="position:absolute;left:6553;top:27637;width:2;height:3765" coordorigin="6553,27637" coordsize="0,3765" path="m6553,27637l6553,31401e" filled="false" stroked="true" strokeweight=".956181pt" strokecolor="#000000">
                <v:path arrowok="t"/>
              </v:shape>
              <v:shape style="position:absolute;left:12242;top:2306;width:83;height:383" type="#_x0000_t75" stroked="false">
                <v:imagedata r:id="rId778" o:title=""/>
              </v:shape>
            </v:group>
            <v:group style="position:absolute;left:120;top:118;width:22120;height:31419" coordorigin="120,118" coordsize="22120,31419">
              <v:shape style="position:absolute;left:120;top:118;width:22120;height:31419" coordorigin="120,118" coordsize="22120,31419" path="m120,31536l120,118,22239,118e" filled="false" stroked="true" strokeweight=".956181pt" strokecolor="#000000">
                <v:path arrowok="t"/>
              </v:shape>
            </v:group>
            <v:group style="position:absolute;left:6365;top:27637;width:2;height:3765" coordorigin="6365,27637" coordsize="2,3765">
              <v:shape style="position:absolute;left:6365;top:27637;width:2;height:3765" coordorigin="6365,27637" coordsize="0,3765" path="m6365,27637l6365,31401e" filled="false" stroked="true" strokeweight=".956186pt" strokecolor="#000000">
                <v:path arrowok="t"/>
              </v:shape>
            </v:group>
            <v:group style="position:absolute;left:496;top:30647;width:603;height:2" coordorigin="496,30647" coordsize="603,2">
              <v:shape style="position:absolute;left:496;top:30647;width:603;height:2" coordorigin="496,30647" coordsize="603,0" path="m496,30647l1098,30647e" filled="false" stroked="true" strokeweight=".956181pt" strokecolor="#000000">
                <v:path arrowok="t"/>
              </v:shape>
            </v:group>
            <v:group style="position:absolute;left:1098;top:30121;width:603;height:2" coordorigin="1098,30121" coordsize="603,2">
              <v:shape style="position:absolute;left:1098;top:30121;width:603;height:2" coordorigin="1098,30121" coordsize="603,0" path="m1098,30121l1700,30121e" filled="false" stroked="true" strokeweight=".956181pt" strokecolor="#000000">
                <v:path arrowok="t"/>
              </v:shape>
            </v:group>
            <v:group style="position:absolute;left:1098;top:28878;width:302;height:2" coordorigin="1098,28878" coordsize="302,2">
              <v:shape style="position:absolute;left:1098;top:28878;width:302;height:2" coordorigin="1098,28878" coordsize="302,0" path="m1098,28878l1399,28878e" filled="false" stroked="true" strokeweight=".956181pt" strokecolor="#000000">
                <v:path arrowok="t"/>
              </v:shape>
            </v:group>
            <v:group style="position:absolute;left:5613;top:27637;width:2;height:3765" coordorigin="5613,27637" coordsize="2,3765">
              <v:shape style="position:absolute;left:5613;top:27637;width:2;height:3765" coordorigin="5613,27637" coordsize="0,3765" path="m5613,31401l5613,27637e" filled="false" stroked="true" strokeweight=".956181pt" strokecolor="#000000">
                <v:path arrowok="t"/>
              </v:shape>
            </v:group>
            <v:group style="position:absolute;left:4859;top:27637;width:2;height:3765" coordorigin="4859,27637" coordsize="2,3765">
              <v:shape style="position:absolute;left:4859;top:27637;width:2;height:3765" coordorigin="4859,27637" coordsize="0,3765" path="m4859,31401l4859,27637e" filled="false" stroked="true" strokeweight=".956181pt" strokecolor="#000000">
                <v:path arrowok="t"/>
              </v:shape>
            </v:group>
            <v:group style="position:absolute;left:1700;top:27637;width:2;height:3765" coordorigin="1700,27637" coordsize="2,3765">
              <v:shape style="position:absolute;left:1700;top:27637;width:2;height:3765" coordorigin="1700,27637" coordsize="0,3765" path="m1700,31401l1700,27637e" filled="false" stroked="true" strokeweight=".956181pt" strokecolor="#000000">
                <v:path arrowok="t"/>
              </v:shape>
            </v:group>
            <v:group style="position:absolute;left:1399;top:27637;width:2;height:3765" coordorigin="1399,27637" coordsize="2,3765">
              <v:shape style="position:absolute;left:1399;top:27637;width:2;height:3765" coordorigin="1399,27637" coordsize="0,3765" path="m1399,27637l1399,31401e" filled="false" stroked="true" strokeweight=".956182pt" strokecolor="#000000">
                <v:path arrowok="t"/>
              </v:shape>
            </v:group>
            <v:group style="position:absolute;left:1098;top:27637;width:2;height:3765" coordorigin="1098,27637" coordsize="2,3765">
              <v:shape style="position:absolute;left:1098;top:27637;width:2;height:3765" coordorigin="1098,27637" coordsize="0,3765" path="m1098,31401l1098,27637e" filled="false" stroked="true" strokeweight=".956181pt" strokecolor="#000000">
                <v:path arrowok="t"/>
              </v:shape>
            </v:group>
            <v:group style="position:absolute;left:6244;top:27743;width:28;height:53" coordorigin="6244,27743" coordsize="28,53">
              <v:shape style="position:absolute;left:6244;top:27743;width:28;height:53" coordorigin="6244,27743" coordsize="28,53" path="m6252,27743l6249,27747,6249,27748,6247,27750,6247,27751,6245,27753,6245,27756,6244,27759,6244,27771,6245,27774,6245,27777,6247,27778,6247,27780,6249,27782,6249,27783,6250,27785,6253,27788,6253,27790,6255,27791,6257,27791,6258,27793,6261,27793,6265,27796,6269,27796,6271,27786,6269,27786,6268,27785,6265,27785,6263,27783,6261,27783,6258,27780,6257,27778,6255,27777,6255,27775,6253,27774,6253,27767,6252,27766,6252,27743xe" filled="true" fillcolor="#000000" stroked="false">
                <v:path arrowok="t"/>
                <v:fill type="solid"/>
              </v:shape>
            </v:group>
            <v:group style="position:absolute;left:6296;top:27771;width:16;height:26" coordorigin="6296,27771" coordsize="16,26">
              <v:shape style="position:absolute;left:6296;top:27771;width:16;height:26" coordorigin="6296,27771" coordsize="16,26" path="m6312,27771l6311,27774,6311,27775,6309,27777,6309,27778,6308,27780,6306,27780,6303,27783,6301,27783,6300,27785,6296,27786,6300,27796,6300,27794,6303,27794,6304,27793,6306,27793,6308,27791,6309,27790,6311,27790,6312,27788,6312,27771xe" filled="true" fillcolor="#000000" stroked="false">
                <v:path arrowok="t"/>
                <v:fill type="solid"/>
              </v:shape>
            </v:group>
            <v:group style="position:absolute;left:6252;top:27731;width:69;height:58" coordorigin="6252,27731" coordsize="69,58">
              <v:shape style="position:absolute;left:6252;top:27731;width:69;height:58" coordorigin="6252,27731" coordsize="69,58" path="m6312,27742l6293,27742,6295,27743,6300,27743,6303,27747,6304,27747,6308,27750,6308,27751,6309,27751,6309,27755,6311,27756,6311,27758,6312,27759,6312,27788,6316,27785,6316,27783,6317,27782,6317,27780,6319,27778,6319,27777,6320,27775,6320,27758,6319,27756,6319,27751,6317,27750,6317,27748,6312,27743,6312,27742xe" filled="true" fillcolor="#000000" stroked="false">
                <v:path arrowok="t"/>
                <v:fill type="solid"/>
              </v:shape>
              <v:shape style="position:absolute;left:6252;top:27731;width:69;height:58" coordorigin="6252,27731" coordsize="69,58" path="m6301,27734l6265,27734,6263,27735,6261,27735,6258,27739,6257,27739,6253,27742,6252,27743,6252,27764,6253,27763,6253,27758,6255,27756,6255,27755,6257,27753,6257,27751,6258,27750,6261,27747,6263,27747,6266,27743,6271,27743,6272,27742,6312,27742,6309,27739,6308,27737,6304,27737,6301,27734xe" filled="true" fillcolor="#000000" stroked="false">
                <v:path arrowok="t"/>
                <v:fill type="solid"/>
              </v:shape>
              <v:shape style="position:absolute;left:6252;top:27731;width:69;height:58" coordorigin="6252,27731" coordsize="69,58" path="m6296,27732l6269,27732,6268,27734,6298,27734,6296,27732xe" filled="true" fillcolor="#000000" stroked="false">
                <v:path arrowok="t"/>
                <v:fill type="solid"/>
              </v:shape>
              <v:shape style="position:absolute;left:6252;top:27731;width:69;height:58" coordorigin="6252,27731" coordsize="69,58" path="m6290,27731l6277,27731,6276,27732,6292,27732,6290,27731xe" filled="true" fillcolor="#000000" stroked="false">
                <v:path arrowok="t"/>
                <v:fill type="solid"/>
              </v:shape>
            </v:group>
            <v:group style="position:absolute;left:6245;top:27807;width:75;height:10" coordorigin="6245,27807" coordsize="75,10">
              <v:shape style="position:absolute;left:6245;top:27807;width:75;height:10" coordorigin="6245,27807" coordsize="75,10" path="m6245,27812l6320,27812e" filled="false" stroked="true" strokeweight=".578468pt" strokecolor="#000000">
                <v:path arrowok="t"/>
              </v:shape>
            </v:group>
            <v:group style="position:absolute;left:6245;top:27829;width:55;height:10" coordorigin="6245,27829" coordsize="55,10">
              <v:shape style="position:absolute;left:6245;top:27829;width:55;height:10" coordorigin="6245,27829" coordsize="55,10" path="m6245,27834l6300,27834e" filled="false" stroked="true" strokeweight=".578037pt" strokecolor="#000000">
                <v:path arrowok="t"/>
              </v:shape>
            </v:group>
            <v:group style="position:absolute;left:6309;top:27829;width:12;height:10" coordorigin="6309,27829" coordsize="12,10">
              <v:shape style="position:absolute;left:6309;top:27829;width:12;height:10" coordorigin="6309,27829" coordsize="12,10" path="m6309,27834l6320,27834e" filled="false" stroked="true" strokeweight=".578037pt" strokecolor="#000000">
                <v:path arrowok="t"/>
              </v:shape>
            </v:group>
            <v:group style="position:absolute;left:6244;top:27857;width:20;height:42" coordorigin="6244,27857" coordsize="20,42">
              <v:shape style="position:absolute;left:6244;top:27857;width:20;height:42" coordorigin="6244,27857" coordsize="20,42" path="m6252,27857l6249,27860,6247,27861,6247,27863,6245,27865,6245,27868,6244,27871,6244,27879,6245,27882,6245,27885,6247,27887,6247,27888,6249,27890,6250,27892,6250,27893,6252,27893,6255,27896,6258,27896,6260,27898,6261,27898,6263,27888,6260,27888,6258,27887,6257,27885,6255,27885,6255,27884,6253,27882,6253,27880,6252,27879,6252,27857xe" filled="true" fillcolor="#000000" stroked="false">
                <v:path arrowok="t"/>
                <v:fill type="solid"/>
              </v:shape>
            </v:group>
            <v:group style="position:absolute;left:6252;top:27849;width:42;height:50" coordorigin="6252,27849" coordsize="42,50">
              <v:shape style="position:absolute;left:6252;top:27849;width:42;height:50" coordorigin="6252,27849" coordsize="42,50" path="m6293,27858l6269,27858,6269,27898,6277,27898,6277,27860,6293,27860,6293,27858xe" filled="true" fillcolor="#000000" stroked="false">
                <v:path arrowok="t"/>
                <v:fill type="solid"/>
              </v:shape>
              <v:shape style="position:absolute;left:6252;top:27849;width:42;height:50" coordorigin="6252,27849" coordsize="42,50" path="m6293,27860l6282,27860,6284,27861,6285,27861,6288,27865,6290,27865,6290,27866,6292,27868,6292,27871,6293,27873,6293,27860xe" filled="true" fillcolor="#000000" stroked="false">
                <v:path arrowok="t"/>
                <v:fill type="solid"/>
              </v:shape>
              <v:shape style="position:absolute;left:6252;top:27849;width:42;height:50" coordorigin="6252,27849" coordsize="42,50" path="m6290,27853l6255,27853,6252,27857,6252,27871,6253,27868,6253,27866,6255,27865,6257,27863,6258,27863,6261,27860,6266,27860,6268,27858,6293,27858,6293,27857,6290,27853xe" filled="true" fillcolor="#000000" stroked="false">
                <v:path arrowok="t"/>
                <v:fill type="solid"/>
              </v:shape>
              <v:shape style="position:absolute;left:6252;top:27849;width:42;height:50" coordorigin="6252,27849" coordsize="42,50" path="m6287,27852l6258,27852,6257,27853,6288,27853,6287,27852xe" filled="true" fillcolor="#000000" stroked="false">
                <v:path arrowok="t"/>
                <v:fill type="solid"/>
              </v:shape>
              <v:shape style="position:absolute;left:6252;top:27849;width:42;height:50" coordorigin="6252,27849" coordsize="42,50" path="m6282,27850l6261,27850,6260,27852,6285,27852,6282,27850xe" filled="true" fillcolor="#000000" stroked="false">
                <v:path arrowok="t"/>
                <v:fill type="solid"/>
              </v:shape>
              <v:shape style="position:absolute;left:6252;top:27849;width:42;height:50" coordorigin="6252,27849" coordsize="42,50" path="m6274,27849l6269,27849,6268,27850,6276,27850,6274,27849xe" filled="true" fillcolor="#000000" stroked="false">
                <v:path arrowok="t"/>
                <v:fill type="solid"/>
              </v:shape>
            </v:group>
            <v:group style="position:absolute;left:6277;top:27857;width:23;height:42" coordorigin="6277,27857" coordsize="23,42">
              <v:shape style="position:absolute;left:6277;top:27857;width:23;height:42" coordorigin="6277,27857" coordsize="23,42" path="m6293,27857l6293,27877,6292,27879,6292,27880,6284,27888,6277,27888,6277,27898,6284,27898,6285,27896,6287,27896,6288,27895,6290,27895,6292,27893,6293,27892,6295,27892,6295,27890,6298,27887,6298,27884,6300,27882,6300,27866,6298,27865,6298,27863,6295,27860,6295,27858,6293,27857xe" filled="true" fillcolor="#000000" stroked="false">
                <v:path arrowok="t"/>
                <v:fill type="solid"/>
              </v:shape>
            </v:group>
            <v:group style="position:absolute;left:6292;top:27919;width:2;height:16" coordorigin="6292,27919" coordsize="2,16">
              <v:shape style="position:absolute;left:6292;top:27919;width:2;height:16" coordorigin="6292,27919" coordsize="2,16" path="m6292,27927l6293,27927e" filled="false" stroked="true" strokeweight=".896368pt" strokecolor="#000000">
                <v:path arrowok="t"/>
              </v:shape>
            </v:group>
            <v:group style="position:absolute;left:6245;top:27911;width:55;height:18" coordorigin="6245,27911" coordsize="55,18">
              <v:shape style="position:absolute;left:6245;top:27911;width:55;height:18" coordorigin="6245,27911" coordsize="55,18" path="m6300,27911l6245,27911,6245,27920,6280,27920,6284,27922,6287,27922,6288,27924,6288,27925,6290,27927,6292,27928,6292,27919,6300,27919,6300,27911xe" filled="true" fillcolor="#000000" stroked="false">
                <v:path arrowok="t"/>
                <v:fill type="solid"/>
              </v:shape>
            </v:group>
            <v:group style="position:absolute;left:6245;top:27920;width:55;height:36" coordorigin="6245,27920" coordsize="55,36">
              <v:shape style="position:absolute;left:6245;top:27920;width:55;height:36" coordorigin="6245,27920" coordsize="55,36" path="m6293,27920l6293,27935,6292,27938,6292,27941,6288,27944,6287,27944,6285,27946,6245,27946,6245,27955,6284,27955,6285,27954,6290,27954,6292,27952,6295,27952,6295,27951,6298,27947,6298,27946,6300,27944,6300,27928,6298,27927,6296,27925,6296,27924,6293,27920xe" filled="true" fillcolor="#000000" stroked="false">
                <v:path arrowok="t"/>
                <v:fill type="solid"/>
              </v:shape>
            </v:group>
            <v:group style="position:absolute;left:6245;top:27971;width:8;height:20" coordorigin="6245,27971" coordsize="8,20">
              <v:shape style="position:absolute;left:6245;top:27971;width:8;height:20" coordorigin="6245,27971" coordsize="8,20" path="m6253,27971l6250,27971,6249,27973,6247,27973,6247,27974,6245,27976,6245,27990,6253,27989,6253,27971xe" filled="true" fillcolor="#000000" stroked="false">
                <v:path arrowok="t"/>
                <v:fill type="solid"/>
              </v:shape>
            </v:group>
            <v:group style="position:absolute;left:6253;top:27963;width:64;height:26" coordorigin="6253,27963" coordsize="64,26">
              <v:shape style="position:absolute;left:6253;top:27963;width:64;height:26" coordorigin="6253,27963" coordsize="64,26" path="m6300,27979l6292,27979,6292,27989,6300,27989,6300,27979xe" filled="true" fillcolor="#000000" stroked="false">
                <v:path arrowok="t"/>
                <v:fill type="solid"/>
              </v:shape>
              <v:shape style="position:absolute;left:6253;top:27963;width:64;height:26" coordorigin="6253,27963" coordsize="64,26" path="m6312,27970l6255,27970,6253,27971,6253,27981,6255,27979,6317,27979,6312,27970xe" filled="true" fillcolor="#000000" stroked="false">
                <v:path arrowok="t"/>
                <v:fill type="solid"/>
              </v:shape>
              <v:shape style="position:absolute;left:6253;top:27963;width:64;height:26" coordorigin="6253,27963" coordsize="64,26" path="m6300,27963l6292,27963,6292,27970,6300,27970,6300,27963xe" filled="true" fillcolor="#000000" stroked="false">
                <v:path arrowok="t"/>
                <v:fill type="solid"/>
              </v:shape>
            </v:group>
            <v:group style="position:absolute;left:6245;top:28000;width:12;height:10" coordorigin="6245,28000" coordsize="12,10">
              <v:shape style="position:absolute;left:6245;top:28000;width:12;height:10" coordorigin="6245,28000" coordsize="12,10" path="m6245,28005l6257,28005e" filled="false" stroked="true" strokeweight=".578468pt" strokecolor="#000000">
                <v:path arrowok="t"/>
              </v:shape>
            </v:group>
            <v:group style="position:absolute;left:6288;top:28000;width:12;height:10" coordorigin="6288,28000" coordsize="12,10">
              <v:shape style="position:absolute;left:6288;top:28000;width:12;height:10" coordorigin="6288,28000" coordsize="12,10" path="m6288,28005l6300,28005e" filled="false" stroked="true" strokeweight=".578468pt" strokecolor="#000000">
                <v:path arrowok="t"/>
              </v:shape>
              <v:shape style="position:absolute;left:5469;top:27734;width:103;height:314" type="#_x0000_t75" stroked="false">
                <v:imagedata r:id="rId779" o:title=""/>
              </v:shape>
            </v:group>
            <v:group style="position:absolute;left:5492;top:28057;width:12;height:10" coordorigin="5492,28057" coordsize="12,10">
              <v:shape style="position:absolute;left:5492;top:28057;width:12;height:10" coordorigin="5492,28057" coordsize="12,10" path="m5492,28062l5503,28062e" filled="false" stroked="true" strokeweight=".578037pt" strokecolor="#000000">
                <v:path arrowok="t"/>
              </v:shape>
            </v:group>
            <v:group style="position:absolute;left:5535;top:28057;width:12;height:10" coordorigin="5535,28057" coordsize="12,10">
              <v:shape style="position:absolute;left:5535;top:28057;width:12;height:10" coordorigin="5535,28057" coordsize="12,10" path="m5535,28062l5546,28062e" filled="false" stroked="true" strokeweight=".578037pt" strokecolor="#000000">
                <v:path arrowok="t"/>
              </v:shape>
            </v:group>
            <v:group style="position:absolute;left:4739;top:27729;width:75;height:58" coordorigin="4739,27729" coordsize="75,58">
              <v:shape style="position:absolute;left:4739;top:27729;width:75;height:58" coordorigin="4739,27729" coordsize="75,58" path="m4814,27729l4805,27729,4805,27753,4739,27753,4739,27763,4805,27763,4805,27786,4814,27786,4814,27729xe" filled="true" fillcolor="#000000" stroked="false">
                <v:path arrowok="t"/>
                <v:fill type="solid"/>
              </v:shape>
            </v:group>
            <v:group style="position:absolute;left:4739;top:27801;width:75;height:2" coordorigin="4739,27801" coordsize="75,2">
              <v:shape style="position:absolute;left:4739;top:27801;width:75;height:2" coordorigin="4739,27801" coordsize="75,0" path="m4739,27801l4814,27801e" filled="false" stroked="true" strokeweight=".578037pt" strokecolor="#000000">
                <v:path arrowok="t"/>
              </v:shape>
            </v:group>
            <v:group style="position:absolute;left:4739;top:27822;width:8;height:20" coordorigin="4739,27822" coordsize="8,20">
              <v:shape style="position:absolute;left:4739;top:27822;width:8;height:20" coordorigin="4739,27822" coordsize="8,20" path="m4747,27822l4744,27822,4743,27823,4741,27823,4741,27825,4739,27826,4739,27841,4747,27839,4747,27822xe" filled="true" fillcolor="#000000" stroked="false">
                <v:path arrowok="t"/>
                <v:fill type="solid"/>
              </v:shape>
            </v:group>
            <v:group style="position:absolute;left:4747;top:27814;width:64;height:26" coordorigin="4747,27814" coordsize="64,26">
              <v:shape style="position:absolute;left:4747;top:27814;width:64;height:26" coordorigin="4747,27814" coordsize="64,26" path="m4794,27829l4786,27829,4786,27839,4794,27839,4794,27829xe" filled="true" fillcolor="#000000" stroked="false">
                <v:path arrowok="t"/>
                <v:fill type="solid"/>
              </v:shape>
              <v:shape style="position:absolute;left:4747;top:27814;width:64;height:26" coordorigin="4747,27814" coordsize="64,26" path="m4806,27820l4749,27820,4747,27822,4747,27831,4749,27829,4811,27829,4806,27820xe" filled="true" fillcolor="#000000" stroked="false">
                <v:path arrowok="t"/>
                <v:fill type="solid"/>
              </v:shape>
              <v:shape style="position:absolute;left:4747;top:27814;width:64;height:26" coordorigin="4747,27814" coordsize="64,26" path="m4794,27814l4786,27814,4786,27820,4794,27820,4794,27814xe" filled="true" fillcolor="#000000" stroked="false">
                <v:path arrowok="t"/>
                <v:fill type="solid"/>
              </v:shape>
            </v:group>
            <v:group style="position:absolute;left:4739;top:27847;width:75;height:10" coordorigin="4739,27847" coordsize="75,10">
              <v:shape style="position:absolute;left:4739;top:27847;width:75;height:10" coordorigin="4739,27847" coordsize="75,10" path="m4739,27852l4814,27852e" filled="false" stroked="true" strokeweight=".578037pt" strokecolor="#000000">
                <v:path arrowok="t"/>
              </v:shape>
            </v:group>
            <v:group style="position:absolute;left:4738;top:27874;width:20;height:42" coordorigin="4738,27874" coordsize="20,42">
              <v:shape style="position:absolute;left:4738;top:27874;width:20;height:42" coordorigin="4738,27874" coordsize="20,42" path="m4746,27874l4741,27879,4741,27880,4739,27882,4739,27885,4738,27888,4738,27896,4739,27900,4739,27903,4741,27904,4741,27906,4744,27909,4744,27911,4746,27911,4749,27914,4752,27914,4754,27916,4755,27916,4757,27906,4754,27906,4751,27903,4749,27903,4749,27901,4747,27900,4747,27898,4746,27896,4746,27874xe" filled="true" fillcolor="#000000" stroked="false">
                <v:path arrowok="t"/>
                <v:fill type="solid"/>
              </v:shape>
            </v:group>
            <v:group style="position:absolute;left:4746;top:27866;width:42;height:50" coordorigin="4746,27866" coordsize="42,50">
              <v:shape style="position:absolute;left:4746;top:27866;width:42;height:50" coordorigin="4746,27866" coordsize="42,50" path="m4787,27876l4763,27876,4763,27916,4771,27916,4771,27877,4787,27877,4787,27876xe" filled="true" fillcolor="#000000" stroked="false">
                <v:path arrowok="t"/>
                <v:fill type="solid"/>
              </v:shape>
              <v:shape style="position:absolute;left:4746;top:27866;width:42;height:50" coordorigin="4746,27866" coordsize="42,50" path="m4787,27877l4776,27877,4778,27879,4779,27879,4782,27882,4784,27882,4784,27884,4786,27885,4786,27888,4787,27890,4787,27877xe" filled="true" fillcolor="#000000" stroked="false">
                <v:path arrowok="t"/>
                <v:fill type="solid"/>
              </v:shape>
              <v:shape style="position:absolute;left:4746;top:27866;width:42;height:50" coordorigin="4746,27866" coordsize="42,50" path="m4784,27871l4749,27871,4746,27874,4746,27888,4747,27885,4747,27884,4749,27882,4751,27880,4752,27880,4754,27879,4755,27877,4760,27877,4762,27876,4787,27876,4787,27874,4786,27873,4784,27871xe" filled="true" fillcolor="#000000" stroked="false">
                <v:path arrowok="t"/>
                <v:fill type="solid"/>
              </v:shape>
              <v:shape style="position:absolute;left:4746;top:27866;width:42;height:50" coordorigin="4746,27866" coordsize="42,50" path="m4781,27869l4752,27869,4751,27871,4782,27871,4781,27869xe" filled="true" fillcolor="#000000" stroked="false">
                <v:path arrowok="t"/>
                <v:fill type="solid"/>
              </v:shape>
              <v:shape style="position:absolute;left:4746;top:27866;width:42;height:50" coordorigin="4746,27866" coordsize="42,50" path="m4776,27868l4755,27868,4754,27869,4779,27869,4776,27868xe" filled="true" fillcolor="#000000" stroked="false">
                <v:path arrowok="t"/>
                <v:fill type="solid"/>
              </v:shape>
              <v:shape style="position:absolute;left:4746;top:27866;width:42;height:50" coordorigin="4746,27866" coordsize="42,50" path="m4768,27866l4763,27866,4762,27868,4770,27868,4768,27866xe" filled="true" fillcolor="#000000" stroked="false">
                <v:path arrowok="t"/>
                <v:fill type="solid"/>
              </v:shape>
            </v:group>
            <v:group style="position:absolute;left:4771;top:27874;width:23;height:42" coordorigin="4771,27874" coordsize="23,42">
              <v:shape style="position:absolute;left:4771;top:27874;width:23;height:42" coordorigin="4771,27874" coordsize="23,42" path="m4787,27874l4787,27895,4786,27896,4786,27898,4782,27901,4781,27903,4778,27906,4771,27906,4771,27916,4778,27916,4779,27914,4781,27914,4782,27912,4784,27912,4786,27911,4787,27909,4789,27909,4789,27908,4792,27904,4792,27901,4794,27900,4794,27884,4792,27882,4792,27880,4789,27877,4789,27876,4787,27874xe" filled="true" fillcolor="#000000" stroked="false">
                <v:path arrowok="t"/>
                <v:fill type="solid"/>
              </v:shape>
            </v:group>
            <v:group style="position:absolute;left:4739;top:27930;width:12;height:10" coordorigin="4739,27930" coordsize="12,10">
              <v:shape style="position:absolute;left:4739;top:27930;width:12;height:10" coordorigin="4739,27930" coordsize="12,10" path="m4739,27935l4751,27935e" filled="false" stroked="true" strokeweight=".578037pt" strokecolor="#000000">
                <v:path arrowok="t"/>
              </v:shape>
            </v:group>
            <v:group style="position:absolute;left:4782;top:27930;width:12;height:10" coordorigin="4782,27930" coordsize="12,10">
              <v:shape style="position:absolute;left:4782;top:27930;width:12;height:10" coordorigin="4782,27930" coordsize="12,10" path="m4782,27935l4794,27935e" filled="false" stroked="true" strokeweight=".578037pt" strokecolor="#000000">
                <v:path arrowok="t"/>
              </v:shape>
              <v:shape style="position:absolute;left:922;top:30735;width:86;height:382" type="#_x0000_t75" stroked="false">
                <v:imagedata r:id="rId780" o:title=""/>
              </v:shape>
            </v:group>
            <v:group style="position:absolute;left:927;top:31133;width:12;height:10" coordorigin="927,31133" coordsize="12,10">
              <v:shape style="position:absolute;left:927;top:31133;width:12;height:10" coordorigin="927,31133" coordsize="12,10" path="m927,31138l939,31138e" filled="false" stroked="true" strokeweight=".578468pt" strokecolor="#000000">
                <v:path arrowok="t"/>
              </v:shape>
            </v:group>
            <v:group style="position:absolute;left:971;top:31133;width:12;height:10" coordorigin="971,31133" coordsize="12,10">
              <v:shape style="position:absolute;left:971;top:31133;width:12;height:10" coordorigin="971,31133" coordsize="12,10" path="m971,31138l982,31138e" filled="false" stroked="true" strokeweight=".578468pt" strokecolor="#000000">
                <v:path arrowok="t"/>
              </v:shape>
              <v:shape style="position:absolute;left:910;top:27777;width:103;height:472" type="#_x0000_t75" stroked="false">
                <v:imagedata r:id="rId781" o:title=""/>
              </v:shape>
            </v:group>
            <v:group style="position:absolute;left:932;top:28261;width:12;height:10" coordorigin="932,28261" coordsize="12,10">
              <v:shape style="position:absolute;left:932;top:28261;width:12;height:10" coordorigin="932,28261" coordsize="12,10" path="m932,28266l943,28266e" filled="false" stroked="true" strokeweight=".578037pt" strokecolor="#000000">
                <v:path arrowok="t"/>
              </v:shape>
            </v:group>
            <v:group style="position:absolute;left:932;top:28290;width:12;height:10" coordorigin="932,28290" coordsize="12,10">
              <v:shape style="position:absolute;left:932;top:28290;width:12;height:10" coordorigin="932,28290" coordsize="12,10" path="m932,28295l943,28295e" filled="false" stroked="true" strokeweight=".578468pt" strokecolor="#000000">
                <v:path arrowok="t"/>
              </v:shape>
            </v:group>
            <v:group style="position:absolute;left:975;top:28290;width:12;height:10" coordorigin="975,28290" coordsize="12,10">
              <v:shape style="position:absolute;left:975;top:28290;width:12;height:10" coordorigin="975,28290" coordsize="12,10" path="m975,28295l986,28295e" filled="false" stroked="true" strokeweight=".578468pt" strokecolor="#000000">
                <v:path arrowok="t"/>
              </v:shape>
            </v:group>
            <v:group style="position:absolute;left:1286;top:28999;width:59;height:36" coordorigin="1286,28999" coordsize="59,36">
              <v:shape style="position:absolute;left:1286;top:28999;width:59;height:36" coordorigin="1286,28999" coordsize="59,36" path="m1329,29033l1300,29033,1304,29034,1327,29034,1329,29033xe" filled="true" fillcolor="#000000" stroked="false">
                <v:path arrowok="t"/>
                <v:fill type="solid"/>
              </v:shape>
              <v:shape style="position:absolute;left:1286;top:28999;width:59;height:36" coordorigin="1286,28999" coordsize="59,36" path="m1334,29031l1296,29031,1299,29033,1334,29033,1334,29031xe" filled="true" fillcolor="#000000" stroked="false">
                <v:path arrowok="t"/>
                <v:fill type="solid"/>
              </v:shape>
              <v:shape style="position:absolute;left:1286;top:28999;width:59;height:36" coordorigin="1286,28999" coordsize="59,36" path="m1339,29029l1292,29029,1294,29031,1337,29031,1339,29029xe" filled="true" fillcolor="#000000" stroked="false">
                <v:path arrowok="t"/>
                <v:fill type="solid"/>
              </v:shape>
              <v:shape style="position:absolute;left:1286;top:28999;width:59;height:36" coordorigin="1286,28999" coordsize="59,36" path="m1286,28999l1286,29025,1288,29026,1289,29028,1291,29029,1340,29029,1342,29028,1343,29026,1345,29025,1305,29025,1304,29023,1300,29023,1299,29021,1297,29021,1294,29018,1292,29017,1291,29017,1289,29015,1289,29014,1288,29010,1288,29002,1286,28999xe" filled="true" fillcolor="#000000" stroked="false">
                <v:path arrowok="t"/>
                <v:fill type="solid"/>
              </v:shape>
              <v:shape style="position:absolute;left:1286;top:28999;width:59;height:36" coordorigin="1286,28999" coordsize="59,36" path="m1343,28999l1343,29009,1342,29010,1342,29012,1340,29014,1340,29015,1339,29017,1337,29018,1334,29021,1332,29021,1331,29023,1327,29023,1324,29025,1345,29025,1343,28999xe" filled="true" fillcolor="#000000" stroked="false">
                <v:path arrowok="t"/>
                <v:fill type="solid"/>
              </v:shape>
            </v:group>
            <v:group style="position:absolute;left:1278;top:28974;width:75;height:51" coordorigin="1278,28974" coordsize="75,51">
              <v:shape style="position:absolute;left:1278;top:28974;width:75;height:51" coordorigin="1278,28974" coordsize="75,51" path="m1353,28974l1278,28974,1278,29009,1280,29010,1280,29015,1281,29018,1283,29020,1283,29021,1284,29021,1284,29023,1286,29025,1286,28983,1353,28983,1353,28974xe" filled="true" fillcolor="#000000" stroked="false">
                <v:path arrowok="t"/>
                <v:fill type="solid"/>
              </v:shape>
              <v:shape style="position:absolute;left:1278;top:28974;width:75;height:51" coordorigin="1278,28974" coordsize="75,51" path="m1353,28983l1343,28983,1343,28999,1345,29025,1347,29023,1347,29021,1350,29018,1350,29017,1351,29015,1351,29004,1353,29002,1353,28983xe" filled="true" fillcolor="#000000" stroked="false">
                <v:path arrowok="t"/>
                <v:fill type="solid"/>
              </v:shape>
            </v:group>
            <v:group style="position:absolute;left:1278;top:29047;width:55;height:20" coordorigin="1278,29047" coordsize="55,20">
              <v:shape style="position:absolute;left:1278;top:29047;width:55;height:20" coordorigin="1278,29047" coordsize="55,20" path="m1332,29047l1278,29047,1278,29057,1313,29057,1315,29058,1320,29058,1321,29060,1321,29061,1323,29063,1323,29065,1324,29066,1324,29055,1332,29055,1332,29047xe" filled="true" fillcolor="#000000" stroked="false">
                <v:path arrowok="t"/>
                <v:fill type="solid"/>
              </v:shape>
            </v:group>
            <v:group style="position:absolute;left:1321;top:29055;width:12;height:23" coordorigin="1321,29055" coordsize="12,23">
              <v:shape style="position:absolute;left:1321;top:29055;width:12;height:23" coordorigin="1321,29055" coordsize="12,23" path="m1324,29055l1324,29068,1323,29069,1323,29071,1321,29074,1331,29077,1331,29076,1332,29072,1332,29063,1326,29057,1324,29055xe" filled="true" fillcolor="#000000" stroked="false">
                <v:path arrowok="t"/>
                <v:fill type="solid"/>
              </v:shape>
            </v:group>
            <v:group style="position:absolute;left:1283;top:29098;width:2;height:18" coordorigin="1283,29098" coordsize="2,18">
              <v:shape style="position:absolute;left:1283;top:29098;width:2;height:18" coordorigin="1283,29098" coordsize="2,18" path="m1283,29107l1284,29107e" filled="false" stroked="true" strokeweight=".9773pt" strokecolor="#000000">
                <v:path arrowok="t"/>
              </v:shape>
            </v:group>
            <v:group style="position:absolute;left:1276;top:29077;width:29;height:37" coordorigin="1276,29077" coordsize="29,37">
              <v:shape style="position:absolute;left:1276;top:29077;width:29;height:37" coordorigin="1276,29077" coordsize="29,37" path="m1299,29079l1286,29079,1284,29080,1283,29080,1280,29084,1280,29085,1278,29087,1278,29090,1276,29092,1276,29100,1278,29103,1278,29106,1280,29108,1280,29109,1281,29111,1281,29112,1283,29114,1284,29098,1284,29093,1286,29092,1286,29090,1288,29090,1289,29088,1291,29088,1292,29087,1305,29087,1305,29084,1304,29084,1304,29082,1302,29080,1299,29079xe" filled="true" fillcolor="#000000" stroked="false">
                <v:path arrowok="t"/>
                <v:fill type="solid"/>
              </v:shape>
              <v:shape style="position:absolute;left:1276;top:29077;width:29;height:37" coordorigin="1276,29077" coordsize="29,37" path="m1305,29087l1292,29087,1296,29088,1297,29088,1300,29092,1300,29098,1302,29100,1302,29106,1304,29109,1304,29112,1305,29114,1305,29087xe" filled="true" fillcolor="#000000" stroked="false">
                <v:path arrowok="t"/>
                <v:fill type="solid"/>
              </v:shape>
              <v:shape style="position:absolute;left:1276;top:29077;width:29;height:37" coordorigin="1276,29077" coordsize="29,37" path="m1294,29077l1289,29077,1288,29079,1296,29079,1294,29077xe" filled="true" fillcolor="#000000" stroked="false">
                <v:path arrowok="t"/>
                <v:fill type="solid"/>
              </v:shape>
            </v:group>
            <v:group style="position:absolute;left:1315;top:29079;width:12;height:21" coordorigin="1315,29079" coordsize="12,21">
              <v:shape style="position:absolute;left:1315;top:29079;width:12;height:21" coordorigin="1315,29079" coordsize="12,21" path="m1316,29079l1315,29088,1316,29088,1320,29090,1321,29090,1323,29092,1323,29093,1324,29093,1324,29098,1326,29100,1326,29084,1324,29082,1323,29082,1321,29080,1318,29080,1316,29079xe" filled="true" fillcolor="#000000" stroked="false">
                <v:path arrowok="t"/>
                <v:fill type="solid"/>
              </v:shape>
            </v:group>
            <v:group style="position:absolute;left:1278;top:29084;width:55;height:44" coordorigin="1278,29084" coordsize="55,44">
              <v:shape style="position:absolute;left:1278;top:29084;width:55;height:44" coordorigin="1278,29084" coordsize="55,44" path="m1284,29104l1284,29116,1281,29117,1278,29117,1278,29127,1281,29127,1283,29125,1318,29125,1320,29123,1324,29123,1326,29122,1327,29122,1327,29120,1329,29119,1331,29117,1331,29116,1296,29116,1294,29114,1292,29114,1286,29108,1286,29106,1284,29104xe" filled="true" fillcolor="#000000" stroked="false">
                <v:path arrowok="t"/>
                <v:fill type="solid"/>
              </v:shape>
              <v:shape style="position:absolute;left:1278;top:29084;width:55;height:44" coordorigin="1278,29084" coordsize="55,44" path="m1305,29087l1305,29116,1312,29116,1312,29111,1310,29109,1310,29101,1308,29100,1308,29092,1307,29090,1307,29088,1305,29087xe" filled="true" fillcolor="#000000" stroked="false">
                <v:path arrowok="t"/>
                <v:fill type="solid"/>
              </v:shape>
              <v:shape style="position:absolute;left:1278;top:29084;width:55;height:44" coordorigin="1278,29084" coordsize="55,44" path="m1326,29084l1326,29106,1324,29108,1324,29109,1323,29111,1323,29112,1321,29114,1320,29114,1316,29116,1331,29116,1332,29114,1332,29093,1331,29092,1331,29090,1329,29088,1329,29087,1327,29085,1326,29084xe" filled="true" fillcolor="#000000" stroked="false">
                <v:path arrowok="t"/>
                <v:fill type="solid"/>
              </v:shape>
            </v:group>
            <v:group style="position:absolute;left:1278;top:29133;width:55;height:21" coordorigin="1278,29133" coordsize="55,21">
              <v:shape style="position:absolute;left:1278;top:29133;width:55;height:21" coordorigin="1278,29133" coordsize="55,21" path="m1332,29133l1278,29151,1289,29154,1300,29151,1332,29143,1332,29133xe" filled="true" fillcolor="#000000" stroked="false">
                <v:path arrowok="t"/>
                <v:fill type="solid"/>
              </v:shape>
            </v:group>
            <v:group style="position:absolute;left:1278;top:29151;width:55;height:24" coordorigin="1278,29151" coordsize="55,24">
              <v:shape style="position:absolute;left:1278;top:29151;width:55;height:24" coordorigin="1278,29151" coordsize="55,24" path="m1278,29151l1278,29159,1320,29170,1332,29174,1332,29167,1300,29157,1299,29157,1296,29155,1289,29155,1289,29154,1278,29151xe" filled="true" fillcolor="#000000" stroked="false">
                <v:path arrowok="t"/>
                <v:fill type="solid"/>
              </v:shape>
            </v:group>
            <v:group style="position:absolute;left:1278;top:29170;width:55;height:16" coordorigin="1278,29170" coordsize="55,16">
              <v:shape style="position:absolute;left:1278;top:29170;width:55;height:16" coordorigin="1278,29170" coordsize="55,16" path="m1320,29170l1310,29173,1278,29181,1291,29186,1300,29182,1332,29174,1320,29170xe" filled="true" fillcolor="#000000" stroked="false">
                <v:path arrowok="t"/>
                <v:fill type="solid"/>
              </v:shape>
            </v:group>
            <v:group style="position:absolute;left:1278;top:29181;width:55;height:26" coordorigin="1278,29181" coordsize="55,26">
              <v:shape style="position:absolute;left:1278;top:29181;width:55;height:26" coordorigin="1278,29181" coordsize="55,26" path="m1278,29181l1278,29190,1332,29206,1332,29198,1300,29189,1291,29186,1278,29181xe" filled="true" fillcolor="#000000" stroked="false">
                <v:path arrowok="t"/>
                <v:fill type="solid"/>
              </v:shape>
            </v:group>
            <v:group style="position:absolute;left:1324;top:29221;width:2;height:16" coordorigin="1324,29221" coordsize="2,16">
              <v:shape style="position:absolute;left:1324;top:29221;width:2;height:16" coordorigin="1324,29221" coordsize="2,16" path="m1324,29229l1326,29229e" filled="false" stroked="true" strokeweight=".896368pt" strokecolor="#000000">
                <v:path arrowok="t"/>
              </v:shape>
            </v:group>
            <v:group style="position:absolute;left:1278;top:29213;width:55;height:18" coordorigin="1278,29213" coordsize="55,18">
              <v:shape style="position:absolute;left:1278;top:29213;width:55;height:18" coordorigin="1278,29213" coordsize="55,18" path="m1332,29213l1278,29213,1278,29222,1313,29222,1316,29224,1320,29224,1321,29225,1321,29227,1323,29229,1324,29230,1324,29221,1332,29221,1332,29213xe" filled="true" fillcolor="#000000" stroked="false">
                <v:path arrowok="t"/>
                <v:fill type="solid"/>
              </v:shape>
            </v:group>
            <v:group style="position:absolute;left:1278;top:29222;width:55;height:36" coordorigin="1278,29222" coordsize="55,36">
              <v:shape style="position:absolute;left:1278;top:29222;width:55;height:36" coordorigin="1278,29222" coordsize="55,36" path="m1326,29222l1326,29237,1324,29240,1324,29243,1323,29245,1321,29246,1320,29246,1318,29248,1278,29248,1278,29257,1316,29257,1318,29256,1323,29256,1324,29254,1327,29254,1327,29253,1331,29249,1331,29248,1332,29246,1332,29230,1331,29229,1329,29227,1329,29225,1326,29222xe" filled="true" fillcolor="#000000" stroked="false">
                <v:path arrowok="t"/>
                <v:fill type="solid"/>
              </v:shape>
              <v:shape style="position:absolute;left:1574;top:27718;width:80;height:406" type="#_x0000_t75" stroked="false">
                <v:imagedata r:id="rId782" o:title=""/>
              </v:shape>
              <v:shape style="position:absolute;left:1136;top:27715;width:223;height:249" type="#_x0000_t75" stroked="false">
                <v:imagedata r:id="rId783" o:title=""/>
              </v:shape>
              <v:shape style="position:absolute;left:1276;top:30202;width:76;height:395" type="#_x0000_t75" stroked="false">
                <v:imagedata r:id="rId784" o:title=""/>
              </v:shape>
              <v:shape style="position:absolute;left:1574;top:30206;width:80;height:206" type="#_x0000_t75" stroked="false">
                <v:imagedata r:id="rId785" o:title=""/>
              </v:shape>
            </v:group>
            <v:group style="position:absolute;left:496;top:494;width:21608;height:30907" coordorigin="496,494" coordsize="21608,30907">
              <v:shape style="position:absolute;left:496;top:494;width:21608;height:30907" coordorigin="496,494" coordsize="21608,30907" path="m496,31401l22104,31401,22104,494,496,494,496,31401xe" filled="false" stroked="true" strokeweight=".956181pt" strokecolor="#000000">
                <v:path arrowok="t"/>
              </v:shape>
            </v:group>
            <v:group style="position:absolute;left:496;top:27637;width:7118;height:2" coordorigin="496,27637" coordsize="7118,2">
              <v:shape style="position:absolute;left:496;top:27637;width:7118;height:2" coordorigin="496,27637" coordsize="7118,0" path="m496,27637l7613,27637e" filled="false" stroked="true" strokeweight=".956181pt" strokecolor="#000000">
                <v:path arrowok="t"/>
              </v:shape>
            </v:group>
            <v:group style="position:absolute;left:3355;top:27637;width:2;height:3765" coordorigin="3355,27637" coordsize="2,3765">
              <v:shape style="position:absolute;left:3355;top:27637;width:2;height:3765" coordorigin="3355,27637" coordsize="0,3765" path="m3355,31401l3355,27637e" filled="false" stroked="true" strokeweight=".956181pt" strokecolor="#000000">
                <v:path arrowok="t"/>
              </v:shape>
            </v:group>
            <v:group style="position:absolute;left:496;top:31343;width:603;height:58" coordorigin="496,31343" coordsize="603,58">
              <v:shape style="position:absolute;left:496;top:31343;width:603;height:58" coordorigin="496,31343" coordsize="603,58" path="m1042,31343l496,31401,1098,31401,1042,31343xe" filled="true" fillcolor="#000000" stroked="false">
                <v:path arrowok="t"/>
                <v:fill type="solid"/>
              </v:shape>
            </v:group>
            <v:group style="position:absolute;left:496;top:31343;width:547;height:58" coordorigin="496,31343" coordsize="547,58">
              <v:shape style="position:absolute;left:496;top:31343;width:547;height:58" coordorigin="496,31343" coordsize="547,58" path="m1042,31343l553,31343,496,31401,1042,31343xe" filled="true" fillcolor="#000000" stroked="false">
                <v:path arrowok="t"/>
                <v:fill type="solid"/>
              </v:shape>
            </v:group>
            <v:group style="position:absolute;left:496;top:27637;width:58;height:3765" coordorigin="496,27637" coordsize="58,3765">
              <v:shape style="position:absolute;left:496;top:27637;width:58;height:3765" coordorigin="496,27637" coordsize="58,3765" path="m496,27637l496,31401,553,31343,496,27637xe" filled="true" fillcolor="#000000" stroked="false">
                <v:path arrowok="t"/>
                <v:fill type="solid"/>
              </v:shape>
            </v:group>
            <v:group style="position:absolute;left:496;top:27637;width:58;height:3707" coordorigin="496,27637" coordsize="58,3707">
              <v:shape style="position:absolute;left:496;top:27637;width:58;height:3707" coordorigin="496,27637" coordsize="58,3707" path="m496,27637l553,31343,553,27692,496,27637xe" filled="true" fillcolor="#000000" stroked="false">
                <v:path arrowok="t"/>
                <v:fill type="solid"/>
              </v:shape>
            </v:group>
            <v:group style="position:absolute;left:496;top:27637;width:603;height:56" coordorigin="496,27637" coordsize="603,56">
              <v:shape style="position:absolute;left:496;top:27637;width:603;height:56" coordorigin="496,27637" coordsize="603,56" path="m1098,27637l496,27637,553,27692,1098,27637xe" filled="true" fillcolor="#000000" stroked="false">
                <v:path arrowok="t"/>
                <v:fill type="solid"/>
              </v:shape>
            </v:group>
            <v:group style="position:absolute;left:553;top:27637;width:545;height:56" coordorigin="553,27637" coordsize="545,56">
              <v:shape style="position:absolute;left:553;top:27637;width:545;height:56" coordorigin="553,27637" coordsize="545,56" path="m1098,27637l553,27692,1042,27692,1098,27637xe" filled="true" fillcolor="#000000" stroked="false">
                <v:path arrowok="t"/>
                <v:fill type="solid"/>
              </v:shape>
            </v:group>
            <v:group style="position:absolute;left:1042;top:27637;width:56;height:3765" coordorigin="1042,27637" coordsize="56,3765">
              <v:shape style="position:absolute;left:1042;top:27637;width:56;height:3765" coordorigin="1042,27637" coordsize="56,3765" path="m1098,27637l1042,27692,1098,31401,1098,27637xe" filled="true" fillcolor="#000000" stroked="false">
                <v:path arrowok="t"/>
                <v:fill type="solid"/>
              </v:shape>
            </v:group>
            <v:group style="position:absolute;left:1042;top:27692;width:56;height:3709" coordorigin="1042,27692" coordsize="56,3709">
              <v:shape style="position:absolute;left:1042;top:27692;width:56;height:3709" coordorigin="1042,27692" coordsize="56,3709" path="m1042,27692l1042,31343,1098,31401,1042,27692xe" filled="true" fillcolor="#000000" stroked="false">
                <v:path arrowok="t"/>
                <v:fill type="solid"/>
              </v:shape>
            </v:group>
            <v:group style="position:absolute;left:1700;top:27637;width:1655;height:3765" coordorigin="1700,27637" coordsize="1655,3765">
              <v:shape style="position:absolute;left:1700;top:27637;width:1655;height:3765" coordorigin="1700,27637" coordsize="1655,3765" path="m1700,31401l3355,31401,3355,27637,1700,27637,1700,31401xe" filled="false" stroked="true" strokeweight=".956181pt" strokecolor="#000000">
                <v:path arrowok="t"/>
              </v:shape>
            </v:group>
            <v:group style="position:absolute;left:496;top:29088;width:603;height:2" coordorigin="496,29088" coordsize="603,2">
              <v:shape style="position:absolute;left:496;top:29088;width:603;height:2" coordorigin="496,29088" coordsize="603,0" path="m496,29088l1098,29088e" filled="false" stroked="true" strokeweight=".956181pt" strokecolor="#000000">
                <v:path arrowok="t"/>
              </v:shape>
            </v:group>
            <v:group style="position:absolute;left:940;top:29194;width:59;height:36" coordorigin="940,29194" coordsize="59,36">
              <v:shape style="position:absolute;left:940;top:29194;width:59;height:36" coordorigin="940,29194" coordsize="59,36" path="m983,29227l955,29227,958,29229,982,29229,983,29227xe" filled="true" fillcolor="#000000" stroked="false">
                <v:path arrowok="t"/>
                <v:fill type="solid"/>
              </v:shape>
              <v:shape style="position:absolute;left:940;top:29194;width:59;height:36" coordorigin="940,29194" coordsize="59,36" path="m988,29225l950,29225,953,29227,988,29227,988,29225xe" filled="true" fillcolor="#000000" stroked="false">
                <v:path arrowok="t"/>
                <v:fill type="solid"/>
              </v:shape>
              <v:shape style="position:absolute;left:940;top:29194;width:59;height:36" coordorigin="940,29194" coordsize="59,36" path="m993,29224l947,29224,948,29225,991,29225,993,29224xe" filled="true" fillcolor="#000000" stroked="false">
                <v:path arrowok="t"/>
                <v:fill type="solid"/>
              </v:shape>
              <v:shape style="position:absolute;left:940;top:29194;width:59;height:36" coordorigin="940,29194" coordsize="59,36" path="m940,29194l940,29219,945,29224,994,29224,999,29219,959,29219,958,29218,955,29218,953,29216,951,29216,947,29211,945,29211,943,29210,943,29208,942,29205,942,29197,940,29194xe" filled="true" fillcolor="#000000" stroked="false">
                <v:path arrowok="t"/>
                <v:fill type="solid"/>
              </v:shape>
              <v:shape style="position:absolute;left:940;top:29194;width:59;height:36" coordorigin="940,29194" coordsize="59,36" path="m998,29194l998,29203,996,29205,996,29206,994,29208,994,29210,988,29216,986,29216,985,29218,982,29218,978,29219,999,29219,998,29194xe" filled="true" fillcolor="#000000" stroked="false">
                <v:path arrowok="t"/>
                <v:fill type="solid"/>
              </v:shape>
            </v:group>
            <v:group style="position:absolute;left:932;top:29168;width:75;height:51" coordorigin="932,29168" coordsize="75,51">
              <v:shape style="position:absolute;left:932;top:29168;width:75;height:51" coordorigin="932,29168" coordsize="75,51" path="m1007,29168l932,29168,932,29203,934,29205,934,29210,935,29213,937,29214,937,29216,939,29216,939,29218,940,29219,940,29178,1007,29178,1007,29168xe" filled="true" fillcolor="#000000" stroked="false">
                <v:path arrowok="t"/>
                <v:fill type="solid"/>
              </v:shape>
              <v:shape style="position:absolute;left:932;top:29168;width:75;height:51" coordorigin="932,29168" coordsize="75,51" path="m1007,29178l998,29178,998,29194,999,29219,1001,29218,1001,29216,1004,29213,1004,29211,1006,29210,1006,29198,1007,29197,1007,29178xe" filled="true" fillcolor="#000000" stroked="false">
                <v:path arrowok="t"/>
                <v:fill type="solid"/>
              </v:shape>
            </v:group>
            <v:group style="position:absolute;left:932;top:29241;width:55;height:20" coordorigin="932,29241" coordsize="55,20">
              <v:shape style="position:absolute;left:932;top:29241;width:55;height:20" coordorigin="932,29241" coordsize="55,20" path="m986,29241l932,29241,932,29251,967,29251,969,29253,974,29253,975,29254,975,29256,977,29257,977,29259,978,29261,978,29249,986,29249,986,29241xe" filled="true" fillcolor="#000000" stroked="false">
                <v:path arrowok="t"/>
                <v:fill type="solid"/>
              </v:shape>
            </v:group>
            <v:group style="position:absolute;left:975;top:29249;width:12;height:23" coordorigin="975,29249" coordsize="12,23">
              <v:shape style="position:absolute;left:975;top:29249;width:12;height:23" coordorigin="975,29249" coordsize="12,23" path="m978,29249l978,29262,977,29264,977,29265,975,29269,985,29272,985,29270,986,29267,986,29257,978,29249xe" filled="true" fillcolor="#000000" stroked="false">
                <v:path arrowok="t"/>
                <v:fill type="solid"/>
              </v:shape>
            </v:group>
            <v:group style="position:absolute;left:937;top:29292;width:2;height:18" coordorigin="937,29292" coordsize="2,18">
              <v:shape style="position:absolute;left:937;top:29292;width:2;height:18" coordorigin="937,29292" coordsize="2,18" path="m937,29301l939,29301e" filled="false" stroked="true" strokeweight=".976221pt" strokecolor="#000000">
                <v:path arrowok="t"/>
              </v:shape>
            </v:group>
            <v:group style="position:absolute;left:931;top:29272;width:29;height:37" coordorigin="931,29272" coordsize="29,37">
              <v:shape style="position:absolute;left:931;top:29272;width:29;height:37" coordorigin="931,29272" coordsize="29,37" path="m953,29273l940,29273,939,29275,937,29275,935,29276,934,29278,934,29280,932,29281,932,29284,931,29286,931,29294,932,29297,932,29300,934,29302,934,29304,935,29305,935,29307,937,29308,939,29292,939,29288,940,29286,940,29284,942,29284,943,29283,945,29283,947,29281,959,29281,959,29278,958,29278,958,29276,956,29275,953,29273xe" filled="true" fillcolor="#000000" stroked="false">
                <v:path arrowok="t"/>
                <v:fill type="solid"/>
              </v:shape>
              <v:shape style="position:absolute;left:931;top:29272;width:29;height:37" coordorigin="931,29272" coordsize="29,37" path="m959,29281l947,29281,950,29283,951,29283,955,29286,955,29292,956,29294,956,29300,958,29304,958,29307,959,29308,959,29281xe" filled="true" fillcolor="#000000" stroked="false">
                <v:path arrowok="t"/>
                <v:fill type="solid"/>
              </v:shape>
              <v:shape style="position:absolute;left:931;top:29272;width:29;height:37" coordorigin="931,29272" coordsize="29,37" path="m948,29272l943,29272,942,29273,950,29273,948,29272xe" filled="true" fillcolor="#000000" stroked="false">
                <v:path arrowok="t"/>
                <v:fill type="solid"/>
              </v:shape>
            </v:group>
            <v:group style="position:absolute;left:969;top:29273;width:12;height:21" coordorigin="969,29273" coordsize="12,21">
              <v:shape style="position:absolute;left:969;top:29273;width:12;height:21" coordorigin="969,29273" coordsize="12,21" path="m971,29273l969,29283,971,29283,974,29284,975,29284,977,29286,977,29288,978,29288,978,29292,980,29294,980,29278,978,29276,977,29276,975,29275,972,29275,971,29273xe" filled="true" fillcolor="#000000" stroked="false">
                <v:path arrowok="t"/>
                <v:fill type="solid"/>
              </v:shape>
            </v:group>
            <v:group style="position:absolute;left:932;top:29278;width:55;height:44" coordorigin="932,29278" coordsize="55,44">
              <v:shape style="position:absolute;left:932;top:29278;width:55;height:44" coordorigin="932,29278" coordsize="55,44" path="m939,29299l939,29310,935,29312,932,29312,932,29321,935,29321,937,29319,972,29319,974,29318,978,29318,980,29316,982,29316,982,29315,985,29312,985,29310,950,29310,948,29308,947,29308,940,29302,940,29300,939,29299xe" filled="true" fillcolor="#000000" stroked="false">
                <v:path arrowok="t"/>
                <v:fill type="solid"/>
              </v:shape>
              <v:shape style="position:absolute;left:932;top:29278;width:55;height:44" coordorigin="932,29278" coordsize="55,44" path="m959,29281l959,29310,966,29310,966,29305,964,29304,964,29296,963,29294,963,29286,961,29284,961,29283,959,29281xe" filled="true" fillcolor="#000000" stroked="false">
                <v:path arrowok="t"/>
                <v:fill type="solid"/>
              </v:shape>
              <v:shape style="position:absolute;left:932;top:29278;width:55;height:44" coordorigin="932,29278" coordsize="55,44" path="m980,29278l980,29300,978,29302,978,29304,977,29305,977,29307,975,29308,974,29308,971,29310,985,29310,986,29308,986,29288,985,29286,985,29284,983,29283,983,29281,980,29278xe" filled="true" fillcolor="#000000" stroked="false">
                <v:path arrowok="t"/>
                <v:fill type="solid"/>
              </v:shape>
            </v:group>
            <v:group style="position:absolute;left:932;top:29327;width:55;height:21" coordorigin="932,29327" coordsize="55,21">
              <v:shape style="position:absolute;left:932;top:29327;width:55;height:21" coordorigin="932,29327" coordsize="55,21" path="m986,29327l932,29345,943,29348,955,29345,986,29337,986,29327xe" filled="true" fillcolor="#000000" stroked="false">
                <v:path arrowok="t"/>
                <v:fill type="solid"/>
              </v:shape>
            </v:group>
            <v:group style="position:absolute;left:932;top:29345;width:55;height:24" coordorigin="932,29345" coordsize="55,24">
              <v:shape style="position:absolute;left:932;top:29345;width:55;height:24" coordorigin="932,29345" coordsize="55,24" path="m932,29345l932,29353,974,29364,986,29369,986,29361,955,29351,953,29351,950,29350,943,29350,943,29348,932,29345xe" filled="true" fillcolor="#000000" stroked="false">
                <v:path arrowok="t"/>
                <v:fill type="solid"/>
              </v:shape>
            </v:group>
            <v:group style="position:absolute;left:932;top:29364;width:55;height:16" coordorigin="932,29364" coordsize="55,16">
              <v:shape style="position:absolute;left:932;top:29364;width:55;height:16" coordorigin="932,29364" coordsize="55,16" path="m974,29364l964,29367,932,29375,945,29380,955,29377,986,29369,974,29364xe" filled="true" fillcolor="#000000" stroked="false">
                <v:path arrowok="t"/>
                <v:fill type="solid"/>
              </v:shape>
            </v:group>
            <v:group style="position:absolute;left:932;top:29375;width:55;height:26" coordorigin="932,29375" coordsize="55,26">
              <v:shape style="position:absolute;left:932;top:29375;width:55;height:26" coordorigin="932,29375" coordsize="55,26" path="m932,29375l932,29385,986,29401,986,29393,955,29383,945,29380,932,29375xe" filled="true" fillcolor="#000000" stroked="false">
                <v:path arrowok="t"/>
                <v:fill type="solid"/>
              </v:shape>
            </v:group>
            <v:group style="position:absolute;left:932;top:29412;width:75;height:2" coordorigin="932,29412" coordsize="75,2">
              <v:shape style="position:absolute;left:932;top:29412;width:75;height:2" coordorigin="932,29412" coordsize="75,0" path="m932,29412l1007,29412e" filled="false" stroked="true" strokeweight=".578037pt" strokecolor="#000000">
                <v:path arrowok="t"/>
              </v:shape>
            </v:group>
            <v:group style="position:absolute;left:978;top:29439;width:2;height:16" coordorigin="978,29439" coordsize="2,16">
              <v:shape style="position:absolute;left:978;top:29439;width:2;height:16" coordorigin="978,29439" coordsize="2,16" path="m978,29447l980,29447e" filled="false" stroked="true" strokeweight=".897447pt" strokecolor="#000000">
                <v:path arrowok="t"/>
              </v:shape>
            </v:group>
            <v:group style="position:absolute;left:932;top:29431;width:55;height:18" coordorigin="932,29431" coordsize="55,18">
              <v:shape style="position:absolute;left:932;top:29431;width:55;height:18" coordorigin="932,29431" coordsize="55,18" path="m986,29431l932,29431,932,29441,967,29441,971,29442,974,29442,975,29444,975,29445,977,29447,978,29449,978,29439,986,29439,986,29431xe" filled="true" fillcolor="#000000" stroked="false">
                <v:path arrowok="t"/>
                <v:fill type="solid"/>
              </v:shape>
            </v:group>
            <v:group style="position:absolute;left:932;top:29441;width:55;height:36" coordorigin="932,29441" coordsize="55,36">
              <v:shape style="position:absolute;left:932;top:29441;width:55;height:36" coordorigin="932,29441" coordsize="55,36" path="m980,29441l980,29455,978,29458,978,29461,975,29465,974,29465,972,29466,932,29466,932,29476,971,29476,972,29474,977,29474,978,29472,982,29472,982,29471,983,29469,985,29468,985,29466,986,29465,986,29449,985,29447,983,29445,983,29444,980,29441xe" filled="true" fillcolor="#000000" stroked="false">
                <v:path arrowok="t"/>
                <v:fill type="solid"/>
              </v:shape>
            </v:group>
            <v:group style="position:absolute;left:918;top:29487;width:10;height:18" coordorigin="918,29487" coordsize="10,18">
              <v:shape style="position:absolute;left:918;top:29487;width:10;height:18" coordorigin="918,29487" coordsize="10,18" path="m927,29487l924,29487,923,29488,920,29488,918,29490,918,29504,920,29503,920,29501,921,29500,921,29498,923,29498,924,29496,926,29496,927,29487xe" filled="true" fillcolor="#000000" stroked="false">
                <v:path arrowok="t"/>
                <v:fill type="solid"/>
              </v:shape>
            </v:group>
            <v:group style="position:absolute;left:910;top:29490;width:31;height:44" coordorigin="910,29490" coordsize="31,44">
              <v:shape style="position:absolute;left:910;top:29490;width:31;height:44" coordorigin="910,29490" coordsize="31,44" path="m918,29490l913,29495,913,29496,912,29498,912,29501,910,29504,910,29512,912,29516,912,29519,913,29520,913,29522,916,29525,916,29527,920,29530,923,29530,924,29531,929,29531,932,29533,940,29533,939,29523,927,29523,927,29522,926,29522,923,29520,921,29520,921,29519,920,29517,920,29516,918,29512,918,29490xe" filled="true" fillcolor="#000000" stroked="false">
                <v:path arrowok="t"/>
                <v:fill type="solid"/>
              </v:shape>
            </v:group>
            <v:group style="position:absolute;left:932;top:29485;width:48;height:48" coordorigin="932,29485" coordsize="48,48">
              <v:shape style="position:absolute;left:932;top:29485;width:48;height:48" coordorigin="932,29485" coordsize="48,48" path="m972,29487l947,29487,943,29490,942,29490,939,29493,937,29493,937,29495,934,29498,934,29501,932,29503,932,29514,934,29516,934,29517,937,29520,937,29522,939,29523,940,29533,940,29504,945,29500,947,29498,948,29496,951,29496,953,29495,980,29495,980,29493,975,29488,974,29488,972,29487xe" filled="true" fillcolor="#000000" stroked="false">
                <v:path arrowok="t"/>
                <v:fill type="solid"/>
              </v:shape>
              <v:shape style="position:absolute;left:932;top:29485;width:48;height:48" coordorigin="932,29485" coordsize="48,48" path="m980,29495l966,29495,969,29496,972,29496,974,29498,975,29500,978,29503,978,29506,980,29508,980,29495xe" filled="true" fillcolor="#000000" stroked="false">
                <v:path arrowok="t"/>
                <v:fill type="solid"/>
              </v:shape>
              <v:shape style="position:absolute;left:932;top:29485;width:48;height:48" coordorigin="932,29485" coordsize="48,48" path="m966,29485l953,29485,951,29487,967,29487,966,29485xe" filled="true" fillcolor="#000000" stroked="false">
                <v:path arrowok="t"/>
                <v:fill type="solid"/>
              </v:shape>
            </v:group>
            <v:group style="position:absolute;left:940;top:29514;width:47;height:20" coordorigin="940,29514" coordsize="47,20">
              <v:shape style="position:absolute;left:940;top:29514;width:47;height:20" coordorigin="940,29514" coordsize="47,20" path="m940,29514l940,29533,986,29533,986,29525,980,29525,980,29523,951,29523,950,29522,948,29522,947,29520,945,29520,942,29517,942,29516,940,29514xe" filled="true" fillcolor="#000000" stroked="false">
                <v:path arrowok="t"/>
                <v:fill type="solid"/>
              </v:shape>
              <v:shape style="position:absolute;left:940;top:29514;width:47;height:20" coordorigin="940,29514" coordsize="47,20" path="m978,29514l978,29516,977,29517,977,29519,975,29520,974,29520,972,29522,971,29522,969,29523,980,29523,978,29514xe" filled="true" fillcolor="#000000" stroked="false">
                <v:path arrowok="t"/>
                <v:fill type="solid"/>
              </v:shape>
            </v:group>
            <v:group style="position:absolute;left:978;top:29493;width:8;height:32" coordorigin="978,29493" coordsize="8,32">
              <v:shape style="position:absolute;left:978;top:29493;width:8;height:32" coordorigin="978,29493" coordsize="8,32" path="m980,29493l980,29511,978,29514,980,29525,983,29522,983,29520,986,29517,986,29501,985,29500,985,29498,980,29493xe" filled="true" fillcolor="#000000" stroked="false">
                <v:path arrowok="t"/>
                <v:fill type="solid"/>
              </v:shape>
            </v:group>
            <v:group style="position:absolute;left:932;top:29625;width:75;height:12" coordorigin="932,29625" coordsize="75,12">
              <v:shape style="position:absolute;left:932;top:29625;width:75;height:12" coordorigin="932,29625" coordsize="75,12" path="m932,29625l932,29637,1007,29637,1007,29627,948,29627,932,29625xe" filled="true" fillcolor="#000000" stroked="false">
                <v:path arrowok="t"/>
                <v:fill type="solid"/>
              </v:shape>
            </v:group>
            <v:group style="position:absolute;left:932;top:29578;width:75;height:10" coordorigin="932,29578" coordsize="75,10">
              <v:shape style="position:absolute;left:932;top:29578;width:75;height:10" coordorigin="932,29578" coordsize="75,10" path="m932,29582l1007,29582e" filled="false" stroked="true" strokeweight=".577929pt" strokecolor="#000000">
                <v:path arrowok="t"/>
              </v:shape>
            </v:group>
            <v:group style="position:absolute;left:932;top:29587;width:75;height:40" coordorigin="932,29587" coordsize="75,40">
              <v:shape style="position:absolute;left:932;top:29587;width:75;height:40" coordorigin="932,29587" coordsize="75,40" path="m1007,29587l991,29587,932,29625,948,29627,1007,29587xe" filled="true" fillcolor="#000000" stroked="false">
                <v:path arrowok="t"/>
                <v:fill type="solid"/>
              </v:shape>
            </v:group>
            <v:group style="position:absolute;left:939;top:29646;width:42;height:24" coordorigin="939,29646" coordsize="42,24">
              <v:shape style="position:absolute;left:939;top:29646;width:42;height:24" coordorigin="939,29646" coordsize="42,24" path="m980,29656l966,29656,969,29657,971,29657,972,29659,974,29659,977,29662,977,29664,978,29665,978,29667,980,29670,980,29656xe" filled="true" fillcolor="#000000" stroked="false">
                <v:path arrowok="t"/>
                <v:fill type="solid"/>
              </v:shape>
              <v:shape style="position:absolute;left:939;top:29646;width:42;height:24" coordorigin="939,29646" coordsize="42,24" path="m975,29649l943,29649,939,29654,939,29667,940,29665,940,29664,945,29659,947,29659,948,29657,950,29657,951,29656,980,29656,980,29653,978,29653,975,29649xe" filled="true" fillcolor="#000000" stroked="false">
                <v:path arrowok="t"/>
                <v:fill type="solid"/>
              </v:shape>
              <v:shape style="position:absolute;left:939;top:29646;width:42;height:24" coordorigin="939,29646" coordsize="42,24" path="m972,29648l947,29648,945,29649,974,29649,972,29648xe" filled="true" fillcolor="#000000" stroked="false">
                <v:path arrowok="t"/>
                <v:fill type="solid"/>
              </v:shape>
              <v:shape style="position:absolute;left:939;top:29646;width:42;height:24" coordorigin="939,29646" coordsize="42,24" path="m966,29646l951,29646,950,29648,969,29648,966,29646xe" filled="true" fillcolor="#000000" stroked="false">
                <v:path arrowok="t"/>
                <v:fill type="solid"/>
              </v:shape>
            </v:group>
            <v:group style="position:absolute;left:931;top:29653;width:56;height:45" coordorigin="931,29653" coordsize="56,45">
              <v:shape style="position:absolute;left:931;top:29653;width:56;height:45" coordorigin="931,29653" coordsize="56,45" path="m966,29696l953,29696,955,29697,964,29697,966,29696xe" filled="true" fillcolor="#000000" stroked="false">
                <v:path arrowok="t"/>
                <v:fill type="solid"/>
              </v:shape>
              <v:shape style="position:absolute;left:931;top:29653;width:56;height:45" coordorigin="931,29653" coordsize="56,45" path="m972,29694l945,29694,947,29696,971,29696,972,29694xe" filled="true" fillcolor="#000000" stroked="false">
                <v:path arrowok="t"/>
                <v:fill type="solid"/>
              </v:shape>
              <v:shape style="position:absolute;left:931;top:29653;width:56;height:45" coordorigin="931,29653" coordsize="56,45" path="m939,29654l937,29654,934,29657,934,29659,932,29662,932,29665,931,29667,931,29675,932,29676,932,29681,934,29683,934,29684,935,29686,935,29688,939,29691,940,29691,943,29694,974,29694,975,29692,977,29692,980,29689,982,29689,982,29688,955,29688,951,29686,948,29686,947,29684,945,29684,940,29680,940,29678,939,29676,939,29654xe" filled="true" fillcolor="#000000" stroked="false">
                <v:path arrowok="t"/>
                <v:fill type="solid"/>
              </v:shape>
              <v:shape style="position:absolute;left:931;top:29653;width:56;height:45" coordorigin="931,29653" coordsize="56,45" path="m980,29653l980,29675,978,29676,978,29678,975,29681,975,29683,974,29684,972,29684,971,29686,966,29686,964,29688,982,29688,983,29686,985,29683,985,29681,986,29680,986,29664,985,29662,985,29659,983,29657,983,29656,980,29653xe" filled="true" fillcolor="#000000" stroked="false">
                <v:path arrowok="t"/>
                <v:fill type="solid"/>
              </v:shape>
            </v:group>
            <v:group style="position:absolute;left:932;top:29710;width:12;height:10" coordorigin="932,29710" coordsize="12,10">
              <v:shape style="position:absolute;left:932;top:29710;width:12;height:10" coordorigin="932,29710" coordsize="12,10" path="m932,29715l943,29715e" filled="false" stroked="true" strokeweight=".578037pt" strokecolor="#000000">
                <v:path arrowok="t"/>
              </v:shape>
            </v:group>
            <v:group style="position:absolute;left:932;top:29739;width:12;height:10" coordorigin="932,29739" coordsize="12,10">
              <v:shape style="position:absolute;left:932;top:29739;width:12;height:10" coordorigin="932,29739" coordsize="12,10" path="m932,29743l943,29743e" filled="false" stroked="true" strokeweight=".578037pt" strokecolor="#000000">
                <v:path arrowok="t"/>
              </v:shape>
            </v:group>
            <v:group style="position:absolute;left:975;top:29739;width:12;height:10" coordorigin="975,29739" coordsize="12,10">
              <v:shape style="position:absolute;left:975;top:29739;width:12;height:10" coordorigin="975,29739" coordsize="12,10" path="m975,29743l986,29743e" filled="false" stroked="true" strokeweight=".578037pt" strokecolor="#000000">
                <v:path arrowok="t"/>
              </v:shape>
              <v:shape style="position:absolute;left:1470;top:28271;width:109;height:904" type="#_x0000_t75" stroked="false">
                <v:imagedata r:id="rId786" o:title=""/>
              </v:shape>
            </v:group>
            <v:group style="position:absolute;left:120;top:118;width:22120;height:31419" coordorigin="120,118" coordsize="22120,31419">
              <v:shape style="position:absolute;left:120;top:118;width:22120;height:31419" coordorigin="120,118" coordsize="22120,31419" path="m120,31536l120,118,22239,118e" filled="false" stroked="true" strokeweight=".956181pt" strokecolor="#000000">
                <v:path arrowok="t"/>
              </v:shape>
              <v:shape style="position:absolute;left:1786;top:27759;width:944;height:2956" type="#_x0000_t75" stroked="false">
                <v:imagedata r:id="rId787" o:title=""/>
              </v:shape>
            </v:group>
            <v:group style="position:absolute;left:1700;top:31343;width:1655;height:58" coordorigin="1700,31343" coordsize="1655,58">
              <v:shape style="position:absolute;left:1700;top:31343;width:1655;height:58" coordorigin="1700,31343" coordsize="1655,58" path="m3297,31343l1700,31401,3355,31401,3297,31343xe" filled="true" fillcolor="#000000" stroked="false">
                <v:path arrowok="t"/>
                <v:fill type="solid"/>
              </v:shape>
            </v:group>
            <v:group style="position:absolute;left:1700;top:31343;width:1597;height:58" coordorigin="1700,31343" coordsize="1597,58">
              <v:shape style="position:absolute;left:1700;top:31343;width:1597;height:58" coordorigin="1700,31343" coordsize="1597,58" path="m3297,31343l1756,31343,1700,31401,3297,31343xe" filled="true" fillcolor="#000000" stroked="false">
                <v:path arrowok="t"/>
                <v:fill type="solid"/>
              </v:shape>
            </v:group>
            <v:group style="position:absolute;left:1700;top:27637;width:56;height:3765" coordorigin="1700,27637" coordsize="56,3765">
              <v:shape style="position:absolute;left:1700;top:27637;width:56;height:3765" coordorigin="1700,27637" coordsize="56,3765" path="m1700,27637l1700,31401,1756,31343,1700,27637xe" filled="true" fillcolor="#000000" stroked="false">
                <v:path arrowok="t"/>
                <v:fill type="solid"/>
              </v:shape>
            </v:group>
            <v:group style="position:absolute;left:1700;top:27637;width:56;height:3707" coordorigin="1700,27637" coordsize="56,3707">
              <v:shape style="position:absolute;left:1700;top:27637;width:56;height:3707" coordorigin="1700,27637" coordsize="56,3707" path="m1700,27637l1756,31343,1756,27692,1700,27637xe" filled="true" fillcolor="#000000" stroked="false">
                <v:path arrowok="t"/>
                <v:fill type="solid"/>
              </v:shape>
            </v:group>
            <v:group style="position:absolute;left:1700;top:27637;width:1655;height:56" coordorigin="1700,27637" coordsize="1655,56">
              <v:shape style="position:absolute;left:1700;top:27637;width:1655;height:56" coordorigin="1700,27637" coordsize="1655,56" path="m3355,27637l1700,27637,1756,27692,3355,27637xe" filled="true" fillcolor="#000000" stroked="false">
                <v:path arrowok="t"/>
                <v:fill type="solid"/>
              </v:shape>
            </v:group>
            <v:group style="position:absolute;left:1756;top:27637;width:1599;height:56" coordorigin="1756,27637" coordsize="1599,56">
              <v:shape style="position:absolute;left:1756;top:27637;width:1599;height:56" coordorigin="1756,27637" coordsize="1599,56" path="m3355,27637l1756,27692,3297,27692,3355,27637xe" filled="true" fillcolor="#000000" stroked="false">
                <v:path arrowok="t"/>
                <v:fill type="solid"/>
              </v:shape>
            </v:group>
            <v:group style="position:absolute;left:3297;top:27637;width:58;height:3765" coordorigin="3297,27637" coordsize="58,3765">
              <v:shape style="position:absolute;left:3297;top:27637;width:58;height:3765" coordorigin="3297,27637" coordsize="58,3765" path="m3355,27637l3297,27692,3355,31401,3355,27637xe" filled="true" fillcolor="#000000" stroked="false">
                <v:path arrowok="t"/>
                <v:fill type="solid"/>
              </v:shape>
            </v:group>
            <v:group style="position:absolute;left:3297;top:27692;width:58;height:3709" coordorigin="3297,27692" coordsize="58,3709">
              <v:shape style="position:absolute;left:3297;top:27692;width:58;height:3709" coordorigin="3297,27692" coordsize="58,3709" path="m3297,27692l3297,31343,3355,31401,3297,27692xe" filled="true" fillcolor="#000000" stroked="false">
                <v:path arrowok="t"/>
                <v:fill type="solid"/>
              </v:shape>
              <v:shape style="position:absolute;left:2784;top:27987;width:453;height:3063" type="#_x0000_t75" stroked="false">
                <v:imagedata r:id="rId788" o:title=""/>
              </v:shape>
              <v:shape style="position:absolute;left:2003;top:29570;width:604;height:1393" type="#_x0000_t75" stroked="false">
                <v:imagedata r:id="rId789" o:title=""/>
              </v:shape>
            </v:group>
            <v:group style="position:absolute;left:2563;top:30387;width:13;height:13" coordorigin="2563,30387" coordsize="13,13">
              <v:shape style="position:absolute;left:2563;top:30387;width:13;height:13" coordorigin="2563,30387" coordsize="13,13" path="m2563,30394l2575,30394e" filled="false" stroked="true" strokeweight=".73731pt" strokecolor="#000000">
                <v:path arrowok="t"/>
              </v:shape>
              <v:shape style="position:absolute;left:634;top:27777;width:193;height:1198" type="#_x0000_t75" stroked="false">
                <v:imagedata r:id="rId790" o:title=""/>
              </v:shape>
              <v:shape style="position:absolute;left:631;top:29656;width:191;height:416" type="#_x0000_t75" stroked="false">
                <v:imagedata r:id="rId791" o:title=""/>
              </v:shape>
            </v:group>
            <v:group style="position:absolute;left:663;top:30948;width:131;height:88" coordorigin="663,30948" coordsize="131,88">
              <v:shape style="position:absolute;left:663;top:30948;width:131;height:88" coordorigin="663,30948" coordsize="131,88" path="m663,30948l663,30966,703,30980,703,31036,717,30986,764,30986,663,30948xe" filled="true" fillcolor="#000000" stroked="false">
                <v:path arrowok="t"/>
                <v:fill type="solid"/>
              </v:shape>
              <v:shape style="position:absolute;left:663;top:30948;width:131;height:88" coordorigin="663,30948" coordsize="131,88" path="m764,30986l717,30986,755,31001,759,31001,763,31002,767,31004,770,31004,776,31007,781,31007,794,31017,794,30998,764,30986xe" filled="true" fillcolor="#000000" stroked="false">
                <v:path arrowok="t"/>
                <v:fill type="solid"/>
              </v:shape>
            </v:group>
            <v:group style="position:absolute;left:663;top:30986;width:131;height:85" coordorigin="663,30986" coordsize="131,85">
              <v:shape style="position:absolute;left:663;top:30986;width:131;height:85" coordorigin="663,30986" coordsize="131,85" path="m717,30986l703,31036,663,31050,663,31071,763,31029,717,31029,717,30986xe" filled="true" fillcolor="#000000" stroked="false">
                <v:path arrowok="t"/>
                <v:fill type="solid"/>
              </v:shape>
              <v:shape style="position:absolute;left:663;top:30986;width:131;height:85" coordorigin="663,30986" coordsize="131,85" path="m781,31007l778,31007,771,31010,768,31010,762,31014,757,31015,754,31017,717,31029,763,31029,794,31017,781,31007xe" filled="true" fillcolor="#000000" stroked="false">
                <v:path arrowok="t"/>
                <v:fill type="solid"/>
              </v:shape>
            </v:group>
            <v:group style="position:absolute;left:5901;top:27782;width:173;height:120" coordorigin="5901,27782" coordsize="173,120">
              <v:shape style="position:absolute;left:5901;top:27782;width:173;height:120" coordorigin="5901,27782" coordsize="173,120" path="m5922,27782l5919,27785,5916,27788,5912,27793,5909,27796,5909,27798,5908,27802,5906,27806,5904,27810,5903,27815,5903,27820,5901,27825,5901,27845,5903,27850,5903,27855,5904,27858,5906,27863,5908,27868,5920,27885,5927,27892,5931,27893,5941,27898,5946,27898,5951,27900,5954,27900,5959,27901,6073,27901,6073,27879,5965,27879,5960,27877,5954,27877,5949,27876,5946,27876,5941,27874,5935,27871,5933,27868,5930,27865,5928,27861,5925,27858,5925,27853,5923,27849,5922,27844,5922,27782xe" filled="true" fillcolor="#000000" stroked="false">
                <v:path arrowok="t"/>
                <v:fill type="solid"/>
              </v:shape>
            </v:group>
            <v:group style="position:absolute;left:5922;top:27769;width:152;height:58" coordorigin="5922,27769" coordsize="152,58">
              <v:shape style="position:absolute;left:5922;top:27769;width:152;height:58" coordorigin="5922,27769" coordsize="152,58" path="m6073,27769l5954,27769,5949,27771,5944,27771,5941,27772,5936,27774,5933,27775,5928,27777,5925,27778,5922,27782,5922,27826,5923,27822,5923,27817,5925,27812,5939,27798,5943,27794,5946,27794,5951,27793,5954,27793,5959,27791,6073,27791,6073,27769xe" filled="true" fillcolor="#000000" stroked="false">
                <v:path arrowok="t"/>
                <v:fill type="solid"/>
              </v:shape>
            </v:group>
            <v:group style="position:absolute;left:5904;top:28061;width:169;height:2" coordorigin="5904,28061" coordsize="169,2">
              <v:shape style="position:absolute;left:5904;top:28061;width:169;height:2" coordorigin="5904,28061" coordsize="169,0" path="m5904,28061l6073,28061e" filled="false" stroked="true" strokeweight="1.2pt" strokecolor="#000000">
                <v:path arrowok="t"/>
              </v:shape>
            </v:group>
            <v:group style="position:absolute;left:5904;top:28048;width:21;height:2" coordorigin="5904,28048" coordsize="21,2">
              <v:shape style="position:absolute;left:5904;top:28048;width:21;height:2" coordorigin="5904,28048" coordsize="21,2" path="m5904,28049l5925,28049e" filled="false" stroked="true" strokeweight=".2pt" strokecolor="#000000">
                <v:path arrowok="t"/>
              </v:shape>
            </v:group>
            <v:group style="position:absolute;left:6050;top:27960;width:23;height:2" coordorigin="6050,27960" coordsize="23,2">
              <v:shape style="position:absolute;left:6050;top:27960;width:23;height:2" coordorigin="6050,27960" coordsize="23,2" path="m6050,27961l6073,27961e" filled="false" stroked="true" strokeweight=".2pt" strokecolor="#000000">
                <v:path arrowok="t"/>
              </v:shape>
            </v:group>
            <v:group style="position:absolute;left:5904;top:27949;width:169;height:2" coordorigin="5904,27949" coordsize="169,2">
              <v:shape style="position:absolute;left:5904;top:27949;width:169;height:2" coordorigin="5904,27949" coordsize="169,0" path="m5904,27949l6073,27949e" filled="false" stroked="true" strokeweight="1.2pt" strokecolor="#000000">
                <v:path arrowok="t"/>
              </v:shape>
            </v:group>
            <v:group style="position:absolute;left:5904;top:27960;width:169;height:90" coordorigin="5904,27960" coordsize="169,90">
              <v:shape style="position:absolute;left:5904;top:27960;width:169;height:90" coordorigin="5904,27960" coordsize="169,90" path="m6037,27960l5904,28048,5941,28049,6073,27962,6037,27960xe" filled="true" fillcolor="#000000" stroked="false">
                <v:path arrowok="t"/>
                <v:fill type="solid"/>
              </v:shape>
            </v:group>
            <v:group style="position:absolute;left:5904;top:28124;width:169;height:2" coordorigin="5904,28124" coordsize="169,2">
              <v:shape style="position:absolute;left:5904;top:28124;width:169;height:2" coordorigin="5904,28124" coordsize="169,0" path="m5904,28124l6073,28124e" filled="false" stroked="true" strokeweight="1.215347pt" strokecolor="#000000">
                <v:path arrowok="t"/>
              </v:shape>
            </v:group>
            <v:group style="position:absolute;left:5904;top:28225;width:169;height:90" coordorigin="5904,28225" coordsize="169,90">
              <v:shape style="position:absolute;left:5904;top:28225;width:169;height:90" coordorigin="5904,28225" coordsize="169,90" path="m5904,28225l5904,28247,6073,28314,6073,28290,5951,28245,5951,28244,5941,28241,5936,28241,5927,28237,5923,28236,5904,28225xe" filled="true" fillcolor="#000000" stroked="false">
                <v:path arrowok="t"/>
                <v:fill type="solid"/>
              </v:shape>
            </v:group>
            <v:group style="position:absolute;left:5904;top:28159;width:169;height:77" coordorigin="5904,28159" coordsize="169,77">
              <v:shape style="position:absolute;left:5904;top:28159;width:169;height:77" coordorigin="5904,28159" coordsize="169,77" path="m6073,28159l5904,28225,5923,28236,5928,28234,5931,28233,5951,28226,6073,28183,6073,28159xe" filled="true" fillcolor="#000000" stroked="false">
                <v:path arrowok="t"/>
                <v:fill type="solid"/>
              </v:shape>
            </v:group>
            <v:group style="position:absolute;left:5915;top:28358;width:2;height:102" coordorigin="5915,28358" coordsize="2,102">
              <v:shape style="position:absolute;left:5915;top:28358;width:2;height:102" coordorigin="5915,28358" coordsize="0,102" path="m5915,28358l5915,28460e" filled="false" stroked="true" strokeweight="1.135926pt" strokecolor="#000000">
                <v:path arrowok="t"/>
              </v:shape>
            </v:group>
            <v:group style="position:absolute;left:5904;top:28346;width:169;height:2" coordorigin="5904,28346" coordsize="169,2">
              <v:shape style="position:absolute;left:5904;top:28346;width:169;height:2" coordorigin="5904,28346" coordsize="169,0" path="m5904,28346l6073,28346e" filled="false" stroked="true" strokeweight="1.3pt" strokecolor="#000000">
                <v:path arrowok="t"/>
              </v:shape>
            </v:group>
            <v:group style="position:absolute;left:6063;top:28357;width:2;height:99" coordorigin="6063,28357" coordsize="2,99">
              <v:shape style="position:absolute;left:6063;top:28357;width:2;height:99" coordorigin="6063,28357" coordsize="0,99" path="m6063,28357l6063,28456e" filled="false" stroked="true" strokeweight="1.135926pt" strokecolor="#000000">
                <v:path arrowok="t"/>
              </v:shape>
            </v:group>
            <v:group style="position:absolute;left:5992;top:28357;width:2;height:93" coordorigin="5992,28357" coordsize="2,93">
              <v:shape style="position:absolute;left:5992;top:28357;width:2;height:93" coordorigin="5992,28357" coordsize="0,93" path="m5992,28357l5992,28449e" filled="false" stroked="true" strokeweight="1.056073pt" strokecolor="#000000">
                <v:path arrowok="t"/>
              </v:shape>
            </v:group>
            <v:group style="position:absolute;left:5904;top:28540;width:77;height:101" coordorigin="5904,28540" coordsize="77,101">
              <v:shape style="position:absolute;left:5904;top:28540;width:77;height:101" coordorigin="5904,28540" coordsize="77,101" path="m5979,28540l5979,28553,5978,28555,5976,28558,5974,28563,5973,28564,5971,28567,5967,28571,5960,28577,5957,28578,5952,28582,5949,28583,5939,28590,5904,28612,5904,28641,5951,28612,5951,28610,5955,28607,5959,28606,5963,28602,5973,28593,5973,28591,5979,28585,5981,28578,5979,28540xe" filled="true" fillcolor="#000000" stroked="false">
                <v:path arrowok="t"/>
                <v:fill type="solid"/>
              </v:shape>
            </v:group>
            <v:group style="position:absolute;left:5997;top:28515;width:61;height:112" coordorigin="5997,28515" coordsize="61,112">
              <v:shape style="position:absolute;left:5997;top:28515;width:61;height:112" coordorigin="5997,28515" coordsize="61,112" path="m5998,28515l5997,28615,6002,28618,6005,28622,6010,28623,6013,28625,6017,28626,6035,28626,6045,28623,6048,28622,6053,28620,6057,28615,6057,28604,6025,28604,6016,28601,6010,28598,6003,28591,6002,28586,6000,28582,6000,28578,5998,28574,5998,28515xe" filled="true" fillcolor="#000000" stroked="false">
                <v:path arrowok="t"/>
                <v:fill type="solid"/>
              </v:shape>
              <v:shape style="position:absolute;left:5997;top:28515;width:61;height:112" coordorigin="5997,28515" coordsize="61,112" path="m6054,28567l6054,28580,6053,28585,6051,28588,6049,28593,6046,28594,6045,28598,6040,28601,6037,28602,6032,28604,6057,28604,6054,28567xe" filled="true" fillcolor="#000000" stroked="false">
                <v:path arrowok="t"/>
                <v:fill type="solid"/>
              </v:shape>
            </v:group>
            <v:group style="position:absolute;left:5904;top:28492;width:169;height:123" coordorigin="5904,28492" coordsize="169,123">
              <v:shape style="position:absolute;left:5904;top:28492;width:169;height:123" coordorigin="5904,28492" coordsize="169,123" path="m5998,28515l5979,28515,5979,28540,5981,28578,5982,28583,5982,28588,5984,28593,5986,28598,5987,28601,5989,28606,5992,28609,5994,28612,5997,28615,5998,28515xe" filled="true" fillcolor="#000000" stroked="false">
                <v:path arrowok="t"/>
                <v:fill type="solid"/>
              </v:shape>
              <v:shape style="position:absolute;left:5904;top:28492;width:169;height:123" coordorigin="5904,28492" coordsize="169,123" path="m6073,28492l5904,28492,5904,28515,6054,28515,6054,28567,6057,28615,6062,28612,6064,28609,6067,28606,6068,28601,6068,28599,6070,28596,6072,28593,6072,28583,6073,28578,6073,28492xe" filled="true" fillcolor="#000000" stroked="false">
                <v:path arrowok="t"/>
                <v:fill type="solid"/>
              </v:shape>
            </v:group>
            <v:group style="position:absolute;left:5901;top:28655;width:59;height:122" coordorigin="5901,28655" coordsize="59,122">
              <v:shape style="position:absolute;left:5901;top:28655;width:59;height:122" coordorigin="5901,28655" coordsize="59,122" path="m5959,28655l5949,28655,5946,28657,5936,28660,5933,28661,5928,28665,5925,28666,5912,28679,5911,28684,5908,28688,5906,28693,5904,28698,5904,28701,5903,28706,5903,28711,5901,28716,5901,28731,5903,28736,5903,28741,5904,28746,5904,28751,5906,28755,5908,28759,5909,28760,5911,28765,5914,28768,5917,28773,5920,28776,5922,28725,5922,28712,5923,28708,5925,28704,5927,28700,5928,28696,5930,28692,5933,28688,5936,28685,5939,28682,5946,28679,5955,28676,5960,28676,5959,28655xe" filled="true" fillcolor="#000000" stroked="false">
                <v:path arrowok="t"/>
                <v:fill type="solid"/>
              </v:shape>
            </v:group>
            <v:group style="position:absolute;left:6024;top:28735;width:32;height:50" coordorigin="6024,28735" coordsize="32,50">
              <v:shape style="position:absolute;left:6024;top:28735;width:32;height:50" coordorigin="6024,28735" coordsize="32,50" path="m6056,28735l6054,28739,6053,28744,6051,28747,6048,28751,6041,28757,6038,28759,6029,28762,6024,28762,6025,28784,6030,28784,6045,28779,6048,28778,6053,28776,6053,28774,6056,28773,6056,28735xe" filled="true" fillcolor="#000000" stroked="false">
                <v:path arrowok="t"/>
                <v:fill type="solid"/>
              </v:shape>
            </v:group>
            <v:group style="position:absolute;left:5920;top:28661;width:157;height:128" coordorigin="5920,28661" coordsize="157,128">
              <v:shape style="position:absolute;left:5920;top:28661;width:157;height:128" coordorigin="5920,28661" coordsize="157,128" path="m5922,28725l5920,28776,5923,28778,5927,28781,5930,28782,5935,28786,5938,28787,5943,28787,5947,28789,5959,28789,5973,28784,5976,28782,5989,28770,5990,28767,5944,28767,5939,28765,5936,28763,5930,28757,5927,28752,5925,28747,5923,28744,5923,28739,5922,28735,5922,28725xe" filled="true" fillcolor="#000000" stroked="false">
                <v:path arrowok="t"/>
                <v:fill type="solid"/>
              </v:shape>
              <v:shape style="position:absolute;left:5920;top:28661;width:157;height:128" coordorigin="5920,28661" coordsize="157,128" path="m6066,28682l6033,28682,6038,28684,6041,28685,6046,28688,6051,28693,6053,28696,6054,28701,6054,28704,6056,28711,6056,28773,6061,28770,6062,28767,6065,28762,6068,28759,6070,28754,6070,28752,6072,28749,6073,28744,6075,28739,6075,28730,6076,28725,6076,28712,6075,28708,6075,28703,6073,28698,6072,28693,6070,28690,6068,28685,6066,28682xe" filled="true" fillcolor="#000000" stroked="false">
                <v:path arrowok="t"/>
                <v:fill type="solid"/>
              </v:shape>
              <v:shape style="position:absolute;left:5920;top:28661;width:157;height:128" coordorigin="5920,28661" coordsize="157,128" path="m6038,28661l6021,28661,6017,28663,6008,28666,6008,28668,6005,28669,5998,28676,5995,28680,5994,28685,5992,28685,5990,28688,5990,28692,5989,28696,5987,28701,5986,28706,5984,28711,5982,28717,5981,28722,5979,28728,5978,28733,5978,28738,5976,28741,5974,28746,5974,28747,5971,28752,5970,28757,5967,28760,5965,28763,5963,28763,5960,28765,5955,28767,5990,28767,5990,28765,5994,28760,5995,28757,5995,28754,5997,28749,5998,28746,6000,28741,6002,28735,6003,28728,6005,28723,6005,28719,6006,28712,6008,28706,6010,28701,6011,28696,6013,28693,6014,28692,6016,28688,6019,28687,6022,28684,6027,28684,6030,28682,6066,28682,6065,28680,6064,28677,6054,28668,6051,28668,6048,28665,6038,28661xe" filled="true" fillcolor="#000000" stroked="false">
                <v:path arrowok="t"/>
                <v:fill type="solid"/>
              </v:shape>
            </v:group>
            <v:group style="position:absolute;left:5904;top:28835;width:169;height:2" coordorigin="5904,28835" coordsize="169,2">
              <v:shape style="position:absolute;left:5904;top:28835;width:169;height:2" coordorigin="5904,28835" coordsize="169,0" path="m5904,28835l6073,28835e" filled="false" stroked="true" strokeweight="1.215347pt" strokecolor="#000000">
                <v:path arrowok="t"/>
              </v:shape>
            </v:group>
            <v:group style="position:absolute;left:6053;top:28951;width:21;height:56" coordorigin="6053,28951" coordsize="21,56">
              <v:shape style="position:absolute;left:6053;top:28951;width:21;height:56" coordorigin="6053,28951" coordsize="21,56" path="m6053,28979l6073,28979e" filled="false" stroked="true" strokeweight="2.9pt" strokecolor="#000000">
                <v:path arrowok="t"/>
              </v:shape>
            </v:group>
            <v:group style="position:absolute;left:5904;top:28940;width:169;height:2" coordorigin="5904,28940" coordsize="169,2">
              <v:shape style="position:absolute;left:5904;top:28940;width:169;height:2" coordorigin="5904,28940" coordsize="169,0" path="m5904,28940l6073,28940e" filled="false" stroked="true" strokeweight="1.2pt" strokecolor="#000000">
                <v:path arrowok="t"/>
              </v:shape>
            </v:group>
            <v:group style="position:absolute;left:6053;top:28873;width:21;height:56" coordorigin="6053,28873" coordsize="21,56">
              <v:shape style="position:absolute;left:6053;top:28873;width:21;height:56" coordorigin="6053,28873" coordsize="21,56" path="m6053,28901l6073,28901e" filled="false" stroked="true" strokeweight="2.9pt" strokecolor="#000000">
                <v:path arrowok="t"/>
              </v:shape>
            </v:group>
            <v:group style="position:absolute;left:5976;top:29014;width:98;height:79" coordorigin="5976,29014" coordsize="98,79">
              <v:shape style="position:absolute;left:5976;top:29014;width:98;height:79" coordorigin="5976,29014" coordsize="98,79" path="m6073,29014l5976,29079,5994,29092,5998,29090,6002,29087,6006,29085,6010,29082,6014,29080,6017,29077,6022,29074,6073,29041,6073,29014xe" filled="true" fillcolor="#000000" stroked="false">
                <v:path arrowok="t"/>
                <v:fill type="solid"/>
              </v:shape>
            </v:group>
            <v:group style="position:absolute;left:5904;top:29079;width:169;height:91" coordorigin="5904,29079" coordsize="169,91">
              <v:shape style="position:absolute;left:5904;top:29079;width:169;height:91" coordorigin="5904,29079" coordsize="169,91" path="m5976,29079l5904,29079,5904,29101,5976,29101,6073,29170,6073,29143,6024,29111,6022,29109,6017,29106,6013,29104,6010,29101,6005,29098,6002,29096,5997,29093,5994,29092,5976,29079xe" filled="true" fillcolor="#000000" stroked="false">
                <v:path arrowok="t"/>
                <v:fill type="solid"/>
              </v:shape>
            </v:group>
            <v:group style="position:absolute;left:5901;top:29249;width:158;height:134" coordorigin="5901,29249" coordsize="158,134">
              <v:shape style="position:absolute;left:5901;top:29249;width:158;height:134" coordorigin="5901,29249" coordsize="158,134" path="m6008,29251l5967,29251,5957,29254,5954,29256,5944,29259,5939,29262,5936,29264,5931,29267,5919,29280,5916,29284,5912,29288,5912,29289,5909,29294,5908,29299,5906,29302,5904,29307,5903,29312,5903,29321,5901,29326,5901,29335,5903,29340,5903,29345,5904,29350,5904,29355,5906,29358,5908,29363,5909,29367,5916,29377,5917,29380,5920,29383,5920,29326,5922,29321,5922,29316,5923,29312,5925,29308,5927,29304,5930,29300,5931,29296,5938,29289,5939,29289,5946,29283,5949,29281,5954,29280,5957,29278,5971,29273,6054,29273,6053,29272,6051,29272,6048,29269,6045,29265,6041,29264,6037,29261,6030,29257,6016,29253,6013,29253,6008,29251xe" filled="true" fillcolor="#000000" stroked="false">
                <v:path arrowok="t"/>
                <v:fill type="solid"/>
              </v:shape>
              <v:shape style="position:absolute;left:5901;top:29249;width:158;height:134" coordorigin="5901,29249" coordsize="158,134" path="m6054,29273l6002,29273,6006,29275,6011,29275,6021,29278,6024,29280,6029,29281,6035,29284,6038,29288,6041,29289,6043,29292,6046,29296,6048,29300,6051,29304,6053,29308,6054,29312,6056,29316,6056,29321,6057,29326,6057,29331,6059,29280,6056,29275,6054,29273xe" filled="true" fillcolor="#000000" stroked="false">
                <v:path arrowok="t"/>
                <v:fill type="solid"/>
              </v:shape>
              <v:shape style="position:absolute;left:5901;top:29249;width:158;height:134" coordorigin="5901,29249" coordsize="158,134" path="m5997,29249l5981,29249,5976,29251,6002,29251,5997,29249xe" filled="true" fillcolor="#000000" stroked="false">
                <v:path arrowok="t"/>
                <v:fill type="solid"/>
              </v:shape>
            </v:group>
            <v:group style="position:absolute;left:5920;top:29280;width:157;height:131" coordorigin="5920,29280" coordsize="157,131">
              <v:shape style="position:absolute;left:5920;top:29280;width:157;height:131" coordorigin="5920,29280" coordsize="157,131" path="m5920,29335l5920,29383,5930,29393,5935,29396,5938,29398,5943,29401,5947,29402,5951,29404,5965,29409,5970,29409,5974,29410,6008,29410,6017,29407,6021,29406,6025,29406,6030,29404,6033,29401,6035,29401,6038,29399,6043,29396,6046,29393,6051,29391,6054,29388,5979,29388,5974,29386,5970,29386,5965,29385,5960,29385,5957,29383,5952,29382,5949,29378,5944,29377,5941,29374,5938,29372,5935,29369,5931,29364,5930,29361,5927,29358,5925,29353,5923,29348,5922,29345,5922,29340,5920,29335xe" filled="true" fillcolor="#000000" stroked="false">
                <v:path arrowok="t"/>
                <v:fill type="solid"/>
              </v:shape>
              <v:shape style="position:absolute;left:5920;top:29280;width:157;height:131" coordorigin="5920,29280" coordsize="157,131" path="m6059,29280l6057,29331,6057,29334,6056,29339,6056,29343,6054,29348,6053,29353,6051,29356,6048,29361,6046,29364,6040,29370,6033,29377,6029,29378,6025,29382,6021,29383,6017,29383,6008,29386,6003,29386,5998,29388,6054,29388,6057,29383,6059,29380,6062,29377,6065,29372,6065,29370,6068,29367,6070,29363,6072,29358,6073,29355,6075,29350,6075,29345,6076,29340,6076,29321,6075,29316,6075,29312,6073,29307,6070,29297,6068,29294,6067,29289,6064,29286,6062,29283,6059,29280xe" filled="true" fillcolor="#000000" stroked="false">
                <v:path arrowok="t"/>
                <v:fill type="solid"/>
              </v:shape>
            </v:group>
            <v:group style="position:absolute;left:6063;top:29465;width:2;height:92" coordorigin="6063,29465" coordsize="2,92">
              <v:shape style="position:absolute;left:6063;top:29465;width:2;height:92" coordorigin="6063,29465" coordsize="0,92" path="m6063,29465l6063,29557e" filled="false" stroked="true" strokeweight="1.135926pt" strokecolor="#000000">
                <v:path arrowok="t"/>
              </v:shape>
            </v:group>
            <v:group style="position:absolute;left:5904;top:29454;width:169;height:2" coordorigin="5904,29454" coordsize="169,2">
              <v:shape style="position:absolute;left:5904;top:29454;width:169;height:2" coordorigin="5904,29454" coordsize="169,0" path="m5904,29454l6073,29454e" filled="false" stroked="true" strokeweight="1.2pt" strokecolor="#000000">
                <v:path arrowok="t"/>
              </v:shape>
            </v:group>
            <v:group style="position:absolute;left:5981;top:29465;width:21;height:80" coordorigin="5981,29465" coordsize="21,80">
              <v:shape style="position:absolute;left:5981;top:29465;width:21;height:80" coordorigin="5981,29465" coordsize="21,80" path="m5981,29504l6002,29504e" filled="false" stroked="true" strokeweight="4.084106pt" strokecolor="#000000">
                <v:path arrowok="t"/>
              </v:shape>
            </v:group>
            <v:group style="position:absolute;left:5904;top:29721;width:169;height:91" coordorigin="5904,29721" coordsize="169,91">
              <v:shape style="position:absolute;left:5904;top:29721;width:169;height:91" coordorigin="5904,29721" coordsize="169,91" path="m5904,29721l5904,29742,6046,29791,6073,29812,6073,29782,5951,29740,5944,29739,5939,29737,5936,29735,5931,29734,5928,29732,5904,29721xe" filled="true" fillcolor="#000000" stroked="false">
                <v:path arrowok="t"/>
                <v:fill type="solid"/>
              </v:shape>
            </v:group>
            <v:group style="position:absolute;left:5904;top:29791;width:169;height:21" coordorigin="5904,29791" coordsize="169,21">
              <v:shape style="position:absolute;left:5904;top:29791;width:169;height:21" coordorigin="5904,29791" coordsize="169,21" path="m6046,29791l5904,29791,5904,29812,6073,29812,6046,29791xe" filled="true" fillcolor="#000000" stroked="false">
                <v:path arrowok="t"/>
                <v:fill type="solid"/>
              </v:shape>
            </v:group>
            <v:group style="position:absolute;left:5904;top:29651;width:169;height:34" coordorigin="5904,29651" coordsize="169,34">
              <v:shape style="position:absolute;left:5904;top:29651;width:169;height:34" coordorigin="5904,29651" coordsize="169,34" path="m6073,29651l5904,29651,5904,29672,6048,29672,6073,29684,6073,29651xe" filled="true" fillcolor="#000000" stroked="false">
                <v:path arrowok="t"/>
                <v:fill type="solid"/>
              </v:shape>
            </v:group>
            <v:group style="position:absolute;left:5904;top:29672;width:169;height:61" coordorigin="5904,29672" coordsize="169,61">
              <v:shape style="position:absolute;left:5904;top:29672;width:169;height:61" coordorigin="5904,29672" coordsize="169,61" path="m6048,29672l5904,29721,5928,29732,5930,29732,5935,29731,5938,29729,5947,29726,5954,29724,6073,29684,6048,29672xe" filled="true" fillcolor="#000000" stroked="false">
                <v:path arrowok="t"/>
                <v:fill type="solid"/>
              </v:shape>
            </v:group>
            <v:group style="position:absolute;left:5904;top:29829;width:169;height:114" coordorigin="5904,29829" coordsize="169,114">
              <v:shape style="position:absolute;left:5904;top:29829;width:169;height:114" coordorigin="5904,29829" coordsize="169,114" path="m5904,29829l5904,29853,5955,29871,5955,29943,5974,29877,6031,29877,5904,29829xe" filled="true" fillcolor="#000000" stroked="false">
                <v:path arrowok="t"/>
                <v:fill type="solid"/>
              </v:shape>
              <v:shape style="position:absolute;left:5904;top:29829;width:169;height:114" coordorigin="5904,29829" coordsize="169,114" path="m6031,29877l5974,29877,6024,29896,6029,29898,6032,29900,6041,29903,6046,29903,6056,29906,6073,29919,6073,29893,6031,29877xe" filled="true" fillcolor="#000000" stroked="false">
                <v:path arrowok="t"/>
                <v:fill type="solid"/>
              </v:shape>
            </v:group>
            <v:group style="position:absolute;left:5904;top:29877;width:169;height:110" coordorigin="5904,29877" coordsize="169,110">
              <v:shape style="position:absolute;left:5904;top:29877;width:169;height:110" coordorigin="5904,29877" coordsize="169,110" path="m5974,29877l5955,29943,5904,29962,5904,29987,6034,29935,5974,29935,5974,29877xe" filled="true" fillcolor="#000000" stroked="false">
                <v:path arrowok="t"/>
                <v:fill type="solid"/>
              </v:shape>
              <v:shape style="position:absolute;left:5904;top:29877;width:169;height:110" coordorigin="5904,29877" coordsize="169,110" path="m6056,29906l6053,29906,6049,29908,6021,29917,5974,29935,6034,29935,6073,29919,6056,29906xe" filled="true" fillcolor="#000000" stroked="false">
                <v:path arrowok="t"/>
                <v:fill type="solid"/>
              </v:shape>
            </v:group>
            <v:group style="position:absolute;left:5904;top:30126;width:169;height:2" coordorigin="5904,30126" coordsize="169,2">
              <v:shape style="position:absolute;left:5904;top:30126;width:169;height:2" coordorigin="5904,30126" coordsize="169,0" path="m5904,30126l6073,30126e" filled="false" stroked="true" strokeweight="1.2pt" strokecolor="#000000">
                <v:path arrowok="t"/>
              </v:shape>
            </v:group>
            <v:group style="position:absolute;left:5904;top:30113;width:21;height:2" coordorigin="5904,30113" coordsize="21,2">
              <v:shape style="position:absolute;left:5904;top:30113;width:21;height:2" coordorigin="5904,30113" coordsize="21,2" path="m5904,30114l5925,30114e" filled="false" stroked="true" strokeweight=".2pt" strokecolor="#000000">
                <v:path arrowok="t"/>
              </v:shape>
            </v:group>
            <v:group style="position:absolute;left:6050;top:30025;width:23;height:2" coordorigin="6050,30025" coordsize="23,2">
              <v:shape style="position:absolute;left:6050;top:30025;width:23;height:2" coordorigin="6050,30025" coordsize="23,2" path="m6050,30026l6073,30026e" filled="false" stroked="true" strokeweight=".2pt" strokecolor="#000000">
                <v:path arrowok="t"/>
              </v:shape>
            </v:group>
            <v:group style="position:absolute;left:5904;top:30014;width:169;height:2" coordorigin="5904,30014" coordsize="169,2">
              <v:shape style="position:absolute;left:5904;top:30014;width:169;height:2" coordorigin="5904,30014" coordsize="169,0" path="m5904,30014l6073,30014e" filled="false" stroked="true" strokeweight="1.2pt" strokecolor="#000000">
                <v:path arrowok="t"/>
              </v:shape>
            </v:group>
            <v:group style="position:absolute;left:5904;top:30025;width:169;height:90" coordorigin="5904,30025" coordsize="169,90">
              <v:shape style="position:absolute;left:5904;top:30025;width:169;height:90" coordorigin="5904,30025" coordsize="169,90" path="m6037,30025l5904,30113,5941,30115,6073,30027,6037,30025xe" filled="true" fillcolor="#000000" stroked="false">
                <v:path arrowok="t"/>
                <v:fill type="solid"/>
              </v:shape>
            </v:group>
            <v:group style="position:absolute;left:5901;top:30194;width:63;height:122" coordorigin="5901,30194" coordsize="63,122">
              <v:shape style="position:absolute;left:5901;top:30194;width:63;height:122" coordorigin="5901,30194" coordsize="63,122" path="m5919,30194l5912,30201,5911,30204,5909,30209,5908,30212,5904,30221,5903,30225,5903,30229,5901,30236,5901,30252,5903,30257,5903,30261,5908,30276,5909,30279,5911,30284,5914,30287,5916,30290,5917,30293,5920,30296,5923,30298,5928,30301,5931,30304,5935,30306,5939,30309,5944,30311,5947,30312,5952,30314,5959,30316,5963,30293,5944,30287,5941,30284,5938,30282,5931,30276,5930,30274,5928,30271,5925,30266,5923,30263,5922,30258,5922,30253,5920,30249,5920,30244,5919,30194xe" filled="true" fillcolor="#000000" stroked="false">
                <v:path arrowok="t"/>
                <v:fill type="solid"/>
              </v:shape>
            </v:group>
            <v:group style="position:absolute;left:6022;top:30247;width:36;height:66" coordorigin="6022,30247" coordsize="36,66">
              <v:shape style="position:absolute;left:6022;top:30247;width:36;height:66" coordorigin="6022,30247" coordsize="36,66" path="m6057,30247l6056,30253,6056,30258,6054,30261,6053,30266,6051,30269,6048,30274,6046,30277,6043,30279,6040,30282,6035,30285,6032,30287,6022,30290,6027,30312,6029,30312,6038,30309,6043,30306,6046,30304,6051,30301,6057,30295,6057,30247xe" filled="true" fillcolor="#000000" stroked="false">
                <v:path arrowok="t"/>
                <v:fill type="solid"/>
              </v:shape>
            </v:group>
            <v:group style="position:absolute;left:5919;top:30166;width:158;height:130" coordorigin="5919,30166" coordsize="158,130">
              <v:shape style="position:absolute;left:5919;top:30166;width:158;height:130" coordorigin="5919,30166" coordsize="158,130" path="m6056,30190l6005,30190,6014,30193,6017,30193,6022,30194,6025,30196,6030,30198,6035,30201,6038,30202,6045,30209,6048,30214,6048,30215,6051,30218,6053,30221,6056,30231,6056,30236,6057,30241,6057,30295,6064,30288,6067,30282,6070,30279,6073,30269,6073,30266,6075,30261,6075,30257,6076,30252,6076,30241,6075,30236,6075,30231,6073,30226,6073,30221,6072,30218,6068,30209,6065,30206,6064,30201,6057,30194,6056,30190xe" filled="true" fillcolor="#000000" stroked="false">
                <v:path arrowok="t"/>
                <v:fill type="solid"/>
              </v:shape>
              <v:shape style="position:absolute;left:5919;top:30166;width:158;height:130" coordorigin="5919,30166" coordsize="158,130" path="m6010,30167l5971,30167,5967,30169,5962,30169,5959,30171,5944,30175,5941,30177,5936,30180,5931,30182,5919,30194,5920,30244,5920,30237,5925,30223,5927,30220,5928,30215,5930,30212,5939,30202,5944,30199,5947,30198,5952,30196,5954,30196,5957,30194,5967,30191,5970,30191,5974,30190,6056,30190,6051,30186,6048,30185,6045,30182,6040,30178,6037,30177,6035,30177,6032,30174,6027,30172,6024,30171,6019,30171,6010,30167xe" filled="true" fillcolor="#000000" stroked="false">
                <v:path arrowok="t"/>
                <v:fill type="solid"/>
              </v:shape>
              <v:shape style="position:absolute;left:5919;top:30166;width:158;height:130" coordorigin="5919,30166" coordsize="158,130" path="m5995,30166l5986,30166,5981,30167,6000,30167,5995,30166xe" filled="true" fillcolor="#000000" stroked="false">
                <v:path arrowok="t"/>
                <v:fill type="solid"/>
              </v:shape>
            </v:group>
            <v:group style="position:absolute;left:5904;top:30365;width:169;height:110" coordorigin="5904,30365" coordsize="169,110">
              <v:shape style="position:absolute;left:5904;top:30365;width:169;height:110" coordorigin="5904,30365" coordsize="169,110" path="m6073,30453l5904,30453,5904,30475,6073,30475,6073,30453xe" filled="true" fillcolor="#000000" stroked="false">
                <v:path arrowok="t"/>
                <v:fill type="solid"/>
              </v:shape>
              <v:shape style="position:absolute;left:5904;top:30365;width:169;height:110" coordorigin="5904,30365" coordsize="169,110" path="m6003,30365l5984,30453,6003,30453,6003,30365xe" filled="true" fillcolor="#000000" stroked="false">
                <v:path arrowok="t"/>
                <v:fill type="solid"/>
              </v:shape>
            </v:group>
            <v:group style="position:absolute;left:5904;top:30343;width:169;height:110" coordorigin="5904,30343" coordsize="169,110">
              <v:shape style="position:absolute;left:5904;top:30343;width:169;height:110" coordorigin="5904,30343" coordsize="169,110" path="m6003,30365l5984,30365,5984,30453,6003,30365xe" filled="true" fillcolor="#000000" stroked="false">
                <v:path arrowok="t"/>
                <v:fill type="solid"/>
              </v:shape>
              <v:shape style="position:absolute;left:5904;top:30343;width:169;height:110" coordorigin="5904,30343" coordsize="169,110" path="m6073,30343l5904,30343,5904,30365,6073,30365,6073,30343xe" filled="true" fillcolor="#000000" stroked="false">
                <v:path arrowok="t"/>
                <v:fill type="solid"/>
              </v:shape>
            </v:group>
            <v:group style="position:absolute;left:5915;top:30535;width:2;height:102" coordorigin="5915,30535" coordsize="2,102">
              <v:shape style="position:absolute;left:5915;top:30535;width:2;height:102" coordorigin="5915,30535" coordsize="0,102" path="m5915,30535l5915,30637e" filled="false" stroked="true" strokeweight="1.135926pt" strokecolor="#000000">
                <v:path arrowok="t"/>
              </v:shape>
            </v:group>
            <v:group style="position:absolute;left:5904;top:30523;width:169;height:2" coordorigin="5904,30523" coordsize="169,2">
              <v:shape style="position:absolute;left:5904;top:30523;width:169;height:2" coordorigin="5904,30523" coordsize="169,0" path="m5904,30523l6073,30523e" filled="false" stroked="true" strokeweight="1.3pt" strokecolor="#000000">
                <v:path arrowok="t"/>
              </v:shape>
            </v:group>
            <v:group style="position:absolute;left:6063;top:30534;width:2;height:99" coordorigin="6063,30534" coordsize="2,99">
              <v:shape style="position:absolute;left:6063;top:30534;width:2;height:99" coordorigin="6063,30534" coordsize="0,99" path="m6063,30534l6063,30633e" filled="false" stroked="true" strokeweight="1.135926pt" strokecolor="#000000">
                <v:path arrowok="t"/>
              </v:shape>
            </v:group>
            <v:group style="position:absolute;left:5992;top:30534;width:2;height:93" coordorigin="5992,30534" coordsize="2,93">
              <v:shape style="position:absolute;left:5992;top:30534;width:2;height:93" coordorigin="5992,30534" coordsize="0,93" path="m5992,30534l5992,30626e" filled="false" stroked="true" strokeweight="1.056073pt" strokecolor="#000000">
                <v:path arrowok="t"/>
              </v:shape>
            </v:group>
            <v:group style="position:absolute;left:5901;top:30660;width:59;height:122" coordorigin="5901,30660" coordsize="59,122">
              <v:shape style="position:absolute;left:5901;top:30660;width:59;height:122" coordorigin="5901,30660" coordsize="59,122" path="m5959,30660l5949,30660,5946,30661,5936,30665,5933,30666,5928,30669,5925,30671,5912,30684,5911,30688,5908,30693,5904,30703,5904,30706,5903,30711,5903,30716,5901,30720,5901,30736,5903,30741,5903,30746,5904,30751,5904,30755,5906,30760,5908,30763,5909,30765,5911,30770,5914,30773,5917,30778,5920,30781,5922,30730,5922,30717,5923,30712,5925,30709,5927,30704,5928,30701,5930,30696,5939,30687,5946,30684,5955,30680,5960,30680,5959,30660xe" filled="true" fillcolor="#000000" stroked="false">
                <v:path arrowok="t"/>
                <v:fill type="solid"/>
              </v:shape>
            </v:group>
            <v:group style="position:absolute;left:6024;top:30739;width:32;height:50" coordorigin="6024,30739" coordsize="32,50">
              <v:shape style="position:absolute;left:6024;top:30739;width:32;height:50" coordorigin="6024,30739" coordsize="32,50" path="m6056,30739l6029,30767,6024,30767,6025,30789,6030,30789,6045,30784,6048,30782,6053,30781,6053,30779,6056,30778,6056,30739xe" filled="true" fillcolor="#000000" stroked="false">
                <v:path arrowok="t"/>
                <v:fill type="solid"/>
              </v:shape>
            </v:group>
            <v:group style="position:absolute;left:5920;top:30666;width:157;height:128" coordorigin="5920,30666" coordsize="157,128">
              <v:shape style="position:absolute;left:5920;top:30666;width:157;height:128" coordorigin="5920,30666" coordsize="157,128" path="m5922,30730l5920,30781,5923,30782,5927,30786,5930,30787,5935,30790,5938,30792,5943,30792,5947,30794,5959,30794,5973,30789,5976,30787,5989,30774,5990,30771,5944,30771,5939,30770,5936,30768,5930,30762,5927,30757,5925,30752,5923,30749,5923,30744,5922,30739,5922,30730xe" filled="true" fillcolor="#000000" stroked="false">
                <v:path arrowok="t"/>
                <v:fill type="solid"/>
              </v:shape>
              <v:shape style="position:absolute;left:5920;top:30666;width:157;height:128" coordorigin="5920,30666" coordsize="157,128" path="m6066,30687l6033,30687,6038,30688,6041,30690,6046,30693,6051,30698,6053,30701,6054,30706,6054,30709,6056,30716,6056,30778,6061,30774,6062,30771,6065,30767,6068,30763,6070,30759,6070,30757,6072,30754,6075,30744,6075,30735,6076,30730,6076,30717,6075,30712,6075,30708,6072,30698,6070,30695,6068,30690,6066,30687xe" filled="true" fillcolor="#000000" stroked="false">
                <v:path arrowok="t"/>
                <v:fill type="solid"/>
              </v:shape>
              <v:shape style="position:absolute;left:5920;top:30666;width:157;height:128" coordorigin="5920,30666" coordsize="157,128" path="m6038,30666l6021,30666,6017,30668,6008,30671,6008,30672,6005,30674,5998,30680,5995,30685,5994,30690,5992,30690,5990,30693,5990,30696,5989,30701,5984,30716,5982,30722,5981,30727,5979,30733,5978,30738,5978,30743,5976,30746,5974,30751,5974,30752,5971,30757,5970,30762,5967,30765,5965,30768,5963,30768,5960,30770,5955,30771,5990,30771,5990,30770,5994,30765,5995,30762,5995,30759,5997,30754,5998,30751,6000,30746,6003,30733,6005,30728,6005,30723,6006,30717,6008,30711,6011,30701,6013,30698,6014,30696,6016,30693,6019,30692,6022,30688,6027,30688,6030,30687,6066,30687,6065,30685,6064,30682,6054,30672,6051,30672,6048,30669,6038,30666xe" filled="true" fillcolor="#000000" stroked="false">
                <v:path arrowok="t"/>
                <v:fill type="solid"/>
              </v:shape>
            </v:group>
            <v:group style="position:absolute;left:5904;top:30876;width:169;height:2" coordorigin="5904,30876" coordsize="169,2">
              <v:shape style="position:absolute;left:5904;top:30876;width:169;height:2" coordorigin="5904,30876" coordsize="169,0" path="m5904,30876l6073,30876e" filled="false" stroked="true" strokeweight="1.2pt" strokecolor="#000000">
                <v:path arrowok="t"/>
              </v:shape>
            </v:group>
            <v:group style="position:absolute;left:6053;top:30809;width:21;height:56" coordorigin="6053,30809" coordsize="21,56">
              <v:shape style="position:absolute;left:6053;top:30809;width:21;height:56" coordorigin="6053,30809" coordsize="21,56" path="m6053,30837l6073,30837e" filled="false" stroked="true" strokeweight="2.9pt" strokecolor="#000000">
                <v:path arrowok="t"/>
              </v:shape>
            </v:group>
            <v:group style="position:absolute;left:5915;top:30990;width:2;height:102" coordorigin="5915,30990" coordsize="2,102">
              <v:shape style="position:absolute;left:5915;top:30990;width:2;height:102" coordorigin="5915,30990" coordsize="0,102" path="m5915,30990l5915,31092e" filled="false" stroked="true" strokeweight="1.135926pt" strokecolor="#000000">
                <v:path arrowok="t"/>
              </v:shape>
            </v:group>
            <v:group style="position:absolute;left:5904;top:30978;width:169;height:2" coordorigin="5904,30978" coordsize="169,2">
              <v:shape style="position:absolute;left:5904;top:30978;width:169;height:2" coordorigin="5904,30978" coordsize="169,0" path="m5904,30978l6073,30978e" filled="false" stroked="true" strokeweight="1.3pt" strokecolor="#000000">
                <v:path arrowok="t"/>
              </v:shape>
            </v:group>
            <v:group style="position:absolute;left:6063;top:30877;width:2;height:212" coordorigin="6063,30877" coordsize="2,212">
              <v:shape style="position:absolute;left:6063;top:30877;width:2;height:212" coordorigin="6063,30877" coordsize="0,212" path="m6063,30877l6063,31088e" filled="false" stroked="true" strokeweight="1.135926pt" strokecolor="#000000">
                <v:path arrowok="t"/>
              </v:shape>
            </v:group>
            <v:group style="position:absolute;left:5992;top:30990;width:2;height:93" coordorigin="5992,30990" coordsize="2,93">
              <v:shape style="position:absolute;left:5992;top:30990;width:2;height:93" coordorigin="5992,30990" coordsize="0,93" path="m5992,30990l5992,31082e" filled="false" stroked="true" strokeweight="1.056073pt" strokecolor="#000000">
                <v:path arrowok="t"/>
              </v:shape>
            </v:group>
            <v:group style="position:absolute;left:5904;top:31171;width:77;height:101" coordorigin="5904,31171" coordsize="77,101">
              <v:shape style="position:absolute;left:5904;top:31171;width:77;height:101" coordorigin="5904,31171" coordsize="77,101" path="m5979,31171l5979,31184,5978,31186,5976,31189,5974,31194,5973,31195,5971,31198,5967,31202,5960,31208,5957,31210,5952,31213,5949,31214,5939,31221,5904,31243,5904,31272,5951,31243,5951,31241,5955,31238,5959,31237,5963,31233,5973,31224,5973,31222,5979,31216,5981,31210,5979,31171xe" filled="true" fillcolor="#000000" stroked="false">
                <v:path arrowok="t"/>
                <v:fill type="solid"/>
              </v:shape>
            </v:group>
            <v:group style="position:absolute;left:5997;top:31146;width:61;height:112" coordorigin="5997,31146" coordsize="61,112">
              <v:shape style="position:absolute;left:5997;top:31146;width:61;height:112" coordorigin="5997,31146" coordsize="61,112" path="m5998,31146l5997,31246,6002,31249,6005,31253,6010,31254,6013,31256,6017,31257,6035,31257,6045,31254,6048,31253,6053,31251,6057,31246,6057,31235,6025,31235,6016,31232,6010,31229,6003,31222,6000,31213,6000,31210,5998,31205,5998,31146xe" filled="true" fillcolor="#000000" stroked="false">
                <v:path arrowok="t"/>
                <v:fill type="solid"/>
              </v:shape>
              <v:shape style="position:absolute;left:5997;top:31146;width:61;height:112" coordorigin="5997,31146" coordsize="61,112" path="m6054,31198l6054,31211,6053,31216,6051,31219,6049,31224,6046,31225,6045,31229,6040,31232,6037,31233,6032,31235,6057,31235,6054,31198xe" filled="true" fillcolor="#000000" stroked="false">
                <v:path arrowok="t"/>
                <v:fill type="solid"/>
              </v:shape>
            </v:group>
            <v:group style="position:absolute;left:5904;top:31123;width:169;height:123" coordorigin="5904,31123" coordsize="169,123">
              <v:shape style="position:absolute;left:5904;top:31123;width:169;height:123" coordorigin="5904,31123" coordsize="169,123" path="m5998,31146l5979,31146,5979,31171,5981,31210,5982,31214,5982,31219,5986,31229,5987,31232,5989,31237,5992,31240,5994,31243,5997,31246,5998,31146xe" filled="true" fillcolor="#000000" stroked="false">
                <v:path arrowok="t"/>
                <v:fill type="solid"/>
              </v:shape>
              <v:shape style="position:absolute;left:5904;top:31123;width:169;height:123" coordorigin="5904,31123" coordsize="169,123" path="m6073,31123l5904,31123,5904,31146,6054,31146,6054,31198,6057,31246,6062,31243,6064,31240,6067,31237,6068,31232,6068,31230,6072,31224,6072,31214,6073,31210,6073,31123xe" filled="true" fillcolor="#000000" stroked="false">
                <v:path arrowok="t"/>
                <v:fill type="solid"/>
              </v:shape>
            </v:group>
            <v:group style="position:absolute;left:5139;top:28540;width:59;height:95" coordorigin="5139,28540" coordsize="59,95">
              <v:shape style="position:absolute;left:5139;top:28540;width:59;height:95" coordorigin="5139,28540" coordsize="59,95" path="m5195,28540l5179,28540,5160,28547,5147,28559,5144,28564,5143,28569,5141,28574,5141,28578,5139,28585,5139,28599,5141,28606,5143,28610,5144,28615,5146,28618,5147,28620,5149,28625,5154,28628,5157,28631,5162,28634,5162,28583,5163,28578,5167,28574,5173,28567,5176,28566,5181,28564,5186,28564,5192,28563,5198,28563,5195,28540xe" filled="true" fillcolor="#000000" stroked="false">
                <v:path arrowok="t"/>
                <v:fill type="solid"/>
              </v:shape>
            </v:group>
            <v:group style="position:absolute;left:5162;top:28596;width:168;height:47" coordorigin="5162,28596" coordsize="168,47">
              <v:shape style="position:absolute;left:5162;top:28596;width:168;height:47" coordorigin="5162,28596" coordsize="168,47" path="m5162,28596l5162,28634,5167,28637,5170,28639,5174,28641,5179,28641,5184,28642,5329,28642,5329,28618,5190,28618,5186,28617,5181,28617,5178,28615,5173,28614,5170,28610,5167,28606,5165,28606,5162,28596xe" filled="true" fillcolor="#000000" stroked="false">
                <v:path arrowok="t"/>
                <v:fill type="solid"/>
              </v:shape>
            </v:group>
            <v:group style="position:absolute;left:5139;top:28677;width:174;height:149" coordorigin="5139,28677" coordsize="174,149">
              <v:shape style="position:absolute;left:5139;top:28677;width:174;height:149" coordorigin="5139,28677" coordsize="174,149" path="m5256,28679l5211,28679,5192,28685,5187,28688,5186,28688,5181,28690,5178,28693,5168,28700,5165,28703,5162,28708,5159,28711,5155,28716,5152,28719,5151,28722,5149,28727,5146,28731,5144,28736,5143,28741,5141,28746,5141,28751,5139,28755,5139,28778,5141,28782,5141,28787,5143,28794,5144,28798,5146,28803,5149,28808,5151,28813,5152,28813,5154,28818,5157,28822,5160,28825,5160,28762,5162,28755,5162,28751,5163,28746,5165,28741,5168,28736,5170,28733,5173,28728,5176,28725,5184,28717,5189,28714,5192,28712,5197,28709,5211,28704,5216,28704,5222,28703,5307,28703,5302,28698,5297,28695,5294,28692,5289,28690,5286,28688,5281,28685,5267,28680,5262,28680,5256,28679xe" filled="true" fillcolor="#000000" stroked="false">
                <v:path arrowok="t"/>
                <v:fill type="solid"/>
              </v:shape>
              <v:shape style="position:absolute;left:5139;top:28677;width:174;height:149" coordorigin="5139,28677" coordsize="174,149" path="m5307,28703l5251,28703,5261,28706,5267,28706,5276,28709,5280,28712,5284,28714,5288,28716,5294,28722,5296,28725,5299,28728,5305,28738,5307,28741,5308,28746,5310,28751,5312,28757,5312,28767,5313,28709,5307,28703xe" filled="true" fillcolor="#000000" stroked="false">
                <v:path arrowok="t"/>
                <v:fill type="solid"/>
              </v:shape>
              <v:shape style="position:absolute;left:5139;top:28677;width:174;height:149" coordorigin="5139,28677" coordsize="174,149" path="m5246,28677l5222,28677,5216,28679,5251,28679,5246,28677xe" filled="true" fillcolor="#000000" stroked="false">
                <v:path arrowok="t"/>
                <v:fill type="solid"/>
              </v:shape>
            </v:group>
            <v:group style="position:absolute;left:5160;top:28709;width:173;height:147" coordorigin="5160,28709" coordsize="173,147">
              <v:shape style="position:absolute;left:5160;top:28709;width:173;height:147" coordorigin="5160,28709" coordsize="173,147" path="m5160,28771l5160,28825,5171,28837,5176,28840,5181,28841,5186,28845,5190,28846,5195,28849,5205,28853,5210,28853,5219,28856,5253,28856,5257,28854,5262,28854,5281,28848,5286,28845,5288,28845,5292,28843,5296,28840,5300,28837,5304,28833,5308,28830,5221,28830,5214,28829,5210,28827,5205,28827,5200,28824,5195,28822,5192,28821,5187,28818,5184,28816,5181,28813,5179,28813,5176,28808,5173,28805,5170,28800,5168,28797,5165,28792,5163,28787,5162,28782,5162,28778,5160,28771xe" filled="true" fillcolor="#000000" stroked="false">
                <v:path arrowok="t"/>
                <v:fill type="solid"/>
              </v:shape>
              <v:shape style="position:absolute;left:5160;top:28709;width:173;height:147" coordorigin="5160,28709" coordsize="173,147" path="m5313,28709l5312,28767,5312,28776,5310,28781,5308,28786,5307,28790,5305,28795,5302,28800,5300,28803,5297,28808,5294,28811,5289,28814,5286,28818,5281,28821,5257,28829,5253,28829,5248,28830,5308,28830,5312,28825,5315,28822,5318,28818,5321,28813,5321,28811,5324,28806,5326,28803,5327,28798,5329,28794,5331,28787,5332,28782,5332,28751,5331,28746,5329,28741,5327,28735,5326,28731,5324,28727,5323,28722,5320,28717,5316,28714,5313,28709xe" filled="true" fillcolor="#000000" stroked="false">
                <v:path arrowok="t"/>
                <v:fill type="solid"/>
              </v:shape>
            </v:group>
            <v:group style="position:absolute;left:5163;top:28912;width:147;height:131" coordorigin="5163,28912" coordsize="147,131">
              <v:shape style="position:absolute;left:5163;top:28912;width:147;height:131" coordorigin="5163,28912" coordsize="147,131" path="m5253,29041l5225,29041,5232,29042,5246,29042,5253,29041xe" filled="true" fillcolor="#000000" stroked="false">
                <v:path arrowok="t"/>
                <v:fill type="solid"/>
              </v:shape>
              <v:shape style="position:absolute;left:5163;top:28912;width:147;height:131" coordorigin="5163,28912" coordsize="147,131" path="m5262,29039l5210,29039,5216,29041,5257,29041,5262,29039xe" filled="true" fillcolor="#000000" stroked="false">
                <v:path arrowok="t"/>
                <v:fill type="solid"/>
              </v:shape>
              <v:shape style="position:absolute;left:5163;top:28912;width:147;height:131" coordorigin="5163,28912" coordsize="147,131" path="m5165,28912l5163,29017,5168,29020,5174,29026,5179,29028,5184,29031,5194,29034,5200,29037,5205,29039,5267,29039,5281,29034,5284,29033,5289,29031,5294,29028,5299,29026,5302,29023,5307,29020,5310,29017,5232,29017,5225,29015,5216,29015,5206,29012,5202,29012,5200,29010,5195,29009,5190,29006,5186,29004,5181,29001,5178,28998,5176,28994,5173,28991,5170,28986,5168,28982,5168,28978,5167,28974,5165,28969,5165,28912xe" filled="true" fillcolor="#000000" stroked="false">
                <v:path arrowok="t"/>
                <v:fill type="solid"/>
              </v:shape>
              <v:shape style="position:absolute;left:5163;top:28912;width:147;height:131" coordorigin="5163,28912" coordsize="147,131" path="m5308,28951l5308,28953,5307,28959,5307,28970,5305,28975,5305,28980,5304,28983,5304,28985,5302,28988,5299,28993,5296,28996,5292,29001,5283,29007,5280,29009,5261,29015,5249,29015,5245,29017,5310,29017,5308,28951xe" filled="true" fillcolor="#000000" stroked="false">
                <v:path arrowok="t"/>
                <v:fill type="solid"/>
              </v:shape>
            </v:group>
            <v:group style="position:absolute;left:5143;top:28888;width:187;height:130" coordorigin="5143,28888" coordsize="187,130">
              <v:shape style="position:absolute;left:5143;top:28888;width:187;height:130" coordorigin="5143,28888" coordsize="187,130" path="m5329,28888l5143,28888,5143,28970,5144,28975,5144,28980,5146,28985,5147,28988,5149,28993,5151,28998,5152,29002,5155,29007,5157,29009,5160,29014,5163,29017,5165,28912,5329,28912,5329,28888xe" filled="true" fillcolor="#000000" stroked="false">
                <v:path arrowok="t"/>
                <v:fill type="solid"/>
              </v:shape>
              <v:shape style="position:absolute;left:5143;top:28888;width:187;height:130" coordorigin="5143,28888" coordsize="187,130" path="m5329,28912l5308,28912,5308,28951,5310,29017,5313,29012,5316,29009,5320,29004,5321,28999,5324,28994,5326,28990,5327,28985,5327,28980,5329,28975,5329,28912xe" filled="true" fillcolor="#000000" stroked="false">
                <v:path arrowok="t"/>
                <v:fill type="solid"/>
              </v:shape>
            </v:group>
            <v:group style="position:absolute;left:5143;top:29130;width:85;height:112" coordorigin="5143,29130" coordsize="85,112">
              <v:shape style="position:absolute;left:5143;top:29130;width:85;height:112" coordorigin="5143,29130" coordsize="85,112" path="m5225,29130l5225,29144,5224,29146,5222,29151,5219,29155,5219,29157,5216,29160,5213,29165,5208,29168,5205,29171,5200,29173,5197,29176,5187,29182,5181,29186,5143,29211,5143,29241,5194,29210,5203,29203,5214,29192,5219,29189,5219,29187,5222,29184,5225,29179,5227,29174,5225,29130xe" filled="true" fillcolor="#000000" stroked="false">
                <v:path arrowok="t"/>
                <v:fill type="solid"/>
              </v:shape>
            </v:group>
            <v:group style="position:absolute;left:5246;top:29101;width:67;height:126" coordorigin="5246,29101" coordsize="67,126">
              <v:shape style="position:absolute;left:5246;top:29101;width:67;height:126" coordorigin="5246,29101" coordsize="67,126" path="m5248,29101l5246,29214,5249,29218,5254,29221,5273,29227,5283,29227,5288,29225,5292,29225,5297,29224,5302,29221,5307,29219,5308,29218,5313,29214,5312,29202,5276,29202,5262,29197,5259,29194,5253,29187,5251,29181,5249,29178,5248,29173,5248,29101xe" filled="true" fillcolor="#000000" stroked="false">
                <v:path arrowok="t"/>
                <v:fill type="solid"/>
              </v:shape>
              <v:shape style="position:absolute;left:5246;top:29101;width:67;height:126" coordorigin="5246,29101" coordsize="67,126" path="m5308,29162l5308,29174,5307,29179,5305,29184,5304,29189,5297,29195,5294,29197,5289,29200,5284,29200,5278,29202,5312,29202,5308,29162xe" filled="true" fillcolor="#000000" stroked="false">
                <v:path arrowok="t"/>
                <v:fill type="solid"/>
              </v:shape>
            </v:group>
            <v:group style="position:absolute;left:5143;top:29077;width:187;height:138" coordorigin="5143,29077" coordsize="187,138">
              <v:shape style="position:absolute;left:5143;top:29077;width:187;height:138" coordorigin="5143,29077" coordsize="187,138" path="m5248,29101l5225,29101,5225,29130,5227,29174,5229,29178,5229,29184,5230,29189,5232,29194,5235,29198,5237,29203,5240,29206,5241,29211,5245,29214,5246,29214,5248,29101xe" filled="true" fillcolor="#000000" stroked="false">
                <v:path arrowok="t"/>
                <v:fill type="solid"/>
              </v:shape>
              <v:shape style="position:absolute;left:5143;top:29077;width:187;height:138" coordorigin="5143,29077" coordsize="187,138" path="m5329,29077l5143,29077,5143,29101,5308,29101,5308,29162,5313,29214,5316,29211,5320,29206,5323,29203,5324,29198,5326,29197,5326,29194,5327,29189,5327,29184,5329,29178,5329,29077xe" filled="true" fillcolor="#000000" stroked="false">
                <v:path arrowok="t"/>
                <v:fill type="solid"/>
              </v:shape>
            </v:group>
            <v:group style="position:absolute;left:5154;top:29291;width:2;height:114" coordorigin="5154,29291" coordsize="2,114">
              <v:shape style="position:absolute;left:5154;top:29291;width:2;height:114" coordorigin="5154,29291" coordsize="0,114" path="m5154,29291l5154,29405e" filled="false" stroked="true" strokeweight="1.215778pt" strokecolor="#000000">
                <v:path arrowok="t"/>
              </v:shape>
            </v:group>
            <v:group style="position:absolute;left:5143;top:29278;width:187;height:2" coordorigin="5143,29278" coordsize="187,2">
              <v:shape style="position:absolute;left:5143;top:29278;width:187;height:2" coordorigin="5143,29278" coordsize="187,0" path="m5143,29278l5329,29278e" filled="false" stroked="true" strokeweight="1.4pt" strokecolor="#000000">
                <v:path arrowok="t"/>
              </v:shape>
            </v:group>
            <v:group style="position:absolute;left:5319;top:29291;width:2;height:110" coordorigin="5319,29291" coordsize="2,110">
              <v:shape style="position:absolute;left:5319;top:29291;width:2;height:110" coordorigin="5319,29291" coordsize="0,110" path="m5319,29291l5319,29401e" filled="false" stroked="true" strokeweight="1.135926pt" strokecolor="#000000">
                <v:path arrowok="t"/>
              </v:shape>
            </v:group>
            <v:group style="position:absolute;left:5240;top:29291;width:2;height:102" coordorigin="5240,29291" coordsize="2,102">
              <v:shape style="position:absolute;left:5240;top:29291;width:2;height:102" coordorigin="5240,29291" coordsize="0,102" path="m5240,29291l5240,29393e" filled="false" stroked="true" strokeweight="1.215778pt" strokecolor="#000000">
                <v:path arrowok="t"/>
              </v:shape>
            </v:group>
            <v:group style="position:absolute;left:5154;top:29465;width:2;height:90" coordorigin="5154,29465" coordsize="2,90">
              <v:shape style="position:absolute;left:5154;top:29465;width:2;height:90" coordorigin="5154,29465" coordsize="0,90" path="m5154,29465l5154,29555e" filled="false" stroked="true" strokeweight="1.215778pt" strokecolor="#000000">
                <v:path arrowok="t"/>
              </v:shape>
            </v:group>
            <v:group style="position:absolute;left:5143;top:29452;width:187;height:2" coordorigin="5143,29452" coordsize="187,2">
              <v:shape style="position:absolute;left:5143;top:29452;width:187;height:2" coordorigin="5143,29452" coordsize="187,0" path="m5143,29452l5329,29452e" filled="false" stroked="true" strokeweight="1.4pt" strokecolor="#000000">
                <v:path arrowok="t"/>
              </v:shape>
            </v:group>
            <v:group style="position:absolute;left:5154;top:29610;width:2;height:90" coordorigin="5154,29610" coordsize="2,90">
              <v:shape style="position:absolute;left:5154;top:29610;width:2;height:90" coordorigin="5154,29610" coordsize="0,90" path="m5154,29610l5154,29700e" filled="false" stroked="true" strokeweight="1.215778pt" strokecolor="#000000">
                <v:path arrowok="t"/>
              </v:shape>
            </v:group>
            <v:group style="position:absolute;left:5143;top:29597;width:187;height:2" coordorigin="5143,29597" coordsize="187,2">
              <v:shape style="position:absolute;left:5143;top:29597;width:187;height:2" coordorigin="5143,29597" coordsize="187,0" path="m5143,29597l5329,29597e" filled="false" stroked="true" strokeweight="1.4pt" strokecolor="#000000">
                <v:path arrowok="t"/>
              </v:shape>
            </v:group>
            <v:group style="position:absolute;left:5163;top:29828;width:66;height:117" coordorigin="5163,29828" coordsize="66,117">
              <v:shape style="position:absolute;left:5163;top:29828;width:66;height:117" coordorigin="5163,29828" coordsize="66,117" path="m5165,29828l5163,29933,5168,29935,5173,29938,5176,29939,5186,29943,5192,29944,5202,29944,5221,29938,5225,29935,5229,29931,5229,29919,5197,29919,5190,29917,5181,29914,5178,29912,5174,29909,5171,29904,5168,29901,5167,29896,5165,29890,5165,29828xe" filled="true" fillcolor="#000000" stroked="false">
                <v:path arrowok="t"/>
                <v:fill type="solid"/>
              </v:shape>
              <v:shape style="position:absolute;left:5163;top:29828;width:66;height:117" coordorigin="5163,29828" coordsize="66,117" path="m5229,29884l5227,29890,5227,29893,5225,29898,5225,29901,5222,29906,5219,29909,5214,29912,5213,29914,5208,29917,5202,29917,5197,29919,5229,29919,5229,29884xe" filled="true" fillcolor="#000000" stroked="false">
                <v:path arrowok="t"/>
                <v:fill type="solid"/>
              </v:shape>
            </v:group>
            <v:group style="position:absolute;left:5248;top:29828;width:61;height:107" coordorigin="5248,29828" coordsize="61,107">
              <v:shape style="position:absolute;left:5248;top:29828;width:61;height:107" coordorigin="5248,29828" coordsize="61,107" path="m5251,29828l5248,29919,5251,29922,5256,29925,5259,29928,5262,29930,5276,29935,5288,29935,5302,29930,5307,29927,5308,29927,5308,29911,5276,29911,5262,29906,5257,29901,5256,29896,5253,29892,5253,29885,5251,29880,5251,29828xe" filled="true" fillcolor="#000000" stroked="false">
                <v:path arrowok="t"/>
                <v:fill type="solid"/>
              </v:shape>
              <v:shape style="position:absolute;left:5248;top:29828;width:61;height:107" coordorigin="5248,29828" coordsize="61,107" path="m5308,29868l5307,29874,5307,29885,5305,29890,5305,29893,5299,29903,5296,29906,5294,29906,5289,29909,5284,29909,5280,29911,5308,29911,5308,29868xe" filled="true" fillcolor="#000000" stroked="false">
                <v:path arrowok="t"/>
                <v:fill type="solid"/>
              </v:shape>
            </v:group>
            <v:group style="position:absolute;left:5143;top:29802;width:187;height:131" coordorigin="5143,29802" coordsize="187,131">
              <v:shape style="position:absolute;left:5143;top:29802;width:187;height:131" coordorigin="5143,29802" coordsize="187,131" path="m5329,29802l5143,29802,5143,29890,5144,29895,5144,29900,5146,29904,5146,29906,5147,29911,5151,29916,5152,29920,5159,29930,5163,29933,5165,29828,5329,29828,5329,29802xe" filled="true" fillcolor="#000000" stroked="false">
                <v:path arrowok="t"/>
                <v:fill type="solid"/>
              </v:shape>
              <v:shape style="position:absolute;left:5143;top:29802;width:187;height:131" coordorigin="5143,29802" coordsize="187,131" path="m5251,29828l5229,29828,5229,29931,5233,29927,5235,29923,5238,29919,5241,29909,5248,29909,5251,29828xe" filled="true" fillcolor="#000000" stroked="false">
                <v:path arrowok="t"/>
                <v:fill type="solid"/>
              </v:shape>
              <v:shape style="position:absolute;left:5143;top:29802;width:187;height:131" coordorigin="5143,29802" coordsize="187,131" path="m5329,29828l5308,29828,5308,29927,5312,29923,5316,29920,5320,29916,5321,29912,5324,29908,5326,29904,5326,29900,5327,29895,5329,29890,5329,29828xe" filled="true" fillcolor="#000000" stroked="false">
                <v:path arrowok="t"/>
                <v:fill type="solid"/>
              </v:shape>
              <v:shape style="position:absolute;left:5143;top:29802;width:187;height:131" coordorigin="5143,29802" coordsize="187,131" path="m5248,29909l5243,29909,5245,29914,5248,29919,5248,29909xe" filled="true" fillcolor="#000000" stroked="false">
                <v:path arrowok="t"/>
                <v:fill type="solid"/>
              </v:shape>
            </v:group>
            <v:group style="position:absolute;left:5143;top:29957;width:187;height:125" coordorigin="5143,29957" coordsize="187,125">
              <v:shape style="position:absolute;left:5143;top:29957;width:187;height:125" coordorigin="5143,29957" coordsize="187,125" path="m5143,29957l5143,29982,5200,30003,5200,30081,5219,30011,5283,30011,5143,29957xe" filled="true" fillcolor="#000000" stroked="false">
                <v:path arrowok="t"/>
                <v:fill type="solid"/>
              </v:shape>
              <v:shape style="position:absolute;left:5143;top:29957;width:187;height:125" coordorigin="5143,29957" coordsize="187,125" path="m5283,30011l5219,30011,5275,30032,5289,30037,5296,30038,5300,30038,5310,30041,5329,30056,5329,30029,5283,30011xe" filled="true" fillcolor="#000000" stroked="false">
                <v:path arrowok="t"/>
                <v:fill type="solid"/>
              </v:shape>
            </v:group>
            <v:group style="position:absolute;left:5143;top:30011;width:187;height:122" coordorigin="5143,30011" coordsize="187,122">
              <v:shape style="position:absolute;left:5143;top:30011;width:187;height:122" coordorigin="5143,30011" coordsize="187,122" path="m5219,30011l5200,30081,5143,30104,5143,30132,5286,30073,5219,30073,5219,30011xe" filled="true" fillcolor="#000000" stroked="false">
                <v:path arrowok="t"/>
                <v:fill type="solid"/>
              </v:shape>
              <v:shape style="position:absolute;left:5143;top:30011;width:187;height:122" coordorigin="5143,30011" coordsize="187,122" path="m5310,30041l5307,30041,5302,30043,5299,30045,5294,30046,5288,30048,5283,30049,5276,30053,5272,30054,5219,30073,5286,30073,5329,30056,5310,30041xe" filled="true" fillcolor="#000000" stroked="false">
                <v:path arrowok="t"/>
                <v:fill type="solid"/>
              </v:shape>
            </v:group>
            <v:group style="position:absolute;left:5143;top:30286;width:187;height:2" coordorigin="5143,30286" coordsize="187,2">
              <v:shape style="position:absolute;left:5143;top:30286;width:187;height:2" coordorigin="5143,30286" coordsize="187,0" path="m5143,30286l5329,30286e" filled="false" stroked="true" strokeweight="1.3pt" strokecolor="#000000">
                <v:path arrowok="t"/>
              </v:shape>
            </v:group>
            <v:group style="position:absolute;left:5143;top:30272;width:13;height:2" coordorigin="5143,30272" coordsize="13,2">
              <v:shape style="position:absolute;left:5143;top:30272;width:13;height:2" coordorigin="5143,30272" coordsize="13,2" path="m5143,30273l5155,30273e" filled="false" stroked="true" strokeweight=".2pt" strokecolor="#000000">
                <v:path arrowok="t"/>
              </v:shape>
            </v:group>
            <v:group style="position:absolute;left:5304;top:30173;width:25;height:2" coordorigin="5304,30173" coordsize="25,2">
              <v:shape style="position:absolute;left:5304;top:30173;width:25;height:2" coordorigin="5304,30173" coordsize="25,2" path="m5304,30174l5329,30174e" filled="false" stroked="true" strokeweight=".2pt" strokecolor="#000000">
                <v:path arrowok="t"/>
              </v:shape>
            </v:group>
            <v:group style="position:absolute;left:5143;top:30161;width:187;height:2" coordorigin="5143,30161" coordsize="187,2">
              <v:shape style="position:absolute;left:5143;top:30161;width:187;height:2" coordorigin="5143,30161" coordsize="187,0" path="m5143,30161l5329,30161e" filled="false" stroked="true" strokeweight="1.3pt" strokecolor="#000000">
                <v:path arrowok="t"/>
              </v:shape>
            </v:group>
            <v:group style="position:absolute;left:5143;top:30174;width:187;height:101" coordorigin="5143,30174" coordsize="187,101">
              <v:shape style="position:absolute;left:5143;top:30174;width:187;height:101" coordorigin="5143,30174" coordsize="187,101" path="m5289,30174l5143,30272,5182,30274,5329,30175,5289,30174xe" filled="true" fillcolor="#000000" stroked="false">
                <v:path arrowok="t"/>
                <v:fill type="solid"/>
              </v:shape>
            </v:group>
            <v:group style="position:absolute;left:5143;top:30394;width:112;height:99" coordorigin="5143,30394" coordsize="112,99">
              <v:shape style="position:absolute;left:5143;top:30394;width:112;height:99" coordorigin="5143,30394" coordsize="112,99" path="m5237,30394l5143,30461,5143,30492,5254,30411,5237,30394xe" filled="true" fillcolor="#000000" stroked="false">
                <v:path arrowok="t"/>
                <v:fill type="solid"/>
              </v:shape>
            </v:group>
            <v:group style="position:absolute;left:5208;top:30363;width:122;height:126" coordorigin="5208,30363" coordsize="122,126">
              <v:shape style="position:absolute;left:5208;top:30363;width:122;height:126" coordorigin="5208,30363" coordsize="122,126" path="m5237,30363l5208,30363,5237,30394,5254,30411,5329,30489,5329,30456,5237,30363xe" filled="true" fillcolor="#000000" stroked="false">
                <v:path arrowok="t"/>
                <v:fill type="solid"/>
              </v:shape>
            </v:group>
            <v:group style="position:absolute;left:5143;top:30351;width:187;height:2" coordorigin="5143,30351" coordsize="187,2">
              <v:shape style="position:absolute;left:5143;top:30351;width:187;height:2" coordorigin="5143,30351" coordsize="187,0" path="m5143,30351l5329,30351e" filled="false" stroked="true" strokeweight="1.37516pt" strokecolor="#000000">
                <v:path arrowok="t"/>
              </v:shape>
            </v:group>
            <v:group style="position:absolute;left:4480;top:28515;width:66;height:136" coordorigin="4480,28515" coordsize="66,136">
              <v:shape style="position:absolute;left:4480;top:28515;width:66;height:136" coordorigin="4480,28515" coordsize="66,136" path="m4543,28515l4539,28516,4534,28516,4527,28518,4513,28523,4510,28526,4505,28527,4502,28531,4499,28535,4496,28539,4492,28543,4489,28548,4488,28553,4486,28555,4484,28558,4483,28563,4483,28567,4481,28572,4481,28578,4480,28583,4480,28607,4481,28612,4483,28617,4483,28622,4484,28626,4488,28631,4488,28633,4491,28637,4492,28642,4496,28645,4500,28650,4502,28594,4502,28585,4504,28580,4504,28575,4505,28571,4523,28547,4524,28545,4529,28542,4534,28540,4539,28540,4545,28539,4543,28515xe" filled="true" fillcolor="#000000" stroked="false">
                <v:path arrowok="t"/>
                <v:fill type="solid"/>
              </v:shape>
            </v:group>
            <v:group style="position:absolute;left:4615;top:28594;width:37;height:64" coordorigin="4615,28594" coordsize="37,64">
              <v:shape style="position:absolute;left:4615;top:28594;width:37;height:64" coordorigin="4615,28594" coordsize="37,64" path="m4652,28594l4650,28599,4650,28606,4649,28610,4647,28615,4645,28618,4642,28622,4639,28625,4636,28628,4631,28631,4622,28634,4615,28634,4617,28658,4623,28658,4628,28657,4633,28657,4637,28655,4642,28652,4647,28650,4647,28649,4652,28645,4652,28594xe" filled="true" fillcolor="#000000" stroked="false">
                <v:path arrowok="t"/>
                <v:fill type="solid"/>
              </v:shape>
            </v:group>
            <v:group style="position:absolute;left:4500;top:28523;width:173;height:142" coordorigin="4500,28523" coordsize="173,142">
              <v:shape style="position:absolute;left:4500;top:28523;width:173;height:142" coordorigin="4500,28523" coordsize="173,142" path="m4502,28594l4500,28650,4504,28653,4508,28655,4512,28658,4531,28665,4539,28665,4543,28663,4548,28663,4558,28660,4563,28657,4572,28647,4576,28641,4532,28641,4518,28636,4515,28633,4512,28628,4508,28625,4507,28618,4505,28615,4504,28610,4502,28606,4502,28594xe" filled="true" fillcolor="#000000" stroked="false">
                <v:path arrowok="t"/>
                <v:fill type="solid"/>
              </v:shape>
              <v:shape style="position:absolute;left:4500;top:28523;width:173;height:142" coordorigin="4500,28523" coordsize="173,142" path="m4662,28547l4626,28547,4636,28550,4639,28553,4644,28556,4645,28559,4647,28563,4649,28567,4650,28572,4650,28577,4652,28583,4652,28645,4658,28639,4661,28634,4665,28629,4666,28625,4669,28620,4669,28615,4671,28610,4673,28606,4673,28574,4671,28569,4669,28564,4668,28559,4666,28555,4665,28550,4662,28547xe" filled="true" fillcolor="#000000" stroked="false">
                <v:path arrowok="t"/>
                <v:fill type="solid"/>
              </v:shape>
              <v:shape style="position:absolute;left:4500;top:28523;width:173;height:142" coordorigin="4500,28523" coordsize="173,142" path="m4626,28523l4612,28523,4602,28526,4598,28529,4594,28532,4590,28535,4586,28540,4583,28543,4582,28550,4580,28550,4578,28553,4577,28556,4575,28561,4574,28566,4572,28572,4571,28578,4569,28585,4569,28590,4566,28596,4564,28602,4564,28607,4563,28612,4561,28615,4559,28618,4558,28623,4555,28628,4553,28633,4550,28636,4548,28636,4543,28639,4539,28641,4576,28641,4582,28633,4582,28631,4585,28625,4585,28620,4586,28615,4588,28610,4590,28604,4591,28598,4593,28591,4594,28586,4596,28578,4598,28572,4599,28567,4601,28563,4604,28559,4606,28556,4607,28553,4609,28551,4614,28548,4618,28547,4662,28547,4661,28545,4660,28540,4657,28537,4652,28534,4649,28531,4642,28527,4637,28524,4631,28524,4626,28523xe" filled="true" fillcolor="#000000" stroked="false">
                <v:path arrowok="t"/>
                <v:fill type="solid"/>
              </v:shape>
            </v:group>
            <v:group style="position:absolute;left:4483;top:28716;width:187;height:2" coordorigin="4483,28716" coordsize="187,2">
              <v:shape style="position:absolute;left:4483;top:28716;width:187;height:2" coordorigin="4483,28716" coordsize="187,0" path="m4483,28716l4669,28716e" filled="false" stroked="true" strokeweight="1.375052pt" strokecolor="#000000">
                <v:path arrowok="t"/>
              </v:shape>
            </v:group>
            <v:group style="position:absolute;left:4483;top:28831;width:187;height:2" coordorigin="4483,28831" coordsize="187,2">
              <v:shape style="position:absolute;left:4483;top:28831;width:187;height:2" coordorigin="4483,28831" coordsize="187,0" path="m4483,28831l4669,28831e" filled="false" stroked="true" strokeweight="1.3pt" strokecolor="#000000">
                <v:path arrowok="t"/>
              </v:shape>
            </v:group>
            <v:group style="position:absolute;left:4649;top:28757;width:21;height:62" coordorigin="4649,28757" coordsize="21,62">
              <v:shape style="position:absolute;left:4649;top:28757;width:21;height:62" coordorigin="4649,28757" coordsize="21,62" path="m4649,28788l4669,28788e" filled="false" stroked="true" strokeweight="3.2pt" strokecolor="#000000">
                <v:path arrowok="t"/>
              </v:shape>
            </v:group>
            <v:group style="position:absolute;left:4494;top:28958;width:2;height:114" coordorigin="4494,28958" coordsize="2,114">
              <v:shape style="position:absolute;left:4494;top:28958;width:2;height:114" coordorigin="4494,28958" coordsize="0,114" path="m4494,28958l4494,29072e" filled="false" stroked="true" strokeweight="1.214699pt" strokecolor="#000000">
                <v:path arrowok="t"/>
              </v:shape>
            </v:group>
            <v:group style="position:absolute;left:4483;top:28945;width:187;height:2" coordorigin="4483,28945" coordsize="187,2">
              <v:shape style="position:absolute;left:4483;top:28945;width:187;height:2" coordorigin="4483,28945" coordsize="187,0" path="m4483,28945l4669,28945e" filled="false" stroked="true" strokeweight="1.4pt" strokecolor="#000000">
                <v:path arrowok="t"/>
              </v:shape>
            </v:group>
            <v:group style="position:absolute;left:4659;top:28833;width:2;height:235" coordorigin="4659,28833" coordsize="2,235">
              <v:shape style="position:absolute;left:4659;top:28833;width:2;height:235" coordorigin="4659,28833" coordsize="0,235" path="m4659,28833l4659,29068e" filled="false" stroked="true" strokeweight="1.135926pt" strokecolor="#000000">
                <v:path arrowok="t"/>
              </v:shape>
            </v:group>
            <v:group style="position:absolute;left:4580;top:28958;width:2;height:102" coordorigin="4580,28958" coordsize="2,102">
              <v:shape style="position:absolute;left:4580;top:28958;width:2;height:102" coordorigin="4580,28958" coordsize="0,102" path="m4580,28958l4580,29060e" filled="false" stroked="true" strokeweight="1.215778pt" strokecolor="#000000">
                <v:path arrowok="t"/>
              </v:shape>
            </v:group>
            <v:group style="position:absolute;left:4504;top:29203;width:147;height:131" coordorigin="4504,29203" coordsize="147,131">
              <v:shape style="position:absolute;left:4504;top:29203;width:147;height:131" coordorigin="4504,29203" coordsize="147,131" path="m4593,29332l4566,29332,4572,29334,4586,29334,4593,29332xe" filled="true" fillcolor="#000000" stroked="false">
                <v:path arrowok="t"/>
                <v:fill type="solid"/>
              </v:shape>
              <v:shape style="position:absolute;left:4504;top:29203;width:147;height:131" coordorigin="4504,29203" coordsize="147,131" path="m4602,29331l4550,29331,4556,29332,4598,29332,4602,29331xe" filled="true" fillcolor="#000000" stroked="false">
                <v:path arrowok="t"/>
                <v:fill type="solid"/>
              </v:shape>
              <v:shape style="position:absolute;left:4504;top:29203;width:147;height:131" coordorigin="4504,29203" coordsize="147,131" path="m4505,29203l4504,29308,4508,29312,4513,29316,4515,29318,4520,29319,4524,29323,4534,29326,4540,29329,4545,29331,4607,29331,4622,29326,4625,29324,4629,29323,4634,29319,4639,29318,4642,29315,4647,29312,4650,29308,4572,29308,4566,29307,4556,29307,4547,29304,4542,29304,4540,29302,4535,29300,4531,29297,4526,29296,4521,29292,4518,29289,4516,29286,4513,29283,4510,29278,4508,29273,4508,29270,4507,29265,4505,29261,4505,29203xe" filled="true" fillcolor="#000000" stroked="false">
                <v:path arrowok="t"/>
                <v:fill type="solid"/>
              </v:shape>
              <v:shape style="position:absolute;left:4504;top:29203;width:147;height:131" coordorigin="4504,29203" coordsize="147,131" path="m4649,29243l4649,29245,4647,29251,4647,29262,4645,29267,4645,29272,4644,29275,4644,29276,4642,29280,4639,29284,4636,29288,4633,29292,4623,29299,4620,29300,4601,29307,4590,29307,4585,29308,4650,29308,4649,29243xe" filled="true" fillcolor="#000000" stroked="false">
                <v:path arrowok="t"/>
                <v:fill type="solid"/>
              </v:shape>
            </v:group>
            <v:group style="position:absolute;left:4483;top:29179;width:187;height:130" coordorigin="4483,29179" coordsize="187,130">
              <v:shape style="position:absolute;left:4483;top:29179;width:187;height:130" coordorigin="4483,29179" coordsize="187,130" path="m4669,29179l4483,29179,4483,29262,4484,29267,4484,29272,4486,29276,4488,29280,4489,29284,4491,29289,4492,29294,4496,29299,4497,29300,4500,29305,4504,29308,4505,29203,4669,29203,4669,29179xe" filled="true" fillcolor="#000000" stroked="false">
                <v:path arrowok="t"/>
                <v:fill type="solid"/>
              </v:shape>
              <v:shape style="position:absolute;left:4483;top:29179;width:187;height:130" coordorigin="4483,29179" coordsize="187,130" path="m4669,29203l4649,29203,4649,29243,4650,29308,4653,29304,4657,29300,4660,29296,4661,29291,4665,29286,4666,29281,4668,29276,4668,29272,4669,29267,4669,29203xe" filled="true" fillcolor="#000000" stroked="false">
                <v:path arrowok="t"/>
                <v:fill type="solid"/>
              </v:shape>
            </v:group>
            <v:group style="position:absolute;left:4483;top:29420;width:85;height:112" coordorigin="4483,29420" coordsize="85,112">
              <v:shape style="position:absolute;left:4483;top:29420;width:85;height:112" coordorigin="4483,29420" coordsize="85,112" path="m4566,29420l4566,29434,4564,29436,4563,29441,4559,29445,4559,29447,4556,29450,4553,29455,4548,29458,4545,29461,4540,29463,4537,29466,4527,29472,4521,29476,4483,29501,4483,29531,4534,29500,4543,29493,4548,29488,4555,29482,4559,29479,4559,29477,4563,29474,4566,29469,4567,29465,4566,29420xe" filled="true" fillcolor="#000000" stroked="false">
                <v:path arrowok="t"/>
                <v:fill type="solid"/>
              </v:shape>
            </v:group>
            <v:group style="position:absolute;left:4586;top:29391;width:67;height:126" coordorigin="4586,29391" coordsize="67,126">
              <v:shape style="position:absolute;left:4586;top:29391;width:67;height:126" coordorigin="4586,29391" coordsize="67,126" path="m4588,29391l4586,29504,4590,29508,4594,29511,4614,29517,4623,29517,4628,29516,4633,29516,4637,29514,4642,29511,4647,29509,4649,29508,4653,29504,4652,29492,4617,29492,4602,29487,4596,29480,4593,29477,4591,29471,4590,29468,4588,29463,4588,29391xe" filled="true" fillcolor="#000000" stroked="false">
                <v:path arrowok="t"/>
                <v:fill type="solid"/>
              </v:shape>
              <v:shape style="position:absolute;left:4586;top:29391;width:67;height:126" coordorigin="4586,29391" coordsize="67,126" path="m4649,29452l4649,29465,4647,29469,4645,29474,4644,29479,4637,29485,4634,29487,4629,29490,4625,29490,4618,29492,4652,29492,4649,29452xe" filled="true" fillcolor="#000000" stroked="false">
                <v:path arrowok="t"/>
                <v:fill type="solid"/>
              </v:shape>
            </v:group>
            <v:group style="position:absolute;left:4483;top:29367;width:187;height:138" coordorigin="4483,29367" coordsize="187,138">
              <v:shape style="position:absolute;left:4483;top:29367;width:187;height:138" coordorigin="4483,29367" coordsize="187,138" path="m4588,29391l4566,29391,4566,29420,4567,29465,4569,29468,4569,29474,4571,29479,4572,29484,4575,29488,4577,29493,4580,29496,4582,29501,4585,29504,4586,29504,4588,29391xe" filled="true" fillcolor="#000000" stroked="false">
                <v:path arrowok="t"/>
                <v:fill type="solid"/>
              </v:shape>
              <v:shape style="position:absolute;left:4483;top:29367;width:187;height:138" coordorigin="4483,29367" coordsize="187,138" path="m4669,29367l4483,29367,4483,29391,4649,29391,4649,29452,4653,29504,4657,29501,4660,29496,4663,29493,4665,29488,4666,29487,4666,29484,4668,29479,4668,29474,4669,29468,4669,29367xe" filled="true" fillcolor="#000000" stroked="false">
                <v:path arrowok="t"/>
                <v:fill type="solid"/>
              </v:shape>
            </v:group>
            <v:group style="position:absolute;left:4483;top:29536;width:187;height:125" coordorigin="4483,29536" coordsize="187,125">
              <v:shape style="position:absolute;left:4483;top:29536;width:187;height:125" coordorigin="4483,29536" coordsize="187,125" path="m4483,29536l4483,29562,4540,29582,4540,29661,4559,29590,4624,29590,4483,29536xe" filled="true" fillcolor="#000000" stroked="false">
                <v:path arrowok="t"/>
                <v:fill type="solid"/>
              </v:shape>
              <v:shape style="position:absolute;left:4483;top:29536;width:187;height:125" coordorigin="4483,29536" coordsize="187,125" path="m4624,29590l4559,29590,4615,29611,4629,29616,4636,29618,4641,29618,4650,29621,4669,29635,4669,29608,4624,29590xe" filled="true" fillcolor="#000000" stroked="false">
                <v:path arrowok="t"/>
                <v:fill type="solid"/>
              </v:shape>
            </v:group>
            <v:group style="position:absolute;left:4483;top:29590;width:187;height:122" coordorigin="4483,29590" coordsize="187,122">
              <v:shape style="position:absolute;left:4483;top:29590;width:187;height:122" coordorigin="4483,29590" coordsize="187,122" path="m4559,29590l4540,29661,4483,29683,4483,29712,4627,29653,4559,29653,4559,29590xe" filled="true" fillcolor="#000000" stroked="false">
                <v:path arrowok="t"/>
                <v:fill type="solid"/>
              </v:shape>
              <v:shape style="position:absolute;left:4483;top:29590;width:187;height:122" coordorigin="4483,29590" coordsize="187,122" path="m4650,29621l4647,29621,4642,29622,4639,29624,4634,29625,4628,29627,4623,29629,4617,29632,4612,29633,4559,29653,4627,29653,4669,29635,4650,29621xe" filled="true" fillcolor="#000000" stroked="false">
                <v:path arrowok="t"/>
                <v:fill type="solid"/>
              </v:shape>
            </v:group>
            <v:group style="position:absolute;left:4483;top:29747;width:187;height:2" coordorigin="4483,29747" coordsize="187,2">
              <v:shape style="position:absolute;left:4483;top:29747;width:187;height:2" coordorigin="4483,29747" coordsize="187,0" path="m4483,29747l4669,29747e" filled="false" stroked="true" strokeweight="1.375052pt" strokecolor="#000000">
                <v:path arrowok="t"/>
              </v:shape>
            </v:group>
            <v:group style="position:absolute;left:4483;top:29939;width:187;height:2" coordorigin="4483,29939" coordsize="187,2">
              <v:shape style="position:absolute;left:4483;top:29939;width:187;height:2" coordorigin="4483,29939" coordsize="187,0" path="m4483,29939l4669,29939e" filled="false" stroked="true" strokeweight="1.3pt" strokecolor="#000000">
                <v:path arrowok="t"/>
              </v:shape>
            </v:group>
            <v:group style="position:absolute;left:4483;top:29925;width:13;height:2" coordorigin="4483,29925" coordsize="13,2">
              <v:shape style="position:absolute;left:4483;top:29925;width:13;height:2" coordorigin="4483,29925" coordsize="13,2" path="m4483,29926l4495,29926e" filled="false" stroked="true" strokeweight=".2pt" strokecolor="#000000">
                <v:path arrowok="t"/>
              </v:shape>
            </v:group>
            <v:group style="position:absolute;left:4644;top:29826;width:25;height:2" coordorigin="4644,29826" coordsize="25,2">
              <v:shape style="position:absolute;left:4644;top:29826;width:25;height:2" coordorigin="4644,29826" coordsize="25,2" path="m4644,29827l4669,29827e" filled="false" stroked="true" strokeweight=".2pt" strokecolor="#000000">
                <v:path arrowok="t"/>
              </v:shape>
            </v:group>
            <v:group style="position:absolute;left:4483;top:29814;width:187;height:2" coordorigin="4483,29814" coordsize="187,2">
              <v:shape style="position:absolute;left:4483;top:29814;width:187;height:2" coordorigin="4483,29814" coordsize="187,0" path="m4483,29814l4669,29814e" filled="false" stroked="true" strokeweight="1.3pt" strokecolor="#000000">
                <v:path arrowok="t"/>
              </v:shape>
            </v:group>
            <v:group style="position:absolute;left:4483;top:29826;width:187;height:101" coordorigin="4483,29826" coordsize="187,101">
              <v:shape style="position:absolute;left:4483;top:29826;width:187;height:101" coordorigin="4483,29826" coordsize="187,101" path="m4629,29826l4483,29925,4523,29927,4669,29828,4629,29826xe" filled="true" fillcolor="#000000" stroked="false">
                <v:path arrowok="t"/>
                <v:fill type="solid"/>
              </v:shape>
            </v:group>
            <v:group style="position:absolute;left:4483;top:29971;width:187;height:125" coordorigin="4483,29971" coordsize="187,125">
              <v:shape style="position:absolute;left:4483;top:29971;width:187;height:125" coordorigin="4483,29971" coordsize="187,125" path="m4483,29971l4483,29997,4540,30018,4540,30096,4559,30025,4624,30025,4483,29971xe" filled="true" fillcolor="#000000" stroked="false">
                <v:path arrowok="t"/>
                <v:fill type="solid"/>
              </v:shape>
              <v:shape style="position:absolute;left:4483;top:29971;width:187;height:125" coordorigin="4483,29971" coordsize="187,125" path="m4624,30025l4559,30025,4615,30046,4629,30051,4636,30053,4641,30053,4650,30056,4669,30070,4669,30043,4624,30025xe" filled="true" fillcolor="#000000" stroked="false">
                <v:path arrowok="t"/>
                <v:fill type="solid"/>
              </v:shape>
            </v:group>
            <v:group style="position:absolute;left:4483;top:30025;width:187;height:122" coordorigin="4483,30025" coordsize="187,122">
              <v:shape style="position:absolute;left:4483;top:30025;width:187;height:122" coordorigin="4483,30025" coordsize="187,122" path="m4559,30025l4540,30096,4483,30118,4483,30147,4627,30088,4559,30088,4559,30025xe" filled="true" fillcolor="#000000" stroked="false">
                <v:path arrowok="t"/>
                <v:fill type="solid"/>
              </v:shape>
              <v:shape style="position:absolute;left:4483;top:30025;width:187;height:122" coordorigin="4483,30025" coordsize="187,122" path="m4650,30056l4647,30056,4642,30057,4639,30059,4634,30061,4628,30062,4623,30064,4617,30067,4612,30069,4559,30088,4627,30088,4669,30070,4650,30056xe" filled="true" fillcolor="#000000" stroked="false">
                <v:path arrowok="t"/>
                <v:fill type="solid"/>
              </v:shape>
            </v:group>
            <v:group style="position:absolute;left:4480;top:30191;width:99;height:141" coordorigin="4480,30191" coordsize="99,141">
              <v:shape style="position:absolute;left:4480;top:30191;width:99;height:141" coordorigin="4480,30191" coordsize="99,141" path="m4500,30191l4497,30196,4494,30199,4491,30204,4488,30214,4486,30218,4481,30233,4481,30239,4480,30244,4480,30265,4481,30269,4481,30274,4484,30284,4486,30290,4488,30295,4488,30296,4489,30301,4492,30304,4494,30309,4497,30314,4499,30319,4505,30328,4508,30331,4578,30331,4578,30308,4521,30308,4518,30304,4516,30300,4513,30295,4510,30290,4508,30285,4508,30284,4505,30274,4504,30269,4502,30263,4502,30253,4500,30191xe" filled="true" fillcolor="#000000" stroked="false">
                <v:path arrowok="t"/>
                <v:fill type="solid"/>
              </v:shape>
              <v:shape style="position:absolute;left:4480;top:30191;width:99;height:141" coordorigin="4480,30191" coordsize="99,141" path="m4578,30253l4556,30253,4556,30308,4578,30308,4578,30253xe" filled="true" fillcolor="#000000" stroked="false">
                <v:path arrowok="t"/>
                <v:fill type="solid"/>
              </v:shape>
            </v:group>
            <v:group style="position:absolute;left:4612;top:30265;width:40;height:66" coordorigin="4612,30265" coordsize="40,66">
              <v:shape style="position:absolute;left:4612;top:30265;width:40;height:66" coordorigin="4612,30265" coordsize="40,66" path="m4652,30265l4647,30279,4647,30280,4644,30285,4641,30290,4634,30296,4631,30298,4626,30301,4623,30303,4617,30304,4612,30308,4618,30330,4620,30328,4626,30327,4631,30325,4636,30322,4641,30320,4644,30317,4649,30316,4649,30314,4652,30311,4652,30265xe" filled="true" fillcolor="#000000" stroked="false">
                <v:path arrowok="t"/>
                <v:fill type="solid"/>
              </v:shape>
            </v:group>
            <v:group style="position:absolute;left:4500;top:30159;width:173;height:152" coordorigin="4500,30159" coordsize="173,152">
              <v:shape style="position:absolute;left:4500;top:30159;width:173;height:152" coordorigin="4500,30159" coordsize="173,152" path="m4649,30185l4590,30185,4594,30186,4601,30186,4615,30191,4615,30193,4620,30194,4629,30201,4633,30204,4636,30206,4639,30209,4642,30214,4644,30218,4647,30223,4649,30226,4650,30231,4650,30236,4652,30242,4652,30311,4657,30308,4658,30304,4661,30300,4665,30295,4666,30290,4668,30288,4669,30284,4669,30279,4673,30269,4673,30237,4671,30231,4671,30226,4665,30207,4661,30204,4658,30198,4655,30193,4652,30190,4649,30185xe" filled="true" fillcolor="#000000" stroked="false">
                <v:path arrowok="t"/>
                <v:fill type="solid"/>
              </v:shape>
              <v:shape style="position:absolute;left:4500;top:30159;width:173;height:152" coordorigin="4500,30159" coordsize="173,152" path="m4591,30159l4559,30159,4550,30163,4545,30163,4535,30166,4531,30169,4526,30171,4520,30174,4510,30180,4507,30183,4504,30188,4500,30191,4502,30253,4502,30242,4504,30237,4505,30233,4510,30218,4513,30214,4515,30209,4518,30206,4523,30202,4526,30199,4535,30193,4537,30193,4540,30191,4559,30185,4649,30185,4644,30182,4641,30178,4636,30175,4631,30174,4622,30167,4602,30161,4596,30161,4591,30159xe" filled="true" fillcolor="#000000" stroked="false">
                <v:path arrowok="t"/>
                <v:fill type="solid"/>
              </v:shape>
            </v:group>
            <v:group style="position:absolute;left:4494;top:30394;width:2;height:114" coordorigin="4494,30394" coordsize="2,114">
              <v:shape style="position:absolute;left:4494;top:30394;width:2;height:114" coordorigin="4494,30394" coordsize="0,114" path="m4494,30394l4494,30508e" filled="false" stroked="true" strokeweight="1.214699pt" strokecolor="#000000">
                <v:path arrowok="t"/>
              </v:shape>
            </v:group>
            <v:group style="position:absolute;left:4483;top:30381;width:187;height:2" coordorigin="4483,30381" coordsize="187,2">
              <v:shape style="position:absolute;left:4483;top:30381;width:187;height:2" coordorigin="4483,30381" coordsize="187,0" path="m4483,30381l4669,30381e" filled="false" stroked="true" strokeweight="1.4pt" strokecolor="#000000">
                <v:path arrowok="t"/>
              </v:shape>
            </v:group>
            <v:group style="position:absolute;left:4659;top:30394;width:2;height:110" coordorigin="4659,30394" coordsize="2,110">
              <v:shape style="position:absolute;left:4659;top:30394;width:2;height:110" coordorigin="4659,30394" coordsize="0,110" path="m4659,30394l4659,30504e" filled="false" stroked="true" strokeweight="1.135926pt" strokecolor="#000000">
                <v:path arrowok="t"/>
              </v:shape>
            </v:group>
            <v:group style="position:absolute;left:4580;top:30394;width:2;height:102" coordorigin="4580,30394" coordsize="2,102">
              <v:shape style="position:absolute;left:4580;top:30394;width:2;height:102" coordorigin="4580,30394" coordsize="0,102" path="m4580,30394l4580,30496e" filled="false" stroked="true" strokeweight="1.215778pt" strokecolor="#000000">
                <v:path arrowok="t"/>
              </v:shape>
            </v:group>
            <v:group style="position:absolute;left:4178;top:29037;width:2;height:90" coordorigin="4178,29037" coordsize="2,90">
              <v:shape style="position:absolute;left:4178;top:29037;width:2;height:90" coordorigin="4178,29037" coordsize="0,90" path="m4178,29037l4178,29127e" filled="false" stroked="true" strokeweight="1.215778pt" strokecolor="#000000">
                <v:path arrowok="t"/>
              </v:shape>
            </v:group>
            <v:group style="position:absolute;left:4167;top:29024;width:187;height:2" coordorigin="4167,29024" coordsize="187,2">
              <v:shape style="position:absolute;left:4167;top:29024;width:187;height:2" coordorigin="4167,29024" coordsize="187,0" path="m4167,29024l4354,29024e" filled="false" stroked="true" strokeweight="1.4pt" strokecolor="#000000">
                <v:path arrowok="t"/>
              </v:shape>
            </v:group>
            <v:group style="position:absolute;left:4167;top:29139;width:187;height:125" coordorigin="4167,29139" coordsize="187,125">
              <v:shape style="position:absolute;left:4167;top:29139;width:187;height:125" coordorigin="4167,29139" coordsize="187,125" path="m4167,29139l4167,29165,4225,29186,4225,29264,4244,29194,4308,29194,4167,29139xe" filled="true" fillcolor="#000000" stroked="false">
                <v:path arrowok="t"/>
                <v:fill type="solid"/>
              </v:shape>
              <v:shape style="position:absolute;left:4167;top:29139;width:187;height:125" coordorigin="4167,29139" coordsize="187,125" path="m4308,29194l4244,29194,4300,29214,4314,29219,4320,29221,4325,29221,4335,29224,4354,29238,4354,29211,4308,29194xe" filled="true" fillcolor="#000000" stroked="false">
                <v:path arrowok="t"/>
                <v:fill type="solid"/>
              </v:shape>
            </v:group>
            <v:group style="position:absolute;left:4167;top:29194;width:187;height:122" coordorigin="4167,29194" coordsize="187,122">
              <v:shape style="position:absolute;left:4167;top:29194;width:187;height:122" coordorigin="4167,29194" coordsize="187,122" path="m4244,29194l4225,29264,4167,29286,4167,29315,4311,29256,4244,29256,4244,29194xe" filled="true" fillcolor="#000000" stroked="false">
                <v:path arrowok="t"/>
                <v:fill type="solid"/>
              </v:shape>
              <v:shape style="position:absolute;left:4167;top:29194;width:187;height:122" coordorigin="4167,29194" coordsize="187,122" path="m4335,29224l4331,29224,4327,29225,4323,29227,4319,29229,4312,29230,4308,29232,4301,29235,4296,29237,4244,29256,4311,29256,4354,29238,4335,29224xe" filled="true" fillcolor="#000000" stroked="false">
                <v:path arrowok="t"/>
                <v:fill type="solid"/>
              </v:shape>
            </v:group>
            <v:group style="position:absolute;left:4247;top:29313;width:107;height:87" coordorigin="4247,29313" coordsize="107,87">
              <v:shape style="position:absolute;left:4247;top:29313;width:107;height:87" coordorigin="4247,29313" coordsize="107,87" path="m4354,29313l4247,29386,4266,29399,4271,29398,4276,29394,4280,29393,4285,29390,4288,29386,4293,29383,4298,29382,4354,29343,4354,29313xe" filled="true" fillcolor="#000000" stroked="false">
                <v:path arrowok="t"/>
                <v:fill type="solid"/>
              </v:shape>
            </v:group>
            <v:group style="position:absolute;left:4167;top:29386;width:187;height:99" coordorigin="4167,29386" coordsize="187,99">
              <v:shape style="position:absolute;left:4167;top:29386;width:187;height:99" coordorigin="4167,29386" coordsize="187,99" path="m4247,29386l4167,29386,4167,29410,4247,29410,4354,29485,4354,29457,4300,29420,4298,29418,4293,29417,4274,29404,4271,29402,4247,29386xe" filled="true" fillcolor="#000000" stroked="false">
                <v:path arrowok="t"/>
                <v:fill type="solid"/>
              </v:shape>
            </v:group>
            <v:group style="position:absolute;left:4164;top:29501;width:174;height:149" coordorigin="4164,29501" coordsize="174,149">
              <v:shape style="position:absolute;left:4164;top:29501;width:174;height:149" coordorigin="4164,29501" coordsize="174,149" path="m4280,29503l4236,29503,4217,29509,4212,29512,4210,29512,4206,29514,4202,29517,4193,29523,4190,29527,4186,29531,4183,29535,4180,29539,4177,29543,4175,29546,4174,29551,4171,29555,4166,29570,4166,29574,4164,29579,4164,29602,4166,29606,4166,29611,4167,29618,4171,29627,4174,29632,4175,29637,4177,29637,4178,29641,4182,29646,4185,29649,4185,29586,4186,29579,4186,29574,4190,29565,4193,29560,4194,29557,4198,29552,4209,29541,4214,29538,4217,29536,4222,29533,4236,29528,4241,29528,4247,29527,4331,29527,4327,29522,4322,29519,4319,29516,4314,29514,4311,29512,4306,29509,4292,29504,4287,29504,4280,29503xe" filled="true" fillcolor="#000000" stroked="false">
                <v:path arrowok="t"/>
                <v:fill type="solid"/>
              </v:shape>
              <v:shape style="position:absolute;left:4164;top:29501;width:174;height:149" coordorigin="4164,29501" coordsize="174,149" path="m4331,29527l4276,29527,4285,29530,4292,29530,4301,29533,4304,29536,4309,29538,4312,29539,4319,29546,4320,29549,4323,29552,4330,29562,4331,29565,4333,29570,4335,29574,4336,29581,4336,29590,4338,29533,4331,29527xe" filled="true" fillcolor="#000000" stroked="false">
                <v:path arrowok="t"/>
                <v:fill type="solid"/>
              </v:shape>
              <v:shape style="position:absolute;left:4164;top:29501;width:174;height:149" coordorigin="4164,29501" coordsize="174,149" path="m4271,29501l4247,29501,4241,29503,4276,29503,4271,29501xe" filled="true" fillcolor="#000000" stroked="false">
                <v:path arrowok="t"/>
                <v:fill type="solid"/>
              </v:shape>
            </v:group>
            <v:group style="position:absolute;left:4185;top:29533;width:173;height:147" coordorigin="4185,29533" coordsize="173,147">
              <v:shape style="position:absolute;left:4185;top:29533;width:173;height:147" coordorigin="4185,29533" coordsize="173,147" path="m4185,29595l4185,29649,4196,29661,4201,29664,4206,29665,4210,29669,4215,29670,4220,29673,4229,29676,4234,29676,4244,29680,4277,29680,4282,29678,4287,29678,4306,29672,4311,29669,4312,29669,4317,29667,4320,29664,4325,29661,4328,29657,4333,29654,4245,29654,4239,29653,4234,29651,4229,29651,4225,29648,4220,29646,4217,29645,4212,29641,4209,29640,4206,29637,4204,29637,4201,29632,4198,29629,4194,29624,4193,29621,4190,29616,4186,29606,4186,29602,4185,29595xe" filled="true" fillcolor="#000000" stroked="false">
                <v:path arrowok="t"/>
                <v:fill type="solid"/>
              </v:shape>
              <v:shape style="position:absolute;left:4185;top:29533;width:173;height:147" coordorigin="4185,29533" coordsize="173,147" path="m4338,29533l4336,29590,4336,29600,4333,29610,4331,29614,4330,29619,4327,29624,4325,29627,4322,29632,4319,29635,4314,29638,4311,29641,4306,29645,4282,29653,4277,29653,4273,29654,4333,29654,4336,29649,4339,29646,4343,29641,4346,29637,4346,29635,4349,29630,4351,29627,4354,29618,4355,29611,4357,29606,4357,29574,4355,29570,4354,29565,4352,29559,4351,29555,4347,29546,4344,29541,4341,29538,4338,29533xe" filled="true" fillcolor="#000000" stroked="false">
                <v:path arrowok="t"/>
                <v:fill type="solid"/>
              </v:shape>
            </v:group>
            <v:group style="position:absolute;left:4164;top:29726;width:190;height:133" coordorigin="4164,29726" coordsize="190,133">
              <v:shape style="position:absolute;left:4164;top:29726;width:190;height:133" coordorigin="4164,29726" coordsize="190,133" path="m4186,29726l4182,29729,4178,29734,4175,29737,4174,29742,4172,29745,4171,29748,4166,29763,4166,29767,4164,29774,4164,29796,4166,29801,4166,29807,4171,29821,4172,29825,4175,29829,4177,29834,4182,29837,4185,29842,4188,29845,4193,29847,4198,29850,4204,29853,4209,29855,4214,29855,4218,29857,4223,29857,4228,29858,4354,29858,4354,29834,4241,29834,4234,29833,4223,29833,4209,29828,4202,29825,4199,29821,4198,29821,4196,29818,4193,29815,4191,29810,4186,29796,4186,29726xe" filled="true" fillcolor="#000000" stroked="false">
                <v:path arrowok="t"/>
                <v:fill type="solid"/>
              </v:shape>
            </v:group>
            <v:group style="position:absolute;left:4186;top:29712;width:168;height:64" coordorigin="4186,29712" coordsize="168,64">
              <v:shape style="position:absolute;left:4186;top:29712;width:168;height:64" coordorigin="4186,29712" coordsize="168,64" path="m4354,29712l4228,29712,4222,29713,4217,29713,4207,29716,4204,29716,4199,29718,4194,29721,4190,29723,4186,29726,4186,29775,4191,29761,4193,29756,4194,29753,4202,29745,4206,29743,4210,29740,4214,29740,4223,29737,4234,29737,4239,29735,4354,29735,4354,29712xe" filled="true" fillcolor="#000000" stroked="false">
                <v:path arrowok="t"/>
                <v:fill type="solid"/>
              </v:shape>
            </v:group>
            <v:group style="position:absolute;left:4333;top:29971;width:21;height:62" coordorigin="4333,29971" coordsize="21,62">
              <v:shape style="position:absolute;left:4333;top:29971;width:21;height:62" coordorigin="4333,29971" coordsize="21,62" path="m4333,30002l4354,30002e" filled="false" stroked="true" strokeweight="3.2pt" strokecolor="#000000">
                <v:path arrowok="t"/>
              </v:shape>
            </v:group>
            <v:group style="position:absolute;left:4167;top:29959;width:187;height:2" coordorigin="4167,29959" coordsize="187,2">
              <v:shape style="position:absolute;left:4167;top:29959;width:187;height:2" coordorigin="4167,29959" coordsize="187,0" path="m4167,29959l4354,29959e" filled="false" stroked="true" strokeweight="1.3pt" strokecolor="#000000">
                <v:path arrowok="t"/>
              </v:shape>
            </v:group>
            <v:group style="position:absolute;left:4333;top:29885;width:21;height:62" coordorigin="4333,29885" coordsize="21,62">
              <v:shape style="position:absolute;left:4333;top:29885;width:21;height:62" coordorigin="4333,29885" coordsize="21,62" path="m4333,29916l4354,29916e" filled="false" stroked="true" strokeweight="3.2pt" strokecolor="#000000">
                <v:path arrowok="t"/>
              </v:shape>
            </v:group>
            <v:group style="position:absolute;left:3847;top:28653;width:66;height:136" coordorigin="3847,28653" coordsize="66,136">
              <v:shape style="position:absolute;left:3847;top:28653;width:66;height:136" coordorigin="3847,28653" coordsize="66,136" path="m3911,28653l3906,28655,3901,28655,3895,28657,3880,28661,3877,28665,3873,28666,3869,28669,3866,28674,3863,28677,3857,28687,3855,28692,3853,28693,3852,28696,3850,28701,3850,28706,3849,28711,3849,28717,3847,28722,3847,28746,3850,28755,3850,28760,3852,28765,3855,28770,3855,28771,3858,28776,3860,28781,3868,28789,3869,28733,3869,28723,3871,28719,3871,28714,3873,28709,3874,28704,3876,28701,3882,28692,3885,28688,3890,28685,3892,28684,3896,28680,3901,28679,3906,28679,3912,28677,3911,28653xe" filled="true" fillcolor="#000000" stroked="false">
                <v:path arrowok="t"/>
                <v:fill type="solid"/>
              </v:shape>
            </v:group>
            <v:group style="position:absolute;left:3982;top:28733;width:37;height:64" coordorigin="3982,28733" coordsize="37,64">
              <v:shape style="position:absolute;left:3982;top:28733;width:37;height:64" coordorigin="3982,28733" coordsize="37,64" path="m4019,28733l4018,28738,4018,28744,4016,28749,3989,28773,3982,28773,3984,28797,3990,28797,3995,28795,4000,28795,4005,28794,4010,28790,4014,28789,4014,28787,4019,28784,4019,28733xe" filled="true" fillcolor="#000000" stroked="false">
                <v:path arrowok="t"/>
                <v:fill type="solid"/>
              </v:shape>
            </v:group>
            <v:group style="position:absolute;left:3868;top:28661;width:173;height:142" coordorigin="3868,28661" coordsize="173,142">
              <v:shape style="position:absolute;left:3868;top:28661;width:173;height:142" coordorigin="3868,28661" coordsize="173,142" path="m3869,28733l3868,28789,3871,28792,3876,28794,3879,28797,3898,28803,3906,28803,3911,28802,3916,28802,3925,28798,3930,28795,3936,28789,3939,28786,3943,28781,3944,28779,3900,28779,3885,28774,3882,28771,3879,28767,3876,28763,3874,28757,3873,28754,3871,28749,3869,28744,3869,28733xe" filled="true" fillcolor="#000000" stroked="false">
                <v:path arrowok="t"/>
                <v:fill type="solid"/>
              </v:shape>
              <v:shape style="position:absolute;left:3868;top:28661;width:173;height:142" coordorigin="3868,28661" coordsize="173,142" path="m4030,28685l3994,28685,4003,28688,4006,28692,4018,28711,4018,28716,4019,28722,4019,28784,4025,28778,4032,28768,4033,28763,4037,28759,4037,28754,4038,28749,4040,28744,4040,28712,4038,28708,4037,28703,4035,28698,4033,28693,4032,28688,4030,28685xe" filled="true" fillcolor="#000000" stroked="false">
                <v:path arrowok="t"/>
                <v:fill type="solid"/>
              </v:shape>
              <v:shape style="position:absolute;left:3868;top:28661;width:173;height:142" coordorigin="3868,28661" coordsize="173,142" path="m3994,28661l3979,28661,3970,28665,3965,28668,3962,28671,3957,28674,3954,28679,3951,28682,3949,28688,3947,28688,3944,28695,3943,28700,3941,28704,3938,28717,3936,28723,3936,28728,3933,28735,3931,28741,3931,28746,3930,28751,3928,28754,3927,28757,3925,28762,3922,28767,3920,28771,3917,28774,3916,28774,3911,28778,3906,28779,3944,28779,3949,28771,3949,28770,3951,28767,3952,28763,3952,28759,3954,28754,3955,28749,3959,28736,3960,28730,3962,28725,3971,28698,3973,28695,3974,28692,3976,28690,3981,28687,3986,28685,4030,28685,4029,28684,4027,28679,4024,28676,4019,28672,4016,28669,4010,28666,4005,28663,3998,28663,3994,28661xe" filled="true" fillcolor="#000000" stroked="false">
                <v:path arrowok="t"/>
                <v:fill type="solid"/>
              </v:shape>
            </v:group>
            <v:group style="position:absolute;left:3850;top:28864;width:187;height:122" coordorigin="3850,28864" coordsize="187,122">
              <v:shape style="position:absolute;left:3850;top:28864;width:187;height:122" coordorigin="3850,28864" coordsize="187,122" path="m4037,28961l3850,28961,3850,28985,4037,28985,4037,28961xe" filled="true" fillcolor="#000000" stroked="false">
                <v:path arrowok="t"/>
                <v:fill type="solid"/>
              </v:shape>
              <v:shape style="position:absolute;left:3850;top:28864;width:187;height:122" coordorigin="3850,28864" coordsize="187,122" path="m3960,28864l3938,28961,3960,28961,3960,28864xe" filled="true" fillcolor="#000000" stroked="false">
                <v:path arrowok="t"/>
                <v:fill type="solid"/>
              </v:shape>
            </v:group>
            <v:group style="position:absolute;left:3850;top:28838;width:187;height:123" coordorigin="3850,28838" coordsize="187,123">
              <v:shape style="position:absolute;left:3850;top:28838;width:187;height:123" coordorigin="3850,28838" coordsize="187,123" path="m3960,28864l3938,28864,3938,28961,3960,28864xe" filled="true" fillcolor="#000000" stroked="false">
                <v:path arrowok="t"/>
                <v:fill type="solid"/>
              </v:shape>
              <v:shape style="position:absolute;left:3850;top:28838;width:187;height:123" coordorigin="3850,28838" coordsize="187,123" path="m4037,28838l3850,28838,3850,28864,4037,28864,4037,28838xe" filled="true" fillcolor="#000000" stroked="false">
                <v:path arrowok="t"/>
                <v:fill type="solid"/>
              </v:shape>
            </v:group>
            <v:group style="position:absolute;left:3861;top:29052;width:2;height:114" coordorigin="3861,29052" coordsize="2,114">
              <v:shape style="position:absolute;left:3861;top:29052;width:2;height:114" coordorigin="3861,29052" coordsize="0,114" path="m3861,29052l3861,29166e" filled="false" stroked="true" strokeweight="1.215778pt" strokecolor="#000000">
                <v:path arrowok="t"/>
              </v:shape>
            </v:group>
            <v:group style="position:absolute;left:3850;top:29039;width:187;height:2" coordorigin="3850,29039" coordsize="187,2">
              <v:shape style="position:absolute;left:3850;top:29039;width:187;height:2" coordorigin="3850,29039" coordsize="187,0" path="m3850,29039l4037,29039e" filled="false" stroked="true" strokeweight="1.4pt" strokecolor="#000000">
                <v:path arrowok="t"/>
              </v:shape>
            </v:group>
            <v:group style="position:absolute;left:4026;top:29052;width:2;height:110" coordorigin="4026,29052" coordsize="2,110">
              <v:shape style="position:absolute;left:4026;top:29052;width:2;height:110" coordorigin="4026,29052" coordsize="0,110" path="m4026,29052l4026,29162e" filled="false" stroked="true" strokeweight="1.135926pt" strokecolor="#000000">
                <v:path arrowok="t"/>
              </v:shape>
            </v:group>
            <v:group style="position:absolute;left:3947;top:29052;width:2;height:102" coordorigin="3947,29052" coordsize="2,102">
              <v:shape style="position:absolute;left:3947;top:29052;width:2;height:102" coordorigin="3947,29052" coordsize="0,102" path="m3947,29052l3947,29154e" filled="false" stroked="true" strokeweight="1.215778pt" strokecolor="#000000">
                <v:path arrowok="t"/>
              </v:shape>
            </v:group>
            <v:group style="position:absolute;left:3861;top:29227;width:2;height:114" coordorigin="3861,29227" coordsize="2,114">
              <v:shape style="position:absolute;left:3861;top:29227;width:2;height:114" coordorigin="3861,29227" coordsize="0,114" path="m3861,29227l3861,29341e" filled="false" stroked="true" strokeweight="1.215778pt" strokecolor="#000000">
                <v:path arrowok="t"/>
              </v:shape>
            </v:group>
            <v:group style="position:absolute;left:3850;top:29214;width:187;height:2" coordorigin="3850,29214" coordsize="187,2">
              <v:shape style="position:absolute;left:3850;top:29214;width:187;height:2" coordorigin="3850,29214" coordsize="187,0" path="m3850,29214l4037,29214e" filled="false" stroked="true" strokeweight="1.4pt" strokecolor="#000000">
                <v:path arrowok="t"/>
              </v:shape>
            </v:group>
            <v:group style="position:absolute;left:4026;top:29227;width:2;height:293" coordorigin="4026,29227" coordsize="2,293">
              <v:shape style="position:absolute;left:4026;top:29227;width:2;height:293" coordorigin="4026,29227" coordsize="0,293" path="m4026,29227l4026,29520e" filled="false" stroked="true" strokeweight="1.135926pt" strokecolor="#000000">
                <v:path arrowok="t"/>
              </v:shape>
            </v:group>
            <v:group style="position:absolute;left:3947;top:29227;width:2;height:102" coordorigin="3947,29227" coordsize="2,102">
              <v:shape style="position:absolute;left:3947;top:29227;width:2;height:102" coordorigin="3947,29227" coordsize="0,102" path="m3947,29227l3947,29329e" filled="false" stroked="true" strokeweight="1.215778pt" strokecolor="#000000">
                <v:path arrowok="t"/>
              </v:shape>
            </v:group>
            <v:group style="position:absolute;left:3850;top:29435;width:187;height:2" coordorigin="3850,29435" coordsize="187,2">
              <v:shape style="position:absolute;left:3850;top:29435;width:187;height:2" coordorigin="3850,29435" coordsize="187,0" path="m3850,29435l4037,29435e" filled="false" stroked="true" strokeweight="1.3pt" strokecolor="#000000">
                <v:path arrowok="t"/>
              </v:shape>
            </v:group>
            <v:group style="position:absolute;left:3865;top:29661;width:91;height:61" coordorigin="3865,29661" coordsize="91,61">
              <v:shape style="position:absolute;left:3865;top:29661;width:91;height:61" coordorigin="3865,29661" coordsize="91,61" path="m3919,29720l3900,29720,3906,29721,3912,29721,3919,29720xe" filled="true" fillcolor="#000000" stroked="false">
                <v:path arrowok="t"/>
                <v:fill type="solid"/>
              </v:shape>
              <v:shape style="position:absolute;left:3865;top:29661;width:91;height:61" coordorigin="3865,29661" coordsize="91,61" path="m3866,29662l3865,29704,3879,29713,3880,29715,3895,29720,3923,29720,3928,29718,3933,29718,3938,29715,3943,29713,3947,29710,3951,29708,3955,29705,3955,29697,3900,29697,3885,29692,3882,29689,3877,29686,3876,29684,3873,29680,3869,29676,3866,29667,3866,29662xe" filled="true" fillcolor="#000000" stroked="false">
                <v:path arrowok="t"/>
                <v:fill type="solid"/>
              </v:shape>
              <v:shape style="position:absolute;left:3865;top:29661;width:91;height:61" coordorigin="3865,29661" coordsize="91,61" path="m3951,29661l3951,29670,3949,29675,3946,29680,3944,29683,3939,29686,3935,29691,3930,29692,3925,29696,3920,29696,3916,29697,3955,29697,3951,29661xe" filled="true" fillcolor="#000000" stroked="false">
                <v:path arrowok="t"/>
                <v:fill type="solid"/>
              </v:shape>
            </v:group>
            <v:group style="position:absolute;left:3946;top:29619;width:26;height:87" coordorigin="3946,29619" coordsize="26,87">
              <v:shape style="position:absolute;left:3946;top:29619;width:26;height:87" coordorigin="3946,29619" coordsize="26,87" path="m3947,29619l3946,29641,3949,29646,3951,29651,3951,29661,3955,29705,3957,29702,3960,29699,3971,29675,3971,29654,3968,29645,3965,29640,3965,29638,3962,29635,3959,29630,3955,29627,3951,29624,3947,29619xe" filled="true" fillcolor="#000000" stroked="false">
                <v:path arrowok="t"/>
                <v:fill type="solid"/>
              </v:shape>
            </v:group>
            <v:group style="position:absolute;left:3847;top:29597;width:174;height:107" coordorigin="3847,29597" coordsize="174,107">
              <v:shape style="position:absolute;left:3847;top:29597;width:174;height:107" coordorigin="3847,29597" coordsize="174,107" path="m3968,29598l3911,29598,3906,29600,3901,29600,3895,29602,3890,29603,3887,29605,3882,29606,3879,29608,3874,29611,3871,29613,3868,29616,3866,29616,3863,29621,3860,29624,3857,29629,3853,29632,3852,29637,3850,29641,3847,29651,3847,29669,3849,29673,3849,29678,3850,29683,3853,29688,3855,29692,3858,29697,3865,29704,3866,29662,3866,29657,3871,29643,3873,29641,3876,29638,3879,29633,3884,29632,3888,29629,3890,29627,3895,29625,3901,29624,3947,29624,3947,29619,4018,29619,4016,29618,4013,29614,4010,29613,4006,29610,4002,29608,3998,29606,3984,29602,3979,29602,3974,29600,3968,29598xe" filled="true" fillcolor="#000000" stroked="false">
                <v:path arrowok="t"/>
                <v:fill type="solid"/>
              </v:shape>
              <v:shape style="position:absolute;left:3847;top:29597;width:174;height:107" coordorigin="3847,29597" coordsize="174,107" path="m4018,29619l3947,29619,3949,29621,3968,29621,3973,29622,3978,29622,3982,29624,3986,29625,3990,29627,3994,29627,4003,29633,4013,29643,4016,29648,4019,29657,4019,29662,4021,29621,4018,29619xe" filled="true" fillcolor="#000000" stroked="false">
                <v:path arrowok="t"/>
                <v:fill type="solid"/>
              </v:shape>
              <v:shape style="position:absolute;left:3847;top:29597;width:174;height:107" coordorigin="3847,29597" coordsize="174,107" path="m3947,29624l3917,29624,3923,29625,3933,29629,3939,29635,3943,29637,3946,29641,3947,29624xe" filled="true" fillcolor="#000000" stroked="false">
                <v:path arrowok="t"/>
                <v:fill type="solid"/>
              </v:shape>
              <v:shape style="position:absolute;left:3847;top:29597;width:174;height:107" coordorigin="3847,29597" coordsize="174,107" path="m3951,29597l3923,29597,3917,29598,3957,29598,3951,29597xe" filled="true" fillcolor="#000000" stroked="false">
                <v:path arrowok="t"/>
                <v:fill type="solid"/>
              </v:shape>
            </v:group>
            <v:group style="position:absolute;left:3990;top:29621;width:48;height:98" coordorigin="3990,29621" coordsize="48,98">
              <v:shape style="position:absolute;left:3990;top:29621;width:48;height:98" coordorigin="3990,29621" coordsize="48,98" path="m4021,29621l4019,29662,4019,29669,4016,29678,4013,29681,4010,29686,4005,29689,4002,29691,3995,29692,3990,29694,3992,29718,3995,29716,4000,29716,4005,29715,4010,29712,4014,29710,4037,29680,4037,29675,4038,29670,4038,29656,4033,29641,4032,29637,4030,29632,4027,29629,4024,29624,4021,29621xe" filled="true" fillcolor="#000000" stroked="false">
                <v:path arrowok="t"/>
                <v:fill type="solid"/>
              </v:shape>
            </v:group>
            <v:group style="position:absolute;left:3847;top:29818;width:174;height:149" coordorigin="3847,29818" coordsize="174,149">
              <v:shape style="position:absolute;left:3847;top:29818;width:174;height:149" coordorigin="3847,29818" coordsize="174,149" path="m3963,29820l3919,29820,3900,29826,3895,29829,3893,29829,3888,29831,3885,29834,3876,29841,3873,29844,3869,29849,3866,29852,3863,29857,3860,29860,3858,29863,3857,29868,3853,29872,3852,29877,3850,29882,3849,29887,3849,29892,3847,29896,3847,29919,3849,29923,3849,29928,3850,29935,3852,29939,3853,29944,3857,29949,3858,29954,3860,29954,3861,29959,3865,29963,3868,29967,3868,29903,3869,29896,3869,29892,3873,29882,3876,29877,3877,29874,3880,29869,3892,29858,3896,29855,3900,29853,3904,29850,3919,29845,3923,29845,3930,29844,4014,29844,4013,29842,4010,29839,4005,29836,4002,29833,3997,29831,3994,29829,3989,29826,3974,29821,3970,29821,3963,29820xe" filled="true" fillcolor="#000000" stroked="false">
                <v:path arrowok="t"/>
                <v:fill type="solid"/>
              </v:shape>
              <v:shape style="position:absolute;left:3847;top:29818;width:174;height:149" coordorigin="3847,29818" coordsize="174,149" path="m4014,29844l3959,29844,3968,29847,3974,29847,3984,29850,3987,29853,3992,29855,3995,29857,4002,29863,4003,29866,4006,29869,4013,29879,4014,29882,4018,29892,4019,29898,4019,29908,4021,29850,4014,29844xe" filled="true" fillcolor="#000000" stroked="false">
                <v:path arrowok="t"/>
                <v:fill type="solid"/>
              </v:shape>
              <v:shape style="position:absolute;left:3847;top:29818;width:174;height:149" coordorigin="3847,29818" coordsize="174,149" path="m3954,29818l3930,29818,3923,29820,3959,29820,3954,29818xe" filled="true" fillcolor="#000000" stroked="false">
                <v:path arrowok="t"/>
                <v:fill type="solid"/>
              </v:shape>
            </v:group>
            <v:group style="position:absolute;left:3868;top:29850;width:173;height:147" coordorigin="3868,29850" coordsize="173,147">
              <v:shape style="position:absolute;left:3868;top:29850;width:173;height:147" coordorigin="3868,29850" coordsize="173,147" path="m3868,29912l3868,29967,3879,29978,3884,29981,3888,29982,3893,29986,3898,29987,3903,29990,3912,29994,3917,29994,3927,29997,3960,29997,3965,29995,3970,29995,3989,29989,3994,29986,3995,29986,4000,29984,4003,29981,4008,29978,4011,29974,4016,29971,3928,29971,3922,29970,3917,29968,3912,29968,3908,29965,3903,29963,3900,29962,3895,29959,3892,29957,3888,29954,3887,29954,3884,29949,3880,29946,3877,29941,3876,29938,3873,29933,3869,29923,3869,29919,3868,29912xe" filled="true" fillcolor="#000000" stroked="false">
                <v:path arrowok="t"/>
                <v:fill type="solid"/>
              </v:shape>
              <v:shape style="position:absolute;left:3868;top:29850;width:173;height:147" coordorigin="3868,29850" coordsize="173,147" path="m4021,29850l4019,29908,4019,29917,4014,29931,4013,29936,4010,29941,4008,29944,4005,29949,4002,29952,3997,29955,3994,29959,3989,29962,3965,29970,3960,29970,3955,29971,4016,29971,4019,29967,4022,29963,4025,29959,4029,29954,4029,29952,4032,29947,4033,29944,4037,29935,4038,29928,4040,29923,4040,29892,4037,29882,4035,29876,4033,29872,4032,29868,4030,29863,4027,29858,4024,29855,4021,29850xe" filled="true" fillcolor="#000000" stroked="false">
                <v:path arrowok="t"/>
                <v:fill type="solid"/>
              </v:shape>
            </v:group>
            <v:group style="position:absolute;left:4026;top:30054;width:2;height:102" coordorigin="4026,30054" coordsize="2,102">
              <v:shape style="position:absolute;left:4026;top:30054;width:2;height:102" coordorigin="4026,30054" coordsize="0,102" path="m4026,30054l4026,30156e" filled="false" stroked="true" strokeweight="1.135926pt" strokecolor="#000000">
                <v:path arrowok="t"/>
              </v:shape>
            </v:group>
            <v:group style="position:absolute;left:3850;top:30041;width:187;height:2" coordorigin="3850,30041" coordsize="187,2">
              <v:shape style="position:absolute;left:3850;top:30041;width:187;height:2" coordorigin="3850,30041" coordsize="187,0" path="m3850,30041l4037,30041e" filled="false" stroked="true" strokeweight="1.4pt" strokecolor="#000000">
                <v:path arrowok="t"/>
              </v:shape>
            </v:group>
            <v:group style="position:absolute;left:3935;top:30054;width:23;height:88" coordorigin="3935,30054" coordsize="23,88">
              <v:shape style="position:absolute;left:3935;top:30054;width:23;height:88" coordorigin="3935,30054" coordsize="23,88" path="m3946,30054l3946,30142e" filled="false" stroked="true" strokeweight="1.215778pt" strokecolor="#000000">
                <v:path arrowok="t"/>
              </v:shape>
            </v:group>
            <v:group style="position:absolute;left:3847;top:30253;width:48;height:96" coordorigin="3847,30253" coordsize="48,96">
              <v:shape style="position:absolute;left:3847;top:30253;width:48;height:96" coordorigin="3847,30253" coordsize="48,96" path="m3893,30253l3890,30253,3885,30255,3879,30257,3874,30258,3871,30261,3866,30263,3860,30269,3858,30272,3855,30276,3852,30280,3850,30285,3849,30290,3849,30295,3847,30300,3847,30314,3849,30319,3849,30323,3850,30328,3853,30333,3855,30338,3858,30343,3860,30346,3865,30349,3866,30306,3866,30300,3869,30290,3876,30284,3880,30280,3884,30279,3890,30277,3895,30276,3893,30253xe" filled="true" fillcolor="#000000" stroked="false">
                <v:path arrowok="t"/>
                <v:fill type="solid"/>
              </v:shape>
            </v:group>
            <v:group style="position:absolute;left:3914;top:30266;width:26;height:85" coordorigin="3914,30266" coordsize="26,85">
              <v:shape style="position:absolute;left:3914;top:30266;width:26;height:85" coordorigin="3914,30266" coordsize="26,85" path="m3930,30266l3928,30268,3925,30272,3922,30276,3919,30280,3916,30290,3914,30295,3914,30312,3916,30317,3916,30322,3919,30327,3920,30331,3923,30336,3927,30339,3930,30344,3935,30347,3938,30351,3939,30330,3936,30327,3935,30322,3935,30311,3930,30266xe" filled="true" fillcolor="#000000" stroked="false">
                <v:path arrowok="t"/>
                <v:fill type="solid"/>
              </v:shape>
            </v:group>
            <v:group style="position:absolute;left:3930;top:30250;width:91;height:61" coordorigin="3930,30250" coordsize="91,61">
              <v:shape style="position:absolute;left:3930;top:30250;width:91;height:61" coordorigin="3930,30250" coordsize="91,61" path="m3986,30250l3962,30250,3957,30252,3951,30253,3947,30255,3943,30258,3938,30260,3935,30263,3930,30266,3935,30311,3935,30301,3936,30296,3939,30292,3941,30288,3949,30280,3954,30277,3963,30274,4020,30274,4021,30266,4018,30265,4014,30261,4010,30258,4006,30257,3992,30252,3986,30250xe" filled="true" fillcolor="#000000" stroked="false">
                <v:path arrowok="t"/>
                <v:fill type="solid"/>
              </v:shape>
              <v:shape style="position:absolute;left:3930;top:30250;width:91;height:61" coordorigin="3930,30250" coordsize="91,61" path="m4020,30274l3984,30274,3998,30279,4003,30282,4010,30288,4013,30293,4016,30296,4019,30306,4019,30311,4020,30274xe" filled="true" fillcolor="#000000" stroked="false">
                <v:path arrowok="t"/>
                <v:fill type="solid"/>
              </v:shape>
            </v:group>
            <v:group style="position:absolute;left:3865;top:30266;width:174;height:107" coordorigin="3865,30266" coordsize="174,107">
              <v:shape style="position:absolute;left:3865;top:30266;width:174;height:107" coordorigin="3865,30266" coordsize="174,107" path="m3973,30371l3923,30371,3930,30373,3968,30373,3973,30371xe" filled="true" fillcolor="#000000" stroked="false">
                <v:path arrowok="t"/>
                <v:fill type="solid"/>
              </v:shape>
              <v:shape style="position:absolute;left:3865;top:30266;width:174;height:107" coordorigin="3865,30266" coordsize="174,107" path="m3866,30306l3865,30349,3871,30355,3876,30359,3880,30360,3885,30363,3900,30368,3903,30368,3912,30371,3979,30371,3984,30370,3989,30370,3992,30368,3997,30367,4010,30360,4019,30354,4022,30351,3927,30351,3920,30349,3916,30349,3911,30347,3906,30347,3903,30346,3896,30344,3887,30341,3884,30338,3880,30336,3874,30330,3871,30325,3869,30322,3866,30312,3866,30306xe" filled="true" fillcolor="#000000" stroked="false">
                <v:path arrowok="t"/>
                <v:fill type="solid"/>
              </v:shape>
              <v:shape style="position:absolute;left:3865;top:30266;width:174;height:107" coordorigin="3865,30266" coordsize="174,107" path="m3939,30330l3938,30351,4022,30351,4024,30347,3968,30347,3962,30346,3952,30343,3949,30339,3946,30338,3943,30335,3939,30330xe" filled="true" fillcolor="#000000" stroked="false">
                <v:path arrowok="t"/>
                <v:fill type="solid"/>
              </v:shape>
              <v:shape style="position:absolute;left:3865;top:30266;width:174;height:107" coordorigin="3865,30266" coordsize="174,107" path="m4021,30266l4019,30311,4019,30316,4016,30325,4014,30328,4011,30333,4005,30339,4002,30341,3997,30344,3992,30346,3987,30346,3982,30347,4024,30347,4025,30346,4029,30343,4030,30338,4033,30333,4035,30330,4037,30323,4037,30319,4038,30314,4038,30303,4037,30298,4037,30292,4035,30287,4032,30284,4030,30279,4027,30274,4024,30271,4021,30266xe" filled="true" fillcolor="#000000" stroked="false">
                <v:path arrowok="t"/>
                <v:fill type="solid"/>
              </v:shape>
              <v:shape style="position:absolute;left:1473;top:30625;width:100;height:676" type="#_x0000_t75" stroked="false">
                <v:imagedata r:id="rId792" o:title=""/>
              </v:shape>
              <v:shape style="position:absolute;left:1141;top:28145;width:123;height:655" type="#_x0000_t75" stroked="false">
                <v:imagedata r:id="rId793" o:title=""/>
              </v:shape>
            </v:group>
            <v:group style="position:absolute;left:1167;top:29327;width:32;height:67" coordorigin="1167,29327" coordsize="32,67">
              <v:shape style="position:absolute;left:1167;top:29327;width:32;height:67" coordorigin="1167,29327" coordsize="32,67" path="m1198,29327l1190,29327,1189,29329,1186,29329,1184,29331,1181,29332,1178,29335,1176,29337,1173,29340,1171,29343,1170,29345,1170,29348,1168,29351,1168,29356,1167,29358,1167,29375,1168,29378,1168,29380,1170,29383,1170,29385,1171,29385,1171,29388,1173,29390,1174,29393,1176,29394,1178,29366,1178,29359,1179,29356,1179,29355,1181,29351,1181,29350,1182,29348,1184,29345,1187,29342,1189,29342,1192,29340,1194,29340,1197,29339,1198,29339,1198,29327xe" filled="true" fillcolor="#000000" stroked="false">
                <v:path arrowok="t"/>
                <v:fill type="solid"/>
              </v:shape>
            </v:group>
            <v:group style="position:absolute;left:1235;top:29369;width:18;height:31" coordorigin="1235,29369" coordsize="18,31">
              <v:shape style="position:absolute;left:1235;top:29369;width:18;height:31" coordorigin="1235,29369" coordsize="18,31" path="m1253,29369l1251,29372,1251,29374,1249,29377,1249,29378,1243,29385,1240,29385,1237,29386,1235,29386,1235,29399,1238,29399,1241,29398,1243,29398,1246,29396,1248,29396,1249,29394,1251,29394,1253,29393,1253,29369xe" filled="true" fillcolor="#000000" stroked="false">
                <v:path arrowok="t"/>
                <v:fill type="solid"/>
              </v:shape>
            </v:group>
            <v:group style="position:absolute;left:1176;top:29331;width:88;height:71" coordorigin="1176,29331" coordsize="88,71">
              <v:shape style="position:absolute;left:1176;top:29331;width:88;height:71" coordorigin="1176,29331" coordsize="88,71" path="m1178,29366l1176,29394,1178,29396,1181,29398,1182,29398,1184,29399,1187,29401,1202,29401,1203,29399,1206,29399,1210,29396,1211,29394,1214,29391,1215,29390,1190,29390,1187,29388,1186,29386,1181,29382,1179,29378,1179,29377,1178,29374,1178,29366xe" filled="true" fillcolor="#000000" stroked="false">
                <v:path arrowok="t"/>
                <v:fill type="solid"/>
              </v:shape>
              <v:shape style="position:absolute;left:1176;top:29331;width:88;height:71" coordorigin="1176,29331" coordsize="88,71" path="m1257,29342l1240,29342,1241,29343,1245,29343,1246,29345,1248,29348,1249,29348,1249,29350,1251,29353,1251,29355,1253,29358,1253,29393,1254,29391,1256,29388,1257,29386,1259,29385,1261,29382,1261,29378,1262,29377,1262,29372,1264,29369,1264,29359,1262,29356,1262,29351,1261,29348,1261,29347,1259,29343,1257,29342xe" filled="true" fillcolor="#000000" stroked="false">
                <v:path arrowok="t"/>
                <v:fill type="solid"/>
              </v:shape>
              <v:shape style="position:absolute;left:1176;top:29331;width:88;height:71" coordorigin="1176,29331" coordsize="88,71" path="m1248,29332l1229,29332,1225,29334,1224,29335,1222,29337,1221,29339,1219,29342,1218,29343,1216,29347,1216,29348,1214,29350,1214,29353,1213,29355,1213,29358,1211,29363,1211,29364,1210,29367,1210,29370,1208,29374,1208,29377,1206,29378,1206,29382,1202,29386,1202,29388,1198,29388,1197,29390,1215,29390,1216,29388,1218,29385,1218,29383,1219,29382,1219,29380,1221,29377,1221,29375,1222,29372,1222,29369,1224,29364,1224,29363,1225,29359,1225,29356,1227,29353,1227,29351,1229,29348,1229,29347,1230,29347,1232,29345,1233,29343,1235,29343,1238,29342,1257,29342,1256,29340,1254,29337,1253,29335,1251,29334,1249,29334,1248,29332xe" filled="true" fillcolor="#000000" stroked="false">
                <v:path arrowok="t"/>
                <v:fill type="solid"/>
              </v:shape>
              <v:shape style="position:absolute;left:1176;top:29331;width:88;height:71" coordorigin="1176,29331" coordsize="88,71" path="m1243,29331l1233,29331,1230,29332,1245,29332,1243,29331xe" filled="true" fillcolor="#000000" stroked="false">
                <v:path arrowok="t"/>
                <v:fill type="solid"/>
              </v:shape>
            </v:group>
            <v:group style="position:absolute;left:1168;top:29429;width:95;height:63" coordorigin="1168,29429" coordsize="95,63">
              <v:shape style="position:absolute;left:1168;top:29429;width:95;height:63" coordorigin="1168,29429" coordsize="95,63" path="m1262,29479l1168,29479,1168,29492,1262,29492,1262,29479xe" filled="true" fillcolor="#000000" stroked="false">
                <v:path arrowok="t"/>
                <v:fill type="solid"/>
              </v:shape>
              <v:shape style="position:absolute;left:1168;top:29429;width:95;height:63" coordorigin="1168,29429" coordsize="95,63" path="m1224,29429l1213,29479,1224,29479,1224,29429xe" filled="true" fillcolor="#000000" stroked="false">
                <v:path arrowok="t"/>
                <v:fill type="solid"/>
              </v:shape>
            </v:group>
            <v:group style="position:absolute;left:1168;top:29418;width:95;height:61" coordorigin="1168,29418" coordsize="95,61">
              <v:shape style="position:absolute;left:1168;top:29418;width:95;height:61" coordorigin="1168,29418" coordsize="95,61" path="m1224,29429l1213,29429,1213,29479,1224,29429xe" filled="true" fillcolor="#000000" stroked="false">
                <v:path arrowok="t"/>
                <v:fill type="solid"/>
              </v:shape>
              <v:shape style="position:absolute;left:1168;top:29418;width:95;height:61" coordorigin="1168,29418" coordsize="95,61" path="m1262,29418l1168,29418,1168,29429,1262,29429,1262,29418xe" filled="true" fillcolor="#000000" stroked="false">
                <v:path arrowok="t"/>
                <v:fill type="solid"/>
              </v:shape>
            </v:group>
            <v:group style="position:absolute;left:1167;top:30639;width:31;height:48" coordorigin="1167,30639" coordsize="31,48">
              <v:shape style="position:absolute;left:1167;top:30639;width:31;height:48" coordorigin="1167,30639" coordsize="31,48" path="m1195,30639l1189,30639,1187,30641,1181,30641,1178,30644,1176,30644,1173,30645,1171,30649,1170,30650,1170,30652,1168,30653,1168,30657,1167,30660,1167,30672,1168,30674,1168,30677,1170,30679,1170,30680,1174,30685,1178,30687,1178,30661,1179,30658,1179,30657,1182,30653,1186,30653,1187,30652,1192,30652,1197,30650,1195,30639xe" filled="true" fillcolor="#000000" stroked="false">
                <v:path arrowok="t"/>
                <v:fill type="solid"/>
              </v:shape>
            </v:group>
            <v:group style="position:absolute;left:1178;top:30669;width:85;height:23" coordorigin="1178,30669" coordsize="85,23">
              <v:shape style="position:absolute;left:1178;top:30669;width:85;height:23" coordorigin="1178,30669" coordsize="85,23" path="m1178,30669l1178,30687,1179,30688,1182,30688,1184,30690,1192,30690,1195,30692,1262,30692,1262,30679,1190,30679,1187,30677,1186,30677,1184,30676,1181,30674,1179,30672,1178,30669xe" filled="true" fillcolor="#000000" stroked="false">
                <v:path arrowok="t"/>
                <v:fill type="solid"/>
              </v:shape>
            </v:group>
            <v:group style="position:absolute;left:1167;top:30708;width:32;height:67" coordorigin="1167,30708" coordsize="32,67">
              <v:shape style="position:absolute;left:1167;top:30708;width:32;height:67" coordorigin="1167,30708" coordsize="32,67" path="m1198,30708l1190,30708,1189,30709,1186,30709,1184,30711,1181,30712,1173,30720,1171,30723,1170,30725,1170,30728,1168,30731,1168,30736,1167,30738,1167,30755,1168,30759,1168,30760,1170,30763,1170,30765,1171,30765,1171,30768,1173,30770,1174,30773,1176,30774,1178,30746,1178,30739,1179,30736,1179,30735,1181,30731,1181,30730,1182,30728,1184,30725,1187,30722,1189,30722,1192,30720,1194,30720,1197,30719,1198,30719,1198,30708xe" filled="true" fillcolor="#000000" stroked="false">
                <v:path arrowok="t"/>
                <v:fill type="solid"/>
              </v:shape>
            </v:group>
            <v:group style="position:absolute;left:1235;top:30749;width:18;height:31" coordorigin="1235,30749" coordsize="18,31">
              <v:shape style="position:absolute;left:1235;top:30749;width:18;height:31" coordorigin="1235,30749" coordsize="18,31" path="m1253,30749l1251,30752,1251,30754,1249,30757,1249,30759,1243,30765,1240,30765,1237,30767,1235,30767,1235,30779,1238,30779,1241,30778,1243,30778,1246,30776,1248,30776,1249,30774,1251,30774,1253,30773,1253,30749xe" filled="true" fillcolor="#000000" stroked="false">
                <v:path arrowok="t"/>
                <v:fill type="solid"/>
              </v:shape>
            </v:group>
            <v:group style="position:absolute;left:1176;top:30711;width:88;height:71" coordorigin="1176,30711" coordsize="88,71">
              <v:shape style="position:absolute;left:1176;top:30711;width:88;height:71" coordorigin="1176,30711" coordsize="88,71" path="m1178,30746l1176,30774,1178,30776,1181,30778,1182,30778,1184,30779,1187,30781,1202,30781,1203,30779,1206,30779,1214,30771,1215,30770,1190,30770,1187,30768,1181,30762,1179,30759,1179,30757,1178,30754,1178,30746xe" filled="true" fillcolor="#000000" stroked="false">
                <v:path arrowok="t"/>
                <v:fill type="solid"/>
              </v:shape>
              <v:shape style="position:absolute;left:1176;top:30711;width:88;height:71" coordorigin="1176,30711" coordsize="88,71" path="m1257,30722l1240,30722,1241,30723,1245,30723,1246,30725,1248,30728,1249,30728,1249,30730,1251,30733,1251,30735,1253,30738,1253,30773,1254,30771,1256,30768,1259,30765,1261,30762,1261,30759,1262,30757,1262,30752,1264,30749,1264,30739,1262,30736,1262,30731,1261,30728,1261,30727,1259,30723,1257,30722xe" filled="true" fillcolor="#000000" stroked="false">
                <v:path arrowok="t"/>
                <v:fill type="solid"/>
              </v:shape>
              <v:shape style="position:absolute;left:1176;top:30711;width:88;height:71" coordorigin="1176,30711" coordsize="88,71" path="m1248,30712l1229,30712,1225,30714,1221,30719,1219,30722,1218,30723,1216,30727,1216,30728,1214,30730,1214,30733,1213,30735,1213,30738,1211,30743,1211,30744,1210,30747,1210,30751,1208,30754,1208,30757,1206,30759,1206,30762,1202,30767,1202,30768,1198,30768,1197,30770,1215,30770,1218,30765,1218,30763,1219,30762,1219,30760,1221,30757,1221,30755,1222,30752,1222,30749,1224,30744,1224,30743,1225,30739,1225,30736,1227,30733,1227,30731,1229,30728,1229,30727,1230,30727,1233,30723,1235,30723,1238,30722,1257,30722,1256,30720,1254,30717,1251,30714,1249,30714,1248,30712xe" filled="true" fillcolor="#000000" stroked="false">
                <v:path arrowok="t"/>
                <v:fill type="solid"/>
              </v:shape>
              <v:shape style="position:absolute;left:1176;top:30711;width:88;height:71" coordorigin="1176,30711" coordsize="88,71" path="m1243,30711l1233,30711,1230,30712,1245,30712,1243,30711xe" filled="true" fillcolor="#000000" stroked="false">
                <v:path arrowok="t"/>
                <v:fill type="solid"/>
              </v:shape>
            </v:group>
            <v:group style="position:absolute;left:496;top:494;width:21608;height:27143" coordorigin="496,494" coordsize="21608,27143">
              <v:shape style="position:absolute;left:496;top:494;width:21608;height:27143" coordorigin="496,494" coordsize="21608,27143" path="m496,27637l22104,27637,22104,494,496,494,496,27637xe" filled="false" stroked="true" strokeweight=".956181pt" strokecolor="#000000">
                <v:path arrowok="t"/>
              </v:shape>
              <v:shape style="position:absolute;left:16604;top:28618;width:427;height:2370" type="#_x0000_t75" stroked="false">
                <v:imagedata r:id="rId794" o:title=""/>
              </v:shape>
              <v:shape style="position:absolute;left:11280;top:29176;width:109;height:1323" type="#_x0000_t75" stroked="false">
                <v:imagedata r:id="rId795" o:title=""/>
              </v:shape>
            </v:group>
            <v:group style="position:absolute;left:11286;top:28053;width:36;height:67" coordorigin="11286,28053" coordsize="36,67">
              <v:shape style="position:absolute;left:11286;top:28053;width:36;height:67" coordorigin="11286,28053" coordsize="36,67" path="m11296,28053l11291,28057,11291,28061,11288,28064,11288,28070,11286,28072,11286,28088,11288,28089,11288,28094,11289,28097,11291,28099,11291,28102,11292,28104,11294,28105,11296,28107,11300,28112,11302,28113,11305,28115,11307,28116,11310,28116,11312,28118,11315,28118,11318,28120,11321,28107,11318,28107,11315,28105,11313,28105,11310,28104,11307,28100,11304,28099,11302,28097,11300,28094,11299,28092,11299,28091,11297,28088,11297,28080,11296,28053xe" filled="true" fillcolor="#000000" stroked="false">
                <v:path arrowok="t"/>
                <v:fill type="solid"/>
              </v:shape>
            </v:group>
            <v:group style="position:absolute;left:11353;top:28088;width:20;height:31" coordorigin="11353,28088" coordsize="20,31">
              <v:shape style="position:absolute;left:11353;top:28088;width:20;height:31" coordorigin="11353,28088" coordsize="20,31" path="m11372,28088l11370,28089,11370,28092,11363,28100,11361,28102,11358,28104,11356,28105,11353,28105,11356,28118,11363,28115,11364,28115,11366,28113,11369,28112,11370,28110,11372,28108,11372,28088xe" filled="true" fillcolor="#000000" stroked="false">
                <v:path arrowok="t"/>
                <v:fill type="solid"/>
              </v:shape>
            </v:group>
            <v:group style="position:absolute;left:11296;top:28037;width:88;height:72" coordorigin="11296,28037" coordsize="88,72">
              <v:shape style="position:absolute;left:11296;top:28037;width:88;height:72" coordorigin="11296,28037" coordsize="88,72" path="m11370,28049l11343,28049,11345,28051,11351,28051,11353,28053,11355,28053,11358,28054,11359,28056,11363,28057,11367,28062,11367,28064,11369,28065,11370,28067,11370,28070,11372,28072,11372,28108,11374,28107,11375,28105,11377,28104,11378,28100,11378,28099,11380,28097,11382,28094,11382,28089,11383,28086,11383,28075,11382,28073,11382,28069,11380,28065,11380,28062,11377,28059,11375,28056,11374,28054,11372,28053,11370,28049xe" filled="true" fillcolor="#000000" stroked="false">
                <v:path arrowok="t"/>
                <v:fill type="solid"/>
              </v:shape>
              <v:shape style="position:absolute;left:11296;top:28037;width:88;height:72" coordorigin="11296,28037" coordsize="88,72" path="m11356,28040l11315,28040,11313,28041,11310,28041,11307,28043,11304,28046,11300,28048,11296,28053,11297,28080,11297,28072,11299,28069,11300,28067,11300,28064,11302,28062,11307,28057,11310,28056,11312,28054,11315,28053,11316,28053,11319,28051,11324,28051,11327,28049,11370,28049,11369,28048,11366,28045,11363,28043,11361,28043,11358,28041,11356,28040xe" filled="true" fillcolor="#000000" stroked="false">
                <v:path arrowok="t"/>
                <v:fill type="solid"/>
              </v:shape>
              <v:shape style="position:absolute;left:11296;top:28037;width:88;height:72" coordorigin="11296,28037" coordsize="88,72" path="m11351,28038l11319,28038,11318,28040,11353,28040,11351,28038xe" filled="true" fillcolor="#000000" stroked="false">
                <v:path arrowok="t"/>
                <v:fill type="solid"/>
              </v:shape>
              <v:shape style="position:absolute;left:11296;top:28037;width:88;height:72" coordorigin="11296,28037" coordsize="88,72" path="m11343,28037l11327,28037,11324,28038,11347,28038,11343,28037xe" filled="true" fillcolor="#000000" stroked="false">
                <v:path arrowok="t"/>
                <v:fill type="solid"/>
              </v:shape>
            </v:group>
            <v:group style="position:absolute;left:11335;top:28147;width:36;height:59" coordorigin="11335,28147" coordsize="36,59">
              <v:shape style="position:absolute;left:11335;top:28147;width:36;height:59" coordorigin="11335,28147" coordsize="36,59" path="m11363,28204l11343,28204,11347,28206,11359,28206,11363,28204xe" filled="true" fillcolor="#000000" stroked="false">
                <v:path arrowok="t"/>
                <v:fill type="solid"/>
              </v:shape>
              <v:shape style="position:absolute;left:11335;top:28147;width:36;height:59" coordorigin="11335,28147" coordsize="36,59" path="m11337,28147l11335,28199,11339,28202,11342,28204,11364,28204,11367,28202,11369,28202,11370,28201,11370,28193,11350,28193,11347,28191,11345,28191,11343,28190,11342,28188,11339,28185,11339,28182,11337,28180,11337,28147xe" filled="true" fillcolor="#000000" stroked="false">
                <v:path arrowok="t"/>
                <v:fill type="solid"/>
              </v:shape>
              <v:shape style="position:absolute;left:11335;top:28147;width:36;height:59" coordorigin="11335,28147" coordsize="36,59" path="m11370,28178l11369,28180,11369,28185,11364,28190,11361,28191,11359,28193,11370,28193,11370,28178xe" filled="true" fillcolor="#000000" stroked="false">
                <v:path arrowok="t"/>
                <v:fill type="solid"/>
              </v:shape>
            </v:group>
            <v:group style="position:absolute;left:11288;top:28134;width:95;height:67" coordorigin="11288,28134" coordsize="95,67">
              <v:shape style="position:absolute;left:11288;top:28134;width:95;height:67" coordorigin="11288,28134" coordsize="95,67" path="m11382,28134l11288,28134,11288,28147,11370,28147,11370,28201,11374,28198,11375,28196,11377,28194,11378,28191,11378,28190,11380,28186,11380,28182,11382,28178,11382,28134xe" filled="true" fillcolor="#000000" stroked="false">
                <v:path arrowok="t"/>
                <v:fill type="solid"/>
              </v:shape>
              <v:shape style="position:absolute;left:11288;top:28134;width:95;height:67" coordorigin="11288,28134" coordsize="95,67" path="m11337,28147l11326,28147,11326,28182,11327,28185,11327,28186,11329,28190,11329,28191,11331,28193,11331,28194,11335,28199,11337,28147xe" filled="true" fillcolor="#000000" stroked="false">
                <v:path arrowok="t"/>
                <v:fill type="solid"/>
              </v:shape>
            </v:group>
            <v:group style="position:absolute;left:13480;top:28421;width:189;height:189" coordorigin="13480,28421" coordsize="189,189">
              <v:shape style="position:absolute;left:13480;top:28421;width:189;height:189" coordorigin="13480,28421" coordsize="189,189" path="m13508,28448l13496,28462,13487,28478,13482,28496,13480,28513,13480,28531,13517,28591,13567,28609,13586,28609,13646,28575,13668,28508,13665,28491,13622,28435,13571,28421,13554,28424,13536,28429,13522,28437,13508,28448xe" filled="false" stroked="true" strokeweight=".318763pt" strokecolor="#ffbf7e">
                <v:path arrowok="t"/>
              </v:shape>
            </v:group>
            <v:group style="position:absolute;left:14135;top:28980;width:2;height:526" coordorigin="14135,28980" coordsize="2,526">
              <v:shape style="position:absolute;left:14135;top:28980;width:2;height:526" coordorigin="14135,28980" coordsize="0,526" path="m14135,28980l14135,29506e" filled="false" stroked="true" strokeweight=".637418pt" strokecolor="#000000">
                <v:path arrowok="t"/>
              </v:shape>
            </v:group>
            <v:group style="position:absolute;left:14191;top:29055;width:112;height:99" coordorigin="14191,29055" coordsize="112,99">
              <v:shape style="position:absolute;left:14191;top:29055;width:112;height:99" coordorigin="14191,29055" coordsize="112,99" path="m14285,29055l14191,29122,14191,29154,14303,29072,14285,29055xe" filled="true" fillcolor="#000000" stroked="false">
                <v:path arrowok="t"/>
                <v:fill type="solid"/>
              </v:shape>
            </v:group>
            <v:group style="position:absolute;left:14257;top:29025;width:122;height:126" coordorigin="14257,29025" coordsize="122,126">
              <v:shape style="position:absolute;left:14257;top:29025;width:122;height:126" coordorigin="14257,29025" coordsize="122,126" path="m14285,29025l14257,29025,14285,29055,14303,29072,14378,29151,14378,29117,14285,29025xe" filled="true" fillcolor="#000000" stroked="false">
                <v:path arrowok="t"/>
                <v:fill type="solid"/>
              </v:shape>
            </v:group>
            <v:group style="position:absolute;left:14191;top:29012;width:187;height:2" coordorigin="14191,29012" coordsize="187,2">
              <v:shape style="position:absolute;left:14191;top:29012;width:187;height:2" coordorigin="14191,29012" coordsize="187,0" path="m14191,29012l14378,29012e" filled="false" stroked="true" strokeweight="1.375484pt" strokecolor="#000000">
                <v:path arrowok="t"/>
              </v:shape>
            </v:group>
            <v:group style="position:absolute;left:14202;top:29202;width:2;height:114" coordorigin="14202,29202" coordsize="2,114">
              <v:shape style="position:absolute;left:14202;top:29202;width:2;height:114" coordorigin="14202,29202" coordsize="0,114" path="m14202,29202l14202,29316e" filled="false" stroked="true" strokeweight="1.215778pt" strokecolor="#000000">
                <v:path arrowok="t"/>
              </v:shape>
            </v:group>
            <v:group style="position:absolute;left:14191;top:29189;width:187;height:2" coordorigin="14191,29189" coordsize="187,2">
              <v:shape style="position:absolute;left:14191;top:29189;width:187;height:2" coordorigin="14191,29189" coordsize="187,0" path="m14191,29189l14378,29189e" filled="false" stroked="true" strokeweight="1.4pt" strokecolor="#000000">
                <v:path arrowok="t"/>
              </v:shape>
            </v:group>
            <v:group style="position:absolute;left:14367;top:29202;width:2;height:110" coordorigin="14367,29202" coordsize="2,110">
              <v:shape style="position:absolute;left:14367;top:29202;width:2;height:110" coordorigin="14367,29202" coordsize="0,110" path="m14367,29202l14367,29312e" filled="false" stroked="true" strokeweight="1.135926pt" strokecolor="#000000">
                <v:path arrowok="t"/>
              </v:shape>
            </v:group>
            <v:group style="position:absolute;left:14288;top:29202;width:2;height:102" coordorigin="14288,29202" coordsize="2,102">
              <v:shape style="position:absolute;left:14288;top:29202;width:2;height:102" coordorigin="14288,29202" coordsize="0,102" path="m14288,29202l14288,29304e" filled="false" stroked="true" strokeweight="1.214699pt" strokecolor="#000000">
                <v:path arrowok="t"/>
              </v:shape>
            </v:group>
            <v:group style="position:absolute;left:14271;top:29329;width:107;height:87" coordorigin="14271,29329" coordsize="107,87">
              <v:shape style="position:absolute;left:14271;top:29329;width:107;height:87" coordorigin="14271,29329" coordsize="107,87" path="m14378,29329l14271,29402,14290,29415,14295,29414,14300,29410,14304,29409,14309,29406,14312,29402,14317,29399,14322,29398,14378,29359,14378,29329xe" filled="true" fillcolor="#000000" stroked="false">
                <v:path arrowok="t"/>
                <v:fill type="solid"/>
              </v:shape>
            </v:group>
            <v:group style="position:absolute;left:14191;top:29402;width:187;height:99" coordorigin="14191,29402" coordsize="187,99">
              <v:shape style="position:absolute;left:14191;top:29402;width:187;height:99" coordorigin="14191,29402" coordsize="187,99" path="m14271,29402l14191,29402,14191,29426,14271,29426,14378,29501,14378,29472,14323,29436,14322,29434,14317,29433,14298,29420,14295,29418,14271,29402xe" filled="true" fillcolor="#000000" stroked="false">
                <v:path arrowok="t"/>
                <v:fill type="solid"/>
              </v:shape>
            </v:group>
            <v:group style="position:absolute;left:11951;top:28067;width:43;height:56" coordorigin="11951,28067" coordsize="43,56">
              <v:shape style="position:absolute;left:11951;top:28067;width:43;height:56" coordorigin="11951,28067" coordsize="43,56" path="m11992,28067l11992,28075,11990,28078,11989,28080,11989,28081,11987,28083,11986,28084,11982,28086,11978,28091,11974,28091,11973,28094,11970,28096,11951,28107,11951,28123,11976,28107,11979,28105,11982,28102,11986,28100,11989,28097,11989,28096,11990,28094,11992,28092,11994,28089,11992,28067xe" filled="true" fillcolor="#000000" stroked="false">
                <v:path arrowok="t"/>
                <v:fill type="solid"/>
              </v:shape>
            </v:group>
            <v:group style="position:absolute;left:12002;top:28053;width:34;height:63" coordorigin="12002,28053" coordsize="34,63">
              <v:shape style="position:absolute;left:12002;top:28053;width:34;height:63" coordorigin="12002,28053" coordsize="34,63" path="m12003,28053l12002,28110,12005,28112,12006,28112,12008,28113,12011,28115,12025,28115,12029,28113,12030,28113,12033,28112,12035,28110,12035,28102,12013,28102,12010,28100,12010,28099,12006,28096,12005,28092,12003,28091,12003,28053xe" filled="true" fillcolor="#000000" stroked="false">
                <v:path arrowok="t"/>
                <v:fill type="solid"/>
              </v:shape>
              <v:shape style="position:absolute;left:12002;top:28053;width:34;height:63" coordorigin="12002,28053" coordsize="34,63" path="m12033,28083l12033,28089,12032,28092,12032,28094,12030,28096,12030,28097,12029,28099,12025,28100,12024,28102,12035,28102,12033,28083xe" filled="true" fillcolor="#000000" stroked="false">
                <v:path arrowok="t"/>
                <v:fill type="solid"/>
              </v:shape>
            </v:group>
            <v:group style="position:absolute;left:11951;top:28040;width:94;height:71" coordorigin="11951,28040" coordsize="94,71">
              <v:shape style="position:absolute;left:11951;top:28040;width:94;height:71" coordorigin="11951,28040" coordsize="94,71" path="m12003,28053l11992,28053,11992,28067,11994,28089,11994,28094,11995,28097,11995,28099,11997,28102,11998,28104,11998,28105,12000,28107,12002,28108,12002,28110,12003,28053xe" filled="true" fillcolor="#000000" stroked="false">
                <v:path arrowok="t"/>
                <v:fill type="solid"/>
              </v:shape>
              <v:shape style="position:absolute;left:11951;top:28040;width:94;height:71" coordorigin="11951,28040" coordsize="94,71" path="m12045,28040l11951,28040,11951,28053,12033,28053,12033,28083,12035,28110,12038,28107,12040,28105,12040,28104,12041,28100,12043,28099,12043,28091,12045,28088,12045,28040xe" filled="true" fillcolor="#000000" stroked="false">
                <v:path arrowok="t"/>
                <v:fill type="solid"/>
              </v:shape>
            </v:group>
            <v:group style="position:absolute;left:11951;top:28127;width:94;height:31" coordorigin="11951,28127" coordsize="94,31">
              <v:shape style="position:absolute;left:11951;top:28127;width:94;height:31" coordorigin="11951,28127" coordsize="94,31" path="m12045,28127l11951,28153,11963,28158,11970,28158,11973,28156,11978,28156,11981,28155,11982,28155,12045,28140,12045,28127xe" filled="true" fillcolor="#000000" stroked="false">
                <v:path arrowok="t"/>
                <v:fill type="solid"/>
              </v:shape>
            </v:group>
            <v:group style="position:absolute;left:11951;top:28153;width:94;height:44" coordorigin="11951,28153" coordsize="94,44">
              <v:shape style="position:absolute;left:11951;top:28153;width:94;height:44" coordorigin="11951,28153" coordsize="94,44" path="m11951,28153l11951,28166,12022,28185,12025,28185,12027,28186,12030,28186,12033,28188,12045,28196,12045,28180,11981,28163,11979,28163,11978,28161,11971,28161,11968,28159,11963,28158,11951,28153xe" filled="true" fillcolor="#000000" stroked="false">
                <v:path arrowok="t"/>
                <v:fill type="solid"/>
              </v:shape>
            </v:group>
            <v:group style="position:absolute;left:11951;top:28188;width:94;height:29" coordorigin="11951,28188" coordsize="94,29">
              <v:shape style="position:absolute;left:11951;top:28188;width:94;height:29" coordorigin="11951,28188" coordsize="94,29" path="m12033,28188l12029,28188,12022,28191,11951,28210,11963,28217,11966,28215,11973,28215,11976,28214,11981,28214,11984,28212,11986,28212,11989,28210,11992,28210,11994,28209,11997,28209,12045,28196,12033,28188xe" filled="true" fillcolor="#000000" stroked="false">
                <v:path arrowok="t"/>
                <v:fill type="solid"/>
              </v:shape>
            </v:group>
            <v:group style="position:absolute;left:11951;top:28210;width:94;height:37" coordorigin="11951,28210" coordsize="94,37">
              <v:shape style="position:absolute;left:11951;top:28210;width:94;height:37" coordorigin="11951,28210" coordsize="94,37" path="m11951,28210l11951,28222,12045,28247,12045,28236,11984,28220,11979,28220,11976,28218,11973,28218,11971,28217,11963,28217,11951,28210xe" filled="true" fillcolor="#000000" stroked="false">
                <v:path arrowok="t"/>
                <v:fill type="solid"/>
              </v:shape>
            </v:group>
            <v:group style="position:absolute;left:11998;top:28271;width:36;height:59" coordorigin="11998,28271" coordsize="36,59">
              <v:shape style="position:absolute;left:11998;top:28271;width:36;height:59" coordorigin="11998,28271" coordsize="36,59" path="m12025,28328l12006,28328,12010,28330,12022,28330,12025,28328xe" filled="true" fillcolor="#000000" stroked="false">
                <v:path arrowok="t"/>
                <v:fill type="solid"/>
              </v:shape>
              <v:shape style="position:absolute;left:11998;top:28271;width:36;height:59" coordorigin="11998,28271" coordsize="36,59" path="m12000,28271l11998,28323,12000,28325,12002,28327,12005,28328,12027,28328,12030,28327,12032,28327,12033,28325,12033,28317,12013,28317,12010,28316,12008,28316,12006,28314,12005,28312,12002,28309,12002,28306,12000,28304,12000,28271xe" filled="true" fillcolor="#000000" stroked="false">
                <v:path arrowok="t"/>
                <v:fill type="solid"/>
              </v:shape>
              <v:shape style="position:absolute;left:11998;top:28271;width:36;height:59" coordorigin="11998,28271" coordsize="36,59" path="m12033,28303l12032,28304,12032,28309,12027,28314,12024,28316,12022,28317,12033,28317,12033,28303xe" filled="true" fillcolor="#000000" stroked="false">
                <v:path arrowok="t"/>
                <v:fill type="solid"/>
              </v:shape>
            </v:group>
            <v:group style="position:absolute;left:11951;top:28258;width:94;height:67" coordorigin="11951,28258" coordsize="94,67">
              <v:shape style="position:absolute;left:11951;top:28258;width:94;height:67" coordorigin="11951,28258" coordsize="94,67" path="m12045,28258l11951,28258,11951,28271,12033,28271,12033,28325,12035,28323,12040,28319,12041,28316,12041,28314,12043,28311,12043,28306,12045,28303,12045,28258xe" filled="true" fillcolor="#000000" stroked="false">
                <v:path arrowok="t"/>
                <v:fill type="solid"/>
              </v:shape>
              <v:shape style="position:absolute;left:11951;top:28258;width:94;height:67" coordorigin="11951,28258" coordsize="94,67" path="m12000,28271l11989,28271,11989,28306,11990,28309,11990,28311,11992,28314,11992,28316,11994,28317,11994,28319,11998,28323,12000,28271xe" filled="true" fillcolor="#000000" stroked="false">
                <v:path arrowok="t"/>
                <v:fill type="solid"/>
              </v:shape>
            </v:group>
            <v:group style="position:absolute;left:12212;top:28461;width:169;height:2" coordorigin="12212,28461" coordsize="169,2">
              <v:shape style="position:absolute;left:12212;top:28461;width:169;height:2" coordorigin="12212,28461" coordsize="169,0" path="m12381,28461l12212,28461e" filled="false" stroked="true" strokeweight=".318763pt" strokecolor="#0000ff">
                <v:path arrowok="t"/>
              </v:shape>
            </v:group>
            <v:group style="position:absolute;left:12212;top:28290;width:169;height:2" coordorigin="12212,28290" coordsize="169,2">
              <v:shape style="position:absolute;left:12212;top:28290;width:169;height:2" coordorigin="12212,28290" coordsize="169,0" path="m12212,28290l12381,28290e" filled="false" stroked="true" strokeweight=".318763pt" strokecolor="#0000ff">
                <v:path arrowok="t"/>
              </v:shape>
            </v:group>
            <v:group style="position:absolute;left:12279;top:28041;width:50;height:71" coordorigin="12279,28041" coordsize="50,71">
              <v:shape style="position:absolute;left:12279;top:28041;width:50;height:71" coordorigin="12279,28041" coordsize="50,71" path="m12288,28041l12287,28043,12287,28045,12285,28048,12284,28049,12282,28053,12282,28054,12280,28057,12280,28062,12279,28064,12279,28080,12280,28083,12280,28088,12282,28089,12282,28092,12284,28092,12284,28096,12285,28097,12287,28100,12287,28102,12288,28104,12290,28107,12292,28108,12293,28112,12328,28112,12328,28099,12300,28099,12296,28096,12296,28092,12295,28091,12292,28084,12292,28081,12290,28080,12290,28072,12288,28041xe" filled="true" fillcolor="#000000" stroked="false">
                <v:path arrowok="t"/>
                <v:fill type="solid"/>
              </v:shape>
              <v:shape style="position:absolute;left:12279;top:28041;width:50;height:71" coordorigin="12279,28041" coordsize="50,71" path="m12328,28072l12317,28072,12317,28099,12328,28099,12328,28072xe" filled="true" fillcolor="#000000" stroked="false">
                <v:path arrowok="t"/>
                <v:fill type="solid"/>
              </v:shape>
            </v:group>
            <v:group style="position:absolute;left:12344;top:28076;width:21;height:34" coordorigin="12344,28076" coordsize="21,34">
              <v:shape style="position:absolute;left:12344;top:28076;width:21;height:34" coordorigin="12344,28076" coordsize="21,34" path="m12365,28076l12363,28080,12363,28084,12362,28084,12360,28088,12360,28089,12359,28091,12355,28092,12355,28094,12352,28096,12351,28097,12347,28097,12344,28099,12347,28110,12349,28110,12355,28107,12357,28107,12359,28105,12362,28104,12363,28102,12365,28100,12365,28076xe" filled="true" fillcolor="#000000" stroked="false">
                <v:path arrowok="t"/>
                <v:fill type="solid"/>
              </v:shape>
            </v:group>
            <v:group style="position:absolute;left:12288;top:28024;width:88;height:77" coordorigin="12288,28024" coordsize="88,77">
              <v:shape style="position:absolute;left:12288;top:28024;width:88;height:77" coordorigin="12288,28024" coordsize="88,77" path="m12362,28037l12331,28037,12335,28038,12339,28038,12341,28040,12344,28040,12346,28041,12349,28041,12352,28043,12354,28045,12355,28046,12359,28049,12360,28053,12362,28054,12362,28057,12363,28059,12363,28061,12365,28064,12365,28100,12368,28097,12370,28094,12371,28092,12373,28089,12373,28088,12374,28084,12374,28080,12376,28076,12376,28067,12374,28064,12374,28059,12373,28056,12373,28054,12371,28051,12371,28049,12368,28043,12366,28041,12365,28040,12363,28038,12362,28037xe" filled="true" fillcolor="#000000" stroked="false">
                <v:path arrowok="t"/>
                <v:fill type="solid"/>
              </v:shape>
              <v:shape style="position:absolute;left:12288;top:28024;width:88;height:77" coordorigin="12288,28024" coordsize="88,77" path="m12349,28029l12304,28029,12298,28032,12296,28033,12295,28035,12293,28037,12290,28038,12288,28041,12290,28072,12290,28064,12292,28062,12292,28059,12293,28056,12295,28054,12295,28053,12296,28049,12300,28046,12303,28045,12306,28041,12308,28041,12309,28040,12312,28040,12314,28038,12322,28038,12325,28037,12362,28037,12359,28035,12357,28033,12355,28032,12349,28029xe" filled="true" fillcolor="#000000" stroked="false">
                <v:path arrowok="t"/>
                <v:fill type="solid"/>
              </v:shape>
              <v:shape style="position:absolute;left:12288;top:28024;width:88;height:77" coordorigin="12288,28024" coordsize="88,77" path="m12344,28027l12309,28027,12306,28029,12347,28029,12344,28027xe" filled="true" fillcolor="#000000" stroked="false">
                <v:path arrowok="t"/>
                <v:fill type="solid"/>
              </v:shape>
              <v:shape style="position:absolute;left:12288;top:28024;width:88;height:77" coordorigin="12288,28024" coordsize="88,77" path="m12339,28025l12314,28025,12311,28027,12343,28027,12339,28025xe" filled="true" fillcolor="#000000" stroked="false">
                <v:path arrowok="t"/>
                <v:fill type="solid"/>
              </v:shape>
              <v:shape style="position:absolute;left:12288;top:28024;width:88;height:77" coordorigin="12288,28024" coordsize="88,77" path="m12330,28024l12322,28024,12319,28025,12331,28025,12330,28024xe" filled="true" fillcolor="#000000" stroked="false">
                <v:path arrowok="t"/>
                <v:fill type="solid"/>
              </v:shape>
            </v:group>
            <v:group style="position:absolute;left:12381;top:28290;width:2;height:171" coordorigin="12381,28290" coordsize="2,171">
              <v:shape style="position:absolute;left:12381;top:28290;width:2;height:171" coordorigin="12381,28290" coordsize="0,171" path="m12381,28290l12381,28461e" filled="false" stroked="true" strokeweight=".318763pt" strokecolor="#0000ff">
                <v:path arrowok="t"/>
              </v:shape>
            </v:group>
            <v:group style="position:absolute;left:12212;top:28290;width:2;height:171" coordorigin="12212,28290" coordsize="2,171">
              <v:shape style="position:absolute;left:12212;top:28290;width:2;height:171" coordorigin="12212,28290" coordsize="0,171" path="m12212,28461l12212,28290e" filled="false" stroked="true" strokeweight=".318763pt" strokecolor="#0000ff">
                <v:path arrowok="t"/>
              </v:shape>
              <v:shape style="position:absolute;left:11943;top:29179;width:109;height:1101" type="#_x0000_t75" stroked="false">
                <v:imagedata r:id="rId796" o:title=""/>
              </v:shape>
              <v:shape style="position:absolute;left:12271;top:29167;width:97;height:832" type="#_x0000_t75" stroked="false">
                <v:imagedata r:id="rId797" o:title=""/>
              </v:shape>
              <v:shape style="position:absolute;left:13865;top:29135;width:109;height:1837" type="#_x0000_t75" stroked="false">
                <v:imagedata r:id="rId798" o:title=""/>
              </v:shape>
            </v:group>
            <v:group style="position:absolute;left:13574;top:27720;width:2;height:313" coordorigin="13574,27720" coordsize="2,313">
              <v:shape style="position:absolute;left:13574;top:27720;width:2;height:313" coordorigin="13574,27720" coordsize="0,313" path="m13574,27720l13574,28032e" filled="false" stroked="true" strokeweight=".318763pt" strokecolor="#ffbf7e">
                <v:path arrowok="t"/>
              </v:shape>
            </v:group>
            <v:group style="position:absolute;left:13575;top:28148;width:2;height:7" coordorigin="13575,28148" coordsize="2,7">
              <v:shape style="position:absolute;left:13575;top:28148;width:2;height:7" coordorigin="13575,28148" coordsize="0,7" path="m13575,28148l13575,28155e" filled="false" stroked="true" strokeweight=".079853pt" strokecolor="#ffbf7e">
                <v:path arrowok="t"/>
              </v:shape>
            </v:group>
            <v:group style="position:absolute;left:13574;top:28271;width:2;height:240" coordorigin="13574,28271" coordsize="2,240">
              <v:shape style="position:absolute;left:13574;top:28271;width:2;height:240" coordorigin="13574,28271" coordsize="0,240" path="m13574,28271l13574,28510e" filled="false" stroked="true" strokeweight=".318763pt" strokecolor="#ffbf7e">
                <v:path arrowok="t"/>
              </v:shape>
            </v:group>
            <v:group style="position:absolute;left:13575;top:28626;width:2;height:7" coordorigin="13575,28626" coordsize="2,7">
              <v:shape style="position:absolute;left:13575;top:28626;width:2;height:7" coordorigin="13575,28626" coordsize="0,7" path="m13575,28626l13575,28633e" filled="false" stroked="true" strokeweight=".079853pt" strokecolor="#ffbf7e">
                <v:path arrowok="t"/>
              </v:shape>
              <v:shape style="position:absolute;left:13510;top:28746;width:109;height:1442" type="#_x0000_t75" stroked="false">
                <v:imagedata r:id="rId799" o:title=""/>
              </v:shape>
            </v:group>
            <v:group style="position:absolute;left:13900;top:27723;width:2;height:251" coordorigin="13900,27723" coordsize="2,251">
              <v:shape style="position:absolute;left:13900;top:27723;width:2;height:251" coordorigin="13900,27723" coordsize="0,251" path="m13900,27723l13900,27973e" filled="false" stroked="true" strokeweight=".318763pt" strokecolor="#0000ff">
                <v:path arrowok="t"/>
              </v:shape>
            </v:group>
            <v:group style="position:absolute;left:13900;top:28092;width:2;height:240" coordorigin="13900,28092" coordsize="2,240">
              <v:shape style="position:absolute;left:13900;top:28092;width:2;height:240" coordorigin="13900,28092" coordsize="0,240" path="m13900,28092l13900,28331e" filled="false" stroked="true" strokeweight=".318763pt" strokecolor="#0000ff">
                <v:path arrowok="t"/>
              </v:shape>
            </v:group>
            <v:group style="position:absolute;left:13900;top:28451;width:2;height:240" coordorigin="13900,28451" coordsize="2,240">
              <v:shape style="position:absolute;left:13900;top:28451;width:2;height:240" coordorigin="13900,28451" coordsize="0,240" path="m13900,28451l13900,28690e" filled="false" stroked="true" strokeweight=".318763pt" strokecolor="#0000ff">
                <v:path arrowok="t"/>
              </v:shape>
            </v:group>
            <v:group style="position:absolute;left:13900;top:28810;width:2;height:251" coordorigin="13900,28810" coordsize="2,251">
              <v:shape style="position:absolute;left:13900;top:28810;width:2;height:251" coordorigin="13900,28810" coordsize="0,251" path="m13900,28810l13900,29060e" filled="false" stroked="true" strokeweight=".318763pt" strokecolor="#0000ff">
                <v:path arrowok="t"/>
              </v:shape>
            </v:group>
            <v:group style="position:absolute;left:13806;top:28406;width:189;height:189" coordorigin="13806,28406" coordsize="189,189">
              <v:shape style="position:absolute;left:13806;top:28406;width:189;height:189" coordorigin="13806,28406" coordsize="189,189" path="m13834,28435l13821,28448,13814,28464,13809,28481,13806,28499,13807,28516,13844,28577,13893,28594,13911,28594,13973,28561,13994,28512,13994,28494,13963,28432,13898,28406,13880,28410,13863,28414,13847,28422,13834,28435xe" filled="false" stroked="true" strokeweight=".318763pt" strokecolor="#0000ff">
                <v:path arrowok="t"/>
              </v:shape>
            </v:group>
            <v:group style="position:absolute;left:11253;top:28461;width:169;height:2" coordorigin="11253,28461" coordsize="169,2">
              <v:shape style="position:absolute;left:11253;top:28461;width:169;height:2" coordorigin="11253,28461" coordsize="169,0" path="m11421,28461l11253,28461e" filled="false" stroked="true" strokeweight=".318763pt" strokecolor="#0000ff">
                <v:path arrowok="t"/>
              </v:shape>
            </v:group>
            <v:group style="position:absolute;left:11253;top:28290;width:169;height:171" coordorigin="11253,28290" coordsize="169,171">
              <v:shape style="position:absolute;left:11253;top:28290;width:169;height:171" coordorigin="11253,28290" coordsize="169,171" path="m11253,28290l11421,28290,11421,28461e" filled="false" stroked="true" strokeweight=".318763pt" strokecolor="#0000ff">
                <v:path arrowok="t"/>
              </v:shape>
            </v:group>
            <v:group style="position:absolute;left:11253;top:28290;width:2;height:171" coordorigin="11253,28290" coordsize="2,171">
              <v:shape style="position:absolute;left:11253;top:28290;width:2;height:171" coordorigin="11253,28290" coordsize="0,171" path="m11253,28461l11253,28290e" filled="false" stroked="true" strokeweight=".318763pt" strokecolor="#0000ff">
                <v:path arrowok="t"/>
              </v:shape>
            </v:group>
            <v:group style="position:absolute;left:11627;top:28072;width:74;height:47" coordorigin="11627,28072" coordsize="74,47">
              <v:shape style="position:absolute;left:11627;top:28072;width:74;height:47" coordorigin="11627,28072" coordsize="74,47" path="m11673,28116l11653,28116,11654,28118,11670,28118,11673,28116xe" filled="true" fillcolor="#000000" stroked="false">
                <v:path arrowok="t"/>
                <v:fill type="solid"/>
              </v:shape>
              <v:shape style="position:absolute;left:11627;top:28072;width:74;height:47" coordorigin="11627,28072" coordsize="74,47" path="m11683,28115l11645,28115,11648,28116,11681,28116,11683,28115xe" filled="true" fillcolor="#000000" stroked="false">
                <v:path arrowok="t"/>
                <v:fill type="solid"/>
              </v:shape>
              <v:shape style="position:absolute;left:11627;top:28072;width:74;height:47" coordorigin="11627,28072" coordsize="74,47" path="m11627,28084l11627,28105,11629,28107,11632,28110,11635,28112,11637,28112,11638,28113,11641,28115,11686,28115,11688,28113,11689,28113,11692,28112,11697,28107,11700,28105,11654,28105,11653,28104,11648,28104,11641,28100,11640,28100,11637,28099,11633,28096,11632,28094,11630,28092,11630,28089,11629,28088,11629,28086,11627,28084xe" filled="true" fillcolor="#000000" stroked="false">
                <v:path arrowok="t"/>
                <v:fill type="solid"/>
              </v:shape>
              <v:shape style="position:absolute;left:11627;top:28072;width:74;height:47" coordorigin="11627,28072" coordsize="74,47" path="m11699,28072l11699,28080,11697,28083,11697,28088,11696,28089,11696,28091,11694,28092,11692,28096,11691,28097,11688,28099,11686,28100,11684,28100,11683,28102,11680,28104,11675,28104,11672,28105,11700,28105,11699,28072xe" filled="true" fillcolor="#000000" stroked="false">
                <v:path arrowok="t"/>
                <v:fill type="solid"/>
              </v:shape>
            </v:group>
            <v:group style="position:absolute;left:11616;top:28040;width:95;height:66" coordorigin="11616,28040" coordsize="95,66">
              <v:shape style="position:absolute;left:11616;top:28040;width:95;height:66" coordorigin="11616,28040" coordsize="95,66" path="m11710,28040l11616,28040,11616,28084,11617,28086,11617,28091,11619,28094,11619,28096,11621,28099,11622,28100,11624,28102,11624,28104,11627,28105,11627,28053,11710,28053,11710,28040xe" filled="true" fillcolor="#000000" stroked="false">
                <v:path arrowok="t"/>
                <v:fill type="solid"/>
              </v:shape>
              <v:shape style="position:absolute;left:11616;top:28040;width:95;height:66" coordorigin="11616,28040" coordsize="95,66" path="m11710,28053l11699,28053,11699,28072,11700,28105,11702,28104,11704,28100,11704,28099,11705,28097,11707,28094,11707,28092,11708,28089,11708,28084,11710,28081,11710,28053xe" filled="true" fillcolor="#000000" stroked="false">
                <v:path arrowok="t"/>
                <v:fill type="solid"/>
              </v:shape>
            </v:group>
            <v:group style="position:absolute;left:11616;top:28161;width:44;height:56" coordorigin="11616,28161" coordsize="44,56">
              <v:shape style="position:absolute;left:11616;top:28161;width:44;height:56" coordorigin="11616,28161" coordsize="44,56" path="m11657,28161l11657,28169,11656,28172,11654,28174,11654,28175,11653,28177,11651,28178,11648,28180,11645,28183,11643,28185,11640,28185,11638,28188,11635,28190,11616,28201,11616,28217,11641,28201,11645,28199,11646,28198,11648,28196,11651,28194,11653,28193,11654,28191,11654,28190,11657,28186,11659,28183,11657,28161xe" filled="true" fillcolor="#000000" stroked="false">
                <v:path arrowok="t"/>
                <v:fill type="solid"/>
              </v:shape>
            </v:group>
            <v:group style="position:absolute;left:11667;top:28147;width:34;height:63" coordorigin="11667,28147" coordsize="34,63">
              <v:shape style="position:absolute;left:11667;top:28147;width:34;height:63" coordorigin="11667,28147" coordsize="34,63" path="m11668,28147l11667,28204,11670,28206,11672,28206,11673,28207,11676,28209,11691,28209,11694,28207,11696,28207,11699,28206,11700,28204,11700,28196,11678,28196,11675,28194,11675,28193,11672,28190,11670,28186,11668,28185,11668,28147xe" filled="true" fillcolor="#000000" stroked="false">
                <v:path arrowok="t"/>
                <v:fill type="solid"/>
              </v:shape>
              <v:shape style="position:absolute;left:11667;top:28147;width:34;height:63" coordorigin="11667,28147" coordsize="34,63" path="m11699,28177l11699,28183,11697,28186,11697,28188,11696,28190,11696,28191,11694,28193,11691,28194,11689,28196,11700,28196,11699,28177xe" filled="true" fillcolor="#000000" stroked="false">
                <v:path arrowok="t"/>
                <v:fill type="solid"/>
              </v:shape>
            </v:group>
            <v:group style="position:absolute;left:11616;top:28134;width:95;height:71" coordorigin="11616,28134" coordsize="95,71">
              <v:shape style="position:absolute;left:11616;top:28134;width:95;height:71" coordorigin="11616,28134" coordsize="95,71" path="m11668,28147l11657,28147,11657,28161,11659,28183,11659,28188,11661,28191,11661,28193,11662,28196,11664,28198,11664,28199,11665,28201,11667,28202,11667,28204,11668,28147xe" filled="true" fillcolor="#000000" stroked="false">
                <v:path arrowok="t"/>
                <v:fill type="solid"/>
              </v:shape>
              <v:shape style="position:absolute;left:11616;top:28134;width:95;height:71" coordorigin="11616,28134" coordsize="95,71" path="m11710,28134l11616,28134,11616,28147,11699,28147,11699,28177,11700,28204,11705,28199,11705,28198,11707,28194,11708,28193,11708,28185,11710,28182,11710,28134xe" filled="true" fillcolor="#000000" stroked="false">
                <v:path arrowok="t"/>
                <v:fill type="solid"/>
              </v:shape>
            </v:group>
            <v:group style="position:absolute;left:11603;top:28339;width:80;height:80" coordorigin="11603,28339" coordsize="80,80">
              <v:shape style="position:absolute;left:11603;top:28339;width:80;height:80" coordorigin="11603,28339" coordsize="80,80" path="m11643,28419l11659,28416,11672,28408,11680,28395,11683,28379,11680,28363,11672,28351,11659,28343,11643,28339,11629,28343,11614,28351,11606,28363,11603,28379,11606,28395,11614,28408,11629,28416,11643,28419xe" filled="false" stroked="true" strokeweight=".159382pt" strokecolor="#ff0000">
                <v:path arrowok="t"/>
              </v:shape>
              <v:shape style="position:absolute;left:11634;top:29138;width:109;height:1221" type="#_x0000_t75" stroked="false">
                <v:imagedata r:id="rId800" o:title=""/>
              </v:shape>
            </v:group>
            <v:group style="position:absolute;left:11063;top:28048;width:96;height:67" coordorigin="11063,28048" coordsize="96,67">
              <v:shape style="position:absolute;left:11063;top:28048;width:96;height:67" coordorigin="11063,28048" coordsize="96,67" path="m11074,28048l11071,28051,11069,28054,11068,28056,11066,28057,11066,28059,11065,28062,11065,28067,11063,28069,11063,28086,11065,28088,11065,28092,11066,28096,11068,28097,11068,28099,11069,28102,11071,28104,11072,28105,11076,28107,11079,28110,11082,28112,11085,28112,11087,28113,11095,28113,11098,28115,11159,28115,11159,28102,11095,28102,11092,28100,11087,28100,11085,28099,11084,28099,11080,28096,11079,28094,11077,28092,11076,28091,11076,28086,11074,28083,11074,28048xe" filled="true" fillcolor="#000000" stroked="false">
                <v:path arrowok="t"/>
                <v:fill type="solid"/>
              </v:shape>
            </v:group>
            <v:group style="position:absolute;left:11074;top:28040;width:85;height:31" coordorigin="11074,28040" coordsize="85,31">
              <v:shape style="position:absolute;left:11074;top:28040;width:85;height:31" coordorigin="11074,28040" coordsize="85,31" path="m11159,28040l11101,28040,11098,28041,11087,28041,11085,28043,11082,28043,11080,28045,11079,28045,11076,28046,11074,28048,11074,28070,11076,28067,11076,28065,11077,28064,11079,28062,11080,28059,11084,28056,11087,28056,11088,28054,11092,28054,11095,28053,11159,28053,11159,28040xe" filled="true" fillcolor="#000000" stroked="false">
                <v:path arrowok="t"/>
                <v:fill type="solid"/>
              </v:shape>
            </v:group>
            <v:group style="position:absolute;left:11065;top:28127;width:95;height:74" coordorigin="11065,28127" coordsize="95,74">
              <v:shape style="position:absolute;left:11065;top:28127;width:95;height:74" coordorigin="11065,28127" coordsize="95,74" path="m11159,28127l11147,28127,11147,28158,11065,28158,11065,28171,11147,28171,11147,28201,11159,28201,11159,28127xe" filled="true" fillcolor="#000000" stroked="false">
                <v:path arrowok="t"/>
                <v:fill type="solid"/>
              </v:shape>
            </v:group>
            <v:group style="position:absolute;left:11065;top:28214;width:95;height:59" coordorigin="11065,28214" coordsize="95,59">
              <v:shape style="position:absolute;left:11065;top:28214;width:95;height:59" coordorigin="11065,28214" coordsize="95,59" path="m11159,28214l11065,28214,11065,28273,11076,28273,11076,28226,11159,28226,11159,28214xe" filled="true" fillcolor="#000000" stroked="false">
                <v:path arrowok="t"/>
                <v:fill type="solid"/>
              </v:shape>
              <v:shape style="position:absolute;left:11057;top:29179;width:109;height:1283" type="#_x0000_t75" stroked="false">
                <v:imagedata r:id="rId801" o:title=""/>
              </v:shape>
              <v:shape style="position:absolute;left:9732;top:27785;width:427;height:3230" type="#_x0000_t75" stroked="false">
                <v:imagedata r:id="rId802" o:title=""/>
              </v:shape>
              <v:shape style="position:absolute;left:12560;top:29138;width:109;height:1329" type="#_x0000_t75" stroked="false">
                <v:imagedata r:id="rId803" o:title=""/>
              </v:shape>
            </v:group>
            <v:group style="position:absolute;left:12602;top:27751;width:26;height:117" coordorigin="12602,27751" coordsize="26,117">
              <v:shape style="position:absolute;left:12602;top:27751;width:26;height:117" coordorigin="12602,27751" coordsize="26,117" path="m12628,27751l12602,27751,12628,27868,12628,27751xe" filled="true" fillcolor="#00ffff" stroked="false">
                <v:path arrowok="t"/>
                <v:fill type="solid"/>
              </v:shape>
            </v:group>
            <v:group style="position:absolute;left:12602;top:27751;width:26;height:117" coordorigin="12602,27751" coordsize="26,117">
              <v:shape style="position:absolute;left:12602;top:27751;width:26;height:117" coordorigin="12602,27751" coordsize="26,117" path="m12602,27751l12602,27868,12628,27868,12602,27751xe" filled="true" fillcolor="#00ffff" stroked="false">
                <v:path arrowok="t"/>
                <v:fill type="solid"/>
              </v:shape>
            </v:group>
            <v:group style="position:absolute;left:12602;top:27916;width:26;height:96" coordorigin="12602,27916" coordsize="26,96">
              <v:shape style="position:absolute;left:12602;top:27916;width:26;height:96" coordorigin="12602,27916" coordsize="26,96" path="m12628,27916l12602,27916,12628,28011,12628,27916xe" filled="true" fillcolor="#00ffff" stroked="false">
                <v:path arrowok="t"/>
                <v:fill type="solid"/>
              </v:shape>
            </v:group>
            <v:group style="position:absolute;left:12602;top:27916;width:26;height:96" coordorigin="12602,27916" coordsize="26,96">
              <v:shape style="position:absolute;left:12602;top:27916;width:26;height:96" coordorigin="12602,27916" coordsize="26,96" path="m12602,27916l12602,28011,12628,28011,12602,27916xe" filled="true" fillcolor="#00ffff" stroked="false">
                <v:path arrowok="t"/>
                <v:fill type="solid"/>
              </v:shape>
            </v:group>
            <v:group style="position:absolute;left:12602;top:28059;width:26;height:96" coordorigin="12602,28059" coordsize="26,96">
              <v:shape style="position:absolute;left:12602;top:28059;width:26;height:96" coordorigin="12602,28059" coordsize="26,96" path="m12628,28059l12602,28059,12628,28155,12628,28059xe" filled="true" fillcolor="#00ffff" stroked="false">
                <v:path arrowok="t"/>
                <v:fill type="solid"/>
              </v:shape>
            </v:group>
            <v:group style="position:absolute;left:12602;top:28059;width:26;height:96" coordorigin="12602,28059" coordsize="26,96">
              <v:shape style="position:absolute;left:12602;top:28059;width:26;height:96" coordorigin="12602,28059" coordsize="26,96" path="m12602,28059l12602,28155,12628,28155,12602,28059xe" filled="true" fillcolor="#00ffff" stroked="false">
                <v:path arrowok="t"/>
                <v:fill type="solid"/>
              </v:shape>
            </v:group>
            <v:group style="position:absolute;left:12602;top:28202;width:26;height:96" coordorigin="12602,28202" coordsize="26,96">
              <v:shape style="position:absolute;left:12602;top:28202;width:26;height:96" coordorigin="12602,28202" coordsize="26,96" path="m12628,28202l12602,28202,12628,28298,12628,28202xe" filled="true" fillcolor="#00ffff" stroked="false">
                <v:path arrowok="t"/>
                <v:fill type="solid"/>
              </v:shape>
            </v:group>
            <v:group style="position:absolute;left:12602;top:28202;width:26;height:96" coordorigin="12602,28202" coordsize="26,96">
              <v:shape style="position:absolute;left:12602;top:28202;width:26;height:96" coordorigin="12602,28202" coordsize="26,96" path="m12602,28202l12602,28298,12628,28298,12602,28202xe" filled="true" fillcolor="#00ffff" stroked="false">
                <v:path arrowok="t"/>
                <v:fill type="solid"/>
              </v:shape>
            </v:group>
            <v:group style="position:absolute;left:12602;top:28346;width:26;height:96" coordorigin="12602,28346" coordsize="26,96">
              <v:shape style="position:absolute;left:12602;top:28346;width:26;height:96" coordorigin="12602,28346" coordsize="26,96" path="m12628,28346l12602,28346,12628,28441,12628,28346xe" filled="true" fillcolor="#00ffff" stroked="false">
                <v:path arrowok="t"/>
                <v:fill type="solid"/>
              </v:shape>
            </v:group>
            <v:group style="position:absolute;left:12602;top:28346;width:26;height:96" coordorigin="12602,28346" coordsize="26,96">
              <v:shape style="position:absolute;left:12602;top:28346;width:26;height:96" coordorigin="12602,28346" coordsize="26,96" path="m12602,28346l12602,28441,12628,28441,12602,28346xe" filled="true" fillcolor="#00ffff" stroked="false">
                <v:path arrowok="t"/>
                <v:fill type="solid"/>
              </v:shape>
            </v:group>
            <v:group style="position:absolute;left:12602;top:28489;width:26;height:96" coordorigin="12602,28489" coordsize="26,96">
              <v:shape style="position:absolute;left:12602;top:28489;width:26;height:96" coordorigin="12602,28489" coordsize="26,96" path="m12628,28489l12602,28489,12628,28585,12628,28489xe" filled="true" fillcolor="#00ffff" stroked="false">
                <v:path arrowok="t"/>
                <v:fill type="solid"/>
              </v:shape>
            </v:group>
            <v:group style="position:absolute;left:12602;top:28489;width:26;height:96" coordorigin="12602,28489" coordsize="26,96">
              <v:shape style="position:absolute;left:12602;top:28489;width:26;height:96" coordorigin="12602,28489" coordsize="26,96" path="m12602,28489l12602,28585,12628,28585,12602,28489xe" filled="true" fillcolor="#00ffff" stroked="false">
                <v:path arrowok="t"/>
                <v:fill type="solid"/>
              </v:shape>
            </v:group>
            <v:group style="position:absolute;left:12602;top:28633;width:26;height:96" coordorigin="12602,28633" coordsize="26,96">
              <v:shape style="position:absolute;left:12602;top:28633;width:26;height:96" coordorigin="12602,28633" coordsize="26,96" path="m12628,28633l12602,28633,12628,28728,12628,28633xe" filled="true" fillcolor="#00ffff" stroked="false">
                <v:path arrowok="t"/>
                <v:fill type="solid"/>
              </v:shape>
            </v:group>
            <v:group style="position:absolute;left:12602;top:28633;width:26;height:96" coordorigin="12602,28633" coordsize="26,96">
              <v:shape style="position:absolute;left:12602;top:28633;width:26;height:96" coordorigin="12602,28633" coordsize="26,96" path="m12602,28633l12602,28728,12628,28728,12602,28633xe" filled="true" fillcolor="#00ffff" stroked="false">
                <v:path arrowok="t"/>
                <v:fill type="solid"/>
              </v:shape>
            </v:group>
            <v:group style="position:absolute;left:12602;top:28776;width:26;height:96" coordorigin="12602,28776" coordsize="26,96">
              <v:shape style="position:absolute;left:12602;top:28776;width:26;height:96" coordorigin="12602,28776" coordsize="26,96" path="m12628,28776l12602,28776,12628,28872,12628,28776xe" filled="true" fillcolor="#00ffff" stroked="false">
                <v:path arrowok="t"/>
                <v:fill type="solid"/>
              </v:shape>
            </v:group>
            <v:group style="position:absolute;left:12602;top:28776;width:26;height:96" coordorigin="12602,28776" coordsize="26,96">
              <v:shape style="position:absolute;left:12602;top:28776;width:26;height:96" coordorigin="12602,28776" coordsize="26,96" path="m12602,28776l12602,28872,12628,28872,12602,28776xe" filled="true" fillcolor="#00ffff" stroked="false">
                <v:path arrowok="t"/>
                <v:fill type="solid"/>
              </v:shape>
            </v:group>
            <v:group style="position:absolute;left:12602;top:28920;width:26;height:118" coordorigin="12602,28920" coordsize="26,118">
              <v:shape style="position:absolute;left:12602;top:28920;width:26;height:118" coordorigin="12602,28920" coordsize="26,118" path="m12628,28920l12602,28920,12628,29037,12628,28920xe" filled="true" fillcolor="#00ffff" stroked="false">
                <v:path arrowok="t"/>
                <v:fill type="solid"/>
              </v:shape>
            </v:group>
            <v:group style="position:absolute;left:12602;top:28920;width:26;height:118" coordorigin="12602,28920" coordsize="26,118">
              <v:shape style="position:absolute;left:12602;top:28920;width:26;height:118" coordorigin="12602,28920" coordsize="26,118" path="m12602,28920l12602,29037,12628,29037,12602,28920xe" filled="true" fillcolor="#00ffff" stroked="false">
                <v:path arrowok="t"/>
                <v:fill type="solid"/>
              </v:shape>
            </v:group>
            <v:group style="position:absolute;left:12602;top:29037;width:26;height:2" coordorigin="12602,29037" coordsize="26,2">
              <v:shape style="position:absolute;left:12602;top:29037;width:26;height:2" coordorigin="12602,29037" coordsize="26,0" path="m12628,29037l12602,29037e" filled="false" stroked="true" strokeweight=".079637pt" strokecolor="#00ffff">
                <v:path arrowok="t"/>
              </v:shape>
            </v:group>
            <v:group style="position:absolute;left:12676;top:28072;width:74;height:47" coordorigin="12676,28072" coordsize="74,47">
              <v:shape style="position:absolute;left:12676;top:28072;width:74;height:47" coordorigin="12676,28072" coordsize="74,47" path="m12722,28116l12701,28116,12703,28118,12719,28118,12722,28116xe" filled="true" fillcolor="#000000" stroked="false">
                <v:path arrowok="t"/>
                <v:fill type="solid"/>
              </v:shape>
              <v:shape style="position:absolute;left:12676;top:28072;width:74;height:47" coordorigin="12676,28072" coordsize="74,47" path="m12731,28115l12693,28115,12696,28116,12730,28116,12731,28115xe" filled="true" fillcolor="#000000" stroked="false">
                <v:path arrowok="t"/>
                <v:fill type="solid"/>
              </v:shape>
              <v:shape style="position:absolute;left:12676;top:28072;width:74;height:47" coordorigin="12676,28072" coordsize="74,47" path="m12676,28084l12676,28105,12680,28110,12684,28112,12685,28112,12687,28113,12690,28115,12735,28115,12736,28113,12738,28113,12741,28112,12744,28108,12746,28107,12749,28105,12703,28105,12701,28104,12696,28104,12690,28100,12688,28100,12685,28099,12680,28094,12679,28092,12679,28089,12677,28088,12677,28086,12676,28084xe" filled="true" fillcolor="#000000" stroked="false">
                <v:path arrowok="t"/>
                <v:fill type="solid"/>
              </v:shape>
              <v:shape style="position:absolute;left:12676;top:28072;width:74;height:47" coordorigin="12676,28072" coordsize="74,47" path="m12747,28072l12747,28080,12746,28083,12746,28088,12744,28089,12744,28091,12743,28092,12741,28096,12739,28097,12736,28099,12735,28100,12733,28100,12731,28102,12728,28104,12723,28104,12720,28105,12749,28105,12747,28072xe" filled="true" fillcolor="#000000" stroked="false">
                <v:path arrowok="t"/>
                <v:fill type="solid"/>
              </v:shape>
            </v:group>
            <v:group style="position:absolute;left:12664;top:28040;width:95;height:66" coordorigin="12664,28040" coordsize="95,66">
              <v:shape style="position:absolute;left:12664;top:28040;width:95;height:66" coordorigin="12664,28040" coordsize="95,66" path="m12759,28040l12664,28040,12664,28084,12666,28086,12666,28091,12668,28094,12668,28096,12669,28099,12672,28102,12672,28104,12676,28105,12676,28053,12759,28053,12759,28040xe" filled="true" fillcolor="#000000" stroked="false">
                <v:path arrowok="t"/>
                <v:fill type="solid"/>
              </v:shape>
              <v:shape style="position:absolute;left:12664;top:28040;width:95;height:66" coordorigin="12664,28040" coordsize="95,66" path="m12759,28053l12747,28053,12747,28072,12749,28105,12751,28104,12752,28100,12752,28099,12754,28097,12755,28094,12755,28092,12757,28089,12757,28084,12759,28081,12759,28053xe" filled="true" fillcolor="#000000" stroked="false">
                <v:path arrowok="t"/>
                <v:fill type="solid"/>
              </v:shape>
            </v:group>
            <v:group style="position:absolute;left:12663;top:28147;width:36;height:67" coordorigin="12663,28147" coordsize="36,67">
              <v:shape style="position:absolute;left:12663;top:28147;width:36;height:67" coordorigin="12663,28147" coordsize="36,67" path="m12672,28147l12668,28151,12668,28155,12666,28156,12664,28158,12664,28164,12663,28166,12663,28182,12664,28183,12664,28188,12666,28191,12668,28193,12668,28196,12669,28198,12672,28201,12674,28202,12676,28204,12679,28207,12682,28209,12684,28210,12687,28210,12688,28212,12692,28212,12695,28214,12698,28201,12695,28201,12692,28199,12690,28199,12687,28198,12684,28194,12680,28193,12679,28191,12677,28188,12676,28186,12676,28185,12674,28182,12674,28174,12672,28147xe" filled="true" fillcolor="#000000" stroked="false">
                <v:path arrowok="t"/>
                <v:fill type="solid"/>
              </v:shape>
            </v:group>
            <v:group style="position:absolute;left:12730;top:28182;width:20;height:31" coordorigin="12730,28182" coordsize="20,31">
              <v:shape style="position:absolute;left:12730;top:28182;width:20;height:31" coordorigin="12730,28182" coordsize="20,31" path="m12749,28182l12747,28183,12747,28186,12746,28188,12744,28190,12743,28191,12741,28193,12739,28194,12738,28196,12735,28198,12733,28199,12730,28199,12733,28212,12739,28209,12741,28209,12743,28207,12746,28206,12747,28204,12749,28202,12749,28182xe" filled="true" fillcolor="#000000" stroked="false">
                <v:path arrowok="t"/>
                <v:fill type="solid"/>
              </v:shape>
            </v:group>
            <v:group style="position:absolute;left:12672;top:28131;width:88;height:72" coordorigin="12672,28131" coordsize="88,72">
              <v:shape style="position:absolute;left:12672;top:28131;width:88;height:72" coordorigin="12672,28131" coordsize="88,72" path="m12747,28143l12720,28143,12722,28145,12728,28145,12730,28147,12731,28147,12735,28148,12736,28150,12739,28151,12743,28155,12744,28156,12744,28158,12746,28159,12747,28161,12747,28164,12749,28166,12749,28202,12754,28198,12755,28194,12755,28193,12757,28191,12759,28188,12759,28183,12760,28180,12760,28169,12759,28167,12759,28163,12757,28159,12757,28156,12755,28155,12754,28153,12752,28150,12749,28147,12747,28143xe" filled="true" fillcolor="#000000" stroked="false">
                <v:path arrowok="t"/>
                <v:fill type="solid"/>
              </v:shape>
              <v:shape style="position:absolute;left:12672;top:28131;width:88;height:72" coordorigin="12672,28131" coordsize="88,72" path="m12733,28134l12692,28134,12690,28135,12687,28135,12684,28137,12680,28140,12677,28142,12676,28143,12674,28145,12672,28147,12674,28174,12674,28166,12676,28163,12677,28161,12677,28158,12679,28156,12680,28155,12684,28151,12687,28150,12688,28148,12692,28147,12693,28147,12696,28145,12701,28145,12704,28143,12747,28143,12746,28142,12744,28140,12743,28139,12739,28137,12738,28137,12735,28135,12733,28134xe" filled="true" fillcolor="#000000" stroked="false">
                <v:path arrowok="t"/>
                <v:fill type="solid"/>
              </v:shape>
              <v:shape style="position:absolute;left:12672;top:28131;width:88;height:72" coordorigin="12672,28131" coordsize="88,72" path="m12728,28132l12696,28132,12695,28134,12730,28134,12728,28132xe" filled="true" fillcolor="#000000" stroked="false">
                <v:path arrowok="t"/>
                <v:fill type="solid"/>
              </v:shape>
              <v:shape style="position:absolute;left:12672;top:28131;width:88;height:72" coordorigin="12672,28131" coordsize="88,72" path="m12720,28131l12704,28131,12701,28132,12723,28132,12720,28131xe" filled="true" fillcolor="#000000" stroked="false">
                <v:path arrowok="t"/>
                <v:fill type="solid"/>
              </v:shape>
            </v:group>
            <v:group style="position:absolute;left:10583;top:27849;width:2;height:997" coordorigin="10583,27849" coordsize="2,997">
              <v:shape style="position:absolute;left:10583;top:27849;width:2;height:997" coordorigin="10583,27849" coordsize="0,997" path="m10583,27849l10583,28845e" filled="false" stroked="true" strokeweight="2.012168pt" strokecolor="#ff0000">
                <v:path arrowok="t"/>
              </v:shape>
            </v:group>
            <v:group style="position:absolute;left:13120;top:27842;width:58;height:58" coordorigin="13120,27842" coordsize="58,58">
              <v:shape style="position:absolute;left:13120;top:27842;width:58;height:58" coordorigin="13120,27842" coordsize="58,58" path="m13120,27842l13178,27900e" filled="false" stroked="true" strokeweight=".318763pt" strokecolor="#0000ff">
                <v:path arrowok="t"/>
              </v:shape>
            </v:group>
            <v:group style="position:absolute;left:13063;top:27869;width:115;height:115" coordorigin="13063,27869" coordsize="115,115">
              <v:shape style="position:absolute;left:13063;top:27869;width:115;height:115" coordorigin="13063,27869" coordsize="115,115" path="m13063,27869l13178,27984e" filled="false" stroked="true" strokeweight=".318763pt" strokecolor="#0000ff">
                <v:path arrowok="t"/>
              </v:shape>
            </v:group>
            <v:group style="position:absolute;left:13063;top:27954;width:115;height:115" coordorigin="13063,27954" coordsize="115,115">
              <v:shape style="position:absolute;left:13063;top:27954;width:115;height:115" coordorigin="13063,27954" coordsize="115,115" path="m13063,27954l13178,28069e" filled="false" stroked="true" strokeweight=".318763pt" strokecolor="#0000ff">
                <v:path arrowok="t"/>
              </v:shape>
            </v:group>
            <v:group style="position:absolute;left:13063;top:28038;width:115;height:115" coordorigin="13063,28038" coordsize="115,115">
              <v:shape style="position:absolute;left:13063;top:28038;width:115;height:115" coordorigin="13063,28038" coordsize="115,115" path="m13063,28038l13178,28153e" filled="false" stroked="true" strokeweight=".318763pt" strokecolor="#0000ff">
                <v:path arrowok="t"/>
              </v:shape>
            </v:group>
            <v:group style="position:absolute;left:13063;top:28123;width:115;height:115" coordorigin="13063,28123" coordsize="115,115">
              <v:shape style="position:absolute;left:13063;top:28123;width:115;height:115" coordorigin="13063,28123" coordsize="115,115" path="m13063,28123l13178,28237e" filled="false" stroked="true" strokeweight=".318763pt" strokecolor="#0000ff">
                <v:path arrowok="t"/>
              </v:shape>
            </v:group>
            <v:group style="position:absolute;left:13063;top:28207;width:115;height:115" coordorigin="13063,28207" coordsize="115,115">
              <v:shape style="position:absolute;left:13063;top:28207;width:115;height:115" coordorigin="13063,28207" coordsize="115,115" path="m13063,28207l13178,28322e" filled="false" stroked="true" strokeweight=".318763pt" strokecolor="#0000ff">
                <v:path arrowok="t"/>
              </v:shape>
            </v:group>
            <v:group style="position:absolute;left:13063;top:28292;width:115;height:117" coordorigin="13063,28292" coordsize="115,117">
              <v:shape style="position:absolute;left:13063;top:28292;width:115;height:117" coordorigin="13063,28292" coordsize="115,117" path="m13063,28292l13178,28408e" filled="false" stroked="true" strokeweight=".318763pt" strokecolor="#0000ff">
                <v:path arrowok="t"/>
              </v:shape>
            </v:group>
            <v:group style="position:absolute;left:13063;top:28376;width:115;height:117" coordorigin="13063,28376" coordsize="115,117">
              <v:shape style="position:absolute;left:13063;top:28376;width:115;height:117" coordorigin="13063,28376" coordsize="115,117" path="m13063,28376l13178,28492e" filled="false" stroked="true" strokeweight=".318763pt" strokecolor="#0000ff">
                <v:path arrowok="t"/>
              </v:shape>
            </v:group>
            <v:group style="position:absolute;left:13063;top:28461;width:115;height:117" coordorigin="13063,28461" coordsize="115,117">
              <v:shape style="position:absolute;left:13063;top:28461;width:115;height:117" coordorigin="13063,28461" coordsize="115,117" path="m13063,28461l13178,28577e" filled="false" stroked="true" strokeweight=".318763pt" strokecolor="#0000ff">
                <v:path arrowok="t"/>
              </v:shape>
            </v:group>
            <v:group style="position:absolute;left:13063;top:28545;width:115;height:117" coordorigin="13063,28545" coordsize="115,117">
              <v:shape style="position:absolute;left:13063;top:28545;width:115;height:117" coordorigin="13063,28545" coordsize="115,117" path="m13063,28545l13178,28661e" filled="false" stroked="true" strokeweight=".318763pt" strokecolor="#0000ff">
                <v:path arrowok="t"/>
              </v:shape>
            </v:group>
            <v:group style="position:absolute;left:13063;top:28629;width:115;height:117" coordorigin="13063,28629" coordsize="115,117">
              <v:shape style="position:absolute;left:13063;top:28629;width:115;height:117" coordorigin="13063,28629" coordsize="115,117" path="m13063,28629l13178,28746e" filled="false" stroked="true" strokeweight=".318763pt" strokecolor="#0000ff">
                <v:path arrowok="t"/>
              </v:shape>
            </v:group>
            <v:group style="position:absolute;left:13063;top:28716;width:107;height:106" coordorigin="13063,28716" coordsize="107,106">
              <v:shape style="position:absolute;left:13063;top:28716;width:107;height:106" coordorigin="13063,28716" coordsize="107,106" path="m13063,28716l13170,28821e" filled="false" stroked="true" strokeweight=".318763pt" strokecolor="#0000ff">
                <v:path arrowok="t"/>
              </v:shape>
            </v:group>
            <v:group style="position:absolute;left:13063;top:28800;width:23;height:21" coordorigin="13063,28800" coordsize="23,21">
              <v:shape style="position:absolute;left:13063;top:28800;width:23;height:21" coordorigin="13063,28800" coordsize="23,21" path="m13063,28800l13085,28821e" filled="false" stroked="true" strokeweight=".318763pt" strokecolor="#0000ff">
                <v:path arrowok="t"/>
              </v:shape>
            </v:group>
            <v:group style="position:absolute;left:13063;top:27842;width:115;height:979" coordorigin="13063,27842" coordsize="115,979">
              <v:shape style="position:absolute;left:13063;top:27842;width:115;height:979" coordorigin="13063,27842" coordsize="115,979" path="m13063,28821l13178,28821,13178,27842,13063,27842,13063,28821xe" filled="false" stroked="true" strokeweight=".318763pt" strokecolor="#0000ff">
                <v:path arrowok="t"/>
              </v:shape>
              <v:shape style="position:absolute;left:13070;top:29131;width:109;height:2169" type="#_x0000_t75" stroked="false">
                <v:imagedata r:id="rId804" o:title=""/>
              </v:shape>
              <v:shape style="position:absolute;left:10538;top:29131;width:109;height:1060" type="#_x0000_t75" stroked="false">
                <v:imagedata r:id="rId805" o:title=""/>
              </v:shape>
            </v:group>
            <v:group style="position:absolute;left:10837;top:28048;width:96;height:67" coordorigin="10837,28048" coordsize="96,67">
              <v:shape style="position:absolute;left:10837;top:28048;width:96;height:67" coordorigin="10837,28048" coordsize="96,67" path="m10848,28048l10845,28051,10843,28054,10841,28056,10840,28057,10840,28059,10838,28062,10838,28067,10837,28069,10837,28086,10838,28088,10838,28092,10840,28096,10841,28097,10841,28099,10843,28102,10846,28105,10849,28107,10851,28108,10853,28110,10856,28112,10859,28112,10861,28113,10869,28113,10872,28115,10932,28115,10932,28102,10869,28102,10865,28100,10861,28100,10859,28099,10857,28099,10849,28091,10849,28086,10848,28083,10848,28048xe" filled="true" fillcolor="#000000" stroked="false">
                <v:path arrowok="t"/>
                <v:fill type="solid"/>
              </v:shape>
            </v:group>
            <v:group style="position:absolute;left:10848;top:28040;width:85;height:31" coordorigin="10848,28040" coordsize="85,31">
              <v:shape style="position:absolute;left:10848;top:28040;width:85;height:31" coordorigin="10848,28040" coordsize="85,31" path="m10932,28040l10875,28040,10872,28041,10861,28041,10859,28043,10856,28043,10854,28045,10853,28045,10849,28046,10848,28048,10848,28070,10849,28067,10849,28065,10851,28064,10853,28062,10854,28059,10857,28056,10861,28056,10862,28054,10865,28054,10869,28053,10932,28053,10932,28040xe" filled="true" fillcolor="#000000" stroked="false">
                <v:path arrowok="t"/>
                <v:fill type="solid"/>
              </v:shape>
            </v:group>
            <v:group style="position:absolute;left:10838;top:28127;width:94;height:74" coordorigin="10838,28127" coordsize="94,74">
              <v:shape style="position:absolute;left:10838;top:28127;width:94;height:74" coordorigin="10838,28127" coordsize="94,74" path="m10932,28127l10921,28127,10921,28158,10838,28158,10838,28171,10921,28171,10921,28201,10932,28201,10932,28127xe" filled="true" fillcolor="#000000" stroked="false">
                <v:path arrowok="t"/>
                <v:fill type="solid"/>
              </v:shape>
            </v:group>
            <v:group style="position:absolute;left:10838;top:28241;width:43;height:56" coordorigin="10838,28241" coordsize="43,56">
              <v:shape style="position:absolute;left:10838;top:28241;width:43;height:56" coordorigin="10838,28241" coordsize="43,56" path="m10880,28241l10880,28249,10878,28252,10876,28253,10876,28255,10875,28257,10873,28258,10870,28260,10865,28265,10862,28265,10861,28268,10857,28269,10838,28280,10838,28296,10864,28280,10867,28279,10870,28276,10873,28274,10875,28273,10876,28271,10876,28269,10880,28266,10881,28263,10880,28241xe" filled="true" fillcolor="#000000" stroked="false">
                <v:path arrowok="t"/>
                <v:fill type="solid"/>
              </v:shape>
            </v:group>
            <v:group style="position:absolute;left:10889;top:28226;width:34;height:63" coordorigin="10889,28226" coordsize="34,63">
              <v:shape style="position:absolute;left:10889;top:28226;width:34;height:63" coordorigin="10889,28226" coordsize="34,63" path="m10891,28226l10889,28284,10892,28285,10894,28285,10896,28287,10899,28288,10913,28288,10916,28287,10918,28287,10921,28285,10923,28284,10922,28276,10900,28276,10897,28274,10897,28273,10894,28269,10892,28266,10891,28265,10891,28226xe" filled="true" fillcolor="#000000" stroked="false">
                <v:path arrowok="t"/>
                <v:fill type="solid"/>
              </v:shape>
              <v:shape style="position:absolute;left:10889;top:28226;width:34;height:63" coordorigin="10889,28226" coordsize="34,63" path="m10921,28257l10921,28263,10919,28266,10919,28268,10918,28269,10918,28271,10916,28273,10913,28274,10912,28276,10922,28276,10921,28257xe" filled="true" fillcolor="#000000" stroked="false">
                <v:path arrowok="t"/>
                <v:fill type="solid"/>
              </v:shape>
            </v:group>
            <v:group style="position:absolute;left:10838;top:28214;width:94;height:71" coordorigin="10838,28214" coordsize="94,71">
              <v:shape style="position:absolute;left:10838;top:28214;width:94;height:71" coordorigin="10838,28214" coordsize="94,71" path="m10891,28226l10880,28226,10880,28241,10881,28263,10881,28268,10883,28271,10883,28273,10884,28276,10886,28277,10886,28279,10888,28280,10889,28282,10889,28284,10891,28226xe" filled="true" fillcolor="#000000" stroked="false">
                <v:path arrowok="t"/>
                <v:fill type="solid"/>
              </v:shape>
              <v:shape style="position:absolute;left:10838;top:28214;width:94;height:71" coordorigin="10838,28214" coordsize="94,71" path="m10932,28214l10838,28214,10838,28226,10921,28226,10921,28257,10923,28284,10927,28279,10927,28277,10929,28274,10931,28273,10931,28265,10932,28261,10932,28214xe" filled="true" fillcolor="#000000" stroked="false">
                <v:path arrowok="t"/>
                <v:fill type="solid"/>
              </v:shape>
              <v:shape style="position:absolute;left:10831;top:29179;width:109;height:1659" type="#_x0000_t75" stroked="false">
                <v:imagedata r:id="rId806" o:title=""/>
              </v:shape>
            </v:group>
            <v:group style="position:absolute;left:6768;top:27772;width:94;height:63" coordorigin="6768,27772" coordsize="94,63">
              <v:shape style="position:absolute;left:6768;top:27772;width:94;height:63" coordorigin="6768,27772" coordsize="94,63" path="m6768,27772l6768,27785,6797,27796,6797,27834,6806,27799,6841,27799,6768,27772xe" filled="true" fillcolor="#000000" stroked="false">
                <v:path arrowok="t"/>
                <v:fill type="solid"/>
              </v:shape>
              <v:shape style="position:absolute;left:6768;top:27772;width:94;height:63" coordorigin="6768,27772" coordsize="94,63" path="m6841,27799l6806,27799,6833,27809,6837,27810,6840,27810,6841,27812,6845,27812,6846,27814,6853,27814,6862,27822,6862,27807,6841,27799xe" filled="true" fillcolor="#000000" stroked="false">
                <v:path arrowok="t"/>
                <v:fill type="solid"/>
              </v:shape>
            </v:group>
            <v:group style="position:absolute;left:6768;top:27799;width:94;height:61" coordorigin="6768,27799" coordsize="94,61">
              <v:shape style="position:absolute;left:6768;top:27799;width:94;height:61" coordorigin="6768,27799" coordsize="94,61" path="m6806,27799l6797,27834,6768,27845,6768,27860,6839,27831,6806,27831,6806,27799xe" filled="true" fillcolor="#000000" stroked="false">
                <v:path arrowok="t"/>
                <v:fill type="solid"/>
              </v:shape>
              <v:shape style="position:absolute;left:6768;top:27799;width:94;height:61" coordorigin="6768,27799" coordsize="94,61" path="m6853,27814l6851,27815,6848,27815,6846,27817,6843,27817,6841,27818,6838,27818,6832,27822,6806,27831,6839,27831,6862,27822,6853,27814xe" filled="true" fillcolor="#000000" stroked="false">
                <v:path arrowok="t"/>
                <v:fill type="solid"/>
              </v:shape>
            </v:group>
            <v:group style="position:absolute;left:6765;top:31020;width:31;height:48" coordorigin="6765,31020" coordsize="31,48">
              <v:shape style="position:absolute;left:6765;top:31020;width:31;height:48" coordorigin="6765,31020" coordsize="31,48" path="m6794,31020l6787,31020,6786,31021,6779,31021,6776,31025,6774,31025,6771,31026,6770,31029,6768,31031,6768,31033,6767,31034,6767,31037,6765,31041,6765,31053,6767,31055,6767,31058,6768,31060,6768,31061,6770,31063,6771,31065,6773,31066,6776,31068,6776,31042,6778,31039,6778,31037,6779,31036,6781,31034,6784,31034,6786,31033,6790,31033,6795,31031,6794,31020xe" filled="true" fillcolor="#000000" stroked="false">
                <v:path arrowok="t"/>
                <v:fill type="solid"/>
              </v:shape>
            </v:group>
            <v:group style="position:absolute;left:6776;top:31050;width:85;height:23" coordorigin="6776,31050" coordsize="85,23">
              <v:shape style="position:absolute;left:6776;top:31050;width:85;height:23" coordorigin="6776,31050" coordsize="85,23" path="m6776,31050l6776,31068,6778,31069,6781,31069,6782,31071,6790,31071,6794,31072,6861,31072,6861,31060,6789,31060,6786,31058,6784,31058,6782,31057,6779,31055,6778,31053,6776,31050xe" filled="true" fillcolor="#000000" stroked="false">
                <v:path arrowok="t"/>
                <v:fill type="solid"/>
              </v:shape>
            </v:group>
            <v:group style="position:absolute;left:6765;top:31088;width:32;height:67" coordorigin="6765,31088" coordsize="32,67">
              <v:shape style="position:absolute;left:6765;top:31088;width:32;height:67" coordorigin="6765,31088" coordsize="32,67" path="m6797,31088l6789,31088,6787,31090,6784,31090,6782,31092,6779,31093,6771,31101,6770,31104,6768,31106,6768,31109,6767,31112,6767,31117,6765,31119,6765,31136,6767,31139,6767,31141,6768,31144,6768,31146,6770,31146,6770,31149,6771,31151,6773,31154,6774,31155,6776,31127,6776,31120,6778,31117,6778,31116,6779,31112,6779,31111,6781,31109,6782,31106,6786,31103,6787,31103,6790,31101,6792,31101,6795,31100,6797,31100,6797,31088xe" filled="true" fillcolor="#000000" stroked="false">
                <v:path arrowok="t"/>
                <v:fill type="solid"/>
              </v:shape>
            </v:group>
            <v:group style="position:absolute;left:6833;top:31130;width:18;height:31" coordorigin="6833,31130" coordsize="18,31">
              <v:shape style="position:absolute;left:6833;top:31130;width:18;height:31" coordorigin="6833,31130" coordsize="18,31" path="m6851,31130l6849,31133,6849,31135,6848,31138,6848,31139,6841,31146,6838,31146,6835,31147,6833,31147,6833,31160,6837,31160,6840,31159,6841,31159,6845,31157,6846,31157,6848,31155,6849,31155,6851,31154,6851,31130xe" filled="true" fillcolor="#000000" stroked="false">
                <v:path arrowok="t"/>
                <v:fill type="solid"/>
              </v:shape>
            </v:group>
            <v:group style="position:absolute;left:6774;top:31092;width:88;height:71" coordorigin="6774,31092" coordsize="88,71">
              <v:shape style="position:absolute;left:6774;top:31092;width:88;height:71" coordorigin="6774,31092" coordsize="88,71" path="m6776,31127l6774,31155,6776,31157,6779,31159,6781,31159,6782,31160,6786,31162,6800,31162,6802,31160,6805,31160,6810,31155,6811,31154,6813,31152,6814,31151,6789,31151,6786,31149,6781,31144,6779,31143,6778,31139,6778,31138,6776,31135,6776,31127xe" filled="true" fillcolor="#000000" stroked="false">
                <v:path arrowok="t"/>
                <v:fill type="solid"/>
              </v:shape>
              <v:shape style="position:absolute;left:6774;top:31092;width:88;height:71" coordorigin="6774,31092" coordsize="88,71" path="m6856,31103l6838,31103,6840,31104,6843,31104,6845,31106,6846,31109,6848,31109,6848,31111,6849,31114,6849,31116,6851,31119,6851,31154,6853,31152,6854,31149,6857,31146,6859,31143,6859,31139,6861,31138,6861,31133,6862,31130,6862,31120,6861,31117,6861,31112,6859,31109,6859,31108,6857,31104,6856,31103xe" filled="true" fillcolor="#000000" stroked="false">
                <v:path arrowok="t"/>
                <v:fill type="solid"/>
              </v:shape>
              <v:shape style="position:absolute;left:6774;top:31092;width:88;height:71" coordorigin="6774,31092" coordsize="88,71" path="m6846,31093l6827,31093,6824,31095,6821,31098,6819,31100,6818,31103,6816,31104,6814,31108,6814,31109,6813,31111,6813,31114,6811,31116,6811,31119,6810,31123,6810,31125,6808,31128,6808,31131,6806,31135,6806,31138,6805,31139,6805,31143,6803,31144,6802,31146,6800,31147,6800,31149,6797,31149,6795,31151,6814,31151,6816,31146,6816,31144,6818,31143,6818,31141,6819,31138,6819,31136,6821,31133,6821,31130,6822,31125,6822,31123,6824,31120,6824,31117,6825,31114,6825,31112,6827,31109,6827,31108,6829,31108,6830,31106,6832,31104,6833,31104,6837,31103,6856,31103,6854,31101,6853,31098,6851,31096,6849,31095,6848,31095,6846,31093xe" filled="true" fillcolor="#000000" stroked="false">
                <v:path arrowok="t"/>
                <v:fill type="solid"/>
              </v:shape>
              <v:shape style="position:absolute;left:6774;top:31092;width:88;height:71" coordorigin="6774,31092" coordsize="88,71" path="m6841,31092l6832,31092,6829,31093,6843,31093,6841,31092xe" filled="true" fillcolor="#000000" stroked="false">
                <v:path arrowok="t"/>
                <v:fill type="solid"/>
              </v:shape>
              <v:shape style="position:absolute;left:6585;top:28731;width:466;height:1560" type="#_x0000_t75" stroked="false">
                <v:imagedata r:id="rId807" o:title=""/>
              </v:shape>
            </v:group>
            <v:group style="position:absolute;left:6765;top:30545;width:32;height:67" coordorigin="6765,30545" coordsize="32,67">
              <v:shape style="position:absolute;left:6765;top:30545;width:32;height:67" coordorigin="6765,30545" coordsize="32,67" path="m6797,30545l6789,30545,6787,30547,6784,30547,6782,30548,6779,30550,6771,30558,6770,30561,6768,30563,6768,30566,6767,30569,6767,30574,6765,30575,6765,30593,6767,30596,6767,30598,6768,30601,6768,30602,6770,30602,6770,30606,6771,30607,6773,30610,6774,30612,6776,30583,6776,30577,6778,30574,6778,30572,6779,30569,6779,30567,6781,30566,6782,30563,6786,30559,6787,30559,6790,30558,6792,30558,6795,30556,6797,30556,6797,30545xe" filled="true" fillcolor="#000000" stroked="false">
                <v:path arrowok="t"/>
                <v:fill type="solid"/>
              </v:shape>
            </v:group>
            <v:group style="position:absolute;left:6833;top:30586;width:18;height:31" coordorigin="6833,30586" coordsize="18,31">
              <v:shape style="position:absolute;left:6833;top:30586;width:18;height:31" coordorigin="6833,30586" coordsize="18,31" path="m6851,30586l6849,30590,6849,30591,6848,30594,6848,30596,6841,30602,6838,30602,6835,30604,6833,30604,6833,30617,6837,30617,6840,30615,6841,30615,6845,30614,6846,30614,6848,30612,6849,30612,6851,30610,6851,30586xe" filled="true" fillcolor="#000000" stroked="false">
                <v:path arrowok="t"/>
                <v:fill type="solid"/>
              </v:shape>
            </v:group>
            <v:group style="position:absolute;left:6774;top:30548;width:88;height:71" coordorigin="6774,30548" coordsize="88,71">
              <v:shape style="position:absolute;left:6774;top:30548;width:88;height:71" coordorigin="6774,30548" coordsize="88,71" path="m6776,30583l6774,30612,6776,30614,6779,30615,6781,30615,6782,30617,6786,30618,6800,30618,6802,30617,6805,30617,6810,30612,6811,30610,6813,30609,6814,30607,6789,30607,6786,30606,6781,30601,6779,30599,6778,30596,6778,30594,6776,30591,6776,30583xe" filled="true" fillcolor="#000000" stroked="false">
                <v:path arrowok="t"/>
                <v:fill type="solid"/>
              </v:shape>
              <v:shape style="position:absolute;left:6774;top:30548;width:88;height:71" coordorigin="6774,30548" coordsize="88,71" path="m6856,30559l6838,30559,6840,30561,6843,30561,6845,30563,6846,30566,6848,30566,6848,30567,6849,30570,6849,30572,6851,30575,6851,30610,6853,30609,6854,30606,6857,30602,6859,30599,6859,30596,6861,30594,6861,30590,6862,30586,6862,30577,6861,30574,6861,30569,6859,30566,6859,30564,6857,30561,6856,30559xe" filled="true" fillcolor="#000000" stroked="false">
                <v:path arrowok="t"/>
                <v:fill type="solid"/>
              </v:shape>
              <v:shape style="position:absolute;left:6774;top:30548;width:88;height:71" coordorigin="6774,30548" coordsize="88,71" path="m6846,30550l6827,30550,6824,30551,6821,30555,6819,30556,6818,30559,6816,30561,6814,30564,6814,30566,6813,30567,6813,30570,6811,30572,6811,30575,6810,30580,6810,30582,6808,30585,6808,30588,6806,30591,6806,30594,6805,30596,6805,30599,6803,30601,6802,30602,6800,30604,6800,30606,6797,30606,6795,30607,6814,30607,6816,30602,6816,30601,6818,30599,6818,30598,6819,30594,6819,30593,6821,30590,6821,30586,6822,30582,6822,30580,6824,30577,6824,30574,6825,30570,6825,30569,6827,30566,6827,30564,6829,30564,6830,30563,6832,30561,6833,30561,6837,30559,6856,30559,6854,30558,6853,30555,6851,30553,6849,30551,6848,30551,6846,30550xe" filled="true" fillcolor="#000000" stroked="false">
                <v:path arrowok="t"/>
                <v:fill type="solid"/>
              </v:shape>
              <v:shape style="position:absolute;left:6774;top:30548;width:88;height:71" coordorigin="6774,30548" coordsize="88,71" path="m6841,30548l6832,30548,6829,30550,6843,30550,6841,30548xe" filled="true" fillcolor="#000000" stroked="false">
                <v:path arrowok="t"/>
                <v:fill type="solid"/>
              </v:shape>
            </v:group>
            <v:group style="position:absolute;left:6767;top:30647;width:95;height:63" coordorigin="6767,30647" coordsize="95,63">
              <v:shape style="position:absolute;left:6767;top:30647;width:95;height:63" coordorigin="6767,30647" coordsize="95,63" path="m6861,30696l6767,30696,6767,30709,6861,30709,6861,30696xe" filled="true" fillcolor="#000000" stroked="false">
                <v:path arrowok="t"/>
                <v:fill type="solid"/>
              </v:shape>
              <v:shape style="position:absolute;left:6767;top:30647;width:95;height:63" coordorigin="6767,30647" coordsize="95,63" path="m6822,30647l6811,30696,6822,30696,6822,30647xe" filled="true" fillcolor="#000000" stroked="false">
                <v:path arrowok="t"/>
                <v:fill type="solid"/>
              </v:shape>
            </v:group>
            <v:group style="position:absolute;left:6767;top:30636;width:95;height:61" coordorigin="6767,30636" coordsize="95,61">
              <v:shape style="position:absolute;left:6767;top:30636;width:95;height:61" coordorigin="6767,30636" coordsize="95,61" path="m6822,30647l6811,30647,6811,30696,6822,30647xe" filled="true" fillcolor="#000000" stroked="false">
                <v:path arrowok="t"/>
                <v:fill type="solid"/>
              </v:shape>
              <v:shape style="position:absolute;left:6767;top:30636;width:95;height:61" coordorigin="6767,30636" coordsize="95,61" path="m6861,30636l6767,30636,6767,30647,6861,30647,6861,30636xe" filled="true" fillcolor="#000000" stroked="false">
                <v:path arrowok="t"/>
                <v:fill type="solid"/>
              </v:shape>
            </v:group>
            <v:group style="position:absolute;left:6827;top:28075;width:16;height:23" coordorigin="6827,28075" coordsize="16,23">
              <v:shape style="position:absolute;left:6827;top:28075;width:16;height:23" coordorigin="6827,28075" coordsize="16,23" path="m6838,28075l6827,28075,6829,28076,6829,28080,6830,28081,6832,28084,6833,28088,6835,28089,6837,28092,6838,28094,6840,28096,6841,28097,6843,28081,6841,28080,6840,28076,6838,28075xe" filled="true" fillcolor="#000000" stroked="false">
                <v:path arrowok="t"/>
                <v:fill type="solid"/>
              </v:shape>
            </v:group>
            <v:group style="position:absolute;left:6768;top:28081;width:94;height:29" coordorigin="6768,28081" coordsize="94,29">
              <v:shape style="position:absolute;left:6768;top:28081;width:94;height:29" coordorigin="6768,28081" coordsize="94,29" path="m6843,28081l6841,28097,6768,28097,6768,28110,6862,28110,6862,28102,6859,28100,6854,28096,6851,28094,6849,28091,6848,28091,6846,28088,6843,28084,6843,28081xe" filled="true" fillcolor="#000000" stroked="false">
                <v:path arrowok="t"/>
                <v:fill type="solid"/>
              </v:shape>
            </v:group>
            <v:group style="position:absolute;left:6827;top:28148;width:16;height:23" coordorigin="6827,28148" coordsize="16,23">
              <v:shape style="position:absolute;left:6827;top:28148;width:16;height:23" coordorigin="6827,28148" coordsize="16,23" path="m6838,28148l6827,28148,6829,28150,6829,28153,6830,28155,6832,28158,6833,28161,6835,28163,6837,28166,6838,28167,6840,28169,6841,28171,6843,28155,6841,28153,6840,28150,6838,28148xe" filled="true" fillcolor="#000000" stroked="false">
                <v:path arrowok="t"/>
                <v:fill type="solid"/>
              </v:shape>
            </v:group>
            <v:group style="position:absolute;left:6768;top:28155;width:94;height:29" coordorigin="6768,28155" coordsize="94,29">
              <v:shape style="position:absolute;left:6768;top:28155;width:94;height:29" coordorigin="6768,28155" coordsize="94,29" path="m6843,28155l6841,28171,6768,28171,6768,28183,6862,28183,6862,28175,6859,28174,6854,28169,6851,28167,6849,28164,6848,28164,6846,28161,6843,28158,6843,28155xe" filled="true" fillcolor="#000000" stroked="false">
                <v:path arrowok="t"/>
                <v:fill type="solid"/>
              </v:shape>
            </v:group>
            <v:group style="position:absolute;left:6768;top:28218;width:13;height:15" coordorigin="6768,28218" coordsize="13,15">
              <v:shape style="position:absolute;left:6768;top:28218;width:13;height:15" coordorigin="6768,28218" coordsize="13,15" path="m6768,28225l6781,28225e" filled="false" stroked="true" strokeweight=".817055pt" strokecolor="#000000">
                <v:path arrowok="t"/>
              </v:shape>
            </v:group>
            <v:group style="position:absolute;left:6827;top:28258;width:16;height:23" coordorigin="6827,28258" coordsize="16,23">
              <v:shape style="position:absolute;left:6827;top:28258;width:16;height:23" coordorigin="6827,28258" coordsize="16,23" path="m6838,28258l6827,28258,6829,28260,6829,28263,6830,28265,6832,28268,6833,28271,6835,28273,6837,28276,6838,28277,6840,28279,6841,28280,6843,28265,6841,28263,6840,28260,6838,28258xe" filled="true" fillcolor="#000000" stroked="false">
                <v:path arrowok="t"/>
                <v:fill type="solid"/>
              </v:shape>
            </v:group>
            <v:group style="position:absolute;left:6768;top:28265;width:94;height:29" coordorigin="6768,28265" coordsize="94,29">
              <v:shape style="position:absolute;left:6768;top:28265;width:94;height:29" coordorigin="6768,28265" coordsize="94,29" path="m6843,28265l6841,28280,6768,28280,6768,28293,6862,28293,6862,28285,6859,28284,6857,28282,6854,28279,6851,28277,6849,28274,6848,28274,6846,28271,6843,28268,6843,28265xe" filled="true" fillcolor="#000000" stroked="false">
                <v:path arrowok="t"/>
                <v:fill type="solid"/>
              </v:shape>
            </v:group>
            <v:group style="position:absolute;left:6827;top:28331;width:16;height:23" coordorigin="6827,28331" coordsize="16,23">
              <v:shape style="position:absolute;left:6827;top:28331;width:16;height:23" coordorigin="6827,28331" coordsize="16,23" path="m6838,28331l6827,28331,6829,28333,6829,28336,6830,28338,6833,28344,6835,28346,6837,28349,6838,28351,6840,28352,6841,28354,6843,28338,6841,28336,6840,28333,6838,28331xe" filled="true" fillcolor="#000000" stroked="false">
                <v:path arrowok="t"/>
                <v:fill type="solid"/>
              </v:shape>
            </v:group>
            <v:group style="position:absolute;left:6768;top:28338;width:94;height:29" coordorigin="6768,28338" coordsize="94,29">
              <v:shape style="position:absolute;left:6768;top:28338;width:94;height:29" coordorigin="6768,28338" coordsize="94,29" path="m6843,28338l6841,28354,6768,28354,6768,28367,6862,28367,6862,28359,6859,28357,6857,28355,6854,28352,6851,28351,6849,28347,6848,28347,6846,28344,6843,28341,6843,28338xe" filled="true" fillcolor="#000000" stroked="false">
                <v:path arrowok="t"/>
                <v:fill type="solid"/>
              </v:shape>
            </v:group>
            <v:group style="position:absolute;left:6768;top:28402;width:13;height:15" coordorigin="6768,28402" coordsize="13,15">
              <v:shape style="position:absolute;left:6768;top:28402;width:13;height:15" coordorigin="6768,28402" coordsize="13,15" path="m6768,28409l6781,28409e" filled="false" stroked="true" strokeweight=".817055pt" strokecolor="#000000">
                <v:path arrowok="t"/>
              </v:shape>
            </v:group>
            <v:group style="position:absolute;left:6827;top:28440;width:16;height:23" coordorigin="6827,28440" coordsize="16,23">
              <v:shape style="position:absolute;left:6827;top:28440;width:16;height:23" coordorigin="6827,28440" coordsize="16,23" path="m6838,28440l6827,28440,6829,28441,6829,28445,6830,28446,6833,28453,6835,28454,6837,28457,6838,28459,6840,28461,6841,28462,6843,28446,6841,28445,6840,28441,6838,28440xe" filled="true" fillcolor="#000000" stroked="false">
                <v:path arrowok="t"/>
                <v:fill type="solid"/>
              </v:shape>
            </v:group>
            <v:group style="position:absolute;left:6768;top:28446;width:94;height:29" coordorigin="6768,28446" coordsize="94,29">
              <v:shape style="position:absolute;left:6768;top:28446;width:94;height:29" coordorigin="6768,28446" coordsize="94,29" path="m6843,28446l6841,28462,6768,28462,6768,28475,6862,28475,6862,28467,6859,28465,6857,28464,6854,28461,6851,28459,6849,28456,6848,28456,6846,28453,6843,28449,6843,28446xe" filled="true" fillcolor="#000000" stroked="false">
                <v:path arrowok="t"/>
                <v:fill type="solid"/>
              </v:shape>
            </v:group>
            <v:group style="position:absolute;left:6776;top:28502;width:18;height:26" coordorigin="6776,28502" coordsize="18,26">
              <v:shape style="position:absolute;left:6776;top:28502;width:18;height:26" coordorigin="6776,28502" coordsize="18,26" path="m6792,28502l6792,28504,6786,28504,6784,28505,6782,28505,6779,28507,6776,28510,6776,28527,6778,28526,6779,28523,6781,28521,6786,28516,6789,28516,6792,28515,6794,28515,6792,28502xe" filled="true" fillcolor="#000000" stroked="false">
                <v:path arrowok="t"/>
                <v:fill type="solid"/>
              </v:shape>
            </v:group>
            <v:group style="position:absolute;left:6767;top:28510;width:48;height:55" coordorigin="6767,28510" coordsize="48,55">
              <v:shape style="position:absolute;left:6767;top:28510;width:48;height:55" coordorigin="6767,28510" coordsize="48,55" path="m6805,28563l6789,28563,6790,28564,6802,28564,6805,28563xe" filled="true" fillcolor="#000000" stroked="false">
                <v:path arrowok="t"/>
                <v:fill type="solid"/>
              </v:shape>
              <v:shape style="position:absolute;left:6767;top:28510;width:48;height:55" coordorigin="6767,28510" coordsize="48,55" path="m6776,28510l6773,28513,6771,28515,6770,28518,6768,28520,6768,28524,6767,28527,6767,28540,6768,28542,6768,28545,6770,28547,6771,28550,6771,28551,6779,28559,6781,28559,6784,28561,6786,28563,6806,28563,6810,28561,6811,28559,6814,28556,6814,28551,6790,28551,6787,28550,6786,28550,6784,28548,6781,28547,6779,28545,6779,28542,6778,28540,6776,28537,6776,28510xe" filled="true" fillcolor="#000000" stroked="false">
                <v:path arrowok="t"/>
                <v:fill type="solid"/>
              </v:shape>
              <v:shape style="position:absolute;left:6767;top:28510;width:48;height:55" coordorigin="6767,28510" coordsize="48,55" path="m6814,28535l6813,28539,6813,28540,6811,28542,6810,28545,6808,28547,6808,28548,6805,28550,6803,28550,6800,28551,6814,28551,6814,28535xe" filled="true" fillcolor="#000000" stroked="false">
                <v:path arrowok="t"/>
                <v:fill type="solid"/>
              </v:shape>
            </v:group>
            <v:group style="position:absolute;left:6813;top:28526;width:10;height:31" coordorigin="6813,28526" coordsize="10,31">
              <v:shape style="position:absolute;left:6813;top:28526;width:10;height:31" coordorigin="6813,28526" coordsize="10,31" path="m6822,28526l6813,28526,6813,28529,6814,28531,6814,28556,6816,28555,6818,28551,6818,28550,6819,28547,6821,28547,6822,28529,6822,28526xe" filled="true" fillcolor="#000000" stroked="false">
                <v:path arrowok="t"/>
                <v:fill type="solid"/>
              </v:shape>
              <v:shape style="position:absolute;left:6813;top:28526;width:10;height:31" coordorigin="6813,28526" coordsize="10,31" path="m6821,28547l6819,28547,6819,28548,6821,28551,6821,28547xe" filled="true" fillcolor="#000000" stroked="false">
                <v:path arrowok="t"/>
                <v:fill type="solid"/>
              </v:shape>
            </v:group>
            <v:group style="position:absolute;left:6835;top:28504;width:20;height:29" coordorigin="6835,28504" coordsize="20,29">
              <v:shape style="position:absolute;left:6835;top:28504;width:20;height:29" coordorigin="6835,28504" coordsize="20,29" path="m6838,28504l6835,28515,6837,28516,6840,28516,6843,28518,6845,28518,6849,28523,6851,28524,6853,28527,6853,28532,6854,28512,6853,28510,6849,28508,6848,28507,6846,28507,6843,28505,6840,28505,6838,28504xe" filled="true" fillcolor="#000000" stroked="false">
                <v:path arrowok="t"/>
                <v:fill type="solid"/>
              </v:shape>
            </v:group>
            <v:group style="position:absolute;left:6821;top:28512;width:42;height:48" coordorigin="6821,28512" coordsize="42,48">
              <v:shape style="position:absolute;left:6821;top:28512;width:42;height:48" coordorigin="6821,28512" coordsize="42,48" path="m6822,28529l6821,28551,6822,28553,6825,28555,6827,28556,6830,28558,6832,28559,6843,28559,6845,28558,6848,28558,6849,28556,6851,28556,6854,28553,6856,28550,6857,28548,6837,28548,6833,28547,6832,28547,6830,28545,6827,28543,6825,28542,6825,28540,6824,28539,6824,28535,6822,28534,6822,28529xe" filled="true" fillcolor="#000000" stroked="false">
                <v:path arrowok="t"/>
                <v:fill type="solid"/>
              </v:shape>
              <v:shape style="position:absolute;left:6821;top:28512;width:42;height:48" coordorigin="6821,28512" coordsize="42,48" path="m6854,28512l6853,28532,6853,28537,6851,28539,6849,28542,6848,28543,6848,28545,6845,28545,6843,28547,6841,28547,6838,28548,6857,28548,6859,28547,6859,28545,6861,28542,6861,28540,6862,28537,6862,28527,6861,28524,6861,28523,6859,28520,6859,28518,6857,28515,6856,28513,6854,28512xe" filled="true" fillcolor="#000000" stroked="false">
                <v:path arrowok="t"/>
                <v:fill type="solid"/>
              </v:shape>
            </v:group>
            <w10:wrap type="none"/>
          </v:group>
        </w:pict>
      </w:r>
      <w:bookmarkStart w:name="SS018706-206" w:id="10"/>
      <w:bookmarkEnd w:id="10"/>
      <w:r>
        <w:rPr/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188"/>
          <w:pgSz w:w="22370" w:h="31660"/>
          <w:pgMar w:footer="0" w:header="0" w:top="3080" w:bottom="280" w:left="3240" w:right="3240"/>
        </w:sectPr>
      </w:pPr>
    </w:p>
    <w:p>
      <w:pPr>
        <w:spacing w:line="112" w:lineRule="atLeast" w:before="347"/>
        <w:ind w:left="160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bookmarkStart w:name="SS018706-207" w:id="11"/>
      <w:bookmarkEnd w:id="11"/>
      <w:r>
        <w:rPr/>
      </w:r>
      <w:r>
        <w:rPr>
          <w:rFonts w:ascii="Times New Roman" w:hAnsi="Times New Roman"/>
          <w:color w:val="979797"/>
          <w:sz w:val="34"/>
        </w:rPr>
        <w:t>_o</w:t>
      </w:r>
      <w:r>
        <w:rPr>
          <w:rFonts w:ascii="Times New Roman" w:hAnsi="Times New Roman"/>
          <w:color w:val="979797"/>
          <w:spacing w:val="-67"/>
          <w:sz w:val="34"/>
        </w:rPr>
        <w:t> </w:t>
      </w:r>
      <w:r>
        <w:rPr>
          <w:rFonts w:ascii="Times New Roman" w:hAnsi="Times New Roman"/>
          <w:i/>
          <w:color w:val="979797"/>
          <w:w w:val="125"/>
          <w:position w:val="16"/>
          <w:sz w:val="24"/>
        </w:rPr>
        <w:t>t</w:t>
      </w:r>
      <w:r>
        <w:rPr>
          <w:rFonts w:ascii="Times New Roman" w:hAnsi="Times New Roman"/>
          <w:i/>
          <w:color w:val="979797"/>
          <w:spacing w:val="-62"/>
          <w:w w:val="125"/>
          <w:position w:val="16"/>
          <w:sz w:val="24"/>
        </w:rPr>
        <w:t>O</w:t>
      </w:r>
      <w:r>
        <w:rPr>
          <w:rFonts w:ascii="Times New Roman" w:hAnsi="Times New Roman"/>
          <w:color w:val="979797"/>
          <w:spacing w:val="-150"/>
          <w:w w:val="125"/>
          <w:sz w:val="34"/>
        </w:rPr>
        <w:t>o</w:t>
      </w:r>
      <w:r>
        <w:rPr>
          <w:rFonts w:ascii="Times New Roman" w:hAnsi="Times New Roman"/>
          <w:i/>
          <w:color w:val="979797"/>
          <w:w w:val="125"/>
          <w:position w:val="16"/>
          <w:sz w:val="24"/>
        </w:rPr>
        <w:t>­</w:t>
      </w:r>
      <w:r>
        <w:rPr>
          <w:rFonts w:ascii="Times New Roman" w:hAnsi="Times New Roman"/>
          <w:i/>
          <w:color w:val="979797"/>
          <w:spacing w:val="-65"/>
          <w:w w:val="125"/>
          <w:position w:val="16"/>
          <w:sz w:val="24"/>
        </w:rPr>
        <w:t> </w:t>
      </w:r>
      <w:r>
        <w:rPr>
          <w:rFonts w:ascii="Times New Roman" w:hAnsi="Times New Roman"/>
          <w:color w:val="979797"/>
          <w:w w:val="125"/>
          <w:sz w:val="34"/>
        </w:rPr>
        <w:t>-</w:t>
      </w:r>
      <w:r>
        <w:rPr>
          <w:rFonts w:ascii="Times New Roman" w:hAnsi="Times New Roman"/>
          <w:sz w:val="3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2"/>
          <w:szCs w:val="32"/>
        </w:rPr>
      </w:pPr>
      <w:r>
        <w:rPr/>
        <w:br w:type="column"/>
      </w:r>
      <w:r>
        <w:rPr>
          <w:rFonts w:ascii="Times New Roman"/>
          <w:sz w:val="32"/>
        </w:rPr>
      </w:r>
    </w:p>
    <w:p>
      <w:pPr>
        <w:spacing w:line="143" w:lineRule="atLeast" w:before="0"/>
        <w:ind w:left="16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79797"/>
          <w:spacing w:val="4"/>
          <w:w w:val="110"/>
          <w:sz w:val="22"/>
        </w:rPr>
        <w:t>-</w:t>
      </w:r>
      <w:r>
        <w:rPr>
          <w:rFonts w:ascii="Arial"/>
          <w:color w:val="979797"/>
          <w:spacing w:val="7"/>
          <w:w w:val="110"/>
          <w:sz w:val="22"/>
        </w:rPr>
        <w:t>O</w:t>
      </w:r>
      <w:r>
        <w:rPr>
          <w:rFonts w:ascii="Arial"/>
          <w:color w:val="979797"/>
          <w:spacing w:val="55"/>
          <w:w w:val="110"/>
          <w:sz w:val="22"/>
        </w:rPr>
        <w:t> </w:t>
      </w:r>
      <w:r>
        <w:rPr>
          <w:rFonts w:ascii="Arial"/>
          <w:w w:val="110"/>
          <w:sz w:val="22"/>
        </w:rPr>
        <w:t>i:</w:t>
      </w:r>
      <w:r>
        <w:rPr>
          <w:rFonts w:ascii="Arial"/>
          <w:spacing w:val="-3"/>
          <w:w w:val="110"/>
          <w:sz w:val="22"/>
        </w:rPr>
        <w:t> </w:t>
      </w:r>
      <w:r>
        <w:rPr>
          <w:rFonts w:ascii="Arial"/>
          <w:spacing w:val="-17"/>
          <w:w w:val="110"/>
          <w:sz w:val="22"/>
        </w:rPr>
        <w:t>;;</w:t>
      </w:r>
      <w:r>
        <w:rPr>
          <w:rFonts w:ascii="Arial"/>
          <w:spacing w:val="-14"/>
          <w:w w:val="110"/>
          <w:sz w:val="22"/>
        </w:rPr>
        <w:t>:,</w:t>
      </w:r>
      <w:r>
        <w:rPr>
          <w:rFonts w:ascii="Arial"/>
          <w:spacing w:val="-6"/>
          <w:w w:val="110"/>
          <w:sz w:val="22"/>
        </w:rPr>
        <w:t>,</w:t>
      </w:r>
      <w:r>
        <w:rPr>
          <w:rFonts w:ascii="Arial"/>
          <w:sz w:val="22"/>
        </w:rPr>
      </w:r>
    </w:p>
    <w:p>
      <w:pPr>
        <w:spacing w:line="240" w:lineRule="auto" w:before="1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</w:r>
    </w:p>
    <w:p>
      <w:pPr>
        <w:tabs>
          <w:tab w:pos="1448" w:val="left" w:leader="none"/>
        </w:tabs>
        <w:spacing w:line="211" w:lineRule="exact" w:before="0"/>
        <w:ind w:left="39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309.461182pt;margin-top:8.455886pt;width:8.85pt;height:4.350pt;mso-position-horizontal-relative:page;mso-position-vertical-relative:paragraph;z-index:-59560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Arial" w:hAnsi="Arial" w:cs="Arial" w:eastAsia="Arial"/>
                      <w:i/>
                      <w:color w:val="979797"/>
                      <w:w w:val="215"/>
                      <w:sz w:val="6"/>
                      <w:szCs w:val="6"/>
                    </w:rPr>
                    <w:t>t</w:t>
                  </w:r>
                  <w:r>
                    <w:rPr>
                      <w:rFonts w:ascii="Arial" w:hAnsi="Arial" w:cs="Arial" w:eastAsia="Arial"/>
                      <w:i/>
                      <w:color w:val="979797"/>
                      <w:spacing w:val="26"/>
                      <w:w w:val="215"/>
                      <w:sz w:val="6"/>
                      <w:szCs w:val="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979797"/>
                      <w:w w:val="140"/>
                      <w:sz w:val="8"/>
                      <w:szCs w:val="8"/>
                    </w:rPr>
                    <w:t>I•</w:t>
                  </w:r>
                  <w:r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7.615692pt;margin-top:7.763536pt;width:10.3pt;height:27.6pt;mso-position-horizontal-relative:page;mso-position-vertical-relative:paragraph;z-index:-595552" type="#_x0000_t202" filled="false" stroked="false">
            <v:textbox inset="0,0,0,0">
              <w:txbxContent>
                <w:p>
                  <w:pPr>
                    <w:spacing w:line="55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979797"/>
                      <w:spacing w:val="8"/>
                      <w:w w:val="90"/>
                      <w:sz w:val="22"/>
                    </w:rPr>
                    <w:t>,</w:t>
                  </w:r>
                  <w:r>
                    <w:rPr>
                      <w:rFonts w:ascii="Arial"/>
                      <w:color w:val="979797"/>
                      <w:w w:val="90"/>
                      <w:sz w:val="55"/>
                    </w:rPr>
                    <w:t>.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9.774536pt;margin-top:-4.572622pt;width:6.85pt;height:23.95pt;mso-position-horizontal-relative:page;mso-position-vertical-relative:paragraph;z-index:11584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79797"/>
                      <w:w w:val="85"/>
                      <w:sz w:val="48"/>
                    </w:rPr>
                    <w:t>-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75"/>
          <w:position w:val="2"/>
          <w:sz w:val="20"/>
          <w:szCs w:val="20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9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702" w:val="left" w:leader="none"/>
        </w:tabs>
        <w:spacing w:line="264" w:lineRule="atLeast" w:before="0"/>
        <w:ind w:left="16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979797"/>
          <w:w w:val="75"/>
          <w:sz w:val="18"/>
        </w:rPr>
        <w:t>/</w:t>
      </w:r>
      <w:r>
        <w:rPr>
          <w:rFonts w:ascii="Arial"/>
          <w:color w:val="979797"/>
          <w:spacing w:val="13"/>
          <w:w w:val="75"/>
          <w:sz w:val="18"/>
        </w:rPr>
        <w:t> </w:t>
      </w:r>
      <w:r>
        <w:rPr>
          <w:rFonts w:ascii="Arial"/>
          <w:i/>
          <w:color w:val="979797"/>
          <w:w w:val="75"/>
          <w:sz w:val="18"/>
        </w:rPr>
        <w:t>l</w:t>
      </w:r>
      <w:r>
        <w:rPr>
          <w:rFonts w:ascii="Arial"/>
          <w:i/>
          <w:color w:val="979797"/>
          <w:spacing w:val="-23"/>
          <w:w w:val="75"/>
          <w:sz w:val="18"/>
        </w:rPr>
        <w:t> </w:t>
      </w:r>
      <w:r>
        <w:rPr>
          <w:rFonts w:ascii="Arial"/>
          <w:i/>
          <w:color w:val="979797"/>
          <w:w w:val="65"/>
          <w:sz w:val="18"/>
        </w:rPr>
        <w:t>_</w:t>
        <w:tab/>
      </w:r>
      <w:r>
        <w:rPr>
          <w:rFonts w:ascii="Arial"/>
          <w:i/>
          <w:color w:val="979797"/>
          <w:w w:val="75"/>
          <w:sz w:val="18"/>
        </w:rPr>
        <w:t>'I</w:t>
      </w:r>
      <w:r>
        <w:rPr>
          <w:rFonts w:ascii="Arial"/>
          <w:sz w:val="18"/>
        </w:rPr>
      </w:r>
    </w:p>
    <w:p>
      <w:pPr>
        <w:tabs>
          <w:tab w:pos="1448" w:val="left" w:leader="none"/>
          <w:tab w:pos="2812" w:val="left" w:leader="none"/>
        </w:tabs>
        <w:spacing w:line="211" w:lineRule="exact" w:before="24"/>
        <w:ind w:left="16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1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w w:val="90"/>
          <w:sz w:val="13"/>
          <w:szCs w:val="13"/>
        </w:rPr>
        <w:t>Approx  </w:t>
      </w:r>
      <w:r>
        <w:rPr>
          <w:rFonts w:ascii="Times New Roman" w:hAnsi="Times New Roman" w:cs="Times New Roman" w:eastAsia="Times New Roman"/>
          <w:spacing w:val="26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spacing w:val="-11"/>
          <w:w w:val="90"/>
          <w:position w:val="11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spacing w:val="-52"/>
          <w:w w:val="90"/>
          <w:position w:val="11"/>
          <w:sz w:val="22"/>
          <w:szCs w:val="22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90"/>
          <w:position w:val="2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160" w:lineRule="atLeast" w:before="0"/>
        <w:ind w:left="16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05"/>
          <w:sz w:val="10"/>
        </w:rPr>
        <w:t>UTR</w:t>
      </w:r>
      <w:r>
        <w:rPr>
          <w:rFonts w:ascii="Arial"/>
          <w:sz w:val="10"/>
        </w:rPr>
      </w:r>
    </w:p>
    <w:p>
      <w:pPr>
        <w:tabs>
          <w:tab w:pos="466" w:val="left" w:leader="none"/>
          <w:tab w:pos="1416" w:val="left" w:leader="none"/>
          <w:tab w:pos="1881" w:val="left" w:leader="none"/>
        </w:tabs>
        <w:spacing w:line="235" w:lineRule="exact" w:before="0"/>
        <w:ind w:left="160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>
          <w:w w:val="85"/>
        </w:rPr>
        <w:br w:type="column"/>
      </w:r>
      <w:r>
        <w:rPr>
          <w:rFonts w:ascii="Times New Roman"/>
          <w:color w:val="979797"/>
          <w:w w:val="85"/>
          <w:sz w:val="8"/>
        </w:rPr>
        <w:t>_..I</w:t>
        <w:tab/>
        <w:t>\"&lt;11J</w:t>
      </w:r>
      <w:r>
        <w:rPr>
          <w:rFonts w:ascii="Times New Roman"/>
          <w:color w:val="979797"/>
          <w:spacing w:val="-2"/>
          <w:w w:val="85"/>
          <w:sz w:val="8"/>
        </w:rPr>
        <w:t>1</w:t>
      </w:r>
      <w:r>
        <w:rPr>
          <w:rFonts w:ascii="Times New Roman"/>
          <w:color w:val="979797"/>
          <w:spacing w:val="-17"/>
          <w:w w:val="85"/>
          <w:sz w:val="8"/>
        </w:rPr>
        <w:t>1</w:t>
      </w:r>
      <w:r>
        <w:rPr>
          <w:rFonts w:ascii="Times New Roman"/>
          <w:color w:val="979797"/>
          <w:w w:val="85"/>
          <w:sz w:val="8"/>
        </w:rPr>
        <w:t>!</w:t>
      </w:r>
      <w:r>
        <w:rPr>
          <w:rFonts w:ascii="Times New Roman"/>
          <w:color w:val="979797"/>
          <w:spacing w:val="9"/>
          <w:w w:val="85"/>
          <w:sz w:val="8"/>
        </w:rPr>
        <w:t> </w:t>
      </w:r>
      <w:r>
        <w:rPr>
          <w:rFonts w:ascii="Arial"/>
          <w:color w:val="979797"/>
          <w:w w:val="85"/>
          <w:sz w:val="17"/>
        </w:rPr>
        <w:t>\</w:t>
      </w:r>
      <w:r>
        <w:rPr>
          <w:rFonts w:ascii="Arial"/>
          <w:color w:val="979797"/>
          <w:spacing w:val="-25"/>
          <w:w w:val="85"/>
          <w:sz w:val="17"/>
        </w:rPr>
        <w:t> </w:t>
      </w:r>
      <w:r>
        <w:rPr>
          <w:rFonts w:ascii="Arial"/>
          <w:color w:val="979797"/>
          <w:w w:val="85"/>
          <w:sz w:val="17"/>
        </w:rPr>
        <w:t>CJ\</w:t>
        <w:tab/>
      </w:r>
      <w:r>
        <w:rPr>
          <w:rFonts w:ascii="Arial"/>
          <w:color w:val="979797"/>
          <w:sz w:val="17"/>
        </w:rPr>
        <w:t>'</w:t>
        <w:tab/>
      </w:r>
      <w:r>
        <w:rPr>
          <w:rFonts w:ascii="Arial"/>
          <w:color w:val="979797"/>
          <w:w w:val="185"/>
          <w:position w:val="3"/>
          <w:sz w:val="55"/>
        </w:rPr>
        <w:t>,</w:t>
      </w:r>
      <w:r>
        <w:rPr>
          <w:rFonts w:ascii="Arial"/>
          <w:sz w:val="55"/>
        </w:rPr>
      </w:r>
    </w:p>
    <w:p>
      <w:pPr>
        <w:spacing w:line="77" w:lineRule="exact" w:before="158"/>
        <w:ind w:left="160" w:right="0" w:firstLine="0"/>
        <w:jc w:val="left"/>
        <w:rPr>
          <w:rFonts w:ascii="Times New Roman" w:hAnsi="Times New Roman" w:cs="Times New Roman" w:eastAsia="Times New Roman"/>
          <w:sz w:val="5"/>
          <w:szCs w:val="5"/>
        </w:rPr>
      </w:pPr>
      <w:r>
        <w:rPr>
          <w:w w:val="155"/>
        </w:rPr>
        <w:br w:type="column"/>
      </w:r>
      <w:r>
        <w:rPr>
          <w:rFonts w:ascii="Arial" w:hAnsi="Arial" w:cs="Arial" w:eastAsia="Arial"/>
          <w:color w:val="979797"/>
          <w:spacing w:val="-190"/>
          <w:w w:val="155"/>
          <w:sz w:val="20"/>
          <w:szCs w:val="20"/>
        </w:rPr>
        <w:t>.</w:t>
      </w:r>
      <w:r>
        <w:rPr>
          <w:rFonts w:ascii="Arial" w:hAnsi="Arial" w:cs="Arial" w:eastAsia="Arial"/>
          <w:color w:val="979797"/>
          <w:spacing w:val="-31"/>
          <w:w w:val="155"/>
          <w:sz w:val="20"/>
          <w:szCs w:val="20"/>
        </w:rPr>
        <w:t>.</w:t>
      </w:r>
      <w:r>
        <w:rPr>
          <w:rFonts w:ascii="Arial" w:hAnsi="Arial" w:cs="Arial" w:eastAsia="Arial"/>
          <w:color w:val="979797"/>
          <w:w w:val="155"/>
          <w:sz w:val="20"/>
          <w:szCs w:val="20"/>
        </w:rPr>
        <w:t>..</w:t>
      </w:r>
      <w:r>
        <w:rPr>
          <w:rFonts w:ascii="Arial" w:hAnsi="Arial" w:cs="Arial" w:eastAsia="Arial"/>
          <w:color w:val="979797"/>
          <w:spacing w:val="14"/>
          <w:w w:val="155"/>
          <w:sz w:val="20"/>
          <w:szCs w:val="20"/>
        </w:rPr>
        <w:t> </w:t>
      </w:r>
      <w:r>
        <w:rPr>
          <w:rFonts w:ascii="Arial" w:hAnsi="Arial" w:cs="Arial" w:eastAsia="Arial"/>
          <w:color w:val="979797"/>
          <w:spacing w:val="-28"/>
          <w:w w:val="95"/>
          <w:position w:val="10"/>
          <w:sz w:val="30"/>
          <w:szCs w:val="30"/>
        </w:rPr>
        <w:t>.</w:t>
      </w:r>
      <w:r>
        <w:rPr>
          <w:rFonts w:ascii="Arial" w:hAnsi="Arial" w:cs="Arial" w:eastAsia="Arial"/>
          <w:i/>
          <w:color w:val="979797"/>
          <w:w w:val="95"/>
          <w:sz w:val="20"/>
          <w:szCs w:val="20"/>
        </w:rPr>
        <w:t>&lt;f•</w:t>
      </w:r>
      <w:r>
        <w:rPr>
          <w:rFonts w:ascii="Arial" w:hAnsi="Arial" w:cs="Arial" w:eastAsia="Arial"/>
          <w:i/>
          <w:color w:val="979797"/>
          <w:spacing w:val="-3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797"/>
          <w:w w:val="240"/>
          <w:position w:val="10"/>
          <w:sz w:val="6"/>
          <w:szCs w:val="6"/>
        </w:rPr>
        <w:t>/</w:t>
      </w:r>
      <w:r>
        <w:rPr>
          <w:rFonts w:ascii="Times New Roman" w:hAnsi="Times New Roman" w:cs="Times New Roman" w:eastAsia="Times New Roman"/>
          <w:color w:val="979797"/>
          <w:spacing w:val="-13"/>
          <w:w w:val="240"/>
          <w:position w:val="1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797"/>
          <w:w w:val="290"/>
          <w:position w:val="10"/>
          <w:sz w:val="5"/>
          <w:szCs w:val="5"/>
        </w:rPr>
        <w:t>/</w:t>
      </w:r>
      <w:r>
        <w:rPr>
          <w:rFonts w:ascii="Times New Roman" w:hAnsi="Times New Roman" w:cs="Times New Roman" w:eastAsia="Times New Roman"/>
          <w:sz w:val="5"/>
          <w:szCs w:val="5"/>
        </w:rPr>
      </w:r>
    </w:p>
    <w:p>
      <w:pPr>
        <w:spacing w:after="0" w:line="77" w:lineRule="exact"/>
        <w:jc w:val="left"/>
        <w:rPr>
          <w:rFonts w:ascii="Times New Roman" w:hAnsi="Times New Roman" w:cs="Times New Roman" w:eastAsia="Times New Roman"/>
          <w:sz w:val="5"/>
          <w:szCs w:val="5"/>
        </w:rPr>
        <w:sectPr>
          <w:footerReference w:type="default" r:id="rId808"/>
          <w:pgSz w:w="31660" w:h="22370" w:orient="landscape"/>
          <w:pgMar w:footer="0" w:header="0" w:top="0" w:bottom="280" w:left="1280" w:right="0"/>
          <w:cols w:num="7" w:equalWidth="0">
            <w:col w:w="1079" w:space="1260"/>
            <w:col w:w="1026" w:space="1326"/>
            <w:col w:w="1962" w:space="2424"/>
            <w:col w:w="2847" w:space="7390"/>
            <w:col w:w="384" w:space="2306"/>
            <w:col w:w="2196" w:space="485"/>
            <w:col w:w="5695"/>
          </w:cols>
        </w:sectPr>
      </w:pPr>
    </w:p>
    <w:p>
      <w:pPr>
        <w:spacing w:line="361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79797"/>
          <w:w w:val="130"/>
          <w:position w:val="2"/>
          <w:sz w:val="22"/>
        </w:rPr>
        <w:t>0</w:t>
      </w:r>
      <w:r>
        <w:rPr>
          <w:rFonts w:ascii="Arial"/>
          <w:color w:val="979797"/>
          <w:spacing w:val="-54"/>
          <w:w w:val="130"/>
          <w:position w:val="2"/>
          <w:sz w:val="22"/>
        </w:rPr>
        <w:t> </w:t>
      </w:r>
      <w:r>
        <w:rPr>
          <w:rFonts w:ascii="Arial"/>
          <w:color w:val="979797"/>
          <w:spacing w:val="-2"/>
          <w:sz w:val="22"/>
        </w:rPr>
        <w:t>o</w:t>
      </w:r>
      <w:r>
        <w:rPr>
          <w:rFonts w:ascii="Arial"/>
          <w:color w:val="757575"/>
          <w:spacing w:val="-6"/>
          <w:sz w:val="22"/>
        </w:rPr>
        <w:t>..J</w:t>
      </w:r>
      <w:r>
        <w:rPr>
          <w:rFonts w:ascii="Arial"/>
          <w:spacing w:val="-6"/>
          <w:sz w:val="22"/>
        </w:rPr>
        <w:t>L</w:t>
      </w:r>
      <w:r>
        <w:rPr>
          <w:rFonts w:ascii="Arial"/>
          <w:sz w:val="22"/>
        </w:rPr>
      </w:r>
    </w:p>
    <w:p>
      <w:pPr>
        <w:tabs>
          <w:tab w:pos="1783" w:val="left" w:leader="none"/>
          <w:tab w:pos="3077" w:val="left" w:leader="none"/>
        </w:tabs>
        <w:spacing w:line="361" w:lineRule="atLeast" w:before="0"/>
        <w:ind w:left="1337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55"/>
        </w:rPr>
        <w:br w:type="column"/>
      </w:r>
      <w:r>
        <w:rPr>
          <w:rFonts w:ascii="Arial" w:hAnsi="Arial" w:cs="Arial" w:eastAsia="Arial"/>
          <w:color w:val="979797"/>
          <w:w w:val="55"/>
          <w:position w:val="-2"/>
          <w:sz w:val="48"/>
          <w:szCs w:val="48"/>
        </w:rPr>
        <w:t>"'</w:t>
        <w:tab/>
      </w:r>
      <w:r>
        <w:rPr>
          <w:rFonts w:ascii="Times New Roman" w:hAnsi="Times New Roman" w:cs="Times New Roman" w:eastAsia="Times New Roman"/>
          <w:color w:val="979797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spacing w:val="4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2"/>
          <w:szCs w:val="22"/>
        </w:rPr>
        <w:t>• </w:t>
      </w:r>
      <w:r>
        <w:rPr>
          <w:rFonts w:ascii="Times New Roman" w:hAnsi="Times New Roman" w:cs="Times New Roman" w:eastAsia="Times New Roman"/>
          <w:color w:val="979797"/>
          <w:spacing w:val="17"/>
          <w:w w:val="85"/>
          <w:sz w:val="22"/>
          <w:szCs w:val="22"/>
        </w:rPr>
        <w:t> </w:t>
      </w:r>
      <w:r>
        <w:rPr>
          <w:rFonts w:ascii="Arial" w:hAnsi="Arial" w:cs="Arial" w:eastAsia="Arial"/>
          <w:i/>
          <w:color w:val="B68903"/>
          <w:w w:val="540"/>
          <w:position w:val="12"/>
          <w:sz w:val="18"/>
          <w:szCs w:val="18"/>
        </w:rPr>
        <w:t>"</w:t>
        <w:tab/>
      </w:r>
      <w:r>
        <w:rPr>
          <w:rFonts w:ascii="Arial" w:hAnsi="Arial" w:cs="Arial" w:eastAsia="Arial"/>
          <w:color w:val="979797"/>
          <w:w w:val="85"/>
          <w:position w:val="14"/>
          <w:sz w:val="48"/>
          <w:szCs w:val="48"/>
        </w:rPr>
        <w:t>-</w:t>
      </w:r>
      <w:r>
        <w:rPr>
          <w:rFonts w:ascii="Arial" w:hAnsi="Arial" w:cs="Arial" w:eastAsia="Arial"/>
          <w:sz w:val="48"/>
          <w:szCs w:val="48"/>
        </w:rPr>
      </w:r>
    </w:p>
    <w:p>
      <w:pPr>
        <w:tabs>
          <w:tab w:pos="4475" w:val="left" w:leader="none"/>
        </w:tabs>
        <w:spacing w:line="361" w:lineRule="atLeast" w:before="0"/>
        <w:ind w:left="232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5"/>
          <w:sz w:val="61"/>
        </w:rPr>
        <w:t>..</w:t>
        <w:tab/>
      </w:r>
      <w:r>
        <w:rPr>
          <w:rFonts w:ascii="Times New Roman"/>
          <w:w w:val="80"/>
          <w:sz w:val="13"/>
        </w:rPr>
        <w:t>poSnion</w:t>
      </w:r>
      <w:r>
        <w:rPr>
          <w:rFonts w:ascii="Times New Roman"/>
          <w:spacing w:val="21"/>
          <w:w w:val="80"/>
          <w:sz w:val="13"/>
        </w:rPr>
        <w:t> </w:t>
      </w:r>
      <w:r>
        <w:rPr>
          <w:rFonts w:ascii="Arial"/>
          <w:w w:val="95"/>
          <w:sz w:val="10"/>
        </w:rPr>
        <w:t>of</w:t>
      </w:r>
      <w:r>
        <w:rPr>
          <w:rFonts w:ascii="Arial"/>
          <w:sz w:val="10"/>
        </w:rPr>
      </w:r>
    </w:p>
    <w:p>
      <w:pPr>
        <w:tabs>
          <w:tab w:pos="3067" w:val="left" w:leader="none"/>
          <w:tab w:pos="4112" w:val="left" w:leader="none"/>
          <w:tab w:pos="6662" w:val="left" w:leader="none"/>
        </w:tabs>
        <w:spacing w:line="361" w:lineRule="atLeast" w:before="0"/>
        <w:ind w:left="2321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Arial"/>
          <w:color w:val="979797"/>
          <w:sz w:val="20"/>
        </w:rPr>
        <w:t>-</w:t>
      </w:r>
      <w:r>
        <w:rPr>
          <w:rFonts w:ascii="Arial"/>
          <w:color w:val="979797"/>
          <w:spacing w:val="-26"/>
          <w:sz w:val="20"/>
        </w:rPr>
        <w:t> </w:t>
      </w:r>
      <w:r>
        <w:rPr>
          <w:rFonts w:ascii="Arial"/>
          <w:color w:val="979797"/>
          <w:sz w:val="20"/>
        </w:rPr>
        <w:t>-</w:t>
      </w:r>
      <w:r>
        <w:rPr>
          <w:rFonts w:ascii="Arial"/>
          <w:color w:val="979797"/>
          <w:spacing w:val="-23"/>
          <w:sz w:val="20"/>
        </w:rPr>
        <w:t> </w:t>
      </w:r>
      <w:r>
        <w:rPr>
          <w:rFonts w:ascii="Arial"/>
          <w:color w:val="979797"/>
          <w:sz w:val="20"/>
        </w:rPr>
        <w:t>#</w:t>
      </w:r>
      <w:r>
        <w:rPr>
          <w:rFonts w:ascii="Arial"/>
          <w:color w:val="979797"/>
          <w:spacing w:val="13"/>
          <w:sz w:val="20"/>
        </w:rPr>
        <w:t> </w:t>
      </w:r>
      <w:r>
        <w:rPr>
          <w:rFonts w:ascii="Arial"/>
          <w:color w:val="979797"/>
          <w:spacing w:val="-18"/>
          <w:w w:val="50"/>
          <w:position w:val="-21"/>
          <w:sz w:val="81"/>
        </w:rPr>
        <w:t>'</w:t>
      </w:r>
      <w:r>
        <w:rPr>
          <w:rFonts w:ascii="Arial"/>
          <w:color w:val="979797"/>
          <w:spacing w:val="-9"/>
          <w:w w:val="50"/>
          <w:sz w:val="20"/>
        </w:rPr>
        <w:t>I</w:t>
        <w:tab/>
      </w:r>
      <w:r>
        <w:rPr>
          <w:rFonts w:ascii="Arial"/>
          <w:color w:val="979797"/>
          <w:w w:val="50"/>
          <w:sz w:val="20"/>
        </w:rPr>
        <w:t>ER</w:t>
      </w:r>
      <w:r>
        <w:rPr>
          <w:rFonts w:ascii="Arial"/>
          <w:color w:val="979797"/>
          <w:spacing w:val="-17"/>
          <w:w w:val="50"/>
          <w:sz w:val="20"/>
        </w:rPr>
        <w:t> </w:t>
      </w:r>
      <w:r>
        <w:rPr>
          <w:rFonts w:ascii="Arial"/>
          <w:color w:val="B5B5B5"/>
          <w:spacing w:val="-4"/>
          <w:w w:val="90"/>
          <w:sz w:val="20"/>
        </w:rPr>
        <w:t>.</w:t>
      </w:r>
      <w:r>
        <w:rPr>
          <w:rFonts w:ascii="Arial"/>
          <w:color w:val="979797"/>
          <w:spacing w:val="-4"/>
          <w:w w:val="90"/>
          <w:sz w:val="20"/>
        </w:rPr>
        <w:t>-</w:t>
      </w:r>
      <w:r>
        <w:rPr>
          <w:rFonts w:ascii="Arial"/>
          <w:color w:val="979797"/>
          <w:spacing w:val="-34"/>
          <w:w w:val="90"/>
          <w:sz w:val="20"/>
        </w:rPr>
        <w:t> </w:t>
      </w:r>
      <w:r>
        <w:rPr>
          <w:rFonts w:ascii="Arial"/>
          <w:color w:val="979797"/>
          <w:w w:val="90"/>
          <w:sz w:val="20"/>
        </w:rPr>
        <w:t>-</w:t>
        <w:tab/>
      </w:r>
      <w:r>
        <w:rPr>
          <w:rFonts w:ascii="Arial"/>
          <w:color w:val="979797"/>
          <w:w w:val="135"/>
          <w:position w:val="-21"/>
          <w:sz w:val="81"/>
        </w:rPr>
        <w:t>el</w:t>
        <w:tab/>
      </w:r>
      <w:r>
        <w:rPr>
          <w:rFonts w:ascii="Times New Roman"/>
          <w:color w:val="979797"/>
          <w:w w:val="95"/>
          <w:position w:val="13"/>
          <w:sz w:val="10"/>
        </w:rPr>
        <w:t>'</w:t>
      </w:r>
      <w:r>
        <w:rPr>
          <w:rFonts w:ascii="Times New Roman"/>
          <w:sz w:val="10"/>
        </w:rPr>
      </w:r>
    </w:p>
    <w:p>
      <w:pPr>
        <w:spacing w:after="0" w:line="361" w:lineRule="atLeas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2965" w:space="40"/>
            <w:col w:w="3215" w:space="206"/>
            <w:col w:w="4953" w:space="8133"/>
            <w:col w:w="10868"/>
          </w:cols>
        </w:sectPr>
      </w:pPr>
    </w:p>
    <w:p>
      <w:pPr>
        <w:spacing w:line="316" w:lineRule="atLeast" w:before="0"/>
        <w:ind w:left="10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79797"/>
          <w:w w:val="90"/>
          <w:position w:val="-13"/>
          <w:sz w:val="48"/>
        </w:rPr>
        <w:t>"&lt;</w:t>
      </w:r>
      <w:r>
        <w:rPr>
          <w:rFonts w:ascii="Arial"/>
          <w:color w:val="979797"/>
          <w:spacing w:val="-95"/>
          <w:w w:val="90"/>
          <w:position w:val="-13"/>
          <w:sz w:val="48"/>
        </w:rPr>
        <w:t> </w:t>
      </w:r>
      <w:r>
        <w:rPr>
          <w:rFonts w:ascii="Arial"/>
          <w:color w:val="979797"/>
          <w:spacing w:val="-7"/>
          <w:w w:val="115"/>
          <w:sz w:val="22"/>
        </w:rPr>
        <w:t>0-</w:t>
      </w:r>
      <w:r>
        <w:rPr>
          <w:rFonts w:ascii="Arial"/>
          <w:sz w:val="22"/>
        </w:rPr>
      </w:r>
    </w:p>
    <w:p>
      <w:pPr>
        <w:spacing w:line="345" w:lineRule="atLeast" w:before="0"/>
        <w:ind w:left="10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spacing w:val="-1"/>
          <w:w w:val="105"/>
          <w:sz w:val="10"/>
        </w:rPr>
        <w:t>77.39</w:t>
      </w:r>
      <w:r>
        <w:rPr>
          <w:rFonts w:ascii="Arial"/>
          <w:sz w:val="10"/>
        </w:rPr>
      </w:r>
    </w:p>
    <w:p>
      <w:pPr>
        <w:spacing w:line="191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60"/>
        </w:rPr>
        <w:br w:type="column"/>
      </w:r>
      <w:r>
        <w:rPr>
          <w:rFonts w:ascii="Arial" w:hAnsi="Arial" w:cs="Arial" w:eastAsia="Arial"/>
          <w:color w:val="979797"/>
          <w:w w:val="160"/>
          <w:position w:val="-6"/>
          <w:sz w:val="22"/>
          <w:szCs w:val="22"/>
        </w:rPr>
        <w:t>.</w:t>
      </w:r>
      <w:r>
        <w:rPr>
          <w:rFonts w:ascii="Arial" w:hAnsi="Arial" w:cs="Arial" w:eastAsia="Arial"/>
          <w:color w:val="979797"/>
          <w:spacing w:val="-67"/>
          <w:w w:val="160"/>
          <w:position w:val="-6"/>
          <w:sz w:val="22"/>
          <w:szCs w:val="22"/>
        </w:rPr>
        <w:t> </w:t>
      </w:r>
      <w:r>
        <w:rPr>
          <w:rFonts w:ascii="Arial" w:hAnsi="Arial" w:cs="Arial" w:eastAsia="Arial"/>
          <w:i/>
          <w:color w:val="979797"/>
          <w:w w:val="170"/>
          <w:sz w:val="8"/>
          <w:szCs w:val="8"/>
        </w:rPr>
        <w:t>j </w:t>
      </w:r>
      <w:r>
        <w:rPr>
          <w:rFonts w:ascii="Arial" w:hAnsi="Arial" w:cs="Arial" w:eastAsia="Arial"/>
          <w:i/>
          <w:color w:val="979797"/>
          <w:spacing w:val="25"/>
          <w:w w:val="17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70"/>
          <w:sz w:val="8"/>
          <w:szCs w:val="8"/>
        </w:rPr>
        <w:t>•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721" w:val="left" w:leader="none"/>
        </w:tabs>
        <w:spacing w:line="149" w:lineRule="atLeast" w:before="0"/>
        <w:ind w:left="10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320"/>
          <w:sz w:val="9"/>
        </w:rPr>
        <w:t>-</w:t>
        <w:tab/>
      </w:r>
      <w:r>
        <w:rPr>
          <w:rFonts w:ascii="Arial"/>
          <w:i/>
          <w:color w:val="979797"/>
          <w:w w:val="110"/>
          <w:sz w:val="9"/>
        </w:rPr>
        <w:t>r </w:t>
      </w:r>
      <w:r>
        <w:rPr>
          <w:rFonts w:ascii="Arial"/>
          <w:i/>
          <w:color w:val="979797"/>
          <w:spacing w:val="16"/>
          <w:w w:val="110"/>
          <w:sz w:val="9"/>
        </w:rPr>
        <w:t> </w:t>
      </w:r>
      <w:r>
        <w:rPr>
          <w:rFonts w:ascii="Arial"/>
          <w:i/>
          <w:color w:val="979797"/>
          <w:w w:val="205"/>
          <w:sz w:val="8"/>
        </w:rPr>
        <w:t>I</w:t>
      </w:r>
      <w:r>
        <w:rPr>
          <w:rFonts w:ascii="Arial"/>
          <w:sz w:val="8"/>
        </w:rPr>
      </w:r>
    </w:p>
    <w:p>
      <w:pPr>
        <w:spacing w:line="394" w:lineRule="atLeast" w:before="0"/>
        <w:ind w:left="84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w w:val="105"/>
          <w:sz w:val="10"/>
        </w:rPr>
        <w:t>buried</w:t>
      </w:r>
      <w:r>
        <w:rPr>
          <w:rFonts w:ascii="Arial"/>
          <w:spacing w:val="-4"/>
          <w:w w:val="105"/>
          <w:sz w:val="10"/>
        </w:rPr>
        <w:t> </w:t>
      </w:r>
      <w:r>
        <w:rPr>
          <w:rFonts w:ascii="Arial"/>
          <w:w w:val="105"/>
          <w:sz w:val="10"/>
        </w:rPr>
        <w:t>SWMH</w:t>
      </w:r>
      <w:r>
        <w:rPr>
          <w:rFonts w:ascii="Arial"/>
          <w:sz w:val="10"/>
        </w:rPr>
      </w:r>
    </w:p>
    <w:p>
      <w:pPr>
        <w:spacing w:line="494" w:lineRule="atLeast" w:before="0"/>
        <w:ind w:left="84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574.941040pt;margin-top:-26.175508pt;width:14.85pt;height:22.95pt;mso-position-horizontal-relative:page;mso-position-vertical-relative:paragraph;z-index:-595576" type="#_x0000_t202" filled="false" stroked="false">
            <v:textbox inset="0,0,0,0">
              <w:txbxContent>
                <w:p>
                  <w:pPr>
                    <w:spacing w:line="45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979797"/>
                      <w:w w:val="230"/>
                      <w:sz w:val="46"/>
                    </w:rPr>
                    <w:t>,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1.790283pt;margin-top:7.641772pt;width:7.65pt;height:30.55pt;mso-position-horizontal-relative:page;mso-position-vertical-relative:paragraph;z-index:-595528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2.950378pt;margin-top:-7.396518pt;width:8.25pt;height:32.25pt;mso-position-horizontal-relative:page;mso-position-vertical-relative:paragraph;z-index:-594352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FB01BD"/>
          <w:w w:val="70"/>
          <w:sz w:val="8"/>
        </w:rPr>
        <w:t>i    </w:t>
      </w:r>
      <w:r>
        <w:rPr>
          <w:rFonts w:ascii="Times New Roman" w:hAnsi="Times New Roman"/>
          <w:color w:val="FB01BD"/>
          <w:spacing w:val="4"/>
          <w:w w:val="70"/>
          <w:sz w:val="8"/>
        </w:rPr>
        <w:t> </w:t>
      </w:r>
      <w:r>
        <w:rPr>
          <w:rFonts w:ascii="Times New Roman" w:hAnsi="Times New Roman"/>
          <w:color w:val="FB01BD"/>
          <w:spacing w:val="-13"/>
          <w:w w:val="70"/>
          <w:sz w:val="8"/>
        </w:rPr>
        <w:t>l</w:t>
      </w:r>
      <w:r>
        <w:rPr>
          <w:rFonts w:ascii="Arial" w:hAnsi="Arial"/>
          <w:color w:val="FB01BD"/>
          <w:spacing w:val="-112"/>
          <w:w w:val="70"/>
          <w:position w:val="-26"/>
          <w:sz w:val="54"/>
        </w:rPr>
        <w:t>-</w:t>
      </w:r>
      <w:r>
        <w:rPr>
          <w:rFonts w:ascii="Times New Roman" w:hAnsi="Times New Roman"/>
          <w:color w:val="FB01BD"/>
          <w:w w:val="70"/>
          <w:sz w:val="8"/>
        </w:rPr>
        <w:t>MIO</w:t>
      </w:r>
      <w:r>
        <w:rPr>
          <w:rFonts w:ascii="Times New Roman" w:hAnsi="Times New Roman"/>
          <w:color w:val="FB01BD"/>
          <w:spacing w:val="-17"/>
          <w:w w:val="70"/>
          <w:sz w:val="8"/>
        </w:rPr>
        <w:t>!</w:t>
      </w:r>
      <w:r>
        <w:rPr>
          <w:rFonts w:ascii="Arial" w:hAnsi="Arial"/>
          <w:color w:val="FB01BD"/>
          <w:spacing w:val="-111"/>
          <w:w w:val="70"/>
          <w:position w:val="-26"/>
          <w:sz w:val="54"/>
        </w:rPr>
        <w:t>-</w:t>
      </w:r>
      <w:r>
        <w:rPr>
          <w:rFonts w:ascii="Times New Roman" w:hAnsi="Times New Roman"/>
          <w:color w:val="FB01BD"/>
          <w:w w:val="70"/>
          <w:sz w:val="8"/>
        </w:rPr>
        <w:t>lllliii</w:t>
      </w:r>
      <w:r>
        <w:rPr>
          <w:rFonts w:ascii="Times New Roman" w:hAnsi="Times New Roman"/>
          <w:color w:val="FB01BD"/>
          <w:spacing w:val="-14"/>
          <w:w w:val="70"/>
          <w:sz w:val="8"/>
        </w:rPr>
        <w:t>i</w:t>
      </w:r>
      <w:r>
        <w:rPr>
          <w:rFonts w:ascii="Arial" w:hAnsi="Arial"/>
          <w:color w:val="FB01BD"/>
          <w:spacing w:val="-115"/>
          <w:w w:val="70"/>
          <w:position w:val="-26"/>
          <w:sz w:val="54"/>
        </w:rPr>
        <w:t>-</w:t>
      </w:r>
      <w:r>
        <w:rPr>
          <w:rFonts w:ascii="Times New Roman" w:hAnsi="Times New Roman"/>
          <w:color w:val="FB01BD"/>
          <w:w w:val="70"/>
          <w:sz w:val="8"/>
        </w:rPr>
        <w:t>riclll</w:t>
      </w:r>
      <w:r>
        <w:rPr>
          <w:rFonts w:ascii="Times New Roman" w:hAnsi="Times New Roman"/>
          <w:color w:val="FB01BD"/>
          <w:spacing w:val="-13"/>
          <w:w w:val="70"/>
          <w:sz w:val="8"/>
        </w:rPr>
        <w:t>l</w:t>
      </w:r>
      <w:r>
        <w:rPr>
          <w:rFonts w:ascii="Arial" w:hAnsi="Arial"/>
          <w:color w:val="FB01BD"/>
          <w:spacing w:val="-113"/>
          <w:w w:val="70"/>
          <w:position w:val="-26"/>
          <w:sz w:val="54"/>
        </w:rPr>
        <w:t>·</w:t>
      </w:r>
      <w:r>
        <w:rPr>
          <w:rFonts w:ascii="Times New Roman" w:hAnsi="Times New Roman"/>
          <w:color w:val="FB01BD"/>
          <w:spacing w:val="-1"/>
          <w:w w:val="70"/>
          <w:sz w:val="8"/>
        </w:rPr>
        <w:t>&gt;</w:t>
      </w:r>
      <w:r>
        <w:rPr>
          <w:rFonts w:ascii="Arial" w:hAnsi="Arial"/>
          <w:color w:val="FB01BD"/>
          <w:spacing w:val="-107"/>
          <w:w w:val="70"/>
          <w:position w:val="-26"/>
          <w:sz w:val="54"/>
        </w:rPr>
        <w:t>-</w:t>
      </w:r>
      <w:r>
        <w:rPr>
          <w:rFonts w:ascii="Times New Roman" w:hAnsi="Times New Roman"/>
          <w:color w:val="FB01BD"/>
          <w:w w:val="70"/>
          <w:sz w:val="8"/>
        </w:rPr>
        <w:t>IOI</w:t>
      </w:r>
      <w:r>
        <w:rPr>
          <w:rFonts w:ascii="Times New Roman" w:hAnsi="Times New Roman"/>
          <w:sz w:val="8"/>
        </w:rPr>
      </w:r>
    </w:p>
    <w:p>
      <w:pPr>
        <w:spacing w:line="316" w:lineRule="atLeast" w:before="0"/>
        <w:ind w:left="103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position w:val="-24"/>
          <w:sz w:val="39"/>
        </w:rPr>
        <w:t>\</w:t>
      </w:r>
      <w:r>
        <w:rPr>
          <w:rFonts w:ascii="Times New Roman"/>
          <w:color w:val="979797"/>
          <w:spacing w:val="-23"/>
          <w:w w:val="65"/>
          <w:position w:val="-24"/>
          <w:sz w:val="39"/>
        </w:rPr>
        <w:t> </w:t>
      </w:r>
      <w:r>
        <w:rPr>
          <w:rFonts w:ascii="Times New Roman"/>
          <w:color w:val="4B16ED"/>
          <w:w w:val="65"/>
          <w:sz w:val="39"/>
        </w:rPr>
        <w:t>'</w:t>
      </w:r>
      <w:r>
        <w:rPr>
          <w:rFonts w:ascii="Times New Roman"/>
          <w:color w:val="4B16ED"/>
          <w:spacing w:val="-43"/>
          <w:w w:val="65"/>
          <w:sz w:val="39"/>
        </w:rPr>
        <w:t> </w:t>
      </w:r>
      <w:r>
        <w:rPr>
          <w:rFonts w:ascii="Times New Roman"/>
          <w:color w:val="979797"/>
          <w:w w:val="65"/>
          <w:sz w:val="39"/>
        </w:rPr>
        <w:t>,</w:t>
      </w:r>
      <w:r>
        <w:rPr>
          <w:rFonts w:ascii="Times New Roman"/>
          <w:color w:val="979797"/>
          <w:spacing w:val="-5"/>
          <w:w w:val="65"/>
          <w:sz w:val="39"/>
        </w:rPr>
        <w:t> </w:t>
      </w:r>
      <w:r>
        <w:rPr>
          <w:rFonts w:ascii="Times New Roman"/>
          <w:color w:val="979797"/>
          <w:w w:val="65"/>
          <w:sz w:val="39"/>
        </w:rPr>
        <w:t>j\.;,</w:t>
      </w:r>
      <w:r>
        <w:rPr>
          <w:rFonts w:ascii="Times New Roman"/>
          <w:color w:val="979797"/>
          <w:spacing w:val="-22"/>
          <w:w w:val="65"/>
          <w:sz w:val="39"/>
        </w:rPr>
        <w:t> </w:t>
      </w:r>
      <w:r>
        <w:rPr>
          <w:rFonts w:ascii="Times New Roman"/>
          <w:color w:val="EF0E0E"/>
          <w:w w:val="80"/>
          <w:sz w:val="39"/>
        </w:rPr>
        <w:t>,</w:t>
      </w:r>
      <w:r>
        <w:rPr>
          <w:rFonts w:ascii="Times New Roman"/>
          <w:sz w:val="39"/>
        </w:rPr>
      </w:r>
    </w:p>
    <w:p>
      <w:pPr>
        <w:spacing w:line="375" w:lineRule="atLeast" w:before="0"/>
        <w:ind w:left="10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85"/>
        </w:rPr>
        <w:br w:type="column"/>
      </w:r>
      <w:r>
        <w:rPr>
          <w:rFonts w:ascii="Arial" w:hAnsi="Arial"/>
          <w:color w:val="979797"/>
          <w:w w:val="85"/>
          <w:sz w:val="8"/>
        </w:rPr>
        <w:t>L._        </w:t>
      </w:r>
      <w:r>
        <w:rPr>
          <w:rFonts w:ascii="Arial" w:hAnsi="Arial"/>
          <w:color w:val="979797"/>
          <w:spacing w:val="11"/>
          <w:w w:val="85"/>
          <w:sz w:val="8"/>
        </w:rPr>
        <w:t> </w:t>
      </w:r>
      <w:r>
        <w:rPr>
          <w:rFonts w:ascii="Arial" w:hAnsi="Arial"/>
          <w:color w:val="979797"/>
          <w:w w:val="85"/>
          <w:sz w:val="8"/>
        </w:rPr>
        <w:t>. ·</w:t>
      </w:r>
      <w:r>
        <w:rPr>
          <w:rFonts w:ascii="Arial" w:hAnsi="Arial"/>
          <w:color w:val="979797"/>
          <w:spacing w:val="-3"/>
          <w:w w:val="85"/>
          <w:sz w:val="8"/>
        </w:rPr>
        <w:t> </w:t>
      </w:r>
      <w:r>
        <w:rPr>
          <w:rFonts w:ascii="Arial" w:hAnsi="Arial"/>
          <w:color w:val="979797"/>
          <w:w w:val="85"/>
          <w:sz w:val="8"/>
        </w:rPr>
        <w:t>·</w:t>
      </w:r>
      <w:r>
        <w:rPr>
          <w:rFonts w:ascii="Arial" w:hAnsi="Arial"/>
          <w:sz w:val="8"/>
        </w:rPr>
      </w:r>
    </w:p>
    <w:p>
      <w:pPr>
        <w:spacing w:line="364" w:lineRule="atLeast" w:before="0"/>
        <w:ind w:left="10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GENERAL</w:t>
      </w:r>
      <w:r>
        <w:rPr>
          <w:rFonts w:ascii="Arial"/>
          <w:spacing w:val="68"/>
          <w:sz w:val="25"/>
        </w:rPr>
        <w:t> </w:t>
      </w:r>
      <w:r>
        <w:rPr>
          <w:rFonts w:ascii="Arial"/>
          <w:sz w:val="25"/>
        </w:rPr>
        <w:t>NOTES</w:t>
      </w:r>
      <w:r>
        <w:rPr>
          <w:rFonts w:ascii="Arial"/>
          <w:sz w:val="25"/>
        </w:rPr>
      </w:r>
    </w:p>
    <w:p>
      <w:pPr>
        <w:spacing w:after="0" w:line="364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750" w:space="2131"/>
            <w:col w:w="365" w:space="642"/>
            <w:col w:w="1005" w:space="4783"/>
            <w:col w:w="1558" w:space="169"/>
            <w:col w:w="863" w:space="10808"/>
            <w:col w:w="481" w:space="2699"/>
            <w:col w:w="4126"/>
          </w:cols>
        </w:sectPr>
      </w:pPr>
    </w:p>
    <w:p>
      <w:pPr>
        <w:spacing w:line="330" w:lineRule="atLeast" w:before="0"/>
        <w:ind w:left="58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979797"/>
          <w:spacing w:val="-7"/>
          <w:w w:val="130"/>
          <w:sz w:val="35"/>
        </w:rPr>
        <w:t>o</w:t>
      </w:r>
      <w:r>
        <w:rPr>
          <w:rFonts w:ascii="Times New Roman"/>
          <w:color w:val="979797"/>
          <w:spacing w:val="-6"/>
          <w:w w:val="130"/>
          <w:sz w:val="35"/>
        </w:rPr>
        <w:t>-</w:t>
      </w:r>
      <w:r>
        <w:rPr>
          <w:rFonts w:ascii="Times New Roman"/>
          <w:color w:val="979797"/>
          <w:spacing w:val="-19"/>
          <w:w w:val="130"/>
          <w:sz w:val="35"/>
        </w:rPr>
        <w:t> </w:t>
      </w:r>
      <w:r>
        <w:rPr>
          <w:rFonts w:ascii="Times New Roman"/>
          <w:color w:val="979797"/>
          <w:w w:val="130"/>
          <w:sz w:val="23"/>
        </w:rPr>
        <w:t>(jO-</w:t>
      </w:r>
      <w:r>
        <w:rPr>
          <w:rFonts w:ascii="Times New Roman"/>
          <w:sz w:val="23"/>
        </w:rPr>
      </w:r>
    </w:p>
    <w:p>
      <w:pPr>
        <w:tabs>
          <w:tab w:pos="1524" w:val="left" w:leader="none"/>
        </w:tabs>
        <w:spacing w:line="330" w:lineRule="atLeast" w:before="0"/>
        <w:ind w:left="58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295"/>
        </w:rPr>
        <w:br w:type="column"/>
      </w:r>
      <w:r>
        <w:rPr>
          <w:rFonts w:ascii="Times New Roman"/>
          <w:w w:val="295"/>
          <w:sz w:val="12"/>
        </w:rPr>
        <w:t>\</w:t>
      </w:r>
      <w:r>
        <w:rPr>
          <w:rFonts w:ascii="Times New Roman"/>
          <w:spacing w:val="-49"/>
          <w:w w:val="295"/>
          <w:sz w:val="12"/>
        </w:rPr>
        <w:t> </w:t>
      </w:r>
      <w:r>
        <w:rPr>
          <w:rFonts w:ascii="Times New Roman"/>
          <w:color w:val="979797"/>
          <w:w w:val="70"/>
          <w:sz w:val="12"/>
        </w:rPr>
        <w:t>'-.......-'</w:t>
        <w:tab/>
      </w:r>
      <w:r>
        <w:rPr>
          <w:rFonts w:ascii="Times New Roman"/>
          <w:i/>
          <w:color w:val="7256C3"/>
          <w:spacing w:val="-8"/>
          <w:w w:val="130"/>
          <w:sz w:val="12"/>
        </w:rPr>
        <w:t>-1</w:t>
      </w:r>
      <w:r>
        <w:rPr>
          <w:rFonts w:ascii="Times New Roman"/>
          <w:i/>
          <w:color w:val="3F00FD"/>
          <w:spacing w:val="-5"/>
          <w:w w:val="130"/>
          <w:sz w:val="12"/>
        </w:rPr>
        <w:t>-</w:t>
      </w:r>
      <w:r>
        <w:rPr>
          <w:rFonts w:ascii="Times New Roman"/>
          <w:i/>
          <w:color w:val="623DD8"/>
          <w:spacing w:val="-3"/>
          <w:w w:val="130"/>
          <w:sz w:val="12"/>
        </w:rPr>
        <w:t>7</w:t>
      </w:r>
      <w:r>
        <w:rPr>
          <w:rFonts w:ascii="Times New Roman"/>
          <w:i/>
          <w:color w:val="3F00FD"/>
          <w:spacing w:val="-3"/>
          <w:w w:val="130"/>
          <w:sz w:val="12"/>
        </w:rPr>
        <w:t>,</w:t>
      </w:r>
      <w:r>
        <w:rPr>
          <w:rFonts w:ascii="Times New Roman"/>
          <w:sz w:val="12"/>
        </w:rPr>
      </w:r>
    </w:p>
    <w:p>
      <w:pPr>
        <w:pStyle w:val="BodyText"/>
        <w:spacing w:line="375" w:lineRule="atLeast"/>
        <w:ind w:left="0" w:right="123"/>
        <w:jc w:val="right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rFonts w:ascii="Times New Roman"/>
          <w:color w:val="FB01BD"/>
          <w:w w:val="95"/>
        </w:rPr>
        <w:t>,,_,,_</w:t>
      </w:r>
      <w:r>
        <w:rPr>
          <w:rFonts w:ascii="Times New Roman"/>
        </w:rPr>
      </w:r>
    </w:p>
    <w:p>
      <w:pPr>
        <w:spacing w:line="40" w:lineRule="atLeast" w:before="0"/>
        <w:ind w:left="587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rFonts w:ascii="Times New Roman"/>
          <w:color w:val="979797"/>
          <w:w w:val="60"/>
          <w:sz w:val="64"/>
        </w:rPr>
        <w:t>..</w:t>
      </w:r>
      <w:r>
        <w:rPr>
          <w:rFonts w:ascii="Times New Roman"/>
          <w:sz w:val="64"/>
        </w:rPr>
      </w:r>
    </w:p>
    <w:p>
      <w:pPr>
        <w:tabs>
          <w:tab w:pos="642" w:val="left" w:leader="none"/>
        </w:tabs>
        <w:spacing w:line="289" w:lineRule="atLeast" w:before="0"/>
        <w:ind w:left="34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50"/>
        </w:rPr>
        <w:br w:type="column"/>
      </w:r>
      <w:r>
        <w:rPr>
          <w:rFonts w:ascii="Arial"/>
          <w:color w:val="623DD8"/>
          <w:spacing w:val="-25"/>
          <w:w w:val="150"/>
          <w:sz w:val="14"/>
        </w:rPr>
        <w:t>i</w:t>
      </w:r>
      <w:r>
        <w:rPr>
          <w:rFonts w:ascii="Arial"/>
          <w:color w:val="979797"/>
          <w:w w:val="150"/>
          <w:sz w:val="14"/>
        </w:rPr>
        <w:t>'</w:t>
        <w:tab/>
      </w:r>
      <w:r>
        <w:rPr>
          <w:rFonts w:ascii="Arial"/>
          <w:color w:val="979797"/>
          <w:spacing w:val="-30"/>
          <w:w w:val="145"/>
          <w:sz w:val="14"/>
        </w:rPr>
        <w:t>,</w:t>
      </w:r>
      <w:r>
        <w:rPr>
          <w:rFonts w:ascii="Arial"/>
          <w:color w:val="979797"/>
          <w:w w:val="145"/>
          <w:sz w:val="14"/>
        </w:rPr>
        <w:t>_</w:t>
      </w:r>
      <w:r>
        <w:rPr>
          <w:rFonts w:ascii="Arial"/>
          <w:sz w:val="14"/>
        </w:rPr>
      </w:r>
    </w:p>
    <w:p>
      <w:pPr>
        <w:tabs>
          <w:tab w:pos="661" w:val="left" w:leader="none"/>
        </w:tabs>
        <w:spacing w:line="65" w:lineRule="atLeast" w:before="0"/>
        <w:ind w:left="36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4B16ED"/>
          <w:spacing w:val="-14"/>
          <w:w w:val="160"/>
          <w:sz w:val="14"/>
        </w:rPr>
        <w:t>i</w:t>
      </w:r>
      <w:r>
        <w:rPr>
          <w:rFonts w:ascii="Arial"/>
          <w:color w:val="979797"/>
          <w:spacing w:val="-21"/>
          <w:w w:val="160"/>
          <w:sz w:val="14"/>
        </w:rPr>
        <w:t>'</w:t>
        <w:tab/>
      </w:r>
      <w:r>
        <w:rPr>
          <w:rFonts w:ascii="Arial"/>
          <w:color w:val="979797"/>
          <w:w w:val="155"/>
          <w:sz w:val="14"/>
        </w:rPr>
        <w:t>'</w:t>
      </w:r>
      <w:r>
        <w:rPr>
          <w:rFonts w:ascii="Arial"/>
          <w:sz w:val="14"/>
        </w:rPr>
      </w:r>
    </w:p>
    <w:p>
      <w:pPr>
        <w:tabs>
          <w:tab w:pos="1142" w:val="left" w:leader="none"/>
        </w:tabs>
        <w:spacing w:line="362" w:lineRule="atLeast" w:before="0"/>
        <w:ind w:left="58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510"/>
        </w:rPr>
        <w:br w:type="column"/>
      </w:r>
      <w:r>
        <w:rPr>
          <w:rFonts w:ascii="Arial"/>
          <w:color w:val="979797"/>
          <w:w w:val="510"/>
          <w:sz w:val="8"/>
        </w:rPr>
        <w:t>-.</w:t>
        <w:tab/>
      </w:r>
      <w:r>
        <w:rPr>
          <w:rFonts w:ascii="Arial"/>
          <w:color w:val="B5B5B5"/>
          <w:position w:val="2"/>
          <w:sz w:val="14"/>
        </w:rPr>
        <w:t>"</w:t>
      </w:r>
      <w:r>
        <w:rPr>
          <w:rFonts w:ascii="Arial"/>
          <w:color w:val="B5B5B5"/>
          <w:spacing w:val="-29"/>
          <w:position w:val="2"/>
          <w:sz w:val="14"/>
        </w:rPr>
        <w:t> </w:t>
      </w:r>
      <w:r>
        <w:rPr>
          <w:rFonts w:ascii="Arial"/>
          <w:color w:val="979797"/>
          <w:position w:val="2"/>
          <w:sz w:val="14"/>
        </w:rPr>
        <w:t>.#'</w:t>
      </w:r>
      <w:r>
        <w:rPr>
          <w:rFonts w:ascii="Arial"/>
          <w:color w:val="979797"/>
          <w:spacing w:val="9"/>
          <w:position w:val="2"/>
          <w:sz w:val="14"/>
        </w:rPr>
        <w:t> </w:t>
      </w:r>
      <w:r>
        <w:rPr>
          <w:rFonts w:ascii="Arial"/>
          <w:color w:val="B5B5B5"/>
          <w:w w:val="155"/>
          <w:position w:val="2"/>
          <w:sz w:val="14"/>
        </w:rPr>
        <w:t>.</w:t>
      </w:r>
      <w:r>
        <w:rPr>
          <w:rFonts w:ascii="Arial"/>
          <w:sz w:val="14"/>
        </w:rPr>
      </w:r>
    </w:p>
    <w:p>
      <w:pPr>
        <w:spacing w:line="5" w:lineRule="exact" w:before="0"/>
        <w:ind w:left="0" w:right="143" w:firstLine="0"/>
        <w:jc w:val="righ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1174.920776pt;margin-top:-4.075994pt;width:2.9pt;height:7.15pt;mso-position-horizontal-relative:page;mso-position-vertical-relative:paragraph;z-index:-595504" type="#_x0000_t202" filled="false" stroked="false">
            <v:textbox inset="0,0,0,0">
              <w:txbxContent>
                <w:p>
                  <w:pPr>
                    <w:spacing w:line="14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spacing w:val="3"/>
                      <w:w w:val="105"/>
                      <w:position w:val="-5"/>
                      <w:sz w:val="10"/>
                    </w:rPr>
                    <w:t>.</w:t>
                  </w:r>
                  <w:r>
                    <w:rPr>
                      <w:rFonts w:ascii="Arial"/>
                      <w:i/>
                      <w:color w:val="979797"/>
                      <w:spacing w:val="1"/>
                      <w:w w:val="10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69.714478pt;margin-top:3.192403pt;width:8.25pt;height:32.25pt;mso-position-horizontal-relative:page;mso-position-vertical-relative:paragraph;z-index:-594328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85"/>
          <w:sz w:val="10"/>
        </w:rPr>
        <w:t>':i</w:t>
      </w:r>
      <w:r>
        <w:rPr>
          <w:rFonts w:ascii="Arial"/>
          <w:sz w:val="10"/>
        </w:rPr>
      </w:r>
    </w:p>
    <w:p>
      <w:pPr>
        <w:tabs>
          <w:tab w:pos="914" w:val="left" w:leader="none"/>
        </w:tabs>
        <w:spacing w:line="357" w:lineRule="atLeast" w:before="0"/>
        <w:ind w:left="57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60"/>
        </w:rPr>
        <w:br w:type="column"/>
      </w:r>
      <w:r>
        <w:rPr>
          <w:rFonts w:ascii="Arial"/>
          <w:color w:val="979797"/>
          <w:w w:val="60"/>
          <w:position w:val="2"/>
          <w:sz w:val="14"/>
        </w:rPr>
        <w:t>("-</w:t>
        <w:tab/>
      </w:r>
      <w:r>
        <w:rPr>
          <w:rFonts w:ascii="Arial"/>
          <w:color w:val="979797"/>
          <w:w w:val="270"/>
          <w:sz w:val="8"/>
        </w:rPr>
        <w:t>-</w:t>
      </w:r>
      <w:r>
        <w:rPr>
          <w:rFonts w:ascii="Arial"/>
          <w:sz w:val="8"/>
        </w:rPr>
      </w:r>
    </w:p>
    <w:p>
      <w:pPr>
        <w:spacing w:line="5" w:lineRule="exact" w:before="0"/>
        <w:ind w:left="118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70"/>
          <w:sz w:val="9"/>
        </w:rPr>
        <w:t>-&lt;</w:t>
      </w:r>
      <w:r>
        <w:rPr>
          <w:rFonts w:ascii="Times New Roman"/>
          <w:color w:val="979797"/>
          <w:spacing w:val="-10"/>
          <w:w w:val="70"/>
          <w:sz w:val="9"/>
        </w:rPr>
        <w:t> </w:t>
      </w:r>
      <w:r>
        <w:rPr>
          <w:rFonts w:ascii="Times New Roman"/>
          <w:color w:val="979797"/>
          <w:w w:val="70"/>
          <w:sz w:val="9"/>
        </w:rPr>
        <w:t>I</w:t>
      </w:r>
      <w:r>
        <w:rPr>
          <w:rFonts w:ascii="Times New Roman"/>
          <w:sz w:val="9"/>
        </w:rPr>
      </w:r>
    </w:p>
    <w:p>
      <w:pPr>
        <w:spacing w:line="342" w:lineRule="atLeast" w:before="0"/>
        <w:ind w:left="2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75"/>
        </w:rPr>
        <w:br w:type="column"/>
      </w:r>
      <w:r>
        <w:rPr>
          <w:rFonts w:ascii="Arial"/>
          <w:color w:val="979797"/>
          <w:w w:val="75"/>
          <w:sz w:val="14"/>
        </w:rPr>
        <w:t>""""'</w:t>
      </w:r>
      <w:r>
        <w:rPr>
          <w:rFonts w:ascii="Arial"/>
          <w:sz w:val="14"/>
        </w:rPr>
      </w:r>
    </w:p>
    <w:p>
      <w:pPr>
        <w:tabs>
          <w:tab w:pos="1339" w:val="left" w:leader="none"/>
        </w:tabs>
        <w:spacing w:line="330" w:lineRule="atLeast" w:before="0"/>
        <w:ind w:left="58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i/>
          <w:color w:val="979797"/>
          <w:position w:val="6"/>
          <w:sz w:val="20"/>
        </w:rPr>
        <w:t>:I</w:t>
        <w:tab/>
      </w:r>
      <w:r>
        <w:rPr>
          <w:rFonts w:ascii="Arial"/>
          <w:sz w:val="13"/>
        </w:rPr>
        <w:t>Do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not</w:t>
      </w:r>
      <w:r>
        <w:rPr>
          <w:rFonts w:ascii="Arial"/>
          <w:spacing w:val="2"/>
          <w:sz w:val="13"/>
        </w:rPr>
        <w:t> </w:t>
      </w:r>
      <w:r>
        <w:rPr>
          <w:rFonts w:ascii="Arial"/>
          <w:spacing w:val="-1"/>
          <w:sz w:val="13"/>
        </w:rPr>
        <w:t>scale</w:t>
      </w:r>
      <w:r>
        <w:rPr>
          <w:rFonts w:ascii="Arial"/>
          <w:spacing w:val="-4"/>
          <w:sz w:val="13"/>
        </w:rPr>
        <w:t> </w:t>
      </w:r>
      <w:r>
        <w:rPr>
          <w:rFonts w:ascii="Arial"/>
          <w:sz w:val="13"/>
        </w:rPr>
        <w:t>from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this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z w:val="13"/>
        </w:rPr>
        <w:t>drawing.</w:t>
      </w:r>
      <w:r>
        <w:rPr>
          <w:rFonts w:ascii="Arial"/>
          <w:spacing w:val="-1"/>
          <w:sz w:val="13"/>
        </w:rPr>
        <w:t> </w:t>
      </w:r>
      <w:r>
        <w:rPr>
          <w:rFonts w:ascii="Arial"/>
          <w:sz w:val="13"/>
        </w:rPr>
        <w:t>Work</w:t>
      </w:r>
      <w:r>
        <w:rPr>
          <w:rFonts w:ascii="Arial"/>
          <w:spacing w:val="8"/>
          <w:sz w:val="13"/>
        </w:rPr>
        <w:t> </w:t>
      </w:r>
      <w:r>
        <w:rPr>
          <w:rFonts w:ascii="Times New Roman"/>
          <w:sz w:val="12"/>
        </w:rPr>
        <w:t>from</w:t>
      </w:r>
      <w:r>
        <w:rPr>
          <w:rFonts w:ascii="Times New Roman"/>
          <w:spacing w:val="15"/>
          <w:sz w:val="12"/>
        </w:rPr>
        <w:t> </w:t>
      </w:r>
      <w:r>
        <w:rPr>
          <w:rFonts w:ascii="Arial"/>
          <w:sz w:val="13"/>
        </w:rPr>
        <w:t>figured</w:t>
      </w:r>
    </w:p>
    <w:p>
      <w:pPr>
        <w:spacing w:after="0" w:line="330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551" w:space="1445"/>
            <w:col w:w="1808" w:space="3935"/>
            <w:col w:w="2570" w:space="40"/>
            <w:col w:w="782" w:space="8993"/>
            <w:col w:w="1456" w:space="40"/>
            <w:col w:w="993" w:space="40"/>
            <w:col w:w="425" w:space="942"/>
            <w:col w:w="5360"/>
          </w:cols>
        </w:sectPr>
      </w:pPr>
    </w:p>
    <w:p>
      <w:pPr>
        <w:tabs>
          <w:tab w:pos="3551" w:val="left" w:leader="none"/>
          <w:tab w:pos="4093" w:val="left" w:leader="none"/>
        </w:tabs>
        <w:spacing w:line="548" w:lineRule="atLeast" w:before="0"/>
        <w:ind w:left="293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979797"/>
          <w:w w:val="275"/>
          <w:sz w:val="25"/>
          <w:szCs w:val="25"/>
        </w:rPr>
        <w:t>/</w:t>
        <w:tab/>
      </w:r>
      <w:r>
        <w:rPr>
          <w:rFonts w:ascii="Times New Roman" w:hAnsi="Times New Roman" w:cs="Times New Roman" w:eastAsia="Times New Roman"/>
          <w:color w:val="979797"/>
          <w:spacing w:val="-43"/>
          <w:w w:val="80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5DB3DF"/>
          <w:w w:val="80"/>
          <w:sz w:val="25"/>
          <w:szCs w:val="25"/>
        </w:rPr>
        <w:t>"'</w:t>
        <w:tab/>
      </w:r>
      <w:r>
        <w:rPr>
          <w:rFonts w:ascii="Times New Roman" w:hAnsi="Times New Roman" w:cs="Times New Roman" w:eastAsia="Times New Roman"/>
          <w:color w:val="3F00FD"/>
          <w:w w:val="80"/>
          <w:sz w:val="25"/>
          <w:szCs w:val="25"/>
        </w:rPr>
        <w:t>-----</w:t>
      </w:r>
      <w:r>
        <w:rPr>
          <w:rFonts w:ascii="Times New Roman" w:hAnsi="Times New Roman" w:cs="Times New Roman" w:eastAsia="Times New Roman"/>
          <w:color w:val="3F00FD"/>
          <w:spacing w:val="-16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897EA5"/>
          <w:w w:val="80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color w:val="897EA5"/>
          <w:spacing w:val="-26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979797"/>
          <w:spacing w:val="1"/>
          <w:w w:val="8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B5B5B5"/>
          <w:w w:val="80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tabs>
          <w:tab w:pos="5030" w:val="left" w:leader="none"/>
        </w:tabs>
        <w:spacing w:line="548" w:lineRule="atLeast" w:before="0"/>
        <w:ind w:left="2933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70"/>
        </w:rPr>
        <w:t>..</w:t>
        <w:tab/>
      </w:r>
      <w:r>
        <w:rPr>
          <w:rFonts w:ascii="Arial"/>
          <w:color w:val="979797"/>
          <w:w w:val="225"/>
          <w:position w:val="23"/>
          <w:sz w:val="46"/>
        </w:rPr>
        <w:t>,</w:t>
      </w:r>
      <w:r>
        <w:rPr>
          <w:rFonts w:ascii="Arial"/>
          <w:color w:val="979797"/>
          <w:spacing w:val="-166"/>
          <w:w w:val="225"/>
          <w:position w:val="23"/>
          <w:sz w:val="46"/>
        </w:rPr>
        <w:t> </w:t>
      </w:r>
      <w:r>
        <w:rPr>
          <w:rFonts w:ascii="Times New Roman"/>
          <w:color w:val="979797"/>
          <w:w w:val="80"/>
          <w:position w:val="-17"/>
          <w:sz w:val="64"/>
        </w:rPr>
        <w:t>..</w:t>
      </w:r>
      <w:r>
        <w:rPr>
          <w:rFonts w:ascii="Times New Roman"/>
          <w:sz w:val="64"/>
        </w:rPr>
      </w:r>
    </w:p>
    <w:p>
      <w:pPr>
        <w:tabs>
          <w:tab w:pos="4348" w:val="left" w:leader="none"/>
          <w:tab w:pos="4698" w:val="left" w:leader="none"/>
          <w:tab w:pos="5138" w:val="left" w:leader="none"/>
        </w:tabs>
        <w:spacing w:line="548" w:lineRule="atLeast" w:before="0"/>
        <w:ind w:left="293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60"/>
        </w:rPr>
        <w:br w:type="column"/>
      </w:r>
      <w:r>
        <w:rPr>
          <w:rFonts w:ascii="Arial"/>
          <w:i/>
          <w:color w:val="979797"/>
          <w:spacing w:val="-7"/>
          <w:w w:val="160"/>
          <w:sz w:val="20"/>
        </w:rPr>
        <w:t>!</w:t>
      </w:r>
      <w:r>
        <w:rPr>
          <w:rFonts w:ascii="Arial"/>
          <w:i/>
          <w:color w:val="979797"/>
          <w:spacing w:val="-14"/>
          <w:w w:val="160"/>
          <w:sz w:val="20"/>
        </w:rPr>
        <w:t>-</w:t>
      </w:r>
      <w:r>
        <w:rPr>
          <w:rFonts w:ascii="Arial"/>
          <w:i/>
          <w:color w:val="979797"/>
          <w:spacing w:val="-52"/>
          <w:w w:val="160"/>
          <w:sz w:val="20"/>
        </w:rPr>
        <w:t> </w:t>
      </w:r>
      <w:r>
        <w:rPr>
          <w:rFonts w:ascii="Arial"/>
          <w:color w:val="979797"/>
          <w:w w:val="105"/>
          <w:sz w:val="20"/>
        </w:rPr>
        <w:t>-</w:t>
      </w:r>
      <w:r>
        <w:rPr>
          <w:rFonts w:ascii="Arial"/>
          <w:color w:val="979797"/>
          <w:spacing w:val="-25"/>
          <w:w w:val="105"/>
          <w:sz w:val="20"/>
        </w:rPr>
        <w:t> </w:t>
      </w:r>
      <w:r>
        <w:rPr>
          <w:rFonts w:ascii="Arial"/>
          <w:color w:val="979797"/>
          <w:sz w:val="20"/>
        </w:rPr>
        <w:t>-,,  </w:t>
      </w:r>
      <w:r>
        <w:rPr>
          <w:rFonts w:ascii="Arial"/>
          <w:color w:val="979797"/>
          <w:spacing w:val="2"/>
          <w:sz w:val="20"/>
        </w:rPr>
        <w:t> </w:t>
      </w:r>
      <w:r>
        <w:rPr>
          <w:rFonts w:ascii="Arial"/>
          <w:i/>
          <w:color w:val="979797"/>
          <w:w w:val="160"/>
          <w:sz w:val="32"/>
        </w:rPr>
        <w:t>!</w:t>
        <w:tab/>
      </w:r>
      <w:r>
        <w:rPr>
          <w:rFonts w:ascii="Arial"/>
          <w:color w:val="979797"/>
          <w:w w:val="70"/>
          <w:sz w:val="26"/>
        </w:rPr>
        <w:t>t,</w:t>
        <w:tab/>
      </w:r>
      <w:r>
        <w:rPr>
          <w:rFonts w:ascii="Arial"/>
          <w:color w:val="979797"/>
          <w:w w:val="150"/>
          <w:sz w:val="26"/>
        </w:rPr>
        <w:t>"</w:t>
      </w:r>
      <w:r>
        <w:rPr>
          <w:rFonts w:ascii="Arial"/>
          <w:color w:val="979797"/>
          <w:spacing w:val="-94"/>
          <w:w w:val="150"/>
          <w:sz w:val="26"/>
        </w:rPr>
        <w:t> </w:t>
      </w:r>
      <w:r>
        <w:rPr>
          <w:rFonts w:ascii="Arial"/>
          <w:color w:val="979797"/>
          <w:w w:val="75"/>
          <w:sz w:val="26"/>
        </w:rPr>
        <w:t>"</w:t>
        <w:tab/>
      </w:r>
      <w:r>
        <w:rPr>
          <w:rFonts w:ascii="Arial"/>
          <w:color w:val="979797"/>
          <w:sz w:val="26"/>
        </w:rPr>
        <w:t>-</w:t>
      </w:r>
      <w:r>
        <w:rPr>
          <w:rFonts w:ascii="Arial"/>
          <w:color w:val="979797"/>
          <w:spacing w:val="-51"/>
          <w:sz w:val="26"/>
        </w:rPr>
        <w:t> </w:t>
      </w:r>
      <w:r>
        <w:rPr>
          <w:rFonts w:ascii="Arial"/>
          <w:color w:val="979797"/>
          <w:sz w:val="26"/>
        </w:rPr>
        <w:t>-</w:t>
      </w:r>
      <w:r>
        <w:rPr>
          <w:rFonts w:ascii="Arial"/>
          <w:color w:val="979797"/>
          <w:spacing w:val="-47"/>
          <w:sz w:val="26"/>
        </w:rPr>
        <w:t> </w:t>
      </w:r>
      <w:r>
        <w:rPr>
          <w:rFonts w:ascii="Arial"/>
          <w:color w:val="979797"/>
          <w:sz w:val="26"/>
        </w:rPr>
        <w:t>-</w:t>
      </w:r>
      <w:r>
        <w:rPr>
          <w:rFonts w:ascii="Arial"/>
          <w:color w:val="979797"/>
          <w:spacing w:val="-47"/>
          <w:sz w:val="26"/>
        </w:rPr>
        <w:t> </w:t>
      </w:r>
      <w:r>
        <w:rPr>
          <w:rFonts w:ascii="Arial"/>
          <w:color w:val="979797"/>
          <w:sz w:val="26"/>
        </w:rPr>
        <w:t>-</w:t>
      </w:r>
      <w:r>
        <w:rPr>
          <w:rFonts w:ascii="Arial"/>
          <w:color w:val="979797"/>
          <w:spacing w:val="-13"/>
          <w:sz w:val="26"/>
        </w:rPr>
        <w:t> </w:t>
      </w:r>
      <w:r>
        <w:rPr>
          <w:rFonts w:ascii="Arial"/>
          <w:color w:val="979797"/>
          <w:w w:val="75"/>
          <w:sz w:val="12"/>
        </w:rPr>
        <w:t>&lt;</w:t>
      </w:r>
      <w:r>
        <w:rPr>
          <w:rFonts w:ascii="Arial"/>
          <w:sz w:val="12"/>
        </w:rPr>
      </w:r>
    </w:p>
    <w:p>
      <w:pPr>
        <w:spacing w:line="548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mensi</w:t>
      </w:r>
      <w:r>
        <w:rPr>
          <w:rFonts w:ascii="Arial"/>
          <w:sz w:val="13"/>
        </w:rPr>
      </w:r>
    </w:p>
    <w:p>
      <w:pPr>
        <w:spacing w:line="548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95"/>
        </w:rPr>
        <w:br w:type="column"/>
      </w:r>
      <w:r>
        <w:rPr>
          <w:rFonts w:ascii="Arial"/>
          <w:w w:val="95"/>
          <w:sz w:val="13"/>
        </w:rPr>
        <w:t>mensi</w:t>
      </w:r>
    </w:p>
    <w:p>
      <w:pPr>
        <w:spacing w:line="548" w:lineRule="atLeast" w:before="0"/>
        <w:ind w:left="0" w:right="334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metres</w:t>
      </w:r>
      <w:r>
        <w:rPr>
          <w:rFonts w:ascii="Arial"/>
          <w:sz w:val="13"/>
        </w:rPr>
      </w:r>
    </w:p>
    <w:p>
      <w:pPr>
        <w:spacing w:after="0" w:line="548" w:lineRule="atLeast"/>
        <w:jc w:val="center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4679" w:space="618"/>
            <w:col w:w="5699" w:space="7795"/>
            <w:col w:w="5675" w:space="40"/>
            <w:col w:w="2310" w:space="40"/>
            <w:col w:w="1152" w:space="40"/>
            <w:col w:w="2332"/>
          </w:cols>
        </w:sectPr>
      </w:pPr>
    </w:p>
    <w:p>
      <w:pPr>
        <w:spacing w:line="684" w:lineRule="atLeast" w:before="0"/>
        <w:ind w:left="377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979797"/>
          <w:w w:val="185"/>
          <w:sz w:val="30"/>
        </w:rPr>
        <w:t>"'</w:t>
      </w:r>
      <w:r>
        <w:rPr>
          <w:rFonts w:ascii="Arial"/>
          <w:color w:val="979797"/>
          <w:spacing w:val="-52"/>
          <w:w w:val="185"/>
          <w:sz w:val="30"/>
        </w:rPr>
        <w:t> </w:t>
      </w:r>
      <w:r>
        <w:rPr>
          <w:rFonts w:ascii="Arial"/>
          <w:color w:val="979797"/>
          <w:w w:val="115"/>
          <w:sz w:val="30"/>
        </w:rPr>
        <w:t>Q</w:t>
      </w:r>
      <w:r>
        <w:rPr>
          <w:rFonts w:ascii="Arial"/>
          <w:color w:val="979797"/>
          <w:spacing w:val="-61"/>
          <w:w w:val="115"/>
          <w:sz w:val="30"/>
        </w:rPr>
        <w:t> </w:t>
      </w:r>
      <w:r>
        <w:rPr>
          <w:rFonts w:ascii="Arial"/>
          <w:color w:val="979797"/>
          <w:w w:val="115"/>
          <w:sz w:val="30"/>
        </w:rPr>
        <w:t>o-</w:t>
      </w:r>
      <w:r>
        <w:rPr>
          <w:rFonts w:ascii="Arial"/>
          <w:color w:val="979797"/>
          <w:spacing w:val="-16"/>
          <w:w w:val="115"/>
          <w:sz w:val="30"/>
        </w:rPr>
        <w:t> </w:t>
      </w:r>
      <w:r>
        <w:rPr>
          <w:rFonts w:ascii="Arial"/>
          <w:color w:val="979797"/>
          <w:w w:val="115"/>
          <w:sz w:val="30"/>
        </w:rPr>
        <w:t>o-</w:t>
      </w:r>
      <w:r>
        <w:rPr>
          <w:rFonts w:ascii="Arial"/>
          <w:sz w:val="30"/>
        </w:rPr>
      </w:r>
    </w:p>
    <w:p>
      <w:pPr>
        <w:tabs>
          <w:tab w:pos="1097" w:val="left" w:leader="none"/>
          <w:tab w:pos="2040" w:val="left" w:leader="none"/>
        </w:tabs>
        <w:spacing w:line="684" w:lineRule="atLeast" w:before="0"/>
        <w:ind w:left="37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20"/>
        </w:rPr>
        <w:br w:type="column"/>
      </w:r>
      <w:r>
        <w:rPr>
          <w:rFonts w:ascii="Arial"/>
          <w:color w:val="979797"/>
          <w:w w:val="120"/>
          <w:sz w:val="17"/>
        </w:rPr>
        <w:t>-</w:t>
        <w:tab/>
      </w:r>
      <w:r>
        <w:rPr>
          <w:rFonts w:ascii="Arial"/>
          <w:color w:val="979797"/>
          <w:w w:val="145"/>
          <w:sz w:val="17"/>
        </w:rPr>
        <w:t>v</w:t>
      </w:r>
      <w:r>
        <w:rPr>
          <w:rFonts w:ascii="Arial"/>
          <w:color w:val="08001F"/>
          <w:w w:val="145"/>
          <w:sz w:val="17"/>
        </w:rPr>
        <w:t>)ir</w:t>
      </w:r>
      <w:r>
        <w:rPr>
          <w:rFonts w:ascii="Arial"/>
          <w:color w:val="3F00FD"/>
          <w:w w:val="145"/>
          <w:sz w:val="17"/>
        </w:rPr>
        <w:t>-</w:t>
        <w:tab/>
      </w:r>
      <w:r>
        <w:rPr>
          <w:rFonts w:ascii="Arial"/>
          <w:color w:val="979797"/>
          <w:w w:val="125"/>
          <w:sz w:val="17"/>
        </w:rPr>
        <w:t>,,</w:t>
      </w:r>
      <w:r>
        <w:rPr>
          <w:rFonts w:ascii="Arial"/>
          <w:sz w:val="17"/>
        </w:rPr>
      </w:r>
    </w:p>
    <w:p>
      <w:pPr>
        <w:tabs>
          <w:tab w:pos="664" w:val="left" w:leader="none"/>
        </w:tabs>
        <w:spacing w:line="684" w:lineRule="atLeast" w:before="0"/>
        <w:ind w:left="37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50"/>
        </w:rPr>
        <w:br w:type="column"/>
      </w:r>
      <w:r>
        <w:rPr>
          <w:rFonts w:ascii="Times New Roman"/>
          <w:color w:val="4B16ED"/>
          <w:w w:val="50"/>
          <w:sz w:val="13"/>
        </w:rPr>
        <w:t>l</w:t>
      </w:r>
      <w:r>
        <w:rPr>
          <w:rFonts w:ascii="Times New Roman"/>
          <w:color w:val="7256C3"/>
          <w:w w:val="50"/>
          <w:sz w:val="13"/>
        </w:rPr>
        <w:t>\</w:t>
      </w:r>
      <w:r>
        <w:rPr>
          <w:rFonts w:ascii="Times New Roman"/>
          <w:color w:val="979797"/>
          <w:w w:val="50"/>
          <w:sz w:val="13"/>
        </w:rPr>
        <w:t>1</w:t>
        <w:tab/>
      </w:r>
      <w:r>
        <w:rPr>
          <w:rFonts w:ascii="Times New Roman"/>
          <w:i/>
          <w:color w:val="979797"/>
          <w:w w:val="225"/>
          <w:sz w:val="13"/>
        </w:rPr>
        <w:t>(</w:t>
      </w:r>
      <w:r>
        <w:rPr>
          <w:rFonts w:ascii="Times New Roman"/>
          <w:sz w:val="13"/>
        </w:rPr>
      </w:r>
    </w:p>
    <w:p>
      <w:pPr>
        <w:tabs>
          <w:tab w:pos="1084" w:val="left" w:leader="none"/>
          <w:tab w:pos="1760" w:val="left" w:leader="none"/>
        </w:tabs>
        <w:spacing w:line="590" w:lineRule="atLeast" w:before="0"/>
        <w:ind w:left="377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1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15"/>
          <w:sz w:val="10"/>
          <w:szCs w:val="10"/>
        </w:rPr>
        <w:t>•</w:t>
        <w:tab/>
      </w:r>
      <w:r>
        <w:rPr>
          <w:rFonts w:ascii="Times New Roman" w:hAnsi="Times New Roman" w:cs="Times New Roman" w:eastAsia="Times New Roman"/>
          <w:color w:val="B5B5B5"/>
          <w:w w:val="205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B5B5B5"/>
          <w:spacing w:val="-41"/>
          <w:w w:val="20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10"/>
          <w:szCs w:val="10"/>
        </w:rPr>
        <w:t>\   </w:t>
      </w:r>
      <w:r>
        <w:rPr>
          <w:rFonts w:ascii="Times New Roman" w:hAnsi="Times New Roman" w:cs="Times New Roman" w:eastAsia="Times New Roman"/>
          <w:color w:val="979797"/>
          <w:spacing w:val="4"/>
          <w:w w:val="8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797"/>
          <w:w w:val="115"/>
          <w:sz w:val="10"/>
          <w:szCs w:val="10"/>
        </w:rPr>
        <w:t>a.,,..</w:t>
        <w:tab/>
        <w:t>.-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1524" w:val="left" w:leader="none"/>
        </w:tabs>
        <w:spacing w:line="256" w:lineRule="atLeast" w:before="0"/>
        <w:ind w:left="118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45"/>
          <w:sz w:val="9"/>
        </w:rPr>
        <w:t>I</w:t>
        <w:tab/>
      </w:r>
      <w:r>
        <w:rPr>
          <w:rFonts w:ascii="Times New Roman"/>
          <w:color w:val="979797"/>
          <w:w w:val="70"/>
          <w:sz w:val="9"/>
        </w:rPr>
        <w:t>IDG        </w:t>
      </w:r>
      <w:r>
        <w:rPr>
          <w:rFonts w:ascii="Times New Roman"/>
          <w:color w:val="979797"/>
          <w:spacing w:val="6"/>
          <w:w w:val="70"/>
          <w:sz w:val="9"/>
        </w:rPr>
        <w:t> </w:t>
      </w:r>
      <w:r>
        <w:rPr>
          <w:rFonts w:ascii="Times New Roman"/>
          <w:color w:val="979797"/>
          <w:w w:val="70"/>
          <w:sz w:val="9"/>
        </w:rPr>
        <w:t>I</w:t>
      </w:r>
      <w:r>
        <w:rPr>
          <w:rFonts w:ascii="Times New Roman"/>
          <w:sz w:val="9"/>
        </w:rPr>
      </w:r>
    </w:p>
    <w:p>
      <w:pPr>
        <w:tabs>
          <w:tab w:pos="829" w:val="left" w:leader="none"/>
        </w:tabs>
        <w:spacing w:line="684" w:lineRule="atLeast" w:before="0"/>
        <w:ind w:left="37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w w:val="105"/>
          <w:sz w:val="13"/>
        </w:rPr>
        <w:t>di</w:t>
        <w:tab/>
        <w:t>ons</w:t>
      </w:r>
      <w:r>
        <w:rPr>
          <w:rFonts w:ascii="Arial"/>
          <w:spacing w:val="-10"/>
          <w:w w:val="105"/>
          <w:sz w:val="13"/>
        </w:rPr>
        <w:t> </w:t>
      </w:r>
      <w:r>
        <w:rPr>
          <w:rFonts w:ascii="Arial"/>
          <w:w w:val="105"/>
          <w:sz w:val="13"/>
        </w:rPr>
        <w:t>only.</w:t>
      </w:r>
      <w:r>
        <w:rPr>
          <w:rFonts w:ascii="Arial"/>
          <w:spacing w:val="-17"/>
          <w:w w:val="105"/>
          <w:sz w:val="13"/>
        </w:rPr>
        <w:t> </w:t>
      </w:r>
      <w:r>
        <w:rPr>
          <w:rFonts w:ascii="Arial"/>
          <w:w w:val="105"/>
          <w:sz w:val="13"/>
        </w:rPr>
        <w:t>All</w:t>
      </w:r>
      <w:r>
        <w:rPr>
          <w:rFonts w:ascii="Arial"/>
          <w:spacing w:val="-9"/>
          <w:w w:val="105"/>
          <w:sz w:val="13"/>
        </w:rPr>
        <w:t> </w:t>
      </w:r>
      <w:r>
        <w:rPr>
          <w:rFonts w:ascii="Arial"/>
          <w:w w:val="105"/>
          <w:sz w:val="13"/>
        </w:rPr>
        <w:t>di</w:t>
      </w:r>
      <w:r>
        <w:rPr>
          <w:rFonts w:ascii="Arial"/>
          <w:sz w:val="13"/>
        </w:rPr>
      </w:r>
    </w:p>
    <w:p>
      <w:pPr>
        <w:spacing w:line="684" w:lineRule="atLeast" w:before="0"/>
        <w:ind w:left="30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0"/>
        </w:rPr>
        <w:br w:type="column"/>
      </w:r>
      <w:r>
        <w:rPr>
          <w:rFonts w:ascii="Arial"/>
          <w:w w:val="110"/>
          <w:sz w:val="13"/>
        </w:rPr>
        <w:t>ons</w:t>
      </w:r>
      <w:r>
        <w:rPr>
          <w:rFonts w:ascii="Arial"/>
          <w:spacing w:val="-13"/>
          <w:w w:val="110"/>
          <w:sz w:val="13"/>
        </w:rPr>
        <w:t> </w:t>
      </w:r>
      <w:r>
        <w:rPr>
          <w:rFonts w:ascii="Arial"/>
          <w:w w:val="110"/>
          <w:sz w:val="13"/>
        </w:rPr>
        <w:t>are</w:t>
      </w:r>
      <w:r>
        <w:rPr>
          <w:rFonts w:ascii="Arial"/>
          <w:spacing w:val="-18"/>
          <w:w w:val="110"/>
          <w:sz w:val="13"/>
        </w:rPr>
        <w:t> </w:t>
      </w:r>
      <w:r>
        <w:rPr>
          <w:rFonts w:ascii="Arial"/>
          <w:spacing w:val="-6"/>
          <w:w w:val="110"/>
          <w:sz w:val="13"/>
        </w:rPr>
        <w:t>i</w:t>
      </w:r>
      <w:r>
        <w:rPr>
          <w:rFonts w:ascii="Arial"/>
          <w:spacing w:val="-8"/>
          <w:w w:val="110"/>
          <w:sz w:val="13"/>
        </w:rPr>
        <w:t>n</w:t>
      </w:r>
      <w:r>
        <w:rPr>
          <w:rFonts w:ascii="Arial"/>
          <w:spacing w:val="-22"/>
          <w:w w:val="110"/>
          <w:sz w:val="13"/>
        </w:rPr>
        <w:t> </w:t>
      </w:r>
      <w:r>
        <w:rPr>
          <w:rFonts w:ascii="Arial"/>
          <w:spacing w:val="-2"/>
          <w:w w:val="110"/>
          <w:sz w:val="13"/>
        </w:rPr>
        <w:t>mi</w:t>
      </w:r>
      <w:r>
        <w:rPr>
          <w:rFonts w:ascii="Arial"/>
          <w:spacing w:val="-1"/>
          <w:w w:val="110"/>
          <w:sz w:val="13"/>
        </w:rPr>
        <w:t>lli</w:t>
      </w:r>
      <w:r>
        <w:rPr>
          <w:rFonts w:ascii="Arial"/>
          <w:sz w:val="13"/>
        </w:rPr>
      </w:r>
    </w:p>
    <w:p>
      <w:pPr>
        <w:spacing w:line="684" w:lineRule="atLeast" w:before="0"/>
        <w:ind w:left="37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spacing w:val="-3"/>
          <w:w w:val="105"/>
          <w:sz w:val="13"/>
        </w:rPr>
        <w:t>u.n.o.</w:t>
      </w:r>
      <w:r>
        <w:rPr>
          <w:rFonts w:ascii="Arial"/>
          <w:sz w:val="13"/>
        </w:rPr>
      </w:r>
    </w:p>
    <w:p>
      <w:pPr>
        <w:spacing w:after="0" w:line="684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785" w:space="669"/>
            <w:col w:w="2159" w:space="6752"/>
            <w:col w:w="772" w:space="9937"/>
            <w:col w:w="2206" w:space="1702"/>
            <w:col w:w="1677" w:space="40"/>
            <w:col w:w="1151" w:space="58"/>
            <w:col w:w="1472"/>
          </w:cols>
        </w:sectPr>
      </w:pPr>
    </w:p>
    <w:p>
      <w:pPr>
        <w:tabs>
          <w:tab w:pos="968" w:val="left" w:leader="none"/>
        </w:tabs>
        <w:spacing w:line="45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12"/>
        </w:rPr>
        <w:t>L</w:t>
      </w:r>
      <w:r>
        <w:rPr>
          <w:rFonts w:ascii="Times New Roman"/>
          <w:spacing w:val="5"/>
          <w:sz w:val="12"/>
        </w:rPr>
        <w:t> </w:t>
      </w:r>
      <w:r>
        <w:rPr>
          <w:rFonts w:ascii="Times New Roman"/>
          <w:sz w:val="12"/>
        </w:rPr>
        <w:t>78.22</w:t>
      </w:r>
      <w:r>
        <w:rPr>
          <w:rFonts w:ascii="Times New Roman"/>
          <w:spacing w:val="-11"/>
          <w:sz w:val="12"/>
        </w:rPr>
        <w:t> </w:t>
      </w:r>
      <w:r>
        <w:rPr>
          <w:rFonts w:ascii="Arial"/>
          <w:color w:val="160362"/>
          <w:w w:val="120"/>
          <w:sz w:val="14"/>
        </w:rPr>
        <w:t>-</w:t>
      </w:r>
      <w:r>
        <w:rPr>
          <w:rFonts w:ascii="Arial"/>
          <w:color w:val="160362"/>
          <w:spacing w:val="-21"/>
          <w:w w:val="120"/>
          <w:sz w:val="14"/>
        </w:rPr>
        <w:t>0</w:t>
      </w:r>
      <w:r>
        <w:rPr>
          <w:rFonts w:ascii="Arial"/>
          <w:color w:val="3F00FD"/>
          <w:w w:val="120"/>
          <w:sz w:val="14"/>
        </w:rPr>
        <w:t>*</w:t>
      </w:r>
      <w:r>
        <w:rPr>
          <w:rFonts w:ascii="Arial"/>
          <w:color w:val="3F00FD"/>
          <w:spacing w:val="-20"/>
          <w:w w:val="120"/>
          <w:sz w:val="14"/>
        </w:rPr>
        <w:t>'</w:t>
      </w:r>
      <w:r>
        <w:rPr>
          <w:rFonts w:ascii="Arial"/>
          <w:color w:val="3F00FD"/>
          <w:w w:val="120"/>
          <w:sz w:val="14"/>
        </w:rPr>
        <w:t>/</w:t>
        <w:tab/>
      </w:r>
      <w:r>
        <w:rPr>
          <w:rFonts w:ascii="Times New Roman"/>
          <w:i/>
          <w:color w:val="A19572"/>
          <w:sz w:val="24"/>
        </w:rPr>
        <w:t>p1</w:t>
      </w:r>
      <w:r>
        <w:rPr>
          <w:rFonts w:ascii="Times New Roman"/>
          <w:sz w:val="24"/>
        </w:rPr>
      </w:r>
    </w:p>
    <w:p>
      <w:pPr>
        <w:spacing w:line="76" w:lineRule="exact" w:before="0"/>
        <w:ind w:left="3092" w:right="0" w:hanging="147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sz w:val="10"/>
        </w:rPr>
        <w:t>.   </w:t>
      </w:r>
      <w:r>
        <w:rPr>
          <w:rFonts w:ascii="Arial"/>
          <w:color w:val="979797"/>
          <w:spacing w:val="11"/>
          <w:sz w:val="10"/>
        </w:rPr>
        <w:t> </w:t>
      </w:r>
      <w:r>
        <w:rPr>
          <w:rFonts w:ascii="Arial"/>
          <w:spacing w:val="-8"/>
          <w:w w:val="130"/>
          <w:sz w:val="10"/>
        </w:rPr>
        <w:t>I</w:t>
      </w:r>
      <w:r>
        <w:rPr>
          <w:rFonts w:ascii="Arial"/>
          <w:spacing w:val="-15"/>
          <w:w w:val="130"/>
          <w:sz w:val="10"/>
        </w:rPr>
        <w:t>L</w:t>
      </w:r>
      <w:r>
        <w:rPr>
          <w:rFonts w:ascii="Arial"/>
          <w:spacing w:val="-16"/>
          <w:w w:val="130"/>
          <w:sz w:val="10"/>
        </w:rPr>
        <w:t> </w:t>
      </w:r>
      <w:r>
        <w:rPr>
          <w:rFonts w:ascii="Arial"/>
          <w:w w:val="115"/>
          <w:sz w:val="10"/>
        </w:rPr>
        <w:t>T7.47 </w:t>
      </w:r>
      <w:r>
        <w:rPr>
          <w:rFonts w:ascii="Arial"/>
          <w:spacing w:val="18"/>
          <w:w w:val="115"/>
          <w:sz w:val="10"/>
        </w:rPr>
        <w:t> </w:t>
      </w:r>
      <w:r>
        <w:rPr>
          <w:rFonts w:ascii="Arial"/>
          <w:i/>
          <w:color w:val="3F00FD"/>
          <w:w w:val="115"/>
          <w:sz w:val="10"/>
        </w:rPr>
        <w:t>/</w:t>
      </w:r>
      <w:r>
        <w:rPr>
          <w:rFonts w:ascii="Arial"/>
          <w:i/>
          <w:color w:val="3F00FD"/>
          <w:spacing w:val="-10"/>
          <w:w w:val="115"/>
          <w:sz w:val="10"/>
        </w:rPr>
        <w:t> </w:t>
      </w:r>
      <w:r>
        <w:rPr>
          <w:rFonts w:ascii="Arial"/>
          <w:i/>
          <w:color w:val="3F00FD"/>
          <w:w w:val="130"/>
          <w:sz w:val="10"/>
        </w:rPr>
        <w:t>/ </w:t>
      </w:r>
      <w:r>
        <w:rPr>
          <w:rFonts w:ascii="Arial"/>
          <w:i/>
          <w:color w:val="3F00FD"/>
          <w:spacing w:val="31"/>
          <w:w w:val="130"/>
          <w:sz w:val="10"/>
        </w:rPr>
        <w:t> </w:t>
      </w:r>
      <w:r>
        <w:rPr>
          <w:rFonts w:ascii="Arial"/>
          <w:color w:val="3F00FD"/>
          <w:w w:val="175"/>
          <w:sz w:val="10"/>
        </w:rPr>
        <w:t>/ </w:t>
      </w:r>
      <w:r>
        <w:rPr>
          <w:rFonts w:ascii="Arial"/>
          <w:color w:val="3F00FD"/>
          <w:spacing w:val="24"/>
          <w:w w:val="175"/>
          <w:sz w:val="10"/>
        </w:rPr>
        <w:t> </w:t>
      </w:r>
      <w:r>
        <w:rPr>
          <w:rFonts w:ascii="Arial"/>
          <w:color w:val="3F00FD"/>
          <w:w w:val="175"/>
          <w:sz w:val="10"/>
        </w:rPr>
        <w:t>\</w:t>
      </w:r>
      <w:r>
        <w:rPr>
          <w:rFonts w:ascii="Arial"/>
          <w:color w:val="3F00FD"/>
          <w:spacing w:val="31"/>
          <w:w w:val="175"/>
          <w:sz w:val="10"/>
        </w:rPr>
        <w:t> </w:t>
      </w:r>
      <w:r>
        <w:rPr>
          <w:rFonts w:ascii="Arial"/>
          <w:color w:val="979797"/>
          <w:w w:val="115"/>
          <w:sz w:val="10"/>
        </w:rPr>
        <w:t>"'</w:t>
      </w:r>
      <w:r>
        <w:rPr>
          <w:rFonts w:ascii="Arial"/>
          <w:sz w:val="10"/>
        </w:rPr>
      </w:r>
    </w:p>
    <w:p>
      <w:pPr>
        <w:spacing w:line="99" w:lineRule="exact" w:before="0"/>
        <w:ind w:left="0" w:right="324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/>
          <w:spacing w:val="-22"/>
          <w:w w:val="95"/>
          <w:sz w:val="11"/>
        </w:rPr>
        <w:t>1</w:t>
      </w:r>
      <w:r>
        <w:rPr>
          <w:rFonts w:ascii="Arial"/>
          <w:w w:val="95"/>
          <w:sz w:val="11"/>
        </w:rPr>
        <w:t>0DIZI  </w:t>
      </w:r>
      <w:r>
        <w:rPr>
          <w:rFonts w:ascii="Arial"/>
          <w:spacing w:val="9"/>
          <w:w w:val="95"/>
          <w:sz w:val="11"/>
        </w:rPr>
        <w:t> </w:t>
      </w:r>
      <w:r>
        <w:rPr>
          <w:rFonts w:ascii="Arial"/>
          <w:i/>
          <w:color w:val="3F00FD"/>
          <w:w w:val="95"/>
          <w:sz w:val="11"/>
        </w:rPr>
        <w:t>_/   </w:t>
      </w:r>
      <w:r>
        <w:rPr>
          <w:rFonts w:ascii="Arial"/>
          <w:i/>
          <w:color w:val="3F00FD"/>
          <w:spacing w:val="26"/>
          <w:w w:val="95"/>
          <w:sz w:val="11"/>
        </w:rPr>
        <w:t> </w:t>
      </w:r>
      <w:r>
        <w:rPr>
          <w:rFonts w:ascii="Arial"/>
          <w:color w:val="3F00FD"/>
          <w:spacing w:val="-5"/>
          <w:w w:val="95"/>
          <w:sz w:val="11"/>
        </w:rPr>
        <w:t>/</w:t>
      </w:r>
      <w:r>
        <w:rPr>
          <w:rFonts w:ascii="Arial"/>
          <w:color w:val="979797"/>
          <w:w w:val="95"/>
          <w:sz w:val="11"/>
        </w:rPr>
        <w:t>_</w:t>
      </w:r>
      <w:r>
        <w:rPr>
          <w:rFonts w:ascii="Arial"/>
          <w:color w:val="979797"/>
          <w:spacing w:val="7"/>
          <w:w w:val="95"/>
          <w:sz w:val="11"/>
        </w:rPr>
        <w:t> </w:t>
      </w:r>
      <w:r>
        <w:rPr>
          <w:rFonts w:ascii="Times New Roman"/>
          <w:color w:val="979797"/>
          <w:w w:val="95"/>
          <w:sz w:val="9"/>
        </w:rPr>
        <w:t>11</w:t>
      </w:r>
      <w:r>
        <w:rPr>
          <w:rFonts w:ascii="Times New Roman"/>
          <w:color w:val="979797"/>
          <w:spacing w:val="3"/>
          <w:w w:val="95"/>
          <w:sz w:val="9"/>
        </w:rPr>
        <w:t>-</w:t>
      </w:r>
      <w:r>
        <w:rPr>
          <w:rFonts w:ascii="Times New Roman"/>
          <w:color w:val="7256C3"/>
          <w:w w:val="95"/>
          <w:sz w:val="9"/>
        </w:rPr>
        <w:t>..,,</w:t>
      </w:r>
      <w:r>
        <w:rPr>
          <w:rFonts w:ascii="Times New Roman"/>
          <w:color w:val="7256C3"/>
          <w:spacing w:val="-21"/>
          <w:w w:val="95"/>
          <w:sz w:val="9"/>
        </w:rPr>
        <w:t>.</w:t>
      </w:r>
      <w:r>
        <w:rPr>
          <w:rFonts w:ascii="Times New Roman"/>
          <w:color w:val="3F00FD"/>
          <w:w w:val="95"/>
          <w:sz w:val="9"/>
        </w:rPr>
        <w:t>,</w:t>
      </w:r>
      <w:r>
        <w:rPr>
          <w:rFonts w:ascii="Times New Roman"/>
          <w:sz w:val="9"/>
        </w:rPr>
      </w:r>
    </w:p>
    <w:p>
      <w:pPr>
        <w:spacing w:line="47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90"/>
        </w:rPr>
        <w:br w:type="column"/>
      </w:r>
      <w:r>
        <w:rPr>
          <w:rFonts w:ascii="Times New Roman"/>
          <w:color w:val="979797"/>
          <w:w w:val="190"/>
          <w:sz w:val="20"/>
        </w:rPr>
        <w:t>,</w:t>
      </w:r>
      <w:r>
        <w:rPr>
          <w:rFonts w:ascii="Times New Roman"/>
          <w:color w:val="979797"/>
          <w:spacing w:val="-85"/>
          <w:w w:val="190"/>
          <w:sz w:val="20"/>
        </w:rPr>
        <w:t>;</w:t>
      </w:r>
      <w:r>
        <w:rPr>
          <w:rFonts w:ascii="Times New Roman"/>
          <w:color w:val="979797"/>
          <w:w w:val="190"/>
          <w:sz w:val="20"/>
        </w:rPr>
        <w:t>;</w:t>
      </w:r>
      <w:r>
        <w:rPr>
          <w:rFonts w:ascii="Times New Roman"/>
          <w:sz w:val="20"/>
        </w:rPr>
      </w:r>
    </w:p>
    <w:p>
      <w:pPr>
        <w:tabs>
          <w:tab w:pos="1512" w:val="left" w:leader="none"/>
          <w:tab w:pos="2098" w:val="left" w:leader="none"/>
        </w:tabs>
        <w:spacing w:line="264" w:lineRule="atLeast" w:before="0"/>
        <w:ind w:left="141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br w:type="column"/>
      </w:r>
      <w:r>
        <w:rPr>
          <w:rFonts w:ascii="Times New Roman"/>
          <w:color w:val="979797"/>
          <w:sz w:val="61"/>
        </w:rPr>
      </w:r>
      <w:r>
        <w:rPr>
          <w:rFonts w:ascii="Times New Roman"/>
          <w:color w:val="979797"/>
          <w:sz w:val="61"/>
          <w:u w:val="single" w:color="979797"/>
        </w:rPr>
        <w:t> </w:t>
      </w:r>
      <w:r>
        <w:rPr>
          <w:rFonts w:ascii="Times New Roman"/>
          <w:color w:val="979797"/>
          <w:spacing w:val="53"/>
          <w:sz w:val="61"/>
          <w:u w:val="single" w:color="979797"/>
        </w:rPr>
        <w:t> </w:t>
      </w:r>
      <w:r>
        <w:rPr>
          <w:rFonts w:ascii="Times New Roman"/>
          <w:color w:val="979797"/>
          <w:w w:val="50"/>
          <w:sz w:val="61"/>
          <w:u w:val="single" w:color="979797"/>
        </w:rPr>
        <w:t>..</w:t>
      </w:r>
      <w:r>
        <w:rPr>
          <w:rFonts w:ascii="Times New Roman"/>
          <w:color w:val="979797"/>
          <w:w w:val="50"/>
          <w:sz w:val="61"/>
        </w:rPr>
      </w:r>
      <w:r>
        <w:rPr>
          <w:rFonts w:ascii="Times New Roman"/>
          <w:color w:val="979797"/>
          <w:sz w:val="61"/>
        </w:rPr>
        <w:tab/>
      </w:r>
      <w:r>
        <w:rPr>
          <w:rFonts w:ascii="Arial"/>
          <w:color w:val="979797"/>
          <w:w w:val="245"/>
          <w:position w:val="8"/>
          <w:sz w:val="46"/>
        </w:rPr>
        <w:t>,</w:t>
      </w:r>
      <w:r>
        <w:rPr>
          <w:rFonts w:ascii="Arial"/>
          <w:color w:val="979797"/>
          <w:position w:val="8"/>
          <w:sz w:val="46"/>
        </w:rPr>
        <w:tab/>
      </w:r>
      <w:r>
        <w:rPr>
          <w:rFonts w:ascii="Times New Roman"/>
          <w:color w:val="979797"/>
          <w:w w:val="50"/>
          <w:position w:val="-39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375" w:val="left" w:leader="none"/>
        </w:tabs>
        <w:spacing w:line="264" w:lineRule="atLeast" w:before="0"/>
        <w:ind w:left="1623" w:right="0" w:hanging="5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623DD8"/>
          <w:spacing w:val="-2"/>
          <w:w w:val="75"/>
          <w:sz w:val="15"/>
          <w:szCs w:val="15"/>
        </w:rPr>
        <w:t>i</w:t>
      </w:r>
      <w:r>
        <w:rPr>
          <w:rFonts w:ascii="Times New Roman" w:hAnsi="Times New Roman" w:cs="Times New Roman" w:eastAsia="Times New Roman"/>
          <w:color w:val="979797"/>
          <w:spacing w:val="-2"/>
          <w:w w:val="75"/>
          <w:sz w:val="15"/>
          <w:szCs w:val="15"/>
        </w:rPr>
        <w:t>'</w:t>
        <w:tab/>
      </w:r>
      <w:r>
        <w:rPr>
          <w:rFonts w:ascii="Times New Roman" w:hAnsi="Times New Roman" w:cs="Times New Roman" w:eastAsia="Times New Roman"/>
          <w:color w:val="979797"/>
          <w:w w:val="105"/>
          <w:sz w:val="15"/>
          <w:szCs w:val="15"/>
        </w:rPr>
        <w:t>' </w:t>
      </w:r>
      <w:r>
        <w:rPr>
          <w:rFonts w:ascii="Times New Roman" w:hAnsi="Times New Roman" w:cs="Times New Roman" w:eastAsia="Times New Roman"/>
          <w:color w:val="979797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color w:val="A0BDBD"/>
          <w:position w:val="-13"/>
          <w:sz w:val="24"/>
          <w:szCs w:val="24"/>
        </w:rPr>
        <w:t>.</w:t>
      </w:r>
      <w:r>
        <w:rPr>
          <w:rFonts w:ascii="Arial" w:hAnsi="Arial" w:cs="Arial" w:eastAsia="Arial"/>
          <w:color w:val="A0BDBD"/>
          <w:spacing w:val="-42"/>
          <w:position w:val="-13"/>
          <w:sz w:val="24"/>
          <w:szCs w:val="24"/>
        </w:rPr>
        <w:t> </w:t>
      </w:r>
      <w:r>
        <w:rPr>
          <w:rFonts w:ascii="Arial" w:hAnsi="Arial" w:cs="Arial" w:eastAsia="Arial"/>
          <w:color w:val="979797"/>
          <w:w w:val="85"/>
          <w:position w:val="-13"/>
          <w:sz w:val="22"/>
          <w:szCs w:val="22"/>
        </w:rPr>
        <w:t>"  </w:t>
      </w:r>
      <w:r>
        <w:rPr>
          <w:rFonts w:ascii="Arial" w:hAnsi="Arial" w:cs="Arial" w:eastAsia="Arial"/>
          <w:color w:val="979797"/>
          <w:spacing w:val="7"/>
          <w:w w:val="85"/>
          <w:position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79797"/>
          <w:w w:val="105"/>
          <w:position w:val="-15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3" w:lineRule="atLeast" w:before="0"/>
        <w:ind w:left="0" w:right="222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979797"/>
          <w:w w:val="50"/>
          <w:sz w:val="23"/>
        </w:rPr>
        <w:t>"</w:t>
      </w:r>
      <w:r>
        <w:rPr>
          <w:rFonts w:ascii="Arial"/>
          <w:sz w:val="23"/>
        </w:rPr>
      </w:r>
    </w:p>
    <w:p>
      <w:pPr>
        <w:spacing w:line="264" w:lineRule="atLeast" w:before="0"/>
        <w:ind w:left="0" w:right="0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w w:val="80"/>
        </w:rPr>
        <w:br w:type="column"/>
      </w:r>
      <w:r>
        <w:rPr>
          <w:rFonts w:ascii="Arial" w:hAnsi="Arial"/>
          <w:color w:val="979797"/>
          <w:spacing w:val="-66"/>
          <w:w w:val="80"/>
          <w:sz w:val="44"/>
        </w:rPr>
        <w:t>·</w:t>
      </w:r>
      <w:r>
        <w:rPr>
          <w:rFonts w:ascii="Arial" w:hAnsi="Arial"/>
          <w:color w:val="979797"/>
          <w:spacing w:val="-27"/>
          <w:w w:val="80"/>
          <w:position w:val="24"/>
          <w:sz w:val="14"/>
        </w:rPr>
        <w:t>=</w:t>
      </w:r>
      <w:r>
        <w:rPr>
          <w:rFonts w:ascii="Arial" w:hAnsi="Arial"/>
          <w:color w:val="979797"/>
          <w:w w:val="80"/>
          <w:sz w:val="44"/>
        </w:rPr>
        <w:t>-</w:t>
      </w:r>
      <w:r>
        <w:rPr>
          <w:rFonts w:ascii="Arial" w:hAnsi="Arial"/>
          <w:sz w:val="44"/>
        </w:rPr>
      </w:r>
    </w:p>
    <w:p>
      <w:pPr>
        <w:tabs>
          <w:tab w:pos="3523" w:val="left" w:leader="none"/>
          <w:tab w:pos="5058" w:val="left" w:leader="none"/>
        </w:tabs>
        <w:spacing w:line="264" w:lineRule="atLeast" w:before="0"/>
        <w:ind w:left="236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/>
        <w:br w:type="column"/>
      </w:r>
      <w:r>
        <w:rPr>
          <w:rFonts w:ascii="Times New Roman"/>
          <w:color w:val="979797"/>
          <w:position w:val="20"/>
          <w:sz w:val="24"/>
        </w:rPr>
        <w:t>-</w:t>
        <w:tab/>
      </w:r>
      <w:r>
        <w:rPr>
          <w:rFonts w:ascii="Arial"/>
          <w:color w:val="979797"/>
          <w:spacing w:val="-251"/>
          <w:w w:val="80"/>
          <w:sz w:val="46"/>
        </w:rPr>
        <w:t>,</w:t>
      </w:r>
      <w:r>
        <w:rPr>
          <w:rFonts w:ascii="Times New Roman"/>
          <w:color w:val="979797"/>
          <w:w w:val="80"/>
          <w:position w:val="-27"/>
          <w:sz w:val="61"/>
        </w:rPr>
        <w:t>..</w:t>
      </w:r>
      <w:r>
        <w:rPr>
          <w:rFonts w:ascii="Times New Roman"/>
          <w:color w:val="979797"/>
          <w:spacing w:val="-89"/>
          <w:w w:val="80"/>
          <w:position w:val="-27"/>
          <w:sz w:val="61"/>
        </w:rPr>
        <w:t> </w:t>
      </w:r>
      <w:r>
        <w:rPr>
          <w:rFonts w:ascii="Times New Roman"/>
          <w:color w:val="979797"/>
          <w:w w:val="115"/>
          <w:sz w:val="51"/>
        </w:rPr>
        <w:t>.</w:t>
        <w:tab/>
      </w:r>
      <w:r>
        <w:rPr>
          <w:rFonts w:ascii="Arial"/>
          <w:color w:val="979797"/>
          <w:w w:val="215"/>
          <w:sz w:val="48"/>
        </w:rPr>
        <w:t>,</w:t>
      </w:r>
      <w:r>
        <w:rPr>
          <w:rFonts w:ascii="Arial"/>
          <w:sz w:val="48"/>
        </w:rPr>
      </w:r>
    </w:p>
    <w:p>
      <w:pPr>
        <w:tabs>
          <w:tab w:pos="1883" w:val="left" w:leader="none"/>
          <w:tab w:pos="2527" w:val="left" w:leader="none"/>
        </w:tabs>
        <w:spacing w:line="310" w:lineRule="atLeast" w:before="0"/>
        <w:ind w:left="98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Arial"/>
          <w:color w:val="979797"/>
          <w:sz w:val="41"/>
        </w:rPr>
        <w:t>"</w:t>
        <w:tab/>
      </w:r>
      <w:r>
        <w:rPr>
          <w:rFonts w:ascii="Arial"/>
          <w:color w:val="979797"/>
          <w:w w:val="115"/>
          <w:sz w:val="13"/>
        </w:rPr>
        <w:t>\</w:t>
        <w:tab/>
      </w:r>
      <w:r>
        <w:rPr>
          <w:rFonts w:ascii="Times New Roman"/>
          <w:color w:val="979797"/>
          <w:w w:val="8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2010" w:val="left" w:leader="none"/>
        </w:tabs>
        <w:spacing w:before="0"/>
        <w:ind w:left="92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i/>
          <w:color w:val="979797"/>
          <w:w w:val="65"/>
          <w:sz w:val="15"/>
        </w:rPr>
        <w:t>-4"</w:t>
        <w:tab/>
      </w:r>
      <w:r>
        <w:rPr>
          <w:rFonts w:ascii="Times New Roman"/>
          <w:color w:val="757575"/>
          <w:spacing w:val="1"/>
          <w:w w:val="85"/>
          <w:sz w:val="12"/>
        </w:rPr>
        <w:t>..,</w:t>
      </w:r>
      <w:r>
        <w:rPr>
          <w:rFonts w:ascii="Times New Roman"/>
          <w:color w:val="1F1F21"/>
          <w:w w:val="85"/>
          <w:sz w:val="12"/>
        </w:rPr>
        <w:t>_.M</w:t>
      </w:r>
      <w:r>
        <w:rPr>
          <w:rFonts w:ascii="Times New Roman"/>
          <w:color w:val="1F1F21"/>
          <w:spacing w:val="-14"/>
          <w:w w:val="85"/>
          <w:sz w:val="12"/>
        </w:rPr>
        <w:t> </w:t>
      </w:r>
      <w:r>
        <w:rPr>
          <w:rFonts w:ascii="Times New Roman"/>
          <w:w w:val="85"/>
          <w:sz w:val="12"/>
        </w:rPr>
        <w:t>H </w:t>
      </w:r>
      <w:r>
        <w:rPr>
          <w:rFonts w:ascii="Times New Roman"/>
          <w:spacing w:val="8"/>
          <w:w w:val="85"/>
          <w:sz w:val="12"/>
        </w:rPr>
        <w:t> </w:t>
      </w:r>
      <w:r>
        <w:rPr>
          <w:rFonts w:ascii="Times New Roman"/>
          <w:color w:val="979797"/>
          <w:w w:val="85"/>
          <w:sz w:val="12"/>
        </w:rPr>
        <w:t>-</w:t>
      </w:r>
      <w:r>
        <w:rPr>
          <w:rFonts w:ascii="Times New Roman"/>
          <w:sz w:val="12"/>
        </w:rPr>
      </w:r>
    </w:p>
    <w:p>
      <w:pPr>
        <w:spacing w:line="363" w:lineRule="atLeast" w:before="0"/>
        <w:ind w:left="2182" w:right="0" w:firstLine="254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No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pacing w:val="-1"/>
          <w:sz w:val="13"/>
        </w:rPr>
        <w:t>devl</w:t>
      </w:r>
      <w:r>
        <w:rPr>
          <w:rFonts w:ascii="Arial"/>
          <w:spacing w:val="-2"/>
          <w:sz w:val="13"/>
        </w:rPr>
        <w:t>adon</w:t>
      </w:r>
      <w:r>
        <w:rPr>
          <w:rFonts w:ascii="Arial"/>
          <w:spacing w:val="-1"/>
          <w:sz w:val="13"/>
        </w:rPr>
        <w:t> </w:t>
      </w:r>
      <w:r>
        <w:rPr>
          <w:rFonts w:ascii="Arial"/>
          <w:sz w:val="13"/>
        </w:rPr>
        <w:t>from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the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detalls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shown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on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pacing w:val="-1"/>
          <w:sz w:val="13"/>
        </w:rPr>
        <w:t>this</w:t>
      </w:r>
      <w:r>
        <w:rPr>
          <w:rFonts w:ascii="Arial"/>
          <w:spacing w:val="-3"/>
          <w:sz w:val="13"/>
        </w:rPr>
        <w:t> </w:t>
      </w:r>
      <w:r>
        <w:rPr>
          <w:rFonts w:ascii="Arial"/>
          <w:sz w:val="13"/>
        </w:rPr>
        <w:t>drawing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wlll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z w:val="13"/>
        </w:rPr>
        <w:t>be</w:t>
      </w:r>
    </w:p>
    <w:p>
      <w:pPr>
        <w:spacing w:line="208" w:lineRule="atLeast" w:before="0"/>
        <w:ind w:left="218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210.435669pt;margin-top:14.407654pt;width:19.3pt;height:33.9pt;mso-position-horizontal-relative:page;mso-position-vertical-relative:paragraph;z-index:-594280" type="#_x0000_t202" filled="false" stroked="false">
            <v:textbox inset="0,0,0,0">
              <w:txbxContent>
                <w:p>
                  <w:pPr>
                    <w:spacing w:line="67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7"/>
                      <w:szCs w:val="67"/>
                    </w:rPr>
                  </w:pPr>
                  <w:r>
                    <w:rPr>
                      <w:rFonts w:ascii="Arial"/>
                      <w:color w:val="979797"/>
                      <w:w w:val="170"/>
                      <w:sz w:val="67"/>
                    </w:rPr>
                    <w:t>-</w:t>
                  </w:r>
                  <w:r>
                    <w:rPr>
                      <w:rFonts w:ascii="Arial"/>
                      <w:sz w:val="6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110"/>
          <w:position w:val="-9"/>
          <w:sz w:val="28"/>
        </w:rPr>
        <w:t>'</w:t>
      </w:r>
      <w:r>
        <w:rPr>
          <w:rFonts w:ascii="Times New Roman"/>
          <w:color w:val="979797"/>
          <w:spacing w:val="-1"/>
          <w:w w:val="110"/>
          <w:position w:val="-9"/>
          <w:sz w:val="28"/>
        </w:rPr>
        <w:t> </w:t>
      </w:r>
      <w:r>
        <w:rPr>
          <w:rFonts w:ascii="Arial"/>
          <w:w w:val="110"/>
          <w:sz w:val="13"/>
        </w:rPr>
        <w:t>allowed</w:t>
      </w:r>
      <w:r>
        <w:rPr>
          <w:rFonts w:ascii="Arial"/>
          <w:spacing w:val="-15"/>
          <w:w w:val="110"/>
          <w:sz w:val="13"/>
        </w:rPr>
        <w:t> </w:t>
      </w:r>
      <w:r>
        <w:rPr>
          <w:rFonts w:ascii="Arial"/>
          <w:w w:val="110"/>
          <w:sz w:val="13"/>
        </w:rPr>
        <w:t>without</w:t>
      </w:r>
      <w:r>
        <w:rPr>
          <w:rFonts w:ascii="Arial"/>
          <w:spacing w:val="-7"/>
          <w:w w:val="110"/>
          <w:sz w:val="13"/>
        </w:rPr>
        <w:t> </w:t>
      </w:r>
      <w:r>
        <w:rPr>
          <w:rFonts w:ascii="Arial"/>
          <w:w w:val="110"/>
          <w:sz w:val="13"/>
        </w:rPr>
        <w:t>prior</w:t>
      </w:r>
      <w:r>
        <w:rPr>
          <w:rFonts w:ascii="Arial"/>
          <w:spacing w:val="-14"/>
          <w:w w:val="110"/>
          <w:sz w:val="13"/>
        </w:rPr>
        <w:t> </w:t>
      </w:r>
      <w:r>
        <w:rPr>
          <w:rFonts w:ascii="Arial"/>
          <w:spacing w:val="-2"/>
          <w:w w:val="110"/>
          <w:sz w:val="13"/>
        </w:rPr>
        <w:t>permission</w:t>
      </w:r>
      <w:r>
        <w:rPr>
          <w:rFonts w:ascii="Arial"/>
          <w:spacing w:val="-17"/>
          <w:w w:val="110"/>
          <w:sz w:val="13"/>
        </w:rPr>
        <w:t> </w:t>
      </w:r>
      <w:r>
        <w:rPr>
          <w:rFonts w:ascii="Arial"/>
          <w:spacing w:val="-6"/>
          <w:w w:val="110"/>
          <w:sz w:val="13"/>
        </w:rPr>
        <w:t>i</w:t>
      </w:r>
      <w:r>
        <w:rPr>
          <w:rFonts w:ascii="Arial"/>
          <w:spacing w:val="-9"/>
          <w:w w:val="110"/>
          <w:sz w:val="13"/>
        </w:rPr>
        <w:t>n</w:t>
      </w:r>
      <w:r>
        <w:rPr>
          <w:rFonts w:ascii="Arial"/>
          <w:spacing w:val="-26"/>
          <w:w w:val="110"/>
          <w:sz w:val="13"/>
        </w:rPr>
        <w:t> </w:t>
      </w:r>
      <w:r>
        <w:rPr>
          <w:rFonts w:ascii="Arial"/>
          <w:w w:val="110"/>
          <w:sz w:val="13"/>
        </w:rPr>
        <w:t>writing.</w:t>
      </w:r>
      <w:r>
        <w:rPr>
          <w:rFonts w:ascii="Arial"/>
          <w:sz w:val="13"/>
        </w:rPr>
      </w:r>
    </w:p>
    <w:p>
      <w:pPr>
        <w:spacing w:after="0" w:line="208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4389" w:space="819"/>
            <w:col w:w="3173" w:space="40"/>
            <w:col w:w="2252" w:space="40"/>
            <w:col w:w="1890" w:space="153"/>
            <w:col w:w="3113" w:space="40"/>
            <w:col w:w="5373" w:space="40"/>
            <w:col w:w="2562" w:space="40"/>
            <w:col w:w="6456"/>
          </w:cols>
        </w:sectPr>
      </w:pPr>
    </w:p>
    <w:p>
      <w:pPr>
        <w:spacing w:line="68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/>
          <w:i/>
          <w:color w:val="3F00FD"/>
          <w:w w:val="205"/>
          <w:sz w:val="6"/>
        </w:rPr>
        <w:t>/</w:t>
      </w:r>
      <w:r>
        <w:rPr>
          <w:rFonts w:ascii="Arial"/>
          <w:i/>
          <w:color w:val="3F00FD"/>
          <w:spacing w:val="-14"/>
          <w:w w:val="205"/>
          <w:sz w:val="6"/>
        </w:rPr>
        <w:t> </w:t>
      </w:r>
      <w:r>
        <w:rPr>
          <w:rFonts w:ascii="Arial"/>
          <w:i/>
          <w:color w:val="7256C3"/>
          <w:w w:val="105"/>
          <w:sz w:val="6"/>
        </w:rPr>
        <w:t>-'_ </w:t>
      </w:r>
      <w:r>
        <w:rPr>
          <w:rFonts w:ascii="Arial"/>
          <w:i/>
          <w:color w:val="7256C3"/>
          <w:spacing w:val="9"/>
          <w:w w:val="105"/>
          <w:sz w:val="6"/>
        </w:rPr>
        <w:t> </w:t>
      </w:r>
      <w:r>
        <w:rPr>
          <w:rFonts w:ascii="Arial"/>
          <w:color w:val="979797"/>
          <w:w w:val="365"/>
          <w:sz w:val="6"/>
        </w:rPr>
        <w:t>-</w:t>
      </w:r>
      <w:r>
        <w:rPr>
          <w:rFonts w:ascii="Arial"/>
          <w:color w:val="979797"/>
          <w:spacing w:val="27"/>
          <w:w w:val="365"/>
          <w:sz w:val="6"/>
        </w:rPr>
        <w:t> </w:t>
      </w:r>
      <w:r>
        <w:rPr>
          <w:rFonts w:ascii="Arial"/>
          <w:color w:val="3F00FD"/>
          <w:w w:val="310"/>
          <w:sz w:val="6"/>
        </w:rPr>
        <w:t>I</w:t>
      </w:r>
      <w:r>
        <w:rPr>
          <w:rFonts w:ascii="Arial"/>
          <w:color w:val="3F00FD"/>
          <w:spacing w:val="21"/>
          <w:w w:val="310"/>
          <w:sz w:val="6"/>
        </w:rPr>
        <w:t> </w:t>
      </w:r>
      <w:r>
        <w:rPr>
          <w:rFonts w:ascii="Times New Roman"/>
          <w:color w:val="979797"/>
          <w:w w:val="105"/>
          <w:sz w:val="14"/>
        </w:rPr>
        <w:t>:$   </w:t>
      </w:r>
      <w:r>
        <w:rPr>
          <w:rFonts w:ascii="Times New Roman"/>
          <w:color w:val="3F00FD"/>
          <w:w w:val="150"/>
          <w:sz w:val="14"/>
        </w:rPr>
        <w:t>\</w:t>
      </w:r>
      <w:r>
        <w:rPr>
          <w:rFonts w:ascii="Times New Roman"/>
          <w:sz w:val="14"/>
        </w:rPr>
      </w:r>
    </w:p>
    <w:p>
      <w:pPr>
        <w:tabs>
          <w:tab w:pos="503" w:val="left" w:leader="none"/>
        </w:tabs>
        <w:spacing w:line="65" w:lineRule="atLeast" w:before="0"/>
        <w:ind w:left="0" w:right="40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135"/>
          <w:sz w:val="14"/>
        </w:rPr>
        <w:t>- </w:t>
      </w:r>
      <w:r>
        <w:rPr>
          <w:rFonts w:ascii="Times New Roman"/>
          <w:color w:val="979797"/>
          <w:spacing w:val="-15"/>
          <w:w w:val="135"/>
          <w:sz w:val="14"/>
        </w:rPr>
        <w:t>-</w:t>
      </w:r>
      <w:r>
        <w:rPr>
          <w:rFonts w:ascii="Times New Roman"/>
          <w:color w:val="623DD8"/>
          <w:spacing w:val="-25"/>
          <w:w w:val="135"/>
          <w:sz w:val="14"/>
        </w:rPr>
        <w:t>;</w:t>
      </w:r>
      <w:r>
        <w:rPr>
          <w:rFonts w:ascii="Times New Roman"/>
          <w:color w:val="7256C3"/>
          <w:spacing w:val="-38"/>
          <w:w w:val="135"/>
          <w:sz w:val="14"/>
        </w:rPr>
        <w:t>"</w:t>
      </w:r>
      <w:r>
        <w:rPr>
          <w:rFonts w:ascii="Times New Roman"/>
          <w:color w:val="897EA5"/>
          <w:w w:val="135"/>
          <w:sz w:val="14"/>
        </w:rPr>
        <w:t>-</w:t>
        <w:tab/>
      </w:r>
      <w:r>
        <w:rPr>
          <w:rFonts w:ascii="Times New Roman"/>
          <w:color w:val="979797"/>
          <w:spacing w:val="-3"/>
          <w:w w:val="90"/>
          <w:sz w:val="14"/>
        </w:rPr>
        <w:t>-</w:t>
      </w:r>
      <w:r>
        <w:rPr>
          <w:rFonts w:ascii="Times New Roman"/>
          <w:color w:val="3F00FD"/>
          <w:w w:val="90"/>
          <w:sz w:val="14"/>
        </w:rPr>
        <w:t>1</w:t>
      </w:r>
      <w:r>
        <w:rPr>
          <w:rFonts w:ascii="Times New Roman"/>
          <w:sz w:val="14"/>
        </w:rPr>
      </w:r>
    </w:p>
    <w:p>
      <w:pPr>
        <w:tabs>
          <w:tab w:pos="3889" w:val="left" w:leader="none"/>
          <w:tab w:pos="6101" w:val="left" w:leader="none"/>
        </w:tabs>
        <w:spacing w:line="708" w:lineRule="atLeast" w:before="0"/>
        <w:ind w:left="309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90"/>
        </w:rPr>
        <w:br w:type="column"/>
      </w:r>
      <w:r>
        <w:rPr>
          <w:rFonts w:ascii="Arial"/>
          <w:color w:val="979797"/>
          <w:w w:val="190"/>
          <w:position w:val="-26"/>
          <w:sz w:val="48"/>
        </w:rPr>
        <w:t>,</w:t>
        <w:tab/>
      </w:r>
      <w:r>
        <w:rPr>
          <w:rFonts w:ascii="Times New Roman"/>
          <w:color w:val="979797"/>
          <w:spacing w:val="-3"/>
          <w:w w:val="95"/>
          <w:sz w:val="8"/>
        </w:rPr>
        <w:t>1</w:t>
      </w:r>
      <w:r>
        <w:rPr>
          <w:rFonts w:ascii="Times New Roman"/>
          <w:color w:val="979797"/>
          <w:spacing w:val="-6"/>
          <w:w w:val="95"/>
          <w:sz w:val="8"/>
        </w:rPr>
        <w:t>oJll!</w:t>
        <w:tab/>
      </w:r>
      <w:r>
        <w:rPr>
          <w:rFonts w:ascii="Times New Roman"/>
          <w:color w:val="3F00FD"/>
          <w:w w:val="240"/>
          <w:sz w:val="8"/>
        </w:rPr>
        <w:t>,</w:t>
      </w:r>
      <w:r>
        <w:rPr>
          <w:rFonts w:ascii="Times New Roman"/>
          <w:color w:val="3F00FD"/>
          <w:spacing w:val="39"/>
          <w:w w:val="240"/>
          <w:sz w:val="8"/>
        </w:rPr>
        <w:t> </w:t>
      </w:r>
      <w:r>
        <w:rPr>
          <w:rFonts w:ascii="Arial"/>
          <w:w w:val="145"/>
          <w:sz w:val="11"/>
        </w:rPr>
        <w:t>CL7B.</w:t>
      </w:r>
      <w:r>
        <w:rPr>
          <w:rFonts w:ascii="Arial"/>
          <w:sz w:val="11"/>
        </w:rPr>
      </w:r>
    </w:p>
    <w:p>
      <w:pPr>
        <w:spacing w:after="0" w:line="708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4106" w:space="13130"/>
            <w:col w:w="13144"/>
          </w:cols>
        </w:sectPr>
      </w:pPr>
    </w:p>
    <w:p>
      <w:pPr>
        <w:tabs>
          <w:tab w:pos="2518" w:val="left" w:leader="none"/>
          <w:tab w:pos="3653" w:val="left" w:leader="none"/>
        </w:tabs>
        <w:spacing w:line="642" w:lineRule="atLeast" w:before="0"/>
        <w:ind w:left="191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/>
          <w:color w:val="979797"/>
          <w:w w:val="240"/>
          <w:sz w:val="13"/>
        </w:rPr>
        <w:t>/</w:t>
        <w:tab/>
      </w:r>
      <w:r>
        <w:rPr>
          <w:rFonts w:ascii="Arial"/>
          <w:color w:val="979797"/>
          <w:w w:val="140"/>
          <w:sz w:val="13"/>
        </w:rPr>
        <w:t>,,</w:t>
      </w:r>
      <w:r>
        <w:rPr>
          <w:rFonts w:ascii="Arial"/>
          <w:color w:val="979797"/>
          <w:spacing w:val="-37"/>
          <w:w w:val="140"/>
          <w:sz w:val="13"/>
        </w:rPr>
        <w:t> </w:t>
      </w:r>
      <w:r>
        <w:rPr>
          <w:rFonts w:ascii="Arial"/>
          <w:color w:val="979797"/>
          <w:w w:val="105"/>
          <w:sz w:val="13"/>
        </w:rPr>
        <w:t>_</w:t>
      </w:r>
      <w:r>
        <w:rPr>
          <w:rFonts w:ascii="Arial"/>
          <w:color w:val="979797"/>
          <w:spacing w:val="2"/>
          <w:w w:val="105"/>
          <w:sz w:val="13"/>
        </w:rPr>
        <w:t> </w:t>
      </w:r>
      <w:r>
        <w:rPr>
          <w:rFonts w:ascii="Arial"/>
          <w:color w:val="979797"/>
          <w:w w:val="105"/>
          <w:sz w:val="13"/>
        </w:rPr>
        <w:t>_</w:t>
      </w:r>
      <w:r>
        <w:rPr>
          <w:rFonts w:ascii="Arial"/>
          <w:color w:val="979797"/>
          <w:spacing w:val="6"/>
          <w:w w:val="105"/>
          <w:sz w:val="13"/>
        </w:rPr>
        <w:t> </w:t>
      </w:r>
      <w:r>
        <w:rPr>
          <w:rFonts w:ascii="Arial"/>
          <w:color w:val="979797"/>
          <w:spacing w:val="-8"/>
          <w:w w:val="245"/>
          <w:position w:val="1"/>
          <w:sz w:val="5"/>
        </w:rPr>
        <w:t>-</w:t>
      </w:r>
      <w:r>
        <w:rPr>
          <w:rFonts w:ascii="Arial"/>
          <w:i/>
          <w:color w:val="979797"/>
          <w:spacing w:val="-19"/>
          <w:w w:val="245"/>
          <w:sz w:val="13"/>
        </w:rPr>
        <w:t>-</w:t>
      </w:r>
      <w:r>
        <w:rPr>
          <w:rFonts w:ascii="Arial"/>
          <w:color w:val="979797"/>
          <w:spacing w:val="-7"/>
          <w:w w:val="245"/>
          <w:position w:val="1"/>
          <w:sz w:val="5"/>
        </w:rPr>
        <w:t>-</w:t>
      </w:r>
      <w:r>
        <w:rPr>
          <w:rFonts w:ascii="Arial"/>
          <w:i/>
          <w:color w:val="979797"/>
          <w:spacing w:val="-22"/>
          <w:w w:val="245"/>
          <w:sz w:val="13"/>
        </w:rPr>
        <w:t>-</w:t>
      </w:r>
      <w:r>
        <w:rPr>
          <w:rFonts w:ascii="Arial"/>
          <w:i/>
          <w:color w:val="979797"/>
          <w:spacing w:val="-60"/>
          <w:w w:val="245"/>
          <w:sz w:val="13"/>
        </w:rPr>
        <w:t> </w:t>
      </w:r>
      <w:r>
        <w:rPr>
          <w:rFonts w:ascii="Arial"/>
          <w:i/>
          <w:color w:val="623DD8"/>
          <w:spacing w:val="2"/>
          <w:w w:val="140"/>
          <w:sz w:val="13"/>
        </w:rPr>
        <w:t>!"'</w:t>
      </w:r>
      <w:r>
        <w:rPr>
          <w:rFonts w:ascii="Arial"/>
          <w:color w:val="3F00FD"/>
          <w:w w:val="140"/>
          <w:position w:val="1"/>
          <w:sz w:val="5"/>
        </w:rPr>
        <w:t>/</w:t>
      </w:r>
      <w:r>
        <w:rPr>
          <w:rFonts w:ascii="Arial"/>
          <w:color w:val="979797"/>
          <w:w w:val="140"/>
          <w:position w:val="1"/>
          <w:sz w:val="5"/>
        </w:rPr>
        <w:t>-</w:t>
      </w:r>
      <w:r>
        <w:rPr>
          <w:rFonts w:ascii="Arial"/>
          <w:color w:val="979797"/>
          <w:spacing w:val="10"/>
          <w:w w:val="140"/>
          <w:position w:val="1"/>
          <w:sz w:val="5"/>
        </w:rPr>
        <w:t> </w:t>
      </w:r>
      <w:r>
        <w:rPr>
          <w:rFonts w:ascii="Arial"/>
          <w:color w:val="979797"/>
          <w:w w:val="440"/>
          <w:position w:val="1"/>
          <w:sz w:val="5"/>
        </w:rPr>
        <w:t>-</w:t>
        <w:tab/>
      </w:r>
      <w:r>
        <w:rPr>
          <w:rFonts w:ascii="Arial"/>
          <w:color w:val="3F00FD"/>
          <w:w w:val="245"/>
          <w:position w:val="1"/>
          <w:sz w:val="5"/>
        </w:rPr>
        <w:t>I </w:t>
      </w:r>
      <w:r>
        <w:rPr>
          <w:rFonts w:ascii="Arial"/>
          <w:color w:val="3F00FD"/>
          <w:spacing w:val="27"/>
          <w:w w:val="245"/>
          <w:position w:val="1"/>
          <w:sz w:val="5"/>
        </w:rPr>
        <w:t> </w:t>
      </w:r>
      <w:r>
        <w:rPr>
          <w:rFonts w:ascii="Times New Roman"/>
          <w:color w:val="979797"/>
          <w:w w:val="255"/>
          <w:position w:val="4"/>
          <w:sz w:val="14"/>
        </w:rPr>
        <w:t>\</w:t>
      </w:r>
      <w:r>
        <w:rPr>
          <w:rFonts w:ascii="Times New Roman"/>
          <w:sz w:val="14"/>
        </w:rPr>
      </w:r>
    </w:p>
    <w:p>
      <w:pPr>
        <w:tabs>
          <w:tab w:pos="2225" w:val="left" w:leader="none"/>
          <w:tab w:pos="2818" w:val="left" w:leader="none"/>
          <w:tab w:pos="4941" w:val="left" w:leader="none"/>
        </w:tabs>
        <w:spacing w:line="642" w:lineRule="atLeast" w:before="0"/>
        <w:ind w:left="191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300"/>
        </w:rPr>
        <w:br w:type="column"/>
      </w:r>
      <w:r>
        <w:rPr>
          <w:rFonts w:ascii="Times New Roman"/>
          <w:color w:val="979797"/>
          <w:w w:val="300"/>
          <w:sz w:val="14"/>
        </w:rPr>
        <w:t>'</w:t>
        <w:tab/>
      </w:r>
      <w:r>
        <w:rPr>
          <w:rFonts w:ascii="Times New Roman"/>
          <w:color w:val="979797"/>
          <w:w w:val="555"/>
          <w:sz w:val="14"/>
        </w:rPr>
        <w:t>,</w:t>
        <w:tab/>
      </w:r>
      <w:r>
        <w:rPr>
          <w:rFonts w:ascii="Times New Roman"/>
          <w:color w:val="979797"/>
          <w:w w:val="250"/>
          <w:sz w:val="14"/>
        </w:rPr>
        <w:t>.. </w:t>
      </w:r>
      <w:r>
        <w:rPr>
          <w:rFonts w:ascii="Times New Roman"/>
          <w:color w:val="979797"/>
          <w:spacing w:val="20"/>
          <w:w w:val="250"/>
          <w:sz w:val="14"/>
        </w:rPr>
        <w:t> </w:t>
      </w:r>
      <w:r>
        <w:rPr>
          <w:rFonts w:ascii="Times New Roman"/>
          <w:color w:val="979797"/>
          <w:w w:val="570"/>
          <w:sz w:val="14"/>
        </w:rPr>
        <w:t>,</w:t>
        <w:tab/>
      </w:r>
      <w:r>
        <w:rPr>
          <w:rFonts w:ascii="Times New Roman"/>
          <w:color w:val="3F00FD"/>
          <w:w w:val="55"/>
          <w:sz w:val="14"/>
        </w:rPr>
        <w:t>',    </w:t>
      </w:r>
      <w:r>
        <w:rPr>
          <w:rFonts w:ascii="Times New Roman"/>
          <w:color w:val="3F00FD"/>
          <w:spacing w:val="14"/>
          <w:w w:val="55"/>
          <w:sz w:val="14"/>
        </w:rPr>
        <w:t> </w:t>
      </w:r>
      <w:r>
        <w:rPr>
          <w:rFonts w:ascii="Times New Roman"/>
          <w:w w:val="95"/>
          <w:sz w:val="14"/>
        </w:rPr>
        <w:t>IL</w:t>
      </w:r>
      <w:r>
        <w:rPr>
          <w:rFonts w:ascii="Times New Roman"/>
          <w:spacing w:val="-10"/>
          <w:w w:val="95"/>
          <w:sz w:val="14"/>
        </w:rPr>
        <w:t> </w:t>
      </w:r>
      <w:r>
        <w:rPr>
          <w:rFonts w:ascii="Times New Roman"/>
          <w:spacing w:val="-2"/>
          <w:w w:val="110"/>
          <w:sz w:val="14"/>
        </w:rPr>
        <w:t>78.</w:t>
      </w:r>
      <w:r>
        <w:rPr>
          <w:rFonts w:ascii="Times New Roman"/>
          <w:color w:val="383638"/>
          <w:spacing w:val="-1"/>
          <w:w w:val="110"/>
          <w:sz w:val="14"/>
        </w:rPr>
        <w:t>\</w:t>
      </w:r>
      <w:r>
        <w:rPr>
          <w:rFonts w:ascii="Times New Roman"/>
          <w:color w:val="383638"/>
          <w:spacing w:val="-8"/>
          <w:w w:val="110"/>
          <w:sz w:val="14"/>
        </w:rPr>
        <w:t> </w:t>
      </w:r>
      <w:r>
        <w:rPr>
          <w:rFonts w:ascii="Times New Roman"/>
          <w:color w:val="979797"/>
          <w:w w:val="110"/>
          <w:sz w:val="14"/>
        </w:rPr>
        <w:t>'</w:t>
      </w:r>
      <w:r>
        <w:rPr>
          <w:rFonts w:ascii="Times New Roman"/>
          <w:sz w:val="14"/>
        </w:rPr>
      </w:r>
    </w:p>
    <w:p>
      <w:pPr>
        <w:spacing w:after="0" w:line="642" w:lineRule="atLeas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3883" w:space="14531"/>
            <w:col w:w="11966"/>
          </w:cols>
        </w:sectPr>
      </w:pPr>
    </w:p>
    <w:p>
      <w:pPr>
        <w:tabs>
          <w:tab w:pos="2238" w:val="left" w:leader="none"/>
        </w:tabs>
        <w:spacing w:line="535" w:lineRule="atLeast" w:before="0"/>
        <w:ind w:left="181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136.086166pt;margin-top:3.606224pt;width:66.6pt;height:18.95pt;mso-position-horizontal-relative:page;mso-position-vertical-relative:paragraph;z-index:-595480" type="#_x0000_t202" filled="false" stroked="false">
            <v:textbox inset="0,0,0,0">
              <w:txbxContent>
                <w:p>
                  <w:pPr>
                    <w:tabs>
                      <w:tab w:pos="1083" w:val="left" w:leader="none"/>
                    </w:tabs>
                    <w:spacing w:line="3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Arial" w:hAnsi="Arial"/>
                      <w:color w:val="979797"/>
                      <w:spacing w:val="-84"/>
                      <w:w w:val="180"/>
                      <w:sz w:val="38"/>
                    </w:rPr>
                    <w:t>h</w:t>
                  </w:r>
                  <w:r>
                    <w:rPr>
                      <w:rFonts w:ascii="Arial" w:hAnsi="Arial"/>
                      <w:color w:val="979797"/>
                      <w:spacing w:val="-77"/>
                      <w:w w:val="180"/>
                      <w:sz w:val="38"/>
                    </w:rPr>
                    <w:t>,</w:t>
                  </w:r>
                  <w:r>
                    <w:rPr>
                      <w:rFonts w:ascii="Arial" w:hAnsi="Arial"/>
                      <w:color w:val="979797"/>
                      <w:spacing w:val="-175"/>
                      <w:w w:val="180"/>
                      <w:sz w:val="38"/>
                    </w:rPr>
                    <w:t>·</w:t>
                  </w:r>
                  <w:r>
                    <w:rPr>
                      <w:rFonts w:ascii="Arial" w:hAnsi="Arial"/>
                      <w:color w:val="979797"/>
                      <w:spacing w:val="-158"/>
                      <w:w w:val="180"/>
                      <w:sz w:val="38"/>
                    </w:rPr>
                    <w:t>·</w:t>
                  </w:r>
                  <w:r>
                    <w:rPr>
                      <w:rFonts w:ascii="Arial" w:hAnsi="Arial"/>
                      <w:color w:val="979797"/>
                      <w:w w:val="180"/>
                      <w:sz w:val="38"/>
                    </w:rPr>
                    <w:t>·</w:t>
                    <w:tab/>
                  </w:r>
                  <w:r>
                    <w:rPr>
                      <w:rFonts w:ascii="Arial" w:hAnsi="Arial"/>
                      <w:color w:val="979797"/>
                      <w:w w:val="70"/>
                      <w:sz w:val="38"/>
                    </w:rPr>
                    <w:t>;</w:t>
                  </w:r>
                  <w:r>
                    <w:rPr>
                      <w:rFonts w:ascii="Arial" w:hAnsi="Arial"/>
                      <w:color w:val="979797"/>
                      <w:spacing w:val="-53"/>
                      <w:w w:val="70"/>
                      <w:sz w:val="38"/>
                    </w:rPr>
                    <w:t> </w:t>
                  </w:r>
                  <w:r>
                    <w:rPr>
                      <w:rFonts w:ascii="Arial" w:hAnsi="Arial"/>
                      <w:color w:val="979797"/>
                      <w:spacing w:val="-13"/>
                      <w:w w:val="70"/>
                      <w:sz w:val="38"/>
                    </w:rPr>
                    <w:t>:</w:t>
                  </w:r>
                  <w:r>
                    <w:rPr>
                      <w:rFonts w:ascii="Arial" w:hAnsi="Arial"/>
                      <w:color w:val="B5B5B5"/>
                      <w:w w:val="70"/>
                      <w:sz w:val="38"/>
                    </w:rPr>
                    <w:t>·</w:t>
                  </w:r>
                  <w:r>
                    <w:rPr>
                      <w:rFonts w:ascii="Arial" w:hAnsi="Arial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4"/>
          <w:w w:val="185"/>
          <w:sz w:val="14"/>
        </w:rPr>
        <w:t>/</w:t>
      </w:r>
      <w:r>
        <w:rPr>
          <w:rFonts w:ascii="Times New Roman"/>
          <w:i/>
          <w:color w:val="979797"/>
          <w:w w:val="185"/>
          <w:sz w:val="14"/>
        </w:rPr>
        <w:t>r</w:t>
        <w:tab/>
      </w:r>
      <w:r>
        <w:rPr>
          <w:rFonts w:ascii="Times New Roman"/>
          <w:color w:val="979797"/>
          <w:w w:val="110"/>
          <w:sz w:val="16"/>
        </w:rPr>
        <w:t>"</w:t>
      </w:r>
      <w:r>
        <w:rPr>
          <w:rFonts w:ascii="Times New Roman"/>
          <w:color w:val="979797"/>
          <w:spacing w:val="-23"/>
          <w:w w:val="110"/>
          <w:sz w:val="16"/>
        </w:rPr>
        <w:t>c</w:t>
      </w:r>
      <w:r>
        <w:rPr>
          <w:rFonts w:ascii="Times New Roman"/>
          <w:color w:val="979797"/>
          <w:w w:val="110"/>
          <w:sz w:val="16"/>
        </w:rPr>
        <w:t>'</w:t>
      </w:r>
      <w:r>
        <w:rPr>
          <w:rFonts w:ascii="Times New Roman"/>
          <w:color w:val="979797"/>
          <w:spacing w:val="-14"/>
          <w:w w:val="110"/>
          <w:sz w:val="16"/>
        </w:rPr>
        <w:t>-</w:t>
      </w:r>
      <w:r>
        <w:rPr>
          <w:rFonts w:ascii="Times New Roman"/>
          <w:color w:val="979797"/>
          <w:spacing w:val="-15"/>
          <w:w w:val="110"/>
          <w:sz w:val="16"/>
        </w:rPr>
        <w:t>-</w:t>
      </w:r>
      <w:r>
        <w:rPr>
          <w:rFonts w:ascii="Times New Roman"/>
          <w:color w:val="979797"/>
          <w:spacing w:val="-38"/>
          <w:w w:val="110"/>
          <w:sz w:val="16"/>
        </w:rPr>
        <w:t>,</w:t>
      </w:r>
      <w:r>
        <w:rPr>
          <w:rFonts w:ascii="Times New Roman"/>
          <w:color w:val="979797"/>
          <w:spacing w:val="-31"/>
          <w:w w:val="110"/>
          <w:sz w:val="16"/>
        </w:rPr>
        <w:t>-</w:t>
      </w:r>
      <w:r>
        <w:rPr>
          <w:rFonts w:ascii="Times New Roman"/>
          <w:color w:val="979797"/>
          <w:w w:val="110"/>
          <w:sz w:val="16"/>
        </w:rPr>
        <w:t>-</w:t>
      </w:r>
      <w:r>
        <w:rPr>
          <w:rFonts w:ascii="Times New Roman"/>
          <w:color w:val="979797"/>
          <w:spacing w:val="-39"/>
          <w:w w:val="110"/>
          <w:sz w:val="16"/>
        </w:rPr>
        <w:t>;</w:t>
      </w:r>
      <w:r>
        <w:rPr>
          <w:rFonts w:ascii="Times New Roman"/>
          <w:color w:val="979797"/>
          <w:spacing w:val="-13"/>
          <w:w w:val="110"/>
          <w:sz w:val="16"/>
        </w:rPr>
        <w:t>,</w:t>
      </w:r>
      <w:r>
        <w:rPr>
          <w:rFonts w:ascii="Times New Roman"/>
          <w:color w:val="A0BDBD"/>
          <w:spacing w:val="-7"/>
          <w:w w:val="110"/>
          <w:sz w:val="16"/>
        </w:rPr>
        <w:t>.</w:t>
      </w:r>
      <w:r>
        <w:rPr>
          <w:rFonts w:ascii="Times New Roman"/>
          <w:color w:val="979797"/>
          <w:w w:val="110"/>
          <w:sz w:val="16"/>
        </w:rPr>
        <w:t>-;</w:t>
      </w:r>
      <w:r>
        <w:rPr>
          <w:rFonts w:ascii="Times New Roman"/>
          <w:sz w:val="16"/>
        </w:rPr>
      </w:r>
    </w:p>
    <w:p>
      <w:pPr>
        <w:spacing w:line="53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20"/>
        </w:rPr>
        <w:t>...</w:t>
      </w:r>
      <w:r>
        <w:rPr>
          <w:rFonts w:ascii="Times New Roman"/>
          <w:sz w:val="20"/>
        </w:rPr>
      </w:r>
    </w:p>
    <w:p>
      <w:pPr>
        <w:spacing w:line="44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60"/>
        </w:rPr>
        <w:br w:type="column"/>
      </w:r>
      <w:r>
        <w:rPr>
          <w:rFonts w:ascii="Times New Roman"/>
          <w:color w:val="979797"/>
          <w:spacing w:val="-3"/>
          <w:w w:val="60"/>
          <w:sz w:val="14"/>
        </w:rPr>
        <w:t>,</w:t>
      </w:r>
      <w:r>
        <w:rPr>
          <w:rFonts w:ascii="Times New Roman"/>
          <w:color w:val="592AE8"/>
          <w:spacing w:val="-3"/>
          <w:w w:val="60"/>
          <w:sz w:val="14"/>
        </w:rPr>
        <w:t>\</w:t>
      </w:r>
      <w:r>
        <w:rPr>
          <w:rFonts w:ascii="Times New Roman"/>
          <w:sz w:val="14"/>
        </w:rPr>
      </w:r>
    </w:p>
    <w:p>
      <w:pPr>
        <w:spacing w:line="102" w:lineRule="atLeast" w:before="0"/>
        <w:ind w:left="648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/>
        <w:pict>
          <v:shape style="position:absolute;margin-left:635.494751pt;margin-top:35.372299pt;width:10.4pt;height:23.95pt;mso-position-horizontal-relative:page;mso-position-vertical-relative:paragraph;z-index:-595360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79797"/>
                      <w:w w:val="55"/>
                      <w:sz w:val="48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-28"/>
                      <w:w w:val="55"/>
                      <w:sz w:val="48"/>
                    </w:rPr>
                    <w:t>.</w:t>
                  </w:r>
                  <w:r>
                    <w:rPr>
                      <w:rFonts w:ascii="Arial"/>
                      <w:color w:val="B5B5B5"/>
                      <w:w w:val="55"/>
                      <w:sz w:val="48"/>
                    </w:rPr>
                    <w:t>.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7.907593pt;margin-top:38.558884pt;width:14.05pt;height:23.95pt;mso-position-horizontal-relative:page;mso-position-vertical-relative:paragraph;z-index:-594232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79797"/>
                      <w:w w:val="210"/>
                      <w:sz w:val="48"/>
                    </w:rPr>
                    <w:t>,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210"/>
          <w:position w:val="23"/>
          <w:sz w:val="46"/>
        </w:rPr>
        <w:t>,</w:t>
      </w:r>
      <w:r>
        <w:rPr>
          <w:rFonts w:ascii="Arial"/>
          <w:color w:val="979797"/>
          <w:spacing w:val="-146"/>
          <w:w w:val="210"/>
          <w:position w:val="23"/>
          <w:sz w:val="46"/>
        </w:rPr>
        <w:t> </w:t>
      </w:r>
      <w:r>
        <w:rPr>
          <w:rFonts w:ascii="Times New Roman"/>
          <w:color w:val="979797"/>
          <w:spacing w:val="-25"/>
          <w:w w:val="155"/>
          <w:sz w:val="57"/>
        </w:rPr>
        <w:t>-</w:t>
      </w:r>
      <w:r>
        <w:rPr>
          <w:rFonts w:ascii="Times New Roman"/>
          <w:color w:val="979797"/>
          <w:spacing w:val="-6"/>
          <w:w w:val="155"/>
          <w:sz w:val="57"/>
        </w:rPr>
        <w:t>-</w:t>
      </w:r>
      <w:r>
        <w:rPr>
          <w:rFonts w:ascii="Times New Roman"/>
          <w:sz w:val="57"/>
        </w:rPr>
      </w:r>
    </w:p>
    <w:p>
      <w:pPr>
        <w:tabs>
          <w:tab w:pos="3602" w:val="left" w:leader="none"/>
          <w:tab w:pos="4756" w:val="left" w:leader="none"/>
        </w:tabs>
        <w:spacing w:line="381" w:lineRule="atLeast" w:before="0"/>
        <w:ind w:left="165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30"/>
        </w:rPr>
        <w:br w:type="column"/>
      </w:r>
      <w:r>
        <w:rPr>
          <w:rFonts w:ascii="Times New Roman" w:hAnsi="Times New Roman"/>
          <w:color w:val="979797"/>
          <w:w w:val="30"/>
          <w:sz w:val="18"/>
        </w:rPr>
        <w:t>·</w:t>
        <w:tab/>
      </w:r>
      <w:r>
        <w:rPr>
          <w:rFonts w:ascii="Times New Roman" w:hAnsi="Times New Roman"/>
          <w:i/>
          <w:color w:val="979797"/>
          <w:w w:val="105"/>
          <w:sz w:val="18"/>
        </w:rPr>
        <w:t>_.t</w:t>
      </w:r>
      <w:r>
        <w:rPr>
          <w:rFonts w:ascii="Times New Roman" w:hAnsi="Times New Roman"/>
          <w:i/>
          <w:color w:val="979797"/>
          <w:spacing w:val="-17"/>
          <w:w w:val="105"/>
          <w:sz w:val="18"/>
        </w:rPr>
        <w:t> </w:t>
      </w:r>
      <w:r>
        <w:rPr>
          <w:rFonts w:ascii="Times New Roman" w:hAnsi="Times New Roman"/>
          <w:i/>
          <w:color w:val="979797"/>
          <w:w w:val="105"/>
          <w:sz w:val="18"/>
        </w:rPr>
        <w:t>-</w:t>
      </w:r>
      <w:r>
        <w:rPr>
          <w:rFonts w:ascii="Times New Roman" w:hAnsi="Times New Roman"/>
          <w:i/>
          <w:color w:val="979797"/>
          <w:spacing w:val="-4"/>
          <w:w w:val="105"/>
          <w:sz w:val="18"/>
        </w:rPr>
        <w:t> </w:t>
      </w:r>
      <w:r>
        <w:rPr>
          <w:rFonts w:ascii="Times New Roman" w:hAnsi="Times New Roman"/>
          <w:i/>
          <w:color w:val="979797"/>
          <w:w w:val="105"/>
          <w:sz w:val="18"/>
        </w:rPr>
        <w:t>-  </w:t>
      </w:r>
      <w:r>
        <w:rPr>
          <w:rFonts w:ascii="Times New Roman" w:hAnsi="Times New Roman"/>
          <w:i/>
          <w:color w:val="979797"/>
          <w:spacing w:val="13"/>
          <w:w w:val="105"/>
          <w:sz w:val="18"/>
        </w:rPr>
        <w:t> </w:t>
      </w:r>
      <w:r>
        <w:rPr>
          <w:rFonts w:ascii="Times New Roman" w:hAnsi="Times New Roman"/>
          <w:color w:val="979797"/>
          <w:spacing w:val="-59"/>
          <w:w w:val="155"/>
          <w:sz w:val="18"/>
        </w:rPr>
        <w:t>.</w:t>
      </w:r>
      <w:r>
        <w:rPr>
          <w:rFonts w:ascii="Times New Roman" w:hAnsi="Times New Roman"/>
          <w:color w:val="979797"/>
          <w:spacing w:val="-123"/>
          <w:w w:val="155"/>
          <w:sz w:val="18"/>
        </w:rPr>
        <w:t>,</w:t>
      </w:r>
      <w:r>
        <w:rPr>
          <w:rFonts w:ascii="Times New Roman" w:hAnsi="Times New Roman"/>
          <w:color w:val="979797"/>
          <w:spacing w:val="-3"/>
          <w:w w:val="155"/>
          <w:sz w:val="18"/>
        </w:rPr>
        <w:t>.</w:t>
      </w:r>
      <w:r>
        <w:rPr>
          <w:rFonts w:ascii="Times New Roman" w:hAnsi="Times New Roman"/>
          <w:color w:val="979797"/>
          <w:w w:val="155"/>
          <w:sz w:val="18"/>
        </w:rPr>
        <w:t>,</w:t>
        <w:tab/>
      </w:r>
      <w:r>
        <w:rPr>
          <w:rFonts w:ascii="Times New Roman" w:hAnsi="Times New Roman"/>
          <w:color w:val="979797"/>
          <w:w w:val="105"/>
          <w:sz w:val="18"/>
        </w:rPr>
        <w:t>..</w:t>
      </w:r>
      <w:r>
        <w:rPr>
          <w:rFonts w:ascii="Times New Roman" w:hAnsi="Times New Roman"/>
          <w:sz w:val="18"/>
        </w:rPr>
      </w:r>
    </w:p>
    <w:p>
      <w:pPr>
        <w:tabs>
          <w:tab w:pos="3341" w:val="left" w:leader="none"/>
          <w:tab w:pos="5489" w:val="left" w:leader="none"/>
        </w:tabs>
        <w:spacing w:line="156" w:lineRule="atLeast" w:before="0"/>
        <w:ind w:left="144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950.692322pt;margin-top:-12.970916pt;width:7.65pt;height:30.55pt;mso-position-horizontal-relative:page;mso-position-vertical-relative:paragraph;z-index:-59545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36.569336pt;margin-top:31.818907pt;width:1.2pt;height:7.35pt;mso-position-horizontal-relative:page;mso-position-vertical-relative:paragraph;z-index:-595336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3F00FD"/>
                      <w:w w:val="85"/>
                      <w:sz w:val="14"/>
                    </w:rPr>
                    <w:t>'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7.217529pt;margin-top:-26.094927pt;width:4.05pt;height:9.65pt;mso-position-horizontal-relative:page;mso-position-vertical-relative:paragraph;z-index:-594304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79797"/>
                      <w:w w:val="235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69.104126pt;margin-top:12.23419pt;width:154.25pt;height:24.1pt;mso-position-horizontal-relative:page;mso-position-vertical-relative:paragraph;z-index:-594256" type="#_x0000_t202" filled="false" stroked="false">
            <v:textbox inset="0,0,0,0">
              <w:txbxContent>
                <w:p>
                  <w:pPr>
                    <w:tabs>
                      <w:tab w:pos="2931" w:val="left" w:leader="none"/>
                    </w:tabs>
                    <w:spacing w:line="48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/>
                      <w:color w:val="979797"/>
                      <w:w w:val="145"/>
                      <w:sz w:val="42"/>
                    </w:rPr>
                    <w:t>.</w:t>
                    <w:tab/>
                  </w:r>
                  <w:r>
                    <w:rPr>
                      <w:rFonts w:ascii="Arial"/>
                      <w:color w:val="979797"/>
                      <w:position w:val="-5"/>
                      <w:sz w:val="42"/>
                    </w:rPr>
                    <w:t>"</w:t>
                  </w:r>
                  <w:r>
                    <w:rPr>
                      <w:rFonts w:asci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90"/>
          <w:position w:val="-29"/>
          <w:sz w:val="57"/>
        </w:rPr>
        <w:t>-</w:t>
        <w:tab/>
      </w:r>
      <w:r>
        <w:rPr>
          <w:rFonts w:ascii="Times New Roman"/>
          <w:color w:val="979797"/>
          <w:w w:val="50"/>
          <w:sz w:val="24"/>
        </w:rPr>
        <w:t>,._.</w:t>
        <w:tab/>
      </w:r>
      <w:r>
        <w:rPr>
          <w:rFonts w:ascii="Arial"/>
          <w:color w:val="979797"/>
          <w:w w:val="90"/>
          <w:position w:val="-7"/>
          <w:sz w:val="20"/>
        </w:rPr>
        <w:t>-</w:t>
      </w:r>
      <w:r>
        <w:rPr>
          <w:rFonts w:ascii="Arial"/>
          <w:sz w:val="20"/>
        </w:rPr>
      </w:r>
    </w:p>
    <w:p>
      <w:pPr>
        <w:spacing w:line="404" w:lineRule="atLeast" w:before="0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w w:val="50"/>
        </w:rPr>
        <w:br w:type="column"/>
      </w:r>
      <w:r>
        <w:rPr>
          <w:rFonts w:ascii="Arial"/>
          <w:color w:val="3F00FD"/>
          <w:w w:val="50"/>
          <w:sz w:val="17"/>
        </w:rPr>
        <w:t>\</w:t>
      </w:r>
      <w:r>
        <w:rPr>
          <w:rFonts w:ascii="Arial"/>
          <w:sz w:val="17"/>
        </w:rPr>
      </w:r>
    </w:p>
    <w:p>
      <w:pPr>
        <w:tabs>
          <w:tab w:pos="2506" w:val="left" w:leader="none"/>
        </w:tabs>
        <w:spacing w:line="159" w:lineRule="atLeast" w:before="0"/>
        <w:ind w:left="144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1188.126343pt;margin-top:2.164738pt;width:8.25pt;height:32.25pt;mso-position-horizontal-relative:page;mso-position-vertical-relative:paragraph;z-index:-595432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3.513306pt;margin-top:24.811344pt;width:14.85pt;height:22.95pt;mso-position-horizontal-relative:page;mso-position-vertical-relative:paragraph;z-index:-594208" type="#_x0000_t202" filled="false" stroked="false">
            <v:textbox inset="0,0,0,0">
              <w:txbxContent>
                <w:p>
                  <w:pPr>
                    <w:spacing w:line="45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979797"/>
                      <w:w w:val="230"/>
                      <w:sz w:val="46"/>
                    </w:rPr>
                    <w:t>,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position w:val="-17"/>
          <w:sz w:val="61"/>
        </w:rPr>
        <w:t>..</w:t>
        <w:tab/>
      </w:r>
      <w:r>
        <w:rPr>
          <w:rFonts w:ascii="Times New Roman"/>
          <w:i/>
          <w:color w:val="979797"/>
          <w:w w:val="125"/>
          <w:sz w:val="17"/>
        </w:rPr>
        <w:t>4</w:t>
      </w:r>
      <w:r>
        <w:rPr>
          <w:rFonts w:ascii="Times New Roman"/>
          <w:i/>
          <w:color w:val="979797"/>
          <w:spacing w:val="28"/>
          <w:w w:val="125"/>
          <w:sz w:val="17"/>
        </w:rPr>
        <w:t> </w:t>
      </w:r>
      <w:r>
        <w:rPr>
          <w:rFonts w:ascii="Times New Roman"/>
          <w:color w:val="979797"/>
          <w:w w:val="80"/>
          <w:sz w:val="17"/>
        </w:rPr>
        <w:t>..</w:t>
      </w:r>
      <w:r>
        <w:rPr>
          <w:rFonts w:ascii="Times New Roman"/>
          <w:color w:val="979797"/>
          <w:spacing w:val="-26"/>
          <w:w w:val="80"/>
          <w:sz w:val="17"/>
        </w:rPr>
        <w:t>.</w:t>
      </w:r>
      <w:r>
        <w:rPr>
          <w:rFonts w:ascii="Times New Roman"/>
          <w:color w:val="979797"/>
          <w:spacing w:val="-20"/>
          <w:w w:val="80"/>
          <w:sz w:val="17"/>
        </w:rPr>
        <w:t>.</w:t>
      </w:r>
      <w:r>
        <w:rPr>
          <w:rFonts w:ascii="Times New Roman"/>
          <w:color w:val="979797"/>
          <w:w w:val="80"/>
          <w:sz w:val="17"/>
        </w:rPr>
        <w:t>,</w:t>
      </w:r>
      <w:r>
        <w:rPr>
          <w:rFonts w:ascii="Times New Roman"/>
          <w:sz w:val="17"/>
        </w:rPr>
      </w:r>
    </w:p>
    <w:p>
      <w:pPr>
        <w:spacing w:line="20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55"/>
        </w:rPr>
        <w:br w:type="column"/>
      </w:r>
      <w:r>
        <w:rPr>
          <w:rFonts w:ascii="Times New Roman"/>
          <w:i/>
          <w:color w:val="979797"/>
          <w:w w:val="155"/>
          <w:sz w:val="26"/>
        </w:rPr>
        <w:t>t</w:t>
      </w:r>
      <w:r>
        <w:rPr>
          <w:rFonts w:ascii="Times New Roman"/>
          <w:i/>
          <w:color w:val="979797"/>
          <w:spacing w:val="-40"/>
          <w:w w:val="155"/>
          <w:sz w:val="26"/>
        </w:rPr>
        <w:t> </w:t>
      </w:r>
      <w:r>
        <w:rPr>
          <w:rFonts w:ascii="Times New Roman"/>
          <w:color w:val="979797"/>
          <w:w w:val="145"/>
          <w:sz w:val="26"/>
        </w:rPr>
        <w:t>..</w:t>
      </w:r>
      <w:r>
        <w:rPr>
          <w:rFonts w:ascii="Times New Roman"/>
          <w:sz w:val="26"/>
        </w:rPr>
      </w:r>
    </w:p>
    <w:p>
      <w:pPr>
        <w:spacing w:line="371" w:lineRule="atLeast" w:before="0"/>
        <w:ind w:left="0" w:right="233" w:firstLine="0"/>
        <w:jc w:val="center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1323.575317pt;margin-top:-1.665928pt;width:11.3pt;height:21.95pt;mso-position-horizontal-relative:page;mso-position-vertical-relative:paragraph;z-index:-595408" type="#_x0000_t202" filled="false" stroked="false">
            <v:textbox inset="0,0,0,0">
              <w:txbxContent>
                <w:p>
                  <w:pPr>
                    <w:spacing w:line="43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/>
                      <w:color w:val="979797"/>
                      <w:w w:val="90"/>
                      <w:sz w:val="44"/>
                    </w:rPr>
                    <w:t>,,</w:t>
                  </w:r>
                  <w:r>
                    <w:rPr>
                      <w:rFonts w:asci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5B5B5"/>
          <w:w w:val="105"/>
          <w:sz w:val="18"/>
        </w:rPr>
        <w:t>.</w:t>
      </w:r>
      <w:r>
        <w:rPr>
          <w:rFonts w:ascii="Arial"/>
          <w:sz w:val="18"/>
        </w:rPr>
      </w:r>
    </w:p>
    <w:p>
      <w:pPr>
        <w:spacing w:line="53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85"/>
        </w:rPr>
        <w:br w:type="column"/>
      </w:r>
      <w:r>
        <w:rPr>
          <w:rFonts w:ascii="Times New Roman"/>
          <w:i/>
          <w:color w:val="979797"/>
          <w:w w:val="85"/>
          <w:sz w:val="12"/>
        </w:rPr>
        <w:t>,!_</w:t>
      </w:r>
      <w:r>
        <w:rPr>
          <w:rFonts w:ascii="Times New Roman"/>
          <w:sz w:val="12"/>
        </w:rPr>
      </w:r>
    </w:p>
    <w:p>
      <w:pPr>
        <w:spacing w:line="535" w:lineRule="atLeast" w:before="0"/>
        <w:ind w:left="6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All</w:t>
      </w:r>
      <w:r>
        <w:rPr>
          <w:rFonts w:ascii="Arial"/>
          <w:spacing w:val="7"/>
          <w:sz w:val="13"/>
        </w:rPr>
        <w:t> </w:t>
      </w:r>
      <w:r>
        <w:rPr>
          <w:rFonts w:ascii="Arial"/>
          <w:sz w:val="13"/>
        </w:rPr>
        <w:t>drawings</w:t>
      </w:r>
      <w:r>
        <w:rPr>
          <w:rFonts w:ascii="Arial"/>
          <w:spacing w:val="9"/>
          <w:sz w:val="13"/>
        </w:rPr>
        <w:t> </w:t>
      </w:r>
      <w:r>
        <w:rPr>
          <w:rFonts w:ascii="Arial"/>
          <w:sz w:val="13"/>
        </w:rPr>
        <w:t>are to be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read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7"/>
          <w:sz w:val="13"/>
        </w:rPr>
        <w:t>n </w:t>
      </w:r>
      <w:r>
        <w:rPr>
          <w:rFonts w:ascii="Arial"/>
          <w:sz w:val="13"/>
        </w:rPr>
        <w:t>conjunction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with</w:t>
      </w:r>
      <w:r>
        <w:rPr>
          <w:rFonts w:ascii="Arial"/>
          <w:spacing w:val="9"/>
          <w:sz w:val="13"/>
        </w:rPr>
        <w:t> </w:t>
      </w:r>
      <w:r>
        <w:rPr>
          <w:rFonts w:ascii="Arial"/>
          <w:sz w:val="13"/>
        </w:rPr>
        <w:t>all</w:t>
      </w:r>
      <w:r>
        <w:rPr>
          <w:rFonts w:ascii="Arial"/>
          <w:spacing w:val="9"/>
          <w:sz w:val="13"/>
        </w:rPr>
        <w:t> </w:t>
      </w:r>
      <w:r>
        <w:rPr>
          <w:rFonts w:ascii="Arial"/>
          <w:spacing w:val="-1"/>
          <w:sz w:val="13"/>
        </w:rPr>
        <w:t>architects,</w:t>
      </w:r>
      <w:r>
        <w:rPr>
          <w:rFonts w:ascii="Arial"/>
          <w:sz w:val="13"/>
        </w:rPr>
      </w:r>
    </w:p>
    <w:p>
      <w:pPr>
        <w:spacing w:after="0" w:line="53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2786" w:space="4628"/>
            <w:col w:w="1518" w:space="39"/>
            <w:col w:w="2956" w:space="2307"/>
            <w:col w:w="5551" w:space="97"/>
            <w:col w:w="3532" w:space="40"/>
            <w:col w:w="1167" w:space="40"/>
            <w:col w:w="1020" w:space="40"/>
            <w:col w:w="4659"/>
          </w:cols>
        </w:sectPr>
      </w:pPr>
    </w:p>
    <w:p>
      <w:pPr>
        <w:tabs>
          <w:tab w:pos="1913" w:val="left" w:leader="none"/>
        </w:tabs>
        <w:spacing w:line="785" w:lineRule="atLeast" w:before="0"/>
        <w:ind w:left="151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i/>
          <w:color w:val="979797"/>
          <w:spacing w:val="-41"/>
          <w:w w:val="185"/>
          <w:sz w:val="12"/>
          <w:szCs w:val="12"/>
        </w:rPr>
        <w:t>#</w:t>
      </w:r>
      <w:r>
        <w:rPr>
          <w:rFonts w:ascii="Arial" w:hAnsi="Arial" w:cs="Arial" w:eastAsia="Arial"/>
          <w:i/>
          <w:color w:val="979797"/>
          <w:w w:val="185"/>
          <w:sz w:val="12"/>
          <w:szCs w:val="12"/>
        </w:rPr>
        <w:t>/</w:t>
        <w:tab/>
      </w:r>
      <w:r>
        <w:rPr>
          <w:rFonts w:ascii="Times New Roman" w:hAnsi="Times New Roman" w:cs="Times New Roman" w:eastAsia="Times New Roman"/>
          <w:color w:val="979797"/>
          <w:w w:val="90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979797"/>
          <w:spacing w:val="-20"/>
          <w:w w:val="90"/>
          <w:sz w:val="10"/>
          <w:szCs w:val="10"/>
        </w:rPr>
        <w:t>&lt;</w:t>
      </w:r>
      <w:r>
        <w:rPr>
          <w:rFonts w:ascii="Times New Roman" w:hAnsi="Times New Roman" w:cs="Times New Roman" w:eastAsia="Times New Roman"/>
          <w:color w:val="979797"/>
          <w:spacing w:val="-29"/>
          <w:w w:val="90"/>
          <w:sz w:val="10"/>
          <w:szCs w:val="10"/>
        </w:rPr>
        <w:t>e</w:t>
      </w:r>
      <w:r>
        <w:rPr>
          <w:rFonts w:ascii="Times New Roman" w:hAnsi="Times New Roman" w:cs="Times New Roman" w:eastAsia="Times New Roman"/>
          <w:color w:val="979797"/>
          <w:w w:val="90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color w:val="979797"/>
          <w:spacing w:val="-8"/>
          <w:w w:val="9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797"/>
          <w:sz w:val="10"/>
          <w:szCs w:val="10"/>
        </w:rPr>
        <w:t>o•.o     </w:t>
      </w:r>
      <w:r>
        <w:rPr>
          <w:rFonts w:ascii="Times New Roman" w:hAnsi="Times New Roman" w:cs="Times New Roman" w:eastAsia="Times New Roman"/>
          <w:color w:val="979797"/>
          <w:spacing w:val="6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797"/>
          <w:sz w:val="6"/>
          <w:szCs w:val="6"/>
        </w:rPr>
        <w:t>ING.    </w:t>
      </w:r>
      <w:r>
        <w:rPr>
          <w:rFonts w:ascii="Times New Roman" w:hAnsi="Times New Roman" w:cs="Times New Roman" w:eastAsia="Times New Roman"/>
          <w:color w:val="979797"/>
          <w:spacing w:val="1"/>
          <w:sz w:val="6"/>
          <w:szCs w:val="6"/>
        </w:rPr>
        <w:t> </w:t>
      </w:r>
      <w:r>
        <w:rPr>
          <w:rFonts w:ascii="Arial" w:hAnsi="Arial" w:cs="Arial" w:eastAsia="Arial"/>
          <w:color w:val="979797"/>
          <w:w w:val="140"/>
          <w:sz w:val="8"/>
          <w:szCs w:val="8"/>
        </w:rPr>
        <w:t>I </w:t>
      </w:r>
      <w:r>
        <w:rPr>
          <w:rFonts w:ascii="Arial" w:hAnsi="Arial" w:cs="Arial" w:eastAsia="Arial"/>
          <w:color w:val="979797"/>
          <w:spacing w:val="1"/>
          <w:w w:val="140"/>
          <w:sz w:val="8"/>
          <w:szCs w:val="8"/>
        </w:rPr>
        <w:t> </w:t>
      </w:r>
      <w:r>
        <w:rPr>
          <w:rFonts w:ascii="Arial" w:hAnsi="Arial" w:cs="Arial" w:eastAsia="Arial"/>
          <w:color w:val="979797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7586" w:val="left" w:leader="none"/>
          <w:tab w:pos="8555" w:val="left" w:leader="none"/>
        </w:tabs>
        <w:spacing w:line="785" w:lineRule="atLeast" w:before="0"/>
        <w:ind w:left="1518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/>
        <w:br w:type="column"/>
      </w:r>
      <w:r>
        <w:rPr>
          <w:rFonts w:ascii="Arial"/>
          <w:color w:val="979797"/>
          <w:spacing w:val="44"/>
          <w:sz w:val="41"/>
        </w:rPr>
        <w:t>"</w:t>
      </w:r>
      <w:r>
        <w:rPr>
          <w:rFonts w:ascii="Arial"/>
          <w:color w:val="979797"/>
          <w:sz w:val="41"/>
        </w:rPr>
        <w:t>"</w:t>
        <w:tab/>
      </w:r>
      <w:r>
        <w:rPr>
          <w:rFonts w:ascii="Arial"/>
          <w:color w:val="979797"/>
          <w:w w:val="210"/>
          <w:position w:val="-6"/>
          <w:sz w:val="46"/>
        </w:rPr>
        <w:t>,</w:t>
        <w:tab/>
      </w:r>
      <w:r>
        <w:rPr>
          <w:rFonts w:ascii="Arial"/>
          <w:color w:val="979797"/>
          <w:position w:val="-5"/>
          <w:sz w:val="55"/>
        </w:rPr>
        <w:t>.</w:t>
      </w:r>
      <w:r>
        <w:rPr>
          <w:rFonts w:ascii="Arial"/>
          <w:sz w:val="55"/>
        </w:rPr>
      </w:r>
    </w:p>
    <w:p>
      <w:pPr>
        <w:tabs>
          <w:tab w:pos="2990" w:val="left" w:leader="none"/>
        </w:tabs>
        <w:spacing w:line="785" w:lineRule="atLeast" w:before="0"/>
        <w:ind w:left="151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4"/>
        </w:rPr>
        <w:t>..</w:t>
        <w:tab/>
      </w:r>
      <w:r>
        <w:rPr>
          <w:rFonts w:ascii="Arial"/>
          <w:color w:val="3F00FD"/>
          <w:w w:val="50"/>
          <w:position w:val="5"/>
          <w:sz w:val="17"/>
        </w:rPr>
        <w:t>\</w:t>
      </w:r>
      <w:r>
        <w:rPr>
          <w:rFonts w:ascii="Arial"/>
          <w:sz w:val="17"/>
        </w:rPr>
      </w:r>
    </w:p>
    <w:p>
      <w:pPr>
        <w:spacing w:line="785" w:lineRule="atLeast" w:before="0"/>
        <w:ind w:left="151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215"/>
        </w:rPr>
        <w:br w:type="column"/>
      </w:r>
      <w:r>
        <w:rPr>
          <w:rFonts w:ascii="Arial" w:hAnsi="Arial"/>
          <w:color w:val="979797"/>
          <w:w w:val="215"/>
          <w:sz w:val="17"/>
        </w:rPr>
        <w:t>i</w:t>
      </w:r>
      <w:r>
        <w:rPr>
          <w:rFonts w:ascii="Arial" w:hAnsi="Arial"/>
          <w:color w:val="979797"/>
          <w:spacing w:val="-85"/>
          <w:w w:val="215"/>
          <w:sz w:val="17"/>
        </w:rPr>
        <w:t> </w:t>
      </w:r>
      <w:r>
        <w:rPr>
          <w:rFonts w:ascii="Arial" w:hAnsi="Arial"/>
          <w:color w:val="979797"/>
          <w:spacing w:val="-115"/>
          <w:w w:val="105"/>
          <w:position w:val="-37"/>
          <w:sz w:val="65"/>
        </w:rPr>
        <w:t>.</w:t>
      </w:r>
      <w:r>
        <w:rPr>
          <w:rFonts w:ascii="Arial" w:hAnsi="Arial"/>
          <w:color w:val="979797"/>
          <w:spacing w:val="40"/>
          <w:w w:val="105"/>
          <w:position w:val="-37"/>
          <w:sz w:val="65"/>
        </w:rPr>
        <w:t>.</w:t>
      </w:r>
      <w:r>
        <w:rPr>
          <w:rFonts w:ascii="Arial" w:hAnsi="Arial"/>
          <w:color w:val="979797"/>
          <w:w w:val="105"/>
          <w:sz w:val="17"/>
        </w:rPr>
        <w:t>·</w:t>
      </w:r>
      <w:r>
        <w:rPr>
          <w:rFonts w:ascii="Arial" w:hAnsi="Arial"/>
          <w:sz w:val="17"/>
        </w:rPr>
      </w:r>
    </w:p>
    <w:p>
      <w:pPr>
        <w:spacing w:after="0" w:line="785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2652" w:space="7189"/>
            <w:col w:w="8711" w:space="1863"/>
            <w:col w:w="3016" w:space="497"/>
            <w:col w:w="6452"/>
          </w:cols>
        </w:sectPr>
      </w:pPr>
    </w:p>
    <w:p>
      <w:pPr>
        <w:spacing w:line="56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i/>
          <w:color w:val="979797"/>
          <w:spacing w:val="-16"/>
          <w:w w:val="75"/>
          <w:sz w:val="12"/>
        </w:rPr>
        <w:t>'</w:t>
      </w:r>
      <w:r>
        <w:rPr>
          <w:rFonts w:ascii="Times New Roman"/>
          <w:i/>
          <w:color w:val="979797"/>
          <w:spacing w:val="-46"/>
          <w:w w:val="75"/>
          <w:sz w:val="12"/>
        </w:rPr>
        <w:t>/</w:t>
      </w:r>
      <w:r>
        <w:rPr>
          <w:rFonts w:ascii="Times New Roman"/>
          <w:i/>
          <w:color w:val="979797"/>
          <w:w w:val="75"/>
          <w:sz w:val="12"/>
        </w:rPr>
        <w:t>,.T</w:t>
      </w:r>
      <w:r>
        <w:rPr>
          <w:rFonts w:ascii="Times New Roman"/>
          <w:sz w:val="12"/>
        </w:rPr>
      </w:r>
    </w:p>
    <w:p>
      <w:pPr>
        <w:tabs>
          <w:tab w:pos="552" w:val="left" w:leader="none"/>
        </w:tabs>
        <w:spacing w:line="567" w:lineRule="atLeast" w:before="0"/>
        <w:ind w:left="80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30"/>
          <w:sz w:val="6"/>
          <w:szCs w:val="6"/>
        </w:rPr>
        <w:t>•a1.1</w:t>
        <w:tab/>
      </w:r>
      <w:r>
        <w:rPr>
          <w:rFonts w:ascii="Times New Roman" w:hAnsi="Times New Roman" w:cs="Times New Roman" w:eastAsia="Times New Roman"/>
          <w:color w:val="979797"/>
          <w:sz w:val="6"/>
          <w:szCs w:val="6"/>
        </w:rPr>
        <w:t>Hatal!T   </w:t>
      </w:r>
      <w:r>
        <w:rPr>
          <w:rFonts w:ascii="Times New Roman" w:hAnsi="Times New Roman" w:cs="Times New Roman" w:eastAsia="Times New Roman"/>
          <w:color w:val="979797"/>
          <w:spacing w:val="1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797"/>
          <w:sz w:val="6"/>
          <w:szCs w:val="6"/>
        </w:rPr>
        <w:t>I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tabs>
          <w:tab w:pos="436" w:val="left" w:leader="none"/>
        </w:tabs>
        <w:spacing w:line="567" w:lineRule="atLeast" w:before="0"/>
        <w:ind w:left="18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9A9A2B"/>
          <w:position w:val="1"/>
          <w:sz w:val="14"/>
        </w:rPr>
        <w:t>r</w:t>
        <w:tab/>
      </w:r>
      <w:r>
        <w:rPr>
          <w:rFonts w:ascii="Arial"/>
          <w:color w:val="B68903"/>
          <w:spacing w:val="-8"/>
          <w:w w:val="75"/>
          <w:position w:val="1"/>
          <w:sz w:val="14"/>
        </w:rPr>
        <w:t>'=</w:t>
      </w:r>
      <w:r>
        <w:rPr>
          <w:rFonts w:ascii="Times New Roman"/>
          <w:color w:val="B68903"/>
          <w:spacing w:val="-4"/>
          <w:w w:val="75"/>
          <w:sz w:val="6"/>
        </w:rPr>
        <w:t>\</w:t>
      </w:r>
      <w:r>
        <w:rPr>
          <w:rFonts w:ascii="Arial"/>
          <w:color w:val="B68903"/>
          <w:spacing w:val="-8"/>
          <w:w w:val="75"/>
          <w:position w:val="1"/>
          <w:sz w:val="14"/>
        </w:rPr>
        <w:t>"</w:t>
      </w:r>
      <w:r>
        <w:rPr>
          <w:rFonts w:ascii="Arial"/>
          <w:sz w:val="14"/>
        </w:rPr>
      </w:r>
    </w:p>
    <w:p>
      <w:pPr>
        <w:spacing w:line="670" w:lineRule="atLeast" w:before="0"/>
        <w:ind w:left="151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/>
          <w:color w:val="979797"/>
          <w:spacing w:val="-4"/>
          <w:w w:val="75"/>
          <w:sz w:val="13"/>
        </w:rPr>
        <w:t>,</w:t>
      </w:r>
      <w:r>
        <w:rPr>
          <w:rFonts w:ascii="Times New Roman"/>
          <w:color w:val="4B16ED"/>
          <w:spacing w:val="-4"/>
          <w:w w:val="75"/>
          <w:sz w:val="13"/>
        </w:rPr>
        <w:t>\</w:t>
      </w:r>
      <w:r>
        <w:rPr>
          <w:rFonts w:ascii="Times New Roman"/>
          <w:sz w:val="13"/>
        </w:rPr>
      </w:r>
    </w:p>
    <w:p>
      <w:pPr>
        <w:spacing w:line="84" w:lineRule="exact" w:before="0"/>
        <w:ind w:left="153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979797"/>
          <w:spacing w:val="-7"/>
          <w:w w:val="95"/>
          <w:sz w:val="13"/>
        </w:rPr>
        <w:t>,</w:t>
      </w:r>
      <w:r>
        <w:rPr>
          <w:rFonts w:ascii="Times New Roman"/>
          <w:color w:val="4B16ED"/>
          <w:spacing w:val="-10"/>
          <w:w w:val="95"/>
          <w:sz w:val="13"/>
        </w:rPr>
        <w:t>\</w:t>
      </w:r>
      <w:r>
        <w:rPr>
          <w:rFonts w:ascii="Times New Roman"/>
          <w:sz w:val="13"/>
        </w:rPr>
      </w:r>
    </w:p>
    <w:p>
      <w:pPr>
        <w:tabs>
          <w:tab w:pos="5086" w:val="left" w:leader="none"/>
        </w:tabs>
        <w:spacing w:line="1" w:lineRule="atLeast" w:before="0"/>
        <w:ind w:left="1587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979797"/>
          <w:spacing w:val="-6"/>
          <w:w w:val="70"/>
          <w:position w:val="21"/>
          <w:sz w:val="14"/>
        </w:rPr>
        <w:t>,</w:t>
      </w:r>
      <w:r>
        <w:rPr>
          <w:rFonts w:ascii="Times New Roman"/>
          <w:color w:val="623DD8"/>
          <w:w w:val="70"/>
          <w:position w:val="21"/>
          <w:sz w:val="14"/>
        </w:rPr>
        <w:t>\</w:t>
        <w:tab/>
      </w:r>
      <w:r>
        <w:rPr>
          <w:rFonts w:ascii="Times New Roman"/>
          <w:color w:val="979797"/>
          <w:w w:val="55"/>
          <w:sz w:val="61"/>
        </w:rPr>
        <w:t>.</w:t>
      </w:r>
      <w:r>
        <w:rPr>
          <w:rFonts w:ascii="Times New Roman"/>
          <w:color w:val="979797"/>
          <w:spacing w:val="-36"/>
          <w:w w:val="55"/>
          <w:sz w:val="61"/>
        </w:rPr>
        <w:t>.</w:t>
      </w:r>
      <w:r>
        <w:rPr>
          <w:rFonts w:ascii="Times New Roman"/>
          <w:color w:val="979797"/>
          <w:w w:val="55"/>
          <w:sz w:val="38"/>
        </w:rPr>
        <w:t>_</w:t>
      </w:r>
      <w:r>
        <w:rPr>
          <w:rFonts w:ascii="Times New Roman"/>
          <w:color w:val="979797"/>
          <w:spacing w:val="-25"/>
          <w:w w:val="55"/>
          <w:sz w:val="38"/>
        </w:rPr>
        <w:t> </w:t>
      </w:r>
      <w:r>
        <w:rPr>
          <w:rFonts w:ascii="Times New Roman"/>
          <w:color w:val="979797"/>
          <w:w w:val="55"/>
          <w:sz w:val="38"/>
        </w:rPr>
        <w:t>,-,,</w:t>
      </w:r>
      <w:r>
        <w:rPr>
          <w:rFonts w:ascii="Times New Roman"/>
          <w:sz w:val="38"/>
        </w:rPr>
      </w:r>
    </w:p>
    <w:p>
      <w:pPr>
        <w:spacing w:line="567" w:lineRule="atLeast" w:before="0"/>
        <w:ind w:left="0" w:right="0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w w:val="55"/>
        </w:rPr>
        <w:br w:type="column"/>
      </w:r>
      <w:r>
        <w:rPr>
          <w:rFonts w:ascii="Arial"/>
          <w:color w:val="979797"/>
          <w:w w:val="55"/>
          <w:sz w:val="34"/>
        </w:rPr>
        <w:t>.</w:t>
      </w:r>
      <w:r>
        <w:rPr>
          <w:rFonts w:ascii="Arial"/>
          <w:color w:val="979797"/>
          <w:spacing w:val="-32"/>
          <w:w w:val="55"/>
          <w:sz w:val="34"/>
        </w:rPr>
        <w:t>.</w:t>
      </w:r>
      <w:r>
        <w:rPr>
          <w:rFonts w:ascii="Arial"/>
          <w:color w:val="979797"/>
          <w:w w:val="55"/>
          <w:sz w:val="34"/>
        </w:rPr>
        <w:t>.</w:t>
      </w:r>
      <w:r>
        <w:rPr>
          <w:rFonts w:ascii="Arial"/>
          <w:sz w:val="34"/>
        </w:rPr>
      </w:r>
    </w:p>
    <w:p>
      <w:pPr>
        <w:tabs>
          <w:tab w:pos="4795" w:val="left" w:leader="none"/>
        </w:tabs>
        <w:spacing w:line="618" w:lineRule="atLeast" w:before="0"/>
        <w:ind w:left="140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200"/>
        </w:rPr>
        <w:br w:type="column"/>
      </w:r>
      <w:r>
        <w:rPr>
          <w:rFonts w:ascii="Arial" w:hAnsi="Arial" w:cs="Arial" w:eastAsia="Arial"/>
          <w:color w:val="979797"/>
          <w:w w:val="200"/>
          <w:sz w:val="10"/>
          <w:szCs w:val="10"/>
        </w:rPr>
        <w:t>•</w:t>
        <w:tab/>
      </w:r>
      <w:r>
        <w:rPr>
          <w:rFonts w:ascii="Arial" w:hAnsi="Arial" w:cs="Arial" w:eastAsia="Arial"/>
          <w:color w:val="3F00FD"/>
          <w:w w:val="110"/>
          <w:sz w:val="10"/>
          <w:szCs w:val="10"/>
        </w:rPr>
        <w:t>\  </w:t>
      </w:r>
      <w:r>
        <w:rPr>
          <w:rFonts w:ascii="Arial" w:hAnsi="Arial" w:cs="Arial" w:eastAsia="Arial"/>
          <w:color w:val="3F00FD"/>
          <w:spacing w:val="19"/>
          <w:w w:val="110"/>
          <w:sz w:val="10"/>
          <w:szCs w:val="10"/>
        </w:rPr>
        <w:t> </w:t>
      </w:r>
      <w:r>
        <w:rPr>
          <w:rFonts w:ascii="Arial" w:hAnsi="Arial" w:cs="Arial" w:eastAsia="Arial"/>
          <w:spacing w:val="-29"/>
          <w:w w:val="140"/>
          <w:sz w:val="10"/>
          <w:szCs w:val="10"/>
        </w:rPr>
        <w:t>1</w:t>
      </w:r>
      <w:r>
        <w:rPr>
          <w:rFonts w:ascii="Arial" w:hAnsi="Arial" w:cs="Arial" w:eastAsia="Arial"/>
          <w:w w:val="140"/>
          <w:sz w:val="10"/>
          <w:szCs w:val="10"/>
        </w:rPr>
        <w:t>000  </w:t>
      </w:r>
      <w:r>
        <w:rPr>
          <w:rFonts w:ascii="Arial" w:hAnsi="Arial" w:cs="Arial" w:eastAsia="Arial"/>
          <w:spacing w:val="22"/>
          <w:w w:val="140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44"/>
          <w:w w:val="380"/>
          <w:sz w:val="10"/>
          <w:szCs w:val="10"/>
        </w:rPr>
        <w:t>'</w:t>
      </w:r>
      <w:r>
        <w:rPr>
          <w:rFonts w:ascii="Arial" w:hAnsi="Arial" w:cs="Arial" w:eastAsia="Arial"/>
          <w:color w:val="979797"/>
          <w:w w:val="380"/>
          <w:sz w:val="10"/>
          <w:szCs w:val="10"/>
        </w:rPr>
        <w:t>"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56" w:lineRule="atLeast" w:before="77"/>
        <w:ind w:left="0" w:right="622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3F00FD"/>
          <w:spacing w:val="-11"/>
          <w:sz w:val="14"/>
        </w:rPr>
        <w:t>'</w:t>
      </w:r>
      <w:r>
        <w:rPr>
          <w:rFonts w:ascii="Arial"/>
          <w:color w:val="3F00FD"/>
          <w:spacing w:val="-9"/>
          <w:position w:val="-5"/>
          <w:sz w:val="18"/>
        </w:rPr>
        <w:t>:</w:t>
      </w:r>
      <w:r>
        <w:rPr>
          <w:rFonts w:ascii="Arial"/>
          <w:sz w:val="18"/>
        </w:rPr>
      </w:r>
    </w:p>
    <w:p>
      <w:pPr>
        <w:tabs>
          <w:tab w:pos="1140" w:val="left" w:leader="none"/>
        </w:tabs>
        <w:spacing w:line="567" w:lineRule="atLeast" w:before="0"/>
        <w:ind w:left="2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40"/>
        </w:rPr>
        <w:br w:type="column"/>
      </w:r>
      <w:r>
        <w:rPr>
          <w:rFonts w:ascii="Arial"/>
          <w:color w:val="979797"/>
          <w:w w:val="140"/>
          <w:position w:val="13"/>
          <w:sz w:val="41"/>
        </w:rPr>
        <w:t>-</w:t>
      </w:r>
      <w:r>
        <w:rPr>
          <w:rFonts w:ascii="Arial"/>
          <w:color w:val="979797"/>
          <w:spacing w:val="-93"/>
          <w:w w:val="140"/>
          <w:position w:val="13"/>
          <w:sz w:val="41"/>
        </w:rPr>
        <w:t> </w:t>
      </w:r>
      <w:r>
        <w:rPr>
          <w:rFonts w:ascii="Arial"/>
          <w:color w:val="979797"/>
          <w:spacing w:val="-34"/>
          <w:w w:val="140"/>
          <w:position w:val="13"/>
          <w:sz w:val="41"/>
        </w:rPr>
        <w:t>0</w:t>
      </w:r>
      <w:r>
        <w:rPr>
          <w:rFonts w:ascii="Arial"/>
          <w:color w:val="979797"/>
          <w:w w:val="140"/>
          <w:position w:val="13"/>
          <w:sz w:val="41"/>
        </w:rPr>
        <w:t>"</w:t>
        <w:tab/>
      </w:r>
      <w:r>
        <w:rPr>
          <w:rFonts w:ascii="Arial"/>
          <w:color w:val="979797"/>
          <w:spacing w:val="-96"/>
          <w:w w:val="70"/>
          <w:sz w:val="71"/>
        </w:rPr>
        <w:t>,</w:t>
      </w:r>
      <w:r>
        <w:rPr>
          <w:rFonts w:ascii="Times New Roman"/>
          <w:color w:val="979797"/>
          <w:w w:val="70"/>
          <w:sz w:val="20"/>
        </w:rPr>
        <w:t>..</w:t>
      </w:r>
      <w:r>
        <w:rPr>
          <w:rFonts w:ascii="Times New Roman"/>
          <w:color w:val="979797"/>
          <w:spacing w:val="-10"/>
          <w:w w:val="70"/>
          <w:sz w:val="20"/>
        </w:rPr>
        <w:t>.</w:t>
      </w:r>
      <w:r>
        <w:rPr>
          <w:rFonts w:ascii="Times New Roman"/>
          <w:color w:val="979797"/>
          <w:w w:val="70"/>
          <w:sz w:val="12"/>
        </w:rPr>
        <w:t>_,</w:t>
      </w:r>
      <w:r>
        <w:rPr>
          <w:rFonts w:ascii="Times New Roman"/>
          <w:sz w:val="12"/>
        </w:rPr>
      </w:r>
    </w:p>
    <w:p>
      <w:pPr>
        <w:spacing w:line="574" w:lineRule="atLeast" w:before="0"/>
        <w:ind w:left="81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1"/>
          <w:sz w:val="13"/>
        </w:rPr>
        <w:t>engineers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specialist</w:t>
      </w:r>
      <w:r>
        <w:rPr>
          <w:rFonts w:ascii="Arial"/>
          <w:spacing w:val="15"/>
          <w:sz w:val="13"/>
        </w:rPr>
        <w:t> </w:t>
      </w:r>
      <w:r>
        <w:rPr>
          <w:rFonts w:ascii="Arial"/>
          <w:spacing w:val="-1"/>
          <w:sz w:val="13"/>
        </w:rPr>
        <w:t>drawings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details.</w:t>
      </w:r>
      <w:r>
        <w:rPr>
          <w:rFonts w:ascii="Arial"/>
          <w:sz w:val="13"/>
        </w:rPr>
      </w:r>
    </w:p>
    <w:p>
      <w:pPr>
        <w:spacing w:after="0" w:line="574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672" w:space="40"/>
            <w:col w:w="823" w:space="40"/>
            <w:col w:w="544" w:space="7280"/>
            <w:col w:w="5583" w:space="912"/>
            <w:col w:w="1642" w:space="40"/>
            <w:col w:w="5536" w:space="40"/>
            <w:col w:w="1356" w:space="40"/>
            <w:col w:w="4832"/>
          </w:cols>
        </w:sectPr>
      </w:pPr>
    </w:p>
    <w:p>
      <w:pPr>
        <w:tabs>
          <w:tab w:pos="293" w:val="left" w:leader="none"/>
        </w:tabs>
        <w:spacing w:line="421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00.783325pt;margin-top:25.713455pt;width:.6pt;height:6.35pt;mso-position-horizontal-relative:page;mso-position-vertical-relative:paragraph;z-index:-595384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90"/>
          <w:sz w:val="25"/>
          <w:szCs w:val="25"/>
        </w:rPr>
        <w:t>•</w:t>
        <w:tab/>
      </w:r>
      <w:r>
        <w:rPr>
          <w:rFonts w:ascii="Arial" w:hAnsi="Arial" w:cs="Arial" w:eastAsia="Arial"/>
          <w:color w:val="979797"/>
          <w:w w:val="160"/>
          <w:position w:val="-21"/>
          <w:sz w:val="48"/>
          <w:szCs w:val="48"/>
        </w:rPr>
        <w:t>-</w:t>
      </w:r>
      <w:r>
        <w:rPr>
          <w:rFonts w:ascii="Arial" w:hAnsi="Arial" w:cs="Arial" w:eastAsia="Arial"/>
          <w:color w:val="979797"/>
          <w:spacing w:val="-91"/>
          <w:w w:val="160"/>
          <w:position w:val="-21"/>
          <w:sz w:val="48"/>
          <w:szCs w:val="48"/>
        </w:rPr>
        <w:t> </w:t>
      </w:r>
      <w:r>
        <w:rPr>
          <w:rFonts w:ascii="Arial" w:hAnsi="Arial" w:cs="Arial" w:eastAsia="Arial"/>
          <w:color w:val="979797"/>
          <w:w w:val="250"/>
          <w:position w:val="1"/>
          <w:sz w:val="18"/>
          <w:szCs w:val="18"/>
        </w:rPr>
        <w:t>(</w:t>
      </w:r>
      <w:r>
        <w:rPr>
          <w:rFonts w:ascii="Arial" w:hAnsi="Arial" w:cs="Arial" w:eastAsia="Arial"/>
          <w:sz w:val="18"/>
          <w:szCs w:val="18"/>
        </w:rPr>
      </w:r>
    </w:p>
    <w:p>
      <w:pPr>
        <w:spacing w:line="565" w:lineRule="atLeast" w:before="0"/>
        <w:ind w:left="299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5"/>
        </w:rPr>
        <w:br w:type="column"/>
      </w:r>
      <w:r>
        <w:rPr>
          <w:rFonts w:ascii="Times New Roman"/>
          <w:color w:val="979797"/>
          <w:spacing w:val="-5"/>
          <w:w w:val="85"/>
          <w:sz w:val="14"/>
        </w:rPr>
        <w:t>,</w:t>
      </w:r>
      <w:r>
        <w:rPr>
          <w:rFonts w:ascii="Times New Roman"/>
          <w:color w:val="4B16ED"/>
          <w:spacing w:val="-7"/>
          <w:w w:val="85"/>
          <w:sz w:val="14"/>
        </w:rPr>
        <w:t>\</w:t>
      </w:r>
      <w:r>
        <w:rPr>
          <w:rFonts w:ascii="Times New Roman"/>
          <w:sz w:val="14"/>
        </w:rPr>
      </w:r>
    </w:p>
    <w:p>
      <w:pPr>
        <w:tabs>
          <w:tab w:pos="16799" w:val="left" w:leader="none"/>
        </w:tabs>
        <w:spacing w:line="146" w:lineRule="exact" w:before="0"/>
        <w:ind w:left="301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1257.050659pt;margin-top:5.519693pt;width:62.47007pt;height:49.721073pt;mso-position-horizontal-relative:page;mso-position-vertical-relative:paragraph;z-index:-595840" type="#_x0000_t75" stroked="false">
            <v:imagedata r:id="rId809" o:title=""/>
          </v:shape>
        </w:pict>
      </w:r>
      <w:r>
        <w:rPr>
          <w:rFonts w:ascii="Times New Roman"/>
          <w:color w:val="979797"/>
          <w:spacing w:val="-4"/>
          <w:w w:val="80"/>
          <w:sz w:val="13"/>
        </w:rPr>
        <w:t>,</w:t>
      </w:r>
      <w:r>
        <w:rPr>
          <w:rFonts w:ascii="Times New Roman"/>
          <w:color w:val="623DD8"/>
          <w:spacing w:val="-5"/>
          <w:w w:val="80"/>
          <w:sz w:val="13"/>
        </w:rPr>
        <w:t>\</w:t>
        <w:tab/>
      </w:r>
      <w:r>
        <w:rPr>
          <w:rFonts w:ascii="Arial"/>
          <w:color w:val="979797"/>
          <w:w w:val="210"/>
          <w:position w:val="-2"/>
          <w:sz w:val="18"/>
        </w:rPr>
        <w:t>,</w:t>
      </w:r>
      <w:r>
        <w:rPr>
          <w:rFonts w:ascii="Arial"/>
          <w:sz w:val="18"/>
        </w:rPr>
      </w:r>
    </w:p>
    <w:p>
      <w:pPr>
        <w:spacing w:line="33" w:lineRule="atLeast" w:before="0"/>
        <w:ind w:left="2164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979797"/>
          <w:w w:val="280"/>
          <w:sz w:val="11"/>
        </w:rPr>
        <w:t>,</w:t>
      </w:r>
      <w:r>
        <w:rPr>
          <w:rFonts w:ascii="Arial"/>
          <w:color w:val="979797"/>
          <w:spacing w:val="-80"/>
          <w:w w:val="280"/>
          <w:sz w:val="11"/>
        </w:rPr>
        <w:t> </w:t>
      </w:r>
      <w:r>
        <w:rPr>
          <w:rFonts w:ascii="Arial"/>
          <w:spacing w:val="-2"/>
          <w:w w:val="115"/>
          <w:sz w:val="11"/>
        </w:rPr>
        <w:t>MH106SW</w:t>
      </w:r>
      <w:r>
        <w:rPr>
          <w:rFonts w:ascii="Arial"/>
          <w:sz w:val="11"/>
        </w:rPr>
      </w:r>
    </w:p>
    <w:p>
      <w:pPr>
        <w:spacing w:after="0" w:line="33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8914" w:space="40"/>
            <w:col w:w="21426"/>
          </w:cols>
        </w:sectPr>
      </w:pPr>
    </w:p>
    <w:p>
      <w:pPr>
        <w:spacing w:line="22" w:lineRule="atLeast" w:before="0"/>
        <w:ind w:left="0" w:right="23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Arial" w:hAnsi="Arial"/>
          <w:color w:val="979797"/>
          <w:spacing w:val="-96"/>
          <w:w w:val="385"/>
          <w:sz w:val="9"/>
        </w:rPr>
        <w:t>·</w:t>
      </w:r>
      <w:r>
        <w:rPr>
          <w:rFonts w:ascii="Arial" w:hAnsi="Arial"/>
          <w:color w:val="979797"/>
          <w:w w:val="385"/>
          <w:sz w:val="9"/>
        </w:rPr>
        <w:t>-</w:t>
      </w:r>
      <w:r>
        <w:rPr>
          <w:rFonts w:ascii="Arial" w:hAnsi="Arial"/>
          <w:color w:val="979797"/>
          <w:spacing w:val="-29"/>
          <w:w w:val="385"/>
          <w:sz w:val="9"/>
        </w:rPr>
        <w:t> </w:t>
      </w:r>
      <w:r>
        <w:rPr>
          <w:rFonts w:ascii="Arial" w:hAnsi="Arial"/>
          <w:color w:val="979797"/>
          <w:spacing w:val="10"/>
          <w:w w:val="170"/>
          <w:sz w:val="9"/>
        </w:rPr>
        <w:t>1</w:t>
      </w:r>
      <w:r>
        <w:rPr>
          <w:rFonts w:ascii="Arial" w:hAnsi="Arial"/>
          <w:color w:val="979797"/>
          <w:spacing w:val="-108"/>
          <w:w w:val="170"/>
          <w:position w:val="-11"/>
          <w:sz w:val="27"/>
        </w:rPr>
        <w:t>,</w:t>
      </w:r>
      <w:r>
        <w:rPr>
          <w:rFonts w:ascii="Arial" w:hAnsi="Arial"/>
          <w:color w:val="979797"/>
          <w:spacing w:val="-33"/>
          <w:w w:val="170"/>
          <w:sz w:val="9"/>
        </w:rPr>
        <w:t>-</w:t>
      </w:r>
      <w:r>
        <w:rPr>
          <w:rFonts w:ascii="Arial" w:hAnsi="Arial"/>
          <w:color w:val="979797"/>
          <w:spacing w:val="-120"/>
          <w:w w:val="170"/>
          <w:position w:val="-11"/>
          <w:sz w:val="27"/>
        </w:rPr>
        <w:t>,</w:t>
      </w:r>
      <w:r>
        <w:rPr>
          <w:rFonts w:ascii="Arial" w:hAnsi="Arial"/>
          <w:color w:val="979797"/>
          <w:w w:val="170"/>
          <w:position w:val="-11"/>
          <w:sz w:val="27"/>
        </w:rPr>
        <w:t>.</w:t>
      </w:r>
      <w:r>
        <w:rPr>
          <w:rFonts w:ascii="Arial" w:hAnsi="Arial"/>
          <w:sz w:val="27"/>
        </w:rPr>
      </w:r>
    </w:p>
    <w:p>
      <w:pPr>
        <w:spacing w:line="22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 w:cs="Times New Roman" w:eastAsia="Times New Roman"/>
          <w:color w:val="979797"/>
          <w:w w:val="85"/>
          <w:position w:val="-12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79797"/>
          <w:spacing w:val="-31"/>
          <w:w w:val="85"/>
          <w:position w:val="-12"/>
          <w:sz w:val="25"/>
          <w:szCs w:val="25"/>
        </w:rPr>
        <w:t> </w:t>
      </w:r>
      <w:r>
        <w:rPr>
          <w:rFonts w:ascii="Arial" w:hAnsi="Arial" w:cs="Arial" w:eastAsia="Arial"/>
          <w:color w:val="979797"/>
          <w:w w:val="85"/>
          <w:sz w:val="11"/>
          <w:szCs w:val="11"/>
        </w:rPr>
        <w:t>1</w:t>
      </w:r>
      <w:r>
        <w:rPr>
          <w:rFonts w:ascii="Arial" w:hAnsi="Arial" w:cs="Arial" w:eastAsia="Arial"/>
          <w:color w:val="979797"/>
          <w:spacing w:val="-13"/>
          <w:w w:val="85"/>
          <w:sz w:val="11"/>
          <w:szCs w:val="11"/>
        </w:rPr>
        <w:t> </w:t>
      </w:r>
      <w:r>
        <w:rPr>
          <w:rFonts w:ascii="Arial" w:hAnsi="Arial" w:cs="Arial" w:eastAsia="Arial"/>
          <w:color w:val="B68903"/>
          <w:w w:val="80"/>
          <w:sz w:val="11"/>
          <w:szCs w:val="11"/>
        </w:rPr>
        <w:t>.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378" w:lineRule="atLeast" w:before="0"/>
        <w:ind w:left="0" w:right="274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40"/>
        </w:rPr>
        <w:br w:type="column"/>
      </w:r>
      <w:r>
        <w:rPr>
          <w:rFonts w:ascii="Times New Roman"/>
          <w:color w:val="979797"/>
          <w:spacing w:val="-126"/>
          <w:w w:val="140"/>
          <w:sz w:val="6"/>
        </w:rPr>
        <w:t>.</w:t>
      </w:r>
      <w:r>
        <w:rPr>
          <w:rFonts w:ascii="Times New Roman"/>
          <w:color w:val="979797"/>
          <w:w w:val="140"/>
          <w:sz w:val="6"/>
        </w:rPr>
        <w:t>GU   </w:t>
      </w:r>
      <w:r>
        <w:rPr>
          <w:rFonts w:ascii="Times New Roman"/>
          <w:color w:val="979797"/>
          <w:spacing w:val="9"/>
          <w:w w:val="140"/>
          <w:sz w:val="6"/>
        </w:rPr>
        <w:t> </w:t>
      </w:r>
      <w:r>
        <w:rPr>
          <w:rFonts w:ascii="Times New Roman"/>
          <w:color w:val="979797"/>
          <w:w w:val="185"/>
          <w:sz w:val="6"/>
        </w:rPr>
        <w:t>A-</w:t>
      </w:r>
      <w:r>
        <w:rPr>
          <w:rFonts w:ascii="Times New Roman"/>
          <w:color w:val="979797"/>
          <w:spacing w:val="-22"/>
          <w:w w:val="185"/>
          <w:sz w:val="6"/>
        </w:rPr>
        <w:t> </w:t>
      </w:r>
      <w:r>
        <w:rPr>
          <w:rFonts w:ascii="Times New Roman"/>
          <w:color w:val="979797"/>
          <w:sz w:val="6"/>
        </w:rPr>
        <w:t>1111!1!</w:t>
      </w:r>
      <w:r>
        <w:rPr>
          <w:rFonts w:ascii="Times New Roman"/>
          <w:sz w:val="6"/>
        </w:rPr>
      </w:r>
    </w:p>
    <w:p>
      <w:pPr>
        <w:tabs>
          <w:tab w:pos="420" w:val="left" w:leader="none"/>
        </w:tabs>
        <w:spacing w:line="29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spacing w:val="-3"/>
          <w:w w:val="85"/>
          <w:sz w:val="17"/>
          <w:szCs w:val="17"/>
        </w:rPr>
        <w:t>••</w:t>
      </w:r>
      <w:r>
        <w:rPr>
          <w:rFonts w:ascii="Times New Roman" w:hAnsi="Times New Roman" w:cs="Times New Roman" w:eastAsia="Times New Roman"/>
          <w:color w:val="979797"/>
          <w:spacing w:val="-4"/>
          <w:w w:val="85"/>
          <w:sz w:val="17"/>
          <w:szCs w:val="17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16"/>
          <w:w w:val="80"/>
          <w:position w:val="-9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8"/>
          <w:w w:val="80"/>
          <w:position w:val="-9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30" w:lineRule="exact" w:before="4"/>
        <w:ind w:left="0" w:right="243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color w:val="979797"/>
          <w:spacing w:val="-15"/>
          <w:w w:val="235"/>
          <w:sz w:val="6"/>
          <w:szCs w:val="6"/>
        </w:rPr>
        <w:t>DU</w:t>
      </w:r>
      <w:r>
        <w:rPr>
          <w:rFonts w:ascii="Arial" w:hAnsi="Arial" w:cs="Arial" w:eastAsia="Arial"/>
          <w:color w:val="979797"/>
          <w:spacing w:val="-4"/>
          <w:w w:val="235"/>
          <w:sz w:val="6"/>
          <w:szCs w:val="6"/>
        </w:rPr>
        <w:t>.</w:t>
      </w:r>
      <w:r>
        <w:rPr>
          <w:rFonts w:ascii="Arial" w:hAnsi="Arial" w:cs="Arial" w:eastAsia="Arial"/>
          <w:color w:val="979797"/>
          <w:w w:val="235"/>
          <w:sz w:val="6"/>
          <w:szCs w:val="6"/>
        </w:rPr>
        <w:t> </w:t>
      </w:r>
      <w:r>
        <w:rPr>
          <w:rFonts w:ascii="Arial" w:hAnsi="Arial" w:cs="Arial" w:eastAsia="Arial"/>
          <w:color w:val="979797"/>
          <w:spacing w:val="2"/>
          <w:w w:val="235"/>
          <w:sz w:val="6"/>
          <w:szCs w:val="6"/>
        </w:rPr>
        <w:t> </w:t>
      </w:r>
      <w:r>
        <w:rPr>
          <w:rFonts w:ascii="Arial" w:hAnsi="Arial" w:cs="Arial" w:eastAsia="Arial"/>
          <w:color w:val="979797"/>
          <w:w w:val="310"/>
          <w:sz w:val="6"/>
          <w:szCs w:val="6"/>
        </w:rPr>
        <w:t>•</w:t>
      </w:r>
      <w:r>
        <w:rPr>
          <w:rFonts w:ascii="Arial" w:hAnsi="Arial" w:cs="Arial" w:eastAsia="Arial"/>
          <w:color w:val="979797"/>
          <w:spacing w:val="-36"/>
          <w:w w:val="31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797"/>
          <w:w w:val="235"/>
          <w:position w:val="-7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tabs>
          <w:tab w:pos="1760" w:val="left" w:leader="none"/>
        </w:tabs>
        <w:spacing w:line="266" w:lineRule="exact" w:before="0"/>
        <w:ind w:left="118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80"/>
        </w:rPr>
        <w:br w:type="column"/>
      </w:r>
      <w:r>
        <w:rPr>
          <w:rFonts w:ascii="Courier New" w:hAnsi="Courier New" w:cs="Courier New" w:eastAsia="Courier New"/>
          <w:color w:val="979797"/>
          <w:w w:val="80"/>
          <w:position w:val="30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0"/>
          <w:position w:val="30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0"/>
          <w:position w:val="30"/>
          <w:sz w:val="26"/>
          <w:szCs w:val="26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w w:val="5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hadow w:val="0"/>
          <w:sz w:val="61"/>
          <w:szCs w:val="61"/>
        </w:rPr>
      </w:r>
    </w:p>
    <w:p>
      <w:pPr>
        <w:pStyle w:val="Heading6"/>
        <w:spacing w:line="288" w:lineRule="atLeast"/>
        <w:ind w:left="1168" w:right="0"/>
        <w:jc w:val="left"/>
      </w:pPr>
      <w:r>
        <w:rPr>
          <w:color w:val="979797"/>
          <w:w w:val="60"/>
        </w:rPr>
        <w:t>..</w:t>
      </w:r>
      <w:r>
        <w:rPr/>
      </w:r>
    </w:p>
    <w:p>
      <w:pPr>
        <w:spacing w:line="140" w:lineRule="atLeast" w:before="0"/>
        <w:ind w:left="361" w:right="0" w:hanging="236"/>
        <w:jc w:val="left"/>
        <w:rPr>
          <w:rFonts w:ascii="Arial" w:hAnsi="Arial" w:cs="Arial" w:eastAsia="Arial"/>
          <w:sz w:val="10"/>
          <w:szCs w:val="10"/>
        </w:rPr>
      </w:pPr>
      <w:r>
        <w:rPr>
          <w:w w:val="85"/>
        </w:rPr>
        <w:br w:type="column"/>
      </w:r>
      <w:r>
        <w:rPr>
          <w:rFonts w:ascii="Arial"/>
          <w:i/>
          <w:color w:val="979797"/>
          <w:w w:val="85"/>
          <w:sz w:val="11"/>
        </w:rPr>
        <w:t>&lt;:-    </w:t>
      </w:r>
      <w:r>
        <w:rPr>
          <w:rFonts w:ascii="Arial"/>
          <w:i/>
          <w:color w:val="979797"/>
          <w:spacing w:val="20"/>
          <w:w w:val="85"/>
          <w:sz w:val="11"/>
        </w:rPr>
        <w:t> </w:t>
      </w:r>
      <w:r>
        <w:rPr>
          <w:rFonts w:ascii="Arial"/>
          <w:spacing w:val="-1"/>
          <w:sz w:val="10"/>
        </w:rPr>
        <w:t>CL78.14</w:t>
      </w:r>
      <w:r>
        <w:rPr>
          <w:rFonts w:ascii="Arial"/>
          <w:sz w:val="10"/>
        </w:rPr>
      </w:r>
    </w:p>
    <w:p>
      <w:pPr>
        <w:spacing w:before="0"/>
        <w:ind w:left="36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-8"/>
          <w:w w:val="120"/>
          <w:sz w:val="10"/>
        </w:rPr>
        <w:t>I</w:t>
      </w:r>
      <w:r>
        <w:rPr>
          <w:rFonts w:ascii="Arial"/>
          <w:spacing w:val="-13"/>
          <w:w w:val="120"/>
          <w:sz w:val="10"/>
        </w:rPr>
        <w:t>L</w:t>
      </w:r>
      <w:r>
        <w:rPr>
          <w:rFonts w:ascii="Arial"/>
          <w:spacing w:val="-22"/>
          <w:w w:val="120"/>
          <w:sz w:val="10"/>
        </w:rPr>
        <w:t> </w:t>
      </w:r>
      <w:r>
        <w:rPr>
          <w:rFonts w:ascii="Arial"/>
          <w:spacing w:val="-3"/>
          <w:w w:val="120"/>
          <w:sz w:val="10"/>
        </w:rPr>
        <w:t>76.75</w:t>
      </w:r>
      <w:r>
        <w:rPr>
          <w:rFonts w:ascii="Arial"/>
          <w:sz w:val="10"/>
        </w:rPr>
      </w:r>
    </w:p>
    <w:p>
      <w:pPr>
        <w:spacing w:line="107" w:lineRule="exact" w:before="3"/>
        <w:ind w:left="361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w w:val="120"/>
          <w:sz w:val="11"/>
        </w:rPr>
        <w:t>300</w:t>
      </w:r>
      <w:r>
        <w:rPr>
          <w:rFonts w:ascii="Times New Roman"/>
          <w:spacing w:val="-54"/>
          <w:w w:val="120"/>
          <w:sz w:val="11"/>
        </w:rPr>
        <w:t>0</w:t>
      </w:r>
      <w:r>
        <w:rPr>
          <w:rFonts w:ascii="Times New Roman"/>
          <w:sz w:val="11"/>
        </w:rPr>
      </w:r>
    </w:p>
    <w:p>
      <w:pPr>
        <w:pStyle w:val="Heading8"/>
        <w:spacing w:line="124" w:lineRule="atLeast"/>
        <w:ind w:left="406" w:right="0"/>
        <w:jc w:val="left"/>
      </w:pPr>
      <w:r>
        <w:rPr/>
        <w:pict>
          <v:shape style="position:absolute;margin-left:604.580444pt;margin-top:25.185959pt;width:8.25pt;height:32.25pt;mso-position-horizontal-relative:page;mso-position-vertical-relative:paragraph;z-index:-595264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979797"/>
          <w:w w:val="60"/>
        </w:rPr>
        <w:t>..</w:t>
      </w:r>
      <w:r>
        <w:rPr/>
      </w:r>
    </w:p>
    <w:p>
      <w:pPr>
        <w:spacing w:line="227" w:lineRule="atLeast" w:before="0"/>
        <w:ind w:left="145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65"/>
        </w:rPr>
        <w:br w:type="column"/>
      </w:r>
      <w:r>
        <w:rPr>
          <w:rFonts w:ascii="Arial"/>
          <w:color w:val="979797"/>
          <w:w w:val="65"/>
          <w:sz w:val="17"/>
        </w:rPr>
        <w:t>......</w:t>
      </w:r>
      <w:r>
        <w:rPr>
          <w:rFonts w:ascii="Arial"/>
          <w:color w:val="979797"/>
          <w:spacing w:val="-5"/>
          <w:w w:val="65"/>
          <w:sz w:val="17"/>
        </w:rPr>
        <w:t> </w:t>
      </w:r>
      <w:r>
        <w:rPr>
          <w:rFonts w:ascii="Arial"/>
          <w:color w:val="B5B5B5"/>
          <w:w w:val="65"/>
          <w:sz w:val="7"/>
        </w:rPr>
        <w:t>"</w:t>
      </w:r>
      <w:r>
        <w:rPr>
          <w:rFonts w:ascii="Arial"/>
          <w:sz w:val="7"/>
        </w:rPr>
      </w:r>
    </w:p>
    <w:p>
      <w:pPr>
        <w:spacing w:line="90" w:lineRule="exact" w:before="0"/>
        <w:ind w:left="22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color w:val="3F00FD"/>
          <w:spacing w:val="-1"/>
          <w:w w:val="85"/>
          <w:sz w:val="14"/>
        </w:rPr>
        <w:t>-</w:t>
      </w:r>
      <w:r>
        <w:rPr>
          <w:rFonts w:ascii="Times New Roman"/>
          <w:i/>
          <w:color w:val="623DD8"/>
          <w:spacing w:val="-2"/>
          <w:w w:val="85"/>
          <w:sz w:val="14"/>
        </w:rPr>
        <w:t>Jc</w:t>
      </w:r>
      <w:r>
        <w:rPr>
          <w:rFonts w:ascii="Times New Roman"/>
          <w:sz w:val="14"/>
        </w:rPr>
      </w:r>
    </w:p>
    <w:p>
      <w:pPr>
        <w:spacing w:line="257" w:lineRule="atLeast" w:before="0"/>
        <w:ind w:left="0" w:right="569" w:firstLine="0"/>
        <w:jc w:val="right"/>
        <w:rPr>
          <w:rFonts w:ascii="Times New Roman" w:hAnsi="Times New Roman" w:cs="Times New Roman" w:eastAsia="Times New Roman"/>
          <w:sz w:val="4"/>
          <w:szCs w:val="4"/>
        </w:rPr>
      </w:pPr>
      <w:r>
        <w:rPr>
          <w:w w:val="170"/>
        </w:rPr>
        <w:br w:type="column"/>
      </w:r>
      <w:r>
        <w:rPr>
          <w:rFonts w:ascii="Times New Roman"/>
          <w:color w:val="979797"/>
          <w:w w:val="170"/>
          <w:sz w:val="4"/>
        </w:rPr>
        <w:t>"</w:t>
      </w:r>
      <w:r>
        <w:rPr>
          <w:rFonts w:ascii="Times New Roman"/>
          <w:sz w:val="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tabs>
          <w:tab w:pos="611" w:val="left" w:leader="none"/>
        </w:tabs>
        <w:spacing w:line="276" w:lineRule="exact" w:before="0"/>
        <w:ind w:left="0" w:right="471" w:firstLine="0"/>
        <w:jc w:val="righ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979797"/>
          <w:w w:val="140"/>
          <w:sz w:val="27"/>
        </w:rPr>
        <w:t>,</w:t>
      </w:r>
      <w:r>
        <w:rPr>
          <w:rFonts w:ascii="Arial"/>
          <w:color w:val="979797"/>
          <w:spacing w:val="-97"/>
          <w:w w:val="140"/>
          <w:sz w:val="27"/>
        </w:rPr>
        <w:t>,</w:t>
      </w:r>
      <w:r>
        <w:rPr>
          <w:rFonts w:ascii="Arial"/>
          <w:color w:val="979797"/>
          <w:w w:val="140"/>
          <w:sz w:val="27"/>
        </w:rPr>
        <w:t>.</w:t>
        <w:tab/>
      </w:r>
      <w:r>
        <w:rPr>
          <w:rFonts w:ascii="Arial"/>
          <w:color w:val="979797"/>
          <w:w w:val="165"/>
          <w:sz w:val="30"/>
        </w:rPr>
        <w:t>.</w:t>
      </w:r>
      <w:r>
        <w:rPr>
          <w:rFonts w:ascii="Arial"/>
          <w:sz w:val="30"/>
        </w:rPr>
      </w:r>
    </w:p>
    <w:p>
      <w:pPr>
        <w:tabs>
          <w:tab w:pos="2701" w:val="left" w:leader="none"/>
        </w:tabs>
        <w:spacing w:line="102" w:lineRule="atLeast" w:before="0"/>
        <w:ind w:left="2250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Arial"/>
          <w:color w:val="979797"/>
          <w:sz w:val="35"/>
        </w:rPr>
      </w:r>
      <w:r>
        <w:rPr>
          <w:rFonts w:ascii="Arial"/>
          <w:color w:val="979797"/>
          <w:sz w:val="35"/>
          <w:u w:val="thick" w:color="979797"/>
        </w:rPr>
        <w:t> </w:t>
        <w:tab/>
      </w:r>
      <w:r>
        <w:rPr>
          <w:rFonts w:ascii="Arial"/>
          <w:color w:val="979797"/>
          <w:spacing w:val="-42"/>
          <w:w w:val="115"/>
          <w:sz w:val="35"/>
          <w:u w:val="thick" w:color="979797"/>
        </w:rPr>
        <w:t>.</w:t>
      </w:r>
      <w:r>
        <w:rPr>
          <w:rFonts w:ascii="Arial"/>
          <w:color w:val="979797"/>
          <w:spacing w:val="-14"/>
          <w:w w:val="115"/>
          <w:sz w:val="35"/>
          <w:u w:val="thick" w:color="979797"/>
        </w:rPr>
        <w:t>.</w:t>
      </w:r>
      <w:r>
        <w:rPr>
          <w:rFonts w:ascii="Arial"/>
          <w:color w:val="979797"/>
          <w:w w:val="161"/>
          <w:sz w:val="35"/>
        </w:rPr>
      </w:r>
      <w:r>
        <w:rPr>
          <w:rFonts w:ascii="Arial"/>
          <w:sz w:val="35"/>
        </w:rPr>
      </w:r>
    </w:p>
    <w:p>
      <w:pPr>
        <w:spacing w:line="22" w:lineRule="atLeast" w:before="0"/>
        <w:ind w:left="775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w w:val="145"/>
        </w:rPr>
        <w:br w:type="column"/>
      </w:r>
      <w:r>
        <w:rPr>
          <w:rFonts w:ascii="Arial"/>
          <w:i/>
          <w:color w:val="979797"/>
          <w:w w:val="145"/>
          <w:position w:val="10"/>
          <w:sz w:val="13"/>
        </w:rPr>
        <w:t>:.</w:t>
      </w:r>
      <w:r>
        <w:rPr>
          <w:rFonts w:ascii="Arial"/>
          <w:i/>
          <w:color w:val="979797"/>
          <w:spacing w:val="35"/>
          <w:w w:val="145"/>
          <w:position w:val="10"/>
          <w:sz w:val="13"/>
        </w:rPr>
        <w:t> </w:t>
      </w:r>
      <w:r>
        <w:rPr>
          <w:rFonts w:ascii="Arial"/>
          <w:color w:val="979797"/>
          <w:w w:val="145"/>
          <w:sz w:val="27"/>
        </w:rPr>
        <w:t>,</w:t>
      </w:r>
      <w:r>
        <w:rPr>
          <w:rFonts w:ascii="Arial"/>
          <w:color w:val="979797"/>
          <w:spacing w:val="-103"/>
          <w:w w:val="145"/>
          <w:sz w:val="27"/>
        </w:rPr>
        <w:t>,</w:t>
      </w:r>
      <w:r>
        <w:rPr>
          <w:rFonts w:ascii="Arial"/>
          <w:color w:val="979797"/>
          <w:w w:val="145"/>
          <w:sz w:val="27"/>
        </w:rPr>
        <w:t>.</w:t>
      </w:r>
      <w:r>
        <w:rPr>
          <w:rFonts w:ascii="Arial"/>
          <w:sz w:val="27"/>
        </w:rPr>
      </w:r>
    </w:p>
    <w:p>
      <w:pPr>
        <w:spacing w:line="112" w:lineRule="atLeast" w:before="89"/>
        <w:ind w:left="0" w:right="0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w w:val="120"/>
        </w:rPr>
        <w:br w:type="column"/>
      </w:r>
      <w:r>
        <w:rPr>
          <w:rFonts w:ascii="Arial"/>
          <w:color w:val="979797"/>
          <w:w w:val="120"/>
          <w:sz w:val="28"/>
        </w:rPr>
        <w:t>,</w:t>
      </w:r>
      <w:r>
        <w:rPr>
          <w:rFonts w:ascii="Arial"/>
          <w:color w:val="979797"/>
          <w:spacing w:val="-89"/>
          <w:w w:val="120"/>
          <w:sz w:val="28"/>
        </w:rPr>
        <w:t>,</w:t>
      </w:r>
      <w:r>
        <w:rPr>
          <w:rFonts w:ascii="Arial"/>
          <w:color w:val="979797"/>
          <w:w w:val="120"/>
          <w:sz w:val="28"/>
        </w:rPr>
        <w:t>.</w:t>
      </w:r>
      <w:r>
        <w:rPr>
          <w:rFonts w:ascii="Arial"/>
          <w:sz w:val="28"/>
        </w:rPr>
      </w:r>
    </w:p>
    <w:p>
      <w:pPr>
        <w:tabs>
          <w:tab w:pos="935" w:val="left" w:leader="none"/>
          <w:tab w:pos="1725" w:val="left" w:leader="none"/>
        </w:tabs>
        <w:spacing w:line="22" w:lineRule="atLeast" w:before="0"/>
        <w:ind w:left="393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4"/>
        </w:rPr>
        <w:t>..</w:t>
        <w:tab/>
      </w:r>
      <w:r>
        <w:rPr>
          <w:rFonts w:ascii="Times New Roman"/>
          <w:color w:val="979797"/>
          <w:w w:val="125"/>
          <w:position w:val="-15"/>
          <w:sz w:val="57"/>
        </w:rPr>
        <w:t>-</w:t>
        <w:tab/>
      </w:r>
      <w:r>
        <w:rPr>
          <w:rFonts w:ascii="Arial"/>
          <w:color w:val="979797"/>
          <w:position w:val="14"/>
          <w:sz w:val="42"/>
        </w:rPr>
        <w:t>"</w:t>
      </w:r>
      <w:r>
        <w:rPr>
          <w:rFonts w:ascii="Arial"/>
          <w:sz w:val="42"/>
        </w:rPr>
      </w:r>
    </w:p>
    <w:p>
      <w:pPr>
        <w:spacing w:line="22" w:lineRule="atLeast" w:before="0"/>
        <w:ind w:left="1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90"/>
        </w:rPr>
        <w:br w:type="column"/>
      </w:r>
      <w:r>
        <w:rPr>
          <w:rFonts w:ascii="Arial" w:hAnsi="Arial" w:cs="Arial" w:eastAsia="Arial"/>
          <w:color w:val="979797"/>
          <w:w w:val="190"/>
          <w:position w:val="-13"/>
          <w:sz w:val="48"/>
          <w:szCs w:val="48"/>
        </w:rPr>
        <w:t>,</w:t>
      </w:r>
      <w:r>
        <w:rPr>
          <w:rFonts w:ascii="Arial" w:hAnsi="Arial" w:cs="Arial" w:eastAsia="Arial"/>
          <w:color w:val="979797"/>
          <w:spacing w:val="-212"/>
          <w:w w:val="190"/>
          <w:position w:val="-13"/>
          <w:sz w:val="48"/>
          <w:szCs w:val="48"/>
        </w:rPr>
        <w:t> </w:t>
      </w:r>
      <w:r>
        <w:rPr>
          <w:rFonts w:ascii="Arial" w:hAnsi="Arial" w:cs="Arial" w:eastAsia="Arial"/>
          <w:color w:val="2DE6E6"/>
          <w:w w:val="85"/>
          <w:position w:val="-10"/>
          <w:sz w:val="19"/>
          <w:szCs w:val="19"/>
        </w:rPr>
        <w:t>'"  </w:t>
      </w:r>
      <w:r>
        <w:rPr>
          <w:rFonts w:ascii="Arial" w:hAnsi="Arial" w:cs="Arial" w:eastAsia="Arial"/>
          <w:color w:val="2DE6E6"/>
          <w:spacing w:val="38"/>
          <w:w w:val="85"/>
          <w:position w:val="-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spacing w:val="-13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spacing w:val="-17"/>
          <w:w w:val="8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2" w:lineRule="atLeast" w:before="0"/>
        <w:ind w:left="254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90"/>
        </w:rPr>
        <w:br w:type="column"/>
      </w:r>
      <w:r>
        <w:rPr>
          <w:rFonts w:ascii="Arial"/>
          <w:color w:val="979797"/>
          <w:spacing w:val="-38"/>
          <w:w w:val="90"/>
          <w:sz w:val="48"/>
        </w:rPr>
        <w:t>,</w:t>
      </w:r>
      <w:r>
        <w:rPr>
          <w:rFonts w:ascii="Times New Roman"/>
          <w:color w:val="979797"/>
          <w:w w:val="9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135" w:lineRule="atLeast" w:before="0"/>
        <w:ind w:left="0" w:right="28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color w:val="3F00FD"/>
          <w:sz w:val="14"/>
        </w:rPr>
        <w:t>'</w:t>
      </w:r>
      <w:r>
        <w:rPr>
          <w:rFonts w:ascii="Times New Roman"/>
          <w:sz w:val="14"/>
        </w:rPr>
      </w:r>
    </w:p>
    <w:p>
      <w:pPr>
        <w:spacing w:line="67" w:lineRule="exact" w:before="0"/>
        <w:ind w:left="100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F00FD"/>
          <w:spacing w:val="-29"/>
          <w:w w:val="75"/>
          <w:position w:val="4"/>
          <w:sz w:val="18"/>
        </w:rPr>
        <w:t>:</w:t>
      </w:r>
      <w:r>
        <w:rPr>
          <w:rFonts w:ascii="Arial"/>
          <w:color w:val="3F00FD"/>
          <w:spacing w:val="5"/>
          <w:w w:val="75"/>
          <w:sz w:val="18"/>
        </w:rPr>
        <w:t>,</w:t>
      </w:r>
      <w:r>
        <w:rPr>
          <w:rFonts w:ascii="Arial"/>
          <w:w w:val="75"/>
          <w:sz w:val="18"/>
        </w:rPr>
        <w:t>_</w:t>
      </w:r>
      <w:r>
        <w:rPr>
          <w:rFonts w:ascii="Arial"/>
          <w:sz w:val="18"/>
        </w:rPr>
      </w:r>
    </w:p>
    <w:p>
      <w:pPr>
        <w:spacing w:line="134" w:lineRule="atLeast" w:before="0"/>
        <w:ind w:left="0" w:right="294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sz w:val="25"/>
        </w:rPr>
        <w:t>/</w:t>
      </w:r>
      <w:r>
        <w:rPr>
          <w:rFonts w:ascii="Arial"/>
          <w:sz w:val="25"/>
        </w:rPr>
      </w:r>
    </w:p>
    <w:p>
      <w:pPr>
        <w:spacing w:line="7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1321.663086pt;margin-top:2.186531pt;width:1.75pt;height:10.65pt;mso-position-horizontal-relative:page;mso-position-vertical-relative:paragraph;z-index:-595312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w w:val="9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797"/>
          <w:spacing w:val="-145"/>
          <w:w w:val="95"/>
          <w:position w:val="6"/>
          <w:sz w:val="70"/>
        </w:rPr>
        <w:t>·</w:t>
      </w:r>
      <w:r>
        <w:rPr>
          <w:rFonts w:ascii="Times New Roman" w:hAnsi="Times New Roman"/>
          <w:color w:val="979797"/>
          <w:spacing w:val="-175"/>
          <w:w w:val="95"/>
          <w:position w:val="6"/>
          <w:sz w:val="70"/>
        </w:rPr>
        <w:t>-</w:t>
      </w:r>
      <w:r>
        <w:rPr>
          <w:rFonts w:ascii="Times New Roman" w:hAnsi="Times New Roman"/>
          <w:color w:val="979797"/>
          <w:w w:val="95"/>
          <w:sz w:val="26"/>
        </w:rPr>
        <w:t>-</w:t>
      </w:r>
      <w:r>
        <w:rPr>
          <w:rFonts w:ascii="Times New Roman" w:hAnsi="Times New Roman"/>
          <w:color w:val="979797"/>
          <w:spacing w:val="20"/>
          <w:w w:val="95"/>
          <w:sz w:val="26"/>
        </w:rPr>
        <w:t>;</w:t>
      </w:r>
      <w:r>
        <w:rPr>
          <w:rFonts w:ascii="Times New Roman" w:hAnsi="Times New Roman"/>
          <w:color w:val="979797"/>
          <w:w w:val="95"/>
          <w:sz w:val="26"/>
        </w:rPr>
        <w:t>.,</w:t>
      </w:r>
      <w:r>
        <w:rPr>
          <w:rFonts w:ascii="Times New Roman" w:hAnsi="Times New Roman"/>
          <w:sz w:val="26"/>
        </w:rPr>
      </w:r>
    </w:p>
    <w:p>
      <w:pPr>
        <w:spacing w:before="84"/>
        <w:ind w:left="156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SAFETY,</w:t>
      </w:r>
      <w:r>
        <w:rPr>
          <w:rFonts w:ascii="Arial"/>
          <w:spacing w:val="37"/>
          <w:w w:val="105"/>
          <w:sz w:val="17"/>
        </w:rPr>
        <w:t> </w:t>
      </w:r>
      <w:r>
        <w:rPr>
          <w:rFonts w:ascii="Arial"/>
          <w:spacing w:val="-3"/>
          <w:w w:val="105"/>
          <w:sz w:val="17"/>
        </w:rPr>
        <w:t>HEALTH</w:t>
      </w:r>
      <w:r>
        <w:rPr>
          <w:rFonts w:ascii="Arial"/>
          <w:spacing w:val="7"/>
          <w:w w:val="105"/>
          <w:sz w:val="17"/>
        </w:rPr>
        <w:t> </w:t>
      </w:r>
      <w:r>
        <w:rPr>
          <w:rFonts w:ascii="Arial"/>
          <w:w w:val="105"/>
          <w:sz w:val="17"/>
        </w:rPr>
        <w:t>AND</w:t>
      </w:r>
      <w:r>
        <w:rPr>
          <w:rFonts w:ascii="Arial"/>
          <w:sz w:val="17"/>
        </w:rPr>
      </w:r>
    </w:p>
    <w:p>
      <w:pPr>
        <w:tabs>
          <w:tab w:pos="1105" w:val="left" w:leader="none"/>
        </w:tabs>
        <w:spacing w:line="323" w:lineRule="atLeast" w:before="21"/>
        <w:ind w:left="51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979797"/>
          <w:w w:val="160"/>
          <w:sz w:val="17"/>
        </w:rPr>
        <w:t>.;</w:t>
        <w:tab/>
      </w:r>
      <w:r>
        <w:rPr>
          <w:rFonts w:ascii="Arial"/>
          <w:w w:val="105"/>
          <w:sz w:val="17"/>
        </w:rPr>
        <w:t>ENVIRONMENTAL </w:t>
      </w:r>
      <w:r>
        <w:rPr>
          <w:rFonts w:ascii="Arial"/>
          <w:spacing w:val="10"/>
          <w:w w:val="105"/>
          <w:sz w:val="17"/>
        </w:rPr>
        <w:t> </w:t>
      </w:r>
      <w:r>
        <w:rPr>
          <w:rFonts w:ascii="Arial"/>
          <w:w w:val="105"/>
          <w:sz w:val="17"/>
        </w:rPr>
        <w:t>INFORMATION</w:t>
      </w:r>
      <w:r>
        <w:rPr>
          <w:rFonts w:ascii="Arial"/>
          <w:sz w:val="17"/>
        </w:rPr>
      </w:r>
    </w:p>
    <w:p>
      <w:pPr>
        <w:spacing w:after="0" w:line="323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280" w:right="0"/>
          <w:cols w:num="14" w:equalWidth="0">
            <w:col w:w="2798" w:space="1496"/>
            <w:col w:w="4654" w:space="39"/>
            <w:col w:w="1914" w:space="40"/>
            <w:col w:w="763" w:space="40"/>
            <w:col w:w="375" w:space="643"/>
            <w:col w:w="3998" w:space="40"/>
            <w:col w:w="1195" w:space="40"/>
            <w:col w:w="886" w:space="40"/>
            <w:col w:w="1879" w:space="40"/>
            <w:col w:w="1789" w:space="40"/>
            <w:col w:w="612" w:space="40"/>
            <w:col w:w="229" w:space="40"/>
            <w:col w:w="1906" w:space="40"/>
            <w:col w:w="4804"/>
          </w:cols>
        </w:sectPr>
      </w:pPr>
    </w:p>
    <w:p>
      <w:pPr>
        <w:spacing w:line="64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979797"/>
          <w:w w:val="80"/>
          <w:sz w:val="25"/>
        </w:rPr>
        <w:t>,,</w:t>
      </w:r>
      <w:r>
        <w:rPr>
          <w:rFonts w:ascii="Arial"/>
          <w:color w:val="979797"/>
          <w:spacing w:val="4"/>
          <w:w w:val="80"/>
          <w:sz w:val="25"/>
        </w:rPr>
        <w:t> </w:t>
      </w:r>
      <w:r>
        <w:rPr>
          <w:rFonts w:ascii="Times New Roman"/>
          <w:color w:val="979797"/>
          <w:w w:val="8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649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979797"/>
          <w:sz w:val="12"/>
        </w:rPr>
        <w:t>.,?"</w:t>
      </w:r>
      <w:r>
        <w:rPr>
          <w:rFonts w:ascii="Arial"/>
          <w:sz w:val="12"/>
        </w:rPr>
      </w:r>
    </w:p>
    <w:p>
      <w:pPr>
        <w:spacing w:line="649" w:lineRule="atLeast" w:before="0"/>
        <w:ind w:left="214" w:right="0" w:firstLine="0"/>
        <w:jc w:val="left"/>
        <w:rPr>
          <w:rFonts w:ascii="Times New Roman" w:hAnsi="Times New Roman" w:cs="Times New Roman" w:eastAsia="Times New Roman"/>
          <w:sz w:val="95"/>
          <w:szCs w:val="95"/>
        </w:rPr>
      </w:pPr>
      <w:r>
        <w:rPr>
          <w:w w:val="85"/>
        </w:rPr>
        <w:br w:type="column"/>
      </w:r>
      <w:r>
        <w:rPr>
          <w:rFonts w:ascii="Times New Roman"/>
          <w:color w:val="4DD4D4"/>
          <w:spacing w:val="-26"/>
          <w:w w:val="85"/>
          <w:sz w:val="19"/>
        </w:rPr>
        <w:t>"</w:t>
      </w:r>
      <w:r>
        <w:rPr>
          <w:rFonts w:ascii="Times New Roman"/>
          <w:w w:val="85"/>
          <w:sz w:val="19"/>
        </w:rPr>
        <w:t>"</w:t>
      </w:r>
      <w:r>
        <w:rPr>
          <w:rFonts w:ascii="Times New Roman"/>
          <w:spacing w:val="-7"/>
          <w:w w:val="85"/>
          <w:sz w:val="19"/>
        </w:rPr>
        <w:t>"</w:t>
      </w:r>
      <w:r>
        <w:rPr>
          <w:rFonts w:ascii="Times New Roman"/>
          <w:spacing w:val="-39"/>
          <w:w w:val="85"/>
          <w:sz w:val="19"/>
        </w:rPr>
        <w:t>-</w:t>
      </w:r>
      <w:r>
        <w:rPr>
          <w:rFonts w:ascii="Times New Roman"/>
          <w:color w:val="979797"/>
          <w:w w:val="85"/>
          <w:position w:val="-32"/>
          <w:sz w:val="64"/>
        </w:rPr>
        <w:t>.</w:t>
      </w:r>
      <w:r>
        <w:rPr>
          <w:rFonts w:ascii="Times New Roman"/>
          <w:color w:val="979797"/>
          <w:spacing w:val="76"/>
          <w:w w:val="85"/>
          <w:position w:val="-32"/>
          <w:sz w:val="64"/>
        </w:rPr>
        <w:t>.</w:t>
      </w:r>
      <w:r>
        <w:rPr>
          <w:rFonts w:ascii="Times New Roman"/>
          <w:color w:val="979797"/>
          <w:w w:val="85"/>
          <w:position w:val="-7"/>
          <w:sz w:val="95"/>
        </w:rPr>
        <w:t>+</w:t>
      </w:r>
      <w:r>
        <w:rPr>
          <w:rFonts w:ascii="Times New Roman"/>
          <w:sz w:val="95"/>
        </w:rPr>
      </w:r>
    </w:p>
    <w:p>
      <w:pPr>
        <w:spacing w:line="649" w:lineRule="atLeast" w:before="0"/>
        <w:ind w:left="0" w:right="0" w:firstLine="0"/>
        <w:jc w:val="right"/>
        <w:rPr>
          <w:rFonts w:ascii="Arial" w:hAnsi="Arial" w:cs="Arial" w:eastAsia="Arial"/>
          <w:sz w:val="70"/>
          <w:szCs w:val="70"/>
        </w:rPr>
      </w:pPr>
      <w:r>
        <w:rPr>
          <w:w w:val="75"/>
        </w:rPr>
        <w:br w:type="column"/>
      </w:r>
      <w:r>
        <w:rPr>
          <w:rFonts w:ascii="Arial" w:hAnsi="Arial" w:cs="Arial" w:eastAsia="Arial"/>
          <w:color w:val="979797"/>
          <w:spacing w:val="-41"/>
          <w:w w:val="75"/>
          <w:sz w:val="25"/>
          <w:szCs w:val="25"/>
        </w:rPr>
        <w:t>,</w:t>
      </w:r>
      <w:r>
        <w:rPr>
          <w:rFonts w:ascii="Courier New" w:hAnsi="Courier New" w:cs="Courier New" w:eastAsia="Courier New"/>
          <w:color w:val="979797"/>
          <w:spacing w:val="-71"/>
          <w:w w:val="75"/>
          <w:position w:val="-9"/>
          <w:sz w:val="25"/>
          <w:szCs w:val="25"/>
        </w:rPr>
        <w:t>w</w:t>
      </w:r>
      <w:r>
        <w:rPr>
          <w:rFonts w:ascii="Arial" w:hAnsi="Arial" w:cs="Arial" w:eastAsia="Arial"/>
          <w:color w:val="979797"/>
          <w:spacing w:val="-50"/>
          <w:w w:val="75"/>
          <w:sz w:val="25"/>
          <w:szCs w:val="25"/>
        </w:rPr>
        <w:t>,</w:t>
      </w:r>
      <w:r>
        <w:rPr>
          <w:rFonts w:ascii="Arial" w:hAnsi="Arial" w:cs="Arial" w:eastAsia="Arial"/>
          <w:color w:val="979797"/>
          <w:spacing w:val="-93"/>
          <w:w w:val="75"/>
          <w:sz w:val="70"/>
          <w:szCs w:val="70"/>
        </w:rPr>
        <w:t>.</w:t>
      </w:r>
      <w:r>
        <w:rPr>
          <w:rFonts w:ascii="Courier New" w:hAnsi="Courier New" w:cs="Courier New" w:eastAsia="Courier New"/>
          <w:color w:val="979797"/>
          <w:spacing w:val="-42"/>
          <w:w w:val="75"/>
          <w:position w:val="-9"/>
          <w:sz w:val="25"/>
          <w:szCs w:val="25"/>
        </w:rPr>
        <w:t>•</w:t>
      </w:r>
      <w:r>
        <w:rPr>
          <w:rFonts w:ascii="Arial" w:hAnsi="Arial" w:cs="Arial" w:eastAsia="Arial"/>
          <w:color w:val="979797"/>
          <w:w w:val="75"/>
          <w:sz w:val="70"/>
          <w:szCs w:val="70"/>
        </w:rPr>
        <w:t>.</w:t>
      </w:r>
      <w:r>
        <w:rPr>
          <w:rFonts w:ascii="Arial" w:hAnsi="Arial" w:cs="Arial" w:eastAsia="Arial"/>
          <w:sz w:val="70"/>
          <w:szCs w:val="70"/>
        </w:rPr>
      </w:r>
    </w:p>
    <w:p>
      <w:pPr>
        <w:spacing w:line="349" w:lineRule="atLeast" w:before="0"/>
        <w:ind w:left="0" w:right="927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4068" w:val="left" w:leader="none"/>
        </w:tabs>
        <w:spacing w:line="445" w:lineRule="atLeast" w:before="0"/>
        <w:ind w:left="1862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839.493469pt;margin-top:25.946875pt;width:8.950pt;height:10pt;mso-position-horizontal-relative:page;mso-position-vertical-relative:paragraph;z-index:-595240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color w:val="979797"/>
                      <w:spacing w:val="-64"/>
                      <w:w w:val="205"/>
                    </w:rPr>
                    <w:t>,</w:t>
                  </w:r>
                  <w:r>
                    <w:rPr>
                      <w:rFonts w:ascii="Arial"/>
                      <w:color w:val="979797"/>
                      <w:w w:val="205"/>
                    </w:rPr>
                    <w:t>,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68.7854pt;margin-top:13.446741pt;width:7.25pt;height:25.6pt;mso-position-horizontal-relative:page;mso-position-vertical-relative:paragraph;z-index:-594160" type="#_x0000_t202" filled="false" stroked="false">
            <v:textbox inset="0,0,0,0">
              <w:txbxContent>
                <w:p>
                  <w:pPr>
                    <w:spacing w:line="5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1"/>
                      <w:szCs w:val="51"/>
                    </w:rPr>
                  </w:pPr>
                  <w:r>
                    <w:rPr>
                      <w:rFonts w:ascii="Times New Roman"/>
                      <w:color w:val="979797"/>
                      <w:w w:val="110"/>
                      <w:sz w:val="51"/>
                    </w:rPr>
                    <w:t>.</w:t>
                  </w:r>
                  <w:r>
                    <w:rPr>
                      <w:rFonts w:ascii="Times New Roman"/>
                      <w:sz w:val="5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3.316772pt;margin-top:29.770908pt;width:8.1pt;height:10pt;mso-position-horizontal-relative:page;mso-position-vertical-relative:paragraph;z-index:-594136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color w:val="979797"/>
                      <w:spacing w:val="-58"/>
                      <w:w w:val="185"/>
                    </w:rPr>
                    <w:t>,</w:t>
                  </w:r>
                  <w:r>
                    <w:rPr>
                      <w:rFonts w:ascii="Arial"/>
                      <w:color w:val="979797"/>
                      <w:w w:val="185"/>
                    </w:rPr>
                    <w:t>,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position w:val="2"/>
          <w:sz w:val="61"/>
        </w:rPr>
        <w:t>..</w:t>
        <w:tab/>
      </w:r>
      <w:r>
        <w:rPr>
          <w:rFonts w:ascii="Times New Roman"/>
          <w:color w:val="979797"/>
          <w:w w:val="50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322" w:lineRule="atLeast" w:before="0"/>
        <w:ind w:left="21" w:right="0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w w:val="140"/>
        </w:rPr>
        <w:br w:type="column"/>
      </w:r>
      <w:r>
        <w:rPr>
          <w:rFonts w:ascii="Arial"/>
          <w:color w:val="979797"/>
          <w:w w:val="140"/>
          <w:sz w:val="27"/>
        </w:rPr>
        <w:t>,</w:t>
      </w:r>
      <w:r>
        <w:rPr>
          <w:rFonts w:ascii="Arial"/>
          <w:color w:val="979797"/>
          <w:spacing w:val="-99"/>
          <w:w w:val="140"/>
          <w:sz w:val="27"/>
        </w:rPr>
        <w:t>,</w:t>
      </w:r>
      <w:r>
        <w:rPr>
          <w:rFonts w:ascii="Arial"/>
          <w:color w:val="979797"/>
          <w:w w:val="140"/>
          <w:sz w:val="27"/>
        </w:rPr>
        <w:t>.</w:t>
      </w:r>
      <w:r>
        <w:rPr>
          <w:rFonts w:ascii="Arial"/>
          <w:sz w:val="27"/>
        </w:rPr>
      </w:r>
    </w:p>
    <w:p>
      <w:pPr>
        <w:spacing w:line="421" w:lineRule="atLeast" w:before="0"/>
        <w:ind w:left="0" w:right="0" w:firstLine="0"/>
        <w:jc w:val="right"/>
        <w:rPr>
          <w:rFonts w:ascii="Arial" w:hAnsi="Arial" w:cs="Arial" w:eastAsia="Arial"/>
          <w:sz w:val="54"/>
          <w:szCs w:val="54"/>
        </w:rPr>
      </w:pPr>
      <w:r>
        <w:rPr/>
        <w:pict>
          <v:shape style="position:absolute;margin-left:1092.196655pt;margin-top:-12.527118pt;width:14.85pt;height:23.95pt;mso-position-horizontal-relative:page;mso-position-vertical-relative:paragraph;z-index:-594184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79797"/>
                      <w:w w:val="220"/>
                      <w:sz w:val="48"/>
                    </w:rPr>
                    <w:t>,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z w:val="54"/>
        </w:rPr>
        <w:t>.</w:t>
      </w:r>
      <w:r>
        <w:rPr>
          <w:rFonts w:ascii="Arial"/>
          <w:sz w:val="54"/>
        </w:rPr>
      </w:r>
    </w:p>
    <w:p>
      <w:pPr>
        <w:spacing w:line="544" w:lineRule="atLeast" w:before="0"/>
        <w:ind w:left="4056" w:right="0" w:hanging="26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Arial"/>
          <w:color w:val="3F00FD"/>
          <w:spacing w:val="-14"/>
          <w:position w:val="10"/>
          <w:sz w:val="14"/>
        </w:rPr>
        <w:t>\</w:t>
      </w:r>
      <w:r>
        <w:rPr>
          <w:rFonts w:ascii="Times New Roman"/>
          <w:color w:val="3F00FD"/>
          <w:spacing w:val="-46"/>
          <w:sz w:val="21"/>
        </w:rPr>
        <w:t>:</w:t>
      </w:r>
      <w:r>
        <w:rPr>
          <w:rFonts w:ascii="Arial"/>
          <w:spacing w:val="-99"/>
          <w:position w:val="10"/>
          <w:sz w:val="14"/>
        </w:rPr>
        <w:t>g</w:t>
      </w:r>
      <w:r>
        <w:rPr>
          <w:rFonts w:ascii="Times New Roman"/>
          <w:sz w:val="21"/>
        </w:rPr>
        <w:t>.,</w:t>
      </w:r>
      <w:r>
        <w:rPr>
          <w:rFonts w:ascii="Times New Roman"/>
          <w:sz w:val="21"/>
        </w:rPr>
      </w:r>
    </w:p>
    <w:p>
      <w:pPr>
        <w:spacing w:line="53" w:lineRule="atLeast" w:before="0"/>
        <w:ind w:left="0" w:right="74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3F00FD"/>
          <w:spacing w:val="-11"/>
          <w:sz w:val="14"/>
        </w:rPr>
        <w:t>'</w:t>
      </w:r>
      <w:r>
        <w:rPr>
          <w:rFonts w:ascii="Arial"/>
          <w:color w:val="3F00FD"/>
          <w:spacing w:val="-9"/>
          <w:position w:val="-4"/>
          <w:sz w:val="18"/>
        </w:rPr>
        <w:t>:</w:t>
      </w:r>
      <w:r>
        <w:rPr>
          <w:rFonts w:ascii="Arial"/>
          <w:sz w:val="18"/>
        </w:rPr>
      </w:r>
    </w:p>
    <w:p>
      <w:pPr>
        <w:spacing w:line="299" w:lineRule="atLeast" w:before="0"/>
        <w:ind w:left="2548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rFonts w:ascii="Arial" w:hAnsi="Arial" w:cs="Arial" w:eastAsia="Arial"/>
          <w:color w:val="979797"/>
          <w:spacing w:val="-114"/>
          <w:w w:val="105"/>
          <w:sz w:val="46"/>
          <w:szCs w:val="46"/>
        </w:rPr>
        <w:t>,</w:t>
      </w:r>
      <w:r>
        <w:rPr>
          <w:rFonts w:ascii="Arial" w:hAnsi="Arial" w:cs="Arial" w:eastAsia="Arial"/>
          <w:color w:val="979797"/>
          <w:w w:val="105"/>
          <w:position w:val="1"/>
          <w:sz w:val="34"/>
          <w:szCs w:val="34"/>
        </w:rPr>
        <w:t>•</w:t>
      </w:r>
      <w:r>
        <w:rPr>
          <w:rFonts w:ascii="Arial" w:hAnsi="Arial" w:cs="Arial" w:eastAsia="Arial"/>
          <w:sz w:val="34"/>
          <w:szCs w:val="34"/>
        </w:rPr>
      </w:r>
    </w:p>
    <w:p>
      <w:pPr>
        <w:spacing w:line="426" w:lineRule="atLeast" w:before="0"/>
        <w:ind w:left="1450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>
          <w:w w:val="95"/>
        </w:rPr>
        <w:br w:type="column"/>
      </w:r>
      <w:r>
        <w:rPr>
          <w:rFonts w:ascii="Arial"/>
          <w:color w:val="979797"/>
          <w:spacing w:val="-14"/>
          <w:w w:val="95"/>
          <w:sz w:val="42"/>
        </w:rPr>
        <w:t>'</w:t>
      </w:r>
      <w:r>
        <w:rPr>
          <w:rFonts w:ascii="Arial"/>
          <w:color w:val="979797"/>
          <w:spacing w:val="-6"/>
          <w:w w:val="95"/>
          <w:sz w:val="42"/>
        </w:rPr>
        <w:t>"</w:t>
      </w:r>
      <w:r>
        <w:rPr>
          <w:rFonts w:ascii="Arial"/>
          <w:sz w:val="42"/>
        </w:rPr>
      </w:r>
    </w:p>
    <w:p>
      <w:pPr>
        <w:pStyle w:val="BodyText"/>
        <w:spacing w:line="275" w:lineRule="atLeast"/>
        <w:ind w:left="1233" w:right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1326.762329pt;margin-top:-8.924955pt;width:7.65pt;height:20.95pt;mso-position-horizontal-relative:page;mso-position-vertical-relative:paragraph;z-index:-595288" type="#_x0000_t202" filled="false" stroked="false">
            <v:textbox inset="0,0,0,0">
              <w:txbxContent>
                <w:p>
                  <w:pPr>
                    <w:spacing w:line="41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/>
                      <w:color w:val="979797"/>
                      <w:sz w:val="42"/>
                    </w:rPr>
                    <w:t>"</w:t>
                  </w:r>
                  <w:r>
                    <w:rPr>
                      <w:rFonts w:asci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69.077026pt;margin-top:9.994477pt;width:48.3pt;height:20.95pt;mso-position-horizontal-relative:page;mso-position-vertical-relative:paragraph;z-index:-595216" type="#_x0000_t202" filled="false" stroked="false">
            <v:textbox inset="0,0,0,0">
              <w:txbxContent>
                <w:p>
                  <w:pPr>
                    <w:tabs>
                      <w:tab w:pos="771" w:val="left" w:leader="none"/>
                    </w:tabs>
                    <w:spacing w:line="41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2"/>
                      <w:szCs w:val="42"/>
                    </w:rPr>
                  </w:pPr>
                  <w:r>
                    <w:rPr>
                      <w:rFonts w:ascii="Times New Roman"/>
                      <w:color w:val="979797"/>
                      <w:w w:val="25"/>
                      <w:sz w:val="42"/>
                    </w:rPr>
                    <w:t>'</w:t>
                    <w:tab/>
                  </w:r>
                  <w:r>
                    <w:rPr>
                      <w:rFonts w:ascii="Times New Roman"/>
                      <w:color w:val="979797"/>
                      <w:w w:val="165"/>
                      <w:sz w:val="42"/>
                    </w:rPr>
                    <w:t>,</w:t>
                  </w:r>
                  <w:r>
                    <w:rPr>
                      <w:rFonts w:ascii="Times New Roman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105"/>
        </w:rPr>
        <w:t>'--</w:t>
      </w:r>
      <w:r>
        <w:rPr>
          <w:rFonts w:ascii="Times New Roman"/>
          <w:color w:val="979797"/>
          <w:spacing w:val="-16"/>
          <w:w w:val="105"/>
        </w:rPr>
        <w:t> </w:t>
      </w:r>
      <w:r>
        <w:rPr>
          <w:rFonts w:ascii="Times New Roman"/>
          <w:color w:val="979797"/>
          <w:w w:val="205"/>
          <w:position w:val="4"/>
          <w:sz w:val="17"/>
        </w:rPr>
        <w:t>'</w:t>
      </w:r>
      <w:r>
        <w:rPr>
          <w:rFonts w:ascii="Times New Roman"/>
          <w:sz w:val="17"/>
        </w:rPr>
      </w:r>
    </w:p>
    <w:p>
      <w:pPr>
        <w:spacing w:after="0" w:line="275" w:lineRule="atLeas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2735" w:space="3002"/>
            <w:col w:w="2723" w:space="40"/>
            <w:col w:w="1238" w:space="40"/>
            <w:col w:w="2854" w:space="40"/>
            <w:col w:w="4233" w:space="40"/>
            <w:col w:w="2463" w:space="40"/>
            <w:col w:w="4192" w:space="40"/>
            <w:col w:w="6700"/>
          </w:cols>
        </w:sectPr>
      </w:pPr>
    </w:p>
    <w:p>
      <w:pPr>
        <w:spacing w:line="79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i/>
          <w:color w:val="979797"/>
          <w:w w:val="155"/>
          <w:sz w:val="16"/>
        </w:rPr>
        <w:t>#</w:t>
      </w:r>
      <w:r>
        <w:rPr>
          <w:rFonts w:ascii="Times New Roman"/>
          <w:i/>
          <w:color w:val="979797"/>
          <w:spacing w:val="-10"/>
          <w:w w:val="155"/>
          <w:sz w:val="16"/>
        </w:rPr>
        <w:t> </w:t>
      </w:r>
      <w:r>
        <w:rPr>
          <w:rFonts w:ascii="Times New Roman"/>
          <w:color w:val="979797"/>
          <w:w w:val="155"/>
          <w:position w:val="5"/>
          <w:sz w:val="7"/>
        </w:rPr>
        <w:t>9</w:t>
      </w:r>
      <w:r>
        <w:rPr>
          <w:rFonts w:ascii="Times New Roman"/>
          <w:color w:val="979797"/>
          <w:spacing w:val="-19"/>
          <w:w w:val="155"/>
          <w:position w:val="5"/>
          <w:sz w:val="7"/>
        </w:rPr>
        <w:t> </w:t>
      </w:r>
      <w:r>
        <w:rPr>
          <w:rFonts w:ascii="Times New Roman"/>
          <w:color w:val="979797"/>
          <w:w w:val="155"/>
          <w:sz w:val="9"/>
        </w:rPr>
        <w:t>au</w:t>
      </w:r>
      <w:r>
        <w:rPr>
          <w:rFonts w:ascii="Times New Roman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58" w:lineRule="exact" w:before="130"/>
        <w:ind w:left="0" w:right="28" w:firstLine="0"/>
        <w:jc w:val="right"/>
        <w:rPr>
          <w:rFonts w:ascii="Courier New" w:hAnsi="Courier New" w:cs="Courier New" w:eastAsia="Courier New"/>
          <w:sz w:val="27"/>
          <w:szCs w:val="27"/>
        </w:rPr>
      </w:pPr>
      <w:r>
        <w:rPr>
          <w:rFonts w:ascii="Courier New" w:hAnsi="Courier New" w:cs="Courier New" w:eastAsia="Courier New"/>
          <w:color w:val="979797"/>
          <w:spacing w:val="-111"/>
          <w:sz w:val="27"/>
          <w:szCs w:val="27"/>
        </w:rPr>
        <w:t>•</w:t>
      </w:r>
      <w:r>
        <w:rPr>
          <w:rFonts w:ascii="Courier New" w:hAnsi="Courier New" w:cs="Courier New" w:eastAsia="Courier New"/>
          <w:color w:val="979797"/>
          <w:sz w:val="27"/>
          <w:szCs w:val="27"/>
        </w:rPr>
        <w:t>•</w:t>
      </w:r>
      <w:r>
        <w:rPr>
          <w:rFonts w:ascii="Courier New" w:hAnsi="Courier New" w:cs="Courier New" w:eastAsia="Courier New"/>
          <w:sz w:val="27"/>
          <w:szCs w:val="27"/>
        </w:rPr>
      </w:r>
    </w:p>
    <w:p>
      <w:pPr>
        <w:spacing w:line="317" w:lineRule="atLeast" w:before="0"/>
        <w:ind w:left="0" w:right="403" w:firstLine="0"/>
        <w:jc w:val="right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/>
          <w:color w:val="FB01BD"/>
          <w:spacing w:val="-1"/>
          <w:sz w:val="6"/>
        </w:rPr>
        <w:t>MH1Q8.MH1</w:t>
      </w:r>
      <w:r>
        <w:rPr>
          <w:rFonts w:ascii="Arial"/>
          <w:color w:val="FB01BD"/>
          <w:spacing w:val="-2"/>
          <w:sz w:val="6"/>
        </w:rPr>
        <w:t>D7</w:t>
      </w:r>
      <w:r>
        <w:rPr>
          <w:rFonts w:ascii="Arial"/>
          <w:sz w:val="6"/>
        </w:rPr>
      </w:r>
    </w:p>
    <w:p>
      <w:pPr>
        <w:spacing w:line="28" w:lineRule="exact" w:before="0"/>
        <w:ind w:left="1646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Arial"/>
          <w:color w:val="FB01BD"/>
          <w:spacing w:val="-6"/>
          <w:w w:val="130"/>
          <w:sz w:val="6"/>
        </w:rPr>
        <w:t>,</w:t>
      </w:r>
      <w:r>
        <w:rPr>
          <w:rFonts w:ascii="Arial"/>
          <w:color w:val="979797"/>
          <w:spacing w:val="-6"/>
          <w:w w:val="130"/>
          <w:sz w:val="6"/>
        </w:rPr>
        <w:t>,</w:t>
      </w:r>
      <w:r>
        <w:rPr>
          <w:rFonts w:ascii="Arial"/>
          <w:color w:val="FB01BD"/>
          <w:spacing w:val="-2"/>
          <w:w w:val="130"/>
          <w:sz w:val="6"/>
        </w:rPr>
        <w:t>T</w:t>
      </w:r>
      <w:r>
        <w:rPr>
          <w:rFonts w:ascii="Times New Roman"/>
          <w:color w:val="FB01BD"/>
          <w:spacing w:val="-36"/>
          <w:w w:val="130"/>
          <w:position w:val="1"/>
          <w:sz w:val="6"/>
        </w:rPr>
        <w:t>'</w:t>
      </w:r>
      <w:r>
        <w:rPr>
          <w:rFonts w:ascii="Arial"/>
          <w:color w:val="FB01BD"/>
          <w:spacing w:val="-3"/>
          <w:w w:val="130"/>
          <w:sz w:val="6"/>
        </w:rPr>
        <w:t>r</w:t>
      </w:r>
      <w:r>
        <w:rPr>
          <w:rFonts w:ascii="Times New Roman"/>
          <w:color w:val="FB01BD"/>
          <w:spacing w:val="-65"/>
          <w:w w:val="130"/>
          <w:position w:val="1"/>
          <w:sz w:val="6"/>
        </w:rPr>
        <w:t>-</w:t>
      </w:r>
      <w:r>
        <w:rPr>
          <w:rFonts w:ascii="Arial"/>
          <w:color w:val="FB01BD"/>
          <w:spacing w:val="-31"/>
          <w:w w:val="130"/>
          <w:sz w:val="6"/>
        </w:rPr>
        <w:t>m</w:t>
      </w:r>
      <w:r>
        <w:rPr>
          <w:rFonts w:ascii="Times New Roman"/>
          <w:color w:val="FB01BD"/>
          <w:spacing w:val="-65"/>
          <w:w w:val="130"/>
          <w:position w:val="1"/>
          <w:sz w:val="6"/>
        </w:rPr>
        <w:t>-</w:t>
      </w:r>
      <w:r>
        <w:rPr>
          <w:rFonts w:ascii="Arial"/>
          <w:color w:val="FB01BD"/>
          <w:spacing w:val="-50"/>
          <w:w w:val="130"/>
          <w:sz w:val="6"/>
        </w:rPr>
        <w:t>m</w:t>
      </w:r>
      <w:r>
        <w:rPr>
          <w:rFonts w:ascii="Times New Roman"/>
          <w:color w:val="FB01BD"/>
          <w:spacing w:val="-49"/>
          <w:w w:val="130"/>
          <w:position w:val="1"/>
          <w:sz w:val="6"/>
        </w:rPr>
        <w:t>,</w:t>
      </w:r>
      <w:r>
        <w:rPr>
          <w:rFonts w:ascii="Arial"/>
          <w:color w:val="FB01BD"/>
          <w:spacing w:val="-38"/>
          <w:w w:val="130"/>
          <w:sz w:val="6"/>
        </w:rPr>
        <w:t>o</w:t>
      </w:r>
      <w:r>
        <w:rPr>
          <w:rFonts w:ascii="Times New Roman"/>
          <w:color w:val="FB01BD"/>
          <w:spacing w:val="-49"/>
          <w:w w:val="130"/>
          <w:position w:val="1"/>
          <w:sz w:val="6"/>
        </w:rPr>
        <w:t>.</w:t>
      </w:r>
      <w:r>
        <w:rPr>
          <w:rFonts w:ascii="Arial"/>
          <w:color w:val="FB01BD"/>
          <w:w w:val="130"/>
          <w:sz w:val="6"/>
        </w:rPr>
        <w:t>l</w:t>
      </w:r>
      <w:r>
        <w:rPr>
          <w:rFonts w:ascii="Arial"/>
          <w:color w:val="FB01BD"/>
          <w:spacing w:val="-38"/>
          <w:w w:val="130"/>
          <w:sz w:val="6"/>
        </w:rPr>
        <w:t>a</w:t>
      </w:r>
      <w:r>
        <w:rPr>
          <w:rFonts w:ascii="Times New Roman"/>
          <w:color w:val="FB01BD"/>
          <w:spacing w:val="-4"/>
          <w:w w:val="130"/>
          <w:position w:val="1"/>
          <w:sz w:val="6"/>
        </w:rPr>
        <w:t>.</w:t>
      </w:r>
      <w:r>
        <w:rPr>
          <w:rFonts w:ascii="Arial"/>
          <w:color w:val="FB01BD"/>
          <w:spacing w:val="-55"/>
          <w:w w:val="130"/>
          <w:sz w:val="6"/>
        </w:rPr>
        <w:t>o</w:t>
      </w:r>
      <w:r>
        <w:rPr>
          <w:rFonts w:ascii="Times New Roman"/>
          <w:color w:val="FB01BD"/>
          <w:spacing w:val="1"/>
          <w:w w:val="130"/>
          <w:position w:val="1"/>
          <w:sz w:val="6"/>
        </w:rPr>
        <w:t>,</w:t>
      </w:r>
      <w:r>
        <w:rPr>
          <w:rFonts w:ascii="Arial"/>
          <w:color w:val="FB01BD"/>
          <w:w w:val="130"/>
          <w:sz w:val="6"/>
        </w:rPr>
        <w:t>l</w:t>
      </w:r>
      <w:r>
        <w:rPr>
          <w:rFonts w:ascii="Arial"/>
          <w:color w:val="FB01BD"/>
          <w:spacing w:val="-6"/>
          <w:w w:val="130"/>
          <w:sz w:val="6"/>
        </w:rPr>
        <w:t>j</w:t>
      </w:r>
      <w:r>
        <w:rPr>
          <w:rFonts w:ascii="Arial"/>
          <w:color w:val="FB01BD"/>
          <w:spacing w:val="-55"/>
          <w:w w:val="130"/>
          <w:sz w:val="6"/>
        </w:rPr>
        <w:t>o</w:t>
      </w:r>
      <w:r>
        <w:rPr>
          <w:rFonts w:ascii="Times New Roman"/>
          <w:color w:val="FB01BD"/>
          <w:spacing w:val="1"/>
          <w:w w:val="130"/>
          <w:position w:val="1"/>
          <w:sz w:val="6"/>
        </w:rPr>
        <w:t>.</w:t>
      </w:r>
      <w:r>
        <w:rPr>
          <w:rFonts w:ascii="Arial"/>
          <w:color w:val="FB01BD"/>
          <w:w w:val="130"/>
          <w:sz w:val="6"/>
        </w:rPr>
        <w:t>l.0112ir</w:t>
      </w:r>
      <w:r>
        <w:rPr>
          <w:rFonts w:ascii="Arial"/>
          <w:color w:val="FB01BD"/>
          <w:spacing w:val="-7"/>
          <w:w w:val="130"/>
          <w:sz w:val="6"/>
        </w:rPr>
        <w:t>n</w:t>
      </w:r>
      <w:r>
        <w:rPr>
          <w:rFonts w:ascii="Times New Roman"/>
          <w:color w:val="FB01BD"/>
          <w:w w:val="130"/>
          <w:position w:val="1"/>
          <w:sz w:val="6"/>
        </w:rPr>
        <w:t>plpo.</w:t>
      </w:r>
      <w:r>
        <w:rPr>
          <w:rFonts w:ascii="Times New Roman"/>
          <w:sz w:val="6"/>
        </w:rPr>
      </w:r>
    </w:p>
    <w:p>
      <w:pPr>
        <w:pStyle w:val="Heading8"/>
        <w:spacing w:line="63" w:lineRule="exact"/>
        <w:ind w:right="253"/>
        <w:jc w:val="center"/>
      </w:pPr>
      <w:r>
        <w:rPr>
          <w:color w:val="979797"/>
          <w:w w:val="60"/>
        </w:rPr>
        <w:t>..</w:t>
      </w:r>
      <w:r>
        <w:rPr/>
      </w:r>
    </w:p>
    <w:p>
      <w:pPr>
        <w:spacing w:line="33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95"/>
        </w:rPr>
        <w:br w:type="column"/>
      </w:r>
      <w:r>
        <w:rPr>
          <w:rFonts w:ascii="Times New Roman"/>
          <w:color w:val="979797"/>
          <w:spacing w:val="-140"/>
          <w:w w:val="95"/>
          <w:sz w:val="17"/>
        </w:rPr>
        <w:t>.</w:t>
      </w:r>
      <w:r>
        <w:rPr>
          <w:rFonts w:ascii="Times New Roman"/>
          <w:color w:val="979797"/>
          <w:w w:val="95"/>
          <w:sz w:val="17"/>
        </w:rPr>
        <w:t>iw</w:t>
      </w:r>
      <w:r>
        <w:rPr>
          <w:rFonts w:ascii="Times New Roman"/>
          <w:sz w:val="17"/>
        </w:rPr>
      </w:r>
    </w:p>
    <w:p>
      <w:pPr>
        <w:spacing w:line="60" w:lineRule="exact" w:before="0"/>
        <w:ind w:left="77" w:right="275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979797"/>
          <w:w w:val="60"/>
          <w:sz w:val="34"/>
        </w:rPr>
        <w:t>..</w:t>
      </w:r>
      <w:r>
        <w:rPr>
          <w:rFonts w:ascii="Arial"/>
          <w:sz w:val="34"/>
        </w:rPr>
      </w:r>
    </w:p>
    <w:p>
      <w:pPr>
        <w:spacing w:line="384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w w:val="260"/>
        </w:rPr>
        <w:br w:type="column"/>
      </w:r>
      <w:r>
        <w:rPr>
          <w:rFonts w:ascii="Arial"/>
          <w:color w:val="979797"/>
          <w:w w:val="260"/>
          <w:sz w:val="18"/>
        </w:rPr>
        <w:t>,</w:t>
      </w:r>
      <w:r>
        <w:rPr>
          <w:rFonts w:ascii="Arial"/>
          <w:sz w:val="18"/>
        </w:rPr>
      </w:r>
    </w:p>
    <w:p>
      <w:pPr>
        <w:spacing w:line="289" w:lineRule="exact" w:before="0"/>
        <w:ind w:left="0" w:right="226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color w:val="979797"/>
          <w:spacing w:val="4"/>
          <w:w w:val="60"/>
          <w:position w:val="-12"/>
          <w:sz w:val="20"/>
          <w:szCs w:val="20"/>
        </w:rPr>
        <w:t>•</w:t>
      </w:r>
      <w:r>
        <w:rPr>
          <w:rFonts w:ascii="Arial" w:hAnsi="Arial" w:cs="Arial" w:eastAsia="Arial"/>
          <w:color w:val="979797"/>
          <w:spacing w:val="5"/>
          <w:w w:val="60"/>
          <w:sz w:val="22"/>
          <w:szCs w:val="22"/>
        </w:rPr>
        <w:t>..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160" w:lineRule="atLeast" w:before="0"/>
        <w:ind w:left="0" w:right="13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979797"/>
          <w:w w:val="125"/>
          <w:sz w:val="14"/>
        </w:rPr>
        <w:t>#i</w:t>
      </w:r>
      <w:r>
        <w:rPr>
          <w:rFonts w:ascii="Arial"/>
          <w:i/>
          <w:color w:val="979797"/>
          <w:spacing w:val="-27"/>
          <w:w w:val="125"/>
          <w:sz w:val="14"/>
        </w:rPr>
        <w:t> </w:t>
      </w:r>
      <w:r>
        <w:rPr>
          <w:rFonts w:ascii="Arial"/>
          <w:i/>
          <w:color w:val="979797"/>
          <w:sz w:val="14"/>
        </w:rPr>
        <w:t>f   </w:t>
      </w:r>
      <w:r>
        <w:rPr>
          <w:rFonts w:ascii="Arial"/>
          <w:i/>
          <w:color w:val="979797"/>
          <w:spacing w:val="2"/>
          <w:sz w:val="14"/>
        </w:rPr>
        <w:t> </w:t>
      </w:r>
      <w:r>
        <w:rPr>
          <w:rFonts w:ascii="Arial"/>
          <w:i/>
          <w:color w:val="979797"/>
          <w:w w:val="105"/>
          <w:sz w:val="14"/>
        </w:rPr>
        <w:t>{}</w:t>
      </w:r>
      <w:r>
        <w:rPr>
          <w:rFonts w:ascii="Arial"/>
          <w:sz w:val="14"/>
        </w:rPr>
      </w:r>
    </w:p>
    <w:p>
      <w:pPr>
        <w:spacing w:line="429" w:lineRule="atLeast" w:before="0"/>
        <w:ind w:left="73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w w:val="110"/>
        </w:rPr>
        <w:br w:type="column"/>
      </w:r>
      <w:r>
        <w:rPr>
          <w:rFonts w:ascii="Arial"/>
          <w:color w:val="979797"/>
          <w:w w:val="110"/>
          <w:sz w:val="25"/>
        </w:rPr>
        <w:t>,</w:t>
      </w:r>
      <w:r>
        <w:rPr>
          <w:rFonts w:ascii="Arial"/>
          <w:color w:val="979797"/>
          <w:spacing w:val="-73"/>
          <w:w w:val="110"/>
          <w:sz w:val="25"/>
        </w:rPr>
        <w:t>,</w:t>
      </w:r>
      <w:r>
        <w:rPr>
          <w:rFonts w:ascii="Times New Roman"/>
          <w:color w:val="979797"/>
          <w:spacing w:val="26"/>
          <w:w w:val="110"/>
          <w:sz w:val="51"/>
        </w:rPr>
        <w:t>.</w:t>
      </w:r>
      <w:r>
        <w:rPr>
          <w:rFonts w:ascii="Arial"/>
          <w:color w:val="979797"/>
          <w:spacing w:val="-9"/>
          <w:w w:val="110"/>
          <w:sz w:val="19"/>
        </w:rPr>
        <w:t>'</w:t>
      </w:r>
      <w:r>
        <w:rPr>
          <w:rFonts w:ascii="Arial"/>
          <w:color w:val="979797"/>
          <w:spacing w:val="-59"/>
          <w:w w:val="110"/>
          <w:sz w:val="19"/>
        </w:rPr>
        <w:t>"</w:t>
      </w:r>
      <w:r>
        <w:rPr>
          <w:rFonts w:ascii="Arial"/>
          <w:color w:val="979797"/>
          <w:w w:val="110"/>
          <w:sz w:val="22"/>
        </w:rPr>
        <w:t>.</w:t>
      </w:r>
      <w:r>
        <w:rPr>
          <w:rFonts w:ascii="Arial"/>
          <w:color w:val="979797"/>
          <w:spacing w:val="-13"/>
          <w:w w:val="110"/>
          <w:sz w:val="22"/>
        </w:rPr>
        <w:t>.</w:t>
      </w:r>
      <w:r>
        <w:rPr>
          <w:rFonts w:ascii="Arial"/>
          <w:color w:val="979797"/>
          <w:w w:val="110"/>
          <w:sz w:val="18"/>
        </w:rPr>
        <w:t>,</w:t>
      </w:r>
      <w:r>
        <w:rPr>
          <w:rFonts w:ascii="Arial"/>
          <w:sz w:val="18"/>
        </w:rPr>
      </w:r>
    </w:p>
    <w:p>
      <w:pPr>
        <w:spacing w:line="129" w:lineRule="exact" w:before="0"/>
        <w:ind w:left="10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979797"/>
          <w:w w:val="80"/>
          <w:sz w:val="17"/>
        </w:rPr>
        <w:t>._.</w:t>
      </w:r>
      <w:r>
        <w:rPr>
          <w:rFonts w:ascii="Times New Roman"/>
          <w:color w:val="979797"/>
          <w:spacing w:val="6"/>
          <w:w w:val="80"/>
          <w:sz w:val="17"/>
        </w:rPr>
        <w:t>.</w:t>
      </w:r>
      <w:r>
        <w:rPr>
          <w:rFonts w:ascii="Times New Roman"/>
          <w:color w:val="B5B5B5"/>
          <w:w w:val="80"/>
          <w:sz w:val="17"/>
        </w:rPr>
        <w:t>.</w:t>
      </w:r>
      <w:r>
        <w:rPr>
          <w:rFonts w:ascii="Times New Roman"/>
          <w:color w:val="B5B5B5"/>
          <w:spacing w:val="23"/>
          <w:w w:val="80"/>
          <w:sz w:val="17"/>
        </w:rPr>
        <w:t> </w:t>
      </w:r>
      <w:r>
        <w:rPr>
          <w:rFonts w:ascii="Arial"/>
          <w:color w:val="979797"/>
          <w:spacing w:val="-10"/>
          <w:w w:val="80"/>
          <w:position w:val="-2"/>
          <w:sz w:val="19"/>
        </w:rPr>
        <w:t>'</w:t>
      </w:r>
      <w:r>
        <w:rPr>
          <w:rFonts w:ascii="Arial"/>
          <w:color w:val="979797"/>
          <w:spacing w:val="-38"/>
          <w:w w:val="80"/>
          <w:position w:val="-2"/>
          <w:sz w:val="19"/>
        </w:rPr>
        <w:t>"</w:t>
      </w:r>
      <w:r>
        <w:rPr>
          <w:rFonts w:ascii="Times New Roman"/>
          <w:color w:val="979797"/>
          <w:w w:val="80"/>
          <w:sz w:val="10"/>
        </w:rPr>
        <w:t>"</w:t>
      </w:r>
      <w:r>
        <w:rPr>
          <w:rFonts w:ascii="Times New Roman"/>
          <w:color w:val="979797"/>
          <w:spacing w:val="-2"/>
          <w:w w:val="80"/>
          <w:sz w:val="10"/>
        </w:rPr>
        <w:t>'</w:t>
      </w:r>
      <w:r>
        <w:rPr>
          <w:rFonts w:ascii="Times New Roman"/>
          <w:color w:val="979797"/>
          <w:spacing w:val="-42"/>
          <w:w w:val="80"/>
          <w:position w:val="-8"/>
          <w:sz w:val="22"/>
        </w:rPr>
        <w:t>.</w:t>
      </w:r>
      <w:r>
        <w:rPr>
          <w:rFonts w:ascii="Times New Roman"/>
          <w:color w:val="979797"/>
          <w:spacing w:val="-10"/>
          <w:w w:val="80"/>
          <w:sz w:val="10"/>
        </w:rPr>
        <w:t>-</w:t>
      </w:r>
      <w:r>
        <w:rPr>
          <w:rFonts w:ascii="Times New Roman"/>
          <w:color w:val="979797"/>
          <w:w w:val="80"/>
          <w:position w:val="-8"/>
          <w:sz w:val="22"/>
        </w:rPr>
        <w:t>...</w:t>
      </w:r>
      <w:r>
        <w:rPr>
          <w:rFonts w:ascii="Times New Roman"/>
          <w:sz w:val="22"/>
        </w:rPr>
      </w:r>
    </w:p>
    <w:p>
      <w:pPr>
        <w:spacing w:line="30" w:lineRule="exact" w:before="0"/>
        <w:ind w:left="0" w:right="378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rFonts w:ascii="Arial"/>
          <w:color w:val="979797"/>
          <w:w w:val="90"/>
          <w:sz w:val="48"/>
        </w:rPr>
        <w:t>.</w:t>
      </w:r>
      <w:r>
        <w:rPr>
          <w:rFonts w:ascii="Arial"/>
          <w:sz w:val="48"/>
        </w:rPr>
      </w:r>
    </w:p>
    <w:p>
      <w:pPr>
        <w:spacing w:line="354" w:lineRule="atLeast" w:before="0"/>
        <w:ind w:left="0" w:right="0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w w:val="135"/>
        </w:rPr>
        <w:br w:type="column"/>
      </w:r>
      <w:r>
        <w:rPr>
          <w:rFonts w:ascii="Arial"/>
          <w:color w:val="979797"/>
          <w:w w:val="135"/>
          <w:sz w:val="27"/>
        </w:rPr>
        <w:t>,</w:t>
      </w:r>
      <w:r>
        <w:rPr>
          <w:rFonts w:ascii="Arial"/>
          <w:color w:val="979797"/>
          <w:spacing w:val="-96"/>
          <w:w w:val="135"/>
          <w:sz w:val="27"/>
        </w:rPr>
        <w:t>,</w:t>
      </w:r>
      <w:r>
        <w:rPr>
          <w:rFonts w:ascii="Arial"/>
          <w:color w:val="979797"/>
          <w:w w:val="135"/>
          <w:sz w:val="27"/>
        </w:rPr>
        <w:t>.</w:t>
      </w:r>
      <w:r>
        <w:rPr>
          <w:rFonts w:ascii="Arial"/>
          <w:sz w:val="27"/>
        </w:rPr>
      </w:r>
    </w:p>
    <w:p>
      <w:pPr>
        <w:spacing w:line="225" w:lineRule="atLeast" w:before="0"/>
        <w:ind w:left="248" w:right="0" w:firstLine="0"/>
        <w:jc w:val="left"/>
        <w:rPr>
          <w:rFonts w:ascii="Arial" w:hAnsi="Arial" w:cs="Arial" w:eastAsia="Arial"/>
          <w:sz w:val="54"/>
          <w:szCs w:val="54"/>
        </w:rPr>
      </w:pPr>
      <w:r>
        <w:rPr>
          <w:w w:val="95"/>
        </w:rPr>
        <w:br w:type="column"/>
      </w:r>
      <w:r>
        <w:rPr>
          <w:rFonts w:ascii="Arial"/>
          <w:color w:val="979797"/>
          <w:w w:val="95"/>
          <w:sz w:val="25"/>
        </w:rPr>
        <w:t>,</w:t>
      </w:r>
      <w:r>
        <w:rPr>
          <w:rFonts w:ascii="Arial"/>
          <w:color w:val="979797"/>
          <w:spacing w:val="-63"/>
          <w:w w:val="95"/>
          <w:sz w:val="25"/>
        </w:rPr>
        <w:t>,</w:t>
      </w:r>
      <w:r>
        <w:rPr>
          <w:rFonts w:ascii="Arial"/>
          <w:color w:val="979797"/>
          <w:w w:val="95"/>
          <w:sz w:val="54"/>
        </w:rPr>
        <w:t>.</w:t>
      </w:r>
      <w:r>
        <w:rPr>
          <w:rFonts w:ascii="Arial"/>
          <w:sz w:val="54"/>
        </w:rPr>
      </w:r>
    </w:p>
    <w:p>
      <w:pPr>
        <w:tabs>
          <w:tab w:pos="1047" w:val="left" w:leader="none"/>
        </w:tabs>
        <w:spacing w:line="225" w:lineRule="atLeast" w:before="0"/>
        <w:ind w:left="410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95"/>
        </w:rPr>
        <w:br w:type="column"/>
      </w:r>
      <w:r>
        <w:rPr>
          <w:rFonts w:ascii="Times New Roman"/>
          <w:color w:val="979797"/>
          <w:w w:val="95"/>
          <w:sz w:val="36"/>
        </w:rPr>
        <w:t>.</w:t>
      </w:r>
      <w:r>
        <w:rPr>
          <w:rFonts w:ascii="Times New Roman"/>
          <w:color w:val="979797"/>
          <w:spacing w:val="-79"/>
          <w:w w:val="95"/>
          <w:sz w:val="36"/>
        </w:rPr>
        <w:t>.</w:t>
      </w:r>
      <w:r>
        <w:rPr>
          <w:rFonts w:ascii="Times New Roman"/>
          <w:color w:val="979797"/>
          <w:w w:val="95"/>
          <w:sz w:val="36"/>
        </w:rPr>
        <w:t>.</w:t>
        <w:tab/>
      </w:r>
      <w:r>
        <w:rPr>
          <w:rFonts w:ascii="Arial"/>
          <w:color w:val="979797"/>
          <w:w w:val="85"/>
          <w:position w:val="18"/>
          <w:sz w:val="25"/>
        </w:rPr>
        <w:t>,,</w:t>
      </w:r>
      <w:r>
        <w:rPr>
          <w:rFonts w:ascii="Arial"/>
          <w:sz w:val="25"/>
        </w:rPr>
      </w:r>
    </w:p>
    <w:p>
      <w:pPr>
        <w:tabs>
          <w:tab w:pos="2022" w:val="left" w:leader="none"/>
          <w:tab w:pos="3125" w:val="left" w:leader="none"/>
        </w:tabs>
        <w:spacing w:line="416" w:lineRule="atLeast" w:before="0"/>
        <w:ind w:left="550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Arial"/>
          <w:color w:val="979797"/>
          <w:w w:val="95"/>
          <w:position w:val="15"/>
          <w:sz w:val="44"/>
        </w:rPr>
        <w:t>"</w:t>
        <w:tab/>
      </w:r>
      <w:r>
        <w:rPr>
          <w:rFonts w:ascii="Arial"/>
          <w:color w:val="979797"/>
          <w:w w:val="85"/>
          <w:position w:val="13"/>
          <w:sz w:val="48"/>
        </w:rPr>
        <w:t>"</w:t>
      </w:r>
      <w:r>
        <w:rPr>
          <w:rFonts w:ascii="Arial"/>
          <w:sz w:val="48"/>
        </w:rPr>
      </w:r>
    </w:p>
    <w:p>
      <w:pPr>
        <w:tabs>
          <w:tab w:pos="1455" w:val="left" w:leader="none"/>
          <w:tab w:pos="2156" w:val="left" w:leader="none"/>
        </w:tabs>
        <w:spacing w:line="16" w:lineRule="exact" w:before="0"/>
        <w:ind w:left="85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Arial"/>
          <w:color w:val="979797"/>
          <w:w w:val="190"/>
          <w:position w:val="-26"/>
          <w:sz w:val="27"/>
        </w:rPr>
        <w:t>.</w:t>
        <w:tab/>
      </w:r>
      <w:r>
        <w:rPr>
          <w:rFonts w:ascii="Times New Roman"/>
          <w:color w:val="979797"/>
          <w:w w:val="50"/>
          <w:position w:val="-13"/>
          <w:sz w:val="61"/>
        </w:rPr>
        <w:t>..</w:t>
        <w:tab/>
      </w:r>
      <w:r>
        <w:rPr>
          <w:rFonts w:ascii="Times New Roman"/>
          <w:color w:val="979797"/>
          <w:w w:val="7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64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155"/>
        </w:rPr>
        <w:br w:type="column"/>
      </w:r>
      <w:r>
        <w:rPr>
          <w:rFonts w:ascii="Arial"/>
          <w:color w:val="979797"/>
          <w:w w:val="155"/>
          <w:sz w:val="12"/>
        </w:rPr>
        <w:t>.</w:t>
      </w:r>
      <w:r>
        <w:rPr>
          <w:rFonts w:ascii="Arial"/>
          <w:sz w:val="12"/>
        </w:rPr>
      </w:r>
    </w:p>
    <w:p>
      <w:pPr>
        <w:tabs>
          <w:tab w:pos="554" w:val="left" w:leader="none"/>
        </w:tabs>
        <w:spacing w:line="70" w:lineRule="exact" w:before="14"/>
        <w:ind w:left="0" w:right="237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3F00FD"/>
          <w:w w:val="80"/>
          <w:sz w:val="8"/>
        </w:rPr>
        <w:t>\</w:t>
      </w:r>
      <w:r>
        <w:rPr>
          <w:rFonts w:ascii="Arial"/>
          <w:color w:val="979797"/>
          <w:w w:val="80"/>
          <w:sz w:val="8"/>
        </w:rPr>
        <w:tab/>
      </w:r>
      <w:r>
        <w:rPr>
          <w:rFonts w:ascii="Arial"/>
          <w:color w:val="979797"/>
          <w:w w:val="14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1420" w:val="left" w:leader="none"/>
          <w:tab w:pos="2293" w:val="left" w:leader="none"/>
        </w:tabs>
        <w:spacing w:line="82" w:lineRule="exact" w:before="0"/>
        <w:ind w:left="872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3F00FD"/>
          <w:w w:val="55"/>
          <w:sz w:val="11"/>
        </w:rPr>
        <w:t>\</w:t>
        <w:tab/>
      </w:r>
      <w:r>
        <w:rPr>
          <w:rFonts w:ascii="Times New Roman"/>
          <w:color w:val="979797"/>
          <w:w w:val="90"/>
          <w:sz w:val="11"/>
        </w:rPr>
        <w:t>t-</w:t>
        <w:tab/>
      </w:r>
      <w:r>
        <w:rPr>
          <w:rFonts w:ascii="Times New Roman"/>
          <w:color w:val="979797"/>
          <w:w w:val="250"/>
          <w:sz w:val="11"/>
        </w:rPr>
        <w:t>-</w:t>
      </w:r>
      <w:r>
        <w:rPr>
          <w:rFonts w:ascii="Times New Roman"/>
          <w:sz w:val="11"/>
        </w:rPr>
      </w:r>
    </w:p>
    <w:p>
      <w:pPr>
        <w:spacing w:line="173" w:lineRule="exact" w:before="0"/>
        <w:ind w:left="0" w:right="72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F00FD"/>
          <w:w w:val="105"/>
          <w:sz w:val="18"/>
        </w:rPr>
        <w:t>:</w:t>
      </w:r>
      <w:r>
        <w:rPr>
          <w:rFonts w:ascii="Arial"/>
          <w:sz w:val="18"/>
        </w:rPr>
      </w:r>
    </w:p>
    <w:p>
      <w:pPr>
        <w:spacing w:line="422" w:lineRule="atLeast" w:before="0"/>
        <w:ind w:left="117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w w:val="95"/>
          <w:sz w:val="10"/>
        </w:rPr>
        <w:t>INADDITION</w:t>
      </w:r>
      <w:r>
        <w:rPr>
          <w:rFonts w:ascii="Arial"/>
          <w:spacing w:val="-6"/>
          <w:w w:val="95"/>
          <w:sz w:val="10"/>
        </w:rPr>
        <w:t> </w:t>
      </w:r>
      <w:r>
        <w:rPr>
          <w:rFonts w:ascii="Arial"/>
          <w:w w:val="95"/>
          <w:sz w:val="9"/>
        </w:rPr>
        <w:t>TO</w:t>
      </w:r>
      <w:r>
        <w:rPr>
          <w:rFonts w:ascii="Arial"/>
          <w:spacing w:val="-7"/>
          <w:w w:val="95"/>
          <w:sz w:val="9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1"/>
          <w:w w:val="95"/>
          <w:sz w:val="10"/>
        </w:rPr>
        <w:t> </w:t>
      </w:r>
      <w:r>
        <w:rPr>
          <w:rFonts w:ascii="Arial"/>
          <w:w w:val="95"/>
          <w:sz w:val="10"/>
        </w:rPr>
        <w:t>HAZARDS/RISKS</w:t>
      </w:r>
      <w:r>
        <w:rPr>
          <w:rFonts w:ascii="Arial"/>
          <w:spacing w:val="3"/>
          <w:w w:val="95"/>
          <w:sz w:val="10"/>
        </w:rPr>
        <w:t> </w:t>
      </w:r>
      <w:r>
        <w:rPr>
          <w:rFonts w:ascii="Arial"/>
          <w:w w:val="95"/>
          <w:sz w:val="10"/>
        </w:rPr>
        <w:t>NORMALLY</w:t>
      </w:r>
      <w:r>
        <w:rPr>
          <w:rFonts w:ascii="Arial"/>
          <w:spacing w:val="-5"/>
          <w:w w:val="95"/>
          <w:sz w:val="10"/>
        </w:rPr>
        <w:t> </w:t>
      </w:r>
      <w:r>
        <w:rPr>
          <w:rFonts w:ascii="Arial"/>
          <w:w w:val="95"/>
          <w:sz w:val="10"/>
        </w:rPr>
        <w:t>ASSOCIATED WITH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z w:val="10"/>
        </w:rPr>
      </w:r>
    </w:p>
    <w:p>
      <w:pPr>
        <w:tabs>
          <w:tab w:pos="1227" w:val="left" w:leader="none"/>
        </w:tabs>
        <w:spacing w:line="115" w:lineRule="exact" w:before="0"/>
        <w:ind w:left="84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979797"/>
          <w:w w:val="150"/>
          <w:sz w:val="10"/>
        </w:rPr>
        <w:t>;(</w:t>
        <w:tab/>
      </w:r>
      <w:r>
        <w:rPr>
          <w:rFonts w:ascii="Arial"/>
          <w:w w:val="95"/>
          <w:sz w:val="10"/>
        </w:rPr>
        <w:t>TYPES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w w:val="95"/>
          <w:sz w:val="10"/>
        </w:rPr>
        <w:t>OF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9"/>
        </w:rPr>
        <w:t>WORK</w:t>
      </w:r>
      <w:r>
        <w:rPr>
          <w:rFonts w:ascii="Arial"/>
          <w:spacing w:val="9"/>
          <w:w w:val="95"/>
          <w:sz w:val="9"/>
        </w:rPr>
        <w:t> </w:t>
      </w:r>
      <w:r>
        <w:rPr>
          <w:rFonts w:ascii="Arial"/>
          <w:spacing w:val="-1"/>
          <w:w w:val="95"/>
          <w:sz w:val="10"/>
        </w:rPr>
        <w:t>DETAILED</w:t>
      </w:r>
      <w:r>
        <w:rPr>
          <w:rFonts w:ascii="Arial"/>
          <w:spacing w:val="-6"/>
          <w:w w:val="95"/>
          <w:sz w:val="10"/>
        </w:rPr>
        <w:t> </w:t>
      </w:r>
      <w:r>
        <w:rPr>
          <w:rFonts w:ascii="Arial"/>
          <w:w w:val="95"/>
          <w:sz w:val="10"/>
        </w:rPr>
        <w:t>ON</w:t>
      </w:r>
      <w:r>
        <w:rPr>
          <w:rFonts w:ascii="Arial"/>
          <w:spacing w:val="-12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THIS</w:t>
      </w:r>
      <w:r>
        <w:rPr>
          <w:rFonts w:ascii="Arial"/>
          <w:spacing w:val="-5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DRAWING,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NOTE</w:t>
      </w:r>
      <w:r>
        <w:rPr>
          <w:rFonts w:ascii="Arial"/>
          <w:spacing w:val="-10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11"/>
          <w:w w:val="95"/>
          <w:sz w:val="10"/>
        </w:rPr>
        <w:t> </w:t>
      </w:r>
      <w:r>
        <w:rPr>
          <w:rFonts w:ascii="Arial"/>
          <w:w w:val="95"/>
          <w:sz w:val="10"/>
        </w:rPr>
        <w:t>FOL.LOWING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23" w:lineRule="atLeast" w:before="75"/>
        <w:ind w:left="449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rFonts w:ascii="Arial"/>
          <w:color w:val="979797"/>
          <w:sz w:val="44"/>
        </w:rPr>
        <w:t>"</w:t>
      </w:r>
      <w:r>
        <w:rPr>
          <w:rFonts w:ascii="Arial"/>
          <w:sz w:val="44"/>
        </w:rPr>
      </w:r>
    </w:p>
    <w:p>
      <w:pPr>
        <w:spacing w:after="0" w:line="223" w:lineRule="atLeast"/>
        <w:jc w:val="left"/>
        <w:rPr>
          <w:rFonts w:ascii="Arial" w:hAnsi="Arial" w:cs="Arial" w:eastAsia="Arial"/>
          <w:sz w:val="44"/>
          <w:szCs w:val="44"/>
        </w:rPr>
        <w:sectPr>
          <w:type w:val="continuous"/>
          <w:pgSz w:w="31660" w:h="22370" w:orient="landscape"/>
          <w:pgMar w:top="480" w:bottom="280" w:left="1280" w:right="0"/>
          <w:cols w:num="11" w:equalWidth="0">
            <w:col w:w="8724" w:space="40"/>
            <w:col w:w="2503" w:space="40"/>
            <w:col w:w="1351" w:space="40"/>
            <w:col w:w="1256" w:space="40"/>
            <w:col w:w="2248" w:space="40"/>
            <w:col w:w="1319" w:space="40"/>
            <w:col w:w="462" w:space="40"/>
            <w:col w:w="1166" w:space="40"/>
            <w:col w:w="3278" w:space="40"/>
            <w:col w:w="2550" w:space="40"/>
            <w:col w:w="5123"/>
          </w:cols>
        </w:sectPr>
      </w:pPr>
    </w:p>
    <w:p>
      <w:pPr>
        <w:tabs>
          <w:tab w:pos="1995" w:val="left" w:leader="none"/>
        </w:tabs>
        <w:spacing w:line="525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Arial"/>
          <w:color w:val="979797"/>
          <w:spacing w:val="3"/>
          <w:w w:val="245"/>
          <w:position w:val="-7"/>
          <w:sz w:val="10"/>
        </w:rPr>
        <w:t>I"</w:t>
      </w:r>
      <w:r>
        <w:rPr>
          <w:rFonts w:ascii="Arial"/>
          <w:sz w:val="10"/>
        </w:rPr>
      </w:r>
    </w:p>
    <w:p>
      <w:pPr>
        <w:tabs>
          <w:tab w:pos="2013" w:val="left" w:leader="none"/>
          <w:tab w:pos="3613" w:val="left" w:leader="none"/>
        </w:tabs>
        <w:spacing w:line="525" w:lineRule="atLeast" w:before="0"/>
        <w:ind w:left="1077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-26"/>
          <w:sz w:val="61"/>
          <w:szCs w:val="61"/>
        </w:rPr>
        <w:t>..</w:t>
        <w:tab/>
      </w:r>
      <w:r>
        <w:rPr>
          <w:rFonts w:ascii="Arial" w:hAnsi="Arial" w:cs="Arial" w:eastAsia="Arial"/>
          <w:color w:val="979797"/>
          <w:w w:val="80"/>
          <w:sz w:val="14"/>
          <w:szCs w:val="14"/>
        </w:rPr>
        <w:t>'-'-</w:t>
      </w:r>
      <w:r>
        <w:rPr>
          <w:rFonts w:ascii="Arial" w:hAnsi="Arial" w:cs="Arial" w:eastAsia="Arial"/>
          <w:color w:val="979797"/>
          <w:spacing w:val="-6"/>
          <w:w w:val="80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spacing w:val="-5"/>
          <w:w w:val="80"/>
          <w:sz w:val="14"/>
          <w:szCs w:val="14"/>
        </w:rPr>
        <w:t>&lt;-</w:t>
      </w:r>
      <w:r>
        <w:rPr>
          <w:rFonts w:ascii="Arial" w:hAnsi="Arial" w:cs="Arial" w:eastAsia="Arial"/>
          <w:i/>
          <w:color w:val="979797"/>
          <w:spacing w:val="-3"/>
          <w:w w:val="80"/>
          <w:sz w:val="14"/>
          <w:szCs w:val="14"/>
        </w:rPr>
        <w:t>"'</w:t>
      </w:r>
      <w:r>
        <w:rPr>
          <w:rFonts w:ascii="Arial" w:hAnsi="Arial" w:cs="Arial" w:eastAsia="Arial"/>
          <w:i/>
          <w:color w:val="979797"/>
          <w:w w:val="80"/>
          <w:sz w:val="14"/>
          <w:szCs w:val="14"/>
        </w:rPr>
        <w:t>  </w:t>
      </w:r>
      <w:r>
        <w:rPr>
          <w:rFonts w:ascii="Arial" w:hAnsi="Arial" w:cs="Arial" w:eastAsia="Arial"/>
          <w:i/>
          <w:color w:val="979797"/>
          <w:spacing w:val="7"/>
          <w:w w:val="80"/>
          <w:sz w:val="14"/>
          <w:szCs w:val="14"/>
        </w:rPr>
        <w:t> </w:t>
      </w:r>
      <w:r>
        <w:rPr>
          <w:rFonts w:ascii="Arial" w:hAnsi="Arial" w:cs="Arial" w:eastAsia="Arial"/>
          <w:color w:val="B5B5B5"/>
          <w:w w:val="80"/>
          <w:sz w:val="14"/>
          <w:szCs w:val="14"/>
        </w:rPr>
        <w:t>•</w:t>
        <w:tab/>
      </w:r>
      <w:r>
        <w:rPr>
          <w:rFonts w:ascii="Times New Roman" w:hAnsi="Times New Roman" w:cs="Times New Roman" w:eastAsia="Times New Roman"/>
          <w:color w:val="979797"/>
          <w:position w:val="-22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sz w:val="51"/>
          <w:szCs w:val="51"/>
        </w:rPr>
      </w:r>
    </w:p>
    <w:p>
      <w:pPr>
        <w:tabs>
          <w:tab w:pos="414" w:val="left" w:leader="none"/>
        </w:tabs>
        <w:spacing w:line="525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110"/>
        </w:rPr>
        <w:br w:type="column"/>
      </w:r>
      <w:r>
        <w:rPr>
          <w:rFonts w:ascii="Arial"/>
          <w:i/>
          <w:color w:val="979797"/>
          <w:w w:val="110"/>
          <w:position w:val="2"/>
          <w:sz w:val="16"/>
        </w:rPr>
        <w:t>.t</w:t>
        <w:tab/>
      </w:r>
      <w:r>
        <w:rPr>
          <w:rFonts w:ascii="Arial"/>
          <w:i/>
          <w:color w:val="979797"/>
          <w:sz w:val="12"/>
        </w:rPr>
        <w:t>,,/I </w:t>
      </w:r>
      <w:r>
        <w:rPr>
          <w:rFonts w:ascii="Arial"/>
          <w:i/>
          <w:color w:val="979797"/>
          <w:spacing w:val="19"/>
          <w:sz w:val="12"/>
        </w:rPr>
        <w:t> </w:t>
      </w:r>
      <w:r>
        <w:rPr>
          <w:rFonts w:ascii="Arial"/>
          <w:color w:val="979797"/>
          <w:sz w:val="12"/>
        </w:rPr>
        <w:t>...</w:t>
      </w:r>
      <w:r>
        <w:rPr>
          <w:rFonts w:ascii="Arial"/>
          <w:sz w:val="12"/>
        </w:rPr>
      </w:r>
    </w:p>
    <w:p>
      <w:pPr>
        <w:tabs>
          <w:tab w:pos="1224" w:val="left" w:leader="none"/>
          <w:tab w:pos="1899" w:val="left" w:leader="none"/>
        </w:tabs>
        <w:spacing w:line="554" w:lineRule="atLeast" w:before="0"/>
        <w:ind w:left="59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20"/>
        </w:rPr>
        <w:br w:type="column"/>
      </w:r>
      <w:r>
        <w:rPr>
          <w:rFonts w:ascii="Times New Roman" w:hAnsi="Times New Roman"/>
          <w:color w:val="3F00FD"/>
          <w:spacing w:val="-4"/>
          <w:w w:val="120"/>
          <w:sz w:val="17"/>
        </w:rPr>
        <w:t>-</w:t>
      </w:r>
      <w:r>
        <w:rPr>
          <w:rFonts w:ascii="Times New Roman" w:hAnsi="Times New Roman"/>
          <w:color w:val="3F00FD"/>
          <w:spacing w:val="-3"/>
          <w:w w:val="120"/>
          <w:sz w:val="17"/>
        </w:rPr>
        <w:t>{</w:t>
        <w:tab/>
      </w:r>
      <w:r>
        <w:rPr>
          <w:rFonts w:ascii="Times New Roman" w:hAnsi="Times New Roman"/>
          <w:color w:val="979797"/>
          <w:sz w:val="17"/>
        </w:rPr>
        <w:t>t-1</w:t>
      </w:r>
      <w:r>
        <w:rPr>
          <w:rFonts w:ascii="Times New Roman" w:hAnsi="Times New Roman"/>
          <w:color w:val="979797"/>
          <w:spacing w:val="-14"/>
          <w:sz w:val="17"/>
        </w:rPr>
        <w:t> </w:t>
      </w:r>
      <w:r>
        <w:rPr>
          <w:rFonts w:ascii="Times New Roman" w:hAnsi="Times New Roman"/>
          <w:color w:val="979797"/>
          <w:w w:val="125"/>
          <w:sz w:val="17"/>
        </w:rPr>
        <w:t>tt</w:t>
        <w:tab/>
      </w:r>
      <w:r>
        <w:rPr>
          <w:rFonts w:ascii="Times New Roman" w:hAnsi="Times New Roman"/>
          <w:color w:val="74B3B3"/>
          <w:w w:val="125"/>
          <w:sz w:val="17"/>
        </w:rPr>
        <w:t>" </w:t>
      </w:r>
      <w:r>
        <w:rPr>
          <w:rFonts w:ascii="Times New Roman" w:hAnsi="Times New Roman"/>
          <w:color w:val="74B3B3"/>
          <w:spacing w:val="33"/>
          <w:w w:val="125"/>
          <w:sz w:val="17"/>
        </w:rPr>
        <w:t> </w:t>
      </w:r>
      <w:r>
        <w:rPr>
          <w:rFonts w:ascii="Times New Roman" w:hAnsi="Times New Roman"/>
          <w:color w:val="B5B5B5"/>
          <w:w w:val="125"/>
          <w:sz w:val="17"/>
        </w:rPr>
        <w:t>.</w:t>
      </w:r>
      <w:r>
        <w:rPr>
          <w:rFonts w:ascii="Times New Roman" w:hAnsi="Times New Roman"/>
          <w:color w:val="B5B5B5"/>
          <w:spacing w:val="-10"/>
          <w:w w:val="125"/>
          <w:sz w:val="17"/>
        </w:rPr>
        <w:t> </w:t>
      </w:r>
      <w:r>
        <w:rPr>
          <w:rFonts w:ascii="Times New Roman" w:hAnsi="Times New Roman"/>
          <w:color w:val="979797"/>
          <w:w w:val="305"/>
          <w:sz w:val="17"/>
        </w:rPr>
        <w:t>·</w:t>
      </w:r>
      <w:r>
        <w:rPr>
          <w:rFonts w:ascii="Times New Roman" w:hAnsi="Times New Roman"/>
          <w:sz w:val="17"/>
        </w:rPr>
      </w:r>
    </w:p>
    <w:p>
      <w:pPr>
        <w:spacing w:line="535" w:lineRule="atLeast" w:before="0"/>
        <w:ind w:left="111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spacing w:val="1"/>
          <w:w w:val="105"/>
          <w:sz w:val="17"/>
        </w:rPr>
        <w:t>CONSTRUCTI</w:t>
      </w:r>
      <w:r>
        <w:rPr>
          <w:rFonts w:ascii="Arial"/>
          <w:w w:val="105"/>
          <w:sz w:val="17"/>
        </w:rPr>
        <w:t>ON</w:t>
      </w:r>
      <w:r>
        <w:rPr>
          <w:rFonts w:ascii="Arial"/>
          <w:sz w:val="17"/>
        </w:rPr>
      </w:r>
    </w:p>
    <w:p>
      <w:pPr>
        <w:spacing w:after="0" w:line="535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3609" w:space="40"/>
            <w:col w:w="3759" w:space="40"/>
            <w:col w:w="5404" w:space="40"/>
            <w:col w:w="2397" w:space="40"/>
            <w:col w:w="5051"/>
          </w:cols>
        </w:sectPr>
      </w:pPr>
    </w:p>
    <w:p>
      <w:pPr>
        <w:spacing w:line="486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 w:hAnsi="Arial" w:cs="Arial" w:eastAsia="Arial"/>
          <w:color w:val="1F1F21"/>
          <w:spacing w:val="-8"/>
          <w:w w:val="80"/>
          <w:sz w:val="14"/>
          <w:szCs w:val="14"/>
        </w:rPr>
        <w:t>,</w:t>
      </w:r>
      <w:r>
        <w:rPr>
          <w:rFonts w:ascii="Arial" w:hAnsi="Arial" w:cs="Arial" w:eastAsia="Arial"/>
          <w:color w:val="08001F"/>
          <w:spacing w:val="-53"/>
          <w:w w:val="80"/>
          <w:sz w:val="14"/>
          <w:szCs w:val="14"/>
        </w:rPr>
        <w:t>§</w:t>
      </w:r>
      <w:r>
        <w:rPr>
          <w:rFonts w:ascii="Arial" w:hAnsi="Arial" w:cs="Arial" w:eastAsia="Arial"/>
          <w:color w:val="979797"/>
          <w:w w:val="80"/>
          <w:position w:val="3"/>
          <w:sz w:val="6"/>
          <w:szCs w:val="6"/>
        </w:rPr>
        <w:t>'   </w:t>
      </w:r>
      <w:r>
        <w:rPr>
          <w:rFonts w:ascii="Arial" w:hAnsi="Arial" w:cs="Arial" w:eastAsia="Arial"/>
          <w:color w:val="08001F"/>
          <w:spacing w:val="-24"/>
          <w:w w:val="80"/>
          <w:sz w:val="14"/>
          <w:szCs w:val="14"/>
        </w:rPr>
        <w:t>:</w:t>
      </w:r>
      <w:r>
        <w:rPr>
          <w:rFonts w:ascii="Arial" w:hAnsi="Arial" w:cs="Arial" w:eastAsia="Arial"/>
          <w:color w:val="3F00FD"/>
          <w:spacing w:val="-27"/>
          <w:w w:val="80"/>
          <w:position w:val="-2"/>
          <w:sz w:val="18"/>
          <w:szCs w:val="18"/>
        </w:rPr>
        <w:t>:</w:t>
      </w:r>
      <w:r>
        <w:rPr>
          <w:rFonts w:ascii="Arial" w:hAnsi="Arial" w:cs="Arial" w:eastAsia="Arial"/>
          <w:color w:val="3F00FD"/>
          <w:w w:val="80"/>
          <w:position w:val="3"/>
          <w:sz w:val="6"/>
          <w:szCs w:val="6"/>
        </w:rPr>
        <w:t>'</w:t>
      </w:r>
      <w:r>
        <w:rPr>
          <w:rFonts w:ascii="Arial" w:hAnsi="Arial" w:cs="Arial" w:eastAsia="Arial"/>
          <w:color w:val="979797"/>
          <w:spacing w:val="-12"/>
          <w:w w:val="80"/>
          <w:position w:val="3"/>
          <w:sz w:val="6"/>
          <w:szCs w:val="6"/>
        </w:rPr>
        <w:t>·</w:t>
      </w:r>
      <w:r>
        <w:rPr>
          <w:rFonts w:ascii="Arial" w:hAnsi="Arial" w:cs="Arial" w:eastAsia="Arial"/>
          <w:color w:val="979797"/>
          <w:w w:val="80"/>
          <w:sz w:val="14"/>
          <w:szCs w:val="14"/>
        </w:rPr>
        <w:t>,</w:t>
      </w:r>
      <w:r>
        <w:rPr>
          <w:rFonts w:ascii="Arial" w:hAnsi="Arial" w:cs="Arial" w:eastAsia="Arial"/>
          <w:color w:val="979797"/>
          <w:spacing w:val="28"/>
          <w:w w:val="8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80"/>
          <w:sz w:val="14"/>
          <w:szCs w:val="14"/>
        </w:rPr>
        <w:t>'</w:t>
      </w:r>
      <w:r>
        <w:rPr>
          <w:rFonts w:ascii="Arial" w:hAnsi="Arial" w:cs="Arial" w:eastAsia="Arial"/>
          <w:color w:val="979797"/>
          <w:spacing w:val="-9"/>
          <w:w w:val="80"/>
          <w:sz w:val="14"/>
          <w:szCs w:val="14"/>
        </w:rPr>
        <w:t> </w:t>
      </w:r>
      <w:r>
        <w:rPr>
          <w:rFonts w:ascii="Arial" w:hAnsi="Arial" w:cs="Arial" w:eastAsia="Arial"/>
          <w:color w:val="979797"/>
          <w:spacing w:val="-60"/>
          <w:position w:val="3"/>
          <w:sz w:val="6"/>
          <w:szCs w:val="6"/>
        </w:rPr>
        <w:t>S</w:t>
      </w:r>
      <w:r>
        <w:rPr>
          <w:rFonts w:ascii="Arial" w:hAnsi="Arial" w:cs="Arial" w:eastAsia="Arial"/>
          <w:color w:val="979797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-17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-5"/>
          <w:position w:val="3"/>
          <w:sz w:val="6"/>
          <w:szCs w:val="6"/>
        </w:rPr>
        <w:t>l</w:t>
      </w:r>
      <w:r>
        <w:rPr>
          <w:rFonts w:ascii="Arial" w:hAnsi="Arial" w:cs="Arial" w:eastAsia="Arial"/>
          <w:color w:val="979797"/>
          <w:spacing w:val="-33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-74"/>
          <w:position w:val="3"/>
          <w:sz w:val="6"/>
          <w:szCs w:val="6"/>
        </w:rPr>
        <w:t>M</w:t>
      </w:r>
      <w:r>
        <w:rPr>
          <w:rFonts w:ascii="Arial" w:hAnsi="Arial" w:cs="Arial" w:eastAsia="Arial"/>
          <w:color w:val="979797"/>
          <w:position w:val="3"/>
          <w:sz w:val="6"/>
          <w:szCs w:val="6"/>
        </w:rPr>
        <w:t>l</w:t>
      </w:r>
      <w:r>
        <w:rPr>
          <w:rFonts w:ascii="Arial" w:hAnsi="Arial" w:cs="Arial" w:eastAsia="Arial"/>
          <w:color w:val="979797"/>
          <w:spacing w:val="-12"/>
          <w:position w:val="3"/>
          <w:sz w:val="6"/>
          <w:szCs w:val="6"/>
        </w:rPr>
        <w:t> </w:t>
      </w:r>
      <w:r>
        <w:rPr>
          <w:rFonts w:ascii="Arial" w:hAnsi="Arial" w:cs="Arial" w:eastAsia="Arial"/>
          <w:color w:val="979797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-11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20"/>
          <w:position w:val="3"/>
          <w:sz w:val="6"/>
          <w:szCs w:val="6"/>
        </w:rPr>
        <w:t>'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486" w:lineRule="atLeast" w:before="0"/>
        <w:ind w:left="95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55"/>
        </w:rPr>
        <w:br w:type="column"/>
      </w:r>
      <w:r>
        <w:rPr>
          <w:rFonts w:ascii="Times New Roman"/>
          <w:color w:val="979797"/>
          <w:w w:val="155"/>
          <w:sz w:val="6"/>
        </w:rPr>
        <w:t>"41</w:t>
      </w:r>
      <w:r>
        <w:rPr>
          <w:rFonts w:ascii="Times New Roman"/>
          <w:sz w:val="6"/>
        </w:rPr>
      </w:r>
    </w:p>
    <w:p>
      <w:pPr>
        <w:spacing w:after="0" w:line="486" w:lineRule="atLeast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12513" w:space="40"/>
            <w:col w:w="17827"/>
          </w:cols>
        </w:sectPr>
      </w:pPr>
    </w:p>
    <w:p>
      <w:pPr>
        <w:tabs>
          <w:tab w:pos="1255" w:val="left" w:leader="none"/>
        </w:tabs>
        <w:spacing w:line="19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641.23114pt;margin-top:6.854573pt;width:8.8pt;height:26.5pt;mso-position-horizontal-relative:page;mso-position-vertical-relative:paragraph;z-index:-595144" type="#_x0000_t202" filled="false" stroked="false">
            <v:textbox inset="0,0,0,0">
              <w:txbxContent>
                <w:p>
                  <w:pPr>
                    <w:spacing w:line="52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 w:hAnsi="Arial"/>
                      <w:color w:val="979797"/>
                      <w:spacing w:val="-170"/>
                      <w:w w:val="110"/>
                      <w:sz w:val="48"/>
                    </w:rPr>
                    <w:t>-</w:t>
                  </w:r>
                  <w:r>
                    <w:rPr>
                      <w:rFonts w:ascii="Arial" w:hAnsi="Arial"/>
                      <w:color w:val="979797"/>
                      <w:spacing w:val="-58"/>
                      <w:w w:val="110"/>
                      <w:position w:val="-5"/>
                      <w:sz w:val="44"/>
                    </w:rPr>
                    <w:t>­</w:t>
                  </w:r>
                  <w:r>
                    <w:rPr>
                      <w:rFonts w:ascii="Arial" w:hAnsi="Arial"/>
                      <w:color w:val="979797"/>
                      <w:spacing w:val="-117"/>
                      <w:w w:val="110"/>
                      <w:sz w:val="48"/>
                    </w:rPr>
                    <w:t>­</w:t>
                  </w:r>
                  <w:r>
                    <w:rPr>
                      <w:rFonts w:ascii="Arial" w:hAns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4.778992pt;margin-top:9.528937pt;width:11.05pt;height:13.65pt;mso-position-horizontal-relative:page;mso-position-vertical-relative:paragraph;z-index:-594088" type="#_x0000_t202" filled="false" stroked="false">
            <v:textbox inset="0,0,0,0">
              <w:txbxContent>
                <w:p>
                  <w:pPr>
                    <w:spacing w:line="272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7"/>
                      <w:szCs w:val="27"/>
                    </w:rPr>
                  </w:pPr>
                  <w:r>
                    <w:rPr>
                      <w:rFonts w:ascii="Courier New" w:hAnsi="Courier New" w:cs="Courier New" w:eastAsia="Courier New"/>
                      <w:color w:val="979797"/>
                      <w:spacing w:val="-104"/>
                      <w:sz w:val="27"/>
                      <w:szCs w:val="27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color w:val="979797"/>
                      <w:sz w:val="27"/>
                      <w:szCs w:val="27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z w:val="27"/>
                      <w:szCs w:val="2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Times New Roman"/>
          <w:color w:val="979797"/>
          <w:w w:val="50"/>
          <w:position w:val="-9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97" w:lineRule="atLeast" w:before="0"/>
        <w:ind w:left="0" w:right="206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 w:hAnsi="Arial"/>
          <w:color w:val="979797"/>
          <w:spacing w:val="-108"/>
          <w:w w:val="70"/>
          <w:sz w:val="48"/>
        </w:rPr>
        <w:t>·</w:t>
      </w:r>
      <w:r>
        <w:rPr>
          <w:rFonts w:ascii="Arial" w:hAnsi="Arial"/>
          <w:color w:val="979797"/>
          <w:w w:val="70"/>
          <w:position w:val="-5"/>
          <w:sz w:val="44"/>
        </w:rPr>
        <w:t>·</w:t>
      </w:r>
      <w:r>
        <w:rPr>
          <w:rFonts w:ascii="Arial" w:hAnsi="Arial"/>
          <w:sz w:val="44"/>
        </w:rPr>
      </w:r>
    </w:p>
    <w:p>
      <w:pPr>
        <w:tabs>
          <w:tab w:pos="807" w:val="left" w:leader="none"/>
        </w:tabs>
        <w:spacing w:line="253" w:lineRule="atLeast" w:before="0"/>
        <w:ind w:left="18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70"/>
        </w:rPr>
        <w:br w:type="column"/>
      </w:r>
      <w:r>
        <w:rPr>
          <w:rFonts w:ascii="Arial"/>
          <w:color w:val="979797"/>
          <w:spacing w:val="-20"/>
          <w:w w:val="70"/>
          <w:sz w:val="19"/>
        </w:rPr>
        <w:t>'.</w:t>
      </w:r>
      <w:r>
        <w:rPr>
          <w:rFonts w:ascii="Arial"/>
          <w:spacing w:val="-4"/>
          <w:w w:val="70"/>
          <w:sz w:val="19"/>
        </w:rPr>
        <w:t>g</w:t>
      </w:r>
      <w:r>
        <w:rPr>
          <w:rFonts w:ascii="Arial"/>
          <w:color w:val="4B16ED"/>
          <w:spacing w:val="-7"/>
          <w:w w:val="70"/>
          <w:sz w:val="19"/>
        </w:rPr>
        <w:t>r</w:t>
        <w:tab/>
      </w:r>
      <w:r>
        <w:rPr>
          <w:rFonts w:ascii="Times New Roman"/>
          <w:i/>
          <w:color w:val="979797"/>
          <w:spacing w:val="-4"/>
          <w:w w:val="70"/>
          <w:sz w:val="12"/>
        </w:rPr>
        <w:t>;r:.</w:t>
      </w:r>
      <w:r>
        <w:rPr>
          <w:rFonts w:ascii="Times New Roman"/>
          <w:i/>
          <w:color w:val="979797"/>
          <w:spacing w:val="-1"/>
          <w:w w:val="70"/>
          <w:sz w:val="12"/>
        </w:rPr>
        <w:t>"</w:t>
      </w:r>
      <w:r>
        <w:rPr>
          <w:rFonts w:ascii="Times New Roman"/>
          <w:sz w:val="12"/>
        </w:rPr>
      </w:r>
    </w:p>
    <w:p>
      <w:pPr>
        <w:pStyle w:val="Heading8"/>
        <w:spacing w:line="108" w:lineRule="atLeast"/>
        <w:ind w:right="141"/>
        <w:jc w:val="right"/>
      </w:pPr>
      <w:r>
        <w:rPr>
          <w:color w:val="979797"/>
          <w:w w:val="50"/>
        </w:rPr>
        <w:t>..</w:t>
      </w:r>
      <w:r>
        <w:rPr/>
      </w:r>
    </w:p>
    <w:p>
      <w:pPr>
        <w:spacing w:line="318" w:lineRule="atLeast" w:before="0"/>
        <w:ind w:left="36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sz w:val="8"/>
        </w:rPr>
        <w:t>t-:!.          </w:t>
      </w:r>
      <w:r>
        <w:rPr>
          <w:rFonts w:ascii="Times New Roman"/>
          <w:color w:val="979797"/>
          <w:spacing w:val="10"/>
          <w:w w:val="65"/>
          <w:sz w:val="8"/>
        </w:rPr>
        <w:t> </w:t>
      </w:r>
      <w:r>
        <w:rPr>
          <w:rFonts w:ascii="Times New Roman"/>
          <w:color w:val="979797"/>
          <w:w w:val="65"/>
          <w:sz w:val="14"/>
        </w:rPr>
        <w:t>I</w:t>
      </w:r>
      <w:r>
        <w:rPr>
          <w:rFonts w:ascii="Times New Roman"/>
          <w:color w:val="979797"/>
          <w:spacing w:val="25"/>
          <w:w w:val="65"/>
          <w:sz w:val="14"/>
        </w:rPr>
        <w:t> </w:t>
      </w:r>
      <w:r>
        <w:rPr>
          <w:rFonts w:ascii="Times New Roman"/>
          <w:color w:val="979797"/>
          <w:w w:val="65"/>
          <w:sz w:val="14"/>
        </w:rPr>
        <w:t>&lt;-f'   </w:t>
      </w:r>
      <w:r>
        <w:rPr>
          <w:rFonts w:ascii="Times New Roman"/>
          <w:color w:val="979797"/>
          <w:spacing w:val="1"/>
          <w:w w:val="65"/>
          <w:sz w:val="14"/>
        </w:rPr>
        <w:t> </w:t>
      </w:r>
      <w:r>
        <w:rPr>
          <w:rFonts w:ascii="Times New Roman"/>
          <w:color w:val="979797"/>
          <w:w w:val="65"/>
          <w:sz w:val="14"/>
        </w:rPr>
        <w:t>IT</w:t>
      </w:r>
      <w:r>
        <w:rPr>
          <w:rFonts w:ascii="Times New Roman"/>
          <w:sz w:val="14"/>
        </w:rPr>
      </w:r>
    </w:p>
    <w:p>
      <w:pPr>
        <w:spacing w:before="9"/>
        <w:ind w:left="38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797"/>
          <w:spacing w:val="-4"/>
          <w:w w:val="115"/>
          <w:sz w:val="8"/>
        </w:rPr>
        <w:t>,</w:t>
      </w:r>
      <w:r>
        <w:rPr>
          <w:rFonts w:ascii="Times New Roman"/>
          <w:color w:val="979797"/>
          <w:spacing w:val="-7"/>
          <w:w w:val="115"/>
          <w:sz w:val="8"/>
        </w:rPr>
        <w:t>'&amp;</w:t>
      </w:r>
      <w:r>
        <w:rPr>
          <w:rFonts w:ascii="Times New Roman"/>
          <w:color w:val="A0BDBD"/>
          <w:spacing w:val="-7"/>
          <w:w w:val="115"/>
          <w:sz w:val="8"/>
        </w:rPr>
        <w:t>"</w:t>
      </w:r>
      <w:r>
        <w:rPr>
          <w:rFonts w:ascii="Times New Roman"/>
          <w:color w:val="A0BDBD"/>
          <w:w w:val="115"/>
          <w:sz w:val="8"/>
        </w:rPr>
        <w:t>  </w:t>
      </w:r>
      <w:r>
        <w:rPr>
          <w:rFonts w:ascii="Times New Roman"/>
          <w:color w:val="A0BDBD"/>
          <w:spacing w:val="19"/>
          <w:w w:val="115"/>
          <w:sz w:val="8"/>
        </w:rPr>
        <w:t> </w:t>
      </w:r>
      <w:r>
        <w:rPr>
          <w:rFonts w:ascii="Arial"/>
          <w:color w:val="979797"/>
          <w:w w:val="135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35" w:lineRule="atLeast" w:before="58"/>
        <w:ind w:left="0" w:right="89" w:firstLine="0"/>
        <w:jc w:val="right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878.665222pt;margin-top:37.195339pt;width:6.85pt;height:30.55pt;mso-position-horizontal-relative:page;mso-position-vertical-relative:paragraph;z-index:-59509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spacing w:val="-8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310" w:lineRule="atLeast" w:before="0"/>
        <w:ind w:left="88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979797"/>
          <w:sz w:val="12"/>
        </w:rPr>
        <w:t>,#"  </w:t>
      </w:r>
      <w:r>
        <w:rPr>
          <w:rFonts w:ascii="Arial"/>
          <w:color w:val="979797"/>
          <w:spacing w:val="12"/>
          <w:sz w:val="12"/>
        </w:rPr>
        <w:t> </w:t>
      </w:r>
      <w:r>
        <w:rPr>
          <w:rFonts w:ascii="Arial"/>
          <w:color w:val="979797"/>
          <w:sz w:val="12"/>
        </w:rPr>
        <w:t>-"' </w:t>
      </w:r>
      <w:r>
        <w:rPr>
          <w:rFonts w:ascii="Arial"/>
          <w:color w:val="979797"/>
          <w:spacing w:val="21"/>
          <w:sz w:val="12"/>
        </w:rPr>
        <w:t> </w:t>
      </w:r>
      <w:r>
        <w:rPr>
          <w:rFonts w:ascii="Arial"/>
          <w:color w:val="979797"/>
          <w:sz w:val="12"/>
        </w:rPr>
        <w:t>'-,</w:t>
      </w:r>
      <w:r>
        <w:rPr>
          <w:rFonts w:ascii="Arial"/>
          <w:sz w:val="12"/>
        </w:rPr>
      </w:r>
    </w:p>
    <w:p>
      <w:pPr>
        <w:tabs>
          <w:tab w:pos="965" w:val="left" w:leader="none"/>
        </w:tabs>
        <w:spacing w:line="62" w:lineRule="atLeast" w:before="0"/>
        <w:ind w:left="334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861.136658pt;margin-top:-.183867pt;width:5.8pt;height:10pt;mso-position-horizontal-relative:page;mso-position-vertical-relative:paragraph;z-index:-595192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Arial" w:hAnsi="Arial" w:cs="Arial" w:eastAsia="Arial"/>
                    </w:rPr>
                  </w:pPr>
                  <w:r>
                    <w:rPr>
                      <w:rFonts w:ascii="Arial"/>
                      <w:color w:val="979797"/>
                      <w:w w:val="205"/>
                    </w:rPr>
                    <w:t>,</w:t>
                  </w:r>
                  <w:r>
                    <w:rPr>
                      <w:rFonts w:ascii="Arial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62.092834pt;margin-top:8.370679pt;width:4.05pt;height:9.65pt;mso-position-horizontal-relative:page;mso-position-vertical-relative:paragraph;z-index:-59516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 w:hAnsi="Arial" w:cs="Arial" w:eastAsia="Arial"/>
                      <w:color w:val="979797"/>
                      <w:spacing w:val="-22"/>
                      <w:w w:val="150"/>
                      <w:sz w:val="19"/>
                      <w:szCs w:val="19"/>
                    </w:rPr>
                    <w:t>'</w:t>
                  </w:r>
                  <w:r>
                    <w:rPr>
                      <w:rFonts w:ascii="Arial" w:hAnsi="Arial" w:cs="Arial" w:eastAsia="Arial"/>
                      <w:color w:val="979797"/>
                      <w:spacing w:val="-54"/>
                      <w:w w:val="150"/>
                      <w:sz w:val="19"/>
                      <w:szCs w:val="19"/>
                    </w:rPr>
                    <w:t>•</w:t>
                  </w:r>
                  <w:r>
                    <w:rPr>
                      <w:rFonts w:ascii="Arial" w:hAnsi="Arial" w:cs="Arial" w:eastAsia="Arial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71.262268pt;margin-top:-4.302812pt;width:15.7pt;height:22.95pt;mso-position-horizontal-relative:page;mso-position-vertical-relative:paragraph;z-index:-594112" type="#_x0000_t202" filled="false" stroked="false">
            <v:textbox inset="0,0,0,0">
              <w:txbxContent>
                <w:p>
                  <w:pPr>
                    <w:spacing w:line="45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979797"/>
                      <w:w w:val="245"/>
                      <w:sz w:val="46"/>
                    </w:rPr>
                    <w:t>,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210"/>
          <w:position w:val="-10"/>
          <w:sz w:val="46"/>
        </w:rPr>
        <w:t>,</w:t>
        <w:tab/>
      </w:r>
      <w:r>
        <w:rPr>
          <w:rFonts w:ascii="Times New Roman"/>
          <w:color w:val="979797"/>
          <w:w w:val="80"/>
          <w:sz w:val="64"/>
        </w:rPr>
        <w:t>..</w:t>
      </w:r>
      <w:r>
        <w:rPr>
          <w:rFonts w:ascii="Times New Roman"/>
          <w:sz w:val="64"/>
        </w:rPr>
      </w:r>
    </w:p>
    <w:p>
      <w:pPr>
        <w:tabs>
          <w:tab w:pos="1106" w:val="left" w:leader="none"/>
          <w:tab w:pos="2011" w:val="left" w:leader="none"/>
        </w:tabs>
        <w:spacing w:line="302" w:lineRule="atLeast" w:before="0"/>
        <w:ind w:left="48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21"/>
          <w:sz w:val="61"/>
        </w:rPr>
        <w:t>..</w:t>
        <w:tab/>
      </w:r>
      <w:r>
        <w:rPr>
          <w:rFonts w:ascii="Arial"/>
          <w:color w:val="979797"/>
          <w:w w:val="70"/>
          <w:sz w:val="25"/>
        </w:rPr>
        <w:t>,,</w:t>
        <w:tab/>
      </w:r>
      <w:r>
        <w:rPr>
          <w:rFonts w:ascii="Times New Roman"/>
          <w:color w:val="979797"/>
          <w:w w:val="50"/>
          <w:position w:val="-49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30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/>
        <w:br w:type="column"/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color w:val="979797"/>
          <w:spacing w:val="-56"/>
          <w:sz w:val="36"/>
        </w:rPr>
        <w:t>.</w:t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238" w:lineRule="atLeast" w:before="0"/>
        <w:ind w:left="428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w w:val="85"/>
        </w:rPr>
        <w:br w:type="column"/>
      </w:r>
      <w:r>
        <w:rPr>
          <w:rFonts w:ascii="Arial"/>
          <w:color w:val="979797"/>
          <w:w w:val="85"/>
          <w:sz w:val="27"/>
        </w:rPr>
        <w:t>,,</w:t>
      </w:r>
      <w:r>
        <w:rPr>
          <w:rFonts w:ascii="Arial"/>
          <w:sz w:val="27"/>
        </w:rPr>
      </w:r>
    </w:p>
    <w:p>
      <w:pPr>
        <w:tabs>
          <w:tab w:pos="1097" w:val="left" w:leader="none"/>
        </w:tabs>
        <w:spacing w:line="93" w:lineRule="atLeast" w:before="0"/>
        <w:ind w:left="71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Times New Roman"/>
          <w:color w:val="979797"/>
          <w:spacing w:val="-46"/>
          <w:w w:val="95"/>
          <w:sz w:val="39"/>
        </w:rPr>
        <w:t>.</w:t>
      </w:r>
      <w:r>
        <w:rPr>
          <w:rFonts w:ascii="Times New Roman"/>
          <w:color w:val="979797"/>
          <w:w w:val="95"/>
          <w:sz w:val="39"/>
        </w:rPr>
        <w:t>..</w:t>
        <w:tab/>
      </w:r>
      <w:r>
        <w:rPr>
          <w:rFonts w:ascii="Times New Roman"/>
          <w:color w:val="979797"/>
          <w:w w:val="105"/>
          <w:position w:val="-18"/>
          <w:sz w:val="51"/>
        </w:rPr>
        <w:t>.</w:t>
      </w:r>
      <w:r>
        <w:rPr>
          <w:rFonts w:ascii="Times New Roman"/>
          <w:sz w:val="51"/>
        </w:rPr>
      </w:r>
    </w:p>
    <w:p>
      <w:pPr>
        <w:spacing w:after="0" w:line="93" w:lineRule="atLeast"/>
        <w:jc w:val="left"/>
        <w:rPr>
          <w:rFonts w:ascii="Times New Roman" w:hAnsi="Times New Roman" w:cs="Times New Roman" w:eastAsia="Times New Roman"/>
          <w:sz w:val="51"/>
          <w:szCs w:val="51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1825" w:space="40"/>
            <w:col w:w="945" w:space="40"/>
            <w:col w:w="1610" w:space="40"/>
            <w:col w:w="1560" w:space="40"/>
            <w:col w:w="2165" w:space="40"/>
            <w:col w:w="1366" w:space="40"/>
            <w:col w:w="10669"/>
          </w:cols>
        </w:sectPr>
      </w:pPr>
    </w:p>
    <w:p>
      <w:pPr>
        <w:spacing w:line="749" w:lineRule="atLeast" w:before="0"/>
        <w:ind w:left="0" w:right="0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 w:hAnsi="Arial"/>
          <w:color w:val="979797"/>
          <w:spacing w:val="-140"/>
          <w:position w:val="2"/>
          <w:sz w:val="44"/>
        </w:rPr>
        <w:t>·</w:t>
      </w:r>
      <w:r>
        <w:rPr>
          <w:rFonts w:ascii="Times New Roman" w:hAnsi="Times New Roman"/>
          <w:color w:val="979797"/>
          <w:sz w:val="6"/>
        </w:rPr>
        <w:t>lrlATIOO  </w:t>
      </w:r>
      <w:r>
        <w:rPr>
          <w:rFonts w:ascii="Times New Roman" w:hAnsi="Times New Roman"/>
          <w:color w:val="979797"/>
          <w:spacing w:val="9"/>
          <w:sz w:val="6"/>
        </w:rPr>
        <w:t> </w:t>
      </w:r>
      <w:r>
        <w:rPr>
          <w:rFonts w:ascii="Arial" w:hAnsi="Arial"/>
          <w:color w:val="979797"/>
          <w:position w:val="2"/>
          <w:sz w:val="44"/>
        </w:rPr>
        <w:t>-</w:t>
      </w:r>
      <w:r>
        <w:rPr>
          <w:rFonts w:ascii="Arial" w:hAnsi="Arial"/>
          <w:sz w:val="44"/>
        </w:rPr>
      </w:r>
    </w:p>
    <w:p>
      <w:pPr>
        <w:spacing w:line="749" w:lineRule="atLeast"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/>
          <w:i/>
          <w:color w:val="979797"/>
          <w:spacing w:val="-7"/>
          <w:w w:val="105"/>
          <w:sz w:val="14"/>
        </w:rPr>
        <w:t>&lt;-</w:t>
      </w:r>
      <w:r>
        <w:rPr>
          <w:rFonts w:ascii="Arial"/>
          <w:i/>
          <w:color w:val="979797"/>
          <w:spacing w:val="-1"/>
          <w:w w:val="105"/>
          <w:sz w:val="14"/>
        </w:rPr>
        <w:t>'</w:t>
      </w:r>
      <w:r>
        <w:rPr>
          <w:rFonts w:ascii="Arial"/>
          <w:sz w:val="14"/>
        </w:rPr>
      </w:r>
    </w:p>
    <w:p>
      <w:pPr>
        <w:tabs>
          <w:tab w:pos="675" w:val="left" w:leader="none"/>
        </w:tabs>
        <w:spacing w:line="74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70"/>
        </w:rPr>
        <w:br w:type="column"/>
      </w:r>
      <w:r>
        <w:rPr>
          <w:rFonts w:ascii="Times New Roman" w:hAnsi="Times New Roman"/>
          <w:color w:val="3F00FD"/>
          <w:spacing w:val="-4"/>
          <w:w w:val="70"/>
          <w:sz w:val="25"/>
        </w:rPr>
        <w:t>:</w:t>
      </w:r>
      <w:r>
        <w:rPr>
          <w:rFonts w:ascii="Times New Roman" w:hAnsi="Times New Roman"/>
          <w:color w:val="B5B5B5"/>
          <w:spacing w:val="-2"/>
          <w:w w:val="70"/>
          <w:sz w:val="25"/>
        </w:rPr>
        <w:t>·</w:t>
      </w:r>
      <w:r>
        <w:rPr>
          <w:rFonts w:ascii="Times New Roman" w:hAnsi="Times New Roman"/>
          <w:color w:val="B5B5B5"/>
          <w:spacing w:val="-21"/>
          <w:w w:val="70"/>
          <w:sz w:val="25"/>
        </w:rPr>
        <w:t> </w:t>
      </w:r>
      <w:r>
        <w:rPr>
          <w:rFonts w:ascii="Times New Roman" w:hAnsi="Times New Roman"/>
          <w:color w:val="979797"/>
          <w:w w:val="210"/>
          <w:sz w:val="25"/>
        </w:rPr>
        <w:t>'</w:t>
        <w:tab/>
      </w:r>
      <w:r>
        <w:rPr>
          <w:rFonts w:ascii="Times New Roman" w:hAnsi="Times New Roman"/>
          <w:color w:val="979797"/>
          <w:w w:val="50"/>
          <w:sz w:val="16"/>
        </w:rPr>
        <w:t>......</w:t>
      </w:r>
      <w:r>
        <w:rPr>
          <w:rFonts w:ascii="Times New Roman" w:hAnsi="Times New Roman"/>
          <w:sz w:val="16"/>
        </w:rPr>
      </w:r>
    </w:p>
    <w:p>
      <w:pPr>
        <w:spacing w:line="749" w:lineRule="atLeast" w:before="0"/>
        <w:ind w:left="1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65"/>
        </w:rPr>
        <w:br w:type="column"/>
      </w:r>
      <w:r>
        <w:rPr>
          <w:rFonts w:ascii="Arial"/>
          <w:color w:val="979797"/>
          <w:w w:val="65"/>
          <w:sz w:val="14"/>
        </w:rPr>
        <w:t>;;.L</w:t>
      </w:r>
      <w:r>
        <w:rPr>
          <w:rFonts w:ascii="Arial"/>
          <w:sz w:val="14"/>
        </w:rPr>
      </w:r>
    </w:p>
    <w:p>
      <w:pPr>
        <w:spacing w:line="896" w:lineRule="atLeast" w:before="0"/>
        <w:ind w:left="0" w:right="792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70"/>
        </w:rPr>
        <w:br w:type="column"/>
      </w:r>
      <w:r>
        <w:rPr>
          <w:rFonts w:ascii="Arial"/>
          <w:color w:val="B5B5B5"/>
          <w:w w:val="70"/>
          <w:sz w:val="10"/>
        </w:rPr>
        <w:t>"</w:t>
      </w:r>
      <w:r>
        <w:rPr>
          <w:rFonts w:ascii="Arial"/>
          <w:sz w:val="10"/>
        </w:rPr>
      </w:r>
    </w:p>
    <w:p>
      <w:pPr>
        <w:spacing w:line="113" w:lineRule="exact" w:before="0"/>
        <w:ind w:left="0" w:right="3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979797"/>
          <w:spacing w:val="-71"/>
          <w:w w:val="205"/>
          <w:sz w:val="18"/>
        </w:rPr>
        <w:t>,</w:t>
      </w:r>
      <w:r>
        <w:rPr>
          <w:rFonts w:ascii="Arial"/>
          <w:color w:val="979797"/>
          <w:w w:val="205"/>
          <w:sz w:val="18"/>
        </w:rPr>
        <w:t>,</w:t>
      </w:r>
      <w:r>
        <w:rPr>
          <w:rFonts w:ascii="Arial"/>
          <w:sz w:val="18"/>
        </w:rPr>
      </w:r>
    </w:p>
    <w:p>
      <w:pPr>
        <w:spacing w:line="1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888.226318pt;margin-top:7.394402pt;width:11.4pt;height:21.95pt;mso-position-horizontal-relative:page;mso-position-vertical-relative:paragraph;z-index:-595120" type="#_x0000_t202" filled="false" stroked="false">
            <v:textbox inset="0,0,0,0">
              <w:txbxContent>
                <w:p>
                  <w:pPr>
                    <w:spacing w:line="43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/>
                      <w:color w:val="979797"/>
                      <w:spacing w:val="-71"/>
                      <w:w w:val="115"/>
                      <w:sz w:val="44"/>
                    </w:rPr>
                    <w:t>,</w:t>
                  </w:r>
                  <w:r>
                    <w:rPr>
                      <w:rFonts w:ascii="Arial"/>
                      <w:color w:val="979797"/>
                      <w:spacing w:val="-40"/>
                      <w:w w:val="115"/>
                      <w:sz w:val="44"/>
                    </w:rPr>
                    <w:t>,</w:t>
                  </w:r>
                  <w:r>
                    <w:rPr>
                      <w:rFonts w:ascii="Arial"/>
                      <w:color w:val="979797"/>
                      <w:spacing w:val="-94"/>
                      <w:w w:val="115"/>
                      <w:sz w:val="44"/>
                    </w:rPr>
                    <w:t>,</w:t>
                  </w:r>
                  <w:r>
                    <w:rPr>
                      <w:rFonts w:asci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5.436768pt;margin-top:7.582578pt;width:7.65pt;height:30.55pt;mso-position-horizontal-relative:page;mso-position-vertical-relative:paragraph;z-index:-59406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80"/>
          <w:sz w:val="19"/>
        </w:rPr>
        <w:t>..,</w:t>
      </w:r>
      <w:r>
        <w:rPr>
          <w:rFonts w:ascii="Times New Roman"/>
          <w:sz w:val="19"/>
        </w:rPr>
      </w:r>
    </w:p>
    <w:p>
      <w:pPr>
        <w:tabs>
          <w:tab w:pos="5208" w:val="left" w:leader="none"/>
          <w:tab w:pos="5915" w:val="left" w:leader="none"/>
        </w:tabs>
        <w:spacing w:line="749" w:lineRule="atLeast" w:before="0"/>
        <w:ind w:left="2505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130"/>
        </w:rPr>
        <w:br w:type="column"/>
      </w:r>
      <w:r>
        <w:rPr>
          <w:rFonts w:ascii="Arial"/>
          <w:color w:val="979797"/>
          <w:w w:val="130"/>
          <w:sz w:val="27"/>
        </w:rPr>
        <w:t>,</w:t>
      </w:r>
      <w:r>
        <w:rPr>
          <w:rFonts w:ascii="Arial"/>
          <w:color w:val="979797"/>
          <w:spacing w:val="-92"/>
          <w:w w:val="130"/>
          <w:sz w:val="27"/>
        </w:rPr>
        <w:t>,</w:t>
      </w:r>
      <w:r>
        <w:rPr>
          <w:rFonts w:ascii="Arial"/>
          <w:color w:val="979797"/>
          <w:w w:val="130"/>
          <w:sz w:val="27"/>
        </w:rPr>
        <w:t>.</w:t>
        <w:tab/>
      </w:r>
      <w:r>
        <w:rPr>
          <w:rFonts w:ascii="Arial"/>
          <w:color w:val="979797"/>
          <w:w w:val="120"/>
          <w:position w:val="-4"/>
          <w:sz w:val="28"/>
        </w:rPr>
        <w:t>,</w:t>
      </w:r>
      <w:r>
        <w:rPr>
          <w:rFonts w:ascii="Arial"/>
          <w:color w:val="979797"/>
          <w:spacing w:val="-89"/>
          <w:w w:val="120"/>
          <w:position w:val="-4"/>
          <w:sz w:val="28"/>
        </w:rPr>
        <w:t>,</w:t>
      </w:r>
      <w:r>
        <w:rPr>
          <w:rFonts w:ascii="Arial"/>
          <w:color w:val="979797"/>
          <w:w w:val="120"/>
          <w:position w:val="-4"/>
          <w:sz w:val="28"/>
        </w:rPr>
        <w:t>.</w:t>
        <w:tab/>
      </w:r>
      <w:r>
        <w:rPr>
          <w:rFonts w:ascii="Arial"/>
          <w:color w:val="979797"/>
          <w:position w:val="-15"/>
          <w:sz w:val="44"/>
        </w:rPr>
        <w:t>"</w:t>
      </w:r>
      <w:r>
        <w:rPr>
          <w:rFonts w:ascii="Arial"/>
          <w:sz w:val="44"/>
        </w:rPr>
      </w:r>
    </w:p>
    <w:p>
      <w:pPr>
        <w:spacing w:line="74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 w:hAnsi="Times New Roman"/>
          <w:i/>
          <w:color w:val="B5B5B5"/>
          <w:spacing w:val="-12"/>
          <w:w w:val="65"/>
          <w:sz w:val="13"/>
        </w:rPr>
        <w:t>·</w:t>
      </w:r>
      <w:r>
        <w:rPr>
          <w:rFonts w:ascii="Times New Roman" w:hAnsi="Times New Roman"/>
          <w:i/>
          <w:color w:val="979797"/>
          <w:w w:val="65"/>
          <w:sz w:val="13"/>
        </w:rPr>
        <w:t>',(.</w:t>
      </w:r>
      <w:r>
        <w:rPr>
          <w:rFonts w:ascii="Times New Roman" w:hAnsi="Times New Roman"/>
          <w:i/>
          <w:color w:val="979797"/>
          <w:spacing w:val="-10"/>
          <w:w w:val="65"/>
          <w:sz w:val="13"/>
        </w:rPr>
        <w:t>.</w:t>
      </w:r>
      <w:r>
        <w:rPr>
          <w:rFonts w:ascii="Times New Roman" w:hAnsi="Times New Roman"/>
          <w:i/>
          <w:color w:val="979797"/>
          <w:w w:val="65"/>
          <w:sz w:val="13"/>
        </w:rPr>
        <w:t>"'</w:t>
      </w:r>
      <w:r>
        <w:rPr>
          <w:rFonts w:ascii="Times New Roman" w:hAnsi="Times New Roman"/>
          <w:sz w:val="13"/>
        </w:rPr>
      </w:r>
    </w:p>
    <w:p>
      <w:pPr>
        <w:spacing w:line="761" w:lineRule="atLeast" w:before="0"/>
        <w:ind w:left="82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75"/>
        </w:rPr>
        <w:br w:type="column"/>
      </w:r>
      <w:r>
        <w:rPr>
          <w:rFonts w:ascii="Times New Roman"/>
          <w:color w:val="979797"/>
          <w:w w:val="75"/>
          <w:sz w:val="8"/>
        </w:rPr>
        <w:t>,</w:t>
      </w:r>
      <w:r>
        <w:rPr>
          <w:rFonts w:ascii="Times New Roman"/>
          <w:color w:val="979797"/>
          <w:spacing w:val="7"/>
          <w:w w:val="75"/>
          <w:sz w:val="8"/>
        </w:rPr>
        <w:t> </w:t>
      </w:r>
      <w:r>
        <w:rPr>
          <w:rFonts w:ascii="Times New Roman"/>
          <w:color w:val="979797"/>
          <w:w w:val="75"/>
          <w:sz w:val="8"/>
        </w:rPr>
        <w:t>oft&gt;</w:t>
      </w:r>
      <w:r>
        <w:rPr>
          <w:rFonts w:ascii="Times New Roman"/>
          <w:w w:val="75"/>
          <w:sz w:val="8"/>
        </w:rPr>
        <w:t>]</w:t>
      </w:r>
      <w:r>
        <w:rPr>
          <w:rFonts w:ascii="Times New Roman"/>
          <w:sz w:val="8"/>
        </w:rPr>
      </w:r>
    </w:p>
    <w:p>
      <w:pPr>
        <w:spacing w:after="0" w:line="761" w:lineRule="atLeas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4884" w:space="40"/>
            <w:col w:w="301" w:space="2508"/>
            <w:col w:w="5229" w:space="40"/>
            <w:col w:w="272" w:space="40"/>
            <w:col w:w="2915" w:space="40"/>
            <w:col w:w="6076" w:space="40"/>
            <w:col w:w="2832" w:space="40"/>
            <w:col w:w="5123"/>
          </w:cols>
        </w:sectPr>
      </w:pPr>
    </w:p>
    <w:p>
      <w:pPr>
        <w:tabs>
          <w:tab w:pos="1217" w:val="left" w:leader="none"/>
        </w:tabs>
        <w:spacing w:line="523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79797"/>
          <w:spacing w:val="-1"/>
          <w:w w:val="120"/>
          <w:sz w:val="6"/>
        </w:rPr>
        <w:t>DRlllWtCl!IU!lm"</w:t>
        <w:tab/>
      </w:r>
      <w:r>
        <w:rPr>
          <w:rFonts w:ascii="Arial"/>
          <w:w w:val="390"/>
          <w:sz w:val="6"/>
        </w:rPr>
        <w:t>'</w:t>
      </w:r>
      <w:r>
        <w:rPr>
          <w:rFonts w:ascii="Arial"/>
          <w:sz w:val="6"/>
        </w:rPr>
      </w:r>
    </w:p>
    <w:p>
      <w:pPr>
        <w:spacing w:line="428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145"/>
        </w:rPr>
        <w:br w:type="column"/>
      </w:r>
      <w:r>
        <w:rPr>
          <w:rFonts w:ascii="Arial"/>
          <w:color w:val="979797"/>
          <w:w w:val="145"/>
          <w:sz w:val="6"/>
        </w:rPr>
        <w:t>8D1.i</w:t>
      </w:r>
      <w:r>
        <w:rPr>
          <w:rFonts w:ascii="Arial"/>
          <w:sz w:val="6"/>
        </w:rPr>
      </w:r>
    </w:p>
    <w:p>
      <w:pPr>
        <w:spacing w:line="57" w:lineRule="exact" w:before="0"/>
        <w:ind w:left="0" w:right="88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 w:hAnsi="Arial"/>
          <w:color w:val="979797"/>
          <w:spacing w:val="-67"/>
          <w:w w:val="95"/>
          <w:position w:val="1"/>
          <w:sz w:val="44"/>
        </w:rPr>
        <w:t>·</w:t>
      </w:r>
      <w:r>
        <w:rPr>
          <w:rFonts w:ascii="Times New Roman" w:hAnsi="Times New Roman"/>
          <w:color w:val="979797"/>
          <w:spacing w:val="-8"/>
          <w:w w:val="95"/>
          <w:sz w:val="8"/>
        </w:rPr>
        <w:t>9</w:t>
      </w:r>
      <w:r>
        <w:rPr>
          <w:rFonts w:ascii="Arial" w:hAnsi="Arial"/>
          <w:color w:val="979797"/>
          <w:spacing w:val="-126"/>
          <w:w w:val="95"/>
          <w:position w:val="1"/>
          <w:sz w:val="44"/>
        </w:rPr>
        <w:t>-</w:t>
      </w:r>
      <w:r>
        <w:rPr>
          <w:rFonts w:ascii="Times New Roman" w:hAnsi="Times New Roman"/>
          <w:color w:val="979797"/>
          <w:w w:val="95"/>
          <w:sz w:val="8"/>
        </w:rPr>
        <w:t>a1.1</w:t>
      </w:r>
      <w:r>
        <w:rPr>
          <w:rFonts w:ascii="Times New Roman" w:hAnsi="Times New Roman"/>
          <w:sz w:val="8"/>
        </w:rPr>
      </w:r>
    </w:p>
    <w:p>
      <w:pPr>
        <w:spacing w:line="295" w:lineRule="atLeast" w:before="0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w w:val="60"/>
        </w:rPr>
        <w:br w:type="column"/>
      </w:r>
      <w:r>
        <w:rPr>
          <w:rFonts w:ascii="Courier New" w:hAnsi="Courier New"/>
          <w:color w:val="979797"/>
          <w:spacing w:val="-295"/>
          <w:w w:val="60"/>
          <w:position w:val="-6"/>
          <w:sz w:val="42"/>
        </w:rPr>
        <w:t>·</w:t>
      </w:r>
      <w:r>
        <w:rPr>
          <w:rFonts w:ascii="Courier New" w:hAnsi="Courier New"/>
          <w:color w:val="979797"/>
          <w:w w:val="60"/>
          <w:position w:val="-6"/>
          <w:sz w:val="42"/>
        </w:rPr>
        <w:t>=</w:t>
      </w:r>
      <w:r>
        <w:rPr>
          <w:rFonts w:ascii="Courier New" w:hAnsi="Courier New"/>
          <w:color w:val="979797"/>
          <w:spacing w:val="-127"/>
          <w:w w:val="60"/>
          <w:position w:val="-6"/>
          <w:sz w:val="42"/>
        </w:rPr>
        <w:t> </w:t>
      </w:r>
      <w:r>
        <w:rPr>
          <w:rFonts w:ascii="Arial" w:hAnsi="Arial"/>
          <w:color w:val="979797"/>
          <w:spacing w:val="-393"/>
          <w:w w:val="140"/>
          <w:sz w:val="32"/>
        </w:rPr>
        <w:t>.</w:t>
      </w:r>
      <w:r>
        <w:rPr>
          <w:rFonts w:ascii="Arial" w:hAnsi="Arial"/>
          <w:i/>
          <w:color w:val="979797"/>
          <w:w w:val="140"/>
          <w:position w:val="16"/>
          <w:sz w:val="10"/>
        </w:rPr>
        <w:t>f</w:t>
      </w:r>
      <w:r>
        <w:rPr>
          <w:rFonts w:ascii="Arial" w:hAnsi="Arial"/>
          <w:i/>
          <w:color w:val="979797"/>
          <w:spacing w:val="-34"/>
          <w:w w:val="140"/>
          <w:position w:val="16"/>
          <w:sz w:val="10"/>
        </w:rPr>
        <w:t> </w:t>
      </w:r>
      <w:r>
        <w:rPr>
          <w:rFonts w:ascii="Arial" w:hAnsi="Arial"/>
          <w:color w:val="979797"/>
          <w:w w:val="60"/>
          <w:sz w:val="32"/>
        </w:rPr>
        <w:t>...</w:t>
      </w:r>
      <w:r>
        <w:rPr>
          <w:rFonts w:ascii="Arial" w:hAnsi="Arial"/>
          <w:color w:val="979797"/>
          <w:spacing w:val="-40"/>
          <w:w w:val="60"/>
          <w:sz w:val="32"/>
        </w:rPr>
        <w:t> </w:t>
      </w:r>
      <w:r>
        <w:rPr>
          <w:rFonts w:ascii="Arial" w:hAnsi="Arial"/>
          <w:color w:val="979797"/>
          <w:w w:val="80"/>
          <w:sz w:val="32"/>
        </w:rPr>
        <w:t>#</w:t>
      </w:r>
      <w:r>
        <w:rPr>
          <w:rFonts w:ascii="Arial" w:hAnsi="Arial"/>
          <w:color w:val="979797"/>
          <w:spacing w:val="-48"/>
          <w:w w:val="80"/>
          <w:sz w:val="32"/>
        </w:rPr>
        <w:t> </w:t>
      </w:r>
      <w:r>
        <w:rPr>
          <w:rFonts w:ascii="Arial" w:hAnsi="Arial"/>
          <w:color w:val="979797"/>
          <w:w w:val="50"/>
          <w:sz w:val="32"/>
        </w:rPr>
        <w:t>:</w:t>
      </w:r>
      <w:r>
        <w:rPr>
          <w:rFonts w:ascii="Arial" w:hAnsi="Arial"/>
          <w:sz w:val="32"/>
        </w:rPr>
      </w:r>
    </w:p>
    <w:p>
      <w:pPr>
        <w:spacing w:line="207" w:lineRule="atLeast" w:before="150"/>
        <w:ind w:left="0" w:right="2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979797"/>
          <w:spacing w:val="-24"/>
          <w:w w:val="50"/>
          <w:position w:val="-5"/>
          <w:sz w:val="13"/>
        </w:rPr>
        <w:t>l</w:t>
      </w:r>
      <w:r>
        <w:rPr>
          <w:rFonts w:ascii="Times New Roman"/>
          <w:color w:val="979797"/>
          <w:w w:val="5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629" w:lineRule="atLeast" w:before="0"/>
        <w:ind w:left="14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 w:hAnsi="Arial" w:cs="Arial" w:eastAsia="Arial"/>
          <w:color w:val="979797"/>
          <w:w w:val="95"/>
          <w:sz w:val="10"/>
          <w:szCs w:val="10"/>
        </w:rPr>
        <w:t>I</w:t>
      </w:r>
      <w:r>
        <w:rPr>
          <w:rFonts w:ascii="Arial" w:hAnsi="Arial" w:cs="Arial" w:eastAsia="Arial"/>
          <w:color w:val="979797"/>
          <w:spacing w:val="8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145"/>
          <w:sz w:val="10"/>
          <w:szCs w:val="10"/>
        </w:rPr>
        <w:t>• </w:t>
      </w:r>
      <w:r>
        <w:rPr>
          <w:rFonts w:ascii="Arial" w:hAnsi="Arial" w:cs="Arial" w:eastAsia="Arial"/>
          <w:color w:val="979797"/>
          <w:spacing w:val="1"/>
          <w:w w:val="14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580"/>
          <w:sz w:val="10"/>
          <w:szCs w:val="10"/>
        </w:rPr>
        <w:t>'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before="45"/>
        <w:ind w:left="14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spacing w:val="-8"/>
          <w:w w:val="65"/>
          <w:sz w:val="12"/>
        </w:rPr>
        <w:t>'</w:t>
      </w:r>
      <w:r>
        <w:rPr>
          <w:rFonts w:ascii="Times New Roman"/>
          <w:color w:val="979797"/>
          <w:spacing w:val="-7"/>
          <w:w w:val="65"/>
          <w:position w:val="-11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17" w:lineRule="atLeast" w:before="71"/>
        <w:ind w:left="1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749.271545pt;margin-top:30.353321pt;width:7.95pt;height:14.95pt;mso-position-horizontal-relative:page;mso-position-vertical-relative:paragraph;z-index:11920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7"/>
                      <w:w w:val="9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21"/>
                      <w:w w:val="9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50"/>
          <w:w w:val="90"/>
          <w:sz w:val="22"/>
        </w:rPr>
        <w:t>t</w:t>
      </w:r>
      <w:r>
        <w:rPr>
          <w:rFonts w:ascii="Times New Roman"/>
          <w:color w:val="979797"/>
          <w:w w:val="90"/>
          <w:position w:val="11"/>
          <w:sz w:val="12"/>
        </w:rPr>
        <w:t>'</w:t>
      </w:r>
      <w:r>
        <w:rPr>
          <w:rFonts w:ascii="Times New Roman"/>
          <w:color w:val="979797"/>
          <w:spacing w:val="8"/>
          <w:w w:val="90"/>
          <w:position w:val="11"/>
          <w:sz w:val="12"/>
        </w:rPr>
        <w:t> </w:t>
      </w:r>
      <w:r>
        <w:rPr>
          <w:rFonts w:ascii="Times New Roman"/>
          <w:color w:val="979797"/>
          <w:w w:val="90"/>
          <w:sz w:val="22"/>
        </w:rPr>
        <w:t>-'</w:t>
      </w:r>
      <w:r>
        <w:rPr>
          <w:rFonts w:ascii="Times New Roman"/>
          <w:color w:val="979797"/>
          <w:spacing w:val="38"/>
          <w:w w:val="90"/>
          <w:sz w:val="22"/>
        </w:rPr>
        <w:t> </w:t>
      </w:r>
      <w:r>
        <w:rPr>
          <w:rFonts w:ascii="Times New Roman"/>
          <w:color w:val="979797"/>
          <w:w w:val="90"/>
          <w:sz w:val="22"/>
        </w:rPr>
        <w:t>"</w:t>
      </w:r>
      <w:r>
        <w:rPr>
          <w:rFonts w:ascii="Times New Roman"/>
          <w:sz w:val="22"/>
        </w:rPr>
      </w:r>
    </w:p>
    <w:p>
      <w:pPr>
        <w:spacing w:line="365" w:lineRule="atLeast" w:before="0"/>
        <w:ind w:left="0" w:right="475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w w:val="120"/>
        </w:rPr>
        <w:br w:type="column"/>
      </w:r>
      <w:r>
        <w:rPr>
          <w:rFonts w:ascii="Arial"/>
          <w:color w:val="979797"/>
          <w:spacing w:val="-15"/>
          <w:w w:val="120"/>
          <w:position w:val="7"/>
          <w:sz w:val="19"/>
        </w:rPr>
        <w:t>'</w:t>
      </w:r>
      <w:r>
        <w:rPr>
          <w:rFonts w:ascii="Arial"/>
          <w:color w:val="979797"/>
          <w:spacing w:val="-139"/>
          <w:w w:val="120"/>
          <w:position w:val="10"/>
          <w:sz w:val="18"/>
        </w:rPr>
        <w:t>,</w:t>
      </w:r>
      <w:r>
        <w:rPr>
          <w:rFonts w:ascii="Arial"/>
          <w:color w:val="979797"/>
          <w:spacing w:val="-77"/>
          <w:w w:val="120"/>
          <w:position w:val="7"/>
          <w:sz w:val="19"/>
        </w:rPr>
        <w:t>"</w:t>
      </w:r>
      <w:r>
        <w:rPr>
          <w:rFonts w:ascii="Arial"/>
          <w:color w:val="979797"/>
          <w:spacing w:val="-119"/>
          <w:w w:val="120"/>
          <w:position w:val="10"/>
          <w:sz w:val="18"/>
        </w:rPr>
        <w:t>,</w:t>
      </w:r>
      <w:r>
        <w:rPr>
          <w:rFonts w:ascii="Arial"/>
          <w:color w:val="979797"/>
          <w:w w:val="120"/>
          <w:sz w:val="22"/>
        </w:rPr>
        <w:t>.</w:t>
      </w:r>
      <w:r>
        <w:rPr>
          <w:rFonts w:ascii="Arial"/>
          <w:color w:val="979797"/>
          <w:spacing w:val="-15"/>
          <w:w w:val="120"/>
          <w:sz w:val="22"/>
        </w:rPr>
        <w:t>.</w:t>
      </w:r>
      <w:r>
        <w:rPr>
          <w:rFonts w:ascii="Arial"/>
          <w:color w:val="979797"/>
          <w:w w:val="120"/>
          <w:sz w:val="20"/>
        </w:rPr>
        <w:t>,</w:t>
      </w:r>
      <w:r>
        <w:rPr>
          <w:rFonts w:ascii="Arial"/>
          <w:sz w:val="20"/>
        </w:rPr>
      </w:r>
    </w:p>
    <w:p>
      <w:pPr>
        <w:spacing w:line="9" w:lineRule="atLeast" w:before="0"/>
        <w:ind w:left="0" w:right="424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79797"/>
          <w:spacing w:val="-8"/>
          <w:w w:val="125"/>
          <w:sz w:val="19"/>
        </w:rPr>
        <w:t>'</w:t>
      </w:r>
      <w:r>
        <w:rPr>
          <w:rFonts w:ascii="Arial"/>
          <w:color w:val="979797"/>
          <w:spacing w:val="-21"/>
          <w:w w:val="125"/>
          <w:sz w:val="19"/>
        </w:rPr>
        <w:t>"</w:t>
      </w:r>
      <w:r>
        <w:rPr>
          <w:rFonts w:ascii="Arial"/>
          <w:color w:val="979797"/>
          <w:spacing w:val="-23"/>
          <w:w w:val="125"/>
          <w:sz w:val="19"/>
        </w:rPr>
        <w:t> </w:t>
      </w:r>
      <w:r>
        <w:rPr>
          <w:rFonts w:ascii="Arial"/>
          <w:color w:val="979797"/>
          <w:spacing w:val="-152"/>
          <w:w w:val="125"/>
          <w:position w:val="-7"/>
          <w:sz w:val="28"/>
        </w:rPr>
        <w:t>.</w:t>
      </w:r>
      <w:r>
        <w:rPr>
          <w:rFonts w:ascii="Arial"/>
          <w:sz w:val="28"/>
        </w:rPr>
      </w:r>
    </w:p>
    <w:p>
      <w:pPr>
        <w:spacing w:line="352" w:lineRule="atLeast" w:before="0"/>
        <w:ind w:left="0" w:right="0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w w:val="135"/>
        </w:rPr>
        <w:br w:type="column"/>
      </w:r>
      <w:r>
        <w:rPr>
          <w:rFonts w:ascii="Arial"/>
          <w:color w:val="979797"/>
          <w:w w:val="135"/>
          <w:sz w:val="27"/>
        </w:rPr>
        <w:t>,</w:t>
      </w:r>
      <w:r>
        <w:rPr>
          <w:rFonts w:ascii="Arial"/>
          <w:color w:val="979797"/>
          <w:spacing w:val="-96"/>
          <w:w w:val="135"/>
          <w:sz w:val="27"/>
        </w:rPr>
        <w:t>,</w:t>
      </w:r>
      <w:r>
        <w:rPr>
          <w:rFonts w:ascii="Arial"/>
          <w:color w:val="979797"/>
          <w:w w:val="135"/>
          <w:sz w:val="27"/>
        </w:rPr>
        <w:t>.</w:t>
      </w:r>
      <w:r>
        <w:rPr>
          <w:rFonts w:ascii="Arial"/>
          <w:sz w:val="27"/>
        </w:rPr>
      </w:r>
    </w:p>
    <w:p>
      <w:pPr>
        <w:tabs>
          <w:tab w:pos="662" w:val="left" w:leader="none"/>
        </w:tabs>
        <w:spacing w:line="352" w:lineRule="atLeas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color w:val="979797"/>
          <w:spacing w:val="-56"/>
          <w:sz w:val="36"/>
        </w:rPr>
        <w:t>.</w:t>
      </w:r>
      <w:r>
        <w:rPr>
          <w:rFonts w:ascii="Times New Roman"/>
          <w:color w:val="979797"/>
          <w:sz w:val="36"/>
        </w:rPr>
        <w:t>.</w:t>
        <w:tab/>
      </w:r>
      <w:r>
        <w:rPr>
          <w:rFonts w:ascii="Arial"/>
          <w:color w:val="979797"/>
          <w:w w:val="75"/>
          <w:position w:val="17"/>
          <w:sz w:val="25"/>
        </w:rPr>
        <w:t>,,</w:t>
      </w:r>
      <w:r>
        <w:rPr>
          <w:rFonts w:ascii="Arial"/>
          <w:sz w:val="25"/>
        </w:rPr>
      </w:r>
    </w:p>
    <w:p>
      <w:pPr>
        <w:spacing w:line="454" w:lineRule="atLeast" w:before="0"/>
        <w:ind w:left="4118" w:right="4935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105"/>
        </w:rPr>
        <w:br w:type="column"/>
      </w:r>
      <w:r>
        <w:rPr>
          <w:rFonts w:ascii="Arial"/>
          <w:color w:val="B5B5B5"/>
          <w:spacing w:val="-35"/>
          <w:w w:val="105"/>
          <w:sz w:val="18"/>
        </w:rPr>
        <w:t>.</w:t>
      </w:r>
      <w:r>
        <w:rPr>
          <w:rFonts w:ascii="Times New Roman"/>
          <w:color w:val="979797"/>
          <w:w w:val="105"/>
          <w:sz w:val="36"/>
        </w:rPr>
        <w:t>.</w:t>
      </w:r>
      <w:r>
        <w:rPr>
          <w:rFonts w:ascii="Times New Roman"/>
          <w:color w:val="979797"/>
          <w:spacing w:val="-87"/>
          <w:w w:val="105"/>
          <w:sz w:val="36"/>
        </w:rPr>
        <w:t>.</w:t>
      </w:r>
      <w:r>
        <w:rPr>
          <w:rFonts w:ascii="Times New Roman"/>
          <w:color w:val="979797"/>
          <w:w w:val="105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9" w:lineRule="atLeast" w:before="0"/>
        <w:ind w:left="4205" w:right="4845" w:firstLine="0"/>
        <w:jc w:val="center"/>
        <w:rPr>
          <w:rFonts w:ascii="Arial" w:hAnsi="Arial" w:cs="Arial" w:eastAsia="Arial"/>
          <w:sz w:val="54"/>
          <w:szCs w:val="54"/>
        </w:rPr>
      </w:pPr>
      <w:r>
        <w:rPr/>
        <w:pict>
          <v:shape style="position:absolute;margin-left:1367.875122pt;margin-top:36.128498pt;width:7.3pt;height:28.6pt;mso-position-horizontal-relative:page;mso-position-vertical-relative:paragraph;z-index:10912" type="#_x0000_t202" filled="false" stroked="false">
            <v:textbox inset="0,0,0,0">
              <w:txbxContent>
                <w:p>
                  <w:pPr>
                    <w:spacing w:line="57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57"/>
                    </w:rPr>
                    <w:t>..</w:t>
                  </w:r>
                  <w:r>
                    <w:rPr>
                      <w:rFonts w:ascii="Times New Roman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B5B5B5"/>
          <w:spacing w:val="49"/>
          <w:w w:val="45"/>
          <w:sz w:val="54"/>
        </w:rPr>
        <w:t>·</w:t>
      </w:r>
      <w:r>
        <w:rPr>
          <w:rFonts w:ascii="Arial" w:hAnsi="Arial"/>
          <w:color w:val="979797"/>
          <w:w w:val="45"/>
          <w:sz w:val="54"/>
        </w:rPr>
        <w:t>·</w:t>
      </w:r>
      <w:r>
        <w:rPr>
          <w:rFonts w:ascii="Arial" w:hAnsi="Arial"/>
          <w:sz w:val="54"/>
        </w:rPr>
      </w:r>
    </w:p>
    <w:p>
      <w:pPr>
        <w:spacing w:after="0" w:line="9" w:lineRule="atLeast"/>
        <w:jc w:val="center"/>
        <w:rPr>
          <w:rFonts w:ascii="Arial" w:hAnsi="Arial" w:cs="Arial" w:eastAsia="Arial"/>
          <w:sz w:val="54"/>
          <w:szCs w:val="54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5653" w:space="976"/>
            <w:col w:w="5229" w:space="40"/>
            <w:col w:w="1359" w:space="40"/>
            <w:col w:w="482" w:space="40"/>
            <w:col w:w="3164" w:space="40"/>
            <w:col w:w="667" w:space="40"/>
            <w:col w:w="3129" w:space="40"/>
            <w:col w:w="9481"/>
          </w:cols>
        </w:sectPr>
      </w:pPr>
    </w:p>
    <w:p>
      <w:pPr>
        <w:spacing w:line="11" w:lineRule="exac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0"/>
          <w:sz w:val="11"/>
        </w:rPr>
        <w:t>MH37</w:t>
      </w:r>
      <w:r>
        <w:rPr>
          <w:rFonts w:ascii="Arial"/>
          <w:sz w:val="11"/>
        </w:rPr>
      </w:r>
    </w:p>
    <w:p>
      <w:pPr>
        <w:spacing w:line="11" w:lineRule="exac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w w:val="75"/>
        </w:rPr>
        <w:br w:type="column"/>
      </w:r>
      <w:r>
        <w:rPr>
          <w:rFonts w:ascii="Arial" w:hAnsi="Arial"/>
          <w:color w:val="979797"/>
          <w:spacing w:val="-179"/>
          <w:w w:val="75"/>
          <w:position w:val="-3"/>
          <w:sz w:val="48"/>
        </w:rPr>
        <w:t>-</w:t>
      </w:r>
      <w:r>
        <w:rPr>
          <w:rFonts w:ascii="Arial" w:hAnsi="Arial"/>
          <w:color w:val="979797"/>
          <w:spacing w:val="-115"/>
          <w:w w:val="75"/>
          <w:sz w:val="48"/>
        </w:rPr>
        <w:t>·</w:t>
      </w:r>
      <w:r>
        <w:rPr>
          <w:rFonts w:ascii="Arial" w:hAnsi="Arial"/>
          <w:color w:val="979797"/>
          <w:spacing w:val="-87"/>
          <w:w w:val="75"/>
          <w:position w:val="-11"/>
          <w:sz w:val="44"/>
        </w:rPr>
        <w:t>-</w:t>
      </w:r>
      <w:r>
        <w:rPr>
          <w:rFonts w:ascii="Arial" w:hAnsi="Arial"/>
          <w:color w:val="979797"/>
          <w:spacing w:val="-53"/>
          <w:w w:val="75"/>
          <w:sz w:val="48"/>
        </w:rPr>
        <w:t>-</w:t>
      </w:r>
      <w:r>
        <w:rPr>
          <w:rFonts w:ascii="Arial" w:hAnsi="Arial"/>
          <w:color w:val="979797"/>
          <w:spacing w:val="-51"/>
          <w:w w:val="75"/>
          <w:position w:val="-11"/>
          <w:sz w:val="44"/>
        </w:rPr>
        <w:t>·</w:t>
      </w:r>
      <w:r>
        <w:rPr>
          <w:rFonts w:ascii="Arial" w:hAnsi="Arial"/>
          <w:color w:val="979797"/>
          <w:w w:val="75"/>
          <w:sz w:val="48"/>
        </w:rPr>
        <w:t>­</w:t>
      </w:r>
      <w:r>
        <w:rPr>
          <w:rFonts w:ascii="Arial" w:hAnsi="Arial"/>
          <w:sz w:val="48"/>
        </w:rPr>
      </w:r>
    </w:p>
    <w:p>
      <w:pPr>
        <w:spacing w:line="23" w:lineRule="atLeast" w:before="34"/>
        <w:ind w:left="11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979797"/>
          <w:sz w:val="12"/>
        </w:rPr>
        <w:t>,#"</w:t>
      </w:r>
      <w:r>
        <w:rPr>
          <w:rFonts w:ascii="Arial"/>
          <w:color w:val="979797"/>
          <w:spacing w:val="2"/>
          <w:sz w:val="12"/>
        </w:rPr>
        <w:t> </w:t>
      </w:r>
      <w:r>
        <w:rPr>
          <w:rFonts w:ascii="Arial"/>
          <w:color w:val="979797"/>
          <w:spacing w:val="-11"/>
          <w:sz w:val="12"/>
        </w:rPr>
        <w:t>:</w:t>
      </w:r>
      <w:r>
        <w:rPr>
          <w:rFonts w:ascii="Arial"/>
          <w:color w:val="979797"/>
          <w:spacing w:val="-31"/>
          <w:sz w:val="12"/>
        </w:rPr>
        <w:t>-</w:t>
      </w:r>
      <w:r>
        <w:rPr>
          <w:rFonts w:ascii="Arial"/>
          <w:sz w:val="12"/>
        </w:rPr>
      </w:r>
    </w:p>
    <w:p>
      <w:pPr>
        <w:tabs>
          <w:tab w:pos="1653" w:val="left" w:leader="none"/>
        </w:tabs>
        <w:spacing w:line="11" w:lineRule="exact" w:before="0"/>
        <w:ind w:left="1016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10"/>
          <w:sz w:val="61"/>
        </w:rPr>
        <w:t>..</w:t>
        <w:tab/>
      </w:r>
      <w:r>
        <w:rPr>
          <w:rFonts w:ascii="Times New Roman"/>
          <w:color w:val="979797"/>
          <w:w w:val="50"/>
          <w:sz w:val="64"/>
        </w:rPr>
        <w:t>..</w:t>
      </w:r>
      <w:r>
        <w:rPr>
          <w:rFonts w:ascii="Times New Roman"/>
          <w:sz w:val="64"/>
        </w:rPr>
      </w:r>
    </w:p>
    <w:p>
      <w:pPr>
        <w:tabs>
          <w:tab w:pos="1044" w:val="left" w:leader="none"/>
          <w:tab w:pos="3600" w:val="left" w:leader="none"/>
        </w:tabs>
        <w:spacing w:line="145" w:lineRule="exact" w:before="0"/>
        <w:ind w:left="40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-9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170"/>
          <w:sz w:val="21"/>
          <w:szCs w:val="21"/>
        </w:rPr>
        <w:t>"</w:t>
      </w:r>
      <w:r>
        <w:rPr>
          <w:rFonts w:ascii="Times New Roman" w:hAnsi="Times New Roman" w:cs="Times New Roman" w:eastAsia="Times New Roman"/>
          <w:color w:val="979797"/>
          <w:spacing w:val="-58"/>
          <w:w w:val="17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21"/>
          <w:szCs w:val="21"/>
        </w:rPr>
        <w:t>-'</w:t>
      </w:r>
      <w:r>
        <w:rPr>
          <w:rFonts w:ascii="Times New Roman" w:hAnsi="Times New Roman" w:cs="Times New Roman" w:eastAsia="Times New Roman"/>
          <w:color w:val="979797"/>
          <w:spacing w:val="7"/>
          <w:w w:val="1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21"/>
          <w:szCs w:val="21"/>
        </w:rPr>
        <w:t>"\</w:t>
      </w:r>
      <w:r>
        <w:rPr>
          <w:rFonts w:ascii="Times New Roman" w:hAnsi="Times New Roman" w:cs="Times New Roman" w:eastAsia="Times New Roman"/>
          <w:color w:val="979797"/>
          <w:spacing w:val="-39"/>
          <w:w w:val="80"/>
          <w:sz w:val="21"/>
          <w:szCs w:val="21"/>
        </w:rPr>
        <w:t>,</w:t>
      </w:r>
      <w:r>
        <w:rPr>
          <w:rFonts w:ascii="Arial" w:hAnsi="Arial" w:cs="Arial" w:eastAsia="Arial"/>
          <w:color w:val="979797"/>
          <w:w w:val="80"/>
          <w:position w:val="-7"/>
          <w:sz w:val="22"/>
          <w:szCs w:val="22"/>
        </w:rPr>
        <w:t>.</w:t>
      </w:r>
      <w:r>
        <w:rPr>
          <w:rFonts w:ascii="Arial" w:hAnsi="Arial" w:cs="Arial" w:eastAsia="Arial"/>
          <w:color w:val="979797"/>
          <w:spacing w:val="10"/>
          <w:w w:val="80"/>
          <w:position w:val="-7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B5B5B5"/>
          <w:w w:val="80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color w:val="B5B5B5"/>
          <w:spacing w:val="-2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65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color w:val="979797"/>
          <w:w w:val="120"/>
          <w:position w:val="-7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color w:val="979797"/>
          <w:spacing w:val="-23"/>
          <w:w w:val="120"/>
          <w:position w:val="-7"/>
          <w:sz w:val="12"/>
          <w:szCs w:val="12"/>
        </w:rPr>
        <w:t>&gt;</w:t>
      </w:r>
      <w:r>
        <w:rPr>
          <w:rFonts w:ascii="Times New Roman" w:hAnsi="Times New Roman" w:cs="Times New Roman" w:eastAsia="Times New Roman"/>
          <w:color w:val="979797"/>
          <w:w w:val="120"/>
          <w:position w:val="-7"/>
          <w:sz w:val="12"/>
          <w:szCs w:val="12"/>
        </w:rPr>
        <w:t>'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134" w:lineRule="atLeast" w:before="0"/>
        <w:ind w:left="2377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/>
          <w:color w:val="979797"/>
          <w:w w:val="65"/>
          <w:sz w:val="36"/>
        </w:rPr>
        <w:t>.</w:t>
      </w:r>
      <w:r>
        <w:rPr>
          <w:rFonts w:ascii="Arial"/>
          <w:color w:val="979797"/>
          <w:spacing w:val="-35"/>
          <w:w w:val="65"/>
          <w:sz w:val="36"/>
        </w:rPr>
        <w:t>.</w:t>
      </w:r>
      <w:r>
        <w:rPr>
          <w:rFonts w:ascii="Arial"/>
          <w:color w:val="979797"/>
          <w:w w:val="65"/>
          <w:sz w:val="36"/>
        </w:rPr>
        <w:t>.</w:t>
      </w:r>
      <w:r>
        <w:rPr>
          <w:rFonts w:ascii="Arial"/>
          <w:sz w:val="36"/>
        </w:rPr>
      </w:r>
    </w:p>
    <w:p>
      <w:pPr>
        <w:spacing w:line="3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/>
        <w:br w:type="column"/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color w:val="979797"/>
          <w:spacing w:val="-56"/>
          <w:sz w:val="36"/>
        </w:rPr>
        <w:t>.</w:t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1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w w:val="105"/>
        </w:rPr>
        <w:br w:type="column"/>
      </w:r>
      <w:r>
        <w:rPr>
          <w:rFonts w:ascii="Times New Roman"/>
          <w:color w:val="979797"/>
          <w:w w:val="105"/>
          <w:sz w:val="38"/>
        </w:rPr>
        <w:t>.</w:t>
      </w:r>
      <w:r>
        <w:rPr>
          <w:rFonts w:ascii="Times New Roman"/>
          <w:color w:val="979797"/>
          <w:spacing w:val="-58"/>
          <w:w w:val="105"/>
          <w:sz w:val="38"/>
        </w:rPr>
        <w:t>.</w:t>
      </w:r>
      <w:r>
        <w:rPr>
          <w:rFonts w:ascii="Times New Roman"/>
          <w:color w:val="979797"/>
          <w:w w:val="105"/>
          <w:sz w:val="38"/>
        </w:rPr>
        <w:t>.</w:t>
      </w:r>
      <w:r>
        <w:rPr>
          <w:rFonts w:ascii="Times New Roman"/>
          <w:sz w:val="38"/>
        </w:rPr>
      </w:r>
    </w:p>
    <w:p>
      <w:pPr>
        <w:spacing w:line="11" w:lineRule="exact" w:before="0"/>
        <w:ind w:left="0" w:right="97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sz w:val="61"/>
        </w:rPr>
        <w:t>.</w:t>
      </w:r>
      <w:r>
        <w:rPr>
          <w:rFonts w:ascii="Times New Roman"/>
          <w:color w:val="979797"/>
          <w:spacing w:val="49"/>
          <w:w w:val="65"/>
          <w:sz w:val="61"/>
        </w:rPr>
        <w:t>.</w:t>
      </w:r>
      <w:r>
        <w:rPr>
          <w:rFonts w:ascii="Arial"/>
          <w:color w:val="979797"/>
          <w:w w:val="65"/>
          <w:sz w:val="17"/>
        </w:rPr>
        <w:t>"</w:t>
      </w:r>
      <w:r>
        <w:rPr>
          <w:rFonts w:ascii="Arial"/>
          <w:sz w:val="17"/>
        </w:rPr>
      </w:r>
    </w:p>
    <w:p>
      <w:pPr>
        <w:tabs>
          <w:tab w:pos="3270" w:val="left" w:leader="none"/>
        </w:tabs>
        <w:spacing w:line="11" w:lineRule="exact" w:before="0"/>
        <w:ind w:left="277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1"/>
          <w:sz w:val="61"/>
        </w:rPr>
        <w:t>..</w:t>
        <w:tab/>
      </w:r>
      <w:r>
        <w:rPr>
          <w:rFonts w:ascii="Arial"/>
          <w:sz w:val="17"/>
        </w:rPr>
        <w:t>MAINTENANCE  </w:t>
      </w:r>
      <w:r>
        <w:rPr>
          <w:rFonts w:ascii="Arial"/>
          <w:spacing w:val="3"/>
          <w:sz w:val="17"/>
        </w:rPr>
        <w:t> </w:t>
      </w:r>
      <w:r>
        <w:rPr>
          <w:rFonts w:ascii="Arial"/>
          <w:i/>
          <w:sz w:val="19"/>
        </w:rPr>
        <w:t>I </w:t>
      </w:r>
      <w:r>
        <w:rPr>
          <w:rFonts w:ascii="Arial"/>
          <w:i/>
          <w:spacing w:val="9"/>
          <w:sz w:val="19"/>
        </w:rPr>
        <w:t> </w:t>
      </w:r>
      <w:r>
        <w:rPr>
          <w:rFonts w:ascii="Arial"/>
          <w:spacing w:val="-2"/>
          <w:sz w:val="17"/>
        </w:rPr>
        <w:t>CLEANING</w:t>
      </w:r>
      <w:r>
        <w:rPr>
          <w:rFonts w:ascii="Arial"/>
          <w:sz w:val="17"/>
        </w:rPr>
      </w:r>
    </w:p>
    <w:p>
      <w:pPr>
        <w:spacing w:after="0" w:line="11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280" w:right="0"/>
          <w:cols w:num="9" w:equalWidth="0">
            <w:col w:w="6095" w:space="687"/>
            <w:col w:w="6114" w:space="40"/>
            <w:col w:w="332" w:space="40"/>
            <w:col w:w="1818" w:space="40"/>
            <w:col w:w="3742" w:space="40"/>
            <w:col w:w="646" w:space="40"/>
            <w:col w:w="1823" w:space="40"/>
            <w:col w:w="1635" w:space="40"/>
            <w:col w:w="7208"/>
          </w:cols>
        </w:sectPr>
      </w:pPr>
    </w:p>
    <w:p>
      <w:pPr>
        <w:spacing w:line="278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10"/>
          <w:sz w:val="10"/>
        </w:rPr>
        <w:t>CL</w:t>
      </w:r>
      <w:r>
        <w:rPr>
          <w:rFonts w:ascii="Arial"/>
          <w:spacing w:val="4"/>
          <w:w w:val="110"/>
          <w:sz w:val="10"/>
        </w:rPr>
        <w:t> </w:t>
      </w:r>
      <w:r>
        <w:rPr>
          <w:rFonts w:ascii="Arial"/>
          <w:spacing w:val="-6"/>
          <w:w w:val="110"/>
          <w:sz w:val="10"/>
        </w:rPr>
        <w:t>76.</w:t>
      </w:r>
      <w:r>
        <w:rPr>
          <w:rFonts w:ascii="Arial"/>
          <w:spacing w:val="-5"/>
          <w:w w:val="110"/>
          <w:sz w:val="10"/>
        </w:rPr>
        <w:t>16</w:t>
      </w:r>
      <w:r>
        <w:rPr>
          <w:rFonts w:ascii="Arial"/>
          <w:sz w:val="10"/>
        </w:rPr>
      </w:r>
    </w:p>
    <w:p>
      <w:pPr>
        <w:spacing w:before="12"/>
        <w:ind w:left="0" w:right="49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10"/>
          <w:sz w:val="10"/>
        </w:rPr>
        <w:t>IL</w:t>
      </w:r>
      <w:r>
        <w:rPr>
          <w:rFonts w:ascii="Arial"/>
          <w:spacing w:val="-14"/>
          <w:w w:val="110"/>
          <w:sz w:val="10"/>
        </w:rPr>
        <w:t> </w:t>
      </w:r>
      <w:r>
        <w:rPr>
          <w:rFonts w:ascii="Arial"/>
          <w:spacing w:val="-2"/>
          <w:w w:val="110"/>
          <w:sz w:val="10"/>
        </w:rPr>
        <w:t>77.</w:t>
      </w:r>
      <w:r>
        <w:rPr>
          <w:rFonts w:ascii="Arial"/>
          <w:spacing w:val="-3"/>
          <w:w w:val="110"/>
          <w:sz w:val="10"/>
        </w:rPr>
        <w:t>31</w:t>
      </w:r>
      <w:r>
        <w:rPr>
          <w:rFonts w:ascii="Arial"/>
          <w:sz w:val="10"/>
        </w:rPr>
      </w:r>
    </w:p>
    <w:p>
      <w:pPr>
        <w:spacing w:before="12"/>
        <w:ind w:left="0" w:right="166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150llJ</w:t>
      </w:r>
      <w:r>
        <w:rPr>
          <w:rFonts w:ascii="Arial"/>
          <w:sz w:val="10"/>
        </w:rPr>
      </w:r>
    </w:p>
    <w:p>
      <w:pPr>
        <w:pStyle w:val="Heading8"/>
        <w:tabs>
          <w:tab w:pos="579" w:val="left" w:leader="none"/>
        </w:tabs>
        <w:spacing w:line="381" w:lineRule="exact"/>
        <w:ind w:right="0"/>
        <w:jc w:val="right"/>
      </w:pPr>
      <w:r>
        <w:rPr>
          <w:w w:val="50"/>
        </w:rPr>
        <w:br w:type="column"/>
      </w:r>
      <w:r>
        <w:rPr>
          <w:color w:val="979797"/>
          <w:w w:val="50"/>
          <w:position w:val="-14"/>
        </w:rPr>
        <w:t>..</w:t>
        <w:tab/>
      </w:r>
      <w:r>
        <w:rPr>
          <w:color w:val="979797"/>
          <w:w w:val="50"/>
        </w:rPr>
        <w:t>..</w:t>
      </w:r>
      <w:r>
        <w:rPr/>
      </w:r>
    </w:p>
    <w:p>
      <w:pPr>
        <w:tabs>
          <w:tab w:pos="573" w:val="left" w:leader="none"/>
        </w:tabs>
        <w:spacing w:line="203" w:lineRule="atLeast" w:before="0"/>
        <w:ind w:left="0" w:right="413" w:firstLine="0"/>
        <w:jc w:val="right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677.881836pt;margin-top:31.017498pt;width:3.15pt;height:5.35pt;mso-position-horizontal-relative:page;mso-position-vertical-relative:paragraph;z-index:-595000" type="#_x0000_t202" filled="false" stroked="false">
            <v:textbox inset="0,0,0,0">
              <w:txbxContent>
                <w:p>
                  <w:pPr>
                    <w:spacing w:line="10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/>
                      <w:color w:val="7256C3"/>
                      <w:w w:val="40"/>
                      <w:sz w:val="10"/>
                    </w:rPr>
                    <w:t>&lt;'--</w:t>
                  </w:r>
                  <w:r>
                    <w:rPr>
                      <w:rFonts w:ascii="Times New Roman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44.810059pt;margin-top:34.587376pt;width:3.1pt;height:13.95pt;mso-position-horizontal-relative:page;mso-position-vertical-relative:paragraph;z-index:-593920" type="#_x0000_t202" filled="false" stroked="false">
            <v:textbox inset="0,0,0,0">
              <w:txbxContent>
                <w:p>
                  <w:pPr>
                    <w:spacing w:line="27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60"/>
                      <w:sz w:val="28"/>
                      <w:szCs w:val="28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position w:val="-8"/>
          <w:sz w:val="64"/>
        </w:rPr>
        <w:t>..</w:t>
        <w:tab/>
      </w:r>
      <w:r>
        <w:rPr>
          <w:rFonts w:ascii="Times New Roman"/>
          <w:color w:val="979797"/>
          <w:w w:val="50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129" w:lineRule="exact" w:before="0"/>
        <w:ind w:left="278" w:right="0" w:firstLine="0"/>
        <w:jc w:val="center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49" w:lineRule="exact" w:before="0"/>
        <w:ind w:left="247" w:right="0" w:firstLine="0"/>
        <w:jc w:val="center"/>
        <w:rPr>
          <w:rFonts w:ascii="Times New Roman" w:hAnsi="Times New Roman" w:cs="Times New Roman" w:eastAsia="Times New Roman"/>
          <w:sz w:val="64"/>
          <w:szCs w:val="64"/>
        </w:rPr>
      </w:pPr>
      <w:r>
        <w:rPr>
          <w:rFonts w:ascii="Times New Roman"/>
          <w:color w:val="979797"/>
          <w:spacing w:val="-43"/>
          <w:w w:val="90"/>
          <w:sz w:val="39"/>
        </w:rPr>
        <w:t>.</w:t>
      </w:r>
      <w:r>
        <w:rPr>
          <w:rFonts w:ascii="Times New Roman"/>
          <w:color w:val="979797"/>
          <w:w w:val="90"/>
          <w:sz w:val="39"/>
        </w:rPr>
        <w:t>..</w:t>
      </w:r>
      <w:r>
        <w:rPr>
          <w:rFonts w:ascii="Times New Roman"/>
          <w:color w:val="979797"/>
          <w:spacing w:val="11"/>
          <w:w w:val="90"/>
          <w:sz w:val="39"/>
        </w:rPr>
        <w:t> </w:t>
      </w:r>
      <w:r>
        <w:rPr>
          <w:rFonts w:ascii="Times New Roman"/>
          <w:color w:val="979797"/>
          <w:w w:val="80"/>
          <w:position w:val="-19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57" w:lineRule="atLeast" w:before="0"/>
        <w:ind w:left="8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Arial"/>
          <w:color w:val="979797"/>
          <w:w w:val="105"/>
          <w:position w:val="8"/>
          <w:sz w:val="33"/>
        </w:rPr>
        <w:t>"</w:t>
      </w:r>
      <w:r>
        <w:rPr>
          <w:rFonts w:ascii="Arial"/>
          <w:color w:val="979797"/>
          <w:spacing w:val="-35"/>
          <w:w w:val="105"/>
          <w:position w:val="8"/>
          <w:sz w:val="33"/>
        </w:rPr>
        <w:t>\</w:t>
      </w:r>
      <w:r>
        <w:rPr>
          <w:rFonts w:ascii="Times New Roman"/>
          <w:color w:val="979797"/>
          <w:w w:val="105"/>
          <w:sz w:val="18"/>
        </w:rPr>
        <w:t>..,</w:t>
      </w:r>
      <w:r>
        <w:rPr>
          <w:rFonts w:ascii="Times New Roman"/>
          <w:sz w:val="18"/>
        </w:rPr>
      </w:r>
    </w:p>
    <w:p>
      <w:pPr>
        <w:spacing w:line="222" w:lineRule="exac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885.995239pt;margin-top:4.704631pt;width:7.65pt;height:30.55pt;mso-position-horizontal-relative:page;mso-position-vertical-relative:paragraph;z-index:-59401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-15"/>
          <w:w w:val="135"/>
          <w:sz w:val="19"/>
        </w:rPr>
        <w:t>'</w:t>
      </w:r>
      <w:r>
        <w:rPr>
          <w:rFonts w:ascii="Arial"/>
          <w:color w:val="979797"/>
          <w:spacing w:val="-63"/>
          <w:w w:val="135"/>
          <w:sz w:val="19"/>
        </w:rPr>
        <w:t>"</w:t>
      </w:r>
      <w:r>
        <w:rPr>
          <w:rFonts w:ascii="Arial"/>
          <w:color w:val="979797"/>
          <w:w w:val="135"/>
          <w:position w:val="-7"/>
          <w:sz w:val="19"/>
        </w:rPr>
        <w:t>"</w:t>
      </w:r>
      <w:r>
        <w:rPr>
          <w:rFonts w:ascii="Arial"/>
          <w:color w:val="979797"/>
          <w:spacing w:val="15"/>
          <w:w w:val="135"/>
          <w:position w:val="-7"/>
          <w:sz w:val="19"/>
        </w:rPr>
        <w:t>'</w:t>
      </w:r>
      <w:r>
        <w:rPr>
          <w:rFonts w:ascii="Arial"/>
          <w:color w:val="979797"/>
          <w:w w:val="135"/>
          <w:position w:val="-5"/>
          <w:sz w:val="20"/>
        </w:rPr>
        <w:t>,</w:t>
      </w:r>
      <w:r>
        <w:rPr>
          <w:rFonts w:ascii="Arial"/>
          <w:sz w:val="20"/>
        </w:rPr>
      </w:r>
    </w:p>
    <w:p>
      <w:pPr>
        <w:spacing w:line="57" w:lineRule="exac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/>
        <w:br w:type="column"/>
      </w:r>
      <w:r>
        <w:rPr>
          <w:rFonts w:ascii="Arial"/>
          <w:color w:val="979797"/>
          <w:sz w:val="42"/>
        </w:rPr>
        <w:t>"</w:t>
      </w:r>
      <w:r>
        <w:rPr>
          <w:rFonts w:ascii="Arial"/>
          <w:sz w:val="42"/>
        </w:rPr>
      </w:r>
    </w:p>
    <w:p>
      <w:pPr>
        <w:spacing w:line="16" w:lineRule="exact" w:before="104"/>
        <w:ind w:left="2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i/>
          <w:color w:val="979797"/>
          <w:w w:val="60"/>
          <w:sz w:val="12"/>
        </w:rPr>
        <w:t>.(:.,,.</w:t>
      </w:r>
      <w:r>
        <w:rPr>
          <w:rFonts w:ascii="Arial"/>
          <w:sz w:val="12"/>
        </w:rPr>
      </w:r>
    </w:p>
    <w:p>
      <w:pPr>
        <w:spacing w:line="75" w:lineRule="atLeast" w:before="0"/>
        <w:ind w:left="0" w:right="916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/>
        <w:br w:type="column"/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color w:val="979797"/>
          <w:spacing w:val="-56"/>
          <w:sz w:val="36"/>
        </w:rPr>
        <w:t>.</w:t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sz w:val="36"/>
        </w:rPr>
      </w:r>
    </w:p>
    <w:p>
      <w:pPr>
        <w:tabs>
          <w:tab w:pos="1598" w:val="left" w:leader="none"/>
          <w:tab w:pos="2414" w:val="left" w:leader="none"/>
          <w:tab w:pos="3064" w:val="left" w:leader="none"/>
        </w:tabs>
        <w:spacing w:line="550" w:lineRule="exact" w:before="0"/>
        <w:ind w:left="922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/>
        <w:pict>
          <v:shape style="position:absolute;margin-left:1197.6875pt;margin-top:-10.517263pt;width:13.85pt;height:23.95pt;mso-position-horizontal-relative:page;mso-position-vertical-relative:paragraph;z-index:-595072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79797"/>
                      <w:w w:val="170"/>
                      <w:sz w:val="48"/>
                    </w:rPr>
                    <w:t>-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82.708496pt;margin-top:-2.236015pt;width:6.25pt;height:8.65pt;mso-position-horizontal-relative:page;mso-position-vertical-relative:paragraph;z-index:11968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z w:val="17"/>
                      <w:szCs w:val="17"/>
                    </w:rPr>
                    <w:t>••</w:t>
                  </w:r>
                  <w:r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position w:val="-12"/>
          <w:sz w:val="42"/>
        </w:rPr>
        <w:t>"</w:t>
        <w:tab/>
      </w:r>
      <w:r>
        <w:rPr>
          <w:rFonts w:ascii="Arial"/>
          <w:color w:val="979797"/>
          <w:sz w:val="42"/>
        </w:rPr>
        <w:t>"</w:t>
        <w:tab/>
      </w:r>
      <w:r>
        <w:rPr>
          <w:rFonts w:ascii="Arial"/>
          <w:color w:val="979797"/>
          <w:w w:val="225"/>
          <w:position w:val="-30"/>
          <w:sz w:val="46"/>
        </w:rPr>
        <w:t>,</w:t>
        <w:tab/>
      </w:r>
      <w:r>
        <w:rPr>
          <w:rFonts w:ascii="Arial"/>
          <w:color w:val="979797"/>
          <w:w w:val="225"/>
          <w:position w:val="-15"/>
          <w:sz w:val="46"/>
        </w:rPr>
        <w:t>,</w:t>
      </w:r>
      <w:r>
        <w:rPr>
          <w:rFonts w:ascii="Arial"/>
          <w:sz w:val="46"/>
        </w:rPr>
      </w:r>
    </w:p>
    <w:p>
      <w:pPr>
        <w:spacing w:line="336" w:lineRule="atLeast" w:before="0"/>
        <w:ind w:left="0" w:right="928" w:firstLine="0"/>
        <w:jc w:val="center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907.667175pt;margin-top:22.045218pt;width:90.25pt;height:47.85pt;mso-position-horizontal-relative:page;mso-position-vertical-relative:paragraph;z-index:-595024" type="#_x0000_t202" filled="false" stroked="false">
            <v:textbox inset="0,0,0,0">
              <w:txbxContent>
                <w:p>
                  <w:pPr>
                    <w:tabs>
                      <w:tab w:pos="1631" w:val="left" w:leader="none"/>
                    </w:tabs>
                    <w:spacing w:line="95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979797"/>
                      <w:spacing w:val="26"/>
                      <w:w w:val="105"/>
                      <w:sz w:val="95"/>
                    </w:rPr>
                    <w:t>f</w:t>
                  </w:r>
                  <w:r>
                    <w:rPr>
                      <w:rFonts w:ascii="Arial"/>
                      <w:color w:val="979797"/>
                      <w:w w:val="105"/>
                      <w:sz w:val="95"/>
                    </w:rPr>
                    <w:t>.</w:t>
                    <w:tab/>
                  </w:r>
                  <w:r>
                    <w:rPr>
                      <w:rFonts w:ascii="Arial"/>
                      <w:color w:val="979797"/>
                      <w:w w:val="85"/>
                      <w:position w:val="18"/>
                      <w:sz w:val="72"/>
                    </w:rPr>
                    <w:t>.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8.732788pt;margin-top:23.7887pt;width:13.7pt;height:28.6pt;mso-position-horizontal-relative:page;mso-position-vertical-relative:paragraph;z-index:-593896" type="#_x0000_t202" filled="false" stroked="false">
            <v:textbox inset="0,0,0,0">
              <w:txbxContent>
                <w:p>
                  <w:pPr>
                    <w:spacing w:line="57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979797"/>
                      <w:w w:val="140"/>
                      <w:sz w:val="57"/>
                    </w:rPr>
                    <w:t>-</w:t>
                  </w:r>
                  <w:r>
                    <w:rPr>
                      <w:rFonts w:ascii="Times New Roman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0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128" w:lineRule="atLeast" w:before="0"/>
        <w:ind w:left="0" w:right="18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0"/>
        </w:rPr>
        <w:br w:type="column"/>
      </w:r>
      <w:r>
        <w:rPr>
          <w:rFonts w:ascii="Times New Roman"/>
          <w:color w:val="3F00FD"/>
          <w:spacing w:val="-7"/>
          <w:w w:val="90"/>
          <w:sz w:val="14"/>
        </w:rPr>
        <w:t>'</w:t>
      </w:r>
      <w:r>
        <w:rPr>
          <w:rFonts w:ascii="Times New Roman"/>
          <w:color w:val="3F00FD"/>
          <w:spacing w:val="-7"/>
          <w:w w:val="90"/>
          <w:position w:val="-5"/>
          <w:sz w:val="14"/>
        </w:rPr>
        <w:t>'</w:t>
      </w:r>
      <w:r>
        <w:rPr>
          <w:rFonts w:ascii="Times New Roman"/>
          <w:sz w:val="14"/>
        </w:rPr>
      </w:r>
    </w:p>
    <w:p>
      <w:pPr>
        <w:spacing w:line="64" w:lineRule="exact" w:before="0"/>
        <w:ind w:left="0" w:right="7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252.823242pt;margin-top:.958102pt;width:1.55pt;height:10.65pt;mso-position-horizontal-relative:page;mso-position-vertical-relative:paragraph;z-index:-593968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3F00FD"/>
                      <w:w w:val="50"/>
                      <w:sz w:val="21"/>
                    </w:rPr>
                    <w:t>\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F00FD"/>
          <w:spacing w:val="-10"/>
          <w:w w:val="90"/>
          <w:sz w:val="14"/>
        </w:rPr>
        <w:t>'</w:t>
      </w:r>
      <w:r>
        <w:rPr>
          <w:rFonts w:ascii="Times New Roman"/>
          <w:color w:val="3F00FD"/>
          <w:spacing w:val="-10"/>
          <w:w w:val="90"/>
          <w:position w:val="-5"/>
          <w:sz w:val="14"/>
        </w:rPr>
        <w:t>'</w:t>
      </w:r>
      <w:r>
        <w:rPr>
          <w:rFonts w:ascii="Times New Roman"/>
          <w:sz w:val="14"/>
        </w:rPr>
      </w:r>
    </w:p>
    <w:p>
      <w:pPr>
        <w:spacing w:line="189" w:lineRule="exact" w:before="0"/>
        <w:ind w:left="969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Arial"/>
          <w:spacing w:val="-24"/>
          <w:w w:val="115"/>
          <w:sz w:val="42"/>
        </w:rPr>
        <w:t>.</w:t>
      </w:r>
      <w:r>
        <w:rPr>
          <w:rFonts w:ascii="Arial"/>
          <w:color w:val="979797"/>
          <w:spacing w:val="-9"/>
          <w:w w:val="115"/>
          <w:sz w:val="42"/>
        </w:rPr>
        <w:t>.</w:t>
      </w:r>
      <w:r>
        <w:rPr>
          <w:rFonts w:ascii="Arial"/>
          <w:color w:val="979797"/>
          <w:spacing w:val="-50"/>
          <w:w w:val="115"/>
          <w:sz w:val="42"/>
        </w:rPr>
        <w:t> </w:t>
      </w:r>
      <w:r>
        <w:rPr>
          <w:rFonts w:ascii="Times New Roman"/>
          <w:color w:val="979797"/>
          <w:w w:val="115"/>
          <w:position w:val="-19"/>
          <w:sz w:val="51"/>
        </w:rPr>
        <w:t>.</w:t>
      </w:r>
      <w:r>
        <w:rPr>
          <w:rFonts w:ascii="Times New Roman"/>
          <w:sz w:val="51"/>
        </w:rPr>
      </w:r>
    </w:p>
    <w:p>
      <w:pPr>
        <w:numPr>
          <w:ilvl w:val="0"/>
          <w:numId w:val="14"/>
        </w:numPr>
        <w:tabs>
          <w:tab w:pos="3506" w:val="left" w:leader="none"/>
        </w:tabs>
        <w:spacing w:line="125" w:lineRule="atLeast" w:before="0"/>
        <w:ind w:left="3505" w:right="0" w:hanging="128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05"/>
          <w:sz w:val="13"/>
        </w:rPr>
        <w:br w:type="column"/>
        <w:t>Working</w:t>
      </w:r>
      <w:r>
        <w:rPr>
          <w:rFonts w:ascii="Arial"/>
          <w:spacing w:val="-18"/>
          <w:w w:val="105"/>
          <w:sz w:val="13"/>
        </w:rPr>
        <w:t> </w:t>
      </w:r>
      <w:r>
        <w:rPr>
          <w:rFonts w:ascii="Arial"/>
          <w:spacing w:val="-9"/>
          <w:w w:val="105"/>
          <w:sz w:val="13"/>
        </w:rPr>
        <w:t>I</w:t>
      </w:r>
      <w:r>
        <w:rPr>
          <w:rFonts w:ascii="Arial"/>
          <w:spacing w:val="-12"/>
          <w:w w:val="105"/>
          <w:sz w:val="13"/>
        </w:rPr>
        <w:t>n</w:t>
      </w:r>
      <w:r>
        <w:rPr>
          <w:rFonts w:ascii="Arial"/>
          <w:spacing w:val="-29"/>
          <w:w w:val="105"/>
          <w:sz w:val="13"/>
        </w:rPr>
        <w:t> </w:t>
      </w:r>
      <w:r>
        <w:rPr>
          <w:rFonts w:ascii="Arial"/>
          <w:w w:val="105"/>
          <w:sz w:val="13"/>
        </w:rPr>
        <w:t>conftned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spaces</w:t>
      </w:r>
      <w:r>
        <w:rPr>
          <w:rFonts w:ascii="Arial"/>
          <w:sz w:val="13"/>
        </w:rPr>
      </w:r>
    </w:p>
    <w:p>
      <w:pPr>
        <w:numPr>
          <w:ilvl w:val="0"/>
          <w:numId w:val="15"/>
        </w:numPr>
        <w:tabs>
          <w:tab w:pos="3518" w:val="left" w:leader="none"/>
        </w:tabs>
        <w:spacing w:line="160" w:lineRule="exact" w:before="1"/>
        <w:ind w:left="3518" w:right="0" w:hanging="141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Working </w:t>
      </w:r>
      <w:r>
        <w:rPr>
          <w:rFonts w:ascii="Times New Roman"/>
          <w:sz w:val="14"/>
        </w:rPr>
        <w:t>with</w:t>
      </w:r>
      <w:r>
        <w:rPr>
          <w:rFonts w:ascii="Times New Roman"/>
          <w:spacing w:val="10"/>
          <w:sz w:val="14"/>
        </w:rPr>
        <w:t> </w:t>
      </w:r>
      <w:r>
        <w:rPr>
          <w:rFonts w:ascii="Arial"/>
          <w:spacing w:val="-3"/>
          <w:sz w:val="13"/>
        </w:rPr>
        <w:t>l</w:t>
      </w:r>
      <w:r>
        <w:rPr>
          <w:rFonts w:ascii="Arial"/>
          <w:spacing w:val="-4"/>
          <w:sz w:val="13"/>
        </w:rPr>
        <w:t>lve</w:t>
      </w:r>
      <w:r>
        <w:rPr>
          <w:rFonts w:ascii="Arial"/>
          <w:spacing w:val="-10"/>
          <w:sz w:val="13"/>
        </w:rPr>
        <w:t> </w:t>
      </w:r>
      <w:r>
        <w:rPr>
          <w:rFonts w:ascii="Arial"/>
          <w:sz w:val="13"/>
        </w:rPr>
        <w:t>flows</w:t>
      </w:r>
      <w:r>
        <w:rPr>
          <w:rFonts w:ascii="Arial"/>
          <w:sz w:val="13"/>
        </w:rPr>
      </w:r>
    </w:p>
    <w:p>
      <w:pPr>
        <w:numPr>
          <w:ilvl w:val="0"/>
          <w:numId w:val="15"/>
        </w:numPr>
        <w:tabs>
          <w:tab w:pos="3525" w:val="left" w:leader="none"/>
        </w:tabs>
        <w:spacing w:line="142" w:lineRule="exact" w:before="0"/>
        <w:ind w:left="3524" w:right="0" w:hanging="147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Contaminated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materials</w:t>
      </w:r>
      <w:r>
        <w:rPr>
          <w:rFonts w:ascii="Arial"/>
          <w:sz w:val="13"/>
        </w:rPr>
      </w:r>
    </w:p>
    <w:p>
      <w:pPr>
        <w:spacing w:after="0" w:line="142" w:lineRule="exac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6245" w:space="1646"/>
            <w:col w:w="7242" w:space="40"/>
            <w:col w:w="826" w:space="40"/>
            <w:col w:w="1418" w:space="40"/>
            <w:col w:w="805" w:space="40"/>
            <w:col w:w="3362" w:space="40"/>
            <w:col w:w="2065" w:space="40"/>
            <w:col w:w="6531"/>
          </w:cols>
        </w:sectPr>
      </w:pPr>
    </w:p>
    <w:p>
      <w:pPr>
        <w:spacing w:line="812" w:lineRule="atLeast" w:before="0"/>
        <w:ind w:left="0" w:right="61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155"/>
          <w:sz w:val="8"/>
        </w:rPr>
        <w:t>\'-</w:t>
      </w:r>
      <w:r>
        <w:rPr>
          <w:rFonts w:ascii="Times New Roman"/>
          <w:sz w:val="8"/>
        </w:rPr>
      </w:r>
    </w:p>
    <w:p>
      <w:pPr>
        <w:spacing w:line="1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color w:val="979797"/>
          <w:w w:val="175"/>
          <w:position w:val="6"/>
          <w:sz w:val="16"/>
        </w:rPr>
        <w:t>#</w:t>
      </w:r>
      <w:r>
        <w:rPr>
          <w:rFonts w:ascii="Times New Roman"/>
          <w:i/>
          <w:color w:val="979797"/>
          <w:spacing w:val="-1"/>
          <w:w w:val="175"/>
          <w:position w:val="6"/>
          <w:sz w:val="16"/>
        </w:rPr>
        <w:t> </w:t>
      </w:r>
      <w:r>
        <w:rPr>
          <w:rFonts w:ascii="Arial"/>
          <w:i/>
          <w:color w:val="979797"/>
          <w:w w:val="95"/>
          <w:sz w:val="12"/>
        </w:rPr>
        <w:t>.(:.,,</w:t>
      </w:r>
      <w:r>
        <w:rPr>
          <w:rFonts w:ascii="Arial"/>
          <w:i/>
          <w:color w:val="979797"/>
          <w:spacing w:val="14"/>
          <w:w w:val="95"/>
          <w:sz w:val="12"/>
        </w:rPr>
        <w:t>.</w:t>
      </w:r>
      <w:r>
        <w:rPr>
          <w:rFonts w:ascii="Times New Roman"/>
          <w:color w:val="979797"/>
          <w:w w:val="95"/>
          <w:position w:val="6"/>
          <w:sz w:val="16"/>
        </w:rPr>
        <w:t>'"</w:t>
      </w:r>
      <w:r>
        <w:rPr>
          <w:rFonts w:ascii="Times New Roman"/>
          <w:color w:val="979797"/>
          <w:spacing w:val="-2"/>
          <w:w w:val="95"/>
          <w:position w:val="6"/>
          <w:sz w:val="16"/>
        </w:rPr>
        <w:t>\</w:t>
      </w:r>
      <w:r>
        <w:rPr>
          <w:rFonts w:ascii="Arial"/>
          <w:color w:val="979797"/>
          <w:spacing w:val="-110"/>
          <w:w w:val="95"/>
          <w:sz w:val="20"/>
        </w:rPr>
        <w:t>,</w:t>
      </w:r>
      <w:r>
        <w:rPr>
          <w:rFonts w:ascii="Times New Roman"/>
          <w:color w:val="979797"/>
          <w:w w:val="95"/>
          <w:position w:val="6"/>
          <w:sz w:val="16"/>
        </w:rPr>
        <w:t>,</w:t>
      </w:r>
      <w:r>
        <w:rPr>
          <w:rFonts w:ascii="Times New Roman"/>
          <w:color w:val="979797"/>
          <w:spacing w:val="-27"/>
          <w:w w:val="95"/>
          <w:position w:val="6"/>
          <w:sz w:val="16"/>
        </w:rPr>
        <w:t> </w:t>
      </w:r>
      <w:r>
        <w:rPr>
          <w:rFonts w:ascii="Arial"/>
          <w:color w:val="979797"/>
          <w:w w:val="225"/>
          <w:sz w:val="20"/>
        </w:rPr>
        <w:t>,</w:t>
      </w:r>
      <w:r>
        <w:rPr>
          <w:rFonts w:ascii="Arial"/>
          <w:color w:val="979797"/>
          <w:spacing w:val="-52"/>
          <w:w w:val="225"/>
          <w:sz w:val="20"/>
        </w:rPr>
        <w:t> </w:t>
      </w:r>
      <w:r>
        <w:rPr>
          <w:rFonts w:ascii="Times New Roman"/>
          <w:color w:val="979797"/>
          <w:w w:val="460"/>
          <w:position w:val="6"/>
          <w:sz w:val="16"/>
        </w:rPr>
        <w:t>,</w:t>
      </w:r>
      <w:r>
        <w:rPr>
          <w:rFonts w:ascii="Times New Roman"/>
          <w:sz w:val="16"/>
        </w:rPr>
      </w:r>
    </w:p>
    <w:p>
      <w:pPr>
        <w:tabs>
          <w:tab w:pos="1963" w:val="left" w:leader="none"/>
          <w:tab w:pos="5392" w:val="left" w:leader="none"/>
          <w:tab w:pos="7591" w:val="left" w:leader="none"/>
        </w:tabs>
        <w:spacing w:line="823" w:lineRule="atLeast" w:before="0"/>
        <w:ind w:left="47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60"/>
        </w:rPr>
        <w:br w:type="column"/>
      </w:r>
      <w:r>
        <w:rPr>
          <w:rFonts w:ascii="Arial" w:hAnsi="Arial" w:cs="Arial" w:eastAsia="Arial"/>
          <w:color w:val="979797"/>
          <w:spacing w:val="-4"/>
          <w:w w:val="60"/>
          <w:position w:val="-23"/>
          <w:sz w:val="46"/>
          <w:szCs w:val="46"/>
        </w:rPr>
        <w:t>"</w:t>
      </w:r>
      <w:r>
        <w:rPr>
          <w:rFonts w:ascii="Arial" w:hAnsi="Arial" w:cs="Arial" w:eastAsia="Arial"/>
          <w:color w:val="979797"/>
          <w:spacing w:val="-30"/>
          <w:w w:val="60"/>
          <w:position w:val="-23"/>
          <w:sz w:val="46"/>
          <w:szCs w:val="46"/>
        </w:rPr>
        <w:t>·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-46"/>
          <w:sz w:val="64"/>
          <w:szCs w:val="64"/>
        </w:rPr>
        <w:t>..</w:t>
        <w:tab/>
      </w:r>
      <w:r>
        <w:rPr>
          <w:rFonts w:ascii="Arial" w:hAnsi="Arial" w:cs="Arial" w:eastAsia="Arial"/>
          <w:i/>
          <w:color w:val="979797"/>
          <w:spacing w:val="-4"/>
          <w:sz w:val="10"/>
          <w:szCs w:val="10"/>
        </w:rPr>
        <w:t>w</w:t>
      </w:r>
      <w:r>
        <w:rPr>
          <w:rFonts w:ascii="Arial" w:hAnsi="Arial" w:cs="Arial" w:eastAsia="Arial"/>
          <w:i/>
          <w:color w:val="979797"/>
          <w:spacing w:val="-7"/>
          <w:sz w:val="10"/>
          <w:szCs w:val="10"/>
        </w:rPr>
        <w:t>"</w:t>
        <w:tab/>
      </w:r>
      <w:r>
        <w:rPr>
          <w:rFonts w:ascii="Times New Roman" w:hAnsi="Times New Roman" w:cs="Times New Roman" w:eastAsia="Times New Roman"/>
          <w:color w:val="979797"/>
          <w:spacing w:val="-5"/>
          <w:w w:val="140"/>
          <w:position w:val="-6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color w:val="979797"/>
          <w:spacing w:val="-4"/>
          <w:w w:val="140"/>
          <w:position w:val="-6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after="0" w:line="823" w:lineRule="atLeas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18089" w:space="40"/>
            <w:col w:w="12251"/>
          </w:cols>
        </w:sectPr>
      </w:pPr>
    </w:p>
    <w:p>
      <w:pPr>
        <w:spacing w:line="632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spacing w:val="-1"/>
          <w:w w:val="95"/>
          <w:sz w:val="11"/>
        </w:rPr>
        <w:t>D=1.02m</w:t>
      </w:r>
      <w:r>
        <w:rPr>
          <w:rFonts w:ascii="Arial"/>
          <w:sz w:val="11"/>
        </w:rPr>
      </w:r>
    </w:p>
    <w:p>
      <w:pPr>
        <w:spacing w:line="73" w:lineRule="exact" w:before="10"/>
        <w:ind w:left="0" w:right="164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150llJ</w:t>
      </w:r>
      <w:r>
        <w:rPr>
          <w:rFonts w:ascii="Arial"/>
          <w:sz w:val="10"/>
        </w:rPr>
      </w:r>
    </w:p>
    <w:p>
      <w:pPr>
        <w:tabs>
          <w:tab w:pos="312" w:val="left" w:leader="none"/>
        </w:tabs>
        <w:spacing w:line="549" w:lineRule="atLeast" w:before="0"/>
        <w:ind w:left="0" w:right="0" w:firstLine="0"/>
        <w:jc w:val="right"/>
        <w:rPr>
          <w:rFonts w:ascii="Courier New" w:hAnsi="Courier New" w:cs="Courier New" w:eastAsia="Courier New"/>
          <w:sz w:val="25"/>
          <w:szCs w:val="25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10"/>
          <w:position w:val="-9"/>
          <w:sz w:val="16"/>
          <w:szCs w:val="16"/>
        </w:rPr>
        <w:t>\'</w:t>
        <w:tab/>
      </w:r>
      <w:r>
        <w:rPr>
          <w:rFonts w:ascii="Courier New" w:hAnsi="Courier New" w:cs="Courier New" w:eastAsia="Courier New"/>
          <w:color w:val="979797"/>
          <w:spacing w:val="-145"/>
          <w:w w:val="150"/>
          <w:sz w:val="25"/>
          <w:szCs w:val="25"/>
        </w:rPr>
        <w:t>•</w:t>
      </w:r>
      <w:r>
        <w:rPr>
          <w:rFonts w:ascii="Courier New" w:hAnsi="Courier New" w:cs="Courier New" w:eastAsia="Courier New"/>
          <w:color w:val="979797"/>
          <w:w w:val="150"/>
          <w:sz w:val="25"/>
          <w:szCs w:val="25"/>
        </w:rPr>
        <w:t>'</w:t>
      </w:r>
      <w:r>
        <w:rPr>
          <w:rFonts w:ascii="Courier New" w:hAnsi="Courier New" w:cs="Courier New" w:eastAsia="Courier New"/>
          <w:sz w:val="25"/>
          <w:szCs w:val="25"/>
        </w:rPr>
      </w:r>
    </w:p>
    <w:p>
      <w:pPr>
        <w:spacing w:line="60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"/>
          <w:szCs w:val="2"/>
        </w:rPr>
      </w:pPr>
      <w:r>
        <w:rPr>
          <w:w w:val="320"/>
        </w:rPr>
        <w:br w:type="column"/>
      </w:r>
      <w:r>
        <w:rPr>
          <w:rFonts w:ascii="Times New Roman"/>
          <w:color w:val="979797"/>
          <w:w w:val="320"/>
          <w:sz w:val="2"/>
        </w:rPr>
        <w:t>'</w:t>
      </w:r>
      <w:r>
        <w:rPr>
          <w:rFonts w:ascii="Times New Roman"/>
          <w:sz w:val="2"/>
        </w:rPr>
      </w:r>
    </w:p>
    <w:p>
      <w:pPr>
        <w:spacing w:line="51" w:lineRule="exact" w:before="0"/>
        <w:ind w:left="0" w:right="24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color w:val="979797"/>
          <w:spacing w:val="-17"/>
          <w:w w:val="150"/>
          <w:sz w:val="10"/>
        </w:rPr>
        <w:t>'</w:t>
      </w:r>
      <w:r>
        <w:rPr>
          <w:rFonts w:ascii="Arial"/>
          <w:color w:val="979797"/>
          <w:spacing w:val="-173"/>
          <w:w w:val="150"/>
          <w:position w:val="-5"/>
          <w:sz w:val="20"/>
        </w:rPr>
        <w:t>,</w:t>
      </w:r>
      <w:r>
        <w:rPr>
          <w:rFonts w:ascii="Times New Roman"/>
          <w:color w:val="979797"/>
          <w:w w:val="150"/>
          <w:sz w:val="10"/>
        </w:rPr>
        <w:t>'-</w:t>
      </w:r>
      <w:r>
        <w:rPr>
          <w:rFonts w:ascii="Times New Roman"/>
          <w:color w:val="979797"/>
          <w:spacing w:val="-15"/>
          <w:w w:val="150"/>
          <w:sz w:val="10"/>
        </w:rPr>
        <w:t> </w:t>
      </w:r>
      <w:r>
        <w:rPr>
          <w:rFonts w:ascii="Arial"/>
          <w:color w:val="979797"/>
          <w:spacing w:val="-1"/>
          <w:w w:val="150"/>
          <w:position w:val="-5"/>
          <w:sz w:val="20"/>
        </w:rPr>
        <w:t>,</w:t>
      </w:r>
      <w:r>
        <w:rPr>
          <w:rFonts w:ascii="Arial"/>
          <w:color w:val="B5B5B5"/>
          <w:spacing w:val="6"/>
          <w:w w:val="150"/>
          <w:sz w:val="10"/>
        </w:rPr>
        <w:t>,</w:t>
      </w:r>
      <w:r>
        <w:rPr>
          <w:rFonts w:ascii="Arial"/>
          <w:color w:val="979797"/>
          <w:w w:val="150"/>
          <w:sz w:val="12"/>
        </w:rPr>
        <w:t>.</w:t>
      </w:r>
      <w:r>
        <w:rPr>
          <w:rFonts w:ascii="Arial"/>
          <w:sz w:val="12"/>
        </w:rPr>
      </w:r>
    </w:p>
    <w:p>
      <w:pPr>
        <w:spacing w:line="549" w:lineRule="atLeast" w:before="0"/>
        <w:ind w:left="0" w:right="183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w w:val="175"/>
        </w:rPr>
        <w:br w:type="column"/>
      </w:r>
      <w:r>
        <w:rPr>
          <w:rFonts w:ascii="Arial"/>
          <w:i/>
          <w:color w:val="979797"/>
          <w:w w:val="175"/>
          <w:sz w:val="12"/>
        </w:rPr>
        <w:t>J'</w:t>
      </w:r>
      <w:r>
        <w:rPr>
          <w:rFonts w:ascii="Arial"/>
          <w:i/>
          <w:color w:val="979797"/>
          <w:spacing w:val="-41"/>
          <w:w w:val="175"/>
          <w:sz w:val="12"/>
        </w:rPr>
        <w:t> </w:t>
      </w:r>
      <w:r>
        <w:rPr>
          <w:rFonts w:ascii="Times New Roman"/>
          <w:color w:val="979797"/>
          <w:w w:val="95"/>
          <w:position w:val="4"/>
          <w:sz w:val="32"/>
        </w:rPr>
        <w:t>-</w:t>
      </w:r>
      <w:r>
        <w:rPr>
          <w:rFonts w:ascii="Times New Roman"/>
          <w:color w:val="979797"/>
          <w:spacing w:val="-19"/>
          <w:w w:val="95"/>
          <w:position w:val="4"/>
          <w:sz w:val="32"/>
        </w:rPr>
        <w:t> </w:t>
      </w:r>
      <w:r>
        <w:rPr>
          <w:rFonts w:ascii="Times New Roman"/>
          <w:color w:val="979797"/>
          <w:spacing w:val="32"/>
          <w:w w:val="95"/>
          <w:position w:val="4"/>
          <w:sz w:val="32"/>
        </w:rPr>
        <w:t>-</w:t>
      </w:r>
      <w:r>
        <w:rPr>
          <w:rFonts w:ascii="Arial"/>
          <w:color w:val="979797"/>
          <w:w w:val="95"/>
          <w:sz w:val="12"/>
        </w:rPr>
        <w:t>,...,,</w:t>
      </w:r>
      <w:r>
        <w:rPr>
          <w:rFonts w:ascii="Arial"/>
          <w:sz w:val="12"/>
        </w:rPr>
      </w:r>
    </w:p>
    <w:p>
      <w:pPr>
        <w:spacing w:after="0" w:line="549" w:lineRule="atLeast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7957" w:space="40"/>
            <w:col w:w="6153" w:space="40"/>
            <w:col w:w="3824" w:space="40"/>
            <w:col w:w="12326"/>
          </w:cols>
        </w:sectPr>
      </w:pPr>
    </w:p>
    <w:p>
      <w:pPr>
        <w:tabs>
          <w:tab w:pos="771" w:val="left" w:leader="none"/>
          <w:tab w:pos="2118" w:val="left" w:leader="none"/>
        </w:tabs>
        <w:spacing w:line="13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Arial"/>
          <w:w w:val="80"/>
          <w:sz w:val="14"/>
        </w:rPr>
        <w:t>lro&amp;l'l</w:t>
      </w:r>
      <w:r>
        <w:rPr>
          <w:rFonts w:ascii="Arial"/>
          <w:spacing w:val="-8"/>
          <w:w w:val="80"/>
          <w:sz w:val="14"/>
        </w:rPr>
        <w:t> </w:t>
      </w:r>
      <w:r>
        <w:rPr>
          <w:rFonts w:ascii="Times New Roman"/>
          <w:color w:val="979797"/>
          <w:w w:val="70"/>
          <w:position w:val="-23"/>
          <w:sz w:val="61"/>
        </w:rPr>
        <w:t>..</w:t>
        <w:tab/>
      </w:r>
      <w:r>
        <w:rPr>
          <w:rFonts w:ascii="Arial"/>
          <w:color w:val="979797"/>
          <w:w w:val="70"/>
          <w:sz w:val="14"/>
        </w:rPr>
        <w:t>,</w:t>
      </w:r>
      <w:r>
        <w:rPr>
          <w:rFonts w:ascii="Arial"/>
          <w:color w:val="979797"/>
          <w:spacing w:val="49"/>
          <w:w w:val="70"/>
          <w:sz w:val="14"/>
        </w:rPr>
        <w:t> </w:t>
      </w:r>
      <w:r>
        <w:rPr>
          <w:rFonts w:ascii="Arial"/>
          <w:color w:val="979797"/>
          <w:w w:val="70"/>
          <w:sz w:val="14"/>
        </w:rPr>
        <w:t>'     </w:t>
      </w:r>
      <w:r>
        <w:rPr>
          <w:rFonts w:ascii="Arial"/>
          <w:color w:val="979797"/>
          <w:spacing w:val="7"/>
          <w:w w:val="70"/>
          <w:sz w:val="14"/>
        </w:rPr>
        <w:t> </w:t>
      </w:r>
      <w:r>
        <w:rPr>
          <w:rFonts w:ascii="Arial"/>
          <w:i/>
          <w:color w:val="979797"/>
          <w:w w:val="70"/>
          <w:sz w:val="14"/>
        </w:rPr>
        <w:t>'(:'   </w:t>
      </w:r>
      <w:r>
        <w:rPr>
          <w:rFonts w:ascii="Arial"/>
          <w:i/>
          <w:color w:val="979797"/>
          <w:spacing w:val="4"/>
          <w:w w:val="70"/>
          <w:sz w:val="14"/>
        </w:rPr>
        <w:t> </w:t>
      </w:r>
      <w:r>
        <w:rPr>
          <w:rFonts w:ascii="Times New Roman"/>
          <w:i/>
          <w:color w:val="979797"/>
          <w:w w:val="205"/>
          <w:sz w:val="5"/>
        </w:rPr>
        <w:t>A</w:t>
      </w:r>
      <w:r>
        <w:rPr>
          <w:rFonts w:ascii="Times New Roman"/>
          <w:i/>
          <w:color w:val="979797"/>
          <w:sz w:val="5"/>
        </w:rPr>
        <w:t>             </w:t>
      </w:r>
      <w:r>
        <w:rPr>
          <w:rFonts w:ascii="Times New Roman"/>
          <w:i/>
          <w:color w:val="979797"/>
          <w:spacing w:val="2"/>
          <w:sz w:val="5"/>
        </w:rPr>
        <w:t> </w:t>
      </w:r>
      <w:r>
        <w:rPr>
          <w:rFonts w:ascii="Times New Roman"/>
          <w:color w:val="979797"/>
          <w:spacing w:val="2"/>
          <w:position w:val="-23"/>
          <w:sz w:val="61"/>
        </w:rPr>
      </w:r>
      <w:r>
        <w:rPr>
          <w:rFonts w:ascii="Times New Roman"/>
          <w:color w:val="979797"/>
          <w:position w:val="-23"/>
          <w:sz w:val="61"/>
          <w:u w:val="single" w:color="9797A0"/>
        </w:rPr>
        <w:t> </w:t>
        <w:tab/>
      </w:r>
      <w:r>
        <w:rPr>
          <w:rFonts w:ascii="Times New Roman"/>
          <w:color w:val="979797"/>
          <w:position w:val="-23"/>
          <w:sz w:val="61"/>
        </w:rPr>
      </w:r>
      <w:r>
        <w:rPr>
          <w:rFonts w:ascii="Times New Roman"/>
          <w:sz w:val="61"/>
        </w:rPr>
      </w:r>
    </w:p>
    <w:p>
      <w:pPr>
        <w:spacing w:line="411" w:lineRule="atLeast" w:before="0"/>
        <w:ind w:left="0" w:right="256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color w:val="3F00FD"/>
          <w:spacing w:val="-8"/>
          <w:w w:val="70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color w:val="3F00FD"/>
          <w:spacing w:val="-13"/>
          <w:w w:val="70"/>
          <w:position w:val="-2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tabs>
          <w:tab w:pos="732" w:val="left" w:leader="none"/>
        </w:tabs>
        <w:spacing w:line="79" w:lineRule="exact" w:before="0"/>
        <w:ind w:left="0" w:right="5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80"/>
        </w:rPr>
        <w:br w:type="column"/>
      </w:r>
      <w:r>
        <w:rPr>
          <w:rFonts w:ascii="Courier New" w:hAnsi="Courier New" w:cs="Courier New" w:eastAsia="Courier New"/>
          <w:color w:val="979797"/>
          <w:w w:val="80"/>
          <w:position w:val="35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0"/>
          <w:position w:val="35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0"/>
          <w:position w:val="35"/>
          <w:sz w:val="26"/>
          <w:szCs w:val="26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w w:val="5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hadow w:val="0"/>
          <w:sz w:val="61"/>
          <w:szCs w:val="61"/>
        </w:rPr>
      </w:r>
    </w:p>
    <w:p>
      <w:pPr>
        <w:tabs>
          <w:tab w:pos="1287" w:val="left" w:leader="none"/>
          <w:tab w:pos="1937" w:val="left" w:leader="none"/>
        </w:tabs>
        <w:spacing w:line="35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1183.983276pt;margin-top:19.19174pt;width:5.15pt;height:30.55pt;mso-position-horizontal-relative:page;mso-position-vertical-relative:paragraph;z-index:-59497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</w:t>
                  </w:r>
                  <w:r>
                    <w:rPr>
                      <w:rFonts w:ascii="Times New Roman"/>
                      <w:color w:val="979797"/>
                      <w:spacing w:val="-51"/>
                      <w:w w:val="50"/>
                      <w:sz w:val="61"/>
                    </w:rPr>
                    <w:t>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Times New Roman"/>
          <w:color w:val="979797"/>
          <w:w w:val="50"/>
          <w:position w:val="-29"/>
          <w:sz w:val="64"/>
        </w:rPr>
        <w:t>..</w:t>
        <w:tab/>
      </w:r>
      <w:r>
        <w:rPr>
          <w:rFonts w:ascii="Times New Roman"/>
          <w:color w:val="979797"/>
          <w:w w:val="50"/>
          <w:position w:val="-19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642" w:val="left" w:leader="none"/>
          <w:tab w:pos="2643" w:val="left" w:leader="none"/>
        </w:tabs>
        <w:spacing w:line="59" w:lineRule="atLeast" w:before="0"/>
        <w:ind w:left="412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2"/>
          <w:sz w:val="64"/>
        </w:rPr>
        <w:t>..</w:t>
        <w:tab/>
      </w:r>
      <w:r>
        <w:rPr>
          <w:rFonts w:ascii="Times New Roman"/>
          <w:color w:val="979797"/>
          <w:position w:val="32"/>
          <w:sz w:val="19"/>
        </w:rPr>
        <w:t>.</w:t>
      </w:r>
      <w:r>
        <w:rPr>
          <w:rFonts w:ascii="Times New Roman"/>
          <w:color w:val="979797"/>
          <w:spacing w:val="-4"/>
          <w:position w:val="32"/>
          <w:sz w:val="19"/>
        </w:rPr>
        <w:t>.</w:t>
      </w:r>
      <w:r>
        <w:rPr>
          <w:rFonts w:ascii="Times New Roman"/>
          <w:color w:val="979797"/>
          <w:spacing w:val="-54"/>
          <w:position w:val="24"/>
          <w:sz w:val="23"/>
        </w:rPr>
        <w:t>.</w:t>
      </w:r>
      <w:r>
        <w:rPr>
          <w:rFonts w:ascii="Times New Roman"/>
          <w:color w:val="979797"/>
          <w:spacing w:val="-15"/>
          <w:position w:val="32"/>
          <w:sz w:val="19"/>
        </w:rPr>
        <w:t>,</w:t>
      </w:r>
      <w:r>
        <w:rPr>
          <w:rFonts w:ascii="Times New Roman"/>
          <w:color w:val="979797"/>
          <w:spacing w:val="-8"/>
          <w:position w:val="24"/>
          <w:sz w:val="23"/>
        </w:rPr>
        <w:t>.</w:t>
      </w:r>
      <w:r>
        <w:rPr>
          <w:rFonts w:ascii="Arial"/>
          <w:color w:val="979797"/>
          <w:spacing w:val="-41"/>
          <w:position w:val="16"/>
          <w:sz w:val="20"/>
        </w:rPr>
        <w:t>,</w:t>
      </w:r>
      <w:r>
        <w:rPr>
          <w:rFonts w:ascii="Arial"/>
          <w:color w:val="979797"/>
          <w:position w:val="16"/>
          <w:sz w:val="20"/>
        </w:rPr>
        <w:t>,</w:t>
        <w:tab/>
      </w:r>
      <w:r>
        <w:rPr>
          <w:rFonts w:ascii="Times New Roman"/>
          <w:color w:val="979797"/>
          <w:w w:val="80"/>
          <w:sz w:val="57"/>
        </w:rPr>
        <w:t>..</w:t>
      </w:r>
      <w:r>
        <w:rPr>
          <w:rFonts w:ascii="Times New Roman"/>
          <w:sz w:val="57"/>
        </w:rPr>
      </w:r>
    </w:p>
    <w:p>
      <w:pPr>
        <w:tabs>
          <w:tab w:pos="1885" w:val="left" w:leader="none"/>
          <w:tab w:pos="3625" w:val="left" w:leader="none"/>
          <w:tab w:pos="5779" w:val="left" w:leader="none"/>
        </w:tabs>
        <w:spacing w:line="391" w:lineRule="atLeast" w:before="0"/>
        <w:ind w:left="47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1197.6875pt;margin-top:43.032417pt;width:3.8pt;height:14.65pt;mso-position-horizontal-relative:page;mso-position-vertical-relative:paragraph;z-index:-594952" type="#_x0000_t202" filled="false" stroked="false">
            <v:textbox inset="0,0,0,0">
              <w:txbxContent>
                <w:p>
                  <w:pPr>
                    <w:spacing w:line="29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/>
                      <w:color w:val="979797"/>
                      <w:w w:val="70"/>
                      <w:sz w:val="29"/>
                    </w:rPr>
                    <w:t>"</w:t>
                  </w:r>
                  <w:r>
                    <w:rPr>
                      <w:rFonts w:ascii="Arial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45.101440pt;margin-top:38.558327pt;width:7.65pt;height:20.95pt;mso-position-horizontal-relative:page;mso-position-vertical-relative:paragraph;z-index:-593872" type="#_x0000_t202" filled="false" stroked="false">
            <v:textbox inset="0,0,0,0">
              <w:txbxContent>
                <w:p>
                  <w:pPr>
                    <w:spacing w:line="41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/>
                      <w:color w:val="979797"/>
                      <w:sz w:val="42"/>
                    </w:rPr>
                    <w:t>"</w:t>
                  </w:r>
                  <w:r>
                    <w:rPr>
                      <w:rFonts w:asci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position w:val="-16"/>
          <w:sz w:val="61"/>
        </w:rPr>
        <w:t>..</w:t>
        <w:tab/>
      </w:r>
      <w:r>
        <w:rPr>
          <w:rFonts w:ascii="Arial"/>
          <w:color w:val="FFFFFF"/>
          <w:w w:val="50"/>
          <w:sz w:val="61"/>
        </w:rPr>
      </w:r>
      <w:r>
        <w:rPr>
          <w:rFonts w:ascii="Arial"/>
          <w:imprint/>
          <w:color w:val="FFFFFF"/>
          <w:spacing w:val="32"/>
          <w:w w:val="105"/>
          <w:sz w:val="61"/>
        </w:rPr>
        <w:t>.</w:t>
      </w:r>
      <w:r>
        <w:rPr>
          <w:rFonts w:ascii="Arial"/>
          <w:shadow w:val="0"/>
          <w:color w:val="FFFFFF"/>
          <w:w w:val="105"/>
          <w:sz w:val="61"/>
        </w:rPr>
      </w:r>
      <w:r>
        <w:rPr>
          <w:rFonts w:ascii="Arial"/>
          <w:shadow w:val="0"/>
          <w:color w:val="979797"/>
          <w:spacing w:val="-13"/>
          <w:w w:val="105"/>
          <w:position w:val="13"/>
          <w:sz w:val="19"/>
        </w:rPr>
        <w:t>'</w:t>
      </w:r>
      <w:r>
        <w:rPr>
          <w:rFonts w:ascii="Arial"/>
          <w:shadow w:val="0"/>
          <w:color w:val="979797"/>
          <w:spacing w:val="-49"/>
          <w:w w:val="105"/>
          <w:position w:val="13"/>
          <w:sz w:val="19"/>
        </w:rPr>
        <w:t>"</w:t>
      </w:r>
      <w:r>
        <w:rPr>
          <w:rFonts w:ascii="Arial"/>
          <w:shadow w:val="0"/>
          <w:color w:val="979797"/>
          <w:spacing w:val="-39"/>
          <w:w w:val="105"/>
          <w:sz w:val="36"/>
        </w:rPr>
        <w:t>"</w:t>
      </w:r>
      <w:r>
        <w:rPr>
          <w:rFonts w:ascii="Arial"/>
          <w:shadow w:val="0"/>
          <w:color w:val="979797"/>
          <w:w w:val="105"/>
          <w:sz w:val="36"/>
        </w:rPr>
        <w:t>'</w:t>
        <w:tab/>
      </w:r>
      <w:r>
        <w:rPr>
          <w:rFonts w:ascii="Times New Roman"/>
          <w:shadow w:val="0"/>
          <w:color w:val="979797"/>
          <w:w w:val="105"/>
          <w:position w:val="10"/>
          <w:sz w:val="57"/>
        </w:rPr>
        <w:t>-</w:t>
        <w:tab/>
      </w:r>
      <w:r>
        <w:rPr>
          <w:rFonts w:ascii="Times New Roman"/>
          <w:shadow w:val="0"/>
          <w:color w:val="979797"/>
          <w:w w:val="50"/>
          <w:position w:val="-22"/>
          <w:sz w:val="61"/>
        </w:rPr>
        <w:t>..</w:t>
      </w:r>
      <w:r>
        <w:rPr>
          <w:rFonts w:ascii="Times New Roman"/>
          <w:shadow w:val="0"/>
          <w:sz w:val="61"/>
        </w:rPr>
      </w:r>
    </w:p>
    <w:p>
      <w:pPr>
        <w:spacing w:line="297" w:lineRule="atLeast" w:before="0"/>
        <w:ind w:left="181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DECOMMISSIONING</w:t>
      </w:r>
      <w:r>
        <w:rPr>
          <w:rFonts w:ascii="Arial"/>
          <w:spacing w:val="11"/>
          <w:w w:val="105"/>
          <w:sz w:val="17"/>
        </w:rPr>
        <w:t> </w:t>
      </w:r>
      <w:r>
        <w:rPr>
          <w:rFonts w:ascii="Arial"/>
          <w:i/>
          <w:w w:val="105"/>
          <w:sz w:val="19"/>
        </w:rPr>
        <w:t>I</w:t>
      </w:r>
      <w:r>
        <w:rPr>
          <w:rFonts w:ascii="Arial"/>
          <w:i/>
          <w:spacing w:val="31"/>
          <w:w w:val="105"/>
          <w:sz w:val="19"/>
        </w:rPr>
        <w:t> </w:t>
      </w:r>
      <w:r>
        <w:rPr>
          <w:rFonts w:ascii="Arial"/>
          <w:w w:val="105"/>
          <w:sz w:val="17"/>
        </w:rPr>
        <w:t>DEMOLITION</w:t>
      </w:r>
      <w:r>
        <w:rPr>
          <w:rFonts w:ascii="Arial"/>
          <w:sz w:val="17"/>
        </w:rPr>
      </w:r>
    </w:p>
    <w:p>
      <w:pPr>
        <w:spacing w:after="0" w:line="297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12605" w:space="40"/>
            <w:col w:w="3489" w:space="40"/>
            <w:col w:w="5933" w:space="2523"/>
            <w:col w:w="5750"/>
          </w:cols>
        </w:sectPr>
      </w:pPr>
    </w:p>
    <w:p>
      <w:pPr>
        <w:tabs>
          <w:tab w:pos="5572" w:val="left" w:leader="none"/>
          <w:tab w:pos="10486" w:val="left" w:leader="none"/>
          <w:tab w:pos="11531" w:val="left" w:leader="none"/>
          <w:tab w:pos="13616" w:val="left" w:leader="none"/>
        </w:tabs>
        <w:spacing w:line="1087" w:lineRule="atLeast" w:before="0"/>
        <w:ind w:left="199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154.570877pt;margin-top:3.721041pt;width:19.850pt;height:39.2pt;mso-position-horizontal-relative:page;mso-position-vertical-relative:paragraph;z-index:-593944" type="#_x0000_t202" filled="false" stroked="false">
            <v:textbox inset="0,0,0,0">
              <w:txbxContent>
                <w:p>
                  <w:pPr>
                    <w:spacing w:line="78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8"/>
                      <w:szCs w:val="78"/>
                    </w:rPr>
                  </w:pPr>
                  <w:r>
                    <w:rPr>
                      <w:rFonts w:ascii="Times New Roman"/>
                      <w:color w:val="979797"/>
                      <w:w w:val="80"/>
                      <w:sz w:val="78"/>
                    </w:rPr>
                    <w:t>-t</w:t>
                  </w:r>
                  <w:r>
                    <w:rPr>
                      <w:rFonts w:ascii="Times New Roman"/>
                      <w:sz w:val="7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79797"/>
          <w:w w:val="50"/>
          <w:position w:val="-10"/>
          <w:sz w:val="12"/>
        </w:rPr>
        <w:t>I</w:t>
        <w:tab/>
      </w:r>
      <w:r>
        <w:rPr>
          <w:rFonts w:ascii="Times New Roman" w:hAnsi="Times New Roman"/>
          <w:color w:val="979797"/>
          <w:w w:val="70"/>
          <w:position w:val="-65"/>
          <w:sz w:val="95"/>
        </w:rPr>
        <w:t>+</w:t>
        <w:tab/>
      </w:r>
      <w:r>
        <w:rPr>
          <w:rFonts w:ascii="Times New Roman" w:hAnsi="Times New Roman"/>
          <w:color w:val="979797"/>
          <w:spacing w:val="-78"/>
          <w:w w:val="130"/>
          <w:position w:val="-12"/>
          <w:sz w:val="32"/>
        </w:rPr>
        <w:t>·</w:t>
      </w:r>
      <w:r>
        <w:rPr>
          <w:rFonts w:ascii="Arial" w:hAnsi="Arial"/>
          <w:color w:val="494B4B"/>
          <w:w w:val="130"/>
          <w:sz w:val="10"/>
        </w:rPr>
        <w:t>r</w:t>
      </w:r>
      <w:r>
        <w:rPr>
          <w:rFonts w:ascii="Arial" w:hAnsi="Arial"/>
          <w:color w:val="494B4B"/>
          <w:spacing w:val="-29"/>
          <w:w w:val="130"/>
          <w:sz w:val="10"/>
        </w:rPr>
        <w:t> </w:t>
      </w:r>
      <w:r>
        <w:rPr>
          <w:rFonts w:ascii="Arial" w:hAnsi="Arial"/>
          <w:color w:val="979797"/>
          <w:spacing w:val="-46"/>
          <w:w w:val="85"/>
          <w:sz w:val="10"/>
        </w:rPr>
        <w:t>_</w:t>
      </w:r>
      <w:r>
        <w:rPr>
          <w:rFonts w:ascii="Times New Roman" w:hAnsi="Times New Roman"/>
          <w:color w:val="979797"/>
          <w:w w:val="85"/>
          <w:position w:val="-12"/>
          <w:sz w:val="32"/>
        </w:rPr>
        <w:t>-</w:t>
      </w:r>
      <w:r>
        <w:rPr>
          <w:rFonts w:ascii="Times New Roman" w:hAnsi="Times New Roman"/>
          <w:color w:val="979797"/>
          <w:spacing w:val="-82"/>
          <w:w w:val="85"/>
          <w:position w:val="-12"/>
          <w:sz w:val="32"/>
        </w:rPr>
        <w:t>-</w:t>
      </w:r>
      <w:r>
        <w:rPr>
          <w:rFonts w:ascii="Arial" w:hAnsi="Arial"/>
          <w:color w:val="979797"/>
          <w:w w:val="85"/>
          <w:sz w:val="10"/>
        </w:rPr>
        <w:t>_  </w:t>
      </w:r>
      <w:r>
        <w:rPr>
          <w:rFonts w:ascii="Arial" w:hAnsi="Arial"/>
          <w:color w:val="979797"/>
          <w:spacing w:val="5"/>
          <w:w w:val="85"/>
          <w:sz w:val="10"/>
        </w:rPr>
        <w:t> </w:t>
      </w:r>
      <w:r>
        <w:rPr>
          <w:rFonts w:ascii="Arial" w:hAnsi="Arial"/>
          <w:color w:val="979797"/>
          <w:w w:val="130"/>
          <w:sz w:val="10"/>
        </w:rPr>
        <w:t>·</w:t>
      </w:r>
      <w:r>
        <w:rPr>
          <w:rFonts w:ascii="Arial" w:hAnsi="Arial"/>
          <w:color w:val="979797"/>
          <w:spacing w:val="-10"/>
          <w:w w:val="130"/>
          <w:sz w:val="10"/>
        </w:rPr>
        <w:t> </w:t>
      </w:r>
      <w:r>
        <w:rPr>
          <w:rFonts w:ascii="Arial" w:hAnsi="Arial"/>
          <w:color w:val="979797"/>
          <w:w w:val="110"/>
          <w:position w:val="-28"/>
          <w:sz w:val="55"/>
        </w:rPr>
        <w:t>·</w:t>
        <w:tab/>
      </w:r>
      <w:r>
        <w:rPr>
          <w:rFonts w:ascii="Arial" w:hAnsi="Arial"/>
          <w:color w:val="B5B5B5"/>
          <w:w w:val="225"/>
          <w:sz w:val="10"/>
        </w:rPr>
        <w:t>·</w:t>
      </w:r>
      <w:r>
        <w:rPr>
          <w:rFonts w:ascii="Arial" w:hAnsi="Arial"/>
          <w:color w:val="B5B5B5"/>
          <w:spacing w:val="26"/>
          <w:w w:val="225"/>
          <w:sz w:val="10"/>
        </w:rPr>
        <w:t> </w:t>
      </w:r>
      <w:r>
        <w:rPr>
          <w:rFonts w:ascii="Arial" w:hAnsi="Arial"/>
          <w:i/>
          <w:color w:val="979797"/>
          <w:w w:val="85"/>
          <w:sz w:val="14"/>
        </w:rPr>
        <w:t>&lt;</w:t>
      </w:r>
      <w:r>
        <w:rPr>
          <w:rFonts w:ascii="Arial" w:hAnsi="Arial"/>
          <w:i/>
          <w:color w:val="979797"/>
          <w:spacing w:val="-40"/>
          <w:w w:val="85"/>
          <w:sz w:val="14"/>
        </w:rPr>
        <w:t>-</w:t>
      </w:r>
      <w:r>
        <w:rPr>
          <w:rFonts w:ascii="Arial" w:hAnsi="Arial"/>
          <w:i/>
          <w:color w:val="979797"/>
          <w:w w:val="85"/>
          <w:sz w:val="14"/>
        </w:rPr>
        <w:t>;-</w:t>
      </w:r>
      <w:r>
        <w:rPr>
          <w:rFonts w:ascii="Arial" w:hAnsi="Arial"/>
          <w:i/>
          <w:color w:val="979797"/>
          <w:spacing w:val="-2"/>
          <w:w w:val="85"/>
          <w:sz w:val="14"/>
        </w:rPr>
        <w:t> </w:t>
      </w:r>
      <w:r>
        <w:rPr>
          <w:rFonts w:ascii="Arial" w:hAnsi="Arial"/>
          <w:color w:val="979797"/>
          <w:w w:val="155"/>
          <w:sz w:val="14"/>
        </w:rPr>
        <w:t>-</w:t>
      </w:r>
      <w:r>
        <w:rPr>
          <w:rFonts w:ascii="Arial" w:hAnsi="Arial"/>
          <w:color w:val="979797"/>
          <w:spacing w:val="-24"/>
          <w:w w:val="155"/>
          <w:sz w:val="14"/>
        </w:rPr>
        <w:t> </w:t>
      </w:r>
      <w:r>
        <w:rPr>
          <w:rFonts w:ascii="Arial" w:hAnsi="Arial"/>
          <w:color w:val="979797"/>
          <w:w w:val="130"/>
          <w:sz w:val="14"/>
        </w:rPr>
        <w:t>-</w:t>
      </w:r>
      <w:r>
        <w:rPr>
          <w:rFonts w:ascii="Arial" w:hAnsi="Arial"/>
          <w:color w:val="979797"/>
          <w:spacing w:val="-11"/>
          <w:w w:val="130"/>
          <w:sz w:val="14"/>
        </w:rPr>
        <w:t> </w:t>
      </w:r>
      <w:r>
        <w:rPr>
          <w:rFonts w:ascii="Times New Roman" w:hAnsi="Times New Roman"/>
          <w:color w:val="979797"/>
          <w:w w:val="130"/>
          <w:sz w:val="10"/>
        </w:rPr>
        <w:t>-"-</w:t>
      </w:r>
      <w:r>
        <w:rPr>
          <w:rFonts w:ascii="Times New Roman" w:hAnsi="Times New Roman"/>
          <w:color w:val="979797"/>
          <w:spacing w:val="-6"/>
          <w:w w:val="130"/>
          <w:sz w:val="10"/>
        </w:rPr>
        <w:t>}</w:t>
      </w:r>
      <w:r>
        <w:rPr>
          <w:rFonts w:ascii="Times New Roman" w:hAnsi="Times New Roman"/>
          <w:color w:val="4B16ED"/>
          <w:spacing w:val="2"/>
          <w:w w:val="130"/>
          <w:sz w:val="10"/>
        </w:rPr>
        <w:t>'</w:t>
      </w:r>
      <w:r>
        <w:rPr>
          <w:rFonts w:ascii="Times New Roman" w:hAnsi="Times New Roman"/>
          <w:color w:val="4B16ED"/>
          <w:w w:val="130"/>
          <w:position w:val="-12"/>
          <w:sz w:val="14"/>
        </w:rPr>
        <w:t>'</w:t>
      </w:r>
      <w:r>
        <w:rPr>
          <w:rFonts w:ascii="Times New Roman" w:hAnsi="Times New Roman"/>
          <w:color w:val="4B16ED"/>
          <w:spacing w:val="40"/>
          <w:w w:val="130"/>
          <w:position w:val="-12"/>
          <w:sz w:val="14"/>
        </w:rPr>
        <w:t> </w:t>
      </w:r>
      <w:r>
        <w:rPr>
          <w:rFonts w:ascii="Times New Roman" w:hAnsi="Times New Roman"/>
          <w:color w:val="979797"/>
          <w:spacing w:val="-6"/>
          <w:w w:val="155"/>
          <w:sz w:val="12"/>
        </w:rPr>
        <w:t>-</w:t>
      </w:r>
      <w:r>
        <w:rPr>
          <w:rFonts w:ascii="Times New Roman" w:hAnsi="Times New Roman"/>
          <w:color w:val="383638"/>
          <w:w w:val="155"/>
          <w:sz w:val="12"/>
        </w:rPr>
        <w:t>'s</w:t>
      </w:r>
      <w:r>
        <w:rPr>
          <w:rFonts w:ascii="Times New Roman" w:hAnsi="Times New Roman"/>
          <w:color w:val="383638"/>
          <w:spacing w:val="-9"/>
          <w:w w:val="155"/>
          <w:sz w:val="12"/>
        </w:rPr>
        <w:t> </w:t>
      </w:r>
      <w:r>
        <w:rPr>
          <w:rFonts w:ascii="Arial" w:hAnsi="Arial"/>
          <w:color w:val="979797"/>
          <w:spacing w:val="3"/>
          <w:w w:val="130"/>
          <w:sz w:val="11"/>
        </w:rPr>
        <w:t>-</w:t>
      </w:r>
      <w:r>
        <w:rPr>
          <w:rFonts w:ascii="Arial" w:hAnsi="Arial"/>
          <w:w w:val="130"/>
          <w:sz w:val="11"/>
        </w:rPr>
        <w:t>I</w:t>
        <w:tab/>
      </w:r>
      <w:r>
        <w:rPr>
          <w:rFonts w:ascii="Times New Roman" w:hAnsi="Times New Roman"/>
          <w:color w:val="979797"/>
          <w:w w:val="185"/>
          <w:position w:val="-16"/>
          <w:sz w:val="21"/>
        </w:rPr>
        <w:t>'</w:t>
      </w:r>
      <w:r>
        <w:rPr>
          <w:rFonts w:ascii="Times New Roman" w:hAnsi="Times New Roman"/>
          <w:sz w:val="21"/>
        </w:rPr>
      </w:r>
    </w:p>
    <w:p>
      <w:pPr>
        <w:tabs>
          <w:tab w:pos="4915" w:val="left" w:leader="none"/>
        </w:tabs>
        <w:spacing w:line="1087" w:lineRule="atLeast" w:before="0"/>
        <w:ind w:left="199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25"/>
        </w:rPr>
        <w:br w:type="column"/>
      </w:r>
      <w:r>
        <w:rPr>
          <w:rFonts w:ascii="Arial"/>
          <w:color w:val="979797"/>
          <w:spacing w:val="-15"/>
          <w:w w:val="125"/>
          <w:sz w:val="19"/>
        </w:rPr>
        <w:t>'</w:t>
      </w:r>
      <w:r>
        <w:rPr>
          <w:rFonts w:ascii="Arial"/>
          <w:color w:val="979797"/>
          <w:spacing w:val="-59"/>
          <w:w w:val="125"/>
          <w:sz w:val="19"/>
        </w:rPr>
        <w:t>"</w:t>
      </w:r>
      <w:r>
        <w:rPr>
          <w:rFonts w:ascii="Times New Roman"/>
          <w:color w:val="979797"/>
          <w:w w:val="125"/>
          <w:position w:val="2"/>
          <w:sz w:val="18"/>
        </w:rPr>
        <w:t>..</w:t>
      </w:r>
      <w:r>
        <w:rPr>
          <w:rFonts w:ascii="Times New Roman"/>
          <w:color w:val="979797"/>
          <w:spacing w:val="-55"/>
          <w:w w:val="125"/>
          <w:position w:val="2"/>
          <w:sz w:val="18"/>
        </w:rPr>
        <w:t>,</w:t>
      </w:r>
      <w:r>
        <w:rPr>
          <w:rFonts w:ascii="Arial"/>
          <w:color w:val="979797"/>
          <w:spacing w:val="-34"/>
          <w:w w:val="125"/>
          <w:position w:val="-5"/>
          <w:sz w:val="20"/>
        </w:rPr>
        <w:t>,</w:t>
      </w:r>
      <w:r>
        <w:rPr>
          <w:rFonts w:ascii="Arial"/>
          <w:color w:val="979797"/>
          <w:w w:val="125"/>
          <w:position w:val="-5"/>
          <w:sz w:val="20"/>
        </w:rPr>
        <w:t>,</w:t>
        <w:tab/>
      </w:r>
      <w:r>
        <w:rPr>
          <w:rFonts w:ascii="Times New Roman"/>
          <w:color w:val="979797"/>
          <w:w w:val="80"/>
          <w:position w:val="-20"/>
          <w:sz w:val="61"/>
        </w:rPr>
        <w:t>..</w:t>
      </w:r>
      <w:r>
        <w:rPr>
          <w:rFonts w:ascii="Times New Roman"/>
          <w:sz w:val="61"/>
        </w:rPr>
      </w:r>
    </w:p>
    <w:p>
      <w:pPr>
        <w:spacing w:after="0" w:line="1087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13697" w:space="2347"/>
            <w:col w:w="14336"/>
          </w:cols>
        </w:sectPr>
      </w:pPr>
    </w:p>
    <w:p>
      <w:pPr>
        <w:spacing w:line="578" w:lineRule="atLeast" w:before="0"/>
        <w:ind w:left="0" w:right="0" w:firstLine="0"/>
        <w:jc w:val="right"/>
        <w:rPr>
          <w:rFonts w:ascii="Courier New" w:hAnsi="Courier New" w:cs="Courier New" w:eastAsia="Courier New"/>
          <w:sz w:val="27"/>
          <w:szCs w:val="27"/>
        </w:rPr>
      </w:pPr>
      <w:r>
        <w:rPr>
          <w:rFonts w:ascii="Times New Roman" w:hAnsi="Times New Roman" w:cs="Times New Roman" w:eastAsia="Times New Roman"/>
          <w:color w:val="979797"/>
          <w:spacing w:val="-43"/>
          <w:position w:val="-6"/>
          <w:sz w:val="24"/>
          <w:szCs w:val="24"/>
        </w:rPr>
        <w:t>•</w:t>
      </w:r>
      <w:r>
        <w:rPr>
          <w:rFonts w:ascii="Courier New" w:hAnsi="Courier New" w:cs="Courier New" w:eastAsia="Courier New"/>
          <w:color w:val="979797"/>
          <w:spacing w:val="-111"/>
          <w:sz w:val="27"/>
          <w:szCs w:val="27"/>
        </w:rPr>
        <w:t>•</w:t>
      </w:r>
      <w:r>
        <w:rPr>
          <w:rFonts w:ascii="Courier New" w:hAnsi="Courier New" w:cs="Courier New" w:eastAsia="Courier New"/>
          <w:color w:val="979797"/>
          <w:sz w:val="27"/>
          <w:szCs w:val="27"/>
        </w:rPr>
        <w:t>•</w:t>
      </w:r>
      <w:r>
        <w:rPr>
          <w:rFonts w:ascii="Courier New" w:hAnsi="Courier New" w:cs="Courier New" w:eastAsia="Courier New"/>
          <w:sz w:val="27"/>
          <w:szCs w:val="27"/>
        </w:rPr>
      </w:r>
    </w:p>
    <w:p>
      <w:pPr>
        <w:tabs>
          <w:tab w:pos="541" w:val="left" w:leader="none"/>
        </w:tabs>
        <w:spacing w:line="849" w:lineRule="atLeast" w:before="0"/>
        <w:ind w:left="0" w:right="7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50"/>
        </w:rPr>
        <w:br w:type="column"/>
      </w:r>
      <w:r>
        <w:rPr>
          <w:rFonts w:ascii="Arial"/>
          <w:color w:val="979797"/>
          <w:w w:val="50"/>
          <w:sz w:val="11"/>
        </w:rPr>
        <w:t>1</w:t>
      </w:r>
      <w:r>
        <w:rPr>
          <w:rFonts w:ascii="Arial"/>
          <w:color w:val="979797"/>
          <w:spacing w:val="17"/>
          <w:w w:val="50"/>
          <w:sz w:val="11"/>
        </w:rPr>
        <w:t> </w:t>
      </w:r>
      <w:r>
        <w:rPr>
          <w:rFonts w:ascii="Arial"/>
          <w:color w:val="979797"/>
          <w:w w:val="75"/>
          <w:sz w:val="11"/>
        </w:rPr>
        <w:t>1</w:t>
        <w:tab/>
      </w:r>
      <w:r>
        <w:rPr>
          <w:rFonts w:ascii="Arial"/>
          <w:color w:val="3F00FD"/>
          <w:w w:val="45"/>
          <w:sz w:val="11"/>
        </w:rPr>
        <w:t>',</w:t>
      </w:r>
      <w:r>
        <w:rPr>
          <w:rFonts w:ascii="Arial"/>
          <w:sz w:val="11"/>
        </w:rPr>
      </w:r>
    </w:p>
    <w:p>
      <w:pPr>
        <w:spacing w:line="14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3F00FD"/>
          <w:w w:val="85"/>
          <w:sz w:val="14"/>
        </w:rPr>
        <w:t>'</w:t>
      </w:r>
      <w:r>
        <w:rPr>
          <w:rFonts w:ascii="Times New Roman"/>
          <w:sz w:val="14"/>
        </w:rPr>
      </w:r>
    </w:p>
    <w:p>
      <w:pPr>
        <w:spacing w:line="871" w:lineRule="atLeas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60"/>
        </w:rPr>
        <w:br w:type="column"/>
      </w:r>
      <w:r>
        <w:rPr>
          <w:rFonts w:ascii="Times New Roman"/>
          <w:w w:val="60"/>
          <w:sz w:val="21"/>
        </w:rPr>
        <w:t>""</w:t>
      </w:r>
      <w:r>
        <w:rPr>
          <w:rFonts w:ascii="Times New Roman"/>
          <w:sz w:val="21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338" w:val="left" w:leader="none"/>
          <w:tab w:pos="918" w:val="left" w:leader="none"/>
          <w:tab w:pos="1269" w:val="left" w:leader="none"/>
        </w:tabs>
        <w:spacing w:line="23" w:lineRule="exact" w:before="0"/>
        <w:ind w:left="1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/>
          <w:color w:val="3F00FD"/>
          <w:w w:val="200"/>
          <w:sz w:val="6"/>
        </w:rPr>
        <w:t>I</w:t>
        <w:tab/>
      </w:r>
      <w:r>
        <w:rPr>
          <w:rFonts w:ascii="Arial"/>
          <w:i/>
          <w:color w:val="979797"/>
          <w:w w:val="320"/>
          <w:sz w:val="6"/>
        </w:rPr>
        <w:t>:::"'"</w:t>
        <w:tab/>
      </w:r>
      <w:r>
        <w:rPr>
          <w:rFonts w:ascii="Arial"/>
          <w:color w:val="979797"/>
          <w:w w:val="75"/>
          <w:sz w:val="19"/>
        </w:rPr>
        <w:t>I""</w:t>
        <w:tab/>
      </w:r>
      <w:r>
        <w:rPr>
          <w:rFonts w:ascii="Times New Roman"/>
          <w:color w:val="979797"/>
          <w:spacing w:val="-2"/>
          <w:w w:val="60"/>
          <w:position w:val="1"/>
          <w:sz w:val="18"/>
        </w:rPr>
        <w:t>i</w:t>
      </w:r>
      <w:r>
        <w:rPr>
          <w:rFonts w:ascii="Times New Roman"/>
          <w:color w:val="979797"/>
          <w:spacing w:val="-17"/>
          <w:w w:val="60"/>
          <w:position w:val="1"/>
          <w:sz w:val="18"/>
        </w:rPr>
        <w:t>1</w:t>
      </w:r>
      <w:r>
        <w:rPr>
          <w:rFonts w:ascii="Times New Roman"/>
          <w:sz w:val="18"/>
        </w:rPr>
      </w:r>
    </w:p>
    <w:p>
      <w:pPr>
        <w:tabs>
          <w:tab w:pos="1543" w:val="left" w:leader="none"/>
        </w:tabs>
        <w:spacing w:line="504" w:lineRule="atLeast" w:before="0"/>
        <w:ind w:left="893" w:right="0" w:firstLine="0"/>
        <w:jc w:val="left"/>
        <w:rPr>
          <w:rFonts w:ascii="Courier New" w:hAnsi="Courier New" w:cs="Courier New" w:eastAsia="Courier New"/>
          <w:sz w:val="25"/>
          <w:szCs w:val="25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-8"/>
          <w:sz w:val="64"/>
          <w:szCs w:val="64"/>
        </w:rPr>
        <w:t>..</w:t>
        <w:tab/>
      </w:r>
      <w:r>
        <w:rPr>
          <w:rFonts w:ascii="Courier New" w:hAnsi="Courier New" w:cs="Courier New" w:eastAsia="Courier New"/>
          <w:color w:val="979797"/>
          <w:spacing w:val="-146"/>
          <w:w w:val="150"/>
          <w:sz w:val="25"/>
          <w:szCs w:val="25"/>
        </w:rPr>
        <w:t>•</w:t>
      </w:r>
      <w:r>
        <w:rPr>
          <w:rFonts w:ascii="Courier New" w:hAnsi="Courier New" w:cs="Courier New" w:eastAsia="Courier New"/>
          <w:color w:val="979797"/>
          <w:w w:val="150"/>
          <w:sz w:val="25"/>
          <w:szCs w:val="25"/>
        </w:rPr>
        <w:t>'</w:t>
      </w:r>
      <w:r>
        <w:rPr>
          <w:rFonts w:ascii="Courier New" w:hAnsi="Courier New" w:cs="Courier New" w:eastAsia="Courier New"/>
          <w:sz w:val="25"/>
          <w:szCs w:val="25"/>
        </w:rPr>
      </w:r>
    </w:p>
    <w:p>
      <w:pPr>
        <w:pStyle w:val="Heading8"/>
        <w:spacing w:line="148" w:lineRule="atLeast"/>
        <w:ind w:left="105" w:right="0"/>
        <w:jc w:val="center"/>
      </w:pPr>
      <w:r>
        <w:rPr>
          <w:color w:val="979797"/>
          <w:w w:val="60"/>
        </w:rPr>
        <w:t>..</w:t>
      </w:r>
      <w:r>
        <w:rPr/>
      </w:r>
    </w:p>
    <w:p>
      <w:pPr>
        <w:spacing w:line="432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color w:val="979797"/>
          <w:position w:val="11"/>
          <w:sz w:val="19"/>
        </w:rPr>
        <w:t>""</w:t>
      </w:r>
      <w:r>
        <w:rPr>
          <w:rFonts w:ascii="Arial"/>
          <w:color w:val="979797"/>
          <w:spacing w:val="-29"/>
          <w:position w:val="11"/>
          <w:sz w:val="19"/>
        </w:rPr>
        <w:t> </w:t>
      </w:r>
      <w:r>
        <w:rPr>
          <w:rFonts w:ascii="Times New Roman"/>
          <w:color w:val="979797"/>
          <w:spacing w:val="-4"/>
          <w:sz w:val="23"/>
        </w:rPr>
        <w:t>..</w:t>
      </w:r>
      <w:r>
        <w:rPr>
          <w:rFonts w:ascii="Arial"/>
          <w:color w:val="979797"/>
          <w:spacing w:val="-1"/>
          <w:sz w:val="18"/>
        </w:rPr>
        <w:t>,</w:t>
      </w:r>
      <w:r>
        <w:rPr>
          <w:rFonts w:ascii="Arial"/>
          <w:sz w:val="18"/>
        </w:rPr>
      </w:r>
    </w:p>
    <w:p>
      <w:pPr>
        <w:pStyle w:val="Heading8"/>
        <w:spacing w:line="192" w:lineRule="atLeast"/>
        <w:ind w:right="17"/>
        <w:jc w:val="right"/>
        <w:rPr>
          <w:rFonts w:ascii="Arial" w:hAnsi="Arial" w:cs="Arial" w:eastAsia="Arial"/>
        </w:rPr>
      </w:pPr>
      <w:r>
        <w:rPr>
          <w:rFonts w:ascii="Arial"/>
          <w:color w:val="979797"/>
        </w:rPr>
        <w:t>.</w:t>
      </w:r>
      <w:r>
        <w:rPr>
          <w:rFonts w:ascii="Arial"/>
        </w:rPr>
      </w:r>
    </w:p>
    <w:p>
      <w:pPr>
        <w:spacing w:line="515" w:lineRule="atLeast" w:before="0"/>
        <w:ind w:left="0" w:right="483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987" w:val="left" w:leader="none"/>
        </w:tabs>
        <w:spacing w:line="278" w:lineRule="exact" w:before="0"/>
        <w:ind w:left="0" w:right="17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 w:hAnsi="Arial" w:cs="Arial" w:eastAsia="Arial"/>
          <w:color w:val="979797"/>
          <w:spacing w:val="-28"/>
          <w:w w:val="70"/>
          <w:position w:val="10"/>
          <w:sz w:val="32"/>
          <w:szCs w:val="32"/>
        </w:rPr>
        <w:t>•</w:t>
      </w:r>
      <w:r>
        <w:rPr>
          <w:rFonts w:ascii="Arial" w:hAnsi="Arial" w:cs="Arial" w:eastAsia="Arial"/>
          <w:color w:val="979797"/>
          <w:w w:val="70"/>
          <w:position w:val="10"/>
          <w:sz w:val="32"/>
          <w:szCs w:val="32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26"/>
          <w:w w:val="60"/>
          <w:sz w:val="42"/>
          <w:szCs w:val="42"/>
        </w:rPr>
        <w:t>,</w:t>
      </w:r>
      <w:r>
        <w:rPr>
          <w:rFonts w:ascii="Times New Roman" w:hAnsi="Times New Roman" w:cs="Times New Roman" w:eastAsia="Times New Roman"/>
          <w:color w:val="979797"/>
          <w:w w:val="60"/>
          <w:sz w:val="42"/>
          <w:szCs w:val="42"/>
        </w:rPr>
        <w:t>_</w:t>
      </w:r>
      <w:r>
        <w:rPr>
          <w:rFonts w:ascii="Times New Roman" w:hAnsi="Times New Roman" w:cs="Times New Roman" w:eastAsia="Times New Roman"/>
          <w:color w:val="979797"/>
          <w:spacing w:val="-27"/>
          <w:w w:val="60"/>
          <w:sz w:val="42"/>
          <w:szCs w:val="42"/>
        </w:rPr>
        <w:t> </w:t>
      </w:r>
      <w:r>
        <w:rPr>
          <w:rFonts w:ascii="Times New Roman" w:hAnsi="Times New Roman" w:cs="Times New Roman" w:eastAsia="Times New Roman"/>
          <w:color w:val="979797"/>
          <w:w w:val="60"/>
          <w:sz w:val="42"/>
          <w:szCs w:val="42"/>
        </w:rPr>
        <w:t>-</w:t>
      </w:r>
      <w:r>
        <w:rPr>
          <w:rFonts w:ascii="Times New Roman" w:hAnsi="Times New Roman" w:cs="Times New Roman" w:eastAsia="Times New Roman"/>
          <w:sz w:val="42"/>
          <w:szCs w:val="42"/>
        </w:rPr>
      </w:r>
    </w:p>
    <w:p>
      <w:pPr>
        <w:spacing w:line="406" w:lineRule="atLeast" w:before="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979797"/>
          <w:w w:val="390"/>
          <w:sz w:val="18"/>
        </w:rPr>
        <w:t>::</w:t>
      </w:r>
      <w:r>
        <w:rPr>
          <w:rFonts w:ascii="Arial"/>
          <w:sz w:val="18"/>
        </w:rPr>
      </w:r>
    </w:p>
    <w:p>
      <w:pPr>
        <w:spacing w:line="788" w:lineRule="atLeast" w:before="0"/>
        <w:ind w:left="0" w:right="6537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25"/>
        </w:rPr>
        <w:br w:type="column"/>
      </w:r>
      <w:r>
        <w:rPr>
          <w:rFonts w:ascii="Times New Roman"/>
          <w:i/>
          <w:color w:val="979797"/>
          <w:w w:val="125"/>
          <w:sz w:val="27"/>
        </w:rPr>
        <w:t>../!"</w:t>
      </w:r>
      <w:r>
        <w:rPr>
          <w:rFonts w:ascii="Times New Roman"/>
          <w:i/>
          <w:color w:val="383638"/>
          <w:w w:val="125"/>
          <w:sz w:val="27"/>
        </w:rPr>
        <w:t>fr</w:t>
      </w:r>
      <w:r>
        <w:rPr>
          <w:rFonts w:ascii="Times New Roman"/>
          <w:sz w:val="27"/>
        </w:rPr>
      </w:r>
    </w:p>
    <w:p>
      <w:pPr>
        <w:tabs>
          <w:tab w:pos="822" w:val="left" w:leader="none"/>
        </w:tabs>
        <w:spacing w:line="174" w:lineRule="exact" w:before="20"/>
        <w:ind w:left="0" w:right="7277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color w:val="979797"/>
          <w:position w:val="-3"/>
          <w:sz w:val="17"/>
          <w:szCs w:val="17"/>
        </w:rPr>
        <w:t>••</w:t>
        <w:tab/>
      </w:r>
      <w:r>
        <w:rPr>
          <w:rFonts w:ascii="Arial" w:hAnsi="Arial" w:cs="Arial" w:eastAsia="Arial"/>
          <w:color w:val="979797"/>
          <w:w w:val="115"/>
          <w:sz w:val="10"/>
          <w:szCs w:val="10"/>
        </w:rPr>
        <w:t>'" </w:t>
      </w:r>
      <w:r>
        <w:rPr>
          <w:rFonts w:ascii="Arial" w:hAnsi="Arial" w:cs="Arial" w:eastAsia="Arial"/>
          <w:color w:val="979797"/>
          <w:spacing w:val="19"/>
          <w:w w:val="11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80"/>
          <w:sz w:val="10"/>
          <w:szCs w:val="10"/>
        </w:rPr>
        <w:t>..,_. </w:t>
      </w:r>
      <w:r>
        <w:rPr>
          <w:rFonts w:ascii="Arial" w:hAnsi="Arial" w:cs="Arial" w:eastAsia="Arial"/>
          <w:color w:val="979797"/>
          <w:spacing w:val="8"/>
          <w:w w:val="80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260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spacing w:val="-35"/>
          <w:w w:val="260"/>
          <w:sz w:val="10"/>
          <w:szCs w:val="10"/>
        </w:rPr>
        <w:t> </w:t>
      </w:r>
      <w:r>
        <w:rPr>
          <w:rFonts w:ascii="Arial" w:hAnsi="Arial" w:cs="Arial" w:eastAsia="Arial"/>
          <w:i/>
          <w:color w:val="979797"/>
          <w:w w:val="80"/>
          <w:sz w:val="10"/>
          <w:szCs w:val="10"/>
        </w:rPr>
        <w:t>r</w:t>
      </w:r>
      <w:r>
        <w:rPr>
          <w:rFonts w:ascii="Arial" w:hAnsi="Arial" w:cs="Arial" w:eastAsia="Arial"/>
          <w:i/>
          <w:color w:val="979797"/>
          <w:spacing w:val="-8"/>
          <w:w w:val="80"/>
          <w:sz w:val="10"/>
          <w:szCs w:val="10"/>
        </w:rPr>
        <w:t> </w:t>
      </w:r>
      <w:r>
        <w:rPr>
          <w:rFonts w:ascii="Arial" w:hAnsi="Arial" w:cs="Arial" w:eastAsia="Arial"/>
          <w:i/>
          <w:color w:val="979797"/>
          <w:w w:val="80"/>
          <w:sz w:val="10"/>
          <w:szCs w:val="10"/>
        </w:rPr>
        <w:t>r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94" w:lineRule="exact" w:before="0"/>
        <w:ind w:left="1533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color w:val="979797"/>
          <w:w w:val="275"/>
          <w:sz w:val="8"/>
        </w:rPr>
        <w:t>"</w:t>
      </w:r>
      <w:r>
        <w:rPr>
          <w:rFonts w:ascii="Arial"/>
          <w:color w:val="979797"/>
          <w:spacing w:val="-35"/>
          <w:w w:val="275"/>
          <w:sz w:val="8"/>
        </w:rPr>
        <w:t> </w:t>
      </w:r>
      <w:r>
        <w:rPr>
          <w:rFonts w:ascii="Arial"/>
          <w:color w:val="979797"/>
          <w:w w:val="185"/>
          <w:sz w:val="8"/>
        </w:rPr>
        <w:t>ii </w:t>
      </w:r>
      <w:r>
        <w:rPr>
          <w:rFonts w:ascii="Arial"/>
          <w:color w:val="979797"/>
          <w:spacing w:val="22"/>
          <w:w w:val="185"/>
          <w:sz w:val="8"/>
        </w:rPr>
        <w:t> </w:t>
      </w:r>
      <w:r>
        <w:rPr>
          <w:rFonts w:ascii="Arial"/>
          <w:color w:val="B5B5B5"/>
          <w:w w:val="115"/>
          <w:sz w:val="8"/>
        </w:rPr>
        <w:t>" </w:t>
      </w:r>
      <w:r>
        <w:rPr>
          <w:rFonts w:ascii="Arial"/>
          <w:color w:val="B5B5B5"/>
          <w:spacing w:val="2"/>
          <w:w w:val="115"/>
          <w:sz w:val="8"/>
        </w:rPr>
        <w:t> </w:t>
      </w:r>
      <w:r>
        <w:rPr>
          <w:rFonts w:ascii="Times New Roman"/>
          <w:color w:val="979797"/>
          <w:w w:val="115"/>
          <w:sz w:val="10"/>
        </w:rPr>
        <w:t>It,...</w:t>
      </w:r>
      <w:r>
        <w:rPr>
          <w:rFonts w:ascii="Times New Roman"/>
          <w:sz w:val="1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0"/>
        <w:ind w:left="0" w:right="7356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979797"/>
          <w:w w:val="135"/>
          <w:sz w:val="22"/>
          <w:szCs w:val="22"/>
        </w:rPr>
        <w:t>•</w:t>
      </w:r>
      <w:r>
        <w:rPr>
          <w:rFonts w:ascii="Arial" w:hAnsi="Arial" w:cs="Arial" w:eastAsia="Arial"/>
          <w:color w:val="979797"/>
          <w:spacing w:val="-37"/>
          <w:w w:val="135"/>
          <w:sz w:val="22"/>
          <w:szCs w:val="22"/>
        </w:rPr>
        <w:t> </w:t>
      </w:r>
      <w:r>
        <w:rPr>
          <w:rFonts w:ascii="Arial" w:hAnsi="Arial" w:cs="Arial" w:eastAsia="Arial"/>
          <w:color w:val="979797"/>
          <w:w w:val="170"/>
          <w:sz w:val="22"/>
          <w:szCs w:val="22"/>
        </w:rPr>
        <w:t>,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437" w:lineRule="atLeast" w:before="44"/>
        <w:ind w:left="0" w:right="6544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color w:val="979797"/>
          <w:w w:val="160"/>
          <w:sz w:val="8"/>
          <w:szCs w:val="8"/>
        </w:rPr>
        <w:t>&amp;u•</w:t>
      </w:r>
      <w:r>
        <w:rPr>
          <w:rFonts w:ascii="Arial" w:hAnsi="Arial" w:cs="Arial" w:eastAsia="Arial"/>
          <w:sz w:val="8"/>
          <w:szCs w:val="8"/>
        </w:rPr>
      </w:r>
    </w:p>
    <w:p>
      <w:pPr>
        <w:spacing w:after="0" w:line="437" w:lineRule="atLeast"/>
        <w:jc w:val="center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1524" w:space="40"/>
            <w:col w:w="769" w:space="40"/>
            <w:col w:w="1338" w:space="40"/>
            <w:col w:w="1885" w:space="40"/>
            <w:col w:w="3062" w:space="40"/>
            <w:col w:w="2211" w:space="40"/>
            <w:col w:w="9351"/>
          </w:cols>
        </w:sectPr>
      </w:pPr>
    </w:p>
    <w:p>
      <w:pPr>
        <w:tabs>
          <w:tab w:pos="363" w:val="left" w:leader="none"/>
          <w:tab w:pos="1644" w:val="left" w:leader="none"/>
        </w:tabs>
        <w:spacing w:line="53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rFonts w:ascii="Times New Roman"/>
          <w:color w:val="979797"/>
          <w:w w:val="120"/>
          <w:sz w:val="6"/>
        </w:rPr>
        <w:t>\ </w:t>
      </w:r>
      <w:r>
        <w:rPr>
          <w:rFonts w:ascii="Times New Roman"/>
          <w:color w:val="3F00FD"/>
          <w:sz w:val="6"/>
        </w:rPr>
        <w:t>I</w:t>
        <w:tab/>
      </w:r>
      <w:r>
        <w:rPr>
          <w:rFonts w:ascii="Times New Roman"/>
          <w:color w:val="979797"/>
          <w:sz w:val="6"/>
        </w:rPr>
        <w:t>ND&lt;M"rTOIOE               </w:t>
      </w:r>
      <w:r>
        <w:rPr>
          <w:rFonts w:ascii="Times New Roman"/>
          <w:color w:val="979797"/>
          <w:spacing w:val="3"/>
          <w:sz w:val="6"/>
        </w:rPr>
        <w:t> </w:t>
      </w:r>
      <w:r>
        <w:rPr>
          <w:rFonts w:ascii="Times New Roman"/>
          <w:color w:val="979797"/>
          <w:sz w:val="8"/>
        </w:rPr>
        <w:t>!'</w:t>
      </w:r>
      <w:r>
        <w:rPr>
          <w:rFonts w:ascii="Times New Roman"/>
          <w:color w:val="979797"/>
          <w:spacing w:val="-6"/>
          <w:sz w:val="8"/>
        </w:rPr>
        <w:t>J</w:t>
      </w:r>
      <w:r>
        <w:rPr>
          <w:rFonts w:ascii="Arial"/>
          <w:color w:val="979797"/>
          <w:spacing w:val="-114"/>
          <w:position w:val="-17"/>
          <w:sz w:val="42"/>
        </w:rPr>
        <w:t>.</w:t>
      </w:r>
      <w:r>
        <w:rPr>
          <w:rFonts w:ascii="Times New Roman"/>
          <w:color w:val="979797"/>
          <w:spacing w:val="3"/>
          <w:sz w:val="8"/>
        </w:rPr>
        <w:t>O</w:t>
      </w:r>
      <w:r>
        <w:rPr>
          <w:rFonts w:ascii="Arial"/>
          <w:color w:val="979797"/>
          <w:position w:val="-17"/>
          <w:sz w:val="42"/>
        </w:rPr>
        <w:t>.</w:t>
        <w:tab/>
      </w:r>
      <w:r>
        <w:rPr>
          <w:rFonts w:ascii="Times New Roman"/>
          <w:color w:val="979797"/>
          <w:w w:val="50"/>
          <w:position w:val="-38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629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85"/>
        </w:rPr>
        <w:br w:type="column"/>
      </w:r>
      <w:r>
        <w:rPr>
          <w:rFonts w:ascii="Arial"/>
          <w:i/>
          <w:color w:val="979797"/>
          <w:w w:val="85"/>
          <w:sz w:val="11"/>
        </w:rPr>
        <w:t>&lt;:-"'  </w:t>
      </w:r>
      <w:r>
        <w:rPr>
          <w:rFonts w:ascii="Arial"/>
          <w:i/>
          <w:color w:val="979797"/>
          <w:spacing w:val="23"/>
          <w:w w:val="85"/>
          <w:sz w:val="11"/>
        </w:rPr>
        <w:t> </w:t>
      </w:r>
      <w:r>
        <w:rPr>
          <w:rFonts w:ascii="Arial"/>
          <w:color w:val="979797"/>
          <w:spacing w:val="-14"/>
          <w:w w:val="110"/>
          <w:sz w:val="11"/>
        </w:rPr>
        <w:t>'</w:t>
      </w:r>
      <w:r>
        <w:rPr>
          <w:rFonts w:ascii="Arial"/>
          <w:color w:val="979797"/>
          <w:w w:val="110"/>
          <w:sz w:val="11"/>
        </w:rPr>
        <w:t>'-</w:t>
      </w:r>
      <w:r>
        <w:rPr>
          <w:rFonts w:ascii="Arial"/>
          <w:sz w:val="11"/>
        </w:rPr>
      </w:r>
    </w:p>
    <w:p>
      <w:pPr>
        <w:spacing w:line="537" w:lineRule="atLeast" w:before="0"/>
        <w:ind w:left="-2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5"/>
        </w:rPr>
        <w:br w:type="column"/>
      </w:r>
      <w:r>
        <w:rPr>
          <w:rFonts w:ascii="Arial"/>
          <w:color w:val="979797"/>
          <w:spacing w:val="-28"/>
          <w:w w:val="115"/>
          <w:sz w:val="14"/>
        </w:rPr>
        <w:t>,</w:t>
      </w:r>
      <w:r>
        <w:rPr>
          <w:rFonts w:ascii="Arial"/>
          <w:color w:val="979797"/>
          <w:spacing w:val="-25"/>
          <w:w w:val="115"/>
          <w:position w:val="-4"/>
          <w:sz w:val="20"/>
        </w:rPr>
        <w:t>,</w:t>
      </w:r>
      <w:r>
        <w:rPr>
          <w:rFonts w:ascii="Times New Roman"/>
          <w:color w:val="979797"/>
          <w:w w:val="115"/>
          <w:position w:val="-13"/>
          <w:sz w:val="23"/>
        </w:rPr>
        <w:t>.</w:t>
      </w:r>
      <w:r>
        <w:rPr>
          <w:rFonts w:ascii="Times New Roman"/>
          <w:color w:val="979797"/>
          <w:spacing w:val="-9"/>
          <w:w w:val="115"/>
          <w:position w:val="-13"/>
          <w:sz w:val="23"/>
        </w:rPr>
        <w:t>.</w:t>
      </w:r>
      <w:r>
        <w:rPr>
          <w:rFonts w:ascii="Arial"/>
          <w:color w:val="979797"/>
          <w:w w:val="115"/>
          <w:position w:val="-13"/>
          <w:sz w:val="20"/>
        </w:rPr>
        <w:t>,</w:t>
      </w:r>
      <w:r>
        <w:rPr>
          <w:rFonts w:ascii="Arial"/>
          <w:color w:val="979797"/>
          <w:spacing w:val="-24"/>
          <w:w w:val="115"/>
          <w:position w:val="-13"/>
          <w:sz w:val="20"/>
        </w:rPr>
        <w:t> </w:t>
      </w:r>
      <w:r>
        <w:rPr>
          <w:rFonts w:ascii="Arial"/>
          <w:i/>
          <w:color w:val="979797"/>
          <w:spacing w:val="-42"/>
          <w:w w:val="90"/>
          <w:sz w:val="14"/>
        </w:rPr>
        <w:t>&lt;</w:t>
      </w:r>
      <w:r>
        <w:rPr>
          <w:rFonts w:ascii="Arial"/>
          <w:color w:val="B5B5B5"/>
          <w:spacing w:val="-39"/>
          <w:w w:val="90"/>
          <w:position w:val="-4"/>
          <w:sz w:val="23"/>
        </w:rPr>
        <w:t>.</w:t>
      </w:r>
      <w:r>
        <w:rPr>
          <w:rFonts w:ascii="Arial"/>
          <w:i/>
          <w:color w:val="979797"/>
          <w:spacing w:val="-20"/>
          <w:w w:val="90"/>
          <w:sz w:val="14"/>
        </w:rPr>
        <w:t>-</w:t>
      </w:r>
      <w:r>
        <w:rPr>
          <w:rFonts w:ascii="Arial"/>
          <w:i/>
          <w:color w:val="979797"/>
          <w:spacing w:val="-18"/>
          <w:w w:val="90"/>
          <w:sz w:val="14"/>
        </w:rPr>
        <w:t>"</w:t>
      </w:r>
      <w:r>
        <w:rPr>
          <w:rFonts w:ascii="Arial"/>
          <w:color w:val="979797"/>
          <w:spacing w:val="-4"/>
          <w:w w:val="90"/>
          <w:position w:val="-4"/>
          <w:sz w:val="23"/>
        </w:rPr>
        <w:t>.</w:t>
      </w:r>
      <w:r>
        <w:rPr>
          <w:rFonts w:ascii="Arial"/>
          <w:i/>
          <w:color w:val="979797"/>
          <w:w w:val="90"/>
          <w:sz w:val="14"/>
        </w:rPr>
        <w:t>'</w:t>
      </w:r>
      <w:r>
        <w:rPr>
          <w:rFonts w:ascii="Arial"/>
          <w:sz w:val="14"/>
        </w:rPr>
      </w:r>
    </w:p>
    <w:p>
      <w:pPr>
        <w:spacing w:line="53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60"/>
        </w:rPr>
        <w:br w:type="column"/>
      </w:r>
      <w:r>
        <w:rPr>
          <w:rFonts w:ascii="Times New Roman"/>
          <w:i/>
          <w:color w:val="979797"/>
          <w:w w:val="60"/>
          <w:sz w:val="17"/>
        </w:rPr>
        <w:t>'</w:t>
      </w:r>
      <w:r>
        <w:rPr>
          <w:rFonts w:ascii="Times New Roman"/>
          <w:i/>
          <w:color w:val="979797"/>
          <w:spacing w:val="-25"/>
          <w:w w:val="60"/>
          <w:sz w:val="17"/>
        </w:rPr>
        <w:t>"</w:t>
      </w:r>
      <w:r>
        <w:rPr>
          <w:rFonts w:ascii="Times New Roman"/>
          <w:i/>
          <w:color w:val="979797"/>
          <w:spacing w:val="-8"/>
          <w:w w:val="60"/>
          <w:sz w:val="17"/>
        </w:rPr>
        <w:t>"</w:t>
      </w:r>
      <w:r>
        <w:rPr>
          <w:rFonts w:ascii="Times New Roman"/>
          <w:i/>
          <w:color w:val="A0BDBD"/>
          <w:spacing w:val="-3"/>
          <w:w w:val="60"/>
          <w:sz w:val="17"/>
        </w:rPr>
        <w:t>"</w:t>
      </w:r>
      <w:r>
        <w:rPr>
          <w:rFonts w:ascii="Times New Roman"/>
          <w:i/>
          <w:color w:val="979797"/>
          <w:w w:val="60"/>
          <w:sz w:val="17"/>
        </w:rPr>
        <w:t>_)&lt;</w:t>
      </w:r>
      <w:r>
        <w:rPr>
          <w:rFonts w:ascii="Times New Roman"/>
          <w:i/>
          <w:color w:val="979797"/>
          <w:spacing w:val="-3"/>
          <w:w w:val="60"/>
          <w:sz w:val="17"/>
        </w:rPr>
        <w:t> </w:t>
      </w:r>
      <w:r>
        <w:rPr>
          <w:rFonts w:ascii="Times New Roman"/>
          <w:color w:val="979797"/>
          <w:w w:val="60"/>
          <w:sz w:val="17"/>
        </w:rPr>
        <w:t>/</w:t>
      </w:r>
      <w:r>
        <w:rPr>
          <w:rFonts w:ascii="Times New Roman"/>
          <w:sz w:val="17"/>
        </w:rPr>
      </w:r>
    </w:p>
    <w:p>
      <w:pPr>
        <w:spacing w:line="537" w:lineRule="atLeast" w:before="0"/>
        <w:ind w:left="92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70"/>
        </w:rPr>
        <w:br w:type="column"/>
      </w:r>
      <w:r>
        <w:rPr>
          <w:rFonts w:ascii="Arial" w:hAnsi="Arial" w:cs="Arial" w:eastAsia="Arial"/>
          <w:color w:val="979797"/>
          <w:spacing w:val="-8"/>
          <w:w w:val="170"/>
          <w:sz w:val="12"/>
          <w:szCs w:val="12"/>
        </w:rPr>
        <w:t>!!</w:t>
      </w:r>
      <w:r>
        <w:rPr>
          <w:rFonts w:ascii="Arial" w:hAnsi="Arial" w:cs="Arial" w:eastAsia="Arial"/>
          <w:color w:val="979797"/>
          <w:w w:val="170"/>
          <w:sz w:val="12"/>
          <w:szCs w:val="12"/>
        </w:rPr>
        <w:t> </w:t>
      </w:r>
      <w:r>
        <w:rPr>
          <w:rFonts w:ascii="Arial" w:hAnsi="Arial" w:cs="Arial" w:eastAsia="Arial"/>
          <w:color w:val="979797"/>
          <w:spacing w:val="18"/>
          <w:w w:val="170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155"/>
          <w:sz w:val="12"/>
          <w:szCs w:val="12"/>
        </w:rPr>
        <w:t>• </w:t>
      </w:r>
      <w:r>
        <w:rPr>
          <w:rFonts w:ascii="Arial" w:hAnsi="Arial" w:cs="Arial" w:eastAsia="Arial"/>
          <w:color w:val="979797"/>
          <w:spacing w:val="2"/>
          <w:w w:val="155"/>
          <w:sz w:val="12"/>
          <w:szCs w:val="12"/>
        </w:rPr>
        <w:t> </w:t>
      </w:r>
      <w:r>
        <w:rPr>
          <w:rFonts w:ascii="Arial" w:hAnsi="Arial" w:cs="Arial" w:eastAsia="Arial"/>
          <w:i/>
          <w:color w:val="979797"/>
          <w:spacing w:val="-3"/>
          <w:w w:val="155"/>
          <w:sz w:val="12"/>
          <w:szCs w:val="12"/>
        </w:rPr>
        <w:t>{</w:t>
      </w:r>
      <w:r>
        <w:rPr>
          <w:rFonts w:ascii="Arial" w:hAnsi="Arial" w:cs="Arial" w:eastAsia="Arial"/>
          <w:i/>
          <w:color w:val="979797"/>
          <w:spacing w:val="-5"/>
          <w:w w:val="155"/>
          <w:sz w:val="12"/>
          <w:szCs w:val="12"/>
        </w:rPr>
        <w:t>...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after="0" w:line="537" w:lineRule="atLeas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4157" w:space="40"/>
            <w:col w:w="4398" w:space="40"/>
            <w:col w:w="509" w:space="40"/>
            <w:col w:w="2515" w:space="40"/>
            <w:col w:w="8641"/>
          </w:cols>
        </w:sectPr>
      </w:pPr>
    </w:p>
    <w:p>
      <w:pPr>
        <w:spacing w:line="30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979797"/>
          <w:spacing w:val="-306"/>
          <w:w w:val="150"/>
          <w:position w:val="-5"/>
          <w:sz w:val="22"/>
        </w:rPr>
        <w:t>·</w:t>
      </w:r>
      <w:r>
        <w:rPr>
          <w:rFonts w:ascii="Arial" w:hAnsi="Arial"/>
          <w:i/>
          <w:color w:val="979797"/>
          <w:w w:val="150"/>
          <w:sz w:val="10"/>
        </w:rPr>
        <w:t>f</w:t>
      </w:r>
      <w:r>
        <w:rPr>
          <w:rFonts w:ascii="Arial" w:hAnsi="Arial"/>
          <w:i/>
          <w:color w:val="979797"/>
          <w:spacing w:val="30"/>
          <w:w w:val="150"/>
          <w:sz w:val="10"/>
        </w:rPr>
        <w:t> </w:t>
      </w:r>
      <w:r>
        <w:rPr>
          <w:rFonts w:ascii="Arial" w:hAnsi="Arial"/>
          <w:color w:val="979797"/>
          <w:spacing w:val="-11"/>
          <w:w w:val="105"/>
          <w:sz w:val="10"/>
        </w:rPr>
        <w:t>,</w:t>
      </w:r>
      <w:r>
        <w:rPr>
          <w:rFonts w:ascii="Arial" w:hAnsi="Arial"/>
          <w:color w:val="3F00FD"/>
          <w:spacing w:val="-35"/>
          <w:w w:val="105"/>
          <w:sz w:val="10"/>
        </w:rPr>
        <w:t>,</w:t>
      </w:r>
      <w:r>
        <w:rPr>
          <w:rFonts w:ascii="Times New Roman" w:hAnsi="Times New Roman"/>
          <w:color w:val="4B16ED"/>
          <w:w w:val="105"/>
          <w:position w:val="-5"/>
          <w:sz w:val="22"/>
        </w:rPr>
        <w:t>\</w:t>
      </w:r>
      <w:r>
        <w:rPr>
          <w:rFonts w:ascii="Times New Roman" w:hAnsi="Times New Roman"/>
          <w:sz w:val="22"/>
        </w:rPr>
      </w:r>
    </w:p>
    <w:p>
      <w:pPr>
        <w:spacing w:line="341" w:lineRule="atLeast" w:before="0"/>
        <w:ind w:left="12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90"/>
        </w:rPr>
        <w:br w:type="column"/>
      </w:r>
      <w:r>
        <w:rPr>
          <w:rFonts w:ascii="Arial"/>
          <w:color w:val="979797"/>
          <w:w w:val="190"/>
          <w:sz w:val="10"/>
        </w:rPr>
        <w:t>-</w:t>
      </w:r>
      <w:r>
        <w:rPr>
          <w:rFonts w:ascii="Arial"/>
          <w:color w:val="979797"/>
          <w:spacing w:val="-40"/>
          <w:w w:val="190"/>
          <w:sz w:val="10"/>
        </w:rPr>
        <w:t> </w:t>
      </w:r>
      <w:r>
        <w:rPr>
          <w:rFonts w:ascii="Times New Roman"/>
          <w:color w:val="979797"/>
          <w:w w:val="80"/>
          <w:position w:val="-5"/>
          <w:sz w:val="24"/>
        </w:rPr>
        <w:t>_</w:t>
      </w:r>
      <w:r>
        <w:rPr>
          <w:rFonts w:ascii="Times New Roman"/>
          <w:sz w:val="24"/>
        </w:rPr>
      </w:r>
    </w:p>
    <w:p>
      <w:pPr>
        <w:spacing w:line="13" w:lineRule="exact" w:before="0"/>
        <w:ind w:left="-3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3F00FD"/>
          <w:spacing w:val="2"/>
          <w:w w:val="65"/>
          <w:sz w:val="14"/>
        </w:rPr>
        <w:t>,</w:t>
      </w:r>
      <w:r>
        <w:rPr>
          <w:rFonts w:ascii="Arial"/>
          <w:i/>
          <w:color w:val="979797"/>
          <w:spacing w:val="1"/>
          <w:w w:val="65"/>
          <w:sz w:val="14"/>
        </w:rPr>
        <w:t>&lt;-f'</w:t>
      </w:r>
      <w:r>
        <w:rPr>
          <w:rFonts w:ascii="Arial"/>
          <w:sz w:val="14"/>
        </w:rPr>
      </w:r>
    </w:p>
    <w:p>
      <w:pPr>
        <w:spacing w:line="311" w:lineRule="atLeast" w:before="0"/>
        <w:ind w:left="124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w w:val="80"/>
        </w:rPr>
        <w:br w:type="column"/>
      </w:r>
      <w:r>
        <w:rPr>
          <w:rFonts w:ascii="Times New Roman"/>
          <w:color w:val="979797"/>
          <w:w w:val="80"/>
          <w:sz w:val="24"/>
        </w:rPr>
        <w:t>_</w:t>
      </w:r>
      <w:r>
        <w:rPr>
          <w:rFonts w:ascii="Times New Roman"/>
          <w:color w:val="979797"/>
          <w:spacing w:val="-21"/>
          <w:w w:val="80"/>
          <w:sz w:val="24"/>
        </w:rPr>
        <w:t> </w:t>
      </w:r>
      <w:r>
        <w:rPr>
          <w:rFonts w:ascii="Times New Roman"/>
          <w:color w:val="979797"/>
          <w:w w:val="80"/>
          <w:sz w:val="24"/>
        </w:rPr>
        <w:t>_</w:t>
      </w:r>
      <w:r>
        <w:rPr>
          <w:rFonts w:ascii="Times New Roman"/>
          <w:color w:val="979797"/>
          <w:spacing w:val="-21"/>
          <w:w w:val="80"/>
          <w:sz w:val="24"/>
        </w:rPr>
        <w:t> </w:t>
      </w:r>
      <w:r>
        <w:rPr>
          <w:rFonts w:ascii="Times New Roman"/>
          <w:color w:val="979797"/>
          <w:spacing w:val="14"/>
          <w:w w:val="80"/>
          <w:sz w:val="24"/>
        </w:rPr>
        <w:t>_</w:t>
      </w:r>
      <w:r>
        <w:rPr>
          <w:rFonts w:ascii="Arial"/>
          <w:color w:val="B5B5B5"/>
          <w:spacing w:val="2"/>
          <w:w w:val="80"/>
          <w:sz w:val="10"/>
        </w:rPr>
        <w:t>,</w:t>
      </w:r>
      <w:r>
        <w:rPr>
          <w:rFonts w:ascii="Arial"/>
          <w:color w:val="B5B5B5"/>
          <w:spacing w:val="-11"/>
          <w:w w:val="80"/>
          <w:sz w:val="10"/>
        </w:rPr>
        <w:t> </w:t>
      </w:r>
      <w:r>
        <w:rPr>
          <w:rFonts w:ascii="Arial"/>
          <w:color w:val="979797"/>
          <w:w w:val="220"/>
          <w:position w:val="6"/>
          <w:sz w:val="11"/>
        </w:rPr>
        <w:t>I</w:t>
      </w:r>
      <w:r>
        <w:rPr>
          <w:rFonts w:ascii="Arial"/>
          <w:sz w:val="11"/>
        </w:rPr>
      </w:r>
    </w:p>
    <w:p>
      <w:pPr>
        <w:spacing w:line="10" w:lineRule="exact" w:before="0"/>
        <w:ind w:left="0" w:right="13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8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3908" w:val="left" w:leader="none"/>
          <w:tab w:pos="4360" w:val="left" w:leader="none"/>
        </w:tabs>
        <w:spacing w:line="288" w:lineRule="atLeast" w:before="0"/>
        <w:ind w:left="1945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4"/>
          <w:sz w:val="61"/>
        </w:rPr>
        <w:t>..</w:t>
        <w:tab/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Times New Roman"/>
          <w:color w:val="979797"/>
          <w:w w:val="50"/>
          <w:position w:val="-39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188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w w:val="50"/>
        </w:rPr>
        <w:br w:type="column"/>
      </w:r>
      <w:r>
        <w:rPr>
          <w:rFonts w:ascii="Arial"/>
          <w:color w:val="979797"/>
          <w:spacing w:val="-58"/>
          <w:w w:val="50"/>
          <w:position w:val="11"/>
          <w:sz w:val="20"/>
        </w:rPr>
        <w:t>,</w:t>
      </w:r>
      <w:r>
        <w:rPr>
          <w:rFonts w:ascii="Arial"/>
          <w:color w:val="979797"/>
          <w:spacing w:val="-50"/>
          <w:w w:val="50"/>
          <w:position w:val="11"/>
          <w:sz w:val="20"/>
        </w:rPr>
        <w:t>,</w:t>
      </w:r>
      <w:r>
        <w:rPr>
          <w:rFonts w:ascii="Arial"/>
          <w:color w:val="979797"/>
          <w:w w:val="50"/>
          <w:sz w:val="22"/>
        </w:rPr>
        <w:t>.</w:t>
      </w:r>
      <w:r>
        <w:rPr>
          <w:rFonts w:ascii="Arial"/>
          <w:color w:val="979797"/>
          <w:spacing w:val="-6"/>
          <w:w w:val="50"/>
          <w:sz w:val="22"/>
        </w:rPr>
        <w:t>.</w:t>
      </w:r>
      <w:r>
        <w:rPr>
          <w:rFonts w:ascii="Arial"/>
          <w:color w:val="979797"/>
          <w:w w:val="50"/>
          <w:sz w:val="22"/>
        </w:rPr>
        <w:t>..</w:t>
      </w:r>
      <w:r>
        <w:rPr>
          <w:rFonts w:ascii="Arial"/>
          <w:sz w:val="22"/>
        </w:rPr>
      </w:r>
    </w:p>
    <w:p>
      <w:pPr>
        <w:pStyle w:val="Heading8"/>
        <w:spacing w:line="164" w:lineRule="atLeast"/>
        <w:ind w:left="649" w:right="0"/>
        <w:jc w:val="left"/>
      </w:pPr>
      <w:r>
        <w:rPr>
          <w:color w:val="979797"/>
          <w:w w:val="60"/>
        </w:rPr>
        <w:t>..</w:t>
      </w:r>
      <w:r>
        <w:rPr/>
      </w:r>
    </w:p>
    <w:p>
      <w:pPr>
        <w:spacing w:line="458" w:lineRule="atLeast" w:before="0"/>
        <w:ind w:left="0" w:right="4" w:firstLine="0"/>
        <w:jc w:val="right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/>
          <w:color w:val="979797"/>
          <w:sz w:val="6"/>
        </w:rPr>
        <w:t>I</w:t>
      </w:r>
      <w:r>
        <w:rPr>
          <w:rFonts w:ascii="Arial"/>
          <w:color w:val="979797"/>
          <w:spacing w:val="2"/>
          <w:sz w:val="6"/>
        </w:rPr>
        <w:t> </w:t>
      </w:r>
      <w:r>
        <w:rPr>
          <w:rFonts w:ascii="Arial"/>
          <w:color w:val="979797"/>
          <w:sz w:val="6"/>
        </w:rPr>
        <w:t>\  </w:t>
      </w:r>
      <w:r>
        <w:rPr>
          <w:rFonts w:ascii="Arial"/>
          <w:color w:val="979797"/>
          <w:spacing w:val="10"/>
          <w:sz w:val="6"/>
        </w:rPr>
        <w:t> </w:t>
      </w:r>
      <w:r>
        <w:rPr>
          <w:rFonts w:ascii="Arial"/>
          <w:color w:val="979797"/>
          <w:sz w:val="6"/>
        </w:rPr>
        <w:t>G1.0          </w:t>
      </w:r>
      <w:r>
        <w:rPr>
          <w:rFonts w:ascii="Arial"/>
          <w:color w:val="B5B5B5"/>
          <w:sz w:val="6"/>
        </w:rPr>
        <w:t>"</w:t>
      </w:r>
      <w:r>
        <w:rPr>
          <w:rFonts w:ascii="Arial"/>
          <w:sz w:val="6"/>
        </w:rPr>
      </w:r>
    </w:p>
    <w:p>
      <w:pPr>
        <w:spacing w:line="240" w:lineRule="auto" w:before="11"/>
        <w:rPr>
          <w:rFonts w:ascii="Arial" w:hAnsi="Arial" w:cs="Arial" w:eastAsia="Arial"/>
          <w:sz w:val="8"/>
          <w:szCs w:val="8"/>
        </w:rPr>
      </w:pPr>
    </w:p>
    <w:p>
      <w:pPr>
        <w:spacing w:line="67" w:lineRule="exac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979797"/>
          <w:w w:val="220"/>
          <w:position w:val="2"/>
          <w:sz w:val="8"/>
          <w:szCs w:val="8"/>
        </w:rPr>
        <w:t>I </w:t>
      </w:r>
      <w:r>
        <w:rPr>
          <w:rFonts w:ascii="Arial" w:hAnsi="Arial" w:cs="Arial" w:eastAsia="Arial"/>
          <w:color w:val="979797"/>
          <w:spacing w:val="31"/>
          <w:w w:val="220"/>
          <w:position w:val="2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-6"/>
          <w:w w:val="175"/>
          <w:position w:val="2"/>
          <w:sz w:val="8"/>
          <w:szCs w:val="8"/>
        </w:rPr>
        <w:t>..,</w:t>
      </w:r>
      <w:r>
        <w:rPr>
          <w:rFonts w:ascii="Arial" w:hAnsi="Arial" w:cs="Arial" w:eastAsia="Arial"/>
          <w:color w:val="979797"/>
          <w:spacing w:val="-4"/>
          <w:w w:val="175"/>
          <w:position w:val="2"/>
          <w:sz w:val="8"/>
          <w:szCs w:val="8"/>
        </w:rPr>
        <w:t>•</w:t>
      </w:r>
      <w:r>
        <w:rPr>
          <w:rFonts w:ascii="Arial" w:hAnsi="Arial" w:cs="Arial" w:eastAsia="Arial"/>
          <w:color w:val="B5B5B5"/>
          <w:spacing w:val="-13"/>
          <w:w w:val="175"/>
          <w:sz w:val="10"/>
          <w:szCs w:val="10"/>
        </w:rPr>
        <w:t>"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88" w:lineRule="atLeast" w:before="0"/>
        <w:ind w:left="354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IT</w:t>
      </w:r>
      <w:r>
        <w:rPr>
          <w:rFonts w:ascii="Arial"/>
          <w:spacing w:val="-15"/>
          <w:sz w:val="10"/>
        </w:rPr>
        <w:t> </w:t>
      </w:r>
      <w:r>
        <w:rPr>
          <w:rFonts w:ascii="Arial"/>
          <w:sz w:val="10"/>
        </w:rPr>
        <w:t>IS</w:t>
      </w:r>
      <w:r>
        <w:rPr>
          <w:rFonts w:ascii="Arial"/>
          <w:spacing w:val="-21"/>
          <w:sz w:val="10"/>
        </w:rPr>
        <w:t> </w:t>
      </w:r>
      <w:r>
        <w:rPr>
          <w:rFonts w:ascii="Arial"/>
          <w:sz w:val="10"/>
        </w:rPr>
        <w:t>ASSUMED</w:t>
      </w:r>
      <w:r>
        <w:rPr>
          <w:rFonts w:ascii="Arial"/>
          <w:spacing w:val="-11"/>
          <w:sz w:val="10"/>
        </w:rPr>
        <w:t> </w:t>
      </w:r>
      <w:r>
        <w:rPr>
          <w:rFonts w:ascii="Arial"/>
          <w:sz w:val="10"/>
        </w:rPr>
        <w:t>THAT</w:t>
      </w:r>
      <w:r>
        <w:rPr>
          <w:rFonts w:ascii="Arial"/>
          <w:spacing w:val="-12"/>
          <w:sz w:val="10"/>
        </w:rPr>
        <w:t> </w:t>
      </w:r>
      <w:r>
        <w:rPr>
          <w:rFonts w:ascii="Arial"/>
          <w:sz w:val="10"/>
        </w:rPr>
        <w:t>ALL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9"/>
        </w:rPr>
        <w:t>WORKS</w:t>
      </w:r>
      <w:r>
        <w:rPr>
          <w:rFonts w:ascii="Arial"/>
          <w:spacing w:val="-8"/>
          <w:sz w:val="9"/>
        </w:rPr>
        <w:t> </w:t>
      </w:r>
      <w:r>
        <w:rPr>
          <w:rFonts w:ascii="Arial"/>
          <w:sz w:val="10"/>
        </w:rPr>
        <w:t>WILL</w:t>
      </w:r>
      <w:r>
        <w:rPr>
          <w:rFonts w:ascii="Arial"/>
          <w:spacing w:val="-14"/>
          <w:sz w:val="10"/>
        </w:rPr>
        <w:t> </w:t>
      </w:r>
      <w:r>
        <w:rPr>
          <w:rFonts w:ascii="Arial"/>
          <w:sz w:val="10"/>
        </w:rPr>
        <w:t>BE</w:t>
      </w:r>
      <w:r>
        <w:rPr>
          <w:rFonts w:ascii="Arial"/>
          <w:spacing w:val="-15"/>
          <w:sz w:val="10"/>
        </w:rPr>
        <w:t> </w:t>
      </w:r>
      <w:r>
        <w:rPr>
          <w:rFonts w:ascii="Arial"/>
          <w:sz w:val="10"/>
        </w:rPr>
        <w:t>CARRIED</w:t>
      </w:r>
      <w:r>
        <w:rPr>
          <w:rFonts w:ascii="Arial"/>
          <w:spacing w:val="-13"/>
          <w:sz w:val="10"/>
        </w:rPr>
        <w:t> </w:t>
      </w:r>
      <w:r>
        <w:rPr>
          <w:rFonts w:ascii="Arial"/>
          <w:sz w:val="10"/>
        </w:rPr>
        <w:t>OUT</w:t>
      </w:r>
      <w:r>
        <w:rPr>
          <w:rFonts w:ascii="Arial"/>
          <w:spacing w:val="-14"/>
          <w:sz w:val="10"/>
        </w:rPr>
        <w:t> </w:t>
      </w:r>
      <w:r>
        <w:rPr>
          <w:rFonts w:ascii="Arial"/>
          <w:sz w:val="10"/>
        </w:rPr>
        <w:t>BY</w:t>
      </w:r>
      <w:r>
        <w:rPr>
          <w:rFonts w:ascii="Arial"/>
          <w:spacing w:val="-20"/>
          <w:sz w:val="10"/>
        </w:rPr>
        <w:t> </w:t>
      </w:r>
      <w:r>
        <w:rPr>
          <w:rFonts w:ascii="Arial"/>
          <w:sz w:val="10"/>
        </w:rPr>
        <w:t>A</w:t>
      </w:r>
      <w:r>
        <w:rPr>
          <w:rFonts w:ascii="Arial"/>
          <w:sz w:val="10"/>
        </w:rPr>
      </w:r>
    </w:p>
    <w:p>
      <w:pPr>
        <w:spacing w:after="0" w:line="288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2443" w:space="40"/>
            <w:col w:w="301" w:space="40"/>
            <w:col w:w="587" w:space="40"/>
            <w:col w:w="4526" w:space="40"/>
            <w:col w:w="1038" w:space="40"/>
            <w:col w:w="4015" w:space="40"/>
            <w:col w:w="7230"/>
          </w:cols>
        </w:sectPr>
      </w:pPr>
    </w:p>
    <w:p>
      <w:pPr>
        <w:spacing w:line="619" w:lineRule="atLeast" w:before="0"/>
        <w:ind w:left="0" w:right="3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979797"/>
          <w:w w:val="105"/>
          <w:sz w:val="14"/>
        </w:rPr>
        <w:t>..</w:t>
      </w:r>
      <w:r>
        <w:rPr>
          <w:rFonts w:ascii="Arial"/>
          <w:color w:val="979797"/>
          <w:spacing w:val="-20"/>
          <w:w w:val="105"/>
          <w:sz w:val="14"/>
        </w:rPr>
        <w:t>.</w:t>
      </w:r>
      <w:r>
        <w:rPr>
          <w:rFonts w:ascii="Arial"/>
          <w:color w:val="CF3D3D"/>
          <w:w w:val="105"/>
          <w:sz w:val="14"/>
        </w:rPr>
        <w:t>-,</w:t>
      </w:r>
      <w:r>
        <w:rPr>
          <w:rFonts w:ascii="Arial"/>
          <w:color w:val="CF3D3D"/>
          <w:spacing w:val="1"/>
          <w:w w:val="105"/>
          <w:sz w:val="14"/>
        </w:rPr>
        <w:t>,</w:t>
      </w:r>
      <w:r>
        <w:rPr>
          <w:rFonts w:ascii="Arial"/>
          <w:i/>
          <w:color w:val="3F00FD"/>
          <w:spacing w:val="11"/>
          <w:w w:val="105"/>
          <w:sz w:val="14"/>
        </w:rPr>
        <w:t>'</w:t>
      </w:r>
      <w:r>
        <w:rPr>
          <w:rFonts w:ascii="Arial"/>
          <w:i/>
          <w:color w:val="979797"/>
          <w:w w:val="105"/>
          <w:sz w:val="14"/>
        </w:rPr>
        <w:t>&lt;</w:t>
      </w:r>
      <w:r>
        <w:rPr>
          <w:rFonts w:ascii="Arial"/>
          <w:i/>
          <w:color w:val="979797"/>
          <w:spacing w:val="-23"/>
          <w:w w:val="105"/>
          <w:sz w:val="14"/>
        </w:rPr>
        <w:t>-</w:t>
      </w:r>
      <w:r>
        <w:rPr>
          <w:rFonts w:ascii="Arial"/>
          <w:i/>
          <w:color w:val="979797"/>
          <w:w w:val="105"/>
          <w:sz w:val="14"/>
        </w:rPr>
        <w:t>" </w:t>
      </w:r>
      <w:r>
        <w:rPr>
          <w:rFonts w:ascii="Arial"/>
          <w:i/>
          <w:color w:val="979797"/>
          <w:spacing w:val="23"/>
          <w:w w:val="105"/>
          <w:sz w:val="14"/>
        </w:rPr>
        <w:t> </w:t>
      </w:r>
      <w:r>
        <w:rPr>
          <w:rFonts w:ascii="Arial"/>
          <w:color w:val="979797"/>
          <w:spacing w:val="-16"/>
          <w:w w:val="95"/>
          <w:sz w:val="14"/>
        </w:rPr>
        <w:t>.</w:t>
      </w:r>
      <w:r>
        <w:rPr>
          <w:rFonts w:ascii="Arial"/>
          <w:color w:val="979797"/>
          <w:w w:val="95"/>
          <w:sz w:val="14"/>
        </w:rPr>
        <w:t>.... </w:t>
      </w:r>
      <w:r>
        <w:rPr>
          <w:rFonts w:ascii="Arial"/>
          <w:color w:val="979797"/>
          <w:spacing w:val="17"/>
          <w:w w:val="95"/>
          <w:sz w:val="14"/>
        </w:rPr>
        <w:t> </w:t>
      </w:r>
      <w:r>
        <w:rPr>
          <w:rFonts w:ascii="Arial"/>
          <w:i/>
          <w:color w:val="979797"/>
          <w:w w:val="105"/>
          <w:sz w:val="14"/>
        </w:rPr>
        <w:t>&lt;</w:t>
      </w:r>
      <w:r>
        <w:rPr>
          <w:rFonts w:ascii="Arial"/>
          <w:i/>
          <w:color w:val="979797"/>
          <w:spacing w:val="-23"/>
          <w:w w:val="105"/>
          <w:sz w:val="14"/>
        </w:rPr>
        <w:t>-</w:t>
      </w:r>
      <w:r>
        <w:rPr>
          <w:rFonts w:ascii="Arial"/>
          <w:i/>
          <w:color w:val="979797"/>
          <w:w w:val="105"/>
          <w:sz w:val="14"/>
        </w:rPr>
        <w:t>'  </w:t>
      </w:r>
      <w:r>
        <w:rPr>
          <w:rFonts w:ascii="Arial"/>
          <w:i/>
          <w:color w:val="979797"/>
          <w:spacing w:val="6"/>
          <w:w w:val="105"/>
          <w:sz w:val="14"/>
        </w:rPr>
        <w:t> </w:t>
      </w:r>
      <w:r>
        <w:rPr>
          <w:rFonts w:ascii="Times New Roman"/>
          <w:color w:val="979797"/>
          <w:w w:val="95"/>
          <w:sz w:val="12"/>
        </w:rPr>
        <w:t>r</w:t>
      </w:r>
      <w:r>
        <w:rPr>
          <w:rFonts w:ascii="Times New Roman"/>
          <w:color w:val="979797"/>
          <w:spacing w:val="-5"/>
          <w:w w:val="95"/>
          <w:sz w:val="12"/>
        </w:rPr>
        <w:t> </w:t>
      </w:r>
      <w:r>
        <w:rPr>
          <w:rFonts w:ascii="Times New Roman"/>
          <w:color w:val="979797"/>
          <w:w w:val="80"/>
          <w:sz w:val="12"/>
        </w:rPr>
        <w:t>BOI.</w:t>
      </w:r>
      <w:r>
        <w:rPr>
          <w:rFonts w:ascii="Times New Roman"/>
          <w:sz w:val="12"/>
        </w:rPr>
      </w:r>
    </w:p>
    <w:p>
      <w:pPr>
        <w:tabs>
          <w:tab w:pos="847" w:val="left" w:leader="none"/>
        </w:tabs>
        <w:spacing w:line="15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979797"/>
          <w:w w:val="130"/>
          <w:sz w:val="16"/>
          <w:szCs w:val="16"/>
        </w:rPr>
        <w:t>#  </w:t>
      </w:r>
      <w:r>
        <w:rPr>
          <w:rFonts w:ascii="Times New Roman" w:hAnsi="Times New Roman" w:cs="Times New Roman" w:eastAsia="Times New Roman"/>
          <w:i/>
          <w:color w:val="979797"/>
          <w:spacing w:val="11"/>
          <w:w w:val="130"/>
          <w:sz w:val="16"/>
          <w:szCs w:val="16"/>
        </w:rPr>
        <w:t> </w:t>
      </w:r>
      <w:r>
        <w:rPr>
          <w:rFonts w:ascii="Arial" w:hAnsi="Arial" w:cs="Arial" w:eastAsia="Arial"/>
          <w:color w:val="AF646B"/>
          <w:spacing w:val="1"/>
          <w:sz w:val="17"/>
          <w:szCs w:val="17"/>
        </w:rPr>
        <w:t>I</w:t>
      </w:r>
      <w:r>
        <w:rPr>
          <w:rFonts w:ascii="Arial" w:hAnsi="Arial" w:cs="Arial" w:eastAsia="Arial"/>
          <w:color w:val="3F00FD"/>
          <w:sz w:val="17"/>
          <w:szCs w:val="17"/>
        </w:rPr>
        <w:t>\</w:t>
        <w:tab/>
      </w:r>
      <w:r>
        <w:rPr>
          <w:rFonts w:ascii="Times New Roman" w:hAnsi="Times New Roman" w:cs="Times New Roman" w:eastAsia="Times New Roman"/>
          <w:color w:val="979797"/>
          <w:spacing w:val="-10"/>
          <w:w w:val="6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979797"/>
          <w:w w:val="60"/>
          <w:sz w:val="16"/>
          <w:szCs w:val="16"/>
        </w:rPr>
        <w:t>SJl.W</w:t>
      </w:r>
      <w:r>
        <w:rPr>
          <w:rFonts w:ascii="Times New Roman" w:hAnsi="Times New Roman" w:cs="Times New Roman" w:eastAsia="Times New Roman"/>
          <w:color w:val="979797"/>
          <w:spacing w:val="8"/>
          <w:w w:val="6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spacing w:val="-17"/>
          <w:w w:val="60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color w:val="979797"/>
          <w:w w:val="60"/>
          <w:sz w:val="16"/>
          <w:szCs w:val="16"/>
        </w:rPr>
        <w:t>.(:</w:t>
      </w:r>
      <w:r>
        <w:rPr>
          <w:rFonts w:ascii="Times New Roman" w:hAnsi="Times New Roman" w:cs="Times New Roman" w:eastAsia="Times New Roman"/>
          <w:color w:val="979797"/>
          <w:spacing w:val="-20"/>
          <w:w w:val="6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79797"/>
          <w:w w:val="60"/>
          <w:sz w:val="16"/>
          <w:szCs w:val="16"/>
        </w:rPr>
        <w:t>.,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809" w:val="left" w:leader="none"/>
        </w:tabs>
        <w:spacing w:line="51" w:lineRule="exact" w:before="27"/>
        <w:ind w:left="0" w:right="112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979797"/>
          <w:w w:val="50"/>
          <w:sz w:val="13"/>
        </w:rPr>
        <w:t>1</w:t>
      </w:r>
      <w:r>
        <w:rPr>
          <w:rFonts w:ascii="Times New Roman"/>
          <w:color w:val="979797"/>
          <w:spacing w:val="-5"/>
          <w:w w:val="50"/>
          <w:sz w:val="13"/>
        </w:rPr>
        <w:t> </w:t>
      </w:r>
      <w:r>
        <w:rPr>
          <w:rFonts w:ascii="Times New Roman"/>
          <w:color w:val="3F00FD"/>
          <w:w w:val="50"/>
          <w:sz w:val="13"/>
        </w:rPr>
        <w:t>\ </w:t>
      </w:r>
      <w:r>
        <w:rPr>
          <w:rFonts w:ascii="Times New Roman"/>
          <w:color w:val="3F00FD"/>
          <w:spacing w:val="4"/>
          <w:w w:val="50"/>
          <w:sz w:val="13"/>
        </w:rPr>
        <w:t> </w:t>
      </w:r>
      <w:r>
        <w:rPr>
          <w:rFonts w:ascii="Times New Roman"/>
          <w:color w:val="979797"/>
          <w:spacing w:val="-3"/>
          <w:w w:val="130"/>
          <w:sz w:val="13"/>
        </w:rPr>
        <w:t>("</w:t>
      </w:r>
      <w:r>
        <w:rPr>
          <w:rFonts w:ascii="Times New Roman"/>
          <w:color w:val="979797"/>
          <w:spacing w:val="-4"/>
          <w:w w:val="130"/>
          <w:sz w:val="13"/>
        </w:rPr>
        <w:t>....</w:t>
      </w:r>
      <w:r>
        <w:rPr>
          <w:rFonts w:ascii="Times New Roman"/>
          <w:color w:val="979797"/>
          <w:w w:val="130"/>
          <w:sz w:val="13"/>
        </w:rPr>
        <w:t> </w:t>
      </w:r>
      <w:r>
        <w:rPr>
          <w:rFonts w:ascii="Times New Roman"/>
          <w:color w:val="979797"/>
          <w:spacing w:val="33"/>
          <w:w w:val="130"/>
          <w:sz w:val="13"/>
        </w:rPr>
        <w:t> </w:t>
      </w:r>
      <w:r>
        <w:rPr>
          <w:rFonts w:ascii="Times New Roman"/>
          <w:color w:val="979797"/>
          <w:w w:val="415"/>
          <w:sz w:val="13"/>
        </w:rPr>
        <w:t>'</w:t>
        <w:tab/>
      </w:r>
      <w:r>
        <w:rPr>
          <w:rFonts w:ascii="Times New Roman"/>
          <w:color w:val="979797"/>
          <w:w w:val="50"/>
          <w:sz w:val="13"/>
        </w:rPr>
        <w:t>\</w:t>
      </w:r>
      <w:r>
        <w:rPr>
          <w:rFonts w:ascii="Times New Roman"/>
          <w:sz w:val="13"/>
        </w:rPr>
      </w:r>
    </w:p>
    <w:p>
      <w:pPr>
        <w:tabs>
          <w:tab w:pos="1286" w:val="left" w:leader="none"/>
        </w:tabs>
        <w:spacing w:line="367" w:lineRule="atLeast" w:before="0"/>
        <w:ind w:left="598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12"/>
          <w:sz w:val="64"/>
        </w:rPr>
        <w:t>..</w:t>
        <w:tab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107" w:val="left" w:leader="none"/>
        </w:tabs>
        <w:spacing w:line="367" w:lineRule="atLeast" w:before="0"/>
        <w:ind w:left="642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4"/>
          <w:sz w:val="61"/>
        </w:rPr>
        <w:t>..</w:t>
        <w:tab/>
      </w:r>
      <w:r>
        <w:rPr>
          <w:rFonts w:ascii="Times New Roman"/>
          <w:color w:val="979797"/>
          <w:w w:val="50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547" w:lineRule="atLeast" w:before="0"/>
        <w:ind w:left="0" w:right="0" w:firstLine="0"/>
        <w:jc w:val="right"/>
        <w:rPr>
          <w:rFonts w:ascii="Courier New" w:hAnsi="Courier New" w:cs="Courier New" w:eastAsia="Courier New"/>
          <w:sz w:val="27"/>
          <w:szCs w:val="27"/>
        </w:rPr>
      </w:pPr>
      <w:r>
        <w:rPr>
          <w:w w:val="90"/>
        </w:rPr>
        <w:br w:type="column"/>
      </w:r>
      <w:r>
        <w:rPr>
          <w:rFonts w:ascii="Courier New" w:hAnsi="Courier New" w:cs="Courier New" w:eastAsia="Courier New"/>
          <w:color w:val="979797"/>
          <w:w w:val="90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90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95"/>
          <w:sz w:val="27"/>
          <w:szCs w:val="27"/>
        </w:rPr>
      </w:r>
      <w:r>
        <w:rPr>
          <w:rFonts w:ascii="Courier New" w:hAnsi="Courier New" w:cs="Courier New" w:eastAsia="Courier New"/>
          <w:shadow w:val="0"/>
          <w:sz w:val="27"/>
          <w:szCs w:val="27"/>
        </w:rPr>
      </w:r>
    </w:p>
    <w:p>
      <w:pPr>
        <w:spacing w:line="242" w:lineRule="exact" w:before="0"/>
        <w:ind w:left="465" w:right="0" w:firstLine="0"/>
        <w:jc w:val="left"/>
        <w:rPr>
          <w:rFonts w:ascii="Courier New" w:hAnsi="Courier New" w:cs="Courier New" w:eastAsia="Courier New"/>
          <w:sz w:val="27"/>
          <w:szCs w:val="27"/>
        </w:rPr>
      </w:pPr>
      <w:r>
        <w:rPr>
          <w:rFonts w:ascii="Courier New" w:hAnsi="Courier New" w:cs="Courier New" w:eastAsia="Courier New"/>
          <w:color w:val="979797"/>
          <w:w w:val="95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95"/>
          <w:sz w:val="27"/>
          <w:szCs w:val="27"/>
        </w:rPr>
      </w:r>
      <w:r>
        <w:rPr>
          <w:rFonts w:ascii="Courier New" w:hAnsi="Courier New" w:cs="Courier New" w:eastAsia="Courier New"/>
          <w:shadow w:val="0"/>
          <w:sz w:val="27"/>
          <w:szCs w:val="27"/>
        </w:rPr>
      </w:r>
    </w:p>
    <w:p>
      <w:pPr>
        <w:tabs>
          <w:tab w:pos="1599" w:val="left" w:leader="none"/>
        </w:tabs>
        <w:spacing w:line="302" w:lineRule="atLeast" w:before="207"/>
        <w:ind w:left="79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80"/>
          <w:sz w:val="8"/>
        </w:rPr>
        <w:t>-</w:t>
      </w:r>
      <w:r>
        <w:rPr>
          <w:rFonts w:ascii="Arial"/>
          <w:color w:val="979797"/>
          <w:spacing w:val="-29"/>
          <w:w w:val="280"/>
          <w:sz w:val="8"/>
        </w:rPr>
        <w:t> </w:t>
      </w:r>
      <w:r>
        <w:rPr>
          <w:rFonts w:ascii="Arial"/>
          <w:color w:val="979797"/>
          <w:w w:val="280"/>
          <w:sz w:val="8"/>
        </w:rPr>
        <w:t>-</w:t>
      </w:r>
      <w:r>
        <w:rPr>
          <w:rFonts w:ascii="Arial"/>
          <w:color w:val="979797"/>
          <w:spacing w:val="-21"/>
          <w:w w:val="280"/>
          <w:sz w:val="8"/>
        </w:rPr>
        <w:t> </w:t>
      </w:r>
      <w:r>
        <w:rPr>
          <w:rFonts w:ascii="Arial"/>
          <w:color w:val="979797"/>
          <w:w w:val="280"/>
          <w:sz w:val="8"/>
        </w:rPr>
        <w:t>-</w:t>
        <w:tab/>
      </w:r>
      <w:r>
        <w:rPr>
          <w:rFonts w:ascii="Arial"/>
          <w:color w:val="979797"/>
          <w:sz w:val="8"/>
        </w:rPr>
        <w:t>I</w:t>
      </w:r>
      <w:r>
        <w:rPr>
          <w:rFonts w:ascii="Arial"/>
          <w:sz w:val="8"/>
        </w:rPr>
      </w:r>
    </w:p>
    <w:p>
      <w:pPr>
        <w:spacing w:line="527" w:lineRule="atLeast" w:before="0"/>
        <w:ind w:left="83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110"/>
        </w:rPr>
        <w:br w:type="column"/>
      </w:r>
      <w:r>
        <w:rPr>
          <w:rFonts w:ascii="Times New Roman"/>
          <w:color w:val="979797"/>
          <w:w w:val="110"/>
          <w:sz w:val="23"/>
        </w:rPr>
        <w:t>.</w:t>
      </w:r>
      <w:r>
        <w:rPr>
          <w:rFonts w:ascii="Times New Roman"/>
          <w:color w:val="979797"/>
          <w:spacing w:val="21"/>
          <w:w w:val="110"/>
          <w:sz w:val="23"/>
        </w:rPr>
        <w:t>.</w:t>
      </w:r>
      <w:r>
        <w:rPr>
          <w:rFonts w:ascii="Arial"/>
          <w:color w:val="979797"/>
          <w:spacing w:val="-34"/>
          <w:w w:val="110"/>
          <w:position w:val="-7"/>
          <w:sz w:val="20"/>
        </w:rPr>
        <w:t>,</w:t>
      </w:r>
      <w:r>
        <w:rPr>
          <w:rFonts w:ascii="Arial"/>
          <w:color w:val="979797"/>
          <w:w w:val="110"/>
          <w:position w:val="-7"/>
          <w:sz w:val="20"/>
        </w:rPr>
        <w:t>,</w:t>
      </w:r>
      <w:r>
        <w:rPr>
          <w:rFonts w:ascii="Arial"/>
          <w:sz w:val="20"/>
        </w:rPr>
      </w:r>
    </w:p>
    <w:p>
      <w:pPr>
        <w:spacing w:line="6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spacing w:val="-10"/>
          <w:w w:val="195"/>
          <w:sz w:val="14"/>
        </w:rPr>
        <w:t>,,</w:t>
      </w:r>
      <w:r>
        <w:rPr>
          <w:rFonts w:ascii="Times New Roman"/>
          <w:color w:val="979797"/>
          <w:spacing w:val="68"/>
          <w:w w:val="195"/>
          <w:sz w:val="14"/>
        </w:rPr>
        <w:t> </w:t>
      </w:r>
      <w:r>
        <w:rPr>
          <w:rFonts w:ascii="Times New Roman"/>
          <w:color w:val="979797"/>
          <w:w w:val="90"/>
          <w:sz w:val="14"/>
        </w:rPr>
        <w:t>&lt;-f'</w:t>
      </w:r>
      <w:r>
        <w:rPr>
          <w:rFonts w:ascii="Times New Roman"/>
          <w:sz w:val="14"/>
        </w:rPr>
      </w:r>
    </w:p>
    <w:p>
      <w:pPr>
        <w:spacing w:line="65" w:lineRule="exact" w:before="0"/>
        <w:ind w:left="0" w:right="138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979797"/>
          <w:w w:val="125"/>
          <w:sz w:val="20"/>
        </w:rPr>
        <w:t>:\,</w:t>
      </w:r>
      <w:r>
        <w:rPr>
          <w:rFonts w:ascii="Arial"/>
          <w:sz w:val="20"/>
        </w:rPr>
      </w:r>
    </w:p>
    <w:p>
      <w:pPr>
        <w:spacing w:line="367" w:lineRule="atLeast" w:before="0"/>
        <w:ind w:left="233" w:right="0" w:firstLine="0"/>
        <w:jc w:val="left"/>
        <w:rPr>
          <w:rFonts w:ascii="Arial" w:hAnsi="Arial" w:cs="Arial" w:eastAsia="Arial"/>
          <w:sz w:val="72"/>
          <w:szCs w:val="72"/>
        </w:rPr>
      </w:pPr>
      <w:r>
        <w:rPr>
          <w:w w:val="185"/>
        </w:rPr>
        <w:br w:type="column"/>
      </w:r>
      <w:r>
        <w:rPr>
          <w:rFonts w:ascii="Times New Roman"/>
          <w:color w:val="979797"/>
          <w:w w:val="185"/>
          <w:position w:val="28"/>
          <w:sz w:val="6"/>
        </w:rPr>
        <w:t>/</w:t>
      </w:r>
      <w:r>
        <w:rPr>
          <w:rFonts w:ascii="Times New Roman"/>
          <w:color w:val="979797"/>
          <w:spacing w:val="-22"/>
          <w:w w:val="185"/>
          <w:position w:val="28"/>
          <w:sz w:val="6"/>
        </w:rPr>
        <w:t> </w:t>
      </w:r>
      <w:r>
        <w:rPr>
          <w:rFonts w:ascii="Arial"/>
          <w:color w:val="979797"/>
          <w:w w:val="95"/>
          <w:sz w:val="65"/>
        </w:rPr>
        <w:t>.</w:t>
      </w:r>
      <w:r>
        <w:rPr>
          <w:rFonts w:ascii="Arial"/>
          <w:color w:val="979797"/>
          <w:spacing w:val="-152"/>
          <w:w w:val="95"/>
          <w:sz w:val="65"/>
        </w:rPr>
        <w:t> </w:t>
      </w:r>
      <w:r>
        <w:rPr>
          <w:rFonts w:ascii="Arial"/>
          <w:color w:val="979797"/>
          <w:spacing w:val="-116"/>
          <w:w w:val="95"/>
          <w:sz w:val="65"/>
        </w:rPr>
        <w:t>.</w:t>
      </w:r>
      <w:r>
        <w:rPr>
          <w:rFonts w:ascii="Arial"/>
          <w:color w:val="979797"/>
          <w:w w:val="95"/>
          <w:position w:val="15"/>
          <w:sz w:val="72"/>
        </w:rPr>
        <w:t>.</w:t>
      </w:r>
      <w:r>
        <w:rPr>
          <w:rFonts w:ascii="Arial"/>
          <w:sz w:val="72"/>
        </w:rPr>
      </w:r>
    </w:p>
    <w:p>
      <w:pPr>
        <w:spacing w:line="36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14"/>
        </w:rPr>
        <w:t>!t..,_..</w:t>
      </w:r>
      <w:r>
        <w:rPr>
          <w:rFonts w:ascii="Times New Roman"/>
          <w:sz w:val="14"/>
        </w:rPr>
      </w:r>
    </w:p>
    <w:p>
      <w:pPr>
        <w:spacing w:line="623" w:lineRule="atLeast" w:before="0"/>
        <w:ind w:left="2023" w:right="809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w w:val="115"/>
        </w:rPr>
        <w:br w:type="column"/>
      </w:r>
      <w:r>
        <w:rPr>
          <w:rFonts w:ascii="Arial"/>
          <w:w w:val="115"/>
          <w:sz w:val="8"/>
        </w:rPr>
        <w:t>COMPETENT</w:t>
      </w:r>
      <w:r>
        <w:rPr>
          <w:rFonts w:ascii="Arial"/>
          <w:spacing w:val="19"/>
          <w:w w:val="115"/>
          <w:sz w:val="8"/>
        </w:rPr>
        <w:t> </w:t>
      </w:r>
      <w:r>
        <w:rPr>
          <w:rFonts w:ascii="Arial"/>
          <w:w w:val="115"/>
          <w:sz w:val="8"/>
        </w:rPr>
        <w:t>CONTRACTOR</w:t>
      </w:r>
      <w:r>
        <w:rPr>
          <w:rFonts w:ascii="Arial"/>
          <w:spacing w:val="7"/>
          <w:w w:val="115"/>
          <w:sz w:val="8"/>
        </w:rPr>
        <w:t> </w:t>
      </w:r>
      <w:r>
        <w:rPr>
          <w:rFonts w:ascii="Arial"/>
          <w:w w:val="115"/>
          <w:sz w:val="8"/>
        </w:rPr>
        <w:t>WORKING,</w:t>
      </w:r>
      <w:r>
        <w:rPr>
          <w:rFonts w:ascii="Arial"/>
          <w:spacing w:val="7"/>
          <w:w w:val="115"/>
          <w:sz w:val="8"/>
        </w:rPr>
        <w:t> </w:t>
      </w:r>
      <w:r>
        <w:rPr>
          <w:rFonts w:ascii="Arial"/>
          <w:w w:val="115"/>
          <w:sz w:val="8"/>
        </w:rPr>
        <w:t>WHERE</w:t>
      </w:r>
      <w:r>
        <w:rPr>
          <w:rFonts w:ascii="Arial"/>
          <w:spacing w:val="8"/>
          <w:w w:val="115"/>
          <w:sz w:val="8"/>
        </w:rPr>
        <w:t> </w:t>
      </w:r>
      <w:r>
        <w:rPr>
          <w:rFonts w:ascii="Arial"/>
          <w:w w:val="115"/>
          <w:sz w:val="8"/>
        </w:rPr>
        <w:t>APPROPRIATE,</w:t>
      </w:r>
      <w:r>
        <w:rPr>
          <w:rFonts w:ascii="Arial"/>
          <w:sz w:val="8"/>
        </w:rPr>
      </w:r>
    </w:p>
    <w:p>
      <w:pPr>
        <w:spacing w:before="0"/>
        <w:ind w:left="2023" w:right="806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w w:val="115"/>
          <w:sz w:val="8"/>
        </w:rPr>
        <w:t>TO AN</w:t>
      </w:r>
      <w:r>
        <w:rPr>
          <w:rFonts w:ascii="Arial"/>
          <w:spacing w:val="6"/>
          <w:w w:val="115"/>
          <w:sz w:val="8"/>
        </w:rPr>
        <w:t> </w:t>
      </w:r>
      <w:r>
        <w:rPr>
          <w:rFonts w:ascii="Arial"/>
          <w:w w:val="115"/>
          <w:sz w:val="8"/>
        </w:rPr>
        <w:t>APPROVED</w:t>
      </w:r>
      <w:r>
        <w:rPr>
          <w:rFonts w:ascii="Arial"/>
          <w:spacing w:val="19"/>
          <w:w w:val="115"/>
          <w:sz w:val="8"/>
        </w:rPr>
        <w:t> </w:t>
      </w:r>
      <w:r>
        <w:rPr>
          <w:rFonts w:ascii="Arial"/>
          <w:w w:val="115"/>
          <w:sz w:val="8"/>
        </w:rPr>
        <w:t>METHOD</w:t>
      </w:r>
      <w:r>
        <w:rPr>
          <w:rFonts w:ascii="Arial"/>
          <w:spacing w:val="5"/>
          <w:w w:val="115"/>
          <w:sz w:val="8"/>
        </w:rPr>
        <w:t> </w:t>
      </w:r>
      <w:r>
        <w:rPr>
          <w:rFonts w:ascii="Arial"/>
          <w:w w:val="115"/>
          <w:sz w:val="8"/>
        </w:rPr>
        <w:t>STATEMENT</w:t>
      </w:r>
      <w:r>
        <w:rPr>
          <w:rFonts w:ascii="Arial"/>
          <w:sz w:val="8"/>
        </w:rPr>
      </w:r>
    </w:p>
    <w:p>
      <w:pPr>
        <w:pStyle w:val="Heading8"/>
        <w:spacing w:line="142" w:lineRule="exact"/>
        <w:ind w:left="1195" w:right="0"/>
        <w:jc w:val="left"/>
      </w:pPr>
      <w:r>
        <w:rPr>
          <w:color w:val="979797"/>
          <w:w w:val="60"/>
        </w:rPr>
        <w:t>..</w:t>
      </w:r>
      <w:r>
        <w:rPr/>
      </w:r>
    </w:p>
    <w:p>
      <w:pPr>
        <w:spacing w:after="0" w:line="142" w:lineRule="exact"/>
        <w:jc w:val="left"/>
        <w:sectPr>
          <w:type w:val="continuous"/>
          <w:pgSz w:w="31660" w:h="22370" w:orient="landscape"/>
          <w:pgMar w:top="480" w:bottom="280" w:left="1280" w:right="0"/>
          <w:cols w:num="8" w:equalWidth="0">
            <w:col w:w="13425" w:space="40"/>
            <w:col w:w="1440" w:space="40"/>
            <w:col w:w="1272" w:space="40"/>
            <w:col w:w="1883" w:space="40"/>
            <w:col w:w="1412" w:space="40"/>
            <w:col w:w="712" w:space="40"/>
            <w:col w:w="4219" w:space="40"/>
            <w:col w:w="5737"/>
          </w:cols>
        </w:sectPr>
      </w:pPr>
    </w:p>
    <w:p>
      <w:pPr>
        <w:tabs>
          <w:tab w:pos="471" w:val="left" w:leader="none"/>
        </w:tabs>
        <w:spacing w:line="42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979797"/>
          <w:w w:val="4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color w:val="979797"/>
          <w:spacing w:val="-3"/>
          <w:w w:val="4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3F00FD"/>
          <w:w w:val="40"/>
          <w:sz w:val="14"/>
          <w:szCs w:val="14"/>
        </w:rPr>
        <w:t>\</w:t>
        <w:tab/>
      </w:r>
      <w:r>
        <w:rPr>
          <w:rFonts w:ascii="Times New Roman" w:hAnsi="Times New Roman" w:cs="Times New Roman" w:eastAsia="Times New Roman"/>
          <w:color w:val="979797"/>
          <w:w w:val="130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420" w:lineRule="atLeast" w:before="0"/>
        <w:ind w:left="251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75"/>
        </w:rPr>
        <w:br w:type="column"/>
      </w:r>
      <w:r>
        <w:rPr>
          <w:rFonts w:ascii="Times New Roman"/>
          <w:color w:val="979797"/>
          <w:w w:val="75"/>
          <w:sz w:val="10"/>
        </w:rPr>
        <w:t>I""""</w:t>
      </w:r>
      <w:r>
        <w:rPr>
          <w:rFonts w:ascii="Times New Roman"/>
          <w:sz w:val="10"/>
        </w:rPr>
      </w:r>
    </w:p>
    <w:p>
      <w:pPr>
        <w:tabs>
          <w:tab w:pos="2811" w:val="left" w:leader="none"/>
          <w:tab w:pos="3634" w:val="left" w:leader="none"/>
        </w:tabs>
        <w:spacing w:line="420" w:lineRule="atLeast" w:before="0"/>
        <w:ind w:left="1651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7"/>
          <w:sz w:val="64"/>
        </w:rPr>
        <w:t>..</w:t>
        <w:tab/>
      </w:r>
      <w:r>
        <w:rPr>
          <w:rFonts w:ascii="Times New Roman"/>
          <w:color w:val="979797"/>
          <w:w w:val="50"/>
          <w:position w:val="-2"/>
          <w:sz w:val="64"/>
        </w:rPr>
        <w:t>..</w:t>
        <w:tab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470" w:lineRule="atLeast" w:before="0"/>
        <w:ind w:left="0" w:right="622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70"/>
        </w:rPr>
        <w:br w:type="column"/>
      </w:r>
      <w:r>
        <w:rPr>
          <w:rFonts w:ascii="Arial"/>
          <w:color w:val="B5B5B5"/>
          <w:w w:val="70"/>
          <w:sz w:val="10"/>
        </w:rPr>
        <w:t>"</w:t>
      </w:r>
      <w:r>
        <w:rPr>
          <w:rFonts w:ascii="Arial"/>
          <w:sz w:val="10"/>
        </w:rPr>
      </w:r>
    </w:p>
    <w:p>
      <w:pPr>
        <w:spacing w:line="40" w:lineRule="exact" w:before="0"/>
        <w:ind w:left="1725" w:right="0" w:firstLine="0"/>
        <w:jc w:val="left"/>
        <w:rPr>
          <w:rFonts w:ascii="Arial" w:hAnsi="Arial" w:cs="Arial" w:eastAsia="Arial"/>
          <w:sz w:val="6"/>
          <w:szCs w:val="6"/>
        </w:rPr>
      </w:pPr>
      <w:r>
        <w:rPr/>
        <w:pict>
          <v:shape style="position:absolute;margin-left:1070.843506pt;margin-top:16.519253pt;width:148.65pt;height:15.3pt;mso-position-horizontal-relative:page;mso-position-vertical-relative:paragraph;z-index:-594928" type="#_x0000_t202" filled="false" stroked="false">
            <v:textbox inset="0,0,0,0">
              <w:txbxContent>
                <w:p>
                  <w:pPr>
                    <w:tabs>
                      <w:tab w:pos="2938" w:val="left" w:leader="none"/>
                    </w:tabs>
                    <w:spacing w:line="30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979797"/>
                      <w:w w:val="160"/>
                      <w:sz w:val="30"/>
                    </w:rPr>
                    <w:t>,</w:t>
                    <w:tab/>
                  </w:r>
                  <w:r>
                    <w:rPr>
                      <w:rFonts w:ascii="Times New Roman"/>
                      <w:color w:val="979797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79797"/>
          <w:w w:val="75"/>
          <w:sz w:val="12"/>
        </w:rPr>
        <w:t>.(:.,,.     </w:t>
      </w:r>
      <w:r>
        <w:rPr>
          <w:rFonts w:ascii="Arial"/>
          <w:i/>
          <w:color w:val="979797"/>
          <w:spacing w:val="21"/>
          <w:w w:val="75"/>
          <w:sz w:val="12"/>
        </w:rPr>
        <w:t> </w:t>
      </w:r>
      <w:r>
        <w:rPr>
          <w:rFonts w:ascii="Times New Roman"/>
          <w:color w:val="979797"/>
          <w:w w:val="120"/>
          <w:sz w:val="14"/>
        </w:rPr>
        <w:t>\</w:t>
      </w:r>
      <w:r>
        <w:rPr>
          <w:rFonts w:ascii="Times New Roman"/>
          <w:color w:val="979797"/>
          <w:spacing w:val="-25"/>
          <w:w w:val="120"/>
          <w:sz w:val="14"/>
        </w:rPr>
        <w:t> </w:t>
      </w:r>
      <w:r>
        <w:rPr>
          <w:rFonts w:ascii="Times New Roman"/>
          <w:color w:val="979797"/>
          <w:w w:val="165"/>
          <w:sz w:val="14"/>
        </w:rPr>
        <w:t>\ </w:t>
      </w:r>
      <w:r>
        <w:rPr>
          <w:rFonts w:ascii="Times New Roman"/>
          <w:color w:val="979797"/>
          <w:spacing w:val="11"/>
          <w:w w:val="165"/>
          <w:sz w:val="14"/>
        </w:rPr>
        <w:t> </w:t>
      </w:r>
      <w:r>
        <w:rPr>
          <w:rFonts w:ascii="Times New Roman"/>
          <w:color w:val="979797"/>
          <w:w w:val="240"/>
          <w:sz w:val="6"/>
        </w:rPr>
        <w:t>.,/</w:t>
      </w:r>
      <w:r>
        <w:rPr>
          <w:rFonts w:ascii="Times New Roman"/>
          <w:color w:val="979797"/>
          <w:spacing w:val="-11"/>
          <w:w w:val="240"/>
          <w:sz w:val="6"/>
        </w:rPr>
        <w:t> </w:t>
      </w:r>
      <w:r>
        <w:rPr>
          <w:rFonts w:ascii="Times New Roman"/>
          <w:color w:val="979797"/>
          <w:w w:val="240"/>
          <w:sz w:val="6"/>
        </w:rPr>
        <w:t>/   </w:t>
      </w:r>
      <w:r>
        <w:rPr>
          <w:rFonts w:ascii="Times New Roman"/>
          <w:color w:val="979797"/>
          <w:spacing w:val="16"/>
          <w:w w:val="240"/>
          <w:sz w:val="6"/>
        </w:rPr>
        <w:t> </w:t>
      </w:r>
      <w:r>
        <w:rPr>
          <w:rFonts w:ascii="Arial"/>
          <w:color w:val="979797"/>
          <w:w w:val="280"/>
          <w:sz w:val="6"/>
        </w:rPr>
        <w:t>/</w:t>
      </w:r>
      <w:r>
        <w:rPr>
          <w:rFonts w:ascii="Arial"/>
          <w:color w:val="979797"/>
          <w:spacing w:val="-12"/>
          <w:w w:val="280"/>
          <w:sz w:val="6"/>
        </w:rPr>
        <w:t> </w:t>
      </w:r>
      <w:r>
        <w:rPr>
          <w:rFonts w:ascii="Arial"/>
          <w:color w:val="979797"/>
          <w:w w:val="240"/>
          <w:sz w:val="6"/>
        </w:rPr>
        <w:t>/</w:t>
      </w:r>
      <w:r>
        <w:rPr>
          <w:rFonts w:ascii="Arial"/>
          <w:sz w:val="6"/>
        </w:rPr>
      </w:r>
    </w:p>
    <w:p>
      <w:pPr>
        <w:spacing w:line="42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5"/>
          <w:w w:val="10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11"/>
          <w:w w:val="10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79797"/>
          <w:spacing w:val="-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797"/>
          <w:w w:val="10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42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w w:val="55"/>
        </w:rPr>
        <w:br w:type="column"/>
      </w:r>
      <w:r>
        <w:rPr>
          <w:rFonts w:ascii="Times New Roman"/>
          <w:color w:val="979797"/>
          <w:spacing w:val="-34"/>
          <w:w w:val="55"/>
          <w:sz w:val="50"/>
        </w:rPr>
        <w:t>.</w:t>
      </w:r>
      <w:r>
        <w:rPr>
          <w:rFonts w:ascii="Times New Roman"/>
          <w:color w:val="979797"/>
          <w:w w:val="55"/>
          <w:sz w:val="50"/>
        </w:rPr>
        <w:t>..</w:t>
      </w:r>
      <w:r>
        <w:rPr>
          <w:rFonts w:ascii="Times New Roman"/>
          <w:sz w:val="50"/>
        </w:rPr>
      </w:r>
    </w:p>
    <w:p>
      <w:pPr>
        <w:spacing w:line="420" w:lineRule="atLeast" w:before="0"/>
        <w:ind w:left="0" w:right="654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w w:val="105"/>
          <w:sz w:val="25"/>
        </w:rPr>
        <w:t>KEY</w:t>
      </w:r>
      <w:r>
        <w:rPr>
          <w:rFonts w:ascii="Arial"/>
          <w:sz w:val="25"/>
        </w:rPr>
      </w:r>
    </w:p>
    <w:p>
      <w:pPr>
        <w:spacing w:after="0" w:line="420" w:lineRule="atLeast"/>
        <w:jc w:val="center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3032" w:space="40"/>
            <w:col w:w="409" w:space="40"/>
            <w:col w:w="3787" w:space="40"/>
            <w:col w:w="2797" w:space="40"/>
            <w:col w:w="4857" w:space="40"/>
            <w:col w:w="879" w:space="40"/>
            <w:col w:w="4379"/>
          </w:cols>
        </w:sectPr>
      </w:pPr>
    </w:p>
    <w:p>
      <w:pPr>
        <w:tabs>
          <w:tab w:pos="873" w:val="left" w:leader="none"/>
        </w:tabs>
        <w:spacing w:line="657" w:lineRule="atLeast" w:before="0"/>
        <w:ind w:left="0" w:right="1124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979797"/>
          <w:w w:val="95"/>
          <w:position w:val="1"/>
          <w:sz w:val="23"/>
        </w:rPr>
        <w:t>'--</w:t>
      </w:r>
      <w:r>
        <w:rPr>
          <w:rFonts w:ascii="Times New Roman"/>
          <w:color w:val="979797"/>
          <w:spacing w:val="-29"/>
          <w:w w:val="95"/>
          <w:position w:val="1"/>
          <w:sz w:val="23"/>
        </w:rPr>
        <w:t> </w:t>
      </w:r>
      <w:r>
        <w:rPr>
          <w:rFonts w:ascii="Times New Roman"/>
          <w:color w:val="CF3D3D"/>
          <w:w w:val="95"/>
          <w:position w:val="1"/>
          <w:sz w:val="23"/>
        </w:rPr>
        <w:t>Il</w:t>
      </w:r>
      <w:r>
        <w:rPr>
          <w:rFonts w:ascii="Times New Roman"/>
          <w:color w:val="CF3D3D"/>
          <w:spacing w:val="1"/>
          <w:w w:val="95"/>
          <w:position w:val="1"/>
          <w:sz w:val="23"/>
        </w:rPr>
        <w:t>l</w:t>
      </w:r>
      <w:r>
        <w:rPr>
          <w:rFonts w:ascii="Times New Roman"/>
          <w:color w:val="3F00FD"/>
          <w:w w:val="95"/>
          <w:position w:val="1"/>
          <w:sz w:val="23"/>
        </w:rPr>
        <w:t>\</w:t>
        <w:tab/>
      </w:r>
      <w:r>
        <w:rPr>
          <w:rFonts w:ascii="Times New Roman"/>
          <w:color w:val="979797"/>
          <w:w w:val="175"/>
          <w:position w:val="1"/>
          <w:sz w:val="23"/>
        </w:rPr>
        <w:t>-</w:t>
      </w:r>
      <w:r>
        <w:rPr>
          <w:rFonts w:ascii="Times New Roman"/>
          <w:color w:val="979797"/>
          <w:spacing w:val="46"/>
          <w:w w:val="175"/>
          <w:position w:val="1"/>
          <w:sz w:val="23"/>
        </w:rPr>
        <w:t> </w:t>
      </w:r>
      <w:r>
        <w:rPr>
          <w:rFonts w:ascii="Arial"/>
          <w:color w:val="979797"/>
          <w:spacing w:val="-78"/>
          <w:w w:val="95"/>
          <w:position w:val="1"/>
          <w:sz w:val="22"/>
        </w:rPr>
        <w:t>+</w:t>
      </w:r>
      <w:r>
        <w:rPr>
          <w:rFonts w:ascii="Arial"/>
          <w:color w:val="979797"/>
          <w:w w:val="95"/>
          <w:sz w:val="10"/>
        </w:rPr>
        <w:t>I&lt;:-+</w:t>
      </w:r>
      <w:r>
        <w:rPr>
          <w:rFonts w:ascii="Arial"/>
          <w:sz w:val="10"/>
        </w:rPr>
      </w:r>
    </w:p>
    <w:p>
      <w:pPr>
        <w:tabs>
          <w:tab w:pos="688" w:val="left" w:leader="none"/>
        </w:tabs>
        <w:spacing w:line="131" w:lineRule="atLeast" w:before="6"/>
        <w:ind w:left="0" w:right="0" w:firstLine="0"/>
        <w:jc w:val="righ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rFonts w:ascii="Times New Roman"/>
          <w:color w:val="979797"/>
          <w:w w:val="50"/>
          <w:position w:val="-4"/>
          <w:sz w:val="64"/>
        </w:rPr>
        <w:t>..</w:t>
        <w:tab/>
      </w:r>
      <w:r>
        <w:rPr>
          <w:rFonts w:ascii="Times New Roman"/>
          <w:color w:val="979797"/>
          <w:w w:val="50"/>
          <w:sz w:val="64"/>
        </w:rPr>
        <w:t>..</w:t>
      </w:r>
      <w:r>
        <w:rPr>
          <w:rFonts w:ascii="Times New Roman"/>
          <w:sz w:val="64"/>
        </w:rPr>
      </w:r>
    </w:p>
    <w:p>
      <w:pPr>
        <w:tabs>
          <w:tab w:pos="4971" w:val="left" w:leader="none"/>
          <w:tab w:pos="5602" w:val="left" w:leader="none"/>
        </w:tabs>
        <w:spacing w:line="781" w:lineRule="atLeast" w:before="0"/>
        <w:ind w:left="242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495"/>
        </w:rPr>
        <w:br w:type="column"/>
      </w:r>
      <w:r>
        <w:rPr>
          <w:rFonts w:ascii="Arial"/>
          <w:color w:val="979797"/>
          <w:w w:val="495"/>
          <w:sz w:val="11"/>
        </w:rPr>
        <w:t>'</w:t>
      </w:r>
      <w:r>
        <w:rPr>
          <w:rFonts w:ascii="Arial"/>
          <w:color w:val="979797"/>
          <w:spacing w:val="-8"/>
          <w:w w:val="495"/>
          <w:sz w:val="11"/>
        </w:rPr>
        <w:t> </w:t>
      </w:r>
      <w:r>
        <w:rPr>
          <w:rFonts w:ascii="Arial"/>
          <w:color w:val="979797"/>
          <w:w w:val="115"/>
          <w:sz w:val="11"/>
        </w:rPr>
        <w:t>_</w:t>
      </w:r>
      <w:r>
        <w:rPr>
          <w:rFonts w:ascii="Arial"/>
          <w:color w:val="979797"/>
          <w:spacing w:val="12"/>
          <w:w w:val="115"/>
          <w:sz w:val="11"/>
        </w:rPr>
        <w:t> </w:t>
      </w:r>
      <w:r>
        <w:rPr>
          <w:rFonts w:ascii="Arial"/>
          <w:color w:val="979797"/>
          <w:w w:val="115"/>
          <w:sz w:val="11"/>
        </w:rPr>
        <w:t>_</w:t>
      </w:r>
      <w:r>
        <w:rPr>
          <w:rFonts w:ascii="Arial"/>
          <w:color w:val="979797"/>
          <w:spacing w:val="12"/>
          <w:w w:val="115"/>
          <w:sz w:val="11"/>
        </w:rPr>
        <w:t> </w:t>
      </w:r>
      <w:r>
        <w:rPr>
          <w:rFonts w:ascii="Arial"/>
          <w:color w:val="979797"/>
          <w:w w:val="105"/>
          <w:sz w:val="11"/>
        </w:rPr>
        <w:t>_</w:t>
      </w:r>
      <w:r>
        <w:rPr>
          <w:rFonts w:ascii="Arial"/>
          <w:color w:val="979797"/>
          <w:spacing w:val="15"/>
          <w:w w:val="105"/>
          <w:sz w:val="11"/>
        </w:rPr>
        <w:t> </w:t>
      </w:r>
      <w:r>
        <w:rPr>
          <w:rFonts w:ascii="Arial"/>
          <w:color w:val="979797"/>
          <w:w w:val="115"/>
          <w:sz w:val="11"/>
        </w:rPr>
        <w:t>_</w:t>
      </w:r>
      <w:r>
        <w:rPr>
          <w:rFonts w:ascii="Arial"/>
          <w:color w:val="979797"/>
          <w:spacing w:val="12"/>
          <w:w w:val="115"/>
          <w:sz w:val="11"/>
        </w:rPr>
        <w:t> </w:t>
      </w:r>
      <w:r>
        <w:rPr>
          <w:rFonts w:ascii="Arial"/>
          <w:color w:val="979797"/>
          <w:w w:val="250"/>
          <w:sz w:val="11"/>
        </w:rPr>
        <w:t>,</w:t>
      </w:r>
      <w:r>
        <w:rPr>
          <w:rFonts w:ascii="Arial"/>
          <w:color w:val="979797"/>
          <w:spacing w:val="57"/>
          <w:w w:val="250"/>
          <w:sz w:val="11"/>
        </w:rPr>
        <w:t> </w:t>
      </w:r>
      <w:r>
        <w:rPr>
          <w:rFonts w:ascii="Arial"/>
          <w:i/>
          <w:color w:val="979797"/>
          <w:w w:val="75"/>
          <w:sz w:val="11"/>
        </w:rPr>
        <w:t>&lt;:-9</w:t>
        <w:tab/>
      </w:r>
      <w:r>
        <w:rPr>
          <w:rFonts w:ascii="Arial"/>
          <w:color w:val="979797"/>
          <w:w w:val="115"/>
          <w:position w:val="-8"/>
          <w:sz w:val="21"/>
        </w:rPr>
        <w:t>:</w:t>
        <w:tab/>
      </w:r>
      <w:r>
        <w:rPr>
          <w:rFonts w:ascii="Times New Roman"/>
          <w:color w:val="979797"/>
          <w:w w:val="55"/>
          <w:position w:val="-8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781" w:lineRule="atLeast" w:before="0"/>
        <w:ind w:left="0" w:right="1284" w:firstLine="0"/>
        <w:jc w:val="center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40"/>
        </w:rPr>
        <w:br w:type="column"/>
      </w:r>
      <w:r>
        <w:rPr>
          <w:rFonts w:ascii="Arial" w:hAnsi="Arial"/>
          <w:color w:val="979797"/>
          <w:spacing w:val="-131"/>
          <w:w w:val="140"/>
          <w:sz w:val="46"/>
        </w:rPr>
        <w:t>,</w:t>
      </w:r>
      <w:r>
        <w:rPr>
          <w:rFonts w:ascii="Arial" w:hAnsi="Arial"/>
          <w:color w:val="979797"/>
          <w:spacing w:val="-353"/>
          <w:w w:val="140"/>
          <w:sz w:val="44"/>
        </w:rPr>
        <w:t>·</w:t>
      </w:r>
      <w:r>
        <w:rPr>
          <w:rFonts w:ascii="Arial" w:hAnsi="Arial"/>
          <w:color w:val="979797"/>
          <w:spacing w:val="-203"/>
          <w:w w:val="140"/>
          <w:sz w:val="44"/>
        </w:rPr>
        <w:t>"</w:t>
      </w:r>
      <w:r>
        <w:rPr>
          <w:rFonts w:ascii="Times New Roman" w:hAnsi="Times New Roman"/>
          <w:color w:val="979797"/>
          <w:w w:val="140"/>
          <w:position w:val="1"/>
          <w:sz w:val="6"/>
        </w:rPr>
        <w:t>QUI</w:t>
      </w:r>
      <w:r>
        <w:rPr>
          <w:rFonts w:ascii="Times New Roman" w:hAnsi="Times New Roman"/>
          <w:sz w:val="6"/>
        </w:rPr>
      </w:r>
    </w:p>
    <w:p>
      <w:pPr>
        <w:spacing w:after="0" w:line="781" w:lineRule="atLeast"/>
        <w:jc w:val="center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4635" w:space="40"/>
            <w:col w:w="5614" w:space="40"/>
            <w:col w:w="10051"/>
          </w:cols>
        </w:sectPr>
      </w:pPr>
    </w:p>
    <w:p>
      <w:pPr>
        <w:spacing w:line="705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DB2A2A"/>
          <w:w w:val="75"/>
          <w:sz w:val="22"/>
        </w:rPr>
        <w:t>l</w:t>
      </w:r>
      <w:r>
        <w:rPr>
          <w:rFonts w:ascii="Arial"/>
          <w:color w:val="DB2A2A"/>
          <w:spacing w:val="12"/>
          <w:w w:val="75"/>
          <w:sz w:val="22"/>
        </w:rPr>
        <w:t>\</w:t>
      </w:r>
      <w:r>
        <w:rPr>
          <w:rFonts w:ascii="Arial"/>
          <w:color w:val="806BB3"/>
          <w:spacing w:val="-26"/>
          <w:w w:val="75"/>
          <w:sz w:val="22"/>
        </w:rPr>
        <w:t>H</w:t>
      </w:r>
      <w:r>
        <w:rPr>
          <w:rFonts w:ascii="Arial"/>
          <w:color w:val="3F00FD"/>
          <w:w w:val="75"/>
          <w:sz w:val="22"/>
        </w:rPr>
        <w:t>,</w:t>
      </w:r>
      <w:r>
        <w:rPr>
          <w:rFonts w:ascii="Arial"/>
          <w:sz w:val="22"/>
        </w:rPr>
      </w:r>
    </w:p>
    <w:p>
      <w:pPr>
        <w:spacing w:line="679" w:lineRule="atLeast" w:before="0"/>
        <w:ind w:left="0" w:right="122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Arial"/>
          <w:color w:val="B5B5B5"/>
          <w:w w:val="95"/>
          <w:sz w:val="18"/>
        </w:rPr>
        <w:t>.</w:t>
      </w:r>
      <w:r>
        <w:rPr>
          <w:rFonts w:ascii="Arial"/>
          <w:color w:val="B5B5B5"/>
          <w:spacing w:val="-19"/>
          <w:w w:val="95"/>
          <w:sz w:val="18"/>
        </w:rPr>
        <w:t> </w:t>
      </w:r>
      <w:r>
        <w:rPr>
          <w:rFonts w:ascii="Times New Roman"/>
          <w:color w:val="979797"/>
          <w:w w:val="95"/>
          <w:sz w:val="21"/>
        </w:rPr>
        <w:t>'  </w:t>
      </w:r>
      <w:r>
        <w:rPr>
          <w:rFonts w:ascii="Times New Roman"/>
          <w:color w:val="979797"/>
          <w:spacing w:val="25"/>
          <w:w w:val="95"/>
          <w:sz w:val="21"/>
        </w:rPr>
        <w:t> </w:t>
      </w: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86" w:lineRule="exac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i/>
          <w:color w:val="979797"/>
          <w:spacing w:val="-1"/>
          <w:w w:val="50"/>
          <w:sz w:val="11"/>
        </w:rPr>
        <w:t>!&lt;:-</w:t>
      </w:r>
      <w:r>
        <w:rPr>
          <w:rFonts w:ascii="Arial"/>
          <w:i/>
          <w:color w:val="979797"/>
          <w:spacing w:val="-2"/>
          <w:w w:val="50"/>
          <w:sz w:val="11"/>
        </w:rPr>
        <w:t>11'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i/>
          <w:sz w:val="10"/>
          <w:szCs w:val="10"/>
        </w:rPr>
      </w:pPr>
    </w:p>
    <w:p>
      <w:pPr>
        <w:spacing w:line="320" w:lineRule="atLeast" w:before="73"/>
        <w:ind w:left="0" w:right="103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2393" w:val="left" w:leader="none"/>
          <w:tab w:pos="3171" w:val="left" w:leader="none"/>
        </w:tabs>
        <w:spacing w:line="709" w:lineRule="atLeast" w:before="0"/>
        <w:ind w:left="184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10"/>
        </w:rPr>
        <w:br w:type="column"/>
      </w:r>
      <w:r>
        <w:rPr>
          <w:rFonts w:ascii="Times New Roman"/>
          <w:color w:val="979797"/>
          <w:w w:val="210"/>
          <w:position w:val="-7"/>
          <w:sz w:val="14"/>
        </w:rPr>
        <w:t>,-</w:t>
        <w:tab/>
      </w:r>
      <w:r>
        <w:rPr>
          <w:rFonts w:ascii="Arial"/>
          <w:color w:val="979797"/>
          <w:w w:val="85"/>
          <w:sz w:val="14"/>
        </w:rPr>
        <w:t>-</w:t>
      </w:r>
      <w:r>
        <w:rPr>
          <w:rFonts w:ascii="Arial"/>
          <w:color w:val="979797"/>
          <w:spacing w:val="-19"/>
          <w:w w:val="85"/>
          <w:sz w:val="14"/>
        </w:rPr>
        <w:t> </w:t>
      </w:r>
      <w:r>
        <w:rPr>
          <w:rFonts w:ascii="Arial"/>
          <w:i/>
          <w:color w:val="979797"/>
          <w:w w:val="80"/>
          <w:sz w:val="14"/>
        </w:rPr>
        <w:t>_if'</w:t>
        <w:tab/>
      </w:r>
      <w:r>
        <w:rPr>
          <w:rFonts w:ascii="Arial"/>
          <w:color w:val="979797"/>
          <w:w w:val="270"/>
          <w:position w:val="3"/>
          <w:sz w:val="8"/>
        </w:rPr>
        <w:t>-</w:t>
      </w:r>
      <w:r>
        <w:rPr>
          <w:rFonts w:ascii="Arial"/>
          <w:sz w:val="8"/>
        </w:rPr>
      </w:r>
    </w:p>
    <w:p>
      <w:pPr>
        <w:spacing w:line="4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2340" w:val="left" w:leader="none"/>
        </w:tabs>
        <w:spacing w:line="705" w:lineRule="atLeast" w:before="0"/>
        <w:ind w:left="137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90"/>
        </w:rPr>
        <w:br w:type="column"/>
      </w:r>
      <w:r>
        <w:rPr>
          <w:rFonts w:ascii="Arial" w:hAnsi="Arial" w:cs="Arial" w:eastAsia="Arial"/>
          <w:color w:val="979797"/>
          <w:w w:val="90"/>
          <w:sz w:val="17"/>
          <w:szCs w:val="17"/>
        </w:rPr>
        <w:t>""'"</w:t>
      </w:r>
      <w:r>
        <w:rPr>
          <w:rFonts w:ascii="Arial" w:hAnsi="Arial" w:cs="Arial" w:eastAsia="Arial"/>
          <w:color w:val="979797"/>
          <w:spacing w:val="2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79797"/>
          <w:sz w:val="12"/>
          <w:szCs w:val="12"/>
        </w:rPr>
        <w:t>)</w:t>
      </w:r>
      <w:r>
        <w:rPr>
          <w:rFonts w:ascii="Times New Roman" w:hAnsi="Times New Roman" w:cs="Times New Roman" w:eastAsia="Times New Roman"/>
          <w:color w:val="979797"/>
          <w:spacing w:val="6"/>
          <w:sz w:val="12"/>
          <w:szCs w:val="12"/>
        </w:rPr>
        <w:t>.</w:t>
      </w:r>
      <w:r>
        <w:rPr>
          <w:rFonts w:ascii="Arial" w:hAnsi="Arial" w:cs="Arial" w:eastAsia="Arial"/>
          <w:color w:val="979797"/>
          <w:spacing w:val="-123"/>
          <w:position w:val="-19"/>
          <w:sz w:val="42"/>
          <w:szCs w:val="42"/>
        </w:rPr>
        <w:t>·</w:t>
      </w:r>
      <w:r>
        <w:rPr>
          <w:rFonts w:ascii="Times New Roman" w:hAnsi="Times New Roman" w:cs="Times New Roman" w:eastAsia="Times New Roman"/>
          <w:color w:val="979797"/>
          <w:sz w:val="12"/>
          <w:szCs w:val="12"/>
        </w:rPr>
        <w:t>'-\ </w:t>
      </w:r>
      <w:r>
        <w:rPr>
          <w:rFonts w:ascii="Times New Roman" w:hAnsi="Times New Roman" w:cs="Times New Roman" w:eastAsia="Times New Roman"/>
          <w:color w:val="979797"/>
          <w:spacing w:val="25"/>
          <w:sz w:val="12"/>
          <w:szCs w:val="12"/>
        </w:rPr>
        <w:t> </w:t>
      </w:r>
      <w:r>
        <w:rPr>
          <w:rFonts w:ascii="Arial" w:hAnsi="Arial" w:cs="Arial" w:eastAsia="Arial"/>
          <w:color w:val="979797"/>
          <w:spacing w:val="-43"/>
          <w:sz w:val="27"/>
          <w:szCs w:val="27"/>
        </w:rPr>
        <w:t>'</w:t>
      </w:r>
      <w:r>
        <w:rPr>
          <w:rFonts w:ascii="Arial" w:hAnsi="Arial" w:cs="Arial" w:eastAsia="Arial"/>
          <w:color w:val="979797"/>
          <w:sz w:val="27"/>
          <w:szCs w:val="27"/>
        </w:rPr>
        <w:t>•</w:t>
        <w:tab/>
      </w:r>
      <w:r>
        <w:rPr>
          <w:rFonts w:ascii="Arial" w:hAnsi="Arial" w:cs="Arial" w:eastAsia="Arial"/>
          <w:color w:val="979797"/>
          <w:spacing w:val="-18"/>
          <w:w w:val="90"/>
          <w:sz w:val="19"/>
          <w:szCs w:val="19"/>
        </w:rPr>
        <w:t>,</w:t>
      </w:r>
      <w:r>
        <w:rPr>
          <w:rFonts w:ascii="Arial" w:hAnsi="Arial" w:cs="Arial" w:eastAsia="Arial"/>
          <w:color w:val="979797"/>
          <w:w w:val="90"/>
          <w:sz w:val="19"/>
          <w:szCs w:val="19"/>
        </w:rPr>
        <w:t>,</w:t>
      </w:r>
      <w:r>
        <w:rPr>
          <w:rFonts w:ascii="Arial" w:hAnsi="Arial" w:cs="Arial" w:eastAsia="Arial"/>
          <w:sz w:val="19"/>
          <w:szCs w:val="19"/>
        </w:rPr>
      </w:r>
    </w:p>
    <w:p>
      <w:pPr>
        <w:spacing w:line="667" w:lineRule="atLeast" w:before="0"/>
        <w:ind w:left="0" w:right="305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w w:val="120"/>
        </w:rPr>
        <w:br w:type="column"/>
      </w:r>
      <w:r>
        <w:rPr>
          <w:rFonts w:ascii="Arial" w:hAnsi="Arial"/>
          <w:i/>
          <w:color w:val="979797"/>
          <w:spacing w:val="-56"/>
          <w:w w:val="120"/>
          <w:sz w:val="24"/>
        </w:rPr>
        <w:t>·</w:t>
      </w:r>
      <w:r>
        <w:rPr>
          <w:rFonts w:ascii="Arial" w:hAnsi="Arial"/>
          <w:i/>
          <w:color w:val="979797"/>
          <w:w w:val="120"/>
          <w:sz w:val="24"/>
        </w:rPr>
        <w:t>.f</w:t>
      </w:r>
      <w:r>
        <w:rPr>
          <w:rFonts w:ascii="Arial" w:hAnsi="Arial"/>
          <w:sz w:val="24"/>
        </w:rPr>
      </w:r>
    </w:p>
    <w:p>
      <w:pPr>
        <w:spacing w:before="20"/>
        <w:ind w:left="0" w:right="287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1310.189819pt;margin-top:-2.119951pt;width:9.6pt;height:32.9pt;mso-position-horizontal-relative:page;mso-position-vertical-relative:paragraph;z-index:-594904" type="#_x0000_t202" filled="false" stroked="false">
            <v:textbox inset="0,0,0,0">
              <w:txbxContent>
                <w:p>
                  <w:pPr>
                    <w:spacing w:line="65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5"/>
                      <w:szCs w:val="65"/>
                    </w:rPr>
                  </w:pPr>
                  <w:r>
                    <w:rPr>
                      <w:rFonts w:ascii="Arial"/>
                      <w:color w:val="979797"/>
                      <w:w w:val="105"/>
                      <w:sz w:val="65"/>
                    </w:rPr>
                    <w:t>.</w:t>
                  </w:r>
                  <w:r>
                    <w:rPr>
                      <w:rFonts w:ascii="Arial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90"/>
          <w:sz w:val="6"/>
        </w:rPr>
        <w:t>D1.Z</w:t>
      </w:r>
      <w:r>
        <w:rPr>
          <w:rFonts w:ascii="Times New Roman"/>
          <w:sz w:val="6"/>
        </w:rPr>
      </w:r>
    </w:p>
    <w:p>
      <w:pPr>
        <w:spacing w:line="156" w:lineRule="atLeast" w:before="28"/>
        <w:ind w:left="0" w:right="0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shape style="position:absolute;margin-left:1343.743896pt;margin-top:15.377411pt;width:34.422283pt;height:14.023892pt;mso-position-horizontal-relative:page;mso-position-vertical-relative:paragraph;z-index:-595816" type="#_x0000_t75" stroked="false">
            <v:imagedata r:id="rId810" o:title=""/>
          </v:shape>
        </w:pict>
      </w:r>
      <w:r>
        <w:rPr/>
        <w:pict>
          <v:shape style="position:absolute;margin-left:1323.256714pt;margin-top:23.535976pt;width:7.65pt;height:30.55pt;mso-position-horizontal-relative:page;mso-position-vertical-relative:paragraph;z-index:-59382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70"/>
          <w:sz w:val="40"/>
        </w:rPr>
        <w:t>-</w:t>
      </w:r>
      <w:r>
        <w:rPr>
          <w:rFonts w:ascii="Times New Roman"/>
          <w:color w:val="979797"/>
          <w:spacing w:val="-8"/>
          <w:w w:val="70"/>
          <w:sz w:val="40"/>
        </w:rPr>
        <w:t> </w:t>
      </w:r>
      <w:r>
        <w:rPr>
          <w:rFonts w:ascii="Times New Roman"/>
          <w:color w:val="979797"/>
          <w:w w:val="70"/>
          <w:sz w:val="32"/>
        </w:rPr>
        <w:t>-</w:t>
      </w:r>
      <w:r>
        <w:rPr>
          <w:rFonts w:ascii="Times New Roman"/>
          <w:sz w:val="32"/>
        </w:rPr>
      </w:r>
    </w:p>
    <w:p>
      <w:pPr>
        <w:spacing w:line="705" w:lineRule="atLeast" w:before="0"/>
        <w:ind w:left="88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80"/>
        </w:rPr>
        <w:br w:type="column"/>
      </w:r>
      <w:r>
        <w:rPr>
          <w:rFonts w:ascii="Times New Roman"/>
          <w:color w:val="0000FF"/>
          <w:w w:val="180"/>
          <w:position w:val="-3"/>
          <w:sz w:val="27"/>
        </w:rPr>
        <w:t>-8-</w:t>
      </w:r>
      <w:r>
        <w:rPr>
          <w:rFonts w:ascii="Times New Roman"/>
          <w:color w:val="0000FF"/>
          <w:spacing w:val="-93"/>
          <w:w w:val="180"/>
          <w:position w:val="-3"/>
          <w:sz w:val="27"/>
        </w:rPr>
        <w:t> </w:t>
      </w:r>
      <w:r>
        <w:rPr>
          <w:rFonts w:ascii="Arial"/>
          <w:color w:val="0000FF"/>
          <w:w w:val="135"/>
          <w:sz w:val="13"/>
        </w:rPr>
        <w:t>-</w:t>
      </w:r>
      <w:r>
        <w:rPr>
          <w:rFonts w:ascii="Arial"/>
          <w:w w:val="135"/>
          <w:sz w:val="13"/>
        </w:rPr>
        <w:t>SURFACE</w:t>
      </w:r>
      <w:r>
        <w:rPr>
          <w:rFonts w:ascii="Arial"/>
          <w:spacing w:val="-33"/>
          <w:w w:val="135"/>
          <w:sz w:val="13"/>
        </w:rPr>
        <w:t> </w:t>
      </w:r>
      <w:r>
        <w:rPr>
          <w:rFonts w:ascii="Arial"/>
          <w:w w:val="115"/>
          <w:sz w:val="13"/>
        </w:rPr>
        <w:t>WATER</w:t>
      </w:r>
      <w:r>
        <w:rPr>
          <w:rFonts w:ascii="Arial"/>
          <w:spacing w:val="-25"/>
          <w:w w:val="115"/>
          <w:sz w:val="13"/>
        </w:rPr>
        <w:t> </w:t>
      </w:r>
      <w:r>
        <w:rPr>
          <w:rFonts w:ascii="Arial"/>
          <w:spacing w:val="-2"/>
          <w:w w:val="115"/>
          <w:sz w:val="13"/>
        </w:rPr>
        <w:t>DRAINAGE</w:t>
      </w:r>
      <w:r>
        <w:rPr>
          <w:rFonts w:ascii="Arial"/>
          <w:sz w:val="13"/>
        </w:rPr>
      </w:r>
    </w:p>
    <w:p>
      <w:pPr>
        <w:spacing w:after="0" w:line="70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12606" w:space="40"/>
            <w:col w:w="1074" w:space="40"/>
            <w:col w:w="4125" w:space="40"/>
            <w:col w:w="5186" w:space="40"/>
            <w:col w:w="2619" w:space="40"/>
            <w:col w:w="4570"/>
          </w:cols>
        </w:sectPr>
      </w:pPr>
    </w:p>
    <w:p>
      <w:pPr>
        <w:tabs>
          <w:tab w:pos="4289" w:val="left" w:leader="none"/>
          <w:tab w:pos="4818" w:val="left" w:leader="none"/>
        </w:tabs>
        <w:spacing w:line="589" w:lineRule="atLeast" w:before="0"/>
        <w:ind w:left="0" w:right="0" w:firstLine="0"/>
        <w:jc w:val="right"/>
        <w:rPr>
          <w:rFonts w:ascii="Arial" w:hAnsi="Arial" w:cs="Arial" w:eastAsia="Arial"/>
          <w:sz w:val="61"/>
          <w:szCs w:val="61"/>
        </w:rPr>
      </w:pPr>
      <w:r>
        <w:rPr/>
        <w:pict>
          <v:shape style="position:absolute;margin-left:854.762878pt;margin-top:-5.681524pt;width:4.2pt;height:7pt;mso-position-horizontal-relative:page;mso-position-vertical-relative:paragraph;z-index:-593848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979797"/>
                      <w:w w:val="175"/>
                      <w:sz w:val="14"/>
                    </w:rPr>
                    <w:t>-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94.846558pt;margin-top:35.578125pt;width:7.65pt;height:30.55pt;mso-position-horizontal-relative:page;mso-position-vertical-relative:paragraph;z-index:-59380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5"/>
          <w:position w:val="-3"/>
          <w:sz w:val="21"/>
        </w:rPr>
        <w:t>'</w:t>
        <w:tab/>
      </w:r>
      <w:r>
        <w:rPr>
          <w:rFonts w:ascii="Times New Roman"/>
          <w:color w:val="979797"/>
          <w:spacing w:val="-12"/>
          <w:w w:val="75"/>
          <w:sz w:val="21"/>
        </w:rPr>
        <w:t>'</w:t>
      </w:r>
      <w:r>
        <w:rPr>
          <w:rFonts w:ascii="Arial"/>
          <w:color w:val="979797"/>
          <w:spacing w:val="-19"/>
          <w:w w:val="75"/>
          <w:position w:val="-8"/>
          <w:sz w:val="30"/>
        </w:rPr>
        <w:t>,</w:t>
      </w:r>
      <w:r>
        <w:rPr>
          <w:rFonts w:ascii="Arial"/>
          <w:color w:val="979797"/>
          <w:spacing w:val="-12"/>
          <w:w w:val="75"/>
          <w:position w:val="-8"/>
          <w:sz w:val="30"/>
        </w:rPr>
        <w:t> </w:t>
      </w:r>
      <w:r>
        <w:rPr>
          <w:rFonts w:ascii="Arial"/>
          <w:color w:val="979797"/>
          <w:w w:val="155"/>
          <w:position w:val="-8"/>
          <w:sz w:val="30"/>
        </w:rPr>
        <w:t>,</w:t>
        <w:tab/>
      </w:r>
      <w:r>
        <w:rPr>
          <w:rFonts w:ascii="Arial"/>
          <w:color w:val="979797"/>
          <w:sz w:val="61"/>
        </w:rPr>
        <w:t>.</w:t>
      </w:r>
      <w:r>
        <w:rPr>
          <w:rFonts w:ascii="Arial"/>
          <w:sz w:val="61"/>
        </w:rPr>
      </w:r>
    </w:p>
    <w:p>
      <w:pPr>
        <w:spacing w:line="589" w:lineRule="atLeast" w:before="0"/>
        <w:ind w:left="64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Times New Roman"/>
          <w:color w:val="979797"/>
          <w:spacing w:val="-8"/>
          <w:w w:val="80"/>
          <w:position w:val="-8"/>
          <w:sz w:val="21"/>
        </w:rPr>
        <w:t>'</w:t>
      </w:r>
      <w:r>
        <w:rPr>
          <w:rFonts w:ascii="Arial"/>
          <w:color w:val="979797"/>
          <w:spacing w:val="-47"/>
          <w:w w:val="80"/>
          <w:sz w:val="48"/>
        </w:rPr>
        <w:t>.</w:t>
      </w:r>
      <w:r>
        <w:rPr>
          <w:rFonts w:ascii="Times New Roman"/>
          <w:i/>
          <w:color w:val="979797"/>
          <w:spacing w:val="-7"/>
          <w:w w:val="80"/>
          <w:position w:val="1"/>
          <w:sz w:val="20"/>
        </w:rPr>
        <w:t>r</w:t>
      </w:r>
      <w:r>
        <w:rPr>
          <w:rFonts w:ascii="Arial"/>
          <w:color w:val="979797"/>
          <w:spacing w:val="-74"/>
          <w:w w:val="80"/>
          <w:sz w:val="48"/>
        </w:rPr>
        <w:t>.</w:t>
      </w:r>
      <w:r>
        <w:rPr>
          <w:rFonts w:ascii="Times New Roman"/>
          <w:i/>
          <w:color w:val="979797"/>
          <w:w w:val="80"/>
          <w:position w:val="1"/>
          <w:sz w:val="20"/>
        </w:rPr>
        <w:t>_,</w:t>
      </w:r>
      <w:r>
        <w:rPr>
          <w:rFonts w:ascii="Times New Roman"/>
          <w:i/>
          <w:color w:val="979797"/>
          <w:spacing w:val="-12"/>
          <w:w w:val="80"/>
          <w:position w:val="1"/>
          <w:sz w:val="20"/>
        </w:rPr>
        <w:t> </w:t>
      </w:r>
      <w:r>
        <w:rPr>
          <w:rFonts w:ascii="Arial"/>
          <w:color w:val="979797"/>
          <w:position w:val="-8"/>
          <w:sz w:val="30"/>
        </w:rPr>
        <w:t>,</w:t>
      </w:r>
      <w:r>
        <w:rPr>
          <w:rFonts w:ascii="Arial"/>
          <w:color w:val="979797"/>
          <w:spacing w:val="-57"/>
          <w:position w:val="-8"/>
          <w:sz w:val="30"/>
        </w:rPr>
        <w:t>.</w:t>
      </w:r>
      <w:r>
        <w:rPr>
          <w:rFonts w:ascii="Arial"/>
          <w:color w:val="979797"/>
          <w:sz w:val="72"/>
        </w:rPr>
        <w:t>.</w:t>
      </w:r>
      <w:r>
        <w:rPr>
          <w:rFonts w:ascii="Arial"/>
          <w:color w:val="979797"/>
          <w:spacing w:val="-74"/>
          <w:sz w:val="72"/>
        </w:rPr>
        <w:t> </w:t>
      </w:r>
      <w:r>
        <w:rPr>
          <w:rFonts w:ascii="Arial"/>
          <w:color w:val="979797"/>
          <w:position w:val="1"/>
          <w:sz w:val="8"/>
        </w:rPr>
        <w:t>'-</w:t>
      </w:r>
      <w:r>
        <w:rPr>
          <w:rFonts w:ascii="Arial"/>
          <w:sz w:val="8"/>
        </w:rPr>
      </w:r>
    </w:p>
    <w:p>
      <w:pPr>
        <w:spacing w:line="589" w:lineRule="atLeast" w:before="0"/>
        <w:ind w:left="20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979797"/>
          <w:spacing w:val="-58"/>
          <w:sz w:val="28"/>
        </w:rPr>
        <w:t>,</w:t>
      </w:r>
      <w:r>
        <w:rPr>
          <w:rFonts w:ascii="Times New Roman"/>
          <w:color w:val="979797"/>
          <w:position w:val="-8"/>
          <w:sz w:val="21"/>
        </w:rPr>
        <w:t>'</w:t>
      </w:r>
      <w:r>
        <w:rPr>
          <w:rFonts w:ascii="Times New Roman"/>
          <w:color w:val="979797"/>
          <w:spacing w:val="-46"/>
          <w:position w:val="-8"/>
          <w:sz w:val="21"/>
        </w:rPr>
        <w:t> </w:t>
      </w:r>
      <w:r>
        <w:rPr>
          <w:rFonts w:ascii="Arial"/>
          <w:color w:val="979797"/>
          <w:spacing w:val="-54"/>
          <w:sz w:val="28"/>
        </w:rPr>
        <w:t>.</w:t>
      </w:r>
      <w:r>
        <w:rPr>
          <w:rFonts w:ascii="Arial"/>
          <w:i/>
          <w:color w:val="979797"/>
          <w:position w:val="1"/>
          <w:sz w:val="10"/>
        </w:rPr>
        <w:t>1'</w:t>
      </w:r>
      <w:r>
        <w:rPr>
          <w:rFonts w:ascii="Arial"/>
          <w:sz w:val="10"/>
        </w:rPr>
      </w:r>
    </w:p>
    <w:p>
      <w:pPr>
        <w:spacing w:line="58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w w:val="60"/>
        </w:rPr>
        <w:br w:type="column"/>
      </w:r>
      <w:r>
        <w:rPr>
          <w:rFonts w:ascii="Arial" w:hAnsi="Arial"/>
          <w:color w:val="979797"/>
          <w:spacing w:val="-69"/>
          <w:w w:val="60"/>
          <w:position w:val="-8"/>
          <w:sz w:val="61"/>
        </w:rPr>
        <w:t>.</w:t>
      </w:r>
      <w:r>
        <w:rPr>
          <w:rFonts w:ascii="Arial" w:hAnsi="Arial"/>
          <w:color w:val="979797"/>
          <w:spacing w:val="-74"/>
          <w:w w:val="60"/>
          <w:sz w:val="65"/>
        </w:rPr>
        <w:t>.</w:t>
      </w:r>
      <w:r>
        <w:rPr>
          <w:rFonts w:ascii="Arial" w:hAnsi="Arial"/>
          <w:color w:val="B5B5B5"/>
          <w:spacing w:val="1"/>
          <w:w w:val="60"/>
          <w:position w:val="1"/>
          <w:sz w:val="10"/>
        </w:rPr>
        <w:t>·</w:t>
      </w:r>
      <w:r>
        <w:rPr>
          <w:rFonts w:ascii="Times New Roman" w:hAnsi="Times New Roman"/>
          <w:i/>
          <w:color w:val="3F00FD"/>
          <w:spacing w:val="9"/>
          <w:w w:val="60"/>
          <w:position w:val="-8"/>
          <w:sz w:val="39"/>
        </w:rPr>
        <w:t>/</w:t>
      </w:r>
      <w:r>
        <w:rPr>
          <w:rFonts w:ascii="Times New Roman" w:hAnsi="Times New Roman"/>
          <w:color w:val="979797"/>
          <w:spacing w:val="-40"/>
          <w:w w:val="60"/>
          <w:position w:val="1"/>
          <w:sz w:val="18"/>
        </w:rPr>
        <w:t>1</w:t>
      </w:r>
      <w:r>
        <w:rPr>
          <w:rFonts w:ascii="Arial" w:hAnsi="Arial"/>
          <w:color w:val="623DD8"/>
          <w:spacing w:val="-40"/>
          <w:w w:val="60"/>
          <w:sz w:val="35"/>
        </w:rPr>
        <w:t>,</w:t>
      </w:r>
      <w:r>
        <w:rPr>
          <w:rFonts w:ascii="Times New Roman" w:hAnsi="Times New Roman"/>
          <w:color w:val="623DD8"/>
          <w:spacing w:val="-49"/>
          <w:w w:val="60"/>
          <w:position w:val="1"/>
          <w:sz w:val="18"/>
        </w:rPr>
        <w:t>v</w:t>
      </w:r>
      <w:r>
        <w:rPr>
          <w:rFonts w:ascii="Times New Roman" w:hAnsi="Times New Roman"/>
          <w:i/>
          <w:color w:val="979797"/>
          <w:spacing w:val="-12"/>
          <w:w w:val="60"/>
          <w:position w:val="-8"/>
          <w:sz w:val="39"/>
        </w:rPr>
        <w:t>,</w:t>
      </w:r>
      <w:r>
        <w:rPr>
          <w:rFonts w:ascii="Arial" w:hAnsi="Arial"/>
          <w:color w:val="979797"/>
          <w:spacing w:val="-29"/>
          <w:w w:val="60"/>
          <w:sz w:val="35"/>
        </w:rPr>
        <w:t>,</w:t>
      </w:r>
      <w:r>
        <w:rPr>
          <w:rFonts w:ascii="Times New Roman" w:hAnsi="Times New Roman"/>
          <w:i/>
          <w:color w:val="979797"/>
          <w:spacing w:val="-33"/>
          <w:w w:val="60"/>
          <w:position w:val="-8"/>
          <w:sz w:val="39"/>
        </w:rPr>
        <w:t>,</w:t>
      </w:r>
      <w:r>
        <w:rPr>
          <w:rFonts w:ascii="Times New Roman" w:hAnsi="Times New Roman"/>
          <w:color w:val="979797"/>
          <w:w w:val="60"/>
          <w:position w:val="1"/>
          <w:sz w:val="18"/>
        </w:rPr>
        <w:t>'</w:t>
      </w:r>
      <w:r>
        <w:rPr>
          <w:rFonts w:ascii="Times New Roman" w:hAnsi="Times New Roman"/>
          <w:color w:val="979797"/>
          <w:spacing w:val="-25"/>
          <w:w w:val="60"/>
          <w:position w:val="1"/>
          <w:sz w:val="18"/>
        </w:rPr>
        <w:t>(</w:t>
      </w:r>
      <w:r>
        <w:rPr>
          <w:rFonts w:ascii="Arial" w:hAnsi="Arial"/>
          <w:color w:val="979797"/>
          <w:spacing w:val="-59"/>
          <w:w w:val="60"/>
          <w:sz w:val="43"/>
        </w:rPr>
        <w:t>.</w:t>
      </w:r>
      <w:r>
        <w:rPr>
          <w:rFonts w:ascii="Times New Roman" w:hAnsi="Times New Roman"/>
          <w:i/>
          <w:color w:val="979797"/>
          <w:spacing w:val="-44"/>
          <w:w w:val="60"/>
          <w:position w:val="-8"/>
          <w:sz w:val="39"/>
        </w:rPr>
        <w:t>.</w:t>
      </w:r>
      <w:r>
        <w:rPr>
          <w:rFonts w:ascii="Arial" w:hAnsi="Arial"/>
          <w:color w:val="979797"/>
          <w:spacing w:val="-105"/>
          <w:w w:val="60"/>
          <w:sz w:val="43"/>
        </w:rPr>
        <w:t>.</w:t>
      </w:r>
      <w:r>
        <w:rPr>
          <w:rFonts w:ascii="Times New Roman" w:hAnsi="Times New Roman"/>
          <w:i/>
          <w:color w:val="979797"/>
          <w:w w:val="60"/>
          <w:position w:val="-8"/>
          <w:sz w:val="39"/>
        </w:rPr>
        <w:t>.</w:t>
      </w:r>
      <w:r>
        <w:rPr>
          <w:rFonts w:ascii="Times New Roman" w:hAnsi="Times New Roman"/>
          <w:i/>
          <w:color w:val="979797"/>
          <w:spacing w:val="-9"/>
          <w:w w:val="60"/>
          <w:position w:val="-8"/>
          <w:sz w:val="39"/>
        </w:rPr>
        <w:t>,</w:t>
      </w:r>
      <w:r>
        <w:rPr>
          <w:rFonts w:ascii="Times New Roman" w:hAnsi="Times New Roman"/>
          <w:color w:val="B5B5B5"/>
          <w:w w:val="60"/>
          <w:position w:val="1"/>
          <w:sz w:val="38"/>
        </w:rPr>
        <w:t>"</w:t>
      </w:r>
      <w:r>
        <w:rPr>
          <w:rFonts w:ascii="Times New Roman" w:hAnsi="Times New Roman"/>
          <w:color w:val="B5B5B5"/>
          <w:spacing w:val="-33"/>
          <w:w w:val="60"/>
          <w:position w:val="1"/>
          <w:sz w:val="38"/>
        </w:rPr>
        <w:t> </w:t>
      </w:r>
      <w:r>
        <w:rPr>
          <w:rFonts w:ascii="Times New Roman" w:hAnsi="Times New Roman"/>
          <w:color w:val="979797"/>
          <w:spacing w:val="12"/>
          <w:w w:val="60"/>
          <w:position w:val="1"/>
          <w:sz w:val="38"/>
        </w:rPr>
        <w:t>·</w:t>
      </w:r>
      <w:r>
        <w:rPr>
          <w:rFonts w:ascii="Times New Roman" w:hAnsi="Times New Roman"/>
          <w:color w:val="2DCACA"/>
          <w:spacing w:val="-59"/>
          <w:w w:val="60"/>
          <w:position w:val="1"/>
          <w:sz w:val="38"/>
        </w:rPr>
        <w:t>l</w:t>
      </w:r>
      <w:r>
        <w:rPr>
          <w:rFonts w:ascii="Times New Roman" w:hAnsi="Times New Roman"/>
          <w:color w:val="979797"/>
          <w:spacing w:val="29"/>
          <w:w w:val="60"/>
          <w:position w:val="1"/>
          <w:sz w:val="38"/>
        </w:rPr>
        <w:t>·</w:t>
      </w:r>
      <w:r>
        <w:rPr>
          <w:rFonts w:ascii="Times New Roman" w:hAnsi="Times New Roman"/>
          <w:color w:val="979797"/>
          <w:w w:val="60"/>
          <w:position w:val="1"/>
          <w:sz w:val="38"/>
        </w:rPr>
        <w:t>i</w:t>
      </w:r>
      <w:r>
        <w:rPr>
          <w:rFonts w:ascii="Times New Roman" w:hAnsi="Times New Roman"/>
          <w:sz w:val="38"/>
        </w:rPr>
      </w:r>
    </w:p>
    <w:p>
      <w:pPr>
        <w:spacing w:line="589" w:lineRule="atLeast" w:before="0"/>
        <w:ind w:left="101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580"/>
        </w:rPr>
        <w:br w:type="column"/>
      </w:r>
      <w:r>
        <w:rPr>
          <w:rFonts w:ascii="Arial"/>
          <w:color w:val="03DADA"/>
          <w:w w:val="580"/>
          <w:sz w:val="14"/>
        </w:rPr>
        <w:t>l</w:t>
      </w:r>
      <w:r>
        <w:rPr>
          <w:rFonts w:ascii="Arial"/>
          <w:color w:val="03DADA"/>
          <w:spacing w:val="-182"/>
          <w:w w:val="580"/>
          <w:sz w:val="14"/>
        </w:rPr>
        <w:t> </w:t>
      </w:r>
      <w:r>
        <w:rPr>
          <w:rFonts w:ascii="Arial"/>
          <w:i/>
          <w:color w:val="979797"/>
          <w:w w:val="80"/>
          <w:sz w:val="14"/>
        </w:rPr>
        <w:t>&lt;-</w:t>
      </w:r>
      <w:r>
        <w:rPr>
          <w:rFonts w:ascii="Arial"/>
          <w:i/>
          <w:color w:val="979797"/>
          <w:spacing w:val="11"/>
          <w:w w:val="80"/>
          <w:sz w:val="14"/>
        </w:rPr>
        <w:t> </w:t>
      </w:r>
      <w:r>
        <w:rPr>
          <w:rFonts w:ascii="Arial"/>
          <w:i/>
          <w:color w:val="979797"/>
          <w:w w:val="160"/>
          <w:sz w:val="14"/>
        </w:rPr>
        <w:t>-</w:t>
      </w:r>
      <w:r>
        <w:rPr>
          <w:rFonts w:ascii="Arial"/>
          <w:i/>
          <w:color w:val="979797"/>
          <w:spacing w:val="5"/>
          <w:w w:val="160"/>
          <w:sz w:val="14"/>
        </w:rPr>
        <w:t> </w:t>
      </w:r>
      <w:r>
        <w:rPr>
          <w:rFonts w:ascii="Arial"/>
          <w:i/>
          <w:color w:val="979797"/>
          <w:w w:val="160"/>
          <w:sz w:val="14"/>
        </w:rPr>
        <w:t>-</w:t>
      </w:r>
      <w:r>
        <w:rPr>
          <w:rFonts w:ascii="Arial"/>
          <w:sz w:val="14"/>
        </w:rPr>
      </w:r>
    </w:p>
    <w:p>
      <w:pPr>
        <w:spacing w:after="0" w:line="589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8589" w:space="40"/>
            <w:col w:w="1445" w:space="40"/>
            <w:col w:w="374" w:space="40"/>
            <w:col w:w="3271" w:space="40"/>
            <w:col w:w="6541"/>
          </w:cols>
        </w:sectPr>
      </w:pPr>
    </w:p>
    <w:p>
      <w:pPr>
        <w:spacing w:line="565" w:lineRule="atLeast" w:before="0"/>
        <w:ind w:left="0" w:right="5682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19133" w:val="left" w:leader="none"/>
        </w:tabs>
        <w:spacing w:line="30" w:lineRule="atLeast" w:before="0"/>
        <w:ind w:left="1224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-32"/>
          <w:sz w:val="61"/>
          <w:szCs w:val="61"/>
        </w:rPr>
        <w:t>..</w:t>
        <w:tab/>
      </w:r>
      <w:r>
        <w:rPr>
          <w:rFonts w:ascii="Arial" w:hAnsi="Arial" w:cs="Arial" w:eastAsia="Arial"/>
          <w:color w:val="979797"/>
          <w:spacing w:val="-41"/>
          <w:w w:val="250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w w:val="250"/>
          <w:sz w:val="10"/>
          <w:szCs w:val="10"/>
        </w:rPr>
        <w:t>•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503" w:lineRule="atLeast" w:before="0"/>
        <w:ind w:left="16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50"/>
        </w:rPr>
        <w:br w:type="column"/>
      </w:r>
      <w:r>
        <w:rPr>
          <w:rFonts w:ascii="Arial" w:hAnsi="Arial" w:cs="Arial" w:eastAsia="Arial"/>
          <w:color w:val="979797"/>
          <w:w w:val="150"/>
          <w:sz w:val="11"/>
          <w:szCs w:val="11"/>
        </w:rPr>
        <w:t>"</w:t>
      </w:r>
      <w:r>
        <w:rPr>
          <w:rFonts w:ascii="Arial" w:hAnsi="Arial" w:cs="Arial" w:eastAsia="Arial"/>
          <w:color w:val="979797"/>
          <w:spacing w:val="-4"/>
          <w:w w:val="150"/>
          <w:sz w:val="11"/>
          <w:szCs w:val="11"/>
        </w:rPr>
        <w:t> </w:t>
      </w:r>
      <w:r>
        <w:rPr>
          <w:rFonts w:ascii="Arial" w:hAnsi="Arial" w:cs="Arial" w:eastAsia="Arial"/>
          <w:i/>
          <w:color w:val="979797"/>
          <w:spacing w:val="-40"/>
          <w:w w:val="75"/>
          <w:position w:val="1"/>
          <w:sz w:val="8"/>
          <w:szCs w:val="8"/>
        </w:rPr>
        <w:t>1</w:t>
      </w:r>
      <w:r>
        <w:rPr>
          <w:rFonts w:ascii="Arial" w:hAnsi="Arial" w:cs="Arial" w:eastAsia="Arial"/>
          <w:color w:val="A0BDBD"/>
          <w:w w:val="75"/>
          <w:sz w:val="11"/>
          <w:szCs w:val="11"/>
        </w:rPr>
        <w:t>•</w:t>
      </w:r>
      <w:r>
        <w:rPr>
          <w:rFonts w:ascii="Arial" w:hAnsi="Arial" w:cs="Arial" w:eastAsia="Arial"/>
          <w:color w:val="A0BDBD"/>
          <w:spacing w:val="5"/>
          <w:w w:val="75"/>
          <w:sz w:val="11"/>
          <w:szCs w:val="11"/>
        </w:rPr>
        <w:t> </w:t>
      </w:r>
      <w:r>
        <w:rPr>
          <w:rFonts w:ascii="Arial" w:hAnsi="Arial" w:cs="Arial" w:eastAsia="Arial"/>
          <w:color w:val="979797"/>
          <w:w w:val="290"/>
          <w:position w:val="-5"/>
          <w:sz w:val="10"/>
          <w:szCs w:val="10"/>
        </w:rPr>
        <w:t>'</w:t>
      </w:r>
      <w:r>
        <w:rPr>
          <w:rFonts w:ascii="Arial" w:hAnsi="Arial" w:cs="Arial" w:eastAsia="Arial"/>
          <w:color w:val="979797"/>
          <w:spacing w:val="60"/>
          <w:w w:val="290"/>
          <w:position w:val="-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230"/>
          <w:position w:val="-5"/>
          <w:sz w:val="10"/>
          <w:szCs w:val="10"/>
        </w:rPr>
        <w:t>",</w:t>
      </w:r>
      <w:r>
        <w:rPr>
          <w:rFonts w:ascii="Arial" w:hAnsi="Arial" w:cs="Arial" w:eastAsia="Arial"/>
          <w:color w:val="979797"/>
          <w:spacing w:val="-12"/>
          <w:w w:val="230"/>
          <w:position w:val="-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230"/>
          <w:sz w:val="11"/>
          <w:szCs w:val="11"/>
        </w:rPr>
        <w:t>•</w:t>
      </w:r>
      <w:r>
        <w:rPr>
          <w:rFonts w:ascii="Arial" w:hAnsi="Arial" w:cs="Arial" w:eastAsia="Arial"/>
          <w:color w:val="979797"/>
          <w:spacing w:val="15"/>
          <w:w w:val="230"/>
          <w:sz w:val="11"/>
          <w:szCs w:val="11"/>
        </w:rPr>
        <w:t> </w:t>
      </w:r>
      <w:r>
        <w:rPr>
          <w:rFonts w:ascii="Arial" w:hAnsi="Arial" w:cs="Arial" w:eastAsia="Arial"/>
          <w:color w:val="979797"/>
          <w:w w:val="75"/>
          <w:sz w:val="11"/>
          <w:szCs w:val="11"/>
        </w:rPr>
        <w:t>&lt;1    </w:t>
      </w:r>
      <w:r>
        <w:rPr>
          <w:rFonts w:ascii="Arial" w:hAnsi="Arial" w:cs="Arial" w:eastAsia="Arial"/>
          <w:color w:val="979797"/>
          <w:spacing w:val="8"/>
          <w:w w:val="75"/>
          <w:sz w:val="11"/>
          <w:szCs w:val="11"/>
        </w:rPr>
        <w:t> </w:t>
      </w:r>
      <w:r>
        <w:rPr>
          <w:rFonts w:ascii="Arial" w:hAnsi="Arial" w:cs="Arial" w:eastAsia="Arial"/>
          <w:color w:val="979797"/>
          <w:w w:val="115"/>
          <w:position w:val="-5"/>
          <w:sz w:val="10"/>
          <w:szCs w:val="10"/>
        </w:rPr>
        <w:t>1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503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265"/>
        </w:rPr>
        <w:br w:type="column"/>
      </w:r>
      <w:r>
        <w:rPr>
          <w:rFonts w:ascii="Arial"/>
          <w:color w:val="979797"/>
          <w:w w:val="265"/>
          <w:sz w:val="11"/>
        </w:rPr>
        <w:t>""</w:t>
      </w:r>
      <w:r>
        <w:rPr>
          <w:rFonts w:ascii="Arial"/>
          <w:color w:val="979797"/>
          <w:spacing w:val="26"/>
          <w:w w:val="265"/>
          <w:sz w:val="11"/>
        </w:rPr>
        <w:t> </w:t>
      </w:r>
      <w:r>
        <w:rPr>
          <w:rFonts w:ascii="Arial"/>
          <w:w w:val="110"/>
          <w:sz w:val="11"/>
        </w:rPr>
        <w:t>2250</w:t>
      </w:r>
      <w:r>
        <w:rPr>
          <w:rFonts w:ascii="Arial"/>
          <w:spacing w:val="-9"/>
          <w:w w:val="110"/>
          <w:sz w:val="11"/>
        </w:rPr>
        <w:t> </w:t>
      </w:r>
      <w:r>
        <w:rPr>
          <w:rFonts w:ascii="Arial"/>
          <w:spacing w:val="-1"/>
          <w:w w:val="110"/>
          <w:sz w:val="11"/>
        </w:rPr>
        <w:t>o"</w:t>
      </w:r>
      <w:r>
        <w:rPr>
          <w:rFonts w:ascii="Arial"/>
          <w:spacing w:val="-2"/>
          <w:w w:val="110"/>
          <w:sz w:val="11"/>
        </w:rPr>
        <w:t>Het</w:t>
      </w:r>
      <w:r>
        <w:rPr>
          <w:rFonts w:ascii="Arial"/>
          <w:spacing w:val="-17"/>
          <w:w w:val="110"/>
          <w:sz w:val="11"/>
        </w:rPr>
        <w:t> </w:t>
      </w:r>
      <w:r>
        <w:rPr>
          <w:rFonts w:ascii="Arial"/>
          <w:w w:val="110"/>
          <w:sz w:val="11"/>
        </w:rPr>
        <w:t>lo</w:t>
      </w:r>
      <w:r>
        <w:rPr>
          <w:rFonts w:ascii="Arial"/>
          <w:sz w:val="11"/>
        </w:rPr>
      </w:r>
    </w:p>
    <w:p>
      <w:pPr>
        <w:spacing w:line="499" w:lineRule="atLeast" w:before="0"/>
        <w:ind w:left="0" w:right="102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95"/>
        </w:rPr>
        <w:br w:type="column"/>
      </w:r>
      <w:r>
        <w:rPr>
          <w:rFonts w:ascii="Times New Roman"/>
          <w:i/>
          <w:color w:val="979797"/>
          <w:w w:val="95"/>
          <w:sz w:val="12"/>
        </w:rPr>
        <w:t>,,f</w:t>
      </w:r>
      <w:r>
        <w:rPr>
          <w:rFonts w:ascii="Times New Roman"/>
          <w:sz w:val="1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tabs>
          <w:tab w:pos="497" w:val="left" w:leader="none"/>
        </w:tabs>
        <w:spacing w:line="181" w:lineRule="atLeast" w:before="0"/>
        <w:ind w:left="19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979797"/>
          <w:w w:val="175"/>
          <w:sz w:val="13"/>
          <w:szCs w:val="13"/>
        </w:rPr>
        <w:t>•</w:t>
        <w:tab/>
        <w:t>•</w:t>
      </w:r>
      <w:r>
        <w:rPr>
          <w:rFonts w:ascii="Arial" w:hAnsi="Arial" w:cs="Arial" w:eastAsia="Arial"/>
          <w:color w:val="979797"/>
          <w:spacing w:val="32"/>
          <w:w w:val="175"/>
          <w:sz w:val="13"/>
          <w:szCs w:val="13"/>
        </w:rPr>
        <w:t> </w:t>
      </w:r>
      <w:r>
        <w:rPr>
          <w:rFonts w:ascii="Arial" w:hAnsi="Arial" w:cs="Arial" w:eastAsia="Arial"/>
          <w:color w:val="03DADA"/>
          <w:w w:val="90"/>
          <w:sz w:val="13"/>
          <w:szCs w:val="13"/>
        </w:rPr>
        <w:t>\</w:t>
      </w:r>
      <w:r>
        <w:rPr>
          <w:rFonts w:ascii="Arial" w:hAnsi="Arial" w:cs="Arial" w:eastAsia="Arial"/>
          <w:color w:val="03DADA"/>
          <w:spacing w:val="16"/>
          <w:w w:val="90"/>
          <w:sz w:val="13"/>
          <w:szCs w:val="13"/>
        </w:rPr>
        <w:t> </w:t>
      </w:r>
      <w:r>
        <w:rPr>
          <w:rFonts w:ascii="Arial" w:hAnsi="Arial" w:cs="Arial" w:eastAsia="Arial"/>
          <w:color w:val="979797"/>
          <w:w w:val="90"/>
          <w:sz w:val="13"/>
          <w:szCs w:val="13"/>
        </w:rPr>
        <w:t>BU   </w:t>
      </w:r>
      <w:r>
        <w:rPr>
          <w:rFonts w:ascii="Arial" w:hAnsi="Arial" w:cs="Arial" w:eastAsia="Arial"/>
          <w:color w:val="979797"/>
          <w:spacing w:val="-7"/>
          <w:w w:val="250"/>
          <w:sz w:val="13"/>
          <w:szCs w:val="13"/>
        </w:rPr>
        <w:t>,-</w:t>
      </w:r>
      <w:r>
        <w:rPr>
          <w:rFonts w:ascii="Arial" w:hAnsi="Arial" w:cs="Arial" w:eastAsia="Arial"/>
          <w:color w:val="979797"/>
          <w:spacing w:val="-13"/>
          <w:w w:val="250"/>
          <w:sz w:val="13"/>
          <w:szCs w:val="13"/>
        </w:rPr>
        <w:t>-,</w:t>
      </w:r>
      <w:r>
        <w:rPr>
          <w:rFonts w:ascii="Arial" w:hAnsi="Arial" w:cs="Arial" w:eastAsia="Arial"/>
          <w:sz w:val="13"/>
          <w:szCs w:val="13"/>
        </w:rPr>
      </w:r>
    </w:p>
    <w:p>
      <w:pPr>
        <w:tabs>
          <w:tab w:pos="480" w:val="left" w:leader="none"/>
        </w:tabs>
        <w:spacing w:line="506" w:lineRule="atLeast" w:before="0"/>
        <w:ind w:left="-11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20"/>
        </w:rPr>
        <w:br w:type="column"/>
      </w:r>
      <w:r>
        <w:rPr>
          <w:rFonts w:ascii="Times New Roman"/>
          <w:color w:val="979797"/>
          <w:w w:val="120"/>
          <w:sz w:val="9"/>
        </w:rPr>
        <w:t>Gau</w:t>
        <w:tab/>
      </w:r>
      <w:r>
        <w:rPr>
          <w:rFonts w:ascii="Times New Roman"/>
          <w:color w:val="979797"/>
          <w:w w:val="255"/>
          <w:sz w:val="9"/>
        </w:rPr>
        <w:t>-</w:t>
      </w:r>
      <w:r>
        <w:rPr>
          <w:rFonts w:ascii="Times New Roman"/>
          <w:sz w:val="9"/>
        </w:rPr>
      </w:r>
    </w:p>
    <w:p>
      <w:pPr>
        <w:spacing w:line="503" w:lineRule="atLeast" w:before="0"/>
        <w:ind w:left="68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FFBF7E"/>
          <w:w w:val="90"/>
          <w:sz w:val="21"/>
        </w:rPr>
        <w:t>---E)</w:t>
      </w:r>
      <w:r>
        <w:rPr>
          <w:rFonts w:ascii="Times New Roman"/>
          <w:sz w:val="21"/>
        </w:rPr>
      </w:r>
    </w:p>
    <w:p>
      <w:pPr>
        <w:spacing w:line="503" w:lineRule="atLeast" w:before="0"/>
        <w:ind w:left="45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FOUL</w:t>
      </w:r>
      <w:r>
        <w:rPr>
          <w:rFonts w:ascii="Arial"/>
          <w:spacing w:val="8"/>
          <w:sz w:val="13"/>
        </w:rPr>
        <w:t> </w:t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z w:val="13"/>
        </w:rPr>
      </w:r>
    </w:p>
    <w:p>
      <w:pPr>
        <w:spacing w:after="0" w:line="503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9286" w:space="40"/>
            <w:col w:w="1183" w:space="40"/>
            <w:col w:w="3577" w:space="40"/>
            <w:col w:w="1380" w:space="40"/>
            <w:col w:w="564" w:space="40"/>
            <w:col w:w="1058" w:space="40"/>
            <w:col w:w="3092"/>
          </w:cols>
        </w:sectPr>
      </w:pPr>
    </w:p>
    <w:p>
      <w:pPr>
        <w:tabs>
          <w:tab w:pos="892" w:val="left" w:leader="none"/>
        </w:tabs>
        <w:spacing w:line="415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979797"/>
          <w:w w:val="375"/>
          <w:sz w:val="10"/>
        </w:rPr>
        <w:t>:</w:t>
      </w:r>
      <w:r>
        <w:rPr>
          <w:rFonts w:ascii="Arial"/>
          <w:i/>
          <w:color w:val="979797"/>
          <w:spacing w:val="-47"/>
          <w:w w:val="375"/>
          <w:sz w:val="10"/>
        </w:rPr>
        <w:t> </w:t>
      </w:r>
      <w:r>
        <w:rPr>
          <w:rFonts w:ascii="Arial"/>
          <w:i/>
          <w:color w:val="979797"/>
          <w:w w:val="115"/>
          <w:position w:val="-2"/>
          <w:sz w:val="8"/>
        </w:rPr>
        <w:t>1</w:t>
        <w:tab/>
      </w:r>
      <w:r>
        <w:rPr>
          <w:rFonts w:ascii="Arial"/>
          <w:color w:val="979797"/>
          <w:w w:val="50"/>
          <w:sz w:val="10"/>
        </w:rPr>
        <w:t>'&lt;</w:t>
      </w:r>
      <w:r>
        <w:rPr>
          <w:rFonts w:ascii="Arial"/>
          <w:sz w:val="10"/>
        </w:rPr>
      </w:r>
    </w:p>
    <w:p>
      <w:pPr>
        <w:spacing w:line="441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185"/>
        </w:rPr>
        <w:br w:type="column"/>
      </w:r>
      <w:r>
        <w:rPr>
          <w:rFonts w:ascii="Arial"/>
          <w:color w:val="979797"/>
          <w:w w:val="185"/>
          <w:sz w:val="10"/>
        </w:rPr>
        <w:t>',,</w:t>
      </w:r>
      <w:r>
        <w:rPr>
          <w:rFonts w:ascii="Arial"/>
          <w:color w:val="979797"/>
          <w:spacing w:val="-22"/>
          <w:w w:val="185"/>
          <w:sz w:val="10"/>
        </w:rPr>
        <w:t> </w:t>
      </w:r>
      <w:r>
        <w:rPr>
          <w:rFonts w:ascii="Arial"/>
          <w:color w:val="3F00FD"/>
          <w:w w:val="135"/>
          <w:sz w:val="10"/>
        </w:rPr>
        <w:t>/  </w:t>
      </w:r>
      <w:r>
        <w:rPr>
          <w:rFonts w:ascii="Arial"/>
          <w:color w:val="3F00FD"/>
          <w:spacing w:val="6"/>
          <w:w w:val="135"/>
          <w:sz w:val="10"/>
        </w:rPr>
        <w:t> </w:t>
      </w:r>
      <w:r>
        <w:rPr>
          <w:rFonts w:ascii="Arial"/>
          <w:w w:val="115"/>
          <w:sz w:val="10"/>
        </w:rPr>
        <w:t>dltoh</w:t>
      </w:r>
      <w:r>
        <w:rPr>
          <w:rFonts w:ascii="Arial"/>
          <w:spacing w:val="-7"/>
          <w:w w:val="115"/>
          <w:sz w:val="10"/>
        </w:rPr>
        <w:t> </w:t>
      </w:r>
      <w:r>
        <w:rPr>
          <w:rFonts w:ascii="Arial"/>
          <w:w w:val="115"/>
          <w:sz w:val="10"/>
        </w:rPr>
        <w:t>from</w:t>
      </w:r>
      <w:r>
        <w:rPr>
          <w:rFonts w:ascii="Arial"/>
          <w:spacing w:val="-11"/>
          <w:w w:val="115"/>
          <w:sz w:val="10"/>
        </w:rPr>
        <w:t> </w:t>
      </w:r>
      <w:r>
        <w:rPr>
          <w:rFonts w:ascii="Arial"/>
          <w:w w:val="115"/>
          <w:sz w:val="10"/>
        </w:rPr>
        <w:t>MH64</w:t>
      </w:r>
      <w:r>
        <w:rPr>
          <w:rFonts w:ascii="Arial"/>
          <w:sz w:val="10"/>
        </w:rPr>
      </w:r>
    </w:p>
    <w:p>
      <w:pPr>
        <w:spacing w:line="380" w:lineRule="atLeast" w:before="0"/>
        <w:ind w:left="23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65"/>
        </w:rPr>
        <w:br w:type="column"/>
      </w:r>
      <w:r>
        <w:rPr>
          <w:rFonts w:ascii="Arial"/>
          <w:color w:val="B5B5B5"/>
          <w:spacing w:val="5"/>
          <w:w w:val="65"/>
          <w:sz w:val="18"/>
        </w:rPr>
        <w:t>..</w:t>
      </w:r>
      <w:r>
        <w:rPr>
          <w:rFonts w:ascii="Arial"/>
          <w:color w:val="979797"/>
          <w:spacing w:val="9"/>
          <w:w w:val="65"/>
          <w:sz w:val="18"/>
        </w:rPr>
        <w:t>.</w:t>
      </w:r>
      <w:r>
        <w:rPr>
          <w:rFonts w:ascii="Times New Roman"/>
          <w:color w:val="979797"/>
          <w:spacing w:val="3"/>
          <w:w w:val="65"/>
          <w:position w:val="10"/>
          <w:sz w:val="6"/>
        </w:rPr>
        <w:t>.</w:t>
      </w:r>
      <w:r>
        <w:rPr>
          <w:rFonts w:ascii="Times New Roman"/>
          <w:color w:val="979797"/>
          <w:w w:val="65"/>
          <w:position w:val="10"/>
          <w:sz w:val="6"/>
        </w:rPr>
        <w:t>    </w:t>
      </w:r>
      <w:r>
        <w:rPr>
          <w:rFonts w:ascii="Times New Roman"/>
          <w:color w:val="979797"/>
          <w:spacing w:val="4"/>
          <w:w w:val="65"/>
          <w:position w:val="10"/>
          <w:sz w:val="6"/>
        </w:rPr>
        <w:t> </w:t>
      </w:r>
      <w:r>
        <w:rPr>
          <w:rFonts w:ascii="Times New Roman"/>
          <w:color w:val="979797"/>
          <w:spacing w:val="-17"/>
          <w:w w:val="65"/>
          <w:sz w:val="25"/>
        </w:rPr>
        <w:t>.</w:t>
      </w:r>
      <w:r>
        <w:rPr>
          <w:rFonts w:ascii="Times New Roman"/>
          <w:color w:val="979797"/>
          <w:spacing w:val="-8"/>
          <w:w w:val="65"/>
          <w:position w:val="10"/>
          <w:sz w:val="6"/>
        </w:rPr>
        <w:t>'</w:t>
      </w:r>
      <w:r>
        <w:rPr>
          <w:rFonts w:ascii="Times New Roman"/>
          <w:color w:val="979797"/>
          <w:spacing w:val="-2"/>
          <w:w w:val="65"/>
          <w:position w:val="10"/>
          <w:sz w:val="6"/>
        </w:rPr>
        <w:t> </w:t>
      </w:r>
      <w:r>
        <w:rPr>
          <w:rFonts w:ascii="Times New Roman"/>
          <w:color w:val="979797"/>
          <w:w w:val="65"/>
          <w:sz w:val="25"/>
        </w:rPr>
        <w:t>...</w:t>
      </w:r>
      <w:r>
        <w:rPr>
          <w:rFonts w:ascii="Times New Roman"/>
          <w:sz w:val="25"/>
        </w:rPr>
      </w:r>
    </w:p>
    <w:p>
      <w:pPr>
        <w:spacing w:line="404" w:lineRule="atLeast" w:before="0"/>
        <w:ind w:left="322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55"/>
        </w:rPr>
        <w:br w:type="column"/>
      </w:r>
      <w:r>
        <w:rPr>
          <w:rFonts w:ascii="Times New Roman" w:hAnsi="Times New Roman"/>
          <w:color w:val="979797"/>
          <w:w w:val="255"/>
          <w:sz w:val="6"/>
        </w:rPr>
        <w:t>.</w:t>
      </w:r>
      <w:r>
        <w:rPr>
          <w:rFonts w:ascii="Times New Roman" w:hAnsi="Times New Roman"/>
          <w:color w:val="979797"/>
          <w:spacing w:val="-13"/>
          <w:w w:val="255"/>
          <w:sz w:val="6"/>
        </w:rPr>
        <w:t>.</w:t>
      </w:r>
      <w:r>
        <w:rPr>
          <w:rFonts w:ascii="Times New Roman" w:hAnsi="Times New Roman"/>
          <w:color w:val="979797"/>
          <w:w w:val="255"/>
          <w:sz w:val="6"/>
        </w:rPr>
        <w:t>.</w:t>
      </w:r>
      <w:r>
        <w:rPr>
          <w:rFonts w:ascii="Times New Roman" w:hAnsi="Times New Roman"/>
          <w:color w:val="979797"/>
          <w:spacing w:val="-9"/>
          <w:w w:val="255"/>
          <w:sz w:val="6"/>
        </w:rPr>
        <w:t>.</w:t>
      </w:r>
      <w:r>
        <w:rPr>
          <w:rFonts w:ascii="Times New Roman" w:hAnsi="Times New Roman"/>
          <w:color w:val="979797"/>
          <w:spacing w:val="-66"/>
          <w:w w:val="255"/>
          <w:sz w:val="6"/>
        </w:rPr>
        <w:t>.</w:t>
      </w:r>
      <w:r>
        <w:rPr>
          <w:rFonts w:ascii="Times New Roman" w:hAnsi="Times New Roman"/>
          <w:color w:val="979797"/>
          <w:w w:val="255"/>
          <w:sz w:val="6"/>
        </w:rPr>
        <w:t>...   </w:t>
      </w:r>
      <w:r>
        <w:rPr>
          <w:rFonts w:ascii="Times New Roman" w:hAnsi="Times New Roman"/>
          <w:color w:val="979797"/>
          <w:spacing w:val="16"/>
          <w:w w:val="255"/>
          <w:sz w:val="6"/>
        </w:rPr>
        <w:t> </w:t>
      </w:r>
      <w:r>
        <w:rPr>
          <w:rFonts w:ascii="Times New Roman" w:hAnsi="Times New Roman"/>
          <w:color w:val="2DCACA"/>
          <w:spacing w:val="-14"/>
          <w:w w:val="380"/>
          <w:sz w:val="6"/>
        </w:rPr>
        <w:t>}</w:t>
      </w:r>
      <w:r>
        <w:rPr>
          <w:rFonts w:ascii="Times New Roman" w:hAnsi="Times New Roman"/>
          <w:color w:val="979797"/>
          <w:w w:val="380"/>
          <w:sz w:val="6"/>
        </w:rPr>
        <w:t>-</w:t>
      </w:r>
      <w:r>
        <w:rPr>
          <w:rFonts w:ascii="Times New Roman" w:hAnsi="Times New Roman"/>
          <w:color w:val="979797"/>
          <w:spacing w:val="23"/>
          <w:w w:val="380"/>
          <w:sz w:val="6"/>
        </w:rPr>
        <w:t> </w:t>
      </w:r>
      <w:r>
        <w:rPr>
          <w:rFonts w:ascii="Times New Roman" w:hAnsi="Times New Roman"/>
          <w:color w:val="B5B5B5"/>
          <w:spacing w:val="-188"/>
          <w:w w:val="305"/>
          <w:sz w:val="6"/>
        </w:rPr>
        <w:t>·</w:t>
      </w:r>
      <w:r>
        <w:rPr>
          <w:rFonts w:ascii="Times New Roman" w:hAnsi="Times New Roman"/>
          <w:color w:val="979797"/>
          <w:spacing w:val="-51"/>
          <w:w w:val="305"/>
          <w:sz w:val="6"/>
        </w:rPr>
        <w:t>-</w:t>
      </w:r>
      <w:r>
        <w:rPr>
          <w:rFonts w:ascii="Times New Roman" w:hAnsi="Times New Roman"/>
          <w:color w:val="979797"/>
          <w:spacing w:val="-48"/>
          <w:w w:val="305"/>
          <w:sz w:val="6"/>
        </w:rPr>
        <w:t>-</w:t>
      </w:r>
      <w:r>
        <w:rPr>
          <w:rFonts w:ascii="Times New Roman" w:hAnsi="Times New Roman"/>
          <w:color w:val="979797"/>
          <w:w w:val="305"/>
          <w:sz w:val="6"/>
        </w:rPr>
        <w:t>,</w:t>
      </w:r>
      <w:r>
        <w:rPr>
          <w:rFonts w:ascii="Times New Roman" w:hAnsi="Times New Roman"/>
          <w:color w:val="979797"/>
          <w:spacing w:val="-26"/>
          <w:w w:val="305"/>
          <w:sz w:val="6"/>
        </w:rPr>
        <w:t> </w:t>
      </w:r>
      <w:r>
        <w:rPr>
          <w:rFonts w:ascii="Times New Roman" w:hAnsi="Times New Roman"/>
          <w:color w:val="979797"/>
          <w:w w:val="160"/>
          <w:sz w:val="6"/>
        </w:rPr>
        <w:t>-e</w:t>
      </w:r>
      <w:r>
        <w:rPr>
          <w:rFonts w:ascii="Times New Roman" w:hAnsi="Times New Roman"/>
          <w:sz w:val="6"/>
        </w:rPr>
      </w:r>
    </w:p>
    <w:p>
      <w:pPr>
        <w:spacing w:after="0" w:line="404" w:lineRule="atLeast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20313" w:space="40"/>
            <w:col w:w="3883" w:space="40"/>
            <w:col w:w="580" w:space="40"/>
            <w:col w:w="5484"/>
          </w:cols>
        </w:sectPr>
      </w:pPr>
    </w:p>
    <w:p>
      <w:pPr>
        <w:tabs>
          <w:tab w:pos="1829" w:val="left" w:leader="none"/>
        </w:tabs>
        <w:spacing w:line="34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943.043457pt;margin-top:47.860535pt;width:101.45pt;height:21.85pt;mso-position-horizontal-relative:page;mso-position-vertical-relative:paragraph;z-index:-594856" type="#_x0000_t202" filled="false" stroked="false">
            <v:textbox inset="0,0,0,0">
              <w:txbxContent>
                <w:p>
                  <w:pPr>
                    <w:tabs>
                      <w:tab w:pos="1421" w:val="left" w:leader="none"/>
                    </w:tabs>
                    <w:spacing w:line="43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0"/>
                      <w:szCs w:val="40"/>
                    </w:rPr>
                  </w:pPr>
                  <w:r>
                    <w:rPr>
                      <w:rFonts w:ascii="Arial" w:hAnsi="Arial" w:cs="Arial" w:eastAsia="Arial"/>
                      <w:color w:val="979797"/>
                      <w:w w:val="120"/>
                      <w:position w:val="-2"/>
                      <w:sz w:val="40"/>
                      <w:szCs w:val="40"/>
                    </w:rPr>
                    <w:t>8</w:t>
                  </w:r>
                  <w:r>
                    <w:rPr>
                      <w:rFonts w:ascii="Arial" w:hAnsi="Arial" w:cs="Arial" w:eastAsia="Arial"/>
                      <w:color w:val="979797"/>
                      <w:spacing w:val="-60"/>
                      <w:w w:val="120"/>
                      <w:position w:val="-2"/>
                      <w:sz w:val="40"/>
                      <w:szCs w:val="4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79797"/>
                      <w:w w:val="45"/>
                      <w:sz w:val="40"/>
                      <w:szCs w:val="40"/>
                    </w:rPr>
                    <w:t>',</w:t>
                    <w:tab/>
                  </w:r>
                  <w:r>
                    <w:rPr>
                      <w:rFonts w:ascii="Arial" w:hAnsi="Arial" w:cs="Arial" w:eastAsia="Arial"/>
                      <w:color w:val="979797"/>
                      <w:w w:val="120"/>
                      <w:sz w:val="40"/>
                      <w:szCs w:val="40"/>
                    </w:rPr>
                    <w:t>.</w:t>
                  </w:r>
                  <w:r>
                    <w:rPr>
                      <w:rFonts w:ascii="Arial" w:hAnsi="Arial" w:cs="Arial" w:eastAsia="Arial"/>
                      <w:color w:val="979797"/>
                      <w:spacing w:val="-82"/>
                      <w:w w:val="120"/>
                      <w:sz w:val="40"/>
                      <w:szCs w:val="4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79797"/>
                      <w:w w:val="60"/>
                      <w:sz w:val="40"/>
                      <w:szCs w:val="40"/>
                    </w:rPr>
                    <w:t>,</w:t>
                  </w:r>
                  <w:r>
                    <w:rPr>
                      <w:rFonts w:ascii="Arial" w:hAnsi="Arial" w:cs="Arial" w:eastAsia="Arial"/>
                      <w:color w:val="979797"/>
                      <w:spacing w:val="-3"/>
                      <w:w w:val="60"/>
                      <w:sz w:val="40"/>
                      <w:szCs w:val="4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A0BDBD"/>
                      <w:w w:val="60"/>
                      <w:sz w:val="40"/>
                      <w:szCs w:val="40"/>
                    </w:rPr>
                    <w:t>.</w:t>
                  </w:r>
                  <w:r>
                    <w:rPr>
                      <w:rFonts w:ascii="Arial" w:hAnsi="Arial" w:cs="Arial" w:eastAsia="Arial"/>
                      <w:color w:val="A0BDBD"/>
                      <w:spacing w:val="-32"/>
                      <w:w w:val="60"/>
                      <w:sz w:val="40"/>
                      <w:szCs w:val="4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79797"/>
                      <w:w w:val="60"/>
                      <w:sz w:val="40"/>
                      <w:szCs w:val="40"/>
                    </w:rPr>
                    <w:t>'</w:t>
                  </w:r>
                  <w:r>
                    <w:rPr>
                      <w:rFonts w:ascii="Arial" w:hAnsi="Arial" w:cs="Arial" w:eastAsia="Arial"/>
                      <w:color w:val="979797"/>
                      <w:spacing w:val="-10"/>
                      <w:w w:val="60"/>
                      <w:sz w:val="40"/>
                      <w:szCs w:val="40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79797"/>
                      <w:w w:val="60"/>
                      <w:sz w:val="40"/>
                      <w:szCs w:val="40"/>
                    </w:rPr>
                    <w:t>•</w:t>
                  </w:r>
                  <w:r>
                    <w:rPr>
                      <w:rFonts w:ascii="Arial" w:hAnsi="Arial" w:cs="Arial" w:eastAsia="Arial"/>
                      <w:sz w:val="40"/>
                      <w:szCs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797"/>
          <w:spacing w:val="-40"/>
          <w:w w:val="90"/>
          <w:position w:val="39"/>
          <w:sz w:val="57"/>
        </w:rPr>
        <w:t>-</w:t>
      </w:r>
      <w:r>
        <w:rPr>
          <w:rFonts w:ascii="Arial" w:hAnsi="Arial"/>
          <w:color w:val="979797"/>
          <w:w w:val="90"/>
          <w:position w:val="20"/>
          <w:sz w:val="42"/>
        </w:rPr>
        <w:t>·</w:t>
        <w:tab/>
      </w:r>
      <w:r>
        <w:rPr>
          <w:rFonts w:ascii="Times New Roman" w:hAnsi="Times New Roman"/>
          <w:color w:val="979797"/>
          <w:w w:val="50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tabs>
          <w:tab w:pos="11548" w:val="left" w:leader="none"/>
        </w:tabs>
        <w:spacing w:line="346" w:lineRule="atLeast" w:before="0"/>
        <w:ind w:left="1056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5"/>
          <w:sz w:val="61"/>
        </w:rPr>
        <w:t>..</w:t>
        <w:tab/>
      </w:r>
      <w:r>
        <w:rPr>
          <w:rFonts w:ascii="Arial"/>
          <w:color w:val="979797"/>
          <w:spacing w:val="-26"/>
          <w:w w:val="90"/>
          <w:sz w:val="32"/>
        </w:rPr>
        <w:t>,</w:t>
      </w:r>
      <w:r>
        <w:rPr>
          <w:rFonts w:ascii="Arial"/>
          <w:color w:val="979797"/>
          <w:spacing w:val="-7"/>
          <w:w w:val="90"/>
          <w:sz w:val="32"/>
        </w:rPr>
        <w:t>,</w:t>
      </w:r>
      <w:r>
        <w:rPr>
          <w:rFonts w:ascii="Arial"/>
          <w:sz w:val="32"/>
        </w:rPr>
      </w:r>
    </w:p>
    <w:p>
      <w:pPr>
        <w:spacing w:after="0" w:line="346" w:lineRule="atLeast"/>
        <w:jc w:val="left"/>
        <w:rPr>
          <w:rFonts w:ascii="Arial" w:hAnsi="Arial" w:cs="Arial" w:eastAsia="Arial"/>
          <w:sz w:val="32"/>
          <w:szCs w:val="32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14145" w:space="40"/>
            <w:col w:w="16195"/>
          </w:cols>
        </w:sectPr>
      </w:pPr>
    </w:p>
    <w:p>
      <w:pPr>
        <w:spacing w:line="868" w:lineRule="atLeast" w:before="0"/>
        <w:ind w:left="0" w:right="3173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i/>
          <w:color w:val="979797"/>
          <w:w w:val="110"/>
          <w:sz w:val="9"/>
        </w:rPr>
        <w:t>1'</w:t>
      </w:r>
      <w:r>
        <w:rPr>
          <w:rFonts w:ascii="Arial"/>
          <w:sz w:val="9"/>
        </w:rPr>
      </w:r>
    </w:p>
    <w:p>
      <w:pPr>
        <w:tabs>
          <w:tab w:pos="4321" w:val="left" w:leader="none"/>
          <w:tab w:pos="4678" w:val="left" w:leader="none"/>
        </w:tabs>
        <w:spacing w:line="84" w:lineRule="exact" w:before="0"/>
        <w:ind w:left="0" w:right="3242" w:firstLine="0"/>
        <w:jc w:val="right"/>
        <w:rPr>
          <w:rFonts w:ascii="Arial" w:hAnsi="Arial" w:cs="Arial" w:eastAsia="Arial"/>
          <w:sz w:val="70"/>
          <w:szCs w:val="70"/>
        </w:rPr>
      </w:pPr>
      <w:r>
        <w:rPr>
          <w:rFonts w:ascii="Times New Roman"/>
          <w:color w:val="979797"/>
          <w:w w:val="85"/>
          <w:position w:val="26"/>
          <w:sz w:val="21"/>
        </w:rPr>
        <w:t>'</w:t>
        <w:tab/>
      </w:r>
      <w:r>
        <w:rPr>
          <w:rFonts w:ascii="Arial"/>
          <w:color w:val="979797"/>
          <w:w w:val="15"/>
          <w:sz w:val="70"/>
        </w:rPr>
        <w:t>'</w:t>
        <w:tab/>
      </w:r>
      <w:r>
        <w:rPr>
          <w:rFonts w:ascii="Arial"/>
          <w:color w:val="979797"/>
          <w:w w:val="85"/>
          <w:sz w:val="70"/>
        </w:rPr>
        <w:t>.</w:t>
      </w:r>
      <w:r>
        <w:rPr>
          <w:rFonts w:ascii="Arial"/>
          <w:sz w:val="70"/>
        </w:rPr>
      </w:r>
    </w:p>
    <w:p>
      <w:pPr>
        <w:spacing w:line="84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15"/>
        </w:rPr>
        <w:br w:type="column"/>
      </w:r>
      <w:r>
        <w:rPr>
          <w:rFonts w:ascii="Times New Roman"/>
          <w:color w:val="979797"/>
          <w:spacing w:val="-3"/>
          <w:w w:val="115"/>
          <w:sz w:val="8"/>
        </w:rPr>
        <w:t>9</w:t>
      </w:r>
      <w:r>
        <w:rPr>
          <w:rFonts w:ascii="Times New Roman"/>
          <w:color w:val="979797"/>
          <w:spacing w:val="-6"/>
          <w:w w:val="115"/>
          <w:position w:val="1"/>
          <w:sz w:val="8"/>
        </w:rPr>
        <w:t>a1.1</w:t>
      </w:r>
      <w:r>
        <w:rPr>
          <w:rFonts w:ascii="Times New Roman"/>
          <w:sz w:val="8"/>
        </w:rPr>
      </w:r>
    </w:p>
    <w:p>
      <w:pPr>
        <w:spacing w:line="757" w:lineRule="atLeast" w:before="0"/>
        <w:ind w:left="167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50"/>
        </w:rPr>
        <w:br w:type="column"/>
      </w:r>
      <w:r>
        <w:rPr>
          <w:rFonts w:ascii="Arial"/>
          <w:color w:val="979797"/>
          <w:w w:val="150"/>
          <w:sz w:val="6"/>
        </w:rPr>
        <w:t>&amp;U</w:t>
      </w:r>
      <w:r>
        <w:rPr>
          <w:rFonts w:ascii="Arial"/>
          <w:sz w:val="6"/>
        </w:rPr>
      </w:r>
    </w:p>
    <w:p>
      <w:pPr>
        <w:spacing w:line="240" w:lineRule="auto" w:before="7"/>
        <w:rPr>
          <w:rFonts w:ascii="Arial" w:hAnsi="Arial" w:cs="Arial" w:eastAsia="Arial"/>
          <w:sz w:val="7"/>
          <w:szCs w:val="7"/>
        </w:rPr>
      </w:pPr>
    </w:p>
    <w:p>
      <w:pPr>
        <w:spacing w:line="99" w:lineRule="atLeast" w:before="0"/>
        <w:ind w:left="224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1204.779785pt;margin-top:5.582459pt;width:67.569664pt;height:15.298792pt;mso-position-horizontal-relative:page;mso-position-vertical-relative:paragraph;z-index:-595792" type="#_x0000_t75" stroked="false">
            <v:imagedata r:id="rId811" o:title=""/>
          </v:shape>
        </w:pict>
      </w:r>
      <w:r>
        <w:rPr/>
        <w:pict>
          <v:shape style="position:absolute;margin-left:1223.183838pt;margin-top:15.06838pt;width:7.65pt;height:8.65pt;mso-position-horizontal-relative:page;mso-position-vertical-relative:paragraph;z-index:-593776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979797"/>
                      <w:spacing w:val="-9"/>
                      <w:w w:val="140"/>
                      <w:sz w:val="17"/>
                    </w:rPr>
                    <w:t>"</w:t>
                  </w:r>
                  <w:r>
                    <w:rPr>
                      <w:rFonts w:ascii="Arial"/>
                      <w:color w:val="979797"/>
                      <w:spacing w:val="-10"/>
                      <w:w w:val="140"/>
                      <w:sz w:val="17"/>
                    </w:rPr>
                    <w:t>"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62.384277pt;margin-top:15.976959pt;width:7.3pt;height:28.6pt;mso-position-horizontal-relative:page;mso-position-vertical-relative:paragraph;z-index:-593752" type="#_x0000_t202" filled="false" stroked="false">
            <v:textbox inset="0,0,0,0">
              <w:txbxContent>
                <w:p>
                  <w:pPr>
                    <w:spacing w:line="57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57"/>
                    </w:rPr>
                    <w:t>..</w:t>
                  </w:r>
                  <w:r>
                    <w:rPr>
                      <w:rFonts w:ascii="Times New Roman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2"/>
          <w:w w:val="105"/>
          <w:position w:val="15"/>
          <w:sz w:val="46"/>
        </w:rPr>
        <w:t>,</w:t>
      </w:r>
      <w:r>
        <w:rPr>
          <w:rFonts w:ascii="Times New Roman"/>
          <w:color w:val="979797"/>
          <w:spacing w:val="10"/>
          <w:w w:val="105"/>
          <w:sz w:val="61"/>
        </w:rPr>
        <w:t>..</w:t>
      </w:r>
      <w:r>
        <w:rPr>
          <w:rFonts w:ascii="Times New Roman"/>
          <w:sz w:val="61"/>
        </w:rPr>
      </w:r>
    </w:p>
    <w:p>
      <w:pPr>
        <w:spacing w:after="0" w:line="99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21720" w:space="40"/>
            <w:col w:w="2397" w:space="40"/>
            <w:col w:w="6183"/>
          </w:cols>
        </w:sectPr>
      </w:pPr>
    </w:p>
    <w:p>
      <w:pPr>
        <w:tabs>
          <w:tab w:pos="2052" w:val="left" w:leader="none"/>
          <w:tab w:pos="4174" w:val="left" w:leader="none"/>
          <w:tab w:pos="5239" w:val="left" w:leader="none"/>
        </w:tabs>
        <w:spacing w:line="799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24.554932pt;margin-top:15.415545pt;width:18.8pt;height:15.65pt;mso-position-horizontal-relative:page;mso-position-vertical-relative:paragraph;z-index:-594880" type="#_x0000_t202" filled="false" stroked="false">
            <v:textbox inset="0,0,0,0">
              <w:txbxContent>
                <w:p>
                  <w:pPr>
                    <w:spacing w:line="3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Arial" w:hAnsi="Arial" w:cs="Arial" w:eastAsia="Arial"/>
                      <w:color w:val="979797"/>
                      <w:spacing w:val="-1"/>
                      <w:w w:val="105"/>
                      <w:sz w:val="31"/>
                      <w:szCs w:val="31"/>
                    </w:rPr>
                    <w:t>,.</w:t>
                  </w:r>
                  <w:r>
                    <w:rPr>
                      <w:rFonts w:ascii="Arial" w:hAnsi="Arial" w:cs="Arial" w:eastAsia="Arial"/>
                      <w:color w:val="979797"/>
                      <w:spacing w:val="-68"/>
                      <w:w w:val="105"/>
                      <w:sz w:val="31"/>
                      <w:szCs w:val="31"/>
                    </w:rPr>
                    <w:t> </w:t>
                  </w:r>
                  <w:r>
                    <w:rPr>
                      <w:rFonts w:ascii="Arial" w:hAnsi="Arial" w:cs="Arial" w:eastAsia="Arial"/>
                      <w:color w:val="979797"/>
                      <w:w w:val="75"/>
                      <w:sz w:val="31"/>
                      <w:szCs w:val="31"/>
                    </w:rPr>
                    <w:t>,</w:t>
                  </w:r>
                  <w:r>
                    <w:rPr>
                      <w:rFonts w:ascii="Arial" w:hAnsi="Arial" w:cs="Arial" w:eastAsia="Arial"/>
                      <w:color w:val="979797"/>
                      <w:spacing w:val="-29"/>
                      <w:w w:val="75"/>
                      <w:sz w:val="31"/>
                      <w:szCs w:val="3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w w:val="140"/>
                      <w:position w:val="1"/>
                      <w:sz w:val="14"/>
                      <w:szCs w:val="14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5"/>
          <w:position w:val="-2"/>
          <w:sz w:val="21"/>
        </w:rPr>
        <w:t>'</w:t>
        <w:tab/>
      </w:r>
      <w:r>
        <w:rPr>
          <w:rFonts w:ascii="Arial"/>
          <w:color w:val="979797"/>
          <w:spacing w:val="-11"/>
          <w:w w:val="145"/>
          <w:position w:val="4"/>
          <w:sz w:val="8"/>
        </w:rPr>
        <w:t>I</w:t>
      </w:r>
      <w:r>
        <w:rPr>
          <w:rFonts w:ascii="Arial"/>
          <w:color w:val="979797"/>
          <w:spacing w:val="-11"/>
          <w:w w:val="145"/>
          <w:sz w:val="8"/>
        </w:rPr>
        <w:t>I</w:t>
        <w:tab/>
      </w:r>
      <w:r>
        <w:rPr>
          <w:rFonts w:ascii="Times New Roman"/>
          <w:color w:val="979797"/>
          <w:w w:val="95"/>
          <w:sz w:val="14"/>
        </w:rPr>
        <w:t>f'</w:t>
      </w:r>
      <w:r>
        <w:rPr>
          <w:rFonts w:ascii="Times New Roman"/>
          <w:color w:val="979797"/>
          <w:spacing w:val="9"/>
          <w:w w:val="95"/>
          <w:sz w:val="14"/>
        </w:rPr>
        <w:t> </w:t>
      </w:r>
      <w:r>
        <w:rPr>
          <w:rFonts w:ascii="Arial"/>
          <w:color w:val="979797"/>
          <w:w w:val="130"/>
          <w:sz w:val="8"/>
        </w:rPr>
        <w:t>II</w:t>
        <w:tab/>
      </w:r>
      <w:r>
        <w:rPr>
          <w:rFonts w:ascii="Arial"/>
          <w:i/>
          <w:color w:val="979797"/>
          <w:spacing w:val="-10"/>
          <w:w w:val="130"/>
          <w:sz w:val="14"/>
        </w:rPr>
        <w:t>&lt;-</w:t>
      </w:r>
      <w:r>
        <w:rPr>
          <w:rFonts w:ascii="Arial"/>
          <w:color w:val="979797"/>
          <w:spacing w:val="-1"/>
          <w:w w:val="130"/>
          <w:position w:val="4"/>
          <w:sz w:val="8"/>
        </w:rPr>
        <w:t>,</w:t>
      </w:r>
      <w:r>
        <w:rPr>
          <w:rFonts w:ascii="Arial"/>
          <w:sz w:val="8"/>
        </w:rPr>
      </w:r>
    </w:p>
    <w:p>
      <w:pPr>
        <w:spacing w:line="799" w:lineRule="atLeast" w:before="0"/>
        <w:ind w:left="10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15"/>
        </w:rPr>
        <w:br w:type="column"/>
      </w:r>
      <w:r>
        <w:rPr>
          <w:rFonts w:ascii="Arial" w:hAnsi="Arial" w:cs="Arial" w:eastAsia="Arial"/>
          <w:color w:val="979797"/>
          <w:spacing w:val="-18"/>
          <w:w w:val="115"/>
          <w:position w:val="-3"/>
          <w:sz w:val="8"/>
          <w:szCs w:val="8"/>
        </w:rPr>
        <w:t>I</w:t>
      </w:r>
      <w:r>
        <w:rPr>
          <w:rFonts w:ascii="Arial" w:hAnsi="Arial" w:cs="Arial" w:eastAsia="Arial"/>
          <w:color w:val="979797"/>
          <w:w w:val="115"/>
          <w:sz w:val="8"/>
          <w:szCs w:val="8"/>
        </w:rPr>
        <w:t>I </w:t>
      </w:r>
      <w:r>
        <w:rPr>
          <w:rFonts w:ascii="Arial" w:hAnsi="Arial" w:cs="Arial" w:eastAsia="Arial"/>
          <w:color w:val="979797"/>
          <w:spacing w:val="5"/>
          <w:w w:val="115"/>
          <w:sz w:val="8"/>
          <w:szCs w:val="8"/>
        </w:rPr>
        <w:t> </w:t>
      </w:r>
      <w:r>
        <w:rPr>
          <w:rFonts w:ascii="Arial" w:hAnsi="Arial" w:cs="Arial" w:eastAsia="Arial"/>
          <w:color w:val="A0BDBD"/>
          <w:w w:val="95"/>
          <w:sz w:val="8"/>
          <w:szCs w:val="8"/>
        </w:rPr>
        <w:t>• </w:t>
      </w:r>
      <w:r>
        <w:rPr>
          <w:rFonts w:ascii="Arial" w:hAnsi="Arial" w:cs="Arial" w:eastAsia="Arial"/>
          <w:color w:val="A0BDBD"/>
          <w:spacing w:val="17"/>
          <w:w w:val="95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-31"/>
          <w:w w:val="95"/>
          <w:sz w:val="10"/>
          <w:szCs w:val="10"/>
        </w:rPr>
        <w:t>J</w:t>
      </w:r>
      <w:r>
        <w:rPr>
          <w:rFonts w:ascii="Arial" w:hAnsi="Arial" w:cs="Arial" w:eastAsia="Arial"/>
          <w:color w:val="979797"/>
          <w:spacing w:val="-35"/>
          <w:w w:val="95"/>
          <w:position w:val="-3"/>
          <w:sz w:val="8"/>
          <w:szCs w:val="8"/>
        </w:rPr>
        <w:t>I</w:t>
      </w:r>
      <w:r>
        <w:rPr>
          <w:rFonts w:ascii="Arial" w:hAnsi="Arial" w:cs="Arial" w:eastAsia="Arial"/>
          <w:color w:val="979797"/>
          <w:w w:val="95"/>
          <w:sz w:val="10"/>
          <w:szCs w:val="10"/>
        </w:rPr>
        <w:t>&lt;:</w:t>
      </w:r>
      <w:r>
        <w:rPr>
          <w:rFonts w:ascii="Arial" w:hAnsi="Arial" w:cs="Arial" w:eastAsia="Arial"/>
          <w:color w:val="979797"/>
          <w:spacing w:val="-12"/>
          <w:w w:val="95"/>
          <w:sz w:val="10"/>
          <w:szCs w:val="10"/>
        </w:rPr>
        <w:t>-</w:t>
      </w:r>
      <w:r>
        <w:rPr>
          <w:rFonts w:ascii="Arial" w:hAnsi="Arial" w:cs="Arial" w:eastAsia="Arial"/>
          <w:color w:val="979797"/>
          <w:w w:val="95"/>
          <w:sz w:val="10"/>
          <w:szCs w:val="10"/>
        </w:rPr>
        <w:t>1'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79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65"/>
        </w:rPr>
        <w:br w:type="column"/>
      </w:r>
      <w:r>
        <w:rPr>
          <w:rFonts w:ascii="Times New Roman" w:hAnsi="Times New Roman"/>
          <w:i/>
          <w:spacing w:val="4"/>
          <w:w w:val="65"/>
          <w:sz w:val="16"/>
        </w:rPr>
        <w:t>-</w:t>
      </w:r>
      <w:r>
        <w:rPr>
          <w:rFonts w:ascii="Times New Roman" w:hAnsi="Times New Roman"/>
          <w:i/>
          <w:color w:val="7256C3"/>
          <w:w w:val="65"/>
          <w:sz w:val="16"/>
        </w:rPr>
        <w:t>_,f</w:t>
      </w:r>
      <w:r>
        <w:rPr>
          <w:rFonts w:ascii="Times New Roman" w:hAnsi="Times New Roman"/>
          <w:i/>
          <w:color w:val="7256C3"/>
          <w:spacing w:val="22"/>
          <w:w w:val="65"/>
          <w:sz w:val="16"/>
        </w:rPr>
        <w:t>,</w:t>
      </w:r>
      <w:r>
        <w:rPr>
          <w:rFonts w:ascii="Times New Roman" w:hAnsi="Times New Roman"/>
          <w:i/>
          <w:color w:val="B5B5B5"/>
          <w:w w:val="65"/>
          <w:sz w:val="16"/>
        </w:rPr>
        <w:t>·</w:t>
      </w:r>
      <w:r>
        <w:rPr>
          <w:rFonts w:ascii="Times New Roman" w:hAnsi="Times New Roman"/>
          <w:sz w:val="16"/>
        </w:rPr>
      </w:r>
    </w:p>
    <w:p>
      <w:pPr>
        <w:tabs>
          <w:tab w:pos="2349" w:val="left" w:leader="none"/>
        </w:tabs>
        <w:spacing w:line="799" w:lineRule="atLeast" w:before="0"/>
        <w:ind w:left="126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65"/>
        </w:rPr>
        <w:br w:type="column"/>
      </w:r>
      <w:r>
        <w:rPr>
          <w:rFonts w:ascii="Times New Roman"/>
          <w:i/>
          <w:color w:val="979797"/>
          <w:spacing w:val="7"/>
          <w:w w:val="65"/>
          <w:sz w:val="18"/>
        </w:rPr>
        <w:t>_</w:t>
      </w:r>
      <w:r>
        <w:rPr>
          <w:rFonts w:ascii="Times New Roman"/>
          <w:i/>
          <w:color w:val="979797"/>
          <w:w w:val="65"/>
          <w:sz w:val="18"/>
        </w:rPr>
        <w:t>&lt;</w:t>
      </w:r>
      <w:r>
        <w:rPr>
          <w:rFonts w:ascii="Times New Roman"/>
          <w:i/>
          <w:color w:val="979797"/>
          <w:spacing w:val="-12"/>
          <w:w w:val="65"/>
          <w:sz w:val="18"/>
        </w:rPr>
        <w:t>!</w:t>
      </w:r>
      <w:r>
        <w:rPr>
          <w:rFonts w:ascii="Times New Roman"/>
          <w:i/>
          <w:color w:val="979797"/>
          <w:spacing w:val="-52"/>
          <w:w w:val="65"/>
          <w:sz w:val="18"/>
        </w:rPr>
        <w:t>_</w:t>
      </w:r>
      <w:r>
        <w:rPr>
          <w:rFonts w:ascii="Times New Roman"/>
          <w:i/>
          <w:color w:val="979797"/>
          <w:w w:val="65"/>
          <w:sz w:val="18"/>
        </w:rPr>
        <w:t>.</w:t>
      </w:r>
      <w:r>
        <w:rPr>
          <w:rFonts w:ascii="Times New Roman"/>
          <w:i/>
          <w:color w:val="979797"/>
          <w:spacing w:val="-3"/>
          <w:w w:val="65"/>
          <w:sz w:val="18"/>
        </w:rPr>
        <w:t> </w:t>
      </w:r>
      <w:r>
        <w:rPr>
          <w:rFonts w:ascii="Times New Roman"/>
          <w:i/>
          <w:color w:val="979797"/>
          <w:spacing w:val="-11"/>
          <w:w w:val="65"/>
          <w:sz w:val="18"/>
        </w:rPr>
        <w:t>-</w:t>
      </w:r>
      <w:r>
        <w:rPr>
          <w:rFonts w:ascii="Times New Roman"/>
          <w:i/>
          <w:color w:val="979797"/>
          <w:w w:val="65"/>
          <w:sz w:val="18"/>
        </w:rPr>
        <w:t>-</w:t>
        <w:tab/>
      </w:r>
      <w:r>
        <w:rPr>
          <w:rFonts w:ascii="Times New Roman"/>
          <w:i/>
          <w:color w:val="979797"/>
          <w:w w:val="55"/>
          <w:sz w:val="18"/>
        </w:rPr>
        <w:t>,(o,""A</w:t>
      </w:r>
      <w:r>
        <w:rPr>
          <w:rFonts w:ascii="Times New Roman"/>
          <w:i/>
          <w:color w:val="979797"/>
          <w:spacing w:val="-17"/>
          <w:w w:val="55"/>
          <w:sz w:val="18"/>
        </w:rPr>
        <w:t>i</w:t>
      </w:r>
      <w:r>
        <w:rPr>
          <w:rFonts w:ascii="Times New Roman"/>
          <w:i/>
          <w:color w:val="979797"/>
          <w:w w:val="55"/>
          <w:sz w:val="18"/>
        </w:rPr>
        <w:t>'</w:t>
      </w:r>
      <w:r>
        <w:rPr>
          <w:rFonts w:ascii="Times New Roman"/>
          <w:sz w:val="18"/>
        </w:rPr>
      </w:r>
    </w:p>
    <w:p>
      <w:pPr>
        <w:tabs>
          <w:tab w:pos="1817" w:val="left" w:leader="none"/>
        </w:tabs>
        <w:spacing w:line="799" w:lineRule="atLeast" w:before="0"/>
        <w:ind w:left="52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Times New Roman"/>
          <w:color w:val="0000FF"/>
          <w:w w:val="115"/>
          <w:sz w:val="17"/>
        </w:rPr>
        <w:t>vz:z:z:z:z1</w:t>
        <w:tab/>
      </w:r>
      <w:r>
        <w:rPr>
          <w:rFonts w:ascii="Arial"/>
          <w:w w:val="105"/>
          <w:position w:val="2"/>
          <w:sz w:val="13"/>
        </w:rPr>
        <w:t>DITCH</w:t>
      </w:r>
      <w:r>
        <w:rPr>
          <w:rFonts w:ascii="Arial"/>
          <w:spacing w:val="-29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/</w:t>
      </w:r>
      <w:r>
        <w:rPr>
          <w:rFonts w:ascii="Arial"/>
          <w:spacing w:val="-28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WATERCOURSE</w:t>
      </w:r>
      <w:r>
        <w:rPr>
          <w:rFonts w:ascii="Arial"/>
          <w:spacing w:val="-17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OR</w:t>
      </w:r>
      <w:r>
        <w:rPr>
          <w:rFonts w:ascii="Arial"/>
          <w:spacing w:val="-23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POND</w:t>
      </w:r>
      <w:r>
        <w:rPr>
          <w:rFonts w:ascii="Arial"/>
          <w:sz w:val="13"/>
        </w:rPr>
      </w:r>
    </w:p>
    <w:p>
      <w:pPr>
        <w:spacing w:after="0" w:line="799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9080" w:space="40"/>
            <w:col w:w="2600" w:space="40"/>
            <w:col w:w="1419" w:space="40"/>
            <w:col w:w="2660" w:space="40"/>
            <w:col w:w="4461"/>
          </w:cols>
        </w:sectPr>
      </w:pPr>
    </w:p>
    <w:p>
      <w:pPr>
        <w:tabs>
          <w:tab w:pos="19244" w:val="left" w:leader="none"/>
          <w:tab w:pos="19486" w:val="left" w:leader="none"/>
          <w:tab w:pos="23100" w:val="left" w:leader="none"/>
        </w:tabs>
        <w:spacing w:line="737" w:lineRule="atLeast" w:before="0"/>
        <w:ind w:left="17893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B5B5B5"/>
          <w:spacing w:val="-14"/>
          <w:w w:val="435"/>
          <w:sz w:val="6"/>
        </w:rPr>
        <w:t>,</w:t>
      </w:r>
      <w:r>
        <w:rPr>
          <w:rFonts w:ascii="Arial"/>
          <w:color w:val="979797"/>
          <w:spacing w:val="-7"/>
          <w:w w:val="435"/>
          <w:sz w:val="6"/>
        </w:rPr>
        <w:t>,</w:t>
        <w:tab/>
      </w:r>
      <w:r>
        <w:rPr>
          <w:rFonts w:ascii="Arial"/>
          <w:color w:val="979797"/>
          <w:w w:val="295"/>
          <w:sz w:val="6"/>
        </w:rPr>
        <w:t>'</w:t>
        <w:tab/>
      </w:r>
      <w:r>
        <w:rPr>
          <w:rFonts w:ascii="Arial"/>
          <w:color w:val="979797"/>
          <w:w w:val="110"/>
          <w:sz w:val="6"/>
        </w:rPr>
        <w:t>/</w:t>
        <w:tab/>
      </w:r>
      <w:r>
        <w:rPr>
          <w:rFonts w:ascii="Arial"/>
          <w:color w:val="3F00FD"/>
          <w:w w:val="135"/>
          <w:sz w:val="6"/>
        </w:rPr>
        <w:t>1</w:t>
      </w:r>
      <w:r>
        <w:rPr>
          <w:rFonts w:ascii="Arial"/>
          <w:color w:val="3F00FD"/>
          <w:spacing w:val="-13"/>
          <w:w w:val="135"/>
          <w:sz w:val="6"/>
        </w:rPr>
        <w:t> </w:t>
      </w:r>
      <w:r>
        <w:rPr>
          <w:rFonts w:ascii="Arial"/>
          <w:color w:val="979797"/>
          <w:w w:val="245"/>
          <w:sz w:val="6"/>
        </w:rPr>
        <w:t>/  </w:t>
      </w:r>
      <w:r>
        <w:rPr>
          <w:rFonts w:ascii="Arial"/>
          <w:color w:val="979797"/>
          <w:spacing w:val="6"/>
          <w:w w:val="245"/>
          <w:sz w:val="6"/>
        </w:rPr>
        <w:t> </w:t>
      </w:r>
      <w:r>
        <w:rPr>
          <w:rFonts w:ascii="Arial"/>
          <w:color w:val="979797"/>
          <w:w w:val="135"/>
          <w:sz w:val="6"/>
        </w:rPr>
        <w:t>--. </w:t>
      </w:r>
      <w:r>
        <w:rPr>
          <w:rFonts w:ascii="Arial"/>
          <w:color w:val="979797"/>
          <w:w w:val="200"/>
          <w:sz w:val="6"/>
        </w:rPr>
        <w:t>_</w:t>
      </w:r>
      <w:r>
        <w:rPr>
          <w:rFonts w:ascii="Arial"/>
          <w:sz w:val="6"/>
        </w:rPr>
      </w:r>
    </w:p>
    <w:p>
      <w:pPr>
        <w:spacing w:after="0" w:line="737" w:lineRule="atLeast"/>
        <w:jc w:val="left"/>
        <w:rPr>
          <w:rFonts w:ascii="Arial" w:hAnsi="Arial" w:cs="Arial" w:eastAsia="Arial"/>
          <w:sz w:val="6"/>
          <w:szCs w:val="6"/>
        </w:rPr>
        <w:sectPr>
          <w:type w:val="continuous"/>
          <w:pgSz w:w="31660" w:h="22370" w:orient="landscape"/>
          <w:pgMar w:top="480" w:bottom="280" w:left="1280" w:right="0"/>
        </w:sectPr>
      </w:pPr>
    </w:p>
    <w:p>
      <w:pPr>
        <w:spacing w:line="256" w:lineRule="atLeas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979797"/>
          <w:w w:val="80"/>
          <w:sz w:val="26"/>
        </w:rPr>
        <w:t>\ </w:t>
      </w:r>
      <w:r>
        <w:rPr>
          <w:rFonts w:ascii="Arial"/>
          <w:color w:val="979797"/>
          <w:spacing w:val="38"/>
          <w:w w:val="80"/>
          <w:sz w:val="26"/>
        </w:rPr>
        <w:t> </w:t>
      </w:r>
      <w:r>
        <w:rPr>
          <w:rFonts w:ascii="Arial"/>
          <w:color w:val="3F00FD"/>
          <w:w w:val="80"/>
          <w:sz w:val="9"/>
        </w:rPr>
        <w:t>\     </w:t>
      </w:r>
      <w:r>
        <w:rPr>
          <w:rFonts w:ascii="Arial"/>
          <w:color w:val="3F00FD"/>
          <w:spacing w:val="7"/>
          <w:w w:val="80"/>
          <w:sz w:val="9"/>
        </w:rPr>
        <w:t> </w:t>
      </w:r>
      <w:r>
        <w:rPr>
          <w:rFonts w:ascii="Arial"/>
          <w:color w:val="979797"/>
          <w:spacing w:val="-7"/>
          <w:w w:val="155"/>
          <w:sz w:val="20"/>
        </w:rPr>
        <w:t>--</w:t>
      </w:r>
      <w:r>
        <w:rPr>
          <w:rFonts w:ascii="Arial"/>
          <w:sz w:val="20"/>
        </w:rPr>
      </w:r>
    </w:p>
    <w:p>
      <w:pPr>
        <w:spacing w:line="63" w:lineRule="atLeast" w:before="0"/>
        <w:ind w:left="0" w:right="739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/>
        <w:pict>
          <v:shape style="position:absolute;margin-left:721.225769pt;margin-top:24.651688pt;width:7.8pt;height:29.55pt;mso-position-horizontal-relative:page;mso-position-vertical-relative:paragraph;z-index:-594832" type="#_x0000_t202" filled="false" stroked="false">
            <v:textbox inset="0,0,0,0">
              <w:txbxContent>
                <w:p>
                  <w:pPr>
                    <w:spacing w:line="59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9"/>
                      <w:szCs w:val="59"/>
                    </w:rPr>
                  </w:pPr>
                  <w:r>
                    <w:rPr>
                      <w:rFonts w:ascii="Arial"/>
                      <w:color w:val="979797"/>
                      <w:w w:val="95"/>
                      <w:sz w:val="59"/>
                    </w:rPr>
                    <w:t>.</w:t>
                  </w:r>
                  <w:r>
                    <w:rPr>
                      <w:rFonts w:ascii="Arial"/>
                      <w:sz w:val="5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57"/>
        </w:rPr>
        <w:t>..</w:t>
      </w:r>
      <w:r>
        <w:rPr>
          <w:rFonts w:ascii="Times New Roman"/>
          <w:sz w:val="57"/>
        </w:rPr>
      </w:r>
    </w:p>
    <w:p>
      <w:pPr>
        <w:spacing w:line="335" w:lineRule="atLeast" w:before="0"/>
        <w:ind w:left="3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15"/>
        </w:rPr>
        <w:br w:type="column"/>
      </w:r>
      <w:r>
        <w:rPr>
          <w:rFonts w:ascii="Times New Roman"/>
          <w:color w:val="FB01BD"/>
          <w:w w:val="115"/>
          <w:sz w:val="24"/>
        </w:rPr>
        <w:t>=.i</w:t>
      </w:r>
      <w:r>
        <w:rPr>
          <w:rFonts w:ascii="Times New Roman"/>
          <w:sz w:val="24"/>
        </w:rPr>
      </w:r>
    </w:p>
    <w:p>
      <w:pPr>
        <w:spacing w:line="370" w:lineRule="atLeast" w:before="0"/>
        <w:ind w:left="0" w:right="0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w w:val="115"/>
        </w:rPr>
        <w:br w:type="column"/>
      </w:r>
      <w:r>
        <w:rPr>
          <w:rFonts w:ascii="Arial"/>
          <w:color w:val="979797"/>
          <w:spacing w:val="-13"/>
          <w:w w:val="115"/>
          <w:sz w:val="23"/>
        </w:rPr>
        <w:t>,,.</w:t>
      </w:r>
      <w:r>
        <w:rPr>
          <w:rFonts w:ascii="Arial"/>
          <w:color w:val="979797"/>
          <w:spacing w:val="-3"/>
          <w:w w:val="115"/>
          <w:sz w:val="23"/>
        </w:rPr>
        <w:t>.</w:t>
      </w:r>
      <w:r>
        <w:rPr>
          <w:rFonts w:ascii="Arial"/>
          <w:sz w:val="23"/>
        </w:rPr>
      </w:r>
    </w:p>
    <w:p>
      <w:pPr>
        <w:spacing w:line="223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95"/>
        </w:rPr>
        <w:br w:type="column"/>
      </w:r>
      <w:r>
        <w:rPr>
          <w:rFonts w:ascii="Times New Roman"/>
          <w:color w:val="979797"/>
          <w:w w:val="195"/>
          <w:sz w:val="18"/>
        </w:rPr>
        <w:t>.</w:t>
      </w:r>
      <w:r>
        <w:rPr>
          <w:rFonts w:ascii="Times New Roman"/>
          <w:color w:val="979797"/>
          <w:spacing w:val="-25"/>
          <w:w w:val="195"/>
          <w:sz w:val="18"/>
        </w:rPr>
        <w:t>.</w:t>
      </w:r>
      <w:r>
        <w:rPr>
          <w:rFonts w:ascii="Times New Roman"/>
          <w:color w:val="979797"/>
          <w:spacing w:val="-190"/>
          <w:w w:val="195"/>
          <w:position w:val="3"/>
          <w:sz w:val="14"/>
        </w:rPr>
        <w:t>,</w:t>
      </w:r>
      <w:r>
        <w:rPr>
          <w:rFonts w:ascii="Times New Roman"/>
          <w:color w:val="B5B5B5"/>
          <w:spacing w:val="-31"/>
          <w:w w:val="195"/>
          <w:sz w:val="18"/>
        </w:rPr>
        <w:t>.</w:t>
      </w:r>
      <w:r>
        <w:rPr>
          <w:rFonts w:ascii="Times New Roman"/>
          <w:color w:val="979797"/>
          <w:w w:val="195"/>
          <w:position w:val="3"/>
          <w:sz w:val="14"/>
        </w:rPr>
        <w:t>. </w:t>
      </w:r>
      <w:r>
        <w:rPr>
          <w:rFonts w:ascii="Times New Roman"/>
          <w:color w:val="979797"/>
          <w:spacing w:val="12"/>
          <w:w w:val="195"/>
          <w:position w:val="3"/>
          <w:sz w:val="14"/>
        </w:rPr>
        <w:t> </w:t>
      </w:r>
      <w:r>
        <w:rPr>
          <w:rFonts w:ascii="Times New Roman"/>
          <w:color w:val="979797"/>
          <w:w w:val="195"/>
          <w:sz w:val="18"/>
        </w:rPr>
        <w:t>,_</w:t>
      </w:r>
      <w:r>
        <w:rPr>
          <w:rFonts w:ascii="Times New Roman"/>
          <w:sz w:val="18"/>
        </w:rPr>
      </w:r>
    </w:p>
    <w:p>
      <w:pPr>
        <w:spacing w:line="392" w:lineRule="atLeast" w:before="0"/>
        <w:ind w:left="106" w:right="0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w w:val="260"/>
        </w:rPr>
        <w:br w:type="column"/>
      </w:r>
      <w:r>
        <w:rPr>
          <w:rFonts w:ascii="Arial" w:hAnsi="Arial"/>
          <w:color w:val="979797"/>
          <w:w w:val="260"/>
          <w:sz w:val="23"/>
        </w:rPr>
        <w:t>·</w:t>
      </w:r>
      <w:r>
        <w:rPr>
          <w:rFonts w:ascii="Arial" w:hAnsi="Arial"/>
          <w:color w:val="979797"/>
          <w:spacing w:val="-91"/>
          <w:w w:val="260"/>
          <w:sz w:val="23"/>
        </w:rPr>
        <w:t> </w:t>
      </w:r>
      <w:r>
        <w:rPr>
          <w:rFonts w:ascii="Arial" w:hAnsi="Arial"/>
          <w:color w:val="979797"/>
          <w:w w:val="260"/>
          <w:sz w:val="23"/>
        </w:rPr>
        <w:t>.</w:t>
      </w:r>
      <w:r>
        <w:rPr>
          <w:rFonts w:ascii="Arial" w:hAnsi="Arial"/>
          <w:color w:val="979797"/>
          <w:spacing w:val="-139"/>
          <w:w w:val="260"/>
          <w:sz w:val="23"/>
        </w:rPr>
        <w:t> </w:t>
      </w:r>
      <w:r>
        <w:rPr>
          <w:rFonts w:ascii="Arial" w:hAnsi="Arial"/>
          <w:color w:val="979797"/>
          <w:w w:val="55"/>
          <w:sz w:val="23"/>
        </w:rPr>
        <w:t>,</w:t>
      </w:r>
      <w:r>
        <w:rPr>
          <w:rFonts w:ascii="Arial" w:hAnsi="Arial"/>
          <w:sz w:val="23"/>
        </w:rPr>
      </w:r>
    </w:p>
    <w:p>
      <w:pPr>
        <w:spacing w:line="147" w:lineRule="exact" w:before="0"/>
        <w:ind w:left="293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B5B5B5"/>
          <w:w w:val="85"/>
          <w:position w:val="3"/>
          <w:sz w:val="14"/>
          <w:szCs w:val="14"/>
        </w:rPr>
        <w:t>"     </w:t>
      </w:r>
      <w:r>
        <w:rPr>
          <w:rFonts w:ascii="Times New Roman" w:hAnsi="Times New Roman" w:cs="Times New Roman" w:eastAsia="Times New Roman"/>
          <w:color w:val="B5B5B5"/>
          <w:spacing w:val="23"/>
          <w:w w:val="85"/>
          <w:position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spacing w:val="-36"/>
          <w:w w:val="170"/>
          <w:position w:val="3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979797"/>
          <w:w w:val="17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979797"/>
          <w:spacing w:val="-33"/>
          <w:w w:val="17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979797"/>
          <w:w w:val="17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color w:val="979797"/>
          <w:spacing w:val="54"/>
          <w:w w:val="17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color w:val="979797"/>
          <w:spacing w:val="3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979797"/>
          <w:w w:val="140"/>
          <w:sz w:val="18"/>
          <w:szCs w:val="18"/>
        </w:rPr>
        <w:t>•</w:t>
      </w:r>
      <w:r>
        <w:rPr>
          <w:rFonts w:ascii="Times New Roman" w:hAnsi="Times New Roman" w:cs="Times New Roman" w:eastAsia="Times New Roman"/>
          <w:color w:val="979797"/>
          <w:spacing w:val="54"/>
          <w:w w:val="14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979797"/>
          <w:w w:val="140"/>
          <w:position w:val="3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216" w:val="left" w:leader="none"/>
        </w:tabs>
        <w:spacing w:line="393" w:lineRule="atLeast" w:before="0"/>
        <w:ind w:left="0" w:right="116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w w:val="20"/>
        </w:rPr>
        <w:br w:type="column"/>
      </w:r>
      <w:r>
        <w:rPr>
          <w:rFonts w:ascii="Arial"/>
          <w:color w:val="979797"/>
          <w:w w:val="20"/>
          <w:sz w:val="23"/>
        </w:rPr>
        <w:t>,</w:t>
        <w:tab/>
      </w:r>
      <w:r>
        <w:rPr>
          <w:rFonts w:ascii="Arial"/>
          <w:color w:val="979797"/>
          <w:w w:val="50"/>
          <w:sz w:val="23"/>
        </w:rPr>
        <w:t>,</w:t>
      </w:r>
      <w:r>
        <w:rPr>
          <w:rFonts w:ascii="Arial"/>
          <w:sz w:val="23"/>
        </w:rPr>
      </w:r>
    </w:p>
    <w:p>
      <w:pPr>
        <w:spacing w:line="147" w:lineRule="exact" w:before="0"/>
        <w:ind w:left="0" w:right="42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B5B5B5"/>
          <w:spacing w:val="-64"/>
          <w:w w:val="140"/>
          <w:sz w:val="14"/>
        </w:rPr>
        <w:t>"</w:t>
      </w:r>
      <w:r>
        <w:rPr>
          <w:rFonts w:ascii="Times New Roman"/>
          <w:color w:val="979797"/>
          <w:spacing w:val="32"/>
          <w:w w:val="140"/>
          <w:position w:val="-2"/>
          <w:sz w:val="18"/>
        </w:rPr>
        <w:t>'</w:t>
      </w:r>
      <w:r>
        <w:rPr>
          <w:rFonts w:ascii="Times New Roman"/>
          <w:color w:val="979797"/>
          <w:w w:val="140"/>
          <w:sz w:val="14"/>
        </w:rPr>
        <w:t>'</w:t>
      </w:r>
      <w:r>
        <w:rPr>
          <w:rFonts w:ascii="Times New Roman"/>
          <w:color w:val="979797"/>
          <w:spacing w:val="16"/>
          <w:w w:val="140"/>
          <w:sz w:val="14"/>
        </w:rPr>
        <w:t> </w:t>
      </w:r>
      <w:r>
        <w:rPr>
          <w:rFonts w:ascii="Times New Roman"/>
          <w:color w:val="979797"/>
          <w:spacing w:val="-36"/>
          <w:w w:val="90"/>
          <w:position w:val="-2"/>
          <w:sz w:val="18"/>
        </w:rPr>
        <w:t>,</w:t>
      </w:r>
      <w:r>
        <w:rPr>
          <w:rFonts w:ascii="Times New Roman"/>
          <w:color w:val="979797"/>
          <w:w w:val="90"/>
          <w:sz w:val="14"/>
        </w:rPr>
        <w:t>'</w:t>
      </w:r>
      <w:r>
        <w:rPr>
          <w:rFonts w:ascii="Times New Roman"/>
          <w:color w:val="979797"/>
          <w:spacing w:val="7"/>
          <w:w w:val="90"/>
          <w:sz w:val="14"/>
        </w:rPr>
        <w:t> </w:t>
      </w:r>
      <w:r>
        <w:rPr>
          <w:rFonts w:ascii="Times New Roman"/>
          <w:color w:val="979797"/>
          <w:w w:val="140"/>
          <w:position w:val="-2"/>
          <w:sz w:val="18"/>
        </w:rPr>
        <w:t>.</w:t>
      </w:r>
      <w:r>
        <w:rPr>
          <w:rFonts w:ascii="Times New Roman"/>
          <w:sz w:val="18"/>
        </w:rPr>
      </w:r>
    </w:p>
    <w:p>
      <w:pPr>
        <w:tabs>
          <w:tab w:pos="835" w:val="left" w:leader="none"/>
        </w:tabs>
        <w:spacing w:line="223" w:lineRule="atLeast" w:before="0"/>
        <w:ind w:left="21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90"/>
        </w:rPr>
        <w:br w:type="column"/>
      </w:r>
      <w:r>
        <w:rPr>
          <w:rFonts w:ascii="Times New Roman"/>
          <w:color w:val="979797"/>
          <w:spacing w:val="-132"/>
          <w:w w:val="90"/>
          <w:sz w:val="24"/>
        </w:rPr>
        <w:t>.</w:t>
      </w:r>
      <w:r>
        <w:rPr>
          <w:rFonts w:ascii="Times New Roman"/>
          <w:color w:val="979797"/>
          <w:spacing w:val="-36"/>
          <w:w w:val="90"/>
          <w:sz w:val="24"/>
        </w:rPr>
        <w:t>;</w:t>
      </w:r>
      <w:r>
        <w:rPr>
          <w:rFonts w:ascii="Arial"/>
          <w:color w:val="979797"/>
          <w:w w:val="90"/>
          <w:sz w:val="22"/>
        </w:rPr>
        <w:t>.</w:t>
      </w:r>
      <w:r>
        <w:rPr>
          <w:rFonts w:ascii="Arial"/>
          <w:color w:val="979797"/>
          <w:spacing w:val="-26"/>
          <w:w w:val="90"/>
          <w:sz w:val="22"/>
        </w:rPr>
        <w:t>.</w:t>
      </w:r>
      <w:r>
        <w:rPr>
          <w:rFonts w:ascii="Arial"/>
          <w:color w:val="979797"/>
          <w:spacing w:val="-25"/>
          <w:w w:val="90"/>
          <w:sz w:val="22"/>
        </w:rPr>
        <w:t>.</w:t>
      </w:r>
      <w:r>
        <w:rPr>
          <w:rFonts w:ascii="Arial"/>
          <w:color w:val="979797"/>
          <w:w w:val="90"/>
          <w:sz w:val="22"/>
        </w:rPr>
        <w:t>.</w:t>
        <w:tab/>
      </w:r>
      <w:r>
        <w:rPr>
          <w:rFonts w:ascii="Times New Roman"/>
          <w:color w:val="979797"/>
          <w:spacing w:val="-26"/>
          <w:w w:val="80"/>
          <w:position w:val="1"/>
          <w:sz w:val="14"/>
        </w:rPr>
        <w:t>"</w:t>
      </w:r>
      <w:r>
        <w:rPr>
          <w:rFonts w:ascii="Times New Roman"/>
          <w:color w:val="979797"/>
          <w:w w:val="80"/>
          <w:position w:val="-2"/>
          <w:sz w:val="18"/>
        </w:rPr>
        <w:t>"</w:t>
      </w:r>
      <w:r>
        <w:rPr>
          <w:rFonts w:ascii="Times New Roman"/>
          <w:sz w:val="18"/>
        </w:rPr>
      </w:r>
    </w:p>
    <w:p>
      <w:pPr>
        <w:spacing w:line="223" w:lineRule="atLeast" w:before="0"/>
        <w:ind w:left="23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color w:val="979797"/>
          <w:spacing w:val="-76"/>
          <w:position w:val="3"/>
          <w:sz w:val="14"/>
        </w:rPr>
        <w:t>,</w:t>
      </w:r>
      <w:r>
        <w:rPr>
          <w:rFonts w:ascii="Times New Roman"/>
          <w:color w:val="979797"/>
          <w:spacing w:val="-15"/>
          <w:position w:val="3"/>
          <w:sz w:val="14"/>
        </w:rPr>
        <w:t>,</w:t>
      </w:r>
      <w:r>
        <w:rPr>
          <w:rFonts w:ascii="Times New Roman"/>
          <w:color w:val="979797"/>
          <w:sz w:val="18"/>
        </w:rPr>
        <w:t>tc,</w:t>
      </w:r>
      <w:r>
        <w:rPr>
          <w:rFonts w:ascii="Times New Roman"/>
          <w:sz w:val="18"/>
        </w:rPr>
      </w:r>
    </w:p>
    <w:p>
      <w:pPr>
        <w:spacing w:line="41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23"/>
          <w:w w:val="130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797"/>
          <w:w w:val="130"/>
          <w:sz w:val="13"/>
          <w:szCs w:val="13"/>
        </w:rPr>
        <w:t>l=-c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154" w:lineRule="exact" w:before="0"/>
        <w:ind w:left="0" w:right="115" w:firstLine="0"/>
        <w:jc w:val="righ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1074.740112pt;margin-top:-8.007574pt;width:75.219063pt;height:7.649396pt;mso-position-horizontal-relative:page;mso-position-vertical-relative:paragraph;z-index:-595768" type="#_x0000_t75" stroked="false">
            <v:imagedata r:id="rId812" o:title=""/>
          </v:shape>
        </w:pict>
      </w:r>
      <w:r>
        <w:rPr>
          <w:rFonts w:ascii="Arial"/>
          <w:color w:val="979797"/>
          <w:w w:val="150"/>
          <w:sz w:val="17"/>
        </w:rPr>
        <w:t>"</w:t>
      </w:r>
      <w:r>
        <w:rPr>
          <w:rFonts w:ascii="Arial"/>
          <w:sz w:val="17"/>
        </w:rPr>
      </w:r>
    </w:p>
    <w:p>
      <w:pPr>
        <w:tabs>
          <w:tab w:pos="1272" w:val="left" w:leader="none"/>
        </w:tabs>
        <w:spacing w:line="411" w:lineRule="atLeast" w:before="0"/>
        <w:ind w:left="78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405"/>
        </w:rPr>
        <w:br w:type="column"/>
      </w:r>
      <w:r>
        <w:rPr>
          <w:rFonts w:ascii="Times New Roman"/>
          <w:color w:val="00FFFF"/>
          <w:w w:val="405"/>
          <w:sz w:val="13"/>
        </w:rPr>
        <w:t>.</w:t>
        <w:tab/>
      </w:r>
      <w:r>
        <w:rPr>
          <w:rFonts w:ascii="Times New Roman"/>
          <w:color w:val="979797"/>
          <w:w w:val="580"/>
          <w:sz w:val="13"/>
        </w:rPr>
        <w:t>,</w:t>
      </w:r>
      <w:r>
        <w:rPr>
          <w:rFonts w:ascii="Times New Roman"/>
          <w:sz w:val="13"/>
        </w:rPr>
      </w:r>
    </w:p>
    <w:p>
      <w:pPr>
        <w:spacing w:line="168" w:lineRule="exact" w:before="0"/>
        <w:ind w:left="36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color w:val="3F00FD"/>
          <w:spacing w:val="-10"/>
          <w:w w:val="135"/>
          <w:position w:val="-2"/>
          <w:sz w:val="18"/>
          <w:szCs w:val="18"/>
        </w:rPr>
        <w:t>/</w:t>
      </w:r>
      <w:r>
        <w:rPr>
          <w:rFonts w:ascii="Times New Roman" w:hAnsi="Times New Roman" w:cs="Times New Roman" w:eastAsia="Times New Roman"/>
          <w:i/>
          <w:color w:val="3F00FD"/>
          <w:spacing w:val="-7"/>
          <w:w w:val="135"/>
          <w:position w:val="1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color w:val="979797"/>
          <w:spacing w:val="-6"/>
          <w:w w:val="135"/>
          <w:position w:val="1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pacing w:val="-8"/>
          <w:w w:val="135"/>
          <w:sz w:val="17"/>
          <w:szCs w:val="17"/>
        </w:rPr>
        <w:t>•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tLeast" w:before="0"/>
        <w:ind w:left="0" w:right="1051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DC</w:t>
      </w:r>
      <w:r>
        <w:rPr>
          <w:rFonts w:ascii="Arial"/>
          <w:sz w:val="13"/>
        </w:rPr>
      </w:r>
    </w:p>
    <w:p>
      <w:pPr>
        <w:spacing w:line="96" w:lineRule="exact" w:before="0"/>
        <w:ind w:left="358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pacing w:val="-1"/>
          <w:sz w:val="13"/>
        </w:rPr>
        <w:t>DRAINAGE</w:t>
      </w:r>
      <w:r>
        <w:rPr>
          <w:rFonts w:ascii="Arial"/>
          <w:spacing w:val="-8"/>
          <w:sz w:val="13"/>
        </w:rPr>
        <w:t> </w:t>
      </w:r>
      <w:r>
        <w:rPr>
          <w:rFonts w:ascii="Arial"/>
          <w:sz w:val="13"/>
        </w:rPr>
        <w:t>CHANNEL</w:t>
      </w:r>
      <w:r>
        <w:rPr>
          <w:rFonts w:ascii="Arial"/>
          <w:sz w:val="13"/>
        </w:rPr>
      </w:r>
    </w:p>
    <w:p>
      <w:pPr>
        <w:spacing w:line="212" w:lineRule="atLeast" w:before="106"/>
        <w:ind w:left="1535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spacing w:val="-18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20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after="0" w:line="212" w:lineRule="atLeast"/>
        <w:jc w:val="left"/>
        <w:rPr>
          <w:rFonts w:ascii="Times New Roman" w:hAnsi="Times New Roman" w:cs="Times New Roman" w:eastAsia="Times New Roman"/>
          <w:sz w:val="30"/>
          <w:szCs w:val="30"/>
        </w:rPr>
        <w:sectPr>
          <w:type w:val="continuous"/>
          <w:pgSz w:w="31660" w:h="22370" w:orient="landscape"/>
          <w:pgMar w:top="480" w:bottom="280" w:left="1280" w:right="0"/>
          <w:cols w:num="11" w:equalWidth="0">
            <w:col w:w="13146" w:space="40"/>
            <w:col w:w="679" w:space="40"/>
            <w:col w:w="2042" w:space="40"/>
            <w:col w:w="938" w:space="40"/>
            <w:col w:w="1369" w:space="40"/>
            <w:col w:w="1216" w:space="40"/>
            <w:col w:w="916" w:space="40"/>
            <w:col w:w="486" w:space="40"/>
            <w:col w:w="1280" w:space="40"/>
            <w:col w:w="1686" w:space="40"/>
            <w:col w:w="6222"/>
          </w:cols>
        </w:sectPr>
      </w:pPr>
    </w:p>
    <w:p>
      <w:pPr>
        <w:tabs>
          <w:tab w:pos="828" w:val="left" w:leader="none"/>
        </w:tabs>
        <w:spacing w:line="48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979797"/>
          <w:w w:val="230"/>
          <w:sz w:val="7"/>
        </w:rPr>
        <w:t>1 </w:t>
      </w:r>
      <w:r>
        <w:rPr>
          <w:rFonts w:ascii="Times New Roman"/>
          <w:color w:val="979797"/>
          <w:spacing w:val="13"/>
          <w:w w:val="230"/>
          <w:sz w:val="7"/>
        </w:rPr>
        <w:t> </w:t>
      </w:r>
      <w:r>
        <w:rPr>
          <w:rFonts w:ascii="Times New Roman"/>
          <w:color w:val="3F00FD"/>
          <w:w w:val="115"/>
          <w:sz w:val="7"/>
        </w:rPr>
        <w:t>\</w:t>
        <w:tab/>
      </w:r>
      <w:r>
        <w:rPr>
          <w:rFonts w:ascii="Times New Roman"/>
          <w:color w:val="979797"/>
          <w:w w:val="345"/>
          <w:sz w:val="7"/>
        </w:rPr>
        <w:t>'</w:t>
      </w:r>
      <w:r>
        <w:rPr>
          <w:rFonts w:ascii="Times New Roman"/>
          <w:sz w:val="7"/>
        </w:rPr>
      </w:r>
    </w:p>
    <w:p>
      <w:pPr>
        <w:tabs>
          <w:tab w:pos="2233" w:val="left" w:leader="none"/>
          <w:tab w:pos="3049" w:val="left" w:leader="none"/>
        </w:tabs>
        <w:spacing w:line="482" w:lineRule="atLeast" w:before="0"/>
        <w:ind w:left="190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79797"/>
          <w:sz w:val="21"/>
          <w:szCs w:val="21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55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color w:val="979797"/>
          <w:spacing w:val="-3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482" w:lineRule="atLeast" w:before="0"/>
        <w:ind w:left="8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0"/>
        </w:rPr>
        <w:br w:type="column"/>
      </w:r>
      <w:r>
        <w:rPr>
          <w:rFonts w:ascii="Arial" w:hAnsi="Arial" w:cs="Arial" w:eastAsia="Arial"/>
          <w:color w:val="979797"/>
          <w:w w:val="50"/>
          <w:sz w:val="84"/>
          <w:szCs w:val="84"/>
        </w:rPr>
        <w:t>rrt</w:t>
      </w:r>
      <w:r>
        <w:rPr>
          <w:rFonts w:ascii="Arial" w:hAnsi="Arial" w:cs="Arial" w:eastAsia="Arial"/>
          <w:color w:val="979797"/>
          <w:spacing w:val="-81"/>
          <w:w w:val="50"/>
          <w:sz w:val="84"/>
          <w:szCs w:val="84"/>
        </w:rPr>
        <w:t> </w:t>
      </w:r>
      <w:r>
        <w:rPr>
          <w:rFonts w:ascii="Arial" w:hAnsi="Arial" w:cs="Arial" w:eastAsia="Arial"/>
          <w:color w:val="979797"/>
          <w:w w:val="50"/>
          <w:sz w:val="84"/>
          <w:szCs w:val="84"/>
        </w:rPr>
        <w:t>.</w:t>
      </w:r>
      <w:r>
        <w:rPr>
          <w:rFonts w:ascii="Arial" w:hAnsi="Arial" w:cs="Arial" w:eastAsia="Arial"/>
          <w:color w:val="979797"/>
          <w:spacing w:val="67"/>
          <w:w w:val="50"/>
          <w:sz w:val="84"/>
          <w:szCs w:val="84"/>
        </w:rPr>
        <w:t>.</w:t>
      </w:r>
      <w:r>
        <w:rPr>
          <w:rFonts w:ascii="Arial" w:hAnsi="Arial" w:cs="Arial" w:eastAsia="Arial"/>
          <w:color w:val="979797"/>
          <w:w w:val="50"/>
          <w:sz w:val="84"/>
          <w:szCs w:val="84"/>
        </w:rPr>
        <w:t>.</w:t>
      </w:r>
      <w:r>
        <w:rPr>
          <w:rFonts w:ascii="Arial" w:hAnsi="Arial" w:cs="Arial" w:eastAsia="Arial"/>
          <w:color w:val="979797"/>
          <w:spacing w:val="47"/>
          <w:w w:val="50"/>
          <w:sz w:val="84"/>
          <w:szCs w:val="84"/>
        </w:rPr>
        <w:t>.</w:t>
      </w:r>
      <w:r>
        <w:rPr>
          <w:rFonts w:ascii="Arial" w:hAnsi="Arial" w:cs="Arial" w:eastAsia="Arial"/>
          <w:color w:val="979797"/>
          <w:spacing w:val="-100"/>
          <w:w w:val="50"/>
          <w:sz w:val="84"/>
          <w:szCs w:val="84"/>
        </w:rPr>
        <w:t>"</w:t>
      </w:r>
      <w:r>
        <w:rPr>
          <w:rFonts w:ascii="Times New Roman" w:hAnsi="Times New Roman" w:cs="Times New Roman" w:eastAsia="Times New Roman"/>
          <w:color w:val="979797"/>
          <w:w w:val="50"/>
          <w:position w:val="-5"/>
          <w:sz w:val="21"/>
          <w:szCs w:val="21"/>
        </w:rPr>
        <w:t>"</w:t>
      </w:r>
      <w:r>
        <w:rPr>
          <w:rFonts w:ascii="Times New Roman" w:hAnsi="Times New Roman" w:cs="Times New Roman" w:eastAsia="Times New Roman"/>
          <w:color w:val="979797"/>
          <w:spacing w:val="-5"/>
          <w:w w:val="50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50"/>
          <w:position w:val="-5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color w:val="979797"/>
          <w:spacing w:val="-10"/>
          <w:w w:val="50"/>
          <w:position w:val="-5"/>
          <w:sz w:val="21"/>
          <w:szCs w:val="21"/>
        </w:rPr>
        <w:t> </w:t>
      </w:r>
      <w:r>
        <w:rPr>
          <w:rFonts w:ascii="Arial" w:hAnsi="Arial" w:cs="Arial" w:eastAsia="Arial"/>
          <w:color w:val="979797"/>
          <w:spacing w:val="-21"/>
          <w:w w:val="50"/>
          <w:sz w:val="84"/>
          <w:szCs w:val="84"/>
        </w:rPr>
        <w:t>'</w:t>
      </w:r>
      <w:r>
        <w:rPr>
          <w:rFonts w:ascii="Times New Roman" w:hAnsi="Times New Roman" w:cs="Times New Roman" w:eastAsia="Times New Roman"/>
          <w:color w:val="979797"/>
          <w:spacing w:val="-5"/>
          <w:w w:val="50"/>
          <w:position w:val="-5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spacing w:val="-3"/>
          <w:w w:val="50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50"/>
          <w:position w:val="-5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482" w:lineRule="atLeast" w:before="0"/>
        <w:ind w:left="7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Arial"/>
          <w:color w:val="B5B5B5"/>
          <w:spacing w:val="34"/>
          <w:w w:val="90"/>
          <w:position w:val="6"/>
          <w:sz w:val="84"/>
        </w:rPr>
        <w:t>.</w:t>
      </w:r>
      <w:r>
        <w:rPr>
          <w:rFonts w:ascii="Times New Roman"/>
          <w:color w:val="979797"/>
          <w:w w:val="90"/>
          <w:sz w:val="21"/>
        </w:rPr>
        <w:t>.</w:t>
      </w:r>
      <w:r>
        <w:rPr>
          <w:rFonts w:ascii="Times New Roman"/>
          <w:color w:val="979797"/>
          <w:spacing w:val="2"/>
          <w:w w:val="90"/>
          <w:sz w:val="21"/>
        </w:rPr>
        <w:t>.</w:t>
      </w:r>
      <w:r>
        <w:rPr>
          <w:rFonts w:ascii="Times New Roman"/>
          <w:color w:val="979797"/>
          <w:w w:val="90"/>
          <w:sz w:val="21"/>
        </w:rPr>
        <w:t>-</w:t>
      </w:r>
      <w:r>
        <w:rPr>
          <w:rFonts w:ascii="Times New Roman"/>
          <w:color w:val="979797"/>
          <w:spacing w:val="-37"/>
          <w:w w:val="90"/>
          <w:sz w:val="21"/>
        </w:rPr>
        <w:t> </w:t>
      </w:r>
      <w:r>
        <w:rPr>
          <w:rFonts w:ascii="Times New Roman"/>
          <w:color w:val="979797"/>
          <w:w w:val="115"/>
          <w:sz w:val="21"/>
        </w:rPr>
        <w:t>-</w:t>
      </w:r>
      <w:r>
        <w:rPr>
          <w:rFonts w:ascii="Times New Roman"/>
          <w:color w:val="979797"/>
          <w:spacing w:val="-52"/>
          <w:w w:val="115"/>
          <w:sz w:val="21"/>
        </w:rPr>
        <w:t> </w:t>
      </w:r>
      <w:r>
        <w:rPr>
          <w:rFonts w:ascii="Times New Roman"/>
          <w:color w:val="979797"/>
          <w:w w:val="90"/>
          <w:sz w:val="21"/>
        </w:rPr>
        <w:t>=</w:t>
      </w:r>
      <w:r>
        <w:rPr>
          <w:rFonts w:ascii="Times New Roman"/>
          <w:color w:val="979797"/>
          <w:spacing w:val="-35"/>
          <w:w w:val="90"/>
          <w:sz w:val="21"/>
        </w:rPr>
        <w:t> </w:t>
      </w:r>
      <w:r>
        <w:rPr>
          <w:rFonts w:ascii="Times New Roman"/>
          <w:color w:val="979797"/>
          <w:w w:val="90"/>
          <w:sz w:val="21"/>
        </w:rPr>
        <w:t>=</w:t>
      </w:r>
      <w:r>
        <w:rPr>
          <w:rFonts w:ascii="Times New Roman"/>
          <w:color w:val="979797"/>
          <w:spacing w:val="-35"/>
          <w:w w:val="90"/>
          <w:sz w:val="21"/>
        </w:rPr>
        <w:t> </w:t>
      </w:r>
      <w:r>
        <w:rPr>
          <w:rFonts w:ascii="Times New Roman"/>
          <w:color w:val="979797"/>
          <w:w w:val="90"/>
          <w:sz w:val="21"/>
        </w:rPr>
        <w:t>=</w:t>
      </w:r>
      <w:r>
        <w:rPr>
          <w:rFonts w:ascii="Times New Roman"/>
          <w:color w:val="979797"/>
          <w:spacing w:val="-36"/>
          <w:w w:val="90"/>
          <w:sz w:val="21"/>
        </w:rPr>
        <w:t> </w:t>
      </w:r>
      <w:r>
        <w:rPr>
          <w:rFonts w:ascii="Arial"/>
          <w:color w:val="979797"/>
          <w:spacing w:val="-212"/>
          <w:w w:val="90"/>
          <w:position w:val="6"/>
          <w:sz w:val="84"/>
        </w:rPr>
        <w:t>-</w:t>
      </w:r>
      <w:r>
        <w:rPr>
          <w:rFonts w:ascii="Times New Roman"/>
          <w:color w:val="979797"/>
          <w:w w:val="90"/>
          <w:sz w:val="21"/>
        </w:rPr>
        <w:t>-</w:t>
      </w:r>
      <w:r>
        <w:rPr>
          <w:rFonts w:ascii="Times New Roman"/>
          <w:color w:val="979797"/>
          <w:spacing w:val="-37"/>
          <w:w w:val="90"/>
          <w:sz w:val="21"/>
        </w:rPr>
        <w:t> </w:t>
      </w:r>
      <w:r>
        <w:rPr>
          <w:rFonts w:ascii="Times New Roman"/>
          <w:color w:val="979797"/>
          <w:spacing w:val="-22"/>
          <w:w w:val="150"/>
          <w:sz w:val="21"/>
        </w:rPr>
        <w:t>-</w:t>
      </w:r>
      <w:r>
        <w:rPr>
          <w:rFonts w:ascii="Times New Roman"/>
          <w:color w:val="979797"/>
          <w:spacing w:val="-110"/>
          <w:w w:val="150"/>
          <w:sz w:val="21"/>
        </w:rPr>
        <w:t>.</w:t>
      </w:r>
      <w:r>
        <w:rPr>
          <w:rFonts w:ascii="Arial"/>
          <w:color w:val="979797"/>
          <w:spacing w:val="-415"/>
          <w:w w:val="150"/>
          <w:position w:val="6"/>
          <w:sz w:val="84"/>
        </w:rPr>
        <w:t>-</w:t>
      </w:r>
      <w:r>
        <w:rPr>
          <w:rFonts w:ascii="Times New Roman"/>
          <w:color w:val="979797"/>
          <w:w w:val="150"/>
          <w:sz w:val="21"/>
        </w:rPr>
        <w:t>,.</w:t>
      </w:r>
      <w:r>
        <w:rPr>
          <w:rFonts w:ascii="Times New Roman"/>
          <w:color w:val="979797"/>
          <w:spacing w:val="-59"/>
          <w:w w:val="150"/>
          <w:sz w:val="21"/>
        </w:rPr>
        <w:t> </w:t>
      </w:r>
      <w:r>
        <w:rPr>
          <w:rFonts w:ascii="Arial"/>
          <w:color w:val="979797"/>
          <w:w w:val="55"/>
          <w:position w:val="6"/>
          <w:sz w:val="84"/>
        </w:rPr>
        <w:t>-</w:t>
      </w:r>
      <w:r>
        <w:rPr>
          <w:rFonts w:ascii="Arial"/>
          <w:color w:val="979797"/>
          <w:spacing w:val="-102"/>
          <w:w w:val="55"/>
          <w:position w:val="6"/>
          <w:sz w:val="84"/>
        </w:rPr>
        <w:t> </w:t>
      </w:r>
      <w:r>
        <w:rPr>
          <w:rFonts w:ascii="Times New Roman"/>
          <w:color w:val="979797"/>
          <w:w w:val="350"/>
          <w:sz w:val="21"/>
        </w:rPr>
        <w:t>-</w:t>
      </w:r>
      <w:r>
        <w:rPr>
          <w:rFonts w:ascii="Times New Roman"/>
          <w:sz w:val="21"/>
        </w:rPr>
      </w:r>
    </w:p>
    <w:p>
      <w:pPr>
        <w:tabs>
          <w:tab w:pos="2393" w:val="left" w:leader="none"/>
        </w:tabs>
        <w:spacing w:line="482" w:lineRule="atLeast" w:before="0"/>
        <w:ind w:left="239" w:right="0" w:firstLine="0"/>
        <w:jc w:val="left"/>
        <w:rPr>
          <w:rFonts w:ascii="Arial" w:hAnsi="Arial" w:cs="Arial" w:eastAsia="Arial"/>
          <w:sz w:val="84"/>
          <w:szCs w:val="84"/>
        </w:rPr>
      </w:pPr>
      <w:r>
        <w:rPr>
          <w:w w:val="40"/>
        </w:rPr>
        <w:br w:type="column"/>
      </w:r>
      <w:r>
        <w:rPr>
          <w:rFonts w:ascii="Arial"/>
          <w:color w:val="979797"/>
          <w:w w:val="40"/>
          <w:sz w:val="84"/>
        </w:rPr>
        <w:t>.</w:t>
      </w:r>
      <w:r>
        <w:rPr>
          <w:rFonts w:ascii="Arial"/>
          <w:color w:val="979797"/>
          <w:spacing w:val="53"/>
          <w:w w:val="40"/>
          <w:sz w:val="84"/>
        </w:rPr>
        <w:t>.</w:t>
      </w:r>
      <w:r>
        <w:rPr>
          <w:rFonts w:ascii="Arial"/>
          <w:color w:val="979797"/>
          <w:spacing w:val="-16"/>
          <w:w w:val="40"/>
          <w:sz w:val="84"/>
        </w:rPr>
        <w:t>'</w:t>
      </w:r>
      <w:r>
        <w:rPr>
          <w:rFonts w:ascii="Times New Roman"/>
          <w:color w:val="979797"/>
          <w:w w:val="40"/>
          <w:position w:val="-5"/>
          <w:sz w:val="21"/>
        </w:rPr>
        <w:t>'</w:t>
        <w:tab/>
      </w:r>
      <w:r>
        <w:rPr>
          <w:rFonts w:ascii="Arial"/>
          <w:i/>
          <w:color w:val="3F00FD"/>
          <w:spacing w:val="-5"/>
          <w:w w:val="50"/>
          <w:position w:val="-5"/>
          <w:sz w:val="20"/>
        </w:rPr>
        <w:t>!</w:t>
      </w:r>
      <w:r>
        <w:rPr>
          <w:rFonts w:ascii="Arial"/>
          <w:color w:val="3F00FD"/>
          <w:spacing w:val="-21"/>
          <w:w w:val="50"/>
          <w:sz w:val="84"/>
        </w:rPr>
        <w:t>'</w:t>
      </w:r>
      <w:r>
        <w:rPr>
          <w:rFonts w:ascii="Arial"/>
          <w:sz w:val="84"/>
        </w:rPr>
      </w:r>
    </w:p>
    <w:p>
      <w:pPr>
        <w:spacing w:after="0" w:line="482" w:lineRule="atLeast"/>
        <w:jc w:val="left"/>
        <w:rPr>
          <w:rFonts w:ascii="Arial" w:hAnsi="Arial" w:cs="Arial" w:eastAsia="Arial"/>
          <w:sz w:val="84"/>
          <w:szCs w:val="84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3497" w:space="40"/>
            <w:col w:w="3215" w:space="40"/>
            <w:col w:w="1406" w:space="40"/>
            <w:col w:w="1934" w:space="40"/>
            <w:col w:w="10168"/>
          </w:cols>
        </w:sectPr>
      </w:pPr>
    </w:p>
    <w:p>
      <w:pPr>
        <w:spacing w:line="775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170"/>
          <w:sz w:val="14"/>
        </w:rPr>
        <w:t>=</w:t>
      </w:r>
      <w:r>
        <w:rPr>
          <w:rFonts w:ascii="Arial"/>
          <w:color w:val="979797"/>
          <w:spacing w:val="-24"/>
          <w:w w:val="170"/>
          <w:sz w:val="14"/>
        </w:rPr>
        <w:t> </w:t>
      </w:r>
      <w:r>
        <w:rPr>
          <w:rFonts w:ascii="Arial"/>
          <w:color w:val="979797"/>
          <w:w w:val="170"/>
          <w:sz w:val="14"/>
        </w:rPr>
        <w:t>..</w:t>
      </w:r>
      <w:r>
        <w:rPr>
          <w:rFonts w:ascii="Arial"/>
          <w:sz w:val="14"/>
        </w:rPr>
      </w:r>
    </w:p>
    <w:p>
      <w:pPr>
        <w:tabs>
          <w:tab w:pos="971" w:val="left" w:leader="none"/>
        </w:tabs>
        <w:spacing w:line="498" w:lineRule="atLeast" w:before="0"/>
        <w:ind w:left="314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35"/>
        </w:rPr>
        <w:br w:type="column"/>
      </w:r>
      <w:r>
        <w:rPr>
          <w:rFonts w:ascii="Arial"/>
          <w:color w:val="3F00FD"/>
          <w:w w:val="35"/>
          <w:sz w:val="32"/>
        </w:rPr>
        <w:t>'</w:t>
        <w:tab/>
      </w:r>
      <w:r>
        <w:rPr>
          <w:rFonts w:ascii="Arial"/>
          <w:color w:val="979797"/>
          <w:spacing w:val="-3"/>
          <w:w w:val="55"/>
          <w:sz w:val="32"/>
        </w:rPr>
        <w:t>'</w:t>
      </w:r>
      <w:r>
        <w:rPr>
          <w:rFonts w:ascii="Times New Roman"/>
          <w:color w:val="979797"/>
          <w:spacing w:val="-2"/>
          <w:w w:val="55"/>
          <w:position w:val="-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352" w:lineRule="atLeast" w:before="0"/>
        <w:ind w:left="0" w:right="182" w:firstLine="0"/>
        <w:jc w:val="right"/>
        <w:rPr>
          <w:rFonts w:ascii="Arial" w:hAnsi="Arial" w:cs="Arial" w:eastAsia="Arial"/>
          <w:sz w:val="59"/>
          <w:szCs w:val="59"/>
        </w:rPr>
      </w:pPr>
      <w:r>
        <w:rPr>
          <w:rFonts w:ascii="Arial"/>
          <w:color w:val="979797"/>
          <w:w w:val="90"/>
          <w:sz w:val="59"/>
        </w:rPr>
        <w:t>.</w:t>
      </w:r>
      <w:r>
        <w:rPr>
          <w:rFonts w:ascii="Arial"/>
          <w:sz w:val="59"/>
        </w:rPr>
      </w:r>
    </w:p>
    <w:p>
      <w:pPr>
        <w:tabs>
          <w:tab w:pos="3571" w:val="left" w:leader="none"/>
          <w:tab w:pos="4381" w:val="left" w:leader="none"/>
          <w:tab w:pos="5847" w:val="left" w:leader="none"/>
          <w:tab w:pos="6937" w:val="left" w:leader="none"/>
          <w:tab w:pos="7415" w:val="left" w:leader="none"/>
          <w:tab w:pos="9161" w:val="left" w:leader="none"/>
        </w:tabs>
        <w:spacing w:line="621" w:lineRule="atLeast" w:before="0"/>
        <w:ind w:left="239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95"/>
        </w:rPr>
        <w:br w:type="column"/>
      </w:r>
      <w:r>
        <w:rPr>
          <w:rFonts w:ascii="Arial" w:hAnsi="Arial"/>
          <w:color w:val="979797"/>
          <w:w w:val="195"/>
          <w:sz w:val="18"/>
        </w:rPr>
        <w:t>"</w:t>
      </w:r>
      <w:r>
        <w:rPr>
          <w:rFonts w:ascii="Arial" w:hAnsi="Arial"/>
          <w:color w:val="979797"/>
          <w:spacing w:val="-82"/>
          <w:w w:val="195"/>
          <w:sz w:val="18"/>
        </w:rPr>
        <w:t> </w:t>
      </w:r>
      <w:r>
        <w:rPr>
          <w:rFonts w:ascii="Arial" w:hAnsi="Arial"/>
          <w:w w:val="135"/>
          <w:sz w:val="18"/>
        </w:rPr>
        <w:t>.</w:t>
        <w:tab/>
      </w:r>
      <w:r>
        <w:rPr>
          <w:rFonts w:ascii="Arial" w:hAnsi="Arial"/>
          <w:color w:val="979797"/>
          <w:w w:val="295"/>
          <w:sz w:val="18"/>
        </w:rPr>
        <w:t>'</w:t>
        <w:tab/>
      </w:r>
      <w:r>
        <w:rPr>
          <w:rFonts w:ascii="Arial" w:hAnsi="Arial"/>
          <w:color w:val="979797"/>
          <w:w w:val="115"/>
          <w:sz w:val="18"/>
        </w:rPr>
        <w:t>«</w:t>
        <w:tab/>
      </w:r>
      <w:r>
        <w:rPr>
          <w:rFonts w:ascii="Arial" w:hAnsi="Arial"/>
          <w:color w:val="979797"/>
          <w:w w:val="60"/>
          <w:sz w:val="2"/>
        </w:rPr>
        <w:t>&lt;</w:t>
        <w:tab/>
      </w:r>
      <w:r>
        <w:rPr>
          <w:rFonts w:ascii="Arial" w:hAnsi="Arial"/>
          <w:color w:val="979797"/>
          <w:w w:val="570"/>
          <w:sz w:val="2"/>
        </w:rPr>
        <w:t>""</w:t>
        <w:tab/>
        <w:t>'</w:t>
        <w:tab/>
      </w:r>
      <w:r>
        <w:rPr>
          <w:rFonts w:ascii="Arial" w:hAnsi="Arial"/>
          <w:i/>
          <w:color w:val="3F00FD"/>
          <w:w w:val="450"/>
          <w:sz w:val="2"/>
        </w:rPr>
        <w:t>/    </w:t>
      </w:r>
      <w:r>
        <w:rPr>
          <w:rFonts w:ascii="Arial" w:hAnsi="Arial"/>
          <w:i/>
          <w:color w:val="3F00FD"/>
          <w:spacing w:val="24"/>
          <w:w w:val="450"/>
          <w:sz w:val="2"/>
        </w:rPr>
        <w:t> </w:t>
      </w:r>
      <w:r>
        <w:rPr>
          <w:rFonts w:ascii="Arial" w:hAnsi="Arial"/>
          <w:w w:val="135"/>
          <w:sz w:val="10"/>
        </w:rPr>
        <w:t>MH&amp;isw</w:t>
      </w:r>
      <w:r>
        <w:rPr>
          <w:rFonts w:ascii="Arial" w:hAnsi="Arial"/>
          <w:sz w:val="10"/>
        </w:rPr>
      </w:r>
    </w:p>
    <w:p>
      <w:pPr>
        <w:tabs>
          <w:tab w:pos="3750" w:val="left" w:leader="none"/>
          <w:tab w:pos="6962" w:val="left" w:leader="none"/>
          <w:tab w:pos="8014" w:val="left" w:leader="none"/>
        </w:tabs>
        <w:spacing w:line="183" w:lineRule="atLeast" w:before="0"/>
        <w:ind w:left="2571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color w:val="757575"/>
          <w:w w:val="70"/>
          <w:sz w:val="14"/>
          <w:szCs w:val="14"/>
        </w:rPr>
        <w:t>'!'</w:t>
        <w:tab/>
      </w:r>
      <w:r>
        <w:rPr>
          <w:rFonts w:ascii="Arial" w:hAnsi="Arial" w:cs="Arial" w:eastAsia="Arial"/>
          <w:i/>
          <w:color w:val="979797"/>
          <w:w w:val="150"/>
          <w:sz w:val="10"/>
          <w:szCs w:val="10"/>
        </w:rPr>
        <w:t>f</w:t>
        <w:tab/>
      </w:r>
      <w:r>
        <w:rPr>
          <w:rFonts w:ascii="Arial" w:hAnsi="Arial" w:cs="Arial" w:eastAsia="Arial"/>
          <w:color w:val="979797"/>
          <w:spacing w:val="-30"/>
          <w:sz w:val="21"/>
          <w:szCs w:val="21"/>
        </w:rPr>
        <w:t>'</w:t>
      </w:r>
      <w:r>
        <w:rPr>
          <w:rFonts w:ascii="Arial" w:hAnsi="Arial" w:cs="Arial" w:eastAsia="Arial"/>
          <w:color w:val="979797"/>
          <w:sz w:val="21"/>
          <w:szCs w:val="21"/>
        </w:rPr>
        <w:t>\,&lt;</w:t>
      </w:r>
      <w:r>
        <w:rPr>
          <w:rFonts w:ascii="Arial" w:hAnsi="Arial" w:cs="Arial" w:eastAsia="Arial"/>
          <w:color w:val="979797"/>
          <w:spacing w:val="-12"/>
          <w:sz w:val="21"/>
          <w:szCs w:val="21"/>
        </w:rPr>
        <w:t> </w:t>
      </w:r>
      <w:r>
        <w:rPr>
          <w:rFonts w:ascii="Arial" w:hAnsi="Arial" w:cs="Arial" w:eastAsia="Arial"/>
          <w:color w:val="979797"/>
          <w:spacing w:val="-176"/>
          <w:w w:val="345"/>
          <w:sz w:val="21"/>
          <w:szCs w:val="21"/>
        </w:rPr>
        <w:t>,</w:t>
      </w:r>
      <w:r>
        <w:rPr>
          <w:rFonts w:ascii="Arial" w:hAnsi="Arial" w:cs="Arial" w:eastAsia="Arial"/>
          <w:color w:val="979797"/>
          <w:w w:val="345"/>
          <w:sz w:val="21"/>
          <w:szCs w:val="21"/>
        </w:rPr>
        <w:t>'</w:t>
        <w:tab/>
      </w:r>
      <w:r>
        <w:rPr>
          <w:rFonts w:ascii="Arial" w:hAnsi="Arial" w:cs="Arial" w:eastAsia="Arial"/>
          <w:color w:val="979797"/>
          <w:spacing w:val="-14"/>
          <w:w w:val="180"/>
          <w:sz w:val="21"/>
          <w:szCs w:val="21"/>
        </w:rPr>
        <w:t>-</w:t>
      </w:r>
      <w:r>
        <w:rPr>
          <w:rFonts w:ascii="Arial" w:hAnsi="Arial" w:cs="Arial" w:eastAsia="Arial"/>
          <w:color w:val="979797"/>
          <w:spacing w:val="-29"/>
          <w:w w:val="180"/>
          <w:sz w:val="21"/>
          <w:szCs w:val="21"/>
        </w:rPr>
        <w:t>-</w:t>
      </w:r>
      <w:r>
        <w:rPr>
          <w:rFonts w:ascii="Arial" w:hAnsi="Arial" w:cs="Arial" w:eastAsia="Arial"/>
          <w:color w:val="979797"/>
          <w:w w:val="180"/>
          <w:sz w:val="21"/>
          <w:szCs w:val="21"/>
        </w:rPr>
        <w:t>•</w:t>
      </w:r>
      <w:r>
        <w:rPr>
          <w:rFonts w:ascii="Arial" w:hAnsi="Arial" w:cs="Arial" w:eastAsia="Arial"/>
          <w:sz w:val="21"/>
          <w:szCs w:val="21"/>
        </w:rPr>
      </w:r>
    </w:p>
    <w:p>
      <w:pPr>
        <w:tabs>
          <w:tab w:pos="554" w:val="left" w:leader="none"/>
        </w:tabs>
        <w:spacing w:line="775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6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34"/>
          <w:w w:val="65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979797"/>
          <w:spacing w:val="-51"/>
          <w:w w:val="65"/>
          <w:position w:val="17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23"/>
          <w:w w:val="65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979797"/>
          <w:spacing w:val="-52"/>
          <w:w w:val="65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979797"/>
          <w:w w:val="65"/>
          <w:position w:val="17"/>
          <w:sz w:val="30"/>
          <w:szCs w:val="30"/>
        </w:rPr>
        <w:t>•</w:t>
        <w:tab/>
      </w:r>
      <w:r>
        <w:rPr>
          <w:rFonts w:ascii="Arial" w:hAnsi="Arial" w:cs="Arial" w:eastAsia="Arial"/>
          <w:w w:val="95"/>
          <w:position w:val="28"/>
          <w:sz w:val="13"/>
          <w:szCs w:val="13"/>
        </w:rPr>
        <w:t>G</w:t>
      </w:r>
      <w:r>
        <w:rPr>
          <w:rFonts w:ascii="Arial" w:hAnsi="Arial" w:cs="Arial" w:eastAsia="Arial"/>
          <w:sz w:val="13"/>
          <w:szCs w:val="13"/>
        </w:rPr>
      </w:r>
    </w:p>
    <w:p>
      <w:pPr>
        <w:tabs>
          <w:tab w:pos="990" w:val="left" w:leader="none"/>
        </w:tabs>
        <w:spacing w:line="775" w:lineRule="atLeast" w:before="0"/>
        <w:ind w:left="11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0000FF"/>
          <w:w w:val="105"/>
          <w:position w:val="-5"/>
          <w:sz w:val="23"/>
        </w:rPr>
        <w:t>D</w:t>
        <w:tab/>
      </w:r>
      <w:r>
        <w:rPr>
          <w:rFonts w:ascii="Arial"/>
          <w:sz w:val="13"/>
        </w:rPr>
        <w:t>ROAD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GULLY</w:t>
      </w:r>
    </w:p>
    <w:p>
      <w:pPr>
        <w:spacing w:after="0" w:line="77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2478" w:space="40"/>
            <w:col w:w="1025" w:space="40"/>
            <w:col w:w="9833" w:space="40"/>
            <w:col w:w="3282" w:space="40"/>
            <w:col w:w="3602"/>
          </w:cols>
        </w:sectPr>
      </w:pPr>
    </w:p>
    <w:p>
      <w:pPr>
        <w:tabs>
          <w:tab w:pos="643" w:val="left" w:leader="none"/>
        </w:tabs>
        <w:spacing w:line="740" w:lineRule="atLeast" w:before="0"/>
        <w:ind w:left="0" w:right="425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190"/>
          <w:sz w:val="6"/>
        </w:rPr>
        <w:t>I   </w:t>
      </w:r>
      <w:r>
        <w:rPr>
          <w:rFonts w:ascii="Arial"/>
          <w:color w:val="979797"/>
          <w:spacing w:val="22"/>
          <w:w w:val="190"/>
          <w:sz w:val="6"/>
        </w:rPr>
        <w:t> </w:t>
      </w:r>
      <w:r>
        <w:rPr>
          <w:rFonts w:ascii="Arial"/>
          <w:color w:val="3F00FD"/>
          <w:w w:val="130"/>
          <w:sz w:val="6"/>
        </w:rPr>
        <w:t>\</w:t>
        <w:tab/>
      </w:r>
      <w:r>
        <w:rPr>
          <w:rFonts w:ascii="Arial"/>
          <w:i/>
          <w:color w:val="979797"/>
          <w:spacing w:val="-8"/>
          <w:w w:val="95"/>
          <w:sz w:val="14"/>
        </w:rPr>
        <w:t>&lt;-</w:t>
      </w:r>
      <w:r>
        <w:rPr>
          <w:rFonts w:ascii="Arial"/>
          <w:i/>
          <w:color w:val="979797"/>
          <w:spacing w:val="-3"/>
          <w:w w:val="95"/>
          <w:sz w:val="14"/>
        </w:rPr>
        <w:t>"</w:t>
      </w:r>
      <w:r>
        <w:rPr>
          <w:rFonts w:ascii="Arial"/>
          <w:i/>
          <w:color w:val="979797"/>
          <w:spacing w:val="-14"/>
          <w:w w:val="95"/>
          <w:sz w:val="14"/>
        </w:rPr>
        <w:t> </w:t>
      </w:r>
      <w:r>
        <w:rPr>
          <w:rFonts w:ascii="Arial"/>
          <w:color w:val="979797"/>
          <w:w w:val="85"/>
          <w:sz w:val="14"/>
        </w:rPr>
        <w:t>\</w:t>
      </w:r>
      <w:r>
        <w:rPr>
          <w:rFonts w:ascii="Arial"/>
          <w:sz w:val="14"/>
        </w:rPr>
      </w:r>
    </w:p>
    <w:p>
      <w:pPr>
        <w:spacing w:after="0" w:line="740" w:lineRule="atLeas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</w:sectPr>
      </w:pPr>
    </w:p>
    <w:p>
      <w:pPr>
        <w:tabs>
          <w:tab w:pos="1064" w:val="left" w:leader="none"/>
        </w:tabs>
        <w:spacing w:line="63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979797"/>
          <w:position w:val="1"/>
          <w:sz w:val="32"/>
        </w:rPr>
        <w:t>I</w:t>
      </w:r>
      <w:r>
        <w:rPr>
          <w:rFonts w:ascii="Arial"/>
          <w:color w:val="979797"/>
          <w:spacing w:val="39"/>
          <w:position w:val="1"/>
          <w:sz w:val="32"/>
        </w:rPr>
        <w:t> </w:t>
      </w:r>
      <w:r>
        <w:rPr>
          <w:rFonts w:ascii="Arial"/>
          <w:color w:val="3F00FD"/>
          <w:sz w:val="18"/>
        </w:rPr>
        <w:t>:</w:t>
        <w:tab/>
      </w:r>
      <w:r>
        <w:rPr>
          <w:rFonts w:ascii="Times New Roman"/>
          <w:color w:val="979797"/>
          <w:spacing w:val="-8"/>
          <w:w w:val="95"/>
          <w:position w:val="10"/>
          <w:sz w:val="18"/>
        </w:rPr>
        <w:t>'</w:t>
      </w:r>
      <w:r>
        <w:rPr>
          <w:rFonts w:ascii="Times New Roman"/>
          <w:color w:val="979797"/>
          <w:spacing w:val="-9"/>
          <w:w w:val="9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3808" w:val="left" w:leader="none"/>
          <w:tab w:pos="4196" w:val="left" w:leader="none"/>
          <w:tab w:pos="5139" w:val="left" w:leader="none"/>
          <w:tab w:pos="5433" w:val="left" w:leader="none"/>
        </w:tabs>
        <w:spacing w:line="633" w:lineRule="atLeast" w:before="0"/>
        <w:ind w:left="193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40"/>
        </w:rPr>
        <w:br w:type="column"/>
      </w:r>
      <w:r>
        <w:rPr>
          <w:rFonts w:ascii="Arial" w:hAnsi="Arial" w:cs="Arial" w:eastAsia="Arial"/>
          <w:color w:val="979797"/>
          <w:w w:val="140"/>
          <w:sz w:val="10"/>
          <w:szCs w:val="10"/>
        </w:rPr>
        <w:t>,</w:t>
      </w:r>
      <w:r>
        <w:rPr>
          <w:rFonts w:ascii="Arial" w:hAnsi="Arial" w:cs="Arial" w:eastAsia="Arial"/>
          <w:color w:val="979797"/>
          <w:spacing w:val="5"/>
          <w:w w:val="140"/>
          <w:sz w:val="10"/>
          <w:szCs w:val="10"/>
        </w:rPr>
        <w:t> </w:t>
      </w:r>
      <w:r>
        <w:rPr>
          <w:rFonts w:ascii="Arial" w:hAnsi="Arial" w:cs="Arial" w:eastAsia="Arial"/>
          <w:i/>
          <w:color w:val="979797"/>
          <w:w w:val="210"/>
          <w:sz w:val="10"/>
          <w:szCs w:val="10"/>
        </w:rPr>
        <w:t>t</w:t>
        <w:tab/>
      </w:r>
      <w:r>
        <w:rPr>
          <w:rFonts w:ascii="Arial" w:hAnsi="Arial" w:cs="Arial" w:eastAsia="Arial"/>
          <w:color w:val="979797"/>
          <w:spacing w:val="-7"/>
          <w:w w:val="200"/>
          <w:sz w:val="10"/>
          <w:szCs w:val="10"/>
        </w:rPr>
        <w:t>'</w:t>
      </w:r>
      <w:r>
        <w:rPr>
          <w:rFonts w:ascii="Arial" w:hAnsi="Arial" w:cs="Arial" w:eastAsia="Arial"/>
          <w:color w:val="979797"/>
          <w:spacing w:val="-12"/>
          <w:w w:val="200"/>
          <w:sz w:val="10"/>
          <w:szCs w:val="10"/>
        </w:rPr>
        <w:t>""</w:t>
        <w:tab/>
      </w:r>
      <w:r>
        <w:rPr>
          <w:rFonts w:ascii="Arial" w:hAnsi="Arial" w:cs="Arial" w:eastAsia="Arial"/>
          <w:color w:val="979797"/>
          <w:w w:val="55"/>
          <w:sz w:val="10"/>
          <w:szCs w:val="10"/>
        </w:rPr>
        <w:t>,</w:t>
        <w:tab/>
      </w:r>
      <w:r>
        <w:rPr>
          <w:rFonts w:ascii="Arial" w:hAnsi="Arial" w:cs="Arial" w:eastAsia="Arial"/>
          <w:color w:val="979797"/>
          <w:w w:val="210"/>
          <w:sz w:val="10"/>
          <w:szCs w:val="10"/>
        </w:rPr>
        <w:t>•</w:t>
        <w:tab/>
      </w:r>
      <w:r>
        <w:rPr>
          <w:rFonts w:ascii="Arial" w:hAnsi="Arial" w:cs="Arial" w:eastAsia="Arial"/>
          <w:color w:val="979797"/>
          <w:w w:val="115"/>
          <w:sz w:val="10"/>
          <w:szCs w:val="10"/>
        </w:rPr>
        <w:t>,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63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10"/>
        </w:rPr>
        <w:br w:type="column"/>
      </w:r>
      <w:r>
        <w:rPr>
          <w:rFonts w:ascii="Times New Roman"/>
          <w:color w:val="2A3B97"/>
          <w:spacing w:val="-5"/>
          <w:w w:val="110"/>
          <w:sz w:val="14"/>
        </w:rPr>
        <w:t>,</w:t>
      </w:r>
      <w:r>
        <w:rPr>
          <w:rFonts w:ascii="Times New Roman"/>
          <w:color w:val="2A3B97"/>
          <w:spacing w:val="-48"/>
          <w:w w:val="110"/>
          <w:sz w:val="14"/>
        </w:rPr>
        <w:t>(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z w:val="14"/>
        </w:rPr>
      </w:r>
    </w:p>
    <w:p>
      <w:pPr>
        <w:spacing w:line="633" w:lineRule="atLeast" w:before="0"/>
        <w:ind w:left="9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CL77.75</w:t>
      </w:r>
      <w:r>
        <w:rPr>
          <w:rFonts w:ascii="Times New Roman"/>
          <w:sz w:val="14"/>
        </w:rPr>
      </w:r>
    </w:p>
    <w:p>
      <w:pPr>
        <w:spacing w:after="0" w:line="633" w:lineRule="atLeas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13765" w:space="40"/>
            <w:col w:w="5466" w:space="40"/>
            <w:col w:w="3440" w:space="40"/>
            <w:col w:w="7589"/>
          </w:cols>
        </w:sectPr>
      </w:pPr>
    </w:p>
    <w:p>
      <w:pPr>
        <w:pStyle w:val="Heading1"/>
        <w:tabs>
          <w:tab w:pos="5572" w:val="left" w:leader="none"/>
          <w:tab w:pos="9339" w:val="left" w:leader="none"/>
        </w:tabs>
        <w:spacing w:line="397" w:lineRule="atLeast"/>
        <w:ind w:left="1811" w:right="0"/>
        <w:jc w:val="left"/>
      </w:pPr>
      <w:r>
        <w:rPr>
          <w:color w:val="979797"/>
          <w:w w:val="70"/>
        </w:rPr>
        <w:t>+</w:t>
        <w:tab/>
        <w:t>+</w:t>
        <w:tab/>
        <w:t>+</w:t>
      </w:r>
      <w:r>
        <w:rPr/>
      </w:r>
    </w:p>
    <w:p>
      <w:pPr>
        <w:tabs>
          <w:tab w:pos="873" w:val="left" w:leader="none"/>
        </w:tabs>
        <w:spacing w:line="33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sz w:val="13"/>
          <w:szCs w:val="13"/>
        </w:rPr>
        <w:t>11</w:t>
      </w:r>
      <w:r>
        <w:rPr>
          <w:rFonts w:ascii="Times New Roman" w:hAnsi="Times New Roman" w:cs="Times New Roman" w:eastAsia="Times New Roman"/>
          <w:color w:val="979797"/>
          <w:spacing w:val="-7"/>
          <w:w w:val="5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sz w:val="13"/>
          <w:szCs w:val="13"/>
        </w:rPr>
        <w:t>&lt;-</w:t>
      </w:r>
      <w:r>
        <w:rPr>
          <w:rFonts w:ascii="Times New Roman" w:hAnsi="Times New Roman" w:cs="Times New Roman" w:eastAsia="Times New Roman"/>
          <w:color w:val="979797"/>
          <w:spacing w:val="-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3F00FD"/>
          <w:sz w:val="13"/>
          <w:szCs w:val="13"/>
        </w:rPr>
        <w:t>\</w:t>
      </w:r>
      <w:r>
        <w:rPr>
          <w:rFonts w:ascii="Times New Roman" w:hAnsi="Times New Roman" w:cs="Times New Roman" w:eastAsia="Times New Roman"/>
          <w:color w:val="3F00FD"/>
          <w:spacing w:val="22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sz w:val="6"/>
          <w:szCs w:val="6"/>
        </w:rPr>
        <w:t>CID.I </w:t>
      </w:r>
      <w:r>
        <w:rPr>
          <w:rFonts w:ascii="Times New Roman" w:hAnsi="Times New Roman" w:cs="Times New Roman" w:eastAsia="Times New Roman"/>
          <w:color w:val="979797"/>
          <w:spacing w:val="1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797"/>
          <w:w w:val="320"/>
          <w:sz w:val="6"/>
          <w:szCs w:val="6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10"/>
          <w:sz w:val="6"/>
          <w:szCs w:val="6"/>
        </w:rPr>
        <w:t>\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261" w:val="left" w:leader="none"/>
        </w:tabs>
        <w:spacing w:line="246" w:lineRule="atLeast" w:before="0"/>
        <w:ind w:left="0" w:right="473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45"/>
          <w:sz w:val="9"/>
        </w:rPr>
        <w:t>I</w:t>
        <w:tab/>
      </w:r>
      <w:r>
        <w:rPr>
          <w:rFonts w:ascii="Times New Roman"/>
          <w:color w:val="3F00FD"/>
          <w:w w:val="80"/>
          <w:sz w:val="9"/>
        </w:rPr>
        <w:t>,</w:t>
      </w:r>
      <w:r>
        <w:rPr>
          <w:rFonts w:ascii="Times New Roman"/>
          <w:color w:val="3F00FD"/>
          <w:spacing w:val="-11"/>
          <w:w w:val="80"/>
          <w:sz w:val="9"/>
        </w:rPr>
        <w:t> </w:t>
      </w:r>
      <w:r>
        <w:rPr>
          <w:rFonts w:ascii="Times New Roman"/>
          <w:color w:val="979797"/>
          <w:w w:val="80"/>
          <w:sz w:val="9"/>
        </w:rPr>
        <w:t>a1.o</w:t>
      </w:r>
      <w:r>
        <w:rPr>
          <w:rFonts w:ascii="Times New Roman"/>
          <w:sz w:val="9"/>
        </w:rPr>
      </w:r>
    </w:p>
    <w:p>
      <w:pPr>
        <w:spacing w:line="338" w:lineRule="atLeast" w:before="0"/>
        <w:ind w:left="1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i/>
          <w:color w:val="979797"/>
          <w:sz w:val="14"/>
        </w:rPr>
        <w:t>'</w:t>
      </w:r>
      <w:r>
        <w:rPr>
          <w:rFonts w:ascii="Arial"/>
          <w:i/>
          <w:color w:val="979797"/>
          <w:spacing w:val="-32"/>
          <w:sz w:val="14"/>
        </w:rPr>
        <w:t>.</w:t>
      </w:r>
      <w:r>
        <w:rPr>
          <w:rFonts w:ascii="Arial"/>
          <w:i/>
          <w:color w:val="979797"/>
          <w:sz w:val="14"/>
        </w:rPr>
        <w:t>&lt;</w:t>
      </w:r>
      <w:r>
        <w:rPr>
          <w:rFonts w:ascii="Arial"/>
          <w:i/>
          <w:color w:val="979797"/>
          <w:spacing w:val="-22"/>
          <w:sz w:val="14"/>
        </w:rPr>
        <w:t>-</w:t>
      </w:r>
      <w:r>
        <w:rPr>
          <w:rFonts w:ascii="Arial"/>
          <w:i/>
          <w:color w:val="979797"/>
          <w:sz w:val="14"/>
        </w:rPr>
        <w:t>'</w:t>
      </w:r>
      <w:r>
        <w:rPr>
          <w:rFonts w:ascii="Arial"/>
          <w:sz w:val="14"/>
        </w:rPr>
      </w:r>
    </w:p>
    <w:p>
      <w:pPr>
        <w:spacing w:line="240" w:lineRule="auto" w:before="2"/>
        <w:rPr>
          <w:rFonts w:ascii="Arial" w:hAnsi="Arial" w:cs="Arial" w:eastAsia="Arial"/>
          <w:i/>
          <w:sz w:val="16"/>
          <w:szCs w:val="16"/>
        </w:rPr>
      </w:pPr>
    </w:p>
    <w:p>
      <w:pPr>
        <w:spacing w:line="246" w:lineRule="atLeast" w:before="0"/>
        <w:ind w:left="-15" w:right="27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185"/>
          <w:sz w:val="9"/>
        </w:rPr>
        <w:t>\ </w:t>
      </w:r>
      <w:r>
        <w:rPr>
          <w:rFonts w:ascii="Times New Roman"/>
          <w:color w:val="979797"/>
          <w:spacing w:val="30"/>
          <w:w w:val="185"/>
          <w:sz w:val="9"/>
        </w:rPr>
        <w:t> </w:t>
      </w:r>
      <w:r>
        <w:rPr>
          <w:rFonts w:ascii="Times New Roman"/>
          <w:color w:val="A0BDBD"/>
          <w:w w:val="185"/>
          <w:sz w:val="9"/>
        </w:rPr>
        <w:t>.</w:t>
      </w:r>
      <w:r>
        <w:rPr>
          <w:rFonts w:ascii="Times New Roman"/>
          <w:sz w:val="9"/>
        </w:rPr>
      </w:r>
    </w:p>
    <w:p>
      <w:pPr>
        <w:spacing w:line="39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65"/>
        </w:rPr>
        <w:br w:type="column"/>
      </w:r>
      <w:r>
        <w:rPr>
          <w:rFonts w:ascii="Times New Roman"/>
          <w:color w:val="979797"/>
          <w:spacing w:val="-28"/>
          <w:w w:val="65"/>
          <w:position w:val="1"/>
          <w:sz w:val="21"/>
        </w:rPr>
        <w:t>.</w:t>
      </w:r>
      <w:r>
        <w:rPr>
          <w:rFonts w:ascii="Times New Roman"/>
          <w:color w:val="979797"/>
          <w:w w:val="65"/>
          <w:sz w:val="30"/>
        </w:rPr>
        <w:t>'</w:t>
      </w:r>
      <w:r>
        <w:rPr>
          <w:rFonts w:ascii="Times New Roman"/>
          <w:color w:val="979797"/>
          <w:spacing w:val="-23"/>
          <w:w w:val="65"/>
          <w:sz w:val="30"/>
        </w:rPr>
        <w:t> </w:t>
      </w:r>
      <w:r>
        <w:rPr>
          <w:rFonts w:ascii="Times New Roman"/>
          <w:color w:val="979797"/>
          <w:position w:val="1"/>
          <w:sz w:val="21"/>
        </w:rPr>
        <w:t>.</w:t>
      </w:r>
      <w:r>
        <w:rPr>
          <w:rFonts w:ascii="Times New Roman"/>
          <w:sz w:val="21"/>
        </w:rPr>
      </w:r>
    </w:p>
    <w:p>
      <w:pPr>
        <w:tabs>
          <w:tab w:pos="1437" w:val="left" w:leader="none"/>
          <w:tab w:pos="2106" w:val="left" w:leader="none"/>
          <w:tab w:pos="2387" w:val="left" w:leader="none"/>
        </w:tabs>
        <w:spacing w:line="397" w:lineRule="atLeast" w:before="0"/>
        <w:ind w:left="31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79797"/>
          <w:sz w:val="30"/>
          <w:szCs w:val="30"/>
        </w:rPr>
        <w:t>..</w:t>
      </w:r>
      <w:r>
        <w:rPr>
          <w:rFonts w:ascii="Times New Roman" w:hAnsi="Times New Roman" w:cs="Times New Roman" w:eastAsia="Times New Roman"/>
          <w:color w:val="979797"/>
          <w:spacing w:val="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79797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33"/>
          <w:w w:val="8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6"/>
          <w:w w:val="85"/>
          <w:position w:val="1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color w:val="979797"/>
          <w:w w:val="85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35"/>
          <w:sz w:val="30"/>
          <w:szCs w:val="30"/>
        </w:rPr>
        <w:t>'</w:t>
        <w:tab/>
      </w:r>
      <w:r>
        <w:rPr>
          <w:rFonts w:ascii="Times New Roman" w:hAnsi="Times New Roman" w:cs="Times New Roman" w:eastAsia="Times New Roman"/>
          <w:color w:val="979797"/>
          <w:spacing w:val="-39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position w:val="1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397" w:lineRule="atLeast" w:before="0"/>
        <w:ind w:left="782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79797"/>
          <w:w w:val="80"/>
          <w:sz w:val="30"/>
          <w:szCs w:val="30"/>
        </w:rPr>
        <w:t>'</w:t>
      </w:r>
      <w:r>
        <w:rPr>
          <w:rFonts w:ascii="Times New Roman" w:hAnsi="Times New Roman" w:cs="Times New Roman" w:eastAsia="Times New Roman"/>
          <w:color w:val="979797"/>
          <w:spacing w:val="2"/>
          <w:w w:val="8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79797"/>
          <w:spacing w:val="-21"/>
          <w:w w:val="85"/>
          <w:sz w:val="30"/>
          <w:szCs w:val="30"/>
        </w:rPr>
        <w:t>•</w:t>
      </w:r>
      <w:r>
        <w:rPr>
          <w:rFonts w:ascii="Arial" w:hAnsi="Arial" w:cs="Arial" w:eastAsia="Arial"/>
          <w:color w:val="979797"/>
          <w:spacing w:val="-54"/>
          <w:w w:val="85"/>
          <w:position w:val="8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color w:val="979797"/>
          <w:spacing w:val="-15"/>
          <w:w w:val="85"/>
          <w:position w:val="1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spacing w:val="-58"/>
          <w:w w:val="85"/>
          <w:sz w:val="30"/>
          <w:szCs w:val="30"/>
        </w:rPr>
        <w:t>,</w:t>
      </w:r>
      <w:r>
        <w:rPr>
          <w:rFonts w:ascii="Arial" w:hAnsi="Arial" w:cs="Arial" w:eastAsia="Arial"/>
          <w:color w:val="979797"/>
          <w:spacing w:val="-17"/>
          <w:w w:val="85"/>
          <w:position w:val="8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797"/>
          <w:spacing w:val="-38"/>
          <w:w w:val="85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979797"/>
          <w:w w:val="8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4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79797"/>
          <w:spacing w:val="-28"/>
          <w:w w:val="85"/>
          <w:position w:val="1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color w:val="979797"/>
          <w:spacing w:val="-33"/>
          <w:w w:val="85"/>
          <w:sz w:val="30"/>
          <w:szCs w:val="30"/>
        </w:rPr>
        <w:t>-</w:t>
      </w:r>
      <w:r>
        <w:rPr>
          <w:rFonts w:ascii="Times New Roman" w:hAnsi="Times New Roman" w:cs="Times New Roman" w:eastAsia="Times New Roman"/>
          <w:color w:val="979797"/>
          <w:spacing w:val="3"/>
          <w:w w:val="85"/>
          <w:sz w:val="30"/>
          <w:szCs w:val="30"/>
        </w:rPr>
        <w:t>-</w:t>
      </w:r>
      <w:r>
        <w:rPr>
          <w:rFonts w:ascii="Times New Roman" w:hAnsi="Times New Roman" w:cs="Times New Roman" w:eastAsia="Times New Roman"/>
          <w:color w:val="979797"/>
          <w:w w:val="85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color w:val="979797"/>
          <w:spacing w:val="-27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30"/>
          <w:szCs w:val="30"/>
        </w:rPr>
        <w:t>-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426" w:val="left" w:leader="none"/>
          <w:tab w:pos="1401" w:val="left" w:leader="none"/>
          <w:tab w:pos="2306" w:val="left" w:leader="none"/>
          <w:tab w:pos="4646" w:val="left" w:leader="none"/>
        </w:tabs>
        <w:spacing w:line="397" w:lineRule="atLeast" w:before="0"/>
        <w:ind w:left="94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10"/>
          <w:position w:val="-6"/>
          <w:sz w:val="21"/>
          <w:szCs w:val="21"/>
        </w:rPr>
        <w:t>-</w:t>
        <w:tab/>
      </w:r>
      <w:r>
        <w:rPr>
          <w:rFonts w:ascii="Times New Roman" w:hAnsi="Times New Roman" w:cs="Times New Roman" w:eastAsia="Times New Roman"/>
          <w:color w:val="979797"/>
          <w:position w:val="-6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color w:val="979797"/>
          <w:spacing w:val="2"/>
          <w:position w:val="-6"/>
          <w:sz w:val="21"/>
          <w:szCs w:val="21"/>
        </w:rPr>
        <w:t> </w:t>
      </w:r>
      <w:r>
        <w:rPr>
          <w:rFonts w:ascii="Arial" w:hAnsi="Arial" w:cs="Arial" w:eastAsia="Arial"/>
          <w:color w:val="979797"/>
          <w:w w:val="175"/>
          <w:sz w:val="13"/>
          <w:szCs w:val="13"/>
        </w:rPr>
        <w:t>"</w:t>
        <w:tab/>
      </w:r>
      <w:r>
        <w:rPr>
          <w:rFonts w:ascii="Times New Roman" w:hAnsi="Times New Roman" w:cs="Times New Roman" w:eastAsia="Times New Roman"/>
          <w:color w:val="979797"/>
          <w:w w:val="85"/>
          <w:sz w:val="17"/>
          <w:szCs w:val="17"/>
        </w:rPr>
        <w:t>••w•</w:t>
        <w:tab/>
      </w:r>
      <w:r>
        <w:rPr>
          <w:rFonts w:ascii="Times New Roman" w:hAnsi="Times New Roman" w:cs="Times New Roman" w:eastAsia="Times New Roman"/>
          <w:i/>
          <w:color w:val="979797"/>
          <w:w w:val="165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i/>
          <w:color w:val="979797"/>
          <w:spacing w:val="-32"/>
          <w:w w:val="165"/>
          <w:sz w:val="12"/>
          <w:szCs w:val="12"/>
        </w:rPr>
        <w:t> </w:t>
      </w:r>
      <w:r>
        <w:rPr>
          <w:rFonts w:ascii="Arial" w:hAnsi="Arial" w:cs="Arial" w:eastAsia="Arial"/>
          <w:i/>
          <w:color w:val="4B16ED"/>
          <w:spacing w:val="-120"/>
          <w:position w:val="-7"/>
          <w:sz w:val="31"/>
          <w:szCs w:val="31"/>
        </w:rPr>
        <w:t>1</w:t>
      </w:r>
      <w:r>
        <w:rPr>
          <w:rFonts w:ascii="Times New Roman" w:hAnsi="Times New Roman" w:cs="Times New Roman" w:eastAsia="Times New Roman"/>
          <w:color w:val="B5B5B5"/>
          <w:spacing w:val="-13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color w:val="3F00FD"/>
          <w:spacing w:val="-13"/>
          <w:position w:val="-6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color w:val="3F00FD"/>
          <w:spacing w:val="-15"/>
          <w:sz w:val="12"/>
          <w:szCs w:val="12"/>
        </w:rPr>
        <w:t>,</w:t>
      </w:r>
      <w:r>
        <w:rPr>
          <w:rFonts w:ascii="Arial" w:hAnsi="Arial" w:cs="Arial" w:eastAsia="Arial"/>
          <w:i/>
          <w:color w:val="979797"/>
          <w:spacing w:val="-77"/>
          <w:position w:val="-7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spacing w:val="-4"/>
          <w:sz w:val="12"/>
          <w:szCs w:val="12"/>
        </w:rPr>
        <w:t>•</w:t>
      </w:r>
      <w:r>
        <w:rPr>
          <w:rFonts w:ascii="Arial" w:hAnsi="Arial" w:cs="Arial" w:eastAsia="Arial"/>
          <w:i/>
          <w:color w:val="979797"/>
          <w:spacing w:val="-2"/>
          <w:position w:val="-7"/>
          <w:sz w:val="31"/>
          <w:szCs w:val="31"/>
        </w:rPr>
        <w:t>-</w:t>
      </w:r>
      <w:r>
        <w:rPr>
          <w:rFonts w:ascii="Times New Roman" w:hAnsi="Times New Roman" w:cs="Times New Roman" w:eastAsia="Times New Roman"/>
          <w:color w:val="B5B5B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B5B5B5"/>
          <w:spacing w:val="4"/>
          <w:sz w:val="12"/>
          <w:szCs w:val="12"/>
        </w:rPr>
        <w:t> </w:t>
      </w:r>
      <w:r>
        <w:rPr>
          <w:rFonts w:ascii="Arial" w:hAnsi="Arial" w:cs="Arial" w:eastAsia="Arial"/>
          <w:spacing w:val="-55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spacing w:val="-47"/>
          <w:position w:val="-6"/>
          <w:sz w:val="15"/>
          <w:szCs w:val="15"/>
        </w:rPr>
        <w:t>2</w:t>
      </w:r>
      <w:r>
        <w:rPr>
          <w:rFonts w:ascii="Arial" w:hAnsi="Arial" w:cs="Arial" w:eastAsia="Arial"/>
          <w:spacing w:val="-16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spacing w:val="-46"/>
          <w:position w:val="-6"/>
          <w:sz w:val="15"/>
          <w:szCs w:val="15"/>
        </w:rPr>
        <w:t>2</w:t>
      </w:r>
      <w:r>
        <w:rPr>
          <w:rFonts w:ascii="Arial" w:hAnsi="Arial" w:cs="Arial" w:eastAsia="Arial"/>
          <w:spacing w:val="-15"/>
          <w:sz w:val="13"/>
          <w:szCs w:val="13"/>
        </w:rPr>
        <w:t>7</w:t>
      </w:r>
      <w:r>
        <w:rPr>
          <w:rFonts w:ascii="Times New Roman" w:hAnsi="Times New Roman" w:cs="Times New Roman" w:eastAsia="Times New Roman"/>
          <w:spacing w:val="-51"/>
          <w:position w:val="-6"/>
          <w:sz w:val="15"/>
          <w:szCs w:val="15"/>
        </w:rPr>
        <w:t>"</w:t>
      </w:r>
      <w:r>
        <w:rPr>
          <w:rFonts w:ascii="Arial" w:hAnsi="Arial" w:cs="Arial" w:eastAsia="Arial"/>
          <w:spacing w:val="-8"/>
          <w:sz w:val="13"/>
          <w:szCs w:val="13"/>
        </w:rPr>
        <w:t>7</w:t>
      </w:r>
      <w:r>
        <w:rPr>
          <w:rFonts w:ascii="Times New Roman" w:hAnsi="Times New Roman" w:cs="Times New Roman" w:eastAsia="Times New Roman"/>
          <w:spacing w:val="-23"/>
          <w:position w:val="-6"/>
          <w:sz w:val="15"/>
          <w:szCs w:val="15"/>
        </w:rPr>
        <w:t>'</w:t>
      </w:r>
      <w:r>
        <w:rPr>
          <w:rFonts w:ascii="Arial" w:hAnsi="Arial" w:cs="Arial" w:eastAsia="Arial"/>
          <w:spacing w:val="1"/>
          <w:sz w:val="13"/>
          <w:szCs w:val="13"/>
        </w:rPr>
        <w:t>.</w:t>
      </w:r>
      <w:r>
        <w:rPr>
          <w:rFonts w:ascii="Arial" w:hAnsi="Arial" w:cs="Arial" w:eastAsia="Arial"/>
          <w:sz w:val="13"/>
          <w:szCs w:val="13"/>
        </w:rPr>
        <w:t>15</w:t>
        <w:tab/>
      </w:r>
      <w:r>
        <w:rPr>
          <w:rFonts w:ascii="Times New Roman" w:hAnsi="Times New Roman" w:cs="Times New Roman" w:eastAsia="Times New Roman"/>
          <w:color w:val="979797"/>
          <w:w w:val="85"/>
          <w:position w:val="-35"/>
          <w:sz w:val="64"/>
          <w:szCs w:val="64"/>
        </w:rPr>
        <w:t>..</w:t>
      </w:r>
      <w:r>
        <w:rPr>
          <w:rFonts w:ascii="Times New Roman" w:hAnsi="Times New Roman" w:cs="Times New Roman" w:eastAsia="Times New Roman"/>
          <w:sz w:val="64"/>
          <w:szCs w:val="64"/>
        </w:rPr>
      </w:r>
    </w:p>
    <w:p>
      <w:pPr>
        <w:spacing w:after="0" w:line="397" w:lineRule="atLeast"/>
        <w:jc w:val="left"/>
        <w:rPr>
          <w:rFonts w:ascii="Times New Roman" w:hAnsi="Times New Roman" w:cs="Times New Roman" w:eastAsia="Times New Roman"/>
          <w:sz w:val="64"/>
          <w:szCs w:val="64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9738" w:space="1130"/>
            <w:col w:w="2704" w:space="40"/>
            <w:col w:w="317" w:space="40"/>
            <w:col w:w="1894" w:space="40"/>
            <w:col w:w="2528" w:space="40"/>
            <w:col w:w="1687" w:space="40"/>
            <w:col w:w="10182"/>
          </w:cols>
        </w:sectPr>
      </w:pPr>
    </w:p>
    <w:p>
      <w:pPr>
        <w:tabs>
          <w:tab w:pos="882" w:val="left" w:leader="none"/>
        </w:tabs>
        <w:spacing w:line="738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B5B5B5"/>
          <w:spacing w:val="-19"/>
          <w:sz w:val="8"/>
        </w:rPr>
        <w:t>"</w:t>
      </w:r>
      <w:r>
        <w:rPr>
          <w:rFonts w:ascii="Times New Roman"/>
          <w:color w:val="979797"/>
          <w:position w:val="-14"/>
          <w:sz w:val="30"/>
        </w:rPr>
        <w:t>\</w:t>
      </w:r>
      <w:r>
        <w:rPr>
          <w:rFonts w:ascii="Times New Roman"/>
          <w:color w:val="979797"/>
          <w:spacing w:val="36"/>
          <w:position w:val="-14"/>
          <w:sz w:val="30"/>
        </w:rPr>
        <w:t> </w:t>
      </w:r>
      <w:r>
        <w:rPr>
          <w:rFonts w:ascii="Arial"/>
          <w:color w:val="3F00FD"/>
          <w:w w:val="130"/>
          <w:sz w:val="8"/>
        </w:rPr>
        <w:t>\</w:t>
        <w:tab/>
      </w:r>
      <w:r>
        <w:rPr>
          <w:rFonts w:ascii="Arial"/>
          <w:color w:val="979797"/>
          <w:spacing w:val="-53"/>
          <w:w w:val="145"/>
          <w:sz w:val="8"/>
        </w:rPr>
        <w:t>I</w:t>
      </w:r>
      <w:r>
        <w:rPr>
          <w:rFonts w:ascii="Arial"/>
          <w:color w:val="979797"/>
          <w:spacing w:val="-39"/>
          <w:w w:val="145"/>
          <w:position w:val="-14"/>
          <w:sz w:val="24"/>
        </w:rPr>
        <w:t>"</w:t>
      </w:r>
      <w:r>
        <w:rPr>
          <w:rFonts w:ascii="Arial"/>
          <w:i/>
          <w:color w:val="979797"/>
          <w:w w:val="145"/>
          <w:sz w:val="10"/>
        </w:rPr>
        <w:t>f</w:t>
      </w:r>
      <w:r>
        <w:rPr>
          <w:rFonts w:ascii="Arial"/>
          <w:i/>
          <w:color w:val="979797"/>
          <w:spacing w:val="37"/>
          <w:w w:val="145"/>
          <w:sz w:val="10"/>
        </w:rPr>
        <w:t> </w:t>
      </w:r>
      <w:r>
        <w:rPr>
          <w:rFonts w:ascii="Arial"/>
          <w:color w:val="979797"/>
          <w:w w:val="22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2422" w:val="left" w:leader="none"/>
        </w:tabs>
        <w:spacing w:line="795" w:lineRule="atLeast" w:before="0"/>
        <w:ind w:left="188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9"/>
        </w:rPr>
        <w:t>1</w:t>
        <w:tab/>
      </w:r>
      <w:r>
        <w:rPr>
          <w:rFonts w:ascii="Times New Roman"/>
          <w:color w:val="979797"/>
          <w:w w:val="305"/>
          <w:sz w:val="9"/>
        </w:rPr>
        <w:t>.</w:t>
      </w:r>
      <w:r>
        <w:rPr>
          <w:rFonts w:ascii="Times New Roman"/>
          <w:color w:val="979797"/>
          <w:spacing w:val="-39"/>
          <w:w w:val="305"/>
          <w:sz w:val="9"/>
        </w:rPr>
        <w:t> </w:t>
      </w:r>
      <w:r>
        <w:rPr>
          <w:rFonts w:ascii="Arial"/>
          <w:i/>
          <w:color w:val="979797"/>
          <w:w w:val="85"/>
          <w:sz w:val="11"/>
        </w:rPr>
        <w:t>f:'  </w:t>
      </w:r>
      <w:r>
        <w:rPr>
          <w:rFonts w:ascii="Arial"/>
          <w:i/>
          <w:color w:val="979797"/>
          <w:spacing w:val="7"/>
          <w:w w:val="85"/>
          <w:sz w:val="11"/>
        </w:rPr>
        <w:t> </w:t>
      </w:r>
      <w:r>
        <w:rPr>
          <w:rFonts w:ascii="Arial"/>
          <w:i/>
          <w:color w:val="979797"/>
          <w:spacing w:val="-9"/>
          <w:w w:val="110"/>
          <w:sz w:val="14"/>
        </w:rPr>
        <w:t>&lt;-</w:t>
      </w:r>
      <w:r>
        <w:rPr>
          <w:rFonts w:ascii="Arial"/>
          <w:i/>
          <w:color w:val="979797"/>
          <w:spacing w:val="-2"/>
          <w:w w:val="110"/>
          <w:sz w:val="14"/>
        </w:rPr>
        <w:t>'</w:t>
      </w:r>
      <w:r>
        <w:rPr>
          <w:rFonts w:ascii="Arial"/>
          <w:sz w:val="14"/>
        </w:rPr>
      </w:r>
    </w:p>
    <w:p>
      <w:pPr>
        <w:tabs>
          <w:tab w:pos="1510" w:val="left" w:leader="none"/>
          <w:tab w:pos="1899" w:val="left" w:leader="none"/>
          <w:tab w:pos="3435" w:val="left" w:leader="none"/>
          <w:tab w:pos="3811" w:val="left" w:leader="none"/>
          <w:tab w:pos="5118" w:val="left" w:leader="none"/>
          <w:tab w:pos="6858" w:val="left" w:leader="none"/>
          <w:tab w:pos="8370" w:val="left" w:leader="none"/>
          <w:tab w:pos="9491" w:val="left" w:leader="none"/>
        </w:tabs>
        <w:spacing w:line="36" w:lineRule="exact" w:before="0"/>
        <w:ind w:left="93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color w:val="979797"/>
          <w:w w:val="120"/>
          <w:sz w:val="21"/>
          <w:szCs w:val="21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05"/>
          <w:sz w:val="21"/>
          <w:szCs w:val="21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80"/>
          <w:sz w:val="21"/>
          <w:szCs w:val="21"/>
        </w:rPr>
        <w:t>'   </w:t>
      </w:r>
      <w:r>
        <w:rPr>
          <w:rFonts w:ascii="Times New Roman" w:hAnsi="Times New Roman" w:cs="Times New Roman" w:eastAsia="Times New Roman"/>
          <w:color w:val="979797"/>
          <w:spacing w:val="3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235"/>
          <w:sz w:val="21"/>
          <w:szCs w:val="21"/>
        </w:rPr>
        <w:t>·</w:t>
        <w:tab/>
      </w:r>
      <w:r>
        <w:rPr>
          <w:rFonts w:ascii="Times New Roman" w:hAnsi="Times New Roman" w:cs="Times New Roman" w:eastAsia="Times New Roman"/>
          <w:color w:val="979797"/>
          <w:w w:val="120"/>
          <w:sz w:val="21"/>
          <w:szCs w:val="21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30"/>
          <w:sz w:val="21"/>
          <w:szCs w:val="21"/>
        </w:rPr>
        <w:t>-·</w:t>
      </w:r>
      <w:r>
        <w:rPr>
          <w:rFonts w:ascii="Times New Roman" w:hAnsi="Times New Roman" w:cs="Times New Roman" w:eastAsia="Times New Roman"/>
          <w:color w:val="979797"/>
          <w:spacing w:val="-23"/>
          <w:w w:val="13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36"/>
          <w:w w:val="13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w w:val="130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color w:val="979797"/>
          <w:spacing w:val="-35"/>
          <w:w w:val="13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4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spacing w:val="-4"/>
          <w:w w:val="80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B5B5B5"/>
          <w:w w:val="8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B5B5B5"/>
          <w:spacing w:val="2"/>
          <w:w w:val="8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color w:val="979797"/>
          <w:w w:val="80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19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3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54"/>
          <w:w w:val="13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21"/>
          <w:szCs w:val="21"/>
        </w:rPr>
        <w:t>-</w:t>
        <w:tab/>
      </w:r>
      <w:r>
        <w:rPr>
          <w:rFonts w:ascii="Times New Roman" w:hAnsi="Times New Roman" w:cs="Times New Roman" w:eastAsia="Times New Roman"/>
          <w:color w:val="979797"/>
          <w:w w:val="80"/>
          <w:sz w:val="21"/>
          <w:szCs w:val="21"/>
        </w:rPr>
        <w:t>• </w:t>
      </w:r>
      <w:r>
        <w:rPr>
          <w:rFonts w:ascii="Times New Roman" w:hAnsi="Times New Roman" w:cs="Times New Roman" w:eastAsia="Times New Roman"/>
          <w:color w:val="979797"/>
          <w:spacing w:val="39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30"/>
          <w:sz w:val="21"/>
          <w:szCs w:val="21"/>
        </w:rPr>
        <w:t>•' </w:t>
      </w:r>
      <w:r>
        <w:rPr>
          <w:rFonts w:ascii="Times New Roman" w:hAnsi="Times New Roman" w:cs="Times New Roman" w:eastAsia="Times New Roman"/>
          <w:color w:val="979797"/>
          <w:spacing w:val="32"/>
          <w:w w:val="13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color w:val="979797"/>
          <w:spacing w:val="-6"/>
          <w:w w:val="1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30"/>
          <w:sz w:val="21"/>
          <w:szCs w:val="21"/>
        </w:rPr>
        <w:t>-</w:t>
        <w:tab/>
        <w:t>)</w:t>
        <w:tab/>
      </w:r>
      <w:r>
        <w:rPr>
          <w:rFonts w:ascii="Times New Roman" w:hAnsi="Times New Roman" w:cs="Times New Roman" w:eastAsia="Times New Roman"/>
          <w:color w:val="979797"/>
          <w:spacing w:val="-66"/>
          <w:w w:val="15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color w:val="979797"/>
          <w:w w:val="15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color w:val="979797"/>
          <w:spacing w:val="-16"/>
          <w:w w:val="155"/>
          <w:sz w:val="21"/>
          <w:szCs w:val="21"/>
        </w:rPr>
        <w:t> </w:t>
      </w:r>
      <w:r>
        <w:rPr>
          <w:rFonts w:ascii="Arial" w:hAnsi="Arial" w:cs="Arial" w:eastAsia="Arial"/>
          <w:i/>
          <w:color w:val="4B16ED"/>
          <w:w w:val="80"/>
          <w:sz w:val="14"/>
          <w:szCs w:val="14"/>
        </w:rPr>
        <w:t>1</w:t>
        <w:tab/>
      </w:r>
      <w:r>
        <w:rPr>
          <w:rFonts w:ascii="Arial" w:hAnsi="Arial" w:cs="Arial" w:eastAsia="Arial"/>
          <w:color w:val="979797"/>
          <w:w w:val="155"/>
          <w:sz w:val="14"/>
          <w:szCs w:val="14"/>
        </w:rPr>
        <w:t>•</w:t>
      </w:r>
      <w:r>
        <w:rPr>
          <w:rFonts w:ascii="Arial" w:hAnsi="Arial" w:cs="Arial" w:eastAsia="Arial"/>
          <w:sz w:val="14"/>
          <w:szCs w:val="14"/>
        </w:rPr>
      </w:r>
    </w:p>
    <w:p>
      <w:pPr>
        <w:tabs>
          <w:tab w:pos="4290" w:val="left" w:leader="none"/>
        </w:tabs>
        <w:spacing w:line="764" w:lineRule="atLeast" w:before="0"/>
        <w:ind w:left="315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RWP</w:t>
        <w:tab/>
        <w:t>RAINWATER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PIPE</w:t>
      </w:r>
      <w:r>
        <w:rPr>
          <w:rFonts w:ascii="Arial"/>
          <w:sz w:val="13"/>
        </w:rPr>
      </w:r>
    </w:p>
    <w:p>
      <w:pPr>
        <w:spacing w:after="0" w:line="764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3838" w:space="40"/>
            <w:col w:w="9572" w:space="40"/>
            <w:col w:w="6890"/>
          </w:cols>
        </w:sectPr>
      </w:pPr>
    </w:p>
    <w:p>
      <w:pPr>
        <w:tabs>
          <w:tab w:pos="868" w:val="left" w:leader="none"/>
        </w:tabs>
        <w:spacing w:line="529" w:lineRule="atLeast" w:before="0"/>
        <w:ind w:left="0" w:right="0" w:firstLine="0"/>
        <w:jc w:val="right"/>
        <w:rPr>
          <w:rFonts w:ascii="Arial" w:hAnsi="Arial" w:cs="Arial" w:eastAsia="Arial"/>
          <w:sz w:val="67"/>
          <w:szCs w:val="67"/>
        </w:rPr>
      </w:pPr>
      <w:r>
        <w:rPr>
          <w:rFonts w:ascii="Arial"/>
          <w:color w:val="979797"/>
          <w:w w:val="305"/>
          <w:sz w:val="10"/>
        </w:rPr>
        <w:t>\</w:t>
      </w:r>
      <w:r>
        <w:rPr>
          <w:rFonts w:ascii="Arial"/>
          <w:color w:val="3F00FD"/>
          <w:w w:val="305"/>
          <w:sz w:val="10"/>
        </w:rPr>
        <w:t>\</w:t>
      </w:r>
      <w:r>
        <w:rPr>
          <w:rFonts w:ascii="Arial"/>
          <w:color w:val="3F00FD"/>
          <w:spacing w:val="48"/>
          <w:w w:val="305"/>
          <w:sz w:val="10"/>
        </w:rPr>
        <w:t> </w:t>
      </w:r>
      <w:r>
        <w:rPr>
          <w:rFonts w:ascii="Arial"/>
          <w:i/>
          <w:color w:val="979797"/>
          <w:w w:val="135"/>
          <w:sz w:val="10"/>
        </w:rPr>
        <w:t>f'</w:t>
        <w:tab/>
      </w:r>
      <w:r>
        <w:rPr>
          <w:rFonts w:ascii="Arial"/>
          <w:color w:val="979797"/>
          <w:spacing w:val="-107"/>
          <w:w w:val="80"/>
          <w:sz w:val="10"/>
        </w:rPr>
        <w:t>,</w:t>
      </w:r>
      <w:r>
        <w:rPr>
          <w:rFonts w:ascii="Arial"/>
          <w:color w:val="979797"/>
          <w:w w:val="80"/>
          <w:position w:val="-37"/>
          <w:sz w:val="67"/>
        </w:rPr>
        <w:t>.</w:t>
      </w:r>
      <w:r>
        <w:rPr>
          <w:rFonts w:ascii="Arial"/>
          <w:sz w:val="67"/>
        </w:rPr>
      </w:r>
    </w:p>
    <w:p>
      <w:pPr>
        <w:tabs>
          <w:tab w:pos="747" w:val="left" w:leader="none"/>
          <w:tab w:pos="1779" w:val="left" w:leader="none"/>
        </w:tabs>
        <w:spacing w:line="529" w:lineRule="atLeast" w:before="0"/>
        <w:ind w:left="3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 w:hAnsi="Arial" w:cs="Arial" w:eastAsia="Arial"/>
          <w:color w:val="979797"/>
          <w:spacing w:val="-103"/>
          <w:w w:val="115"/>
          <w:position w:val="-3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color w:val="B5B5B5"/>
          <w:spacing w:val="3"/>
          <w:w w:val="115"/>
          <w:position w:val="-9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w w:val="115"/>
          <w:sz w:val="13"/>
          <w:szCs w:val="13"/>
        </w:rPr>
        <w:t>•</w:t>
        <w:tab/>
      </w:r>
      <w:r>
        <w:rPr>
          <w:rFonts w:ascii="Arial" w:hAnsi="Arial" w:cs="Arial" w:eastAsia="Arial"/>
          <w:color w:val="979797"/>
          <w:w w:val="175"/>
          <w:sz w:val="13"/>
          <w:szCs w:val="13"/>
        </w:rPr>
        <w:t>•</w:t>
        <w:tab/>
      </w:r>
      <w:r>
        <w:rPr>
          <w:rFonts w:ascii="Arial" w:hAnsi="Arial" w:cs="Arial" w:eastAsia="Arial"/>
          <w:color w:val="979797"/>
          <w:w w:val="115"/>
          <w:sz w:val="13"/>
          <w:szCs w:val="13"/>
        </w:rPr>
        <w:t>'</w:t>
      </w:r>
      <w:r>
        <w:rPr>
          <w:rFonts w:ascii="Arial" w:hAnsi="Arial" w:cs="Arial" w:eastAsia="Arial"/>
          <w:color w:val="979797"/>
          <w:spacing w:val="5"/>
          <w:w w:val="11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w w:val="90"/>
          <w:position w:val="-9"/>
          <w:sz w:val="14"/>
          <w:szCs w:val="14"/>
        </w:rPr>
        <w:t>"°</w:t>
      </w:r>
      <w:r>
        <w:rPr>
          <w:rFonts w:ascii="Times New Roman" w:hAnsi="Times New Roman" w:cs="Times New Roman" w:eastAsia="Times New Roman"/>
          <w:color w:val="979797"/>
          <w:spacing w:val="13"/>
          <w:w w:val="90"/>
          <w:position w:val="-9"/>
          <w:sz w:val="14"/>
          <w:szCs w:val="14"/>
        </w:rPr>
        <w:t> </w:t>
      </w:r>
      <w:r>
        <w:rPr>
          <w:rFonts w:ascii="Arial" w:hAnsi="Arial" w:cs="Arial" w:eastAsia="Arial"/>
          <w:w w:val="175"/>
          <w:sz w:val="13"/>
          <w:szCs w:val="13"/>
        </w:rPr>
        <w:t>.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529" w:lineRule="atLeast" w:before="0"/>
        <w:ind w:left="41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80"/>
        </w:rPr>
        <w:br w:type="column"/>
      </w:r>
      <w:r>
        <w:rPr>
          <w:rFonts w:ascii="Arial" w:hAnsi="Arial" w:cs="Arial" w:eastAsia="Arial"/>
          <w:color w:val="979797"/>
          <w:spacing w:val="-28"/>
          <w:w w:val="180"/>
          <w:position w:val="-3"/>
          <w:sz w:val="12"/>
          <w:szCs w:val="12"/>
        </w:rPr>
        <w:t>•</w:t>
      </w:r>
      <w:r>
        <w:rPr>
          <w:rFonts w:ascii="Arial" w:hAnsi="Arial" w:cs="Arial" w:eastAsia="Arial"/>
          <w:color w:val="979797"/>
          <w:w w:val="180"/>
          <w:sz w:val="13"/>
          <w:szCs w:val="13"/>
        </w:rPr>
        <w:t>•</w:t>
      </w:r>
      <w:r>
        <w:rPr>
          <w:rFonts w:ascii="Arial" w:hAnsi="Arial" w:cs="Arial" w:eastAsia="Arial"/>
          <w:color w:val="979797"/>
          <w:spacing w:val="46"/>
          <w:w w:val="180"/>
          <w:sz w:val="13"/>
          <w:szCs w:val="13"/>
        </w:rPr>
        <w:t> </w:t>
      </w:r>
      <w:r>
        <w:rPr>
          <w:rFonts w:ascii="Arial" w:hAnsi="Arial" w:cs="Arial" w:eastAsia="Arial"/>
          <w:color w:val="979797"/>
          <w:w w:val="180"/>
          <w:position w:val="-3"/>
          <w:sz w:val="12"/>
          <w:szCs w:val="12"/>
        </w:rPr>
        <w:t>-</w:t>
      </w:r>
      <w:r>
        <w:rPr>
          <w:rFonts w:ascii="Arial" w:hAnsi="Arial" w:cs="Arial" w:eastAsia="Arial"/>
          <w:color w:val="979797"/>
          <w:spacing w:val="-24"/>
          <w:w w:val="180"/>
          <w:position w:val="-3"/>
          <w:sz w:val="12"/>
          <w:szCs w:val="12"/>
        </w:rPr>
        <w:t> </w:t>
      </w:r>
      <w:r>
        <w:rPr>
          <w:rFonts w:ascii="Arial" w:hAnsi="Arial" w:cs="Arial" w:eastAsia="Arial"/>
          <w:color w:val="979797"/>
          <w:spacing w:val="-19"/>
          <w:w w:val="180"/>
          <w:position w:val="-3"/>
          <w:sz w:val="12"/>
          <w:szCs w:val="12"/>
        </w:rPr>
        <w:t>-</w:t>
      </w:r>
      <w:r>
        <w:rPr>
          <w:rFonts w:ascii="Arial" w:hAnsi="Arial" w:cs="Arial" w:eastAsia="Arial"/>
          <w:color w:val="979797"/>
          <w:w w:val="180"/>
          <w:position w:val="-3"/>
          <w:sz w:val="12"/>
          <w:szCs w:val="12"/>
        </w:rPr>
        <w:t>-</w:t>
      </w:r>
      <w:r>
        <w:rPr>
          <w:rFonts w:ascii="Arial" w:hAnsi="Arial" w:cs="Arial" w:eastAsia="Arial"/>
          <w:color w:val="979797"/>
          <w:spacing w:val="-24"/>
          <w:w w:val="180"/>
          <w:position w:val="-3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180"/>
          <w:position w:val="-3"/>
          <w:sz w:val="12"/>
          <w:szCs w:val="12"/>
        </w:rPr>
        <w:t>-</w:t>
      </w:r>
      <w:r>
        <w:rPr>
          <w:rFonts w:ascii="Arial" w:hAnsi="Arial" w:cs="Arial" w:eastAsia="Arial"/>
          <w:color w:val="979797"/>
          <w:spacing w:val="-31"/>
          <w:w w:val="180"/>
          <w:position w:val="-3"/>
          <w:sz w:val="12"/>
          <w:szCs w:val="12"/>
        </w:rPr>
        <w:t> </w:t>
      </w:r>
      <w:r>
        <w:rPr>
          <w:rFonts w:ascii="Arial" w:hAnsi="Arial" w:cs="Arial" w:eastAsia="Arial"/>
          <w:color w:val="979797"/>
          <w:spacing w:val="-50"/>
          <w:w w:val="180"/>
          <w:position w:val="-3"/>
          <w:sz w:val="12"/>
          <w:szCs w:val="12"/>
        </w:rPr>
        <w:t>=</w:t>
      </w:r>
      <w:r>
        <w:rPr>
          <w:rFonts w:ascii="Arial" w:hAnsi="Arial" w:cs="Arial" w:eastAsia="Arial"/>
          <w:i/>
          <w:color w:val="979797"/>
          <w:spacing w:val="-145"/>
          <w:w w:val="180"/>
          <w:sz w:val="13"/>
          <w:szCs w:val="13"/>
        </w:rPr>
        <w:t>S</w:t>
      </w:r>
      <w:r>
        <w:rPr>
          <w:rFonts w:ascii="Arial" w:hAnsi="Arial" w:cs="Arial" w:eastAsia="Arial"/>
          <w:color w:val="979797"/>
          <w:spacing w:val="-139"/>
          <w:w w:val="180"/>
          <w:position w:val="-3"/>
          <w:sz w:val="12"/>
          <w:szCs w:val="12"/>
        </w:rPr>
        <w:t>-</w:t>
      </w:r>
      <w:r>
        <w:rPr>
          <w:rFonts w:ascii="Arial" w:hAnsi="Arial" w:cs="Arial" w:eastAsia="Arial"/>
          <w:i/>
          <w:color w:val="979797"/>
          <w:spacing w:val="-49"/>
          <w:w w:val="180"/>
          <w:sz w:val="13"/>
          <w:szCs w:val="13"/>
        </w:rPr>
        <w:t>_</w:t>
      </w:r>
      <w:r>
        <w:rPr>
          <w:rFonts w:ascii="Arial" w:hAnsi="Arial" w:cs="Arial" w:eastAsia="Arial"/>
          <w:i/>
          <w:color w:val="979797"/>
          <w:spacing w:val="-26"/>
          <w:w w:val="180"/>
          <w:sz w:val="13"/>
          <w:szCs w:val="13"/>
        </w:rPr>
        <w:t>-</w:t>
      </w:r>
      <w:r>
        <w:rPr>
          <w:rFonts w:ascii="Arial" w:hAnsi="Arial" w:cs="Arial" w:eastAsia="Arial"/>
          <w:i/>
          <w:color w:val="979797"/>
          <w:spacing w:val="-116"/>
          <w:w w:val="180"/>
          <w:sz w:val="13"/>
          <w:szCs w:val="13"/>
        </w:rPr>
        <w:t>-</w:t>
      </w:r>
      <w:r>
        <w:rPr>
          <w:rFonts w:ascii="Arial" w:hAnsi="Arial" w:cs="Arial" w:eastAsia="Arial"/>
          <w:color w:val="979797"/>
          <w:spacing w:val="-31"/>
          <w:w w:val="180"/>
          <w:position w:val="-3"/>
          <w:sz w:val="12"/>
          <w:szCs w:val="12"/>
        </w:rPr>
        <w:t>-</w:t>
      </w:r>
      <w:r>
        <w:rPr>
          <w:rFonts w:ascii="Arial" w:hAnsi="Arial" w:cs="Arial" w:eastAsia="Arial"/>
          <w:i/>
          <w:color w:val="979797"/>
          <w:spacing w:val="-11"/>
          <w:w w:val="180"/>
          <w:sz w:val="13"/>
          <w:szCs w:val="13"/>
        </w:rPr>
        <w:t>-</w:t>
      </w:r>
      <w:r>
        <w:rPr>
          <w:rFonts w:ascii="Arial" w:hAnsi="Arial" w:cs="Arial" w:eastAsia="Arial"/>
          <w:i/>
          <w:color w:val="979797"/>
          <w:w w:val="180"/>
          <w:sz w:val="13"/>
          <w:szCs w:val="13"/>
        </w:rPr>
        <w:t>=</w:t>
      </w:r>
      <w:r>
        <w:rPr>
          <w:rFonts w:ascii="Arial" w:hAnsi="Arial" w:cs="Arial" w:eastAsia="Arial"/>
          <w:i/>
          <w:color w:val="979797"/>
          <w:spacing w:val="-44"/>
          <w:w w:val="180"/>
          <w:sz w:val="13"/>
          <w:szCs w:val="13"/>
        </w:rPr>
        <w:t> </w:t>
      </w:r>
      <w:r>
        <w:rPr>
          <w:rFonts w:ascii="Arial" w:hAnsi="Arial" w:cs="Arial" w:eastAsia="Arial"/>
          <w:i/>
          <w:color w:val="979797"/>
          <w:w w:val="140"/>
          <w:sz w:val="13"/>
          <w:szCs w:val="13"/>
        </w:rPr>
        <w:t>=</w:t>
      </w:r>
      <w:r>
        <w:rPr>
          <w:rFonts w:ascii="Arial" w:hAnsi="Arial" w:cs="Arial" w:eastAsia="Arial"/>
          <w:i/>
          <w:color w:val="979797"/>
          <w:spacing w:val="-17"/>
          <w:w w:val="140"/>
          <w:sz w:val="13"/>
          <w:szCs w:val="13"/>
        </w:rPr>
        <w:t> </w:t>
      </w:r>
      <w:r>
        <w:rPr>
          <w:rFonts w:ascii="Arial" w:hAnsi="Arial" w:cs="Arial" w:eastAsia="Arial"/>
          <w:i/>
          <w:color w:val="979797"/>
          <w:w w:val="180"/>
          <w:sz w:val="13"/>
          <w:szCs w:val="13"/>
        </w:rPr>
        <w:t>-</w:t>
      </w:r>
      <w:r>
        <w:rPr>
          <w:rFonts w:ascii="Arial" w:hAnsi="Arial" w:cs="Arial" w:eastAsia="Arial"/>
          <w:i/>
          <w:color w:val="979797"/>
          <w:spacing w:val="-25"/>
          <w:w w:val="180"/>
          <w:sz w:val="13"/>
          <w:szCs w:val="13"/>
        </w:rPr>
        <w:t> </w:t>
      </w:r>
      <w:r>
        <w:rPr>
          <w:rFonts w:ascii="Arial" w:hAnsi="Arial" w:cs="Arial" w:eastAsia="Arial"/>
          <w:i/>
          <w:color w:val="979797"/>
          <w:w w:val="180"/>
          <w:sz w:val="13"/>
          <w:szCs w:val="13"/>
        </w:rPr>
        <w:t>-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529" w:lineRule="atLeast" w:before="0"/>
        <w:ind w:left="12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95"/>
        </w:rPr>
        <w:br w:type="column"/>
      </w:r>
      <w:r>
        <w:rPr>
          <w:rFonts w:ascii="Arial" w:hAnsi="Arial" w:cs="Arial" w:eastAsia="Arial"/>
          <w:i/>
          <w:color w:val="979797"/>
          <w:spacing w:val="-10"/>
          <w:w w:val="95"/>
          <w:sz w:val="14"/>
          <w:szCs w:val="14"/>
        </w:rPr>
        <w:t>&lt;-</w:t>
      </w:r>
      <w:r>
        <w:rPr>
          <w:rFonts w:ascii="Arial" w:hAnsi="Arial" w:cs="Arial" w:eastAsia="Arial"/>
          <w:color w:val="979797"/>
          <w:spacing w:val="-3"/>
          <w:w w:val="95"/>
          <w:position w:val="6"/>
          <w:sz w:val="12"/>
          <w:szCs w:val="12"/>
        </w:rPr>
        <w:t>•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540" w:lineRule="atLeast" w:before="0"/>
        <w:ind w:left="50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20"/>
        </w:rPr>
        <w:br w:type="column"/>
      </w:r>
      <w:r>
        <w:rPr>
          <w:rFonts w:ascii="Arial"/>
          <w:color w:val="979797"/>
          <w:spacing w:val="-16"/>
          <w:w w:val="120"/>
          <w:sz w:val="19"/>
        </w:rPr>
        <w:t>&lt;</w:t>
      </w:r>
      <w:r>
        <w:rPr>
          <w:rFonts w:ascii="Arial"/>
          <w:color w:val="979797"/>
          <w:spacing w:val="-6"/>
          <w:w w:val="120"/>
          <w:sz w:val="19"/>
        </w:rPr>
        <w:t>'</w:t>
      </w:r>
      <w:r>
        <w:rPr>
          <w:rFonts w:ascii="Arial"/>
          <w:color w:val="979797"/>
          <w:sz w:val="19"/>
        </w:rPr>
        <w:t>   </w:t>
      </w:r>
      <w:r>
        <w:rPr>
          <w:rFonts w:ascii="Arial"/>
          <w:color w:val="979797"/>
          <w:spacing w:val="-22"/>
          <w:sz w:val="19"/>
        </w:rPr>
        <w:t> </w:t>
      </w:r>
      <w:r>
        <w:rPr>
          <w:rFonts w:ascii="Arial"/>
          <w:color w:val="979797"/>
          <w:w w:val="145"/>
          <w:sz w:val="19"/>
        </w:rPr>
        <w:t>"</w:t>
      </w:r>
      <w:r>
        <w:rPr>
          <w:rFonts w:ascii="Arial"/>
          <w:sz w:val="19"/>
        </w:rPr>
      </w:r>
    </w:p>
    <w:p>
      <w:pPr>
        <w:numPr>
          <w:ilvl w:val="0"/>
          <w:numId w:val="16"/>
        </w:numPr>
        <w:tabs>
          <w:tab w:pos="700" w:val="left" w:leader="none"/>
        </w:tabs>
        <w:spacing w:line="51" w:lineRule="atLeast" w:before="0"/>
        <w:ind w:left="699" w:right="0" w:hanging="41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979797"/>
          <w:w w:val="60"/>
          <w:sz w:val="14"/>
        </w:rPr>
        <w:t>&lt;-</w:t>
      </w:r>
      <w:r>
        <w:rPr>
          <w:rFonts w:ascii="Arial"/>
          <w:sz w:val="14"/>
        </w:rPr>
      </w:r>
    </w:p>
    <w:p>
      <w:pPr>
        <w:spacing w:line="529" w:lineRule="atLeast" w:before="0"/>
        <w:ind w:left="16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75"/>
        </w:rPr>
        <w:br w:type="column"/>
      </w:r>
      <w:r>
        <w:rPr>
          <w:rFonts w:ascii="Arial" w:hAnsi="Arial" w:cs="Arial" w:eastAsia="Arial"/>
          <w:color w:val="979797"/>
          <w:w w:val="175"/>
          <w:position w:val="-3"/>
          <w:sz w:val="12"/>
          <w:szCs w:val="12"/>
        </w:rPr>
        <w:t>'</w:t>
      </w:r>
      <w:r>
        <w:rPr>
          <w:rFonts w:ascii="Arial" w:hAnsi="Arial" w:cs="Arial" w:eastAsia="Arial"/>
          <w:color w:val="979797"/>
          <w:spacing w:val="-1"/>
          <w:w w:val="175"/>
          <w:position w:val="-3"/>
          <w:sz w:val="12"/>
          <w:szCs w:val="12"/>
        </w:rPr>
        <w:t> </w:t>
      </w:r>
      <w:r>
        <w:rPr>
          <w:rFonts w:ascii="Arial" w:hAnsi="Arial" w:cs="Arial" w:eastAsia="Arial"/>
          <w:color w:val="979797"/>
          <w:spacing w:val="-20"/>
          <w:w w:val="175"/>
          <w:position w:val="-3"/>
          <w:sz w:val="12"/>
          <w:szCs w:val="12"/>
        </w:rPr>
        <w:t>•</w:t>
      </w:r>
      <w:r>
        <w:rPr>
          <w:rFonts w:ascii="Arial" w:hAnsi="Arial" w:cs="Arial" w:eastAsia="Arial"/>
          <w:color w:val="979797"/>
          <w:spacing w:val="-18"/>
          <w:w w:val="175"/>
          <w:sz w:val="19"/>
          <w:szCs w:val="19"/>
        </w:rPr>
        <w:t>•</w:t>
      </w:r>
      <w:r>
        <w:rPr>
          <w:rFonts w:ascii="Arial" w:hAnsi="Arial" w:cs="Arial" w:eastAsia="Arial"/>
          <w:color w:val="979797"/>
          <w:spacing w:val="-6"/>
          <w:w w:val="175"/>
          <w:sz w:val="19"/>
          <w:szCs w:val="19"/>
        </w:rPr>
        <w:t>'</w:t>
      </w:r>
      <w:r>
        <w:rPr>
          <w:rFonts w:ascii="Arial" w:hAnsi="Arial" w:cs="Arial" w:eastAsia="Arial"/>
          <w:sz w:val="19"/>
          <w:szCs w:val="19"/>
        </w:rPr>
      </w:r>
    </w:p>
    <w:p>
      <w:pPr>
        <w:tabs>
          <w:tab w:pos="1350" w:val="left" w:leader="none"/>
        </w:tabs>
        <w:spacing w:line="529" w:lineRule="atLeast" w:before="0"/>
        <w:ind w:left="66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6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135"/>
          <w:w w:val="16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979797"/>
          <w:w w:val="16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979797"/>
          <w:spacing w:val="-64"/>
          <w:w w:val="1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797"/>
          <w:spacing w:val="-4"/>
          <w:w w:val="16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979797"/>
          <w:w w:val="16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color w:val="979797"/>
          <w:spacing w:val="-46"/>
          <w:w w:val="1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797"/>
          <w:w w:val="9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color w:val="979797"/>
          <w:spacing w:val="5"/>
          <w:w w:val="90"/>
          <w:sz w:val="24"/>
          <w:szCs w:val="24"/>
        </w:rPr>
        <w:t> </w:t>
      </w:r>
      <w:r>
        <w:rPr>
          <w:rFonts w:ascii="Arial" w:hAnsi="Arial" w:cs="Arial" w:eastAsia="Arial"/>
          <w:color w:val="979797"/>
          <w:spacing w:val="-1"/>
          <w:w w:val="160"/>
          <w:position w:val="6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60"/>
          <w:sz w:val="24"/>
          <w:szCs w:val="24"/>
        </w:rPr>
        <w:t>,</w:t>
      </w:r>
      <w:r>
        <w:rPr>
          <w:rFonts w:ascii="Arial" w:hAnsi="Arial" w:cs="Arial" w:eastAsia="Arial"/>
          <w:color w:val="979797"/>
          <w:spacing w:val="-63"/>
          <w:w w:val="160"/>
          <w:position w:val="6"/>
          <w:sz w:val="12"/>
          <w:szCs w:val="12"/>
        </w:rPr>
        <w:t>"</w:t>
      </w:r>
      <w:r>
        <w:rPr>
          <w:rFonts w:ascii="Times New Roman" w:hAnsi="Times New Roman" w:cs="Times New Roman" w:eastAsia="Times New Roman"/>
          <w:i/>
          <w:color w:val="979797"/>
          <w:w w:val="160"/>
          <w:position w:val="10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i/>
          <w:color w:val="979797"/>
          <w:spacing w:val="-20"/>
          <w:w w:val="160"/>
          <w:position w:val="10"/>
          <w:sz w:val="10"/>
          <w:szCs w:val="10"/>
        </w:rPr>
        <w:t>?</w:t>
      </w:r>
      <w:r>
        <w:rPr>
          <w:rFonts w:ascii="Arial" w:hAnsi="Arial" w:cs="Arial" w:eastAsia="Arial"/>
          <w:color w:val="979797"/>
          <w:w w:val="160"/>
          <w:position w:val="6"/>
          <w:sz w:val="12"/>
          <w:szCs w:val="12"/>
        </w:rPr>
        <w:t>"</w:t>
      </w:r>
      <w:r>
        <w:rPr>
          <w:rFonts w:ascii="Arial" w:hAnsi="Arial" w:cs="Arial" w:eastAsia="Arial"/>
          <w:color w:val="979797"/>
          <w:spacing w:val="-38"/>
          <w:w w:val="160"/>
          <w:position w:val="6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\</w:t>
        <w:tab/>
      </w:r>
      <w:r>
        <w:rPr>
          <w:rFonts w:ascii="Times New Roman" w:hAnsi="Times New Roman" w:cs="Times New Roman" w:eastAsia="Times New Roman"/>
          <w:color w:val="979797"/>
          <w:w w:val="255"/>
          <w:position w:val="10"/>
          <w:sz w:val="10"/>
          <w:szCs w:val="10"/>
        </w:rPr>
        <w:t>• </w:t>
      </w:r>
      <w:r>
        <w:rPr>
          <w:rFonts w:ascii="Times New Roman" w:hAnsi="Times New Roman" w:cs="Times New Roman" w:eastAsia="Times New Roman"/>
          <w:color w:val="979797"/>
          <w:spacing w:val="17"/>
          <w:w w:val="255"/>
          <w:position w:val="10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90"/>
          <w:sz w:val="25"/>
          <w:szCs w:val="25"/>
        </w:rPr>
        <w:t>I</w:t>
      </w:r>
      <w:r>
        <w:rPr>
          <w:rFonts w:ascii="Arial" w:hAnsi="Arial" w:cs="Arial" w:eastAsia="Arial"/>
          <w:sz w:val="25"/>
          <w:szCs w:val="25"/>
        </w:rPr>
      </w:r>
    </w:p>
    <w:p>
      <w:pPr>
        <w:tabs>
          <w:tab w:pos="784" w:val="left" w:leader="none"/>
        </w:tabs>
        <w:spacing w:line="529" w:lineRule="atLeast" w:before="0"/>
        <w:ind w:left="28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210"/>
        </w:rPr>
        <w:br w:type="column"/>
      </w:r>
      <w:r>
        <w:rPr>
          <w:rFonts w:ascii="Arial" w:hAnsi="Arial" w:cs="Arial" w:eastAsia="Arial"/>
          <w:color w:val="979797"/>
          <w:spacing w:val="-32"/>
          <w:w w:val="210"/>
          <w:position w:val="-3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color w:val="979797"/>
          <w:w w:val="210"/>
          <w:sz w:val="10"/>
          <w:szCs w:val="10"/>
        </w:rPr>
        <w:t>•</w:t>
        <w:tab/>
      </w:r>
      <w:r>
        <w:rPr>
          <w:rFonts w:ascii="Arial" w:hAnsi="Arial" w:cs="Arial" w:eastAsia="Arial"/>
          <w:color w:val="979797"/>
          <w:w w:val="210"/>
          <w:sz w:val="12"/>
          <w:szCs w:val="12"/>
        </w:rPr>
        <w:t>t</w:t>
      </w:r>
      <w:r>
        <w:rPr>
          <w:rFonts w:ascii="Arial" w:hAnsi="Arial" w:cs="Arial" w:eastAsia="Arial"/>
          <w:color w:val="979797"/>
          <w:spacing w:val="-17"/>
          <w:w w:val="2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i/>
          <w:color w:val="897EA5"/>
          <w:spacing w:val="-99"/>
          <w:w w:val="150"/>
          <w:position w:val="-9"/>
          <w:sz w:val="24"/>
          <w:szCs w:val="24"/>
        </w:rPr>
        <w:t>1</w:t>
      </w:r>
      <w:r>
        <w:rPr>
          <w:rFonts w:ascii="Arial" w:hAnsi="Arial" w:cs="Arial" w:eastAsia="Arial"/>
          <w:color w:val="3F00FD"/>
          <w:w w:val="150"/>
          <w:sz w:val="12"/>
          <w:szCs w:val="12"/>
        </w:rPr>
        <w:t>'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515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210"/>
        </w:rPr>
        <w:br w:type="column"/>
      </w:r>
      <w:r>
        <w:rPr>
          <w:rFonts w:ascii="Arial" w:hAnsi="Arial" w:cs="Arial" w:eastAsia="Arial"/>
          <w:color w:val="979797"/>
          <w:w w:val="210"/>
          <w:sz w:val="12"/>
          <w:szCs w:val="12"/>
        </w:rPr>
        <w:t>•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36" w:lineRule="atLeast" w:before="0"/>
        <w:ind w:left="11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color w:val="979797"/>
          <w:spacing w:val="-12"/>
          <w:w w:val="90"/>
          <w:sz w:val="13"/>
          <w:szCs w:val="13"/>
        </w:rPr>
        <w:t>&lt;</w:t>
      </w:r>
      <w:r>
        <w:rPr>
          <w:rFonts w:ascii="Times New Roman" w:hAnsi="Times New Roman" w:cs="Times New Roman" w:eastAsia="Times New Roman"/>
          <w:i/>
          <w:color w:val="979797"/>
          <w:spacing w:val="-10"/>
          <w:w w:val="90"/>
          <w:sz w:val="13"/>
          <w:szCs w:val="13"/>
        </w:rPr>
        <w:t>l°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tabs>
          <w:tab w:pos="3204" w:val="left" w:leader="none"/>
          <w:tab w:pos="4300" w:val="left" w:leader="none"/>
        </w:tabs>
        <w:spacing w:line="529" w:lineRule="atLeast" w:before="0"/>
        <w:ind w:left="266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70"/>
        </w:rPr>
        <w:br w:type="column"/>
      </w:r>
      <w:r>
        <w:rPr>
          <w:rFonts w:ascii="Times New Roman"/>
          <w:color w:val="979797"/>
          <w:spacing w:val="-30"/>
          <w:w w:val="70"/>
          <w:position w:val="-4"/>
          <w:sz w:val="38"/>
        </w:rPr>
        <w:t>"</w:t>
      </w:r>
      <w:r>
        <w:rPr>
          <w:rFonts w:ascii="Times New Roman"/>
          <w:w w:val="70"/>
          <w:position w:val="-4"/>
          <w:sz w:val="38"/>
        </w:rPr>
        <w:t>'</w:t>
        <w:tab/>
      </w:r>
      <w:r>
        <w:rPr>
          <w:rFonts w:ascii="Arial"/>
          <w:position w:val="-2"/>
          <w:sz w:val="13"/>
        </w:rPr>
        <w:t>DR  </w:t>
      </w:r>
      <w:r>
        <w:rPr>
          <w:rFonts w:ascii="Arial"/>
          <w:spacing w:val="11"/>
          <w:position w:val="-2"/>
          <w:sz w:val="13"/>
        </w:rPr>
        <w:t> </w:t>
      </w:r>
      <w:r>
        <w:rPr>
          <w:rFonts w:ascii="Times New Roman"/>
          <w:color w:val="FF0000"/>
          <w:position w:val="-2"/>
          <w:sz w:val="17"/>
        </w:rPr>
        <w:t>o</w:t>
        <w:tab/>
      </w:r>
      <w:r>
        <w:rPr>
          <w:rFonts w:ascii="Arial"/>
          <w:sz w:val="13"/>
        </w:rPr>
        <w:t>DRA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z w:val="13"/>
        </w:rPr>
        <w:t>NAGE</w:t>
      </w:r>
      <w:r>
        <w:rPr>
          <w:rFonts w:ascii="Arial"/>
          <w:spacing w:val="-12"/>
          <w:sz w:val="13"/>
        </w:rPr>
        <w:t> </w:t>
      </w:r>
      <w:r>
        <w:rPr>
          <w:rFonts w:ascii="Arial"/>
          <w:sz w:val="13"/>
        </w:rPr>
        <w:t>OUTLET</w:t>
      </w:r>
      <w:r>
        <w:rPr>
          <w:rFonts w:ascii="Arial"/>
          <w:sz w:val="13"/>
        </w:rPr>
      </w:r>
    </w:p>
    <w:p>
      <w:pPr>
        <w:spacing w:after="0" w:line="529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10" w:equalWidth="0">
            <w:col w:w="13970" w:space="40"/>
            <w:col w:w="2067" w:space="40"/>
            <w:col w:w="1946" w:space="40"/>
            <w:col w:w="264" w:space="40"/>
            <w:col w:w="931" w:space="40"/>
            <w:col w:w="473" w:space="40"/>
            <w:col w:w="1648" w:space="40"/>
            <w:col w:w="1026" w:space="40"/>
            <w:col w:w="759" w:space="40"/>
            <w:col w:w="6936"/>
          </w:cols>
        </w:sectPr>
      </w:pPr>
    </w:p>
    <w:p>
      <w:pPr>
        <w:spacing w:line="54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45"/>
          <w:sz w:val="14"/>
        </w:rPr>
        <w:t>I&lt;-</w:t>
      </w:r>
      <w:r>
        <w:rPr>
          <w:rFonts w:ascii="Times New Roman"/>
          <w:sz w:val="14"/>
        </w:rPr>
      </w:r>
    </w:p>
    <w:p>
      <w:pPr>
        <w:tabs>
          <w:tab w:pos="1692" w:val="left" w:leader="none"/>
        </w:tabs>
        <w:spacing w:line="546" w:lineRule="atLeast" w:before="0"/>
        <w:ind w:left="7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40"/>
        </w:rPr>
        <w:br w:type="column"/>
      </w:r>
      <w:r>
        <w:rPr>
          <w:rFonts w:ascii="Times New Roman"/>
          <w:color w:val="979797"/>
          <w:w w:val="140"/>
          <w:sz w:val="14"/>
        </w:rPr>
        <w:t>-</w:t>
      </w:r>
      <w:r>
        <w:rPr>
          <w:rFonts w:ascii="Times New Roman"/>
          <w:color w:val="979797"/>
          <w:spacing w:val="-39"/>
          <w:w w:val="140"/>
          <w:sz w:val="14"/>
        </w:rPr>
        <w:t> </w:t>
      </w:r>
      <w:r>
        <w:rPr>
          <w:rFonts w:ascii="Arial"/>
          <w:i/>
          <w:color w:val="979797"/>
          <w:spacing w:val="-2"/>
          <w:w w:val="110"/>
          <w:sz w:val="9"/>
        </w:rPr>
        <w:t>-</w:t>
      </w:r>
      <w:r>
        <w:rPr>
          <w:rFonts w:ascii="Arial"/>
          <w:i/>
          <w:color w:val="979797"/>
          <w:spacing w:val="-3"/>
          <w:w w:val="110"/>
          <w:sz w:val="9"/>
        </w:rPr>
        <w:t>--</w:t>
      </w:r>
      <w:r>
        <w:rPr>
          <w:rFonts w:ascii="Arial"/>
          <w:i/>
          <w:color w:val="979797"/>
          <w:spacing w:val="-2"/>
          <w:w w:val="110"/>
          <w:sz w:val="9"/>
        </w:rPr>
        <w:t>--</w:t>
      </w:r>
      <w:r>
        <w:rPr>
          <w:rFonts w:ascii="Arial"/>
          <w:i/>
          <w:color w:val="979797"/>
          <w:spacing w:val="-8"/>
          <w:w w:val="110"/>
          <w:sz w:val="9"/>
        </w:rPr>
        <w:t>-:::0--3::-:::::.</w:t>
      </w:r>
      <w:r>
        <w:rPr>
          <w:rFonts w:ascii="Arial"/>
          <w:i/>
          <w:color w:val="979797"/>
          <w:spacing w:val="-2"/>
          <w:w w:val="110"/>
          <w:sz w:val="9"/>
        </w:rPr>
        <w:t>-</w:t>
      </w:r>
      <w:r>
        <w:rPr>
          <w:rFonts w:ascii="Arial"/>
          <w:i/>
          <w:color w:val="979797"/>
          <w:spacing w:val="-11"/>
          <w:w w:val="110"/>
          <w:sz w:val="9"/>
        </w:rPr>
        <w:t>-:::::.</w:t>
      </w:r>
      <w:r>
        <w:rPr>
          <w:rFonts w:ascii="Arial"/>
          <w:i/>
          <w:color w:val="979797"/>
          <w:spacing w:val="-15"/>
          <w:w w:val="110"/>
          <w:sz w:val="9"/>
        </w:rPr>
        <w:t> </w:t>
      </w:r>
      <w:r>
        <w:rPr>
          <w:rFonts w:ascii="Arial"/>
          <w:i/>
          <w:color w:val="979797"/>
          <w:w w:val="70"/>
          <w:sz w:val="9"/>
        </w:rPr>
        <w:t>-:::::_</w:t>
      </w:r>
      <w:r>
        <w:rPr>
          <w:rFonts w:ascii="Arial"/>
          <w:i/>
          <w:color w:val="979797"/>
          <w:spacing w:val="-3"/>
          <w:w w:val="70"/>
          <w:sz w:val="9"/>
        </w:rPr>
        <w:t> </w:t>
      </w:r>
      <w:r>
        <w:rPr>
          <w:rFonts w:ascii="Arial"/>
          <w:color w:val="979797"/>
          <w:sz w:val="9"/>
        </w:rPr>
        <w:t>.,,-</w:t>
      </w:r>
      <w:r>
        <w:rPr>
          <w:rFonts w:ascii="Arial"/>
          <w:color w:val="979797"/>
          <w:spacing w:val="-12"/>
          <w:sz w:val="9"/>
        </w:rPr>
        <w:t> </w:t>
      </w:r>
      <w:r>
        <w:rPr>
          <w:rFonts w:ascii="Arial"/>
          <w:color w:val="979797"/>
          <w:w w:val="140"/>
          <w:sz w:val="9"/>
        </w:rPr>
        <w:t>-</w:t>
        <w:tab/>
      </w:r>
      <w:r>
        <w:rPr>
          <w:rFonts w:ascii="Arial"/>
          <w:color w:val="979797"/>
          <w:w w:val="110"/>
          <w:sz w:val="7"/>
        </w:rPr>
        <w:t>'j&gt;  </w:t>
      </w:r>
      <w:r>
        <w:rPr>
          <w:rFonts w:ascii="Arial"/>
          <w:color w:val="979797"/>
          <w:spacing w:val="6"/>
          <w:w w:val="110"/>
          <w:sz w:val="7"/>
        </w:rPr>
        <w:t> </w:t>
      </w:r>
      <w:r>
        <w:rPr>
          <w:rFonts w:ascii="Arial"/>
          <w:color w:val="03DADA"/>
          <w:w w:val="570"/>
          <w:sz w:val="11"/>
        </w:rPr>
        <w:t>i</w:t>
      </w:r>
      <w:r>
        <w:rPr>
          <w:rFonts w:ascii="Arial"/>
          <w:sz w:val="11"/>
        </w:rPr>
      </w:r>
    </w:p>
    <w:p>
      <w:pPr>
        <w:spacing w:line="546" w:lineRule="atLeast" w:before="0"/>
        <w:ind w:left="1201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70"/>
        </w:rPr>
        <w:br w:type="column"/>
      </w:r>
      <w:r>
        <w:rPr>
          <w:rFonts w:ascii="Arial" w:hAnsi="Arial"/>
          <w:i/>
          <w:color w:val="979797"/>
          <w:w w:val="170"/>
          <w:sz w:val="14"/>
        </w:rPr>
        <w:t>"</w:t>
      </w:r>
      <w:r>
        <w:rPr>
          <w:rFonts w:ascii="Arial" w:hAnsi="Arial"/>
          <w:i/>
          <w:color w:val="979797"/>
          <w:spacing w:val="-4"/>
          <w:w w:val="170"/>
          <w:sz w:val="14"/>
        </w:rPr>
        <w:t> </w:t>
      </w:r>
      <w:r>
        <w:rPr>
          <w:rFonts w:ascii="Times New Roman" w:hAnsi="Times New Roman"/>
          <w:color w:val="979797"/>
          <w:sz w:val="6"/>
        </w:rPr>
        <w:t>I    </w:t>
      </w:r>
      <w:r>
        <w:rPr>
          <w:rFonts w:ascii="Times New Roman" w:hAnsi="Times New Roman"/>
          <w:color w:val="979797"/>
          <w:spacing w:val="12"/>
          <w:sz w:val="6"/>
        </w:rPr>
        <w:t> </w:t>
      </w:r>
      <w:r>
        <w:rPr>
          <w:rFonts w:ascii="Times New Roman" w:hAnsi="Times New Roman"/>
          <w:color w:val="B5B5B5"/>
          <w:spacing w:val="-398"/>
          <w:w w:val="485"/>
          <w:sz w:val="6"/>
        </w:rPr>
        <w:t>·</w:t>
      </w:r>
      <w:r>
        <w:rPr>
          <w:rFonts w:ascii="Times New Roman" w:hAnsi="Times New Roman"/>
          <w:color w:val="979797"/>
          <w:w w:val="485"/>
          <w:sz w:val="6"/>
        </w:rPr>
        <w:t>,</w:t>
      </w:r>
      <w:r>
        <w:rPr>
          <w:rFonts w:ascii="Times New Roman" w:hAnsi="Times New Roman"/>
          <w:color w:val="979797"/>
          <w:spacing w:val="-61"/>
          <w:w w:val="485"/>
          <w:sz w:val="6"/>
        </w:rPr>
        <w:t> </w:t>
      </w:r>
      <w:r>
        <w:rPr>
          <w:rFonts w:ascii="Times New Roman" w:hAnsi="Times New Roman"/>
          <w:color w:val="979797"/>
          <w:w w:val="130"/>
          <w:sz w:val="6"/>
        </w:rPr>
        <w:t>ICI.</w:t>
      </w:r>
      <w:r>
        <w:rPr>
          <w:rFonts w:ascii="Times New Roman" w:hAnsi="Times New Roman"/>
          <w:sz w:val="6"/>
        </w:rPr>
      </w:r>
    </w:p>
    <w:p>
      <w:pPr>
        <w:spacing w:line="546" w:lineRule="atLeast" w:before="0"/>
        <w:ind w:left="8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0"/>
        </w:rPr>
        <w:br w:type="column"/>
      </w:r>
      <w:r>
        <w:rPr>
          <w:rFonts w:ascii="Arial"/>
          <w:i/>
          <w:color w:val="979797"/>
          <w:spacing w:val="-6"/>
          <w:w w:val="90"/>
          <w:sz w:val="14"/>
        </w:rPr>
        <w:t>&lt;-</w:t>
      </w:r>
      <w:r>
        <w:rPr>
          <w:rFonts w:ascii="Arial"/>
          <w:i/>
          <w:color w:val="979797"/>
          <w:spacing w:val="-2"/>
          <w:w w:val="90"/>
          <w:sz w:val="14"/>
        </w:rPr>
        <w:t>"</w:t>
      </w:r>
      <w:r>
        <w:rPr>
          <w:rFonts w:ascii="Arial"/>
          <w:sz w:val="14"/>
        </w:rPr>
      </w:r>
    </w:p>
    <w:p>
      <w:pPr>
        <w:spacing w:after="0" w:line="546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15887" w:space="40"/>
            <w:col w:w="1994" w:space="40"/>
            <w:col w:w="1819" w:space="40"/>
            <w:col w:w="10560"/>
          </w:cols>
        </w:sectPr>
      </w:pPr>
    </w:p>
    <w:p>
      <w:pPr>
        <w:spacing w:line="474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80"/>
          <w:sz w:val="14"/>
        </w:rPr>
        <w:t>\     </w:t>
      </w:r>
      <w:r>
        <w:rPr>
          <w:rFonts w:ascii="Arial"/>
          <w:color w:val="3F00FD"/>
          <w:spacing w:val="-6"/>
          <w:w w:val="80"/>
          <w:sz w:val="14"/>
        </w:rPr>
        <w:t>',</w:t>
      </w:r>
      <w:r>
        <w:rPr>
          <w:rFonts w:ascii="Arial"/>
          <w:color w:val="3F00FD"/>
          <w:spacing w:val="-2"/>
          <w:w w:val="80"/>
          <w:sz w:val="14"/>
        </w:rPr>
        <w:t> </w:t>
      </w:r>
      <w:r>
        <w:rPr>
          <w:rFonts w:ascii="Arial"/>
          <w:color w:val="979797"/>
          <w:spacing w:val="-2"/>
          <w:w w:val="80"/>
          <w:sz w:val="14"/>
        </w:rPr>
        <w:t>'!'...</w:t>
      </w:r>
      <w:r>
        <w:rPr>
          <w:rFonts w:ascii="Arial"/>
          <w:sz w:val="14"/>
        </w:rPr>
      </w:r>
    </w:p>
    <w:p>
      <w:pPr>
        <w:tabs>
          <w:tab w:pos="3627" w:val="left" w:leader="none"/>
          <w:tab w:pos="4341" w:val="left" w:leader="none"/>
        </w:tabs>
        <w:spacing w:line="474" w:lineRule="atLeast" w:before="0"/>
        <w:ind w:left="84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6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6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spacing w:val="-55"/>
          <w:w w:val="160"/>
          <w:sz w:val="21"/>
          <w:szCs w:val="21"/>
        </w:rPr>
        <w:t>"</w:t>
      </w:r>
      <w:r>
        <w:rPr>
          <w:rFonts w:ascii="Times New Roman" w:hAnsi="Times New Roman" w:cs="Times New Roman" w:eastAsia="Times New Roman"/>
          <w:color w:val="979797"/>
          <w:w w:val="16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69"/>
          <w:w w:val="16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43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4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4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1"/>
          <w:szCs w:val="21"/>
        </w:rPr>
        <w:t>...,..</w:t>
      </w:r>
      <w:r>
        <w:rPr>
          <w:rFonts w:ascii="Times New Roman" w:hAnsi="Times New Roman" w:cs="Times New Roman" w:eastAsia="Times New Roman"/>
          <w:color w:val="979797"/>
          <w:spacing w:val="-26"/>
          <w:w w:val="8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color w:val="979797"/>
          <w:w w:val="85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2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4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spacing w:val="4"/>
          <w:w w:val="85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B5B5B5"/>
          <w:spacing w:val="-48"/>
          <w:w w:val="85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color w:val="979797"/>
          <w:spacing w:val="-21"/>
          <w:w w:val="85"/>
          <w:position w:val="2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4"/>
          <w:w w:val="85"/>
          <w:position w:val="2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w w:val="85"/>
          <w:position w:val="2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5"/>
          <w:w w:val="85"/>
          <w:position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position w:val="2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color w:val="979797"/>
          <w:spacing w:val="-22"/>
          <w:w w:val="85"/>
          <w:position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position w:val="2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979797"/>
          <w:spacing w:val="-45"/>
          <w:w w:val="110"/>
          <w:position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spacing w:val="-19"/>
          <w:w w:val="85"/>
          <w:position w:val="2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B5B5B5"/>
          <w:w w:val="85"/>
          <w:sz w:val="21"/>
          <w:szCs w:val="21"/>
        </w:rPr>
        <w:t>"</w:t>
        <w:tab/>
      </w:r>
      <w:r>
        <w:rPr>
          <w:rFonts w:ascii="Times New Roman" w:hAnsi="Times New Roman" w:cs="Times New Roman" w:eastAsia="Times New Roman"/>
          <w:color w:val="03DADA"/>
          <w:spacing w:val="-22"/>
          <w:w w:val="110"/>
          <w:sz w:val="21"/>
          <w:szCs w:val="21"/>
        </w:rPr>
        <w:t>1</w:t>
      </w:r>
      <w:r>
        <w:rPr>
          <w:rFonts w:ascii="Arial" w:hAnsi="Arial" w:cs="Arial" w:eastAsia="Arial"/>
          <w:color w:val="979797"/>
          <w:spacing w:val="-61"/>
          <w:w w:val="110"/>
          <w:position w:val="2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color w:val="979797"/>
          <w:spacing w:val="-50"/>
          <w:w w:val="110"/>
          <w:sz w:val="21"/>
          <w:szCs w:val="21"/>
        </w:rPr>
        <w:t>,</w:t>
      </w:r>
      <w:r>
        <w:rPr>
          <w:rFonts w:ascii="Arial" w:hAnsi="Arial" w:cs="Arial" w:eastAsia="Arial"/>
          <w:color w:val="979797"/>
          <w:w w:val="110"/>
          <w:position w:val="2"/>
          <w:sz w:val="12"/>
          <w:szCs w:val="12"/>
        </w:rPr>
        <w:t>'</w:t>
        <w:tab/>
      </w:r>
      <w:r>
        <w:rPr>
          <w:rFonts w:ascii="Arial" w:hAnsi="Arial" w:cs="Arial" w:eastAsia="Arial"/>
          <w:color w:val="979797"/>
          <w:w w:val="160"/>
          <w:position w:val="2"/>
          <w:sz w:val="12"/>
          <w:szCs w:val="12"/>
        </w:rPr>
        <w:t>• </w:t>
      </w:r>
      <w:r>
        <w:rPr>
          <w:rFonts w:ascii="Arial" w:hAnsi="Arial" w:cs="Arial" w:eastAsia="Arial"/>
          <w:color w:val="979797"/>
          <w:spacing w:val="50"/>
          <w:w w:val="160"/>
          <w:position w:val="2"/>
          <w:sz w:val="12"/>
          <w:szCs w:val="12"/>
        </w:rPr>
        <w:t> </w:t>
      </w:r>
      <w:r>
        <w:rPr>
          <w:rFonts w:ascii="Arial" w:hAnsi="Arial" w:cs="Arial" w:eastAsia="Arial"/>
          <w:color w:val="03DADA"/>
          <w:w w:val="160"/>
          <w:position w:val="2"/>
          <w:sz w:val="12"/>
          <w:szCs w:val="12"/>
        </w:rPr>
        <w:t>I</w:t>
      </w:r>
      <w:r>
        <w:rPr>
          <w:rFonts w:ascii="Arial" w:hAnsi="Arial" w:cs="Arial" w:eastAsia="Arial"/>
          <w:sz w:val="12"/>
          <w:szCs w:val="12"/>
        </w:rPr>
      </w:r>
    </w:p>
    <w:p>
      <w:pPr>
        <w:tabs>
          <w:tab w:pos="746" w:val="left" w:leader="none"/>
        </w:tabs>
        <w:spacing w:line="474" w:lineRule="atLeast" w:before="0"/>
        <w:ind w:left="2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2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20"/>
          <w:sz w:val="21"/>
          <w:szCs w:val="21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18"/>
          <w:w w:val="135"/>
          <w:sz w:val="21"/>
          <w:szCs w:val="21"/>
        </w:rPr>
        <w:t>•</w:t>
      </w:r>
      <w:r>
        <w:rPr>
          <w:rFonts w:ascii="Arial" w:hAnsi="Arial" w:cs="Arial" w:eastAsia="Arial"/>
          <w:color w:val="979797"/>
          <w:spacing w:val="-12"/>
          <w:w w:val="135"/>
          <w:position w:val="2"/>
          <w:sz w:val="12"/>
          <w:szCs w:val="12"/>
        </w:rPr>
        <w:t>•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474" w:lineRule="atLeast" w:before="0"/>
        <w:ind w:left="35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10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color w:val="979797"/>
          <w:spacing w:val="11"/>
          <w:w w:val="110"/>
          <w:sz w:val="21"/>
          <w:szCs w:val="21"/>
        </w:rPr>
        <w:t> </w:t>
      </w:r>
      <w:r>
        <w:rPr>
          <w:rFonts w:ascii="Arial" w:hAnsi="Arial" w:cs="Arial" w:eastAsia="Arial"/>
          <w:color w:val="979797"/>
          <w:spacing w:val="-7"/>
          <w:w w:val="110"/>
          <w:position w:val="2"/>
          <w:sz w:val="12"/>
          <w:szCs w:val="12"/>
        </w:rPr>
        <w:t>'</w:t>
      </w:r>
      <w:r>
        <w:rPr>
          <w:rFonts w:ascii="Times New Roman" w:hAnsi="Times New Roman" w:cs="Times New Roman" w:eastAsia="Times New Roman"/>
          <w:color w:val="979797"/>
          <w:spacing w:val="-17"/>
          <w:w w:val="11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474" w:lineRule="atLeast" w:before="0"/>
        <w:ind w:left="24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275"/>
        </w:rPr>
        <w:br w:type="column"/>
      </w:r>
      <w:r>
        <w:rPr>
          <w:rFonts w:ascii="Arial"/>
          <w:color w:val="979797"/>
          <w:w w:val="275"/>
          <w:position w:val="2"/>
          <w:sz w:val="12"/>
        </w:rPr>
        <w:t>'</w:t>
      </w:r>
      <w:r>
        <w:rPr>
          <w:rFonts w:ascii="Arial"/>
          <w:color w:val="979797"/>
          <w:spacing w:val="-87"/>
          <w:w w:val="275"/>
          <w:position w:val="2"/>
          <w:sz w:val="12"/>
        </w:rPr>
        <w:t> </w:t>
      </w:r>
      <w:r>
        <w:rPr>
          <w:rFonts w:ascii="Times New Roman"/>
          <w:color w:val="979797"/>
          <w:w w:val="155"/>
          <w:sz w:val="21"/>
        </w:rPr>
        <w:t>'</w:t>
      </w:r>
      <w:r>
        <w:rPr>
          <w:rFonts w:ascii="Times New Roman"/>
          <w:color w:val="979797"/>
          <w:spacing w:val="9"/>
          <w:w w:val="155"/>
          <w:sz w:val="21"/>
        </w:rPr>
        <w:t>,</w:t>
      </w:r>
      <w:r>
        <w:rPr>
          <w:rFonts w:ascii="Times New Roman"/>
          <w:color w:val="979797"/>
          <w:spacing w:val="46"/>
          <w:w w:val="155"/>
          <w:sz w:val="21"/>
        </w:rPr>
        <w:t>_</w:t>
      </w:r>
      <w:r>
        <w:rPr>
          <w:rFonts w:ascii="Times New Roman"/>
          <w:color w:val="979797"/>
          <w:spacing w:val="-134"/>
          <w:w w:val="155"/>
          <w:sz w:val="21"/>
        </w:rPr>
        <w:t>,</w:t>
      </w:r>
      <w:r>
        <w:rPr>
          <w:rFonts w:ascii="Arial"/>
          <w:color w:val="979797"/>
          <w:spacing w:val="-10"/>
          <w:w w:val="155"/>
          <w:position w:val="2"/>
          <w:sz w:val="12"/>
        </w:rPr>
        <w:t>.</w:t>
      </w:r>
      <w:r>
        <w:rPr>
          <w:rFonts w:ascii="Times New Roman"/>
          <w:color w:val="979797"/>
          <w:spacing w:val="-67"/>
          <w:w w:val="155"/>
          <w:sz w:val="21"/>
        </w:rPr>
        <w:t>-</w:t>
      </w:r>
      <w:r>
        <w:rPr>
          <w:rFonts w:ascii="Arial"/>
          <w:color w:val="979797"/>
          <w:spacing w:val="-119"/>
          <w:w w:val="155"/>
          <w:position w:val="2"/>
          <w:sz w:val="12"/>
        </w:rPr>
        <w:t>"</w:t>
      </w:r>
      <w:r>
        <w:rPr>
          <w:rFonts w:ascii="Times New Roman"/>
          <w:color w:val="979797"/>
          <w:spacing w:val="-66"/>
          <w:w w:val="155"/>
          <w:sz w:val="21"/>
        </w:rPr>
        <w:t>,</w:t>
      </w:r>
      <w:r>
        <w:rPr>
          <w:rFonts w:ascii="Times New Roman"/>
          <w:color w:val="979797"/>
          <w:spacing w:val="-43"/>
          <w:w w:val="155"/>
          <w:sz w:val="21"/>
        </w:rPr>
        <w:t>.</w:t>
      </w:r>
      <w:r>
        <w:rPr>
          <w:rFonts w:ascii="Times New Roman"/>
          <w:color w:val="979797"/>
          <w:w w:val="155"/>
          <w:sz w:val="21"/>
        </w:rPr>
        <w:t>-</w:t>
      </w:r>
      <w:r>
        <w:rPr>
          <w:rFonts w:ascii="Times New Roman"/>
          <w:color w:val="979797"/>
          <w:spacing w:val="-71"/>
          <w:w w:val="155"/>
          <w:sz w:val="21"/>
        </w:rPr>
        <w:t> </w:t>
      </w:r>
      <w:r>
        <w:rPr>
          <w:rFonts w:ascii="Arial"/>
          <w:color w:val="979797"/>
          <w:w w:val="280"/>
          <w:position w:val="2"/>
          <w:sz w:val="12"/>
        </w:rPr>
        <w:t>'</w:t>
      </w:r>
      <w:r>
        <w:rPr>
          <w:rFonts w:ascii="Arial"/>
          <w:sz w:val="12"/>
        </w:rPr>
      </w:r>
    </w:p>
    <w:p>
      <w:pPr>
        <w:tabs>
          <w:tab w:pos="1775" w:val="left" w:leader="none"/>
        </w:tabs>
        <w:spacing w:line="474" w:lineRule="atLeast" w:before="0"/>
        <w:ind w:left="17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85"/>
        </w:rPr>
        <w:br w:type="column"/>
      </w:r>
      <w:r>
        <w:rPr>
          <w:rFonts w:ascii="Times New Roman"/>
          <w:color w:val="979797"/>
          <w:w w:val="85"/>
          <w:sz w:val="21"/>
        </w:rPr>
        <w:t>.</w:t>
      </w:r>
      <w:r>
        <w:rPr>
          <w:rFonts w:ascii="Times New Roman"/>
          <w:color w:val="979797"/>
          <w:spacing w:val="11"/>
          <w:w w:val="85"/>
          <w:sz w:val="21"/>
        </w:rPr>
        <w:t>.</w:t>
      </w:r>
      <w:r>
        <w:rPr>
          <w:rFonts w:ascii="Arial"/>
          <w:color w:val="979797"/>
          <w:spacing w:val="6"/>
          <w:w w:val="85"/>
          <w:position w:val="2"/>
          <w:sz w:val="12"/>
        </w:rPr>
        <w:t>"</w:t>
      </w:r>
      <w:r>
        <w:rPr>
          <w:rFonts w:ascii="Times New Roman"/>
          <w:color w:val="979797"/>
          <w:w w:val="85"/>
          <w:sz w:val="21"/>
        </w:rPr>
        <w:t>.</w:t>
      </w:r>
      <w:r>
        <w:rPr>
          <w:rFonts w:ascii="Times New Roman"/>
          <w:color w:val="979797"/>
          <w:spacing w:val="16"/>
          <w:w w:val="85"/>
          <w:sz w:val="21"/>
        </w:rPr>
        <w:t>.</w:t>
      </w:r>
      <w:r>
        <w:rPr>
          <w:rFonts w:ascii="Arial"/>
          <w:color w:val="979797"/>
          <w:spacing w:val="-6"/>
          <w:w w:val="85"/>
          <w:position w:val="2"/>
          <w:sz w:val="12"/>
        </w:rPr>
        <w:t>'</w:t>
      </w:r>
      <w:r>
        <w:rPr>
          <w:rFonts w:ascii="Times New Roman"/>
          <w:color w:val="979797"/>
          <w:w w:val="85"/>
          <w:sz w:val="21"/>
        </w:rPr>
        <w:t>..</w:t>
        <w:tab/>
      </w:r>
      <w:r>
        <w:rPr>
          <w:rFonts w:ascii="Times New Roman"/>
          <w:color w:val="08001F"/>
          <w:spacing w:val="-45"/>
          <w:w w:val="65"/>
          <w:sz w:val="21"/>
        </w:rPr>
        <w:t>"</w:t>
      </w:r>
      <w:r>
        <w:rPr>
          <w:rFonts w:ascii="Arial"/>
          <w:i/>
          <w:color w:val="08001F"/>
          <w:w w:val="65"/>
          <w:position w:val="2"/>
          <w:sz w:val="12"/>
        </w:rPr>
        <w:t>!O</w:t>
      </w:r>
      <w:r>
        <w:rPr>
          <w:rFonts w:ascii="Arial"/>
          <w:i/>
          <w:color w:val="08001F"/>
          <w:spacing w:val="-36"/>
          <w:w w:val="65"/>
          <w:position w:val="2"/>
          <w:sz w:val="12"/>
        </w:rPr>
        <w:t>J</w:t>
      </w:r>
      <w:r>
        <w:rPr>
          <w:rFonts w:ascii="Times New Roman"/>
          <w:color w:val="08001F"/>
          <w:w w:val="6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474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105"/>
        </w:rPr>
        <w:br w:type="column"/>
      </w:r>
      <w:r>
        <w:rPr>
          <w:rFonts w:ascii="Arial" w:hAnsi="Arial"/>
          <w:color w:val="979797"/>
          <w:spacing w:val="-5"/>
          <w:w w:val="105"/>
          <w:sz w:val="11"/>
        </w:rPr>
        <w:t>...</w:t>
      </w:r>
      <w:r>
        <w:rPr>
          <w:rFonts w:ascii="Arial" w:hAnsi="Arial"/>
          <w:color w:val="979797"/>
          <w:spacing w:val="-4"/>
          <w:w w:val="105"/>
          <w:sz w:val="11"/>
        </w:rPr>
        <w:t>,</w:t>
      </w:r>
      <w:r>
        <w:rPr>
          <w:rFonts w:ascii="Arial" w:hAnsi="Arial"/>
          <w:color w:val="979797"/>
          <w:spacing w:val="-1"/>
          <w:w w:val="105"/>
          <w:sz w:val="11"/>
        </w:rPr>
        <w:t> </w:t>
      </w:r>
      <w:r>
        <w:rPr>
          <w:rFonts w:ascii="Arial" w:hAnsi="Arial"/>
          <w:i/>
          <w:color w:val="979797"/>
          <w:sz w:val="11"/>
        </w:rPr>
        <w:t>'·&lt;:-</w:t>
      </w:r>
      <w:r>
        <w:rPr>
          <w:rFonts w:ascii="Arial" w:hAnsi="Arial"/>
          <w:sz w:val="11"/>
        </w:rPr>
      </w:r>
    </w:p>
    <w:p>
      <w:pPr>
        <w:spacing w:line="474" w:lineRule="atLeast" w:before="0"/>
        <w:ind w:left="176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46"/>
          <w:w w:val="70"/>
          <w:position w:val="-3"/>
          <w:sz w:val="30"/>
          <w:szCs w:val="30"/>
        </w:rPr>
        <w:t>•</w:t>
      </w:r>
      <w:r>
        <w:rPr>
          <w:rFonts w:ascii="Arial" w:hAnsi="Arial" w:cs="Arial" w:eastAsia="Arial"/>
          <w:color w:val="979797"/>
          <w:w w:val="70"/>
          <w:sz w:val="22"/>
          <w:szCs w:val="22"/>
        </w:rPr>
        <w:t>.</w:t>
      </w:r>
      <w:r>
        <w:rPr>
          <w:rFonts w:ascii="Arial" w:hAnsi="Arial" w:cs="Arial" w:eastAsia="Arial"/>
          <w:color w:val="979797"/>
          <w:spacing w:val="-22"/>
          <w:w w:val="70"/>
          <w:sz w:val="22"/>
          <w:szCs w:val="22"/>
        </w:rPr>
        <w:t>,</w:t>
      </w:r>
      <w:r>
        <w:rPr>
          <w:rFonts w:ascii="Arial" w:hAnsi="Arial" w:cs="Arial" w:eastAsia="Arial"/>
          <w:w w:val="70"/>
          <w:sz w:val="22"/>
          <w:szCs w:val="22"/>
        </w:rPr>
        <w:t>,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after="0" w:line="474" w:lineRule="atLeast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3194" w:space="40"/>
            <w:col w:w="4620" w:space="40"/>
            <w:col w:w="885" w:space="40"/>
            <w:col w:w="547" w:space="40"/>
            <w:col w:w="1214" w:space="40"/>
            <w:col w:w="1906" w:space="40"/>
            <w:col w:w="3305" w:space="40"/>
            <w:col w:w="4429"/>
          </w:cols>
        </w:sectPr>
      </w:pPr>
    </w:p>
    <w:p>
      <w:pPr>
        <w:tabs>
          <w:tab w:pos="15821" w:val="left" w:leader="none"/>
          <w:tab w:pos="16994" w:val="left" w:leader="none"/>
          <w:tab w:pos="17542" w:val="left" w:leader="none"/>
          <w:tab w:pos="18128" w:val="left" w:leader="none"/>
          <w:tab w:pos="18466" w:val="left" w:leader="none"/>
          <w:tab w:pos="19116" w:val="left" w:leader="none"/>
          <w:tab w:pos="20238" w:val="left" w:leader="none"/>
          <w:tab w:pos="21105" w:val="left" w:leader="none"/>
          <w:tab w:pos="21519" w:val="left" w:leader="none"/>
          <w:tab w:pos="22425" w:val="left" w:leader="none"/>
        </w:tabs>
        <w:spacing w:line="436" w:lineRule="atLeast" w:before="0"/>
        <w:ind w:left="1414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color w:val="979797"/>
          <w:w w:val="115"/>
          <w:sz w:val="15"/>
          <w:szCs w:val="15"/>
        </w:rPr>
        <w:t>=</w:t>
      </w:r>
      <w:r>
        <w:rPr>
          <w:rFonts w:ascii="Arial" w:hAnsi="Arial" w:cs="Arial" w:eastAsia="Arial"/>
          <w:color w:val="979797"/>
          <w:spacing w:val="-8"/>
          <w:w w:val="115"/>
          <w:sz w:val="15"/>
          <w:szCs w:val="15"/>
        </w:rPr>
        <w:t> </w:t>
      </w:r>
      <w:r>
        <w:rPr>
          <w:rFonts w:ascii="Arial" w:hAnsi="Arial" w:cs="Arial" w:eastAsia="Arial"/>
          <w:color w:val="979797"/>
          <w:w w:val="135"/>
          <w:sz w:val="15"/>
          <w:szCs w:val="15"/>
        </w:rPr>
        <w:t>-</w:t>
      </w:r>
      <w:r>
        <w:rPr>
          <w:rFonts w:ascii="Arial" w:hAnsi="Arial" w:cs="Arial" w:eastAsia="Arial"/>
          <w:color w:val="979797"/>
          <w:spacing w:val="-21"/>
          <w:w w:val="135"/>
          <w:sz w:val="15"/>
          <w:szCs w:val="15"/>
        </w:rPr>
        <w:t> </w:t>
      </w:r>
      <w:r>
        <w:rPr>
          <w:rFonts w:ascii="Arial" w:hAnsi="Arial" w:cs="Arial" w:eastAsia="Arial"/>
          <w:color w:val="979797"/>
          <w:w w:val="135"/>
          <w:sz w:val="15"/>
          <w:szCs w:val="15"/>
        </w:rPr>
        <w:t>-</w:t>
      </w:r>
      <w:r>
        <w:rPr>
          <w:rFonts w:ascii="Arial" w:hAnsi="Arial" w:cs="Arial" w:eastAsia="Arial"/>
          <w:color w:val="979797"/>
          <w:spacing w:val="-14"/>
          <w:w w:val="135"/>
          <w:sz w:val="15"/>
          <w:szCs w:val="15"/>
        </w:rPr>
        <w:t> </w:t>
      </w:r>
      <w:r>
        <w:rPr>
          <w:rFonts w:ascii="Arial" w:hAnsi="Arial" w:cs="Arial" w:eastAsia="Arial"/>
          <w:color w:val="979797"/>
          <w:w w:val="135"/>
          <w:sz w:val="15"/>
          <w:szCs w:val="15"/>
        </w:rPr>
        <w:t>-</w:t>
      </w:r>
      <w:r>
        <w:rPr>
          <w:rFonts w:ascii="Arial" w:hAnsi="Arial" w:cs="Arial" w:eastAsia="Arial"/>
          <w:color w:val="979797"/>
          <w:spacing w:val="-13"/>
          <w:w w:val="135"/>
          <w:sz w:val="15"/>
          <w:szCs w:val="15"/>
        </w:rPr>
        <w:t> </w:t>
      </w:r>
      <w:r>
        <w:rPr>
          <w:rFonts w:ascii="Arial" w:hAnsi="Arial" w:cs="Arial" w:eastAsia="Arial"/>
          <w:color w:val="979797"/>
          <w:w w:val="135"/>
          <w:sz w:val="15"/>
          <w:szCs w:val="15"/>
        </w:rPr>
        <w:t>-</w:t>
        <w:tab/>
      </w:r>
      <w:r>
        <w:rPr>
          <w:rFonts w:ascii="Arial" w:hAnsi="Arial" w:cs="Arial" w:eastAsia="Arial"/>
          <w:color w:val="B5B5B5"/>
          <w:w w:val="80"/>
          <w:sz w:val="15"/>
          <w:szCs w:val="15"/>
        </w:rPr>
        <w:t>"   </w:t>
      </w:r>
      <w:r>
        <w:rPr>
          <w:rFonts w:ascii="Arial" w:hAnsi="Arial" w:cs="Arial" w:eastAsia="Arial"/>
          <w:color w:val="B5B5B5"/>
          <w:spacing w:val="5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03DADA"/>
          <w:w w:val="255"/>
          <w:sz w:val="24"/>
          <w:szCs w:val="24"/>
        </w:rPr>
        <w:t>I</w:t>
      </w:r>
      <w:r>
        <w:rPr>
          <w:rFonts w:ascii="Arial" w:hAnsi="Arial" w:cs="Arial" w:eastAsia="Arial"/>
          <w:color w:val="03DADA"/>
          <w:spacing w:val="-84"/>
          <w:w w:val="255"/>
          <w:sz w:val="24"/>
          <w:szCs w:val="24"/>
        </w:rPr>
        <w:t> </w:t>
      </w:r>
      <w:r>
        <w:rPr>
          <w:rFonts w:ascii="Arial" w:hAnsi="Arial" w:cs="Arial" w:eastAsia="Arial"/>
          <w:color w:val="979797"/>
          <w:w w:val="115"/>
          <w:sz w:val="24"/>
          <w:szCs w:val="24"/>
        </w:rPr>
        <w:t>..</w:t>
        <w:tab/>
      </w:r>
      <w:r>
        <w:rPr>
          <w:rFonts w:ascii="Arial" w:hAnsi="Arial" w:cs="Arial" w:eastAsia="Arial"/>
          <w:color w:val="979797"/>
          <w:w w:val="35"/>
          <w:sz w:val="24"/>
          <w:szCs w:val="24"/>
        </w:rPr>
        <w:t>"</w:t>
        <w:tab/>
      </w:r>
      <w:r>
        <w:rPr>
          <w:rFonts w:ascii="Arial" w:hAnsi="Arial" w:cs="Arial" w:eastAsia="Arial"/>
          <w:color w:val="979797"/>
          <w:sz w:val="24"/>
          <w:szCs w:val="24"/>
        </w:rPr>
        <w:t>•</w:t>
        <w:tab/>
        <w:t>•</w:t>
        <w:tab/>
      </w:r>
      <w:r>
        <w:rPr>
          <w:rFonts w:ascii="Arial" w:hAnsi="Arial" w:cs="Arial" w:eastAsia="Arial"/>
          <w:color w:val="979797"/>
          <w:spacing w:val="-16"/>
          <w:w w:val="105"/>
          <w:sz w:val="24"/>
          <w:szCs w:val="24"/>
        </w:rPr>
        <w:t>••</w:t>
        <w:tab/>
      </w:r>
      <w:r>
        <w:rPr>
          <w:rFonts w:ascii="Arial" w:hAnsi="Arial" w:cs="Arial" w:eastAsia="Arial"/>
          <w:color w:val="979797"/>
          <w:w w:val="115"/>
          <w:sz w:val="24"/>
          <w:szCs w:val="24"/>
        </w:rPr>
        <w:t>•</w:t>
      </w:r>
      <w:r>
        <w:rPr>
          <w:rFonts w:ascii="Arial" w:hAnsi="Arial" w:cs="Arial" w:eastAsia="Arial"/>
          <w:color w:val="979797"/>
          <w:spacing w:val="47"/>
          <w:w w:val="115"/>
          <w:sz w:val="24"/>
          <w:szCs w:val="24"/>
        </w:rPr>
        <w:t> </w:t>
      </w:r>
      <w:r>
        <w:rPr>
          <w:rFonts w:ascii="Arial" w:hAnsi="Arial" w:cs="Arial" w:eastAsia="Arial"/>
          <w:color w:val="979797"/>
          <w:w w:val="80"/>
          <w:sz w:val="24"/>
          <w:szCs w:val="24"/>
        </w:rPr>
        <w:t>'</w:t>
        <w:tab/>
      </w:r>
      <w:r>
        <w:rPr>
          <w:rFonts w:ascii="Arial" w:hAnsi="Arial" w:cs="Arial" w:eastAsia="Arial"/>
          <w:color w:val="979797"/>
          <w:w w:val="60"/>
          <w:sz w:val="24"/>
          <w:szCs w:val="24"/>
        </w:rPr>
        <w:t>..</w:t>
        <w:tab/>
      </w:r>
      <w:r>
        <w:rPr>
          <w:rFonts w:ascii="Arial" w:hAnsi="Arial" w:cs="Arial" w:eastAsia="Arial"/>
          <w:color w:val="979797"/>
          <w:w w:val="170"/>
          <w:sz w:val="24"/>
          <w:szCs w:val="24"/>
        </w:rPr>
        <w:t>"</w:t>
        <w:tab/>
      </w:r>
      <w:r>
        <w:rPr>
          <w:rFonts w:ascii="Arial" w:hAnsi="Arial" w:cs="Arial" w:eastAsia="Arial"/>
          <w:color w:val="979797"/>
          <w:w w:val="55"/>
          <w:sz w:val="32"/>
          <w:szCs w:val="32"/>
        </w:rPr>
        <w:t>I</w:t>
        <w:tab/>
      </w:r>
      <w:r>
        <w:rPr>
          <w:rFonts w:ascii="Times New Roman" w:hAnsi="Times New Roman" w:cs="Times New Roman" w:eastAsia="Times New Roman"/>
          <w:i/>
          <w:color w:val="08001F"/>
          <w:w w:val="55"/>
          <w:sz w:val="14"/>
          <w:szCs w:val="14"/>
        </w:rPr>
        <w:t>NJ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43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80"/>
        </w:rPr>
        <w:br w:type="column"/>
      </w:r>
      <w:r>
        <w:rPr>
          <w:rFonts w:ascii="Times New Roman"/>
          <w:i/>
          <w:color w:val="979797"/>
          <w:spacing w:val="-5"/>
          <w:w w:val="80"/>
          <w:sz w:val="23"/>
        </w:rPr>
        <w:t>./!,</w:t>
      </w:r>
      <w:r>
        <w:rPr>
          <w:rFonts w:ascii="Times New Roman"/>
          <w:i/>
          <w:color w:val="979797"/>
          <w:spacing w:val="-3"/>
          <w:w w:val="80"/>
          <w:sz w:val="23"/>
        </w:rPr>
        <w:t>,</w:t>
      </w:r>
      <w:r>
        <w:rPr>
          <w:rFonts w:ascii="Times New Roman"/>
          <w:sz w:val="23"/>
        </w:rPr>
      </w:r>
    </w:p>
    <w:p>
      <w:pPr>
        <w:spacing w:line="436" w:lineRule="atLeast" w:before="0"/>
        <w:ind w:left="71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20"/>
        </w:rPr>
        <w:br w:type="column"/>
      </w:r>
      <w:r>
        <w:rPr>
          <w:rFonts w:ascii="Times New Roman"/>
          <w:w w:val="120"/>
          <w:sz w:val="15"/>
        </w:rPr>
        <w:t>CP</w:t>
      </w:r>
      <w:r>
        <w:rPr>
          <w:rFonts w:ascii="Times New Roman"/>
          <w:spacing w:val="10"/>
          <w:w w:val="120"/>
          <w:sz w:val="15"/>
        </w:rPr>
        <w:t> </w:t>
      </w:r>
      <w:r>
        <w:rPr>
          <w:rFonts w:ascii="Times New Roman"/>
          <w:color w:val="0000FF"/>
          <w:w w:val="155"/>
          <w:sz w:val="15"/>
        </w:rPr>
        <w:t>D</w:t>
      </w:r>
      <w:r>
        <w:rPr>
          <w:rFonts w:ascii="Times New Roman"/>
          <w:sz w:val="15"/>
        </w:rPr>
      </w:r>
    </w:p>
    <w:p>
      <w:pPr>
        <w:spacing w:line="436" w:lineRule="atLeast" w:before="0"/>
        <w:ind w:left="65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CATCHPIT</w:t>
      </w:r>
      <w:r>
        <w:rPr>
          <w:rFonts w:ascii="Arial"/>
          <w:spacing w:val="-9"/>
          <w:sz w:val="13"/>
        </w:rPr>
        <w:t> </w:t>
      </w:r>
      <w:r>
        <w:rPr>
          <w:rFonts w:ascii="Arial"/>
          <w:sz w:val="13"/>
        </w:rPr>
        <w:t>MANHOLE</w:t>
      </w:r>
      <w:r>
        <w:rPr>
          <w:rFonts w:ascii="Arial"/>
          <w:sz w:val="13"/>
        </w:rPr>
      </w:r>
    </w:p>
    <w:p>
      <w:pPr>
        <w:spacing w:after="0" w:line="436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22514" w:space="40"/>
            <w:col w:w="3335" w:space="40"/>
            <w:col w:w="1156" w:space="40"/>
            <w:col w:w="3255"/>
          </w:cols>
        </w:sectPr>
      </w:pPr>
    </w:p>
    <w:p>
      <w:pPr>
        <w:tabs>
          <w:tab w:pos="828" w:val="left" w:leader="none"/>
        </w:tabs>
        <w:spacing w:line="291" w:lineRule="atLeast" w:before="0"/>
        <w:ind w:left="0" w:right="0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 w:hAnsi="Arial"/>
          <w:color w:val="979797"/>
          <w:w w:val="110"/>
          <w:position w:val="8"/>
          <w:sz w:val="48"/>
        </w:rPr>
        <w:t>­</w:t>
        <w:tab/>
      </w:r>
      <w:r>
        <w:rPr>
          <w:rFonts w:ascii="Arial" w:hAnsi="Arial"/>
          <w:color w:val="2DCACA"/>
          <w:spacing w:val="-7"/>
          <w:w w:val="95"/>
          <w:sz w:val="14"/>
        </w:rPr>
        <w:t>'t</w:t>
      </w:r>
      <w:r>
        <w:rPr>
          <w:rFonts w:ascii="Arial" w:hAnsi="Arial"/>
          <w:color w:val="03DADA"/>
          <w:spacing w:val="-28"/>
          <w:w w:val="95"/>
          <w:position w:val="-9"/>
          <w:sz w:val="34"/>
        </w:rPr>
        <w:t>'</w:t>
      </w:r>
      <w:r>
        <w:rPr>
          <w:rFonts w:ascii="Arial" w:hAnsi="Arial"/>
          <w:sz w:val="34"/>
        </w:rPr>
      </w:r>
    </w:p>
    <w:p>
      <w:pPr>
        <w:spacing w:line="291" w:lineRule="atLeast" w:before="0"/>
        <w:ind w:left="70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w w:val="165"/>
        </w:rPr>
        <w:br w:type="column"/>
      </w:r>
      <w:r>
        <w:rPr>
          <w:rFonts w:ascii="Arial" w:hAnsi="Arial" w:cs="Arial" w:eastAsia="Arial"/>
          <w:i/>
          <w:color w:val="979797"/>
          <w:spacing w:val="-40"/>
          <w:w w:val="165"/>
          <w:sz w:val="16"/>
          <w:szCs w:val="16"/>
        </w:rPr>
        <w:t>•</w:t>
      </w:r>
      <w:r>
        <w:rPr>
          <w:rFonts w:ascii="Arial" w:hAnsi="Arial" w:cs="Arial" w:eastAsia="Arial"/>
          <w:color w:val="979797"/>
          <w:spacing w:val="-128"/>
          <w:w w:val="165"/>
          <w:position w:val="-14"/>
          <w:sz w:val="34"/>
          <w:szCs w:val="34"/>
        </w:rPr>
        <w:t>•</w:t>
      </w:r>
      <w:r>
        <w:rPr>
          <w:rFonts w:ascii="Arial" w:hAnsi="Arial" w:cs="Arial" w:eastAsia="Arial"/>
          <w:i/>
          <w:color w:val="979797"/>
          <w:spacing w:val="-17"/>
          <w:w w:val="165"/>
          <w:sz w:val="16"/>
          <w:szCs w:val="16"/>
        </w:rPr>
        <w:t>t</w:t>
      </w:r>
      <w:r>
        <w:rPr>
          <w:rFonts w:ascii="Arial" w:hAnsi="Arial" w:cs="Arial" w:eastAsia="Arial"/>
          <w:color w:val="979797"/>
          <w:w w:val="165"/>
          <w:position w:val="-14"/>
          <w:sz w:val="34"/>
          <w:szCs w:val="34"/>
        </w:rPr>
        <w:t>'</w:t>
      </w:r>
      <w:r>
        <w:rPr>
          <w:rFonts w:ascii="Arial" w:hAnsi="Arial" w:cs="Arial" w:eastAsia="Arial"/>
          <w:sz w:val="34"/>
          <w:szCs w:val="34"/>
        </w:rPr>
      </w:r>
    </w:p>
    <w:p>
      <w:pPr>
        <w:spacing w:line="291" w:lineRule="atLeast" w:before="0"/>
        <w:ind w:left="25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979797"/>
          <w:spacing w:val="-71"/>
          <w:w w:val="80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pacing w:val="-116"/>
          <w:w w:val="80"/>
          <w:position w:val="-9"/>
          <w:sz w:val="59"/>
          <w:szCs w:val="59"/>
        </w:rPr>
        <w:t>.</w:t>
      </w:r>
      <w:r>
        <w:rPr>
          <w:rFonts w:ascii="Arial" w:hAnsi="Arial" w:cs="Arial" w:eastAsia="Arial"/>
          <w:color w:val="979797"/>
          <w:spacing w:val="-45"/>
          <w:w w:val="80"/>
          <w:position w:val="6"/>
          <w:sz w:val="16"/>
          <w:szCs w:val="16"/>
        </w:rPr>
        <w:t>•</w:t>
      </w:r>
      <w:r>
        <w:rPr>
          <w:rFonts w:ascii="Arial" w:hAnsi="Arial" w:cs="Arial" w:eastAsia="Arial"/>
          <w:color w:val="979797"/>
          <w:spacing w:val="-85"/>
          <w:w w:val="80"/>
          <w:position w:val="-9"/>
          <w:sz w:val="59"/>
          <w:szCs w:val="59"/>
        </w:rPr>
        <w:t>.</w:t>
      </w:r>
      <w:r>
        <w:rPr>
          <w:rFonts w:ascii="Arial" w:hAnsi="Arial" w:cs="Arial" w:eastAsia="Arial"/>
          <w:color w:val="B5B5B5"/>
          <w:spacing w:val="-9"/>
          <w:w w:val="80"/>
          <w:sz w:val="14"/>
          <w:szCs w:val="14"/>
        </w:rPr>
        <w:t>.</w:t>
      </w:r>
      <w:r>
        <w:rPr>
          <w:rFonts w:ascii="Arial" w:hAnsi="Arial" w:cs="Arial" w:eastAsia="Arial"/>
          <w:color w:val="979797"/>
          <w:w w:val="80"/>
          <w:sz w:val="14"/>
          <w:szCs w:val="14"/>
        </w:rPr>
        <w:t>.  </w:t>
      </w:r>
      <w:r>
        <w:rPr>
          <w:rFonts w:ascii="Arial" w:hAnsi="Arial" w:cs="Arial" w:eastAsia="Arial"/>
          <w:color w:val="979797"/>
          <w:spacing w:val="3"/>
          <w:w w:val="8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80"/>
          <w:sz w:val="14"/>
          <w:szCs w:val="14"/>
        </w:rPr>
        <w:t>.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91" w:lineRule="atLeast" w:before="0"/>
        <w:ind w:left="325" w:right="0" w:firstLine="0"/>
        <w:jc w:val="left"/>
        <w:rPr>
          <w:rFonts w:ascii="Arial" w:hAnsi="Arial" w:cs="Arial" w:eastAsia="Arial"/>
          <w:sz w:val="67"/>
          <w:szCs w:val="67"/>
        </w:rPr>
      </w:pPr>
      <w:r>
        <w:rPr>
          <w:w w:val="95"/>
        </w:rPr>
        <w:br w:type="column"/>
      </w:r>
      <w:r>
        <w:rPr>
          <w:rFonts w:ascii="Arial" w:hAnsi="Arial" w:cs="Arial" w:eastAsia="Arial"/>
          <w:color w:val="979797"/>
          <w:spacing w:val="-146"/>
          <w:w w:val="95"/>
          <w:position w:val="-14"/>
          <w:sz w:val="67"/>
          <w:szCs w:val="67"/>
        </w:rPr>
        <w:t>.</w:t>
      </w:r>
      <w:r>
        <w:rPr>
          <w:rFonts w:ascii="Arial" w:hAnsi="Arial" w:cs="Arial" w:eastAsia="Arial"/>
          <w:color w:val="979797"/>
          <w:spacing w:val="-35"/>
          <w:w w:val="95"/>
          <w:position w:val="-5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w w:val="95"/>
          <w:sz w:val="22"/>
          <w:szCs w:val="22"/>
        </w:rPr>
        <w:t>..</w:t>
      </w:r>
      <w:r>
        <w:rPr>
          <w:rFonts w:ascii="Arial" w:hAnsi="Arial" w:cs="Arial" w:eastAsia="Arial"/>
          <w:color w:val="979797"/>
          <w:spacing w:val="12"/>
          <w:w w:val="95"/>
          <w:sz w:val="22"/>
          <w:szCs w:val="22"/>
        </w:rPr>
        <w:t> </w:t>
      </w:r>
      <w:r>
        <w:rPr>
          <w:rFonts w:ascii="Arial" w:hAnsi="Arial" w:cs="Arial" w:eastAsia="Arial"/>
          <w:color w:val="979797"/>
          <w:w w:val="95"/>
          <w:position w:val="-14"/>
          <w:sz w:val="67"/>
          <w:szCs w:val="67"/>
        </w:rPr>
        <w:t>.</w:t>
      </w:r>
      <w:r>
        <w:rPr>
          <w:rFonts w:ascii="Arial" w:hAnsi="Arial" w:cs="Arial" w:eastAsia="Arial"/>
          <w:sz w:val="67"/>
          <w:szCs w:val="67"/>
        </w:rPr>
      </w:r>
    </w:p>
    <w:p>
      <w:pPr>
        <w:spacing w:line="291" w:lineRule="atLeast" w:before="0"/>
        <w:ind w:left="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215"/>
        </w:rPr>
        <w:br w:type="column"/>
      </w:r>
      <w:r>
        <w:rPr>
          <w:rFonts w:ascii="Arial" w:hAnsi="Arial" w:cs="Arial" w:eastAsia="Arial"/>
          <w:color w:val="979797"/>
          <w:spacing w:val="-11"/>
          <w:w w:val="215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pacing w:val="-8"/>
          <w:w w:val="215"/>
          <w:position w:val="6"/>
          <w:sz w:val="22"/>
          <w:szCs w:val="22"/>
        </w:rPr>
        <w:t>;</w:t>
      </w:r>
      <w:r>
        <w:rPr>
          <w:rFonts w:ascii="Arial" w:hAnsi="Arial" w:cs="Arial" w:eastAsia="Arial"/>
          <w:color w:val="979797"/>
          <w:spacing w:val="-36"/>
          <w:position w:val="6"/>
          <w:sz w:val="22"/>
          <w:szCs w:val="22"/>
        </w:rPr>
        <w:t> </w:t>
      </w:r>
      <w:r>
        <w:rPr>
          <w:rFonts w:ascii="Arial" w:hAnsi="Arial" w:cs="Arial" w:eastAsia="Arial"/>
          <w:color w:val="979797"/>
          <w:spacing w:val="-11"/>
          <w:w w:val="185"/>
          <w:sz w:val="14"/>
          <w:szCs w:val="14"/>
        </w:rPr>
        <w:t>••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91" w:lineRule="atLeast" w:before="0"/>
        <w:ind w:left="77" w:right="27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35"/>
        </w:rPr>
        <w:br w:type="column"/>
      </w:r>
      <w:r>
        <w:rPr>
          <w:rFonts w:ascii="Arial" w:hAnsi="Arial" w:cs="Arial" w:eastAsia="Arial"/>
          <w:color w:val="979797"/>
          <w:spacing w:val="-11"/>
          <w:w w:val="135"/>
          <w:sz w:val="22"/>
          <w:szCs w:val="22"/>
        </w:rPr>
        <w:t>•</w:t>
      </w:r>
      <w:r>
        <w:rPr>
          <w:rFonts w:ascii="Arial" w:hAnsi="Arial" w:cs="Arial" w:eastAsia="Arial"/>
          <w:color w:val="979797"/>
          <w:spacing w:val="-6"/>
          <w:w w:val="135"/>
          <w:sz w:val="22"/>
          <w:szCs w:val="22"/>
        </w:rPr>
        <w:t>'</w:t>
      </w:r>
      <w:r>
        <w:rPr>
          <w:rFonts w:ascii="Arial" w:hAnsi="Arial" w:cs="Arial" w:eastAsia="Arial"/>
          <w:color w:val="979797"/>
          <w:spacing w:val="-30"/>
          <w:sz w:val="22"/>
          <w:szCs w:val="22"/>
        </w:rPr>
        <w:t> </w:t>
      </w:r>
      <w:r>
        <w:rPr>
          <w:rFonts w:ascii="Arial" w:hAnsi="Arial" w:cs="Arial" w:eastAsia="Arial"/>
          <w:color w:val="979797"/>
          <w:spacing w:val="-26"/>
          <w:w w:val="90"/>
          <w:sz w:val="22"/>
          <w:szCs w:val="22"/>
        </w:rPr>
        <w:t>"</w:t>
      </w:r>
      <w:r>
        <w:rPr>
          <w:rFonts w:ascii="Arial" w:hAnsi="Arial" w:cs="Arial" w:eastAsia="Arial"/>
          <w:color w:val="979797"/>
          <w:spacing w:val="-21"/>
          <w:w w:val="90"/>
          <w:position w:val="-5"/>
          <w:sz w:val="14"/>
          <w:szCs w:val="14"/>
        </w:rPr>
        <w:t>"</w:t>
      </w:r>
      <w:r>
        <w:rPr>
          <w:rFonts w:ascii="Arial" w:hAnsi="Arial" w:cs="Arial" w:eastAsia="Arial"/>
          <w:sz w:val="14"/>
          <w:szCs w:val="14"/>
        </w:rPr>
      </w:r>
    </w:p>
    <w:p>
      <w:pPr>
        <w:tabs>
          <w:tab w:pos="735" w:val="left" w:leader="none"/>
          <w:tab w:pos="2277" w:val="left" w:leader="none"/>
        </w:tabs>
        <w:spacing w:line="291" w:lineRule="atLeast" w:before="0"/>
        <w:ind w:left="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30"/>
        </w:rPr>
        <w:br w:type="column"/>
      </w:r>
      <w:r>
        <w:rPr>
          <w:rFonts w:ascii="Arial" w:hAnsi="Arial" w:cs="Arial" w:eastAsia="Arial"/>
          <w:color w:val="979797"/>
          <w:w w:val="130"/>
          <w:sz w:val="22"/>
          <w:szCs w:val="22"/>
        </w:rPr>
        <w:t>..</w:t>
      </w:r>
      <w:r>
        <w:rPr>
          <w:rFonts w:ascii="Arial" w:hAnsi="Arial" w:cs="Arial" w:eastAsia="Arial"/>
          <w:color w:val="979797"/>
          <w:spacing w:val="58"/>
          <w:w w:val="130"/>
          <w:sz w:val="22"/>
          <w:szCs w:val="22"/>
        </w:rPr>
        <w:t> </w:t>
      </w:r>
      <w:r>
        <w:rPr>
          <w:rFonts w:ascii="Arial" w:hAnsi="Arial" w:cs="Arial" w:eastAsia="Arial"/>
          <w:color w:val="979797"/>
          <w:w w:val="130"/>
          <w:sz w:val="22"/>
          <w:szCs w:val="22"/>
        </w:rPr>
        <w:t>•</w:t>
        <w:tab/>
        <w:t>..</w:t>
        <w:tab/>
      </w:r>
      <w:r>
        <w:rPr>
          <w:rFonts w:ascii="Arial" w:hAnsi="Arial" w:cs="Arial" w:eastAsia="Arial"/>
          <w:color w:val="979797"/>
          <w:spacing w:val="-49"/>
          <w:w w:val="130"/>
          <w:sz w:val="22"/>
          <w:szCs w:val="22"/>
        </w:rPr>
        <w:t>'</w:t>
      </w:r>
      <w:r>
        <w:rPr>
          <w:rFonts w:ascii="Arial" w:hAnsi="Arial" w:cs="Arial" w:eastAsia="Arial"/>
          <w:color w:val="979797"/>
          <w:spacing w:val="6"/>
          <w:w w:val="130"/>
          <w:position w:val="-5"/>
          <w:sz w:val="14"/>
          <w:szCs w:val="14"/>
        </w:rPr>
        <w:t>'</w:t>
      </w:r>
      <w:r>
        <w:rPr>
          <w:rFonts w:ascii="Arial" w:hAnsi="Arial" w:cs="Arial" w:eastAsia="Arial"/>
          <w:color w:val="979797"/>
          <w:spacing w:val="-45"/>
          <w:w w:val="130"/>
          <w:sz w:val="22"/>
          <w:szCs w:val="22"/>
        </w:rPr>
        <w:t>.</w:t>
      </w:r>
      <w:r>
        <w:rPr>
          <w:rFonts w:ascii="Arial" w:hAnsi="Arial" w:cs="Arial" w:eastAsia="Arial"/>
          <w:color w:val="979797"/>
          <w:spacing w:val="12"/>
          <w:w w:val="130"/>
          <w:sz w:val="22"/>
          <w:szCs w:val="22"/>
        </w:rPr>
        <w:t>•</w:t>
      </w:r>
      <w:r>
        <w:rPr>
          <w:rFonts w:ascii="Arial" w:hAnsi="Arial" w:cs="Arial" w:eastAsia="Arial"/>
          <w:color w:val="979797"/>
          <w:w w:val="130"/>
          <w:position w:val="-5"/>
          <w:sz w:val="14"/>
          <w:szCs w:val="14"/>
        </w:rPr>
        <w:t>•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91" w:lineRule="atLeast" w:before="0"/>
        <w:ind w:left="285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w w:val="80"/>
        </w:rPr>
        <w:br w:type="column"/>
      </w:r>
      <w:r>
        <w:rPr>
          <w:rFonts w:ascii="Arial" w:hAnsi="Arial"/>
          <w:color w:val="979797"/>
          <w:w w:val="80"/>
          <w:position w:val="-14"/>
          <w:sz w:val="36"/>
        </w:rPr>
        <w:t>.</w:t>
      </w:r>
      <w:r>
        <w:rPr>
          <w:rFonts w:ascii="Arial" w:hAnsi="Arial"/>
          <w:color w:val="979797"/>
          <w:spacing w:val="-56"/>
          <w:w w:val="80"/>
          <w:position w:val="-14"/>
          <w:sz w:val="36"/>
        </w:rPr>
        <w:t>,</w:t>
      </w:r>
      <w:r>
        <w:rPr>
          <w:rFonts w:ascii="Arial" w:hAnsi="Arial"/>
          <w:color w:val="979797"/>
          <w:spacing w:val="-10"/>
          <w:w w:val="80"/>
          <w:position w:val="-5"/>
          <w:sz w:val="14"/>
        </w:rPr>
        <w:t>'</w:t>
      </w:r>
      <w:r>
        <w:rPr>
          <w:rFonts w:ascii="Arial" w:hAnsi="Arial"/>
          <w:color w:val="979797"/>
          <w:w w:val="80"/>
          <w:sz w:val="34"/>
        </w:rPr>
        <w:t>'</w:t>
      </w:r>
      <w:r>
        <w:rPr>
          <w:rFonts w:ascii="Arial" w:hAnsi="Arial"/>
          <w:color w:val="979797"/>
          <w:spacing w:val="-143"/>
          <w:w w:val="80"/>
          <w:sz w:val="34"/>
        </w:rPr>
        <w:t>G</w:t>
      </w:r>
      <w:r>
        <w:rPr>
          <w:rFonts w:ascii="Arial" w:hAnsi="Arial"/>
          <w:color w:val="979797"/>
          <w:spacing w:val="-50"/>
          <w:w w:val="80"/>
          <w:sz w:val="34"/>
        </w:rPr>
        <w:t>·</w:t>
      </w:r>
      <w:r>
        <w:rPr>
          <w:rFonts w:ascii="Arial" w:hAnsi="Arial"/>
          <w:color w:val="979797"/>
          <w:w w:val="80"/>
          <w:sz w:val="34"/>
        </w:rPr>
        <w:t>""</w:t>
      </w:r>
      <w:r>
        <w:rPr>
          <w:rFonts w:ascii="Arial" w:hAnsi="Arial"/>
          <w:sz w:val="34"/>
        </w:rPr>
      </w:r>
    </w:p>
    <w:p>
      <w:pPr>
        <w:tabs>
          <w:tab w:pos="1792" w:val="left" w:leader="none"/>
        </w:tabs>
        <w:spacing w:line="291" w:lineRule="atLeast" w:before="0"/>
        <w:ind w:left="250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color w:val="979797"/>
          <w:w w:val="85"/>
          <w:position w:val="-14"/>
          <w:sz w:val="75"/>
          <w:szCs w:val="75"/>
        </w:rPr>
        <w:t>.</w:t>
      </w:r>
      <w:r>
        <w:rPr>
          <w:rFonts w:ascii="Times New Roman" w:hAnsi="Times New Roman" w:cs="Times New Roman" w:eastAsia="Times New Roman"/>
          <w:color w:val="979797"/>
          <w:spacing w:val="-29"/>
          <w:w w:val="85"/>
          <w:position w:val="-14"/>
          <w:sz w:val="75"/>
          <w:szCs w:val="75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position w:val="-14"/>
          <w:sz w:val="75"/>
          <w:szCs w:val="75"/>
        </w:rPr>
        <w:t>.</w:t>
      </w:r>
      <w:r>
        <w:rPr>
          <w:rFonts w:ascii="Times New Roman" w:hAnsi="Times New Roman" w:cs="Times New Roman" w:eastAsia="Times New Roman"/>
          <w:color w:val="979797"/>
          <w:spacing w:val="-94"/>
          <w:w w:val="85"/>
          <w:position w:val="-14"/>
          <w:sz w:val="75"/>
          <w:szCs w:val="75"/>
        </w:rPr>
        <w:t>.</w:t>
      </w:r>
      <w:r>
        <w:rPr>
          <w:rFonts w:ascii="Arial" w:hAnsi="Arial" w:cs="Arial" w:eastAsia="Arial"/>
          <w:i/>
          <w:color w:val="979797"/>
          <w:w w:val="85"/>
          <w:sz w:val="14"/>
          <w:szCs w:val="14"/>
        </w:rPr>
        <w:t>\</w:t>
      </w:r>
      <w:r>
        <w:rPr>
          <w:rFonts w:ascii="Arial" w:hAnsi="Arial" w:cs="Arial" w:eastAsia="Arial"/>
          <w:i/>
          <w:color w:val="979797"/>
          <w:spacing w:val="-8"/>
          <w:w w:val="85"/>
          <w:sz w:val="14"/>
          <w:szCs w:val="14"/>
        </w:rPr>
        <w:t>\</w:t>
      </w:r>
      <w:r>
        <w:rPr>
          <w:rFonts w:ascii="Arial" w:hAnsi="Arial" w:cs="Arial" w:eastAsia="Arial"/>
          <w:color w:val="979797"/>
          <w:spacing w:val="-18"/>
          <w:w w:val="85"/>
          <w:position w:val="-5"/>
          <w:sz w:val="14"/>
          <w:szCs w:val="14"/>
        </w:rPr>
        <w:t>'</w:t>
      </w:r>
      <w:r>
        <w:rPr>
          <w:rFonts w:ascii="Arial" w:hAnsi="Arial" w:cs="Arial" w:eastAsia="Arial"/>
          <w:i/>
          <w:color w:val="979797"/>
          <w:spacing w:val="-22"/>
          <w:w w:val="85"/>
          <w:sz w:val="14"/>
          <w:szCs w:val="14"/>
        </w:rPr>
        <w:t>\</w:t>
      </w:r>
      <w:r>
        <w:rPr>
          <w:rFonts w:ascii="Arial" w:hAnsi="Arial" w:cs="Arial" w:eastAsia="Arial"/>
          <w:color w:val="979797"/>
          <w:spacing w:val="-41"/>
          <w:w w:val="85"/>
          <w:position w:val="-14"/>
          <w:sz w:val="30"/>
          <w:szCs w:val="30"/>
        </w:rPr>
        <w:t>,</w:t>
      </w:r>
      <w:r>
        <w:rPr>
          <w:rFonts w:ascii="Arial" w:hAnsi="Arial" w:cs="Arial" w:eastAsia="Arial"/>
          <w:i/>
          <w:color w:val="979797"/>
          <w:spacing w:val="-23"/>
          <w:w w:val="85"/>
          <w:sz w:val="14"/>
          <w:szCs w:val="14"/>
        </w:rPr>
        <w:t>\</w:t>
      </w:r>
      <w:r>
        <w:rPr>
          <w:rFonts w:ascii="Arial" w:hAnsi="Arial" w:cs="Arial" w:eastAsia="Arial"/>
          <w:i/>
          <w:color w:val="979797"/>
          <w:spacing w:val="-54"/>
          <w:w w:val="85"/>
          <w:sz w:val="14"/>
          <w:szCs w:val="14"/>
        </w:rPr>
        <w:t>&lt;</w:t>
      </w:r>
      <w:r>
        <w:rPr>
          <w:rFonts w:ascii="Arial" w:hAnsi="Arial" w:cs="Arial" w:eastAsia="Arial"/>
          <w:color w:val="979797"/>
          <w:spacing w:val="-14"/>
          <w:w w:val="85"/>
          <w:position w:val="-5"/>
          <w:sz w:val="14"/>
          <w:szCs w:val="14"/>
        </w:rPr>
        <w:t>'</w:t>
      </w:r>
      <w:r>
        <w:rPr>
          <w:rFonts w:ascii="Arial" w:hAnsi="Arial" w:cs="Arial" w:eastAsia="Arial"/>
          <w:color w:val="979797"/>
          <w:spacing w:val="-40"/>
          <w:w w:val="85"/>
          <w:position w:val="-14"/>
          <w:sz w:val="30"/>
          <w:szCs w:val="30"/>
        </w:rPr>
        <w:t>,</w:t>
      </w:r>
      <w:r>
        <w:rPr>
          <w:rFonts w:ascii="Arial" w:hAnsi="Arial" w:cs="Arial" w:eastAsia="Arial"/>
          <w:i/>
          <w:color w:val="979797"/>
          <w:w w:val="85"/>
          <w:sz w:val="14"/>
          <w:szCs w:val="14"/>
        </w:rPr>
        <w:t>-.,</w:t>
      </w:r>
      <w:r>
        <w:rPr>
          <w:rFonts w:ascii="Arial" w:hAnsi="Arial" w:cs="Arial" w:eastAsia="Arial"/>
          <w:i/>
          <w:color w:val="979797"/>
          <w:spacing w:val="23"/>
          <w:w w:val="85"/>
          <w:sz w:val="14"/>
          <w:szCs w:val="14"/>
        </w:rPr>
        <w:t> </w:t>
      </w:r>
      <w:r>
        <w:rPr>
          <w:rFonts w:ascii="Arial" w:hAnsi="Arial" w:cs="Arial" w:eastAsia="Arial"/>
          <w:color w:val="979797"/>
          <w:spacing w:val="-48"/>
          <w:position w:val="-14"/>
          <w:sz w:val="30"/>
          <w:szCs w:val="30"/>
        </w:rPr>
        <w:t>,</w:t>
      </w:r>
      <w:r>
        <w:rPr>
          <w:rFonts w:ascii="Arial" w:hAnsi="Arial" w:cs="Arial" w:eastAsia="Arial"/>
          <w:color w:val="979797"/>
          <w:position w:val="-5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pacing w:val="-20"/>
          <w:position w:val="-5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z w:val="14"/>
          <w:szCs w:val="14"/>
        </w:rPr>
        <w:t>.,</w:t>
      </w:r>
      <w:r>
        <w:rPr>
          <w:rFonts w:ascii="Arial" w:hAnsi="Arial" w:cs="Arial" w:eastAsia="Arial"/>
          <w:color w:val="979797"/>
          <w:spacing w:val="-17"/>
          <w:sz w:val="14"/>
          <w:szCs w:val="14"/>
        </w:rPr>
        <w:t> </w:t>
      </w:r>
      <w:r>
        <w:rPr>
          <w:rFonts w:ascii="Arial" w:hAnsi="Arial" w:cs="Arial" w:eastAsia="Arial"/>
          <w:color w:val="979797"/>
          <w:spacing w:val="-16"/>
          <w:w w:val="85"/>
          <w:position w:val="-5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w w:val="85"/>
          <w:sz w:val="14"/>
          <w:szCs w:val="14"/>
        </w:rPr>
        <w:t>.,.</w:t>
        <w:tab/>
      </w:r>
      <w:r>
        <w:rPr>
          <w:rFonts w:ascii="Arial" w:hAnsi="Arial" w:cs="Arial" w:eastAsia="Arial"/>
          <w:i/>
          <w:color w:val="979797"/>
          <w:w w:val="75"/>
          <w:sz w:val="14"/>
          <w:szCs w:val="14"/>
        </w:rPr>
        <w:t>9</w:t>
      </w:r>
      <w:r>
        <w:rPr>
          <w:rFonts w:ascii="Arial" w:hAnsi="Arial" w:cs="Arial" w:eastAsia="Arial"/>
          <w:i/>
          <w:color w:val="979797"/>
          <w:spacing w:val="10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897EA5"/>
          <w:spacing w:val="-56"/>
          <w:w w:val="75"/>
          <w:position w:val="-14"/>
          <w:sz w:val="64"/>
          <w:szCs w:val="64"/>
        </w:rPr>
        <w:t>.</w:t>
      </w:r>
      <w:r>
        <w:rPr>
          <w:rFonts w:ascii="Arial" w:hAnsi="Arial" w:cs="Arial" w:eastAsia="Arial"/>
          <w:i/>
          <w:color w:val="4B16ED"/>
          <w:spacing w:val="-33"/>
          <w:w w:val="75"/>
          <w:position w:val="-5"/>
          <w:sz w:val="12"/>
          <w:szCs w:val="12"/>
        </w:rPr>
        <w:t>1</w:t>
      </w:r>
      <w:r>
        <w:rPr>
          <w:rFonts w:ascii="Arial" w:hAnsi="Arial" w:cs="Arial" w:eastAsia="Arial"/>
          <w:color w:val="4B16ED"/>
          <w:spacing w:val="-15"/>
          <w:w w:val="7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897EA5"/>
          <w:w w:val="75"/>
          <w:position w:val="-14"/>
          <w:sz w:val="64"/>
          <w:szCs w:val="64"/>
        </w:rPr>
        <w:t>.</w:t>
      </w:r>
      <w:r>
        <w:rPr>
          <w:rFonts w:ascii="Times New Roman" w:hAnsi="Times New Roman" w:cs="Times New Roman" w:eastAsia="Times New Roman"/>
          <w:sz w:val="64"/>
          <w:szCs w:val="64"/>
        </w:rPr>
      </w:r>
    </w:p>
    <w:p>
      <w:pPr>
        <w:tabs>
          <w:tab w:pos="388" w:val="left" w:leader="none"/>
        </w:tabs>
        <w:spacing w:line="29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Arial" w:hAnsi="Arial" w:cs="Arial" w:eastAsia="Arial"/>
          <w:color w:val="979797"/>
          <w:position w:val="-12"/>
          <w:sz w:val="54"/>
          <w:szCs w:val="54"/>
        </w:rPr>
        <w:t>.</w:t>
        <w:tab/>
      </w:r>
      <w:r>
        <w:rPr>
          <w:rFonts w:ascii="Times New Roman" w:hAnsi="Times New Roman" w:cs="Times New Roman" w:eastAsia="Times New Roman"/>
          <w:color w:val="979797"/>
          <w:spacing w:val="-11"/>
          <w:w w:val="8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8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29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65"/>
        </w:rPr>
        <w:br w:type="column"/>
      </w:r>
      <w:r>
        <w:rPr>
          <w:rFonts w:ascii="Times New Roman"/>
          <w:color w:val="979797"/>
          <w:spacing w:val="-6"/>
          <w:w w:val="65"/>
          <w:sz w:val="36"/>
        </w:rPr>
        <w:t>..</w:t>
      </w:r>
      <w:r>
        <w:rPr>
          <w:rFonts w:ascii="Times New Roman"/>
          <w:color w:val="979797"/>
          <w:spacing w:val="-3"/>
          <w:w w:val="65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291" w:lineRule="atLeast" w:before="0"/>
        <w:ind w:left="34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UTL</w:t>
      </w:r>
    </w:p>
    <w:p>
      <w:pPr>
        <w:spacing w:line="291" w:lineRule="atLeast" w:before="0"/>
        <w:ind w:left="8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UNABLE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LOCATE</w:t>
      </w:r>
      <w:r>
        <w:rPr>
          <w:rFonts w:ascii="Arial"/>
          <w:sz w:val="13"/>
        </w:rPr>
      </w:r>
    </w:p>
    <w:p>
      <w:pPr>
        <w:spacing w:after="0" w:line="291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13" w:equalWidth="0">
            <w:col w:w="14303" w:space="40"/>
            <w:col w:w="287" w:space="40"/>
            <w:col w:w="597" w:space="40"/>
            <w:col w:w="800" w:space="40"/>
            <w:col w:w="548" w:space="40"/>
            <w:col w:w="316" w:space="40"/>
            <w:col w:w="2540" w:space="40"/>
            <w:col w:w="760" w:space="40"/>
            <w:col w:w="2111" w:space="40"/>
            <w:col w:w="3082" w:space="40"/>
            <w:col w:w="518" w:space="40"/>
            <w:col w:w="596" w:space="40"/>
            <w:col w:w="3442"/>
          </w:cols>
        </w:sectPr>
      </w:pPr>
    </w:p>
    <w:p>
      <w:pPr>
        <w:tabs>
          <w:tab w:pos="23840" w:val="left" w:leader="none"/>
        </w:tabs>
        <w:spacing w:line="358" w:lineRule="atLeast" w:before="0"/>
        <w:ind w:left="1375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1312.73938pt;margin-top:17.386038pt;width:1.7pt;height:4.650pt;mso-position-horizontal-relative:page;mso-position-vertical-relative:paragraph;z-index:-593728" type="#_x0000_t202" filled="false" stroked="false">
            <v:textbox inset="0,0,0,0">
              <w:txbxContent>
                <w:p>
                  <w:pPr>
                    <w:spacing w:line="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B5B5B5"/>
                      <w:w w:val="105"/>
                      <w:sz w:val="9"/>
                    </w:rPr>
                    <w:t>"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105"/>
          <w:position w:val="-8"/>
          <w:sz w:val="24"/>
          <w:szCs w:val="24"/>
        </w:rPr>
        <w:t>•</w:t>
        <w:tab/>
      </w:r>
      <w:r>
        <w:rPr>
          <w:rFonts w:ascii="Arial" w:hAnsi="Arial" w:cs="Arial" w:eastAsia="Arial"/>
          <w:color w:val="979797"/>
          <w:w w:val="125"/>
          <w:sz w:val="22"/>
          <w:szCs w:val="22"/>
        </w:rPr>
        <w:t>"</w:t>
      </w:r>
      <w:r>
        <w:rPr>
          <w:rFonts w:ascii="Arial" w:hAnsi="Arial" w:cs="Arial" w:eastAsia="Arial"/>
          <w:color w:val="979797"/>
          <w:spacing w:val="-16"/>
          <w:w w:val="125"/>
          <w:sz w:val="22"/>
          <w:szCs w:val="22"/>
        </w:rPr>
        <w:t> </w:t>
      </w:r>
      <w:r>
        <w:rPr>
          <w:rFonts w:ascii="Arial" w:hAnsi="Arial" w:cs="Arial" w:eastAsia="Arial"/>
          <w:color w:val="979797"/>
          <w:w w:val="160"/>
          <w:sz w:val="22"/>
          <w:szCs w:val="22"/>
        </w:rPr>
        <w:t>-</w:t>
      </w:r>
      <w:r>
        <w:rPr>
          <w:rFonts w:ascii="Arial" w:hAnsi="Arial" w:cs="Arial" w:eastAsia="Arial"/>
          <w:sz w:val="22"/>
          <w:szCs w:val="22"/>
        </w:rPr>
      </w:r>
    </w:p>
    <w:p>
      <w:pPr>
        <w:tabs>
          <w:tab w:pos="2364" w:val="left" w:leader="none"/>
          <w:tab w:pos="6393" w:val="left" w:leader="none"/>
          <w:tab w:pos="7126" w:val="left" w:leader="none"/>
        </w:tabs>
        <w:spacing w:line="1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Arial" w:hAnsi="Arial" w:cs="Arial" w:eastAsia="Arial"/>
          <w:color w:val="979797"/>
          <w:w w:val="50"/>
          <w:sz w:val="18"/>
          <w:szCs w:val="18"/>
        </w:rPr>
        <w:t>"</w:t>
        <w:tab/>
      </w:r>
      <w:r>
        <w:rPr>
          <w:rFonts w:ascii="Times New Roman" w:hAnsi="Times New Roman" w:cs="Times New Roman" w:eastAsia="Times New Roman"/>
          <w:color w:val="979797"/>
          <w:w w:val="55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-30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spacing w:val="-11"/>
          <w:w w:val="70"/>
          <w:position w:val="-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70"/>
          <w:position w:val="-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281" w:lineRule="atLeast" w:before="0"/>
        <w:ind w:left="626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w w:val="55"/>
        </w:rPr>
        <w:br w:type="column"/>
      </w:r>
      <w:r>
        <w:rPr>
          <w:rFonts w:ascii="Times New Roman"/>
          <w:i/>
          <w:color w:val="979797"/>
          <w:w w:val="55"/>
          <w:sz w:val="11"/>
        </w:rPr>
        <w:t>&lt;-.;-</w:t>
      </w:r>
      <w:r>
        <w:rPr>
          <w:rFonts w:ascii="Times New Roman"/>
          <w:i/>
          <w:color w:val="979797"/>
          <w:spacing w:val="15"/>
          <w:w w:val="55"/>
          <w:sz w:val="11"/>
        </w:rPr>
        <w:t> </w:t>
      </w:r>
      <w:r>
        <w:rPr>
          <w:rFonts w:ascii="Times New Roman"/>
          <w:color w:val="979797"/>
          <w:w w:val="55"/>
          <w:position w:val="-15"/>
          <w:sz w:val="44"/>
        </w:rPr>
        <w:t>..</w:t>
      </w:r>
      <w:r>
        <w:rPr>
          <w:rFonts w:ascii="Times New Roman"/>
          <w:sz w:val="44"/>
        </w:rPr>
      </w:r>
    </w:p>
    <w:p>
      <w:pPr>
        <w:spacing w:after="0" w:line="281" w:lineRule="atLeast"/>
        <w:jc w:val="left"/>
        <w:rPr>
          <w:rFonts w:ascii="Times New Roman" w:hAnsi="Times New Roman" w:cs="Times New Roman" w:eastAsia="Times New Roman"/>
          <w:sz w:val="44"/>
          <w:szCs w:val="44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24290" w:space="40"/>
            <w:col w:w="6050"/>
          </w:cols>
        </w:sectPr>
      </w:pPr>
    </w:p>
    <w:p>
      <w:pPr>
        <w:tabs>
          <w:tab w:pos="2460" w:val="left" w:leader="none"/>
        </w:tabs>
        <w:spacing w:line="128" w:lineRule="atLeast" w:before="0"/>
        <w:ind w:left="0" w:right="0" w:firstLine="0"/>
        <w:jc w:val="right"/>
        <w:rPr>
          <w:rFonts w:ascii="Arial" w:hAnsi="Arial" w:cs="Arial" w:eastAsia="Arial"/>
          <w:sz w:val="65"/>
          <w:szCs w:val="65"/>
        </w:rPr>
      </w:pPr>
      <w:r>
        <w:rPr/>
        <w:pict>
          <v:shape style="position:absolute;margin-left:1102.160767pt;margin-top:27.922691pt;width:91.85pt;height:31.25pt;mso-position-horizontal-relative:page;mso-position-vertical-relative:paragraph;z-index:-594808" type="#_x0000_t202" filled="false" stroked="false">
            <v:textbox inset="0,0,0,0">
              <w:txbxContent>
                <w:p>
                  <w:pPr>
                    <w:tabs>
                      <w:tab w:pos="967" w:val="left" w:leader="none"/>
                      <w:tab w:pos="1317" w:val="left" w:leader="none"/>
                    </w:tabs>
                    <w:spacing w:line="62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2"/>
                      <w:szCs w:val="62"/>
                    </w:rPr>
                  </w:pPr>
                  <w:r>
                    <w:rPr>
                      <w:rFonts w:ascii="Arial" w:hAnsi="Arial"/>
                      <w:color w:val="605E62"/>
                      <w:spacing w:val="-91"/>
                      <w:w w:val="15"/>
                      <w:sz w:val="62"/>
                    </w:rPr>
                    <w:t>2</w:t>
                  </w:r>
                  <w:r>
                    <w:rPr>
                      <w:rFonts w:ascii="Arial" w:hAnsi="Arial"/>
                      <w:color w:val="979797"/>
                      <w:w w:val="15"/>
                      <w:sz w:val="62"/>
                    </w:rPr>
                    <w:t>'</w:t>
                    <w:tab/>
                  </w:r>
                  <w:r>
                    <w:rPr>
                      <w:rFonts w:ascii="Arial" w:hAnsi="Arial"/>
                      <w:color w:val="B5B5B5"/>
                      <w:w w:val="25"/>
                      <w:sz w:val="62"/>
                    </w:rPr>
                    <w:t>.</w:t>
                    <w:tab/>
                  </w:r>
                  <w:r>
                    <w:rPr>
                      <w:rFonts w:ascii="Arial" w:hAnsi="Arial"/>
                      <w:color w:val="979797"/>
                      <w:spacing w:val="-24"/>
                      <w:w w:val="75"/>
                      <w:sz w:val="62"/>
                    </w:rPr>
                    <w:t>·</w:t>
                  </w:r>
                  <w:r>
                    <w:rPr>
                      <w:rFonts w:ascii="Arial" w:hAnsi="Arial"/>
                      <w:color w:val="979797"/>
                      <w:spacing w:val="30"/>
                      <w:w w:val="75"/>
                      <w:sz w:val="62"/>
                    </w:rPr>
                    <w:t>·</w:t>
                  </w:r>
                  <w:r>
                    <w:rPr>
                      <w:rFonts w:ascii="Arial" w:hAnsi="Arial"/>
                      <w:color w:val="979797"/>
                      <w:w w:val="75"/>
                      <w:sz w:val="62"/>
                    </w:rPr>
                    <w:t>·</w:t>
                  </w:r>
                  <w:r>
                    <w:rPr>
                      <w:rFonts w:ascii="Arial" w:hAnsi="Arial"/>
                      <w:sz w:val="6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69.349915pt;margin-top:18.861172pt;width:6.4pt;height:9pt;mso-position-horizontal-relative:page;mso-position-vertical-relative:paragraph;z-index:-593704" type="#_x0000_t202" filled="false" stroked="false">
            <v:textbox inset="0,0,0,0">
              <w:txbxContent>
                <w:p>
                  <w:pPr>
                    <w:spacing w:line="17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979797"/>
                      <w:w w:val="315"/>
                      <w:sz w:val="18"/>
                    </w:rPr>
                    <w:t>l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65.598816pt;margin-top:50.620876pt;width:7.65pt;height:30.55pt;mso-position-horizontal-relative:page;mso-position-vertical-relative:paragraph;z-index:-59368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195"/>
          <w:sz w:val="12"/>
          <w:szCs w:val="12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23"/>
          <w:sz w:val="12"/>
          <w:szCs w:val="12"/>
        </w:rPr>
        <w:t>"</w:t>
      </w:r>
      <w:r>
        <w:rPr>
          <w:rFonts w:ascii="Times New Roman" w:hAnsi="Times New Roman" w:cs="Times New Roman" w:eastAsia="Times New Roman"/>
          <w:color w:val="979797"/>
          <w:position w:val="-6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spacing w:val="-14"/>
          <w:position w:val="-6"/>
          <w:sz w:val="21"/>
          <w:szCs w:val="21"/>
        </w:rPr>
        <w:t> </w:t>
      </w:r>
      <w:r>
        <w:rPr>
          <w:rFonts w:ascii="Arial" w:hAnsi="Arial" w:cs="Arial" w:eastAsia="Arial"/>
          <w:color w:val="979797"/>
          <w:spacing w:val="-86"/>
          <w:position w:val="-6"/>
          <w:sz w:val="72"/>
          <w:szCs w:val="72"/>
        </w:rPr>
        <w:t>.</w:t>
      </w:r>
      <w:r>
        <w:rPr>
          <w:rFonts w:ascii="Arial" w:hAnsi="Arial" w:cs="Arial" w:eastAsia="Arial"/>
          <w:color w:val="979797"/>
          <w:position w:val="-31"/>
          <w:sz w:val="65"/>
          <w:szCs w:val="65"/>
        </w:rPr>
        <w:t>.</w:t>
      </w:r>
      <w:r>
        <w:rPr>
          <w:rFonts w:ascii="Arial" w:hAnsi="Arial" w:cs="Arial" w:eastAsia="Arial"/>
          <w:sz w:val="65"/>
          <w:szCs w:val="65"/>
        </w:rPr>
      </w:r>
    </w:p>
    <w:p>
      <w:pPr>
        <w:tabs>
          <w:tab w:pos="1929" w:val="left" w:leader="none"/>
          <w:tab w:pos="2522" w:val="left" w:leader="none"/>
        </w:tabs>
        <w:spacing w:line="128" w:lineRule="atLeast" w:before="0"/>
        <w:ind w:left="106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75"/>
        </w:rPr>
        <w:br w:type="column"/>
      </w:r>
      <w:r>
        <w:rPr>
          <w:rFonts w:ascii="Arial"/>
          <w:color w:val="979797"/>
          <w:spacing w:val="-201"/>
          <w:w w:val="175"/>
          <w:position w:val="-6"/>
          <w:sz w:val="61"/>
        </w:rPr>
        <w:t>.</w:t>
      </w:r>
      <w:r>
        <w:rPr>
          <w:rFonts w:ascii="Times New Roman"/>
          <w:color w:val="979797"/>
          <w:w w:val="175"/>
          <w:sz w:val="12"/>
        </w:rPr>
        <w:t>,</w:t>
        <w:tab/>
      </w:r>
      <w:r>
        <w:rPr>
          <w:rFonts w:ascii="Times New Roman"/>
          <w:color w:val="979797"/>
          <w:spacing w:val="15"/>
          <w:w w:val="115"/>
          <w:sz w:val="12"/>
        </w:rPr>
        <w:t>'</w:t>
      </w:r>
      <w:r>
        <w:rPr>
          <w:rFonts w:ascii="Arial"/>
          <w:color w:val="979797"/>
          <w:w w:val="115"/>
          <w:position w:val="-31"/>
          <w:sz w:val="44"/>
        </w:rPr>
        <w:t>"</w:t>
      </w:r>
      <w:r>
        <w:rPr>
          <w:rFonts w:ascii="Arial"/>
          <w:color w:val="979797"/>
          <w:spacing w:val="-107"/>
          <w:w w:val="115"/>
          <w:position w:val="-31"/>
          <w:sz w:val="44"/>
        </w:rPr>
        <w:t> </w:t>
      </w:r>
      <w:r>
        <w:rPr>
          <w:rFonts w:ascii="Times New Roman"/>
          <w:color w:val="979797"/>
          <w:w w:val="115"/>
          <w:sz w:val="12"/>
        </w:rPr>
        <w:t>n</w:t>
        <w:tab/>
      </w:r>
      <w:r>
        <w:rPr>
          <w:rFonts w:ascii="Times New Roman"/>
          <w:color w:val="979797"/>
          <w:w w:val="14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319" w:lineRule="atLeast" w:before="190"/>
        <w:ind w:left="378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w w:val="95"/>
        </w:rPr>
        <w:br w:type="column"/>
      </w:r>
      <w:r>
        <w:rPr>
          <w:rFonts w:ascii="Times New Roman"/>
          <w:color w:val="979797"/>
          <w:spacing w:val="-46"/>
          <w:w w:val="95"/>
          <w:sz w:val="39"/>
        </w:rPr>
        <w:t>.</w:t>
      </w:r>
      <w:r>
        <w:rPr>
          <w:rFonts w:ascii="Times New Roman"/>
          <w:color w:val="979797"/>
          <w:w w:val="95"/>
          <w:sz w:val="39"/>
        </w:rPr>
        <w:t>..</w:t>
      </w:r>
      <w:r>
        <w:rPr>
          <w:rFonts w:ascii="Times New Roman"/>
          <w:sz w:val="39"/>
        </w:rPr>
      </w:r>
    </w:p>
    <w:p>
      <w:pPr>
        <w:spacing w:line="128" w:lineRule="atLeast" w:before="0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60"/>
        </w:rPr>
        <w:br w:type="column"/>
      </w:r>
      <w:r>
        <w:rPr>
          <w:rFonts w:ascii="Arial"/>
          <w:color w:val="979797"/>
          <w:spacing w:val="-20"/>
          <w:w w:val="160"/>
          <w:sz w:val="14"/>
        </w:rPr>
        <w:t>I</w:t>
      </w:r>
      <w:r>
        <w:rPr>
          <w:rFonts w:ascii="Arial"/>
          <w:color w:val="979797"/>
          <w:w w:val="160"/>
          <w:sz w:val="14"/>
        </w:rPr>
        <w:t>'</w:t>
      </w:r>
      <w:r>
        <w:rPr>
          <w:rFonts w:ascii="Arial"/>
          <w:color w:val="979797"/>
          <w:spacing w:val="-29"/>
          <w:w w:val="160"/>
          <w:sz w:val="14"/>
        </w:rPr>
        <w:t> </w:t>
      </w:r>
      <w:r>
        <w:rPr>
          <w:rFonts w:ascii="Arial"/>
          <w:spacing w:val="11"/>
          <w:w w:val="105"/>
          <w:sz w:val="16"/>
        </w:rPr>
        <w:t>s</w:t>
      </w:r>
      <w:r>
        <w:rPr>
          <w:rFonts w:ascii="Arial"/>
          <w:color w:val="979797"/>
          <w:w w:val="105"/>
          <w:sz w:val="16"/>
        </w:rPr>
        <w:t>' </w:t>
      </w:r>
      <w:r>
        <w:rPr>
          <w:rFonts w:ascii="Arial"/>
          <w:color w:val="979797"/>
          <w:spacing w:val="3"/>
          <w:w w:val="105"/>
          <w:sz w:val="16"/>
        </w:rPr>
        <w:t> </w:t>
      </w:r>
      <w:r>
        <w:rPr>
          <w:rFonts w:ascii="Times New Roman"/>
          <w:w w:val="105"/>
          <w:sz w:val="12"/>
        </w:rPr>
        <w:t>-'-.......t</w:t>
      </w:r>
      <w:r>
        <w:rPr>
          <w:rFonts w:ascii="Times New Roman"/>
          <w:spacing w:val="-20"/>
          <w:w w:val="105"/>
          <w:sz w:val="12"/>
        </w:rPr>
        <w:t>n</w:t>
      </w:r>
      <w:r>
        <w:rPr>
          <w:rFonts w:ascii="Arial"/>
          <w:color w:val="979797"/>
          <w:spacing w:val="-157"/>
          <w:w w:val="105"/>
          <w:position w:val="-31"/>
          <w:sz w:val="65"/>
        </w:rPr>
        <w:t>.</w:t>
      </w:r>
      <w:r>
        <w:rPr>
          <w:rFonts w:ascii="Times New Roman"/>
          <w:w w:val="105"/>
          <w:sz w:val="12"/>
        </w:rPr>
        <w:t>r</w:t>
      </w:r>
      <w:r>
        <w:rPr>
          <w:rFonts w:ascii="Times New Roman"/>
          <w:spacing w:val="-1"/>
          <w:w w:val="105"/>
          <w:sz w:val="12"/>
        </w:rPr>
        <w:t> </w:t>
      </w:r>
      <w:r>
        <w:rPr>
          <w:rFonts w:ascii="Arial"/>
          <w:color w:val="979797"/>
          <w:w w:val="95"/>
          <w:position w:val="-31"/>
          <w:sz w:val="65"/>
        </w:rPr>
        <w:t>.</w:t>
      </w:r>
      <w:r>
        <w:rPr>
          <w:rFonts w:ascii="Arial"/>
          <w:color w:val="979797"/>
          <w:spacing w:val="-97"/>
          <w:w w:val="95"/>
          <w:position w:val="-31"/>
          <w:sz w:val="65"/>
        </w:rPr>
        <w:t> </w:t>
      </w:r>
      <w:r>
        <w:rPr>
          <w:rFonts w:ascii="Arial"/>
          <w:color w:val="4B16ED"/>
          <w:w w:val="160"/>
          <w:sz w:val="14"/>
        </w:rPr>
        <w:t>I</w:t>
      </w:r>
      <w:r>
        <w:rPr>
          <w:rFonts w:ascii="Arial"/>
          <w:sz w:val="14"/>
        </w:rPr>
      </w:r>
    </w:p>
    <w:p>
      <w:pPr>
        <w:spacing w:line="128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95"/>
        </w:rPr>
        <w:br w:type="column"/>
      </w:r>
      <w:r>
        <w:rPr>
          <w:rFonts w:ascii="Arial"/>
          <w:w w:val="95"/>
          <w:sz w:val="13"/>
        </w:rPr>
        <w:t>UTR</w:t>
      </w:r>
    </w:p>
    <w:p>
      <w:pPr>
        <w:spacing w:line="36" w:lineRule="atLeast" w:before="0"/>
        <w:ind w:left="782" w:right="0" w:firstLine="44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UNABLE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RAISE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COVER</w:t>
      </w:r>
    </w:p>
    <w:p>
      <w:pPr>
        <w:spacing w:line="385" w:lineRule="atLeast" w:before="0"/>
        <w:ind w:left="78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pacing w:val="-3"/>
          <w:sz w:val="13"/>
        </w:rPr>
        <w:t>SITE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BOUNDARY</w:t>
      </w:r>
      <w:r>
        <w:rPr>
          <w:rFonts w:ascii="Arial"/>
          <w:sz w:val="13"/>
        </w:rPr>
      </w:r>
    </w:p>
    <w:p>
      <w:pPr>
        <w:spacing w:after="0" w:line="38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17435" w:space="40"/>
            <w:col w:w="2557" w:space="40"/>
            <w:col w:w="615" w:space="40"/>
            <w:col w:w="1761" w:space="40"/>
            <w:col w:w="4387" w:space="40"/>
            <w:col w:w="3425"/>
          </w:cols>
        </w:sectPr>
      </w:pPr>
    </w:p>
    <w:p>
      <w:pPr>
        <w:tabs>
          <w:tab w:pos="847" w:val="left" w:leader="none"/>
          <w:tab w:pos="1504" w:val="left" w:leader="none"/>
        </w:tabs>
        <w:spacing w:line="65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 w:hAnsi="Times New Roman" w:cs="Times New Roman" w:eastAsia="Times New Roman"/>
          <w:color w:val="979797"/>
          <w:w w:val="15"/>
          <w:position w:val="-15"/>
          <w:sz w:val="57"/>
          <w:szCs w:val="57"/>
        </w:rPr>
        <w:t>.</w:t>
        <w:tab/>
      </w:r>
      <w:r>
        <w:rPr>
          <w:rFonts w:ascii="Courier New" w:hAnsi="Courier New" w:cs="Courier New" w:eastAsia="Courier New"/>
          <w:color w:val="979797"/>
          <w:w w:val="15"/>
          <w:position w:val="-9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-9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-9"/>
          <w:sz w:val="27"/>
          <w:szCs w:val="27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w w:val="5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hadow w:val="0"/>
          <w:sz w:val="61"/>
          <w:szCs w:val="61"/>
        </w:rPr>
      </w:r>
    </w:p>
    <w:p>
      <w:pPr>
        <w:tabs>
          <w:tab w:pos="1732" w:val="left" w:leader="none"/>
          <w:tab w:pos="2904" w:val="left" w:leader="none"/>
          <w:tab w:pos="3242" w:val="left" w:leader="none"/>
        </w:tabs>
        <w:spacing w:line="655" w:lineRule="atLeast" w:before="0"/>
        <w:ind w:left="49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85"/>
        </w:rPr>
        <w:br w:type="column"/>
      </w:r>
      <w:r>
        <w:rPr>
          <w:rFonts w:ascii="Arial" w:hAnsi="Arial" w:cs="Arial" w:eastAsia="Arial"/>
          <w:color w:val="979797"/>
          <w:w w:val="85"/>
          <w:position w:val="-14"/>
          <w:sz w:val="72"/>
          <w:szCs w:val="72"/>
        </w:rPr>
        <w:t>.</w:t>
      </w:r>
      <w:r>
        <w:rPr>
          <w:rFonts w:ascii="Arial" w:hAnsi="Arial" w:cs="Arial" w:eastAsia="Arial"/>
          <w:color w:val="979797"/>
          <w:spacing w:val="35"/>
          <w:w w:val="85"/>
          <w:position w:val="-14"/>
          <w:sz w:val="72"/>
          <w:szCs w:val="72"/>
        </w:rPr>
        <w:t> </w:t>
      </w:r>
      <w:r>
        <w:rPr>
          <w:rFonts w:ascii="Times New Roman" w:hAnsi="Times New Roman" w:cs="Times New Roman" w:eastAsia="Times New Roman"/>
          <w:color w:val="979797"/>
          <w:w w:val="60"/>
          <w:sz w:val="26"/>
          <w:szCs w:val="26"/>
        </w:rPr>
        <w:t>c•</w:t>
        <w:tab/>
      </w:r>
      <w:r>
        <w:rPr>
          <w:rFonts w:ascii="Times New Roman" w:hAnsi="Times New Roman" w:cs="Times New Roman" w:eastAsia="Times New Roman"/>
          <w:color w:val="979797"/>
          <w:spacing w:val="-25"/>
          <w:w w:val="35"/>
          <w:sz w:val="26"/>
          <w:szCs w:val="26"/>
        </w:rPr>
        <w:t>•</w:t>
      </w:r>
      <w:r>
        <w:rPr>
          <w:rFonts w:ascii="Arial" w:hAnsi="Arial" w:cs="Arial" w:eastAsia="Arial"/>
          <w:color w:val="B5B5B5"/>
          <w:spacing w:val="56"/>
          <w:w w:val="35"/>
          <w:position w:val="-28"/>
          <w:sz w:val="62"/>
          <w:szCs w:val="62"/>
        </w:rPr>
        <w:t>"</w:t>
      </w:r>
      <w:r>
        <w:rPr>
          <w:rFonts w:ascii="Times New Roman" w:hAnsi="Times New Roman" w:cs="Times New Roman" w:eastAsia="Times New Roman"/>
          <w:color w:val="979797"/>
          <w:w w:val="35"/>
          <w:sz w:val="26"/>
          <w:szCs w:val="26"/>
        </w:rPr>
        <w:t>'</w:t>
        <w:tab/>
      </w:r>
      <w:r>
        <w:rPr>
          <w:rFonts w:ascii="Times New Roman" w:hAnsi="Times New Roman" w:cs="Times New Roman" w:eastAsia="Times New Roman"/>
          <w:color w:val="979797"/>
          <w:w w:val="85"/>
          <w:sz w:val="26"/>
          <w:szCs w:val="26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5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655" w:lineRule="atLeast" w:before="0"/>
        <w:ind w:left="154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 w:hAnsi="Arial" w:cs="Arial" w:eastAsia="Arial"/>
          <w:color w:val="979797"/>
          <w:sz w:val="48"/>
          <w:szCs w:val="48"/>
        </w:rPr>
        <w:t>-</w:t>
      </w:r>
      <w:r>
        <w:rPr>
          <w:rFonts w:ascii="Arial" w:hAnsi="Arial" w:cs="Arial" w:eastAsia="Arial"/>
          <w:color w:val="979797"/>
          <w:spacing w:val="1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color w:val="979797"/>
          <w:spacing w:val="-17"/>
          <w:position w:val="-9"/>
          <w:sz w:val="26"/>
          <w:szCs w:val="26"/>
        </w:rPr>
        <w:t>,</w:t>
      </w:r>
      <w:r>
        <w:rPr>
          <w:rFonts w:ascii="Arial" w:hAnsi="Arial" w:cs="Arial" w:eastAsia="Arial"/>
          <w:color w:val="979797"/>
          <w:spacing w:val="-71"/>
          <w:sz w:val="30"/>
          <w:szCs w:val="30"/>
        </w:rPr>
        <w:t>,</w:t>
      </w:r>
      <w:r>
        <w:rPr>
          <w:rFonts w:ascii="Times New Roman" w:hAnsi="Times New Roman" w:cs="Times New Roman" w:eastAsia="Times New Roman"/>
          <w:color w:val="979797"/>
          <w:spacing w:val="-10"/>
          <w:position w:val="-9"/>
          <w:sz w:val="26"/>
          <w:szCs w:val="26"/>
        </w:rPr>
        <w:t>•</w:t>
      </w:r>
      <w:r>
        <w:rPr>
          <w:rFonts w:ascii="Arial" w:hAnsi="Arial" w:cs="Arial" w:eastAsia="Arial"/>
          <w:color w:val="979797"/>
          <w:sz w:val="30"/>
          <w:szCs w:val="30"/>
        </w:rPr>
        <w:t>.</w:t>
      </w:r>
      <w:r>
        <w:rPr>
          <w:rFonts w:ascii="Arial" w:hAnsi="Arial" w:cs="Arial" w:eastAsia="Arial"/>
          <w:sz w:val="30"/>
          <w:szCs w:val="30"/>
        </w:rPr>
      </w:r>
    </w:p>
    <w:p>
      <w:pPr>
        <w:tabs>
          <w:tab w:pos="1482" w:val="left" w:leader="none"/>
          <w:tab w:pos="2221" w:val="left" w:leader="none"/>
        </w:tabs>
        <w:spacing w:line="379" w:lineRule="atLeast" w:before="0"/>
        <w:ind w:left="122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55"/>
        </w:rPr>
        <w:br w:type="column"/>
      </w:r>
      <w:r>
        <w:rPr>
          <w:rFonts w:ascii="Times New Roman"/>
          <w:color w:val="979797"/>
          <w:w w:val="55"/>
          <w:sz w:val="21"/>
        </w:rPr>
        <w:t>'</w:t>
        <w:tab/>
      </w:r>
      <w:r>
        <w:rPr>
          <w:rFonts w:ascii="Arial"/>
          <w:spacing w:val="-3"/>
          <w:sz w:val="22"/>
        </w:rPr>
        <w:t>,,,</w:t>
      </w:r>
      <w:r>
        <w:rPr>
          <w:rFonts w:ascii="Arial"/>
          <w:spacing w:val="-4"/>
          <w:sz w:val="22"/>
        </w:rPr>
        <w:t>,</w:t>
      </w:r>
      <w:r>
        <w:rPr>
          <w:rFonts w:ascii="Arial"/>
          <w:sz w:val="22"/>
        </w:rPr>
        <w:t> </w:t>
      </w:r>
      <w:r>
        <w:rPr>
          <w:rFonts w:ascii="Arial"/>
          <w:spacing w:val="40"/>
          <w:sz w:val="22"/>
        </w:rPr>
        <w:t> </w:t>
      </w:r>
      <w:r>
        <w:rPr>
          <w:rFonts w:ascii="Arial"/>
          <w:sz w:val="22"/>
        </w:rPr>
        <w:t>-</w:t>
        <w:tab/>
      </w:r>
      <w:r>
        <w:rPr>
          <w:rFonts w:ascii="Times New Roman"/>
          <w:color w:val="4B16ED"/>
          <w:spacing w:val="-34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314" w:lineRule="atLeast" w:before="0"/>
        <w:ind w:left="0" w:right="28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137.133911pt;margin-top:4.748878pt;width:9pt;height:7pt;mso-position-horizontal-relative:page;mso-position-vertical-relative:paragraph;z-index:-594784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w w:val="85"/>
                      <w:sz w:val="14"/>
                    </w:rPr>
                    <w:t>150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1"/>
          <w:sz w:val="14"/>
        </w:rPr>
        <w:t>,&lt;</w:t>
      </w:r>
      <w:r>
        <w:rPr>
          <w:rFonts w:ascii="Times New Roman"/>
          <w:color w:val="979797"/>
          <w:sz w:val="14"/>
        </w:rPr>
        <w:t> </w:t>
      </w:r>
      <w:r>
        <w:rPr>
          <w:rFonts w:ascii="Times New Roman"/>
          <w:color w:val="979797"/>
          <w:spacing w:val="3"/>
          <w:sz w:val="14"/>
        </w:rPr>
        <w:t> </w:t>
      </w:r>
      <w:r>
        <w:rPr>
          <w:rFonts w:ascii="Times New Roman"/>
          <w:color w:val="979797"/>
          <w:sz w:val="14"/>
        </w:rPr>
        <w:t>'</w:t>
      </w:r>
      <w:r>
        <w:rPr>
          <w:rFonts w:ascii="Times New Roman"/>
          <w:sz w:val="14"/>
        </w:rPr>
      </w:r>
    </w:p>
    <w:p>
      <w:pPr>
        <w:tabs>
          <w:tab w:pos="401" w:val="left" w:leader="none"/>
        </w:tabs>
        <w:spacing w:line="703" w:lineRule="atLeast" w:before="0"/>
        <w:ind w:left="0" w:right="956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40"/>
        </w:rPr>
        <w:br w:type="column"/>
      </w:r>
      <w:r>
        <w:rPr>
          <w:rFonts w:ascii="Times New Roman" w:hAnsi="Times New Roman"/>
          <w:i/>
          <w:color w:val="979797"/>
          <w:w w:val="140"/>
          <w:sz w:val="16"/>
        </w:rPr>
        <w:t>#</w:t>
        <w:tab/>
      </w:r>
      <w:r>
        <w:rPr>
          <w:rFonts w:ascii="Times New Roman" w:hAnsi="Times New Roman"/>
          <w:i/>
          <w:color w:val="979797"/>
          <w:w w:val="65"/>
          <w:sz w:val="16"/>
        </w:rPr>
        <w:t>·</w:t>
      </w:r>
      <w:r>
        <w:rPr>
          <w:rFonts w:ascii="Times New Roman" w:hAnsi="Times New Roman"/>
          <w:sz w:val="16"/>
        </w:rPr>
      </w:r>
    </w:p>
    <w:p>
      <w:pPr>
        <w:tabs>
          <w:tab w:pos="2405" w:val="left" w:leader="none"/>
        </w:tabs>
        <w:spacing w:line="2" w:lineRule="atLeast" w:before="0"/>
        <w:ind w:left="1627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Times New Roman"/>
          <w:color w:val="979797"/>
          <w:w w:val="50"/>
          <w:position w:val="-21"/>
          <w:sz w:val="64"/>
        </w:rPr>
        <w:t>..</w:t>
        <w:tab/>
      </w:r>
      <w:r>
        <w:rPr>
          <w:rFonts w:ascii="Times New Roman"/>
          <w:color w:val="979797"/>
          <w:w w:val="80"/>
          <w:sz w:val="61"/>
        </w:rPr>
        <w:t>..</w:t>
      </w:r>
      <w:r>
        <w:rPr>
          <w:rFonts w:ascii="Times New Roman"/>
          <w:color w:val="979797"/>
          <w:spacing w:val="16"/>
          <w:w w:val="80"/>
          <w:sz w:val="61"/>
        </w:rPr>
        <w:t> </w:t>
      </w:r>
      <w:r>
        <w:rPr>
          <w:rFonts w:ascii="Arial"/>
          <w:color w:val="979797"/>
          <w:w w:val="190"/>
          <w:position w:val="6"/>
          <w:sz w:val="48"/>
        </w:rPr>
        <w:t>,</w:t>
      </w:r>
      <w:r>
        <w:rPr>
          <w:rFonts w:ascii="Arial"/>
          <w:sz w:val="48"/>
        </w:rPr>
      </w:r>
    </w:p>
    <w:p>
      <w:pPr>
        <w:spacing w:after="0" w:line="2" w:lineRule="atLeast"/>
        <w:jc w:val="left"/>
        <w:rPr>
          <w:rFonts w:ascii="Arial" w:hAnsi="Arial" w:cs="Arial" w:eastAsia="Arial"/>
          <w:sz w:val="48"/>
          <w:szCs w:val="48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6134" w:space="40"/>
            <w:col w:w="3253" w:space="40"/>
            <w:col w:w="678" w:space="40"/>
            <w:col w:w="2416" w:space="40"/>
            <w:col w:w="7739"/>
          </w:cols>
        </w:sectPr>
      </w:pPr>
    </w:p>
    <w:p>
      <w:pPr>
        <w:tabs>
          <w:tab w:pos="15317" w:val="left" w:leader="none"/>
          <w:tab w:pos="17026" w:val="left" w:leader="none"/>
          <w:tab w:pos="19276" w:val="left" w:leader="none"/>
          <w:tab w:pos="20659" w:val="left" w:leader="none"/>
          <w:tab w:pos="21290" w:val="left" w:leader="none"/>
          <w:tab w:pos="22431" w:val="left" w:leader="none"/>
        </w:tabs>
        <w:spacing w:line="737" w:lineRule="atLeast" w:before="0"/>
        <w:ind w:left="1462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979797"/>
          <w:w w:val="225"/>
          <w:sz w:val="10"/>
          <w:szCs w:val="10"/>
        </w:rPr>
        <w:t>•</w:t>
        <w:tab/>
      </w:r>
      <w:r>
        <w:rPr>
          <w:rFonts w:ascii="Arial" w:hAnsi="Arial" w:cs="Arial" w:eastAsia="Arial"/>
          <w:color w:val="979797"/>
          <w:w w:val="570"/>
          <w:sz w:val="10"/>
          <w:szCs w:val="10"/>
        </w:rPr>
        <w:t>·</w:t>
        <w:tab/>
      </w:r>
      <w:r>
        <w:rPr>
          <w:rFonts w:ascii="Arial" w:hAnsi="Arial" w:cs="Arial" w:eastAsia="Arial"/>
          <w:color w:val="979797"/>
          <w:w w:val="95"/>
          <w:sz w:val="10"/>
          <w:szCs w:val="10"/>
        </w:rPr>
        <w:t>"</w:t>
        <w:tab/>
      </w:r>
      <w:r>
        <w:rPr>
          <w:rFonts w:ascii="Arial" w:hAnsi="Arial" w:cs="Arial" w:eastAsia="Arial"/>
          <w:color w:val="979797"/>
          <w:spacing w:val="-11"/>
          <w:w w:val="320"/>
          <w:sz w:val="10"/>
          <w:szCs w:val="10"/>
        </w:rPr>
        <w:t>'</w:t>
      </w:r>
      <w:r>
        <w:rPr>
          <w:rFonts w:ascii="Arial" w:hAnsi="Arial" w:cs="Arial" w:eastAsia="Arial"/>
          <w:color w:val="979797"/>
          <w:w w:val="320"/>
          <w:sz w:val="10"/>
          <w:szCs w:val="10"/>
        </w:rPr>
        <w:t>'</w:t>
      </w:r>
      <w:r>
        <w:rPr>
          <w:rFonts w:ascii="Arial" w:hAnsi="Arial" w:cs="Arial" w:eastAsia="Arial"/>
          <w:color w:val="979797"/>
          <w:spacing w:val="83"/>
          <w:w w:val="320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500"/>
          <w:w w:val="500"/>
          <w:sz w:val="10"/>
          <w:szCs w:val="10"/>
        </w:rPr>
        <w:t>'</w:t>
      </w:r>
      <w:r>
        <w:rPr>
          <w:rFonts w:ascii="Arial" w:hAnsi="Arial" w:cs="Arial" w:eastAsia="Arial"/>
          <w:color w:val="979797"/>
          <w:w w:val="500"/>
          <w:sz w:val="10"/>
          <w:szCs w:val="10"/>
        </w:rPr>
        <w:t>'</w:t>
        <w:tab/>
      </w:r>
      <w:r>
        <w:rPr>
          <w:rFonts w:ascii="Arial" w:hAnsi="Arial" w:cs="Arial" w:eastAsia="Arial"/>
          <w:color w:val="979797"/>
          <w:w w:val="565"/>
          <w:sz w:val="10"/>
          <w:szCs w:val="10"/>
        </w:rPr>
        <w:t>'</w:t>
        <w:tab/>
      </w:r>
      <w:r>
        <w:rPr>
          <w:rFonts w:ascii="Arial" w:hAnsi="Arial" w:cs="Arial" w:eastAsia="Arial"/>
          <w:color w:val="979797"/>
          <w:w w:val="320"/>
          <w:sz w:val="10"/>
          <w:szCs w:val="10"/>
        </w:rPr>
        <w:t>"</w:t>
      </w:r>
      <w:r>
        <w:rPr>
          <w:rFonts w:ascii="Arial" w:hAnsi="Arial" w:cs="Arial" w:eastAsia="Arial"/>
          <w:color w:val="979797"/>
          <w:spacing w:val="-54"/>
          <w:w w:val="320"/>
          <w:sz w:val="10"/>
          <w:szCs w:val="10"/>
        </w:rPr>
        <w:t> </w:t>
      </w:r>
      <w:r>
        <w:rPr>
          <w:rFonts w:ascii="Arial" w:hAnsi="Arial" w:cs="Arial" w:eastAsia="Arial"/>
          <w:w w:val="120"/>
          <w:sz w:val="10"/>
          <w:szCs w:val="10"/>
        </w:rPr>
        <w:t>M</w:t>
      </w:r>
      <w:r>
        <w:rPr>
          <w:rFonts w:ascii="Arial" w:hAnsi="Arial" w:cs="Arial" w:eastAsia="Arial"/>
          <w:spacing w:val="17"/>
          <w:w w:val="120"/>
          <w:sz w:val="10"/>
          <w:szCs w:val="10"/>
        </w:rPr>
        <w:t> </w:t>
      </w:r>
      <w:r>
        <w:rPr>
          <w:rFonts w:ascii="Arial" w:hAnsi="Arial" w:cs="Arial" w:eastAsia="Arial"/>
          <w:spacing w:val="-25"/>
          <w:w w:val="120"/>
          <w:sz w:val="10"/>
          <w:szCs w:val="10"/>
        </w:rPr>
        <w:t>1</w:t>
      </w:r>
      <w:r>
        <w:rPr>
          <w:rFonts w:ascii="Arial" w:hAnsi="Arial" w:cs="Arial" w:eastAsia="Arial"/>
          <w:w w:val="120"/>
          <w:sz w:val="10"/>
          <w:szCs w:val="10"/>
        </w:rPr>
        <w:t>52,153</w:t>
      </w:r>
      <w:r>
        <w:rPr>
          <w:rFonts w:ascii="Arial" w:hAnsi="Arial" w:cs="Arial" w:eastAsia="Arial"/>
          <w:color w:val="4B16ED"/>
          <w:w w:val="120"/>
          <w:sz w:val="13"/>
          <w:szCs w:val="13"/>
        </w:rPr>
        <w:tab/>
      </w:r>
      <w:r>
        <w:rPr>
          <w:rFonts w:ascii="Arial" w:hAnsi="Arial" w:cs="Arial" w:eastAsia="Arial"/>
          <w:color w:val="4B16ED"/>
          <w:w w:val="175"/>
          <w:sz w:val="13"/>
          <w:szCs w:val="13"/>
        </w:rPr>
        <w:t>I</w:t>
      </w:r>
      <w:r>
        <w:rPr>
          <w:rFonts w:ascii="Arial" w:hAnsi="Arial" w:cs="Arial" w:eastAsia="Arial"/>
          <w:sz w:val="13"/>
          <w:szCs w:val="13"/>
        </w:rPr>
      </w:r>
    </w:p>
    <w:p>
      <w:pPr>
        <w:tabs>
          <w:tab w:pos="3690" w:val="left" w:leader="none"/>
        </w:tabs>
        <w:spacing w:line="15" w:lineRule="exact" w:before="0"/>
        <w:ind w:left="0" w:right="0" w:firstLine="0"/>
        <w:jc w:val="right"/>
        <w:rPr>
          <w:rFonts w:ascii="Courier New" w:hAnsi="Courier New" w:cs="Courier New" w:eastAsia="Courier New"/>
          <w:sz w:val="25"/>
          <w:szCs w:val="25"/>
        </w:rPr>
      </w:pPr>
      <w:r>
        <w:rPr>
          <w:rFonts w:ascii="Arial" w:hAnsi="Arial" w:cs="Arial" w:eastAsia="Arial"/>
          <w:color w:val="979797"/>
          <w:w w:val="385"/>
          <w:sz w:val="14"/>
          <w:szCs w:val="14"/>
        </w:rPr>
        <w:t>'</w:t>
        <w:tab/>
      </w:r>
      <w:r>
        <w:rPr>
          <w:rFonts w:ascii="Courier New" w:hAnsi="Courier New" w:cs="Courier New" w:eastAsia="Courier New"/>
          <w:color w:val="979797"/>
          <w:spacing w:val="-112"/>
          <w:w w:val="135"/>
          <w:position w:val="1"/>
          <w:sz w:val="25"/>
          <w:szCs w:val="25"/>
        </w:rPr>
        <w:t>•</w:t>
      </w:r>
      <w:r>
        <w:rPr>
          <w:rFonts w:ascii="Courier New" w:hAnsi="Courier New" w:cs="Courier New" w:eastAsia="Courier New"/>
          <w:color w:val="979797"/>
          <w:w w:val="135"/>
          <w:position w:val="1"/>
          <w:sz w:val="25"/>
          <w:szCs w:val="25"/>
        </w:rPr>
        <w:t>'</w:t>
      </w:r>
      <w:r>
        <w:rPr>
          <w:rFonts w:ascii="Courier New" w:hAnsi="Courier New" w:cs="Courier New" w:eastAsia="Courier New"/>
          <w:sz w:val="25"/>
          <w:szCs w:val="25"/>
        </w:rPr>
      </w:r>
    </w:p>
    <w:p>
      <w:pPr>
        <w:spacing w:line="679" w:lineRule="atLeast" w:before="0"/>
        <w:ind w:left="236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color w:val="3F00FD"/>
          <w:spacing w:val="-11"/>
          <w:w w:val="11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5"/>
          <w:w w:val="110"/>
          <w:sz w:val="16"/>
          <w:szCs w:val="16"/>
        </w:rPr>
        <w:t>·</w:t>
      </w:r>
      <w:r>
        <w:rPr>
          <w:rFonts w:ascii="Times New Roman" w:hAnsi="Times New Roman" w:cs="Times New Roman" w:eastAsia="Times New Roman"/>
          <w:color w:val="7256C3"/>
          <w:spacing w:val="-9"/>
          <w:w w:val="110"/>
          <w:sz w:val="16"/>
          <w:szCs w:val="16"/>
        </w:rPr>
        <w:t>:±</w:t>
      </w:r>
      <w:r>
        <w:rPr>
          <w:rFonts w:ascii="Times New Roman" w:hAnsi="Times New Roman" w:cs="Times New Roman" w:eastAsia="Times New Roman"/>
          <w:color w:val="3F00FD"/>
          <w:spacing w:val="-8"/>
          <w:w w:val="110"/>
          <w:sz w:val="16"/>
          <w:szCs w:val="16"/>
        </w:rPr>
        <w:t>--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after="0" w:line="679" w:lineRule="atLeas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23123" w:space="40"/>
            <w:col w:w="7217"/>
          </w:cols>
        </w:sectPr>
      </w:pPr>
    </w:p>
    <w:p>
      <w:pPr>
        <w:spacing w:line="496" w:lineRule="atLeast" w:before="0"/>
        <w:ind w:left="0" w:right="38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979797"/>
          <w:spacing w:val="-63"/>
          <w:w w:val="135"/>
          <w:position w:val="-13"/>
          <w:sz w:val="57"/>
          <w:szCs w:val="57"/>
        </w:rPr>
        <w:t>Q</w:t>
      </w:r>
      <w:r>
        <w:rPr>
          <w:rFonts w:ascii="Times New Roman" w:hAnsi="Times New Roman" w:cs="Times New Roman" w:eastAsia="Times New Roman"/>
          <w:color w:val="979797"/>
          <w:spacing w:val="-249"/>
          <w:w w:val="135"/>
          <w:position w:val="-19"/>
          <w:sz w:val="57"/>
          <w:szCs w:val="57"/>
        </w:rPr>
        <w:t>-</w:t>
      </w:r>
      <w:r>
        <w:rPr>
          <w:rFonts w:ascii="Times New Roman" w:hAnsi="Times New Roman" w:cs="Times New Roman" w:eastAsia="Times New Roman"/>
          <w:color w:val="979797"/>
          <w:w w:val="135"/>
          <w:sz w:val="15"/>
          <w:szCs w:val="15"/>
        </w:rPr>
        <w:t>t•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tabs>
          <w:tab w:pos="2445" w:val="left" w:leader="none"/>
        </w:tabs>
        <w:spacing w:line="496" w:lineRule="atLeast" w:before="0"/>
        <w:ind w:left="1311" w:right="0" w:firstLine="0"/>
        <w:jc w:val="left"/>
        <w:rPr>
          <w:rFonts w:ascii="Arial" w:hAnsi="Arial" w:cs="Arial" w:eastAsia="Arial"/>
          <w:sz w:val="62"/>
          <w:szCs w:val="62"/>
        </w:rPr>
      </w:pPr>
      <w:r>
        <w:rPr/>
        <w:br w:type="column"/>
      </w:r>
      <w:r>
        <w:rPr>
          <w:rFonts w:ascii="Arial"/>
          <w:color w:val="979797"/>
          <w:spacing w:val="-25"/>
          <w:sz w:val="38"/>
        </w:rPr>
        <w:t>,</w:t>
      </w:r>
      <w:r>
        <w:rPr>
          <w:rFonts w:ascii="Arial"/>
          <w:color w:val="979797"/>
          <w:spacing w:val="-5"/>
          <w:sz w:val="38"/>
        </w:rPr>
        <w:t>.</w:t>
        <w:tab/>
      </w:r>
      <w:r>
        <w:rPr>
          <w:rFonts w:ascii="Arial"/>
          <w:color w:val="979797"/>
          <w:w w:val="90"/>
          <w:position w:val="8"/>
          <w:sz w:val="62"/>
        </w:rPr>
        <w:t>.</w:t>
      </w:r>
      <w:r>
        <w:rPr>
          <w:rFonts w:ascii="Arial"/>
          <w:sz w:val="62"/>
        </w:rPr>
      </w:r>
    </w:p>
    <w:p>
      <w:pPr>
        <w:spacing w:line="564" w:lineRule="atLeast" w:before="0"/>
        <w:ind w:left="190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40" w:lineRule="exact" w:before="0"/>
        <w:ind w:left="385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color w:val="979797"/>
          <w:spacing w:val="-46"/>
          <w:w w:val="95"/>
          <w:position w:val="-14"/>
          <w:sz w:val="26"/>
          <w:szCs w:val="26"/>
        </w:rPr>
        <w:t>"</w:t>
      </w:r>
      <w:r>
        <w:rPr>
          <w:rFonts w:ascii="Times New Roman" w:hAnsi="Times New Roman" w:cs="Times New Roman" w:eastAsia="Times New Roman"/>
          <w:color w:val="979797"/>
          <w:w w:val="95"/>
          <w:sz w:val="14"/>
          <w:szCs w:val="14"/>
        </w:rPr>
        <w:t>, </w:t>
      </w:r>
      <w:r>
        <w:rPr>
          <w:rFonts w:ascii="Times New Roman" w:hAnsi="Times New Roman" w:cs="Times New Roman" w:eastAsia="Times New Roman"/>
          <w:color w:val="979797"/>
          <w:spacing w:val="23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10"/>
          <w:w w:val="9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color w:val="383638"/>
          <w:w w:val="95"/>
          <w:sz w:val="14"/>
          <w:szCs w:val="14"/>
        </w:rPr>
        <w:t>,;r</w:t>
      </w:r>
      <w:r>
        <w:rPr>
          <w:rFonts w:ascii="Times New Roman" w:hAnsi="Times New Roman" w:cs="Times New Roman" w:eastAsia="Times New Roman"/>
          <w:color w:val="383638"/>
          <w:spacing w:val="-9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1ot</w:t>
      </w:r>
      <w:r>
        <w:rPr>
          <w:rFonts w:ascii="Times New Roman" w:hAnsi="Times New Roman" w:cs="Times New Roman" w:eastAsia="Times New Roman"/>
          <w:spacing w:val="-24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3"/>
          <w:w w:val="9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1F1F21"/>
          <w:w w:val="95"/>
          <w:sz w:val="14"/>
          <w:szCs w:val="14"/>
        </w:rPr>
        <w:t>"'),J</w:t>
      </w:r>
      <w:r>
        <w:rPr>
          <w:rFonts w:ascii="Times New Roman" w:hAnsi="Times New Roman" w:cs="Times New Roman" w:eastAsia="Times New Roman"/>
          <w:color w:val="1F1F21"/>
          <w:spacing w:val="-12"/>
          <w:w w:val="95"/>
          <w:sz w:val="14"/>
          <w:szCs w:val="14"/>
        </w:rPr>
        <w:t>!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spacing w:val="8"/>
          <w:w w:val="9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color w:val="3F00FD"/>
          <w:w w:val="9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40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4822" w:space="40"/>
            <w:col w:w="2602" w:space="40"/>
            <w:col w:w="12876"/>
          </w:cols>
        </w:sectPr>
      </w:pPr>
    </w:p>
    <w:p>
      <w:pPr>
        <w:tabs>
          <w:tab w:pos="720" w:val="left" w:leader="none"/>
          <w:tab w:pos="1395" w:val="left" w:leader="none"/>
          <w:tab w:pos="3288" w:val="left" w:leader="none"/>
          <w:tab w:pos="5468" w:val="left" w:leader="none"/>
          <w:tab w:pos="6272" w:val="left" w:leader="none"/>
          <w:tab w:pos="6781" w:val="left" w:leader="none"/>
        </w:tabs>
        <w:spacing w:line="368" w:lineRule="atLeast" w:before="0"/>
        <w:ind w:left="0" w:right="0" w:firstLine="0"/>
        <w:jc w:val="right"/>
        <w:rPr>
          <w:rFonts w:ascii="Arial" w:hAnsi="Arial" w:cs="Arial" w:eastAsia="Arial"/>
          <w:sz w:val="26"/>
          <w:szCs w:val="26"/>
        </w:rPr>
      </w:pPr>
      <w:r>
        <w:rPr/>
        <w:pict>
          <v:shape style="position:absolute;margin-left:943.425476pt;margin-top:12.679594pt;width:22.948189pt;height:10.199195pt;mso-position-horizontal-relative:page;mso-position-vertical-relative:paragraph;z-index:-595696" type="#_x0000_t75" stroked="false">
            <v:imagedata r:id="rId813" o:title=""/>
          </v:shape>
        </w:pict>
      </w:r>
      <w:r>
        <w:rPr/>
        <w:pict>
          <v:shape style="position:absolute;margin-left:1110.362793pt;margin-top:31.053055pt;width:8.85pt;height:4.350pt;mso-position-horizontal-relative:page;mso-position-vertical-relative:paragraph;z-index:-59476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897EA5"/>
                      <w:w w:val="600"/>
                      <w:sz w:val="8"/>
                    </w:rPr>
                    <w:t>/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50"/>
          <w:position w:val="-27"/>
          <w:sz w:val="61"/>
          <w:szCs w:val="61"/>
        </w:rPr>
        <w:t>..</w:t>
        <w:tab/>
      </w:r>
      <w:r>
        <w:rPr>
          <w:rFonts w:ascii="Arial" w:hAnsi="Arial" w:cs="Arial" w:eastAsia="Arial"/>
          <w:color w:val="979797"/>
          <w:w w:val="185"/>
          <w:sz w:val="20"/>
          <w:szCs w:val="20"/>
        </w:rPr>
        <w:t>.</w:t>
      </w:r>
      <w:r>
        <w:rPr>
          <w:rFonts w:ascii="Arial" w:hAnsi="Arial" w:cs="Arial" w:eastAsia="Arial"/>
          <w:color w:val="979797"/>
          <w:spacing w:val="-14"/>
          <w:w w:val="185"/>
          <w:sz w:val="20"/>
          <w:szCs w:val="20"/>
        </w:rPr>
        <w:t>.</w:t>
      </w:r>
      <w:r>
        <w:rPr>
          <w:rFonts w:ascii="Arial" w:hAnsi="Arial" w:cs="Arial" w:eastAsia="Arial"/>
          <w:color w:val="979797"/>
          <w:spacing w:val="-83"/>
          <w:w w:val="185"/>
          <w:sz w:val="20"/>
          <w:szCs w:val="20"/>
        </w:rPr>
        <w:t>.</w:t>
      </w:r>
      <w:r>
        <w:rPr>
          <w:rFonts w:ascii="Arial" w:hAnsi="Arial" w:cs="Arial" w:eastAsia="Arial"/>
          <w:color w:val="979797"/>
          <w:w w:val="185"/>
          <w:sz w:val="20"/>
          <w:szCs w:val="20"/>
        </w:rPr>
        <w:t>.</w:t>
        <w:tab/>
      </w:r>
      <w:r>
        <w:rPr>
          <w:rFonts w:ascii="Arial" w:hAnsi="Arial" w:cs="Arial" w:eastAsia="Arial"/>
          <w:color w:val="979797"/>
          <w:spacing w:val="-22"/>
          <w:w w:val="150"/>
          <w:sz w:val="20"/>
          <w:szCs w:val="20"/>
        </w:rPr>
        <w:t>•</w:t>
      </w:r>
      <w:r>
        <w:rPr>
          <w:rFonts w:ascii="Arial" w:hAnsi="Arial" w:cs="Arial" w:eastAsia="Arial"/>
          <w:color w:val="979797"/>
          <w:w w:val="150"/>
          <w:sz w:val="20"/>
          <w:szCs w:val="20"/>
        </w:rPr>
        <w:t>' </w:t>
      </w:r>
      <w:r>
        <w:rPr>
          <w:rFonts w:ascii="Arial" w:hAnsi="Arial" w:cs="Arial" w:eastAsia="Arial"/>
          <w:color w:val="979797"/>
          <w:spacing w:val="4"/>
          <w:w w:val="150"/>
          <w:sz w:val="20"/>
          <w:szCs w:val="20"/>
        </w:rPr>
        <w:t> </w:t>
      </w:r>
      <w:r>
        <w:rPr>
          <w:rFonts w:ascii="Arial" w:hAnsi="Arial" w:cs="Arial" w:eastAsia="Arial"/>
          <w:i/>
          <w:color w:val="979797"/>
          <w:w w:val="80"/>
          <w:sz w:val="20"/>
          <w:szCs w:val="20"/>
        </w:rPr>
        <w:t>&lt;r</w:t>
        <w:tab/>
      </w:r>
      <w:r>
        <w:rPr>
          <w:rFonts w:ascii="Arial" w:hAnsi="Arial" w:cs="Arial" w:eastAsia="Arial"/>
          <w:color w:val="979797"/>
          <w:w w:val="135"/>
          <w:sz w:val="20"/>
          <w:szCs w:val="20"/>
        </w:rPr>
        <w:t>• </w:t>
      </w:r>
      <w:r>
        <w:rPr>
          <w:rFonts w:ascii="Arial" w:hAnsi="Arial" w:cs="Arial" w:eastAsia="Arial"/>
          <w:color w:val="979797"/>
          <w:spacing w:val="3"/>
          <w:w w:val="135"/>
          <w:sz w:val="20"/>
          <w:szCs w:val="20"/>
        </w:rPr>
        <w:t> </w:t>
      </w:r>
      <w:r>
        <w:rPr>
          <w:rFonts w:ascii="Arial" w:hAnsi="Arial" w:cs="Arial" w:eastAsia="Arial"/>
          <w:color w:val="979797"/>
          <w:w w:val="105"/>
          <w:sz w:val="20"/>
          <w:szCs w:val="20"/>
        </w:rPr>
        <w:t>"..</w:t>
      </w:r>
      <w:r>
        <w:rPr>
          <w:rFonts w:ascii="Arial" w:hAnsi="Arial" w:cs="Arial" w:eastAsia="Arial"/>
          <w:color w:val="979797"/>
          <w:spacing w:val="-31"/>
          <w:w w:val="105"/>
          <w:sz w:val="20"/>
          <w:szCs w:val="20"/>
        </w:rPr>
        <w:t>,</w:t>
      </w:r>
      <w:r>
        <w:rPr>
          <w:rFonts w:ascii="Arial" w:hAnsi="Arial" w:cs="Arial" w:eastAsia="Arial"/>
          <w:color w:val="979797"/>
          <w:w w:val="105"/>
          <w:sz w:val="20"/>
          <w:szCs w:val="20"/>
        </w:rPr>
        <w:t>•</w:t>
      </w:r>
      <w:r>
        <w:rPr>
          <w:rFonts w:ascii="Arial" w:hAnsi="Arial" w:cs="Arial" w:eastAsia="Arial"/>
          <w:color w:val="979797"/>
          <w:spacing w:val="54"/>
          <w:w w:val="105"/>
          <w:sz w:val="20"/>
          <w:szCs w:val="20"/>
        </w:rPr>
        <w:t> </w:t>
      </w:r>
      <w:r>
        <w:rPr>
          <w:rFonts w:ascii="Arial" w:hAnsi="Arial" w:cs="Arial" w:eastAsia="Arial"/>
          <w:color w:val="979797"/>
          <w:w w:val="135"/>
          <w:sz w:val="20"/>
          <w:szCs w:val="20"/>
        </w:rPr>
        <w:t>.</w:t>
        <w:tab/>
      </w:r>
      <w:r>
        <w:rPr>
          <w:rFonts w:ascii="Arial" w:hAnsi="Arial" w:cs="Arial" w:eastAsia="Arial"/>
          <w:color w:val="979797"/>
          <w:w w:val="80"/>
          <w:sz w:val="20"/>
          <w:szCs w:val="20"/>
        </w:rPr>
        <w:t>,</w:t>
      </w:r>
      <w:r>
        <w:rPr>
          <w:rFonts w:ascii="Arial" w:hAnsi="Arial" w:cs="Arial" w:eastAsia="Arial"/>
          <w:color w:val="979797"/>
          <w:spacing w:val="9"/>
          <w:w w:val="80"/>
          <w:sz w:val="20"/>
          <w:szCs w:val="20"/>
        </w:rPr>
        <w:t> </w:t>
      </w:r>
      <w:r>
        <w:rPr>
          <w:rFonts w:ascii="Arial" w:hAnsi="Arial" w:cs="Arial" w:eastAsia="Arial"/>
          <w:color w:val="979797"/>
          <w:w w:val="105"/>
          <w:sz w:val="20"/>
          <w:szCs w:val="20"/>
        </w:rPr>
        <w:t>,</w:t>
      </w:r>
      <w:r>
        <w:rPr>
          <w:rFonts w:ascii="Arial" w:hAnsi="Arial" w:cs="Arial" w:eastAsia="Arial"/>
          <w:color w:val="979797"/>
          <w:spacing w:val="45"/>
          <w:w w:val="105"/>
          <w:sz w:val="20"/>
          <w:szCs w:val="20"/>
        </w:rPr>
        <w:t> </w:t>
      </w:r>
      <w:r>
        <w:rPr>
          <w:rFonts w:ascii="Arial" w:hAnsi="Arial" w:cs="Arial" w:eastAsia="Arial"/>
          <w:color w:val="979797"/>
          <w:w w:val="135"/>
          <w:sz w:val="20"/>
          <w:szCs w:val="20"/>
        </w:rPr>
        <w:t>•</w:t>
        <w:tab/>
      </w:r>
      <w:r>
        <w:rPr>
          <w:rFonts w:ascii="Arial" w:hAnsi="Arial" w:cs="Arial" w:eastAsia="Arial"/>
          <w:i/>
          <w:color w:val="979797"/>
          <w:spacing w:val="19"/>
          <w:w w:val="85"/>
          <w:sz w:val="26"/>
          <w:szCs w:val="26"/>
        </w:rPr>
        <w:t>r</w:t>
      </w:r>
      <w:r>
        <w:rPr>
          <w:rFonts w:ascii="Arial" w:hAnsi="Arial" w:cs="Arial" w:eastAsia="Arial"/>
          <w:i/>
          <w:color w:val="08001F"/>
          <w:spacing w:val="6"/>
          <w:w w:val="85"/>
          <w:sz w:val="26"/>
          <w:szCs w:val="26"/>
        </w:rPr>
        <w:t>"</w:t>
      </w:r>
      <w:r>
        <w:rPr>
          <w:rFonts w:ascii="Arial" w:hAnsi="Arial" w:cs="Arial" w:eastAsia="Arial"/>
          <w:i/>
          <w:color w:val="B5B5B5"/>
          <w:w w:val="85"/>
          <w:sz w:val="26"/>
          <w:szCs w:val="26"/>
        </w:rPr>
        <w:t>·</w:t>
        <w:tab/>
      </w:r>
      <w:r>
        <w:rPr>
          <w:rFonts w:ascii="Arial" w:hAnsi="Arial" w:cs="Arial" w:eastAsia="Arial"/>
          <w:color w:val="979797"/>
          <w:w w:val="120"/>
          <w:sz w:val="26"/>
          <w:szCs w:val="26"/>
        </w:rPr>
        <w:t>..</w:t>
      </w:r>
      <w:r>
        <w:rPr>
          <w:rFonts w:ascii="Arial" w:hAnsi="Arial" w:cs="Arial" w:eastAsia="Arial"/>
          <w:sz w:val="26"/>
          <w:szCs w:val="26"/>
        </w:rPr>
      </w:r>
    </w:p>
    <w:p>
      <w:pPr>
        <w:tabs>
          <w:tab w:pos="2257" w:val="left" w:leader="none"/>
        </w:tabs>
        <w:spacing w:line="368" w:lineRule="atLeast" w:before="0"/>
        <w:ind w:left="677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4"/>
        </w:rPr>
        <w:t>..</w:t>
        <w:tab/>
      </w:r>
      <w:r>
        <w:rPr>
          <w:rFonts w:ascii="Times New Roman"/>
          <w:color w:val="979797"/>
          <w:w w:val="60"/>
          <w:position w:val="-33"/>
          <w:sz w:val="64"/>
        </w:rPr>
        <w:t>..</w:t>
      </w:r>
      <w:r>
        <w:rPr>
          <w:rFonts w:ascii="Times New Roman"/>
          <w:sz w:val="64"/>
        </w:rPr>
      </w:r>
    </w:p>
    <w:p>
      <w:pPr>
        <w:spacing w:after="0" w:line="368" w:lineRule="atLeast"/>
        <w:jc w:val="left"/>
        <w:rPr>
          <w:rFonts w:ascii="Times New Roman" w:hAnsi="Times New Roman" w:cs="Times New Roman" w:eastAsia="Times New Roman"/>
          <w:sz w:val="64"/>
          <w:szCs w:val="64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22856" w:space="40"/>
            <w:col w:w="7484"/>
          </w:cols>
        </w:sectPr>
      </w:pPr>
    </w:p>
    <w:p>
      <w:pPr>
        <w:spacing w:line="828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25"/>
          <w:sz w:val="14"/>
        </w:rPr>
        <w:t>----------</w:t>
      </w:r>
      <w:r>
        <w:rPr>
          <w:rFonts w:ascii="Arial"/>
          <w:sz w:val="14"/>
        </w:rPr>
      </w:r>
    </w:p>
    <w:p>
      <w:pPr>
        <w:spacing w:line="828" w:lineRule="atLeast" w:before="0"/>
        <w:ind w:left="42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color w:val="DD2DB1"/>
          <w:w w:val="70"/>
          <w:position w:val="1"/>
          <w:sz w:val="24"/>
          <w:szCs w:val="24"/>
        </w:rPr>
        <w:t>C,</w:t>
      </w:r>
      <w:r>
        <w:rPr>
          <w:rFonts w:ascii="Times New Roman" w:hAnsi="Times New Roman" w:cs="Times New Roman" w:eastAsia="Times New Roman"/>
          <w:color w:val="DD2DB1"/>
          <w:spacing w:val="-11"/>
          <w:w w:val="70"/>
          <w:position w:val="1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color w:val="DD2DB1"/>
          <w:w w:val="70"/>
          <w:position w:val="1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color w:val="DD2DB1"/>
          <w:spacing w:val="-17"/>
          <w:w w:val="70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DD2DB1"/>
          <w:w w:val="70"/>
          <w:position w:val="1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color w:val="DD2DB1"/>
          <w:spacing w:val="-17"/>
          <w:w w:val="70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FB01BD"/>
          <w:w w:val="70"/>
          <w:position w:val="1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color w:val="FB01BD"/>
          <w:spacing w:val="-17"/>
          <w:w w:val="70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FB01BD"/>
          <w:w w:val="70"/>
          <w:position w:val="1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color w:val="FB01BD"/>
          <w:spacing w:val="-19"/>
          <w:w w:val="70"/>
          <w:position w:val="1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color w:val="FB01BD"/>
          <w:spacing w:val="-66"/>
          <w:w w:val="70"/>
          <w:position w:val="1"/>
          <w:sz w:val="24"/>
          <w:szCs w:val="24"/>
        </w:rPr>
        <w:t>"</w:t>
      </w:r>
      <w:r>
        <w:rPr>
          <w:rFonts w:ascii="Times New Roman" w:hAnsi="Times New Roman" w:cs="Times New Roman" w:eastAsia="Times New Roman"/>
          <w:color w:val="FB01BD"/>
          <w:w w:val="70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FB01BD"/>
          <w:spacing w:val="8"/>
          <w:w w:val="70"/>
          <w:position w:val="1"/>
          <w:sz w:val="24"/>
          <w:szCs w:val="24"/>
        </w:rPr>
        <w:t> </w:t>
      </w:r>
      <w:r>
        <w:rPr>
          <w:rFonts w:ascii="Arial" w:hAnsi="Arial" w:cs="Arial" w:eastAsia="Arial"/>
          <w:color w:val="979797"/>
          <w:spacing w:val="-11"/>
          <w:w w:val="70"/>
          <w:position w:val="1"/>
          <w:sz w:val="8"/>
          <w:szCs w:val="8"/>
        </w:rPr>
        <w:t>I</w:t>
      </w:r>
      <w:r>
        <w:rPr>
          <w:rFonts w:ascii="Arial" w:hAnsi="Arial" w:cs="Arial" w:eastAsia="Arial"/>
          <w:color w:val="979797"/>
          <w:w w:val="70"/>
          <w:sz w:val="14"/>
          <w:szCs w:val="14"/>
        </w:rPr>
        <w:t>\</w:t>
      </w:r>
      <w:r>
        <w:rPr>
          <w:rFonts w:ascii="Arial" w:hAnsi="Arial" w:cs="Arial" w:eastAsia="Arial"/>
          <w:color w:val="979797"/>
          <w:spacing w:val="3"/>
          <w:w w:val="70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w w:val="70"/>
          <w:sz w:val="14"/>
          <w:szCs w:val="14"/>
        </w:rPr>
        <w:t>&lt;</w:t>
      </w:r>
      <w:r>
        <w:rPr>
          <w:rFonts w:ascii="Arial" w:hAnsi="Arial" w:cs="Arial" w:eastAsia="Arial"/>
          <w:i/>
          <w:color w:val="979797"/>
          <w:spacing w:val="-15"/>
          <w:w w:val="7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51"/>
          <w:w w:val="70"/>
          <w:position w:val="1"/>
          <w:sz w:val="20"/>
          <w:szCs w:val="20"/>
        </w:rPr>
        <w:t>*</w:t>
      </w:r>
      <w:r>
        <w:rPr>
          <w:rFonts w:ascii="Arial" w:hAnsi="Arial" w:cs="Arial" w:eastAsia="Arial"/>
          <w:i/>
          <w:color w:val="979797"/>
          <w:w w:val="70"/>
          <w:sz w:val="14"/>
          <w:szCs w:val="14"/>
        </w:rPr>
        <w:t>·</w:t>
      </w:r>
      <w:r>
        <w:rPr>
          <w:rFonts w:ascii="Arial" w:hAnsi="Arial" w:cs="Arial" w:eastAsia="Arial"/>
          <w:i/>
          <w:color w:val="979797"/>
          <w:spacing w:val="2"/>
          <w:w w:val="70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w w:val="70"/>
          <w:sz w:val="14"/>
          <w:szCs w:val="14"/>
        </w:rPr>
        <w:t>.(:</w:t>
      </w:r>
      <w:r>
        <w:rPr>
          <w:rFonts w:ascii="Arial" w:hAnsi="Arial" w:cs="Arial" w:eastAsia="Arial"/>
          <w:i/>
          <w:color w:val="979797"/>
          <w:spacing w:val="-6"/>
          <w:w w:val="7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979797"/>
          <w:spacing w:val="-43"/>
          <w:w w:val="70"/>
          <w:position w:val="1"/>
          <w:sz w:val="16"/>
          <w:szCs w:val="16"/>
        </w:rPr>
        <w:t>°</w:t>
      </w:r>
      <w:r>
        <w:rPr>
          <w:rFonts w:ascii="Arial" w:hAnsi="Arial" w:cs="Arial" w:eastAsia="Arial"/>
          <w:i/>
          <w:color w:val="979797"/>
          <w:spacing w:val="21"/>
          <w:w w:val="70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979797"/>
          <w:w w:val="70"/>
          <w:position w:val="1"/>
          <w:sz w:val="16"/>
          <w:szCs w:val="16"/>
        </w:rPr>
        <w:t>"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743" w:val="left" w:leader="none"/>
        </w:tabs>
        <w:spacing w:line="828" w:lineRule="atLeast" w:before="0"/>
        <w:ind w:left="6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w w:val="50"/>
        </w:rPr>
        <w:br w:type="column"/>
      </w:r>
      <w:r>
        <w:rPr>
          <w:rFonts w:ascii="Arial" w:hAnsi="Arial" w:cs="Arial" w:eastAsia="Arial"/>
          <w:i/>
          <w:color w:val="979797"/>
          <w:spacing w:val="-7"/>
          <w:w w:val="50"/>
          <w:sz w:val="11"/>
          <w:szCs w:val="11"/>
        </w:rPr>
        <w:t>&lt;:-</w:t>
      </w:r>
      <w:r>
        <w:rPr>
          <w:rFonts w:ascii="Times New Roman" w:hAnsi="Times New Roman" w:cs="Times New Roman" w:eastAsia="Times New Roman"/>
          <w:color w:val="979797"/>
          <w:spacing w:val="-8"/>
          <w:w w:val="50"/>
          <w:position w:val="1"/>
          <w:sz w:val="16"/>
          <w:szCs w:val="16"/>
        </w:rPr>
        <w:t>"</w:t>
      </w:r>
      <w:r>
        <w:rPr>
          <w:rFonts w:ascii="Arial" w:hAnsi="Arial" w:cs="Arial" w:eastAsia="Arial"/>
          <w:i/>
          <w:color w:val="979797"/>
          <w:spacing w:val="-7"/>
          <w:w w:val="50"/>
          <w:sz w:val="11"/>
          <w:szCs w:val="11"/>
        </w:rPr>
        <w:t>"</w:t>
      </w:r>
      <w:r>
        <w:rPr>
          <w:rFonts w:ascii="Times New Roman" w:hAnsi="Times New Roman" w:cs="Times New Roman" w:eastAsia="Times New Roman"/>
          <w:color w:val="979797"/>
          <w:spacing w:val="-8"/>
          <w:w w:val="50"/>
          <w:position w:val="1"/>
          <w:sz w:val="16"/>
          <w:szCs w:val="16"/>
        </w:rPr>
        <w:t>"</w:t>
        <w:tab/>
      </w:r>
      <w:r>
        <w:rPr>
          <w:rFonts w:ascii="Courier New" w:hAnsi="Courier New" w:cs="Courier New" w:eastAsia="Courier New"/>
          <w:color w:val="979797"/>
          <w:w w:val="85"/>
          <w:position w:val="3"/>
          <w:sz w:val="26"/>
          <w:szCs w:val="26"/>
        </w:rPr>
        <w:t>•</w:t>
      </w:r>
      <w:r>
        <w:rPr>
          <w:rFonts w:ascii="Courier New" w:hAnsi="Courier New" w:cs="Courier New" w:eastAsia="Courier New"/>
          <w:sz w:val="26"/>
          <w:szCs w:val="26"/>
        </w:rPr>
      </w:r>
    </w:p>
    <w:p>
      <w:pPr>
        <w:spacing w:line="828" w:lineRule="atLeast" w:before="0"/>
        <w:ind w:left="146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70"/>
        </w:rPr>
        <w:br w:type="column"/>
      </w:r>
      <w:r>
        <w:rPr>
          <w:rFonts w:ascii="Arial" w:hAnsi="Arial" w:cs="Arial" w:eastAsia="Arial"/>
          <w:color w:val="979797"/>
          <w:w w:val="170"/>
          <w:sz w:val="8"/>
          <w:szCs w:val="8"/>
        </w:rPr>
        <w:t>_   </w:t>
      </w:r>
      <w:r>
        <w:rPr>
          <w:rFonts w:ascii="Arial" w:hAnsi="Arial" w:cs="Arial" w:eastAsia="Arial"/>
          <w:color w:val="979797"/>
          <w:spacing w:val="10"/>
          <w:w w:val="17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95"/>
          <w:sz w:val="8"/>
          <w:szCs w:val="8"/>
        </w:rPr>
        <w:t>..,.   </w:t>
      </w:r>
      <w:r>
        <w:rPr>
          <w:rFonts w:ascii="Arial" w:hAnsi="Arial" w:cs="Arial" w:eastAsia="Arial"/>
          <w:color w:val="979797"/>
          <w:spacing w:val="9"/>
          <w:w w:val="19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95"/>
          <w:sz w:val="8"/>
          <w:szCs w:val="8"/>
        </w:rPr>
        <w:t>w•</w:t>
      </w:r>
      <w:r>
        <w:rPr>
          <w:rFonts w:ascii="Arial" w:hAnsi="Arial" w:cs="Arial" w:eastAsia="Arial"/>
          <w:color w:val="979797"/>
          <w:spacing w:val="-6"/>
          <w:w w:val="19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240"/>
          <w:sz w:val="8"/>
          <w:szCs w:val="8"/>
        </w:rPr>
        <w:t>•I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593" w:val="left" w:leader="none"/>
        </w:tabs>
        <w:spacing w:line="828" w:lineRule="atLeast" w:before="0"/>
        <w:ind w:left="154" w:right="-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/>
          <w:color w:val="979797"/>
          <w:w w:val="105"/>
          <w:sz w:val="14"/>
        </w:rPr>
        <w:t>t:</w:t>
        <w:tab/>
      </w:r>
      <w:r>
        <w:rPr>
          <w:rFonts w:ascii="Arial"/>
          <w:color w:val="979797"/>
          <w:spacing w:val="-10"/>
          <w:w w:val="105"/>
          <w:sz w:val="14"/>
        </w:rPr>
        <w:t>.</w:t>
      </w:r>
      <w:r>
        <w:rPr>
          <w:rFonts w:ascii="Arial"/>
          <w:color w:val="B5B5B5"/>
          <w:spacing w:val="-3"/>
          <w:w w:val="105"/>
          <w:sz w:val="14"/>
        </w:rPr>
        <w:t>.</w:t>
      </w:r>
      <w:r>
        <w:rPr>
          <w:rFonts w:ascii="Arial"/>
          <w:color w:val="979797"/>
          <w:spacing w:val="-10"/>
          <w:w w:val="105"/>
          <w:sz w:val="14"/>
        </w:rPr>
        <w:t>'</w:t>
      </w:r>
      <w:r>
        <w:rPr>
          <w:rFonts w:ascii="Arial"/>
          <w:sz w:val="14"/>
        </w:rPr>
      </w:r>
    </w:p>
    <w:p>
      <w:pPr>
        <w:tabs>
          <w:tab w:pos="764" w:val="left" w:leader="none"/>
          <w:tab w:pos="993" w:val="left" w:leader="none"/>
        </w:tabs>
        <w:spacing w:line="828" w:lineRule="atLeast" w:before="0"/>
        <w:ind w:left="6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85"/>
        </w:rPr>
        <w:br w:type="column"/>
      </w:r>
      <w:r>
        <w:rPr>
          <w:rFonts w:ascii="Arial"/>
          <w:i/>
          <w:color w:val="979797"/>
          <w:w w:val="85"/>
          <w:position w:val="-4"/>
          <w:sz w:val="14"/>
        </w:rPr>
        <w:t>&lt;</w:t>
      </w:r>
      <w:r>
        <w:rPr>
          <w:rFonts w:ascii="Arial"/>
          <w:i/>
          <w:color w:val="979797"/>
          <w:spacing w:val="-18"/>
          <w:w w:val="85"/>
          <w:position w:val="-4"/>
          <w:sz w:val="14"/>
        </w:rPr>
        <w:t>-</w:t>
      </w:r>
      <w:r>
        <w:rPr>
          <w:rFonts w:ascii="Arial"/>
          <w:i/>
          <w:color w:val="979797"/>
          <w:w w:val="85"/>
          <w:position w:val="-4"/>
          <w:sz w:val="14"/>
        </w:rPr>
        <w:t>'/</w:t>
      </w:r>
      <w:r>
        <w:rPr>
          <w:rFonts w:ascii="Arial"/>
          <w:i/>
          <w:color w:val="979797"/>
          <w:spacing w:val="-26"/>
          <w:w w:val="85"/>
          <w:position w:val="-4"/>
          <w:sz w:val="14"/>
        </w:rPr>
        <w:t> </w:t>
      </w:r>
      <w:r>
        <w:rPr>
          <w:rFonts w:ascii="Arial"/>
          <w:i/>
          <w:color w:val="979797"/>
          <w:spacing w:val="-7"/>
          <w:w w:val="95"/>
          <w:position w:val="-4"/>
          <w:sz w:val="14"/>
        </w:rPr>
        <w:t>/</w:t>
      </w:r>
      <w:r>
        <w:rPr>
          <w:rFonts w:ascii="Arial"/>
          <w:color w:val="979797"/>
          <w:w w:val="95"/>
          <w:sz w:val="14"/>
        </w:rPr>
        <w:t>/</w:t>
      </w:r>
      <w:r>
        <w:rPr>
          <w:rFonts w:ascii="Arial"/>
          <w:color w:val="979797"/>
          <w:spacing w:val="-30"/>
          <w:w w:val="95"/>
          <w:sz w:val="14"/>
        </w:rPr>
        <w:t> </w:t>
      </w:r>
      <w:r>
        <w:rPr>
          <w:rFonts w:ascii="Arial"/>
          <w:color w:val="979797"/>
          <w:w w:val="70"/>
          <w:sz w:val="14"/>
        </w:rPr>
        <w:t>_/</w:t>
      </w:r>
      <w:r>
        <w:rPr>
          <w:rFonts w:ascii="Arial"/>
          <w:color w:val="979797"/>
          <w:spacing w:val="-5"/>
          <w:w w:val="70"/>
          <w:sz w:val="14"/>
        </w:rPr>
        <w:t> </w:t>
      </w:r>
      <w:r>
        <w:rPr>
          <w:rFonts w:ascii="Arial"/>
          <w:color w:val="979797"/>
          <w:w w:val="95"/>
          <w:sz w:val="14"/>
        </w:rPr>
        <w:t>/</w:t>
        <w:tab/>
      </w:r>
      <w:r>
        <w:rPr>
          <w:rFonts w:ascii="Arial"/>
          <w:color w:val="979797"/>
          <w:w w:val="80"/>
          <w:sz w:val="8"/>
        </w:rPr>
        <w:t>I</w:t>
        <w:tab/>
      </w:r>
      <w:r>
        <w:rPr>
          <w:rFonts w:ascii="Arial"/>
          <w:i/>
          <w:color w:val="979797"/>
          <w:spacing w:val="-30"/>
          <w:w w:val="60"/>
          <w:sz w:val="14"/>
        </w:rPr>
        <w:t>I</w:t>
      </w:r>
      <w:r>
        <w:rPr>
          <w:rFonts w:ascii="Arial"/>
          <w:color w:val="979797"/>
          <w:w w:val="60"/>
          <w:position w:val="-4"/>
          <w:sz w:val="8"/>
        </w:rPr>
        <w:t>I</w:t>
      </w:r>
      <w:r>
        <w:rPr>
          <w:rFonts w:ascii="Arial"/>
          <w:color w:val="979797"/>
          <w:spacing w:val="-4"/>
          <w:w w:val="60"/>
          <w:position w:val="-4"/>
          <w:sz w:val="8"/>
        </w:rPr>
        <w:t> </w:t>
      </w:r>
      <w:r>
        <w:rPr>
          <w:rFonts w:ascii="Arial"/>
          <w:i/>
          <w:color w:val="979797"/>
          <w:w w:val="60"/>
          <w:sz w:val="14"/>
        </w:rPr>
        <w:t>&lt;</w:t>
      </w:r>
      <w:r>
        <w:rPr>
          <w:rFonts w:ascii="Arial"/>
          <w:i/>
          <w:color w:val="979797"/>
          <w:spacing w:val="-13"/>
          <w:w w:val="60"/>
          <w:sz w:val="14"/>
        </w:rPr>
        <w:t>-</w:t>
      </w:r>
      <w:r>
        <w:rPr>
          <w:rFonts w:ascii="Arial"/>
          <w:i/>
          <w:color w:val="979797"/>
          <w:w w:val="60"/>
          <w:sz w:val="14"/>
        </w:rPr>
        <w:t>""</w:t>
      </w:r>
      <w:r>
        <w:rPr>
          <w:rFonts w:ascii="Arial"/>
          <w:sz w:val="14"/>
        </w:rPr>
      </w:r>
    </w:p>
    <w:p>
      <w:pPr>
        <w:spacing w:line="828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75"/>
        </w:rPr>
        <w:br w:type="column"/>
      </w:r>
      <w:r>
        <w:rPr>
          <w:rFonts w:ascii="Arial"/>
          <w:color w:val="979797"/>
          <w:w w:val="75"/>
          <w:sz w:val="14"/>
        </w:rPr>
        <w:t>'</w:t>
      </w:r>
      <w:r>
        <w:rPr>
          <w:rFonts w:ascii="Arial"/>
          <w:color w:val="979797"/>
          <w:spacing w:val="36"/>
          <w:w w:val="75"/>
          <w:sz w:val="14"/>
        </w:rPr>
        <w:t> </w:t>
      </w:r>
      <w:r>
        <w:rPr>
          <w:rFonts w:ascii="Arial"/>
          <w:w w:val="75"/>
          <w:sz w:val="14"/>
        </w:rPr>
        <w:t>...    </w:t>
      </w:r>
      <w:r>
        <w:rPr>
          <w:rFonts w:ascii="Arial"/>
          <w:spacing w:val="8"/>
          <w:w w:val="75"/>
          <w:sz w:val="14"/>
        </w:rPr>
        <w:t> </w:t>
      </w:r>
      <w:r>
        <w:rPr>
          <w:rFonts w:ascii="Arial"/>
          <w:color w:val="3F00FD"/>
          <w:w w:val="160"/>
          <w:sz w:val="14"/>
        </w:rPr>
        <w:t>--</w:t>
      </w:r>
      <w:r>
        <w:rPr>
          <w:rFonts w:ascii="Arial"/>
          <w:sz w:val="14"/>
        </w:rPr>
      </w:r>
    </w:p>
    <w:p>
      <w:pPr>
        <w:spacing w:line="828" w:lineRule="atLeast" w:before="0"/>
        <w:ind w:left="46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08001F"/>
          <w:spacing w:val="-8"/>
          <w:position w:val="-4"/>
          <w:sz w:val="30"/>
          <w:szCs w:val="30"/>
        </w:rPr>
        <w:t>I</w:t>
      </w:r>
      <w:r>
        <w:rPr>
          <w:rFonts w:ascii="Arial" w:hAnsi="Arial" w:cs="Arial" w:eastAsia="Arial"/>
          <w:color w:val="1A2D9A"/>
          <w:sz w:val="14"/>
          <w:szCs w:val="14"/>
        </w:rPr>
        <w:t>--</w:t>
      </w:r>
      <w:r>
        <w:rPr>
          <w:rFonts w:ascii="Arial" w:hAnsi="Arial" w:cs="Arial" w:eastAsia="Arial"/>
          <w:color w:val="1A2D9A"/>
          <w:spacing w:val="-27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i/>
          <w:color w:val="230395"/>
          <w:spacing w:val="-73"/>
          <w:position w:val="-4"/>
          <w:sz w:val="30"/>
          <w:szCs w:val="30"/>
        </w:rPr>
        <w:t>i</w:t>
      </w:r>
      <w:r>
        <w:rPr>
          <w:rFonts w:ascii="Arial" w:hAnsi="Arial" w:cs="Arial" w:eastAsia="Arial"/>
          <w:color w:val="1A2D9A"/>
          <w:sz w:val="14"/>
          <w:szCs w:val="14"/>
        </w:rPr>
        <w:t>.</w:t>
      </w:r>
      <w:r>
        <w:rPr>
          <w:rFonts w:ascii="Arial" w:hAnsi="Arial" w:cs="Arial" w:eastAsia="Arial"/>
          <w:color w:val="1A2D9A"/>
          <w:spacing w:val="-14"/>
          <w:sz w:val="14"/>
          <w:szCs w:val="14"/>
        </w:rPr>
        <w:t>;</w:t>
      </w:r>
      <w:r>
        <w:rPr>
          <w:rFonts w:ascii="Arial" w:hAnsi="Arial" w:cs="Arial" w:eastAsia="Arial"/>
          <w:color w:val="160362"/>
          <w:spacing w:val="-48"/>
          <w:sz w:val="14"/>
          <w:szCs w:val="14"/>
        </w:rPr>
        <w:t>'</w:t>
      </w:r>
      <w:r>
        <w:rPr>
          <w:rFonts w:ascii="Arial" w:hAnsi="Arial" w:cs="Arial" w:eastAsia="Arial"/>
          <w:color w:val="151C77"/>
          <w:spacing w:val="-8"/>
          <w:sz w:val="14"/>
          <w:szCs w:val="14"/>
        </w:rPr>
        <w:t>"</w:t>
      </w:r>
      <w:r>
        <w:rPr>
          <w:rFonts w:ascii="Arial" w:hAnsi="Arial" w:cs="Arial" w:eastAsia="Arial"/>
          <w:color w:val="3F00FD"/>
          <w:position w:val="-4"/>
          <w:sz w:val="14"/>
          <w:szCs w:val="14"/>
        </w:rPr>
        <w:t>'</w:t>
      </w:r>
      <w:r>
        <w:rPr>
          <w:rFonts w:ascii="Arial" w:hAnsi="Arial" w:cs="Arial" w:eastAsia="Arial"/>
          <w:color w:val="3F00FD"/>
          <w:spacing w:val="-19"/>
          <w:position w:val="-4"/>
          <w:sz w:val="14"/>
          <w:szCs w:val="14"/>
        </w:rPr>
        <w:t> </w:t>
      </w:r>
      <w:r>
        <w:rPr>
          <w:rFonts w:ascii="Arial" w:hAnsi="Arial" w:cs="Arial" w:eastAsia="Arial"/>
          <w:spacing w:val="-53"/>
          <w:sz w:val="11"/>
          <w:szCs w:val="11"/>
        </w:rPr>
        <w:t>d</w:t>
      </w:r>
      <w:r>
        <w:rPr>
          <w:rFonts w:ascii="Arial" w:hAnsi="Arial" w:cs="Arial" w:eastAsia="Arial"/>
          <w:color w:val="08001F"/>
          <w:position w:val="-4"/>
          <w:sz w:val="14"/>
          <w:szCs w:val="14"/>
        </w:rPr>
        <w:t>"</w:t>
      </w:r>
      <w:r>
        <w:rPr>
          <w:rFonts w:ascii="Arial" w:hAnsi="Arial" w:cs="Arial" w:eastAsia="Arial"/>
          <w:color w:val="08001F"/>
          <w:spacing w:val="-21"/>
          <w:position w:val="-4"/>
          <w:sz w:val="14"/>
          <w:szCs w:val="14"/>
        </w:rPr>
        <w:t>l</w:t>
      </w:r>
      <w:r>
        <w:rPr>
          <w:rFonts w:ascii="Arial" w:hAnsi="Arial" w:cs="Arial" w:eastAsia="Arial"/>
          <w:sz w:val="11"/>
          <w:szCs w:val="11"/>
        </w:rPr>
        <w:t>=</w:t>
      </w:r>
      <w:r>
        <w:rPr>
          <w:rFonts w:ascii="Arial" w:hAnsi="Arial" w:cs="Arial" w:eastAsia="Arial"/>
          <w:spacing w:val="3"/>
          <w:sz w:val="11"/>
          <w:szCs w:val="11"/>
        </w:rPr>
        <w:t>O</w:t>
      </w:r>
      <w:r>
        <w:rPr>
          <w:rFonts w:ascii="Arial" w:hAnsi="Arial" w:cs="Arial" w:eastAsia="Arial"/>
          <w:color w:val="1F1F21"/>
          <w:sz w:val="11"/>
          <w:szCs w:val="11"/>
        </w:rPr>
        <w:t>Jm</w:t>
      </w:r>
      <w:r>
        <w:rPr>
          <w:rFonts w:ascii="Arial" w:hAnsi="Arial" w:cs="Arial" w:eastAsia="Arial"/>
          <w:color w:val="1F1F21"/>
          <w:spacing w:val="-13"/>
          <w:sz w:val="11"/>
          <w:szCs w:val="11"/>
        </w:rPr>
        <w:t> </w:t>
      </w:r>
      <w:r>
        <w:rPr>
          <w:rFonts w:ascii="Arial" w:hAnsi="Arial" w:cs="Arial" w:eastAsia="Arial"/>
          <w:color w:val="B5B5B5"/>
          <w:sz w:val="11"/>
          <w:szCs w:val="11"/>
        </w:rPr>
        <w:t>•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828" w:lineRule="atLeast" w:before="0"/>
        <w:ind w:left="0" w:right="0" w:firstLine="0"/>
        <w:jc w:val="right"/>
        <w:rPr>
          <w:rFonts w:ascii="Arial" w:hAnsi="Arial" w:cs="Arial" w:eastAsia="Arial"/>
          <w:sz w:val="61"/>
          <w:szCs w:val="61"/>
        </w:rPr>
      </w:pPr>
      <w:r>
        <w:rPr>
          <w:w w:val="70"/>
        </w:rPr>
        <w:br w:type="column"/>
      </w:r>
      <w:r>
        <w:rPr>
          <w:rFonts w:ascii="Arial"/>
          <w:color w:val="979797"/>
          <w:spacing w:val="-112"/>
          <w:w w:val="70"/>
          <w:position w:val="2"/>
          <w:sz w:val="61"/>
        </w:rPr>
        <w:t>.</w:t>
      </w:r>
      <w:r>
        <w:rPr>
          <w:rFonts w:ascii="Arial"/>
          <w:color w:val="979797"/>
          <w:spacing w:val="-64"/>
          <w:w w:val="70"/>
          <w:sz w:val="48"/>
        </w:rPr>
        <w:t>-</w:t>
      </w:r>
      <w:r>
        <w:rPr>
          <w:rFonts w:ascii="Arial"/>
          <w:color w:val="979797"/>
          <w:w w:val="70"/>
          <w:position w:val="2"/>
          <w:sz w:val="61"/>
        </w:rPr>
        <w:t>.</w:t>
      </w:r>
      <w:r>
        <w:rPr>
          <w:rFonts w:ascii="Arial"/>
          <w:sz w:val="61"/>
        </w:rPr>
      </w:r>
    </w:p>
    <w:p>
      <w:pPr>
        <w:spacing w:line="828" w:lineRule="atLeast" w:before="0"/>
        <w:ind w:left="21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spacing w:val="-24"/>
          <w:w w:val="105"/>
          <w:sz w:val="13"/>
        </w:rPr>
        <w:t>1</w:t>
      </w:r>
      <w:r>
        <w:rPr>
          <w:rFonts w:ascii="Arial"/>
          <w:w w:val="105"/>
          <w:sz w:val="13"/>
        </w:rPr>
        <w:t>3A002/001</w:t>
      </w:r>
      <w:r>
        <w:rPr>
          <w:rFonts w:ascii="Arial"/>
          <w:spacing w:val="-18"/>
          <w:w w:val="105"/>
          <w:sz w:val="13"/>
        </w:rPr>
        <w:t> </w:t>
      </w:r>
      <w:r>
        <w:rPr>
          <w:rFonts w:ascii="Arial"/>
          <w:w w:val="105"/>
          <w:sz w:val="13"/>
        </w:rPr>
        <w:t>&amp;</w:t>
      </w:r>
      <w:r>
        <w:rPr>
          <w:rFonts w:ascii="Arial"/>
          <w:spacing w:val="-22"/>
          <w:w w:val="105"/>
          <w:sz w:val="13"/>
        </w:rPr>
        <w:t> </w:t>
      </w:r>
      <w:r>
        <w:rPr>
          <w:rFonts w:ascii="Arial"/>
          <w:w w:val="105"/>
          <w:sz w:val="13"/>
        </w:rPr>
        <w:t>002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DATED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FEBRUARY</w:t>
      </w:r>
      <w:r>
        <w:rPr>
          <w:rFonts w:ascii="Arial"/>
          <w:spacing w:val="-21"/>
          <w:w w:val="105"/>
          <w:sz w:val="13"/>
        </w:rPr>
        <w:t> </w:t>
      </w:r>
      <w:r>
        <w:rPr>
          <w:rFonts w:ascii="Arial"/>
          <w:w w:val="105"/>
          <w:sz w:val="13"/>
        </w:rPr>
        <w:t>20</w:t>
      </w:r>
      <w:r>
        <w:rPr>
          <w:rFonts w:ascii="Arial"/>
          <w:spacing w:val="-6"/>
          <w:w w:val="105"/>
          <w:sz w:val="13"/>
        </w:rPr>
        <w:t>1</w:t>
      </w:r>
      <w:r>
        <w:rPr>
          <w:rFonts w:ascii="Arial"/>
          <w:w w:val="105"/>
          <w:sz w:val="13"/>
        </w:rPr>
        <w:t>3.</w:t>
      </w:r>
      <w:r>
        <w:rPr>
          <w:rFonts w:ascii="Arial"/>
          <w:sz w:val="13"/>
        </w:rPr>
      </w:r>
    </w:p>
    <w:p>
      <w:pPr>
        <w:spacing w:after="0" w:line="828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10" w:equalWidth="0">
            <w:col w:w="12974" w:space="40"/>
            <w:col w:w="1560" w:space="40"/>
            <w:col w:w="884" w:space="40"/>
            <w:col w:w="2387" w:space="40"/>
            <w:col w:w="683" w:space="40"/>
            <w:col w:w="1156" w:space="40"/>
            <w:col w:w="1724" w:space="40"/>
            <w:col w:w="1283" w:space="40"/>
            <w:col w:w="3173" w:space="40"/>
            <w:col w:w="4196"/>
          </w:cols>
        </w:sectPr>
      </w:pPr>
    </w:p>
    <w:p>
      <w:pPr>
        <w:tabs>
          <w:tab w:pos="633" w:val="left" w:leader="none"/>
        </w:tabs>
        <w:spacing w:line="256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20"/>
          <w:sz w:val="12"/>
        </w:rPr>
        <w:t>l</w:t>
        <w:tab/>
      </w:r>
      <w:r>
        <w:rPr>
          <w:rFonts w:ascii="Arial"/>
          <w:color w:val="979797"/>
          <w:w w:val="70"/>
          <w:sz w:val="12"/>
        </w:rPr>
        <w:t>...,.  </w:t>
      </w:r>
      <w:r>
        <w:rPr>
          <w:rFonts w:ascii="Arial"/>
          <w:color w:val="979797"/>
          <w:spacing w:val="17"/>
          <w:w w:val="70"/>
          <w:sz w:val="12"/>
        </w:rPr>
        <w:t> </w:t>
      </w:r>
      <w:r>
        <w:rPr>
          <w:rFonts w:ascii="Times New Roman"/>
          <w:color w:val="979797"/>
          <w:spacing w:val="-4"/>
          <w:w w:val="115"/>
          <w:position w:val="1"/>
          <w:sz w:val="21"/>
        </w:rPr>
        <w:t>'</w:t>
      </w:r>
      <w:r>
        <w:rPr>
          <w:rFonts w:ascii="Arial"/>
          <w:color w:val="979797"/>
          <w:spacing w:val="-2"/>
          <w:w w:val="115"/>
          <w:sz w:val="8"/>
        </w:rPr>
        <w:t>I</w:t>
      </w:r>
      <w:r>
        <w:rPr>
          <w:rFonts w:ascii="Arial"/>
          <w:sz w:val="8"/>
        </w:rPr>
      </w:r>
    </w:p>
    <w:p>
      <w:pPr>
        <w:spacing w:line="676" w:lineRule="atLeast" w:before="0"/>
        <w:ind w:left="12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00"/>
        </w:rPr>
        <w:br w:type="column"/>
      </w:r>
      <w:r>
        <w:rPr>
          <w:rFonts w:ascii="Times New Roman"/>
          <w:color w:val="979797"/>
          <w:w w:val="200"/>
          <w:sz w:val="6"/>
        </w:rPr>
        <w:t>_</w:t>
      </w:r>
      <w:r>
        <w:rPr>
          <w:rFonts w:ascii="Times New Roman"/>
          <w:color w:val="979797"/>
          <w:spacing w:val="14"/>
          <w:w w:val="200"/>
          <w:sz w:val="6"/>
        </w:rPr>
        <w:t> </w:t>
      </w:r>
      <w:r>
        <w:rPr>
          <w:rFonts w:ascii="Times New Roman"/>
          <w:color w:val="979797"/>
          <w:w w:val="200"/>
          <w:sz w:val="6"/>
        </w:rPr>
        <w:t>_</w:t>
      </w:r>
      <w:r>
        <w:rPr>
          <w:rFonts w:ascii="Times New Roman"/>
          <w:color w:val="979797"/>
          <w:spacing w:val="-10"/>
          <w:w w:val="200"/>
          <w:sz w:val="6"/>
        </w:rPr>
        <w:t> </w:t>
      </w:r>
      <w:r>
        <w:rPr>
          <w:rFonts w:ascii="Times New Roman"/>
          <w:color w:val="979797"/>
          <w:w w:val="580"/>
          <w:sz w:val="6"/>
        </w:rPr>
        <w:t>T</w:t>
      </w:r>
      <w:r>
        <w:rPr>
          <w:rFonts w:ascii="Times New Roman"/>
          <w:sz w:val="6"/>
        </w:rPr>
      </w:r>
    </w:p>
    <w:p>
      <w:pPr>
        <w:spacing w:line="251" w:lineRule="exact" w:before="0"/>
        <w:ind w:left="178" w:right="0" w:firstLine="0"/>
        <w:jc w:val="center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979797"/>
          <w:sz w:val="26"/>
          <w:szCs w:val="26"/>
        </w:rPr>
        <w:t>•</w:t>
      </w:r>
      <w:r>
        <w:rPr>
          <w:rFonts w:ascii="Courier New" w:hAnsi="Courier New" w:cs="Courier New" w:eastAsia="Courier New"/>
          <w:sz w:val="26"/>
          <w:szCs w:val="26"/>
        </w:rPr>
      </w:r>
    </w:p>
    <w:p>
      <w:pPr>
        <w:tabs>
          <w:tab w:pos="1727" w:val="left" w:leader="none"/>
        </w:tabs>
        <w:spacing w:line="169" w:lineRule="exact" w:before="0"/>
        <w:ind w:left="1038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Times New Roman" w:hAnsi="Times New Roman" w:cs="Times New Roman" w:eastAsia="Times New Roman"/>
          <w:color w:val="979797"/>
          <w:spacing w:val="-15"/>
          <w:w w:val="75"/>
          <w:position w:val="-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6"/>
          <w:w w:val="75"/>
          <w:position w:val="-10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50"/>
          <w:sz w:val="57"/>
          <w:szCs w:val="57"/>
        </w:rPr>
        <w:t>..</w:t>
      </w:r>
      <w:r>
        <w:rPr>
          <w:rFonts w:ascii="Times New Roman" w:hAnsi="Times New Roman" w:cs="Times New Roman" w:eastAsia="Times New Roman"/>
          <w:sz w:val="57"/>
          <w:szCs w:val="57"/>
        </w:rPr>
      </w:r>
    </w:p>
    <w:p>
      <w:pPr>
        <w:tabs>
          <w:tab w:pos="2759" w:val="left" w:leader="none"/>
          <w:tab w:pos="3485" w:val="left" w:leader="none"/>
          <w:tab w:pos="4065" w:val="left" w:leader="none"/>
          <w:tab w:pos="4926" w:val="left" w:leader="none"/>
          <w:tab w:pos="5327" w:val="left" w:leader="none"/>
        </w:tabs>
        <w:spacing w:line="513" w:lineRule="atLeast" w:before="0"/>
        <w:ind w:left="229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15"/>
        </w:rPr>
        <w:br w:type="column"/>
      </w:r>
      <w:r>
        <w:rPr>
          <w:rFonts w:ascii="Arial" w:hAnsi="Arial"/>
          <w:color w:val="979797"/>
          <w:w w:val="115"/>
          <w:sz w:val="22"/>
        </w:rPr>
        <w:t>..</w:t>
        <w:tab/>
      </w:r>
      <w:r>
        <w:rPr>
          <w:rFonts w:ascii="Arial" w:hAnsi="Arial"/>
          <w:color w:val="979797"/>
          <w:spacing w:val="-17"/>
          <w:w w:val="95"/>
          <w:sz w:val="22"/>
        </w:rPr>
        <w:t>,</w:t>
      </w:r>
      <w:r>
        <w:rPr>
          <w:rFonts w:ascii="Arial" w:hAnsi="Arial"/>
          <w:i/>
          <w:color w:val="979797"/>
          <w:spacing w:val="-68"/>
          <w:w w:val="95"/>
          <w:sz w:val="22"/>
        </w:rPr>
        <w:t>1</w:t>
      </w:r>
      <w:r>
        <w:rPr>
          <w:rFonts w:ascii="Arial" w:hAnsi="Arial"/>
          <w:i/>
          <w:color w:val="979797"/>
          <w:w w:val="95"/>
          <w:sz w:val="22"/>
        </w:rPr>
        <w:t>'?</w:t>
      </w:r>
      <w:r>
        <w:rPr>
          <w:rFonts w:ascii="Arial" w:hAnsi="Arial"/>
          <w:i/>
          <w:color w:val="979797"/>
          <w:spacing w:val="-53"/>
          <w:w w:val="95"/>
          <w:sz w:val="22"/>
        </w:rPr>
        <w:t>,</w:t>
      </w:r>
      <w:r>
        <w:rPr>
          <w:rFonts w:ascii="Arial" w:hAnsi="Arial"/>
          <w:i/>
          <w:color w:val="979797"/>
          <w:w w:val="95"/>
          <w:sz w:val="22"/>
        </w:rPr>
        <w:t>&lt;</w:t>
      </w:r>
      <w:r>
        <w:rPr>
          <w:rFonts w:ascii="Arial" w:hAnsi="Arial"/>
          <w:i/>
          <w:color w:val="979797"/>
          <w:spacing w:val="-32"/>
          <w:w w:val="95"/>
          <w:sz w:val="22"/>
        </w:rPr>
        <w:t> </w:t>
      </w:r>
      <w:r>
        <w:rPr>
          <w:rFonts w:ascii="Arial" w:hAnsi="Arial"/>
          <w:color w:val="979797"/>
          <w:w w:val="65"/>
          <w:sz w:val="22"/>
        </w:rPr>
        <w:t>'</w:t>
        <w:tab/>
      </w:r>
      <w:r>
        <w:rPr>
          <w:rFonts w:ascii="Arial" w:hAnsi="Arial"/>
          <w:color w:val="979797"/>
          <w:sz w:val="22"/>
        </w:rPr>
        <w:t>/</w:t>
        <w:tab/>
      </w:r>
      <w:r>
        <w:rPr>
          <w:rFonts w:ascii="Times New Roman" w:hAnsi="Times New Roman"/>
          <w:color w:val="979797"/>
          <w:sz w:val="14"/>
        </w:rPr>
        <w:t>,&lt;</w:t>
        <w:tab/>
      </w:r>
      <w:r>
        <w:rPr>
          <w:rFonts w:ascii="Times New Roman" w:hAnsi="Times New Roman"/>
          <w:color w:val="979797"/>
          <w:w w:val="200"/>
          <w:sz w:val="14"/>
        </w:rPr>
        <w:t>..</w:t>
        <w:tab/>
      </w:r>
      <w:r>
        <w:rPr>
          <w:rFonts w:ascii="Arial" w:hAnsi="Arial"/>
          <w:i/>
          <w:color w:val="979797"/>
          <w:spacing w:val="-5"/>
          <w:w w:val="60"/>
          <w:sz w:val="26"/>
        </w:rPr>
        <w:t>'</w:t>
      </w:r>
      <w:r>
        <w:rPr>
          <w:rFonts w:ascii="Arial" w:hAnsi="Arial"/>
          <w:i/>
          <w:color w:val="3F00FD"/>
          <w:spacing w:val="46"/>
          <w:w w:val="60"/>
          <w:sz w:val="26"/>
        </w:rPr>
        <w:t>_</w:t>
      </w:r>
      <w:r>
        <w:rPr>
          <w:rFonts w:ascii="Arial" w:hAnsi="Arial"/>
          <w:i/>
          <w:color w:val="7256C3"/>
          <w:w w:val="60"/>
          <w:sz w:val="26"/>
        </w:rPr>
        <w:t>===</w:t>
      </w:r>
      <w:r>
        <w:rPr>
          <w:rFonts w:ascii="Arial" w:hAnsi="Arial"/>
          <w:i/>
          <w:color w:val="7256C3"/>
          <w:spacing w:val="2"/>
          <w:w w:val="60"/>
          <w:sz w:val="26"/>
        </w:rPr>
        <w:t>:</w:t>
      </w:r>
      <w:r>
        <w:rPr>
          <w:rFonts w:ascii="Arial" w:hAnsi="Arial"/>
          <w:i/>
          <w:color w:val="3F00FD"/>
          <w:spacing w:val="-34"/>
          <w:w w:val="60"/>
          <w:sz w:val="26"/>
        </w:rPr>
        <w:t>_</w:t>
      </w:r>
      <w:r>
        <w:rPr>
          <w:rFonts w:ascii="Arial" w:hAnsi="Arial"/>
          <w:i/>
          <w:color w:val="979797"/>
          <w:w w:val="60"/>
          <w:sz w:val="26"/>
        </w:rPr>
        <w:t>-J</w:t>
      </w:r>
      <w:r>
        <w:rPr>
          <w:rFonts w:ascii="Arial" w:hAnsi="Arial"/>
          <w:i/>
          <w:color w:val="979797"/>
          <w:spacing w:val="20"/>
          <w:w w:val="60"/>
          <w:sz w:val="26"/>
        </w:rPr>
        <w:t> </w:t>
      </w:r>
      <w:r>
        <w:rPr>
          <w:rFonts w:ascii="Arial" w:hAnsi="Arial"/>
          <w:i/>
          <w:color w:val="1859BF"/>
          <w:w w:val="60"/>
          <w:sz w:val="25"/>
        </w:rPr>
        <w:t>ff</w:t>
      </w:r>
      <w:r>
        <w:rPr>
          <w:rFonts w:ascii="Arial" w:hAnsi="Arial"/>
          <w:i/>
          <w:color w:val="1859BF"/>
          <w:spacing w:val="73"/>
          <w:w w:val="60"/>
          <w:sz w:val="25"/>
        </w:rPr>
        <w:t> </w:t>
      </w:r>
      <w:r>
        <w:rPr>
          <w:rFonts w:ascii="Arial" w:hAnsi="Arial"/>
          <w:w w:val="60"/>
          <w:sz w:val="19"/>
        </w:rPr>
        <w:t>MHjs</w:t>
      </w:r>
      <w:r>
        <w:rPr>
          <w:rFonts w:ascii="Arial" w:hAnsi="Arial"/>
          <w:spacing w:val="-1"/>
          <w:w w:val="60"/>
          <w:sz w:val="19"/>
        </w:rPr>
        <w:t>1</w:t>
      </w:r>
      <w:r>
        <w:rPr>
          <w:rFonts w:ascii="Arial" w:hAnsi="Arial"/>
          <w:color w:val="1F1F21"/>
          <w:w w:val="60"/>
          <w:sz w:val="19"/>
        </w:rPr>
        <w:t>8»'</w:t>
      </w:r>
      <w:r>
        <w:rPr>
          <w:rFonts w:ascii="Arial" w:hAnsi="Arial"/>
          <w:color w:val="1F1F21"/>
          <w:spacing w:val="-18"/>
          <w:w w:val="60"/>
          <w:sz w:val="19"/>
        </w:rPr>
        <w:t> </w:t>
      </w:r>
      <w:r>
        <w:rPr>
          <w:rFonts w:ascii="Arial" w:hAnsi="Arial"/>
          <w:w w:val="60"/>
          <w:sz w:val="19"/>
        </w:rPr>
        <w:t>CP</w:t>
      </w:r>
      <w:r>
        <w:rPr>
          <w:rFonts w:ascii="Arial" w:hAnsi="Arial"/>
          <w:sz w:val="19"/>
        </w:rPr>
      </w:r>
    </w:p>
    <w:p>
      <w:pPr>
        <w:spacing w:before="42"/>
        <w:ind w:left="0" w:right="494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9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1152" w:val="left" w:leader="none"/>
          <w:tab w:pos="2274" w:val="left" w:leader="none"/>
          <w:tab w:pos="3205" w:val="left" w:leader="none"/>
          <w:tab w:pos="4837" w:val="left" w:leader="none"/>
          <w:tab w:pos="5985" w:val="left" w:leader="none"/>
        </w:tabs>
        <w:spacing w:line="102" w:lineRule="exact" w:before="20"/>
        <w:ind w:left="68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334.092651pt;margin-top:13.128401pt;width:7.65pt;height:30.55pt;mso-position-horizontal-relative:page;mso-position-vertical-relative:paragraph;z-index:-59365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125"/>
          <w:sz w:val="11"/>
        </w:rPr>
        <w:t>ow</w:t>
        <w:tab/>
      </w:r>
      <w:r>
        <w:rPr>
          <w:rFonts w:ascii="Arial"/>
          <w:color w:val="979797"/>
          <w:w w:val="55"/>
          <w:sz w:val="11"/>
        </w:rPr>
        <w:t>..</w:t>
        <w:tab/>
      </w:r>
      <w:r>
        <w:rPr>
          <w:rFonts w:ascii="Arial"/>
          <w:color w:val="979797"/>
          <w:w w:val="135"/>
          <w:sz w:val="11"/>
        </w:rPr>
        <w:t>-</w:t>
      </w:r>
      <w:r>
        <w:rPr>
          <w:rFonts w:ascii="Arial"/>
          <w:color w:val="979797"/>
          <w:spacing w:val="-105"/>
          <w:w w:val="135"/>
          <w:sz w:val="11"/>
        </w:rPr>
        <w:t>-</w:t>
      </w:r>
      <w:r>
        <w:rPr>
          <w:rFonts w:ascii="Arial"/>
          <w:color w:val="979797"/>
          <w:spacing w:val="-147"/>
          <w:w w:val="135"/>
          <w:sz w:val="11"/>
        </w:rPr>
        <w:t>'</w:t>
      </w:r>
      <w:r>
        <w:rPr>
          <w:rFonts w:ascii="Arial"/>
          <w:color w:val="979797"/>
          <w:w w:val="135"/>
          <w:sz w:val="11"/>
        </w:rPr>
        <w:t>..</w:t>
        <w:tab/>
      </w:r>
      <w:r>
        <w:rPr>
          <w:rFonts w:ascii="Arial"/>
          <w:color w:val="979797"/>
          <w:w w:val="55"/>
          <w:sz w:val="11"/>
        </w:rPr>
        <w:t>'</w:t>
        <w:tab/>
      </w:r>
      <w:r>
        <w:rPr>
          <w:rFonts w:ascii="Arial"/>
          <w:i/>
          <w:color w:val="3F00FD"/>
          <w:w w:val="135"/>
          <w:sz w:val="11"/>
        </w:rPr>
        <w:t>/</w:t>
        <w:tab/>
      </w:r>
      <w:r>
        <w:rPr>
          <w:rFonts w:ascii="Arial"/>
          <w:spacing w:val="-147"/>
          <w:w w:val="135"/>
          <w:sz w:val="11"/>
        </w:rPr>
        <w:t>'</w:t>
      </w:r>
      <w:r>
        <w:rPr>
          <w:rFonts w:ascii="Arial"/>
          <w:color w:val="08001F"/>
          <w:w w:val="135"/>
          <w:sz w:val="11"/>
        </w:rPr>
        <w:t>""</w:t>
      </w:r>
      <w:r>
        <w:rPr>
          <w:rFonts w:ascii="Arial"/>
          <w:color w:val="08001F"/>
          <w:spacing w:val="-7"/>
          <w:w w:val="135"/>
          <w:sz w:val="11"/>
        </w:rPr>
        <w:t>'</w:t>
      </w:r>
      <w:r>
        <w:rPr>
          <w:rFonts w:ascii="Arial"/>
          <w:color w:val="3F00FD"/>
          <w:w w:val="135"/>
          <w:sz w:val="11"/>
        </w:rPr>
        <w:t>-   </w:t>
      </w:r>
      <w:r>
        <w:rPr>
          <w:rFonts w:ascii="Arial"/>
          <w:color w:val="3F00FD"/>
          <w:spacing w:val="2"/>
          <w:w w:val="135"/>
          <w:sz w:val="11"/>
        </w:rPr>
        <w:t> </w:t>
      </w:r>
      <w:r>
        <w:rPr>
          <w:rFonts w:ascii="Arial"/>
          <w:color w:val="979797"/>
          <w:w w:val="115"/>
          <w:sz w:val="11"/>
        </w:rPr>
        <w:t>'""""'</w:t>
      </w:r>
      <w:r>
        <w:rPr>
          <w:rFonts w:ascii="Arial"/>
          <w:sz w:val="11"/>
        </w:rPr>
      </w:r>
    </w:p>
    <w:p>
      <w:pPr>
        <w:spacing w:line="256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140"/>
        </w:rPr>
        <w:br w:type="column"/>
      </w:r>
      <w:r>
        <w:rPr>
          <w:rFonts w:ascii="Times New Roman"/>
          <w:color w:val="979797"/>
          <w:w w:val="140"/>
          <w:sz w:val="19"/>
        </w:rPr>
        <w:t>_</w:t>
      </w:r>
      <w:r>
        <w:rPr>
          <w:rFonts w:ascii="Times New Roman"/>
          <w:color w:val="979797"/>
          <w:spacing w:val="-51"/>
          <w:w w:val="140"/>
          <w:sz w:val="19"/>
        </w:rPr>
        <w:t>,</w:t>
      </w:r>
      <w:r>
        <w:rPr>
          <w:rFonts w:ascii="Arial"/>
          <w:color w:val="979797"/>
          <w:w w:val="140"/>
          <w:position w:val="3"/>
          <w:sz w:val="8"/>
        </w:rPr>
        <w:t>m</w:t>
      </w:r>
      <w:r>
        <w:rPr>
          <w:rFonts w:ascii="Arial"/>
          <w:sz w:val="8"/>
        </w:rPr>
      </w:r>
    </w:p>
    <w:p>
      <w:pPr>
        <w:spacing w:line="693" w:lineRule="atLeast" w:before="0"/>
        <w:ind w:left="21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NOTE.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TOPOGRAPHICAL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SURVEY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pacing w:val="-1"/>
          <w:sz w:val="13"/>
        </w:rPr>
        <w:t>INFORMATION </w:t>
      </w:r>
      <w:r>
        <w:rPr>
          <w:rFonts w:ascii="Arial"/>
          <w:spacing w:val="-8"/>
          <w:sz w:val="13"/>
        </w:rPr>
        <w:t>I</w:t>
      </w:r>
      <w:r>
        <w:rPr>
          <w:rFonts w:ascii="Arial"/>
          <w:spacing w:val="-12"/>
          <w:sz w:val="13"/>
        </w:rPr>
        <w:t>S</w:t>
      </w:r>
    </w:p>
    <w:p>
      <w:pPr>
        <w:spacing w:before="0"/>
        <w:ind w:left="21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BASED</w:t>
      </w:r>
      <w:r>
        <w:rPr>
          <w:rFonts w:ascii="Arial"/>
          <w:spacing w:val="11"/>
          <w:sz w:val="13"/>
        </w:rPr>
        <w:t> </w:t>
      </w:r>
      <w:r>
        <w:rPr>
          <w:rFonts w:ascii="Arial"/>
          <w:sz w:val="13"/>
        </w:rPr>
        <w:t>UPON</w:t>
      </w:r>
      <w:r>
        <w:rPr>
          <w:rFonts w:ascii="Arial"/>
          <w:spacing w:val="5"/>
          <w:sz w:val="13"/>
        </w:rPr>
        <w:t> </w:t>
      </w:r>
      <w:r>
        <w:rPr>
          <w:rFonts w:ascii="Arial"/>
          <w:sz w:val="13"/>
        </w:rPr>
        <w:t>SURVEY</w:t>
      </w:r>
      <w:r>
        <w:rPr>
          <w:rFonts w:ascii="Arial"/>
          <w:spacing w:val="7"/>
          <w:sz w:val="13"/>
        </w:rPr>
        <w:t> </w:t>
      </w:r>
      <w:r>
        <w:rPr>
          <w:rFonts w:ascii="Arial"/>
          <w:sz w:val="13"/>
        </w:rPr>
        <w:t>OPERATIONS</w:t>
      </w:r>
      <w:r>
        <w:rPr>
          <w:rFonts w:ascii="Arial"/>
          <w:spacing w:val="4"/>
          <w:sz w:val="13"/>
        </w:rPr>
        <w:t> </w:t>
      </w:r>
      <w:r>
        <w:rPr>
          <w:rFonts w:ascii="Arial"/>
          <w:spacing w:val="-1"/>
          <w:sz w:val="13"/>
        </w:rPr>
        <w:t>DRAWING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No.</w:t>
      </w:r>
      <w:r>
        <w:rPr>
          <w:rFonts w:ascii="Arial"/>
          <w:sz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4303" w:space="40"/>
            <w:col w:w="1873" w:space="40"/>
            <w:col w:w="6913" w:space="40"/>
            <w:col w:w="2928" w:space="40"/>
            <w:col w:w="4203"/>
          </w:cols>
        </w:sectPr>
      </w:pPr>
    </w:p>
    <w:p>
      <w:pPr>
        <w:tabs>
          <w:tab w:pos="968" w:val="left" w:leader="none"/>
        </w:tabs>
        <w:spacing w:line="231" w:lineRule="atLeast" w:before="0"/>
        <w:ind w:left="0" w:right="0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Times New Roman" w:hAnsi="Times New Roman" w:cs="Times New Roman" w:eastAsia="Times New Roman"/>
          <w:color w:val="979797"/>
          <w:spacing w:val="-31"/>
          <w:w w:val="80"/>
          <w:position w:val="1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797"/>
          <w:spacing w:val="-63"/>
          <w:w w:val="80"/>
          <w:position w:val="-7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w w:val="80"/>
          <w:position w:val="1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797"/>
          <w:spacing w:val="-42"/>
          <w:w w:val="80"/>
          <w:position w:val="1"/>
          <w:sz w:val="61"/>
          <w:szCs w:val="61"/>
        </w:rPr>
        <w:t> </w:t>
      </w:r>
      <w:r>
        <w:rPr>
          <w:rFonts w:ascii="Times New Roman" w:hAnsi="Times New Roman" w:cs="Times New Roman" w:eastAsia="Times New Roman"/>
          <w:color w:val="979797"/>
          <w:w w:val="90"/>
          <w:position w:val="1"/>
          <w:sz w:val="21"/>
          <w:szCs w:val="21"/>
        </w:rPr>
        <w:t>' </w:t>
      </w:r>
      <w:r>
        <w:rPr>
          <w:rFonts w:ascii="Times New Roman" w:hAnsi="Times New Roman" w:cs="Times New Roman" w:eastAsia="Times New Roman"/>
          <w:color w:val="979797"/>
          <w:spacing w:val="46"/>
          <w:w w:val="90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90"/>
          <w:position w:val="4"/>
          <w:sz w:val="21"/>
          <w:szCs w:val="21"/>
        </w:rPr>
        <w:t>'</w:t>
        <w:tab/>
      </w:r>
      <w:r>
        <w:rPr>
          <w:rFonts w:ascii="Courier New" w:hAnsi="Courier New" w:cs="Courier New" w:eastAsia="Courier New"/>
          <w:color w:val="979797"/>
          <w:w w:val="85"/>
          <w:sz w:val="26"/>
          <w:szCs w:val="26"/>
        </w:rPr>
        <w:t>•</w:t>
      </w:r>
      <w:r>
        <w:rPr>
          <w:rFonts w:ascii="Courier New" w:hAnsi="Courier New" w:cs="Courier New" w:eastAsia="Courier New"/>
          <w:sz w:val="26"/>
          <w:szCs w:val="26"/>
        </w:rPr>
      </w:r>
    </w:p>
    <w:p>
      <w:pPr>
        <w:spacing w:line="240" w:lineRule="auto" w:before="9"/>
        <w:rPr>
          <w:rFonts w:ascii="Courier New" w:hAnsi="Courier New" w:cs="Courier New" w:eastAsia="Courier New"/>
          <w:sz w:val="10"/>
          <w:szCs w:val="10"/>
        </w:rPr>
      </w:pPr>
      <w:r>
        <w:rPr/>
        <w:br w:type="column"/>
      </w:r>
      <w:r>
        <w:rPr>
          <w:rFonts w:ascii="Courier New"/>
          <w:sz w:val="10"/>
        </w:rPr>
      </w:r>
    </w:p>
    <w:p>
      <w:pPr>
        <w:spacing w:line="353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B5B5B5"/>
          <w:w w:val="105"/>
          <w:sz w:val="10"/>
        </w:rPr>
        <w:t>"  </w:t>
      </w:r>
      <w:r>
        <w:rPr>
          <w:rFonts w:ascii="Arial"/>
          <w:i/>
          <w:color w:val="B5B5B5"/>
          <w:spacing w:val="9"/>
          <w:w w:val="105"/>
          <w:sz w:val="10"/>
        </w:rPr>
        <w:t> </w:t>
      </w:r>
      <w:r>
        <w:rPr>
          <w:rFonts w:ascii="Arial"/>
          <w:i/>
          <w:color w:val="979797"/>
          <w:w w:val="105"/>
          <w:sz w:val="10"/>
        </w:rPr>
        <w:t>'f</w:t>
      </w:r>
      <w:r>
        <w:rPr>
          <w:rFonts w:ascii="Arial"/>
          <w:sz w:val="10"/>
        </w:rPr>
      </w:r>
    </w:p>
    <w:p>
      <w:pPr>
        <w:spacing w:line="278" w:lineRule="atLeast" w:before="47"/>
        <w:ind w:left="10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10"/>
        </w:rPr>
        <w:br w:type="column"/>
      </w:r>
      <w:r>
        <w:rPr>
          <w:rFonts w:ascii="Arial"/>
          <w:color w:val="979797"/>
          <w:spacing w:val="-103"/>
          <w:w w:val="110"/>
          <w:position w:val="-29"/>
          <w:sz w:val="50"/>
        </w:rPr>
        <w:t>.</w:t>
      </w:r>
      <w:r>
        <w:rPr>
          <w:rFonts w:ascii="Arial"/>
          <w:color w:val="979797"/>
          <w:w w:val="110"/>
          <w:sz w:val="10"/>
        </w:rPr>
        <w:t>.,.</w:t>
      </w:r>
      <w:r>
        <w:rPr>
          <w:rFonts w:ascii="Arial"/>
          <w:sz w:val="10"/>
        </w:rPr>
      </w:r>
    </w:p>
    <w:p>
      <w:pPr>
        <w:spacing w:line="278" w:lineRule="atLeast" w:before="47"/>
        <w:ind w:left="0" w:right="-2" w:firstLine="0"/>
        <w:jc w:val="right"/>
        <w:rPr>
          <w:rFonts w:ascii="Arial" w:hAnsi="Arial" w:cs="Arial" w:eastAsia="Arial"/>
          <w:sz w:val="50"/>
          <w:szCs w:val="50"/>
        </w:rPr>
      </w:pPr>
      <w:r>
        <w:rPr>
          <w:w w:val="95"/>
        </w:rPr>
        <w:br w:type="column"/>
      </w:r>
      <w:r>
        <w:rPr>
          <w:rFonts w:ascii="Arial"/>
          <w:color w:val="979797"/>
          <w:spacing w:val="-64"/>
          <w:w w:val="95"/>
          <w:position w:val="-29"/>
          <w:sz w:val="50"/>
        </w:rPr>
        <w:t>@</w:t>
      </w:r>
      <w:r>
        <w:rPr>
          <w:rFonts w:ascii="Arial"/>
          <w:color w:val="979797"/>
          <w:w w:val="95"/>
          <w:sz w:val="8"/>
        </w:rPr>
        <w:t>I       </w:t>
      </w:r>
      <w:r>
        <w:rPr>
          <w:rFonts w:ascii="Arial"/>
          <w:color w:val="979797"/>
          <w:spacing w:val="14"/>
          <w:w w:val="95"/>
          <w:sz w:val="8"/>
        </w:rPr>
        <w:t> </w:t>
      </w:r>
      <w:r>
        <w:rPr>
          <w:rFonts w:ascii="Arial"/>
          <w:color w:val="979797"/>
          <w:spacing w:val="-8"/>
          <w:w w:val="50"/>
          <w:sz w:val="8"/>
        </w:rPr>
        <w:t>I</w:t>
      </w:r>
      <w:r>
        <w:rPr>
          <w:rFonts w:ascii="Arial"/>
          <w:color w:val="979797"/>
          <w:w w:val="50"/>
          <w:position w:val="-29"/>
          <w:sz w:val="50"/>
        </w:rPr>
        <w:t>'</w:t>
      </w:r>
      <w:r>
        <w:rPr>
          <w:rFonts w:ascii="Arial"/>
          <w:sz w:val="50"/>
        </w:rPr>
      </w:r>
    </w:p>
    <w:p>
      <w:pPr>
        <w:tabs>
          <w:tab w:pos="5545" w:val="left" w:leader="none"/>
        </w:tabs>
        <w:spacing w:line="231" w:lineRule="atLeast" w:before="0"/>
        <w:ind w:left="886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85"/>
        </w:rPr>
        <w:br w:type="column"/>
      </w:r>
      <w:r>
        <w:rPr>
          <w:rFonts w:ascii="Arial"/>
          <w:color w:val="979797"/>
          <w:spacing w:val="8"/>
          <w:w w:val="85"/>
          <w:sz w:val="32"/>
        </w:rPr>
        <w:t>I</w:t>
      </w:r>
      <w:r>
        <w:rPr>
          <w:rFonts w:ascii="Arial"/>
          <w:color w:val="3F00FD"/>
          <w:spacing w:val="-97"/>
          <w:w w:val="85"/>
          <w:position w:val="-29"/>
          <w:sz w:val="50"/>
        </w:rPr>
        <w:t>:</w:t>
      </w:r>
      <w:r>
        <w:rPr>
          <w:rFonts w:ascii="Arial"/>
          <w:color w:val="3F00FD"/>
          <w:w w:val="85"/>
          <w:sz w:val="10"/>
        </w:rPr>
        <w:t>j</w:t>
        <w:tab/>
      </w:r>
      <w:r>
        <w:rPr>
          <w:rFonts w:ascii="Times New Roman"/>
          <w:color w:val="979797"/>
          <w:w w:val="80"/>
          <w:position w:val="-40"/>
          <w:sz w:val="57"/>
        </w:rPr>
        <w:t>..</w:t>
      </w:r>
      <w:r>
        <w:rPr>
          <w:rFonts w:ascii="Times New Roman"/>
          <w:sz w:val="57"/>
        </w:rPr>
      </w:r>
    </w:p>
    <w:p>
      <w:pPr>
        <w:spacing w:after="0" w:line="231" w:lineRule="atLeast"/>
        <w:jc w:val="left"/>
        <w:rPr>
          <w:rFonts w:ascii="Times New Roman" w:hAnsi="Times New Roman" w:cs="Times New Roman" w:eastAsia="Times New Roman"/>
          <w:sz w:val="57"/>
          <w:szCs w:val="57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4936" w:space="40"/>
            <w:col w:w="1955" w:space="40"/>
            <w:col w:w="247" w:space="40"/>
            <w:col w:w="2465" w:space="40"/>
            <w:col w:w="10617"/>
          </w:cols>
        </w:sectPr>
      </w:pPr>
    </w:p>
    <w:p>
      <w:pPr>
        <w:spacing w:line="684" w:lineRule="atLeast" w:before="0"/>
        <w:ind w:left="0" w:right="434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979797"/>
          <w:spacing w:val="-26"/>
          <w:w w:val="105"/>
          <w:position w:val="5"/>
          <w:sz w:val="21"/>
        </w:rPr>
        <w:t>'</w:t>
      </w:r>
      <w:r>
        <w:rPr>
          <w:rFonts w:ascii="Arial"/>
          <w:i/>
          <w:color w:val="979797"/>
          <w:spacing w:val="-14"/>
          <w:w w:val="105"/>
          <w:sz w:val="13"/>
        </w:rPr>
        <w:t>\</w:t>
      </w:r>
      <w:r>
        <w:rPr>
          <w:rFonts w:ascii="Arial"/>
          <w:i/>
          <w:color w:val="979797"/>
          <w:w w:val="105"/>
          <w:sz w:val="13"/>
        </w:rPr>
        <w:t>'!"</w:t>
      </w:r>
      <w:r>
        <w:rPr>
          <w:rFonts w:ascii="Arial"/>
          <w:sz w:val="13"/>
        </w:rPr>
      </w:r>
    </w:p>
    <w:p>
      <w:pPr>
        <w:spacing w:line="240" w:lineRule="auto" w:before="6"/>
        <w:rPr>
          <w:rFonts w:ascii="Arial" w:hAnsi="Arial" w:cs="Arial" w:eastAsia="Arial"/>
          <w:i/>
          <w:sz w:val="26"/>
          <w:szCs w:val="26"/>
        </w:rPr>
      </w:pPr>
    </w:p>
    <w:p>
      <w:pPr>
        <w:pStyle w:val="Heading6"/>
        <w:spacing w:line="394" w:lineRule="atLeast"/>
        <w:ind w:right="0"/>
        <w:jc w:val="right"/>
      </w:pPr>
      <w:r>
        <w:rPr>
          <w:color w:val="979797"/>
          <w:w w:val="50"/>
        </w:rPr>
        <w:t>..</w:t>
      </w:r>
      <w:r>
        <w:rPr/>
      </w:r>
    </w:p>
    <w:p>
      <w:pPr>
        <w:tabs>
          <w:tab w:pos="3715" w:val="left" w:leader="none"/>
          <w:tab w:pos="4761" w:val="left" w:leader="none"/>
          <w:tab w:pos="5207" w:val="left" w:leader="none"/>
        </w:tabs>
        <w:spacing w:line="736" w:lineRule="atLeast" w:before="0"/>
        <w:ind w:left="1803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45"/>
        </w:rPr>
        <w:br w:type="column"/>
      </w:r>
      <w:r>
        <w:rPr>
          <w:rFonts w:ascii="Times New Roman"/>
          <w:i/>
          <w:color w:val="979797"/>
          <w:w w:val="145"/>
          <w:sz w:val="24"/>
        </w:rPr>
        <w:t>'</w:t>
      </w:r>
      <w:r>
        <w:rPr>
          <w:rFonts w:ascii="Times New Roman"/>
          <w:i/>
          <w:color w:val="979797"/>
          <w:spacing w:val="-37"/>
          <w:w w:val="145"/>
          <w:sz w:val="24"/>
        </w:rPr>
        <w:t>t</w:t>
      </w:r>
      <w:r>
        <w:rPr>
          <w:rFonts w:ascii="Times New Roman"/>
          <w:i/>
          <w:color w:val="979797"/>
          <w:w w:val="145"/>
          <w:sz w:val="24"/>
        </w:rPr>
        <w:t>'</w:t>
      </w:r>
      <w:r>
        <w:rPr>
          <w:rFonts w:ascii="Times New Roman"/>
          <w:i/>
          <w:color w:val="979797"/>
          <w:spacing w:val="-57"/>
          <w:w w:val="145"/>
          <w:sz w:val="24"/>
        </w:rPr>
        <w:t> </w:t>
      </w:r>
      <w:r>
        <w:rPr>
          <w:rFonts w:ascii="Times New Roman"/>
          <w:color w:val="979797"/>
          <w:w w:val="145"/>
          <w:position w:val="1"/>
          <w:sz w:val="15"/>
        </w:rPr>
        <w:t>r-'-1 </w:t>
      </w:r>
      <w:r>
        <w:rPr>
          <w:rFonts w:ascii="Times New Roman"/>
          <w:color w:val="979797"/>
          <w:spacing w:val="10"/>
          <w:w w:val="145"/>
          <w:position w:val="1"/>
          <w:sz w:val="15"/>
        </w:rPr>
        <w:t> </w:t>
      </w:r>
      <w:r>
        <w:rPr>
          <w:rFonts w:ascii="Times New Roman"/>
          <w:color w:val="979797"/>
          <w:spacing w:val="-5"/>
          <w:position w:val="1"/>
          <w:sz w:val="15"/>
        </w:rPr>
        <w:t>\</w:t>
      </w:r>
      <w:r>
        <w:rPr>
          <w:rFonts w:ascii="Times New Roman"/>
          <w:i/>
          <w:color w:val="979797"/>
          <w:sz w:val="24"/>
        </w:rPr>
        <w:t>/</w:t>
      </w:r>
      <w:r>
        <w:rPr>
          <w:rFonts w:ascii="Times New Roman"/>
          <w:i/>
          <w:color w:val="979797"/>
          <w:spacing w:val="-30"/>
          <w:sz w:val="24"/>
        </w:rPr>
        <w:t> </w:t>
      </w:r>
      <w:r>
        <w:rPr>
          <w:rFonts w:ascii="Times New Roman"/>
          <w:i/>
          <w:color w:val="979797"/>
          <w:sz w:val="24"/>
        </w:rPr>
        <w:t>-</w:t>
        <w:tab/>
      </w:r>
      <w:r>
        <w:rPr>
          <w:rFonts w:ascii="Arial"/>
          <w:i/>
          <w:color w:val="979797"/>
          <w:sz w:val="14"/>
        </w:rPr>
        <w:t>&lt;</w:t>
      </w:r>
      <w:r>
        <w:rPr>
          <w:rFonts w:ascii="Arial"/>
          <w:i/>
          <w:color w:val="979797"/>
          <w:spacing w:val="-32"/>
          <w:sz w:val="14"/>
        </w:rPr>
        <w:t>-</w:t>
      </w:r>
      <w:r>
        <w:rPr>
          <w:rFonts w:ascii="Times New Roman"/>
          <w:color w:val="979797"/>
          <w:spacing w:val="-48"/>
          <w:position w:val="1"/>
          <w:sz w:val="15"/>
        </w:rPr>
        <w:t>_</w:t>
      </w:r>
      <w:r>
        <w:rPr>
          <w:rFonts w:ascii="Arial"/>
          <w:i/>
          <w:color w:val="979797"/>
          <w:sz w:val="14"/>
        </w:rPr>
        <w:t>'</w:t>
      </w:r>
      <w:r>
        <w:rPr>
          <w:rFonts w:ascii="Arial"/>
          <w:i/>
          <w:color w:val="979797"/>
          <w:spacing w:val="-4"/>
          <w:sz w:val="14"/>
        </w:rPr>
        <w:t> </w:t>
      </w:r>
      <w:r>
        <w:rPr>
          <w:rFonts w:ascii="Times New Roman"/>
          <w:color w:val="B5B5B5"/>
          <w:position w:val="1"/>
          <w:sz w:val="15"/>
        </w:rPr>
        <w:t>, </w:t>
      </w:r>
      <w:r>
        <w:rPr>
          <w:rFonts w:ascii="Times New Roman"/>
          <w:color w:val="B5B5B5"/>
          <w:spacing w:val="2"/>
          <w:position w:val="1"/>
          <w:sz w:val="15"/>
        </w:rPr>
        <w:t> </w:t>
      </w:r>
      <w:r>
        <w:rPr>
          <w:rFonts w:ascii="Arial"/>
          <w:color w:val="979797"/>
          <w:w w:val="420"/>
          <w:sz w:val="14"/>
        </w:rPr>
        <w:t>'</w:t>
      </w:r>
      <w:r>
        <w:rPr>
          <w:rFonts w:ascii="Arial"/>
          <w:color w:val="979797"/>
          <w:spacing w:val="4"/>
          <w:w w:val="420"/>
          <w:sz w:val="14"/>
        </w:rPr>
        <w:t> </w:t>
      </w:r>
      <w:r>
        <w:rPr>
          <w:rFonts w:ascii="Arial"/>
          <w:i/>
          <w:color w:val="979797"/>
          <w:sz w:val="11"/>
        </w:rPr>
        <w:t>.(:</w:t>
      </w:r>
      <w:r>
        <w:rPr>
          <w:rFonts w:ascii="Arial"/>
          <w:i/>
          <w:color w:val="979797"/>
          <w:spacing w:val="-26"/>
          <w:sz w:val="11"/>
        </w:rPr>
        <w:t>.</w:t>
      </w:r>
      <w:r>
        <w:rPr>
          <w:rFonts w:ascii="Arial"/>
          <w:i/>
          <w:color w:val="979797"/>
          <w:sz w:val="11"/>
        </w:rPr>
        <w:t>t</w:t>
        <w:tab/>
      </w:r>
      <w:r>
        <w:rPr>
          <w:rFonts w:ascii="Times New Roman"/>
          <w:i/>
          <w:color w:val="979797"/>
          <w:spacing w:val="-84"/>
          <w:w w:val="75"/>
          <w:sz w:val="24"/>
        </w:rPr>
        <w:t>u</w:t>
      </w:r>
      <w:r>
        <w:rPr>
          <w:rFonts w:ascii="Times New Roman"/>
          <w:color w:val="979797"/>
          <w:w w:val="75"/>
          <w:position w:val="1"/>
          <w:sz w:val="15"/>
        </w:rPr>
        <w:t>'</w:t>
      </w:r>
      <w:r>
        <w:rPr>
          <w:rFonts w:ascii="Times New Roman"/>
          <w:color w:val="979797"/>
          <w:spacing w:val="-8"/>
          <w:w w:val="75"/>
          <w:position w:val="1"/>
          <w:sz w:val="15"/>
        </w:rPr>
        <w:t> </w:t>
      </w:r>
      <w:r>
        <w:rPr>
          <w:rFonts w:ascii="Times New Roman"/>
          <w:i/>
          <w:color w:val="979797"/>
          <w:spacing w:val="-43"/>
          <w:sz w:val="24"/>
        </w:rPr>
        <w:t>.</w:t>
      </w:r>
      <w:r>
        <w:rPr>
          <w:rFonts w:ascii="Times New Roman"/>
          <w:i/>
          <w:color w:val="979797"/>
          <w:sz w:val="24"/>
        </w:rPr>
        <w:t>"</w:t>
        <w:tab/>
      </w:r>
      <w:r>
        <w:rPr>
          <w:rFonts w:ascii="Arial"/>
          <w:spacing w:val="-29"/>
          <w:sz w:val="11"/>
        </w:rPr>
        <w:t>M</w:t>
      </w:r>
      <w:r>
        <w:rPr>
          <w:rFonts w:ascii="Arial"/>
          <w:spacing w:val="-30"/>
          <w:sz w:val="11"/>
        </w:rPr>
        <w:t>_</w:t>
      </w:r>
      <w:r>
        <w:rPr>
          <w:rFonts w:ascii="Arial"/>
          <w:sz w:val="11"/>
        </w:rPr>
        <w:t>H</w:t>
      </w:r>
      <w:r>
        <w:rPr>
          <w:rFonts w:ascii="Arial"/>
          <w:spacing w:val="-14"/>
          <w:sz w:val="11"/>
        </w:rPr>
        <w:t>1</w:t>
      </w:r>
      <w:r>
        <w:rPr>
          <w:rFonts w:ascii="Arial"/>
          <w:sz w:val="11"/>
        </w:rPr>
        <w:t>54S</w:t>
      </w:r>
      <w:r>
        <w:rPr>
          <w:rFonts w:ascii="Arial"/>
          <w:spacing w:val="-43"/>
          <w:sz w:val="11"/>
        </w:rPr>
        <w:t>W</w:t>
      </w:r>
      <w:r>
        <w:rPr>
          <w:rFonts w:ascii="Arial"/>
          <w:color w:val="1F1F21"/>
          <w:spacing w:val="-91"/>
          <w:position w:val="1"/>
          <w:sz w:val="9"/>
        </w:rPr>
        <w:t>e</w:t>
      </w:r>
      <w:r>
        <w:rPr>
          <w:rFonts w:ascii="Times New Roman"/>
          <w:i/>
          <w:color w:val="1F1F21"/>
          <w:spacing w:val="-51"/>
          <w:sz w:val="10"/>
        </w:rPr>
        <w:t>V</w:t>
      </w:r>
      <w:r>
        <w:rPr>
          <w:rFonts w:ascii="Times New Roman"/>
          <w:i/>
          <w:color w:val="979797"/>
          <w:spacing w:val="-15"/>
          <w:sz w:val="10"/>
        </w:rPr>
        <w:t>r</w:t>
      </w:r>
      <w:r>
        <w:rPr>
          <w:rFonts w:ascii="Times New Roman"/>
          <w:i/>
          <w:color w:val="1F1F21"/>
          <w:sz w:val="10"/>
        </w:rPr>
        <w:t>!</w:t>
      </w:r>
      <w:r>
        <w:rPr>
          <w:rFonts w:ascii="Times New Roman"/>
          <w:i/>
          <w:color w:val="1F1F21"/>
          <w:spacing w:val="-45"/>
          <w:sz w:val="10"/>
        </w:rPr>
        <w:t>7</w:t>
      </w:r>
      <w:r>
        <w:rPr>
          <w:rFonts w:ascii="Times New Roman"/>
          <w:i/>
          <w:color w:val="979797"/>
          <w:sz w:val="10"/>
        </w:rPr>
        <w:t>" </w:t>
      </w:r>
      <w:r>
        <w:rPr>
          <w:rFonts w:ascii="Times New Roman"/>
          <w:i/>
          <w:color w:val="979797"/>
          <w:spacing w:val="9"/>
          <w:sz w:val="10"/>
        </w:rPr>
        <w:t> </w:t>
      </w:r>
      <w:r>
        <w:rPr>
          <w:rFonts w:ascii="Arial"/>
          <w:color w:val="1F1F21"/>
          <w:spacing w:val="2"/>
          <w:w w:val="145"/>
          <w:position w:val="1"/>
          <w:sz w:val="9"/>
        </w:rPr>
        <w:t>/</w:t>
      </w:r>
      <w:r>
        <w:rPr>
          <w:rFonts w:ascii="Times New Roman"/>
          <w:i/>
          <w:color w:val="3F00FD"/>
          <w:w w:val="145"/>
          <w:sz w:val="10"/>
        </w:rPr>
        <w:t>/</w:t>
      </w:r>
      <w:r>
        <w:rPr>
          <w:rFonts w:ascii="Times New Roman"/>
          <w:i/>
          <w:color w:val="3F00FD"/>
          <w:spacing w:val="1"/>
          <w:w w:val="145"/>
          <w:sz w:val="10"/>
        </w:rPr>
        <w:t> </w:t>
      </w:r>
      <w:r>
        <w:rPr>
          <w:rFonts w:ascii="Arial"/>
          <w:i/>
          <w:color w:val="3F00FD"/>
          <w:w w:val="250"/>
          <w:position w:val="1"/>
          <w:sz w:val="9"/>
        </w:rPr>
        <w:t>/</w:t>
      </w:r>
      <w:r>
        <w:rPr>
          <w:rFonts w:ascii="Arial"/>
          <w:sz w:val="9"/>
        </w:rPr>
      </w:r>
    </w:p>
    <w:p>
      <w:pPr>
        <w:pStyle w:val="Heading8"/>
        <w:spacing w:line="179" w:lineRule="atLeast" w:before="143"/>
        <w:ind w:left="224" w:right="0"/>
        <w:jc w:val="center"/>
      </w:pPr>
      <w:r>
        <w:rPr/>
        <w:pict>
          <v:shape style="position:absolute;margin-left:907.667175pt;margin-top:40.173866pt;width:19.95pt;height:47.85pt;mso-position-horizontal-relative:page;mso-position-vertical-relative:paragraph;z-index:-594736" type="#_x0000_t202" filled="false" stroked="false">
            <v:textbox inset="0,0,0,0">
              <w:txbxContent>
                <w:p>
                  <w:pPr>
                    <w:spacing w:line="95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5"/>
                      <w:szCs w:val="95"/>
                    </w:rPr>
                  </w:pPr>
                  <w:r>
                    <w:rPr>
                      <w:rFonts w:ascii="Times New Roman"/>
                      <w:color w:val="979797"/>
                      <w:w w:val="70"/>
                      <w:sz w:val="95"/>
                    </w:rPr>
                    <w:t>+</w:t>
                  </w:r>
                  <w:r>
                    <w:rPr>
                      <w:rFonts w:ascii="Times New Roman"/>
                      <w:sz w:val="9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979797"/>
          <w:w w:val="60"/>
        </w:rPr>
        <w:t>..</w:t>
      </w:r>
      <w:r>
        <w:rPr/>
      </w:r>
    </w:p>
    <w:p>
      <w:pPr>
        <w:tabs>
          <w:tab w:pos="1459" w:val="left" w:leader="none"/>
        </w:tabs>
        <w:spacing w:line="772" w:lineRule="atLeast" w:before="0"/>
        <w:ind w:left="106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45"/>
        </w:rPr>
        <w:br w:type="column"/>
      </w:r>
      <w:r>
        <w:rPr>
          <w:rFonts w:ascii="Arial"/>
          <w:i/>
          <w:color w:val="3F00FD"/>
          <w:w w:val="145"/>
          <w:sz w:val="5"/>
        </w:rPr>
        <w:t>1</w:t>
        <w:tab/>
      </w:r>
      <w:r>
        <w:rPr>
          <w:rFonts w:ascii="Arial"/>
          <w:color w:val="08001F"/>
          <w:w w:val="145"/>
          <w:position w:val="1"/>
          <w:sz w:val="9"/>
        </w:rPr>
        <w:t>"</w:t>
      </w:r>
      <w:r>
        <w:rPr>
          <w:rFonts w:ascii="Arial"/>
          <w:color w:val="08001F"/>
          <w:spacing w:val="-18"/>
          <w:w w:val="145"/>
          <w:position w:val="1"/>
          <w:sz w:val="9"/>
        </w:rPr>
        <w:t>"</w:t>
      </w:r>
      <w:r>
        <w:rPr>
          <w:rFonts w:ascii="Arial"/>
          <w:color w:val="3F00FD"/>
          <w:spacing w:val="-13"/>
          <w:w w:val="145"/>
          <w:position w:val="1"/>
          <w:sz w:val="9"/>
        </w:rPr>
        <w:t>'</w:t>
      </w:r>
      <w:r>
        <w:rPr>
          <w:rFonts w:ascii="Arial"/>
          <w:color w:val="3F00FD"/>
          <w:w w:val="145"/>
          <w:position w:val="1"/>
          <w:sz w:val="9"/>
        </w:rPr>
        <w:t>"</w:t>
      </w:r>
      <w:r>
        <w:rPr>
          <w:rFonts w:ascii="Arial"/>
          <w:color w:val="3F00FD"/>
          <w:spacing w:val="-9"/>
          <w:w w:val="145"/>
          <w:position w:val="1"/>
          <w:sz w:val="9"/>
        </w:rPr>
        <w:t>,</w:t>
      </w:r>
      <w:r>
        <w:rPr>
          <w:rFonts w:ascii="Arial"/>
          <w:color w:val="3F00FD"/>
          <w:spacing w:val="-29"/>
          <w:w w:val="145"/>
          <w:sz w:val="14"/>
        </w:rPr>
        <w:t>'</w:t>
      </w:r>
      <w:r>
        <w:rPr>
          <w:rFonts w:ascii="Arial"/>
          <w:color w:val="3F00FD"/>
          <w:spacing w:val="-26"/>
          <w:w w:val="145"/>
          <w:sz w:val="14"/>
        </w:rPr>
        <w:t>'</w:t>
      </w:r>
      <w:r>
        <w:rPr>
          <w:rFonts w:ascii="Arial"/>
          <w:color w:val="0CC6FF"/>
          <w:w w:val="145"/>
          <w:sz w:val="14"/>
        </w:rPr>
        <w:t>&lt;&gt;</w:t>
      </w:r>
      <w:r>
        <w:rPr>
          <w:rFonts w:ascii="Arial"/>
          <w:color w:val="0CC6FF"/>
          <w:spacing w:val="-32"/>
          <w:w w:val="145"/>
          <w:sz w:val="14"/>
        </w:rPr>
        <w:t> </w:t>
      </w:r>
      <w:r>
        <w:rPr>
          <w:rFonts w:ascii="Arial"/>
          <w:w w:val="125"/>
          <w:sz w:val="11"/>
        </w:rPr>
        <w:t>bur</w:t>
      </w:r>
      <w:r>
        <w:rPr>
          <w:rFonts w:ascii="Arial"/>
          <w:spacing w:val="-16"/>
          <w:w w:val="125"/>
          <w:sz w:val="11"/>
        </w:rPr>
        <w:t>i</w:t>
      </w:r>
      <w:r>
        <w:rPr>
          <w:rFonts w:ascii="Arial"/>
          <w:spacing w:val="-64"/>
          <w:w w:val="125"/>
          <w:position w:val="1"/>
          <w:sz w:val="10"/>
        </w:rPr>
        <w:t>1</w:t>
      </w:r>
      <w:r>
        <w:rPr>
          <w:rFonts w:ascii="Arial"/>
          <w:color w:val="1F1F21"/>
          <w:spacing w:val="-33"/>
          <w:w w:val="125"/>
          <w:sz w:val="11"/>
        </w:rPr>
        <w:t>&amp;</w:t>
      </w:r>
      <w:r>
        <w:rPr>
          <w:rFonts w:ascii="Arial"/>
          <w:spacing w:val="-37"/>
          <w:w w:val="125"/>
          <w:position w:val="1"/>
          <w:sz w:val="10"/>
        </w:rPr>
        <w:t>5</w:t>
      </w:r>
      <w:r>
        <w:rPr>
          <w:rFonts w:ascii="Arial"/>
          <w:color w:val="1F1F21"/>
          <w:spacing w:val="-5"/>
          <w:w w:val="125"/>
          <w:sz w:val="11"/>
        </w:rPr>
        <w:t>t</w:t>
      </w:r>
      <w:r>
        <w:rPr>
          <w:rFonts w:ascii="Arial"/>
          <w:spacing w:val="-20"/>
          <w:w w:val="125"/>
          <w:position w:val="1"/>
          <w:sz w:val="10"/>
        </w:rPr>
        <w:t>1</w:t>
      </w:r>
      <w:r>
        <w:rPr>
          <w:rFonts w:ascii="Arial"/>
          <w:w w:val="125"/>
          <w:position w:val="1"/>
          <w:sz w:val="10"/>
        </w:rPr>
        <w:t>A</w:t>
      </w:r>
      <w:r>
        <w:rPr>
          <w:rFonts w:ascii="Arial"/>
          <w:spacing w:val="-21"/>
          <w:w w:val="125"/>
          <w:position w:val="1"/>
          <w:sz w:val="10"/>
        </w:rPr>
        <w:t> </w:t>
      </w:r>
      <w:r>
        <w:rPr>
          <w:rFonts w:ascii="Arial"/>
          <w:w w:val="125"/>
          <w:position w:val="1"/>
          <w:sz w:val="10"/>
        </w:rPr>
        <w:t>S'V</w:t>
      </w:r>
      <w:r>
        <w:rPr>
          <w:rFonts w:ascii="Arial"/>
          <w:sz w:val="10"/>
        </w:rPr>
      </w:r>
    </w:p>
    <w:p>
      <w:pPr>
        <w:spacing w:after="0" w:line="772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4884" w:space="40"/>
            <w:col w:w="6111" w:space="40"/>
            <w:col w:w="9305"/>
          </w:cols>
        </w:sectPr>
      </w:pPr>
    </w:p>
    <w:p>
      <w:pPr>
        <w:tabs>
          <w:tab w:pos="669" w:val="left" w:leader="none"/>
        </w:tabs>
        <w:spacing w:line="841" w:lineRule="atLeast" w:before="0"/>
        <w:ind w:left="0" w:right="0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Times New Roman" w:hAnsi="Times New Roman" w:cs="Times New Roman" w:eastAsia="Times New Roman"/>
          <w:color w:val="979797"/>
          <w:w w:val="60"/>
          <w:sz w:val="19"/>
          <w:szCs w:val="19"/>
        </w:rPr>
        <w:t>'</w:t>
        <w:tab/>
      </w:r>
      <w:r>
        <w:rPr>
          <w:rFonts w:ascii="Courier New" w:hAnsi="Courier New" w:cs="Courier New" w:eastAsia="Courier New"/>
          <w:color w:val="979797"/>
          <w:w w:val="85"/>
          <w:position w:val="-10"/>
          <w:sz w:val="26"/>
          <w:szCs w:val="26"/>
        </w:rPr>
        <w:t>•</w:t>
      </w:r>
      <w:r>
        <w:rPr>
          <w:rFonts w:ascii="Courier New" w:hAnsi="Courier New" w:cs="Courier New" w:eastAsia="Courier New"/>
          <w:sz w:val="26"/>
          <w:szCs w:val="26"/>
        </w:rPr>
      </w:r>
    </w:p>
    <w:p>
      <w:pPr>
        <w:spacing w:line="21" w:lineRule="exact" w:before="0"/>
        <w:ind w:left="0" w:right="704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color w:val="979797"/>
          <w:spacing w:val="-11"/>
          <w:w w:val="11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w w:val="110"/>
          <w:sz w:val="17"/>
          <w:szCs w:val="17"/>
        </w:rPr>
        <w:t>• </w:t>
      </w:r>
      <w:r>
        <w:rPr>
          <w:rFonts w:ascii="Times New Roman" w:hAnsi="Times New Roman" w:cs="Times New Roman" w:eastAsia="Times New Roman"/>
          <w:color w:val="979797"/>
          <w:spacing w:val="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79797"/>
          <w:spacing w:val="-57"/>
          <w:w w:val="110"/>
          <w:position w:val="-10"/>
          <w:sz w:val="21"/>
          <w:szCs w:val="21"/>
        </w:rPr>
        <w:t>•</w:t>
      </w:r>
      <w:r>
        <w:rPr>
          <w:rFonts w:ascii="Arial" w:hAnsi="Arial" w:cs="Arial" w:eastAsia="Arial"/>
          <w:color w:val="979797"/>
          <w:w w:val="110"/>
          <w:position w:val="-14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979797"/>
          <w:w w:val="110"/>
          <w:position w:val="-1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tabs>
          <w:tab w:pos="2529" w:val="left" w:leader="none"/>
          <w:tab w:pos="3134" w:val="left" w:leader="none"/>
        </w:tabs>
        <w:spacing w:line="976" w:lineRule="atLeast" w:before="0"/>
        <w:ind w:left="173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 w:hAnsi="Arial" w:cs="Arial" w:eastAsia="Arial"/>
          <w:i/>
          <w:color w:val="979797"/>
          <w:w w:val="95"/>
          <w:sz w:val="14"/>
          <w:szCs w:val="14"/>
        </w:rPr>
        <w:t>&lt;-'</w:t>
      </w:r>
      <w:r>
        <w:rPr>
          <w:rFonts w:ascii="Arial" w:hAnsi="Arial" w:cs="Arial" w:eastAsia="Arial"/>
          <w:i/>
          <w:color w:val="979797"/>
          <w:spacing w:val="-8"/>
          <w:w w:val="95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75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-13"/>
          <w:w w:val="75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75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2"/>
          <w:w w:val="75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45"/>
          <w:sz w:val="14"/>
          <w:szCs w:val="14"/>
        </w:rPr>
        <w:t>"</w:t>
      </w:r>
      <w:r>
        <w:rPr>
          <w:rFonts w:ascii="Arial" w:hAnsi="Arial" w:cs="Arial" w:eastAsia="Arial"/>
          <w:color w:val="979797"/>
          <w:spacing w:val="-30"/>
          <w:w w:val="145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45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3"/>
          <w:w w:val="145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205"/>
          <w:position w:val="4"/>
          <w:sz w:val="10"/>
          <w:szCs w:val="10"/>
        </w:rPr>
        <w:t>•</w:t>
        <w:tab/>
      </w:r>
      <w:r>
        <w:rPr>
          <w:rFonts w:ascii="Arial" w:hAnsi="Arial" w:cs="Arial" w:eastAsia="Arial"/>
          <w:color w:val="979797"/>
          <w:spacing w:val="-18"/>
          <w:w w:val="145"/>
          <w:position w:val="4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spacing w:val="-19"/>
          <w:w w:val="145"/>
          <w:sz w:val="9"/>
          <w:szCs w:val="9"/>
        </w:rPr>
        <w:t>p</w:t>
        <w:tab/>
      </w:r>
      <w:r>
        <w:rPr>
          <w:rFonts w:ascii="Arial" w:hAnsi="Arial" w:cs="Arial" w:eastAsia="Arial"/>
          <w:i/>
          <w:color w:val="979797"/>
          <w:spacing w:val="1"/>
          <w:w w:val="75"/>
          <w:sz w:val="11"/>
          <w:szCs w:val="11"/>
        </w:rPr>
        <w:t>&lt;:-</w:t>
      </w:r>
      <w:r>
        <w:rPr>
          <w:rFonts w:ascii="Arial" w:hAnsi="Arial" w:cs="Arial" w:eastAsia="Arial"/>
          <w:color w:val="979797"/>
          <w:w w:val="75"/>
          <w:position w:val="4"/>
          <w:sz w:val="10"/>
          <w:szCs w:val="10"/>
        </w:rPr>
        <w:t>•</w:t>
      </w:r>
      <w:r>
        <w:rPr>
          <w:rFonts w:ascii="Arial" w:hAnsi="Arial" w:cs="Arial" w:eastAsia="Arial"/>
          <w:sz w:val="10"/>
          <w:szCs w:val="10"/>
        </w:rPr>
      </w:r>
    </w:p>
    <w:p>
      <w:pPr>
        <w:tabs>
          <w:tab w:pos="401" w:val="left" w:leader="none"/>
        </w:tabs>
        <w:spacing w:line="976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 w:hAnsi="Arial" w:cs="Arial" w:eastAsia="Arial"/>
          <w:i/>
          <w:color w:val="979797"/>
          <w:sz w:val="14"/>
          <w:szCs w:val="14"/>
        </w:rPr>
        <w:t>&lt;</w:t>
      </w:r>
      <w:r>
        <w:rPr>
          <w:rFonts w:ascii="Arial" w:hAnsi="Arial" w:cs="Arial" w:eastAsia="Arial"/>
          <w:i/>
          <w:color w:val="979797"/>
          <w:spacing w:val="-22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21"/>
          <w:position w:val="4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position w:val="4"/>
          <w:sz w:val="10"/>
          <w:szCs w:val="10"/>
        </w:rPr>
        <w:t>'</w:t>
      </w:r>
      <w:r>
        <w:rPr>
          <w:rFonts w:ascii="Arial" w:hAnsi="Arial" w:cs="Arial" w:eastAsia="Arial"/>
          <w:color w:val="979797"/>
          <w:spacing w:val="6"/>
          <w:position w:val="4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10"/>
          <w:position w:val="4"/>
          <w:sz w:val="10"/>
          <w:szCs w:val="10"/>
        </w:rPr>
        <w:t>'</w:t>
      </w:r>
      <w:r>
        <w:rPr>
          <w:rFonts w:ascii="Arial" w:hAnsi="Arial" w:cs="Arial" w:eastAsia="Arial"/>
          <w:color w:val="979797"/>
          <w:sz w:val="8"/>
          <w:szCs w:val="8"/>
        </w:rPr>
        <w:t>I</w:t>
        <w:tab/>
      </w:r>
      <w:r>
        <w:rPr>
          <w:rFonts w:ascii="Arial" w:hAnsi="Arial" w:cs="Arial" w:eastAsia="Arial"/>
          <w:color w:val="979797"/>
          <w:w w:val="80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975" w:lineRule="atLeast" w:before="0"/>
        <w:ind w:left="37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80"/>
        </w:rPr>
        <w:br w:type="column"/>
      </w:r>
      <w:r>
        <w:rPr>
          <w:rFonts w:ascii="Arial"/>
          <w:spacing w:val="-51"/>
          <w:w w:val="80"/>
          <w:position w:val="4"/>
          <w:sz w:val="10"/>
        </w:rPr>
        <w:t>d</w:t>
      </w:r>
      <w:r>
        <w:rPr>
          <w:rFonts w:ascii="Times New Roman"/>
          <w:w w:val="80"/>
          <w:sz w:val="14"/>
        </w:rPr>
        <w:t>1</w:t>
      </w:r>
      <w:r>
        <w:rPr>
          <w:rFonts w:ascii="Times New Roman"/>
          <w:spacing w:val="-7"/>
          <w:w w:val="80"/>
          <w:sz w:val="14"/>
        </w:rPr>
        <w:t>.</w:t>
      </w:r>
      <w:r>
        <w:rPr>
          <w:rFonts w:ascii="Arial"/>
          <w:spacing w:val="-25"/>
          <w:w w:val="80"/>
          <w:position w:val="4"/>
          <w:sz w:val="10"/>
        </w:rPr>
        <w:t>-</w:t>
      </w:r>
      <w:r>
        <w:rPr>
          <w:rFonts w:ascii="Times New Roman"/>
          <w:spacing w:val="-17"/>
          <w:w w:val="80"/>
          <w:sz w:val="14"/>
        </w:rPr>
        <w:t>p</w:t>
      </w:r>
      <w:r>
        <w:rPr>
          <w:rFonts w:ascii="Arial"/>
          <w:spacing w:val="-37"/>
          <w:w w:val="80"/>
          <w:position w:val="4"/>
          <w:sz w:val="10"/>
        </w:rPr>
        <w:t>0</w:t>
      </w:r>
      <w:r>
        <w:rPr>
          <w:rFonts w:ascii="Times New Roman"/>
          <w:w w:val="80"/>
          <w:sz w:val="14"/>
        </w:rPr>
        <w:t>o</w:t>
      </w:r>
      <w:r>
        <w:rPr>
          <w:rFonts w:ascii="Times New Roman"/>
          <w:spacing w:val="-32"/>
          <w:w w:val="80"/>
          <w:sz w:val="14"/>
        </w:rPr>
        <w:t>r</w:t>
      </w:r>
      <w:r>
        <w:rPr>
          <w:rFonts w:ascii="Arial"/>
          <w:spacing w:val="-6"/>
          <w:w w:val="80"/>
          <w:position w:val="4"/>
          <w:sz w:val="10"/>
        </w:rPr>
        <w:t>.</w:t>
      </w:r>
      <w:r>
        <w:rPr>
          <w:rFonts w:ascii="Times New Roman"/>
          <w:spacing w:val="-43"/>
          <w:w w:val="80"/>
          <w:sz w:val="14"/>
        </w:rPr>
        <w:t>z</w:t>
      </w:r>
      <w:r>
        <w:rPr>
          <w:rFonts w:ascii="Arial"/>
          <w:spacing w:val="-22"/>
          <w:w w:val="80"/>
          <w:position w:val="4"/>
          <w:sz w:val="10"/>
        </w:rPr>
        <w:t>4</w:t>
      </w:r>
      <w:r>
        <w:rPr>
          <w:rFonts w:ascii="Times New Roman"/>
          <w:spacing w:val="6"/>
          <w:w w:val="80"/>
          <w:sz w:val="14"/>
        </w:rPr>
        <w:t>i</w:t>
      </w:r>
      <w:r>
        <w:rPr>
          <w:rFonts w:ascii="Arial"/>
          <w:spacing w:val="-31"/>
          <w:w w:val="80"/>
          <w:position w:val="4"/>
          <w:sz w:val="10"/>
        </w:rPr>
        <w:t>m</w:t>
      </w:r>
      <w:r>
        <w:rPr>
          <w:rFonts w:ascii="Arial"/>
          <w:sz w:val="10"/>
        </w:rPr>
      </w:r>
    </w:p>
    <w:p>
      <w:pPr>
        <w:spacing w:line="975" w:lineRule="atLeast" w:before="0"/>
        <w:ind w:left="19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Times New Roman"/>
          <w:color w:val="979797"/>
          <w:w w:val="80"/>
          <w:sz w:val="14"/>
        </w:rPr>
        <w:t>. </w:t>
      </w:r>
      <w:r>
        <w:rPr>
          <w:rFonts w:ascii="Times New Roman"/>
          <w:color w:val="979797"/>
          <w:spacing w:val="13"/>
          <w:w w:val="80"/>
          <w:sz w:val="14"/>
        </w:rPr>
        <w:t> </w:t>
      </w:r>
      <w:r>
        <w:rPr>
          <w:rFonts w:ascii="Arial"/>
          <w:i/>
          <w:color w:val="3F00FD"/>
          <w:sz w:val="10"/>
        </w:rPr>
        <w:t>j    </w:t>
      </w:r>
      <w:r>
        <w:rPr>
          <w:rFonts w:ascii="Arial"/>
          <w:i/>
          <w:color w:val="3F00FD"/>
          <w:spacing w:val="15"/>
          <w:sz w:val="10"/>
        </w:rPr>
        <w:t> </w:t>
      </w:r>
      <w:r>
        <w:rPr>
          <w:rFonts w:ascii="Arial"/>
          <w:sz w:val="8"/>
        </w:rPr>
        <w:t>"'E!:.:J</w:t>
      </w:r>
      <w:r>
        <w:rPr>
          <w:rFonts w:ascii="Arial"/>
          <w:sz w:val="8"/>
        </w:rPr>
      </w:r>
    </w:p>
    <w:p>
      <w:pPr>
        <w:tabs>
          <w:tab w:pos="344" w:val="left" w:leader="none"/>
        </w:tabs>
        <w:spacing w:line="986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115"/>
        </w:rPr>
        <w:br w:type="column"/>
      </w:r>
      <w:r>
        <w:rPr>
          <w:rFonts w:ascii="Arial" w:hAnsi="Arial" w:cs="Arial" w:eastAsia="Arial"/>
          <w:color w:val="979797"/>
          <w:w w:val="115"/>
          <w:sz w:val="10"/>
          <w:szCs w:val="10"/>
        </w:rPr>
        <w:t>\</w:t>
      </w:r>
      <w:r>
        <w:rPr>
          <w:rFonts w:ascii="Arial" w:hAnsi="Arial" w:cs="Arial" w:eastAsia="Arial"/>
          <w:color w:val="979797"/>
          <w:spacing w:val="-22"/>
          <w:w w:val="11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320"/>
          <w:position w:val="-3"/>
          <w:sz w:val="8"/>
          <w:szCs w:val="8"/>
        </w:rPr>
        <w:t>\</w:t>
        <w:tab/>
      </w:r>
      <w:r>
        <w:rPr>
          <w:rFonts w:ascii="Arial" w:hAnsi="Arial" w:cs="Arial" w:eastAsia="Arial"/>
          <w:color w:val="979797"/>
          <w:spacing w:val="-12"/>
          <w:w w:val="220"/>
          <w:sz w:val="10"/>
          <w:szCs w:val="10"/>
        </w:rPr>
        <w:t>••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990" w:lineRule="atLeast" w:before="0"/>
        <w:ind w:left="58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i/>
          <w:color w:val="979797"/>
          <w:sz w:val="10"/>
        </w:rPr>
        <w:t>'!'</w:t>
      </w:r>
      <w:r>
        <w:rPr>
          <w:rFonts w:ascii="Arial"/>
          <w:sz w:val="10"/>
        </w:rPr>
      </w:r>
    </w:p>
    <w:p>
      <w:pPr>
        <w:spacing w:before="10"/>
        <w:ind w:left="175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351.393188pt;margin-top:-.323783pt;width:26.8pt;height:48.7pt;mso-position-horizontal-relative:page;mso-position-vertical-relative:paragraph;z-index:10240" coordorigin="27028,-6" coordsize="536,974">
            <v:shape style="position:absolute;left:27028;top:-6;width:535;height:714" type="#_x0000_t75" stroked="false">
              <v:imagedata r:id="rId814" o:title=""/>
            </v:shape>
            <v:shape style="position:absolute;left:27028;top:-6;width:536;height:974" type="#_x0000_t202" filled="false" stroked="false">
              <v:textbox inset="0,0,0,0">
                <w:txbxContent>
                  <w:p>
                    <w:pPr>
                      <w:spacing w:line="295" w:lineRule="exact" w:before="679"/>
                      <w:ind w:left="49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/>
                        <w:w w:val="150"/>
                        <w:sz w:val="26"/>
                      </w:rPr>
                      <w:t>-:!:</w:t>
                    </w:r>
                    <w:r>
                      <w:rPr>
                        <w:rFonts w:ascii="Times New Roman"/>
                        <w:sz w:val="26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979797"/>
          <w:w w:val="170"/>
          <w:sz w:val="17"/>
        </w:rPr>
        <w:t>"</w:t>
      </w:r>
      <w:r>
        <w:rPr>
          <w:rFonts w:ascii="Arial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4878" w:space="40"/>
            <w:col w:w="3270" w:space="40"/>
            <w:col w:w="1488" w:space="40"/>
            <w:col w:w="687" w:space="40"/>
            <w:col w:w="699" w:space="40"/>
            <w:col w:w="2630" w:space="40"/>
            <w:col w:w="6488"/>
          </w:cols>
        </w:sectPr>
      </w:pPr>
    </w:p>
    <w:p>
      <w:pPr>
        <w:tabs>
          <w:tab w:pos="2396" w:val="left" w:leader="none"/>
          <w:tab w:pos="3129" w:val="left" w:leader="none"/>
        </w:tabs>
        <w:spacing w:line="545" w:lineRule="atLeast" w:before="0"/>
        <w:ind w:left="0" w:right="0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Times New Roman" w:hAnsi="Times New Roman" w:cs="Times New Roman" w:eastAsia="Times New Roman"/>
          <w:color w:val="979797"/>
          <w:w w:val="55"/>
          <w:position w:val="13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color w:val="979797"/>
          <w:spacing w:val="-16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-17"/>
          <w:w w:val="85"/>
          <w:sz w:val="28"/>
          <w:szCs w:val="28"/>
        </w:rPr>
        <w:t>•</w:t>
        <w:tab/>
      </w:r>
      <w:r>
        <w:rPr>
          <w:rFonts w:ascii="Courier New" w:hAnsi="Courier New" w:cs="Courier New" w:eastAsia="Courier New"/>
          <w:color w:val="979797"/>
          <w:spacing w:val="-17"/>
          <w:w w:val="85"/>
          <w:position w:val="3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3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9"/>
          <w:position w:val="3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tabs>
          <w:tab w:pos="2242" w:val="left" w:leader="none"/>
          <w:tab w:pos="3274" w:val="left" w:leader="none"/>
        </w:tabs>
        <w:spacing w:line="545" w:lineRule="atLeast" w:before="0"/>
        <w:ind w:left="168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95"/>
        </w:rPr>
        <w:br w:type="column"/>
      </w:r>
      <w:r>
        <w:rPr>
          <w:rFonts w:ascii="Arial"/>
          <w:color w:val="979797"/>
          <w:w w:val="95"/>
          <w:sz w:val="10"/>
        </w:rPr>
        <w:t>i'-</w:t>
      </w:r>
      <w:r>
        <w:rPr>
          <w:rFonts w:ascii="Arial"/>
          <w:color w:val="979797"/>
          <w:spacing w:val="3"/>
          <w:w w:val="95"/>
          <w:sz w:val="10"/>
        </w:rPr>
        <w:t> </w:t>
      </w:r>
      <w:r>
        <w:rPr>
          <w:rFonts w:ascii="Arial"/>
          <w:color w:val="979797"/>
          <w:w w:val="95"/>
          <w:sz w:val="10"/>
        </w:rPr>
        <w:t>""-"</w:t>
        <w:tab/>
      </w:r>
      <w:r>
        <w:rPr>
          <w:rFonts w:ascii="Arial"/>
          <w:color w:val="979797"/>
          <w:w w:val="135"/>
          <w:sz w:val="8"/>
        </w:rPr>
        <w:t>I</w:t>
        <w:tab/>
      </w:r>
      <w:r>
        <w:rPr>
          <w:rFonts w:ascii="Arial"/>
          <w:color w:val="3F00FD"/>
          <w:w w:val="135"/>
          <w:sz w:val="13"/>
        </w:rPr>
        <w:t>l</w:t>
      </w:r>
      <w:r>
        <w:rPr>
          <w:rFonts w:ascii="Arial"/>
          <w:sz w:val="13"/>
        </w:rPr>
      </w:r>
    </w:p>
    <w:p>
      <w:pPr>
        <w:pStyle w:val="BodyText"/>
        <w:tabs>
          <w:tab w:pos="2767" w:val="left" w:leader="none"/>
        </w:tabs>
        <w:spacing w:line="549" w:lineRule="atLeast"/>
        <w:ind w:left="702" w:right="0"/>
        <w:jc w:val="left"/>
        <w:rPr>
          <w:rFonts w:ascii="Arial" w:hAnsi="Arial" w:cs="Arial" w:eastAsia="Arial"/>
        </w:rPr>
      </w:pPr>
      <w:r>
        <w:rPr>
          <w:w w:val="145"/>
        </w:rPr>
        <w:br w:type="column"/>
      </w:r>
      <w:r>
        <w:rPr>
          <w:rFonts w:ascii="Arial" w:hAnsi="Arial" w:cs="Arial" w:eastAsia="Arial"/>
          <w:color w:val="979797"/>
          <w:w w:val="145"/>
        </w:rPr>
        <w:t>=..</w:t>
        <w:tab/>
        <w:t>•</w:t>
      </w:r>
      <w:r>
        <w:rPr>
          <w:rFonts w:ascii="Arial" w:hAnsi="Arial" w:cs="Arial" w:eastAsia="Arial"/>
        </w:rPr>
      </w:r>
    </w:p>
    <w:p>
      <w:pPr>
        <w:spacing w:after="0" w:line="549" w:lineRule="atLeast"/>
        <w:jc w:val="left"/>
        <w:rPr>
          <w:rFonts w:ascii="Arial" w:hAnsi="Arial" w:cs="Arial" w:eastAsia="Arial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7434" w:space="40"/>
            <w:col w:w="3323" w:space="40"/>
            <w:col w:w="9543"/>
          </w:cols>
        </w:sectPr>
      </w:pPr>
    </w:p>
    <w:p>
      <w:pPr>
        <w:spacing w:line="468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 w:cs="Times New Roman" w:eastAsia="Times New Roman"/>
          <w:color w:val="979797"/>
          <w:w w:val="135"/>
          <w:sz w:val="14"/>
          <w:szCs w:val="14"/>
        </w:rPr>
        <w:t>t" </w:t>
      </w:r>
      <w:r>
        <w:rPr>
          <w:rFonts w:ascii="Times New Roman" w:hAnsi="Times New Roman" w:cs="Times New Roman" w:eastAsia="Times New Roman"/>
          <w:color w:val="979797"/>
          <w:spacing w:val="8"/>
          <w:w w:val="135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w w:val="90"/>
          <w:sz w:val="14"/>
          <w:szCs w:val="14"/>
        </w:rPr>
        <w:t>&lt;</w:t>
      </w:r>
      <w:r>
        <w:rPr>
          <w:rFonts w:ascii="Arial" w:hAnsi="Arial" w:cs="Arial" w:eastAsia="Arial"/>
          <w:i/>
          <w:color w:val="979797"/>
          <w:spacing w:val="-20"/>
          <w:w w:val="90"/>
          <w:sz w:val="14"/>
          <w:szCs w:val="14"/>
        </w:rPr>
        <w:t>-</w:t>
      </w:r>
      <w:r>
        <w:rPr>
          <w:rFonts w:ascii="Arial" w:hAnsi="Arial" w:cs="Arial" w:eastAsia="Arial"/>
          <w:i/>
          <w:color w:val="A0BDBD"/>
          <w:spacing w:val="-5"/>
          <w:w w:val="90"/>
          <w:sz w:val="14"/>
          <w:szCs w:val="14"/>
        </w:rPr>
        <w:t>.</w:t>
      </w:r>
      <w:r>
        <w:rPr>
          <w:rFonts w:ascii="Arial" w:hAnsi="Arial" w:cs="Arial" w:eastAsia="Arial"/>
          <w:color w:val="979797"/>
          <w:w w:val="90"/>
          <w:position w:val="-3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-7"/>
          <w:w w:val="90"/>
          <w:position w:val="-3"/>
          <w:sz w:val="14"/>
          <w:szCs w:val="14"/>
        </w:rPr>
        <w:t> </w:t>
      </w:r>
      <w:r>
        <w:rPr>
          <w:rFonts w:ascii="Arial" w:hAnsi="Arial" w:cs="Arial" w:eastAsia="Arial"/>
          <w:color w:val="979797"/>
          <w:spacing w:val="-35"/>
          <w:w w:val="90"/>
          <w:sz w:val="14"/>
          <w:szCs w:val="14"/>
        </w:rPr>
        <w:t>•</w:t>
      </w:r>
      <w:r>
        <w:rPr>
          <w:rFonts w:ascii="Arial" w:hAnsi="Arial" w:cs="Arial" w:eastAsia="Arial"/>
          <w:i/>
          <w:color w:val="979797"/>
          <w:spacing w:val="12"/>
          <w:w w:val="90"/>
          <w:position w:val="-3"/>
          <w:sz w:val="14"/>
          <w:szCs w:val="14"/>
        </w:rPr>
        <w:t>.</w:t>
      </w:r>
      <w:r>
        <w:rPr>
          <w:rFonts w:ascii="Arial" w:hAnsi="Arial" w:cs="Arial" w:eastAsia="Arial"/>
          <w:i/>
          <w:color w:val="979797"/>
          <w:w w:val="90"/>
          <w:position w:val="-3"/>
          <w:sz w:val="14"/>
          <w:szCs w:val="14"/>
        </w:rPr>
        <w:t>&lt;</w:t>
      </w:r>
      <w:r>
        <w:rPr>
          <w:rFonts w:ascii="Arial" w:hAnsi="Arial" w:cs="Arial" w:eastAsia="Arial"/>
          <w:i/>
          <w:color w:val="979797"/>
          <w:spacing w:val="-20"/>
          <w:w w:val="90"/>
          <w:position w:val="-3"/>
          <w:sz w:val="14"/>
          <w:szCs w:val="14"/>
        </w:rPr>
        <w:t>-</w:t>
      </w:r>
      <w:r>
        <w:rPr>
          <w:rFonts w:ascii="Arial" w:hAnsi="Arial" w:cs="Arial" w:eastAsia="Arial"/>
          <w:color w:val="979797"/>
          <w:w w:val="90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pacing w:val="29"/>
          <w:w w:val="9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35"/>
          <w:position w:val="-3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1096" w:val="left" w:leader="none"/>
        </w:tabs>
        <w:spacing w:line="468" w:lineRule="atLeast" w:before="0"/>
        <w:ind w:left="11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15"/>
        </w:rPr>
        <w:br w:type="column"/>
      </w:r>
      <w:r>
        <w:rPr>
          <w:rFonts w:ascii="Arial"/>
          <w:color w:val="979797"/>
          <w:spacing w:val="-68"/>
          <w:w w:val="115"/>
          <w:position w:val="4"/>
          <w:sz w:val="14"/>
        </w:rPr>
        <w:t>,</w:t>
      </w:r>
      <w:r>
        <w:rPr>
          <w:rFonts w:ascii="Arial"/>
          <w:color w:val="979797"/>
          <w:w w:val="115"/>
          <w:sz w:val="8"/>
        </w:rPr>
        <w:t>1</w:t>
      </w:r>
      <w:r>
        <w:rPr>
          <w:rFonts w:ascii="Arial"/>
          <w:color w:val="979797"/>
          <w:spacing w:val="-17"/>
          <w:w w:val="115"/>
          <w:sz w:val="8"/>
        </w:rPr>
        <w:t> </w:t>
      </w:r>
      <w:r>
        <w:rPr>
          <w:rFonts w:ascii="Arial"/>
          <w:color w:val="979797"/>
          <w:spacing w:val="-13"/>
          <w:w w:val="150"/>
          <w:position w:val="4"/>
          <w:sz w:val="14"/>
        </w:rPr>
        <w:t>.</w:t>
      </w:r>
      <w:r>
        <w:rPr>
          <w:rFonts w:ascii="Arial"/>
          <w:color w:val="979797"/>
          <w:spacing w:val="-9"/>
          <w:w w:val="150"/>
          <w:sz w:val="8"/>
        </w:rPr>
        <w:t>,</w:t>
      </w:r>
      <w:r>
        <w:rPr>
          <w:rFonts w:ascii="Arial"/>
          <w:color w:val="979797"/>
          <w:w w:val="150"/>
          <w:sz w:val="8"/>
        </w:rPr>
        <w:t>....</w:t>
        <w:tab/>
        <w:t>.</w:t>
      </w:r>
      <w:r>
        <w:rPr>
          <w:rFonts w:ascii="Arial"/>
          <w:color w:val="979797"/>
          <w:spacing w:val="-18"/>
          <w:w w:val="150"/>
          <w:sz w:val="8"/>
        </w:rPr>
        <w:t>,</w:t>
      </w:r>
      <w:r>
        <w:rPr>
          <w:rFonts w:ascii="Arial"/>
          <w:color w:val="3F00FD"/>
          <w:spacing w:val="-15"/>
          <w:w w:val="150"/>
          <w:position w:val="4"/>
          <w:sz w:val="14"/>
        </w:rPr>
        <w:t>\</w:t>
      </w:r>
      <w:r>
        <w:rPr>
          <w:rFonts w:ascii="Arial"/>
          <w:color w:val="3F00FD"/>
          <w:w w:val="150"/>
          <w:sz w:val="8"/>
        </w:rPr>
        <w:t>,</w:t>
      </w:r>
      <w:r>
        <w:rPr>
          <w:rFonts w:ascii="Arial"/>
          <w:sz w:val="8"/>
        </w:rPr>
      </w:r>
    </w:p>
    <w:p>
      <w:pPr>
        <w:spacing w:line="468" w:lineRule="atLeast" w:before="0"/>
        <w:ind w:left="95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979797"/>
          <w:spacing w:val="-210"/>
          <w:position w:val="4"/>
          <w:sz w:val="14"/>
        </w:rPr>
        <w:t>-</w:t>
      </w:r>
      <w:r>
        <w:rPr>
          <w:rFonts w:ascii="Arial"/>
          <w:color w:val="979797"/>
          <w:sz w:val="8"/>
        </w:rPr>
        <w:t>..._.,</w:t>
      </w:r>
      <w:r>
        <w:rPr>
          <w:rFonts w:ascii="Arial"/>
          <w:sz w:val="8"/>
        </w:rPr>
      </w:r>
    </w:p>
    <w:p>
      <w:pPr>
        <w:spacing w:after="0" w:line="468" w:lineRule="atLeas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9556" w:space="40"/>
            <w:col w:w="1235" w:space="40"/>
            <w:col w:w="9509"/>
          </w:cols>
        </w:sectPr>
      </w:pPr>
    </w:p>
    <w:p>
      <w:pPr>
        <w:tabs>
          <w:tab w:pos="2670" w:val="left" w:leader="none"/>
        </w:tabs>
        <w:spacing w:line="35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Courier New" w:hAnsi="Courier New" w:cs="Courier New" w:eastAsia="Courier New"/>
          <w:color w:val="979797"/>
          <w:w w:val="95"/>
          <w:position w:val="6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6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6"/>
          <w:sz w:val="27"/>
          <w:szCs w:val="27"/>
        </w:rPr>
        <w:tab/>
      </w:r>
      <w:r>
        <w:rPr>
          <w:rFonts w:ascii="Arial" w:hAnsi="Arial" w:cs="Arial" w:eastAsia="Arial"/>
          <w:i/>
          <w:shadow w:val="0"/>
          <w:color w:val="979797"/>
          <w:w w:val="70"/>
          <w:sz w:val="14"/>
          <w:szCs w:val="14"/>
        </w:rPr>
        <w:t>&lt;-    </w:t>
      </w:r>
      <w:r>
        <w:rPr>
          <w:rFonts w:ascii="Times New Roman" w:hAnsi="Times New Roman" w:cs="Times New Roman" w:eastAsia="Times New Roman"/>
          <w:shadow w:val="0"/>
          <w:color w:val="979797"/>
          <w:w w:val="70"/>
          <w:position w:val="-21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hadow w:val="0"/>
          <w:sz w:val="61"/>
          <w:szCs w:val="61"/>
        </w:rPr>
      </w:r>
    </w:p>
    <w:p>
      <w:pPr>
        <w:tabs>
          <w:tab w:pos="1209" w:val="left" w:leader="none"/>
          <w:tab w:pos="1706" w:val="left" w:leader="none"/>
        </w:tabs>
        <w:spacing w:line="353" w:lineRule="atLeast" w:before="0"/>
        <w:ind w:left="291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w w:val="120"/>
        </w:rPr>
        <w:br w:type="column"/>
      </w:r>
      <w:r>
        <w:rPr>
          <w:rFonts w:ascii="Arial"/>
          <w:color w:val="979797"/>
          <w:spacing w:val="-130"/>
          <w:w w:val="120"/>
          <w:position w:val="-17"/>
          <w:sz w:val="61"/>
        </w:rPr>
        <w:t>.</w:t>
      </w:r>
      <w:r>
        <w:rPr>
          <w:rFonts w:ascii="Times New Roman"/>
          <w:i/>
          <w:color w:val="979797"/>
          <w:w w:val="120"/>
          <w:sz w:val="8"/>
        </w:rPr>
        <w:t>f   </w:t>
      </w:r>
      <w:r>
        <w:rPr>
          <w:rFonts w:ascii="Times New Roman"/>
          <w:i/>
          <w:color w:val="979797"/>
          <w:spacing w:val="12"/>
          <w:w w:val="120"/>
          <w:sz w:val="8"/>
        </w:rPr>
        <w:t> </w:t>
      </w:r>
      <w:r>
        <w:rPr>
          <w:rFonts w:ascii="Times New Roman"/>
          <w:i/>
          <w:color w:val="979797"/>
          <w:w w:val="160"/>
          <w:sz w:val="8"/>
        </w:rPr>
        <w:t>\    </w:t>
      </w:r>
      <w:r>
        <w:rPr>
          <w:rFonts w:ascii="Times New Roman"/>
          <w:i/>
          <w:color w:val="979797"/>
          <w:spacing w:val="21"/>
          <w:w w:val="160"/>
          <w:sz w:val="8"/>
        </w:rPr>
        <w:t> </w:t>
      </w:r>
      <w:r>
        <w:rPr>
          <w:rFonts w:ascii="Arial"/>
          <w:color w:val="979797"/>
          <w:w w:val="160"/>
          <w:sz w:val="8"/>
        </w:rPr>
        <w:t>I</w:t>
        <w:tab/>
      </w:r>
      <w:r>
        <w:rPr>
          <w:rFonts w:ascii="Arial"/>
          <w:i/>
          <w:color w:val="979797"/>
          <w:w w:val="60"/>
          <w:sz w:val="11"/>
        </w:rPr>
        <w:t>&lt;:</w:t>
      </w:r>
      <w:r>
        <w:rPr>
          <w:rFonts w:ascii="Arial"/>
          <w:i/>
          <w:color w:val="979797"/>
          <w:spacing w:val="-12"/>
          <w:w w:val="60"/>
          <w:sz w:val="11"/>
        </w:rPr>
        <w:t>-</w:t>
      </w:r>
      <w:r>
        <w:rPr>
          <w:rFonts w:ascii="Arial"/>
          <w:i/>
          <w:color w:val="979797"/>
          <w:w w:val="60"/>
          <w:sz w:val="11"/>
        </w:rPr>
        <w:t>1'</w:t>
        <w:tab/>
      </w:r>
      <w:r>
        <w:rPr>
          <w:rFonts w:ascii="Arial"/>
          <w:color w:val="979797"/>
          <w:w w:val="90"/>
          <w:sz w:val="11"/>
        </w:rPr>
        <w:t>. </w:t>
      </w:r>
      <w:r>
        <w:rPr>
          <w:rFonts w:ascii="Arial"/>
          <w:color w:val="979797"/>
          <w:spacing w:val="16"/>
          <w:w w:val="90"/>
          <w:sz w:val="11"/>
        </w:rPr>
        <w:t> </w:t>
      </w:r>
      <w:r>
        <w:rPr>
          <w:rFonts w:ascii="Arial"/>
          <w:color w:val="3F00FD"/>
          <w:spacing w:val="-12"/>
          <w:w w:val="160"/>
          <w:sz w:val="11"/>
        </w:rPr>
        <w:t>'</w:t>
      </w:r>
      <w:r>
        <w:rPr>
          <w:rFonts w:ascii="Arial"/>
          <w:color w:val="230395"/>
          <w:spacing w:val="6"/>
          <w:w w:val="160"/>
          <w:sz w:val="11"/>
        </w:rPr>
        <w:t>\</w:t>
      </w:r>
      <w:r>
        <w:rPr>
          <w:rFonts w:ascii="Arial"/>
          <w:color w:val="3F00FD"/>
          <w:w w:val="160"/>
          <w:position w:val="-17"/>
          <w:sz w:val="26"/>
        </w:rPr>
        <w:t>'</w:t>
      </w:r>
      <w:r>
        <w:rPr>
          <w:rFonts w:ascii="Arial"/>
          <w:sz w:val="26"/>
        </w:rPr>
      </w:r>
    </w:p>
    <w:p>
      <w:pPr>
        <w:spacing w:line="353" w:lineRule="atLeast" w:before="0"/>
        <w:ind w:left="174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75"/>
        </w:rPr>
        <w:br w:type="column"/>
      </w:r>
      <w:r>
        <w:rPr>
          <w:rFonts w:ascii="Times New Roman"/>
          <w:color w:val="979797"/>
          <w:w w:val="75"/>
          <w:sz w:val="16"/>
        </w:rPr>
        <w:t>'!'.'</w:t>
      </w:r>
      <w:r>
        <w:rPr>
          <w:rFonts w:ascii="Times New Roman"/>
          <w:sz w:val="16"/>
        </w:rPr>
      </w:r>
    </w:p>
    <w:p>
      <w:pPr>
        <w:spacing w:after="0" w:line="353" w:lineRule="atLeas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9015" w:space="40"/>
            <w:col w:w="3710" w:space="40"/>
            <w:col w:w="7575"/>
          </w:cols>
        </w:sectPr>
      </w:pPr>
    </w:p>
    <w:p>
      <w:pPr>
        <w:pStyle w:val="Heading1"/>
        <w:tabs>
          <w:tab w:pos="5572" w:val="left" w:leader="none"/>
          <w:tab w:pos="9339" w:val="left" w:leader="none"/>
        </w:tabs>
        <w:spacing w:line="211" w:lineRule="atLeast"/>
        <w:ind w:left="1811" w:right="0"/>
        <w:jc w:val="left"/>
      </w:pPr>
      <w:r>
        <w:rPr>
          <w:color w:val="979797"/>
          <w:w w:val="70"/>
        </w:rPr>
        <w:t>+</w:t>
        <w:tab/>
        <w:t>+</w:t>
        <w:tab/>
        <w:t>+</w:t>
      </w:r>
      <w:r>
        <w:rPr/>
      </w:r>
    </w:p>
    <w:p>
      <w:pPr>
        <w:spacing w:line="211" w:lineRule="atLeast" w:before="0"/>
        <w:ind w:left="0" w:right="0" w:firstLine="0"/>
        <w:jc w:val="right"/>
        <w:rPr>
          <w:rFonts w:ascii="Arial" w:hAnsi="Arial" w:cs="Arial" w:eastAsia="Arial"/>
          <w:sz w:val="61"/>
          <w:szCs w:val="61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20"/>
        </w:rPr>
        <w:t>-</w:t>
      </w:r>
      <w:r>
        <w:rPr>
          <w:rFonts w:ascii="Times New Roman"/>
          <w:color w:val="979797"/>
          <w:spacing w:val="-22"/>
          <w:w w:val="60"/>
          <w:sz w:val="20"/>
        </w:rPr>
        <w:t>\</w:t>
      </w:r>
      <w:r>
        <w:rPr>
          <w:rFonts w:ascii="Times New Roman"/>
          <w:color w:val="979797"/>
          <w:spacing w:val="-23"/>
          <w:w w:val="60"/>
          <w:position w:val="2"/>
          <w:sz w:val="6"/>
        </w:rPr>
        <w:t>B</w:t>
      </w:r>
      <w:r>
        <w:rPr>
          <w:rFonts w:ascii="Times New Roman"/>
          <w:color w:val="979797"/>
          <w:w w:val="60"/>
          <w:sz w:val="20"/>
        </w:rPr>
        <w:t>'</w:t>
      </w:r>
      <w:r>
        <w:rPr>
          <w:rFonts w:ascii="Times New Roman"/>
          <w:color w:val="979797"/>
          <w:spacing w:val="-39"/>
          <w:w w:val="60"/>
          <w:sz w:val="20"/>
        </w:rPr>
        <w:t>&gt;</w:t>
      </w:r>
      <w:r>
        <w:rPr>
          <w:rFonts w:ascii="Times New Roman"/>
          <w:color w:val="979797"/>
          <w:spacing w:val="-15"/>
          <w:w w:val="60"/>
          <w:position w:val="2"/>
          <w:sz w:val="6"/>
        </w:rPr>
        <w:t>U</w:t>
      </w:r>
      <w:r>
        <w:rPr>
          <w:rFonts w:ascii="Arial"/>
          <w:color w:val="979797"/>
          <w:spacing w:val="-100"/>
          <w:w w:val="60"/>
          <w:position w:val="-22"/>
          <w:sz w:val="61"/>
        </w:rPr>
        <w:t>.</w:t>
      </w:r>
      <w:r>
        <w:rPr>
          <w:rFonts w:ascii="Times New Roman"/>
          <w:color w:val="979797"/>
          <w:w w:val="60"/>
          <w:sz w:val="20"/>
        </w:rPr>
        <w:t>'</w:t>
      </w:r>
      <w:r>
        <w:rPr>
          <w:rFonts w:ascii="Times New Roman"/>
          <w:color w:val="979797"/>
          <w:spacing w:val="-1"/>
          <w:w w:val="60"/>
          <w:sz w:val="20"/>
        </w:rPr>
        <w:t> </w:t>
      </w:r>
      <w:r>
        <w:rPr>
          <w:rFonts w:ascii="Arial"/>
          <w:color w:val="979797"/>
          <w:w w:val="60"/>
          <w:position w:val="-22"/>
          <w:sz w:val="61"/>
        </w:rPr>
        <w:t>..</w:t>
      </w:r>
      <w:r>
        <w:rPr>
          <w:rFonts w:ascii="Arial"/>
          <w:sz w:val="61"/>
        </w:rPr>
      </w:r>
    </w:p>
    <w:p>
      <w:pPr>
        <w:spacing w:line="152" w:lineRule="atLeast" w:before="0"/>
        <w:ind w:left="918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Arial"/>
          <w:color w:val="979797"/>
          <w:sz w:val="44"/>
        </w:rPr>
        <w:t>"</w:t>
      </w:r>
      <w:r>
        <w:rPr>
          <w:rFonts w:ascii="Arial"/>
          <w:sz w:val="44"/>
        </w:rPr>
      </w:r>
    </w:p>
    <w:p>
      <w:pPr>
        <w:tabs>
          <w:tab w:pos="3117" w:val="left" w:leader="none"/>
        </w:tabs>
        <w:spacing w:line="105" w:lineRule="atLeast" w:before="0"/>
        <w:ind w:left="1734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Courier New" w:hAnsi="Courier New" w:cs="Courier New" w:eastAsia="Courier New"/>
          <w:color w:val="979797"/>
          <w:w w:val="95"/>
          <w:position w:val="-12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90"/>
          <w:position w:val="-12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90"/>
          <w:position w:val="-12"/>
          <w:sz w:val="27"/>
          <w:szCs w:val="27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spacing w:val="-13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hadow w:val="0"/>
          <w:color w:val="979797"/>
          <w:spacing w:val="-14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hadow w:val="0"/>
          <w:sz w:val="28"/>
          <w:szCs w:val="28"/>
        </w:rPr>
      </w:r>
    </w:p>
    <w:p>
      <w:pPr>
        <w:tabs>
          <w:tab w:pos="1352" w:val="left" w:leader="none"/>
          <w:tab w:pos="2066" w:val="left" w:leader="none"/>
          <w:tab w:pos="3111" w:val="left" w:leader="none"/>
          <w:tab w:pos="5909" w:val="left" w:leader="none"/>
          <w:tab w:pos="6196" w:val="left" w:leader="none"/>
        </w:tabs>
        <w:spacing w:line="464" w:lineRule="atLeast" w:before="0"/>
        <w:ind w:left="97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 w:hAnsi="Arial" w:cs="Arial" w:eastAsia="Arial"/>
          <w:color w:val="979797"/>
          <w:sz w:val="10"/>
          <w:szCs w:val="10"/>
        </w:rPr>
        <w:t>ft</w:t>
        <w:tab/>
      </w:r>
      <w:r>
        <w:rPr>
          <w:rFonts w:ascii="Arial" w:hAnsi="Arial" w:cs="Arial" w:eastAsia="Arial"/>
          <w:color w:val="979797"/>
          <w:w w:val="95"/>
          <w:sz w:val="10"/>
          <w:szCs w:val="10"/>
        </w:rPr>
        <w:t>·  </w:t>
      </w:r>
      <w:r>
        <w:rPr>
          <w:rFonts w:ascii="Arial" w:hAnsi="Arial" w:cs="Arial" w:eastAsia="Arial"/>
          <w:color w:val="979797"/>
          <w:spacing w:val="3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95"/>
          <w:sz w:val="10"/>
          <w:szCs w:val="10"/>
        </w:rPr>
        <w:t>·</w:t>
      </w:r>
      <w:r>
        <w:rPr>
          <w:rFonts w:ascii="Arial" w:hAnsi="Arial" w:cs="Arial" w:eastAsia="Arial"/>
          <w:color w:val="979797"/>
          <w:spacing w:val="23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95"/>
          <w:sz w:val="10"/>
          <w:szCs w:val="10"/>
        </w:rPr>
        <w:t>·</w:t>
      </w:r>
      <w:r>
        <w:rPr>
          <w:rFonts w:ascii="Arial" w:hAnsi="Arial" w:cs="Arial" w:eastAsia="Arial"/>
          <w:color w:val="979797"/>
          <w:spacing w:val="23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B5B5B5"/>
          <w:w w:val="110"/>
          <w:sz w:val="10"/>
          <w:szCs w:val="10"/>
        </w:rPr>
        <w:t>•    </w:t>
      </w:r>
      <w:r>
        <w:rPr>
          <w:rFonts w:ascii="Arial" w:hAnsi="Arial" w:cs="Arial" w:eastAsia="Arial"/>
          <w:color w:val="B5B5B5"/>
          <w:spacing w:val="7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110"/>
          <w:sz w:val="10"/>
          <w:szCs w:val="10"/>
        </w:rPr>
        <w:t>\</w:t>
        <w:tab/>
      </w:r>
      <w:r>
        <w:rPr>
          <w:rFonts w:ascii="Arial" w:hAnsi="Arial" w:cs="Arial" w:eastAsia="Arial"/>
          <w:color w:val="979797"/>
          <w:w w:val="160"/>
          <w:sz w:val="8"/>
          <w:szCs w:val="8"/>
        </w:rPr>
        <w:t>I</w:t>
        <w:tab/>
      </w:r>
      <w:r>
        <w:rPr>
          <w:rFonts w:ascii="Arial" w:hAnsi="Arial" w:cs="Arial" w:eastAsia="Arial"/>
          <w:color w:val="3F00FD"/>
          <w:spacing w:val="-11"/>
          <w:w w:val="425"/>
          <w:sz w:val="8"/>
          <w:szCs w:val="8"/>
        </w:rPr>
        <w:t>'</w:t>
      </w:r>
      <w:r>
        <w:rPr>
          <w:rFonts w:ascii="Arial" w:hAnsi="Arial" w:cs="Arial" w:eastAsia="Arial"/>
          <w:color w:val="08001F"/>
          <w:spacing w:val="-5"/>
          <w:w w:val="425"/>
          <w:sz w:val="8"/>
          <w:szCs w:val="8"/>
        </w:rPr>
        <w:t>\,</w:t>
        <w:tab/>
      </w:r>
      <w:r>
        <w:rPr>
          <w:rFonts w:ascii="Arial" w:hAnsi="Arial" w:cs="Arial" w:eastAsia="Arial"/>
          <w:color w:val="979797"/>
          <w:w w:val="290"/>
          <w:sz w:val="8"/>
          <w:szCs w:val="8"/>
        </w:rPr>
        <w:t>\</w:t>
        <w:tab/>
      </w:r>
      <w:r>
        <w:rPr>
          <w:rFonts w:ascii="Arial" w:hAnsi="Arial" w:cs="Arial" w:eastAsia="Arial"/>
          <w:color w:val="979797"/>
          <w:w w:val="355"/>
          <w:sz w:val="8"/>
          <w:szCs w:val="8"/>
        </w:rPr>
        <w:t>..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1696" w:val="left" w:leader="none"/>
          <w:tab w:pos="3092" w:val="left" w:leader="none"/>
          <w:tab w:pos="6056" w:val="left" w:leader="none"/>
        </w:tabs>
        <w:spacing w:line="462" w:lineRule="exact" w:before="0"/>
        <w:ind w:left="447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1160.158325pt;margin-top:16.2847pt;width:42.071678pt;height:19.123489pt;mso-position-horizontal-relative:page;mso-position-vertical-relative:paragraph;z-index:-595672" type="#_x0000_t75" stroked="false">
            <v:imagedata r:id="rId815" o:title=""/>
          </v:shape>
        </w:pict>
      </w:r>
      <w:r>
        <w:rPr/>
        <w:pict>
          <v:shape style="position:absolute;margin-left:1043.435059pt;margin-top:13.606916pt;width:11.8pt;height:4.350pt;mso-position-horizontal-relative:page;mso-position-vertical-relative:paragraph;z-index:-594712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230"/>
                      <w:sz w:val="8"/>
                    </w:rPr>
                    <w:t>I  </w:t>
                  </w:r>
                  <w:r>
                    <w:rPr>
                      <w:rFonts w:ascii="Arial"/>
                      <w:color w:val="979797"/>
                      <w:spacing w:val="6"/>
                      <w:w w:val="230"/>
                      <w:sz w:val="8"/>
                    </w:rPr>
                    <w:t> </w:t>
                  </w:r>
                  <w:r>
                    <w:rPr>
                      <w:rFonts w:ascii="Arial"/>
                      <w:color w:val="979797"/>
                      <w:w w:val="105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21.763184pt;margin-top:5.262095pt;width:102.25pt;height:37.050pt;mso-position-horizontal-relative:page;mso-position-vertical-relative:paragraph;z-index:-594688" type="#_x0000_t202" filled="false" stroked="false">
            <v:textbox inset="0,0,0,0">
              <w:txbxContent>
                <w:p>
                  <w:pPr>
                    <w:tabs>
                      <w:tab w:pos="1803" w:val="left" w:leader="none"/>
                    </w:tabs>
                    <w:spacing w:line="7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0"/>
                      <w:szCs w:val="50"/>
                    </w:rPr>
                  </w:pPr>
                  <w:r>
                    <w:rPr>
                      <w:rFonts w:ascii="Arial"/>
                      <w:color w:val="979797"/>
                      <w:position w:val="-23"/>
                      <w:sz w:val="50"/>
                    </w:rPr>
                    <w:t>E</w:t>
                  </w:r>
                  <w:r>
                    <w:rPr>
                      <w:rFonts w:ascii="Arial"/>
                      <w:color w:val="979797"/>
                      <w:spacing w:val="-70"/>
                      <w:position w:val="-23"/>
                      <w:sz w:val="50"/>
                    </w:rPr>
                    <w:t>)</w:t>
                  </w:r>
                  <w:r>
                    <w:rPr>
                      <w:rFonts w:ascii="Arial"/>
                      <w:color w:val="979797"/>
                      <w:sz w:val="50"/>
                    </w:rPr>
                    <w:t>\</w:t>
                  </w:r>
                  <w:r>
                    <w:rPr>
                      <w:rFonts w:ascii="Arial"/>
                      <w:color w:val="979797"/>
                      <w:spacing w:val="-2"/>
                      <w:sz w:val="50"/>
                    </w:rPr>
                    <w:t> </w:t>
                  </w:r>
                  <w:r>
                    <w:rPr>
                      <w:rFonts w:ascii="Arial"/>
                      <w:color w:val="979797"/>
                      <w:w w:val="170"/>
                      <w:sz w:val="50"/>
                    </w:rPr>
                    <w:t>\</w:t>
                    <w:tab/>
                  </w:r>
                  <w:r>
                    <w:rPr>
                      <w:rFonts w:ascii="Arial"/>
                      <w:color w:val="979797"/>
                      <w:spacing w:val="7"/>
                      <w:w w:val="20"/>
                      <w:sz w:val="50"/>
                    </w:rPr>
                    <w:t>\</w:t>
                  </w:r>
                  <w:r>
                    <w:rPr>
                      <w:rFonts w:ascii="Arial"/>
                      <w:i/>
                      <w:color w:val="979797"/>
                      <w:w w:val="20"/>
                      <w:sz w:val="50"/>
                    </w:rPr>
                    <w:t>.(:..,</w:t>
                  </w:r>
                  <w:r>
                    <w:rPr>
                      <w:rFonts w:ascii="Arial"/>
                      <w:sz w:val="5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spacing w:val="-12"/>
          <w:w w:val="75"/>
          <w:position w:val="-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75"/>
          <w:position w:val="-5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i/>
          <w:color w:val="979797"/>
          <w:w w:val="80"/>
          <w:sz w:val="10"/>
          <w:szCs w:val="10"/>
        </w:rPr>
        <w:t>.c-J!' </w:t>
      </w:r>
      <w:r>
        <w:rPr>
          <w:rFonts w:ascii="Times New Roman" w:hAnsi="Times New Roman" w:cs="Times New Roman" w:eastAsia="Times New Roman"/>
          <w:i/>
          <w:color w:val="979797"/>
          <w:spacing w:val="10"/>
          <w:w w:val="8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position w:val="9"/>
          <w:sz w:val="21"/>
          <w:szCs w:val="21"/>
        </w:rPr>
        <w:t>' </w:t>
      </w:r>
      <w:r>
        <w:rPr>
          <w:rFonts w:ascii="Times New Roman" w:hAnsi="Times New Roman" w:cs="Times New Roman" w:eastAsia="Times New Roman"/>
          <w:color w:val="979797"/>
          <w:spacing w:val="24"/>
          <w:w w:val="110"/>
          <w:position w:val="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position w:val="9"/>
          <w:sz w:val="21"/>
          <w:szCs w:val="21"/>
        </w:rPr>
        <w:t>'</w:t>
        <w:tab/>
      </w:r>
      <w:r>
        <w:rPr>
          <w:rFonts w:ascii="Arial" w:hAnsi="Arial" w:cs="Arial" w:eastAsia="Arial"/>
          <w:color w:val="979797"/>
          <w:w w:val="180"/>
          <w:position w:val="9"/>
          <w:sz w:val="26"/>
          <w:szCs w:val="26"/>
        </w:rPr>
        <w:t>\</w:t>
      </w:r>
      <w:r>
        <w:rPr>
          <w:rFonts w:ascii="Arial" w:hAnsi="Arial" w:cs="Arial" w:eastAsia="Arial"/>
          <w:color w:val="979797"/>
          <w:spacing w:val="17"/>
          <w:w w:val="180"/>
          <w:position w:val="9"/>
          <w:sz w:val="26"/>
          <w:szCs w:val="26"/>
        </w:rPr>
        <w:t> </w:t>
      </w:r>
      <w:r>
        <w:rPr>
          <w:rFonts w:ascii="Arial" w:hAnsi="Arial" w:cs="Arial" w:eastAsia="Arial"/>
          <w:color w:val="3F00FD"/>
          <w:spacing w:val="-4"/>
          <w:w w:val="385"/>
          <w:sz w:val="8"/>
          <w:szCs w:val="8"/>
        </w:rPr>
        <w:t>'</w:t>
      </w:r>
      <w:r>
        <w:rPr>
          <w:rFonts w:ascii="Arial" w:hAnsi="Arial" w:cs="Arial" w:eastAsia="Arial"/>
          <w:color w:val="3F00FD"/>
          <w:spacing w:val="-5"/>
          <w:w w:val="385"/>
          <w:sz w:val="8"/>
          <w:szCs w:val="8"/>
        </w:rPr>
        <w:t>,</w:t>
      </w:r>
      <w:r>
        <w:rPr>
          <w:rFonts w:ascii="Arial" w:hAnsi="Arial" w:cs="Arial" w:eastAsia="Arial"/>
          <w:color w:val="3F00FD"/>
          <w:spacing w:val="-4"/>
          <w:w w:val="385"/>
          <w:sz w:val="8"/>
          <w:szCs w:val="8"/>
        </w:rPr>
        <w:t>,</w:t>
      </w:r>
      <w:r>
        <w:rPr>
          <w:rFonts w:ascii="Arial" w:hAnsi="Arial" w:cs="Arial" w:eastAsia="Arial"/>
          <w:color w:val="3F00FD"/>
          <w:w w:val="385"/>
          <w:sz w:val="8"/>
          <w:szCs w:val="8"/>
        </w:rPr>
        <w:t> </w:t>
      </w:r>
      <w:r>
        <w:rPr>
          <w:rFonts w:ascii="Arial" w:hAnsi="Arial" w:cs="Arial" w:eastAsia="Arial"/>
          <w:color w:val="3F00FD"/>
          <w:spacing w:val="3"/>
          <w:w w:val="38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80"/>
          <w:sz w:val="16"/>
          <w:szCs w:val="16"/>
        </w:rPr>
        <w:t>""""""1</w:t>
        <w:tab/>
      </w:r>
      <w:r>
        <w:rPr>
          <w:rFonts w:ascii="Times New Roman" w:hAnsi="Times New Roman" w:cs="Times New Roman" w:eastAsia="Times New Roman"/>
          <w:color w:val="979797"/>
          <w:w w:val="80"/>
          <w:position w:val="-17"/>
          <w:sz w:val="64"/>
          <w:szCs w:val="64"/>
        </w:rPr>
        <w:t>..</w:t>
      </w:r>
      <w:r>
        <w:rPr>
          <w:rFonts w:ascii="Times New Roman" w:hAnsi="Times New Roman" w:cs="Times New Roman" w:eastAsia="Times New Roman"/>
          <w:sz w:val="64"/>
          <w:szCs w:val="64"/>
        </w:rPr>
      </w:r>
    </w:p>
    <w:p>
      <w:pPr>
        <w:pStyle w:val="Heading8"/>
        <w:spacing w:line="246" w:lineRule="atLeast"/>
        <w:ind w:left="1409" w:right="0"/>
        <w:jc w:val="center"/>
      </w:pPr>
      <w:r>
        <w:rPr/>
        <w:pict>
          <v:group style="position:absolute;margin-left:1540.612183pt;margin-top:30.068016pt;width:.1pt;height:47.8pt;mso-position-horizontal-relative:page;mso-position-vertical-relative:paragraph;z-index:-595624" coordorigin="30812,601" coordsize="2,956">
            <v:shape style="position:absolute;left:30812;top:601;width:2;height:956" coordorigin="30812,601" coordsize="0,956" path="m30812,1557l30812,601e" filled="false" stroked="true" strokeweight="1.274814pt" strokecolor="#000000">
              <v:path arrowok="t"/>
            </v:shape>
            <w10:wrap type="none"/>
          </v:group>
        </w:pict>
      </w:r>
      <w:r>
        <w:rPr>
          <w:color w:val="979797"/>
          <w:w w:val="60"/>
        </w:rPr>
        <w:t>..</w:t>
      </w:r>
      <w:r>
        <w:rPr/>
      </w:r>
    </w:p>
    <w:p>
      <w:pPr>
        <w:spacing w:after="0" w:line="246" w:lineRule="atLeast"/>
        <w:jc w:val="center"/>
        <w:sectPr>
          <w:type w:val="continuous"/>
          <w:pgSz w:w="31660" w:h="22370" w:orient="landscape"/>
          <w:pgMar w:top="480" w:bottom="280" w:left="1280" w:right="0"/>
          <w:cols w:num="4" w:equalWidth="0">
            <w:col w:w="9738" w:space="2405"/>
            <w:col w:w="2205" w:space="40"/>
            <w:col w:w="3262" w:space="40"/>
            <w:col w:w="12690"/>
          </w:cols>
        </w:sectPr>
      </w:pPr>
    </w:p>
    <w:p>
      <w:pPr>
        <w:spacing w:line="698" w:lineRule="atLeast" w:before="0"/>
        <w:ind w:left="0" w:right="291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08" w:lineRule="exact" w:before="0"/>
        <w:ind w:left="0" w:right="2897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85" w:lineRule="atLeast" w:before="0"/>
        <w:ind w:left="0" w:right="0" w:firstLine="0"/>
        <w:jc w:val="right"/>
        <w:rPr>
          <w:rFonts w:ascii="Arial" w:hAnsi="Arial" w:cs="Arial" w:eastAsia="Arial"/>
          <w:sz w:val="46"/>
          <w:szCs w:val="46"/>
        </w:rPr>
      </w:pPr>
      <w:r>
        <w:rPr>
          <w:rFonts w:ascii="Arial"/>
          <w:color w:val="979797"/>
          <w:spacing w:val="-64"/>
          <w:w w:val="80"/>
          <w:sz w:val="46"/>
        </w:rPr>
        <w:t>l</w:t>
      </w:r>
      <w:r>
        <w:rPr>
          <w:rFonts w:ascii="Arial"/>
          <w:color w:val="979797"/>
          <w:w w:val="80"/>
          <w:sz w:val="46"/>
        </w:rPr>
        <w:t>li</w:t>
      </w:r>
      <w:r>
        <w:rPr>
          <w:rFonts w:ascii="Arial"/>
          <w:sz w:val="46"/>
        </w:rPr>
      </w:r>
    </w:p>
    <w:p>
      <w:pPr>
        <w:tabs>
          <w:tab w:pos="996" w:val="left" w:leader="none"/>
        </w:tabs>
        <w:spacing w:line="604" w:lineRule="atLeast" w:before="0"/>
        <w:ind w:left="34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"/>
          <w:sz w:val="61"/>
        </w:rPr>
        <w:t>..</w:t>
        <w:tab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604" w:lineRule="atLeast" w:before="0"/>
        <w:ind w:left="279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55"/>
        </w:rPr>
        <w:br w:type="column"/>
      </w:r>
      <w:r>
        <w:rPr>
          <w:rFonts w:ascii="Times New Roman"/>
          <w:color w:val="3F00FD"/>
          <w:spacing w:val="-1"/>
          <w:w w:val="155"/>
          <w:sz w:val="12"/>
        </w:rPr>
        <w:t>',</w:t>
      </w:r>
      <w:r>
        <w:rPr>
          <w:rFonts w:ascii="Times New Roman"/>
          <w:color w:val="3F00FD"/>
          <w:spacing w:val="-3"/>
          <w:w w:val="155"/>
          <w:sz w:val="12"/>
        </w:rPr>
        <w:t>----4-</w:t>
      </w:r>
      <w:r>
        <w:rPr>
          <w:rFonts w:ascii="Times New Roman"/>
          <w:color w:val="0E74B1"/>
          <w:spacing w:val="-4"/>
          <w:w w:val="155"/>
          <w:sz w:val="12"/>
        </w:rPr>
        <w:t>.D</w:t>
      </w:r>
      <w:r>
        <w:rPr>
          <w:rFonts w:ascii="Times New Roman"/>
          <w:sz w:val="12"/>
        </w:rPr>
      </w:r>
    </w:p>
    <w:p>
      <w:pPr>
        <w:spacing w:line="624" w:lineRule="atLeast" w:before="2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i/>
          <w:color w:val="979797"/>
          <w:spacing w:val="-6"/>
          <w:w w:val="95"/>
          <w:sz w:val="14"/>
        </w:rPr>
        <w:t>&lt;-</w:t>
      </w:r>
      <w:r>
        <w:rPr>
          <w:rFonts w:ascii="Arial"/>
          <w:i/>
          <w:color w:val="979797"/>
          <w:spacing w:val="-1"/>
          <w:w w:val="95"/>
          <w:sz w:val="14"/>
        </w:rPr>
        <w:t>'</w:t>
      </w:r>
      <w:r>
        <w:rPr>
          <w:rFonts w:ascii="Arial"/>
          <w:i/>
          <w:color w:val="979797"/>
          <w:w w:val="95"/>
          <w:sz w:val="14"/>
        </w:rPr>
        <w:t>  </w:t>
      </w:r>
      <w:r>
        <w:rPr>
          <w:rFonts w:ascii="Arial"/>
          <w:i/>
          <w:color w:val="979797"/>
          <w:spacing w:val="20"/>
          <w:w w:val="95"/>
          <w:sz w:val="14"/>
        </w:rPr>
        <w:t> </w:t>
      </w:r>
      <w:r>
        <w:rPr>
          <w:rFonts w:ascii="Arial"/>
          <w:i/>
          <w:color w:val="979797"/>
          <w:w w:val="95"/>
          <w:sz w:val="14"/>
        </w:rPr>
        <w:t>&lt;-'</w:t>
      </w:r>
      <w:r>
        <w:rPr>
          <w:rFonts w:ascii="Arial"/>
          <w:sz w:val="14"/>
        </w:rPr>
      </w:r>
    </w:p>
    <w:p>
      <w:pPr>
        <w:spacing w:line="604" w:lineRule="atLeast" w:before="0"/>
        <w:ind w:left="196" w:right="0" w:firstLine="0"/>
        <w:jc w:val="left"/>
        <w:rPr>
          <w:rFonts w:ascii="Times New Roman" w:hAnsi="Times New Roman" w:cs="Times New Roman" w:eastAsia="Times New Roman"/>
          <w:sz w:val="81"/>
          <w:szCs w:val="81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979797"/>
          <w:w w:val="105"/>
          <w:sz w:val="81"/>
        </w:rPr>
        <w:t>B</w:t>
      </w:r>
      <w:r>
        <w:rPr>
          <w:rFonts w:ascii="Times New Roman" w:hAnsi="Times New Roman"/>
          <w:color w:val="979797"/>
          <w:spacing w:val="-92"/>
          <w:w w:val="105"/>
          <w:sz w:val="81"/>
        </w:rPr>
        <w:t>.</w:t>
      </w:r>
      <w:r>
        <w:rPr>
          <w:rFonts w:ascii="Times New Roman" w:hAnsi="Times New Roman"/>
          <w:color w:val="979797"/>
          <w:w w:val="105"/>
          <w:sz w:val="81"/>
        </w:rPr>
        <w:t>.</w:t>
      </w:r>
      <w:r>
        <w:rPr>
          <w:rFonts w:ascii="Times New Roman" w:hAnsi="Times New Roman"/>
          <w:color w:val="979797"/>
          <w:spacing w:val="-119"/>
          <w:w w:val="105"/>
          <w:sz w:val="81"/>
        </w:rPr>
        <w:t>'</w:t>
      </w:r>
      <w:r>
        <w:rPr>
          <w:rFonts w:ascii="Times New Roman" w:hAnsi="Times New Roman"/>
          <w:color w:val="979797"/>
          <w:spacing w:val="-112"/>
          <w:w w:val="105"/>
          <w:sz w:val="81"/>
        </w:rPr>
        <w:t>8</w:t>
      </w:r>
      <w:r>
        <w:rPr>
          <w:rFonts w:ascii="Times New Roman" w:hAnsi="Times New Roman"/>
          <w:color w:val="979797"/>
          <w:spacing w:val="-116"/>
          <w:w w:val="105"/>
          <w:sz w:val="81"/>
        </w:rPr>
        <w:t>·</w:t>
      </w:r>
      <w:r>
        <w:rPr>
          <w:rFonts w:ascii="Times New Roman" w:hAnsi="Times New Roman"/>
          <w:spacing w:val="-35"/>
          <w:w w:val="105"/>
          <w:sz w:val="81"/>
        </w:rPr>
        <w:t>L</w:t>
      </w:r>
      <w:r>
        <w:rPr>
          <w:rFonts w:ascii="Times New Roman" w:hAnsi="Times New Roman"/>
          <w:w w:val="105"/>
          <w:sz w:val="81"/>
        </w:rPr>
        <w:t>----r</w:t>
      </w:r>
      <w:r>
        <w:rPr>
          <w:rFonts w:ascii="Times New Roman" w:hAnsi="Times New Roman"/>
          <w:spacing w:val="-25"/>
          <w:w w:val="105"/>
          <w:sz w:val="81"/>
        </w:rPr>
        <w:t>-</w:t>
      </w:r>
      <w:r>
        <w:rPr>
          <w:rFonts w:ascii="Times New Roman" w:hAnsi="Times New Roman"/>
          <w:spacing w:val="-70"/>
          <w:w w:val="105"/>
          <w:sz w:val="81"/>
        </w:rPr>
        <w:t>--</w:t>
      </w:r>
      <w:r>
        <w:rPr>
          <w:rFonts w:ascii="Times New Roman" w:hAnsi="Times New Roman"/>
          <w:spacing w:val="-8"/>
          <w:w w:val="105"/>
          <w:sz w:val="81"/>
        </w:rPr>
        <w:t>n</w:t>
      </w:r>
      <w:r>
        <w:rPr>
          <w:rFonts w:ascii="Times New Roman" w:hAnsi="Times New Roman"/>
          <w:w w:val="105"/>
          <w:sz w:val="81"/>
        </w:rPr>
        <w:t>1</w:t>
      </w:r>
      <w:r>
        <w:rPr>
          <w:rFonts w:ascii="Times New Roman" w:hAnsi="Times New Roman"/>
          <w:sz w:val="81"/>
        </w:rPr>
      </w:r>
    </w:p>
    <w:p>
      <w:pPr>
        <w:spacing w:after="0" w:line="604" w:lineRule="atLeast"/>
        <w:jc w:val="left"/>
        <w:rPr>
          <w:rFonts w:ascii="Times New Roman" w:hAnsi="Times New Roman" w:cs="Times New Roman" w:eastAsia="Times New Roman"/>
          <w:sz w:val="81"/>
          <w:szCs w:val="81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7183" w:space="40"/>
            <w:col w:w="1149" w:space="40"/>
            <w:col w:w="4354" w:space="40"/>
            <w:col w:w="2253" w:space="40"/>
            <w:col w:w="5281"/>
          </w:cols>
        </w:sectPr>
      </w:pPr>
    </w:p>
    <w:p>
      <w:pPr>
        <w:tabs>
          <w:tab w:pos="567" w:val="left" w:leader="none"/>
          <w:tab w:pos="2453" w:val="left" w:leader="none"/>
        </w:tabs>
        <w:spacing w:line="67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Courier New" w:hAnsi="Courier New" w:cs="Courier New" w:eastAsia="Courier New"/>
          <w:color w:val="979797"/>
          <w:w w:val="85"/>
          <w:sz w:val="26"/>
          <w:szCs w:val="26"/>
        </w:rPr>
        <w:t>•</w:t>
        <w:tab/>
      </w:r>
      <w:r>
        <w:rPr>
          <w:rFonts w:ascii="Courier New" w:hAnsi="Courier New" w:cs="Courier New" w:eastAsia="Courier New"/>
          <w:color w:val="979797"/>
          <w:w w:val="85"/>
          <w:position w:val="8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8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8"/>
          <w:sz w:val="26"/>
          <w:szCs w:val="26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spacing w:val="-46"/>
          <w:w w:val="95"/>
          <w:position w:val="2"/>
          <w:sz w:val="39"/>
          <w:szCs w:val="39"/>
        </w:rPr>
        <w:t>.</w:t>
      </w:r>
      <w:r>
        <w:rPr>
          <w:rFonts w:ascii="Times New Roman" w:hAnsi="Times New Roman" w:cs="Times New Roman" w:eastAsia="Times New Roman"/>
          <w:shadow w:val="0"/>
          <w:color w:val="979797"/>
          <w:w w:val="95"/>
          <w:position w:val="2"/>
          <w:sz w:val="39"/>
          <w:szCs w:val="39"/>
        </w:rPr>
        <w:t>..</w:t>
      </w:r>
      <w:r>
        <w:rPr>
          <w:rFonts w:ascii="Times New Roman" w:hAnsi="Times New Roman" w:cs="Times New Roman" w:eastAsia="Times New Roman"/>
          <w:shadow w:val="0"/>
          <w:sz w:val="39"/>
          <w:szCs w:val="39"/>
        </w:rPr>
      </w:r>
    </w:p>
    <w:p>
      <w:pPr>
        <w:tabs>
          <w:tab w:pos="2049" w:val="left" w:leader="none"/>
          <w:tab w:pos="3127" w:val="left" w:leader="none"/>
          <w:tab w:pos="3758" w:val="left" w:leader="none"/>
          <w:tab w:pos="5351" w:val="left" w:leader="none"/>
        </w:tabs>
        <w:spacing w:line="670" w:lineRule="atLeast" w:before="0"/>
        <w:ind w:left="13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65"/>
        </w:rPr>
        <w:br w:type="column"/>
      </w:r>
      <w:r>
        <w:rPr>
          <w:rFonts w:ascii="Arial"/>
          <w:color w:val="979797"/>
          <w:w w:val="165"/>
          <w:sz w:val="9"/>
        </w:rPr>
        <w:t>fl</w:t>
        <w:tab/>
      </w:r>
      <w:r>
        <w:rPr>
          <w:rFonts w:ascii="Arial"/>
          <w:color w:val="979797"/>
          <w:spacing w:val="-18"/>
          <w:w w:val="125"/>
          <w:position w:val="4"/>
          <w:sz w:val="22"/>
        </w:rPr>
        <w:t>'</w:t>
      </w:r>
      <w:r>
        <w:rPr>
          <w:rFonts w:ascii="Arial"/>
          <w:color w:val="979797"/>
          <w:w w:val="125"/>
          <w:sz w:val="9"/>
        </w:rPr>
        <w:t>\</w:t>
      </w:r>
      <w:r>
        <w:rPr>
          <w:rFonts w:ascii="Arial"/>
          <w:color w:val="979797"/>
          <w:spacing w:val="16"/>
          <w:w w:val="125"/>
          <w:sz w:val="9"/>
        </w:rPr>
        <w:t> </w:t>
      </w:r>
      <w:r>
        <w:rPr>
          <w:rFonts w:ascii="Arial"/>
          <w:color w:val="A0BDBD"/>
          <w:w w:val="60"/>
          <w:position w:val="4"/>
          <w:sz w:val="22"/>
        </w:rPr>
        <w:t>"</w:t>
      </w:r>
      <w:r>
        <w:rPr>
          <w:rFonts w:ascii="Arial"/>
          <w:color w:val="A0BDBD"/>
          <w:spacing w:val="14"/>
          <w:w w:val="60"/>
          <w:position w:val="4"/>
          <w:sz w:val="22"/>
        </w:rPr>
        <w:t> </w:t>
      </w:r>
      <w:r>
        <w:rPr>
          <w:rFonts w:ascii="Arial"/>
          <w:color w:val="979797"/>
          <w:spacing w:val="-12"/>
          <w:w w:val="125"/>
          <w:position w:val="4"/>
          <w:sz w:val="22"/>
        </w:rPr>
        <w:t>'</w:t>
      </w:r>
      <w:r>
        <w:rPr>
          <w:rFonts w:ascii="Arial"/>
          <w:color w:val="979797"/>
          <w:w w:val="125"/>
          <w:sz w:val="9"/>
        </w:rPr>
        <w:t>\</w:t>
        <w:tab/>
      </w:r>
      <w:r>
        <w:rPr>
          <w:rFonts w:ascii="Arial"/>
          <w:color w:val="979797"/>
          <w:w w:val="140"/>
          <w:sz w:val="9"/>
        </w:rPr>
        <w:t>,,</w:t>
        <w:tab/>
      </w:r>
      <w:r>
        <w:rPr>
          <w:rFonts w:ascii="Arial"/>
          <w:i/>
          <w:color w:val="979797"/>
          <w:w w:val="35"/>
          <w:sz w:val="14"/>
        </w:rPr>
        <w:t>------------</w:t>
      </w:r>
      <w:r>
        <w:rPr>
          <w:rFonts w:ascii="Arial"/>
          <w:i/>
          <w:color w:val="979797"/>
          <w:spacing w:val="-2"/>
          <w:w w:val="35"/>
          <w:sz w:val="14"/>
        </w:rPr>
        <w:t>-</w:t>
      </w:r>
      <w:r>
        <w:rPr>
          <w:rFonts w:ascii="Courier New"/>
          <w:color w:val="979797"/>
          <w:spacing w:val="-31"/>
          <w:w w:val="35"/>
          <w:position w:val="4"/>
          <w:sz w:val="28"/>
        </w:rPr>
        <w:t>.</w:t>
      </w:r>
      <w:r>
        <w:rPr>
          <w:rFonts w:ascii="Arial"/>
          <w:i/>
          <w:color w:val="979797"/>
          <w:w w:val="35"/>
          <w:sz w:val="14"/>
        </w:rPr>
        <w:t>--&lt;</w:t>
      </w:r>
      <w:r>
        <w:rPr>
          <w:rFonts w:ascii="Arial"/>
          <w:i/>
          <w:color w:val="979797"/>
          <w:spacing w:val="10"/>
          <w:w w:val="35"/>
          <w:sz w:val="14"/>
        </w:rPr>
        <w:t>-</w:t>
      </w:r>
      <w:r>
        <w:rPr>
          <w:rFonts w:ascii="Courier New"/>
          <w:color w:val="979797"/>
          <w:w w:val="35"/>
          <w:position w:val="4"/>
          <w:sz w:val="28"/>
        </w:rPr>
        <w:t>.</w:t>
        <w:tab/>
      </w:r>
      <w:r>
        <w:rPr>
          <w:rFonts w:ascii="Arial"/>
          <w:color w:val="979797"/>
          <w:w w:val="540"/>
          <w:position w:val="4"/>
          <w:sz w:val="14"/>
        </w:rPr>
        <w:t>/</w:t>
      </w:r>
      <w:r>
        <w:rPr>
          <w:rFonts w:ascii="Arial"/>
          <w:sz w:val="14"/>
        </w:rPr>
      </w:r>
    </w:p>
    <w:p>
      <w:pPr>
        <w:spacing w:after="0" w:line="670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17576" w:space="40"/>
            <w:col w:w="12764"/>
          </w:cols>
        </w:sectPr>
      </w:pPr>
    </w:p>
    <w:p>
      <w:pPr>
        <w:tabs>
          <w:tab w:pos="312" w:val="left" w:leader="none"/>
        </w:tabs>
        <w:spacing w:line="547" w:lineRule="atLeast" w:before="0"/>
        <w:ind w:left="0" w:right="895" w:firstLine="0"/>
        <w:jc w:val="center"/>
        <w:rPr>
          <w:rFonts w:ascii="Courier New" w:hAnsi="Courier New" w:cs="Courier New" w:eastAsia="Courier New"/>
          <w:sz w:val="26"/>
          <w:szCs w:val="26"/>
        </w:rPr>
      </w:pPr>
      <w:r>
        <w:rPr>
          <w:rFonts w:ascii="Times New Roman" w:hAnsi="Times New Roman" w:cs="Times New Roman" w:eastAsia="Times New Roman"/>
          <w:color w:val="979797"/>
          <w:w w:val="60"/>
          <w:position w:val="2"/>
          <w:sz w:val="19"/>
          <w:szCs w:val="19"/>
        </w:rPr>
        <w:t>'</w:t>
        <w:tab/>
      </w:r>
      <w:r>
        <w:rPr>
          <w:rFonts w:ascii="Courier New" w:hAnsi="Courier New" w:cs="Courier New" w:eastAsia="Courier New"/>
          <w:color w:val="979797"/>
          <w:w w:val="90"/>
          <w:sz w:val="26"/>
          <w:szCs w:val="26"/>
        </w:rPr>
        <w:t>•</w:t>
      </w:r>
      <w:r>
        <w:rPr>
          <w:rFonts w:ascii="Courier New" w:hAnsi="Courier New" w:cs="Courier New" w:eastAsia="Courier New"/>
          <w:sz w:val="26"/>
          <w:szCs w:val="26"/>
        </w:rPr>
      </w:r>
    </w:p>
    <w:p>
      <w:pPr>
        <w:spacing w:after="0" w:line="547" w:lineRule="atLeast"/>
        <w:jc w:val="center"/>
        <w:rPr>
          <w:rFonts w:ascii="Courier New" w:hAnsi="Courier New" w:cs="Courier New" w:eastAsia="Courier New"/>
          <w:sz w:val="26"/>
          <w:szCs w:val="26"/>
        </w:rPr>
        <w:sectPr>
          <w:type w:val="continuous"/>
          <w:pgSz w:w="31660" w:h="22370" w:orient="landscape"/>
          <w:pgMar w:top="480" w:bottom="280" w:left="1280" w:right="0"/>
        </w:sectPr>
      </w:pPr>
    </w:p>
    <w:p>
      <w:pPr>
        <w:tabs>
          <w:tab w:pos="1427" w:val="left" w:leader="none"/>
          <w:tab w:pos="4978" w:val="left" w:leader="none"/>
        </w:tabs>
        <w:spacing w:line="51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884.721008pt;margin-top:53.607853pt;width:5.5pt;height:30.55pt;mso-position-horizontal-relative:page;mso-position-vertical-relative:paragraph;z-index:-59461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</w:t>
                  </w:r>
                  <w:r>
                    <w:rPr>
                      <w:rFonts w:ascii="Times New Roman"/>
                      <w:color w:val="979797"/>
                      <w:spacing w:val="-43"/>
                      <w:w w:val="50"/>
                      <w:sz w:val="61"/>
                    </w:rPr>
                    <w:t>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91"/>
          <w:w w:val="65"/>
          <w:position w:val="-28"/>
          <w:sz w:val="61"/>
        </w:rPr>
        <w:t>.</w:t>
      </w:r>
      <w:r>
        <w:rPr>
          <w:rFonts w:ascii="Arial"/>
          <w:color w:val="979797"/>
          <w:spacing w:val="-62"/>
          <w:w w:val="65"/>
          <w:position w:val="-7"/>
          <w:sz w:val="48"/>
        </w:rPr>
        <w:t>-</w:t>
      </w:r>
      <w:r>
        <w:rPr>
          <w:rFonts w:ascii="Times New Roman"/>
          <w:color w:val="979797"/>
          <w:w w:val="65"/>
          <w:position w:val="-28"/>
          <w:sz w:val="61"/>
        </w:rPr>
        <w:t>.</w:t>
        <w:tab/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Times New Roman"/>
          <w:color w:val="979797"/>
          <w:w w:val="50"/>
          <w:position w:val="-33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623" w:val="left" w:leader="none"/>
          <w:tab w:pos="5072" w:val="left" w:leader="none"/>
        </w:tabs>
        <w:spacing w:line="512" w:lineRule="atLeast" w:before="0"/>
        <w:ind w:left="597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>
          <w:w w:val="85"/>
        </w:rPr>
        <w:br w:type="column"/>
      </w:r>
      <w:r>
        <w:rPr>
          <w:rFonts w:ascii="Arial"/>
          <w:color w:val="979797"/>
          <w:w w:val="85"/>
          <w:position w:val="2"/>
          <w:sz w:val="15"/>
        </w:rPr>
        <w:t>..</w:t>
      </w:r>
      <w:r>
        <w:rPr>
          <w:rFonts w:ascii="Arial"/>
          <w:color w:val="979797"/>
          <w:spacing w:val="-2"/>
          <w:w w:val="85"/>
          <w:position w:val="2"/>
          <w:sz w:val="15"/>
        </w:rPr>
        <w:t> </w:t>
      </w:r>
      <w:r>
        <w:rPr>
          <w:rFonts w:ascii="Times New Roman"/>
          <w:i/>
          <w:color w:val="979797"/>
          <w:w w:val="85"/>
          <w:sz w:val="6"/>
        </w:rPr>
        <w:t>.(:.fl</w:t>
      </w:r>
      <w:r>
        <w:rPr>
          <w:rFonts w:ascii="Times New Roman"/>
          <w:i/>
          <w:color w:val="979797"/>
          <w:spacing w:val="-5"/>
          <w:w w:val="85"/>
          <w:sz w:val="6"/>
        </w:rPr>
        <w:t> </w:t>
      </w:r>
      <w:r>
        <w:rPr>
          <w:rFonts w:ascii="Arial"/>
          <w:color w:val="979797"/>
          <w:spacing w:val="-22"/>
          <w:w w:val="85"/>
          <w:position w:val="1"/>
          <w:sz w:val="70"/>
        </w:rPr>
        <w:t>'</w:t>
      </w:r>
      <w:r>
        <w:rPr>
          <w:rFonts w:ascii="Arial"/>
          <w:color w:val="979797"/>
          <w:spacing w:val="-44"/>
          <w:w w:val="85"/>
          <w:position w:val="2"/>
          <w:sz w:val="26"/>
        </w:rPr>
        <w:t>"</w:t>
      </w:r>
      <w:r>
        <w:rPr>
          <w:rFonts w:ascii="Times New Roman"/>
          <w:color w:val="979797"/>
          <w:spacing w:val="-3"/>
          <w:w w:val="85"/>
          <w:sz w:val="6"/>
        </w:rPr>
        <w:t>\</w:t>
      </w:r>
      <w:r>
        <w:rPr>
          <w:rFonts w:ascii="Arial"/>
          <w:color w:val="979797"/>
          <w:w w:val="85"/>
          <w:position w:val="1"/>
          <w:sz w:val="70"/>
        </w:rPr>
        <w:t>.</w:t>
        <w:tab/>
      </w:r>
      <w:r>
        <w:rPr>
          <w:rFonts w:ascii="Arial"/>
          <w:color w:val="979797"/>
          <w:w w:val="110"/>
          <w:position w:val="1"/>
          <w:sz w:val="48"/>
        </w:rPr>
        <w:t>-</w:t>
        <w:tab/>
      </w:r>
      <w:r>
        <w:rPr>
          <w:rFonts w:ascii="Arial"/>
          <w:color w:val="979797"/>
          <w:w w:val="110"/>
          <w:position w:val="-37"/>
          <w:sz w:val="61"/>
        </w:rPr>
      </w:r>
      <w:r>
        <w:rPr>
          <w:rFonts w:ascii="Arial"/>
          <w:imprint/>
          <w:color w:val="979797"/>
          <w:position w:val="-37"/>
          <w:sz w:val="61"/>
        </w:rPr>
        <w:t>.</w:t>
      </w:r>
      <w:r>
        <w:rPr>
          <w:rFonts w:ascii="Arial"/>
          <w:shadow w:val="0"/>
          <w:color w:val="979797"/>
          <w:w w:val="101"/>
          <w:position w:val="-37"/>
          <w:sz w:val="61"/>
        </w:rPr>
      </w:r>
      <w:r>
        <w:rPr>
          <w:rFonts w:ascii="Arial"/>
          <w:shadow w:val="0"/>
          <w:sz w:val="61"/>
        </w:rPr>
      </w:r>
    </w:p>
    <w:p>
      <w:pPr>
        <w:spacing w:after="0" w:line="512" w:lineRule="atLeast"/>
        <w:jc w:val="left"/>
        <w:rPr>
          <w:rFonts w:ascii="Arial" w:hAnsi="Arial" w:cs="Arial" w:eastAsia="Arial"/>
          <w:sz w:val="61"/>
          <w:szCs w:val="61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19264" w:space="40"/>
            <w:col w:w="11076"/>
          </w:cols>
        </w:sectPr>
      </w:pPr>
    </w:p>
    <w:p>
      <w:pPr>
        <w:tabs>
          <w:tab w:pos="1905" w:val="left" w:leader="none"/>
        </w:tabs>
        <w:spacing w:line="92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Arial" w:hAnsi="Arial" w:cs="Arial" w:eastAsia="Arial"/>
          <w:color w:val="979797"/>
          <w:w w:val="65"/>
          <w:sz w:val="38"/>
          <w:szCs w:val="38"/>
        </w:rPr>
        <w:t>'</w:t>
      </w:r>
      <w:r>
        <w:rPr>
          <w:rFonts w:ascii="Arial" w:hAnsi="Arial" w:cs="Arial" w:eastAsia="Arial"/>
          <w:color w:val="979797"/>
          <w:spacing w:val="93"/>
          <w:w w:val="65"/>
          <w:sz w:val="38"/>
          <w:szCs w:val="38"/>
        </w:rPr>
        <w:t> </w:t>
      </w:r>
      <w:r>
        <w:rPr>
          <w:rFonts w:ascii="Arial" w:hAnsi="Arial" w:cs="Arial" w:eastAsia="Arial"/>
          <w:color w:val="979797"/>
          <w:w w:val="65"/>
          <w:sz w:val="38"/>
          <w:szCs w:val="38"/>
        </w:rPr>
        <w:t>"</w:t>
      </w:r>
      <w:r>
        <w:rPr>
          <w:rFonts w:ascii="Arial" w:hAnsi="Arial" w:cs="Arial" w:eastAsia="Arial"/>
          <w:color w:val="979797"/>
          <w:spacing w:val="-11"/>
          <w:w w:val="65"/>
          <w:sz w:val="38"/>
          <w:szCs w:val="38"/>
        </w:rPr>
        <w:t> </w:t>
      </w:r>
      <w:r>
        <w:rPr>
          <w:rFonts w:ascii="Arial" w:hAnsi="Arial" w:cs="Arial" w:eastAsia="Arial"/>
          <w:color w:val="979797"/>
          <w:spacing w:val="-23"/>
          <w:w w:val="65"/>
          <w:sz w:val="38"/>
          <w:szCs w:val="38"/>
        </w:rPr>
        <w:t>'</w:t>
      </w:r>
      <w:r>
        <w:rPr>
          <w:rFonts w:ascii="Arial" w:hAnsi="Arial" w:cs="Arial" w:eastAsia="Arial"/>
          <w:color w:val="979797"/>
          <w:spacing w:val="-134"/>
          <w:w w:val="65"/>
          <w:sz w:val="38"/>
          <w:szCs w:val="38"/>
        </w:rPr>
        <w:t>Q</w:t>
      </w:r>
      <w:r>
        <w:rPr>
          <w:rFonts w:ascii="Arial" w:hAnsi="Arial" w:cs="Arial" w:eastAsia="Arial"/>
          <w:color w:val="979797"/>
          <w:spacing w:val="-37"/>
          <w:w w:val="65"/>
          <w:position w:val="-8"/>
          <w:sz w:val="42"/>
          <w:szCs w:val="42"/>
        </w:rPr>
        <w:t>.</w:t>
      </w:r>
      <w:r>
        <w:rPr>
          <w:rFonts w:ascii="Arial" w:hAnsi="Arial" w:cs="Arial" w:eastAsia="Arial"/>
          <w:color w:val="979797"/>
          <w:spacing w:val="-42"/>
          <w:w w:val="65"/>
          <w:position w:val="-2"/>
          <w:sz w:val="42"/>
          <w:szCs w:val="42"/>
        </w:rPr>
        <w:t>.</w:t>
      </w:r>
      <w:r>
        <w:rPr>
          <w:rFonts w:ascii="Arial" w:hAnsi="Arial" w:cs="Arial" w:eastAsia="Arial"/>
          <w:color w:val="979797"/>
          <w:spacing w:val="-37"/>
          <w:w w:val="65"/>
          <w:position w:val="-8"/>
          <w:sz w:val="42"/>
          <w:szCs w:val="42"/>
        </w:rPr>
        <w:t>.</w:t>
      </w:r>
      <w:r>
        <w:rPr>
          <w:rFonts w:ascii="Arial" w:hAnsi="Arial" w:cs="Arial" w:eastAsia="Arial"/>
          <w:color w:val="979797"/>
          <w:w w:val="65"/>
          <w:position w:val="-2"/>
          <w:sz w:val="42"/>
          <w:szCs w:val="42"/>
        </w:rPr>
        <w:t>.</w:t>
        <w:tab/>
      </w:r>
      <w:r>
        <w:rPr>
          <w:rFonts w:ascii="Times New Roman" w:hAnsi="Times New Roman" w:cs="Times New Roman" w:eastAsia="Times New Roman"/>
          <w:color w:val="979797"/>
          <w:spacing w:val="-25"/>
          <w:w w:val="65"/>
          <w:position w:val="-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w w:val="65"/>
          <w:position w:val="-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3322" w:val="left" w:leader="none"/>
          <w:tab w:pos="3551" w:val="left" w:leader="none"/>
          <w:tab w:pos="5451" w:val="left" w:leader="none"/>
          <w:tab w:pos="6171" w:val="left" w:leader="none"/>
          <w:tab w:pos="7695" w:val="left" w:leader="none"/>
        </w:tabs>
        <w:spacing w:line="922" w:lineRule="atLeast" w:before="0"/>
        <w:ind w:left="2519" w:right="0" w:firstLine="0"/>
        <w:jc w:val="left"/>
        <w:rPr>
          <w:rFonts w:ascii="Courier New" w:hAnsi="Courier New" w:cs="Courier New" w:eastAsia="Courier New"/>
          <w:sz w:val="23"/>
          <w:szCs w:val="23"/>
        </w:rPr>
      </w:pPr>
      <w:r>
        <w:rPr>
          <w:w w:val="50"/>
        </w:rPr>
        <w:br w:type="column"/>
      </w:r>
      <w:r>
        <w:rPr>
          <w:rFonts w:ascii="Arial" w:hAnsi="Arial" w:cs="Arial" w:eastAsia="Arial"/>
          <w:i/>
          <w:color w:val="979797"/>
          <w:w w:val="50"/>
          <w:position w:val="1"/>
          <w:sz w:val="14"/>
          <w:szCs w:val="14"/>
        </w:rPr>
        <w:t>&lt;-</w:t>
        <w:tab/>
      </w:r>
      <w:r>
        <w:rPr>
          <w:rFonts w:ascii="Arial" w:hAnsi="Arial" w:cs="Arial" w:eastAsia="Arial"/>
          <w:color w:val="979797"/>
          <w:w w:val="60"/>
          <w:position w:val="1"/>
          <w:sz w:val="14"/>
          <w:szCs w:val="14"/>
        </w:rPr>
        <w:t>\</w:t>
        <w:tab/>
      </w:r>
      <w:r>
        <w:rPr>
          <w:rFonts w:ascii="Arial" w:hAnsi="Arial" w:cs="Arial" w:eastAsia="Arial"/>
          <w:color w:val="979797"/>
          <w:w w:val="75"/>
          <w:position w:val="1"/>
          <w:sz w:val="14"/>
          <w:szCs w:val="14"/>
        </w:rPr>
        <w:t>\</w:t>
        <w:tab/>
      </w:r>
      <w:r>
        <w:rPr>
          <w:rFonts w:ascii="Arial" w:hAnsi="Arial" w:cs="Arial" w:eastAsia="Arial"/>
          <w:color w:val="979797"/>
          <w:w w:val="25"/>
          <w:position w:val="1"/>
          <w:sz w:val="14"/>
          <w:szCs w:val="14"/>
        </w:rPr>
        <w:t>---------------</w:t>
        <w:tab/>
      </w:r>
      <w:r>
        <w:rPr>
          <w:rFonts w:ascii="Arial" w:hAnsi="Arial" w:cs="Arial" w:eastAsia="Arial"/>
          <w:color w:val="979797"/>
          <w:w w:val="45"/>
          <w:position w:val="1"/>
          <w:sz w:val="14"/>
          <w:szCs w:val="14"/>
        </w:rPr>
        <w:t>---------</w:t>
        <w:tab/>
      </w:r>
      <w:r>
        <w:rPr>
          <w:rFonts w:ascii="Courier New" w:hAnsi="Courier New" w:cs="Courier New" w:eastAsia="Courier New"/>
          <w:color w:val="979797"/>
          <w:spacing w:val="-95"/>
          <w:w w:val="125"/>
          <w:sz w:val="23"/>
          <w:szCs w:val="23"/>
        </w:rPr>
        <w:t>•</w:t>
      </w:r>
      <w:r>
        <w:rPr>
          <w:rFonts w:ascii="Courier New" w:hAnsi="Courier New" w:cs="Courier New" w:eastAsia="Courier New"/>
          <w:color w:val="979797"/>
          <w:w w:val="125"/>
          <w:sz w:val="23"/>
          <w:szCs w:val="23"/>
        </w:rPr>
        <w:t>'</w:t>
      </w:r>
      <w:r>
        <w:rPr>
          <w:rFonts w:ascii="Courier New" w:hAnsi="Courier New" w:cs="Courier New" w:eastAsia="Courier New"/>
          <w:sz w:val="23"/>
          <w:szCs w:val="23"/>
        </w:rPr>
      </w:r>
    </w:p>
    <w:p>
      <w:pPr>
        <w:spacing w:after="0" w:line="922" w:lineRule="atLeast"/>
        <w:jc w:val="left"/>
        <w:rPr>
          <w:rFonts w:ascii="Courier New" w:hAnsi="Courier New" w:cs="Courier New" w:eastAsia="Courier New"/>
          <w:sz w:val="23"/>
          <w:szCs w:val="23"/>
        </w:rPr>
        <w:sectPr>
          <w:type w:val="continuous"/>
          <w:pgSz w:w="31660" w:h="22370" w:orient="landscape"/>
          <w:pgMar w:top="480" w:bottom="280" w:left="1280" w:right="0"/>
          <w:cols w:num="2" w:equalWidth="0">
            <w:col w:w="16373" w:space="40"/>
            <w:col w:w="13967"/>
          </w:cols>
        </w:sectPr>
      </w:pPr>
    </w:p>
    <w:p>
      <w:pPr>
        <w:pStyle w:val="BodyText"/>
        <w:tabs>
          <w:tab w:pos="5763" w:val="left" w:leader="none"/>
          <w:tab w:pos="9523" w:val="left" w:leader="none"/>
        </w:tabs>
        <w:spacing w:line="587" w:lineRule="atLeast"/>
        <w:ind w:left="19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979797"/>
          <w:w w:val="40"/>
        </w:rPr>
        <w:t>1</w:t>
      </w:r>
      <w:r>
        <w:rPr>
          <w:rFonts w:ascii="Times New Roman"/>
          <w:color w:val="979797"/>
          <w:spacing w:val="-6"/>
          <w:w w:val="40"/>
        </w:rPr>
        <w:t> </w:t>
      </w:r>
      <w:r>
        <w:rPr>
          <w:rFonts w:ascii="Times New Roman"/>
          <w:color w:val="979797"/>
          <w:w w:val="65"/>
        </w:rPr>
        <w:t>1</w:t>
        <w:tab/>
      </w:r>
      <w:r>
        <w:rPr>
          <w:rFonts w:ascii="Times New Roman"/>
          <w:color w:val="979797"/>
          <w:w w:val="40"/>
        </w:rPr>
        <w:t>1</w:t>
      </w:r>
      <w:r>
        <w:rPr>
          <w:rFonts w:ascii="Times New Roman"/>
          <w:color w:val="979797"/>
          <w:spacing w:val="-6"/>
          <w:w w:val="40"/>
        </w:rPr>
        <w:t> </w:t>
      </w:r>
      <w:r>
        <w:rPr>
          <w:rFonts w:ascii="Times New Roman"/>
          <w:color w:val="979797"/>
          <w:w w:val="65"/>
        </w:rPr>
        <w:t>1</w:t>
        <w:tab/>
      </w:r>
      <w:r>
        <w:rPr>
          <w:rFonts w:ascii="Times New Roman"/>
          <w:color w:val="979797"/>
          <w:w w:val="40"/>
        </w:rPr>
        <w:t>1</w:t>
      </w:r>
      <w:r>
        <w:rPr>
          <w:rFonts w:ascii="Times New Roman"/>
          <w:color w:val="979797"/>
          <w:spacing w:val="-6"/>
          <w:w w:val="40"/>
        </w:rPr>
        <w:t> </w:t>
      </w:r>
      <w:r>
        <w:rPr>
          <w:rFonts w:ascii="Times New Roman"/>
          <w:color w:val="979797"/>
          <w:w w:val="65"/>
        </w:rPr>
        <w:t>1</w:t>
      </w:r>
      <w:r>
        <w:rPr>
          <w:rFonts w:ascii="Times New Roman"/>
        </w:rPr>
      </w:r>
    </w:p>
    <w:p>
      <w:pPr>
        <w:tabs>
          <w:tab w:pos="2914" w:val="left" w:leader="none"/>
        </w:tabs>
        <w:spacing w:line="409" w:lineRule="atLeast" w:before="0"/>
        <w:ind w:left="199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 w:hAnsi="Arial" w:cs="Arial" w:eastAsia="Arial"/>
          <w:i/>
          <w:color w:val="979797"/>
          <w:w w:val="110"/>
          <w:sz w:val="6"/>
          <w:szCs w:val="6"/>
        </w:rPr>
        <w:t>&amp;&lt;.1 </w:t>
      </w:r>
      <w:r>
        <w:rPr>
          <w:rFonts w:ascii="Arial" w:hAnsi="Arial" w:cs="Arial" w:eastAsia="Arial"/>
          <w:i/>
          <w:color w:val="979797"/>
          <w:spacing w:val="7"/>
          <w:w w:val="110"/>
          <w:sz w:val="6"/>
          <w:szCs w:val="6"/>
        </w:rPr>
        <w:t> </w:t>
      </w:r>
      <w:r>
        <w:rPr>
          <w:rFonts w:ascii="Arial" w:hAnsi="Arial" w:cs="Arial" w:eastAsia="Arial"/>
          <w:color w:val="979797"/>
          <w:w w:val="535"/>
          <w:sz w:val="6"/>
          <w:szCs w:val="6"/>
        </w:rPr>
        <w:t>•</w:t>
        <w:tab/>
      </w:r>
      <w:r>
        <w:rPr>
          <w:rFonts w:ascii="Arial" w:hAnsi="Arial" w:cs="Arial" w:eastAsia="Arial"/>
          <w:i/>
          <w:color w:val="979797"/>
          <w:spacing w:val="-19"/>
          <w:w w:val="55"/>
          <w:sz w:val="14"/>
          <w:szCs w:val="14"/>
        </w:rPr>
        <w:t>&lt;</w:t>
      </w:r>
      <w:r>
        <w:rPr>
          <w:rFonts w:ascii="Arial" w:hAnsi="Arial" w:cs="Arial" w:eastAsia="Arial"/>
          <w:color w:val="B5B5B5"/>
          <w:spacing w:val="-20"/>
          <w:w w:val="55"/>
          <w:position w:val="-2"/>
          <w:sz w:val="18"/>
          <w:szCs w:val="18"/>
        </w:rPr>
        <w:t>.</w:t>
      </w:r>
      <w:r>
        <w:rPr>
          <w:rFonts w:ascii="Arial" w:hAnsi="Arial" w:cs="Arial" w:eastAsia="Arial"/>
          <w:i/>
          <w:color w:val="979797"/>
          <w:w w:val="55"/>
          <w:sz w:val="14"/>
          <w:szCs w:val="14"/>
        </w:rPr>
        <w:t>-""</w:t>
      </w:r>
      <w:r>
        <w:rPr>
          <w:rFonts w:ascii="Arial" w:hAnsi="Arial" w:cs="Arial" w:eastAsia="Arial"/>
          <w:sz w:val="14"/>
          <w:szCs w:val="14"/>
        </w:rPr>
      </w:r>
    </w:p>
    <w:p>
      <w:pPr>
        <w:tabs>
          <w:tab w:pos="688" w:val="left" w:leader="none"/>
        </w:tabs>
        <w:spacing w:line="779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80"/>
        </w:rPr>
        <w:br w:type="column"/>
      </w:r>
      <w:r>
        <w:rPr>
          <w:rFonts w:ascii="Arial"/>
          <w:i/>
          <w:color w:val="979797"/>
          <w:spacing w:val="-5"/>
          <w:w w:val="80"/>
          <w:sz w:val="14"/>
        </w:rPr>
        <w:t>&lt;-</w:t>
      </w:r>
      <w:r>
        <w:rPr>
          <w:rFonts w:ascii="Arial"/>
          <w:i/>
          <w:color w:val="979797"/>
          <w:spacing w:val="-2"/>
          <w:w w:val="80"/>
          <w:sz w:val="14"/>
        </w:rPr>
        <w:t>"</w:t>
        <w:tab/>
      </w:r>
      <w:r>
        <w:rPr>
          <w:rFonts w:ascii="Arial"/>
          <w:color w:val="979797"/>
          <w:w w:val="120"/>
          <w:sz w:val="14"/>
        </w:rPr>
        <w:t>,.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line="87" w:lineRule="exact" w:before="0"/>
        <w:ind w:left="1996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79797"/>
          <w:spacing w:val="-18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310" w:val="left" w:leader="none"/>
        </w:tabs>
        <w:spacing w:line="839" w:lineRule="atLeast" w:before="0"/>
        <w:ind w:left="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Times New Roman"/>
          <w:color w:val="979797"/>
          <w:w w:val="105"/>
          <w:sz w:val="8"/>
        </w:rPr>
        <w:t>\</w:t>
        <w:tab/>
      </w:r>
      <w:r>
        <w:rPr>
          <w:rFonts w:ascii="Arial"/>
          <w:color w:val="979797"/>
          <w:w w:val="120"/>
          <w:sz w:val="8"/>
        </w:rPr>
        <w:t>\</w:t>
      </w:r>
      <w:r>
        <w:rPr>
          <w:rFonts w:ascii="Arial"/>
          <w:color w:val="979797"/>
          <w:spacing w:val="-14"/>
          <w:w w:val="120"/>
          <w:sz w:val="8"/>
        </w:rPr>
        <w:t> </w:t>
      </w:r>
      <w:r>
        <w:rPr>
          <w:rFonts w:ascii="Arial"/>
          <w:color w:val="979797"/>
          <w:w w:val="90"/>
          <w:sz w:val="14"/>
        </w:rPr>
        <w:t>\</w:t>
      </w:r>
      <w:r>
        <w:rPr>
          <w:rFonts w:ascii="Arial"/>
          <w:sz w:val="14"/>
        </w:rPr>
      </w:r>
    </w:p>
    <w:p>
      <w:pPr>
        <w:spacing w:line="484" w:lineRule="exact" w:before="0"/>
        <w:ind w:left="10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1064.150757pt;margin-top:16.661245pt;width:2.2pt;height:4pt;mso-position-horizontal-relative:page;mso-position-vertical-relative:paragraph;z-index:-594664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195"/>
                      <w:sz w:val="8"/>
                    </w:rPr>
                    <w:t>\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94.254639pt;margin-top:25.300251pt;width:4.7pt;height:8.65pt;mso-position-horizontal-relative:page;mso-position-vertical-relative:paragraph;z-index:11320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979797"/>
                      <w:w w:val="155"/>
                      <w:sz w:val="17"/>
                    </w:rPr>
                    <w:t>"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7.85498pt;margin-top:14.668866pt;width:3.45pt;height:9.65pt;mso-position-horizontal-relative:page;mso-position-vertical-relative:paragraph;z-index:-593632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79797"/>
                      <w:w w:val="200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30.759766pt;margin-top:9.438399pt;width:7.2pt;height:14.95pt;mso-position-horizontal-relative:page;mso-position-vertical-relative:paragraph;z-index:-593608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3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4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79797"/>
          <w:sz w:val="12"/>
        </w:rPr>
        <w:t>(:</w:t>
      </w:r>
      <w:r>
        <w:rPr>
          <w:rFonts w:ascii="Times New Roman"/>
          <w:i/>
          <w:color w:val="979797"/>
          <w:spacing w:val="-14"/>
          <w:sz w:val="12"/>
        </w:rPr>
        <w:t>.</w:t>
      </w:r>
      <w:r>
        <w:rPr>
          <w:rFonts w:ascii="Arial"/>
          <w:color w:val="979797"/>
          <w:spacing w:val="-94"/>
          <w:position w:val="4"/>
          <w:sz w:val="72"/>
        </w:rPr>
        <w:t>.</w:t>
      </w:r>
      <w:r>
        <w:rPr>
          <w:rFonts w:ascii="Times New Roman"/>
          <w:i/>
          <w:color w:val="979797"/>
          <w:spacing w:val="-25"/>
          <w:sz w:val="12"/>
        </w:rPr>
        <w:t>9</w:t>
      </w:r>
      <w:r>
        <w:rPr>
          <w:rFonts w:ascii="Arial"/>
          <w:color w:val="979797"/>
          <w:spacing w:val="-71"/>
          <w:position w:val="-23"/>
          <w:sz w:val="48"/>
        </w:rPr>
        <w:t>-</w:t>
      </w:r>
      <w:r>
        <w:rPr>
          <w:rFonts w:ascii="Arial"/>
          <w:color w:val="979797"/>
          <w:spacing w:val="20"/>
          <w:position w:val="4"/>
          <w:sz w:val="22"/>
        </w:rPr>
        <w:t>"</w:t>
      </w:r>
      <w:r>
        <w:rPr>
          <w:rFonts w:ascii="Times New Roman"/>
          <w:color w:val="979797"/>
          <w:sz w:val="12"/>
        </w:rPr>
        <w:t>\</w:t>
      </w:r>
      <w:r>
        <w:rPr>
          <w:rFonts w:ascii="Times New Roman"/>
          <w:sz w:val="12"/>
        </w:rPr>
      </w:r>
    </w:p>
    <w:p>
      <w:pPr>
        <w:spacing w:line="796" w:lineRule="atLeast" w:before="0"/>
        <w:ind w:left="1726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600"/>
        </w:rPr>
        <w:br w:type="column"/>
      </w:r>
      <w:r>
        <w:rPr>
          <w:rFonts w:ascii="Arial" w:hAnsi="Arial"/>
          <w:color w:val="979797"/>
          <w:w w:val="600"/>
          <w:sz w:val="6"/>
        </w:rPr>
        <w:t>·</w:t>
      </w:r>
      <w:r>
        <w:rPr>
          <w:rFonts w:ascii="Arial" w:hAnsi="Arial"/>
          <w:sz w:val="6"/>
        </w:rPr>
      </w: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6"/>
        <w:rPr>
          <w:rFonts w:ascii="Arial" w:hAnsi="Arial" w:cs="Arial" w:eastAsia="Arial"/>
          <w:sz w:val="5"/>
          <w:szCs w:val="5"/>
        </w:rPr>
      </w:pPr>
    </w:p>
    <w:p>
      <w:pPr>
        <w:tabs>
          <w:tab w:pos="2619" w:val="left" w:leader="none"/>
        </w:tabs>
        <w:spacing w:line="300" w:lineRule="exact" w:before="0"/>
        <w:ind w:left="170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79797"/>
          <w:w w:val="50"/>
          <w:position w:val="-7"/>
          <w:sz w:val="64"/>
        </w:rPr>
        <w:t>..</w:t>
        <w:tab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347" w:lineRule="atLeast" w:before="0"/>
        <w:ind w:left="2172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70"/>
        </w:rPr>
        <w:br w:type="column"/>
      </w:r>
      <w:r>
        <w:rPr>
          <w:rFonts w:ascii="Arial" w:hAnsi="Arial" w:cs="Arial" w:eastAsia="Arial"/>
          <w:color w:val="979797"/>
          <w:w w:val="70"/>
          <w:sz w:val="14"/>
          <w:szCs w:val="14"/>
        </w:rPr>
        <w:t>..  </w:t>
      </w:r>
      <w:r>
        <w:rPr>
          <w:rFonts w:ascii="Arial" w:hAnsi="Arial" w:cs="Arial" w:eastAsia="Arial"/>
          <w:color w:val="979797"/>
          <w:spacing w:val="25"/>
          <w:w w:val="70"/>
          <w:sz w:val="14"/>
          <w:szCs w:val="14"/>
        </w:rPr>
        <w:t> </w:t>
      </w:r>
      <w:r>
        <w:rPr>
          <w:rFonts w:ascii="Arial" w:hAnsi="Arial" w:cs="Arial" w:eastAsia="Arial"/>
          <w:color w:val="979797"/>
          <w:spacing w:val="-29"/>
          <w:w w:val="125"/>
          <w:position w:val="-24"/>
          <w:sz w:val="48"/>
          <w:szCs w:val="48"/>
        </w:rPr>
        <w:t>-</w:t>
      </w:r>
      <w:r>
        <w:rPr>
          <w:rFonts w:ascii="Times New Roman" w:hAnsi="Times New Roman" w:cs="Times New Roman" w:eastAsia="Times New Roman"/>
          <w:color w:val="979797"/>
          <w:w w:val="125"/>
          <w:sz w:val="6"/>
          <w:szCs w:val="6"/>
        </w:rPr>
        <w:t>Ba.•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tabs>
          <w:tab w:pos="2299" w:val="left" w:leader="none"/>
          <w:tab w:pos="4135" w:val="left" w:leader="none"/>
        </w:tabs>
        <w:spacing w:line="60" w:lineRule="atLeast" w:before="0"/>
        <w:ind w:left="1368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979797"/>
          <w:w w:val="110"/>
          <w:sz w:val="11"/>
        </w:rPr>
        <w:t>"'</w:t>
        <w:tab/>
      </w:r>
      <w:r>
        <w:rPr>
          <w:rFonts w:ascii="Arial"/>
          <w:color w:val="979797"/>
          <w:w w:val="95"/>
          <w:sz w:val="11"/>
        </w:rPr>
        <w:t>.....</w:t>
        <w:tab/>
      </w:r>
      <w:r>
        <w:rPr>
          <w:rFonts w:ascii="Arial"/>
          <w:w w:val="95"/>
          <w:sz w:val="11"/>
        </w:rPr>
        <w:t>Updated</w:t>
      </w:r>
      <w:r>
        <w:rPr>
          <w:rFonts w:ascii="Arial"/>
          <w:spacing w:val="-11"/>
          <w:w w:val="95"/>
          <w:sz w:val="11"/>
        </w:rPr>
        <w:t> </w:t>
      </w:r>
      <w:r>
        <w:rPr>
          <w:rFonts w:ascii="Times New Roman"/>
          <w:w w:val="95"/>
          <w:sz w:val="11"/>
        </w:rPr>
        <w:t>with</w:t>
      </w:r>
      <w:r>
        <w:rPr>
          <w:rFonts w:ascii="Times New Roman"/>
          <w:spacing w:val="-1"/>
          <w:w w:val="95"/>
          <w:sz w:val="11"/>
        </w:rPr>
        <w:t> </w:t>
      </w:r>
      <w:r>
        <w:rPr>
          <w:rFonts w:ascii="Arial"/>
          <w:w w:val="95"/>
          <w:sz w:val="11"/>
        </w:rPr>
        <w:t>Tower</w:t>
      </w:r>
      <w:r>
        <w:rPr>
          <w:rFonts w:ascii="Arial"/>
          <w:spacing w:val="-7"/>
          <w:w w:val="95"/>
          <w:sz w:val="11"/>
        </w:rPr>
        <w:t> </w:t>
      </w:r>
      <w:r>
        <w:rPr>
          <w:rFonts w:ascii="Arial"/>
          <w:w w:val="95"/>
          <w:sz w:val="11"/>
        </w:rPr>
        <w:t>Surveys</w:t>
      </w:r>
      <w:r>
        <w:rPr>
          <w:rFonts w:ascii="Arial"/>
          <w:sz w:val="11"/>
        </w:rPr>
      </w:r>
    </w:p>
    <w:p>
      <w:pPr>
        <w:spacing w:after="0" w:line="60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9645" w:space="2370"/>
            <w:col w:w="3032" w:space="1404"/>
            <w:col w:w="3208" w:space="40"/>
            <w:col w:w="648" w:space="40"/>
            <w:col w:w="2772" w:space="40"/>
            <w:col w:w="7181"/>
          </w:cols>
        </w:sectPr>
      </w:pPr>
    </w:p>
    <w:p>
      <w:pPr>
        <w:spacing w:line="189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w w:val="105"/>
          <w:sz w:val="8"/>
        </w:rPr>
        <w:t>"---\._       </w:t>
      </w:r>
      <w:r>
        <w:rPr>
          <w:rFonts w:ascii="Arial"/>
          <w:color w:val="979797"/>
          <w:spacing w:val="2"/>
          <w:w w:val="105"/>
          <w:sz w:val="8"/>
        </w:rPr>
        <w:t> </w:t>
      </w:r>
      <w:r>
        <w:rPr>
          <w:rFonts w:ascii="Arial"/>
          <w:color w:val="979797"/>
          <w:w w:val="130"/>
          <w:sz w:val="10"/>
        </w:rPr>
        <w:t>,._/\</w:t>
      </w:r>
      <w:r>
        <w:rPr>
          <w:rFonts w:ascii="Arial"/>
          <w:sz w:val="10"/>
        </w:rPr>
      </w:r>
    </w:p>
    <w:p>
      <w:pPr>
        <w:tabs>
          <w:tab w:pos="5189" w:val="left" w:leader="none"/>
          <w:tab w:pos="5878" w:val="left" w:leader="none"/>
        </w:tabs>
        <w:spacing w:line="189" w:lineRule="atLeast" w:before="0"/>
        <w:ind w:left="317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90"/>
        </w:rPr>
        <w:br w:type="column"/>
      </w:r>
      <w:r>
        <w:rPr>
          <w:rFonts w:ascii="Courier New" w:hAnsi="Courier New" w:cs="Courier New" w:eastAsia="Courier New"/>
          <w:color w:val="979797"/>
          <w:w w:val="90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90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90"/>
          <w:sz w:val="27"/>
          <w:szCs w:val="27"/>
        </w:rPr>
        <w:tab/>
      </w:r>
      <w:r>
        <w:rPr>
          <w:rFonts w:ascii="Times New Roman" w:hAnsi="Times New Roman" w:cs="Times New Roman" w:eastAsia="Times New Roman"/>
          <w:i/>
          <w:shadow w:val="0"/>
          <w:color w:val="979797"/>
          <w:w w:val="40"/>
          <w:position w:val="12"/>
          <w:sz w:val="12"/>
          <w:szCs w:val="12"/>
        </w:rPr>
        <w:t>.</w:t>
        <w:tab/>
      </w:r>
      <w:r>
        <w:rPr>
          <w:rFonts w:ascii="Times New Roman" w:hAnsi="Times New Roman" w:cs="Times New Roman" w:eastAsia="Times New Roman"/>
          <w:shadow w:val="0"/>
          <w:color w:val="979797"/>
          <w:w w:val="85"/>
          <w:position w:val="2"/>
          <w:sz w:val="18"/>
          <w:szCs w:val="18"/>
        </w:rPr>
        <w:t>",</w:t>
      </w:r>
      <w:r>
        <w:rPr>
          <w:rFonts w:ascii="Times New Roman" w:hAnsi="Times New Roman" w:cs="Times New Roman" w:eastAsia="Times New Roman"/>
          <w:shadow w:val="0"/>
          <w:color w:val="979797"/>
          <w:spacing w:val="-26"/>
          <w:w w:val="85"/>
          <w:position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hadow w:val="0"/>
          <w:color w:val="979797"/>
          <w:w w:val="70"/>
          <w:position w:val="2"/>
          <w:sz w:val="18"/>
          <w:szCs w:val="18"/>
        </w:rPr>
        <w:t>.,.,</w:t>
      </w:r>
      <w:r>
        <w:rPr>
          <w:rFonts w:ascii="Times New Roman" w:hAnsi="Times New Roman" w:cs="Times New Roman" w:eastAsia="Times New Roman"/>
          <w:shadow w:val="0"/>
          <w:sz w:val="18"/>
          <w:szCs w:val="18"/>
        </w:rPr>
      </w:r>
    </w:p>
    <w:p>
      <w:pPr>
        <w:tabs>
          <w:tab w:pos="809" w:val="left" w:leader="none"/>
        </w:tabs>
        <w:spacing w:line="18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225"/>
        </w:rPr>
        <w:br w:type="column"/>
      </w:r>
      <w:r>
        <w:rPr>
          <w:rFonts w:ascii="Arial"/>
          <w:color w:val="979797"/>
          <w:spacing w:val="-5"/>
          <w:w w:val="225"/>
          <w:sz w:val="17"/>
        </w:rPr>
        <w:t>"</w:t>
      </w:r>
      <w:r>
        <w:rPr>
          <w:rFonts w:ascii="Arial"/>
          <w:color w:val="979797"/>
          <w:spacing w:val="-7"/>
          <w:w w:val="225"/>
          <w:sz w:val="17"/>
        </w:rPr>
        <w:t>'</w:t>
        <w:tab/>
      </w:r>
      <w:r>
        <w:rPr>
          <w:rFonts w:ascii="Times New Roman"/>
          <w:w w:val="85"/>
          <w:position w:val="8"/>
          <w:sz w:val="14"/>
        </w:rPr>
        <w:t>A</w:t>
      </w:r>
      <w:r>
        <w:rPr>
          <w:rFonts w:ascii="Times New Roman"/>
          <w:sz w:val="14"/>
        </w:rPr>
      </w:r>
    </w:p>
    <w:p>
      <w:pPr>
        <w:spacing w:line="189" w:lineRule="atLeast" w:before="0"/>
        <w:ind w:left="16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/>
          <w:spacing w:val="-15"/>
          <w:w w:val="115"/>
          <w:sz w:val="13"/>
        </w:rPr>
        <w:t>1</w:t>
      </w:r>
      <w:r>
        <w:rPr>
          <w:rFonts w:ascii="Arial"/>
          <w:w w:val="115"/>
          <w:sz w:val="13"/>
        </w:rPr>
        <w:t>1.1</w:t>
      </w:r>
      <w:r>
        <w:rPr>
          <w:rFonts w:ascii="Arial"/>
          <w:spacing w:val="-12"/>
          <w:w w:val="115"/>
          <w:sz w:val="13"/>
        </w:rPr>
        <w:t>1</w:t>
      </w:r>
      <w:r>
        <w:rPr>
          <w:rFonts w:ascii="Arial"/>
          <w:spacing w:val="-20"/>
          <w:w w:val="115"/>
          <w:sz w:val="13"/>
        </w:rPr>
        <w:t>.</w:t>
      </w:r>
      <w:r>
        <w:rPr>
          <w:rFonts w:ascii="Arial"/>
          <w:spacing w:val="-27"/>
          <w:w w:val="115"/>
          <w:sz w:val="13"/>
        </w:rPr>
        <w:t>1</w:t>
      </w:r>
      <w:r>
        <w:rPr>
          <w:rFonts w:ascii="Arial"/>
          <w:w w:val="115"/>
          <w:sz w:val="13"/>
        </w:rPr>
        <w:t>3</w:t>
      </w:r>
      <w:r>
        <w:rPr>
          <w:rFonts w:ascii="Arial"/>
          <w:sz w:val="13"/>
        </w:rPr>
      </w:r>
    </w:p>
    <w:p>
      <w:pPr>
        <w:spacing w:line="212" w:lineRule="atLeast" w:before="0"/>
        <w:ind w:left="10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1"/>
        </w:rPr>
        <w:t>survey</w:t>
      </w:r>
      <w:r>
        <w:rPr>
          <w:rFonts w:ascii="Arial"/>
          <w:spacing w:val="8"/>
          <w:sz w:val="11"/>
        </w:rPr>
        <w:t> </w:t>
      </w:r>
      <w:r>
        <w:rPr>
          <w:rFonts w:ascii="Arial"/>
          <w:sz w:val="10"/>
        </w:rPr>
        <w:t>data</w:t>
      </w:r>
      <w:r>
        <w:rPr>
          <w:rFonts w:ascii="Arial"/>
          <w:spacing w:val="11"/>
          <w:sz w:val="10"/>
        </w:rPr>
        <w:t> </w:t>
      </w:r>
      <w:r>
        <w:rPr>
          <w:rFonts w:ascii="Times New Roman"/>
          <w:sz w:val="10"/>
        </w:rPr>
        <w:t>May</w:t>
      </w:r>
      <w:r>
        <w:rPr>
          <w:rFonts w:ascii="Times New Roman"/>
          <w:spacing w:val="5"/>
          <w:sz w:val="10"/>
        </w:rPr>
        <w:t> </w:t>
      </w:r>
      <w:r>
        <w:rPr>
          <w:rFonts w:ascii="Times New Roman"/>
          <w:sz w:val="10"/>
        </w:rPr>
        <w:t>&amp;</w:t>
      </w:r>
      <w:r>
        <w:rPr>
          <w:rFonts w:ascii="Times New Roman"/>
          <w:spacing w:val="5"/>
          <w:sz w:val="10"/>
        </w:rPr>
        <w:t> </w:t>
      </w:r>
      <w:r>
        <w:rPr>
          <w:rFonts w:ascii="Times New Roman"/>
          <w:sz w:val="10"/>
        </w:rPr>
        <w:t>Oct.</w:t>
      </w:r>
      <w:r>
        <w:rPr>
          <w:rFonts w:ascii="Times New Roman"/>
          <w:spacing w:val="8"/>
          <w:sz w:val="10"/>
        </w:rPr>
        <w:t> </w:t>
      </w:r>
      <w:r>
        <w:rPr>
          <w:rFonts w:ascii="Arial"/>
          <w:sz w:val="10"/>
        </w:rPr>
        <w:t>2013</w:t>
      </w:r>
      <w:r>
        <w:rPr>
          <w:rFonts w:ascii="Arial"/>
          <w:spacing w:val="-4"/>
          <w:sz w:val="10"/>
        </w:rPr>
        <w:t> </w:t>
      </w:r>
      <w:r>
        <w:rPr>
          <w:rFonts w:ascii="Arial"/>
          <w:sz w:val="10"/>
        </w:rPr>
        <w:t>and</w:t>
      </w:r>
      <w:r>
        <w:rPr>
          <w:rFonts w:ascii="Arial"/>
          <w:sz w:val="10"/>
        </w:rPr>
      </w:r>
    </w:p>
    <w:p>
      <w:pPr>
        <w:tabs>
          <w:tab w:pos="1924" w:val="left" w:leader="none"/>
        </w:tabs>
        <w:spacing w:line="9" w:lineRule="atLeast" w:before="0"/>
        <w:ind w:left="10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545.392944pt;margin-top:-.011181pt;width:7.8pt;height:7.35pt;mso-position-horizontal-relative:page;mso-position-vertical-relative:paragraph;z-index:-593584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w w:val="115"/>
                      <w:sz w:val="14"/>
                    </w:rPr>
                    <w:t>JS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4.103516pt;margin-top:8.950589pt;width:8.25pt;height:32.25pt;mso-position-horizontal-relative:page;mso-position-vertical-relative:paragraph;z-index:-593440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00.555786pt;margin-top:7.737034pt;width:7.65pt;height:30.55pt;mso-position-horizontal-relative:page;mso-position-vertical-relative:paragraph;z-index:-59341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95"/>
          <w:sz w:val="11"/>
        </w:rPr>
        <w:t>proposad</w:t>
      </w:r>
      <w:r>
        <w:rPr>
          <w:rFonts w:ascii="Arial"/>
          <w:spacing w:val="-7"/>
          <w:w w:val="95"/>
          <w:sz w:val="11"/>
        </w:rPr>
        <w:t> </w:t>
      </w:r>
      <w:r>
        <w:rPr>
          <w:rFonts w:ascii="Arial"/>
          <w:w w:val="95"/>
          <w:sz w:val="11"/>
        </w:rPr>
        <w:t>ramedial</w:t>
      </w:r>
      <w:r>
        <w:rPr>
          <w:rFonts w:ascii="Arial"/>
          <w:spacing w:val="-10"/>
          <w:w w:val="95"/>
          <w:sz w:val="11"/>
        </w:rPr>
        <w:t> </w:t>
      </w:r>
      <w:r>
        <w:rPr>
          <w:rFonts w:ascii="Arial"/>
          <w:w w:val="95"/>
          <w:sz w:val="11"/>
        </w:rPr>
        <w:t>works.</w:t>
      </w:r>
      <w:r>
        <w:rPr>
          <w:rFonts w:ascii="Arial"/>
          <w:spacing w:val="-5"/>
          <w:w w:val="95"/>
          <w:sz w:val="11"/>
        </w:rPr>
        <w:t> </w:t>
      </w:r>
      <w:r>
        <w:rPr>
          <w:rFonts w:ascii="Arial"/>
          <w:w w:val="95"/>
          <w:sz w:val="11"/>
        </w:rPr>
        <w:t>Surface</w:t>
        <w:tab/>
      </w:r>
      <w:r>
        <w:rPr>
          <w:rFonts w:ascii="Arial"/>
          <w:position w:val="4"/>
          <w:sz w:val="13"/>
        </w:rPr>
        <w:t>SH</w:t>
      </w:r>
      <w:r>
        <w:rPr>
          <w:rFonts w:ascii="Arial"/>
          <w:sz w:val="13"/>
        </w:rPr>
      </w:r>
    </w:p>
    <w:p>
      <w:pPr>
        <w:spacing w:after="0" w:line="9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4563" w:space="40"/>
            <w:col w:w="6121" w:space="40"/>
            <w:col w:w="5704" w:space="40"/>
            <w:col w:w="680" w:space="40"/>
            <w:col w:w="3152"/>
          </w:cols>
        </w:sectPr>
      </w:pPr>
    </w:p>
    <w:p>
      <w:pPr>
        <w:spacing w:line="126" w:lineRule="atLeast" w:before="0"/>
        <w:ind w:left="0" w:right="1" w:firstLine="0"/>
        <w:jc w:val="righ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819.067688pt;margin-top:11.035346pt;width:7.2pt;height:14.95pt;mso-position-horizontal-relative:page;mso-position-vertical-relative:paragraph;z-index:-593560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3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4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95.484009pt;margin-top:17.292509pt;width:2.5pt;height:6pt;mso-position-horizontal-relative:page;mso-position-vertical-relative:paragraph;z-index:12424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79797"/>
                      <w:w w:val="150"/>
                      <w:sz w:val="12"/>
                    </w:rPr>
                    <w:t>\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52.850525pt;margin-top:6.100828pt;width:6.9pt;height:13.95pt;mso-position-horizontal-relative:page;mso-position-vertical-relative:paragraph;z-index:-593512" type="#_x0000_t202" filled="false" stroked="false">
            <v:textbox inset="0,0,0,0">
              <w:txbxContent>
                <w:p>
                  <w:pPr>
                    <w:spacing w:line="27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6"/>
                      <w:w w:val="85"/>
                      <w:sz w:val="28"/>
                      <w:szCs w:val="28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7"/>
                      <w:w w:val="85"/>
                      <w:sz w:val="28"/>
                      <w:szCs w:val="28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30.295349pt;margin-top:8.933809pt;width:8.25pt;height:32.25pt;mso-position-horizontal-relative:page;mso-position-vertical-relative:paragraph;z-index:-593488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62.80304pt;margin-top:8.357572pt;width:7.65pt;height:30.55pt;mso-position-horizontal-relative:page;mso-position-vertical-relative:paragraph;z-index:-59346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0"/>
          <w:sz w:val="61"/>
        </w:rPr>
        <w:t>.</w:t>
      </w:r>
      <w:r>
        <w:rPr>
          <w:rFonts w:ascii="Times New Roman"/>
          <w:color w:val="979797"/>
          <w:spacing w:val="-62"/>
          <w:w w:val="60"/>
          <w:sz w:val="61"/>
        </w:rPr>
        <w:t>.</w:t>
      </w:r>
      <w:r>
        <w:rPr>
          <w:rFonts w:ascii="Arial"/>
          <w:color w:val="979797"/>
          <w:w w:val="60"/>
          <w:position w:val="22"/>
          <w:sz w:val="24"/>
        </w:rPr>
        <w:t>'</w:t>
      </w:r>
      <w:r>
        <w:rPr>
          <w:rFonts w:ascii="Arial"/>
          <w:sz w:val="24"/>
        </w:rPr>
      </w:r>
    </w:p>
    <w:p>
      <w:pPr>
        <w:spacing w:line="80" w:lineRule="exact" w:before="71"/>
        <w:ind w:left="167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Times New Roman"/>
          <w:color w:val="979797"/>
          <w:sz w:val="13"/>
        </w:rPr>
        <w:t>OCH&gt;-\  </w:t>
      </w:r>
      <w:r>
        <w:rPr>
          <w:rFonts w:ascii="Times New Roman"/>
          <w:color w:val="979797"/>
          <w:spacing w:val="13"/>
          <w:sz w:val="13"/>
        </w:rPr>
        <w:t> </w:t>
      </w:r>
      <w:r>
        <w:rPr>
          <w:rFonts w:ascii="Arial"/>
          <w:color w:val="979797"/>
          <w:w w:val="115"/>
          <w:sz w:val="12"/>
        </w:rPr>
        <w:t>""""'D</w:t>
      </w:r>
      <w:r>
        <w:rPr>
          <w:rFonts w:ascii="Arial"/>
          <w:color w:val="979797"/>
          <w:spacing w:val="-28"/>
          <w:w w:val="115"/>
          <w:sz w:val="12"/>
        </w:rPr>
        <w:t> </w:t>
      </w:r>
      <w:r>
        <w:rPr>
          <w:rFonts w:ascii="Arial"/>
          <w:color w:val="979797"/>
          <w:sz w:val="12"/>
        </w:rPr>
        <w:t>1'</w:t>
      </w:r>
      <w:r>
        <w:rPr>
          <w:rFonts w:ascii="Arial"/>
          <w:sz w:val="12"/>
        </w:rPr>
      </w:r>
    </w:p>
    <w:p>
      <w:pPr>
        <w:tabs>
          <w:tab w:pos="1706" w:val="left" w:leader="none"/>
          <w:tab w:pos="2276" w:val="left" w:leader="none"/>
        </w:tabs>
        <w:spacing w:line="278" w:lineRule="atLeast" w:before="0"/>
        <w:ind w:left="661" w:right="0" w:firstLine="0"/>
        <w:jc w:val="left"/>
        <w:rPr>
          <w:rFonts w:ascii="Times New Roman" w:hAnsi="Times New Roman" w:cs="Times New Roman" w:eastAsia="Times New Roman"/>
          <w:sz w:val="63"/>
          <w:szCs w:val="63"/>
        </w:rPr>
      </w:pPr>
      <w:r>
        <w:rPr/>
        <w:pict>
          <v:shape style="position:absolute;margin-left:834.047058pt;margin-top:35.278053pt;width:7.75pt;height:32.9pt;mso-position-horizontal-relative:page;mso-position-vertical-relative:paragraph;z-index:-594568" type="#_x0000_t202" filled="false" stroked="false">
            <v:textbox inset="0,0,0,0">
              <w:txbxContent>
                <w:p>
                  <w:pPr>
                    <w:spacing w:line="65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5"/>
                      <w:szCs w:val="65"/>
                    </w:rPr>
                  </w:pPr>
                  <w:r>
                    <w:rPr>
                      <w:rFonts w:ascii="Arial"/>
                      <w:color w:val="979797"/>
                      <w:w w:val="85"/>
                      <w:sz w:val="65"/>
                    </w:rPr>
                    <w:t>.</w:t>
                  </w:r>
                  <w:r>
                    <w:rPr>
                      <w:rFonts w:ascii="Arial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17.47406pt;margin-top:33.715580pt;width:15.85pt;height:9.65pt;mso-position-horizontal-relative:page;mso-position-vertical-relative:paragraph;z-index:-593392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979797"/>
                      <w:sz w:val="19"/>
                    </w:rPr>
                    <w:t>"  </w:t>
                  </w:r>
                  <w:r>
                    <w:rPr>
                      <w:rFonts w:ascii="Arial"/>
                      <w:color w:val="979797"/>
                      <w:spacing w:val="28"/>
                      <w:sz w:val="19"/>
                    </w:rPr>
                    <w:t> </w:t>
                  </w:r>
                  <w:r>
                    <w:rPr>
                      <w:rFonts w:ascii="Arial"/>
                      <w:color w:val="979797"/>
                      <w:sz w:val="17"/>
                    </w:rPr>
                    <w:t>"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11.491882pt;margin-top:30.644066pt;width:9.35pt;height:18.95pt;mso-position-horizontal-relative:page;mso-position-vertical-relative:paragraph;z-index:-593368" type="#_x0000_t202" filled="false" stroked="false">
            <v:textbox inset="0,0,0,0">
              <w:txbxContent>
                <w:p>
                  <w:pPr>
                    <w:spacing w:line="3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Arial"/>
                      <w:color w:val="979797"/>
                      <w:spacing w:val="-37"/>
                      <w:w w:val="105"/>
                      <w:sz w:val="38"/>
                    </w:rPr>
                    <w:t>,</w:t>
                  </w:r>
                  <w:r>
                    <w:rPr>
                      <w:rFonts w:ascii="Arial"/>
                      <w:color w:val="979797"/>
                      <w:spacing w:val="-7"/>
                      <w:w w:val="105"/>
                      <w:sz w:val="38"/>
                    </w:rPr>
                    <w:t>.</w:t>
                  </w:r>
                  <w:r>
                    <w:rPr>
                      <w:rFonts w:ascii="Arial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z w:val="63"/>
        </w:rPr>
        <w:t>.</w:t>
        <w:tab/>
      </w:r>
      <w:r>
        <w:rPr>
          <w:rFonts w:ascii="Times New Roman"/>
          <w:color w:val="979797"/>
          <w:w w:val="101"/>
          <w:sz w:val="63"/>
        </w:rPr>
      </w:r>
      <w:r>
        <w:rPr>
          <w:rFonts w:ascii="Times New Roman"/>
          <w:color w:val="979797"/>
          <w:w w:val="101"/>
          <w:sz w:val="63"/>
          <w:u w:val="single" w:color="979797"/>
        </w:rPr>
        <w:t> </w:t>
      </w:r>
      <w:r>
        <w:rPr>
          <w:rFonts w:ascii="Times New Roman"/>
          <w:color w:val="979797"/>
          <w:sz w:val="63"/>
          <w:u w:val="single" w:color="979797"/>
        </w:rPr>
        <w:tab/>
      </w:r>
      <w:r>
        <w:rPr>
          <w:rFonts w:ascii="Times New Roman"/>
          <w:color w:val="979797"/>
          <w:sz w:val="63"/>
        </w:rPr>
      </w:r>
      <w:r>
        <w:rPr>
          <w:rFonts w:ascii="Times New Roman"/>
          <w:sz w:val="63"/>
        </w:rPr>
      </w:r>
    </w:p>
    <w:p>
      <w:pPr>
        <w:tabs>
          <w:tab w:pos="5631" w:val="left" w:leader="none"/>
          <w:tab w:pos="6194" w:val="left" w:leader="none"/>
        </w:tabs>
        <w:spacing w:line="126" w:lineRule="atLeast" w:before="0"/>
        <w:ind w:left="3553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80"/>
        </w:rPr>
        <w:br w:type="column"/>
      </w:r>
      <w:r>
        <w:rPr>
          <w:rFonts w:ascii="Courier New" w:hAnsi="Courier New" w:cs="Courier New" w:eastAsia="Courier New"/>
          <w:color w:val="979797"/>
          <w:w w:val="80"/>
          <w:position w:val="25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80"/>
          <w:position w:val="25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25"/>
          <w:sz w:val="27"/>
          <w:szCs w:val="27"/>
        </w:rPr>
      </w:r>
      <w:r>
        <w:rPr>
          <w:rFonts w:ascii="Courier New" w:hAnsi="Courier New" w:cs="Courier New" w:eastAsia="Courier New"/>
          <w:shadow w:val="0"/>
          <w:color w:val="979797"/>
          <w:position w:val="25"/>
          <w:sz w:val="27"/>
          <w:szCs w:val="27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sz w:val="61"/>
          <w:szCs w:val="61"/>
        </w:rPr>
      </w:r>
      <w:r>
        <w:rPr>
          <w:rFonts w:ascii="Times New Roman" w:hAnsi="Times New Roman" w:cs="Times New Roman" w:eastAsia="Times New Roman"/>
          <w:shadow w:val="0"/>
          <w:color w:val="979797"/>
          <w:sz w:val="61"/>
          <w:szCs w:val="61"/>
          <w:u w:val="single" w:color="979797"/>
        </w:rPr>
        <w:t> </w:t>
        <w:tab/>
      </w:r>
      <w:r>
        <w:rPr>
          <w:rFonts w:ascii="Times New Roman" w:hAnsi="Times New Roman" w:cs="Times New Roman" w:eastAsia="Times New Roman"/>
          <w:shadow w:val="0"/>
          <w:color w:val="979797"/>
          <w:sz w:val="61"/>
          <w:szCs w:val="61"/>
        </w:rPr>
      </w:r>
      <w:r>
        <w:rPr>
          <w:rFonts w:ascii="Times New Roman" w:hAnsi="Times New Roman" w:cs="Times New Roman" w:eastAsia="Times New Roman"/>
          <w:shadow w:val="0"/>
          <w:color w:val="979797"/>
          <w:w w:val="8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hadow w:val="0"/>
          <w:sz w:val="61"/>
          <w:szCs w:val="61"/>
        </w:rPr>
      </w:r>
    </w:p>
    <w:p>
      <w:pPr>
        <w:tabs>
          <w:tab w:pos="2611" w:val="left" w:leader="none"/>
          <w:tab w:pos="3536" w:val="left" w:leader="none"/>
          <w:tab w:pos="5314" w:val="left" w:leader="none"/>
        </w:tabs>
        <w:spacing w:line="126" w:lineRule="atLeast" w:before="0"/>
        <w:ind w:left="1005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Times New Roman"/>
          <w:color w:val="979797"/>
          <w:sz w:val="12"/>
        </w:rPr>
        <w:t>\</w:t>
        <w:tab/>
      </w:r>
      <w:r>
        <w:rPr>
          <w:rFonts w:ascii="Times New Roman"/>
          <w:sz w:val="12"/>
        </w:rPr>
        <w:t>Rev  </w:t>
      </w:r>
      <w:r>
        <w:rPr>
          <w:rFonts w:ascii="Arial"/>
          <w:sz w:val="35"/>
        </w:rPr>
        <w:t>I</w:t>
      </w:r>
      <w:r>
        <w:rPr>
          <w:rFonts w:ascii="Arial"/>
          <w:spacing w:val="49"/>
          <w:sz w:val="35"/>
        </w:rPr>
        <w:t> </w:t>
      </w:r>
      <w:r>
        <w:rPr>
          <w:rFonts w:ascii="Arial"/>
          <w:sz w:val="10"/>
        </w:rPr>
        <w:t>Dam</w:t>
        <w:tab/>
      </w:r>
      <w:r>
        <w:rPr>
          <w:rFonts w:ascii="Arial"/>
          <w:spacing w:val="13"/>
          <w:sz w:val="35"/>
        </w:rPr>
        <w:t>I</w:t>
      </w:r>
      <w:r>
        <w:rPr>
          <w:rFonts w:ascii="Arial"/>
          <w:sz w:val="10"/>
        </w:rPr>
        <w:t>wamr</w:t>
      </w:r>
      <w:r>
        <w:rPr>
          <w:rFonts w:ascii="Arial"/>
          <w:spacing w:val="5"/>
          <w:sz w:val="10"/>
        </w:rPr>
        <w:t> </w:t>
      </w:r>
      <w:r>
        <w:rPr>
          <w:rFonts w:ascii="Arial"/>
          <w:sz w:val="10"/>
        </w:rPr>
        <w:t>outfall</w:t>
      </w:r>
      <w:r>
        <w:rPr>
          <w:rFonts w:ascii="Arial"/>
          <w:spacing w:val="1"/>
          <w:sz w:val="10"/>
        </w:rPr>
        <w:t> </w:t>
      </w:r>
      <w:r>
        <w:rPr>
          <w:rFonts w:ascii="Arial"/>
          <w:w w:val="580"/>
          <w:sz w:val="10"/>
        </w:rPr>
        <w:t>=</w:t>
      </w:r>
      <w:r>
        <w:rPr>
          <w:rFonts w:ascii="Arial"/>
          <w:spacing w:val="-75"/>
          <w:w w:val="580"/>
          <w:sz w:val="10"/>
        </w:rPr>
        <w:t> </w:t>
      </w:r>
      <w:r>
        <w:rPr>
          <w:rFonts w:ascii="Arial"/>
          <w:sz w:val="10"/>
        </w:rPr>
        <w:t>dad</w:t>
        <w:tab/>
      </w:r>
      <w:r>
        <w:rPr>
          <w:rFonts w:ascii="Arial"/>
          <w:sz w:val="35"/>
        </w:rPr>
        <w:t>I</w:t>
      </w:r>
      <w:r>
        <w:rPr>
          <w:rFonts w:ascii="Arial"/>
          <w:spacing w:val="9"/>
          <w:sz w:val="35"/>
        </w:rPr>
        <w:t> </w:t>
      </w:r>
      <w:r>
        <w:rPr>
          <w:rFonts w:ascii="Arial"/>
          <w:sz w:val="10"/>
        </w:rPr>
        <w:t>By   </w:t>
      </w:r>
      <w:r>
        <w:rPr>
          <w:rFonts w:ascii="Arial"/>
          <w:spacing w:val="17"/>
          <w:sz w:val="10"/>
        </w:rPr>
        <w:t> </w:t>
      </w:r>
      <w:r>
        <w:rPr>
          <w:rFonts w:ascii="Arial"/>
          <w:spacing w:val="-38"/>
          <w:sz w:val="35"/>
        </w:rPr>
        <w:t>I</w:t>
      </w:r>
      <w:r>
        <w:rPr>
          <w:rFonts w:ascii="Arial"/>
          <w:sz w:val="10"/>
        </w:rPr>
        <w:t>Checked</w:t>
      </w:r>
      <w:r>
        <w:rPr>
          <w:rFonts w:ascii="Arial"/>
          <w:spacing w:val="-6"/>
          <w:sz w:val="10"/>
        </w:rPr>
        <w:t> </w:t>
      </w:r>
      <w:r>
        <w:rPr>
          <w:rFonts w:ascii="Arial"/>
          <w:w w:val="90"/>
          <w:sz w:val="44"/>
        </w:rPr>
        <w:t>I</w:t>
      </w:r>
      <w:r>
        <w:rPr>
          <w:rFonts w:ascii="Arial"/>
          <w:sz w:val="44"/>
        </w:rPr>
      </w:r>
    </w:p>
    <w:p>
      <w:pPr>
        <w:spacing w:after="0" w:line="126" w:lineRule="atLeast"/>
        <w:jc w:val="left"/>
        <w:rPr>
          <w:rFonts w:ascii="Arial" w:hAnsi="Arial" w:cs="Arial" w:eastAsia="Arial"/>
          <w:sz w:val="44"/>
          <w:szCs w:val="44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14617" w:space="40"/>
            <w:col w:w="2639" w:space="40"/>
            <w:col w:w="6339" w:space="40"/>
            <w:col w:w="6665"/>
          </w:cols>
        </w:sectPr>
      </w:pPr>
    </w:p>
    <w:p>
      <w:pPr>
        <w:spacing w:line="830" w:lineRule="atLeast" w:before="0"/>
        <w:ind w:left="0" w:right="459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i/>
          <w:color w:val="979797"/>
          <w:w w:val="95"/>
          <w:sz w:val="7"/>
        </w:rPr>
        <w:t>\</w:t>
      </w:r>
      <w:r>
        <w:rPr>
          <w:rFonts w:ascii="Arial"/>
          <w:i/>
          <w:color w:val="979797"/>
          <w:spacing w:val="-12"/>
          <w:w w:val="95"/>
          <w:sz w:val="7"/>
        </w:rPr>
        <w:t> </w:t>
      </w:r>
      <w:r>
        <w:rPr>
          <w:rFonts w:ascii="Arial"/>
          <w:i/>
          <w:color w:val="979797"/>
          <w:w w:val="95"/>
          <w:sz w:val="7"/>
        </w:rPr>
        <w:t>.(:.'1'</w:t>
      </w:r>
      <w:r>
        <w:rPr>
          <w:rFonts w:ascii="Arial"/>
          <w:sz w:val="7"/>
        </w:rPr>
      </w:r>
    </w:p>
    <w:p>
      <w:pPr>
        <w:spacing w:line="127" w:lineRule="exact" w:before="0"/>
        <w:ind w:left="0" w:right="557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79797"/>
          <w:w w:val="80"/>
          <w:sz w:val="15"/>
        </w:rPr>
        <w:t>..   </w:t>
      </w:r>
      <w:r>
        <w:rPr>
          <w:rFonts w:ascii="Arial"/>
          <w:color w:val="979797"/>
          <w:spacing w:val="7"/>
          <w:w w:val="80"/>
          <w:sz w:val="15"/>
        </w:rPr>
        <w:t> </w:t>
      </w:r>
      <w:r>
        <w:rPr>
          <w:rFonts w:ascii="Arial"/>
          <w:color w:val="979797"/>
          <w:w w:val="130"/>
          <w:position w:val="5"/>
          <w:sz w:val="9"/>
        </w:rPr>
        <w:t>\</w:t>
      </w:r>
      <w:r>
        <w:rPr>
          <w:rFonts w:ascii="Arial"/>
          <w:sz w:val="9"/>
        </w:rPr>
      </w:r>
    </w:p>
    <w:p>
      <w:pPr>
        <w:tabs>
          <w:tab w:pos="344" w:val="left" w:leader="none"/>
        </w:tabs>
        <w:spacing w:line="7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3"/>
          <w:szCs w:val="63"/>
        </w:rPr>
      </w:pPr>
      <w:r>
        <w:rPr>
          <w:rFonts w:ascii="Times New Roman"/>
          <w:color w:val="979797"/>
          <w:w w:val="205"/>
          <w:sz w:val="17"/>
        </w:rPr>
        <w:t>'</w:t>
        <w:tab/>
      </w:r>
      <w:r>
        <w:rPr>
          <w:rFonts w:ascii="Times New Roman"/>
          <w:color w:val="979797"/>
          <w:w w:val="90"/>
          <w:position w:val="-34"/>
          <w:sz w:val="63"/>
        </w:rPr>
        <w:t>.</w:t>
      </w:r>
      <w:r>
        <w:rPr>
          <w:rFonts w:ascii="Times New Roman"/>
          <w:sz w:val="63"/>
        </w:rPr>
      </w:r>
    </w:p>
    <w:p>
      <w:pPr>
        <w:spacing w:line="777" w:lineRule="atLeast" w:before="0"/>
        <w:ind w:left="97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979797"/>
          <w:spacing w:val="-10"/>
          <w:sz w:val="21"/>
        </w:rPr>
        <w:t>&lt;</w:t>
      </w:r>
      <w:r>
        <w:rPr>
          <w:rFonts w:ascii="Times New Roman" w:hAnsi="Times New Roman"/>
          <w:color w:val="979797"/>
          <w:spacing w:val="-96"/>
          <w:sz w:val="21"/>
        </w:rPr>
        <w:t>_</w:t>
      </w:r>
      <w:r>
        <w:rPr>
          <w:rFonts w:ascii="Times New Roman" w:hAnsi="Times New Roman"/>
          <w:color w:val="979797"/>
          <w:sz w:val="21"/>
        </w:rPr>
        <w:t>'</w:t>
      </w:r>
      <w:r>
        <w:rPr>
          <w:rFonts w:ascii="Times New Roman" w:hAnsi="Times New Roman"/>
          <w:color w:val="979797"/>
          <w:spacing w:val="-21"/>
          <w:sz w:val="21"/>
        </w:rPr>
        <w:t> </w:t>
      </w:r>
      <w:r>
        <w:rPr>
          <w:rFonts w:ascii="Times New Roman" w:hAnsi="Times New Roman"/>
          <w:color w:val="979797"/>
          <w:spacing w:val="-12"/>
          <w:w w:val="150"/>
          <w:sz w:val="24"/>
        </w:rPr>
        <w:t>t</w:t>
      </w:r>
      <w:r>
        <w:rPr>
          <w:rFonts w:ascii="Times New Roman" w:hAnsi="Times New Roman"/>
          <w:color w:val="979797"/>
          <w:w w:val="150"/>
          <w:sz w:val="24"/>
        </w:rPr>
        <w:t>'</w:t>
      </w:r>
      <w:r>
        <w:rPr>
          <w:rFonts w:ascii="Times New Roman" w:hAnsi="Times New Roman"/>
          <w:color w:val="979797"/>
          <w:spacing w:val="-3"/>
          <w:w w:val="150"/>
          <w:sz w:val="24"/>
        </w:rPr>
        <w:t> </w:t>
      </w:r>
      <w:r>
        <w:rPr>
          <w:rFonts w:ascii="Arial" w:hAnsi="Arial"/>
          <w:color w:val="979797"/>
          <w:sz w:val="20"/>
        </w:rPr>
        <w:t>·&lt;0,</w:t>
      </w:r>
      <w:r>
        <w:rPr>
          <w:rFonts w:ascii="Arial" w:hAnsi="Arial"/>
          <w:sz w:val="20"/>
        </w:rPr>
      </w:r>
    </w:p>
    <w:p>
      <w:pPr>
        <w:tabs>
          <w:tab w:pos="1274" w:val="left" w:leader="none"/>
        </w:tabs>
        <w:spacing w:line="61" w:lineRule="exact" w:before="0"/>
        <w:ind w:left="52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79797"/>
          <w:w w:val="50"/>
          <w:position w:val="-5"/>
          <w:sz w:val="64"/>
        </w:rPr>
        <w:t>..</w:t>
        <w:tab/>
      </w:r>
      <w:r>
        <w:rPr>
          <w:rFonts w:ascii="Times New Roman"/>
          <w:color w:val="979797"/>
          <w:w w:val="6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738" w:lineRule="atLeast" w:before="0"/>
        <w:ind w:left="341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1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12"/>
          <w:w w:val="11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spacing w:val="-7"/>
          <w:w w:val="11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10"/>
          <w:w w:val="11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tabs>
          <w:tab w:pos="1102" w:val="left" w:leader="none"/>
          <w:tab w:pos="1739" w:val="left" w:leader="none"/>
          <w:tab w:pos="3008" w:val="left" w:leader="none"/>
          <w:tab w:pos="4219" w:val="left" w:leader="none"/>
        </w:tabs>
        <w:spacing w:line="46" w:lineRule="exact" w:before="0"/>
        <w:ind w:left="64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-44"/>
          <w:sz w:val="61"/>
          <w:szCs w:val="61"/>
        </w:rPr>
        <w:t>..</w:t>
        <w:tab/>
      </w:r>
      <w:r>
        <w:rPr>
          <w:rFonts w:ascii="Courier New" w:hAnsi="Courier New" w:cs="Courier New" w:eastAsia="Courier New"/>
          <w:color w:val="979797"/>
          <w:spacing w:val="-99"/>
          <w:w w:val="95"/>
          <w:position w:val="-3"/>
          <w:sz w:val="27"/>
          <w:szCs w:val="27"/>
        </w:rPr>
        <w:t>•</w:t>
      </w:r>
      <w:r>
        <w:rPr>
          <w:rFonts w:ascii="Courier New" w:hAnsi="Courier New" w:cs="Courier New" w:eastAsia="Courier New"/>
          <w:color w:val="979797"/>
          <w:w w:val="95"/>
          <w:position w:val="-3"/>
          <w:sz w:val="27"/>
          <w:szCs w:val="27"/>
        </w:rPr>
        <w:t>•</w:t>
        <w:tab/>
      </w:r>
      <w:r>
        <w:rPr>
          <w:rFonts w:ascii="Courier New" w:hAnsi="Courier New" w:cs="Courier New" w:eastAsia="Courier New"/>
          <w:color w:val="979797"/>
          <w:w w:val="95"/>
          <w:position w:val="1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90"/>
          <w:position w:val="1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90"/>
          <w:position w:val="1"/>
          <w:sz w:val="27"/>
          <w:szCs w:val="27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w w:val="50"/>
          <w:position w:val="-15"/>
          <w:sz w:val="61"/>
          <w:szCs w:val="61"/>
        </w:rPr>
        <w:t>..</w:t>
        <w:tab/>
      </w:r>
      <w:r>
        <w:rPr>
          <w:rFonts w:ascii="Arial" w:hAnsi="Arial" w:cs="Arial" w:eastAsia="Arial"/>
          <w:shadow w:val="0"/>
          <w:color w:val="979797"/>
          <w:w w:val="170"/>
          <w:sz w:val="8"/>
          <w:szCs w:val="8"/>
        </w:rPr>
        <w:t>m..</w:t>
      </w:r>
      <w:r>
        <w:rPr>
          <w:rFonts w:ascii="Arial" w:hAnsi="Arial" w:cs="Arial" w:eastAsia="Arial"/>
          <w:shadow w:val="0"/>
          <w:sz w:val="8"/>
          <w:szCs w:val="8"/>
        </w:rPr>
      </w:r>
    </w:p>
    <w:p>
      <w:pPr>
        <w:spacing w:after="0" w:line="46" w:lineRule="exac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15406" w:space="40"/>
            <w:col w:w="2045" w:space="40"/>
            <w:col w:w="12849"/>
          </w:cols>
        </w:sectPr>
      </w:pPr>
    </w:p>
    <w:p>
      <w:pPr>
        <w:tabs>
          <w:tab w:pos="274" w:val="left" w:leader="none"/>
          <w:tab w:pos="5258" w:val="left" w:leader="none"/>
        </w:tabs>
        <w:spacing w:line="37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359.270142pt;margin-top:7.137692pt;width:4pt;height:14.95pt;mso-position-horizontal-relative:page;mso-position-vertical-relative:paragraph;z-index:-594592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75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145"/>
          <w:position w:val="-2"/>
          <w:sz w:val="19"/>
        </w:rPr>
        <w:t>'</w:t>
        <w:tab/>
      </w:r>
      <w:r>
        <w:rPr>
          <w:rFonts w:ascii="Times New Roman"/>
          <w:color w:val="979797"/>
          <w:w w:val="175"/>
          <w:position w:val="-11"/>
          <w:sz w:val="19"/>
        </w:rPr>
        <w:t>'</w:t>
        <w:tab/>
      </w:r>
      <w:r>
        <w:rPr>
          <w:rFonts w:ascii="Arial"/>
          <w:i/>
          <w:color w:val="979797"/>
          <w:spacing w:val="-5"/>
          <w:w w:val="65"/>
          <w:sz w:val="13"/>
        </w:rPr>
        <w:t>&lt;--</w:t>
      </w:r>
      <w:r>
        <w:rPr>
          <w:rFonts w:ascii="Arial"/>
          <w:i/>
          <w:color w:val="979797"/>
          <w:spacing w:val="-2"/>
          <w:w w:val="65"/>
          <w:sz w:val="13"/>
        </w:rPr>
        <w:t>"</w:t>
      </w:r>
      <w:r>
        <w:rPr>
          <w:rFonts w:ascii="Times New Roman"/>
          <w:i/>
          <w:color w:val="979797"/>
          <w:spacing w:val="-3"/>
          <w:w w:val="65"/>
          <w:sz w:val="14"/>
        </w:rPr>
        <w:t>p</w:t>
      </w:r>
      <w:r>
        <w:rPr>
          <w:rFonts w:ascii="Times New Roman"/>
          <w:i/>
          <w:color w:val="979797"/>
          <w:spacing w:val="-4"/>
          <w:w w:val="65"/>
          <w:sz w:val="14"/>
        </w:rPr>
        <w:t>1'</w:t>
      </w:r>
      <w:r>
        <w:rPr>
          <w:rFonts w:ascii="Times New Roman"/>
          <w:sz w:val="14"/>
        </w:rPr>
      </w:r>
    </w:p>
    <w:p>
      <w:pPr>
        <w:spacing w:line="431" w:lineRule="atLeast" w:before="0"/>
        <w:ind w:left="64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0"/>
        </w:rPr>
        <w:br w:type="column"/>
      </w:r>
      <w:r>
        <w:rPr>
          <w:rFonts w:ascii="Times New Roman"/>
          <w:color w:val="979797"/>
          <w:spacing w:val="-1"/>
          <w:w w:val="80"/>
          <w:sz w:val="14"/>
        </w:rPr>
        <w:t>-</w:t>
      </w:r>
      <w:r>
        <w:rPr>
          <w:rFonts w:ascii="Times New Roman"/>
          <w:color w:val="979797"/>
          <w:spacing w:val="-2"/>
          <w:w w:val="80"/>
          <w:sz w:val="14"/>
        </w:rPr>
        <w:t>-</w:t>
      </w:r>
      <w:r>
        <w:rPr>
          <w:rFonts w:ascii="Times New Roman"/>
          <w:color w:val="979797"/>
          <w:spacing w:val="-5"/>
          <w:w w:val="80"/>
          <w:sz w:val="14"/>
        </w:rPr>
        <w:t>-...</w:t>
      </w:r>
      <w:r>
        <w:rPr>
          <w:rFonts w:ascii="Times New Roman"/>
          <w:color w:val="979797"/>
          <w:spacing w:val="-14"/>
          <w:w w:val="80"/>
          <w:sz w:val="14"/>
        </w:rPr>
        <w:t> </w:t>
      </w:r>
      <w:r>
        <w:rPr>
          <w:rFonts w:ascii="Times New Roman"/>
          <w:i/>
          <w:color w:val="979797"/>
          <w:spacing w:val="-4"/>
          <w:w w:val="80"/>
          <w:sz w:val="14"/>
        </w:rPr>
        <w:t>-:</w:t>
      </w:r>
      <w:r>
        <w:rPr>
          <w:rFonts w:ascii="Times New Roman"/>
          <w:i/>
          <w:color w:val="979797"/>
          <w:spacing w:val="-5"/>
          <w:w w:val="80"/>
          <w:sz w:val="14"/>
        </w:rPr>
        <w:t>&lt;-1'</w:t>
      </w:r>
      <w:r>
        <w:rPr>
          <w:rFonts w:ascii="Times New Roman"/>
          <w:sz w:val="14"/>
        </w:rPr>
      </w:r>
    </w:p>
    <w:p>
      <w:pPr>
        <w:tabs>
          <w:tab w:pos="1452" w:val="left" w:leader="none"/>
        </w:tabs>
        <w:spacing w:line="12" w:lineRule="exact" w:before="0"/>
        <w:ind w:left="6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color w:val="979797"/>
          <w:w w:val="385"/>
          <w:position w:val="-4"/>
          <w:sz w:val="14"/>
          <w:szCs w:val="14"/>
        </w:rPr>
        <w:t>'</w:t>
        <w:tab/>
      </w:r>
      <w:r>
        <w:rPr>
          <w:rFonts w:ascii="Times New Roman" w:hAnsi="Times New Roman" w:cs="Times New Roman" w:eastAsia="Times New Roman"/>
          <w:color w:val="979797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350" w:val="left" w:leader="none"/>
        </w:tabs>
        <w:spacing w:line="457" w:lineRule="atLeast" w:before="0"/>
        <w:ind w:left="0" w:right="709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4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40"/>
          <w:position w:val="1"/>
          <w:sz w:val="17"/>
          <w:szCs w:val="17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80"/>
          <w:sz w:val="10"/>
          <w:szCs w:val="10"/>
        </w:rPr>
        <w:t>11o</w:t>
      </w:r>
      <w:r>
        <w:rPr>
          <w:rFonts w:ascii="Times New Roman" w:hAnsi="Times New Roman" w:cs="Times New Roman" w:eastAsia="Times New Roman"/>
          <w:color w:val="979797"/>
          <w:spacing w:val="-2"/>
          <w:w w:val="80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38"/>
          <w:w w:val="110"/>
          <w:position w:val="1"/>
          <w:sz w:val="17"/>
          <w:szCs w:val="17"/>
        </w:rPr>
        <w:t>"</w:t>
      </w:r>
      <w:r>
        <w:rPr>
          <w:rFonts w:ascii="Times New Roman" w:hAnsi="Times New Roman" w:cs="Times New Roman" w:eastAsia="Times New Roman"/>
          <w:color w:val="979797"/>
          <w:w w:val="110"/>
          <w:sz w:val="12"/>
          <w:szCs w:val="12"/>
        </w:rPr>
        <w:t>-=</w:t>
      </w:r>
      <w:r>
        <w:rPr>
          <w:rFonts w:ascii="Times New Roman" w:hAnsi="Times New Roman" w:cs="Times New Roman" w:eastAsia="Times New Roman"/>
          <w:color w:val="979797"/>
          <w:spacing w:val="16"/>
          <w:w w:val="110"/>
          <w:sz w:val="12"/>
          <w:szCs w:val="12"/>
        </w:rPr>
        <w:t> </w:t>
      </w:r>
      <w:r>
        <w:rPr>
          <w:rFonts w:ascii="Arial" w:hAnsi="Arial" w:cs="Arial" w:eastAsia="Arial"/>
          <w:color w:val="979797"/>
          <w:sz w:val="8"/>
          <w:szCs w:val="8"/>
        </w:rPr>
        <w:t>dh&gt; </w:t>
      </w:r>
      <w:r>
        <w:rPr>
          <w:rFonts w:ascii="Arial" w:hAnsi="Arial" w:cs="Arial" w:eastAsia="Arial"/>
          <w:color w:val="979797"/>
          <w:spacing w:val="6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6"/>
          <w:szCs w:val="6"/>
        </w:rPr>
        <w:t>=='  </w:t>
      </w:r>
      <w:r>
        <w:rPr>
          <w:rFonts w:ascii="Times New Roman" w:hAnsi="Times New Roman" w:cs="Times New Roman" w:eastAsia="Times New Roman"/>
          <w:color w:val="979797"/>
          <w:spacing w:val="1"/>
          <w:w w:val="11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8"/>
          <w:szCs w:val="8"/>
        </w:rPr>
        <w:t>d!    </w:t>
      </w:r>
      <w:r>
        <w:rPr>
          <w:rFonts w:ascii="Times New Roman" w:hAnsi="Times New Roman" w:cs="Times New Roman" w:eastAsia="Times New Roman"/>
          <w:color w:val="979797"/>
          <w:spacing w:val="9"/>
          <w:w w:val="1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sz w:val="13"/>
          <w:szCs w:val="13"/>
        </w:rPr>
        <w:t>"</w:t>
      </w:r>
      <w:r>
        <w:rPr>
          <w:rFonts w:ascii="Times New Roman" w:hAnsi="Times New Roman" w:cs="Times New Roman" w:eastAsia="Times New Roman"/>
          <w:color w:val="979797"/>
          <w:spacing w:val="13"/>
          <w:sz w:val="13"/>
          <w:szCs w:val="13"/>
        </w:rPr>
        <w:t>"</w:t>
      </w:r>
      <w:r>
        <w:rPr>
          <w:rFonts w:ascii="Times New Roman" w:hAnsi="Times New Roman" w:cs="Times New Roman" w:eastAsia="Times New Roman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spacing w:val="18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13"/>
          <w:szCs w:val="13"/>
        </w:rPr>
        <w:t>Client: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1" w:lineRule="exact" w:before="0"/>
        <w:ind w:left="0" w:right="43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79797"/>
          <w:spacing w:val="-26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after="0" w:line="21" w:lineRule="exact"/>
        <w:jc w:val="center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20200" w:space="40"/>
            <w:col w:w="1524" w:space="40"/>
            <w:col w:w="8576"/>
          </w:cols>
        </w:sectPr>
      </w:pPr>
    </w:p>
    <w:p>
      <w:pPr>
        <w:tabs>
          <w:tab w:pos="1319" w:val="left" w:leader="none"/>
        </w:tabs>
        <w:spacing w:line="241" w:lineRule="atLeast" w:before="0"/>
        <w:ind w:left="0" w:right="986" w:firstLine="0"/>
        <w:jc w:val="right"/>
        <w:rPr>
          <w:rFonts w:ascii="Times New Roman" w:hAnsi="Times New Roman" w:cs="Times New Roman" w:eastAsia="Times New Roman"/>
          <w:sz w:val="64"/>
          <w:szCs w:val="64"/>
        </w:rPr>
      </w:pPr>
      <w:r>
        <w:rPr/>
        <w:pict>
          <v:shape style="position:absolute;margin-left:862.092834pt;margin-top:61.455074pt;width:3.15pt;height:4.350pt;mso-position-horizontal-relative:page;mso-position-vertical-relative:paragraph;z-index:-59452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280"/>
                      <w:sz w:val="8"/>
                    </w:rPr>
                    <w:t>/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6"/>
          <w:w w:val="80"/>
          <w:position w:val="32"/>
          <w:sz w:val="19"/>
        </w:rPr>
        <w:t>"</w:t>
      </w:r>
      <w:r>
        <w:rPr>
          <w:rFonts w:ascii="Arial"/>
          <w:color w:val="979797"/>
          <w:spacing w:val="4"/>
          <w:w w:val="80"/>
          <w:position w:val="28"/>
          <w:sz w:val="16"/>
        </w:rPr>
        <w:t>"</w:t>
        <w:tab/>
      </w:r>
      <w:r>
        <w:rPr>
          <w:rFonts w:ascii="Times New Roman"/>
          <w:color w:val="979797"/>
          <w:w w:val="50"/>
          <w:sz w:val="64"/>
        </w:rPr>
        <w:t>...</w:t>
      </w:r>
      <w:r>
        <w:rPr>
          <w:rFonts w:ascii="Times New Roman"/>
          <w:sz w:val="64"/>
        </w:rPr>
      </w:r>
    </w:p>
    <w:p>
      <w:pPr>
        <w:tabs>
          <w:tab w:pos="613" w:val="left" w:leader="none"/>
        </w:tabs>
        <w:spacing w:line="241" w:lineRule="atLeast" w:before="0"/>
        <w:ind w:left="0" w:right="0" w:firstLine="0"/>
        <w:jc w:val="right"/>
        <w:rPr>
          <w:rFonts w:ascii="Arial" w:hAnsi="Arial" w:cs="Arial" w:eastAsia="Arial"/>
          <w:sz w:val="40"/>
          <w:szCs w:val="40"/>
        </w:rPr>
      </w:pPr>
      <w:r>
        <w:rPr>
          <w:w w:val="85"/>
        </w:rPr>
        <w:br w:type="column"/>
      </w:r>
      <w:r>
        <w:rPr>
          <w:rFonts w:ascii="Courier New" w:hAnsi="Courier New" w:cs="Courier New" w:eastAsia="Courier New"/>
          <w:color w:val="979797"/>
          <w:w w:val="85"/>
          <w:position w:val="-8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-8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-8"/>
          <w:sz w:val="26"/>
          <w:szCs w:val="26"/>
        </w:rPr>
        <w:tab/>
      </w:r>
      <w:r>
        <w:rPr>
          <w:rFonts w:ascii="Arial" w:hAnsi="Arial" w:cs="Arial" w:eastAsia="Arial"/>
          <w:shadow w:val="0"/>
          <w:color w:val="979797"/>
          <w:spacing w:val="-126"/>
          <w:w w:val="60"/>
          <w:sz w:val="40"/>
          <w:szCs w:val="40"/>
        </w:rPr>
        <w:t>·</w:t>
      </w:r>
      <w:r>
        <w:rPr>
          <w:rFonts w:ascii="Arial" w:hAnsi="Arial" w:cs="Arial" w:eastAsia="Arial"/>
          <w:shadow w:val="0"/>
          <w:color w:val="979797"/>
          <w:spacing w:val="-45"/>
          <w:w w:val="60"/>
          <w:sz w:val="40"/>
          <w:szCs w:val="40"/>
        </w:rPr>
        <w:t>·</w:t>
      </w:r>
      <w:r>
        <w:rPr>
          <w:rFonts w:ascii="Arial" w:hAnsi="Arial" w:cs="Arial" w:eastAsia="Arial"/>
          <w:shadow w:val="0"/>
          <w:color w:val="A0BDBD"/>
          <w:spacing w:val="2"/>
          <w:w w:val="60"/>
          <w:sz w:val="40"/>
          <w:szCs w:val="40"/>
        </w:rPr>
        <w:t>·</w:t>
      </w:r>
      <w:r>
        <w:rPr>
          <w:rFonts w:ascii="Arial" w:hAnsi="Arial" w:cs="Arial" w:eastAsia="Arial"/>
          <w:shadow w:val="0"/>
          <w:color w:val="979797"/>
          <w:spacing w:val="-18"/>
          <w:w w:val="60"/>
          <w:sz w:val="40"/>
          <w:szCs w:val="40"/>
        </w:rPr>
        <w:t>•'</w:t>
      </w:r>
      <w:r>
        <w:rPr>
          <w:rFonts w:ascii="Arial" w:hAnsi="Arial" w:cs="Arial" w:eastAsia="Arial"/>
          <w:shadow w:val="0"/>
          <w:color w:val="979797"/>
          <w:w w:val="60"/>
          <w:sz w:val="40"/>
          <w:szCs w:val="40"/>
        </w:rPr>
        <w:t>..</w:t>
      </w:r>
      <w:r>
        <w:rPr>
          <w:rFonts w:ascii="Arial" w:hAnsi="Arial" w:cs="Arial" w:eastAsia="Arial"/>
          <w:shadow w:val="0"/>
          <w:sz w:val="40"/>
          <w:szCs w:val="40"/>
        </w:rPr>
      </w:r>
    </w:p>
    <w:p>
      <w:pPr>
        <w:spacing w:line="241" w:lineRule="atLeast" w:before="0"/>
        <w:ind w:left="8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25"/>
        </w:rPr>
        <w:br w:type="column"/>
      </w:r>
      <w:r>
        <w:rPr>
          <w:rFonts w:ascii="Arial"/>
          <w:color w:val="979797"/>
          <w:w w:val="125"/>
          <w:position w:val="8"/>
          <w:sz w:val="54"/>
        </w:rPr>
        <w:t>.</w:t>
      </w:r>
      <w:r>
        <w:rPr>
          <w:rFonts w:ascii="Arial"/>
          <w:color w:val="979797"/>
          <w:spacing w:val="-109"/>
          <w:w w:val="125"/>
          <w:position w:val="8"/>
          <w:sz w:val="54"/>
        </w:rPr>
        <w:t> </w:t>
      </w:r>
      <w:r>
        <w:rPr>
          <w:rFonts w:ascii="Arial"/>
          <w:color w:val="979797"/>
          <w:spacing w:val="-80"/>
          <w:w w:val="160"/>
          <w:sz w:val="19"/>
        </w:rPr>
        <w:t>,</w:t>
      </w:r>
      <w:r>
        <w:rPr>
          <w:rFonts w:ascii="Arial"/>
          <w:color w:val="979797"/>
          <w:w w:val="160"/>
          <w:sz w:val="19"/>
        </w:rPr>
        <w:t>_</w:t>
      </w:r>
      <w:r>
        <w:rPr>
          <w:rFonts w:ascii="Arial"/>
          <w:sz w:val="19"/>
        </w:rPr>
      </w:r>
    </w:p>
    <w:p>
      <w:pPr>
        <w:spacing w:line="24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Courier New" w:hAnsi="Courier New" w:cs="Courier New" w:eastAsia="Courier New"/>
          <w:color w:val="979797"/>
          <w:w w:val="80"/>
          <w:position w:val="6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0"/>
          <w:position w:val="6"/>
          <w:sz w:val="26"/>
          <w:szCs w:val="26"/>
        </w:rPr>
        <w:t>•</w:t>
      </w:r>
      <w:r>
        <w:rPr>
          <w:rFonts w:ascii="Courier New" w:hAnsi="Courier New" w:cs="Courier New" w:eastAsia="Courier New"/>
          <w:imprint/>
          <w:color w:val="979797"/>
          <w:spacing w:val="-94"/>
          <w:w w:val="80"/>
          <w:position w:val="6"/>
          <w:sz w:val="26"/>
          <w:szCs w:val="26"/>
        </w:rPr>
        <w:t> </w:t>
      </w:r>
      <w:r>
        <w:rPr>
          <w:rFonts w:ascii="Courier New" w:hAnsi="Courier New" w:cs="Courier New" w:eastAsia="Courier New"/>
          <w:shadow w:val="0"/>
          <w:color w:val="979797"/>
          <w:spacing w:val="-94"/>
          <w:w w:val="80"/>
          <w:position w:val="6"/>
          <w:sz w:val="26"/>
          <w:szCs w:val="26"/>
        </w:rPr>
      </w:r>
      <w:r>
        <w:rPr>
          <w:rFonts w:ascii="Times New Roman" w:hAnsi="Times New Roman" w:cs="Times New Roman" w:eastAsia="Times New Roman"/>
          <w:shadow w:val="0"/>
          <w:color w:val="A0BDBD"/>
          <w:w w:val="6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hadow w:val="0"/>
          <w:color w:val="A0BDBD"/>
          <w:spacing w:val="-13"/>
          <w:w w:val="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hadow w:val="0"/>
          <w:color w:val="979797"/>
          <w:w w:val="60"/>
          <w:sz w:val="24"/>
          <w:szCs w:val="24"/>
        </w:rPr>
        <w:t>,,.</w:t>
      </w:r>
      <w:r>
        <w:rPr>
          <w:rFonts w:ascii="Times New Roman" w:hAnsi="Times New Roman" w:cs="Times New Roman" w:eastAsia="Times New Roman"/>
          <w:shadow w:val="0"/>
          <w:sz w:val="24"/>
          <w:szCs w:val="24"/>
        </w:rPr>
      </w:r>
    </w:p>
    <w:p>
      <w:pPr>
        <w:spacing w:line="241" w:lineRule="atLeast" w:before="0"/>
        <w:ind w:left="596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05"/>
        </w:rPr>
        <w:br w:type="column"/>
      </w:r>
      <w:r>
        <w:rPr>
          <w:rFonts w:ascii="Courier New" w:hAnsi="Courier New" w:cs="Courier New" w:eastAsia="Courier New"/>
          <w:color w:val="979797"/>
          <w:spacing w:val="-105"/>
          <w:w w:val="105"/>
          <w:position w:val="-3"/>
          <w:sz w:val="28"/>
          <w:szCs w:val="28"/>
        </w:rPr>
        <w:t>•</w:t>
      </w:r>
      <w:r>
        <w:rPr>
          <w:rFonts w:ascii="Courier New" w:hAnsi="Courier New" w:cs="Courier New" w:eastAsia="Courier New"/>
          <w:color w:val="979797"/>
          <w:w w:val="105"/>
          <w:position w:val="-3"/>
          <w:sz w:val="28"/>
          <w:szCs w:val="28"/>
        </w:rPr>
        <w:t>•</w:t>
      </w:r>
      <w:r>
        <w:rPr>
          <w:rFonts w:ascii="Courier New" w:hAnsi="Courier New" w:cs="Courier New" w:eastAsia="Courier New"/>
          <w:color w:val="979797"/>
          <w:spacing w:val="-26"/>
          <w:w w:val="105"/>
          <w:position w:val="-3"/>
          <w:sz w:val="28"/>
          <w:szCs w:val="28"/>
        </w:rPr>
        <w:t> </w:t>
      </w:r>
      <w:r>
        <w:rPr>
          <w:rFonts w:ascii="Arial" w:hAnsi="Arial" w:cs="Arial" w:eastAsia="Arial"/>
          <w:w w:val="105"/>
          <w:sz w:val="22"/>
          <w:szCs w:val="22"/>
        </w:rPr>
        <w:t>UN</w:t>
      </w:r>
      <w:r>
        <w:rPr>
          <w:rFonts w:ascii="Arial" w:hAnsi="Arial" w:cs="Arial" w:eastAsia="Arial"/>
          <w:spacing w:val="-20"/>
          <w:w w:val="105"/>
          <w:sz w:val="22"/>
          <w:szCs w:val="22"/>
        </w:rPr>
        <w:t>I</w:t>
      </w:r>
      <w:r>
        <w:rPr>
          <w:rFonts w:ascii="Arial" w:hAnsi="Arial" w:cs="Arial" w:eastAsia="Arial"/>
          <w:w w:val="105"/>
          <w:sz w:val="22"/>
          <w:szCs w:val="22"/>
        </w:rPr>
        <w:t>VERSITY</w:t>
      </w:r>
      <w:r>
        <w:rPr>
          <w:rFonts w:ascii="Arial" w:hAnsi="Arial" w:cs="Arial" w:eastAsia="Arial"/>
          <w:spacing w:val="24"/>
          <w:w w:val="105"/>
          <w:sz w:val="22"/>
          <w:szCs w:val="22"/>
        </w:rPr>
        <w:t> </w:t>
      </w:r>
      <w:r>
        <w:rPr>
          <w:rFonts w:ascii="Arial" w:hAnsi="Arial" w:cs="Arial" w:eastAsia="Arial"/>
          <w:w w:val="105"/>
          <w:sz w:val="22"/>
          <w:szCs w:val="22"/>
        </w:rPr>
        <w:t>OF</w:t>
      </w:r>
      <w:r>
        <w:rPr>
          <w:rFonts w:ascii="Arial" w:hAnsi="Arial" w:cs="Arial" w:eastAsia="Arial"/>
          <w:spacing w:val="3"/>
          <w:w w:val="105"/>
          <w:sz w:val="22"/>
          <w:szCs w:val="22"/>
        </w:rPr>
        <w:t> </w:t>
      </w:r>
      <w:r>
        <w:rPr>
          <w:rFonts w:ascii="Arial" w:hAnsi="Arial" w:cs="Arial" w:eastAsia="Arial"/>
          <w:spacing w:val="-28"/>
          <w:w w:val="105"/>
          <w:sz w:val="22"/>
          <w:szCs w:val="22"/>
        </w:rPr>
        <w:t>M</w:t>
      </w:r>
      <w:r>
        <w:rPr>
          <w:rFonts w:ascii="Arial" w:hAnsi="Arial" w:cs="Arial" w:eastAsia="Arial"/>
          <w:w w:val="105"/>
          <w:sz w:val="22"/>
          <w:szCs w:val="22"/>
        </w:rPr>
        <w:t>ANC</w:t>
      </w:r>
      <w:r>
        <w:rPr>
          <w:rFonts w:ascii="Arial" w:hAnsi="Arial" w:cs="Arial" w:eastAsia="Arial"/>
          <w:spacing w:val="16"/>
          <w:w w:val="105"/>
          <w:sz w:val="22"/>
          <w:szCs w:val="22"/>
        </w:rPr>
        <w:t>H</w:t>
      </w:r>
      <w:r>
        <w:rPr>
          <w:rFonts w:ascii="Arial" w:hAnsi="Arial" w:cs="Arial" w:eastAsia="Arial"/>
          <w:w w:val="105"/>
          <w:sz w:val="22"/>
          <w:szCs w:val="22"/>
        </w:rPr>
        <w:t>ESTER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after="0" w:line="241" w:lineRule="atLeast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7661" w:space="40"/>
            <w:col w:w="3456" w:space="40"/>
            <w:col w:w="580" w:space="40"/>
            <w:col w:w="3568" w:space="40"/>
            <w:col w:w="4955"/>
          </w:cols>
        </w:sectPr>
      </w:pPr>
    </w:p>
    <w:p>
      <w:pPr>
        <w:spacing w:line="319" w:lineRule="atLeast" w:before="0"/>
        <w:ind w:left="0" w:right="55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i/>
          <w:color w:val="979797"/>
          <w:spacing w:val="-17"/>
          <w:w w:val="85"/>
          <w:sz w:val="14"/>
          <w:szCs w:val="14"/>
        </w:rPr>
        <w:t>\</w:t>
      </w:r>
      <w:r>
        <w:rPr>
          <w:rFonts w:ascii="Arial" w:hAnsi="Arial" w:cs="Arial" w:eastAsia="Arial"/>
          <w:i/>
          <w:color w:val="979797"/>
          <w:w w:val="85"/>
          <w:sz w:val="14"/>
          <w:szCs w:val="14"/>
        </w:rPr>
        <w:t>&lt;-9 </w:t>
      </w:r>
      <w:r>
        <w:rPr>
          <w:rFonts w:ascii="Arial" w:hAnsi="Arial" w:cs="Arial" w:eastAsia="Arial"/>
          <w:color w:val="979797"/>
          <w:spacing w:val="-11"/>
          <w:w w:val="85"/>
          <w:sz w:val="14"/>
          <w:szCs w:val="14"/>
        </w:rPr>
        <w:t>'</w:t>
      </w:r>
      <w:r>
        <w:rPr>
          <w:rFonts w:ascii="Arial" w:hAnsi="Arial" w:cs="Arial" w:eastAsia="Arial"/>
          <w:color w:val="979797"/>
          <w:w w:val="85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pacing w:val="-13"/>
          <w:w w:val="85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w w:val="85"/>
          <w:sz w:val="10"/>
          <w:szCs w:val="10"/>
        </w:rPr>
        <w:t>&gt;.(:..,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8"/>
        <w:rPr>
          <w:rFonts w:ascii="Arial" w:hAnsi="Arial" w:cs="Arial" w:eastAsia="Arial"/>
          <w:i/>
          <w:sz w:val="11"/>
          <w:szCs w:val="11"/>
        </w:rPr>
      </w:pPr>
    </w:p>
    <w:p>
      <w:pPr>
        <w:spacing w:before="0"/>
        <w:ind w:left="0" w:right="208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i/>
          <w:color w:val="979797"/>
          <w:w w:val="55"/>
          <w:sz w:val="11"/>
        </w:rPr>
        <w:t>\</w:t>
      </w:r>
      <w:r>
        <w:rPr>
          <w:rFonts w:ascii="Arial"/>
          <w:i/>
          <w:color w:val="979797"/>
          <w:spacing w:val="-12"/>
          <w:w w:val="55"/>
          <w:sz w:val="11"/>
        </w:rPr>
        <w:t> </w:t>
      </w:r>
      <w:r>
        <w:rPr>
          <w:rFonts w:ascii="Arial"/>
          <w:i/>
          <w:color w:val="979797"/>
          <w:w w:val="55"/>
          <w:sz w:val="11"/>
        </w:rPr>
        <w:t>.._&lt;:-9</w:t>
      </w:r>
      <w:r>
        <w:rPr>
          <w:rFonts w:ascii="Arial"/>
          <w:sz w:val="11"/>
        </w:rPr>
      </w:r>
    </w:p>
    <w:p>
      <w:pPr>
        <w:spacing w:line="321" w:lineRule="atLeast" w:before="55"/>
        <w:ind w:left="0" w:right="242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w w:val="155"/>
          <w:sz w:val="10"/>
        </w:rPr>
        <w:t>\</w:t>
      </w:r>
      <w:r>
        <w:rPr>
          <w:rFonts w:ascii="Arial"/>
          <w:sz w:val="10"/>
        </w:rPr>
      </w:r>
    </w:p>
    <w:p>
      <w:pPr>
        <w:spacing w:line="324" w:lineRule="atLeast" w:before="0"/>
        <w:ind w:left="270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70"/>
        </w:rPr>
        <w:br w:type="column"/>
      </w:r>
      <w:r>
        <w:rPr>
          <w:rFonts w:ascii="Times New Roman" w:hAnsi="Times New Roman"/>
          <w:color w:val="979797"/>
          <w:w w:val="70"/>
          <w:sz w:val="11"/>
        </w:rPr>
        <w:t>.    </w:t>
      </w:r>
      <w:r>
        <w:rPr>
          <w:rFonts w:ascii="Times New Roman" w:hAnsi="Times New Roman"/>
          <w:color w:val="979797"/>
          <w:spacing w:val="1"/>
          <w:w w:val="70"/>
          <w:sz w:val="11"/>
        </w:rPr>
        <w:t> </w:t>
      </w:r>
      <w:r>
        <w:rPr>
          <w:rFonts w:ascii="Times New Roman" w:hAnsi="Times New Roman"/>
          <w:color w:val="979797"/>
          <w:spacing w:val="-7"/>
          <w:w w:val="70"/>
          <w:sz w:val="11"/>
        </w:rPr>
        <w:t>'9·</w:t>
      </w:r>
      <w:r>
        <w:rPr>
          <w:rFonts w:ascii="Arial" w:hAnsi="Arial"/>
          <w:color w:val="979797"/>
          <w:spacing w:val="-10"/>
          <w:w w:val="70"/>
          <w:position w:val="-4"/>
          <w:sz w:val="24"/>
        </w:rPr>
        <w:t>.,</w:t>
      </w:r>
      <w:r>
        <w:rPr>
          <w:rFonts w:ascii="Arial" w:hAnsi="Arial"/>
          <w:color w:val="979797"/>
          <w:spacing w:val="-6"/>
          <w:w w:val="70"/>
          <w:sz w:val="9"/>
        </w:rPr>
        <w:t>·</w:t>
      </w:r>
      <w:r>
        <w:rPr>
          <w:rFonts w:ascii="Arial" w:hAnsi="Arial"/>
          <w:color w:val="979797"/>
          <w:spacing w:val="-10"/>
          <w:w w:val="70"/>
          <w:position w:val="-4"/>
          <w:sz w:val="24"/>
        </w:rPr>
        <w:t>.</w:t>
      </w:r>
      <w:r>
        <w:rPr>
          <w:rFonts w:ascii="Arial" w:hAnsi="Arial"/>
          <w:color w:val="979797"/>
          <w:spacing w:val="-6"/>
          <w:w w:val="70"/>
          <w:sz w:val="9"/>
        </w:rPr>
        <w:t>of</w:t>
      </w:r>
      <w:r>
        <w:rPr>
          <w:rFonts w:ascii="Arial" w:hAnsi="Arial"/>
          <w:sz w:val="9"/>
        </w:rPr>
      </w:r>
    </w:p>
    <w:p>
      <w:pPr>
        <w:tabs>
          <w:tab w:pos="587" w:val="left" w:leader="none"/>
        </w:tabs>
        <w:spacing w:line="324" w:lineRule="atLeast" w:before="0"/>
        <w:ind w:left="300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75"/>
        </w:rPr>
        <w:br w:type="column"/>
      </w:r>
      <w:r>
        <w:rPr>
          <w:rFonts w:ascii="Arial" w:hAnsi="Arial" w:cs="Arial" w:eastAsia="Arial"/>
          <w:color w:val="979797"/>
          <w:w w:val="75"/>
          <w:position w:val="27"/>
          <w:sz w:val="27"/>
          <w:szCs w:val="27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50"/>
          <w:sz w:val="64"/>
          <w:szCs w:val="64"/>
        </w:rPr>
        <w:t>..</w:t>
      </w:r>
      <w:r>
        <w:rPr>
          <w:rFonts w:ascii="Times New Roman" w:hAnsi="Times New Roman" w:cs="Times New Roman" w:eastAsia="Times New Roman"/>
          <w:sz w:val="64"/>
          <w:szCs w:val="64"/>
        </w:rPr>
      </w:r>
    </w:p>
    <w:p>
      <w:pPr>
        <w:tabs>
          <w:tab w:pos="2485" w:val="left" w:leader="none"/>
        </w:tabs>
        <w:spacing w:line="133" w:lineRule="atLeast" w:before="0"/>
        <w:ind w:left="1797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w w:val="85"/>
        </w:rPr>
        <w:br w:type="column"/>
      </w:r>
      <w:r>
        <w:rPr>
          <w:rFonts w:ascii="Courier New" w:hAnsi="Courier New" w:cs="Courier New" w:eastAsia="Courier New"/>
          <w:color w:val="979797"/>
          <w:w w:val="85"/>
          <w:position w:val="-7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-7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-7"/>
          <w:sz w:val="26"/>
          <w:szCs w:val="26"/>
        </w:rPr>
        <w:tab/>
      </w:r>
      <w:r>
        <w:rPr>
          <w:rFonts w:ascii="Courier New" w:hAnsi="Courier New" w:cs="Courier New" w:eastAsia="Courier New"/>
          <w:shadow w:val="0"/>
          <w:color w:val="979797"/>
          <w:w w:val="85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9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spacing w:line="258" w:lineRule="atLeast" w:before="66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color w:val="979797"/>
          <w:w w:val="85"/>
          <w:sz w:val="6"/>
          <w:szCs w:val="6"/>
        </w:rPr>
        <w:t>OU</w:t>
      </w:r>
      <w:r>
        <w:rPr>
          <w:rFonts w:ascii="Times New Roman" w:hAnsi="Times New Roman" w:cs="Times New Roman" w:eastAsia="Times New Roman"/>
          <w:color w:val="979797"/>
          <w:spacing w:val="6"/>
          <w:w w:val="85"/>
          <w:sz w:val="6"/>
          <w:szCs w:val="6"/>
        </w:rPr>
        <w:t> </w:t>
      </w:r>
      <w:r>
        <w:rPr>
          <w:rFonts w:ascii="Arial" w:hAnsi="Arial" w:cs="Arial" w:eastAsia="Arial"/>
          <w:color w:val="979797"/>
          <w:spacing w:val="-13"/>
          <w:w w:val="85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w w:val="85"/>
          <w:sz w:val="10"/>
          <w:szCs w:val="10"/>
        </w:rPr>
        <w:t>.(:.iD°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324" w:lineRule="atLeast" w:before="0"/>
        <w:ind w:left="510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>
          <w:w w:val="75"/>
        </w:rPr>
        <w:br w:type="column"/>
      </w:r>
      <w:r>
        <w:rPr>
          <w:rFonts w:ascii="Arial"/>
          <w:color w:val="979797"/>
          <w:spacing w:val="-88"/>
          <w:w w:val="75"/>
          <w:position w:val="-14"/>
          <w:sz w:val="48"/>
        </w:rPr>
        <w:t>-</w:t>
      </w:r>
      <w:r>
        <w:rPr>
          <w:rFonts w:ascii="Arial"/>
          <w:color w:val="979797"/>
          <w:spacing w:val="-9"/>
          <w:w w:val="75"/>
          <w:sz w:val="49"/>
        </w:rPr>
        <w:t>.</w:t>
      </w:r>
      <w:r>
        <w:rPr>
          <w:rFonts w:ascii="Arial"/>
          <w:color w:val="979797"/>
          <w:w w:val="75"/>
          <w:position w:val="-15"/>
          <w:sz w:val="22"/>
        </w:rPr>
        <w:t>..</w:t>
      </w:r>
      <w:r>
        <w:rPr>
          <w:rFonts w:ascii="Arial"/>
          <w:color w:val="979797"/>
          <w:spacing w:val="-20"/>
          <w:w w:val="75"/>
          <w:position w:val="-15"/>
          <w:sz w:val="22"/>
        </w:rPr>
        <w:t> </w:t>
      </w:r>
      <w:r>
        <w:rPr>
          <w:rFonts w:ascii="Arial"/>
          <w:color w:val="979797"/>
          <w:w w:val="75"/>
          <w:sz w:val="42"/>
        </w:rPr>
        <w:t>..</w:t>
      </w:r>
      <w:r>
        <w:rPr>
          <w:rFonts w:ascii="Arial"/>
          <w:sz w:val="42"/>
        </w:rPr>
      </w:r>
    </w:p>
    <w:p>
      <w:pPr>
        <w:spacing w:line="324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105"/>
        </w:rPr>
        <w:br w:type="column"/>
      </w:r>
      <w:r>
        <w:rPr>
          <w:rFonts w:ascii="Arial"/>
          <w:i/>
          <w:color w:val="979797"/>
          <w:w w:val="105"/>
          <w:sz w:val="11"/>
        </w:rPr>
        <w:t>&lt;:</w:t>
      </w:r>
      <w:r>
        <w:rPr>
          <w:rFonts w:ascii="Arial"/>
          <w:i/>
          <w:color w:val="979797"/>
          <w:spacing w:val="-27"/>
          <w:w w:val="105"/>
          <w:sz w:val="11"/>
        </w:rPr>
        <w:t>-</w:t>
      </w:r>
      <w:r>
        <w:rPr>
          <w:rFonts w:ascii="Arial"/>
          <w:i/>
          <w:color w:val="979797"/>
          <w:w w:val="105"/>
          <w:sz w:val="11"/>
        </w:rPr>
        <w:t>_</w:t>
      </w:r>
      <w:r>
        <w:rPr>
          <w:rFonts w:ascii="Arial"/>
          <w:sz w:val="11"/>
        </w:rPr>
      </w:r>
    </w:p>
    <w:p>
      <w:pPr>
        <w:spacing w:line="211" w:lineRule="atLeast" w:before="0"/>
        <w:ind w:left="247" w:right="6479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35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136" w:lineRule="atLeast" w:before="0"/>
        <w:ind w:left="247" w:right="6489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shape style="position:absolute;margin-left:938.581543pt;margin-top:14.852126pt;width:90.1pt;height:36.4pt;mso-position-horizontal-relative:page;mso-position-vertical-relative:paragraph;z-index:-594544" type="#_x0000_t202" filled="false" stroked="false">
            <v:textbox inset="0,0,0,0">
              <w:txbxContent>
                <w:p>
                  <w:pPr>
                    <w:spacing w:line="72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3"/>
                      <w:szCs w:val="33"/>
                    </w:rPr>
                  </w:pP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_</w:t>
                  </w:r>
                  <w:r>
                    <w:rPr>
                      <w:rFonts w:ascii="Arial"/>
                      <w:i/>
                      <w:color w:val="979797"/>
                      <w:spacing w:val="9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_</w:t>
                  </w:r>
                  <w:r>
                    <w:rPr>
                      <w:rFonts w:ascii="Arial"/>
                      <w:i/>
                      <w:color w:val="979797"/>
                      <w:spacing w:val="4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_</w:t>
                  </w:r>
                  <w:r>
                    <w:rPr>
                      <w:rFonts w:ascii="Arial"/>
                      <w:i/>
                      <w:color w:val="979797"/>
                      <w:spacing w:val="-17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,(!</w:t>
                  </w:r>
                  <w:r>
                    <w:rPr>
                      <w:rFonts w:ascii="Arial"/>
                      <w:i/>
                      <w:color w:val="979797"/>
                      <w:spacing w:val="-13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_</w:t>
                  </w:r>
                  <w:r>
                    <w:rPr>
                      <w:rFonts w:ascii="Arial"/>
                      <w:i/>
                      <w:color w:val="979797"/>
                      <w:spacing w:val="9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_</w:t>
                  </w:r>
                  <w:r>
                    <w:rPr>
                      <w:rFonts w:ascii="Arial"/>
                      <w:i/>
                      <w:color w:val="979797"/>
                      <w:spacing w:val="4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_</w:t>
                  </w:r>
                  <w:r>
                    <w:rPr>
                      <w:rFonts w:ascii="Arial"/>
                      <w:i/>
                      <w:color w:val="979797"/>
                      <w:spacing w:val="10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_  </w:t>
                  </w:r>
                  <w:r>
                    <w:rPr>
                      <w:rFonts w:ascii="Arial"/>
                      <w:i/>
                      <w:color w:val="979797"/>
                      <w:spacing w:val="31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w w:val="140"/>
                      <w:position w:val="1"/>
                      <w:sz w:val="13"/>
                    </w:rPr>
                    <w:t>-</w:t>
                  </w:r>
                  <w:r>
                    <w:rPr>
                      <w:rFonts w:ascii="Arial"/>
                      <w:i/>
                      <w:color w:val="979797"/>
                      <w:spacing w:val="-16"/>
                      <w:w w:val="140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w w:val="140"/>
                      <w:position w:val="1"/>
                      <w:sz w:val="13"/>
                    </w:rPr>
                    <w:t>-</w:t>
                  </w:r>
                  <w:r>
                    <w:rPr>
                      <w:rFonts w:ascii="Arial"/>
                      <w:i/>
                      <w:color w:val="979797"/>
                      <w:spacing w:val="14"/>
                      <w:w w:val="140"/>
                      <w:position w:val="1"/>
                      <w:sz w:val="13"/>
                    </w:rPr>
                    <w:t> </w:t>
                  </w:r>
                  <w:r>
                    <w:rPr>
                      <w:rFonts w:ascii="Arial"/>
                      <w:i/>
                      <w:color w:val="979797"/>
                      <w:position w:val="1"/>
                      <w:sz w:val="13"/>
                    </w:rPr>
                    <w:t>.(:</w:t>
                  </w:r>
                  <w:r>
                    <w:rPr>
                      <w:rFonts w:ascii="Arial"/>
                      <w:i/>
                      <w:color w:val="979797"/>
                      <w:spacing w:val="-32"/>
                      <w:position w:val="1"/>
                      <w:sz w:val="13"/>
                    </w:rPr>
                    <w:t>.</w:t>
                  </w:r>
                  <w:r>
                    <w:rPr>
                      <w:rFonts w:ascii="Arial"/>
                      <w:color w:val="979797"/>
                      <w:sz w:val="67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-134"/>
                      <w:sz w:val="67"/>
                    </w:rPr>
                    <w:t> </w:t>
                  </w:r>
                  <w:r>
                    <w:rPr>
                      <w:rFonts w:ascii="Arial"/>
                      <w:color w:val="979797"/>
                      <w:position w:val="-11"/>
                      <w:sz w:val="33"/>
                    </w:rPr>
                    <w:t>,</w:t>
                  </w:r>
                  <w:r>
                    <w:rPr>
                      <w:rFonts w:ascii="Arial"/>
                      <w:color w:val="979797"/>
                      <w:spacing w:val="-87"/>
                      <w:position w:val="-11"/>
                      <w:sz w:val="33"/>
                    </w:rPr>
                    <w:t>,</w:t>
                  </w:r>
                  <w:r>
                    <w:rPr>
                      <w:rFonts w:ascii="Arial"/>
                      <w:color w:val="979797"/>
                      <w:position w:val="-11"/>
                      <w:sz w:val="33"/>
                    </w:rPr>
                    <w:t>.</w:t>
                  </w:r>
                  <w:r>
                    <w:rPr>
                      <w:rFonts w:ascii="Arial"/>
                      <w:sz w:val="3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39.856384pt;margin-top:-4.249622pt;width:7.2pt;height:13.95pt;mso-position-horizontal-relative:page;mso-position-vertical-relative:paragraph;z-index:12616" type="#_x0000_t202" filled="false" stroked="false">
            <v:textbox inset="0,0,0,0">
              <w:txbxContent>
                <w:p>
                  <w:pPr>
                    <w:spacing w:line="27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3"/>
                      <w:w w:val="85"/>
                      <w:sz w:val="28"/>
                      <w:szCs w:val="28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4"/>
                      <w:w w:val="85"/>
                      <w:sz w:val="28"/>
                      <w:szCs w:val="28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11.000122pt;margin-top:-.938108pt;width:1.7pt;height:4.650pt;mso-position-horizontal-relative:page;mso-position-vertical-relative:paragraph;z-index:-593296" type="#_x0000_t202" filled="false" stroked="false">
            <v:textbox inset="0,0,0,0">
              <w:txbxContent>
                <w:p>
                  <w:pPr>
                    <w:spacing w:line="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A0BDBD"/>
                      <w:w w:val="105"/>
                      <w:sz w:val="9"/>
                    </w:rPr>
                    <w:t>"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79797"/>
          <w:w w:val="80"/>
          <w:sz w:val="32"/>
        </w:rPr>
        <w:t>-</w:t>
      </w:r>
      <w:r>
        <w:rPr>
          <w:rFonts w:ascii="Times New Roman"/>
          <w:i/>
          <w:color w:val="979797"/>
          <w:spacing w:val="-36"/>
          <w:w w:val="80"/>
          <w:sz w:val="32"/>
        </w:rPr>
        <w:t> </w:t>
      </w:r>
      <w:r>
        <w:rPr>
          <w:rFonts w:ascii="Times New Roman"/>
          <w:i/>
          <w:color w:val="979797"/>
          <w:w w:val="80"/>
          <w:sz w:val="32"/>
        </w:rPr>
        <w:t>-</w:t>
      </w:r>
      <w:r>
        <w:rPr>
          <w:rFonts w:ascii="Times New Roman"/>
          <w:i/>
          <w:color w:val="979797"/>
          <w:spacing w:val="-40"/>
          <w:w w:val="80"/>
          <w:sz w:val="32"/>
        </w:rPr>
        <w:t> </w:t>
      </w:r>
      <w:r>
        <w:rPr>
          <w:rFonts w:ascii="Times New Roman"/>
          <w:i/>
          <w:color w:val="979797"/>
          <w:w w:val="80"/>
          <w:sz w:val="32"/>
        </w:rPr>
        <w:t>-</w:t>
      </w:r>
      <w:r>
        <w:rPr>
          <w:rFonts w:ascii="Times New Roman"/>
          <w:i/>
          <w:color w:val="979797"/>
          <w:spacing w:val="-36"/>
          <w:w w:val="80"/>
          <w:sz w:val="32"/>
        </w:rPr>
        <w:t> </w:t>
      </w:r>
      <w:r>
        <w:rPr>
          <w:rFonts w:ascii="Times New Roman"/>
          <w:i/>
          <w:color w:val="979797"/>
          <w:w w:val="80"/>
          <w:sz w:val="32"/>
        </w:rPr>
        <w:t>-</w:t>
      </w:r>
      <w:r>
        <w:rPr>
          <w:rFonts w:ascii="Times New Roman"/>
          <w:i/>
          <w:color w:val="979797"/>
          <w:spacing w:val="-40"/>
          <w:w w:val="80"/>
          <w:sz w:val="32"/>
        </w:rPr>
        <w:t> </w:t>
      </w:r>
      <w:r>
        <w:rPr>
          <w:rFonts w:ascii="Times New Roman"/>
          <w:i/>
          <w:color w:val="979797"/>
          <w:spacing w:val="-23"/>
          <w:w w:val="80"/>
          <w:sz w:val="32"/>
        </w:rPr>
        <w:t>:</w:t>
      </w:r>
      <w:r>
        <w:rPr>
          <w:rFonts w:ascii="Times New Roman"/>
          <w:i/>
          <w:color w:val="979797"/>
          <w:w w:val="80"/>
          <w:sz w:val="32"/>
        </w:rPr>
        <w:t>:.</w:t>
      </w:r>
      <w:r>
        <w:rPr>
          <w:rFonts w:ascii="Times New Roman"/>
          <w:sz w:val="32"/>
        </w:rPr>
      </w:r>
    </w:p>
    <w:p>
      <w:pPr>
        <w:spacing w:after="0" w:line="136" w:lineRule="atLeast"/>
        <w:jc w:val="center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31660" w:h="22370" w:orient="landscape"/>
          <w:pgMar w:top="480" w:bottom="280" w:left="1280" w:right="0"/>
          <w:cols w:num="7" w:equalWidth="0">
            <w:col w:w="15556" w:space="40"/>
            <w:col w:w="619" w:space="40"/>
            <w:col w:w="752" w:space="40"/>
            <w:col w:w="3318" w:space="40"/>
            <w:col w:w="935" w:space="40"/>
            <w:col w:w="1527" w:space="40"/>
            <w:col w:w="7433"/>
          </w:cols>
        </w:sectPr>
      </w:pPr>
    </w:p>
    <w:p>
      <w:pPr>
        <w:tabs>
          <w:tab w:pos="477" w:val="left" w:leader="none"/>
        </w:tabs>
        <w:spacing w:line="610" w:lineRule="atLeas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>
          <w:rFonts w:ascii="Times New Roman" w:hAnsi="Times New Roman" w:cs="Times New Roman" w:eastAsia="Times New Roman"/>
          <w:color w:val="979797"/>
          <w:spacing w:val="-16"/>
          <w:w w:val="80"/>
          <w:position w:val="1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8"/>
          <w:w w:val="80"/>
          <w:position w:val="1"/>
          <w:sz w:val="30"/>
          <w:szCs w:val="30"/>
        </w:rPr>
        <w:t>•</w:t>
        <w:tab/>
      </w:r>
      <w:r>
        <w:rPr>
          <w:rFonts w:ascii="Courier New" w:hAnsi="Courier New" w:cs="Courier New" w:eastAsia="Courier New"/>
          <w:color w:val="979797"/>
          <w:w w:val="95"/>
          <w:sz w:val="21"/>
          <w:szCs w:val="21"/>
        </w:rPr>
        <w:t>•</w:t>
      </w:r>
      <w:r>
        <w:rPr>
          <w:rFonts w:ascii="Arial" w:hAnsi="Arial" w:cs="Arial" w:eastAsia="Arial"/>
          <w:color w:val="979797"/>
          <w:spacing w:val="1"/>
          <w:w w:val="95"/>
          <w:position w:val="-11"/>
          <w:sz w:val="42"/>
          <w:szCs w:val="42"/>
        </w:rPr>
        <w:t>·</w:t>
      </w:r>
      <w:r>
        <w:rPr>
          <w:rFonts w:ascii="Arial" w:hAnsi="Arial" w:cs="Arial" w:eastAsia="Arial"/>
          <w:sz w:val="42"/>
          <w:szCs w:val="42"/>
        </w:rPr>
      </w:r>
    </w:p>
    <w:p>
      <w:pPr>
        <w:spacing w:line="610" w:lineRule="atLeast" w:before="0"/>
        <w:ind w:left="111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spacing w:val="-9"/>
        </w:rPr>
        <w:br w:type="column"/>
      </w:r>
      <w:r>
        <w:rPr>
          <w:rFonts w:ascii="Times New Roman"/>
          <w:color w:val="979797"/>
          <w:spacing w:val="-9"/>
          <w:w w:val="59"/>
          <w:sz w:val="21"/>
        </w:rPr>
        <w:t>'</w:t>
      </w:r>
      <w:r>
        <w:rPr>
          <w:rFonts w:ascii="Arial"/>
          <w:color w:val="979797"/>
          <w:spacing w:val="-9"/>
          <w:w w:val="35"/>
          <w:position w:val="1"/>
          <w:sz w:val="48"/>
        </w:rPr>
        <w:t>,</w:t>
      </w:r>
      <w:r>
        <w:rPr>
          <w:rFonts w:ascii="Arial"/>
          <w:color w:val="979797"/>
          <w:spacing w:val="-9"/>
          <w:w w:val="130"/>
          <w:position w:val="1"/>
          <w:sz w:val="48"/>
        </w:rPr>
        <w:t>.</w:t>
      </w:r>
      <w:r>
        <w:rPr>
          <w:rFonts w:ascii="Arial"/>
          <w:sz w:val="48"/>
        </w:rPr>
      </w:r>
    </w:p>
    <w:p>
      <w:pPr>
        <w:spacing w:line="61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65"/>
        </w:rPr>
        <w:br w:type="column"/>
      </w:r>
      <w:r>
        <w:rPr>
          <w:rFonts w:ascii="Arial" w:hAnsi="Arial" w:cs="Arial" w:eastAsia="Arial"/>
          <w:color w:val="979797"/>
          <w:spacing w:val="-53"/>
          <w:w w:val="65"/>
          <w:position w:val="8"/>
          <w:sz w:val="27"/>
          <w:szCs w:val="27"/>
        </w:rPr>
        <w:t>•</w:t>
      </w:r>
      <w:r>
        <w:rPr>
          <w:rFonts w:ascii="Arial" w:hAnsi="Arial" w:cs="Arial" w:eastAsia="Arial"/>
          <w:color w:val="979797"/>
          <w:spacing w:val="-9"/>
          <w:w w:val="65"/>
          <w:sz w:val="18"/>
          <w:szCs w:val="18"/>
        </w:rPr>
        <w:t>•</w:t>
      </w:r>
      <w:r>
        <w:rPr>
          <w:rFonts w:ascii="Arial" w:hAnsi="Arial" w:cs="Arial" w:eastAsia="Arial"/>
          <w:color w:val="979797"/>
          <w:w w:val="65"/>
          <w:sz w:val="18"/>
          <w:szCs w:val="18"/>
        </w:rPr>
        <w:t>;,</w:t>
      </w:r>
      <w:r>
        <w:rPr>
          <w:rFonts w:ascii="Arial" w:hAnsi="Arial" w:cs="Arial" w:eastAsia="Arial"/>
          <w:color w:val="979797"/>
          <w:spacing w:val="-11"/>
          <w:w w:val="6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color w:val="979797"/>
          <w:w w:val="65"/>
          <w:sz w:val="23"/>
          <w:szCs w:val="23"/>
        </w:rPr>
        <w:t>..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61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48"/>
          <w:w w:val="75"/>
          <w:position w:val="-13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797"/>
          <w:spacing w:val="-30"/>
          <w:w w:val="7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30"/>
          <w:w w:val="75"/>
          <w:position w:val="-13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797"/>
          <w:spacing w:val="-7"/>
          <w:w w:val="7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w w:val="7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610" w:lineRule="atLeast" w:before="0"/>
        <w:ind w:left="176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Project:</w:t>
      </w:r>
      <w:r>
        <w:rPr>
          <w:rFonts w:ascii="Arial"/>
          <w:sz w:val="11"/>
        </w:rPr>
      </w:r>
    </w:p>
    <w:p>
      <w:pPr>
        <w:spacing w:after="0" w:line="610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5154" w:space="40"/>
            <w:col w:w="324" w:space="40"/>
            <w:col w:w="1167" w:space="40"/>
            <w:col w:w="7774" w:space="40"/>
            <w:col w:w="5801"/>
          </w:cols>
        </w:sectPr>
      </w:pPr>
    </w:p>
    <w:p>
      <w:pPr>
        <w:spacing w:line="342" w:lineRule="atLeas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rFonts w:ascii="Arial" w:hAnsi="Arial"/>
          <w:i/>
          <w:color w:val="979797"/>
          <w:spacing w:val="16"/>
          <w:w w:val="120"/>
          <w:sz w:val="42"/>
        </w:rPr>
        <w:t>.</w:t>
      </w:r>
      <w:r>
        <w:rPr>
          <w:rFonts w:ascii="Arial" w:hAnsi="Arial"/>
          <w:color w:val="979797"/>
          <w:spacing w:val="-99"/>
          <w:w w:val="120"/>
          <w:sz w:val="42"/>
        </w:rPr>
        <w:t>.</w:t>
      </w:r>
      <w:r>
        <w:rPr>
          <w:rFonts w:ascii="Arial" w:hAnsi="Arial"/>
          <w:color w:val="979797"/>
          <w:spacing w:val="-85"/>
          <w:w w:val="120"/>
          <w:sz w:val="42"/>
        </w:rPr>
        <w:t>.</w:t>
      </w:r>
      <w:r>
        <w:rPr>
          <w:rFonts w:ascii="Arial" w:hAnsi="Arial"/>
          <w:color w:val="979797"/>
          <w:spacing w:val="29"/>
          <w:w w:val="120"/>
          <w:sz w:val="42"/>
        </w:rPr>
        <w:t>.</w:t>
      </w:r>
      <w:r>
        <w:rPr>
          <w:rFonts w:ascii="Arial" w:hAnsi="Arial"/>
          <w:color w:val="979797"/>
          <w:w w:val="120"/>
          <w:position w:val="-12"/>
          <w:sz w:val="48"/>
        </w:rPr>
        <w:t>­</w:t>
      </w:r>
      <w:r>
        <w:rPr>
          <w:rFonts w:ascii="Arial" w:hAnsi="Arial"/>
          <w:sz w:val="48"/>
        </w:rPr>
      </w:r>
    </w:p>
    <w:p>
      <w:pPr>
        <w:spacing w:line="31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color w:val="979797"/>
          <w:sz w:val="11"/>
        </w:rPr>
        <w:t>"'</w:t>
      </w:r>
      <w:r>
        <w:rPr>
          <w:rFonts w:ascii="Times New Roman"/>
          <w:sz w:val="11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116" w:lineRule="atLeast" w:before="0"/>
        <w:ind w:left="0" w:right="4" w:firstLine="0"/>
        <w:jc w:val="right"/>
        <w:rPr>
          <w:rFonts w:ascii="Arial" w:hAnsi="Arial" w:cs="Arial" w:eastAsia="Arial"/>
          <w:sz w:val="48"/>
          <w:szCs w:val="48"/>
        </w:rPr>
      </w:pPr>
      <w:r>
        <w:rPr/>
        <w:pict>
          <v:shape style="position:absolute;margin-left:828.628723pt;margin-top:16.575214pt;width:3.45pt;height:24.25pt;mso-position-horizontal-relative:page;mso-position-vertical-relative:paragraph;z-index:-594496" type="#_x0000_t202" filled="false" stroked="false">
            <v:textbox inset="0,0,0,0">
              <w:txbxContent>
                <w:p>
                  <w:pPr>
                    <w:spacing w:line="4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79797"/>
                      <w:w w:val="50"/>
                      <w:sz w:val="48"/>
                    </w:rPr>
                    <w:t>.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12.275024pt;margin-top:8.738421pt;width:12.75pt;height:3.7pt;mso-position-horizontal-relative:page;mso-position-vertical-relative:paragraph;z-index:-593272" type="#_x0000_t202" filled="false" stroked="false">
            <v:textbox inset="0,0,0,0">
              <w:txbxContent>
                <w:p>
                  <w:pPr>
                    <w:spacing w:line="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color w:val="979797"/>
                      <w:w w:val="130"/>
                      <w:sz w:val="7"/>
                    </w:rPr>
                    <w:t>O    </w:t>
                  </w:r>
                  <w:r>
                    <w:rPr>
                      <w:rFonts w:ascii="Times New Roman"/>
                      <w:color w:val="979797"/>
                      <w:w w:val="340"/>
                      <w:sz w:val="7"/>
                    </w:rPr>
                    <w:t>"</w:t>
                  </w:r>
                  <w:r>
                    <w:rPr>
                      <w:rFonts w:ascii="Times New Roman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-185"/>
          <w:w w:val="105"/>
          <w:sz w:val="48"/>
        </w:rPr>
        <w:t>-</w:t>
      </w:r>
      <w:r>
        <w:rPr>
          <w:rFonts w:ascii="Arial"/>
          <w:color w:val="979797"/>
          <w:spacing w:val="-49"/>
          <w:w w:val="105"/>
          <w:position w:val="-6"/>
          <w:sz w:val="48"/>
        </w:rPr>
        <w:t>-</w:t>
      </w:r>
      <w:r>
        <w:rPr>
          <w:rFonts w:ascii="Arial"/>
          <w:color w:val="979797"/>
          <w:spacing w:val="-36"/>
          <w:w w:val="105"/>
          <w:sz w:val="48"/>
        </w:rPr>
        <w:t>-</w:t>
      </w:r>
      <w:r>
        <w:rPr>
          <w:rFonts w:ascii="Arial"/>
          <w:color w:val="979797"/>
          <w:w w:val="105"/>
          <w:sz w:val="48"/>
        </w:rPr>
        <w:t>-</w:t>
      </w:r>
      <w:r>
        <w:rPr>
          <w:rFonts w:ascii="Arial"/>
          <w:sz w:val="48"/>
        </w:rPr>
      </w:r>
    </w:p>
    <w:p>
      <w:pPr>
        <w:spacing w:line="342" w:lineRule="atLeast" w:before="0"/>
        <w:ind w:left="95" w:right="0" w:firstLine="0"/>
        <w:jc w:val="left"/>
        <w:rPr>
          <w:rFonts w:ascii="Arial" w:hAnsi="Arial" w:cs="Arial" w:eastAsia="Arial"/>
          <w:sz w:val="72"/>
          <w:szCs w:val="72"/>
        </w:rPr>
      </w:pPr>
      <w:r>
        <w:rPr>
          <w:w w:val="150"/>
        </w:rPr>
        <w:br w:type="column"/>
      </w:r>
      <w:r>
        <w:rPr>
          <w:rFonts w:ascii="Arial"/>
          <w:color w:val="979797"/>
          <w:w w:val="150"/>
          <w:position w:val="27"/>
          <w:sz w:val="30"/>
        </w:rPr>
        <w:t>.</w:t>
      </w:r>
      <w:r>
        <w:rPr>
          <w:rFonts w:ascii="Arial"/>
          <w:color w:val="979797"/>
          <w:spacing w:val="-110"/>
          <w:w w:val="150"/>
          <w:position w:val="27"/>
          <w:sz w:val="30"/>
        </w:rPr>
        <w:t> </w:t>
      </w:r>
      <w:r>
        <w:rPr>
          <w:rFonts w:ascii="Arial"/>
          <w:color w:val="979797"/>
          <w:spacing w:val="-116"/>
          <w:sz w:val="65"/>
        </w:rPr>
        <w:t>.</w:t>
      </w:r>
      <w:r>
        <w:rPr>
          <w:rFonts w:ascii="Arial"/>
          <w:color w:val="979797"/>
          <w:position w:val="1"/>
          <w:sz w:val="72"/>
        </w:rPr>
        <w:t>.</w:t>
      </w:r>
      <w:r>
        <w:rPr>
          <w:rFonts w:ascii="Arial"/>
          <w:sz w:val="72"/>
        </w:rPr>
      </w:r>
    </w:p>
    <w:p>
      <w:pPr>
        <w:spacing w:line="16" w:lineRule="atLeast" w:before="0"/>
        <w:ind w:left="0" w:right="835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w w:val="85"/>
        </w:rPr>
        <w:br w:type="column"/>
      </w:r>
      <w:r>
        <w:rPr>
          <w:rFonts w:ascii="Courier New" w:hAnsi="Courier New" w:cs="Courier New" w:eastAsia="Courier New"/>
          <w:color w:val="979797"/>
          <w:w w:val="85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9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tabs>
          <w:tab w:pos="968" w:val="left" w:leader="none"/>
        </w:tabs>
        <w:spacing w:line="384" w:lineRule="atLeast" w:before="59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073.46521pt;margin-top:28.137995pt;width:67.569664pt;height:22.948189pt;mso-position-horizontal-relative:page;mso-position-vertical-relative:paragraph;z-index:-595648" type="#_x0000_t75" stroked="false">
            <v:imagedata r:id="rId816" o:title=""/>
          </v:shape>
        </w:pict>
      </w:r>
      <w:r>
        <w:rPr/>
        <w:pict>
          <v:shape style="position:absolute;margin-left:1329.630737pt;margin-top:-38.844593pt;width:48.9pt;height:43.85pt;mso-position-horizontal-relative:page;mso-position-vertical-relative:paragraph;z-index:-593320" type="#_x0000_t202" filled="false" stroked="false">
            <v:textbox inset="0,0,0,0">
              <w:txbxContent>
                <w:p>
                  <w:pPr>
                    <w:spacing w:line="87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7"/>
                      <w:szCs w:val="87"/>
                    </w:rPr>
                  </w:pPr>
                  <w:r>
                    <w:rPr>
                      <w:rFonts w:ascii="Times New Roman" w:hAnsi="Times New Roman"/>
                      <w:color w:val="979797"/>
                      <w:w w:val="145"/>
                      <w:sz w:val="87"/>
                    </w:rPr>
                    <w:t>®</w:t>
                  </w:r>
                  <w:r>
                    <w:rPr>
                      <w:rFonts w:ascii="Times New Roman" w:hAnsi="Times New Roman"/>
                      <w:sz w:val="8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95.775269pt;margin-top:34.313160pt;width:14.85pt;height:38.2pt;mso-position-horizontal-relative:page;mso-position-vertical-relative:paragraph;z-index:-593248" type="#_x0000_t202" filled="false" stroked="false">
            <v:textbox inset="0,0,0,0">
              <w:txbxContent>
                <w:p>
                  <w:pPr>
                    <w:spacing w:line="76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6"/>
                      <w:szCs w:val="76"/>
                    </w:rPr>
                  </w:pPr>
                  <w:r>
                    <w:rPr>
                      <w:rFonts w:ascii="Arial"/>
                      <w:color w:val="979797"/>
                      <w:w w:val="140"/>
                      <w:sz w:val="76"/>
                    </w:rPr>
                    <w:t>,</w:t>
                  </w:r>
                  <w:r>
                    <w:rPr>
                      <w:rFonts w:ascii="Arial"/>
                      <w:sz w:val="7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79797"/>
          <w:w w:val="95"/>
          <w:sz w:val="13"/>
        </w:rPr>
        <w:t>_   </w:t>
      </w:r>
      <w:r>
        <w:rPr>
          <w:rFonts w:ascii="Arial"/>
          <w:i/>
          <w:color w:val="979797"/>
          <w:spacing w:val="25"/>
          <w:w w:val="95"/>
          <w:sz w:val="13"/>
        </w:rPr>
        <w:t> </w:t>
      </w:r>
      <w:r>
        <w:rPr>
          <w:rFonts w:ascii="Arial"/>
          <w:color w:val="979797"/>
          <w:w w:val="155"/>
          <w:sz w:val="13"/>
        </w:rPr>
        <w:t>-</w:t>
        <w:tab/>
      </w:r>
      <w:r>
        <w:rPr>
          <w:rFonts w:ascii="Times New Roman"/>
          <w:i/>
          <w:color w:val="979797"/>
          <w:w w:val="75"/>
          <w:sz w:val="14"/>
        </w:rPr>
        <w:t>lP'</w:t>
      </w:r>
      <w:r>
        <w:rPr>
          <w:rFonts w:ascii="Times New Roman"/>
          <w:sz w:val="14"/>
        </w:rPr>
      </w:r>
    </w:p>
    <w:p>
      <w:pPr>
        <w:spacing w:line="342" w:lineRule="atLeast" w:before="0"/>
        <w:ind w:left="831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/>
        <w:br w:type="column"/>
      </w:r>
      <w:r>
        <w:rPr>
          <w:rFonts w:ascii="Times New Roman"/>
          <w:i/>
          <w:color w:val="979797"/>
          <w:position w:val="1"/>
          <w:sz w:val="9"/>
        </w:rPr>
        <w:t>A,P   </w:t>
      </w:r>
      <w:r>
        <w:rPr>
          <w:rFonts w:ascii="Times New Roman"/>
          <w:i/>
          <w:color w:val="979797"/>
          <w:spacing w:val="4"/>
          <w:position w:val="1"/>
          <w:sz w:val="9"/>
        </w:rPr>
        <w:t> </w:t>
      </w:r>
      <w:r>
        <w:rPr>
          <w:rFonts w:ascii="Arial"/>
          <w:color w:val="979797"/>
          <w:w w:val="125"/>
          <w:sz w:val="48"/>
        </w:rPr>
        <w:t>-</w:t>
      </w:r>
      <w:r>
        <w:rPr>
          <w:rFonts w:ascii="Arial"/>
          <w:sz w:val="48"/>
        </w:rPr>
      </w:r>
    </w:p>
    <w:p>
      <w:pPr>
        <w:tabs>
          <w:tab w:pos="2667" w:val="left" w:leader="none"/>
        </w:tabs>
        <w:spacing w:line="342" w:lineRule="atLeast" w:before="0"/>
        <w:ind w:left="1807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2"/>
          <w:sz w:val="61"/>
        </w:rPr>
        <w:t>..</w:t>
        <w:tab/>
      </w:r>
      <w:r>
        <w:rPr>
          <w:rFonts w:ascii="Times New Roman"/>
          <w:color w:val="979797"/>
          <w:w w:val="60"/>
          <w:sz w:val="64"/>
        </w:rPr>
        <w:t>..</w:t>
      </w:r>
      <w:r>
        <w:rPr>
          <w:rFonts w:ascii="Times New Roman"/>
          <w:sz w:val="64"/>
        </w:rPr>
      </w:r>
    </w:p>
    <w:p>
      <w:pPr>
        <w:spacing w:after="0" w:line="342" w:lineRule="atLeast"/>
        <w:jc w:val="left"/>
        <w:rPr>
          <w:rFonts w:ascii="Times New Roman" w:hAnsi="Times New Roman" w:cs="Times New Roman" w:eastAsia="Times New Roman"/>
          <w:sz w:val="64"/>
          <w:szCs w:val="64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15048" w:space="40"/>
            <w:col w:w="746" w:space="40"/>
            <w:col w:w="505" w:space="40"/>
            <w:col w:w="3518" w:space="40"/>
            <w:col w:w="1260" w:space="40"/>
            <w:col w:w="9103"/>
          </w:cols>
        </w:sectPr>
      </w:pPr>
    </w:p>
    <w:p>
      <w:pPr>
        <w:spacing w:line="601" w:lineRule="atLeast" w:before="0"/>
        <w:ind w:left="0" w:right="43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spacing w:val="-2"/>
          <w:w w:val="110"/>
          <w:sz w:val="9"/>
        </w:rPr>
        <w:t>9a1.</w:t>
      </w:r>
      <w:r>
        <w:rPr>
          <w:rFonts w:ascii="Times New Roman"/>
          <w:color w:val="979797"/>
          <w:spacing w:val="-3"/>
          <w:w w:val="110"/>
          <w:sz w:val="9"/>
        </w:rPr>
        <w:t>1</w:t>
      </w:r>
      <w:r>
        <w:rPr>
          <w:rFonts w:ascii="Times New Roman"/>
          <w:sz w:val="9"/>
        </w:rPr>
      </w:r>
    </w:p>
    <w:p>
      <w:pPr>
        <w:spacing w:line="227" w:lineRule="exact" w:before="7"/>
        <w:ind w:left="0" w:right="0" w:firstLine="0"/>
        <w:jc w:val="righ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Arial"/>
          <w:color w:val="979797"/>
          <w:w w:val="75"/>
          <w:sz w:val="42"/>
        </w:rPr>
        <w:t>"</w:t>
      </w:r>
      <w:r>
        <w:rPr>
          <w:rFonts w:ascii="Arial"/>
          <w:color w:val="979797"/>
          <w:spacing w:val="-42"/>
          <w:w w:val="75"/>
          <w:sz w:val="42"/>
        </w:rPr>
        <w:t> </w:t>
      </w:r>
      <w:r>
        <w:rPr>
          <w:rFonts w:ascii="Courier New"/>
          <w:color w:val="979797"/>
          <w:w w:val="75"/>
          <w:sz w:val="28"/>
        </w:rPr>
        <w:t>..</w:t>
      </w:r>
      <w:r>
        <w:rPr>
          <w:rFonts w:ascii="Courier New"/>
          <w:sz w:val="28"/>
        </w:rPr>
      </w:r>
    </w:p>
    <w:p>
      <w:pPr>
        <w:spacing w:line="36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45"/>
        </w:rPr>
        <w:br w:type="column"/>
      </w:r>
      <w:r>
        <w:rPr>
          <w:rFonts w:ascii="Arial"/>
          <w:color w:val="979797"/>
          <w:w w:val="45"/>
          <w:position w:val="-27"/>
          <w:sz w:val="57"/>
        </w:rPr>
        <w:t>:</w:t>
      </w:r>
      <w:r>
        <w:rPr>
          <w:rFonts w:ascii="Arial"/>
          <w:color w:val="979797"/>
          <w:spacing w:val="-39"/>
          <w:w w:val="45"/>
          <w:position w:val="-27"/>
          <w:sz w:val="57"/>
        </w:rPr>
        <w:t> </w:t>
      </w:r>
      <w:r>
        <w:rPr>
          <w:rFonts w:ascii="Times New Roman"/>
          <w:color w:val="979797"/>
          <w:w w:val="45"/>
          <w:sz w:val="32"/>
        </w:rPr>
        <w:t>---</w:t>
      </w:r>
      <w:r>
        <w:rPr>
          <w:rFonts w:ascii="Times New Roman"/>
          <w:color w:val="979797"/>
          <w:spacing w:val="-18"/>
          <w:w w:val="45"/>
          <w:sz w:val="32"/>
        </w:rPr>
        <w:t> </w:t>
      </w:r>
      <w:r>
        <w:rPr>
          <w:rFonts w:ascii="Times New Roman"/>
          <w:color w:val="979797"/>
          <w:spacing w:val="1"/>
          <w:w w:val="45"/>
          <w:sz w:val="32"/>
        </w:rPr>
        <w:t>-</w:t>
      </w:r>
      <w:r>
        <w:rPr>
          <w:rFonts w:ascii="Times New Roman"/>
          <w:color w:val="B5B5B5"/>
          <w:spacing w:val="6"/>
          <w:w w:val="45"/>
          <w:sz w:val="32"/>
        </w:rPr>
        <w:t>-</w:t>
      </w:r>
      <w:r>
        <w:rPr>
          <w:rFonts w:ascii="Times New Roman"/>
          <w:color w:val="979797"/>
          <w:spacing w:val="1"/>
          <w:w w:val="45"/>
          <w:sz w:val="32"/>
        </w:rPr>
        <w:t>-</w:t>
      </w:r>
      <w:r>
        <w:rPr>
          <w:rFonts w:ascii="Times New Roman"/>
          <w:sz w:val="32"/>
        </w:rPr>
      </w:r>
    </w:p>
    <w:p>
      <w:pPr>
        <w:spacing w:line="366" w:lineRule="atLeast" w:before="0"/>
        <w:ind w:left="10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50"/>
        </w:rPr>
        <w:br w:type="column"/>
      </w:r>
      <w:r>
        <w:rPr>
          <w:rFonts w:ascii="Arial"/>
          <w:color w:val="979797"/>
          <w:w w:val="150"/>
          <w:sz w:val="27"/>
        </w:rPr>
        <w:t>-</w:t>
      </w:r>
      <w:r>
        <w:rPr>
          <w:rFonts w:ascii="Arial"/>
          <w:color w:val="979797"/>
          <w:spacing w:val="-56"/>
          <w:w w:val="150"/>
          <w:sz w:val="27"/>
        </w:rPr>
        <w:t> </w:t>
      </w:r>
      <w:r>
        <w:rPr>
          <w:rFonts w:ascii="Times New Roman"/>
          <w:color w:val="979797"/>
          <w:spacing w:val="1"/>
          <w:sz w:val="8"/>
        </w:rPr>
        <w:t>-</w:t>
      </w:r>
      <w:r>
        <w:rPr>
          <w:rFonts w:ascii="Times New Roman"/>
          <w:color w:val="979797"/>
          <w:spacing w:val="-78"/>
          <w:position w:val="-35"/>
          <w:sz w:val="61"/>
        </w:rPr>
        <w:t>.</w:t>
      </w:r>
      <w:r>
        <w:rPr>
          <w:rFonts w:ascii="Arial"/>
          <w:color w:val="979797"/>
          <w:spacing w:val="-47"/>
          <w:sz w:val="27"/>
        </w:rPr>
        <w:t>-</w:t>
      </w:r>
      <w:r>
        <w:rPr>
          <w:rFonts w:ascii="Times New Roman"/>
          <w:color w:val="979797"/>
          <w:spacing w:val="-14"/>
          <w:position w:val="-35"/>
          <w:sz w:val="61"/>
        </w:rPr>
        <w:t>.</w:t>
      </w:r>
      <w:r>
        <w:rPr>
          <w:rFonts w:ascii="Times New Roman"/>
          <w:color w:val="979797"/>
          <w:position w:val="-2"/>
          <w:sz w:val="24"/>
        </w:rPr>
        <w:t>-</w:t>
      </w:r>
      <w:r>
        <w:rPr>
          <w:rFonts w:ascii="Times New Roman"/>
          <w:color w:val="979797"/>
          <w:spacing w:val="-44"/>
          <w:position w:val="-2"/>
          <w:sz w:val="24"/>
        </w:rPr>
        <w:t> </w:t>
      </w:r>
      <w:r>
        <w:rPr>
          <w:rFonts w:ascii="Times New Roman"/>
          <w:color w:val="979797"/>
          <w:w w:val="150"/>
          <w:position w:val="-2"/>
          <w:sz w:val="16"/>
        </w:rPr>
        <w:t>-</w:t>
      </w:r>
      <w:r>
        <w:rPr>
          <w:rFonts w:ascii="Times New Roman"/>
          <w:sz w:val="16"/>
        </w:rPr>
      </w:r>
    </w:p>
    <w:p>
      <w:pPr>
        <w:spacing w:line="366" w:lineRule="atLeast" w:before="0"/>
        <w:ind w:left="323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295"/>
        </w:rPr>
        <w:br w:type="column"/>
      </w:r>
      <w:r>
        <w:rPr>
          <w:rFonts w:ascii="Times New Roman"/>
          <w:color w:val="979797"/>
          <w:w w:val="295"/>
          <w:sz w:val="8"/>
        </w:rPr>
        <w:t>-</w:t>
      </w:r>
      <w:r>
        <w:rPr>
          <w:rFonts w:ascii="Times New Roman"/>
          <w:color w:val="979797"/>
          <w:spacing w:val="-30"/>
          <w:w w:val="295"/>
          <w:sz w:val="8"/>
        </w:rPr>
        <w:t> </w:t>
      </w:r>
      <w:r>
        <w:rPr>
          <w:rFonts w:ascii="Times New Roman"/>
          <w:color w:val="979797"/>
          <w:w w:val="220"/>
          <w:sz w:val="8"/>
        </w:rPr>
        <w:t>c</w:t>
      </w:r>
      <w:r>
        <w:rPr>
          <w:rFonts w:ascii="Times New Roman"/>
          <w:color w:val="979797"/>
          <w:spacing w:val="-5"/>
          <w:w w:val="220"/>
          <w:sz w:val="8"/>
        </w:rPr>
        <w:t> </w:t>
      </w:r>
      <w:r>
        <w:rPr>
          <w:rFonts w:ascii="Times New Roman"/>
          <w:color w:val="979797"/>
          <w:w w:val="170"/>
          <w:sz w:val="8"/>
        </w:rPr>
        <w:t>_</w:t>
      </w:r>
      <w:r>
        <w:rPr>
          <w:rFonts w:ascii="Times New Roman"/>
          <w:color w:val="979797"/>
          <w:spacing w:val="17"/>
          <w:w w:val="170"/>
          <w:sz w:val="8"/>
        </w:rPr>
        <w:t> </w:t>
      </w:r>
      <w:r>
        <w:rPr>
          <w:rFonts w:ascii="Times New Roman"/>
          <w:color w:val="979797"/>
          <w:w w:val="170"/>
          <w:sz w:val="8"/>
        </w:rPr>
        <w:t>_</w:t>
      </w:r>
      <w:r>
        <w:rPr>
          <w:rFonts w:ascii="Times New Roman"/>
          <w:color w:val="979797"/>
          <w:spacing w:val="5"/>
          <w:w w:val="170"/>
          <w:sz w:val="8"/>
        </w:rPr>
        <w:t> </w:t>
      </w:r>
      <w:r>
        <w:rPr>
          <w:rFonts w:ascii="Times New Roman"/>
          <w:color w:val="979797"/>
          <w:w w:val="170"/>
          <w:sz w:val="8"/>
        </w:rPr>
        <w:t>_</w:t>
      </w:r>
      <w:r>
        <w:rPr>
          <w:rFonts w:ascii="Times New Roman"/>
          <w:color w:val="979797"/>
          <w:spacing w:val="17"/>
          <w:w w:val="170"/>
          <w:sz w:val="8"/>
        </w:rPr>
        <w:t> </w:t>
      </w:r>
      <w:r>
        <w:rPr>
          <w:rFonts w:ascii="Times New Roman"/>
          <w:color w:val="979797"/>
          <w:w w:val="170"/>
          <w:sz w:val="8"/>
        </w:rPr>
        <w:t>_    </w:t>
      </w:r>
      <w:r>
        <w:rPr>
          <w:rFonts w:ascii="Times New Roman"/>
          <w:color w:val="979797"/>
          <w:spacing w:val="16"/>
          <w:w w:val="170"/>
          <w:sz w:val="8"/>
        </w:rPr>
        <w:t> </w:t>
      </w:r>
      <w:r>
        <w:rPr>
          <w:rFonts w:ascii="Arial"/>
          <w:color w:val="979797"/>
          <w:w w:val="105"/>
          <w:position w:val="-8"/>
          <w:sz w:val="46"/>
        </w:rPr>
        <w:t>"</w:t>
      </w:r>
      <w:r>
        <w:rPr>
          <w:rFonts w:ascii="Arial"/>
          <w:color w:val="979797"/>
          <w:spacing w:val="-83"/>
          <w:w w:val="105"/>
          <w:position w:val="-8"/>
          <w:sz w:val="46"/>
        </w:rPr>
        <w:t> </w:t>
      </w:r>
      <w:r>
        <w:rPr>
          <w:rFonts w:ascii="Times New Roman"/>
          <w:color w:val="979797"/>
          <w:w w:val="295"/>
          <w:sz w:val="8"/>
        </w:rPr>
        <w:t>-</w:t>
      </w:r>
      <w:r>
        <w:rPr>
          <w:rFonts w:ascii="Times New Roman"/>
          <w:color w:val="979797"/>
          <w:spacing w:val="-29"/>
          <w:w w:val="295"/>
          <w:sz w:val="8"/>
        </w:rPr>
        <w:t> </w:t>
      </w:r>
      <w:r>
        <w:rPr>
          <w:rFonts w:ascii="Times New Roman"/>
          <w:color w:val="979797"/>
          <w:w w:val="265"/>
          <w:sz w:val="8"/>
        </w:rPr>
        <w:t>-</w:t>
      </w:r>
      <w:r>
        <w:rPr>
          <w:rFonts w:ascii="Times New Roman"/>
          <w:color w:val="979797"/>
          <w:spacing w:val="-21"/>
          <w:w w:val="265"/>
          <w:sz w:val="8"/>
        </w:rPr>
        <w:t> </w:t>
      </w:r>
      <w:r>
        <w:rPr>
          <w:rFonts w:ascii="Times New Roman"/>
          <w:color w:val="979797"/>
          <w:w w:val="295"/>
          <w:sz w:val="8"/>
        </w:rPr>
        <w:t>-</w:t>
      </w:r>
      <w:r>
        <w:rPr>
          <w:rFonts w:ascii="Times New Roman"/>
          <w:color w:val="979797"/>
          <w:spacing w:val="-29"/>
          <w:w w:val="295"/>
          <w:sz w:val="8"/>
        </w:rPr>
        <w:t> </w:t>
      </w:r>
      <w:r>
        <w:rPr>
          <w:rFonts w:ascii="Times New Roman"/>
          <w:color w:val="979797"/>
          <w:w w:val="325"/>
          <w:sz w:val="8"/>
        </w:rPr>
        <w:t>-</w:t>
      </w:r>
      <w:r>
        <w:rPr>
          <w:rFonts w:ascii="Times New Roman"/>
          <w:color w:val="979797"/>
          <w:spacing w:val="-44"/>
          <w:w w:val="325"/>
          <w:sz w:val="8"/>
        </w:rPr>
        <w:t> </w:t>
      </w:r>
      <w:r>
        <w:rPr>
          <w:rFonts w:ascii="Times New Roman"/>
          <w:color w:val="979797"/>
          <w:w w:val="265"/>
          <w:sz w:val="8"/>
        </w:rPr>
        <w:t>-</w:t>
      </w:r>
      <w:r>
        <w:rPr>
          <w:rFonts w:ascii="Times New Roman"/>
          <w:color w:val="979797"/>
          <w:spacing w:val="-22"/>
          <w:w w:val="265"/>
          <w:sz w:val="8"/>
        </w:rPr>
        <w:t> </w:t>
      </w:r>
      <w:r>
        <w:rPr>
          <w:rFonts w:ascii="Times New Roman"/>
          <w:color w:val="979797"/>
          <w:w w:val="295"/>
          <w:sz w:val="8"/>
        </w:rPr>
        <w:t>-</w:t>
      </w:r>
      <w:r>
        <w:rPr>
          <w:rFonts w:ascii="Times New Roman"/>
          <w:sz w:val="8"/>
        </w:rPr>
      </w:r>
    </w:p>
    <w:p>
      <w:pPr>
        <w:spacing w:line="406" w:lineRule="atLeast" w:before="0"/>
        <w:ind w:left="0" w:right="40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w w:val="70"/>
        </w:rPr>
        <w:br w:type="column"/>
      </w:r>
      <w:r>
        <w:rPr>
          <w:rFonts w:ascii="Arial" w:hAnsi="Arial"/>
          <w:color w:val="979797"/>
          <w:spacing w:val="-4"/>
          <w:w w:val="70"/>
          <w:sz w:val="23"/>
        </w:rPr>
        <w:t>·</w:t>
      </w:r>
      <w:r>
        <w:rPr>
          <w:rFonts w:ascii="Arial" w:hAnsi="Arial"/>
          <w:color w:val="979797"/>
          <w:spacing w:val="-9"/>
          <w:w w:val="70"/>
          <w:sz w:val="23"/>
        </w:rPr>
        <w:t>·</w:t>
      </w:r>
      <w:r>
        <w:rPr>
          <w:rFonts w:ascii="Arial" w:hAnsi="Arial"/>
          <w:color w:val="979797"/>
          <w:spacing w:val="28"/>
          <w:w w:val="70"/>
          <w:sz w:val="23"/>
        </w:rPr>
        <w:t> </w:t>
      </w:r>
      <w:r>
        <w:rPr>
          <w:rFonts w:ascii="Arial" w:hAnsi="Arial"/>
          <w:color w:val="979797"/>
          <w:w w:val="95"/>
          <w:sz w:val="18"/>
        </w:rPr>
        <w:t>·</w:t>
      </w:r>
      <w:r>
        <w:rPr>
          <w:rFonts w:ascii="Arial" w:hAnsi="Arial"/>
          <w:sz w:val="18"/>
        </w:rPr>
      </w:r>
    </w:p>
    <w:p>
      <w:pPr>
        <w:tabs>
          <w:tab w:pos="2337" w:val="left" w:leader="none"/>
          <w:tab w:pos="2707" w:val="left" w:leader="none"/>
        </w:tabs>
        <w:spacing w:line="579" w:lineRule="atLeast" w:before="0"/>
        <w:ind w:left="168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30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149"/>
          <w:w w:val="300"/>
          <w:sz w:val="6"/>
          <w:szCs w:val="6"/>
        </w:rPr>
        <w:t>.</w:t>
      </w:r>
      <w:r>
        <w:rPr>
          <w:rFonts w:ascii="Times New Roman" w:hAnsi="Times New Roman" w:cs="Times New Roman" w:eastAsia="Times New Roman"/>
          <w:color w:val="979797"/>
          <w:w w:val="300"/>
          <w:sz w:val="6"/>
          <w:szCs w:val="6"/>
        </w:rPr>
        <w:t>. </w:t>
      </w:r>
      <w:r>
        <w:rPr>
          <w:rFonts w:ascii="Times New Roman" w:hAnsi="Times New Roman" w:cs="Times New Roman" w:eastAsia="Times New Roman"/>
          <w:color w:val="979797"/>
          <w:spacing w:val="31"/>
          <w:w w:val="30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797"/>
          <w:w w:val="115"/>
          <w:sz w:val="6"/>
          <w:szCs w:val="6"/>
        </w:rPr>
        <w:t>GIA</w:t>
        <w:tab/>
      </w:r>
      <w:r>
        <w:rPr>
          <w:rFonts w:ascii="Times New Roman" w:hAnsi="Times New Roman" w:cs="Times New Roman" w:eastAsia="Times New Roman"/>
          <w:i/>
          <w:color w:val="979797"/>
          <w:w w:val="105"/>
          <w:sz w:val="6"/>
          <w:szCs w:val="6"/>
        </w:rPr>
        <w:t>.(:.,,.</w:t>
        <w:tab/>
      </w:r>
      <w:r>
        <w:rPr>
          <w:rFonts w:ascii="Times New Roman" w:hAnsi="Times New Roman" w:cs="Times New Roman" w:eastAsia="Times New Roman"/>
          <w:color w:val="979797"/>
          <w:spacing w:val="-43"/>
          <w:w w:val="115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color w:val="979797"/>
          <w:spacing w:val="-45"/>
          <w:w w:val="115"/>
          <w:position w:val="-2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3"/>
          <w:w w:val="115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color w:val="979797"/>
          <w:w w:val="115"/>
          <w:position w:val="-2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01" w:lineRule="exact" w:before="112"/>
        <w:ind w:left="0" w:right="0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979797"/>
          <w:w w:val="89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9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spacing w:line="281" w:lineRule="atLeast" w:before="0"/>
        <w:ind w:left="781" w:right="61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w w:val="180"/>
        </w:rPr>
        <w:br w:type="column"/>
      </w:r>
      <w:r>
        <w:rPr>
          <w:rFonts w:ascii="Arial"/>
          <w:color w:val="979797"/>
          <w:spacing w:val="-9"/>
          <w:w w:val="180"/>
          <w:sz w:val="22"/>
        </w:rPr>
        <w:t>"</w:t>
      </w:r>
      <w:r>
        <w:rPr>
          <w:rFonts w:ascii="Arial"/>
          <w:color w:val="979797"/>
          <w:spacing w:val="-3"/>
          <w:w w:val="180"/>
          <w:sz w:val="22"/>
        </w:rPr>
        <w:t>'</w:t>
      </w:r>
      <w:r>
        <w:rPr>
          <w:rFonts w:ascii="Arial"/>
          <w:sz w:val="22"/>
        </w:rPr>
      </w:r>
    </w:p>
    <w:p>
      <w:pPr>
        <w:spacing w:line="223" w:lineRule="atLeast" w:before="137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5"/>
          <w:sz w:val="11"/>
        </w:rPr>
        <w:t>Tille:</w:t>
      </w:r>
      <w:r>
        <w:rPr>
          <w:rFonts w:ascii="Arial"/>
          <w:sz w:val="11"/>
        </w:rPr>
      </w:r>
    </w:p>
    <w:p>
      <w:pPr>
        <w:spacing w:line="395" w:lineRule="atLeast" w:before="0"/>
        <w:ind w:left="54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JODRELL  BANK</w:t>
      </w:r>
      <w:r>
        <w:rPr>
          <w:rFonts w:ascii="Arial"/>
          <w:sz w:val="25"/>
        </w:rPr>
      </w:r>
    </w:p>
    <w:p>
      <w:pPr>
        <w:spacing w:after="0" w:line="395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4712" w:space="40"/>
            <w:col w:w="1592" w:space="40"/>
            <w:col w:w="765" w:space="40"/>
            <w:col w:w="1988" w:space="40"/>
            <w:col w:w="2006" w:space="40"/>
            <w:col w:w="3613" w:space="40"/>
            <w:col w:w="1644" w:space="40"/>
            <w:col w:w="3780"/>
          </w:cols>
        </w:sectPr>
      </w:pPr>
    </w:p>
    <w:p>
      <w:pPr>
        <w:spacing w:line="345" w:lineRule="atLeast" w:before="0"/>
        <w:ind w:left="0" w:right="0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 w:hAnsi="Arial"/>
          <w:i/>
          <w:color w:val="979797"/>
          <w:spacing w:val="17"/>
          <w:w w:val="155"/>
          <w:position w:val="4"/>
          <w:sz w:val="42"/>
        </w:rPr>
        <w:t>I</w:t>
      </w:r>
      <w:r>
        <w:rPr>
          <w:rFonts w:ascii="Arial" w:hAnsi="Arial"/>
          <w:color w:val="979797"/>
          <w:w w:val="155"/>
          <w:sz w:val="48"/>
        </w:rPr>
        <w:t>,</w:t>
      </w:r>
      <w:r>
        <w:rPr>
          <w:rFonts w:ascii="Arial" w:hAnsi="Arial"/>
          <w:color w:val="979797"/>
          <w:spacing w:val="-173"/>
          <w:w w:val="155"/>
          <w:sz w:val="48"/>
        </w:rPr>
        <w:t> </w:t>
      </w:r>
      <w:r>
        <w:rPr>
          <w:rFonts w:ascii="Arial" w:hAnsi="Arial"/>
          <w:color w:val="979797"/>
          <w:spacing w:val="-98"/>
          <w:w w:val="95"/>
          <w:position w:val="3"/>
          <w:sz w:val="44"/>
        </w:rPr>
        <w:t>·</w:t>
      </w:r>
      <w:r>
        <w:rPr>
          <w:rFonts w:ascii="Arial" w:hAnsi="Arial"/>
          <w:color w:val="979797"/>
          <w:spacing w:val="-77"/>
          <w:w w:val="95"/>
          <w:sz w:val="44"/>
        </w:rPr>
        <w:t>·</w:t>
      </w:r>
      <w:r>
        <w:rPr>
          <w:rFonts w:ascii="Arial" w:hAnsi="Arial"/>
          <w:color w:val="979797"/>
          <w:spacing w:val="-108"/>
          <w:w w:val="95"/>
          <w:position w:val="3"/>
          <w:sz w:val="44"/>
        </w:rPr>
        <w:t>-</w:t>
      </w:r>
      <w:r>
        <w:rPr>
          <w:rFonts w:ascii="Arial" w:hAnsi="Arial"/>
          <w:color w:val="979797"/>
          <w:w w:val="95"/>
          <w:sz w:val="44"/>
        </w:rPr>
        <w:t>-</w:t>
      </w:r>
      <w:r>
        <w:rPr>
          <w:rFonts w:ascii="Arial" w:hAnsi="Arial"/>
          <w:sz w:val="44"/>
        </w:rPr>
      </w:r>
    </w:p>
    <w:p>
      <w:pPr>
        <w:tabs>
          <w:tab w:pos="934" w:val="left" w:leader="none"/>
        </w:tabs>
        <w:spacing w:line="345" w:lineRule="atLeast" w:before="0"/>
        <w:ind w:left="16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60"/>
        </w:rPr>
        <w:br w:type="column"/>
      </w:r>
      <w:r>
        <w:rPr>
          <w:rFonts w:ascii="Arial" w:hAnsi="Arial" w:cs="Arial" w:eastAsia="Arial"/>
          <w:i/>
          <w:color w:val="979797"/>
          <w:spacing w:val="-4"/>
          <w:w w:val="60"/>
          <w:sz w:val="14"/>
          <w:szCs w:val="14"/>
        </w:rPr>
        <w:t>&lt;-</w:t>
      </w:r>
      <w:r>
        <w:rPr>
          <w:rFonts w:ascii="Arial" w:hAnsi="Arial" w:cs="Arial" w:eastAsia="Arial"/>
          <w:i/>
          <w:color w:val="979797"/>
          <w:spacing w:val="-3"/>
          <w:w w:val="60"/>
          <w:sz w:val="14"/>
          <w:szCs w:val="14"/>
        </w:rPr>
        <w:t>°'</w:t>
        <w:tab/>
      </w:r>
      <w:r>
        <w:rPr>
          <w:rFonts w:ascii="Times New Roman" w:hAnsi="Times New Roman" w:cs="Times New Roman" w:eastAsia="Times New Roman"/>
          <w:color w:val="B5B5B5"/>
          <w:spacing w:val="-3"/>
          <w:w w:val="70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979797"/>
          <w:spacing w:val="-5"/>
          <w:w w:val="70"/>
          <w:sz w:val="13"/>
          <w:szCs w:val="13"/>
        </w:rPr>
        <w:t>J&lt;-9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345" w:lineRule="atLeast" w:before="0"/>
        <w:ind w:left="0" w:right="0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26"/>
          <w:w w:val="60"/>
          <w:sz w:val="28"/>
          <w:szCs w:val="28"/>
        </w:rPr>
        <w:t>•</w:t>
      </w:r>
      <w:r>
        <w:rPr>
          <w:rFonts w:ascii="Arial" w:hAnsi="Arial" w:cs="Arial" w:eastAsia="Arial"/>
          <w:color w:val="979797"/>
          <w:spacing w:val="-35"/>
          <w:w w:val="60"/>
          <w:position w:val="1"/>
          <w:sz w:val="34"/>
          <w:szCs w:val="34"/>
        </w:rPr>
        <w:t>.</w:t>
      </w:r>
      <w:r>
        <w:rPr>
          <w:rFonts w:ascii="Arial" w:hAnsi="Arial" w:cs="Arial" w:eastAsia="Arial"/>
          <w:color w:val="979797"/>
          <w:w w:val="60"/>
          <w:position w:val="1"/>
          <w:sz w:val="34"/>
          <w:szCs w:val="34"/>
        </w:rPr>
        <w:t>..</w:t>
      </w:r>
      <w:r>
        <w:rPr>
          <w:rFonts w:ascii="Arial" w:hAnsi="Arial" w:cs="Arial" w:eastAsia="Arial"/>
          <w:sz w:val="34"/>
          <w:szCs w:val="34"/>
        </w:rPr>
      </w:r>
    </w:p>
    <w:p>
      <w:pPr>
        <w:tabs>
          <w:tab w:pos="563" w:val="left" w:leader="none"/>
        </w:tabs>
        <w:spacing w:line="345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14"/>
        </w:rPr>
        <w:t>&lt;-t'</w:t>
        <w:tab/>
      </w:r>
      <w:r>
        <w:rPr>
          <w:rFonts w:ascii="Times New Roman"/>
          <w:color w:val="979797"/>
          <w:sz w:val="11"/>
        </w:rPr>
        <w:t>@</w:t>
      </w:r>
      <w:r>
        <w:rPr>
          <w:rFonts w:ascii="Times New Roman"/>
          <w:sz w:val="11"/>
        </w:rPr>
      </w:r>
    </w:p>
    <w:p>
      <w:pPr>
        <w:spacing w:line="345" w:lineRule="atLeast" w:before="0"/>
        <w:ind w:left="177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w w:val="75"/>
        </w:rPr>
        <w:br w:type="column"/>
      </w:r>
      <w:r>
        <w:rPr>
          <w:rFonts w:ascii="Arial" w:hAnsi="Arial" w:cs="Arial" w:eastAsia="Arial"/>
          <w:color w:val="979797"/>
          <w:spacing w:val="-131"/>
          <w:w w:val="75"/>
          <w:position w:val="1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979797"/>
          <w:spacing w:val="-26"/>
          <w:w w:val="75"/>
          <w:sz w:val="34"/>
          <w:szCs w:val="34"/>
        </w:rPr>
        <w:t>•</w:t>
      </w:r>
      <w:r>
        <w:rPr>
          <w:rFonts w:ascii="Arial" w:hAnsi="Arial" w:cs="Arial" w:eastAsia="Arial"/>
          <w:color w:val="979797"/>
          <w:spacing w:val="-29"/>
          <w:w w:val="75"/>
          <w:position w:val="1"/>
          <w:sz w:val="31"/>
          <w:szCs w:val="31"/>
        </w:rPr>
        <w:t>.</w:t>
      </w:r>
      <w:r>
        <w:rPr>
          <w:rFonts w:ascii="Arial" w:hAnsi="Arial" w:cs="Arial" w:eastAsia="Arial"/>
          <w:color w:val="979797"/>
          <w:w w:val="75"/>
          <w:position w:val="1"/>
          <w:sz w:val="31"/>
          <w:szCs w:val="31"/>
        </w:rPr>
        <w:t>.</w:t>
      </w:r>
      <w:r>
        <w:rPr>
          <w:rFonts w:ascii="Arial" w:hAnsi="Arial" w:cs="Arial" w:eastAsia="Arial"/>
          <w:sz w:val="31"/>
          <w:szCs w:val="31"/>
        </w:rPr>
      </w:r>
    </w:p>
    <w:p>
      <w:pPr>
        <w:spacing w:line="345" w:lineRule="atLeast" w:before="0"/>
        <w:ind w:left="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-11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11"/>
          <w:w w:val="103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979797"/>
          <w:spacing w:val="-11"/>
          <w:w w:val="151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11"/>
          <w:w w:val="89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tabs>
          <w:tab w:pos="2137" w:val="left" w:leader="none"/>
          <w:tab w:pos="2393" w:val="left" w:leader="none"/>
          <w:tab w:pos="4088" w:val="left" w:leader="none"/>
          <w:tab w:pos="6242" w:val="left" w:leader="none"/>
        </w:tabs>
        <w:spacing w:line="345" w:lineRule="atLeast" w:before="0"/>
        <w:ind w:left="996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9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90"/>
          <w:position w:val="1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797"/>
          <w:spacing w:val="-42"/>
          <w:w w:val="190"/>
          <w:position w:val="1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position w:val="1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797"/>
          <w:spacing w:val="38"/>
          <w:w w:val="145"/>
          <w:position w:val="1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position w:val="1"/>
          <w:sz w:val="12"/>
          <w:szCs w:val="12"/>
        </w:rPr>
        <w:t>9 </w:t>
      </w:r>
      <w:r>
        <w:rPr>
          <w:rFonts w:ascii="Times New Roman" w:hAnsi="Times New Roman" w:cs="Times New Roman" w:eastAsia="Times New Roman"/>
          <w:color w:val="979797"/>
          <w:spacing w:val="19"/>
          <w:w w:val="14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130"/>
          <w:position w:val="1"/>
          <w:sz w:val="9"/>
          <w:szCs w:val="9"/>
        </w:rPr>
        <w:t>au</w:t>
        <w:tab/>
      </w:r>
      <w:r>
        <w:rPr>
          <w:rFonts w:ascii="Times New Roman" w:hAnsi="Times New Roman" w:cs="Times New Roman" w:eastAsia="Times New Roman"/>
          <w:color w:val="979797"/>
          <w:w w:val="60"/>
          <w:position w:val="1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979797"/>
          <w:w w:val="60"/>
          <w:position w:val="1"/>
          <w:sz w:val="9"/>
          <w:szCs w:val="9"/>
          <w:u w:val="single" w:color="969696"/>
        </w:rPr>
        <w:tab/>
      </w:r>
      <w:r>
        <w:rPr>
          <w:rFonts w:ascii="Times New Roman" w:hAnsi="Times New Roman" w:cs="Times New Roman" w:eastAsia="Times New Roman"/>
          <w:color w:val="979797"/>
          <w:w w:val="60"/>
          <w:position w:val="1"/>
          <w:sz w:val="9"/>
          <w:szCs w:val="9"/>
        </w:rPr>
      </w:r>
      <w:r>
        <w:rPr>
          <w:rFonts w:ascii="Times New Roman" w:hAnsi="Times New Roman" w:cs="Times New Roman" w:eastAsia="Times New Roman"/>
          <w:color w:val="979797"/>
          <w:w w:val="130"/>
          <w:position w:val="1"/>
          <w:sz w:val="9"/>
          <w:szCs w:val="9"/>
        </w:rPr>
        <w:t>.        </w:t>
      </w:r>
      <w:r>
        <w:rPr>
          <w:rFonts w:ascii="Times New Roman" w:hAnsi="Times New Roman" w:cs="Times New Roman" w:eastAsia="Times New Roman"/>
          <w:color w:val="979797"/>
          <w:spacing w:val="3"/>
          <w:w w:val="130"/>
          <w:position w:val="1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spacing w:val="3"/>
          <w:w w:val="130"/>
          <w:position w:val="1"/>
          <w:sz w:val="9"/>
          <w:szCs w:val="9"/>
          <w:u w:val="single" w:color="969696"/>
        </w:rPr>
      </w:r>
      <w:r>
        <w:rPr>
          <w:rFonts w:ascii="Times New Roman" w:hAnsi="Times New Roman" w:cs="Times New Roman" w:eastAsia="Times New Roman"/>
          <w:color w:val="979797"/>
          <w:spacing w:val="3"/>
          <w:w w:val="130"/>
          <w:position w:val="1"/>
          <w:sz w:val="9"/>
          <w:szCs w:val="9"/>
        </w:rPr>
      </w:r>
      <w:r>
        <w:rPr>
          <w:rFonts w:ascii="Times New Roman" w:hAnsi="Times New Roman" w:cs="Times New Roman" w:eastAsia="Times New Roman"/>
          <w:color w:val="979797"/>
          <w:w w:val="80"/>
          <w:position w:val="1"/>
          <w:sz w:val="9"/>
          <w:szCs w:val="9"/>
        </w:rPr>
        <w:t>.</w:t>
        <w:tab/>
      </w:r>
      <w:r>
        <w:rPr>
          <w:rFonts w:ascii="Arial" w:hAnsi="Arial" w:cs="Arial" w:eastAsia="Arial"/>
          <w:color w:val="979797"/>
          <w:w w:val="190"/>
          <w:sz w:val="48"/>
          <w:szCs w:val="48"/>
        </w:rPr>
        <w:t>,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6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line="345" w:lineRule="atLeast" w:before="0"/>
        <w:ind w:left="2031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spacing w:val="-3"/>
          <w:w w:val="105"/>
          <w:sz w:val="25"/>
        </w:rPr>
        <w:t>SITE</w:t>
      </w:r>
      <w:r>
        <w:rPr>
          <w:rFonts w:ascii="Arial"/>
          <w:spacing w:val="-12"/>
          <w:w w:val="105"/>
          <w:sz w:val="25"/>
        </w:rPr>
        <w:t> </w:t>
      </w:r>
      <w:r>
        <w:rPr>
          <w:rFonts w:ascii="Arial"/>
          <w:w w:val="105"/>
          <w:sz w:val="25"/>
        </w:rPr>
        <w:t>DRAINAGE</w:t>
      </w:r>
      <w:r>
        <w:rPr>
          <w:rFonts w:ascii="Arial"/>
          <w:sz w:val="25"/>
        </w:rPr>
      </w:r>
    </w:p>
    <w:p>
      <w:pPr>
        <w:spacing w:after="0" w:line="345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4911" w:space="40"/>
            <w:col w:w="1108" w:space="40"/>
            <w:col w:w="1064" w:space="40"/>
            <w:col w:w="687" w:space="40"/>
            <w:col w:w="354" w:space="40"/>
            <w:col w:w="288" w:space="40"/>
            <w:col w:w="6396" w:space="40"/>
            <w:col w:w="5292"/>
          </w:cols>
        </w:sectPr>
      </w:pPr>
    </w:p>
    <w:p>
      <w:pPr>
        <w:tabs>
          <w:tab w:pos="892" w:val="left" w:leader="none"/>
          <w:tab w:pos="2230" w:val="left" w:leader="none"/>
        </w:tabs>
        <w:spacing w:line="292" w:lineRule="atLeast" w:before="0"/>
        <w:ind w:left="0" w:right="44" w:firstLine="0"/>
        <w:jc w:val="right"/>
        <w:rPr>
          <w:rFonts w:ascii="Arial" w:hAnsi="Arial" w:cs="Arial" w:eastAsia="Arial"/>
          <w:sz w:val="72"/>
          <w:szCs w:val="72"/>
        </w:rPr>
      </w:pPr>
      <w:r>
        <w:rPr/>
        <w:pict>
          <v:shape style="position:absolute;margin-left:764.888428pt;margin-top:33.267258pt;width:1.75pt;height:10pt;mso-position-horizontal-relative:page;mso-position-vertical-relative:paragraph;z-index:-593224" type="#_x0000_t202" filled="false" stroked="false">
            <v:textbox inset="0,0,0,0">
              <w:txbxContent>
                <w:p>
                  <w:pPr>
                    <w:pStyle w:val="BodyText"/>
                    <w:spacing w:line="199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5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85"/>
          <w:position w:val="24"/>
          <w:sz w:val="32"/>
        </w:rPr>
        <w:t>"</w:t>
        <w:tab/>
      </w:r>
      <w:r>
        <w:rPr>
          <w:rFonts w:ascii="Arial"/>
          <w:color w:val="979797"/>
          <w:spacing w:val="11"/>
          <w:w w:val="85"/>
          <w:sz w:val="72"/>
        </w:rPr>
        <w:t>.</w:t>
      </w:r>
      <w:r>
        <w:rPr>
          <w:rFonts w:ascii="Arial"/>
          <w:color w:val="979797"/>
          <w:spacing w:val="-634"/>
          <w:w w:val="85"/>
          <w:position w:val="24"/>
          <w:sz w:val="57"/>
        </w:rPr>
        <w:t>H</w:t>
      </w:r>
      <w:r>
        <w:rPr>
          <w:rFonts w:ascii="Arial"/>
          <w:color w:val="979797"/>
          <w:spacing w:val="-1123"/>
          <w:sz w:val="72"/>
        </w:rPr>
      </w:r>
      <w:r>
        <w:rPr>
          <w:rFonts w:ascii="Arial"/>
          <w:color w:val="979797"/>
          <w:sz w:val="72"/>
          <w:u w:val="single" w:color="9C9C9C"/>
        </w:rPr>
        <w:t> </w:t>
        <w:tab/>
      </w:r>
      <w:r>
        <w:rPr>
          <w:rFonts w:ascii="Arial"/>
          <w:color w:val="979797"/>
          <w:sz w:val="72"/>
        </w:rPr>
      </w:r>
      <w:r>
        <w:rPr>
          <w:rFonts w:ascii="Arial"/>
          <w:sz w:val="72"/>
        </w:rPr>
      </w:r>
    </w:p>
    <w:p>
      <w:pPr>
        <w:spacing w:line="292" w:lineRule="atLeast" w:before="0"/>
        <w:ind w:left="37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-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5"/>
          <w:w w:val="93"/>
          <w:sz w:val="13"/>
          <w:szCs w:val="13"/>
        </w:rPr>
        <w:t>&lt;-:</w:t>
      </w:r>
      <w:r>
        <w:rPr>
          <w:rFonts w:ascii="Times New Roman" w:hAnsi="Times New Roman" w:cs="Times New Roman" w:eastAsia="Times New Roman"/>
          <w:color w:val="979797"/>
          <w:spacing w:val="-5"/>
          <w:w w:val="151"/>
          <w:position w:val="-9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5"/>
          <w:w w:val="89"/>
          <w:position w:val="-9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63" w:lineRule="atLeast" w:before="0"/>
        <w:ind w:left="665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95"/>
        </w:rPr>
        <w:br w:type="column"/>
      </w:r>
      <w:r>
        <w:rPr>
          <w:rFonts w:ascii="Arial" w:hAnsi="Arial" w:cs="Arial" w:eastAsia="Arial"/>
          <w:color w:val="979797"/>
          <w:w w:val="95"/>
          <w:position w:val="-12"/>
          <w:sz w:val="48"/>
          <w:szCs w:val="48"/>
        </w:rPr>
        <w:t>-</w:t>
      </w:r>
      <w:r>
        <w:rPr>
          <w:rFonts w:ascii="Arial" w:hAnsi="Arial" w:cs="Arial" w:eastAsia="Arial"/>
          <w:color w:val="979797"/>
          <w:spacing w:val="-75"/>
          <w:w w:val="95"/>
          <w:position w:val="-12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243" w:lineRule="atLeas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/>
        <w:pict>
          <v:shape style="position:absolute;margin-left:999.772644pt;margin-top:21.134773pt;width:8.25pt;height:32.25pt;mso-position-horizontal-relative:page;mso-position-vertical-relative:paragraph;z-index:-593176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79797"/>
          <w:spacing w:val="-107"/>
          <w:w w:val="95"/>
          <w:sz w:val="48"/>
        </w:rPr>
        <w:t>·</w:t>
      </w:r>
      <w:r>
        <w:rPr>
          <w:rFonts w:ascii="Arial" w:hAnsi="Arial"/>
          <w:color w:val="979797"/>
          <w:spacing w:val="-147"/>
          <w:w w:val="95"/>
          <w:sz w:val="48"/>
        </w:rPr>
        <w:t>-</w:t>
      </w:r>
      <w:r>
        <w:rPr>
          <w:rFonts w:ascii="Arial" w:hAnsi="Arial"/>
          <w:color w:val="979797"/>
          <w:spacing w:val="-51"/>
          <w:w w:val="95"/>
          <w:position w:val="-5"/>
          <w:sz w:val="44"/>
        </w:rPr>
        <w:t>­</w:t>
      </w:r>
      <w:r>
        <w:rPr>
          <w:rFonts w:ascii="Arial" w:hAnsi="Arial"/>
          <w:color w:val="979797"/>
          <w:w w:val="95"/>
          <w:sz w:val="48"/>
        </w:rPr>
        <w:t>-</w:t>
      </w:r>
      <w:r>
        <w:rPr>
          <w:rFonts w:ascii="Arial" w:hAnsi="Arial"/>
          <w:sz w:val="48"/>
        </w:rPr>
      </w:r>
    </w:p>
    <w:p>
      <w:pPr>
        <w:spacing w:line="292" w:lineRule="atLeast" w:before="0"/>
        <w:ind w:left="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60"/>
        </w:rPr>
        <w:br w:type="column"/>
      </w:r>
      <w:r>
        <w:rPr>
          <w:rFonts w:ascii="Arial" w:hAnsi="Arial" w:cs="Arial" w:eastAsia="Arial"/>
          <w:i/>
          <w:color w:val="979797"/>
          <w:w w:val="60"/>
          <w:sz w:val="14"/>
          <w:szCs w:val="14"/>
        </w:rPr>
        <w:t>&lt;</w:t>
      </w:r>
      <w:r>
        <w:rPr>
          <w:rFonts w:ascii="Arial" w:hAnsi="Arial" w:cs="Arial" w:eastAsia="Arial"/>
          <w:i/>
          <w:color w:val="979797"/>
          <w:spacing w:val="-13"/>
          <w:w w:val="60"/>
          <w:sz w:val="14"/>
          <w:szCs w:val="14"/>
        </w:rPr>
        <w:t>-</w:t>
      </w:r>
      <w:r>
        <w:rPr>
          <w:rFonts w:ascii="Arial" w:hAnsi="Arial" w:cs="Arial" w:eastAsia="Arial"/>
          <w:i/>
          <w:color w:val="979797"/>
          <w:spacing w:val="-16"/>
          <w:w w:val="60"/>
          <w:sz w:val="14"/>
          <w:szCs w:val="14"/>
        </w:rPr>
        <w:t>°</w:t>
      </w:r>
      <w:r>
        <w:rPr>
          <w:rFonts w:ascii="Times New Roman" w:hAnsi="Times New Roman" w:cs="Times New Roman" w:eastAsia="Times New Roman"/>
          <w:color w:val="979797"/>
          <w:spacing w:val="-72"/>
          <w:w w:val="60"/>
          <w:position w:val="-30"/>
          <w:sz w:val="64"/>
          <w:szCs w:val="64"/>
        </w:rPr>
        <w:t>.</w:t>
      </w:r>
      <w:r>
        <w:rPr>
          <w:rFonts w:ascii="Arial" w:hAnsi="Arial" w:cs="Arial" w:eastAsia="Arial"/>
          <w:i/>
          <w:color w:val="979797"/>
          <w:w w:val="60"/>
          <w:sz w:val="14"/>
          <w:szCs w:val="14"/>
        </w:rPr>
        <w:t>'</w:t>
      </w:r>
      <w:r>
        <w:rPr>
          <w:rFonts w:ascii="Arial" w:hAnsi="Arial" w:cs="Arial" w:eastAsia="Arial"/>
          <w:i/>
          <w:color w:val="979797"/>
          <w:spacing w:val="5"/>
          <w:w w:val="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spacing w:val="8"/>
          <w:w w:val="60"/>
          <w:position w:val="-30"/>
          <w:sz w:val="64"/>
          <w:szCs w:val="64"/>
        </w:rPr>
        <w:t>.</w:t>
      </w:r>
      <w:r>
        <w:rPr>
          <w:rFonts w:ascii="Arial" w:hAnsi="Arial" w:cs="Arial" w:eastAsia="Arial"/>
          <w:color w:val="979797"/>
          <w:w w:val="60"/>
          <w:sz w:val="14"/>
          <w:szCs w:val="14"/>
        </w:rPr>
        <w:t>•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327" w:lineRule="atLeast" w:before="0"/>
        <w:ind w:left="-25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25"/>
        </w:rPr>
        <w:br w:type="column"/>
      </w:r>
      <w:r>
        <w:rPr>
          <w:rFonts w:ascii="Times New Roman"/>
          <w:color w:val="979797"/>
          <w:w w:val="125"/>
          <w:sz w:val="8"/>
        </w:rPr>
        <w:t>aa.</w:t>
      </w:r>
      <w:r>
        <w:rPr>
          <w:rFonts w:ascii="Times New Roman"/>
          <w:sz w:val="8"/>
        </w:rPr>
      </w:r>
    </w:p>
    <w:p>
      <w:pPr>
        <w:tabs>
          <w:tab w:pos="2213" w:val="left" w:leader="none"/>
        </w:tabs>
        <w:spacing w:line="292" w:lineRule="atLeast" w:before="0"/>
        <w:ind w:left="970" w:right="0" w:firstLine="0"/>
        <w:jc w:val="left"/>
        <w:rPr>
          <w:rFonts w:ascii="Arial" w:hAnsi="Arial" w:cs="Arial" w:eastAsia="Arial"/>
          <w:sz w:val="7"/>
          <w:szCs w:val="7"/>
        </w:rPr>
      </w:pPr>
      <w:r>
        <w:rPr/>
        <w:br w:type="column"/>
      </w:r>
      <w:r>
        <w:rPr>
          <w:rFonts w:ascii="Times New Roman"/>
          <w:color w:val="979797"/>
          <w:position w:val="-26"/>
          <w:sz w:val="64"/>
        </w:rPr>
      </w:r>
      <w:r>
        <w:rPr>
          <w:rFonts w:ascii="Times New Roman"/>
          <w:color w:val="979797"/>
          <w:position w:val="-26"/>
          <w:sz w:val="64"/>
          <w:u w:val="single" w:color="969696"/>
        </w:rPr>
        <w:t> </w:t>
      </w:r>
      <w:r>
        <w:rPr>
          <w:rFonts w:ascii="Times New Roman"/>
          <w:color w:val="979797"/>
          <w:spacing w:val="67"/>
          <w:position w:val="-26"/>
          <w:sz w:val="64"/>
          <w:u w:val="single" w:color="969696"/>
        </w:rPr>
        <w:t> </w:t>
      </w:r>
      <w:r>
        <w:rPr>
          <w:rFonts w:ascii="Times New Roman"/>
          <w:color w:val="979797"/>
          <w:spacing w:val="67"/>
          <w:position w:val="-26"/>
          <w:sz w:val="64"/>
        </w:rPr>
      </w:r>
      <w:r>
        <w:rPr>
          <w:rFonts w:ascii="Times New Roman"/>
          <w:color w:val="979797"/>
          <w:spacing w:val="-103"/>
          <w:position w:val="-26"/>
          <w:sz w:val="64"/>
        </w:rPr>
        <w:t> </w:t>
      </w:r>
      <w:r>
        <w:rPr>
          <w:rFonts w:ascii="Arial"/>
          <w:color w:val="979797"/>
          <w:w w:val="131"/>
          <w:sz w:val="7"/>
        </w:rPr>
        <w:t>""</w:t>
      </w:r>
      <w:r>
        <w:rPr>
          <w:rFonts w:ascii="Arial"/>
          <w:color w:val="979797"/>
          <w:sz w:val="7"/>
        </w:rPr>
        <w:t> </w:t>
      </w:r>
      <w:r>
        <w:rPr>
          <w:rFonts w:ascii="Arial"/>
          <w:color w:val="979797"/>
          <w:spacing w:val="-3"/>
          <w:sz w:val="7"/>
        </w:rPr>
        <w:t> </w:t>
      </w:r>
      <w:r>
        <w:rPr>
          <w:rFonts w:ascii="Arial"/>
          <w:color w:val="979797"/>
          <w:w w:val="70"/>
          <w:sz w:val="7"/>
        </w:rPr>
        <w:t>81.:1.</w:t>
      </w:r>
      <w:r>
        <w:rPr>
          <w:rFonts w:ascii="Arial"/>
          <w:color w:val="979797"/>
          <w:sz w:val="7"/>
        </w:rPr>
        <w:tab/>
      </w:r>
      <w:r>
        <w:rPr>
          <w:rFonts w:ascii="Arial"/>
          <w:color w:val="979797"/>
          <w:w w:val="113"/>
          <w:sz w:val="7"/>
        </w:rPr>
        <w:t>"('</w:t>
      </w:r>
      <w:r>
        <w:rPr>
          <w:rFonts w:ascii="Arial"/>
          <w:color w:val="979797"/>
          <w:w w:val="286"/>
          <w:sz w:val="7"/>
        </w:rPr>
        <w:t>..</w:t>
      </w:r>
      <w:r>
        <w:rPr>
          <w:rFonts w:ascii="Arial"/>
          <w:color w:val="979797"/>
          <w:sz w:val="7"/>
        </w:rPr>
        <w:t>      </w:t>
      </w:r>
      <w:r>
        <w:rPr>
          <w:rFonts w:ascii="Arial"/>
          <w:color w:val="979797"/>
          <w:spacing w:val="-6"/>
          <w:sz w:val="7"/>
        </w:rPr>
        <w:t> </w:t>
      </w:r>
      <w:r>
        <w:rPr>
          <w:rFonts w:ascii="Arial"/>
          <w:color w:val="979797"/>
          <w:w w:val="600"/>
          <w:sz w:val="7"/>
        </w:rPr>
        <w:t>,</w:t>
      </w:r>
      <w:r>
        <w:rPr>
          <w:rFonts w:ascii="Arial"/>
          <w:sz w:val="7"/>
        </w:rPr>
      </w:r>
    </w:p>
    <w:p>
      <w:pPr>
        <w:spacing w:after="0" w:line="292" w:lineRule="atLeast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16040" w:space="40"/>
            <w:col w:w="638" w:space="40"/>
            <w:col w:w="1443" w:space="40"/>
            <w:col w:w="353" w:space="40"/>
            <w:col w:w="94" w:space="40"/>
            <w:col w:w="11612"/>
          </w:cols>
        </w:sectPr>
      </w:pPr>
    </w:p>
    <w:p>
      <w:pPr>
        <w:spacing w:line="556" w:lineRule="atLeast" w:before="0"/>
        <w:ind w:left="0" w:right="77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195"/>
          <w:sz w:val="9"/>
        </w:rPr>
        <w:t>/  </w:t>
      </w:r>
      <w:r>
        <w:rPr>
          <w:rFonts w:ascii="Times New Roman"/>
          <w:color w:val="979797"/>
          <w:spacing w:val="34"/>
          <w:w w:val="195"/>
          <w:sz w:val="9"/>
        </w:rPr>
        <w:t> </w:t>
      </w:r>
      <w:r>
        <w:rPr>
          <w:rFonts w:ascii="Times New Roman"/>
          <w:color w:val="979797"/>
          <w:spacing w:val="-3"/>
          <w:w w:val="140"/>
          <w:sz w:val="9"/>
        </w:rPr>
        <w:t>ea1.</w:t>
      </w:r>
      <w:r>
        <w:rPr>
          <w:rFonts w:ascii="Times New Roman"/>
          <w:color w:val="979797"/>
          <w:spacing w:val="-4"/>
          <w:w w:val="140"/>
          <w:sz w:val="9"/>
        </w:rPr>
        <w:t>1</w:t>
      </w:r>
      <w:r>
        <w:rPr>
          <w:rFonts w:ascii="Times New Roman"/>
          <w:sz w:val="9"/>
        </w:rPr>
      </w:r>
    </w:p>
    <w:p>
      <w:pPr>
        <w:spacing w:line="30" w:lineRule="atLeas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rFonts w:ascii="Arial"/>
          <w:color w:val="979797"/>
          <w:w w:val="210"/>
          <w:sz w:val="48"/>
        </w:rPr>
        <w:t>,</w:t>
      </w:r>
      <w:r>
        <w:rPr>
          <w:rFonts w:ascii="Arial"/>
          <w:sz w:val="48"/>
        </w:rPr>
      </w:r>
    </w:p>
    <w:p>
      <w:pPr>
        <w:spacing w:line="54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w w:val="45"/>
        </w:rPr>
        <w:br w:type="column"/>
      </w:r>
      <w:r>
        <w:rPr>
          <w:rFonts w:ascii="Times New Roman"/>
          <w:color w:val="979797"/>
          <w:w w:val="45"/>
          <w:position w:val="-24"/>
          <w:sz w:val="61"/>
        </w:rPr>
        <w:t>.</w:t>
      </w:r>
      <w:r>
        <w:rPr>
          <w:rFonts w:ascii="Times New Roman"/>
          <w:color w:val="979797"/>
          <w:spacing w:val="22"/>
          <w:w w:val="45"/>
          <w:position w:val="-24"/>
          <w:sz w:val="61"/>
        </w:rPr>
        <w:t>.</w:t>
      </w:r>
      <w:r>
        <w:rPr>
          <w:rFonts w:ascii="Times New Roman"/>
          <w:color w:val="979797"/>
          <w:w w:val="45"/>
          <w:sz w:val="48"/>
        </w:rPr>
        <w:t>..</w:t>
      </w:r>
      <w:r>
        <w:rPr>
          <w:rFonts w:ascii="Times New Roman"/>
          <w:sz w:val="48"/>
        </w:rPr>
      </w:r>
    </w:p>
    <w:p>
      <w:pPr>
        <w:tabs>
          <w:tab w:pos="3225" w:val="left" w:leader="none"/>
        </w:tabs>
        <w:spacing w:line="448" w:lineRule="atLeast" w:before="0"/>
        <w:ind w:left="181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50"/>
        </w:rPr>
        <w:br w:type="column"/>
      </w:r>
      <w:r>
        <w:rPr>
          <w:rFonts w:ascii="Arial"/>
          <w:color w:val="979797"/>
          <w:w w:val="150"/>
          <w:sz w:val="18"/>
        </w:rPr>
        <w:t>.,</w:t>
        <w:tab/>
      </w:r>
      <w:r>
        <w:rPr>
          <w:rFonts w:ascii="Times New Roman"/>
          <w:color w:val="979797"/>
          <w:w w:val="95"/>
          <w:position w:val="-3"/>
          <w:sz w:val="10"/>
        </w:rPr>
        <w:t>?.</w:t>
      </w:r>
      <w:r>
        <w:rPr>
          <w:rFonts w:ascii="Times New Roman"/>
          <w:sz w:val="10"/>
        </w:rPr>
      </w:r>
    </w:p>
    <w:p>
      <w:pPr>
        <w:spacing w:line="142" w:lineRule="exact" w:before="28"/>
        <w:ind w:left="1396" w:right="1431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79797"/>
          <w:spacing w:val="-9"/>
          <w:w w:val="13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13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62" w:lineRule="atLeast" w:before="0"/>
        <w:ind w:left="1218" w:right="1577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w w:val="9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443" w:lineRule="atLeast" w:before="0"/>
        <w:ind w:left="51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2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25"/>
          <w:w w:val="120"/>
          <w:position w:val="-6"/>
          <w:sz w:val="13"/>
          <w:szCs w:val="13"/>
        </w:rPr>
        <w:t>a</w:t>
      </w:r>
      <w:r>
        <w:rPr>
          <w:rFonts w:ascii="Arial" w:hAnsi="Arial" w:cs="Arial" w:eastAsia="Arial"/>
          <w:color w:val="979797"/>
          <w:w w:val="120"/>
          <w:sz w:val="6"/>
          <w:szCs w:val="6"/>
        </w:rPr>
        <w:t>MB </w:t>
      </w:r>
      <w:r>
        <w:rPr>
          <w:rFonts w:ascii="Arial" w:hAnsi="Arial" w:cs="Arial" w:eastAsia="Arial"/>
          <w:color w:val="979797"/>
          <w:spacing w:val="10"/>
          <w:w w:val="120"/>
          <w:sz w:val="6"/>
          <w:szCs w:val="6"/>
        </w:rPr>
        <w:t> </w:t>
      </w:r>
      <w:r>
        <w:rPr>
          <w:rFonts w:ascii="Arial" w:hAnsi="Arial" w:cs="Arial" w:eastAsia="Arial"/>
          <w:color w:val="979797"/>
          <w:w w:val="120"/>
          <w:sz w:val="6"/>
          <w:szCs w:val="6"/>
        </w:rPr>
        <w:t>DIA      </w:t>
      </w:r>
      <w:r>
        <w:rPr>
          <w:rFonts w:ascii="Arial" w:hAnsi="Arial" w:cs="Arial" w:eastAsia="Arial"/>
          <w:color w:val="979797"/>
          <w:spacing w:val="4"/>
          <w:w w:val="12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979797"/>
          <w:w w:val="150"/>
          <w:sz w:val="9"/>
          <w:szCs w:val="9"/>
        </w:rPr>
        <w:t>au  </w:t>
      </w:r>
      <w:r>
        <w:rPr>
          <w:rFonts w:ascii="Times New Roman" w:hAnsi="Times New Roman" w:cs="Times New Roman" w:eastAsia="Times New Roman"/>
          <w:color w:val="979797"/>
          <w:spacing w:val="21"/>
          <w:w w:val="15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79797"/>
          <w:spacing w:val="-31"/>
          <w:w w:val="35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150"/>
          <w:sz w:val="9"/>
          <w:szCs w:val="9"/>
        </w:rPr>
        <w:t>""</w:t>
      </w:r>
      <w:r>
        <w:rPr>
          <w:rFonts w:ascii="Times New Roman" w:hAnsi="Times New Roman" w:cs="Times New Roman" w:eastAsia="Times New Roman"/>
          <w:color w:val="979797"/>
          <w:spacing w:val="10"/>
          <w:w w:val="15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spacing w:val="-12"/>
          <w:w w:val="120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79797"/>
          <w:w w:val="120"/>
          <w:sz w:val="9"/>
          <w:szCs w:val="9"/>
        </w:rPr>
        <w:t>a1</w:t>
      </w:r>
      <w:r>
        <w:rPr>
          <w:rFonts w:ascii="Times New Roman" w:hAnsi="Times New Roman" w:cs="Times New Roman" w:eastAsia="Times New Roman"/>
          <w:color w:val="979797"/>
          <w:spacing w:val="-9"/>
          <w:w w:val="120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979797"/>
          <w:w w:val="120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166" w:lineRule="atLeast" w:before="69"/>
        <w:ind w:left="0" w:right="0" w:firstLine="0"/>
        <w:jc w:val="right"/>
        <w:rPr>
          <w:rFonts w:ascii="Arial" w:hAnsi="Arial" w:cs="Arial" w:eastAsia="Arial"/>
          <w:sz w:val="46"/>
          <w:szCs w:val="46"/>
        </w:rPr>
      </w:pPr>
      <w:r>
        <w:rPr/>
        <w:pict>
          <v:shape style="position:absolute;margin-left:1078.173706pt;margin-top:4.906681pt;width:7.65pt;height:30.55pt;mso-position-horizontal-relative:page;mso-position-vertical-relative:paragraph;z-index:-59320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245"/>
          <w:sz w:val="46"/>
        </w:rPr>
        <w:t>,</w:t>
      </w:r>
      <w:r>
        <w:rPr>
          <w:rFonts w:ascii="Arial"/>
          <w:sz w:val="46"/>
        </w:rPr>
      </w:r>
    </w:p>
    <w:p>
      <w:pPr>
        <w:tabs>
          <w:tab w:pos="659" w:val="right" w:leader="none"/>
        </w:tabs>
        <w:spacing w:line="540" w:lineRule="atLeast" w:before="0"/>
        <w:ind w:left="0" w:right="95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340"/>
        </w:rPr>
        <w:br w:type="column"/>
      </w:r>
      <w:r>
        <w:rPr>
          <w:rFonts w:ascii="Arial" w:hAnsi="Arial" w:cs="Arial" w:eastAsia="Arial"/>
          <w:color w:val="979797"/>
          <w:w w:val="340"/>
          <w:sz w:val="13"/>
          <w:szCs w:val="13"/>
        </w:rPr>
        <w:t>I</w:t>
      </w:r>
      <w:r>
        <w:rPr>
          <w:rFonts w:ascii="Arial" w:hAnsi="Arial" w:cs="Arial" w:eastAsia="Arial"/>
          <w:color w:val="979797"/>
          <w:spacing w:val="-55"/>
          <w:w w:val="340"/>
          <w:sz w:val="13"/>
          <w:szCs w:val="13"/>
        </w:rPr>
        <w:t> </w:t>
      </w:r>
      <w:r>
        <w:rPr>
          <w:rFonts w:ascii="Arial" w:hAnsi="Arial" w:cs="Arial" w:eastAsia="Arial"/>
          <w:color w:val="979797"/>
          <w:w w:val="195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1F1F21"/>
          <w:w w:val="195"/>
          <w:position w:val="-12"/>
          <w:sz w:val="24"/>
          <w:szCs w:val="24"/>
        </w:rPr>
        <w:tab/>
      </w:r>
      <w:r>
        <w:rPr>
          <w:rFonts w:ascii="Times New Roman" w:hAnsi="Times New Roman" w:cs="Times New Roman" w:eastAsia="Times New Roman"/>
          <w:color w:val="1F1F21"/>
          <w:w w:val="60"/>
          <w:position w:val="-12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540" w:lineRule="atLeas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4713" w:space="40"/>
            <w:col w:w="1253" w:space="40"/>
            <w:col w:w="3293" w:space="40"/>
            <w:col w:w="3004" w:space="40"/>
            <w:col w:w="7957"/>
          </w:cols>
        </w:sectPr>
      </w:pPr>
    </w:p>
    <w:p>
      <w:pPr>
        <w:tabs>
          <w:tab w:pos="803" w:val="left" w:leader="none"/>
        </w:tabs>
        <w:spacing w:line="573" w:lineRule="atLeast" w:before="0"/>
        <w:ind w:left="0" w:right="879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color w:val="979797"/>
          <w:w w:val="95"/>
          <w:sz w:val="14"/>
          <w:szCs w:val="14"/>
        </w:rPr>
        <w:t>(</w:t>
      </w:r>
      <w:r>
        <w:rPr>
          <w:rFonts w:ascii="Times New Roman" w:hAnsi="Times New Roman" w:cs="Times New Roman" w:eastAsia="Times New Roman"/>
          <w:color w:val="979797"/>
          <w:spacing w:val="11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979797"/>
          <w:w w:val="95"/>
          <w:sz w:val="14"/>
          <w:szCs w:val="14"/>
        </w:rPr>
        <w:t>t,!'.,,,</w:t>
        <w:tab/>
      </w:r>
      <w:r>
        <w:rPr>
          <w:rFonts w:ascii="Times New Roman" w:hAnsi="Times New Roman" w:cs="Times New Roman" w:eastAsia="Times New Roman"/>
          <w:color w:val="979797"/>
          <w:spacing w:val="-4"/>
          <w:w w:val="185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79797"/>
          <w:spacing w:val="-11"/>
          <w:w w:val="185"/>
          <w:sz w:val="9"/>
          <w:szCs w:val="9"/>
        </w:rPr>
        <w:t>au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592" w:val="left" w:leader="none"/>
        </w:tabs>
        <w:spacing w:line="11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w w:val="50"/>
          <w:sz w:val="12"/>
        </w:rPr>
        <w:t>'</w:t>
        <w:tab/>
        <w:t>'</w:t>
      </w:r>
      <w:r>
        <w:rPr>
          <w:rFonts w:ascii="Times New Roman"/>
          <w:sz w:val="1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28" w:lineRule="atLeast" w:before="0"/>
        <w:ind w:left="0" w:right="188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979797"/>
          <w:w w:val="110"/>
          <w:sz w:val="17"/>
        </w:rPr>
        <w:t>'</w:t>
      </w:r>
      <w:r>
        <w:rPr>
          <w:rFonts w:ascii="Times New Roman"/>
          <w:sz w:val="17"/>
        </w:rPr>
      </w:r>
    </w:p>
    <w:p>
      <w:pPr>
        <w:numPr>
          <w:ilvl w:val="1"/>
          <w:numId w:val="16"/>
        </w:numPr>
        <w:tabs>
          <w:tab w:pos="1224" w:val="left" w:leader="none"/>
        </w:tabs>
        <w:spacing w:line="559" w:lineRule="atLeast" w:before="0"/>
        <w:ind w:left="1223" w:right="0" w:hanging="344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color w:val="979797"/>
          <w:w w:val="165"/>
          <w:sz w:val="9"/>
          <w:szCs w:val="9"/>
        </w:rPr>
        <w:br w:type="column"/>
        <w:t>•au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spacing w:line="559" w:lineRule="atLeast" w:before="0"/>
        <w:ind w:left="119" w:right="0" w:firstLine="0"/>
        <w:jc w:val="left"/>
        <w:rPr>
          <w:rFonts w:ascii="Arial" w:hAnsi="Arial" w:cs="Arial" w:eastAsia="Arial"/>
          <w:sz w:val="49"/>
          <w:szCs w:val="49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979797"/>
          <w:w w:val="95"/>
          <w:position w:val="24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1"/>
          <w:w w:val="95"/>
          <w:position w:val="24"/>
          <w:sz w:val="17"/>
          <w:szCs w:val="17"/>
        </w:rPr>
        <w:t> </w:t>
      </w:r>
      <w:r>
        <w:rPr>
          <w:rFonts w:ascii="Arial" w:hAnsi="Arial" w:cs="Arial" w:eastAsia="Arial"/>
          <w:color w:val="979797"/>
          <w:spacing w:val="-425"/>
          <w:w w:val="95"/>
          <w:sz w:val="49"/>
          <w:szCs w:val="49"/>
        </w:rPr>
        <w:t>·</w:t>
      </w:r>
      <w:r>
        <w:rPr>
          <w:rFonts w:ascii="Arial" w:hAnsi="Arial" w:cs="Arial" w:eastAsia="Arial"/>
          <w:color w:val="979797"/>
          <w:w w:val="95"/>
          <w:position w:val="10"/>
          <w:sz w:val="44"/>
          <w:szCs w:val="44"/>
        </w:rPr>
        <w:t>·</w:t>
      </w:r>
      <w:r>
        <w:rPr>
          <w:rFonts w:ascii="Arial" w:hAnsi="Arial" w:cs="Arial" w:eastAsia="Arial"/>
          <w:color w:val="979797"/>
          <w:spacing w:val="-74"/>
          <w:w w:val="95"/>
          <w:position w:val="10"/>
          <w:sz w:val="44"/>
          <w:szCs w:val="44"/>
        </w:rPr>
        <w:t> </w:t>
      </w:r>
      <w:r>
        <w:rPr>
          <w:rFonts w:ascii="Arial" w:hAnsi="Arial" w:cs="Arial" w:eastAsia="Arial"/>
          <w:color w:val="979797"/>
          <w:spacing w:val="-269"/>
          <w:w w:val="60"/>
          <w:sz w:val="49"/>
          <w:szCs w:val="49"/>
        </w:rPr>
        <w:t>-</w:t>
      </w:r>
      <w:r>
        <w:rPr>
          <w:rFonts w:ascii="Arial" w:hAnsi="Arial" w:cs="Arial" w:eastAsia="Arial"/>
          <w:color w:val="979797"/>
          <w:w w:val="60"/>
          <w:sz w:val="49"/>
          <w:szCs w:val="49"/>
        </w:rPr>
        <w:t>----</w:t>
      </w:r>
      <w:r>
        <w:rPr>
          <w:rFonts w:ascii="Arial" w:hAnsi="Arial" w:cs="Arial" w:eastAsia="Arial"/>
          <w:sz w:val="49"/>
          <w:szCs w:val="49"/>
        </w:rPr>
      </w:r>
    </w:p>
    <w:p>
      <w:pPr>
        <w:tabs>
          <w:tab w:pos="858" w:val="left" w:leader="none"/>
          <w:tab w:pos="1406" w:val="left" w:leader="none"/>
        </w:tabs>
        <w:spacing w:line="559" w:lineRule="atLeast" w:before="0"/>
        <w:ind w:left="3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85"/>
        </w:rPr>
        <w:br w:type="column"/>
      </w:r>
      <w:r>
        <w:rPr>
          <w:rFonts w:ascii="Arial" w:hAnsi="Arial"/>
          <w:i/>
          <w:color w:val="979797"/>
          <w:w w:val="85"/>
          <w:sz w:val="14"/>
        </w:rPr>
        <w:t>&lt;-</w:t>
      </w:r>
      <w:r>
        <w:rPr>
          <w:rFonts w:ascii="Arial" w:hAnsi="Arial"/>
          <w:i/>
          <w:color w:val="979797"/>
          <w:spacing w:val="-22"/>
          <w:w w:val="85"/>
          <w:sz w:val="14"/>
        </w:rPr>
        <w:t> </w:t>
      </w:r>
      <w:r>
        <w:rPr>
          <w:rFonts w:ascii="Arial" w:hAnsi="Arial"/>
          <w:i/>
          <w:color w:val="979797"/>
          <w:w w:val="180"/>
          <w:sz w:val="14"/>
        </w:rPr>
        <w:t>-</w:t>
        <w:tab/>
      </w:r>
      <w:r>
        <w:rPr>
          <w:rFonts w:ascii="Arial" w:hAnsi="Arial"/>
          <w:color w:val="979797"/>
          <w:w w:val="65"/>
          <w:sz w:val="14"/>
        </w:rPr>
        <w:t>.....</w:t>
        <w:tab/>
      </w:r>
      <w:r>
        <w:rPr>
          <w:rFonts w:ascii="Arial" w:hAnsi="Arial"/>
          <w:color w:val="B5B5B5"/>
          <w:w w:val="115"/>
          <w:sz w:val="14"/>
        </w:rPr>
        <w:t>..</w:t>
      </w:r>
      <w:r>
        <w:rPr>
          <w:rFonts w:ascii="Arial" w:hAnsi="Arial"/>
          <w:color w:val="979797"/>
          <w:w w:val="115"/>
          <w:sz w:val="14"/>
        </w:rPr>
        <w:t>---·----</w:t>
      </w:r>
      <w:r>
        <w:rPr>
          <w:rFonts w:ascii="Arial" w:hAnsi="Arial"/>
          <w:sz w:val="14"/>
        </w:rPr>
      </w:r>
    </w:p>
    <w:p>
      <w:pPr>
        <w:spacing w:after="0" w:line="559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280" w:right="0"/>
          <w:cols w:num="4" w:equalWidth="0">
            <w:col w:w="15903" w:space="40"/>
            <w:col w:w="1421" w:space="40"/>
            <w:col w:w="1395" w:space="40"/>
            <w:col w:w="11541"/>
          </w:cols>
        </w:sectPr>
      </w:pPr>
    </w:p>
    <w:p>
      <w:pPr>
        <w:spacing w:line="415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w w:val="105"/>
          <w:sz w:val="10"/>
        </w:rPr>
        <w:t>!:&lt;</w:t>
      </w:r>
      <w:r>
        <w:rPr>
          <w:rFonts w:ascii="Arial"/>
          <w:sz w:val="10"/>
        </w:rPr>
      </w:r>
    </w:p>
    <w:p>
      <w:pPr>
        <w:spacing w:line="458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/>
          <w:color w:val="979797"/>
          <w:spacing w:val="-3"/>
          <w:sz w:val="6"/>
        </w:rPr>
        <w:t>G1.</w:t>
      </w:r>
      <w:r>
        <w:rPr>
          <w:rFonts w:ascii="Arial"/>
          <w:color w:val="979797"/>
          <w:spacing w:val="-2"/>
          <w:sz w:val="6"/>
        </w:rPr>
        <w:t>1</w:t>
      </w:r>
      <w:r>
        <w:rPr>
          <w:rFonts w:ascii="Arial"/>
          <w:sz w:val="6"/>
        </w:rPr>
      </w:r>
    </w:p>
    <w:p>
      <w:pPr>
        <w:numPr>
          <w:ilvl w:val="2"/>
          <w:numId w:val="16"/>
        </w:numPr>
        <w:tabs>
          <w:tab w:pos="2381" w:val="left" w:leader="none"/>
        </w:tabs>
        <w:spacing w:line="521" w:lineRule="atLeast" w:before="0"/>
        <w:ind w:left="2380" w:right="0" w:hanging="108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135"/>
          <w:sz w:val="9"/>
        </w:rPr>
        <w:br w:type="column"/>
        <w:t>au</w:t>
      </w:r>
      <w:r>
        <w:rPr>
          <w:rFonts w:ascii="Times New Roman"/>
          <w:sz w:val="9"/>
        </w:rPr>
      </w:r>
    </w:p>
    <w:p>
      <w:pPr>
        <w:pStyle w:val="Heading8"/>
        <w:spacing w:line="50" w:lineRule="exact"/>
        <w:ind w:left="235" w:right="0"/>
        <w:jc w:val="center"/>
        <w:rPr>
          <w:rFonts w:ascii="Arial" w:hAnsi="Arial" w:cs="Arial" w:eastAsia="Arial"/>
        </w:rPr>
      </w:pPr>
      <w:r>
        <w:rPr>
          <w:rFonts w:ascii="Arial"/>
          <w:color w:val="979797"/>
          <w:w w:val="145"/>
        </w:rPr>
        <w:t>-</w:t>
      </w:r>
      <w:r>
        <w:rPr>
          <w:rFonts w:ascii="Arial"/>
        </w:rPr>
      </w:r>
    </w:p>
    <w:p>
      <w:pPr>
        <w:spacing w:line="464" w:lineRule="atLeast" w:before="0"/>
        <w:ind w:left="39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30"/>
        </w:rPr>
        <w:br w:type="column"/>
      </w:r>
      <w:r>
        <w:rPr>
          <w:rFonts w:ascii="Times New Roman" w:hAnsi="Times New Roman"/>
          <w:color w:val="979797"/>
          <w:w w:val="130"/>
          <w:sz w:val="9"/>
        </w:rPr>
        <w:t>.---·---</w:t>
      </w:r>
      <w:r>
        <w:rPr>
          <w:rFonts w:ascii="Times New Roman" w:hAnsi="Times New Roman"/>
          <w:sz w:val="9"/>
        </w:rPr>
      </w:r>
    </w:p>
    <w:p>
      <w:pPr>
        <w:spacing w:line="41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5"/>
        </w:rPr>
        <w:br w:type="column"/>
      </w:r>
      <w:r>
        <w:rPr>
          <w:rFonts w:ascii="Times New Roman"/>
          <w:i/>
          <w:color w:val="979797"/>
          <w:spacing w:val="-6"/>
          <w:w w:val="85"/>
          <w:sz w:val="14"/>
        </w:rPr>
        <w:t>&lt;-</w:t>
      </w:r>
      <w:r>
        <w:rPr>
          <w:rFonts w:ascii="Times New Roman"/>
          <w:i/>
          <w:color w:val="979797"/>
          <w:spacing w:val="-1"/>
          <w:w w:val="85"/>
          <w:sz w:val="14"/>
        </w:rPr>
        <w:t>'</w:t>
      </w:r>
      <w:r>
        <w:rPr>
          <w:rFonts w:ascii="Times New Roman"/>
          <w:i/>
          <w:color w:val="979797"/>
          <w:spacing w:val="-10"/>
          <w:w w:val="85"/>
          <w:sz w:val="14"/>
        </w:rPr>
        <w:t> </w:t>
      </w:r>
      <w:r>
        <w:rPr>
          <w:rFonts w:ascii="Times New Roman"/>
          <w:color w:val="979797"/>
          <w:w w:val="85"/>
          <w:sz w:val="14"/>
        </w:rPr>
        <w:t>.....-</w:t>
      </w:r>
      <w:r>
        <w:rPr>
          <w:rFonts w:ascii="Times New Roman"/>
          <w:sz w:val="14"/>
        </w:rPr>
      </w:r>
    </w:p>
    <w:p>
      <w:pPr>
        <w:spacing w:line="415" w:lineRule="atLeast" w:before="0"/>
        <w:ind w:left="0" w:right="263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LAYOUT</w:t>
      </w:r>
      <w:r>
        <w:rPr>
          <w:rFonts w:ascii="Arial"/>
          <w:sz w:val="25"/>
        </w:rPr>
      </w:r>
    </w:p>
    <w:p>
      <w:pPr>
        <w:spacing w:after="0" w:line="415" w:lineRule="atLeast"/>
        <w:jc w:val="center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16000" w:space="40"/>
            <w:col w:w="956" w:space="40"/>
            <w:col w:w="2499" w:space="40"/>
            <w:col w:w="863" w:space="40"/>
            <w:col w:w="5626" w:space="40"/>
            <w:col w:w="4236"/>
          </w:cols>
        </w:sectPr>
      </w:pPr>
    </w:p>
    <w:p>
      <w:pPr>
        <w:spacing w:line="7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i/>
          <w:color w:val="979797"/>
          <w:spacing w:val="-90"/>
          <w:w w:val="105"/>
          <w:sz w:val="29"/>
        </w:rPr>
        <w:t>1</w:t>
      </w:r>
      <w:r>
        <w:rPr>
          <w:rFonts w:ascii="Times New Roman"/>
          <w:i/>
          <w:color w:val="979797"/>
          <w:w w:val="105"/>
          <w:sz w:val="29"/>
        </w:rPr>
        <w:t>/</w:t>
      </w:r>
      <w:r>
        <w:rPr>
          <w:rFonts w:ascii="Times New Roman"/>
          <w:i/>
          <w:color w:val="979797"/>
          <w:spacing w:val="25"/>
          <w:w w:val="105"/>
          <w:sz w:val="29"/>
        </w:rPr>
        <w:t> </w:t>
      </w:r>
      <w:r>
        <w:rPr>
          <w:rFonts w:ascii="Times New Roman"/>
          <w:i/>
          <w:color w:val="979797"/>
          <w:w w:val="255"/>
          <w:sz w:val="29"/>
        </w:rPr>
        <w:t>,</w:t>
      </w:r>
      <w:r>
        <w:rPr>
          <w:rFonts w:ascii="Times New Roman"/>
          <w:sz w:val="29"/>
        </w:rPr>
      </w:r>
    </w:p>
    <w:p>
      <w:pPr>
        <w:spacing w:line="12" w:lineRule="atLeast" w:before="14"/>
        <w:ind w:left="0" w:right="418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718.99469pt;margin-top:8.166510pt;width:1.75pt;height:42.2pt;mso-position-horizontal-relative:page;mso-position-vertical-relative:paragraph;z-index:-594472" type="#_x0000_t202" filled="false" stroked="false">
            <v:textbox inset="0,0,0,0">
              <w:txbxContent>
                <w:p>
                  <w:pPr>
                    <w:spacing w:line="8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4"/>
                      <w:szCs w:val="84"/>
                    </w:rPr>
                  </w:pPr>
                  <w:r>
                    <w:rPr>
                      <w:rFonts w:ascii="Times New Roman"/>
                      <w:color w:val="979797"/>
                      <w:spacing w:val="-187"/>
                      <w:w w:val="105"/>
                      <w:sz w:val="84"/>
                    </w:rPr>
                    <w:t>.</w:t>
                  </w:r>
                  <w:r>
                    <w:rPr>
                      <w:rFonts w:ascii="Times New Roman"/>
                      <w:sz w:val="8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48.634094pt;margin-top:6.039524pt;width:29.05pt;height:25.25pt;mso-position-horizontal-relative:page;mso-position-vertical-relative:paragraph;z-index:-593152" type="#_x0000_t202" filled="false" stroked="false">
            <v:textbox inset="0,0,0,0">
              <w:txbxContent>
                <w:p>
                  <w:pPr>
                    <w:spacing w:line="50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0"/>
                      <w:szCs w:val="40"/>
                    </w:rPr>
                  </w:pPr>
                  <w:r>
                    <w:rPr>
                      <w:rFonts w:ascii="Arial"/>
                      <w:i/>
                      <w:color w:val="979797"/>
                      <w:w w:val="150"/>
                      <w:sz w:val="29"/>
                    </w:rPr>
                    <w:t>I</w:t>
                  </w:r>
                  <w:r>
                    <w:rPr>
                      <w:rFonts w:ascii="Arial"/>
                      <w:i/>
                      <w:color w:val="979797"/>
                      <w:spacing w:val="70"/>
                      <w:w w:val="150"/>
                      <w:sz w:val="29"/>
                    </w:rPr>
                    <w:t> </w:t>
                  </w:r>
                  <w:r>
                    <w:rPr>
                      <w:rFonts w:ascii="Arial"/>
                      <w:color w:val="979797"/>
                      <w:w w:val="200"/>
                      <w:position w:val="-18"/>
                      <w:sz w:val="40"/>
                    </w:rPr>
                    <w:t>-</w:t>
                  </w:r>
                  <w:r>
                    <w:rPr>
                      <w:rFonts w:ascii="Arial"/>
                      <w:sz w:val="4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110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140" w:lineRule="atLeast" w:before="0"/>
        <w:ind w:left="41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60"/>
        </w:rPr>
        <w:br w:type="column"/>
      </w:r>
      <w:r>
        <w:rPr>
          <w:rFonts w:ascii="Arial"/>
          <w:color w:val="979797"/>
          <w:w w:val="60"/>
          <w:sz w:val="18"/>
        </w:rPr>
        <w:t>.....</w:t>
      </w:r>
      <w:r>
        <w:rPr>
          <w:rFonts w:ascii="Arial"/>
          <w:sz w:val="18"/>
        </w:rPr>
      </w:r>
    </w:p>
    <w:p>
      <w:pPr>
        <w:spacing w:line="240" w:lineRule="auto" w:before="3"/>
        <w:rPr>
          <w:rFonts w:ascii="Arial" w:hAnsi="Arial" w:cs="Arial" w:eastAsia="Arial"/>
          <w:sz w:val="24"/>
          <w:szCs w:val="24"/>
        </w:rPr>
      </w:pPr>
    </w:p>
    <w:p>
      <w:pPr>
        <w:spacing w:line="6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135"/>
          <w:sz w:val="9"/>
        </w:rPr>
        <w:t>au</w:t>
      </w:r>
      <w:r>
        <w:rPr>
          <w:rFonts w:ascii="Times New Roman"/>
          <w:sz w:val="9"/>
        </w:rPr>
      </w:r>
    </w:p>
    <w:p>
      <w:pPr>
        <w:spacing w:line="44" w:lineRule="exact" w:before="0"/>
        <w:ind w:left="817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55"/>
        </w:rPr>
        <w:br w:type="column"/>
      </w:r>
      <w:r>
        <w:rPr>
          <w:rFonts w:ascii="Arial" w:hAnsi="Arial"/>
          <w:color w:val="979797"/>
          <w:w w:val="55"/>
          <w:sz w:val="33"/>
        </w:rPr>
        <w:t>Bl.I</w:t>
      </w:r>
      <w:r>
        <w:rPr>
          <w:rFonts w:ascii="Arial" w:hAnsi="Arial"/>
          <w:color w:val="979797"/>
          <w:spacing w:val="-29"/>
          <w:w w:val="55"/>
          <w:sz w:val="33"/>
        </w:rPr>
        <w:t> </w:t>
      </w:r>
      <w:r>
        <w:rPr>
          <w:rFonts w:ascii="Arial" w:hAnsi="Arial"/>
          <w:color w:val="979797"/>
          <w:w w:val="175"/>
          <w:sz w:val="33"/>
        </w:rPr>
        <w:t>.</w:t>
      </w:r>
      <w:r>
        <w:rPr>
          <w:rFonts w:ascii="Arial" w:hAnsi="Arial"/>
          <w:color w:val="979797"/>
          <w:spacing w:val="-148"/>
          <w:w w:val="175"/>
          <w:sz w:val="33"/>
        </w:rPr>
        <w:t> </w:t>
      </w:r>
      <w:r>
        <w:rPr>
          <w:rFonts w:ascii="Times New Roman" w:hAnsi="Times New Roman"/>
          <w:color w:val="979797"/>
          <w:position w:val="11"/>
          <w:sz w:val="11"/>
        </w:rPr>
        <w:t>.;­</w:t>
      </w:r>
      <w:r>
        <w:rPr>
          <w:rFonts w:ascii="Times New Roman" w:hAnsi="Times New Roman"/>
          <w:sz w:val="11"/>
        </w:rPr>
      </w:r>
    </w:p>
    <w:p>
      <w:pPr>
        <w:spacing w:line="27" w:lineRule="exact" w:before="0"/>
        <w:ind w:left="100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 w:hAnsi="Arial"/>
          <w:color w:val="979797"/>
          <w:spacing w:val="-24"/>
          <w:position w:val="-23"/>
          <w:sz w:val="40"/>
        </w:rPr>
        <w:t>-</w:t>
      </w:r>
      <w:r>
        <w:rPr>
          <w:rFonts w:ascii="Arial" w:hAnsi="Arial"/>
          <w:color w:val="979797"/>
          <w:spacing w:val="-27"/>
          <w:sz w:val="6"/>
        </w:rPr>
        <w:t>Q</w:t>
      </w:r>
      <w:r>
        <w:rPr>
          <w:rFonts w:ascii="Arial" w:hAnsi="Arial"/>
          <w:color w:val="979797"/>
          <w:spacing w:val="92"/>
          <w:position w:val="-23"/>
          <w:sz w:val="40"/>
        </w:rPr>
        <w:t>·</w:t>
      </w:r>
      <w:r>
        <w:rPr>
          <w:rFonts w:ascii="Arial" w:hAnsi="Arial"/>
          <w:color w:val="979797"/>
          <w:sz w:val="6"/>
        </w:rPr>
        <w:t>&amp;&lt;.1</w:t>
      </w:r>
      <w:r>
        <w:rPr>
          <w:rFonts w:ascii="Arial" w:hAnsi="Arial"/>
          <w:sz w:val="6"/>
        </w:rPr>
      </w:r>
    </w:p>
    <w:p>
      <w:pPr>
        <w:tabs>
          <w:tab w:pos="441" w:val="left" w:leader="none"/>
        </w:tabs>
        <w:spacing w:line="167" w:lineRule="atLeast" w:before="0"/>
        <w:ind w:left="46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55"/>
        </w:rPr>
        <w:br w:type="column"/>
      </w:r>
      <w:r>
        <w:rPr>
          <w:rFonts w:ascii="Arial"/>
          <w:i/>
          <w:color w:val="979797"/>
          <w:spacing w:val="-4"/>
          <w:w w:val="55"/>
          <w:sz w:val="14"/>
        </w:rPr>
        <w:t>&lt;-</w:t>
      </w:r>
      <w:r>
        <w:rPr>
          <w:rFonts w:ascii="Arial"/>
          <w:i/>
          <w:color w:val="979797"/>
          <w:spacing w:val="-3"/>
          <w:w w:val="55"/>
          <w:sz w:val="14"/>
        </w:rPr>
        <w:t>1'</w:t>
        <w:tab/>
      </w:r>
      <w:r>
        <w:rPr>
          <w:rFonts w:ascii="Arial"/>
          <w:i/>
          <w:color w:val="979797"/>
          <w:w w:val="65"/>
          <w:sz w:val="14"/>
        </w:rPr>
        <w:t>.(:.</w:t>
      </w:r>
      <w:r>
        <w:rPr>
          <w:rFonts w:ascii="Arial"/>
          <w:i/>
          <w:color w:val="979797"/>
          <w:spacing w:val="-12"/>
          <w:w w:val="65"/>
          <w:sz w:val="14"/>
        </w:rPr>
        <w:t> </w:t>
      </w:r>
      <w:r>
        <w:rPr>
          <w:rFonts w:ascii="Times New Roman"/>
          <w:color w:val="979797"/>
          <w:w w:val="115"/>
          <w:sz w:val="9"/>
        </w:rPr>
        <w:t>au</w:t>
      </w:r>
      <w:r>
        <w:rPr>
          <w:rFonts w:ascii="Times New Roman"/>
          <w:sz w:val="9"/>
        </w:rPr>
      </w:r>
    </w:p>
    <w:p>
      <w:pPr>
        <w:spacing w:line="77" w:lineRule="exact" w:before="7"/>
        <w:ind w:left="14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/>
          <w:color w:val="979797"/>
          <w:w w:val="120"/>
          <w:sz w:val="6"/>
        </w:rPr>
        <w:t>B1.fi </w:t>
      </w:r>
      <w:r>
        <w:rPr>
          <w:rFonts w:ascii="Arial"/>
          <w:color w:val="979797"/>
          <w:spacing w:val="10"/>
          <w:w w:val="120"/>
          <w:sz w:val="6"/>
        </w:rPr>
        <w:t> </w:t>
      </w:r>
      <w:r>
        <w:rPr>
          <w:rFonts w:ascii="Times New Roman"/>
          <w:color w:val="979797"/>
          <w:w w:val="150"/>
          <w:sz w:val="7"/>
        </w:rPr>
        <w:t>Q     </w:t>
      </w:r>
      <w:r>
        <w:rPr>
          <w:rFonts w:ascii="Times New Roman"/>
          <w:color w:val="979797"/>
          <w:spacing w:val="11"/>
          <w:w w:val="150"/>
          <w:sz w:val="7"/>
        </w:rPr>
        <w:t> </w:t>
      </w:r>
      <w:r>
        <w:rPr>
          <w:rFonts w:ascii="Times New Roman"/>
          <w:color w:val="979797"/>
          <w:spacing w:val="-8"/>
          <w:w w:val="150"/>
          <w:sz w:val="7"/>
        </w:rPr>
        <w:t>Q</w:t>
      </w:r>
      <w:r>
        <w:rPr>
          <w:rFonts w:ascii="Times New Roman"/>
          <w:color w:val="979797"/>
          <w:spacing w:val="-8"/>
          <w:w w:val="150"/>
          <w:position w:val="-2"/>
          <w:sz w:val="9"/>
        </w:rPr>
        <w:t>au</w:t>
      </w:r>
      <w:r>
        <w:rPr>
          <w:rFonts w:ascii="Times New Roman"/>
          <w:color w:val="979797"/>
          <w:spacing w:val="14"/>
          <w:w w:val="150"/>
          <w:position w:val="-2"/>
          <w:sz w:val="9"/>
        </w:rPr>
        <w:t> </w:t>
      </w:r>
      <w:r>
        <w:rPr>
          <w:rFonts w:ascii="Arial"/>
          <w:color w:val="979797"/>
          <w:w w:val="195"/>
          <w:sz w:val="6"/>
        </w:rPr>
        <w:t>8</w:t>
      </w:r>
      <w:r>
        <w:rPr>
          <w:rFonts w:ascii="Arial"/>
          <w:color w:val="979797"/>
          <w:spacing w:val="19"/>
          <w:w w:val="195"/>
          <w:sz w:val="6"/>
        </w:rPr>
        <w:t> </w:t>
      </w:r>
      <w:r>
        <w:rPr>
          <w:rFonts w:ascii="Arial"/>
          <w:color w:val="979797"/>
          <w:w w:val="150"/>
          <w:sz w:val="6"/>
        </w:rPr>
        <w:t>O</w:t>
      </w:r>
      <w:r>
        <w:rPr>
          <w:rFonts w:ascii="Times New Roman"/>
          <w:color w:val="979797"/>
          <w:spacing w:val="1"/>
          <w:w w:val="150"/>
          <w:position w:val="-2"/>
          <w:sz w:val="9"/>
        </w:rPr>
        <w:t>au</w:t>
      </w:r>
      <w:r>
        <w:rPr>
          <w:rFonts w:ascii="Times New Roman"/>
          <w:sz w:val="9"/>
        </w:rPr>
      </w:r>
    </w:p>
    <w:p>
      <w:pPr>
        <w:spacing w:line="155" w:lineRule="exact" w:before="0"/>
        <w:ind w:left="473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color w:val="979797"/>
          <w:spacing w:val="20"/>
          <w:w w:val="50"/>
          <w:sz w:val="36"/>
          <w:szCs w:val="36"/>
        </w:rPr>
        <w:t>·</w:t>
      </w:r>
      <w:r>
        <w:rPr>
          <w:rFonts w:ascii="Arial" w:hAnsi="Arial" w:cs="Arial" w:eastAsia="Arial"/>
          <w:color w:val="979797"/>
          <w:w w:val="50"/>
          <w:sz w:val="36"/>
          <w:szCs w:val="36"/>
        </w:rPr>
        <w:t>----</w:t>
      </w:r>
      <w:r>
        <w:rPr>
          <w:rFonts w:ascii="Arial" w:hAnsi="Arial" w:cs="Arial" w:eastAsia="Arial"/>
          <w:color w:val="979797"/>
          <w:spacing w:val="-19"/>
          <w:w w:val="50"/>
          <w:sz w:val="36"/>
          <w:szCs w:val="36"/>
        </w:rPr>
        <w:t> </w:t>
      </w:r>
      <w:r>
        <w:rPr>
          <w:rFonts w:ascii="Arial" w:hAnsi="Arial" w:cs="Arial" w:eastAsia="Arial"/>
          <w:color w:val="979797"/>
          <w:w w:val="50"/>
          <w:sz w:val="26"/>
          <w:szCs w:val="26"/>
        </w:rPr>
        <w:t>--</w:t>
      </w:r>
      <w:r>
        <w:rPr>
          <w:rFonts w:ascii="Arial" w:hAnsi="Arial" w:cs="Arial" w:eastAsia="Arial"/>
          <w:color w:val="979797"/>
          <w:spacing w:val="-12"/>
          <w:w w:val="50"/>
          <w:sz w:val="26"/>
          <w:szCs w:val="26"/>
        </w:rPr>
        <w:t>-</w:t>
      </w:r>
      <w:r>
        <w:rPr>
          <w:rFonts w:ascii="Courier New" w:hAnsi="Courier New" w:cs="Courier New" w:eastAsia="Courier New"/>
          <w:color w:val="979797"/>
          <w:spacing w:val="-73"/>
          <w:w w:val="50"/>
          <w:position w:val="3"/>
          <w:sz w:val="26"/>
          <w:szCs w:val="26"/>
        </w:rPr>
        <w:t>•</w:t>
      </w:r>
      <w:r>
        <w:rPr>
          <w:rFonts w:ascii="Arial" w:hAnsi="Arial" w:cs="Arial" w:eastAsia="Arial"/>
          <w:color w:val="979797"/>
          <w:w w:val="50"/>
          <w:sz w:val="26"/>
          <w:szCs w:val="26"/>
        </w:rPr>
        <w:t>-</w:t>
      </w:r>
      <w:r>
        <w:rPr>
          <w:rFonts w:ascii="Arial" w:hAnsi="Arial" w:cs="Arial" w:eastAsia="Arial"/>
          <w:color w:val="979797"/>
          <w:spacing w:val="-43"/>
          <w:w w:val="50"/>
          <w:sz w:val="26"/>
          <w:szCs w:val="26"/>
        </w:rPr>
        <w:t>-</w:t>
      </w:r>
      <w:r>
        <w:rPr>
          <w:rFonts w:ascii="Courier New" w:hAnsi="Courier New" w:cs="Courier New" w:eastAsia="Courier New"/>
          <w:color w:val="979797"/>
          <w:spacing w:val="-56"/>
          <w:w w:val="50"/>
          <w:position w:val="3"/>
          <w:sz w:val="26"/>
          <w:szCs w:val="26"/>
        </w:rPr>
        <w:t>•</w:t>
      </w:r>
      <w:r>
        <w:rPr>
          <w:rFonts w:ascii="Arial" w:hAnsi="Arial" w:cs="Arial" w:eastAsia="Arial"/>
          <w:color w:val="979797"/>
          <w:w w:val="50"/>
          <w:sz w:val="26"/>
          <w:szCs w:val="26"/>
        </w:rPr>
        <w:t>---­</w:t>
      </w:r>
      <w:r>
        <w:rPr>
          <w:rFonts w:ascii="Arial" w:hAnsi="Arial" w:cs="Arial" w:eastAsia="Arial"/>
          <w:sz w:val="26"/>
          <w:szCs w:val="26"/>
        </w:rPr>
      </w:r>
    </w:p>
    <w:p>
      <w:pPr>
        <w:tabs>
          <w:tab w:pos="2181" w:val="left" w:leader="none"/>
        </w:tabs>
        <w:spacing w:line="252" w:lineRule="atLeast" w:before="0"/>
        <w:ind w:left="146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45"/>
        </w:rPr>
        <w:br w:type="column"/>
      </w:r>
      <w:r>
        <w:rPr>
          <w:rFonts w:ascii="Arial" w:hAnsi="Arial"/>
          <w:color w:val="979797"/>
          <w:w w:val="145"/>
          <w:sz w:val="11"/>
        </w:rPr>
        <w:t>·----</w:t>
      </w:r>
      <w:r>
        <w:rPr>
          <w:rFonts w:ascii="Arial" w:hAnsi="Arial"/>
          <w:color w:val="979797"/>
          <w:spacing w:val="-5"/>
          <w:w w:val="145"/>
          <w:sz w:val="11"/>
        </w:rPr>
        <w:t> </w:t>
      </w:r>
      <w:r>
        <w:rPr>
          <w:rFonts w:ascii="Arial" w:hAnsi="Arial"/>
          <w:i/>
          <w:color w:val="979797"/>
          <w:w w:val="95"/>
          <w:sz w:val="11"/>
        </w:rPr>
        <w:t>&lt;:-"</w:t>
        <w:tab/>
      </w:r>
      <w:r>
        <w:rPr>
          <w:rFonts w:ascii="Times New Roman" w:hAnsi="Times New Roman"/>
          <w:i/>
          <w:color w:val="979797"/>
          <w:w w:val="145"/>
          <w:sz w:val="16"/>
        </w:rPr>
        <w:t>#</w:t>
      </w:r>
      <w:r>
        <w:rPr>
          <w:rFonts w:ascii="Times New Roman" w:hAnsi="Times New Roman"/>
          <w:sz w:val="16"/>
        </w:rPr>
      </w:r>
    </w:p>
    <w:p>
      <w:pPr>
        <w:tabs>
          <w:tab w:pos="1348" w:val="left" w:leader="none"/>
        </w:tabs>
        <w:spacing w:line="72" w:lineRule="exact" w:before="0"/>
        <w:ind w:left="775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w w:val="130"/>
        </w:rPr>
        <w:br w:type="column"/>
      </w:r>
      <w:r>
        <w:rPr>
          <w:rFonts w:ascii="Courier New" w:hAnsi="Courier New" w:cs="Courier New" w:eastAsia="Courier New"/>
          <w:color w:val="979797"/>
          <w:spacing w:val="-116"/>
          <w:w w:val="130"/>
          <w:sz w:val="25"/>
          <w:szCs w:val="25"/>
        </w:rPr>
        <w:t>•</w:t>
      </w:r>
      <w:r>
        <w:rPr>
          <w:rFonts w:ascii="Courier New" w:hAnsi="Courier New" w:cs="Courier New" w:eastAsia="Courier New"/>
          <w:color w:val="979797"/>
          <w:w w:val="130"/>
          <w:sz w:val="25"/>
          <w:szCs w:val="25"/>
        </w:rPr>
        <w:t>'</w:t>
        <w:tab/>
      </w:r>
      <w:r>
        <w:rPr>
          <w:rFonts w:ascii="Times New Roman" w:hAnsi="Times New Roman" w:cs="Times New Roman" w:eastAsia="Times New Roman"/>
          <w:color w:val="979797"/>
          <w:position w:val="-10"/>
          <w:sz w:val="41"/>
          <w:szCs w:val="41"/>
        </w:rPr>
        <w:t>"</w:t>
      </w:r>
      <w:r>
        <w:rPr>
          <w:rFonts w:ascii="Times New Roman" w:hAnsi="Times New Roman" w:cs="Times New Roman" w:eastAsia="Times New Roman"/>
          <w:sz w:val="41"/>
          <w:szCs w:val="41"/>
        </w:rPr>
      </w:r>
    </w:p>
    <w:p>
      <w:pPr>
        <w:tabs>
          <w:tab w:pos="896" w:val="left" w:leader="none"/>
          <w:tab w:pos="1444" w:val="left" w:leader="none"/>
        </w:tabs>
        <w:spacing w:line="72" w:lineRule="exact" w:before="0"/>
        <w:ind w:left="430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70"/>
        </w:rPr>
        <w:br w:type="column"/>
      </w:r>
      <w:r>
        <w:rPr>
          <w:rFonts w:ascii="Arial" w:hAnsi="Arial"/>
          <w:color w:val="979797"/>
          <w:spacing w:val="-66"/>
          <w:w w:val="70"/>
          <w:position w:val="-21"/>
          <w:sz w:val="44"/>
        </w:rPr>
        <w:t>·</w:t>
      </w:r>
      <w:r>
        <w:rPr>
          <w:rFonts w:ascii="Arial" w:hAnsi="Arial"/>
          <w:color w:val="979797"/>
          <w:w w:val="70"/>
          <w:position w:val="-21"/>
          <w:sz w:val="44"/>
        </w:rPr>
        <w:t>-</w:t>
        <w:tab/>
      </w:r>
      <w:r>
        <w:rPr>
          <w:rFonts w:ascii="Times New Roman" w:hAnsi="Times New Roman"/>
          <w:color w:val="979797"/>
          <w:w w:val="50"/>
          <w:sz w:val="20"/>
        </w:rPr>
        <w:t>..</w:t>
      </w:r>
      <w:r>
        <w:rPr>
          <w:rFonts w:ascii="Times New Roman" w:hAnsi="Times New Roman"/>
          <w:color w:val="979797"/>
          <w:spacing w:val="-7"/>
          <w:w w:val="50"/>
          <w:sz w:val="20"/>
        </w:rPr>
        <w:t>.</w:t>
      </w:r>
      <w:r>
        <w:rPr>
          <w:rFonts w:ascii="Times New Roman" w:hAnsi="Times New Roman"/>
          <w:color w:val="979797"/>
          <w:w w:val="50"/>
          <w:sz w:val="12"/>
        </w:rPr>
        <w:t>_.</w:t>
        <w:tab/>
      </w:r>
      <w:r>
        <w:rPr>
          <w:rFonts w:ascii="Times New Roman" w:hAnsi="Times New Roman"/>
          <w:color w:val="979797"/>
          <w:w w:val="50"/>
          <w:position w:val="-14"/>
          <w:sz w:val="64"/>
        </w:rPr>
        <w:t>..</w:t>
      </w:r>
      <w:r>
        <w:rPr>
          <w:rFonts w:ascii="Times New Roman" w:hAnsi="Times New Roman"/>
          <w:sz w:val="64"/>
        </w:rPr>
      </w:r>
    </w:p>
    <w:p>
      <w:pPr>
        <w:spacing w:line="72" w:lineRule="exact" w:before="0"/>
        <w:ind w:left="3760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w w:val="105"/>
          <w:sz w:val="25"/>
        </w:rPr>
        <w:t>SHEET</w:t>
      </w:r>
      <w:r>
        <w:rPr>
          <w:rFonts w:ascii="Arial"/>
          <w:spacing w:val="6"/>
          <w:w w:val="105"/>
          <w:sz w:val="25"/>
        </w:rPr>
        <w:t> </w:t>
      </w:r>
      <w:r>
        <w:rPr>
          <w:rFonts w:ascii="Arial"/>
          <w:w w:val="105"/>
          <w:sz w:val="25"/>
        </w:rPr>
        <w:t>?</w:t>
      </w:r>
      <w:r>
        <w:rPr>
          <w:rFonts w:ascii="Arial"/>
          <w:spacing w:val="-7"/>
          <w:w w:val="105"/>
          <w:sz w:val="25"/>
        </w:rPr>
        <w:t> </w:t>
      </w:r>
      <w:r>
        <w:rPr>
          <w:rFonts w:ascii="Arial"/>
          <w:w w:val="105"/>
          <w:sz w:val="25"/>
        </w:rPr>
        <w:t>OF</w:t>
      </w:r>
      <w:r>
        <w:rPr>
          <w:rFonts w:ascii="Arial"/>
          <w:spacing w:val="-12"/>
          <w:w w:val="105"/>
          <w:sz w:val="25"/>
        </w:rPr>
        <w:t> </w:t>
      </w:r>
      <w:r>
        <w:rPr>
          <w:rFonts w:ascii="Arial"/>
          <w:w w:val="105"/>
          <w:sz w:val="25"/>
        </w:rPr>
        <w:t>9</w:t>
      </w:r>
      <w:r>
        <w:rPr>
          <w:rFonts w:ascii="Arial"/>
          <w:sz w:val="25"/>
        </w:rPr>
      </w:r>
    </w:p>
    <w:p>
      <w:pPr>
        <w:spacing w:after="0" w:line="72" w:lineRule="exac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4256" w:space="40"/>
            <w:col w:w="726" w:space="40"/>
            <w:col w:w="1605" w:space="40"/>
            <w:col w:w="1197" w:space="40"/>
            <w:col w:w="2304" w:space="40"/>
            <w:col w:w="1522" w:space="40"/>
            <w:col w:w="1609" w:space="40"/>
            <w:col w:w="6881"/>
          </w:cols>
        </w:sectPr>
      </w:pPr>
    </w:p>
    <w:p>
      <w:pPr>
        <w:spacing w:line="15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w w:val="75"/>
          <w:sz w:val="19"/>
        </w:rPr>
        <w:t>30</w:t>
      </w:r>
      <w:r>
        <w:rPr>
          <w:rFonts w:ascii="Times New Roman"/>
          <w:spacing w:val="-37"/>
          <w:w w:val="75"/>
          <w:sz w:val="19"/>
        </w:rPr>
        <w:t>0</w:t>
      </w:r>
      <w:r>
        <w:rPr>
          <w:rFonts w:ascii="Times New Roman"/>
          <w:w w:val="75"/>
          <w:sz w:val="19"/>
        </w:rPr>
        <w:t>ftf&gt;""'</w:t>
      </w:r>
      <w:r>
        <w:rPr>
          <w:rFonts w:ascii="Times New Roman"/>
          <w:spacing w:val="-21"/>
          <w:w w:val="75"/>
          <w:sz w:val="19"/>
        </w:rPr>
        <w:t>1</w:t>
      </w:r>
      <w:r>
        <w:rPr>
          <w:rFonts w:ascii="Times New Roman"/>
          <w:color w:val="979797"/>
          <w:w w:val="75"/>
          <w:sz w:val="19"/>
        </w:rPr>
        <w:t>-</w:t>
      </w:r>
      <w:r>
        <w:rPr>
          <w:rFonts w:ascii="Times New Roman"/>
          <w:sz w:val="19"/>
        </w:rPr>
      </w:r>
    </w:p>
    <w:p>
      <w:pPr>
        <w:spacing w:line="112" w:lineRule="exact" w:before="0"/>
        <w:ind w:left="0" w:right="73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-3"/>
          <w:w w:val="105"/>
          <w:sz w:val="11"/>
        </w:rPr>
        <w:t>pl</w:t>
      </w:r>
      <w:r>
        <w:rPr>
          <w:rFonts w:ascii="Arial"/>
          <w:spacing w:val="-4"/>
          <w:w w:val="105"/>
          <w:sz w:val="11"/>
        </w:rPr>
        <w:t>pe</w:t>
      </w:r>
      <w:r>
        <w:rPr>
          <w:rFonts w:ascii="Arial"/>
          <w:spacing w:val="-11"/>
          <w:w w:val="105"/>
          <w:sz w:val="11"/>
        </w:rPr>
        <w:t> </w:t>
      </w:r>
      <w:r>
        <w:rPr>
          <w:rFonts w:ascii="Times New Roman"/>
          <w:w w:val="105"/>
          <w:sz w:val="12"/>
        </w:rPr>
        <w:t>at</w:t>
      </w:r>
      <w:r>
        <w:rPr>
          <w:rFonts w:ascii="Times New Roman"/>
          <w:spacing w:val="-8"/>
          <w:w w:val="105"/>
          <w:sz w:val="12"/>
        </w:rPr>
        <w:t> </w:t>
      </w:r>
      <w:r>
        <w:rPr>
          <w:rFonts w:ascii="Arial"/>
          <w:w w:val="105"/>
          <w:sz w:val="10"/>
        </w:rPr>
        <w:t>ditch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98" w:lineRule="atLeast" w:before="74"/>
        <w:ind w:left="0" w:right="269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979797"/>
          <w:w w:val="65"/>
          <w:sz w:val="16"/>
        </w:rPr>
        <w:t>::-;,</w:t>
      </w:r>
      <w:r>
        <w:rPr>
          <w:rFonts w:ascii="Arial"/>
          <w:sz w:val="16"/>
        </w:rPr>
      </w:r>
    </w:p>
    <w:p>
      <w:pPr>
        <w:spacing w:line="36" w:lineRule="atLeast" w:before="0"/>
        <w:ind w:left="0" w:right="164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505"/>
        </w:rPr>
        <w:br w:type="column"/>
      </w:r>
      <w:r>
        <w:rPr>
          <w:rFonts w:ascii="Times New Roman"/>
          <w:color w:val="979797"/>
          <w:w w:val="505"/>
          <w:sz w:val="9"/>
        </w:rPr>
        <w:t>"</w:t>
      </w:r>
      <w:r>
        <w:rPr>
          <w:rFonts w:ascii="Times New Roman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62"/>
        <w:ind w:left="1183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808.550415pt;margin-top:6.430988pt;width:8.25pt;height:32.25pt;mso-position-horizontal-relative:page;mso-position-vertical-relative:paragraph;z-index:-594424" type="#_x0000_t202" filled="false" stroked="false">
            <v:textbox inset="0,0,0,0">
              <w:txbxContent>
                <w:p>
                  <w:pPr>
                    <w:spacing w:line="6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4"/>
                      <w:szCs w:val="6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4"/>
                    </w:rPr>
                    <w:t>..</w:t>
                  </w:r>
                  <w:r>
                    <w:rPr>
                      <w:rFonts w:ascii="Times New Roman"/>
                      <w:sz w:val="6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130"/>
          <w:sz w:val="8"/>
        </w:rPr>
        <w:t>l!l!L-----'</w:t>
      </w:r>
      <w:r>
        <w:rPr>
          <w:rFonts w:ascii="Arial"/>
          <w:color w:val="979797"/>
          <w:spacing w:val="-18"/>
          <w:w w:val="130"/>
          <w:sz w:val="8"/>
        </w:rPr>
        <w:t> </w:t>
      </w:r>
      <w:r>
        <w:rPr>
          <w:rFonts w:ascii="Arial"/>
          <w:color w:val="979797"/>
          <w:w w:val="285"/>
          <w:sz w:val="8"/>
        </w:rPr>
        <w:t>---</w:t>
      </w:r>
      <w:r>
        <w:rPr>
          <w:rFonts w:ascii="Arial"/>
          <w:sz w:val="8"/>
        </w:rPr>
      </w:r>
    </w:p>
    <w:p>
      <w:pPr>
        <w:pStyle w:val="Heading6"/>
        <w:spacing w:line="36" w:lineRule="atLeast" w:before="10"/>
        <w:ind w:right="328"/>
        <w:jc w:val="center"/>
      </w:pPr>
      <w:r>
        <w:rPr>
          <w:color w:val="979797"/>
          <w:w w:val="60"/>
        </w:rPr>
        <w:t>..</w:t>
      </w:r>
      <w:r>
        <w:rPr/>
      </w:r>
    </w:p>
    <w:p>
      <w:pPr>
        <w:spacing w:line="21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29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33" w:lineRule="atLeast" w:before="0"/>
        <w:ind w:left="0" w:right="207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863.049011pt;margin-top:3.592187pt;width:5.6pt;height:21.95pt;mso-position-horizontal-relative:page;mso-position-vertical-relative:paragraph;z-index:-594448" type="#_x0000_t202" filled="false" stroked="false">
            <v:textbox inset="0,0,0,0">
              <w:txbxContent>
                <w:p>
                  <w:pPr>
                    <w:spacing w:line="4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44"/>
                    </w:rPr>
                    <w:t>..</w:t>
                  </w:r>
                  <w:r>
                    <w:rPr>
                      <w:rFonts w:ascii="Times New Roman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79797"/>
          <w:w w:val="50"/>
          <w:sz w:val="14"/>
        </w:rPr>
        <w:t>&lt;-,,.</w:t>
      </w:r>
      <w:r>
        <w:rPr>
          <w:rFonts w:ascii="Arial"/>
          <w:sz w:val="14"/>
        </w:rPr>
      </w:r>
    </w:p>
    <w:p>
      <w:pPr>
        <w:spacing w:line="18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45"/>
        </w:rPr>
        <w:br w:type="column"/>
      </w:r>
      <w:r>
        <w:rPr>
          <w:rFonts w:ascii="Times New Roman"/>
          <w:color w:val="979797"/>
          <w:spacing w:val="-63"/>
          <w:w w:val="45"/>
          <w:sz w:val="61"/>
        </w:rPr>
        <w:t>.</w:t>
      </w:r>
      <w:r>
        <w:rPr>
          <w:rFonts w:ascii="Times New Roman"/>
          <w:color w:val="979797"/>
          <w:spacing w:val="-7"/>
          <w:w w:val="45"/>
          <w:position w:val="-17"/>
          <w:sz w:val="61"/>
        </w:rPr>
        <w:t>.</w:t>
      </w:r>
      <w:r>
        <w:rPr>
          <w:rFonts w:ascii="Times New Roman"/>
          <w:color w:val="979797"/>
          <w:spacing w:val="-63"/>
          <w:w w:val="45"/>
          <w:sz w:val="61"/>
        </w:rPr>
        <w:t>.</w:t>
      </w:r>
      <w:r>
        <w:rPr>
          <w:rFonts w:ascii="Times New Roman"/>
          <w:color w:val="979797"/>
          <w:w w:val="45"/>
          <w:position w:val="-17"/>
          <w:sz w:val="61"/>
        </w:rPr>
        <w:t>.</w:t>
      </w:r>
      <w:r>
        <w:rPr>
          <w:rFonts w:ascii="Times New Roman"/>
          <w:sz w:val="61"/>
        </w:rPr>
      </w:r>
    </w:p>
    <w:p>
      <w:pPr>
        <w:tabs>
          <w:tab w:pos="1489" w:val="left" w:leader="none"/>
          <w:tab w:pos="2611" w:val="left" w:leader="none"/>
          <w:tab w:pos="3222" w:val="left" w:leader="none"/>
          <w:tab w:pos="3663" w:val="left" w:leader="none"/>
          <w:tab w:pos="4256" w:val="left" w:leader="none"/>
          <w:tab w:pos="6340" w:val="left" w:leader="none"/>
        </w:tabs>
        <w:spacing w:line="513" w:lineRule="exact" w:before="0"/>
        <w:ind w:left="661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-26"/>
          <w:sz w:val="64"/>
          <w:szCs w:val="64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50"/>
          <w:sz w:val="42"/>
          <w:szCs w:val="42"/>
        </w:rPr>
        <w:t>,,.</w:t>
        <w:tab/>
      </w:r>
      <w:r>
        <w:rPr>
          <w:rFonts w:ascii="Times New Roman" w:hAnsi="Times New Roman" w:cs="Times New Roman" w:eastAsia="Times New Roman"/>
          <w:color w:val="979797"/>
          <w:w w:val="50"/>
          <w:sz w:val="42"/>
          <w:szCs w:val="42"/>
          <w:u w:val="single" w:color="979797"/>
        </w:rPr>
        <w:tab/>
      </w:r>
      <w:r>
        <w:rPr>
          <w:rFonts w:ascii="Times New Roman" w:hAnsi="Times New Roman" w:cs="Times New Roman" w:eastAsia="Times New Roman"/>
          <w:color w:val="979797"/>
          <w:w w:val="50"/>
          <w:sz w:val="42"/>
          <w:szCs w:val="42"/>
        </w:rPr>
      </w:r>
      <w:r>
        <w:rPr>
          <w:rFonts w:ascii="Times New Roman" w:hAnsi="Times New Roman" w:cs="Times New Roman" w:eastAsia="Times New Roman"/>
          <w:color w:val="979797"/>
          <w:w w:val="50"/>
          <w:position w:val="-33"/>
          <w:sz w:val="61"/>
          <w:szCs w:val="61"/>
        </w:rPr>
        <w:t>..</w:t>
        <w:tab/>
      </w:r>
      <w:r>
        <w:rPr>
          <w:rFonts w:ascii="Arial" w:hAnsi="Arial" w:cs="Arial" w:eastAsia="Arial"/>
          <w:color w:val="979797"/>
          <w:w w:val="90"/>
          <w:position w:val="-32"/>
          <w:sz w:val="42"/>
          <w:szCs w:val="42"/>
        </w:rPr>
        <w:t>"</w:t>
        <w:tab/>
      </w:r>
      <w:r>
        <w:rPr>
          <w:rFonts w:ascii="Arial" w:hAnsi="Arial" w:cs="Arial" w:eastAsia="Arial"/>
          <w:color w:val="979797"/>
          <w:w w:val="90"/>
          <w:position w:val="-11"/>
          <w:sz w:val="42"/>
          <w:szCs w:val="42"/>
        </w:rPr>
        <w:t>"</w:t>
        <w:tab/>
      </w:r>
      <w:r>
        <w:rPr>
          <w:rFonts w:ascii="Times New Roman" w:hAnsi="Times New Roman" w:cs="Times New Roman" w:eastAsia="Times New Roman"/>
          <w:color w:val="979797"/>
          <w:w w:val="90"/>
          <w:position w:val="-3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745" w:val="left" w:leader="none"/>
        </w:tabs>
        <w:spacing w:line="329" w:lineRule="atLeast" w:before="0"/>
        <w:ind w:left="0" w:right="1135" w:firstLine="0"/>
        <w:jc w:val="center"/>
        <w:rPr>
          <w:rFonts w:ascii="Arial" w:hAnsi="Arial" w:cs="Arial" w:eastAsia="Arial"/>
          <w:sz w:val="46"/>
          <w:szCs w:val="46"/>
        </w:rPr>
      </w:pPr>
      <w:r>
        <w:rPr>
          <w:rFonts w:ascii="Arial"/>
          <w:color w:val="979797"/>
          <w:spacing w:val="-30"/>
          <w:w w:val="120"/>
          <w:sz w:val="28"/>
        </w:rPr>
        <w:t>,</w:t>
      </w:r>
      <w:r>
        <w:rPr>
          <w:rFonts w:ascii="Arial"/>
          <w:color w:val="979797"/>
          <w:spacing w:val="-6"/>
          <w:w w:val="120"/>
          <w:sz w:val="28"/>
        </w:rPr>
        <w:t>,</w:t>
        <w:tab/>
      </w:r>
      <w:r>
        <w:rPr>
          <w:rFonts w:ascii="Arial"/>
          <w:color w:val="979797"/>
          <w:w w:val="110"/>
          <w:position w:val="-3"/>
          <w:sz w:val="46"/>
        </w:rPr>
        <w:t>"</w:t>
      </w:r>
      <w:r>
        <w:rPr>
          <w:rFonts w:ascii="Arial"/>
          <w:sz w:val="46"/>
        </w:rPr>
      </w:r>
    </w:p>
    <w:p>
      <w:pPr>
        <w:spacing w:after="0" w:line="329" w:lineRule="atLeast"/>
        <w:jc w:val="center"/>
        <w:rPr>
          <w:rFonts w:ascii="Arial" w:hAnsi="Arial" w:cs="Arial" w:eastAsia="Arial"/>
          <w:sz w:val="46"/>
          <w:szCs w:val="46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3318" w:space="40"/>
            <w:col w:w="1778" w:space="40"/>
            <w:col w:w="4022" w:space="40"/>
            <w:col w:w="544" w:space="40"/>
            <w:col w:w="10558"/>
          </w:cols>
        </w:sectPr>
      </w:pPr>
    </w:p>
    <w:p>
      <w:pPr>
        <w:tabs>
          <w:tab w:pos="11595" w:val="left" w:leader="none"/>
        </w:tabs>
        <w:spacing w:line="21" w:lineRule="atLeast" w:before="0"/>
        <w:ind w:left="1009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z w:val="12"/>
        </w:rPr>
        <w:t>3000</w:t>
      </w:r>
      <w:r>
        <w:rPr>
          <w:rFonts w:ascii="Times New Roman"/>
          <w:spacing w:val="-14"/>
          <w:sz w:val="12"/>
        </w:rPr>
        <w:t> </w:t>
      </w:r>
      <w:r>
        <w:rPr>
          <w:rFonts w:ascii="Arial"/>
          <w:sz w:val="11"/>
        </w:rPr>
        <w:t>across</w:t>
      </w:r>
      <w:r>
        <w:rPr>
          <w:rFonts w:ascii="Arial"/>
          <w:spacing w:val="-9"/>
          <w:sz w:val="11"/>
        </w:rPr>
        <w:t> </w:t>
      </w:r>
      <w:r>
        <w:rPr>
          <w:rFonts w:ascii="Arial"/>
          <w:sz w:val="11"/>
        </w:rPr>
        <w:t>field</w:t>
      </w:r>
      <w:r>
        <w:rPr>
          <w:rFonts w:ascii="Arial"/>
          <w:spacing w:val="-8"/>
          <w:sz w:val="11"/>
        </w:rPr>
        <w:t> </w:t>
      </w:r>
      <w:r>
        <w:rPr>
          <w:rFonts w:ascii="Times New Roman"/>
          <w:sz w:val="13"/>
        </w:rPr>
        <w:t>to</w:t>
        <w:tab/>
      </w:r>
      <w:r>
        <w:rPr>
          <w:rFonts w:ascii="Times New Roman"/>
          <w:color w:val="3F00FD"/>
          <w:w w:val="105"/>
          <w:sz w:val="13"/>
        </w:rPr>
        <w:t>-------------------</w:t>
      </w:r>
      <w:r>
        <w:rPr>
          <w:rFonts w:ascii="Times New Roman"/>
          <w:sz w:val="13"/>
        </w:rPr>
      </w:r>
    </w:p>
    <w:p>
      <w:pPr>
        <w:spacing w:line="290" w:lineRule="atLeast" w:before="0"/>
        <w:ind w:left="0" w:right="103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w w:val="115"/>
          <w:sz w:val="10"/>
        </w:rPr>
        <w:t>watercourse</w:t>
      </w:r>
      <w:r>
        <w:rPr>
          <w:rFonts w:ascii="Arial"/>
          <w:spacing w:val="-5"/>
          <w:w w:val="115"/>
          <w:sz w:val="10"/>
        </w:rPr>
        <w:t> </w:t>
      </w:r>
      <w:r>
        <w:rPr>
          <w:rFonts w:ascii="Arial"/>
          <w:spacing w:val="-7"/>
          <w:w w:val="125"/>
          <w:sz w:val="10"/>
        </w:rPr>
        <w:t>i</w:t>
      </w:r>
      <w:r>
        <w:rPr>
          <w:rFonts w:ascii="Arial"/>
          <w:spacing w:val="-13"/>
          <w:w w:val="125"/>
          <w:sz w:val="10"/>
        </w:rPr>
        <w:t>n</w:t>
      </w:r>
      <w:r>
        <w:rPr>
          <w:rFonts w:ascii="Arial"/>
          <w:spacing w:val="-27"/>
          <w:w w:val="125"/>
          <w:sz w:val="10"/>
        </w:rPr>
        <w:t> </w:t>
      </w:r>
      <w:r>
        <w:rPr>
          <w:rFonts w:ascii="Times New Roman"/>
          <w:w w:val="115"/>
          <w:sz w:val="13"/>
        </w:rPr>
        <w:t>trees  </w:t>
      </w:r>
      <w:r>
        <w:rPr>
          <w:rFonts w:ascii="Times New Roman"/>
          <w:spacing w:val="36"/>
          <w:w w:val="115"/>
          <w:sz w:val="13"/>
        </w:rPr>
        <w:t> </w:t>
      </w:r>
      <w:r>
        <w:rPr>
          <w:rFonts w:ascii="Times New Roman"/>
          <w:color w:val="3F00FD"/>
          <w:w w:val="125"/>
          <w:sz w:val="13"/>
        </w:rPr>
        <w:t>-----</w:t>
      </w:r>
      <w:r>
        <w:rPr>
          <w:rFonts w:ascii="Times New Roman"/>
          <w:sz w:val="13"/>
        </w:rPr>
      </w:r>
    </w:p>
    <w:p>
      <w:pPr>
        <w:spacing w:line="556" w:lineRule="atLeast" w:before="0"/>
        <w:ind w:left="3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/>
          <w:w w:val="95"/>
          <w:sz w:val="13"/>
        </w:rPr>
        <w:t>Jlinction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52" w:lineRule="atLeast" w:before="10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79797"/>
          <w:w w:val="16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tabs>
          <w:tab w:pos="2480" w:val="left" w:leader="none"/>
          <w:tab w:pos="3392" w:val="left" w:leader="none"/>
          <w:tab w:pos="4609" w:val="left" w:leader="none"/>
        </w:tabs>
        <w:spacing w:line="341" w:lineRule="atLeast" w:before="0"/>
        <w:ind w:left="25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55"/>
        </w:rPr>
        <w:br w:type="column"/>
      </w:r>
      <w:r>
        <w:rPr>
          <w:rFonts w:ascii="Arial"/>
          <w:i/>
          <w:color w:val="979797"/>
          <w:w w:val="55"/>
          <w:sz w:val="24"/>
        </w:rPr>
        <w:t>\-t</w:t>
      </w:r>
      <w:r>
        <w:rPr>
          <w:rFonts w:ascii="Arial"/>
          <w:i/>
          <w:color w:val="979797"/>
          <w:spacing w:val="-37"/>
          <w:w w:val="55"/>
          <w:sz w:val="24"/>
        </w:rPr>
        <w:t>1</w:t>
      </w:r>
      <w:r>
        <w:rPr>
          <w:rFonts w:ascii="Times New Roman"/>
          <w:color w:val="979797"/>
          <w:spacing w:val="-5"/>
          <w:w w:val="55"/>
          <w:position w:val="-13"/>
          <w:sz w:val="32"/>
        </w:rPr>
        <w:t>-</w:t>
      </w:r>
      <w:r>
        <w:rPr>
          <w:rFonts w:ascii="Arial"/>
          <w:i/>
          <w:color w:val="979797"/>
          <w:w w:val="55"/>
          <w:sz w:val="24"/>
        </w:rPr>
        <w:t>'</w:t>
        <w:tab/>
      </w:r>
      <w:r>
        <w:rPr>
          <w:rFonts w:ascii="Arial"/>
          <w:i/>
          <w:color w:val="979797"/>
          <w:w w:val="75"/>
          <w:sz w:val="24"/>
        </w:rPr>
        <w:t>"</w:t>
        <w:tab/>
      </w:r>
      <w:r>
        <w:rPr>
          <w:rFonts w:ascii="Arial"/>
          <w:i/>
          <w:color w:val="979797"/>
          <w:sz w:val="14"/>
        </w:rPr>
        <w:t>&lt;</w:t>
      </w:r>
      <w:r>
        <w:rPr>
          <w:rFonts w:ascii="Arial"/>
          <w:i/>
          <w:color w:val="979797"/>
          <w:spacing w:val="-22"/>
          <w:sz w:val="14"/>
        </w:rPr>
        <w:t>-</w:t>
      </w:r>
      <w:r>
        <w:rPr>
          <w:rFonts w:ascii="Arial"/>
          <w:i/>
          <w:color w:val="979797"/>
          <w:sz w:val="14"/>
        </w:rPr>
        <w:t>'  </w:t>
      </w:r>
      <w:r>
        <w:rPr>
          <w:rFonts w:ascii="Arial"/>
          <w:i/>
          <w:color w:val="979797"/>
          <w:spacing w:val="26"/>
          <w:sz w:val="14"/>
        </w:rPr>
        <w:t> </w:t>
      </w:r>
      <w:r>
        <w:rPr>
          <w:rFonts w:ascii="Arial"/>
          <w:color w:val="979797"/>
          <w:w w:val="75"/>
          <w:sz w:val="14"/>
        </w:rPr>
        <w:t>.;,    </w:t>
      </w:r>
      <w:r>
        <w:rPr>
          <w:rFonts w:ascii="Arial"/>
          <w:color w:val="979797"/>
          <w:spacing w:val="16"/>
          <w:w w:val="75"/>
          <w:sz w:val="14"/>
        </w:rPr>
        <w:t> </w:t>
      </w:r>
      <w:r>
        <w:rPr>
          <w:rFonts w:ascii="Times New Roman"/>
          <w:color w:val="979797"/>
          <w:w w:val="140"/>
          <w:sz w:val="9"/>
        </w:rPr>
        <w:t>6 </w:t>
      </w:r>
      <w:r>
        <w:rPr>
          <w:rFonts w:ascii="Times New Roman"/>
          <w:color w:val="979797"/>
          <w:spacing w:val="9"/>
          <w:w w:val="140"/>
          <w:sz w:val="9"/>
        </w:rPr>
        <w:t> </w:t>
      </w:r>
      <w:r>
        <w:rPr>
          <w:rFonts w:ascii="Times New Roman"/>
          <w:color w:val="979797"/>
          <w:sz w:val="9"/>
        </w:rPr>
        <w:t>"""'</w:t>
        <w:tab/>
      </w:r>
      <w:r>
        <w:rPr>
          <w:rFonts w:ascii="Arial"/>
          <w:i/>
          <w:color w:val="979797"/>
          <w:w w:val="75"/>
          <w:sz w:val="14"/>
        </w:rPr>
        <w:t>&lt;-.;,</w:t>
      </w:r>
      <w:r>
        <w:rPr>
          <w:rFonts w:ascii="Arial"/>
          <w:sz w:val="14"/>
        </w:rPr>
      </w:r>
    </w:p>
    <w:p>
      <w:pPr>
        <w:spacing w:line="19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948.461426pt;margin-top:-4.755544pt;width:14.45pt;height:12.65pt;mso-position-horizontal-relative:page;mso-position-vertical-relative:paragraph;z-index:-593128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5"/>
                      <w:szCs w:val="25"/>
                    </w:rPr>
                  </w:pPr>
                  <w:r>
                    <w:rPr>
                      <w:rFonts w:ascii="Courier New" w:hAnsi="Courier New" w:cs="Courier New" w:eastAsia="Courier New"/>
                      <w:color w:val="979797"/>
                      <w:spacing w:val="-121"/>
                      <w:w w:val="135"/>
                      <w:sz w:val="25"/>
                      <w:szCs w:val="25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color w:val="979797"/>
                      <w:w w:val="135"/>
                      <w:sz w:val="25"/>
                      <w:szCs w:val="25"/>
                    </w:rPr>
                    <w:t>'</w:t>
                  </w:r>
                  <w:r>
                    <w:rPr>
                      <w:rFonts w:ascii="Courier New" w:hAnsi="Courier New" w:cs="Courier New" w:eastAsia="Courier New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4740" w:val="left" w:leader="none"/>
        </w:tabs>
        <w:spacing w:line="95" w:lineRule="atLeast" w:before="0"/>
        <w:ind w:left="266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9"/>
          <w:w w:val="75"/>
          <w:sz w:val="30"/>
          <w:szCs w:val="30"/>
        </w:rPr>
        <w:t>••</w:t>
        <w:tab/>
      </w:r>
      <w:r>
        <w:rPr>
          <w:rFonts w:ascii="Arial" w:hAnsi="Arial" w:cs="Arial" w:eastAsia="Arial"/>
          <w:color w:val="979797"/>
          <w:w w:val="260"/>
          <w:position w:val="-4"/>
          <w:sz w:val="15"/>
          <w:szCs w:val="15"/>
        </w:rPr>
        <w:t>f</w:t>
      </w:r>
      <w:r>
        <w:rPr>
          <w:rFonts w:ascii="Arial" w:hAnsi="Arial" w:cs="Arial" w:eastAsia="Arial"/>
          <w:sz w:val="15"/>
          <w:szCs w:val="15"/>
        </w:rPr>
      </w:r>
    </w:p>
    <w:p>
      <w:pPr>
        <w:spacing w:line="268" w:lineRule="atLeast" w:before="0"/>
        <w:ind w:left="2750" w:right="673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w w:val="95"/>
        </w:rPr>
        <w:br w:type="column"/>
      </w:r>
      <w:r>
        <w:rPr>
          <w:rFonts w:ascii="Arial"/>
          <w:color w:val="05608C"/>
          <w:w w:val="95"/>
          <w:sz w:val="36"/>
        </w:rPr>
        <w:t>CAPITA</w:t>
      </w:r>
      <w:r>
        <w:rPr>
          <w:rFonts w:ascii="Arial"/>
          <w:color w:val="05608C"/>
          <w:spacing w:val="-11"/>
          <w:w w:val="95"/>
          <w:sz w:val="36"/>
        </w:rPr>
        <w:t> </w:t>
      </w:r>
      <w:r>
        <w:rPr>
          <w:rFonts w:ascii="Arial"/>
          <w:color w:val="28B1DB"/>
          <w:w w:val="95"/>
          <w:sz w:val="36"/>
        </w:rPr>
        <w:t>SYMON</w:t>
      </w:r>
      <w:r>
        <w:rPr>
          <w:rFonts w:ascii="Arial"/>
          <w:color w:val="28B1DB"/>
          <w:spacing w:val="-60"/>
          <w:w w:val="95"/>
          <w:sz w:val="36"/>
        </w:rPr>
        <w:t> </w:t>
      </w:r>
      <w:r>
        <w:rPr>
          <w:rFonts w:ascii="Arial"/>
          <w:color w:val="28B1DB"/>
          <w:w w:val="95"/>
          <w:sz w:val="36"/>
        </w:rPr>
        <w:t>DS</w:t>
      </w:r>
      <w:r>
        <w:rPr>
          <w:rFonts w:ascii="Arial"/>
          <w:sz w:val="36"/>
        </w:rPr>
      </w:r>
    </w:p>
    <w:p>
      <w:pPr>
        <w:spacing w:line="134" w:lineRule="exact" w:before="0"/>
        <w:ind w:left="0" w:right="234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28B1DB"/>
          <w:sz w:val="12"/>
        </w:rPr>
        <w:t>STRUCTURES</w:t>
      </w:r>
      <w:r>
        <w:rPr>
          <w:rFonts w:ascii="Arial"/>
          <w:sz w:val="12"/>
        </w:rPr>
      </w:r>
    </w:p>
    <w:p>
      <w:pPr>
        <w:spacing w:line="93" w:lineRule="exact" w:before="24"/>
        <w:ind w:left="2693" w:right="673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sz w:val="9"/>
        </w:rPr>
        <w:t>COnsuHing</w:t>
      </w:r>
      <w:r>
        <w:rPr>
          <w:rFonts w:ascii="Arial"/>
          <w:spacing w:val="11"/>
          <w:sz w:val="9"/>
        </w:rPr>
        <w:t> </w:t>
      </w:r>
      <w:r>
        <w:rPr>
          <w:rFonts w:ascii="Arial"/>
          <w:spacing w:val="-1"/>
          <w:sz w:val="9"/>
        </w:rPr>
        <w:t>Civil,Sb'uctural</w:t>
      </w:r>
      <w:r>
        <w:rPr>
          <w:rFonts w:ascii="Arial"/>
          <w:spacing w:val="7"/>
          <w:sz w:val="9"/>
        </w:rPr>
        <w:t> </w:t>
      </w:r>
      <w:r>
        <w:rPr>
          <w:rFonts w:ascii="Arial"/>
          <w:sz w:val="9"/>
        </w:rPr>
        <w:t>&amp;</w:t>
      </w:r>
      <w:r>
        <w:rPr>
          <w:rFonts w:ascii="Arial"/>
          <w:spacing w:val="4"/>
          <w:sz w:val="9"/>
        </w:rPr>
        <w:t> </w:t>
      </w:r>
      <w:r>
        <w:rPr>
          <w:rFonts w:ascii="Arial"/>
          <w:sz w:val="9"/>
        </w:rPr>
        <w:t>Geo-Environmental</w:t>
      </w:r>
      <w:r>
        <w:rPr>
          <w:rFonts w:ascii="Arial"/>
          <w:spacing w:val="15"/>
          <w:sz w:val="9"/>
        </w:rPr>
        <w:t> </w:t>
      </w:r>
      <w:r>
        <w:rPr>
          <w:rFonts w:ascii="Arial"/>
          <w:sz w:val="9"/>
        </w:rPr>
        <w:t>Engineers</w:t>
      </w:r>
      <w:r>
        <w:rPr>
          <w:rFonts w:ascii="Arial"/>
          <w:sz w:val="9"/>
        </w:rPr>
      </w:r>
    </w:p>
    <w:p>
      <w:pPr>
        <w:tabs>
          <w:tab w:pos="4348" w:val="left" w:leader="none"/>
        </w:tabs>
        <w:spacing w:line="79" w:lineRule="atLeast" w:before="0"/>
        <w:ind w:left="253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w w:val="95"/>
          <w:sz w:val="13"/>
        </w:rPr>
        <w:t>MANCHESTER</w:t>
        <w:tab/>
      </w:r>
      <w:r>
        <w:rPr>
          <w:rFonts w:ascii="Arial"/>
          <w:sz w:val="13"/>
        </w:rPr>
        <w:t>Offices</w:t>
      </w:r>
      <w:r>
        <w:rPr>
          <w:rFonts w:ascii="Arial"/>
          <w:spacing w:val="-16"/>
          <w:sz w:val="13"/>
        </w:rPr>
        <w:t> </w:t>
      </w:r>
      <w:r>
        <w:rPr>
          <w:rFonts w:ascii="Arial"/>
          <w:spacing w:val="-2"/>
          <w:sz w:val="13"/>
        </w:rPr>
        <w:t>also</w:t>
      </w:r>
      <w:r>
        <w:rPr>
          <w:rFonts w:ascii="Arial"/>
          <w:spacing w:val="-17"/>
          <w:sz w:val="13"/>
        </w:rPr>
        <w:t> </w:t>
      </w:r>
      <w:r>
        <w:rPr>
          <w:rFonts w:ascii="Times New Roman"/>
          <w:sz w:val="16"/>
        </w:rPr>
        <w:t>at:</w:t>
      </w:r>
      <w:r>
        <w:rPr>
          <w:rFonts w:ascii="Times New Roman"/>
          <w:sz w:val="16"/>
        </w:rPr>
      </w:r>
    </w:p>
    <w:p>
      <w:pPr>
        <w:spacing w:after="0" w:line="79" w:lineRule="atLeas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2579" w:space="40"/>
            <w:col w:w="708" w:space="40"/>
            <w:col w:w="5528" w:space="40"/>
            <w:col w:w="4859" w:space="40"/>
            <w:col w:w="6546"/>
          </w:cols>
        </w:sectPr>
      </w:pPr>
    </w:p>
    <w:p>
      <w:pPr>
        <w:spacing w:line="10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color w:val="0CC6FF"/>
          <w:spacing w:val="6"/>
          <w:w w:val="130"/>
          <w:sz w:val="14"/>
        </w:rPr>
        <w:t>A</w:t>
      </w:r>
      <w:r>
        <w:rPr>
          <w:rFonts w:ascii="Times New Roman"/>
          <w:i/>
          <w:color w:val="3F00FD"/>
          <w:spacing w:val="20"/>
          <w:w w:val="130"/>
          <w:sz w:val="14"/>
        </w:rPr>
        <w:t>_</w:t>
      </w:r>
      <w:r>
        <w:rPr>
          <w:rFonts w:ascii="Times New Roman"/>
          <w:i/>
          <w:color w:val="3F00FD"/>
          <w:spacing w:val="4"/>
          <w:w w:val="130"/>
          <w:sz w:val="14"/>
        </w:rPr>
        <w:t>/</w:t>
      </w:r>
      <w:r>
        <w:rPr>
          <w:rFonts w:ascii="Times New Roman"/>
          <w:i/>
          <w:color w:val="3F00FD"/>
          <w:spacing w:val="30"/>
          <w:w w:val="130"/>
          <w:sz w:val="14"/>
        </w:rPr>
        <w:t> </w:t>
      </w:r>
      <w:r>
        <w:rPr>
          <w:rFonts w:ascii="Times New Roman"/>
          <w:i/>
          <w:color w:val="3F00FD"/>
          <w:w w:val="130"/>
          <w:sz w:val="14"/>
        </w:rPr>
        <w:t>-</w:t>
      </w:r>
      <w:r>
        <w:rPr>
          <w:rFonts w:ascii="Times New Roman"/>
          <w:sz w:val="14"/>
        </w:rPr>
      </w:r>
    </w:p>
    <w:p>
      <w:pPr>
        <w:spacing w:line="290" w:lineRule="exac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>
          <w:w w:val="65"/>
        </w:rPr>
        <w:br w:type="column"/>
      </w:r>
      <w:r>
        <w:rPr>
          <w:rFonts w:ascii="Times New Roman"/>
          <w:color w:val="979797"/>
          <w:spacing w:val="-7"/>
          <w:w w:val="65"/>
          <w:sz w:val="61"/>
        </w:rPr>
        <w:t>..</w:t>
      </w:r>
      <w:r>
        <w:rPr>
          <w:rFonts w:ascii="Arial"/>
          <w:color w:val="979797"/>
          <w:spacing w:val="-4"/>
          <w:w w:val="65"/>
          <w:position w:val="1"/>
          <w:sz w:val="42"/>
        </w:rPr>
        <w:t>"</w:t>
      </w:r>
      <w:r>
        <w:rPr>
          <w:rFonts w:ascii="Arial"/>
          <w:sz w:val="42"/>
        </w:rPr>
      </w:r>
    </w:p>
    <w:p>
      <w:pPr>
        <w:spacing w:line="5" w:lineRule="exact" w:before="0"/>
        <w:ind w:left="1177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Arial" w:hAnsi="Arial" w:cs="Arial" w:eastAsia="Arial"/>
          <w:color w:val="979797"/>
          <w:spacing w:val="-194"/>
          <w:w w:val="85"/>
          <w:sz w:val="19"/>
          <w:szCs w:val="19"/>
        </w:rPr>
        <w:t>.</w:t>
      </w:r>
      <w:r>
        <w:rPr>
          <w:rFonts w:ascii="Arial" w:hAnsi="Arial" w:cs="Arial" w:eastAsia="Arial"/>
          <w:color w:val="979797"/>
          <w:w w:val="85"/>
          <w:position w:val="-18"/>
          <w:sz w:val="44"/>
          <w:szCs w:val="44"/>
        </w:rPr>
        <w:t>·</w:t>
      </w:r>
      <w:r>
        <w:rPr>
          <w:rFonts w:ascii="Arial" w:hAnsi="Arial" w:cs="Arial" w:eastAsia="Arial"/>
          <w:color w:val="979797"/>
          <w:spacing w:val="-124"/>
          <w:w w:val="85"/>
          <w:position w:val="-18"/>
          <w:sz w:val="44"/>
          <w:szCs w:val="44"/>
        </w:rPr>
        <w:t>-</w:t>
      </w:r>
      <w:r>
        <w:rPr>
          <w:rFonts w:ascii="Arial" w:hAnsi="Arial" w:cs="Arial" w:eastAsia="Arial"/>
          <w:color w:val="979797"/>
          <w:spacing w:val="-32"/>
          <w:w w:val="8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color w:val="979797"/>
          <w:spacing w:val="-89"/>
          <w:w w:val="85"/>
          <w:position w:val="-2"/>
          <w:sz w:val="38"/>
          <w:szCs w:val="38"/>
        </w:rPr>
        <w:t>•</w:t>
      </w:r>
      <w:r>
        <w:rPr>
          <w:rFonts w:ascii="Times New Roman" w:hAnsi="Times New Roman" w:cs="Times New Roman" w:eastAsia="Times New Roman"/>
          <w:sz w:val="38"/>
          <w:szCs w:val="38"/>
        </w:rPr>
      </w:r>
    </w:p>
    <w:p>
      <w:pPr>
        <w:spacing w:line="110" w:lineRule="exact" w:before="76"/>
        <w:ind w:left="26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90"/>
        </w:rPr>
        <w:br w:type="column"/>
      </w:r>
      <w:r>
        <w:rPr>
          <w:rFonts w:ascii="Times New Roman"/>
          <w:color w:val="979797"/>
          <w:w w:val="90"/>
          <w:sz w:val="12"/>
        </w:rPr>
        <w:t>;</w:t>
      </w:r>
      <w:r>
        <w:rPr>
          <w:rFonts w:ascii="Times New Roman"/>
          <w:w w:val="90"/>
          <w:sz w:val="12"/>
        </w:rPr>
        <w:t>Ollch</w:t>
      </w:r>
      <w:r>
        <w:rPr>
          <w:rFonts w:ascii="Times New Roman"/>
          <w:sz w:val="12"/>
        </w:rPr>
      </w:r>
    </w:p>
    <w:p>
      <w:pPr>
        <w:pStyle w:val="Heading6"/>
        <w:spacing w:line="108" w:lineRule="exact"/>
        <w:ind w:right="0"/>
        <w:jc w:val="right"/>
      </w:pPr>
      <w:r>
        <w:rPr>
          <w:color w:val="979797"/>
          <w:w w:val="50"/>
        </w:rPr>
        <w:t>..</w:t>
      </w:r>
      <w:r>
        <w:rPr/>
      </w:r>
    </w:p>
    <w:p>
      <w:pPr>
        <w:spacing w:line="115" w:lineRule="exact" w:before="179"/>
        <w:ind w:left="0" w:right="0" w:firstLine="0"/>
        <w:jc w:val="righ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65"/>
        </w:rPr>
        <w:br w:type="column"/>
      </w:r>
      <w:r>
        <w:rPr>
          <w:rFonts w:ascii="Arial" w:hAnsi="Arial" w:cs="Arial" w:eastAsia="Arial"/>
          <w:color w:val="979797"/>
          <w:spacing w:val="-8"/>
          <w:w w:val="65"/>
          <w:sz w:val="32"/>
          <w:szCs w:val="32"/>
        </w:rPr>
        <w:t>•</w:t>
      </w:r>
      <w:r>
        <w:rPr>
          <w:rFonts w:ascii="Arial" w:hAnsi="Arial" w:cs="Arial" w:eastAsia="Arial"/>
          <w:color w:val="979797"/>
          <w:spacing w:val="-9"/>
          <w:w w:val="65"/>
          <w:sz w:val="32"/>
          <w:szCs w:val="32"/>
        </w:rPr>
        <w:t>•</w:t>
      </w:r>
      <w:r>
        <w:rPr>
          <w:rFonts w:ascii="Arial" w:hAnsi="Arial" w:cs="Arial" w:eastAsia="Arial"/>
          <w:color w:val="979797"/>
          <w:spacing w:val="-11"/>
          <w:w w:val="6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79797"/>
          <w:w w:val="65"/>
          <w:position w:val="-10"/>
          <w:sz w:val="64"/>
          <w:szCs w:val="64"/>
        </w:rPr>
        <w:t>..</w:t>
      </w:r>
      <w:r>
        <w:rPr>
          <w:rFonts w:ascii="Times New Roman" w:hAnsi="Times New Roman" w:cs="Times New Roman" w:eastAsia="Times New Roman"/>
          <w:sz w:val="64"/>
          <w:szCs w:val="64"/>
        </w:rPr>
      </w:r>
    </w:p>
    <w:p>
      <w:pPr>
        <w:tabs>
          <w:tab w:pos="4416" w:val="left" w:leader="none"/>
          <w:tab w:pos="5251" w:val="left" w:leader="none"/>
          <w:tab w:pos="6896" w:val="left" w:leader="none"/>
          <w:tab w:pos="7693" w:val="left" w:leader="none"/>
        </w:tabs>
        <w:spacing w:line="355" w:lineRule="exact" w:before="0"/>
        <w:ind w:left="1765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3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1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spacing w:val="-13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-14"/>
          <w:w w:val="85"/>
          <w:sz w:val="28"/>
          <w:szCs w:val="28"/>
        </w:rPr>
        <w:t>•</w:t>
        <w:tab/>
      </w:r>
      <w:r>
        <w:rPr>
          <w:rFonts w:ascii="Courier New" w:hAnsi="Courier New" w:cs="Courier New" w:eastAsia="Courier New"/>
          <w:color w:val="979797"/>
          <w:spacing w:val="-14"/>
          <w:w w:val="85"/>
          <w:position w:val="13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13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13"/>
          <w:sz w:val="26"/>
          <w:szCs w:val="26"/>
        </w:rPr>
        <w:tab/>
      </w:r>
      <w:r>
        <w:rPr>
          <w:rFonts w:ascii="Courier New" w:hAnsi="Courier New" w:cs="Courier New" w:eastAsia="Courier New"/>
          <w:shadow w:val="0"/>
          <w:color w:val="979797"/>
          <w:w w:val="85"/>
          <w:position w:val="-2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-2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9"/>
          <w:position w:val="-2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spacing w:line="194" w:lineRule="atLeast" w:before="133"/>
        <w:ind w:left="0" w:right="2448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895.23761pt;margin-top:27.114397pt;width:7.2pt;height:14.95pt;mso-position-horizontal-relative:page;mso-position-vertical-relative:paragraph;z-index:-593104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3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4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spacing w:val="-14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6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83" w:lineRule="exact" w:before="0"/>
        <w:ind w:left="305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Clarnanca</w:t>
      </w:r>
      <w:r>
        <w:rPr>
          <w:rFonts w:ascii="Arial"/>
          <w:spacing w:val="-11"/>
          <w:sz w:val="10"/>
        </w:rPr>
        <w:t> </w:t>
      </w:r>
      <w:r>
        <w:rPr>
          <w:rFonts w:ascii="Arial"/>
          <w:sz w:val="10"/>
        </w:rPr>
        <w:t>House,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9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Mellor</w:t>
      </w:r>
      <w:r>
        <w:rPr>
          <w:rFonts w:ascii="Arial"/>
          <w:spacing w:val="-15"/>
          <w:sz w:val="10"/>
        </w:rPr>
        <w:t> </w:t>
      </w:r>
      <w:r>
        <w:rPr>
          <w:rFonts w:ascii="Times New Roman"/>
          <w:sz w:val="10"/>
        </w:rPr>
        <w:t>Road</w:t>
      </w:r>
      <w:r>
        <w:rPr>
          <w:rFonts w:ascii="Times New Roman"/>
          <w:sz w:val="10"/>
        </w:rPr>
      </w:r>
    </w:p>
    <w:p>
      <w:pPr>
        <w:spacing w:before="5"/>
        <w:ind w:left="305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Cheadle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Hulme,</w:t>
      </w:r>
      <w:r>
        <w:rPr>
          <w:rFonts w:ascii="Arial"/>
          <w:spacing w:val="-7"/>
          <w:w w:val="95"/>
          <w:sz w:val="10"/>
        </w:rPr>
        <w:t> </w:t>
      </w:r>
      <w:r>
        <w:rPr>
          <w:rFonts w:ascii="Arial"/>
          <w:w w:val="95"/>
          <w:sz w:val="10"/>
        </w:rPr>
        <w:t>Cheshire,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SKB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SAT</w:t>
      </w:r>
      <w:r>
        <w:rPr>
          <w:rFonts w:ascii="Arial"/>
          <w:sz w:val="10"/>
        </w:rPr>
      </w:r>
    </w:p>
    <w:p>
      <w:pPr>
        <w:spacing w:line="91" w:lineRule="exact" w:before="0"/>
        <w:ind w:left="305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w w:val="105"/>
          <w:sz w:val="10"/>
        </w:rPr>
        <w:t>Tel: (+44)</w:t>
      </w:r>
      <w:r>
        <w:rPr>
          <w:rFonts w:ascii="Times New Roman"/>
          <w:spacing w:val="-8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</w:t>
      </w:r>
      <w:r>
        <w:rPr>
          <w:rFonts w:ascii="Times New Roman"/>
          <w:spacing w:val="-4"/>
          <w:w w:val="105"/>
          <w:sz w:val="10"/>
        </w:rPr>
        <w:t> </w:t>
      </w:r>
      <w:r>
        <w:rPr>
          <w:rFonts w:ascii="Times New Roman"/>
          <w:w w:val="105"/>
          <w:sz w:val="10"/>
        </w:rPr>
        <w:t>486</w:t>
      </w:r>
      <w:r>
        <w:rPr>
          <w:rFonts w:ascii="Times New Roman"/>
          <w:spacing w:val="5"/>
          <w:w w:val="105"/>
          <w:sz w:val="10"/>
        </w:rPr>
        <w:t> </w:t>
      </w:r>
      <w:r>
        <w:rPr>
          <w:rFonts w:ascii="Times New Roman"/>
          <w:w w:val="105"/>
          <w:sz w:val="10"/>
        </w:rPr>
        <w:t>1521</w:t>
      </w:r>
      <w:r>
        <w:rPr>
          <w:rFonts w:ascii="Times New Roman"/>
          <w:sz w:val="10"/>
        </w:rPr>
      </w:r>
    </w:p>
    <w:p>
      <w:pPr>
        <w:spacing w:line="219" w:lineRule="exact" w:before="0"/>
        <w:ind w:left="24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70"/>
        </w:rPr>
        <w:br w:type="column"/>
      </w:r>
      <w:r>
        <w:rPr>
          <w:rFonts w:ascii="Arial"/>
          <w:spacing w:val="-41"/>
          <w:w w:val="70"/>
          <w:sz w:val="29"/>
        </w:rPr>
        <w:t>"</w:t>
      </w:r>
      <w:r>
        <w:rPr>
          <w:rFonts w:ascii="Arial"/>
          <w:w w:val="70"/>
          <w:position w:val="1"/>
          <w:sz w:val="10"/>
        </w:rPr>
        <w:t>L</w:t>
      </w:r>
      <w:r>
        <w:rPr>
          <w:rFonts w:ascii="Arial"/>
          <w:spacing w:val="-36"/>
          <w:w w:val="70"/>
          <w:position w:val="1"/>
          <w:sz w:val="10"/>
        </w:rPr>
        <w:t>o</w:t>
      </w:r>
      <w:r>
        <w:rPr>
          <w:rFonts w:ascii="Arial"/>
          <w:spacing w:val="-14"/>
          <w:w w:val="70"/>
          <w:sz w:val="29"/>
        </w:rPr>
        <w:t>"</w:t>
      </w:r>
      <w:r>
        <w:rPr>
          <w:rFonts w:ascii="Arial"/>
          <w:spacing w:val="-32"/>
          <w:w w:val="70"/>
          <w:position w:val="1"/>
          <w:sz w:val="10"/>
        </w:rPr>
        <w:t>o</w:t>
      </w:r>
      <w:r>
        <w:rPr>
          <w:rFonts w:ascii="Arial"/>
          <w:spacing w:val="-20"/>
          <w:w w:val="70"/>
          <w:sz w:val="29"/>
        </w:rPr>
        <w:t>"</w:t>
      </w:r>
      <w:r>
        <w:rPr>
          <w:rFonts w:ascii="Arial"/>
          <w:spacing w:val="-28"/>
          <w:w w:val="70"/>
          <w:position w:val="1"/>
          <w:sz w:val="10"/>
        </w:rPr>
        <w:t>d</w:t>
      </w:r>
      <w:r>
        <w:rPr>
          <w:rFonts w:ascii="Arial"/>
          <w:spacing w:val="-28"/>
          <w:w w:val="70"/>
          <w:sz w:val="29"/>
        </w:rPr>
        <w:t>"</w:t>
      </w:r>
      <w:r>
        <w:rPr>
          <w:rFonts w:ascii="Arial"/>
          <w:spacing w:val="-24"/>
          <w:w w:val="70"/>
          <w:position w:val="1"/>
          <w:sz w:val="10"/>
        </w:rPr>
        <w:t>o</w:t>
      </w:r>
      <w:r>
        <w:rPr>
          <w:rFonts w:ascii="Arial"/>
          <w:w w:val="70"/>
          <w:sz w:val="29"/>
        </w:rPr>
        <w:t>'</w:t>
      </w:r>
      <w:r>
        <w:rPr>
          <w:rFonts w:ascii="Arial"/>
          <w:w w:val="70"/>
          <w:position w:val="1"/>
          <w:sz w:val="10"/>
        </w:rPr>
        <w:t>o</w:t>
      </w:r>
      <w:r>
        <w:rPr>
          <w:rFonts w:ascii="Arial"/>
          <w:sz w:val="10"/>
        </w:rPr>
      </w:r>
    </w:p>
    <w:p>
      <w:pPr>
        <w:spacing w:line="75" w:lineRule="exact" w:before="0"/>
        <w:ind w:left="23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w w:val="150"/>
          <w:sz w:val="13"/>
        </w:rPr>
        <w:t>Wa­</w:t>
      </w:r>
      <w:r>
        <w:rPr>
          <w:rFonts w:ascii="Times New Roman" w:hAnsi="Times New Roman"/>
          <w:sz w:val="13"/>
        </w:rPr>
      </w:r>
    </w:p>
    <w:p>
      <w:pPr>
        <w:spacing w:line="82" w:lineRule="exact" w:before="0"/>
        <w:ind w:left="9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Cambridge</w:t>
      </w:r>
      <w:r>
        <w:rPr>
          <w:rFonts w:ascii="Arial"/>
          <w:sz w:val="10"/>
        </w:rPr>
      </w:r>
    </w:p>
    <w:p>
      <w:pPr>
        <w:spacing w:before="6"/>
        <w:ind w:left="9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sz w:val="10"/>
        </w:rPr>
        <w:t>She!Held</w:t>
      </w:r>
    </w:p>
    <w:p>
      <w:pPr>
        <w:spacing w:after="0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1229" w:space="40"/>
            <w:col w:w="2004" w:space="40"/>
            <w:col w:w="807" w:space="40"/>
            <w:col w:w="1235" w:space="40"/>
            <w:col w:w="7834" w:space="40"/>
            <w:col w:w="4590" w:space="40"/>
            <w:col w:w="577" w:space="40"/>
            <w:col w:w="1824"/>
          </w:cols>
        </w:sectPr>
      </w:pPr>
    </w:p>
    <w:p>
      <w:pPr>
        <w:tabs>
          <w:tab w:pos="3384" w:val="left" w:leader="none"/>
        </w:tabs>
        <w:spacing w:line="424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Courier New" w:hAnsi="Courier New" w:cs="Courier New" w:eastAsia="Courier New"/>
          <w:color w:val="979797"/>
          <w:spacing w:val="-99"/>
          <w:w w:val="95"/>
          <w:sz w:val="27"/>
          <w:szCs w:val="27"/>
        </w:rPr>
        <w:t>•</w:t>
      </w:r>
      <w:r>
        <w:rPr>
          <w:rFonts w:ascii="Courier New" w:hAnsi="Courier New" w:cs="Courier New" w:eastAsia="Courier New"/>
          <w:color w:val="979797"/>
          <w:w w:val="95"/>
          <w:sz w:val="27"/>
          <w:szCs w:val="27"/>
        </w:rPr>
        <w:t>•</w:t>
        <w:tab/>
      </w:r>
      <w:r>
        <w:rPr>
          <w:rFonts w:ascii="Arial" w:hAnsi="Arial" w:cs="Arial" w:eastAsia="Arial"/>
          <w:color w:val="979797"/>
          <w:w w:val="110"/>
          <w:position w:val="2"/>
          <w:sz w:val="6"/>
          <w:szCs w:val="6"/>
        </w:rPr>
        <w:t>Nl!il1REEH'"""1"12ri&lt;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42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0"/>
        </w:rPr>
        <w:t>Fax:</w:t>
      </w:r>
      <w:r>
        <w:rPr>
          <w:rFonts w:ascii="Times New Roman"/>
          <w:spacing w:val="-1"/>
          <w:w w:val="105"/>
          <w:sz w:val="10"/>
        </w:rPr>
        <w:t> </w:t>
      </w:r>
      <w:r>
        <w:rPr>
          <w:rFonts w:ascii="Times New Roman"/>
          <w:w w:val="105"/>
          <w:sz w:val="10"/>
        </w:rPr>
        <w:t>(+44)</w:t>
      </w:r>
      <w:r>
        <w:rPr>
          <w:rFonts w:ascii="Times New Roman"/>
          <w:spacing w:val="-3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0161 486</w:t>
      </w:r>
      <w:r>
        <w:rPr>
          <w:rFonts w:ascii="Times New Roman"/>
          <w:spacing w:val="3"/>
          <w:w w:val="105"/>
          <w:sz w:val="10"/>
        </w:rPr>
        <w:t> </w:t>
      </w:r>
      <w:r>
        <w:rPr>
          <w:rFonts w:ascii="Times New Roman"/>
          <w:w w:val="105"/>
          <w:sz w:val="10"/>
        </w:rPr>
        <w:t>1580</w:t>
      </w:r>
      <w:r>
        <w:rPr>
          <w:rFonts w:ascii="Times New Roman"/>
          <w:sz w:val="10"/>
        </w:rPr>
      </w:r>
    </w:p>
    <w:p>
      <w:pPr>
        <w:spacing w:line="424" w:lineRule="atLeast" w:before="0"/>
        <w:ind w:left="65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Arial"/>
          <w:w w:val="90"/>
          <w:sz w:val="10"/>
        </w:rPr>
        <w:t>Speclal</w:t>
      </w:r>
      <w:r>
        <w:rPr>
          <w:rFonts w:ascii="Arial"/>
          <w:spacing w:val="8"/>
          <w:w w:val="90"/>
          <w:sz w:val="10"/>
        </w:rPr>
        <w:t> </w:t>
      </w:r>
      <w:r>
        <w:rPr>
          <w:rFonts w:ascii="Arial"/>
          <w:w w:val="90"/>
          <w:sz w:val="11"/>
        </w:rPr>
        <w:t>Projects:</w:t>
      </w:r>
      <w:r>
        <w:rPr>
          <w:rFonts w:ascii="Arial"/>
          <w:spacing w:val="-1"/>
          <w:w w:val="90"/>
          <w:sz w:val="11"/>
        </w:rPr>
        <w:t> </w:t>
      </w:r>
      <w:r>
        <w:rPr>
          <w:rFonts w:ascii="Arial"/>
          <w:w w:val="90"/>
          <w:sz w:val="11"/>
        </w:rPr>
        <w:t>Cheacl</w:t>
      </w:r>
      <w:r>
        <w:rPr>
          <w:rFonts w:ascii="Arial"/>
          <w:spacing w:val="-12"/>
          <w:w w:val="90"/>
          <w:sz w:val="11"/>
        </w:rPr>
        <w:t> </w:t>
      </w:r>
      <w:r>
        <w:rPr>
          <w:rFonts w:ascii="Arial"/>
          <w:w w:val="90"/>
          <w:sz w:val="9"/>
        </w:rPr>
        <w:t>le</w:t>
      </w:r>
      <w:r>
        <w:rPr>
          <w:rFonts w:ascii="Arial"/>
          <w:spacing w:val="-7"/>
          <w:w w:val="90"/>
          <w:sz w:val="9"/>
        </w:rPr>
        <w:t> </w:t>
      </w:r>
      <w:r>
        <w:rPr>
          <w:rFonts w:ascii="Arial"/>
          <w:w w:val="90"/>
          <w:sz w:val="10"/>
        </w:rPr>
        <w:t>Hulme</w:t>
      </w:r>
      <w:r>
        <w:rPr>
          <w:rFonts w:ascii="Arial"/>
          <w:sz w:val="10"/>
        </w:rPr>
      </w:r>
    </w:p>
    <w:p>
      <w:pPr>
        <w:spacing w:after="0" w:line="424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280" w:right="0"/>
          <w:cols w:num="3" w:equalWidth="0">
            <w:col w:w="20174" w:space="40"/>
            <w:col w:w="7266" w:space="40"/>
            <w:col w:w="2860"/>
          </w:cols>
        </w:sectPr>
      </w:pPr>
    </w:p>
    <w:p>
      <w:pPr>
        <w:spacing w:line="296" w:lineRule="atLeast" w:before="0"/>
        <w:ind w:left="0" w:right="2567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979797"/>
          <w:spacing w:val="-11"/>
          <w:w w:val="25"/>
          <w:sz w:val="18"/>
        </w:rPr>
        <w:t>l</w:t>
      </w:r>
      <w:r>
        <w:rPr>
          <w:rFonts w:ascii="Times New Roman"/>
          <w:color w:val="979797"/>
          <w:spacing w:val="-15"/>
          <w:w w:val="25"/>
          <w:sz w:val="18"/>
        </w:rPr>
        <w:t>!</w:t>
      </w:r>
      <w:r>
        <w:rPr>
          <w:rFonts w:ascii="Times New Roman"/>
          <w:color w:val="FF0000"/>
          <w:w w:val="25"/>
          <w:sz w:val="18"/>
        </w:rPr>
        <w:t>1</w:t>
      </w:r>
      <w:r>
        <w:rPr>
          <w:rFonts w:ascii="Times New Roman"/>
          <w:sz w:val="18"/>
        </w:rPr>
      </w:r>
    </w:p>
    <w:p>
      <w:pPr>
        <w:pStyle w:val="Heading6"/>
        <w:spacing w:line="78" w:lineRule="atLeast"/>
        <w:ind w:right="0"/>
        <w:jc w:val="right"/>
      </w:pPr>
      <w:r>
        <w:rPr>
          <w:color w:val="979797"/>
          <w:w w:val="50"/>
        </w:rPr>
        <w:t>..</w:t>
      </w:r>
      <w:r>
        <w:rPr/>
      </w:r>
    </w:p>
    <w:p>
      <w:pPr>
        <w:tabs>
          <w:tab w:pos="618" w:val="left" w:leader="none"/>
        </w:tabs>
        <w:spacing w:line="295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7"/>
          <w:sz w:val="64"/>
        </w:rPr>
        <w:t>..</w:t>
        <w:tab/>
      </w:r>
      <w:r>
        <w:rPr>
          <w:rFonts w:ascii="Arial"/>
          <w:color w:val="979797"/>
          <w:spacing w:val="-7"/>
          <w:w w:val="80"/>
          <w:sz w:val="6"/>
        </w:rPr>
        <w:t>I</w:t>
      </w:r>
      <w:r>
        <w:rPr>
          <w:rFonts w:ascii="Arial"/>
          <w:color w:val="979797"/>
          <w:w w:val="80"/>
          <w:sz w:val="6"/>
        </w:rPr>
        <w:t>N12'110UAL</w:t>
      </w:r>
      <w:r>
        <w:rPr>
          <w:rFonts w:ascii="Arial"/>
          <w:color w:val="979797"/>
          <w:spacing w:val="12"/>
          <w:w w:val="80"/>
          <w:sz w:val="6"/>
        </w:rPr>
        <w:t> </w:t>
      </w:r>
      <w:r>
        <w:rPr>
          <w:rFonts w:ascii="Arial"/>
          <w:color w:val="979797"/>
          <w:spacing w:val="-18"/>
          <w:w w:val="80"/>
          <w:sz w:val="6"/>
        </w:rPr>
        <w:t>1</w:t>
      </w:r>
      <w:r>
        <w:rPr>
          <w:rFonts w:ascii="Times New Roman"/>
          <w:color w:val="979797"/>
          <w:spacing w:val="-90"/>
          <w:w w:val="80"/>
          <w:position w:val="-37"/>
          <w:sz w:val="61"/>
        </w:rPr>
        <w:t>.</w:t>
      </w:r>
      <w:r>
        <w:rPr>
          <w:rFonts w:ascii="Arial"/>
          <w:color w:val="979797"/>
          <w:w w:val="80"/>
          <w:sz w:val="6"/>
        </w:rPr>
        <w:t>R</w:t>
      </w:r>
      <w:r>
        <w:rPr>
          <w:rFonts w:ascii="Arial"/>
          <w:color w:val="979797"/>
          <w:spacing w:val="-24"/>
          <w:w w:val="80"/>
          <w:sz w:val="6"/>
        </w:rPr>
        <w:t>E</w:t>
      </w:r>
      <w:r>
        <w:rPr>
          <w:rFonts w:ascii="Times New Roman"/>
          <w:color w:val="979797"/>
          <w:spacing w:val="-76"/>
          <w:w w:val="80"/>
          <w:position w:val="-37"/>
          <w:sz w:val="61"/>
        </w:rPr>
        <w:t>.</w:t>
      </w:r>
      <w:r>
        <w:rPr>
          <w:rFonts w:ascii="Arial"/>
          <w:color w:val="979797"/>
          <w:w w:val="80"/>
          <w:sz w:val="6"/>
        </w:rPr>
        <w:t>Ell</w:t>
      </w:r>
      <w:r>
        <w:rPr>
          <w:rFonts w:ascii="Arial"/>
          <w:sz w:val="6"/>
        </w:rPr>
      </w:r>
    </w:p>
    <w:p>
      <w:pPr>
        <w:spacing w:line="295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w w:val="165"/>
        </w:rPr>
        <w:br w:type="column"/>
      </w:r>
      <w:r>
        <w:rPr>
          <w:rFonts w:ascii="Arial"/>
          <w:i/>
          <w:color w:val="979797"/>
          <w:w w:val="165"/>
          <w:sz w:val="6"/>
        </w:rPr>
        <w:t>.(:.</w:t>
      </w:r>
      <w:r>
        <w:rPr>
          <w:rFonts w:ascii="Arial"/>
          <w:sz w:val="6"/>
        </w:rPr>
      </w:r>
    </w:p>
    <w:p>
      <w:pPr>
        <w:spacing w:line="347" w:lineRule="atLeast" w:before="0"/>
        <w:ind w:left="249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sz w:val="8"/>
        </w:rPr>
        <w:t>E-rnal:</w:t>
      </w:r>
      <w:r>
        <w:rPr>
          <w:rFonts w:ascii="Times New Roman"/>
          <w:spacing w:val="-1"/>
          <w:sz w:val="8"/>
        </w:rPr>
        <w:t> aiplao1c111111.-</w:t>
      </w:r>
      <w:r>
        <w:rPr>
          <w:rFonts w:ascii="Times New Roman"/>
          <w:spacing w:val="-2"/>
          <w:sz w:val="8"/>
        </w:rPr>
        <w:t>111Qcap1111.cnuk</w:t>
      </w:r>
      <w:r>
        <w:rPr>
          <w:rFonts w:ascii="Times New Roman"/>
          <w:sz w:val="8"/>
        </w:rPr>
      </w:r>
    </w:p>
    <w:p>
      <w:pPr>
        <w:numPr>
          <w:ilvl w:val="0"/>
          <w:numId w:val="17"/>
        </w:numPr>
        <w:tabs>
          <w:tab w:pos="2640" w:val="left" w:leader="none"/>
        </w:tabs>
        <w:spacing w:line="12" w:lineRule="atLeast" w:before="0"/>
        <w:ind w:left="2524" w:right="0" w:hanging="77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383.491577pt;margin-top:15.095168pt;width:6.9pt;height:26.9pt;mso-position-horizontal-relative:page;mso-position-vertical-relative:paragraph;z-index:-594400" type="#_x0000_t202" filled="false" stroked="false">
            <v:textbox inset="0,0,0,0">
              <w:txbxContent>
                <w:p>
                  <w:pPr>
                    <w:spacing w:line="5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3"/>
                      <w:szCs w:val="53"/>
                    </w:rPr>
                  </w:pPr>
                  <w:r>
                    <w:rPr>
                      <w:rFonts w:ascii="Times New Roman"/>
                      <w:w w:val="50"/>
                      <w:sz w:val="53"/>
                    </w:rPr>
                    <w:t>..</w:t>
                  </w:r>
                  <w:r>
                    <w:rPr>
                      <w:rFonts w:ascii="Times New Roman"/>
                      <w:sz w:val="5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2"/>
        </w:rPr>
        <w:t>rawn</w:t>
      </w:r>
      <w:r>
        <w:rPr>
          <w:rFonts w:ascii="Times New Roman"/>
          <w:spacing w:val="-2"/>
          <w:sz w:val="12"/>
        </w:rPr>
        <w:t> </w:t>
      </w:r>
      <w:r>
        <w:rPr>
          <w:rFonts w:ascii="Times New Roman"/>
          <w:sz w:val="12"/>
        </w:rPr>
        <w:t>at  </w:t>
      </w:r>
      <w:r>
        <w:rPr>
          <w:rFonts w:ascii="Times New Roman"/>
          <w:spacing w:val="20"/>
          <w:sz w:val="12"/>
        </w:rPr>
        <w:t> </w:t>
      </w:r>
      <w:r>
        <w:rPr>
          <w:rFonts w:ascii="Arial"/>
          <w:sz w:val="13"/>
        </w:rPr>
        <w:t>MANCHESTER</w:t>
      </w:r>
      <w:r>
        <w:rPr>
          <w:rFonts w:ascii="Arial"/>
          <w:sz w:val="13"/>
        </w:rPr>
      </w:r>
    </w:p>
    <w:p>
      <w:pPr>
        <w:spacing w:line="25" w:lineRule="exact" w:before="0"/>
        <w:ind w:left="0" w:right="355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w w:val="105"/>
          <w:sz w:val="10"/>
        </w:rPr>
        <w:t>Dole</w:t>
      </w:r>
      <w:r>
        <w:rPr>
          <w:rFonts w:ascii="Arial"/>
          <w:sz w:val="10"/>
        </w:rPr>
      </w:r>
    </w:p>
    <w:p>
      <w:pPr>
        <w:spacing w:line="320" w:lineRule="atLeast" w:before="0"/>
        <w:ind w:left="141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March</w:t>
      </w:r>
      <w:r>
        <w:rPr>
          <w:rFonts w:ascii="Arial"/>
          <w:spacing w:val="-3"/>
          <w:sz w:val="13"/>
        </w:rPr>
        <w:t> </w:t>
      </w:r>
      <w:r>
        <w:rPr>
          <w:rFonts w:ascii="Arial"/>
          <w:sz w:val="13"/>
        </w:rPr>
        <w:t>2013</w:t>
      </w:r>
    </w:p>
    <w:p>
      <w:pPr>
        <w:spacing w:after="0" w:line="320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280" w:right="0"/>
          <w:cols w:num="5" w:equalWidth="0">
            <w:col w:w="15897" w:space="40"/>
            <w:col w:w="4100" w:space="40"/>
            <w:col w:w="3756" w:space="40"/>
            <w:col w:w="3908" w:space="40"/>
            <w:col w:w="2559"/>
          </w:cols>
        </w:sectPr>
      </w:pPr>
    </w:p>
    <w:p>
      <w:pPr>
        <w:spacing w:line="123" w:lineRule="atLeast" w:before="0"/>
        <w:ind w:left="0" w:right="0" w:firstLine="0"/>
        <w:jc w:val="right"/>
        <w:rPr>
          <w:rFonts w:ascii="Courier New" w:hAnsi="Courier New" w:cs="Courier New" w:eastAsia="Courier New"/>
          <w:sz w:val="27"/>
          <w:szCs w:val="27"/>
        </w:rPr>
      </w:pPr>
      <w:r>
        <w:rPr>
          <w:rFonts w:ascii="Arial" w:hAnsi="Arial" w:cs="Arial" w:eastAsia="Arial"/>
          <w:color w:val="979797"/>
          <w:spacing w:val="-73"/>
          <w:w w:val="85"/>
          <w:position w:val="-28"/>
          <w:sz w:val="44"/>
          <w:szCs w:val="44"/>
        </w:rPr>
        <w:t>·</w:t>
      </w:r>
      <w:r>
        <w:rPr>
          <w:rFonts w:ascii="Courier New" w:hAnsi="Courier New" w:cs="Courier New" w:eastAsia="Courier New"/>
          <w:color w:val="979797"/>
          <w:spacing w:val="-105"/>
          <w:w w:val="85"/>
          <w:sz w:val="27"/>
          <w:szCs w:val="27"/>
        </w:rPr>
        <w:t>•</w:t>
      </w:r>
      <w:r>
        <w:rPr>
          <w:rFonts w:ascii="Times New Roman" w:hAnsi="Times New Roman" w:cs="Times New Roman" w:eastAsia="Times New Roman"/>
          <w:color w:val="979797"/>
          <w:spacing w:val="-105"/>
          <w:w w:val="85"/>
          <w:position w:val="-11"/>
          <w:sz w:val="38"/>
          <w:szCs w:val="38"/>
        </w:rPr>
        <w:t>•</w:t>
      </w:r>
      <w:r>
        <w:rPr>
          <w:rFonts w:ascii="Arial" w:hAnsi="Arial" w:cs="Arial" w:eastAsia="Arial"/>
          <w:color w:val="979797"/>
          <w:spacing w:val="-116"/>
          <w:w w:val="85"/>
          <w:position w:val="-28"/>
          <w:sz w:val="44"/>
          <w:szCs w:val="44"/>
        </w:rPr>
        <w:t>-</w:t>
      </w:r>
      <w:r>
        <w:rPr>
          <w:rFonts w:ascii="Courier New" w:hAnsi="Courier New" w:cs="Courier New" w:eastAsia="Courier New"/>
          <w:color w:val="979797"/>
          <w:w w:val="85"/>
          <w:sz w:val="27"/>
          <w:szCs w:val="27"/>
        </w:rPr>
        <w:t>•</w:t>
      </w:r>
      <w:r>
        <w:rPr>
          <w:rFonts w:ascii="Courier New" w:hAnsi="Courier New" w:cs="Courier New" w:eastAsia="Courier New"/>
          <w:sz w:val="27"/>
          <w:szCs w:val="27"/>
        </w:rPr>
      </w:r>
    </w:p>
    <w:p>
      <w:pPr>
        <w:tabs>
          <w:tab w:pos="3144" w:val="left" w:leader="none"/>
          <w:tab w:pos="4062" w:val="left" w:leader="none"/>
        </w:tabs>
        <w:spacing w:line="123" w:lineRule="atLeast" w:before="0"/>
        <w:ind w:left="1914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-16"/>
          <w:sz w:val="64"/>
          <w:szCs w:val="64"/>
        </w:rPr>
        <w:t>..</w:t>
        <w:tab/>
      </w:r>
      <w:r>
        <w:rPr>
          <w:rFonts w:ascii="Courier New" w:hAnsi="Courier New" w:cs="Courier New" w:eastAsia="Courier New"/>
          <w:color w:val="979797"/>
          <w:w w:val="50"/>
          <w:position w:val="-3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w w:val="75"/>
          <w:position w:val="-3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75"/>
          <w:position w:val="-3"/>
          <w:sz w:val="27"/>
          <w:szCs w:val="27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w w:val="5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hadow w:val="0"/>
          <w:sz w:val="61"/>
          <w:szCs w:val="61"/>
        </w:rPr>
      </w:r>
    </w:p>
    <w:p>
      <w:pPr>
        <w:spacing w:line="12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979797"/>
          <w:spacing w:val="-10"/>
          <w:w w:val="80"/>
          <w:sz w:val="32"/>
          <w:szCs w:val="32"/>
        </w:rPr>
        <w:t>•</w:t>
      </w:r>
      <w:r>
        <w:rPr>
          <w:rFonts w:ascii="Arial" w:hAnsi="Arial" w:cs="Arial" w:eastAsia="Arial"/>
          <w:color w:val="979797"/>
          <w:spacing w:val="-11"/>
          <w:w w:val="80"/>
          <w:sz w:val="32"/>
          <w:szCs w:val="32"/>
        </w:rPr>
        <w:t>•</w:t>
      </w:r>
      <w:r>
        <w:rPr>
          <w:rFonts w:ascii="Arial" w:hAnsi="Arial" w:cs="Arial" w:eastAsia="Arial"/>
          <w:color w:val="979797"/>
          <w:spacing w:val="-39"/>
          <w:w w:val="8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700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979797"/>
          <w:sz w:val="8"/>
        </w:rPr>
        <w:t>Nm"&amp;u_,..o</w:t>
      </w:r>
      <w:r>
        <w:rPr>
          <w:rFonts w:ascii="Arial"/>
          <w:sz w:val="8"/>
        </w:rPr>
      </w:r>
    </w:p>
    <w:p>
      <w:pPr>
        <w:tabs>
          <w:tab w:pos="592" w:val="left" w:leader="none"/>
        </w:tabs>
        <w:spacing w:line="46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0"/>
        </w:rPr>
        <w:br w:type="column"/>
      </w:r>
      <w:r>
        <w:rPr>
          <w:rFonts w:ascii="Courier New" w:hAnsi="Courier New" w:cs="Courier New" w:eastAsia="Courier New"/>
          <w:color w:val="979797"/>
          <w:w w:val="80"/>
          <w:position w:val="-4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0"/>
          <w:position w:val="-4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0"/>
          <w:position w:val="-4"/>
          <w:sz w:val="26"/>
          <w:szCs w:val="26"/>
        </w:rPr>
        <w:tab/>
      </w:r>
      <w:r>
        <w:rPr>
          <w:rFonts w:ascii="Times New Roman" w:hAnsi="Times New Roman" w:cs="Times New Roman" w:eastAsia="Times New Roman"/>
          <w:i/>
          <w:shadow w:val="0"/>
          <w:color w:val="979797"/>
          <w:w w:val="45"/>
          <w:sz w:val="14"/>
          <w:szCs w:val="14"/>
        </w:rPr>
        <w:t>'&lt;-.;,</w:t>
      </w:r>
      <w:r>
        <w:rPr>
          <w:rFonts w:ascii="Times New Roman" w:hAnsi="Times New Roman" w:cs="Times New Roman" w:eastAsia="Times New Roman"/>
          <w:shadow w:val="0"/>
          <w:sz w:val="14"/>
          <w:szCs w:val="14"/>
        </w:rPr>
      </w:r>
    </w:p>
    <w:p>
      <w:pPr>
        <w:spacing w:line="197" w:lineRule="exact" w:before="0"/>
        <w:ind w:left="0" w:right="527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spacing w:val="-14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6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71" w:lineRule="exact" w:before="0"/>
        <w:ind w:left="0" w:right="559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79797"/>
          <w:spacing w:val="-16"/>
          <w:w w:val="90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1292" w:val="left" w:leader="none"/>
        </w:tabs>
        <w:spacing w:line="123" w:lineRule="atLeast" w:before="0"/>
        <w:ind w:left="699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10"/>
          <w:sz w:val="61"/>
        </w:rPr>
        <w:t>..</w:t>
        <w:tab/>
      </w:r>
      <w:r>
        <w:rPr>
          <w:rFonts w:ascii="Times New Roman"/>
          <w:color w:val="979797"/>
          <w:w w:val="50"/>
          <w:sz w:val="64"/>
        </w:rPr>
        <w:t>..</w:t>
      </w:r>
      <w:r>
        <w:rPr>
          <w:rFonts w:ascii="Times New Roman"/>
          <w:sz w:val="64"/>
        </w:rPr>
      </w:r>
    </w:p>
    <w:p>
      <w:pPr>
        <w:spacing w:line="123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110"/>
        </w:rPr>
        <w:br w:type="column"/>
      </w:r>
      <w:r>
        <w:rPr>
          <w:rFonts w:ascii="Arial"/>
          <w:w w:val="110"/>
          <w:sz w:val="10"/>
        </w:rPr>
        <w:t>@</w:t>
      </w:r>
      <w:r>
        <w:rPr>
          <w:rFonts w:ascii="Arial"/>
          <w:spacing w:val="-19"/>
          <w:w w:val="110"/>
          <w:sz w:val="10"/>
        </w:rPr>
        <w:t> </w:t>
      </w:r>
      <w:r>
        <w:rPr>
          <w:rFonts w:ascii="Arial"/>
          <w:w w:val="110"/>
          <w:sz w:val="10"/>
        </w:rPr>
        <w:t>A1</w:t>
      </w:r>
      <w:r>
        <w:rPr>
          <w:rFonts w:ascii="Arial"/>
          <w:sz w:val="10"/>
        </w:rPr>
      </w:r>
    </w:p>
    <w:p>
      <w:pPr>
        <w:spacing w:line="664" w:lineRule="atLeast" w:before="0"/>
        <w:ind w:left="0" w:right="802" w:firstLine="0"/>
        <w:jc w:val="center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hyperlink r:id="rId166">
        <w:r>
          <w:rPr>
            <w:rFonts w:ascii="Arial"/>
            <w:sz w:val="10"/>
          </w:rPr>
          <w:t>www.cepltasymonds.eo.uk/struclures</w:t>
        </w:r>
        <w:r>
          <w:rPr>
            <w:rFonts w:ascii="Arial"/>
            <w:sz w:val="10"/>
          </w:rPr>
        </w:r>
      </w:hyperlink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1"/>
        <w:rPr>
          <w:rFonts w:ascii="Arial" w:hAnsi="Arial" w:cs="Arial" w:eastAsia="Arial"/>
          <w:sz w:val="7"/>
          <w:szCs w:val="7"/>
        </w:rPr>
      </w:pPr>
    </w:p>
    <w:p>
      <w:pPr>
        <w:tabs>
          <w:tab w:pos="2058" w:val="left" w:leader="none"/>
        </w:tabs>
        <w:spacing w:line="104" w:lineRule="exact" w:before="0"/>
        <w:ind w:left="0" w:right="844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-21"/>
          <w:w w:val="105"/>
          <w:position w:val="-5"/>
          <w:sz w:val="13"/>
        </w:rPr>
        <w:t>1</w:t>
      </w:r>
      <w:r>
        <w:rPr>
          <w:rFonts w:ascii="Arial"/>
          <w:spacing w:val="-23"/>
          <w:w w:val="105"/>
          <w:position w:val="-5"/>
          <w:sz w:val="13"/>
        </w:rPr>
        <w:t>:</w:t>
      </w:r>
      <w:r>
        <w:rPr>
          <w:rFonts w:ascii="Arial"/>
          <w:w w:val="105"/>
          <w:position w:val="-5"/>
          <w:sz w:val="13"/>
        </w:rPr>
        <w:t>500</w:t>
      </w:r>
      <w:r>
        <w:rPr>
          <w:rFonts w:ascii="Arial"/>
          <w:spacing w:val="-8"/>
          <w:w w:val="105"/>
          <w:position w:val="-5"/>
          <w:sz w:val="13"/>
        </w:rPr>
        <w:t> </w:t>
      </w:r>
      <w:r>
        <w:rPr>
          <w:rFonts w:ascii="Arial"/>
          <w:w w:val="105"/>
          <w:position w:val="-5"/>
          <w:sz w:val="13"/>
        </w:rPr>
        <w:t>@</w:t>
      </w:r>
      <w:r>
        <w:rPr>
          <w:rFonts w:ascii="Arial"/>
          <w:spacing w:val="-21"/>
          <w:w w:val="105"/>
          <w:position w:val="-5"/>
          <w:sz w:val="13"/>
        </w:rPr>
        <w:t> </w:t>
      </w:r>
      <w:r>
        <w:rPr>
          <w:rFonts w:ascii="Arial"/>
          <w:w w:val="105"/>
          <w:position w:val="-5"/>
          <w:sz w:val="13"/>
        </w:rPr>
        <w:t>A1  </w:t>
      </w:r>
      <w:r>
        <w:rPr>
          <w:rFonts w:ascii="Arial"/>
          <w:spacing w:val="2"/>
          <w:w w:val="105"/>
          <w:position w:val="-5"/>
          <w:sz w:val="13"/>
        </w:rPr>
        <w:t> </w:t>
      </w:r>
      <w:r>
        <w:rPr>
          <w:rFonts w:ascii="Times New Roman"/>
          <w:w w:val="105"/>
          <w:sz w:val="12"/>
        </w:rPr>
        <w:t>Drawn</w:t>
      </w:r>
      <w:r>
        <w:rPr>
          <w:rFonts w:ascii="Times New Roman"/>
          <w:spacing w:val="23"/>
          <w:w w:val="105"/>
          <w:sz w:val="12"/>
        </w:rPr>
        <w:t> </w:t>
      </w:r>
      <w:r>
        <w:rPr>
          <w:rFonts w:ascii="Arial"/>
          <w:w w:val="105"/>
          <w:sz w:val="13"/>
        </w:rPr>
        <w:t>SH</w:t>
        <w:tab/>
      </w:r>
      <w:r>
        <w:rPr>
          <w:rFonts w:ascii="Arial"/>
          <w:w w:val="105"/>
          <w:position w:val="2"/>
          <w:sz w:val="10"/>
        </w:rPr>
        <w:t>Checked</w:t>
      </w:r>
      <w:r>
        <w:rPr>
          <w:rFonts w:ascii="Arial"/>
          <w:spacing w:val="27"/>
          <w:w w:val="105"/>
          <w:position w:val="2"/>
          <w:sz w:val="10"/>
        </w:rPr>
        <w:t> </w:t>
      </w:r>
      <w:r>
        <w:rPr>
          <w:rFonts w:ascii="Arial"/>
          <w:w w:val="110"/>
          <w:position w:val="2"/>
          <w:sz w:val="10"/>
        </w:rPr>
        <w:t>JS</w:t>
      </w:r>
      <w:r>
        <w:rPr>
          <w:rFonts w:ascii="Arial"/>
          <w:sz w:val="10"/>
        </w:rPr>
      </w:r>
    </w:p>
    <w:p>
      <w:pPr>
        <w:spacing w:after="0" w:line="104" w:lineRule="exact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280" w:right="0"/>
          <w:cols w:num="8" w:equalWidth="0">
            <w:col w:w="13166" w:space="40"/>
            <w:col w:w="4216" w:space="40"/>
            <w:col w:w="875" w:space="40"/>
            <w:col w:w="1585" w:space="40"/>
            <w:col w:w="2374" w:space="40"/>
            <w:col w:w="1457" w:space="40"/>
            <w:col w:w="2670" w:space="40"/>
            <w:col w:w="3757"/>
          </w:cols>
        </w:sectPr>
      </w:pPr>
    </w:p>
    <w:p>
      <w:pPr>
        <w:spacing w:line="253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/>
        <w:pict>
          <v:group style="position:absolute;margin-left:16.573645pt;margin-top:16.361174pt;width:1550.5pt;height:1084.3pt;mso-position-horizontal-relative:page;mso-position-vertical-relative:page;z-index:-595864" coordorigin="331,327" coordsize="31010,21686">
            <v:shape style="position:absolute;left:331;top:327;width:1020;height:892" type="#_x0000_t75" stroked="false">
              <v:imagedata r:id="rId817" o:title=""/>
            </v:shape>
            <v:shape style="position:absolute;left:1402;top:327;width:8185;height:2550" type="#_x0000_t75" stroked="false">
              <v:imagedata r:id="rId818" o:title=""/>
            </v:shape>
            <v:shape style="position:absolute;left:4513;top:378;width:969;height:510" type="#_x0000_t75" stroked="false">
              <v:imagedata r:id="rId819" o:title=""/>
            </v:shape>
            <v:shape style="position:absolute;left:3315;top:1118;width:892;height:612" type="#_x0000_t75" stroked="false">
              <v:imagedata r:id="rId820" o:title=""/>
            </v:shape>
            <v:shape style="position:absolute;left:12978;top:1475;width:6043;height:2065" type="#_x0000_t75" stroked="false">
              <v:imagedata r:id="rId821" o:title=""/>
            </v:shape>
            <v:shape style="position:absolute;left:1402;top:2903;width:13539;height:4921" type="#_x0000_t75" stroked="false">
              <v:imagedata r:id="rId822" o:title=""/>
            </v:shape>
            <v:shape style="position:absolute;left:13157;top:3259;width:3493;height:765" type="#_x0000_t75" stroked="false">
              <v:imagedata r:id="rId823" o:title=""/>
            </v:shape>
            <v:group style="position:absolute;left:376;top:365;width:2;height:21625" coordorigin="376,365" coordsize="2,21625">
              <v:shape style="position:absolute;left:376;top:365;width:2;height:21625" coordorigin="376,365" coordsize="0,21625" path="m376,21990l376,365e" filled="false" stroked="true" strokeweight="1.274814pt" strokecolor="#000000">
                <v:path arrowok="t"/>
              </v:shape>
            </v:group>
            <v:group style="position:absolute;left:1332;top:378;width:6617;height:2" coordorigin="1332,378" coordsize="6617,2">
              <v:shape style="position:absolute;left:1332;top:378;width:6617;height:2" coordorigin="1332,378" coordsize="6617,0" path="m1332,378l7948,378e" filled="false" stroked="true" strokeweight="1.274814pt" strokecolor="#000000">
                <v:path arrowok="t"/>
              </v:shape>
              <v:shape style="position:absolute;left:13361;top:327;width:382;height:484" type="#_x0000_t75" stroked="false">
                <v:imagedata r:id="rId824" o:title=""/>
              </v:shape>
              <v:shape style="position:absolute;left:19455;top:327;width:3595;height:1300" type="#_x0000_t75" stroked="false">
                <v:imagedata r:id="rId825" o:title=""/>
              </v:shape>
            </v:group>
            <v:group style="position:absolute;left:13723;top:378;width:7280;height:2" coordorigin="13723,378" coordsize="7280,2">
              <v:shape style="position:absolute;left:13723;top:378;width:7280;height:2" coordorigin="13723,378" coordsize="7280,0" path="m13723,378l21003,378e" filled="false" stroked="true" strokeweight="1.274814pt" strokecolor="#000000">
                <v:path arrowok="t"/>
              </v:shape>
              <v:shape style="position:absolute;left:24045;top:327;width:969;height:331" type="#_x0000_t75" stroked="false">
                <v:imagedata r:id="rId826" o:title=""/>
              </v:shape>
            </v:group>
            <v:group style="position:absolute;left:23030;top:378;width:1033;height:2" coordorigin="23030,378" coordsize="1033,2">
              <v:shape style="position:absolute;left:23030;top:378;width:1033;height:2" coordorigin="23030,378" coordsize="1033,0" path="m23030,378l24062,378e" filled="false" stroked="true" strokeweight="1.274814pt" strokecolor="#030303">
                <v:path arrowok="t"/>
              </v:shape>
            </v:group>
            <v:group style="position:absolute;left:23584;top:19906;width:2;height:2078" coordorigin="23584,19906" coordsize="2,2078">
              <v:shape style="position:absolute;left:23584;top:19906;width:2;height:2078" coordorigin="23584,19906" coordsize="0,2078" path="m23584,21984l23584,19906e" filled="false" stroked="true" strokeweight=".637407pt" strokecolor="#838383">
                <v:path arrowok="t"/>
              </v:shape>
              <v:shape style="position:absolute;left:21214;top:3948;width:6349;height:4717" type="#_x0000_t75" stroked="false">
                <v:imagedata r:id="rId827" o:title=""/>
              </v:shape>
              <v:shape style="position:absolute;left:23203;top:5019;width:1122;height:408" type="#_x0000_t75" stroked="false">
                <v:imagedata r:id="rId828" o:title=""/>
              </v:shape>
            </v:group>
            <v:group style="position:absolute;left:31290;top:365;width:2;height:21631" coordorigin="31290,365" coordsize="2,21631">
              <v:shape style="position:absolute;left:31290;top:365;width:2;height:21631" coordorigin="31290,365" coordsize="0,21631" path="m31290,21996l31290,365e" filled="false" stroked="true" strokeweight="1.274814pt" strokecolor="#000000">
                <v:path arrowok="t"/>
              </v:shape>
            </v:group>
            <v:group style="position:absolute;left:27510;top:2864;width:3793;height:2" coordorigin="27510,2864" coordsize="3793,2">
              <v:shape style="position:absolute;left:27510;top:2864;width:3793;height:2" coordorigin="27510,2864" coordsize="3793,0" path="m27510,2864l31303,2864e" filled="false" stroked="true" strokeweight=".637407pt" strokecolor="#000000">
                <v:path arrowok="t"/>
              </v:shape>
            </v:group>
            <v:group style="position:absolute;left:27587;top:7516;width:2;height:536" coordorigin="27587,7516" coordsize="2,536">
              <v:shape style="position:absolute;left:27587;top:7516;width:2;height:536" coordorigin="27587,7516" coordsize="0,536" path="m27587,8052l27587,7516e" filled="false" stroked="true" strokeweight=".318704pt" strokecolor="#000000">
                <v:path arrowok="t"/>
              </v:shape>
            </v:group>
            <v:group style="position:absolute;left:23673;top:1984;width:2;height:2932" coordorigin="23673,1984" coordsize="2,2932">
              <v:shape style="position:absolute;left:23673;top:1984;width:2;height:2932" coordorigin="23673,1984" coordsize="0,2932" path="m23673,4916l23673,1984e" filled="false" stroked="true" strokeweight="1.593517pt" strokecolor="#8c9393">
                <v:path arrowok="t"/>
              </v:shape>
            </v:group>
            <v:group style="position:absolute;left:27510;top:4999;width:3793;height:2" coordorigin="27510,4999" coordsize="3793,2">
              <v:shape style="position:absolute;left:27510;top:4999;width:3793;height:2" coordorigin="27510,4999" coordsize="3793,0" path="m27510,4999l31303,4999e" filled="false" stroked="true" strokeweight=".637407pt" strokecolor="#000000">
                <v:path arrowok="t"/>
              </v:shape>
              <v:shape style="position:absolute;left:12698;top:327;width:459;height:331" type="#_x0000_t75" stroked="false">
                <v:imagedata r:id="rId829" o:title=""/>
              </v:shape>
            </v:group>
            <v:group style="position:absolute;left:12697;top:659;width:2;height:529" coordorigin="12697,659" coordsize="2,529">
              <v:shape style="position:absolute;left:12697;top:659;width:2;height:529" coordorigin="12697,659" coordsize="0,529" path="m12697,1188l12697,659e" filled="false" stroked="true" strokeweight=".318704pt" strokecolor="#979797">
                <v:path arrowok="t"/>
              </v:shape>
            </v:group>
            <v:group style="position:absolute;left:13615;top:684;width:2;height:1097" coordorigin="13615,684" coordsize="2,1097">
              <v:shape style="position:absolute;left:13615;top:684;width:2;height:1097" coordorigin="13615,684" coordsize="0,1097" path="m13615,1780l13615,684e" filled="false" stroked="true" strokeweight="3.505738pt" strokecolor="#db2f2f">
                <v:path arrowok="t"/>
              </v:shape>
            </v:group>
            <v:group style="position:absolute;left:24253;top:4890;width:2;height:1109" coordorigin="24253,4890" coordsize="2,1109">
              <v:shape style="position:absolute;left:24253;top:4890;width:2;height:1109" coordorigin="24253,4890" coordsize="0,1109" path="m24253,5999l24253,4890e" filled="false" stroked="true" strokeweight=".637407pt" strokecolor="#bc60a8">
                <v:path arrowok="t"/>
              </v:shape>
            </v:group>
            <v:group style="position:absolute;left:27542;top:6280;width:3761;height:2" coordorigin="27542,6280" coordsize="3761,2">
              <v:shape style="position:absolute;left:27542;top:6280;width:3761;height:2" coordorigin="27542,6280" coordsize="3761,0" path="m27542,6280l31303,6280e" filled="false" stroked="true" strokeweight=".637407pt" strokecolor="#000000">
                <v:path arrowok="t"/>
              </v:shape>
            </v:group>
            <v:group style="position:absolute;left:12952;top:1347;width:2;height:408" coordorigin="12952,1347" coordsize="2,408">
              <v:shape style="position:absolute;left:12952;top:1347;width:2;height:408" coordorigin="12952,1347" coordsize="0,408" path="m12952,1755l12952,1347e" filled="false" stroked="true" strokeweight=".318704pt" strokecolor="#979797">
                <v:path arrowok="t"/>
              </v:shape>
            </v:group>
            <v:group style="position:absolute;left:22845;top:7210;width:2;height:466" coordorigin="22845,7210" coordsize="2,466">
              <v:shape style="position:absolute;left:22845;top:7210;width:2;height:466" coordorigin="22845,7210" coordsize="0,466" path="m22845,7676l22845,7210e" filled="false" stroked="true" strokeweight=".637407pt" strokecolor="#979797">
                <v:path arrowok="t"/>
              </v:shape>
            </v:group>
            <v:group style="position:absolute;left:27542;top:7561;width:3761;height:2" coordorigin="27542,7561" coordsize="3761,2">
              <v:shape style="position:absolute;left:27542;top:7561;width:3761;height:2" coordorigin="27542,7561" coordsize="3761,0" path="m27542,7561l31303,7561e" filled="false" stroked="true" strokeweight=".637407pt" strokecolor="#000000">
                <v:path arrowok="t"/>
              </v:shape>
            </v:group>
            <v:group style="position:absolute;left:27542;top:8020;width:3761;height:2" coordorigin="27542,8020" coordsize="3761,2">
              <v:shape style="position:absolute;left:27542;top:8020;width:3761;height:2" coordorigin="27542,8020" coordsize="3761,0" path="m27542,8020l31303,8020e" filled="false" stroked="true" strokeweight=".637407pt" strokecolor="#000000">
                <v:path arrowok="t"/>
              </v:shape>
            </v:group>
            <v:group style="position:absolute;left:27734;top:11898;width:1001;height:2" coordorigin="27734,11898" coordsize="1001,2">
              <v:shape style="position:absolute;left:27734;top:11898;width:1001;height:2" coordorigin="27734,11898" coordsize="1001,0" path="m27734,11898l28734,11898e" filled="false" stroked="true" strokeweight="2.230924pt" strokecolor="#fb0000">
                <v:path arrowok="t"/>
              </v:shape>
            </v:group>
            <v:group style="position:absolute;left:27867;top:14890;width:2;height:956" coordorigin="27867,14890" coordsize="2,956">
              <v:shape style="position:absolute;left:27867;top:14890;width:2;height:956" coordorigin="27867,14890" coordsize="0,956" path="m27867,15846l27867,14890e" filled="false" stroked="true" strokeweight="1.274814pt" strokecolor="#000000">
                <v:path arrowok="t"/>
              </v:shape>
            </v:group>
            <v:group style="position:absolute;left:28543;top:14890;width:2;height:956" coordorigin="28543,14890" coordsize="2,956">
              <v:shape style="position:absolute;left:28543;top:14890;width:2;height:956" coordorigin="28543,14890" coordsize="0,956" path="m28543,15846l28543,14890e" filled="false" stroked="true" strokeweight="1.274814pt" strokecolor="#000000">
                <v:path arrowok="t"/>
              </v:shape>
            </v:group>
            <v:group style="position:absolute;left:30321;top:14890;width:2;height:956" coordorigin="30321,14890" coordsize="2,956">
              <v:shape style="position:absolute;left:30321;top:14890;width:2;height:956" coordorigin="30321,14890" coordsize="0,956" path="m30321,15846l30321,14890e" filled="false" stroked="true" strokeweight="1.274814pt" strokecolor="#000000">
                <v:path arrowok="t"/>
              </v:shape>
            </v:group>
            <v:group style="position:absolute;left:30009;top:20722;width:2;height:721" coordorigin="30009,20722" coordsize="2,721">
              <v:shape style="position:absolute;left:30009;top:20722;width:2;height:721" coordorigin="30009,20722" coordsize="0,721" path="m30009,21442l30009,20722e" filled="false" stroked="true" strokeweight="1.274814pt" strokecolor="#000000">
                <v:path arrowok="t"/>
              </v:shape>
            </v:group>
            <v:group style="position:absolute;left:30538;top:21365;width:2;height:631" coordorigin="30538,21365" coordsize="2,631">
              <v:shape style="position:absolute;left:30538;top:21365;width:2;height:631" coordorigin="30538,21365" coordsize="0,631" path="m30538,21996l30538,21365e" filled="false" stroked="true" strokeweight="1.274814pt" strokecolor="#000000">
                <v:path arrowok="t"/>
              </v:shape>
            </v:group>
            <v:group style="position:absolute;left:27510;top:16866;width:3793;height:2" coordorigin="27510,16866" coordsize="3793,2">
              <v:shape style="position:absolute;left:27510;top:16866;width:3793;height:2" coordorigin="27510,16866" coordsize="3793,0" path="m27510,16866l31303,16866e" filled="false" stroked="true" strokeweight="1.274814pt" strokecolor="#000000">
                <v:path arrowok="t"/>
              </v:shape>
            </v:group>
            <v:group style="position:absolute;left:23916;top:1984;width:2;height:765" coordorigin="23916,1984" coordsize="2,765">
              <v:shape style="position:absolute;left:23916;top:1984;width:2;height:765" coordorigin="23916,1984" coordsize="0,765" path="m23916,2749l23916,1984e" filled="false" stroked="true" strokeweight=".637407pt" strokecolor="#979797">
                <v:path arrowok="t"/>
              </v:shape>
            </v:group>
            <v:group style="position:absolute;left:27510;top:17618;width:3793;height:2" coordorigin="27510,17618" coordsize="3793,2">
              <v:shape style="position:absolute;left:27510;top:17618;width:3793;height:2" coordorigin="27510,17618" coordsize="3793,0" path="m27510,17618l31303,17618e" filled="false" stroked="true" strokeweight="1.274814pt" strokecolor="#000000">
                <v:path arrowok="t"/>
              </v:shape>
            </v:group>
            <v:group style="position:absolute;left:28977;top:21365;width:2;height:631" coordorigin="28977,21365" coordsize="2,631">
              <v:shape style="position:absolute;left:28977;top:21365;width:2;height:631" coordorigin="28977,21365" coordsize="0,631" path="m28977,21996l28977,21365e" filled="false" stroked="true" strokeweight="1.274814pt" strokecolor="#000000">
                <v:path arrowok="t"/>
              </v:shape>
            </v:group>
            <v:group style="position:absolute;left:10447;top:2137;width:2;height:421" coordorigin="10447,2137" coordsize="2,421">
              <v:shape style="position:absolute;left:10447;top:2137;width:2;height:421" coordorigin="10447,2137" coordsize="0,421" path="m10447,2558l10447,2137e" filled="false" stroked="true" strokeweight=".318704pt" strokecolor="#979797">
                <v:path arrowok="t"/>
              </v:shape>
              <v:shape style="position:absolute;left:25523;top:327;width:2040;height:1938" type="#_x0000_t75" stroked="false">
                <v:imagedata r:id="rId830" o:title=""/>
              </v:shape>
            </v:group>
            <v:group style="position:absolute;left:27523;top:365;width:2;height:568" coordorigin="27523,365" coordsize="2,568">
              <v:shape style="position:absolute;left:27523;top:365;width:2;height:568" coordorigin="27523,365" coordsize="0,568" path="m27523,933l27523,365e" filled="false" stroked="true" strokeweight="1.274814pt" strokecolor="#000000">
                <v:path arrowok="t"/>
              </v:shape>
            </v:group>
            <v:group style="position:absolute;left:27275;top:2163;width:2;height:408" coordorigin="27275,2163" coordsize="2,408">
              <v:shape style="position:absolute;left:27275;top:2163;width:2;height:408" coordorigin="27275,2163" coordsize="0,408" path="m27275,2571l27275,2163e" filled="false" stroked="true" strokeweight=".318704pt" strokecolor="#979797">
                <v:path arrowok="t"/>
              </v:shape>
              <v:shape style="position:absolute;left:16574;top:18864;width:739;height:102" type="#_x0000_t75" stroked="false">
                <v:imagedata r:id="rId831" o:title=""/>
              </v:shape>
            </v:group>
            <v:group style="position:absolute;left:16853;top:18402;width:2;height:459" coordorigin="16853,18402" coordsize="2,459">
              <v:shape style="position:absolute;left:16853;top:18402;width:2;height:459" coordorigin="16853,18402" coordsize="0,459" path="m16853,18861l16853,18402e" filled="false" stroked="true" strokeweight=".318704pt" strokecolor="#979797">
                <v:path arrowok="t"/>
              </v:shape>
            </v:group>
            <v:group style="position:absolute;left:27510;top:19151;width:3793;height:2" coordorigin="27510,19151" coordsize="3793,2">
              <v:shape style="position:absolute;left:27510;top:19151;width:3793;height:2" coordorigin="27510,19151" coordsize="3793,0" path="m27510,19151l31303,19151e" filled="false" stroked="true" strokeweight="3.505738pt" strokecolor="#000000">
                <v:path arrowok="t"/>
              </v:shape>
            </v:group>
            <v:group style="position:absolute;left:19218;top:19600;width:2;height:1192" coordorigin="19218,19600" coordsize="2,1192">
              <v:shape style="position:absolute;left:19218;top:19600;width:2;height:1192" coordorigin="19218,19600" coordsize="0,1192" path="m19218,20792l19218,19600e" filled="false" stroked="true" strokeweight=".318704pt" strokecolor="#979797">
                <v:path arrowok="t"/>
              </v:shape>
            </v:group>
            <v:group style="position:absolute;left:27510;top:20757;width:3793;height:2" coordorigin="27510,20757" coordsize="3793,2">
              <v:shape style="position:absolute;left:27510;top:20757;width:3793;height:2" coordorigin="27510,20757" coordsize="3793,0" path="m27510,20757l31303,20757e" filled="false" stroked="true" strokeweight="3.505738pt" strokecolor="#000000">
                <v:path arrowok="t"/>
              </v:shape>
            </v:group>
            <v:group style="position:absolute;left:27510;top:21404;width:3793;height:2" coordorigin="27510,21404" coordsize="3793,2">
              <v:shape style="position:absolute;left:27510;top:21404;width:3793;height:2" coordorigin="27510,21404" coordsize="3793,0" path="m27510,21404l31303,21404e" filled="false" stroked="true" strokeweight="3.824441pt" strokecolor="#000000">
                <v:path arrowok="t"/>
              </v:shape>
            </v:group>
            <v:group style="position:absolute;left:363;top:21984;width:30940;height:2" coordorigin="363,21984" coordsize="30940,2">
              <v:shape style="position:absolute;left:363;top:21984;width:30940;height:2" coordorigin="363,21984" coordsize="30940,0" path="m363,21984l31303,21984e" filled="false" stroked="true" strokeweight="1.274814pt" strokecolor="#000000">
                <v:path arrowok="t"/>
              </v:shape>
            </v:group>
            <v:group style="position:absolute;left:27510;top:21079;width:3793;height:2" coordorigin="27510,21079" coordsize="3793,2">
              <v:shape style="position:absolute;left:27510;top:21079;width:3793;height:2" coordorigin="27510,21079" coordsize="3793,0" path="m27510,21079l31303,21079e" filled="false" stroked="true" strokeweight="1.274814pt" strokecolor="#000000">
                <v:path arrowok="t"/>
              </v:shape>
            </v:group>
            <v:group style="position:absolute;left:19964;top:2233;width:402;height:2" coordorigin="19964,2233" coordsize="402,2">
              <v:shape style="position:absolute;left:19964;top:2233;width:402;height:2" coordorigin="19964,2233" coordsize="402,0" path="m19964,2233l20365,2233e" filled="false" stroked="true" strokeweight=".637407pt" strokecolor="#979797">
                <v:path arrowok="t"/>
              </v:shape>
            </v:group>
            <v:group style="position:absolute;left:18867;top:2475;width:682;height:2" coordorigin="18867,2475" coordsize="682,2">
              <v:shape style="position:absolute;left:18867;top:2475;width:682;height:2" coordorigin="18867,2475" coordsize="682,0" path="m18867,2475l19549,2475e" filled="false" stroked="true" strokeweight=".637407pt" strokecolor="#979797">
                <v:path arrowok="t"/>
              </v:shape>
            </v:group>
            <v:group style="position:absolute;left:10084;top:2698;width:2;height:574" coordorigin="10084,2698" coordsize="2,574">
              <v:shape style="position:absolute;left:10084;top:2698;width:2;height:574" coordorigin="10084,2698" coordsize="0,574" path="m10084,3272l10084,2698e" filled="false" stroked="true" strokeweight=".318704pt" strokecolor="#979797">
                <v:path arrowok="t"/>
              </v:shape>
            </v:group>
            <v:group style="position:absolute;left:13016;top:2851;width:2;height:453" coordorigin="13016,2851" coordsize="2,453">
              <v:shape style="position:absolute;left:13016;top:2851;width:2;height:453" coordorigin="13016,2851" coordsize="0,453" path="m13016,3303l13016,2851e" filled="false" stroked="true" strokeweight=".318704pt" strokecolor="#979797">
                <v:path arrowok="t"/>
              </v:shape>
            </v:group>
            <v:group style="position:absolute;left:24655;top:2902;width:2;height:612" coordorigin="24655,2902" coordsize="2,612">
              <v:shape style="position:absolute;left:24655;top:2902;width:2;height:612" coordorigin="24655,2902" coordsize="0,612" path="m24655,3514l24655,2902e" filled="false" stroked="true" strokeweight=".318704pt" strokecolor="#979797">
                <v:path arrowok="t"/>
              </v:shape>
            </v:group>
            <v:group style="position:absolute;left:17083;top:3023;width:402;height:2" coordorigin="17083,3023" coordsize="402,2">
              <v:shape style="position:absolute;left:17083;top:3023;width:402;height:2" coordorigin="17083,3023" coordsize="402,0" path="m17083,3023l17484,3023e" filled="false" stroked="true" strokeweight=".637407pt" strokecolor="#979797">
                <v:path arrowok="t"/>
              </v:shape>
            </v:group>
            <v:group style="position:absolute;left:11677;top:3750;width:1900;height:2" coordorigin="11677,3750" coordsize="1900,2">
              <v:shape style="position:absolute;left:11677;top:3750;width:1900;height:2" coordorigin="11677,3750" coordsize="1900,0" path="m11677,3750l13577,3750e" filled="false" stroked="true" strokeweight="1.593517pt" strokecolor="#eb13b8">
                <v:path arrowok="t"/>
              </v:shape>
            </v:group>
            <v:group style="position:absolute;left:13347;top:3896;width:2;height:587" coordorigin="13347,3896" coordsize="2,587">
              <v:shape style="position:absolute;left:13347;top:3896;width:2;height:587" coordorigin="13347,3896" coordsize="0,587" path="m13347,4483l13347,3896e" filled="false" stroked="true" strokeweight=".95611pt" strokecolor="#4b5454">
                <v:path arrowok="t"/>
              </v:shape>
            </v:group>
            <v:group style="position:absolute;left:12799;top:4323;width:421;height:2" coordorigin="12799,4323" coordsize="421,2">
              <v:shape style="position:absolute;left:12799;top:4323;width:421;height:2" coordorigin="12799,4323" coordsize="421,0" path="m12799,4323l13220,4323e" filled="false" stroked="true" strokeweight=".318704pt" strokecolor="#979797">
                <v:path arrowok="t"/>
              </v:shape>
            </v:group>
            <v:group style="position:absolute;left:14523;top:5094;width:2;height:96" coordorigin="14523,5094" coordsize="2,96">
              <v:shape style="position:absolute;left:14523;top:5094;width:2;height:96" coordorigin="14523,5094" coordsize="0,96" path="m14523,5190l14523,5094e" filled="false" stroked="true" strokeweight=".318704pt" strokecolor="#a8a8a8">
                <v:path arrowok="t"/>
              </v:shape>
            </v:group>
            <v:group style="position:absolute;left:12576;top:4483;width:2;height:504" coordorigin="12576,4483" coordsize="2,504">
              <v:shape style="position:absolute;left:12576;top:4483;width:2;height:504" coordorigin="12576,4483" coordsize="0,504" path="m12576,4986l12576,4483e" filled="false" stroked="true" strokeweight=".318704pt" strokecolor="#979797">
                <v:path arrowok="t"/>
              </v:shape>
            </v:group>
            <v:group style="position:absolute;left:24247;top:6108;width:663;height:2" coordorigin="24247,6108" coordsize="663,2">
              <v:shape style="position:absolute;left:24247;top:6108;width:663;height:2" coordorigin="24247,6108" coordsize="663,0" path="m24247,6108l24910,6108e" filled="false" stroked="true" strokeweight=".95611pt" strokecolor="#cf44ac">
                <v:path arrowok="t"/>
              </v:shape>
            </v:group>
            <v:group style="position:absolute;left:22972;top:7064;width:536;height:2" coordorigin="22972,7064" coordsize="536,2">
              <v:shape style="position:absolute;left:22972;top:7064;width:536;height:2" coordorigin="22972,7064" coordsize="536,0" path="m22972,7064l23508,7064e" filled="false" stroked="true" strokeweight=".318704pt" strokecolor="#979797">
                <v:path arrowok="t"/>
              </v:shape>
            </v:group>
            <v:group style="position:absolute;left:14941;top:6522;width:2;height:1180" coordorigin="14941,6522" coordsize="2,1180">
              <v:shape style="position:absolute;left:14941;top:6522;width:2;height:1180" coordorigin="14941,6522" coordsize="0,1180" path="m14941,7701l14941,6522e" filled="false" stroked="true" strokeweight=".637407pt" strokecolor="#979797">
                <v:path arrowok="t"/>
              </v:shape>
              <v:shape style="position:absolute;left:13692;top:8436;width:1147;height:1326" type="#_x0000_t75" stroked="false">
                <v:imagedata r:id="rId832" o:title=""/>
              </v:shape>
            </v:group>
            <v:group style="position:absolute;left:13701;top:7994;width:2;height:1568" coordorigin="13701,7994" coordsize="2,1568">
              <v:shape style="position:absolute;left:13701;top:7994;width:2;height:1568" coordorigin="13701,7994" coordsize="0,1568" path="m13701,9562l13701,7994e" filled="false" stroked="true" strokeweight="2.549627pt" strokecolor="#eb1818">
                <v:path arrowok="t"/>
              </v:shape>
            </v:group>
            <v:group style="position:absolute;left:26969;top:9454;width:2;height:408" coordorigin="26969,9454" coordsize="2,408">
              <v:shape style="position:absolute;left:26969;top:9454;width:2;height:408" coordorigin="26969,9454" coordsize="0,408" path="m26969,9862l26969,9454e" filled="false" stroked="true" strokeweight=".637407pt" strokecolor="#9c9c9c">
                <v:path arrowok="t"/>
              </v:shape>
            </v:group>
            <v:group style="position:absolute;left:13188;top:9785;width:2;height:434" coordorigin="13188,9785" coordsize="2,434">
              <v:shape style="position:absolute;left:13188;top:9785;width:2;height:434" coordorigin="13188,9785" coordsize="0,434" path="m13188,10218l13188,9785e" filled="false" stroked="true" strokeweight=".318704pt" strokecolor="#979797">
                <v:path arrowok="t"/>
              </v:shape>
            </v:group>
            <v:group style="position:absolute;left:26491;top:10728;width:2;height:536" coordorigin="26491,10728" coordsize="2,536">
              <v:shape style="position:absolute;left:26491;top:10728;width:2;height:536" coordorigin="26491,10728" coordsize="0,536" path="m26491,11264l26491,10728e" filled="false" stroked="true" strokeweight=".318704pt" strokecolor="#979797">
                <v:path arrowok="t"/>
              </v:shape>
              <v:shape style="position:absolute;left:13514;top:10985;width:1785;height:1708" type="#_x0000_t75" stroked="false">
                <v:imagedata r:id="rId833" o:title=""/>
              </v:shape>
              <v:shape style="position:absolute;left:14151;top:12719;width:1275;height:4972" type="#_x0000_t75" stroked="false">
                <v:imagedata r:id="rId834" o:title=""/>
              </v:shape>
            </v:group>
            <v:group style="position:absolute;left:15412;top:10754;width:2;height:1199" coordorigin="15412,10754" coordsize="2,1199">
              <v:shape style="position:absolute;left:15412;top:10754;width:2;height:1199" coordorigin="15412,10754" coordsize="0,1199" path="m15412,11952l15412,10754e" filled="false" stroked="true" strokeweight=".95611pt" strokecolor="#979797">
                <v:path arrowok="t"/>
              </v:shape>
            </v:group>
            <v:group style="position:absolute;left:13934;top:10964;width:740;height:2" coordorigin="13934,10964" coordsize="740,2">
              <v:shape style="position:absolute;left:13934;top:10964;width:740;height:2" coordorigin="13934,10964" coordsize="740,0" path="m13934,10964l14673,10964e" filled="false" stroked="true" strokeweight="1.593517pt" strokecolor="#b3606b">
                <v:path arrowok="t"/>
              </v:shape>
            </v:group>
            <v:group style="position:absolute;left:14947;top:10958;width:2;height:434" coordorigin="14947,10958" coordsize="2,434">
              <v:shape style="position:absolute;left:14947;top:10958;width:2;height:434" coordorigin="14947,10958" coordsize="0,434" path="m14947,11391l14947,10958e" filled="false" stroked="true" strokeweight=".318704pt" strokecolor="#9c9c9c">
                <v:path arrowok="t"/>
              </v:shape>
            </v:group>
            <v:group style="position:absolute;left:26892;top:11519;width:2;height:1887" coordorigin="26892,11519" coordsize="2,1887">
              <v:shape style="position:absolute;left:26892;top:11519;width:2;height:1887" coordorigin="26892,11519" coordsize="0,1887" path="m26892,13405l26892,11519e" filled="false" stroked="true" strokeweight=".318704pt" strokecolor="#979393">
                <v:path arrowok="t"/>
              </v:shape>
            </v:group>
            <v:group style="position:absolute;left:13985;top:12946;width:2;height:587" coordorigin="13985,12946" coordsize="2,587">
              <v:shape style="position:absolute;left:13985;top:12946;width:2;height:587" coordorigin="13985,12946" coordsize="0,587" path="m13985,13533l13985,12946e" filled="false" stroked="true" strokeweight=".318704pt" strokecolor="#979797">
                <v:path arrowok="t"/>
              </v:shape>
            </v:group>
            <v:group style="position:absolute;left:17873;top:12360;width:2;height:421" coordorigin="17873,12360" coordsize="2,421">
              <v:shape style="position:absolute;left:17873;top:12360;width:2;height:421" coordorigin="17873,12360" coordsize="0,421" path="m17873,12781l17873,12360e" filled="false" stroked="true" strokeweight=".318704pt" strokecolor="#979797">
                <v:path arrowok="t"/>
              </v:shape>
            </v:group>
            <v:group style="position:absolute;left:15559;top:13125;width:2;height:459" coordorigin="15559,13125" coordsize="2,459">
              <v:shape style="position:absolute;left:15559;top:13125;width:2;height:459" coordorigin="15559,13125" coordsize="0,459" path="m15559,13584l15559,13125e" filled="false" stroked="true" strokeweight=".318704pt" strokecolor="#979797">
                <v:path arrowok="t"/>
              </v:shape>
            </v:group>
            <v:group style="position:absolute;left:15017;top:13717;width:561;height:2" coordorigin="15017,13717" coordsize="561,2">
              <v:shape style="position:absolute;left:15017;top:13717;width:561;height:2" coordorigin="15017,13717" coordsize="561,0" path="m15017,13717l15578,13717e" filled="false" stroked="true" strokeweight=".637407pt" strokecolor="#979797">
                <v:path arrowok="t"/>
              </v:shape>
            </v:group>
            <v:group style="position:absolute;left:15757;top:13991;width:2;height:491" coordorigin="15757,13991" coordsize="2,491">
              <v:shape style="position:absolute;left:15757;top:13991;width:2;height:491" coordorigin="15757,13991" coordsize="0,491" path="m15757,14482l15757,13991e" filled="false" stroked="true" strokeweight=".637407pt" strokecolor="#979797">
                <v:path arrowok="t"/>
              </v:shape>
            </v:group>
            <v:group style="position:absolute;left:22500;top:15649;width:2;height:510" coordorigin="22500,15649" coordsize="2,510">
              <v:shape style="position:absolute;left:22500;top:15649;width:2;height:510" coordorigin="22500,15649" coordsize="0,510" path="m22500,16158l22500,15649e" filled="false" stroked="true" strokeweight=".318704pt" strokecolor="#979797">
                <v:path arrowok="t"/>
              </v:shape>
            </v:group>
            <v:group style="position:absolute;left:22029;top:16120;width:555;height:2" coordorigin="22029,16120" coordsize="555,2">
              <v:shape style="position:absolute;left:22029;top:16120;width:555;height:2" coordorigin="22029,16120" coordsize="555,0" path="m22029,16120l22583,16120e" filled="false" stroked="true" strokeweight=".637407pt" strokecolor="#979797">
                <v:path arrowok="t"/>
              </v:shape>
            </v:group>
            <v:group style="position:absolute;left:21213;top:16464;width:498;height:2" coordorigin="21213,16464" coordsize="498,2">
              <v:shape style="position:absolute;left:21213;top:16464;width:498;height:2" coordorigin="21213,16464" coordsize="498,0" path="m21213,16464l21710,16464e" filled="false" stroked="true" strokeweight=".318704pt" strokecolor="#979797">
                <v:path arrowok="t"/>
              </v:shape>
              <v:shape style="position:absolute;left:21112;top:17156;width:1020;height:102" type="#_x0000_t75" stroked="false">
                <v:imagedata r:id="rId835" o:title=""/>
              </v:shape>
            </v:group>
            <v:group style="position:absolute;left:21914;top:16643;width:2;height:491" coordorigin="21914,16643" coordsize="2,491">
              <v:shape style="position:absolute;left:21914;top:16643;width:2;height:491" coordorigin="21914,16643" coordsize="0,491" path="m21914,17134l21914,16643e" filled="false" stroked="true" strokeweight=".318704pt" strokecolor="#979797">
                <v:path arrowok="t"/>
              </v:shape>
            </v:group>
            <v:group style="position:absolute;left:18121;top:16694;width:2;height:408" coordorigin="18121,16694" coordsize="2,408">
              <v:shape style="position:absolute;left:18121;top:16694;width:2;height:408" coordorigin="18121,16694" coordsize="0,408" path="m18121,17102l18121,16694e" filled="false" stroked="true" strokeweight=".318704pt" strokecolor="#979797">
                <v:path arrowok="t"/>
              </v:shape>
            </v:group>
            <v:group style="position:absolute;left:21041;top:16694;width:2;height:408" coordorigin="21041,16694" coordsize="2,408">
              <v:shape style="position:absolute;left:21041;top:16694;width:2;height:408" coordorigin="21041,16694" coordsize="0,408" path="m21041,17102l21041,16694e" filled="false" stroked="true" strokeweight=".318704pt" strokecolor="#979797">
                <v:path arrowok="t"/>
              </v:shape>
            </v:group>
            <v:group style="position:absolute;left:15502;top:16732;width:523;height:2" coordorigin="15502,16732" coordsize="523,2">
              <v:shape style="position:absolute;left:15502;top:16732;width:523;height:2" coordorigin="15502,16732" coordsize="523,0" path="m15502,16732l16024,16732e" filled="false" stroked="true" strokeweight=".318704pt" strokecolor="#979797">
                <v:path arrowok="t"/>
              </v:shape>
            </v:group>
            <v:group style="position:absolute;left:17567;top:16719;width:2;height:421" coordorigin="17567,16719" coordsize="2,421">
              <v:shape style="position:absolute;left:17567;top:16719;width:2;height:421" coordorigin="17567,16719" coordsize="0,421" path="m17567,17140l17567,16719e" filled="false" stroked="true" strokeweight=".318704pt" strokecolor="#979797">
                <v:path arrowok="t"/>
              </v:shape>
              <v:shape style="position:absolute;left:22693;top:16952;width:1300;height:637" type="#_x0000_t75" stroked="false">
                <v:imagedata r:id="rId836" o:title=""/>
              </v:shape>
            </v:group>
            <v:group style="position:absolute;left:23960;top:16872;width:2;height:472" coordorigin="23960,16872" coordsize="2,472">
              <v:shape style="position:absolute;left:23960;top:16872;width:2;height:472" coordorigin="23960,16872" coordsize="0,472" path="m23960,17344l23960,16872e" filled="false" stroked="true" strokeweight=".318704pt" strokecolor="#979797">
                <v:path arrowok="t"/>
              </v:shape>
            </v:group>
            <v:group style="position:absolute;left:15349;top:16898;width:2;height:466" coordorigin="15349,16898" coordsize="2,466">
              <v:shape style="position:absolute;left:15349;top:16898;width:2;height:466" coordorigin="15349,16898" coordsize="0,466" path="m15349,17363l15349,16898e" filled="false" stroked="true" strokeweight=".318704pt" strokecolor="#979797">
                <v:path arrowok="t"/>
              </v:shape>
            </v:group>
            <v:group style="position:absolute;left:16426;top:16923;width:2;height:396" coordorigin="16426,16923" coordsize="2,396">
              <v:shape style="position:absolute;left:16426;top:16923;width:2;height:396" coordorigin="16426,16923" coordsize="0,396" path="m16426,17318l16426,16923e" filled="false" stroked="true" strokeweight=".318704pt" strokecolor="#979797">
                <v:path arrowok="t"/>
              </v:shape>
              <v:shape style="position:absolute;left:24555;top:14581;width:2575;height:3264" type="#_x0000_t75" stroked="false">
                <v:imagedata r:id="rId837" o:title=""/>
              </v:shape>
            </v:group>
            <v:group style="position:absolute;left:24247;top:17592;width:421;height:2" coordorigin="24247,17592" coordsize="421,2">
              <v:shape style="position:absolute;left:24247;top:17592;width:421;height:2" coordorigin="24247,17592" coordsize="421,0" path="m24247,17592l24668,17592e" filled="false" stroked="true" strokeweight=".318704pt" strokecolor="#979797">
                <v:path arrowok="t"/>
              </v:shape>
            </v:group>
            <v:group style="position:absolute;left:25012;top:17573;width:523;height:2" coordorigin="25012,17573" coordsize="523,2">
              <v:shape style="position:absolute;left:25012;top:17573;width:523;height:2" coordorigin="25012,17573" coordsize="523,0" path="m25012,17573l25535,17573e" filled="false" stroked="true" strokeweight=".318704pt" strokecolor="#979797">
                <v:path arrowok="t"/>
              </v:shape>
            </v:group>
            <v:group style="position:absolute;left:18842;top:17191;width:498;height:2" coordorigin="18842,17191" coordsize="498,2">
              <v:shape style="position:absolute;left:18842;top:17191;width:498;height:2" coordorigin="18842,17191" coordsize="498,0" path="m18842,17191l19339,17191e" filled="false" stroked="true" strokeweight=".318704pt" strokecolor="#979797">
                <v:path arrowok="t"/>
              </v:shape>
            </v:group>
            <v:group style="position:absolute;left:13889;top:19218;width:2;height:408" coordorigin="13889,19218" coordsize="2,408">
              <v:shape style="position:absolute;left:13889;top:19218;width:2;height:408" coordorigin="13889,19218" coordsize="0,408" path="m13889,19625l13889,19218e" filled="false" stroked="true" strokeweight=".318704pt" strokecolor="#9087a0">
                <v:path arrowok="t"/>
              </v:shape>
              <v:shape style="position:absolute;left:14534;top:19094;width:688;height:357" type="#_x0000_t75" stroked="false">
                <v:imagedata r:id="rId838" o:title=""/>
              </v:shape>
            </v:group>
            <v:group style="position:absolute;left:14686;top:17688;width:2;height:4283" coordorigin="14686,17688" coordsize="2,4283">
              <v:shape style="position:absolute;left:14686;top:17688;width:2;height:4283" coordorigin="14686,17688" coordsize="0,4283" path="m14686,21971l14686,17688e" filled="false" stroked="true" strokeweight="4.143144pt" strokecolor="#600f9c">
                <v:path arrowok="t"/>
              </v:shape>
            </v:group>
            <v:group style="position:absolute;left:17503;top:17459;width:2;height:421" coordorigin="17503,17459" coordsize="2,421">
              <v:shape style="position:absolute;left:17503;top:17459;width:2;height:421" coordorigin="17503,17459" coordsize="0,421" path="m17503,17879l17503,17459e" filled="false" stroked="true" strokeweight=".318704pt" strokecolor="#979797">
                <v:path arrowok="t"/>
              </v:shape>
            </v:group>
            <v:group style="position:absolute;left:23737;top:18217;width:491;height:2" coordorigin="23737,18217" coordsize="491,2">
              <v:shape style="position:absolute;left:23737;top:18217;width:491;height:2" coordorigin="23737,18217" coordsize="491,0" path="m23737,18217l24228,18217e" filled="false" stroked="true" strokeweight=".318704pt" strokecolor="#979797">
                <v:path arrowok="t"/>
              </v:shape>
            </v:group>
            <v:group style="position:absolute;left:15409;top:18000;width:2;height:587" coordorigin="15409,18000" coordsize="2,587">
              <v:shape style="position:absolute;left:15409;top:18000;width:2;height:587" coordorigin="15409,18000" coordsize="0,587" path="m15409,18587l15409,18000e" filled="false" stroked="true" strokeweight=".637407pt" strokecolor="#9c9c9c">
                <v:path arrowok="t"/>
              </v:shape>
            </v:group>
            <v:group style="position:absolute;left:15629;top:18045;width:2;height:1052" coordorigin="15629,18045" coordsize="2,1052">
              <v:shape style="position:absolute;left:15629;top:18045;width:2;height:1052" coordorigin="15629,18045" coordsize="0,1052" path="m15629,19096l15629,18045e" filled="false" stroked="true" strokeweight=".318704pt" strokecolor="#979797">
                <v:path arrowok="t"/>
              </v:shape>
            </v:group>
            <v:group style="position:absolute;left:22080;top:18797;width:899;height:2" coordorigin="22080,18797" coordsize="899,2">
              <v:shape style="position:absolute;left:22080;top:18797;width:899;height:2" coordorigin="22080,18797" coordsize="899,0" path="m22080,18797l22979,18797e" filled="false" stroked="true" strokeweight=".318704pt" strokecolor="#979797">
                <v:path arrowok="t"/>
              </v:shape>
            </v:group>
            <v:group style="position:absolute;left:23495;top:18453;width:2;height:472" coordorigin="23495,18453" coordsize="2,472">
              <v:shape style="position:absolute;left:23495;top:18453;width:2;height:472" coordorigin="23495,18453" coordsize="0,472" path="m23495,18924l23495,18453e" filled="false" stroked="true" strokeweight=".318704pt" strokecolor="#979797">
                <v:path arrowok="t"/>
              </v:shape>
            </v:group>
            <v:group style="position:absolute;left:24451;top:18453;width:2;height:504" coordorigin="24451,18453" coordsize="2,504">
              <v:shape style="position:absolute;left:24451;top:18453;width:2;height:504" coordorigin="24451,18453" coordsize="0,504" path="m24451,18956l24451,18453e" filled="false" stroked="true" strokeweight=".318704pt" strokecolor="#979797">
                <v:path arrowok="t"/>
              </v:shape>
            </v:group>
            <v:group style="position:absolute;left:18058;top:18842;width:1071;height:2" coordorigin="18058,18842" coordsize="1071,2">
              <v:shape style="position:absolute;left:18058;top:18842;width:1071;height:2" coordorigin="18058,18842" coordsize="1071,0" path="m18058,18842l19129,18842e" filled="false" stroked="true" strokeweight=".318704pt" strokecolor="#979797">
                <v:path arrowok="t"/>
              </v:shape>
            </v:group>
            <v:group style="position:absolute;left:24604;top:18912;width:823;height:2" coordorigin="24604,18912" coordsize="823,2">
              <v:shape style="position:absolute;left:24604;top:18912;width:823;height:2" coordorigin="24604,18912" coordsize="823,0" path="m24604,18912l25426,18912e" filled="false" stroked="true" strokeweight=".318704pt" strokecolor="#979797">
                <v:path arrowok="t"/>
              </v:shape>
            </v:group>
            <v:group style="position:absolute;left:19989;top:19077;width:1562;height:2" coordorigin="19989,19077" coordsize="1562,2">
              <v:shape style="position:absolute;left:19989;top:19077;width:1562;height:2" coordorigin="19989,19077" coordsize="1562,0" path="m19989,19077l21551,19077e" filled="false" stroked="true" strokeweight=".637407pt" strokecolor="#979797">
                <v:path arrowok="t"/>
              </v:shape>
            </v:group>
            <v:group style="position:absolute;left:14973;top:19727;width:2;height:408" coordorigin="14973,19727" coordsize="2,408">
              <v:shape style="position:absolute;left:14973;top:19727;width:2;height:408" coordorigin="14973,19727" coordsize="0,408" path="m14973,20135l14973,19727e" filled="false" stroked="true" strokeweight=".318704pt" strokecolor="#979797">
                <v:path arrowok="t"/>
              </v:shape>
            </v:group>
            <v:group style="position:absolute;left:25241;top:19829;width:2;height:1269" coordorigin="25241,19829" coordsize="2,1269">
              <v:shape style="position:absolute;left:25241;top:19829;width:2;height:1269" coordorigin="25241,19829" coordsize="0,1269" path="m25241,21098l25241,19829e" filled="false" stroked="true" strokeweight=".318704pt" strokecolor="#979797">
                <v:path arrowok="t"/>
              </v:shape>
            </v:group>
            <v:group style="position:absolute;left:14915;top:20116;width:2;height:536" coordorigin="14915,20116" coordsize="2,536">
              <v:shape style="position:absolute;left:14915;top:20116;width:2;height:536" coordorigin="14915,20116" coordsize="0,536" path="m14915,20652l14915,20116e" filled="false" stroked="true" strokeweight="1.593517pt" strokecolor="#676767">
                <v:path arrowok="t"/>
              </v:shape>
            </v:group>
            <v:group style="position:absolute;left:13832;top:20135;width:2;height:485" coordorigin="13832,20135" coordsize="2,485">
              <v:shape style="position:absolute;left:13832;top:20135;width:2;height:485" coordorigin="13832,20135" coordsize="0,485" path="m13832,20620l13832,20135e" filled="false" stroked="true" strokeweight=".318704pt" strokecolor="#979797">
                <v:path arrowok="t"/>
              </v:shape>
            </v:group>
            <v:group style="position:absolute;left:13793;top:21002;width:2;height:510" coordorigin="13793,21002" coordsize="2,510">
              <v:shape style="position:absolute;left:13793;top:21002;width:2;height:510" coordorigin="13793,21002" coordsize="0,510" path="m13793,21512l13793,21002e" filled="false" stroked="true" strokeweight=".318704pt" strokecolor="#979797">
                <v:path arrowok="t"/>
              </v:shape>
            </v:group>
            <v:group style="position:absolute;left:17949;top:21130;width:2;height:861" coordorigin="17949,21130" coordsize="2,861">
              <v:shape style="position:absolute;left:17949;top:21130;width:2;height:861" coordorigin="17949,21130" coordsize="0,861" path="m17949,21990l17949,21130e" filled="false" stroked="true" strokeweight=".318704pt" strokecolor="#777777">
                <v:path arrowok="t"/>
              </v:shape>
            </v:group>
            <v:group style="position:absolute;left:25018;top:21588;width:2;height:402" coordorigin="25018,21588" coordsize="2,402">
              <v:shape style="position:absolute;left:25018;top:21588;width:2;height:402" coordorigin="25018,21588" coordsize="0,402" path="m25018,21990l25018,21588e" filled="false" stroked="true" strokeweight=".318704pt" strokecolor="#606060">
                <v:path arrowok="t"/>
              </v:shape>
            </v:group>
            <v:group style="position:absolute;left:14099;top:21780;width:428;height:2" coordorigin="14099,21780" coordsize="428,2">
              <v:shape style="position:absolute;left:14099;top:21780;width:428;height:2" coordorigin="14099,21780" coordsize="428,0" path="m14099,21780l14527,21780e" filled="false" stroked="true" strokeweight=".318704pt" strokecolor="#979797">
                <v:path arrowok="t"/>
              </v:shape>
            </v:group>
            <v:group style="position:absolute;left:23380;top:13099;width:77;height:2" coordorigin="23380,13099" coordsize="77,2">
              <v:shape style="position:absolute;left:23380;top:13099;width:77;height:2" coordorigin="23380,13099" coordsize="77,0" path="m23380,13099l23457,13099e" filled="false" stroked="true" strokeweight=".637407pt" strokecolor="#000000">
                <v:path arrowok="t"/>
              </v:shape>
            </v:group>
            <v:group style="position:absolute;left:20352;top:17551;width:64;height:2" coordorigin="20352,17551" coordsize="64,2">
              <v:shape style="position:absolute;left:20352;top:17551;width:64;height:2" coordorigin="20352,17551" coordsize="64,0" path="m20352,17551l20416,17551e" filled="false" stroked="true" strokeweight=".318704pt" strokecolor="#000000">
                <v:path arrowok="t"/>
              </v:shape>
            </v:group>
            <v:group style="position:absolute;left:23431;top:1008;width:68;height:2" coordorigin="23431,1008" coordsize="68,2">
              <v:shape style="position:absolute;left:23431;top:1008;width:68;height:2" coordorigin="23431,1008" coordsize="68,0" path="m23431,1008l23498,1008e" filled="false" stroked="true" strokeweight=".334661pt" strokecolor="#969696">
                <v:path arrowok="t"/>
              </v:shape>
            </v:group>
            <v:group style="position:absolute;left:24665;top:1689;width:73;height:2" coordorigin="24665,1689" coordsize="73,2">
              <v:shape style="position:absolute;left:24665;top:1689;width:73;height:2" coordorigin="24665,1689" coordsize="73,0" path="m24665,1689l24738,1689e" filled="false" stroked="true" strokeweight=".239044pt" strokecolor="#747474">
                <v:path arrowok="t"/>
              </v:shape>
            </v:group>
            <v:group style="position:absolute;left:17628;top:8521;width:78;height:2" coordorigin="17628,8521" coordsize="78,2">
              <v:shape style="position:absolute;left:17628;top:8521;width:78;height:2" coordorigin="17628,8521" coordsize="78,0" path="m17628,8521l17706,8521e" filled="false" stroked="true" strokeweight=".439243pt" strokecolor="#969696">
                <v:path arrowok="t"/>
              </v:shape>
            </v:group>
            <v:group style="position:absolute;left:24031;top:10271;width:136;height:2" coordorigin="24031,10271" coordsize="136,2">
              <v:shape style="position:absolute;left:24031;top:10271;width:136;height:2" coordorigin="24031,10271" coordsize="136,0" path="m24031,10271l24166,10271e" filled="false" stroked="true" strokeweight=".278884pt" strokecolor="#000000">
                <v:path arrowok="t"/>
              </v:shape>
            </v:group>
            <v:group style="position:absolute;left:15228;top:12941;width:86;height:2" coordorigin="15228,12941" coordsize="86,2">
              <v:shape style="position:absolute;left:15228;top:12941;width:86;height:2" coordorigin="15228,12941" coordsize="86,0" path="m15228,12941l15313,12941e" filled="false" stroked="true" strokeweight=".376494pt" strokecolor="#969696">
                <v:path arrowok="t"/>
              </v:shape>
            </v:group>
            <v:group style="position:absolute;left:17158;top:17054;width:47;height:2" coordorigin="17158,17054" coordsize="47,2">
              <v:shape style="position:absolute;left:17158;top:17054;width:47;height:2" coordorigin="17158,17054" coordsize="47,0" path="m17158,17054l17204,17054e" filled="false" stroked="true" strokeweight=".225763pt" strokecolor="#969696">
                <v:path arrowok="t"/>
              </v:shape>
            </v:group>
            <w10:wrap type="none"/>
          </v:group>
        </w:pict>
      </w:r>
      <w:r>
        <w:rPr>
          <w:rFonts w:ascii="Arial"/>
          <w:w w:val="90"/>
          <w:sz w:val="11"/>
        </w:rPr>
        <w:t>Brook</w:t>
      </w:r>
      <w:r>
        <w:rPr>
          <w:rFonts w:ascii="Arial"/>
          <w:spacing w:val="10"/>
          <w:w w:val="90"/>
          <w:sz w:val="11"/>
        </w:rPr>
        <w:t> </w:t>
      </w:r>
      <w:r>
        <w:rPr>
          <w:rFonts w:ascii="Arial"/>
          <w:w w:val="90"/>
          <w:sz w:val="11"/>
        </w:rPr>
        <w:t>bibute1</w:t>
      </w:r>
      <w:r>
        <w:rPr>
          <w:rFonts w:ascii="Arial"/>
          <w:sz w:val="11"/>
        </w:rPr>
      </w:r>
    </w:p>
    <w:p>
      <w:pPr>
        <w:tabs>
          <w:tab w:pos="10101" w:val="left" w:leader="none"/>
        </w:tabs>
        <w:spacing w:line="430" w:lineRule="atLeast" w:before="0"/>
        <w:ind w:left="4925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19"/>
          <w:w w:val="10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w w:val="105"/>
          <w:sz w:val="17"/>
          <w:szCs w:val="17"/>
        </w:rPr>
        <w:t>•</w:t>
        <w:tab/>
      </w:r>
      <w:r>
        <w:rPr>
          <w:rFonts w:ascii="Arial" w:hAnsi="Arial" w:cs="Arial" w:eastAsia="Arial"/>
          <w:color w:val="A0BDBD"/>
          <w:w w:val="95"/>
          <w:position w:val="-3"/>
          <w:sz w:val="26"/>
          <w:szCs w:val="26"/>
        </w:rPr>
        <w:t>·</w:t>
      </w:r>
      <w:r>
        <w:rPr>
          <w:rFonts w:ascii="Arial" w:hAnsi="Arial" w:cs="Arial" w:eastAsia="Arial"/>
          <w:color w:val="A0BDBD"/>
          <w:spacing w:val="-49"/>
          <w:w w:val="95"/>
          <w:position w:val="-3"/>
          <w:sz w:val="26"/>
          <w:szCs w:val="26"/>
        </w:rPr>
        <w:t> </w:t>
      </w:r>
      <w:r>
        <w:rPr>
          <w:rFonts w:ascii="Arial" w:hAnsi="Arial" w:cs="Arial" w:eastAsia="Arial"/>
          <w:color w:val="979797"/>
          <w:w w:val="95"/>
          <w:position w:val="-3"/>
          <w:sz w:val="26"/>
          <w:szCs w:val="26"/>
        </w:rPr>
        <w:t>•</w:t>
      </w:r>
      <w:r>
        <w:rPr>
          <w:rFonts w:ascii="Arial" w:hAnsi="Arial" w:cs="Arial" w:eastAsia="Arial"/>
          <w:sz w:val="26"/>
          <w:szCs w:val="26"/>
        </w:rPr>
      </w:r>
    </w:p>
    <w:p>
      <w:pPr>
        <w:tabs>
          <w:tab w:pos="8743" w:val="left" w:leader="none"/>
        </w:tabs>
        <w:spacing w:line="546" w:lineRule="exact" w:before="0"/>
        <w:ind w:left="5142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-11"/>
          <w:sz w:val="64"/>
          <w:szCs w:val="64"/>
        </w:rPr>
        <w:t>..</w:t>
        <w:tab/>
      </w:r>
      <w:r>
        <w:rPr>
          <w:rFonts w:ascii="Times New Roman" w:hAnsi="Times New Roman" w:cs="Times New Roman" w:eastAsia="Times New Roman"/>
          <w:color w:val="979797"/>
          <w:spacing w:val="-8"/>
          <w:w w:val="7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9"/>
          <w:w w:val="7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183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979797"/>
          <w:w w:val="95"/>
          <w:sz w:val="38"/>
        </w:rPr>
        <w:t>.</w:t>
      </w:r>
      <w:r>
        <w:rPr>
          <w:rFonts w:ascii="Arial"/>
          <w:color w:val="979797"/>
          <w:spacing w:val="-62"/>
          <w:w w:val="95"/>
          <w:sz w:val="38"/>
        </w:rPr>
        <w:t>.</w:t>
      </w:r>
      <w:r>
        <w:rPr>
          <w:rFonts w:ascii="Arial"/>
          <w:color w:val="979797"/>
          <w:w w:val="95"/>
          <w:position w:val="8"/>
          <w:sz w:val="14"/>
        </w:rPr>
        <w:t>.</w:t>
      </w:r>
      <w:r>
        <w:rPr>
          <w:rFonts w:ascii="Arial"/>
          <w:sz w:val="14"/>
        </w:rPr>
      </w:r>
    </w:p>
    <w:p>
      <w:pPr>
        <w:spacing w:line="108" w:lineRule="atLeast" w:before="0"/>
        <w:ind w:left="248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sz w:val="14"/>
        </w:rPr>
        <w:t>!&lt;-"'</w:t>
      </w:r>
      <w:r>
        <w:rPr>
          <w:rFonts w:ascii="Times New Roman"/>
          <w:sz w:val="14"/>
        </w:rPr>
      </w:r>
    </w:p>
    <w:p>
      <w:pPr>
        <w:spacing w:line="23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spacing w:val="-12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3819" w:val="left" w:leader="none"/>
        </w:tabs>
        <w:spacing w:line="270" w:lineRule="atLeast" w:before="0"/>
        <w:ind w:left="2430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Times New Roman"/>
          <w:w w:val="95"/>
          <w:sz w:val="12"/>
        </w:rPr>
        <w:t>Project</w:t>
      </w:r>
      <w:r>
        <w:rPr>
          <w:rFonts w:ascii="Times New Roman"/>
          <w:spacing w:val="-3"/>
          <w:w w:val="95"/>
          <w:sz w:val="12"/>
        </w:rPr>
        <w:t> </w:t>
      </w:r>
      <w:r>
        <w:rPr>
          <w:rFonts w:ascii="Arial"/>
          <w:w w:val="95"/>
          <w:sz w:val="11"/>
        </w:rPr>
        <w:t>No.:</w:t>
        <w:tab/>
        <w:t>Drawing</w:t>
      </w:r>
      <w:r>
        <w:rPr>
          <w:rFonts w:ascii="Arial"/>
          <w:spacing w:val="-7"/>
          <w:w w:val="95"/>
          <w:sz w:val="11"/>
        </w:rPr>
        <w:t> </w:t>
      </w:r>
      <w:r>
        <w:rPr>
          <w:rFonts w:ascii="Arial"/>
          <w:w w:val="95"/>
          <w:sz w:val="11"/>
        </w:rPr>
        <w:t>No.:</w:t>
      </w:r>
      <w:r>
        <w:rPr>
          <w:rFonts w:ascii="Arial"/>
          <w:sz w:val="11"/>
        </w:rPr>
      </w:r>
    </w:p>
    <w:p>
      <w:pPr>
        <w:tabs>
          <w:tab w:pos="4741" w:val="right" w:leader="none"/>
        </w:tabs>
        <w:spacing w:before="29"/>
        <w:ind w:left="2430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w w:val="105"/>
          <w:position w:val="1"/>
          <w:sz w:val="25"/>
        </w:rPr>
        <w:t>SS018706</w:t>
      </w:r>
      <w:r>
        <w:rPr>
          <w:rFonts w:ascii="Arial"/>
          <w:w w:val="105"/>
          <w:sz w:val="25"/>
        </w:rPr>
        <w:tab/>
      </w:r>
      <w:r>
        <w:rPr>
          <w:rFonts w:ascii="Arial"/>
          <w:w w:val="105"/>
          <w:sz w:val="25"/>
        </w:rPr>
        <w:t>207</w:t>
      </w:r>
      <w:r>
        <w:rPr>
          <w:rFonts w:ascii="Arial"/>
          <w:sz w:val="25"/>
        </w:rPr>
      </w:r>
    </w:p>
    <w:p>
      <w:pPr>
        <w:spacing w:line="266" w:lineRule="atLeast" w:before="0"/>
        <w:ind w:left="1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Revision:</w:t>
      </w:r>
      <w:r>
        <w:rPr>
          <w:rFonts w:ascii="Arial"/>
          <w:sz w:val="11"/>
        </w:rPr>
      </w:r>
    </w:p>
    <w:p>
      <w:pPr>
        <w:spacing w:before="60"/>
        <w:ind w:left="747" w:right="619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sz w:val="19"/>
        </w:rPr>
        <w:t>A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1280" w:right="0"/>
          <w:cols w:num="6" w:equalWidth="0">
            <w:col w:w="7950" w:space="40"/>
            <w:col w:w="10292" w:space="40"/>
            <w:col w:w="2355" w:space="40"/>
            <w:col w:w="3198" w:space="40"/>
            <w:col w:w="4742" w:space="40"/>
            <w:col w:w="1643"/>
          </w:cols>
        </w:sectPr>
      </w:pPr>
    </w:p>
    <w:p>
      <w:pPr>
        <w:spacing w:before="37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bookmarkStart w:name="SS018706-208" w:id="12"/>
      <w:bookmarkEnd w:id="12"/>
      <w:r>
        <w:rPr/>
      </w:r>
      <w:r>
        <w:rPr>
          <w:rFonts w:ascii="Arial" w:hAnsi="Arial"/>
          <w:color w:val="979797"/>
          <w:spacing w:val="-66"/>
          <w:w w:val="70"/>
          <w:sz w:val="42"/>
        </w:rPr>
        <w:t>·</w:t>
      </w:r>
      <w:r>
        <w:rPr>
          <w:rFonts w:ascii="Arial" w:hAnsi="Arial"/>
          <w:color w:val="979797"/>
          <w:w w:val="70"/>
          <w:sz w:val="42"/>
        </w:rPr>
        <w:t>·-</w:t>
      </w:r>
      <w:r>
        <w:rPr>
          <w:rFonts w:ascii="Arial" w:hAnsi="Arial"/>
          <w:sz w:val="42"/>
        </w:rPr>
      </w:r>
    </w:p>
    <w:p>
      <w:pPr>
        <w:spacing w:line="240" w:lineRule="auto" w:before="5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</w:r>
    </w:p>
    <w:p>
      <w:pPr>
        <w:spacing w:before="0"/>
        <w:ind w:left="148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/>
          <w:sz w:val="25"/>
        </w:rPr>
        <w:t>GENERAL</w:t>
      </w:r>
      <w:r>
        <w:rPr>
          <w:rFonts w:ascii="Arial"/>
          <w:spacing w:val="68"/>
          <w:sz w:val="25"/>
        </w:rPr>
        <w:t> </w:t>
      </w:r>
      <w:r>
        <w:rPr>
          <w:rFonts w:ascii="Arial"/>
          <w:sz w:val="25"/>
        </w:rPr>
        <w:t>NOTES</w:t>
      </w:r>
      <w:r>
        <w:rPr>
          <w:rFonts w:ascii="Arial"/>
          <w:sz w:val="25"/>
        </w:rPr>
      </w:r>
    </w:p>
    <w:p>
      <w:pPr>
        <w:spacing w:line="255" w:lineRule="auto" w:before="169"/>
        <w:ind w:left="1483" w:right="23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Do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not</w:t>
      </w:r>
      <w:r>
        <w:rPr>
          <w:rFonts w:ascii="Arial"/>
          <w:spacing w:val="2"/>
          <w:sz w:val="13"/>
        </w:rPr>
        <w:t> </w:t>
      </w:r>
      <w:r>
        <w:rPr>
          <w:rFonts w:ascii="Arial"/>
          <w:spacing w:val="-1"/>
          <w:sz w:val="13"/>
        </w:rPr>
        <w:t>scale</w:t>
      </w:r>
      <w:r>
        <w:rPr>
          <w:rFonts w:ascii="Arial"/>
          <w:spacing w:val="-4"/>
          <w:sz w:val="13"/>
        </w:rPr>
        <w:t> </w:t>
      </w:r>
      <w:r>
        <w:rPr>
          <w:rFonts w:ascii="Arial"/>
          <w:sz w:val="13"/>
        </w:rPr>
        <w:t>from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this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z w:val="13"/>
        </w:rPr>
        <w:t>drawing.</w:t>
      </w:r>
      <w:r>
        <w:rPr>
          <w:rFonts w:ascii="Arial"/>
          <w:spacing w:val="-1"/>
          <w:sz w:val="13"/>
        </w:rPr>
        <w:t> </w:t>
      </w:r>
      <w:r>
        <w:rPr>
          <w:rFonts w:ascii="Arial"/>
          <w:sz w:val="13"/>
        </w:rPr>
        <w:t>Work</w:t>
      </w:r>
      <w:r>
        <w:rPr>
          <w:rFonts w:ascii="Arial"/>
          <w:spacing w:val="8"/>
          <w:sz w:val="13"/>
        </w:rPr>
        <w:t> </w:t>
      </w:r>
      <w:r>
        <w:rPr>
          <w:rFonts w:ascii="Times New Roman"/>
          <w:sz w:val="12"/>
        </w:rPr>
        <w:t>from</w:t>
      </w:r>
      <w:r>
        <w:rPr>
          <w:rFonts w:ascii="Times New Roman"/>
          <w:spacing w:val="15"/>
          <w:sz w:val="12"/>
        </w:rPr>
        <w:t> </w:t>
      </w:r>
      <w:r>
        <w:rPr>
          <w:rFonts w:ascii="Arial"/>
          <w:sz w:val="13"/>
        </w:rPr>
        <w:t>figured</w:t>
      </w:r>
      <w:r>
        <w:rPr>
          <w:rFonts w:ascii="Arial"/>
          <w:spacing w:val="22"/>
          <w:sz w:val="13"/>
        </w:rPr>
        <w:t> </w:t>
      </w:r>
      <w:r>
        <w:rPr>
          <w:rFonts w:ascii="Arial"/>
          <w:spacing w:val="-1"/>
          <w:sz w:val="13"/>
        </w:rPr>
        <w:t>dimensions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z w:val="13"/>
        </w:rPr>
        <w:t>only.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All</w:t>
      </w:r>
      <w:r>
        <w:rPr>
          <w:rFonts w:ascii="Arial"/>
          <w:spacing w:val="17"/>
          <w:sz w:val="13"/>
        </w:rPr>
        <w:t> </w:t>
      </w:r>
      <w:r>
        <w:rPr>
          <w:rFonts w:ascii="Arial"/>
          <w:spacing w:val="-1"/>
          <w:sz w:val="13"/>
        </w:rPr>
        <w:t>dimensions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z w:val="13"/>
        </w:rPr>
        <w:t>are</w:t>
      </w:r>
      <w:r>
        <w:rPr>
          <w:rFonts w:ascii="Arial"/>
          <w:spacing w:val="7"/>
          <w:sz w:val="13"/>
        </w:rPr>
        <w:t>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7"/>
          <w:sz w:val="13"/>
        </w:rPr>
        <w:t>n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pacing w:val="-1"/>
          <w:sz w:val="13"/>
        </w:rPr>
        <w:t>millimetres</w:t>
      </w:r>
      <w:r>
        <w:rPr>
          <w:rFonts w:ascii="Arial"/>
          <w:spacing w:val="16"/>
          <w:sz w:val="13"/>
        </w:rPr>
        <w:t> </w:t>
      </w:r>
      <w:r>
        <w:rPr>
          <w:rFonts w:ascii="Arial"/>
          <w:spacing w:val="-4"/>
          <w:sz w:val="13"/>
        </w:rPr>
        <w:t>u.n.o.</w:t>
      </w:r>
      <w:r>
        <w:rPr>
          <w:rFonts w:ascii="Arial"/>
          <w:sz w:val="13"/>
        </w:rPr>
      </w: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spacing w:line="255" w:lineRule="auto" w:before="0"/>
        <w:ind w:left="1483" w:right="23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No</w:t>
      </w:r>
      <w:r>
        <w:rPr>
          <w:rFonts w:ascii="Arial"/>
          <w:spacing w:val="-10"/>
          <w:sz w:val="13"/>
        </w:rPr>
        <w:t> </w:t>
      </w:r>
      <w:r>
        <w:rPr>
          <w:rFonts w:ascii="Arial"/>
          <w:spacing w:val="-1"/>
          <w:sz w:val="13"/>
        </w:rPr>
        <w:t>devl</w:t>
      </w:r>
      <w:r>
        <w:rPr>
          <w:rFonts w:ascii="Arial"/>
          <w:spacing w:val="-2"/>
          <w:sz w:val="13"/>
        </w:rPr>
        <w:t>adon</w:t>
      </w:r>
      <w:r>
        <w:rPr>
          <w:rFonts w:ascii="Arial"/>
          <w:spacing w:val="-4"/>
          <w:sz w:val="13"/>
        </w:rPr>
        <w:t> </w:t>
      </w:r>
      <w:r>
        <w:rPr>
          <w:rFonts w:ascii="Arial"/>
          <w:sz w:val="13"/>
        </w:rPr>
        <w:t>from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the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deta.lls</w:t>
      </w:r>
      <w:r>
        <w:rPr>
          <w:rFonts w:ascii="Arial"/>
          <w:spacing w:val="4"/>
          <w:sz w:val="13"/>
        </w:rPr>
        <w:t> </w:t>
      </w:r>
      <w:r>
        <w:rPr>
          <w:rFonts w:ascii="Arial"/>
          <w:sz w:val="13"/>
        </w:rPr>
        <w:t>shown</w:t>
      </w:r>
      <w:r>
        <w:rPr>
          <w:rFonts w:ascii="Arial"/>
          <w:spacing w:val="-1"/>
          <w:sz w:val="13"/>
        </w:rPr>
        <w:t> </w:t>
      </w:r>
      <w:r>
        <w:rPr>
          <w:rFonts w:ascii="Arial"/>
          <w:sz w:val="13"/>
        </w:rPr>
        <w:t>on</w:t>
      </w:r>
      <w:r>
        <w:rPr>
          <w:rFonts w:ascii="Arial"/>
          <w:spacing w:val="-9"/>
          <w:sz w:val="13"/>
        </w:rPr>
        <w:t> </w:t>
      </w:r>
      <w:r>
        <w:rPr>
          <w:rFonts w:ascii="Arial"/>
          <w:spacing w:val="-1"/>
          <w:sz w:val="13"/>
        </w:rPr>
        <w:t>this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drawing</w:t>
      </w:r>
      <w:r>
        <w:rPr>
          <w:rFonts w:ascii="Arial"/>
          <w:spacing w:val="-3"/>
          <w:sz w:val="13"/>
        </w:rPr>
        <w:t> </w:t>
      </w:r>
      <w:r>
        <w:rPr>
          <w:rFonts w:ascii="Arial"/>
          <w:sz w:val="13"/>
        </w:rPr>
        <w:t>wlll</w:t>
      </w:r>
      <w:r>
        <w:rPr>
          <w:rFonts w:ascii="Arial"/>
          <w:spacing w:val="10"/>
          <w:sz w:val="13"/>
        </w:rPr>
        <w:t> </w:t>
      </w:r>
      <w:r>
        <w:rPr>
          <w:rFonts w:ascii="Arial"/>
          <w:sz w:val="13"/>
        </w:rPr>
        <w:t>be</w:t>
      </w:r>
      <w:r>
        <w:rPr>
          <w:rFonts w:ascii="Arial"/>
          <w:spacing w:val="26"/>
          <w:sz w:val="13"/>
        </w:rPr>
        <w:t> </w:t>
      </w:r>
      <w:r>
        <w:rPr>
          <w:rFonts w:ascii="Arial"/>
          <w:sz w:val="13"/>
        </w:rPr>
        <w:t>allowed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without</w:t>
      </w:r>
      <w:r>
        <w:rPr>
          <w:rFonts w:ascii="Arial"/>
          <w:spacing w:val="22"/>
          <w:sz w:val="13"/>
        </w:rPr>
        <w:t> </w:t>
      </w:r>
      <w:r>
        <w:rPr>
          <w:rFonts w:ascii="Arial"/>
          <w:sz w:val="13"/>
        </w:rPr>
        <w:t>prior</w:t>
      </w:r>
      <w:r>
        <w:rPr>
          <w:rFonts w:ascii="Arial"/>
          <w:spacing w:val="9"/>
          <w:sz w:val="13"/>
        </w:rPr>
        <w:t> </w:t>
      </w:r>
      <w:r>
        <w:rPr>
          <w:rFonts w:ascii="Arial"/>
          <w:spacing w:val="-1"/>
          <w:sz w:val="13"/>
        </w:rPr>
        <w:t>permission</w:t>
      </w:r>
      <w:r>
        <w:rPr>
          <w:rFonts w:ascii="Arial"/>
          <w:spacing w:val="4"/>
          <w:sz w:val="13"/>
        </w:rPr>
        <w:t>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8"/>
          <w:sz w:val="13"/>
        </w:rPr>
        <w:t>n</w:t>
      </w:r>
      <w:r>
        <w:rPr>
          <w:rFonts w:ascii="Arial"/>
          <w:spacing w:val="-11"/>
          <w:sz w:val="13"/>
        </w:rPr>
        <w:t> </w:t>
      </w:r>
      <w:r>
        <w:rPr>
          <w:rFonts w:ascii="Arial"/>
          <w:sz w:val="13"/>
        </w:rPr>
        <w:t>writing.</w:t>
      </w:r>
      <w:r>
        <w:rPr>
          <w:rFonts w:ascii="Arial"/>
          <w:sz w:val="13"/>
        </w:rPr>
      </w: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spacing w:line="245" w:lineRule="auto" w:before="0"/>
        <w:ind w:left="1483" w:right="23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All</w:t>
      </w:r>
      <w:r>
        <w:rPr>
          <w:rFonts w:ascii="Arial"/>
          <w:spacing w:val="7"/>
          <w:sz w:val="13"/>
        </w:rPr>
        <w:t> </w:t>
      </w:r>
      <w:r>
        <w:rPr>
          <w:rFonts w:ascii="Arial"/>
          <w:sz w:val="13"/>
        </w:rPr>
        <w:t>drawings</w:t>
      </w:r>
      <w:r>
        <w:rPr>
          <w:rFonts w:ascii="Arial"/>
          <w:spacing w:val="9"/>
          <w:sz w:val="13"/>
        </w:rPr>
        <w:t> </w:t>
      </w:r>
      <w:r>
        <w:rPr>
          <w:rFonts w:ascii="Arial"/>
          <w:sz w:val="13"/>
        </w:rPr>
        <w:t>are to be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read 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pacing w:val="-7"/>
          <w:sz w:val="13"/>
        </w:rPr>
        <w:t>n </w:t>
      </w:r>
      <w:r>
        <w:rPr>
          <w:rFonts w:ascii="Arial"/>
          <w:sz w:val="13"/>
        </w:rPr>
        <w:t>conjunction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with</w:t>
      </w:r>
      <w:r>
        <w:rPr>
          <w:rFonts w:ascii="Arial"/>
          <w:spacing w:val="9"/>
          <w:sz w:val="13"/>
        </w:rPr>
        <w:t> </w:t>
      </w:r>
      <w:r>
        <w:rPr>
          <w:rFonts w:ascii="Arial"/>
          <w:sz w:val="13"/>
        </w:rPr>
        <w:t>all</w:t>
      </w:r>
      <w:r>
        <w:rPr>
          <w:rFonts w:ascii="Arial"/>
          <w:spacing w:val="9"/>
          <w:sz w:val="13"/>
        </w:rPr>
        <w:t> </w:t>
      </w:r>
      <w:r>
        <w:rPr>
          <w:rFonts w:ascii="Arial"/>
          <w:spacing w:val="-1"/>
          <w:sz w:val="13"/>
        </w:rPr>
        <w:t>architects,</w:t>
      </w:r>
      <w:r>
        <w:rPr>
          <w:rFonts w:ascii="Arial"/>
          <w:spacing w:val="24"/>
          <w:w w:val="98"/>
          <w:sz w:val="13"/>
        </w:rPr>
        <w:t> </w:t>
      </w:r>
      <w:r>
        <w:rPr>
          <w:rFonts w:ascii="Arial"/>
          <w:spacing w:val="-1"/>
          <w:sz w:val="13"/>
        </w:rPr>
        <w:t>engineers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specialist</w:t>
      </w:r>
      <w:r>
        <w:rPr>
          <w:rFonts w:ascii="Arial"/>
          <w:spacing w:val="15"/>
          <w:sz w:val="13"/>
        </w:rPr>
        <w:t> </w:t>
      </w:r>
      <w:r>
        <w:rPr>
          <w:rFonts w:ascii="Arial"/>
          <w:spacing w:val="-1"/>
          <w:sz w:val="13"/>
        </w:rPr>
        <w:t>drawings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and</w:t>
      </w:r>
      <w:r>
        <w:rPr>
          <w:rFonts w:ascii="Arial"/>
          <w:spacing w:val="-6"/>
          <w:sz w:val="13"/>
        </w:rPr>
        <w:t> </w:t>
      </w:r>
      <w:r>
        <w:rPr>
          <w:rFonts w:ascii="Arial"/>
          <w:sz w:val="13"/>
        </w:rPr>
        <w:t>details.</w:t>
      </w:r>
      <w:r>
        <w:rPr>
          <w:rFonts w:ascii="Arial"/>
          <w:sz w:val="13"/>
        </w:rPr>
      </w:r>
    </w:p>
    <w:p>
      <w:pPr>
        <w:spacing w:after="0" w:line="245" w:lineRule="auto"/>
        <w:jc w:val="left"/>
        <w:rPr>
          <w:rFonts w:ascii="Arial" w:hAnsi="Arial" w:cs="Arial" w:eastAsia="Arial"/>
          <w:sz w:val="13"/>
          <w:szCs w:val="13"/>
        </w:rPr>
        <w:sectPr>
          <w:footerReference w:type="default" r:id="rId839"/>
          <w:pgSz w:w="31660" w:h="22370" w:orient="landscape"/>
          <w:pgMar w:footer="0" w:header="0" w:top="160" w:bottom="0" w:left="180" w:right="300"/>
          <w:cols w:num="2" w:equalWidth="0">
            <w:col w:w="1729" w:space="24245"/>
            <w:col w:w="520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type w:val="continuous"/>
          <w:pgSz w:w="31660" w:h="22370" w:orient="landscape"/>
          <w:pgMar w:top="480" w:bottom="280" w:left="180" w:right="300"/>
        </w:sectPr>
      </w:pPr>
    </w:p>
    <w:p>
      <w:pPr>
        <w:spacing w:line="240" w:lineRule="auto" w:before="6"/>
        <w:rPr>
          <w:rFonts w:ascii="Arial" w:hAnsi="Arial" w:cs="Arial" w:eastAsia="Arial"/>
          <w:sz w:val="42"/>
          <w:szCs w:val="42"/>
        </w:rPr>
      </w:pPr>
    </w:p>
    <w:p>
      <w:pPr>
        <w:spacing w:line="68" w:lineRule="atLeast" w:before="0"/>
        <w:ind w:left="0" w:right="0" w:firstLine="0"/>
        <w:jc w:val="right"/>
        <w:rPr>
          <w:rFonts w:ascii="Arial" w:hAnsi="Arial" w:cs="Arial" w:eastAsia="Arial"/>
          <w:sz w:val="38"/>
          <w:szCs w:val="38"/>
        </w:rPr>
      </w:pPr>
      <w:r>
        <w:rPr/>
        <w:pict>
          <v:shape style="position:absolute;margin-left:613.226501pt;margin-top:15.307146pt;width:21.673288pt;height:16.57369pt;mso-position-horizontal-relative:page;mso-position-vertical-relative:paragraph;z-index:-593056" type="#_x0000_t75" stroked="false">
            <v:imagedata r:id="rId840" o:title=""/>
          </v:shape>
        </w:pict>
      </w:r>
      <w:r>
        <w:rPr>
          <w:rFonts w:ascii="Arial"/>
          <w:color w:val="979797"/>
          <w:w w:val="65"/>
          <w:sz w:val="38"/>
        </w:rPr>
        <w:t>.</w:t>
      </w:r>
      <w:r>
        <w:rPr>
          <w:rFonts w:ascii="Arial"/>
          <w:color w:val="979797"/>
          <w:spacing w:val="-48"/>
          <w:w w:val="65"/>
          <w:sz w:val="38"/>
        </w:rPr>
        <w:t>.</w:t>
      </w:r>
      <w:r>
        <w:rPr>
          <w:rFonts w:ascii="Arial"/>
          <w:color w:val="979797"/>
          <w:w w:val="65"/>
          <w:sz w:val="38"/>
        </w:rPr>
        <w:t>.</w:t>
      </w:r>
      <w:r>
        <w:rPr>
          <w:rFonts w:ascii="Arial"/>
          <w:sz w:val="38"/>
        </w:rPr>
      </w:r>
    </w:p>
    <w:p>
      <w:pPr>
        <w:tabs>
          <w:tab w:pos="947" w:val="left" w:leader="none"/>
          <w:tab w:pos="1572" w:val="left" w:leader="none"/>
        </w:tabs>
        <w:spacing w:line="179" w:lineRule="exact" w:before="242"/>
        <w:ind w:left="463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w w:val="190"/>
        </w:rPr>
        <w:br w:type="column"/>
      </w:r>
      <w:r>
        <w:rPr>
          <w:rFonts w:ascii="Times New Roman" w:hAnsi="Times New Roman"/>
          <w:color w:val="979797"/>
          <w:w w:val="190"/>
          <w:position w:val="-14"/>
          <w:sz w:val="24"/>
        </w:rPr>
        <w:t>'</w:t>
        <w:tab/>
      </w:r>
      <w:r>
        <w:rPr>
          <w:rFonts w:ascii="Arial" w:hAnsi="Arial"/>
          <w:color w:val="979797"/>
          <w:spacing w:val="-87"/>
          <w:w w:val="90"/>
          <w:position w:val="-9"/>
          <w:sz w:val="44"/>
        </w:rPr>
        <w:t>·</w:t>
      </w:r>
      <w:r>
        <w:rPr>
          <w:rFonts w:ascii="Arial" w:hAnsi="Arial"/>
          <w:color w:val="979797"/>
          <w:w w:val="90"/>
          <w:position w:val="-9"/>
          <w:sz w:val="44"/>
        </w:rPr>
        <w:t>-</w:t>
        <w:tab/>
      </w:r>
      <w:r>
        <w:rPr>
          <w:rFonts w:ascii="Arial" w:hAnsi="Arial"/>
          <w:color w:val="979797"/>
          <w:w w:val="70"/>
          <w:sz w:val="46"/>
        </w:rPr>
        <w:t>,,</w:t>
      </w:r>
      <w:r>
        <w:rPr>
          <w:rFonts w:ascii="Arial" w:hAnsi="Arial"/>
          <w:sz w:val="46"/>
        </w:rPr>
      </w:r>
    </w:p>
    <w:p>
      <w:pPr>
        <w:numPr>
          <w:ilvl w:val="1"/>
          <w:numId w:val="17"/>
        </w:numPr>
        <w:tabs>
          <w:tab w:pos="4299" w:val="left" w:leader="none"/>
          <w:tab w:pos="4847" w:val="left" w:leader="none"/>
          <w:tab w:pos="6313" w:val="left" w:leader="none"/>
        </w:tabs>
        <w:spacing w:line="334" w:lineRule="exact" w:before="288"/>
        <w:ind w:left="4299" w:right="0" w:hanging="287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979797"/>
          <w:w w:val="150"/>
          <w:position w:val="-4"/>
          <w:sz w:val="24"/>
          <w:szCs w:val="24"/>
        </w:rPr>
        <w:br w:type="column"/>
      </w:r>
      <w:r>
        <w:rPr>
          <w:rFonts w:ascii="Arial" w:hAnsi="Arial" w:cs="Arial" w:eastAsia="Arial"/>
          <w:color w:val="979797"/>
          <w:spacing w:val="-168"/>
          <w:w w:val="150"/>
          <w:position w:val="-4"/>
          <w:sz w:val="24"/>
          <w:szCs w:val="24"/>
        </w:rPr>
        <w:t>«</w:t>
      </w:r>
      <w:r>
        <w:rPr>
          <w:rFonts w:ascii="Times New Roman" w:hAnsi="Times New Roman" w:cs="Times New Roman" w:eastAsia="Times New Roman"/>
          <w:color w:val="9E8383"/>
          <w:w w:val="150"/>
          <w:position w:val="-12"/>
          <w:sz w:val="20"/>
          <w:szCs w:val="20"/>
        </w:rPr>
        <w:t>•</w:t>
        <w:tab/>
      </w:r>
      <w:r>
        <w:rPr>
          <w:rFonts w:ascii="Arial" w:hAnsi="Arial" w:cs="Arial" w:eastAsia="Arial"/>
          <w:color w:val="979797"/>
          <w:w w:val="570"/>
          <w:position w:val="-5"/>
          <w:sz w:val="14"/>
          <w:szCs w:val="14"/>
        </w:rPr>
        <w:t>;</w:t>
        <w:tab/>
      </w:r>
      <w:r>
        <w:rPr>
          <w:rFonts w:ascii="Arial" w:hAnsi="Arial" w:cs="Arial" w:eastAsia="Arial"/>
          <w:w w:val="95"/>
          <w:sz w:val="11"/>
          <w:szCs w:val="11"/>
        </w:rPr>
        <w:t>Drainage</w:t>
      </w:r>
      <w:r>
        <w:rPr>
          <w:rFonts w:ascii="Arial" w:hAnsi="Arial" w:cs="Arial" w:eastAsia="Arial"/>
          <w:spacing w:val="-5"/>
          <w:w w:val="95"/>
          <w:sz w:val="11"/>
          <w:szCs w:val="11"/>
        </w:rPr>
        <w:t> </w:t>
      </w:r>
      <w:r>
        <w:rPr>
          <w:rFonts w:ascii="Arial" w:hAnsi="Arial" w:cs="Arial" w:eastAsia="Arial"/>
          <w:w w:val="95"/>
          <w:sz w:val="11"/>
          <w:szCs w:val="11"/>
        </w:rPr>
        <w:t>ditch</w:t>
      </w:r>
      <w:r>
        <w:rPr>
          <w:rFonts w:ascii="Arial" w:hAnsi="Arial" w:cs="Arial" w:eastAsia="Arial"/>
          <w:spacing w:val="-5"/>
          <w:w w:val="95"/>
          <w:sz w:val="11"/>
          <w:szCs w:val="11"/>
        </w:rPr>
        <w:t> </w:t>
      </w:r>
      <w:r>
        <w:rPr>
          <w:rFonts w:ascii="Arial" w:hAnsi="Arial" w:cs="Arial" w:eastAsia="Arial"/>
          <w:w w:val="95"/>
          <w:sz w:val="11"/>
          <w:szCs w:val="11"/>
        </w:rPr>
        <w:t>terminates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201" w:lineRule="atLeast" w:before="0"/>
        <w:ind w:left="0" w:right="61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95"/>
          <w:sz w:val="11"/>
        </w:rPr>
        <w:t>field</w:t>
      </w:r>
      <w:r>
        <w:rPr>
          <w:rFonts w:ascii="Arial"/>
          <w:spacing w:val="-10"/>
          <w:w w:val="95"/>
          <w:sz w:val="11"/>
        </w:rPr>
        <w:t> </w:t>
      </w:r>
      <w:r>
        <w:rPr>
          <w:rFonts w:ascii="Arial"/>
          <w:w w:val="95"/>
          <w:sz w:val="11"/>
        </w:rPr>
        <w:t>junction</w:t>
      </w:r>
      <w:r>
        <w:rPr>
          <w:rFonts w:ascii="Arial"/>
          <w:sz w:val="11"/>
        </w:rPr>
      </w:r>
    </w:p>
    <w:p>
      <w:pPr>
        <w:spacing w:line="265" w:lineRule="auto" w:before="80"/>
        <w:ind w:left="5064" w:right="488" w:hanging="29"/>
        <w:jc w:val="center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SAFETY,</w:t>
      </w:r>
      <w:r>
        <w:rPr>
          <w:rFonts w:ascii="Arial"/>
          <w:spacing w:val="37"/>
          <w:w w:val="105"/>
          <w:sz w:val="17"/>
        </w:rPr>
        <w:t> </w:t>
      </w:r>
      <w:r>
        <w:rPr>
          <w:rFonts w:ascii="Arial"/>
          <w:spacing w:val="-3"/>
          <w:w w:val="105"/>
          <w:sz w:val="17"/>
        </w:rPr>
        <w:t>HEALTH</w:t>
      </w:r>
      <w:r>
        <w:rPr>
          <w:rFonts w:ascii="Arial"/>
          <w:spacing w:val="7"/>
          <w:w w:val="105"/>
          <w:sz w:val="17"/>
        </w:rPr>
        <w:t> </w:t>
      </w:r>
      <w:r>
        <w:rPr>
          <w:rFonts w:ascii="Arial"/>
          <w:w w:val="105"/>
          <w:sz w:val="17"/>
        </w:rPr>
        <w:t>AND</w:t>
      </w:r>
      <w:r>
        <w:rPr>
          <w:rFonts w:ascii="Arial"/>
          <w:spacing w:val="25"/>
          <w:w w:val="107"/>
          <w:sz w:val="17"/>
        </w:rPr>
        <w:t> </w:t>
      </w:r>
      <w:r>
        <w:rPr>
          <w:rFonts w:ascii="Arial"/>
          <w:w w:val="105"/>
          <w:sz w:val="17"/>
        </w:rPr>
        <w:t>ENVIRONMENTAL </w:t>
      </w:r>
      <w:r>
        <w:rPr>
          <w:rFonts w:ascii="Arial"/>
          <w:spacing w:val="10"/>
          <w:w w:val="105"/>
          <w:sz w:val="17"/>
        </w:rPr>
        <w:t> </w:t>
      </w:r>
      <w:r>
        <w:rPr>
          <w:rFonts w:ascii="Arial"/>
          <w:w w:val="105"/>
          <w:sz w:val="17"/>
        </w:rPr>
        <w:t>INFORMATION</w:t>
      </w:r>
      <w:r>
        <w:rPr>
          <w:rFonts w:ascii="Arial"/>
          <w:sz w:val="17"/>
        </w:rPr>
      </w:r>
    </w:p>
    <w:p>
      <w:pPr>
        <w:spacing w:line="171" w:lineRule="atLeast" w:before="79"/>
        <w:ind w:left="4545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INADDITION</w:t>
      </w:r>
      <w:r>
        <w:rPr>
          <w:rFonts w:ascii="Arial"/>
          <w:spacing w:val="-8"/>
          <w:w w:val="95"/>
          <w:sz w:val="10"/>
        </w:rPr>
        <w:t> </w:t>
      </w:r>
      <w:r>
        <w:rPr>
          <w:rFonts w:ascii="Arial"/>
          <w:w w:val="95"/>
          <w:sz w:val="10"/>
        </w:rPr>
        <w:t>TO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HAZARDS/RISKS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w w:val="95"/>
          <w:sz w:val="10"/>
        </w:rPr>
        <w:t>NORMALLY</w:t>
      </w:r>
      <w:r>
        <w:rPr>
          <w:rFonts w:ascii="Arial"/>
          <w:spacing w:val="-8"/>
          <w:w w:val="95"/>
          <w:sz w:val="10"/>
        </w:rPr>
        <w:t> </w:t>
      </w:r>
      <w:r>
        <w:rPr>
          <w:rFonts w:ascii="Arial"/>
          <w:w w:val="95"/>
          <w:sz w:val="10"/>
        </w:rPr>
        <w:t>ASSOCIATED</w:t>
      </w:r>
      <w:r>
        <w:rPr>
          <w:rFonts w:ascii="Arial"/>
          <w:spacing w:val="-1"/>
          <w:w w:val="95"/>
          <w:sz w:val="10"/>
        </w:rPr>
        <w:t> </w:t>
      </w:r>
      <w:r>
        <w:rPr>
          <w:rFonts w:ascii="Arial"/>
          <w:w w:val="95"/>
          <w:sz w:val="10"/>
        </w:rPr>
        <w:t>WITH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z w:val="10"/>
        </w:rPr>
      </w:r>
    </w:p>
    <w:p>
      <w:pPr>
        <w:spacing w:after="0" w:line="171" w:lineRule="atLeast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13340" w:space="40"/>
            <w:col w:w="1753" w:space="40"/>
            <w:col w:w="7501" w:space="40"/>
            <w:col w:w="8466"/>
          </w:cols>
        </w:sectPr>
      </w:pPr>
    </w:p>
    <w:p>
      <w:pPr>
        <w:spacing w:line="1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979797"/>
          <w:w w:val="50"/>
          <w:sz w:val="37"/>
        </w:rPr>
        <w:t>.,,</w:t>
      </w:r>
      <w:r>
        <w:rPr>
          <w:rFonts w:ascii="Times New Roman"/>
          <w:sz w:val="37"/>
        </w:rPr>
      </w:r>
    </w:p>
    <w:p>
      <w:pPr>
        <w:tabs>
          <w:tab w:pos="2376" w:val="left" w:leader="none"/>
          <w:tab w:pos="3466" w:val="left" w:leader="none"/>
          <w:tab w:pos="4262" w:val="left" w:leader="none"/>
        </w:tabs>
        <w:spacing w:line="49" w:lineRule="atLeast" w:before="31"/>
        <w:ind w:left="209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20"/>
        </w:rPr>
        <w:br w:type="column"/>
      </w:r>
      <w:r>
        <w:rPr>
          <w:rFonts w:ascii="Times New Roman" w:hAnsi="Times New Roman"/>
          <w:color w:val="979797"/>
          <w:w w:val="20"/>
          <w:sz w:val="16"/>
        </w:rPr>
        <w:t>--</w:t>
        <w:tab/>
      </w:r>
      <w:r>
        <w:rPr>
          <w:rFonts w:ascii="Times New Roman" w:hAnsi="Times New Roman"/>
          <w:color w:val="979797"/>
          <w:w w:val="65"/>
          <w:sz w:val="16"/>
        </w:rPr>
        <w:t>·</w:t>
      </w:r>
      <w:r>
        <w:rPr>
          <w:rFonts w:ascii="Times New Roman" w:hAnsi="Times New Roman"/>
          <w:color w:val="979797"/>
          <w:sz w:val="16"/>
        </w:rPr>
        <w:tab/>
      </w:r>
      <w:r>
        <w:rPr>
          <w:rFonts w:ascii="Times New Roman" w:hAnsi="Times New Roman"/>
          <w:color w:val="979797"/>
          <w:w w:val="103"/>
          <w:sz w:val="16"/>
        </w:rPr>
      </w:r>
      <w:r>
        <w:rPr>
          <w:rFonts w:ascii="Times New Roman" w:hAnsi="Times New Roman"/>
          <w:color w:val="979797"/>
          <w:w w:val="103"/>
          <w:sz w:val="16"/>
          <w:u w:val="single" w:color="979797"/>
        </w:rPr>
        <w:t> </w:t>
      </w:r>
      <w:r>
        <w:rPr>
          <w:rFonts w:ascii="Times New Roman" w:hAnsi="Times New Roman"/>
          <w:color w:val="979797"/>
          <w:sz w:val="16"/>
          <w:u w:val="single" w:color="979797"/>
        </w:rPr>
        <w:tab/>
      </w:r>
      <w:r>
        <w:rPr>
          <w:rFonts w:ascii="Times New Roman" w:hAnsi="Times New Roman"/>
          <w:color w:val="979797"/>
          <w:sz w:val="16"/>
        </w:rPr>
      </w:r>
      <w:r>
        <w:rPr>
          <w:rFonts w:ascii="Times New Roman" w:hAnsi="Times New Roman"/>
          <w:sz w:val="16"/>
        </w:rPr>
      </w:r>
    </w:p>
    <w:p>
      <w:pPr>
        <w:pStyle w:val="BodyText"/>
        <w:spacing w:line="17" w:lineRule="atLeast"/>
        <w:ind w:left="69" w:right="0"/>
        <w:jc w:val="left"/>
        <w:rPr>
          <w:rFonts w:ascii="Arial" w:hAnsi="Arial" w:cs="Arial" w:eastAsia="Arial"/>
        </w:rPr>
      </w:pPr>
      <w:r>
        <w:rPr>
          <w:w w:val="60"/>
        </w:rPr>
        <w:br w:type="column"/>
      </w:r>
      <w:r>
        <w:rPr>
          <w:rFonts w:ascii="Arial"/>
          <w:color w:val="979797"/>
          <w:w w:val="60"/>
        </w:rPr>
        <w:t>'i'i2n</w:t>
      </w:r>
      <w:r>
        <w:rPr>
          <w:rFonts w:ascii="Arial"/>
          <w:color w:val="979797"/>
          <w:spacing w:val="-12"/>
          <w:w w:val="60"/>
        </w:rPr>
        <w:t> </w:t>
      </w:r>
      <w:r>
        <w:rPr>
          <w:rFonts w:ascii="Arial"/>
          <w:color w:val="979797"/>
          <w:w w:val="195"/>
        </w:rPr>
        <w:t>.</w:t>
      </w:r>
      <w:r>
        <w:rPr>
          <w:rFonts w:ascii="Arial"/>
        </w:rPr>
      </w:r>
    </w:p>
    <w:p>
      <w:pPr>
        <w:tabs>
          <w:tab w:pos="1547" w:val="left" w:leader="none"/>
        </w:tabs>
        <w:spacing w:line="17" w:lineRule="atLeast" w:before="0"/>
        <w:ind w:left="568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>
          <w:w w:val="195"/>
        </w:rPr>
        <w:br w:type="column"/>
      </w:r>
      <w:r>
        <w:rPr>
          <w:rFonts w:ascii="Times New Roman" w:hAnsi="Times New Roman"/>
          <w:color w:val="979797"/>
          <w:spacing w:val="-44"/>
          <w:w w:val="195"/>
          <w:sz w:val="11"/>
        </w:rPr>
        <w:t>·</w:t>
      </w:r>
      <w:r>
        <w:rPr>
          <w:rFonts w:ascii="Times New Roman" w:hAnsi="Times New Roman"/>
          <w:color w:val="979797"/>
          <w:spacing w:val="-46"/>
          <w:w w:val="195"/>
          <w:sz w:val="11"/>
        </w:rPr>
        <w:t> </w:t>
      </w:r>
      <w:r>
        <w:rPr>
          <w:rFonts w:ascii="Arial" w:hAnsi="Arial"/>
          <w:color w:val="979797"/>
          <w:spacing w:val="-46"/>
          <w:w w:val="195"/>
          <w:position w:val="-9"/>
          <w:sz w:val="20"/>
        </w:rPr>
      </w:r>
      <w:r>
        <w:rPr>
          <w:rFonts w:ascii="Arial" w:hAnsi="Arial"/>
          <w:color w:val="979797"/>
          <w:spacing w:val="-46"/>
          <w:w w:val="195"/>
          <w:position w:val="-9"/>
          <w:sz w:val="20"/>
          <w:u w:val="single" w:color="979797"/>
        </w:rPr>
      </w:r>
      <w:r>
        <w:rPr>
          <w:rFonts w:ascii="Arial" w:hAnsi="Arial"/>
          <w:color w:val="979797"/>
          <w:spacing w:val="-46"/>
          <w:w w:val="195"/>
          <w:position w:val="-9"/>
          <w:sz w:val="20"/>
        </w:rPr>
      </w:r>
      <w:r>
        <w:rPr>
          <w:rFonts w:ascii="Times New Roman" w:hAnsi="Times New Roman"/>
          <w:color w:val="979797"/>
          <w:spacing w:val="-21"/>
          <w:w w:val="115"/>
          <w:sz w:val="11"/>
        </w:rPr>
        <w:t>-</w:t>
      </w:r>
      <w:r>
        <w:rPr>
          <w:rFonts w:ascii="Times New Roman" w:hAnsi="Times New Roman"/>
          <w:color w:val="979797"/>
          <w:w w:val="115"/>
          <w:sz w:val="11"/>
        </w:rPr>
        <w:t>·</w:t>
      </w:r>
      <w:r>
        <w:rPr>
          <w:rFonts w:ascii="Times New Roman" w:hAnsi="Times New Roman"/>
          <w:color w:val="979797"/>
          <w:spacing w:val="-19"/>
          <w:w w:val="115"/>
          <w:sz w:val="11"/>
        </w:rPr>
        <w:t>-</w:t>
      </w:r>
      <w:r>
        <w:rPr>
          <w:rFonts w:ascii="Times New Roman" w:hAnsi="Times New Roman"/>
          <w:color w:val="979797"/>
          <w:w w:val="115"/>
          <w:sz w:val="11"/>
        </w:rPr>
        <w:t>·</w:t>
        <w:tab/>
      </w:r>
      <w:r>
        <w:rPr>
          <w:rFonts w:ascii="Arial" w:hAnsi="Arial"/>
          <w:color w:val="979797"/>
          <w:w w:val="40"/>
          <w:position w:val="-33"/>
          <w:sz w:val="55"/>
        </w:rPr>
        <w:t>·</w:t>
      </w:r>
      <w:r>
        <w:rPr>
          <w:rFonts w:ascii="Arial" w:hAnsi="Arial"/>
          <w:sz w:val="55"/>
        </w:rPr>
      </w:r>
    </w:p>
    <w:p>
      <w:pPr>
        <w:spacing w:line="5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80"/>
        </w:rPr>
        <w:br w:type="column"/>
      </w:r>
      <w:r>
        <w:rPr>
          <w:rFonts w:ascii="Times New Roman"/>
          <w:color w:val="979797"/>
          <w:w w:val="180"/>
          <w:sz w:val="6"/>
        </w:rPr>
        <w:t>Qi(</w:t>
      </w:r>
      <w:r>
        <w:rPr>
          <w:rFonts w:ascii="Times New Roman"/>
          <w:sz w:val="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6" w:lineRule="atLeast" w:before="0"/>
        <w:ind w:left="0" w:right="34" w:firstLine="0"/>
        <w:jc w:val="right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shape style="position:absolute;margin-left:805.045105pt;margin-top:-5.256382pt;width:7.25pt;height:25.6pt;mso-position-horizontal-relative:page;mso-position-vertical-relative:paragraph;z-index:-591928" type="#_x0000_t202" filled="false" stroked="false">
            <v:textbox inset="0,0,0,0">
              <w:txbxContent>
                <w:p>
                  <w:pPr>
                    <w:spacing w:line="5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1"/>
                      <w:szCs w:val="51"/>
                    </w:rPr>
                  </w:pPr>
                  <w:r>
                    <w:rPr>
                      <w:rFonts w:ascii="Times New Roman"/>
                      <w:color w:val="979797"/>
                      <w:w w:val="110"/>
                      <w:sz w:val="51"/>
                    </w:rPr>
                    <w:t>.</w:t>
                  </w:r>
                  <w:r>
                    <w:rPr>
                      <w:rFonts w:ascii="Times New Roman"/>
                      <w:sz w:val="5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5"/>
          <w:sz w:val="41"/>
        </w:rPr>
        <w:t>"'</w:t>
      </w:r>
      <w:r>
        <w:rPr>
          <w:rFonts w:ascii="Times New Roman"/>
          <w:sz w:val="41"/>
        </w:rPr>
      </w:r>
    </w:p>
    <w:p>
      <w:pPr>
        <w:tabs>
          <w:tab w:pos="1408" w:val="left" w:leader="none"/>
          <w:tab w:pos="2077" w:val="left" w:leader="none"/>
        </w:tabs>
        <w:spacing w:line="17" w:lineRule="atLeast" w:before="0"/>
        <w:ind w:left="86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position w:val="-6"/>
          <w:sz w:val="42"/>
        </w:rPr>
        <w:t>,,</w:t>
        <w:tab/>
      </w:r>
      <w:r>
        <w:rPr>
          <w:rFonts w:ascii="Times New Roman"/>
          <w:w w:val="85"/>
          <w:sz w:val="11"/>
        </w:rPr>
        <w:t>Dltoh </w:t>
      </w:r>
      <w:r>
        <w:rPr>
          <w:rFonts w:ascii="Arial"/>
          <w:color w:val="979797"/>
          <w:w w:val="85"/>
          <w:position w:val="-19"/>
          <w:sz w:val="46"/>
        </w:rPr>
        <w:t>,.</w:t>
        <w:tab/>
      </w:r>
      <w:r>
        <w:rPr>
          <w:rFonts w:ascii="Arial"/>
          <w:color w:val="979797"/>
          <w:w w:val="165"/>
          <w:position w:val="-2"/>
          <w:sz w:val="16"/>
        </w:rPr>
        <w:t>,;</w:t>
      </w:r>
      <w:r>
        <w:rPr>
          <w:rFonts w:ascii="Arial"/>
          <w:sz w:val="16"/>
        </w:rPr>
      </w:r>
    </w:p>
    <w:p>
      <w:pPr>
        <w:spacing w:line="68" w:lineRule="exact" w:before="0"/>
        <w:ind w:left="0" w:right="560" w:firstLine="0"/>
        <w:jc w:val="right"/>
        <w:rPr>
          <w:rFonts w:ascii="Arial" w:hAnsi="Arial" w:cs="Arial" w:eastAsia="Arial"/>
          <w:sz w:val="65"/>
          <w:szCs w:val="65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sz w:val="65"/>
        </w:rPr>
        <w:t>.</w:t>
      </w:r>
      <w:r>
        <w:rPr>
          <w:rFonts w:ascii="Arial"/>
          <w:sz w:val="65"/>
        </w:rPr>
      </w:r>
    </w:p>
    <w:p>
      <w:pPr>
        <w:tabs>
          <w:tab w:pos="2141" w:val="left" w:leader="none"/>
        </w:tabs>
        <w:spacing w:line="86" w:lineRule="atLeast" w:before="0"/>
        <w:ind w:left="835" w:right="0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960.890869pt;margin-top:17.278008pt;width:4pt;height:14.95pt;mso-position-horizontal-relative:page;mso-position-vertical-relative:paragraph;z-index:-591904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75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50"/>
          <w:position w:val="-28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spacing w:val="-12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312" w:lineRule="atLeast" w:before="0"/>
        <w:ind w:left="460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at</w:t>
      </w:r>
      <w:r>
        <w:rPr>
          <w:rFonts w:ascii="Arial"/>
          <w:spacing w:val="-17"/>
          <w:sz w:val="11"/>
        </w:rPr>
        <w:t> </w:t>
      </w:r>
      <w:r>
        <w:rPr>
          <w:rFonts w:ascii="Arial"/>
          <w:sz w:val="11"/>
        </w:rPr>
        <w:t>local</w:t>
      </w:r>
      <w:r>
        <w:rPr>
          <w:rFonts w:ascii="Arial"/>
          <w:spacing w:val="-17"/>
          <w:sz w:val="11"/>
        </w:rPr>
        <w:t> </w:t>
      </w:r>
      <w:r>
        <w:rPr>
          <w:rFonts w:ascii="Arial"/>
          <w:sz w:val="11"/>
        </w:rPr>
        <w:t>depression</w:t>
      </w:r>
      <w:r>
        <w:rPr>
          <w:rFonts w:ascii="Arial"/>
          <w:spacing w:val="-14"/>
          <w:sz w:val="11"/>
        </w:rPr>
        <w:t> </w:t>
      </w:r>
      <w:r>
        <w:rPr>
          <w:rFonts w:ascii="Arial"/>
          <w:sz w:val="11"/>
        </w:rPr>
        <w:t>at</w:t>
      </w:r>
    </w:p>
    <w:p>
      <w:pPr>
        <w:spacing w:line="104" w:lineRule="atLeast" w:before="0"/>
        <w:ind w:left="505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5"/>
        </w:rPr>
        <w:br w:type="column"/>
      </w:r>
      <w:r>
        <w:rPr>
          <w:rFonts w:ascii="Arial"/>
          <w:w w:val="95"/>
          <w:sz w:val="10"/>
        </w:rPr>
        <w:t>TYPES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OF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WORK</w:t>
      </w:r>
      <w:r>
        <w:rPr>
          <w:rFonts w:ascii="Arial"/>
          <w:spacing w:val="2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DETAILED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ON</w:t>
      </w:r>
      <w:r>
        <w:rPr>
          <w:rFonts w:ascii="Arial"/>
          <w:spacing w:val="-14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THIS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spacing w:val="-1"/>
          <w:w w:val="95"/>
          <w:sz w:val="10"/>
        </w:rPr>
        <w:t>DRAWING,</w:t>
      </w:r>
      <w:r>
        <w:rPr>
          <w:rFonts w:ascii="Arial"/>
          <w:spacing w:val="-11"/>
          <w:w w:val="95"/>
          <w:sz w:val="10"/>
        </w:rPr>
        <w:t> </w:t>
      </w:r>
      <w:r>
        <w:rPr>
          <w:rFonts w:ascii="Arial"/>
          <w:w w:val="95"/>
          <w:sz w:val="10"/>
        </w:rPr>
        <w:t>NOTE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THE</w:t>
      </w:r>
      <w:r>
        <w:rPr>
          <w:rFonts w:ascii="Arial"/>
          <w:spacing w:val="5"/>
          <w:w w:val="95"/>
          <w:sz w:val="10"/>
        </w:rPr>
        <w:t> </w:t>
      </w:r>
      <w:r>
        <w:rPr>
          <w:rFonts w:ascii="Arial"/>
          <w:w w:val="95"/>
          <w:sz w:val="10"/>
        </w:rPr>
        <w:t>FOL.LOWING</w:t>
      </w:r>
      <w:r>
        <w:rPr>
          <w:rFonts w:ascii="Arial"/>
          <w:sz w:val="10"/>
        </w:rPr>
      </w:r>
    </w:p>
    <w:p>
      <w:pPr>
        <w:spacing w:line="6" w:lineRule="exact" w:before="80"/>
        <w:ind w:left="501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pacing w:val="1"/>
          <w:w w:val="105"/>
          <w:sz w:val="17"/>
        </w:rPr>
        <w:t>CONSTRUCTI</w:t>
      </w:r>
      <w:r>
        <w:rPr>
          <w:rFonts w:ascii="Arial"/>
          <w:w w:val="105"/>
          <w:sz w:val="17"/>
        </w:rPr>
        <w:t>ON</w:t>
      </w:r>
      <w:r>
        <w:rPr>
          <w:rFonts w:ascii="Arial"/>
          <w:sz w:val="17"/>
        </w:rPr>
      </w:r>
    </w:p>
    <w:p>
      <w:pPr>
        <w:spacing w:after="0" w:line="6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9088" w:space="40"/>
            <w:col w:w="4263" w:space="40"/>
            <w:col w:w="436" w:space="40"/>
            <w:col w:w="1621" w:space="40"/>
            <w:col w:w="812" w:space="40"/>
            <w:col w:w="2242" w:space="40"/>
            <w:col w:w="2286" w:space="40"/>
            <w:col w:w="1458" w:space="40"/>
            <w:col w:w="8654"/>
          </w:cols>
        </w:sectPr>
      </w:pPr>
    </w:p>
    <w:p>
      <w:pPr>
        <w:tabs>
          <w:tab w:pos="994" w:val="left" w:leader="none"/>
        </w:tabs>
        <w:spacing w:line="445" w:lineRule="atLeast" w:before="0"/>
        <w:ind w:left="0" w:right="1396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9E8383"/>
          <w:w w:val="95"/>
          <w:sz w:val="6"/>
        </w:rPr>
        <w:t>=-----c---c</w:t>
      </w:r>
      <w:r>
        <w:rPr>
          <w:rFonts w:ascii="Arial"/>
          <w:color w:val="9E8383"/>
          <w:spacing w:val="-1"/>
          <w:w w:val="95"/>
          <w:sz w:val="6"/>
        </w:rPr>
        <w:t> </w:t>
      </w:r>
      <w:r>
        <w:rPr>
          <w:rFonts w:ascii="Arial"/>
          <w:color w:val="9E8383"/>
          <w:w w:val="75"/>
          <w:sz w:val="6"/>
        </w:rPr>
        <w:t>-</w:t>
        <w:tab/>
      </w:r>
      <w:r>
        <w:rPr>
          <w:rFonts w:ascii="Arial"/>
          <w:color w:val="B5B5B5"/>
          <w:w w:val="145"/>
          <w:position w:val="-2"/>
          <w:sz w:val="18"/>
        </w:rPr>
        <w:t>.</w:t>
      </w:r>
      <w:r>
        <w:rPr>
          <w:rFonts w:ascii="Arial"/>
          <w:sz w:val="18"/>
        </w:rPr>
      </w:r>
    </w:p>
    <w:p>
      <w:pPr>
        <w:spacing w:line="183" w:lineRule="atLeast" w:before="0"/>
        <w:ind w:left="1437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w w:val="580"/>
        </w:rPr>
        <w:br w:type="column"/>
      </w:r>
      <w:r>
        <w:rPr>
          <w:rFonts w:ascii="Times New Roman"/>
          <w:color w:val="979797"/>
          <w:w w:val="580"/>
          <w:sz w:val="10"/>
        </w:rPr>
        <w:t>'</w:t>
      </w:r>
      <w:r>
        <w:rPr>
          <w:rFonts w:ascii="Times New Roman"/>
          <w:color w:val="979797"/>
          <w:spacing w:val="-61"/>
          <w:w w:val="580"/>
          <w:sz w:val="10"/>
        </w:rPr>
        <w:t> </w:t>
      </w:r>
      <w:r>
        <w:rPr>
          <w:rFonts w:ascii="Times New Roman"/>
          <w:color w:val="979797"/>
          <w:w w:val="160"/>
          <w:sz w:val="16"/>
        </w:rPr>
        <w:t>-</w:t>
      </w:r>
      <w:r>
        <w:rPr>
          <w:rFonts w:ascii="Times New Roman"/>
          <w:color w:val="979797"/>
          <w:spacing w:val="-39"/>
          <w:w w:val="160"/>
          <w:sz w:val="16"/>
        </w:rPr>
        <w:t> </w:t>
      </w:r>
      <w:r>
        <w:rPr>
          <w:rFonts w:ascii="Times New Roman"/>
          <w:color w:val="979797"/>
          <w:w w:val="160"/>
          <w:sz w:val="16"/>
        </w:rPr>
        <w:t>-</w:t>
      </w:r>
      <w:r>
        <w:rPr>
          <w:rFonts w:ascii="Times New Roman"/>
          <w:color w:val="979797"/>
          <w:spacing w:val="-45"/>
          <w:w w:val="160"/>
          <w:sz w:val="16"/>
        </w:rPr>
        <w:t> </w:t>
      </w:r>
      <w:r>
        <w:rPr>
          <w:rFonts w:ascii="Times New Roman"/>
          <w:color w:val="979797"/>
          <w:w w:val="110"/>
          <w:position w:val="3"/>
          <w:sz w:val="23"/>
        </w:rPr>
        <w:t>-</w:t>
      </w:r>
      <w:r>
        <w:rPr>
          <w:rFonts w:ascii="Times New Roman"/>
          <w:color w:val="979797"/>
          <w:spacing w:val="-37"/>
          <w:w w:val="110"/>
          <w:position w:val="3"/>
          <w:sz w:val="23"/>
        </w:rPr>
        <w:t> </w:t>
      </w:r>
      <w:r>
        <w:rPr>
          <w:rFonts w:ascii="Times New Roman"/>
          <w:color w:val="979797"/>
          <w:w w:val="110"/>
          <w:position w:val="3"/>
          <w:sz w:val="23"/>
        </w:rPr>
        <w:t>-</w:t>
      </w:r>
      <w:r>
        <w:rPr>
          <w:rFonts w:ascii="Times New Roman"/>
          <w:color w:val="979797"/>
          <w:spacing w:val="-38"/>
          <w:w w:val="110"/>
          <w:position w:val="3"/>
          <w:sz w:val="23"/>
        </w:rPr>
        <w:t> </w:t>
      </w:r>
      <w:r>
        <w:rPr>
          <w:rFonts w:ascii="Times New Roman"/>
          <w:color w:val="979797"/>
          <w:w w:val="160"/>
          <w:sz w:val="16"/>
        </w:rPr>
        <w:t>-</w:t>
      </w:r>
      <w:r>
        <w:rPr>
          <w:rFonts w:ascii="Times New Roman"/>
          <w:color w:val="979797"/>
          <w:spacing w:val="-44"/>
          <w:w w:val="160"/>
          <w:sz w:val="16"/>
        </w:rPr>
        <w:t> </w:t>
      </w:r>
      <w:r>
        <w:rPr>
          <w:rFonts w:ascii="Times New Roman"/>
          <w:color w:val="979797"/>
          <w:w w:val="160"/>
          <w:sz w:val="16"/>
        </w:rPr>
        <w:t>-</w:t>
      </w:r>
      <w:r>
        <w:rPr>
          <w:rFonts w:ascii="Times New Roman"/>
          <w:color w:val="979797"/>
          <w:spacing w:val="-40"/>
          <w:w w:val="160"/>
          <w:sz w:val="16"/>
        </w:rPr>
        <w:t> </w:t>
      </w:r>
      <w:r>
        <w:rPr>
          <w:rFonts w:ascii="Times New Roman"/>
          <w:color w:val="979797"/>
          <w:w w:val="160"/>
          <w:sz w:val="16"/>
        </w:rPr>
        <w:t>-</w:t>
      </w:r>
      <w:r>
        <w:rPr>
          <w:rFonts w:ascii="Times New Roman"/>
          <w:color w:val="979797"/>
          <w:spacing w:val="-40"/>
          <w:w w:val="160"/>
          <w:sz w:val="16"/>
        </w:rPr>
        <w:t> </w:t>
      </w:r>
      <w:r>
        <w:rPr>
          <w:rFonts w:ascii="Times New Roman"/>
          <w:color w:val="979797"/>
          <w:w w:val="160"/>
          <w:sz w:val="16"/>
        </w:rPr>
        <w:t>-</w:t>
      </w:r>
      <w:r>
        <w:rPr>
          <w:rFonts w:ascii="Times New Roman"/>
          <w:color w:val="979797"/>
          <w:spacing w:val="-41"/>
          <w:w w:val="160"/>
          <w:sz w:val="16"/>
        </w:rPr>
        <w:t> </w:t>
      </w:r>
      <w:r>
        <w:rPr>
          <w:rFonts w:ascii="Times New Roman"/>
          <w:color w:val="979797"/>
          <w:w w:val="160"/>
          <w:sz w:val="16"/>
        </w:rPr>
        <w:t>-</w:t>
      </w:r>
      <w:r>
        <w:rPr>
          <w:rFonts w:ascii="Times New Roman"/>
          <w:color w:val="979797"/>
          <w:spacing w:val="52"/>
          <w:w w:val="160"/>
          <w:sz w:val="16"/>
        </w:rPr>
        <w:t> </w:t>
      </w:r>
      <w:r>
        <w:rPr>
          <w:rFonts w:ascii="Times New Roman"/>
          <w:color w:val="979797"/>
          <w:spacing w:val="-60"/>
          <w:w w:val="110"/>
          <w:sz w:val="25"/>
        </w:rPr>
        <w:t>-</w:t>
      </w:r>
      <w:r>
        <w:rPr>
          <w:rFonts w:ascii="Times New Roman"/>
          <w:color w:val="979797"/>
          <w:spacing w:val="-138"/>
          <w:w w:val="110"/>
          <w:position w:val="-12"/>
          <w:sz w:val="57"/>
        </w:rPr>
        <w:t>-</w:t>
      </w:r>
      <w:r>
        <w:rPr>
          <w:rFonts w:ascii="Times New Roman"/>
          <w:color w:val="979797"/>
          <w:w w:val="110"/>
          <w:sz w:val="25"/>
        </w:rPr>
        <w:t>-</w:t>
      </w:r>
      <w:r>
        <w:rPr>
          <w:rFonts w:ascii="Times New Roman"/>
          <w:color w:val="979797"/>
          <w:spacing w:val="-42"/>
          <w:w w:val="110"/>
          <w:sz w:val="25"/>
        </w:rPr>
        <w:t> </w:t>
      </w:r>
      <w:r>
        <w:rPr>
          <w:rFonts w:ascii="Times New Roman"/>
          <w:color w:val="979797"/>
          <w:w w:val="110"/>
          <w:sz w:val="25"/>
        </w:rPr>
        <w:t>-</w:t>
      </w:r>
      <w:r>
        <w:rPr>
          <w:rFonts w:ascii="Times New Roman"/>
          <w:color w:val="979797"/>
          <w:spacing w:val="-49"/>
          <w:w w:val="110"/>
          <w:sz w:val="25"/>
        </w:rPr>
        <w:t> </w:t>
      </w:r>
      <w:r>
        <w:rPr>
          <w:rFonts w:ascii="Times New Roman"/>
          <w:color w:val="979797"/>
          <w:w w:val="110"/>
          <w:sz w:val="25"/>
        </w:rPr>
        <w:t>-</w:t>
      </w:r>
      <w:r>
        <w:rPr>
          <w:rFonts w:ascii="Times New Roman"/>
          <w:color w:val="979797"/>
          <w:spacing w:val="-47"/>
          <w:w w:val="110"/>
          <w:sz w:val="25"/>
        </w:rPr>
        <w:t> </w:t>
      </w:r>
      <w:r>
        <w:rPr>
          <w:rFonts w:ascii="Times New Roman"/>
          <w:color w:val="979797"/>
          <w:spacing w:val="-47"/>
          <w:w w:val="85"/>
          <w:position w:val="-12"/>
          <w:sz w:val="48"/>
        </w:rPr>
        <w:t>.</w:t>
      </w:r>
      <w:r>
        <w:rPr>
          <w:rFonts w:ascii="Times New Roman"/>
          <w:color w:val="979797"/>
          <w:w w:val="85"/>
          <w:position w:val="-12"/>
          <w:sz w:val="48"/>
        </w:rPr>
        <w:t>..</w:t>
      </w:r>
      <w:r>
        <w:rPr>
          <w:rFonts w:ascii="Times New Roman"/>
          <w:sz w:val="48"/>
        </w:rPr>
      </w:r>
    </w:p>
    <w:p>
      <w:pPr>
        <w:tabs>
          <w:tab w:pos="2291" w:val="left" w:leader="none"/>
        </w:tabs>
        <w:spacing w:line="340" w:lineRule="atLeast" w:before="0"/>
        <w:ind w:left="1692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shape style="position:absolute;margin-left:806.319336pt;margin-top:5.907234pt;width:2.9pt;height:9.65pt;mso-position-horizontal-relative:page;mso-position-vertical-relative:paragraph;z-index:-592984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79797"/>
                      <w:w w:val="165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79797"/>
          <w:spacing w:val="-38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sz w:val="23"/>
          <w:szCs w:val="23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90"/>
          <w:position w:val="-14"/>
          <w:sz w:val="38"/>
          <w:szCs w:val="38"/>
        </w:rPr>
        <w:t>"'</w:t>
      </w:r>
      <w:r>
        <w:rPr>
          <w:rFonts w:ascii="Times New Roman" w:hAnsi="Times New Roman" w:cs="Times New Roman" w:eastAsia="Times New Roman"/>
          <w:sz w:val="38"/>
          <w:szCs w:val="38"/>
        </w:rPr>
      </w:r>
    </w:p>
    <w:p>
      <w:pPr>
        <w:tabs>
          <w:tab w:pos="4152" w:val="left" w:leader="none"/>
        </w:tabs>
        <w:spacing w:line="445" w:lineRule="atLeast" w:before="0"/>
        <w:ind w:left="296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color w:val="979797"/>
          <w:spacing w:val="-38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i/>
          <w:color w:val="979797"/>
          <w:sz w:val="24"/>
          <w:szCs w:val="24"/>
        </w:rPr>
        <w:t>t</w:t>
        <w:tab/>
      </w:r>
      <w:r>
        <w:rPr>
          <w:rFonts w:ascii="Times New Roman" w:hAnsi="Times New Roman" w:cs="Times New Roman" w:eastAsia="Times New Roman"/>
          <w:color w:val="979797"/>
          <w:w w:val="80"/>
          <w:position w:val="-29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after="0" w:line="445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12518" w:space="40"/>
            <w:col w:w="3435" w:space="40"/>
            <w:col w:w="15147"/>
          </w:cols>
        </w:sectPr>
      </w:pPr>
    </w:p>
    <w:p>
      <w:pPr>
        <w:spacing w:line="539" w:lineRule="atLeas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>
          <w:rFonts w:ascii="Arial" w:hAnsi="Arial"/>
          <w:color w:val="979797"/>
          <w:spacing w:val="-66"/>
          <w:w w:val="70"/>
          <w:sz w:val="42"/>
        </w:rPr>
        <w:t>·</w:t>
      </w:r>
      <w:r>
        <w:rPr>
          <w:rFonts w:ascii="Arial" w:hAnsi="Arial"/>
          <w:color w:val="979797"/>
          <w:w w:val="70"/>
          <w:sz w:val="42"/>
        </w:rPr>
        <w:t>·-</w:t>
      </w:r>
      <w:r>
        <w:rPr>
          <w:rFonts w:ascii="Arial" w:hAnsi="Arial"/>
          <w:sz w:val="42"/>
        </w:rPr>
      </w:r>
    </w:p>
    <w:p>
      <w:pPr>
        <w:tabs>
          <w:tab w:pos="567" w:val="left" w:leader="none"/>
        </w:tabs>
        <w:spacing w:line="53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00"/>
        </w:rPr>
        <w:br w:type="column"/>
      </w:r>
      <w:r>
        <w:rPr>
          <w:rFonts w:ascii="Times New Roman" w:hAnsi="Times New Roman"/>
          <w:i/>
          <w:color w:val="BF5454"/>
          <w:w w:val="200"/>
          <w:sz w:val="8"/>
        </w:rPr>
        <w:t>='G</w:t>
        <w:tab/>
      </w:r>
      <w:r>
        <w:rPr>
          <w:rFonts w:ascii="Times New Roman" w:hAnsi="Times New Roman"/>
          <w:color w:val="979797"/>
          <w:w w:val="85"/>
          <w:position w:val="2"/>
          <w:sz w:val="6"/>
        </w:rPr>
        <w:t>·,G1,3</w:t>
      </w:r>
      <w:r>
        <w:rPr>
          <w:rFonts w:ascii="Times New Roman" w:hAnsi="Times New Roman"/>
          <w:sz w:val="6"/>
        </w:rPr>
      </w:r>
    </w:p>
    <w:p>
      <w:pPr>
        <w:tabs>
          <w:tab w:pos="1564" w:val="left" w:leader="none"/>
          <w:tab w:pos="4241" w:val="left" w:leader="none"/>
        </w:tabs>
        <w:spacing w:line="539" w:lineRule="atLeast" w:before="0"/>
        <w:ind w:left="652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145"/>
        </w:rPr>
        <w:br w:type="column"/>
      </w:r>
      <w:r>
        <w:rPr>
          <w:rFonts w:ascii="Arial"/>
          <w:color w:val="979797"/>
          <w:w w:val="145"/>
          <w:sz w:val="18"/>
        </w:rPr>
        <w:t>,;</w:t>
      </w:r>
      <w:r>
        <w:rPr>
          <w:rFonts w:ascii="Arial"/>
          <w:color w:val="979797"/>
          <w:spacing w:val="-1"/>
          <w:w w:val="145"/>
          <w:sz w:val="18"/>
        </w:rPr>
        <w:t> </w:t>
      </w:r>
      <w:r>
        <w:rPr>
          <w:rFonts w:ascii="Arial"/>
          <w:color w:val="979797"/>
          <w:w w:val="145"/>
          <w:sz w:val="18"/>
        </w:rPr>
        <w:t>..</w:t>
        <w:tab/>
      </w:r>
      <w:r>
        <w:rPr>
          <w:rFonts w:ascii="Arial"/>
          <w:i/>
          <w:color w:val="979797"/>
          <w:spacing w:val="-21"/>
          <w:w w:val="80"/>
          <w:sz w:val="18"/>
        </w:rPr>
        <w:t>.</w:t>
      </w:r>
      <w:r>
        <w:rPr>
          <w:rFonts w:ascii="Arial"/>
          <w:i/>
          <w:color w:val="979797"/>
          <w:spacing w:val="-64"/>
          <w:w w:val="80"/>
          <w:sz w:val="18"/>
        </w:rPr>
        <w:t>,</w:t>
      </w:r>
      <w:r>
        <w:rPr>
          <w:rFonts w:ascii="Arial"/>
          <w:i/>
          <w:color w:val="979797"/>
          <w:w w:val="80"/>
          <w:sz w:val="18"/>
        </w:rPr>
        <w:t>_</w:t>
      </w:r>
      <w:r>
        <w:rPr>
          <w:rFonts w:ascii="Arial"/>
          <w:i/>
          <w:color w:val="979797"/>
          <w:spacing w:val="-16"/>
          <w:w w:val="80"/>
          <w:sz w:val="18"/>
        </w:rPr>
        <w:t> </w:t>
      </w:r>
      <w:r>
        <w:rPr>
          <w:rFonts w:ascii="Arial"/>
          <w:i/>
          <w:color w:val="979797"/>
          <w:spacing w:val="23"/>
          <w:w w:val="80"/>
          <w:sz w:val="18"/>
        </w:rPr>
        <w:t>_</w:t>
      </w:r>
      <w:r>
        <w:rPr>
          <w:rFonts w:ascii="Arial"/>
          <w:i/>
          <w:color w:val="979797"/>
          <w:w w:val="80"/>
          <w:sz w:val="18"/>
        </w:rPr>
        <w:t>,z</w:t>
      </w:r>
      <w:r>
        <w:rPr>
          <w:rFonts w:ascii="Arial"/>
          <w:i/>
          <w:color w:val="979797"/>
          <w:spacing w:val="-23"/>
          <w:w w:val="80"/>
          <w:sz w:val="18"/>
        </w:rPr>
        <w:t> </w:t>
      </w:r>
      <w:r>
        <w:rPr>
          <w:rFonts w:ascii="Arial"/>
          <w:i/>
          <w:color w:val="979797"/>
          <w:w w:val="80"/>
          <w:sz w:val="18"/>
        </w:rPr>
        <w:t>_</w:t>
      </w:r>
      <w:r>
        <w:rPr>
          <w:rFonts w:ascii="Arial"/>
          <w:i/>
          <w:color w:val="979797"/>
          <w:spacing w:val="-16"/>
          <w:w w:val="80"/>
          <w:sz w:val="18"/>
        </w:rPr>
        <w:t> </w:t>
      </w:r>
      <w:r>
        <w:rPr>
          <w:rFonts w:ascii="Arial"/>
          <w:i/>
          <w:color w:val="979797"/>
          <w:w w:val="80"/>
          <w:sz w:val="18"/>
        </w:rPr>
        <w:t>_</w:t>
      </w:r>
      <w:r>
        <w:rPr>
          <w:rFonts w:ascii="Arial"/>
          <w:i/>
          <w:color w:val="979797"/>
          <w:spacing w:val="-13"/>
          <w:w w:val="80"/>
          <w:sz w:val="18"/>
        </w:rPr>
        <w:t> </w:t>
      </w:r>
      <w:r>
        <w:rPr>
          <w:rFonts w:ascii="Arial"/>
          <w:i/>
          <w:color w:val="979797"/>
          <w:w w:val="80"/>
          <w:sz w:val="18"/>
        </w:rPr>
        <w:t>_</w:t>
      </w:r>
      <w:r>
        <w:rPr>
          <w:rFonts w:ascii="Arial"/>
          <w:i/>
          <w:color w:val="979797"/>
          <w:spacing w:val="-13"/>
          <w:w w:val="80"/>
          <w:sz w:val="18"/>
        </w:rPr>
        <w:t> </w:t>
      </w:r>
      <w:r>
        <w:rPr>
          <w:rFonts w:ascii="Arial"/>
          <w:i/>
          <w:color w:val="979797"/>
          <w:w w:val="80"/>
          <w:sz w:val="18"/>
        </w:rPr>
        <w:t>_</w:t>
      </w:r>
      <w:r>
        <w:rPr>
          <w:rFonts w:ascii="Arial"/>
          <w:i/>
          <w:color w:val="979797"/>
          <w:spacing w:val="-16"/>
          <w:w w:val="80"/>
          <w:sz w:val="18"/>
        </w:rPr>
        <w:t> </w:t>
      </w:r>
      <w:r>
        <w:rPr>
          <w:rFonts w:ascii="Arial"/>
          <w:i/>
          <w:color w:val="979797"/>
          <w:spacing w:val="23"/>
          <w:w w:val="80"/>
          <w:sz w:val="18"/>
        </w:rPr>
        <w:t>_</w:t>
      </w:r>
      <w:r>
        <w:rPr>
          <w:rFonts w:ascii="Times New Roman"/>
          <w:i/>
          <w:color w:val="979797"/>
          <w:w w:val="80"/>
          <w:sz w:val="22"/>
        </w:rPr>
        <w:t>,z</w:t>
      </w:r>
      <w:r>
        <w:rPr>
          <w:rFonts w:ascii="Times New Roman"/>
          <w:i/>
          <w:color w:val="979797"/>
          <w:spacing w:val="-26"/>
          <w:w w:val="80"/>
          <w:sz w:val="22"/>
        </w:rPr>
        <w:t> </w:t>
      </w:r>
      <w:r>
        <w:rPr>
          <w:rFonts w:ascii="Times New Roman"/>
          <w:i/>
          <w:color w:val="979797"/>
          <w:w w:val="80"/>
          <w:sz w:val="22"/>
        </w:rPr>
        <w:t>_</w:t>
        <w:tab/>
      </w:r>
      <w:r>
        <w:rPr>
          <w:rFonts w:ascii="Times New Roman"/>
          <w:color w:val="979797"/>
          <w:position w:val="-19"/>
          <w:sz w:val="36"/>
        </w:rPr>
        <w:t>.</w:t>
      </w:r>
      <w:r>
        <w:rPr>
          <w:rFonts w:ascii="Times New Roman"/>
          <w:color w:val="979797"/>
          <w:spacing w:val="-83"/>
          <w:position w:val="-19"/>
          <w:sz w:val="36"/>
        </w:rPr>
        <w:t>.</w:t>
      </w:r>
      <w:r>
        <w:rPr>
          <w:rFonts w:ascii="Times New Roman"/>
          <w:color w:val="979797"/>
          <w:position w:val="-19"/>
          <w:sz w:val="36"/>
        </w:rPr>
        <w:t>.</w:t>
      </w:r>
      <w:r>
        <w:rPr>
          <w:rFonts w:ascii="Times New Roman"/>
          <w:sz w:val="36"/>
        </w:rPr>
      </w:r>
    </w:p>
    <w:p>
      <w:pPr>
        <w:tabs>
          <w:tab w:pos="557" w:val="left" w:leader="none"/>
        </w:tabs>
        <w:spacing w:line="53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w w:val="290"/>
        </w:rPr>
        <w:br w:type="column"/>
      </w:r>
      <w:r>
        <w:rPr>
          <w:rFonts w:ascii="Times New Roman"/>
          <w:color w:val="979797"/>
          <w:w w:val="290"/>
          <w:sz w:val="8"/>
        </w:rPr>
        <w:t>-</w:t>
      </w:r>
      <w:r>
        <w:rPr>
          <w:rFonts w:ascii="Times New Roman"/>
          <w:color w:val="979797"/>
          <w:spacing w:val="-44"/>
          <w:w w:val="290"/>
          <w:sz w:val="8"/>
        </w:rPr>
        <w:t> </w:t>
      </w:r>
      <w:r>
        <w:rPr>
          <w:rFonts w:ascii="Times New Roman"/>
          <w:color w:val="979797"/>
          <w:w w:val="175"/>
          <w:sz w:val="16"/>
        </w:rPr>
        <w:t>-</w:t>
      </w:r>
      <w:r>
        <w:rPr>
          <w:rFonts w:ascii="Times New Roman"/>
          <w:color w:val="979797"/>
          <w:spacing w:val="-52"/>
          <w:w w:val="175"/>
          <w:sz w:val="16"/>
        </w:rPr>
        <w:t> </w:t>
      </w:r>
      <w:r>
        <w:rPr>
          <w:rFonts w:ascii="Arial"/>
          <w:color w:val="979797"/>
          <w:w w:val="105"/>
          <w:sz w:val="27"/>
        </w:rPr>
        <w:t>-</w:t>
        <w:tab/>
      </w:r>
      <w:r>
        <w:rPr>
          <w:rFonts w:ascii="Times New Roman"/>
          <w:color w:val="B5B5B5"/>
          <w:spacing w:val="-112"/>
          <w:w w:val="190"/>
          <w:sz w:val="7"/>
        </w:rPr>
        <w:t>.</w:t>
      </w:r>
      <w:r>
        <w:rPr>
          <w:rFonts w:ascii="Times New Roman"/>
          <w:color w:val="979797"/>
          <w:w w:val="190"/>
          <w:sz w:val="7"/>
        </w:rPr>
        <w:t>'.</w:t>
      </w:r>
      <w:r>
        <w:rPr>
          <w:rFonts w:ascii="Times New Roman"/>
          <w:sz w:val="7"/>
        </w:rPr>
      </w:r>
    </w:p>
    <w:p>
      <w:pPr>
        <w:spacing w:line="539" w:lineRule="atLeast" w:before="0"/>
        <w:ind w:left="123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05"/>
        </w:rPr>
        <w:br w:type="column"/>
      </w:r>
      <w:r>
        <w:rPr>
          <w:rFonts w:ascii="Arial" w:hAnsi="Arial"/>
          <w:color w:val="979797"/>
          <w:spacing w:val="-3"/>
          <w:w w:val="105"/>
          <w:sz w:val="16"/>
        </w:rPr>
        <w:t>·</w:t>
      </w:r>
      <w:r>
        <w:rPr>
          <w:rFonts w:ascii="Arial" w:hAnsi="Arial"/>
          <w:color w:val="979797"/>
          <w:spacing w:val="-6"/>
          <w:w w:val="105"/>
          <w:sz w:val="16"/>
        </w:rPr>
        <w:t>"'</w:t>
      </w:r>
      <w:r>
        <w:rPr>
          <w:rFonts w:ascii="Arial" w:hAnsi="Arial"/>
          <w:sz w:val="16"/>
        </w:rPr>
      </w:r>
    </w:p>
    <w:p>
      <w:pPr>
        <w:spacing w:after="0" w:line="539" w:lineRule="atLeas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1729" w:space="5136"/>
            <w:col w:w="2187" w:space="40"/>
            <w:col w:w="4430" w:space="247"/>
            <w:col w:w="2175" w:space="40"/>
            <w:col w:w="15196"/>
          </w:cols>
        </w:sectPr>
      </w:pPr>
    </w:p>
    <w:p>
      <w:pPr>
        <w:tabs>
          <w:tab w:pos="1402" w:val="left" w:leader="none"/>
        </w:tabs>
        <w:spacing w:line="469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i/>
          <w:color w:val="979797"/>
          <w:w w:val="160"/>
          <w:sz w:val="14"/>
          <w:szCs w:val="14"/>
        </w:rPr>
        <w:t>,t</w:t>
      </w:r>
      <w:r>
        <w:rPr>
          <w:rFonts w:ascii="Arial" w:hAnsi="Arial" w:cs="Arial" w:eastAsia="Arial"/>
          <w:i/>
          <w:color w:val="979797"/>
          <w:spacing w:val="-9"/>
          <w:w w:val="160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w w:val="145"/>
          <w:sz w:val="14"/>
          <w:szCs w:val="14"/>
        </w:rPr>
        <w:t>"</w:t>
      </w:r>
      <w:r>
        <w:rPr>
          <w:rFonts w:ascii="Arial" w:hAnsi="Arial" w:cs="Arial" w:eastAsia="Arial"/>
          <w:i/>
          <w:color w:val="979797"/>
          <w:spacing w:val="-26"/>
          <w:w w:val="145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spacing w:val="-9"/>
          <w:w w:val="210"/>
          <w:sz w:val="14"/>
          <w:szCs w:val="14"/>
        </w:rPr>
        <w:t>'</w:t>
      </w:r>
      <w:r>
        <w:rPr>
          <w:rFonts w:ascii="Arial" w:hAnsi="Arial" w:cs="Arial" w:eastAsia="Arial"/>
          <w:i/>
          <w:color w:val="979797"/>
          <w:w w:val="210"/>
          <w:sz w:val="14"/>
          <w:szCs w:val="14"/>
        </w:rPr>
        <w:t>.</w:t>
      </w:r>
      <w:r>
        <w:rPr>
          <w:rFonts w:ascii="Arial" w:hAnsi="Arial" w:cs="Arial" w:eastAsia="Arial"/>
          <w:i/>
          <w:color w:val="979797"/>
          <w:spacing w:val="-20"/>
          <w:w w:val="210"/>
          <w:sz w:val="14"/>
          <w:szCs w:val="14"/>
        </w:rPr>
        <w:t>.</w:t>
      </w:r>
      <w:r>
        <w:rPr>
          <w:rFonts w:ascii="Arial" w:hAnsi="Arial" w:cs="Arial" w:eastAsia="Arial"/>
          <w:color w:val="979797"/>
          <w:spacing w:val="-50"/>
          <w:w w:val="210"/>
          <w:sz w:val="14"/>
          <w:szCs w:val="14"/>
        </w:rPr>
        <w:t>.</w:t>
      </w:r>
      <w:r>
        <w:rPr>
          <w:rFonts w:ascii="Arial" w:hAnsi="Arial" w:cs="Arial" w:eastAsia="Arial"/>
          <w:color w:val="979797"/>
          <w:w w:val="210"/>
          <w:sz w:val="14"/>
          <w:szCs w:val="14"/>
        </w:rPr>
        <w:t>•-</w:t>
      </w:r>
      <w:r>
        <w:rPr>
          <w:rFonts w:ascii="Arial" w:hAnsi="Arial" w:cs="Arial" w:eastAsia="Arial"/>
          <w:color w:val="979797"/>
          <w:spacing w:val="-47"/>
          <w:w w:val="21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 </w:t>
      </w:r>
      <w:r>
        <w:rPr>
          <w:rFonts w:ascii="Arial" w:hAnsi="Arial" w:cs="Arial" w:eastAsia="Arial"/>
          <w:color w:val="979797"/>
          <w:spacing w:val="32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  <w:tab/>
        <w:t>-</w:t>
      </w:r>
      <w:r>
        <w:rPr>
          <w:rFonts w:ascii="Arial" w:hAnsi="Arial" w:cs="Arial" w:eastAsia="Arial"/>
          <w:color w:val="979797"/>
          <w:spacing w:val="-26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32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26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26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32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26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26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45"/>
          <w:sz w:val="14"/>
          <w:szCs w:val="14"/>
        </w:rPr>
        <w:t>7</w:t>
      </w:r>
      <w:r>
        <w:rPr>
          <w:rFonts w:ascii="Arial" w:hAnsi="Arial" w:cs="Arial" w:eastAsia="Arial"/>
          <w:color w:val="979797"/>
          <w:spacing w:val="24"/>
          <w:w w:val="145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210"/>
          <w:sz w:val="14"/>
          <w:szCs w:val="14"/>
        </w:rPr>
        <w:t>/</w:t>
      </w:r>
      <w:r>
        <w:rPr>
          <w:rFonts w:ascii="Arial" w:hAnsi="Arial" w:cs="Arial" w:eastAsia="Arial"/>
          <w:color w:val="979797"/>
          <w:spacing w:val="-62"/>
          <w:w w:val="21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26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color w:val="979797"/>
          <w:spacing w:val="-25"/>
          <w:w w:val="160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160"/>
          <w:sz w:val="14"/>
          <w:szCs w:val="14"/>
        </w:rPr>
        <w:t>-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469" w:lineRule="atLeast" w:before="0"/>
        <w:ind w:left="37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55"/>
        </w:rPr>
        <w:br w:type="column"/>
      </w:r>
      <w:r>
        <w:rPr>
          <w:rFonts w:ascii="Times New Roman"/>
          <w:color w:val="979797"/>
          <w:spacing w:val="-210"/>
          <w:w w:val="155"/>
          <w:position w:val="4"/>
          <w:sz w:val="57"/>
        </w:rPr>
        <w:t>-</w:t>
      </w:r>
      <w:r>
        <w:rPr>
          <w:rFonts w:ascii="Arial"/>
          <w:color w:val="979797"/>
          <w:w w:val="155"/>
          <w:sz w:val="14"/>
        </w:rPr>
        <w:t>- </w:t>
      </w:r>
      <w:r>
        <w:rPr>
          <w:rFonts w:ascii="Arial"/>
          <w:color w:val="979797"/>
          <w:spacing w:val="36"/>
          <w:w w:val="155"/>
          <w:sz w:val="14"/>
        </w:rPr>
        <w:t> </w:t>
      </w:r>
      <w:r>
        <w:rPr>
          <w:rFonts w:ascii="Arial"/>
          <w:color w:val="979797"/>
          <w:w w:val="155"/>
          <w:sz w:val="14"/>
        </w:rPr>
        <w:t>-</w:t>
      </w:r>
      <w:r>
        <w:rPr>
          <w:rFonts w:ascii="Arial"/>
          <w:color w:val="979797"/>
          <w:spacing w:val="-28"/>
          <w:w w:val="155"/>
          <w:sz w:val="14"/>
        </w:rPr>
        <w:t> </w:t>
      </w:r>
      <w:r>
        <w:rPr>
          <w:rFonts w:ascii="Arial"/>
          <w:color w:val="979797"/>
          <w:w w:val="155"/>
          <w:sz w:val="14"/>
        </w:rPr>
        <w:t>-</w:t>
      </w:r>
      <w:r>
        <w:rPr>
          <w:rFonts w:ascii="Arial"/>
          <w:color w:val="979797"/>
          <w:spacing w:val="-22"/>
          <w:w w:val="155"/>
          <w:sz w:val="14"/>
        </w:rPr>
        <w:t> </w:t>
      </w:r>
      <w:r>
        <w:rPr>
          <w:rFonts w:ascii="Arial"/>
          <w:color w:val="979797"/>
          <w:w w:val="155"/>
          <w:sz w:val="14"/>
        </w:rPr>
        <w:t>-</w:t>
      </w:r>
      <w:r>
        <w:rPr>
          <w:rFonts w:ascii="Arial"/>
          <w:color w:val="979797"/>
          <w:spacing w:val="-22"/>
          <w:w w:val="155"/>
          <w:sz w:val="14"/>
        </w:rPr>
        <w:t> </w:t>
      </w:r>
      <w:r>
        <w:rPr>
          <w:rFonts w:ascii="Arial"/>
          <w:color w:val="979797"/>
          <w:w w:val="155"/>
          <w:sz w:val="14"/>
        </w:rPr>
        <w:t>-</w:t>
      </w:r>
      <w:r>
        <w:rPr>
          <w:rFonts w:ascii="Arial"/>
          <w:color w:val="979797"/>
          <w:spacing w:val="-22"/>
          <w:w w:val="155"/>
          <w:sz w:val="14"/>
        </w:rPr>
        <w:t> </w:t>
      </w:r>
      <w:r>
        <w:rPr>
          <w:rFonts w:ascii="Arial"/>
          <w:color w:val="979797"/>
          <w:w w:val="155"/>
          <w:sz w:val="14"/>
        </w:rPr>
        <w:t>-</w:t>
      </w:r>
      <w:r>
        <w:rPr>
          <w:rFonts w:ascii="Arial"/>
          <w:color w:val="979797"/>
          <w:spacing w:val="-20"/>
          <w:w w:val="155"/>
          <w:sz w:val="14"/>
        </w:rPr>
        <w:t> </w:t>
      </w:r>
      <w:r>
        <w:rPr>
          <w:rFonts w:ascii="Arial"/>
          <w:color w:val="979797"/>
          <w:w w:val="155"/>
          <w:sz w:val="14"/>
        </w:rPr>
        <w:t>-</w:t>
      </w:r>
      <w:r>
        <w:rPr>
          <w:rFonts w:ascii="Arial"/>
          <w:color w:val="979797"/>
          <w:spacing w:val="-22"/>
          <w:w w:val="155"/>
          <w:sz w:val="14"/>
        </w:rPr>
        <w:t> </w:t>
      </w:r>
      <w:r>
        <w:rPr>
          <w:rFonts w:ascii="Arial"/>
          <w:color w:val="979797"/>
          <w:w w:val="155"/>
          <w:sz w:val="14"/>
        </w:rPr>
        <w:t>-</w:t>
      </w:r>
      <w:r>
        <w:rPr>
          <w:rFonts w:ascii="Arial"/>
          <w:sz w:val="14"/>
        </w:rPr>
      </w:r>
    </w:p>
    <w:p>
      <w:pPr>
        <w:spacing w:after="0" w:line="469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80" w:right="300"/>
          <w:cols w:num="2" w:equalWidth="0">
            <w:col w:w="10128" w:space="40"/>
            <w:col w:w="21012"/>
          </w:cols>
        </w:sectPr>
      </w:pPr>
    </w:p>
    <w:p>
      <w:pPr>
        <w:spacing w:line="22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rFonts w:ascii="Arial"/>
          <w:i/>
          <w:color w:val="9E8383"/>
          <w:w w:val="55"/>
          <w:sz w:val="12"/>
        </w:rPr>
        <w:t>&lt;!</w:t>
      </w:r>
      <w:r>
        <w:rPr>
          <w:rFonts w:ascii="Arial"/>
          <w:i/>
          <w:color w:val="9E8383"/>
          <w:spacing w:val="-33"/>
          <w:w w:val="55"/>
          <w:sz w:val="12"/>
        </w:rPr>
        <w:t>_</w:t>
      </w:r>
      <w:r>
        <w:rPr>
          <w:rFonts w:ascii="Times New Roman"/>
          <w:color w:val="979797"/>
          <w:w w:val="55"/>
          <w:position w:val="-36"/>
          <w:sz w:val="65"/>
        </w:rPr>
        <w:t>..</w:t>
      </w:r>
      <w:r>
        <w:rPr>
          <w:rFonts w:ascii="Times New Roman"/>
          <w:sz w:val="65"/>
        </w:rPr>
      </w:r>
    </w:p>
    <w:p>
      <w:pPr>
        <w:tabs>
          <w:tab w:pos="1301" w:val="left" w:leader="none"/>
          <w:tab w:pos="1709" w:val="left" w:leader="none"/>
        </w:tabs>
        <w:spacing w:line="379" w:lineRule="atLeast" w:before="0"/>
        <w:ind w:left="26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50"/>
        </w:rPr>
        <w:br w:type="column"/>
      </w:r>
      <w:r>
        <w:rPr>
          <w:rFonts w:ascii="Arial"/>
          <w:color w:val="979797"/>
          <w:w w:val="150"/>
          <w:sz w:val="14"/>
        </w:rPr>
        <w:t>=</w:t>
        <w:tab/>
      </w:r>
      <w:r>
        <w:rPr>
          <w:rFonts w:ascii="Times New Roman"/>
          <w:color w:val="979797"/>
          <w:w w:val="25"/>
          <w:sz w:val="8"/>
        </w:rPr>
        <w:t>-</w:t>
        <w:tab/>
      </w:r>
      <w:r>
        <w:rPr>
          <w:rFonts w:ascii="Times New Roman"/>
          <w:color w:val="979797"/>
          <w:w w:val="60"/>
          <w:sz w:val="8"/>
        </w:rPr>
        <w:t>-</w:t>
      </w:r>
      <w:r>
        <w:rPr>
          <w:rFonts w:ascii="Times New Roman"/>
          <w:sz w:val="8"/>
        </w:rPr>
      </w:r>
    </w:p>
    <w:p>
      <w:pPr>
        <w:tabs>
          <w:tab w:pos="1273" w:val="left" w:leader="none"/>
          <w:tab w:pos="2257" w:val="left" w:leader="none"/>
        </w:tabs>
        <w:spacing w:line="184" w:lineRule="exact" w:before="0"/>
        <w:ind w:left="89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979797"/>
          <w:w w:val="240"/>
          <w:sz w:val="17"/>
        </w:rPr>
        <w:t>"</w:t>
        <w:tab/>
      </w:r>
      <w:r>
        <w:rPr>
          <w:rFonts w:ascii="Arial" w:hAnsi="Arial"/>
          <w:color w:val="979797"/>
          <w:spacing w:val="-377"/>
          <w:w w:val="240"/>
          <w:position w:val="-9"/>
          <w:sz w:val="30"/>
        </w:rPr>
        <w:t>.</w:t>
      </w:r>
      <w:r>
        <w:rPr>
          <w:rFonts w:ascii="Arial" w:hAnsi="Arial"/>
          <w:color w:val="979797"/>
          <w:spacing w:val="-49"/>
          <w:w w:val="240"/>
          <w:sz w:val="17"/>
        </w:rPr>
        <w:t>,</w:t>
      </w:r>
      <w:r>
        <w:rPr>
          <w:rFonts w:ascii="Arial" w:hAnsi="Arial"/>
          <w:color w:val="979797"/>
          <w:spacing w:val="-197"/>
          <w:w w:val="240"/>
          <w:sz w:val="17"/>
        </w:rPr>
        <w:t>.</w:t>
      </w:r>
      <w:r>
        <w:rPr>
          <w:rFonts w:ascii="Arial" w:hAnsi="Arial"/>
          <w:color w:val="979797"/>
          <w:spacing w:val="-111"/>
          <w:w w:val="240"/>
          <w:sz w:val="17"/>
        </w:rPr>
        <w:t>,</w:t>
      </w:r>
      <w:r>
        <w:rPr>
          <w:rFonts w:ascii="Arial" w:hAnsi="Arial"/>
          <w:color w:val="979797"/>
          <w:spacing w:val="-90"/>
          <w:w w:val="240"/>
          <w:sz w:val="17"/>
        </w:rPr>
        <w:t>.</w:t>
      </w:r>
      <w:r>
        <w:rPr>
          <w:rFonts w:ascii="Arial" w:hAnsi="Arial"/>
          <w:color w:val="979797"/>
          <w:spacing w:val="7"/>
          <w:w w:val="240"/>
          <w:sz w:val="17"/>
        </w:rPr>
        <w:t>·</w:t>
      </w:r>
      <w:r>
        <w:rPr>
          <w:rFonts w:ascii="Arial" w:hAnsi="Arial"/>
          <w:i/>
          <w:color w:val="979797"/>
          <w:w w:val="240"/>
          <w:sz w:val="17"/>
        </w:rPr>
        <w:t>-</w:t>
        <w:tab/>
      </w:r>
      <w:r>
        <w:rPr>
          <w:rFonts w:ascii="Arial" w:hAnsi="Arial"/>
          <w:i/>
          <w:color w:val="979797"/>
          <w:w w:val="110"/>
          <w:sz w:val="17"/>
        </w:rPr>
        <w:t>&lt;</w:t>
      </w:r>
      <w:r>
        <w:rPr>
          <w:rFonts w:ascii="Arial" w:hAnsi="Arial"/>
          <w:i/>
          <w:color w:val="979797"/>
          <w:spacing w:val="18"/>
          <w:w w:val="110"/>
          <w:sz w:val="17"/>
        </w:rPr>
        <w:t>!</w:t>
      </w:r>
      <w:r>
        <w:rPr>
          <w:rFonts w:ascii="Arial" w:hAnsi="Arial"/>
          <w:i/>
          <w:color w:val="979797"/>
          <w:w w:val="110"/>
          <w:sz w:val="17"/>
        </w:rPr>
        <w:t>-</w:t>
      </w:r>
      <w:r>
        <w:rPr>
          <w:rFonts w:ascii="Arial" w:hAnsi="Arial"/>
          <w:i/>
          <w:color w:val="979797"/>
          <w:spacing w:val="-16"/>
          <w:w w:val="11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5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9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7"/>
          <w:w w:val="140"/>
          <w:sz w:val="17"/>
        </w:rPr>
        <w:t> </w:t>
      </w:r>
      <w:r>
        <w:rPr>
          <w:rFonts w:ascii="Arial" w:hAnsi="Arial"/>
          <w:color w:val="979797"/>
          <w:spacing w:val="-24"/>
          <w:w w:val="140"/>
          <w:sz w:val="17"/>
        </w:rPr>
        <w:t>'</w:t>
      </w:r>
      <w:r>
        <w:rPr>
          <w:rFonts w:ascii="Arial" w:hAnsi="Arial"/>
          <w:color w:val="B5B5B5"/>
          <w:spacing w:val="-49"/>
          <w:w w:val="140"/>
          <w:sz w:val="17"/>
        </w:rPr>
        <w:t>·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2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5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4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2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42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27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3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4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9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4"/>
          <w:w w:val="140"/>
          <w:sz w:val="17"/>
        </w:rPr>
        <w:t> </w:t>
      </w:r>
      <w:r>
        <w:rPr>
          <w:rFonts w:ascii="Arial" w:hAnsi="Arial"/>
          <w:color w:val="979797"/>
          <w:w w:val="140"/>
          <w:sz w:val="17"/>
        </w:rPr>
        <w:t>-</w:t>
      </w:r>
      <w:r>
        <w:rPr>
          <w:rFonts w:ascii="Arial" w:hAnsi="Arial"/>
          <w:color w:val="979797"/>
          <w:spacing w:val="-35"/>
          <w:w w:val="140"/>
          <w:sz w:val="17"/>
        </w:rPr>
        <w:t> </w:t>
      </w:r>
      <w:r>
        <w:rPr>
          <w:rFonts w:ascii="Arial" w:hAnsi="Arial"/>
          <w:color w:val="979797"/>
          <w:w w:val="240"/>
          <w:sz w:val="17"/>
        </w:rPr>
        <w:t>'</w:t>
      </w:r>
      <w:r>
        <w:rPr>
          <w:rFonts w:ascii="Arial" w:hAnsi="Arial"/>
          <w:sz w:val="17"/>
        </w:rPr>
      </w:r>
    </w:p>
    <w:p>
      <w:pPr>
        <w:tabs>
          <w:tab w:pos="2098" w:val="left" w:leader="none"/>
          <w:tab w:pos="3041" w:val="left" w:leader="none"/>
          <w:tab w:pos="3717" w:val="left" w:leader="none"/>
          <w:tab w:pos="4278" w:val="left" w:leader="none"/>
          <w:tab w:pos="5208" w:val="left" w:leader="none"/>
          <w:tab w:pos="6164" w:val="left" w:leader="none"/>
        </w:tabs>
        <w:spacing w:line="57" w:lineRule="atLeast" w:before="0"/>
        <w:ind w:left="35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801.220398pt;margin-top:19.965256pt;width:1.150pt;height:10.65pt;mso-position-horizontal-relative:page;mso-position-vertical-relative:paragraph;z-index:-59296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w w:val="6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79797"/>
          <w:w w:val="85"/>
          <w:position w:val="-3"/>
          <w:sz w:val="44"/>
          <w:szCs w:val="44"/>
        </w:rPr>
        <w:t>"'</w:t>
      </w:r>
      <w:r>
        <w:rPr>
          <w:rFonts w:ascii="Arial" w:hAnsi="Arial" w:cs="Arial" w:eastAsia="Arial"/>
          <w:color w:val="979797"/>
          <w:spacing w:val="6"/>
          <w:w w:val="85"/>
          <w:position w:val="-3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979797"/>
          <w:spacing w:val="35"/>
          <w:w w:val="1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24"/>
          <w:szCs w:val="24"/>
        </w:rPr>
        <w:t>,'</w:t>
      </w:r>
      <w:r>
        <w:rPr>
          <w:rFonts w:ascii="Times New Roman" w:hAnsi="Times New Roman" w:cs="Times New Roman" w:eastAsia="Times New Roman"/>
          <w:color w:val="979797"/>
          <w:spacing w:val="34"/>
          <w:w w:val="1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4"/>
          <w:szCs w:val="24"/>
        </w:rPr>
        <w:t>,,</w:t>
      </w:r>
      <w:r>
        <w:rPr>
          <w:rFonts w:ascii="Times New Roman" w:hAnsi="Times New Roman" w:cs="Times New Roman" w:eastAsia="Times New Roman"/>
          <w:color w:val="979797"/>
          <w:spacing w:val="-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979797"/>
          <w:spacing w:val="-11"/>
          <w:w w:val="14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979797"/>
          <w:spacing w:val="4"/>
          <w:w w:val="145"/>
          <w:sz w:val="24"/>
          <w:szCs w:val="24"/>
        </w:rPr>
        <w:t>·</w:t>
      </w:r>
      <w:r>
        <w:rPr>
          <w:rFonts w:ascii="Times New Roman" w:hAnsi="Times New Roman" w:cs="Times New Roman" w:eastAsia="Times New Roman"/>
          <w:color w:val="979797"/>
          <w:w w:val="145"/>
          <w:sz w:val="24"/>
          <w:szCs w:val="24"/>
        </w:rPr>
        <w:t>"'</w:t>
        <w:tab/>
      </w:r>
      <w:r>
        <w:rPr>
          <w:rFonts w:ascii="Times New Roman" w:hAnsi="Times New Roman" w:cs="Times New Roman" w:eastAsia="Times New Roman"/>
          <w:color w:val="979797"/>
          <w:spacing w:val="-27"/>
          <w:w w:val="9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979797"/>
          <w:w w:val="95"/>
          <w:sz w:val="24"/>
          <w:szCs w:val="24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05"/>
          <w:sz w:val="23"/>
          <w:szCs w:val="23"/>
        </w:rPr>
        <w:t>,-1</w:t>
      </w:r>
      <w:r>
        <w:rPr>
          <w:rFonts w:ascii="Times New Roman" w:hAnsi="Times New Roman" w:cs="Times New Roman" w:eastAsia="Times New Roman"/>
          <w:color w:val="979797"/>
          <w:spacing w:val="-3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79797"/>
          <w:spacing w:val="-27"/>
          <w:w w:val="105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color w:val="979797"/>
          <w:w w:val="105"/>
          <w:sz w:val="23"/>
          <w:szCs w:val="23"/>
        </w:rPr>
        <w:t>«</w:t>
        <w:tab/>
      </w:r>
      <w:r>
        <w:rPr>
          <w:rFonts w:ascii="Times New Roman" w:hAnsi="Times New Roman" w:cs="Times New Roman" w:eastAsia="Times New Roman"/>
          <w:color w:val="979797"/>
          <w:w w:val="155"/>
          <w:sz w:val="23"/>
          <w:szCs w:val="23"/>
        </w:rPr>
        <w:t>"</w:t>
        <w:tab/>
      </w:r>
      <w:r>
        <w:rPr>
          <w:rFonts w:ascii="Times New Roman" w:hAnsi="Times New Roman" w:cs="Times New Roman" w:eastAsia="Times New Roman"/>
          <w:color w:val="979797"/>
          <w:w w:val="135"/>
          <w:sz w:val="23"/>
          <w:szCs w:val="23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130"/>
          <w:sz w:val="23"/>
          <w:szCs w:val="23"/>
        </w:rPr>
        <w:t>,,</w:t>
        <w:tab/>
      </w:r>
      <w:r>
        <w:rPr>
          <w:rFonts w:ascii="Times New Roman" w:hAnsi="Times New Roman" w:cs="Times New Roman" w:eastAsia="Times New Roman"/>
          <w:color w:val="979797"/>
          <w:w w:val="145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color w:val="979797"/>
          <w:spacing w:val="-78"/>
          <w:w w:val="145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color w:val="979797"/>
          <w:w w:val="145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tabs>
          <w:tab w:pos="5704" w:val="left" w:leader="none"/>
        </w:tabs>
        <w:spacing w:line="226" w:lineRule="atLeast" w:before="0"/>
        <w:ind w:left="3263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15"/>
        </w:rPr>
        <w:br w:type="column"/>
      </w:r>
      <w:r>
        <w:rPr>
          <w:rFonts w:ascii="Arial" w:hAnsi="Arial" w:cs="Arial" w:eastAsia="Arial"/>
          <w:color w:val="979797"/>
          <w:w w:val="115"/>
          <w:position w:val="2"/>
          <w:sz w:val="24"/>
          <w:szCs w:val="24"/>
        </w:rPr>
        <w:t>' </w:t>
      </w:r>
      <w:r>
        <w:rPr>
          <w:rFonts w:ascii="Arial" w:hAnsi="Arial" w:cs="Arial" w:eastAsia="Arial"/>
          <w:color w:val="979797"/>
          <w:spacing w:val="40"/>
          <w:w w:val="115"/>
          <w:position w:val="2"/>
          <w:sz w:val="24"/>
          <w:szCs w:val="24"/>
        </w:rPr>
        <w:t> </w:t>
      </w:r>
      <w:r>
        <w:rPr>
          <w:rFonts w:ascii="Arial" w:hAnsi="Arial" w:cs="Arial" w:eastAsia="Arial"/>
          <w:color w:val="979797"/>
          <w:spacing w:val="-65"/>
          <w:w w:val="170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70"/>
          <w:sz w:val="23"/>
          <w:szCs w:val="23"/>
        </w:rPr>
        <w:t>'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-2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line="226" w:lineRule="atLeast" w:before="0"/>
        <w:ind w:left="3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i/>
          <w:color w:val="979797"/>
          <w:w w:val="75"/>
          <w:sz w:val="13"/>
          <w:szCs w:val="13"/>
        </w:rPr>
        <w:t>&lt;-</w:t>
      </w:r>
      <w:r>
        <w:rPr>
          <w:rFonts w:ascii="Times New Roman" w:hAnsi="Times New Roman" w:cs="Times New Roman" w:eastAsia="Times New Roman"/>
          <w:i/>
          <w:color w:val="979797"/>
          <w:spacing w:val="2"/>
          <w:w w:val="7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spacing w:val="-27"/>
          <w:w w:val="75"/>
          <w:position w:val="-1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i/>
          <w:color w:val="979797"/>
          <w:w w:val="75"/>
          <w:sz w:val="13"/>
          <w:szCs w:val="13"/>
        </w:rPr>
        <w:t>-t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226" w:lineRule="atLeas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6287" w:space="40"/>
            <w:col w:w="6355" w:space="40"/>
            <w:col w:w="5858" w:space="40"/>
            <w:col w:w="12560"/>
          </w:cols>
        </w:sectPr>
      </w:pPr>
    </w:p>
    <w:p>
      <w:pPr>
        <w:tabs>
          <w:tab w:pos="4585" w:val="left" w:leader="none"/>
          <w:tab w:pos="8893" w:val="left" w:leader="none"/>
        </w:tabs>
        <w:spacing w:line="349" w:lineRule="atLeast" w:before="0"/>
        <w:ind w:left="1576" w:right="0" w:firstLine="0"/>
        <w:jc w:val="center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884.721008pt;margin-top:17.948788pt;width:7.65pt;height:30.55pt;mso-position-horizontal-relative:page;mso-position-vertical-relative:paragraph;z-index:-59293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39.783447pt;margin-top:14.124754pt;width:7.65pt;height:30.55pt;mso-position-horizontal-relative:page;mso-position-vertical-relative:paragraph;z-index:-59188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65"/>
          <w:position w:val="-3"/>
          <w:sz w:val="46"/>
        </w:rPr>
        <w:t>,,</w:t>
        <w:tab/>
      </w:r>
      <w:r>
        <w:rPr>
          <w:rFonts w:ascii="Times New Roman"/>
          <w:color w:val="979797"/>
          <w:w w:val="70"/>
          <w:sz w:val="44"/>
        </w:rPr>
        <w:t>..</w:t>
      </w:r>
      <w:r>
        <w:rPr>
          <w:rFonts w:ascii="Times New Roman"/>
          <w:color w:val="979797"/>
          <w:spacing w:val="-44"/>
          <w:w w:val="70"/>
          <w:sz w:val="44"/>
        </w:rPr>
        <w:t> </w:t>
      </w:r>
      <w:r>
        <w:rPr>
          <w:rFonts w:ascii="Times New Roman"/>
          <w:color w:val="979797"/>
          <w:w w:val="70"/>
          <w:sz w:val="19"/>
        </w:rPr>
        <w:t>'</w:t>
        <w:tab/>
      </w:r>
      <w:r>
        <w:rPr>
          <w:rFonts w:ascii="Times New Roman"/>
          <w:color w:val="979797"/>
          <w:w w:val="70"/>
          <w:position w:val="-19"/>
          <w:sz w:val="65"/>
        </w:rPr>
        <w:t>..</w:t>
      </w:r>
      <w:r>
        <w:rPr>
          <w:rFonts w:ascii="Times New Roman"/>
          <w:sz w:val="65"/>
        </w:rPr>
      </w:r>
    </w:p>
    <w:p>
      <w:pPr>
        <w:spacing w:after="0" w:line="349" w:lineRule="atLeast"/>
        <w:jc w:val="center"/>
        <w:rPr>
          <w:rFonts w:ascii="Times New Roman" w:hAnsi="Times New Roman" w:cs="Times New Roman" w:eastAsia="Times New Roman"/>
          <w:sz w:val="65"/>
          <w:szCs w:val="65"/>
        </w:rPr>
        <w:sectPr>
          <w:type w:val="continuous"/>
          <w:pgSz w:w="31660" w:h="22370" w:orient="landscape"/>
          <w:pgMar w:top="480" w:bottom="280" w:left="180" w:right="300"/>
        </w:sectPr>
      </w:pPr>
    </w:p>
    <w:p>
      <w:pPr>
        <w:tabs>
          <w:tab w:pos="2549" w:val="left" w:leader="none"/>
        </w:tabs>
        <w:spacing w:line="23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shape style="position:absolute;margin-left:479.330231pt;margin-top:17.953171pt;width:10.15pt;height:21.95pt;mso-position-horizontal-relative:page;mso-position-vertical-relative:paragraph;z-index:-592912" type="#_x0000_t202" filled="false" stroked="false">
            <v:textbox inset="0,0,0,0">
              <w:txbxContent>
                <w:p>
                  <w:pPr>
                    <w:spacing w:line="43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4"/>
                      <w:szCs w:val="44"/>
                    </w:rPr>
                  </w:pPr>
                  <w:r>
                    <w:rPr>
                      <w:rFonts w:ascii="Arial"/>
                      <w:color w:val="979797"/>
                      <w:spacing w:val="7"/>
                      <w:w w:val="50"/>
                      <w:sz w:val="44"/>
                    </w:rPr>
                    <w:t>"</w:t>
                  </w:r>
                  <w:r>
                    <w:rPr>
                      <w:rFonts w:ascii="Arial"/>
                      <w:color w:val="979797"/>
                      <w:spacing w:val="62"/>
                      <w:w w:val="50"/>
                      <w:sz w:val="44"/>
                    </w:rPr>
                    <w:t>'</w:t>
                  </w:r>
                  <w:r>
                    <w:rPr>
                      <w:rFonts w:ascii="Arial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48"/>
          <w:w w:val="70"/>
          <w:sz w:val="41"/>
        </w:rPr>
        <w:t>,</w:t>
      </w:r>
      <w:r>
        <w:rPr>
          <w:rFonts w:ascii="Times New Roman"/>
          <w:color w:val="979797"/>
          <w:w w:val="70"/>
          <w:sz w:val="41"/>
        </w:rPr>
        <w:t>,,</w:t>
        <w:tab/>
      </w:r>
      <w:r>
        <w:rPr>
          <w:rFonts w:ascii="Times New Roman"/>
          <w:color w:val="979797"/>
          <w:w w:val="55"/>
          <w:sz w:val="38"/>
        </w:rPr>
        <w:t>"'</w:t>
      </w:r>
      <w:r>
        <w:rPr>
          <w:rFonts w:ascii="Times New Roman"/>
          <w:sz w:val="38"/>
        </w:rPr>
      </w:r>
    </w:p>
    <w:p>
      <w:pPr>
        <w:tabs>
          <w:tab w:pos="4311" w:val="left" w:leader="none"/>
          <w:tab w:pos="6472" w:val="left" w:leader="none"/>
        </w:tabs>
        <w:spacing w:line="230" w:lineRule="atLeast" w:before="0"/>
        <w:ind w:left="24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797"/>
          <w:w w:val="60"/>
          <w:position w:val="-4"/>
          <w:sz w:val="38"/>
          <w:szCs w:val="38"/>
        </w:rPr>
        <w:t>"'</w:t>
        <w:tab/>
      </w:r>
      <w:r>
        <w:rPr>
          <w:rFonts w:ascii="Times New Roman" w:hAnsi="Times New Roman" w:cs="Times New Roman" w:eastAsia="Times New Roman"/>
          <w:color w:val="979797"/>
          <w:w w:val="95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979797"/>
          <w:spacing w:val="-79"/>
          <w:w w:val="95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979797"/>
          <w:w w:val="95"/>
          <w:sz w:val="36"/>
          <w:szCs w:val="36"/>
        </w:rPr>
        <w:t>.</w:t>
        <w:tab/>
      </w:r>
      <w:r>
        <w:rPr>
          <w:rFonts w:ascii="Times New Roman" w:hAnsi="Times New Roman" w:cs="Times New Roman" w:eastAsia="Times New Roman"/>
          <w:color w:val="979797"/>
          <w:w w:val="95"/>
          <w:position w:val="18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79797"/>
          <w:spacing w:val="-32"/>
          <w:w w:val="95"/>
          <w:position w:val="1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position w:val="18"/>
          <w:sz w:val="25"/>
          <w:szCs w:val="25"/>
        </w:rPr>
        <w:t>'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62" w:lineRule="atLeast" w:before="0"/>
        <w:ind w:left="3299" w:right="11406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75"/>
        </w:rPr>
        <w:br w:type="column"/>
      </w:r>
      <w:r>
        <w:rPr>
          <w:rFonts w:ascii="Times New Roman"/>
          <w:color w:val="979797"/>
          <w:w w:val="75"/>
          <w:sz w:val="34"/>
        </w:rPr>
        <w:t>..</w:t>
      </w:r>
      <w:r>
        <w:rPr>
          <w:rFonts w:ascii="Times New Roman"/>
          <w:sz w:val="34"/>
        </w:rPr>
      </w:r>
    </w:p>
    <w:p>
      <w:pPr>
        <w:spacing w:line="275" w:lineRule="atLeast" w:before="0"/>
        <w:ind w:left="3299" w:right="11513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813.012573pt;margin-top:16.820793pt;width:1.150pt;height:9.65pt;mso-position-horizontal-relative:page;mso-position-vertical-relative:paragraph;z-index:-59288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79797"/>
                      <w:w w:val="65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3"/>
          <w:w w:val="80"/>
          <w:position w:val="-2"/>
          <w:sz w:val="34"/>
        </w:rPr>
        <w:t>0</w:t>
      </w:r>
      <w:r>
        <w:rPr>
          <w:rFonts w:ascii="Times New Roman"/>
          <w:color w:val="979797"/>
          <w:spacing w:val="-7"/>
          <w:w w:val="80"/>
          <w:sz w:val="14"/>
        </w:rPr>
        <w:t>MB&lt;-"</w:t>
      </w:r>
      <w:r>
        <w:rPr>
          <w:rFonts w:ascii="Times New Roman"/>
          <w:sz w:val="14"/>
        </w:rPr>
      </w:r>
    </w:p>
    <w:p>
      <w:pPr>
        <w:spacing w:after="0" w:line="275" w:lineRule="atLeas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9192" w:space="40"/>
            <w:col w:w="6636" w:space="40"/>
            <w:col w:w="15272"/>
          </w:cols>
        </w:sectPr>
      </w:pPr>
    </w:p>
    <w:p>
      <w:pPr>
        <w:tabs>
          <w:tab w:pos="299" w:val="left" w:leader="none"/>
          <w:tab w:pos="1198" w:val="left" w:leader="none"/>
        </w:tabs>
        <w:spacing w:line="383" w:lineRule="atLeas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10"/>
          <w:sz w:val="8"/>
        </w:rPr>
        <w:t>"</w:t>
        <w:tab/>
      </w:r>
      <w:r>
        <w:rPr>
          <w:rFonts w:ascii="Arial"/>
          <w:color w:val="979797"/>
          <w:w w:val="530"/>
          <w:sz w:val="8"/>
        </w:rPr>
        <w:t>'</w:t>
        <w:tab/>
      </w:r>
      <w:r>
        <w:rPr>
          <w:rFonts w:ascii="Arial"/>
          <w:i/>
          <w:color w:val="979797"/>
          <w:w w:val="65"/>
          <w:sz w:val="8"/>
        </w:rPr>
        <w:t>&lt;!'"</w:t>
      </w:r>
      <w:r>
        <w:rPr>
          <w:rFonts w:ascii="Arial"/>
          <w:sz w:val="8"/>
        </w:rPr>
      </w:r>
    </w:p>
    <w:p>
      <w:pPr>
        <w:tabs>
          <w:tab w:pos="1485" w:val="left" w:leader="none"/>
        </w:tabs>
        <w:spacing w:line="323" w:lineRule="exact" w:before="0"/>
        <w:ind w:left="0" w:right="350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979797"/>
          <w:spacing w:val="-41"/>
          <w:w w:val="75"/>
          <w:position w:val="-5"/>
          <w:sz w:val="30"/>
        </w:rPr>
        <w:t>.</w:t>
      </w:r>
      <w:r>
        <w:rPr>
          <w:rFonts w:ascii="Arial"/>
          <w:i/>
          <w:color w:val="979797"/>
          <w:w w:val="75"/>
          <w:sz w:val="26"/>
        </w:rPr>
        <w:t>,</w:t>
      </w:r>
      <w:r>
        <w:rPr>
          <w:rFonts w:ascii="Arial"/>
          <w:i/>
          <w:color w:val="979797"/>
          <w:spacing w:val="15"/>
          <w:w w:val="75"/>
          <w:sz w:val="26"/>
        </w:rPr>
        <w:t> </w:t>
      </w:r>
      <w:r>
        <w:rPr>
          <w:rFonts w:ascii="Arial"/>
          <w:i/>
          <w:color w:val="979797"/>
          <w:sz w:val="26"/>
        </w:rPr>
        <w:t>,-</w:t>
      </w:r>
      <w:r>
        <w:rPr>
          <w:rFonts w:ascii="Arial"/>
          <w:i/>
          <w:color w:val="979797"/>
          <w:spacing w:val="1"/>
          <w:sz w:val="26"/>
        </w:rPr>
        <w:t> </w:t>
      </w:r>
      <w:r>
        <w:rPr>
          <w:rFonts w:ascii="Arial"/>
          <w:i/>
          <w:color w:val="979797"/>
          <w:spacing w:val="-54"/>
          <w:w w:val="110"/>
          <w:sz w:val="26"/>
        </w:rPr>
        <w:t>-</w:t>
      </w:r>
      <w:r>
        <w:rPr>
          <w:rFonts w:ascii="Times New Roman"/>
          <w:color w:val="979797"/>
          <w:spacing w:val="-76"/>
          <w:w w:val="110"/>
          <w:position w:val="-5"/>
          <w:sz w:val="17"/>
        </w:rPr>
        <w:t>'</w:t>
      </w:r>
      <w:r>
        <w:rPr>
          <w:rFonts w:ascii="Arial"/>
          <w:i/>
          <w:color w:val="979797"/>
          <w:spacing w:val="-35"/>
          <w:w w:val="110"/>
          <w:sz w:val="26"/>
        </w:rPr>
        <w:t>6</w:t>
      </w:r>
      <w:r>
        <w:rPr>
          <w:rFonts w:ascii="Arial"/>
          <w:i/>
          <w:color w:val="979797"/>
          <w:spacing w:val="3"/>
          <w:w w:val="110"/>
          <w:sz w:val="26"/>
        </w:rPr>
        <w:t>J</w:t>
      </w:r>
      <w:r>
        <w:rPr>
          <w:rFonts w:ascii="Arial"/>
          <w:color w:val="979797"/>
          <w:spacing w:val="-45"/>
          <w:w w:val="110"/>
          <w:position w:val="-5"/>
          <w:sz w:val="17"/>
        </w:rPr>
        <w:t>,</w:t>
      </w:r>
      <w:r>
        <w:rPr>
          <w:rFonts w:ascii="Arial"/>
          <w:color w:val="979797"/>
          <w:spacing w:val="-93"/>
          <w:w w:val="110"/>
          <w:position w:val="-5"/>
          <w:sz w:val="17"/>
        </w:rPr>
        <w:t>'</w:t>
      </w:r>
      <w:r>
        <w:rPr>
          <w:rFonts w:ascii="Arial"/>
          <w:color w:val="979797"/>
          <w:w w:val="110"/>
          <w:sz w:val="26"/>
        </w:rPr>
        <w:t>,</w:t>
      </w:r>
      <w:r>
        <w:rPr>
          <w:rFonts w:ascii="Arial"/>
          <w:color w:val="979797"/>
          <w:spacing w:val="-42"/>
          <w:w w:val="110"/>
          <w:sz w:val="26"/>
        </w:rPr>
        <w:t>,</w:t>
      </w:r>
      <w:r>
        <w:rPr>
          <w:rFonts w:ascii="Arial"/>
          <w:color w:val="979797"/>
          <w:spacing w:val="-19"/>
          <w:w w:val="110"/>
          <w:sz w:val="26"/>
        </w:rPr>
        <w:t>,</w:t>
      </w:r>
      <w:r>
        <w:rPr>
          <w:rFonts w:ascii="Arial"/>
          <w:color w:val="979797"/>
          <w:spacing w:val="-62"/>
          <w:w w:val="110"/>
          <w:sz w:val="26"/>
        </w:rPr>
        <w:t>.</w:t>
      </w:r>
      <w:r>
        <w:rPr>
          <w:rFonts w:ascii="Arial"/>
          <w:color w:val="B5B5B5"/>
          <w:spacing w:val="-5"/>
          <w:w w:val="110"/>
          <w:position w:val="-5"/>
          <w:sz w:val="17"/>
        </w:rPr>
        <w:t>.</w:t>
      </w:r>
      <w:r>
        <w:rPr>
          <w:rFonts w:ascii="Arial"/>
          <w:color w:val="979797"/>
          <w:w w:val="110"/>
          <w:sz w:val="26"/>
        </w:rPr>
        <w:t>.</w:t>
        <w:tab/>
      </w:r>
      <w:r>
        <w:rPr>
          <w:rFonts w:ascii="Arial"/>
          <w:color w:val="979797"/>
          <w:sz w:val="26"/>
        </w:rPr>
        <w:t>"'</w:t>
      </w:r>
      <w:r>
        <w:rPr>
          <w:rFonts w:ascii="Arial"/>
          <w:sz w:val="26"/>
        </w:rPr>
      </w:r>
    </w:p>
    <w:p>
      <w:pPr>
        <w:spacing w:line="240" w:lineRule="auto" w:before="8"/>
        <w:rPr>
          <w:rFonts w:ascii="Arial" w:hAnsi="Arial" w:cs="Arial" w:eastAsia="Arial"/>
          <w:sz w:val="27"/>
          <w:szCs w:val="27"/>
        </w:rPr>
      </w:pPr>
    </w:p>
    <w:p>
      <w:pPr>
        <w:spacing w:line="430" w:lineRule="atLeast" w:before="0"/>
        <w:ind w:left="117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79797"/>
          <w:w w:val="195"/>
          <w:sz w:val="12"/>
        </w:rPr>
        <w:t>l.</w:t>
      </w:r>
      <w:r>
        <w:rPr>
          <w:rFonts w:ascii="Arial"/>
          <w:sz w:val="12"/>
        </w:rPr>
      </w:r>
    </w:p>
    <w:p>
      <w:pPr>
        <w:spacing w:line="384" w:lineRule="atLeast" w:before="0"/>
        <w:ind w:left="0" w:right="142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sz w:val="8"/>
        </w:rPr>
        <w:t>I</w:t>
      </w:r>
      <w:r>
        <w:rPr>
          <w:rFonts w:ascii="Arial"/>
          <w:sz w:val="8"/>
        </w:rPr>
      </w:r>
    </w:p>
    <w:p>
      <w:pPr>
        <w:spacing w:line="310" w:lineRule="exact" w:before="0"/>
        <w:ind w:left="0" w:right="2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979797"/>
          <w:w w:val="50"/>
          <w:sz w:val="25"/>
        </w:rPr>
        <w:t>,</w:t>
      </w:r>
      <w:r>
        <w:rPr>
          <w:rFonts w:ascii="Arial"/>
          <w:color w:val="979797"/>
          <w:spacing w:val="7"/>
          <w:w w:val="50"/>
          <w:sz w:val="25"/>
        </w:rPr>
        <w:t> </w:t>
      </w:r>
      <w:r>
        <w:rPr>
          <w:rFonts w:ascii="Arial"/>
          <w:color w:val="979797"/>
          <w:spacing w:val="-7"/>
          <w:w w:val="50"/>
          <w:position w:val="6"/>
          <w:sz w:val="26"/>
        </w:rPr>
        <w:t>'</w:t>
      </w:r>
      <w:r>
        <w:rPr>
          <w:rFonts w:ascii="Arial"/>
          <w:color w:val="979797"/>
          <w:spacing w:val="-4"/>
          <w:w w:val="50"/>
          <w:sz w:val="25"/>
        </w:rPr>
        <w:t>,</w:t>
      </w:r>
      <w:r>
        <w:rPr>
          <w:rFonts w:ascii="Arial"/>
          <w:sz w:val="25"/>
        </w:rPr>
      </w:r>
    </w:p>
    <w:p>
      <w:pPr>
        <w:spacing w:line="308" w:lineRule="atLeast" w:before="21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color w:val="979797"/>
          <w:spacing w:val="27"/>
          <w:w w:val="70"/>
          <w:sz w:val="21"/>
        </w:rPr>
        <w:t> </w:t>
      </w: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4666" w:val="left" w:leader="none"/>
        </w:tabs>
        <w:spacing w:line="59" w:lineRule="atLeast" w:before="0"/>
        <w:ind w:left="1033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797"/>
          <w:w w:val="60"/>
          <w:position w:val="-8"/>
          <w:sz w:val="38"/>
          <w:szCs w:val="38"/>
        </w:rPr>
        <w:t>"'</w:t>
        <w:tab/>
      </w:r>
      <w:r>
        <w:rPr>
          <w:rFonts w:ascii="Arial" w:hAnsi="Arial" w:cs="Arial" w:eastAsia="Arial"/>
          <w:color w:val="979797"/>
          <w:spacing w:val="-38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tabs>
          <w:tab w:pos="1206" w:val="left" w:leader="none"/>
        </w:tabs>
        <w:spacing w:line="159" w:lineRule="atLeast" w:before="68"/>
        <w:ind w:left="234" w:right="0" w:firstLine="0"/>
        <w:jc w:val="center"/>
        <w:rPr>
          <w:rFonts w:ascii="Arial" w:hAnsi="Arial" w:cs="Arial" w:eastAsia="Arial"/>
          <w:sz w:val="55"/>
          <w:szCs w:val="55"/>
        </w:rPr>
      </w:pPr>
      <w:r>
        <w:rPr/>
        <w:pict>
          <v:shape style="position:absolute;margin-left:813.96875pt;margin-top:16.698336pt;width:3.7pt;height:5.35pt;mso-position-horizontal-relative:page;mso-position-vertical-relative:paragraph;z-index:-591856" type="#_x0000_t202" filled="false" stroked="false">
            <v:textbox inset="0,0,0,0">
              <w:txbxContent>
                <w:p>
                  <w:pPr>
                    <w:spacing w:line="10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979797"/>
                      <w:w w:val="265"/>
                      <w:sz w:val="10"/>
                    </w:rPr>
                    <w:t>I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1.127106pt;margin-top:27.979589pt;width:6.1pt;height:8.3pt;mso-position-horizontal-relative:page;mso-position-vertical-relative:paragraph;z-index:14128" type="#_x0000_t202" filled="false" stroked="false">
            <v:textbox inset="0,0,0,0">
              <w:txbxContent>
                <w:p>
                  <w:pPr>
                    <w:spacing w:line="1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i/>
                      <w:color w:val="979797"/>
                      <w:w w:val="85"/>
                      <w:sz w:val="16"/>
                    </w:rPr>
                    <w:t>&lt;I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87.443604pt;margin-top:22.562595pt;width:5.75pt;height:8.3pt;mso-position-horizontal-relative:page;mso-position-vertical-relative:paragraph;z-index:14152" type="#_x0000_t202" filled="false" stroked="false">
            <v:textbox inset="0,0,0,0">
              <w:txbxContent>
                <w:p>
                  <w:pPr>
                    <w:spacing w:line="1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i/>
                      <w:color w:val="979797"/>
                      <w:w w:val="215"/>
                      <w:sz w:val="16"/>
                    </w:rPr>
                    <w:t>(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797"/>
          <w:w w:val="95"/>
          <w:sz w:val="36"/>
        </w:rPr>
        <w:t>.</w:t>
      </w:r>
      <w:r>
        <w:rPr>
          <w:rFonts w:ascii="Times New Roman" w:hAnsi="Times New Roman"/>
          <w:color w:val="979797"/>
          <w:spacing w:val="-53"/>
          <w:w w:val="95"/>
          <w:sz w:val="36"/>
        </w:rPr>
        <w:t>.</w:t>
      </w:r>
      <w:r>
        <w:rPr>
          <w:rFonts w:ascii="Times New Roman" w:hAnsi="Times New Roman"/>
          <w:color w:val="979797"/>
          <w:w w:val="95"/>
          <w:sz w:val="36"/>
        </w:rPr>
        <w:t>.</w:t>
        <w:tab/>
      </w:r>
      <w:r>
        <w:rPr>
          <w:rFonts w:ascii="Arial" w:hAnsi="Arial"/>
          <w:color w:val="979797"/>
          <w:w w:val="80"/>
          <w:position w:val="-2"/>
          <w:sz w:val="55"/>
        </w:rPr>
        <w:t>·</w:t>
      </w:r>
      <w:r>
        <w:rPr>
          <w:rFonts w:ascii="Arial" w:hAnsi="Arial"/>
          <w:sz w:val="55"/>
        </w:rPr>
      </w:r>
    </w:p>
    <w:p>
      <w:pPr>
        <w:spacing w:line="114" w:lineRule="atLeast" w:before="0"/>
        <w:ind w:left="568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70"/>
        </w:rPr>
        <w:br w:type="column"/>
      </w:r>
      <w:r>
        <w:rPr>
          <w:rFonts w:ascii="Arial"/>
          <w:color w:val="979797"/>
          <w:w w:val="70"/>
          <w:sz w:val="44"/>
        </w:rPr>
        <w:t>"'</w:t>
      </w:r>
      <w:r>
        <w:rPr>
          <w:rFonts w:ascii="Arial"/>
          <w:sz w:val="44"/>
        </w:rPr>
      </w:r>
    </w:p>
    <w:p>
      <w:pPr>
        <w:tabs>
          <w:tab w:pos="4380" w:val="left" w:leader="none"/>
        </w:tabs>
        <w:spacing w:line="158" w:lineRule="atLeast" w:before="0"/>
        <w:ind w:left="1104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Arial"/>
          <w:color w:val="979797"/>
          <w:spacing w:val="-88"/>
          <w:w w:val="60"/>
          <w:sz w:val="61"/>
        </w:rPr>
        <w:t>.</w:t>
      </w:r>
      <w:r>
        <w:rPr>
          <w:rFonts w:ascii="Times New Roman"/>
          <w:color w:val="979797"/>
          <w:spacing w:val="-62"/>
          <w:w w:val="60"/>
          <w:position w:val="-30"/>
          <w:sz w:val="65"/>
        </w:rPr>
        <w:t>.</w:t>
      </w:r>
      <w:r>
        <w:rPr>
          <w:rFonts w:ascii="Arial"/>
          <w:color w:val="979797"/>
          <w:spacing w:val="-61"/>
          <w:w w:val="60"/>
          <w:position w:val="-7"/>
          <w:sz w:val="38"/>
        </w:rPr>
        <w:t>"</w:t>
      </w:r>
      <w:r>
        <w:rPr>
          <w:rFonts w:ascii="Times New Roman"/>
          <w:color w:val="979797"/>
          <w:spacing w:val="10"/>
          <w:w w:val="60"/>
          <w:position w:val="-30"/>
          <w:sz w:val="65"/>
        </w:rPr>
        <w:t>.</w:t>
      </w:r>
      <w:r>
        <w:rPr>
          <w:rFonts w:ascii="Times New Roman"/>
          <w:color w:val="979797"/>
          <w:w w:val="60"/>
          <w:sz w:val="21"/>
        </w:rPr>
        <w:t>'</w:t>
        <w:tab/>
      </w:r>
      <w:r>
        <w:rPr>
          <w:rFonts w:ascii="Times New Roman"/>
          <w:color w:val="979797"/>
          <w:w w:val="50"/>
          <w:position w:val="-17"/>
          <w:sz w:val="57"/>
        </w:rPr>
        <w:t>..</w:t>
      </w:r>
      <w:r>
        <w:rPr>
          <w:rFonts w:ascii="Times New Roman"/>
          <w:sz w:val="57"/>
        </w:rPr>
      </w:r>
    </w:p>
    <w:p>
      <w:pPr>
        <w:spacing w:line="133" w:lineRule="atLeast" w:before="0"/>
        <w:ind w:left="476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10"/>
        </w:rPr>
        <w:br w:type="column"/>
      </w:r>
      <w:r>
        <w:rPr>
          <w:rFonts w:ascii="Arial"/>
          <w:w w:val="110"/>
          <w:sz w:val="17"/>
        </w:rPr>
        <w:t>MAINTENANCE</w:t>
      </w:r>
      <w:r>
        <w:rPr>
          <w:rFonts w:ascii="Arial"/>
          <w:spacing w:val="-25"/>
          <w:w w:val="110"/>
          <w:sz w:val="17"/>
        </w:rPr>
        <w:t> </w:t>
      </w:r>
      <w:r>
        <w:rPr>
          <w:rFonts w:ascii="Arial"/>
          <w:i/>
          <w:w w:val="110"/>
          <w:sz w:val="19"/>
        </w:rPr>
        <w:t>I</w:t>
      </w:r>
      <w:r>
        <w:rPr>
          <w:rFonts w:ascii="Arial"/>
          <w:i/>
          <w:spacing w:val="-36"/>
          <w:w w:val="110"/>
          <w:sz w:val="19"/>
        </w:rPr>
        <w:t> </w:t>
      </w:r>
      <w:r>
        <w:rPr>
          <w:rFonts w:ascii="Arial"/>
          <w:spacing w:val="-3"/>
          <w:w w:val="110"/>
          <w:sz w:val="17"/>
        </w:rPr>
        <w:t>CLEANI</w:t>
      </w:r>
      <w:r>
        <w:rPr>
          <w:rFonts w:ascii="Arial"/>
          <w:spacing w:val="-2"/>
          <w:w w:val="110"/>
          <w:sz w:val="17"/>
        </w:rPr>
        <w:t>NG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numPr>
          <w:ilvl w:val="1"/>
          <w:numId w:val="15"/>
        </w:numPr>
        <w:tabs>
          <w:tab w:pos="5691" w:val="left" w:leader="none"/>
        </w:tabs>
        <w:spacing w:line="367" w:lineRule="atLeast" w:before="144"/>
        <w:ind w:left="5690" w:right="0" w:hanging="14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Working </w:t>
      </w:r>
      <w:r>
        <w:rPr>
          <w:rFonts w:ascii="Times New Roman"/>
          <w:sz w:val="14"/>
        </w:rPr>
        <w:t>with</w:t>
      </w:r>
      <w:r>
        <w:rPr>
          <w:rFonts w:ascii="Times New Roman"/>
          <w:spacing w:val="10"/>
          <w:sz w:val="14"/>
        </w:rPr>
        <w:t> </w:t>
      </w:r>
      <w:r>
        <w:rPr>
          <w:rFonts w:ascii="Arial"/>
          <w:spacing w:val="-3"/>
          <w:sz w:val="13"/>
        </w:rPr>
        <w:t>l</w:t>
      </w:r>
      <w:r>
        <w:rPr>
          <w:rFonts w:ascii="Arial"/>
          <w:spacing w:val="-4"/>
          <w:sz w:val="13"/>
        </w:rPr>
        <w:t>lve</w:t>
      </w:r>
      <w:r>
        <w:rPr>
          <w:rFonts w:ascii="Arial"/>
          <w:spacing w:val="-10"/>
          <w:sz w:val="13"/>
        </w:rPr>
        <w:t> </w:t>
      </w:r>
      <w:r>
        <w:rPr>
          <w:rFonts w:ascii="Arial"/>
          <w:sz w:val="13"/>
        </w:rPr>
        <w:t>flows</w:t>
      </w:r>
      <w:r>
        <w:rPr>
          <w:rFonts w:ascii="Arial"/>
          <w:sz w:val="13"/>
        </w:rPr>
      </w:r>
    </w:p>
    <w:p>
      <w:pPr>
        <w:spacing w:after="0" w:line="367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8475" w:space="40"/>
            <w:col w:w="1208" w:space="40"/>
            <w:col w:w="4805" w:space="40"/>
            <w:col w:w="4526" w:space="3642"/>
            <w:col w:w="8404"/>
          </w:cols>
        </w:sectPr>
      </w:pPr>
    </w:p>
    <w:p>
      <w:pPr>
        <w:spacing w:line="75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i/>
          <w:color w:val="979797"/>
          <w:w w:val="145"/>
          <w:sz w:val="16"/>
        </w:rPr>
        <w:t>#</w:t>
      </w:r>
      <w:r>
        <w:rPr>
          <w:rFonts w:ascii="Times New Roman"/>
          <w:i/>
          <w:color w:val="979797"/>
          <w:spacing w:val="19"/>
          <w:w w:val="145"/>
          <w:sz w:val="16"/>
        </w:rPr>
        <w:t> </w:t>
      </w:r>
      <w:r>
        <w:rPr>
          <w:rFonts w:ascii="Arial"/>
          <w:color w:val="979797"/>
          <w:spacing w:val="-17"/>
          <w:w w:val="130"/>
          <w:position w:val="-3"/>
          <w:sz w:val="8"/>
        </w:rPr>
        <w:t>')</w:t>
      </w:r>
      <w:r>
        <w:rPr>
          <w:rFonts w:ascii="Times New Roman"/>
          <w:i/>
          <w:color w:val="979797"/>
          <w:spacing w:val="-9"/>
          <w:w w:val="130"/>
          <w:sz w:val="6"/>
        </w:rPr>
        <w:t>.</w:t>
      </w:r>
      <w:r>
        <w:rPr>
          <w:rFonts w:ascii="Arial"/>
          <w:color w:val="979797"/>
          <w:spacing w:val="-17"/>
          <w:w w:val="130"/>
          <w:position w:val="-3"/>
          <w:sz w:val="8"/>
        </w:rPr>
        <w:t>l</w:t>
      </w:r>
      <w:r>
        <w:rPr>
          <w:rFonts w:ascii="Times New Roman"/>
          <w:i/>
          <w:color w:val="979797"/>
          <w:spacing w:val="-9"/>
          <w:w w:val="130"/>
          <w:sz w:val="6"/>
        </w:rPr>
        <w:t>.</w:t>
      </w:r>
      <w:r>
        <w:rPr>
          <w:rFonts w:ascii="Arial"/>
          <w:color w:val="979797"/>
          <w:spacing w:val="-17"/>
          <w:w w:val="130"/>
          <w:position w:val="-3"/>
          <w:sz w:val="8"/>
        </w:rPr>
        <w:t>i</w:t>
      </w:r>
      <w:r>
        <w:rPr>
          <w:rFonts w:ascii="Times New Roman"/>
          <w:i/>
          <w:color w:val="979797"/>
          <w:spacing w:val="-9"/>
          <w:w w:val="130"/>
          <w:sz w:val="6"/>
        </w:rPr>
        <w:t>.</w:t>
      </w:r>
      <w:r>
        <w:rPr>
          <w:rFonts w:ascii="Arial"/>
          <w:color w:val="979797"/>
          <w:spacing w:val="-17"/>
          <w:w w:val="130"/>
          <w:position w:val="-3"/>
          <w:sz w:val="8"/>
        </w:rPr>
        <w:t>"</w:t>
      </w:r>
      <w:r>
        <w:rPr>
          <w:rFonts w:ascii="Times New Roman"/>
          <w:i/>
          <w:color w:val="979797"/>
          <w:spacing w:val="-9"/>
          <w:w w:val="130"/>
          <w:sz w:val="6"/>
        </w:rPr>
        <w:t>9/</w:t>
      </w:r>
      <w:r>
        <w:rPr>
          <w:rFonts w:ascii="Times New Roman"/>
          <w:i/>
          <w:color w:val="979797"/>
          <w:w w:val="130"/>
          <w:sz w:val="6"/>
        </w:rPr>
        <w:t> </w:t>
      </w:r>
      <w:r>
        <w:rPr>
          <w:rFonts w:ascii="Times New Roman"/>
          <w:i/>
          <w:color w:val="979797"/>
          <w:spacing w:val="4"/>
          <w:w w:val="130"/>
          <w:sz w:val="6"/>
        </w:rPr>
        <w:t> </w:t>
      </w:r>
      <w:r>
        <w:rPr>
          <w:rFonts w:ascii="Times New Roman"/>
          <w:i/>
          <w:color w:val="979797"/>
          <w:w w:val="145"/>
          <w:sz w:val="6"/>
        </w:rPr>
        <w:t>/</w:t>
      </w:r>
      <w:r>
        <w:rPr>
          <w:rFonts w:ascii="Times New Roman"/>
          <w:sz w:val="6"/>
        </w:rPr>
      </w:r>
    </w:p>
    <w:p>
      <w:pPr>
        <w:spacing w:line="743" w:lineRule="atLeast" w:before="0"/>
        <w:ind w:left="47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color w:val="979797"/>
          <w:sz w:val="12"/>
        </w:rPr>
        <w:t>...,.._</w:t>
      </w:r>
      <w:r>
        <w:rPr>
          <w:rFonts w:ascii="Times New Roman"/>
          <w:color w:val="979797"/>
          <w:spacing w:val="-23"/>
          <w:sz w:val="12"/>
        </w:rPr>
        <w:t> </w:t>
      </w:r>
      <w:r>
        <w:rPr>
          <w:rFonts w:ascii="Times New Roman"/>
          <w:color w:val="979797"/>
          <w:w w:val="130"/>
          <w:sz w:val="12"/>
        </w:rPr>
        <w:t>a_</w:t>
      </w:r>
      <w:r>
        <w:rPr>
          <w:rFonts w:ascii="Times New Roman"/>
          <w:sz w:val="12"/>
        </w:rPr>
      </w:r>
    </w:p>
    <w:p>
      <w:pPr>
        <w:tabs>
          <w:tab w:pos="1430" w:val="left" w:leader="none"/>
        </w:tabs>
        <w:spacing w:line="752" w:lineRule="atLeast" w:before="0"/>
        <w:ind w:left="99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65"/>
        </w:rPr>
        <w:br w:type="column"/>
      </w:r>
      <w:r>
        <w:rPr>
          <w:rFonts w:ascii="Times New Roman" w:hAnsi="Times New Roman" w:cs="Times New Roman" w:eastAsia="Times New Roman"/>
          <w:color w:val="B5B5B5"/>
          <w:w w:val="165"/>
          <w:position w:val="4"/>
          <w:sz w:val="6"/>
          <w:szCs w:val="6"/>
        </w:rPr>
        <w:t>•</w:t>
        <w:tab/>
      </w:r>
      <w:r>
        <w:rPr>
          <w:rFonts w:ascii="Arial" w:hAnsi="Arial" w:cs="Arial" w:eastAsia="Arial"/>
          <w:color w:val="979797"/>
          <w:spacing w:val="-106"/>
          <w:w w:val="165"/>
          <w:sz w:val="10"/>
          <w:szCs w:val="10"/>
        </w:rPr>
        <w:t>l</w:t>
      </w:r>
      <w:r>
        <w:rPr>
          <w:rFonts w:ascii="Arial" w:hAnsi="Arial" w:cs="Arial" w:eastAsia="Arial"/>
          <w:color w:val="979797"/>
          <w:w w:val="165"/>
          <w:position w:val="4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-10"/>
          <w:w w:val="165"/>
          <w:position w:val="4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-61"/>
          <w:w w:val="165"/>
          <w:position w:val="4"/>
          <w:sz w:val="8"/>
          <w:szCs w:val="8"/>
        </w:rPr>
        <w:t>I</w:t>
      </w:r>
      <w:r>
        <w:rPr>
          <w:rFonts w:ascii="Arial" w:hAnsi="Arial" w:cs="Arial" w:eastAsia="Arial"/>
          <w:color w:val="979797"/>
          <w:w w:val="165"/>
          <w:sz w:val="10"/>
          <w:szCs w:val="10"/>
        </w:rPr>
        <w:t>1# </w:t>
      </w:r>
      <w:r>
        <w:rPr>
          <w:rFonts w:ascii="Arial" w:hAnsi="Arial" w:cs="Arial" w:eastAsia="Arial"/>
          <w:color w:val="979797"/>
          <w:spacing w:val="25"/>
          <w:w w:val="165"/>
          <w:sz w:val="10"/>
          <w:szCs w:val="10"/>
        </w:rPr>
        <w:t> </w:t>
      </w:r>
      <w:r>
        <w:rPr>
          <w:rFonts w:ascii="Arial" w:hAnsi="Arial" w:cs="Arial" w:eastAsia="Arial"/>
          <w:i/>
          <w:color w:val="979797"/>
          <w:w w:val="170"/>
          <w:sz w:val="10"/>
          <w:szCs w:val="10"/>
        </w:rPr>
        <w:t>.(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107" w:lineRule="exact" w:before="0"/>
        <w:ind w:left="0" w:right="358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spacing w:val="-10"/>
          <w:w w:val="60"/>
          <w:position w:val="2"/>
          <w:sz w:val="21"/>
        </w:rPr>
        <w:t>'</w:t>
      </w:r>
      <w:r>
        <w:rPr>
          <w:rFonts w:ascii="Times New Roman"/>
          <w:color w:val="979797"/>
          <w:spacing w:val="-10"/>
          <w:w w:val="6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641" w:lineRule="atLeast" w:before="0"/>
        <w:ind w:left="0" w:right="0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w w:val="135"/>
        </w:rPr>
        <w:br w:type="column"/>
      </w:r>
      <w:r>
        <w:rPr>
          <w:rFonts w:ascii="Times New Roman"/>
          <w:color w:val="979797"/>
          <w:spacing w:val="-23"/>
          <w:w w:val="135"/>
          <w:position w:val="2"/>
          <w:sz w:val="21"/>
        </w:rPr>
        <w:t>'</w:t>
      </w:r>
      <w:r>
        <w:rPr>
          <w:rFonts w:ascii="Arial"/>
          <w:color w:val="979797"/>
          <w:w w:val="135"/>
          <w:sz w:val="28"/>
        </w:rPr>
        <w:t>,</w:t>
      </w:r>
      <w:r>
        <w:rPr>
          <w:rFonts w:ascii="Arial"/>
          <w:color w:val="979797"/>
          <w:spacing w:val="-73"/>
          <w:w w:val="135"/>
          <w:sz w:val="28"/>
        </w:rPr>
        <w:t>,</w:t>
      </w:r>
      <w:r>
        <w:rPr>
          <w:rFonts w:ascii="Arial"/>
          <w:color w:val="979797"/>
          <w:w w:val="135"/>
          <w:sz w:val="28"/>
        </w:rPr>
        <w:t>.</w:t>
      </w:r>
      <w:r>
        <w:rPr>
          <w:rFonts w:ascii="Arial"/>
          <w:sz w:val="28"/>
        </w:rPr>
      </w:r>
    </w:p>
    <w:p>
      <w:pPr>
        <w:tabs>
          <w:tab w:pos="2844" w:val="left" w:leader="none"/>
        </w:tabs>
        <w:spacing w:line="641" w:lineRule="atLeast" w:before="0"/>
        <w:ind w:left="206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Times New Roman"/>
          <w:color w:val="979797"/>
          <w:position w:val="12"/>
          <w:sz w:val="14"/>
        </w:rPr>
        <w:t>,&lt;</w:t>
        <w:tab/>
      </w:r>
      <w:r>
        <w:rPr>
          <w:rFonts w:ascii="Arial"/>
          <w:i/>
          <w:color w:val="979797"/>
          <w:w w:val="75"/>
          <w:sz w:val="30"/>
        </w:rPr>
        <w:t>o..:</w:t>
      </w:r>
      <w:r>
        <w:rPr>
          <w:rFonts w:ascii="Arial"/>
          <w:sz w:val="30"/>
        </w:rPr>
      </w:r>
    </w:p>
    <w:p>
      <w:pPr>
        <w:numPr>
          <w:ilvl w:val="2"/>
          <w:numId w:val="15"/>
        </w:numPr>
        <w:tabs>
          <w:tab w:pos="6838" w:val="left" w:leader="none"/>
        </w:tabs>
        <w:spacing w:line="641" w:lineRule="atLeast" w:before="0"/>
        <w:ind w:left="6837" w:right="1125" w:hanging="127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05"/>
          <w:sz w:val="13"/>
        </w:rPr>
        <w:br w:type="column"/>
        <w:t>Working</w:t>
      </w:r>
      <w:r>
        <w:rPr>
          <w:rFonts w:ascii="Arial"/>
          <w:spacing w:val="-18"/>
          <w:w w:val="105"/>
          <w:sz w:val="13"/>
        </w:rPr>
        <w:t> </w:t>
      </w:r>
      <w:r>
        <w:rPr>
          <w:rFonts w:ascii="Arial"/>
          <w:spacing w:val="-9"/>
          <w:w w:val="105"/>
          <w:sz w:val="13"/>
        </w:rPr>
        <w:t>I</w:t>
      </w:r>
      <w:r>
        <w:rPr>
          <w:rFonts w:ascii="Arial"/>
          <w:spacing w:val="-12"/>
          <w:w w:val="105"/>
          <w:sz w:val="13"/>
        </w:rPr>
        <w:t>n</w:t>
      </w:r>
      <w:r>
        <w:rPr>
          <w:rFonts w:ascii="Arial"/>
          <w:spacing w:val="-29"/>
          <w:w w:val="105"/>
          <w:sz w:val="13"/>
        </w:rPr>
        <w:t> </w:t>
      </w:r>
      <w:r>
        <w:rPr>
          <w:rFonts w:ascii="Arial"/>
          <w:w w:val="105"/>
          <w:sz w:val="13"/>
        </w:rPr>
        <w:t>conftned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spaces</w:t>
      </w:r>
      <w:r>
        <w:rPr>
          <w:rFonts w:ascii="Arial"/>
          <w:sz w:val="13"/>
        </w:rPr>
      </w:r>
    </w:p>
    <w:p>
      <w:pPr>
        <w:spacing w:after="0" w:line="641" w:lineRule="atLeas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7129" w:space="40"/>
            <w:col w:w="871" w:space="40"/>
            <w:col w:w="1998" w:space="40"/>
            <w:col w:w="6248" w:space="40"/>
            <w:col w:w="3158" w:space="2052"/>
            <w:col w:w="9564"/>
          </w:cols>
        </w:sectPr>
      </w:pPr>
    </w:p>
    <w:p>
      <w:pPr>
        <w:spacing w:line="523" w:lineRule="atLeast" w:before="0"/>
        <w:ind w:left="960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tabs>
          <w:tab w:pos="9616" w:val="left" w:leader="none"/>
        </w:tabs>
        <w:spacing w:line="26" w:lineRule="exact" w:before="0"/>
        <w:ind w:left="477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979797"/>
          <w:w w:val="105"/>
          <w:position w:val="2"/>
          <w:sz w:val="12"/>
        </w:rPr>
        <w:t>r-  </w:t>
      </w:r>
      <w:r>
        <w:rPr>
          <w:rFonts w:ascii="Arial"/>
          <w:color w:val="979797"/>
          <w:spacing w:val="9"/>
          <w:w w:val="105"/>
          <w:position w:val="2"/>
          <w:sz w:val="12"/>
        </w:rPr>
        <w:t> </w:t>
      </w:r>
      <w:r>
        <w:rPr>
          <w:rFonts w:ascii="Arial"/>
          <w:color w:val="979797"/>
          <w:w w:val="105"/>
          <w:position w:val="2"/>
          <w:sz w:val="12"/>
        </w:rPr>
        <w:t>"-&gt;-</w:t>
      </w:r>
      <w:r>
        <w:rPr>
          <w:rFonts w:ascii="Arial"/>
          <w:color w:val="979797"/>
          <w:spacing w:val="10"/>
          <w:w w:val="105"/>
          <w:position w:val="2"/>
          <w:sz w:val="12"/>
        </w:rPr>
        <w:t> </w:t>
      </w:r>
      <w:r>
        <w:rPr>
          <w:rFonts w:ascii="Arial"/>
          <w:color w:val="979797"/>
          <w:w w:val="105"/>
          <w:position w:val="2"/>
          <w:sz w:val="12"/>
        </w:rPr>
        <w:t>--\   </w:t>
      </w:r>
      <w:r>
        <w:rPr>
          <w:rFonts w:ascii="Arial"/>
          <w:color w:val="979797"/>
          <w:spacing w:val="24"/>
          <w:w w:val="105"/>
          <w:position w:val="2"/>
          <w:sz w:val="12"/>
        </w:rPr>
        <w:t> </w:t>
      </w:r>
      <w:r>
        <w:rPr>
          <w:rFonts w:ascii="Arial"/>
          <w:color w:val="979797"/>
          <w:w w:val="105"/>
          <w:position w:val="2"/>
          <w:sz w:val="33"/>
        </w:rPr>
        <w:t>=</w:t>
      </w:r>
      <w:r>
        <w:rPr>
          <w:rFonts w:ascii="Arial"/>
          <w:color w:val="979797"/>
          <w:spacing w:val="68"/>
          <w:w w:val="105"/>
          <w:position w:val="2"/>
          <w:sz w:val="33"/>
        </w:rPr>
        <w:t> </w:t>
      </w:r>
      <w:r>
        <w:rPr>
          <w:rFonts w:ascii="Arial"/>
          <w:color w:val="979797"/>
          <w:w w:val="325"/>
          <w:position w:val="2"/>
          <w:sz w:val="23"/>
        </w:rPr>
        <w:t>l</w:t>
        <w:tab/>
      </w: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color w:val="979797"/>
          <w:spacing w:val="2"/>
          <w:w w:val="90"/>
          <w:sz w:val="21"/>
        </w:rPr>
        <w:t> </w:t>
      </w: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after="0" w:line="26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31660" w:h="22370" w:orient="landscape"/>
          <w:pgMar w:top="480" w:bottom="280" w:left="180" w:right="300"/>
        </w:sectPr>
      </w:pPr>
    </w:p>
    <w:p>
      <w:pPr>
        <w:tabs>
          <w:tab w:pos="2229" w:val="left" w:leader="none"/>
        </w:tabs>
        <w:spacing w:line="185" w:lineRule="atLeast" w:before="44"/>
        <w:ind w:left="1235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shape style="position:absolute;margin-left:45.256226pt;margin-top:18.874437pt;width:6.3pt;height:21.25pt;mso-position-horizontal-relative:page;mso-position-vertical-relative:paragraph;z-index:-591784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/>
                      <w:color w:val="979797"/>
                      <w:spacing w:val="-5"/>
                      <w:w w:val="55"/>
                      <w:sz w:val="42"/>
                    </w:rPr>
                    <w:t>"'</w:t>
                  </w:r>
                  <w:r>
                    <w:rPr>
                      <w:rFonts w:asci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65"/>
          <w:sz w:val="44"/>
        </w:rPr>
        <w:t>"'</w:t>
      </w:r>
      <w:r>
        <w:rPr>
          <w:rFonts w:ascii="Arial"/>
          <w:color w:val="979797"/>
          <w:spacing w:val="15"/>
          <w:w w:val="65"/>
          <w:sz w:val="44"/>
        </w:rPr>
        <w:t> </w:t>
      </w:r>
      <w:r>
        <w:rPr>
          <w:rFonts w:ascii="Times New Roman"/>
          <w:color w:val="979797"/>
          <w:w w:val="65"/>
          <w:sz w:val="61"/>
        </w:rPr>
        <w:t>..</w:t>
      </w:r>
      <w:r>
        <w:rPr>
          <w:rFonts w:ascii="Times New Roman"/>
          <w:color w:val="979797"/>
          <w:spacing w:val="50"/>
          <w:w w:val="65"/>
          <w:sz w:val="61"/>
        </w:rPr>
        <w:t> </w:t>
      </w:r>
      <w:r>
        <w:rPr>
          <w:rFonts w:ascii="Arial"/>
          <w:color w:val="979797"/>
          <w:w w:val="65"/>
          <w:position w:val="7"/>
          <w:sz w:val="44"/>
        </w:rPr>
        <w:t>"'</w:t>
        <w:tab/>
      </w:r>
      <w:r>
        <w:rPr>
          <w:rFonts w:ascii="Times New Roman"/>
          <w:color w:val="979797"/>
          <w:w w:val="55"/>
          <w:position w:val="11"/>
          <w:sz w:val="41"/>
        </w:rPr>
        <w:t>"'</w:t>
      </w:r>
      <w:r>
        <w:rPr>
          <w:rFonts w:ascii="Times New Roman"/>
          <w:sz w:val="41"/>
        </w:rPr>
      </w:r>
    </w:p>
    <w:p>
      <w:pPr>
        <w:tabs>
          <w:tab w:pos="1424" w:val="left" w:leader="none"/>
        </w:tabs>
        <w:spacing w:line="140" w:lineRule="atLeast" w:before="0"/>
        <w:ind w:left="149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position w:val="-32"/>
          <w:sz w:val="46"/>
        </w:rPr>
        <w:t>,,</w:t>
      </w:r>
      <w:r>
        <w:rPr>
          <w:rFonts w:ascii="Arial"/>
          <w:color w:val="979797"/>
          <w:spacing w:val="-25"/>
          <w:w w:val="80"/>
          <w:position w:val="-32"/>
          <w:sz w:val="46"/>
        </w:rPr>
        <w:t> </w:t>
      </w:r>
      <w:r>
        <w:rPr>
          <w:rFonts w:ascii="Arial"/>
          <w:color w:val="B5B5B5"/>
          <w:spacing w:val="-16"/>
          <w:position w:val="-9"/>
          <w:sz w:val="42"/>
        </w:rPr>
        <w:t>.</w:t>
      </w:r>
      <w:r>
        <w:rPr>
          <w:rFonts w:ascii="Arial"/>
          <w:color w:val="979797"/>
          <w:spacing w:val="-6"/>
          <w:position w:val="-9"/>
          <w:sz w:val="42"/>
        </w:rPr>
        <w:t>.</w:t>
      </w:r>
      <w:r>
        <w:rPr>
          <w:rFonts w:ascii="Arial"/>
          <w:color w:val="979797"/>
          <w:spacing w:val="-20"/>
          <w:position w:val="-9"/>
          <w:sz w:val="42"/>
        </w:rPr>
        <w:t> </w:t>
      </w:r>
      <w:r>
        <w:rPr>
          <w:rFonts w:ascii="Arial"/>
          <w:color w:val="979797"/>
          <w:w w:val="80"/>
          <w:position w:val="-18"/>
          <w:sz w:val="46"/>
        </w:rPr>
        <w:t>,,</w:t>
        <w:tab/>
      </w:r>
      <w:r>
        <w:rPr>
          <w:rFonts w:ascii="Times New Roman"/>
          <w:color w:val="979797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tabs>
          <w:tab w:pos="1189" w:val="left" w:leader="none"/>
        </w:tabs>
        <w:spacing w:line="2" w:lineRule="atLeast" w:before="0"/>
        <w:ind w:left="667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50"/>
        </w:rPr>
        <w:br w:type="column"/>
      </w:r>
      <w:r>
        <w:rPr>
          <w:rFonts w:ascii="Arial"/>
          <w:color w:val="979797"/>
          <w:w w:val="50"/>
          <w:sz w:val="28"/>
        </w:rPr>
        <w:t>1t</w:t>
        <w:tab/>
      </w:r>
      <w:r>
        <w:rPr>
          <w:rFonts w:ascii="Arial"/>
          <w:color w:val="979797"/>
          <w:spacing w:val="-11"/>
          <w:w w:val="80"/>
          <w:sz w:val="28"/>
        </w:rPr>
        <w:t>'</w:t>
      </w:r>
      <w:r>
        <w:rPr>
          <w:rFonts w:ascii="Arial"/>
          <w:color w:val="979797"/>
          <w:spacing w:val="-34"/>
          <w:w w:val="80"/>
          <w:sz w:val="28"/>
        </w:rPr>
        <w:t>,</w:t>
      </w:r>
      <w:r>
        <w:rPr>
          <w:rFonts w:ascii="Arial"/>
          <w:sz w:val="28"/>
        </w:rPr>
      </w:r>
    </w:p>
    <w:p>
      <w:pPr>
        <w:spacing w:line="352" w:lineRule="atLeast" w:before="213"/>
        <w:ind w:left="475" w:right="0" w:firstLine="0"/>
        <w:jc w:val="left"/>
        <w:rPr>
          <w:rFonts w:ascii="Arial" w:hAnsi="Arial" w:cs="Arial" w:eastAsia="Arial"/>
          <w:sz w:val="83"/>
          <w:szCs w:val="83"/>
        </w:rPr>
      </w:pPr>
      <w:r>
        <w:rPr/>
        <w:pict>
          <v:shape style="position:absolute;margin-left:257.193634pt;margin-top:37.489925pt;width:.6pt;height:6.35pt;mso-position-horizontal-relative:page;mso-position-vertical-relative:paragraph;z-index:-592840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3F00FD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2.689636pt;margin-top:36.775337pt;width:3.55pt;height:22.25pt;mso-position-horizontal-relative:page;mso-position-vertical-relative:paragraph;z-index:-592816" type="#_x0000_t202" filled="false" stroked="false">
            <v:textbox inset="0,0,0,0">
              <w:txbxContent>
                <w:p>
                  <w:pPr>
                    <w:spacing w:line="44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4"/>
                      <w:szCs w:val="44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44"/>
                    </w:rPr>
                    <w:t>.</w:t>
                  </w:r>
                  <w:r>
                    <w:rPr>
                      <w:rFonts w:ascii="Times New Roman"/>
                      <w:color w:val="979797"/>
                      <w:spacing w:val="-41"/>
                      <w:w w:val="50"/>
                      <w:sz w:val="44"/>
                    </w:rPr>
                    <w:t>.</w:t>
                  </w:r>
                  <w:r>
                    <w:rPr>
                      <w:rFonts w:ascii="Times New Roman"/>
                      <w:sz w:val="4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472473pt;margin-top:26.162558pt;width:1.75pt;height:9.3pt;mso-position-horizontal-relative:page;mso-position-vertical-relative:paragraph;z-index:14200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979797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55"/>
          <w:sz w:val="83"/>
        </w:rPr>
        <w:t>_</w:t>
      </w:r>
      <w:r>
        <w:rPr>
          <w:rFonts w:ascii="Arial"/>
          <w:color w:val="979797"/>
          <w:spacing w:val="31"/>
          <w:w w:val="55"/>
          <w:sz w:val="83"/>
        </w:rPr>
        <w:t> </w:t>
      </w:r>
      <w:r>
        <w:rPr>
          <w:rFonts w:ascii="Arial"/>
          <w:color w:val="3F00FD"/>
          <w:w w:val="35"/>
          <w:sz w:val="83"/>
        </w:rPr>
        <w:t>,</w:t>
      </w:r>
      <w:r>
        <w:rPr>
          <w:rFonts w:ascii="Arial"/>
          <w:sz w:val="83"/>
        </w:rPr>
      </w:r>
    </w:p>
    <w:p>
      <w:pPr>
        <w:spacing w:line="240" w:lineRule="auto" w:before="10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spacing w:line="392" w:lineRule="atLeast" w:before="0"/>
        <w:ind w:left="4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w w:val="65"/>
          <w:sz w:val="21"/>
        </w:rPr>
        <w:t>f'll'</w:t>
      </w:r>
      <w:r>
        <w:rPr>
          <w:rFonts w:ascii="Times New Roman"/>
          <w:sz w:val="21"/>
        </w:rPr>
      </w:r>
    </w:p>
    <w:p>
      <w:pPr>
        <w:spacing w:line="140" w:lineRule="atLeast" w:before="0"/>
        <w:ind w:left="0" w:right="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w w:val="125"/>
        </w:rPr>
        <w:br w:type="column"/>
      </w:r>
      <w:r>
        <w:rPr>
          <w:rFonts w:ascii="Arial" w:hAnsi="Arial" w:cs="Arial" w:eastAsia="Arial"/>
          <w:color w:val="979797"/>
          <w:spacing w:val="-209"/>
          <w:w w:val="125"/>
          <w:position w:val="-7"/>
          <w:sz w:val="55"/>
          <w:szCs w:val="55"/>
        </w:rPr>
        <w:t>"</w:t>
      </w:r>
      <w:r>
        <w:rPr>
          <w:rFonts w:ascii="Arial" w:hAnsi="Arial" w:cs="Arial" w:eastAsia="Arial"/>
          <w:color w:val="979797"/>
          <w:w w:val="125"/>
          <w:sz w:val="24"/>
          <w:szCs w:val="24"/>
        </w:rPr>
        <w:t>•</w:t>
      </w:r>
      <w:r>
        <w:rPr>
          <w:rFonts w:ascii="Arial" w:hAnsi="Arial" w:cs="Arial" w:eastAsia="Arial"/>
          <w:color w:val="979797"/>
          <w:spacing w:val="-60"/>
          <w:w w:val="125"/>
          <w:sz w:val="24"/>
          <w:szCs w:val="24"/>
        </w:rPr>
        <w:t> </w:t>
      </w:r>
      <w:r>
        <w:rPr>
          <w:rFonts w:ascii="Arial" w:hAnsi="Arial" w:cs="Arial" w:eastAsia="Arial"/>
          <w:color w:val="979797"/>
          <w:w w:val="125"/>
          <w:sz w:val="24"/>
          <w:szCs w:val="24"/>
        </w:rPr>
        <w:t>,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line="230" w:lineRule="atLeast" w:before="0"/>
        <w:ind w:left="18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230"/>
        </w:rPr>
        <w:br w:type="column"/>
      </w:r>
      <w:r>
        <w:rPr>
          <w:rFonts w:ascii="Arial"/>
          <w:i/>
          <w:color w:val="979797"/>
          <w:w w:val="230"/>
          <w:sz w:val="20"/>
        </w:rPr>
        <w:t>I</w:t>
      </w:r>
      <w:r>
        <w:rPr>
          <w:rFonts w:ascii="Arial"/>
          <w:sz w:val="20"/>
        </w:rPr>
      </w:r>
    </w:p>
    <w:p>
      <w:pPr>
        <w:spacing w:line="32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979797"/>
          <w:w w:val="65"/>
          <w:sz w:val="42"/>
        </w:rPr>
        <w:t>,,</w:t>
      </w:r>
      <w:r>
        <w:rPr>
          <w:rFonts w:ascii="Times New Roman"/>
          <w:sz w:val="42"/>
        </w:rPr>
      </w:r>
    </w:p>
    <w:p>
      <w:pPr>
        <w:spacing w:line="319" w:lineRule="atLeast" w:before="3"/>
        <w:ind w:left="186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492.077881pt;margin-top:17.481321pt;width:6.25pt;height:10.65pt;mso-position-horizontal-relative:page;mso-position-vertical-relative:paragraph;z-index:-59173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w w:val="70"/>
                      <w:sz w:val="21"/>
                    </w:rPr>
                    <w:t>'</w:t>
                  </w:r>
                  <w:r>
                    <w:rPr>
                      <w:rFonts w:ascii="Times New Roman"/>
                      <w:color w:val="979797"/>
                      <w:spacing w:val="33"/>
                      <w:w w:val="70"/>
                      <w:sz w:val="21"/>
                    </w:rPr>
                    <w:t> </w:t>
                  </w:r>
                  <w:r>
                    <w:rPr>
                      <w:rFonts w:ascii="Times New Roman"/>
                      <w:color w:val="979797"/>
                      <w:w w:val="7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343" w:lineRule="atLeast" w:before="0"/>
        <w:ind w:left="882" w:right="1019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70"/>
        </w:rPr>
        <w:br w:type="column"/>
      </w: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color w:val="979797"/>
          <w:spacing w:val="27"/>
          <w:w w:val="70"/>
          <w:sz w:val="21"/>
        </w:rPr>
        <w:t> </w:t>
      </w: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1126" w:val="left" w:leader="none"/>
          <w:tab w:pos="2343" w:val="left" w:leader="none"/>
        </w:tabs>
        <w:spacing w:line="131" w:lineRule="exact" w:before="0"/>
        <w:ind w:left="584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rFonts w:ascii="Arial"/>
          <w:color w:val="979797"/>
          <w:w w:val="55"/>
          <w:position w:val="-15"/>
          <w:sz w:val="44"/>
        </w:rPr>
        <w:t>"'</w:t>
        <w:tab/>
      </w:r>
      <w:r>
        <w:rPr>
          <w:rFonts w:ascii="Times New Roman"/>
          <w:color w:val="979797"/>
          <w:w w:val="65"/>
          <w:sz w:val="12"/>
        </w:rPr>
        <w:t>'    </w:t>
      </w:r>
      <w:r>
        <w:rPr>
          <w:rFonts w:ascii="Times New Roman"/>
          <w:color w:val="979797"/>
          <w:w w:val="65"/>
          <w:sz w:val="21"/>
        </w:rPr>
        <w:t>'</w:t>
        <w:tab/>
      </w:r>
      <w:r>
        <w:rPr>
          <w:rFonts w:ascii="Arial"/>
          <w:color w:val="979797"/>
          <w:w w:val="55"/>
          <w:position w:val="-10"/>
          <w:sz w:val="46"/>
        </w:rPr>
        <w:t>"'</w:t>
      </w:r>
      <w:r>
        <w:rPr>
          <w:rFonts w:ascii="Arial"/>
          <w:sz w:val="46"/>
        </w:rPr>
      </w:r>
    </w:p>
    <w:p>
      <w:pPr>
        <w:tabs>
          <w:tab w:pos="854" w:val="left" w:leader="none"/>
          <w:tab w:pos="2205" w:val="left" w:leader="none"/>
        </w:tabs>
        <w:spacing w:line="52" w:lineRule="exact" w:before="0"/>
        <w:ind w:left="0" w:right="35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w w:val="55"/>
        </w:rPr>
        <w:br w:type="column"/>
      </w:r>
      <w:r>
        <w:rPr>
          <w:rFonts w:ascii="Arial"/>
          <w:color w:val="979797"/>
          <w:w w:val="55"/>
          <w:position w:val="-23"/>
          <w:sz w:val="44"/>
        </w:rPr>
        <w:t>"'</w:t>
        <w:tab/>
      </w:r>
      <w:r>
        <w:rPr>
          <w:rFonts w:ascii="Times New Roman"/>
          <w:color w:val="979797"/>
          <w:spacing w:val="-2"/>
          <w:w w:val="80"/>
          <w:sz w:val="18"/>
        </w:rPr>
        <w:t>t</w:t>
      </w:r>
      <w:r>
        <w:rPr>
          <w:rFonts w:ascii="Times New Roman"/>
          <w:color w:val="979797"/>
          <w:spacing w:val="-4"/>
          <w:w w:val="80"/>
          <w:sz w:val="18"/>
        </w:rPr>
        <w:t>"'</w:t>
        <w:tab/>
      </w:r>
      <w:r>
        <w:rPr>
          <w:rFonts w:ascii="Arial"/>
          <w:color w:val="979797"/>
          <w:w w:val="65"/>
          <w:position w:val="-14"/>
          <w:sz w:val="44"/>
        </w:rPr>
        <w:t>,.</w:t>
      </w:r>
      <w:r>
        <w:rPr>
          <w:rFonts w:ascii="Arial"/>
          <w:sz w:val="44"/>
        </w:rPr>
      </w:r>
    </w:p>
    <w:p>
      <w:pPr>
        <w:tabs>
          <w:tab w:pos="796" w:val="left" w:leader="none"/>
          <w:tab w:pos="1351" w:val="left" w:leader="none"/>
        </w:tabs>
        <w:spacing w:line="19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816.517883pt;margin-top:9.992040pt;width:13.45pt;height:39.8pt;mso-position-horizontal-relative:page;mso-position-vertical-relative:paragraph;z-index:-592864" type="#_x0000_t202" filled="false" stroked="false">
            <v:textbox inset="0,0,0,0">
              <w:txbxContent>
                <w:p>
                  <w:pPr>
                    <w:spacing w:line="79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979797"/>
                      <w:spacing w:val="-12"/>
                      <w:w w:val="80"/>
                      <w:sz w:val="41"/>
                    </w:rPr>
                    <w:t>"</w:t>
                  </w:r>
                  <w:r>
                    <w:rPr>
                      <w:rFonts w:ascii="Arial"/>
                      <w:color w:val="979797"/>
                      <w:spacing w:val="-12"/>
                      <w:w w:val="80"/>
                      <w:position w:val="-32"/>
                      <w:sz w:val="72"/>
                    </w:rPr>
                    <w:t>.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17.155334pt;margin-top:37.847496pt;width:.6pt;height:6.35pt;mso-position-horizontal-relative:page;mso-position-vertical-relative:paragraph;z-index:-592768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50"/>
          <w:position w:val="-23"/>
          <w:sz w:val="61"/>
          <w:szCs w:val="61"/>
        </w:rPr>
        <w:t>..</w:t>
        <w:tab/>
      </w:r>
      <w:r>
        <w:rPr>
          <w:rFonts w:ascii="Arial" w:hAnsi="Arial" w:cs="Arial" w:eastAsia="Arial"/>
          <w:color w:val="979797"/>
          <w:w w:val="60"/>
          <w:sz w:val="25"/>
          <w:szCs w:val="25"/>
        </w:rPr>
        <w:t>'</w:t>
      </w:r>
      <w:r>
        <w:rPr>
          <w:rFonts w:ascii="Arial" w:hAnsi="Arial" w:cs="Arial" w:eastAsia="Arial"/>
          <w:color w:val="979797"/>
          <w:spacing w:val="20"/>
          <w:w w:val="60"/>
          <w:sz w:val="25"/>
          <w:szCs w:val="25"/>
        </w:rPr>
        <w:t> </w:t>
      </w:r>
      <w:r>
        <w:rPr>
          <w:rFonts w:ascii="Arial" w:hAnsi="Arial" w:cs="Arial" w:eastAsia="Arial"/>
          <w:color w:val="979797"/>
          <w:w w:val="80"/>
          <w:sz w:val="25"/>
          <w:szCs w:val="25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-44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tabs>
          <w:tab w:pos="2273" w:val="left" w:leader="none"/>
        </w:tabs>
        <w:spacing w:line="140" w:lineRule="atLeast" w:before="0"/>
        <w:ind w:left="123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5"/>
        </w:rPr>
        <w:t>..</w:t>
        <w:tab/>
      </w:r>
      <w:r>
        <w:rPr>
          <w:rFonts w:ascii="Arial"/>
          <w:color w:val="979797"/>
          <w:w w:val="190"/>
          <w:position w:val="8"/>
          <w:sz w:val="28"/>
        </w:rPr>
        <w:t>,</w:t>
      </w:r>
      <w:r>
        <w:rPr>
          <w:rFonts w:ascii="Arial"/>
          <w:sz w:val="28"/>
        </w:rPr>
      </w:r>
    </w:p>
    <w:p>
      <w:pPr>
        <w:numPr>
          <w:ilvl w:val="1"/>
          <w:numId w:val="15"/>
        </w:numPr>
        <w:tabs>
          <w:tab w:pos="1382" w:val="left" w:leader="none"/>
        </w:tabs>
        <w:spacing w:line="251" w:lineRule="atLeast" w:before="0"/>
        <w:ind w:left="1381" w:right="0" w:hanging="146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br w:type="column"/>
        <w:t>Contaminated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materials</w:t>
      </w:r>
      <w:r>
        <w:rPr>
          <w:rFonts w:ascii="Arial"/>
          <w:sz w:val="13"/>
        </w:rPr>
      </w:r>
    </w:p>
    <w:p>
      <w:pPr>
        <w:spacing w:after="0" w:line="251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10" w:equalWidth="0">
            <w:col w:w="2365" w:space="40"/>
            <w:col w:w="1597" w:space="40"/>
            <w:col w:w="1260" w:space="40"/>
            <w:col w:w="216" w:space="402"/>
            <w:col w:w="1487" w:space="40"/>
            <w:col w:w="971" w:space="40"/>
            <w:col w:w="2486" w:space="1351"/>
            <w:col w:w="4524" w:space="377"/>
            <w:col w:w="2440" w:space="7414"/>
            <w:col w:w="4090"/>
          </w:cols>
        </w:sectPr>
      </w:pPr>
    </w:p>
    <w:p>
      <w:pPr>
        <w:spacing w:line="98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979797"/>
          <w:sz w:val="16"/>
          <w:szCs w:val="16"/>
        </w:rPr>
        <w:t>·</w:t>
      </w:r>
      <w:r>
        <w:rPr>
          <w:rFonts w:ascii="Times New Roman" w:hAnsi="Times New Roman" w:cs="Times New Roman" w:eastAsia="Times New Roman"/>
          <w:color w:val="979797"/>
          <w:spacing w:val="-36"/>
          <w:sz w:val="16"/>
          <w:szCs w:val="16"/>
        </w:rPr>
        <w:t>!</w:t>
      </w:r>
      <w:r>
        <w:rPr>
          <w:rFonts w:ascii="Times New Roman" w:hAnsi="Times New Roman" w:cs="Times New Roman" w:eastAsia="Times New Roman"/>
          <w:color w:val="979797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color w:val="979797"/>
          <w:spacing w:val="2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42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50"/>
          <w:w w:val="4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sz w:val="16"/>
          <w:szCs w:val="16"/>
        </w:rPr>
        <w:t>' </w:t>
      </w:r>
      <w:r>
        <w:rPr>
          <w:rFonts w:ascii="Times New Roman" w:hAnsi="Times New Roman" w:cs="Times New Roman" w:eastAsia="Times New Roman"/>
          <w:color w:val="979797"/>
          <w:spacing w:val="2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spacing w:val="10"/>
          <w:w w:val="175"/>
          <w:sz w:val="16"/>
          <w:szCs w:val="16"/>
        </w:rPr>
        <w:t>;</w:t>
      </w:r>
      <w:r>
        <w:rPr>
          <w:rFonts w:ascii="Times New Roman" w:hAnsi="Times New Roman" w:cs="Times New Roman" w:eastAsia="Times New Roman"/>
          <w:color w:val="979797"/>
          <w:w w:val="17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39"/>
          <w:w w:val="17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7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53"/>
          <w:w w:val="17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spacing w:val="-40"/>
          <w:w w:val="175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79797"/>
          <w:w w:val="175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344" w:val="left" w:leader="none"/>
        </w:tabs>
        <w:spacing w:line="22" w:lineRule="exact" w:before="18"/>
        <w:ind w:left="0" w:right="366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160"/>
          <w:sz w:val="8"/>
        </w:rPr>
        <w:t>I</w:t>
        <w:tab/>
      </w:r>
      <w:r>
        <w:rPr>
          <w:rFonts w:ascii="Arial"/>
          <w:color w:val="979797"/>
          <w:w w:val="195"/>
          <w:sz w:val="8"/>
        </w:rPr>
        <w:t>,:. </w:t>
      </w:r>
      <w:r>
        <w:rPr>
          <w:rFonts w:ascii="Arial"/>
          <w:color w:val="979797"/>
          <w:spacing w:val="38"/>
          <w:w w:val="195"/>
          <w:sz w:val="8"/>
        </w:rPr>
        <w:t> </w:t>
      </w:r>
      <w:r>
        <w:rPr>
          <w:rFonts w:ascii="Arial"/>
          <w:color w:val="979797"/>
          <w:w w:val="185"/>
          <w:sz w:val="8"/>
        </w:rPr>
        <w:t>I</w:t>
      </w:r>
      <w:r>
        <w:rPr>
          <w:rFonts w:ascii="Arial"/>
          <w:sz w:val="8"/>
        </w:rPr>
      </w:r>
    </w:p>
    <w:p>
      <w:pPr>
        <w:numPr>
          <w:ilvl w:val="0"/>
          <w:numId w:val="18"/>
        </w:numPr>
        <w:tabs>
          <w:tab w:pos="204" w:val="left" w:leader="none"/>
        </w:tabs>
        <w:spacing w:line="943" w:lineRule="atLeast" w:before="0"/>
        <w:ind w:left="203" w:right="0" w:hanging="101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979797"/>
          <w:sz w:val="16"/>
        </w:rPr>
        <w:br w:type="column"/>
        <w:t>r)'</w:t>
      </w:r>
      <w:r>
        <w:rPr>
          <w:rFonts w:ascii="Arial"/>
          <w:i/>
          <w:color w:val="979797"/>
          <w:spacing w:val="-7"/>
          <w:sz w:val="16"/>
        </w:rPr>
        <w:t> </w:t>
      </w:r>
      <w:r>
        <w:rPr>
          <w:rFonts w:ascii="Arial"/>
          <w:i/>
          <w:color w:val="B5B5B5"/>
          <w:sz w:val="16"/>
        </w:rPr>
        <w:t>,</w:t>
      </w:r>
      <w:r>
        <w:rPr>
          <w:rFonts w:ascii="Arial"/>
          <w:sz w:val="16"/>
        </w:rPr>
      </w:r>
    </w:p>
    <w:p>
      <w:pPr>
        <w:spacing w:line="1047" w:lineRule="atLeast" w:before="0"/>
        <w:ind w:left="0" w:right="0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w w:val="70"/>
        </w:rPr>
        <w:br w:type="column"/>
      </w:r>
      <w:r>
        <w:rPr>
          <w:rFonts w:ascii="Times New Roman"/>
          <w:color w:val="979797"/>
          <w:spacing w:val="-3"/>
          <w:w w:val="70"/>
          <w:position w:val="6"/>
          <w:sz w:val="12"/>
        </w:rPr>
        <w:t>'</w:t>
      </w:r>
      <w:r>
        <w:rPr>
          <w:rFonts w:ascii="Arial"/>
          <w:color w:val="979797"/>
          <w:spacing w:val="-5"/>
          <w:w w:val="70"/>
          <w:sz w:val="21"/>
        </w:rPr>
        <w:t>'</w:t>
      </w:r>
      <w:r>
        <w:rPr>
          <w:rFonts w:ascii="Arial"/>
          <w:color w:val="979797"/>
          <w:spacing w:val="25"/>
          <w:w w:val="70"/>
          <w:sz w:val="21"/>
        </w:rPr>
        <w:t> </w:t>
      </w:r>
      <w:r>
        <w:rPr>
          <w:rFonts w:ascii="Times New Roman"/>
          <w:color w:val="979797"/>
          <w:spacing w:val="-5"/>
          <w:position w:val="6"/>
          <w:sz w:val="19"/>
        </w:rPr>
        <w:t>'</w:t>
      </w:r>
      <w:r>
        <w:rPr>
          <w:rFonts w:ascii="Arial"/>
          <w:color w:val="979797"/>
          <w:spacing w:val="-4"/>
          <w:sz w:val="21"/>
        </w:rPr>
        <w:t>,,,</w:t>
      </w:r>
      <w:r>
        <w:rPr>
          <w:rFonts w:ascii="Arial"/>
          <w:color w:val="979797"/>
          <w:spacing w:val="2"/>
          <w:sz w:val="21"/>
        </w:rPr>
        <w:t> </w:t>
      </w:r>
      <w:r>
        <w:rPr>
          <w:rFonts w:ascii="Arial"/>
          <w:i/>
          <w:color w:val="979797"/>
          <w:w w:val="195"/>
          <w:sz w:val="21"/>
        </w:rPr>
        <w:t>I</w:t>
      </w:r>
      <w:r>
        <w:rPr>
          <w:rFonts w:ascii="Arial"/>
          <w:sz w:val="21"/>
        </w:rPr>
      </w:r>
    </w:p>
    <w:p>
      <w:pPr>
        <w:numPr>
          <w:ilvl w:val="1"/>
          <w:numId w:val="18"/>
        </w:numPr>
        <w:tabs>
          <w:tab w:pos="3273" w:val="left" w:leader="none"/>
        </w:tabs>
        <w:spacing w:line="79" w:lineRule="exact" w:before="0"/>
        <w:ind w:left="3272" w:right="294" w:hanging="115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979797"/>
          <w:w w:val="240"/>
          <w:sz w:val="11"/>
        </w:rPr>
        <w:t>'</w:t>
      </w:r>
      <w:r>
        <w:rPr>
          <w:rFonts w:ascii="Arial"/>
          <w:color w:val="979797"/>
          <w:spacing w:val="-23"/>
          <w:w w:val="240"/>
          <w:sz w:val="11"/>
        </w:rPr>
        <w:t> </w:t>
      </w:r>
      <w:r>
        <w:rPr>
          <w:rFonts w:ascii="Arial"/>
          <w:color w:val="979797"/>
          <w:w w:val="240"/>
          <w:sz w:val="11"/>
        </w:rPr>
        <w:t>I</w:t>
      </w:r>
      <w:r>
        <w:rPr>
          <w:rFonts w:ascii="Arial"/>
          <w:sz w:val="11"/>
        </w:rPr>
      </w:r>
    </w:p>
    <w:p>
      <w:pPr>
        <w:spacing w:line="193" w:lineRule="exact" w:before="0"/>
        <w:ind w:left="0" w:right="338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130"/>
          <w:sz w:val="21"/>
        </w:rPr>
        <w:t>"</w:t>
      </w:r>
      <w:r>
        <w:rPr>
          <w:rFonts w:ascii="Times New Roman"/>
          <w:color w:val="979797"/>
          <w:spacing w:val="-16"/>
          <w:w w:val="130"/>
          <w:sz w:val="21"/>
        </w:rPr>
        <w:t> </w:t>
      </w: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color w:val="979797"/>
          <w:spacing w:val="34"/>
          <w:w w:val="90"/>
          <w:sz w:val="21"/>
        </w:rPr>
        <w:t> </w:t>
      </w:r>
      <w:r>
        <w:rPr>
          <w:rFonts w:ascii="Times New Roman"/>
          <w:color w:val="979797"/>
          <w:w w:val="6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172" w:lineRule="atLeast" w:before="0"/>
        <w:ind w:left="0" w:right="32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70"/>
          <w:sz w:val="19"/>
        </w:rPr>
        <w:t>'</w:t>
      </w:r>
      <w:r>
        <w:rPr>
          <w:rFonts w:ascii="Times New Roman"/>
          <w:color w:val="979797"/>
          <w:spacing w:val="39"/>
          <w:w w:val="70"/>
          <w:sz w:val="19"/>
        </w:rPr>
        <w:t> </w:t>
      </w: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3471" w:val="left" w:leader="none"/>
          <w:tab w:pos="4382" w:val="left" w:leader="none"/>
        </w:tabs>
        <w:spacing w:line="943" w:lineRule="atLeast" w:before="0"/>
        <w:ind w:left="229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90"/>
        </w:rPr>
        <w:br w:type="column"/>
      </w:r>
      <w:r>
        <w:rPr>
          <w:rFonts w:ascii="Times New Roman"/>
          <w:color w:val="979797"/>
          <w:w w:val="90"/>
          <w:sz w:val="16"/>
        </w:rPr>
        <w:t>':</w:t>
      </w:r>
      <w:r>
        <w:rPr>
          <w:rFonts w:ascii="Times New Roman"/>
          <w:color w:val="979797"/>
          <w:spacing w:val="-5"/>
          <w:w w:val="90"/>
          <w:sz w:val="16"/>
        </w:rPr>
        <w:t>.</w:t>
      </w:r>
      <w:r>
        <w:rPr>
          <w:rFonts w:ascii="Times New Roman"/>
          <w:color w:val="979797"/>
          <w:spacing w:val="-69"/>
          <w:w w:val="90"/>
          <w:sz w:val="16"/>
        </w:rPr>
        <w:t>1</w:t>
      </w:r>
      <w:r>
        <w:rPr>
          <w:rFonts w:ascii="Times New Roman"/>
          <w:color w:val="979797"/>
          <w:w w:val="90"/>
          <w:sz w:val="16"/>
        </w:rPr>
        <w:t>.</w:t>
      </w:r>
      <w:r>
        <w:rPr>
          <w:rFonts w:ascii="Times New Roman"/>
          <w:color w:val="979797"/>
          <w:spacing w:val="-17"/>
          <w:w w:val="90"/>
          <w:sz w:val="16"/>
        </w:rPr>
        <w:t> </w:t>
      </w:r>
      <w:r>
        <w:rPr>
          <w:rFonts w:ascii="Times New Roman"/>
          <w:color w:val="979797"/>
          <w:spacing w:val="-32"/>
          <w:w w:val="90"/>
          <w:sz w:val="16"/>
        </w:rPr>
        <w:t>:</w:t>
      </w:r>
      <w:r>
        <w:rPr>
          <w:rFonts w:ascii="Times New Roman"/>
          <w:color w:val="979797"/>
          <w:w w:val="90"/>
          <w:sz w:val="16"/>
        </w:rPr>
        <w:t>.</w:t>
      </w:r>
      <w:r>
        <w:rPr>
          <w:rFonts w:ascii="Times New Roman"/>
          <w:color w:val="979797"/>
          <w:spacing w:val="-48"/>
          <w:w w:val="90"/>
          <w:sz w:val="16"/>
        </w:rPr>
        <w:t>!</w:t>
      </w:r>
      <w:r>
        <w:rPr>
          <w:rFonts w:ascii="Times New Roman"/>
          <w:color w:val="979797"/>
          <w:spacing w:val="9"/>
          <w:w w:val="90"/>
          <w:sz w:val="16"/>
        </w:rPr>
        <w:t>'</w:t>
      </w:r>
      <w:r>
        <w:rPr>
          <w:rFonts w:ascii="Times New Roman"/>
          <w:color w:val="979797"/>
          <w:w w:val="90"/>
          <w:sz w:val="16"/>
        </w:rPr>
        <w:t>.</w:t>
      </w:r>
      <w:r>
        <w:rPr>
          <w:rFonts w:ascii="Times New Roman"/>
          <w:color w:val="979797"/>
          <w:spacing w:val="-27"/>
          <w:w w:val="90"/>
          <w:sz w:val="16"/>
        </w:rPr>
        <w:t>.</w:t>
      </w:r>
      <w:r>
        <w:rPr>
          <w:rFonts w:ascii="Times New Roman"/>
          <w:color w:val="979797"/>
          <w:w w:val="90"/>
          <w:sz w:val="16"/>
        </w:rPr>
        <w:t>"  </w:t>
      </w:r>
      <w:r>
        <w:rPr>
          <w:rFonts w:ascii="Times New Roman"/>
          <w:color w:val="979797"/>
          <w:spacing w:val="28"/>
          <w:w w:val="90"/>
          <w:sz w:val="16"/>
        </w:rPr>
        <w:t> </w:t>
      </w:r>
      <w:r>
        <w:rPr>
          <w:rFonts w:ascii="Times New Roman"/>
          <w:color w:val="979797"/>
          <w:w w:val="170"/>
          <w:sz w:val="16"/>
        </w:rPr>
        <w:t>'-</w:t>
        <w:tab/>
      </w:r>
      <w:r>
        <w:rPr>
          <w:rFonts w:ascii="Arial"/>
          <w:color w:val="979797"/>
          <w:w w:val="65"/>
          <w:position w:val="-17"/>
          <w:sz w:val="46"/>
        </w:rPr>
        <w:t>,.</w:t>
        <w:tab/>
      </w:r>
      <w:r>
        <w:rPr>
          <w:rFonts w:ascii="Times New Roman"/>
          <w:color w:val="979797"/>
          <w:w w:val="50"/>
          <w:position w:val="-26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2860" w:val="left" w:leader="none"/>
        </w:tabs>
        <w:spacing w:line="993" w:lineRule="atLeast" w:before="0"/>
        <w:ind w:left="1961" w:right="0" w:firstLine="0"/>
        <w:jc w:val="left"/>
        <w:rPr>
          <w:rFonts w:ascii="Courier New" w:hAnsi="Courier New" w:cs="Courier New" w:eastAsia="Courier New"/>
          <w:sz w:val="27"/>
          <w:szCs w:val="27"/>
        </w:rPr>
      </w:pPr>
      <w:r>
        <w:rPr>
          <w:w w:val="125"/>
        </w:rPr>
        <w:br w:type="column"/>
      </w:r>
      <w:r>
        <w:rPr>
          <w:rFonts w:ascii="Times New Roman" w:hAnsi="Times New Roman" w:cs="Times New Roman" w:eastAsia="Times New Roman"/>
          <w:color w:val="B5B5B5"/>
          <w:w w:val="125"/>
          <w:position w:val="1"/>
          <w:sz w:val="17"/>
          <w:szCs w:val="17"/>
        </w:rPr>
        <w:t>'</w:t>
        <w:tab/>
      </w:r>
      <w:r>
        <w:rPr>
          <w:rFonts w:ascii="Courier New" w:hAnsi="Courier New" w:cs="Courier New" w:eastAsia="Courier New"/>
          <w:color w:val="979797"/>
          <w:spacing w:val="-111"/>
          <w:sz w:val="27"/>
          <w:szCs w:val="27"/>
        </w:rPr>
        <w:t>•</w:t>
      </w:r>
      <w:r>
        <w:rPr>
          <w:rFonts w:ascii="Courier New" w:hAnsi="Courier New" w:cs="Courier New" w:eastAsia="Courier New"/>
          <w:color w:val="979797"/>
          <w:sz w:val="27"/>
          <w:szCs w:val="27"/>
        </w:rPr>
        <w:t>•</w:t>
      </w:r>
      <w:r>
        <w:rPr>
          <w:rFonts w:ascii="Courier New" w:hAnsi="Courier New" w:cs="Courier New" w:eastAsia="Courier New"/>
          <w:sz w:val="27"/>
          <w:szCs w:val="27"/>
        </w:rPr>
      </w:r>
    </w:p>
    <w:p>
      <w:pPr>
        <w:spacing w:line="943" w:lineRule="atLeast" w:before="0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DECOMMI</w:t>
      </w:r>
      <w:r>
        <w:rPr>
          <w:rFonts w:ascii="Arial"/>
          <w:sz w:val="17"/>
        </w:rPr>
      </w:r>
    </w:p>
    <w:p>
      <w:pPr>
        <w:spacing w:line="943" w:lineRule="atLeast" w:before="0"/>
        <w:ind w:left="-3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10"/>
        </w:rPr>
        <w:br w:type="column"/>
      </w:r>
      <w:r>
        <w:rPr>
          <w:rFonts w:ascii="Arial"/>
          <w:w w:val="110"/>
          <w:sz w:val="17"/>
        </w:rPr>
        <w:t>SSIONING</w:t>
      </w:r>
      <w:r>
        <w:rPr>
          <w:rFonts w:ascii="Arial"/>
          <w:spacing w:val="-28"/>
          <w:w w:val="110"/>
          <w:sz w:val="17"/>
        </w:rPr>
        <w:t> </w:t>
      </w:r>
      <w:r>
        <w:rPr>
          <w:rFonts w:ascii="Arial"/>
          <w:i/>
          <w:w w:val="110"/>
          <w:sz w:val="19"/>
        </w:rPr>
        <w:t>I</w:t>
      </w:r>
      <w:r>
        <w:rPr>
          <w:rFonts w:ascii="Arial"/>
          <w:sz w:val="19"/>
        </w:rPr>
      </w:r>
    </w:p>
    <w:p>
      <w:pPr>
        <w:spacing w:line="943" w:lineRule="atLeast" w:before="0"/>
        <w:ind w:left="1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w w:val="105"/>
          <w:sz w:val="17"/>
        </w:rPr>
        <w:t>DEMOLITION</w:t>
      </w:r>
      <w:r>
        <w:rPr>
          <w:rFonts w:ascii="Arial"/>
          <w:sz w:val="17"/>
        </w:rPr>
      </w:r>
    </w:p>
    <w:p>
      <w:pPr>
        <w:spacing w:after="0" w:line="943" w:lineRule="atLeas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80" w:right="300"/>
          <w:cols w:num="8" w:equalWidth="0">
            <w:col w:w="5854" w:space="40"/>
            <w:col w:w="424" w:space="40"/>
            <w:col w:w="3745" w:space="40"/>
            <w:col w:w="4536" w:space="40"/>
            <w:col w:w="3082" w:space="4994"/>
            <w:col w:w="5632" w:space="40"/>
            <w:col w:w="970" w:space="40"/>
            <w:col w:w="1703"/>
          </w:cols>
        </w:sectPr>
      </w:pPr>
    </w:p>
    <w:p>
      <w:pPr>
        <w:spacing w:line="64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225"/>
          <w:sz w:val="9"/>
        </w:rPr>
        <w:t>-aa.</w:t>
      </w:r>
      <w:r>
        <w:rPr>
          <w:rFonts w:ascii="Times New Roman"/>
          <w:sz w:val="9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46" w:lineRule="exact" w:before="0"/>
        <w:ind w:left="2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979797"/>
          <w:w w:val="105"/>
          <w:sz w:val="16"/>
        </w:rPr>
        <w:t>'"</w:t>
      </w:r>
      <w:r>
        <w:rPr>
          <w:rFonts w:ascii="Arial"/>
          <w:sz w:val="16"/>
        </w:rPr>
      </w:r>
    </w:p>
    <w:p>
      <w:pPr>
        <w:spacing w:line="706" w:lineRule="atLeast" w:before="0"/>
        <w:ind w:left="0" w:right="457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w w:val="110"/>
        </w:rPr>
        <w:br w:type="column"/>
      </w:r>
      <w:r>
        <w:rPr>
          <w:rFonts w:ascii="Arial"/>
          <w:w w:val="110"/>
          <w:sz w:val="11"/>
        </w:rPr>
        <w:t>MH</w:t>
      </w:r>
      <w:r>
        <w:rPr>
          <w:rFonts w:ascii="Arial"/>
          <w:sz w:val="11"/>
        </w:rPr>
      </w:r>
    </w:p>
    <w:p>
      <w:pPr>
        <w:numPr>
          <w:ilvl w:val="0"/>
          <w:numId w:val="19"/>
        </w:numPr>
        <w:tabs>
          <w:tab w:pos="471" w:val="left" w:leader="none"/>
        </w:tabs>
        <w:spacing w:line="137" w:lineRule="exact" w:before="0"/>
        <w:ind w:left="470" w:right="389" w:hanging="179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w w:val="105"/>
          <w:position w:val="2"/>
          <w:sz w:val="12"/>
        </w:rPr>
        <w:t>CL78.R</w:t>
      </w:r>
      <w:r>
        <w:rPr>
          <w:rFonts w:ascii="Times New Roman"/>
          <w:sz w:val="12"/>
        </w:rPr>
      </w:r>
    </w:p>
    <w:p>
      <w:pPr>
        <w:spacing w:line="41" w:lineRule="exact" w:before="0"/>
        <w:ind w:left="226" w:right="558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Times New Roman"/>
          <w:color w:val="3F00FD"/>
          <w:w w:val="90"/>
          <w:position w:val="3"/>
          <w:sz w:val="12"/>
        </w:rPr>
        <w:t>'   </w:t>
      </w:r>
      <w:r>
        <w:rPr>
          <w:rFonts w:ascii="Times New Roman"/>
          <w:color w:val="3F00FD"/>
          <w:spacing w:val="6"/>
          <w:w w:val="90"/>
          <w:position w:val="3"/>
          <w:sz w:val="12"/>
        </w:rPr>
        <w:t> </w:t>
      </w:r>
      <w:r>
        <w:rPr>
          <w:rFonts w:ascii="Arial"/>
          <w:sz w:val="11"/>
        </w:rPr>
        <w:t>-IL</w:t>
      </w:r>
      <w:r>
        <w:rPr>
          <w:rFonts w:ascii="Arial"/>
          <w:spacing w:val="-7"/>
          <w:sz w:val="11"/>
        </w:rPr>
        <w:t> </w:t>
      </w:r>
      <w:r>
        <w:rPr>
          <w:rFonts w:ascii="Arial"/>
          <w:spacing w:val="-8"/>
          <w:sz w:val="11"/>
        </w:rPr>
        <w:t>78.3</w:t>
      </w:r>
      <w:r>
        <w:rPr>
          <w:rFonts w:ascii="Arial"/>
          <w:color w:val="9E8383"/>
          <w:spacing w:val="-6"/>
          <w:sz w:val="11"/>
        </w:rPr>
        <w:t>\</w:t>
      </w:r>
      <w:r>
        <w:rPr>
          <w:rFonts w:ascii="Arial"/>
          <w:spacing w:val="-7"/>
          <w:sz w:val="11"/>
        </w:rPr>
        <w:t>1</w:t>
      </w:r>
      <w:r>
        <w:rPr>
          <w:rFonts w:ascii="Arial"/>
          <w:spacing w:val="-22"/>
          <w:sz w:val="11"/>
        </w:rPr>
        <w:t> </w:t>
      </w:r>
      <w:r>
        <w:rPr>
          <w:rFonts w:ascii="Arial"/>
          <w:color w:val="979797"/>
          <w:sz w:val="11"/>
        </w:rPr>
        <w:t>,</w:t>
      </w:r>
      <w:r>
        <w:rPr>
          <w:rFonts w:ascii="Arial"/>
          <w:sz w:val="11"/>
        </w:rPr>
      </w:r>
    </w:p>
    <w:p>
      <w:pPr>
        <w:spacing w:line="51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35"/>
        </w:rPr>
        <w:br w:type="column"/>
      </w:r>
      <w:r>
        <w:rPr>
          <w:rFonts w:ascii="Times New Roman"/>
          <w:color w:val="979797"/>
          <w:w w:val="35"/>
          <w:sz w:val="40"/>
        </w:rPr>
        <w:t>-..</w:t>
      </w:r>
      <w:r>
        <w:rPr>
          <w:rFonts w:ascii="Times New Roman"/>
          <w:sz w:val="40"/>
        </w:rPr>
      </w:r>
    </w:p>
    <w:p>
      <w:pPr>
        <w:tabs>
          <w:tab w:pos="516" w:val="left" w:leader="none"/>
        </w:tabs>
        <w:spacing w:line="501" w:lineRule="atLeast" w:before="0"/>
        <w:ind w:left="0" w:right="1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35"/>
        </w:rPr>
        <w:t>.,,</w:t>
        <w:tab/>
      </w:r>
      <w:r>
        <w:rPr>
          <w:rFonts w:ascii="Times New Roman"/>
          <w:color w:val="979797"/>
          <w:w w:val="65"/>
          <w:position w:val="17"/>
          <w:sz w:val="21"/>
        </w:rPr>
        <w:t>'</w:t>
      </w:r>
      <w:r>
        <w:rPr>
          <w:rFonts w:ascii="Times New Roman"/>
          <w:color w:val="979797"/>
          <w:spacing w:val="40"/>
          <w:w w:val="65"/>
          <w:position w:val="17"/>
          <w:sz w:val="21"/>
        </w:rPr>
        <w:t> </w:t>
      </w:r>
      <w:r>
        <w:rPr>
          <w:rFonts w:ascii="Times New Roman"/>
          <w:color w:val="979797"/>
          <w:w w:val="65"/>
          <w:position w:val="17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71" w:lineRule="atLeast" w:before="0"/>
        <w:ind w:left="0" w:right="93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493.034058pt;margin-top:7.308855pt;width:12.85pt;height:11.15pt;mso-position-horizontal-relative:page;mso-position-vertical-relative:paragraph;z-index:-592792" type="#_x0000_t202" filled="false" stroked="false">
            <v:textbox inset="0,0,0,0">
              <w:txbxContent>
                <w:p>
                  <w:pPr>
                    <w:spacing w:line="22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979797"/>
                      <w:w w:val="105"/>
                      <w:sz w:val="10"/>
                    </w:rPr>
                    <w:t>I</w:t>
                  </w:r>
                  <w:r>
                    <w:rPr>
                      <w:rFonts w:ascii="Arial"/>
                      <w:color w:val="979797"/>
                      <w:spacing w:val="8"/>
                      <w:w w:val="105"/>
                      <w:sz w:val="10"/>
                    </w:rPr>
                    <w:t> </w:t>
                  </w:r>
                  <w:r>
                    <w:rPr>
                      <w:rFonts w:ascii="Times New Roman"/>
                      <w:color w:val="979797"/>
                      <w:spacing w:val="-13"/>
                      <w:w w:val="80"/>
                      <w:position w:val="3"/>
                      <w:sz w:val="21"/>
                    </w:rPr>
                    <w:t>'</w:t>
                  </w:r>
                  <w:r>
                    <w:rPr>
                      <w:rFonts w:ascii="Arial"/>
                      <w:color w:val="979797"/>
                      <w:spacing w:val="-16"/>
                      <w:w w:val="80"/>
                      <w:sz w:val="10"/>
                    </w:rPr>
                    <w:t>1</w:t>
                  </w:r>
                  <w:r>
                    <w:rPr>
                      <w:rFonts w:ascii="Arial"/>
                      <w:color w:val="979797"/>
                      <w:spacing w:val="6"/>
                      <w:w w:val="80"/>
                      <w:sz w:val="10"/>
                    </w:rPr>
                    <w:t> </w:t>
                  </w:r>
                  <w:r>
                    <w:rPr>
                      <w:rFonts w:ascii="Arial"/>
                      <w:color w:val="979797"/>
                      <w:w w:val="80"/>
                      <w:sz w:val="10"/>
                    </w:rPr>
                    <w:t>_.,.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2.715332pt;margin-top:2.055214pt;width:5.95pt;height:15.9pt;mso-position-horizontal-relative:page;mso-position-vertical-relative:paragraph;z-index:-591712" type="#_x0000_t202" filled="false" stroked="false">
            <v:textbox inset="0,0,0,0">
              <w:txbxContent>
                <w:p>
                  <w:pPr>
                    <w:spacing w:line="31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79797"/>
                      <w:w w:val="70"/>
                      <w:position w:val="-11"/>
                      <w:sz w:val="21"/>
                    </w:rPr>
                    <w:t>'</w:t>
                  </w:r>
                  <w:r>
                    <w:rPr>
                      <w:rFonts w:ascii="Times New Roman"/>
                      <w:color w:val="979797"/>
                      <w:spacing w:val="29"/>
                      <w:w w:val="70"/>
                      <w:position w:val="-11"/>
                      <w:sz w:val="21"/>
                    </w:rPr>
                    <w:t> </w:t>
                  </w:r>
                  <w:r>
                    <w:rPr>
                      <w:rFonts w:ascii="Times New Roman"/>
                      <w:color w:val="979797"/>
                      <w:w w:val="70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1196" w:val="left" w:leader="none"/>
        </w:tabs>
        <w:spacing w:line="516" w:lineRule="atLeast" w:before="0"/>
        <w:ind w:left="29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position w:val="8"/>
          <w:sz w:val="42"/>
        </w:rPr>
        <w:t>,,</w:t>
        <w:tab/>
      </w:r>
      <w:r>
        <w:rPr>
          <w:rFonts w:ascii="Arial"/>
          <w:i/>
          <w:color w:val="979797"/>
          <w:spacing w:val="-3"/>
          <w:w w:val="70"/>
          <w:sz w:val="20"/>
        </w:rPr>
        <w:t>r</w:t>
      </w:r>
      <w:r>
        <w:rPr>
          <w:rFonts w:ascii="Arial"/>
          <w:i/>
          <w:color w:val="979797"/>
          <w:spacing w:val="-4"/>
          <w:w w:val="70"/>
          <w:sz w:val="20"/>
        </w:rPr>
        <w:t>"'</w:t>
      </w:r>
      <w:r>
        <w:rPr>
          <w:rFonts w:ascii="Arial"/>
          <w:sz w:val="20"/>
        </w:rPr>
      </w:r>
    </w:p>
    <w:p>
      <w:pPr>
        <w:spacing w:line="730" w:lineRule="atLeast" w:before="0"/>
        <w:ind w:left="0" w:right="2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15"/>
        </w:rPr>
        <w:br w:type="column"/>
      </w:r>
      <w:r>
        <w:rPr>
          <w:rFonts w:ascii="Times New Roman"/>
          <w:color w:val="979797"/>
          <w:spacing w:val="-2"/>
          <w:w w:val="115"/>
          <w:sz w:val="9"/>
        </w:rPr>
        <w:t>...,,..</w:t>
      </w:r>
      <w:r>
        <w:rPr>
          <w:rFonts w:ascii="Times New Roman"/>
          <w:color w:val="979797"/>
          <w:spacing w:val="-1"/>
          <w:w w:val="115"/>
          <w:sz w:val="9"/>
        </w:rPr>
        <w:t>u-w;o</w:t>
      </w:r>
      <w:r>
        <w:rPr>
          <w:rFonts w:ascii="Times New Roman"/>
          <w:sz w:val="9"/>
        </w:rPr>
      </w:r>
    </w:p>
    <w:p>
      <w:pPr>
        <w:spacing w:line="227" w:lineRule="exac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color w:val="979797"/>
          <w:spacing w:val="-2"/>
          <w:w w:val="80"/>
          <w:sz w:val="25"/>
          <w:szCs w:val="25"/>
        </w:rPr>
        <w:t>,</w:t>
      </w:r>
      <w:r>
        <w:rPr>
          <w:rFonts w:ascii="Arial" w:hAnsi="Arial" w:cs="Arial" w:eastAsia="Arial"/>
          <w:color w:val="979797"/>
          <w:spacing w:val="-70"/>
          <w:w w:val="80"/>
          <w:sz w:val="25"/>
          <w:szCs w:val="25"/>
        </w:rPr>
        <w:t>•</w:t>
      </w:r>
      <w:r>
        <w:rPr>
          <w:rFonts w:ascii="Arial" w:hAnsi="Arial" w:cs="Arial" w:eastAsia="Arial"/>
          <w:color w:val="979797"/>
          <w:w w:val="80"/>
          <w:sz w:val="25"/>
          <w:szCs w:val="25"/>
        </w:rPr>
        <w:t>,</w:t>
      </w:r>
      <w:r>
        <w:rPr>
          <w:rFonts w:ascii="Arial" w:hAnsi="Arial" w:cs="Arial" w:eastAsia="Arial"/>
          <w:sz w:val="25"/>
          <w:szCs w:val="25"/>
        </w:rPr>
      </w:r>
    </w:p>
    <w:p>
      <w:pPr>
        <w:spacing w:line="26" w:lineRule="atLeast" w:before="0"/>
        <w:ind w:left="0" w:right="5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B5B5B5"/>
          <w:w w:val="145"/>
          <w:sz w:val="17"/>
        </w:rPr>
        <w:t>'</w:t>
      </w:r>
      <w:r>
        <w:rPr>
          <w:rFonts w:ascii="Times New Roman"/>
          <w:sz w:val="17"/>
        </w:rPr>
      </w:r>
    </w:p>
    <w:p>
      <w:pPr>
        <w:spacing w:line="516" w:lineRule="atLeast" w:before="0"/>
        <w:ind w:left="29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85"/>
        </w:rPr>
        <w:br w:type="column"/>
      </w:r>
      <w:r>
        <w:rPr>
          <w:rFonts w:ascii="Arial" w:hAnsi="Arial" w:cs="Arial" w:eastAsia="Arial"/>
          <w:color w:val="979797"/>
          <w:spacing w:val="-99"/>
          <w:w w:val="85"/>
          <w:sz w:val="61"/>
          <w:szCs w:val="61"/>
        </w:rPr>
        <w:t>.</w:t>
      </w:r>
      <w:r>
        <w:rPr>
          <w:rFonts w:ascii="Arial" w:hAnsi="Arial" w:cs="Arial" w:eastAsia="Arial"/>
          <w:color w:val="979797"/>
          <w:w w:val="85"/>
          <w:position w:val="2"/>
          <w:sz w:val="29"/>
          <w:szCs w:val="29"/>
        </w:rPr>
        <w:t>•</w:t>
      </w:r>
      <w:r>
        <w:rPr>
          <w:rFonts w:ascii="Arial" w:hAnsi="Arial" w:cs="Arial" w:eastAsia="Arial"/>
          <w:color w:val="979797"/>
          <w:spacing w:val="-28"/>
          <w:w w:val="85"/>
          <w:position w:val="2"/>
          <w:sz w:val="29"/>
          <w:szCs w:val="29"/>
        </w:rPr>
        <w:t> </w:t>
      </w:r>
      <w:r>
        <w:rPr>
          <w:rFonts w:ascii="Arial" w:hAnsi="Arial" w:cs="Arial" w:eastAsia="Arial"/>
          <w:color w:val="979797"/>
          <w:spacing w:val="-17"/>
          <w:w w:val="65"/>
          <w:position w:val="2"/>
          <w:sz w:val="29"/>
          <w:szCs w:val="29"/>
        </w:rPr>
        <w:t>'</w:t>
      </w:r>
      <w:r>
        <w:rPr>
          <w:rFonts w:ascii="Times New Roman" w:hAnsi="Times New Roman" w:cs="Times New Roman" w:eastAsia="Times New Roman"/>
          <w:color w:val="979797"/>
          <w:w w:val="65"/>
          <w:sz w:val="12"/>
          <w:szCs w:val="12"/>
        </w:rPr>
        <w:t>'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742" w:lineRule="atLeast" w:before="0"/>
        <w:ind w:left="1282" w:right="13225" w:firstLine="0"/>
        <w:jc w:val="center"/>
        <w:rPr>
          <w:rFonts w:ascii="Arial" w:hAnsi="Arial" w:cs="Arial" w:eastAsia="Arial"/>
          <w:sz w:val="6"/>
          <w:szCs w:val="6"/>
        </w:rPr>
      </w:pPr>
      <w:r>
        <w:rPr>
          <w:w w:val="105"/>
        </w:rPr>
        <w:br w:type="column"/>
      </w:r>
      <w:r>
        <w:rPr>
          <w:rFonts w:ascii="Arial"/>
          <w:color w:val="979797"/>
          <w:w w:val="105"/>
          <w:sz w:val="6"/>
        </w:rPr>
        <w:t>VG1"EE</w:t>
      </w:r>
      <w:r>
        <w:rPr>
          <w:rFonts w:ascii="Arial"/>
          <w:color w:val="979797"/>
          <w:spacing w:val="-7"/>
          <w:w w:val="105"/>
          <w:sz w:val="6"/>
        </w:rPr>
        <w:t> </w:t>
      </w:r>
      <w:r>
        <w:rPr>
          <w:rFonts w:ascii="Arial"/>
          <w:color w:val="979797"/>
          <w:w w:val="105"/>
          <w:sz w:val="6"/>
        </w:rPr>
        <w:t>tt.aGIIT12ft&lt;</w:t>
      </w:r>
      <w:r>
        <w:rPr>
          <w:rFonts w:ascii="Arial"/>
          <w:sz w:val="6"/>
        </w:rPr>
      </w:r>
    </w:p>
    <w:p>
      <w:pPr>
        <w:spacing w:line="151" w:lineRule="exact" w:before="0"/>
        <w:ind w:left="1197" w:right="1322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90"/>
          <w:sz w:val="14"/>
        </w:rPr>
        <w:t>\:'m</w:t>
      </w:r>
      <w:r>
        <w:rPr>
          <w:rFonts w:ascii="Arial"/>
          <w:sz w:val="14"/>
        </w:rPr>
      </w:r>
    </w:p>
    <w:p>
      <w:pPr>
        <w:spacing w:after="0" w:line="151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80" w:right="300"/>
          <w:cols w:num="8" w:equalWidth="0">
            <w:col w:w="986" w:space="3647"/>
            <w:col w:w="1550" w:space="1025"/>
            <w:col w:w="425" w:space="1207"/>
            <w:col w:w="946" w:space="807"/>
            <w:col w:w="1318" w:space="200"/>
            <w:col w:w="709" w:space="2675"/>
            <w:col w:w="501" w:space="40"/>
            <w:col w:w="15144"/>
          </w:cols>
        </w:sectPr>
      </w:pPr>
    </w:p>
    <w:p>
      <w:pPr>
        <w:tabs>
          <w:tab w:pos="1266" w:val="left" w:leader="none"/>
          <w:tab w:pos="1916" w:val="left" w:leader="none"/>
        </w:tabs>
        <w:spacing w:line="276" w:lineRule="atLeast" w:before="0"/>
        <w:ind w:left="502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rFonts w:ascii="Times New Roman" w:hAnsi="Times New Roman"/>
          <w:color w:val="979797"/>
          <w:spacing w:val="-59"/>
          <w:w w:val="65"/>
          <w:sz w:val="38"/>
        </w:rPr>
        <w:t>-</w:t>
      </w:r>
      <w:r>
        <w:rPr>
          <w:rFonts w:ascii="Times New Roman" w:hAnsi="Times New Roman"/>
          <w:color w:val="979797"/>
          <w:spacing w:val="-133"/>
          <w:w w:val="65"/>
          <w:sz w:val="38"/>
        </w:rPr>
        <w:t>·</w:t>
      </w:r>
      <w:r>
        <w:rPr>
          <w:rFonts w:ascii="Times New Roman" w:hAnsi="Times New Roman"/>
          <w:color w:val="979797"/>
          <w:w w:val="65"/>
          <w:position w:val="-5"/>
          <w:sz w:val="42"/>
        </w:rPr>
        <w:t>,,</w:t>
        <w:tab/>
      </w:r>
      <w:r>
        <w:rPr>
          <w:rFonts w:ascii="Times New Roman" w:hAnsi="Times New Roman"/>
          <w:color w:val="979797"/>
          <w:w w:val="60"/>
          <w:sz w:val="38"/>
        </w:rPr>
        <w:t>"'</w:t>
        <w:tab/>
      </w:r>
      <w:r>
        <w:rPr>
          <w:rFonts w:ascii="Arial" w:hAnsi="Arial"/>
          <w:color w:val="979797"/>
          <w:spacing w:val="-14"/>
          <w:w w:val="45"/>
          <w:position w:val="4"/>
          <w:sz w:val="44"/>
        </w:rPr>
        <w:t>"</w:t>
      </w:r>
      <w:r>
        <w:rPr>
          <w:rFonts w:ascii="Arial" w:hAnsi="Arial"/>
          <w:color w:val="979797"/>
          <w:w w:val="45"/>
          <w:position w:val="4"/>
          <w:sz w:val="44"/>
        </w:rPr>
        <w:t>·</w:t>
      </w:r>
      <w:r>
        <w:rPr>
          <w:rFonts w:ascii="Arial" w:hAnsi="Arial"/>
          <w:sz w:val="44"/>
        </w:rPr>
      </w:r>
    </w:p>
    <w:p>
      <w:pPr>
        <w:tabs>
          <w:tab w:pos="954" w:val="left" w:leader="none"/>
        </w:tabs>
        <w:spacing w:line="276" w:lineRule="atLeast" w:before="0"/>
        <w:ind w:left="50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65"/>
        </w:rPr>
        <w:br w:type="column"/>
      </w:r>
      <w:r>
        <w:rPr>
          <w:rFonts w:ascii="Arial" w:hAnsi="Arial"/>
          <w:color w:val="979797"/>
          <w:w w:val="65"/>
          <w:position w:val="6"/>
          <w:sz w:val="46"/>
        </w:rPr>
        <w:t>,,</w:t>
        <w:tab/>
      </w:r>
      <w:r>
        <w:rPr>
          <w:rFonts w:ascii="Times New Roman" w:hAnsi="Times New Roman"/>
          <w:color w:val="979797"/>
          <w:w w:val="135"/>
          <w:sz w:val="16"/>
        </w:rPr>
        <w:t>4</w:t>
      </w:r>
      <w:r>
        <w:rPr>
          <w:rFonts w:ascii="Times New Roman" w:hAnsi="Times New Roman"/>
          <w:color w:val="979797"/>
          <w:spacing w:val="4"/>
          <w:w w:val="135"/>
          <w:sz w:val="16"/>
        </w:rPr>
        <w:t> </w:t>
      </w:r>
      <w:r>
        <w:rPr>
          <w:rFonts w:ascii="Times New Roman" w:hAnsi="Times New Roman"/>
          <w:color w:val="979797"/>
          <w:spacing w:val="-26"/>
          <w:w w:val="95"/>
          <w:sz w:val="14"/>
        </w:rPr>
        <w:t>"</w:t>
      </w:r>
      <w:r>
        <w:rPr>
          <w:rFonts w:ascii="Times New Roman" w:hAnsi="Times New Roman"/>
          <w:i/>
          <w:color w:val="979797"/>
          <w:spacing w:val="-155"/>
          <w:w w:val="95"/>
          <w:position w:val="-34"/>
          <w:sz w:val="73"/>
        </w:rPr>
        <w:t>,</w:t>
      </w:r>
      <w:r>
        <w:rPr>
          <w:rFonts w:ascii="Times New Roman" w:hAnsi="Times New Roman"/>
          <w:color w:val="979797"/>
          <w:spacing w:val="-78"/>
          <w:w w:val="95"/>
          <w:sz w:val="14"/>
        </w:rPr>
        <w:t>·</w:t>
      </w:r>
      <w:r>
        <w:rPr>
          <w:rFonts w:ascii="Times New Roman" w:hAnsi="Times New Roman"/>
          <w:color w:val="979797"/>
          <w:spacing w:val="-2"/>
          <w:w w:val="95"/>
          <w:sz w:val="14"/>
        </w:rPr>
        <w:t>'</w:t>
      </w:r>
      <w:r>
        <w:rPr>
          <w:rFonts w:ascii="Times New Roman" w:hAnsi="Times New Roman"/>
          <w:color w:val="979797"/>
          <w:w w:val="95"/>
          <w:sz w:val="14"/>
        </w:rPr>
        <w:t>1</w:t>
      </w:r>
      <w:r>
        <w:rPr>
          <w:rFonts w:ascii="Times New Roman" w:hAnsi="Times New Roman"/>
          <w:sz w:val="14"/>
        </w:rPr>
      </w:r>
    </w:p>
    <w:p>
      <w:pPr>
        <w:spacing w:line="27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55"/>
        </w:rPr>
        <w:br w:type="column"/>
      </w:r>
      <w:r>
        <w:rPr>
          <w:rFonts w:ascii="Arial"/>
          <w:color w:val="3F00FD"/>
          <w:spacing w:val="-1"/>
          <w:w w:val="55"/>
          <w:sz w:val="8"/>
        </w:rPr>
        <w:t>"</w:t>
      </w:r>
      <w:r>
        <w:rPr>
          <w:rFonts w:ascii="Times New Roman"/>
          <w:color w:val="3F00FD"/>
          <w:spacing w:val="-2"/>
          <w:w w:val="55"/>
          <w:sz w:val="12"/>
        </w:rPr>
        <w:t>'</w:t>
      </w:r>
      <w:r>
        <w:rPr>
          <w:rFonts w:ascii="Times New Roman"/>
          <w:color w:val="3F00FD"/>
          <w:spacing w:val="-2"/>
          <w:w w:val="55"/>
          <w:position w:val="-5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294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10DIZI </w:t>
      </w:r>
      <w:r>
        <w:rPr>
          <w:rFonts w:ascii="Arial"/>
          <w:spacing w:val="26"/>
          <w:sz w:val="11"/>
        </w:rPr>
        <w:t> </w:t>
      </w:r>
      <w:r>
        <w:rPr>
          <w:rFonts w:ascii="Arial"/>
          <w:color w:val="979797"/>
          <w:w w:val="165"/>
          <w:sz w:val="11"/>
        </w:rPr>
        <w:t>l</w:t>
      </w:r>
      <w:r>
        <w:rPr>
          <w:rFonts w:ascii="Arial"/>
          <w:sz w:val="11"/>
        </w:rPr>
      </w:r>
    </w:p>
    <w:p>
      <w:pPr>
        <w:spacing w:line="10" w:lineRule="exact" w:before="0"/>
        <w:ind w:left="0" w:right="1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79797"/>
          <w:w w:val="60"/>
          <w:sz w:val="19"/>
        </w:rPr>
        <w:t>'</w:t>
      </w:r>
      <w:r>
        <w:rPr>
          <w:rFonts w:ascii="Times New Roman"/>
          <w:sz w:val="19"/>
        </w:rPr>
      </w:r>
    </w:p>
    <w:p>
      <w:pPr>
        <w:spacing w:line="261" w:lineRule="atLeast" w:before="0"/>
        <w:ind w:left="23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85"/>
        </w:rPr>
        <w:br w:type="column"/>
      </w:r>
      <w:r>
        <w:rPr>
          <w:rFonts w:ascii="Arial"/>
          <w:i/>
          <w:color w:val="979797"/>
          <w:w w:val="185"/>
          <w:sz w:val="22"/>
        </w:rPr>
        <w:t>t</w:t>
      </w:r>
      <w:r>
        <w:rPr>
          <w:rFonts w:ascii="Arial"/>
          <w:i/>
          <w:color w:val="979797"/>
          <w:spacing w:val="-49"/>
          <w:w w:val="185"/>
          <w:sz w:val="22"/>
        </w:rPr>
        <w:t> </w:t>
      </w:r>
      <w:r>
        <w:rPr>
          <w:rFonts w:ascii="Times New Roman"/>
          <w:color w:val="979797"/>
          <w:spacing w:val="-11"/>
          <w:w w:val="155"/>
          <w:sz w:val="12"/>
        </w:rPr>
        <w:t>,&gt;</w:t>
      </w:r>
      <w:r>
        <w:rPr>
          <w:rFonts w:ascii="Times New Roman"/>
          <w:color w:val="979797"/>
          <w:spacing w:val="-5"/>
          <w:w w:val="155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89" w:lineRule="atLeast" w:before="0"/>
        <w:ind w:left="0" w:right="7" w:firstLine="0"/>
        <w:jc w:val="center"/>
        <w:rPr>
          <w:rFonts w:ascii="Arial" w:hAnsi="Arial" w:cs="Arial" w:eastAsia="Arial"/>
          <w:sz w:val="53"/>
          <w:szCs w:val="53"/>
        </w:rPr>
      </w:pPr>
      <w:r>
        <w:rPr>
          <w:rFonts w:ascii="Arial"/>
          <w:color w:val="979797"/>
          <w:sz w:val="53"/>
        </w:rPr>
        <w:t>-</w:t>
      </w:r>
      <w:r>
        <w:rPr>
          <w:rFonts w:ascii="Arial"/>
          <w:sz w:val="53"/>
        </w:rPr>
      </w:r>
    </w:p>
    <w:p>
      <w:pPr>
        <w:tabs>
          <w:tab w:pos="1942" w:val="left" w:leader="none"/>
        </w:tabs>
        <w:spacing w:line="276" w:lineRule="atLeast" w:before="0"/>
        <w:ind w:left="50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55"/>
        </w:rPr>
        <w:br w:type="column"/>
      </w:r>
      <w:r>
        <w:rPr>
          <w:rFonts w:ascii="Arial"/>
          <w:color w:val="979797"/>
          <w:w w:val="55"/>
          <w:position w:val="9"/>
          <w:sz w:val="46"/>
        </w:rPr>
        <w:t>"'</w:t>
        <w:tab/>
      </w:r>
      <w:r>
        <w:rPr>
          <w:rFonts w:ascii="Arial"/>
          <w:color w:val="979797"/>
          <w:w w:val="60"/>
          <w:sz w:val="44"/>
        </w:rPr>
        <w:t>,</w:t>
      </w:r>
      <w:r>
        <w:rPr>
          <w:rFonts w:ascii="Arial"/>
          <w:color w:val="979797"/>
          <w:spacing w:val="22"/>
          <w:w w:val="60"/>
          <w:sz w:val="44"/>
        </w:rPr>
        <w:t>.</w:t>
      </w:r>
      <w:r>
        <w:rPr>
          <w:rFonts w:ascii="Arial"/>
          <w:color w:val="979797"/>
          <w:w w:val="60"/>
          <w:sz w:val="44"/>
        </w:rPr>
        <w:t>,</w:t>
      </w:r>
      <w:r>
        <w:rPr>
          <w:rFonts w:ascii="Arial"/>
          <w:color w:val="979797"/>
          <w:spacing w:val="-34"/>
          <w:w w:val="60"/>
          <w:sz w:val="44"/>
        </w:rPr>
        <w:t> </w:t>
      </w:r>
      <w:r>
        <w:rPr>
          <w:rFonts w:ascii="Times New Roman"/>
          <w:color w:val="979797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tabs>
          <w:tab w:pos="2293" w:val="left" w:leader="none"/>
        </w:tabs>
        <w:spacing w:line="109" w:lineRule="atLeast" w:before="0"/>
        <w:ind w:left="83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79797"/>
          <w:position w:val="-7"/>
          <w:sz w:val="32"/>
          <w:szCs w:val="32"/>
        </w:rPr>
        <w:t>"</w:t>
        <w:tab/>
      </w:r>
      <w:r>
        <w:rPr>
          <w:rFonts w:ascii="Times New Roman" w:hAnsi="Times New Roman" w:cs="Times New Roman" w:eastAsia="Times New Roman"/>
          <w:i/>
          <w:color w:val="979797"/>
          <w:w w:val="120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i/>
          <w:color w:val="979797"/>
          <w:spacing w:val="-42"/>
          <w:w w:val="120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i/>
          <w:color w:val="979797"/>
          <w:w w:val="12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37" w:lineRule="atLeast" w:before="0"/>
        <w:ind w:left="502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Times New Roman"/>
          <w:color w:val="979797"/>
          <w:w w:val="60"/>
          <w:sz w:val="57"/>
        </w:rPr>
        <w:t>..</w:t>
      </w:r>
      <w:r>
        <w:rPr>
          <w:rFonts w:ascii="Times New Roman"/>
          <w:sz w:val="57"/>
        </w:rPr>
      </w:r>
    </w:p>
    <w:p>
      <w:pPr>
        <w:spacing w:line="276" w:lineRule="atLeast" w:before="0"/>
        <w:ind w:left="501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w w:val="70"/>
        </w:rPr>
        <w:br w:type="column"/>
      </w:r>
      <w:r>
        <w:rPr>
          <w:rFonts w:ascii="Times New Roman"/>
          <w:color w:val="979797"/>
          <w:w w:val="70"/>
          <w:sz w:val="65"/>
        </w:rPr>
        <w:t>.</w:t>
      </w:r>
      <w:r>
        <w:rPr>
          <w:rFonts w:ascii="Times New Roman"/>
          <w:color w:val="979797"/>
          <w:spacing w:val="75"/>
          <w:w w:val="70"/>
          <w:sz w:val="65"/>
        </w:rPr>
        <w:t>.</w:t>
      </w:r>
      <w:r>
        <w:rPr>
          <w:rFonts w:ascii="Arial"/>
          <w:color w:val="979797"/>
          <w:w w:val="70"/>
          <w:position w:val="37"/>
          <w:sz w:val="46"/>
        </w:rPr>
        <w:t>"</w:t>
      </w:r>
      <w:r>
        <w:rPr>
          <w:rFonts w:ascii="Arial"/>
          <w:sz w:val="46"/>
        </w:rPr>
      </w:r>
    </w:p>
    <w:p>
      <w:pPr>
        <w:spacing w:after="0" w:line="276" w:lineRule="atLeast"/>
        <w:jc w:val="left"/>
        <w:rPr>
          <w:rFonts w:ascii="Arial" w:hAnsi="Arial" w:cs="Arial" w:eastAsia="Arial"/>
          <w:sz w:val="46"/>
          <w:szCs w:val="46"/>
        </w:rPr>
        <w:sectPr>
          <w:type w:val="continuous"/>
          <w:pgSz w:w="31660" w:h="22370" w:orient="landscape"/>
          <w:pgMar w:top="480" w:bottom="280" w:left="180" w:right="300"/>
          <w:cols w:num="8" w:equalWidth="0">
            <w:col w:w="2051" w:space="970"/>
            <w:col w:w="1277" w:space="151"/>
            <w:col w:w="539" w:space="40"/>
            <w:col w:w="539" w:space="40"/>
            <w:col w:w="576" w:space="1384"/>
            <w:col w:w="2371" w:space="5380"/>
            <w:col w:w="2441" w:space="40"/>
            <w:col w:w="13381"/>
          </w:cols>
        </w:sectPr>
      </w:pPr>
    </w:p>
    <w:p>
      <w:pPr>
        <w:tabs>
          <w:tab w:pos="4167" w:val="left" w:leader="none"/>
          <w:tab w:pos="5760" w:val="left" w:leader="none"/>
          <w:tab w:pos="6774" w:val="left" w:leader="none"/>
        </w:tabs>
        <w:spacing w:line="715" w:lineRule="atLeast" w:before="0"/>
        <w:ind w:left="2911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rFonts w:ascii="Times New Roman" w:hAnsi="Times New Roman"/>
          <w:color w:val="979797"/>
          <w:w w:val="50"/>
          <w:position w:val="1"/>
          <w:sz w:val="35"/>
        </w:rPr>
        <w:t>.,,</w:t>
        <w:tab/>
      </w:r>
      <w:r>
        <w:rPr>
          <w:rFonts w:ascii="Times New Roman" w:hAnsi="Times New Roman"/>
          <w:i/>
          <w:color w:val="979797"/>
          <w:w w:val="45"/>
          <w:position w:val="-24"/>
          <w:sz w:val="73"/>
        </w:rPr>
        <w:t>,</w:t>
        <w:tab/>
      </w:r>
      <w:r>
        <w:rPr>
          <w:rFonts w:ascii="Arial" w:hAnsi="Arial"/>
          <w:color w:val="979797"/>
          <w:w w:val="70"/>
          <w:position w:val="-7"/>
          <w:sz w:val="53"/>
        </w:rPr>
        <w:t>·</w:t>
        <w:tab/>
      </w:r>
      <w:r>
        <w:rPr>
          <w:rFonts w:ascii="Arial" w:hAnsi="Arial"/>
          <w:color w:val="979797"/>
          <w:spacing w:val="-9"/>
          <w:w w:val="60"/>
          <w:sz w:val="44"/>
        </w:rPr>
        <w:t>,</w:t>
      </w:r>
      <w:r>
        <w:rPr>
          <w:rFonts w:ascii="Arial" w:hAnsi="Arial"/>
          <w:color w:val="979797"/>
          <w:spacing w:val="-7"/>
          <w:w w:val="60"/>
          <w:sz w:val="44"/>
        </w:rPr>
        <w:t>,,</w:t>
      </w:r>
      <w:r>
        <w:rPr>
          <w:rFonts w:ascii="Arial" w:hAnsi="Arial"/>
          <w:sz w:val="44"/>
        </w:rPr>
      </w:r>
    </w:p>
    <w:p>
      <w:pPr>
        <w:spacing w:line="71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110"/>
        </w:rPr>
        <w:br w:type="column"/>
      </w:r>
      <w:r>
        <w:rPr>
          <w:rFonts w:ascii="Times New Roman"/>
          <w:color w:val="979797"/>
          <w:w w:val="110"/>
          <w:sz w:val="21"/>
        </w:rPr>
        <w:t>'</w:t>
      </w:r>
      <w:r>
        <w:rPr>
          <w:rFonts w:ascii="Times New Roman"/>
          <w:color w:val="979797"/>
          <w:spacing w:val="12"/>
          <w:w w:val="110"/>
          <w:sz w:val="21"/>
        </w:rPr>
        <w:t> </w:t>
      </w:r>
      <w:r>
        <w:rPr>
          <w:rFonts w:ascii="Times New Roman"/>
          <w:color w:val="979797"/>
          <w:w w:val="110"/>
          <w:sz w:val="21"/>
        </w:rPr>
        <w:t>'"</w:t>
      </w:r>
      <w:r>
        <w:rPr>
          <w:rFonts w:ascii="Times New Roman"/>
          <w:sz w:val="21"/>
        </w:rPr>
      </w:r>
    </w:p>
    <w:p>
      <w:pPr>
        <w:spacing w:line="71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w w:val="80"/>
        </w:rPr>
        <w:br w:type="column"/>
      </w:r>
      <w:r>
        <w:rPr>
          <w:rFonts w:ascii="Times New Roman"/>
          <w:color w:val="979797"/>
          <w:w w:val="80"/>
          <w:sz w:val="46"/>
        </w:rPr>
        <w:t>.</w:t>
      </w:r>
      <w:r>
        <w:rPr>
          <w:rFonts w:ascii="Times New Roman"/>
          <w:color w:val="979797"/>
          <w:spacing w:val="-59"/>
          <w:w w:val="80"/>
          <w:sz w:val="46"/>
        </w:rPr>
        <w:t>.</w:t>
      </w:r>
      <w:r>
        <w:rPr>
          <w:rFonts w:ascii="Times New Roman"/>
          <w:color w:val="979797"/>
          <w:w w:val="80"/>
          <w:sz w:val="46"/>
        </w:rPr>
        <w:t>.</w:t>
      </w:r>
      <w:r>
        <w:rPr>
          <w:rFonts w:ascii="Times New Roman"/>
          <w:sz w:val="46"/>
        </w:rPr>
      </w:r>
    </w:p>
    <w:p>
      <w:pPr>
        <w:spacing w:line="715" w:lineRule="atLeast" w:before="0"/>
        <w:ind w:left="291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IT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IS</w:t>
      </w:r>
      <w:r>
        <w:rPr>
          <w:rFonts w:ascii="Arial"/>
          <w:spacing w:val="-22"/>
          <w:sz w:val="10"/>
        </w:rPr>
        <w:t> </w:t>
      </w:r>
      <w:r>
        <w:rPr>
          <w:rFonts w:ascii="Arial"/>
          <w:sz w:val="10"/>
        </w:rPr>
        <w:t>ASSUMED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THAT</w:t>
      </w:r>
      <w:r>
        <w:rPr>
          <w:rFonts w:ascii="Arial"/>
          <w:spacing w:val="-16"/>
          <w:sz w:val="10"/>
        </w:rPr>
        <w:t> </w:t>
      </w:r>
      <w:r>
        <w:rPr>
          <w:rFonts w:ascii="Arial"/>
          <w:sz w:val="10"/>
        </w:rPr>
        <w:t>ALL</w:t>
      </w:r>
      <w:r>
        <w:rPr>
          <w:rFonts w:ascii="Arial"/>
          <w:spacing w:val="-20"/>
          <w:sz w:val="10"/>
        </w:rPr>
        <w:t> </w:t>
      </w:r>
      <w:r>
        <w:rPr>
          <w:rFonts w:ascii="Arial"/>
          <w:sz w:val="10"/>
        </w:rPr>
        <w:t>WORKS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WILL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BE</w:t>
      </w:r>
      <w:r>
        <w:rPr>
          <w:rFonts w:ascii="Arial"/>
          <w:spacing w:val="-19"/>
          <w:sz w:val="10"/>
        </w:rPr>
        <w:t> </w:t>
      </w:r>
      <w:r>
        <w:rPr>
          <w:rFonts w:ascii="Arial"/>
          <w:sz w:val="10"/>
        </w:rPr>
        <w:t>CARRIED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0"/>
        </w:rPr>
        <w:t>OUT</w:t>
      </w:r>
      <w:r>
        <w:rPr>
          <w:rFonts w:ascii="Arial"/>
          <w:spacing w:val="-18"/>
          <w:sz w:val="10"/>
        </w:rPr>
        <w:t> </w:t>
      </w:r>
      <w:r>
        <w:rPr>
          <w:rFonts w:ascii="Arial"/>
          <w:sz w:val="10"/>
        </w:rPr>
        <w:t>BY</w:t>
      </w:r>
      <w:r>
        <w:rPr>
          <w:rFonts w:ascii="Arial"/>
          <w:spacing w:val="-21"/>
          <w:sz w:val="10"/>
        </w:rPr>
        <w:t> </w:t>
      </w:r>
      <w:r>
        <w:rPr>
          <w:rFonts w:ascii="Arial"/>
          <w:sz w:val="10"/>
        </w:rPr>
        <w:t>A</w:t>
      </w:r>
      <w:r>
        <w:rPr>
          <w:rFonts w:ascii="Arial"/>
          <w:sz w:val="10"/>
        </w:rPr>
      </w:r>
    </w:p>
    <w:p>
      <w:pPr>
        <w:spacing w:after="0" w:line="715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6979" w:space="40"/>
            <w:col w:w="2917" w:space="3342"/>
            <w:col w:w="3140" w:space="8467"/>
            <w:col w:w="6295"/>
          </w:cols>
        </w:sectPr>
      </w:pPr>
    </w:p>
    <w:p>
      <w:pPr>
        <w:tabs>
          <w:tab w:pos="2273" w:val="left" w:leader="none"/>
        </w:tabs>
        <w:spacing w:line="447" w:lineRule="atLeast" w:before="0"/>
        <w:ind w:left="1579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979797"/>
          <w:w w:val="65"/>
          <w:position w:val="-17"/>
          <w:sz w:val="42"/>
        </w:rPr>
        <w:t>,,</w:t>
        <w:tab/>
      </w:r>
      <w:r>
        <w:rPr>
          <w:rFonts w:ascii="Times New Roman"/>
          <w:color w:val="979797"/>
          <w:w w:val="65"/>
          <w:sz w:val="42"/>
        </w:rPr>
        <w:t>,,</w:t>
      </w:r>
      <w:r>
        <w:rPr>
          <w:rFonts w:ascii="Times New Roman"/>
          <w:sz w:val="42"/>
        </w:rPr>
      </w:r>
    </w:p>
    <w:p>
      <w:pPr>
        <w:spacing w:line="44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85"/>
        </w:rPr>
        <w:br w:type="column"/>
      </w:r>
      <w:r>
        <w:rPr>
          <w:rFonts w:ascii="Times New Roman"/>
          <w:color w:val="979797"/>
          <w:w w:val="85"/>
          <w:sz w:val="38"/>
        </w:rPr>
        <w:t>"'</w:t>
      </w:r>
      <w:r>
        <w:rPr>
          <w:rFonts w:ascii="Times New Roman"/>
          <w:color w:val="979797"/>
          <w:spacing w:val="-52"/>
          <w:w w:val="85"/>
          <w:sz w:val="38"/>
        </w:rPr>
        <w:t> </w:t>
      </w:r>
      <w:r>
        <w:rPr>
          <w:rFonts w:ascii="Times New Roman"/>
          <w:color w:val="979797"/>
          <w:w w:val="85"/>
          <w:sz w:val="10"/>
        </w:rPr>
        <w:t>'</w:t>
      </w:r>
      <w:r>
        <w:rPr>
          <w:rFonts w:ascii="Times New Roman"/>
          <w:sz w:val="10"/>
        </w:rPr>
      </w:r>
    </w:p>
    <w:p>
      <w:pPr>
        <w:spacing w:line="665" w:lineRule="atLeast" w:before="0"/>
        <w:ind w:left="0" w:right="47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50"/>
        </w:rPr>
        <w:br w:type="column"/>
      </w:r>
      <w:r>
        <w:rPr>
          <w:rFonts w:ascii="Times New Roman"/>
          <w:color w:val="3F00FD"/>
          <w:w w:val="5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118" w:lineRule="exact" w:before="0"/>
        <w:ind w:left="0" w:right="23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3F00FD"/>
          <w:w w:val="80"/>
          <w:sz w:val="8"/>
        </w:rPr>
        <w:t>"</w:t>
      </w:r>
      <w:r>
        <w:rPr>
          <w:rFonts w:ascii="Arial"/>
          <w:color w:val="3F00FD"/>
          <w:spacing w:val="-15"/>
          <w:w w:val="80"/>
          <w:sz w:val="8"/>
        </w:rPr>
        <w:t> </w:t>
      </w:r>
      <w:r>
        <w:rPr>
          <w:rFonts w:ascii="Times New Roman"/>
          <w:color w:val="3F00FD"/>
          <w:w w:val="80"/>
          <w:position w:val="-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7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3F00FD"/>
          <w:spacing w:val="-14"/>
          <w:w w:val="65"/>
          <w:sz w:val="14"/>
        </w:rPr>
        <w:t>"</w:t>
      </w:r>
      <w:r>
        <w:rPr>
          <w:rFonts w:ascii="Times New Roman"/>
          <w:color w:val="3F00FD"/>
          <w:spacing w:val="-8"/>
          <w:w w:val="65"/>
          <w:position w:val="6"/>
          <w:sz w:val="15"/>
        </w:rPr>
        <w:t>'</w:t>
      </w:r>
      <w:r>
        <w:rPr>
          <w:rFonts w:ascii="Times New Roman"/>
          <w:color w:val="3F00FD"/>
          <w:spacing w:val="-8"/>
          <w:w w:val="6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592" w:lineRule="atLeast" w:before="0"/>
        <w:ind w:left="472" w:right="0" w:hanging="109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85"/>
        </w:rPr>
        <w:br w:type="column"/>
      </w:r>
      <w:r>
        <w:rPr>
          <w:rFonts w:ascii="Arial"/>
          <w:color w:val="979797"/>
          <w:spacing w:val="5"/>
          <w:w w:val="85"/>
          <w:sz w:val="19"/>
        </w:rPr>
        <w:t>,</w:t>
      </w:r>
      <w:r>
        <w:rPr>
          <w:rFonts w:ascii="Arial"/>
          <w:color w:val="B5B5B5"/>
          <w:spacing w:val="1"/>
          <w:w w:val="85"/>
          <w:sz w:val="19"/>
        </w:rPr>
        <w:t>.</w:t>
      </w:r>
      <w:r>
        <w:rPr>
          <w:rFonts w:ascii="Times New Roman"/>
          <w:color w:val="979797"/>
          <w:spacing w:val="2"/>
          <w:w w:val="8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34" w:lineRule="atLeast" w:before="0"/>
        <w:ind w:left="96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721" w:val="left" w:leader="none"/>
        </w:tabs>
        <w:spacing w:line="80" w:lineRule="atLeast" w:before="0"/>
        <w:ind w:left="41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105"/>
          <w:sz w:val="14"/>
        </w:rPr>
        <w:t>J'</w:t>
        <w:tab/>
      </w:r>
      <w:r>
        <w:rPr>
          <w:rFonts w:ascii="Times New Roman"/>
          <w:color w:val="979797"/>
          <w:w w:val="300"/>
          <w:sz w:val="14"/>
        </w:rPr>
        <w:t>-</w:t>
      </w:r>
      <w:r>
        <w:rPr>
          <w:rFonts w:ascii="Times New Roman"/>
          <w:sz w:val="14"/>
        </w:rPr>
      </w:r>
    </w:p>
    <w:p>
      <w:pPr>
        <w:spacing w:line="658" w:lineRule="atLeast" w:before="0"/>
        <w:ind w:left="2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55"/>
        </w:rPr>
        <w:br w:type="column"/>
      </w:r>
      <w:r>
        <w:rPr>
          <w:rFonts w:ascii="Times New Roman"/>
          <w:i/>
          <w:color w:val="979797"/>
          <w:w w:val="155"/>
          <w:sz w:val="16"/>
        </w:rPr>
        <w:t>(.'),?</w:t>
      </w:r>
      <w:r>
        <w:rPr>
          <w:rFonts w:ascii="Times New Roman"/>
          <w:sz w:val="16"/>
        </w:rPr>
      </w:r>
    </w:p>
    <w:p>
      <w:pPr>
        <w:pStyle w:val="BodyText"/>
        <w:spacing w:line="447" w:lineRule="atLeast"/>
        <w:ind w:left="232" w:right="0"/>
        <w:jc w:val="left"/>
        <w:rPr>
          <w:rFonts w:ascii="Times New Roman" w:hAnsi="Times New Roman" w:cs="Times New Roman" w:eastAsia="Times New Roman"/>
        </w:rPr>
      </w:pPr>
      <w:r>
        <w:rPr>
          <w:w w:val="70"/>
        </w:rPr>
        <w:br w:type="column"/>
      </w:r>
      <w:r>
        <w:rPr>
          <w:rFonts w:ascii="Times New Roman"/>
          <w:color w:val="979797"/>
          <w:w w:val="70"/>
        </w:rPr>
        <w:t>/</w:t>
      </w:r>
      <w:r>
        <w:rPr>
          <w:rFonts w:ascii="Times New Roman"/>
          <w:color w:val="979797"/>
          <w:spacing w:val="16"/>
          <w:w w:val="70"/>
        </w:rPr>
        <w:t> </w:t>
      </w:r>
      <w:r>
        <w:rPr>
          <w:rFonts w:ascii="Times New Roman"/>
          <w:color w:val="979797"/>
          <w:w w:val="65"/>
        </w:rPr>
        <w:t>G1.1</w:t>
      </w:r>
      <w:r>
        <w:rPr>
          <w:rFonts w:ascii="Times New Roman"/>
        </w:rPr>
      </w:r>
    </w:p>
    <w:p>
      <w:pPr>
        <w:spacing w:line="604" w:lineRule="atLeast" w:before="0"/>
        <w:ind w:left="-1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10"/>
        </w:rPr>
        <w:br w:type="column"/>
      </w:r>
      <w:r>
        <w:rPr>
          <w:rFonts w:ascii="Times New Roman"/>
          <w:color w:val="979797"/>
          <w:spacing w:val="-36"/>
          <w:w w:val="110"/>
          <w:sz w:val="17"/>
        </w:rPr>
        <w:t>{</w:t>
      </w:r>
      <w:r>
        <w:rPr>
          <w:rFonts w:ascii="Times New Roman"/>
          <w:color w:val="979797"/>
          <w:w w:val="110"/>
          <w:sz w:val="17"/>
        </w:rPr>
        <w:t>au</w:t>
      </w:r>
      <w:r>
        <w:rPr>
          <w:rFonts w:ascii="Times New Roman"/>
          <w:sz w:val="17"/>
        </w:rPr>
      </w:r>
    </w:p>
    <w:p>
      <w:pPr>
        <w:tabs>
          <w:tab w:pos="1711" w:val="left" w:leader="none"/>
          <w:tab w:pos="2272" w:val="left" w:leader="none"/>
        </w:tabs>
        <w:spacing w:line="447" w:lineRule="atLeast" w:before="0"/>
        <w:ind w:left="92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75"/>
        </w:rPr>
        <w:br w:type="column"/>
      </w:r>
      <w:r>
        <w:rPr>
          <w:rFonts w:ascii="Arial"/>
          <w:color w:val="979797"/>
          <w:spacing w:val="-40"/>
          <w:w w:val="75"/>
          <w:sz w:val="25"/>
        </w:rPr>
        <w:t>:</w:t>
      </w:r>
      <w:r>
        <w:rPr>
          <w:rFonts w:ascii="Arial"/>
          <w:color w:val="979797"/>
          <w:w w:val="75"/>
          <w:sz w:val="25"/>
        </w:rPr>
        <w:t>,1</w:t>
      </w:r>
      <w:r>
        <w:rPr>
          <w:rFonts w:ascii="Arial"/>
          <w:color w:val="979797"/>
          <w:spacing w:val="35"/>
          <w:w w:val="75"/>
          <w:sz w:val="25"/>
        </w:rPr>
        <w:t> </w:t>
      </w:r>
      <w:r>
        <w:rPr>
          <w:rFonts w:ascii="Arial"/>
          <w:color w:val="979797"/>
          <w:w w:val="75"/>
          <w:position w:val="-3"/>
          <w:sz w:val="46"/>
        </w:rPr>
        <w:t>,,</w:t>
        <w:tab/>
      </w:r>
      <w:r>
        <w:rPr>
          <w:rFonts w:ascii="Arial"/>
          <w:color w:val="979797"/>
          <w:w w:val="65"/>
          <w:position w:val="-7"/>
          <w:sz w:val="30"/>
        </w:rPr>
        <w:t>,,</w:t>
        <w:tab/>
      </w:r>
      <w:r>
        <w:rPr>
          <w:rFonts w:ascii="Times New Roman"/>
          <w:color w:val="979797"/>
          <w:w w:val="55"/>
          <w:position w:val="14"/>
          <w:sz w:val="12"/>
        </w:rPr>
        <w:t>'</w:t>
      </w:r>
      <w:r>
        <w:rPr>
          <w:rFonts w:ascii="Times New Roman"/>
          <w:sz w:val="12"/>
        </w:rPr>
      </w:r>
    </w:p>
    <w:p>
      <w:pPr>
        <w:tabs>
          <w:tab w:pos="2064" w:val="left" w:leader="none"/>
        </w:tabs>
        <w:spacing w:line="447" w:lineRule="atLeast" w:before="0"/>
        <w:ind w:left="1179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65"/>
        </w:rPr>
        <w:br w:type="column"/>
      </w:r>
      <w:r>
        <w:rPr>
          <w:rFonts w:ascii="Arial"/>
          <w:color w:val="979797"/>
          <w:w w:val="65"/>
          <w:position w:val="-12"/>
          <w:sz w:val="46"/>
        </w:rPr>
        <w:t>,,</w:t>
        <w:tab/>
      </w:r>
      <w:r>
        <w:rPr>
          <w:rFonts w:ascii="Arial"/>
          <w:color w:val="979797"/>
          <w:w w:val="55"/>
          <w:sz w:val="48"/>
        </w:rPr>
        <w:t>,,</w:t>
      </w:r>
      <w:r>
        <w:rPr>
          <w:rFonts w:ascii="Arial"/>
          <w:sz w:val="48"/>
        </w:rPr>
      </w:r>
    </w:p>
    <w:p>
      <w:pPr>
        <w:tabs>
          <w:tab w:pos="1631" w:val="left" w:leader="none"/>
          <w:tab w:pos="2537" w:val="left" w:leader="none"/>
        </w:tabs>
        <w:spacing w:line="447" w:lineRule="atLeast" w:before="0"/>
        <w:ind w:left="739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797"/>
          <w:w w:val="60"/>
          <w:sz w:val="38"/>
          <w:szCs w:val="38"/>
        </w:rPr>
        <w:t>"'</w:t>
        <w:tab/>
      </w:r>
      <w:r>
        <w:rPr>
          <w:rFonts w:ascii="Courier New" w:hAnsi="Courier New" w:cs="Courier New" w:eastAsia="Courier New"/>
          <w:color w:val="979797"/>
          <w:w w:val="60"/>
          <w:position w:val="17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position w:val="17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position w:val="17"/>
          <w:sz w:val="26"/>
          <w:szCs w:val="26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spacing w:val="-3"/>
          <w:w w:val="90"/>
          <w:position w:val="21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shadow w:val="0"/>
          <w:color w:val="979797"/>
          <w:spacing w:val="-5"/>
          <w:w w:val="90"/>
          <w:position w:val="24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hadow w:val="0"/>
          <w:sz w:val="30"/>
          <w:szCs w:val="30"/>
        </w:rPr>
      </w:r>
    </w:p>
    <w:p>
      <w:pPr>
        <w:spacing w:after="0" w:line="447" w:lineRule="atLeast"/>
        <w:jc w:val="left"/>
        <w:rPr>
          <w:rFonts w:ascii="Times New Roman" w:hAnsi="Times New Roman" w:cs="Times New Roman" w:eastAsia="Times New Roman"/>
          <w:sz w:val="30"/>
          <w:szCs w:val="30"/>
        </w:rPr>
        <w:sectPr>
          <w:type w:val="continuous"/>
          <w:pgSz w:w="31660" w:h="22370" w:orient="landscape"/>
          <w:pgMar w:top="480" w:bottom="280" w:left="180" w:right="300"/>
          <w:cols w:num="10" w:equalWidth="0">
            <w:col w:w="2415" w:space="78"/>
            <w:col w:w="1817" w:space="40"/>
            <w:col w:w="708" w:space="40"/>
            <w:col w:w="872" w:space="40"/>
            <w:col w:w="488" w:space="40"/>
            <w:col w:w="585" w:space="40"/>
            <w:col w:w="228" w:space="40"/>
            <w:col w:w="2285" w:space="40"/>
            <w:col w:w="2217" w:space="40"/>
            <w:col w:w="19167"/>
          </w:cols>
        </w:sectPr>
      </w:pPr>
    </w:p>
    <w:p>
      <w:pPr>
        <w:spacing w:line="25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sz w:val="40"/>
        </w:rPr>
        <w:t>.</w:t>
      </w:r>
      <w:r>
        <w:rPr>
          <w:rFonts w:ascii="Times New Roman"/>
          <w:color w:val="979797"/>
          <w:spacing w:val="-91"/>
          <w:sz w:val="40"/>
        </w:rPr>
        <w:t>.</w:t>
      </w:r>
      <w:r>
        <w:rPr>
          <w:rFonts w:ascii="Times New Roman"/>
          <w:color w:val="979797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852" w:val="left" w:leader="none"/>
          <w:tab w:pos="2975" w:val="left" w:leader="none"/>
        </w:tabs>
        <w:spacing w:line="256" w:lineRule="atLeast" w:before="0"/>
        <w:ind w:left="310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w w:val="70"/>
        </w:rPr>
        <w:br w:type="column"/>
      </w:r>
      <w:r>
        <w:rPr>
          <w:rFonts w:ascii="Arial"/>
          <w:color w:val="979797"/>
          <w:w w:val="70"/>
          <w:position w:val="1"/>
          <w:sz w:val="42"/>
        </w:rPr>
        <w:t>,,</w:t>
        <w:tab/>
      </w:r>
      <w:r>
        <w:rPr>
          <w:rFonts w:ascii="Times New Roman"/>
          <w:color w:val="979797"/>
          <w:w w:val="125"/>
          <w:position w:val="-19"/>
          <w:sz w:val="57"/>
        </w:rPr>
        <w:t>-</w:t>
        <w:tab/>
      </w:r>
      <w:r>
        <w:rPr>
          <w:rFonts w:ascii="Arial"/>
          <w:color w:val="979797"/>
          <w:w w:val="55"/>
          <w:sz w:val="48"/>
        </w:rPr>
        <w:t>,,</w:t>
      </w:r>
      <w:r>
        <w:rPr>
          <w:rFonts w:ascii="Arial"/>
          <w:sz w:val="48"/>
        </w:rPr>
      </w:r>
    </w:p>
    <w:p>
      <w:pPr>
        <w:spacing w:line="256" w:lineRule="atLeast" w:before="0"/>
        <w:ind w:left="310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65"/>
        </w:rPr>
        <w:br w:type="column"/>
      </w:r>
      <w:r>
        <w:rPr>
          <w:rFonts w:ascii="Arial"/>
          <w:color w:val="979797"/>
          <w:w w:val="65"/>
          <w:sz w:val="48"/>
        </w:rPr>
        <w:t>,,</w:t>
      </w:r>
      <w:r>
        <w:rPr>
          <w:rFonts w:ascii="Arial"/>
          <w:color w:val="979797"/>
          <w:spacing w:val="-57"/>
          <w:w w:val="65"/>
          <w:sz w:val="48"/>
        </w:rPr>
        <w:t> </w:t>
      </w:r>
      <w:r>
        <w:rPr>
          <w:rFonts w:ascii="Times New Roman"/>
          <w:color w:val="979797"/>
          <w:w w:val="65"/>
          <w:sz w:val="42"/>
        </w:rPr>
        <w:t>,,</w:t>
      </w:r>
      <w:r>
        <w:rPr>
          <w:rFonts w:ascii="Times New Roman"/>
          <w:sz w:val="42"/>
        </w:rPr>
      </w:r>
    </w:p>
    <w:p>
      <w:pPr>
        <w:spacing w:line="256" w:lineRule="atLeast" w:before="0"/>
        <w:ind w:left="10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75"/>
        </w:rPr>
        <w:br w:type="column"/>
      </w:r>
      <w:r>
        <w:rPr>
          <w:rFonts w:ascii="Times New Roman"/>
          <w:color w:val="3F00FD"/>
          <w:w w:val="75"/>
          <w:position w:val="9"/>
          <w:sz w:val="15"/>
        </w:rPr>
        <w:t>'</w:t>
      </w:r>
      <w:r>
        <w:rPr>
          <w:rFonts w:ascii="Arial"/>
          <w:color w:val="3F00FD"/>
          <w:w w:val="75"/>
          <w:sz w:val="18"/>
        </w:rPr>
        <w:t>,</w:t>
      </w:r>
      <w:r>
        <w:rPr>
          <w:rFonts w:ascii="Arial"/>
          <w:w w:val="75"/>
          <w:sz w:val="18"/>
        </w:rPr>
        <w:t>_</w:t>
      </w:r>
      <w:r>
        <w:rPr>
          <w:rFonts w:ascii="Arial"/>
          <w:sz w:val="18"/>
        </w:rPr>
      </w:r>
    </w:p>
    <w:p>
      <w:pPr>
        <w:tabs>
          <w:tab w:pos="1151" w:val="left" w:leader="none"/>
        </w:tabs>
        <w:spacing w:line="256" w:lineRule="atLeast" w:before="0"/>
        <w:ind w:left="2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Arial"/>
          <w:color w:val="979797"/>
          <w:spacing w:val="-16"/>
          <w:w w:val="95"/>
          <w:sz w:val="16"/>
        </w:rPr>
        <w:t>i</w:t>
      </w:r>
      <w:r>
        <w:rPr>
          <w:rFonts w:ascii="Arial"/>
          <w:color w:val="979797"/>
          <w:spacing w:val="-34"/>
          <w:w w:val="95"/>
          <w:sz w:val="16"/>
        </w:rPr>
        <w:t>1</w:t>
      </w:r>
      <w:r>
        <w:rPr>
          <w:rFonts w:ascii="Arial"/>
          <w:color w:val="979797"/>
          <w:spacing w:val="-14"/>
          <w:w w:val="95"/>
          <w:sz w:val="16"/>
        </w:rPr>
        <w:t>&lt;</w:t>
      </w:r>
      <w:r>
        <w:rPr>
          <w:rFonts w:ascii="Times New Roman"/>
          <w:color w:val="979797"/>
          <w:w w:val="95"/>
          <w:position w:val="-10"/>
          <w:sz w:val="21"/>
        </w:rPr>
        <w:t>'</w:t>
      </w:r>
      <w:r>
        <w:rPr>
          <w:rFonts w:ascii="Times New Roman"/>
          <w:color w:val="979797"/>
          <w:spacing w:val="5"/>
          <w:w w:val="95"/>
          <w:position w:val="-10"/>
          <w:sz w:val="21"/>
        </w:rPr>
        <w:t> </w:t>
      </w:r>
      <w:r>
        <w:rPr>
          <w:rFonts w:ascii="Times New Roman"/>
          <w:color w:val="979797"/>
          <w:w w:val="140"/>
          <w:sz w:val="24"/>
        </w:rPr>
        <w:t>0</w:t>
      </w:r>
      <w:r>
        <w:rPr>
          <w:rFonts w:ascii="Times New Roman"/>
          <w:color w:val="979797"/>
          <w:spacing w:val="-66"/>
          <w:w w:val="140"/>
          <w:sz w:val="24"/>
        </w:rPr>
        <w:t> </w:t>
      </w:r>
      <w:r>
        <w:rPr>
          <w:rFonts w:ascii="Times New Roman"/>
          <w:color w:val="979797"/>
          <w:w w:val="115"/>
          <w:sz w:val="24"/>
        </w:rPr>
        <w:t>,,</w:t>
        <w:tab/>
        <w:t>"'</w:t>
      </w:r>
      <w:r>
        <w:rPr>
          <w:rFonts w:ascii="Times New Roman"/>
          <w:sz w:val="24"/>
        </w:rPr>
      </w:r>
    </w:p>
    <w:p>
      <w:pPr>
        <w:spacing w:line="256" w:lineRule="atLeast" w:before="0"/>
        <w:ind w:left="136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>
          <w:w w:val="95"/>
        </w:rPr>
        <w:br w:type="column"/>
      </w:r>
      <w:r>
        <w:rPr>
          <w:rFonts w:ascii="Arial"/>
          <w:color w:val="979797"/>
          <w:spacing w:val="-65"/>
          <w:w w:val="95"/>
          <w:sz w:val="40"/>
        </w:rPr>
        <w:t>,</w:t>
      </w:r>
      <w:r>
        <w:rPr>
          <w:rFonts w:ascii="Arial"/>
          <w:color w:val="979797"/>
          <w:spacing w:val="-99"/>
          <w:w w:val="95"/>
          <w:sz w:val="40"/>
        </w:rPr>
        <w:t>,</w:t>
      </w:r>
      <w:r>
        <w:rPr>
          <w:rFonts w:ascii="Arial"/>
          <w:color w:val="979797"/>
          <w:w w:val="95"/>
          <w:position w:val="6"/>
          <w:sz w:val="8"/>
        </w:rPr>
        <w:t>I</w:t>
      </w:r>
      <w:r>
        <w:rPr>
          <w:rFonts w:ascii="Arial"/>
          <w:color w:val="979797"/>
          <w:spacing w:val="-13"/>
          <w:w w:val="95"/>
          <w:position w:val="6"/>
          <w:sz w:val="8"/>
        </w:rPr>
        <w:t> </w:t>
      </w:r>
      <w:r>
        <w:rPr>
          <w:rFonts w:ascii="Arial"/>
          <w:color w:val="979797"/>
          <w:w w:val="95"/>
          <w:sz w:val="40"/>
        </w:rPr>
        <w:t>,</w:t>
      </w:r>
      <w:r>
        <w:rPr>
          <w:rFonts w:ascii="Arial"/>
          <w:sz w:val="40"/>
        </w:rPr>
      </w:r>
    </w:p>
    <w:p>
      <w:pPr>
        <w:tabs>
          <w:tab w:pos="878" w:val="left" w:leader="none"/>
        </w:tabs>
        <w:spacing w:line="256" w:lineRule="atLeast" w:before="0"/>
        <w:ind w:left="310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w w:val="55"/>
        </w:rPr>
        <w:br w:type="column"/>
      </w:r>
      <w:r>
        <w:rPr>
          <w:rFonts w:ascii="Arial"/>
          <w:color w:val="979797"/>
          <w:w w:val="55"/>
          <w:position w:val="2"/>
          <w:sz w:val="41"/>
        </w:rPr>
        <w:t>"'</w:t>
        <w:tab/>
      </w:r>
      <w:r>
        <w:rPr>
          <w:rFonts w:ascii="Arial"/>
          <w:color w:val="979797"/>
          <w:w w:val="65"/>
          <w:sz w:val="46"/>
        </w:rPr>
        <w:t>,,</w:t>
      </w:r>
      <w:r>
        <w:rPr>
          <w:rFonts w:ascii="Arial"/>
          <w:sz w:val="46"/>
        </w:rPr>
      </w:r>
    </w:p>
    <w:p>
      <w:pPr>
        <w:spacing w:line="51" w:lineRule="atLeast" w:before="0"/>
        <w:ind w:left="40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70"/>
        </w:rPr>
        <w:br w:type="column"/>
      </w:r>
      <w:r>
        <w:rPr>
          <w:rFonts w:ascii="Times New Roman"/>
          <w:color w:val="979797"/>
          <w:spacing w:val="-8"/>
          <w:w w:val="70"/>
          <w:sz w:val="21"/>
        </w:rPr>
        <w:t>'</w:t>
      </w:r>
      <w:r>
        <w:rPr>
          <w:rFonts w:ascii="Times New Roman"/>
          <w:color w:val="979797"/>
          <w:spacing w:val="-8"/>
          <w:w w:val="70"/>
          <w:position w:val="-9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72" w:lineRule="atLeast" w:before="67"/>
        <w:ind w:left="31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797"/>
          <w:spacing w:val="-6"/>
          <w:sz w:val="12"/>
        </w:rPr>
        <w:t>'</w:t>
      </w:r>
      <w:r>
        <w:rPr>
          <w:rFonts w:ascii="Arial"/>
          <w:color w:val="979797"/>
          <w:spacing w:val="-4"/>
          <w:position w:val="-3"/>
          <w:sz w:val="8"/>
        </w:rPr>
        <w:t>I</w:t>
      </w:r>
      <w:r>
        <w:rPr>
          <w:rFonts w:ascii="Arial"/>
          <w:color w:val="979797"/>
          <w:position w:val="-3"/>
          <w:sz w:val="8"/>
        </w:rPr>
        <w:t>  </w:t>
      </w:r>
      <w:r>
        <w:rPr>
          <w:rFonts w:ascii="Arial"/>
          <w:color w:val="979797"/>
          <w:spacing w:val="13"/>
          <w:position w:val="-3"/>
          <w:sz w:val="8"/>
        </w:rPr>
        <w:t> </w:t>
      </w:r>
      <w:r>
        <w:rPr>
          <w:rFonts w:ascii="Times New Roman"/>
          <w:color w:val="979797"/>
          <w:spacing w:val="-21"/>
          <w:w w:val="350"/>
          <w:sz w:val="12"/>
        </w:rPr>
        <w:t>'</w:t>
      </w:r>
      <w:r>
        <w:rPr>
          <w:rFonts w:ascii="Arial"/>
          <w:color w:val="979797"/>
          <w:spacing w:val="-2"/>
          <w:w w:val="350"/>
          <w:position w:val="-3"/>
          <w:sz w:val="8"/>
        </w:rPr>
        <w:t>I</w:t>
      </w:r>
      <w:r>
        <w:rPr>
          <w:rFonts w:ascii="Arial"/>
          <w:sz w:val="8"/>
        </w:rPr>
      </w:r>
    </w:p>
    <w:p>
      <w:pPr>
        <w:spacing w:line="256" w:lineRule="atLeast" w:before="0"/>
        <w:ind w:left="310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05"/>
        </w:rPr>
        <w:br w:type="column"/>
      </w:r>
      <w:r>
        <w:rPr>
          <w:rFonts w:ascii="Arial"/>
          <w:w w:val="105"/>
          <w:sz w:val="9"/>
        </w:rPr>
        <w:t>TO</w:t>
      </w:r>
      <w:r>
        <w:rPr>
          <w:rFonts w:ascii="Arial"/>
          <w:spacing w:val="-10"/>
          <w:w w:val="105"/>
          <w:sz w:val="9"/>
        </w:rPr>
        <w:t> </w:t>
      </w:r>
      <w:r>
        <w:rPr>
          <w:rFonts w:ascii="Arial"/>
          <w:w w:val="105"/>
          <w:sz w:val="9"/>
        </w:rPr>
        <w:t>AN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APPROVED</w:t>
      </w:r>
      <w:r>
        <w:rPr>
          <w:rFonts w:ascii="Arial"/>
          <w:spacing w:val="4"/>
          <w:w w:val="105"/>
          <w:sz w:val="9"/>
        </w:rPr>
        <w:t> </w:t>
      </w:r>
      <w:r>
        <w:rPr>
          <w:rFonts w:ascii="Arial"/>
          <w:w w:val="105"/>
          <w:sz w:val="9"/>
        </w:rPr>
        <w:t>METHOD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STATEMENT</w:t>
      </w:r>
      <w:r>
        <w:rPr>
          <w:rFonts w:ascii="Arial"/>
          <w:sz w:val="9"/>
        </w:rPr>
      </w:r>
    </w:p>
    <w:p>
      <w:pPr>
        <w:spacing w:after="0" w:line="256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460" w:space="171"/>
            <w:col w:w="3127" w:space="481"/>
            <w:col w:w="655" w:space="40"/>
            <w:col w:w="241" w:space="40"/>
            <w:col w:w="1320" w:space="40"/>
            <w:col w:w="324" w:space="375"/>
            <w:col w:w="1049" w:space="1087"/>
            <w:col w:w="627" w:space="17941"/>
            <w:col w:w="3202"/>
          </w:cols>
        </w:sectPr>
      </w:pPr>
    </w:p>
    <w:p>
      <w:pPr>
        <w:tabs>
          <w:tab w:pos="1483" w:val="left" w:leader="none"/>
          <w:tab w:pos="2152" w:val="left" w:leader="none"/>
        </w:tabs>
        <w:spacing w:line="28" w:lineRule="exact" w:before="0"/>
        <w:ind w:left="776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979797"/>
          <w:spacing w:val="4"/>
          <w:w w:val="90"/>
          <w:position w:val="-37"/>
          <w:sz w:val="38"/>
        </w:rPr>
        <w:t>.</w:t>
      </w:r>
      <w:r>
        <w:rPr>
          <w:rFonts w:ascii="Times New Roman"/>
          <w:color w:val="979797"/>
          <w:spacing w:val="1"/>
          <w:w w:val="90"/>
          <w:position w:val="-37"/>
          <w:sz w:val="38"/>
        </w:rPr>
        <w:t>.</w:t>
        <w:tab/>
      </w:r>
      <w:r>
        <w:rPr>
          <w:rFonts w:ascii="Times New Roman"/>
          <w:color w:val="979797"/>
          <w:w w:val="65"/>
          <w:position w:val="-16"/>
          <w:sz w:val="42"/>
        </w:rPr>
        <w:t>,,</w:t>
        <w:tab/>
      </w:r>
      <w:r>
        <w:rPr>
          <w:rFonts w:ascii="Times New Roman"/>
          <w:color w:val="979797"/>
          <w:w w:val="65"/>
          <w:sz w:val="42"/>
        </w:rPr>
        <w:t>,,</w:t>
      </w:r>
      <w:r>
        <w:rPr>
          <w:rFonts w:ascii="Times New Roman"/>
          <w:sz w:val="42"/>
        </w:rPr>
      </w:r>
    </w:p>
    <w:p>
      <w:pPr>
        <w:spacing w:line="85" w:lineRule="atLeast" w:before="0"/>
        <w:ind w:left="0" w:right="162" w:firstLine="0"/>
        <w:jc w:val="center"/>
        <w:rPr>
          <w:rFonts w:ascii="Arial" w:hAnsi="Arial" w:cs="Arial" w:eastAsia="Arial"/>
          <w:sz w:val="46"/>
          <w:szCs w:val="46"/>
        </w:rPr>
      </w:pPr>
      <w:r>
        <w:rPr>
          <w:w w:val="75"/>
        </w:rPr>
        <w:br w:type="column"/>
      </w:r>
      <w:r>
        <w:rPr>
          <w:rFonts w:ascii="Arial"/>
          <w:color w:val="979797"/>
          <w:w w:val="75"/>
          <w:sz w:val="46"/>
        </w:rPr>
        <w:t>,,</w:t>
      </w:r>
      <w:r>
        <w:rPr>
          <w:rFonts w:ascii="Arial"/>
          <w:sz w:val="46"/>
        </w:rPr>
      </w:r>
    </w:p>
    <w:p>
      <w:pPr>
        <w:spacing w:line="9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color w:val="979797"/>
          <w:w w:val="85"/>
          <w:sz w:val="42"/>
          <w:szCs w:val="42"/>
        </w:rPr>
        <w:t>,</w:t>
      </w:r>
      <w:r>
        <w:rPr>
          <w:rFonts w:ascii="Times New Roman" w:hAnsi="Times New Roman" w:cs="Times New Roman" w:eastAsia="Times New Roman"/>
          <w:color w:val="979797"/>
          <w:spacing w:val="-2"/>
          <w:w w:val="85"/>
          <w:sz w:val="42"/>
          <w:szCs w:val="42"/>
        </w:rPr>
        <w:t>,</w:t>
      </w:r>
      <w:r>
        <w:rPr>
          <w:rFonts w:ascii="Times New Roman" w:hAnsi="Times New Roman" w:cs="Times New Roman" w:eastAsia="Times New Roman"/>
          <w:color w:val="979797"/>
          <w:spacing w:val="-32"/>
          <w:w w:val="85"/>
          <w:position w:val="1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w w:val="85"/>
          <w:position w:val="4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343" w:lineRule="atLeast" w:before="0"/>
        <w:ind w:left="-23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w w:val="90"/>
        </w:rPr>
        <w:br w:type="column"/>
      </w:r>
      <w:r>
        <w:rPr>
          <w:rFonts w:ascii="Arial"/>
          <w:color w:val="21F2F2"/>
          <w:w w:val="90"/>
          <w:sz w:val="15"/>
        </w:rPr>
        <w:t>Ii' </w:t>
      </w:r>
      <w:r>
        <w:rPr>
          <w:rFonts w:ascii="Arial"/>
          <w:color w:val="21F2F2"/>
          <w:spacing w:val="6"/>
          <w:w w:val="90"/>
          <w:sz w:val="15"/>
        </w:rPr>
        <w:t> </w:t>
      </w:r>
      <w:r>
        <w:rPr>
          <w:rFonts w:ascii="Arial"/>
          <w:color w:val="979797"/>
          <w:w w:val="120"/>
          <w:sz w:val="15"/>
        </w:rPr>
        <w:t>#</w:t>
      </w:r>
      <w:r>
        <w:rPr>
          <w:rFonts w:ascii="Arial"/>
          <w:sz w:val="15"/>
        </w:rPr>
      </w:r>
    </w:p>
    <w:p>
      <w:pPr>
        <w:spacing w:before="95"/>
        <w:ind w:left="70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i/>
          <w:color w:val="979797"/>
          <w:w w:val="105"/>
          <w:sz w:val="13"/>
        </w:rPr>
        <w:t>.;t</w:t>
      </w:r>
      <w:r>
        <w:rPr>
          <w:rFonts w:ascii="Arial"/>
          <w:sz w:val="13"/>
        </w:rPr>
      </w:r>
    </w:p>
    <w:p>
      <w:pPr>
        <w:spacing w:line="37" w:lineRule="atLeast" w:before="65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w w:val="45"/>
        </w:rPr>
        <w:br w:type="column"/>
      </w:r>
      <w:r>
        <w:rPr>
          <w:rFonts w:ascii="Arial"/>
          <w:color w:val="67B3B3"/>
          <w:w w:val="45"/>
          <w:sz w:val="32"/>
        </w:rPr>
        <w:t>...</w:t>
      </w:r>
      <w:r>
        <w:rPr>
          <w:rFonts w:ascii="Arial"/>
          <w:sz w:val="32"/>
        </w:rPr>
      </w:r>
    </w:p>
    <w:p>
      <w:pPr>
        <w:spacing w:line="217" w:lineRule="atLeast" w:before="0"/>
        <w:ind w:left="0" w:right="54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w w:val="40"/>
        </w:rPr>
        <w:br w:type="column"/>
      </w:r>
      <w:r>
        <w:rPr>
          <w:rFonts w:ascii="Arial"/>
          <w:color w:val="3F00FD"/>
          <w:spacing w:val="-2"/>
          <w:w w:val="40"/>
          <w:sz w:val="14"/>
        </w:rPr>
        <w:t>"</w:t>
      </w:r>
      <w:r>
        <w:rPr>
          <w:rFonts w:ascii="Arial"/>
          <w:color w:val="3F00FD"/>
          <w:spacing w:val="-2"/>
          <w:w w:val="40"/>
          <w:position w:val="-10"/>
          <w:sz w:val="27"/>
        </w:rPr>
        <w:t>\</w:t>
      </w:r>
      <w:r>
        <w:rPr>
          <w:rFonts w:ascii="Arial"/>
          <w:sz w:val="27"/>
        </w:rPr>
      </w:r>
    </w:p>
    <w:p>
      <w:pPr>
        <w:spacing w:line="59" w:lineRule="exact" w:before="0"/>
        <w:ind w:left="0" w:right="36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263.886200pt;margin-top:-.484205pt;width:1.150pt;height:7.65pt;mso-position-horizontal-relative:page;mso-position-vertical-relative:paragraph;z-index:-592744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3F00FD"/>
                      <w:w w:val="85"/>
                      <w:sz w:val="15"/>
                    </w:rPr>
                    <w:t>'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F00FD"/>
          <w:w w:val="80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13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3F00FD"/>
          <w:w w:val="80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3F00FD"/>
          <w:spacing w:val="-14"/>
          <w:w w:val="65"/>
          <w:sz w:val="14"/>
        </w:rPr>
        <w:t>"</w:t>
      </w:r>
      <w:r>
        <w:rPr>
          <w:rFonts w:ascii="Times New Roman"/>
          <w:color w:val="3F00FD"/>
          <w:spacing w:val="-8"/>
          <w:w w:val="65"/>
          <w:position w:val="6"/>
          <w:sz w:val="15"/>
        </w:rPr>
        <w:t>'</w:t>
      </w:r>
      <w:r>
        <w:rPr>
          <w:rFonts w:ascii="Times New Roman"/>
          <w:color w:val="3F00FD"/>
          <w:spacing w:val="-8"/>
          <w:w w:val="65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12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w w:val="110"/>
        </w:rPr>
        <w:br w:type="column"/>
      </w:r>
      <w:r>
        <w:rPr>
          <w:rFonts w:ascii="Times New Roman"/>
          <w:color w:val="979797"/>
          <w:spacing w:val="-6"/>
          <w:w w:val="110"/>
          <w:sz w:val="35"/>
        </w:rPr>
        <w:t>o-</w:t>
      </w:r>
      <w:r>
        <w:rPr>
          <w:rFonts w:ascii="Times New Roman"/>
          <w:sz w:val="35"/>
        </w:rPr>
      </w:r>
    </w:p>
    <w:p>
      <w:pPr>
        <w:spacing w:line="176" w:lineRule="exact" w:before="15"/>
        <w:ind w:left="0" w:right="197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36" w:lineRule="atLeast" w:before="0"/>
        <w:ind w:left="0" w:right="153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979797"/>
          <w:spacing w:val="-58"/>
          <w:w w:val="90"/>
          <w:sz w:val="11"/>
        </w:rPr>
        <w:t>I</w:t>
      </w:r>
      <w:r>
        <w:rPr>
          <w:rFonts w:ascii="Times New Roman"/>
          <w:color w:val="979797"/>
          <w:w w:val="90"/>
          <w:position w:val="3"/>
          <w:sz w:val="21"/>
        </w:rPr>
        <w:t>'</w:t>
      </w:r>
      <w:r>
        <w:rPr>
          <w:rFonts w:ascii="Times New Roman"/>
          <w:color w:val="979797"/>
          <w:spacing w:val="-20"/>
          <w:w w:val="90"/>
          <w:position w:val="3"/>
          <w:sz w:val="21"/>
        </w:rPr>
        <w:t> </w:t>
      </w:r>
      <w:r>
        <w:rPr>
          <w:rFonts w:ascii="Arial"/>
          <w:color w:val="979797"/>
          <w:w w:val="190"/>
          <w:sz w:val="11"/>
        </w:rPr>
        <w:t>'</w:t>
      </w:r>
      <w:r>
        <w:rPr>
          <w:rFonts w:ascii="Arial"/>
          <w:sz w:val="11"/>
        </w:rPr>
      </w:r>
    </w:p>
    <w:p>
      <w:pPr>
        <w:spacing w:line="125" w:lineRule="atLeast" w:before="0"/>
        <w:ind w:left="335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w w:val="65"/>
        </w:rPr>
        <w:br w:type="column"/>
      </w:r>
      <w:r>
        <w:rPr>
          <w:rFonts w:ascii="Times New Roman"/>
          <w:color w:val="979797"/>
          <w:spacing w:val="9"/>
          <w:w w:val="65"/>
          <w:sz w:val="41"/>
        </w:rPr>
        <w:t>'</w:t>
      </w:r>
      <w:r>
        <w:rPr>
          <w:rFonts w:ascii="Times New Roman"/>
          <w:color w:val="979797"/>
          <w:spacing w:val="-19"/>
          <w:w w:val="65"/>
          <w:sz w:val="41"/>
        </w:rPr>
        <w:t>_</w:t>
      </w:r>
      <w:r>
        <w:rPr>
          <w:rFonts w:ascii="Times New Roman"/>
          <w:color w:val="979797"/>
          <w:spacing w:val="-45"/>
          <w:w w:val="65"/>
          <w:sz w:val="41"/>
        </w:rPr>
        <w:t>,</w:t>
      </w:r>
      <w:r>
        <w:rPr>
          <w:rFonts w:ascii="Times New Roman"/>
          <w:color w:val="B5B5B5"/>
          <w:spacing w:val="-23"/>
          <w:w w:val="65"/>
          <w:position w:val="-5"/>
          <w:sz w:val="16"/>
        </w:rPr>
        <w:t>.</w:t>
      </w:r>
      <w:r>
        <w:rPr>
          <w:rFonts w:ascii="Times New Roman"/>
          <w:color w:val="979797"/>
          <w:spacing w:val="-26"/>
          <w:w w:val="65"/>
          <w:position w:val="-5"/>
          <w:sz w:val="16"/>
        </w:rPr>
        <w:t>,</w:t>
      </w:r>
      <w:r>
        <w:rPr>
          <w:rFonts w:ascii="Times New Roman"/>
          <w:color w:val="979797"/>
          <w:w w:val="65"/>
          <w:sz w:val="41"/>
        </w:rPr>
        <w:t>,</w:t>
      </w:r>
      <w:r>
        <w:rPr>
          <w:rFonts w:ascii="Times New Roman"/>
          <w:sz w:val="41"/>
        </w:rPr>
      </w:r>
    </w:p>
    <w:p>
      <w:pPr>
        <w:spacing w:line="53" w:lineRule="exact" w:before="0"/>
        <w:ind w:left="0" w:right="0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/>
          <w:color w:val="979797"/>
          <w:w w:val="55"/>
          <w:sz w:val="44"/>
        </w:rPr>
        <w:t>"'</w:t>
      </w:r>
      <w:r>
        <w:rPr>
          <w:rFonts w:ascii="Arial"/>
          <w:sz w:val="44"/>
        </w:rPr>
      </w:r>
    </w:p>
    <w:p>
      <w:pPr>
        <w:spacing w:line="28" w:lineRule="exact" w:before="0"/>
        <w:ind w:left="361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>
          <w:w w:val="125"/>
        </w:rPr>
        <w:br w:type="column"/>
      </w:r>
      <w:r>
        <w:rPr>
          <w:rFonts w:ascii="Arial"/>
          <w:i/>
          <w:color w:val="979797"/>
          <w:w w:val="125"/>
          <w:sz w:val="50"/>
        </w:rPr>
        <w:t>(j)</w:t>
      </w:r>
      <w:r>
        <w:rPr>
          <w:rFonts w:ascii="Arial"/>
          <w:sz w:val="50"/>
        </w:rPr>
      </w:r>
    </w:p>
    <w:p>
      <w:pPr>
        <w:spacing w:line="221" w:lineRule="atLeast" w:before="0"/>
        <w:ind w:left="0" w:right="29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70"/>
        </w:rPr>
        <w:br w:type="column"/>
      </w:r>
      <w:r>
        <w:rPr>
          <w:rFonts w:ascii="Times New Roman"/>
          <w:color w:val="979797"/>
          <w:spacing w:val="-6"/>
          <w:w w:val="70"/>
          <w:position w:val="11"/>
          <w:sz w:val="12"/>
        </w:rPr>
        <w:t>'</w:t>
      </w:r>
      <w:r>
        <w:rPr>
          <w:rFonts w:ascii="Times New Roman"/>
          <w:color w:val="979797"/>
          <w:spacing w:val="-5"/>
          <w:w w:val="70"/>
          <w:sz w:val="21"/>
        </w:rPr>
        <w:t>'</w:t>
      </w:r>
      <w:r>
        <w:rPr>
          <w:rFonts w:ascii="Times New Roman"/>
          <w:color w:val="979797"/>
          <w:spacing w:val="38"/>
          <w:w w:val="70"/>
          <w:sz w:val="21"/>
        </w:rPr>
        <w:t> </w:t>
      </w: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81" w:lineRule="exact" w:before="116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i/>
          <w:color w:val="979797"/>
          <w:w w:val="130"/>
          <w:sz w:val="12"/>
        </w:rPr>
        <w:t>,f</w:t>
      </w:r>
      <w:r>
        <w:rPr>
          <w:rFonts w:ascii="Arial"/>
          <w:i/>
          <w:color w:val="979797"/>
          <w:spacing w:val="38"/>
          <w:w w:val="130"/>
          <w:sz w:val="12"/>
        </w:rPr>
        <w:t> </w:t>
      </w:r>
      <w:r>
        <w:rPr>
          <w:rFonts w:ascii="Times New Roman"/>
          <w:color w:val="979797"/>
          <w:w w:val="85"/>
          <w:sz w:val="12"/>
        </w:rPr>
        <w:t>I  </w:t>
      </w:r>
      <w:r>
        <w:rPr>
          <w:rFonts w:ascii="Times New Roman"/>
          <w:color w:val="979797"/>
          <w:spacing w:val="7"/>
          <w:w w:val="85"/>
          <w:sz w:val="12"/>
        </w:rPr>
        <w:t> </w:t>
      </w:r>
      <w:r>
        <w:rPr>
          <w:rFonts w:ascii="Times New Roman"/>
          <w:color w:val="979797"/>
          <w:w w:val="85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52" w:lineRule="exact" w:before="0"/>
        <w:ind w:left="273" w:right="0" w:firstLine="0"/>
        <w:jc w:val="center"/>
        <w:rPr>
          <w:rFonts w:ascii="Arial" w:hAnsi="Arial" w:cs="Arial" w:eastAsia="Arial"/>
          <w:sz w:val="51"/>
          <w:szCs w:val="51"/>
        </w:rPr>
      </w:pPr>
      <w:r>
        <w:rPr>
          <w:rFonts w:ascii="Arial"/>
          <w:color w:val="979797"/>
          <w:w w:val="110"/>
          <w:sz w:val="51"/>
        </w:rPr>
        <w:t>.</w:t>
      </w:r>
      <w:r>
        <w:rPr>
          <w:rFonts w:ascii="Arial"/>
          <w:sz w:val="51"/>
        </w:rPr>
      </w:r>
    </w:p>
    <w:p>
      <w:pPr>
        <w:spacing w:line="179" w:lineRule="atLeast" w:before="207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95"/>
        </w:rPr>
        <w:br w:type="column"/>
      </w:r>
      <w:r>
        <w:rPr>
          <w:rFonts w:ascii="Times New Roman"/>
          <w:color w:val="979797"/>
          <w:w w:val="95"/>
          <w:sz w:val="36"/>
        </w:rPr>
        <w:t>.</w:t>
      </w:r>
      <w:r>
        <w:rPr>
          <w:rFonts w:ascii="Times New Roman"/>
          <w:color w:val="979797"/>
          <w:spacing w:val="-79"/>
          <w:w w:val="95"/>
          <w:sz w:val="36"/>
        </w:rPr>
        <w:t>.</w:t>
      </w:r>
      <w:r>
        <w:rPr>
          <w:rFonts w:ascii="Times New Roman"/>
          <w:color w:val="979797"/>
          <w:w w:val="95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2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37"/>
        </w:rPr>
        <w:t>.,,</w:t>
      </w:r>
      <w:r>
        <w:rPr>
          <w:rFonts w:ascii="Times New Roman"/>
          <w:sz w:val="37"/>
        </w:rPr>
      </w:r>
    </w:p>
    <w:p>
      <w:pPr>
        <w:tabs>
          <w:tab w:pos="1693" w:val="left" w:leader="none"/>
        </w:tabs>
        <w:spacing w:line="28" w:lineRule="exact" w:before="0"/>
        <w:ind w:left="776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80"/>
          <w:position w:val="-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2350" w:val="left" w:leader="none"/>
          <w:tab w:pos="2917" w:val="left" w:leader="none"/>
        </w:tabs>
        <w:spacing w:line="364" w:lineRule="atLeast" w:before="0"/>
        <w:ind w:left="159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10"/>
        </w:rPr>
        <w:br w:type="column"/>
      </w:r>
      <w:r>
        <w:rPr>
          <w:rFonts w:ascii="Arial" w:hAnsi="Arial" w:cs="Arial" w:eastAsia="Arial"/>
          <w:i/>
          <w:color w:val="979797"/>
          <w:w w:val="110"/>
          <w:sz w:val="11"/>
          <w:szCs w:val="11"/>
        </w:rPr>
        <w:t>t'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-3"/>
          <w:sz w:val="12"/>
          <w:szCs w:val="12"/>
        </w:rPr>
        <w:t>'</w:t>
        <w:tab/>
      </w:r>
      <w:r>
        <w:rPr>
          <w:rFonts w:ascii="Times New Roman" w:hAnsi="Times New Roman" w:cs="Times New Roman" w:eastAsia="Times New Roman"/>
          <w:color w:val="979797"/>
          <w:spacing w:val="-4"/>
          <w:w w:val="110"/>
          <w:position w:val="-8"/>
          <w:sz w:val="18"/>
          <w:szCs w:val="18"/>
        </w:rPr>
        <w:t>t•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14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spacing w:val="-8"/>
          <w:w w:val="7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9"/>
          <w:w w:val="7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1592" w:val="left" w:leader="none"/>
          <w:tab w:pos="2012" w:val="left" w:leader="none"/>
          <w:tab w:pos="2943" w:val="left" w:leader="none"/>
        </w:tabs>
        <w:spacing w:line="188" w:lineRule="exact" w:before="0"/>
        <w:ind w:left="75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1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spacing w:val="-14"/>
          <w:w w:val="70"/>
          <w:position w:val="-12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3"/>
          <w:w w:val="70"/>
          <w:position w:val="-12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50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65"/>
          <w:position w:val="-17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line="406" w:lineRule="atLeast" w:before="0"/>
        <w:ind w:left="776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105"/>
        </w:rPr>
        <w:br w:type="column"/>
      </w:r>
      <w:r>
        <w:rPr>
          <w:rFonts w:ascii="Arial"/>
          <w:w w:val="105"/>
          <w:sz w:val="9"/>
        </w:rPr>
        <w:t>COMPETENT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CONTRACTOR</w:t>
      </w:r>
      <w:r>
        <w:rPr>
          <w:rFonts w:ascii="Arial"/>
          <w:spacing w:val="-9"/>
          <w:w w:val="105"/>
          <w:sz w:val="9"/>
        </w:rPr>
        <w:t> </w:t>
      </w:r>
      <w:r>
        <w:rPr>
          <w:rFonts w:ascii="Arial"/>
          <w:w w:val="105"/>
          <w:sz w:val="9"/>
        </w:rPr>
        <w:t>WORKING,</w:t>
      </w:r>
      <w:r>
        <w:rPr>
          <w:rFonts w:ascii="Arial"/>
          <w:spacing w:val="-10"/>
          <w:w w:val="105"/>
          <w:sz w:val="9"/>
        </w:rPr>
        <w:t> </w:t>
      </w:r>
      <w:r>
        <w:rPr>
          <w:rFonts w:ascii="Arial"/>
          <w:w w:val="105"/>
          <w:sz w:val="9"/>
        </w:rPr>
        <w:t>WHERE</w:t>
      </w:r>
      <w:r>
        <w:rPr>
          <w:rFonts w:ascii="Arial"/>
          <w:spacing w:val="-9"/>
          <w:w w:val="105"/>
          <w:sz w:val="9"/>
        </w:rPr>
        <w:t> </w:t>
      </w:r>
      <w:r>
        <w:rPr>
          <w:rFonts w:ascii="Arial"/>
          <w:w w:val="105"/>
          <w:sz w:val="9"/>
        </w:rPr>
        <w:t>APPROPRIATE,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257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/>
          <w:w w:val="105"/>
          <w:sz w:val="25"/>
        </w:rPr>
        <w:t>KEY</w:t>
      </w:r>
      <w:r>
        <w:rPr>
          <w:rFonts w:ascii="Arial"/>
          <w:sz w:val="25"/>
        </w:rPr>
      </w:r>
    </w:p>
    <w:p>
      <w:pPr>
        <w:spacing w:line="91" w:lineRule="atLeast" w:before="13"/>
        <w:ind w:left="79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0000FF"/>
          <w:spacing w:val="-1"/>
          <w:w w:val="175"/>
          <w:sz w:val="27"/>
        </w:rPr>
        <w:t>-</w:t>
      </w:r>
      <w:r>
        <w:rPr>
          <w:rFonts w:ascii="Times New Roman"/>
          <w:color w:val="0000FF"/>
          <w:spacing w:val="-3"/>
          <w:w w:val="175"/>
          <w:sz w:val="27"/>
        </w:rPr>
        <w:t>8-</w:t>
      </w:r>
      <w:r>
        <w:rPr>
          <w:rFonts w:ascii="Times New Roman"/>
          <w:color w:val="0000FF"/>
          <w:spacing w:val="-90"/>
          <w:w w:val="175"/>
          <w:sz w:val="27"/>
        </w:rPr>
        <w:t> </w:t>
      </w:r>
      <w:r>
        <w:rPr>
          <w:rFonts w:ascii="Times New Roman"/>
          <w:color w:val="0000FF"/>
          <w:spacing w:val="-2"/>
          <w:w w:val="135"/>
          <w:sz w:val="27"/>
        </w:rPr>
        <w:t>-</w:t>
      </w:r>
      <w:r>
        <w:rPr>
          <w:rFonts w:ascii="Arial"/>
          <w:spacing w:val="-5"/>
          <w:w w:val="135"/>
          <w:sz w:val="13"/>
        </w:rPr>
        <w:t>SURFACE</w:t>
      </w:r>
      <w:r>
        <w:rPr>
          <w:rFonts w:ascii="Arial"/>
          <w:spacing w:val="-35"/>
          <w:w w:val="135"/>
          <w:sz w:val="13"/>
        </w:rPr>
        <w:t> </w:t>
      </w:r>
      <w:r>
        <w:rPr>
          <w:rFonts w:ascii="Arial"/>
          <w:w w:val="120"/>
          <w:sz w:val="13"/>
        </w:rPr>
        <w:t>WATER</w:t>
      </w:r>
      <w:r>
        <w:rPr>
          <w:rFonts w:ascii="Arial"/>
          <w:spacing w:val="-27"/>
          <w:w w:val="120"/>
          <w:sz w:val="13"/>
        </w:rPr>
        <w:t> </w:t>
      </w:r>
      <w:r>
        <w:rPr>
          <w:rFonts w:ascii="Arial"/>
          <w:spacing w:val="-2"/>
          <w:w w:val="120"/>
          <w:sz w:val="13"/>
        </w:rPr>
        <w:t>DRAINAGE</w:t>
      </w:r>
      <w:r>
        <w:rPr>
          <w:rFonts w:ascii="Arial"/>
          <w:sz w:val="13"/>
        </w:rPr>
      </w:r>
    </w:p>
    <w:p>
      <w:pPr>
        <w:spacing w:after="0" w:line="91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14" w:equalWidth="0">
            <w:col w:w="2294" w:space="40"/>
            <w:col w:w="1581" w:space="40"/>
            <w:col w:w="256" w:space="40"/>
            <w:col w:w="561" w:space="40"/>
            <w:col w:w="303" w:space="40"/>
            <w:col w:w="1143" w:space="40"/>
            <w:col w:w="731" w:space="40"/>
            <w:col w:w="923" w:space="371"/>
            <w:col w:w="1436" w:space="304"/>
            <w:col w:w="965" w:space="40"/>
            <w:col w:w="785" w:space="46"/>
            <w:col w:w="1783" w:space="40"/>
            <w:col w:w="3952" w:space="9211"/>
            <w:col w:w="4175"/>
          </w:cols>
        </w:sectPr>
      </w:pPr>
    </w:p>
    <w:p>
      <w:pPr>
        <w:tabs>
          <w:tab w:pos="949" w:val="left" w:leader="none"/>
          <w:tab w:pos="1580" w:val="left" w:leader="none"/>
        </w:tabs>
        <w:spacing w:line="402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color w:val="979797"/>
          <w:w w:val="80"/>
          <w:position w:val="-9"/>
          <w:sz w:val="42"/>
        </w:rPr>
        <w:t>,,</w:t>
      </w:r>
      <w:r>
        <w:rPr>
          <w:rFonts w:ascii="Times New Roman"/>
          <w:color w:val="979797"/>
          <w:spacing w:val="-42"/>
          <w:w w:val="80"/>
          <w:position w:val="-9"/>
          <w:sz w:val="42"/>
        </w:rPr>
        <w:t> </w:t>
      </w:r>
      <w:r>
        <w:rPr>
          <w:rFonts w:ascii="Times New Roman"/>
          <w:color w:val="979797"/>
          <w:spacing w:val="-63"/>
          <w:w w:val="105"/>
          <w:position w:val="-9"/>
          <w:sz w:val="42"/>
        </w:rPr>
        <w:t>.</w:t>
      </w:r>
      <w:r>
        <w:rPr>
          <w:rFonts w:ascii="Times New Roman"/>
          <w:color w:val="34E8E8"/>
          <w:w w:val="105"/>
          <w:sz w:val="32"/>
        </w:rPr>
        <w:t>-</w:t>
        <w:tab/>
      </w:r>
      <w:r>
        <w:rPr>
          <w:rFonts w:ascii="Times New Roman"/>
          <w:color w:val="3F00FD"/>
          <w:spacing w:val="-12"/>
          <w:w w:val="55"/>
          <w:sz w:val="39"/>
        </w:rPr>
        <w:t>-</w:t>
      </w:r>
      <w:r>
        <w:rPr>
          <w:rFonts w:ascii="Arial"/>
          <w:color w:val="3F00FD"/>
          <w:spacing w:val="-22"/>
          <w:w w:val="55"/>
          <w:position w:val="9"/>
          <w:sz w:val="22"/>
        </w:rPr>
        <w:t>\</w:t>
      </w:r>
      <w:r>
        <w:rPr>
          <w:rFonts w:ascii="Times New Roman"/>
          <w:color w:val="3F00FD"/>
          <w:w w:val="55"/>
          <w:sz w:val="39"/>
        </w:rPr>
        <w:t>,</w:t>
        <w:tab/>
      </w:r>
      <w:r>
        <w:rPr>
          <w:rFonts w:ascii="Arial"/>
          <w:color w:val="979797"/>
          <w:w w:val="175"/>
          <w:sz w:val="12"/>
        </w:rPr>
        <w:t>;</w:t>
      </w:r>
      <w:r>
        <w:rPr>
          <w:rFonts w:ascii="Arial"/>
          <w:sz w:val="12"/>
        </w:rPr>
      </w:r>
    </w:p>
    <w:p>
      <w:pPr>
        <w:spacing w:line="402" w:lineRule="atLeast" w:before="0"/>
        <w:ind w:left="21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90"/>
        </w:rPr>
        <w:br w:type="column"/>
      </w:r>
      <w:r>
        <w:rPr>
          <w:rFonts w:ascii="Arial"/>
          <w:color w:val="FB00BD"/>
          <w:w w:val="90"/>
          <w:sz w:val="42"/>
        </w:rPr>
        <w:t>.</w:t>
      </w:r>
      <w:r>
        <w:rPr>
          <w:rFonts w:ascii="Arial"/>
          <w:color w:val="FB00BD"/>
          <w:spacing w:val="-53"/>
          <w:w w:val="90"/>
          <w:sz w:val="42"/>
        </w:rPr>
        <w:t>.</w:t>
      </w:r>
      <w:r>
        <w:rPr>
          <w:rFonts w:ascii="Arial"/>
          <w:color w:val="FB00BD"/>
          <w:w w:val="90"/>
          <w:sz w:val="51"/>
        </w:rPr>
        <w:t>-</w:t>
      </w:r>
      <w:r>
        <w:rPr>
          <w:rFonts w:ascii="Arial"/>
          <w:color w:val="FB00BD"/>
          <w:spacing w:val="-99"/>
          <w:w w:val="90"/>
          <w:sz w:val="51"/>
        </w:rPr>
        <w:t> </w:t>
      </w:r>
      <w:r>
        <w:rPr>
          <w:rFonts w:ascii="Arial"/>
          <w:color w:val="979797"/>
          <w:spacing w:val="-6"/>
          <w:w w:val="90"/>
          <w:sz w:val="19"/>
        </w:rPr>
        <w:t>'</w:t>
      </w:r>
      <w:r>
        <w:rPr>
          <w:rFonts w:ascii="Arial"/>
          <w:color w:val="B170A1"/>
          <w:spacing w:val="-28"/>
          <w:w w:val="90"/>
          <w:sz w:val="19"/>
        </w:rPr>
        <w:t>,</w:t>
      </w:r>
      <w:r>
        <w:rPr>
          <w:rFonts w:ascii="Arial"/>
          <w:color w:val="FB00BD"/>
          <w:w w:val="90"/>
          <w:sz w:val="19"/>
        </w:rPr>
        <w:t>'</w:t>
      </w:r>
      <w:r>
        <w:rPr>
          <w:rFonts w:ascii="Arial"/>
          <w:sz w:val="19"/>
        </w:rPr>
      </w:r>
    </w:p>
    <w:p>
      <w:pPr>
        <w:tabs>
          <w:tab w:pos="2657" w:val="left" w:leader="none"/>
        </w:tabs>
        <w:spacing w:line="402" w:lineRule="atLeast" w:before="0"/>
        <w:ind w:left="180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position w:val="-21"/>
          <w:sz w:val="42"/>
        </w:rPr>
        <w:t>,,</w:t>
        <w:tab/>
      </w:r>
      <w:r>
        <w:rPr>
          <w:rFonts w:ascii="Arial"/>
          <w:color w:val="979797"/>
          <w:w w:val="85"/>
          <w:sz w:val="25"/>
        </w:rPr>
        <w:t>,,</w:t>
      </w:r>
      <w:r>
        <w:rPr>
          <w:rFonts w:ascii="Arial"/>
          <w:sz w:val="25"/>
        </w:rPr>
      </w:r>
    </w:p>
    <w:p>
      <w:pPr>
        <w:tabs>
          <w:tab w:pos="8106" w:val="left" w:leader="none"/>
        </w:tabs>
        <w:spacing w:line="402" w:lineRule="atLeast" w:before="0"/>
        <w:ind w:left="412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79797"/>
          <w:w w:val="80"/>
          <w:position w:val="18"/>
          <w:sz w:val="28"/>
          <w:szCs w:val="28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14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-16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after="0" w:line="402" w:lineRule="atLeast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5770" w:space="40"/>
            <w:col w:w="645" w:space="40"/>
            <w:col w:w="2776" w:space="266"/>
            <w:col w:w="21643"/>
          </w:cols>
        </w:sectPr>
      </w:pPr>
    </w:p>
    <w:p>
      <w:pPr>
        <w:spacing w:line="178" w:lineRule="atLeast" w:before="70"/>
        <w:ind w:left="0" w:right="0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79797"/>
          <w:w w:val="125"/>
          <w:sz w:val="28"/>
        </w:rPr>
        <w:t>,</w:t>
      </w:r>
      <w:r>
        <w:rPr>
          <w:rFonts w:ascii="Arial"/>
          <w:color w:val="979797"/>
          <w:spacing w:val="-90"/>
          <w:w w:val="125"/>
          <w:sz w:val="28"/>
        </w:rPr>
        <w:t>,</w:t>
      </w:r>
      <w:r>
        <w:rPr>
          <w:rFonts w:ascii="Arial"/>
          <w:color w:val="979797"/>
          <w:w w:val="125"/>
          <w:sz w:val="28"/>
        </w:rPr>
        <w:t>.</w:t>
      </w:r>
      <w:r>
        <w:rPr>
          <w:rFonts w:ascii="Arial"/>
          <w:sz w:val="28"/>
        </w:rPr>
      </w:r>
    </w:p>
    <w:p>
      <w:pPr>
        <w:tabs>
          <w:tab w:pos="1075" w:val="left" w:leader="none"/>
        </w:tabs>
        <w:spacing w:line="108" w:lineRule="atLeast" w:before="0"/>
        <w:ind w:left="412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90"/>
        </w:rPr>
        <w:br w:type="column"/>
      </w:r>
      <w:r>
        <w:rPr>
          <w:rFonts w:ascii="Times New Roman"/>
          <w:color w:val="979797"/>
          <w:w w:val="90"/>
          <w:sz w:val="38"/>
        </w:rPr>
        <w:t>.</w:t>
      </w:r>
      <w:r>
        <w:rPr>
          <w:rFonts w:ascii="Times New Roman"/>
          <w:color w:val="979797"/>
          <w:spacing w:val="-75"/>
          <w:w w:val="90"/>
          <w:sz w:val="38"/>
        </w:rPr>
        <w:t>.</w:t>
      </w:r>
      <w:r>
        <w:rPr>
          <w:rFonts w:ascii="Times New Roman"/>
          <w:color w:val="979797"/>
          <w:w w:val="90"/>
          <w:sz w:val="38"/>
        </w:rPr>
        <w:t>.</w:t>
        <w:tab/>
      </w:r>
      <w:r>
        <w:rPr>
          <w:rFonts w:ascii="Times New Roman"/>
          <w:color w:val="979797"/>
          <w:w w:val="65"/>
          <w:position w:val="19"/>
          <w:sz w:val="42"/>
        </w:rPr>
        <w:t>,,</w:t>
      </w:r>
      <w:r>
        <w:rPr>
          <w:rFonts w:ascii="Times New Roman"/>
          <w:sz w:val="42"/>
        </w:rPr>
      </w:r>
    </w:p>
    <w:p>
      <w:pPr>
        <w:tabs>
          <w:tab w:pos="4033" w:val="left" w:leader="none"/>
          <w:tab w:pos="4721" w:val="left" w:leader="none"/>
        </w:tabs>
        <w:spacing w:line="71" w:lineRule="exact" w:before="0"/>
        <w:ind w:left="521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65"/>
        </w:rPr>
        <w:br w:type="column"/>
      </w:r>
      <w:r>
        <w:rPr>
          <w:rFonts w:ascii="Times New Roman" w:hAnsi="Times New Roman"/>
          <w:color w:val="979797"/>
          <w:w w:val="65"/>
          <w:sz w:val="42"/>
        </w:rPr>
        <w:t>,,</w:t>
        <w:tab/>
      </w:r>
      <w:r>
        <w:rPr>
          <w:rFonts w:ascii="Times New Roman" w:hAnsi="Times New Roman"/>
          <w:color w:val="B5B5B5"/>
          <w:w w:val="40"/>
          <w:position w:val="-12"/>
          <w:sz w:val="50"/>
        </w:rPr>
        <w:t>-</w:t>
      </w:r>
      <w:r>
        <w:rPr>
          <w:rFonts w:ascii="Times New Roman" w:hAnsi="Times New Roman"/>
          <w:color w:val="B5B5B5"/>
          <w:spacing w:val="-16"/>
          <w:w w:val="40"/>
          <w:position w:val="-12"/>
          <w:sz w:val="50"/>
        </w:rPr>
        <w:t> </w:t>
      </w:r>
      <w:r>
        <w:rPr>
          <w:rFonts w:ascii="Times New Roman" w:hAnsi="Times New Roman"/>
          <w:color w:val="979797"/>
          <w:w w:val="40"/>
          <w:position w:val="-12"/>
          <w:sz w:val="50"/>
        </w:rPr>
        <w:t>·</w:t>
        <w:tab/>
      </w:r>
      <w:r>
        <w:rPr>
          <w:rFonts w:ascii="Times New Roman" w:hAnsi="Times New Roman"/>
          <w:color w:val="979797"/>
          <w:w w:val="65"/>
          <w:position w:val="-20"/>
          <w:sz w:val="42"/>
        </w:rPr>
        <w:t>,,</w:t>
      </w:r>
      <w:r>
        <w:rPr>
          <w:rFonts w:ascii="Times New Roman" w:hAnsi="Times New Roman"/>
          <w:sz w:val="42"/>
        </w:rPr>
      </w:r>
    </w:p>
    <w:p>
      <w:pPr>
        <w:tabs>
          <w:tab w:pos="5173" w:val="left" w:leader="none"/>
        </w:tabs>
        <w:spacing w:line="179" w:lineRule="atLeast" w:before="0"/>
        <w:ind w:left="1209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w w:val="65"/>
          <w:sz w:val="42"/>
          <w:szCs w:val="42"/>
        </w:rPr>
        <w:t>,,</w:t>
        <w:tab/>
      </w:r>
      <w:r>
        <w:rPr>
          <w:rFonts w:ascii="Times New Roman" w:hAnsi="Times New Roman" w:cs="Times New Roman" w:eastAsia="Times New Roman"/>
          <w:color w:val="979797"/>
          <w:w w:val="90"/>
          <w:position w:val="1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108" w:lineRule="atLeast" w:before="0"/>
        <w:ind w:left="0" w:right="29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65"/>
        </w:rPr>
        <w:br w:type="column"/>
      </w:r>
      <w:r>
        <w:rPr>
          <w:rFonts w:ascii="Times New Roman"/>
          <w:color w:val="979797"/>
          <w:spacing w:val="-3"/>
          <w:w w:val="65"/>
          <w:sz w:val="12"/>
        </w:rPr>
        <w:t>'</w:t>
      </w:r>
      <w:r>
        <w:rPr>
          <w:rFonts w:ascii="Times New Roman"/>
          <w:color w:val="979797"/>
          <w:spacing w:val="-3"/>
          <w:w w:val="65"/>
          <w:position w:val="-10"/>
          <w:sz w:val="21"/>
        </w:rPr>
        <w:t>'</w:t>
      </w:r>
      <w:r>
        <w:rPr>
          <w:rFonts w:ascii="Times New Roman"/>
          <w:color w:val="979797"/>
          <w:spacing w:val="38"/>
          <w:w w:val="65"/>
          <w:position w:val="-10"/>
          <w:sz w:val="21"/>
        </w:rPr>
        <w:t> </w:t>
      </w:r>
      <w:r>
        <w:rPr>
          <w:rFonts w:ascii="Times New Roman"/>
          <w:color w:val="979797"/>
          <w:spacing w:val="-4"/>
          <w:w w:val="65"/>
          <w:sz w:val="12"/>
        </w:rPr>
        <w:t>'</w:t>
      </w:r>
      <w:r>
        <w:rPr>
          <w:rFonts w:ascii="Times New Roman"/>
          <w:color w:val="979797"/>
          <w:spacing w:val="-4"/>
          <w:w w:val="65"/>
          <w:position w:val="-10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1958" w:val="left" w:leader="none"/>
        </w:tabs>
        <w:spacing w:line="80" w:lineRule="atLeast" w:before="0"/>
        <w:ind w:left="970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/>
        <w:pict>
          <v:shape style="position:absolute;margin-left:499.089844pt;margin-top:14.932134pt;width:7.65pt;height:7pt;mso-position-horizontal-relative:page;mso-position-vertical-relative:paragraph;z-index:-592696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979797"/>
                      <w:w w:val="110"/>
                      <w:sz w:val="14"/>
                    </w:rPr>
                    <w:t>'</w:t>
                  </w:r>
                  <w:r>
                    <w:rPr>
                      <w:rFonts w:ascii="Arial"/>
                      <w:color w:val="979797"/>
                      <w:spacing w:val="22"/>
                      <w:w w:val="110"/>
                      <w:sz w:val="14"/>
                    </w:rPr>
                    <w:t> </w:t>
                  </w:r>
                  <w:r>
                    <w:rPr>
                      <w:rFonts w:ascii="Arial"/>
                      <w:color w:val="979797"/>
                      <w:w w:val="185"/>
                      <w:sz w:val="14"/>
                    </w:rPr>
                    <w:t>i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279846pt;margin-top:-17.244961pt;width:6.8pt;height:11.3pt;mso-position-horizontal-relative:page;mso-position-vertical-relative:paragraph;z-index:14272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bookmarkStart w:name="_TOC_250003" w:id="13"/>
                  <w:r>
                    <w:rPr>
                      <w:rFonts w:ascii="Arial"/>
                      <w:i/>
                      <w:color w:val="979797"/>
                      <w:w w:val="220"/>
                      <w:sz w:val="22"/>
                    </w:rPr>
                    <w:t>I</w:t>
                  </w:r>
                  <w:bookmarkEnd w:id="13"/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3.232605pt;margin-top:6.518938pt;width:24.55pt;height:4pt;mso-position-horizontal-relative:page;mso-position-vertical-relative:paragraph;z-index:-591616" type="#_x0000_t202" filled="false" stroked="false">
            <v:textbox inset="0,0,0,0">
              <w:txbxContent>
                <w:p>
                  <w:pPr>
                    <w:tabs>
                      <w:tab w:pos="299" w:val="left" w:leader="none"/>
                    </w:tabs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 w:hAnsi="Arial"/>
                      <w:color w:val="979797"/>
                      <w:w w:val="160"/>
                      <w:sz w:val="8"/>
                    </w:rPr>
                    <w:t>I</w:t>
                    <w:tab/>
                  </w:r>
                  <w:r>
                    <w:rPr>
                      <w:rFonts w:ascii="Arial" w:hAnsi="Arial"/>
                      <w:color w:val="979797"/>
                      <w:w w:val="580"/>
                      <w:sz w:val="8"/>
                    </w:rPr>
                    <w:t>·</w:t>
                  </w:r>
                  <w:r>
                    <w:rPr>
                      <w:rFonts w:ascii="Arial" w:hAns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0"/>
          <w:position w:val="-5"/>
          <w:sz w:val="38"/>
        </w:rPr>
        <w:t>"'</w:t>
        <w:tab/>
      </w:r>
      <w:r>
        <w:rPr>
          <w:rFonts w:ascii="Arial"/>
          <w:color w:val="979797"/>
          <w:w w:val="70"/>
          <w:sz w:val="50"/>
        </w:rPr>
        <w:t>I</w:t>
      </w:r>
      <w:r>
        <w:rPr>
          <w:rFonts w:ascii="Arial"/>
          <w:color w:val="979797"/>
          <w:spacing w:val="-69"/>
          <w:w w:val="70"/>
          <w:sz w:val="50"/>
        </w:rPr>
        <w:t> </w:t>
      </w:r>
      <w:r>
        <w:rPr>
          <w:rFonts w:ascii="Arial"/>
          <w:color w:val="979797"/>
          <w:w w:val="70"/>
          <w:sz w:val="50"/>
        </w:rPr>
        <w:t>.</w:t>
      </w:r>
      <w:r>
        <w:rPr>
          <w:rFonts w:ascii="Arial"/>
          <w:color w:val="979797"/>
          <w:spacing w:val="-69"/>
          <w:w w:val="70"/>
          <w:sz w:val="50"/>
        </w:rPr>
        <w:t>.</w:t>
      </w:r>
      <w:r>
        <w:rPr>
          <w:rFonts w:ascii="Arial"/>
          <w:color w:val="979797"/>
          <w:w w:val="70"/>
          <w:sz w:val="50"/>
        </w:rPr>
        <w:t>.</w:t>
      </w:r>
      <w:r>
        <w:rPr>
          <w:rFonts w:ascii="Arial"/>
          <w:sz w:val="50"/>
        </w:rPr>
      </w:r>
    </w:p>
    <w:p>
      <w:pPr>
        <w:tabs>
          <w:tab w:pos="2586" w:val="left" w:leader="none"/>
          <w:tab w:pos="3708" w:val="left" w:leader="none"/>
        </w:tabs>
        <w:spacing w:line="108" w:lineRule="atLeast" w:before="0"/>
        <w:ind w:left="1152" w:right="0" w:firstLine="0"/>
        <w:jc w:val="left"/>
        <w:rPr>
          <w:rFonts w:ascii="Arial" w:hAnsi="Arial" w:cs="Arial" w:eastAsia="Arial"/>
          <w:sz w:val="72"/>
          <w:szCs w:val="72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57"/>
        </w:rPr>
        <w:t>..</w:t>
        <w:tab/>
      </w:r>
      <w:r>
        <w:rPr>
          <w:rFonts w:ascii="Arial"/>
          <w:color w:val="979797"/>
          <w:spacing w:val="-119"/>
          <w:w w:val="85"/>
          <w:position w:val="-25"/>
          <w:sz w:val="61"/>
        </w:rPr>
        <w:t>.</w:t>
      </w:r>
      <w:r>
        <w:rPr>
          <w:rFonts w:ascii="Arial"/>
          <w:color w:val="979797"/>
          <w:spacing w:val="36"/>
          <w:w w:val="85"/>
          <w:position w:val="-10"/>
          <w:sz w:val="72"/>
        </w:rPr>
        <w:t>.</w:t>
      </w:r>
      <w:r>
        <w:rPr>
          <w:rFonts w:ascii="Times New Roman"/>
          <w:color w:val="979797"/>
          <w:spacing w:val="-76"/>
          <w:w w:val="85"/>
          <w:position w:val="-40"/>
          <w:sz w:val="56"/>
        </w:rPr>
        <w:t>.</w:t>
      </w:r>
      <w:r>
        <w:rPr>
          <w:rFonts w:ascii="Arial"/>
          <w:color w:val="979797"/>
          <w:w w:val="85"/>
          <w:position w:val="-25"/>
          <w:sz w:val="72"/>
        </w:rPr>
        <w:t>.</w:t>
        <w:tab/>
      </w:r>
      <w:r>
        <w:rPr>
          <w:rFonts w:ascii="Arial"/>
          <w:color w:val="979797"/>
          <w:w w:val="75"/>
          <w:position w:val="-10"/>
          <w:sz w:val="72"/>
        </w:rPr>
        <w:t>.</w:t>
      </w:r>
      <w:r>
        <w:rPr>
          <w:rFonts w:ascii="Arial"/>
          <w:sz w:val="72"/>
        </w:rPr>
      </w:r>
    </w:p>
    <w:p>
      <w:pPr>
        <w:spacing w:line="177" w:lineRule="atLeast" w:before="0"/>
        <w:ind w:left="0" w:right="145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153" w:lineRule="exact" w:before="5"/>
        <w:ind w:left="1547" w:right="0" w:firstLine="25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819.705139pt;margin-top:-4.468812pt;width:.5pt;height:10.65pt;mso-position-horizontal-relative:page;mso-position-vertical-relative:paragraph;z-index:-59164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spacing w:val="-16"/>
                      <w:w w:val="65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79797"/>
          <w:spacing w:val="-7"/>
          <w:w w:val="65"/>
          <w:sz w:val="17"/>
        </w:rPr>
        <w:t>&lt;-</w:t>
      </w:r>
      <w:r>
        <w:rPr>
          <w:rFonts w:ascii="Arial"/>
          <w:i/>
          <w:color w:val="979797"/>
          <w:spacing w:val="-3"/>
          <w:w w:val="65"/>
          <w:sz w:val="17"/>
        </w:rPr>
        <w:t>"</w:t>
      </w:r>
      <w:r>
        <w:rPr>
          <w:rFonts w:ascii="Arial"/>
          <w:sz w:val="17"/>
        </w:rPr>
      </w:r>
    </w:p>
    <w:p>
      <w:pPr>
        <w:spacing w:line="152" w:lineRule="exact" w:before="0"/>
        <w:ind w:left="0" w:right="127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42" w:lineRule="atLeast" w:before="0"/>
        <w:ind w:left="1069" w:right="0" w:firstLine="0"/>
        <w:jc w:val="left"/>
        <w:rPr>
          <w:rFonts w:ascii="Arial" w:hAnsi="Arial" w:cs="Arial" w:eastAsia="Arial"/>
          <w:sz w:val="65"/>
          <w:szCs w:val="65"/>
        </w:rPr>
      </w:pPr>
      <w:r>
        <w:rPr/>
        <w:pict>
          <v:shape style="position:absolute;margin-left:821.298706pt;margin-top:38.388721pt;width:2.4pt;height:6pt;mso-position-horizontal-relative:page;mso-position-vertical-relative:paragraph;z-index:-591544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979797"/>
                      <w:w w:val="180"/>
                      <w:sz w:val="12"/>
                    </w:rPr>
                    <w:t>i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95"/>
          <w:sz w:val="65"/>
        </w:rPr>
        <w:t>.</w:t>
      </w:r>
      <w:r>
        <w:rPr>
          <w:rFonts w:ascii="Arial"/>
          <w:sz w:val="65"/>
        </w:rPr>
      </w:r>
    </w:p>
    <w:p>
      <w:pPr>
        <w:tabs>
          <w:tab w:pos="1936" w:val="left" w:leader="none"/>
        </w:tabs>
        <w:spacing w:line="108" w:lineRule="atLeast" w:before="0"/>
        <w:ind w:left="106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90"/>
        </w:rPr>
        <w:br w:type="column"/>
      </w:r>
      <w:r>
        <w:rPr>
          <w:rFonts w:ascii="Arial"/>
          <w:color w:val="FFBF7E"/>
          <w:spacing w:val="-24"/>
          <w:w w:val="190"/>
          <w:sz w:val="20"/>
        </w:rPr>
        <w:t>-</w:t>
      </w:r>
      <w:r>
        <w:rPr>
          <w:rFonts w:ascii="Arial"/>
          <w:color w:val="FFBF7E"/>
          <w:w w:val="190"/>
          <w:sz w:val="20"/>
        </w:rPr>
        <w:t>f)</w:t>
        <w:tab/>
      </w:r>
      <w:r>
        <w:rPr>
          <w:rFonts w:ascii="Arial"/>
          <w:sz w:val="13"/>
        </w:rPr>
        <w:t>FOUL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DRA</w:t>
      </w:r>
      <w:r>
        <w:rPr>
          <w:rFonts w:ascii="Arial"/>
          <w:spacing w:val="-5"/>
          <w:sz w:val="13"/>
        </w:rPr>
        <w:t>I</w:t>
      </w:r>
      <w:r>
        <w:rPr>
          <w:rFonts w:ascii="Arial"/>
          <w:sz w:val="13"/>
        </w:rPr>
        <w:t>NAGE</w:t>
      </w:r>
      <w:r>
        <w:rPr>
          <w:rFonts w:ascii="Arial"/>
          <w:sz w:val="13"/>
        </w:rPr>
      </w:r>
    </w:p>
    <w:p>
      <w:pPr>
        <w:spacing w:after="0" w:line="108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273" w:space="40"/>
            <w:col w:w="1217" w:space="40"/>
            <w:col w:w="5273" w:space="40"/>
            <w:col w:w="2311" w:space="261"/>
            <w:col w:w="3863" w:space="357"/>
            <w:col w:w="1700" w:space="10532"/>
            <w:col w:w="4273"/>
          </w:cols>
        </w:sectPr>
      </w:pPr>
    </w:p>
    <w:p>
      <w:pPr>
        <w:spacing w:line="875" w:lineRule="atLeast" w:before="0"/>
        <w:ind w:left="1296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79797"/>
          <w:w w:val="145"/>
          <w:sz w:val="12"/>
        </w:rPr>
        <w:t>!</w:t>
      </w:r>
      <w:r>
        <w:rPr>
          <w:rFonts w:ascii="Arial"/>
          <w:sz w:val="12"/>
        </w:rPr>
      </w:r>
    </w:p>
    <w:p>
      <w:pPr>
        <w:tabs>
          <w:tab w:pos="1618" w:val="left" w:leader="none"/>
        </w:tabs>
        <w:spacing w:line="33" w:lineRule="atLeast" w:before="0"/>
        <w:ind w:left="0" w:right="2985" w:firstLine="0"/>
        <w:jc w:val="center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i/>
          <w:color w:val="979797"/>
          <w:spacing w:val="-26"/>
          <w:w w:val="45"/>
          <w:sz w:val="61"/>
        </w:rPr>
        <w:t>.</w:t>
      </w:r>
      <w:r>
        <w:rPr>
          <w:rFonts w:ascii="Times New Roman"/>
          <w:i/>
          <w:color w:val="979797"/>
          <w:spacing w:val="33"/>
          <w:w w:val="45"/>
          <w:sz w:val="61"/>
        </w:rPr>
        <w:t>-</w:t>
      </w:r>
      <w:r>
        <w:rPr>
          <w:rFonts w:ascii="Times New Roman"/>
          <w:i/>
          <w:color w:val="979797"/>
          <w:spacing w:val="60"/>
          <w:w w:val="45"/>
          <w:sz w:val="61"/>
        </w:rPr>
        <w:t>-</w:t>
      </w:r>
      <w:r>
        <w:rPr>
          <w:rFonts w:ascii="Times New Roman"/>
          <w:i/>
          <w:color w:val="979797"/>
          <w:spacing w:val="51"/>
          <w:w w:val="45"/>
          <w:sz w:val="61"/>
        </w:rPr>
        <w:t>-</w:t>
      </w:r>
      <w:r>
        <w:rPr>
          <w:rFonts w:ascii="Times New Roman"/>
          <w:i/>
          <w:color w:val="979797"/>
          <w:w w:val="45"/>
          <w:sz w:val="61"/>
        </w:rPr>
        <w:t>-</w:t>
      </w:r>
      <w:r>
        <w:rPr>
          <w:rFonts w:ascii="Times New Roman"/>
          <w:i/>
          <w:color w:val="979797"/>
          <w:spacing w:val="17"/>
          <w:w w:val="45"/>
          <w:sz w:val="61"/>
        </w:rPr>
        <w:t> </w:t>
      </w:r>
      <w:r>
        <w:rPr>
          <w:rFonts w:ascii="Times New Roman"/>
          <w:color w:val="979797"/>
          <w:spacing w:val="19"/>
          <w:w w:val="45"/>
          <w:sz w:val="61"/>
        </w:rPr>
        <w:t>--</w:t>
        <w:tab/>
      </w:r>
      <w:r>
        <w:rPr>
          <w:rFonts w:ascii="Times New Roman"/>
          <w:color w:val="979797"/>
          <w:spacing w:val="44"/>
          <w:w w:val="50"/>
          <w:sz w:val="61"/>
        </w:rPr>
        <w:t>--</w:t>
      </w:r>
      <w:r>
        <w:rPr>
          <w:rFonts w:ascii="Times New Roman"/>
          <w:color w:val="979797"/>
          <w:spacing w:val="23"/>
          <w:w w:val="50"/>
          <w:sz w:val="61"/>
        </w:rPr>
        <w:t>-</w:t>
      </w:r>
      <w:r>
        <w:rPr>
          <w:rFonts w:ascii="Times New Roman"/>
          <w:color w:val="979797"/>
          <w:spacing w:val="44"/>
          <w:w w:val="50"/>
          <w:sz w:val="61"/>
        </w:rPr>
        <w:t>-</w:t>
      </w:r>
      <w:r>
        <w:rPr>
          <w:rFonts w:ascii="Times New Roman"/>
          <w:color w:val="979797"/>
          <w:w w:val="50"/>
          <w:sz w:val="61"/>
        </w:rPr>
        <w:t>-</w:t>
      </w:r>
      <w:r>
        <w:rPr>
          <w:rFonts w:ascii="Times New Roman"/>
          <w:sz w:val="61"/>
        </w:rPr>
      </w:r>
    </w:p>
    <w:p>
      <w:pPr>
        <w:tabs>
          <w:tab w:pos="11860" w:val="left" w:leader="none"/>
        </w:tabs>
        <w:spacing w:line="833" w:lineRule="atLeast" w:before="0"/>
        <w:ind w:left="9661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/>
        <w:pict>
          <v:shape style="position:absolute;margin-left:585.139587pt;margin-top:6.910663pt;width:.5pt;height:30.55pt;mso-position-horizontal-relative:page;mso-position-vertical-relative:paragraph;z-index:-592720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1"/>
                      <w:szCs w:val="61"/>
                    </w:rPr>
                  </w:pPr>
                  <w:r>
                    <w:rPr>
                      <w:rFonts w:ascii="Arial"/>
                      <w:color w:val="979797"/>
                      <w:spacing w:val="-163"/>
                      <w:sz w:val="61"/>
                    </w:rPr>
                    <w:t>.</w:t>
                  </w:r>
                  <w:r>
                    <w:rPr>
                      <w:rFonts w:ascii="Arial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5.777039pt;margin-top:19.755354pt;width:4.1pt;height:23.95pt;mso-position-horizontal-relative:page;mso-position-vertical-relative:paragraph;z-index:-591664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48"/>
                    </w:rPr>
                    <w:t>-</w:t>
                  </w:r>
                  <w:r>
                    <w:rPr>
                      <w:rFonts w:ascii="Times New Roman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47"/>
          <w:w w:val="75"/>
          <w:sz w:val="61"/>
        </w:rPr>
        <w:t>"</w:t>
      </w:r>
      <w:r>
        <w:rPr>
          <w:rFonts w:ascii="Times New Roman"/>
          <w:color w:val="979797"/>
          <w:w w:val="75"/>
          <w:sz w:val="61"/>
        </w:rPr>
        <w:t>'</w:t>
      </w:r>
      <w:r>
        <w:rPr>
          <w:rFonts w:ascii="Times New Roman"/>
          <w:color w:val="979797"/>
          <w:spacing w:val="-69"/>
          <w:w w:val="75"/>
          <w:sz w:val="61"/>
        </w:rPr>
        <w:t> </w:t>
      </w:r>
      <w:r>
        <w:rPr>
          <w:rFonts w:ascii="Times New Roman"/>
          <w:color w:val="979797"/>
          <w:spacing w:val="-50"/>
          <w:w w:val="75"/>
          <w:sz w:val="61"/>
        </w:rPr>
        <w:t>.</w:t>
      </w:r>
      <w:r>
        <w:rPr>
          <w:rFonts w:ascii="Times New Roman"/>
          <w:color w:val="979797"/>
          <w:spacing w:val="-70"/>
          <w:w w:val="75"/>
          <w:sz w:val="61"/>
        </w:rPr>
        <w:t>.</w:t>
      </w:r>
      <w:r>
        <w:rPr>
          <w:rFonts w:ascii="Times New Roman"/>
          <w:color w:val="979797"/>
          <w:w w:val="75"/>
          <w:sz w:val="61"/>
        </w:rPr>
        <w:t>.</w:t>
        <w:tab/>
      </w:r>
      <w:r>
        <w:rPr>
          <w:rFonts w:ascii="Times New Roman"/>
          <w:i/>
          <w:color w:val="979797"/>
          <w:spacing w:val="-77"/>
          <w:w w:val="80"/>
          <w:sz w:val="61"/>
        </w:rPr>
        <w:t>1</w:t>
      </w:r>
      <w:r>
        <w:rPr>
          <w:rFonts w:ascii="Times New Roman"/>
          <w:i/>
          <w:color w:val="979797"/>
          <w:spacing w:val="5"/>
          <w:w w:val="80"/>
          <w:sz w:val="61"/>
        </w:rPr>
        <w:t>,</w:t>
      </w:r>
      <w:r>
        <w:rPr>
          <w:rFonts w:ascii="Times New Roman"/>
          <w:i/>
          <w:color w:val="979797"/>
          <w:spacing w:val="-34"/>
          <w:w w:val="80"/>
          <w:sz w:val="61"/>
        </w:rPr>
        <w:t>.</w:t>
      </w:r>
      <w:r>
        <w:rPr>
          <w:rFonts w:ascii="Times New Roman"/>
          <w:i/>
          <w:color w:val="979797"/>
          <w:spacing w:val="-30"/>
          <w:w w:val="80"/>
          <w:sz w:val="61"/>
        </w:rPr>
        <w:t>.</w:t>
      </w:r>
      <w:r>
        <w:rPr>
          <w:rFonts w:ascii="Times New Roman"/>
          <w:i/>
          <w:color w:val="979797"/>
          <w:spacing w:val="77"/>
          <w:w w:val="80"/>
          <w:sz w:val="61"/>
        </w:rPr>
        <w:t>-</w:t>
      </w:r>
      <w:r>
        <w:rPr>
          <w:rFonts w:ascii="Times New Roman"/>
          <w:i/>
          <w:color w:val="979797"/>
          <w:spacing w:val="91"/>
          <w:w w:val="80"/>
          <w:sz w:val="61"/>
        </w:rPr>
        <w:t>-</w:t>
      </w:r>
      <w:r>
        <w:rPr>
          <w:rFonts w:ascii="Times New Roman"/>
          <w:i/>
          <w:color w:val="979797"/>
          <w:spacing w:val="-5"/>
          <w:w w:val="80"/>
          <w:sz w:val="61"/>
        </w:rPr>
        <w:t>-</w:t>
      </w:r>
      <w:r>
        <w:rPr>
          <w:rFonts w:ascii="Times New Roman"/>
          <w:i/>
          <w:color w:val="979797"/>
          <w:spacing w:val="-30"/>
          <w:w w:val="80"/>
          <w:sz w:val="61"/>
        </w:rPr>
        <w:t>.</w:t>
      </w:r>
      <w:r>
        <w:rPr>
          <w:rFonts w:ascii="Times New Roman"/>
          <w:i/>
          <w:color w:val="979797"/>
          <w:spacing w:val="-39"/>
          <w:w w:val="80"/>
          <w:sz w:val="61"/>
        </w:rPr>
        <w:t>.</w:t>
      </w:r>
      <w:r>
        <w:rPr>
          <w:rFonts w:ascii="Times New Roman"/>
          <w:i/>
          <w:color w:val="979797"/>
          <w:w w:val="80"/>
          <w:sz w:val="61"/>
        </w:rPr>
        <w:t>.</w:t>
      </w:r>
      <w:r>
        <w:rPr>
          <w:rFonts w:ascii="Times New Roman"/>
          <w:sz w:val="61"/>
        </w:rPr>
      </w:r>
    </w:p>
    <w:p>
      <w:pPr>
        <w:spacing w:after="0" w:line="833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180" w:right="300"/>
        </w:sectPr>
      </w:pPr>
    </w:p>
    <w:p>
      <w:pPr>
        <w:tabs>
          <w:tab w:pos="1368" w:val="left" w:leader="none"/>
          <w:tab w:pos="3064" w:val="left" w:leader="none"/>
        </w:tabs>
        <w:spacing w:line="680" w:lineRule="atLeast" w:before="0"/>
        <w:ind w:left="35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979797"/>
          <w:w w:val="95"/>
          <w:position w:val="3"/>
          <w:sz w:val="40"/>
        </w:rPr>
        <w:t>.</w:t>
      </w:r>
      <w:r>
        <w:rPr>
          <w:rFonts w:ascii="Times New Roman"/>
          <w:color w:val="979797"/>
          <w:spacing w:val="-83"/>
          <w:w w:val="95"/>
          <w:position w:val="3"/>
          <w:sz w:val="40"/>
        </w:rPr>
        <w:t>.</w:t>
      </w:r>
      <w:r>
        <w:rPr>
          <w:rFonts w:ascii="Times New Roman"/>
          <w:color w:val="979797"/>
          <w:w w:val="95"/>
          <w:position w:val="3"/>
          <w:sz w:val="40"/>
        </w:rPr>
        <w:t>.</w:t>
        <w:tab/>
      </w:r>
      <w:r>
        <w:rPr>
          <w:rFonts w:ascii="Times New Roman"/>
          <w:color w:val="979797"/>
          <w:spacing w:val="-45"/>
          <w:w w:val="95"/>
          <w:sz w:val="38"/>
        </w:rPr>
        <w:t>.</w:t>
      </w:r>
      <w:r>
        <w:rPr>
          <w:rFonts w:ascii="Times New Roman"/>
          <w:color w:val="979797"/>
          <w:w w:val="95"/>
          <w:sz w:val="38"/>
        </w:rPr>
        <w:t>..</w:t>
        <w:tab/>
      </w:r>
      <w:r>
        <w:rPr>
          <w:rFonts w:ascii="Times New Roman"/>
          <w:color w:val="979797"/>
          <w:sz w:val="23"/>
        </w:rPr>
        <w:t>,</w:t>
      </w:r>
      <w:r>
        <w:rPr>
          <w:rFonts w:ascii="Times New Roman"/>
          <w:color w:val="979797"/>
          <w:spacing w:val="-46"/>
          <w:sz w:val="23"/>
        </w:rPr>
        <w:t>,</w:t>
      </w:r>
      <w:r>
        <w:rPr>
          <w:rFonts w:ascii="Times New Roman"/>
          <w:color w:val="979797"/>
          <w:sz w:val="23"/>
        </w:rPr>
        <w:t>,</w:t>
      </w:r>
      <w:r>
        <w:rPr>
          <w:rFonts w:ascii="Times New Roman"/>
          <w:sz w:val="23"/>
        </w:rPr>
      </w:r>
    </w:p>
    <w:p>
      <w:pPr>
        <w:spacing w:line="385" w:lineRule="atLeast" w:before="0"/>
        <w:ind w:left="0" w:right="0" w:firstLine="0"/>
        <w:jc w:val="right"/>
        <w:rPr>
          <w:rFonts w:ascii="Arial" w:hAnsi="Arial" w:cs="Arial" w:eastAsia="Arial"/>
          <w:sz w:val="55"/>
          <w:szCs w:val="55"/>
        </w:rPr>
      </w:pPr>
      <w:r>
        <w:rPr>
          <w:w w:val="170"/>
        </w:rPr>
        <w:br w:type="column"/>
      </w:r>
      <w:r>
        <w:rPr>
          <w:rFonts w:ascii="Times New Roman" w:hAnsi="Times New Roman"/>
          <w:color w:val="979797"/>
          <w:w w:val="170"/>
          <w:sz w:val="10"/>
        </w:rPr>
        <w:t>'</w:t>
      </w:r>
      <w:r>
        <w:rPr>
          <w:rFonts w:ascii="Times New Roman" w:hAnsi="Times New Roman"/>
          <w:color w:val="979797"/>
          <w:spacing w:val="66"/>
          <w:w w:val="170"/>
          <w:sz w:val="10"/>
        </w:rPr>
        <w:t> </w:t>
      </w:r>
      <w:r>
        <w:rPr>
          <w:rFonts w:ascii="Arial" w:hAnsi="Arial"/>
          <w:color w:val="979797"/>
          <w:w w:val="70"/>
          <w:sz w:val="55"/>
        </w:rPr>
        <w:t>·</w:t>
      </w:r>
      <w:r>
        <w:rPr>
          <w:rFonts w:ascii="Arial" w:hAnsi="Arial"/>
          <w:sz w:val="55"/>
        </w:rPr>
      </w:r>
    </w:p>
    <w:p>
      <w:pPr>
        <w:spacing w:line="410" w:lineRule="atLeast" w:before="0"/>
        <w:ind w:left="355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color w:val="979797"/>
          <w:spacing w:val="-83"/>
          <w:sz w:val="36"/>
        </w:rPr>
        <w:t>.</w:t>
      </w:r>
      <w:r>
        <w:rPr>
          <w:rFonts w:ascii="Times New Roman"/>
          <w:color w:val="979797"/>
          <w:sz w:val="36"/>
        </w:rPr>
        <w:t>.</w:t>
      </w:r>
      <w:r>
        <w:rPr>
          <w:rFonts w:ascii="Times New Roman"/>
          <w:sz w:val="36"/>
        </w:rPr>
      </w:r>
    </w:p>
    <w:p>
      <w:pPr>
        <w:spacing w:line="680" w:lineRule="atLeast" w:before="0"/>
        <w:ind w:left="355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70"/>
        </w:rPr>
        <w:br w:type="column"/>
      </w:r>
      <w:r>
        <w:rPr>
          <w:rFonts w:ascii="Arial"/>
          <w:color w:val="979797"/>
          <w:spacing w:val="-135"/>
          <w:w w:val="70"/>
          <w:position w:val="-10"/>
          <w:sz w:val="29"/>
        </w:rPr>
        <w:t>'</w:t>
      </w:r>
      <w:r>
        <w:rPr>
          <w:rFonts w:ascii="Arial"/>
          <w:color w:val="979797"/>
          <w:spacing w:val="-53"/>
          <w:w w:val="70"/>
          <w:position w:val="4"/>
          <w:sz w:val="36"/>
        </w:rPr>
        <w:t>.</w:t>
      </w:r>
      <w:r>
        <w:rPr>
          <w:rFonts w:ascii="Times New Roman"/>
          <w:color w:val="979797"/>
          <w:w w:val="70"/>
          <w:sz w:val="43"/>
        </w:rPr>
        <w:t>"'</w:t>
      </w:r>
      <w:r>
        <w:rPr>
          <w:rFonts w:ascii="Times New Roman"/>
          <w:sz w:val="43"/>
        </w:rPr>
      </w:r>
    </w:p>
    <w:p>
      <w:pPr>
        <w:spacing w:line="795" w:lineRule="atLeast" w:before="0"/>
        <w:ind w:left="34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Arial" w:hAnsi="Arial" w:cs="Arial" w:eastAsia="Arial"/>
          <w:color w:val="979797"/>
          <w:spacing w:val="-4"/>
          <w:sz w:val="8"/>
          <w:szCs w:val="8"/>
        </w:rPr>
        <w:t>4</w:t>
      </w:r>
      <w:r>
        <w:rPr>
          <w:rFonts w:ascii="Arial" w:hAnsi="Arial" w:cs="Arial" w:eastAsia="Arial"/>
          <w:color w:val="979797"/>
          <w:spacing w:val="-8"/>
          <w:sz w:val="8"/>
          <w:szCs w:val="8"/>
        </w:rPr>
        <w:t>.</w:t>
      </w:r>
      <w:r>
        <w:rPr>
          <w:rFonts w:ascii="Arial" w:hAnsi="Arial" w:cs="Arial" w:eastAsia="Arial"/>
          <w:color w:val="979797"/>
          <w:spacing w:val="-4"/>
          <w:sz w:val="8"/>
          <w:szCs w:val="8"/>
        </w:rPr>
        <w:t>'</w:t>
      </w:r>
      <w:r>
        <w:rPr>
          <w:rFonts w:ascii="Arial" w:hAnsi="Arial" w:cs="Arial" w:eastAsia="Arial"/>
          <w:color w:val="979797"/>
          <w:spacing w:val="-8"/>
          <w:sz w:val="8"/>
          <w:szCs w:val="8"/>
        </w:rPr>
        <w:t>f&gt;</w:t>
      </w:r>
      <w:r>
        <w:rPr>
          <w:rFonts w:ascii="Arial" w:hAnsi="Arial" w:cs="Arial" w:eastAsia="Arial"/>
          <w:color w:val="979797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1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w w:val="90"/>
          <w:sz w:val="8"/>
          <w:szCs w:val="8"/>
        </w:rPr>
        <w:t>I   </w:t>
      </w:r>
      <w:r>
        <w:rPr>
          <w:rFonts w:ascii="Times New Roman" w:hAnsi="Times New Roman" w:cs="Times New Roman" w:eastAsia="Times New Roman"/>
          <w:color w:val="979797"/>
          <w:spacing w:val="12"/>
          <w:w w:val="9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spacing w:val="-7"/>
          <w:sz w:val="8"/>
          <w:szCs w:val="8"/>
        </w:rPr>
        <w:t>1,q</w:t>
      </w:r>
      <w:r>
        <w:rPr>
          <w:rFonts w:ascii="Times New Roman" w:hAnsi="Times New Roman" w:cs="Times New Roman" w:eastAsia="Times New Roman"/>
          <w:color w:val="979797"/>
          <w:spacing w:val="-6"/>
          <w:sz w:val="8"/>
          <w:szCs w:val="8"/>
        </w:rPr>
        <w:t>°</w:t>
      </w:r>
      <w:r>
        <w:rPr>
          <w:rFonts w:ascii="Times New Roman" w:hAnsi="Times New Roman" w:cs="Times New Roman" w:eastAsia="Times New Roman"/>
          <w:color w:val="979797"/>
          <w:spacing w:val="-7"/>
          <w:sz w:val="8"/>
          <w:szCs w:val="8"/>
        </w:rPr>
        <w:t>,</w:t>
      </w:r>
      <w:r>
        <w:rPr>
          <w:rFonts w:ascii="Times New Roman" w:hAnsi="Times New Roman" w:cs="Times New Roman" w:eastAsia="Times New Roman"/>
          <w:color w:val="979797"/>
          <w:spacing w:val="-6"/>
          <w:sz w:val="8"/>
          <w:szCs w:val="8"/>
        </w:rPr>
        <w:t>"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58" w:lineRule="exact" w:before="0"/>
        <w:ind w:left="692" w:right="0" w:firstLine="0"/>
        <w:jc w:val="left"/>
        <w:rPr>
          <w:rFonts w:ascii="Arial" w:hAnsi="Arial" w:cs="Arial" w:eastAsia="Arial"/>
          <w:sz w:val="59"/>
          <w:szCs w:val="59"/>
        </w:rPr>
      </w:pPr>
      <w:r>
        <w:rPr>
          <w:rFonts w:ascii="Arial"/>
          <w:color w:val="979797"/>
          <w:w w:val="235"/>
          <w:sz w:val="17"/>
        </w:rPr>
        <w:t>'</w:t>
      </w:r>
      <w:r>
        <w:rPr>
          <w:rFonts w:ascii="Arial"/>
          <w:color w:val="979797"/>
          <w:spacing w:val="-73"/>
          <w:w w:val="235"/>
          <w:sz w:val="17"/>
        </w:rPr>
        <w:t> </w:t>
      </w:r>
      <w:r>
        <w:rPr>
          <w:rFonts w:ascii="Arial"/>
          <w:color w:val="979797"/>
          <w:w w:val="200"/>
          <w:sz w:val="17"/>
        </w:rPr>
        <w:t>'-</w:t>
      </w:r>
      <w:r>
        <w:rPr>
          <w:rFonts w:ascii="Arial"/>
          <w:color w:val="979797"/>
          <w:spacing w:val="-61"/>
          <w:w w:val="200"/>
          <w:sz w:val="17"/>
        </w:rPr>
        <w:t> </w:t>
      </w:r>
      <w:r>
        <w:rPr>
          <w:rFonts w:ascii="Arial"/>
          <w:color w:val="979797"/>
          <w:spacing w:val="-135"/>
          <w:w w:val="120"/>
          <w:sz w:val="59"/>
        </w:rPr>
        <w:t>.</w:t>
      </w:r>
      <w:r>
        <w:rPr>
          <w:rFonts w:ascii="Arial"/>
          <w:color w:val="979797"/>
          <w:w w:val="120"/>
          <w:sz w:val="59"/>
        </w:rPr>
        <w:t>.</w:t>
      </w:r>
      <w:r>
        <w:rPr>
          <w:rFonts w:ascii="Arial"/>
          <w:color w:val="979797"/>
          <w:spacing w:val="-155"/>
          <w:w w:val="120"/>
          <w:sz w:val="59"/>
        </w:rPr>
        <w:t> </w:t>
      </w:r>
      <w:r>
        <w:rPr>
          <w:rFonts w:ascii="Arial"/>
          <w:color w:val="979797"/>
          <w:spacing w:val="-135"/>
          <w:w w:val="120"/>
          <w:sz w:val="59"/>
        </w:rPr>
        <w:t>.</w:t>
      </w:r>
      <w:r>
        <w:rPr>
          <w:rFonts w:ascii="Arial"/>
          <w:color w:val="979797"/>
          <w:w w:val="120"/>
          <w:sz w:val="59"/>
        </w:rPr>
        <w:t>.</w:t>
      </w:r>
      <w:r>
        <w:rPr>
          <w:rFonts w:ascii="Arial"/>
          <w:sz w:val="59"/>
        </w:rPr>
      </w:r>
    </w:p>
    <w:p>
      <w:pPr>
        <w:tabs>
          <w:tab w:pos="1763" w:val="left" w:leader="none"/>
        </w:tabs>
        <w:spacing w:line="680" w:lineRule="atLeast" w:before="0"/>
        <w:ind w:left="355" w:right="0" w:firstLine="0"/>
        <w:jc w:val="left"/>
        <w:rPr>
          <w:rFonts w:ascii="Arial" w:hAnsi="Arial" w:cs="Arial" w:eastAsia="Arial"/>
          <w:sz w:val="72"/>
          <w:szCs w:val="72"/>
        </w:rPr>
      </w:pPr>
      <w:r>
        <w:rPr>
          <w:w w:val="145"/>
        </w:rPr>
        <w:br w:type="column"/>
      </w:r>
      <w:r>
        <w:rPr>
          <w:rFonts w:ascii="Arial" w:hAnsi="Arial" w:cs="Arial" w:eastAsia="Arial"/>
          <w:color w:val="979797"/>
          <w:spacing w:val="-21"/>
          <w:w w:val="145"/>
          <w:sz w:val="36"/>
          <w:szCs w:val="36"/>
        </w:rPr>
        <w:t>•</w:t>
      </w:r>
      <w:r>
        <w:rPr>
          <w:rFonts w:ascii="Arial" w:hAnsi="Arial" w:cs="Arial" w:eastAsia="Arial"/>
          <w:color w:val="979797"/>
          <w:spacing w:val="-52"/>
          <w:w w:val="145"/>
          <w:sz w:val="36"/>
          <w:szCs w:val="36"/>
        </w:rPr>
        <w:t>.</w:t>
      </w:r>
      <w:r>
        <w:rPr>
          <w:rFonts w:ascii="Arial" w:hAnsi="Arial" w:cs="Arial" w:eastAsia="Arial"/>
          <w:color w:val="979797"/>
          <w:spacing w:val="-56"/>
          <w:w w:val="145"/>
          <w:sz w:val="36"/>
          <w:szCs w:val="36"/>
        </w:rPr>
        <w:t>.</w:t>
      </w:r>
      <w:r>
        <w:rPr>
          <w:rFonts w:ascii="Arial" w:hAnsi="Arial" w:cs="Arial" w:eastAsia="Arial"/>
          <w:color w:val="979797"/>
          <w:w w:val="145"/>
          <w:sz w:val="36"/>
          <w:szCs w:val="36"/>
        </w:rPr>
        <w:t>.</w:t>
      </w:r>
      <w:r>
        <w:rPr>
          <w:rFonts w:ascii="Arial" w:hAnsi="Arial" w:cs="Arial" w:eastAsia="Arial"/>
          <w:color w:val="979797"/>
          <w:spacing w:val="-77"/>
          <w:w w:val="14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20"/>
          <w:szCs w:val="20"/>
        </w:rPr>
        <w:t>_</w:t>
      </w:r>
      <w:r>
        <w:rPr>
          <w:rFonts w:ascii="Times New Roman" w:hAnsi="Times New Roman" w:cs="Times New Roman" w:eastAsia="Times New Roman"/>
          <w:color w:val="979797"/>
          <w:spacing w:val="-10"/>
          <w:w w:val="85"/>
          <w:sz w:val="20"/>
          <w:szCs w:val="20"/>
        </w:rPr>
        <w:t> </w:t>
      </w:r>
      <w:r>
        <w:rPr>
          <w:rFonts w:ascii="Arial" w:hAnsi="Arial" w:cs="Arial" w:eastAsia="Arial"/>
          <w:color w:val="979797"/>
          <w:spacing w:val="-85"/>
          <w:w w:val="315"/>
          <w:sz w:val="17"/>
          <w:szCs w:val="17"/>
        </w:rPr>
        <w:t>.</w:t>
      </w:r>
      <w:r>
        <w:rPr>
          <w:rFonts w:ascii="Arial" w:hAnsi="Arial" w:cs="Arial" w:eastAsia="Arial"/>
          <w:color w:val="979797"/>
          <w:spacing w:val="-664"/>
          <w:w w:val="315"/>
          <w:sz w:val="17"/>
          <w:szCs w:val="17"/>
        </w:rPr>
        <w:t>·</w:t>
      </w:r>
      <w:r>
        <w:rPr>
          <w:rFonts w:ascii="Arial" w:hAnsi="Arial" w:cs="Arial" w:eastAsia="Arial"/>
          <w:color w:val="979797"/>
          <w:w w:val="315"/>
          <w:sz w:val="17"/>
          <w:szCs w:val="17"/>
        </w:rPr>
        <w:t>·</w:t>
        <w:tab/>
      </w:r>
      <w:r>
        <w:rPr>
          <w:rFonts w:ascii="Arial" w:hAnsi="Arial" w:cs="Arial" w:eastAsia="Arial"/>
          <w:color w:val="979797"/>
          <w:w w:val="85"/>
          <w:position w:val="-14"/>
          <w:sz w:val="72"/>
          <w:szCs w:val="72"/>
        </w:rPr>
        <w:t>.</w:t>
      </w:r>
      <w:r>
        <w:rPr>
          <w:rFonts w:ascii="Arial" w:hAnsi="Arial" w:cs="Arial" w:eastAsia="Arial"/>
          <w:sz w:val="72"/>
          <w:szCs w:val="72"/>
        </w:rPr>
      </w:r>
    </w:p>
    <w:p>
      <w:pPr>
        <w:spacing w:line="680" w:lineRule="atLeast" w:before="0"/>
        <w:ind w:left="355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155"/>
        </w:rPr>
        <w:br w:type="column"/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50"/>
          <w:w w:val="155"/>
          <w:sz w:val="16"/>
        </w:rPr>
        <w:t> </w:t>
      </w:r>
      <w:r>
        <w:rPr>
          <w:rFonts w:ascii="Times New Roman" w:hAnsi="Times New Roman"/>
          <w:color w:val="979797"/>
          <w:w w:val="155"/>
          <w:sz w:val="16"/>
        </w:rPr>
        <w:t>--</w:t>
      </w:r>
      <w:r>
        <w:rPr>
          <w:rFonts w:ascii="Times New Roman" w:hAnsi="Times New Roman"/>
          <w:color w:val="979797"/>
          <w:spacing w:val="-51"/>
          <w:w w:val="155"/>
          <w:sz w:val="16"/>
        </w:rPr>
        <w:t> </w:t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49"/>
          <w:w w:val="155"/>
          <w:sz w:val="16"/>
        </w:rPr>
        <w:t> </w:t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49"/>
          <w:w w:val="155"/>
          <w:sz w:val="16"/>
        </w:rPr>
        <w:t> </w:t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50"/>
          <w:w w:val="155"/>
          <w:sz w:val="16"/>
        </w:rPr>
        <w:t> </w:t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50"/>
          <w:w w:val="155"/>
          <w:sz w:val="16"/>
        </w:rPr>
        <w:t> </w:t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49"/>
          <w:w w:val="155"/>
          <w:sz w:val="16"/>
        </w:rPr>
        <w:t> </w:t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49"/>
          <w:w w:val="155"/>
          <w:sz w:val="16"/>
        </w:rPr>
        <w:t> </w:t>
      </w:r>
      <w:r>
        <w:rPr>
          <w:rFonts w:ascii="Times New Roman" w:hAnsi="Times New Roman"/>
          <w:color w:val="979797"/>
          <w:spacing w:val="15"/>
          <w:w w:val="155"/>
          <w:sz w:val="16"/>
        </w:rPr>
        <w:t>-</w:t>
      </w:r>
      <w:r>
        <w:rPr>
          <w:rFonts w:ascii="Times New Roman" w:hAnsi="Times New Roman"/>
          <w:color w:val="979797"/>
          <w:w w:val="155"/>
          <w:sz w:val="16"/>
        </w:rPr>
        <w:t>-</w:t>
      </w:r>
      <w:r>
        <w:rPr>
          <w:rFonts w:ascii="Times New Roman" w:hAnsi="Times New Roman"/>
          <w:color w:val="979797"/>
          <w:spacing w:val="-33"/>
          <w:w w:val="155"/>
          <w:sz w:val="16"/>
        </w:rPr>
        <w:t> </w:t>
      </w:r>
      <w:r>
        <w:rPr>
          <w:rFonts w:ascii="Times New Roman" w:hAnsi="Times New Roman"/>
          <w:color w:val="979797"/>
          <w:spacing w:val="80"/>
          <w:w w:val="85"/>
          <w:sz w:val="57"/>
        </w:rPr>
        <w:t>-</w:t>
      </w:r>
      <w:r>
        <w:rPr>
          <w:rFonts w:ascii="Times New Roman" w:hAnsi="Times New Roman"/>
          <w:color w:val="979797"/>
          <w:w w:val="85"/>
          <w:sz w:val="57"/>
        </w:rPr>
        <w:t>-</w:t>
      </w:r>
      <w:r>
        <w:rPr>
          <w:rFonts w:ascii="Times New Roman" w:hAnsi="Times New Roman"/>
          <w:color w:val="979797"/>
          <w:spacing w:val="-59"/>
          <w:w w:val="85"/>
          <w:sz w:val="57"/>
        </w:rPr>
        <w:t>·</w:t>
      </w:r>
      <w:r>
        <w:rPr>
          <w:rFonts w:ascii="Times New Roman" w:hAnsi="Times New Roman"/>
          <w:color w:val="979797"/>
          <w:w w:val="85"/>
          <w:sz w:val="57"/>
        </w:rPr>
        <w:t>·</w:t>
      </w:r>
      <w:r>
        <w:rPr>
          <w:rFonts w:ascii="Times New Roman" w:hAnsi="Times New Roman"/>
          <w:sz w:val="57"/>
        </w:rPr>
      </w:r>
    </w:p>
    <w:p>
      <w:pPr>
        <w:tabs>
          <w:tab w:pos="1209" w:val="left" w:leader="none"/>
        </w:tabs>
        <w:spacing w:line="680" w:lineRule="atLeast" w:before="0"/>
        <w:ind w:left="35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6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8"/>
          <w:w w:val="65"/>
          <w:position w:val="-14"/>
          <w:sz w:val="34"/>
          <w:szCs w:val="34"/>
        </w:rPr>
        <w:t>••</w:t>
        <w:tab/>
      </w:r>
      <w:r>
        <w:rPr>
          <w:rFonts w:ascii="Times New Roman" w:hAnsi="Times New Roman" w:cs="Times New Roman" w:eastAsia="Times New Roman"/>
          <w:color w:val="979797"/>
          <w:w w:val="7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after="0" w:line="680" w:lineRule="atLeast"/>
        <w:jc w:val="left"/>
        <w:rPr>
          <w:rFonts w:ascii="Times New Roman" w:hAnsi="Times New Roman" w:cs="Times New Roman" w:eastAsia="Times New Roman"/>
          <w:sz w:val="61"/>
          <w:szCs w:val="61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3208" w:space="3172"/>
            <w:col w:w="1561" w:space="399"/>
            <w:col w:w="876" w:space="40"/>
            <w:col w:w="1587" w:space="382"/>
            <w:col w:w="1937" w:space="402"/>
            <w:col w:w="2086" w:space="821"/>
            <w:col w:w="14709"/>
          </w:cols>
        </w:sectPr>
      </w:pPr>
    </w:p>
    <w:p>
      <w:pPr>
        <w:spacing w:line="410" w:lineRule="atLeast"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979797"/>
          <w:spacing w:val="-4"/>
          <w:sz w:val="8"/>
        </w:rPr>
        <w:t>I</w:t>
      </w:r>
      <w:r>
        <w:rPr>
          <w:rFonts w:ascii="Times New Roman" w:hAnsi="Times New Roman"/>
          <w:color w:val="979797"/>
          <w:spacing w:val="-10"/>
          <w:position w:val="-6"/>
          <w:sz w:val="19"/>
        </w:rPr>
        <w:t>'</w:t>
      </w:r>
      <w:r>
        <w:rPr>
          <w:rFonts w:ascii="Times New Roman" w:hAnsi="Times New Roman"/>
          <w:color w:val="979797"/>
          <w:spacing w:val="-15"/>
          <w:position w:val="-6"/>
          <w:sz w:val="19"/>
        </w:rPr>
        <w:t> </w:t>
      </w:r>
      <w:r>
        <w:rPr>
          <w:rFonts w:ascii="Arial" w:hAnsi="Arial"/>
          <w:color w:val="979797"/>
          <w:sz w:val="8"/>
        </w:rPr>
        <w:t>I</w:t>
      </w:r>
      <w:r>
        <w:rPr>
          <w:rFonts w:ascii="Times New Roman" w:hAnsi="Times New Roman"/>
          <w:color w:val="979797"/>
          <w:position w:val="-6"/>
          <w:sz w:val="21"/>
        </w:rPr>
        <w:t>'</w:t>
      </w:r>
      <w:r>
        <w:rPr>
          <w:rFonts w:ascii="Arial" w:hAnsi="Arial"/>
          <w:i/>
          <w:color w:val="979797"/>
          <w:sz w:val="16"/>
        </w:rPr>
        <w:t>«t</w:t>
      </w:r>
      <w:r>
        <w:rPr>
          <w:rFonts w:ascii="Arial" w:hAnsi="Arial"/>
          <w:sz w:val="16"/>
        </w:rPr>
      </w:r>
    </w:p>
    <w:p>
      <w:pPr>
        <w:tabs>
          <w:tab w:pos="4770" w:val="left" w:leader="none"/>
        </w:tabs>
        <w:spacing w:line="523" w:lineRule="atLeast" w:before="0"/>
        <w:ind w:left="271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6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211"/>
          <w:w w:val="16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79797"/>
          <w:w w:val="16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979797"/>
          <w:spacing w:val="10"/>
          <w:w w:val="16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1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5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31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5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S-</w:t>
      </w:r>
      <w:r>
        <w:rPr>
          <w:rFonts w:ascii="Times New Roman" w:hAnsi="Times New Roman" w:cs="Times New Roman" w:eastAsia="Times New Roman"/>
          <w:color w:val="979797"/>
          <w:spacing w:val="-24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pacing w:val="-25"/>
          <w:w w:val="14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14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979797"/>
          <w:sz w:val="16"/>
          <w:szCs w:val="16"/>
        </w:rPr>
        <w:tab/>
        <w:t> </w:t>
      </w:r>
      <w:r>
        <w:rPr>
          <w:rFonts w:ascii="Times New Roman" w:hAnsi="Times New Roman" w:cs="Times New Roman" w:eastAsia="Times New Roman"/>
          <w:color w:val="979797"/>
          <w:w w:val="190"/>
          <w:sz w:val="16"/>
          <w:szCs w:val="16"/>
        </w:rPr>
        <w:t>..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1672" w:val="left" w:leader="none"/>
        </w:tabs>
        <w:spacing w:line="409" w:lineRule="atLeast" w:before="0"/>
        <w:ind w:left="206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w w:val="55"/>
        </w:rPr>
        <w:br w:type="column"/>
      </w:r>
      <w:r>
        <w:rPr>
          <w:rFonts w:ascii="Times New Roman"/>
          <w:i/>
          <w:color w:val="979797"/>
          <w:w w:val="55"/>
          <w:sz w:val="64"/>
        </w:rPr>
        <w:t>,</w:t>
      </w:r>
      <w:r>
        <w:rPr>
          <w:rFonts w:ascii="Times New Roman"/>
          <w:i/>
          <w:color w:val="979797"/>
          <w:spacing w:val="40"/>
          <w:w w:val="55"/>
          <w:sz w:val="64"/>
        </w:rPr>
        <w:t>.</w:t>
      </w:r>
      <w:r>
        <w:rPr>
          <w:rFonts w:ascii="Times New Roman"/>
          <w:i/>
          <w:color w:val="979797"/>
          <w:w w:val="55"/>
          <w:sz w:val="64"/>
        </w:rPr>
        <w:t>-</w:t>
      </w:r>
      <w:r>
        <w:rPr>
          <w:rFonts w:ascii="Times New Roman"/>
          <w:i/>
          <w:color w:val="979797"/>
          <w:spacing w:val="-44"/>
          <w:w w:val="55"/>
          <w:sz w:val="64"/>
        </w:rPr>
        <w:t> </w:t>
      </w:r>
      <w:r>
        <w:rPr>
          <w:rFonts w:ascii="Times New Roman"/>
          <w:i/>
          <w:color w:val="979797"/>
          <w:w w:val="55"/>
          <w:sz w:val="64"/>
        </w:rPr>
        <w:t>-i</w:t>
      </w:r>
      <w:r>
        <w:rPr>
          <w:rFonts w:ascii="Times New Roman"/>
          <w:i/>
          <w:color w:val="979797"/>
          <w:spacing w:val="-99"/>
          <w:w w:val="55"/>
          <w:sz w:val="64"/>
        </w:rPr>
        <w:t>-</w:t>
      </w:r>
      <w:r>
        <w:rPr>
          <w:rFonts w:ascii="Arial"/>
          <w:i/>
          <w:color w:val="979797"/>
          <w:w w:val="55"/>
          <w:position w:val="1"/>
          <w:sz w:val="14"/>
        </w:rPr>
        <w:t>&lt;-f'</w:t>
      </w:r>
      <w:r>
        <w:rPr>
          <w:rFonts w:ascii="Arial"/>
          <w:i/>
          <w:color w:val="979797"/>
          <w:spacing w:val="37"/>
          <w:w w:val="55"/>
          <w:position w:val="1"/>
          <w:sz w:val="14"/>
        </w:rPr>
        <w:t> </w:t>
      </w:r>
      <w:r>
        <w:rPr>
          <w:rFonts w:ascii="Arial"/>
          <w:color w:val="979797"/>
          <w:w w:val="55"/>
          <w:position w:val="1"/>
          <w:sz w:val="8"/>
        </w:rPr>
        <w:t>I</w:t>
        <w:tab/>
      </w:r>
      <w:r>
        <w:rPr>
          <w:rFonts w:ascii="Times New Roman"/>
          <w:color w:val="979797"/>
          <w:sz w:val="64"/>
        </w:rPr>
        <w:t>,</w:t>
      </w:r>
      <w:r>
        <w:rPr>
          <w:rFonts w:ascii="Times New Roman"/>
          <w:sz w:val="64"/>
        </w:rPr>
      </w:r>
    </w:p>
    <w:p>
      <w:pPr>
        <w:tabs>
          <w:tab w:pos="1287" w:val="left" w:leader="none"/>
        </w:tabs>
        <w:spacing w:line="409" w:lineRule="atLeast" w:before="0"/>
        <w:ind w:left="0" w:right="154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Times New Roman"/>
          <w:color w:val="0000FF"/>
          <w:w w:val="115"/>
          <w:sz w:val="17"/>
        </w:rPr>
        <w:t>vz:z:z:z:z1</w:t>
        <w:tab/>
      </w:r>
      <w:r>
        <w:rPr>
          <w:rFonts w:ascii="Arial"/>
          <w:w w:val="105"/>
          <w:position w:val="2"/>
          <w:sz w:val="13"/>
        </w:rPr>
        <w:t>DITCH</w:t>
      </w:r>
      <w:r>
        <w:rPr>
          <w:rFonts w:ascii="Arial"/>
          <w:spacing w:val="-29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/</w:t>
      </w:r>
      <w:r>
        <w:rPr>
          <w:rFonts w:ascii="Arial"/>
          <w:spacing w:val="-28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WATERCOURSE</w:t>
      </w:r>
      <w:r>
        <w:rPr>
          <w:rFonts w:ascii="Arial"/>
          <w:spacing w:val="-17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OR</w:t>
      </w:r>
      <w:r>
        <w:rPr>
          <w:rFonts w:ascii="Arial"/>
          <w:spacing w:val="-23"/>
          <w:w w:val="105"/>
          <w:position w:val="2"/>
          <w:sz w:val="13"/>
        </w:rPr>
        <w:t> </w:t>
      </w:r>
      <w:r>
        <w:rPr>
          <w:rFonts w:ascii="Arial"/>
          <w:w w:val="105"/>
          <w:position w:val="2"/>
          <w:sz w:val="13"/>
        </w:rPr>
        <w:t>POND</w:t>
      </w:r>
      <w:r>
        <w:rPr>
          <w:rFonts w:ascii="Arial"/>
          <w:sz w:val="13"/>
        </w:rPr>
      </w:r>
    </w:p>
    <w:p>
      <w:pPr>
        <w:spacing w:after="0" w:line="409" w:lineRule="atLeast"/>
        <w:jc w:val="righ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10085" w:space="40"/>
            <w:col w:w="4938" w:space="40"/>
            <w:col w:w="1867" w:space="770"/>
            <w:col w:w="13440"/>
          </w:cols>
        </w:sectPr>
      </w:pPr>
    </w:p>
    <w:p>
      <w:pPr>
        <w:spacing w:line="44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979797"/>
          <w:sz w:val="38"/>
        </w:rPr>
        <w:t>.</w:t>
      </w:r>
      <w:r>
        <w:rPr>
          <w:rFonts w:ascii="Times New Roman"/>
          <w:color w:val="979797"/>
          <w:spacing w:val="-85"/>
          <w:sz w:val="38"/>
        </w:rPr>
        <w:t>.</w:t>
      </w:r>
      <w:r>
        <w:rPr>
          <w:rFonts w:ascii="Times New Roman"/>
          <w:color w:val="979797"/>
          <w:sz w:val="38"/>
        </w:rPr>
        <w:t>.</w:t>
      </w:r>
      <w:r>
        <w:rPr>
          <w:rFonts w:ascii="Times New Roman"/>
          <w:sz w:val="38"/>
        </w:rPr>
      </w:r>
    </w:p>
    <w:p>
      <w:pPr>
        <w:tabs>
          <w:tab w:pos="4167" w:val="left" w:leader="none"/>
          <w:tab w:pos="6907" w:val="left" w:leader="none"/>
          <w:tab w:pos="7198" w:val="left" w:leader="none"/>
          <w:tab w:pos="7672" w:val="left" w:leader="none"/>
          <w:tab w:pos="8552" w:val="left" w:leader="none"/>
          <w:tab w:pos="9597" w:val="left" w:leader="none"/>
          <w:tab w:pos="10553" w:val="left" w:leader="none"/>
          <w:tab w:pos="11051" w:val="left" w:leader="none"/>
          <w:tab w:pos="11631" w:val="left" w:leader="none"/>
        </w:tabs>
        <w:spacing w:line="446" w:lineRule="atLeast" w:before="0"/>
        <w:ind w:left="233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Arial" w:hAnsi="Arial" w:cs="Arial" w:eastAsia="Arial"/>
          <w:color w:val="B5B5B5"/>
          <w:position w:val="6"/>
          <w:sz w:val="24"/>
          <w:szCs w:val="24"/>
        </w:rPr>
        <w:t>.</w:t>
        <w:tab/>
      </w:r>
      <w:r>
        <w:rPr>
          <w:rFonts w:ascii="Arial" w:hAnsi="Arial" w:cs="Arial" w:eastAsia="Arial"/>
          <w:color w:val="979797"/>
          <w:spacing w:val="-714"/>
          <w:w w:val="215"/>
          <w:sz w:val="27"/>
          <w:szCs w:val="27"/>
        </w:rPr>
        <w:t>,,</w:t>
      </w:r>
      <w:r>
        <w:rPr>
          <w:rFonts w:ascii="Arial" w:hAnsi="Arial" w:cs="Arial" w:eastAsia="Arial"/>
          <w:color w:val="979797"/>
          <w:spacing w:val="3"/>
          <w:w w:val="215"/>
          <w:sz w:val="27"/>
          <w:szCs w:val="27"/>
        </w:rPr>
        <w:t>,</w:t>
      </w:r>
      <w:r>
        <w:rPr>
          <w:rFonts w:ascii="Arial" w:hAnsi="Arial" w:cs="Arial" w:eastAsia="Arial"/>
          <w:color w:val="979797"/>
          <w:w w:val="215"/>
          <w:sz w:val="27"/>
          <w:szCs w:val="27"/>
        </w:rPr>
        <w:t>-</w:t>
      </w:r>
      <w:r>
        <w:rPr>
          <w:rFonts w:ascii="Arial" w:hAnsi="Arial" w:cs="Arial" w:eastAsia="Arial"/>
          <w:color w:val="979797"/>
          <w:spacing w:val="-142"/>
          <w:w w:val="215"/>
          <w:sz w:val="27"/>
          <w:szCs w:val="27"/>
        </w:rPr>
        <w:t> </w:t>
      </w:r>
      <w:r>
        <w:rPr>
          <w:rFonts w:ascii="Arial" w:hAnsi="Arial" w:cs="Arial" w:eastAsia="Arial"/>
          <w:color w:val="B5B5B5"/>
          <w:sz w:val="27"/>
          <w:szCs w:val="27"/>
        </w:rPr>
        <w:t>·</w:t>
      </w:r>
      <w:r>
        <w:rPr>
          <w:rFonts w:ascii="Arial" w:hAnsi="Arial" w:cs="Arial" w:eastAsia="Arial"/>
          <w:color w:val="B5B5B5"/>
          <w:spacing w:val="-30"/>
          <w:sz w:val="27"/>
          <w:szCs w:val="27"/>
        </w:rPr>
        <w:t> </w:t>
      </w:r>
      <w:r>
        <w:rPr>
          <w:rFonts w:ascii="Arial" w:hAnsi="Arial" w:cs="Arial" w:eastAsia="Arial"/>
          <w:color w:val="979797"/>
          <w:spacing w:val="22"/>
          <w:sz w:val="27"/>
          <w:szCs w:val="27"/>
        </w:rPr>
        <w:t>-</w:t>
      </w:r>
      <w:r>
        <w:rPr>
          <w:rFonts w:ascii="Arial" w:hAnsi="Arial" w:cs="Arial" w:eastAsia="Arial"/>
          <w:color w:val="B5B5B5"/>
          <w:spacing w:val="-50"/>
          <w:sz w:val="27"/>
          <w:szCs w:val="27"/>
        </w:rPr>
        <w:t>·</w:t>
      </w:r>
      <w:r>
        <w:rPr>
          <w:rFonts w:ascii="Arial" w:hAnsi="Arial" w:cs="Arial" w:eastAsia="Arial"/>
          <w:color w:val="979797"/>
          <w:sz w:val="27"/>
          <w:szCs w:val="27"/>
        </w:rPr>
        <w:t>-</w:t>
      </w:r>
      <w:r>
        <w:rPr>
          <w:rFonts w:ascii="Arial" w:hAnsi="Arial" w:cs="Arial" w:eastAsia="Arial"/>
          <w:color w:val="979797"/>
          <w:spacing w:val="-41"/>
          <w:sz w:val="27"/>
          <w:szCs w:val="27"/>
        </w:rPr>
        <w:t> </w:t>
      </w:r>
      <w:r>
        <w:rPr>
          <w:rFonts w:ascii="Arial" w:hAnsi="Arial" w:cs="Arial" w:eastAsia="Arial"/>
          <w:color w:val="979797"/>
          <w:spacing w:val="-53"/>
          <w:w w:val="170"/>
          <w:sz w:val="27"/>
          <w:szCs w:val="27"/>
        </w:rPr>
        <w:t>-</w:t>
      </w:r>
      <w:r>
        <w:rPr>
          <w:rFonts w:ascii="Arial" w:hAnsi="Arial" w:cs="Arial" w:eastAsia="Arial"/>
          <w:color w:val="979797"/>
          <w:w w:val="170"/>
          <w:sz w:val="27"/>
          <w:szCs w:val="27"/>
        </w:rPr>
        <w:t>-</w:t>
        <w:tab/>
      </w:r>
      <w:r>
        <w:rPr>
          <w:rFonts w:ascii="Arial" w:hAnsi="Arial" w:cs="Arial" w:eastAsia="Arial"/>
          <w:color w:val="979797"/>
          <w:w w:val="65"/>
          <w:sz w:val="27"/>
          <w:szCs w:val="27"/>
        </w:rPr>
        <w:t>-</w:t>
        <w:tab/>
      </w:r>
      <w:r>
        <w:rPr>
          <w:rFonts w:ascii="Arial" w:hAnsi="Arial" w:cs="Arial" w:eastAsia="Arial"/>
          <w:color w:val="979797"/>
          <w:spacing w:val="-50"/>
          <w:w w:val="170"/>
          <w:sz w:val="27"/>
          <w:szCs w:val="27"/>
        </w:rPr>
        <w:t>:</w:t>
      </w:r>
      <w:r>
        <w:rPr>
          <w:rFonts w:ascii="Arial" w:hAnsi="Arial" w:cs="Arial" w:eastAsia="Arial"/>
          <w:color w:val="979797"/>
          <w:w w:val="170"/>
          <w:sz w:val="27"/>
          <w:szCs w:val="27"/>
        </w:rPr>
        <w:t>,</w:t>
        <w:tab/>
      </w:r>
      <w:r>
        <w:rPr>
          <w:rFonts w:ascii="Arial" w:hAnsi="Arial" w:cs="Arial" w:eastAsia="Arial"/>
          <w:color w:val="979797"/>
          <w:w w:val="400"/>
          <w:sz w:val="27"/>
          <w:szCs w:val="27"/>
        </w:rPr>
        <w:t>'</w:t>
        <w:tab/>
      </w:r>
      <w:r>
        <w:rPr>
          <w:rFonts w:ascii="Arial" w:hAnsi="Arial" w:cs="Arial" w:eastAsia="Arial"/>
          <w:color w:val="01DBDB"/>
          <w:sz w:val="27"/>
          <w:szCs w:val="27"/>
        </w:rPr>
        <w:t>1</w:t>
      </w:r>
      <w:r>
        <w:rPr>
          <w:rFonts w:ascii="Arial" w:hAnsi="Arial" w:cs="Arial" w:eastAsia="Arial"/>
          <w:color w:val="01DBDB"/>
          <w:spacing w:val="-53"/>
          <w:sz w:val="27"/>
          <w:szCs w:val="27"/>
        </w:rPr>
        <w:t> </w:t>
      </w:r>
      <w:r>
        <w:rPr>
          <w:rFonts w:ascii="Arial" w:hAnsi="Arial" w:cs="Arial" w:eastAsia="Arial"/>
          <w:color w:val="979797"/>
          <w:spacing w:val="-44"/>
          <w:w w:val="125"/>
          <w:sz w:val="27"/>
          <w:szCs w:val="27"/>
        </w:rPr>
        <w:t>•</w:t>
      </w:r>
      <w:r>
        <w:rPr>
          <w:rFonts w:ascii="Arial" w:hAnsi="Arial" w:cs="Arial" w:eastAsia="Arial"/>
          <w:color w:val="979797"/>
          <w:w w:val="125"/>
          <w:sz w:val="27"/>
          <w:szCs w:val="27"/>
        </w:rPr>
        <w:t>c</w:t>
        <w:tab/>
      </w:r>
      <w:r>
        <w:rPr>
          <w:rFonts w:ascii="Arial" w:hAnsi="Arial" w:cs="Arial" w:eastAsia="Arial"/>
          <w:color w:val="01DBDB"/>
          <w:spacing w:val="-35"/>
          <w:w w:val="120"/>
          <w:sz w:val="27"/>
          <w:szCs w:val="27"/>
        </w:rPr>
        <w:t>1</w:t>
      </w:r>
      <w:r>
        <w:rPr>
          <w:rFonts w:ascii="Arial" w:hAnsi="Arial" w:cs="Arial" w:eastAsia="Arial"/>
          <w:color w:val="979797"/>
          <w:w w:val="120"/>
          <w:sz w:val="27"/>
          <w:szCs w:val="27"/>
        </w:rPr>
        <w:t>.i</w:t>
        <w:tab/>
      </w:r>
      <w:r>
        <w:rPr>
          <w:rFonts w:ascii="Arial" w:hAnsi="Arial" w:cs="Arial" w:eastAsia="Arial"/>
          <w:i/>
          <w:color w:val="979797"/>
          <w:w w:val="285"/>
          <w:sz w:val="27"/>
          <w:szCs w:val="27"/>
        </w:rPr>
        <w:t>,</w:t>
        <w:tab/>
      </w:r>
      <w:r>
        <w:rPr>
          <w:rFonts w:ascii="Arial" w:hAnsi="Arial" w:cs="Arial" w:eastAsia="Arial"/>
          <w:color w:val="979797"/>
          <w:w w:val="65"/>
          <w:position w:val="11"/>
          <w:sz w:val="27"/>
          <w:szCs w:val="27"/>
        </w:rPr>
        <w:t>-</w:t>
        <w:tab/>
      </w:r>
      <w:r>
        <w:rPr>
          <w:rFonts w:ascii="Times New Roman" w:hAnsi="Times New Roman" w:cs="Times New Roman" w:eastAsia="Times New Roman"/>
          <w:color w:val="979797"/>
          <w:w w:val="240"/>
          <w:position w:val="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446" w:lineRule="atLeast" w:before="0"/>
        <w:ind w:left="0" w:right="1922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3F00FD"/>
          <w:sz w:val="16"/>
        </w:rPr>
        <w:t>----</w:t>
      </w:r>
      <w:r>
        <w:rPr>
          <w:rFonts w:ascii="Times New Roman"/>
          <w:sz w:val="16"/>
        </w:rPr>
      </w:r>
    </w:p>
    <w:p>
      <w:pPr>
        <w:spacing w:after="0" w:line="446" w:lineRule="atLeast"/>
        <w:jc w:val="center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2541" w:space="1832"/>
            <w:col w:w="11712" w:space="8277"/>
            <w:col w:w="6818"/>
          </w:cols>
        </w:sectPr>
      </w:pPr>
    </w:p>
    <w:p>
      <w:pPr>
        <w:tabs>
          <w:tab w:pos="7921" w:val="left" w:leader="none"/>
        </w:tabs>
        <w:spacing w:line="109" w:lineRule="atLeast" w:before="0"/>
        <w:ind w:left="1674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shape style="position:absolute;margin-left:599.162109pt;margin-top:15.384116pt;width:7.45pt;height:13.95pt;mso-position-horizontal-relative:page;mso-position-vertical-relative:paragraph;z-index:14368" type="#_x0000_t202" filled="false" stroked="false">
            <v:textbox inset="0,0,0,0">
              <w:txbxContent>
                <w:p>
                  <w:pPr>
                    <w:spacing w:line="27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979797"/>
                      <w:w w:val="190"/>
                      <w:sz w:val="28"/>
                    </w:rPr>
                    <w:t>,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2.323669pt;margin-top:35.255638pt;width:7.3pt;height:28.6pt;mso-position-horizontal-relative:page;mso-position-vertical-relative:paragraph;z-index:14440" type="#_x0000_t202" filled="false" stroked="false">
            <v:textbox inset="0,0,0,0">
              <w:txbxContent>
                <w:p>
                  <w:pPr>
                    <w:spacing w:line="57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57"/>
                    </w:rPr>
                    <w:t>..</w:t>
                  </w:r>
                  <w:r>
                    <w:rPr>
                      <w:rFonts w:ascii="Times New Roman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95"/>
          <w:sz w:val="36"/>
        </w:rPr>
        <w:t>..</w:t>
        <w:tab/>
      </w:r>
      <w:r>
        <w:rPr>
          <w:rFonts w:ascii="Times New Roman"/>
          <w:color w:val="979797"/>
          <w:w w:val="60"/>
          <w:position w:val="-14"/>
          <w:sz w:val="38"/>
        </w:rPr>
        <w:t>"'</w:t>
      </w:r>
      <w:r>
        <w:rPr>
          <w:rFonts w:ascii="Times New Roman"/>
          <w:sz w:val="38"/>
        </w:rPr>
      </w:r>
    </w:p>
    <w:p>
      <w:pPr>
        <w:spacing w:line="109" w:lineRule="atLeast" w:before="0"/>
        <w:ind w:left="353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w w:val="85"/>
        </w:rPr>
        <w:br w:type="column"/>
      </w:r>
      <w:r>
        <w:rPr>
          <w:rFonts w:ascii="Times New Roman"/>
          <w:color w:val="979797"/>
          <w:w w:val="85"/>
          <w:sz w:val="41"/>
        </w:rPr>
        <w:t>"'</w:t>
      </w:r>
      <w:r>
        <w:rPr>
          <w:rFonts w:ascii="Times New Roman"/>
          <w:color w:val="979797"/>
          <w:spacing w:val="54"/>
          <w:w w:val="85"/>
          <w:sz w:val="41"/>
        </w:rPr>
        <w:t> </w:t>
      </w:r>
      <w:r>
        <w:rPr>
          <w:rFonts w:ascii="Arial"/>
          <w:color w:val="979797"/>
          <w:w w:val="420"/>
          <w:position w:val="22"/>
          <w:sz w:val="27"/>
        </w:rPr>
        <w:t>,</w:t>
      </w:r>
      <w:r>
        <w:rPr>
          <w:rFonts w:ascii="Arial"/>
          <w:sz w:val="27"/>
        </w:rPr>
      </w:r>
    </w:p>
    <w:p>
      <w:pPr>
        <w:tabs>
          <w:tab w:pos="1196" w:val="left" w:leader="none"/>
        </w:tabs>
        <w:spacing w:line="196" w:lineRule="atLeast" w:before="0"/>
        <w:ind w:left="86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 w:hAnsi="Arial"/>
          <w:color w:val="B5B5B5"/>
          <w:sz w:val="24"/>
        </w:rPr>
        <w:t>.</w:t>
        <w:tab/>
      </w:r>
      <w:r>
        <w:rPr>
          <w:rFonts w:ascii="Times New Roman" w:hAnsi="Times New Roman"/>
          <w:color w:val="B5B5B5"/>
          <w:spacing w:val="-10"/>
          <w:w w:val="120"/>
          <w:sz w:val="22"/>
        </w:rPr>
        <w:t>·</w:t>
      </w:r>
      <w:r>
        <w:rPr>
          <w:rFonts w:ascii="Times New Roman" w:hAnsi="Times New Roman"/>
          <w:color w:val="979797"/>
          <w:spacing w:val="-10"/>
          <w:w w:val="120"/>
          <w:sz w:val="22"/>
        </w:rPr>
        <w:t>-</w:t>
      </w:r>
      <w:r>
        <w:rPr>
          <w:rFonts w:ascii="Times New Roman" w:hAnsi="Times New Roman"/>
          <w:color w:val="979797"/>
          <w:w w:val="120"/>
          <w:sz w:val="22"/>
        </w:rPr>
        <w:t> </w:t>
      </w:r>
      <w:r>
        <w:rPr>
          <w:rFonts w:ascii="Times New Roman" w:hAnsi="Times New Roman"/>
          <w:color w:val="979797"/>
          <w:spacing w:val="10"/>
          <w:w w:val="120"/>
          <w:sz w:val="22"/>
        </w:rPr>
        <w:t> </w:t>
      </w:r>
      <w:r>
        <w:rPr>
          <w:rFonts w:ascii="Arial" w:hAnsi="Arial"/>
          <w:color w:val="B5B5B5"/>
          <w:w w:val="135"/>
          <w:sz w:val="24"/>
        </w:rPr>
        <w:t>.</w:t>
      </w:r>
      <w:r>
        <w:rPr>
          <w:rFonts w:ascii="Arial" w:hAnsi="Arial"/>
          <w:color w:val="B5B5B5"/>
          <w:spacing w:val="70"/>
          <w:w w:val="135"/>
          <w:sz w:val="24"/>
        </w:rPr>
        <w:t> </w:t>
      </w:r>
      <w:r>
        <w:rPr>
          <w:rFonts w:ascii="Arial" w:hAnsi="Arial"/>
          <w:color w:val="979797"/>
          <w:w w:val="120"/>
          <w:sz w:val="13"/>
        </w:rPr>
        <w:t>-</w:t>
      </w:r>
      <w:r>
        <w:rPr>
          <w:rFonts w:ascii="Arial" w:hAnsi="Arial"/>
          <w:color w:val="979797"/>
          <w:spacing w:val="-1"/>
          <w:w w:val="120"/>
          <w:sz w:val="13"/>
        </w:rPr>
        <w:t> </w:t>
      </w:r>
      <w:r>
        <w:rPr>
          <w:rFonts w:ascii="Arial" w:hAnsi="Arial"/>
          <w:color w:val="979797"/>
          <w:w w:val="120"/>
          <w:sz w:val="13"/>
        </w:rPr>
        <w:t>-</w:t>
      </w:r>
      <w:r>
        <w:rPr>
          <w:rFonts w:ascii="Arial" w:hAnsi="Arial"/>
          <w:sz w:val="13"/>
        </w:rPr>
      </w:r>
    </w:p>
    <w:p>
      <w:pPr>
        <w:tabs>
          <w:tab w:pos="1542" w:val="left" w:leader="none"/>
        </w:tabs>
        <w:spacing w:line="209" w:lineRule="atLeast" w:before="0"/>
        <w:ind w:left="84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95"/>
        </w:rPr>
        <w:br w:type="column"/>
      </w:r>
      <w:r>
        <w:rPr>
          <w:rFonts w:ascii="Arial"/>
          <w:color w:val="979797"/>
          <w:w w:val="195"/>
          <w:position w:val="1"/>
          <w:sz w:val="12"/>
        </w:rPr>
        <w:t>.</w:t>
      </w:r>
      <w:r>
        <w:rPr>
          <w:rFonts w:ascii="Arial"/>
          <w:color w:val="979797"/>
          <w:spacing w:val="-22"/>
          <w:w w:val="195"/>
          <w:position w:val="1"/>
          <w:sz w:val="12"/>
        </w:rPr>
        <w:t> </w:t>
      </w:r>
      <w:r>
        <w:rPr>
          <w:rFonts w:ascii="Arial"/>
          <w:color w:val="979797"/>
          <w:spacing w:val="-15"/>
          <w:w w:val="195"/>
          <w:position w:val="1"/>
          <w:sz w:val="12"/>
        </w:rPr>
        <w:t>..</w:t>
        <w:tab/>
      </w:r>
      <w:r>
        <w:rPr>
          <w:rFonts w:ascii="Arial"/>
          <w:color w:val="0000FF"/>
          <w:w w:val="105"/>
          <w:sz w:val="12"/>
        </w:rPr>
        <w:t>.</w:t>
      </w:r>
      <w:r>
        <w:rPr>
          <w:rFonts w:ascii="Arial"/>
          <w:sz w:val="12"/>
        </w:rPr>
      </w:r>
    </w:p>
    <w:p>
      <w:pPr>
        <w:spacing w:line="287" w:lineRule="atLeast" w:before="0"/>
        <w:ind w:left="0" w:right="55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w w:val="310"/>
        </w:rPr>
        <w:br w:type="column"/>
      </w:r>
      <w:r>
        <w:rPr>
          <w:rFonts w:ascii="Arial"/>
          <w:color w:val="979797"/>
          <w:w w:val="310"/>
          <w:sz w:val="12"/>
        </w:rPr>
        <w:t>.</w:t>
      </w:r>
      <w:r>
        <w:rPr>
          <w:rFonts w:ascii="Arial"/>
          <w:sz w:val="12"/>
        </w:rPr>
      </w:r>
    </w:p>
    <w:p>
      <w:pPr>
        <w:spacing w:line="112" w:lineRule="exact" w:before="0"/>
        <w:ind w:left="0" w:right="-1" w:firstLine="0"/>
        <w:jc w:val="right"/>
        <w:rPr>
          <w:rFonts w:ascii="Times New Roman" w:hAnsi="Times New Roman" w:cs="Times New Roman" w:eastAsia="Times New Roman"/>
          <w:sz w:val="59"/>
          <w:szCs w:val="59"/>
        </w:rPr>
      </w:pPr>
      <w:r>
        <w:rPr>
          <w:rFonts w:ascii="Times New Roman"/>
          <w:i/>
          <w:color w:val="979797"/>
          <w:spacing w:val="-19"/>
          <w:w w:val="90"/>
          <w:sz w:val="10"/>
        </w:rPr>
        <w:t>$</w:t>
      </w:r>
      <w:r>
        <w:rPr>
          <w:rFonts w:ascii="Times New Roman"/>
          <w:color w:val="979797"/>
          <w:spacing w:val="-159"/>
          <w:w w:val="90"/>
          <w:position w:val="-34"/>
          <w:sz w:val="59"/>
        </w:rPr>
        <w:t>-</w:t>
      </w:r>
      <w:r>
        <w:rPr>
          <w:rFonts w:ascii="Times New Roman"/>
          <w:i/>
          <w:color w:val="979797"/>
          <w:w w:val="90"/>
          <w:sz w:val="10"/>
        </w:rPr>
        <w:t>'  </w:t>
      </w:r>
      <w:r>
        <w:rPr>
          <w:rFonts w:ascii="Times New Roman"/>
          <w:i/>
          <w:color w:val="979797"/>
          <w:spacing w:val="14"/>
          <w:w w:val="90"/>
          <w:sz w:val="10"/>
        </w:rPr>
        <w:t> </w:t>
      </w:r>
      <w:r>
        <w:rPr>
          <w:rFonts w:ascii="Times New Roman"/>
          <w:color w:val="979797"/>
          <w:w w:val="90"/>
          <w:position w:val="-34"/>
          <w:sz w:val="59"/>
        </w:rPr>
        <w:t>-</w:t>
      </w:r>
      <w:r>
        <w:rPr>
          <w:rFonts w:ascii="Times New Roman"/>
          <w:sz w:val="59"/>
        </w:rPr>
      </w:r>
    </w:p>
    <w:p>
      <w:pPr>
        <w:spacing w:line="109" w:lineRule="atLeast" w:before="0"/>
        <w:ind w:left="212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/>
        <w:br w:type="column"/>
      </w:r>
      <w:r>
        <w:rPr>
          <w:rFonts w:ascii="Times New Roman"/>
          <w:color w:val="979797"/>
          <w:spacing w:val="-11"/>
          <w:position w:val="13"/>
          <w:sz w:val="21"/>
        </w:rPr>
        <w:t>'</w:t>
      </w:r>
      <w:r>
        <w:rPr>
          <w:rFonts w:ascii="Times New Roman"/>
          <w:color w:val="979797"/>
          <w:spacing w:val="-5"/>
          <w:position w:val="8"/>
          <w:sz w:val="19"/>
        </w:rPr>
        <w:t>'</w:t>
      </w:r>
      <w:r>
        <w:rPr>
          <w:rFonts w:ascii="Times New Roman"/>
          <w:color w:val="979797"/>
          <w:position w:val="8"/>
          <w:sz w:val="19"/>
        </w:rPr>
        <w:t> </w:t>
      </w:r>
      <w:r>
        <w:rPr>
          <w:rFonts w:ascii="Times New Roman"/>
          <w:color w:val="979797"/>
          <w:spacing w:val="10"/>
          <w:position w:val="8"/>
          <w:sz w:val="19"/>
        </w:rPr>
        <w:t> </w:t>
      </w:r>
      <w:r>
        <w:rPr>
          <w:rFonts w:ascii="Times New Roman"/>
          <w:color w:val="979797"/>
          <w:spacing w:val="-16"/>
          <w:position w:val="1"/>
          <w:sz w:val="12"/>
        </w:rPr>
        <w:t>'</w:t>
      </w:r>
      <w:r>
        <w:rPr>
          <w:rFonts w:ascii="Times New Roman"/>
          <w:color w:val="979797"/>
          <w:spacing w:val="-12"/>
          <w:sz w:val="32"/>
        </w:rPr>
        <w:t>,.</w:t>
      </w:r>
      <w:r>
        <w:rPr>
          <w:rFonts w:ascii="Times New Roman"/>
          <w:color w:val="979797"/>
          <w:spacing w:val="-6"/>
          <w:sz w:val="32"/>
        </w:rPr>
        <w:t>.</w:t>
      </w:r>
      <w:r>
        <w:rPr>
          <w:rFonts w:ascii="Times New Roman"/>
          <w:sz w:val="32"/>
        </w:rPr>
      </w:r>
    </w:p>
    <w:p>
      <w:pPr>
        <w:spacing w:line="109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sz w:val="11"/>
        </w:rPr>
        <w:t>Assumed</w:t>
      </w:r>
      <w:r>
        <w:rPr>
          <w:rFonts w:ascii="Arial"/>
          <w:spacing w:val="14"/>
          <w:w w:val="95"/>
          <w:sz w:val="11"/>
        </w:rPr>
        <w:t> </w:t>
      </w:r>
      <w:r>
        <w:rPr>
          <w:rFonts w:ascii="Arial"/>
          <w:w w:val="95"/>
          <w:sz w:val="11"/>
        </w:rPr>
        <w:t>route</w:t>
      </w:r>
      <w:r>
        <w:rPr>
          <w:rFonts w:ascii="Arial"/>
          <w:sz w:val="11"/>
        </w:rPr>
      </w:r>
    </w:p>
    <w:p>
      <w:pPr>
        <w:tabs>
          <w:tab w:pos="5588" w:val="left" w:leader="none"/>
        </w:tabs>
        <w:spacing w:line="109" w:lineRule="atLeast" w:before="0"/>
        <w:ind w:left="10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2"/>
        </w:rPr>
        <w:t>1500</w:t>
        <w:tab/>
      </w:r>
      <w:r>
        <w:rPr>
          <w:rFonts w:ascii="Arial"/>
          <w:w w:val="105"/>
          <w:position w:val="6"/>
          <w:sz w:val="13"/>
        </w:rPr>
        <w:t>DC</w:t>
      </w:r>
      <w:r>
        <w:rPr>
          <w:rFonts w:ascii="Arial"/>
          <w:sz w:val="13"/>
        </w:rPr>
      </w:r>
    </w:p>
    <w:p>
      <w:pPr>
        <w:spacing w:after="0" w:line="109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8" w:equalWidth="0">
            <w:col w:w="8058" w:space="40"/>
            <w:col w:w="1017" w:space="40"/>
            <w:col w:w="1896" w:space="40"/>
            <w:col w:w="1578" w:space="814"/>
            <w:col w:w="2341" w:space="40"/>
            <w:col w:w="590" w:space="3269"/>
            <w:col w:w="2395" w:space="40"/>
            <w:col w:w="9022"/>
          </w:cols>
        </w:sectPr>
      </w:pPr>
    </w:p>
    <w:p>
      <w:pPr>
        <w:spacing w:line="26" w:lineRule="atLeast" w:before="0"/>
        <w:ind w:left="0" w:right="0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79797"/>
          <w:w w:val="75"/>
          <w:sz w:val="28"/>
        </w:rPr>
        <w:t>,,</w:t>
      </w:r>
      <w:r>
        <w:rPr>
          <w:rFonts w:ascii="Arial"/>
          <w:sz w:val="28"/>
        </w:rPr>
      </w:r>
    </w:p>
    <w:p>
      <w:pPr>
        <w:spacing w:line="121" w:lineRule="exact" w:before="0"/>
        <w:ind w:left="3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spacing w:val="-31"/>
          <w:w w:val="200"/>
          <w:sz w:val="14"/>
        </w:rPr>
        <w:t>,</w:t>
      </w:r>
      <w:r>
        <w:rPr>
          <w:rFonts w:ascii="Arial"/>
          <w:color w:val="979797"/>
          <w:spacing w:val="-137"/>
          <w:w w:val="200"/>
          <w:sz w:val="14"/>
        </w:rPr>
        <w:t>;</w:t>
      </w:r>
      <w:r>
        <w:rPr>
          <w:rFonts w:ascii="Arial"/>
          <w:color w:val="979797"/>
          <w:w w:val="200"/>
          <w:sz w:val="14"/>
        </w:rPr>
        <w:t>'</w:t>
      </w:r>
      <w:r>
        <w:rPr>
          <w:rFonts w:ascii="Arial"/>
          <w:sz w:val="14"/>
        </w:rPr>
      </w:r>
    </w:p>
    <w:p>
      <w:pPr>
        <w:spacing w:line="95" w:lineRule="exact" w:before="0"/>
        <w:ind w:left="355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w w:val="105"/>
        </w:rPr>
        <w:br w:type="column"/>
      </w:r>
      <w:r>
        <w:rPr>
          <w:rFonts w:ascii="Times New Roman"/>
          <w:color w:val="979797"/>
          <w:w w:val="105"/>
          <w:sz w:val="38"/>
        </w:rPr>
        <w:t>.</w:t>
      </w:r>
      <w:r>
        <w:rPr>
          <w:rFonts w:ascii="Times New Roman"/>
          <w:color w:val="979797"/>
          <w:spacing w:val="-58"/>
          <w:w w:val="105"/>
          <w:sz w:val="38"/>
        </w:rPr>
        <w:t>.</w:t>
      </w:r>
      <w:r>
        <w:rPr>
          <w:rFonts w:ascii="Times New Roman"/>
          <w:color w:val="979797"/>
          <w:w w:val="105"/>
          <w:sz w:val="38"/>
        </w:rPr>
        <w:t>.</w:t>
      </w:r>
      <w:r>
        <w:rPr>
          <w:rFonts w:ascii="Times New Roman"/>
          <w:sz w:val="3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spacing w:line="3" w:lineRule="atLeast" w:before="0"/>
        <w:ind w:left="355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115"/>
          <w:sz w:val="11"/>
        </w:rPr>
        <w:t>IH62</w:t>
      </w:r>
      <w:r>
        <w:rPr>
          <w:rFonts w:ascii="Arial"/>
          <w:sz w:val="11"/>
        </w:rPr>
      </w:r>
    </w:p>
    <w:p>
      <w:pPr>
        <w:spacing w:line="16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85"/>
        </w:rPr>
        <w:br w:type="column"/>
      </w:r>
      <w:r>
        <w:rPr>
          <w:rFonts w:ascii="Times New Roman" w:hAnsi="Times New Roman"/>
          <w:color w:val="B5B5B5"/>
          <w:w w:val="285"/>
          <w:sz w:val="6"/>
        </w:rPr>
        <w:t>·</w:t>
      </w:r>
      <w:r>
        <w:rPr>
          <w:rFonts w:ascii="Times New Roman" w:hAnsi="Times New Roman"/>
          <w:color w:val="B5B5B5"/>
          <w:spacing w:val="-17"/>
          <w:w w:val="285"/>
          <w:sz w:val="6"/>
        </w:rPr>
        <w:t> </w:t>
      </w:r>
      <w:r>
        <w:rPr>
          <w:rFonts w:ascii="Times New Roman" w:hAnsi="Times New Roman"/>
          <w:color w:val="979797"/>
          <w:w w:val="105"/>
          <w:sz w:val="6"/>
        </w:rPr>
        <w:t>.(&gt;</w:t>
      </w:r>
      <w:r>
        <w:rPr>
          <w:rFonts w:ascii="Times New Roman" w:hAnsi="Times New Roman"/>
          <w:sz w:val="6"/>
        </w:rPr>
      </w:r>
    </w:p>
    <w:p>
      <w:pPr>
        <w:tabs>
          <w:tab w:pos="1776" w:val="left" w:leader="none"/>
          <w:tab w:pos="2178" w:val="left" w:leader="none"/>
        </w:tabs>
        <w:spacing w:line="95" w:lineRule="exact" w:before="0"/>
        <w:ind w:left="355" w:right="0" w:firstLine="0"/>
        <w:jc w:val="left"/>
        <w:rPr>
          <w:rFonts w:ascii="Arial" w:hAnsi="Arial" w:cs="Arial" w:eastAsia="Arial"/>
          <w:sz w:val="65"/>
          <w:szCs w:val="65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79797"/>
          <w:w w:val="80"/>
          <w:position w:val="-7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color w:val="979797"/>
          <w:spacing w:val="-68"/>
          <w:w w:val="80"/>
          <w:position w:val="-7"/>
          <w:sz w:val="61"/>
          <w:szCs w:val="61"/>
        </w:rPr>
        <w:t> </w:t>
      </w:r>
      <w:r>
        <w:rPr>
          <w:rFonts w:ascii="Courier New" w:hAnsi="Courier New" w:cs="Courier New" w:eastAsia="Courier New"/>
          <w:color w:val="979797"/>
          <w:spacing w:val="-68"/>
          <w:w w:val="80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5"/>
          <w:sz w:val="26"/>
          <w:szCs w:val="26"/>
        </w:rPr>
        <w:tab/>
      </w:r>
      <w:r>
        <w:rPr>
          <w:rFonts w:ascii="Times New Roman" w:hAnsi="Times New Roman" w:cs="Times New Roman" w:eastAsia="Times New Roman"/>
          <w:shadow w:val="0"/>
          <w:color w:val="979797"/>
          <w:w w:val="50"/>
          <w:position w:val="-19"/>
          <w:sz w:val="57"/>
          <w:szCs w:val="57"/>
        </w:rPr>
        <w:t>..</w:t>
        <w:tab/>
      </w:r>
      <w:r>
        <w:rPr>
          <w:rFonts w:ascii="Arial" w:hAnsi="Arial" w:cs="Arial" w:eastAsia="Arial"/>
          <w:shadow w:val="0"/>
          <w:color w:val="979797"/>
          <w:spacing w:val="-56"/>
          <w:w w:val="85"/>
          <w:position w:val="1"/>
          <w:sz w:val="38"/>
          <w:szCs w:val="38"/>
        </w:rPr>
        <w:t>,</w:t>
      </w:r>
      <w:r>
        <w:rPr>
          <w:rFonts w:ascii="Arial" w:hAnsi="Arial" w:cs="Arial" w:eastAsia="Arial"/>
          <w:shadow w:val="0"/>
          <w:color w:val="979797"/>
          <w:w w:val="85"/>
          <w:position w:val="1"/>
          <w:sz w:val="65"/>
          <w:szCs w:val="65"/>
        </w:rPr>
        <w:t>.</w:t>
      </w:r>
      <w:r>
        <w:rPr>
          <w:rFonts w:ascii="Arial" w:hAnsi="Arial" w:cs="Arial" w:eastAsia="Arial"/>
          <w:shadow w:val="0"/>
          <w:sz w:val="65"/>
          <w:szCs w:val="65"/>
        </w:rPr>
      </w:r>
    </w:p>
    <w:p>
      <w:pPr>
        <w:pStyle w:val="Heading8"/>
        <w:tabs>
          <w:tab w:pos="1693" w:val="left" w:leader="none"/>
        </w:tabs>
        <w:spacing w:line="95" w:lineRule="exact"/>
        <w:ind w:left="355" w:right="0"/>
        <w:jc w:val="left"/>
      </w:pPr>
      <w:r>
        <w:rPr>
          <w:w w:val="50"/>
        </w:rPr>
        <w:br w:type="column"/>
      </w:r>
      <w:r>
        <w:rPr>
          <w:color w:val="979797"/>
          <w:w w:val="50"/>
          <w:position w:val="-19"/>
        </w:rPr>
        <w:t>..</w:t>
        <w:tab/>
      </w:r>
      <w:r>
        <w:rPr>
          <w:color w:val="979797"/>
          <w:w w:val="50"/>
        </w:rPr>
        <w:t>..</w:t>
      </w:r>
      <w:r>
        <w:rPr/>
      </w:r>
    </w:p>
    <w:p>
      <w:pPr>
        <w:spacing w:line="187" w:lineRule="atLeast" w:before="0"/>
        <w:ind w:left="0" w:right="391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110"/>
        </w:rPr>
        <w:br w:type="column"/>
      </w:r>
      <w:r>
        <w:rPr>
          <w:rFonts w:ascii="Arial"/>
          <w:w w:val="110"/>
          <w:sz w:val="10"/>
        </w:rPr>
        <w:t>of</w:t>
      </w:r>
      <w:r>
        <w:rPr>
          <w:rFonts w:ascii="Arial"/>
          <w:sz w:val="10"/>
        </w:rPr>
      </w:r>
    </w:p>
    <w:p>
      <w:pPr>
        <w:spacing w:line="223" w:lineRule="auto" w:before="4"/>
        <w:ind w:left="35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1"/>
        </w:rPr>
        <w:t>outfall</w:t>
      </w:r>
      <w:r>
        <w:rPr>
          <w:rFonts w:ascii="Arial"/>
          <w:spacing w:val="-4"/>
          <w:w w:val="95"/>
          <w:sz w:val="11"/>
        </w:rPr>
        <w:t> </w:t>
      </w:r>
      <w:r>
        <w:rPr>
          <w:rFonts w:ascii="Arial"/>
          <w:w w:val="95"/>
          <w:sz w:val="11"/>
        </w:rPr>
        <w:t>across</w:t>
      </w:r>
      <w:r>
        <w:rPr>
          <w:rFonts w:ascii="Arial"/>
          <w:spacing w:val="2"/>
          <w:w w:val="95"/>
          <w:sz w:val="11"/>
        </w:rPr>
        <w:t> </w:t>
      </w:r>
      <w:r>
        <w:rPr>
          <w:rFonts w:ascii="Arial"/>
          <w:w w:val="95"/>
          <w:sz w:val="11"/>
        </w:rPr>
        <w:t>field</w:t>
      </w:r>
      <w:r>
        <w:rPr>
          <w:rFonts w:ascii="Arial"/>
          <w:spacing w:val="-4"/>
          <w:w w:val="95"/>
          <w:sz w:val="11"/>
        </w:rPr>
        <w:t> </w:t>
      </w:r>
      <w:r>
        <w:rPr>
          <w:rFonts w:ascii="Arial"/>
          <w:w w:val="95"/>
          <w:sz w:val="11"/>
        </w:rPr>
        <w:t>towards</w:t>
      </w:r>
      <w:r>
        <w:rPr>
          <w:rFonts w:ascii="Arial"/>
          <w:w w:val="93"/>
          <w:sz w:val="11"/>
        </w:rPr>
        <w:t> </w:t>
      </w:r>
      <w:r>
        <w:rPr>
          <w:rFonts w:ascii="Arial"/>
          <w:w w:val="95"/>
          <w:sz w:val="11"/>
        </w:rPr>
        <w:t>Beec:h</w:t>
      </w:r>
      <w:r>
        <w:rPr>
          <w:rFonts w:ascii="Arial"/>
          <w:spacing w:val="-18"/>
          <w:w w:val="95"/>
          <w:sz w:val="11"/>
        </w:rPr>
        <w:t> </w:t>
      </w:r>
      <w:r>
        <w:rPr>
          <w:rFonts w:ascii="Arial"/>
          <w:w w:val="95"/>
          <w:sz w:val="11"/>
        </w:rPr>
        <w:t>Tree</w:t>
      </w:r>
      <w:r>
        <w:rPr>
          <w:rFonts w:ascii="Arial"/>
          <w:spacing w:val="-17"/>
          <w:w w:val="95"/>
          <w:sz w:val="11"/>
        </w:rPr>
        <w:t> </w:t>
      </w:r>
      <w:r>
        <w:rPr>
          <w:rFonts w:ascii="Arial"/>
          <w:w w:val="95"/>
          <w:sz w:val="12"/>
        </w:rPr>
        <w:t>farm</w:t>
      </w:r>
      <w:r>
        <w:rPr>
          <w:rFonts w:ascii="Arial"/>
          <w:spacing w:val="-20"/>
          <w:w w:val="95"/>
          <w:sz w:val="12"/>
        </w:rPr>
        <w:t> </w:t>
      </w:r>
      <w:r>
        <w:rPr>
          <w:rFonts w:ascii="Arial"/>
          <w:w w:val="95"/>
          <w:sz w:val="11"/>
        </w:rPr>
        <w:t>and</w:t>
      </w:r>
      <w:r>
        <w:rPr>
          <w:rFonts w:ascii="Arial"/>
          <w:w w:val="94"/>
          <w:sz w:val="11"/>
        </w:rPr>
        <w:t> </w:t>
      </w:r>
      <w:r>
        <w:rPr>
          <w:rFonts w:ascii="Arial"/>
          <w:spacing w:val="-1"/>
          <w:sz w:val="11"/>
        </w:rPr>
        <w:t>di</w:t>
      </w:r>
      <w:r>
        <w:rPr>
          <w:rFonts w:ascii="Arial"/>
          <w:spacing w:val="-2"/>
          <w:sz w:val="11"/>
        </w:rPr>
        <w:t>scharge</w:t>
      </w:r>
      <w:r>
        <w:rPr>
          <w:rFonts w:ascii="Arial"/>
          <w:spacing w:val="-11"/>
          <w:sz w:val="11"/>
        </w:rPr>
        <w:t> </w:t>
      </w:r>
      <w:r>
        <w:rPr>
          <w:rFonts w:ascii="Times New Roman"/>
          <w:sz w:val="12"/>
        </w:rPr>
        <w:t>to</w:t>
      </w:r>
      <w:r>
        <w:rPr>
          <w:rFonts w:ascii="Times New Roman"/>
          <w:spacing w:val="-17"/>
          <w:sz w:val="12"/>
        </w:rPr>
        <w:t> </w:t>
      </w:r>
      <w:r>
        <w:rPr>
          <w:rFonts w:ascii="Arial"/>
          <w:sz w:val="11"/>
        </w:rPr>
        <w:t>tributary</w:t>
      </w:r>
      <w:r>
        <w:rPr>
          <w:rFonts w:ascii="Arial"/>
          <w:spacing w:val="-10"/>
          <w:sz w:val="11"/>
        </w:rPr>
        <w:t> </w:t>
      </w:r>
      <w:r>
        <w:rPr>
          <w:rFonts w:ascii="Arial"/>
          <w:sz w:val="10"/>
        </w:rPr>
        <w:t>of</w:t>
      </w:r>
      <w:r>
        <w:rPr>
          <w:rFonts w:ascii="Arial"/>
          <w:sz w:val="10"/>
        </w:rPr>
      </w:r>
    </w:p>
    <w:p>
      <w:pPr>
        <w:spacing w:line="95" w:lineRule="exact" w:before="0"/>
        <w:ind w:left="35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3F00FD"/>
          <w:sz w:val="16"/>
        </w:rPr>
        <w:t>----</w:t>
      </w:r>
      <w:r>
        <w:rPr>
          <w:rFonts w:ascii="Times New Roman"/>
          <w:sz w:val="16"/>
        </w:rPr>
      </w:r>
    </w:p>
    <w:p>
      <w:pPr>
        <w:spacing w:line="141" w:lineRule="atLeast" w:before="0"/>
        <w:ind w:left="147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pacing w:val="-8"/>
          <w:sz w:val="13"/>
        </w:rPr>
        <w:t> </w:t>
      </w:r>
      <w:r>
        <w:rPr>
          <w:rFonts w:ascii="Arial"/>
          <w:sz w:val="13"/>
        </w:rPr>
        <w:t>CHANNEL</w:t>
      </w:r>
      <w:r>
        <w:rPr>
          <w:rFonts w:ascii="Arial"/>
          <w:sz w:val="13"/>
        </w:rPr>
      </w:r>
    </w:p>
    <w:p>
      <w:pPr>
        <w:tabs>
          <w:tab w:pos="1496" w:val="left" w:leader="none"/>
        </w:tabs>
        <w:spacing w:line="176" w:lineRule="exact" w:before="60"/>
        <w:ind w:left="35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Courier New"/>
          <w:w w:val="110"/>
          <w:position w:val="-2"/>
          <w:sz w:val="16"/>
        </w:rPr>
        <w:t>G</w:t>
      </w:r>
      <w:r>
        <w:rPr>
          <w:rFonts w:ascii="Courier New"/>
          <w:spacing w:val="82"/>
          <w:w w:val="110"/>
          <w:position w:val="-2"/>
          <w:sz w:val="16"/>
        </w:rPr>
        <w:t> </w:t>
      </w:r>
      <w:r>
        <w:rPr>
          <w:rFonts w:ascii="Courier New"/>
          <w:color w:val="0000FF"/>
          <w:w w:val="110"/>
          <w:position w:val="-2"/>
          <w:sz w:val="29"/>
        </w:rPr>
        <w:t>D</w:t>
        <w:tab/>
      </w:r>
      <w:r>
        <w:rPr>
          <w:rFonts w:ascii="Arial"/>
          <w:sz w:val="13"/>
        </w:rPr>
        <w:t>ROAD</w:t>
      </w:r>
      <w:r>
        <w:rPr>
          <w:rFonts w:ascii="Arial"/>
          <w:spacing w:val="2"/>
          <w:sz w:val="13"/>
        </w:rPr>
        <w:t> </w:t>
      </w:r>
      <w:r>
        <w:rPr>
          <w:rFonts w:ascii="Arial"/>
          <w:sz w:val="13"/>
        </w:rPr>
        <w:t>GULLY</w:t>
      </w:r>
    </w:p>
    <w:p>
      <w:pPr>
        <w:spacing w:after="0" w:line="176" w:lineRule="exac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1111" w:space="1375"/>
            <w:col w:w="559" w:space="2252"/>
            <w:col w:w="625" w:space="541"/>
            <w:col w:w="512" w:space="208"/>
            <w:col w:w="4768" w:space="3205"/>
            <w:col w:w="1847" w:space="4036"/>
            <w:col w:w="1589" w:space="1445"/>
            <w:col w:w="575" w:space="2721"/>
            <w:col w:w="3811"/>
          </w:cols>
        </w:sectPr>
      </w:pPr>
    </w:p>
    <w:p>
      <w:pPr>
        <w:spacing w:line="224" w:lineRule="exact" w:before="0"/>
        <w:ind w:left="0" w:right="125" w:firstLine="0"/>
        <w:jc w:val="righ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color w:val="979797"/>
          <w:spacing w:val="4"/>
          <w:w w:val="95"/>
          <w:sz w:val="38"/>
        </w:rPr>
        <w:t>.</w:t>
      </w:r>
      <w:r>
        <w:rPr>
          <w:rFonts w:ascii="Times New Roman"/>
          <w:color w:val="979797"/>
          <w:spacing w:val="2"/>
          <w:w w:val="95"/>
          <w:sz w:val="38"/>
        </w:rPr>
        <w:t>.</w:t>
      </w:r>
      <w:r>
        <w:rPr>
          <w:rFonts w:ascii="Times New Roman"/>
          <w:sz w:val="38"/>
        </w:rPr>
      </w:r>
    </w:p>
    <w:p>
      <w:pPr>
        <w:tabs>
          <w:tab w:pos="1528" w:val="left" w:leader="none"/>
          <w:tab w:pos="2344" w:val="left" w:leader="none"/>
        </w:tabs>
        <w:spacing w:line="447" w:lineRule="exact" w:before="0"/>
        <w:ind w:left="852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rFonts w:ascii="Arial"/>
          <w:color w:val="979797"/>
          <w:w w:val="55"/>
          <w:sz w:val="44"/>
        </w:rPr>
        <w:t>"'</w:t>
        <w:tab/>
      </w:r>
      <w:r>
        <w:rPr>
          <w:rFonts w:ascii="Arial"/>
          <w:color w:val="979797"/>
          <w:w w:val="65"/>
          <w:position w:val="13"/>
          <w:sz w:val="42"/>
        </w:rPr>
        <w:t>"</w:t>
      </w:r>
      <w:r>
        <w:rPr>
          <w:rFonts w:ascii="Times New Roman"/>
          <w:color w:val="979797"/>
          <w:w w:val="65"/>
          <w:position w:val="-37"/>
          <w:sz w:val="65"/>
        </w:rPr>
        <w:t>..</w:t>
        <w:tab/>
      </w:r>
      <w:r>
        <w:rPr>
          <w:rFonts w:ascii="Times New Roman"/>
          <w:color w:val="979797"/>
          <w:w w:val="50"/>
          <w:position w:val="-22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660" w:lineRule="exact" w:before="0"/>
        <w:ind w:left="447" w:right="0" w:firstLine="1268"/>
        <w:jc w:val="left"/>
        <w:rPr>
          <w:rFonts w:ascii="Arial" w:hAnsi="Arial" w:cs="Arial" w:eastAsia="Arial"/>
          <w:sz w:val="43"/>
          <w:szCs w:val="43"/>
        </w:rPr>
      </w:pPr>
      <w:r>
        <w:rPr>
          <w:w w:val="90"/>
        </w:rPr>
        <w:br w:type="column"/>
      </w:r>
      <w:r>
        <w:rPr>
          <w:rFonts w:ascii="Arial"/>
          <w:color w:val="979797"/>
          <w:spacing w:val="-72"/>
          <w:w w:val="90"/>
          <w:position w:val="18"/>
          <w:sz w:val="48"/>
        </w:rPr>
        <w:t>-</w:t>
      </w:r>
      <w:r>
        <w:rPr>
          <w:rFonts w:ascii="Arial"/>
          <w:color w:val="EB16B6"/>
          <w:w w:val="90"/>
          <w:sz w:val="43"/>
        </w:rPr>
        <w:t>;i</w:t>
      </w:r>
      <w:r>
        <w:rPr>
          <w:rFonts w:ascii="Arial"/>
          <w:color w:val="EB16B6"/>
          <w:spacing w:val="-71"/>
          <w:w w:val="90"/>
          <w:sz w:val="43"/>
        </w:rPr>
        <w:t> </w:t>
      </w:r>
      <w:r>
        <w:rPr>
          <w:rFonts w:ascii="Arial"/>
          <w:color w:val="904680"/>
          <w:spacing w:val="-86"/>
          <w:w w:val="90"/>
          <w:sz w:val="43"/>
        </w:rPr>
        <w:t>;</w:t>
      </w:r>
      <w:r>
        <w:rPr>
          <w:rFonts w:ascii="Arial"/>
          <w:spacing w:val="14"/>
          <w:w w:val="90"/>
          <w:sz w:val="43"/>
        </w:rPr>
        <w:t>'</w:t>
      </w:r>
      <w:r>
        <w:rPr>
          <w:rFonts w:ascii="Arial"/>
          <w:spacing w:val="-35"/>
          <w:w w:val="90"/>
          <w:sz w:val="43"/>
        </w:rPr>
        <w:t>h</w:t>
      </w:r>
      <w:r>
        <w:rPr>
          <w:rFonts w:ascii="Arial"/>
          <w:spacing w:val="-54"/>
          <w:w w:val="90"/>
          <w:sz w:val="43"/>
        </w:rPr>
        <w:t>-</w:t>
      </w:r>
      <w:r>
        <w:rPr>
          <w:rFonts w:ascii="Arial"/>
          <w:color w:val="797477"/>
          <w:spacing w:val="-188"/>
          <w:w w:val="90"/>
          <w:sz w:val="43"/>
        </w:rPr>
        <w:t>!</w:t>
      </w:r>
      <w:r>
        <w:rPr>
          <w:rFonts w:ascii="Arial"/>
          <w:w w:val="90"/>
          <w:sz w:val="43"/>
        </w:rPr>
        <w:t>'</w:t>
      </w:r>
      <w:r>
        <w:rPr>
          <w:rFonts w:ascii="Arial"/>
          <w:sz w:val="43"/>
        </w:rPr>
      </w:r>
    </w:p>
    <w:p>
      <w:pPr>
        <w:spacing w:line="11" w:lineRule="exact" w:before="0"/>
        <w:ind w:left="447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/>
        <w:pict>
          <v:shape style="position:absolute;margin-left:188.353714pt;margin-top:-6.47927pt;width:81.25pt;height:6pt;mso-position-horizontal-relative:page;mso-position-vertical-relative:paragraph;z-index:-592672" type="#_x0000_t202" filled="false" stroked="false">
            <v:textbox inset="0,0,0,0">
              <w:txbxContent>
                <w:p>
                  <w:pPr>
                    <w:tabs>
                      <w:tab w:pos="1536" w:val="left" w:leader="none"/>
                    </w:tabs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FB00BD"/>
                      <w:w w:val="235"/>
                      <w:sz w:val="12"/>
                    </w:rPr>
                    <w:t>l</w:t>
                    <w:tab/>
                  </w:r>
                  <w:r>
                    <w:rPr>
                      <w:rFonts w:ascii="Times New Roman"/>
                      <w:color w:val="979797"/>
                      <w:w w:val="90"/>
                      <w:sz w:val="12"/>
                    </w:rPr>
                    <w:t>""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z w:val="42"/>
        </w:rPr>
        <w:t>"</w:t>
      </w:r>
      <w:r>
        <w:rPr>
          <w:rFonts w:ascii="Arial"/>
          <w:sz w:val="42"/>
        </w:rPr>
      </w:r>
    </w:p>
    <w:p>
      <w:pPr>
        <w:spacing w:line="114" w:lineRule="exact" w:before="13"/>
        <w:ind w:left="323" w:right="812" w:hanging="13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90"/>
        </w:rPr>
        <w:br w:type="column"/>
      </w:r>
      <w:r>
        <w:rPr>
          <w:rFonts w:ascii="Times New Roman"/>
          <w:color w:val="979797"/>
          <w:spacing w:val="-1"/>
          <w:w w:val="90"/>
          <w:sz w:val="12"/>
        </w:rPr>
        <w:t>'</w:t>
      </w:r>
      <w:r>
        <w:rPr>
          <w:rFonts w:ascii="Times New Roman"/>
          <w:spacing w:val="-1"/>
          <w:w w:val="90"/>
          <w:sz w:val="12"/>
        </w:rPr>
        <w:t>pL78</w:t>
      </w:r>
      <w:r>
        <w:rPr>
          <w:rFonts w:ascii="Times New Roman"/>
          <w:color w:val="262628"/>
          <w:spacing w:val="-2"/>
          <w:w w:val="90"/>
          <w:sz w:val="12"/>
        </w:rPr>
        <w:t>.5:</w:t>
      </w:r>
      <w:r>
        <w:rPr>
          <w:rFonts w:ascii="Times New Roman"/>
          <w:spacing w:val="-1"/>
          <w:w w:val="90"/>
          <w:sz w:val="12"/>
        </w:rPr>
        <w:t>1</w:t>
      </w:r>
      <w:r>
        <w:rPr>
          <w:rFonts w:ascii="Times New Roman"/>
          <w:spacing w:val="25"/>
          <w:w w:val="99"/>
          <w:sz w:val="12"/>
        </w:rPr>
        <w:t> </w:t>
      </w:r>
      <w:r>
        <w:rPr>
          <w:rFonts w:ascii="Times New Roman"/>
          <w:w w:val="95"/>
          <w:sz w:val="12"/>
        </w:rPr>
        <w:t>1 </w:t>
      </w:r>
      <w:r>
        <w:rPr>
          <w:rFonts w:ascii="Times New Roman"/>
          <w:spacing w:val="25"/>
          <w:w w:val="95"/>
          <w:sz w:val="12"/>
        </w:rPr>
        <w:t> </w:t>
      </w:r>
      <w:r>
        <w:rPr>
          <w:rFonts w:ascii="Times New Roman"/>
          <w:spacing w:val="-4"/>
          <w:sz w:val="12"/>
        </w:rPr>
        <w:t>77.31</w:t>
      </w:r>
      <w:r>
        <w:rPr>
          <w:rFonts w:ascii="Times New Roman"/>
          <w:sz w:val="12"/>
        </w:rPr>
      </w:r>
    </w:p>
    <w:p>
      <w:pPr>
        <w:tabs>
          <w:tab w:pos="1190" w:val="left" w:leader="none"/>
        </w:tabs>
        <w:spacing w:line="190" w:lineRule="exact" w:before="0"/>
        <w:ind w:left="32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w w:val="95"/>
          <w:sz w:val="11"/>
        </w:rPr>
        <w:t>X</w:t>
      </w:r>
      <w:r>
        <w:rPr>
          <w:rFonts w:ascii="Arial"/>
          <w:spacing w:val="-2"/>
          <w:w w:val="95"/>
          <w:sz w:val="11"/>
        </w:rPr>
        <w:t> </w:t>
      </w:r>
      <w:r>
        <w:rPr>
          <w:rFonts w:ascii="Arial"/>
          <w:spacing w:val="-22"/>
          <w:w w:val="95"/>
          <w:sz w:val="11"/>
        </w:rPr>
        <w:t>1</w:t>
      </w:r>
      <w:r>
        <w:rPr>
          <w:rFonts w:ascii="Arial"/>
          <w:w w:val="95"/>
          <w:sz w:val="11"/>
        </w:rPr>
        <w:t>QOmm</w:t>
      </w:r>
      <w:r>
        <w:rPr>
          <w:rFonts w:ascii="Arial"/>
          <w:spacing w:val="-13"/>
          <w:w w:val="95"/>
          <w:sz w:val="11"/>
        </w:rPr>
        <w:t> </w:t>
      </w:r>
      <w:r>
        <w:rPr>
          <w:rFonts w:ascii="Arial"/>
          <w:w w:val="95"/>
          <w:sz w:val="11"/>
        </w:rPr>
        <w:t>di</w:t>
        <w:tab/>
      </w:r>
      <w:r>
        <w:rPr>
          <w:rFonts w:ascii="Arial"/>
          <w:i/>
          <w:color w:val="979797"/>
          <w:sz w:val="19"/>
        </w:rPr>
        <w:t>&lt;</w:t>
      </w:r>
      <w:r>
        <w:rPr>
          <w:rFonts w:ascii="Arial"/>
          <w:i/>
          <w:color w:val="979797"/>
          <w:spacing w:val="-27"/>
          <w:sz w:val="19"/>
        </w:rPr>
        <w:t>-</w:t>
      </w:r>
      <w:r>
        <w:rPr>
          <w:rFonts w:ascii="Arial"/>
          <w:i/>
          <w:color w:val="979797"/>
          <w:sz w:val="19"/>
        </w:rPr>
        <w:t>'</w:t>
      </w:r>
      <w:r>
        <w:rPr>
          <w:rFonts w:ascii="Arial"/>
          <w:sz w:val="19"/>
        </w:rPr>
      </w:r>
    </w:p>
    <w:p>
      <w:pPr>
        <w:spacing w:before="64"/>
        <w:ind w:left="226" w:right="81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color w:val="311C69"/>
          <w:w w:val="315"/>
          <w:position w:val="1"/>
          <w:sz w:val="12"/>
          <w:szCs w:val="12"/>
        </w:rPr>
        <w:t>f</w:t>
      </w:r>
      <w:r>
        <w:rPr>
          <w:rFonts w:ascii="Times New Roman" w:hAnsi="Times New Roman" w:cs="Times New Roman" w:eastAsia="Times New Roman"/>
          <w:color w:val="311C69"/>
          <w:spacing w:val="-27"/>
          <w:w w:val="3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-23"/>
          <w:w w:val="95"/>
          <w:sz w:val="12"/>
          <w:szCs w:val="12"/>
        </w:rPr>
        <w:t>M</w:t>
      </w:r>
      <w:r>
        <w:rPr>
          <w:rFonts w:ascii="Times New Roman" w:hAnsi="Times New Roman" w:cs="Times New Roman" w:eastAsia="Times New Roman"/>
          <w:w w:val="95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spacing w:val="-42"/>
          <w:w w:val="95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spacing w:val="-37"/>
          <w:w w:val="95"/>
          <w:sz w:val="12"/>
          <w:szCs w:val="12"/>
        </w:rPr>
        <w:t>H</w:t>
      </w:r>
      <w:r>
        <w:rPr>
          <w:rFonts w:ascii="Times New Roman" w:hAnsi="Times New Roman" w:cs="Times New Roman" w:eastAsia="Times New Roman"/>
          <w:spacing w:val="-34"/>
          <w:w w:val="95"/>
          <w:position w:val="1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spacing w:val="-34"/>
          <w:w w:val="95"/>
          <w:sz w:val="12"/>
          <w:szCs w:val="12"/>
        </w:rPr>
        <w:t>6</w:t>
      </w:r>
      <w:r>
        <w:rPr>
          <w:rFonts w:ascii="Times New Roman" w:hAnsi="Times New Roman" w:cs="Times New Roman" w:eastAsia="Times New Roman"/>
          <w:w w:val="95"/>
          <w:position w:val="1"/>
          <w:sz w:val="12"/>
          <w:szCs w:val="12"/>
        </w:rPr>
        <w:t>!</w:t>
      </w:r>
      <w:r>
        <w:rPr>
          <w:rFonts w:ascii="Times New Roman" w:hAnsi="Times New Roman" w:cs="Times New Roman" w:eastAsia="Times New Roman"/>
          <w:spacing w:val="-15"/>
          <w:w w:val="95"/>
          <w:position w:val="1"/>
          <w:sz w:val="12"/>
          <w:szCs w:val="12"/>
        </w:rPr>
        <w:t>'</w:t>
      </w:r>
      <w:r>
        <w:rPr>
          <w:rFonts w:ascii="Times New Roman" w:hAnsi="Times New Roman" w:cs="Times New Roman" w:eastAsia="Times New Roman"/>
          <w:spacing w:val="-49"/>
          <w:w w:val="95"/>
          <w:sz w:val="12"/>
          <w:szCs w:val="12"/>
        </w:rPr>
        <w:t>3</w:t>
      </w:r>
      <w:r>
        <w:rPr>
          <w:rFonts w:ascii="Times New Roman" w:hAnsi="Times New Roman" w:cs="Times New Roman" w:eastAsia="Times New Roman"/>
          <w:spacing w:val="-19"/>
          <w:w w:val="95"/>
          <w:position w:val="1"/>
          <w:sz w:val="12"/>
          <w:szCs w:val="12"/>
        </w:rPr>
        <w:t>Q</w:t>
      </w:r>
      <w:r>
        <w:rPr>
          <w:rFonts w:ascii="Times New Roman" w:hAnsi="Times New Roman" w:cs="Times New Roman" w:eastAsia="Times New Roman"/>
          <w:spacing w:val="-52"/>
          <w:w w:val="95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w w:val="95"/>
          <w:position w:val="1"/>
          <w:sz w:val="12"/>
          <w:szCs w:val="12"/>
        </w:rPr>
        <w:t>.in</w:t>
      </w:r>
      <w:r>
        <w:rPr>
          <w:rFonts w:ascii="Times New Roman" w:hAnsi="Times New Roman" w:cs="Times New Roman" w:eastAsia="Times New Roman"/>
          <w:spacing w:val="-11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95"/>
          <w:position w:val="1"/>
          <w:sz w:val="12"/>
          <w:szCs w:val="12"/>
        </w:rPr>
        <w:t>di</w:t>
      </w:r>
      <w:r>
        <w:rPr>
          <w:rFonts w:ascii="Times New Roman" w:hAnsi="Times New Roman" w:cs="Times New Roman" w:eastAsia="Times New Roman"/>
          <w:spacing w:val="4"/>
          <w:w w:val="95"/>
          <w:position w:val="1"/>
          <w:sz w:val="12"/>
          <w:szCs w:val="12"/>
        </w:rPr>
        <w:t>a</w:t>
      </w:r>
      <w:r>
        <w:rPr>
          <w:rFonts w:ascii="Arial" w:hAnsi="Arial" w:cs="Arial" w:eastAsia="Arial"/>
          <w:spacing w:val="-16"/>
          <w:w w:val="95"/>
          <w:sz w:val="11"/>
          <w:szCs w:val="11"/>
        </w:rPr>
        <w:t>p</w:t>
      </w:r>
      <w:r>
        <w:rPr>
          <w:rFonts w:ascii="Times New Roman" w:hAnsi="Times New Roman" w:cs="Times New Roman" w:eastAsia="Times New Roman"/>
          <w:color w:val="979797"/>
          <w:w w:val="95"/>
          <w:position w:val="1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79797"/>
          <w:spacing w:val="-15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position w:val="1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79797"/>
          <w:spacing w:val="-14"/>
          <w:w w:val="8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position w:val="1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79797"/>
          <w:spacing w:val="20"/>
          <w:w w:val="80"/>
          <w:position w:val="1"/>
          <w:sz w:val="12"/>
          <w:szCs w:val="12"/>
        </w:rPr>
        <w:t> </w:t>
      </w:r>
      <w:r>
        <w:rPr>
          <w:rFonts w:ascii="Arial" w:hAnsi="Arial" w:cs="Arial" w:eastAsia="Arial"/>
          <w:i/>
          <w:color w:val="979797"/>
          <w:spacing w:val="-40"/>
          <w:w w:val="115"/>
          <w:sz w:val="14"/>
          <w:szCs w:val="14"/>
        </w:rPr>
        <w:t>&lt;</w:t>
      </w:r>
      <w:r>
        <w:rPr>
          <w:rFonts w:ascii="Times New Roman" w:hAnsi="Times New Roman" w:cs="Times New Roman" w:eastAsia="Times New Roman"/>
          <w:color w:val="979797"/>
          <w:spacing w:val="7"/>
          <w:w w:val="115"/>
          <w:position w:val="1"/>
          <w:sz w:val="12"/>
          <w:szCs w:val="12"/>
        </w:rPr>
        <w:t>.</w:t>
      </w:r>
      <w:r>
        <w:rPr>
          <w:rFonts w:ascii="Arial" w:hAnsi="Arial" w:cs="Arial" w:eastAsia="Arial"/>
          <w:i/>
          <w:color w:val="979797"/>
          <w:spacing w:val="-25"/>
          <w:w w:val="11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79797"/>
          <w:w w:val="115"/>
          <w:position w:val="1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color w:val="979797"/>
          <w:spacing w:val="-4"/>
          <w:w w:val="11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spacing w:val="-23"/>
          <w:w w:val="95"/>
          <w:position w:val="1"/>
          <w:sz w:val="12"/>
          <w:szCs w:val="12"/>
        </w:rPr>
        <w:t>o</w:t>
      </w:r>
      <w:r>
        <w:rPr>
          <w:rFonts w:ascii="Arial" w:hAnsi="Arial" w:cs="Arial" w:eastAsia="Arial"/>
          <w:color w:val="979797"/>
          <w:w w:val="95"/>
          <w:sz w:val="14"/>
          <w:szCs w:val="14"/>
        </w:rPr>
        <w:t>"'·'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134" w:lineRule="exact" w:before="94"/>
        <w:ind w:left="0" w:right="61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65"/>
        </w:rPr>
        <w:br w:type="column"/>
      </w:r>
      <w:r>
        <w:rPr>
          <w:rFonts w:ascii="Arial"/>
          <w:i/>
          <w:color w:val="979797"/>
          <w:spacing w:val="-5"/>
          <w:w w:val="65"/>
          <w:sz w:val="14"/>
        </w:rPr>
        <w:t>&lt;-</w:t>
      </w:r>
      <w:r>
        <w:rPr>
          <w:rFonts w:ascii="Arial"/>
          <w:i/>
          <w:color w:val="979797"/>
          <w:spacing w:val="-3"/>
          <w:w w:val="65"/>
          <w:sz w:val="14"/>
        </w:rPr>
        <w:t>'!-</w:t>
      </w:r>
      <w:r>
        <w:rPr>
          <w:rFonts w:ascii="Arial"/>
          <w:sz w:val="14"/>
        </w:rPr>
      </w:r>
    </w:p>
    <w:p>
      <w:pPr>
        <w:spacing w:line="443" w:lineRule="exact" w:before="0"/>
        <w:ind w:left="0" w:right="0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/>
          <w:color w:val="979797"/>
          <w:sz w:val="44"/>
        </w:rPr>
        <w:t>"</w:t>
      </w:r>
      <w:r>
        <w:rPr>
          <w:rFonts w:ascii="Arial"/>
          <w:sz w:val="44"/>
        </w:rPr>
      </w:r>
    </w:p>
    <w:p>
      <w:pPr>
        <w:spacing w:line="38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57"/>
        </w:rPr>
        <w:t>..</w:t>
      </w:r>
      <w:r>
        <w:rPr>
          <w:rFonts w:ascii="Times New Roman"/>
          <w:sz w:val="57"/>
        </w:rPr>
      </w:r>
    </w:p>
    <w:p>
      <w:pPr>
        <w:pStyle w:val="Heading8"/>
        <w:tabs>
          <w:tab w:pos="424" w:val="left" w:leader="none"/>
        </w:tabs>
        <w:spacing w:line="289" w:lineRule="exact"/>
        <w:ind w:left="-28" w:right="0"/>
        <w:jc w:val="left"/>
      </w:pPr>
      <w:r>
        <w:rPr>
          <w:rFonts w:ascii="Arial"/>
          <w:color w:val="B5B5B5"/>
          <w:spacing w:val="-28"/>
          <w:w w:val="50"/>
          <w:position w:val="-2"/>
          <w:sz w:val="24"/>
        </w:rPr>
        <w:t>.</w:t>
      </w:r>
      <w:r>
        <w:rPr>
          <w:color w:val="979797"/>
          <w:w w:val="50"/>
        </w:rPr>
        <w:t>..</w:t>
        <w:tab/>
      </w:r>
      <w:r>
        <w:rPr>
          <w:color w:val="979797"/>
          <w:w w:val="60"/>
          <w:position w:val="-26"/>
        </w:rPr>
        <w:t>..</w:t>
      </w:r>
      <w:r>
        <w:rPr/>
      </w:r>
    </w:p>
    <w:p>
      <w:pPr>
        <w:spacing w:line="141" w:lineRule="exact" w:before="0"/>
        <w:ind w:left="85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0"/>
        </w:rPr>
        <w:br w:type="column"/>
      </w:r>
      <w:r>
        <w:rPr>
          <w:rFonts w:ascii="Times New Roman"/>
          <w:color w:val="979797"/>
          <w:w w:val="80"/>
          <w:sz w:val="14"/>
        </w:rPr>
        <w:t>:&lt;-'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17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1163.983032pt;margin-top:-1.801343pt;width:7.649396pt;height:36.97208pt;mso-position-horizontal-relative:page;mso-position-vertical-relative:paragraph;z-index:-593032" type="#_x0000_t75" stroked="false">
            <v:imagedata r:id="rId841" o:title=""/>
          </v:shape>
        </w:pict>
      </w:r>
      <w:r>
        <w:rPr>
          <w:rFonts w:ascii="Times New Roman" w:hAnsi="Times New Roman" w:cs="Times New Roman" w:eastAsia="Times New Roman"/>
          <w:color w:val="979797"/>
          <w:spacing w:val="-16"/>
          <w:w w:val="90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spacing w:line="72" w:lineRule="exact" w:before="0"/>
        <w:ind w:left="184" w:right="42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821.298706pt;margin-top:-22.037224pt;width:.6pt;height:6.35pt;mso-position-horizontal-relative:page;mso-position-vertical-relative:paragraph;z-index:-591568" type="#_x0000_t202" filled="false" stroked="false">
            <v:textbox inset="0,0,0,0">
              <w:txbxContent>
                <w:p>
                  <w:pPr>
                    <w:spacing w:line="1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79797"/>
                      <w:w w:val="55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spacing w:line="112" w:lineRule="exact" w:before="0"/>
        <w:ind w:left="184" w:right="86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79797"/>
          <w:w w:val="80"/>
          <w:sz w:val="14"/>
        </w:rPr>
        <w:t>&lt;-9</w:t>
      </w:r>
      <w:r>
        <w:rPr>
          <w:rFonts w:ascii="Arial"/>
          <w:i/>
          <w:color w:val="979797"/>
          <w:spacing w:val="20"/>
          <w:w w:val="80"/>
          <w:sz w:val="14"/>
        </w:rPr>
        <w:t> </w:t>
      </w:r>
      <w:r>
        <w:rPr>
          <w:rFonts w:ascii="Arial"/>
          <w:color w:val="979797"/>
          <w:w w:val="80"/>
          <w:sz w:val="8"/>
        </w:rPr>
        <w:t>I     </w:t>
      </w:r>
      <w:r>
        <w:rPr>
          <w:rFonts w:ascii="Arial"/>
          <w:color w:val="979797"/>
          <w:spacing w:val="6"/>
          <w:w w:val="80"/>
          <w:sz w:val="8"/>
        </w:rPr>
        <w:t> </w:t>
      </w:r>
      <w:r>
        <w:rPr>
          <w:rFonts w:ascii="Arial"/>
          <w:color w:val="979797"/>
          <w:w w:val="135"/>
          <w:sz w:val="8"/>
        </w:rPr>
        <w:t>I</w:t>
      </w:r>
      <w:r>
        <w:rPr>
          <w:rFonts w:ascii="Arial"/>
          <w:sz w:val="8"/>
        </w:rPr>
      </w:r>
    </w:p>
    <w:p>
      <w:pPr>
        <w:spacing w:line="130" w:lineRule="exact" w:before="0"/>
        <w:ind w:left="38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135"/>
          <w:sz w:val="8"/>
        </w:rPr>
        <w:t>I</w:t>
      </w:r>
      <w:r>
        <w:rPr>
          <w:rFonts w:ascii="Arial"/>
          <w:color w:val="979797"/>
          <w:spacing w:val="24"/>
          <w:w w:val="135"/>
          <w:sz w:val="8"/>
        </w:rPr>
        <w:t> </w:t>
      </w:r>
      <w:r>
        <w:rPr>
          <w:rFonts w:ascii="Arial"/>
          <w:i/>
          <w:color w:val="979797"/>
          <w:w w:val="90"/>
          <w:sz w:val="14"/>
        </w:rPr>
        <w:t>!&lt;-9</w:t>
      </w:r>
      <w:r>
        <w:rPr>
          <w:rFonts w:ascii="Arial"/>
          <w:sz w:val="14"/>
        </w:rPr>
      </w:r>
    </w:p>
    <w:p>
      <w:pPr>
        <w:spacing w:line="91" w:lineRule="exact" w:before="0"/>
        <w:ind w:left="350" w:right="86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811.418945pt;margin-top:1.745802pt;width:10.1pt;height:12.65pt;mso-position-horizontal-relative:page;mso-position-vertical-relative:paragraph;z-index:-592648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Arial"/>
                      <w:color w:val="979797"/>
                      <w:w w:val="85"/>
                      <w:sz w:val="25"/>
                    </w:rPr>
                    <w:t>I</w:t>
                  </w:r>
                  <w:r>
                    <w:rPr>
                      <w:rFonts w:ascii="Arial"/>
                      <w:color w:val="979797"/>
                      <w:spacing w:val="-39"/>
                      <w:w w:val="85"/>
                      <w:sz w:val="25"/>
                    </w:rPr>
                    <w:t> </w:t>
                  </w:r>
                  <w:r>
                    <w:rPr>
                      <w:rFonts w:ascii="Arial"/>
                      <w:color w:val="979797"/>
                      <w:spacing w:val="-8"/>
                      <w:w w:val="130"/>
                      <w:sz w:val="25"/>
                    </w:rPr>
                    <w:t>i</w:t>
                  </w:r>
                  <w:r>
                    <w:rPr>
                      <w:rFonts w:ascii="Arial"/>
                      <w:color w:val="979797"/>
                      <w:spacing w:val="-34"/>
                      <w:w w:val="130"/>
                      <w:sz w:val="25"/>
                    </w:rPr>
                    <w:t>I</w:t>
                  </w:r>
                  <w:r>
                    <w:rPr>
                      <w:rFonts w:ascii="Arial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165"/>
          <w:sz w:val="8"/>
        </w:rPr>
        <w:t>I  </w:t>
      </w:r>
      <w:r>
        <w:rPr>
          <w:rFonts w:ascii="Arial"/>
          <w:color w:val="979797"/>
          <w:spacing w:val="17"/>
          <w:w w:val="165"/>
          <w:sz w:val="8"/>
        </w:rPr>
        <w:t> </w:t>
      </w:r>
      <w:r>
        <w:rPr>
          <w:rFonts w:ascii="Arial"/>
          <w:color w:val="979797"/>
          <w:w w:val="165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tabs>
          <w:tab w:pos="404" w:val="left" w:leader="none"/>
        </w:tabs>
        <w:spacing w:line="8" w:lineRule="atLeast" w:before="52"/>
        <w:ind w:left="244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161.036621pt;margin-top:7.09445pt;width:6.35pt;height:30.55pt;mso-position-horizontal-relative:page;mso-position-vertical-relative:paragraph;z-index:-59149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1"/>
                      <w:szCs w:val="61"/>
                    </w:rPr>
                  </w:pPr>
                  <w:bookmarkStart w:name="_TOC_250002" w:id="14"/>
                  <w:r>
                    <w:rPr>
                      <w:rFonts w:ascii="Arial"/>
                      <w:color w:val="979797"/>
                      <w:w w:val="70"/>
                      <w:sz w:val="61"/>
                    </w:rPr>
                    <w:t>I</w:t>
                  </w:r>
                  <w:bookmarkEnd w:id="14"/>
                  <w:r>
                    <w:rPr>
                      <w:rFonts w:ascii="Arial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60"/>
          <w:sz w:val="2"/>
        </w:rPr>
        <w:t>&lt;</w:t>
      </w:r>
      <w:r>
        <w:rPr>
          <w:rFonts w:ascii="Arial"/>
          <w:color w:val="979797"/>
          <w:w w:val="60"/>
          <w:sz w:val="8"/>
        </w:rPr>
        <w:tab/>
      </w:r>
      <w:r>
        <w:rPr>
          <w:rFonts w:ascii="Arial"/>
          <w:color w:val="979797"/>
          <w:w w:val="145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0"/>
        <w:rPr>
          <w:rFonts w:ascii="Arial" w:hAnsi="Arial" w:cs="Arial" w:eastAsia="Arial"/>
          <w:sz w:val="8"/>
          <w:szCs w:val="8"/>
        </w:rPr>
      </w:pPr>
    </w:p>
    <w:p>
      <w:pPr>
        <w:spacing w:line="116" w:lineRule="exact" w:before="0"/>
        <w:ind w:left="182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sz w:val="11"/>
        </w:rPr>
        <w:t>Note.</w:t>
      </w:r>
    </w:p>
    <w:p>
      <w:pPr>
        <w:spacing w:line="128" w:lineRule="exact" w:before="0"/>
        <w:ind w:left="852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sz w:val="12"/>
        </w:rPr>
        <w:t>Tap </w:t>
      </w:r>
      <w:r>
        <w:rPr>
          <w:rFonts w:ascii="Times New Roman"/>
          <w:sz w:val="11"/>
        </w:rPr>
        <w:t>roots</w:t>
      </w:r>
      <w:r>
        <w:rPr>
          <w:rFonts w:ascii="Times New Roman"/>
          <w:spacing w:val="6"/>
          <w:sz w:val="11"/>
        </w:rPr>
        <w:t> </w:t>
      </w:r>
      <w:r>
        <w:rPr>
          <w:rFonts w:ascii="Times New Roman"/>
          <w:sz w:val="12"/>
        </w:rPr>
        <w:t>at</w:t>
      </w:r>
      <w:r>
        <w:rPr>
          <w:rFonts w:ascii="Times New Roman"/>
          <w:spacing w:val="-12"/>
          <w:sz w:val="12"/>
        </w:rPr>
        <w:t> </w:t>
      </w:r>
      <w:r>
        <w:rPr>
          <w:rFonts w:ascii="Times New Roman"/>
          <w:sz w:val="11"/>
        </w:rPr>
        <w:t>joints</w:t>
      </w:r>
      <w:r>
        <w:rPr>
          <w:rFonts w:ascii="Times New Roman"/>
          <w:sz w:val="11"/>
        </w:rPr>
      </w:r>
    </w:p>
    <w:p>
      <w:pPr>
        <w:spacing w:line="80" w:lineRule="exact" w:before="14"/>
        <w:ind w:left="85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w w:val="110"/>
          <w:sz w:val="10"/>
        </w:rPr>
        <w:t>within</w:t>
      </w:r>
      <w:r>
        <w:rPr>
          <w:rFonts w:ascii="Arial"/>
          <w:spacing w:val="-19"/>
          <w:w w:val="110"/>
          <w:sz w:val="10"/>
        </w:rPr>
        <w:t> </w:t>
      </w:r>
      <w:r>
        <w:rPr>
          <w:rFonts w:ascii="Arial"/>
          <w:w w:val="110"/>
          <w:sz w:val="10"/>
        </w:rPr>
        <w:t>survey</w:t>
      </w:r>
      <w:r>
        <w:rPr>
          <w:rFonts w:ascii="Arial"/>
          <w:spacing w:val="-6"/>
          <w:w w:val="110"/>
          <w:sz w:val="10"/>
        </w:rPr>
        <w:t> </w:t>
      </w:r>
      <w:r>
        <w:rPr>
          <w:rFonts w:ascii="Times New Roman"/>
          <w:w w:val="110"/>
          <w:sz w:val="10"/>
        </w:rPr>
        <w:t>length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7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3F00FD"/>
          <w:sz w:val="16"/>
        </w:rPr>
        <w:t>----</w:t>
      </w:r>
      <w:r>
        <w:rPr>
          <w:rFonts w:ascii="Times New Roman"/>
          <w:sz w:val="16"/>
        </w:rPr>
      </w:r>
    </w:p>
    <w:p>
      <w:pPr>
        <w:spacing w:line="98" w:lineRule="exact" w:before="0"/>
        <w:ind w:left="85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pacing w:val="-2"/>
          <w:sz w:val="11"/>
        </w:rPr>
        <w:t>Di</w:t>
      </w:r>
      <w:r>
        <w:rPr>
          <w:rFonts w:ascii="Arial"/>
          <w:spacing w:val="-3"/>
          <w:sz w:val="11"/>
        </w:rPr>
        <w:t>ngle</w:t>
      </w:r>
      <w:r>
        <w:rPr>
          <w:rFonts w:ascii="Arial"/>
          <w:spacing w:val="-7"/>
          <w:sz w:val="11"/>
        </w:rPr>
        <w:t> </w:t>
      </w:r>
      <w:r>
        <w:rPr>
          <w:rFonts w:ascii="Arial"/>
          <w:sz w:val="11"/>
        </w:rPr>
        <w:t>Brook</w:t>
      </w:r>
      <w:r>
        <w:rPr>
          <w:rFonts w:ascii="Arial"/>
          <w:spacing w:val="-13"/>
          <w:sz w:val="11"/>
        </w:rPr>
        <w:t> </w:t>
      </w:r>
      <w:r>
        <w:rPr>
          <w:rFonts w:ascii="Times New Roman"/>
          <w:sz w:val="12"/>
        </w:rPr>
        <w:t>to</w:t>
      </w:r>
      <w:r>
        <w:rPr>
          <w:rFonts w:ascii="Times New Roman"/>
          <w:spacing w:val="-8"/>
          <w:sz w:val="12"/>
        </w:rPr>
        <w:t> </w:t>
      </w:r>
      <w:r>
        <w:rPr>
          <w:rFonts w:ascii="Arial"/>
          <w:sz w:val="11"/>
        </w:rPr>
        <w:t>east</w:t>
      </w:r>
      <w:r>
        <w:rPr>
          <w:rFonts w:ascii="Arial"/>
          <w:spacing w:val="-11"/>
          <w:sz w:val="11"/>
        </w:rPr>
        <w:t> </w:t>
      </w:r>
      <w:r>
        <w:rPr>
          <w:rFonts w:ascii="Arial"/>
          <w:sz w:val="10"/>
        </w:rPr>
        <w:t>of</w:t>
      </w:r>
      <w:r>
        <w:rPr>
          <w:rFonts w:ascii="Arial"/>
          <w:spacing w:val="-17"/>
          <w:sz w:val="10"/>
        </w:rPr>
        <w:t> </w:t>
      </w:r>
      <w:r>
        <w:rPr>
          <w:rFonts w:ascii="Arial"/>
          <w:sz w:val="11"/>
        </w:rPr>
        <w:t>A535</w:t>
      </w:r>
      <w:r>
        <w:rPr>
          <w:rFonts w:ascii="Arial"/>
          <w:sz w:val="11"/>
        </w:rPr>
      </w:r>
    </w:p>
    <w:p>
      <w:pPr>
        <w:spacing w:line="132" w:lineRule="exact" w:before="0"/>
        <w:ind w:left="50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3F00FD"/>
          <w:sz w:val="16"/>
        </w:rPr>
        <w:t>-----</w:t>
      </w:r>
      <w:r>
        <w:rPr>
          <w:rFonts w:ascii="Times New Roman"/>
          <w:sz w:val="16"/>
        </w:rPr>
      </w:r>
    </w:p>
    <w:p>
      <w:pPr>
        <w:tabs>
          <w:tab w:pos="1987" w:val="left" w:leader="none"/>
        </w:tabs>
        <w:spacing w:before="103"/>
        <w:ind w:left="85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RWP</w:t>
        <w:tab/>
        <w:t>RAINWATER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PIPE</w:t>
      </w:r>
      <w:r>
        <w:rPr>
          <w:rFonts w:ascii="Arial"/>
          <w:sz w:val="13"/>
        </w:rPr>
      </w:r>
    </w:p>
    <w:p>
      <w:pPr>
        <w:spacing w:line="240" w:lineRule="auto" w:before="2"/>
        <w:rPr>
          <w:rFonts w:ascii="Arial" w:hAnsi="Arial" w:cs="Arial" w:eastAsia="Arial"/>
          <w:sz w:val="14"/>
          <w:szCs w:val="14"/>
        </w:rPr>
      </w:pPr>
    </w:p>
    <w:p>
      <w:pPr>
        <w:tabs>
          <w:tab w:pos="1948" w:val="left" w:leader="none"/>
        </w:tabs>
        <w:spacing w:before="0"/>
        <w:ind w:left="85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05"/>
          <w:position w:val="-2"/>
          <w:sz w:val="13"/>
        </w:rPr>
        <w:t>DR  </w:t>
      </w:r>
      <w:r>
        <w:rPr>
          <w:rFonts w:ascii="Arial"/>
          <w:spacing w:val="4"/>
          <w:w w:val="105"/>
          <w:position w:val="-2"/>
          <w:sz w:val="13"/>
        </w:rPr>
        <w:t> </w:t>
      </w:r>
      <w:r>
        <w:rPr>
          <w:rFonts w:ascii="Arial"/>
          <w:color w:val="FD0000"/>
          <w:w w:val="105"/>
          <w:position w:val="-2"/>
          <w:sz w:val="13"/>
        </w:rPr>
        <w:t>o</w:t>
        <w:tab/>
      </w:r>
      <w:r>
        <w:rPr>
          <w:rFonts w:ascii="Arial"/>
          <w:spacing w:val="-1"/>
          <w:sz w:val="13"/>
        </w:rPr>
        <w:t>DRAINAGE</w:t>
      </w:r>
      <w:r>
        <w:rPr>
          <w:rFonts w:ascii="Arial"/>
          <w:spacing w:val="-11"/>
          <w:sz w:val="13"/>
        </w:rPr>
        <w:t> </w:t>
      </w:r>
      <w:r>
        <w:rPr>
          <w:rFonts w:ascii="Arial"/>
          <w:sz w:val="13"/>
        </w:rPr>
        <w:t>OUTLET</w:t>
      </w:r>
      <w:r>
        <w:rPr>
          <w:rFonts w:ascii="Arial"/>
          <w:sz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12" w:equalWidth="0">
            <w:col w:w="2507" w:space="40"/>
            <w:col w:w="2666" w:space="40"/>
            <w:col w:w="1549" w:space="40"/>
            <w:col w:w="1483" w:space="40"/>
            <w:col w:w="1113" w:space="4827"/>
            <w:col w:w="1337" w:space="40"/>
            <w:col w:w="688" w:space="1167"/>
            <w:col w:w="1776" w:space="40"/>
            <w:col w:w="983" w:space="209"/>
            <w:col w:w="2184" w:space="40"/>
            <w:col w:w="771" w:space="3354"/>
            <w:col w:w="4286"/>
          </w:cols>
        </w:sectPr>
      </w:pPr>
    </w:p>
    <w:p>
      <w:pPr>
        <w:tabs>
          <w:tab w:pos="1062" w:val="left" w:leader="none"/>
        </w:tabs>
        <w:spacing w:line="426" w:lineRule="atLeast" w:before="0"/>
        <w:ind w:left="406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rFonts w:ascii="Times New Roman"/>
          <w:color w:val="979797"/>
          <w:w w:val="50"/>
          <w:position w:val="-14"/>
          <w:sz w:val="57"/>
        </w:rPr>
        <w:t>..</w:t>
        <w:tab/>
      </w:r>
      <w:r>
        <w:rPr>
          <w:rFonts w:ascii="Times New Roman"/>
          <w:color w:val="979797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426" w:lineRule="atLeast" w:before="0"/>
        <w:ind w:left="406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55"/>
        </w:rPr>
        <w:br w:type="column"/>
      </w:r>
      <w:r>
        <w:rPr>
          <w:rFonts w:ascii="Times New Roman"/>
          <w:color w:val="979797"/>
          <w:w w:val="155"/>
          <w:sz w:val="6"/>
        </w:rPr>
        <w:t>,i.  </w:t>
      </w:r>
      <w:r>
        <w:rPr>
          <w:rFonts w:ascii="Times New Roman"/>
          <w:color w:val="979797"/>
          <w:spacing w:val="13"/>
          <w:w w:val="155"/>
          <w:sz w:val="6"/>
        </w:rPr>
        <w:t> </w:t>
      </w:r>
      <w:r>
        <w:rPr>
          <w:rFonts w:ascii="Times New Roman"/>
          <w:color w:val="979797"/>
          <w:w w:val="155"/>
          <w:sz w:val="6"/>
        </w:rPr>
        <w:t>_    </w:t>
      </w:r>
      <w:r>
        <w:rPr>
          <w:rFonts w:ascii="Times New Roman"/>
          <w:color w:val="979797"/>
          <w:spacing w:val="22"/>
          <w:w w:val="155"/>
          <w:sz w:val="6"/>
        </w:rPr>
        <w:t> </w:t>
      </w:r>
      <w:r>
        <w:rPr>
          <w:rFonts w:ascii="Times New Roman"/>
          <w:color w:val="979797"/>
          <w:w w:val="355"/>
          <w:sz w:val="6"/>
        </w:rPr>
        <w:t>-</w:t>
      </w:r>
      <w:r>
        <w:rPr>
          <w:rFonts w:ascii="Times New Roman"/>
          <w:sz w:val="6"/>
        </w:rPr>
      </w:r>
    </w:p>
    <w:p>
      <w:pPr>
        <w:spacing w:line="426" w:lineRule="atLeast" w:before="0"/>
        <w:ind w:left="0" w:right="0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w w:val="50"/>
        </w:rPr>
        <w:br w:type="column"/>
      </w:r>
      <w:r>
        <w:rPr>
          <w:rFonts w:ascii="Arial"/>
          <w:i/>
          <w:color w:val="979797"/>
          <w:w w:val="50"/>
          <w:sz w:val="19"/>
        </w:rPr>
        <w:t>&lt;-'</w:t>
      </w:r>
      <w:r>
        <w:rPr>
          <w:rFonts w:ascii="Arial"/>
          <w:sz w:val="19"/>
        </w:rPr>
      </w:r>
    </w:p>
    <w:p>
      <w:pPr>
        <w:spacing w:line="426" w:lineRule="atLeast" w:before="0"/>
        <w:ind w:left="8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pacing w:val="-3"/>
          <w:sz w:val="12"/>
        </w:rPr>
        <w:t>CL78.</w:t>
      </w:r>
      <w:r>
        <w:rPr>
          <w:rFonts w:ascii="Times New Roman"/>
          <w:spacing w:val="-2"/>
          <w:sz w:val="12"/>
        </w:rPr>
        <w:t>1</w:t>
      </w:r>
      <w:r>
        <w:rPr>
          <w:rFonts w:ascii="Times New Roman"/>
          <w:color w:val="262628"/>
          <w:spacing w:val="-2"/>
          <w:sz w:val="12"/>
        </w:rPr>
        <w:t>'(/f</w:t>
      </w:r>
      <w:r>
        <w:rPr>
          <w:rFonts w:ascii="Times New Roman"/>
          <w:color w:val="262628"/>
          <w:spacing w:val="-7"/>
          <w:sz w:val="12"/>
        </w:rPr>
        <w:t> </w:t>
      </w:r>
      <w:r>
        <w:rPr>
          <w:rFonts w:ascii="Times New Roman"/>
          <w:color w:val="979797"/>
          <w:w w:val="95"/>
          <w:sz w:val="12"/>
        </w:rPr>
        <w:t>.,_</w:t>
      </w:r>
      <w:r>
        <w:rPr>
          <w:rFonts w:ascii="Times New Roman"/>
          <w:sz w:val="12"/>
        </w:rPr>
      </w:r>
    </w:p>
    <w:p>
      <w:pPr>
        <w:tabs>
          <w:tab w:pos="8958" w:val="left" w:leader="none"/>
        </w:tabs>
        <w:spacing w:line="426" w:lineRule="atLeast" w:before="0"/>
        <w:ind w:left="7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color w:val="979797"/>
          <w:w w:val="8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979797"/>
          <w:spacing w:val="-13"/>
          <w:w w:val="85"/>
          <w:sz w:val="14"/>
          <w:szCs w:val="14"/>
        </w:rPr>
        <w:t>#</w:t>
      </w:r>
      <w:r>
        <w:rPr>
          <w:rFonts w:ascii="Times New Roman" w:hAnsi="Times New Roman" w:cs="Times New Roman" w:eastAsia="Times New Roman"/>
          <w:color w:val="979797"/>
          <w:spacing w:val="-67"/>
          <w:w w:val="8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979797"/>
          <w:w w:val="85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color w:val="979797"/>
          <w:spacing w:val="-23"/>
          <w:w w:val="8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75"/>
          <w:sz w:val="14"/>
          <w:szCs w:val="14"/>
        </w:rPr>
        <w:t>U</w:t>
        <w:tab/>
      </w:r>
      <w:r>
        <w:rPr>
          <w:rFonts w:ascii="Times New Roman" w:hAnsi="Times New Roman" w:cs="Times New Roman" w:eastAsia="Times New Roman"/>
          <w:color w:val="979797"/>
          <w:w w:val="75"/>
          <w:position w:val="-2"/>
          <w:sz w:val="24"/>
          <w:szCs w:val="24"/>
        </w:rPr>
        <w:t>••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26" w:lineRule="atLeas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1226" w:space="2994"/>
            <w:col w:w="820" w:space="40"/>
            <w:col w:w="451" w:space="40"/>
            <w:col w:w="704" w:space="40"/>
            <w:col w:w="24865"/>
          </w:cols>
        </w:sectPr>
      </w:pPr>
    </w:p>
    <w:p>
      <w:pPr>
        <w:spacing w:line="626" w:lineRule="atLeast" w:before="0"/>
        <w:ind w:left="0" w:right="359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230.821228pt;margin-top:-1.968832pt;width:57.25pt;height:16.3pt;mso-position-horizontal-relative:page;mso-position-vertical-relative:paragraph;z-index:-592624" type="#_x0000_t202" filled="false" stroked="false">
            <v:textbox inset="0,0,0,0">
              <w:txbxContent>
                <w:p>
                  <w:pPr>
                    <w:spacing w:line="32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Arial" w:hAnsi="Arial"/>
                      <w:spacing w:val="-192"/>
                      <w:w w:val="50"/>
                      <w:sz w:val="32"/>
                    </w:rPr>
                    <w:t>i</w:t>
                  </w:r>
                  <w:r>
                    <w:rPr>
                      <w:rFonts w:ascii="Arial" w:hAnsi="Arial"/>
                      <w:color w:val="3F00FD"/>
                      <w:w w:val="50"/>
                      <w:sz w:val="32"/>
                    </w:rPr>
                    <w:t>.</w:t>
                  </w:r>
                  <w:r>
                    <w:rPr>
                      <w:rFonts w:ascii="Arial" w:hAnsi="Arial"/>
                      <w:color w:val="3F00FD"/>
                      <w:spacing w:val="-15"/>
                      <w:w w:val="50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color w:val="B5B5B5"/>
                      <w:w w:val="130"/>
                      <w:sz w:val="16"/>
                    </w:rPr>
                    <w:t>·</w:t>
                  </w:r>
                  <w:r>
                    <w:rPr>
                      <w:rFonts w:ascii="Times New Roman" w:hAns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11"/>
        </w:rPr>
        <w:t>IL</w:t>
      </w:r>
      <w:r>
        <w:rPr>
          <w:rFonts w:ascii="Arial"/>
          <w:spacing w:val="-22"/>
          <w:sz w:val="11"/>
        </w:rPr>
        <w:t> </w:t>
      </w:r>
      <w:r>
        <w:rPr>
          <w:rFonts w:ascii="Arial"/>
          <w:spacing w:val="-2"/>
          <w:sz w:val="11"/>
        </w:rPr>
        <w:t>76.</w:t>
      </w:r>
      <w:r>
        <w:rPr>
          <w:rFonts w:ascii="Arial"/>
          <w:spacing w:val="-3"/>
          <w:sz w:val="11"/>
        </w:rPr>
        <w:t>86</w:t>
      </w:r>
      <w:r>
        <w:rPr>
          <w:rFonts w:ascii="Arial"/>
          <w:spacing w:val="4"/>
          <w:sz w:val="11"/>
        </w:rPr>
        <w:t> </w:t>
      </w:r>
      <w:r>
        <w:rPr>
          <w:rFonts w:ascii="Times New Roman"/>
          <w:i/>
          <w:color w:val="1CD1D1"/>
          <w:w w:val="75"/>
          <w:sz w:val="8"/>
        </w:rPr>
        <w:t>..._</w:t>
      </w:r>
      <w:r>
        <w:rPr>
          <w:rFonts w:ascii="Times New Roman"/>
          <w:i/>
          <w:color w:val="1CD1D1"/>
          <w:spacing w:val="-12"/>
          <w:w w:val="75"/>
          <w:sz w:val="8"/>
        </w:rPr>
        <w:t> </w:t>
      </w:r>
      <w:r>
        <w:rPr>
          <w:rFonts w:ascii="Times New Roman"/>
          <w:i/>
          <w:color w:val="979797"/>
          <w:sz w:val="8"/>
        </w:rPr>
        <w:t>&lt;-</w:t>
      </w:r>
      <w:r>
        <w:rPr>
          <w:rFonts w:ascii="Times New Roman"/>
          <w:sz w:val="8"/>
        </w:rPr>
      </w:r>
    </w:p>
    <w:p>
      <w:pPr>
        <w:tabs>
          <w:tab w:pos="541" w:val="left" w:leader="none"/>
          <w:tab w:pos="841" w:val="left" w:leader="none"/>
        </w:tabs>
        <w:spacing w:line="8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797477"/>
          <w:w w:val="105"/>
          <w:sz w:val="16"/>
        </w:rPr>
        <w:t>ei</w:t>
        <w:tab/>
      </w:r>
      <w:r>
        <w:rPr>
          <w:rFonts w:ascii="Times New Roman"/>
          <w:color w:val="01DBDB"/>
          <w:w w:val="50"/>
          <w:sz w:val="16"/>
        </w:rPr>
        <w:t>""'</w:t>
        <w:tab/>
      </w:r>
      <w:r>
        <w:rPr>
          <w:rFonts w:ascii="Times New Roman"/>
          <w:color w:val="979797"/>
          <w:w w:val="160"/>
          <w:sz w:val="8"/>
        </w:rPr>
        <w:t>0 </w:t>
      </w:r>
      <w:r>
        <w:rPr>
          <w:rFonts w:ascii="Times New Roman"/>
          <w:color w:val="979797"/>
          <w:spacing w:val="15"/>
          <w:w w:val="160"/>
          <w:sz w:val="8"/>
        </w:rPr>
        <w:t> </w:t>
      </w:r>
      <w:r>
        <w:rPr>
          <w:rFonts w:ascii="Times New Roman"/>
          <w:color w:val="979797"/>
          <w:w w:val="125"/>
          <w:sz w:val="8"/>
        </w:rPr>
        <w:t>.</w:t>
      </w:r>
      <w:r>
        <w:rPr>
          <w:rFonts w:ascii="Times New Roman"/>
          <w:sz w:val="8"/>
        </w:rPr>
      </w:r>
    </w:p>
    <w:p>
      <w:pPr>
        <w:spacing w:line="51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75"/>
        </w:rPr>
        <w:br w:type="column"/>
      </w:r>
      <w:r>
        <w:rPr>
          <w:rFonts w:ascii="Times New Roman"/>
          <w:i/>
          <w:color w:val="979797"/>
          <w:spacing w:val="-8"/>
          <w:w w:val="75"/>
          <w:sz w:val="18"/>
        </w:rPr>
        <w:t>'*;</w:t>
      </w:r>
      <w:r>
        <w:rPr>
          <w:rFonts w:ascii="Times New Roman"/>
          <w:i/>
          <w:color w:val="979797"/>
          <w:spacing w:val="-3"/>
          <w:w w:val="75"/>
          <w:sz w:val="18"/>
        </w:rPr>
        <w:t>t</w:t>
      </w:r>
      <w:r>
        <w:rPr>
          <w:rFonts w:ascii="Times New Roman"/>
          <w:i/>
          <w:color w:val="979797"/>
          <w:spacing w:val="52"/>
          <w:w w:val="75"/>
          <w:sz w:val="18"/>
        </w:rPr>
        <w:t> </w:t>
      </w:r>
      <w:r>
        <w:rPr>
          <w:rFonts w:ascii="Times New Roman"/>
          <w:color w:val="979797"/>
          <w:spacing w:val="-4"/>
          <w:w w:val="75"/>
          <w:sz w:val="14"/>
        </w:rPr>
        <w:t>&lt;-</w:t>
      </w:r>
      <w:r>
        <w:rPr>
          <w:rFonts w:ascii="Times New Roman"/>
          <w:color w:val="979797"/>
          <w:spacing w:val="-2"/>
          <w:w w:val="75"/>
          <w:sz w:val="14"/>
        </w:rPr>
        <w:t>"'</w:t>
      </w:r>
      <w:r>
        <w:rPr>
          <w:rFonts w:ascii="Times New Roman"/>
          <w:sz w:val="14"/>
        </w:rPr>
      </w:r>
    </w:p>
    <w:p>
      <w:pPr>
        <w:tabs>
          <w:tab w:pos="159" w:val="left" w:leader="none"/>
        </w:tabs>
        <w:spacing w:line="626" w:lineRule="atLeast" w:before="0"/>
        <w:ind w:left="0" w:right="1269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w w:val="60"/>
        </w:rPr>
        <w:br w:type="column"/>
      </w:r>
      <w:r>
        <w:rPr>
          <w:rFonts w:ascii="Arial"/>
          <w:color w:val="979797"/>
          <w:w w:val="60"/>
          <w:sz w:val="2"/>
        </w:rPr>
        <w:t>&lt;</w:t>
      </w:r>
      <w:r>
        <w:rPr>
          <w:rFonts w:ascii="Arial"/>
          <w:color w:val="979797"/>
          <w:w w:val="60"/>
          <w:sz w:val="8"/>
        </w:rPr>
        <w:tab/>
      </w:r>
      <w:r>
        <w:rPr>
          <w:rFonts w:ascii="Arial"/>
          <w:color w:val="979797"/>
          <w:w w:val="145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5150" w:val="left" w:leader="none"/>
          <w:tab w:pos="6724" w:val="left" w:leader="none"/>
          <w:tab w:pos="7236" w:val="left" w:leader="none"/>
          <w:tab w:pos="10000" w:val="left" w:leader="none"/>
        </w:tabs>
        <w:spacing w:line="88" w:lineRule="exact" w:before="21"/>
        <w:ind w:left="443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799.7453pt;margin-top:13.980139pt;width:116.7pt;height:10pt;mso-position-horizontal-relative:page;mso-position-vertical-relative:paragraph;z-index:151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9"/>
                    <w:gridCol w:w="517"/>
                    <w:gridCol w:w="889"/>
                    <w:gridCol w:w="609"/>
                  </w:tblGrid>
                  <w:tr>
                    <w:trPr>
                      <w:trHeight w:val="114" w:hRule="exact"/>
                    </w:trPr>
                    <w:tc>
                      <w:tcPr>
                        <w:tcW w:w="319" w:type="dxa"/>
                        <w:tcBorders>
                          <w:top w:val="single" w:sz="3" w:space="0" w:color="979797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65" w:lineRule="exact" w:before="49"/>
                          <w:ind w:left="1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pPr>
                        <w:r>
                          <w:rPr>
                            <w:rFonts w:ascii="Times New Roman"/>
                            <w:color w:val="3F00FD"/>
                            <w:w w:val="110"/>
                            <w:sz w:val="6"/>
                          </w:rPr>
                          <w:t>\</w:t>
                        </w:r>
                        <w:r>
                          <w:rPr>
                            <w:rFonts w:ascii="Times New Roman"/>
                            <w:sz w:val="6"/>
                          </w:rPr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65" w:lineRule="exact" w:before="49"/>
                          <w:ind w:right="53"/>
                          <w:jc w:val="right"/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979797"/>
                            <w:w w:val="230"/>
                            <w:sz w:val="6"/>
                            <w:szCs w:val="6"/>
                          </w:rPr>
                          <w:t>-•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r>
                      </w:p>
                    </w:tc>
                  </w:tr>
                  <w:tr>
                    <w:trPr>
                      <w:trHeight w:val="85" w:hRule="exact"/>
                    </w:trPr>
                    <w:tc>
                      <w:tcPr>
                        <w:tcW w:w="31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797"/>
          <w:w w:val="70"/>
          <w:sz w:val="15"/>
        </w:rPr>
        <w:t>'    </w:t>
      </w:r>
      <w:r>
        <w:rPr>
          <w:rFonts w:ascii="Times New Roman" w:hAnsi="Times New Roman"/>
          <w:color w:val="979797"/>
          <w:spacing w:val="4"/>
          <w:w w:val="70"/>
          <w:sz w:val="15"/>
        </w:rPr>
        <w:t> </w:t>
      </w:r>
      <w:r>
        <w:rPr>
          <w:rFonts w:ascii="Times New Roman" w:hAnsi="Times New Roman"/>
          <w:color w:val="979797"/>
          <w:sz w:val="15"/>
        </w:rPr>
        <w:t>'</w:t>
        <w:tab/>
        <w:t>,&lt;</w:t>
        <w:tab/>
      </w:r>
      <w:r>
        <w:rPr>
          <w:rFonts w:ascii="Arial" w:hAnsi="Arial"/>
          <w:w w:val="255"/>
          <w:sz w:val="15"/>
        </w:rPr>
        <w:t>,</w:t>
        <w:tab/>
      </w:r>
      <w:r>
        <w:rPr>
          <w:rFonts w:ascii="Arial" w:hAnsi="Arial"/>
          <w:color w:val="3F00FD"/>
          <w:spacing w:val="-104"/>
          <w:w w:val="90"/>
          <w:sz w:val="15"/>
        </w:rPr>
        <w:t>,</w:t>
      </w:r>
      <w:r>
        <w:rPr>
          <w:rFonts w:ascii="Arial" w:hAnsi="Arial"/>
          <w:color w:val="3F00FD"/>
          <w:w w:val="90"/>
          <w:sz w:val="15"/>
        </w:rPr>
        <w:t>-·</w:t>
      </w:r>
      <w:r>
        <w:rPr>
          <w:rFonts w:ascii="Arial" w:hAnsi="Arial"/>
          <w:color w:val="3F00FD"/>
          <w:spacing w:val="9"/>
          <w:w w:val="90"/>
          <w:sz w:val="15"/>
        </w:rPr>
        <w:t> </w:t>
      </w:r>
      <w:r>
        <w:rPr>
          <w:rFonts w:ascii="Arial" w:hAnsi="Arial"/>
          <w:color w:val="3F00FD"/>
          <w:spacing w:val="-133"/>
          <w:w w:val="90"/>
          <w:sz w:val="15"/>
        </w:rPr>
        <w:t>·</w:t>
      </w:r>
      <w:r>
        <w:rPr>
          <w:rFonts w:ascii="Arial" w:hAnsi="Arial"/>
          <w:color w:val="3F00FD"/>
          <w:spacing w:val="-8"/>
          <w:w w:val="90"/>
          <w:sz w:val="15"/>
        </w:rPr>
        <w:t>'</w:t>
      </w:r>
      <w:r>
        <w:rPr>
          <w:rFonts w:ascii="Arial" w:hAnsi="Arial"/>
          <w:w w:val="90"/>
          <w:sz w:val="15"/>
        </w:rPr>
        <w:t>EXl.mo1</w:t>
        <w:tab/>
      </w:r>
      <w:r>
        <w:rPr>
          <w:rFonts w:ascii="Arial" w:hAnsi="Arial"/>
          <w:color w:val="979797"/>
          <w:w w:val="570"/>
          <w:sz w:val="15"/>
        </w:rPr>
        <w:t>'</w:t>
      </w:r>
      <w:r>
        <w:rPr>
          <w:rFonts w:ascii="Arial" w:hAnsi="Arial"/>
          <w:sz w:val="15"/>
        </w:rPr>
      </w:r>
    </w:p>
    <w:p>
      <w:pPr>
        <w:spacing w:line="57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20"/>
        </w:rPr>
        <w:br w:type="column"/>
      </w:r>
      <w:r>
        <w:rPr>
          <w:rFonts w:ascii="Times New Roman"/>
          <w:w w:val="120"/>
          <w:sz w:val="15"/>
        </w:rPr>
        <w:t>CP</w:t>
      </w:r>
      <w:r>
        <w:rPr>
          <w:rFonts w:ascii="Times New Roman"/>
          <w:spacing w:val="10"/>
          <w:w w:val="120"/>
          <w:sz w:val="15"/>
        </w:rPr>
        <w:t> </w:t>
      </w:r>
      <w:r>
        <w:rPr>
          <w:rFonts w:ascii="Times New Roman"/>
          <w:color w:val="0000FF"/>
          <w:w w:val="155"/>
          <w:sz w:val="15"/>
        </w:rPr>
        <w:t>D</w:t>
      </w:r>
      <w:r>
        <w:rPr>
          <w:rFonts w:ascii="Times New Roman"/>
          <w:sz w:val="15"/>
        </w:rPr>
      </w:r>
    </w:p>
    <w:p>
      <w:pPr>
        <w:spacing w:line="590" w:lineRule="atLeast" w:before="0"/>
        <w:ind w:left="65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CATCHPIT</w:t>
      </w:r>
      <w:r>
        <w:rPr>
          <w:rFonts w:ascii="Arial"/>
          <w:spacing w:val="-9"/>
          <w:sz w:val="13"/>
        </w:rPr>
        <w:t> </w:t>
      </w:r>
      <w:r>
        <w:rPr>
          <w:rFonts w:ascii="Arial"/>
          <w:sz w:val="13"/>
        </w:rPr>
        <w:t>MANHOLE</w:t>
      </w:r>
      <w:r>
        <w:rPr>
          <w:rFonts w:ascii="Arial"/>
          <w:sz w:val="13"/>
        </w:rPr>
      </w:r>
    </w:p>
    <w:p>
      <w:pPr>
        <w:spacing w:after="0" w:line="590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6581" w:space="40"/>
            <w:col w:w="3080" w:space="1899"/>
            <w:col w:w="10352" w:space="1351"/>
            <w:col w:w="4883" w:space="40"/>
            <w:col w:w="2954"/>
          </w:cols>
        </w:sectPr>
      </w:pPr>
    </w:p>
    <w:p>
      <w:pPr>
        <w:spacing w:line="39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60"/>
          <w:position w:val="-2"/>
          <w:sz w:val="9"/>
        </w:rPr>
        <w:t>1  </w:t>
      </w:r>
      <w:r>
        <w:rPr>
          <w:rFonts w:ascii="Times New Roman"/>
          <w:color w:val="979797"/>
          <w:spacing w:val="12"/>
          <w:w w:val="60"/>
          <w:position w:val="-2"/>
          <w:sz w:val="9"/>
        </w:rPr>
        <w:t> </w:t>
      </w:r>
      <w:r>
        <w:rPr>
          <w:rFonts w:ascii="Times New Roman"/>
          <w:color w:val="979797"/>
          <w:w w:val="95"/>
          <w:sz w:val="9"/>
        </w:rPr>
        <w:t>.,.</w:t>
      </w:r>
      <w:r>
        <w:rPr>
          <w:rFonts w:ascii="Times New Roman"/>
          <w:sz w:val="9"/>
        </w:rPr>
      </w:r>
    </w:p>
    <w:p>
      <w:pPr>
        <w:tabs>
          <w:tab w:pos="1580" w:val="left" w:leader="none"/>
        </w:tabs>
        <w:spacing w:line="395" w:lineRule="atLeast" w:before="0"/>
        <w:ind w:left="59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70"/>
        </w:rPr>
        <w:br w:type="column"/>
      </w:r>
      <w:r>
        <w:rPr>
          <w:rFonts w:ascii="Times New Roman"/>
          <w:color w:val="979797"/>
          <w:spacing w:val="-9"/>
          <w:w w:val="70"/>
          <w:sz w:val="19"/>
        </w:rPr>
        <w:t>:-1</w:t>
      </w:r>
      <w:r>
        <w:rPr>
          <w:rFonts w:ascii="Times New Roman"/>
          <w:color w:val="16035E"/>
          <w:spacing w:val="-2"/>
          <w:w w:val="70"/>
          <w:sz w:val="19"/>
        </w:rPr>
        <w:t>\</w:t>
      </w:r>
      <w:r>
        <w:rPr>
          <w:rFonts w:ascii="Times New Roman"/>
          <w:color w:val="16035E"/>
          <w:spacing w:val="12"/>
          <w:w w:val="70"/>
          <w:sz w:val="19"/>
        </w:rPr>
        <w:t> </w:t>
      </w:r>
      <w:r>
        <w:rPr>
          <w:rFonts w:ascii="Times New Roman"/>
          <w:color w:val="979797"/>
          <w:w w:val="70"/>
          <w:sz w:val="19"/>
        </w:rPr>
        <w:t>.;-</w:t>
        <w:tab/>
      </w:r>
      <w:r>
        <w:rPr>
          <w:rFonts w:ascii="Times New Roman"/>
          <w:color w:val="3F00FD"/>
          <w:w w:val="80"/>
          <w:sz w:val="19"/>
        </w:rPr>
        <w:t>-----------</w:t>
      </w:r>
      <w:r>
        <w:rPr>
          <w:rFonts w:ascii="Times New Roman"/>
          <w:sz w:val="19"/>
        </w:rPr>
      </w:r>
    </w:p>
    <w:p>
      <w:pPr>
        <w:spacing w:line="39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1"/>
        </w:rPr>
        <w:t>survey</w:t>
      </w:r>
      <w:r>
        <w:rPr>
          <w:rFonts w:ascii="Times New Roman"/>
          <w:sz w:val="11"/>
        </w:rPr>
      </w:r>
    </w:p>
    <w:p>
      <w:pPr>
        <w:tabs>
          <w:tab w:pos="2356" w:val="left" w:leader="none"/>
          <w:tab w:pos="3375" w:val="left" w:leader="none"/>
        </w:tabs>
        <w:spacing w:line="395" w:lineRule="atLeast" w:before="0"/>
        <w:ind w:left="-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90"/>
        </w:rPr>
        <w:br w:type="column"/>
      </w:r>
      <w:r>
        <w:rPr>
          <w:rFonts w:ascii="Times New Roman"/>
          <w:spacing w:val="-2"/>
          <w:w w:val="90"/>
          <w:sz w:val="11"/>
        </w:rPr>
        <w:t>47.5</w:t>
      </w:r>
      <w:r>
        <w:rPr>
          <w:rFonts w:ascii="Times New Roman"/>
          <w:color w:val="5D5D60"/>
          <w:spacing w:val="-3"/>
          <w:w w:val="90"/>
          <w:sz w:val="11"/>
        </w:rPr>
        <w:t>'.2-</w:t>
        <w:tab/>
      </w:r>
      <w:r>
        <w:rPr>
          <w:rFonts w:ascii="Times New Roman"/>
          <w:color w:val="979797"/>
          <w:w w:val="50"/>
          <w:sz w:val="11"/>
        </w:rPr>
        <w:t>.</w:t>
        <w:tab/>
      </w:r>
      <w:r>
        <w:rPr>
          <w:rFonts w:ascii="Times New Roman"/>
          <w:color w:val="979797"/>
          <w:w w:val="25"/>
          <w:position w:val="2"/>
          <w:sz w:val="9"/>
        </w:rPr>
        <w:t>1</w:t>
      </w:r>
      <w:r>
        <w:rPr>
          <w:rFonts w:ascii="Times New Roman"/>
          <w:sz w:val="9"/>
        </w:rPr>
      </w:r>
    </w:p>
    <w:p>
      <w:pPr>
        <w:spacing w:line="395" w:lineRule="atLeast"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UTL</w:t>
      </w:r>
    </w:p>
    <w:p>
      <w:pPr>
        <w:spacing w:line="395" w:lineRule="atLeast" w:before="0"/>
        <w:ind w:left="8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UNABLE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LOCATE</w:t>
      </w:r>
      <w:r>
        <w:rPr>
          <w:rFonts w:ascii="Arial"/>
          <w:sz w:val="13"/>
        </w:rPr>
      </w:r>
    </w:p>
    <w:p>
      <w:pPr>
        <w:spacing w:after="0" w:line="395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16335" w:space="40"/>
            <w:col w:w="2180" w:space="40"/>
            <w:col w:w="1070" w:space="40"/>
            <w:col w:w="3388" w:space="40"/>
            <w:col w:w="4861" w:space="40"/>
            <w:col w:w="3146"/>
          </w:cols>
        </w:sectPr>
      </w:pPr>
    </w:p>
    <w:p>
      <w:pPr>
        <w:tabs>
          <w:tab w:pos="3650" w:val="left" w:leader="none"/>
        </w:tabs>
        <w:spacing w:line="230" w:lineRule="atLeast" w:before="0"/>
        <w:ind w:left="1483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color w:val="979797"/>
          <w:w w:val="140"/>
          <w:position w:val="-9"/>
          <w:sz w:val="57"/>
        </w:rPr>
        <w:t>-</w:t>
        <w:tab/>
      </w:r>
      <w:r>
        <w:rPr>
          <w:rFonts w:ascii="Times New Roman"/>
          <w:i/>
          <w:color w:val="979797"/>
          <w:w w:val="160"/>
          <w:sz w:val="27"/>
        </w:rPr>
        <w:t>.</w:t>
      </w:r>
      <w:r>
        <w:rPr>
          <w:rFonts w:ascii="Times New Roman"/>
          <w:i/>
          <w:color w:val="979797"/>
          <w:spacing w:val="-98"/>
          <w:w w:val="160"/>
          <w:sz w:val="27"/>
        </w:rPr>
        <w:t>.</w:t>
      </w:r>
      <w:r>
        <w:rPr>
          <w:rFonts w:ascii="Times New Roman"/>
          <w:i/>
          <w:color w:val="979797"/>
          <w:spacing w:val="-74"/>
          <w:w w:val="160"/>
          <w:sz w:val="27"/>
        </w:rPr>
        <w:t>v</w:t>
      </w:r>
      <w:r>
        <w:rPr>
          <w:rFonts w:ascii="Times New Roman"/>
          <w:i/>
          <w:color w:val="979797"/>
          <w:spacing w:val="8"/>
          <w:w w:val="160"/>
          <w:sz w:val="27"/>
        </w:rPr>
        <w:t>/</w:t>
      </w:r>
      <w:r>
        <w:rPr>
          <w:rFonts w:ascii="Times New Roman"/>
          <w:i/>
          <w:color w:val="423B42"/>
          <w:w w:val="160"/>
          <w:sz w:val="27"/>
        </w:rPr>
        <w:t>:fr</w:t>
      </w:r>
      <w:r>
        <w:rPr>
          <w:rFonts w:ascii="Times New Roman"/>
          <w:sz w:val="27"/>
        </w:rPr>
      </w:r>
    </w:p>
    <w:p>
      <w:pPr>
        <w:tabs>
          <w:tab w:pos="7373" w:val="left" w:leader="none"/>
        </w:tabs>
        <w:spacing w:line="238" w:lineRule="atLeast" w:before="0"/>
        <w:ind w:left="164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70"/>
        </w:rPr>
        <w:br w:type="column"/>
      </w:r>
      <w:r>
        <w:rPr>
          <w:rFonts w:ascii="Times New Roman" w:hAnsi="Times New Roman"/>
          <w:color w:val="979797"/>
          <w:w w:val="70"/>
          <w:sz w:val="6"/>
        </w:rPr>
        <w:t>I</w:t>
        <w:tab/>
      </w:r>
      <w:r>
        <w:rPr>
          <w:rFonts w:ascii="Times New Roman" w:hAnsi="Times New Roman"/>
          <w:color w:val="979797"/>
          <w:sz w:val="6"/>
        </w:rPr>
        <w:t>·</w:t>
      </w:r>
      <w:r>
        <w:rPr>
          <w:rFonts w:ascii="Times New Roman" w:hAnsi="Times New Roman"/>
          <w:color w:val="979797"/>
          <w:spacing w:val="1"/>
          <w:sz w:val="6"/>
        </w:rPr>
        <w:t> </w:t>
      </w:r>
      <w:r>
        <w:rPr>
          <w:rFonts w:ascii="Times New Roman" w:hAnsi="Times New Roman"/>
          <w:color w:val="979797"/>
          <w:w w:val="115"/>
          <w:sz w:val="6"/>
        </w:rPr>
        <w:t>,,</w:t>
      </w:r>
      <w:r>
        <w:rPr>
          <w:rFonts w:ascii="Times New Roman" w:hAnsi="Times New Roman"/>
          <w:sz w:val="6"/>
        </w:rPr>
      </w:r>
    </w:p>
    <w:p>
      <w:pPr>
        <w:spacing w:line="1" w:lineRule="atLeast" w:before="0"/>
        <w:ind w:left="1483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979797"/>
          <w:w w:val="75"/>
          <w:sz w:val="11"/>
        </w:rPr>
        <w:t>fo</w:t>
      </w:r>
      <w:r>
        <w:rPr>
          <w:rFonts w:ascii="Times New Roman"/>
          <w:sz w:val="11"/>
        </w:rPr>
      </w:r>
    </w:p>
    <w:p>
      <w:pPr>
        <w:spacing w:line="230" w:lineRule="atLeast" w:before="0"/>
        <w:ind w:left="11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45"/>
        </w:rPr>
        <w:br w:type="column"/>
      </w:r>
      <w:r>
        <w:rPr>
          <w:rFonts w:ascii="Times New Roman"/>
          <w:color w:val="979797"/>
          <w:spacing w:val="-6"/>
          <w:w w:val="145"/>
          <w:sz w:val="6"/>
        </w:rPr>
        <w:t>-</w:t>
      </w:r>
      <w:r>
        <w:rPr>
          <w:rFonts w:ascii="Times New Roman"/>
          <w:color w:val="979797"/>
          <w:spacing w:val="-5"/>
          <w:w w:val="145"/>
          <w:sz w:val="6"/>
        </w:rPr>
        <w:t>.</w:t>
      </w:r>
      <w:r>
        <w:rPr>
          <w:rFonts w:ascii="Times New Roman"/>
          <w:color w:val="979797"/>
          <w:spacing w:val="-6"/>
          <w:w w:val="145"/>
          <w:sz w:val="6"/>
        </w:rPr>
        <w:t>-</w:t>
      </w:r>
      <w:r>
        <w:rPr>
          <w:rFonts w:ascii="Times New Roman"/>
          <w:color w:val="979797"/>
          <w:spacing w:val="-5"/>
          <w:w w:val="145"/>
          <w:sz w:val="6"/>
        </w:rPr>
        <w:t>....</w:t>
      </w:r>
      <w:r>
        <w:rPr>
          <w:rFonts w:ascii="Times New Roman"/>
          <w:color w:val="979797"/>
          <w:w w:val="145"/>
          <w:sz w:val="6"/>
        </w:rPr>
        <w:t>       </w:t>
      </w:r>
      <w:r>
        <w:rPr>
          <w:rFonts w:ascii="Times New Roman"/>
          <w:color w:val="979797"/>
          <w:spacing w:val="5"/>
          <w:w w:val="145"/>
          <w:sz w:val="6"/>
        </w:rPr>
        <w:t> </w:t>
      </w:r>
      <w:r>
        <w:rPr>
          <w:rFonts w:ascii="Times New Roman"/>
          <w:color w:val="979797"/>
          <w:w w:val="145"/>
          <w:sz w:val="6"/>
        </w:rPr>
        <w:t>....       </w:t>
      </w:r>
      <w:r>
        <w:rPr>
          <w:rFonts w:ascii="Times New Roman"/>
          <w:color w:val="979797"/>
          <w:spacing w:val="13"/>
          <w:w w:val="145"/>
          <w:sz w:val="6"/>
        </w:rPr>
        <w:t> </w:t>
      </w:r>
      <w:r>
        <w:rPr>
          <w:rFonts w:ascii="Times New Roman"/>
          <w:color w:val="979797"/>
          <w:w w:val="135"/>
          <w:sz w:val="6"/>
        </w:rPr>
        <w:t>Dt.1</w:t>
      </w:r>
      <w:r>
        <w:rPr>
          <w:rFonts w:ascii="Times New Roman"/>
          <w:sz w:val="6"/>
        </w:rPr>
      </w:r>
    </w:p>
    <w:p>
      <w:pPr>
        <w:tabs>
          <w:tab w:pos="2511" w:val="left" w:leader="none"/>
        </w:tabs>
        <w:spacing w:line="230" w:lineRule="atLeast" w:before="0"/>
        <w:ind w:left="148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w w:val="101"/>
          <w:sz w:val="13"/>
        </w:rPr>
      </w:r>
      <w:r>
        <w:rPr>
          <w:rFonts w:ascii="Arial"/>
          <w:w w:val="101"/>
          <w:sz w:val="13"/>
          <w:u w:val="thick" w:color="FB0000"/>
        </w:rPr>
        <w:t> </w:t>
      </w:r>
      <w:r>
        <w:rPr>
          <w:rFonts w:ascii="Arial"/>
          <w:sz w:val="13"/>
          <w:u w:val="thick" w:color="FB0000"/>
        </w:rPr>
        <w:t>     UTR</w:t>
      </w:r>
      <w:r>
        <w:rPr>
          <w:rFonts w:ascii="Arial"/>
          <w:w w:val="101"/>
          <w:sz w:val="13"/>
          <w:u w:val="thick" w:color="FB0000"/>
        </w:rPr>
        <w:t> </w:t>
      </w:r>
      <w:r>
        <w:rPr>
          <w:rFonts w:ascii="Arial"/>
          <w:sz w:val="13"/>
          <w:u w:val="thick" w:color="FB0000"/>
        </w:rPr>
        <w:tab/>
      </w:r>
      <w:r>
        <w:rPr>
          <w:rFonts w:ascii="Arial"/>
          <w:sz w:val="13"/>
        </w:rPr>
      </w:r>
    </w:p>
    <w:p>
      <w:pPr>
        <w:spacing w:line="230" w:lineRule="atLeast" w:before="0"/>
        <w:ind w:left="25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UNABLE</w:t>
      </w:r>
      <w:r>
        <w:rPr>
          <w:rFonts w:ascii="Arial"/>
          <w:spacing w:val="1"/>
          <w:sz w:val="13"/>
        </w:rPr>
        <w:t> </w:t>
      </w:r>
      <w:r>
        <w:rPr>
          <w:rFonts w:ascii="Arial"/>
          <w:sz w:val="13"/>
        </w:rPr>
        <w:t>TO</w:t>
      </w:r>
      <w:r>
        <w:rPr>
          <w:rFonts w:ascii="Arial"/>
          <w:spacing w:val="6"/>
          <w:sz w:val="13"/>
        </w:rPr>
        <w:t> </w:t>
      </w:r>
      <w:r>
        <w:rPr>
          <w:rFonts w:ascii="Arial"/>
          <w:sz w:val="13"/>
        </w:rPr>
        <w:t>RAISE</w:t>
      </w:r>
      <w:r>
        <w:rPr>
          <w:rFonts w:ascii="Arial"/>
          <w:spacing w:val="-2"/>
          <w:sz w:val="13"/>
        </w:rPr>
        <w:t> </w:t>
      </w:r>
      <w:r>
        <w:rPr>
          <w:rFonts w:ascii="Arial"/>
          <w:sz w:val="13"/>
        </w:rPr>
        <w:t>COVER</w:t>
      </w:r>
    </w:p>
    <w:p>
      <w:pPr>
        <w:spacing w:after="0" w:line="230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4523" w:space="9863"/>
            <w:col w:w="7445" w:space="40"/>
            <w:col w:w="846" w:space="3353"/>
            <w:col w:w="2512" w:space="40"/>
            <w:col w:w="2558"/>
          </w:cols>
        </w:sectPr>
      </w:pPr>
    </w:p>
    <w:p>
      <w:pPr>
        <w:tabs>
          <w:tab w:pos="541" w:val="left" w:leader="none"/>
        </w:tabs>
        <w:spacing w:line="30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Arial"/>
          <w:color w:val="979797"/>
          <w:w w:val="115"/>
          <w:position w:val="8"/>
          <w:sz w:val="48"/>
        </w:rPr>
        <w:t>-</w:t>
        <w:tab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22" w:lineRule="atLeast" w:before="0"/>
        <w:ind w:left="139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30"/>
        </w:rPr>
        <w:br w:type="column"/>
      </w:r>
      <w:r>
        <w:rPr>
          <w:rFonts w:ascii="Arial" w:hAnsi="Arial" w:cs="Arial" w:eastAsia="Arial"/>
          <w:color w:val="979797"/>
          <w:w w:val="230"/>
          <w:sz w:val="8"/>
          <w:szCs w:val="8"/>
        </w:rPr>
        <w:t>/</w:t>
      </w:r>
      <w:r>
        <w:rPr>
          <w:rFonts w:ascii="Arial" w:hAnsi="Arial" w:cs="Arial" w:eastAsia="Arial"/>
          <w:color w:val="979797"/>
          <w:spacing w:val="36"/>
          <w:w w:val="23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05"/>
          <w:sz w:val="8"/>
          <w:szCs w:val="8"/>
        </w:rPr>
        <w:t>..,_. </w:t>
      </w:r>
      <w:r>
        <w:rPr>
          <w:rFonts w:ascii="Arial" w:hAnsi="Arial" w:cs="Arial" w:eastAsia="Arial"/>
          <w:color w:val="979797"/>
          <w:spacing w:val="8"/>
          <w:w w:val="10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330"/>
          <w:sz w:val="8"/>
          <w:szCs w:val="8"/>
        </w:rPr>
        <w:t>•</w:t>
      </w:r>
      <w:r>
        <w:rPr>
          <w:rFonts w:ascii="Arial" w:hAnsi="Arial" w:cs="Arial" w:eastAsia="Arial"/>
          <w:color w:val="979797"/>
          <w:spacing w:val="-35"/>
          <w:w w:val="330"/>
          <w:sz w:val="8"/>
          <w:szCs w:val="8"/>
        </w:rPr>
        <w:t> </w:t>
      </w:r>
      <w:r>
        <w:rPr>
          <w:rFonts w:ascii="Arial" w:hAnsi="Arial" w:cs="Arial" w:eastAsia="Arial"/>
          <w:i/>
          <w:color w:val="979797"/>
          <w:w w:val="105"/>
          <w:sz w:val="8"/>
          <w:szCs w:val="8"/>
        </w:rPr>
        <w:t>r1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284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979797"/>
          <w:sz w:val="14"/>
        </w:rPr>
        <w:t>&lt;-'</w:t>
      </w:r>
      <w:r>
        <w:rPr>
          <w:rFonts w:ascii="Times New Roman"/>
          <w:color w:val="979797"/>
          <w:spacing w:val="5"/>
          <w:sz w:val="14"/>
        </w:rPr>
        <w:t> </w:t>
      </w:r>
      <w:r>
        <w:rPr>
          <w:rFonts w:ascii="Arial"/>
          <w:color w:val="979797"/>
          <w:sz w:val="10"/>
        </w:rPr>
        <w:t>If  </w:t>
      </w:r>
      <w:r>
        <w:rPr>
          <w:rFonts w:ascii="Arial"/>
          <w:color w:val="979797"/>
          <w:spacing w:val="22"/>
          <w:sz w:val="10"/>
        </w:rPr>
        <w:t> </w:t>
      </w:r>
      <w:r>
        <w:rPr>
          <w:rFonts w:ascii="Arial"/>
          <w:color w:val="B5B5B5"/>
          <w:w w:val="230"/>
          <w:sz w:val="10"/>
        </w:rPr>
        <w:t>.</w:t>
      </w:r>
      <w:r>
        <w:rPr>
          <w:rFonts w:ascii="Arial"/>
          <w:color w:val="B5B5B5"/>
          <w:spacing w:val="13"/>
          <w:w w:val="230"/>
          <w:sz w:val="10"/>
        </w:rPr>
        <w:t> </w:t>
      </w:r>
      <w:r>
        <w:rPr>
          <w:rFonts w:ascii="Arial"/>
          <w:color w:val="979797"/>
          <w:sz w:val="10"/>
        </w:rPr>
        <w:t>....</w:t>
      </w:r>
      <w:r>
        <w:rPr>
          <w:rFonts w:ascii="Arial"/>
          <w:sz w:val="10"/>
        </w:rPr>
      </w:r>
    </w:p>
    <w:p>
      <w:pPr>
        <w:tabs>
          <w:tab w:pos="3701" w:val="left" w:leader="none"/>
        </w:tabs>
        <w:spacing w:line="349" w:lineRule="atLeast" w:before="0"/>
        <w:ind w:left="177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35"/>
        </w:rPr>
        <w:br w:type="column"/>
      </w:r>
      <w:r>
        <w:rPr>
          <w:rFonts w:ascii="Arial"/>
          <w:color w:val="979797"/>
          <w:w w:val="135"/>
          <w:sz w:val="8"/>
        </w:rPr>
        <w:t>I  </w:t>
      </w:r>
      <w:r>
        <w:rPr>
          <w:rFonts w:ascii="Arial"/>
          <w:color w:val="979797"/>
          <w:spacing w:val="19"/>
          <w:w w:val="135"/>
          <w:sz w:val="8"/>
        </w:rPr>
        <w:t> </w:t>
      </w:r>
      <w:r>
        <w:rPr>
          <w:rFonts w:ascii="Arial"/>
          <w:color w:val="979797"/>
          <w:w w:val="110"/>
          <w:sz w:val="8"/>
        </w:rPr>
        <w:t>I</w:t>
        <w:tab/>
      </w:r>
      <w:r>
        <w:rPr>
          <w:rFonts w:ascii="Arial"/>
          <w:i/>
          <w:color w:val="979797"/>
          <w:w w:val="115"/>
          <w:sz w:val="8"/>
        </w:rPr>
        <w:t>"t"</w:t>
      </w:r>
      <w:r>
        <w:rPr>
          <w:rFonts w:ascii="Arial"/>
          <w:sz w:val="8"/>
        </w:rPr>
      </w:r>
    </w:p>
    <w:p>
      <w:pPr>
        <w:spacing w:line="21" w:lineRule="exact" w:before="0"/>
        <w:ind w:left="1394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shape style="position:absolute;margin-left:814.924927pt;margin-top:15.051838pt;width:48.75pt;height:8.3pt;mso-position-horizontal-relative:page;mso-position-vertical-relative:paragraph;z-index:-592600" type="#_x0000_t202" filled="false" stroked="false">
            <v:textbox inset="0,0,0,0">
              <w:txbxContent>
                <w:p>
                  <w:pPr>
                    <w:tabs>
                      <w:tab w:pos="560" w:val="left" w:leader="none"/>
                    </w:tabs>
                    <w:spacing w:line="1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w w:val="50"/>
                      <w:sz w:val="16"/>
                    </w:rPr>
                    <w:t>--M</w:t>
                    <w:tab/>
                  </w:r>
                  <w:r>
                    <w:rPr>
                      <w:rFonts w:ascii="Arial"/>
                      <w:color w:val="979797"/>
                      <w:w w:val="125"/>
                      <w:sz w:val="16"/>
                    </w:rPr>
                    <w:t>-</w:t>
                  </w:r>
                  <w:r>
                    <w:rPr>
                      <w:rFonts w:ascii="Arial"/>
                      <w:color w:val="979797"/>
                      <w:spacing w:val="-8"/>
                      <w:w w:val="125"/>
                      <w:sz w:val="16"/>
                    </w:rPr>
                    <w:t> </w:t>
                  </w:r>
                  <w:r>
                    <w:rPr>
                      <w:rFonts w:ascii="Arial"/>
                      <w:color w:val="979797"/>
                      <w:w w:val="125"/>
                      <w:sz w:val="16"/>
                    </w:rPr>
                    <w:t>-</w:t>
                  </w:r>
                  <w:r>
                    <w:rPr>
                      <w:rFonts w:ascii="Arial"/>
                      <w:color w:val="979797"/>
                      <w:spacing w:val="-7"/>
                      <w:w w:val="125"/>
                      <w:sz w:val="16"/>
                    </w:rPr>
                    <w:t> </w:t>
                  </w:r>
                  <w:r>
                    <w:rPr>
                      <w:rFonts w:ascii="Arial"/>
                      <w:color w:val="979797"/>
                      <w:w w:val="125"/>
                      <w:sz w:val="16"/>
                    </w:rPr>
                    <w:t>-</w:t>
                  </w:r>
                  <w:r>
                    <w:rPr>
                      <w:rFonts w:ascii="Arial"/>
                      <w:color w:val="979797"/>
                      <w:spacing w:val="-7"/>
                      <w:w w:val="125"/>
                      <w:sz w:val="16"/>
                    </w:rPr>
                    <w:t> </w:t>
                  </w:r>
                  <w:r>
                    <w:rPr>
                      <w:rFonts w:ascii="Arial"/>
                      <w:color w:val="979797"/>
                      <w:w w:val="125"/>
                      <w:sz w:val="16"/>
                    </w:rPr>
                    <w:t>-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0AB6E2"/>
          <w:spacing w:val="17"/>
          <w:w w:val="70"/>
          <w:sz w:val="30"/>
        </w:rPr>
        <w:t>:</w:t>
      </w:r>
      <w:r>
        <w:rPr>
          <w:rFonts w:ascii="Times New Roman" w:hAnsi="Times New Roman"/>
          <w:i/>
          <w:color w:val="B5B5B5"/>
          <w:w w:val="70"/>
          <w:sz w:val="30"/>
        </w:rPr>
        <w:t>·</w:t>
      </w:r>
      <w:r>
        <w:rPr>
          <w:rFonts w:ascii="Times New Roman" w:hAnsi="Times New Roman"/>
          <w:i/>
          <w:color w:val="B5B5B5"/>
          <w:spacing w:val="36"/>
          <w:w w:val="70"/>
          <w:sz w:val="30"/>
        </w:rPr>
        <w:t> </w:t>
      </w:r>
      <w:r>
        <w:rPr>
          <w:rFonts w:ascii="Times New Roman" w:hAnsi="Times New Roman"/>
          <w:i/>
          <w:color w:val="8C82A3"/>
          <w:w w:val="70"/>
          <w:sz w:val="30"/>
        </w:rPr>
        <w:t>·</w:t>
      </w:r>
      <w:r>
        <w:rPr>
          <w:rFonts w:ascii="Times New Roman" w:hAnsi="Times New Roman"/>
          <w:i/>
          <w:color w:val="8C82A3"/>
          <w:spacing w:val="-30"/>
          <w:w w:val="70"/>
          <w:sz w:val="30"/>
        </w:rPr>
        <w:t> </w:t>
      </w:r>
      <w:r>
        <w:rPr>
          <w:rFonts w:ascii="Times New Roman" w:hAnsi="Times New Roman"/>
          <w:i/>
          <w:color w:val="979797"/>
          <w:w w:val="50"/>
          <w:sz w:val="30"/>
        </w:rPr>
        <w:t>,</w:t>
      </w:r>
      <w:r>
        <w:rPr>
          <w:rFonts w:ascii="Times New Roman" w:hAnsi="Times New Roman"/>
          <w:i/>
          <w:color w:val="979797"/>
          <w:spacing w:val="24"/>
          <w:w w:val="50"/>
          <w:sz w:val="30"/>
        </w:rPr>
        <w:t> </w:t>
      </w:r>
      <w:r>
        <w:rPr>
          <w:rFonts w:ascii="Times New Roman" w:hAnsi="Times New Roman"/>
          <w:i/>
          <w:color w:val="6E52C6"/>
          <w:w w:val="70"/>
          <w:sz w:val="30"/>
        </w:rPr>
        <w:t>i</w:t>
      </w:r>
      <w:r>
        <w:rPr>
          <w:rFonts w:ascii="Times New Roman" w:hAnsi="Times New Roman"/>
          <w:i/>
          <w:color w:val="6E52C6"/>
          <w:spacing w:val="9"/>
          <w:w w:val="70"/>
          <w:sz w:val="30"/>
        </w:rPr>
        <w:t> </w:t>
      </w:r>
      <w:r>
        <w:rPr>
          <w:rFonts w:ascii="Times New Roman" w:hAnsi="Times New Roman"/>
          <w:i/>
          <w:color w:val="8C82A3"/>
          <w:w w:val="70"/>
          <w:sz w:val="41"/>
        </w:rPr>
        <w:t>,;</w:t>
      </w:r>
      <w:r>
        <w:rPr>
          <w:rFonts w:ascii="Times New Roman" w:hAnsi="Times New Roman"/>
          <w:i/>
          <w:color w:val="8C82A3"/>
          <w:spacing w:val="77"/>
          <w:w w:val="70"/>
          <w:sz w:val="41"/>
        </w:rPr>
        <w:t>.</w:t>
      </w:r>
      <w:r>
        <w:rPr>
          <w:rFonts w:ascii="Times New Roman" w:hAnsi="Times New Roman"/>
          <w:i/>
          <w:color w:val="8C82A3"/>
          <w:spacing w:val="-44"/>
          <w:w w:val="70"/>
          <w:sz w:val="41"/>
        </w:rPr>
        <w:t>·</w:t>
      </w:r>
      <w:r>
        <w:rPr>
          <w:rFonts w:ascii="Times New Roman" w:hAnsi="Times New Roman"/>
          <w:i/>
          <w:color w:val="3F00FD"/>
          <w:spacing w:val="-76"/>
          <w:w w:val="70"/>
          <w:sz w:val="41"/>
        </w:rPr>
        <w:t>-</w:t>
      </w:r>
      <w:r>
        <w:rPr>
          <w:rFonts w:ascii="Times New Roman" w:hAnsi="Times New Roman"/>
          <w:i/>
          <w:color w:val="4F4B7E"/>
          <w:spacing w:val="-102"/>
          <w:w w:val="70"/>
          <w:sz w:val="41"/>
        </w:rPr>
        <w:t>r</w:t>
      </w:r>
      <w:r>
        <w:rPr>
          <w:rFonts w:ascii="Times New Roman" w:hAnsi="Times New Roman"/>
          <w:i/>
          <w:color w:val="979797"/>
          <w:w w:val="70"/>
          <w:sz w:val="41"/>
        </w:rPr>
        <w:t>·</w:t>
      </w:r>
      <w:r>
        <w:rPr>
          <w:rFonts w:ascii="Times New Roman" w:hAnsi="Times New Roman"/>
          <w:sz w:val="41"/>
        </w:rPr>
      </w:r>
    </w:p>
    <w:p>
      <w:pPr>
        <w:spacing w:line="30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1"/>
          <w:szCs w:val="41"/>
        </w:rPr>
      </w:pPr>
      <w:bookmarkStart w:name="_TOC_250001" w:id="15"/>
      <w:r>
        <w:rPr>
          <w:w w:val="55"/>
        </w:rPr>
        <w:br w:type="column"/>
      </w:r>
      <w:r>
        <w:rPr>
          <w:rFonts w:ascii="Times New Roman"/>
          <w:color w:val="979797"/>
          <w:spacing w:val="30"/>
          <w:w w:val="55"/>
          <w:sz w:val="41"/>
        </w:rPr>
        <w:t>-</w:t>
      </w:r>
      <w:r>
        <w:rPr>
          <w:rFonts w:ascii="Times New Roman"/>
          <w:color w:val="979797"/>
          <w:spacing w:val="-23"/>
          <w:w w:val="55"/>
          <w:sz w:val="41"/>
        </w:rPr>
        <w:t>-</w:t>
      </w:r>
      <w:r>
        <w:rPr>
          <w:rFonts w:ascii="Times New Roman"/>
          <w:color w:val="979797"/>
          <w:w w:val="55"/>
          <w:sz w:val="41"/>
        </w:rPr>
        <w:t>"</w:t>
      </w:r>
      <w:r>
        <w:rPr>
          <w:rFonts w:ascii="Times New Roman"/>
          <w:color w:val="979797"/>
          <w:spacing w:val="29"/>
          <w:w w:val="55"/>
          <w:sz w:val="41"/>
        </w:rPr>
        <w:t>'</w:t>
      </w:r>
      <w:r>
        <w:rPr>
          <w:rFonts w:ascii="Times New Roman"/>
          <w:color w:val="979797"/>
          <w:w w:val="55"/>
          <w:sz w:val="41"/>
        </w:rPr>
        <w:t>-</w:t>
      </w:r>
      <w:bookmarkEnd w:id="15"/>
      <w:r>
        <w:rPr>
          <w:rFonts w:ascii="Times New Roman"/>
          <w:sz w:val="41"/>
        </w:rPr>
      </w:r>
    </w:p>
    <w:p>
      <w:pPr>
        <w:numPr>
          <w:ilvl w:val="0"/>
          <w:numId w:val="20"/>
        </w:numPr>
        <w:tabs>
          <w:tab w:pos="1900" w:val="left" w:leader="none"/>
        </w:tabs>
        <w:spacing w:line="321" w:lineRule="atLeast" w:before="0"/>
        <w:ind w:left="1899" w:right="0" w:hanging="1861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115"/>
          <w:sz w:val="8"/>
        </w:rPr>
        <w:br w:type="column"/>
        <w:t>BU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9"/>
        <w:rPr>
          <w:rFonts w:ascii="Arial" w:hAnsi="Arial" w:cs="Arial" w:eastAsia="Arial"/>
          <w:sz w:val="8"/>
          <w:szCs w:val="8"/>
        </w:rPr>
      </w:pPr>
    </w:p>
    <w:p>
      <w:pPr>
        <w:tabs>
          <w:tab w:pos="1230" w:val="left" w:leader="none"/>
          <w:tab w:pos="2186" w:val="left" w:leader="none"/>
          <w:tab w:pos="2791" w:val="left" w:leader="none"/>
        </w:tabs>
        <w:spacing w:line="264" w:lineRule="atLeast" w:before="0"/>
        <w:ind w:left="46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979797"/>
          <w:w w:val="135"/>
          <w:sz w:val="16"/>
        </w:rPr>
        <w:t>-</w:t>
        <w:tab/>
      </w:r>
      <w:r>
        <w:rPr>
          <w:rFonts w:ascii="Arial" w:hAnsi="Arial"/>
          <w:color w:val="979797"/>
          <w:spacing w:val="5"/>
          <w:w w:val="135"/>
          <w:sz w:val="16"/>
        </w:rPr>
        <w:t>-</w:t>
      </w:r>
      <w:r>
        <w:rPr>
          <w:rFonts w:ascii="Arial" w:hAnsi="Arial"/>
          <w:color w:val="B5B5B5"/>
          <w:spacing w:val="-46"/>
          <w:w w:val="135"/>
          <w:sz w:val="16"/>
        </w:rPr>
        <w:t>·</w:t>
      </w:r>
      <w:r>
        <w:rPr>
          <w:rFonts w:ascii="Arial" w:hAnsi="Arial"/>
          <w:color w:val="979797"/>
          <w:w w:val="135"/>
          <w:sz w:val="16"/>
        </w:rPr>
        <w:t>-</w:t>
      </w:r>
      <w:r>
        <w:rPr>
          <w:rFonts w:ascii="Arial" w:hAnsi="Arial"/>
          <w:color w:val="979797"/>
          <w:spacing w:val="-15"/>
          <w:w w:val="135"/>
          <w:sz w:val="16"/>
        </w:rPr>
        <w:t> </w:t>
      </w:r>
      <w:r>
        <w:rPr>
          <w:rFonts w:ascii="Arial" w:hAnsi="Arial"/>
          <w:color w:val="979797"/>
          <w:w w:val="135"/>
          <w:sz w:val="16"/>
        </w:rPr>
        <w:t>-</w:t>
      </w:r>
      <w:r>
        <w:rPr>
          <w:rFonts w:ascii="Arial" w:hAnsi="Arial"/>
          <w:color w:val="979797"/>
          <w:spacing w:val="-17"/>
          <w:w w:val="135"/>
          <w:sz w:val="16"/>
        </w:rPr>
        <w:t> </w:t>
      </w:r>
      <w:r>
        <w:rPr>
          <w:rFonts w:ascii="Arial" w:hAnsi="Arial"/>
          <w:color w:val="979797"/>
          <w:w w:val="135"/>
          <w:sz w:val="16"/>
        </w:rPr>
        <w:t>-</w:t>
      </w:r>
      <w:r>
        <w:rPr>
          <w:rFonts w:ascii="Arial" w:hAnsi="Arial"/>
          <w:color w:val="979797"/>
          <w:spacing w:val="-16"/>
          <w:w w:val="135"/>
          <w:sz w:val="16"/>
        </w:rPr>
        <w:t> </w:t>
      </w:r>
      <w:r>
        <w:rPr>
          <w:rFonts w:ascii="Arial" w:hAnsi="Arial"/>
          <w:color w:val="979797"/>
          <w:w w:val="135"/>
          <w:sz w:val="16"/>
        </w:rPr>
        <w:t>-</w:t>
      </w:r>
      <w:r>
        <w:rPr>
          <w:rFonts w:ascii="Arial" w:hAnsi="Arial"/>
          <w:color w:val="979797"/>
          <w:spacing w:val="-23"/>
          <w:w w:val="135"/>
          <w:sz w:val="16"/>
        </w:rPr>
        <w:t> </w:t>
      </w:r>
      <w:r>
        <w:rPr>
          <w:rFonts w:ascii="Arial" w:hAnsi="Arial"/>
          <w:color w:val="979797"/>
          <w:w w:val="135"/>
          <w:sz w:val="16"/>
        </w:rPr>
        <w:t>-</w:t>
      </w:r>
      <w:r>
        <w:rPr>
          <w:rFonts w:ascii="Arial" w:hAnsi="Arial"/>
          <w:color w:val="979797"/>
          <w:spacing w:val="-16"/>
          <w:w w:val="135"/>
          <w:sz w:val="16"/>
        </w:rPr>
        <w:t> </w:t>
      </w:r>
      <w:r>
        <w:rPr>
          <w:rFonts w:ascii="Arial" w:hAnsi="Arial"/>
          <w:color w:val="979797"/>
          <w:w w:val="135"/>
          <w:sz w:val="16"/>
        </w:rPr>
        <w:t>-</w:t>
        <w:tab/>
        <w:t>-</w:t>
      </w:r>
      <w:r>
        <w:rPr>
          <w:rFonts w:ascii="Arial" w:hAnsi="Arial"/>
          <w:color w:val="979797"/>
          <w:spacing w:val="-22"/>
          <w:w w:val="135"/>
          <w:sz w:val="16"/>
        </w:rPr>
        <w:t> </w:t>
      </w:r>
      <w:r>
        <w:rPr>
          <w:rFonts w:ascii="Arial" w:hAnsi="Arial"/>
          <w:color w:val="979797"/>
          <w:w w:val="135"/>
          <w:sz w:val="16"/>
        </w:rPr>
        <w:t>-</w:t>
      </w:r>
      <w:r>
        <w:rPr>
          <w:rFonts w:ascii="Arial" w:hAnsi="Arial"/>
          <w:color w:val="979797"/>
          <w:spacing w:val="-15"/>
          <w:w w:val="135"/>
          <w:sz w:val="16"/>
        </w:rPr>
        <w:t> </w:t>
      </w:r>
      <w:r>
        <w:rPr>
          <w:rFonts w:ascii="Arial" w:hAnsi="Arial"/>
          <w:color w:val="979797"/>
          <w:w w:val="135"/>
          <w:sz w:val="16"/>
        </w:rPr>
        <w:t>-</w:t>
        <w:tab/>
      </w:r>
      <w:r>
        <w:rPr>
          <w:rFonts w:ascii="Arial" w:hAnsi="Arial"/>
          <w:color w:val="979797"/>
          <w:w w:val="115"/>
          <w:sz w:val="16"/>
        </w:rPr>
        <w:t>-</w:t>
      </w:r>
      <w:r>
        <w:rPr>
          <w:rFonts w:ascii="Arial" w:hAnsi="Arial"/>
          <w:sz w:val="16"/>
        </w:rPr>
      </w:r>
    </w:p>
    <w:p>
      <w:pPr>
        <w:spacing w:after="0" w:line="264" w:lineRule="atLeas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2089" w:space="314"/>
            <w:col w:w="2302" w:space="9560"/>
            <w:col w:w="3796" w:space="40"/>
            <w:col w:w="1478" w:space="40"/>
            <w:col w:w="11561"/>
          </w:cols>
        </w:sectPr>
      </w:pPr>
    </w:p>
    <w:p>
      <w:pPr>
        <w:tabs>
          <w:tab w:pos="610" w:val="left" w:leader="none"/>
          <w:tab w:pos="1279" w:val="left" w:leader="none"/>
        </w:tabs>
        <w:spacing w:line="172" w:lineRule="atLeast" w:before="0"/>
        <w:ind w:left="227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Times New Roman" w:hAnsi="Times New Roman" w:cs="Times New Roman" w:eastAsia="Times New Roman"/>
          <w:color w:val="979797"/>
          <w:w w:val="120"/>
          <w:sz w:val="14"/>
          <w:szCs w:val="14"/>
        </w:rPr>
        <w:t>\,</w:t>
        <w:tab/>
      </w:r>
      <w:r>
        <w:rPr>
          <w:rFonts w:ascii="Times New Roman" w:hAnsi="Times New Roman" w:cs="Times New Roman" w:eastAsia="Times New Roman"/>
          <w:color w:val="979797"/>
          <w:w w:val="80"/>
          <w:sz w:val="14"/>
          <w:szCs w:val="14"/>
        </w:rPr>
        <w:t>&lt;-'</w:t>
        <w:tab/>
      </w:r>
      <w:r>
        <w:rPr>
          <w:rFonts w:ascii="Arial" w:hAnsi="Arial" w:cs="Arial" w:eastAsia="Arial"/>
          <w:color w:val="979797"/>
          <w:spacing w:val="-16"/>
          <w:w w:val="75"/>
          <w:position w:val="3"/>
          <w:sz w:val="32"/>
          <w:szCs w:val="32"/>
        </w:rPr>
        <w:t>•</w:t>
      </w:r>
      <w:r>
        <w:rPr>
          <w:rFonts w:ascii="Arial" w:hAnsi="Arial" w:cs="Arial" w:eastAsia="Arial"/>
          <w:color w:val="979797"/>
          <w:spacing w:val="-18"/>
          <w:w w:val="75"/>
          <w:position w:val="3"/>
          <w:sz w:val="32"/>
          <w:szCs w:val="32"/>
        </w:rPr>
        <w:t>•</w:t>
      </w:r>
      <w:r>
        <w:rPr>
          <w:rFonts w:ascii="Arial" w:hAnsi="Arial" w:cs="Arial" w:eastAsia="Arial"/>
          <w:sz w:val="32"/>
          <w:szCs w:val="32"/>
        </w:rPr>
      </w:r>
    </w:p>
    <w:p>
      <w:pPr>
        <w:tabs>
          <w:tab w:pos="731" w:val="left" w:leader="none"/>
        </w:tabs>
        <w:spacing w:line="172" w:lineRule="atLeast" w:before="0"/>
        <w:ind w:left="22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85"/>
        </w:rPr>
        <w:br w:type="column"/>
      </w:r>
      <w:r>
        <w:rPr>
          <w:rFonts w:ascii="Arial" w:hAnsi="Arial" w:cs="Arial" w:eastAsia="Arial"/>
          <w:color w:val="979797"/>
          <w:spacing w:val="-24"/>
          <w:w w:val="85"/>
          <w:position w:val="-8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85"/>
          <w:sz w:val="65"/>
          <w:szCs w:val="65"/>
        </w:rPr>
        <w:t>.</w:t>
      </w:r>
      <w:r>
        <w:rPr>
          <w:rFonts w:ascii="Times New Roman" w:hAnsi="Times New Roman" w:cs="Times New Roman" w:eastAsia="Times New Roman"/>
          <w:color w:val="979797"/>
          <w:spacing w:val="-136"/>
          <w:w w:val="85"/>
          <w:sz w:val="65"/>
          <w:szCs w:val="65"/>
        </w:rPr>
        <w:t>.</w:t>
      </w:r>
      <w:r>
        <w:rPr>
          <w:rFonts w:ascii="Arial" w:hAnsi="Arial" w:cs="Arial" w:eastAsia="Arial"/>
          <w:color w:val="979797"/>
          <w:w w:val="85"/>
          <w:position w:val="-8"/>
          <w:sz w:val="22"/>
          <w:szCs w:val="22"/>
        </w:rPr>
        <w:t>,</w:t>
        <w:tab/>
      </w:r>
      <w:r>
        <w:rPr>
          <w:rFonts w:ascii="Times New Roman" w:hAnsi="Times New Roman" w:cs="Times New Roman" w:eastAsia="Times New Roman"/>
          <w:color w:val="979797"/>
          <w:w w:val="50"/>
          <w:position w:val="-15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tabs>
          <w:tab w:pos="482" w:val="left" w:leader="none"/>
        </w:tabs>
        <w:spacing w:line="172" w:lineRule="atLeast" w:before="0"/>
        <w:ind w:left="6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70"/>
        </w:rPr>
        <w:br w:type="column"/>
      </w:r>
      <w:r>
        <w:rPr>
          <w:rFonts w:ascii="Times New Roman"/>
          <w:color w:val="979797"/>
          <w:w w:val="70"/>
          <w:sz w:val="13"/>
        </w:rPr>
        <w:t>!J</w:t>
        <w:tab/>
      </w:r>
      <w:r>
        <w:rPr>
          <w:rFonts w:ascii="Arial"/>
          <w:i/>
          <w:color w:val="979797"/>
          <w:w w:val="105"/>
          <w:sz w:val="16"/>
        </w:rPr>
        <w:t>#</w:t>
      </w:r>
      <w:r>
        <w:rPr>
          <w:rFonts w:ascii="Arial"/>
          <w:sz w:val="16"/>
        </w:rPr>
      </w:r>
    </w:p>
    <w:p>
      <w:pPr>
        <w:spacing w:line="297" w:lineRule="atLeast" w:before="0"/>
        <w:ind w:left="22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through     </w:t>
      </w:r>
      <w:r>
        <w:rPr>
          <w:rFonts w:ascii="Arial"/>
          <w:spacing w:val="9"/>
          <w:sz w:val="10"/>
        </w:rPr>
        <w:t> </w:t>
      </w:r>
      <w:r>
        <w:rPr>
          <w:rFonts w:ascii="Arial"/>
          <w:color w:val="979797"/>
          <w:w w:val="95"/>
          <w:sz w:val="10"/>
        </w:rPr>
        <w:t>, </w:t>
      </w:r>
      <w:r>
        <w:rPr>
          <w:rFonts w:ascii="Arial"/>
          <w:color w:val="979797"/>
          <w:spacing w:val="6"/>
          <w:w w:val="95"/>
          <w:sz w:val="10"/>
        </w:rPr>
        <w:t> </w:t>
      </w:r>
      <w:r>
        <w:rPr>
          <w:rFonts w:ascii="Arial"/>
          <w:sz w:val="10"/>
        </w:rPr>
        <w:t>e</w:t>
      </w:r>
      <w:r>
        <w:rPr>
          <w:rFonts w:ascii="Arial"/>
          <w:sz w:val="10"/>
        </w:rPr>
      </w:r>
    </w:p>
    <w:p>
      <w:pPr>
        <w:spacing w:line="96" w:lineRule="exact" w:before="0"/>
        <w:ind w:left="0" w:right="143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8C75D1"/>
          <w:w w:val="35"/>
          <w:sz w:val="13"/>
        </w:rPr>
        <w:t>--".</w:t>
      </w:r>
      <w:r>
        <w:rPr>
          <w:rFonts w:ascii="Times New Roman"/>
          <w:sz w:val="13"/>
        </w:rPr>
      </w:r>
    </w:p>
    <w:p>
      <w:pPr>
        <w:tabs>
          <w:tab w:pos="589" w:val="left" w:leader="none"/>
        </w:tabs>
        <w:spacing w:line="284" w:lineRule="atLeast" w:before="0"/>
        <w:ind w:left="-2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spacing w:val="-4"/>
          <w:w w:val="70"/>
          <w:sz w:val="22"/>
          <w:szCs w:val="22"/>
        </w:rPr>
        <w:t>li</w:t>
      </w:r>
      <w:r>
        <w:rPr>
          <w:rFonts w:ascii="Times New Roman" w:hAnsi="Times New Roman" w:cs="Times New Roman" w:eastAsia="Times New Roman"/>
          <w:color w:val="262628"/>
          <w:spacing w:val="-3"/>
          <w:w w:val="70"/>
          <w:sz w:val="22"/>
          <w:szCs w:val="22"/>
        </w:rPr>
        <w:t>iie!'</w:t>
      </w:r>
      <w:r>
        <w:rPr>
          <w:rFonts w:ascii="Times New Roman" w:hAnsi="Times New Roman" w:cs="Times New Roman" w:eastAsia="Times New Roman"/>
          <w:color w:val="262628"/>
          <w:spacing w:val="-14"/>
          <w:w w:val="7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79797"/>
          <w:spacing w:val="-3"/>
          <w:w w:val="70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423B42"/>
          <w:spacing w:val="-9"/>
          <w:w w:val="70"/>
          <w:sz w:val="13"/>
          <w:szCs w:val="13"/>
        </w:rPr>
        <w:t>"I</w:t>
        <w:tab/>
      </w:r>
      <w:r>
        <w:rPr>
          <w:rFonts w:ascii="Times New Roman" w:hAnsi="Times New Roman" w:cs="Times New Roman" w:eastAsia="Times New Roman"/>
          <w:color w:val="3F00FD"/>
          <w:w w:val="115"/>
          <w:sz w:val="13"/>
          <w:szCs w:val="13"/>
        </w:rPr>
        <w:t>--</w:t>
      </w:r>
      <w:r>
        <w:rPr>
          <w:rFonts w:ascii="Times New Roman" w:hAnsi="Times New Roman" w:cs="Times New Roman" w:eastAsia="Times New Roman"/>
          <w:color w:val="3F00FD"/>
          <w:spacing w:val="-14"/>
          <w:w w:val="11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858585"/>
          <w:spacing w:val="-4"/>
          <w:w w:val="80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color w:val="00FFFF"/>
          <w:spacing w:val="-5"/>
          <w:w w:val="80"/>
          <w:sz w:val="13"/>
          <w:szCs w:val="13"/>
        </w:rPr>
        <w:t>_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70" w:lineRule="exact" w:before="0"/>
        <w:ind w:left="-2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578.446350pt;margin-top:-8.070006pt;width:24.95pt;height:12.65pt;mso-position-horizontal-relative:page;mso-position-vertical-relative:paragraph;z-index:-592576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>
                    <w:rPr>
                      <w:rFonts w:ascii="Times New Roman"/>
                      <w:color w:val="3F00FD"/>
                      <w:spacing w:val="-7"/>
                      <w:w w:val="60"/>
                      <w:sz w:val="25"/>
                    </w:rPr>
                    <w:t>-</w:t>
                  </w:r>
                  <w:r>
                    <w:rPr>
                      <w:rFonts w:ascii="Times New Roman"/>
                      <w:color w:val="2166EF"/>
                      <w:spacing w:val="-6"/>
                      <w:w w:val="60"/>
                      <w:sz w:val="25"/>
                    </w:rPr>
                    <w:t>r</w:t>
                  </w:r>
                  <w:r>
                    <w:rPr>
                      <w:rFonts w:ascii="Times New Roman"/>
                      <w:color w:val="3F00FD"/>
                      <w:spacing w:val="-7"/>
                      <w:w w:val="60"/>
                      <w:sz w:val="25"/>
                    </w:rPr>
                    <w:t>--</w:t>
                  </w:r>
                  <w:r>
                    <w:rPr>
                      <w:rFonts w:ascii="Times New Roman"/>
                      <w:color w:val="B5B5B5"/>
                      <w:spacing w:val="-13"/>
                      <w:w w:val="60"/>
                      <w:sz w:val="25"/>
                    </w:rPr>
                    <w:t>"</w:t>
                  </w:r>
                  <w:r>
                    <w:rPr>
                      <w:rFonts w:ascii="Times New Roman"/>
                      <w:color w:val="3F00FD"/>
                      <w:spacing w:val="-7"/>
                      <w:w w:val="60"/>
                      <w:sz w:val="25"/>
                    </w:rPr>
                    <w:t>--</w:t>
                  </w:r>
                  <w:r>
                    <w:rPr>
                      <w:rFonts w:ascii="Times New Roman"/>
                      <w:color w:val="3F00FD"/>
                      <w:w w:val="60"/>
                      <w:sz w:val="25"/>
                    </w:rPr>
                    <w:t>  </w:t>
                  </w:r>
                  <w:r>
                    <w:rPr>
                      <w:rFonts w:ascii="Times New Roman"/>
                      <w:color w:val="3F00FD"/>
                      <w:spacing w:val="33"/>
                      <w:w w:val="60"/>
                      <w:sz w:val="25"/>
                    </w:rPr>
                    <w:t> </w:t>
                  </w:r>
                  <w:r>
                    <w:rPr>
                      <w:rFonts w:ascii="Times New Roman"/>
                      <w:color w:val="979797"/>
                      <w:w w:val="60"/>
                      <w:sz w:val="25"/>
                    </w:rPr>
                    <w:t>,</w:t>
                  </w:r>
                  <w:r>
                    <w:rPr>
                      <w:rFonts w:ascii="Times New Roman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110"/>
          <w:sz w:val="13"/>
        </w:rPr>
        <w:t>1</w:t>
      </w:r>
      <w:r>
        <w:rPr>
          <w:rFonts w:ascii="Times New Roman"/>
          <w:spacing w:val="-15"/>
          <w:w w:val="110"/>
          <w:sz w:val="13"/>
        </w:rPr>
        <w:t>.</w:t>
      </w:r>
      <w:r>
        <w:rPr>
          <w:rFonts w:ascii="Times New Roman"/>
          <w:spacing w:val="-57"/>
          <w:w w:val="110"/>
          <w:sz w:val="13"/>
        </w:rPr>
        <w:t>.</w:t>
      </w:r>
      <w:r>
        <w:rPr>
          <w:rFonts w:ascii="Times New Roman"/>
          <w:w w:val="110"/>
          <w:sz w:val="13"/>
        </w:rPr>
        <w:t>...</w:t>
      </w:r>
      <w:r>
        <w:rPr>
          <w:rFonts w:ascii="Times New Roman"/>
          <w:sz w:val="13"/>
        </w:rPr>
      </w:r>
    </w:p>
    <w:p>
      <w:pPr>
        <w:tabs>
          <w:tab w:pos="533" w:val="left" w:leader="none"/>
          <w:tab w:pos="1126" w:val="left" w:leader="none"/>
          <w:tab w:pos="2702" w:val="left" w:leader="none"/>
          <w:tab w:pos="4670" w:val="left" w:leader="none"/>
          <w:tab w:pos="4970" w:val="left" w:leader="none"/>
        </w:tabs>
        <w:spacing w:line="415" w:lineRule="atLeast" w:before="0"/>
        <w:ind w:left="22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 w:hAnsi="Arial"/>
          <w:color w:val="979797"/>
          <w:sz w:val="8"/>
        </w:rPr>
        <w:t>....</w:t>
        <w:tab/>
      </w:r>
      <w:r>
        <w:rPr>
          <w:rFonts w:ascii="Arial" w:hAnsi="Arial"/>
          <w:color w:val="979797"/>
          <w:w w:val="160"/>
          <w:sz w:val="8"/>
        </w:rPr>
        <w:t>I</w:t>
        <w:tab/>
      </w:r>
      <w:r>
        <w:rPr>
          <w:rFonts w:ascii="Arial" w:hAnsi="Arial"/>
          <w:sz w:val="8"/>
        </w:rPr>
        <w:t>....   </w:t>
      </w:r>
      <w:r>
        <w:rPr>
          <w:rFonts w:ascii="Arial" w:hAnsi="Arial"/>
          <w:spacing w:val="3"/>
          <w:sz w:val="8"/>
        </w:rPr>
        <w:t> </w:t>
      </w:r>
      <w:r>
        <w:rPr>
          <w:rFonts w:ascii="Arial" w:hAnsi="Arial"/>
          <w:color w:val="3F00FD"/>
          <w:w w:val="90"/>
          <w:sz w:val="8"/>
        </w:rPr>
        <w:t>-</w:t>
        <w:tab/>
      </w:r>
      <w:r>
        <w:rPr>
          <w:rFonts w:ascii="Arial" w:hAnsi="Arial"/>
          <w:color w:val="979797"/>
          <w:spacing w:val="-66"/>
          <w:w w:val="425"/>
          <w:sz w:val="8"/>
        </w:rPr>
        <w:t>-</w:t>
      </w:r>
      <w:r>
        <w:rPr>
          <w:rFonts w:ascii="Arial" w:hAnsi="Arial"/>
          <w:color w:val="979797"/>
          <w:w w:val="425"/>
          <w:sz w:val="8"/>
        </w:rPr>
        <w:t>-</w:t>
        <w:tab/>
      </w:r>
      <w:r>
        <w:rPr>
          <w:rFonts w:ascii="Arial" w:hAnsi="Arial"/>
          <w:color w:val="979797"/>
          <w:w w:val="175"/>
          <w:sz w:val="8"/>
        </w:rPr>
        <w:t>-"</w:t>
        <w:tab/>
      </w:r>
      <w:r>
        <w:rPr>
          <w:rFonts w:ascii="Arial" w:hAnsi="Arial"/>
          <w:color w:val="979797"/>
          <w:w w:val="185"/>
          <w:sz w:val="8"/>
        </w:rPr>
        <w:t>"'</w:t>
      </w:r>
      <w:r>
        <w:rPr>
          <w:rFonts w:ascii="Arial" w:hAnsi="Arial"/>
          <w:color w:val="979797"/>
          <w:spacing w:val="-24"/>
          <w:w w:val="185"/>
          <w:sz w:val="8"/>
        </w:rPr>
        <w:t>·</w:t>
      </w:r>
      <w:r>
        <w:rPr>
          <w:rFonts w:ascii="Arial" w:hAnsi="Arial"/>
          <w:color w:val="979797"/>
          <w:w w:val="185"/>
          <w:sz w:val="8"/>
        </w:rPr>
        <w:t>'</w:t>
      </w:r>
      <w:r>
        <w:rPr>
          <w:rFonts w:ascii="Arial" w:hAnsi="Arial"/>
          <w:sz w:val="8"/>
        </w:rPr>
      </w:r>
    </w:p>
    <w:p>
      <w:pPr>
        <w:tabs>
          <w:tab w:pos="5256" w:val="left" w:leader="none"/>
          <w:tab w:pos="6079" w:val="left" w:leader="none"/>
          <w:tab w:pos="6601" w:val="left" w:leader="none"/>
          <w:tab w:pos="6958" w:val="left" w:leader="none"/>
        </w:tabs>
        <w:spacing w:line="201" w:lineRule="exact" w:before="41"/>
        <w:ind w:left="392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color w:val="979797"/>
          <w:spacing w:val="15"/>
          <w:w w:val="120"/>
          <w:sz w:val="19"/>
          <w:szCs w:val="19"/>
        </w:rPr>
        <w:t>"</w:t>
      </w: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979797"/>
          <w:spacing w:val="-26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979797"/>
          <w:spacing w:val="-27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979797"/>
          <w:spacing w:val="-27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979797"/>
          <w:spacing w:val="-33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color w:val="979797"/>
          <w:spacing w:val="-15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spacing w:val="-32"/>
          <w:w w:val="10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color w:val="979797"/>
          <w:spacing w:val="-90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color w:val="979797"/>
          <w:w w:val="105"/>
          <w:sz w:val="19"/>
          <w:szCs w:val="19"/>
        </w:rPr>
        <w:t>_  </w:t>
      </w:r>
      <w:r>
        <w:rPr>
          <w:rFonts w:ascii="Times New Roman" w:hAnsi="Times New Roman" w:cs="Times New Roman" w:eastAsia="Times New Roman"/>
          <w:color w:val="979797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-</w:t>
        <w:tab/>
      </w:r>
      <w:r>
        <w:rPr>
          <w:rFonts w:ascii="Times New Roman" w:hAnsi="Times New Roman" w:cs="Times New Roman" w:eastAsia="Times New Roman"/>
          <w:color w:val="979797"/>
          <w:w w:val="155"/>
          <w:sz w:val="19"/>
          <w:szCs w:val="19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120"/>
          <w:sz w:val="19"/>
          <w:szCs w:val="19"/>
        </w:rPr>
        <w:t>•</w:t>
        <w:tab/>
        <w:t>•</w:t>
        <w:tab/>
      </w:r>
      <w:r>
        <w:rPr>
          <w:rFonts w:ascii="Times New Roman" w:hAnsi="Times New Roman" w:cs="Times New Roman" w:eastAsia="Times New Roman"/>
          <w:color w:val="979797"/>
          <w:w w:val="15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color w:val="979797"/>
          <w:spacing w:val="-8"/>
          <w:w w:val="15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979797"/>
          <w:w w:val="15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38" w:lineRule="atLeast" w:before="0"/>
        <w:ind w:left="22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pacing w:val="-3"/>
          <w:sz w:val="13"/>
        </w:rPr>
        <w:t>SITE</w:t>
      </w:r>
      <w:r>
        <w:rPr>
          <w:rFonts w:ascii="Arial"/>
          <w:spacing w:val="8"/>
          <w:sz w:val="13"/>
        </w:rPr>
        <w:t> </w:t>
      </w:r>
      <w:r>
        <w:rPr>
          <w:rFonts w:ascii="Arial"/>
          <w:sz w:val="13"/>
        </w:rPr>
        <w:t>BOUNDARY</w:t>
      </w:r>
      <w:r>
        <w:rPr>
          <w:rFonts w:ascii="Arial"/>
          <w:sz w:val="13"/>
        </w:rPr>
      </w:r>
    </w:p>
    <w:p>
      <w:pPr>
        <w:spacing w:after="0" w:line="238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417" w:space="1840"/>
            <w:col w:w="885" w:space="40"/>
            <w:col w:w="595" w:space="5492"/>
            <w:col w:w="887" w:space="40"/>
            <w:col w:w="785" w:space="3675"/>
            <w:col w:w="7321" w:space="5631"/>
            <w:col w:w="2572"/>
          </w:cols>
        </w:sectPr>
      </w:pPr>
    </w:p>
    <w:p>
      <w:pPr>
        <w:numPr>
          <w:ilvl w:val="1"/>
          <w:numId w:val="20"/>
        </w:numPr>
        <w:tabs>
          <w:tab w:pos="860" w:val="left" w:leader="none"/>
          <w:tab w:pos="10650" w:val="left" w:leader="none"/>
        </w:tabs>
        <w:spacing w:line="499" w:lineRule="atLeast" w:before="0"/>
        <w:ind w:left="10649" w:right="0" w:hanging="14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B5B5B5"/>
          <w:sz w:val="11"/>
          <w:szCs w:val="11"/>
        </w:rPr>
        <w:t>•</w:t>
      </w:r>
      <w:r>
        <w:rPr>
          <w:rFonts w:ascii="Arial" w:hAnsi="Arial" w:cs="Arial" w:eastAsia="Arial"/>
          <w:color w:val="B5B5B5"/>
          <w:spacing w:val="19"/>
          <w:sz w:val="11"/>
          <w:szCs w:val="11"/>
        </w:rPr>
        <w:t> </w:t>
      </w:r>
      <w:r>
        <w:rPr>
          <w:rFonts w:ascii="Arial" w:hAnsi="Arial" w:cs="Arial" w:eastAsia="Arial"/>
          <w:w w:val="115"/>
          <w:sz w:val="11"/>
          <w:szCs w:val="11"/>
        </w:rPr>
        <w:t>Dltdi</w:t>
        <w:tab/>
      </w:r>
      <w:r>
        <w:rPr>
          <w:rFonts w:ascii="Arial" w:hAnsi="Arial" w:cs="Arial" w:eastAsia="Arial"/>
          <w:color w:val="979797"/>
          <w:w w:val="140"/>
          <w:sz w:val="11"/>
          <w:szCs w:val="11"/>
        </w:rPr>
        <w:t>-</w:t>
      </w:r>
      <w:r>
        <w:rPr>
          <w:rFonts w:ascii="Arial" w:hAnsi="Arial" w:cs="Arial" w:eastAsia="Arial"/>
          <w:sz w:val="11"/>
          <w:szCs w:val="11"/>
        </w:rPr>
      </w:r>
    </w:p>
    <w:p>
      <w:pPr>
        <w:tabs>
          <w:tab w:pos="4583" w:val="left" w:leader="none"/>
        </w:tabs>
        <w:spacing w:line="499" w:lineRule="atLeast" w:before="0"/>
        <w:ind w:left="17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Arial"/>
          <w:i/>
          <w:color w:val="979797"/>
          <w:w w:val="80"/>
          <w:sz w:val="11"/>
        </w:rPr>
        <w:t>:;</w:t>
      </w:r>
      <w:r>
        <w:rPr>
          <w:rFonts w:ascii="Arial"/>
          <w:i/>
          <w:color w:val="979797"/>
          <w:spacing w:val="6"/>
          <w:w w:val="80"/>
          <w:sz w:val="11"/>
        </w:rPr>
        <w:t> </w:t>
      </w:r>
      <w:r>
        <w:rPr>
          <w:rFonts w:ascii="Arial"/>
          <w:color w:val="979797"/>
          <w:w w:val="170"/>
          <w:sz w:val="11"/>
        </w:rPr>
        <w:t>-</w:t>
      </w:r>
      <w:r>
        <w:rPr>
          <w:rFonts w:ascii="Arial"/>
          <w:color w:val="979797"/>
          <w:spacing w:val="-34"/>
          <w:w w:val="170"/>
          <w:sz w:val="11"/>
        </w:rPr>
        <w:t> </w:t>
      </w:r>
      <w:r>
        <w:rPr>
          <w:rFonts w:ascii="Arial"/>
          <w:color w:val="979797"/>
          <w:w w:val="105"/>
          <w:sz w:val="11"/>
        </w:rPr>
        <w:t>--</w:t>
        <w:tab/>
      </w:r>
      <w:r>
        <w:rPr>
          <w:rFonts w:ascii="Arial"/>
          <w:color w:val="979797"/>
          <w:w w:val="340"/>
          <w:position w:val="1"/>
          <w:sz w:val="8"/>
        </w:rPr>
        <w:t>l</w:t>
      </w:r>
      <w:r>
        <w:rPr>
          <w:rFonts w:ascii="Arial"/>
          <w:sz w:val="8"/>
        </w:rPr>
      </w:r>
    </w:p>
    <w:p>
      <w:pPr>
        <w:spacing w:after="0" w:line="499" w:lineRule="atLeas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180" w:right="300"/>
          <w:cols w:num="2" w:equalWidth="0">
            <w:col w:w="11432" w:space="40"/>
            <w:col w:w="19708"/>
          </w:cols>
        </w:sectPr>
      </w:pPr>
    </w:p>
    <w:p>
      <w:pPr>
        <w:tabs>
          <w:tab w:pos="656" w:val="left" w:leader="none"/>
          <w:tab w:pos="1402" w:val="left" w:leader="none"/>
        </w:tabs>
        <w:spacing w:line="419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979797"/>
          <w:w w:val="105"/>
          <w:sz w:val="10"/>
        </w:rPr>
        <w:t>P    </w:t>
      </w:r>
      <w:r>
        <w:rPr>
          <w:rFonts w:ascii="Arial"/>
          <w:color w:val="979797"/>
          <w:w w:val="105"/>
          <w:sz w:val="10"/>
        </w:rPr>
        <w:t>,.,..</w:t>
        <w:tab/>
      </w:r>
      <w:r>
        <w:rPr>
          <w:rFonts w:ascii="Arial"/>
          <w:color w:val="979797"/>
          <w:w w:val="135"/>
          <w:sz w:val="10"/>
        </w:rPr>
        <w:t>-   </w:t>
      </w:r>
      <w:r>
        <w:rPr>
          <w:rFonts w:ascii="Arial"/>
          <w:color w:val="979797"/>
          <w:spacing w:val="20"/>
          <w:w w:val="135"/>
          <w:sz w:val="10"/>
        </w:rPr>
        <w:t> </w:t>
      </w:r>
      <w:r>
        <w:rPr>
          <w:rFonts w:ascii="Arial"/>
          <w:color w:val="979797"/>
          <w:w w:val="135"/>
          <w:sz w:val="10"/>
        </w:rPr>
        <w:t>,.</w:t>
        <w:tab/>
      </w:r>
      <w:r>
        <w:rPr>
          <w:rFonts w:ascii="Arial"/>
          <w:i/>
          <w:color w:val="979797"/>
          <w:w w:val="135"/>
          <w:sz w:val="10"/>
        </w:rPr>
        <w:t>f </w:t>
      </w:r>
      <w:r>
        <w:rPr>
          <w:rFonts w:ascii="Arial"/>
          <w:i/>
          <w:color w:val="979797"/>
          <w:spacing w:val="3"/>
          <w:w w:val="135"/>
          <w:sz w:val="10"/>
        </w:rPr>
        <w:t> </w:t>
      </w:r>
      <w:r>
        <w:rPr>
          <w:rFonts w:ascii="Arial"/>
          <w:spacing w:val="-1"/>
          <w:w w:val="105"/>
          <w:sz w:val="10"/>
        </w:rPr>
        <w:t>'--D=1.30m</w:t>
      </w:r>
      <w:r>
        <w:rPr>
          <w:rFonts w:ascii="Arial"/>
          <w:w w:val="105"/>
          <w:sz w:val="10"/>
        </w:rPr>
        <w:t> </w:t>
      </w:r>
      <w:r>
        <w:rPr>
          <w:rFonts w:ascii="Arial"/>
          <w:spacing w:val="10"/>
          <w:w w:val="105"/>
          <w:sz w:val="10"/>
        </w:rPr>
        <w:t> </w:t>
      </w:r>
      <w:r>
        <w:rPr>
          <w:rFonts w:ascii="Arial"/>
          <w:color w:val="979797"/>
          <w:w w:val="135"/>
          <w:sz w:val="10"/>
        </w:rPr>
        <w:t>.,</w:t>
      </w:r>
      <w:r>
        <w:rPr>
          <w:rFonts w:ascii="Arial"/>
          <w:sz w:val="10"/>
        </w:rPr>
      </w:r>
    </w:p>
    <w:p>
      <w:pPr>
        <w:tabs>
          <w:tab w:pos="2018" w:val="left" w:leader="none"/>
        </w:tabs>
        <w:spacing w:line="419" w:lineRule="atLeast" w:before="0"/>
        <w:ind w:left="45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26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1"/>
          <w:w w:val="265"/>
          <w:sz w:val="12"/>
          <w:szCs w:val="12"/>
        </w:rPr>
        <w:t>,,</w:t>
      </w:r>
      <w:r>
        <w:rPr>
          <w:rFonts w:ascii="Times New Roman" w:hAnsi="Times New Roman" w:cs="Times New Roman" w:eastAsia="Times New Roman"/>
          <w:color w:val="979797"/>
          <w:spacing w:val="-2"/>
          <w:w w:val="265"/>
          <w:sz w:val="12"/>
          <w:szCs w:val="12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25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1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18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1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30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1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25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12"/>
          <w:szCs w:val="12"/>
        </w:rPr>
        <w:t>--"</w:t>
      </w:r>
      <w:r>
        <w:rPr>
          <w:rFonts w:ascii="Times New Roman" w:hAnsi="Times New Roman" w:cs="Times New Roman" w:eastAsia="Times New Roman"/>
          <w:color w:val="979797"/>
          <w:spacing w:val="8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spacing w:val="-4"/>
          <w:w w:val="13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10"/>
          <w:w w:val="135"/>
          <w:sz w:val="12"/>
          <w:szCs w:val="12"/>
        </w:rPr>
        <w:t>'-\-</w:t>
      </w:r>
      <w:r>
        <w:rPr>
          <w:rFonts w:ascii="Times New Roman" w:hAnsi="Times New Roman" w:cs="Times New Roman" w:eastAsia="Times New Roman"/>
          <w:color w:val="979797"/>
          <w:spacing w:val="5"/>
          <w:w w:val="13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1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1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-24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1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spacing w:val="20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12"/>
          <w:szCs w:val="12"/>
        </w:rPr>
        <w:t>,.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tabs>
          <w:tab w:pos="2612" w:val="left" w:leader="none"/>
          <w:tab w:pos="4071" w:val="left" w:leader="none"/>
          <w:tab w:pos="5582" w:val="left" w:leader="none"/>
          <w:tab w:pos="5850" w:val="left" w:leader="none"/>
          <w:tab w:pos="6570" w:val="left" w:leader="none"/>
        </w:tabs>
        <w:spacing w:line="419" w:lineRule="atLeast" w:before="0"/>
        <w:ind w:left="-2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262628"/>
          <w:w w:val="75"/>
          <w:sz w:val="12"/>
          <w:szCs w:val="12"/>
        </w:rPr>
        <w:t>.:::2"</w:t>
      </w:r>
      <w:r>
        <w:rPr>
          <w:rFonts w:ascii="Times New Roman" w:hAnsi="Times New Roman" w:cs="Times New Roman" w:eastAsia="Times New Roman"/>
          <w:color w:val="262628"/>
          <w:spacing w:val="20"/>
          <w:w w:val="75"/>
          <w:sz w:val="12"/>
          <w:szCs w:val="12"/>
        </w:rPr>
        <w:t> </w:t>
      </w:r>
      <w:r>
        <w:rPr>
          <w:rFonts w:ascii="Arial" w:hAnsi="Arial" w:cs="Arial" w:eastAsia="Arial"/>
          <w:w w:val="95"/>
          <w:sz w:val="8"/>
          <w:szCs w:val="8"/>
        </w:rPr>
        <w:t>1U&lt;&gt;O</w:t>
        <w:tab/>
      </w:r>
      <w:r>
        <w:rPr>
          <w:rFonts w:ascii="Arial" w:hAnsi="Arial" w:cs="Arial" w:eastAsia="Arial"/>
          <w:color w:val="979797"/>
          <w:w w:val="270"/>
          <w:sz w:val="8"/>
          <w:szCs w:val="8"/>
        </w:rPr>
        <w:t>-</w:t>
      </w:r>
      <w:r>
        <w:rPr>
          <w:rFonts w:ascii="Arial" w:hAnsi="Arial" w:cs="Arial" w:eastAsia="Arial"/>
          <w:color w:val="979797"/>
          <w:spacing w:val="-19"/>
          <w:w w:val="27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270"/>
          <w:sz w:val="8"/>
          <w:szCs w:val="8"/>
        </w:rPr>
        <w:t>-</w:t>
        <w:tab/>
        <w:t>-</w:t>
      </w:r>
      <w:r>
        <w:rPr>
          <w:rFonts w:ascii="Arial" w:hAnsi="Arial" w:cs="Arial" w:eastAsia="Arial"/>
          <w:color w:val="979797"/>
          <w:spacing w:val="-28"/>
          <w:w w:val="27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270"/>
          <w:sz w:val="8"/>
          <w:szCs w:val="8"/>
        </w:rPr>
        <w:t>- </w:t>
      </w:r>
      <w:r>
        <w:rPr>
          <w:rFonts w:ascii="Arial" w:hAnsi="Arial" w:cs="Arial" w:eastAsia="Arial"/>
          <w:color w:val="979797"/>
          <w:spacing w:val="4"/>
          <w:w w:val="270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-1"/>
          <w:w w:val="205"/>
          <w:sz w:val="8"/>
          <w:szCs w:val="8"/>
        </w:rPr>
        <w:t>-</w:t>
      </w:r>
      <w:r>
        <w:rPr>
          <w:rFonts w:ascii="Arial" w:hAnsi="Arial" w:cs="Arial" w:eastAsia="Arial"/>
          <w:color w:val="B5B5B5"/>
          <w:spacing w:val="-3"/>
          <w:w w:val="205"/>
          <w:sz w:val="8"/>
          <w:szCs w:val="8"/>
        </w:rPr>
        <w:t>•</w:t>
      </w:r>
      <w:r>
        <w:rPr>
          <w:rFonts w:ascii="Arial" w:hAnsi="Arial" w:cs="Arial" w:eastAsia="Arial"/>
          <w:color w:val="B5B5B5"/>
          <w:spacing w:val="-36"/>
          <w:w w:val="20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75"/>
          <w:sz w:val="8"/>
          <w:szCs w:val="8"/>
        </w:rPr>
        <w:t>..._</w:t>
        <w:tab/>
      </w:r>
      <w:r>
        <w:rPr>
          <w:rFonts w:ascii="Arial" w:hAnsi="Arial" w:cs="Arial" w:eastAsia="Arial"/>
          <w:color w:val="979797"/>
          <w:w w:val="80"/>
          <w:sz w:val="8"/>
          <w:szCs w:val="8"/>
        </w:rPr>
        <w:t>I</w:t>
        <w:tab/>
      </w:r>
      <w:r>
        <w:rPr>
          <w:rFonts w:ascii="Arial" w:hAnsi="Arial" w:cs="Arial" w:eastAsia="Arial"/>
          <w:color w:val="979797"/>
          <w:w w:val="580"/>
          <w:sz w:val="8"/>
          <w:szCs w:val="8"/>
        </w:rPr>
        <w:t>-</w:t>
      </w:r>
      <w:r>
        <w:rPr>
          <w:rFonts w:ascii="Arial" w:hAnsi="Arial" w:cs="Arial" w:eastAsia="Arial"/>
          <w:color w:val="979797"/>
          <w:spacing w:val="30"/>
          <w:w w:val="58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w w:val="105"/>
          <w:sz w:val="10"/>
          <w:szCs w:val="10"/>
        </w:rPr>
        <w:t>"\</w:t>
        <w:tab/>
      </w:r>
      <w:r>
        <w:rPr>
          <w:rFonts w:ascii="Times New Roman" w:hAnsi="Times New Roman" w:cs="Times New Roman" w:eastAsia="Times New Roman"/>
          <w:color w:val="979797"/>
          <w:w w:val="160"/>
          <w:sz w:val="13"/>
          <w:szCs w:val="13"/>
        </w:rPr>
        <w:t>°$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419" w:lineRule="atLeas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12812" w:space="40"/>
            <w:col w:w="3229" w:space="40"/>
            <w:col w:w="15059"/>
          </w:cols>
        </w:sectPr>
      </w:pPr>
    </w:p>
    <w:p>
      <w:pPr>
        <w:spacing w:line="150" w:lineRule="atLeast" w:before="0"/>
        <w:ind w:left="298" w:right="0" w:firstLine="0"/>
        <w:jc w:val="left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Arial"/>
          <w:color w:val="979797"/>
          <w:spacing w:val="-12"/>
          <w:w w:val="200"/>
          <w:sz w:val="6"/>
        </w:rPr>
        <w:t>\</w:t>
      </w:r>
      <w:r>
        <w:rPr>
          <w:rFonts w:ascii="Arial"/>
          <w:color w:val="979797"/>
          <w:spacing w:val="-32"/>
          <w:w w:val="200"/>
          <w:sz w:val="6"/>
        </w:rPr>
        <w:t>\</w:t>
      </w:r>
      <w:r>
        <w:rPr>
          <w:rFonts w:ascii="Arial"/>
          <w:color w:val="979797"/>
          <w:spacing w:val="-62"/>
          <w:w w:val="200"/>
          <w:position w:val="-5"/>
          <w:sz w:val="20"/>
        </w:rPr>
        <w:t>,</w:t>
      </w:r>
      <w:r>
        <w:rPr>
          <w:rFonts w:ascii="Arial"/>
          <w:color w:val="979797"/>
          <w:w w:val="200"/>
          <w:position w:val="-5"/>
          <w:sz w:val="20"/>
        </w:rPr>
        <w:t>,</w:t>
      </w:r>
      <w:r>
        <w:rPr>
          <w:rFonts w:ascii="Arial"/>
          <w:color w:val="979797"/>
          <w:spacing w:val="-25"/>
          <w:w w:val="200"/>
          <w:position w:val="-5"/>
          <w:sz w:val="20"/>
        </w:rPr>
        <w:t> </w:t>
      </w:r>
      <w:r>
        <w:rPr>
          <w:rFonts w:ascii="Arial"/>
          <w:color w:val="B5B5B5"/>
          <w:spacing w:val="-8"/>
          <w:w w:val="130"/>
          <w:sz w:val="24"/>
        </w:rPr>
        <w:t>.</w:t>
      </w:r>
      <w:r>
        <w:rPr>
          <w:rFonts w:ascii="Times New Roman"/>
          <w:color w:val="979797"/>
          <w:w w:val="130"/>
          <w:sz w:val="4"/>
        </w:rPr>
        <w:t>'</w:t>
      </w:r>
      <w:r>
        <w:rPr>
          <w:rFonts w:ascii="Times New Roman"/>
          <w:sz w:val="4"/>
        </w:rPr>
      </w:r>
    </w:p>
    <w:p>
      <w:pPr>
        <w:spacing w:line="38" w:lineRule="atLeast" w:before="0"/>
        <w:ind w:left="35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21.671915pt;margin-top:10.613348pt;width:7.65pt;height:30.55pt;mso-position-horizontal-relative:page;mso-position-vertical-relative:paragraph;z-index:-591472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bookmarkStart w:name="_TOC_250000" w:id="16"/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bookmarkEnd w:id="16"/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hAnsi="Courier New" w:cs="Courier New" w:eastAsia="Courier New"/>
          <w:color w:val="979797"/>
          <w:spacing w:val="-408"/>
          <w:w w:val="200"/>
          <w:position w:val="2"/>
          <w:sz w:val="17"/>
          <w:szCs w:val="17"/>
        </w:rPr>
        <w:t>'</w:t>
      </w:r>
      <w:r>
        <w:rPr>
          <w:rFonts w:ascii="Courier New" w:hAnsi="Courier New" w:cs="Courier New" w:eastAsia="Courier New"/>
          <w:color w:val="979797"/>
          <w:spacing w:val="-187"/>
          <w:w w:val="200"/>
          <w:position w:val="2"/>
          <w:sz w:val="17"/>
          <w:szCs w:val="17"/>
        </w:rPr>
        <w:t>•</w:t>
      </w:r>
      <w:r>
        <w:rPr>
          <w:rFonts w:ascii="Arial" w:hAnsi="Arial" w:cs="Arial" w:eastAsia="Arial"/>
          <w:color w:val="979797"/>
          <w:spacing w:val="-62"/>
          <w:w w:val="200"/>
          <w:sz w:val="20"/>
          <w:szCs w:val="20"/>
        </w:rPr>
        <w:t>,</w:t>
      </w:r>
      <w:r>
        <w:rPr>
          <w:rFonts w:ascii="Arial" w:hAnsi="Arial" w:cs="Arial" w:eastAsia="Arial"/>
          <w:color w:val="979797"/>
          <w:w w:val="200"/>
          <w:sz w:val="20"/>
          <w:szCs w:val="20"/>
        </w:rPr>
        <w:t>,</w:t>
      </w:r>
      <w:r>
        <w:rPr>
          <w:rFonts w:ascii="Arial" w:hAnsi="Arial" w:cs="Arial" w:eastAsia="Arial"/>
          <w:sz w:val="20"/>
          <w:szCs w:val="20"/>
        </w:rPr>
      </w:r>
    </w:p>
    <w:p>
      <w:pPr>
        <w:tabs>
          <w:tab w:pos="1942" w:val="left" w:leader="none"/>
        </w:tabs>
        <w:spacing w:line="157" w:lineRule="atLeast" w:before="0"/>
        <w:ind w:left="29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580"/>
        </w:rPr>
        <w:br w:type="column"/>
      </w:r>
      <w:r>
        <w:rPr>
          <w:rFonts w:ascii="Arial" w:hAnsi="Arial" w:cs="Arial" w:eastAsia="Arial"/>
          <w:i/>
          <w:color w:val="979797"/>
          <w:w w:val="580"/>
          <w:position w:val="6"/>
          <w:sz w:val="19"/>
          <w:szCs w:val="19"/>
        </w:rPr>
        <w:t>I</w:t>
        <w:tab/>
      </w:r>
      <w:r>
        <w:rPr>
          <w:rFonts w:ascii="Arial" w:hAnsi="Arial" w:cs="Arial" w:eastAsia="Arial"/>
          <w:color w:val="979797"/>
          <w:spacing w:val="-76"/>
          <w:w w:val="115"/>
          <w:sz w:val="42"/>
          <w:szCs w:val="42"/>
        </w:rPr>
        <w:t>.</w:t>
      </w:r>
      <w:r>
        <w:rPr>
          <w:rFonts w:ascii="Arial" w:hAnsi="Arial" w:cs="Arial" w:eastAsia="Arial"/>
          <w:color w:val="979797"/>
          <w:spacing w:val="-70"/>
          <w:w w:val="115"/>
          <w:sz w:val="42"/>
          <w:szCs w:val="42"/>
        </w:rPr>
        <w:t>.</w:t>
      </w:r>
      <w:r>
        <w:rPr>
          <w:rFonts w:ascii="Times New Roman" w:hAnsi="Times New Roman" w:cs="Times New Roman" w:eastAsia="Times New Roman"/>
          <w:color w:val="979797"/>
          <w:w w:val="11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80" w:lineRule="atLeast" w:before="0"/>
        <w:ind w:left="91" w:right="0" w:hanging="20"/>
        <w:jc w:val="left"/>
        <w:rPr>
          <w:rFonts w:ascii="Arial" w:hAnsi="Arial" w:cs="Arial" w:eastAsia="Arial"/>
          <w:sz w:val="8"/>
          <w:szCs w:val="8"/>
        </w:rPr>
      </w:pPr>
      <w:r>
        <w:rPr>
          <w:w w:val="110"/>
        </w:rPr>
        <w:br w:type="column"/>
      </w:r>
      <w:r>
        <w:rPr>
          <w:rFonts w:ascii="Arial" w:hAnsi="Arial" w:cs="Arial" w:eastAsia="Arial"/>
          <w:color w:val="979797"/>
          <w:w w:val="110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-8"/>
          <w:w w:val="11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35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6"/>
          <w:w w:val="13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15"/>
          <w:sz w:val="8"/>
          <w:szCs w:val="8"/>
        </w:rPr>
        <w:t>G1</w:t>
      </w:r>
      <w:r>
        <w:rPr>
          <w:rFonts w:ascii="Arial" w:hAnsi="Arial" w:cs="Arial" w:eastAsia="Arial"/>
          <w:color w:val="979797"/>
          <w:spacing w:val="-38"/>
          <w:w w:val="115"/>
          <w:sz w:val="8"/>
          <w:szCs w:val="8"/>
        </w:rPr>
        <w:t>1</w:t>
      </w:r>
      <w:r>
        <w:rPr>
          <w:rFonts w:ascii="Arial" w:hAnsi="Arial" w:cs="Arial" w:eastAsia="Arial"/>
          <w:color w:val="979797"/>
          <w:w w:val="115"/>
          <w:sz w:val="8"/>
          <w:szCs w:val="8"/>
        </w:rPr>
        <w:t>,. </w:t>
      </w:r>
      <w:r>
        <w:rPr>
          <w:rFonts w:ascii="Arial" w:hAnsi="Arial" w:cs="Arial" w:eastAsia="Arial"/>
          <w:color w:val="979797"/>
          <w:spacing w:val="16"/>
          <w:w w:val="115"/>
          <w:sz w:val="8"/>
          <w:szCs w:val="8"/>
        </w:rPr>
        <w:t> </w:t>
      </w:r>
      <w:r>
        <w:rPr>
          <w:rFonts w:ascii="Arial" w:hAnsi="Arial" w:cs="Arial" w:eastAsia="Arial"/>
          <w:color w:val="B5B5B5"/>
          <w:spacing w:val="-57"/>
          <w:w w:val="115"/>
          <w:sz w:val="8"/>
          <w:szCs w:val="8"/>
        </w:rPr>
        <w:t>,</w:t>
      </w:r>
      <w:r>
        <w:rPr>
          <w:rFonts w:ascii="Arial" w:hAnsi="Arial" w:cs="Arial" w:eastAsia="Arial"/>
          <w:color w:val="979797"/>
          <w:w w:val="115"/>
          <w:sz w:val="8"/>
          <w:szCs w:val="8"/>
        </w:rPr>
        <w:t>•MD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129" w:lineRule="atLeast" w:before="0"/>
        <w:ind w:left="9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222.136551pt;margin-top:-.400121pt;width:1.6pt;height:14.65pt;mso-position-horizontal-relative:page;mso-position-vertical-relative:paragraph;z-index:-592552" type="#_x0000_t202" filled="false" stroked="false">
            <v:textbox inset="0,0,0,0">
              <w:txbxContent>
                <w:p>
                  <w:pPr>
                    <w:spacing w:line="29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9"/>
                      <w:szCs w:val="29"/>
                    </w:rPr>
                  </w:pPr>
                  <w:r>
                    <w:rPr>
                      <w:rFonts w:ascii="Arial"/>
                      <w:color w:val="979797"/>
                      <w:spacing w:val="-36"/>
                      <w:w w:val="65"/>
                      <w:sz w:val="29"/>
                    </w:rPr>
                    <w:t>"</w:t>
                  </w:r>
                  <w:r>
                    <w:rPr>
                      <w:rFonts w:ascii="Arial"/>
                      <w:sz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90"/>
          <w:sz w:val="6"/>
        </w:rPr>
        <w:t>L</w:t>
      </w:r>
      <w:r>
        <w:rPr>
          <w:rFonts w:ascii="Times New Roman"/>
          <w:color w:val="979797"/>
          <w:spacing w:val="7"/>
          <w:w w:val="90"/>
          <w:sz w:val="6"/>
        </w:rPr>
        <w:t> </w:t>
      </w:r>
      <w:r>
        <w:rPr>
          <w:rFonts w:ascii="Times New Roman"/>
          <w:color w:val="979797"/>
          <w:w w:val="95"/>
          <w:sz w:val="6"/>
        </w:rPr>
        <w:t>I         </w:t>
      </w:r>
      <w:r>
        <w:rPr>
          <w:rFonts w:ascii="Times New Roman"/>
          <w:color w:val="979797"/>
          <w:spacing w:val="12"/>
          <w:w w:val="95"/>
          <w:sz w:val="6"/>
        </w:rPr>
        <w:t> </w:t>
      </w:r>
      <w:r>
        <w:rPr>
          <w:rFonts w:ascii="Times New Roman"/>
          <w:color w:val="979797"/>
          <w:w w:val="95"/>
          <w:sz w:val="6"/>
        </w:rPr>
        <w:t>MB@</w:t>
      </w:r>
      <w:r>
        <w:rPr>
          <w:rFonts w:ascii="Times New Roman"/>
          <w:color w:val="979797"/>
          <w:spacing w:val="-3"/>
          <w:w w:val="95"/>
          <w:sz w:val="6"/>
        </w:rPr>
        <w:t> </w:t>
      </w:r>
      <w:r>
        <w:rPr>
          <w:rFonts w:ascii="Arial"/>
          <w:color w:val="B5B5B5"/>
          <w:w w:val="95"/>
          <w:position w:val="1"/>
          <w:sz w:val="24"/>
        </w:rPr>
        <w:t>.</w:t>
      </w:r>
      <w:r>
        <w:rPr>
          <w:rFonts w:ascii="Arial"/>
          <w:sz w:val="24"/>
        </w:rPr>
      </w:r>
    </w:p>
    <w:p>
      <w:pPr>
        <w:tabs>
          <w:tab w:pos="814" w:val="left" w:leader="none"/>
          <w:tab w:pos="1413" w:val="left" w:leader="none"/>
          <w:tab w:pos="1706" w:val="left" w:leader="none"/>
        </w:tabs>
        <w:spacing w:line="304" w:lineRule="atLeast" w:before="0"/>
        <w:ind w:left="39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85"/>
        </w:rPr>
        <w:br w:type="column"/>
      </w:r>
      <w:r>
        <w:rPr>
          <w:rFonts w:ascii="Times New Roman"/>
          <w:color w:val="01DBDB"/>
          <w:w w:val="85"/>
          <w:sz w:val="8"/>
        </w:rPr>
        <w:t>--4\</w:t>
      </w:r>
      <w:r>
        <w:rPr>
          <w:rFonts w:ascii="Times New Roman"/>
          <w:color w:val="01DBDB"/>
          <w:spacing w:val="5"/>
          <w:w w:val="85"/>
          <w:sz w:val="8"/>
        </w:rPr>
        <w:t> </w:t>
      </w:r>
      <w:r>
        <w:rPr>
          <w:rFonts w:ascii="Times New Roman"/>
          <w:color w:val="979797"/>
          <w:w w:val="85"/>
          <w:sz w:val="12"/>
        </w:rPr>
        <w:t>&lt;-</w:t>
        <w:tab/>
      </w:r>
      <w:r>
        <w:rPr>
          <w:rFonts w:ascii="Times New Roman"/>
          <w:color w:val="979797"/>
          <w:w w:val="120"/>
          <w:sz w:val="8"/>
        </w:rPr>
        <w:t>m</w:t>
      </w:r>
      <w:r>
        <w:rPr>
          <w:rFonts w:ascii="Times New Roman"/>
          <w:color w:val="979797"/>
          <w:spacing w:val="5"/>
          <w:w w:val="120"/>
          <w:sz w:val="8"/>
        </w:rPr>
        <w:t> </w:t>
      </w:r>
      <w:r>
        <w:rPr>
          <w:rFonts w:ascii="Times New Roman"/>
          <w:color w:val="01DBDB"/>
          <w:w w:val="90"/>
          <w:sz w:val="8"/>
        </w:rPr>
        <w:t>oi</w:t>
        <w:tab/>
      </w:r>
      <w:r>
        <w:rPr>
          <w:rFonts w:ascii="Times New Roman"/>
          <w:color w:val="979797"/>
          <w:w w:val="95"/>
          <w:sz w:val="8"/>
        </w:rPr>
        <w:t>.(-</w:t>
        <w:tab/>
      </w:r>
      <w:r>
        <w:rPr>
          <w:rFonts w:ascii="Arial"/>
          <w:color w:val="979797"/>
          <w:sz w:val="6"/>
        </w:rPr>
        <w:t>GD.I      </w:t>
      </w:r>
      <w:r>
        <w:rPr>
          <w:rFonts w:ascii="Arial"/>
          <w:color w:val="979797"/>
          <w:spacing w:val="2"/>
          <w:sz w:val="6"/>
        </w:rPr>
        <w:t> </w:t>
      </w:r>
      <w:r>
        <w:rPr>
          <w:rFonts w:ascii="Times New Roman"/>
          <w:color w:val="979797"/>
          <w:spacing w:val="-53"/>
          <w:sz w:val="11"/>
        </w:rPr>
        <w:t>&lt;</w:t>
      </w:r>
      <w:r>
        <w:rPr>
          <w:rFonts w:ascii="Arial"/>
          <w:color w:val="979797"/>
          <w:spacing w:val="-60"/>
          <w:position w:val="-2"/>
          <w:sz w:val="6"/>
        </w:rPr>
        <w:t>9</w:t>
      </w:r>
      <w:r>
        <w:rPr>
          <w:rFonts w:ascii="Times New Roman"/>
          <w:color w:val="979797"/>
          <w:sz w:val="11"/>
        </w:rPr>
        <w:t>'</w:t>
      </w:r>
      <w:r>
        <w:rPr>
          <w:rFonts w:ascii="Times New Roman"/>
          <w:color w:val="979797"/>
          <w:spacing w:val="18"/>
          <w:sz w:val="11"/>
        </w:rPr>
        <w:t> </w:t>
      </w:r>
      <w:r>
        <w:rPr>
          <w:rFonts w:ascii="Times New Roman"/>
          <w:color w:val="979797"/>
          <w:w w:val="120"/>
          <w:sz w:val="8"/>
        </w:rPr>
        <w:t>at</w:t>
      </w:r>
      <w:r>
        <w:rPr>
          <w:rFonts w:ascii="Times New Roman"/>
          <w:color w:val="979797"/>
          <w:spacing w:val="-10"/>
          <w:w w:val="120"/>
          <w:sz w:val="8"/>
        </w:rPr>
        <w:t>.</w:t>
      </w:r>
      <w:r>
        <w:rPr>
          <w:rFonts w:ascii="Times New Roman"/>
          <w:color w:val="979797"/>
          <w:w w:val="120"/>
          <w:sz w:val="8"/>
        </w:rPr>
        <w:t>1</w:t>
      </w:r>
      <w:r>
        <w:rPr>
          <w:rFonts w:ascii="Times New Roman"/>
          <w:color w:val="979797"/>
          <w:spacing w:val="9"/>
          <w:w w:val="120"/>
          <w:sz w:val="8"/>
        </w:rPr>
        <w:t> </w:t>
      </w:r>
      <w:r>
        <w:rPr>
          <w:rFonts w:ascii="Arial"/>
          <w:spacing w:val="-36"/>
          <w:w w:val="120"/>
          <w:sz w:val="10"/>
        </w:rPr>
        <w:t>1</w:t>
      </w:r>
      <w:r>
        <w:rPr>
          <w:rFonts w:ascii="Arial"/>
          <w:w w:val="120"/>
          <w:sz w:val="10"/>
        </w:rPr>
        <w:t>j;00</w:t>
      </w:r>
      <w:r>
        <w:rPr>
          <w:rFonts w:ascii="Arial"/>
          <w:spacing w:val="-24"/>
          <w:w w:val="120"/>
          <w:sz w:val="10"/>
        </w:rPr>
        <w:t> </w:t>
      </w:r>
      <w:r>
        <w:rPr>
          <w:rFonts w:ascii="Arial"/>
          <w:color w:val="979797"/>
          <w:w w:val="120"/>
          <w:sz w:val="10"/>
        </w:rPr>
        <w:t>".i    </w:t>
      </w:r>
      <w:r>
        <w:rPr>
          <w:rFonts w:ascii="Arial"/>
          <w:color w:val="979797"/>
          <w:spacing w:val="15"/>
          <w:w w:val="120"/>
          <w:sz w:val="10"/>
        </w:rPr>
        <w:t> </w:t>
      </w:r>
      <w:r>
        <w:rPr>
          <w:rFonts w:ascii="Arial"/>
          <w:color w:val="979797"/>
          <w:sz w:val="10"/>
        </w:rPr>
        <w:t>...</w:t>
      </w:r>
      <w:r>
        <w:rPr>
          <w:rFonts w:ascii="Arial"/>
          <w:sz w:val="10"/>
        </w:rPr>
      </w:r>
    </w:p>
    <w:p>
      <w:pPr>
        <w:tabs>
          <w:tab w:pos="1043" w:val="left" w:leader="none"/>
          <w:tab w:pos="2866" w:val="left" w:leader="none"/>
        </w:tabs>
        <w:spacing w:line="47" w:lineRule="exact" w:before="0"/>
        <w:ind w:left="935" w:right="0" w:hanging="638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0000FF"/>
          <w:w w:val="65"/>
          <w:sz w:val="9"/>
        </w:rPr>
        <w:t>'</w:t>
        <w:tab/>
      </w:r>
      <w:r>
        <w:rPr>
          <w:rFonts w:ascii="Arial"/>
          <w:i/>
          <w:color w:val="979797"/>
          <w:w w:val="160"/>
          <w:sz w:val="9"/>
        </w:rPr>
        <w:t>'I</w:t>
      </w:r>
      <w:r>
        <w:rPr>
          <w:rFonts w:ascii="Arial"/>
          <w:i/>
          <w:color w:val="979797"/>
          <w:spacing w:val="-3"/>
          <w:w w:val="160"/>
          <w:sz w:val="9"/>
        </w:rPr>
        <w:t> </w:t>
      </w:r>
      <w:r>
        <w:rPr>
          <w:rFonts w:ascii="Arial"/>
          <w:w w:val="110"/>
          <w:sz w:val="11"/>
        </w:rPr>
        <w:t>M </w:t>
      </w:r>
      <w:r>
        <w:rPr>
          <w:rFonts w:ascii="Arial"/>
          <w:spacing w:val="2"/>
          <w:w w:val="110"/>
          <w:sz w:val="11"/>
        </w:rPr>
        <w:t> </w:t>
      </w:r>
      <w:r>
        <w:rPr>
          <w:rFonts w:ascii="Arial"/>
          <w:spacing w:val="-5"/>
          <w:w w:val="110"/>
          <w:sz w:val="10"/>
        </w:rPr>
        <w:t>1</w:t>
      </w:r>
      <w:r>
        <w:rPr>
          <w:rFonts w:ascii="Arial"/>
          <w:spacing w:val="-7"/>
          <w:w w:val="110"/>
          <w:sz w:val="10"/>
        </w:rPr>
        <w:t>p1S</w:t>
      </w:r>
      <w:r>
        <w:rPr>
          <w:rFonts w:ascii="Arial"/>
          <w:w w:val="110"/>
          <w:sz w:val="10"/>
        </w:rPr>
        <w:t>     </w:t>
      </w:r>
      <w:r>
        <w:rPr>
          <w:rFonts w:ascii="Arial"/>
          <w:spacing w:val="3"/>
          <w:w w:val="110"/>
          <w:sz w:val="10"/>
        </w:rPr>
        <w:t> </w:t>
      </w:r>
      <w:r>
        <w:rPr>
          <w:rFonts w:ascii="Arial"/>
          <w:w w:val="110"/>
          <w:sz w:val="10"/>
        </w:rPr>
        <w:t>P  </w:t>
      </w:r>
      <w:r>
        <w:rPr>
          <w:rFonts w:ascii="Arial"/>
          <w:spacing w:val="29"/>
          <w:w w:val="110"/>
          <w:sz w:val="10"/>
        </w:rPr>
        <w:t> </w:t>
      </w:r>
      <w:r>
        <w:rPr>
          <w:rFonts w:ascii="Arial"/>
          <w:color w:val="B5B5B5"/>
          <w:w w:val="160"/>
          <w:sz w:val="10"/>
        </w:rPr>
        <w:t>.</w:t>
        <w:tab/>
      </w:r>
      <w:r>
        <w:rPr>
          <w:rFonts w:ascii="Times New Roman"/>
          <w:color w:val="979797"/>
          <w:spacing w:val="-8"/>
          <w:sz w:val="12"/>
        </w:rPr>
        <w:t>&lt;-"</w:t>
      </w:r>
      <w:r>
        <w:rPr>
          <w:rFonts w:ascii="Times New Roman"/>
          <w:color w:val="979797"/>
          <w:spacing w:val="-4"/>
          <w:sz w:val="12"/>
        </w:rPr>
        <w:t>-</w:t>
      </w:r>
      <w:r>
        <w:rPr>
          <w:rFonts w:ascii="Times New Roman"/>
          <w:sz w:val="12"/>
        </w:rPr>
      </w:r>
    </w:p>
    <w:p>
      <w:pPr>
        <w:tabs>
          <w:tab w:pos="1776" w:val="left" w:leader="none"/>
          <w:tab w:pos="2151" w:val="left" w:leader="none"/>
          <w:tab w:pos="2853" w:val="left" w:leader="none"/>
        </w:tabs>
        <w:spacing w:line="164" w:lineRule="exact" w:before="0"/>
        <w:ind w:left="93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555.500122pt;margin-top:3.212152pt;width:4.6pt;height:15.3pt;mso-position-horizontal-relative:page;mso-position-vertical-relative:paragraph;z-index:-592528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0"/>
                      <w:szCs w:val="30"/>
                    </w:rPr>
                  </w:pPr>
                  <w:r>
                    <w:rPr>
                      <w:rFonts w:ascii="Arial"/>
                      <w:color w:val="979797"/>
                      <w:w w:val="50"/>
                      <w:sz w:val="30"/>
                    </w:rPr>
                    <w:t>.,</w:t>
                  </w:r>
                  <w:r>
                    <w:rPr>
                      <w:rFonts w:ascii="Arial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79797"/>
          <w:w w:val="130"/>
          <w:sz w:val="6"/>
        </w:rPr>
        <w:t>1      </w:t>
      </w:r>
      <w:r>
        <w:rPr>
          <w:rFonts w:ascii="Arial"/>
          <w:i/>
          <w:color w:val="979797"/>
          <w:spacing w:val="12"/>
          <w:w w:val="130"/>
          <w:sz w:val="6"/>
        </w:rPr>
        <w:t> </w:t>
      </w:r>
      <w:r>
        <w:rPr>
          <w:rFonts w:ascii="Times New Roman"/>
          <w:w w:val="130"/>
          <w:sz w:val="10"/>
        </w:rPr>
        <w:t>0=1.</w:t>
        <w:tab/>
      </w:r>
      <w:r>
        <w:rPr>
          <w:rFonts w:ascii="Times New Roman"/>
          <w:color w:val="979797"/>
          <w:w w:val="85"/>
          <w:sz w:val="14"/>
        </w:rPr>
        <w:t>&lt;</w:t>
      </w:r>
      <w:r>
        <w:rPr>
          <w:rFonts w:ascii="Times New Roman"/>
          <w:color w:val="979797"/>
          <w:spacing w:val="-14"/>
          <w:w w:val="85"/>
          <w:sz w:val="14"/>
        </w:rPr>
        <w:t>-</w:t>
      </w:r>
      <w:r>
        <w:rPr>
          <w:rFonts w:ascii="Times New Roman"/>
          <w:color w:val="979797"/>
          <w:w w:val="85"/>
          <w:sz w:val="14"/>
        </w:rPr>
        <w:t>"</w:t>
        <w:tab/>
      </w:r>
      <w:r>
        <w:rPr>
          <w:rFonts w:ascii="Times New Roman"/>
          <w:color w:val="979797"/>
          <w:spacing w:val="-58"/>
          <w:w w:val="40"/>
          <w:sz w:val="17"/>
        </w:rPr>
        <w:t>;</w:t>
      </w:r>
      <w:r>
        <w:rPr>
          <w:rFonts w:ascii="Times New Roman"/>
          <w:color w:val="979797"/>
          <w:w w:val="40"/>
          <w:sz w:val="17"/>
        </w:rPr>
        <w:t>.a</w:t>
        <w:tab/>
      </w:r>
      <w:r>
        <w:rPr>
          <w:rFonts w:ascii="Times New Roman"/>
          <w:color w:val="979797"/>
          <w:w w:val="55"/>
          <w:sz w:val="17"/>
        </w:rPr>
        <w:t>---'"</w:t>
      </w:r>
      <w:r>
        <w:rPr>
          <w:rFonts w:ascii="Times New Roman"/>
          <w:sz w:val="17"/>
        </w:rPr>
      </w:r>
    </w:p>
    <w:p>
      <w:pPr>
        <w:spacing w:line="204" w:lineRule="atLeast" w:before="110"/>
        <w:ind w:left="0" w:right="18" w:firstLine="0"/>
        <w:jc w:val="center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/>
          <w:color w:val="979797"/>
          <w:w w:val="160"/>
          <w:sz w:val="4"/>
        </w:rPr>
        <w:t>'</w:t>
      </w:r>
      <w:r>
        <w:rPr>
          <w:rFonts w:ascii="Times New Roman"/>
          <w:sz w:val="4"/>
        </w:rPr>
      </w:r>
    </w:p>
    <w:p>
      <w:pPr>
        <w:tabs>
          <w:tab w:pos="1567" w:val="left" w:leader="none"/>
          <w:tab w:pos="3065" w:val="left" w:leader="none"/>
          <w:tab w:pos="3945" w:val="left" w:leader="none"/>
          <w:tab w:pos="4640" w:val="left" w:leader="none"/>
          <w:tab w:pos="6125" w:val="left" w:leader="none"/>
          <w:tab w:pos="6692" w:val="left" w:leader="none"/>
          <w:tab w:pos="7636" w:val="left" w:leader="none"/>
          <w:tab w:pos="8305" w:val="left" w:leader="none"/>
          <w:tab w:pos="9611" w:val="left" w:leader="none"/>
        </w:tabs>
        <w:spacing w:line="283" w:lineRule="atLeast" w:before="0"/>
        <w:ind w:left="95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185"/>
        </w:rPr>
        <w:br w:type="column"/>
      </w:r>
      <w:r>
        <w:rPr>
          <w:rFonts w:ascii="Times New Roman"/>
          <w:color w:val="979797"/>
          <w:w w:val="185"/>
          <w:sz w:val="12"/>
        </w:rPr>
        <w:t>-</w:t>
      </w:r>
      <w:r>
        <w:rPr>
          <w:rFonts w:ascii="Times New Roman"/>
          <w:color w:val="979797"/>
          <w:spacing w:val="12"/>
          <w:w w:val="185"/>
          <w:sz w:val="12"/>
        </w:rPr>
        <w:t> </w:t>
      </w:r>
      <w:r>
        <w:rPr>
          <w:rFonts w:ascii="Times New Roman"/>
          <w:color w:val="979797"/>
          <w:w w:val="75"/>
          <w:sz w:val="12"/>
        </w:rPr>
        <w:t>&lt;</w:t>
      </w:r>
      <w:r>
        <w:rPr>
          <w:rFonts w:ascii="Times New Roman"/>
          <w:color w:val="979797"/>
          <w:spacing w:val="-12"/>
          <w:w w:val="75"/>
          <w:sz w:val="12"/>
        </w:rPr>
        <w:t>-</w:t>
      </w:r>
      <w:r>
        <w:rPr>
          <w:rFonts w:ascii="Times New Roman"/>
          <w:color w:val="979797"/>
          <w:w w:val="75"/>
          <w:sz w:val="12"/>
        </w:rPr>
        <w:t>.p</w:t>
      </w:r>
      <w:r>
        <w:rPr>
          <w:rFonts w:ascii="Times New Roman"/>
          <w:color w:val="979797"/>
          <w:spacing w:val="12"/>
          <w:w w:val="75"/>
          <w:sz w:val="12"/>
        </w:rPr>
        <w:t> </w:t>
      </w:r>
      <w:r>
        <w:rPr>
          <w:rFonts w:ascii="Arial"/>
          <w:color w:val="979797"/>
          <w:spacing w:val="7"/>
          <w:w w:val="75"/>
          <w:sz w:val="18"/>
        </w:rPr>
        <w:t>-</w:t>
      </w:r>
      <w:r>
        <w:rPr>
          <w:rFonts w:ascii="Arial"/>
          <w:color w:val="979797"/>
          <w:w w:val="75"/>
          <w:sz w:val="18"/>
        </w:rPr>
        <w:t>'!:-</w:t>
      </w:r>
      <w:r>
        <w:rPr>
          <w:rFonts w:ascii="Arial"/>
          <w:color w:val="979797"/>
          <w:spacing w:val="-3"/>
          <w:w w:val="75"/>
          <w:sz w:val="18"/>
        </w:rPr>
        <w:t> </w:t>
      </w:r>
      <w:r>
        <w:rPr>
          <w:rFonts w:ascii="Arial"/>
          <w:color w:val="979797"/>
          <w:w w:val="135"/>
          <w:sz w:val="18"/>
        </w:rPr>
        <w:t>-</w:t>
      </w:r>
      <w:r>
        <w:rPr>
          <w:rFonts w:ascii="Arial"/>
          <w:color w:val="979797"/>
          <w:spacing w:val="-39"/>
          <w:w w:val="135"/>
          <w:sz w:val="18"/>
        </w:rPr>
        <w:t> </w:t>
      </w:r>
      <w:r>
        <w:rPr>
          <w:rFonts w:ascii="Arial"/>
          <w:color w:val="979797"/>
          <w:w w:val="150"/>
          <w:sz w:val="18"/>
        </w:rPr>
        <w:t>-</w:t>
      </w:r>
      <w:r>
        <w:rPr>
          <w:rFonts w:ascii="Arial"/>
          <w:color w:val="979797"/>
          <w:spacing w:val="-49"/>
          <w:w w:val="150"/>
          <w:sz w:val="18"/>
        </w:rPr>
        <w:t> </w:t>
      </w:r>
      <w:r>
        <w:rPr>
          <w:rFonts w:ascii="Arial"/>
          <w:color w:val="979797"/>
          <w:w w:val="150"/>
          <w:sz w:val="18"/>
        </w:rPr>
        <w:t>-</w:t>
      </w:r>
      <w:r>
        <w:rPr>
          <w:rFonts w:ascii="Arial"/>
          <w:color w:val="979797"/>
          <w:spacing w:val="-53"/>
          <w:w w:val="150"/>
          <w:sz w:val="18"/>
        </w:rPr>
        <w:t> </w:t>
      </w:r>
      <w:r>
        <w:rPr>
          <w:rFonts w:ascii="Arial"/>
          <w:color w:val="979797"/>
          <w:w w:val="150"/>
          <w:sz w:val="18"/>
        </w:rPr>
        <w:t>-</w:t>
      </w:r>
      <w:r>
        <w:rPr>
          <w:rFonts w:ascii="Arial"/>
          <w:color w:val="979797"/>
          <w:spacing w:val="-49"/>
          <w:w w:val="150"/>
          <w:sz w:val="18"/>
        </w:rPr>
        <w:t> </w:t>
      </w:r>
      <w:r>
        <w:rPr>
          <w:rFonts w:ascii="Arial"/>
          <w:color w:val="979797"/>
          <w:w w:val="150"/>
          <w:sz w:val="18"/>
        </w:rPr>
        <w:t>-</w:t>
        <w:tab/>
      </w:r>
      <w:r>
        <w:rPr>
          <w:rFonts w:ascii="Arial"/>
          <w:color w:val="979797"/>
          <w:w w:val="75"/>
          <w:sz w:val="18"/>
        </w:rPr>
        <w:t>_</w:t>
      </w:r>
      <w:r>
        <w:rPr>
          <w:rFonts w:ascii="Arial"/>
          <w:color w:val="979797"/>
          <w:spacing w:val="9"/>
          <w:w w:val="75"/>
          <w:sz w:val="18"/>
        </w:rPr>
        <w:t> </w:t>
      </w:r>
      <w:r>
        <w:rPr>
          <w:rFonts w:ascii="Arial"/>
          <w:color w:val="979797"/>
          <w:w w:val="75"/>
          <w:sz w:val="18"/>
        </w:rPr>
        <w:t>_</w:t>
      </w:r>
      <w:r>
        <w:rPr>
          <w:rFonts w:ascii="Arial"/>
          <w:color w:val="979797"/>
          <w:spacing w:val="-17"/>
          <w:w w:val="75"/>
          <w:sz w:val="18"/>
        </w:rPr>
        <w:t> </w:t>
      </w:r>
      <w:r>
        <w:rPr>
          <w:rFonts w:ascii="Times New Roman"/>
          <w:color w:val="979797"/>
          <w:w w:val="300"/>
          <w:sz w:val="14"/>
        </w:rPr>
        <w:t>o</w:t>
      </w:r>
      <w:r>
        <w:rPr>
          <w:rFonts w:ascii="Times New Roman"/>
          <w:color w:val="979797"/>
          <w:spacing w:val="-75"/>
          <w:w w:val="300"/>
          <w:sz w:val="14"/>
        </w:rPr>
        <w:t> </w:t>
      </w:r>
      <w:r>
        <w:rPr>
          <w:rFonts w:ascii="Times New Roman"/>
          <w:color w:val="979797"/>
          <w:w w:val="185"/>
          <w:sz w:val="14"/>
        </w:rPr>
        <w:t>-</w:t>
      </w:r>
      <w:r>
        <w:rPr>
          <w:rFonts w:ascii="Times New Roman"/>
          <w:color w:val="979797"/>
          <w:spacing w:val="-44"/>
          <w:w w:val="185"/>
          <w:sz w:val="14"/>
        </w:rPr>
        <w:t> </w:t>
      </w:r>
      <w:r>
        <w:rPr>
          <w:rFonts w:ascii="Times New Roman"/>
          <w:color w:val="979797"/>
          <w:w w:val="185"/>
          <w:sz w:val="14"/>
        </w:rPr>
        <w:t>-</w:t>
      </w:r>
      <w:r>
        <w:rPr>
          <w:rFonts w:ascii="Times New Roman"/>
          <w:color w:val="979797"/>
          <w:spacing w:val="-39"/>
          <w:w w:val="185"/>
          <w:sz w:val="14"/>
        </w:rPr>
        <w:t> </w:t>
      </w:r>
      <w:r>
        <w:rPr>
          <w:rFonts w:ascii="Times New Roman"/>
          <w:color w:val="979797"/>
          <w:w w:val="185"/>
          <w:sz w:val="14"/>
        </w:rPr>
        <w:t>-</w:t>
      </w:r>
      <w:r>
        <w:rPr>
          <w:rFonts w:ascii="Times New Roman"/>
          <w:color w:val="979797"/>
          <w:spacing w:val="-39"/>
          <w:w w:val="185"/>
          <w:sz w:val="14"/>
        </w:rPr>
        <w:t> </w:t>
      </w:r>
      <w:r>
        <w:rPr>
          <w:rFonts w:ascii="Times New Roman"/>
          <w:color w:val="979797"/>
          <w:w w:val="185"/>
          <w:sz w:val="14"/>
        </w:rPr>
        <w:t>-</w:t>
        <w:tab/>
      </w:r>
      <w:r>
        <w:rPr>
          <w:rFonts w:ascii="Times New Roman"/>
          <w:w w:val="55"/>
          <w:sz w:val="14"/>
        </w:rPr>
        <w:t>1;)</w:t>
      </w:r>
      <w:r>
        <w:rPr>
          <w:rFonts w:ascii="Times New Roman"/>
          <w:spacing w:val="34"/>
          <w:w w:val="55"/>
          <w:sz w:val="14"/>
        </w:rPr>
        <w:t> </w:t>
      </w:r>
      <w:r>
        <w:rPr>
          <w:rFonts w:ascii="Times New Roman"/>
          <w:color w:val="262628"/>
          <w:w w:val="55"/>
          <w:sz w:val="14"/>
        </w:rPr>
        <w:t>1_.,3Z!Jl</w:t>
        <w:tab/>
      </w:r>
      <w:r>
        <w:rPr>
          <w:rFonts w:ascii="Times New Roman"/>
          <w:color w:val="979797"/>
          <w:w w:val="75"/>
          <w:sz w:val="14"/>
        </w:rPr>
        <w:t>_</w:t>
        <w:tab/>
      </w:r>
      <w:r>
        <w:rPr>
          <w:rFonts w:ascii="Arial"/>
          <w:color w:val="979797"/>
          <w:w w:val="150"/>
          <w:sz w:val="10"/>
        </w:rPr>
        <w:t>f'</w:t>
        <w:tab/>
      </w:r>
      <w:r>
        <w:rPr>
          <w:rFonts w:ascii="Arial"/>
          <w:i/>
          <w:color w:val="979797"/>
          <w:w w:val="75"/>
          <w:sz w:val="13"/>
        </w:rPr>
        <w:t>,,'f</w:t>
        <w:tab/>
      </w:r>
      <w:r>
        <w:rPr>
          <w:rFonts w:ascii="Times New Roman"/>
          <w:i/>
          <w:color w:val="979797"/>
          <w:w w:val="75"/>
          <w:sz w:val="12"/>
        </w:rPr>
        <w:t>_,?</w:t>
        <w:tab/>
      </w:r>
      <w:r>
        <w:rPr>
          <w:rFonts w:ascii="Times New Roman"/>
          <w:color w:val="979797"/>
          <w:w w:val="385"/>
          <w:sz w:val="12"/>
        </w:rPr>
        <w:t>I</w:t>
        <w:tab/>
      </w:r>
      <w:r>
        <w:rPr>
          <w:rFonts w:ascii="Times New Roman"/>
          <w:color w:val="979797"/>
          <w:w w:val="230"/>
          <w:sz w:val="10"/>
        </w:rPr>
        <w:t>-</w:t>
      </w:r>
      <w:r>
        <w:rPr>
          <w:rFonts w:ascii="Times New Roman"/>
          <w:color w:val="979797"/>
          <w:spacing w:val="-31"/>
          <w:w w:val="230"/>
          <w:sz w:val="10"/>
        </w:rPr>
        <w:t> </w:t>
      </w:r>
      <w:r>
        <w:rPr>
          <w:rFonts w:ascii="Times New Roman"/>
          <w:color w:val="979797"/>
          <w:w w:val="230"/>
          <w:sz w:val="10"/>
        </w:rPr>
        <w:t>-</w:t>
      </w:r>
      <w:r>
        <w:rPr>
          <w:rFonts w:ascii="Times New Roman"/>
          <w:color w:val="979797"/>
          <w:spacing w:val="-31"/>
          <w:w w:val="230"/>
          <w:sz w:val="10"/>
        </w:rPr>
        <w:t> </w:t>
      </w:r>
      <w:r>
        <w:rPr>
          <w:rFonts w:ascii="Times New Roman"/>
          <w:color w:val="979797"/>
          <w:sz w:val="10"/>
        </w:rPr>
        <w:t>-t</w:t>
      </w:r>
      <w:r>
        <w:rPr>
          <w:rFonts w:ascii="Times New Roman"/>
          <w:color w:val="979797"/>
          <w:spacing w:val="-28"/>
          <w:sz w:val="10"/>
        </w:rPr>
        <w:t>"</w:t>
      </w:r>
      <w:r>
        <w:rPr>
          <w:rFonts w:ascii="Times New Roman"/>
          <w:color w:val="979797"/>
          <w:sz w:val="10"/>
        </w:rPr>
        <w:t>..._</w:t>
      </w:r>
      <w:r>
        <w:rPr>
          <w:rFonts w:ascii="Times New Roman"/>
          <w:color w:val="979797"/>
          <w:spacing w:val="-4"/>
          <w:sz w:val="10"/>
        </w:rPr>
        <w:t> </w:t>
      </w:r>
      <w:r>
        <w:rPr>
          <w:rFonts w:ascii="Times New Roman"/>
          <w:color w:val="979797"/>
          <w:w w:val="230"/>
          <w:sz w:val="10"/>
        </w:rPr>
        <w:t>-</w:t>
      </w:r>
      <w:r>
        <w:rPr>
          <w:rFonts w:ascii="Times New Roman"/>
          <w:color w:val="979797"/>
          <w:spacing w:val="-31"/>
          <w:w w:val="230"/>
          <w:sz w:val="10"/>
        </w:rPr>
        <w:t> </w:t>
      </w:r>
      <w:r>
        <w:rPr>
          <w:rFonts w:ascii="Times New Roman"/>
          <w:color w:val="979797"/>
          <w:w w:val="300"/>
          <w:sz w:val="10"/>
        </w:rPr>
        <w:t>--</w:t>
      </w:r>
      <w:r>
        <w:rPr>
          <w:rFonts w:ascii="Times New Roman"/>
          <w:color w:val="979797"/>
          <w:spacing w:val="-52"/>
          <w:w w:val="300"/>
          <w:sz w:val="10"/>
        </w:rPr>
        <w:t> </w:t>
      </w:r>
      <w:r>
        <w:rPr>
          <w:rFonts w:ascii="Times New Roman"/>
          <w:color w:val="979797"/>
          <w:w w:val="230"/>
          <w:sz w:val="10"/>
        </w:rPr>
        <w:t>-</w:t>
      </w:r>
      <w:r>
        <w:rPr>
          <w:rFonts w:ascii="Times New Roman"/>
          <w:color w:val="979797"/>
          <w:spacing w:val="-40"/>
          <w:w w:val="230"/>
          <w:sz w:val="10"/>
        </w:rPr>
        <w:t> </w:t>
      </w:r>
      <w:r>
        <w:rPr>
          <w:rFonts w:ascii="Times New Roman"/>
          <w:color w:val="979797"/>
          <w:w w:val="150"/>
          <w:sz w:val="10"/>
        </w:rPr>
        <w:t>'. </w:t>
      </w:r>
      <w:r>
        <w:rPr>
          <w:rFonts w:ascii="Times New Roman"/>
          <w:color w:val="979797"/>
          <w:spacing w:val="10"/>
          <w:w w:val="150"/>
          <w:sz w:val="10"/>
        </w:rPr>
        <w:t> </w:t>
      </w:r>
      <w:r>
        <w:rPr>
          <w:rFonts w:ascii="Times New Roman"/>
          <w:color w:val="979797"/>
          <w:w w:val="135"/>
          <w:sz w:val="10"/>
        </w:rPr>
        <w:t>\</w:t>
        <w:tab/>
      </w:r>
      <w:r>
        <w:rPr>
          <w:rFonts w:ascii="Times New Roman"/>
          <w:color w:val="979797"/>
          <w:w w:val="75"/>
          <w:sz w:val="11"/>
        </w:rPr>
        <w:t>g_</w:t>
      </w:r>
      <w:r>
        <w:rPr>
          <w:rFonts w:ascii="Times New Roman"/>
          <w:sz w:val="11"/>
        </w:rPr>
      </w:r>
    </w:p>
    <w:p>
      <w:pPr>
        <w:tabs>
          <w:tab w:pos="1032" w:val="left" w:leader="none"/>
          <w:tab w:pos="1714" w:val="left" w:leader="none"/>
          <w:tab w:pos="2473" w:val="left" w:leader="none"/>
          <w:tab w:pos="2817" w:val="left" w:leader="none"/>
          <w:tab w:pos="3696" w:val="left" w:leader="none"/>
          <w:tab w:pos="7068" w:val="left" w:leader="none"/>
          <w:tab w:pos="7565" w:val="left" w:leader="none"/>
          <w:tab w:pos="7980" w:val="left" w:leader="none"/>
          <w:tab w:pos="8738" w:val="left" w:leader="none"/>
        </w:tabs>
        <w:spacing w:line="71" w:lineRule="exact" w:before="0"/>
        <w:ind w:left="12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979797"/>
          <w:w w:val="175"/>
          <w:sz w:val="12"/>
        </w:rPr>
        <w:t>-</w:t>
      </w:r>
      <w:r>
        <w:rPr>
          <w:rFonts w:ascii="Arial"/>
          <w:color w:val="979797"/>
          <w:spacing w:val="-22"/>
          <w:w w:val="175"/>
          <w:sz w:val="12"/>
        </w:rPr>
        <w:t> </w:t>
      </w:r>
      <w:r>
        <w:rPr>
          <w:rFonts w:ascii="Arial"/>
          <w:color w:val="979797"/>
          <w:w w:val="175"/>
          <w:sz w:val="12"/>
        </w:rPr>
        <w:t>-</w:t>
      </w:r>
      <w:r>
        <w:rPr>
          <w:rFonts w:ascii="Arial"/>
          <w:color w:val="979797"/>
          <w:spacing w:val="-21"/>
          <w:w w:val="175"/>
          <w:sz w:val="12"/>
        </w:rPr>
        <w:t> </w:t>
      </w:r>
      <w:r>
        <w:rPr>
          <w:rFonts w:ascii="Arial"/>
          <w:color w:val="979797"/>
          <w:w w:val="175"/>
          <w:sz w:val="12"/>
        </w:rPr>
        <w:t>-</w:t>
        <w:tab/>
      </w:r>
      <w:r>
        <w:rPr>
          <w:rFonts w:ascii="Arial"/>
          <w:i/>
          <w:color w:val="979797"/>
          <w:w w:val="60"/>
          <w:sz w:val="12"/>
        </w:rPr>
        <w:t>&lt;-9</w:t>
        <w:tab/>
      </w:r>
      <w:r>
        <w:rPr>
          <w:rFonts w:ascii="Times New Roman"/>
          <w:color w:val="979797"/>
          <w:w w:val="95"/>
          <w:sz w:val="14"/>
        </w:rPr>
        <w:t>&lt;-</w:t>
      </w:r>
      <w:r>
        <w:rPr>
          <w:rFonts w:ascii="Times New Roman"/>
          <w:color w:val="979797"/>
          <w:spacing w:val="-23"/>
          <w:w w:val="95"/>
          <w:sz w:val="14"/>
        </w:rPr>
        <w:t>'</w:t>
      </w:r>
      <w:r>
        <w:rPr>
          <w:rFonts w:ascii="Times New Roman"/>
          <w:color w:val="979797"/>
          <w:w w:val="95"/>
          <w:sz w:val="14"/>
        </w:rPr>
        <w:t>'</w:t>
        <w:tab/>
      </w:r>
      <w:r>
        <w:rPr>
          <w:rFonts w:ascii="Times New Roman"/>
          <w:color w:val="979797"/>
          <w:sz w:val="14"/>
        </w:rPr>
        <w:t>,,</w:t>
        <w:tab/>
      </w:r>
      <w:r>
        <w:rPr>
          <w:rFonts w:ascii="Times New Roman"/>
          <w:color w:val="979797"/>
          <w:w w:val="45"/>
          <w:sz w:val="14"/>
        </w:rPr>
        <w:t>,_.  </w:t>
      </w:r>
      <w:r>
        <w:rPr>
          <w:rFonts w:ascii="Times New Roman"/>
          <w:color w:val="979797"/>
          <w:spacing w:val="5"/>
          <w:w w:val="45"/>
          <w:sz w:val="14"/>
        </w:rPr>
        <w:t> </w:t>
      </w:r>
      <w:r>
        <w:rPr>
          <w:rFonts w:ascii="Times New Roman"/>
          <w:color w:val="979797"/>
          <w:w w:val="45"/>
          <w:sz w:val="14"/>
        </w:rPr>
        <w:t>I        </w:t>
      </w:r>
      <w:r>
        <w:rPr>
          <w:rFonts w:ascii="Times New Roman"/>
          <w:color w:val="979797"/>
          <w:spacing w:val="11"/>
          <w:w w:val="45"/>
          <w:sz w:val="14"/>
        </w:rPr>
        <w:t> </w:t>
      </w:r>
      <w:r>
        <w:rPr>
          <w:rFonts w:ascii="Times New Roman"/>
          <w:w w:val="175"/>
          <w:sz w:val="14"/>
        </w:rPr>
        <w:t>5"</w:t>
        <w:tab/>
      </w:r>
      <w:r>
        <w:rPr>
          <w:rFonts w:ascii="Times New Roman"/>
          <w:color w:val="979797"/>
          <w:w w:val="90"/>
          <w:sz w:val="14"/>
        </w:rPr>
        <w:t>&lt;-</w:t>
        <w:tab/>
      </w:r>
      <w:r>
        <w:rPr>
          <w:rFonts w:ascii="Arial"/>
          <w:i/>
          <w:color w:val="979797"/>
          <w:w w:val="75"/>
          <w:sz w:val="13"/>
        </w:rPr>
        <w:t>,,'f</w:t>
        <w:tab/>
      </w:r>
      <w:r>
        <w:rPr>
          <w:rFonts w:ascii="Times New Roman"/>
          <w:i/>
          <w:color w:val="979797"/>
          <w:w w:val="125"/>
          <w:sz w:val="10"/>
        </w:rPr>
        <w:t>/</w:t>
      </w:r>
      <w:r>
        <w:rPr>
          <w:rFonts w:ascii="Times New Roman"/>
          <w:i/>
          <w:color w:val="979797"/>
          <w:spacing w:val="-10"/>
          <w:w w:val="125"/>
          <w:sz w:val="10"/>
        </w:rPr>
        <w:t> </w:t>
      </w:r>
      <w:r>
        <w:rPr>
          <w:rFonts w:ascii="Times New Roman"/>
          <w:i/>
          <w:color w:val="979797"/>
          <w:sz w:val="10"/>
        </w:rPr>
        <w:t>j</w:t>
        <w:tab/>
      </w:r>
      <w:r>
        <w:rPr>
          <w:rFonts w:ascii="Arial"/>
          <w:i/>
          <w:color w:val="979797"/>
          <w:sz w:val="12"/>
        </w:rPr>
        <w:t>,tf</w:t>
      </w:r>
      <w:r>
        <w:rPr>
          <w:rFonts w:ascii="Arial"/>
          <w:i/>
          <w:color w:val="979797"/>
          <w:spacing w:val="17"/>
          <w:sz w:val="12"/>
        </w:rPr>
        <w:t> </w:t>
      </w:r>
      <w:r>
        <w:rPr>
          <w:rFonts w:ascii="Arial"/>
          <w:i/>
          <w:color w:val="979797"/>
          <w:w w:val="175"/>
          <w:sz w:val="12"/>
        </w:rPr>
        <w:t>'</w:t>
        <w:tab/>
      </w:r>
      <w:r>
        <w:rPr>
          <w:rFonts w:ascii="Times New Roman"/>
          <w:color w:val="979797"/>
          <w:sz w:val="14"/>
        </w:rPr>
        <w:t>1 </w:t>
      </w:r>
      <w:r>
        <w:rPr>
          <w:rFonts w:ascii="Times New Roman"/>
          <w:color w:val="979797"/>
          <w:spacing w:val="16"/>
          <w:sz w:val="14"/>
        </w:rPr>
        <w:t> </w:t>
      </w:r>
      <w:r>
        <w:rPr>
          <w:rFonts w:ascii="Times New Roman"/>
          <w:i/>
          <w:color w:val="979797"/>
          <w:sz w:val="14"/>
        </w:rPr>
        <w:t>,!"   </w:t>
      </w:r>
      <w:r>
        <w:rPr>
          <w:rFonts w:ascii="Times New Roman"/>
          <w:i/>
          <w:color w:val="979797"/>
          <w:spacing w:val="10"/>
          <w:sz w:val="14"/>
        </w:rPr>
        <w:t> </w:t>
      </w:r>
      <w:r>
        <w:rPr>
          <w:rFonts w:ascii="Arial"/>
          <w:color w:val="979797"/>
          <w:w w:val="200"/>
          <w:sz w:val="12"/>
        </w:rPr>
        <w:t>I</w:t>
      </w:r>
      <w:r>
        <w:rPr>
          <w:rFonts w:ascii="Arial"/>
          <w:color w:val="979797"/>
          <w:spacing w:val="-3"/>
          <w:w w:val="200"/>
          <w:sz w:val="12"/>
        </w:rPr>
        <w:t> </w:t>
      </w:r>
      <w:r>
        <w:rPr>
          <w:rFonts w:ascii="Times New Roman"/>
          <w:color w:val="979797"/>
          <w:spacing w:val="-22"/>
          <w:w w:val="45"/>
          <w:sz w:val="16"/>
        </w:rPr>
        <w:t>!</w:t>
      </w:r>
      <w:r>
        <w:rPr>
          <w:rFonts w:ascii="Times New Roman"/>
          <w:color w:val="979797"/>
          <w:spacing w:val="44"/>
          <w:w w:val="45"/>
          <w:position w:val="1"/>
          <w:sz w:val="21"/>
        </w:rPr>
        <w:t>1</w:t>
      </w:r>
      <w:r>
        <w:rPr>
          <w:rFonts w:ascii="Times New Roman"/>
          <w:color w:val="979797"/>
          <w:w w:val="45"/>
          <w:sz w:val="16"/>
        </w:rPr>
        <w:t>..J&gt;     </w:t>
      </w:r>
      <w:r>
        <w:rPr>
          <w:rFonts w:ascii="Times New Roman"/>
          <w:color w:val="979797"/>
          <w:spacing w:val="2"/>
          <w:w w:val="45"/>
          <w:sz w:val="16"/>
        </w:rPr>
        <w:t> </w:t>
      </w:r>
      <w:r>
        <w:rPr>
          <w:rFonts w:ascii="Arial"/>
          <w:color w:val="979797"/>
          <w:w w:val="420"/>
          <w:sz w:val="13"/>
        </w:rPr>
        <w:t>i</w:t>
      </w:r>
      <w:r>
        <w:rPr>
          <w:rFonts w:ascii="Arial"/>
          <w:sz w:val="13"/>
        </w:rPr>
      </w:r>
    </w:p>
    <w:p>
      <w:pPr>
        <w:spacing w:line="175" w:lineRule="atLeast" w:before="0"/>
        <w:ind w:left="29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NOTE.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TOPOGRAPHICAL</w:t>
      </w:r>
      <w:r>
        <w:rPr>
          <w:rFonts w:ascii="Arial"/>
          <w:spacing w:val="-5"/>
          <w:sz w:val="13"/>
        </w:rPr>
        <w:t> </w:t>
      </w:r>
      <w:r>
        <w:rPr>
          <w:rFonts w:ascii="Arial"/>
          <w:sz w:val="13"/>
        </w:rPr>
        <w:t>SURVEY</w:t>
      </w:r>
      <w:r>
        <w:rPr>
          <w:rFonts w:ascii="Arial"/>
          <w:spacing w:val="13"/>
          <w:sz w:val="13"/>
        </w:rPr>
        <w:t> </w:t>
      </w:r>
      <w:r>
        <w:rPr>
          <w:rFonts w:ascii="Arial"/>
          <w:spacing w:val="-1"/>
          <w:sz w:val="13"/>
        </w:rPr>
        <w:t>INFORMATION </w:t>
      </w:r>
      <w:r>
        <w:rPr>
          <w:rFonts w:ascii="Arial"/>
          <w:spacing w:val="-8"/>
          <w:sz w:val="13"/>
        </w:rPr>
        <w:t>I</w:t>
      </w:r>
      <w:r>
        <w:rPr>
          <w:rFonts w:ascii="Arial"/>
          <w:spacing w:val="-12"/>
          <w:sz w:val="13"/>
        </w:rPr>
        <w:t>S</w:t>
      </w:r>
    </w:p>
    <w:p>
      <w:pPr>
        <w:spacing w:line="141" w:lineRule="atLeast" w:before="0"/>
        <w:ind w:left="29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sz w:val="13"/>
        </w:rPr>
        <w:t>BASED</w:t>
      </w:r>
      <w:r>
        <w:rPr>
          <w:rFonts w:ascii="Arial"/>
          <w:spacing w:val="7"/>
          <w:sz w:val="13"/>
        </w:rPr>
        <w:t> </w:t>
      </w:r>
      <w:r>
        <w:rPr>
          <w:rFonts w:ascii="Arial"/>
          <w:sz w:val="13"/>
        </w:rPr>
        <w:t>UPON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SURVEY</w:t>
      </w:r>
      <w:r>
        <w:rPr>
          <w:rFonts w:ascii="Arial"/>
          <w:spacing w:val="3"/>
          <w:sz w:val="13"/>
        </w:rPr>
        <w:t> </w:t>
      </w:r>
      <w:r>
        <w:rPr>
          <w:rFonts w:ascii="Arial"/>
          <w:sz w:val="13"/>
        </w:rPr>
        <w:t>OPERATIONS</w:t>
      </w:r>
      <w:r>
        <w:rPr>
          <w:rFonts w:ascii="Arial"/>
          <w:spacing w:val="1"/>
          <w:sz w:val="13"/>
        </w:rPr>
        <w:t> </w:t>
      </w:r>
      <w:r>
        <w:rPr>
          <w:rFonts w:ascii="Arial"/>
          <w:spacing w:val="-1"/>
          <w:sz w:val="13"/>
        </w:rPr>
        <w:t>DRAWING</w:t>
      </w:r>
      <w:r>
        <w:rPr>
          <w:rFonts w:ascii="Arial"/>
          <w:spacing w:val="-8"/>
          <w:sz w:val="13"/>
        </w:rPr>
        <w:t> </w:t>
      </w:r>
      <w:r>
        <w:rPr>
          <w:rFonts w:ascii="Arial"/>
          <w:sz w:val="13"/>
        </w:rPr>
        <w:t>No.</w:t>
      </w:r>
      <w:r>
        <w:rPr>
          <w:rFonts w:ascii="Arial"/>
          <w:sz w:val="13"/>
        </w:rPr>
      </w:r>
    </w:p>
    <w:p>
      <w:pPr>
        <w:spacing w:after="0" w:line="141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705" w:space="1271"/>
            <w:col w:w="2169" w:space="40"/>
            <w:col w:w="652" w:space="5184"/>
            <w:col w:w="3038" w:space="40"/>
            <w:col w:w="9753" w:space="4341"/>
            <w:col w:w="3987"/>
          </w:cols>
        </w:sectPr>
      </w:pPr>
    </w:p>
    <w:p>
      <w:pPr>
        <w:pStyle w:val="BodyText"/>
        <w:spacing w:line="146" w:lineRule="atLeast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color w:val="979797"/>
          <w:spacing w:val="-47"/>
          <w:w w:val="190"/>
          <w:position w:val="9"/>
        </w:rPr>
        <w:t>,</w:t>
      </w:r>
      <w:r>
        <w:rPr>
          <w:rFonts w:ascii="Arial"/>
          <w:color w:val="979797"/>
          <w:spacing w:val="-59"/>
          <w:w w:val="190"/>
        </w:rPr>
        <w:t>,</w:t>
      </w:r>
      <w:r>
        <w:rPr>
          <w:rFonts w:ascii="Arial"/>
          <w:color w:val="979797"/>
          <w:w w:val="190"/>
        </w:rPr>
        <w:t>,</w:t>
      </w:r>
      <w:r>
        <w:rPr>
          <w:rFonts w:ascii="Arial"/>
        </w:rPr>
      </w:r>
    </w:p>
    <w:p>
      <w:pPr>
        <w:tabs>
          <w:tab w:pos="1088" w:val="left" w:leader="none"/>
          <w:tab w:pos="1809" w:val="left" w:leader="none"/>
          <w:tab w:pos="2242" w:val="left" w:leader="none"/>
        </w:tabs>
        <w:spacing w:line="146" w:lineRule="atLeast" w:before="0"/>
        <w:ind w:left="59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6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65"/>
          <w:sz w:val="12"/>
          <w:szCs w:val="12"/>
        </w:rPr>
        <w:t>• </w:t>
      </w:r>
      <w:r>
        <w:rPr>
          <w:rFonts w:ascii="Times New Roman" w:hAnsi="Times New Roman" w:cs="Times New Roman" w:eastAsia="Times New Roman"/>
          <w:color w:val="979797"/>
          <w:spacing w:val="17"/>
          <w:w w:val="16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i/>
          <w:color w:val="979797"/>
          <w:w w:val="165"/>
          <w:sz w:val="12"/>
          <w:szCs w:val="12"/>
        </w:rPr>
        <w:t>(</w:t>
        <w:tab/>
      </w:r>
      <w:r>
        <w:rPr>
          <w:rFonts w:ascii="Times New Roman" w:hAnsi="Times New Roman" w:cs="Times New Roman" w:eastAsia="Times New Roman"/>
          <w:w w:val="115"/>
          <w:sz w:val="12"/>
          <w:szCs w:val="12"/>
        </w:rPr>
        <w:t>1500 </w:t>
      </w:r>
      <w:r>
        <w:rPr>
          <w:rFonts w:ascii="Times New Roman" w:hAnsi="Times New Roman" w:cs="Times New Roman" w:eastAsia="Times New Roman"/>
          <w:spacing w:val="9"/>
          <w:w w:val="11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sz w:val="12"/>
          <w:szCs w:val="12"/>
        </w:rPr>
        <w:t>.··</w:t>
        <w:tab/>
      </w:r>
      <w:r>
        <w:rPr>
          <w:rFonts w:ascii="Times New Roman" w:hAnsi="Times New Roman" w:cs="Times New Roman" w:eastAsia="Times New Roman"/>
          <w:color w:val="979797"/>
          <w:w w:val="90"/>
          <w:sz w:val="12"/>
          <w:szCs w:val="12"/>
        </w:rPr>
        <w:t>Gou</w:t>
        <w:tab/>
      </w:r>
      <w:r>
        <w:rPr>
          <w:rFonts w:ascii="Times New Roman" w:hAnsi="Times New Roman" w:cs="Times New Roman" w:eastAsia="Times New Roman"/>
          <w:color w:val="979797"/>
          <w:w w:val="60"/>
          <w:sz w:val="14"/>
          <w:szCs w:val="14"/>
        </w:rPr>
        <w:t>&lt;-op.</w:t>
      </w:r>
      <w:r>
        <w:rPr>
          <w:rFonts w:ascii="Times New Roman" w:hAnsi="Times New Roman" w:cs="Times New Roman" w:eastAsia="Times New Roman"/>
          <w:color w:val="979797"/>
          <w:spacing w:val="-3"/>
          <w:w w:val="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60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79797"/>
          <w:spacing w:val="-6"/>
          <w:w w:val="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60"/>
          <w:sz w:val="14"/>
          <w:szCs w:val="14"/>
        </w:rPr>
        <w:t>.,,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1541" w:val="left" w:leader="none"/>
          <w:tab w:pos="3013" w:val="left" w:leader="none"/>
          <w:tab w:pos="7615" w:val="left" w:leader="none"/>
          <w:tab w:pos="9477" w:val="left" w:leader="none"/>
        </w:tabs>
        <w:spacing w:line="146" w:lineRule="atLeast" w:before="0"/>
        <w:ind w:left="5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0"/>
        </w:rPr>
        <w:br w:type="column"/>
      </w:r>
      <w:r>
        <w:rPr>
          <w:rFonts w:ascii="Times New Roman" w:hAnsi="Times New Roman"/>
          <w:color w:val="979797"/>
          <w:w w:val="50"/>
          <w:sz w:val="12"/>
        </w:rPr>
        <w:t>,_.</w:t>
        <w:tab/>
      </w:r>
      <w:r>
        <w:rPr>
          <w:rFonts w:ascii="Times New Roman" w:hAnsi="Times New Roman"/>
          <w:color w:val="979797"/>
          <w:w w:val="75"/>
          <w:sz w:val="12"/>
        </w:rPr>
        <w:t>&lt;-"</w:t>
        <w:tab/>
      </w:r>
      <w:r>
        <w:rPr>
          <w:rFonts w:ascii="Times New Roman" w:hAnsi="Times New Roman"/>
          <w:color w:val="979797"/>
          <w:w w:val="40"/>
          <w:sz w:val="21"/>
        </w:rPr>
        <w:t>&lt;-  </w:t>
      </w:r>
      <w:r>
        <w:rPr>
          <w:rFonts w:ascii="Times New Roman" w:hAnsi="Times New Roman"/>
          <w:color w:val="979797"/>
          <w:spacing w:val="10"/>
          <w:w w:val="40"/>
          <w:sz w:val="21"/>
        </w:rPr>
        <w:t> </w:t>
      </w:r>
      <w:r>
        <w:rPr>
          <w:rFonts w:ascii="Times New Roman" w:hAnsi="Times New Roman"/>
          <w:color w:val="979797"/>
          <w:w w:val="40"/>
          <w:sz w:val="21"/>
        </w:rPr>
        <w:t>1  </w:t>
      </w:r>
      <w:r>
        <w:rPr>
          <w:rFonts w:ascii="Times New Roman" w:hAnsi="Times New Roman"/>
          <w:color w:val="979797"/>
          <w:spacing w:val="12"/>
          <w:w w:val="40"/>
          <w:sz w:val="21"/>
        </w:rPr>
        <w:t> </w:t>
      </w:r>
      <w:r>
        <w:rPr>
          <w:rFonts w:ascii="Times New Roman" w:hAnsi="Times New Roman"/>
          <w:color w:val="979797"/>
          <w:w w:val="40"/>
          <w:sz w:val="21"/>
        </w:rPr>
        <w:t>1</w:t>
        <w:tab/>
      </w:r>
      <w:r>
        <w:rPr>
          <w:rFonts w:ascii="Times New Roman" w:hAnsi="Times New Roman"/>
          <w:color w:val="979797"/>
          <w:w w:val="80"/>
          <w:sz w:val="21"/>
        </w:rPr>
        <w:t>.tt· </w:t>
      </w:r>
      <w:r>
        <w:rPr>
          <w:rFonts w:ascii="Times New Roman" w:hAnsi="Times New Roman"/>
          <w:color w:val="979797"/>
          <w:spacing w:val="23"/>
          <w:w w:val="80"/>
          <w:sz w:val="21"/>
        </w:rPr>
        <w:t> </w:t>
      </w:r>
      <w:r>
        <w:rPr>
          <w:rFonts w:ascii="Times New Roman" w:hAnsi="Times New Roman"/>
          <w:color w:val="979797"/>
          <w:w w:val="370"/>
          <w:sz w:val="21"/>
        </w:rPr>
        <w:t>-</w:t>
      </w:r>
      <w:r>
        <w:rPr>
          <w:rFonts w:ascii="Times New Roman" w:hAnsi="Times New Roman"/>
          <w:color w:val="979797"/>
          <w:spacing w:val="-72"/>
          <w:w w:val="370"/>
          <w:sz w:val="21"/>
        </w:rPr>
        <w:t> </w:t>
      </w:r>
      <w:r>
        <w:rPr>
          <w:rFonts w:ascii="Times New Roman" w:hAnsi="Times New Roman"/>
          <w:color w:val="979797"/>
          <w:w w:val="120"/>
          <w:sz w:val="21"/>
        </w:rPr>
        <w:t>/</w:t>
      </w:r>
      <w:r>
        <w:rPr>
          <w:rFonts w:ascii="Times New Roman" w:hAnsi="Times New Roman"/>
          <w:color w:val="979797"/>
          <w:spacing w:val="56"/>
          <w:w w:val="120"/>
          <w:sz w:val="21"/>
        </w:rPr>
        <w:t> </w:t>
      </w:r>
      <w:r>
        <w:rPr>
          <w:rFonts w:ascii="Times New Roman" w:hAnsi="Times New Roman"/>
          <w:color w:val="979797"/>
          <w:spacing w:val="-1"/>
          <w:w w:val="120"/>
          <w:sz w:val="21"/>
        </w:rPr>
        <w:t>n</w:t>
      </w:r>
      <w:r>
        <w:rPr>
          <w:rFonts w:ascii="Times New Roman" w:hAnsi="Times New Roman"/>
          <w:color w:val="979797"/>
          <w:spacing w:val="-3"/>
          <w:w w:val="120"/>
          <w:sz w:val="21"/>
        </w:rPr>
        <w:t>,,'f</w:t>
      </w:r>
      <w:r>
        <w:rPr>
          <w:rFonts w:ascii="Times New Roman" w:hAnsi="Times New Roman"/>
          <w:color w:val="979797"/>
          <w:spacing w:val="113"/>
          <w:w w:val="120"/>
          <w:sz w:val="21"/>
        </w:rPr>
        <w:t> </w:t>
      </w:r>
      <w:r>
        <w:rPr>
          <w:rFonts w:ascii="Times New Roman" w:hAnsi="Times New Roman"/>
          <w:color w:val="979797"/>
          <w:w w:val="40"/>
          <w:sz w:val="21"/>
        </w:rPr>
        <w:t>l</w:t>
        <w:tab/>
        <w:t>1</w:t>
      </w:r>
      <w:r>
        <w:rPr>
          <w:rFonts w:ascii="Times New Roman" w:hAnsi="Times New Roman"/>
          <w:color w:val="979797"/>
          <w:spacing w:val="37"/>
          <w:w w:val="40"/>
          <w:sz w:val="21"/>
        </w:rPr>
        <w:t> </w:t>
      </w:r>
      <w:r>
        <w:rPr>
          <w:rFonts w:ascii="Times New Roman" w:hAnsi="Times New Roman"/>
          <w:color w:val="979797"/>
          <w:w w:val="40"/>
          <w:sz w:val="21"/>
        </w:rPr>
        <w:t>1</w:t>
      </w:r>
      <w:r>
        <w:rPr>
          <w:rFonts w:ascii="Times New Roman" w:hAnsi="Times New Roman"/>
          <w:sz w:val="21"/>
        </w:rPr>
      </w:r>
    </w:p>
    <w:p>
      <w:pPr>
        <w:spacing w:after="0" w:line="146" w:lineRule="atLeas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831" w:space="9252"/>
            <w:col w:w="2551" w:space="209"/>
            <w:col w:w="18337"/>
          </w:cols>
        </w:sectPr>
      </w:pPr>
    </w:p>
    <w:p>
      <w:pPr>
        <w:tabs>
          <w:tab w:pos="341" w:val="left" w:leader="none"/>
        </w:tabs>
        <w:spacing w:line="106" w:lineRule="exact" w:before="0"/>
        <w:ind w:left="28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90"/>
          <w:sz w:val="14"/>
        </w:rPr>
        <w:t>\</w:t>
      </w:r>
      <w:r>
        <w:rPr>
          <w:rFonts w:ascii="Times New Roman"/>
          <w:color w:val="979797"/>
          <w:spacing w:val="-8"/>
          <w:w w:val="90"/>
          <w:sz w:val="14"/>
        </w:rPr>
        <w:t> </w:t>
      </w:r>
      <w:r>
        <w:rPr>
          <w:rFonts w:ascii="Times New Roman"/>
          <w:color w:val="979797"/>
          <w:w w:val="90"/>
          <w:sz w:val="14"/>
        </w:rPr>
        <w:t>\</w:t>
        <w:tab/>
      </w:r>
      <w:r>
        <w:rPr>
          <w:rFonts w:ascii="Times New Roman"/>
          <w:color w:val="979797"/>
          <w:spacing w:val="-4"/>
          <w:w w:val="85"/>
          <w:sz w:val="14"/>
        </w:rPr>
        <w:t>&lt;-</w:t>
      </w:r>
      <w:r>
        <w:rPr>
          <w:rFonts w:ascii="Times New Roman"/>
          <w:color w:val="979797"/>
          <w:spacing w:val="-3"/>
          <w:w w:val="85"/>
          <w:sz w:val="14"/>
        </w:rPr>
        <w:t>.,.</w:t>
      </w:r>
      <w:r>
        <w:rPr>
          <w:rFonts w:ascii="Times New Roman"/>
          <w:sz w:val="14"/>
        </w:rPr>
      </w:r>
    </w:p>
    <w:p>
      <w:pPr>
        <w:tabs>
          <w:tab w:pos="1604" w:val="left" w:leader="none"/>
        </w:tabs>
        <w:spacing w:line="56" w:lineRule="atLeast" w:before="0"/>
        <w:ind w:left="67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96.885666pt;margin-top:-16.192276pt;width:7.75pt;height:36.2pt;mso-position-horizontal-relative:page;mso-position-vertical-relative:paragraph;z-index:-592504" type="#_x0000_t202" filled="false" stroked="false">
            <v:textbox inset="0,0,0,0">
              <w:txbxContent>
                <w:p>
                  <w:pPr>
                    <w:spacing w:line="72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979797"/>
                      <w:w w:val="75"/>
                      <w:sz w:val="72"/>
                    </w:rPr>
                    <w:t>.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292038pt;margin-top:.696952pt;width:.95pt;height:36.2pt;mso-position-horizontal-relative:page;mso-position-vertical-relative:paragraph;z-index:-591448" type="#_x0000_t202" filled="false" stroked="false">
            <v:textbox inset="0,0,0,0">
              <w:txbxContent>
                <w:p>
                  <w:pPr>
                    <w:spacing w:line="72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979797"/>
                      <w:spacing w:val="-171"/>
                      <w:w w:val="95"/>
                      <w:sz w:val="72"/>
                    </w:rPr>
                    <w:t>.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797"/>
          <w:spacing w:val="-31"/>
          <w:w w:val="170"/>
          <w:sz w:val="12"/>
        </w:rPr>
        <w:t>,</w:t>
      </w:r>
      <w:r>
        <w:rPr>
          <w:rFonts w:ascii="Times New Roman" w:hAnsi="Times New Roman"/>
          <w:color w:val="979797"/>
          <w:spacing w:val="-46"/>
          <w:w w:val="170"/>
          <w:position w:val="-7"/>
          <w:sz w:val="16"/>
        </w:rPr>
        <w:t>·</w:t>
      </w:r>
      <w:r>
        <w:rPr>
          <w:rFonts w:ascii="Times New Roman" w:hAnsi="Times New Roman"/>
          <w:color w:val="979797"/>
          <w:w w:val="170"/>
          <w:sz w:val="12"/>
        </w:rPr>
        <w:t>.  </w:t>
      </w:r>
      <w:r>
        <w:rPr>
          <w:rFonts w:ascii="Times New Roman" w:hAnsi="Times New Roman"/>
          <w:color w:val="979797"/>
          <w:spacing w:val="17"/>
          <w:w w:val="170"/>
          <w:sz w:val="12"/>
        </w:rPr>
        <w:t> </w:t>
      </w:r>
      <w:r>
        <w:rPr>
          <w:rFonts w:ascii="Times New Roman" w:hAnsi="Times New Roman"/>
          <w:color w:val="979797"/>
          <w:spacing w:val="-10"/>
          <w:w w:val="125"/>
          <w:sz w:val="16"/>
        </w:rPr>
        <w:t>'</w:t>
      </w:r>
      <w:r>
        <w:rPr>
          <w:rFonts w:ascii="Times New Roman" w:hAnsi="Times New Roman"/>
          <w:color w:val="979797"/>
          <w:w w:val="125"/>
          <w:sz w:val="16"/>
        </w:rPr>
        <w:t>'- </w:t>
      </w:r>
      <w:r>
        <w:rPr>
          <w:rFonts w:ascii="Times New Roman" w:hAnsi="Times New Roman"/>
          <w:color w:val="979797"/>
          <w:spacing w:val="33"/>
          <w:w w:val="125"/>
          <w:sz w:val="16"/>
        </w:rPr>
        <w:t> </w:t>
      </w:r>
      <w:r>
        <w:rPr>
          <w:rFonts w:ascii="Arial" w:hAnsi="Arial"/>
          <w:color w:val="979797"/>
          <w:spacing w:val="-73"/>
          <w:w w:val="210"/>
          <w:sz w:val="28"/>
        </w:rPr>
        <w:t>,</w:t>
      </w:r>
      <w:r>
        <w:rPr>
          <w:rFonts w:ascii="Arial" w:hAnsi="Arial"/>
          <w:color w:val="979797"/>
          <w:w w:val="210"/>
          <w:sz w:val="10"/>
        </w:rPr>
        <w:t>,</w:t>
        <w:tab/>
      </w:r>
      <w:r>
        <w:rPr>
          <w:rFonts w:ascii="Arial" w:hAnsi="Arial"/>
          <w:color w:val="979797"/>
          <w:w w:val="210"/>
          <w:sz w:val="18"/>
        </w:rPr>
        <w:t>,</w:t>
      </w:r>
      <w:r>
        <w:rPr>
          <w:rFonts w:ascii="Arial" w:hAnsi="Arial"/>
          <w:sz w:val="18"/>
        </w:rPr>
      </w:r>
    </w:p>
    <w:p>
      <w:pPr>
        <w:tabs>
          <w:tab w:pos="645" w:val="left" w:leader="none"/>
          <w:tab w:pos="1676" w:val="left" w:leader="none"/>
        </w:tabs>
        <w:spacing w:line="5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85"/>
        </w:rPr>
        <w:br w:type="column"/>
      </w:r>
      <w:r>
        <w:rPr>
          <w:rFonts w:ascii="Times New Roman"/>
          <w:color w:val="B5B5B5"/>
          <w:w w:val="85"/>
          <w:sz w:val="12"/>
        </w:rPr>
        <w:t>"        </w:t>
      </w:r>
      <w:r>
        <w:rPr>
          <w:rFonts w:ascii="Times New Roman"/>
          <w:color w:val="B5B5B5"/>
          <w:spacing w:val="7"/>
          <w:w w:val="85"/>
          <w:sz w:val="12"/>
        </w:rPr>
        <w:t> </w:t>
      </w:r>
      <w:r>
        <w:rPr>
          <w:rFonts w:ascii="Times New Roman"/>
          <w:color w:val="979797"/>
          <w:spacing w:val="7"/>
          <w:w w:val="85"/>
          <w:sz w:val="12"/>
        </w:rPr>
      </w:r>
      <w:r>
        <w:rPr>
          <w:rFonts w:ascii="Times New Roman"/>
          <w:color w:val="979797"/>
          <w:spacing w:val="7"/>
          <w:w w:val="85"/>
          <w:sz w:val="12"/>
          <w:u w:val="single" w:color="979797"/>
        </w:rPr>
      </w:r>
      <w:r>
        <w:rPr>
          <w:rFonts w:ascii="Times New Roman"/>
          <w:color w:val="979797"/>
          <w:w w:val="85"/>
          <w:sz w:val="12"/>
          <w:u w:val="single" w:color="979797"/>
        </w:rPr>
        <w:t>,&lt;-</w:t>
        <w:tab/>
      </w:r>
      <w:r>
        <w:rPr>
          <w:rFonts w:ascii="Times New Roman"/>
          <w:color w:val="979797"/>
          <w:w w:val="85"/>
          <w:sz w:val="12"/>
        </w:rPr>
      </w:r>
      <w:r>
        <w:rPr>
          <w:rFonts w:ascii="Times New Roman"/>
          <w:i/>
          <w:color w:val="979797"/>
          <w:w w:val="115"/>
          <w:sz w:val="10"/>
        </w:rPr>
        <w:t>9.</w:t>
      </w:r>
      <w:r>
        <w:rPr>
          <w:rFonts w:ascii="Times New Roman"/>
          <w:i/>
          <w:color w:val="979797"/>
          <w:spacing w:val="10"/>
          <w:w w:val="115"/>
          <w:sz w:val="10"/>
        </w:rPr>
        <w:t> </w:t>
      </w:r>
      <w:r>
        <w:rPr>
          <w:rFonts w:ascii="Times New Roman"/>
          <w:color w:val="979797"/>
          <w:w w:val="60"/>
          <w:sz w:val="10"/>
        </w:rPr>
        <w:t>'</w:t>
        <w:tab/>
      </w:r>
      <w:r>
        <w:rPr>
          <w:rFonts w:ascii="Times New Roman"/>
          <w:color w:val="979797"/>
          <w:w w:val="155"/>
          <w:sz w:val="10"/>
        </w:rPr>
        <w:t>/</w:t>
      </w:r>
      <w:r>
        <w:rPr>
          <w:rFonts w:ascii="Times New Roman"/>
          <w:sz w:val="10"/>
        </w:rPr>
      </w:r>
    </w:p>
    <w:p>
      <w:pPr>
        <w:spacing w:line="125" w:lineRule="exact" w:before="0"/>
        <w:ind w:left="0" w:right="189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80"/>
          <w:sz w:val="14"/>
        </w:rPr>
        <w:t>&lt;- </w:t>
      </w:r>
      <w:r>
        <w:rPr>
          <w:rFonts w:ascii="Times New Roman"/>
          <w:color w:val="979797"/>
          <w:spacing w:val="21"/>
          <w:w w:val="80"/>
          <w:sz w:val="14"/>
        </w:rPr>
        <w:t> </w:t>
      </w:r>
      <w:r>
        <w:rPr>
          <w:rFonts w:ascii="Times New Roman"/>
          <w:color w:val="979797"/>
          <w:w w:val="125"/>
          <w:sz w:val="14"/>
        </w:rPr>
        <w:t>/</w:t>
      </w:r>
      <w:r>
        <w:rPr>
          <w:rFonts w:ascii="Times New Roman"/>
          <w:sz w:val="1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13" w:lineRule="atLeast" w:before="0"/>
        <w:ind w:left="0" w:right="88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509.607086pt;margin-top:3.963409pt;width:53.5pt;height:7pt;mso-position-horizontal-relative:page;mso-position-vertical-relative:paragraph;z-index:-592480" type="#_x0000_t202" filled="false" stroked="false">
            <v:textbox inset="0,0,0,0">
              <w:txbxContent>
                <w:p>
                  <w:pPr>
                    <w:tabs>
                      <w:tab w:pos="892" w:val="left" w:leader="none"/>
                    </w:tabs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/>
                      <w:color w:val="979797"/>
                      <w:w w:val="115"/>
                      <w:sz w:val="14"/>
                    </w:rPr>
                    <w:t>&lt;-  </w:t>
                  </w:r>
                  <w:r>
                    <w:rPr>
                      <w:rFonts w:ascii="Times New Roman" w:hAnsi="Times New Roman"/>
                      <w:color w:val="979797"/>
                      <w:spacing w:val="26"/>
                      <w:w w:val="115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979797"/>
                      <w:w w:val="75"/>
                      <w:sz w:val="14"/>
                    </w:rPr>
                    <w:t>.....    </w:t>
                  </w:r>
                  <w:r>
                    <w:rPr>
                      <w:rFonts w:ascii="Times New Roman" w:hAnsi="Times New Roman"/>
                      <w:color w:val="979797"/>
                      <w:spacing w:val="23"/>
                      <w:w w:val="75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979797"/>
                      <w:w w:val="295"/>
                      <w:sz w:val="14"/>
                    </w:rPr>
                    <w:t>'</w:t>
                    <w:tab/>
                  </w:r>
                  <w:r>
                    <w:rPr>
                      <w:rFonts w:ascii="Times New Roman" w:hAnsi="Times New Roman"/>
                      <w:i/>
                      <w:color w:val="979797"/>
                      <w:w w:val="75"/>
                      <w:sz w:val="14"/>
                    </w:rPr>
                    <w:t>.</w:t>
                  </w:r>
                  <w:r>
                    <w:rPr>
                      <w:rFonts w:ascii="Times New Roman" w:hAnsi="Times New Roman"/>
                      <w:i/>
                      <w:color w:val="979797"/>
                      <w:spacing w:val="11"/>
                      <w:w w:val="75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979797"/>
                      <w:spacing w:val="-33"/>
                      <w:w w:val="170"/>
                      <w:sz w:val="14"/>
                    </w:rPr>
                    <w:t>:</w:t>
                  </w:r>
                  <w:r>
                    <w:rPr>
                      <w:rFonts w:ascii="Times New Roman" w:hAnsi="Times New Roman"/>
                      <w:i/>
                      <w:color w:val="979797"/>
                      <w:w w:val="170"/>
                      <w:sz w:val="14"/>
                    </w:rPr>
                    <w:t>·</w:t>
                  </w:r>
                  <w:r>
                    <w:rPr>
                      <w:rFonts w:ascii="Times New Roman" w:hAns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5.296265pt;margin-top:-4.488719pt;width:7.65pt;height:30.55pt;mso-position-horizontal-relative:page;mso-position-vertical-relative:paragraph;z-index:-59142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70"/>
          <w:sz w:val="13"/>
        </w:rPr>
        <w:t>_,</w:t>
      </w:r>
      <w:r>
        <w:rPr>
          <w:rFonts w:ascii="Times New Roman"/>
          <w:color w:val="979797"/>
          <w:spacing w:val="9"/>
          <w:w w:val="70"/>
          <w:sz w:val="13"/>
        </w:rPr>
        <w:t>,</w:t>
      </w:r>
      <w:r>
        <w:rPr>
          <w:rFonts w:ascii="Times New Roman"/>
          <w:color w:val="B5B5B5"/>
          <w:spacing w:val="-4"/>
          <w:w w:val="70"/>
          <w:sz w:val="13"/>
        </w:rPr>
        <w:t>.</w:t>
      </w:r>
      <w:r>
        <w:rPr>
          <w:rFonts w:ascii="Times New Roman"/>
          <w:color w:val="979797"/>
          <w:w w:val="70"/>
          <w:sz w:val="13"/>
        </w:rPr>
        <w:t>_,</w:t>
      </w:r>
      <w:r>
        <w:rPr>
          <w:rFonts w:ascii="Times New Roman"/>
          <w:color w:val="979797"/>
          <w:spacing w:val="-23"/>
          <w:w w:val="70"/>
          <w:sz w:val="13"/>
        </w:rPr>
        <w:t>.</w:t>
      </w:r>
      <w:r>
        <w:rPr>
          <w:rFonts w:ascii="Times New Roman"/>
          <w:color w:val="979797"/>
          <w:spacing w:val="-18"/>
          <w:w w:val="70"/>
          <w:sz w:val="13"/>
        </w:rPr>
        <w:t>o</w:t>
      </w:r>
      <w:r>
        <w:rPr>
          <w:rFonts w:ascii="Times New Roman"/>
          <w:color w:val="979797"/>
          <w:w w:val="70"/>
          <w:sz w:val="13"/>
        </w:rPr>
        <w:t>"</w:t>
      </w:r>
      <w:r>
        <w:rPr>
          <w:rFonts w:ascii="Times New Roman"/>
          <w:color w:val="979797"/>
          <w:spacing w:val="-5"/>
          <w:w w:val="70"/>
          <w:sz w:val="13"/>
        </w:rPr>
        <w:t>'</w:t>
      </w:r>
      <w:r>
        <w:rPr>
          <w:rFonts w:ascii="Times New Roman"/>
          <w:color w:val="979797"/>
          <w:w w:val="70"/>
          <w:sz w:val="13"/>
        </w:rPr>
        <w:t>..</w:t>
      </w:r>
      <w:r>
        <w:rPr>
          <w:rFonts w:ascii="Times New Roman"/>
          <w:sz w:val="13"/>
        </w:rPr>
      </w:r>
    </w:p>
    <w:p>
      <w:pPr>
        <w:tabs>
          <w:tab w:pos="1062" w:val="left" w:leader="none"/>
        </w:tabs>
        <w:spacing w:line="50" w:lineRule="exact" w:before="0"/>
        <w:ind w:left="25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50"/>
        </w:rPr>
        <w:br w:type="column"/>
      </w:r>
      <w:r>
        <w:rPr>
          <w:rFonts w:ascii="Times New Roman"/>
          <w:color w:val="979797"/>
          <w:spacing w:val="-4"/>
          <w:w w:val="50"/>
          <w:sz w:val="21"/>
        </w:rPr>
        <w:t>&lt;-</w:t>
      </w:r>
      <w:r>
        <w:rPr>
          <w:rFonts w:ascii="Arial"/>
          <w:i/>
          <w:color w:val="979797"/>
          <w:spacing w:val="-1"/>
          <w:w w:val="50"/>
          <w:position w:val="11"/>
          <w:sz w:val="9"/>
        </w:rPr>
        <w:t>'I'</w:t>
        <w:tab/>
      </w:r>
      <w:r>
        <w:rPr>
          <w:rFonts w:ascii="Arial"/>
          <w:color w:val="979797"/>
          <w:w w:val="75"/>
          <w:sz w:val="12"/>
        </w:rPr>
        <w:t>#t_</w:t>
      </w:r>
      <w:r>
        <w:rPr>
          <w:rFonts w:ascii="Arial"/>
          <w:sz w:val="12"/>
        </w:rPr>
      </w:r>
    </w:p>
    <w:p>
      <w:pPr>
        <w:tabs>
          <w:tab w:pos="1062" w:val="left" w:leader="none"/>
          <w:tab w:pos="2528" w:val="left" w:leader="none"/>
          <w:tab w:pos="3504" w:val="left" w:leader="none"/>
          <w:tab w:pos="5454" w:val="left" w:leader="none"/>
          <w:tab w:pos="5856" w:val="left" w:leader="none"/>
          <w:tab w:pos="6818" w:val="left" w:leader="none"/>
          <w:tab w:pos="7245" w:val="left" w:leader="none"/>
        </w:tabs>
        <w:spacing w:line="57" w:lineRule="atLeast" w:before="0"/>
        <w:ind w:left="25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70"/>
        </w:rPr>
        <w:br w:type="column"/>
      </w:r>
      <w:r>
        <w:rPr>
          <w:rFonts w:ascii="Arial" w:hAnsi="Arial" w:cs="Arial" w:eastAsia="Arial"/>
          <w:i/>
          <w:color w:val="979797"/>
          <w:w w:val="70"/>
          <w:sz w:val="12"/>
          <w:szCs w:val="12"/>
        </w:rPr>
        <w:t>,,J'</w:t>
        <w:tab/>
      </w:r>
      <w:r>
        <w:rPr>
          <w:rFonts w:ascii="Arial" w:hAnsi="Arial" w:cs="Arial" w:eastAsia="Arial"/>
          <w:color w:val="979797"/>
          <w:w w:val="145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i/>
          <w:color w:val="979797"/>
          <w:w w:val="55"/>
          <w:sz w:val="16"/>
          <w:szCs w:val="16"/>
        </w:rPr>
        <w:t>..J'</w:t>
        <w:tab/>
      </w:r>
      <w:r>
        <w:rPr>
          <w:rFonts w:ascii="Times New Roman" w:hAnsi="Times New Roman" w:cs="Times New Roman" w:eastAsia="Times New Roman"/>
          <w:color w:val="B5B5B5"/>
          <w:w w:val="60"/>
          <w:sz w:val="16"/>
          <w:szCs w:val="16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80"/>
          <w:sz w:val="16"/>
          <w:szCs w:val="16"/>
        </w:rPr>
        <w:t>/</w:t>
        <w:tab/>
      </w:r>
      <w:r>
        <w:rPr>
          <w:rFonts w:ascii="Arial" w:hAnsi="Arial" w:cs="Arial" w:eastAsia="Arial"/>
          <w:color w:val="979797"/>
          <w:w w:val="305"/>
          <w:sz w:val="8"/>
          <w:szCs w:val="8"/>
        </w:rPr>
        <w:t>"'</w:t>
      </w:r>
      <w:r>
        <w:rPr>
          <w:rFonts w:ascii="Arial" w:hAnsi="Arial" w:cs="Arial" w:eastAsia="Arial"/>
          <w:color w:val="979797"/>
          <w:spacing w:val="-37"/>
          <w:w w:val="30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305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color w:val="979797"/>
          <w:w w:val="70"/>
          <w:sz w:val="22"/>
          <w:szCs w:val="22"/>
        </w:rPr>
        <w:t>\#°</w:t>
        <w:tab/>
      </w:r>
      <w:r>
        <w:rPr>
          <w:rFonts w:ascii="Times New Roman" w:hAnsi="Times New Roman" w:cs="Times New Roman" w:eastAsia="Times New Roman"/>
          <w:color w:val="979797"/>
          <w:w w:val="60"/>
          <w:sz w:val="22"/>
          <w:szCs w:val="22"/>
        </w:rPr>
        <w:t>\ </w:t>
      </w:r>
      <w:r>
        <w:rPr>
          <w:rFonts w:ascii="Times New Roman" w:hAnsi="Times New Roman" w:cs="Times New Roman" w:eastAsia="Times New Roman"/>
          <w:color w:val="979797"/>
          <w:spacing w:val="18"/>
          <w:w w:val="60"/>
          <w:sz w:val="22"/>
          <w:szCs w:val="22"/>
        </w:rPr>
        <w:t> </w:t>
      </w:r>
      <w:r>
        <w:rPr>
          <w:rFonts w:ascii="Arial" w:hAnsi="Arial" w:cs="Arial" w:eastAsia="Arial"/>
          <w:color w:val="979797"/>
          <w:w w:val="80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5435" w:val="left" w:leader="none"/>
          <w:tab w:pos="6015" w:val="left" w:leader="none"/>
          <w:tab w:pos="6863" w:val="left" w:leader="none"/>
        </w:tabs>
        <w:spacing w:line="53" w:lineRule="exact" w:before="0"/>
        <w:ind w:left="92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/>
          <w:color w:val="979797"/>
          <w:w w:val="80"/>
          <w:sz w:val="8"/>
        </w:rPr>
        <w:t>I</w:t>
        <w:tab/>
      </w:r>
      <w:r>
        <w:rPr>
          <w:rFonts w:ascii="Arial"/>
          <w:color w:val="979797"/>
          <w:w w:val="245"/>
          <w:sz w:val="8"/>
        </w:rPr>
        <w:t>I</w:t>
        <w:tab/>
      </w:r>
      <w:r>
        <w:rPr>
          <w:rFonts w:ascii="Arial"/>
          <w:color w:val="979797"/>
          <w:w w:val="145"/>
          <w:sz w:val="8"/>
        </w:rPr>
        <w:t>I</w:t>
      </w:r>
      <w:r>
        <w:rPr>
          <w:rFonts w:ascii="Arial"/>
          <w:color w:val="979797"/>
          <w:spacing w:val="8"/>
          <w:w w:val="145"/>
          <w:sz w:val="8"/>
        </w:rPr>
        <w:t> </w:t>
      </w:r>
      <w:r>
        <w:rPr>
          <w:rFonts w:ascii="Arial"/>
          <w:color w:val="979797"/>
          <w:w w:val="145"/>
          <w:sz w:val="8"/>
        </w:rPr>
        <w:t>""""</w:t>
        <w:tab/>
      </w:r>
      <w:r>
        <w:rPr>
          <w:rFonts w:ascii="Times New Roman"/>
          <w:color w:val="979797"/>
          <w:w w:val="105"/>
          <w:sz w:val="9"/>
        </w:rPr>
        <w:t>/     </w:t>
      </w:r>
      <w:r>
        <w:rPr>
          <w:rFonts w:ascii="Times New Roman"/>
          <w:color w:val="979797"/>
          <w:spacing w:val="10"/>
          <w:w w:val="105"/>
          <w:sz w:val="9"/>
        </w:rPr>
        <w:t> </w:t>
      </w:r>
      <w:r>
        <w:rPr>
          <w:rFonts w:ascii="Times New Roman"/>
          <w:color w:val="979797"/>
          <w:w w:val="175"/>
          <w:sz w:val="9"/>
        </w:rPr>
        <w:t>,#</w:t>
      </w:r>
      <w:r>
        <w:rPr>
          <w:rFonts w:ascii="Times New Roman"/>
          <w:color w:val="979797"/>
          <w:spacing w:val="50"/>
          <w:w w:val="175"/>
          <w:sz w:val="9"/>
        </w:rPr>
        <w:t> </w:t>
      </w:r>
      <w:r>
        <w:rPr>
          <w:rFonts w:ascii="Times New Roman"/>
          <w:color w:val="979797"/>
          <w:w w:val="65"/>
          <w:sz w:val="9"/>
        </w:rPr>
        <w:t>1    </w:t>
      </w:r>
      <w:r>
        <w:rPr>
          <w:rFonts w:ascii="Times New Roman"/>
          <w:color w:val="979797"/>
          <w:spacing w:val="11"/>
          <w:w w:val="65"/>
          <w:sz w:val="9"/>
        </w:rPr>
        <w:t> </w:t>
      </w:r>
      <w:r>
        <w:rPr>
          <w:rFonts w:ascii="Times New Roman"/>
          <w:color w:val="979797"/>
          <w:w w:val="65"/>
          <w:sz w:val="9"/>
        </w:rPr>
        <w:t>1    </w:t>
      </w:r>
      <w:r>
        <w:rPr>
          <w:rFonts w:ascii="Times New Roman"/>
          <w:color w:val="979797"/>
          <w:w w:val="250"/>
          <w:sz w:val="9"/>
        </w:rPr>
        <w:t>#</w:t>
      </w:r>
      <w:r>
        <w:rPr>
          <w:rFonts w:ascii="Times New Roman"/>
          <w:sz w:val="9"/>
        </w:rPr>
      </w:r>
    </w:p>
    <w:p>
      <w:pPr>
        <w:tabs>
          <w:tab w:pos="1662" w:val="left" w:leader="none"/>
          <w:tab w:pos="5416" w:val="left" w:leader="none"/>
          <w:tab w:pos="6015" w:val="left" w:leader="none"/>
          <w:tab w:pos="7277" w:val="left" w:leader="none"/>
        </w:tabs>
        <w:spacing w:line="43" w:lineRule="exact" w:before="0"/>
        <w:ind w:left="76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979797"/>
          <w:w w:val="80"/>
          <w:sz w:val="12"/>
          <w:szCs w:val="12"/>
        </w:rPr>
        <w:t>e</w:t>
      </w:r>
      <w:r>
        <w:rPr>
          <w:rFonts w:ascii="Arial" w:hAnsi="Arial" w:cs="Arial" w:eastAsia="Arial"/>
          <w:color w:val="979797"/>
          <w:spacing w:val="-11"/>
          <w:w w:val="80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80"/>
          <w:sz w:val="12"/>
          <w:szCs w:val="12"/>
        </w:rPr>
        <w:t>""1  </w:t>
      </w:r>
      <w:r>
        <w:rPr>
          <w:rFonts w:ascii="Arial" w:hAnsi="Arial" w:cs="Arial" w:eastAsia="Arial"/>
          <w:color w:val="979797"/>
          <w:spacing w:val="20"/>
          <w:w w:val="80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80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i/>
          <w:color w:val="979797"/>
          <w:w w:val="55"/>
          <w:sz w:val="16"/>
          <w:szCs w:val="16"/>
        </w:rPr>
        <w:t>..J'</w:t>
        <w:tab/>
      </w:r>
      <w:r>
        <w:rPr>
          <w:rFonts w:ascii="Arial" w:hAnsi="Arial" w:cs="Arial" w:eastAsia="Arial"/>
          <w:color w:val="979797"/>
          <w:w w:val="140"/>
          <w:sz w:val="8"/>
          <w:szCs w:val="8"/>
        </w:rPr>
        <w:t>I  </w:t>
      </w:r>
      <w:r>
        <w:rPr>
          <w:rFonts w:ascii="Arial" w:hAnsi="Arial" w:cs="Arial" w:eastAsia="Arial"/>
          <w:color w:val="979797"/>
          <w:spacing w:val="17"/>
          <w:w w:val="14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i/>
          <w:color w:val="979797"/>
          <w:sz w:val="16"/>
          <w:szCs w:val="16"/>
        </w:rPr>
        <w:t>#°</w:t>
        <w:tab/>
      </w:r>
      <w:r>
        <w:rPr>
          <w:rFonts w:ascii="Arial" w:hAnsi="Arial" w:cs="Arial" w:eastAsia="Arial"/>
          <w:color w:val="979797"/>
          <w:w w:val="80"/>
          <w:sz w:val="8"/>
          <w:szCs w:val="8"/>
        </w:rPr>
        <w:t>I</w:t>
        <w:tab/>
        <w:t>\   </w:t>
      </w:r>
      <w:r>
        <w:rPr>
          <w:rFonts w:ascii="Arial" w:hAnsi="Arial" w:cs="Arial" w:eastAsia="Arial"/>
          <w:color w:val="979797"/>
          <w:spacing w:val="6"/>
          <w:w w:val="8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85"/>
          <w:sz w:val="11"/>
          <w:szCs w:val="11"/>
        </w:rPr>
        <w:t>!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50" w:lineRule="exact" w:before="0"/>
        <w:ind w:left="253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w w:val="50"/>
        </w:rPr>
        <w:br w:type="column"/>
      </w:r>
      <w:r>
        <w:rPr>
          <w:rFonts w:ascii="Arial"/>
          <w:color w:val="979797"/>
          <w:w w:val="50"/>
          <w:sz w:val="37"/>
        </w:rPr>
        <w:t>,,,</w:t>
      </w:r>
      <w:r>
        <w:rPr>
          <w:rFonts w:ascii="Arial"/>
          <w:sz w:val="37"/>
        </w:rPr>
      </w:r>
    </w:p>
    <w:p>
      <w:pPr>
        <w:spacing w:line="79" w:lineRule="atLeast" w:before="0"/>
        <w:ind w:left="25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spacing w:val="-24"/>
          <w:w w:val="105"/>
          <w:sz w:val="13"/>
        </w:rPr>
        <w:t>1</w:t>
      </w:r>
      <w:r>
        <w:rPr>
          <w:rFonts w:ascii="Arial"/>
          <w:w w:val="105"/>
          <w:sz w:val="13"/>
        </w:rPr>
        <w:t>3A002/001</w:t>
      </w:r>
      <w:r>
        <w:rPr>
          <w:rFonts w:ascii="Arial"/>
          <w:spacing w:val="-18"/>
          <w:w w:val="105"/>
          <w:sz w:val="13"/>
        </w:rPr>
        <w:t> </w:t>
      </w:r>
      <w:r>
        <w:rPr>
          <w:rFonts w:ascii="Arial"/>
          <w:w w:val="105"/>
          <w:sz w:val="13"/>
        </w:rPr>
        <w:t>&amp;</w:t>
      </w:r>
      <w:r>
        <w:rPr>
          <w:rFonts w:ascii="Arial"/>
          <w:spacing w:val="-22"/>
          <w:w w:val="105"/>
          <w:sz w:val="13"/>
        </w:rPr>
        <w:t> </w:t>
      </w:r>
      <w:r>
        <w:rPr>
          <w:rFonts w:ascii="Arial"/>
          <w:w w:val="105"/>
          <w:sz w:val="13"/>
        </w:rPr>
        <w:t>002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DATED</w:t>
      </w:r>
      <w:r>
        <w:rPr>
          <w:rFonts w:ascii="Arial"/>
          <w:spacing w:val="-20"/>
          <w:w w:val="105"/>
          <w:sz w:val="13"/>
        </w:rPr>
        <w:t> </w:t>
      </w:r>
      <w:r>
        <w:rPr>
          <w:rFonts w:ascii="Arial"/>
          <w:w w:val="105"/>
          <w:sz w:val="13"/>
        </w:rPr>
        <w:t>FEBRUARY</w:t>
      </w:r>
      <w:r>
        <w:rPr>
          <w:rFonts w:ascii="Arial"/>
          <w:spacing w:val="-21"/>
          <w:w w:val="105"/>
          <w:sz w:val="13"/>
        </w:rPr>
        <w:t> </w:t>
      </w:r>
      <w:r>
        <w:rPr>
          <w:rFonts w:ascii="Arial"/>
          <w:w w:val="105"/>
          <w:sz w:val="13"/>
        </w:rPr>
        <w:t>20</w:t>
      </w:r>
      <w:r>
        <w:rPr>
          <w:rFonts w:ascii="Arial"/>
          <w:spacing w:val="-6"/>
          <w:w w:val="105"/>
          <w:sz w:val="13"/>
        </w:rPr>
        <w:t>1</w:t>
      </w:r>
      <w:r>
        <w:rPr>
          <w:rFonts w:ascii="Arial"/>
          <w:w w:val="105"/>
          <w:sz w:val="13"/>
        </w:rPr>
        <w:t>3.</w:t>
      </w:r>
      <w:r>
        <w:rPr>
          <w:rFonts w:ascii="Arial"/>
          <w:sz w:val="13"/>
        </w:rPr>
      </w:r>
    </w:p>
    <w:p>
      <w:pPr>
        <w:spacing w:after="0" w:line="79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1913" w:space="8426"/>
            <w:col w:w="1980" w:space="996"/>
            <w:col w:w="1195" w:space="577"/>
            <w:col w:w="7566" w:space="287"/>
            <w:col w:w="408" w:space="3888"/>
            <w:col w:w="3944"/>
          </w:cols>
        </w:sectPr>
      </w:pPr>
    </w:p>
    <w:p>
      <w:pPr>
        <w:spacing w:line="363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979797"/>
          <w:spacing w:val="-79"/>
          <w:w w:val="155"/>
          <w:sz w:val="6"/>
        </w:rPr>
        <w:t>\</w:t>
      </w:r>
      <w:r>
        <w:rPr>
          <w:rFonts w:ascii="Arial"/>
          <w:color w:val="B5B5B5"/>
          <w:spacing w:val="-39"/>
          <w:w w:val="155"/>
          <w:position w:val="-5"/>
          <w:sz w:val="24"/>
        </w:rPr>
        <w:t>.</w:t>
      </w:r>
      <w:r>
        <w:rPr>
          <w:rFonts w:ascii="Times New Roman"/>
          <w:color w:val="979797"/>
          <w:w w:val="155"/>
          <w:sz w:val="6"/>
        </w:rPr>
        <w:t>\</w:t>
      </w:r>
      <w:r>
        <w:rPr>
          <w:rFonts w:ascii="Times New Roman"/>
          <w:color w:val="979797"/>
          <w:spacing w:val="-11"/>
          <w:w w:val="155"/>
          <w:sz w:val="6"/>
        </w:rPr>
        <w:t> </w:t>
      </w:r>
      <w:r>
        <w:rPr>
          <w:rFonts w:ascii="Times New Roman"/>
          <w:color w:val="979797"/>
          <w:w w:val="210"/>
          <w:position w:val="-5"/>
          <w:sz w:val="6"/>
        </w:rPr>
        <w:t>\. </w:t>
      </w:r>
      <w:r>
        <w:rPr>
          <w:rFonts w:ascii="Times New Roman"/>
          <w:color w:val="979797"/>
          <w:spacing w:val="10"/>
          <w:w w:val="210"/>
          <w:position w:val="-5"/>
          <w:sz w:val="6"/>
        </w:rPr>
        <w:t> </w:t>
      </w:r>
      <w:r>
        <w:rPr>
          <w:rFonts w:ascii="Arial"/>
          <w:color w:val="B5B5B5"/>
          <w:sz w:val="10"/>
        </w:rPr>
        <w:t>"</w:t>
      </w:r>
      <w:r>
        <w:rPr>
          <w:rFonts w:ascii="Arial"/>
          <w:sz w:val="10"/>
        </w:rPr>
      </w:r>
    </w:p>
    <w:p>
      <w:pPr>
        <w:spacing w:line="363" w:lineRule="atLeast" w:before="0"/>
        <w:ind w:left="221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200"/>
        </w:rPr>
        <w:br w:type="column"/>
      </w:r>
      <w:r>
        <w:rPr>
          <w:rFonts w:ascii="Times New Roman"/>
          <w:color w:val="979797"/>
          <w:w w:val="200"/>
          <w:sz w:val="6"/>
        </w:rPr>
        <w:t>./</w:t>
      </w:r>
      <w:r>
        <w:rPr>
          <w:rFonts w:ascii="Times New Roman"/>
          <w:color w:val="979797"/>
          <w:spacing w:val="-6"/>
          <w:w w:val="200"/>
          <w:sz w:val="6"/>
        </w:rPr>
        <w:t> </w:t>
      </w:r>
      <w:r>
        <w:rPr>
          <w:rFonts w:ascii="Times New Roman"/>
          <w:color w:val="979797"/>
          <w:w w:val="280"/>
          <w:position w:val="6"/>
          <w:sz w:val="6"/>
        </w:rPr>
        <w:t>/   </w:t>
      </w:r>
      <w:r>
        <w:rPr>
          <w:rFonts w:ascii="Times New Roman"/>
          <w:color w:val="979797"/>
          <w:spacing w:val="18"/>
          <w:w w:val="280"/>
          <w:position w:val="6"/>
          <w:sz w:val="6"/>
        </w:rPr>
        <w:t> </w:t>
      </w:r>
      <w:r>
        <w:rPr>
          <w:rFonts w:ascii="Arial"/>
          <w:color w:val="979797"/>
          <w:spacing w:val="-18"/>
          <w:w w:val="240"/>
          <w:sz w:val="18"/>
        </w:rPr>
        <w:t>,</w:t>
      </w:r>
      <w:r>
        <w:rPr>
          <w:rFonts w:ascii="Times New Roman"/>
          <w:color w:val="979797"/>
          <w:spacing w:val="-14"/>
          <w:w w:val="240"/>
          <w:position w:val="6"/>
          <w:sz w:val="6"/>
        </w:rPr>
        <w:t>/</w:t>
      </w:r>
      <w:r>
        <w:rPr>
          <w:rFonts w:ascii="Times New Roman"/>
          <w:sz w:val="6"/>
        </w:rPr>
      </w:r>
    </w:p>
    <w:p>
      <w:pPr>
        <w:tabs>
          <w:tab w:pos="1909" w:val="left" w:leader="none"/>
        </w:tabs>
        <w:spacing w:line="363" w:lineRule="atLeast" w:before="0"/>
        <w:ind w:left="74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15"/>
        </w:rPr>
        <w:br w:type="column"/>
      </w:r>
      <w:r>
        <w:rPr>
          <w:rFonts w:ascii="Times New Roman" w:hAnsi="Times New Roman"/>
          <w:i/>
          <w:color w:val="979797"/>
          <w:w w:val="115"/>
          <w:sz w:val="22"/>
        </w:rPr>
        <w:t>'</w:t>
      </w:r>
      <w:r>
        <w:rPr>
          <w:rFonts w:ascii="Times New Roman" w:hAnsi="Times New Roman"/>
          <w:i/>
          <w:color w:val="979797"/>
          <w:spacing w:val="-51"/>
          <w:w w:val="115"/>
          <w:sz w:val="22"/>
        </w:rPr>
        <w:t>]</w:t>
      </w:r>
      <w:r>
        <w:rPr>
          <w:rFonts w:ascii="Times New Roman" w:hAnsi="Times New Roman"/>
          <w:i/>
          <w:color w:val="979797"/>
          <w:w w:val="115"/>
          <w:sz w:val="22"/>
        </w:rPr>
        <w:t>«</w:t>
        <w:tab/>
      </w:r>
      <w:r>
        <w:rPr>
          <w:rFonts w:ascii="Arial" w:hAnsi="Arial"/>
          <w:color w:val="979797"/>
          <w:w w:val="125"/>
          <w:position w:val="2"/>
          <w:sz w:val="17"/>
        </w:rPr>
        <w:t>"</w:t>
      </w:r>
      <w:r>
        <w:rPr>
          <w:rFonts w:ascii="Arial" w:hAnsi="Arial"/>
          <w:sz w:val="17"/>
        </w:rPr>
      </w:r>
    </w:p>
    <w:p>
      <w:pPr>
        <w:tabs>
          <w:tab w:pos="5230" w:val="left" w:leader="none"/>
        </w:tabs>
        <w:spacing w:line="363" w:lineRule="atLeast" w:before="0"/>
        <w:ind w:left="74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 w:hAnsi="Arial" w:cs="Arial" w:eastAsia="Arial"/>
          <w:color w:val="979797"/>
          <w:sz w:val="8"/>
          <w:szCs w:val="8"/>
        </w:rPr>
        <w:t>I   </w:t>
      </w:r>
      <w:r>
        <w:rPr>
          <w:rFonts w:ascii="Arial" w:hAnsi="Arial" w:cs="Arial" w:eastAsia="Arial"/>
          <w:color w:val="979797"/>
          <w:spacing w:val="17"/>
          <w:sz w:val="8"/>
          <w:szCs w:val="8"/>
        </w:rPr>
        <w:t> </w:t>
      </w:r>
      <w:r>
        <w:rPr>
          <w:rFonts w:ascii="Arial" w:hAnsi="Arial" w:cs="Arial" w:eastAsia="Arial"/>
          <w:color w:val="979797"/>
          <w:sz w:val="8"/>
          <w:szCs w:val="8"/>
        </w:rPr>
        <w:t>I</w:t>
        <w:tab/>
      </w:r>
      <w:r>
        <w:rPr>
          <w:rFonts w:ascii="Arial" w:hAnsi="Arial" w:cs="Arial" w:eastAsia="Arial"/>
          <w:color w:val="979797"/>
          <w:w w:val="240"/>
          <w:sz w:val="8"/>
          <w:szCs w:val="8"/>
        </w:rPr>
        <w:t>-</w:t>
      </w:r>
      <w:r>
        <w:rPr>
          <w:rFonts w:ascii="Arial" w:hAnsi="Arial" w:cs="Arial" w:eastAsia="Arial"/>
          <w:color w:val="979797"/>
          <w:spacing w:val="-16"/>
          <w:w w:val="240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-3"/>
          <w:w w:val="185"/>
          <w:sz w:val="8"/>
          <w:szCs w:val="8"/>
        </w:rPr>
        <w:t>-</w:t>
      </w:r>
      <w:r>
        <w:rPr>
          <w:rFonts w:ascii="Arial" w:hAnsi="Arial" w:cs="Arial" w:eastAsia="Arial"/>
          <w:color w:val="B5B5B5"/>
          <w:spacing w:val="-8"/>
          <w:w w:val="185"/>
          <w:sz w:val="8"/>
          <w:szCs w:val="8"/>
        </w:rPr>
        <w:t>•</w:t>
      </w:r>
      <w:r>
        <w:rPr>
          <w:rFonts w:ascii="Arial" w:hAnsi="Arial" w:cs="Arial" w:eastAsia="Arial"/>
          <w:color w:val="B5B5B5"/>
          <w:spacing w:val="-30"/>
          <w:w w:val="18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65"/>
          <w:sz w:val="8"/>
          <w:szCs w:val="8"/>
        </w:rPr>
        <w:t>.,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1154" w:val="left" w:leader="none"/>
          <w:tab w:pos="1619" w:val="left" w:leader="none"/>
          <w:tab w:pos="2084" w:val="left" w:leader="none"/>
        </w:tabs>
        <w:spacing w:line="363" w:lineRule="atLeast" w:before="0"/>
        <w:ind w:left="338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235"/>
        </w:rPr>
        <w:br w:type="column"/>
      </w:r>
      <w:r>
        <w:rPr>
          <w:rFonts w:ascii="Arial"/>
          <w:color w:val="979797"/>
          <w:w w:val="235"/>
          <w:sz w:val="8"/>
        </w:rPr>
        <w:t>I"'</w:t>
        <w:tab/>
      </w:r>
      <w:r>
        <w:rPr>
          <w:rFonts w:ascii="Arial"/>
          <w:color w:val="979797"/>
          <w:w w:val="160"/>
          <w:sz w:val="8"/>
        </w:rPr>
        <w:t>I</w:t>
        <w:tab/>
      </w:r>
      <w:r>
        <w:rPr>
          <w:rFonts w:ascii="Arial"/>
          <w:color w:val="979797"/>
          <w:w w:val="160"/>
          <w:sz w:val="10"/>
        </w:rPr>
        <w:t>!</w:t>
      </w:r>
      <w:r>
        <w:rPr>
          <w:rFonts w:ascii="Arial"/>
          <w:color w:val="979797"/>
          <w:spacing w:val="-13"/>
          <w:w w:val="160"/>
          <w:sz w:val="10"/>
        </w:rPr>
        <w:t> </w:t>
      </w:r>
      <w:r>
        <w:rPr>
          <w:rFonts w:ascii="Arial"/>
          <w:color w:val="979797"/>
          <w:w w:val="110"/>
          <w:sz w:val="8"/>
        </w:rPr>
        <w:t>I</w:t>
        <w:tab/>
      </w:r>
      <w:r>
        <w:rPr>
          <w:rFonts w:ascii="Arial"/>
          <w:color w:val="979797"/>
          <w:w w:val="150"/>
          <w:sz w:val="8"/>
        </w:rPr>
        <w:t>_.</w:t>
      </w:r>
      <w:r>
        <w:rPr>
          <w:rFonts w:ascii="Arial"/>
          <w:sz w:val="8"/>
        </w:rPr>
      </w:r>
    </w:p>
    <w:p>
      <w:pPr>
        <w:spacing w:after="0" w:line="363" w:lineRule="atLeas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1108" w:space="40"/>
            <w:col w:w="674" w:space="8149"/>
            <w:col w:w="1995" w:space="3289"/>
            <w:col w:w="5465" w:space="40"/>
            <w:col w:w="10420"/>
          </w:cols>
        </w:sectPr>
      </w:pPr>
    </w:p>
    <w:p>
      <w:pPr>
        <w:spacing w:line="204" w:lineRule="atLeast" w:before="0"/>
        <w:ind w:left="0" w:right="63" w:firstLine="0"/>
        <w:jc w:val="center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79797"/>
          <w:w w:val="230"/>
          <w:sz w:val="6"/>
        </w:rPr>
        <w:t>\</w:t>
      </w:r>
      <w:r>
        <w:rPr>
          <w:rFonts w:ascii="Times New Roman"/>
          <w:sz w:val="6"/>
        </w:rPr>
      </w:r>
    </w:p>
    <w:p>
      <w:pPr>
        <w:tabs>
          <w:tab w:pos="1521" w:val="left" w:leader="none"/>
        </w:tabs>
        <w:spacing w:line="50" w:lineRule="exact" w:before="22"/>
        <w:ind w:left="104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797"/>
          <w:w w:val="60"/>
          <w:sz w:val="16"/>
        </w:rPr>
        <w:t>"':.J".:,</w:t>
        <w:tab/>
      </w:r>
      <w:r>
        <w:rPr>
          <w:rFonts w:ascii="Times New Roman"/>
          <w:color w:val="979797"/>
          <w:w w:val="85"/>
          <w:sz w:val="16"/>
        </w:rPr>
        <w:t>/  </w:t>
      </w:r>
      <w:r>
        <w:rPr>
          <w:rFonts w:ascii="Times New Roman"/>
          <w:color w:val="979797"/>
          <w:spacing w:val="11"/>
          <w:w w:val="85"/>
          <w:sz w:val="16"/>
        </w:rPr>
        <w:t> </w:t>
      </w:r>
      <w:r>
        <w:rPr>
          <w:rFonts w:ascii="Times New Roman"/>
          <w:color w:val="979797"/>
          <w:w w:val="85"/>
          <w:sz w:val="14"/>
        </w:rPr>
        <w:t>&lt;- </w:t>
      </w:r>
      <w:r>
        <w:rPr>
          <w:rFonts w:ascii="Times New Roman"/>
          <w:color w:val="979797"/>
          <w:spacing w:val="24"/>
          <w:w w:val="85"/>
          <w:sz w:val="14"/>
        </w:rPr>
        <w:t> </w:t>
      </w:r>
      <w:r>
        <w:rPr>
          <w:rFonts w:ascii="Arial"/>
          <w:color w:val="979797"/>
          <w:w w:val="85"/>
          <w:sz w:val="8"/>
        </w:rPr>
        <w:t>I</w:t>
      </w:r>
      <w:r>
        <w:rPr>
          <w:rFonts w:ascii="Arial"/>
          <w:sz w:val="8"/>
        </w:rPr>
      </w:r>
    </w:p>
    <w:p>
      <w:pPr>
        <w:spacing w:line="197" w:lineRule="atLeast" w:before="0"/>
        <w:ind w:left="897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10"/>
        </w:rPr>
        <w:br w:type="column"/>
      </w:r>
      <w:r>
        <w:rPr>
          <w:rFonts w:ascii="Arial"/>
          <w:color w:val="979797"/>
          <w:spacing w:val="-111"/>
          <w:w w:val="110"/>
          <w:sz w:val="6"/>
        </w:rPr>
        <w:t>,</w:t>
      </w:r>
      <w:r>
        <w:rPr>
          <w:rFonts w:ascii="Arial"/>
          <w:color w:val="979797"/>
          <w:w w:val="110"/>
          <w:sz w:val="6"/>
        </w:rPr>
        <w:t>Bt.8'</w:t>
      </w:r>
      <w:r>
        <w:rPr>
          <w:rFonts w:ascii="Arial"/>
          <w:sz w:val="6"/>
        </w:rPr>
      </w:r>
    </w:p>
    <w:p>
      <w:pPr>
        <w:spacing w:line="157" w:lineRule="atLeast" w:before="0"/>
        <w:ind w:left="133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>
          <w:w w:val="130"/>
        </w:rPr>
        <w:br w:type="column"/>
      </w:r>
      <w:r>
        <w:rPr>
          <w:rFonts w:ascii="Times New Roman"/>
          <w:color w:val="979797"/>
          <w:w w:val="130"/>
          <w:sz w:val="6"/>
        </w:rPr>
        <w:t>Gt.2 </w:t>
      </w:r>
      <w:r>
        <w:rPr>
          <w:rFonts w:ascii="Times New Roman"/>
          <w:color w:val="979797"/>
          <w:spacing w:val="13"/>
          <w:w w:val="130"/>
          <w:sz w:val="6"/>
        </w:rPr>
        <w:t> </w:t>
      </w:r>
      <w:r>
        <w:rPr>
          <w:rFonts w:ascii="Times New Roman"/>
          <w:color w:val="979797"/>
          <w:w w:val="130"/>
          <w:sz w:val="7"/>
        </w:rPr>
        <w:t>Q</w:t>
      </w:r>
      <w:r>
        <w:rPr>
          <w:rFonts w:ascii="Times New Roman"/>
          <w:sz w:val="7"/>
        </w:rPr>
      </w:r>
    </w:p>
    <w:p>
      <w:pPr>
        <w:tabs>
          <w:tab w:pos="1910" w:val="left" w:leader="none"/>
          <w:tab w:pos="2286" w:val="left" w:leader="none"/>
          <w:tab w:pos="2732" w:val="left" w:leader="none"/>
          <w:tab w:pos="3453" w:val="left" w:leader="none"/>
          <w:tab w:pos="4065" w:val="left" w:leader="none"/>
        </w:tabs>
        <w:spacing w:line="131" w:lineRule="atLeast" w:before="0"/>
        <w:ind w:left="897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color w:val="979797"/>
          <w:position w:val="-7"/>
          <w:sz w:val="22"/>
        </w:rPr>
        <w:t>;-</w:t>
        <w:tab/>
      </w:r>
      <w:r>
        <w:rPr>
          <w:rFonts w:ascii="Arial"/>
          <w:color w:val="0000FF"/>
          <w:spacing w:val="-16"/>
          <w:w w:val="10"/>
          <w:sz w:val="32"/>
        </w:rPr>
        <w:t>-</w:t>
      </w:r>
      <w:r>
        <w:rPr>
          <w:rFonts w:ascii="Arial"/>
          <w:color w:val="01DBDB"/>
          <w:w w:val="10"/>
          <w:sz w:val="32"/>
        </w:rPr>
        <w:t>\</w:t>
        <w:tab/>
      </w:r>
      <w:r>
        <w:rPr>
          <w:rFonts w:ascii="Arial"/>
          <w:color w:val="B5B5B5"/>
          <w:w w:val="75"/>
          <w:sz w:val="32"/>
        </w:rPr>
        <w:t>.</w:t>
        <w:tab/>
      </w:r>
      <w:r>
        <w:rPr>
          <w:rFonts w:ascii="Arial"/>
          <w:color w:val="01DBDB"/>
          <w:w w:val="270"/>
          <w:sz w:val="32"/>
        </w:rPr>
        <w:t>l</w:t>
        <w:tab/>
      </w:r>
      <w:r>
        <w:rPr>
          <w:rFonts w:ascii="Arial"/>
          <w:i/>
          <w:color w:val="979797"/>
          <w:w w:val="70"/>
          <w:sz w:val="16"/>
        </w:rPr>
        <w:t>"&lt;-'</w:t>
      </w:r>
      <w:r>
        <w:rPr>
          <w:rFonts w:ascii="Arial"/>
          <w:i/>
          <w:color w:val="979797"/>
          <w:spacing w:val="12"/>
          <w:w w:val="70"/>
          <w:sz w:val="16"/>
        </w:rPr>
        <w:t> </w:t>
      </w:r>
      <w:r>
        <w:rPr>
          <w:rFonts w:ascii="Times New Roman"/>
          <w:color w:val="979797"/>
          <w:w w:val="70"/>
          <w:sz w:val="10"/>
        </w:rPr>
        <w:t>.I;_</w:t>
        <w:tab/>
      </w:r>
      <w:r>
        <w:rPr>
          <w:rFonts w:ascii="Times New Roman"/>
          <w:color w:val="979797"/>
          <w:w w:val="115"/>
          <w:sz w:val="10"/>
        </w:rPr>
        <w:t>...</w:t>
      </w:r>
      <w:r>
        <w:rPr>
          <w:rFonts w:ascii="Times New Roman"/>
          <w:sz w:val="10"/>
        </w:rPr>
      </w:r>
    </w:p>
    <w:p>
      <w:pPr>
        <w:spacing w:line="180" w:lineRule="atLeast" w:before="0"/>
        <w:ind w:left="79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0"/>
        </w:rPr>
        <w:br w:type="column"/>
      </w:r>
      <w:r>
        <w:rPr>
          <w:rFonts w:ascii="Times New Roman"/>
          <w:color w:val="979797"/>
          <w:w w:val="90"/>
          <w:sz w:val="14"/>
        </w:rPr>
        <w:t>&lt;-?</w:t>
      </w:r>
      <w:r>
        <w:rPr>
          <w:rFonts w:ascii="Times New Roman"/>
          <w:color w:val="979797"/>
          <w:spacing w:val="-7"/>
          <w:w w:val="90"/>
          <w:sz w:val="14"/>
        </w:rPr>
        <w:t> </w:t>
      </w:r>
      <w:r>
        <w:rPr>
          <w:rFonts w:ascii="Times New Roman"/>
          <w:color w:val="979797"/>
          <w:w w:val="120"/>
          <w:sz w:val="14"/>
        </w:rPr>
        <w:t>/</w:t>
      </w:r>
      <w:r>
        <w:rPr>
          <w:rFonts w:ascii="Times New Roman"/>
          <w:color w:val="979797"/>
          <w:spacing w:val="-16"/>
          <w:w w:val="120"/>
          <w:sz w:val="14"/>
        </w:rPr>
        <w:t> </w:t>
      </w:r>
      <w:r>
        <w:rPr>
          <w:rFonts w:ascii="Times New Roman"/>
          <w:color w:val="979797"/>
          <w:w w:val="120"/>
          <w:sz w:val="14"/>
        </w:rPr>
        <w:t>/</w:t>
      </w:r>
      <w:r>
        <w:rPr>
          <w:rFonts w:ascii="Times New Roman"/>
          <w:sz w:val="14"/>
        </w:rPr>
      </w:r>
    </w:p>
    <w:p>
      <w:pPr>
        <w:tabs>
          <w:tab w:pos="1426" w:val="left" w:leader="none"/>
        </w:tabs>
        <w:spacing w:line="131" w:lineRule="atLeast" w:before="0"/>
        <w:ind w:left="89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2"/>
          <w:sz w:val="61"/>
        </w:rPr>
        <w:t>..</w:t>
        <w:tab/>
      </w:r>
      <w:r>
        <w:rPr>
          <w:rFonts w:ascii="Arial"/>
          <w:color w:val="979797"/>
          <w:w w:val="280"/>
          <w:sz w:val="11"/>
        </w:rPr>
        <w:t>I</w:t>
      </w:r>
      <w:r>
        <w:rPr>
          <w:rFonts w:ascii="Arial"/>
          <w:color w:val="979797"/>
          <w:spacing w:val="-40"/>
          <w:w w:val="280"/>
          <w:sz w:val="11"/>
        </w:rPr>
        <w:t> </w:t>
      </w:r>
      <w:r>
        <w:rPr>
          <w:rFonts w:ascii="Arial"/>
          <w:color w:val="979797"/>
          <w:w w:val="70"/>
          <w:sz w:val="11"/>
        </w:rPr>
        <w:t>I</w:t>
      </w:r>
      <w:r>
        <w:rPr>
          <w:rFonts w:ascii="Arial"/>
          <w:color w:val="979797"/>
          <w:spacing w:val="-11"/>
          <w:w w:val="70"/>
          <w:sz w:val="11"/>
        </w:rPr>
        <w:t> </w:t>
      </w:r>
      <w:r>
        <w:rPr>
          <w:rFonts w:ascii="Arial"/>
          <w:color w:val="979797"/>
          <w:spacing w:val="2"/>
          <w:sz w:val="11"/>
        </w:rPr>
        <w:t>(</w:t>
      </w:r>
      <w:r>
        <w:rPr>
          <w:rFonts w:ascii="Times New Roman"/>
          <w:color w:val="979797"/>
          <w:spacing w:val="2"/>
          <w:position w:val="4"/>
          <w:sz w:val="9"/>
        </w:rPr>
        <w:t>1</w:t>
      </w:r>
      <w:r>
        <w:rPr>
          <w:rFonts w:ascii="Times New Roman"/>
          <w:sz w:val="9"/>
        </w:rPr>
      </w:r>
    </w:p>
    <w:p>
      <w:pPr>
        <w:tabs>
          <w:tab w:pos="1591" w:val="left" w:leader="none"/>
          <w:tab w:pos="2395" w:val="left" w:leader="none"/>
          <w:tab w:pos="2885" w:val="left" w:leader="none"/>
          <w:tab w:pos="3312" w:val="left" w:leader="none"/>
          <w:tab w:pos="3941" w:val="left" w:leader="none"/>
        </w:tabs>
        <w:spacing w:line="171" w:lineRule="atLeast" w:before="0"/>
        <w:ind w:left="95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85"/>
        </w:rPr>
        <w:br w:type="column"/>
      </w:r>
      <w:r>
        <w:rPr>
          <w:rFonts w:ascii="Arial" w:hAnsi="Arial" w:cs="Arial" w:eastAsia="Arial"/>
          <w:i/>
          <w:color w:val="979797"/>
          <w:w w:val="85"/>
          <w:sz w:val="10"/>
          <w:szCs w:val="10"/>
        </w:rPr>
        <w:t>1'</w:t>
        <w:tab/>
      </w:r>
      <w:r>
        <w:rPr>
          <w:rFonts w:ascii="Arial" w:hAnsi="Arial" w:cs="Arial" w:eastAsia="Arial"/>
          <w:color w:val="979797"/>
          <w:w w:val="85"/>
          <w:sz w:val="10"/>
          <w:szCs w:val="10"/>
        </w:rPr>
        <w:t>'-</w:t>
        <w:tab/>
      </w:r>
      <w:r>
        <w:rPr>
          <w:rFonts w:ascii="Times New Roman" w:hAnsi="Times New Roman" w:cs="Times New Roman" w:eastAsia="Times New Roman"/>
          <w:color w:val="979797"/>
          <w:w w:val="45"/>
          <w:sz w:val="9"/>
          <w:szCs w:val="9"/>
        </w:rPr>
        <w:t>I</w:t>
        <w:tab/>
      </w:r>
      <w:r>
        <w:rPr>
          <w:rFonts w:ascii="Times New Roman" w:hAnsi="Times New Roman" w:cs="Times New Roman" w:eastAsia="Times New Roman"/>
          <w:color w:val="979797"/>
          <w:w w:val="65"/>
          <w:sz w:val="9"/>
          <w:szCs w:val="9"/>
        </w:rPr>
        <w:t>I</w:t>
      </w:r>
      <w:r>
        <w:rPr>
          <w:rFonts w:ascii="Times New Roman" w:hAnsi="Times New Roman" w:cs="Times New Roman" w:eastAsia="Times New Roman"/>
          <w:color w:val="979797"/>
          <w:spacing w:val="22"/>
          <w:w w:val="6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65"/>
          <w:sz w:val="9"/>
          <w:szCs w:val="9"/>
        </w:rPr>
        <w:t>l</w:t>
      </w:r>
      <w:r>
        <w:rPr>
          <w:rFonts w:ascii="Times New Roman" w:hAnsi="Times New Roman" w:cs="Times New Roman" w:eastAsia="Times New Roman"/>
          <w:color w:val="979797"/>
          <w:spacing w:val="-4"/>
          <w:w w:val="6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9"/>
          <w:szCs w:val="9"/>
        </w:rPr>
        <w:t>_A"</w:t>
        <w:tab/>
      </w:r>
      <w:r>
        <w:rPr>
          <w:rFonts w:ascii="Arial" w:hAnsi="Arial" w:cs="Arial" w:eastAsia="Arial"/>
          <w:i/>
          <w:color w:val="979797"/>
          <w:w w:val="85"/>
          <w:sz w:val="7"/>
          <w:szCs w:val="7"/>
        </w:rPr>
        <w:t>&lt;!'°</w:t>
      </w:r>
      <w:r>
        <w:rPr>
          <w:rFonts w:ascii="Arial" w:hAnsi="Arial" w:cs="Arial" w:eastAsia="Arial"/>
          <w:i/>
          <w:color w:val="979797"/>
          <w:sz w:val="7"/>
          <w:szCs w:val="7"/>
        </w:rPr>
        <w:t>  </w:t>
      </w:r>
      <w:r>
        <w:rPr>
          <w:rFonts w:ascii="Arial" w:hAnsi="Arial" w:cs="Arial" w:eastAsia="Arial"/>
          <w:i/>
          <w:color w:val="979797"/>
          <w:spacing w:val="-4"/>
          <w:sz w:val="7"/>
          <w:szCs w:val="7"/>
        </w:rPr>
        <w:t> </w:t>
      </w:r>
      <w:r>
        <w:rPr>
          <w:rFonts w:ascii="Arial" w:hAnsi="Arial" w:cs="Arial" w:eastAsia="Arial"/>
          <w:i/>
          <w:color w:val="979797"/>
          <w:spacing w:val="-4"/>
          <w:w w:val="103"/>
          <w:sz w:val="7"/>
          <w:szCs w:val="7"/>
        </w:rPr>
      </w:r>
      <w:r>
        <w:rPr>
          <w:rFonts w:ascii="Arial" w:hAnsi="Arial" w:cs="Arial" w:eastAsia="Arial"/>
          <w:i/>
          <w:color w:val="979797"/>
          <w:w w:val="103"/>
          <w:sz w:val="7"/>
          <w:szCs w:val="7"/>
          <w:u w:val="single" w:color="CF4444"/>
        </w:rPr>
        <w:t> </w:t>
      </w:r>
      <w:r>
        <w:rPr>
          <w:rFonts w:ascii="Arial" w:hAnsi="Arial" w:cs="Arial" w:eastAsia="Arial"/>
          <w:i/>
          <w:color w:val="979797"/>
          <w:sz w:val="7"/>
          <w:szCs w:val="7"/>
          <w:u w:val="single" w:color="CF4444"/>
        </w:rPr>
        <w:tab/>
      </w:r>
      <w:r>
        <w:rPr>
          <w:rFonts w:ascii="Arial" w:hAnsi="Arial" w:cs="Arial" w:eastAsia="Arial"/>
          <w:i/>
          <w:color w:val="979797"/>
          <w:sz w:val="7"/>
          <w:szCs w:val="7"/>
        </w:rPr>
      </w:r>
      <w:r>
        <w:rPr>
          <w:rFonts w:ascii="Arial" w:hAnsi="Arial" w:cs="Arial" w:eastAsia="Arial"/>
          <w:sz w:val="7"/>
          <w:szCs w:val="7"/>
        </w:rPr>
      </w:r>
    </w:p>
    <w:p>
      <w:pPr>
        <w:tabs>
          <w:tab w:pos="1400" w:val="left" w:leader="none"/>
          <w:tab w:pos="2006" w:val="left" w:leader="none"/>
          <w:tab w:pos="2892" w:val="left" w:leader="none"/>
        </w:tabs>
        <w:spacing w:line="102" w:lineRule="exact" w:before="0"/>
        <w:ind w:left="89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/>
          <w:color w:val="979797"/>
          <w:w w:val="50"/>
          <w:sz w:val="14"/>
        </w:rPr>
        <w:t>&lt;-</w:t>
        <w:tab/>
      </w:r>
      <w:r>
        <w:rPr>
          <w:rFonts w:ascii="Times New Roman"/>
          <w:color w:val="979797"/>
          <w:w w:val="70"/>
          <w:sz w:val="14"/>
        </w:rPr>
        <w:t>'--</w:t>
      </w:r>
      <w:r>
        <w:rPr>
          <w:rFonts w:ascii="Times New Roman"/>
          <w:color w:val="979797"/>
          <w:spacing w:val="-2"/>
          <w:w w:val="70"/>
          <w:sz w:val="14"/>
        </w:rPr>
        <w:t> </w:t>
      </w:r>
      <w:r>
        <w:rPr>
          <w:rFonts w:ascii="Times New Roman"/>
          <w:color w:val="979797"/>
          <w:w w:val="70"/>
          <w:sz w:val="14"/>
        </w:rPr>
        <w:t>'--  </w:t>
      </w:r>
      <w:r>
        <w:rPr>
          <w:rFonts w:ascii="Times New Roman"/>
          <w:color w:val="979797"/>
          <w:spacing w:val="1"/>
          <w:w w:val="70"/>
          <w:sz w:val="14"/>
        </w:rPr>
        <w:t> </w:t>
      </w:r>
      <w:r>
        <w:rPr>
          <w:rFonts w:ascii="Times New Roman"/>
          <w:color w:val="979797"/>
          <w:w w:val="115"/>
          <w:sz w:val="14"/>
        </w:rPr>
        <w:t>\</w:t>
        <w:tab/>
      </w:r>
      <w:r>
        <w:rPr>
          <w:rFonts w:ascii="Arial"/>
          <w:i/>
          <w:color w:val="979797"/>
          <w:w w:val="50"/>
          <w:sz w:val="15"/>
        </w:rPr>
        <w:t>...J'</w:t>
        <w:tab/>
      </w:r>
      <w:r>
        <w:rPr>
          <w:rFonts w:ascii="Arial"/>
          <w:color w:val="979797"/>
          <w:w w:val="70"/>
          <w:sz w:val="11"/>
        </w:rPr>
        <w:t>I </w:t>
      </w:r>
      <w:r>
        <w:rPr>
          <w:rFonts w:ascii="Arial"/>
          <w:color w:val="979797"/>
          <w:spacing w:val="15"/>
          <w:w w:val="70"/>
          <w:sz w:val="11"/>
        </w:rPr>
        <w:t> </w:t>
      </w:r>
      <w:r>
        <w:rPr>
          <w:rFonts w:ascii="Arial"/>
          <w:color w:val="979797"/>
          <w:w w:val="115"/>
          <w:sz w:val="11"/>
        </w:rPr>
        <w:t>f"</w:t>
      </w:r>
      <w:r>
        <w:rPr>
          <w:rFonts w:ascii="Arial"/>
          <w:sz w:val="11"/>
        </w:rPr>
      </w:r>
    </w:p>
    <w:p>
      <w:pPr>
        <w:spacing w:line="83" w:lineRule="atLeast" w:before="0"/>
        <w:ind w:left="3771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559.006104pt;margin-top:32.766003pt;width:10.050pt;height:12pt;mso-position-horizontal-relative:page;mso-position-vertical-relative:paragraph;z-index:-592360" type="#_x0000_t202" filled="false" stroked="false">
            <v:textbox inset="0,0,0,0">
              <w:txbxContent>
                <w:p>
                  <w:pPr>
                    <w:spacing w:line="23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color w:val="979797"/>
                      <w:w w:val="150"/>
                      <w:sz w:val="24"/>
                    </w:rPr>
                    <w:t>1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99.945496pt;margin-top:28.549292pt;width:18.350pt;height:19.3pt;mso-position-horizontal-relative:page;mso-position-vertical-relative:paragraph;z-index:-592312" type="#_x0000_t202" filled="false" stroked="false">
            <v:textbox inset="0,0,0,0">
              <w:txbxContent>
                <w:p>
                  <w:pPr>
                    <w:tabs>
                      <w:tab w:pos="344" w:val="left" w:leader="none"/>
                    </w:tabs>
                    <w:spacing w:line="38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w w:val="60"/>
                      <w:sz w:val="38"/>
                    </w:rPr>
                    <w:t>"'</w:t>
                    <w:tab/>
                  </w:r>
                  <w:r>
                    <w:rPr>
                      <w:rFonts w:ascii="Times New Roman"/>
                      <w:color w:val="979797"/>
                      <w:w w:val="6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29.16626pt;margin-top:13.460521pt;width:1.85pt;height:4.350pt;mso-position-horizontal-relative:page;mso-position-vertical-relative:paragraph;z-index:-59140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165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1.351379pt;margin-top:32.531258pt;width:7.65pt;height:30.55pt;mso-position-horizontal-relative:page;mso-position-vertical-relative:paragraph;z-index:1458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83.373108pt;margin-top:34.443211pt;width:7.65pt;height:30.55pt;mso-position-horizontal-relative:page;mso-position-vertical-relative:paragraph;z-index:-591352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35.540283pt;margin-top:26.84444pt;width:8.65pt;height:4.350pt;mso-position-horizontal-relative:page;mso-position-vertical-relative:paragraph;z-index:-591328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60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35.859009pt;margin-top:30.879547pt;width:2.8pt;height:10.5pt;mso-position-horizontal-relative:page;mso-position-vertical-relative:paragraph;z-index:-591304" type="#_x0000_t202" filled="false" stroked="false">
            <v:textbox inset="0,0,0,0">
              <w:txbxContent>
                <w:p>
                  <w:pPr>
                    <w:spacing w:line="2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spacing w:val="-16"/>
                      <w:w w:val="145"/>
                      <w:sz w:val="19"/>
                    </w:rPr>
                    <w:t>'</w:t>
                  </w:r>
                  <w:r>
                    <w:rPr>
                      <w:rFonts w:ascii="Arial"/>
                      <w:color w:val="979797"/>
                      <w:spacing w:val="-13"/>
                      <w:w w:val="145"/>
                      <w:position w:val="-3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61.992676pt;margin-top:33.293526pt;width:4.95pt;height:4.650pt;mso-position-horizontal-relative:page;mso-position-vertical-relative:paragraph;z-index:-591280" type="#_x0000_t202" filled="false" stroked="false">
            <v:textbox inset="0,0,0,0">
              <w:txbxContent>
                <w:p>
                  <w:pPr>
                    <w:spacing w:line="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>
                    <w:rPr>
                      <w:rFonts w:ascii="Times New Roman"/>
                      <w:color w:val="979797"/>
                      <w:w w:val="120"/>
                      <w:sz w:val="9"/>
                    </w:rPr>
                    <w:t>w'</w:t>
                  </w:r>
                  <w:r>
                    <w:rPr>
                      <w:rFonts w:ascii="Times New Roman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57.530884pt;margin-top:49.092186pt;width:8.65pt;height:32.5500pt;mso-position-horizontal-relative:page;mso-position-vertical-relative:paragraph;z-index:-591232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0"/>
          <w:sz w:val="65"/>
        </w:rPr>
        <w:t>..</w:t>
      </w:r>
      <w:r>
        <w:rPr>
          <w:rFonts w:ascii="Times New Roman"/>
          <w:sz w:val="65"/>
        </w:rPr>
      </w:r>
    </w:p>
    <w:p>
      <w:pPr>
        <w:spacing w:after="0" w:line="83" w:lineRule="atLeast"/>
        <w:jc w:val="left"/>
        <w:rPr>
          <w:rFonts w:ascii="Times New Roman" w:hAnsi="Times New Roman" w:cs="Times New Roman" w:eastAsia="Times New Roman"/>
          <w:sz w:val="65"/>
          <w:szCs w:val="65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899" w:space="2118"/>
            <w:col w:w="2164" w:space="40"/>
            <w:col w:w="389" w:space="332"/>
            <w:col w:w="4166" w:space="40"/>
            <w:col w:w="1332" w:space="2073"/>
            <w:col w:w="1679" w:space="3267"/>
            <w:col w:w="11681"/>
          </w:cols>
        </w:sectPr>
      </w:pPr>
    </w:p>
    <w:p>
      <w:pPr>
        <w:tabs>
          <w:tab w:pos="1853" w:val="left" w:leader="none"/>
        </w:tabs>
        <w:spacing w:line="686" w:lineRule="atLeast" w:before="0"/>
        <w:ind w:left="1120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79797"/>
          <w:w w:val="160"/>
          <w:sz w:val="6"/>
        </w:rPr>
        <w:t>'</w:t>
      </w:r>
      <w:r>
        <w:rPr>
          <w:rFonts w:ascii="Times New Roman"/>
          <w:color w:val="979797"/>
          <w:spacing w:val="-5"/>
          <w:w w:val="160"/>
          <w:sz w:val="6"/>
        </w:rPr>
        <w:t>)</w:t>
      </w:r>
      <w:r>
        <w:rPr>
          <w:rFonts w:ascii="Times New Roman"/>
          <w:color w:val="979797"/>
          <w:spacing w:val="-32"/>
          <w:w w:val="160"/>
          <w:sz w:val="6"/>
        </w:rPr>
        <w:t>"</w:t>
      </w:r>
      <w:r>
        <w:rPr>
          <w:rFonts w:ascii="Times New Roman"/>
          <w:color w:val="979797"/>
          <w:spacing w:val="-7"/>
          <w:w w:val="160"/>
          <w:sz w:val="6"/>
        </w:rPr>
        <w:t>.</w:t>
      </w:r>
      <w:r>
        <w:rPr>
          <w:rFonts w:ascii="Times New Roman"/>
          <w:color w:val="979797"/>
          <w:w w:val="160"/>
          <w:sz w:val="6"/>
        </w:rPr>
        <w:t>'."\\.   </w:t>
      </w:r>
      <w:r>
        <w:rPr>
          <w:rFonts w:ascii="Times New Roman"/>
          <w:color w:val="979797"/>
          <w:spacing w:val="2"/>
          <w:w w:val="160"/>
          <w:sz w:val="6"/>
        </w:rPr>
        <w:t> </w:t>
      </w:r>
      <w:r>
        <w:rPr>
          <w:rFonts w:ascii="Times New Roman"/>
          <w:color w:val="979797"/>
          <w:w w:val="160"/>
          <w:sz w:val="6"/>
        </w:rPr>
        <w:t>./</w:t>
        <w:tab/>
      </w:r>
      <w:r>
        <w:rPr>
          <w:rFonts w:ascii="Times New Roman"/>
          <w:color w:val="979797"/>
          <w:w w:val="55"/>
          <w:sz w:val="6"/>
        </w:rPr>
        <w:t>T</w:t>
      </w:r>
      <w:r>
        <w:rPr>
          <w:rFonts w:ascii="Times New Roman"/>
          <w:sz w:val="6"/>
        </w:rPr>
      </w:r>
    </w:p>
    <w:p>
      <w:pPr>
        <w:tabs>
          <w:tab w:pos="1853" w:val="left" w:leader="none"/>
          <w:tab w:pos="2484" w:val="left" w:leader="none"/>
        </w:tabs>
        <w:spacing w:line="686" w:lineRule="atLeast" w:before="0"/>
        <w:ind w:left="11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115"/>
        </w:rPr>
        <w:br w:type="column"/>
      </w:r>
      <w:r>
        <w:rPr>
          <w:rFonts w:ascii="Times New Roman"/>
          <w:i/>
          <w:color w:val="979797"/>
          <w:spacing w:val="-40"/>
          <w:w w:val="115"/>
          <w:sz w:val="22"/>
        </w:rPr>
        <w:t>.</w:t>
      </w:r>
      <w:r>
        <w:rPr>
          <w:rFonts w:ascii="Times New Roman"/>
          <w:i/>
          <w:color w:val="979797"/>
          <w:spacing w:val="6"/>
          <w:w w:val="115"/>
          <w:sz w:val="22"/>
        </w:rPr>
        <w:t>!</w:t>
      </w:r>
      <w:r>
        <w:rPr>
          <w:rFonts w:ascii="Times New Roman"/>
          <w:color w:val="979797"/>
          <w:spacing w:val="-9"/>
          <w:w w:val="115"/>
          <w:sz w:val="16"/>
        </w:rPr>
        <w:t>8</w:t>
      </w:r>
      <w:r>
        <w:rPr>
          <w:rFonts w:ascii="Times New Roman"/>
          <w:color w:val="979797"/>
          <w:spacing w:val="-52"/>
          <w:w w:val="115"/>
          <w:sz w:val="16"/>
        </w:rPr>
        <w:t>.</w:t>
      </w:r>
      <w:r>
        <w:rPr>
          <w:rFonts w:ascii="Times New Roman"/>
          <w:color w:val="979797"/>
          <w:spacing w:val="14"/>
          <w:w w:val="115"/>
          <w:sz w:val="16"/>
        </w:rPr>
        <w:t>.</w:t>
      </w:r>
      <w:r>
        <w:rPr>
          <w:rFonts w:ascii="Times New Roman"/>
          <w:color w:val="979797"/>
          <w:w w:val="115"/>
          <w:sz w:val="16"/>
        </w:rPr>
        <w:t>#</w:t>
        <w:tab/>
      </w:r>
      <w:r>
        <w:rPr>
          <w:rFonts w:ascii="Arial"/>
          <w:color w:val="979797"/>
          <w:w w:val="55"/>
          <w:sz w:val="24"/>
        </w:rPr>
        <w:t>Mal'</w:t>
        <w:tab/>
      </w:r>
      <w:r>
        <w:rPr>
          <w:rFonts w:ascii="Arial"/>
          <w:i/>
          <w:color w:val="979797"/>
          <w:w w:val="145"/>
          <w:sz w:val="24"/>
        </w:rPr>
        <w:t>,</w:t>
      </w:r>
      <w:r>
        <w:rPr>
          <w:rFonts w:ascii="Arial"/>
          <w:sz w:val="24"/>
        </w:rPr>
      </w:r>
    </w:p>
    <w:p>
      <w:pPr>
        <w:tabs>
          <w:tab w:pos="1655" w:val="left" w:leader="none"/>
        </w:tabs>
        <w:spacing w:line="685" w:lineRule="atLeast" w:before="0"/>
        <w:ind w:left="95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45"/>
        </w:rPr>
        <w:br w:type="column"/>
      </w:r>
      <w:r>
        <w:rPr>
          <w:rFonts w:ascii="Times New Roman"/>
          <w:color w:val="3F00FD"/>
          <w:w w:val="45"/>
          <w:sz w:val="14"/>
        </w:rPr>
        <w:t>\</w:t>
        <w:tab/>
      </w:r>
      <w:r>
        <w:rPr>
          <w:rFonts w:ascii="Times New Roman"/>
          <w:color w:val="979797"/>
          <w:w w:val="90"/>
          <w:sz w:val="14"/>
        </w:rPr>
        <w:t>.#'</w:t>
      </w:r>
      <w:r>
        <w:rPr>
          <w:rFonts w:ascii="Times New Roman"/>
          <w:sz w:val="14"/>
        </w:rPr>
      </w:r>
    </w:p>
    <w:p>
      <w:pPr>
        <w:spacing w:line="27" w:lineRule="atLeast" w:before="0"/>
        <w:ind w:left="0" w:right="4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spacing w:val="1"/>
          <w:w w:val="105"/>
          <w:sz w:val="12"/>
        </w:rPr>
        <w:t>&lt;-</w:t>
      </w:r>
      <w:r>
        <w:rPr>
          <w:rFonts w:ascii="Times New Roman"/>
          <w:color w:val="B5B5B5"/>
          <w:w w:val="105"/>
          <w:sz w:val="12"/>
        </w:rPr>
        <w:t>: </w:t>
      </w:r>
      <w:r>
        <w:rPr>
          <w:rFonts w:ascii="Times New Roman"/>
          <w:color w:val="B5B5B5"/>
          <w:spacing w:val="27"/>
          <w:w w:val="105"/>
          <w:sz w:val="12"/>
        </w:rPr>
        <w:t> </w:t>
      </w:r>
      <w:r>
        <w:rPr>
          <w:rFonts w:ascii="Times New Roman"/>
          <w:color w:val="3F00FD"/>
          <w:w w:val="115"/>
          <w:sz w:val="12"/>
        </w:rPr>
        <w:t>,</w:t>
      </w:r>
      <w:r>
        <w:rPr>
          <w:rFonts w:ascii="Times New Roman"/>
          <w:sz w:val="12"/>
        </w:rPr>
      </w:r>
    </w:p>
    <w:p>
      <w:pPr>
        <w:spacing w:line="686" w:lineRule="atLeast" w:before="0"/>
        <w:ind w:left="36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10"/>
        </w:rPr>
        <w:br w:type="column"/>
      </w:r>
      <w:r>
        <w:rPr>
          <w:rFonts w:ascii="Arial" w:hAnsi="Arial" w:cs="Arial" w:eastAsia="Arial"/>
          <w:color w:val="979797"/>
          <w:w w:val="110"/>
          <w:sz w:val="10"/>
          <w:szCs w:val="10"/>
        </w:rPr>
        <w:t>_</w:t>
      </w:r>
      <w:r>
        <w:rPr>
          <w:rFonts w:ascii="Arial" w:hAnsi="Arial" w:cs="Arial" w:eastAsia="Arial"/>
          <w:color w:val="979797"/>
          <w:spacing w:val="20"/>
          <w:w w:val="110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5"/>
          <w:w w:val="155"/>
          <w:sz w:val="10"/>
          <w:szCs w:val="10"/>
        </w:rPr>
        <w:t>_</w:t>
      </w:r>
      <w:r>
        <w:rPr>
          <w:rFonts w:ascii="Arial" w:hAnsi="Arial" w:cs="Arial" w:eastAsia="Arial"/>
          <w:color w:val="B5B5B5"/>
          <w:spacing w:val="-15"/>
          <w:w w:val="155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spacing w:val="-9"/>
          <w:w w:val="155"/>
          <w:sz w:val="10"/>
          <w:szCs w:val="10"/>
        </w:rPr>
        <w:t>_</w:t>
      </w:r>
      <w:r>
        <w:rPr>
          <w:rFonts w:ascii="Arial" w:hAnsi="Arial" w:cs="Arial" w:eastAsia="Arial"/>
          <w:sz w:val="10"/>
          <w:szCs w:val="10"/>
        </w:rPr>
      </w:r>
    </w:p>
    <w:p>
      <w:pPr>
        <w:pStyle w:val="BodyText"/>
        <w:tabs>
          <w:tab w:pos="780" w:val="left" w:leader="none"/>
        </w:tabs>
        <w:spacing w:line="686" w:lineRule="atLeast"/>
        <w:ind w:left="9" w:right="0"/>
        <w:jc w:val="left"/>
        <w:rPr>
          <w:rFonts w:ascii="Times New Roman" w:hAnsi="Times New Roman" w:cs="Times New Roman" w:eastAsia="Times New Roman"/>
        </w:rPr>
      </w:pPr>
      <w:r>
        <w:rPr>
          <w:w w:val="75"/>
        </w:rPr>
        <w:br w:type="column"/>
      </w:r>
      <w:r>
        <w:rPr>
          <w:rFonts w:ascii="Times New Roman"/>
          <w:color w:val="979797"/>
          <w:spacing w:val="-7"/>
          <w:w w:val="75"/>
        </w:rPr>
        <w:t>_!</w:t>
      </w:r>
      <w:r>
        <w:rPr>
          <w:rFonts w:ascii="Times New Roman"/>
          <w:color w:val="979797"/>
          <w:spacing w:val="-10"/>
          <w:w w:val="75"/>
        </w:rPr>
        <w:t>_</w:t>
      </w:r>
      <w:r>
        <w:rPr>
          <w:rFonts w:ascii="Times New Roman"/>
          <w:color w:val="979797"/>
          <w:spacing w:val="-17"/>
          <w:w w:val="75"/>
        </w:rPr>
        <w:t> </w:t>
      </w:r>
      <w:r>
        <w:rPr>
          <w:rFonts w:ascii="Times New Roman"/>
          <w:color w:val="979797"/>
          <w:w w:val="125"/>
        </w:rPr>
        <w:t>Y</w:t>
        <w:tab/>
      </w:r>
      <w:r>
        <w:rPr>
          <w:rFonts w:ascii="Times New Roman"/>
          <w:color w:val="979797"/>
          <w:w w:val="45"/>
        </w:rPr>
        <w:t>.....</w:t>
      </w:r>
      <w:r>
        <w:rPr>
          <w:rFonts w:ascii="Times New Roman"/>
        </w:rPr>
      </w:r>
    </w:p>
    <w:p>
      <w:pPr>
        <w:tabs>
          <w:tab w:pos="907" w:val="left" w:leader="none"/>
        </w:tabs>
        <w:spacing w:line="686" w:lineRule="atLeast" w:before="0"/>
        <w:ind w:left="4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145"/>
        </w:rPr>
        <w:br w:type="column"/>
      </w:r>
      <w:r>
        <w:rPr>
          <w:rFonts w:ascii="Times New Roman" w:hAnsi="Times New Roman" w:cs="Times New Roman" w:eastAsia="Times New Roman"/>
          <w:i/>
          <w:color w:val="979797"/>
          <w:w w:val="145"/>
          <w:position w:val="-2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i/>
          <w:color w:val="979797"/>
          <w:spacing w:val="-41"/>
          <w:w w:val="14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color w:val="979797"/>
          <w:sz w:val="16"/>
          <w:szCs w:val="16"/>
        </w:rPr>
        <w:t>,.</w:t>
        <w:tab/>
      </w:r>
      <w:r>
        <w:rPr>
          <w:rFonts w:ascii="Times New Roman" w:hAnsi="Times New Roman" w:cs="Times New Roman" w:eastAsia="Times New Roman"/>
          <w:color w:val="979797"/>
          <w:spacing w:val="-16"/>
          <w:w w:val="85"/>
          <w:position w:val="-9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-17"/>
          <w:w w:val="85"/>
          <w:position w:val="-9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3759" w:val="left" w:leader="none"/>
          <w:tab w:pos="6098" w:val="left" w:leader="none"/>
          <w:tab w:pos="7334" w:val="left" w:leader="none"/>
        </w:tabs>
        <w:spacing w:line="686" w:lineRule="atLeast" w:before="0"/>
        <w:ind w:left="112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979797"/>
          <w:sz w:val="8"/>
        </w:rPr>
        <w:t>I    </w:t>
      </w:r>
      <w:r>
        <w:rPr>
          <w:rFonts w:ascii="Arial"/>
          <w:color w:val="979797"/>
          <w:spacing w:val="21"/>
          <w:sz w:val="8"/>
        </w:rPr>
        <w:t> </w:t>
      </w:r>
      <w:r>
        <w:rPr>
          <w:rFonts w:ascii="Arial"/>
          <w:color w:val="979797"/>
          <w:spacing w:val="4"/>
          <w:w w:val="120"/>
          <w:sz w:val="8"/>
        </w:rPr>
        <w:t>I</w:t>
      </w:r>
      <w:r>
        <w:rPr>
          <w:rFonts w:ascii="Arial"/>
          <w:color w:val="979797"/>
          <w:spacing w:val="1"/>
          <w:w w:val="120"/>
          <w:sz w:val="8"/>
        </w:rPr>
        <w:t>/</w:t>
        <w:tab/>
      </w:r>
      <w:r>
        <w:rPr>
          <w:rFonts w:ascii="Arial"/>
          <w:color w:val="979797"/>
          <w:w w:val="75"/>
          <w:sz w:val="8"/>
        </w:rPr>
        <w:t>.</w:t>
        <w:tab/>
      </w:r>
      <w:r>
        <w:rPr>
          <w:rFonts w:ascii="Times New Roman"/>
          <w:color w:val="979797"/>
          <w:spacing w:val="-2"/>
          <w:w w:val="80"/>
          <w:sz w:val="16"/>
        </w:rPr>
        <w:t>CJ)=.,'/</w:t>
        <w:tab/>
      </w:r>
      <w:r>
        <w:rPr>
          <w:rFonts w:ascii="Times New Roman"/>
          <w:color w:val="979797"/>
          <w:sz w:val="16"/>
        </w:rPr>
        <w:t>,,.,</w:t>
      </w:r>
      <w:r>
        <w:rPr>
          <w:rFonts w:ascii="Times New Roman"/>
          <w:color w:val="979797"/>
          <w:spacing w:val="-18"/>
          <w:sz w:val="16"/>
        </w:rPr>
        <w:t> </w:t>
      </w:r>
      <w:r>
        <w:rPr>
          <w:rFonts w:ascii="Arial"/>
          <w:color w:val="979797"/>
          <w:w w:val="120"/>
          <w:sz w:val="14"/>
        </w:rPr>
        <w:t>I</w:t>
      </w:r>
      <w:r>
        <w:rPr>
          <w:rFonts w:ascii="Arial"/>
          <w:color w:val="979797"/>
          <w:spacing w:val="-32"/>
          <w:w w:val="120"/>
          <w:sz w:val="14"/>
        </w:rPr>
        <w:t> </w:t>
      </w:r>
      <w:r>
        <w:rPr>
          <w:rFonts w:ascii="Arial"/>
          <w:color w:val="979797"/>
          <w:w w:val="85"/>
          <w:sz w:val="14"/>
        </w:rPr>
        <w:t>\</w:t>
      </w:r>
      <w:r>
        <w:rPr>
          <w:rFonts w:ascii="Arial"/>
          <w:sz w:val="14"/>
        </w:rPr>
      </w:r>
    </w:p>
    <w:p>
      <w:pPr>
        <w:spacing w:after="0" w:line="686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874" w:space="3117"/>
            <w:col w:w="2600" w:space="40"/>
            <w:col w:w="1784" w:space="40"/>
            <w:col w:w="682" w:space="40"/>
            <w:col w:w="904" w:space="40"/>
            <w:col w:w="1045" w:space="2713"/>
            <w:col w:w="16301"/>
          </w:cols>
        </w:sectPr>
      </w:pPr>
    </w:p>
    <w:p>
      <w:pPr>
        <w:tabs>
          <w:tab w:pos="1026" w:val="left" w:leader="none"/>
        </w:tabs>
        <w:spacing w:line="615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2"/>
          <w:w w:val="175"/>
          <w:sz w:val="10"/>
        </w:rPr>
        <w:t>1511</w:t>
      </w:r>
      <w:r>
        <w:rPr>
          <w:rFonts w:ascii="Arial"/>
          <w:w w:val="175"/>
          <w:sz w:val="10"/>
        </w:rPr>
        <w:t>0</w:t>
      </w:r>
      <w:r>
        <w:rPr>
          <w:rFonts w:ascii="Arial"/>
          <w:spacing w:val="-21"/>
          <w:w w:val="175"/>
          <w:sz w:val="10"/>
        </w:rPr>
        <w:t> </w:t>
      </w:r>
      <w:r>
        <w:rPr>
          <w:rFonts w:ascii="Arial"/>
          <w:color w:val="979797"/>
          <w:w w:val="105"/>
          <w:sz w:val="10"/>
        </w:rPr>
        <w:t>_ </w:t>
      </w:r>
      <w:r>
        <w:rPr>
          <w:rFonts w:ascii="Arial"/>
          <w:color w:val="979797"/>
          <w:spacing w:val="9"/>
          <w:w w:val="105"/>
          <w:sz w:val="10"/>
        </w:rPr>
        <w:t> </w:t>
      </w:r>
      <w:r>
        <w:rPr>
          <w:rFonts w:ascii="Arial"/>
          <w:color w:val="979797"/>
          <w:w w:val="105"/>
          <w:sz w:val="10"/>
        </w:rPr>
        <w:t>_</w:t>
        <w:tab/>
      </w:r>
      <w:r>
        <w:rPr>
          <w:rFonts w:ascii="Arial"/>
          <w:color w:val="979797"/>
          <w:w w:val="80"/>
          <w:sz w:val="10"/>
        </w:rPr>
        <w:t>_</w:t>
      </w:r>
      <w:r>
        <w:rPr>
          <w:rFonts w:ascii="Arial"/>
          <w:sz w:val="10"/>
        </w:rPr>
      </w:r>
    </w:p>
    <w:p>
      <w:pPr>
        <w:tabs>
          <w:tab w:pos="11513" w:val="left" w:leader="none"/>
          <w:tab w:pos="13170" w:val="left" w:leader="none"/>
        </w:tabs>
        <w:spacing w:line="615" w:lineRule="atLeast" w:before="0"/>
        <w:ind w:left="4718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position w:val="-14"/>
          <w:sz w:val="38"/>
        </w:rPr>
        <w:t>"'</w:t>
        <w:tab/>
      </w:r>
      <w:r>
        <w:rPr>
          <w:rFonts w:ascii="Arial"/>
          <w:color w:val="979797"/>
          <w:w w:val="75"/>
          <w:position w:val="2"/>
          <w:sz w:val="17"/>
        </w:rPr>
        <w:t>""""---</w:t>
        <w:tab/>
      </w:r>
      <w:r>
        <w:rPr>
          <w:rFonts w:ascii="Arial"/>
          <w:color w:val="979797"/>
          <w:w w:val="90"/>
          <w:position w:val="8"/>
          <w:sz w:val="51"/>
        </w:rPr>
        <w:t>.</w:t>
      </w:r>
      <w:r>
        <w:rPr>
          <w:rFonts w:ascii="Arial"/>
          <w:color w:val="979797"/>
          <w:spacing w:val="1"/>
          <w:w w:val="90"/>
          <w:position w:val="8"/>
          <w:sz w:val="51"/>
        </w:rPr>
        <w:t> </w:t>
      </w:r>
      <w:r>
        <w:rPr>
          <w:rFonts w:ascii="Arial"/>
          <w:color w:val="979797"/>
          <w:w w:val="85"/>
          <w:sz w:val="11"/>
        </w:rPr>
        <w:t>,</w:t>
      </w:r>
      <w:r>
        <w:rPr>
          <w:rFonts w:ascii="Arial"/>
          <w:sz w:val="11"/>
        </w:rPr>
      </w:r>
    </w:p>
    <w:p>
      <w:pPr>
        <w:spacing w:after="0" w:line="615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80" w:right="300"/>
          <w:cols w:num="2" w:equalWidth="0">
            <w:col w:w="9779" w:space="40"/>
            <w:col w:w="21361"/>
          </w:cols>
        </w:sectPr>
      </w:pPr>
    </w:p>
    <w:p>
      <w:pPr>
        <w:spacing w:line="68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Arial"/>
          <w:color w:val="979797"/>
          <w:spacing w:val="-10"/>
          <w:w w:val="115"/>
          <w:position w:val="1"/>
          <w:sz w:val="17"/>
        </w:rPr>
        <w:t>""</w:t>
      </w:r>
      <w:r>
        <w:rPr>
          <w:rFonts w:ascii="Arial"/>
          <w:color w:val="979797"/>
          <w:spacing w:val="-5"/>
          <w:w w:val="115"/>
          <w:position w:val="1"/>
          <w:sz w:val="17"/>
        </w:rPr>
        <w:t>"</w:t>
      </w:r>
      <w:r>
        <w:rPr>
          <w:rFonts w:ascii="Arial"/>
          <w:color w:val="979797"/>
          <w:spacing w:val="-36"/>
          <w:w w:val="115"/>
          <w:position w:val="1"/>
          <w:sz w:val="17"/>
        </w:rPr>
        <w:t> </w:t>
      </w:r>
      <w:r>
        <w:rPr>
          <w:rFonts w:ascii="Arial"/>
          <w:i/>
          <w:color w:val="979797"/>
          <w:w w:val="230"/>
          <w:sz w:val="6"/>
        </w:rPr>
        <w:t>I </w:t>
      </w:r>
      <w:r>
        <w:rPr>
          <w:rFonts w:ascii="Arial"/>
          <w:i/>
          <w:color w:val="979797"/>
          <w:spacing w:val="13"/>
          <w:w w:val="230"/>
          <w:sz w:val="6"/>
        </w:rPr>
        <w:t> </w:t>
      </w:r>
      <w:r>
        <w:rPr>
          <w:rFonts w:ascii="Times New Roman"/>
          <w:color w:val="979797"/>
          <w:w w:val="175"/>
          <w:position w:val="1"/>
          <w:sz w:val="11"/>
        </w:rPr>
        <w:t>\</w:t>
      </w:r>
      <w:r>
        <w:rPr>
          <w:rFonts w:ascii="Times New Roman"/>
          <w:sz w:val="11"/>
        </w:rPr>
      </w:r>
    </w:p>
    <w:p>
      <w:pPr>
        <w:spacing w:line="686" w:lineRule="atLeast" w:before="0"/>
        <w:ind w:left="13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385"/>
        </w:rPr>
        <w:br w:type="column"/>
      </w:r>
      <w:r>
        <w:rPr>
          <w:rFonts w:ascii="Arial" w:hAnsi="Arial"/>
          <w:i/>
          <w:color w:val="979797"/>
          <w:spacing w:val="-18"/>
          <w:w w:val="385"/>
          <w:sz w:val="6"/>
        </w:rPr>
        <w:t>·</w:t>
      </w:r>
      <w:r>
        <w:rPr>
          <w:rFonts w:ascii="Times New Roman" w:hAnsi="Times New Roman"/>
          <w:color w:val="979797"/>
          <w:spacing w:val="-7"/>
          <w:w w:val="385"/>
          <w:position w:val="1"/>
          <w:sz w:val="11"/>
        </w:rPr>
        <w:t>·</w:t>
      </w:r>
      <w:r>
        <w:rPr>
          <w:rFonts w:ascii="Times New Roman" w:hAnsi="Times New Roman"/>
          <w:color w:val="979797"/>
          <w:spacing w:val="-95"/>
          <w:w w:val="385"/>
          <w:position w:val="1"/>
          <w:sz w:val="11"/>
        </w:rPr>
        <w:t> </w:t>
      </w:r>
      <w:r>
        <w:rPr>
          <w:rFonts w:ascii="Arial" w:hAnsi="Arial"/>
          <w:color w:val="979797"/>
          <w:w w:val="145"/>
          <w:sz w:val="6"/>
        </w:rPr>
        <w:t>.(-</w:t>
      </w:r>
      <w:r>
        <w:rPr>
          <w:rFonts w:ascii="Arial" w:hAnsi="Arial"/>
          <w:color w:val="979797"/>
          <w:sz w:val="6"/>
        </w:rPr>
        <w:t>      </w:t>
      </w:r>
      <w:r>
        <w:rPr>
          <w:rFonts w:ascii="Arial" w:hAnsi="Arial"/>
          <w:color w:val="979797"/>
          <w:spacing w:val="2"/>
          <w:sz w:val="6"/>
        </w:rPr>
        <w:t> </w:t>
      </w:r>
      <w:r>
        <w:rPr>
          <w:rFonts w:ascii="Arial" w:hAnsi="Arial"/>
          <w:color w:val="979797"/>
          <w:spacing w:val="-12"/>
          <w:w w:val="90"/>
          <w:sz w:val="10"/>
        </w:rPr>
        <w:t>IJ</w:t>
      </w:r>
      <w:r>
        <w:rPr>
          <w:rFonts w:ascii="Times New Roman" w:hAnsi="Times New Roman"/>
          <w:color w:val="979797"/>
          <w:spacing w:val="-15"/>
          <w:w w:val="90"/>
          <w:position w:val="1"/>
          <w:sz w:val="12"/>
        </w:rPr>
        <w:t>'</w:t>
      </w:r>
      <w:r>
        <w:rPr>
          <w:rFonts w:ascii="Times New Roman" w:hAnsi="Times New Roman"/>
          <w:sz w:val="12"/>
        </w:rPr>
      </w:r>
    </w:p>
    <w:p>
      <w:pPr>
        <w:tabs>
          <w:tab w:pos="1375" w:val="left" w:leader="none"/>
        </w:tabs>
        <w:spacing w:line="686" w:lineRule="atLeast" w:before="0"/>
        <w:ind w:left="89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13"/>
          <w:w w:val="7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w w:val="70"/>
          <w:sz w:val="17"/>
          <w:szCs w:val="17"/>
        </w:rPr>
        <w:t>"'.2</w:t>
        <w:tab/>
      </w:r>
      <w:r>
        <w:rPr>
          <w:rFonts w:ascii="Arial" w:hAnsi="Arial" w:cs="Arial" w:eastAsia="Arial"/>
          <w:color w:val="979797"/>
          <w:w w:val="85"/>
          <w:sz w:val="8"/>
          <w:szCs w:val="8"/>
        </w:rPr>
        <w:t>OMD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2548" w:val="left" w:leader="none"/>
          <w:tab w:pos="3115" w:val="left" w:leader="none"/>
        </w:tabs>
        <w:spacing w:line="686" w:lineRule="atLeast" w:before="0"/>
        <w:ind w:left="89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85"/>
        </w:rPr>
        <w:br w:type="column"/>
      </w:r>
      <w:r>
        <w:rPr>
          <w:rFonts w:ascii="Arial"/>
          <w:color w:val="5D5D60"/>
          <w:w w:val="85"/>
          <w:sz w:val="11"/>
        </w:rPr>
        <w:t>.,.</w:t>
        <w:tab/>
      </w:r>
      <w:r>
        <w:rPr>
          <w:rFonts w:ascii="Arial"/>
          <w:i/>
          <w:color w:val="979797"/>
          <w:w w:val="135"/>
          <w:sz w:val="11"/>
        </w:rPr>
        <w:t>1</w:t>
        <w:tab/>
      </w:r>
      <w:r>
        <w:rPr>
          <w:rFonts w:ascii="Arial"/>
          <w:color w:val="979797"/>
          <w:w w:val="110"/>
          <w:sz w:val="11"/>
        </w:rPr>
        <w:t>-'  </w:t>
      </w:r>
      <w:r>
        <w:rPr>
          <w:rFonts w:ascii="Arial"/>
          <w:color w:val="979797"/>
          <w:spacing w:val="31"/>
          <w:w w:val="110"/>
          <w:sz w:val="11"/>
        </w:rPr>
        <w:t> </w:t>
      </w:r>
      <w:r>
        <w:rPr>
          <w:rFonts w:ascii="Times New Roman"/>
          <w:i/>
          <w:color w:val="979797"/>
          <w:spacing w:val="-2"/>
          <w:w w:val="110"/>
          <w:sz w:val="11"/>
        </w:rPr>
        <w:t>r</w:t>
      </w:r>
      <w:r>
        <w:rPr>
          <w:rFonts w:ascii="Times New Roman"/>
          <w:i/>
          <w:color w:val="979797"/>
          <w:spacing w:val="-6"/>
          <w:w w:val="110"/>
          <w:sz w:val="11"/>
        </w:rPr>
        <w:t>"?</w:t>
      </w:r>
      <w:r>
        <w:rPr>
          <w:rFonts w:ascii="Times New Roman"/>
          <w:i/>
          <w:color w:val="979797"/>
          <w:spacing w:val="-4"/>
          <w:w w:val="110"/>
          <w:sz w:val="11"/>
        </w:rPr>
        <w:t> </w:t>
      </w:r>
      <w:r>
        <w:rPr>
          <w:rFonts w:ascii="Times New Roman"/>
          <w:i/>
          <w:color w:val="979797"/>
          <w:w w:val="85"/>
          <w:sz w:val="11"/>
        </w:rPr>
        <w:t>_,.</w:t>
      </w:r>
      <w:r>
        <w:rPr>
          <w:rFonts w:ascii="Times New Roman"/>
          <w:sz w:val="11"/>
        </w:rPr>
      </w:r>
    </w:p>
    <w:p>
      <w:pPr>
        <w:tabs>
          <w:tab w:pos="3089" w:val="left" w:leader="none"/>
          <w:tab w:pos="4676" w:val="left" w:leader="none"/>
        </w:tabs>
        <w:spacing w:line="686" w:lineRule="atLeast" w:before="0"/>
        <w:ind w:left="89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45"/>
        </w:rPr>
        <w:br w:type="column"/>
      </w:r>
      <w:r>
        <w:rPr>
          <w:rFonts w:ascii="Courier New"/>
          <w:i/>
          <w:color w:val="979797"/>
          <w:w w:val="145"/>
          <w:sz w:val="15"/>
        </w:rPr>
        <w:t>#</w:t>
        <w:tab/>
      </w:r>
      <w:r>
        <w:rPr>
          <w:rFonts w:ascii="Times New Roman"/>
          <w:i/>
          <w:color w:val="979797"/>
          <w:w w:val="95"/>
          <w:sz w:val="12"/>
        </w:rPr>
        <w:t>_tf    </w:t>
      </w:r>
      <w:r>
        <w:rPr>
          <w:rFonts w:ascii="Times New Roman"/>
          <w:i/>
          <w:color w:val="979797"/>
          <w:spacing w:val="3"/>
          <w:w w:val="95"/>
          <w:sz w:val="12"/>
        </w:rPr>
        <w:t> </w:t>
      </w:r>
      <w:r>
        <w:rPr>
          <w:rFonts w:ascii="Arial"/>
          <w:color w:val="979797"/>
          <w:w w:val="95"/>
          <w:sz w:val="15"/>
        </w:rPr>
        <w:t>'r--'</w:t>
        <w:tab/>
      </w:r>
      <w:r>
        <w:rPr>
          <w:rFonts w:ascii="Arial"/>
          <w:color w:val="979797"/>
          <w:w w:val="145"/>
          <w:sz w:val="8"/>
        </w:rPr>
        <w:t>I</w:t>
      </w:r>
      <w:r>
        <w:rPr>
          <w:rFonts w:ascii="Arial"/>
          <w:color w:val="979797"/>
          <w:spacing w:val="15"/>
          <w:w w:val="145"/>
          <w:sz w:val="8"/>
        </w:rPr>
        <w:t> </w:t>
      </w:r>
      <w:r>
        <w:rPr>
          <w:rFonts w:ascii="Arial"/>
          <w:color w:val="979797"/>
          <w:w w:val="95"/>
          <w:sz w:val="8"/>
        </w:rPr>
        <w:t>1</w:t>
      </w:r>
      <w:r>
        <w:rPr>
          <w:rFonts w:ascii="Arial"/>
          <w:sz w:val="8"/>
        </w:rPr>
      </w:r>
    </w:p>
    <w:p>
      <w:pPr>
        <w:spacing w:after="0" w:line="686" w:lineRule="atLeas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1279" w:space="40"/>
            <w:col w:w="578" w:space="4088"/>
            <w:col w:w="1539" w:space="386"/>
            <w:col w:w="3580" w:space="6230"/>
            <w:col w:w="13460"/>
          </w:cols>
        </w:sectPr>
      </w:pPr>
    </w:p>
    <w:p>
      <w:pPr>
        <w:tabs>
          <w:tab w:pos="1859" w:val="left" w:leader="none"/>
        </w:tabs>
        <w:spacing w:line="543" w:lineRule="atLeast" w:before="0"/>
        <w:ind w:left="725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color w:val="979797"/>
          <w:spacing w:val="-6"/>
          <w:w w:val="75"/>
          <w:sz w:val="14"/>
          <w:szCs w:val="14"/>
        </w:rPr>
        <w:t>&lt;-</w:t>
      </w:r>
      <w:r>
        <w:rPr>
          <w:rFonts w:ascii="Times New Roman" w:hAnsi="Times New Roman" w:cs="Times New Roman" w:eastAsia="Times New Roman"/>
          <w:color w:val="979797"/>
          <w:spacing w:val="-3"/>
          <w:w w:val="75"/>
          <w:sz w:val="14"/>
          <w:szCs w:val="14"/>
        </w:rPr>
        <w:t>f'</w:t>
      </w:r>
      <w:r>
        <w:rPr>
          <w:rFonts w:ascii="Times New Roman" w:hAnsi="Times New Roman" w:cs="Times New Roman" w:eastAsia="Times New Roman"/>
          <w:color w:val="979797"/>
          <w:w w:val="75"/>
          <w:sz w:val="14"/>
          <w:szCs w:val="14"/>
        </w:rPr>
        <w:t>      </w:t>
      </w:r>
      <w:r>
        <w:rPr>
          <w:rFonts w:ascii="Times New Roman" w:hAnsi="Times New Roman" w:cs="Times New Roman" w:eastAsia="Times New Roman"/>
          <w:color w:val="979797"/>
          <w:w w:val="80"/>
          <w:sz w:val="14"/>
          <w:szCs w:val="14"/>
        </w:rPr>
        <w:t>/   </w:t>
      </w:r>
      <w:r>
        <w:rPr>
          <w:rFonts w:ascii="Times New Roman" w:hAnsi="Times New Roman" w:cs="Times New Roman" w:eastAsia="Times New Roman"/>
          <w:color w:val="979797"/>
          <w:spacing w:val="8"/>
          <w:w w:val="8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CBDBD"/>
          <w:w w:val="7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9CBDBD"/>
          <w:spacing w:val="1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979797"/>
          <w:w w:val="75"/>
          <w:sz w:val="14"/>
          <w:szCs w:val="14"/>
        </w:rPr>
        <w:t>(      </w:t>
      </w:r>
      <w:r>
        <w:rPr>
          <w:rFonts w:ascii="Times New Roman" w:hAnsi="Times New Roman" w:cs="Times New Roman" w:eastAsia="Times New Roman"/>
          <w:i/>
          <w:color w:val="979797"/>
          <w:spacing w:val="3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75"/>
          <w:sz w:val="14"/>
          <w:szCs w:val="14"/>
        </w:rPr>
        <w:t>'-</w:t>
        <w:tab/>
      </w:r>
      <w:r>
        <w:rPr>
          <w:rFonts w:ascii="Times New Roman" w:hAnsi="Times New Roman" w:cs="Times New Roman" w:eastAsia="Times New Roman"/>
          <w:color w:val="979797"/>
          <w:w w:val="40"/>
          <w:sz w:val="9"/>
          <w:szCs w:val="9"/>
        </w:rPr>
        <w:t>11"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2815" w:val="left" w:leader="none"/>
        </w:tabs>
        <w:spacing w:line="543" w:lineRule="atLeast" w:before="0"/>
        <w:ind w:left="72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10"/>
        </w:rPr>
        <w:br w:type="column"/>
      </w:r>
      <w:r>
        <w:rPr>
          <w:rFonts w:ascii="Times New Roman"/>
          <w:color w:val="979797"/>
          <w:w w:val="110"/>
          <w:position w:val="-2"/>
          <w:sz w:val="7"/>
        </w:rPr>
        <w:t>OU</w:t>
        <w:tab/>
      </w:r>
      <w:r>
        <w:rPr>
          <w:rFonts w:ascii="Arial"/>
          <w:color w:val="979797"/>
          <w:w w:val="115"/>
          <w:sz w:val="16"/>
        </w:rPr>
        <w:t>-</w:t>
      </w:r>
      <w:r>
        <w:rPr>
          <w:rFonts w:ascii="Arial"/>
          <w:color w:val="979797"/>
          <w:spacing w:val="-33"/>
          <w:w w:val="115"/>
          <w:sz w:val="16"/>
        </w:rPr>
        <w:t> </w:t>
      </w:r>
      <w:r>
        <w:rPr>
          <w:rFonts w:ascii="Arial"/>
          <w:color w:val="262628"/>
          <w:w w:val="115"/>
          <w:sz w:val="16"/>
        </w:rPr>
        <w:t>Tffi</w:t>
      </w:r>
      <w:r>
        <w:rPr>
          <w:rFonts w:ascii="Arial"/>
          <w:sz w:val="16"/>
        </w:rPr>
      </w:r>
    </w:p>
    <w:p>
      <w:pPr>
        <w:spacing w:line="543" w:lineRule="atLeast" w:before="0"/>
        <w:ind w:left="-20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sz w:val="11"/>
        </w:rPr>
        <w:t>oond</w:t>
      </w:r>
      <w:r>
        <w:rPr>
          <w:rFonts w:ascii="Arial"/>
          <w:sz w:val="11"/>
        </w:rPr>
      </w:r>
    </w:p>
    <w:p>
      <w:pPr>
        <w:tabs>
          <w:tab w:pos="1247" w:val="left" w:leader="none"/>
          <w:tab w:pos="1578" w:val="left" w:leader="none"/>
          <w:tab w:pos="2018" w:val="left" w:leader="none"/>
        </w:tabs>
        <w:spacing w:line="561" w:lineRule="atLeast" w:before="0"/>
        <w:ind w:left="-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79797"/>
          <w:sz w:val="10"/>
          <w:szCs w:val="10"/>
        </w:rPr>
        <w:t>""'a.s:"""9</w:t>
        <w:tab/>
      </w:r>
      <w:r>
        <w:rPr>
          <w:rFonts w:ascii="Arial" w:hAnsi="Arial" w:cs="Arial" w:eastAsia="Arial"/>
          <w:color w:val="979797"/>
          <w:w w:val="40"/>
          <w:sz w:val="10"/>
          <w:szCs w:val="10"/>
        </w:rPr>
        <w:t>&lt;II'</w:t>
        <w:tab/>
      </w:r>
      <w:r>
        <w:rPr>
          <w:rFonts w:ascii="Arial" w:hAnsi="Arial" w:cs="Arial" w:eastAsia="Arial"/>
          <w:color w:val="B5B5B5"/>
          <w:w w:val="75"/>
          <w:sz w:val="10"/>
          <w:szCs w:val="10"/>
        </w:rPr>
        <w:t>•</w:t>
        <w:tab/>
      </w:r>
      <w:r>
        <w:rPr>
          <w:rFonts w:ascii="Arial" w:hAnsi="Arial" w:cs="Arial" w:eastAsia="Arial"/>
          <w:color w:val="979797"/>
          <w:w w:val="80"/>
          <w:sz w:val="10"/>
          <w:szCs w:val="10"/>
        </w:rPr>
        <w:t>_,</w:t>
      </w:r>
      <w:r>
        <w:rPr>
          <w:rFonts w:ascii="Arial" w:hAnsi="Arial" w:cs="Arial" w:eastAsia="Arial"/>
          <w:sz w:val="10"/>
          <w:szCs w:val="10"/>
        </w:rPr>
      </w:r>
    </w:p>
    <w:p>
      <w:pPr>
        <w:tabs>
          <w:tab w:pos="1827" w:val="left" w:leader="none"/>
          <w:tab w:pos="2133" w:val="left" w:leader="none"/>
          <w:tab w:pos="2879" w:val="left" w:leader="none"/>
        </w:tabs>
        <w:spacing w:line="111" w:lineRule="exact" w:before="0"/>
        <w:ind w:left="129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50"/>
          <w:sz w:val="14"/>
        </w:rPr>
        <w:t>&lt;-</w:t>
        <w:tab/>
      </w:r>
      <w:r>
        <w:rPr>
          <w:rFonts w:ascii="Times New Roman"/>
          <w:color w:val="979797"/>
          <w:w w:val="85"/>
          <w:sz w:val="14"/>
        </w:rPr>
        <w:t>,.</w:t>
        <w:tab/>
      </w:r>
      <w:r>
        <w:rPr>
          <w:rFonts w:ascii="Times New Roman"/>
          <w:color w:val="979797"/>
          <w:w w:val="40"/>
          <w:sz w:val="14"/>
        </w:rPr>
        <w:t>_,..,</w:t>
        <w:tab/>
      </w:r>
      <w:r>
        <w:rPr>
          <w:rFonts w:ascii="Times New Roman"/>
          <w:color w:val="979797"/>
          <w:w w:val="70"/>
          <w:sz w:val="14"/>
        </w:rPr>
        <w:t>"""'</w:t>
      </w:r>
      <w:r>
        <w:rPr>
          <w:rFonts w:ascii="Times New Roman"/>
          <w:sz w:val="14"/>
        </w:rPr>
      </w:r>
    </w:p>
    <w:p>
      <w:pPr>
        <w:tabs>
          <w:tab w:pos="2477" w:val="left" w:leader="none"/>
          <w:tab w:pos="3044" w:val="left" w:leader="none"/>
        </w:tabs>
        <w:spacing w:line="140" w:lineRule="atLeast" w:before="21"/>
        <w:ind w:left="138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i/>
          <w:color w:val="979797"/>
          <w:spacing w:val="-1"/>
          <w:w w:val="55"/>
          <w:sz w:val="17"/>
        </w:rPr>
        <w:t>t'!:</w:t>
      </w:r>
      <w:r>
        <w:rPr>
          <w:rFonts w:ascii="Times New Roman"/>
          <w:color w:val="979797"/>
          <w:spacing w:val="-2"/>
          <w:w w:val="55"/>
          <w:sz w:val="17"/>
        </w:rPr>
        <w:t>_,.</w:t>
        <w:tab/>
      </w:r>
      <w:r>
        <w:rPr>
          <w:rFonts w:ascii="Times New Roman"/>
          <w:color w:val="979797"/>
          <w:w w:val="75"/>
          <w:sz w:val="14"/>
        </w:rPr>
        <w:t>t,_.</w:t>
      </w:r>
      <w:r>
        <w:rPr>
          <w:rFonts w:ascii="Times New Roman"/>
          <w:color w:val="979797"/>
          <w:spacing w:val="-19"/>
          <w:w w:val="75"/>
          <w:sz w:val="14"/>
        </w:rPr>
        <w:t> </w:t>
      </w:r>
      <w:r>
        <w:rPr>
          <w:rFonts w:ascii="Times New Roman"/>
          <w:color w:val="979797"/>
          <w:w w:val="75"/>
          <w:sz w:val="12"/>
        </w:rPr>
        <w:t>&lt;-</w:t>
      </w:r>
      <w:r>
        <w:rPr>
          <w:rFonts w:ascii="Times New Roman"/>
          <w:color w:val="979797"/>
          <w:spacing w:val="13"/>
          <w:w w:val="75"/>
          <w:sz w:val="12"/>
        </w:rPr>
        <w:t> </w:t>
      </w:r>
      <w:r>
        <w:rPr>
          <w:rFonts w:ascii="Times New Roman"/>
          <w:color w:val="979797"/>
          <w:w w:val="75"/>
          <w:sz w:val="12"/>
        </w:rPr>
        <w:t>.</w:t>
        <w:tab/>
      </w:r>
      <w:r>
        <w:rPr>
          <w:rFonts w:ascii="Times New Roman"/>
          <w:color w:val="979797"/>
          <w:w w:val="330"/>
          <w:sz w:val="12"/>
        </w:rPr>
        <w:t>(</w:t>
      </w:r>
      <w:r>
        <w:rPr>
          <w:rFonts w:ascii="Times New Roman"/>
          <w:sz w:val="12"/>
        </w:rPr>
      </w:r>
    </w:p>
    <w:p>
      <w:pPr>
        <w:spacing w:line="543" w:lineRule="atLeast" w:before="0"/>
        <w:ind w:left="2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15"/>
        </w:rPr>
        <w:br w:type="column"/>
      </w:r>
      <w:r>
        <w:rPr>
          <w:rFonts w:ascii="Times New Roman"/>
          <w:color w:val="979797"/>
          <w:w w:val="115"/>
          <w:sz w:val="9"/>
        </w:rPr>
        <w:t>9at.1</w:t>
      </w:r>
      <w:r>
        <w:rPr>
          <w:rFonts w:ascii="Times New Roman"/>
          <w:sz w:val="9"/>
        </w:rPr>
      </w:r>
    </w:p>
    <w:p>
      <w:pPr>
        <w:tabs>
          <w:tab w:pos="2834" w:val="left" w:leader="none"/>
        </w:tabs>
        <w:spacing w:line="543" w:lineRule="atLeast" w:before="0"/>
        <w:ind w:left="72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35"/>
        </w:rPr>
        <w:t>.,,</w:t>
        <w:tab/>
      </w:r>
      <w:r>
        <w:rPr>
          <w:rFonts w:ascii="Times New Roman"/>
          <w:color w:val="979797"/>
          <w:w w:val="50"/>
          <w:position w:val="11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1483" w:val="left" w:leader="none"/>
          <w:tab w:pos="3395" w:val="left" w:leader="none"/>
        </w:tabs>
        <w:spacing w:line="543" w:lineRule="atLeast" w:before="0"/>
        <w:ind w:left="725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15"/>
          <w:sz w:val="65"/>
        </w:rPr>
        <w:t>..</w:t>
        <w:tab/>
      </w:r>
      <w:r>
        <w:rPr>
          <w:rFonts w:ascii="Times New Roman"/>
          <w:color w:val="979797"/>
          <w:w w:val="65"/>
          <w:position w:val="-12"/>
          <w:sz w:val="61"/>
        </w:rPr>
        <w:t>..</w:t>
      </w:r>
      <w:r>
        <w:rPr>
          <w:rFonts w:ascii="Times New Roman"/>
          <w:color w:val="979797"/>
          <w:spacing w:val="19"/>
          <w:w w:val="65"/>
          <w:position w:val="-12"/>
          <w:sz w:val="61"/>
        </w:rPr>
        <w:t> </w:t>
      </w:r>
      <w:r>
        <w:rPr>
          <w:rFonts w:ascii="Times New Roman"/>
          <w:color w:val="979797"/>
          <w:w w:val="65"/>
          <w:position w:val="-30"/>
          <w:sz w:val="61"/>
        </w:rPr>
        <w:t>..</w:t>
        <w:tab/>
      </w:r>
      <w:r>
        <w:rPr>
          <w:rFonts w:ascii="Arial"/>
          <w:color w:val="979797"/>
          <w:w w:val="65"/>
          <w:sz w:val="30"/>
        </w:rPr>
        <w:t>,,</w:t>
      </w:r>
      <w:r>
        <w:rPr>
          <w:rFonts w:ascii="Arial"/>
          <w:sz w:val="30"/>
        </w:rPr>
      </w:r>
    </w:p>
    <w:p>
      <w:pPr>
        <w:spacing w:after="0" w:line="543" w:lineRule="atLeast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916" w:space="3737"/>
            <w:col w:w="3153" w:space="40"/>
            <w:col w:w="217" w:space="40"/>
            <w:col w:w="3186" w:space="40"/>
            <w:col w:w="235" w:space="1447"/>
            <w:col w:w="2988" w:space="2532"/>
            <w:col w:w="11649"/>
          </w:cols>
        </w:sectPr>
      </w:pPr>
    </w:p>
    <w:p>
      <w:pPr>
        <w:tabs>
          <w:tab w:pos="1585" w:val="left" w:leader="none"/>
        </w:tabs>
        <w:spacing w:line="638" w:lineRule="atLeast" w:before="0"/>
        <w:ind w:left="96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79797"/>
          <w:w w:val="140"/>
          <w:sz w:val="8"/>
        </w:rPr>
        <w:t>I     </w:t>
      </w:r>
      <w:r>
        <w:rPr>
          <w:rFonts w:ascii="Arial"/>
          <w:i/>
          <w:color w:val="979797"/>
          <w:spacing w:val="2"/>
          <w:w w:val="140"/>
          <w:sz w:val="8"/>
        </w:rPr>
        <w:t> </w:t>
      </w:r>
      <w:r>
        <w:rPr>
          <w:rFonts w:ascii="Arial"/>
          <w:i/>
          <w:color w:val="979797"/>
          <w:w w:val="140"/>
          <w:sz w:val="8"/>
        </w:rPr>
        <w:t>I</w:t>
        <w:tab/>
      </w:r>
      <w:r>
        <w:rPr>
          <w:rFonts w:ascii="Arial"/>
          <w:color w:val="979797"/>
          <w:spacing w:val="-3"/>
          <w:w w:val="115"/>
          <w:sz w:val="8"/>
        </w:rPr>
        <w:t>\</w:t>
      </w:r>
      <w:r>
        <w:rPr>
          <w:rFonts w:ascii="Arial"/>
          <w:color w:val="979797"/>
          <w:spacing w:val="-6"/>
          <w:w w:val="115"/>
          <w:sz w:val="8"/>
        </w:rPr>
        <w:t>'..</w:t>
      </w:r>
      <w:r>
        <w:rPr>
          <w:rFonts w:ascii="Arial"/>
          <w:sz w:val="8"/>
        </w:rPr>
      </w:r>
    </w:p>
    <w:p>
      <w:pPr>
        <w:spacing w:line="638" w:lineRule="atLeas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w w:val="160"/>
        </w:rPr>
        <w:br w:type="column"/>
      </w:r>
      <w:r>
        <w:rPr>
          <w:rFonts w:ascii="Arial"/>
          <w:color w:val="979797"/>
          <w:spacing w:val="-30"/>
          <w:w w:val="160"/>
          <w:sz w:val="9"/>
        </w:rPr>
        <w:t>I</w:t>
      </w:r>
      <w:r>
        <w:rPr>
          <w:rFonts w:ascii="Arial"/>
          <w:color w:val="979797"/>
          <w:w w:val="160"/>
          <w:sz w:val="9"/>
        </w:rPr>
        <w:t>',.</w:t>
      </w:r>
      <w:r>
        <w:rPr>
          <w:rFonts w:ascii="Arial"/>
          <w:color w:val="979797"/>
          <w:spacing w:val="31"/>
          <w:w w:val="160"/>
          <w:sz w:val="9"/>
        </w:rPr>
        <w:t> </w:t>
      </w:r>
      <w:r>
        <w:rPr>
          <w:rFonts w:ascii="Arial"/>
          <w:color w:val="979797"/>
          <w:w w:val="160"/>
          <w:sz w:val="9"/>
        </w:rPr>
        <w:t>.</w:t>
      </w:r>
      <w:r>
        <w:rPr>
          <w:rFonts w:ascii="Arial"/>
          <w:sz w:val="9"/>
        </w:rPr>
      </w:r>
    </w:p>
    <w:p>
      <w:pPr>
        <w:tabs>
          <w:tab w:pos="1821" w:val="left" w:leader="none"/>
          <w:tab w:pos="2650" w:val="left" w:leader="none"/>
        </w:tabs>
        <w:spacing w:line="504" w:lineRule="atLeast" w:before="0"/>
        <w:ind w:left="96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70"/>
        </w:rPr>
        <w:br w:type="column"/>
      </w:r>
      <w:r>
        <w:rPr>
          <w:rFonts w:ascii="Times New Roman"/>
          <w:color w:val="979797"/>
          <w:w w:val="70"/>
          <w:sz w:val="13"/>
        </w:rPr>
        <w:t>"</w:t>
      </w:r>
      <w:r>
        <w:rPr>
          <w:rFonts w:ascii="Times New Roman"/>
          <w:color w:val="979797"/>
          <w:spacing w:val="-25"/>
          <w:w w:val="70"/>
          <w:sz w:val="13"/>
        </w:rPr>
        <w:t>t</w:t>
      </w:r>
      <w:r>
        <w:rPr>
          <w:rFonts w:ascii="Times New Roman"/>
          <w:color w:val="979797"/>
          <w:spacing w:val="-7"/>
          <w:w w:val="70"/>
          <w:position w:val="6"/>
          <w:sz w:val="6"/>
        </w:rPr>
        <w:t>_</w:t>
      </w:r>
      <w:r>
        <w:rPr>
          <w:rFonts w:ascii="Times New Roman"/>
          <w:color w:val="979797"/>
          <w:spacing w:val="-29"/>
          <w:w w:val="70"/>
          <w:sz w:val="13"/>
        </w:rPr>
        <w:t>"</w:t>
      </w:r>
      <w:r>
        <w:rPr>
          <w:rFonts w:ascii="Times New Roman"/>
          <w:color w:val="979797"/>
          <w:w w:val="70"/>
          <w:position w:val="6"/>
          <w:sz w:val="6"/>
        </w:rPr>
        <w:t>.</w:t>
      </w:r>
      <w:r>
        <w:rPr>
          <w:rFonts w:ascii="Times New Roman"/>
          <w:color w:val="979797"/>
          <w:spacing w:val="-8"/>
          <w:w w:val="70"/>
          <w:position w:val="6"/>
          <w:sz w:val="6"/>
        </w:rPr>
        <w:t>(</w:t>
      </w:r>
      <w:r>
        <w:rPr>
          <w:rFonts w:ascii="Times New Roman"/>
          <w:color w:val="979797"/>
          <w:spacing w:val="-8"/>
          <w:w w:val="70"/>
          <w:sz w:val="13"/>
        </w:rPr>
        <w:t>'</w:t>
      </w:r>
      <w:r>
        <w:rPr>
          <w:rFonts w:ascii="Times New Roman"/>
          <w:color w:val="979797"/>
          <w:w w:val="70"/>
          <w:position w:val="6"/>
          <w:sz w:val="6"/>
        </w:rPr>
        <w:t>&gt;</w:t>
        <w:tab/>
      </w:r>
      <w:r>
        <w:rPr>
          <w:rFonts w:ascii="Times New Roman"/>
          <w:i/>
          <w:color w:val="979797"/>
          <w:w w:val="110"/>
          <w:sz w:val="10"/>
        </w:rPr>
        <w:t>1'.   </w:t>
      </w:r>
      <w:r>
        <w:rPr>
          <w:rFonts w:ascii="Times New Roman"/>
          <w:i/>
          <w:color w:val="979797"/>
          <w:spacing w:val="26"/>
          <w:w w:val="110"/>
          <w:sz w:val="10"/>
        </w:rPr>
        <w:t> </w:t>
      </w:r>
      <w:r>
        <w:rPr>
          <w:rFonts w:ascii="Times New Roman"/>
          <w:color w:val="979797"/>
          <w:w w:val="110"/>
          <w:position w:val="6"/>
          <w:sz w:val="9"/>
        </w:rPr>
        <w:t>Gau</w:t>
        <w:tab/>
      </w:r>
      <w:r>
        <w:rPr>
          <w:rFonts w:ascii="Times New Roman"/>
          <w:color w:val="979797"/>
          <w:w w:val="110"/>
          <w:sz w:val="14"/>
        </w:rPr>
        <w:t>&lt;</w:t>
      </w:r>
      <w:r>
        <w:rPr>
          <w:rFonts w:ascii="Times New Roman"/>
          <w:color w:val="979797"/>
          <w:spacing w:val="-18"/>
          <w:w w:val="110"/>
          <w:sz w:val="14"/>
        </w:rPr>
        <w:t>-</w:t>
      </w:r>
      <w:r>
        <w:rPr>
          <w:rFonts w:ascii="Times New Roman"/>
          <w:color w:val="979797"/>
          <w:spacing w:val="-33"/>
          <w:w w:val="110"/>
          <w:sz w:val="14"/>
        </w:rPr>
        <w:t>"</w:t>
      </w:r>
      <w:r>
        <w:rPr>
          <w:rFonts w:ascii="Times New Roman"/>
          <w:color w:val="979797"/>
          <w:w w:val="110"/>
          <w:sz w:val="14"/>
        </w:rPr>
        <w:t>-</w:t>
      </w:r>
      <w:r>
        <w:rPr>
          <w:rFonts w:ascii="Times New Roman"/>
          <w:color w:val="979797"/>
          <w:spacing w:val="-15"/>
          <w:w w:val="110"/>
          <w:sz w:val="14"/>
        </w:rPr>
        <w:t> </w:t>
      </w:r>
      <w:r>
        <w:rPr>
          <w:rFonts w:ascii="Times New Roman"/>
          <w:color w:val="979797"/>
          <w:spacing w:val="-40"/>
          <w:w w:val="70"/>
          <w:position w:val="6"/>
          <w:sz w:val="21"/>
        </w:rPr>
        <w:t>&lt;</w:t>
      </w:r>
      <w:r>
        <w:rPr>
          <w:rFonts w:ascii="Times New Roman"/>
          <w:color w:val="979797"/>
          <w:w w:val="70"/>
          <w:sz w:val="14"/>
        </w:rPr>
        <w:t>:</w:t>
      </w:r>
      <w:r>
        <w:rPr>
          <w:rFonts w:ascii="Times New Roman"/>
          <w:color w:val="979797"/>
          <w:spacing w:val="-11"/>
          <w:w w:val="70"/>
          <w:sz w:val="14"/>
        </w:rPr>
        <w:t>.</w:t>
      </w:r>
      <w:r>
        <w:rPr>
          <w:rFonts w:ascii="Times New Roman"/>
          <w:color w:val="979797"/>
          <w:spacing w:val="-19"/>
          <w:w w:val="70"/>
          <w:position w:val="6"/>
          <w:sz w:val="21"/>
        </w:rPr>
        <w:t>-</w:t>
      </w:r>
      <w:r>
        <w:rPr>
          <w:rFonts w:ascii="Times New Roman"/>
          <w:color w:val="979797"/>
          <w:spacing w:val="-33"/>
          <w:w w:val="70"/>
          <w:sz w:val="14"/>
        </w:rPr>
        <w:t>-</w:t>
      </w:r>
      <w:r>
        <w:rPr>
          <w:rFonts w:ascii="Times New Roman"/>
          <w:color w:val="979797"/>
          <w:spacing w:val="-49"/>
          <w:w w:val="70"/>
          <w:position w:val="6"/>
          <w:sz w:val="21"/>
        </w:rPr>
        <w:t>"</w:t>
      </w:r>
      <w:r>
        <w:rPr>
          <w:rFonts w:ascii="Times New Roman"/>
          <w:color w:val="979797"/>
          <w:w w:val="70"/>
          <w:sz w:val="14"/>
        </w:rPr>
        <w:t>-----</w:t>
      </w:r>
      <w:r>
        <w:rPr>
          <w:rFonts w:ascii="Times New Roman"/>
          <w:color w:val="979797"/>
          <w:spacing w:val="10"/>
          <w:w w:val="70"/>
          <w:sz w:val="14"/>
        </w:rPr>
        <w:t> </w:t>
      </w:r>
      <w:r>
        <w:rPr>
          <w:rFonts w:ascii="Times New Roman"/>
          <w:color w:val="979797"/>
          <w:w w:val="175"/>
          <w:sz w:val="14"/>
        </w:rPr>
        <w:t>-</w:t>
      </w:r>
      <w:r>
        <w:rPr>
          <w:rFonts w:ascii="Times New Roman"/>
          <w:sz w:val="14"/>
        </w:rPr>
      </w:r>
    </w:p>
    <w:p>
      <w:pPr>
        <w:spacing w:line="206" w:lineRule="atLeast" w:before="73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3F00FD"/>
          <w:w w:val="75"/>
          <w:sz w:val="6"/>
        </w:rPr>
        <w:t>1</w:t>
      </w:r>
      <w:r>
        <w:rPr>
          <w:rFonts w:ascii="Times New Roman"/>
          <w:sz w:val="6"/>
        </w:rPr>
      </w:r>
    </w:p>
    <w:p>
      <w:pPr>
        <w:spacing w:line="660" w:lineRule="atLeast" w:before="0"/>
        <w:ind w:left="265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170"/>
        </w:rPr>
        <w:br w:type="column"/>
      </w:r>
      <w:r>
        <w:rPr>
          <w:rFonts w:ascii="Arial"/>
          <w:i/>
          <w:color w:val="979797"/>
          <w:w w:val="170"/>
          <w:sz w:val="10"/>
        </w:rPr>
        <w:t>1</w:t>
      </w:r>
      <w:r>
        <w:rPr>
          <w:rFonts w:ascii="Arial"/>
          <w:sz w:val="10"/>
        </w:rPr>
      </w:r>
    </w:p>
    <w:p>
      <w:pPr>
        <w:spacing w:line="240" w:lineRule="auto" w:before="3"/>
        <w:rPr>
          <w:rFonts w:ascii="Arial" w:hAnsi="Arial" w:cs="Arial" w:eastAsia="Arial"/>
          <w:i/>
          <w:sz w:val="8"/>
          <w:szCs w:val="8"/>
        </w:rPr>
      </w:pPr>
    </w:p>
    <w:p>
      <w:pPr>
        <w:spacing w:line="73" w:lineRule="atLeast" w:before="0"/>
        <w:ind w:left="242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-1"/>
          <w:w w:val="95"/>
          <w:sz w:val="10"/>
        </w:rPr>
        <w:t>67,</w:t>
      </w:r>
      <w:r>
        <w:rPr>
          <w:rFonts w:ascii="Arial"/>
          <w:spacing w:val="-2"/>
          <w:w w:val="95"/>
          <w:sz w:val="10"/>
        </w:rPr>
        <w:t>GS-I</w:t>
      </w:r>
      <w:r>
        <w:rPr>
          <w:rFonts w:ascii="Arial"/>
          <w:sz w:val="10"/>
        </w:rPr>
      </w:r>
    </w:p>
    <w:p>
      <w:pPr>
        <w:spacing w:line="63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79797"/>
          <w:sz w:val="14"/>
          <w:szCs w:val="14"/>
        </w:rPr>
        <w:t>.....</w:t>
      </w:r>
      <w:r>
        <w:rPr>
          <w:rFonts w:ascii="Times New Roman" w:hAnsi="Times New Roman" w:cs="Times New Roman" w:eastAsia="Times New Roman"/>
          <w:color w:val="979797"/>
          <w:spacing w:val="-1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17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63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5"/>
          <w:w w:val="105"/>
          <w:sz w:val="14"/>
          <w:szCs w:val="14"/>
        </w:rPr>
        <w:t>&lt;-</w:t>
      </w:r>
      <w:r>
        <w:rPr>
          <w:rFonts w:ascii="Times New Roman" w:hAnsi="Times New Roman" w:cs="Times New Roman" w:eastAsia="Times New Roman"/>
          <w:color w:val="979797"/>
          <w:spacing w:val="-2"/>
          <w:w w:val="105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color w:val="979797"/>
          <w:spacing w:val="9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140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color w:val="979797"/>
          <w:spacing w:val="-8"/>
          <w:w w:val="14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140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2783" w:val="left" w:leader="none"/>
        </w:tabs>
        <w:spacing w:line="638" w:lineRule="atLeast" w:before="0"/>
        <w:ind w:left="96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w w:val="55"/>
        </w:rPr>
        <w:br w:type="column"/>
      </w:r>
      <w:r>
        <w:rPr>
          <w:rFonts w:ascii="Arial"/>
          <w:color w:val="979797"/>
          <w:w w:val="55"/>
          <w:position w:val="-10"/>
          <w:sz w:val="46"/>
        </w:rPr>
        <w:t>"'</w:t>
        <w:tab/>
      </w:r>
      <w:r>
        <w:rPr>
          <w:rFonts w:ascii="Arial"/>
          <w:i/>
          <w:color w:val="979797"/>
          <w:w w:val="65"/>
          <w:sz w:val="21"/>
        </w:rPr>
        <w:t>&lt;!</w:t>
      </w:r>
      <w:r>
        <w:rPr>
          <w:rFonts w:ascii="Arial"/>
          <w:sz w:val="21"/>
        </w:rPr>
      </w:r>
    </w:p>
    <w:p>
      <w:pPr>
        <w:tabs>
          <w:tab w:pos="1295" w:val="left" w:leader="none"/>
          <w:tab w:pos="1802" w:val="left" w:leader="none"/>
        </w:tabs>
        <w:spacing w:line="638" w:lineRule="atLeast" w:before="0"/>
        <w:ind w:left="71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979797"/>
          <w:position w:val="-16"/>
          <w:sz w:val="44"/>
        </w:rPr>
        <w:t>"</w:t>
        <w:tab/>
      </w:r>
      <w:r>
        <w:rPr>
          <w:rFonts w:ascii="Arial"/>
          <w:color w:val="979797"/>
          <w:spacing w:val="-183"/>
          <w:w w:val="300"/>
          <w:sz w:val="10"/>
        </w:rPr>
        <w:t>'</w:t>
      </w:r>
      <w:r>
        <w:rPr>
          <w:rFonts w:ascii="Arial"/>
          <w:color w:val="979797"/>
          <w:w w:val="300"/>
          <w:sz w:val="10"/>
        </w:rPr>
        <w:t>L</w:t>
        <w:tab/>
      </w:r>
      <w:r>
        <w:rPr>
          <w:rFonts w:ascii="Arial"/>
          <w:color w:val="979797"/>
          <w:w w:val="135"/>
          <w:sz w:val="10"/>
        </w:rPr>
        <w:t>-</w:t>
      </w:r>
      <w:r>
        <w:rPr>
          <w:rFonts w:ascii="Arial"/>
          <w:color w:val="979797"/>
          <w:spacing w:val="-1"/>
          <w:w w:val="135"/>
          <w:sz w:val="10"/>
        </w:rPr>
        <w:t>-</w:t>
      </w:r>
      <w:r>
        <w:rPr>
          <w:rFonts w:ascii="Arial"/>
          <w:color w:val="979797"/>
          <w:w w:val="135"/>
          <w:sz w:val="10"/>
        </w:rPr>
        <w:t>..</w:t>
      </w:r>
      <w:r>
        <w:rPr>
          <w:rFonts w:ascii="Arial"/>
          <w:color w:val="979797"/>
          <w:spacing w:val="-24"/>
          <w:w w:val="135"/>
          <w:sz w:val="10"/>
        </w:rPr>
        <w:t> </w:t>
      </w:r>
      <w:r>
        <w:rPr>
          <w:rFonts w:ascii="Arial"/>
          <w:color w:val="979797"/>
          <w:sz w:val="12"/>
        </w:rPr>
        <w:t>_</w:t>
      </w:r>
      <w:r>
        <w:rPr>
          <w:rFonts w:ascii="Arial"/>
          <w:color w:val="979797"/>
          <w:spacing w:val="4"/>
          <w:sz w:val="12"/>
        </w:rPr>
        <w:t>J</w:t>
      </w:r>
      <w:r>
        <w:rPr>
          <w:rFonts w:ascii="Times New Roman"/>
          <w:color w:val="979797"/>
          <w:position w:val="-29"/>
          <w:sz w:val="61"/>
        </w:rPr>
        <w:t>..</w:t>
      </w:r>
      <w:r>
        <w:rPr>
          <w:rFonts w:ascii="Times New Roman"/>
          <w:color w:val="979797"/>
          <w:spacing w:val="-85"/>
          <w:position w:val="-29"/>
          <w:sz w:val="61"/>
        </w:rPr>
        <w:t> </w:t>
      </w:r>
      <w:r>
        <w:rPr>
          <w:rFonts w:ascii="Arial"/>
          <w:color w:val="979797"/>
          <w:w w:val="230"/>
          <w:sz w:val="12"/>
        </w:rPr>
        <w:t>..</w:t>
      </w:r>
      <w:r>
        <w:rPr>
          <w:rFonts w:ascii="Arial"/>
          <w:color w:val="979797"/>
          <w:spacing w:val="-10"/>
          <w:w w:val="230"/>
          <w:sz w:val="12"/>
        </w:rPr>
        <w:t> </w:t>
      </w:r>
      <w:r>
        <w:rPr>
          <w:rFonts w:ascii="Arial"/>
          <w:color w:val="979797"/>
          <w:w w:val="175"/>
          <w:sz w:val="12"/>
        </w:rPr>
        <w:t>:</w:t>
      </w:r>
      <w:r>
        <w:rPr>
          <w:rFonts w:ascii="Arial"/>
          <w:sz w:val="12"/>
        </w:rPr>
      </w:r>
    </w:p>
    <w:p>
      <w:pPr>
        <w:spacing w:after="0" w:line="638" w:lineRule="atLeas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180" w:right="300"/>
          <w:cols w:num="8" w:equalWidth="0">
            <w:col w:w="1664" w:space="1999"/>
            <w:col w:w="1266" w:space="189"/>
            <w:col w:w="3560" w:space="40"/>
            <w:col w:w="569" w:space="40"/>
            <w:col w:w="1174" w:space="106"/>
            <w:col w:w="1384" w:space="4761"/>
            <w:col w:w="2905" w:space="40"/>
            <w:col w:w="11483"/>
          </w:cols>
        </w:sectPr>
      </w:pPr>
    </w:p>
    <w:p>
      <w:pPr>
        <w:spacing w:line="326" w:lineRule="atLeast" w:before="0"/>
        <w:ind w:left="88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31.55172pt;margin-top:.758023pt;width:7.65pt;height:30.55pt;mso-position-horizontal-relative:page;mso-position-vertical-relative:paragraph;z-index:13528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75"/>
          <w:sz w:val="14"/>
        </w:rPr>
        <w:t>i&lt;-  </w:t>
      </w:r>
      <w:r>
        <w:rPr>
          <w:rFonts w:ascii="Times New Roman"/>
          <w:color w:val="979797"/>
          <w:spacing w:val="2"/>
          <w:w w:val="75"/>
          <w:sz w:val="14"/>
        </w:rPr>
        <w:t> </w:t>
      </w:r>
      <w:r>
        <w:rPr>
          <w:rFonts w:ascii="Arial"/>
          <w:i/>
          <w:color w:val="979797"/>
          <w:w w:val="75"/>
          <w:sz w:val="12"/>
        </w:rPr>
        <w:t>r&lt;-f'</w:t>
      </w:r>
      <w:r>
        <w:rPr>
          <w:rFonts w:ascii="Arial"/>
          <w:sz w:val="12"/>
        </w:rPr>
      </w:r>
    </w:p>
    <w:p>
      <w:pPr>
        <w:spacing w:line="84" w:lineRule="exact" w:before="35"/>
        <w:ind w:left="56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1056" w:val="left" w:leader="none"/>
        </w:tabs>
        <w:spacing w:line="54" w:lineRule="exact" w:before="0"/>
        <w:ind w:left="83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30"/>
          <w:sz w:val="8"/>
        </w:rPr>
        <w:t>I</w:t>
        <w:tab/>
      </w:r>
      <w:r>
        <w:rPr>
          <w:rFonts w:ascii="Arial"/>
          <w:color w:val="979797"/>
          <w:w w:val="185"/>
          <w:sz w:val="8"/>
        </w:rPr>
        <w:t>I</w:t>
      </w:r>
      <w:r>
        <w:rPr>
          <w:rFonts w:ascii="Arial"/>
          <w:sz w:val="8"/>
        </w:rPr>
      </w:r>
    </w:p>
    <w:p>
      <w:pPr>
        <w:spacing w:line="15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450.646332pt;margin-top:1.873896pt;width:4.75pt;height:36.2pt;mso-position-horizontal-relative:page;mso-position-vertical-relative:paragraph;z-index:-592336" type="#_x0000_t202" filled="false" stroked="false">
            <v:textbox inset="0,0,0,0">
              <w:txbxContent>
                <w:p>
                  <w:pPr>
                    <w:spacing w:line="72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979797"/>
                      <w:spacing w:val="-59"/>
                      <w:w w:val="75"/>
                      <w:sz w:val="72"/>
                    </w:rPr>
                    <w:t>.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2.580856pt;margin-top:6.622408pt;width:.8pt;height:8pt;mso-position-horizontal-relative:page;mso-position-vertical-relative:paragraph;z-index:-592288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FF"/>
                      <w:w w:val="30"/>
                      <w:sz w:val="16"/>
                    </w:rPr>
                    <w:t>­</w:t>
                  </w:r>
                  <w:r>
                    <w:rPr>
                      <w:rFonts w:ascii="Times New Roman" w:hAns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3.447266pt;margin-top:6.610039pt;width:8.15pt;height:32.5500pt;mso-position-horizontal-relative:page;mso-position-vertical-relative:paragraph;z-index:-591256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spacing w:val="-13"/>
          <w:w w:val="14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spacing w:val="-26"/>
          <w:w w:val="14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464" w:lineRule="atLeast" w:before="0"/>
        <w:ind w:left="645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Arial"/>
          <w:color w:val="979797"/>
          <w:sz w:val="9"/>
        </w:rPr>
        <w:t>.I</w:t>
      </w:r>
      <w:r>
        <w:rPr>
          <w:rFonts w:ascii="Arial"/>
          <w:color w:val="979797"/>
          <w:spacing w:val="1"/>
          <w:sz w:val="16"/>
        </w:rPr>
        <w:t>I-.,</w:t>
      </w:r>
      <w:r>
        <w:rPr>
          <w:rFonts w:ascii="Arial"/>
          <w:color w:val="979797"/>
          <w:sz w:val="16"/>
        </w:rPr>
        <w:t>   </w:t>
      </w:r>
      <w:r>
        <w:rPr>
          <w:rFonts w:ascii="Times New Roman"/>
          <w:sz w:val="12"/>
        </w:rPr>
        <w:t>2250</w:t>
      </w:r>
      <w:r>
        <w:rPr>
          <w:rFonts w:ascii="Times New Roman"/>
          <w:spacing w:val="-1"/>
          <w:sz w:val="12"/>
        </w:rPr>
        <w:t> </w:t>
      </w:r>
      <w:r>
        <w:rPr>
          <w:rFonts w:ascii="Arial"/>
          <w:sz w:val="11"/>
        </w:rPr>
        <w:t>outlet</w:t>
      </w:r>
      <w:r>
        <w:rPr>
          <w:rFonts w:ascii="Arial"/>
          <w:spacing w:val="-9"/>
          <w:sz w:val="11"/>
        </w:rPr>
        <w:t> </w:t>
      </w:r>
      <w:r>
        <w:rPr>
          <w:rFonts w:ascii="Times New Roman"/>
          <w:sz w:val="13"/>
        </w:rPr>
        <w:t>to</w:t>
      </w:r>
      <w:r>
        <w:rPr>
          <w:rFonts w:ascii="Times New Roman"/>
          <w:sz w:val="13"/>
        </w:rPr>
      </w:r>
    </w:p>
    <w:p>
      <w:pPr>
        <w:spacing w:line="128" w:lineRule="exact" w:before="0"/>
        <w:ind w:left="451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color w:val="0000FF"/>
          <w:spacing w:val="-29"/>
          <w:w w:val="85"/>
          <w:sz w:val="16"/>
          <w:szCs w:val="16"/>
        </w:rPr>
        <w:t>-</w:t>
      </w:r>
      <w:r>
        <w:rPr>
          <w:rFonts w:ascii="Arial" w:hAnsi="Arial" w:cs="Arial" w:eastAsia="Arial"/>
          <w:color w:val="979797"/>
          <w:w w:val="85"/>
          <w:sz w:val="16"/>
          <w:szCs w:val="16"/>
        </w:rPr>
        <w:t>......</w:t>
      </w:r>
      <w:r>
        <w:rPr>
          <w:rFonts w:ascii="Arial" w:hAnsi="Arial" w:cs="Arial" w:eastAsia="Arial"/>
          <w:color w:val="979797"/>
          <w:spacing w:val="-17"/>
          <w:w w:val="85"/>
          <w:sz w:val="16"/>
          <w:szCs w:val="16"/>
        </w:rPr>
        <w:t> </w:t>
      </w:r>
      <w:r>
        <w:rPr>
          <w:rFonts w:ascii="Arial" w:hAnsi="Arial" w:cs="Arial" w:eastAsia="Arial"/>
          <w:color w:val="979797"/>
          <w:spacing w:val="-15"/>
          <w:w w:val="115"/>
          <w:sz w:val="24"/>
          <w:szCs w:val="24"/>
        </w:rPr>
        <w:t>•</w:t>
      </w:r>
      <w:r>
        <w:rPr>
          <w:rFonts w:ascii="Arial" w:hAnsi="Arial" w:cs="Arial" w:eastAsia="Arial"/>
          <w:color w:val="B5B5B5"/>
          <w:spacing w:val="-49"/>
          <w:w w:val="115"/>
          <w:sz w:val="24"/>
          <w:szCs w:val="24"/>
        </w:rPr>
        <w:t>·</w:t>
      </w:r>
      <w:r>
        <w:rPr>
          <w:rFonts w:ascii="Arial" w:hAnsi="Arial" w:cs="Arial" w:eastAsia="Arial"/>
          <w:color w:val="979797"/>
          <w:spacing w:val="-64"/>
          <w:w w:val="115"/>
          <w:position w:val="11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-21"/>
          <w:w w:val="115"/>
          <w:position w:val="11"/>
          <w:sz w:val="8"/>
          <w:szCs w:val="8"/>
        </w:rPr>
        <w:t>I</w:t>
      </w:r>
      <w:r>
        <w:rPr>
          <w:rFonts w:ascii="Arial" w:hAnsi="Arial" w:cs="Arial" w:eastAsia="Arial"/>
          <w:color w:val="6E52C6"/>
          <w:spacing w:val="-55"/>
          <w:w w:val="115"/>
          <w:sz w:val="28"/>
          <w:szCs w:val="28"/>
        </w:rPr>
        <w:t>,</w:t>
      </w:r>
      <w:r>
        <w:rPr>
          <w:rFonts w:ascii="Arial" w:hAnsi="Arial" w:cs="Arial" w:eastAsia="Arial"/>
          <w:color w:val="3F00FD"/>
          <w:spacing w:val="-56"/>
          <w:w w:val="115"/>
          <w:sz w:val="28"/>
          <w:szCs w:val="28"/>
        </w:rPr>
        <w:t>,</w:t>
      </w:r>
      <w:r>
        <w:rPr>
          <w:rFonts w:ascii="Arial" w:hAnsi="Arial" w:cs="Arial" w:eastAsia="Arial"/>
          <w:color w:val="979797"/>
          <w:spacing w:val="-16"/>
          <w:w w:val="115"/>
          <w:sz w:val="28"/>
          <w:szCs w:val="28"/>
        </w:rPr>
        <w:t>,</w:t>
      </w:r>
      <w:r>
        <w:rPr>
          <w:rFonts w:ascii="Arial" w:hAnsi="Arial" w:cs="Arial" w:eastAsia="Arial"/>
          <w:w w:val="115"/>
          <w:position w:val="11"/>
          <w:sz w:val="10"/>
          <w:szCs w:val="10"/>
        </w:rPr>
        <w:t>ditch</w:t>
      </w:r>
      <w:r>
        <w:rPr>
          <w:rFonts w:ascii="Arial" w:hAnsi="Arial" w:cs="Arial" w:eastAsia="Arial"/>
          <w:spacing w:val="-16"/>
          <w:w w:val="115"/>
          <w:position w:val="11"/>
          <w:sz w:val="10"/>
          <w:szCs w:val="10"/>
        </w:rPr>
        <w:t> </w:t>
      </w:r>
      <w:r>
        <w:rPr>
          <w:rFonts w:ascii="Arial" w:hAnsi="Arial" w:cs="Arial" w:eastAsia="Arial"/>
          <w:position w:val="11"/>
          <w:sz w:val="10"/>
          <w:szCs w:val="10"/>
        </w:rPr>
        <w:t>from</w:t>
      </w:r>
      <w:r>
        <w:rPr>
          <w:rFonts w:ascii="Arial" w:hAnsi="Arial" w:cs="Arial" w:eastAsia="Arial"/>
          <w:spacing w:val="-14"/>
          <w:position w:val="11"/>
          <w:sz w:val="10"/>
          <w:szCs w:val="10"/>
        </w:rPr>
        <w:t> </w:t>
      </w:r>
      <w:r>
        <w:rPr>
          <w:rFonts w:ascii="Arial" w:hAnsi="Arial" w:cs="Arial" w:eastAsia="Arial"/>
          <w:spacing w:val="-56"/>
          <w:w w:val="85"/>
          <w:position w:val="11"/>
          <w:sz w:val="10"/>
          <w:szCs w:val="10"/>
        </w:rPr>
        <w:t>M</w:t>
      </w:r>
      <w:r>
        <w:rPr>
          <w:rFonts w:ascii="Times New Roman" w:hAnsi="Times New Roman" w:cs="Times New Roman" w:eastAsia="Times New Roman"/>
          <w:color w:val="979797"/>
          <w:spacing w:val="-33"/>
          <w:w w:val="85"/>
          <w:sz w:val="25"/>
          <w:szCs w:val="25"/>
        </w:rPr>
        <w:t>•</w:t>
      </w:r>
      <w:r>
        <w:rPr>
          <w:rFonts w:ascii="Arial" w:hAnsi="Arial" w:cs="Arial" w:eastAsia="Arial"/>
          <w:color w:val="979797"/>
          <w:spacing w:val="-14"/>
          <w:w w:val="85"/>
          <w:sz w:val="18"/>
          <w:szCs w:val="18"/>
        </w:rPr>
        <w:t>.</w:t>
      </w:r>
      <w:r>
        <w:rPr>
          <w:rFonts w:ascii="Arial" w:hAnsi="Arial" w:cs="Arial" w:eastAsia="Arial"/>
          <w:spacing w:val="-56"/>
          <w:w w:val="85"/>
          <w:position w:val="11"/>
          <w:sz w:val="10"/>
          <w:szCs w:val="10"/>
        </w:rPr>
        <w:t>H</w:t>
      </w:r>
      <w:r>
        <w:rPr>
          <w:rFonts w:ascii="Arial" w:hAnsi="Arial" w:cs="Arial" w:eastAsia="Arial"/>
          <w:color w:val="979797"/>
          <w:w w:val="85"/>
          <w:sz w:val="18"/>
          <w:szCs w:val="18"/>
        </w:rPr>
        <w:t>..</w:t>
      </w:r>
      <w:r>
        <w:rPr>
          <w:rFonts w:ascii="Arial" w:hAnsi="Arial" w:cs="Arial" w:eastAsia="Arial"/>
          <w:color w:val="979797"/>
          <w:spacing w:val="-14"/>
          <w:w w:val="85"/>
          <w:sz w:val="18"/>
          <w:szCs w:val="18"/>
        </w:rPr>
        <w:t>.</w:t>
      </w:r>
      <w:r>
        <w:rPr>
          <w:rFonts w:ascii="Arial" w:hAnsi="Arial" w:cs="Arial" w:eastAsia="Arial"/>
          <w:spacing w:val="-42"/>
          <w:w w:val="85"/>
          <w:position w:val="11"/>
          <w:sz w:val="10"/>
          <w:szCs w:val="10"/>
        </w:rPr>
        <w:t>6</w:t>
      </w:r>
      <w:r>
        <w:rPr>
          <w:rFonts w:ascii="Arial" w:hAnsi="Arial" w:cs="Arial" w:eastAsia="Arial"/>
          <w:color w:val="979797"/>
          <w:w w:val="85"/>
          <w:sz w:val="18"/>
          <w:szCs w:val="18"/>
        </w:rPr>
        <w:t>.</w:t>
      </w:r>
      <w:r>
        <w:rPr>
          <w:rFonts w:ascii="Arial" w:hAnsi="Arial" w:cs="Arial" w:eastAsia="Arial"/>
          <w:color w:val="979797"/>
          <w:spacing w:val="-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15"/>
          <w:position w:val="11"/>
          <w:sz w:val="10"/>
          <w:szCs w:val="10"/>
        </w:rPr>
        <w:t>4</w:t>
      </w:r>
      <w:r>
        <w:rPr>
          <w:rFonts w:ascii="Arial" w:hAnsi="Arial" w:cs="Arial" w:eastAsia="Arial"/>
          <w:sz w:val="10"/>
          <w:szCs w:val="10"/>
        </w:rPr>
      </w:r>
    </w:p>
    <w:p>
      <w:pPr>
        <w:tabs>
          <w:tab w:pos="382" w:val="left" w:leader="none"/>
          <w:tab w:pos="1362" w:val="left" w:leader="none"/>
        </w:tabs>
        <w:spacing w:line="415" w:lineRule="atLeast" w:before="0"/>
        <w:ind w:left="87" w:right="0" w:hanging="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380"/>
        </w:rPr>
        <w:br w:type="column"/>
      </w:r>
      <w:r>
        <w:rPr>
          <w:rFonts w:ascii="Times New Roman" w:hAnsi="Times New Roman" w:cs="Times New Roman" w:eastAsia="Times New Roman"/>
          <w:color w:val="979797"/>
          <w:w w:val="380"/>
          <w:sz w:val="7"/>
          <w:szCs w:val="7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17"/>
          <w:w w:val="195"/>
          <w:sz w:val="7"/>
          <w:szCs w:val="7"/>
        </w:rPr>
        <w:t>•</w:t>
      </w:r>
      <w:r>
        <w:rPr>
          <w:rFonts w:ascii="Times New Roman" w:hAnsi="Times New Roman" w:cs="Times New Roman" w:eastAsia="Times New Roman"/>
          <w:color w:val="979797"/>
          <w:w w:val="195"/>
          <w:sz w:val="7"/>
          <w:szCs w:val="7"/>
        </w:rPr>
        <w:t>...  </w:t>
      </w:r>
      <w:r>
        <w:rPr>
          <w:rFonts w:ascii="Times New Roman" w:hAnsi="Times New Roman" w:cs="Times New Roman" w:eastAsia="Times New Roman"/>
          <w:color w:val="979797"/>
          <w:spacing w:val="17"/>
          <w:w w:val="19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80"/>
          <w:sz w:val="7"/>
          <w:szCs w:val="7"/>
        </w:rPr>
        <w:t>•  </w:t>
      </w:r>
      <w:r>
        <w:rPr>
          <w:rFonts w:ascii="Times New Roman" w:hAnsi="Times New Roman" w:cs="Times New Roman" w:eastAsia="Times New Roman"/>
          <w:color w:val="979797"/>
          <w:spacing w:val="1"/>
          <w:w w:val="38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7"/>
          <w:szCs w:val="7"/>
        </w:rPr>
        <w:t>0Gt.O</w:t>
        <w:tab/>
      </w:r>
      <w:r>
        <w:rPr>
          <w:rFonts w:ascii="Times New Roman" w:hAnsi="Times New Roman" w:cs="Times New Roman" w:eastAsia="Times New Roman"/>
          <w:color w:val="01DBDB"/>
          <w:w w:val="175"/>
          <w:sz w:val="7"/>
          <w:szCs w:val="7"/>
        </w:rPr>
        <w:t>\</w:t>
      </w:r>
      <w:r>
        <w:rPr>
          <w:rFonts w:ascii="Times New Roman" w:hAnsi="Times New Roman" w:cs="Times New Roman" w:eastAsia="Times New Roman"/>
          <w:color w:val="01DBDB"/>
          <w:spacing w:val="-9"/>
          <w:w w:val="175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979797"/>
          <w:w w:val="175"/>
          <w:sz w:val="7"/>
          <w:szCs w:val="7"/>
        </w:rPr>
        <w:t>.    </w:t>
      </w:r>
      <w:r>
        <w:rPr>
          <w:rFonts w:ascii="Times New Roman" w:hAnsi="Times New Roman" w:cs="Times New Roman" w:eastAsia="Times New Roman"/>
          <w:color w:val="979797"/>
          <w:spacing w:val="3"/>
          <w:w w:val="17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B5B5B5"/>
          <w:spacing w:val="-52"/>
          <w:w w:val="315"/>
          <w:sz w:val="7"/>
          <w:szCs w:val="7"/>
        </w:rPr>
        <w:t>·</w:t>
      </w:r>
      <w:r>
        <w:rPr>
          <w:rFonts w:ascii="Times New Roman" w:hAnsi="Times New Roman" w:cs="Times New Roman" w:eastAsia="Times New Roman"/>
          <w:color w:val="979797"/>
          <w:w w:val="315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spacing w:val="-36"/>
          <w:w w:val="31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195"/>
          <w:sz w:val="7"/>
          <w:szCs w:val="7"/>
        </w:rPr>
        <w:t>_</w:t>
      </w:r>
      <w:r>
        <w:rPr>
          <w:rFonts w:ascii="Times New Roman" w:hAnsi="Times New Roman" w:cs="Times New Roman" w:eastAsia="Times New Roman"/>
          <w:color w:val="979797"/>
          <w:spacing w:val="-18"/>
          <w:w w:val="19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spacing w:val="-41"/>
          <w:w w:val="235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w w:val="235"/>
          <w:sz w:val="7"/>
          <w:szCs w:val="7"/>
        </w:rPr>
        <w:t>.:</w:t>
      </w:r>
      <w:r>
        <w:rPr>
          <w:rFonts w:ascii="Times New Roman" w:hAnsi="Times New Roman" w:cs="Times New Roman" w:eastAsia="Times New Roman"/>
          <w:color w:val="979797"/>
          <w:spacing w:val="-26"/>
          <w:w w:val="23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spacing w:val="1"/>
          <w:w w:val="120"/>
          <w:sz w:val="7"/>
          <w:szCs w:val="7"/>
        </w:rPr>
        <w:t>_</w:t>
      </w:r>
      <w:r>
        <w:rPr>
          <w:rFonts w:ascii="Times New Roman" w:hAnsi="Times New Roman" w:cs="Times New Roman" w:eastAsia="Times New Roman"/>
          <w:color w:val="979797"/>
          <w:spacing w:val="-9"/>
          <w:w w:val="12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w w:val="120"/>
          <w:sz w:val="7"/>
          <w:szCs w:val="7"/>
        </w:rPr>
        <w:t>..</w:t>
      </w:r>
      <w:r>
        <w:rPr>
          <w:rFonts w:ascii="Times New Roman" w:hAnsi="Times New Roman" w:cs="Times New Roman" w:eastAsia="Times New Roman"/>
          <w:color w:val="979797"/>
          <w:spacing w:val="-8"/>
          <w:w w:val="120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979797"/>
          <w:spacing w:val="-31"/>
          <w:w w:val="120"/>
          <w:sz w:val="7"/>
          <w:szCs w:val="7"/>
        </w:rPr>
        <w:t>"</w:t>
      </w:r>
      <w:r>
        <w:rPr>
          <w:rFonts w:ascii="Times New Roman" w:hAnsi="Times New Roman" w:cs="Times New Roman" w:eastAsia="Times New Roman"/>
          <w:color w:val="979797"/>
          <w:spacing w:val="-11"/>
          <w:w w:val="120"/>
          <w:sz w:val="7"/>
          <w:szCs w:val="7"/>
        </w:rPr>
        <w:t>_</w:t>
      </w:r>
      <w:r>
        <w:rPr>
          <w:rFonts w:ascii="Times New Roman" w:hAnsi="Times New Roman" w:cs="Times New Roman" w:eastAsia="Times New Roman"/>
          <w:color w:val="979797"/>
          <w:w w:val="120"/>
          <w:sz w:val="7"/>
          <w:szCs w:val="7"/>
        </w:rPr>
        <w:t>'-...   </w:t>
      </w:r>
      <w:r>
        <w:rPr>
          <w:rFonts w:ascii="Times New Roman" w:hAnsi="Times New Roman" w:cs="Times New Roman" w:eastAsia="Times New Roman"/>
          <w:color w:val="979797"/>
          <w:spacing w:val="8"/>
          <w:w w:val="12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14"/>
          <w:szCs w:val="14"/>
        </w:rPr>
        <w:t>&lt;-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1738" w:val="left" w:leader="none"/>
        </w:tabs>
        <w:spacing w:line="22" w:lineRule="atLeast" w:before="0"/>
        <w:ind w:left="8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 w:cs="Times New Roman" w:eastAsia="Times New Roman"/>
          <w:color w:val="979797"/>
          <w:w w:val="160"/>
          <w:sz w:val="5"/>
          <w:szCs w:val="5"/>
        </w:rPr>
        <w:t>QU</w:t>
        <w:tab/>
      </w:r>
      <w:r>
        <w:rPr>
          <w:rFonts w:ascii="Arial" w:hAnsi="Arial" w:cs="Arial" w:eastAsia="Arial"/>
          <w:color w:val="979797"/>
          <w:w w:val="170"/>
          <w:sz w:val="11"/>
          <w:szCs w:val="11"/>
        </w:rPr>
        <w:t>-</w:t>
      </w:r>
      <w:r>
        <w:rPr>
          <w:rFonts w:ascii="Arial" w:hAnsi="Arial" w:cs="Arial" w:eastAsia="Arial"/>
          <w:color w:val="979797"/>
          <w:spacing w:val="-42"/>
          <w:w w:val="170"/>
          <w:sz w:val="11"/>
          <w:szCs w:val="11"/>
        </w:rPr>
        <w:t> </w:t>
      </w:r>
      <w:r>
        <w:rPr>
          <w:rFonts w:ascii="Arial" w:hAnsi="Arial" w:cs="Arial" w:eastAsia="Arial"/>
          <w:color w:val="979797"/>
          <w:w w:val="190"/>
          <w:sz w:val="11"/>
          <w:szCs w:val="11"/>
        </w:rPr>
        <w:t>-</w:t>
      </w:r>
      <w:r>
        <w:rPr>
          <w:rFonts w:ascii="Arial" w:hAnsi="Arial" w:cs="Arial" w:eastAsia="Arial"/>
          <w:color w:val="979797"/>
          <w:spacing w:val="-48"/>
          <w:w w:val="190"/>
          <w:sz w:val="11"/>
          <w:szCs w:val="11"/>
        </w:rPr>
        <w:t> </w:t>
      </w:r>
      <w:r>
        <w:rPr>
          <w:rFonts w:ascii="Arial" w:hAnsi="Arial" w:cs="Arial" w:eastAsia="Arial"/>
          <w:color w:val="979797"/>
          <w:w w:val="95"/>
          <w:sz w:val="11"/>
          <w:szCs w:val="11"/>
        </w:rPr>
        <w:t>&lt;'-:</w:t>
      </w:r>
      <w:r>
        <w:rPr>
          <w:rFonts w:ascii="Arial" w:hAnsi="Arial" w:cs="Arial" w:eastAsia="Arial"/>
          <w:color w:val="979797"/>
          <w:spacing w:val="-8"/>
          <w:w w:val="95"/>
          <w:sz w:val="11"/>
          <w:szCs w:val="11"/>
        </w:rPr>
        <w:t> </w:t>
      </w:r>
      <w:r>
        <w:rPr>
          <w:rFonts w:ascii="Arial" w:hAnsi="Arial" w:cs="Arial" w:eastAsia="Arial"/>
          <w:color w:val="979797"/>
          <w:w w:val="260"/>
          <w:sz w:val="11"/>
          <w:szCs w:val="11"/>
        </w:rPr>
        <w:t>•</w:t>
      </w:r>
      <w:r>
        <w:rPr>
          <w:rFonts w:ascii="Arial" w:hAnsi="Arial" w:cs="Arial" w:eastAsia="Arial"/>
          <w:color w:val="979797"/>
          <w:spacing w:val="-69"/>
          <w:w w:val="260"/>
          <w:sz w:val="11"/>
          <w:szCs w:val="11"/>
        </w:rPr>
        <w:t> </w:t>
      </w:r>
      <w:r>
        <w:rPr>
          <w:rFonts w:ascii="Arial" w:hAnsi="Arial" w:cs="Arial" w:eastAsia="Arial"/>
          <w:color w:val="979797"/>
          <w:w w:val="50"/>
          <w:sz w:val="11"/>
          <w:szCs w:val="11"/>
        </w:rPr>
        <w:t>...._--.._</w:t>
      </w:r>
      <w:r>
        <w:rPr>
          <w:rFonts w:ascii="Arial" w:hAnsi="Arial" w:cs="Arial" w:eastAsia="Arial"/>
          <w:sz w:val="11"/>
          <w:szCs w:val="11"/>
        </w:rPr>
      </w:r>
    </w:p>
    <w:p>
      <w:pPr>
        <w:tabs>
          <w:tab w:pos="1750" w:val="left" w:leader="none"/>
        </w:tabs>
        <w:spacing w:line="15" w:lineRule="atLeast" w:before="0"/>
        <w:ind w:left="214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/>
          <w:color w:val="979797"/>
          <w:spacing w:val="-19"/>
          <w:w w:val="110"/>
          <w:sz w:val="20"/>
        </w:rPr>
        <w:t>-</w:t>
      </w:r>
      <w:r>
        <w:rPr>
          <w:rFonts w:ascii="Times New Roman" w:hAnsi="Times New Roman"/>
          <w:color w:val="979797"/>
          <w:spacing w:val="-17"/>
          <w:w w:val="110"/>
          <w:sz w:val="20"/>
        </w:rPr>
        <w:t>-</w:t>
      </w:r>
      <w:r>
        <w:rPr>
          <w:rFonts w:ascii="Times New Roman" w:hAnsi="Times New Roman"/>
          <w:color w:val="979797"/>
          <w:spacing w:val="-29"/>
          <w:w w:val="110"/>
          <w:sz w:val="20"/>
        </w:rPr>
        <w:t>-</w:t>
      </w:r>
      <w:r>
        <w:rPr>
          <w:rFonts w:ascii="Times New Roman" w:hAnsi="Times New Roman"/>
          <w:color w:val="979797"/>
          <w:spacing w:val="-17"/>
          <w:w w:val="110"/>
          <w:sz w:val="20"/>
        </w:rPr>
        <w:t>-</w:t>
      </w:r>
      <w:r>
        <w:rPr>
          <w:rFonts w:ascii="Times New Roman" w:hAnsi="Times New Roman"/>
          <w:color w:val="979797"/>
          <w:spacing w:val="-34"/>
          <w:w w:val="110"/>
          <w:sz w:val="20"/>
        </w:rPr>
        <w:t>-</w:t>
      </w:r>
      <w:r>
        <w:rPr>
          <w:rFonts w:ascii="Times New Roman" w:hAnsi="Times New Roman"/>
          <w:color w:val="979797"/>
          <w:w w:val="110"/>
          <w:sz w:val="20"/>
        </w:rPr>
        <w:t>-</w:t>
      </w:r>
      <w:r>
        <w:rPr>
          <w:rFonts w:ascii="Times New Roman" w:hAnsi="Times New Roman"/>
          <w:color w:val="979797"/>
          <w:spacing w:val="-29"/>
          <w:w w:val="110"/>
          <w:sz w:val="20"/>
        </w:rPr>
        <w:t>-</w:t>
      </w:r>
      <w:r>
        <w:rPr>
          <w:rFonts w:ascii="Times New Roman" w:hAnsi="Times New Roman"/>
          <w:color w:val="979797"/>
          <w:w w:val="110"/>
          <w:sz w:val="20"/>
        </w:rPr>
        <w:t>_</w:t>
      </w:r>
      <w:r>
        <w:rPr>
          <w:rFonts w:ascii="Times New Roman" w:hAnsi="Times New Roman"/>
          <w:color w:val="979797"/>
          <w:spacing w:val="-30"/>
          <w:w w:val="110"/>
          <w:sz w:val="20"/>
        </w:rPr>
        <w:t>-</w:t>
      </w:r>
      <w:r>
        <w:rPr>
          <w:rFonts w:ascii="Times New Roman" w:hAnsi="Times New Roman"/>
          <w:color w:val="979797"/>
          <w:spacing w:val="-17"/>
          <w:w w:val="110"/>
          <w:sz w:val="20"/>
        </w:rPr>
        <w:t>_</w:t>
      </w:r>
      <w:r>
        <w:rPr>
          <w:rFonts w:ascii="Times New Roman" w:hAnsi="Times New Roman"/>
          <w:color w:val="979797"/>
          <w:w w:val="110"/>
          <w:sz w:val="20"/>
        </w:rPr>
        <w:t>£</w:t>
      </w:r>
      <w:r>
        <w:rPr>
          <w:rFonts w:ascii="Times New Roman" w:hAnsi="Times New Roman"/>
          <w:color w:val="979797"/>
          <w:spacing w:val="-14"/>
          <w:w w:val="110"/>
          <w:sz w:val="20"/>
        </w:rPr>
        <w:t>'</w:t>
      </w:r>
      <w:r>
        <w:rPr>
          <w:rFonts w:ascii="Times New Roman" w:hAnsi="Times New Roman"/>
          <w:color w:val="979797"/>
          <w:w w:val="110"/>
          <w:sz w:val="20"/>
        </w:rPr>
        <w:t>-</w:t>
      </w:r>
      <w:r>
        <w:rPr>
          <w:rFonts w:ascii="Times New Roman" w:hAnsi="Times New Roman"/>
          <w:color w:val="979797"/>
          <w:spacing w:val="-43"/>
          <w:w w:val="110"/>
          <w:sz w:val="20"/>
        </w:rPr>
        <w:t> </w:t>
      </w:r>
      <w:r>
        <w:rPr>
          <w:rFonts w:ascii="Times New Roman" w:hAnsi="Times New Roman"/>
          <w:color w:val="979797"/>
          <w:w w:val="75"/>
          <w:sz w:val="20"/>
        </w:rPr>
        <w:t>.,,</w:t>
      </w:r>
      <w:r>
        <w:rPr>
          <w:rFonts w:ascii="Times New Roman" w:hAnsi="Times New Roman"/>
          <w:color w:val="979797"/>
          <w:spacing w:val="-13"/>
          <w:w w:val="75"/>
          <w:sz w:val="20"/>
        </w:rPr>
        <w:t>_</w:t>
      </w:r>
      <w:r>
        <w:rPr>
          <w:rFonts w:ascii="Times New Roman" w:hAnsi="Times New Roman"/>
          <w:color w:val="979797"/>
          <w:w w:val="75"/>
          <w:sz w:val="20"/>
        </w:rPr>
        <w:t>-</w:t>
      </w:r>
      <w:r>
        <w:rPr>
          <w:rFonts w:ascii="Times New Roman" w:hAnsi="Times New Roman"/>
          <w:color w:val="979797"/>
          <w:spacing w:val="49"/>
          <w:w w:val="75"/>
          <w:sz w:val="20"/>
        </w:rPr>
        <w:t> </w:t>
      </w:r>
      <w:r>
        <w:rPr>
          <w:rFonts w:ascii="Times New Roman" w:hAnsi="Times New Roman"/>
          <w:color w:val="979797"/>
          <w:w w:val="75"/>
          <w:sz w:val="20"/>
        </w:rPr>
        <w:t>.,,</w:t>
        <w:tab/>
      </w:r>
      <w:r>
        <w:rPr>
          <w:rFonts w:ascii="Times New Roman" w:hAnsi="Times New Roman"/>
          <w:i/>
          <w:color w:val="979797"/>
          <w:w w:val="120"/>
          <w:sz w:val="8"/>
        </w:rPr>
        <w:t>.(-f' </w:t>
      </w:r>
      <w:r>
        <w:rPr>
          <w:rFonts w:ascii="Times New Roman" w:hAnsi="Times New Roman"/>
          <w:i/>
          <w:color w:val="979797"/>
          <w:spacing w:val="5"/>
          <w:w w:val="120"/>
          <w:sz w:val="8"/>
        </w:rPr>
        <w:t> </w:t>
      </w:r>
      <w:r>
        <w:rPr>
          <w:rFonts w:ascii="Arial" w:hAnsi="Arial"/>
          <w:color w:val="979797"/>
          <w:w w:val="570"/>
          <w:sz w:val="6"/>
        </w:rPr>
        <w:t>I</w:t>
      </w:r>
      <w:r>
        <w:rPr>
          <w:rFonts w:ascii="Arial" w:hAnsi="Arial"/>
          <w:color w:val="979797"/>
          <w:spacing w:val="-76"/>
          <w:w w:val="570"/>
          <w:sz w:val="6"/>
        </w:rPr>
        <w:t> </w:t>
      </w:r>
      <w:r>
        <w:rPr>
          <w:rFonts w:ascii="Times New Roman" w:hAnsi="Times New Roman"/>
          <w:color w:val="979797"/>
          <w:w w:val="175"/>
          <w:sz w:val="8"/>
        </w:rPr>
        <w:t>au</w:t>
      </w:r>
      <w:r>
        <w:rPr>
          <w:rFonts w:ascii="Times New Roman" w:hAnsi="Times New Roman"/>
          <w:color w:val="979797"/>
          <w:spacing w:val="23"/>
          <w:w w:val="175"/>
          <w:sz w:val="8"/>
        </w:rPr>
        <w:t> </w:t>
      </w:r>
      <w:r>
        <w:rPr>
          <w:rFonts w:ascii="Times New Roman" w:hAnsi="Times New Roman"/>
          <w:color w:val="979797"/>
          <w:spacing w:val="-5"/>
          <w:w w:val="315"/>
          <w:sz w:val="8"/>
        </w:rPr>
        <w:t>\</w:t>
      </w:r>
      <w:r>
        <w:rPr>
          <w:rFonts w:ascii="Times New Roman" w:hAnsi="Times New Roman"/>
          <w:color w:val="979797"/>
          <w:w w:val="315"/>
          <w:sz w:val="8"/>
        </w:rPr>
        <w:t>\</w:t>
      </w:r>
      <w:r>
        <w:rPr>
          <w:rFonts w:ascii="Times New Roman" w:hAnsi="Times New Roman"/>
          <w:sz w:val="8"/>
        </w:rPr>
      </w:r>
    </w:p>
    <w:p>
      <w:pPr>
        <w:spacing w:line="450" w:lineRule="atLeast" w:before="0"/>
        <w:ind w:left="131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10"/>
        </w:rPr>
        <w:br w:type="column"/>
      </w:r>
      <w:r>
        <w:rPr>
          <w:rFonts w:ascii="Arial"/>
          <w:w w:val="110"/>
          <w:sz w:val="10"/>
        </w:rPr>
        <w:t>r</w:t>
      </w:r>
      <w:r>
        <w:rPr>
          <w:rFonts w:ascii="Arial"/>
          <w:sz w:val="10"/>
        </w:rPr>
      </w:r>
    </w:p>
    <w:p>
      <w:pPr>
        <w:tabs>
          <w:tab w:pos="2038" w:val="left" w:leader="none"/>
          <w:tab w:pos="2988" w:val="left" w:leader="none"/>
          <w:tab w:pos="3466" w:val="left" w:leader="none"/>
          <w:tab w:pos="3848" w:val="left" w:leader="none"/>
        </w:tabs>
        <w:spacing w:before="3"/>
        <w:ind w:left="253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shape style="position:absolute;margin-left:369.696198pt;margin-top:-8.54961pt;width:.6pt;height:5.35pt;mso-position-horizontal-relative:page;mso-position-vertical-relative:paragraph;z-index:-592456" type="#_x0000_t202" filled="false" stroked="false">
            <v:textbox inset="0,0,0,0">
              <w:txbxContent>
                <w:p>
                  <w:pPr>
                    <w:spacing w:line="10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/>
                      <w:color w:val="979797"/>
                      <w:w w:val="65"/>
                      <w:sz w:val="10"/>
                    </w:rPr>
                    <w:t>'</w:t>
                  </w:r>
                  <w:r>
                    <w:rPr>
                      <w:rFonts w:ascii="Times New Roman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5.359619pt;margin-top:-4.474347pt;width:2.65pt;height:19.3pt;mso-position-horizontal-relative:page;mso-position-vertical-relative:paragraph;z-index:-592408" type="#_x0000_t202" filled="false" stroked="false">
            <v:textbox inset="0,0,0,0">
              <w:txbxContent>
                <w:p>
                  <w:pPr>
                    <w:spacing w:line="38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8"/>
                      <w:szCs w:val="38"/>
                    </w:rPr>
                  </w:pPr>
                  <w:r>
                    <w:rPr>
                      <w:rFonts w:ascii="Times New Roman"/>
                      <w:color w:val="979797"/>
                      <w:spacing w:val="-3"/>
                      <w:w w:val="30"/>
                      <w:sz w:val="38"/>
                    </w:rPr>
                    <w:t>..</w:t>
                  </w:r>
                  <w:r>
                    <w:rPr>
                      <w:rFonts w:ascii="Times New Roman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0.814423pt;margin-top:-1.72236pt;width:48.65pt;height:10.3pt;mso-position-horizontal-relative:page;mso-position-vertical-relative:paragraph;z-index:-59238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88" w:val="left" w:leader="none"/>
                    </w:tabs>
                    <w:spacing w:line="206" w:lineRule="exact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color w:val="01DBDB"/>
                      <w:spacing w:val="-2"/>
                      <w:w w:val="55"/>
                    </w:rPr>
                    <w:t>l</w:t>
                  </w:r>
                  <w:r>
                    <w:rPr>
                      <w:rFonts w:ascii="Times New Roman"/>
                      <w:color w:val="979797"/>
                      <w:spacing w:val="-7"/>
                      <w:w w:val="55"/>
                    </w:rPr>
                    <w:t>Gt.I</w:t>
                    <w:tab/>
                  </w:r>
                  <w:r>
                    <w:rPr>
                      <w:rFonts w:ascii="Times New Roman"/>
                      <w:color w:val="979797"/>
                    </w:rPr>
                    <w:t>-</w:t>
                  </w:r>
                  <w:r>
                    <w:rPr>
                      <w:rFonts w:ascii="Times New Roman"/>
                      <w:color w:val="979797"/>
                      <w:spacing w:val="-8"/>
                    </w:rPr>
                    <w:t> </w:t>
                  </w:r>
                  <w:r>
                    <w:rPr>
                      <w:rFonts w:ascii="Times New Roman"/>
                      <w:color w:val="979797"/>
                    </w:rPr>
                    <w:t>-</w:t>
                  </w:r>
                  <w:r>
                    <w:rPr>
                      <w:rFonts w:ascii="Times New Roman"/>
                      <w:color w:val="979797"/>
                      <w:spacing w:val="-10"/>
                    </w:rPr>
                    <w:t> </w:t>
                  </w:r>
                  <w:r>
                    <w:rPr>
                      <w:rFonts w:ascii="Times New Roman"/>
                      <w:color w:val="979797"/>
                    </w:rPr>
                    <w:t>-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F00FD"/>
          <w:w w:val="200"/>
          <w:sz w:val="6"/>
        </w:rPr>
        <w:t>I </w:t>
      </w:r>
      <w:r>
        <w:rPr>
          <w:rFonts w:ascii="Arial"/>
          <w:color w:val="3F00FD"/>
          <w:spacing w:val="1"/>
          <w:w w:val="200"/>
          <w:sz w:val="6"/>
        </w:rPr>
        <w:t> </w:t>
      </w:r>
      <w:r>
        <w:rPr>
          <w:rFonts w:ascii="Times New Roman"/>
          <w:w w:val="110"/>
          <w:sz w:val="11"/>
        </w:rPr>
        <w:t>CL77.45</w:t>
      </w:r>
      <w:r>
        <w:rPr>
          <w:rFonts w:ascii="Times New Roman"/>
          <w:spacing w:val="-20"/>
          <w:w w:val="110"/>
          <w:sz w:val="11"/>
        </w:rPr>
        <w:t> </w:t>
      </w:r>
      <w:r>
        <w:rPr>
          <w:rFonts w:ascii="Times New Roman"/>
          <w:color w:val="979797"/>
          <w:w w:val="160"/>
          <w:sz w:val="11"/>
        </w:rPr>
        <w:t>,.</w:t>
        <w:tab/>
      </w:r>
      <w:r>
        <w:rPr>
          <w:rFonts w:ascii="Times New Roman"/>
          <w:color w:val="979797"/>
          <w:w w:val="180"/>
          <w:sz w:val="11"/>
        </w:rPr>
        <w:t>/</w:t>
        <w:tab/>
      </w:r>
      <w:r>
        <w:rPr>
          <w:rFonts w:ascii="Times New Roman"/>
          <w:color w:val="979797"/>
          <w:w w:val="90"/>
          <w:sz w:val="11"/>
        </w:rPr>
        <w:t>.,.</w:t>
        <w:tab/>
      </w:r>
      <w:r>
        <w:rPr>
          <w:rFonts w:ascii="Times New Roman"/>
          <w:color w:val="979797"/>
          <w:w w:val="495"/>
          <w:sz w:val="11"/>
        </w:rPr>
        <w:t>'</w:t>
        <w:tab/>
      </w:r>
      <w:r>
        <w:rPr>
          <w:rFonts w:ascii="Times New Roman"/>
          <w:color w:val="979797"/>
          <w:w w:val="110"/>
          <w:sz w:val="11"/>
        </w:rPr>
        <w:t>.....</w:t>
      </w:r>
      <w:r>
        <w:rPr>
          <w:rFonts w:ascii="Times New Roman"/>
          <w:sz w:val="11"/>
        </w:rPr>
      </w:r>
    </w:p>
    <w:p>
      <w:pPr>
        <w:tabs>
          <w:tab w:pos="2051" w:val="left" w:leader="none"/>
          <w:tab w:pos="2930" w:val="left" w:leader="none"/>
          <w:tab w:pos="3364" w:val="left" w:leader="none"/>
        </w:tabs>
        <w:spacing w:line="119" w:lineRule="exact" w:before="1"/>
        <w:ind w:left="394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w w:val="105"/>
          <w:sz w:val="11"/>
          <w:szCs w:val="11"/>
        </w:rPr>
        <w:t>X</w:t>
      </w:r>
      <w:r>
        <w:rPr>
          <w:rFonts w:ascii="Times New Roman" w:hAnsi="Times New Roman" w:cs="Times New Roman" w:eastAsia="Times New Roman"/>
          <w:spacing w:val="-3"/>
          <w:w w:val="10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w w:val="105"/>
          <w:sz w:val="11"/>
          <w:szCs w:val="11"/>
        </w:rPr>
        <w:t>IL</w:t>
      </w:r>
      <w:r>
        <w:rPr>
          <w:rFonts w:ascii="Times New Roman" w:hAnsi="Times New Roman" w:cs="Times New Roman" w:eastAsia="Times New Roman"/>
          <w:spacing w:val="-4"/>
          <w:w w:val="10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w w:val="105"/>
          <w:sz w:val="11"/>
          <w:szCs w:val="11"/>
        </w:rPr>
        <w:t>76 </w:t>
      </w:r>
      <w:r>
        <w:rPr>
          <w:rFonts w:ascii="Times New Roman" w:hAnsi="Times New Roman" w:cs="Times New Roman" w:eastAsia="Times New Roman"/>
          <w:spacing w:val="10"/>
          <w:w w:val="10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w w:val="105"/>
          <w:sz w:val="11"/>
          <w:szCs w:val="11"/>
        </w:rPr>
        <w:t>7</w:t>
        <w:tab/>
      </w:r>
      <w:r>
        <w:rPr>
          <w:rFonts w:ascii="Times New Roman" w:hAnsi="Times New Roman" w:cs="Times New Roman" w:eastAsia="Times New Roman"/>
          <w:color w:val="979797"/>
          <w:w w:val="50"/>
          <w:sz w:val="11"/>
          <w:szCs w:val="11"/>
        </w:rPr>
        <w:t>_,.</w:t>
        <w:tab/>
      </w:r>
      <w:r>
        <w:rPr>
          <w:rFonts w:ascii="Times New Roman" w:hAnsi="Times New Roman" w:cs="Times New Roman" w:eastAsia="Times New Roman"/>
          <w:color w:val="979797"/>
          <w:w w:val="135"/>
          <w:sz w:val="9"/>
          <w:szCs w:val="9"/>
        </w:rPr>
        <w:t>-.:au</w:t>
        <w:tab/>
      </w:r>
      <w:r>
        <w:rPr>
          <w:rFonts w:ascii="Times New Roman" w:hAnsi="Times New Roman" w:cs="Times New Roman" w:eastAsia="Times New Roman"/>
          <w:color w:val="979797"/>
          <w:spacing w:val="-14"/>
          <w:w w:val="140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79797"/>
          <w:w w:val="140"/>
          <w:sz w:val="9"/>
          <w:szCs w:val="9"/>
        </w:rPr>
        <w:t>..,</w:t>
      </w:r>
      <w:r>
        <w:rPr>
          <w:rFonts w:ascii="Times New Roman" w:hAnsi="Times New Roman" w:cs="Times New Roman" w:eastAsia="Times New Roman"/>
          <w:color w:val="979797"/>
          <w:spacing w:val="8"/>
          <w:w w:val="14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165"/>
          <w:sz w:val="9"/>
          <w:szCs w:val="9"/>
        </w:rPr>
        <w:t>,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1337" w:val="left" w:leader="none"/>
          <w:tab w:pos="1955" w:val="left" w:leader="none"/>
          <w:tab w:pos="2440" w:val="left" w:leader="none"/>
        </w:tabs>
        <w:spacing w:line="154" w:lineRule="exact" w:before="0"/>
        <w:ind w:left="38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w w:val="90"/>
          <w:sz w:val="11"/>
        </w:rPr>
        <w:t>-A IL</w:t>
      </w:r>
      <w:r>
        <w:rPr>
          <w:rFonts w:ascii="Times New Roman"/>
          <w:spacing w:val="2"/>
          <w:w w:val="90"/>
          <w:sz w:val="11"/>
        </w:rPr>
        <w:t> </w:t>
      </w:r>
      <w:r>
        <w:rPr>
          <w:rFonts w:ascii="Times New Roman"/>
          <w:spacing w:val="-1"/>
          <w:sz w:val="11"/>
        </w:rPr>
        <w:t>76.51</w:t>
        <w:tab/>
      </w:r>
      <w:r>
        <w:rPr>
          <w:rFonts w:ascii="Arial"/>
          <w:i/>
          <w:color w:val="979797"/>
          <w:w w:val="85"/>
          <w:sz w:val="12"/>
        </w:rPr>
        <w:t>&lt;-1,.</w:t>
      </w:r>
      <w:r>
        <w:rPr>
          <w:rFonts w:ascii="Arial"/>
          <w:i/>
          <w:color w:val="979797"/>
          <w:spacing w:val="-10"/>
          <w:w w:val="85"/>
          <w:sz w:val="12"/>
        </w:rPr>
        <w:t> </w:t>
      </w:r>
      <w:r>
        <w:rPr>
          <w:rFonts w:ascii="Arial"/>
          <w:color w:val="979797"/>
          <w:w w:val="85"/>
          <w:sz w:val="12"/>
        </w:rPr>
        <w:t>-'</w:t>
        <w:tab/>
      </w:r>
      <w:r>
        <w:rPr>
          <w:rFonts w:ascii="Times New Roman"/>
          <w:color w:val="979797"/>
          <w:w w:val="70"/>
          <w:sz w:val="14"/>
        </w:rPr>
        <w:t>"&lt;-?</w:t>
        <w:tab/>
      </w:r>
      <w:r>
        <w:rPr>
          <w:rFonts w:ascii="Times New Roman"/>
          <w:color w:val="979797"/>
          <w:w w:val="90"/>
          <w:sz w:val="14"/>
        </w:rPr>
        <w:t>..,_.</w:t>
      </w:r>
      <w:r>
        <w:rPr>
          <w:rFonts w:ascii="Times New Roman"/>
          <w:sz w:val="14"/>
        </w:rPr>
      </w:r>
    </w:p>
    <w:p>
      <w:pPr>
        <w:tabs>
          <w:tab w:pos="1402" w:val="left" w:leader="none"/>
        </w:tabs>
        <w:spacing w:line="288" w:lineRule="atLeast" w:before="24"/>
        <w:ind w:left="0" w:right="35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120"/>
          <w:sz w:val="14"/>
        </w:rPr>
        <w:t>/</w:t>
      </w:r>
      <w:r>
        <w:rPr>
          <w:rFonts w:ascii="Times New Roman"/>
          <w:color w:val="979797"/>
          <w:spacing w:val="-2"/>
          <w:w w:val="120"/>
          <w:sz w:val="14"/>
        </w:rPr>
        <w:t> </w:t>
      </w:r>
      <w:r>
        <w:rPr>
          <w:rFonts w:ascii="Times New Roman"/>
          <w:color w:val="979797"/>
          <w:w w:val="120"/>
          <w:sz w:val="14"/>
        </w:rPr>
        <w:t>/</w:t>
      </w:r>
      <w:r>
        <w:rPr>
          <w:rFonts w:ascii="Times New Roman"/>
          <w:color w:val="979797"/>
          <w:spacing w:val="15"/>
          <w:w w:val="120"/>
          <w:sz w:val="14"/>
        </w:rPr>
        <w:t> </w:t>
      </w:r>
      <w:r>
        <w:rPr>
          <w:rFonts w:ascii="Times New Roman"/>
          <w:color w:val="979797"/>
          <w:spacing w:val="-6"/>
          <w:sz w:val="14"/>
        </w:rPr>
        <w:t>&lt;-</w:t>
      </w:r>
      <w:r>
        <w:rPr>
          <w:rFonts w:ascii="Times New Roman"/>
          <w:color w:val="979797"/>
          <w:spacing w:val="-3"/>
          <w:sz w:val="14"/>
        </w:rPr>
        <w:t>"</w:t>
      </w:r>
      <w:r>
        <w:rPr>
          <w:rFonts w:ascii="Times New Roman"/>
          <w:color w:val="979797"/>
          <w:spacing w:val="-1"/>
          <w:sz w:val="14"/>
        </w:rPr>
        <w:t> </w:t>
      </w:r>
      <w:r>
        <w:rPr>
          <w:rFonts w:ascii="Times New Roman"/>
          <w:color w:val="979797"/>
          <w:w w:val="120"/>
          <w:sz w:val="14"/>
        </w:rPr>
        <w:t>/ </w:t>
      </w:r>
      <w:r>
        <w:rPr>
          <w:rFonts w:ascii="Times New Roman"/>
          <w:color w:val="979797"/>
          <w:spacing w:val="36"/>
          <w:w w:val="120"/>
          <w:sz w:val="14"/>
        </w:rPr>
        <w:t> </w:t>
      </w:r>
      <w:r>
        <w:rPr>
          <w:rFonts w:ascii="Times New Roman"/>
          <w:color w:val="979797"/>
          <w:spacing w:val="-6"/>
          <w:sz w:val="14"/>
        </w:rPr>
        <w:t>&lt;-</w:t>
      </w:r>
      <w:r>
        <w:rPr>
          <w:rFonts w:ascii="Times New Roman"/>
          <w:color w:val="979797"/>
          <w:spacing w:val="-2"/>
          <w:sz w:val="14"/>
        </w:rPr>
        <w:t>"</w:t>
        <w:tab/>
      </w:r>
      <w:r>
        <w:rPr>
          <w:rFonts w:ascii="Times New Roman"/>
          <w:color w:val="979797"/>
          <w:w w:val="85"/>
          <w:sz w:val="14"/>
        </w:rPr>
        <w:t>&lt;-:</w:t>
      </w:r>
      <w:r>
        <w:rPr>
          <w:rFonts w:ascii="Times New Roman"/>
          <w:sz w:val="14"/>
        </w:rPr>
      </w:r>
    </w:p>
    <w:p>
      <w:pPr>
        <w:spacing w:line="309" w:lineRule="atLeast" w:before="0"/>
        <w:ind w:left="451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>
          <w:w w:val="75"/>
        </w:rPr>
        <w:br w:type="column"/>
      </w:r>
      <w:r>
        <w:rPr>
          <w:rFonts w:ascii="Arial"/>
          <w:color w:val="979797"/>
          <w:w w:val="75"/>
          <w:sz w:val="46"/>
        </w:rPr>
        <w:t>"'</w:t>
      </w:r>
      <w:r>
        <w:rPr>
          <w:rFonts w:ascii="Arial"/>
          <w:color w:val="979797"/>
          <w:spacing w:val="-74"/>
          <w:w w:val="75"/>
          <w:sz w:val="46"/>
        </w:rPr>
        <w:t> </w:t>
      </w:r>
      <w:r>
        <w:rPr>
          <w:rFonts w:ascii="Arial"/>
          <w:color w:val="979797"/>
          <w:w w:val="75"/>
          <w:position w:val="27"/>
          <w:sz w:val="42"/>
        </w:rPr>
        <w:t>"</w:t>
      </w:r>
      <w:r>
        <w:rPr>
          <w:rFonts w:ascii="Arial"/>
          <w:sz w:val="42"/>
        </w:rPr>
      </w:r>
    </w:p>
    <w:p>
      <w:pPr>
        <w:spacing w:line="316" w:lineRule="atLeast" w:before="0"/>
        <w:ind w:left="0" w:right="62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w w:val="115"/>
        </w:rPr>
        <w:br w:type="column"/>
      </w:r>
      <w:r>
        <w:rPr>
          <w:rFonts w:ascii="Arial"/>
          <w:color w:val="979797"/>
          <w:spacing w:val="13"/>
          <w:w w:val="115"/>
          <w:sz w:val="22"/>
        </w:rPr>
        <w:t>:</w:t>
      </w:r>
      <w:r>
        <w:rPr>
          <w:rFonts w:ascii="Arial"/>
          <w:i/>
          <w:color w:val="979797"/>
          <w:spacing w:val="-36"/>
          <w:w w:val="115"/>
          <w:sz w:val="22"/>
        </w:rPr>
        <w:t>r</w:t>
      </w:r>
      <w:r>
        <w:rPr>
          <w:rFonts w:ascii="Arial"/>
          <w:i/>
          <w:color w:val="979797"/>
          <w:w w:val="115"/>
          <w:sz w:val="22"/>
        </w:rPr>
        <w:t>'</w:t>
      </w:r>
      <w:r>
        <w:rPr>
          <w:rFonts w:ascii="Arial"/>
          <w:i/>
          <w:color w:val="979797"/>
          <w:spacing w:val="-33"/>
          <w:w w:val="115"/>
          <w:sz w:val="22"/>
        </w:rPr>
        <w:t> </w:t>
      </w:r>
      <w:r>
        <w:rPr>
          <w:rFonts w:ascii="Arial"/>
          <w:i/>
          <w:color w:val="979797"/>
          <w:w w:val="115"/>
          <w:sz w:val="22"/>
        </w:rPr>
        <w:t>..</w:t>
      </w:r>
      <w:r>
        <w:rPr>
          <w:rFonts w:ascii="Arial"/>
          <w:sz w:val="22"/>
        </w:rPr>
      </w:r>
    </w:p>
    <w:p>
      <w:pPr>
        <w:spacing w:line="47" w:lineRule="atLeast" w:before="0"/>
        <w:ind w:left="961" w:right="1699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797"/>
          <w:spacing w:val="-14"/>
          <w:w w:val="155"/>
          <w:sz w:val="21"/>
        </w:rPr>
        <w:t>'</w:t>
      </w:r>
      <w:r>
        <w:rPr>
          <w:rFonts w:ascii="Arial"/>
          <w:color w:val="979797"/>
          <w:spacing w:val="-4"/>
          <w:w w:val="155"/>
          <w:sz w:val="8"/>
        </w:rPr>
        <w:t>I</w:t>
      </w:r>
      <w:r>
        <w:rPr>
          <w:rFonts w:ascii="Arial"/>
          <w:color w:val="979797"/>
          <w:w w:val="155"/>
          <w:sz w:val="8"/>
        </w:rPr>
        <w:t> </w:t>
      </w:r>
      <w:r>
        <w:rPr>
          <w:rFonts w:ascii="Arial"/>
          <w:color w:val="979797"/>
          <w:spacing w:val="18"/>
          <w:w w:val="155"/>
          <w:sz w:val="8"/>
        </w:rPr>
        <w:t> </w:t>
      </w:r>
      <w:r>
        <w:rPr>
          <w:rFonts w:ascii="Arial"/>
          <w:color w:val="979797"/>
          <w:w w:val="230"/>
          <w:sz w:val="8"/>
        </w:rPr>
        <w:t>I</w:t>
      </w:r>
      <w:r>
        <w:rPr>
          <w:rFonts w:ascii="Arial"/>
          <w:sz w:val="8"/>
        </w:rPr>
      </w:r>
    </w:p>
    <w:p>
      <w:pPr>
        <w:spacing w:line="84" w:lineRule="exact" w:before="0"/>
        <w:ind w:left="961" w:right="1534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54" w:lineRule="atLeas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/>
        <w:pict>
          <v:shape style="position:absolute;margin-left:854.762878pt;margin-top:11.307748pt;width:8.15pt;height:32.5500pt;mso-position-horizontal-relative:page;mso-position-vertical-relative:paragraph;z-index:-591208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60"/>
          <w:sz w:val="48"/>
        </w:rPr>
        <w:t>,,</w:t>
      </w:r>
      <w:r>
        <w:rPr>
          <w:rFonts w:ascii="Arial"/>
          <w:sz w:val="48"/>
        </w:rPr>
      </w:r>
    </w:p>
    <w:p>
      <w:pPr>
        <w:tabs>
          <w:tab w:pos="986" w:val="left" w:leader="none"/>
          <w:tab w:pos="1669" w:val="left" w:leader="none"/>
        </w:tabs>
        <w:spacing w:line="309" w:lineRule="atLeast" w:before="0"/>
        <w:ind w:left="451" w:right="0" w:firstLine="0"/>
        <w:jc w:val="left"/>
        <w:rPr>
          <w:rFonts w:ascii="Courier New" w:hAnsi="Courier New" w:cs="Courier New" w:eastAsia="Courier New"/>
          <w:sz w:val="20"/>
          <w:szCs w:val="20"/>
        </w:rPr>
      </w:pPr>
      <w:r>
        <w:rPr>
          <w:w w:val="55"/>
        </w:rPr>
        <w:br w:type="column"/>
      </w:r>
      <w:r>
        <w:rPr>
          <w:rFonts w:ascii="Arial" w:hAnsi="Arial" w:cs="Arial" w:eastAsia="Arial"/>
          <w:color w:val="979797"/>
          <w:w w:val="55"/>
          <w:position w:val="19"/>
          <w:sz w:val="44"/>
          <w:szCs w:val="44"/>
        </w:rPr>
        <w:t>"'</w:t>
        <w:tab/>
      </w:r>
      <w:r>
        <w:rPr>
          <w:rFonts w:ascii="Arial" w:hAnsi="Arial" w:cs="Arial" w:eastAsia="Arial"/>
          <w:color w:val="979797"/>
          <w:spacing w:val="-101"/>
          <w:w w:val="80"/>
          <w:position w:val="1"/>
          <w:sz w:val="44"/>
          <w:szCs w:val="44"/>
        </w:rPr>
        <w:t>"</w:t>
      </w:r>
      <w:r>
        <w:rPr>
          <w:rFonts w:ascii="Arial" w:hAnsi="Arial" w:cs="Arial" w:eastAsia="Arial"/>
          <w:color w:val="979797"/>
          <w:spacing w:val="-31"/>
          <w:w w:val="80"/>
          <w:position w:val="-6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spacing w:val="-53"/>
          <w:w w:val="80"/>
          <w:position w:val="-6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80"/>
          <w:position w:val="1"/>
          <w:sz w:val="44"/>
          <w:szCs w:val="44"/>
        </w:rPr>
        <w:t>'</w:t>
        <w:tab/>
      </w:r>
      <w:r>
        <w:rPr>
          <w:rFonts w:ascii="Courier New" w:hAnsi="Courier New" w:cs="Courier New" w:eastAsia="Courier New"/>
          <w:color w:val="979797"/>
          <w:spacing w:val="-66"/>
          <w:w w:val="80"/>
          <w:sz w:val="20"/>
          <w:szCs w:val="20"/>
        </w:rPr>
        <w:t>•</w:t>
      </w:r>
      <w:r>
        <w:rPr>
          <w:rFonts w:ascii="Courier New" w:hAnsi="Courier New" w:cs="Courier New" w:eastAsia="Courier New"/>
          <w:color w:val="979797"/>
          <w:w w:val="80"/>
          <w:sz w:val="20"/>
          <w:szCs w:val="20"/>
        </w:rPr>
        <w:t>•</w:t>
      </w:r>
      <w:r>
        <w:rPr>
          <w:rFonts w:ascii="Courier New" w:hAnsi="Courier New" w:cs="Courier New" w:eastAsia="Courier New"/>
          <w:sz w:val="20"/>
          <w:szCs w:val="20"/>
        </w:rPr>
      </w:r>
    </w:p>
    <w:p>
      <w:pPr>
        <w:spacing w:after="0" w:line="309" w:lineRule="atLeast"/>
        <w:jc w:val="left"/>
        <w:rPr>
          <w:rFonts w:ascii="Courier New" w:hAnsi="Courier New" w:cs="Courier New" w:eastAsia="Courier New"/>
          <w:sz w:val="20"/>
          <w:szCs w:val="20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639" w:space="2262"/>
            <w:col w:w="1924" w:space="40"/>
            <w:col w:w="2503" w:space="40"/>
            <w:col w:w="4193" w:space="403"/>
            <w:col w:w="776" w:space="1257"/>
            <w:col w:w="2916" w:space="3299"/>
            <w:col w:w="9928"/>
          </w:cols>
        </w:sectPr>
      </w:pPr>
    </w:p>
    <w:p>
      <w:pPr>
        <w:tabs>
          <w:tab w:pos="318" w:val="left" w:leader="none"/>
        </w:tabs>
        <w:spacing w:line="641" w:lineRule="atLeast" w:before="0"/>
        <w:ind w:left="0" w:right="1273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979797"/>
          <w:w w:val="110"/>
          <w:sz w:val="8"/>
        </w:rPr>
        <w:t>\</w:t>
        <w:tab/>
      </w:r>
      <w:r>
        <w:rPr>
          <w:rFonts w:ascii="Arial"/>
          <w:color w:val="B5B5B5"/>
          <w:w w:val="115"/>
          <w:sz w:val="10"/>
        </w:rPr>
        <w:t>"</w:t>
      </w:r>
      <w:r>
        <w:rPr>
          <w:rFonts w:ascii="Arial"/>
          <w:sz w:val="10"/>
        </w:rPr>
      </w:r>
    </w:p>
    <w:p>
      <w:pPr>
        <w:spacing w:line="240" w:lineRule="auto" w:before="1"/>
        <w:rPr>
          <w:rFonts w:ascii="Arial" w:hAnsi="Arial" w:cs="Arial" w:eastAsia="Arial"/>
          <w:sz w:val="14"/>
          <w:szCs w:val="14"/>
        </w:rPr>
      </w:pPr>
    </w:p>
    <w:p>
      <w:pPr>
        <w:tabs>
          <w:tab w:pos="975" w:val="left" w:leader="none"/>
          <w:tab w:pos="2237" w:val="left" w:leader="none"/>
        </w:tabs>
        <w:spacing w:line="152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w w:val="80"/>
          <w:sz w:val="11"/>
        </w:rPr>
        <w:t>150IZI</w:t>
        <w:tab/>
      </w:r>
      <w:r>
        <w:rPr>
          <w:rFonts w:ascii="Arial"/>
          <w:color w:val="979797"/>
          <w:w w:val="145"/>
          <w:sz w:val="11"/>
        </w:rPr>
        <w:t>"</w:t>
        <w:tab/>
        <w:t>..</w:t>
      </w:r>
      <w:r>
        <w:rPr>
          <w:rFonts w:ascii="Arial"/>
          <w:sz w:val="11"/>
        </w:rPr>
      </w:r>
    </w:p>
    <w:p>
      <w:pPr>
        <w:tabs>
          <w:tab w:pos="968" w:val="left" w:leader="none"/>
        </w:tabs>
        <w:spacing w:line="631" w:lineRule="atLeast" w:before="0"/>
        <w:ind w:left="0" w:right="323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90"/>
          <w:position w:val="32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after="0" w:line="631" w:lineRule="atLeast"/>
        <w:jc w:val="center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31660" w:h="22370" w:orient="landscape"/>
          <w:pgMar w:top="480" w:bottom="280" w:left="180" w:right="300"/>
          <w:cols w:num="2" w:equalWidth="0">
            <w:col w:w="11131" w:space="6263"/>
            <w:col w:w="13786"/>
          </w:cols>
        </w:sectPr>
      </w:pPr>
    </w:p>
    <w:p>
      <w:pPr>
        <w:tabs>
          <w:tab w:pos="752" w:val="left" w:leader="none"/>
          <w:tab w:pos="1472" w:val="left" w:leader="none"/>
        </w:tabs>
        <w:spacing w:line="418" w:lineRule="atLeast" w:before="0"/>
        <w:ind w:left="0" w:right="85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color w:val="979797"/>
          <w:w w:val="140"/>
          <w:sz w:val="8"/>
          <w:szCs w:val="8"/>
        </w:rPr>
        <w:t>I  </w:t>
      </w:r>
      <w:r>
        <w:rPr>
          <w:rFonts w:ascii="Arial" w:hAnsi="Arial" w:cs="Arial" w:eastAsia="Arial"/>
          <w:color w:val="979797"/>
          <w:spacing w:val="18"/>
          <w:w w:val="14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w w:val="85"/>
          <w:sz w:val="14"/>
          <w:szCs w:val="14"/>
        </w:rPr>
        <w:t>J.(-f'</w:t>
        <w:tab/>
      </w:r>
      <w:r>
        <w:rPr>
          <w:rFonts w:ascii="Times New Roman" w:hAnsi="Times New Roman" w:cs="Times New Roman" w:eastAsia="Times New Roman"/>
          <w:color w:val="979797"/>
          <w:position w:val="-4"/>
          <w:sz w:val="17"/>
          <w:szCs w:val="17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75"/>
          <w:position w:val="-5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73" w:lineRule="atLeast" w:before="0"/>
        <w:ind w:left="0" w:right="0" w:firstLine="0"/>
        <w:jc w:val="right"/>
        <w:rPr>
          <w:rFonts w:ascii="Arial" w:hAnsi="Arial" w:cs="Arial" w:eastAsia="Arial"/>
          <w:sz w:val="35"/>
          <w:szCs w:val="35"/>
        </w:rPr>
      </w:pPr>
      <w:r>
        <w:rPr/>
        <w:pict>
          <v:shape style="position:absolute;margin-left:59.597515pt;margin-top:12.763592pt;width:10.050pt;height:13.95pt;mso-position-horizontal-relative:page;mso-position-vertical-relative:paragraph;z-index:-592240" type="#_x0000_t202" filled="false" stroked="false">
            <v:textbox inset="0,0,0,0">
              <w:txbxContent>
                <w:p>
                  <w:pPr>
                    <w:spacing w:line="27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979797"/>
                      <w:spacing w:val="-29"/>
                      <w:w w:val="150"/>
                      <w:sz w:val="28"/>
                    </w:rPr>
                    <w:t>,</w:t>
                  </w:r>
                  <w:r>
                    <w:rPr>
                      <w:rFonts w:ascii="Arial"/>
                      <w:color w:val="979797"/>
                      <w:spacing w:val="-8"/>
                      <w:w w:val="150"/>
                      <w:sz w:val="28"/>
                    </w:rPr>
                    <w:t>.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-7"/>
          <w:w w:val="115"/>
          <w:sz w:val="35"/>
        </w:rPr>
        <w:t>,,</w:t>
      </w:r>
      <w:r>
        <w:rPr>
          <w:rFonts w:ascii="Arial"/>
          <w:sz w:val="35"/>
        </w:rPr>
      </w:r>
    </w:p>
    <w:p>
      <w:pPr>
        <w:spacing w:line="576" w:lineRule="atLeast" w:before="0"/>
        <w:ind w:left="87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20"/>
        </w:rPr>
        <w:br w:type="column"/>
      </w:r>
      <w:r>
        <w:rPr>
          <w:rFonts w:ascii="Times New Roman"/>
          <w:color w:val="979797"/>
          <w:w w:val="120"/>
          <w:sz w:val="8"/>
        </w:rPr>
        <w:t>.,.   </w:t>
      </w:r>
      <w:r>
        <w:rPr>
          <w:rFonts w:ascii="Times New Roman"/>
          <w:color w:val="979797"/>
          <w:spacing w:val="20"/>
          <w:w w:val="120"/>
          <w:sz w:val="8"/>
        </w:rPr>
        <w:t> </w:t>
      </w:r>
      <w:r>
        <w:rPr>
          <w:rFonts w:ascii="Times New Roman"/>
          <w:color w:val="3F00FD"/>
          <w:spacing w:val="-6"/>
          <w:w w:val="120"/>
          <w:sz w:val="8"/>
        </w:rPr>
        <w:t>,</w:t>
      </w:r>
      <w:r>
        <w:rPr>
          <w:rFonts w:ascii="Times New Roman"/>
          <w:color w:val="6E52C6"/>
          <w:spacing w:val="-8"/>
          <w:w w:val="120"/>
          <w:sz w:val="8"/>
        </w:rPr>
        <w:t>(</w:t>
      </w:r>
      <w:r>
        <w:rPr>
          <w:rFonts w:ascii="Times New Roman"/>
          <w:color w:val="6E52C6"/>
          <w:spacing w:val="-4"/>
          <w:w w:val="120"/>
          <w:sz w:val="8"/>
        </w:rPr>
        <w:t> </w:t>
      </w:r>
      <w:r>
        <w:rPr>
          <w:rFonts w:ascii="Times New Roman"/>
          <w:color w:val="979797"/>
          <w:spacing w:val="-2"/>
          <w:w w:val="120"/>
          <w:sz w:val="8"/>
        </w:rPr>
        <w:t>1</w:t>
      </w:r>
      <w:r>
        <w:rPr>
          <w:rFonts w:ascii="Times New Roman"/>
          <w:color w:val="979797"/>
          <w:spacing w:val="-1"/>
          <w:w w:val="120"/>
          <w:sz w:val="8"/>
        </w:rPr>
        <w:t>.....</w:t>
      </w:r>
      <w:r>
        <w:rPr>
          <w:rFonts w:ascii="Times New Roman"/>
          <w:color w:val="979797"/>
          <w:spacing w:val="-3"/>
          <w:w w:val="120"/>
          <w:sz w:val="8"/>
        </w:rPr>
        <w:t>_</w:t>
      </w:r>
      <w:r>
        <w:rPr>
          <w:rFonts w:ascii="Times New Roman"/>
          <w:color w:val="979797"/>
          <w:spacing w:val="-1"/>
          <w:w w:val="120"/>
          <w:sz w:val="8"/>
        </w:rPr>
        <w:t>..</w:t>
      </w:r>
      <w:r>
        <w:rPr>
          <w:rFonts w:ascii="Times New Roman"/>
          <w:sz w:val="8"/>
        </w:rPr>
      </w:r>
    </w:p>
    <w:p>
      <w:pPr>
        <w:spacing w:line="85" w:lineRule="exact" w:before="0"/>
        <w:ind w:left="82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243.48912pt;margin-top:1.326938pt;width:31.9pt;height:8pt;mso-position-horizontal-relative:page;mso-position-vertical-relative:paragraph;z-index:-592264" type="#_x0000_t202" filled="false" stroked="false">
            <v:textbox inset="0,0,0,0">
              <w:txbxContent>
                <w:p>
                  <w:pPr>
                    <w:tabs>
                      <w:tab w:pos="465" w:val="left" w:leader="none"/>
                    </w:tabs>
                    <w:spacing w:line="15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3F00FD"/>
                      <w:spacing w:val="-2"/>
                      <w:w w:val="80"/>
                      <w:sz w:val="16"/>
                    </w:rPr>
                    <w:t>,</w:t>
                  </w:r>
                  <w:r>
                    <w:rPr>
                      <w:rFonts w:ascii="Times New Roman"/>
                      <w:color w:val="B5B5B5"/>
                      <w:spacing w:val="-6"/>
                      <w:w w:val="80"/>
                      <w:sz w:val="16"/>
                    </w:rPr>
                    <w:t>_</w:t>
                  </w:r>
                  <w:r>
                    <w:rPr>
                      <w:rFonts w:ascii="Times New Roman"/>
                      <w:color w:val="979797"/>
                      <w:spacing w:val="-1"/>
                      <w:w w:val="80"/>
                      <w:sz w:val="16"/>
                    </w:rPr>
                    <w:t>,</w:t>
                    <w:tab/>
                  </w:r>
                  <w:r>
                    <w:rPr>
                      <w:rFonts w:ascii="Times New Roman"/>
                      <w:color w:val="979797"/>
                      <w:sz w:val="16"/>
                    </w:rPr>
                    <w:t>-</w:t>
                  </w:r>
                  <w:r>
                    <w:rPr>
                      <w:rFonts w:ascii="Times New Roman"/>
                      <w:color w:val="979797"/>
                      <w:spacing w:val="5"/>
                      <w:sz w:val="16"/>
                    </w:rPr>
                    <w:t> </w:t>
                  </w:r>
                  <w:r>
                    <w:rPr>
                      <w:rFonts w:ascii="Times New Roman"/>
                      <w:color w:val="979797"/>
                      <w:w w:val="135"/>
                      <w:sz w:val="16"/>
                    </w:rPr>
                    <w:t>-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80"/>
          <w:sz w:val="14"/>
        </w:rPr>
        <w:t>&lt;-  </w:t>
      </w:r>
      <w:r>
        <w:rPr>
          <w:rFonts w:ascii="Times New Roman"/>
          <w:color w:val="979797"/>
          <w:spacing w:val="16"/>
          <w:w w:val="80"/>
          <w:sz w:val="14"/>
        </w:rPr>
        <w:t> </w:t>
      </w:r>
      <w:r>
        <w:rPr>
          <w:rFonts w:ascii="Times New Roman"/>
          <w:color w:val="3F00FD"/>
          <w:w w:val="110"/>
          <w:sz w:val="12"/>
        </w:rPr>
        <w:t>/</w:t>
      </w:r>
      <w:r>
        <w:rPr>
          <w:rFonts w:ascii="Times New Roman"/>
          <w:color w:val="3F00FD"/>
          <w:spacing w:val="1"/>
          <w:w w:val="110"/>
          <w:sz w:val="12"/>
        </w:rPr>
        <w:t> </w:t>
      </w:r>
      <w:r>
        <w:rPr>
          <w:rFonts w:ascii="Times New Roman"/>
          <w:color w:val="979797"/>
          <w:w w:val="80"/>
          <w:sz w:val="12"/>
        </w:rPr>
        <w:t>r</w:t>
      </w:r>
      <w:r>
        <w:rPr>
          <w:rFonts w:ascii="Times New Roman"/>
          <w:color w:val="979797"/>
          <w:spacing w:val="1"/>
          <w:w w:val="80"/>
          <w:sz w:val="12"/>
        </w:rPr>
        <w:t> </w:t>
      </w:r>
      <w:r>
        <w:rPr>
          <w:rFonts w:ascii="Times New Roman"/>
          <w:color w:val="979797"/>
          <w:w w:val="150"/>
          <w:sz w:val="12"/>
        </w:rPr>
        <w:t>,</w:t>
      </w:r>
      <w:r>
        <w:rPr>
          <w:rFonts w:ascii="Times New Roman"/>
          <w:color w:val="979797"/>
          <w:spacing w:val="-14"/>
          <w:w w:val="150"/>
          <w:sz w:val="12"/>
        </w:rPr>
        <w:t> </w:t>
      </w:r>
      <w:r>
        <w:rPr>
          <w:rFonts w:ascii="Times New Roman"/>
          <w:color w:val="979797"/>
          <w:sz w:val="12"/>
        </w:rPr>
        <w:t>"":9</w:t>
      </w:r>
      <w:r>
        <w:rPr>
          <w:rFonts w:ascii="Times New Roman"/>
          <w:sz w:val="12"/>
        </w:rPr>
      </w:r>
    </w:p>
    <w:p>
      <w:pPr>
        <w:spacing w:line="91" w:lineRule="exact" w:before="0"/>
        <w:ind w:left="122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79797"/>
          <w:sz w:val="10"/>
        </w:rPr>
        <w:t>-,.:._</w:t>
      </w:r>
      <w:r>
        <w:rPr>
          <w:rFonts w:ascii="Times New Roman"/>
          <w:sz w:val="1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177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7"/>
          <w:szCs w:val="57"/>
        </w:rPr>
      </w:pPr>
      <w:r>
        <w:rPr/>
        <w:pict>
          <v:shape style="position:absolute;margin-left:474.549347pt;margin-top:23.507996pt;width:7pt;height:14.95pt;mso-position-horizontal-relative:page;mso-position-vertical-relative:paragraph;z-index:-591160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6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5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57"/>
        </w:rPr>
        <w:t>..</w:t>
      </w:r>
      <w:r>
        <w:rPr>
          <w:rFonts w:ascii="Times New Roman"/>
          <w:sz w:val="57"/>
        </w:rPr>
      </w:r>
    </w:p>
    <w:p>
      <w:pPr>
        <w:tabs>
          <w:tab w:pos="2064" w:val="left" w:leader="none"/>
          <w:tab w:pos="2402" w:val="left" w:leader="none"/>
        </w:tabs>
        <w:spacing w:line="359" w:lineRule="atLeast" w:before="0"/>
        <w:ind w:left="36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35"/>
        </w:rPr>
        <w:br w:type="column"/>
      </w:r>
      <w:r>
        <w:rPr>
          <w:rFonts w:ascii="Arial"/>
          <w:color w:val="979797"/>
          <w:spacing w:val="-3"/>
          <w:w w:val="135"/>
          <w:sz w:val="20"/>
        </w:rPr>
        <w:t>"."'</w:t>
      </w:r>
      <w:r>
        <w:rPr>
          <w:rFonts w:ascii="Arial"/>
          <w:color w:val="979797"/>
          <w:spacing w:val="-2"/>
          <w:w w:val="135"/>
          <w:sz w:val="20"/>
        </w:rPr>
        <w:t>::</w:t>
      </w:r>
      <w:r>
        <w:rPr>
          <w:rFonts w:ascii="Arial"/>
          <w:color w:val="979797"/>
          <w:w w:val="135"/>
          <w:sz w:val="20"/>
        </w:rPr>
        <w:t> </w:t>
      </w:r>
      <w:r>
        <w:rPr>
          <w:rFonts w:ascii="Arial"/>
          <w:color w:val="979797"/>
          <w:spacing w:val="11"/>
          <w:w w:val="135"/>
          <w:sz w:val="20"/>
        </w:rPr>
        <w:t> </w:t>
      </w:r>
      <w:r>
        <w:rPr>
          <w:rFonts w:ascii="Arial"/>
          <w:color w:val="979797"/>
          <w:spacing w:val="-4"/>
          <w:w w:val="115"/>
          <w:sz w:val="20"/>
        </w:rPr>
        <w:t>;_</w:t>
      </w:r>
      <w:r>
        <w:rPr>
          <w:rFonts w:ascii="Arial"/>
          <w:color w:val="979797"/>
          <w:spacing w:val="-3"/>
          <w:w w:val="115"/>
          <w:sz w:val="20"/>
        </w:rPr>
        <w:t>,._/</w:t>
      </w:r>
      <w:r>
        <w:rPr>
          <w:rFonts w:ascii="Arial"/>
          <w:color w:val="979797"/>
          <w:spacing w:val="40"/>
          <w:w w:val="115"/>
          <w:sz w:val="20"/>
        </w:rPr>
        <w:t> </w:t>
      </w:r>
      <w:r>
        <w:rPr>
          <w:rFonts w:ascii="Arial"/>
          <w:color w:val="979797"/>
          <w:w w:val="135"/>
          <w:sz w:val="20"/>
        </w:rPr>
        <w:t>..</w:t>
        <w:tab/>
      </w:r>
      <w:r>
        <w:rPr>
          <w:rFonts w:ascii="Arial"/>
          <w:color w:val="979797"/>
          <w:w w:val="70"/>
          <w:sz w:val="20"/>
        </w:rPr>
        <w:t>l</w:t>
        <w:tab/>
      </w:r>
      <w:r>
        <w:rPr>
          <w:rFonts w:ascii="Times New Roman"/>
          <w:color w:val="979797"/>
          <w:spacing w:val="-4"/>
          <w:w w:val="95"/>
          <w:sz w:val="14"/>
        </w:rPr>
        <w:t>&lt;-</w:t>
      </w:r>
      <w:r>
        <w:rPr>
          <w:rFonts w:ascii="Times New Roman"/>
          <w:color w:val="979797"/>
          <w:spacing w:val="-2"/>
          <w:w w:val="95"/>
          <w:sz w:val="14"/>
        </w:rPr>
        <w:t>.,</w:t>
      </w:r>
      <w:r>
        <w:rPr>
          <w:rFonts w:ascii="Times New Roman"/>
          <w:color w:val="979797"/>
          <w:spacing w:val="-12"/>
          <w:w w:val="95"/>
          <w:sz w:val="14"/>
        </w:rPr>
        <w:t> </w:t>
      </w:r>
      <w:r>
        <w:rPr>
          <w:rFonts w:ascii="Times New Roman"/>
          <w:color w:val="979797"/>
          <w:spacing w:val="-4"/>
          <w:w w:val="95"/>
          <w:sz w:val="14"/>
        </w:rPr>
        <w:t>'\\;</w:t>
      </w:r>
      <w:r>
        <w:rPr>
          <w:rFonts w:ascii="Times New Roman"/>
          <w:color w:val="979797"/>
          <w:spacing w:val="-2"/>
          <w:w w:val="95"/>
          <w:sz w:val="14"/>
        </w:rPr>
        <w:t>,</w:t>
      </w:r>
      <w:r>
        <w:rPr>
          <w:rFonts w:ascii="Times New Roman"/>
          <w:sz w:val="1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95" w:lineRule="atLeast" w:before="0"/>
        <w:ind w:left="598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79797"/>
          <w:spacing w:val="-11"/>
          <w:w w:val="7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-29"/>
          <w:w w:val="7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29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40"/>
        </w:rPr>
        <w:br w:type="column"/>
      </w:r>
      <w:r>
        <w:rPr>
          <w:rFonts w:ascii="Times New Roman"/>
          <w:color w:val="979797"/>
          <w:w w:val="140"/>
          <w:sz w:val="14"/>
        </w:rPr>
        <w:t>/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381" w:lineRule="atLeast" w:before="86"/>
        <w:ind w:left="0" w:right="45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i/>
          <w:color w:val="979797"/>
          <w:w w:val="115"/>
          <w:sz w:val="14"/>
        </w:rPr>
        <w:t>'t</w:t>
      </w:r>
      <w:r>
        <w:rPr>
          <w:rFonts w:ascii="Times New Roman"/>
          <w:i/>
          <w:color w:val="979797"/>
          <w:spacing w:val="-21"/>
          <w:w w:val="115"/>
          <w:sz w:val="14"/>
        </w:rPr>
        <w:t> </w:t>
      </w:r>
      <w:r>
        <w:rPr>
          <w:rFonts w:ascii="Times New Roman"/>
          <w:i/>
          <w:color w:val="979797"/>
          <w:w w:val="115"/>
          <w:sz w:val="14"/>
        </w:rPr>
        <w:t>/  </w:t>
      </w:r>
      <w:r>
        <w:rPr>
          <w:rFonts w:ascii="Times New Roman"/>
          <w:i/>
          <w:color w:val="979797"/>
          <w:spacing w:val="21"/>
          <w:w w:val="115"/>
          <w:sz w:val="14"/>
        </w:rPr>
        <w:t> </w:t>
      </w:r>
      <w:r>
        <w:rPr>
          <w:rFonts w:ascii="Times New Roman"/>
          <w:color w:val="979797"/>
          <w:w w:val="95"/>
          <w:sz w:val="14"/>
        </w:rPr>
        <w:t>,,.</w:t>
      </w:r>
      <w:r>
        <w:rPr>
          <w:rFonts w:ascii="Times New Roman"/>
          <w:color w:val="979797"/>
          <w:spacing w:val="22"/>
          <w:w w:val="95"/>
          <w:sz w:val="14"/>
        </w:rPr>
        <w:t> </w:t>
      </w:r>
      <w:r>
        <w:rPr>
          <w:rFonts w:ascii="Times New Roman"/>
          <w:color w:val="979797"/>
          <w:w w:val="260"/>
          <w:sz w:val="7"/>
        </w:rPr>
        <w:t>/</w:t>
      </w:r>
      <w:r>
        <w:rPr>
          <w:rFonts w:ascii="Times New Roman"/>
          <w:color w:val="979797"/>
          <w:spacing w:val="-9"/>
          <w:w w:val="260"/>
          <w:sz w:val="7"/>
        </w:rPr>
        <w:t> </w:t>
      </w:r>
      <w:r>
        <w:rPr>
          <w:rFonts w:ascii="Times New Roman"/>
          <w:color w:val="979797"/>
          <w:w w:val="150"/>
          <w:sz w:val="7"/>
        </w:rPr>
        <w:t>/.(-f'</w:t>
      </w:r>
      <w:r>
        <w:rPr>
          <w:rFonts w:ascii="Times New Roman"/>
          <w:sz w:val="7"/>
        </w:rPr>
      </w:r>
    </w:p>
    <w:p>
      <w:pPr>
        <w:spacing w:line="465" w:lineRule="atLeast" w:before="0"/>
        <w:ind w:left="820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480"/>
        </w:rPr>
        <w:br w:type="column"/>
      </w:r>
      <w:r>
        <w:rPr>
          <w:rFonts w:ascii="Times New Roman"/>
          <w:color w:val="979797"/>
          <w:w w:val="480"/>
          <w:sz w:val="8"/>
        </w:rPr>
        <w:t>'</w:t>
      </w:r>
      <w:r>
        <w:rPr>
          <w:rFonts w:ascii="Times New Roman"/>
          <w:sz w:val="8"/>
        </w:rPr>
      </w:r>
    </w:p>
    <w:p>
      <w:pPr>
        <w:spacing w:line="70" w:lineRule="exact" w:before="0"/>
        <w:ind w:left="101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3504" w:val="left" w:leader="none"/>
        </w:tabs>
        <w:spacing w:line="74" w:lineRule="atLeast" w:before="29"/>
        <w:ind w:left="903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shape style="position:absolute;margin-left:951.967163pt;margin-top:20.771620pt;width:6.25pt;height:21.25pt;mso-position-horizontal-relative:page;mso-position-vertical-relative:paragraph;z-index:-591184" type="#_x0000_t202" filled="false" stroked="false">
            <v:textbox inset="0,0,0,0">
              <w:txbxContent>
                <w:p>
                  <w:pPr>
                    <w:spacing w:line="42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 w:hAnsi="Arial"/>
                      <w:color w:val="979797"/>
                      <w:w w:val="85"/>
                      <w:sz w:val="42"/>
                    </w:rPr>
                    <w:t>·</w:t>
                  </w:r>
                  <w:r>
                    <w:rPr>
                      <w:rFonts w:ascii="Arial" w:hAns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5"/>
          <w:position w:val="-2"/>
          <w:sz w:val="19"/>
        </w:rPr>
        <w:t>'</w:t>
        <w:tab/>
      </w:r>
      <w:r>
        <w:rPr>
          <w:rFonts w:ascii="Times New Roman"/>
          <w:color w:val="979797"/>
          <w:w w:val="75"/>
          <w:sz w:val="38"/>
        </w:rPr>
        <w:t>"'</w:t>
      </w:r>
      <w:r>
        <w:rPr>
          <w:rFonts w:ascii="Times New Roman"/>
          <w:sz w:val="38"/>
        </w:rPr>
      </w:r>
    </w:p>
    <w:p>
      <w:pPr>
        <w:spacing w:after="0" w:line="74" w:lineRule="atLeast"/>
        <w:jc w:val="left"/>
        <w:rPr>
          <w:rFonts w:ascii="Times New Roman" w:hAnsi="Times New Roman" w:cs="Times New Roman" w:eastAsia="Times New Roman"/>
          <w:sz w:val="38"/>
          <w:szCs w:val="38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2498" w:space="1199"/>
            <w:col w:w="2006" w:space="40"/>
            <w:col w:w="2754" w:space="40"/>
            <w:col w:w="997" w:space="5663"/>
            <w:col w:w="15983"/>
          </w:cols>
        </w:sectPr>
      </w:pPr>
    </w:p>
    <w:p>
      <w:pPr>
        <w:tabs>
          <w:tab w:pos="2127" w:val="left" w:leader="none"/>
        </w:tabs>
        <w:spacing w:line="690" w:lineRule="atLeast" w:before="0"/>
        <w:ind w:left="81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979797"/>
          <w:position w:val="2"/>
          <w:sz w:val="8"/>
        </w:rPr>
        <w:t>'         </w:t>
      </w:r>
      <w:r>
        <w:rPr>
          <w:rFonts w:ascii="Arial"/>
          <w:color w:val="979797"/>
          <w:w w:val="135"/>
          <w:position w:val="2"/>
          <w:sz w:val="8"/>
        </w:rPr>
        <w:t>I</w:t>
        <w:tab/>
      </w:r>
      <w:r>
        <w:rPr>
          <w:rFonts w:ascii="Times New Roman"/>
          <w:i/>
          <w:color w:val="979797"/>
          <w:w w:val="75"/>
          <w:sz w:val="12"/>
        </w:rPr>
        <w:t>':...</w:t>
      </w:r>
      <w:r>
        <w:rPr>
          <w:rFonts w:ascii="Times New Roman"/>
          <w:i/>
          <w:color w:val="979797"/>
          <w:spacing w:val="4"/>
          <w:w w:val="75"/>
          <w:sz w:val="12"/>
        </w:rPr>
        <w:t> </w:t>
      </w:r>
      <w:r>
        <w:rPr>
          <w:rFonts w:ascii="Times New Roman"/>
          <w:color w:val="979797"/>
          <w:w w:val="75"/>
          <w:sz w:val="12"/>
        </w:rPr>
        <w:t>.</w:t>
      </w:r>
      <w:r>
        <w:rPr>
          <w:rFonts w:ascii="Times New Roman"/>
          <w:color w:val="1CD1D1"/>
          <w:w w:val="75"/>
          <w:sz w:val="12"/>
        </w:rPr>
        <w:t>.;:o-</w:t>
      </w:r>
      <w:r>
        <w:rPr>
          <w:rFonts w:ascii="Times New Roman"/>
          <w:color w:val="979797"/>
          <w:w w:val="75"/>
          <w:sz w:val="12"/>
        </w:rPr>
        <w:t>1</w:t>
      </w:r>
      <w:r>
        <w:rPr>
          <w:rFonts w:ascii="Times New Roman"/>
          <w:sz w:val="12"/>
        </w:rPr>
      </w:r>
    </w:p>
    <w:p>
      <w:pPr>
        <w:tabs>
          <w:tab w:pos="1018" w:val="left" w:leader="none"/>
          <w:tab w:pos="2165" w:val="left" w:leader="none"/>
        </w:tabs>
        <w:spacing w:line="18" w:lineRule="exact" w:before="0"/>
        <w:ind w:left="80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/>
          <w:color w:val="979797"/>
          <w:w w:val="60"/>
          <w:position w:val="2"/>
          <w:sz w:val="2"/>
        </w:rPr>
        <w:t>&lt;</w:t>
        <w:tab/>
      </w:r>
      <w:r>
        <w:rPr>
          <w:rFonts w:ascii="Arial" w:hAnsi="Arial"/>
          <w:color w:val="979797"/>
          <w:w w:val="160"/>
          <w:position w:val="2"/>
          <w:sz w:val="8"/>
        </w:rPr>
        <w:t>I</w:t>
        <w:tab/>
      </w:r>
      <w:r>
        <w:rPr>
          <w:rFonts w:ascii="Arial" w:hAnsi="Arial"/>
          <w:color w:val="979797"/>
          <w:spacing w:val="-1"/>
          <w:w w:val="195"/>
          <w:sz w:val="8"/>
        </w:rPr>
        <w:t>\\,\</w:t>
      </w:r>
      <w:r>
        <w:rPr>
          <w:rFonts w:ascii="Arial" w:hAnsi="Arial"/>
          <w:color w:val="979797"/>
          <w:spacing w:val="-32"/>
          <w:w w:val="195"/>
          <w:sz w:val="8"/>
        </w:rPr>
        <w:t> </w:t>
      </w:r>
      <w:r>
        <w:rPr>
          <w:rFonts w:ascii="Arial" w:hAnsi="Arial"/>
          <w:color w:val="B5B5B5"/>
          <w:w w:val="365"/>
          <w:sz w:val="8"/>
        </w:rPr>
        <w:t>.</w:t>
      </w:r>
      <w:r>
        <w:rPr>
          <w:rFonts w:ascii="Arial" w:hAnsi="Arial"/>
          <w:color w:val="B5B5B5"/>
          <w:spacing w:val="-69"/>
          <w:w w:val="365"/>
          <w:sz w:val="8"/>
        </w:rPr>
        <w:t> </w:t>
      </w:r>
      <w:r>
        <w:rPr>
          <w:rFonts w:ascii="Arial" w:hAnsi="Arial"/>
          <w:color w:val="979797"/>
          <w:w w:val="80"/>
          <w:sz w:val="8"/>
        </w:rPr>
        <w:t>·1</w:t>
      </w:r>
      <w:r>
        <w:rPr>
          <w:rFonts w:ascii="Arial" w:hAnsi="Arial"/>
          <w:sz w:val="8"/>
        </w:rPr>
      </w:r>
    </w:p>
    <w:p>
      <w:pPr>
        <w:tabs>
          <w:tab w:pos="2127" w:val="left" w:leader="none"/>
          <w:tab w:pos="2662" w:val="left" w:leader="none"/>
        </w:tabs>
        <w:spacing w:line="687" w:lineRule="atLeast" w:before="0"/>
        <w:ind w:left="156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Times New Roman"/>
          <w:color w:val="979797"/>
          <w:w w:val="80"/>
          <w:sz w:val="14"/>
        </w:rPr>
        <w:t>&lt;-'</w:t>
        <w:tab/>
      </w:r>
      <w:r>
        <w:rPr>
          <w:rFonts w:ascii="Arial"/>
          <w:color w:val="979797"/>
          <w:sz w:val="11"/>
        </w:rPr>
        <w:t>fl</w:t>
        <w:tab/>
      </w:r>
      <w:r>
        <w:rPr>
          <w:rFonts w:ascii="Times New Roman"/>
          <w:color w:val="979797"/>
          <w:spacing w:val="-57"/>
          <w:w w:val="90"/>
          <w:sz w:val="14"/>
        </w:rPr>
        <w:t>&lt;</w:t>
      </w:r>
      <w:r>
        <w:rPr>
          <w:rFonts w:ascii="Arial"/>
          <w:color w:val="979797"/>
          <w:spacing w:val="-39"/>
          <w:w w:val="90"/>
          <w:position w:val="-2"/>
          <w:sz w:val="8"/>
        </w:rPr>
        <w:t>.</w:t>
      </w:r>
      <w:r>
        <w:rPr>
          <w:rFonts w:ascii="Times New Roman"/>
          <w:color w:val="979797"/>
          <w:spacing w:val="-15"/>
          <w:w w:val="90"/>
          <w:sz w:val="14"/>
        </w:rPr>
        <w:t>-</w:t>
      </w:r>
      <w:r>
        <w:rPr>
          <w:rFonts w:ascii="Times New Roman"/>
          <w:color w:val="979797"/>
          <w:w w:val="90"/>
          <w:sz w:val="14"/>
        </w:rPr>
        <w:t>.</w:t>
      </w:r>
      <w:r>
        <w:rPr>
          <w:rFonts w:ascii="Times New Roman"/>
          <w:color w:val="979797"/>
          <w:spacing w:val="-50"/>
          <w:w w:val="90"/>
          <w:sz w:val="14"/>
        </w:rPr>
        <w:t>p</w:t>
      </w:r>
      <w:r>
        <w:rPr>
          <w:rFonts w:ascii="Arial"/>
          <w:color w:val="979797"/>
          <w:spacing w:val="-9"/>
          <w:w w:val="90"/>
          <w:position w:val="-2"/>
          <w:sz w:val="8"/>
        </w:rPr>
        <w:t>.</w:t>
      </w:r>
      <w:r>
        <w:rPr>
          <w:rFonts w:ascii="Times New Roman"/>
          <w:color w:val="979797"/>
          <w:spacing w:val="2"/>
          <w:w w:val="90"/>
          <w:sz w:val="14"/>
        </w:rPr>
        <w:t>.</w:t>
      </w:r>
      <w:r>
        <w:rPr>
          <w:rFonts w:ascii="Arial"/>
          <w:color w:val="979797"/>
          <w:w w:val="90"/>
          <w:position w:val="-2"/>
          <w:sz w:val="8"/>
        </w:rPr>
        <w:t>,</w:t>
      </w:r>
      <w:r>
        <w:rPr>
          <w:rFonts w:ascii="Arial"/>
          <w:sz w:val="8"/>
        </w:rPr>
      </w:r>
    </w:p>
    <w:p>
      <w:pPr>
        <w:tabs>
          <w:tab w:pos="2637" w:val="left" w:leader="none"/>
        </w:tabs>
        <w:spacing w:line="9" w:lineRule="atLeast" w:before="0"/>
        <w:ind w:left="807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/>
        <w:pict>
          <v:shape style="position:absolute;margin-left:419.732666pt;margin-top:8.740993pt;width:2.9pt;height:10.65pt;mso-position-horizontal-relative:page;mso-position-vertical-relative:paragraph;z-index:-592216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w w:val="30"/>
                      <w:sz w:val="21"/>
                    </w:rPr>
                    <w:t>&lt;-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spacing w:val="-16"/>
          <w:w w:val="8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8"/>
          <w:w w:val="80"/>
          <w:sz w:val="30"/>
          <w:szCs w:val="30"/>
        </w:rPr>
        <w:t>•</w:t>
        <w:tab/>
      </w:r>
      <w:r>
        <w:rPr>
          <w:rFonts w:ascii="Arial" w:hAnsi="Arial" w:cs="Arial" w:eastAsia="Arial"/>
          <w:color w:val="979797"/>
          <w:w w:val="95"/>
          <w:position w:val="-21"/>
          <w:sz w:val="61"/>
          <w:szCs w:val="61"/>
        </w:rPr>
        <w:t>.</w:t>
      </w:r>
      <w:r>
        <w:rPr>
          <w:rFonts w:ascii="Arial" w:hAnsi="Arial" w:cs="Arial" w:eastAsia="Arial"/>
          <w:sz w:val="61"/>
          <w:szCs w:val="61"/>
        </w:rPr>
      </w:r>
    </w:p>
    <w:p>
      <w:pPr>
        <w:spacing w:line="653" w:lineRule="atLeast" w:before="0"/>
        <w:ind w:left="15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 w:hAnsi="Arial" w:cs="Arial" w:eastAsia="Arial"/>
          <w:color w:val="979797"/>
          <w:sz w:val="6"/>
          <w:szCs w:val="6"/>
        </w:rPr>
        <w:t>Gi.</w:t>
      </w:r>
      <w:r>
        <w:rPr>
          <w:rFonts w:ascii="Arial" w:hAnsi="Arial" w:cs="Arial" w:eastAsia="Arial"/>
          <w:color w:val="979797"/>
          <w:spacing w:val="-23"/>
          <w:sz w:val="6"/>
          <w:szCs w:val="6"/>
        </w:rPr>
        <w:t>2</w:t>
      </w:r>
      <w:r>
        <w:rPr>
          <w:rFonts w:ascii="Times New Roman" w:hAnsi="Times New Roman" w:cs="Times New Roman" w:eastAsia="Times New Roman"/>
          <w:color w:val="979797"/>
          <w:spacing w:val="-104"/>
          <w:position w:val="-42"/>
          <w:sz w:val="65"/>
          <w:szCs w:val="65"/>
        </w:rPr>
        <w:t>.</w:t>
      </w:r>
      <w:r>
        <w:rPr>
          <w:rFonts w:ascii="Arial" w:hAnsi="Arial" w:cs="Arial" w:eastAsia="Arial"/>
          <w:color w:val="979797"/>
          <w:spacing w:val="-12"/>
          <w:position w:val="-2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color w:val="979797"/>
          <w:spacing w:val="-110"/>
          <w:position w:val="-42"/>
          <w:sz w:val="65"/>
          <w:szCs w:val="65"/>
        </w:rPr>
        <w:t>.</w:t>
      </w:r>
      <w:r>
        <w:rPr>
          <w:rFonts w:ascii="Times New Roman" w:hAnsi="Times New Roman" w:cs="Times New Roman" w:eastAsia="Times New Roman"/>
          <w:color w:val="979797"/>
          <w:spacing w:val="5"/>
          <w:sz w:val="8"/>
          <w:szCs w:val="8"/>
        </w:rPr>
        <w:t>\</w:t>
      </w:r>
      <w:r>
        <w:rPr>
          <w:rFonts w:ascii="Arial" w:hAnsi="Arial" w:cs="Arial" w:eastAsia="Arial"/>
          <w:color w:val="979797"/>
          <w:spacing w:val="-8"/>
          <w:position w:val="-2"/>
          <w:sz w:val="8"/>
          <w:szCs w:val="8"/>
        </w:rPr>
        <w:t>\</w:t>
      </w:r>
      <w:r>
        <w:rPr>
          <w:rFonts w:ascii="Times New Roman" w:hAnsi="Times New Roman" w:cs="Times New Roman" w:eastAsia="Times New Roman"/>
          <w:color w:val="979797"/>
          <w:spacing w:val="1"/>
          <w:sz w:val="8"/>
          <w:szCs w:val="8"/>
        </w:rPr>
        <w:t>I</w:t>
      </w:r>
      <w:r>
        <w:rPr>
          <w:rFonts w:ascii="Arial" w:hAnsi="Arial" w:cs="Arial" w:eastAsia="Arial"/>
          <w:color w:val="979797"/>
          <w:position w:val="-2"/>
          <w:sz w:val="8"/>
          <w:szCs w:val="8"/>
        </w:rPr>
        <w:t>I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580" w:lineRule="atLeast" w:before="0"/>
        <w:ind w:left="0" w:right="11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170"/>
        </w:rPr>
        <w:br w:type="column"/>
      </w:r>
      <w:r>
        <w:rPr>
          <w:rFonts w:ascii="Arial"/>
          <w:color w:val="979797"/>
          <w:w w:val="170"/>
          <w:sz w:val="16"/>
        </w:rPr>
        <w:t>t</w:t>
      </w:r>
      <w:r>
        <w:rPr>
          <w:rFonts w:ascii="Arial"/>
          <w:color w:val="979797"/>
          <w:spacing w:val="-43"/>
          <w:w w:val="170"/>
          <w:sz w:val="16"/>
        </w:rPr>
        <w:t> </w:t>
      </w:r>
      <w:r>
        <w:rPr>
          <w:rFonts w:ascii="Arial"/>
          <w:color w:val="979797"/>
          <w:w w:val="145"/>
          <w:sz w:val="16"/>
        </w:rPr>
        <w:t>/</w:t>
      </w:r>
      <w:r>
        <w:rPr>
          <w:rFonts w:ascii="Arial"/>
          <w:color w:val="979797"/>
          <w:spacing w:val="-30"/>
          <w:w w:val="145"/>
          <w:sz w:val="16"/>
        </w:rPr>
        <w:t> </w:t>
      </w:r>
      <w:r>
        <w:rPr>
          <w:rFonts w:ascii="Arial"/>
          <w:color w:val="979797"/>
          <w:w w:val="145"/>
          <w:sz w:val="16"/>
        </w:rPr>
        <w:t>/</w:t>
      </w:r>
      <w:r>
        <w:rPr>
          <w:rFonts w:ascii="Arial"/>
          <w:sz w:val="16"/>
        </w:rPr>
      </w:r>
    </w:p>
    <w:p>
      <w:pPr>
        <w:tabs>
          <w:tab w:pos="420" w:val="left" w:leader="none"/>
        </w:tabs>
        <w:spacing w:line="209" w:lineRule="atLeast" w:before="136"/>
        <w:ind w:left="0" w:right="0" w:firstLine="0"/>
        <w:jc w:val="right"/>
        <w:rPr>
          <w:rFonts w:ascii="Times New Roman" w:hAnsi="Times New Roman" w:cs="Times New Roman" w:eastAsia="Times New Roman"/>
          <w:sz w:val="5"/>
          <w:szCs w:val="5"/>
        </w:rPr>
      </w:pPr>
      <w:r>
        <w:rPr>
          <w:rFonts w:ascii="Times New Roman"/>
          <w:color w:val="979797"/>
          <w:w w:val="490"/>
          <w:sz w:val="4"/>
        </w:rPr>
        <w:t>/</w:t>
        <w:tab/>
      </w:r>
      <w:r>
        <w:rPr>
          <w:rFonts w:ascii="Times New Roman"/>
          <w:color w:val="979797"/>
          <w:w w:val="360"/>
          <w:sz w:val="5"/>
        </w:rPr>
        <w:t>/</w:t>
      </w:r>
      <w:r>
        <w:rPr>
          <w:rFonts w:ascii="Times New Roman"/>
          <w:sz w:val="5"/>
        </w:rPr>
      </w:r>
    </w:p>
    <w:p>
      <w:pPr>
        <w:spacing w:line="653" w:lineRule="atLeast"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8"/>
          <w:w w:val="60"/>
          <w:position w:val="-12"/>
          <w:sz w:val="28"/>
          <w:szCs w:val="28"/>
        </w:rPr>
        <w:t>•</w:t>
      </w:r>
      <w:r>
        <w:rPr>
          <w:rFonts w:ascii="Arial" w:hAnsi="Arial" w:cs="Arial" w:eastAsia="Arial"/>
          <w:color w:val="979797"/>
          <w:spacing w:val="-14"/>
          <w:w w:val="6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979797"/>
          <w:spacing w:val="-22"/>
          <w:w w:val="60"/>
          <w:position w:val="-12"/>
          <w:sz w:val="28"/>
          <w:szCs w:val="28"/>
        </w:rPr>
        <w:t>•</w:t>
      </w:r>
      <w:r>
        <w:rPr>
          <w:rFonts w:ascii="Arial" w:hAnsi="Arial" w:cs="Arial" w:eastAsia="Arial"/>
          <w:color w:val="979797"/>
          <w:spacing w:val="-14"/>
          <w:w w:val="60"/>
          <w:sz w:val="16"/>
          <w:szCs w:val="16"/>
        </w:rPr>
        <w:t>..</w:t>
      </w:r>
      <w:r>
        <w:rPr>
          <w:rFonts w:ascii="Arial" w:hAnsi="Arial" w:cs="Arial" w:eastAsia="Arial"/>
          <w:sz w:val="16"/>
          <w:szCs w:val="16"/>
        </w:rPr>
      </w:r>
    </w:p>
    <w:p>
      <w:pPr>
        <w:tabs>
          <w:tab w:pos="1553" w:val="left" w:leader="none"/>
        </w:tabs>
        <w:spacing w:line="653" w:lineRule="atLeast" w:before="0"/>
        <w:ind w:left="58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10"/>
        </w:rPr>
        <w:br w:type="column"/>
      </w:r>
      <w:r>
        <w:rPr>
          <w:rFonts w:ascii="Times New Roman"/>
          <w:i/>
          <w:color w:val="979797"/>
          <w:spacing w:val="-1"/>
          <w:w w:val="110"/>
          <w:sz w:val="12"/>
        </w:rPr>
        <w:t>,_,c_,,.YCxJ'</w:t>
        <w:tab/>
      </w:r>
      <w:r>
        <w:rPr>
          <w:rFonts w:ascii="Times New Roman"/>
          <w:color w:val="979797"/>
          <w:w w:val="155"/>
          <w:sz w:val="12"/>
        </w:rPr>
        <w:t>"'</w:t>
      </w:r>
      <w:r>
        <w:rPr>
          <w:rFonts w:ascii="Times New Roman"/>
          <w:sz w:val="12"/>
        </w:rPr>
      </w:r>
    </w:p>
    <w:p>
      <w:pPr>
        <w:tabs>
          <w:tab w:pos="5429" w:val="left" w:leader="none"/>
        </w:tabs>
        <w:spacing w:line="375" w:lineRule="atLeast" w:before="0"/>
        <w:ind w:left="807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w w:val="70"/>
        </w:rPr>
        <w:br w:type="column"/>
      </w:r>
      <w:r>
        <w:rPr>
          <w:rFonts w:ascii="Arial" w:hAnsi="Arial"/>
          <w:color w:val="979797"/>
          <w:w w:val="70"/>
          <w:sz w:val="46"/>
        </w:rPr>
        <w:t>,,</w:t>
      </w:r>
      <w:r>
        <w:rPr>
          <w:rFonts w:ascii="Arial" w:hAnsi="Arial"/>
          <w:color w:val="979797"/>
          <w:spacing w:val="28"/>
          <w:w w:val="70"/>
          <w:sz w:val="46"/>
        </w:rPr>
        <w:t> </w:t>
      </w:r>
      <w:r>
        <w:rPr>
          <w:rFonts w:ascii="Times New Roman" w:hAnsi="Times New Roman"/>
          <w:color w:val="979797"/>
          <w:spacing w:val="-12"/>
          <w:w w:val="70"/>
          <w:position w:val="15"/>
          <w:sz w:val="21"/>
        </w:rPr>
        <w:t>'</w:t>
      </w:r>
      <w:r>
        <w:rPr>
          <w:rFonts w:ascii="Arial" w:hAnsi="Arial"/>
          <w:color w:val="979797"/>
          <w:spacing w:val="-59"/>
          <w:w w:val="70"/>
          <w:sz w:val="40"/>
        </w:rPr>
        <w:t>·</w:t>
      </w:r>
      <w:r>
        <w:rPr>
          <w:rFonts w:ascii="Arial" w:hAnsi="Arial"/>
          <w:color w:val="979797"/>
          <w:w w:val="70"/>
          <w:sz w:val="40"/>
        </w:rPr>
        <w:t>"'</w:t>
        <w:tab/>
      </w:r>
      <w:r>
        <w:rPr>
          <w:rFonts w:ascii="Times New Roman" w:hAnsi="Times New Roman"/>
          <w:color w:val="979797"/>
          <w:w w:val="60"/>
          <w:position w:val="-10"/>
          <w:sz w:val="38"/>
        </w:rPr>
        <w:t>"'</w:t>
      </w:r>
      <w:r>
        <w:rPr>
          <w:rFonts w:ascii="Times New Roman" w:hAnsi="Times New Roman"/>
          <w:sz w:val="38"/>
        </w:rPr>
      </w:r>
    </w:p>
    <w:p>
      <w:pPr>
        <w:spacing w:line="384" w:lineRule="atLeast" w:before="0"/>
        <w:ind w:left="3663" w:right="0" w:firstLine="0"/>
        <w:jc w:val="left"/>
        <w:rPr>
          <w:rFonts w:ascii="Arial" w:hAnsi="Arial" w:cs="Arial" w:eastAsia="Arial"/>
          <w:sz w:val="49"/>
          <w:szCs w:val="49"/>
        </w:rPr>
      </w:pPr>
      <w:r>
        <w:rPr/>
        <w:pict>
          <v:shape style="position:absolute;margin-left:825.123413pt;margin-top:36.641609pt;width:2.8pt;height:4pt;mso-position-horizontal-relative:page;mso-position-vertical-relative:paragraph;z-index:-591112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25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79797"/>
          <w:spacing w:val="-38"/>
          <w:w w:val="165"/>
          <w:sz w:val="49"/>
        </w:rPr>
        <w:t>-</w:t>
      </w:r>
      <w:r>
        <w:rPr>
          <w:rFonts w:ascii="Arial" w:hAnsi="Arial"/>
          <w:color w:val="979797"/>
          <w:w w:val="165"/>
          <w:sz w:val="49"/>
        </w:rPr>
        <w:t>­</w:t>
      </w:r>
      <w:r>
        <w:rPr>
          <w:rFonts w:ascii="Arial" w:hAnsi="Arial"/>
          <w:sz w:val="49"/>
        </w:rPr>
      </w:r>
    </w:p>
    <w:p>
      <w:pPr>
        <w:tabs>
          <w:tab w:pos="1132" w:val="left" w:leader="none"/>
        </w:tabs>
        <w:spacing w:line="637" w:lineRule="atLeast" w:before="0"/>
        <w:ind w:left="80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50"/>
        </w:rPr>
        <w:br w:type="column"/>
      </w:r>
      <w:r>
        <w:rPr>
          <w:rFonts w:ascii="Arial"/>
          <w:color w:val="979797"/>
          <w:w w:val="150"/>
          <w:sz w:val="8"/>
        </w:rPr>
        <w:t>I</w:t>
        <w:tab/>
      </w:r>
      <w:r>
        <w:rPr>
          <w:rFonts w:ascii="Times New Roman"/>
          <w:color w:val="979797"/>
          <w:w w:val="140"/>
          <w:position w:val="1"/>
          <w:sz w:val="6"/>
        </w:rPr>
        <w:t>GU</w:t>
      </w:r>
      <w:r>
        <w:rPr>
          <w:rFonts w:ascii="Times New Roman"/>
          <w:sz w:val="6"/>
        </w:rPr>
      </w:r>
    </w:p>
    <w:p>
      <w:pPr>
        <w:spacing w:line="24" w:lineRule="atLeast" w:before="0"/>
        <w:ind w:left="8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979797"/>
          <w:w w:val="7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611" w:lineRule="atLeast" w:before="0"/>
        <w:ind w:left="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75"/>
        </w:rPr>
        <w:br w:type="column"/>
      </w:r>
      <w:r>
        <w:rPr>
          <w:rFonts w:ascii="Times New Roman"/>
          <w:color w:val="979797"/>
          <w:w w:val="75"/>
          <w:position w:val="5"/>
          <w:sz w:val="10"/>
        </w:rPr>
        <w:t>8</w:t>
      </w:r>
      <w:r>
        <w:rPr>
          <w:rFonts w:ascii="Times New Roman"/>
          <w:color w:val="979797"/>
          <w:spacing w:val="3"/>
          <w:w w:val="75"/>
          <w:sz w:val="19"/>
        </w:rPr>
        <w:t>1</w:t>
      </w:r>
      <w:r>
        <w:rPr>
          <w:rFonts w:ascii="Times New Roman"/>
          <w:color w:val="E41818"/>
          <w:spacing w:val="1"/>
          <w:w w:val="75"/>
          <w:sz w:val="19"/>
        </w:rPr>
        <w:t>1\</w:t>
      </w:r>
      <w:r>
        <w:rPr>
          <w:rFonts w:ascii="Times New Roman"/>
          <w:sz w:val="19"/>
        </w:rPr>
      </w:r>
    </w:p>
    <w:p>
      <w:pPr>
        <w:spacing w:line="108" w:lineRule="atLeast" w:before="66"/>
        <w:ind w:left="225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130"/>
          <w:sz w:val="9"/>
        </w:rPr>
        <w:t>w</w:t>
      </w:r>
      <w:r>
        <w:rPr>
          <w:rFonts w:ascii="Times New Roman"/>
          <w:sz w:val="9"/>
        </w:rPr>
      </w:r>
    </w:p>
    <w:p>
      <w:pPr>
        <w:spacing w:after="0" w:line="108" w:lineRule="atLeast"/>
        <w:jc w:val="lef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2503" w:space="2699"/>
            <w:col w:w="2829" w:space="40"/>
            <w:col w:w="469" w:space="40"/>
            <w:col w:w="867" w:space="40"/>
            <w:col w:w="815" w:space="40"/>
            <w:col w:w="1685" w:space="3070"/>
            <w:col w:w="5566" w:space="1140"/>
            <w:col w:w="1257" w:space="40"/>
            <w:col w:w="8080"/>
          </w:cols>
        </w:sectPr>
      </w:pPr>
    </w:p>
    <w:p>
      <w:pPr>
        <w:spacing w:line="575" w:lineRule="atLeast" w:before="0"/>
        <w:ind w:left="801" w:right="0" w:hanging="7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i/>
          <w:color w:val="979797"/>
          <w:spacing w:val="-4"/>
          <w:w w:val="95"/>
          <w:sz w:val="14"/>
        </w:rPr>
        <w:t>!&lt;-</w:t>
      </w:r>
      <w:r>
        <w:rPr>
          <w:rFonts w:ascii="Times New Roman"/>
          <w:i/>
          <w:color w:val="979797"/>
          <w:spacing w:val="-2"/>
          <w:w w:val="95"/>
          <w:position w:val="6"/>
          <w:sz w:val="12"/>
        </w:rPr>
        <w:t>9</w:t>
      </w:r>
      <w:r>
        <w:rPr>
          <w:rFonts w:ascii="Times New Roman"/>
          <w:i/>
          <w:color w:val="979797"/>
          <w:spacing w:val="15"/>
          <w:w w:val="95"/>
          <w:position w:val="6"/>
          <w:sz w:val="12"/>
        </w:rPr>
        <w:t> </w:t>
      </w:r>
      <w:r>
        <w:rPr>
          <w:rFonts w:ascii="Arial"/>
          <w:color w:val="979797"/>
          <w:w w:val="95"/>
          <w:sz w:val="8"/>
        </w:rPr>
        <w:t>I</w:t>
      </w:r>
      <w:r>
        <w:rPr>
          <w:rFonts w:ascii="Arial"/>
          <w:color w:val="979797"/>
          <w:spacing w:val="11"/>
          <w:w w:val="95"/>
          <w:sz w:val="8"/>
        </w:rPr>
        <w:t> </w:t>
      </w:r>
      <w:r>
        <w:rPr>
          <w:rFonts w:ascii="Times New Roman"/>
          <w:i/>
          <w:color w:val="979797"/>
          <w:w w:val="95"/>
          <w:sz w:val="12"/>
        </w:rPr>
        <w:t>9</w:t>
      </w:r>
      <w:r>
        <w:rPr>
          <w:rFonts w:ascii="Times New Roman"/>
          <w:sz w:val="12"/>
        </w:rPr>
      </w:r>
    </w:p>
    <w:p>
      <w:pPr>
        <w:spacing w:line="28" w:lineRule="atLeast" w:before="0"/>
        <w:ind w:left="80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tabs>
          <w:tab w:pos="1062" w:val="left" w:leader="none"/>
          <w:tab w:pos="1987" w:val="left" w:leader="none"/>
          <w:tab w:pos="2388" w:val="left" w:leader="none"/>
          <w:tab w:pos="3548" w:val="left" w:leader="none"/>
        </w:tabs>
        <w:spacing w:line="488" w:lineRule="atLeast" w:before="0"/>
        <w:ind w:left="79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 w:hAnsi="Arial"/>
          <w:color w:val="979797"/>
          <w:spacing w:val="-8"/>
          <w:w w:val="105"/>
          <w:sz w:val="8"/>
        </w:rPr>
        <w:t>\</w:t>
      </w:r>
      <w:r>
        <w:rPr>
          <w:rFonts w:ascii="Arial" w:hAnsi="Arial"/>
          <w:color w:val="979797"/>
          <w:w w:val="105"/>
          <w:sz w:val="8"/>
        </w:rPr>
        <w:t>1</w:t>
        <w:tab/>
      </w:r>
      <w:r>
        <w:rPr>
          <w:rFonts w:ascii="Arial" w:hAnsi="Arial"/>
          <w:color w:val="979797"/>
          <w:w w:val="115"/>
          <w:sz w:val="10"/>
        </w:rPr>
        <w:t>L</w:t>
      </w:r>
      <w:r>
        <w:rPr>
          <w:rFonts w:ascii="Arial" w:hAnsi="Arial"/>
          <w:color w:val="979797"/>
          <w:spacing w:val="19"/>
          <w:w w:val="115"/>
          <w:sz w:val="10"/>
        </w:rPr>
        <w:t> </w:t>
      </w:r>
      <w:r>
        <w:rPr>
          <w:rFonts w:ascii="Arial" w:hAnsi="Arial"/>
          <w:color w:val="979797"/>
          <w:spacing w:val="-26"/>
          <w:w w:val="120"/>
          <w:sz w:val="10"/>
        </w:rPr>
        <w:t>x</w:t>
      </w:r>
      <w:r>
        <w:rPr>
          <w:rFonts w:ascii="Arial" w:hAnsi="Arial"/>
          <w:color w:val="979797"/>
          <w:w w:val="120"/>
          <w:sz w:val="10"/>
        </w:rPr>
        <w:t>\</w:t>
        <w:tab/>
      </w:r>
      <w:r>
        <w:rPr>
          <w:rFonts w:ascii="Arial" w:hAnsi="Arial"/>
          <w:color w:val="979797"/>
          <w:sz w:val="10"/>
        </w:rPr>
        <w:t>_,</w:t>
      </w:r>
      <w:r>
        <w:rPr>
          <w:rFonts w:ascii="Arial" w:hAnsi="Arial"/>
          <w:color w:val="979797"/>
          <w:spacing w:val="-7"/>
          <w:sz w:val="10"/>
        </w:rPr>
        <w:t> </w:t>
      </w:r>
      <w:r>
        <w:rPr>
          <w:rFonts w:ascii="Arial" w:hAnsi="Arial"/>
          <w:color w:val="979797"/>
          <w:w w:val="160"/>
          <w:sz w:val="10"/>
        </w:rPr>
        <w:t>·</w:t>
        <w:tab/>
      </w:r>
      <w:r>
        <w:rPr>
          <w:rFonts w:ascii="Arial" w:hAnsi="Arial"/>
          <w:color w:val="979797"/>
          <w:sz w:val="10"/>
        </w:rPr>
        <w:t>----..-</w:t>
        <w:tab/>
      </w:r>
      <w:r>
        <w:rPr>
          <w:rFonts w:ascii="Arial" w:hAnsi="Arial"/>
          <w:color w:val="00FFFF"/>
          <w:spacing w:val="-7"/>
          <w:w w:val="115"/>
          <w:sz w:val="10"/>
        </w:rPr>
        <w:t>.</w:t>
      </w:r>
      <w:r>
        <w:rPr>
          <w:rFonts w:ascii="Arial" w:hAnsi="Arial"/>
          <w:color w:val="00FFFF"/>
          <w:spacing w:val="-32"/>
          <w:w w:val="115"/>
          <w:sz w:val="10"/>
        </w:rPr>
        <w:t>,</w:t>
      </w:r>
      <w:r>
        <w:rPr>
          <w:rFonts w:ascii="Arial" w:hAnsi="Arial"/>
          <w:color w:val="979797"/>
          <w:w w:val="115"/>
          <w:sz w:val="10"/>
        </w:rPr>
        <w:t>-</w:t>
      </w:r>
      <w:r>
        <w:rPr>
          <w:rFonts w:ascii="Arial" w:hAnsi="Arial"/>
          <w:sz w:val="10"/>
        </w:rPr>
      </w:r>
    </w:p>
    <w:p>
      <w:pPr>
        <w:tabs>
          <w:tab w:pos="2248" w:val="left" w:leader="none"/>
          <w:tab w:pos="2656" w:val="left" w:leader="none"/>
        </w:tabs>
        <w:spacing w:line="578" w:lineRule="atLeast" w:before="0"/>
        <w:ind w:left="795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140"/>
        </w:rPr>
        <w:br w:type="column"/>
      </w:r>
      <w:r>
        <w:rPr>
          <w:rFonts w:ascii="Arial"/>
          <w:color w:val="979797"/>
          <w:w w:val="140"/>
          <w:sz w:val="6"/>
        </w:rPr>
        <w:t>"'</w:t>
        <w:tab/>
      </w:r>
      <w:r>
        <w:rPr>
          <w:rFonts w:ascii="Arial"/>
          <w:color w:val="979797"/>
          <w:w w:val="105"/>
          <w:sz w:val="6"/>
        </w:rPr>
        <w:t>I</w:t>
        <w:tab/>
      </w:r>
      <w:r>
        <w:rPr>
          <w:rFonts w:ascii="Arial"/>
          <w:color w:val="979797"/>
          <w:w w:val="140"/>
          <w:sz w:val="6"/>
        </w:rPr>
        <w:t>.,.   </w:t>
      </w:r>
      <w:r>
        <w:rPr>
          <w:rFonts w:ascii="Arial"/>
          <w:color w:val="979797"/>
          <w:spacing w:val="14"/>
          <w:w w:val="140"/>
          <w:sz w:val="6"/>
        </w:rPr>
        <w:t> </w:t>
      </w:r>
      <w:r>
        <w:rPr>
          <w:rFonts w:ascii="Times New Roman"/>
          <w:color w:val="979797"/>
          <w:w w:val="80"/>
          <w:sz w:val="11"/>
        </w:rPr>
        <w:t>11</w:t>
      </w:r>
      <w:r>
        <w:rPr>
          <w:rFonts w:ascii="Times New Roman"/>
          <w:sz w:val="11"/>
        </w:rPr>
      </w:r>
    </w:p>
    <w:p>
      <w:pPr>
        <w:spacing w:line="121" w:lineRule="exact" w:before="0"/>
        <w:ind w:left="0" w:right="63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979797"/>
          <w:w w:val="60"/>
          <w:sz w:val="14"/>
        </w:rPr>
        <w:t>\&lt;-9</w:t>
      </w:r>
      <w:r>
        <w:rPr>
          <w:rFonts w:ascii="Arial"/>
          <w:sz w:val="14"/>
        </w:rPr>
      </w:r>
    </w:p>
    <w:p>
      <w:pPr>
        <w:spacing w:line="156" w:lineRule="atLeast" w:before="105"/>
        <w:ind w:left="0" w:right="0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979797"/>
          <w:w w:val="130"/>
          <w:sz w:val="23"/>
        </w:rPr>
        <w:t>.</w:t>
      </w:r>
      <w:r>
        <w:rPr>
          <w:rFonts w:ascii="Arial"/>
          <w:sz w:val="23"/>
        </w:rPr>
      </w:r>
    </w:p>
    <w:p>
      <w:pPr>
        <w:spacing w:line="583" w:lineRule="atLeast" w:before="0"/>
        <w:ind w:left="0" w:right="671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w w:val="230"/>
        </w:rPr>
        <w:br w:type="column"/>
      </w:r>
      <w:r>
        <w:rPr>
          <w:rFonts w:ascii="Arial"/>
          <w:i/>
          <w:color w:val="979797"/>
          <w:w w:val="230"/>
          <w:sz w:val="16"/>
        </w:rPr>
        <w:t>(</w:t>
      </w:r>
      <w:r>
        <w:rPr>
          <w:rFonts w:ascii="Arial"/>
          <w:sz w:val="16"/>
        </w:rPr>
      </w:r>
    </w:p>
    <w:p>
      <w:pPr>
        <w:tabs>
          <w:tab w:pos="2567" w:val="left" w:leader="none"/>
          <w:tab w:pos="4071" w:val="left" w:leader="none"/>
        </w:tabs>
        <w:spacing w:line="41" w:lineRule="exact" w:before="0"/>
        <w:ind w:left="79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979797"/>
          <w:w w:val="55"/>
          <w:position w:val="-7"/>
          <w:sz w:val="44"/>
        </w:rPr>
        <w:t>"'</w:t>
        <w:tab/>
      </w:r>
      <w:r>
        <w:rPr>
          <w:rFonts w:ascii="Arial"/>
          <w:color w:val="979797"/>
          <w:w w:val="55"/>
          <w:sz w:val="44"/>
        </w:rPr>
        <w:t>"'</w:t>
        <w:tab/>
      </w:r>
      <w:r>
        <w:rPr>
          <w:rFonts w:ascii="Times New Roman"/>
          <w:color w:val="979797"/>
          <w:w w:val="60"/>
          <w:position w:val="11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1662" w:val="left" w:leader="none"/>
        </w:tabs>
        <w:spacing w:line="488" w:lineRule="atLeast" w:before="0"/>
        <w:ind w:left="795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w w:val="20"/>
        </w:rPr>
        <w:br w:type="column"/>
      </w:r>
      <w:r>
        <w:rPr>
          <w:rFonts w:ascii="Arial" w:hAnsi="Arial"/>
          <w:color w:val="979797"/>
          <w:w w:val="20"/>
          <w:position w:val="-22"/>
          <w:sz w:val="49"/>
        </w:rPr>
        <w:t>·</w:t>
        <w:tab/>
      </w:r>
      <w:r>
        <w:rPr>
          <w:rFonts w:ascii="Times New Roman" w:hAnsi="Times New Roman"/>
          <w:color w:val="979797"/>
          <w:w w:val="55"/>
          <w:sz w:val="38"/>
        </w:rPr>
        <w:t>"'</w:t>
      </w:r>
      <w:r>
        <w:rPr>
          <w:rFonts w:ascii="Times New Roman" w:hAnsi="Times New Roman"/>
          <w:sz w:val="38"/>
        </w:rPr>
      </w:r>
    </w:p>
    <w:p>
      <w:pPr>
        <w:spacing w:line="488" w:lineRule="atLeast" w:before="0"/>
        <w:ind w:left="795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w w:val="75"/>
        </w:rPr>
        <w:br w:type="column"/>
      </w:r>
      <w:r>
        <w:rPr>
          <w:rFonts w:ascii="Arial"/>
          <w:color w:val="979797"/>
          <w:w w:val="75"/>
          <w:sz w:val="36"/>
        </w:rPr>
        <w:t>,</w:t>
      </w:r>
      <w:r>
        <w:rPr>
          <w:rFonts w:ascii="Arial"/>
          <w:color w:val="979797"/>
          <w:spacing w:val="-22"/>
          <w:w w:val="75"/>
          <w:sz w:val="36"/>
        </w:rPr>
        <w:t>,</w:t>
      </w:r>
      <w:r>
        <w:rPr>
          <w:rFonts w:ascii="Arial"/>
          <w:color w:val="979797"/>
          <w:spacing w:val="-43"/>
          <w:w w:val="75"/>
          <w:sz w:val="36"/>
        </w:rPr>
        <w:t>,</w:t>
      </w:r>
      <w:r>
        <w:rPr>
          <w:rFonts w:ascii="Arial"/>
          <w:color w:val="979797"/>
          <w:w w:val="75"/>
          <w:sz w:val="36"/>
        </w:rPr>
        <w:t>,</w:t>
      </w:r>
      <w:r>
        <w:rPr>
          <w:rFonts w:ascii="Arial"/>
          <w:sz w:val="36"/>
        </w:rPr>
      </w:r>
    </w:p>
    <w:p>
      <w:pPr>
        <w:spacing w:after="0" w:line="488" w:lineRule="atLeast"/>
        <w:jc w:val="left"/>
        <w:rPr>
          <w:rFonts w:ascii="Arial" w:hAnsi="Arial" w:cs="Arial" w:eastAsia="Arial"/>
          <w:sz w:val="36"/>
          <w:szCs w:val="36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1213" w:space="42"/>
            <w:col w:w="3623" w:space="737"/>
            <w:col w:w="3050" w:space="3375"/>
            <w:col w:w="4095" w:space="1808"/>
            <w:col w:w="1798" w:space="1752"/>
            <w:col w:w="9687"/>
          </w:cols>
        </w:sectPr>
      </w:pPr>
    </w:p>
    <w:p>
      <w:pPr>
        <w:tabs>
          <w:tab w:pos="2076" w:val="left" w:leader="none"/>
          <w:tab w:pos="2483" w:val="left" w:leader="none"/>
          <w:tab w:pos="3045" w:val="left" w:leader="none"/>
        </w:tabs>
        <w:spacing w:line="407" w:lineRule="atLeast" w:before="0"/>
        <w:ind w:left="80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w w:val="50"/>
          <w:position w:val="-2"/>
          <w:sz w:val="12"/>
        </w:rPr>
        <w:t>'</w:t>
        <w:tab/>
      </w:r>
      <w:r>
        <w:rPr>
          <w:rFonts w:ascii="Times New Roman"/>
          <w:color w:val="979797"/>
          <w:w w:val="55"/>
          <w:sz w:val="12"/>
        </w:rPr>
        <w:t>\</w:t>
        <w:tab/>
      </w:r>
      <w:r>
        <w:rPr>
          <w:rFonts w:ascii="Times New Roman"/>
          <w:color w:val="979797"/>
          <w:spacing w:val="-65"/>
          <w:w w:val="110"/>
          <w:sz w:val="12"/>
        </w:rPr>
        <w:t>\</w:t>
      </w:r>
      <w:r>
        <w:rPr>
          <w:rFonts w:ascii="Times New Roman"/>
          <w:i/>
          <w:color w:val="979797"/>
          <w:w w:val="110"/>
          <w:position w:val="7"/>
          <w:sz w:val="6"/>
        </w:rPr>
        <w:t>'f,</w:t>
      </w:r>
      <w:r>
        <w:rPr>
          <w:rFonts w:ascii="Times New Roman"/>
          <w:i/>
          <w:color w:val="979797"/>
          <w:spacing w:val="-19"/>
          <w:w w:val="110"/>
          <w:position w:val="7"/>
          <w:sz w:val="6"/>
        </w:rPr>
        <w:t>_</w:t>
      </w:r>
      <w:r>
        <w:rPr>
          <w:rFonts w:ascii="Times New Roman"/>
          <w:color w:val="979797"/>
          <w:w w:val="110"/>
          <w:sz w:val="12"/>
        </w:rPr>
        <w:t>'</w:t>
        <w:tab/>
      </w:r>
      <w:r>
        <w:rPr>
          <w:rFonts w:ascii="Times New Roman"/>
          <w:color w:val="979797"/>
          <w:spacing w:val="1"/>
          <w:w w:val="85"/>
          <w:sz w:val="12"/>
        </w:rPr>
        <w:t>"</w:t>
      </w:r>
      <w:r>
        <w:rPr>
          <w:rFonts w:ascii="Times New Roman"/>
          <w:color w:val="979797"/>
          <w:spacing w:val="-12"/>
          <w:w w:val="85"/>
          <w:position w:val="7"/>
          <w:sz w:val="6"/>
        </w:rPr>
        <w:t>/</w:t>
      </w:r>
      <w:r>
        <w:rPr>
          <w:rFonts w:ascii="Times New Roman"/>
          <w:color w:val="979797"/>
          <w:w w:val="85"/>
          <w:sz w:val="12"/>
        </w:rPr>
        <w:t>,,_</w:t>
      </w:r>
      <w:r>
        <w:rPr>
          <w:rFonts w:ascii="Times New Roman"/>
          <w:sz w:val="12"/>
        </w:rPr>
      </w:r>
    </w:p>
    <w:p>
      <w:pPr>
        <w:tabs>
          <w:tab w:pos="5383" w:val="left" w:leader="none"/>
        </w:tabs>
        <w:spacing w:line="382" w:lineRule="atLeast" w:before="0"/>
        <w:ind w:left="794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75"/>
        </w:rPr>
        <w:br w:type="column"/>
      </w:r>
      <w:r>
        <w:rPr>
          <w:rFonts w:ascii="Arial" w:hAnsi="Arial" w:cs="Arial" w:eastAsia="Arial"/>
          <w:i/>
          <w:color w:val="979797"/>
          <w:w w:val="175"/>
          <w:sz w:val="7"/>
          <w:szCs w:val="7"/>
        </w:rPr>
        <w:t>ft  </w:t>
      </w:r>
      <w:r>
        <w:rPr>
          <w:rFonts w:ascii="Arial" w:hAnsi="Arial" w:cs="Arial" w:eastAsia="Arial"/>
          <w:i/>
          <w:color w:val="979797"/>
          <w:spacing w:val="15"/>
          <w:w w:val="175"/>
          <w:sz w:val="7"/>
          <w:szCs w:val="7"/>
        </w:rPr>
        <w:t> </w:t>
      </w:r>
      <w:r>
        <w:rPr>
          <w:rFonts w:ascii="Arial" w:hAnsi="Arial" w:cs="Arial" w:eastAsia="Arial"/>
          <w:i/>
          <w:color w:val="979797"/>
          <w:w w:val="175"/>
          <w:sz w:val="7"/>
          <w:szCs w:val="7"/>
        </w:rPr>
        <w:t>/'-'°</w:t>
      </w:r>
      <w:r>
        <w:rPr>
          <w:rFonts w:ascii="Arial" w:hAnsi="Arial" w:cs="Arial" w:eastAsia="Arial"/>
          <w:i/>
          <w:color w:val="979797"/>
          <w:spacing w:val="-28"/>
          <w:w w:val="17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3F00FD"/>
          <w:spacing w:val="-14"/>
          <w:w w:val="125"/>
          <w:position w:val="-6"/>
          <w:sz w:val="12"/>
          <w:szCs w:val="12"/>
        </w:rPr>
        <w:t>/</w:t>
      </w:r>
      <w:r>
        <w:rPr>
          <w:rFonts w:ascii="Arial" w:hAnsi="Arial" w:cs="Arial" w:eastAsia="Arial"/>
          <w:i/>
          <w:color w:val="3F00FD"/>
          <w:spacing w:val="-36"/>
          <w:w w:val="125"/>
          <w:sz w:val="5"/>
          <w:szCs w:val="5"/>
        </w:rPr>
        <w:t>I</w:t>
      </w:r>
      <w:r>
        <w:rPr>
          <w:rFonts w:ascii="Times New Roman" w:hAnsi="Times New Roman" w:cs="Times New Roman" w:eastAsia="Times New Roman"/>
          <w:color w:val="979797"/>
          <w:w w:val="125"/>
          <w:position w:val="-6"/>
          <w:sz w:val="12"/>
          <w:szCs w:val="12"/>
        </w:rPr>
        <w:t>&lt;</w:t>
      </w:r>
      <w:r>
        <w:rPr>
          <w:rFonts w:ascii="Times New Roman" w:hAnsi="Times New Roman" w:cs="Times New Roman" w:eastAsia="Times New Roman"/>
          <w:color w:val="979797"/>
          <w:spacing w:val="-5"/>
          <w:w w:val="125"/>
          <w:position w:val="-6"/>
          <w:sz w:val="12"/>
          <w:szCs w:val="12"/>
        </w:rPr>
        <w:t>-</w:t>
      </w:r>
      <w:r>
        <w:rPr>
          <w:rFonts w:ascii="Arial" w:hAnsi="Arial" w:cs="Arial" w:eastAsia="Arial"/>
          <w:color w:val="979797"/>
          <w:w w:val="125"/>
          <w:sz w:val="5"/>
          <w:szCs w:val="5"/>
        </w:rPr>
        <w:t>•      </w:t>
      </w:r>
      <w:r>
        <w:rPr>
          <w:rFonts w:ascii="Arial" w:hAnsi="Arial" w:cs="Arial" w:eastAsia="Arial"/>
          <w:color w:val="979797"/>
          <w:spacing w:val="5"/>
          <w:w w:val="125"/>
          <w:sz w:val="5"/>
          <w:szCs w:val="5"/>
        </w:rPr>
        <w:t> </w:t>
      </w:r>
      <w:r>
        <w:rPr>
          <w:rFonts w:ascii="Arial" w:hAnsi="Arial" w:cs="Arial" w:eastAsia="Arial"/>
          <w:color w:val="979797"/>
          <w:spacing w:val="-26"/>
          <w:w w:val="350"/>
          <w:sz w:val="5"/>
          <w:szCs w:val="5"/>
        </w:rPr>
        <w:t>•</w:t>
      </w:r>
      <w:r>
        <w:rPr>
          <w:rFonts w:ascii="Arial" w:hAnsi="Arial" w:cs="Arial" w:eastAsia="Arial"/>
          <w:color w:val="979797"/>
          <w:w w:val="350"/>
          <w:sz w:val="5"/>
          <w:szCs w:val="5"/>
        </w:rPr>
        <w:t>..</w:t>
      </w:r>
      <w:r>
        <w:rPr>
          <w:rFonts w:ascii="Arial" w:hAnsi="Arial" w:cs="Arial" w:eastAsia="Arial"/>
          <w:color w:val="3F00FD"/>
          <w:w w:val="350"/>
          <w:position w:val="-2"/>
          <w:sz w:val="6"/>
          <w:szCs w:val="6"/>
        </w:rPr>
        <w:tab/>
      </w:r>
      <w:r>
        <w:rPr>
          <w:rFonts w:ascii="Arial" w:hAnsi="Arial" w:cs="Arial" w:eastAsia="Arial"/>
          <w:color w:val="3F00FD"/>
          <w:w w:val="205"/>
          <w:position w:val="-2"/>
          <w:sz w:val="6"/>
          <w:szCs w:val="6"/>
        </w:rPr>
        <w:t>I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74" w:lineRule="atLeast" w:before="0"/>
        <w:ind w:left="8520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1118.967773pt;margin-top:13.020704pt;width:8.65pt;height:32.5500pt;mso-position-horizontal-relative:page;mso-position-vertical-relative:paragraph;z-index:-591088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79797"/>
          <w:w w:val="215"/>
          <w:sz w:val="17"/>
        </w:rPr>
        <w:t>(</w:t>
      </w:r>
      <w:r>
        <w:rPr>
          <w:rFonts w:ascii="Arial"/>
          <w:sz w:val="17"/>
        </w:rPr>
      </w:r>
    </w:p>
    <w:p>
      <w:pPr>
        <w:spacing w:after="0" w:line="74" w:lineRule="atLeast"/>
        <w:jc w:val="center"/>
        <w:rPr>
          <w:rFonts w:ascii="Arial" w:hAnsi="Arial" w:cs="Arial" w:eastAsia="Arial"/>
          <w:sz w:val="17"/>
          <w:szCs w:val="17"/>
        </w:rPr>
        <w:sectPr>
          <w:type w:val="continuous"/>
          <w:pgSz w:w="31660" w:h="22370" w:orient="landscape"/>
          <w:pgMar w:top="480" w:bottom="280" w:left="180" w:right="300"/>
          <w:cols w:num="2" w:equalWidth="0">
            <w:col w:w="3238" w:space="40"/>
            <w:col w:w="27902"/>
          </w:cols>
        </w:sectPr>
      </w:pPr>
    </w:p>
    <w:p>
      <w:pPr>
        <w:tabs>
          <w:tab w:pos="2067" w:val="left" w:leader="none"/>
          <w:tab w:pos="2586" w:val="left" w:leader="none"/>
          <w:tab w:pos="4377" w:val="left" w:leader="none"/>
        </w:tabs>
        <w:spacing w:line="305" w:lineRule="atLeast" w:before="0"/>
        <w:ind w:left="102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979797"/>
          <w:w w:val="40"/>
          <w:sz w:val="14"/>
        </w:rPr>
        <w:t>'</w:t>
        <w:tab/>
      </w:r>
      <w:r>
        <w:rPr>
          <w:rFonts w:ascii="Times New Roman"/>
          <w:color w:val="979797"/>
          <w:spacing w:val="-18"/>
          <w:w w:val="50"/>
          <w:position w:val="5"/>
          <w:sz w:val="6"/>
        </w:rPr>
        <w:t>'</w:t>
      </w:r>
      <w:r>
        <w:rPr>
          <w:rFonts w:ascii="Times New Roman"/>
          <w:color w:val="979797"/>
          <w:w w:val="50"/>
          <w:sz w:val="14"/>
        </w:rPr>
        <w:t>l\</w:t>
      </w:r>
      <w:r>
        <w:rPr>
          <w:rFonts w:ascii="Times New Roman"/>
          <w:color w:val="979797"/>
          <w:spacing w:val="2"/>
          <w:w w:val="50"/>
          <w:sz w:val="14"/>
        </w:rPr>
        <w:t> </w:t>
      </w:r>
      <w:r>
        <w:rPr>
          <w:rFonts w:ascii="Times New Roman"/>
          <w:color w:val="979797"/>
          <w:w w:val="50"/>
          <w:sz w:val="14"/>
        </w:rPr>
        <w:t>&lt;-'f'</w:t>
        <w:tab/>
      </w:r>
      <w:r>
        <w:rPr>
          <w:rFonts w:ascii="Times New Roman"/>
          <w:color w:val="979797"/>
          <w:w w:val="105"/>
          <w:sz w:val="14"/>
        </w:rPr>
        <w:t>:'  </w:t>
      </w:r>
      <w:r>
        <w:rPr>
          <w:rFonts w:ascii="Times New Roman"/>
          <w:color w:val="979797"/>
          <w:spacing w:val="9"/>
          <w:w w:val="105"/>
          <w:sz w:val="14"/>
        </w:rPr>
        <w:t> </w:t>
      </w:r>
      <w:r>
        <w:rPr>
          <w:rFonts w:ascii="Times New Roman"/>
          <w:color w:val="979797"/>
          <w:w w:val="350"/>
          <w:sz w:val="6"/>
        </w:rPr>
        <w:t>/</w:t>
      </w:r>
      <w:r>
        <w:rPr>
          <w:rFonts w:ascii="Times New Roman"/>
          <w:color w:val="979797"/>
          <w:spacing w:val="-30"/>
          <w:w w:val="350"/>
          <w:sz w:val="6"/>
        </w:rPr>
        <w:t> </w:t>
      </w:r>
      <w:r>
        <w:rPr>
          <w:rFonts w:ascii="Times New Roman"/>
          <w:color w:val="979797"/>
          <w:w w:val="105"/>
          <w:sz w:val="6"/>
        </w:rPr>
        <w:t>ODNC</w:t>
        <w:tab/>
      </w:r>
      <w:r>
        <w:rPr>
          <w:rFonts w:ascii="Times New Roman"/>
          <w:i/>
          <w:color w:val="3F00FD"/>
          <w:w w:val="155"/>
          <w:sz w:val="6"/>
        </w:rPr>
        <w:t>/</w:t>
      </w:r>
      <w:r>
        <w:rPr>
          <w:rFonts w:ascii="Times New Roman"/>
          <w:sz w:val="6"/>
        </w:rPr>
      </w:r>
    </w:p>
    <w:p>
      <w:pPr>
        <w:spacing w:line="305" w:lineRule="atLeas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w w:val="90"/>
        </w:rPr>
        <w:br w:type="column"/>
      </w:r>
      <w:r>
        <w:rPr>
          <w:rFonts w:ascii="Arial"/>
          <w:i/>
          <w:color w:val="979797"/>
          <w:w w:val="90"/>
          <w:sz w:val="9"/>
        </w:rPr>
        <w:t>,(:.'</w:t>
      </w:r>
      <w:r>
        <w:rPr>
          <w:rFonts w:ascii="Arial"/>
          <w:sz w:val="9"/>
        </w:rPr>
      </w:r>
    </w:p>
    <w:p>
      <w:pPr>
        <w:spacing w:line="305" w:lineRule="atLeast" w:before="0"/>
        <w:ind w:left="247" w:right="3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65"/>
        </w:rPr>
        <w:br w:type="column"/>
      </w:r>
      <w:r>
        <w:rPr>
          <w:rFonts w:ascii="Arial" w:hAnsi="Arial" w:cs="Arial" w:eastAsia="Arial"/>
          <w:color w:val="979797"/>
          <w:spacing w:val="-10"/>
          <w:w w:val="65"/>
          <w:sz w:val="44"/>
          <w:szCs w:val="44"/>
        </w:rPr>
        <w:t>•</w:t>
      </w:r>
      <w:r>
        <w:rPr>
          <w:rFonts w:ascii="Arial" w:hAnsi="Arial" w:cs="Arial" w:eastAsia="Arial"/>
          <w:color w:val="979797"/>
          <w:spacing w:val="-11"/>
          <w:w w:val="65"/>
          <w:sz w:val="44"/>
          <w:szCs w:val="44"/>
        </w:rPr>
        <w:t>•</w:t>
      </w:r>
      <w:r>
        <w:rPr>
          <w:rFonts w:ascii="Arial" w:hAnsi="Arial" w:cs="Arial" w:eastAsia="Arial"/>
          <w:color w:val="979797"/>
          <w:spacing w:val="-54"/>
          <w:sz w:val="44"/>
          <w:szCs w:val="44"/>
        </w:rPr>
        <w:t> </w:t>
      </w:r>
      <w:r>
        <w:rPr>
          <w:rFonts w:ascii="Arial" w:hAnsi="Arial" w:cs="Arial" w:eastAsia="Arial"/>
          <w:color w:val="979797"/>
          <w:w w:val="65"/>
          <w:sz w:val="44"/>
          <w:szCs w:val="44"/>
        </w:rPr>
        <w:t>i</w:t>
      </w:r>
      <w:r>
        <w:rPr>
          <w:rFonts w:ascii="Arial" w:hAnsi="Arial" w:cs="Arial" w:eastAsia="Arial"/>
          <w:sz w:val="44"/>
          <w:szCs w:val="44"/>
        </w:rPr>
      </w:r>
    </w:p>
    <w:p>
      <w:pPr>
        <w:spacing w:line="121" w:lineRule="atLeast" w:before="0"/>
        <w:ind w:left="21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w w:val="150"/>
        </w:rPr>
        <w:br w:type="column"/>
      </w:r>
      <w:r>
        <w:rPr>
          <w:rFonts w:ascii="Arial"/>
          <w:color w:val="979797"/>
          <w:w w:val="150"/>
          <w:sz w:val="18"/>
        </w:rPr>
        <w:t>., </w:t>
      </w:r>
      <w:r>
        <w:rPr>
          <w:rFonts w:ascii="Arial"/>
          <w:color w:val="979797"/>
          <w:spacing w:val="1"/>
          <w:w w:val="150"/>
          <w:sz w:val="18"/>
        </w:rPr>
        <w:t> </w:t>
      </w:r>
      <w:r>
        <w:rPr>
          <w:rFonts w:ascii="Arial"/>
          <w:color w:val="979797"/>
          <w:spacing w:val="-103"/>
          <w:w w:val="110"/>
          <w:position w:val="-2"/>
          <w:sz w:val="32"/>
        </w:rPr>
        <w:t>"</w:t>
      </w:r>
      <w:r>
        <w:rPr>
          <w:rFonts w:ascii="Arial"/>
          <w:color w:val="979797"/>
          <w:w w:val="110"/>
          <w:position w:val="-5"/>
          <w:sz w:val="23"/>
        </w:rPr>
        <w:t>,</w:t>
      </w:r>
      <w:r>
        <w:rPr>
          <w:rFonts w:ascii="Arial"/>
          <w:sz w:val="23"/>
        </w:rPr>
      </w:r>
    </w:p>
    <w:p>
      <w:pPr>
        <w:spacing w:line="239" w:lineRule="atLeast" w:before="0"/>
        <w:ind w:left="439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i/>
          <w:color w:val="979797"/>
          <w:w w:val="60"/>
          <w:sz w:val="26"/>
        </w:rPr>
        <w:t>.fT</w:t>
      </w:r>
      <w:r>
        <w:rPr>
          <w:rFonts w:ascii="Arial"/>
          <w:i/>
          <w:color w:val="979797"/>
          <w:spacing w:val="13"/>
          <w:w w:val="60"/>
          <w:sz w:val="26"/>
        </w:rPr>
        <w:t> </w:t>
      </w:r>
      <w:r>
        <w:rPr>
          <w:rFonts w:ascii="Arial"/>
          <w:color w:val="3F00FD"/>
          <w:w w:val="60"/>
          <w:sz w:val="26"/>
        </w:rPr>
        <w:t>:</w:t>
      </w:r>
      <w:r>
        <w:rPr>
          <w:rFonts w:ascii="Arial"/>
          <w:color w:val="3F00FD"/>
          <w:spacing w:val="57"/>
          <w:w w:val="60"/>
          <w:sz w:val="26"/>
        </w:rPr>
        <w:t> </w:t>
      </w:r>
      <w:r>
        <w:rPr>
          <w:rFonts w:ascii="Arial"/>
          <w:color w:val="979797"/>
          <w:w w:val="60"/>
          <w:sz w:val="26"/>
        </w:rPr>
        <w:t>..</w:t>
      </w:r>
      <w:r>
        <w:rPr>
          <w:rFonts w:ascii="Arial"/>
          <w:sz w:val="26"/>
        </w:rPr>
      </w:r>
    </w:p>
    <w:p>
      <w:pPr>
        <w:tabs>
          <w:tab w:pos="2105" w:val="left" w:leader="none"/>
        </w:tabs>
        <w:spacing w:line="305" w:lineRule="atLeast" w:before="0"/>
        <w:ind w:left="87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90"/>
        </w:rPr>
        <w:br w:type="column"/>
      </w:r>
      <w:r>
        <w:rPr>
          <w:rFonts w:ascii="Times New Roman"/>
          <w:color w:val="979797"/>
          <w:w w:val="90"/>
          <w:sz w:val="14"/>
        </w:rPr>
        <w:t>&lt;-</w:t>
        <w:tab/>
      </w:r>
      <w:r>
        <w:rPr>
          <w:rFonts w:ascii="Arial"/>
          <w:color w:val="979797"/>
          <w:w w:val="250"/>
          <w:position w:val="-3"/>
          <w:sz w:val="16"/>
        </w:rPr>
        <w:t>t</w:t>
      </w:r>
      <w:r>
        <w:rPr>
          <w:rFonts w:ascii="Arial"/>
          <w:sz w:val="16"/>
        </w:rPr>
      </w:r>
    </w:p>
    <w:p>
      <w:pPr>
        <w:spacing w:line="305" w:lineRule="atLeast" w:before="0"/>
        <w:ind w:left="102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05"/>
          <w:sz w:val="6"/>
          <w:szCs w:val="6"/>
        </w:rPr>
        <w:t>AVGTRE•IBIH1t2111H</w: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after="0" w:line="305" w:lineRule="atLeast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4407" w:space="1846"/>
            <w:col w:w="1140" w:space="40"/>
            <w:col w:w="520" w:space="40"/>
            <w:col w:w="914" w:space="40"/>
            <w:col w:w="2228" w:space="6535"/>
            <w:col w:w="13470"/>
          </w:cols>
        </w:sectPr>
      </w:pPr>
    </w:p>
    <w:p>
      <w:pPr>
        <w:tabs>
          <w:tab w:pos="2133" w:val="left" w:leader="none"/>
          <w:tab w:pos="4332" w:val="left" w:leader="none"/>
        </w:tabs>
        <w:spacing w:line="228" w:lineRule="atLeast" w:before="0"/>
        <w:ind w:left="1037" w:right="0" w:hanging="504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109.315269pt;margin-top:2.178077pt;width:20.2pt;height:13.3pt;mso-position-horizontal-relative:page;mso-position-vertical-relative:paragraph;z-index:-592192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/>
                      <w:color w:val="979797"/>
                      <w:spacing w:val="-38"/>
                      <w:w w:val="60"/>
                      <w:sz w:val="26"/>
                    </w:rPr>
                    <w:t>4</w:t>
                  </w:r>
                  <w:r>
                    <w:rPr>
                      <w:rFonts w:ascii="Arial"/>
                      <w:color w:val="979797"/>
                      <w:w w:val="60"/>
                      <w:sz w:val="26"/>
                    </w:rPr>
                    <w:t>\</w:t>
                  </w:r>
                  <w:r>
                    <w:rPr>
                      <w:rFonts w:ascii="Arial"/>
                      <w:color w:val="979797"/>
                      <w:spacing w:val="-14"/>
                      <w:w w:val="60"/>
                      <w:sz w:val="26"/>
                    </w:rPr>
                    <w:t> </w:t>
                  </w:r>
                  <w:r>
                    <w:rPr>
                      <w:rFonts w:ascii="Arial"/>
                      <w:color w:val="979797"/>
                      <w:spacing w:val="-8"/>
                      <w:w w:val="50"/>
                      <w:sz w:val="26"/>
                    </w:rPr>
                    <w:t>-</w:t>
                  </w:r>
                  <w:r>
                    <w:rPr>
                      <w:rFonts w:ascii="Arial"/>
                      <w:color w:val="979797"/>
                      <w:w w:val="50"/>
                      <w:sz w:val="26"/>
                    </w:rPr>
                    <w:t>::Jii"</w:t>
                  </w:r>
                  <w:r>
                    <w:rPr>
                      <w:rFonts w:ascii="Arial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75"/>
          <w:sz w:val="14"/>
        </w:rPr>
        <w:t>&lt;-f&gt;   </w:t>
      </w:r>
      <w:r>
        <w:rPr>
          <w:rFonts w:ascii="Times New Roman"/>
          <w:color w:val="979797"/>
          <w:spacing w:val="8"/>
          <w:w w:val="75"/>
          <w:sz w:val="14"/>
        </w:rPr>
        <w:t> </w:t>
      </w:r>
      <w:r>
        <w:rPr>
          <w:rFonts w:ascii="Times New Roman"/>
          <w:color w:val="979797"/>
          <w:w w:val="75"/>
          <w:sz w:val="14"/>
        </w:rPr>
        <w:t>\</w:t>
      </w:r>
      <w:r>
        <w:rPr>
          <w:rFonts w:ascii="Times New Roman"/>
          <w:color w:val="979797"/>
          <w:spacing w:val="34"/>
          <w:w w:val="75"/>
          <w:sz w:val="14"/>
        </w:rPr>
        <w:t> </w:t>
      </w:r>
      <w:r>
        <w:rPr>
          <w:rFonts w:ascii="Times New Roman"/>
          <w:color w:val="9CBDBD"/>
          <w:w w:val="75"/>
          <w:sz w:val="14"/>
        </w:rPr>
        <w:t>"</w:t>
      </w:r>
      <w:r>
        <w:rPr>
          <w:rFonts w:ascii="Times New Roman"/>
          <w:color w:val="9CBDBD"/>
          <w:spacing w:val="25"/>
          <w:w w:val="75"/>
          <w:sz w:val="14"/>
        </w:rPr>
        <w:t> </w:t>
      </w:r>
      <w:r>
        <w:rPr>
          <w:rFonts w:ascii="Times New Roman"/>
          <w:color w:val="979797"/>
          <w:w w:val="70"/>
          <w:sz w:val="14"/>
        </w:rPr>
        <w:t>I</w:t>
      </w:r>
      <w:r>
        <w:rPr>
          <w:rFonts w:ascii="Times New Roman"/>
          <w:color w:val="979797"/>
          <w:spacing w:val="-13"/>
          <w:w w:val="70"/>
          <w:sz w:val="14"/>
        </w:rPr>
        <w:t> </w:t>
      </w:r>
      <w:r>
        <w:rPr>
          <w:rFonts w:ascii="Times New Roman"/>
          <w:color w:val="979797"/>
          <w:w w:val="75"/>
          <w:sz w:val="14"/>
        </w:rPr>
        <w:t>&lt;-'</w:t>
        <w:tab/>
      </w:r>
      <w:r>
        <w:rPr>
          <w:rFonts w:ascii="Arial"/>
          <w:color w:val="979797"/>
          <w:spacing w:val="-37"/>
          <w:w w:val="105"/>
          <w:sz w:val="8"/>
        </w:rPr>
        <w:t>1</w:t>
      </w:r>
      <w:r>
        <w:rPr>
          <w:rFonts w:ascii="Arial"/>
          <w:color w:val="979797"/>
          <w:w w:val="105"/>
          <w:sz w:val="8"/>
        </w:rPr>
        <w:t>\</w:t>
      </w:r>
      <w:r>
        <w:rPr>
          <w:rFonts w:ascii="Arial"/>
          <w:color w:val="979797"/>
          <w:spacing w:val="27"/>
          <w:w w:val="105"/>
          <w:sz w:val="8"/>
        </w:rPr>
        <w:t> </w:t>
      </w:r>
      <w:r>
        <w:rPr>
          <w:rFonts w:ascii="Arial"/>
          <w:i/>
          <w:color w:val="979797"/>
          <w:w w:val="75"/>
          <w:sz w:val="14"/>
        </w:rPr>
        <w:t>&lt;</w:t>
      </w:r>
      <w:r>
        <w:rPr>
          <w:rFonts w:ascii="Arial"/>
          <w:i/>
          <w:color w:val="979797"/>
          <w:spacing w:val="-16"/>
          <w:w w:val="75"/>
          <w:sz w:val="14"/>
        </w:rPr>
        <w:t>-</w:t>
      </w:r>
      <w:r>
        <w:rPr>
          <w:rFonts w:ascii="Arial"/>
          <w:i/>
          <w:color w:val="979797"/>
          <w:w w:val="75"/>
          <w:sz w:val="14"/>
        </w:rPr>
        <w:t>'t</w:t>
        <w:tab/>
      </w:r>
      <w:r>
        <w:rPr>
          <w:rFonts w:ascii="Arial"/>
          <w:color w:val="3F00FD"/>
          <w:w w:val="105"/>
          <w:sz w:val="14"/>
        </w:rPr>
        <w:t>/   </w:t>
      </w:r>
      <w:r>
        <w:rPr>
          <w:rFonts w:ascii="Arial"/>
          <w:color w:val="3F00FD"/>
          <w:spacing w:val="38"/>
          <w:w w:val="105"/>
          <w:sz w:val="14"/>
        </w:rPr>
        <w:t> </w:t>
      </w:r>
      <w:r>
        <w:rPr>
          <w:rFonts w:ascii="Arial"/>
          <w:w w:val="105"/>
          <w:sz w:val="10"/>
        </w:rPr>
        <w:t>MHs.fsW</w:t>
      </w:r>
      <w:r>
        <w:rPr>
          <w:rFonts w:ascii="Arial"/>
          <w:sz w:val="10"/>
        </w:rPr>
      </w:r>
    </w:p>
    <w:p>
      <w:pPr>
        <w:tabs>
          <w:tab w:pos="3185" w:val="left" w:leader="none"/>
          <w:tab w:pos="4262" w:val="left" w:leader="none"/>
        </w:tabs>
        <w:spacing w:line="74" w:lineRule="atLeast" w:before="0"/>
        <w:ind w:left="1037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79797"/>
          <w:w w:val="165"/>
          <w:sz w:val="13"/>
        </w:rPr>
        <w:t>i</w:t>
        <w:tab/>
      </w:r>
      <w:r>
        <w:rPr>
          <w:rFonts w:ascii="Arial"/>
          <w:color w:val="979797"/>
          <w:w w:val="115"/>
          <w:sz w:val="6"/>
        </w:rPr>
        <w:t>IWIKRC"f"-</w:t>
        <w:tab/>
      </w:r>
      <w:r>
        <w:rPr>
          <w:rFonts w:ascii="Arial"/>
          <w:color w:val="16035E"/>
          <w:w w:val="570"/>
          <w:sz w:val="6"/>
        </w:rPr>
        <w:t>'</w:t>
      </w:r>
      <w:r>
        <w:rPr>
          <w:rFonts w:ascii="Arial"/>
          <w:sz w:val="6"/>
        </w:rPr>
      </w:r>
    </w:p>
    <w:p>
      <w:pPr>
        <w:tabs>
          <w:tab w:pos="1757" w:val="left" w:leader="none"/>
        </w:tabs>
        <w:spacing w:line="166" w:lineRule="atLeast" w:before="0"/>
        <w:ind w:left="533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w w:val="65"/>
        </w:rPr>
        <w:br w:type="column"/>
      </w:r>
      <w:r>
        <w:rPr>
          <w:rFonts w:ascii="Arial" w:hAnsi="Arial" w:cs="Arial" w:eastAsia="Arial"/>
          <w:color w:val="979797"/>
          <w:w w:val="65"/>
          <w:position w:val="-5"/>
          <w:sz w:val="46"/>
          <w:szCs w:val="46"/>
        </w:rPr>
        <w:t>,.</w:t>
        <w:tab/>
      </w:r>
      <w:r>
        <w:rPr>
          <w:rFonts w:ascii="Times New Roman" w:hAnsi="Times New Roman" w:cs="Times New Roman" w:eastAsia="Times New Roman"/>
          <w:color w:val="979797"/>
          <w:spacing w:val="-12"/>
          <w:w w:val="65"/>
          <w:sz w:val="37"/>
          <w:szCs w:val="37"/>
        </w:rPr>
        <w:t>•</w:t>
      </w:r>
      <w:r>
        <w:rPr>
          <w:rFonts w:ascii="Times New Roman" w:hAnsi="Times New Roman" w:cs="Times New Roman" w:eastAsia="Times New Roman"/>
          <w:color w:val="979797"/>
          <w:spacing w:val="48"/>
          <w:w w:val="65"/>
          <w:sz w:val="37"/>
          <w:szCs w:val="37"/>
        </w:rPr>
        <w:t>•</w:t>
      </w:r>
      <w:r>
        <w:rPr>
          <w:rFonts w:ascii="Times New Roman" w:hAnsi="Times New Roman" w:cs="Times New Roman" w:eastAsia="Times New Roman"/>
          <w:color w:val="979797"/>
          <w:w w:val="65"/>
          <w:sz w:val="37"/>
          <w:szCs w:val="37"/>
        </w:rPr>
        <w:t>•</w:t>
      </w:r>
      <w:r>
        <w:rPr>
          <w:rFonts w:ascii="Times New Roman" w:hAnsi="Times New Roman" w:cs="Times New Roman" w:eastAsia="Times New Roman"/>
          <w:sz w:val="37"/>
          <w:szCs w:val="37"/>
        </w:rPr>
      </w:r>
    </w:p>
    <w:p>
      <w:pPr>
        <w:tabs>
          <w:tab w:pos="1002" w:val="left" w:leader="none"/>
          <w:tab w:pos="1792" w:val="left" w:leader="none"/>
        </w:tabs>
        <w:spacing w:line="249" w:lineRule="atLeast" w:before="0"/>
        <w:ind w:left="35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40"/>
        </w:rPr>
        <w:br w:type="column"/>
      </w:r>
      <w:r>
        <w:rPr>
          <w:rFonts w:ascii="Times New Roman" w:hAnsi="Times New Roman" w:cs="Times New Roman" w:eastAsia="Times New Roman"/>
          <w:color w:val="979797"/>
          <w:w w:val="140"/>
          <w:sz w:val="14"/>
          <w:szCs w:val="14"/>
        </w:rPr>
        <w:t>• </w:t>
      </w:r>
      <w:r>
        <w:rPr>
          <w:rFonts w:ascii="Times New Roman" w:hAnsi="Times New Roman" w:cs="Times New Roman" w:eastAsia="Times New Roman"/>
          <w:color w:val="979797"/>
          <w:spacing w:val="13"/>
          <w:w w:val="14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140"/>
          <w:sz w:val="14"/>
          <w:szCs w:val="14"/>
        </w:rPr>
        <w:t>"</w:t>
        <w:tab/>
      </w:r>
      <w:r>
        <w:rPr>
          <w:rFonts w:ascii="Times New Roman" w:hAnsi="Times New Roman" w:cs="Times New Roman" w:eastAsia="Times New Roman"/>
          <w:i/>
          <w:color w:val="979797"/>
          <w:w w:val="140"/>
          <w:sz w:val="14"/>
          <w:szCs w:val="14"/>
        </w:rPr>
        <w:t>$'</w:t>
        <w:tab/>
      </w:r>
      <w:r>
        <w:rPr>
          <w:rFonts w:ascii="Times New Roman" w:hAnsi="Times New Roman" w:cs="Times New Roman" w:eastAsia="Times New Roman"/>
          <w:color w:val="979797"/>
          <w:w w:val="40"/>
          <w:position w:val="-7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6" w:lineRule="exact" w:before="0"/>
        <w:ind w:left="365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i/>
          <w:color w:val="979797"/>
          <w:w w:val="145"/>
          <w:sz w:val="26"/>
        </w:rPr>
        <w:t>"</w:t>
      </w:r>
      <w:r>
        <w:rPr>
          <w:rFonts w:ascii="Arial"/>
          <w:sz w:val="26"/>
        </w:rPr>
      </w:r>
    </w:p>
    <w:p>
      <w:pPr>
        <w:spacing w:line="182" w:lineRule="exact" w:before="0"/>
        <w:ind w:left="0" w:right="147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979797"/>
          <w:w w:val="120"/>
          <w:sz w:val="24"/>
        </w:rPr>
        <w:t>-</w:t>
      </w:r>
      <w:r>
        <w:rPr>
          <w:rFonts w:ascii="Times New Roman"/>
          <w:sz w:val="24"/>
        </w:rPr>
      </w:r>
    </w:p>
    <w:p>
      <w:pPr>
        <w:spacing w:line="304" w:lineRule="atLeast" w:before="0"/>
        <w:ind w:left="189" w:right="0" w:firstLine="0"/>
        <w:jc w:val="center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shape style="position:absolute;margin-left:452.23996pt;margin-top:6.877753pt;width:2.9pt;height:10.65pt;mso-position-horizontal-relative:page;mso-position-vertical-relative:paragraph;z-index:-591040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w w:val="30"/>
                      <w:sz w:val="21"/>
                    </w:rPr>
                    <w:t>&lt;-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spacing w:val="-12"/>
          <w:sz w:val="31"/>
        </w:rPr>
        <w:t>-</w:t>
      </w:r>
      <w:r>
        <w:rPr>
          <w:rFonts w:ascii="Times New Roman" w:hAnsi="Times New Roman"/>
          <w:color w:val="3F00FD"/>
          <w:sz w:val="31"/>
        </w:rPr>
        <w:t>. </w:t>
      </w:r>
      <w:r>
        <w:rPr>
          <w:rFonts w:ascii="Times New Roman" w:hAnsi="Times New Roman"/>
          <w:color w:val="3F00FD"/>
          <w:spacing w:val="36"/>
          <w:sz w:val="31"/>
        </w:rPr>
        <w:t> </w:t>
      </w:r>
      <w:r>
        <w:rPr>
          <w:rFonts w:ascii="Times New Roman" w:hAnsi="Times New Roman"/>
          <w:i/>
          <w:color w:val="EB16B6"/>
          <w:spacing w:val="-8"/>
          <w:w w:val="135"/>
          <w:sz w:val="31"/>
        </w:rPr>
        <w:t>t</w:t>
      </w:r>
      <w:r>
        <w:rPr>
          <w:rFonts w:ascii="Times New Roman" w:hAnsi="Times New Roman"/>
          <w:i/>
          <w:color w:val="EB16B6"/>
          <w:spacing w:val="-148"/>
          <w:w w:val="135"/>
          <w:sz w:val="31"/>
        </w:rPr>
        <w:t>1</w:t>
      </w:r>
      <w:r>
        <w:rPr>
          <w:rFonts w:ascii="Times New Roman" w:hAnsi="Times New Roman"/>
          <w:i/>
          <w:color w:val="EB16B6"/>
          <w:w w:val="135"/>
          <w:sz w:val="31"/>
        </w:rPr>
        <w:t>·</w:t>
      </w:r>
      <w:r>
        <w:rPr>
          <w:rFonts w:ascii="Times New Roman" w:hAnsi="Times New Roman"/>
          <w:i/>
          <w:color w:val="EB16B6"/>
          <w:spacing w:val="-46"/>
          <w:w w:val="135"/>
          <w:sz w:val="31"/>
        </w:rPr>
        <w:t> </w:t>
      </w:r>
      <w:r>
        <w:rPr>
          <w:rFonts w:ascii="Times New Roman" w:hAnsi="Times New Roman"/>
          <w:i/>
          <w:color w:val="EB16B6"/>
          <w:w w:val="135"/>
          <w:sz w:val="31"/>
        </w:rPr>
        <w:t>5</w:t>
      </w:r>
      <w:r>
        <w:rPr>
          <w:rFonts w:ascii="Times New Roman" w:hAnsi="Times New Roman"/>
          <w:sz w:val="31"/>
        </w:rPr>
      </w:r>
    </w:p>
    <w:p>
      <w:pPr>
        <w:tabs>
          <w:tab w:pos="2324" w:val="left" w:leader="none"/>
        </w:tabs>
        <w:spacing w:line="166" w:lineRule="atLeast" w:before="0"/>
        <w:ind w:left="139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39"/>
          <w:sz w:val="65"/>
        </w:rPr>
        <w:t>..</w:t>
        <w:tab/>
      </w:r>
      <w:r>
        <w:rPr>
          <w:rFonts w:ascii="Times New Roman"/>
          <w:i/>
          <w:color w:val="979797"/>
          <w:sz w:val="13"/>
        </w:rPr>
        <w:t>,!'</w:t>
      </w:r>
      <w:r>
        <w:rPr>
          <w:rFonts w:ascii="Times New Roman"/>
          <w:sz w:val="13"/>
        </w:rPr>
      </w:r>
    </w:p>
    <w:p>
      <w:pPr>
        <w:tabs>
          <w:tab w:pos="3873" w:val="left" w:leader="none"/>
        </w:tabs>
        <w:spacing w:line="166" w:lineRule="atLeast" w:before="0"/>
        <w:ind w:left="2050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195"/>
        </w:rPr>
        <w:br w:type="column"/>
      </w:r>
      <w:r>
        <w:rPr>
          <w:rFonts w:ascii="Arial"/>
          <w:i/>
          <w:color w:val="979797"/>
          <w:w w:val="195"/>
          <w:sz w:val="17"/>
        </w:rPr>
        <w:t>(</w:t>
        <w:tab/>
      </w:r>
      <w:r>
        <w:rPr>
          <w:rFonts w:ascii="Times New Roman"/>
          <w:color w:val="979797"/>
          <w:w w:val="50"/>
          <w:position w:val="2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16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5"/>
        </w:rPr>
        <w:br w:type="column"/>
      </w:r>
      <w:r>
        <w:rPr>
          <w:rFonts w:ascii="Times New Roman"/>
          <w:color w:val="979797"/>
          <w:w w:val="85"/>
          <w:sz w:val="14"/>
        </w:rPr>
        <w:t>..._.:</w:t>
      </w:r>
      <w:r>
        <w:rPr>
          <w:rFonts w:ascii="Times New Roman"/>
          <w:color w:val="979797"/>
          <w:spacing w:val="-17"/>
          <w:w w:val="85"/>
          <w:sz w:val="14"/>
        </w:rPr>
        <w:t> </w:t>
      </w:r>
      <w:r>
        <w:rPr>
          <w:rFonts w:ascii="Times New Roman"/>
          <w:color w:val="979797"/>
          <w:w w:val="300"/>
          <w:sz w:val="14"/>
        </w:rPr>
        <w:t>.</w:t>
      </w:r>
      <w:r>
        <w:rPr>
          <w:rFonts w:ascii="Times New Roman"/>
          <w:sz w:val="14"/>
        </w:rPr>
      </w:r>
    </w:p>
    <w:p>
      <w:pPr>
        <w:spacing w:line="208" w:lineRule="atLeast" w:before="42"/>
        <w:ind w:left="53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90"/>
        </w:rPr>
        <w:br w:type="column"/>
      </w:r>
      <w:r>
        <w:rPr>
          <w:rFonts w:ascii="Arial"/>
          <w:w w:val="90"/>
          <w:sz w:val="12"/>
        </w:rPr>
        <w:t>Updated</w:t>
      </w:r>
      <w:r>
        <w:rPr>
          <w:rFonts w:ascii="Arial"/>
          <w:spacing w:val="-14"/>
          <w:w w:val="90"/>
          <w:sz w:val="12"/>
        </w:rPr>
        <w:t> </w:t>
      </w:r>
      <w:r>
        <w:rPr>
          <w:rFonts w:ascii="Arial"/>
          <w:w w:val="90"/>
          <w:sz w:val="10"/>
        </w:rPr>
        <w:t>with</w:t>
      </w:r>
      <w:r>
        <w:rPr>
          <w:rFonts w:ascii="Arial"/>
          <w:spacing w:val="-7"/>
          <w:w w:val="90"/>
          <w:sz w:val="10"/>
        </w:rPr>
        <w:t> </w:t>
      </w:r>
      <w:r>
        <w:rPr>
          <w:rFonts w:ascii="Arial"/>
          <w:w w:val="90"/>
          <w:sz w:val="12"/>
        </w:rPr>
        <w:t>Tower</w:t>
      </w:r>
      <w:r>
        <w:rPr>
          <w:rFonts w:ascii="Arial"/>
          <w:spacing w:val="-11"/>
          <w:w w:val="90"/>
          <w:sz w:val="12"/>
        </w:rPr>
        <w:t> </w:t>
      </w:r>
      <w:r>
        <w:rPr>
          <w:rFonts w:ascii="Arial"/>
          <w:w w:val="90"/>
          <w:sz w:val="12"/>
        </w:rPr>
        <w:t>Surveys</w:t>
      </w:r>
      <w:r>
        <w:rPr>
          <w:rFonts w:ascii="Arial"/>
          <w:sz w:val="12"/>
        </w:rPr>
      </w:r>
    </w:p>
    <w:p>
      <w:pPr>
        <w:spacing w:after="0" w:line="208" w:lineRule="atLeas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5004" w:space="892"/>
            <w:col w:w="2061" w:space="40"/>
            <w:col w:w="1807" w:space="1638"/>
            <w:col w:w="2436" w:space="1911"/>
            <w:col w:w="4037" w:space="1840"/>
            <w:col w:w="1618" w:space="4616"/>
            <w:col w:w="3280"/>
          </w:cols>
        </w:sectPr>
      </w:pPr>
    </w:p>
    <w:p>
      <w:pPr>
        <w:tabs>
          <w:tab w:pos="1139" w:val="left" w:leader="none"/>
          <w:tab w:pos="1999" w:val="left" w:leader="none"/>
          <w:tab w:pos="3185" w:val="left" w:leader="none"/>
          <w:tab w:pos="4288" w:val="left" w:leader="none"/>
        </w:tabs>
        <w:spacing w:line="827" w:lineRule="atLeast" w:before="0"/>
        <w:ind w:left="846" w:right="0" w:hanging="13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979797"/>
          <w:position w:val="1"/>
          <w:sz w:val="8"/>
        </w:rPr>
        <w:t>l</w:t>
        <w:tab/>
      </w:r>
      <w:r>
        <w:rPr>
          <w:rFonts w:ascii="Arial"/>
          <w:i/>
          <w:color w:val="979797"/>
          <w:position w:val="1"/>
          <w:sz w:val="11"/>
        </w:rPr>
        <w:t>'I' </w:t>
      </w:r>
      <w:r>
        <w:rPr>
          <w:rFonts w:ascii="Arial"/>
          <w:i/>
          <w:color w:val="979797"/>
          <w:spacing w:val="18"/>
          <w:position w:val="1"/>
          <w:sz w:val="11"/>
        </w:rPr>
        <w:t> </w:t>
      </w:r>
      <w:r>
        <w:rPr>
          <w:rFonts w:ascii="Arial"/>
          <w:color w:val="979797"/>
          <w:w w:val="520"/>
          <w:position w:val="1"/>
          <w:sz w:val="11"/>
        </w:rPr>
        <w:t>,</w:t>
        <w:tab/>
      </w:r>
      <w:r>
        <w:rPr>
          <w:rFonts w:ascii="Arial"/>
          <w:color w:val="979797"/>
          <w:w w:val="190"/>
          <w:position w:val="1"/>
          <w:sz w:val="11"/>
        </w:rPr>
        <w:t>-</w:t>
      </w:r>
      <w:r>
        <w:rPr>
          <w:rFonts w:ascii="Arial"/>
          <w:color w:val="979797"/>
          <w:spacing w:val="-36"/>
          <w:w w:val="190"/>
          <w:position w:val="1"/>
          <w:sz w:val="11"/>
        </w:rPr>
        <w:t> </w:t>
      </w:r>
      <w:r>
        <w:rPr>
          <w:rFonts w:ascii="Arial"/>
          <w:color w:val="979797"/>
          <w:w w:val="190"/>
          <w:position w:val="1"/>
          <w:sz w:val="11"/>
        </w:rPr>
        <w:t>-</w:t>
      </w:r>
      <w:r>
        <w:rPr>
          <w:rFonts w:ascii="Arial"/>
          <w:color w:val="979797"/>
          <w:spacing w:val="-4"/>
          <w:w w:val="190"/>
          <w:position w:val="1"/>
          <w:sz w:val="11"/>
        </w:rPr>
        <w:t> </w:t>
      </w:r>
      <w:r>
        <w:rPr>
          <w:rFonts w:ascii="Arial"/>
          <w:color w:val="979797"/>
          <w:w w:val="80"/>
          <w:position w:val="1"/>
          <w:sz w:val="11"/>
        </w:rPr>
        <w:t>_,.</w:t>
      </w:r>
      <w:r>
        <w:rPr>
          <w:rFonts w:ascii="Arial"/>
          <w:color w:val="979797"/>
          <w:spacing w:val="-3"/>
          <w:w w:val="80"/>
          <w:position w:val="1"/>
          <w:sz w:val="11"/>
        </w:rPr>
        <w:t> </w:t>
      </w:r>
      <w:r>
        <w:rPr>
          <w:rFonts w:ascii="Arial"/>
          <w:color w:val="979797"/>
          <w:w w:val="80"/>
          <w:position w:val="1"/>
          <w:sz w:val="11"/>
        </w:rPr>
        <w:t>_,.</w:t>
        <w:tab/>
      </w:r>
      <w:r>
        <w:rPr>
          <w:rFonts w:ascii="Arial"/>
          <w:color w:val="979797"/>
          <w:w w:val="90"/>
          <w:position w:val="1"/>
          <w:sz w:val="11"/>
        </w:rPr>
        <w:t>""""''""</w:t>
        <w:tab/>
      </w:r>
      <w:r>
        <w:rPr>
          <w:rFonts w:ascii="Times New Roman"/>
          <w:color w:val="34E8E8"/>
          <w:spacing w:val="-7"/>
          <w:sz w:val="8"/>
        </w:rPr>
        <w:t>1</w:t>
      </w:r>
      <w:r>
        <w:rPr>
          <w:rFonts w:ascii="Times New Roman"/>
          <w:spacing w:val="-4"/>
          <w:position w:val="1"/>
          <w:sz w:val="11"/>
        </w:rPr>
        <w:t>--..</w:t>
      </w:r>
      <w:r>
        <w:rPr>
          <w:rFonts w:ascii="Times New Roman"/>
          <w:sz w:val="11"/>
        </w:rPr>
      </w:r>
    </w:p>
    <w:p>
      <w:pPr>
        <w:spacing w:line="143" w:lineRule="atLeast" w:before="0"/>
        <w:ind w:left="846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75"/>
          <w:sz w:val="14"/>
        </w:rPr>
        <w:t>i&lt;-'</w:t>
      </w:r>
      <w:r>
        <w:rPr>
          <w:rFonts w:ascii="Times New Roman"/>
          <w:color w:val="979797"/>
          <w:spacing w:val="36"/>
          <w:w w:val="75"/>
          <w:sz w:val="14"/>
        </w:rPr>
        <w:t> </w:t>
      </w:r>
      <w:r>
        <w:rPr>
          <w:rFonts w:ascii="Times New Roman"/>
          <w:color w:val="979797"/>
          <w:w w:val="75"/>
          <w:position w:val="3"/>
          <w:sz w:val="9"/>
        </w:rPr>
        <w:t>1</w:t>
      </w:r>
      <w:r>
        <w:rPr>
          <w:rFonts w:ascii="Times New Roman"/>
          <w:sz w:val="9"/>
        </w:rPr>
      </w:r>
    </w:p>
    <w:p>
      <w:pPr>
        <w:tabs>
          <w:tab w:pos="4163" w:val="left" w:leader="none"/>
        </w:tabs>
        <w:spacing w:line="845" w:lineRule="atLeast" w:before="0"/>
        <w:ind w:left="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15"/>
        </w:rPr>
        <w:br w:type="column"/>
      </w:r>
      <w:r>
        <w:rPr>
          <w:rFonts w:ascii="Times New Roman" w:hAnsi="Times New Roman" w:cs="Times New Roman" w:eastAsia="Times New Roman"/>
          <w:w w:val="115"/>
          <w:sz w:val="11"/>
          <w:szCs w:val="11"/>
        </w:rPr>
        <w:t>CLn.75</w:t>
        <w:tab/>
      </w:r>
      <w:r>
        <w:rPr>
          <w:rFonts w:ascii="Times New Roman" w:hAnsi="Times New Roman" w:cs="Times New Roman" w:eastAsia="Times New Roman"/>
          <w:color w:val="6E52C6"/>
          <w:spacing w:val="-12"/>
          <w:w w:val="125"/>
          <w:position w:val="-7"/>
          <w:sz w:val="20"/>
          <w:szCs w:val="20"/>
        </w:rPr>
        <w:t>"</w:t>
      </w:r>
      <w:r>
        <w:rPr>
          <w:rFonts w:ascii="Times New Roman" w:hAnsi="Times New Roman" w:cs="Times New Roman" w:eastAsia="Times New Roman"/>
          <w:color w:val="979797"/>
          <w:spacing w:val="-19"/>
          <w:w w:val="125"/>
          <w:position w:val="-7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1579" w:val="left" w:leader="none"/>
        </w:tabs>
        <w:spacing w:line="845" w:lineRule="atLeast" w:before="0"/>
        <w:ind w:left="83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i/>
          <w:color w:val="979797"/>
          <w:sz w:val="13"/>
        </w:rPr>
        <w:t>,!'</w:t>
        <w:tab/>
      </w:r>
      <w:r>
        <w:rPr>
          <w:rFonts w:ascii="Times New Roman"/>
          <w:color w:val="979797"/>
          <w:w w:val="90"/>
          <w:position w:val="1"/>
          <w:sz w:val="12"/>
        </w:rPr>
        <w:t>'</w:t>
      </w:r>
      <w:r>
        <w:rPr>
          <w:rFonts w:ascii="Times New Roman"/>
          <w:sz w:val="12"/>
        </w:rPr>
      </w:r>
    </w:p>
    <w:p>
      <w:pPr>
        <w:spacing w:after="0" w:line="845" w:lineRule="atLeas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4445" w:space="40"/>
            <w:col w:w="4343" w:space="5896"/>
            <w:col w:w="16456"/>
          </w:cols>
        </w:sectPr>
      </w:pPr>
    </w:p>
    <w:p>
      <w:pPr>
        <w:tabs>
          <w:tab w:pos="4039" w:val="left" w:leader="none"/>
        </w:tabs>
        <w:spacing w:line="758" w:lineRule="atLeast" w:before="0"/>
        <w:ind w:left="1088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color w:val="979797"/>
          <w:w w:val="80"/>
          <w:sz w:val="14"/>
          <w:szCs w:val="14"/>
        </w:rPr>
        <w:t>&lt;-</w:t>
      </w:r>
      <w:r>
        <w:rPr>
          <w:rFonts w:ascii="Times New Roman" w:hAnsi="Times New Roman" w:cs="Times New Roman" w:eastAsia="Times New Roman"/>
          <w:color w:val="979797"/>
          <w:spacing w:val="11"/>
          <w:w w:val="8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14"/>
          <w:szCs w:val="14"/>
        </w:rPr>
        <w:t>&lt;-</w:t>
      </w:r>
      <w:r>
        <w:rPr>
          <w:rFonts w:ascii="Times New Roman" w:hAnsi="Times New Roman" w:cs="Times New Roman" w:eastAsia="Times New Roman"/>
          <w:color w:val="979797"/>
          <w:spacing w:val="-12"/>
          <w:w w:val="8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spacing w:val="-6"/>
          <w:w w:val="130"/>
          <w:sz w:val="14"/>
          <w:szCs w:val="14"/>
        </w:rPr>
        <w:t>;cc</w:t>
      </w:r>
      <w:r>
        <w:rPr>
          <w:rFonts w:ascii="Times New Roman" w:hAnsi="Times New Roman" w:cs="Times New Roman" w:eastAsia="Times New Roman"/>
          <w:color w:val="979797"/>
          <w:spacing w:val="-1"/>
          <w:w w:val="130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79797"/>
          <w:spacing w:val="-2"/>
          <w:w w:val="130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79797"/>
          <w:spacing w:val="-34"/>
          <w:w w:val="13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150"/>
          <w:sz w:val="14"/>
          <w:szCs w:val="14"/>
        </w:rPr>
        <w:t>-</w:t>
        <w:tab/>
      </w:r>
      <w:r>
        <w:rPr>
          <w:rFonts w:ascii="Arial" w:hAnsi="Arial" w:cs="Arial" w:eastAsia="Arial"/>
          <w:i/>
          <w:color w:val="979797"/>
          <w:w w:val="80"/>
          <w:sz w:val="14"/>
          <w:szCs w:val="14"/>
        </w:rPr>
        <w:t>&lt;-9 </w:t>
      </w:r>
      <w:r>
        <w:rPr>
          <w:rFonts w:ascii="Arial" w:hAnsi="Arial" w:cs="Arial" w:eastAsia="Arial"/>
          <w:i/>
          <w:color w:val="979797"/>
          <w:spacing w:val="8"/>
          <w:w w:val="8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B5B5B5"/>
          <w:spacing w:val="-2"/>
          <w:w w:val="80"/>
          <w:sz w:val="9"/>
          <w:szCs w:val="9"/>
        </w:rPr>
        <w:t>,</w:t>
      </w:r>
      <w:r>
        <w:rPr>
          <w:rFonts w:ascii="Times New Roman" w:hAnsi="Times New Roman" w:cs="Times New Roman" w:eastAsia="Times New Roman"/>
          <w:color w:val="3F00FD"/>
          <w:spacing w:val="-4"/>
          <w:w w:val="80"/>
          <w:sz w:val="9"/>
          <w:szCs w:val="9"/>
        </w:rPr>
        <w:t>,</w:t>
      </w:r>
      <w:r>
        <w:rPr>
          <w:rFonts w:ascii="Times New Roman" w:hAnsi="Times New Roman" w:cs="Times New Roman" w:eastAsia="Times New Roman"/>
          <w:spacing w:val="-3"/>
          <w:w w:val="80"/>
          <w:sz w:val="9"/>
          <w:szCs w:val="9"/>
        </w:rPr>
        <w:t>A</w:t>
      </w:r>
      <w:r>
        <w:rPr>
          <w:rFonts w:ascii="Times New Roman" w:hAnsi="Times New Roman" w:cs="Times New Roman" w:eastAsia="Times New Roman"/>
          <w:w w:val="80"/>
          <w:sz w:val="9"/>
          <w:szCs w:val="9"/>
        </w:rPr>
        <w:t>   </w:t>
      </w:r>
      <w:r>
        <w:rPr>
          <w:rFonts w:ascii="Times New Roman" w:hAnsi="Times New Roman" w:cs="Times New Roman" w:eastAsia="Times New Roman"/>
          <w:spacing w:val="1"/>
          <w:w w:val="8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B5B5B5"/>
          <w:w w:val="80"/>
          <w:sz w:val="9"/>
          <w:szCs w:val="9"/>
        </w:rPr>
        <w:t>•      </w:t>
      </w:r>
      <w:r>
        <w:rPr>
          <w:rFonts w:ascii="Times New Roman" w:hAnsi="Times New Roman" w:cs="Times New Roman" w:eastAsia="Times New Roman"/>
          <w:color w:val="B5B5B5"/>
          <w:spacing w:val="16"/>
          <w:w w:val="80"/>
          <w:sz w:val="9"/>
          <w:szCs w:val="9"/>
        </w:rPr>
        <w:t> </w:t>
      </w:r>
      <w:r>
        <w:rPr>
          <w:rFonts w:ascii="Arial" w:hAnsi="Arial" w:cs="Arial" w:eastAsia="Arial"/>
          <w:sz w:val="10"/>
          <w:szCs w:val="10"/>
        </w:rPr>
        <w:t>IL</w:t>
      </w:r>
      <w:r>
        <w:rPr>
          <w:rFonts w:ascii="Arial" w:hAnsi="Arial" w:cs="Arial" w:eastAsia="Arial"/>
          <w:spacing w:val="-1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spacing w:val="-2"/>
          <w:w w:val="130"/>
          <w:sz w:val="11"/>
          <w:szCs w:val="11"/>
        </w:rPr>
        <w:t>n</w:t>
      </w:r>
      <w:r>
        <w:rPr>
          <w:rFonts w:ascii="Times New Roman" w:hAnsi="Times New Roman" w:cs="Times New Roman" w:eastAsia="Times New Roman"/>
          <w:color w:val="262628"/>
          <w:spacing w:val="-3"/>
          <w:w w:val="130"/>
          <w:sz w:val="11"/>
          <w:szCs w:val="11"/>
        </w:rPr>
        <w:t>:</w:t>
      </w:r>
      <w:r>
        <w:rPr>
          <w:rFonts w:ascii="Times New Roman" w:hAnsi="Times New Roman" w:cs="Times New Roman" w:eastAsia="Times New Roman"/>
          <w:spacing w:val="-4"/>
          <w:w w:val="130"/>
          <w:sz w:val="11"/>
          <w:szCs w:val="11"/>
        </w:rPr>
        <w:t>15</w:t>
      </w:r>
      <w:r>
        <w:rPr>
          <w:rFonts w:ascii="Times New Roman" w:hAnsi="Times New Roman" w:cs="Times New Roman" w:eastAsia="Times New Roman"/>
          <w:sz w:val="11"/>
          <w:szCs w:val="11"/>
        </w:rPr>
      </w:r>
    </w:p>
    <w:p>
      <w:pPr>
        <w:spacing w:line="75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95"/>
        </w:rPr>
        <w:br w:type="column"/>
      </w:r>
      <w:r>
        <w:rPr>
          <w:rFonts w:ascii="Times New Roman"/>
          <w:color w:val="979797"/>
          <w:w w:val="95"/>
          <w:sz w:val="9"/>
        </w:rPr>
        <w:t>I     </w:t>
      </w:r>
      <w:r>
        <w:rPr>
          <w:rFonts w:ascii="Times New Roman"/>
          <w:color w:val="979797"/>
          <w:spacing w:val="6"/>
          <w:w w:val="95"/>
          <w:sz w:val="9"/>
        </w:rPr>
        <w:t> </w:t>
      </w:r>
      <w:r>
        <w:rPr>
          <w:rFonts w:ascii="Times New Roman"/>
          <w:color w:val="3F00FD"/>
          <w:w w:val="95"/>
          <w:sz w:val="9"/>
        </w:rPr>
        <w:t>i</w:t>
      </w:r>
      <w:r>
        <w:rPr>
          <w:rFonts w:ascii="Times New Roman"/>
          <w:color w:val="3F00FD"/>
          <w:spacing w:val="5"/>
          <w:w w:val="95"/>
          <w:sz w:val="9"/>
        </w:rPr>
        <w:t> </w:t>
      </w:r>
      <w:r>
        <w:rPr>
          <w:rFonts w:ascii="Times New Roman"/>
          <w:color w:val="979797"/>
          <w:w w:val="95"/>
          <w:sz w:val="9"/>
        </w:rPr>
        <w:t>1  ..,_.</w:t>
      </w:r>
      <w:r>
        <w:rPr>
          <w:rFonts w:ascii="Times New Roman"/>
          <w:sz w:val="9"/>
        </w:rPr>
      </w:r>
    </w:p>
    <w:p>
      <w:pPr>
        <w:spacing w:line="75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979797"/>
          <w:w w:val="90"/>
          <w:sz w:val="38"/>
        </w:rPr>
        <w:t>.</w:t>
      </w:r>
      <w:r>
        <w:rPr>
          <w:rFonts w:ascii="Times New Roman"/>
          <w:color w:val="979797"/>
          <w:spacing w:val="-75"/>
          <w:w w:val="90"/>
          <w:sz w:val="38"/>
        </w:rPr>
        <w:t>.</w:t>
      </w:r>
      <w:r>
        <w:rPr>
          <w:rFonts w:ascii="Times New Roman"/>
          <w:color w:val="979797"/>
          <w:spacing w:val="5"/>
          <w:w w:val="90"/>
          <w:sz w:val="38"/>
        </w:rPr>
        <w:t>.</w:t>
      </w:r>
      <w:r>
        <w:rPr>
          <w:rFonts w:ascii="Times New Roman"/>
          <w:color w:val="979797"/>
          <w:w w:val="90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758" w:lineRule="atLeast" w:before="0"/>
        <w:ind w:left="3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spacing w:val="-6"/>
        </w:rPr>
        <w:br w:type="column"/>
      </w:r>
      <w:r>
        <w:rPr>
          <w:rFonts w:ascii="Arial"/>
          <w:color w:val="979797"/>
          <w:spacing w:val="-6"/>
          <w:w w:val="143"/>
          <w:sz w:val="12"/>
        </w:rPr>
        <w:t>!</w:t>
      </w:r>
      <w:r>
        <w:rPr>
          <w:rFonts w:ascii="Arial"/>
          <w:color w:val="979797"/>
          <w:spacing w:val="-6"/>
          <w:w w:val="134"/>
          <w:sz w:val="12"/>
        </w:rPr>
        <w:t>,#</w:t>
      </w:r>
      <w:r>
        <w:rPr>
          <w:rFonts w:ascii="Arial"/>
          <w:sz w:val="12"/>
        </w:rPr>
      </w:r>
    </w:p>
    <w:p>
      <w:pPr>
        <w:spacing w:line="758" w:lineRule="atLeast" w:before="0"/>
        <w:ind w:left="0" w:right="111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w w:val="105"/>
          <w:sz w:val="10"/>
        </w:rPr>
        <w:t>2013</w:t>
      </w:r>
      <w:r>
        <w:rPr>
          <w:rFonts w:ascii="Arial"/>
          <w:spacing w:val="-4"/>
          <w:w w:val="105"/>
          <w:sz w:val="10"/>
        </w:rPr>
        <w:t> </w:t>
      </w:r>
      <w:r>
        <w:rPr>
          <w:rFonts w:ascii="Arial"/>
          <w:w w:val="105"/>
          <w:sz w:val="10"/>
        </w:rPr>
        <w:t>and</w:t>
      </w:r>
      <w:r>
        <w:rPr>
          <w:rFonts w:ascii="Arial"/>
          <w:sz w:val="10"/>
        </w:rPr>
      </w:r>
    </w:p>
    <w:p>
      <w:pPr>
        <w:spacing w:after="0" w:line="758" w:lineRule="atLeast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4946" w:space="2429"/>
            <w:col w:w="1519" w:space="6028"/>
            <w:col w:w="1315" w:space="40"/>
            <w:col w:w="194" w:space="11984"/>
            <w:col w:w="2725"/>
          </w:cols>
        </w:sectPr>
      </w:pPr>
    </w:p>
    <w:p>
      <w:pPr>
        <w:tabs>
          <w:tab w:pos="1113" w:val="left" w:leader="none"/>
          <w:tab w:pos="3848" w:val="left" w:leader="none"/>
          <w:tab w:pos="4218" w:val="left" w:leader="none"/>
          <w:tab w:pos="4734" w:val="left" w:leader="none"/>
        </w:tabs>
        <w:spacing w:line="712" w:lineRule="atLeast" w:before="0"/>
        <w:ind w:left="871" w:right="0" w:firstLine="0"/>
        <w:jc w:val="left"/>
        <w:rPr>
          <w:rFonts w:ascii="Arial" w:hAnsi="Arial" w:cs="Arial" w:eastAsia="Arial"/>
          <w:sz w:val="6"/>
          <w:szCs w:val="6"/>
        </w:rPr>
      </w:pPr>
      <w:r>
        <w:rPr/>
        <w:pict>
          <v:shape style="position:absolute;margin-left:254.006378pt;margin-top:6.585035pt;width:7.65pt;height:30.55pt;mso-position-horizontal-relative:page;mso-position-vertical-relative:paragraph;z-index:14896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35"/>
          <w:sz w:val="23"/>
        </w:rPr>
        <w:t>,</w:t>
        <w:tab/>
      </w:r>
      <w:r>
        <w:rPr>
          <w:rFonts w:ascii="Times New Roman"/>
          <w:color w:val="979797"/>
          <w:w w:val="145"/>
          <w:sz w:val="23"/>
        </w:rPr>
        <w:t>,</w:t>
        <w:tab/>
      </w:r>
      <w:r>
        <w:rPr>
          <w:rFonts w:ascii="Arial"/>
          <w:color w:val="979797"/>
          <w:w w:val="70"/>
          <w:sz w:val="25"/>
        </w:rPr>
        <w:t>,,.</w:t>
        <w:tab/>
      </w:r>
      <w:r>
        <w:rPr>
          <w:rFonts w:ascii="Arial"/>
          <w:color w:val="3F00FD"/>
          <w:w w:val="45"/>
          <w:sz w:val="25"/>
        </w:rPr>
        <w:t>,</w:t>
        <w:tab/>
      </w:r>
      <w:r>
        <w:rPr>
          <w:rFonts w:ascii="Arial"/>
          <w:w w:val="145"/>
          <w:position w:val="1"/>
          <w:sz w:val="6"/>
        </w:rPr>
        <w:t>IU</w:t>
      </w:r>
      <w:r>
        <w:rPr>
          <w:rFonts w:ascii="Arial"/>
          <w:sz w:val="6"/>
        </w:rPr>
      </w:r>
    </w:p>
    <w:p>
      <w:pPr>
        <w:tabs>
          <w:tab w:pos="2637" w:val="left" w:leader="none"/>
          <w:tab w:pos="8597" w:val="left" w:leader="none"/>
        </w:tabs>
        <w:spacing w:line="712" w:lineRule="atLeast" w:before="0"/>
        <w:ind w:left="87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10"/>
        </w:rPr>
        <w:br w:type="column"/>
      </w:r>
      <w:r>
        <w:rPr>
          <w:rFonts w:ascii="Arial"/>
          <w:color w:val="979797"/>
          <w:w w:val="110"/>
          <w:position w:val="5"/>
          <w:sz w:val="10"/>
        </w:rPr>
        <w:t>I   </w:t>
      </w:r>
      <w:r>
        <w:rPr>
          <w:rFonts w:ascii="Arial"/>
          <w:color w:val="979797"/>
          <w:spacing w:val="17"/>
          <w:w w:val="110"/>
          <w:position w:val="5"/>
          <w:sz w:val="10"/>
        </w:rPr>
        <w:t> </w:t>
      </w:r>
      <w:r>
        <w:rPr>
          <w:rFonts w:ascii="Arial"/>
          <w:color w:val="521FE8"/>
          <w:w w:val="110"/>
          <w:position w:val="5"/>
          <w:sz w:val="10"/>
        </w:rPr>
        <w:t>(</w:t>
        <w:tab/>
      </w:r>
      <w:r>
        <w:rPr>
          <w:rFonts w:ascii="Arial"/>
          <w:i/>
          <w:color w:val="979797"/>
          <w:w w:val="75"/>
          <w:position w:val="1"/>
          <w:sz w:val="18"/>
        </w:rPr>
        <w:t>-f'</w:t>
        <w:tab/>
      </w:r>
      <w:r>
        <w:rPr>
          <w:rFonts w:ascii="Times New Roman"/>
          <w:color w:val="979797"/>
          <w:w w:val="110"/>
          <w:sz w:val="19"/>
        </w:rPr>
        <w:t>'</w:t>
      </w:r>
      <w:r>
        <w:rPr>
          <w:rFonts w:ascii="Times New Roman"/>
          <w:sz w:val="19"/>
        </w:rPr>
      </w:r>
    </w:p>
    <w:p>
      <w:pPr>
        <w:spacing w:after="0" w:line="712" w:lineRule="atLeas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180" w:right="300"/>
          <w:cols w:num="2" w:equalWidth="0">
            <w:col w:w="4826" w:space="2765"/>
            <w:col w:w="23589"/>
          </w:cols>
        </w:sectPr>
      </w:pPr>
    </w:p>
    <w:p>
      <w:pPr>
        <w:spacing w:line="567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spacing w:val="-196"/>
          <w:w w:val="235"/>
          <w:sz w:val="9"/>
        </w:rPr>
        <w:t>-</w:t>
      </w:r>
      <w:r>
        <w:rPr>
          <w:rFonts w:ascii="Arial"/>
          <w:color w:val="979797"/>
          <w:w w:val="235"/>
          <w:position w:val="-3"/>
          <w:sz w:val="9"/>
        </w:rPr>
        <w:t>-</w:t>
      </w:r>
      <w:r>
        <w:rPr>
          <w:rFonts w:ascii="Arial"/>
          <w:color w:val="979797"/>
          <w:spacing w:val="-47"/>
          <w:w w:val="235"/>
          <w:position w:val="-3"/>
          <w:sz w:val="9"/>
        </w:rPr>
        <w:t> </w:t>
      </w:r>
      <w:r>
        <w:rPr>
          <w:rFonts w:ascii="Times New Roman"/>
          <w:color w:val="979797"/>
          <w:w w:val="85"/>
          <w:sz w:val="9"/>
        </w:rPr>
        <w:t>::::.</w:t>
      </w:r>
      <w:r>
        <w:rPr>
          <w:rFonts w:ascii="Times New Roman"/>
          <w:color w:val="979797"/>
          <w:spacing w:val="-6"/>
          <w:w w:val="85"/>
          <w:sz w:val="9"/>
        </w:rPr>
        <w:t> </w:t>
      </w:r>
      <w:r>
        <w:rPr>
          <w:rFonts w:ascii="Times New Roman"/>
          <w:color w:val="979797"/>
          <w:w w:val="85"/>
          <w:sz w:val="9"/>
        </w:rPr>
        <w:t>::::.</w:t>
      </w:r>
      <w:r>
        <w:rPr>
          <w:rFonts w:ascii="Times New Roman"/>
          <w:color w:val="979797"/>
          <w:spacing w:val="-7"/>
          <w:w w:val="85"/>
          <w:sz w:val="9"/>
        </w:rPr>
        <w:t> </w:t>
      </w:r>
      <w:r>
        <w:rPr>
          <w:rFonts w:ascii="Times New Roman"/>
          <w:color w:val="979797"/>
          <w:w w:val="85"/>
          <w:sz w:val="9"/>
        </w:rPr>
        <w:t>::::.</w:t>
      </w:r>
      <w:r>
        <w:rPr>
          <w:rFonts w:ascii="Times New Roman"/>
          <w:color w:val="979797"/>
          <w:spacing w:val="-7"/>
          <w:w w:val="85"/>
          <w:sz w:val="9"/>
        </w:rPr>
        <w:t> </w:t>
      </w:r>
      <w:r>
        <w:rPr>
          <w:rFonts w:ascii="Times New Roman"/>
          <w:color w:val="979797"/>
          <w:w w:val="85"/>
          <w:sz w:val="9"/>
        </w:rPr>
        <w:t>::::.</w:t>
      </w:r>
      <w:r>
        <w:rPr>
          <w:rFonts w:ascii="Times New Roman"/>
          <w:color w:val="979797"/>
          <w:spacing w:val="-7"/>
          <w:w w:val="85"/>
          <w:sz w:val="9"/>
        </w:rPr>
        <w:t> </w:t>
      </w:r>
      <w:r>
        <w:rPr>
          <w:rFonts w:ascii="Times New Roman"/>
          <w:color w:val="979797"/>
          <w:w w:val="85"/>
          <w:sz w:val="9"/>
        </w:rPr>
        <w:t>::t==</w:t>
      </w:r>
      <w:r>
        <w:rPr>
          <w:rFonts w:ascii="Times New Roman"/>
          <w:sz w:val="9"/>
        </w:rPr>
      </w:r>
    </w:p>
    <w:p>
      <w:pPr>
        <w:tabs>
          <w:tab w:pos="490" w:val="left" w:leader="none"/>
        </w:tabs>
        <w:spacing w:line="567" w:lineRule="atLeast" w:before="0"/>
        <w:ind w:left="8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color w:val="979797"/>
          <w:sz w:val="9"/>
        </w:rPr>
        <w:t>\</w:t>
      </w:r>
      <w:r>
        <w:rPr>
          <w:rFonts w:ascii="Arial"/>
          <w:color w:val="979797"/>
          <w:spacing w:val="24"/>
          <w:sz w:val="9"/>
        </w:rPr>
        <w:t> </w:t>
      </w:r>
      <w:r>
        <w:rPr>
          <w:rFonts w:ascii="Arial"/>
          <w:i/>
          <w:color w:val="979797"/>
          <w:sz w:val="9"/>
        </w:rPr>
        <w:t>'I"</w:t>
        <w:tab/>
      </w:r>
      <w:r>
        <w:rPr>
          <w:rFonts w:ascii="Arial"/>
          <w:color w:val="979797"/>
          <w:w w:val="110"/>
          <w:sz w:val="9"/>
        </w:rPr>
        <w:t>.......</w:t>
      </w:r>
      <w:r>
        <w:rPr>
          <w:rFonts w:ascii="Arial"/>
          <w:sz w:val="9"/>
        </w:rPr>
      </w:r>
    </w:p>
    <w:p>
      <w:pPr>
        <w:spacing w:line="585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color w:val="979797"/>
          <w:sz w:val="12"/>
        </w:rPr>
        <w:t>&lt;-' </w:t>
      </w:r>
      <w:r>
        <w:rPr>
          <w:rFonts w:ascii="Times New Roman"/>
          <w:color w:val="979797"/>
          <w:spacing w:val="18"/>
          <w:sz w:val="12"/>
        </w:rPr>
        <w:t> </w:t>
      </w:r>
      <w:r>
        <w:rPr>
          <w:rFonts w:ascii="Times New Roman"/>
          <w:color w:val="979797"/>
          <w:sz w:val="12"/>
        </w:rPr>
        <w:t>\</w:t>
      </w:r>
      <w:r>
        <w:rPr>
          <w:rFonts w:ascii="Times New Roman"/>
          <w:sz w:val="12"/>
        </w:rPr>
      </w:r>
    </w:p>
    <w:p>
      <w:pPr>
        <w:spacing w:line="567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55"/>
        </w:rPr>
        <w:br w:type="column"/>
      </w:r>
      <w:r>
        <w:rPr>
          <w:rFonts w:ascii="Arial" w:hAnsi="Arial" w:cs="Arial" w:eastAsia="Arial"/>
          <w:color w:val="979797"/>
          <w:w w:val="155"/>
          <w:sz w:val="7"/>
          <w:szCs w:val="7"/>
        </w:rPr>
        <w:t>'</w:t>
      </w:r>
      <w:r>
        <w:rPr>
          <w:rFonts w:ascii="Arial" w:hAnsi="Arial" w:cs="Arial" w:eastAsia="Arial"/>
          <w:color w:val="979797"/>
          <w:spacing w:val="-7"/>
          <w:w w:val="155"/>
          <w:sz w:val="7"/>
          <w:szCs w:val="7"/>
        </w:rPr>
        <w:t> </w:t>
      </w:r>
      <w:r>
        <w:rPr>
          <w:rFonts w:ascii="Arial" w:hAnsi="Arial" w:cs="Arial" w:eastAsia="Arial"/>
          <w:color w:val="979797"/>
          <w:w w:val="195"/>
          <w:sz w:val="7"/>
          <w:szCs w:val="7"/>
        </w:rPr>
        <w:t>,.# </w:t>
      </w:r>
      <w:r>
        <w:rPr>
          <w:rFonts w:ascii="Arial" w:hAnsi="Arial" w:cs="Arial" w:eastAsia="Arial"/>
          <w:color w:val="979797"/>
          <w:spacing w:val="27"/>
          <w:w w:val="19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spacing w:val="-1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3F00FD"/>
          <w:spacing w:val="-1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color w:val="4911F0"/>
          <w:spacing w:val="-13"/>
          <w:position w:val="4"/>
          <w:sz w:val="12"/>
          <w:szCs w:val="12"/>
        </w:rPr>
        <w:t>./</w:t>
      </w:r>
      <w:r>
        <w:rPr>
          <w:rFonts w:ascii="Times New Roman" w:hAnsi="Times New Roman" w:cs="Times New Roman" w:eastAsia="Times New Roman"/>
          <w:color w:val="979797"/>
          <w:spacing w:val="-13"/>
          <w:sz w:val="12"/>
          <w:szCs w:val="12"/>
        </w:rPr>
        <w:t>&lt;-</w:t>
      </w:r>
      <w:r>
        <w:rPr>
          <w:rFonts w:ascii="Times New Roman" w:hAnsi="Times New Roman" w:cs="Times New Roman" w:eastAsia="Times New Roman"/>
          <w:color w:val="979797"/>
          <w:spacing w:val="-7"/>
          <w:position w:val="4"/>
          <w:sz w:val="12"/>
          <w:szCs w:val="12"/>
        </w:rPr>
        <w:t>••</w:t>
      </w:r>
      <w:r>
        <w:rPr>
          <w:rFonts w:ascii="Times New Roman" w:hAnsi="Times New Roman" w:cs="Times New Roman" w:eastAsia="Times New Roman"/>
          <w:color w:val="979797"/>
          <w:spacing w:val="-15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585" w:lineRule="atLeast" w:before="0"/>
        <w:ind w:left="11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30"/>
        </w:rPr>
        <w:br w:type="column"/>
      </w:r>
      <w:r>
        <w:rPr>
          <w:rFonts w:ascii="Times New Roman" w:hAnsi="Times New Roman"/>
          <w:spacing w:val="1"/>
          <w:w w:val="130"/>
          <w:sz w:val="12"/>
        </w:rPr>
        <w:t>22s</w:t>
      </w:r>
      <w:r>
        <w:rPr>
          <w:rFonts w:ascii="Times New Roman" w:hAnsi="Times New Roman"/>
          <w:color w:val="979797"/>
          <w:spacing w:val="5"/>
          <w:w w:val="130"/>
          <w:sz w:val="12"/>
        </w:rPr>
        <w:t>·</w:t>
      </w:r>
      <w:r>
        <w:rPr>
          <w:rFonts w:ascii="Times New Roman" w:hAnsi="Times New Roman"/>
          <w:sz w:val="12"/>
        </w:rPr>
      </w:r>
    </w:p>
    <w:p>
      <w:pPr>
        <w:spacing w:line="567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50"/>
        </w:rPr>
        <w:br w:type="column"/>
      </w:r>
      <w:r>
        <w:rPr>
          <w:rFonts w:ascii="Times New Roman"/>
          <w:color w:val="B5B5B5"/>
          <w:spacing w:val="-4"/>
          <w:w w:val="50"/>
          <w:sz w:val="14"/>
        </w:rPr>
        <w:t>"</w:t>
      </w:r>
      <w:r>
        <w:rPr>
          <w:rFonts w:ascii="Times New Roman"/>
          <w:color w:val="979797"/>
          <w:spacing w:val="-17"/>
          <w:w w:val="50"/>
          <w:position w:val="2"/>
          <w:sz w:val="31"/>
        </w:rPr>
        <w:t>,</w:t>
      </w:r>
      <w:r>
        <w:rPr>
          <w:rFonts w:ascii="Times New Roman"/>
          <w:color w:val="979797"/>
          <w:spacing w:val="-4"/>
          <w:w w:val="50"/>
          <w:sz w:val="14"/>
        </w:rPr>
        <w:t>&lt;-?</w:t>
      </w:r>
      <w:r>
        <w:rPr>
          <w:rFonts w:ascii="Times New Roman"/>
          <w:sz w:val="14"/>
        </w:rPr>
      </w:r>
    </w:p>
    <w:p>
      <w:pPr>
        <w:spacing w:line="330" w:lineRule="atLeast" w:before="0"/>
        <w:ind w:left="430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5"/>
        </w:rPr>
        <w:br w:type="column"/>
      </w:r>
      <w:r>
        <w:rPr>
          <w:rFonts w:ascii="Times New Roman"/>
          <w:color w:val="EB16B6"/>
          <w:w w:val="115"/>
          <w:sz w:val="6"/>
        </w:rPr>
        <w:t>16iifOOIOatll.1</w:t>
      </w:r>
      <w:r>
        <w:rPr>
          <w:rFonts w:ascii="Times New Roman"/>
          <w:sz w:val="6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19" w:lineRule="atLeast" w:before="0"/>
        <w:ind w:left="9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440.12973pt;margin-top:6.36061pt;width:.85pt;height:6pt;mso-position-horizontal-relative:page;mso-position-vertical-relative:paragraph;z-index:-590920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3F00FD"/>
                      <w:w w:val="50"/>
                      <w:sz w:val="12"/>
                    </w:rPr>
                    <w:t>: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80"/>
          <w:sz w:val="22"/>
        </w:rPr>
        <w:t>,.,. </w:t>
      </w:r>
      <w:r>
        <w:rPr>
          <w:rFonts w:ascii="Arial"/>
          <w:color w:val="979797"/>
          <w:spacing w:val="33"/>
          <w:w w:val="80"/>
          <w:sz w:val="22"/>
        </w:rPr>
        <w:t> </w:t>
      </w:r>
      <w:r>
        <w:rPr>
          <w:rFonts w:ascii="Times New Roman"/>
          <w:color w:val="979797"/>
          <w:sz w:val="24"/>
        </w:rPr>
        <w:t>-</w:t>
      </w:r>
      <w:r>
        <w:rPr>
          <w:rFonts w:ascii="Times New Roman"/>
          <w:sz w:val="24"/>
        </w:rPr>
      </w:r>
    </w:p>
    <w:p>
      <w:pPr>
        <w:spacing w:line="567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75"/>
        </w:rPr>
        <w:br w:type="column"/>
      </w:r>
      <w:r>
        <w:rPr>
          <w:rFonts w:ascii="Times New Roman" w:hAnsi="Times New Roman"/>
          <w:color w:val="979797"/>
          <w:spacing w:val="-31"/>
          <w:w w:val="75"/>
          <w:position w:val="3"/>
          <w:sz w:val="6"/>
        </w:rPr>
        <w:t>·</w:t>
      </w:r>
      <w:r>
        <w:rPr>
          <w:rFonts w:ascii="Arial" w:hAnsi="Arial"/>
          <w:color w:val="979797"/>
          <w:w w:val="75"/>
          <w:sz w:val="17"/>
        </w:rPr>
        <w:t>""'"""_</w:t>
      </w:r>
      <w:r>
        <w:rPr>
          <w:rFonts w:ascii="Arial" w:hAnsi="Arial"/>
          <w:color w:val="979797"/>
          <w:spacing w:val="-5"/>
          <w:w w:val="75"/>
          <w:sz w:val="17"/>
        </w:rPr>
        <w:t>,</w:t>
      </w:r>
      <w:r>
        <w:rPr>
          <w:rFonts w:ascii="Times New Roman" w:hAnsi="Times New Roman"/>
          <w:color w:val="979797"/>
          <w:spacing w:val="-22"/>
          <w:w w:val="75"/>
          <w:position w:val="3"/>
          <w:sz w:val="6"/>
        </w:rPr>
        <w:t>1</w:t>
      </w:r>
      <w:r>
        <w:rPr>
          <w:rFonts w:ascii="Arial" w:hAnsi="Arial"/>
          <w:color w:val="979797"/>
          <w:spacing w:val="-5"/>
          <w:w w:val="75"/>
          <w:sz w:val="17"/>
        </w:rPr>
        <w:t>,</w:t>
      </w:r>
      <w:r>
        <w:rPr>
          <w:rFonts w:ascii="Times New Roman" w:hAnsi="Times New Roman"/>
          <w:color w:val="979797"/>
          <w:spacing w:val="-33"/>
          <w:w w:val="75"/>
          <w:position w:val="3"/>
          <w:sz w:val="6"/>
        </w:rPr>
        <w:t>R</w:t>
      </w:r>
      <w:r>
        <w:rPr>
          <w:rFonts w:ascii="Arial" w:hAnsi="Arial"/>
          <w:color w:val="979797"/>
          <w:w w:val="75"/>
          <w:sz w:val="17"/>
        </w:rPr>
        <w:t>.</w:t>
      </w:r>
      <w:r>
        <w:rPr>
          <w:rFonts w:ascii="Arial" w:hAnsi="Arial"/>
          <w:color w:val="979797"/>
          <w:spacing w:val="-31"/>
          <w:w w:val="75"/>
          <w:sz w:val="17"/>
        </w:rPr>
        <w:t>"</w:t>
      </w:r>
      <w:r>
        <w:rPr>
          <w:rFonts w:ascii="Times New Roman" w:hAnsi="Times New Roman"/>
          <w:color w:val="979797"/>
          <w:w w:val="75"/>
          <w:position w:val="3"/>
          <w:sz w:val="6"/>
        </w:rPr>
        <w:t>ilOI</w:t>
      </w:r>
      <w:r>
        <w:rPr>
          <w:rFonts w:ascii="Times New Roman" w:hAnsi="Times New Roman"/>
          <w:sz w:val="6"/>
        </w:rPr>
      </w:r>
    </w:p>
    <w:p>
      <w:pPr>
        <w:tabs>
          <w:tab w:pos="1245" w:val="left" w:leader="none"/>
        </w:tabs>
        <w:spacing w:line="567" w:lineRule="atLeast" w:before="0"/>
        <w:ind w:left="117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position w:val="-17"/>
          <w:sz w:val="38"/>
        </w:rPr>
        <w:t>"'</w:t>
        <w:tab/>
      </w:r>
      <w:r>
        <w:rPr>
          <w:rFonts w:ascii="Arial"/>
          <w:color w:val="979797"/>
          <w:spacing w:val="-104"/>
          <w:w w:val="90"/>
          <w:sz w:val="44"/>
        </w:rPr>
        <w:t>"</w:t>
      </w:r>
      <w:r>
        <w:rPr>
          <w:rFonts w:ascii="Times New Roman"/>
          <w:color w:val="B5B5B5"/>
          <w:w w:val="90"/>
          <w:position w:val="12"/>
          <w:sz w:val="10"/>
        </w:rPr>
        <w:t>'</w:t>
      </w:r>
      <w:r>
        <w:rPr>
          <w:rFonts w:ascii="Times New Roman"/>
          <w:color w:val="B5B5B5"/>
          <w:spacing w:val="-5"/>
          <w:w w:val="90"/>
          <w:position w:val="12"/>
          <w:sz w:val="10"/>
        </w:rPr>
        <w:t> </w:t>
      </w:r>
      <w:r>
        <w:rPr>
          <w:rFonts w:ascii="Arial"/>
          <w:color w:val="979797"/>
          <w:w w:val="80"/>
          <w:sz w:val="44"/>
        </w:rPr>
        <w:t>'</w:t>
      </w:r>
      <w:r>
        <w:rPr>
          <w:rFonts w:ascii="Arial"/>
          <w:sz w:val="44"/>
        </w:rPr>
      </w:r>
    </w:p>
    <w:p>
      <w:pPr>
        <w:spacing w:line="424" w:lineRule="atLeast" w:before="0"/>
        <w:ind w:left="126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979797"/>
          <w:sz w:val="21"/>
        </w:rPr>
        <w:t>'</w:t>
      </w:r>
      <w:r>
        <w:rPr>
          <w:rFonts w:ascii="Times New Roman"/>
          <w:sz w:val="21"/>
        </w:rPr>
      </w:r>
    </w:p>
    <w:p>
      <w:pPr>
        <w:tabs>
          <w:tab w:pos="518" w:val="left" w:leader="none"/>
        </w:tabs>
        <w:spacing w:line="180" w:lineRule="atLeast" w:before="0"/>
        <w:ind w:left="117" w:right="0" w:firstLine="0"/>
        <w:jc w:val="center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shape style="position:absolute;margin-left:948.1427pt;margin-top:-2.656299pt;width:6.1pt;height:8.65pt;mso-position-horizontal-relative:page;mso-position-vertical-relative:paragraph;z-index:-591016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i/>
                      <w:color w:val="979797"/>
                      <w:w w:val="215"/>
                      <w:sz w:val="17"/>
                    </w:rPr>
                    <w:t>(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1.617432pt;margin-top:10.766672pt;width:7.9pt;height:10.65pt;mso-position-horizontal-relative:page;mso-position-vertical-relative:paragraph;z-index:-590944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/>
                      <w:color w:val="979797"/>
                      <w:w w:val="65"/>
                      <w:position w:val="-2"/>
                      <w:sz w:val="21"/>
                    </w:rPr>
                    <w:t>'  </w:t>
                  </w:r>
                  <w:r>
                    <w:rPr>
                      <w:rFonts w:ascii="Times New Roman"/>
                      <w:color w:val="979797"/>
                      <w:spacing w:val="16"/>
                      <w:w w:val="65"/>
                      <w:position w:val="-2"/>
                      <w:sz w:val="21"/>
                    </w:rPr>
                    <w:t> </w:t>
                  </w:r>
                  <w:r>
                    <w:rPr>
                      <w:rFonts w:ascii="Times New Roman"/>
                      <w:color w:val="979797"/>
                      <w:w w:val="65"/>
                      <w:sz w:val="12"/>
                    </w:rPr>
                    <w:t>'</w:t>
                  </w:r>
                  <w:r>
                    <w:rPr>
                      <w:rFonts w:ascii="Times New Roman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65"/>
          <w:sz w:val="46"/>
        </w:rPr>
        <w:t>,,</w:t>
        <w:tab/>
      </w:r>
      <w:r>
        <w:rPr>
          <w:rFonts w:ascii="Times New Roman"/>
          <w:color w:val="979797"/>
          <w:w w:val="135"/>
          <w:position w:val="21"/>
          <w:sz w:val="38"/>
        </w:rPr>
        <w:t>.</w:t>
      </w:r>
      <w:r>
        <w:rPr>
          <w:rFonts w:ascii="Times New Roman"/>
          <w:sz w:val="38"/>
        </w:rPr>
      </w:r>
    </w:p>
    <w:p>
      <w:pPr>
        <w:spacing w:line="567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i/>
          <w:color w:val="979797"/>
          <w:w w:val="105"/>
          <w:sz w:val="13"/>
        </w:rPr>
        <w:t>,!'</w:t>
      </w:r>
      <w:r>
        <w:rPr>
          <w:rFonts w:ascii="Times New Roman"/>
          <w:sz w:val="13"/>
        </w:rPr>
      </w:r>
    </w:p>
    <w:p>
      <w:pPr>
        <w:tabs>
          <w:tab w:pos="939" w:val="left" w:leader="none"/>
        </w:tabs>
        <w:spacing w:line="567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85"/>
        </w:rPr>
        <w:br w:type="column"/>
      </w:r>
      <w:r>
        <w:rPr>
          <w:rFonts w:ascii="Arial"/>
          <w:color w:val="979797"/>
          <w:spacing w:val="-45"/>
          <w:w w:val="185"/>
          <w:sz w:val="20"/>
        </w:rPr>
        <w:t>r</w:t>
      </w:r>
      <w:r>
        <w:rPr>
          <w:rFonts w:ascii="Arial"/>
          <w:color w:val="979797"/>
          <w:w w:val="185"/>
          <w:sz w:val="20"/>
        </w:rPr>
        <w:t>'</w:t>
        <w:tab/>
      </w:r>
      <w:r>
        <w:rPr>
          <w:rFonts w:ascii="Times New Roman"/>
          <w:color w:val="979797"/>
          <w:w w:val="50"/>
          <w:position w:val="-2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567" w:lineRule="atLeast" w:before="0"/>
        <w:ind w:left="11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90"/>
        </w:rPr>
        <w:br w:type="column"/>
      </w:r>
      <w:r>
        <w:rPr>
          <w:rFonts w:ascii="Times New Roman"/>
          <w:color w:val="979797"/>
          <w:spacing w:val="11"/>
          <w:w w:val="190"/>
          <w:position w:val="5"/>
          <w:sz w:val="12"/>
        </w:rPr>
        <w:t>'</w:t>
      </w:r>
      <w:r>
        <w:rPr>
          <w:rFonts w:ascii="Times New Roman"/>
          <w:color w:val="979797"/>
          <w:spacing w:val="2"/>
          <w:w w:val="190"/>
          <w:sz w:val="13"/>
        </w:rPr>
        <w:t>..</w:t>
      </w:r>
      <w:r>
        <w:rPr>
          <w:rFonts w:ascii="Times New Roman"/>
          <w:sz w:val="13"/>
        </w:rPr>
      </w:r>
    </w:p>
    <w:p>
      <w:pPr>
        <w:spacing w:line="567" w:lineRule="atLeast" w:before="0"/>
        <w:ind w:left="117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w w:val="65"/>
        </w:rPr>
        <w:br w:type="column"/>
      </w:r>
      <w:r>
        <w:rPr>
          <w:rFonts w:ascii="Arial"/>
          <w:w w:val="65"/>
          <w:sz w:val="33"/>
        </w:rPr>
        <w:t>...,</w:t>
      </w:r>
      <w:r>
        <w:rPr>
          <w:rFonts w:ascii="Arial"/>
          <w:sz w:val="33"/>
        </w:rPr>
      </w:r>
    </w:p>
    <w:p>
      <w:pPr>
        <w:spacing w:after="0" w:line="567" w:lineRule="atLeast"/>
        <w:jc w:val="left"/>
        <w:rPr>
          <w:rFonts w:ascii="Arial" w:hAnsi="Arial" w:cs="Arial" w:eastAsia="Arial"/>
          <w:sz w:val="33"/>
          <w:szCs w:val="33"/>
        </w:rPr>
        <w:sectPr>
          <w:type w:val="continuous"/>
          <w:pgSz w:w="31660" w:h="22370" w:orient="landscape"/>
          <w:pgMar w:top="480" w:bottom="280" w:left="180" w:right="300"/>
          <w:cols w:num="14" w:equalWidth="0">
            <w:col w:w="953" w:space="40"/>
            <w:col w:w="719" w:space="216"/>
            <w:col w:w="359" w:space="1445"/>
            <w:col w:w="673" w:space="40"/>
            <w:col w:w="610" w:space="3274"/>
            <w:col w:w="259" w:space="40"/>
            <w:col w:w="887" w:space="1061"/>
            <w:col w:w="650" w:space="2216"/>
            <w:col w:w="1386" w:space="1144"/>
            <w:col w:w="665" w:space="3842"/>
            <w:col w:w="229" w:space="689"/>
            <w:col w:w="1093" w:space="55"/>
            <w:col w:w="302" w:space="4466"/>
            <w:col w:w="3867"/>
          </w:cols>
        </w:sectPr>
      </w:pPr>
    </w:p>
    <w:p>
      <w:pPr>
        <w:tabs>
          <w:tab w:pos="2324" w:val="left" w:leader="none"/>
          <w:tab w:pos="4186" w:val="left" w:leader="none"/>
        </w:tabs>
        <w:spacing w:line="678" w:lineRule="atLeast" w:before="0"/>
        <w:ind w:left="27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/>
          <w:i/>
          <w:color w:val="1CD1D1"/>
          <w:sz w:val="11"/>
        </w:rPr>
        <w:t>"( </w:t>
      </w:r>
      <w:r>
        <w:rPr>
          <w:rFonts w:ascii="Times New Roman" w:hAnsi="Times New Roman"/>
          <w:i/>
          <w:color w:val="1CD1D1"/>
          <w:spacing w:val="23"/>
          <w:sz w:val="11"/>
        </w:rPr>
        <w:t> </w:t>
      </w:r>
      <w:r>
        <w:rPr>
          <w:rFonts w:ascii="Times New Roman" w:hAnsi="Times New Roman"/>
          <w:color w:val="979797"/>
          <w:sz w:val="11"/>
        </w:rPr>
        <w:t>.··&lt;</w:t>
      </w:r>
      <w:r>
        <w:rPr>
          <w:rFonts w:ascii="Times New Roman" w:hAnsi="Times New Roman"/>
          <w:color w:val="979797"/>
          <w:spacing w:val="-27"/>
          <w:sz w:val="11"/>
        </w:rPr>
        <w:t>-</w:t>
      </w:r>
      <w:r>
        <w:rPr>
          <w:rFonts w:ascii="Times New Roman" w:hAnsi="Times New Roman"/>
          <w:color w:val="979797"/>
          <w:sz w:val="11"/>
        </w:rPr>
        <w:t>f'   </w:t>
      </w:r>
      <w:r>
        <w:rPr>
          <w:rFonts w:ascii="Times New Roman" w:hAnsi="Times New Roman"/>
          <w:color w:val="979797"/>
          <w:spacing w:val="22"/>
          <w:sz w:val="11"/>
        </w:rPr>
        <w:t> </w:t>
      </w:r>
      <w:r>
        <w:rPr>
          <w:rFonts w:ascii="Arial" w:hAnsi="Arial"/>
          <w:color w:val="979797"/>
          <w:w w:val="115"/>
          <w:sz w:val="11"/>
        </w:rPr>
        <w:t>"I</w:t>
      </w:r>
      <w:r>
        <w:rPr>
          <w:rFonts w:ascii="Arial" w:hAnsi="Arial"/>
          <w:color w:val="979797"/>
          <w:spacing w:val="-9"/>
          <w:w w:val="115"/>
          <w:sz w:val="11"/>
        </w:rPr>
        <w:t> </w:t>
      </w:r>
      <w:r>
        <w:rPr>
          <w:rFonts w:ascii="Arial" w:hAnsi="Arial"/>
          <w:color w:val="979797"/>
          <w:w w:val="160"/>
          <w:sz w:val="8"/>
        </w:rPr>
        <w:t>I  </w:t>
      </w:r>
      <w:r>
        <w:rPr>
          <w:rFonts w:ascii="Arial" w:hAnsi="Arial"/>
          <w:color w:val="979797"/>
          <w:spacing w:val="11"/>
          <w:w w:val="160"/>
          <w:sz w:val="8"/>
        </w:rPr>
        <w:t> </w:t>
      </w:r>
      <w:r>
        <w:rPr>
          <w:rFonts w:ascii="Arial" w:hAnsi="Arial"/>
          <w:color w:val="979797"/>
          <w:spacing w:val="-169"/>
          <w:w w:val="160"/>
          <w:sz w:val="8"/>
        </w:rPr>
        <w:t>·</w:t>
      </w:r>
      <w:r>
        <w:rPr>
          <w:rFonts w:ascii="Arial" w:hAnsi="Arial"/>
          <w:color w:val="979797"/>
          <w:w w:val="160"/>
          <w:sz w:val="8"/>
        </w:rPr>
        <w:t>,.</w:t>
      </w:r>
      <w:r>
        <w:rPr>
          <w:rFonts w:ascii="Times New Roman" w:hAnsi="Times New Roman"/>
          <w:i/>
          <w:color w:val="979797"/>
          <w:w w:val="160"/>
          <w:sz w:val="10"/>
        </w:rPr>
        <w:t>t'</w:t>
        <w:tab/>
      </w:r>
      <w:r>
        <w:rPr>
          <w:rFonts w:ascii="Times New Roman" w:hAnsi="Times New Roman"/>
          <w:color w:val="979797"/>
          <w:w w:val="55"/>
          <w:sz w:val="10"/>
        </w:rPr>
        <w:t>_"..</w:t>
        <w:tab/>
      </w:r>
      <w:r>
        <w:rPr>
          <w:rFonts w:ascii="Arial" w:hAnsi="Arial"/>
          <w:i/>
          <w:color w:val="4911F0"/>
          <w:w w:val="75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678" w:lineRule="atLeast" w:before="0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85"/>
        </w:rPr>
        <w:br w:type="column"/>
      </w:r>
      <w:r>
        <w:rPr>
          <w:rFonts w:ascii="Arial"/>
          <w:color w:val="979797"/>
          <w:w w:val="85"/>
          <w:sz w:val="16"/>
        </w:rPr>
        <w:t>.r;</w:t>
      </w:r>
      <w:r>
        <w:rPr>
          <w:rFonts w:ascii="Arial"/>
          <w:sz w:val="16"/>
        </w:rPr>
      </w:r>
    </w:p>
    <w:p>
      <w:pPr>
        <w:tabs>
          <w:tab w:pos="1515" w:val="left" w:leader="none"/>
        </w:tabs>
        <w:spacing w:line="678" w:lineRule="atLeast" w:before="0"/>
        <w:ind w:left="272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w w:val="110"/>
        </w:rPr>
        <w:br w:type="column"/>
      </w:r>
      <w:r>
        <w:rPr>
          <w:rFonts w:ascii="Times New Roman"/>
          <w:color w:val="B5B5B5"/>
          <w:w w:val="110"/>
          <w:position w:val="7"/>
          <w:sz w:val="17"/>
        </w:rPr>
        <w:t>'</w:t>
        <w:tab/>
      </w:r>
      <w:r>
        <w:rPr>
          <w:rFonts w:ascii="Arial"/>
          <w:color w:val="979797"/>
          <w:w w:val="115"/>
          <w:sz w:val="32"/>
        </w:rPr>
        <w:t>"</w:t>
      </w:r>
      <w:r>
        <w:rPr>
          <w:rFonts w:ascii="Arial"/>
          <w:color w:val="979797"/>
          <w:spacing w:val="-44"/>
          <w:w w:val="115"/>
          <w:sz w:val="32"/>
        </w:rPr>
        <w:t> </w:t>
      </w:r>
      <w:r>
        <w:rPr>
          <w:rFonts w:ascii="Arial"/>
          <w:color w:val="979797"/>
          <w:w w:val="90"/>
          <w:sz w:val="32"/>
        </w:rPr>
        <w:t>I</w:t>
      </w:r>
      <w:r>
        <w:rPr>
          <w:rFonts w:ascii="Arial"/>
          <w:sz w:val="32"/>
        </w:rPr>
      </w:r>
    </w:p>
    <w:p>
      <w:pPr>
        <w:spacing w:line="710" w:lineRule="atLeast" w:before="0"/>
        <w:ind w:left="27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35"/>
        </w:rPr>
        <w:br w:type="column"/>
      </w:r>
      <w:r>
        <w:rPr>
          <w:rFonts w:ascii="Arial"/>
          <w:color w:val="979797"/>
          <w:w w:val="135"/>
          <w:sz w:val="8"/>
        </w:rPr>
        <w:t>I</w:t>
      </w:r>
      <w:r>
        <w:rPr>
          <w:rFonts w:ascii="Arial"/>
          <w:color w:val="979797"/>
          <w:spacing w:val="-7"/>
          <w:w w:val="135"/>
          <w:sz w:val="8"/>
        </w:rPr>
        <w:t> </w:t>
      </w:r>
      <w:r>
        <w:rPr>
          <w:rFonts w:ascii="Arial"/>
          <w:spacing w:val="1"/>
          <w:w w:val="110"/>
          <w:sz w:val="8"/>
        </w:rPr>
        <w:t>IQ</w:t>
      </w:r>
      <w:r>
        <w:rPr>
          <w:rFonts w:ascii="Arial"/>
          <w:color w:val="3F00FD"/>
          <w:w w:val="110"/>
          <w:sz w:val="8"/>
        </w:rPr>
        <w:t>:</w:t>
      </w:r>
      <w:r>
        <w:rPr>
          <w:rFonts w:ascii="Arial"/>
          <w:color w:val="979797"/>
          <w:spacing w:val="3"/>
          <w:w w:val="110"/>
          <w:sz w:val="8"/>
        </w:rPr>
        <w:t>1</w:t>
      </w:r>
      <w:r>
        <w:rPr>
          <w:rFonts w:ascii="Arial"/>
          <w:sz w:val="8"/>
        </w:rPr>
      </w:r>
    </w:p>
    <w:p>
      <w:pPr>
        <w:spacing w:line="17" w:lineRule="atLeas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/>
        <w:pict>
          <v:shape style="position:absolute;margin-left:607.7677pt;margin-top:-13.080517pt;width:7pt;height:12.95pt;mso-position-horizontal-relative:page;mso-position-vertical-relative:paragraph;z-index:-591136" type="#_x0000_t202" filled="false" stroked="false">
            <v:textbox inset="0,0,0,0">
              <w:txbxContent>
                <w:p>
                  <w:pPr>
                    <w:spacing w:line="259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 w:hAnsi="Courier New" w:cs="Courier New" w:eastAsia="Courier New"/>
                      <w:color w:val="979797"/>
                      <w:w w:val="89"/>
                      <w:sz w:val="26"/>
                      <w:szCs w:val="26"/>
                    </w:rPr>
                  </w:r>
                  <w:r>
                    <w:rPr>
                      <w:rFonts w:ascii="Courier New" w:hAnsi="Courier New" w:cs="Courier New" w:eastAsia="Courier New"/>
                      <w:imprint/>
                      <w:color w:val="979797"/>
                      <w:w w:val="85"/>
                      <w:sz w:val="26"/>
                      <w:szCs w:val="26"/>
                    </w:rPr>
                    <w:t>•</w:t>
                  </w:r>
                  <w:r>
                    <w:rPr>
                      <w:rFonts w:ascii="Courier New" w:hAnsi="Courier New" w:cs="Courier New" w:eastAsia="Courier New"/>
                      <w:shadow w:val="0"/>
                      <w:color w:val="979797"/>
                      <w:w w:val="89"/>
                      <w:sz w:val="26"/>
                      <w:szCs w:val="26"/>
                    </w:rPr>
                  </w:r>
                  <w:r>
                    <w:rPr>
                      <w:rFonts w:ascii="Courier New" w:hAnsi="Courier New" w:cs="Courier New" w:eastAsia="Courier New"/>
                      <w:shadow w:val="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2.854126pt;margin-top:3.252899pt;width:4.5pt;height:7pt;mso-position-horizontal-relative:page;mso-position-vertical-relative:paragraph;z-index:-590992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w w:val="85"/>
                      <w:sz w:val="14"/>
                    </w:rPr>
                    <w:t>A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42.233032pt;margin-top:6.959157pt;width:2.8pt;height:4.350pt;mso-position-horizontal-relative:page;mso-position-vertical-relative:paragraph;z-index:-590968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25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z w:val="42"/>
        </w:rPr>
        <w:t>"</w:t>
      </w:r>
      <w:r>
        <w:rPr>
          <w:rFonts w:ascii="Arial"/>
          <w:sz w:val="42"/>
        </w:rPr>
      </w:r>
    </w:p>
    <w:p>
      <w:pPr>
        <w:tabs>
          <w:tab w:pos="9266" w:val="left" w:leader="none"/>
        </w:tabs>
        <w:spacing w:line="678" w:lineRule="atLeast" w:before="0"/>
        <w:ind w:left="414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45"/>
        </w:rPr>
        <w:br w:type="column"/>
      </w:r>
      <w:r>
        <w:rPr>
          <w:rFonts w:ascii="Times New Roman"/>
          <w:color w:val="979797"/>
          <w:w w:val="145"/>
          <w:position w:val="6"/>
          <w:sz w:val="13"/>
        </w:rPr>
        <w:t>!</w:t>
        <w:tab/>
      </w:r>
      <w:r>
        <w:rPr>
          <w:rFonts w:ascii="Arial"/>
          <w:spacing w:val="-15"/>
          <w:w w:val="115"/>
          <w:sz w:val="13"/>
        </w:rPr>
        <w:t>1</w:t>
      </w:r>
      <w:r>
        <w:rPr>
          <w:rFonts w:ascii="Arial"/>
          <w:w w:val="115"/>
          <w:sz w:val="13"/>
        </w:rPr>
        <w:t>1.1</w:t>
      </w:r>
      <w:r>
        <w:rPr>
          <w:rFonts w:ascii="Arial"/>
          <w:spacing w:val="-12"/>
          <w:w w:val="115"/>
          <w:sz w:val="13"/>
        </w:rPr>
        <w:t>1</w:t>
      </w:r>
      <w:r>
        <w:rPr>
          <w:rFonts w:ascii="Arial"/>
          <w:spacing w:val="-20"/>
          <w:w w:val="115"/>
          <w:sz w:val="13"/>
        </w:rPr>
        <w:t>.</w:t>
      </w:r>
      <w:r>
        <w:rPr>
          <w:rFonts w:ascii="Arial"/>
          <w:spacing w:val="-27"/>
          <w:w w:val="115"/>
          <w:sz w:val="13"/>
        </w:rPr>
        <w:t>1</w:t>
      </w:r>
      <w:r>
        <w:rPr>
          <w:rFonts w:ascii="Arial"/>
          <w:w w:val="115"/>
          <w:sz w:val="13"/>
        </w:rPr>
        <w:t>3</w:t>
      </w:r>
      <w:r>
        <w:rPr>
          <w:rFonts w:ascii="Arial"/>
          <w:sz w:val="13"/>
        </w:rPr>
      </w:r>
    </w:p>
    <w:p>
      <w:pPr>
        <w:spacing w:line="678" w:lineRule="atLeast" w:before="0"/>
        <w:ind w:left="10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survey</w:t>
      </w:r>
      <w:r>
        <w:rPr>
          <w:rFonts w:ascii="Arial"/>
          <w:sz w:val="10"/>
        </w:rPr>
      </w:r>
    </w:p>
    <w:p>
      <w:pPr>
        <w:spacing w:line="678" w:lineRule="atLeast" w:before="0"/>
        <w:ind w:left="-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0"/>
        </w:rPr>
        <w:br w:type="column"/>
      </w:r>
      <w:r>
        <w:rPr>
          <w:rFonts w:ascii="Arial"/>
          <w:w w:val="90"/>
          <w:sz w:val="11"/>
        </w:rPr>
        <w:t>data</w:t>
      </w:r>
      <w:r>
        <w:rPr>
          <w:rFonts w:ascii="Arial"/>
          <w:sz w:val="11"/>
        </w:rPr>
      </w:r>
    </w:p>
    <w:p>
      <w:pPr>
        <w:spacing w:line="678" w:lineRule="atLeast" w:before="0"/>
        <w:ind w:left="-7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Times New Roman"/>
          <w:sz w:val="11"/>
        </w:rPr>
        <w:t>May</w:t>
      </w:r>
      <w:r>
        <w:rPr>
          <w:rFonts w:ascii="Times New Roman"/>
          <w:spacing w:val="-14"/>
          <w:sz w:val="11"/>
        </w:rPr>
        <w:t> </w:t>
      </w:r>
      <w:r>
        <w:rPr>
          <w:rFonts w:ascii="Times New Roman"/>
          <w:sz w:val="11"/>
        </w:rPr>
        <w:t>&amp;</w:t>
      </w:r>
      <w:r>
        <w:rPr>
          <w:rFonts w:ascii="Times New Roman"/>
          <w:spacing w:val="-13"/>
          <w:sz w:val="11"/>
        </w:rPr>
        <w:t> </w:t>
      </w:r>
      <w:r>
        <w:rPr>
          <w:rFonts w:ascii="Times New Roman"/>
          <w:sz w:val="11"/>
        </w:rPr>
        <w:t>Oct.</w:t>
      </w:r>
    </w:p>
    <w:p>
      <w:pPr>
        <w:tabs>
          <w:tab w:pos="750" w:val="left" w:leader="none"/>
        </w:tabs>
        <w:spacing w:line="678" w:lineRule="atLeast" w:before="0"/>
        <w:ind w:left="27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05"/>
        </w:rPr>
        <w:br w:type="column"/>
      </w:r>
      <w:r>
        <w:rPr>
          <w:rFonts w:ascii="Arial"/>
          <w:w w:val="105"/>
          <w:sz w:val="13"/>
        </w:rPr>
        <w:t>SH</w:t>
        <w:tab/>
      </w:r>
      <w:r>
        <w:rPr>
          <w:rFonts w:ascii="Times New Roman"/>
          <w:w w:val="115"/>
          <w:sz w:val="14"/>
        </w:rPr>
        <w:t>JS</w:t>
      </w:r>
      <w:r>
        <w:rPr>
          <w:rFonts w:ascii="Times New Roman"/>
          <w:sz w:val="14"/>
        </w:rPr>
      </w:r>
    </w:p>
    <w:p>
      <w:pPr>
        <w:spacing w:after="0" w:line="678" w:lineRule="atLeas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4221" w:space="1171"/>
            <w:col w:w="397" w:space="393"/>
            <w:col w:w="1787" w:space="215"/>
            <w:col w:w="4174" w:space="6152"/>
            <w:col w:w="9776" w:space="40"/>
            <w:col w:w="412" w:space="40"/>
            <w:col w:w="197" w:space="40"/>
            <w:col w:w="500" w:space="464"/>
            <w:col w:w="1201"/>
          </w:cols>
        </w:sectPr>
      </w:pPr>
    </w:p>
    <w:p>
      <w:pPr>
        <w:spacing w:line="617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01DBDB"/>
          <w:spacing w:val="-6"/>
          <w:w w:val="85"/>
          <w:sz w:val="10"/>
          <w:szCs w:val="10"/>
        </w:rPr>
        <w:t>I</w:t>
      </w:r>
      <w:r>
        <w:rPr>
          <w:rFonts w:ascii="Times New Roman" w:hAnsi="Times New Roman" w:cs="Times New Roman" w:eastAsia="Times New Roman"/>
          <w:color w:val="979797"/>
          <w:spacing w:val="-19"/>
          <w:w w:val="85"/>
          <w:position w:val="-4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color w:val="B5B5B5"/>
          <w:spacing w:val="-11"/>
          <w:w w:val="85"/>
          <w:position w:val="-4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B5B5B5"/>
          <w:spacing w:val="-2"/>
          <w:w w:val="85"/>
          <w:position w:val="-4"/>
          <w:sz w:val="14"/>
          <w:szCs w:val="14"/>
        </w:rPr>
        <w:t> </w:t>
      </w:r>
      <w:r>
        <w:rPr>
          <w:rFonts w:ascii="Arial" w:hAnsi="Arial" w:cs="Arial" w:eastAsia="Arial"/>
          <w:color w:val="979797"/>
          <w:w w:val="85"/>
          <w:sz w:val="10"/>
          <w:szCs w:val="10"/>
        </w:rPr>
        <w:t>.</w:t>
      </w:r>
      <w:r>
        <w:rPr>
          <w:rFonts w:ascii="Arial" w:hAnsi="Arial" w:cs="Arial" w:eastAsia="Arial"/>
          <w:sz w:val="10"/>
          <w:szCs w:val="10"/>
        </w:rPr>
      </w:r>
    </w:p>
    <w:p>
      <w:pPr>
        <w:tabs>
          <w:tab w:pos="1555" w:val="left" w:leader="none"/>
          <w:tab w:pos="2313" w:val="left" w:leader="none"/>
        </w:tabs>
        <w:spacing w:line="617" w:lineRule="atLeast" w:before="0"/>
        <w:ind w:left="22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979797"/>
          <w:w w:val="95"/>
          <w:sz w:val="14"/>
          <w:szCs w:val="14"/>
        </w:rPr>
        <w:t>&lt;</w:t>
      </w:r>
      <w:r>
        <w:rPr>
          <w:rFonts w:ascii="Times New Roman" w:hAnsi="Times New Roman" w:cs="Times New Roman" w:eastAsia="Times New Roman"/>
          <w:color w:val="979797"/>
          <w:spacing w:val="-15"/>
          <w:w w:val="95"/>
          <w:sz w:val="14"/>
          <w:szCs w:val="14"/>
        </w:rPr>
        <w:t>-</w:t>
      </w:r>
      <w:r>
        <w:rPr>
          <w:rFonts w:ascii="Arial" w:hAnsi="Arial" w:cs="Arial" w:eastAsia="Arial"/>
          <w:color w:val="979797"/>
          <w:w w:val="95"/>
          <w:position w:val="5"/>
          <w:sz w:val="10"/>
          <w:szCs w:val="10"/>
        </w:rPr>
        <w:t>• </w:t>
      </w:r>
      <w:r>
        <w:rPr>
          <w:rFonts w:ascii="Arial" w:hAnsi="Arial" w:cs="Arial" w:eastAsia="Arial"/>
          <w:color w:val="979797"/>
          <w:spacing w:val="6"/>
          <w:w w:val="95"/>
          <w:position w:val="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135"/>
          <w:sz w:val="8"/>
          <w:szCs w:val="8"/>
        </w:rPr>
        <w:t>I </w:t>
      </w:r>
      <w:r>
        <w:rPr>
          <w:rFonts w:ascii="Arial" w:hAnsi="Arial" w:cs="Arial" w:eastAsia="Arial"/>
          <w:color w:val="979797"/>
          <w:spacing w:val="23"/>
          <w:w w:val="135"/>
          <w:sz w:val="8"/>
          <w:szCs w:val="8"/>
        </w:rPr>
        <w:t> </w:t>
      </w:r>
      <w:r>
        <w:rPr>
          <w:rFonts w:ascii="Arial" w:hAnsi="Arial" w:cs="Arial" w:eastAsia="Arial"/>
          <w:color w:val="9CBDBD"/>
          <w:w w:val="160"/>
          <w:position w:val="5"/>
          <w:sz w:val="10"/>
          <w:szCs w:val="10"/>
        </w:rPr>
        <w:t>.</w:t>
      </w:r>
      <w:r>
        <w:rPr>
          <w:rFonts w:ascii="Arial" w:hAnsi="Arial" w:cs="Arial" w:eastAsia="Arial"/>
          <w:color w:val="9CBDBD"/>
          <w:spacing w:val="20"/>
          <w:w w:val="160"/>
          <w:position w:val="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95"/>
          <w:position w:val="5"/>
          <w:sz w:val="10"/>
          <w:szCs w:val="10"/>
        </w:rPr>
        <w:t>\</w:t>
      </w:r>
      <w:r>
        <w:rPr>
          <w:rFonts w:ascii="Arial" w:hAnsi="Arial" w:cs="Arial" w:eastAsia="Arial"/>
          <w:color w:val="979797"/>
          <w:spacing w:val="-10"/>
          <w:w w:val="95"/>
          <w:position w:val="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95"/>
          <w:sz w:val="8"/>
          <w:szCs w:val="8"/>
        </w:rPr>
        <w:t>\</w:t>
      </w:r>
      <w:r>
        <w:rPr>
          <w:rFonts w:ascii="Arial" w:hAnsi="Arial" w:cs="Arial" w:eastAsia="Arial"/>
          <w:color w:val="979797"/>
          <w:spacing w:val="-6"/>
          <w:w w:val="95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979797"/>
          <w:spacing w:val="-19"/>
          <w:w w:val="95"/>
          <w:position w:val="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979797"/>
          <w:spacing w:val="-44"/>
          <w:w w:val="95"/>
          <w:sz w:val="9"/>
          <w:szCs w:val="9"/>
        </w:rPr>
        <w:t>a</w:t>
      </w:r>
      <w:r>
        <w:rPr>
          <w:rFonts w:ascii="Times New Roman" w:hAnsi="Times New Roman" w:cs="Times New Roman" w:eastAsia="Times New Roman"/>
          <w:color w:val="979797"/>
          <w:w w:val="95"/>
          <w:position w:val="5"/>
          <w:sz w:val="14"/>
          <w:szCs w:val="14"/>
        </w:rPr>
        <w:t>&lt;</w:t>
      </w:r>
      <w:r>
        <w:rPr>
          <w:rFonts w:ascii="Times New Roman" w:hAnsi="Times New Roman" w:cs="Times New Roman" w:eastAsia="Times New Roman"/>
          <w:color w:val="979797"/>
          <w:spacing w:val="-27"/>
          <w:w w:val="95"/>
          <w:position w:val="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79797"/>
          <w:w w:val="95"/>
          <w:sz w:val="9"/>
          <w:szCs w:val="9"/>
        </w:rPr>
        <w:t>a.       </w:t>
      </w:r>
      <w:r>
        <w:rPr>
          <w:rFonts w:ascii="Times New Roman" w:hAnsi="Times New Roman" w:cs="Times New Roman" w:eastAsia="Times New Roman"/>
          <w:color w:val="979797"/>
          <w:spacing w:val="21"/>
          <w:w w:val="9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135"/>
          <w:sz w:val="30"/>
          <w:szCs w:val="30"/>
        </w:rPr>
        <w:t>6</w:t>
        <w:tab/>
      </w:r>
      <w:r>
        <w:rPr>
          <w:rFonts w:ascii="Times New Roman" w:hAnsi="Times New Roman" w:cs="Times New Roman" w:eastAsia="Times New Roman"/>
          <w:color w:val="979797"/>
          <w:w w:val="35"/>
          <w:sz w:val="30"/>
          <w:szCs w:val="30"/>
        </w:rPr>
        <w:t>_,.</w:t>
      </w:r>
      <w:r>
        <w:rPr>
          <w:rFonts w:ascii="Times New Roman" w:hAnsi="Times New Roman" w:cs="Times New Roman" w:eastAsia="Times New Roman"/>
          <w:color w:val="979797"/>
          <w:spacing w:val="-2"/>
          <w:w w:val="3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79797"/>
          <w:w w:val="35"/>
          <w:sz w:val="30"/>
          <w:szCs w:val="30"/>
        </w:rPr>
        <w:t>_,.</w:t>
      </w:r>
      <w:r>
        <w:rPr>
          <w:rFonts w:ascii="Times New Roman" w:hAnsi="Times New Roman" w:cs="Times New Roman" w:eastAsia="Times New Roman"/>
          <w:color w:val="979797"/>
          <w:spacing w:val="-2"/>
          <w:w w:val="3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79797"/>
          <w:spacing w:val="-13"/>
          <w:w w:val="35"/>
          <w:position w:val="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79797"/>
          <w:w w:val="35"/>
          <w:sz w:val="30"/>
          <w:szCs w:val="30"/>
        </w:rPr>
        <w:t>.(</w:t>
      </w:r>
      <w:r>
        <w:rPr>
          <w:rFonts w:ascii="Times New Roman" w:hAnsi="Times New Roman" w:cs="Times New Roman" w:eastAsia="Times New Roman"/>
          <w:color w:val="979797"/>
          <w:spacing w:val="-30"/>
          <w:w w:val="35"/>
          <w:sz w:val="30"/>
          <w:szCs w:val="30"/>
        </w:rPr>
        <w:t>-</w:t>
      </w:r>
      <w:r>
        <w:rPr>
          <w:rFonts w:ascii="Times New Roman" w:hAnsi="Times New Roman" w:cs="Times New Roman" w:eastAsia="Times New Roman"/>
          <w:color w:val="979797"/>
          <w:spacing w:val="-4"/>
          <w:w w:val="35"/>
          <w:position w:val="5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color w:val="979797"/>
          <w:spacing w:val="-27"/>
          <w:w w:val="35"/>
          <w:sz w:val="30"/>
          <w:szCs w:val="30"/>
        </w:rPr>
        <w:t>_</w:t>
      </w:r>
      <w:r>
        <w:rPr>
          <w:rFonts w:ascii="Times New Roman" w:hAnsi="Times New Roman" w:cs="Times New Roman" w:eastAsia="Times New Roman"/>
          <w:color w:val="979797"/>
          <w:spacing w:val="-14"/>
          <w:w w:val="35"/>
          <w:position w:val="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979797"/>
          <w:w w:val="35"/>
          <w:sz w:val="30"/>
          <w:szCs w:val="30"/>
        </w:rPr>
        <w:t>,.</w:t>
      </w:r>
      <w:r>
        <w:rPr>
          <w:rFonts w:ascii="Times New Roman" w:hAnsi="Times New Roman" w:cs="Times New Roman" w:eastAsia="Times New Roman"/>
          <w:color w:val="979797"/>
          <w:spacing w:val="-6"/>
          <w:w w:val="3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79797"/>
          <w:spacing w:val="2"/>
          <w:w w:val="35"/>
          <w:position w:val="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979797"/>
          <w:w w:val="35"/>
          <w:sz w:val="30"/>
          <w:szCs w:val="30"/>
        </w:rPr>
        <w:t>\</w:t>
        <w:tab/>
      </w:r>
      <w:r>
        <w:rPr>
          <w:rFonts w:ascii="Times New Roman" w:hAnsi="Times New Roman" w:cs="Times New Roman" w:eastAsia="Times New Roman"/>
          <w:color w:val="979797"/>
          <w:spacing w:val="-9"/>
          <w:w w:val="5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979797"/>
          <w:w w:val="50"/>
          <w:sz w:val="30"/>
          <w:szCs w:val="30"/>
        </w:rPr>
        <w:t>.,.   </w:t>
      </w:r>
      <w:r>
        <w:rPr>
          <w:rFonts w:ascii="Times New Roman" w:hAnsi="Times New Roman" w:cs="Times New Roman" w:eastAsia="Times New Roman"/>
          <w:color w:val="979797"/>
          <w:spacing w:val="13"/>
          <w:w w:val="50"/>
          <w:sz w:val="30"/>
          <w:szCs w:val="30"/>
        </w:rPr>
        <w:t> </w:t>
      </w:r>
      <w:r>
        <w:rPr>
          <w:rFonts w:ascii="Arial" w:hAnsi="Arial" w:cs="Arial" w:eastAsia="Arial"/>
          <w:color w:val="979797"/>
          <w:w w:val="50"/>
          <w:position w:val="5"/>
          <w:sz w:val="25"/>
          <w:szCs w:val="25"/>
        </w:rPr>
        <w:t>I</w:t>
      </w:r>
      <w:r>
        <w:rPr>
          <w:rFonts w:ascii="Arial" w:hAnsi="Arial" w:cs="Arial" w:eastAsia="Arial"/>
          <w:sz w:val="25"/>
          <w:szCs w:val="25"/>
        </w:rPr>
      </w:r>
    </w:p>
    <w:p>
      <w:pPr>
        <w:tabs>
          <w:tab w:pos="674" w:val="left" w:leader="none"/>
        </w:tabs>
        <w:spacing w:line="617" w:lineRule="atLeast" w:before="0"/>
        <w:ind w:left="304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65"/>
        </w:rPr>
        <w:br w:type="column"/>
      </w:r>
      <w:r>
        <w:rPr>
          <w:rFonts w:ascii="Times New Roman"/>
          <w:i/>
          <w:color w:val="979797"/>
          <w:w w:val="65"/>
          <w:sz w:val="12"/>
        </w:rPr>
        <w:t>'I'</w:t>
        <w:tab/>
      </w:r>
      <w:r>
        <w:rPr>
          <w:rFonts w:ascii="Times New Roman"/>
          <w:color w:val="979797"/>
          <w:w w:val="70"/>
          <w:sz w:val="14"/>
        </w:rPr>
        <w:t>&lt;-</w:t>
      </w:r>
      <w:r>
        <w:rPr>
          <w:rFonts w:ascii="Times New Roman"/>
          <w:color w:val="979797"/>
          <w:spacing w:val="-13"/>
          <w:w w:val="70"/>
          <w:sz w:val="14"/>
        </w:rPr>
        <w:t> </w:t>
      </w:r>
      <w:r>
        <w:rPr>
          <w:rFonts w:ascii="Arial"/>
          <w:color w:val="979797"/>
          <w:spacing w:val="-14"/>
          <w:w w:val="70"/>
          <w:sz w:val="28"/>
        </w:rPr>
        <w:t>+</w:t>
      </w:r>
      <w:r>
        <w:rPr>
          <w:rFonts w:ascii="Arial"/>
          <w:color w:val="979797"/>
          <w:spacing w:val="-3"/>
          <w:w w:val="70"/>
          <w:sz w:val="28"/>
        </w:rPr>
        <w:t>'</w:t>
      </w:r>
      <w:r>
        <w:rPr>
          <w:rFonts w:ascii="Arial"/>
          <w:color w:val="979797"/>
          <w:spacing w:val="-32"/>
          <w:w w:val="70"/>
          <w:sz w:val="28"/>
        </w:rPr>
        <w:t> </w:t>
      </w:r>
      <w:r>
        <w:rPr>
          <w:rFonts w:ascii="Arial"/>
          <w:color w:val="979797"/>
          <w:spacing w:val="-13"/>
          <w:w w:val="70"/>
          <w:sz w:val="28"/>
        </w:rPr>
        <w:t>'</w:t>
      </w:r>
      <w:r>
        <w:rPr>
          <w:rFonts w:ascii="Arial"/>
          <w:color w:val="3F00FD"/>
          <w:spacing w:val="-13"/>
          <w:w w:val="70"/>
          <w:sz w:val="28"/>
        </w:rPr>
        <w:t>'</w:t>
      </w:r>
      <w:r>
        <w:rPr>
          <w:rFonts w:ascii="Arial"/>
          <w:color w:val="3F00FD"/>
          <w:spacing w:val="-12"/>
          <w:w w:val="70"/>
          <w:position w:val="5"/>
          <w:sz w:val="25"/>
        </w:rPr>
        <w:t>'</w:t>
      </w:r>
      <w:r>
        <w:rPr>
          <w:rFonts w:ascii="Arial"/>
          <w:sz w:val="25"/>
        </w:rPr>
      </w:r>
    </w:p>
    <w:p>
      <w:pPr>
        <w:spacing w:line="617" w:lineRule="atLeast" w:before="0"/>
        <w:ind w:left="304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w w:val="30"/>
        </w:rPr>
        <w:br w:type="column"/>
      </w:r>
      <w:r>
        <w:rPr>
          <w:rFonts w:ascii="Arial" w:hAnsi="Arial"/>
          <w:color w:val="979797"/>
          <w:spacing w:val="-33"/>
          <w:w w:val="30"/>
          <w:sz w:val="29"/>
        </w:rPr>
        <w:t>'</w:t>
      </w:r>
      <w:r>
        <w:rPr>
          <w:rFonts w:ascii="Arial" w:hAnsi="Arial"/>
          <w:color w:val="979797"/>
          <w:spacing w:val="-63"/>
          <w:w w:val="30"/>
          <w:sz w:val="29"/>
        </w:rPr>
        <w:t>·</w:t>
      </w:r>
      <w:r>
        <w:rPr>
          <w:rFonts w:ascii="Arial" w:hAnsi="Arial"/>
          <w:color w:val="979797"/>
          <w:w w:val="30"/>
          <w:sz w:val="29"/>
        </w:rPr>
        <w:t>I</w:t>
      </w:r>
      <w:r>
        <w:rPr>
          <w:rFonts w:ascii="Arial" w:hAnsi="Arial"/>
          <w:sz w:val="29"/>
        </w:rPr>
      </w:r>
    </w:p>
    <w:p>
      <w:pPr>
        <w:tabs>
          <w:tab w:pos="1056" w:val="left" w:leader="none"/>
        </w:tabs>
        <w:spacing w:line="617" w:lineRule="atLeast" w:before="0"/>
        <w:ind w:left="304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05"/>
        </w:rPr>
        <w:br w:type="column"/>
      </w:r>
      <w:r>
        <w:rPr>
          <w:rFonts w:ascii="Arial"/>
          <w:color w:val="979797"/>
          <w:w w:val="105"/>
          <w:sz w:val="6"/>
        </w:rPr>
        <w:t>I        </w:t>
      </w:r>
      <w:r>
        <w:rPr>
          <w:rFonts w:ascii="Arial"/>
          <w:color w:val="979797"/>
          <w:spacing w:val="2"/>
          <w:w w:val="105"/>
          <w:sz w:val="6"/>
        </w:rPr>
        <w:t> </w:t>
      </w:r>
      <w:r>
        <w:rPr>
          <w:rFonts w:ascii="Arial"/>
          <w:color w:val="3F00FD"/>
          <w:w w:val="105"/>
          <w:sz w:val="6"/>
        </w:rPr>
        <w:t>: </w:t>
      </w:r>
      <w:r>
        <w:rPr>
          <w:rFonts w:ascii="Arial"/>
          <w:color w:val="3F00FD"/>
          <w:spacing w:val="5"/>
          <w:w w:val="105"/>
          <w:sz w:val="6"/>
        </w:rPr>
        <w:t> </w:t>
      </w:r>
      <w:r>
        <w:rPr>
          <w:rFonts w:ascii="Arial"/>
          <w:color w:val="979797"/>
          <w:w w:val="105"/>
          <w:sz w:val="6"/>
        </w:rPr>
        <w:t>I</w:t>
        <w:tab/>
      </w:r>
      <w:r>
        <w:rPr>
          <w:rFonts w:ascii="Arial"/>
          <w:color w:val="FB00BD"/>
          <w:w w:val="95"/>
          <w:sz w:val="6"/>
        </w:rPr>
        <w:t>CU11rt11.</w:t>
      </w:r>
      <w:r>
        <w:rPr>
          <w:rFonts w:ascii="Arial"/>
          <w:color w:val="FB00BD"/>
          <w:spacing w:val="3"/>
          <w:w w:val="95"/>
          <w:sz w:val="6"/>
        </w:rPr>
        <w:t> </w:t>
      </w:r>
      <w:r>
        <w:rPr>
          <w:rFonts w:ascii="Arial"/>
          <w:color w:val="FB00BD"/>
          <w:w w:val="95"/>
          <w:sz w:val="6"/>
        </w:rPr>
        <w:t>fllll</w:t>
      </w:r>
      <w:r>
        <w:rPr>
          <w:rFonts w:ascii="Arial"/>
          <w:sz w:val="6"/>
        </w:rPr>
      </w:r>
    </w:p>
    <w:p>
      <w:pPr>
        <w:spacing w:line="617" w:lineRule="atLeast" w:before="0"/>
        <w:ind w:left="30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10"/>
        </w:rPr>
        <w:br w:type="column"/>
      </w:r>
      <w:r>
        <w:rPr>
          <w:rFonts w:ascii="Times New Roman"/>
          <w:color w:val="979797"/>
          <w:w w:val="110"/>
          <w:sz w:val="6"/>
        </w:rPr>
        <w:t>AWTREE</w:t>
      </w:r>
      <w:r>
        <w:rPr>
          <w:rFonts w:ascii="Times New Roman"/>
          <w:color w:val="979797"/>
          <w:spacing w:val="-9"/>
          <w:w w:val="110"/>
          <w:sz w:val="6"/>
        </w:rPr>
        <w:t> </w:t>
      </w:r>
      <w:r>
        <w:rPr>
          <w:rFonts w:ascii="Times New Roman"/>
          <w:color w:val="979797"/>
          <w:w w:val="110"/>
          <w:sz w:val="6"/>
        </w:rPr>
        <w:t>HED!T12ri&lt;</w:t>
      </w:r>
      <w:r>
        <w:rPr>
          <w:rFonts w:ascii="Times New Roman"/>
          <w:sz w:val="6"/>
        </w:rPr>
      </w:r>
    </w:p>
    <w:p>
      <w:pPr>
        <w:tabs>
          <w:tab w:pos="1094" w:val="left" w:leader="none"/>
          <w:tab w:pos="1636" w:val="left" w:leader="none"/>
        </w:tabs>
        <w:spacing w:line="617" w:lineRule="atLeast" w:before="0"/>
        <w:ind w:left="304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19"/>
          <w:sz w:val="57"/>
        </w:rPr>
        <w:t>..</w:t>
        <w:tab/>
      </w:r>
      <w:r>
        <w:rPr>
          <w:rFonts w:ascii="Times New Roman"/>
          <w:color w:val="979797"/>
          <w:w w:val="55"/>
          <w:sz w:val="38"/>
        </w:rPr>
        <w:t>..</w:t>
        <w:tab/>
      </w:r>
      <w:r>
        <w:rPr>
          <w:rFonts w:ascii="Times New Roman"/>
          <w:color w:val="979797"/>
          <w:w w:val="55"/>
          <w:position w:val="1"/>
          <w:sz w:val="41"/>
        </w:rPr>
        <w:t>"'</w:t>
      </w:r>
      <w:r>
        <w:rPr>
          <w:rFonts w:ascii="Times New Roman"/>
          <w:sz w:val="41"/>
        </w:rPr>
      </w:r>
    </w:p>
    <w:p>
      <w:pPr>
        <w:spacing w:line="508" w:lineRule="atLeast" w:before="0"/>
        <w:ind w:left="304" w:right="0" w:firstLine="886"/>
        <w:jc w:val="lef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sz w:val="11"/>
        </w:rPr>
        <w:t>works.</w:t>
      </w:r>
      <w:r>
        <w:rPr>
          <w:rFonts w:ascii="Arial"/>
          <w:sz w:val="11"/>
        </w:rPr>
      </w:r>
    </w:p>
    <w:p>
      <w:pPr>
        <w:spacing w:line="237" w:lineRule="atLeast" w:before="0"/>
        <w:ind w:left="30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sz w:val="11"/>
        </w:rPr>
        <w:t>water</w:t>
      </w:r>
      <w:r>
        <w:rPr>
          <w:rFonts w:ascii="Arial"/>
          <w:spacing w:val="-2"/>
          <w:sz w:val="11"/>
        </w:rPr>
        <w:t> </w:t>
      </w:r>
      <w:r>
        <w:rPr>
          <w:rFonts w:ascii="Arial"/>
          <w:sz w:val="11"/>
        </w:rPr>
        <w:t>outfall</w:t>
      </w:r>
      <w:r>
        <w:rPr>
          <w:rFonts w:ascii="Arial"/>
          <w:spacing w:val="-7"/>
          <w:sz w:val="11"/>
        </w:rPr>
        <w:t> </w:t>
      </w:r>
      <w:r>
        <w:rPr>
          <w:rFonts w:ascii="Arial"/>
          <w:sz w:val="10"/>
        </w:rPr>
        <w:t>routes</w:t>
      </w:r>
      <w:r>
        <w:rPr>
          <w:rFonts w:ascii="Arial"/>
          <w:spacing w:val="-5"/>
          <w:sz w:val="10"/>
        </w:rPr>
        <w:t> </w:t>
      </w:r>
      <w:r>
        <w:rPr>
          <w:rFonts w:ascii="Arial"/>
          <w:sz w:val="10"/>
        </w:rPr>
        <w:t>addad</w:t>
      </w:r>
      <w:r>
        <w:rPr>
          <w:rFonts w:ascii="Arial"/>
          <w:sz w:val="10"/>
        </w:rPr>
      </w:r>
    </w:p>
    <w:p>
      <w:pPr>
        <w:spacing w:line="617" w:lineRule="atLeast" w:before="0"/>
        <w:ind w:left="-2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95"/>
        </w:rPr>
        <w:br w:type="column"/>
      </w:r>
      <w:r>
        <w:rPr>
          <w:rFonts w:ascii="Arial"/>
          <w:w w:val="95"/>
          <w:sz w:val="12"/>
        </w:rPr>
        <w:t>Surface</w:t>
      </w:r>
      <w:r>
        <w:rPr>
          <w:rFonts w:ascii="Arial"/>
          <w:sz w:val="12"/>
        </w:rPr>
      </w:r>
    </w:p>
    <w:p>
      <w:pPr>
        <w:spacing w:after="0" w:line="617" w:lineRule="atLeas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430" w:space="40"/>
            <w:col w:w="2656" w:space="74"/>
            <w:col w:w="1010" w:space="3206"/>
            <w:col w:w="529" w:space="201"/>
            <w:col w:w="1405" w:space="877"/>
            <w:col w:w="932" w:space="3976"/>
            <w:col w:w="1773" w:space="11020"/>
            <w:col w:w="1503" w:space="40"/>
            <w:col w:w="1508"/>
          </w:cols>
        </w:sectPr>
      </w:pPr>
    </w:p>
    <w:p>
      <w:pPr>
        <w:spacing w:line="434" w:lineRule="atLeast" w:before="0"/>
        <w:ind w:left="0" w:right="339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140"/>
          <w:sz w:val="8"/>
        </w:rPr>
        <w:t>'</w:t>
      </w:r>
      <w:r>
        <w:rPr>
          <w:rFonts w:ascii="Arial"/>
          <w:sz w:val="8"/>
        </w:rPr>
      </w:r>
    </w:p>
    <w:p>
      <w:pPr>
        <w:tabs>
          <w:tab w:pos="916" w:val="left" w:leader="none"/>
          <w:tab w:pos="1241" w:val="left" w:leader="none"/>
        </w:tabs>
        <w:spacing w:line="72" w:lineRule="exact" w:before="0"/>
        <w:ind w:left="240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/>
          <w:i/>
          <w:color w:val="979797"/>
          <w:w w:val="80"/>
          <w:position w:val="2"/>
          <w:sz w:val="11"/>
        </w:rPr>
        <w:t>,</w:t>
      </w:r>
      <w:r>
        <w:rPr>
          <w:rFonts w:ascii="Arial" w:hAnsi="Arial"/>
          <w:i/>
          <w:color w:val="979797"/>
          <w:spacing w:val="-17"/>
          <w:w w:val="80"/>
          <w:position w:val="2"/>
          <w:sz w:val="11"/>
        </w:rPr>
        <w:t>.</w:t>
      </w:r>
      <w:r>
        <w:rPr>
          <w:rFonts w:ascii="Times New Roman" w:hAnsi="Times New Roman"/>
          <w:color w:val="979797"/>
          <w:spacing w:val="-29"/>
          <w:w w:val="80"/>
          <w:sz w:val="14"/>
        </w:rPr>
        <w:t>·</w:t>
      </w:r>
      <w:r>
        <w:rPr>
          <w:rFonts w:ascii="Arial" w:hAnsi="Arial"/>
          <w:i/>
          <w:color w:val="979797"/>
          <w:w w:val="80"/>
          <w:position w:val="2"/>
          <w:sz w:val="11"/>
        </w:rPr>
        <w:t>9</w:t>
        <w:tab/>
      </w:r>
      <w:r>
        <w:rPr>
          <w:rFonts w:ascii="Arial" w:hAnsi="Arial"/>
          <w:color w:val="979797"/>
          <w:w w:val="80"/>
          <w:position w:val="2"/>
          <w:sz w:val="8"/>
        </w:rPr>
        <w:t>I</w:t>
        <w:tab/>
      </w:r>
      <w:r>
        <w:rPr>
          <w:rFonts w:ascii="Arial" w:hAnsi="Arial"/>
          <w:color w:val="979797"/>
          <w:w w:val="190"/>
          <w:position w:val="2"/>
          <w:sz w:val="8"/>
        </w:rPr>
        <w:t>"</w:t>
      </w:r>
      <w:r>
        <w:rPr>
          <w:rFonts w:ascii="Arial" w:hAnsi="Arial"/>
          <w:color w:val="979797"/>
          <w:spacing w:val="-4"/>
          <w:w w:val="190"/>
          <w:position w:val="2"/>
          <w:sz w:val="8"/>
        </w:rPr>
        <w:t> </w:t>
      </w:r>
      <w:r>
        <w:rPr>
          <w:rFonts w:ascii="Arial" w:hAnsi="Arial"/>
          <w:color w:val="979797"/>
          <w:spacing w:val="-54"/>
          <w:w w:val="350"/>
          <w:position w:val="2"/>
          <w:sz w:val="8"/>
        </w:rPr>
        <w:t>"</w:t>
      </w:r>
      <w:r>
        <w:rPr>
          <w:rFonts w:ascii="Times New Roman" w:hAnsi="Times New Roman"/>
          <w:color w:val="979797"/>
          <w:spacing w:val="-138"/>
          <w:w w:val="350"/>
          <w:sz w:val="14"/>
        </w:rPr>
        <w:t>·</w:t>
      </w:r>
      <w:r>
        <w:rPr>
          <w:rFonts w:ascii="Arial" w:hAnsi="Arial"/>
          <w:color w:val="979797"/>
          <w:w w:val="350"/>
          <w:position w:val="2"/>
          <w:sz w:val="8"/>
        </w:rPr>
        <w:t>'</w:t>
      </w:r>
      <w:r>
        <w:rPr>
          <w:rFonts w:ascii="Arial" w:hAnsi="Arial"/>
          <w:sz w:val="8"/>
        </w:rPr>
      </w:r>
    </w:p>
    <w:p>
      <w:pPr>
        <w:spacing w:line="350" w:lineRule="atLeast" w:before="0"/>
        <w:ind w:left="8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60"/>
        </w:rPr>
        <w:br w:type="column"/>
      </w:r>
      <w:r>
        <w:rPr>
          <w:rFonts w:ascii="Times New Roman"/>
          <w:color w:val="B5B5B5"/>
          <w:w w:val="60"/>
          <w:sz w:val="14"/>
        </w:rPr>
        <w:t>.</w:t>
      </w:r>
      <w:r>
        <w:rPr>
          <w:rFonts w:ascii="Times New Roman"/>
          <w:color w:val="B5B5B5"/>
          <w:spacing w:val="12"/>
          <w:w w:val="60"/>
          <w:sz w:val="14"/>
        </w:rPr>
        <w:t> </w:t>
      </w:r>
      <w:r>
        <w:rPr>
          <w:rFonts w:ascii="Times New Roman"/>
          <w:color w:val="979797"/>
          <w:w w:val="60"/>
          <w:sz w:val="14"/>
        </w:rPr>
        <w:t>&lt;</w:t>
      </w:r>
      <w:r>
        <w:rPr>
          <w:rFonts w:ascii="Times New Roman"/>
          <w:color w:val="979797"/>
          <w:spacing w:val="-11"/>
          <w:w w:val="60"/>
          <w:sz w:val="14"/>
        </w:rPr>
        <w:t>-</w:t>
      </w:r>
      <w:r>
        <w:rPr>
          <w:rFonts w:ascii="Times New Roman"/>
          <w:color w:val="979797"/>
          <w:w w:val="60"/>
          <w:position w:val="2"/>
          <w:sz w:val="14"/>
        </w:rPr>
        <w:t>f</w:t>
      </w:r>
      <w:r>
        <w:rPr>
          <w:rFonts w:ascii="Times New Roman"/>
          <w:color w:val="979797"/>
          <w:spacing w:val="-32"/>
          <w:w w:val="60"/>
          <w:position w:val="2"/>
          <w:sz w:val="14"/>
        </w:rPr>
        <w:t>&gt;</w:t>
      </w:r>
      <w:r>
        <w:rPr>
          <w:rFonts w:ascii="Times New Roman"/>
          <w:color w:val="979797"/>
          <w:w w:val="60"/>
          <w:sz w:val="14"/>
        </w:rPr>
        <w:t>_,.</w:t>
      </w:r>
      <w:r>
        <w:rPr>
          <w:rFonts w:ascii="Times New Roman"/>
          <w:color w:val="979797"/>
          <w:spacing w:val="1"/>
          <w:w w:val="60"/>
          <w:sz w:val="14"/>
        </w:rPr>
        <w:t> </w:t>
      </w:r>
      <w:r>
        <w:rPr>
          <w:rFonts w:ascii="Times New Roman"/>
          <w:color w:val="979797"/>
          <w:w w:val="60"/>
          <w:position w:val="2"/>
          <w:sz w:val="14"/>
        </w:rPr>
        <w:t>_,.</w:t>
      </w:r>
      <w:r>
        <w:rPr>
          <w:rFonts w:ascii="Times New Roman"/>
          <w:sz w:val="14"/>
        </w:rPr>
      </w:r>
    </w:p>
    <w:p>
      <w:pPr>
        <w:spacing w:line="350" w:lineRule="atLeast" w:before="0"/>
        <w:ind w:left="79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130"/>
        </w:rPr>
        <w:br w:type="column"/>
      </w:r>
      <w:r>
        <w:rPr>
          <w:rFonts w:ascii="Times New Roman"/>
          <w:color w:val="979797"/>
          <w:w w:val="130"/>
          <w:sz w:val="14"/>
        </w:rPr>
        <w:t>,</w:t>
      </w:r>
      <w:r>
        <w:rPr>
          <w:rFonts w:ascii="Times New Roman"/>
          <w:color w:val="979797"/>
          <w:spacing w:val="1"/>
          <w:w w:val="130"/>
          <w:position w:val="2"/>
          <w:sz w:val="14"/>
        </w:rPr>
        <w:t>'&lt;-'</w:t>
      </w:r>
      <w:r>
        <w:rPr>
          <w:rFonts w:ascii="Times New Roman"/>
          <w:color w:val="979797"/>
          <w:w w:val="130"/>
          <w:position w:val="2"/>
          <w:sz w:val="14"/>
        </w:rPr>
        <w:t> </w:t>
      </w:r>
      <w:r>
        <w:rPr>
          <w:rFonts w:ascii="Times New Roman"/>
          <w:color w:val="979797"/>
          <w:spacing w:val="32"/>
          <w:w w:val="130"/>
          <w:position w:val="2"/>
          <w:sz w:val="14"/>
        </w:rPr>
        <w:t> </w:t>
      </w:r>
      <w:r>
        <w:rPr>
          <w:rFonts w:ascii="Times New Roman"/>
          <w:color w:val="979797"/>
          <w:spacing w:val="4"/>
          <w:w w:val="130"/>
          <w:position w:val="2"/>
          <w:sz w:val="14"/>
        </w:rPr>
        <w:t>\</w:t>
      </w:r>
      <w:r>
        <w:rPr>
          <w:rFonts w:ascii="Times New Roman"/>
          <w:color w:val="979797"/>
          <w:spacing w:val="2"/>
          <w:w w:val="130"/>
          <w:sz w:val="11"/>
        </w:rPr>
        <w:t>\</w:t>
      </w:r>
      <w:r>
        <w:rPr>
          <w:rFonts w:ascii="Times New Roman"/>
          <w:color w:val="979797"/>
          <w:w w:val="130"/>
          <w:sz w:val="11"/>
        </w:rPr>
        <w:t> </w:t>
      </w:r>
      <w:r>
        <w:rPr>
          <w:rFonts w:ascii="Times New Roman"/>
          <w:color w:val="979797"/>
          <w:spacing w:val="7"/>
          <w:w w:val="130"/>
          <w:sz w:val="11"/>
        </w:rPr>
        <w:t> </w:t>
      </w:r>
      <w:r>
        <w:rPr>
          <w:rFonts w:ascii="Times New Roman"/>
          <w:color w:val="979797"/>
          <w:w w:val="125"/>
          <w:sz w:val="11"/>
        </w:rPr>
        <w:t>I</w:t>
      </w:r>
      <w:r>
        <w:rPr>
          <w:rFonts w:ascii="Times New Roman"/>
          <w:sz w:val="11"/>
        </w:rPr>
      </w:r>
    </w:p>
    <w:p>
      <w:pPr>
        <w:tabs>
          <w:tab w:pos="916" w:val="left" w:leader="none"/>
        </w:tabs>
        <w:spacing w:line="350" w:lineRule="atLeast" w:before="0"/>
        <w:ind w:left="24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80"/>
        </w:rPr>
        <w:br w:type="column"/>
      </w:r>
      <w:r>
        <w:rPr>
          <w:rFonts w:ascii="Times New Roman"/>
          <w:color w:val="979797"/>
          <w:w w:val="80"/>
          <w:sz w:val="11"/>
        </w:rPr>
        <w:t>&lt;'</w:t>
        <w:tab/>
      </w:r>
      <w:r>
        <w:rPr>
          <w:rFonts w:ascii="Times New Roman"/>
          <w:color w:val="7E6BB5"/>
          <w:sz w:val="11"/>
        </w:rPr>
        <w:t>;_</w:t>
      </w:r>
      <w:r>
        <w:rPr>
          <w:rFonts w:ascii="Times New Roman"/>
          <w:sz w:val="11"/>
        </w:rPr>
      </w:r>
    </w:p>
    <w:p>
      <w:pPr>
        <w:spacing w:line="461" w:lineRule="atLeast" w:before="0"/>
        <w:ind w:left="2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65"/>
        </w:rPr>
        <w:br w:type="column"/>
      </w:r>
      <w:r>
        <w:rPr>
          <w:rFonts w:ascii="Arial"/>
          <w:color w:val="979797"/>
          <w:spacing w:val="-4"/>
          <w:w w:val="65"/>
          <w:sz w:val="14"/>
        </w:rPr>
        <w:t>....</w:t>
      </w:r>
      <w:r>
        <w:rPr>
          <w:rFonts w:ascii="Arial"/>
          <w:color w:val="979797"/>
          <w:spacing w:val="-2"/>
          <w:w w:val="65"/>
          <w:sz w:val="14"/>
        </w:rPr>
        <w:t>,</w:t>
      </w:r>
      <w:r>
        <w:rPr>
          <w:rFonts w:ascii="Arial"/>
          <w:color w:val="979797"/>
          <w:spacing w:val="11"/>
          <w:w w:val="65"/>
          <w:sz w:val="14"/>
        </w:rPr>
        <w:t> </w:t>
      </w:r>
      <w:r>
        <w:rPr>
          <w:rFonts w:ascii="Arial"/>
          <w:i/>
          <w:color w:val="979797"/>
          <w:w w:val="65"/>
          <w:sz w:val="14"/>
        </w:rPr>
        <w:t>'&lt;-9'</w:t>
      </w:r>
      <w:r>
        <w:rPr>
          <w:rFonts w:ascii="Arial"/>
          <w:sz w:val="14"/>
        </w:rPr>
      </w:r>
    </w:p>
    <w:p>
      <w:pPr>
        <w:tabs>
          <w:tab w:pos="827" w:val="left" w:leader="none"/>
        </w:tabs>
        <w:spacing w:line="221" w:lineRule="exact" w:before="0"/>
        <w:ind w:left="323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79797"/>
          <w:w w:val="125"/>
          <w:position w:val="-6"/>
          <w:sz w:val="25"/>
        </w:rPr>
        <w:t>"</w:t>
      </w:r>
      <w:r>
        <w:rPr>
          <w:rFonts w:ascii="Arial"/>
          <w:color w:val="979797"/>
          <w:spacing w:val="-46"/>
          <w:w w:val="125"/>
          <w:position w:val="-6"/>
          <w:sz w:val="25"/>
        </w:rPr>
        <w:t>!</w:t>
      </w:r>
      <w:r>
        <w:rPr>
          <w:rFonts w:ascii="Arial"/>
          <w:color w:val="979797"/>
          <w:w w:val="125"/>
          <w:position w:val="-6"/>
          <w:sz w:val="25"/>
        </w:rPr>
        <w:t>.</w:t>
        <w:tab/>
      </w:r>
      <w:r>
        <w:rPr>
          <w:rFonts w:ascii="Arial"/>
          <w:color w:val="979797"/>
          <w:w w:val="125"/>
          <w:sz w:val="6"/>
        </w:rPr>
        <w:t>BtA </w:t>
      </w:r>
      <w:r>
        <w:rPr>
          <w:rFonts w:ascii="Arial"/>
          <w:color w:val="979797"/>
          <w:spacing w:val="18"/>
          <w:w w:val="125"/>
          <w:sz w:val="6"/>
        </w:rPr>
        <w:t> </w:t>
      </w:r>
      <w:r>
        <w:rPr>
          <w:rFonts w:ascii="Arial"/>
          <w:color w:val="979797"/>
          <w:w w:val="125"/>
          <w:sz w:val="6"/>
        </w:rPr>
        <w:t>I</w:t>
      </w:r>
      <w:r>
        <w:rPr>
          <w:rFonts w:ascii="Arial"/>
          <w:sz w:val="6"/>
        </w:rPr>
      </w:r>
    </w:p>
    <w:p>
      <w:pPr>
        <w:spacing w:line="240" w:lineRule="auto" w:before="1"/>
        <w:rPr>
          <w:rFonts w:ascii="Arial" w:hAnsi="Arial" w:cs="Arial" w:eastAsia="Arial"/>
          <w:sz w:val="30"/>
          <w:szCs w:val="30"/>
        </w:rPr>
      </w:pPr>
    </w:p>
    <w:p>
      <w:pPr>
        <w:tabs>
          <w:tab w:pos="1407" w:val="left" w:leader="none"/>
        </w:tabs>
        <w:spacing w:line="489" w:lineRule="atLeast" w:before="0"/>
        <w:ind w:left="48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456.702087pt;margin-top:11.529998pt;width:48.05pt;height:6pt;mso-position-horizontal-relative:page;mso-position-vertical-relative:paragraph;z-index:-592168" type="#_x0000_t202" filled="false" stroked="false">
            <v:textbox inset="0,0,0,0">
              <w:txbxContent>
                <w:p>
                  <w:pPr>
                    <w:tabs>
                      <w:tab w:pos="554" w:val="left" w:leader="none"/>
                    </w:tabs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3F00FD"/>
                      <w:w w:val="190"/>
                      <w:sz w:val="6"/>
                    </w:rPr>
                    <w:t>I </w:t>
                  </w:r>
                  <w:r>
                    <w:rPr>
                      <w:rFonts w:ascii="Arial"/>
                      <w:color w:val="3F00FD"/>
                      <w:spacing w:val="31"/>
                      <w:w w:val="190"/>
                      <w:sz w:val="6"/>
                    </w:rPr>
                    <w:t> </w:t>
                  </w:r>
                  <w:r>
                    <w:rPr>
                      <w:rFonts w:ascii="Arial"/>
                      <w:w w:val="130"/>
                      <w:sz w:val="6"/>
                    </w:rPr>
                    <w:t>,..  </w:t>
                  </w:r>
                  <w:r>
                    <w:rPr>
                      <w:rFonts w:ascii="Arial"/>
                      <w:spacing w:val="18"/>
                      <w:w w:val="130"/>
                      <w:sz w:val="6"/>
                    </w:rPr>
                    <w:t> </w:t>
                  </w:r>
                  <w:r>
                    <w:rPr>
                      <w:rFonts w:ascii="Arial"/>
                      <w:color w:val="979797"/>
                      <w:w w:val="165"/>
                      <w:sz w:val="6"/>
                    </w:rPr>
                    <w:t>(</w:t>
                    <w:tab/>
                  </w:r>
                  <w:r>
                    <w:rPr>
                      <w:rFonts w:ascii="Arial"/>
                      <w:color w:val="B5B5B5"/>
                      <w:w w:val="165"/>
                      <w:sz w:val="6"/>
                    </w:rPr>
                    <w:t>"  </w:t>
                  </w:r>
                  <w:r>
                    <w:rPr>
                      <w:rFonts w:ascii="Arial"/>
                      <w:color w:val="B5B5B5"/>
                      <w:spacing w:val="8"/>
                      <w:w w:val="165"/>
                      <w:sz w:val="6"/>
                    </w:rPr>
                    <w:t> </w:t>
                  </w:r>
                  <w:r>
                    <w:rPr>
                      <w:rFonts w:ascii="Arial"/>
                      <w:color w:val="01DBDB"/>
                      <w:spacing w:val="-1"/>
                      <w:w w:val="165"/>
                      <w:sz w:val="12"/>
                    </w:rPr>
                    <w:t>J--</w:t>
                  </w:r>
                  <w:r>
                    <w:rPr>
                      <w:rFonts w:ascii="Arial"/>
                      <w:color w:val="979797"/>
                      <w:spacing w:val="-4"/>
                      <w:w w:val="165"/>
                      <w:sz w:val="12"/>
                    </w:rPr>
                    <w:t>: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5.787781pt;margin-top:17.927368pt;width:1.35pt;height:8pt;mso-position-horizontal-relative:page;mso-position-vertical-relative:paragraph;z-index:-592144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9CBDBD"/>
                      <w:w w:val="40"/>
                      <w:sz w:val="16"/>
                    </w:rPr>
                    <w:t>"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979797"/>
          <w:w w:val="130"/>
          <w:sz w:val="22"/>
        </w:rPr>
        <w:t>'!</w:t>
        <w:tab/>
      </w:r>
      <w:r>
        <w:rPr>
          <w:rFonts w:ascii="Arial"/>
          <w:color w:val="3F00FD"/>
          <w:spacing w:val="10"/>
          <w:w w:val="55"/>
          <w:sz w:val="22"/>
        </w:rPr>
        <w:t>_</w:t>
      </w:r>
      <w:r>
        <w:rPr>
          <w:rFonts w:ascii="Arial"/>
          <w:color w:val="6E52C6"/>
          <w:spacing w:val="5"/>
          <w:w w:val="55"/>
          <w:sz w:val="22"/>
        </w:rPr>
        <w:t>,:</w:t>
      </w:r>
      <w:r>
        <w:rPr>
          <w:rFonts w:ascii="Arial"/>
          <w:color w:val="6E52C6"/>
          <w:spacing w:val="-14"/>
          <w:w w:val="55"/>
          <w:sz w:val="22"/>
        </w:rPr>
        <w:t> </w:t>
      </w:r>
      <w:r>
        <w:rPr>
          <w:rFonts w:ascii="Arial"/>
          <w:color w:val="3F00FD"/>
          <w:w w:val="55"/>
          <w:sz w:val="22"/>
        </w:rPr>
        <w:t>-</w:t>
      </w:r>
      <w:r>
        <w:rPr>
          <w:rFonts w:ascii="Arial"/>
          <w:sz w:val="22"/>
        </w:rPr>
      </w:r>
    </w:p>
    <w:p>
      <w:pPr>
        <w:spacing w:line="542" w:lineRule="atLeast" w:before="0"/>
        <w:ind w:left="3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35"/>
        </w:rPr>
        <w:br w:type="column"/>
      </w:r>
      <w:r>
        <w:rPr>
          <w:rFonts w:ascii="Arial"/>
          <w:color w:val="3F00FD"/>
          <w:w w:val="135"/>
          <w:sz w:val="8"/>
        </w:rPr>
        <w:t>t</w:t>
      </w:r>
      <w:r>
        <w:rPr>
          <w:rFonts w:ascii="Arial"/>
          <w:color w:val="3F00FD"/>
          <w:spacing w:val="-8"/>
          <w:w w:val="135"/>
          <w:sz w:val="8"/>
        </w:rPr>
        <w:t> </w:t>
      </w:r>
      <w:r>
        <w:rPr>
          <w:rFonts w:ascii="Arial"/>
          <w:color w:val="979797"/>
          <w:w w:val="110"/>
          <w:sz w:val="8"/>
        </w:rPr>
        <w:t>i</w:t>
      </w:r>
      <w:r>
        <w:rPr>
          <w:rFonts w:ascii="Arial"/>
          <w:sz w:val="8"/>
        </w:rPr>
      </w:r>
    </w:p>
    <w:p>
      <w:pPr>
        <w:spacing w:line="240" w:lineRule="auto" w:before="7"/>
        <w:rPr>
          <w:rFonts w:ascii="Arial" w:hAnsi="Arial" w:cs="Arial" w:eastAsia="Arial"/>
          <w:sz w:val="8"/>
          <w:szCs w:val="8"/>
        </w:rPr>
      </w:pPr>
    </w:p>
    <w:p>
      <w:pPr>
        <w:spacing w:line="94" w:lineRule="exact" w:before="0"/>
        <w:ind w:left="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3F00FD"/>
          <w:spacing w:val="-11"/>
          <w:sz w:val="15"/>
        </w:rPr>
        <w:t>'</w:t>
      </w:r>
      <w:r>
        <w:rPr>
          <w:rFonts w:ascii="Times New Roman"/>
          <w:color w:val="3F00FD"/>
          <w:spacing w:val="-18"/>
          <w:position w:val="4"/>
          <w:sz w:val="12"/>
        </w:rPr>
        <w:t>'</w:t>
      </w:r>
      <w:r>
        <w:rPr>
          <w:rFonts w:ascii="Times New Roman"/>
          <w:color w:val="3F00FD"/>
          <w:spacing w:val="16"/>
          <w:position w:val="4"/>
          <w:sz w:val="12"/>
        </w:rPr>
        <w:t> </w:t>
      </w:r>
      <w:r>
        <w:rPr>
          <w:rFonts w:ascii="Arial"/>
          <w:color w:val="979797"/>
          <w:w w:val="205"/>
          <w:sz w:val="14"/>
        </w:rPr>
        <w:t>'</w:t>
      </w:r>
      <w:r>
        <w:rPr>
          <w:rFonts w:ascii="Arial"/>
          <w:sz w:val="14"/>
        </w:rPr>
      </w:r>
    </w:p>
    <w:p>
      <w:pPr>
        <w:tabs>
          <w:tab w:pos="2822" w:val="left" w:leader="none"/>
        </w:tabs>
        <w:spacing w:line="350" w:lineRule="atLeast" w:before="0"/>
        <w:ind w:left="240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90"/>
        </w:rPr>
        <w:br w:type="column"/>
      </w:r>
      <w:r>
        <w:rPr>
          <w:rFonts w:ascii="Arial"/>
          <w:w w:val="90"/>
          <w:sz w:val="11"/>
        </w:rPr>
        <w:t>L76AB</w:t>
        <w:tab/>
      </w:r>
      <w:r>
        <w:rPr>
          <w:rFonts w:ascii="Times New Roman"/>
          <w:color w:val="979797"/>
          <w:w w:val="50"/>
          <w:position w:val="-2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377" w:lineRule="atLeast" w:before="0"/>
        <w:ind w:left="0" w:right="731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color w:val="979797"/>
          <w:spacing w:val="-66"/>
          <w:sz w:val="25"/>
        </w:rPr>
        <w:t>,</w:t>
      </w:r>
      <w:r>
        <w:rPr>
          <w:rFonts w:ascii="Arial"/>
          <w:sz w:val="25"/>
        </w:rPr>
      </w:r>
    </w:p>
    <w:p>
      <w:pPr>
        <w:tabs>
          <w:tab w:pos="827" w:val="left" w:leader="none"/>
          <w:tab w:pos="2458" w:val="left" w:leader="none"/>
        </w:tabs>
        <w:spacing w:line="79" w:lineRule="atLeast" w:before="0"/>
        <w:ind w:left="240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pict>
          <v:shape style="position:absolute;margin-left:657.804199pt;margin-top:38.10931pt;width:9.8pt;height:19.3pt;mso-position-horizontal-relative:page;mso-position-vertical-relative:paragraph;z-index:-590896" type="#_x0000_t202" filled="false" stroked="false">
            <v:textbox inset="0,0,0,0">
              <w:txbxContent>
                <w:p>
                  <w:pPr>
                    <w:spacing w:line="38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8"/>
                      <w:szCs w:val="38"/>
                    </w:rPr>
                  </w:pPr>
                  <w:r>
                    <w:rPr>
                      <w:rFonts w:ascii="Times New Roman"/>
                      <w:color w:val="979797"/>
                      <w:spacing w:val="-102"/>
                      <w:w w:val="105"/>
                      <w:sz w:val="38"/>
                    </w:rPr>
                    <w:t>"</w:t>
                  </w:r>
                  <w:r>
                    <w:rPr>
                      <w:rFonts w:ascii="Times New Roman"/>
                      <w:color w:val="979797"/>
                      <w:w w:val="105"/>
                      <w:sz w:val="38"/>
                    </w:rPr>
                    <w:t>-</w:t>
                  </w:r>
                  <w:r>
                    <w:rPr>
                      <w:rFonts w:ascii="Times New Roman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0.963623pt;margin-top:47.192604pt;width:4.150pt;height:8pt;mso-position-horizontal-relative:page;mso-position-vertical-relative:paragraph;z-index:15088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color w:val="979797"/>
                      <w:w w:val="155"/>
                      <w:sz w:val="16"/>
                    </w:rPr>
                    <w:t>-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position w:val="-30"/>
          <w:sz w:val="61"/>
        </w:rPr>
        <w:t>..</w:t>
        <w:tab/>
      </w:r>
      <w:r>
        <w:rPr>
          <w:rFonts w:ascii="Times New Roman"/>
          <w:color w:val="979797"/>
          <w:w w:val="50"/>
          <w:position w:val="-3"/>
          <w:sz w:val="12"/>
        </w:rPr>
        <w:t>'</w:t>
        <w:tab/>
      </w:r>
      <w:r>
        <w:rPr>
          <w:rFonts w:ascii="Times New Roman"/>
          <w:color w:val="979797"/>
          <w:w w:val="5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32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65"/>
        </w:rPr>
        <w:br w:type="column"/>
      </w:r>
      <w:r>
        <w:rPr>
          <w:rFonts w:ascii="Times New Roman"/>
          <w:color w:val="979797"/>
          <w:w w:val="65"/>
          <w:sz w:val="42"/>
        </w:rPr>
        <w:t>,,</w:t>
      </w:r>
      <w:r>
        <w:rPr>
          <w:rFonts w:ascii="Times New Roman"/>
          <w:sz w:val="42"/>
        </w:rPr>
      </w:r>
    </w:p>
    <w:p>
      <w:pPr>
        <w:tabs>
          <w:tab w:pos="970" w:val="left" w:leader="none"/>
          <w:tab w:pos="2069" w:val="left" w:leader="none"/>
        </w:tabs>
        <w:spacing w:line="168" w:lineRule="atLeast" w:before="0"/>
        <w:ind w:left="240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rFonts w:ascii="Times New Roman"/>
          <w:color w:val="979797"/>
          <w:w w:val="60"/>
          <w:sz w:val="38"/>
        </w:rPr>
        <w:t>"'</w:t>
      </w:r>
      <w:r>
        <w:rPr>
          <w:rFonts w:ascii="Times New Roman"/>
          <w:color w:val="979797"/>
          <w:w w:val="60"/>
          <w:sz w:val="38"/>
          <w:u w:val="single" w:color="979797"/>
        </w:rPr>
        <w:tab/>
      </w:r>
      <w:r>
        <w:rPr>
          <w:rFonts w:ascii="Times New Roman"/>
          <w:color w:val="979797"/>
          <w:w w:val="60"/>
          <w:sz w:val="38"/>
        </w:rPr>
      </w:r>
      <w:r>
        <w:rPr>
          <w:rFonts w:ascii="Times New Roman"/>
          <w:color w:val="979797"/>
          <w:w w:val="60"/>
          <w:position w:val="17"/>
          <w:sz w:val="61"/>
        </w:rPr>
        <w:t>..</w:t>
        <w:tab/>
      </w:r>
      <w:r>
        <w:rPr>
          <w:rFonts w:ascii="Arial"/>
          <w:color w:val="979797"/>
          <w:w w:val="60"/>
          <w:position w:val="11"/>
          <w:sz w:val="51"/>
        </w:rPr>
        <w:t>,,</w:t>
      </w:r>
      <w:r>
        <w:rPr>
          <w:rFonts w:ascii="Arial"/>
          <w:sz w:val="51"/>
        </w:rPr>
      </w:r>
    </w:p>
    <w:p>
      <w:pPr>
        <w:spacing w:line="525" w:lineRule="atLeast" w:before="0"/>
        <w:ind w:left="24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w w:val="105"/>
          <w:sz w:val="10"/>
        </w:rPr>
        <w:t>proposed</w:t>
      </w:r>
      <w:r>
        <w:rPr>
          <w:rFonts w:ascii="Arial"/>
          <w:spacing w:val="-11"/>
          <w:w w:val="105"/>
          <w:sz w:val="10"/>
        </w:rPr>
        <w:t> </w:t>
      </w:r>
      <w:r>
        <w:rPr>
          <w:rFonts w:ascii="Arial"/>
          <w:w w:val="105"/>
          <w:sz w:val="10"/>
        </w:rPr>
        <w:t>remedial</w:t>
      </w:r>
      <w:r>
        <w:rPr>
          <w:rFonts w:ascii="Arial"/>
          <w:sz w:val="10"/>
        </w:rPr>
      </w:r>
    </w:p>
    <w:p>
      <w:pPr>
        <w:spacing w:line="137" w:lineRule="exact" w:before="38"/>
        <w:ind w:left="86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w w:val="80"/>
          <w:sz w:val="23"/>
        </w:rPr>
        <w:t>...,,,.b,</w:t>
      </w:r>
      <w:r>
        <w:rPr>
          <w:rFonts w:ascii="Times New Roman"/>
          <w:sz w:val="23"/>
        </w:rPr>
      </w:r>
    </w:p>
    <w:p>
      <w:pPr>
        <w:spacing w:after="0" w:line="137" w:lineRule="exac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31660" w:h="22370" w:orient="landscape"/>
          <w:pgMar w:top="480" w:bottom="280" w:left="180" w:right="300"/>
          <w:cols w:num="10" w:equalWidth="0">
            <w:col w:w="1503" w:space="40"/>
            <w:col w:w="446" w:space="40"/>
            <w:col w:w="710" w:space="468"/>
            <w:col w:w="1012" w:space="2705"/>
            <w:col w:w="1627" w:space="40"/>
            <w:col w:w="158" w:space="782"/>
            <w:col w:w="2985" w:space="2943"/>
            <w:col w:w="2622" w:space="1406"/>
            <w:col w:w="3766" w:space="4941"/>
            <w:col w:w="2986"/>
          </w:cols>
        </w:sectPr>
      </w:pPr>
    </w:p>
    <w:p>
      <w:pPr>
        <w:tabs>
          <w:tab w:pos="1317" w:val="left" w:leader="none"/>
        </w:tabs>
        <w:spacing w:line="878" w:lineRule="atLeast" w:before="0"/>
        <w:ind w:left="69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spacing w:val="-6"/>
          <w:w w:val="70"/>
          <w:sz w:val="14"/>
        </w:rPr>
        <w:t>-(!f&gt;</w:t>
      </w:r>
      <w:r>
        <w:rPr>
          <w:rFonts w:ascii="Times New Roman"/>
          <w:color w:val="979797"/>
          <w:spacing w:val="30"/>
          <w:w w:val="70"/>
          <w:sz w:val="14"/>
        </w:rPr>
        <w:t> </w:t>
      </w:r>
      <w:r>
        <w:rPr>
          <w:rFonts w:ascii="Times New Roman"/>
          <w:color w:val="979797"/>
          <w:spacing w:val="-9"/>
          <w:w w:val="70"/>
          <w:position w:val="4"/>
          <w:sz w:val="9"/>
        </w:rPr>
        <w:t>1</w:t>
      </w:r>
      <w:r>
        <w:rPr>
          <w:rFonts w:ascii="Times New Roman"/>
          <w:color w:val="979797"/>
          <w:spacing w:val="-9"/>
          <w:w w:val="70"/>
          <w:sz w:val="9"/>
        </w:rPr>
        <w:t>1</w:t>
        <w:tab/>
      </w:r>
      <w:r>
        <w:rPr>
          <w:rFonts w:ascii="Times New Roman"/>
          <w:color w:val="979797"/>
          <w:w w:val="155"/>
          <w:sz w:val="9"/>
        </w:rPr>
        <w:t>"</w:t>
      </w:r>
      <w:r>
        <w:rPr>
          <w:rFonts w:ascii="Times New Roman"/>
          <w:color w:val="979797"/>
          <w:spacing w:val="-21"/>
          <w:w w:val="155"/>
          <w:sz w:val="9"/>
        </w:rPr>
        <w:t> </w:t>
      </w:r>
      <w:r>
        <w:rPr>
          <w:rFonts w:ascii="Times New Roman"/>
          <w:color w:val="979797"/>
          <w:w w:val="70"/>
          <w:sz w:val="9"/>
        </w:rPr>
        <w:t>-....</w:t>
      </w:r>
      <w:r>
        <w:rPr>
          <w:rFonts w:ascii="Times New Roman"/>
          <w:sz w:val="9"/>
        </w:rPr>
      </w:r>
    </w:p>
    <w:p>
      <w:pPr>
        <w:tabs>
          <w:tab w:pos="906" w:val="left" w:leader="none"/>
          <w:tab w:pos="1588" w:val="left" w:leader="none"/>
          <w:tab w:pos="2601" w:val="left" w:leader="none"/>
          <w:tab w:pos="2895" w:val="left" w:leader="none"/>
        </w:tabs>
        <w:spacing w:line="878" w:lineRule="atLeast" w:before="0"/>
        <w:ind w:left="10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05"/>
          <w:position w:val="2"/>
          <w:sz w:val="9"/>
          <w:szCs w:val="9"/>
        </w:rPr>
        <w:t>_</w:t>
      </w:r>
      <w:r>
        <w:rPr>
          <w:rFonts w:ascii="Times New Roman" w:hAnsi="Times New Roman" w:cs="Times New Roman" w:eastAsia="Times New Roman"/>
          <w:color w:val="979797"/>
          <w:spacing w:val="5"/>
          <w:w w:val="105"/>
          <w:position w:val="2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55"/>
          <w:position w:val="2"/>
          <w:sz w:val="16"/>
          <w:szCs w:val="16"/>
        </w:rPr>
        <w:t>_,,,</w:t>
      </w:r>
      <w:r>
        <w:rPr>
          <w:rFonts w:ascii="Times New Roman" w:hAnsi="Times New Roman" w:cs="Times New Roman" w:eastAsia="Times New Roman"/>
          <w:color w:val="979797"/>
          <w:spacing w:val="2"/>
          <w:w w:val="55"/>
          <w:position w:val="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position w:val="2"/>
          <w:sz w:val="16"/>
          <w:szCs w:val="16"/>
        </w:rPr>
        <w:t>'fa</w:t>
      </w:r>
      <w:r>
        <w:rPr>
          <w:rFonts w:ascii="Times New Roman" w:hAnsi="Times New Roman" w:cs="Times New Roman" w:eastAsia="Times New Roman"/>
          <w:color w:val="979797"/>
          <w:spacing w:val="-13"/>
          <w:w w:val="95"/>
          <w:position w:val="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position w:val="2"/>
          <w:sz w:val="16"/>
          <w:szCs w:val="16"/>
        </w:rPr>
        <w:t>,.</w:t>
        <w:tab/>
      </w:r>
      <w:r>
        <w:rPr>
          <w:rFonts w:ascii="Arial" w:hAnsi="Arial" w:cs="Arial" w:eastAsia="Arial"/>
          <w:i/>
          <w:color w:val="979797"/>
          <w:spacing w:val="-4"/>
          <w:w w:val="90"/>
          <w:position w:val="2"/>
          <w:sz w:val="14"/>
          <w:szCs w:val="14"/>
        </w:rPr>
        <w:t>&lt;-</w:t>
      </w:r>
      <w:r>
        <w:rPr>
          <w:rFonts w:ascii="Arial" w:hAnsi="Arial" w:cs="Arial" w:eastAsia="Arial"/>
          <w:i/>
          <w:color w:val="979797"/>
          <w:spacing w:val="-3"/>
          <w:w w:val="90"/>
          <w:sz w:val="14"/>
          <w:szCs w:val="14"/>
        </w:rPr>
        <w:t>9</w:t>
      </w:r>
      <w:r>
        <w:rPr>
          <w:rFonts w:ascii="Arial" w:hAnsi="Arial" w:cs="Arial" w:eastAsia="Arial"/>
          <w:i/>
          <w:color w:val="979797"/>
          <w:w w:val="90"/>
          <w:sz w:val="14"/>
          <w:szCs w:val="14"/>
        </w:rPr>
        <w:t> </w:t>
      </w:r>
      <w:r>
        <w:rPr>
          <w:rFonts w:ascii="Arial" w:hAnsi="Arial" w:cs="Arial" w:eastAsia="Arial"/>
          <w:i/>
          <w:color w:val="979797"/>
          <w:spacing w:val="5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105"/>
          <w:position w:val="2"/>
          <w:sz w:val="9"/>
          <w:szCs w:val="9"/>
        </w:rPr>
        <w:t>I</w:t>
      </w:r>
      <w:r>
        <w:rPr>
          <w:rFonts w:ascii="Times New Roman" w:hAnsi="Times New Roman" w:cs="Times New Roman" w:eastAsia="Times New Roman"/>
          <w:color w:val="979797"/>
          <w:spacing w:val="17"/>
          <w:w w:val="105"/>
          <w:position w:val="2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position w:val="2"/>
          <w:sz w:val="9"/>
          <w:szCs w:val="9"/>
        </w:rPr>
        <w:t>\</w:t>
        <w:tab/>
      </w:r>
      <w:r>
        <w:rPr>
          <w:rFonts w:ascii="Times New Roman" w:hAnsi="Times New Roman" w:cs="Times New Roman" w:eastAsia="Times New Roman"/>
          <w:color w:val="979797"/>
          <w:spacing w:val="-4"/>
          <w:w w:val="25"/>
          <w:position w:val="4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color w:val="979797"/>
          <w:spacing w:val="-4"/>
          <w:w w:val="25"/>
          <w:position w:val="2"/>
          <w:sz w:val="9"/>
          <w:szCs w:val="9"/>
        </w:rPr>
        <w:t>1</w:t>
        <w:tab/>
      </w:r>
      <w:r>
        <w:rPr>
          <w:rFonts w:ascii="Times New Roman" w:hAnsi="Times New Roman" w:cs="Times New Roman" w:eastAsia="Times New Roman"/>
          <w:color w:val="B5B5B5"/>
          <w:spacing w:val="-3"/>
          <w:w w:val="70"/>
          <w:position w:val="2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3F00FD"/>
          <w:spacing w:val="-4"/>
          <w:w w:val="70"/>
          <w:position w:val="2"/>
          <w:sz w:val="9"/>
          <w:szCs w:val="9"/>
        </w:rPr>
        <w:t>,'</w:t>
        <w:tab/>
      </w:r>
      <w:r>
        <w:rPr>
          <w:rFonts w:ascii="Arial" w:hAnsi="Arial" w:cs="Arial" w:eastAsia="Arial"/>
          <w:i/>
          <w:color w:val="979797"/>
          <w:w w:val="70"/>
          <w:position w:val="2"/>
          <w:sz w:val="14"/>
          <w:szCs w:val="14"/>
        </w:rPr>
        <w:t>f'</w:t>
      </w:r>
      <w:r>
        <w:rPr>
          <w:rFonts w:ascii="Arial" w:hAnsi="Arial" w:cs="Arial" w:eastAsia="Arial"/>
          <w:sz w:val="14"/>
          <w:szCs w:val="14"/>
        </w:rPr>
      </w:r>
    </w:p>
    <w:p>
      <w:pPr>
        <w:tabs>
          <w:tab w:pos="1815" w:val="left" w:leader="none"/>
          <w:tab w:pos="2414" w:val="left" w:leader="none"/>
        </w:tabs>
        <w:spacing w:line="878" w:lineRule="atLeast" w:before="0"/>
        <w:ind w:left="699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205"/>
        </w:rPr>
        <w:br w:type="column"/>
      </w:r>
      <w:r>
        <w:rPr>
          <w:rFonts w:ascii="Times New Roman" w:hAnsi="Times New Roman" w:cs="Times New Roman" w:eastAsia="Times New Roman"/>
          <w:color w:val="979797"/>
          <w:w w:val="205"/>
          <w:sz w:val="8"/>
          <w:szCs w:val="8"/>
        </w:rPr>
        <w:t>6</w:t>
      </w:r>
      <w:r>
        <w:rPr>
          <w:rFonts w:ascii="Times New Roman" w:hAnsi="Times New Roman" w:cs="Times New Roman" w:eastAsia="Times New Roman"/>
          <w:color w:val="979797"/>
          <w:spacing w:val="28"/>
          <w:w w:val="20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w w:val="515"/>
          <w:sz w:val="8"/>
          <w:szCs w:val="8"/>
        </w:rPr>
        <w:t>-</w:t>
        <w:tab/>
      </w:r>
      <w:r>
        <w:rPr>
          <w:rFonts w:ascii="Arial" w:hAnsi="Arial" w:cs="Arial" w:eastAsia="Arial"/>
          <w:i/>
          <w:color w:val="979797"/>
          <w:w w:val="80"/>
          <w:position w:val="-14"/>
          <w:sz w:val="16"/>
          <w:szCs w:val="16"/>
        </w:rPr>
        <w:t>&lt;-</w:t>
        <w:tab/>
      </w:r>
      <w:r>
        <w:rPr>
          <w:rFonts w:ascii="Times New Roman" w:hAnsi="Times New Roman" w:cs="Times New Roman" w:eastAsia="Times New Roman"/>
          <w:color w:val="979797"/>
          <w:spacing w:val="-16"/>
          <w:position w:val="-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8"/>
          <w:position w:val="-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7003" w:val="left" w:leader="none"/>
        </w:tabs>
        <w:spacing w:line="805" w:lineRule="atLeast" w:before="0"/>
        <w:ind w:left="69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979797"/>
          <w:position w:val="1"/>
          <w:sz w:val="9"/>
        </w:rPr>
        <w:t>1</w:t>
        <w:tab/>
      </w:r>
      <w:r>
        <w:rPr>
          <w:rFonts w:ascii="Arial"/>
          <w:color w:val="979797"/>
          <w:w w:val="145"/>
          <w:sz w:val="8"/>
        </w:rPr>
        <w:t>I  </w:t>
      </w:r>
      <w:r>
        <w:rPr>
          <w:rFonts w:ascii="Arial"/>
          <w:color w:val="979797"/>
          <w:spacing w:val="27"/>
          <w:w w:val="145"/>
          <w:sz w:val="8"/>
        </w:rPr>
        <w:t> </w:t>
      </w:r>
      <w:r>
        <w:rPr>
          <w:rFonts w:ascii="Arial"/>
          <w:color w:val="979797"/>
          <w:w w:val="145"/>
          <w:sz w:val="8"/>
        </w:rPr>
        <w:t>I</w:t>
      </w:r>
      <w:r>
        <w:rPr>
          <w:rFonts w:ascii="Arial"/>
          <w:sz w:val="8"/>
        </w:rPr>
      </w:r>
    </w:p>
    <w:p>
      <w:pPr>
        <w:spacing w:line="103" w:lineRule="atLeast" w:before="30"/>
        <w:ind w:left="85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w w:val="60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878" w:lineRule="atLeast" w:before="0"/>
        <w:ind w:left="25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20"/>
        </w:rPr>
        <w:br w:type="column"/>
      </w:r>
      <w:r>
        <w:rPr>
          <w:rFonts w:ascii="Times New Roman"/>
          <w:color w:val="979797"/>
          <w:w w:val="120"/>
          <w:sz w:val="8"/>
        </w:rPr>
        <w:t>at.I </w:t>
      </w:r>
      <w:r>
        <w:rPr>
          <w:rFonts w:ascii="Times New Roman"/>
          <w:color w:val="979797"/>
          <w:spacing w:val="4"/>
          <w:w w:val="120"/>
          <w:sz w:val="8"/>
        </w:rPr>
        <w:t> </w:t>
      </w:r>
      <w:r>
        <w:rPr>
          <w:rFonts w:ascii="Times New Roman"/>
          <w:color w:val="979797"/>
          <w:w w:val="120"/>
          <w:sz w:val="14"/>
        </w:rPr>
        <w:t>e</w:t>
      </w:r>
      <w:r>
        <w:rPr>
          <w:rFonts w:ascii="Times New Roman"/>
          <w:sz w:val="14"/>
        </w:rPr>
      </w:r>
    </w:p>
    <w:p>
      <w:pPr>
        <w:spacing w:line="878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90"/>
        </w:rPr>
        <w:br w:type="column"/>
      </w:r>
      <w:r>
        <w:rPr>
          <w:rFonts w:ascii="Arial"/>
          <w:w w:val="90"/>
          <w:sz w:val="11"/>
        </w:rPr>
        <w:t>Dote</w:t>
      </w:r>
      <w:r>
        <w:rPr>
          <w:rFonts w:ascii="Arial"/>
          <w:sz w:val="11"/>
        </w:rPr>
      </w:r>
    </w:p>
    <w:p>
      <w:pPr>
        <w:tabs>
          <w:tab w:pos="1030" w:val="left" w:leader="none"/>
        </w:tabs>
        <w:spacing w:line="878" w:lineRule="atLeast" w:before="0"/>
        <w:ind w:left="69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85"/>
        </w:rPr>
        <w:br w:type="column"/>
      </w:r>
      <w:r>
        <w:rPr>
          <w:rFonts w:ascii="Times New Roman"/>
          <w:w w:val="85"/>
          <w:position w:val="1"/>
          <w:sz w:val="12"/>
        </w:rPr>
        <w:t>By</w:t>
        <w:tab/>
      </w:r>
      <w:r>
        <w:rPr>
          <w:rFonts w:ascii="Arial"/>
          <w:sz w:val="11"/>
        </w:rPr>
        <w:t>Chocked</w:t>
      </w:r>
      <w:r>
        <w:rPr>
          <w:rFonts w:ascii="Arial"/>
          <w:sz w:val="11"/>
        </w:rPr>
      </w:r>
    </w:p>
    <w:p>
      <w:pPr>
        <w:spacing w:after="0" w:line="878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475" w:space="40"/>
            <w:col w:w="2943" w:space="273"/>
            <w:col w:w="3910" w:space="6919"/>
            <w:col w:w="7194" w:space="40"/>
            <w:col w:w="508" w:space="3917"/>
            <w:col w:w="919" w:space="1496"/>
            <w:col w:w="1546"/>
          </w:cols>
        </w:sectPr>
      </w:pPr>
    </w:p>
    <w:p>
      <w:pPr>
        <w:spacing w:line="804" w:lineRule="atLeast" w:before="0"/>
        <w:ind w:left="0" w:right="0" w:firstLine="0"/>
        <w:jc w:val="righ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color w:val="979797"/>
          <w:spacing w:val="-18"/>
          <w:w w:val="55"/>
          <w:position w:val="4"/>
          <w:sz w:val="40"/>
          <w:szCs w:val="40"/>
        </w:rPr>
        <w:t>'</w:t>
      </w:r>
      <w:r>
        <w:rPr>
          <w:rFonts w:ascii="Times New Roman" w:hAnsi="Times New Roman" w:cs="Times New Roman" w:eastAsia="Times New Roman"/>
          <w:color w:val="979797"/>
          <w:spacing w:val="-7"/>
          <w:w w:val="55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color w:val="979797"/>
          <w:spacing w:val="-10"/>
          <w:w w:val="55"/>
          <w:position w:val="2"/>
          <w:sz w:val="14"/>
          <w:szCs w:val="14"/>
        </w:rPr>
        <w:t>&lt;-</w:t>
      </w:r>
      <w:r>
        <w:rPr>
          <w:rFonts w:ascii="Arial" w:hAnsi="Arial" w:cs="Arial" w:eastAsia="Arial"/>
          <w:color w:val="979797"/>
          <w:spacing w:val="-9"/>
          <w:w w:val="55"/>
          <w:position w:val="4"/>
          <w:sz w:val="40"/>
          <w:szCs w:val="40"/>
        </w:rPr>
        <w:t>•</w:t>
      </w:r>
      <w:r>
        <w:rPr>
          <w:rFonts w:ascii="Arial" w:hAnsi="Arial" w:cs="Arial" w:eastAsia="Arial"/>
          <w:sz w:val="40"/>
          <w:szCs w:val="40"/>
        </w:rPr>
      </w:r>
    </w:p>
    <w:p>
      <w:pPr>
        <w:spacing w:line="804" w:lineRule="atLeast" w:before="0"/>
        <w:ind w:left="510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w w:val="135"/>
        </w:rPr>
        <w:br w:type="column"/>
      </w:r>
      <w:r>
        <w:rPr>
          <w:rFonts w:ascii="Arial" w:hAnsi="Arial" w:cs="Arial" w:eastAsia="Arial"/>
          <w:i/>
          <w:color w:val="979797"/>
          <w:w w:val="135"/>
          <w:sz w:val="7"/>
          <w:szCs w:val="7"/>
        </w:rPr>
        <w:t>f</w:t>
      </w:r>
      <w:r>
        <w:rPr>
          <w:rFonts w:ascii="Arial" w:hAnsi="Arial" w:cs="Arial" w:eastAsia="Arial"/>
          <w:i/>
          <w:color w:val="979797"/>
          <w:spacing w:val="5"/>
          <w:w w:val="135"/>
          <w:sz w:val="7"/>
          <w:szCs w:val="7"/>
        </w:rPr>
        <w:t> </w:t>
      </w:r>
      <w:r>
        <w:rPr>
          <w:rFonts w:ascii="Arial" w:hAnsi="Arial" w:cs="Arial" w:eastAsia="Arial"/>
          <w:color w:val="979797"/>
          <w:spacing w:val="-258"/>
          <w:w w:val="135"/>
          <w:position w:val="2"/>
          <w:sz w:val="40"/>
          <w:szCs w:val="40"/>
        </w:rPr>
        <w:t>G</w:t>
      </w:r>
      <w:r>
        <w:rPr>
          <w:rFonts w:ascii="Arial" w:hAnsi="Arial" w:cs="Arial" w:eastAsia="Arial"/>
          <w:color w:val="979797"/>
          <w:w w:val="135"/>
          <w:sz w:val="7"/>
          <w:szCs w:val="7"/>
        </w:rPr>
        <w:t>•'""</w:t>
      </w:r>
      <w:r>
        <w:rPr>
          <w:rFonts w:ascii="Arial" w:hAnsi="Arial" w:cs="Arial" w:eastAsia="Arial"/>
          <w:sz w:val="7"/>
          <w:szCs w:val="7"/>
        </w:rPr>
      </w:r>
    </w:p>
    <w:p>
      <w:pPr>
        <w:spacing w:line="804" w:lineRule="atLeast" w:before="0"/>
        <w:ind w:left="638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w w:val="95"/>
        </w:rPr>
        <w:br w:type="column"/>
      </w:r>
      <w:r>
        <w:rPr>
          <w:rFonts w:ascii="Arial"/>
          <w:color w:val="979797"/>
          <w:spacing w:val="-44"/>
          <w:w w:val="95"/>
          <w:position w:val="2"/>
          <w:sz w:val="40"/>
        </w:rPr>
        <w:t>,</w:t>
      </w:r>
      <w:r>
        <w:rPr>
          <w:rFonts w:ascii="Arial"/>
          <w:color w:val="979797"/>
          <w:spacing w:val="1"/>
          <w:w w:val="95"/>
          <w:sz w:val="7"/>
        </w:rPr>
        <w:t>\</w:t>
      </w:r>
      <w:r>
        <w:rPr>
          <w:rFonts w:ascii="Arial"/>
          <w:color w:val="979797"/>
          <w:spacing w:val="-39"/>
          <w:w w:val="95"/>
          <w:position w:val="2"/>
          <w:sz w:val="40"/>
        </w:rPr>
        <w:t>,</w:t>
      </w:r>
      <w:r>
        <w:rPr>
          <w:rFonts w:ascii="Times New Roman"/>
          <w:color w:val="979797"/>
          <w:w w:val="95"/>
          <w:sz w:val="9"/>
        </w:rPr>
        <w:t>I  </w:t>
      </w:r>
      <w:r>
        <w:rPr>
          <w:rFonts w:ascii="Times New Roman"/>
          <w:color w:val="979797"/>
          <w:spacing w:val="4"/>
          <w:w w:val="95"/>
          <w:sz w:val="9"/>
        </w:rPr>
        <w:t> </w:t>
      </w:r>
      <w:r>
        <w:rPr>
          <w:rFonts w:ascii="Times New Roman"/>
          <w:color w:val="979797"/>
          <w:w w:val="460"/>
          <w:sz w:val="9"/>
        </w:rPr>
        <w:t>,</w:t>
      </w:r>
      <w:r>
        <w:rPr>
          <w:rFonts w:ascii="Times New Roman"/>
          <w:color w:val="979797"/>
          <w:spacing w:val="-71"/>
          <w:w w:val="460"/>
          <w:sz w:val="9"/>
        </w:rPr>
        <w:t> </w:t>
      </w:r>
      <w:r>
        <w:rPr>
          <w:rFonts w:ascii="Arial"/>
          <w:color w:val="979797"/>
          <w:w w:val="95"/>
          <w:position w:val="2"/>
          <w:sz w:val="31"/>
        </w:rPr>
        <w:t>I</w:t>
      </w:r>
      <w:r>
        <w:rPr>
          <w:rFonts w:ascii="Arial"/>
          <w:sz w:val="31"/>
        </w:rPr>
      </w:r>
    </w:p>
    <w:p>
      <w:pPr>
        <w:spacing w:line="804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80"/>
        </w:rPr>
        <w:br w:type="column"/>
      </w:r>
      <w:r>
        <w:rPr>
          <w:rFonts w:ascii="Times New Roman"/>
          <w:spacing w:val="-1"/>
          <w:w w:val="80"/>
          <w:sz w:val="9"/>
        </w:rPr>
        <w:t>'""-</w:t>
      </w:r>
      <w:r>
        <w:rPr>
          <w:rFonts w:ascii="Times New Roman"/>
          <w:color w:val="3F00FD"/>
          <w:spacing w:val="-2"/>
          <w:w w:val="80"/>
          <w:sz w:val="9"/>
        </w:rPr>
        <w:t>'</w:t>
      </w:r>
      <w:r>
        <w:rPr>
          <w:rFonts w:ascii="Times New Roman"/>
          <w:sz w:val="9"/>
        </w:rPr>
      </w:r>
    </w:p>
    <w:p>
      <w:pPr>
        <w:tabs>
          <w:tab w:pos="1948" w:val="left" w:leader="none"/>
          <w:tab w:pos="2267" w:val="left" w:leader="none"/>
        </w:tabs>
        <w:spacing w:line="804" w:lineRule="atLeast" w:before="0"/>
        <w:ind w:left="95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color w:val="3F00FD"/>
          <w:spacing w:val="1"/>
          <w:sz w:val="16"/>
        </w:rPr>
        <w:t>'</w:t>
      </w:r>
      <w:r>
        <w:rPr>
          <w:rFonts w:ascii="Arial"/>
          <w:color w:val="979797"/>
          <w:spacing w:val="-116"/>
          <w:sz w:val="16"/>
        </w:rPr>
        <w:t>,</w:t>
      </w:r>
      <w:r>
        <w:rPr>
          <w:rFonts w:ascii="Arial"/>
          <w:color w:val="979797"/>
          <w:sz w:val="16"/>
        </w:rPr>
        <w:t>.</w:t>
        <w:tab/>
      </w:r>
      <w:r>
        <w:rPr>
          <w:rFonts w:ascii="Arial"/>
          <w:i/>
          <w:color w:val="979797"/>
          <w:w w:val="105"/>
          <w:sz w:val="16"/>
        </w:rPr>
        <w:t>#</w:t>
        <w:tab/>
      </w:r>
      <w:r>
        <w:rPr>
          <w:rFonts w:ascii="Arial"/>
          <w:color w:val="979797"/>
          <w:w w:val="90"/>
          <w:sz w:val="16"/>
        </w:rPr>
        <w:t>..</w:t>
      </w:r>
      <w:r>
        <w:rPr>
          <w:rFonts w:ascii="Arial"/>
          <w:sz w:val="16"/>
        </w:rPr>
      </w:r>
    </w:p>
    <w:p>
      <w:pPr>
        <w:tabs>
          <w:tab w:pos="1846" w:val="left" w:leader="none"/>
          <w:tab w:pos="6085" w:val="left" w:leader="none"/>
          <w:tab w:pos="12548" w:val="left" w:leader="none"/>
        </w:tabs>
        <w:spacing w:line="804" w:lineRule="atLeast" w:before="0"/>
        <w:ind w:left="95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979797"/>
          <w:spacing w:val="-30"/>
          <w:w w:val="80"/>
          <w:position w:val="7"/>
          <w:sz w:val="31"/>
          <w:szCs w:val="31"/>
        </w:rPr>
        <w:t>•</w:t>
      </w:r>
      <w:r>
        <w:rPr>
          <w:rFonts w:ascii="Arial" w:hAnsi="Arial" w:cs="Arial" w:eastAsia="Arial"/>
          <w:color w:val="979797"/>
          <w:w w:val="80"/>
          <w:position w:val="7"/>
          <w:sz w:val="31"/>
          <w:szCs w:val="31"/>
        </w:rPr>
        <w:t>•</w:t>
        <w:tab/>
      </w:r>
      <w:r>
        <w:rPr>
          <w:rFonts w:ascii="Arial" w:hAnsi="Arial" w:cs="Arial" w:eastAsia="Arial"/>
          <w:color w:val="979797"/>
          <w:sz w:val="16"/>
          <w:szCs w:val="16"/>
        </w:rPr>
        <w:t>tt'</w:t>
        <w:tab/>
      </w:r>
      <w:r>
        <w:rPr>
          <w:rFonts w:ascii="Times New Roman" w:hAnsi="Times New Roman" w:cs="Times New Roman" w:eastAsia="Times New Roman"/>
          <w:color w:val="979797"/>
          <w:w w:val="55"/>
          <w:position w:val="13"/>
          <w:sz w:val="21"/>
          <w:szCs w:val="21"/>
        </w:rPr>
        <w:t>'</w:t>
        <w:tab/>
      </w:r>
      <w:r>
        <w:rPr>
          <w:rFonts w:ascii="Times New Roman" w:hAnsi="Times New Roman" w:cs="Times New Roman" w:eastAsia="Times New Roman"/>
          <w:color w:val="979797"/>
          <w:w w:val="90"/>
          <w:position w:val="6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after="0" w:line="804" w:lineRule="atLeas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1124" w:space="40"/>
            <w:col w:w="853" w:space="40"/>
            <w:col w:w="1107" w:space="40"/>
            <w:col w:w="919" w:space="3540"/>
            <w:col w:w="2350" w:space="174"/>
            <w:col w:w="20993"/>
          </w:cols>
        </w:sectPr>
      </w:pPr>
    </w:p>
    <w:p>
      <w:pPr>
        <w:spacing w:line="73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979797"/>
          <w:w w:val="95"/>
          <w:sz w:val="16"/>
        </w:rPr>
        <w:t>..,</w:t>
      </w:r>
      <w:r>
        <w:rPr>
          <w:rFonts w:ascii="Times New Roman"/>
          <w:color w:val="979797"/>
          <w:spacing w:val="-4"/>
          <w:w w:val="95"/>
          <w:sz w:val="16"/>
        </w:rPr>
        <w:t> </w:t>
      </w:r>
      <w:r>
        <w:rPr>
          <w:rFonts w:ascii="Times New Roman"/>
          <w:color w:val="979797"/>
          <w:w w:val="95"/>
          <w:sz w:val="16"/>
        </w:rPr>
        <w:t>iej</w:t>
      </w:r>
      <w:r>
        <w:rPr>
          <w:rFonts w:ascii="Times New Roman"/>
          <w:sz w:val="16"/>
        </w:rPr>
      </w:r>
    </w:p>
    <w:p>
      <w:pPr>
        <w:tabs>
          <w:tab w:pos="1729" w:val="left" w:leader="none"/>
          <w:tab w:pos="2347" w:val="left" w:leader="none"/>
        </w:tabs>
        <w:spacing w:line="739" w:lineRule="atLeast" w:before="0"/>
        <w:ind w:left="60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55"/>
        </w:rPr>
        <w:br w:type="column"/>
      </w:r>
      <w:r>
        <w:rPr>
          <w:rFonts w:ascii="Times New Roman"/>
          <w:color w:val="3F00FD"/>
          <w:w w:val="55"/>
          <w:sz w:val="10"/>
        </w:rPr>
        <w:t>!</w:t>
        <w:tab/>
      </w:r>
      <w:r>
        <w:rPr>
          <w:rFonts w:ascii="Arial"/>
          <w:sz w:val="11"/>
        </w:rPr>
        <w:t>M</w:t>
      </w:r>
      <w:r>
        <w:rPr>
          <w:rFonts w:ascii="Arial"/>
          <w:spacing w:val="-37"/>
          <w:sz w:val="11"/>
        </w:rPr>
        <w:t>H</w:t>
      </w:r>
      <w:r>
        <w:rPr>
          <w:rFonts w:ascii="Arial"/>
          <w:sz w:val="11"/>
        </w:rPr>
        <w:t>66</w:t>
        <w:tab/>
      </w:r>
      <w:r>
        <w:rPr>
          <w:rFonts w:ascii="Arial"/>
          <w:i/>
          <w:color w:val="979797"/>
          <w:w w:val="65"/>
          <w:sz w:val="17"/>
        </w:rPr>
        <w:t>+</w:t>
      </w:r>
      <w:r>
        <w:rPr>
          <w:rFonts w:ascii="Arial"/>
          <w:sz w:val="17"/>
        </w:rPr>
      </w:r>
    </w:p>
    <w:p>
      <w:pPr>
        <w:pStyle w:val="Heading8"/>
        <w:tabs>
          <w:tab w:pos="4295" w:val="left" w:leader="none"/>
          <w:tab w:pos="6577" w:val="left" w:leader="none"/>
          <w:tab w:pos="8400" w:val="left" w:leader="none"/>
        </w:tabs>
        <w:spacing w:line="739" w:lineRule="atLeast"/>
        <w:ind w:left="2511" w:right="0"/>
        <w:jc w:val="left"/>
      </w:pPr>
      <w:r>
        <w:rPr>
          <w:w w:val="50"/>
        </w:rPr>
        <w:br w:type="column"/>
      </w:r>
      <w:r>
        <w:rPr>
          <w:color w:val="979797"/>
          <w:w w:val="50"/>
          <w:position w:val="-2"/>
        </w:rPr>
        <w:t>..</w:t>
        <w:tab/>
      </w:r>
      <w:r>
        <w:rPr>
          <w:color w:val="979797"/>
          <w:w w:val="50"/>
          <w:position w:val="1"/>
        </w:rPr>
        <w:t>..</w:t>
        <w:tab/>
      </w:r>
      <w:r>
        <w:rPr>
          <w:color w:val="979797"/>
          <w:w w:val="50"/>
        </w:rPr>
        <w:t>..</w:t>
        <w:tab/>
      </w:r>
      <w:r>
        <w:rPr>
          <w:color w:val="979797"/>
          <w:w w:val="50"/>
          <w:position w:val="1"/>
        </w:rPr>
        <w:t>..</w:t>
      </w:r>
      <w:r>
        <w:rPr/>
      </w:r>
    </w:p>
    <w:p>
      <w:pPr>
        <w:spacing w:line="739" w:lineRule="atLeast" w:before="0"/>
        <w:ind w:left="0" w:right="3450" w:firstLine="0"/>
        <w:jc w:val="righ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Client:</w:t>
      </w:r>
      <w:r>
        <w:rPr>
          <w:rFonts w:ascii="Arial"/>
          <w:sz w:val="10"/>
        </w:rPr>
      </w:r>
    </w:p>
    <w:p>
      <w:pPr>
        <w:spacing w:after="0" w:line="739" w:lineRule="atLeast"/>
        <w:jc w:val="righ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7969" w:space="40"/>
            <w:col w:w="2416" w:space="40"/>
            <w:col w:w="8554" w:space="747"/>
            <w:col w:w="11414"/>
          </w:cols>
        </w:sectPr>
      </w:pPr>
    </w:p>
    <w:p>
      <w:pPr>
        <w:tabs>
          <w:tab w:pos="1540" w:val="left" w:leader="none"/>
          <w:tab w:pos="2694" w:val="left" w:leader="none"/>
          <w:tab w:pos="4065" w:val="left" w:leader="none"/>
          <w:tab w:pos="5735" w:val="left" w:leader="none"/>
        </w:tabs>
        <w:spacing w:line="668" w:lineRule="atLeast" w:before="0"/>
        <w:ind w:left="9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979797"/>
          <w:w w:val="150"/>
          <w:sz w:val="8"/>
        </w:rPr>
        <w:t>I </w:t>
      </w:r>
      <w:r>
        <w:rPr>
          <w:rFonts w:ascii="Arial"/>
          <w:color w:val="979797"/>
          <w:spacing w:val="18"/>
          <w:w w:val="150"/>
          <w:sz w:val="8"/>
        </w:rPr>
        <w:t> </w:t>
      </w:r>
      <w:r>
        <w:rPr>
          <w:rFonts w:ascii="Arial"/>
          <w:color w:val="9CBDBD"/>
          <w:w w:val="95"/>
          <w:sz w:val="8"/>
        </w:rPr>
        <w:t>"</w:t>
        <w:tab/>
      </w:r>
      <w:r>
        <w:rPr>
          <w:rFonts w:ascii="Times New Roman"/>
          <w:i/>
          <w:color w:val="979797"/>
          <w:w w:val="120"/>
          <w:sz w:val="12"/>
        </w:rPr>
        <w:t>9</w:t>
      </w:r>
      <w:r>
        <w:rPr>
          <w:rFonts w:ascii="Times New Roman"/>
          <w:i/>
          <w:color w:val="979797"/>
          <w:spacing w:val="-9"/>
          <w:w w:val="120"/>
          <w:sz w:val="12"/>
        </w:rPr>
        <w:t> </w:t>
      </w:r>
      <w:r>
        <w:rPr>
          <w:rFonts w:ascii="Arial"/>
          <w:i/>
          <w:color w:val="979797"/>
          <w:w w:val="95"/>
          <w:sz w:val="10"/>
        </w:rPr>
        <w:t>f</w:t>
        <w:tab/>
      </w:r>
      <w:r>
        <w:rPr>
          <w:rFonts w:ascii="Arial"/>
          <w:color w:val="979797"/>
          <w:spacing w:val="-6"/>
          <w:w w:val="340"/>
          <w:sz w:val="10"/>
        </w:rPr>
        <w:t>,</w:t>
      </w:r>
      <w:r>
        <w:rPr>
          <w:rFonts w:ascii="Arial"/>
          <w:color w:val="979797"/>
          <w:spacing w:val="-42"/>
          <w:w w:val="340"/>
          <w:sz w:val="10"/>
        </w:rPr>
        <w:t>\</w:t>
      </w:r>
      <w:r>
        <w:rPr>
          <w:rFonts w:ascii="Arial"/>
          <w:color w:val="979797"/>
          <w:spacing w:val="-33"/>
          <w:w w:val="340"/>
          <w:sz w:val="10"/>
        </w:rPr>
        <w:t> </w:t>
      </w:r>
      <w:r>
        <w:rPr>
          <w:rFonts w:ascii="Arial"/>
          <w:color w:val="979797"/>
          <w:w w:val="250"/>
          <w:sz w:val="8"/>
        </w:rPr>
        <w:t>I</w:t>
      </w:r>
      <w:r>
        <w:rPr>
          <w:rFonts w:ascii="Arial"/>
          <w:color w:val="979797"/>
          <w:spacing w:val="93"/>
          <w:w w:val="250"/>
          <w:sz w:val="8"/>
        </w:rPr>
        <w:t> </w:t>
      </w:r>
      <w:r>
        <w:rPr>
          <w:rFonts w:ascii="Times New Roman"/>
          <w:color w:val="979797"/>
          <w:w w:val="65"/>
          <w:sz w:val="12"/>
        </w:rPr>
        <w:t>I</w:t>
      </w:r>
      <w:r>
        <w:rPr>
          <w:rFonts w:ascii="Times New Roman"/>
          <w:color w:val="979797"/>
          <w:spacing w:val="-3"/>
          <w:w w:val="65"/>
          <w:sz w:val="12"/>
        </w:rPr>
        <w:t> </w:t>
      </w:r>
      <w:r>
        <w:rPr>
          <w:rFonts w:ascii="Times New Roman"/>
          <w:color w:val="979797"/>
          <w:w w:val="95"/>
          <w:sz w:val="12"/>
        </w:rPr>
        <w:t>&lt;-' </w:t>
      </w:r>
      <w:r>
        <w:rPr>
          <w:rFonts w:ascii="Times New Roman"/>
          <w:color w:val="979797"/>
          <w:spacing w:val="1"/>
          <w:w w:val="95"/>
          <w:sz w:val="12"/>
        </w:rPr>
        <w:t> </w:t>
      </w:r>
      <w:r>
        <w:rPr>
          <w:rFonts w:ascii="Times New Roman"/>
          <w:color w:val="979797"/>
          <w:w w:val="120"/>
          <w:sz w:val="12"/>
        </w:rPr>
        <w:t>.(-</w:t>
        <w:tab/>
      </w:r>
      <w:r>
        <w:rPr>
          <w:rFonts w:ascii="Arial"/>
          <w:i/>
          <w:color w:val="4911F0"/>
          <w:w w:val="60"/>
          <w:sz w:val="10"/>
        </w:rPr>
        <w:t>j</w:t>
        <w:tab/>
      </w:r>
      <w:r>
        <w:rPr>
          <w:rFonts w:ascii="Arial"/>
          <w:color w:val="979797"/>
          <w:w w:val="250"/>
          <w:position w:val="1"/>
          <w:sz w:val="16"/>
        </w:rPr>
        <w:t>t</w:t>
      </w:r>
      <w:r>
        <w:rPr>
          <w:rFonts w:ascii="Arial"/>
          <w:sz w:val="16"/>
        </w:rPr>
      </w:r>
    </w:p>
    <w:p>
      <w:pPr>
        <w:tabs>
          <w:tab w:pos="1496" w:val="left" w:leader="none"/>
          <w:tab w:pos="2624" w:val="left" w:leader="none"/>
        </w:tabs>
        <w:spacing w:line="668" w:lineRule="atLeast" w:before="0"/>
        <w:ind w:left="97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50"/>
        </w:rPr>
        <w:br w:type="column"/>
      </w:r>
      <w:r>
        <w:rPr>
          <w:rFonts w:ascii="Arial"/>
          <w:i/>
          <w:color w:val="979797"/>
          <w:w w:val="50"/>
          <w:sz w:val="9"/>
        </w:rPr>
        <w:t>&lt;to</w:t>
        <w:tab/>
      </w:r>
      <w:r>
        <w:rPr>
          <w:rFonts w:ascii="Arial"/>
          <w:color w:val="3F00FD"/>
          <w:w w:val="65"/>
          <w:sz w:val="9"/>
        </w:rPr>
        <w:t>:</w:t>
        <w:tab/>
      </w:r>
      <w:r>
        <w:rPr>
          <w:rFonts w:ascii="Times New Roman"/>
          <w:sz w:val="11"/>
        </w:rPr>
        <w:t>CL7729    </w:t>
      </w:r>
      <w:r>
        <w:rPr>
          <w:rFonts w:ascii="Times New Roman"/>
          <w:spacing w:val="23"/>
          <w:sz w:val="11"/>
        </w:rPr>
        <w:t> </w:t>
      </w:r>
      <w:r>
        <w:rPr>
          <w:rFonts w:ascii="Times New Roman"/>
          <w:color w:val="979797"/>
          <w:w w:val="80"/>
          <w:sz w:val="14"/>
        </w:rPr>
        <w:t>&lt;-</w:t>
      </w:r>
      <w:r>
        <w:rPr>
          <w:rFonts w:ascii="Times New Roman"/>
          <w:sz w:val="14"/>
        </w:rPr>
      </w:r>
    </w:p>
    <w:p>
      <w:pPr>
        <w:tabs>
          <w:tab w:pos="3567" w:val="left" w:leader="none"/>
        </w:tabs>
        <w:spacing w:line="668" w:lineRule="atLeast" w:before="0"/>
        <w:ind w:left="97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70"/>
        </w:rPr>
        <w:br w:type="column"/>
      </w:r>
      <w:r>
        <w:rPr>
          <w:rFonts w:ascii="Arial"/>
          <w:color w:val="979797"/>
          <w:spacing w:val="-48"/>
          <w:w w:val="70"/>
          <w:position w:val="11"/>
          <w:sz w:val="38"/>
        </w:rPr>
        <w:t>.</w:t>
      </w:r>
      <w:r>
        <w:rPr>
          <w:rFonts w:ascii="Times New Roman"/>
          <w:color w:val="979797"/>
          <w:spacing w:val="-61"/>
          <w:w w:val="70"/>
          <w:sz w:val="42"/>
        </w:rPr>
        <w:t>,</w:t>
      </w:r>
      <w:r>
        <w:rPr>
          <w:rFonts w:ascii="Arial"/>
          <w:color w:val="979797"/>
          <w:spacing w:val="-64"/>
          <w:w w:val="70"/>
          <w:position w:val="11"/>
          <w:sz w:val="38"/>
        </w:rPr>
        <w:t>.</w:t>
      </w:r>
      <w:r>
        <w:rPr>
          <w:rFonts w:ascii="Times New Roman"/>
          <w:color w:val="979797"/>
          <w:w w:val="70"/>
          <w:sz w:val="42"/>
        </w:rPr>
        <w:t>,</w:t>
      </w:r>
      <w:r>
        <w:rPr>
          <w:rFonts w:ascii="Times New Roman"/>
          <w:color w:val="979797"/>
          <w:spacing w:val="-72"/>
          <w:w w:val="70"/>
          <w:sz w:val="42"/>
        </w:rPr>
        <w:t>,</w:t>
      </w:r>
      <w:r>
        <w:rPr>
          <w:rFonts w:ascii="Arial"/>
          <w:color w:val="979797"/>
          <w:w w:val="70"/>
          <w:position w:val="11"/>
          <w:sz w:val="38"/>
        </w:rPr>
        <w:t>.</w:t>
        <w:tab/>
      </w:r>
      <w:r>
        <w:rPr>
          <w:rFonts w:ascii="Times New Roman"/>
          <w:color w:val="979797"/>
          <w:w w:val="50"/>
          <w:position w:val="1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668" w:lineRule="atLeast" w:before="0"/>
        <w:ind w:left="97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85"/>
        </w:rPr>
        <w:br w:type="column"/>
      </w:r>
      <w:r>
        <w:rPr>
          <w:rFonts w:ascii="Times New Roman"/>
          <w:color w:val="979797"/>
          <w:spacing w:val="-17"/>
          <w:w w:val="85"/>
          <w:position w:val="7"/>
          <w:sz w:val="38"/>
        </w:rPr>
        <w:t>"</w:t>
      </w:r>
      <w:r>
        <w:rPr>
          <w:rFonts w:ascii="Arial"/>
          <w:i/>
          <w:color w:val="979797"/>
          <w:spacing w:val="-63"/>
          <w:w w:val="85"/>
          <w:sz w:val="15"/>
        </w:rPr>
        <w:t>#</w:t>
      </w:r>
      <w:r>
        <w:rPr>
          <w:rFonts w:ascii="Times New Roman"/>
          <w:color w:val="979797"/>
          <w:spacing w:val="39"/>
          <w:w w:val="85"/>
          <w:position w:val="7"/>
          <w:sz w:val="38"/>
        </w:rPr>
        <w:t>'</w:t>
      </w:r>
      <w:r>
        <w:rPr>
          <w:rFonts w:ascii="Arial"/>
          <w:i/>
          <w:color w:val="979797"/>
          <w:w w:val="85"/>
          <w:sz w:val="15"/>
        </w:rPr>
        <w:t>'</w:t>
      </w:r>
      <w:r>
        <w:rPr>
          <w:rFonts w:ascii="Arial"/>
          <w:i/>
          <w:color w:val="979797"/>
          <w:spacing w:val="-20"/>
          <w:w w:val="85"/>
          <w:sz w:val="15"/>
        </w:rPr>
        <w:t> </w:t>
      </w:r>
      <w:r>
        <w:rPr>
          <w:rFonts w:ascii="Arial"/>
          <w:i/>
          <w:color w:val="979797"/>
          <w:w w:val="85"/>
          <w:sz w:val="15"/>
        </w:rPr>
        <w:t>.</w:t>
      </w:r>
      <w:r>
        <w:rPr>
          <w:rFonts w:ascii="Arial"/>
          <w:i/>
          <w:color w:val="979797"/>
          <w:spacing w:val="-4"/>
          <w:w w:val="85"/>
          <w:sz w:val="15"/>
        </w:rPr>
        <w:t>!</w:t>
      </w:r>
      <w:r>
        <w:rPr>
          <w:rFonts w:ascii="Arial"/>
          <w:i/>
          <w:color w:val="B5B5B5"/>
          <w:w w:val="85"/>
          <w:sz w:val="15"/>
        </w:rPr>
        <w:t>'</w:t>
      </w:r>
      <w:r>
        <w:rPr>
          <w:rFonts w:ascii="Arial"/>
          <w:i/>
          <w:color w:val="B5B5B5"/>
          <w:spacing w:val="9"/>
          <w:w w:val="85"/>
          <w:sz w:val="15"/>
        </w:rPr>
        <w:t> </w:t>
      </w:r>
      <w:r>
        <w:rPr>
          <w:rFonts w:ascii="Times New Roman"/>
          <w:color w:val="979797"/>
          <w:w w:val="85"/>
          <w:position w:val="8"/>
          <w:sz w:val="21"/>
        </w:rPr>
        <w:t>'</w:t>
      </w:r>
      <w:r>
        <w:rPr>
          <w:rFonts w:ascii="Times New Roman"/>
          <w:color w:val="979797"/>
          <w:spacing w:val="-28"/>
          <w:w w:val="85"/>
          <w:position w:val="8"/>
          <w:sz w:val="21"/>
        </w:rPr>
        <w:t> </w:t>
      </w:r>
      <w:r>
        <w:rPr>
          <w:rFonts w:ascii="Times New Roman"/>
          <w:color w:val="979797"/>
          <w:spacing w:val="-263"/>
          <w:w w:val="115"/>
          <w:position w:val="8"/>
          <w:sz w:val="18"/>
        </w:rPr>
        <w:t>;</w:t>
      </w:r>
      <w:r>
        <w:rPr>
          <w:rFonts w:ascii="Times New Roman"/>
          <w:color w:val="B5B5B5"/>
          <w:w w:val="115"/>
          <w:position w:val="8"/>
          <w:sz w:val="18"/>
        </w:rPr>
        <w:t>'</w:t>
      </w:r>
      <w:r>
        <w:rPr>
          <w:rFonts w:ascii="Times New Roman"/>
          <w:sz w:val="18"/>
        </w:rPr>
      </w:r>
    </w:p>
    <w:p>
      <w:pPr>
        <w:spacing w:line="668" w:lineRule="atLeast" w:before="0"/>
        <w:ind w:left="97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05"/>
        </w:rPr>
        <w:br w:type="column"/>
      </w:r>
      <w:r>
        <w:rPr>
          <w:rFonts w:ascii="Arial"/>
          <w:w w:val="105"/>
          <w:sz w:val="22"/>
        </w:rPr>
        <w:t>VERSITY</w:t>
      </w:r>
      <w:r>
        <w:rPr>
          <w:rFonts w:ascii="Arial"/>
          <w:spacing w:val="49"/>
          <w:w w:val="105"/>
          <w:sz w:val="22"/>
        </w:rPr>
        <w:t> </w:t>
      </w:r>
      <w:r>
        <w:rPr>
          <w:rFonts w:ascii="Arial"/>
          <w:w w:val="105"/>
          <w:sz w:val="22"/>
        </w:rPr>
        <w:t>OF</w:t>
      </w:r>
      <w:r>
        <w:rPr>
          <w:rFonts w:ascii="Arial"/>
          <w:spacing w:val="22"/>
          <w:w w:val="105"/>
          <w:sz w:val="22"/>
        </w:rPr>
        <w:t> </w:t>
      </w:r>
      <w:r>
        <w:rPr>
          <w:rFonts w:ascii="Arial"/>
          <w:spacing w:val="-28"/>
          <w:w w:val="105"/>
          <w:sz w:val="22"/>
        </w:rPr>
        <w:t>M</w:t>
      </w:r>
      <w:r>
        <w:rPr>
          <w:rFonts w:ascii="Arial"/>
          <w:w w:val="105"/>
          <w:sz w:val="22"/>
        </w:rPr>
        <w:t>ANC</w:t>
      </w:r>
      <w:r>
        <w:rPr>
          <w:rFonts w:ascii="Arial"/>
          <w:spacing w:val="16"/>
          <w:w w:val="105"/>
          <w:sz w:val="22"/>
        </w:rPr>
        <w:t>H</w:t>
      </w:r>
      <w:r>
        <w:rPr>
          <w:rFonts w:ascii="Arial"/>
          <w:w w:val="105"/>
          <w:sz w:val="22"/>
        </w:rPr>
        <w:t>ESTER</w:t>
      </w:r>
      <w:r>
        <w:rPr>
          <w:rFonts w:ascii="Arial"/>
          <w:sz w:val="22"/>
        </w:rPr>
      </w:r>
    </w:p>
    <w:p>
      <w:pPr>
        <w:spacing w:after="0" w:line="668" w:lineRule="atLeast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5857" w:space="1257"/>
            <w:col w:w="3251" w:space="2492"/>
            <w:col w:w="3580" w:space="4968"/>
            <w:col w:w="1785" w:space="3697"/>
            <w:col w:w="4293"/>
          </w:cols>
        </w:sectPr>
      </w:pPr>
    </w:p>
    <w:p>
      <w:pPr>
        <w:tabs>
          <w:tab w:pos="1662" w:val="left" w:leader="none"/>
          <w:tab w:pos="2790" w:val="left" w:leader="none"/>
          <w:tab w:pos="3848" w:val="left" w:leader="none"/>
        </w:tabs>
        <w:spacing w:line="625" w:lineRule="atLeast" w:before="0"/>
        <w:ind w:left="106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spacing w:val="-4"/>
          <w:w w:val="50"/>
          <w:sz w:val="14"/>
        </w:rPr>
        <w:t>-(!f&gt;</w:t>
        <w:tab/>
      </w:r>
      <w:r>
        <w:rPr>
          <w:rFonts w:ascii="Times New Roman"/>
          <w:color w:val="979797"/>
          <w:w w:val="80"/>
          <w:sz w:val="8"/>
        </w:rPr>
        <w:t>I</w:t>
        <w:tab/>
      </w:r>
      <w:r>
        <w:rPr>
          <w:rFonts w:ascii="Times New Roman"/>
          <w:color w:val="979797"/>
          <w:w w:val="170"/>
          <w:sz w:val="8"/>
        </w:rPr>
        <w:t>\</w:t>
      </w:r>
      <w:r>
        <w:rPr>
          <w:rFonts w:ascii="Times New Roman"/>
          <w:color w:val="979797"/>
          <w:spacing w:val="27"/>
          <w:w w:val="170"/>
          <w:sz w:val="8"/>
        </w:rPr>
        <w:t> </w:t>
      </w:r>
      <w:r>
        <w:rPr>
          <w:rFonts w:ascii="Times New Roman"/>
          <w:color w:val="979797"/>
          <w:spacing w:val="-4"/>
          <w:w w:val="105"/>
          <w:sz w:val="8"/>
        </w:rPr>
        <w:t>\</w:t>
      </w:r>
      <w:r>
        <w:rPr>
          <w:rFonts w:ascii="Times New Roman"/>
          <w:color w:val="979797"/>
          <w:spacing w:val="-6"/>
          <w:w w:val="105"/>
          <w:sz w:val="8"/>
        </w:rPr>
        <w:t>.(-</w:t>
        <w:tab/>
      </w:r>
      <w:r>
        <w:rPr>
          <w:rFonts w:ascii="Arial"/>
          <w:i/>
          <w:color w:val="979797"/>
          <w:w w:val="105"/>
          <w:sz w:val="7"/>
        </w:rPr>
        <w:t>i{I      </w:t>
      </w:r>
      <w:r>
        <w:rPr>
          <w:rFonts w:ascii="Arial"/>
          <w:i/>
          <w:color w:val="979797"/>
          <w:spacing w:val="16"/>
          <w:w w:val="105"/>
          <w:sz w:val="7"/>
        </w:rPr>
        <w:t> </w:t>
      </w:r>
      <w:r>
        <w:rPr>
          <w:rFonts w:ascii="Times New Roman"/>
          <w:color w:val="4911F0"/>
          <w:w w:val="70"/>
          <w:sz w:val="8"/>
        </w:rPr>
        <w:t>T</w:t>
      </w:r>
      <w:r>
        <w:rPr>
          <w:rFonts w:ascii="Times New Roman"/>
          <w:sz w:val="8"/>
        </w:rPr>
      </w:r>
    </w:p>
    <w:p>
      <w:pPr>
        <w:spacing w:line="625" w:lineRule="atLeas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w w:val="65"/>
        </w:rPr>
        <w:br w:type="column"/>
      </w:r>
      <w:r>
        <w:rPr>
          <w:rFonts w:ascii="Arial"/>
          <w:color w:val="B5B5B5"/>
          <w:w w:val="65"/>
          <w:sz w:val="10"/>
        </w:rPr>
        <w:t>"       </w:t>
      </w:r>
      <w:r>
        <w:rPr>
          <w:rFonts w:ascii="Arial"/>
          <w:color w:val="B5B5B5"/>
          <w:spacing w:val="10"/>
          <w:w w:val="65"/>
          <w:sz w:val="10"/>
        </w:rPr>
        <w:t> </w:t>
      </w:r>
      <w:r>
        <w:rPr>
          <w:rFonts w:ascii="Arial"/>
          <w:i/>
          <w:color w:val="979797"/>
          <w:w w:val="65"/>
          <w:sz w:val="10"/>
        </w:rPr>
        <w:t>.;:-</w:t>
      </w:r>
      <w:r>
        <w:rPr>
          <w:rFonts w:ascii="Arial"/>
          <w:sz w:val="10"/>
        </w:rPr>
      </w:r>
    </w:p>
    <w:p>
      <w:pPr>
        <w:tabs>
          <w:tab w:pos="7538" w:val="left" w:leader="none"/>
          <w:tab w:pos="7902" w:val="left" w:leader="none"/>
        </w:tabs>
        <w:spacing w:line="625" w:lineRule="atLeast" w:before="0"/>
        <w:ind w:left="106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3"/>
          <w:sz w:val="12"/>
        </w:rPr>
        <w:t>'</w:t>
        <w:tab/>
      </w:r>
      <w:r>
        <w:rPr>
          <w:rFonts w:ascii="Times New Roman"/>
          <w:color w:val="979797"/>
          <w:w w:val="55"/>
          <w:sz w:val="21"/>
        </w:rPr>
        <w:t>'</w:t>
        <w:tab/>
      </w:r>
      <w:r>
        <w:rPr>
          <w:rFonts w:ascii="Times New Roman"/>
          <w:color w:val="979797"/>
          <w:w w:val="50"/>
          <w:position w:val="2"/>
          <w:sz w:val="15"/>
        </w:rPr>
        <w:t>""""</w:t>
      </w:r>
      <w:r>
        <w:rPr>
          <w:rFonts w:ascii="Times New Roman"/>
          <w:color w:val="979797"/>
          <w:spacing w:val="-12"/>
          <w:w w:val="50"/>
          <w:position w:val="2"/>
          <w:sz w:val="15"/>
        </w:rPr>
        <w:t> </w:t>
      </w:r>
      <w:r>
        <w:rPr>
          <w:rFonts w:ascii="Times New Roman"/>
          <w:color w:val="979797"/>
          <w:w w:val="50"/>
          <w:position w:val="2"/>
          <w:sz w:val="15"/>
        </w:rPr>
        <w:t>t1'</w:t>
      </w:r>
      <w:r>
        <w:rPr>
          <w:rFonts w:ascii="Times New Roman"/>
          <w:sz w:val="15"/>
        </w:rPr>
      </w:r>
    </w:p>
    <w:p>
      <w:pPr>
        <w:spacing w:after="0" w:line="625" w:lineRule="atLeas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4105" w:space="1390"/>
            <w:col w:w="1325" w:space="8389"/>
            <w:col w:w="15971"/>
          </w:cols>
        </w:sectPr>
      </w:pPr>
    </w:p>
    <w:p>
      <w:pPr>
        <w:tabs>
          <w:tab w:pos="999" w:val="left" w:leader="none"/>
        </w:tabs>
        <w:spacing w:line="368" w:lineRule="atLeast" w:before="0"/>
        <w:ind w:left="70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79797"/>
          <w:w w:val="90"/>
          <w:sz w:val="8"/>
        </w:rPr>
        <w:t>(.</w:t>
        <w:tab/>
      </w:r>
      <w:r>
        <w:rPr>
          <w:rFonts w:ascii="Arial"/>
          <w:color w:val="979797"/>
          <w:w w:val="105"/>
          <w:sz w:val="8"/>
        </w:rPr>
        <w:t>I       </w:t>
      </w:r>
      <w:r>
        <w:rPr>
          <w:rFonts w:ascii="Arial"/>
          <w:color w:val="979797"/>
          <w:spacing w:val="14"/>
          <w:w w:val="105"/>
          <w:sz w:val="8"/>
        </w:rPr>
        <w:t> </w:t>
      </w:r>
      <w:r>
        <w:rPr>
          <w:rFonts w:ascii="Arial"/>
          <w:color w:val="979797"/>
          <w:w w:val="125"/>
          <w:sz w:val="8"/>
        </w:rPr>
        <w:t>,</w:t>
      </w:r>
      <w:r>
        <w:rPr>
          <w:rFonts w:ascii="Arial"/>
          <w:color w:val="979797"/>
          <w:spacing w:val="-20"/>
          <w:w w:val="125"/>
          <w:sz w:val="8"/>
        </w:rPr>
        <w:t>.</w:t>
      </w:r>
      <w:r>
        <w:rPr>
          <w:rFonts w:ascii="Arial"/>
          <w:color w:val="979797"/>
          <w:spacing w:val="-47"/>
          <w:w w:val="125"/>
          <w:position w:val="4"/>
          <w:sz w:val="7"/>
        </w:rPr>
        <w:t>&amp;</w:t>
      </w:r>
      <w:r>
        <w:rPr>
          <w:rFonts w:ascii="Arial"/>
          <w:color w:val="979797"/>
          <w:w w:val="125"/>
          <w:sz w:val="8"/>
        </w:rPr>
        <w:t>..</w:t>
      </w:r>
      <w:r>
        <w:rPr>
          <w:rFonts w:ascii="Arial"/>
          <w:sz w:val="8"/>
        </w:rPr>
      </w:r>
    </w:p>
    <w:p>
      <w:pPr>
        <w:tabs>
          <w:tab w:pos="1503" w:val="left" w:leader="none"/>
          <w:tab w:pos="2625" w:val="left" w:leader="none"/>
          <w:tab w:pos="3626" w:val="left" w:leader="none"/>
        </w:tabs>
        <w:spacing w:line="368" w:lineRule="atLeast" w:before="0"/>
        <w:ind w:left="209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225"/>
        </w:rPr>
        <w:br w:type="column"/>
      </w:r>
      <w:r>
        <w:rPr>
          <w:rFonts w:ascii="Arial"/>
          <w:color w:val="979797"/>
          <w:w w:val="225"/>
          <w:sz w:val="8"/>
        </w:rPr>
        <w:t>I</w:t>
        <w:tab/>
      </w:r>
      <w:r>
        <w:rPr>
          <w:rFonts w:ascii="Arial"/>
          <w:color w:val="979797"/>
          <w:w w:val="95"/>
          <w:sz w:val="8"/>
        </w:rPr>
        <w:t>\ </w:t>
      </w:r>
      <w:r>
        <w:rPr>
          <w:rFonts w:ascii="Arial"/>
          <w:color w:val="979797"/>
          <w:spacing w:val="6"/>
          <w:w w:val="95"/>
          <w:sz w:val="8"/>
        </w:rPr>
        <w:t> </w:t>
      </w:r>
      <w:r>
        <w:rPr>
          <w:rFonts w:ascii="Arial"/>
          <w:color w:val="979797"/>
          <w:w w:val="95"/>
          <w:sz w:val="8"/>
        </w:rPr>
        <w:t>\     </w:t>
      </w:r>
      <w:r>
        <w:rPr>
          <w:rFonts w:ascii="Arial"/>
          <w:color w:val="979797"/>
          <w:spacing w:val="20"/>
          <w:w w:val="95"/>
          <w:sz w:val="8"/>
        </w:rPr>
        <w:t> </w:t>
      </w:r>
      <w:r>
        <w:rPr>
          <w:rFonts w:ascii="Arial"/>
          <w:color w:val="262628"/>
          <w:w w:val="95"/>
          <w:sz w:val="42"/>
        </w:rPr>
        <w:t>t</w:t>
        <w:tab/>
      </w:r>
      <w:r>
        <w:rPr>
          <w:rFonts w:ascii="Arial"/>
          <w:color w:val="8C82A3"/>
          <w:w w:val="70"/>
          <w:sz w:val="42"/>
        </w:rPr>
        <w:t>..</w:t>
        <w:tab/>
      </w:r>
      <w:r>
        <w:rPr>
          <w:rFonts w:ascii="Times New Roman"/>
          <w:color w:val="979797"/>
          <w:w w:val="50"/>
          <w:position w:val="4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368" w:lineRule="atLeast" w:before="0"/>
        <w:ind w:left="702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w w:val="70"/>
        </w:rPr>
        <w:br w:type="column"/>
      </w:r>
      <w:r>
        <w:rPr>
          <w:rFonts w:ascii="Arial" w:hAnsi="Arial" w:cs="Arial" w:eastAsia="Arial"/>
          <w:color w:val="979797"/>
          <w:spacing w:val="-54"/>
          <w:w w:val="70"/>
          <w:sz w:val="34"/>
          <w:szCs w:val="34"/>
        </w:rPr>
        <w:t>,</w:t>
      </w:r>
      <w:r>
        <w:rPr>
          <w:rFonts w:ascii="Arial" w:hAnsi="Arial" w:cs="Arial" w:eastAsia="Arial"/>
          <w:color w:val="979797"/>
          <w:w w:val="70"/>
          <w:sz w:val="34"/>
          <w:szCs w:val="34"/>
        </w:rPr>
        <w:t>•</w:t>
      </w:r>
      <w:r>
        <w:rPr>
          <w:rFonts w:ascii="Arial" w:hAnsi="Arial" w:cs="Arial" w:eastAsia="Arial"/>
          <w:color w:val="979797"/>
          <w:spacing w:val="-24"/>
          <w:w w:val="70"/>
          <w:sz w:val="34"/>
          <w:szCs w:val="34"/>
        </w:rPr>
        <w:t> </w:t>
      </w:r>
      <w:r>
        <w:rPr>
          <w:rFonts w:ascii="Arial" w:hAnsi="Arial" w:cs="Arial" w:eastAsia="Arial"/>
          <w:color w:val="979797"/>
          <w:w w:val="70"/>
          <w:sz w:val="34"/>
          <w:szCs w:val="34"/>
        </w:rPr>
        <w:t>I</w:t>
      </w:r>
      <w:r>
        <w:rPr>
          <w:rFonts w:ascii="Arial" w:hAnsi="Arial" w:cs="Arial" w:eastAsia="Arial"/>
          <w:color w:val="979797"/>
          <w:spacing w:val="-18"/>
          <w:w w:val="70"/>
          <w:sz w:val="34"/>
          <w:szCs w:val="34"/>
        </w:rPr>
        <w:t> </w:t>
      </w:r>
      <w:r>
        <w:rPr>
          <w:rFonts w:ascii="Arial" w:hAnsi="Arial" w:cs="Arial" w:eastAsia="Arial"/>
          <w:color w:val="979797"/>
          <w:w w:val="60"/>
          <w:sz w:val="34"/>
          <w:szCs w:val="34"/>
        </w:rPr>
        <w:t>"""</w:t>
      </w:r>
      <w:r>
        <w:rPr>
          <w:rFonts w:ascii="Arial" w:hAnsi="Arial" w:cs="Arial" w:eastAsia="Arial"/>
          <w:sz w:val="34"/>
          <w:szCs w:val="34"/>
        </w:rPr>
      </w:r>
    </w:p>
    <w:p>
      <w:pPr>
        <w:tabs>
          <w:tab w:pos="1453" w:val="left" w:leader="none"/>
        </w:tabs>
        <w:spacing w:line="333" w:lineRule="atLeast" w:before="0"/>
        <w:ind w:left="1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979797"/>
          <w:spacing w:val="-4"/>
          <w:sz w:val="14"/>
          <w:szCs w:val="14"/>
        </w:rPr>
        <w:t>&lt;-</w:t>
      </w:r>
      <w:r>
        <w:rPr>
          <w:rFonts w:ascii="Times New Roman" w:hAnsi="Times New Roman" w:cs="Times New Roman" w:eastAsia="Times New Roman"/>
          <w:color w:val="979797"/>
          <w:spacing w:val="-2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color w:val="979797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color w:val="979797"/>
          <w:spacing w:val="1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3F00FD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3F00FD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sz w:val="14"/>
          <w:szCs w:val="14"/>
        </w:rPr>
        <w:t>&lt;-</w:t>
      </w:r>
      <w:r>
        <w:rPr>
          <w:rFonts w:ascii="Arial" w:hAnsi="Arial" w:cs="Arial" w:eastAsia="Arial"/>
          <w:sz w:val="11"/>
          <w:szCs w:val="11"/>
        </w:rPr>
        <w:tab/>
      </w:r>
      <w:r>
        <w:rPr>
          <w:rFonts w:ascii="Arial" w:hAnsi="Arial" w:cs="Arial" w:eastAsia="Arial"/>
          <w:w w:val="150"/>
          <w:sz w:val="11"/>
          <w:szCs w:val="11"/>
        </w:rPr>
        <w:t>I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48" w:lineRule="atLeast" w:before="0"/>
        <w:ind w:left="0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79797"/>
          <w:w w:val="50"/>
          <w:sz w:val="22"/>
        </w:rPr>
        <w:t>,</w:t>
      </w:r>
      <w:r>
        <w:rPr>
          <w:rFonts w:ascii="Arial"/>
          <w:sz w:val="22"/>
        </w:rPr>
      </w:r>
    </w:p>
    <w:p>
      <w:pPr>
        <w:spacing w:line="151" w:lineRule="atLeast" w:before="0"/>
        <w:ind w:left="702" w:right="121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90"/>
        </w:rPr>
        <w:br w:type="column"/>
      </w:r>
      <w:r>
        <w:rPr>
          <w:rFonts w:ascii="Times New Roman"/>
          <w:color w:val="979797"/>
          <w:w w:val="90"/>
          <w:position w:val="11"/>
          <w:sz w:val="12"/>
        </w:rPr>
        <w:t>'    </w:t>
      </w:r>
      <w:r>
        <w:rPr>
          <w:rFonts w:ascii="Times New Roman"/>
          <w:color w:val="979797"/>
          <w:spacing w:val="12"/>
          <w:w w:val="90"/>
          <w:position w:val="11"/>
          <w:sz w:val="12"/>
        </w:rPr>
        <w:t> </w:t>
      </w:r>
      <w:r>
        <w:rPr>
          <w:rFonts w:ascii="Times New Roman"/>
          <w:color w:val="979797"/>
          <w:spacing w:val="-29"/>
          <w:position w:val="1"/>
          <w:sz w:val="21"/>
        </w:rPr>
        <w:t>'</w:t>
      </w:r>
      <w:r>
        <w:rPr>
          <w:rFonts w:ascii="Arial"/>
          <w:color w:val="979797"/>
          <w:sz w:val="25"/>
        </w:rPr>
        <w:t>,,</w:t>
      </w:r>
      <w:r>
        <w:rPr>
          <w:rFonts w:ascii="Arial"/>
          <w:color w:val="979797"/>
          <w:spacing w:val="-41"/>
          <w:sz w:val="25"/>
        </w:rPr>
        <w:t>.</w:t>
      </w:r>
      <w:r>
        <w:rPr>
          <w:rFonts w:ascii="Arial"/>
          <w:color w:val="979797"/>
          <w:sz w:val="25"/>
        </w:rPr>
        <w:t>.</w:t>
      </w:r>
      <w:r>
        <w:rPr>
          <w:rFonts w:ascii="Arial"/>
          <w:sz w:val="25"/>
        </w:rPr>
      </w:r>
    </w:p>
    <w:p>
      <w:pPr>
        <w:spacing w:line="242" w:lineRule="atLeast" w:before="25"/>
        <w:ind w:left="71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250"/>
          <w:sz w:val="8"/>
        </w:rPr>
        <w:t>I</w:t>
      </w:r>
      <w:r>
        <w:rPr>
          <w:rFonts w:ascii="Arial"/>
          <w:sz w:val="8"/>
        </w:rPr>
      </w:r>
    </w:p>
    <w:p>
      <w:pPr>
        <w:tabs>
          <w:tab w:pos="5393" w:val="left" w:leader="none"/>
        </w:tabs>
        <w:spacing w:line="368" w:lineRule="atLeast" w:before="0"/>
        <w:ind w:left="70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290"/>
        </w:rPr>
        <w:br w:type="column"/>
      </w:r>
      <w:r>
        <w:rPr>
          <w:rFonts w:ascii="Arial"/>
          <w:color w:val="979797"/>
          <w:w w:val="290"/>
          <w:sz w:val="9"/>
        </w:rPr>
        <w:t>l</w:t>
        <w:tab/>
      </w:r>
      <w:r>
        <w:rPr>
          <w:rFonts w:ascii="Arial"/>
          <w:w w:val="125"/>
          <w:sz w:val="22"/>
        </w:rPr>
        <w:t>UNI</w:t>
      </w:r>
      <w:r>
        <w:rPr>
          <w:rFonts w:ascii="Arial"/>
          <w:sz w:val="22"/>
        </w:rPr>
      </w:r>
    </w:p>
    <w:p>
      <w:pPr>
        <w:spacing w:after="0" w:line="368" w:lineRule="atLeast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1336" w:space="40"/>
            <w:col w:w="3780" w:space="1861"/>
            <w:col w:w="1228" w:space="40"/>
            <w:col w:w="4087" w:space="3211"/>
            <w:col w:w="1089" w:space="5406"/>
            <w:col w:w="9102"/>
          </w:cols>
        </w:sectPr>
      </w:pPr>
    </w:p>
    <w:p>
      <w:pPr>
        <w:tabs>
          <w:tab w:pos="1483" w:val="left" w:leader="none"/>
          <w:tab w:pos="2305" w:val="left" w:leader="none"/>
          <w:tab w:pos="2637" w:val="left" w:leader="none"/>
          <w:tab w:pos="4052" w:val="left" w:leader="none"/>
        </w:tabs>
        <w:spacing w:line="331" w:lineRule="atLeast" w:before="0"/>
        <w:ind w:left="8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sz w:val="8"/>
        </w:rPr>
        <w:t>"!' </w:t>
      </w:r>
      <w:r>
        <w:rPr>
          <w:rFonts w:ascii="Arial"/>
          <w:color w:val="979797"/>
          <w:spacing w:val="8"/>
          <w:sz w:val="8"/>
        </w:rPr>
        <w:t> </w:t>
      </w:r>
      <w:r>
        <w:rPr>
          <w:rFonts w:ascii="Arial"/>
          <w:color w:val="979797"/>
          <w:w w:val="90"/>
          <w:sz w:val="8"/>
        </w:rPr>
        <w:t>I</w:t>
        <w:tab/>
      </w:r>
      <w:r>
        <w:rPr>
          <w:rFonts w:ascii="Times New Roman"/>
          <w:color w:val="979797"/>
          <w:w w:val="75"/>
          <w:sz w:val="14"/>
        </w:rPr>
        <w:t>&lt;-</w:t>
      </w:r>
      <w:r>
        <w:rPr>
          <w:rFonts w:ascii="Times New Roman"/>
          <w:color w:val="979797"/>
          <w:spacing w:val="10"/>
          <w:w w:val="75"/>
          <w:sz w:val="14"/>
        </w:rPr>
        <w:t> </w:t>
      </w:r>
      <w:r>
        <w:rPr>
          <w:rFonts w:ascii="Arial"/>
          <w:color w:val="979797"/>
          <w:w w:val="90"/>
          <w:position w:val="-3"/>
          <w:sz w:val="8"/>
        </w:rPr>
        <w:t>1</w:t>
        <w:tab/>
      </w:r>
      <w:r>
        <w:rPr>
          <w:rFonts w:ascii="Times New Roman"/>
          <w:i/>
          <w:color w:val="979797"/>
          <w:w w:val="65"/>
          <w:sz w:val="12"/>
        </w:rPr>
        <w:t>'I'</w:t>
        <w:tab/>
      </w:r>
      <w:r>
        <w:rPr>
          <w:rFonts w:ascii="Times New Roman"/>
          <w:color w:val="979797"/>
          <w:w w:val="75"/>
          <w:sz w:val="14"/>
        </w:rPr>
        <w:t>&lt;-    </w:t>
      </w:r>
      <w:r>
        <w:rPr>
          <w:rFonts w:ascii="Times New Roman"/>
          <w:color w:val="979797"/>
          <w:spacing w:val="9"/>
          <w:w w:val="75"/>
          <w:sz w:val="14"/>
        </w:rPr>
        <w:t> </w:t>
      </w:r>
      <w:r>
        <w:rPr>
          <w:rFonts w:ascii="Arial"/>
          <w:color w:val="979797"/>
          <w:w w:val="90"/>
          <w:position w:val="-2"/>
          <w:sz w:val="8"/>
        </w:rPr>
        <w:t>1</w:t>
      </w:r>
      <w:r>
        <w:rPr>
          <w:rFonts w:ascii="Arial"/>
          <w:color w:val="979797"/>
          <w:spacing w:val="13"/>
          <w:w w:val="90"/>
          <w:position w:val="-2"/>
          <w:sz w:val="8"/>
        </w:rPr>
        <w:t> </w:t>
      </w:r>
      <w:r>
        <w:rPr>
          <w:rFonts w:ascii="Arial"/>
          <w:color w:val="979797"/>
          <w:w w:val="90"/>
          <w:position w:val="-2"/>
          <w:sz w:val="8"/>
        </w:rPr>
        <w:t>1     </w:t>
      </w:r>
      <w:r>
        <w:rPr>
          <w:rFonts w:ascii="Arial"/>
          <w:color w:val="979797"/>
          <w:spacing w:val="14"/>
          <w:w w:val="90"/>
          <w:position w:val="-2"/>
          <w:sz w:val="8"/>
        </w:rPr>
        <w:t> </w:t>
      </w:r>
      <w:r>
        <w:rPr>
          <w:rFonts w:ascii="Arial"/>
          <w:color w:val="979797"/>
          <w:w w:val="90"/>
          <w:sz w:val="8"/>
        </w:rPr>
        <w:t>1</w:t>
        <w:tab/>
      </w:r>
      <w:r>
        <w:rPr>
          <w:rFonts w:ascii="Arial"/>
          <w:color w:val="4911F0"/>
          <w:w w:val="55"/>
          <w:sz w:val="14"/>
        </w:rPr>
        <w:t>i'</w:t>
      </w:r>
      <w:r>
        <w:rPr>
          <w:rFonts w:ascii="Arial"/>
          <w:sz w:val="14"/>
        </w:rPr>
      </w:r>
    </w:p>
    <w:p>
      <w:pPr>
        <w:spacing w:line="201" w:lineRule="atLeast" w:before="0"/>
        <w:ind w:left="865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35"/>
        </w:rPr>
        <w:br w:type="column"/>
      </w:r>
      <w:r>
        <w:rPr>
          <w:rFonts w:ascii="Times New Roman"/>
          <w:i/>
          <w:color w:val="3F00FD"/>
          <w:spacing w:val="-2"/>
          <w:w w:val="135"/>
          <w:sz w:val="15"/>
        </w:rPr>
        <w:t>-</w:t>
      </w:r>
      <w:r>
        <w:rPr>
          <w:rFonts w:ascii="Times New Roman"/>
          <w:i/>
          <w:spacing w:val="-5"/>
          <w:w w:val="135"/>
          <w:sz w:val="15"/>
        </w:rPr>
        <w:t>J.</w:t>
      </w:r>
      <w:r>
        <w:rPr>
          <w:rFonts w:ascii="Times New Roman"/>
          <w:sz w:val="15"/>
        </w:rPr>
      </w:r>
    </w:p>
    <w:p>
      <w:pPr>
        <w:tabs>
          <w:tab w:pos="3140" w:val="left" w:leader="none"/>
          <w:tab w:pos="4237" w:val="left" w:leader="none"/>
          <w:tab w:pos="5091" w:val="left" w:leader="none"/>
          <w:tab w:pos="8067" w:val="left" w:leader="none"/>
        </w:tabs>
        <w:spacing w:line="134" w:lineRule="atLeast" w:before="0"/>
        <w:ind w:left="1502" w:right="0" w:firstLine="0"/>
        <w:jc w:val="left"/>
        <w:rPr>
          <w:rFonts w:ascii="Arial" w:hAnsi="Arial" w:cs="Arial" w:eastAsia="Arial"/>
          <w:sz w:val="47"/>
          <w:szCs w:val="47"/>
        </w:rPr>
      </w:pPr>
      <w:r>
        <w:rPr>
          <w:rFonts w:ascii="Arial"/>
          <w:color w:val="B5B5B5"/>
          <w:w w:val="60"/>
          <w:sz w:val="47"/>
        </w:rPr>
        <w:t>"</w:t>
      </w:r>
      <w:r>
        <w:rPr>
          <w:rFonts w:ascii="Arial"/>
          <w:color w:val="979797"/>
          <w:spacing w:val="-77"/>
          <w:w w:val="60"/>
          <w:sz w:val="47"/>
        </w:rPr>
        <w:t>-</w:t>
      </w:r>
      <w:r>
        <w:rPr>
          <w:rFonts w:ascii="Arial"/>
          <w:color w:val="979797"/>
          <w:w w:val="60"/>
          <w:sz w:val="47"/>
        </w:rPr>
        <w:t>GJ</w:t>
      </w:r>
      <w:r>
        <w:rPr>
          <w:rFonts w:ascii="Arial"/>
          <w:color w:val="979797"/>
          <w:spacing w:val="-76"/>
          <w:w w:val="60"/>
          <w:sz w:val="47"/>
        </w:rPr>
        <w:t>.</w:t>
      </w:r>
      <w:r>
        <w:rPr>
          <w:rFonts w:ascii="Arial"/>
          <w:color w:val="797477"/>
          <w:w w:val="60"/>
          <w:sz w:val="47"/>
        </w:rPr>
        <w:t>:;I</w:t>
        <w:tab/>
      </w:r>
      <w:r>
        <w:rPr>
          <w:rFonts w:ascii="Arial"/>
          <w:color w:val="979797"/>
          <w:w w:val="105"/>
          <w:sz w:val="47"/>
        </w:rPr>
        <w:t>.</w:t>
        <w:tab/>
      </w:r>
      <w:r>
        <w:rPr>
          <w:rFonts w:ascii="Arial"/>
          <w:color w:val="B5B5B5"/>
          <w:w w:val="35"/>
          <w:sz w:val="47"/>
        </w:rPr>
        <w:t>.</w:t>
        <w:tab/>
      </w:r>
      <w:r>
        <w:rPr>
          <w:rFonts w:ascii="Arial"/>
          <w:color w:val="979797"/>
          <w:sz w:val="47"/>
        </w:rPr>
        <w:t>.</w:t>
        <w:tab/>
      </w:r>
      <w:r>
        <w:rPr>
          <w:rFonts w:ascii="Arial"/>
          <w:color w:val="979797"/>
          <w:w w:val="40"/>
          <w:sz w:val="47"/>
        </w:rPr>
        <w:t>,,</w:t>
      </w:r>
      <w:r>
        <w:rPr>
          <w:rFonts w:ascii="Arial"/>
          <w:sz w:val="47"/>
        </w:rPr>
      </w:r>
    </w:p>
    <w:p>
      <w:pPr>
        <w:spacing w:line="331" w:lineRule="atLeast" w:before="0"/>
        <w:ind w:left="157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55"/>
        </w:rPr>
        <w:br w:type="column"/>
      </w:r>
      <w:r>
        <w:rPr>
          <w:rFonts w:ascii="Times New Roman"/>
          <w:color w:val="979797"/>
          <w:spacing w:val="9"/>
          <w:w w:val="55"/>
          <w:sz w:val="40"/>
        </w:rPr>
        <w:t>1</w:t>
      </w:r>
      <w:r>
        <w:rPr>
          <w:rFonts w:ascii="Times New Roman"/>
          <w:color w:val="979797"/>
          <w:spacing w:val="3"/>
          <w:w w:val="55"/>
          <w:sz w:val="40"/>
        </w:rPr>
        <w:t>,,</w:t>
      </w:r>
      <w:r>
        <w:rPr>
          <w:rFonts w:ascii="Times New Roman"/>
          <w:sz w:val="40"/>
        </w:rPr>
      </w:r>
    </w:p>
    <w:p>
      <w:pPr>
        <w:spacing w:after="0" w:line="331" w:lineRule="atLeas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4087" w:space="3957"/>
            <w:col w:w="8183" w:space="40"/>
            <w:col w:w="14913"/>
          </w:cols>
        </w:sectPr>
      </w:pPr>
    </w:p>
    <w:p>
      <w:pPr>
        <w:tabs>
          <w:tab w:pos="2904" w:val="left" w:leader="none"/>
          <w:tab w:pos="4415" w:val="left" w:leader="none"/>
        </w:tabs>
        <w:spacing w:line="486" w:lineRule="atLeast" w:before="0"/>
        <w:ind w:left="1553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i/>
          <w:color w:val="979797"/>
          <w:position w:val="1"/>
          <w:sz w:val="10"/>
          <w:szCs w:val="10"/>
        </w:rPr>
        <w:t>1</w:t>
      </w:r>
      <w:r>
        <w:rPr>
          <w:rFonts w:ascii="Arial" w:hAnsi="Arial" w:cs="Arial" w:eastAsia="Arial"/>
          <w:i/>
          <w:color w:val="979797"/>
          <w:spacing w:val="-5"/>
          <w:position w:val="1"/>
          <w:sz w:val="10"/>
          <w:szCs w:val="10"/>
        </w:rPr>
        <w:t> </w:t>
      </w:r>
      <w:r>
        <w:rPr>
          <w:rFonts w:ascii="Arial" w:hAnsi="Arial" w:cs="Arial" w:eastAsia="Arial"/>
          <w:i/>
          <w:color w:val="979797"/>
          <w:position w:val="1"/>
          <w:sz w:val="10"/>
          <w:szCs w:val="10"/>
        </w:rPr>
        <w:t>9</w:t>
        <w:tab/>
      </w:r>
      <w:r>
        <w:rPr>
          <w:rFonts w:ascii="Arial" w:hAnsi="Arial" w:cs="Arial" w:eastAsia="Arial"/>
          <w:color w:val="979797"/>
          <w:w w:val="95"/>
          <w:position w:val="1"/>
          <w:sz w:val="10"/>
          <w:szCs w:val="10"/>
        </w:rPr>
        <w:t>11</w:t>
        <w:tab/>
      </w:r>
      <w:r>
        <w:rPr>
          <w:rFonts w:ascii="Arial" w:hAnsi="Arial" w:cs="Arial" w:eastAsia="Arial"/>
          <w:color w:val="979797"/>
          <w:spacing w:val="-11"/>
          <w:w w:val="70"/>
          <w:sz w:val="32"/>
          <w:szCs w:val="32"/>
        </w:rPr>
        <w:t>••</w:t>
      </w:r>
      <w:r>
        <w:rPr>
          <w:rFonts w:ascii="Arial" w:hAnsi="Arial" w:cs="Arial" w:eastAsia="Arial"/>
          <w:sz w:val="32"/>
          <w:szCs w:val="32"/>
        </w:rPr>
      </w:r>
    </w:p>
    <w:p>
      <w:pPr>
        <w:spacing w:line="486" w:lineRule="atLeast" w:before="0"/>
        <w:ind w:left="155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45"/>
        </w:rPr>
        <w:br w:type="column"/>
      </w:r>
      <w:r>
        <w:rPr>
          <w:rFonts w:ascii="Times New Roman"/>
          <w:spacing w:val="-22"/>
          <w:w w:val="145"/>
          <w:sz w:val="22"/>
        </w:rPr>
        <w:t>-</w:t>
      </w:r>
      <w:r>
        <w:rPr>
          <w:rFonts w:ascii="Times New Roman"/>
          <w:color w:val="8C82A3"/>
          <w:w w:val="145"/>
          <w:sz w:val="22"/>
        </w:rPr>
        <w:t>1</w:t>
      </w:r>
      <w:r>
        <w:rPr>
          <w:rFonts w:ascii="Times New Roman"/>
          <w:color w:val="8C82A3"/>
          <w:spacing w:val="-37"/>
          <w:w w:val="145"/>
          <w:sz w:val="22"/>
        </w:rPr>
        <w:t>0</w:t>
      </w:r>
      <w:r>
        <w:rPr>
          <w:rFonts w:ascii="Times New Roman"/>
          <w:color w:val="3F00FD"/>
          <w:w w:val="145"/>
          <w:sz w:val="22"/>
        </w:rPr>
        <w:t>--</w:t>
      </w:r>
      <w:r>
        <w:rPr>
          <w:rFonts w:ascii="Times New Roman"/>
          <w:color w:val="3F00FD"/>
          <w:spacing w:val="-25"/>
          <w:w w:val="145"/>
          <w:sz w:val="22"/>
        </w:rPr>
        <w:t> </w:t>
      </w:r>
      <w:r>
        <w:rPr>
          <w:rFonts w:ascii="Times New Roman"/>
          <w:color w:val="3F00FD"/>
          <w:w w:val="95"/>
          <w:sz w:val="22"/>
        </w:rPr>
        <w:t>-</w:t>
      </w:r>
      <w:r>
        <w:rPr>
          <w:rFonts w:ascii="Times New Roman"/>
          <w:color w:val="7E6BB5"/>
          <w:w w:val="95"/>
          <w:sz w:val="22"/>
        </w:rPr>
        <w:t>:.:</w:t>
      </w:r>
      <w:r>
        <w:rPr>
          <w:rFonts w:ascii="Times New Roman"/>
          <w:sz w:val="22"/>
        </w:rPr>
      </w:r>
    </w:p>
    <w:p>
      <w:pPr>
        <w:spacing w:line="53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10"/>
        </w:rPr>
        <w:br w:type="column"/>
      </w:r>
      <w:r>
        <w:rPr>
          <w:rFonts w:ascii="Times New Roman"/>
          <w:color w:val="979797"/>
          <w:spacing w:val="6"/>
          <w:w w:val="110"/>
          <w:sz w:val="12"/>
        </w:rPr>
        <w:t>1</w:t>
      </w:r>
      <w:r>
        <w:rPr>
          <w:rFonts w:ascii="Times New Roman"/>
          <w:color w:val="01DBDB"/>
          <w:w w:val="110"/>
          <w:sz w:val="12"/>
        </w:rPr>
        <w:t>--'1  </w:t>
      </w:r>
      <w:r>
        <w:rPr>
          <w:rFonts w:ascii="Times New Roman"/>
          <w:color w:val="01DBDB"/>
          <w:spacing w:val="23"/>
          <w:w w:val="110"/>
          <w:sz w:val="12"/>
        </w:rPr>
        <w:t> </w:t>
      </w:r>
      <w:r>
        <w:rPr>
          <w:rFonts w:ascii="Times New Roman"/>
          <w:color w:val="979797"/>
          <w:w w:val="85"/>
          <w:sz w:val="12"/>
        </w:rPr>
        <w:t>.</w:t>
      </w:r>
      <w:r>
        <w:rPr>
          <w:rFonts w:ascii="Times New Roman"/>
          <w:sz w:val="12"/>
        </w:rPr>
      </w:r>
    </w:p>
    <w:p>
      <w:pPr>
        <w:spacing w:line="544" w:lineRule="atLeast" w:before="0"/>
        <w:ind w:left="37" w:right="293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Arial"/>
          <w:w w:val="105"/>
          <w:sz w:val="10"/>
        </w:rPr>
        <w:t>redundant</w:t>
      </w:r>
      <w:r>
        <w:rPr>
          <w:rFonts w:ascii="Arial"/>
          <w:sz w:val="10"/>
        </w:rPr>
      </w:r>
    </w:p>
    <w:p>
      <w:pPr>
        <w:spacing w:line="18" w:lineRule="exact" w:before="39"/>
        <w:ind w:left="37" w:right="3072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w w:val="55"/>
          <w:sz w:val="14"/>
        </w:rPr>
        <w:t>'</w:t>
      </w:r>
      <w:r>
        <w:rPr>
          <w:rFonts w:ascii="Times New Roman"/>
          <w:sz w:val="14"/>
        </w:rPr>
      </w:r>
    </w:p>
    <w:p>
      <w:pPr>
        <w:tabs>
          <w:tab w:pos="2904" w:val="left" w:leader="none"/>
        </w:tabs>
        <w:spacing w:line="486" w:lineRule="atLeast" w:before="0"/>
        <w:ind w:left="15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40"/>
        </w:rPr>
        <w:br w:type="column"/>
      </w:r>
      <w:r>
        <w:rPr>
          <w:rFonts w:ascii="Times New Roman"/>
          <w:color w:val="979797"/>
          <w:w w:val="140"/>
          <w:sz w:val="16"/>
        </w:rPr>
        <w:t>-</w:t>
        <w:tab/>
      </w:r>
      <w:r>
        <w:rPr>
          <w:rFonts w:ascii="Times New Roman"/>
          <w:color w:val="979797"/>
          <w:spacing w:val="-4"/>
          <w:w w:val="140"/>
          <w:sz w:val="24"/>
        </w:rPr>
        <w:t>,</w:t>
      </w:r>
      <w:r>
        <w:rPr>
          <w:rFonts w:ascii="Times New Roman"/>
          <w:color w:val="979797"/>
          <w:spacing w:val="-27"/>
          <w:w w:val="140"/>
          <w:sz w:val="24"/>
        </w:rPr>
        <w:t>'</w:t>
      </w:r>
      <w:r>
        <w:rPr>
          <w:rFonts w:ascii="Times New Roman"/>
          <w:color w:val="979797"/>
          <w:w w:val="140"/>
          <w:sz w:val="24"/>
        </w:rPr>
        <w:t>;..</w:t>
      </w:r>
      <w:r>
        <w:rPr>
          <w:rFonts w:ascii="Times New Roman"/>
          <w:sz w:val="24"/>
        </w:rPr>
      </w:r>
    </w:p>
    <w:p>
      <w:pPr>
        <w:spacing w:after="0" w:line="486" w:lineRule="atLeas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4553" w:space="1388"/>
            <w:col w:w="2432" w:space="40"/>
            <w:col w:w="1232" w:space="40"/>
            <w:col w:w="3489" w:space="6428"/>
            <w:col w:w="11578"/>
          </w:cols>
        </w:sectPr>
      </w:pPr>
    </w:p>
    <w:p>
      <w:pPr>
        <w:tabs>
          <w:tab w:pos="3051" w:val="left" w:leader="none"/>
          <w:tab w:pos="4020" w:val="left" w:leader="none"/>
        </w:tabs>
        <w:spacing w:line="371" w:lineRule="atLeast" w:before="0"/>
        <w:ind w:left="66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979797"/>
          <w:w w:val="90"/>
          <w:sz w:val="8"/>
        </w:rPr>
        <w:t>'.</w:t>
        <w:tab/>
      </w:r>
      <w:r>
        <w:rPr>
          <w:rFonts w:ascii="Arial"/>
          <w:spacing w:val="-5"/>
          <w:sz w:val="10"/>
        </w:rPr>
        <w:t>M</w:t>
      </w:r>
      <w:r>
        <w:rPr>
          <w:rFonts w:ascii="Arial"/>
          <w:color w:val="979797"/>
          <w:spacing w:val="-9"/>
          <w:sz w:val="10"/>
        </w:rPr>
        <w:t>, </w:t>
      </w:r>
      <w:r>
        <w:rPr>
          <w:rFonts w:ascii="Arial"/>
          <w:color w:val="979797"/>
          <w:spacing w:val="-2"/>
          <w:sz w:val="10"/>
        </w:rPr>
        <w:t>,</w:t>
      </w:r>
      <w:r>
        <w:rPr>
          <w:rFonts w:ascii="Arial"/>
          <w:spacing w:val="-3"/>
          <w:sz w:val="10"/>
        </w:rPr>
        <w:t>152,153</w:t>
      </w:r>
      <w:r>
        <w:rPr>
          <w:rFonts w:ascii="Arial"/>
          <w:sz w:val="10"/>
        </w:rPr>
        <w:t>      </w:t>
      </w:r>
      <w:r>
        <w:rPr>
          <w:rFonts w:ascii="Arial"/>
          <w:spacing w:val="13"/>
          <w:sz w:val="10"/>
        </w:rPr>
        <w:t> </w:t>
      </w:r>
      <w:r>
        <w:rPr>
          <w:rFonts w:ascii="Arial"/>
          <w:color w:val="979797"/>
          <w:w w:val="95"/>
          <w:sz w:val="10"/>
        </w:rPr>
        <w:t>.</w:t>
        <w:tab/>
      </w:r>
      <w:r>
        <w:rPr>
          <w:rFonts w:ascii="Arial"/>
          <w:color w:val="3F00FD"/>
          <w:w w:val="65"/>
          <w:sz w:val="10"/>
        </w:rPr>
        <w:t>/</w:t>
      </w:r>
      <w:r>
        <w:rPr>
          <w:rFonts w:ascii="Arial"/>
          <w:sz w:val="10"/>
        </w:rPr>
      </w:r>
    </w:p>
    <w:p>
      <w:pPr>
        <w:spacing w:line="37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37"/>
        </w:rPr>
        <w:t>.,,</w:t>
      </w:r>
      <w:r>
        <w:rPr>
          <w:rFonts w:ascii="Times New Roman"/>
          <w:sz w:val="37"/>
        </w:rPr>
      </w:r>
    </w:p>
    <w:p>
      <w:pPr>
        <w:tabs>
          <w:tab w:pos="629" w:val="left" w:leader="none"/>
          <w:tab w:pos="904" w:val="left" w:leader="none"/>
          <w:tab w:pos="1401" w:val="left" w:leader="none"/>
          <w:tab w:pos="2395" w:val="left" w:leader="none"/>
          <w:tab w:pos="4454" w:val="left" w:leader="none"/>
        </w:tabs>
        <w:spacing w:line="280" w:lineRule="atLeast" w:before="0"/>
        <w:ind w:left="18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25"/>
        </w:rPr>
        <w:br w:type="column"/>
      </w:r>
      <w:r>
        <w:rPr>
          <w:rFonts w:ascii="Times New Roman" w:hAnsi="Times New Roman" w:cs="Times New Roman" w:eastAsia="Times New Roman"/>
          <w:i/>
          <w:color w:val="979797"/>
          <w:w w:val="125"/>
          <w:position w:val="-8"/>
          <w:sz w:val="16"/>
          <w:szCs w:val="16"/>
        </w:rPr>
        <w:t>#</w:t>
        <w:tab/>
      </w:r>
      <w:r>
        <w:rPr>
          <w:rFonts w:ascii="Times New Roman" w:hAnsi="Times New Roman" w:cs="Times New Roman" w:eastAsia="Times New Roman"/>
          <w:color w:val="3F00FD"/>
          <w:w w:val="235"/>
          <w:sz w:val="4"/>
          <w:szCs w:val="4"/>
        </w:rPr>
        <w:t>p</w:t>
        <w:tab/>
      </w:r>
      <w:r>
        <w:rPr>
          <w:rFonts w:ascii="Times New Roman" w:hAnsi="Times New Roman" w:cs="Times New Roman" w:eastAsia="Times New Roman"/>
          <w:color w:val="979797"/>
          <w:w w:val="240"/>
          <w:sz w:val="4"/>
          <w:szCs w:val="4"/>
        </w:rPr>
        <w:t>.....</w:t>
        <w:tab/>
      </w:r>
      <w:r>
        <w:rPr>
          <w:rFonts w:ascii="Times New Roman" w:hAnsi="Times New Roman" w:cs="Times New Roman" w:eastAsia="Times New Roman"/>
          <w:color w:val="979797"/>
          <w:w w:val="65"/>
          <w:sz w:val="14"/>
          <w:szCs w:val="14"/>
        </w:rPr>
        <w:t>/&lt;-"'</w:t>
        <w:tab/>
      </w:r>
      <w:r>
        <w:rPr>
          <w:rFonts w:ascii="Times New Roman" w:hAnsi="Times New Roman" w:cs="Times New Roman" w:eastAsia="Times New Roman"/>
          <w:spacing w:val="-27"/>
          <w:w w:val="95"/>
          <w:position w:val="-8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color w:val="979797"/>
          <w:spacing w:val="-19"/>
          <w:w w:val="9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spacing w:val="-55"/>
          <w:w w:val="95"/>
          <w:position w:val="-8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color w:val="979797"/>
          <w:spacing w:val="2"/>
          <w:w w:val="95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w w:val="95"/>
          <w:position w:val="-8"/>
          <w:sz w:val="17"/>
          <w:szCs w:val="17"/>
        </w:rPr>
        <w:t>00  </w:t>
      </w:r>
      <w:r>
        <w:rPr>
          <w:rFonts w:ascii="Times New Roman" w:hAnsi="Times New Roman" w:cs="Times New Roman" w:eastAsia="Times New Roman"/>
          <w:spacing w:val="19"/>
          <w:w w:val="95"/>
          <w:position w:val="-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B5B5B5"/>
          <w:w w:val="9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B5B5B5"/>
          <w:spacing w:val="-6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sz w:val="14"/>
          <w:szCs w:val="14"/>
        </w:rPr>
        <w:t>.,.</w:t>
        <w:tab/>
      </w:r>
      <w:r>
        <w:rPr>
          <w:rFonts w:ascii="Arial" w:hAnsi="Arial" w:cs="Arial" w:eastAsia="Arial"/>
          <w:color w:val="979797"/>
          <w:w w:val="80"/>
          <w:position w:val="-8"/>
          <w:sz w:val="10"/>
          <w:szCs w:val="10"/>
        </w:rPr>
        <w:t>,_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124" w:lineRule="atLeast" w:before="0"/>
        <w:ind w:left="280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62628"/>
          <w:w w:val="125"/>
          <w:sz w:val="12"/>
        </w:rPr>
        <w:t>[to</w:t>
      </w:r>
      <w:r>
        <w:rPr>
          <w:rFonts w:ascii="Times New Roman" w:hAnsi="Times New Roman"/>
          <w:color w:val="262628"/>
          <w:spacing w:val="-1"/>
          <w:w w:val="125"/>
          <w:sz w:val="12"/>
        </w:rPr>
        <w:t> </w:t>
      </w:r>
      <w:r>
        <w:rPr>
          <w:rFonts w:ascii="Times New Roman" w:hAnsi="Times New Roman"/>
          <w:spacing w:val="-8"/>
          <w:w w:val="190"/>
          <w:sz w:val="12"/>
        </w:rPr>
        <w:t>ex.</w:t>
      </w:r>
      <w:r>
        <w:rPr>
          <w:rFonts w:ascii="Times New Roman" w:hAnsi="Times New Roman"/>
          <w:color w:val="979797"/>
          <w:spacing w:val="-16"/>
          <w:w w:val="190"/>
          <w:sz w:val="12"/>
        </w:rPr>
        <w:t>·</w:t>
      </w:r>
      <w:r>
        <w:rPr>
          <w:rFonts w:ascii="Times New Roman" w:hAnsi="Times New Roman"/>
          <w:spacing w:val="-2"/>
          <w:w w:val="190"/>
          <w:sz w:val="12"/>
        </w:rPr>
        <w:t>1</w:t>
      </w:r>
      <w:r>
        <w:rPr>
          <w:rFonts w:ascii="Times New Roman" w:hAnsi="Times New Roman"/>
          <w:sz w:val="12"/>
        </w:rPr>
      </w:r>
    </w:p>
    <w:p>
      <w:pPr>
        <w:tabs>
          <w:tab w:pos="1547" w:val="left" w:leader="none"/>
          <w:tab w:pos="3217" w:val="left" w:leader="none"/>
        </w:tabs>
        <w:spacing w:line="371" w:lineRule="atLeast" w:before="0"/>
        <w:ind w:left="667" w:right="0" w:firstLine="0"/>
        <w:jc w:val="left"/>
        <w:rPr>
          <w:rFonts w:ascii="Arial" w:hAnsi="Arial" w:cs="Arial" w:eastAsia="Arial"/>
          <w:sz w:val="47"/>
          <w:szCs w:val="47"/>
        </w:rPr>
      </w:pPr>
      <w:r>
        <w:rPr>
          <w:w w:val="120"/>
        </w:rPr>
        <w:br w:type="column"/>
      </w:r>
      <w:r>
        <w:rPr>
          <w:rFonts w:ascii="Arial" w:hAnsi="Arial"/>
          <w:color w:val="979797"/>
          <w:w w:val="120"/>
          <w:position w:val="10"/>
          <w:sz w:val="8"/>
        </w:rPr>
        <w:t>,  </w:t>
      </w:r>
      <w:r>
        <w:rPr>
          <w:rFonts w:ascii="Arial" w:hAnsi="Arial"/>
          <w:color w:val="979797"/>
          <w:spacing w:val="2"/>
          <w:w w:val="120"/>
          <w:position w:val="10"/>
          <w:sz w:val="8"/>
        </w:rPr>
        <w:t> </w:t>
      </w:r>
      <w:r>
        <w:rPr>
          <w:rFonts w:ascii="Arial" w:hAnsi="Arial"/>
          <w:color w:val="979797"/>
          <w:spacing w:val="19"/>
          <w:w w:val="75"/>
          <w:sz w:val="47"/>
        </w:rPr>
        <w:t>-</w:t>
      </w:r>
      <w:r>
        <w:rPr>
          <w:rFonts w:ascii="Arial" w:hAnsi="Arial"/>
          <w:color w:val="979797"/>
          <w:spacing w:val="23"/>
          <w:w w:val="75"/>
          <w:sz w:val="47"/>
        </w:rPr>
        <w:t>-</w:t>
        <w:tab/>
      </w:r>
      <w:r>
        <w:rPr>
          <w:rFonts w:ascii="Arial" w:hAnsi="Arial"/>
          <w:color w:val="979797"/>
          <w:spacing w:val="-14"/>
          <w:w w:val="70"/>
          <w:sz w:val="47"/>
        </w:rPr>
        <w:t>-</w:t>
      </w:r>
      <w:r>
        <w:rPr>
          <w:rFonts w:ascii="Arial" w:hAnsi="Arial"/>
          <w:color w:val="979797"/>
          <w:spacing w:val="-27"/>
          <w:w w:val="70"/>
          <w:sz w:val="47"/>
        </w:rPr>
        <w:t>-</w:t>
      </w:r>
      <w:r>
        <w:rPr>
          <w:rFonts w:ascii="Arial" w:hAnsi="Arial"/>
          <w:color w:val="979797"/>
          <w:spacing w:val="-6"/>
          <w:w w:val="70"/>
          <w:sz w:val="47"/>
        </w:rPr>
        <w:t> </w:t>
      </w:r>
      <w:r>
        <w:rPr>
          <w:rFonts w:ascii="Arial" w:hAnsi="Arial"/>
          <w:color w:val="979797"/>
          <w:spacing w:val="56"/>
          <w:w w:val="70"/>
          <w:sz w:val="47"/>
        </w:rPr>
        <w:t>-</w:t>
      </w:r>
      <w:r>
        <w:rPr>
          <w:rFonts w:ascii="Arial" w:hAnsi="Arial"/>
          <w:color w:val="979797"/>
          <w:w w:val="70"/>
          <w:sz w:val="47"/>
        </w:rPr>
        <w:t>-·</w:t>
        <w:tab/>
      </w:r>
      <w:r>
        <w:rPr>
          <w:rFonts w:ascii="Arial" w:hAnsi="Arial"/>
          <w:color w:val="979797"/>
          <w:spacing w:val="-49"/>
          <w:w w:val="75"/>
          <w:sz w:val="47"/>
        </w:rPr>
        <w:t>-</w:t>
      </w:r>
      <w:r>
        <w:rPr>
          <w:rFonts w:ascii="Arial" w:hAnsi="Arial"/>
          <w:color w:val="979797"/>
          <w:spacing w:val="21"/>
          <w:w w:val="75"/>
          <w:sz w:val="47"/>
        </w:rPr>
        <w:t>·</w:t>
      </w:r>
      <w:r>
        <w:rPr>
          <w:rFonts w:ascii="Arial" w:hAnsi="Arial"/>
          <w:color w:val="979797"/>
          <w:w w:val="75"/>
          <w:sz w:val="47"/>
        </w:rPr>
        <w:t>-</w:t>
      </w:r>
      <w:r>
        <w:rPr>
          <w:rFonts w:ascii="Arial" w:hAnsi="Arial"/>
          <w:sz w:val="47"/>
        </w:rPr>
      </w:r>
    </w:p>
    <w:p>
      <w:pPr>
        <w:spacing w:after="0" w:line="371" w:lineRule="atLeast"/>
        <w:jc w:val="left"/>
        <w:rPr>
          <w:rFonts w:ascii="Arial" w:hAnsi="Arial" w:cs="Arial" w:eastAsia="Arial"/>
          <w:sz w:val="47"/>
          <w:szCs w:val="47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4040" w:space="1920"/>
            <w:col w:w="808" w:space="40"/>
            <w:col w:w="4523" w:space="4439"/>
            <w:col w:w="15410"/>
          </w:cols>
        </w:sectPr>
      </w:pPr>
    </w:p>
    <w:p>
      <w:pPr>
        <w:tabs>
          <w:tab w:pos="16100" w:val="left" w:leader="none"/>
        </w:tabs>
        <w:spacing w:line="368" w:lineRule="atLeast" w:before="0"/>
        <w:ind w:left="9489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Arial" w:hAnsi="Arial"/>
          <w:spacing w:val="-23"/>
          <w:w w:val="130"/>
          <w:position w:val="1"/>
          <w:sz w:val="10"/>
        </w:rPr>
        <w:t>P</w:t>
      </w:r>
      <w:r>
        <w:rPr>
          <w:rFonts w:ascii="Arial" w:hAnsi="Arial"/>
          <w:color w:val="262628"/>
          <w:w w:val="130"/>
          <w:position w:val="1"/>
          <w:sz w:val="10"/>
        </w:rPr>
        <w:t>if</w:t>
      </w:r>
      <w:r>
        <w:rPr>
          <w:rFonts w:ascii="Arial" w:hAnsi="Arial"/>
          <w:color w:val="262628"/>
          <w:spacing w:val="-32"/>
          <w:w w:val="130"/>
          <w:position w:val="1"/>
          <w:sz w:val="10"/>
        </w:rPr>
        <w:t>1</w:t>
      </w:r>
      <w:r>
        <w:rPr>
          <w:rFonts w:ascii="Arial" w:hAnsi="Arial"/>
          <w:w w:val="130"/>
          <w:position w:val="1"/>
          <w:sz w:val="10"/>
        </w:rPr>
        <w:t>p</w:t>
      </w:r>
      <w:r>
        <w:rPr>
          <w:rFonts w:ascii="Arial" w:hAnsi="Arial"/>
          <w:spacing w:val="-17"/>
          <w:w w:val="130"/>
          <w:position w:val="1"/>
          <w:sz w:val="10"/>
        </w:rPr>
        <w:t> </w:t>
      </w:r>
      <w:r>
        <w:rPr>
          <w:rFonts w:ascii="Arial" w:hAnsi="Arial"/>
          <w:w w:val="110"/>
          <w:position w:val="1"/>
          <w:sz w:val="10"/>
        </w:rPr>
        <w:t>ouU</w:t>
        <w:tab/>
      </w:r>
      <w:r>
        <w:rPr>
          <w:rFonts w:ascii="Times New Roman" w:hAnsi="Times New Roman"/>
          <w:color w:val="979797"/>
          <w:spacing w:val="-158"/>
          <w:w w:val="110"/>
          <w:sz w:val="11"/>
        </w:rPr>
        <w:t>·</w:t>
      </w:r>
      <w:r>
        <w:rPr>
          <w:rFonts w:ascii="Times New Roman" w:hAnsi="Times New Roman"/>
          <w:color w:val="979797"/>
          <w:w w:val="110"/>
          <w:sz w:val="11"/>
        </w:rPr>
        <w:t>1</w:t>
      </w:r>
      <w:r>
        <w:rPr>
          <w:rFonts w:ascii="Times New Roman" w:hAnsi="Times New Roman"/>
          <w:sz w:val="11"/>
        </w:rPr>
      </w:r>
    </w:p>
    <w:p>
      <w:pPr>
        <w:spacing w:after="0" w:line="368" w:lineRule="atLeast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31660" w:h="22370" w:orient="landscape"/>
          <w:pgMar w:top="480" w:bottom="280" w:left="180" w:right="300"/>
        </w:sectPr>
      </w:pPr>
    </w:p>
    <w:p>
      <w:pPr>
        <w:tabs>
          <w:tab w:pos="1515" w:val="left" w:leader="none"/>
          <w:tab w:pos="2783" w:val="left" w:leader="none"/>
          <w:tab w:pos="4001" w:val="left" w:leader="none"/>
        </w:tabs>
        <w:spacing w:line="245" w:lineRule="atLeast" w:before="0"/>
        <w:ind w:left="1005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color w:val="979797"/>
          <w:w w:val="80"/>
          <w:sz w:val="8"/>
          <w:szCs w:val="8"/>
        </w:rPr>
        <w:t>I</w:t>
        <w:tab/>
      </w:r>
      <w:r>
        <w:rPr>
          <w:rFonts w:ascii="Arial" w:hAnsi="Arial" w:cs="Arial" w:eastAsia="Arial"/>
          <w:color w:val="979797"/>
          <w:spacing w:val="-2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979797"/>
          <w:spacing w:val="-12"/>
          <w:sz w:val="10"/>
          <w:szCs w:val="10"/>
        </w:rPr>
        <w:t>°&lt;-</w:t>
        <w:tab/>
      </w:r>
      <w:r>
        <w:rPr>
          <w:rFonts w:ascii="Arial" w:hAnsi="Arial" w:cs="Arial" w:eastAsia="Arial"/>
          <w:color w:val="979797"/>
          <w:w w:val="105"/>
          <w:sz w:val="10"/>
          <w:szCs w:val="10"/>
        </w:rPr>
        <w:t>'f'</w:t>
      </w:r>
      <w:r>
        <w:rPr>
          <w:rFonts w:ascii="Arial" w:hAnsi="Arial" w:cs="Arial" w:eastAsia="Arial"/>
          <w:color w:val="979797"/>
          <w:spacing w:val="19"/>
          <w:w w:val="105"/>
          <w:sz w:val="10"/>
          <w:szCs w:val="10"/>
        </w:rPr>
        <w:t> </w:t>
      </w:r>
      <w:r>
        <w:rPr>
          <w:rFonts w:ascii="Arial" w:hAnsi="Arial" w:cs="Arial" w:eastAsia="Arial"/>
          <w:color w:val="979797"/>
          <w:w w:val="155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-7"/>
          <w:w w:val="155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55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-18"/>
          <w:w w:val="155"/>
          <w:sz w:val="8"/>
          <w:szCs w:val="8"/>
        </w:rPr>
        <w:t> </w:t>
      </w:r>
      <w:r>
        <w:rPr>
          <w:rFonts w:ascii="Arial" w:hAnsi="Arial" w:cs="Arial" w:eastAsia="Arial"/>
          <w:w w:val="155"/>
          <w:sz w:val="8"/>
          <w:szCs w:val="8"/>
        </w:rPr>
        <w:t>5 </w:t>
      </w:r>
      <w:r>
        <w:rPr>
          <w:rFonts w:ascii="Arial" w:hAnsi="Arial" w:cs="Arial" w:eastAsia="Arial"/>
          <w:spacing w:val="32"/>
          <w:w w:val="15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05"/>
          <w:sz w:val="12"/>
          <w:szCs w:val="12"/>
        </w:rPr>
        <w:t>interoeptor</w:t>
        <w:tab/>
      </w:r>
      <w:r>
        <w:rPr>
          <w:rFonts w:ascii="Arial" w:hAnsi="Arial" w:cs="Arial" w:eastAsia="Arial"/>
          <w:i/>
          <w:color w:val="521FE8"/>
          <w:w w:val="80"/>
          <w:sz w:val="9"/>
          <w:szCs w:val="9"/>
        </w:rPr>
        <w:t>J</w:t>
      </w:r>
      <w:r>
        <w:rPr>
          <w:rFonts w:ascii="Arial" w:hAnsi="Arial" w:cs="Arial" w:eastAsia="Arial"/>
          <w:sz w:val="9"/>
          <w:szCs w:val="9"/>
        </w:rPr>
      </w:r>
    </w:p>
    <w:p>
      <w:pPr>
        <w:tabs>
          <w:tab w:pos="2732" w:val="left" w:leader="none"/>
        </w:tabs>
        <w:spacing w:line="16" w:lineRule="exact" w:before="0"/>
        <w:ind w:left="10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85"/>
          <w:sz w:val="8"/>
        </w:rPr>
        <w:t>I  </w:t>
      </w:r>
      <w:r>
        <w:rPr>
          <w:rFonts w:ascii="Arial"/>
          <w:color w:val="979797"/>
          <w:spacing w:val="6"/>
          <w:w w:val="85"/>
          <w:sz w:val="8"/>
        </w:rPr>
        <w:t> </w:t>
      </w:r>
      <w:r>
        <w:rPr>
          <w:rFonts w:ascii="Arial"/>
          <w:color w:val="979797"/>
          <w:w w:val="570"/>
          <w:sz w:val="8"/>
        </w:rPr>
        <w:t>,</w:t>
        <w:tab/>
      </w:r>
      <w:r>
        <w:rPr>
          <w:rFonts w:ascii="Times New Roman"/>
          <w:color w:val="979797"/>
          <w:w w:val="85"/>
          <w:sz w:val="14"/>
        </w:rPr>
        <w:t>&lt;-  </w:t>
      </w:r>
      <w:r>
        <w:rPr>
          <w:rFonts w:ascii="Times New Roman"/>
          <w:color w:val="979797"/>
          <w:spacing w:val="12"/>
          <w:w w:val="85"/>
          <w:sz w:val="14"/>
        </w:rPr>
        <w:t> </w:t>
      </w:r>
      <w:r>
        <w:rPr>
          <w:rFonts w:ascii="Arial"/>
          <w:color w:val="979797"/>
          <w:w w:val="185"/>
          <w:sz w:val="8"/>
        </w:rPr>
        <w:t>I</w:t>
      </w:r>
      <w:r>
        <w:rPr>
          <w:rFonts w:ascii="Arial"/>
          <w:color w:val="979797"/>
          <w:spacing w:val="-13"/>
          <w:w w:val="185"/>
          <w:sz w:val="8"/>
        </w:rPr>
        <w:t> </w:t>
      </w:r>
      <w:r>
        <w:rPr>
          <w:rFonts w:ascii="Arial"/>
          <w:color w:val="979797"/>
          <w:spacing w:val="-9"/>
          <w:w w:val="130"/>
          <w:sz w:val="8"/>
        </w:rPr>
        <w:t>I</w:t>
      </w:r>
      <w:r>
        <w:rPr>
          <w:rFonts w:ascii="Arial"/>
          <w:spacing w:val="-27"/>
          <w:w w:val="130"/>
          <w:sz w:val="10"/>
        </w:rPr>
        <w:t>1</w:t>
      </w:r>
      <w:r>
        <w:rPr>
          <w:rFonts w:ascii="Arial"/>
          <w:w w:val="130"/>
          <w:sz w:val="10"/>
        </w:rPr>
        <w:t>50</w:t>
      </w:r>
      <w:r>
        <w:rPr>
          <w:rFonts w:ascii="Arial"/>
          <w:spacing w:val="-9"/>
          <w:w w:val="130"/>
          <w:sz w:val="10"/>
        </w:rPr>
        <w:t>0</w:t>
      </w:r>
      <w:r>
        <w:rPr>
          <w:rFonts w:ascii="Arial"/>
          <w:color w:val="423B42"/>
          <w:w w:val="130"/>
          <w:sz w:val="10"/>
        </w:rPr>
        <w:t>.J</w:t>
      </w:r>
      <w:r>
        <w:rPr>
          <w:rFonts w:ascii="Arial"/>
          <w:color w:val="423B42"/>
          <w:spacing w:val="-1"/>
          <w:w w:val="130"/>
          <w:sz w:val="10"/>
        </w:rPr>
        <w:t> </w:t>
      </w:r>
      <w:r>
        <w:rPr>
          <w:rFonts w:ascii="Arial"/>
          <w:w w:val="130"/>
          <w:sz w:val="10"/>
        </w:rPr>
        <w:t>let</w:t>
      </w:r>
      <w:r>
        <w:rPr>
          <w:rFonts w:ascii="Arial"/>
          <w:spacing w:val="-17"/>
          <w:w w:val="130"/>
          <w:sz w:val="10"/>
        </w:rPr>
        <w:t> </w:t>
      </w:r>
      <w:r>
        <w:rPr>
          <w:rFonts w:ascii="Arial"/>
          <w:w w:val="365"/>
          <w:sz w:val="8"/>
        </w:rPr>
        <w:t>d</w:t>
      </w:r>
      <w:r>
        <w:rPr>
          <w:rFonts w:ascii="Arial"/>
          <w:color w:val="3F00FD"/>
          <w:w w:val="365"/>
          <w:sz w:val="14"/>
        </w:rPr>
        <w:t>I</w:t>
      </w:r>
      <w:r>
        <w:rPr>
          <w:rFonts w:ascii="Arial"/>
          <w:sz w:val="14"/>
        </w:rPr>
      </w:r>
    </w:p>
    <w:p>
      <w:pPr>
        <w:tabs>
          <w:tab w:pos="1700" w:val="left" w:leader="none"/>
        </w:tabs>
        <w:spacing w:line="210" w:lineRule="atLeast" w:before="0"/>
        <w:ind w:left="1005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21"/>
          <w:sz w:val="65"/>
        </w:rPr>
        <w:t>..</w:t>
        <w:tab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210" w:lineRule="atLeas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130"/>
        </w:rPr>
        <w:br w:type="column"/>
      </w:r>
      <w:r>
        <w:rPr>
          <w:rFonts w:ascii="Times New Roman"/>
          <w:color w:val="979797"/>
          <w:w w:val="130"/>
          <w:sz w:val="15"/>
        </w:rPr>
        <w:t>.</w:t>
      </w:r>
      <w:r>
        <w:rPr>
          <w:rFonts w:ascii="Times New Roman"/>
          <w:color w:val="979797"/>
          <w:spacing w:val="-28"/>
          <w:w w:val="130"/>
          <w:sz w:val="15"/>
        </w:rPr>
        <w:t>.</w:t>
      </w:r>
      <w:r>
        <w:rPr>
          <w:rFonts w:ascii="Times New Roman"/>
          <w:color w:val="979797"/>
          <w:spacing w:val="-7"/>
          <w:w w:val="130"/>
          <w:sz w:val="15"/>
        </w:rPr>
        <w:t>.</w:t>
      </w:r>
      <w:r>
        <w:rPr>
          <w:rFonts w:ascii="Times New Roman"/>
          <w:color w:val="979797"/>
          <w:spacing w:val="-58"/>
          <w:w w:val="130"/>
          <w:sz w:val="15"/>
        </w:rPr>
        <w:t>.</w:t>
      </w:r>
      <w:r>
        <w:rPr>
          <w:rFonts w:ascii="Arial"/>
          <w:color w:val="979797"/>
          <w:w w:val="130"/>
          <w:position w:val="3"/>
          <w:sz w:val="11"/>
        </w:rPr>
        <w:t>"</w:t>
      </w:r>
      <w:r>
        <w:rPr>
          <w:rFonts w:ascii="Arial"/>
          <w:sz w:val="11"/>
        </w:rPr>
      </w:r>
    </w:p>
    <w:p>
      <w:pPr>
        <w:tabs>
          <w:tab w:pos="607" w:val="left" w:leader="none"/>
        </w:tabs>
        <w:spacing w:line="210" w:lineRule="atLeast" w:before="0"/>
        <w:ind w:left="32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70"/>
        </w:rPr>
        <w:br w:type="column"/>
      </w:r>
      <w:r>
        <w:rPr>
          <w:rFonts w:ascii="Times New Roman"/>
          <w:i/>
          <w:color w:val="3F00FD"/>
          <w:w w:val="70"/>
          <w:sz w:val="15"/>
        </w:rPr>
        <w:t>i</w:t>
        <w:tab/>
      </w:r>
      <w:r>
        <w:rPr>
          <w:rFonts w:ascii="Times New Roman"/>
          <w:color w:val="979797"/>
          <w:spacing w:val="-6"/>
          <w:w w:val="205"/>
          <w:sz w:val="15"/>
        </w:rPr>
        <w:t>/</w:t>
      </w:r>
      <w:r>
        <w:rPr>
          <w:rFonts w:ascii="Times New Roman"/>
          <w:color w:val="979797"/>
          <w:spacing w:val="-2"/>
          <w:w w:val="205"/>
          <w:sz w:val="15"/>
        </w:rPr>
        <w:t>.</w:t>
      </w:r>
      <w:r>
        <w:rPr>
          <w:rFonts w:ascii="Times New Roman"/>
          <w:sz w:val="15"/>
        </w:rPr>
      </w:r>
    </w:p>
    <w:p>
      <w:pPr>
        <w:tabs>
          <w:tab w:pos="7336" w:val="left" w:leader="none"/>
        </w:tabs>
        <w:spacing w:line="202" w:lineRule="atLeast" w:before="0"/>
        <w:ind w:left="24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90"/>
        </w:rPr>
        <w:br w:type="column"/>
      </w:r>
      <w:r>
        <w:rPr>
          <w:rFonts w:ascii="Times New Roman"/>
          <w:w w:val="90"/>
          <w:sz w:val="12"/>
        </w:rPr>
        <w:t>conne</w:t>
        <w:tab/>
      </w:r>
      <w:r>
        <w:rPr>
          <w:rFonts w:ascii="Arial"/>
          <w:color w:val="979797"/>
          <w:w w:val="85"/>
          <w:sz w:val="8"/>
        </w:rPr>
        <w:t>+</w:t>
      </w:r>
      <w:r>
        <w:rPr>
          <w:rFonts w:ascii="Arial"/>
          <w:sz w:val="8"/>
        </w:rPr>
      </w:r>
    </w:p>
    <w:p>
      <w:pPr>
        <w:tabs>
          <w:tab w:pos="3339" w:val="left" w:leader="none"/>
          <w:tab w:pos="7215" w:val="left" w:leader="none"/>
          <w:tab w:pos="7527" w:val="left" w:leader="none"/>
        </w:tabs>
        <w:spacing w:line="35" w:lineRule="atLeast" w:before="0"/>
        <w:ind w:left="24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w w:val="205"/>
          <w:sz w:val="11"/>
          <w:szCs w:val="11"/>
        </w:rPr>
        <w:t>down-</w:t>
      </w:r>
      <w:r>
        <w:rPr>
          <w:rFonts w:ascii="Arial" w:hAnsi="Arial" w:cs="Arial" w:eastAsia="Arial"/>
          <w:spacing w:val="-12"/>
          <w:w w:val="205"/>
          <w:sz w:val="11"/>
          <w:szCs w:val="11"/>
        </w:rPr>
        <w:t> </w:t>
      </w:r>
      <w:r>
        <w:rPr>
          <w:rFonts w:ascii="Arial" w:hAnsi="Arial" w:cs="Arial" w:eastAsia="Arial"/>
          <w:w w:val="110"/>
          <w:sz w:val="11"/>
          <w:szCs w:val="11"/>
        </w:rPr>
        <w:t>MHB6</w:t>
        <w:tab/>
      </w:r>
      <w:r>
        <w:rPr>
          <w:rFonts w:ascii="Arial" w:hAnsi="Arial" w:cs="Arial" w:eastAsia="Arial"/>
          <w:color w:val="979797"/>
          <w:w w:val="270"/>
          <w:sz w:val="11"/>
          <w:szCs w:val="11"/>
        </w:rPr>
        <w:t>..</w:t>
        <w:tab/>
      </w:r>
      <w:r>
        <w:rPr>
          <w:rFonts w:ascii="Arial" w:hAnsi="Arial" w:cs="Arial" w:eastAsia="Arial"/>
          <w:color w:val="979797"/>
          <w:w w:val="180"/>
          <w:sz w:val="11"/>
          <w:szCs w:val="11"/>
        </w:rPr>
        <w:t>•</w:t>
        <w:tab/>
      </w:r>
      <w:r>
        <w:rPr>
          <w:rFonts w:ascii="Arial" w:hAnsi="Arial" w:cs="Arial" w:eastAsia="Arial"/>
          <w:color w:val="979797"/>
          <w:w w:val="570"/>
          <w:sz w:val="11"/>
          <w:szCs w:val="11"/>
        </w:rPr>
        <w:t>;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192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240"/>
        </w:rPr>
        <w:br w:type="column"/>
      </w:r>
      <w:r>
        <w:rPr>
          <w:rFonts w:ascii="Times New Roman"/>
          <w:color w:val="979797"/>
          <w:spacing w:val="-7"/>
          <w:w w:val="240"/>
          <w:sz w:val="14"/>
        </w:rPr>
        <w:t>-</w:t>
      </w:r>
      <w:r>
        <w:rPr>
          <w:rFonts w:ascii="Times New Roman"/>
          <w:color w:val="979797"/>
          <w:spacing w:val="-6"/>
          <w:w w:val="240"/>
          <w:sz w:val="14"/>
        </w:rPr>
        <w:t>-</w:t>
      </w:r>
      <w:r>
        <w:rPr>
          <w:rFonts w:ascii="Times New Roman"/>
          <w:color w:val="979797"/>
          <w:spacing w:val="49"/>
          <w:w w:val="240"/>
          <w:sz w:val="14"/>
        </w:rPr>
        <w:t> </w:t>
      </w:r>
      <w:r>
        <w:rPr>
          <w:rFonts w:ascii="Times New Roman"/>
          <w:i/>
          <w:color w:val="979797"/>
          <w:w w:val="130"/>
          <w:sz w:val="14"/>
        </w:rPr>
        <w:t>l</w:t>
      </w:r>
      <w:r>
        <w:rPr>
          <w:rFonts w:ascii="Times New Roman"/>
          <w:i/>
          <w:color w:val="979797"/>
          <w:spacing w:val="-3"/>
          <w:w w:val="130"/>
          <w:sz w:val="14"/>
        </w:rPr>
        <w:t> </w:t>
      </w:r>
      <w:r>
        <w:rPr>
          <w:rFonts w:ascii="Times New Roman"/>
          <w:i/>
          <w:color w:val="979797"/>
          <w:w w:val="240"/>
          <w:sz w:val="14"/>
        </w:rPr>
        <w:t>'</w:t>
      </w:r>
      <w:r>
        <w:rPr>
          <w:rFonts w:ascii="Times New Roman"/>
          <w:sz w:val="14"/>
        </w:rPr>
      </w:r>
    </w:p>
    <w:p>
      <w:pPr>
        <w:tabs>
          <w:tab w:pos="1612" w:val="left" w:leader="none"/>
          <w:tab w:pos="2976" w:val="left" w:leader="none"/>
        </w:tabs>
        <w:spacing w:line="39" w:lineRule="atLeast" w:before="0"/>
        <w:ind w:left="0" w:right="1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i/>
          <w:color w:val="979797"/>
          <w:w w:val="250"/>
          <w:sz w:val="12"/>
          <w:szCs w:val="12"/>
        </w:rPr>
        <w:t>-</w:t>
      </w:r>
      <w:r>
        <w:rPr>
          <w:rFonts w:ascii="Arial" w:hAnsi="Arial" w:cs="Arial" w:eastAsia="Arial"/>
          <w:i/>
          <w:color w:val="979797"/>
          <w:spacing w:val="-28"/>
          <w:w w:val="250"/>
          <w:sz w:val="12"/>
          <w:szCs w:val="12"/>
        </w:rPr>
        <w:t> </w:t>
      </w:r>
      <w:r>
        <w:rPr>
          <w:rFonts w:ascii="Arial" w:hAnsi="Arial" w:cs="Arial" w:eastAsia="Arial"/>
          <w:i/>
          <w:color w:val="979797"/>
          <w:w w:val="250"/>
          <w:sz w:val="12"/>
          <w:szCs w:val="12"/>
        </w:rPr>
        <w:t>/J</w:t>
        <w:tab/>
      </w:r>
      <w:r>
        <w:rPr>
          <w:rFonts w:ascii="Arial" w:hAnsi="Arial" w:cs="Arial" w:eastAsia="Arial"/>
          <w:color w:val="979797"/>
          <w:w w:val="200"/>
          <w:sz w:val="12"/>
          <w:szCs w:val="12"/>
        </w:rPr>
        <w:t>-</w:t>
      </w:r>
      <w:r>
        <w:rPr>
          <w:rFonts w:ascii="Arial" w:hAnsi="Arial" w:cs="Arial" w:eastAsia="Arial"/>
          <w:color w:val="979797"/>
          <w:spacing w:val="-35"/>
          <w:w w:val="200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200"/>
          <w:sz w:val="12"/>
          <w:szCs w:val="12"/>
        </w:rPr>
        <w:t>-</w:t>
        <w:tab/>
        <w:t>•</w:t>
      </w:r>
      <w:r>
        <w:rPr>
          <w:rFonts w:ascii="Arial" w:hAnsi="Arial" w:cs="Arial" w:eastAsia="Arial"/>
          <w:color w:val="979797"/>
          <w:spacing w:val="14"/>
          <w:w w:val="200"/>
          <w:sz w:val="12"/>
          <w:szCs w:val="12"/>
        </w:rPr>
        <w:t> </w:t>
      </w:r>
      <w:r>
        <w:rPr>
          <w:rFonts w:ascii="Arial" w:hAnsi="Arial" w:cs="Arial" w:eastAsia="Arial"/>
          <w:i/>
          <w:color w:val="979797"/>
          <w:w w:val="155"/>
          <w:sz w:val="10"/>
          <w:szCs w:val="10"/>
        </w:rPr>
        <w:t>»</w:t>
      </w:r>
      <w:r>
        <w:rPr>
          <w:rFonts w:ascii="Arial" w:hAnsi="Arial" w:cs="Arial" w:eastAsia="Arial"/>
          <w:i/>
          <w:color w:val="979797"/>
          <w:spacing w:val="-4"/>
          <w:w w:val="155"/>
          <w:sz w:val="10"/>
          <w:szCs w:val="10"/>
        </w:rPr>
        <w:t> </w:t>
      </w:r>
      <w:r>
        <w:rPr>
          <w:rFonts w:ascii="Arial" w:hAnsi="Arial" w:cs="Arial" w:eastAsia="Arial"/>
          <w:i/>
          <w:color w:val="979797"/>
          <w:w w:val="155"/>
          <w:sz w:val="10"/>
          <w:szCs w:val="10"/>
        </w:rPr>
        <w:t>•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10" w:lineRule="atLeast" w:before="0"/>
        <w:ind w:left="100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Project:</w:t>
      </w:r>
      <w:r>
        <w:rPr>
          <w:rFonts w:ascii="Arial"/>
          <w:sz w:val="10"/>
        </w:rPr>
      </w:r>
    </w:p>
    <w:p>
      <w:pPr>
        <w:spacing w:after="0" w:line="210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4044" w:space="112"/>
            <w:col w:w="1854" w:space="913"/>
            <w:col w:w="1181" w:space="40"/>
            <w:col w:w="778" w:space="40"/>
            <w:col w:w="7828" w:space="1633"/>
            <w:col w:w="4342" w:space="3670"/>
            <w:col w:w="4745"/>
          </w:cols>
        </w:sectPr>
      </w:pPr>
    </w:p>
    <w:p>
      <w:pPr>
        <w:tabs>
          <w:tab w:pos="2038" w:val="left" w:leader="none"/>
        </w:tabs>
        <w:spacing w:line="600" w:lineRule="atLeast" w:before="0"/>
        <w:ind w:left="776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Times New Roman" w:hAnsi="Times New Roman" w:cs="Times New Roman" w:eastAsia="Times New Roman"/>
          <w:color w:val="979797"/>
          <w:position w:val="2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979797"/>
          <w:spacing w:val="45"/>
          <w:position w:val="2"/>
          <w:sz w:val="28"/>
          <w:szCs w:val="28"/>
        </w:rPr>
        <w:t> </w:t>
      </w:r>
      <w:r>
        <w:rPr>
          <w:rFonts w:ascii="Arial" w:hAnsi="Arial" w:cs="Arial" w:eastAsia="Arial"/>
          <w:color w:val="979797"/>
          <w:spacing w:val="-57"/>
          <w:w w:val="130"/>
          <w:sz w:val="32"/>
          <w:szCs w:val="32"/>
        </w:rPr>
        <w:t>,</w:t>
      </w:r>
      <w:r>
        <w:rPr>
          <w:rFonts w:ascii="Arial" w:hAnsi="Arial" w:cs="Arial" w:eastAsia="Arial"/>
          <w:color w:val="979797"/>
          <w:w w:val="130"/>
          <w:sz w:val="32"/>
          <w:szCs w:val="32"/>
        </w:rPr>
        <w:t>.</w:t>
      </w:r>
      <w:r>
        <w:rPr>
          <w:rFonts w:ascii="Arial" w:hAnsi="Arial" w:cs="Arial" w:eastAsia="Arial"/>
          <w:color w:val="979797"/>
          <w:spacing w:val="-93"/>
          <w:w w:val="130"/>
          <w:sz w:val="32"/>
          <w:szCs w:val="32"/>
        </w:rPr>
        <w:t> </w:t>
      </w:r>
      <w:r>
        <w:rPr>
          <w:rFonts w:ascii="Arial" w:hAnsi="Arial" w:cs="Arial" w:eastAsia="Arial"/>
          <w:color w:val="979797"/>
          <w:sz w:val="32"/>
          <w:szCs w:val="32"/>
        </w:rPr>
        <w:t>•</w:t>
        <w:tab/>
      </w:r>
      <w:r>
        <w:rPr>
          <w:rFonts w:ascii="Arial" w:hAnsi="Arial" w:cs="Arial" w:eastAsia="Arial"/>
          <w:color w:val="979797"/>
          <w:spacing w:val="-92"/>
          <w:w w:val="130"/>
          <w:sz w:val="32"/>
          <w:szCs w:val="32"/>
        </w:rPr>
        <w:t>·</w:t>
      </w:r>
      <w:r>
        <w:rPr>
          <w:rFonts w:ascii="Arial" w:hAnsi="Arial" w:cs="Arial" w:eastAsia="Arial"/>
          <w:color w:val="979797"/>
          <w:w w:val="130"/>
          <w:sz w:val="32"/>
          <w:szCs w:val="32"/>
        </w:rPr>
        <w:t>-</w:t>
      </w:r>
      <w:r>
        <w:rPr>
          <w:rFonts w:ascii="Arial" w:hAnsi="Arial" w:cs="Arial" w:eastAsia="Arial"/>
          <w:sz w:val="32"/>
          <w:szCs w:val="32"/>
        </w:rPr>
      </w:r>
    </w:p>
    <w:p>
      <w:pPr>
        <w:tabs>
          <w:tab w:pos="1027" w:val="left" w:leader="none"/>
          <w:tab w:pos="1378" w:val="left" w:leader="none"/>
        </w:tabs>
        <w:spacing w:line="600" w:lineRule="atLeast" w:before="0"/>
        <w:ind w:left="65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35"/>
        </w:rPr>
        <w:br w:type="column"/>
      </w:r>
      <w:r>
        <w:rPr>
          <w:rFonts w:ascii="Arial" w:hAnsi="Arial" w:cs="Arial" w:eastAsia="Arial"/>
          <w:color w:val="979797"/>
          <w:w w:val="135"/>
          <w:sz w:val="8"/>
          <w:szCs w:val="8"/>
        </w:rPr>
        <w:t>I</w:t>
        <w:tab/>
      </w:r>
      <w:r>
        <w:rPr>
          <w:rFonts w:ascii="Arial" w:hAnsi="Arial" w:cs="Arial" w:eastAsia="Arial"/>
          <w:color w:val="B5B5B5"/>
          <w:w w:val="25"/>
          <w:position w:val="-2"/>
          <w:sz w:val="32"/>
          <w:szCs w:val="32"/>
        </w:rPr>
        <w:t>-</w:t>
        <w:tab/>
      </w:r>
      <w:r>
        <w:rPr>
          <w:rFonts w:ascii="Arial" w:hAnsi="Arial" w:cs="Arial" w:eastAsia="Arial"/>
          <w:color w:val="979797"/>
          <w:spacing w:val="-65"/>
          <w:w w:val="75"/>
          <w:position w:val="-2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B5B5B5"/>
          <w:w w:val="75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color w:val="B5B5B5"/>
          <w:spacing w:val="-7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75"/>
          <w:sz w:val="14"/>
          <w:szCs w:val="14"/>
        </w:rPr>
        <w:t>&lt;</w:t>
      </w:r>
      <w:r>
        <w:rPr>
          <w:rFonts w:ascii="Times New Roman" w:hAnsi="Times New Roman" w:cs="Times New Roman" w:eastAsia="Times New Roman"/>
          <w:color w:val="979797"/>
          <w:spacing w:val="-12"/>
          <w:w w:val="75"/>
          <w:sz w:val="14"/>
          <w:szCs w:val="14"/>
        </w:rPr>
        <w:t>-</w:t>
      </w:r>
      <w:r>
        <w:rPr>
          <w:rFonts w:ascii="Arial" w:hAnsi="Arial" w:cs="Arial" w:eastAsia="Arial"/>
          <w:color w:val="262628"/>
          <w:spacing w:val="-22"/>
          <w:w w:val="75"/>
          <w:position w:val="-2"/>
          <w:sz w:val="32"/>
          <w:szCs w:val="32"/>
        </w:rPr>
        <w:t>1</w:t>
      </w:r>
      <w:r>
        <w:rPr>
          <w:rFonts w:ascii="Arial" w:hAnsi="Arial" w:cs="Arial" w:eastAsia="Arial"/>
          <w:color w:val="3F00FD"/>
          <w:spacing w:val="4"/>
          <w:w w:val="75"/>
          <w:position w:val="-2"/>
          <w:sz w:val="32"/>
          <w:szCs w:val="32"/>
        </w:rPr>
        <w:t>'</w:t>
      </w:r>
      <w:r>
        <w:rPr>
          <w:rFonts w:ascii="Times New Roman" w:hAnsi="Times New Roman" w:cs="Times New Roman" w:eastAsia="Times New Roman"/>
          <w:color w:val="979797"/>
          <w:spacing w:val="-26"/>
          <w:w w:val="75"/>
          <w:sz w:val="14"/>
          <w:szCs w:val="14"/>
        </w:rPr>
        <w:t>.</w:t>
      </w:r>
      <w:r>
        <w:rPr>
          <w:rFonts w:ascii="Arial" w:hAnsi="Arial" w:cs="Arial" w:eastAsia="Arial"/>
          <w:color w:val="262628"/>
          <w:spacing w:val="-52"/>
          <w:w w:val="75"/>
          <w:position w:val="-2"/>
          <w:sz w:val="32"/>
          <w:szCs w:val="32"/>
        </w:rPr>
        <w:t>:</w:t>
      </w:r>
      <w:r>
        <w:rPr>
          <w:rFonts w:ascii="Times New Roman" w:hAnsi="Times New Roman" w:cs="Times New Roman" w:eastAsia="Times New Roman"/>
          <w:color w:val="979797"/>
          <w:w w:val="75"/>
          <w:sz w:val="14"/>
          <w:szCs w:val="14"/>
        </w:rPr>
        <w:t>,.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1662" w:val="left" w:leader="none"/>
        </w:tabs>
        <w:spacing w:line="600" w:lineRule="atLeast" w:before="0"/>
        <w:ind w:left="776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w w:val="170"/>
        </w:rPr>
        <w:br w:type="column"/>
      </w:r>
      <w:r>
        <w:rPr>
          <w:rFonts w:ascii="Times New Roman" w:hAnsi="Times New Roman" w:cs="Times New Roman" w:eastAsia="Times New Roman"/>
          <w:color w:val="B5B5B5"/>
          <w:w w:val="170"/>
          <w:position w:val="4"/>
          <w:sz w:val="10"/>
          <w:szCs w:val="10"/>
        </w:rPr>
        <w:t>'</w:t>
        <w:tab/>
      </w:r>
      <w:r>
        <w:rPr>
          <w:rFonts w:ascii="Arial" w:hAnsi="Arial" w:cs="Arial" w:eastAsia="Arial"/>
          <w:color w:val="979797"/>
          <w:w w:val="105"/>
          <w:sz w:val="16"/>
          <w:szCs w:val="16"/>
        </w:rPr>
        <w:t>:l:i'</w:t>
      </w:r>
      <w:r>
        <w:rPr>
          <w:rFonts w:ascii="Arial" w:hAnsi="Arial" w:cs="Arial" w:eastAsia="Arial"/>
          <w:color w:val="979797"/>
          <w:spacing w:val="8"/>
          <w:w w:val="105"/>
          <w:sz w:val="16"/>
          <w:szCs w:val="16"/>
        </w:rPr>
        <w:t> </w:t>
      </w:r>
      <w:r>
        <w:rPr>
          <w:rFonts w:ascii="Arial" w:hAnsi="Arial" w:cs="Arial" w:eastAsia="Arial"/>
          <w:color w:val="979797"/>
          <w:spacing w:val="-169"/>
          <w:w w:val="170"/>
          <w:position w:val="7"/>
          <w:sz w:val="10"/>
          <w:szCs w:val="10"/>
        </w:rPr>
        <w:t>,</w:t>
      </w:r>
      <w:r>
        <w:rPr>
          <w:rFonts w:ascii="Arial" w:hAnsi="Arial" w:cs="Arial" w:eastAsia="Arial"/>
          <w:color w:val="979797"/>
          <w:w w:val="170"/>
          <w:position w:val="7"/>
          <w:sz w:val="10"/>
          <w:szCs w:val="10"/>
        </w:rPr>
        <w:t>.</w:t>
      </w:r>
      <w:r>
        <w:rPr>
          <w:rFonts w:ascii="Arial" w:hAnsi="Arial" w:cs="Arial" w:eastAsia="Arial"/>
          <w:color w:val="979797"/>
          <w:spacing w:val="-39"/>
          <w:w w:val="170"/>
          <w:position w:val="7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10"/>
          <w:w w:val="140"/>
          <w:sz w:val="16"/>
          <w:szCs w:val="16"/>
        </w:rPr>
        <w:t>"</w:t>
      </w:r>
      <w:r>
        <w:rPr>
          <w:rFonts w:ascii="Times New Roman" w:hAnsi="Times New Roman" w:cs="Times New Roman" w:eastAsia="Times New Roman"/>
          <w:color w:val="979797"/>
          <w:spacing w:val="-17"/>
          <w:w w:val="140"/>
          <w:position w:val="8"/>
          <w:sz w:val="4"/>
          <w:szCs w:val="4"/>
        </w:rPr>
        <w:t>1</w:t>
      </w:r>
      <w:r>
        <w:rPr>
          <w:rFonts w:ascii="Arial" w:hAnsi="Arial" w:cs="Arial" w:eastAsia="Arial"/>
          <w:color w:val="979797"/>
          <w:w w:val="140"/>
          <w:sz w:val="16"/>
          <w:szCs w:val="16"/>
        </w:rPr>
        <w:t>:</w:t>
      </w:r>
      <w:r>
        <w:rPr>
          <w:rFonts w:ascii="Arial" w:hAnsi="Arial" w:cs="Arial" w:eastAsia="Arial"/>
          <w:color w:val="979797"/>
          <w:spacing w:val="37"/>
          <w:w w:val="140"/>
          <w:sz w:val="16"/>
          <w:szCs w:val="16"/>
        </w:rPr>
        <w:t> </w:t>
      </w:r>
      <w:r>
        <w:rPr>
          <w:rFonts w:ascii="Arial" w:hAnsi="Arial" w:cs="Arial" w:eastAsia="Arial"/>
          <w:i/>
          <w:color w:val="979797"/>
          <w:spacing w:val="-40"/>
          <w:w w:val="105"/>
          <w:sz w:val="21"/>
          <w:szCs w:val="21"/>
        </w:rPr>
        <w:t>,</w:t>
      </w:r>
      <w:r>
        <w:rPr>
          <w:rFonts w:ascii="Arial" w:hAnsi="Arial" w:cs="Arial" w:eastAsia="Arial"/>
          <w:i/>
          <w:w w:val="105"/>
          <w:sz w:val="21"/>
          <w:szCs w:val="21"/>
        </w:rPr>
        <w:t>.§</w:t>
      </w:r>
      <w:r>
        <w:rPr>
          <w:rFonts w:ascii="Arial" w:hAnsi="Arial" w:cs="Arial" w:eastAsia="Arial"/>
          <w:sz w:val="21"/>
          <w:szCs w:val="21"/>
        </w:rPr>
      </w:r>
    </w:p>
    <w:p>
      <w:pPr>
        <w:tabs>
          <w:tab w:pos="808" w:val="left" w:leader="none"/>
        </w:tabs>
        <w:spacing w:line="600" w:lineRule="atLeast" w:before="0"/>
        <w:ind w:left="12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55"/>
        </w:rPr>
        <w:br w:type="column"/>
      </w:r>
      <w:r>
        <w:rPr>
          <w:rFonts w:ascii="Arial"/>
          <w:color w:val="979797"/>
          <w:spacing w:val="-35"/>
          <w:w w:val="55"/>
          <w:position w:val="7"/>
          <w:sz w:val="10"/>
        </w:rPr>
        <w:t>,</w:t>
      </w:r>
      <w:r>
        <w:rPr>
          <w:rFonts w:ascii="Arial"/>
          <w:color w:val="979797"/>
          <w:w w:val="55"/>
          <w:sz w:val="16"/>
        </w:rPr>
        <w:t>&lt; </w:t>
      </w:r>
      <w:r>
        <w:rPr>
          <w:rFonts w:ascii="Arial"/>
          <w:color w:val="979797"/>
          <w:spacing w:val="1"/>
          <w:w w:val="55"/>
          <w:sz w:val="16"/>
        </w:rPr>
        <w:t> </w:t>
      </w:r>
      <w:r>
        <w:rPr>
          <w:rFonts w:ascii="Arial"/>
          <w:color w:val="979797"/>
          <w:w w:val="145"/>
          <w:position w:val="7"/>
          <w:sz w:val="10"/>
        </w:rPr>
        <w:t>.</w:t>
      </w:r>
      <w:r>
        <w:rPr>
          <w:rFonts w:ascii="Arial"/>
          <w:color w:val="979797"/>
          <w:spacing w:val="-31"/>
          <w:w w:val="145"/>
          <w:position w:val="7"/>
          <w:sz w:val="10"/>
        </w:rPr>
        <w:t> </w:t>
      </w:r>
      <w:r>
        <w:rPr>
          <w:rFonts w:ascii="Arial"/>
          <w:color w:val="979797"/>
          <w:w w:val="215"/>
          <w:sz w:val="16"/>
        </w:rPr>
        <w:t>'</w:t>
        <w:tab/>
      </w:r>
      <w:r>
        <w:rPr>
          <w:rFonts w:ascii="Arial"/>
          <w:color w:val="979797"/>
          <w:spacing w:val="-47"/>
          <w:w w:val="215"/>
          <w:sz w:val="16"/>
        </w:rPr>
        <w:t>.</w:t>
      </w:r>
      <w:r>
        <w:rPr>
          <w:rFonts w:ascii="Arial"/>
          <w:color w:val="979797"/>
          <w:spacing w:val="-190"/>
          <w:w w:val="215"/>
          <w:sz w:val="16"/>
        </w:rPr>
        <w:t>.</w:t>
      </w:r>
      <w:r>
        <w:rPr>
          <w:rFonts w:ascii="Arial"/>
          <w:color w:val="979797"/>
          <w:w w:val="215"/>
          <w:position w:val="7"/>
          <w:sz w:val="10"/>
        </w:rPr>
        <w:t>-</w:t>
      </w:r>
      <w:r>
        <w:rPr>
          <w:rFonts w:ascii="Arial"/>
          <w:color w:val="979797"/>
          <w:spacing w:val="-27"/>
          <w:w w:val="215"/>
          <w:position w:val="7"/>
          <w:sz w:val="10"/>
        </w:rPr>
        <w:t> </w:t>
      </w:r>
      <w:r>
        <w:rPr>
          <w:rFonts w:ascii="Arial"/>
          <w:color w:val="979797"/>
          <w:w w:val="215"/>
          <w:position w:val="7"/>
          <w:sz w:val="10"/>
        </w:rPr>
        <w:t>- </w:t>
      </w:r>
      <w:r>
        <w:rPr>
          <w:rFonts w:ascii="Arial"/>
          <w:color w:val="979797"/>
          <w:spacing w:val="35"/>
          <w:w w:val="215"/>
          <w:position w:val="7"/>
          <w:sz w:val="10"/>
        </w:rPr>
        <w:t> </w:t>
      </w:r>
      <w:r>
        <w:rPr>
          <w:rFonts w:ascii="Arial"/>
          <w:color w:val="979797"/>
          <w:w w:val="215"/>
          <w:position w:val="7"/>
          <w:sz w:val="10"/>
        </w:rPr>
        <w:t>-</w:t>
      </w:r>
      <w:r>
        <w:rPr>
          <w:rFonts w:ascii="Arial"/>
          <w:color w:val="979797"/>
          <w:spacing w:val="-21"/>
          <w:w w:val="215"/>
          <w:position w:val="7"/>
          <w:sz w:val="10"/>
        </w:rPr>
        <w:t> </w:t>
      </w:r>
      <w:r>
        <w:rPr>
          <w:rFonts w:ascii="Arial"/>
          <w:color w:val="979797"/>
          <w:spacing w:val="3"/>
          <w:w w:val="155"/>
          <w:position w:val="7"/>
          <w:sz w:val="10"/>
        </w:rPr>
        <w:t>-</w:t>
      </w:r>
      <w:r>
        <w:rPr>
          <w:rFonts w:ascii="Arial"/>
          <w:color w:val="979797"/>
          <w:w w:val="155"/>
          <w:sz w:val="16"/>
        </w:rPr>
        <w:t>.</w:t>
      </w:r>
      <w:r>
        <w:rPr>
          <w:rFonts w:ascii="Arial"/>
          <w:color w:val="979797"/>
          <w:spacing w:val="-61"/>
          <w:w w:val="155"/>
          <w:sz w:val="16"/>
        </w:rPr>
        <w:t>.</w:t>
      </w:r>
      <w:r>
        <w:rPr>
          <w:rFonts w:ascii="Arial"/>
          <w:color w:val="979797"/>
          <w:spacing w:val="-40"/>
          <w:w w:val="155"/>
          <w:sz w:val="16"/>
        </w:rPr>
        <w:t>.</w:t>
      </w:r>
      <w:r>
        <w:rPr>
          <w:rFonts w:ascii="Arial"/>
          <w:color w:val="979797"/>
          <w:w w:val="155"/>
          <w:sz w:val="16"/>
        </w:rPr>
        <w:t>-</w:t>
      </w:r>
      <w:r>
        <w:rPr>
          <w:rFonts w:ascii="Arial"/>
          <w:color w:val="979797"/>
          <w:spacing w:val="-49"/>
          <w:w w:val="155"/>
          <w:sz w:val="16"/>
        </w:rPr>
        <w:t> </w:t>
      </w:r>
      <w:r>
        <w:rPr>
          <w:rFonts w:ascii="Arial"/>
          <w:color w:val="979797"/>
          <w:spacing w:val="-78"/>
          <w:w w:val="155"/>
          <w:sz w:val="16"/>
        </w:rPr>
        <w:t>-</w:t>
      </w:r>
      <w:r>
        <w:rPr>
          <w:rFonts w:ascii="Arial"/>
          <w:color w:val="979797"/>
          <w:w w:val="155"/>
          <w:position w:val="7"/>
          <w:sz w:val="10"/>
        </w:rPr>
        <w:t>,</w:t>
      </w:r>
      <w:r>
        <w:rPr>
          <w:rFonts w:ascii="Arial"/>
          <w:color w:val="979797"/>
          <w:spacing w:val="-14"/>
          <w:w w:val="155"/>
          <w:position w:val="7"/>
          <w:sz w:val="10"/>
        </w:rPr>
        <w:t>;</w:t>
      </w:r>
      <w:r>
        <w:rPr>
          <w:rFonts w:ascii="Arial"/>
          <w:color w:val="979797"/>
          <w:spacing w:val="-61"/>
          <w:w w:val="155"/>
          <w:position w:val="7"/>
          <w:sz w:val="10"/>
        </w:rPr>
        <w:t>;</w:t>
      </w:r>
      <w:r>
        <w:rPr>
          <w:rFonts w:ascii="Arial"/>
          <w:color w:val="979797"/>
          <w:w w:val="155"/>
          <w:sz w:val="16"/>
        </w:rPr>
        <w:t>-</w:t>
      </w:r>
      <w:r>
        <w:rPr>
          <w:rFonts w:ascii="Arial"/>
          <w:color w:val="979797"/>
          <w:spacing w:val="-29"/>
          <w:w w:val="155"/>
          <w:sz w:val="16"/>
        </w:rPr>
        <w:t> </w:t>
      </w:r>
      <w:r>
        <w:rPr>
          <w:rFonts w:ascii="Arial"/>
          <w:color w:val="979797"/>
          <w:w w:val="155"/>
          <w:sz w:val="16"/>
        </w:rPr>
        <w:t>-</w:t>
      </w:r>
      <w:r>
        <w:rPr>
          <w:rFonts w:ascii="Arial"/>
          <w:sz w:val="16"/>
        </w:rPr>
      </w:r>
    </w:p>
    <w:p>
      <w:pPr>
        <w:spacing w:line="600" w:lineRule="atLeast" w:before="0"/>
        <w:ind w:left="17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210"/>
        </w:rPr>
        <w:br w:type="column"/>
      </w:r>
      <w:r>
        <w:rPr>
          <w:rFonts w:ascii="Arial"/>
          <w:color w:val="979797"/>
          <w:w w:val="210"/>
          <w:sz w:val="10"/>
        </w:rPr>
        <w:t>-</w:t>
      </w:r>
      <w:r>
        <w:rPr>
          <w:rFonts w:ascii="Arial"/>
          <w:color w:val="979797"/>
          <w:spacing w:val="-24"/>
          <w:w w:val="210"/>
          <w:sz w:val="10"/>
        </w:rPr>
        <w:t> </w:t>
      </w:r>
      <w:r>
        <w:rPr>
          <w:rFonts w:ascii="Arial"/>
          <w:color w:val="979797"/>
          <w:spacing w:val="-10"/>
          <w:w w:val="165"/>
          <w:sz w:val="10"/>
        </w:rPr>
        <w:t>-</w:t>
      </w:r>
      <w:r>
        <w:rPr>
          <w:rFonts w:ascii="Arial"/>
          <w:color w:val="979797"/>
          <w:spacing w:val="-17"/>
          <w:w w:val="165"/>
          <w:position w:val="-6"/>
          <w:sz w:val="16"/>
        </w:rPr>
        <w:t>-</w:t>
      </w:r>
      <w:r>
        <w:rPr>
          <w:rFonts w:ascii="Arial"/>
          <w:color w:val="979797"/>
          <w:spacing w:val="-44"/>
          <w:w w:val="165"/>
          <w:position w:val="-6"/>
          <w:sz w:val="16"/>
        </w:rPr>
        <w:t> </w:t>
      </w:r>
      <w:r>
        <w:rPr>
          <w:rFonts w:ascii="Arial"/>
          <w:color w:val="979797"/>
          <w:w w:val="165"/>
          <w:position w:val="-6"/>
          <w:sz w:val="16"/>
        </w:rPr>
        <w:t>-</w:t>
      </w:r>
      <w:r>
        <w:rPr>
          <w:rFonts w:ascii="Arial"/>
          <w:color w:val="979797"/>
          <w:spacing w:val="-2"/>
          <w:w w:val="165"/>
          <w:position w:val="-6"/>
          <w:sz w:val="16"/>
        </w:rPr>
        <w:t> </w:t>
      </w:r>
      <w:r>
        <w:rPr>
          <w:rFonts w:ascii="Arial"/>
          <w:color w:val="979797"/>
          <w:w w:val="145"/>
          <w:sz w:val="10"/>
        </w:rPr>
        <w:t>&lt;'.</w:t>
      </w:r>
      <w:r>
        <w:rPr>
          <w:rFonts w:ascii="Arial"/>
          <w:sz w:val="10"/>
        </w:rPr>
      </w:r>
    </w:p>
    <w:p>
      <w:pPr>
        <w:tabs>
          <w:tab w:pos="1765" w:val="left" w:leader="none"/>
          <w:tab w:pos="2715" w:val="left" w:leader="none"/>
        </w:tabs>
        <w:spacing w:line="600" w:lineRule="atLeast" w:before="0"/>
        <w:ind w:left="42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395"/>
        </w:rPr>
        <w:br w:type="column"/>
      </w:r>
      <w:r>
        <w:rPr>
          <w:rFonts w:ascii="Arial" w:hAnsi="Arial"/>
          <w:color w:val="979797"/>
          <w:w w:val="395"/>
          <w:sz w:val="16"/>
        </w:rPr>
        <w:t>-</w:t>
      </w:r>
      <w:r>
        <w:rPr>
          <w:rFonts w:ascii="Arial" w:hAnsi="Arial"/>
          <w:color w:val="979797"/>
          <w:spacing w:val="21"/>
          <w:w w:val="395"/>
          <w:sz w:val="16"/>
        </w:rPr>
        <w:t> </w:t>
      </w:r>
      <w:r>
        <w:rPr>
          <w:rFonts w:ascii="Arial" w:hAnsi="Arial"/>
          <w:color w:val="B5B5B5"/>
          <w:spacing w:val="-36"/>
          <w:w w:val="210"/>
          <w:position w:val="7"/>
          <w:sz w:val="10"/>
        </w:rPr>
        <w:t>·</w:t>
      </w:r>
      <w:r>
        <w:rPr>
          <w:rFonts w:ascii="Arial" w:hAnsi="Arial"/>
          <w:color w:val="979797"/>
          <w:w w:val="210"/>
          <w:position w:val="7"/>
          <w:sz w:val="10"/>
        </w:rPr>
        <w:t>-</w:t>
      </w:r>
      <w:r>
        <w:rPr>
          <w:rFonts w:ascii="Arial" w:hAnsi="Arial"/>
          <w:color w:val="979797"/>
          <w:spacing w:val="-17"/>
          <w:w w:val="210"/>
          <w:position w:val="7"/>
          <w:sz w:val="10"/>
        </w:rPr>
        <w:t> </w:t>
      </w:r>
      <w:r>
        <w:rPr>
          <w:rFonts w:ascii="Arial" w:hAnsi="Arial"/>
          <w:color w:val="979797"/>
          <w:w w:val="210"/>
          <w:position w:val="7"/>
          <w:sz w:val="10"/>
        </w:rPr>
        <w:t>-</w:t>
        <w:tab/>
      </w:r>
      <w:r>
        <w:rPr>
          <w:rFonts w:ascii="Arial" w:hAnsi="Arial"/>
          <w:color w:val="979797"/>
          <w:spacing w:val="-28"/>
          <w:w w:val="210"/>
          <w:position w:val="7"/>
          <w:sz w:val="10"/>
        </w:rPr>
        <w:t>.</w:t>
      </w:r>
      <w:r>
        <w:rPr>
          <w:rFonts w:ascii="Arial" w:hAnsi="Arial"/>
          <w:color w:val="979797"/>
          <w:spacing w:val="-162"/>
          <w:w w:val="210"/>
          <w:sz w:val="16"/>
        </w:rPr>
        <w:t>-</w:t>
      </w:r>
      <w:r>
        <w:rPr>
          <w:rFonts w:ascii="Arial" w:hAnsi="Arial"/>
          <w:color w:val="979797"/>
          <w:spacing w:val="-33"/>
          <w:w w:val="210"/>
          <w:position w:val="7"/>
          <w:sz w:val="10"/>
        </w:rPr>
        <w:t>.</w:t>
      </w:r>
      <w:r>
        <w:rPr>
          <w:rFonts w:ascii="Arial" w:hAnsi="Arial"/>
          <w:color w:val="979797"/>
          <w:spacing w:val="-8"/>
          <w:w w:val="210"/>
          <w:position w:val="7"/>
          <w:sz w:val="10"/>
        </w:rPr>
        <w:t>.</w:t>
      </w:r>
      <w:r>
        <w:rPr>
          <w:rFonts w:ascii="Arial" w:hAnsi="Arial"/>
          <w:color w:val="979797"/>
          <w:w w:val="210"/>
          <w:sz w:val="16"/>
        </w:rPr>
        <w:t>-</w:t>
      </w:r>
      <w:r>
        <w:rPr>
          <w:rFonts w:ascii="Arial" w:hAnsi="Arial"/>
          <w:color w:val="979797"/>
          <w:spacing w:val="-72"/>
          <w:w w:val="210"/>
          <w:sz w:val="16"/>
        </w:rPr>
        <w:t> </w:t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-53"/>
          <w:w w:val="165"/>
          <w:sz w:val="16"/>
        </w:rPr>
        <w:t> </w:t>
      </w:r>
      <w:r>
        <w:rPr>
          <w:rFonts w:ascii="Arial" w:hAnsi="Arial"/>
          <w:color w:val="979797"/>
          <w:w w:val="150"/>
          <w:sz w:val="16"/>
        </w:rPr>
        <w:t>-</w:t>
        <w:tab/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-40"/>
          <w:w w:val="165"/>
          <w:sz w:val="16"/>
        </w:rPr>
        <w:t> </w:t>
      </w:r>
      <w:r>
        <w:rPr>
          <w:rFonts w:ascii="Arial" w:hAnsi="Arial"/>
          <w:color w:val="979797"/>
          <w:w w:val="150"/>
          <w:sz w:val="16"/>
        </w:rPr>
        <w:t>-</w:t>
      </w:r>
      <w:r>
        <w:rPr>
          <w:rFonts w:ascii="Arial" w:hAnsi="Arial"/>
          <w:color w:val="979797"/>
          <w:spacing w:val="-33"/>
          <w:w w:val="150"/>
          <w:sz w:val="16"/>
        </w:rPr>
        <w:t> </w:t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-40"/>
          <w:w w:val="165"/>
          <w:sz w:val="16"/>
        </w:rPr>
        <w:t> </w:t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-41"/>
          <w:w w:val="165"/>
          <w:sz w:val="16"/>
        </w:rPr>
        <w:t> </w:t>
      </w:r>
      <w:r>
        <w:rPr>
          <w:rFonts w:ascii="Arial" w:hAnsi="Arial"/>
          <w:color w:val="979797"/>
          <w:w w:val="150"/>
          <w:sz w:val="16"/>
        </w:rPr>
        <w:t>-</w:t>
      </w:r>
      <w:r>
        <w:rPr>
          <w:rFonts w:ascii="Arial" w:hAnsi="Arial"/>
          <w:color w:val="979797"/>
          <w:spacing w:val="-32"/>
          <w:w w:val="150"/>
          <w:sz w:val="16"/>
        </w:rPr>
        <w:t> </w:t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-46"/>
          <w:w w:val="165"/>
          <w:sz w:val="16"/>
        </w:rPr>
        <w:t> </w:t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-41"/>
          <w:w w:val="165"/>
          <w:sz w:val="16"/>
        </w:rPr>
        <w:t> </w:t>
      </w:r>
      <w:r>
        <w:rPr>
          <w:rFonts w:ascii="Arial" w:hAnsi="Arial"/>
          <w:color w:val="979797"/>
          <w:w w:val="150"/>
          <w:sz w:val="16"/>
        </w:rPr>
        <w:t>-</w:t>
      </w:r>
      <w:r>
        <w:rPr>
          <w:rFonts w:ascii="Arial" w:hAnsi="Arial"/>
          <w:color w:val="979797"/>
          <w:spacing w:val="-33"/>
          <w:w w:val="150"/>
          <w:sz w:val="16"/>
        </w:rPr>
        <w:t> </w:t>
      </w:r>
      <w:r>
        <w:rPr>
          <w:rFonts w:ascii="Arial" w:hAnsi="Arial"/>
          <w:color w:val="979797"/>
          <w:spacing w:val="-17"/>
          <w:w w:val="165"/>
          <w:sz w:val="16"/>
        </w:rPr>
        <w:t>-</w:t>
      </w:r>
      <w:r>
        <w:rPr>
          <w:rFonts w:ascii="Arial" w:hAnsi="Arial"/>
          <w:color w:val="979797"/>
          <w:spacing w:val="-20"/>
          <w:w w:val="165"/>
          <w:position w:val="7"/>
          <w:sz w:val="10"/>
        </w:rPr>
        <w:t>-</w:t>
      </w:r>
      <w:r>
        <w:rPr>
          <w:rFonts w:ascii="Arial" w:hAnsi="Arial"/>
          <w:color w:val="979797"/>
          <w:spacing w:val="-16"/>
          <w:w w:val="165"/>
          <w:sz w:val="16"/>
        </w:rPr>
        <w:t>-</w:t>
      </w:r>
      <w:r>
        <w:rPr>
          <w:rFonts w:ascii="Arial" w:hAnsi="Arial"/>
          <w:color w:val="979797"/>
          <w:spacing w:val="-20"/>
          <w:w w:val="165"/>
          <w:position w:val="7"/>
          <w:sz w:val="10"/>
        </w:rPr>
        <w:t>-</w:t>
      </w:r>
      <w:r>
        <w:rPr>
          <w:rFonts w:ascii="Arial" w:hAnsi="Arial"/>
          <w:color w:val="979797"/>
          <w:spacing w:val="-17"/>
          <w:w w:val="165"/>
          <w:sz w:val="16"/>
        </w:rPr>
        <w:t>-</w:t>
      </w:r>
      <w:r>
        <w:rPr>
          <w:rFonts w:ascii="Arial" w:hAnsi="Arial"/>
          <w:color w:val="979797"/>
          <w:spacing w:val="-24"/>
          <w:w w:val="165"/>
          <w:position w:val="7"/>
          <w:sz w:val="10"/>
        </w:rPr>
        <w:t>-</w:t>
      </w:r>
      <w:r>
        <w:rPr>
          <w:rFonts w:ascii="Arial" w:hAnsi="Arial"/>
          <w:color w:val="979797"/>
          <w:spacing w:val="-17"/>
          <w:w w:val="165"/>
          <w:sz w:val="16"/>
        </w:rPr>
        <w:t>-</w:t>
      </w:r>
      <w:r>
        <w:rPr>
          <w:rFonts w:ascii="Arial" w:hAnsi="Arial"/>
          <w:color w:val="979797"/>
          <w:spacing w:val="-20"/>
          <w:w w:val="165"/>
          <w:position w:val="7"/>
          <w:sz w:val="10"/>
        </w:rPr>
        <w:t>-</w:t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-40"/>
          <w:w w:val="165"/>
          <w:sz w:val="16"/>
        </w:rPr>
        <w:t> </w:t>
      </w:r>
      <w:r>
        <w:rPr>
          <w:rFonts w:ascii="Arial" w:hAnsi="Arial"/>
          <w:color w:val="979797"/>
          <w:spacing w:val="-17"/>
          <w:w w:val="165"/>
          <w:sz w:val="16"/>
        </w:rPr>
        <w:t>-</w:t>
      </w:r>
      <w:r>
        <w:rPr>
          <w:rFonts w:ascii="Arial" w:hAnsi="Arial"/>
          <w:color w:val="979797"/>
          <w:spacing w:val="-20"/>
          <w:w w:val="165"/>
          <w:position w:val="7"/>
          <w:sz w:val="10"/>
        </w:rPr>
        <w:t>-</w:t>
      </w:r>
      <w:r>
        <w:rPr>
          <w:rFonts w:ascii="Arial" w:hAnsi="Arial"/>
          <w:color w:val="979797"/>
          <w:spacing w:val="-16"/>
          <w:w w:val="165"/>
          <w:sz w:val="16"/>
        </w:rPr>
        <w:t>-</w:t>
      </w:r>
      <w:r>
        <w:rPr>
          <w:rFonts w:ascii="Arial" w:hAnsi="Arial"/>
          <w:color w:val="979797"/>
          <w:spacing w:val="-20"/>
          <w:w w:val="165"/>
          <w:position w:val="7"/>
          <w:sz w:val="10"/>
        </w:rPr>
        <w:t>-</w:t>
      </w:r>
      <w:r>
        <w:rPr>
          <w:rFonts w:ascii="Arial" w:hAnsi="Arial"/>
          <w:color w:val="979797"/>
          <w:spacing w:val="-17"/>
          <w:w w:val="165"/>
          <w:sz w:val="16"/>
        </w:rPr>
        <w:t>-</w:t>
      </w:r>
      <w:r>
        <w:rPr>
          <w:rFonts w:ascii="Arial" w:hAnsi="Arial"/>
          <w:color w:val="979797"/>
          <w:spacing w:val="-20"/>
          <w:w w:val="165"/>
          <w:position w:val="7"/>
          <w:sz w:val="10"/>
        </w:rPr>
        <w:t>-</w:t>
      </w:r>
      <w:r>
        <w:rPr>
          <w:rFonts w:ascii="Arial" w:hAnsi="Arial"/>
          <w:color w:val="979797"/>
          <w:spacing w:val="-17"/>
          <w:w w:val="165"/>
          <w:sz w:val="16"/>
        </w:rPr>
        <w:t>-</w:t>
      </w:r>
      <w:r>
        <w:rPr>
          <w:rFonts w:ascii="Arial" w:hAnsi="Arial"/>
          <w:color w:val="979797"/>
          <w:spacing w:val="-20"/>
          <w:w w:val="165"/>
          <w:position w:val="7"/>
          <w:sz w:val="10"/>
        </w:rPr>
        <w:t>-</w:t>
      </w:r>
      <w:r>
        <w:rPr>
          <w:rFonts w:ascii="Arial" w:hAnsi="Arial"/>
          <w:color w:val="979797"/>
          <w:w w:val="165"/>
          <w:sz w:val="16"/>
        </w:rPr>
        <w:t>-</w:t>
      </w:r>
      <w:r>
        <w:rPr>
          <w:rFonts w:ascii="Arial" w:hAnsi="Arial"/>
          <w:color w:val="979797"/>
          <w:spacing w:val="17"/>
          <w:w w:val="165"/>
          <w:sz w:val="16"/>
        </w:rPr>
        <w:t> </w:t>
      </w:r>
      <w:r>
        <w:rPr>
          <w:rFonts w:ascii="Arial" w:hAnsi="Arial"/>
          <w:color w:val="979797"/>
          <w:w w:val="210"/>
          <w:position w:val="7"/>
          <w:sz w:val="10"/>
        </w:rPr>
        <w:t>-</w:t>
      </w:r>
      <w:r>
        <w:rPr>
          <w:rFonts w:ascii="Arial" w:hAnsi="Arial"/>
          <w:sz w:val="10"/>
        </w:rPr>
      </w:r>
    </w:p>
    <w:p>
      <w:pPr>
        <w:spacing w:line="600" w:lineRule="atLeast" w:before="0"/>
        <w:ind w:left="27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80"/>
        </w:rPr>
        <w:br w:type="column"/>
      </w:r>
      <w:r>
        <w:rPr>
          <w:rFonts w:ascii="Arial"/>
          <w:color w:val="979797"/>
          <w:w w:val="180"/>
          <w:sz w:val="16"/>
        </w:rPr>
        <w:t>-</w:t>
      </w:r>
      <w:r>
        <w:rPr>
          <w:rFonts w:ascii="Arial"/>
          <w:color w:val="979797"/>
          <w:spacing w:val="-61"/>
          <w:w w:val="180"/>
          <w:sz w:val="16"/>
        </w:rPr>
        <w:t> </w:t>
      </w:r>
      <w:r>
        <w:rPr>
          <w:rFonts w:ascii="Arial"/>
          <w:color w:val="979797"/>
          <w:w w:val="150"/>
          <w:sz w:val="16"/>
        </w:rPr>
        <w:t>-</w:t>
      </w:r>
      <w:r>
        <w:rPr>
          <w:rFonts w:ascii="Arial"/>
          <w:color w:val="979797"/>
          <w:spacing w:val="-31"/>
          <w:w w:val="150"/>
          <w:sz w:val="16"/>
        </w:rPr>
        <w:t> </w:t>
      </w:r>
      <w:r>
        <w:rPr>
          <w:rFonts w:ascii="Arial"/>
          <w:color w:val="979797"/>
          <w:w w:val="150"/>
          <w:sz w:val="16"/>
        </w:rPr>
        <w:t>-</w:t>
      </w:r>
      <w:r>
        <w:rPr>
          <w:rFonts w:ascii="Arial"/>
          <w:color w:val="979797"/>
          <w:spacing w:val="-51"/>
          <w:w w:val="150"/>
          <w:sz w:val="16"/>
        </w:rPr>
        <w:t> </w:t>
      </w:r>
      <w:r>
        <w:rPr>
          <w:rFonts w:ascii="Arial"/>
          <w:color w:val="979797"/>
          <w:w w:val="150"/>
          <w:sz w:val="16"/>
        </w:rPr>
        <w:t>-</w:t>
      </w:r>
      <w:r>
        <w:rPr>
          <w:rFonts w:ascii="Arial"/>
          <w:color w:val="979797"/>
          <w:spacing w:val="-52"/>
          <w:w w:val="150"/>
          <w:sz w:val="16"/>
        </w:rPr>
        <w:t> </w:t>
      </w:r>
      <w:r>
        <w:rPr>
          <w:rFonts w:ascii="Arial"/>
          <w:color w:val="979797"/>
          <w:w w:val="150"/>
          <w:sz w:val="16"/>
        </w:rPr>
        <w:t>-</w:t>
      </w:r>
      <w:r>
        <w:rPr>
          <w:rFonts w:ascii="Arial"/>
          <w:color w:val="979797"/>
          <w:spacing w:val="-31"/>
          <w:w w:val="150"/>
          <w:sz w:val="16"/>
        </w:rPr>
        <w:t> </w:t>
      </w:r>
      <w:r>
        <w:rPr>
          <w:rFonts w:ascii="Arial"/>
          <w:color w:val="979797"/>
          <w:w w:val="150"/>
          <w:sz w:val="16"/>
        </w:rPr>
        <w:t>-</w:t>
      </w:r>
      <w:r>
        <w:rPr>
          <w:rFonts w:ascii="Arial"/>
          <w:color w:val="979797"/>
          <w:spacing w:val="-32"/>
          <w:w w:val="150"/>
          <w:sz w:val="16"/>
        </w:rPr>
        <w:t> </w:t>
      </w:r>
      <w:r>
        <w:rPr>
          <w:rFonts w:ascii="Arial"/>
          <w:color w:val="979797"/>
          <w:w w:val="215"/>
          <w:position w:val="7"/>
          <w:sz w:val="10"/>
        </w:rPr>
        <w:t>-</w:t>
      </w:r>
      <w:r>
        <w:rPr>
          <w:rFonts w:ascii="Arial"/>
          <w:color w:val="979797"/>
          <w:spacing w:val="-25"/>
          <w:w w:val="215"/>
          <w:position w:val="7"/>
          <w:sz w:val="10"/>
        </w:rPr>
        <w:t> </w:t>
      </w:r>
      <w:r>
        <w:rPr>
          <w:rFonts w:ascii="Arial"/>
          <w:color w:val="979797"/>
          <w:w w:val="215"/>
          <w:position w:val="7"/>
          <w:sz w:val="10"/>
        </w:rPr>
        <w:t>-</w:t>
      </w:r>
      <w:r>
        <w:rPr>
          <w:rFonts w:ascii="Arial"/>
          <w:color w:val="979797"/>
          <w:spacing w:val="-25"/>
          <w:w w:val="215"/>
          <w:position w:val="7"/>
          <w:sz w:val="10"/>
        </w:rPr>
        <w:t> </w:t>
      </w:r>
      <w:r>
        <w:rPr>
          <w:rFonts w:ascii="Arial"/>
          <w:color w:val="979797"/>
          <w:w w:val="215"/>
          <w:position w:val="7"/>
          <w:sz w:val="10"/>
        </w:rPr>
        <w:t>-</w:t>
      </w:r>
      <w:r>
        <w:rPr>
          <w:rFonts w:ascii="Arial"/>
          <w:color w:val="979797"/>
          <w:spacing w:val="-26"/>
          <w:w w:val="215"/>
          <w:position w:val="7"/>
          <w:sz w:val="10"/>
        </w:rPr>
        <w:t> </w:t>
      </w:r>
      <w:r>
        <w:rPr>
          <w:rFonts w:ascii="Arial"/>
          <w:color w:val="979797"/>
          <w:w w:val="215"/>
          <w:position w:val="7"/>
          <w:sz w:val="10"/>
        </w:rPr>
        <w:t>-</w:t>
      </w:r>
      <w:r>
        <w:rPr>
          <w:rFonts w:ascii="Arial"/>
          <w:sz w:val="10"/>
        </w:rPr>
      </w:r>
    </w:p>
    <w:p>
      <w:pPr>
        <w:tabs>
          <w:tab w:pos="4172" w:val="left" w:leader="none"/>
          <w:tab w:pos="4624" w:val="left" w:leader="none"/>
        </w:tabs>
        <w:spacing w:line="600" w:lineRule="atLeast" w:before="0"/>
        <w:ind w:left="10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50"/>
        </w:rPr>
        <w:br w:type="column"/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9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spacing w:val="18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7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9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spacing w:val="2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0"/>
          <w:w w:val="150"/>
          <w:position w:val="7"/>
          <w:sz w:val="10"/>
          <w:szCs w:val="10"/>
        </w:rPr>
        <w:t>-</w:t>
      </w:r>
      <w:r>
        <w:rPr>
          <w:rFonts w:ascii="Arial" w:hAnsi="Arial" w:cs="Arial" w:eastAsia="Arial"/>
          <w:color w:val="979797"/>
          <w:spacing w:val="-54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w w:val="150"/>
          <w:position w:val="7"/>
          <w:sz w:val="10"/>
          <w:szCs w:val="10"/>
        </w:rPr>
        <w:t>..</w:t>
      </w:r>
      <w:r>
        <w:rPr>
          <w:rFonts w:ascii="Arial" w:hAnsi="Arial" w:cs="Arial" w:eastAsia="Arial"/>
          <w:color w:val="979797"/>
          <w:spacing w:val="-30"/>
          <w:w w:val="150"/>
          <w:position w:val="7"/>
          <w:sz w:val="10"/>
          <w:szCs w:val="10"/>
        </w:rPr>
        <w:t>.</w:t>
      </w:r>
      <w:r>
        <w:rPr>
          <w:rFonts w:ascii="Arial" w:hAnsi="Arial" w:cs="Arial" w:eastAsia="Arial"/>
          <w:color w:val="979797"/>
          <w:spacing w:val="-50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w w:val="150"/>
          <w:position w:val="7"/>
          <w:sz w:val="10"/>
          <w:szCs w:val="10"/>
        </w:rPr>
        <w:t>.</w:t>
      </w:r>
      <w:r>
        <w:rPr>
          <w:rFonts w:ascii="Arial" w:hAnsi="Arial" w:cs="Arial" w:eastAsia="Arial"/>
          <w:color w:val="979797"/>
          <w:spacing w:val="-8"/>
          <w:w w:val="150"/>
          <w:position w:val="7"/>
          <w:sz w:val="10"/>
          <w:szCs w:val="10"/>
        </w:rPr>
        <w:t>.</w:t>
      </w:r>
      <w:r>
        <w:rPr>
          <w:rFonts w:ascii="Arial" w:hAnsi="Arial" w:cs="Arial" w:eastAsia="Arial"/>
          <w:color w:val="979797"/>
          <w:spacing w:val="-57"/>
          <w:w w:val="150"/>
          <w:position w:val="7"/>
          <w:sz w:val="10"/>
          <w:szCs w:val="10"/>
        </w:rPr>
        <w:t>.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9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2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9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3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47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  <w:tab/>
        <w:t>-</w:t>
      </w:r>
      <w:r>
        <w:rPr>
          <w:rFonts w:ascii="Arial" w:hAnsi="Arial" w:cs="Arial" w:eastAsia="Arial"/>
          <w:color w:val="979797"/>
          <w:spacing w:val="-43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50"/>
          <w:sz w:val="16"/>
          <w:szCs w:val="16"/>
        </w:rPr>
        <w:t>-</w:t>
        <w:tab/>
        <w:t>-</w:t>
      </w:r>
      <w:r>
        <w:rPr>
          <w:rFonts w:ascii="Arial" w:hAnsi="Arial" w:cs="Arial" w:eastAsia="Arial"/>
          <w:color w:val="979797"/>
          <w:spacing w:val="-34"/>
          <w:w w:val="150"/>
          <w:sz w:val="16"/>
          <w:szCs w:val="16"/>
        </w:rPr>
        <w:t> </w:t>
      </w:r>
      <w:r>
        <w:rPr>
          <w:rFonts w:ascii="Arial" w:hAnsi="Arial" w:cs="Arial" w:eastAsia="Arial"/>
          <w:color w:val="979797"/>
          <w:w w:val="190"/>
          <w:sz w:val="16"/>
          <w:szCs w:val="16"/>
        </w:rPr>
        <w:t>-</w:t>
      </w:r>
      <w:r>
        <w:rPr>
          <w:rFonts w:ascii="Arial" w:hAnsi="Arial" w:cs="Arial" w:eastAsia="Arial"/>
          <w:color w:val="979797"/>
          <w:spacing w:val="-5"/>
          <w:w w:val="190"/>
          <w:sz w:val="16"/>
          <w:szCs w:val="16"/>
        </w:rPr>
        <w:t>·</w:t>
      </w:r>
      <w:r>
        <w:rPr>
          <w:rFonts w:ascii="Arial" w:hAnsi="Arial" w:cs="Arial" w:eastAsia="Arial"/>
          <w:color w:val="979797"/>
          <w:w w:val="190"/>
          <w:sz w:val="16"/>
          <w:szCs w:val="16"/>
        </w:rPr>
        <w:t>·</w:t>
      </w:r>
      <w:r>
        <w:rPr>
          <w:rFonts w:ascii="Arial" w:hAnsi="Arial" w:cs="Arial" w:eastAsia="Arial"/>
          <w:color w:val="979797"/>
          <w:spacing w:val="-9"/>
          <w:w w:val="190"/>
          <w:sz w:val="16"/>
          <w:szCs w:val="16"/>
        </w:rPr>
        <w:t> </w:t>
      </w:r>
      <w:r>
        <w:rPr>
          <w:rFonts w:ascii="Arial" w:hAnsi="Arial" w:cs="Arial" w:eastAsia="Arial"/>
          <w:color w:val="979797"/>
          <w:spacing w:val="-50"/>
          <w:w w:val="490"/>
          <w:position w:val="7"/>
          <w:sz w:val="10"/>
          <w:szCs w:val="10"/>
        </w:rPr>
        <w:t>'</w:t>
      </w:r>
      <w:r>
        <w:rPr>
          <w:rFonts w:ascii="Arial" w:hAnsi="Arial" w:cs="Arial" w:eastAsia="Arial"/>
          <w:color w:val="979797"/>
          <w:w w:val="490"/>
          <w:position w:val="7"/>
          <w:sz w:val="10"/>
          <w:szCs w:val="10"/>
        </w:rPr>
        <w:t>·</w:t>
      </w:r>
      <w:r>
        <w:rPr>
          <w:rFonts w:ascii="Arial" w:hAnsi="Arial" w:cs="Arial" w:eastAsia="Arial"/>
          <w:color w:val="979797"/>
          <w:spacing w:val="-9"/>
          <w:w w:val="490"/>
          <w:position w:val="7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15"/>
          <w:w w:val="190"/>
          <w:position w:val="7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w w:val="190"/>
          <w:position w:val="7"/>
          <w:sz w:val="10"/>
          <w:szCs w:val="10"/>
        </w:rPr>
        <w:t>• </w:t>
      </w:r>
      <w:r>
        <w:rPr>
          <w:rFonts w:ascii="Arial" w:hAnsi="Arial" w:cs="Arial" w:eastAsia="Arial"/>
          <w:color w:val="979797"/>
          <w:spacing w:val="28"/>
          <w:w w:val="190"/>
          <w:position w:val="7"/>
          <w:sz w:val="10"/>
          <w:szCs w:val="10"/>
        </w:rPr>
        <w:t> </w:t>
      </w:r>
      <w:r>
        <w:rPr>
          <w:rFonts w:ascii="Arial" w:hAnsi="Arial" w:cs="Arial" w:eastAsia="Arial"/>
          <w:color w:val="FD0000"/>
          <w:w w:val="150"/>
          <w:sz w:val="16"/>
          <w:szCs w:val="16"/>
        </w:rPr>
        <w:t>-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after="0" w:line="600" w:lineRule="atLeas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31660" w:h="22370" w:orient="landscape"/>
          <w:pgMar w:top="480" w:bottom="280" w:left="180" w:right="300"/>
          <w:cols w:num="8" w:equalWidth="0">
            <w:col w:w="2252" w:space="40"/>
            <w:col w:w="1779" w:space="1806"/>
            <w:col w:w="2574" w:space="40"/>
            <w:col w:w="2001" w:space="40"/>
            <w:col w:w="736" w:space="40"/>
            <w:col w:w="4891" w:space="40"/>
            <w:col w:w="1363" w:space="40"/>
            <w:col w:w="13538"/>
          </w:cols>
        </w:sectPr>
      </w:pPr>
    </w:p>
    <w:p>
      <w:pPr>
        <w:tabs>
          <w:tab w:pos="1381" w:val="left" w:leader="none"/>
          <w:tab w:pos="2955" w:val="left" w:leader="none"/>
          <w:tab w:pos="3759" w:val="left" w:leader="none"/>
        </w:tabs>
        <w:spacing w:line="549" w:lineRule="atLeast" w:before="0"/>
        <w:ind w:left="686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w w:val="580"/>
          <w:position w:val="1"/>
          <w:sz w:val="6"/>
          <w:szCs w:val="6"/>
        </w:rPr>
        <w:t>/</w:t>
        <w:tab/>
      </w:r>
      <w:r>
        <w:rPr>
          <w:rFonts w:ascii="Times New Roman" w:hAnsi="Times New Roman" w:cs="Times New Roman" w:eastAsia="Times New Roman"/>
          <w:color w:val="979797"/>
          <w:w w:val="110"/>
          <w:sz w:val="8"/>
          <w:szCs w:val="8"/>
        </w:rPr>
        <w:t>I</w:t>
        <w:tab/>
      </w:r>
      <w:r>
        <w:rPr>
          <w:rFonts w:ascii="Times New Roman" w:hAnsi="Times New Roman" w:cs="Times New Roman" w:eastAsia="Times New Roman"/>
          <w:color w:val="979797"/>
          <w:w w:val="60"/>
          <w:sz w:val="8"/>
          <w:szCs w:val="8"/>
        </w:rPr>
        <w:t>I     </w:t>
      </w:r>
      <w:r>
        <w:rPr>
          <w:rFonts w:ascii="Times New Roman" w:hAnsi="Times New Roman" w:cs="Times New Roman" w:eastAsia="Times New Roman"/>
          <w:color w:val="979797"/>
          <w:spacing w:val="4"/>
          <w:w w:val="6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sz w:val="8"/>
          <w:szCs w:val="8"/>
        </w:rPr>
        <w:t>\</w:t>
        <w:tab/>
      </w:r>
      <w:r>
        <w:rPr>
          <w:rFonts w:ascii="Times New Roman" w:hAnsi="Times New Roman" w:cs="Times New Roman" w:eastAsia="Times New Roman"/>
          <w:i/>
          <w:color w:val="979797"/>
          <w:w w:val="95"/>
          <w:sz w:val="30"/>
          <w:szCs w:val="30"/>
        </w:rPr>
        <w:t>r</w:t>
      </w:r>
      <w:r>
        <w:rPr>
          <w:rFonts w:ascii="Times New Roman" w:hAnsi="Times New Roman" w:cs="Times New Roman" w:eastAsia="Times New Roman"/>
          <w:i/>
          <w:color w:val="979797"/>
          <w:spacing w:val="-8"/>
          <w:w w:val="9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B5B5B5"/>
          <w:w w:val="6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1827" w:val="left" w:leader="none"/>
          <w:tab w:pos="3007" w:val="left" w:leader="none"/>
          <w:tab w:pos="4332" w:val="left" w:leader="none"/>
          <w:tab w:pos="5913" w:val="left" w:leader="none"/>
          <w:tab w:pos="7047" w:val="left" w:leader="none"/>
          <w:tab w:pos="7711" w:val="left" w:leader="none"/>
          <w:tab w:pos="8756" w:val="left" w:leader="none"/>
          <w:tab w:pos="9546" w:val="left" w:leader="none"/>
          <w:tab w:pos="10471" w:val="left" w:leader="none"/>
          <w:tab w:pos="11038" w:val="left" w:leader="none"/>
          <w:tab w:pos="12000" w:val="left" w:leader="none"/>
          <w:tab w:pos="12574" w:val="left" w:leader="none"/>
          <w:tab w:pos="13224" w:val="left" w:leader="none"/>
          <w:tab w:pos="13594" w:val="left" w:leader="none"/>
          <w:tab w:pos="14238" w:val="left" w:leader="none"/>
          <w:tab w:pos="15870" w:val="left" w:leader="none"/>
          <w:tab w:pos="16437" w:val="left" w:leader="none"/>
        </w:tabs>
        <w:spacing w:line="549" w:lineRule="atLeast" w:before="0"/>
        <w:ind w:left="686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>
          <w:w w:val="27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385"/>
          <w:w w:val="275"/>
          <w:sz w:val="7"/>
          <w:szCs w:val="7"/>
        </w:rPr>
        <w:t>·</w:t>
      </w:r>
      <w:r>
        <w:rPr>
          <w:rFonts w:ascii="Times New Roman" w:hAnsi="Times New Roman" w:cs="Times New Roman" w:eastAsia="Times New Roman"/>
          <w:spacing w:val="-8"/>
          <w:w w:val="275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3F00FD"/>
          <w:w w:val="275"/>
          <w:sz w:val="7"/>
          <w:szCs w:val="7"/>
        </w:rPr>
        <w:t>·</w:t>
        <w:tab/>
      </w:r>
      <w:r>
        <w:rPr>
          <w:rFonts w:ascii="Times New Roman" w:hAnsi="Times New Roman" w:cs="Times New Roman" w:eastAsia="Times New Roman"/>
          <w:color w:val="979797"/>
          <w:w w:val="90"/>
          <w:sz w:val="7"/>
          <w:szCs w:val="7"/>
        </w:rPr>
        <w:t>'   </w:t>
      </w:r>
      <w:r>
        <w:rPr>
          <w:rFonts w:ascii="Times New Roman" w:hAnsi="Times New Roman" w:cs="Times New Roman" w:eastAsia="Times New Roman"/>
          <w:color w:val="979797"/>
          <w:spacing w:val="13"/>
          <w:w w:val="9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570"/>
          <w:sz w:val="7"/>
          <w:szCs w:val="7"/>
        </w:rPr>
        <w:t>.</w:t>
        <w:tab/>
      </w:r>
      <w:r>
        <w:rPr>
          <w:rFonts w:ascii="Times New Roman" w:hAnsi="Times New Roman" w:cs="Times New Roman" w:eastAsia="Times New Roman"/>
          <w:color w:val="979797"/>
          <w:w w:val="165"/>
          <w:sz w:val="7"/>
          <w:szCs w:val="7"/>
        </w:rPr>
        <w:t>0</w:t>
        <w:tab/>
      </w:r>
      <w:r>
        <w:rPr>
          <w:rFonts w:ascii="Times New Roman" w:hAnsi="Times New Roman" w:cs="Times New Roman" w:eastAsia="Times New Roman"/>
          <w:color w:val="979797"/>
          <w:w w:val="400"/>
          <w:sz w:val="7"/>
          <w:szCs w:val="7"/>
        </w:rPr>
        <w:t>--</w:t>
      </w:r>
      <w:r>
        <w:rPr>
          <w:rFonts w:ascii="Times New Roman" w:hAnsi="Times New Roman" w:cs="Times New Roman" w:eastAsia="Times New Roman"/>
          <w:color w:val="979797"/>
          <w:spacing w:val="-41"/>
          <w:w w:val="40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spacing w:val="-28"/>
          <w:w w:val="35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 </w:t>
      </w:r>
      <w:r>
        <w:rPr>
          <w:rFonts w:ascii="Times New Roman" w:hAnsi="Times New Roman" w:cs="Times New Roman" w:eastAsia="Times New Roman"/>
          <w:color w:val="979797"/>
          <w:spacing w:val="25"/>
          <w:w w:val="35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spacing w:val="-28"/>
          <w:w w:val="35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spacing w:val="-28"/>
          <w:w w:val="35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spacing w:val="-36"/>
          <w:w w:val="35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</w:t>
        <w:tab/>
      </w:r>
      <w:r>
        <w:rPr>
          <w:rFonts w:ascii="Times New Roman" w:hAnsi="Times New Roman" w:cs="Times New Roman" w:eastAsia="Times New Roman"/>
          <w:color w:val="979797"/>
          <w:w w:val="31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spacing w:val="-18"/>
          <w:w w:val="31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</w:t>
      </w:r>
      <w:r>
        <w:rPr>
          <w:rFonts w:ascii="Times New Roman" w:hAnsi="Times New Roman" w:cs="Times New Roman" w:eastAsia="Times New Roman"/>
          <w:color w:val="979797"/>
          <w:spacing w:val="-27"/>
          <w:w w:val="35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-</w:t>
        <w:tab/>
      </w:r>
      <w:r>
        <w:rPr>
          <w:rFonts w:ascii="Times New Roman" w:hAnsi="Times New Roman" w:cs="Times New Roman" w:eastAsia="Times New Roman"/>
          <w:color w:val="979797"/>
          <w:spacing w:val="-17"/>
          <w:w w:val="200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979797"/>
          <w:w w:val="200"/>
          <w:sz w:val="7"/>
          <w:szCs w:val="7"/>
        </w:rPr>
        <w:t>0</w:t>
        <w:tab/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310"/>
          <w:sz w:val="7"/>
          <w:szCs w:val="7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435"/>
          <w:sz w:val="7"/>
          <w:szCs w:val="7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400"/>
          <w:sz w:val="7"/>
          <w:szCs w:val="7"/>
        </w:rPr>
        <w:t>,,</w:t>
        <w:tab/>
      </w:r>
      <w:r>
        <w:rPr>
          <w:rFonts w:ascii="Arial" w:hAnsi="Arial" w:cs="Arial" w:eastAsia="Arial"/>
          <w:color w:val="979797"/>
          <w:w w:val="115"/>
          <w:sz w:val="17"/>
          <w:szCs w:val="17"/>
        </w:rPr>
        <w:t>°'' </w:t>
      </w:r>
      <w:r>
        <w:rPr>
          <w:rFonts w:ascii="Arial" w:hAnsi="Arial" w:cs="Arial" w:eastAsia="Arial"/>
          <w:color w:val="979797"/>
          <w:spacing w:val="20"/>
          <w:w w:val="115"/>
          <w:sz w:val="17"/>
          <w:szCs w:val="17"/>
        </w:rPr>
        <w:t> </w:t>
      </w:r>
      <w:r>
        <w:rPr>
          <w:rFonts w:ascii="Arial" w:hAnsi="Arial" w:cs="Arial" w:eastAsia="Arial"/>
          <w:color w:val="979797"/>
          <w:w w:val="180"/>
          <w:sz w:val="17"/>
          <w:szCs w:val="17"/>
        </w:rPr>
        <w:t>..</w:t>
        <w:tab/>
      </w:r>
      <w:r>
        <w:rPr>
          <w:rFonts w:ascii="Arial" w:hAnsi="Arial" w:cs="Arial" w:eastAsia="Arial"/>
          <w:color w:val="979797"/>
          <w:w w:val="265"/>
          <w:sz w:val="17"/>
          <w:szCs w:val="17"/>
        </w:rPr>
        <w:t>"</w:t>
      </w:r>
      <w:r>
        <w:rPr>
          <w:rFonts w:ascii="Arial" w:hAnsi="Arial" w:cs="Arial" w:eastAsia="Arial"/>
          <w:color w:val="979797"/>
          <w:spacing w:val="-103"/>
          <w:w w:val="265"/>
          <w:sz w:val="17"/>
          <w:szCs w:val="17"/>
        </w:rPr>
        <w:t> </w:t>
      </w:r>
      <w:r>
        <w:rPr>
          <w:rFonts w:ascii="Arial" w:hAnsi="Arial" w:cs="Arial" w:eastAsia="Arial"/>
          <w:color w:val="979797"/>
          <w:w w:val="90"/>
          <w:sz w:val="17"/>
          <w:szCs w:val="17"/>
        </w:rPr>
        <w:t>°</w:t>
      </w:r>
      <w:r>
        <w:rPr>
          <w:rFonts w:ascii="Arial" w:hAnsi="Arial" w:cs="Arial" w:eastAsia="Arial"/>
          <w:color w:val="979797"/>
          <w:spacing w:val="-9"/>
          <w:w w:val="90"/>
          <w:sz w:val="17"/>
          <w:szCs w:val="17"/>
        </w:rPr>
        <w:t>'</w:t>
      </w:r>
      <w:r>
        <w:rPr>
          <w:rFonts w:ascii="Arial" w:hAnsi="Arial" w:cs="Arial" w:eastAsia="Arial"/>
          <w:color w:val="979797"/>
          <w:w w:val="90"/>
          <w:sz w:val="17"/>
          <w:szCs w:val="17"/>
        </w:rPr>
        <w:t>·'</w:t>
        <w:tab/>
      </w:r>
      <w:r>
        <w:rPr>
          <w:rFonts w:ascii="Arial" w:hAnsi="Arial" w:cs="Arial" w:eastAsia="Arial"/>
          <w:color w:val="979797"/>
          <w:w w:val="180"/>
          <w:sz w:val="17"/>
          <w:szCs w:val="17"/>
        </w:rPr>
        <w:t>.</w:t>
      </w:r>
      <w:r>
        <w:rPr>
          <w:rFonts w:ascii="Arial" w:hAnsi="Arial" w:cs="Arial" w:eastAsia="Arial"/>
          <w:color w:val="979797"/>
          <w:spacing w:val="-41"/>
          <w:w w:val="180"/>
          <w:sz w:val="17"/>
          <w:szCs w:val="17"/>
        </w:rPr>
        <w:t>.</w:t>
      </w:r>
      <w:r>
        <w:rPr>
          <w:rFonts w:ascii="Arial" w:hAnsi="Arial" w:cs="Arial" w:eastAsia="Arial"/>
          <w:color w:val="979797"/>
          <w:w w:val="180"/>
          <w:sz w:val="17"/>
          <w:szCs w:val="17"/>
        </w:rPr>
        <w:t>.</w:t>
      </w:r>
      <w:r>
        <w:rPr>
          <w:rFonts w:ascii="Arial" w:hAnsi="Arial" w:cs="Arial" w:eastAsia="Arial"/>
          <w:color w:val="979797"/>
          <w:spacing w:val="-49"/>
          <w:w w:val="180"/>
          <w:sz w:val="17"/>
          <w:szCs w:val="17"/>
        </w:rPr>
        <w:t> </w:t>
      </w:r>
      <w:r>
        <w:rPr>
          <w:rFonts w:ascii="Arial" w:hAnsi="Arial" w:cs="Arial" w:eastAsia="Arial"/>
          <w:color w:val="979797"/>
          <w:w w:val="180"/>
          <w:sz w:val="17"/>
          <w:szCs w:val="17"/>
        </w:rPr>
        <w:t>..</w:t>
        <w:tab/>
      </w:r>
      <w:r>
        <w:rPr>
          <w:rFonts w:ascii="Arial" w:hAnsi="Arial" w:cs="Arial" w:eastAsia="Arial"/>
          <w:color w:val="979797"/>
          <w:w w:val="200"/>
          <w:sz w:val="17"/>
          <w:szCs w:val="17"/>
        </w:rPr>
        <w:t>-</w:t>
        <w:tab/>
      </w:r>
      <w:r>
        <w:rPr>
          <w:rFonts w:ascii="Arial" w:hAnsi="Arial" w:cs="Arial" w:eastAsia="Arial"/>
          <w:color w:val="979797"/>
          <w:w w:val="145"/>
          <w:sz w:val="17"/>
          <w:szCs w:val="17"/>
        </w:rPr>
        <w:t>,,</w:t>
      </w:r>
      <w:r>
        <w:rPr>
          <w:rFonts w:ascii="Arial" w:hAnsi="Arial" w:cs="Arial" w:eastAsia="Arial"/>
          <w:color w:val="979797"/>
          <w:spacing w:val="-22"/>
          <w:w w:val="145"/>
          <w:sz w:val="17"/>
          <w:szCs w:val="17"/>
        </w:rPr>
        <w:t> </w:t>
      </w:r>
      <w:r>
        <w:rPr>
          <w:rFonts w:ascii="Arial" w:hAnsi="Arial" w:cs="Arial" w:eastAsia="Arial"/>
          <w:color w:val="979797"/>
          <w:w w:val="90"/>
          <w:sz w:val="17"/>
          <w:szCs w:val="17"/>
        </w:rPr>
        <w:t>•"'-"</w:t>
        <w:tab/>
      </w:r>
      <w:r>
        <w:rPr>
          <w:rFonts w:ascii="Arial" w:hAnsi="Arial" w:cs="Arial" w:eastAsia="Arial"/>
          <w:color w:val="979797"/>
          <w:w w:val="130"/>
          <w:sz w:val="6"/>
          <w:szCs w:val="6"/>
        </w:rPr>
        <w:t>gGi.3</w:t>
        <w:tab/>
      </w:r>
      <w:r>
        <w:rPr>
          <w:rFonts w:ascii="Times New Roman" w:hAnsi="Times New Roman" w:cs="Times New Roman" w:eastAsia="Times New Roman"/>
          <w:color w:val="979797"/>
          <w:w w:val="90"/>
          <w:sz w:val="7"/>
          <w:szCs w:val="7"/>
        </w:rPr>
        <w:t>Gt.O  </w:t>
      </w:r>
      <w:r>
        <w:rPr>
          <w:rFonts w:ascii="Times New Roman" w:hAnsi="Times New Roman" w:cs="Times New Roman" w:eastAsia="Times New Roman"/>
          <w:color w:val="979797"/>
          <w:spacing w:val="9"/>
          <w:w w:val="9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979797"/>
          <w:w w:val="220"/>
          <w:sz w:val="7"/>
          <w:szCs w:val="7"/>
        </w:rPr>
        <w:t>0</w:t>
        <w:tab/>
      </w:r>
      <w:r>
        <w:rPr>
          <w:rFonts w:ascii="Times New Roman" w:hAnsi="Times New Roman" w:cs="Times New Roman" w:eastAsia="Times New Roman"/>
          <w:color w:val="979797"/>
          <w:w w:val="350"/>
          <w:sz w:val="7"/>
          <w:szCs w:val="7"/>
        </w:rPr>
        <w:t>•</w: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549" w:lineRule="atLeast" w:before="0"/>
        <w:ind w:left="686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/>
          <w:sz w:val="25"/>
        </w:rPr>
        <w:t>JODRELL  BANK</w:t>
      </w:r>
      <w:r>
        <w:rPr>
          <w:rFonts w:ascii="Arial"/>
          <w:sz w:val="25"/>
        </w:rPr>
      </w:r>
    </w:p>
    <w:p>
      <w:pPr>
        <w:spacing w:after="0" w:line="549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3998" w:space="2873"/>
            <w:col w:w="16528" w:space="4156"/>
            <w:col w:w="3625"/>
          </w:cols>
        </w:sectPr>
      </w:pPr>
    </w:p>
    <w:p>
      <w:pPr>
        <w:spacing w:line="368" w:lineRule="atLeast" w:before="0"/>
        <w:ind w:left="227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979797"/>
          <w:spacing w:val="-28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27"/>
          <w:w w:val="90"/>
          <w:sz w:val="30"/>
          <w:szCs w:val="30"/>
        </w:rPr>
        <w:t>•</w:t>
      </w:r>
      <w:r>
        <w:rPr>
          <w:rFonts w:ascii="Arial" w:hAnsi="Arial" w:cs="Arial" w:eastAsia="Arial"/>
          <w:color w:val="979797"/>
          <w:spacing w:val="-164"/>
          <w:w w:val="90"/>
          <w:position w:val="2"/>
          <w:sz w:val="28"/>
          <w:szCs w:val="28"/>
        </w:rPr>
        <w:t>,</w:t>
      </w:r>
      <w:r>
        <w:rPr>
          <w:rFonts w:ascii="Times New Roman" w:hAnsi="Times New Roman" w:cs="Times New Roman" w:eastAsia="Times New Roman"/>
          <w:color w:val="979797"/>
          <w:w w:val="9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916" w:val="left" w:leader="none"/>
          <w:tab w:pos="2120" w:val="left" w:leader="none"/>
          <w:tab w:pos="2802" w:val="left" w:leader="none"/>
          <w:tab w:pos="3217" w:val="left" w:leader="none"/>
        </w:tabs>
        <w:spacing w:line="247" w:lineRule="atLeast" w:before="0"/>
        <w:ind w:left="27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30"/>
        </w:rPr>
        <w:br w:type="column"/>
      </w:r>
      <w:r>
        <w:rPr>
          <w:rFonts w:ascii="Arial"/>
          <w:i/>
          <w:color w:val="979797"/>
          <w:w w:val="130"/>
          <w:sz w:val="8"/>
        </w:rPr>
        <w:t>I</w:t>
        <w:tab/>
      </w:r>
      <w:r>
        <w:rPr>
          <w:rFonts w:ascii="Arial"/>
          <w:i/>
          <w:color w:val="979797"/>
          <w:sz w:val="14"/>
        </w:rPr>
        <w:t>'t</w:t>
        <w:tab/>
      </w:r>
      <w:r>
        <w:rPr>
          <w:rFonts w:ascii="Times New Roman"/>
          <w:color w:val="979797"/>
          <w:w w:val="50"/>
          <w:sz w:val="14"/>
        </w:rPr>
        <w:t>&lt;-</w:t>
        <w:tab/>
      </w:r>
      <w:r>
        <w:rPr>
          <w:rFonts w:ascii="Times New Roman"/>
          <w:w w:val="85"/>
          <w:sz w:val="14"/>
        </w:rPr>
        <w:t>.-,</w:t>
        <w:tab/>
      </w:r>
      <w:r>
        <w:rPr>
          <w:rFonts w:ascii="Times New Roman"/>
          <w:color w:val="979797"/>
          <w:w w:val="65"/>
          <w:sz w:val="14"/>
        </w:rPr>
        <w:t>&lt;-f&gt;</w:t>
      </w:r>
      <w:r>
        <w:rPr>
          <w:rFonts w:ascii="Times New Roman"/>
          <w:sz w:val="1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464" w:val="left" w:leader="none"/>
          <w:tab w:pos="2751" w:val="left" w:leader="none"/>
        </w:tabs>
        <w:spacing w:line="330" w:lineRule="atLeast" w:before="0"/>
        <w:ind w:left="22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979797"/>
          <w:w w:val="20"/>
          <w:sz w:val="24"/>
          <w:szCs w:val="24"/>
        </w:rPr>
        <w:t>'</w:t>
        <w:tab/>
      </w:r>
      <w:r>
        <w:rPr>
          <w:rFonts w:ascii="Arial" w:hAnsi="Arial" w:cs="Arial" w:eastAsia="Arial"/>
          <w:i/>
          <w:color w:val="979797"/>
          <w:sz w:val="24"/>
          <w:szCs w:val="24"/>
        </w:rPr>
        <w:t>/</w:t>
      </w:r>
      <w:r>
        <w:rPr>
          <w:rFonts w:ascii="Arial" w:hAnsi="Arial" w:cs="Arial" w:eastAsia="Arial"/>
          <w:i/>
          <w:color w:val="979797"/>
          <w:spacing w:val="-5"/>
          <w:sz w:val="24"/>
          <w:szCs w:val="24"/>
        </w:rPr>
        <w:t> </w:t>
      </w:r>
      <w:r>
        <w:rPr>
          <w:rFonts w:ascii="Arial" w:hAnsi="Arial" w:cs="Arial" w:eastAsia="Arial"/>
          <w:i/>
          <w:color w:val="3F00FD"/>
          <w:sz w:val="24"/>
          <w:szCs w:val="24"/>
        </w:rPr>
        <w:t>/</w:t>
        <w:tab/>
      </w:r>
      <w:r>
        <w:rPr>
          <w:rFonts w:ascii="Arial" w:hAnsi="Arial" w:cs="Arial" w:eastAsia="Arial"/>
          <w:color w:val="210085"/>
          <w:sz w:val="24"/>
          <w:szCs w:val="24"/>
        </w:rPr>
        <w:t>/ </w:t>
      </w:r>
      <w:r>
        <w:rPr>
          <w:rFonts w:ascii="Arial" w:hAnsi="Arial" w:cs="Arial" w:eastAsia="Arial"/>
          <w:color w:val="210085"/>
          <w:spacing w:val="19"/>
          <w:sz w:val="24"/>
          <w:szCs w:val="24"/>
        </w:rPr>
        <w:t> </w:t>
      </w:r>
      <w:r>
        <w:rPr>
          <w:rFonts w:ascii="Arial" w:hAnsi="Arial" w:cs="Arial" w:eastAsia="Arial"/>
          <w:color w:val="3F00FD"/>
          <w:spacing w:val="-14"/>
          <w:sz w:val="24"/>
          <w:szCs w:val="24"/>
        </w:rPr>
        <w:t>'</w:t>
      </w:r>
      <w:r>
        <w:rPr>
          <w:rFonts w:ascii="Arial" w:hAnsi="Arial" w:cs="Arial" w:eastAsia="Arial"/>
          <w:spacing w:val="-75"/>
          <w:sz w:val="24"/>
          <w:szCs w:val="24"/>
        </w:rPr>
        <w:t>1</w:t>
      </w:r>
      <w:r>
        <w:rPr>
          <w:rFonts w:ascii="Arial" w:hAnsi="Arial" w:cs="Arial" w:eastAsia="Arial"/>
          <w:sz w:val="24"/>
          <w:szCs w:val="24"/>
        </w:rPr>
        <w:t>'°"</w:t>
      </w:r>
      <w:r>
        <w:rPr>
          <w:rFonts w:ascii="Arial" w:hAnsi="Arial" w:cs="Arial" w:eastAsia="Arial"/>
          <w:spacing w:val="-7"/>
          <w:sz w:val="24"/>
          <w:szCs w:val="24"/>
        </w:rPr>
        <w:t>'</w:t>
      </w:r>
      <w:r>
        <w:rPr>
          <w:rFonts w:ascii="Arial" w:hAnsi="Arial" w:cs="Arial" w:eastAsia="Arial"/>
          <w:color w:val="979797"/>
          <w:sz w:val="24"/>
          <w:szCs w:val="24"/>
        </w:rPr>
        <w:t>"</w:t>
      </w:r>
      <w:r>
        <w:rPr>
          <w:rFonts w:ascii="Arial" w:hAnsi="Arial" w:cs="Arial" w:eastAsia="Arial"/>
          <w:sz w:val="24"/>
          <w:szCs w:val="24"/>
        </w:rPr>
      </w:r>
    </w:p>
    <w:p>
      <w:pPr>
        <w:tabs>
          <w:tab w:pos="1611" w:val="left" w:leader="none"/>
          <w:tab w:pos="1872" w:val="left" w:leader="none"/>
          <w:tab w:pos="2273" w:val="left" w:leader="none"/>
          <w:tab w:pos="3293" w:val="left" w:leader="none"/>
        </w:tabs>
        <w:spacing w:line="368" w:lineRule="atLeast" w:before="0"/>
        <w:ind w:left="227" w:right="0" w:firstLine="0"/>
        <w:jc w:val="left"/>
        <w:rPr>
          <w:rFonts w:ascii="Times New Roman" w:hAnsi="Times New Roman" w:cs="Times New Roman" w:eastAsia="Times New Roman"/>
          <w:sz w:val="50"/>
          <w:szCs w:val="50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20"/>
          <w:sz w:val="65"/>
        </w:rPr>
        <w:t>..</w:t>
        <w:tab/>
      </w:r>
      <w:r>
        <w:rPr>
          <w:rFonts w:ascii="Times New Roman"/>
          <w:color w:val="979797"/>
          <w:w w:val="50"/>
          <w:sz w:val="12"/>
        </w:rPr>
        <w:t>'</w:t>
        <w:tab/>
      </w:r>
      <w:r>
        <w:rPr>
          <w:rFonts w:ascii="Times New Roman"/>
          <w:color w:val="3F00FD"/>
          <w:sz w:val="15"/>
        </w:rPr>
        <w:t>'</w:t>
        <w:tab/>
      </w:r>
      <w:r>
        <w:rPr>
          <w:rFonts w:ascii="Arial"/>
          <w:color w:val="979797"/>
          <w:spacing w:val="-46"/>
          <w:w w:val="75"/>
          <w:sz w:val="40"/>
        </w:rPr>
        <w:t>.</w:t>
      </w:r>
      <w:r>
        <w:rPr>
          <w:rFonts w:ascii="Arial"/>
          <w:color w:val="979797"/>
          <w:spacing w:val="-50"/>
          <w:w w:val="75"/>
          <w:sz w:val="40"/>
        </w:rPr>
        <w:t>.</w:t>
      </w:r>
      <w:r>
        <w:rPr>
          <w:rFonts w:ascii="Arial"/>
          <w:color w:val="979797"/>
          <w:w w:val="75"/>
          <w:sz w:val="40"/>
        </w:rPr>
        <w:t>.</w:t>
        <w:tab/>
      </w:r>
      <w:r>
        <w:rPr>
          <w:rFonts w:ascii="Times New Roman"/>
          <w:color w:val="979797"/>
          <w:w w:val="50"/>
          <w:sz w:val="50"/>
        </w:rPr>
        <w:t>..</w:t>
      </w:r>
      <w:r>
        <w:rPr>
          <w:rFonts w:ascii="Times New Roman"/>
          <w:sz w:val="50"/>
        </w:rPr>
      </w:r>
    </w:p>
    <w:p>
      <w:pPr>
        <w:tabs>
          <w:tab w:pos="1336" w:val="left" w:leader="none"/>
        </w:tabs>
        <w:spacing w:line="368" w:lineRule="atLeast" w:before="0"/>
        <w:ind w:left="227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w w:val="95"/>
        </w:rPr>
        <w:br w:type="column"/>
      </w:r>
      <w:r>
        <w:rPr>
          <w:rFonts w:ascii="Arial"/>
          <w:color w:val="979797"/>
          <w:w w:val="95"/>
          <w:sz w:val="65"/>
        </w:rPr>
        <w:t>.</w:t>
        <w:tab/>
      </w:r>
      <w:r>
        <w:rPr>
          <w:rFonts w:ascii="Times New Roman"/>
          <w:color w:val="979797"/>
          <w:spacing w:val="-8"/>
          <w:w w:val="65"/>
          <w:sz w:val="48"/>
        </w:rPr>
        <w:t>..</w:t>
      </w:r>
      <w:r>
        <w:rPr>
          <w:rFonts w:ascii="Times New Roman"/>
          <w:color w:val="979797"/>
          <w:spacing w:val="-5"/>
          <w:w w:val="65"/>
          <w:sz w:val="48"/>
        </w:rPr>
        <w:t>.</w:t>
      </w:r>
      <w:r>
        <w:rPr>
          <w:rFonts w:ascii="Times New Roman"/>
          <w:sz w:val="48"/>
        </w:rPr>
      </w:r>
    </w:p>
    <w:p>
      <w:pPr>
        <w:tabs>
          <w:tab w:pos="2803" w:val="left" w:leader="none"/>
          <w:tab w:pos="4033" w:val="left" w:leader="none"/>
          <w:tab w:pos="4721" w:val="left" w:leader="none"/>
          <w:tab w:pos="5856" w:val="left" w:leader="none"/>
        </w:tabs>
        <w:spacing w:line="368" w:lineRule="atLeast" w:before="0"/>
        <w:ind w:left="227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/>
        <w:br w:type="column"/>
      </w:r>
      <w:r>
        <w:rPr>
          <w:rFonts w:ascii="Arial"/>
          <w:color w:val="979797"/>
          <w:spacing w:val="-73"/>
          <w:sz w:val="48"/>
        </w:rPr>
        <w:t>.</w:t>
      </w:r>
      <w:r>
        <w:rPr>
          <w:rFonts w:ascii="Arial"/>
          <w:color w:val="979797"/>
          <w:sz w:val="48"/>
        </w:rPr>
        <w:t>.</w:t>
        <w:tab/>
      </w:r>
      <w:r>
        <w:rPr>
          <w:rFonts w:ascii="Arial"/>
          <w:color w:val="979797"/>
          <w:spacing w:val="-113"/>
          <w:sz w:val="53"/>
        </w:rPr>
        <w:t>.</w:t>
      </w:r>
      <w:r>
        <w:rPr>
          <w:rFonts w:ascii="Arial"/>
          <w:color w:val="979797"/>
          <w:sz w:val="53"/>
        </w:rPr>
        <w:t>.</w:t>
        <w:tab/>
      </w:r>
      <w:r>
        <w:rPr>
          <w:rFonts w:ascii="Arial"/>
          <w:color w:val="979797"/>
          <w:sz w:val="44"/>
        </w:rPr>
        <w:t>"</w:t>
        <w:tab/>
      </w:r>
      <w:r>
        <w:rPr>
          <w:rFonts w:ascii="Times New Roman"/>
          <w:color w:val="979797"/>
          <w:sz w:val="51"/>
        </w:rPr>
        <w:t>.</w:t>
        <w:tab/>
        <w:t>.</w:t>
      </w:r>
      <w:r>
        <w:rPr>
          <w:rFonts w:ascii="Times New Roman"/>
          <w:color w:val="979797"/>
          <w:spacing w:val="-34"/>
          <w:sz w:val="51"/>
        </w:rPr>
        <w:t> </w:t>
      </w:r>
      <w:r>
        <w:rPr>
          <w:rFonts w:ascii="Arial"/>
          <w:color w:val="979797"/>
          <w:w w:val="80"/>
          <w:sz w:val="45"/>
        </w:rPr>
        <w:t>..</w:t>
      </w:r>
      <w:r>
        <w:rPr>
          <w:rFonts w:ascii="Arial"/>
          <w:sz w:val="45"/>
        </w:rPr>
      </w:r>
    </w:p>
    <w:p>
      <w:pPr>
        <w:spacing w:line="368" w:lineRule="atLeast" w:before="0"/>
        <w:ind w:left="22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Tllla:</w:t>
      </w:r>
      <w:r>
        <w:rPr>
          <w:rFonts w:ascii="Arial"/>
          <w:sz w:val="11"/>
        </w:rPr>
      </w:r>
    </w:p>
    <w:p>
      <w:pPr>
        <w:spacing w:after="0" w:line="368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589" w:space="463"/>
            <w:col w:w="3418" w:space="2045"/>
            <w:col w:w="3423" w:space="1122"/>
            <w:col w:w="1555" w:space="1141"/>
            <w:col w:w="6281" w:space="7168"/>
            <w:col w:w="3975"/>
          </w:cols>
        </w:sectPr>
      </w:pPr>
    </w:p>
    <w:p>
      <w:pPr>
        <w:spacing w:line="551" w:lineRule="atLeast" w:before="0"/>
        <w:ind w:left="33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color w:val="979797"/>
          <w:sz w:val="14"/>
          <w:szCs w:val="14"/>
        </w:rPr>
        <w:t>&lt;</w:t>
      </w:r>
      <w:r>
        <w:rPr>
          <w:rFonts w:ascii="Times New Roman" w:hAnsi="Times New Roman" w:cs="Times New Roman" w:eastAsia="Times New Roman"/>
          <w:color w:val="979797"/>
          <w:spacing w:val="-11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79797"/>
          <w:spacing w:val="-64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color w:val="979797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color w:val="979797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spacing w:val="-20"/>
          <w:sz w:val="14"/>
          <w:szCs w:val="14"/>
        </w:rPr>
        <w:t>/</w:t>
      </w:r>
      <w:r>
        <w:rPr>
          <w:rFonts w:ascii="Arial" w:hAnsi="Arial" w:cs="Arial" w:eastAsia="Arial"/>
          <w:color w:val="979797"/>
          <w:position w:val="4"/>
          <w:sz w:val="16"/>
          <w:szCs w:val="16"/>
        </w:rPr>
        <w:t>"</w:t>
      </w:r>
      <w:r>
        <w:rPr>
          <w:rFonts w:ascii="Arial" w:hAnsi="Arial" w:cs="Arial" w:eastAsia="Arial"/>
          <w:color w:val="979797"/>
          <w:spacing w:val="-38"/>
          <w:position w:val="4"/>
          <w:sz w:val="16"/>
          <w:szCs w:val="16"/>
        </w:rPr>
        <w:t>•</w:t>
      </w:r>
      <w:r>
        <w:rPr>
          <w:rFonts w:ascii="Arial" w:hAnsi="Arial" w:cs="Arial" w:eastAsia="Arial"/>
          <w:color w:val="979797"/>
          <w:position w:val="12"/>
          <w:sz w:val="16"/>
          <w:szCs w:val="16"/>
        </w:rPr>
        <w:t>"•</w:t>
      </w:r>
      <w:r>
        <w:rPr>
          <w:rFonts w:ascii="Arial" w:hAnsi="Arial" w:cs="Arial" w:eastAsia="Arial"/>
          <w:sz w:val="16"/>
          <w:szCs w:val="16"/>
        </w:rPr>
      </w:r>
    </w:p>
    <w:p>
      <w:pPr>
        <w:tabs>
          <w:tab w:pos="1834" w:val="left" w:leader="none"/>
        </w:tabs>
        <w:spacing w:line="551" w:lineRule="atLeast" w:before="0"/>
        <w:ind w:left="33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65"/>
        </w:rPr>
        <w:br w:type="column"/>
      </w:r>
      <w:r>
        <w:rPr>
          <w:rFonts w:ascii="Times New Roman"/>
          <w:i/>
          <w:color w:val="979797"/>
          <w:spacing w:val="-2"/>
          <w:w w:val="65"/>
          <w:sz w:val="12"/>
        </w:rPr>
        <w:t>(&lt;-'I'</w:t>
        <w:tab/>
      </w:r>
      <w:r>
        <w:rPr>
          <w:rFonts w:ascii="Times New Roman"/>
          <w:color w:val="979797"/>
          <w:w w:val="30"/>
          <w:sz w:val="21"/>
        </w:rPr>
        <w:t>&lt;-</w:t>
      </w:r>
      <w:r>
        <w:rPr>
          <w:rFonts w:ascii="Times New Roman"/>
          <w:sz w:val="21"/>
        </w:rPr>
      </w:r>
    </w:p>
    <w:p>
      <w:pPr>
        <w:tabs>
          <w:tab w:pos="1394" w:val="left" w:leader="none"/>
        </w:tabs>
        <w:spacing w:line="551" w:lineRule="atLeast" w:before="0"/>
        <w:ind w:left="33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Times New Roman"/>
          <w:color w:val="6E52C6"/>
          <w:w w:val="90"/>
          <w:sz w:val="19"/>
        </w:rPr>
        <w:t>==:_</w:t>
      </w:r>
      <w:r>
        <w:rPr>
          <w:rFonts w:ascii="Times New Roman"/>
          <w:color w:val="6E52C6"/>
          <w:spacing w:val="-33"/>
          <w:w w:val="90"/>
          <w:sz w:val="19"/>
        </w:rPr>
        <w:t> </w:t>
      </w:r>
      <w:r>
        <w:rPr>
          <w:rFonts w:ascii="Times New Roman"/>
          <w:color w:val="3F00FD"/>
          <w:spacing w:val="-40"/>
          <w:w w:val="90"/>
          <w:sz w:val="19"/>
        </w:rPr>
        <w:t>_</w:t>
      </w:r>
      <w:r>
        <w:rPr>
          <w:rFonts w:ascii="Times New Roman"/>
          <w:color w:val="979797"/>
          <w:w w:val="90"/>
          <w:sz w:val="19"/>
        </w:rPr>
        <w:t>-J</w:t>
      </w:r>
      <w:r>
        <w:rPr>
          <w:rFonts w:ascii="Times New Roman"/>
          <w:color w:val="979797"/>
          <w:spacing w:val="-4"/>
          <w:w w:val="90"/>
          <w:sz w:val="19"/>
        </w:rPr>
        <w:t> </w:t>
      </w:r>
      <w:r>
        <w:rPr>
          <w:rFonts w:ascii="Arial"/>
          <w:i/>
          <w:color w:val="157ED4"/>
          <w:w w:val="90"/>
          <w:sz w:val="13"/>
        </w:rPr>
        <w:t>f).</w:t>
        <w:tab/>
      </w:r>
      <w:r>
        <w:rPr>
          <w:rFonts w:ascii="Arial"/>
          <w:w w:val="90"/>
          <w:sz w:val="10"/>
        </w:rPr>
        <w:t>1</w:t>
      </w:r>
      <w:r>
        <w:rPr>
          <w:rFonts w:ascii="Arial"/>
          <w:spacing w:val="-30"/>
          <w:w w:val="90"/>
          <w:sz w:val="10"/>
        </w:rPr>
        <w:t>S</w:t>
      </w:r>
      <w:r>
        <w:rPr>
          <w:rFonts w:ascii="Arial"/>
          <w:color w:val="262628"/>
          <w:w w:val="90"/>
          <w:sz w:val="10"/>
        </w:rPr>
        <w:t>_y.v</w:t>
      </w:r>
      <w:r>
        <w:rPr>
          <w:rFonts w:ascii="Arial"/>
          <w:color w:val="262628"/>
          <w:spacing w:val="-3"/>
          <w:w w:val="90"/>
          <w:sz w:val="10"/>
        </w:rPr>
        <w:t> </w:t>
      </w:r>
      <w:r>
        <w:rPr>
          <w:rFonts w:ascii="Arial"/>
          <w:w w:val="90"/>
          <w:sz w:val="10"/>
        </w:rPr>
        <w:t>CP</w:t>
      </w:r>
      <w:r>
        <w:rPr>
          <w:rFonts w:ascii="Arial"/>
          <w:sz w:val="10"/>
        </w:rPr>
      </w:r>
    </w:p>
    <w:p>
      <w:pPr>
        <w:tabs>
          <w:tab w:pos="788" w:val="left" w:leader="none"/>
          <w:tab w:pos="1260" w:val="left" w:leader="none"/>
          <w:tab w:pos="1547" w:val="left" w:leader="none"/>
          <w:tab w:pos="2726" w:val="left" w:leader="none"/>
          <w:tab w:pos="3657" w:val="left" w:leader="none"/>
          <w:tab w:pos="4987" w:val="left" w:leader="none"/>
          <w:tab w:pos="6480" w:val="left" w:leader="none"/>
          <w:tab w:pos="7392" w:val="left" w:leader="none"/>
          <w:tab w:pos="8023" w:val="left" w:leader="none"/>
        </w:tabs>
        <w:spacing w:line="551" w:lineRule="atLeast" w:before="0"/>
        <w:ind w:left="33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Arial" w:hAnsi="Arial" w:cs="Arial" w:eastAsia="Arial"/>
          <w:color w:val="979797"/>
          <w:w w:val="95"/>
          <w:sz w:val="20"/>
          <w:szCs w:val="20"/>
        </w:rPr>
        <w:t>=.</w:t>
        <w:tab/>
      </w:r>
      <w:r>
        <w:rPr>
          <w:rFonts w:ascii="Arial" w:hAnsi="Arial" w:cs="Arial" w:eastAsia="Arial"/>
          <w:color w:val="979797"/>
          <w:w w:val="120"/>
          <w:sz w:val="13"/>
          <w:szCs w:val="13"/>
        </w:rPr>
        <w:t>&lt; </w:t>
      </w:r>
      <w:r>
        <w:rPr>
          <w:rFonts w:ascii="Arial" w:hAnsi="Arial" w:cs="Arial" w:eastAsia="Arial"/>
          <w:color w:val="979797"/>
          <w:spacing w:val="12"/>
          <w:w w:val="120"/>
          <w:sz w:val="13"/>
          <w:szCs w:val="13"/>
        </w:rPr>
        <w:t> </w:t>
      </w:r>
      <w:r>
        <w:rPr>
          <w:rFonts w:ascii="Arial" w:hAnsi="Arial" w:cs="Arial" w:eastAsia="Arial"/>
          <w:color w:val="979797"/>
          <w:w w:val="95"/>
          <w:sz w:val="13"/>
          <w:szCs w:val="13"/>
        </w:rPr>
        <w:t>'</w:t>
        <w:tab/>
      </w:r>
      <w:r>
        <w:rPr>
          <w:rFonts w:ascii="Arial" w:hAnsi="Arial" w:cs="Arial" w:eastAsia="Arial"/>
          <w:color w:val="3F00FD"/>
          <w:w w:val="65"/>
          <w:sz w:val="13"/>
          <w:szCs w:val="13"/>
        </w:rPr>
        <w:t>/</w:t>
        <w:tab/>
      </w:r>
      <w:r>
        <w:rPr>
          <w:rFonts w:ascii="Arial" w:hAnsi="Arial" w:cs="Arial" w:eastAsia="Arial"/>
          <w:color w:val="979797"/>
          <w:spacing w:val="-17"/>
          <w:w w:val="175"/>
          <w:sz w:val="13"/>
          <w:szCs w:val="13"/>
        </w:rPr>
        <w:t>"</w:t>
      </w:r>
      <w:r>
        <w:rPr>
          <w:rFonts w:ascii="Arial" w:hAnsi="Arial" w:cs="Arial" w:eastAsia="Arial"/>
          <w:color w:val="979797"/>
          <w:w w:val="175"/>
          <w:sz w:val="13"/>
          <w:szCs w:val="13"/>
        </w:rPr>
        <w:t>.</w:t>
      </w:r>
      <w:r>
        <w:rPr>
          <w:rFonts w:ascii="Arial" w:hAnsi="Arial" w:cs="Arial" w:eastAsia="Arial"/>
          <w:color w:val="979797"/>
          <w:spacing w:val="14"/>
          <w:w w:val="17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79797"/>
          <w:spacing w:val="5"/>
          <w:w w:val="12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color w:val="9CBDBD"/>
          <w:w w:val="120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color w:val="9CBDBD"/>
          <w:spacing w:val="19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3F00FD"/>
          <w:w w:val="95"/>
          <w:sz w:val="17"/>
          <w:szCs w:val="17"/>
        </w:rPr>
        <w:t>'</w:t>
        <w:tab/>
      </w:r>
      <w:r>
        <w:rPr>
          <w:rFonts w:ascii="Times New Roman" w:hAnsi="Times New Roman" w:cs="Times New Roman" w:eastAsia="Times New Roman"/>
          <w:color w:val="979797"/>
          <w:w w:val="135"/>
          <w:sz w:val="17"/>
          <w:szCs w:val="17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75"/>
          <w:sz w:val="17"/>
          <w:szCs w:val="17"/>
        </w:rPr>
        <w:t>.. </w:t>
      </w:r>
      <w:r>
        <w:rPr>
          <w:rFonts w:ascii="Times New Roman" w:hAnsi="Times New Roman" w:cs="Times New Roman" w:eastAsia="Times New Roman"/>
          <w:color w:val="979797"/>
          <w:spacing w:val="53"/>
          <w:w w:val="175"/>
          <w:sz w:val="17"/>
          <w:szCs w:val="17"/>
        </w:rPr>
        <w:t> </w:t>
      </w:r>
      <w:r>
        <w:rPr>
          <w:rFonts w:ascii="Arial" w:hAnsi="Arial" w:cs="Arial" w:eastAsia="Arial"/>
          <w:i/>
          <w:color w:val="979797"/>
          <w:w w:val="150"/>
          <w:sz w:val="12"/>
          <w:szCs w:val="12"/>
        </w:rPr>
        <w:t>,f </w:t>
      </w:r>
      <w:r>
        <w:rPr>
          <w:rFonts w:ascii="Arial" w:hAnsi="Arial" w:cs="Arial" w:eastAsia="Arial"/>
          <w:i/>
          <w:color w:val="979797"/>
          <w:spacing w:val="16"/>
          <w:w w:val="150"/>
          <w:sz w:val="12"/>
          <w:szCs w:val="12"/>
        </w:rPr>
        <w:t> </w:t>
      </w:r>
      <w:r>
        <w:rPr>
          <w:rFonts w:ascii="Arial" w:hAnsi="Arial" w:cs="Arial" w:eastAsia="Arial"/>
          <w:color w:val="979797"/>
          <w:spacing w:val="-10"/>
          <w:w w:val="120"/>
          <w:sz w:val="12"/>
          <w:szCs w:val="12"/>
        </w:rPr>
        <w:t>"</w:t>
      </w:r>
      <w:r>
        <w:rPr>
          <w:rFonts w:ascii="Arial" w:hAnsi="Arial" w:cs="Arial" w:eastAsia="Arial"/>
          <w:color w:val="979797"/>
          <w:w w:val="120"/>
          <w:sz w:val="12"/>
          <w:szCs w:val="12"/>
        </w:rPr>
        <w:t>·'</w:t>
        <w:tab/>
      </w:r>
      <w:r>
        <w:rPr>
          <w:rFonts w:ascii="Arial" w:hAnsi="Arial" w:cs="Arial" w:eastAsia="Arial"/>
          <w:color w:val="979797"/>
          <w:spacing w:val="-507"/>
          <w:w w:val="240"/>
          <w:sz w:val="12"/>
          <w:szCs w:val="12"/>
        </w:rPr>
        <w:t>·</w:t>
      </w:r>
      <w:r>
        <w:rPr>
          <w:rFonts w:ascii="Arial" w:hAnsi="Arial" w:cs="Arial" w:eastAsia="Arial"/>
          <w:color w:val="979797"/>
          <w:w w:val="240"/>
          <w:sz w:val="12"/>
          <w:szCs w:val="12"/>
        </w:rPr>
        <w:t>· </w:t>
      </w:r>
      <w:r>
        <w:rPr>
          <w:rFonts w:ascii="Arial" w:hAnsi="Arial" w:cs="Arial" w:eastAsia="Arial"/>
          <w:color w:val="979797"/>
          <w:spacing w:val="36"/>
          <w:w w:val="240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150"/>
          <w:sz w:val="12"/>
          <w:szCs w:val="12"/>
        </w:rPr>
        <w:t>•</w:t>
      </w:r>
      <w:r>
        <w:rPr>
          <w:rFonts w:ascii="Arial" w:hAnsi="Arial" w:cs="Arial" w:eastAsia="Arial"/>
          <w:color w:val="979797"/>
          <w:spacing w:val="-23"/>
          <w:w w:val="150"/>
          <w:sz w:val="12"/>
          <w:szCs w:val="12"/>
        </w:rPr>
        <w:t> </w:t>
      </w:r>
      <w:r>
        <w:rPr>
          <w:rFonts w:ascii="Arial" w:hAnsi="Arial" w:cs="Arial" w:eastAsia="Arial"/>
          <w:color w:val="979797"/>
          <w:w w:val="240"/>
          <w:sz w:val="12"/>
          <w:szCs w:val="12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95"/>
          <w:sz w:val="20"/>
          <w:szCs w:val="20"/>
        </w:rPr>
        <w:t>w• </w:t>
      </w:r>
      <w:r>
        <w:rPr>
          <w:rFonts w:ascii="Times New Roman" w:hAnsi="Times New Roman" w:cs="Times New Roman" w:eastAsia="Times New Roman"/>
          <w:color w:val="979797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color w:val="979797"/>
          <w:w w:val="95"/>
          <w:sz w:val="11"/>
          <w:szCs w:val="11"/>
        </w:rPr>
        <w:t>-&gt;  </w:t>
      </w:r>
      <w:r>
        <w:rPr>
          <w:rFonts w:ascii="Arial" w:hAnsi="Arial" w:cs="Arial" w:eastAsia="Arial"/>
          <w:color w:val="979797"/>
          <w:spacing w:val="17"/>
          <w:w w:val="9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sz w:val="17"/>
          <w:szCs w:val="17"/>
        </w:rPr>
        <w:t>o••</w:t>
        <w:tab/>
      </w:r>
      <w:r>
        <w:rPr>
          <w:rFonts w:ascii="Times New Roman" w:hAnsi="Times New Roman" w:cs="Times New Roman" w:eastAsia="Times New Roman"/>
          <w:color w:val="979797"/>
          <w:spacing w:val="-26"/>
          <w:w w:val="120"/>
          <w:sz w:val="17"/>
          <w:szCs w:val="17"/>
        </w:rPr>
        <w:t>"</w:t>
      </w:r>
      <w:r>
        <w:rPr>
          <w:rFonts w:ascii="Times New Roman" w:hAnsi="Times New Roman" w:cs="Times New Roman" w:eastAsia="Times New Roman"/>
          <w:color w:val="979797"/>
          <w:w w:val="12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color w:val="979797"/>
          <w:spacing w:val="-7"/>
          <w:w w:val="12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979797"/>
          <w:w w:val="120"/>
          <w:sz w:val="17"/>
          <w:szCs w:val="17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20"/>
          <w:sz w:val="21"/>
          <w:szCs w:val="21"/>
        </w:rPr>
        <w:t>•=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tabs>
          <w:tab w:pos="941" w:val="left" w:leader="none"/>
          <w:tab w:pos="2006" w:val="left" w:leader="none"/>
          <w:tab w:pos="4198" w:val="left" w:leader="none"/>
          <w:tab w:pos="5142" w:val="left" w:leader="none"/>
        </w:tabs>
        <w:spacing w:line="551" w:lineRule="atLeast" w:before="0"/>
        <w:ind w:left="33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150"/>
        </w:rPr>
        <w:br w:type="column"/>
      </w:r>
      <w:r>
        <w:rPr>
          <w:rFonts w:ascii="Arial" w:hAnsi="Arial" w:cs="Arial" w:eastAsia="Arial"/>
          <w:color w:val="979797"/>
          <w:w w:val="150"/>
          <w:sz w:val="12"/>
          <w:szCs w:val="12"/>
        </w:rPr>
        <w:t>0</w:t>
        <w:tab/>
        <w:t>•</w:t>
        <w:tab/>
      </w:r>
      <w:r>
        <w:rPr>
          <w:rFonts w:ascii="Times New Roman" w:hAnsi="Times New Roman" w:cs="Times New Roman" w:eastAsia="Times New Roman"/>
          <w:color w:val="979797"/>
          <w:spacing w:val="-12"/>
          <w:w w:val="130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color w:val="979797"/>
          <w:spacing w:val="-22"/>
          <w:w w:val="130"/>
          <w:sz w:val="21"/>
          <w:szCs w:val="21"/>
        </w:rPr>
        <w:t>=</w:t>
        <w:tab/>
      </w:r>
      <w:r>
        <w:rPr>
          <w:rFonts w:ascii="Times New Roman" w:hAnsi="Times New Roman" w:cs="Times New Roman" w:eastAsia="Times New Roman"/>
          <w:color w:val="979797"/>
          <w:w w:val="145"/>
          <w:sz w:val="21"/>
          <w:szCs w:val="21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125"/>
          <w:sz w:val="21"/>
          <w:szCs w:val="21"/>
        </w:rPr>
        <w:t>=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after="0" w:line="551" w:lineRule="atLeas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727" w:space="210"/>
            <w:col w:w="1892" w:space="142"/>
            <w:col w:w="1791" w:space="2378"/>
            <w:col w:w="8257" w:space="2694"/>
            <w:col w:w="13089"/>
          </w:cols>
        </w:sectPr>
      </w:pPr>
    </w:p>
    <w:p>
      <w:pPr>
        <w:spacing w:line="361" w:lineRule="atLeast" w:before="0"/>
        <w:ind w:left="23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/>
          <w:color w:val="979797"/>
          <w:spacing w:val="-4"/>
          <w:w w:val="85"/>
          <w:sz w:val="16"/>
        </w:rPr>
        <w:t>-</w:t>
      </w:r>
      <w:r>
        <w:rPr>
          <w:rFonts w:ascii="Arial"/>
          <w:color w:val="979797"/>
          <w:spacing w:val="-7"/>
          <w:w w:val="85"/>
          <w:sz w:val="13"/>
        </w:rPr>
        <w:t>_</w:t>
      </w:r>
      <w:r>
        <w:rPr>
          <w:rFonts w:ascii="Arial"/>
          <w:color w:val="979797"/>
          <w:spacing w:val="-8"/>
          <w:w w:val="85"/>
          <w:sz w:val="13"/>
        </w:rPr>
        <w:t>--</w:t>
      </w:r>
      <w:r>
        <w:rPr>
          <w:rFonts w:ascii="Arial"/>
          <w:color w:val="B5B5B5"/>
          <w:spacing w:val="-17"/>
          <w:w w:val="85"/>
          <w:sz w:val="13"/>
        </w:rPr>
        <w:t>_</w:t>
      </w:r>
      <w:r>
        <w:rPr>
          <w:rFonts w:ascii="Arial"/>
          <w:color w:val="979797"/>
          <w:spacing w:val="-6"/>
          <w:w w:val="85"/>
          <w:sz w:val="13"/>
        </w:rPr>
        <w:t>,.</w:t>
      </w:r>
      <w:r>
        <w:rPr>
          <w:rFonts w:ascii="Arial"/>
          <w:sz w:val="13"/>
        </w:rPr>
      </w:r>
    </w:p>
    <w:p>
      <w:pPr>
        <w:spacing w:line="243" w:lineRule="atLeast" w:before="0"/>
        <w:ind w:left="234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w w:val="60"/>
        </w:rPr>
        <w:br w:type="column"/>
      </w:r>
      <w:r>
        <w:rPr>
          <w:rFonts w:ascii="Arial"/>
          <w:color w:val="979797"/>
          <w:w w:val="60"/>
          <w:sz w:val="44"/>
        </w:rPr>
        <w:t>,.,</w:t>
      </w:r>
      <w:r>
        <w:rPr>
          <w:rFonts w:ascii="Arial"/>
          <w:sz w:val="44"/>
        </w:rPr>
      </w:r>
    </w:p>
    <w:p>
      <w:pPr>
        <w:spacing w:line="243" w:lineRule="atLeast" w:before="0"/>
        <w:ind w:left="234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95"/>
        </w:rPr>
        <w:br w:type="column"/>
      </w:r>
      <w:r>
        <w:rPr>
          <w:rFonts w:ascii="Arial"/>
          <w:w w:val="95"/>
          <w:sz w:val="11"/>
        </w:rPr>
        <w:t>d=0.4m</w:t>
      </w:r>
      <w:r>
        <w:rPr>
          <w:rFonts w:ascii="Arial"/>
          <w:sz w:val="11"/>
        </w:rPr>
      </w:r>
    </w:p>
    <w:p>
      <w:pPr>
        <w:tabs>
          <w:tab w:pos="1426" w:val="left" w:leader="none"/>
        </w:tabs>
        <w:spacing w:line="290" w:lineRule="atLeast" w:before="0"/>
        <w:ind w:left="41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3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35"/>
          <w:sz w:val="19"/>
          <w:szCs w:val="19"/>
        </w:rPr>
        <w:t>/</w:t>
      </w:r>
      <w:r>
        <w:rPr>
          <w:rFonts w:ascii="Times New Roman" w:hAnsi="Times New Roman" w:cs="Times New Roman" w:eastAsia="Times New Roman"/>
          <w:color w:val="979797"/>
          <w:spacing w:val="27"/>
          <w:w w:val="13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3F00FD"/>
          <w:spacing w:val="-18"/>
          <w:sz w:val="19"/>
          <w:szCs w:val="19"/>
        </w:rPr>
        <w:t>/</w:t>
      </w:r>
      <w:r>
        <w:rPr>
          <w:rFonts w:ascii="Times New Roman" w:hAnsi="Times New Roman" w:cs="Times New Roman" w:eastAsia="Times New Roman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spacing w:val="-7"/>
          <w:sz w:val="19"/>
          <w:szCs w:val="19"/>
        </w:rPr>
        <w:t>\</w:t>
      </w:r>
      <w:r>
        <w:rPr>
          <w:rFonts w:ascii="Times New Roman" w:hAnsi="Times New Roman" w:cs="Times New Roman" w:eastAsia="Times New Roman"/>
          <w:color w:val="3F00FD"/>
          <w:sz w:val="19"/>
          <w:szCs w:val="19"/>
        </w:rPr>
        <w:t>--</w:t>
        <w:tab/>
      </w:r>
      <w:r>
        <w:rPr>
          <w:rFonts w:ascii="Times New Roman" w:hAnsi="Times New Roman" w:cs="Times New Roman" w:eastAsia="Times New Roman"/>
          <w:color w:val="8C82A3"/>
          <w:sz w:val="19"/>
          <w:szCs w:val="19"/>
        </w:rPr>
        <w:t>.?"</w:t>
      </w:r>
      <w:r>
        <w:rPr>
          <w:rFonts w:ascii="Times New Roman" w:hAnsi="Times New Roman" w:cs="Times New Roman" w:eastAsia="Times New Roman"/>
          <w:color w:val="3F00FD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color w:val="3F00FD"/>
          <w:spacing w:val="-2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1F23A3"/>
          <w:spacing w:val="-63"/>
          <w:sz w:val="19"/>
          <w:szCs w:val="19"/>
        </w:rPr>
        <w:t>}</w:t>
      </w:r>
      <w:r>
        <w:rPr>
          <w:rFonts w:ascii="Times New Roman" w:hAnsi="Times New Roman" w:cs="Times New Roman" w:eastAsia="Times New Roman"/>
          <w:color w:val="134293"/>
          <w:spacing w:val="-17"/>
          <w:sz w:val="19"/>
          <w:szCs w:val="19"/>
        </w:rPr>
        <w:t>"</w:t>
      </w:r>
      <w:r>
        <w:rPr>
          <w:rFonts w:ascii="Times New Roman" w:hAnsi="Times New Roman" w:cs="Times New Roman" w:eastAsia="Times New Roman"/>
          <w:color w:val="3F00FD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color w:val="3F00FD"/>
          <w:spacing w:val="-22"/>
          <w:sz w:val="19"/>
          <w:szCs w:val="19"/>
        </w:rPr>
        <w:t> </w:t>
      </w:r>
      <w:r>
        <w:rPr>
          <w:rFonts w:ascii="Arial" w:hAnsi="Arial" w:cs="Arial" w:eastAsia="Arial"/>
          <w:sz w:val="11"/>
          <w:szCs w:val="11"/>
        </w:rPr>
        <w:t>d=C</w:t>
      </w:r>
      <w:r>
        <w:rPr>
          <w:rFonts w:ascii="Arial" w:hAnsi="Arial" w:cs="Arial" w:eastAsia="Arial"/>
          <w:spacing w:val="-21"/>
          <w:sz w:val="11"/>
          <w:szCs w:val="11"/>
        </w:rPr>
        <w:t>l</w:t>
      </w:r>
      <w:r>
        <w:rPr>
          <w:rFonts w:ascii="Arial" w:hAnsi="Arial" w:cs="Arial" w:eastAsia="Arial"/>
          <w:sz w:val="11"/>
          <w:szCs w:val="11"/>
        </w:rPr>
        <w:t>.Sm</w:t>
      </w:r>
      <w:r>
        <w:rPr>
          <w:rFonts w:ascii="Arial" w:hAnsi="Arial" w:cs="Arial" w:eastAsia="Arial"/>
          <w:spacing w:val="-13"/>
          <w:sz w:val="11"/>
          <w:szCs w:val="11"/>
        </w:rPr>
        <w:t> </w:t>
      </w:r>
      <w:r>
        <w:rPr>
          <w:rFonts w:ascii="Arial" w:hAnsi="Arial" w:cs="Arial" w:eastAsia="Arial"/>
          <w:color w:val="B5B5B5"/>
          <w:sz w:val="11"/>
          <w:szCs w:val="11"/>
        </w:rPr>
        <w:t>•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240" w:lineRule="auto" w:before="4"/>
        <w:rPr>
          <w:rFonts w:ascii="Arial" w:hAnsi="Arial" w:cs="Arial" w:eastAsia="Arial"/>
          <w:sz w:val="20"/>
          <w:szCs w:val="20"/>
        </w:rPr>
      </w:pPr>
    </w:p>
    <w:p>
      <w:pPr>
        <w:tabs>
          <w:tab w:pos="1534" w:val="left" w:leader="none"/>
          <w:tab w:pos="2242" w:val="left" w:leader="none"/>
        </w:tabs>
        <w:spacing w:line="186" w:lineRule="atLeast" w:before="0"/>
        <w:ind w:left="23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i/>
          <w:color w:val="2D16CF"/>
          <w:w w:val="295"/>
          <w:sz w:val="8"/>
        </w:rPr>
        <w:t>(</w:t>
        <w:tab/>
      </w:r>
      <w:r>
        <w:rPr>
          <w:rFonts w:ascii="Times New Roman"/>
          <w:i/>
          <w:color w:val="3F00FD"/>
          <w:w w:val="85"/>
          <w:position w:val="2"/>
          <w:sz w:val="8"/>
        </w:rPr>
        <w:t>1</w:t>
        <w:tab/>
      </w:r>
      <w:r>
        <w:rPr>
          <w:rFonts w:ascii="Times New Roman"/>
          <w:i/>
          <w:color w:val="3F00FD"/>
          <w:spacing w:val="-8"/>
          <w:w w:val="305"/>
          <w:sz w:val="8"/>
        </w:rPr>
        <w:t>,,</w:t>
      </w:r>
      <w:r>
        <w:rPr>
          <w:rFonts w:ascii="Times New Roman"/>
          <w:i/>
          <w:color w:val="3F00FD"/>
          <w:w w:val="305"/>
          <w:sz w:val="8"/>
        </w:rPr>
        <w:t> </w:t>
      </w:r>
      <w:r>
        <w:rPr>
          <w:rFonts w:ascii="Times New Roman"/>
          <w:i/>
          <w:color w:val="3F00FD"/>
          <w:spacing w:val="22"/>
          <w:w w:val="305"/>
          <w:sz w:val="8"/>
        </w:rPr>
        <w:t> </w:t>
      </w:r>
      <w:r>
        <w:rPr>
          <w:rFonts w:ascii="Arial"/>
          <w:spacing w:val="-1"/>
          <w:w w:val="105"/>
          <w:sz w:val="10"/>
        </w:rPr>
        <w:t>MH</w:t>
      </w:r>
      <w:r>
        <w:rPr>
          <w:rFonts w:ascii="Arial"/>
          <w:color w:val="262628"/>
          <w:spacing w:val="-2"/>
          <w:w w:val="105"/>
          <w:sz w:val="10"/>
        </w:rPr>
        <w:t>\11:</w:t>
      </w:r>
      <w:r>
        <w:rPr>
          <w:rFonts w:ascii="Arial"/>
          <w:spacing w:val="-1"/>
          <w:w w:val="105"/>
          <w:sz w:val="10"/>
        </w:rPr>
        <w:t>1A</w:t>
      </w:r>
      <w:r>
        <w:rPr>
          <w:rFonts w:ascii="Arial"/>
          <w:spacing w:val="-11"/>
          <w:w w:val="105"/>
          <w:sz w:val="10"/>
        </w:rPr>
        <w:t> </w:t>
      </w:r>
      <w:r>
        <w:rPr>
          <w:rFonts w:ascii="Arial"/>
          <w:w w:val="105"/>
          <w:sz w:val="10"/>
        </w:rPr>
        <w:t>SW</w:t>
      </w:r>
      <w:r>
        <w:rPr>
          <w:rFonts w:ascii="Arial"/>
          <w:sz w:val="10"/>
        </w:rPr>
      </w:r>
    </w:p>
    <w:p>
      <w:pPr>
        <w:tabs>
          <w:tab w:pos="712" w:val="left" w:leader="none"/>
          <w:tab w:pos="1183" w:val="left" w:leader="none"/>
          <w:tab w:pos="1496" w:val="left" w:leader="none"/>
        </w:tabs>
        <w:spacing w:line="243" w:lineRule="atLeast" w:before="0"/>
        <w:ind w:left="374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w w:val="70"/>
        </w:rPr>
        <w:br w:type="column"/>
      </w:r>
      <w:r>
        <w:rPr>
          <w:rFonts w:ascii="Times New Roman" w:hAnsi="Times New Roman"/>
          <w:color w:val="979797"/>
          <w:w w:val="70"/>
          <w:sz w:val="31"/>
        </w:rPr>
        <w:t>"</w:t>
        <w:tab/>
      </w:r>
      <w:r>
        <w:rPr>
          <w:rFonts w:ascii="Times New Roman" w:hAnsi="Times New Roman"/>
          <w:color w:val="3F00FD"/>
          <w:w w:val="35"/>
          <w:sz w:val="31"/>
        </w:rPr>
        <w:t>'</w:t>
        <w:tab/>
      </w:r>
      <w:r>
        <w:rPr>
          <w:rFonts w:ascii="Times New Roman" w:hAnsi="Times New Roman"/>
          <w:color w:val="B5B5B5"/>
          <w:w w:val="75"/>
          <w:sz w:val="31"/>
        </w:rPr>
        <w:t>·</w:t>
        <w:tab/>
      </w:r>
      <w:r>
        <w:rPr>
          <w:rFonts w:ascii="Times New Roman" w:hAnsi="Times New Roman"/>
          <w:w w:val="155"/>
          <w:sz w:val="31"/>
        </w:rPr>
        <w:t>i</w:t>
      </w:r>
      <w:r>
        <w:rPr>
          <w:rFonts w:ascii="Times New Roman" w:hAnsi="Times New Roman"/>
          <w:sz w:val="31"/>
        </w:rPr>
      </w:r>
    </w:p>
    <w:p>
      <w:pPr>
        <w:spacing w:line="315" w:lineRule="atLeast" w:before="0"/>
        <w:ind w:left="23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spacing w:val="-9"/>
        </w:rPr>
        <w:br w:type="column"/>
      </w:r>
      <w:r>
        <w:rPr>
          <w:rFonts w:ascii="Arial" w:hAnsi="Arial" w:cs="Arial" w:eastAsia="Arial"/>
          <w:color w:val="979797"/>
          <w:spacing w:val="-9"/>
          <w:w w:val="149"/>
          <w:sz w:val="17"/>
          <w:szCs w:val="17"/>
        </w:rPr>
        <w:t>•</w:t>
      </w:r>
      <w:r>
        <w:rPr>
          <w:rFonts w:ascii="Arial" w:hAnsi="Arial" w:cs="Arial" w:eastAsia="Arial"/>
          <w:color w:val="979797"/>
          <w:spacing w:val="-9"/>
          <w:w w:val="140"/>
          <w:sz w:val="17"/>
          <w:szCs w:val="17"/>
        </w:rPr>
        <w:t>"</w:t>
      </w:r>
      <w:r>
        <w:rPr>
          <w:rFonts w:ascii="Arial" w:hAnsi="Arial" w:cs="Arial" w:eastAsia="Arial"/>
          <w:color w:val="979797"/>
          <w:spacing w:val="-9"/>
          <w:w w:val="258"/>
          <w:sz w:val="17"/>
          <w:szCs w:val="17"/>
        </w:rPr>
        <w:t>'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306" w:lineRule="atLeast" w:before="0"/>
        <w:ind w:left="234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spacing w:val="-9"/>
        </w:rPr>
        <w:br w:type="column"/>
      </w:r>
      <w:r>
        <w:rPr>
          <w:rFonts w:ascii="Arial"/>
          <w:color w:val="979797"/>
          <w:spacing w:val="-9"/>
          <w:w w:val="78"/>
          <w:sz w:val="21"/>
        </w:rPr>
        <w:t>..</w:t>
      </w:r>
      <w:r>
        <w:rPr>
          <w:rFonts w:ascii="Arial"/>
          <w:color w:val="979797"/>
          <w:spacing w:val="-9"/>
          <w:w w:val="58"/>
          <w:sz w:val="21"/>
        </w:rPr>
        <w:t>.</w:t>
      </w:r>
      <w:r>
        <w:rPr>
          <w:rFonts w:ascii="Arial"/>
          <w:color w:val="979797"/>
          <w:spacing w:val="-9"/>
          <w:w w:val="88"/>
          <w:sz w:val="21"/>
        </w:rPr>
        <w:t>.</w:t>
      </w:r>
      <w:r>
        <w:rPr>
          <w:rFonts w:ascii="Arial"/>
          <w:sz w:val="21"/>
        </w:rPr>
      </w:r>
    </w:p>
    <w:p>
      <w:pPr>
        <w:tabs>
          <w:tab w:pos="3134" w:val="left" w:leader="none"/>
          <w:tab w:pos="4122" w:val="left" w:leader="none"/>
        </w:tabs>
        <w:spacing w:line="431" w:lineRule="atLeast" w:before="0"/>
        <w:ind w:left="184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40"/>
        </w:rPr>
        <w:br w:type="column"/>
      </w:r>
      <w:r>
        <w:rPr>
          <w:rFonts w:ascii="Arial" w:hAnsi="Arial" w:cs="Arial" w:eastAsia="Arial"/>
          <w:color w:val="979797"/>
          <w:w w:val="140"/>
          <w:sz w:val="10"/>
          <w:szCs w:val="10"/>
        </w:rPr>
        <w:t>&lt;'</w:t>
      </w:r>
      <w:r>
        <w:rPr>
          <w:rFonts w:ascii="Arial" w:hAnsi="Arial" w:cs="Arial" w:eastAsia="Arial"/>
          <w:color w:val="979797"/>
          <w:spacing w:val="25"/>
          <w:w w:val="140"/>
          <w:sz w:val="10"/>
          <w:szCs w:val="10"/>
        </w:rPr>
        <w:t> </w:t>
      </w:r>
      <w:r>
        <w:rPr>
          <w:rFonts w:ascii="Arial" w:hAnsi="Arial" w:cs="Arial" w:eastAsia="Arial"/>
          <w:color w:val="979797"/>
          <w:spacing w:val="-10"/>
          <w:w w:val="250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spacing w:val="-12"/>
          <w:w w:val="250"/>
          <w:sz w:val="10"/>
          <w:szCs w:val="10"/>
        </w:rPr>
        <w:t>•</w:t>
      </w:r>
      <w:r>
        <w:rPr>
          <w:rFonts w:ascii="Arial" w:hAnsi="Arial" w:cs="Arial" w:eastAsia="Arial"/>
          <w:color w:val="979797"/>
          <w:spacing w:val="-17"/>
          <w:w w:val="250"/>
          <w:sz w:val="10"/>
          <w:szCs w:val="10"/>
        </w:rPr>
        <w:t>•</w:t>
        <w:tab/>
      </w:r>
      <w:r>
        <w:rPr>
          <w:rFonts w:ascii="Arial" w:hAnsi="Arial" w:cs="Arial" w:eastAsia="Arial"/>
          <w:color w:val="979797"/>
          <w:w w:val="400"/>
          <w:sz w:val="10"/>
          <w:szCs w:val="10"/>
        </w:rPr>
        <w:t>-</w:t>
        <w:tab/>
      </w:r>
      <w:r>
        <w:rPr>
          <w:rFonts w:ascii="Arial" w:hAnsi="Arial" w:cs="Arial" w:eastAsia="Arial"/>
          <w:color w:val="979797"/>
          <w:w w:val="225"/>
          <w:sz w:val="10"/>
          <w:szCs w:val="10"/>
        </w:rPr>
        <w:t>•</w:t>
      </w:r>
      <w:r>
        <w:rPr>
          <w:rFonts w:ascii="Arial" w:hAnsi="Arial" w:cs="Arial" w:eastAsia="Arial"/>
          <w:sz w:val="10"/>
          <w:szCs w:val="10"/>
        </w:rPr>
      </w:r>
    </w:p>
    <w:p>
      <w:pPr>
        <w:tabs>
          <w:tab w:pos="2331" w:val="left" w:leader="none"/>
          <w:tab w:pos="2841" w:val="left" w:leader="none"/>
          <w:tab w:pos="3657" w:val="left" w:leader="none"/>
          <w:tab w:pos="4696" w:val="left" w:leader="none"/>
        </w:tabs>
        <w:spacing w:before="66"/>
        <w:ind w:left="23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979797"/>
          <w:w w:val="385"/>
          <w:sz w:val="7"/>
        </w:rPr>
        <w:t>f</w:t>
        <w:tab/>
      </w:r>
      <w:r>
        <w:rPr>
          <w:rFonts w:ascii="Arial"/>
          <w:color w:val="979797"/>
          <w:w w:val="210"/>
          <w:sz w:val="7"/>
        </w:rPr>
        <w:t>..</w:t>
        <w:tab/>
      </w:r>
      <w:r>
        <w:rPr>
          <w:rFonts w:ascii="Times New Roman"/>
          <w:color w:val="979797"/>
          <w:w w:val="280"/>
          <w:sz w:val="4"/>
        </w:rPr>
        <w:t>T</w:t>
        <w:tab/>
      </w:r>
      <w:r>
        <w:rPr>
          <w:rFonts w:ascii="Times New Roman"/>
          <w:color w:val="979797"/>
          <w:w w:val="165"/>
          <w:sz w:val="4"/>
        </w:rPr>
        <w:t>....</w:t>
        <w:tab/>
      </w:r>
      <w:r>
        <w:rPr>
          <w:rFonts w:ascii="Arial"/>
          <w:color w:val="979797"/>
          <w:w w:val="395"/>
          <w:sz w:val="7"/>
        </w:rPr>
        <w:t>f</w:t>
      </w:r>
      <w:r>
        <w:rPr>
          <w:rFonts w:ascii="Arial"/>
          <w:sz w:val="7"/>
        </w:rPr>
      </w:r>
    </w:p>
    <w:p>
      <w:pPr>
        <w:tabs>
          <w:tab w:pos="568" w:val="left" w:leader="none"/>
        </w:tabs>
        <w:spacing w:line="435" w:lineRule="atLeast" w:before="0"/>
        <w:ind w:left="234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205"/>
        </w:rPr>
        <w:br w:type="column"/>
      </w:r>
      <w:r>
        <w:rPr>
          <w:rFonts w:ascii="Times New Roman" w:hAnsi="Times New Roman" w:cs="Times New Roman" w:eastAsia="Times New Roman"/>
          <w:color w:val="979797"/>
          <w:w w:val="205"/>
          <w:sz w:val="8"/>
          <w:szCs w:val="8"/>
        </w:rPr>
        <w:t>9</w:t>
        <w:tab/>
      </w:r>
      <w:r>
        <w:rPr>
          <w:rFonts w:ascii="Times New Roman" w:hAnsi="Times New Roman" w:cs="Times New Roman" w:eastAsia="Times New Roman"/>
          <w:color w:val="979797"/>
          <w:spacing w:val="-221"/>
          <w:w w:val="270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79797"/>
          <w:w w:val="270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after="0" w:line="435" w:lineRule="atLeas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485" w:space="165"/>
            <w:col w:w="468" w:space="367"/>
            <w:col w:w="588" w:space="120"/>
            <w:col w:w="3144" w:space="2332"/>
            <w:col w:w="1645" w:space="1300"/>
            <w:col w:w="459" w:space="1536"/>
            <w:col w:w="369" w:space="746"/>
            <w:col w:w="4778" w:space="806"/>
            <w:col w:w="11872"/>
          </w:cols>
        </w:sectPr>
      </w:pPr>
    </w:p>
    <w:p>
      <w:pPr>
        <w:spacing w:line="183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Times New Roman"/>
          <w:color w:val="979797"/>
          <w:w w:val="80"/>
          <w:sz w:val="14"/>
        </w:rPr>
        <w:t>'</w:t>
      </w:r>
      <w:r>
        <w:rPr>
          <w:rFonts w:ascii="Times New Roman"/>
          <w:color w:val="979797"/>
          <w:spacing w:val="-19"/>
          <w:w w:val="80"/>
          <w:sz w:val="14"/>
        </w:rPr>
        <w:t> </w:t>
      </w:r>
      <w:r>
        <w:rPr>
          <w:rFonts w:ascii="Times New Roman"/>
          <w:color w:val="979797"/>
          <w:spacing w:val="-6"/>
          <w:sz w:val="14"/>
        </w:rPr>
        <w:t>&lt;-</w:t>
      </w:r>
      <w:r>
        <w:rPr>
          <w:rFonts w:ascii="Times New Roman"/>
          <w:color w:val="979797"/>
          <w:spacing w:val="-3"/>
          <w:sz w:val="14"/>
        </w:rPr>
        <w:t>"</w:t>
      </w:r>
      <w:r>
        <w:rPr>
          <w:rFonts w:ascii="Times New Roman"/>
          <w:color w:val="979797"/>
          <w:spacing w:val="28"/>
          <w:sz w:val="14"/>
        </w:rPr>
        <w:t> </w:t>
      </w:r>
      <w:r>
        <w:rPr>
          <w:rFonts w:ascii="Arial"/>
          <w:color w:val="979797"/>
          <w:w w:val="130"/>
          <w:sz w:val="6"/>
        </w:rPr>
        <w:t>j</w:t>
      </w:r>
      <w:r>
        <w:rPr>
          <w:rFonts w:ascii="Arial"/>
          <w:sz w:val="6"/>
        </w:rPr>
      </w:r>
    </w:p>
    <w:p>
      <w:pPr>
        <w:spacing w:line="503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Times New Roman"/>
          <w:color w:val="979797"/>
          <w:spacing w:val="-1"/>
          <w:w w:val="15"/>
          <w:sz w:val="12"/>
        </w:rPr>
        <w:t>'</w:t>
      </w:r>
      <w:r>
        <w:rPr>
          <w:rFonts w:ascii="Times New Roman"/>
          <w:color w:val="979797"/>
          <w:spacing w:val="-5"/>
          <w:w w:val="15"/>
          <w:position w:val="-10"/>
          <w:sz w:val="52"/>
        </w:rPr>
        <w:t>'</w:t>
      </w:r>
      <w:r>
        <w:rPr>
          <w:rFonts w:ascii="Times New Roman"/>
          <w:sz w:val="52"/>
        </w:rPr>
      </w:r>
    </w:p>
    <w:p>
      <w:pPr>
        <w:tabs>
          <w:tab w:pos="587" w:val="left" w:leader="none"/>
          <w:tab w:pos="2544" w:val="left" w:leader="none"/>
          <w:tab w:pos="3207" w:val="left" w:leader="none"/>
        </w:tabs>
        <w:spacing w:line="110" w:lineRule="atLeast" w:before="0"/>
        <w:ind w:left="14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75"/>
        </w:rPr>
        <w:br w:type="column"/>
      </w:r>
      <w:r>
        <w:rPr>
          <w:rFonts w:ascii="Times New Roman"/>
          <w:color w:val="979797"/>
          <w:w w:val="75"/>
          <w:sz w:val="14"/>
        </w:rPr>
        <w:t>I&lt;-'</w:t>
        <w:tab/>
      </w:r>
      <w:r>
        <w:rPr>
          <w:rFonts w:ascii="Arial"/>
          <w:spacing w:val="-1"/>
          <w:sz w:val="10"/>
        </w:rPr>
        <w:t>MH154SW</w:t>
      </w:r>
      <w:r>
        <w:rPr>
          <w:rFonts w:ascii="Arial"/>
          <w:sz w:val="10"/>
        </w:rPr>
        <w:t> </w:t>
      </w:r>
      <w:r>
        <w:rPr>
          <w:rFonts w:ascii="Arial"/>
          <w:spacing w:val="21"/>
          <w:sz w:val="10"/>
        </w:rPr>
        <w:t> </w:t>
      </w:r>
      <w:r>
        <w:rPr>
          <w:rFonts w:ascii="Arial"/>
          <w:color w:val="2D335B"/>
          <w:w w:val="355"/>
          <w:sz w:val="10"/>
        </w:rPr>
        <w:t>I/</w:t>
      </w:r>
      <w:r>
        <w:rPr>
          <w:rFonts w:ascii="Arial"/>
          <w:color w:val="3F00FD"/>
          <w:w w:val="355"/>
          <w:sz w:val="10"/>
        </w:rPr>
        <w:t>/'</w:t>
        <w:tab/>
      </w:r>
      <w:r>
        <w:rPr>
          <w:rFonts w:ascii="Arial"/>
          <w:i/>
          <w:w w:val="130"/>
          <w:sz w:val="16"/>
        </w:rPr>
        <w:t>!f</w:t>
        <w:tab/>
      </w:r>
      <w:r>
        <w:rPr>
          <w:rFonts w:ascii="Arial"/>
          <w:i/>
          <w:color w:val="3F00FD"/>
          <w:w w:val="150"/>
          <w:sz w:val="16"/>
        </w:rPr>
        <w:t>,</w:t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i/>
          <w:sz w:val="12"/>
          <w:szCs w:val="12"/>
        </w:rPr>
      </w:pPr>
    </w:p>
    <w:p>
      <w:pPr>
        <w:tabs>
          <w:tab w:pos="4163" w:val="left" w:leader="none"/>
        </w:tabs>
        <w:spacing w:line="173" w:lineRule="atLeast" w:before="0"/>
        <w:ind w:left="12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3F00FD"/>
          <w:w w:val="235"/>
          <w:sz w:val="13"/>
        </w:rPr>
        <w:t>I</w:t>
        <w:tab/>
      </w:r>
      <w:r>
        <w:rPr>
          <w:rFonts w:ascii="Times New Roman"/>
          <w:color w:val="979797"/>
          <w:w w:val="90"/>
          <w:sz w:val="19"/>
        </w:rPr>
        <w:t>&lt;'</w:t>
      </w:r>
      <w:r>
        <w:rPr>
          <w:rFonts w:ascii="Times New Roman"/>
          <w:sz w:val="19"/>
        </w:rPr>
      </w:r>
    </w:p>
    <w:p>
      <w:pPr>
        <w:spacing w:line="62" w:lineRule="atLeast" w:before="0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Arial" w:hAnsi="Arial" w:cs="Arial" w:eastAsia="Arial"/>
          <w:color w:val="979797"/>
          <w:sz w:val="25"/>
          <w:szCs w:val="25"/>
        </w:rPr>
        <w:t>_</w:t>
      </w:r>
      <w:r>
        <w:rPr>
          <w:rFonts w:ascii="Arial" w:hAnsi="Arial" w:cs="Arial" w:eastAsia="Arial"/>
          <w:color w:val="979797"/>
          <w:spacing w:val="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9CBDBD"/>
          <w:spacing w:val="-21"/>
          <w:position w:val="8"/>
          <w:sz w:val="14"/>
          <w:szCs w:val="14"/>
        </w:rPr>
        <w:t>•</w:t>
      </w:r>
      <w:r>
        <w:rPr>
          <w:rFonts w:ascii="Arial" w:hAnsi="Arial" w:cs="Arial" w:eastAsia="Arial"/>
          <w:color w:val="979797"/>
          <w:spacing w:val="-69"/>
          <w:sz w:val="25"/>
          <w:szCs w:val="25"/>
        </w:rPr>
        <w:t>,</w:t>
      </w:r>
      <w:r>
        <w:rPr>
          <w:rFonts w:ascii="Arial" w:hAnsi="Arial" w:cs="Arial" w:eastAsia="Arial"/>
          <w:sz w:val="25"/>
          <w:szCs w:val="25"/>
        </w:rPr>
      </w:r>
    </w:p>
    <w:p>
      <w:pPr>
        <w:spacing w:line="92" w:lineRule="atLeast" w:before="0"/>
        <w:ind w:left="795" w:right="0" w:firstLine="0"/>
        <w:jc w:val="left"/>
        <w:rPr>
          <w:rFonts w:ascii="Arial" w:hAnsi="Arial" w:cs="Arial" w:eastAsia="Arial"/>
          <w:sz w:val="72"/>
          <w:szCs w:val="72"/>
        </w:rPr>
      </w:pPr>
      <w:r>
        <w:rPr/>
        <w:pict>
          <v:shape style="position:absolute;margin-left:361.090607pt;margin-top:-.408915pt;width:5.85pt;height:15.3pt;mso-position-horizontal-relative:page;mso-position-vertical-relative:paragraph;z-index:-592072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0"/>
                      <w:szCs w:val="30"/>
                    </w:rPr>
                  </w:pPr>
                  <w:r>
                    <w:rPr>
                      <w:rFonts w:ascii="Arial"/>
                      <w:color w:val="979797"/>
                      <w:spacing w:val="-49"/>
                      <w:w w:val="195"/>
                      <w:sz w:val="30"/>
                    </w:rPr>
                    <w:t>,</w:t>
                  </w:r>
                  <w:r>
                    <w:rPr>
                      <w:rFonts w:ascii="Arial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7.099152pt;margin-top:40.874844pt;width:1.150pt;height:7.65pt;mso-position-horizontal-relative:page;mso-position-vertical-relative:paragraph;z-index:-592048" type="#_x0000_t202" filled="false" stroked="false">
            <v:textbox inset="0,0,0,0">
              <w:txbxContent>
                <w:p>
                  <w:pPr>
                    <w:spacing w:line="15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color w:val="3F00FD"/>
                      <w:w w:val="80"/>
                      <w:sz w:val="15"/>
                    </w:rPr>
                    <w:t>'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80"/>
          <w:sz w:val="57"/>
        </w:rPr>
        <w:t>..</w:t>
      </w:r>
      <w:r>
        <w:rPr>
          <w:rFonts w:ascii="Times New Roman"/>
          <w:color w:val="979797"/>
          <w:spacing w:val="-3"/>
          <w:w w:val="80"/>
          <w:sz w:val="57"/>
        </w:rPr>
        <w:t> </w:t>
      </w:r>
      <w:r>
        <w:rPr>
          <w:rFonts w:ascii="Arial"/>
          <w:color w:val="D833B1"/>
          <w:spacing w:val="-413"/>
          <w:w w:val="225"/>
          <w:position w:val="-5"/>
          <w:sz w:val="72"/>
        </w:rPr>
        <w:t>S</w:t>
      </w:r>
      <w:r>
        <w:rPr>
          <w:rFonts w:ascii="Arial"/>
          <w:sz w:val="72"/>
        </w:rPr>
      </w:r>
    </w:p>
    <w:p>
      <w:pPr>
        <w:tabs>
          <w:tab w:pos="1901" w:val="left" w:leader="none"/>
        </w:tabs>
        <w:spacing w:line="216" w:lineRule="atLeast" w:before="0"/>
        <w:ind w:left="18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5"/>
        </w:rPr>
        <w:br w:type="column"/>
      </w:r>
      <w:r>
        <w:rPr>
          <w:rFonts w:ascii="Times New Roman"/>
          <w:color w:val="3F00FD"/>
          <w:w w:val="85"/>
          <w:sz w:val="14"/>
        </w:rPr>
        <w:t>'</w:t>
        <w:tab/>
      </w:r>
      <w:r>
        <w:rPr>
          <w:rFonts w:ascii="Times New Roman"/>
          <w:color w:val="979797"/>
          <w:spacing w:val="-6"/>
          <w:sz w:val="14"/>
        </w:rPr>
        <w:t>&lt;-</w:t>
      </w:r>
      <w:r>
        <w:rPr>
          <w:rFonts w:ascii="Times New Roman"/>
          <w:color w:val="979797"/>
          <w:spacing w:val="-2"/>
          <w:sz w:val="14"/>
        </w:rPr>
        <w:t>"</w:t>
      </w:r>
      <w:r>
        <w:rPr>
          <w:rFonts w:ascii="Times New Roman"/>
          <w:color w:val="979797"/>
          <w:spacing w:val="-17"/>
          <w:sz w:val="14"/>
        </w:rPr>
        <w:t> </w:t>
      </w:r>
      <w:r>
        <w:rPr>
          <w:rFonts w:ascii="Times New Roman"/>
          <w:color w:val="979797"/>
          <w:sz w:val="14"/>
        </w:rPr>
        <w:t>'"</w:t>
      </w:r>
      <w:r>
        <w:rPr>
          <w:rFonts w:ascii="Times New Roman"/>
          <w:sz w:val="14"/>
        </w:rPr>
      </w:r>
    </w:p>
    <w:p>
      <w:pPr>
        <w:tabs>
          <w:tab w:pos="951" w:val="left" w:leader="none"/>
        </w:tabs>
        <w:spacing w:line="14" w:lineRule="exact" w:before="0"/>
        <w:ind w:left="-1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408.259247pt;margin-top:-14.968804pt;width:4.55pt;height:3.7pt;mso-position-horizontal-relative:page;mso-position-vertical-relative:paragraph;z-index:-592120" type="#_x0000_t202" filled="false" stroked="false">
            <v:textbox inset="0,0,0,0">
              <w:txbxContent>
                <w:p>
                  <w:pPr>
                    <w:spacing w:line="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370"/>
                      <w:sz w:val="7"/>
                      <w:szCs w:val="7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4.115814pt;margin-top:-17.135696pt;width:13.3pt;height:36.2pt;mso-position-horizontal-relative:page;mso-position-vertical-relative:paragraph;z-index:-592096" type="#_x0000_t202" filled="false" stroked="false">
            <v:textbox inset="0,0,0,0">
              <w:txbxContent>
                <w:p>
                  <w:pPr>
                    <w:spacing w:line="72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979797"/>
                      <w:spacing w:val="-11"/>
                      <w:w w:val="45"/>
                      <w:sz w:val="72"/>
                    </w:rPr>
                    <w:t>..</w:t>
                  </w:r>
                  <w:r>
                    <w:rPr>
                      <w:rFonts w:ascii="Arial"/>
                      <w:color w:val="979797"/>
                      <w:spacing w:val="-2"/>
                      <w:w w:val="45"/>
                      <w:sz w:val="72"/>
                    </w:rPr>
                    <w:t>.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7E6BB5"/>
          <w:w w:val="50"/>
          <w:sz w:val="18"/>
        </w:rPr>
        <w:t>..</w:t>
      </w:r>
      <w:r>
        <w:rPr>
          <w:rFonts w:ascii="Times New Roman"/>
          <w:color w:val="7E6BB5"/>
          <w:spacing w:val="-12"/>
          <w:w w:val="50"/>
          <w:sz w:val="18"/>
        </w:rPr>
        <w:t>.</w:t>
      </w:r>
      <w:r>
        <w:rPr>
          <w:rFonts w:ascii="Times New Roman"/>
          <w:color w:val="979797"/>
          <w:w w:val="50"/>
          <w:sz w:val="18"/>
        </w:rPr>
        <w:t>...</w:t>
        <w:tab/>
      </w:r>
      <w:r>
        <w:rPr>
          <w:rFonts w:ascii="Times New Roman"/>
          <w:color w:val="979797"/>
          <w:spacing w:val="-90"/>
          <w:w w:val="85"/>
          <w:position w:val="-8"/>
          <w:sz w:val="57"/>
        </w:rPr>
        <w:t>-</w:t>
      </w:r>
      <w:r>
        <w:rPr>
          <w:rFonts w:ascii="Arial"/>
          <w:color w:val="3F00FD"/>
          <w:w w:val="85"/>
          <w:sz w:val="12"/>
        </w:rPr>
        <w:t>\</w:t>
      </w:r>
      <w:r>
        <w:rPr>
          <w:rFonts w:ascii="Arial"/>
          <w:sz w:val="12"/>
        </w:rPr>
      </w:r>
    </w:p>
    <w:p>
      <w:pPr>
        <w:spacing w:line="79" w:lineRule="atLeast" w:before="0"/>
        <w:ind w:left="785" w:right="927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spacing w:val="-3"/>
          <w:w w:val="105"/>
          <w:sz w:val="25"/>
        </w:rPr>
        <w:t>SITE</w:t>
      </w:r>
      <w:r>
        <w:rPr>
          <w:rFonts w:ascii="Arial"/>
          <w:spacing w:val="-12"/>
          <w:w w:val="105"/>
          <w:sz w:val="25"/>
        </w:rPr>
        <w:t> </w:t>
      </w:r>
      <w:r>
        <w:rPr>
          <w:rFonts w:ascii="Arial"/>
          <w:w w:val="105"/>
          <w:sz w:val="25"/>
        </w:rPr>
        <w:t>DRAINAGE</w:t>
      </w:r>
      <w:r>
        <w:rPr>
          <w:rFonts w:ascii="Arial"/>
          <w:sz w:val="25"/>
        </w:rPr>
      </w:r>
    </w:p>
    <w:p>
      <w:pPr>
        <w:spacing w:line="378" w:lineRule="atLeast" w:before="0"/>
        <w:ind w:left="784" w:right="927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/>
          <w:sz w:val="25"/>
        </w:rPr>
        <w:t>LAYOUT</w:t>
      </w:r>
    </w:p>
    <w:p>
      <w:pPr>
        <w:spacing w:after="0" w:line="378" w:lineRule="atLeast"/>
        <w:jc w:val="center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1092" w:space="39"/>
            <w:col w:w="4293" w:space="675"/>
            <w:col w:w="2048" w:space="40"/>
            <w:col w:w="2175" w:space="17059"/>
            <w:col w:w="3759"/>
          </w:cols>
        </w:sectPr>
      </w:pPr>
    </w:p>
    <w:p>
      <w:pPr>
        <w:tabs>
          <w:tab w:pos="2375" w:val="left" w:leader="none"/>
          <w:tab w:pos="4581" w:val="left" w:leader="none"/>
        </w:tabs>
        <w:spacing w:line="795" w:lineRule="atLeast" w:before="0"/>
        <w:ind w:left="171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w w:val="55"/>
          <w:sz w:val="14"/>
        </w:rPr>
        <w:t>1_p&lt;&gt;0</w:t>
        <w:tab/>
      </w:r>
      <w:r>
        <w:rPr>
          <w:rFonts w:ascii="Arial"/>
          <w:i/>
          <w:color w:val="1F23A3"/>
          <w:spacing w:val="-18"/>
          <w:w w:val="85"/>
          <w:sz w:val="18"/>
        </w:rPr>
        <w:t>r</w:t>
      </w:r>
      <w:r>
        <w:rPr>
          <w:rFonts w:ascii="Times New Roman"/>
          <w:i/>
          <w:color w:val="03E6FF"/>
          <w:spacing w:val="-18"/>
          <w:w w:val="85"/>
          <w:position w:val="10"/>
          <w:sz w:val="8"/>
        </w:rPr>
        <w:t>1</w:t>
        <w:tab/>
      </w:r>
      <w:r>
        <w:rPr>
          <w:rFonts w:ascii="Times New Roman"/>
          <w:color w:val="0CCAFF"/>
          <w:w w:val="85"/>
          <w:sz w:val="10"/>
        </w:rPr>
        <w:t>"O   </w:t>
      </w:r>
      <w:r>
        <w:rPr>
          <w:rFonts w:ascii="Times New Roman"/>
          <w:color w:val="0CCAFF"/>
          <w:spacing w:val="9"/>
          <w:w w:val="85"/>
          <w:sz w:val="10"/>
        </w:rPr>
        <w:t> </w:t>
      </w:r>
      <w:r>
        <w:rPr>
          <w:rFonts w:ascii="Times New Roman"/>
          <w:spacing w:val="-4"/>
          <w:sz w:val="14"/>
        </w:rPr>
        <w:t>bu</w:t>
      </w:r>
      <w:r>
        <w:rPr>
          <w:rFonts w:ascii="Times New Roman"/>
          <w:spacing w:val="-2"/>
          <w:sz w:val="14"/>
        </w:rPr>
        <w:t>'ri</w:t>
      </w:r>
      <w:r>
        <w:rPr>
          <w:rFonts w:ascii="Times New Roman"/>
          <w:sz w:val="14"/>
        </w:rPr>
      </w:r>
    </w:p>
    <w:p>
      <w:pPr>
        <w:spacing w:line="79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55"/>
        </w:rPr>
        <w:br w:type="column"/>
      </w:r>
      <w:r>
        <w:rPr>
          <w:rFonts w:ascii="Times New Roman"/>
          <w:color w:val="979797"/>
          <w:spacing w:val="-3"/>
          <w:w w:val="55"/>
          <w:sz w:val="14"/>
        </w:rPr>
        <w:t>&lt;-</w:t>
      </w:r>
      <w:r>
        <w:rPr>
          <w:rFonts w:ascii="Times New Roman"/>
          <w:color w:val="979797"/>
          <w:spacing w:val="-2"/>
          <w:w w:val="55"/>
          <w:sz w:val="14"/>
        </w:rPr>
        <w:t>""</w:t>
      </w:r>
      <w:r>
        <w:rPr>
          <w:rFonts w:ascii="Times New Roman"/>
          <w:sz w:val="14"/>
        </w:rPr>
      </w:r>
    </w:p>
    <w:p>
      <w:pPr>
        <w:tabs>
          <w:tab w:pos="2790" w:val="left" w:leader="none"/>
          <w:tab w:pos="7366" w:val="left" w:leader="none"/>
        </w:tabs>
        <w:spacing w:line="795" w:lineRule="atLeast" w:before="0"/>
        <w:ind w:left="1719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95"/>
        </w:rPr>
        <w:br w:type="column"/>
      </w:r>
      <w:r>
        <w:rPr>
          <w:rFonts w:ascii="Times New Roman" w:hAnsi="Times New Roman"/>
          <w:i/>
          <w:color w:val="979797"/>
          <w:spacing w:val="-35"/>
          <w:w w:val="95"/>
          <w:sz w:val="28"/>
        </w:rPr>
        <w:t>"</w:t>
      </w:r>
      <w:r>
        <w:rPr>
          <w:rFonts w:ascii="Times New Roman" w:hAnsi="Times New Roman"/>
          <w:i/>
          <w:color w:val="979797"/>
          <w:spacing w:val="-33"/>
          <w:w w:val="95"/>
          <w:sz w:val="28"/>
        </w:rPr>
        <w:t>'</w:t>
      </w:r>
      <w:r>
        <w:rPr>
          <w:rFonts w:ascii="Times New Roman" w:hAnsi="Times New Roman"/>
          <w:i/>
          <w:color w:val="7E6BB5"/>
          <w:spacing w:val="-62"/>
          <w:w w:val="95"/>
          <w:sz w:val="28"/>
        </w:rPr>
        <w:t>1</w:t>
      </w:r>
      <w:r>
        <w:rPr>
          <w:rFonts w:ascii="Times New Roman" w:hAnsi="Times New Roman"/>
          <w:i/>
          <w:color w:val="3F00FD"/>
          <w:spacing w:val="-33"/>
          <w:w w:val="95"/>
          <w:sz w:val="28"/>
        </w:rPr>
        <w:t>1</w:t>
      </w:r>
      <w:r>
        <w:rPr>
          <w:rFonts w:ascii="Times New Roman" w:hAnsi="Times New Roman"/>
          <w:i/>
          <w:color w:val="979797"/>
          <w:w w:val="95"/>
          <w:sz w:val="28"/>
        </w:rPr>
        <w:t>·</w:t>
        <w:tab/>
      </w:r>
      <w:r>
        <w:rPr>
          <w:rFonts w:ascii="Times New Roman" w:hAnsi="Times New Roman"/>
          <w:color w:val="3F00FD"/>
          <w:w w:val="30"/>
          <w:sz w:val="28"/>
        </w:rPr>
        <w:t>\</w:t>
        <w:tab/>
      </w:r>
      <w:r>
        <w:rPr>
          <w:rFonts w:ascii="Times New Roman" w:hAnsi="Times New Roman"/>
          <w:color w:val="979797"/>
          <w:w w:val="95"/>
          <w:sz w:val="28"/>
        </w:rPr>
        <w:t>"'</w:t>
      </w:r>
      <w:r>
        <w:rPr>
          <w:rFonts w:ascii="Times New Roman" w:hAnsi="Times New Roman"/>
          <w:sz w:val="28"/>
        </w:rPr>
      </w:r>
    </w:p>
    <w:p>
      <w:pPr>
        <w:spacing w:after="0" w:line="795" w:lineRule="atLeast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5017" w:space="40"/>
            <w:col w:w="1078" w:space="278"/>
            <w:col w:w="24767"/>
          </w:cols>
        </w:sectPr>
      </w:pPr>
    </w:p>
    <w:p>
      <w:pPr>
        <w:spacing w:line="466" w:lineRule="atLeast" w:before="0"/>
        <w:ind w:left="416" w:right="0" w:firstLine="0"/>
        <w:jc w:val="left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Arial"/>
          <w:color w:val="979797"/>
          <w:spacing w:val="-74"/>
          <w:w w:val="115"/>
          <w:sz w:val="36"/>
        </w:rPr>
        <w:t>,</w:t>
      </w:r>
      <w:r>
        <w:rPr>
          <w:rFonts w:ascii="Arial"/>
          <w:color w:val="979797"/>
          <w:spacing w:val="-9"/>
          <w:w w:val="115"/>
          <w:sz w:val="36"/>
        </w:rPr>
        <w:t>.</w:t>
      </w:r>
      <w:r>
        <w:rPr>
          <w:rFonts w:ascii="Times New Roman"/>
          <w:color w:val="979797"/>
          <w:w w:val="115"/>
          <w:position w:val="-12"/>
          <w:sz w:val="52"/>
        </w:rPr>
        <w:t>@</w:t>
      </w:r>
      <w:r>
        <w:rPr>
          <w:rFonts w:ascii="Times New Roman"/>
          <w:sz w:val="52"/>
        </w:rPr>
      </w:r>
    </w:p>
    <w:p>
      <w:pPr>
        <w:spacing w:line="466" w:lineRule="atLeast" w:before="0"/>
        <w:ind w:left="141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w w:val="95"/>
        </w:rPr>
        <w:br w:type="column"/>
      </w:r>
      <w:r>
        <w:rPr>
          <w:rFonts w:ascii="Arial"/>
          <w:color w:val="979797"/>
          <w:w w:val="95"/>
          <w:sz w:val="41"/>
        </w:rPr>
        <w:t>,</w:t>
      </w:r>
      <w:r>
        <w:rPr>
          <w:rFonts w:ascii="Arial"/>
          <w:color w:val="979797"/>
          <w:spacing w:val="-75"/>
          <w:w w:val="95"/>
          <w:sz w:val="41"/>
        </w:rPr>
        <w:t>,</w:t>
      </w:r>
      <w:r>
        <w:rPr>
          <w:rFonts w:ascii="Arial"/>
          <w:color w:val="979797"/>
          <w:w w:val="95"/>
          <w:sz w:val="41"/>
        </w:rPr>
        <w:t>.</w:t>
      </w:r>
      <w:r>
        <w:rPr>
          <w:rFonts w:ascii="Arial"/>
          <w:sz w:val="41"/>
        </w:rPr>
      </w:r>
    </w:p>
    <w:p>
      <w:pPr>
        <w:tabs>
          <w:tab w:pos="1308" w:val="left" w:leader="none"/>
          <w:tab w:pos="3176" w:val="left" w:leader="none"/>
        </w:tabs>
        <w:spacing w:line="466" w:lineRule="atLeast" w:before="0"/>
        <w:ind w:left="416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70"/>
        </w:rPr>
        <w:br w:type="column"/>
      </w:r>
      <w:r>
        <w:rPr>
          <w:rFonts w:ascii="Arial"/>
          <w:i/>
          <w:color w:val="979797"/>
          <w:w w:val="70"/>
          <w:sz w:val="25"/>
        </w:rPr>
        <w:t>I</w:t>
      </w:r>
      <w:r>
        <w:rPr>
          <w:rFonts w:ascii="Arial"/>
          <w:i/>
          <w:color w:val="979797"/>
          <w:spacing w:val="-19"/>
          <w:w w:val="70"/>
          <w:sz w:val="25"/>
        </w:rPr>
        <w:t> </w:t>
      </w:r>
      <w:r>
        <w:rPr>
          <w:rFonts w:ascii="Arial"/>
          <w:i/>
          <w:color w:val="3F00FD"/>
          <w:w w:val="70"/>
          <w:sz w:val="25"/>
        </w:rPr>
        <w:t>i</w:t>
        <w:tab/>
      </w:r>
      <w:r>
        <w:rPr>
          <w:rFonts w:ascii="Times New Roman"/>
          <w:color w:val="979797"/>
          <w:w w:val="80"/>
          <w:sz w:val="42"/>
        </w:rPr>
        <w:t>=-</w:t>
        <w:tab/>
      </w:r>
      <w:r>
        <w:rPr>
          <w:rFonts w:ascii="Times New Roman"/>
          <w:color w:val="979797"/>
          <w:w w:val="60"/>
          <w:sz w:val="42"/>
        </w:rPr>
        <w:t>\</w:t>
      </w:r>
      <w:r>
        <w:rPr>
          <w:rFonts w:ascii="Times New Roman"/>
          <w:sz w:val="42"/>
        </w:rPr>
      </w:r>
    </w:p>
    <w:p>
      <w:pPr>
        <w:spacing w:line="499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>
          <w:w w:val="125"/>
        </w:rPr>
        <w:br w:type="column"/>
      </w:r>
      <w:r>
        <w:rPr>
          <w:rFonts w:ascii="Times New Roman"/>
          <w:color w:val="979797"/>
          <w:w w:val="125"/>
          <w:sz w:val="6"/>
        </w:rPr>
        <w:t>.(-</w:t>
      </w:r>
      <w:r>
        <w:rPr>
          <w:rFonts w:ascii="Times New Roman"/>
          <w:sz w:val="6"/>
        </w:rPr>
      </w:r>
    </w:p>
    <w:p>
      <w:pPr>
        <w:tabs>
          <w:tab w:pos="1384" w:val="left" w:leader="none"/>
        </w:tabs>
        <w:spacing w:line="505" w:lineRule="atLeast" w:before="0"/>
        <w:ind w:left="416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65"/>
        </w:rPr>
        <w:br w:type="column"/>
      </w:r>
      <w:r>
        <w:rPr>
          <w:rFonts w:ascii="Arial"/>
          <w:color w:val="3F00FD"/>
          <w:spacing w:val="-19"/>
          <w:w w:val="65"/>
          <w:sz w:val="36"/>
        </w:rPr>
        <w:t>,</w:t>
      </w:r>
      <w:r>
        <w:rPr>
          <w:rFonts w:ascii="Times New Roman"/>
          <w:color w:val="3F00FD"/>
          <w:spacing w:val="-11"/>
          <w:w w:val="65"/>
          <w:position w:val="1"/>
          <w:sz w:val="6"/>
        </w:rPr>
        <w:t>J</w:t>
      </w:r>
      <w:r>
        <w:rPr>
          <w:rFonts w:ascii="Times New Roman"/>
          <w:color w:val="3F00FD"/>
          <w:w w:val="65"/>
          <w:position w:val="1"/>
          <w:sz w:val="6"/>
        </w:rPr>
        <w:t>   </w:t>
      </w:r>
      <w:r>
        <w:rPr>
          <w:rFonts w:ascii="Times New Roman"/>
          <w:color w:val="3F00FD"/>
          <w:spacing w:val="5"/>
          <w:w w:val="65"/>
          <w:position w:val="1"/>
          <w:sz w:val="6"/>
        </w:rPr>
        <w:t> </w:t>
      </w:r>
      <w:r>
        <w:rPr>
          <w:rFonts w:ascii="Arial"/>
          <w:color w:val="979797"/>
          <w:spacing w:val="-21"/>
          <w:w w:val="85"/>
          <w:sz w:val="36"/>
        </w:rPr>
        <w:t>_</w:t>
      </w:r>
      <w:r>
        <w:rPr>
          <w:rFonts w:ascii="Arial"/>
          <w:color w:val="979797"/>
          <w:spacing w:val="-7"/>
          <w:w w:val="85"/>
          <w:position w:val="1"/>
          <w:sz w:val="7"/>
        </w:rPr>
        <w:t>&amp;</w:t>
      </w:r>
      <w:r>
        <w:rPr>
          <w:rFonts w:ascii="Arial"/>
          <w:color w:val="3F00FD"/>
          <w:spacing w:val="-7"/>
          <w:w w:val="85"/>
          <w:position w:val="1"/>
          <w:sz w:val="6"/>
        </w:rPr>
        <w:tab/>
      </w:r>
      <w:r>
        <w:rPr>
          <w:rFonts w:ascii="Arial"/>
          <w:color w:val="3F00FD"/>
          <w:w w:val="200"/>
          <w:position w:val="1"/>
          <w:sz w:val="6"/>
        </w:rPr>
        <w:t>I</w:t>
      </w:r>
      <w:r>
        <w:rPr>
          <w:rFonts w:ascii="Arial"/>
          <w:sz w:val="6"/>
        </w:rPr>
      </w:r>
    </w:p>
    <w:p>
      <w:pPr>
        <w:tabs>
          <w:tab w:pos="1149" w:val="left" w:leader="none"/>
        </w:tabs>
        <w:spacing w:line="43" w:lineRule="atLeast" w:before="0"/>
        <w:ind w:left="486" w:right="0" w:firstLine="0"/>
        <w:jc w:val="left"/>
        <w:rPr>
          <w:rFonts w:ascii="Arial" w:hAnsi="Arial" w:cs="Arial" w:eastAsia="Arial"/>
          <w:sz w:val="60"/>
          <w:szCs w:val="60"/>
        </w:rPr>
      </w:pPr>
      <w:r>
        <w:rPr>
          <w:rFonts w:ascii="Times New Roman" w:hAnsi="Times New Roman"/>
          <w:color w:val="979797"/>
          <w:w w:val="90"/>
          <w:position w:val="22"/>
          <w:sz w:val="21"/>
        </w:rPr>
        <w:t>'</w:t>
        <w:tab/>
      </w:r>
      <w:r>
        <w:rPr>
          <w:rFonts w:ascii="Arial" w:hAnsi="Arial"/>
          <w:color w:val="979797"/>
          <w:spacing w:val="-14"/>
          <w:w w:val="75"/>
          <w:sz w:val="48"/>
        </w:rPr>
        <w:t>-</w:t>
      </w:r>
      <w:r>
        <w:rPr>
          <w:rFonts w:ascii="Arial" w:hAnsi="Arial"/>
          <w:color w:val="979797"/>
          <w:spacing w:val="-55"/>
          <w:w w:val="75"/>
          <w:position w:val="1"/>
          <w:sz w:val="60"/>
        </w:rPr>
        <w:t>·</w:t>
      </w:r>
      <w:r>
        <w:rPr>
          <w:rFonts w:ascii="Arial" w:hAnsi="Arial"/>
          <w:color w:val="3F00FD"/>
          <w:w w:val="75"/>
          <w:position w:val="1"/>
          <w:sz w:val="60"/>
        </w:rPr>
        <w:t>·</w:t>
      </w:r>
      <w:r>
        <w:rPr>
          <w:rFonts w:ascii="Arial" w:hAnsi="Arial"/>
          <w:sz w:val="60"/>
        </w:rPr>
      </w:r>
    </w:p>
    <w:p>
      <w:pPr>
        <w:spacing w:line="466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Arial" w:hAnsi="Arial" w:cs="Arial" w:eastAsia="Arial"/>
          <w:color w:val="979797"/>
          <w:spacing w:val="-1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color w:val="979797"/>
          <w:spacing w:val="-2"/>
          <w:position w:val="1"/>
          <w:sz w:val="30"/>
          <w:szCs w:val="30"/>
        </w:rPr>
        <w:t>•</w:t>
      </w:r>
      <w:r>
        <w:rPr>
          <w:rFonts w:ascii="Arial" w:hAnsi="Arial" w:cs="Arial" w:eastAsia="Arial"/>
          <w:spacing w:val="-1"/>
          <w:sz w:val="10"/>
          <w:szCs w:val="10"/>
        </w:rPr>
        <w:t>Rising</w:t>
      </w:r>
      <w:r>
        <w:rPr>
          <w:rFonts w:ascii="Arial" w:hAnsi="Arial" w:cs="Arial" w:eastAsia="Arial"/>
          <w:spacing w:val="3"/>
          <w:sz w:val="10"/>
          <w:szCs w:val="10"/>
        </w:rPr>
        <w:t> </w:t>
      </w:r>
      <w:r>
        <w:rPr>
          <w:rFonts w:ascii="Arial" w:hAnsi="Arial" w:cs="Arial" w:eastAsia="Arial"/>
          <w:sz w:val="10"/>
          <w:szCs w:val="10"/>
        </w:rPr>
        <w:t>main</w:t>
      </w:r>
      <w:r>
        <w:rPr>
          <w:rFonts w:ascii="Arial" w:hAnsi="Arial" w:cs="Arial" w:eastAsia="Arial"/>
          <w:spacing w:val="-3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sz w:val="13"/>
          <w:szCs w:val="13"/>
        </w:rPr>
        <w:t>to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466" w:lineRule="atLeast" w:before="0"/>
        <w:ind w:left="416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w w:val="105"/>
        </w:rPr>
        <w:br w:type="column"/>
      </w:r>
      <w:r>
        <w:rPr>
          <w:rFonts w:ascii="Arial"/>
          <w:w w:val="105"/>
          <w:sz w:val="25"/>
        </w:rPr>
        <w:t>SHEET</w:t>
      </w:r>
      <w:r>
        <w:rPr>
          <w:rFonts w:ascii="Arial"/>
          <w:spacing w:val="4"/>
          <w:w w:val="105"/>
          <w:sz w:val="25"/>
        </w:rPr>
        <w:t> </w:t>
      </w:r>
      <w:r>
        <w:rPr>
          <w:rFonts w:ascii="Arial"/>
          <w:w w:val="105"/>
          <w:sz w:val="25"/>
        </w:rPr>
        <w:t>8</w:t>
      </w:r>
      <w:r>
        <w:rPr>
          <w:rFonts w:ascii="Arial"/>
          <w:spacing w:val="-5"/>
          <w:w w:val="105"/>
          <w:sz w:val="25"/>
        </w:rPr>
        <w:t> </w:t>
      </w:r>
      <w:r>
        <w:rPr>
          <w:rFonts w:ascii="Arial"/>
          <w:w w:val="105"/>
          <w:sz w:val="25"/>
        </w:rPr>
        <w:t>OF</w:t>
      </w:r>
      <w:r>
        <w:rPr>
          <w:rFonts w:ascii="Arial"/>
          <w:spacing w:val="-13"/>
          <w:w w:val="105"/>
          <w:sz w:val="25"/>
        </w:rPr>
        <w:t> </w:t>
      </w:r>
      <w:r>
        <w:rPr>
          <w:rFonts w:ascii="Arial"/>
          <w:w w:val="105"/>
          <w:sz w:val="25"/>
        </w:rPr>
        <w:t>9</w:t>
      </w:r>
      <w:r>
        <w:rPr>
          <w:rFonts w:ascii="Arial"/>
          <w:sz w:val="25"/>
        </w:rPr>
      </w:r>
    </w:p>
    <w:p>
      <w:pPr>
        <w:spacing w:after="0" w:line="466" w:lineRule="atLeas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1137" w:space="40"/>
            <w:col w:w="393" w:space="250"/>
            <w:col w:w="3251" w:space="1498"/>
            <w:col w:w="488" w:space="806"/>
            <w:col w:w="1516" w:space="40"/>
            <w:col w:w="892" w:space="17631"/>
            <w:col w:w="3238"/>
          </w:cols>
        </w:sectPr>
      </w:pPr>
    </w:p>
    <w:p>
      <w:pPr>
        <w:tabs>
          <w:tab w:pos="936" w:val="left" w:leader="none"/>
        </w:tabs>
        <w:spacing w:line="51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135"/>
          <w:sz w:val="9"/>
        </w:rPr>
        <w:t>u</w:t>
      </w:r>
      <w:r>
        <w:rPr>
          <w:rFonts w:ascii="Times New Roman"/>
          <w:color w:val="3F00FD"/>
          <w:w w:val="135"/>
          <w:sz w:val="9"/>
        </w:rPr>
        <w:t>/ </w:t>
      </w:r>
      <w:r>
        <w:rPr>
          <w:rFonts w:ascii="Times New Roman"/>
          <w:color w:val="979797"/>
          <w:sz w:val="9"/>
        </w:rPr>
        <w:t>\</w:t>
        <w:tab/>
      </w:r>
      <w:r>
        <w:rPr>
          <w:rFonts w:ascii="Times New Roman"/>
          <w:color w:val="8C82A3"/>
          <w:spacing w:val="-24"/>
          <w:w w:val="195"/>
          <w:sz w:val="9"/>
        </w:rPr>
        <w:t>.</w:t>
      </w:r>
      <w:r>
        <w:rPr>
          <w:rFonts w:ascii="Times New Roman"/>
          <w:color w:val="8C82A3"/>
          <w:spacing w:val="-39"/>
          <w:w w:val="195"/>
          <w:sz w:val="9"/>
        </w:rPr>
        <w:t>-</w:t>
      </w:r>
      <w:r>
        <w:rPr>
          <w:rFonts w:ascii="Times New Roman"/>
          <w:color w:val="3F00FD"/>
          <w:w w:val="195"/>
          <w:sz w:val="9"/>
        </w:rPr>
        <w:t>,</w:t>
      </w:r>
      <w:r>
        <w:rPr>
          <w:rFonts w:ascii="Times New Roman"/>
          <w:sz w:val="9"/>
        </w:rPr>
      </w:r>
    </w:p>
    <w:p>
      <w:pPr>
        <w:pStyle w:val="Heading8"/>
        <w:spacing w:line="11" w:lineRule="exact"/>
        <w:ind w:left="1853" w:right="0"/>
        <w:jc w:val="left"/>
      </w:pPr>
      <w:r>
        <w:rPr>
          <w:color w:val="979797"/>
          <w:w w:val="60"/>
        </w:rPr>
        <w:t>..</w:t>
      </w:r>
      <w:r>
        <w:rPr/>
      </w:r>
    </w:p>
    <w:p>
      <w:pPr>
        <w:spacing w:line="463" w:lineRule="atLeast" w:before="0"/>
        <w:ind w:left="30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2"/>
        </w:rPr>
        <w:t>connected</w:t>
      </w:r>
      <w:r>
        <w:rPr>
          <w:rFonts w:ascii="Times New Roman"/>
          <w:spacing w:val="-2"/>
          <w:w w:val="105"/>
          <w:sz w:val="12"/>
        </w:rPr>
        <w:t> </w:t>
      </w:r>
      <w:r>
        <w:rPr>
          <w:rFonts w:ascii="Times New Roman"/>
          <w:w w:val="105"/>
          <w:sz w:val="13"/>
        </w:rPr>
        <w:t>to</w:t>
      </w:r>
      <w:r>
        <w:rPr>
          <w:rFonts w:ascii="Times New Roman"/>
          <w:spacing w:val="-4"/>
          <w:w w:val="105"/>
          <w:sz w:val="13"/>
        </w:rPr>
        <w:t> </w:t>
      </w:r>
      <w:r>
        <w:rPr>
          <w:rFonts w:ascii="Arial"/>
          <w:spacing w:val="-22"/>
          <w:w w:val="105"/>
          <w:sz w:val="10"/>
        </w:rPr>
        <w:t>1</w:t>
      </w:r>
      <w:r>
        <w:rPr>
          <w:rFonts w:ascii="Arial"/>
          <w:w w:val="105"/>
          <w:sz w:val="10"/>
        </w:rPr>
        <w:t>000</w:t>
      </w:r>
      <w:r>
        <w:rPr>
          <w:rFonts w:ascii="Arial"/>
          <w:sz w:val="10"/>
        </w:rPr>
      </w:r>
    </w:p>
    <w:p>
      <w:pPr>
        <w:spacing w:after="0" w:line="463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2" w:equalWidth="0">
            <w:col w:w="9301" w:space="40"/>
            <w:col w:w="21839"/>
          </w:cols>
        </w:sectPr>
      </w:pPr>
    </w:p>
    <w:p>
      <w:pPr>
        <w:tabs>
          <w:tab w:pos="629" w:val="left" w:leader="none"/>
        </w:tabs>
        <w:spacing w:line="190" w:lineRule="atLeast" w:before="0"/>
        <w:ind w:left="151" w:right="1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858585"/>
          <w:spacing w:val="-58"/>
          <w:w w:val="70"/>
          <w:sz w:val="10"/>
        </w:rPr>
        <w:t>,</w:t>
      </w:r>
      <w:r>
        <w:rPr>
          <w:rFonts w:ascii="Arial"/>
          <w:w w:val="70"/>
          <w:sz w:val="10"/>
        </w:rPr>
        <w:t>1</w:t>
      </w:r>
      <w:r>
        <w:rPr>
          <w:rFonts w:ascii="Arial"/>
          <w:spacing w:val="-4"/>
          <w:w w:val="70"/>
          <w:sz w:val="10"/>
        </w:rPr>
        <w:t> </w:t>
      </w:r>
      <w:r>
        <w:rPr>
          <w:rFonts w:ascii="Arial"/>
          <w:color w:val="858585"/>
          <w:w w:val="70"/>
          <w:sz w:val="10"/>
        </w:rPr>
        <w:t>jll</w:t>
        <w:tab/>
      </w:r>
      <w:r>
        <w:rPr>
          <w:rFonts w:ascii="Arial"/>
          <w:color w:val="979797"/>
          <w:w w:val="70"/>
          <w:sz w:val="10"/>
        </w:rPr>
        <w:t>'</w:t>
      </w:r>
      <w:r>
        <w:rPr>
          <w:rFonts w:ascii="Arial"/>
          <w:sz w:val="10"/>
        </w:rPr>
      </w:r>
    </w:p>
    <w:p>
      <w:pPr>
        <w:spacing w:line="66" w:lineRule="atLeast" w:before="0"/>
        <w:ind w:left="0" w:right="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979797"/>
          <w:sz w:val="24"/>
        </w:rPr>
        <w:t>'</w:t>
      </w:r>
      <w:r>
        <w:rPr>
          <w:rFonts w:ascii="Arial"/>
          <w:sz w:val="24"/>
        </w:rPr>
      </w:r>
    </w:p>
    <w:p>
      <w:pPr>
        <w:spacing w:line="232" w:lineRule="atLeast" w:before="0"/>
        <w:ind w:left="12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979797"/>
          <w:w w:val="95"/>
          <w:sz w:val="9"/>
          <w:szCs w:val="9"/>
        </w:rPr>
        <w:t>I </w:t>
      </w:r>
      <w:r>
        <w:rPr>
          <w:rFonts w:ascii="Times New Roman" w:hAnsi="Times New Roman" w:cs="Times New Roman" w:eastAsia="Times New Roman"/>
          <w:color w:val="979797"/>
          <w:spacing w:val="12"/>
          <w:w w:val="9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979797"/>
          <w:spacing w:val="-11"/>
          <w:w w:val="9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979797"/>
          <w:w w:val="95"/>
          <w:sz w:val="9"/>
          <w:szCs w:val="9"/>
        </w:rPr>
        <w:t>IOI.</w:t>
      </w:r>
      <w:r>
        <w:rPr>
          <w:rFonts w:ascii="Times New Roman" w:hAnsi="Times New Roman" w:cs="Times New Roman" w:eastAsia="Times New Roman"/>
          <w:sz w:val="9"/>
          <w:szCs w:val="9"/>
        </w:rPr>
      </w:r>
    </w:p>
    <w:p>
      <w:pPr>
        <w:tabs>
          <w:tab w:pos="2038" w:val="left" w:leader="none"/>
        </w:tabs>
        <w:spacing w:line="220" w:lineRule="atLeast" w:before="0"/>
        <w:ind w:left="151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w w:val="70"/>
        </w:rPr>
        <w:br w:type="column"/>
      </w:r>
      <w:r>
        <w:rPr>
          <w:rFonts w:ascii="Arial"/>
          <w:color w:val="979797"/>
          <w:spacing w:val="-36"/>
          <w:w w:val="70"/>
          <w:sz w:val="33"/>
        </w:rPr>
        <w:t>'</w:t>
      </w:r>
      <w:r>
        <w:rPr>
          <w:rFonts w:ascii="Arial"/>
          <w:i/>
          <w:color w:val="979797"/>
          <w:w w:val="70"/>
          <w:position w:val="17"/>
          <w:sz w:val="20"/>
        </w:rPr>
        <w:t>/</w:t>
      </w:r>
      <w:r>
        <w:rPr>
          <w:rFonts w:ascii="Arial"/>
          <w:i/>
          <w:color w:val="979797"/>
          <w:spacing w:val="-21"/>
          <w:w w:val="70"/>
          <w:position w:val="17"/>
          <w:sz w:val="20"/>
        </w:rPr>
        <w:t> </w:t>
      </w:r>
      <w:r>
        <w:rPr>
          <w:rFonts w:ascii="Arial"/>
          <w:color w:val="979797"/>
          <w:spacing w:val="13"/>
          <w:w w:val="70"/>
          <w:sz w:val="33"/>
        </w:rPr>
        <w:t>\</w:t>
      </w:r>
      <w:r>
        <w:rPr>
          <w:rFonts w:ascii="Arial"/>
          <w:color w:val="3F00FD"/>
          <w:w w:val="70"/>
          <w:sz w:val="33"/>
        </w:rPr>
        <w:t>\</w:t>
        <w:tab/>
      </w:r>
      <w:r>
        <w:rPr>
          <w:rFonts w:ascii="Arial"/>
          <w:i/>
          <w:color w:val="979797"/>
          <w:sz w:val="33"/>
        </w:rPr>
        <w:t>=</w:t>
      </w:r>
      <w:r>
        <w:rPr>
          <w:rFonts w:ascii="Arial"/>
          <w:sz w:val="33"/>
        </w:rPr>
      </w:r>
    </w:p>
    <w:p>
      <w:pPr>
        <w:spacing w:line="220" w:lineRule="atLeast" w:before="0"/>
        <w:ind w:left="15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85"/>
        </w:rPr>
        <w:br w:type="column"/>
      </w:r>
      <w:r>
        <w:rPr>
          <w:rFonts w:ascii="Arial"/>
          <w:color w:val="979797"/>
          <w:w w:val="85"/>
          <w:sz w:val="20"/>
        </w:rPr>
        <w:t>\</w:t>
      </w:r>
      <w:r>
        <w:rPr>
          <w:rFonts w:ascii="Arial"/>
          <w:color w:val="979797"/>
          <w:spacing w:val="-98"/>
          <w:w w:val="85"/>
          <w:sz w:val="20"/>
        </w:rPr>
        <w:t>&lt;</w:t>
      </w:r>
      <w:r>
        <w:rPr>
          <w:rFonts w:ascii="Arial"/>
          <w:color w:val="979797"/>
          <w:w w:val="85"/>
          <w:position w:val="-16"/>
          <w:sz w:val="33"/>
        </w:rPr>
        <w:t>\</w:t>
      </w:r>
      <w:r>
        <w:rPr>
          <w:rFonts w:ascii="Arial"/>
          <w:color w:val="979797"/>
          <w:spacing w:val="-57"/>
          <w:w w:val="85"/>
          <w:position w:val="-16"/>
          <w:sz w:val="33"/>
        </w:rPr>
        <w:t> </w:t>
      </w:r>
      <w:r>
        <w:rPr>
          <w:rFonts w:ascii="Arial"/>
          <w:color w:val="979797"/>
          <w:w w:val="85"/>
          <w:sz w:val="20"/>
        </w:rPr>
        <w:t>'</w:t>
      </w:r>
      <w:r>
        <w:rPr>
          <w:rFonts w:ascii="Arial"/>
          <w:sz w:val="20"/>
        </w:rPr>
      </w:r>
    </w:p>
    <w:p>
      <w:pPr>
        <w:spacing w:line="220" w:lineRule="atLeast" w:before="0"/>
        <w:ind w:left="3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spacing w:val="-5"/>
        </w:rPr>
        <w:br w:type="column"/>
      </w:r>
      <w:r>
        <w:rPr>
          <w:rFonts w:ascii="Times New Roman"/>
          <w:color w:val="979797"/>
          <w:spacing w:val="-5"/>
          <w:w w:val="50"/>
          <w:position w:val="-31"/>
          <w:sz w:val="65"/>
        </w:rPr>
        <w:t>..</w:t>
      </w:r>
      <w:r>
        <w:rPr>
          <w:rFonts w:ascii="Times New Roman"/>
          <w:color w:val="979797"/>
          <w:spacing w:val="-5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986" w:val="left" w:leader="none"/>
        </w:tabs>
        <w:spacing w:line="289" w:lineRule="atLeast" w:before="0"/>
        <w:ind w:left="15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Times New Roman"/>
          <w:color w:val="979797"/>
          <w:w w:val="105"/>
          <w:sz w:val="9"/>
        </w:rPr>
        <w:t>ot.o </w:t>
      </w:r>
      <w:r>
        <w:rPr>
          <w:rFonts w:ascii="Times New Roman"/>
          <w:color w:val="979797"/>
          <w:spacing w:val="17"/>
          <w:w w:val="105"/>
          <w:sz w:val="9"/>
        </w:rPr>
        <w:t> </w:t>
      </w:r>
      <w:r>
        <w:rPr>
          <w:rFonts w:ascii="Arial"/>
          <w:color w:val="979797"/>
          <w:w w:val="135"/>
          <w:sz w:val="8"/>
        </w:rPr>
        <w:t>I</w:t>
        <w:tab/>
      </w:r>
      <w:r>
        <w:rPr>
          <w:rFonts w:ascii="Arial"/>
          <w:color w:val="979797"/>
          <w:spacing w:val="-3"/>
          <w:w w:val="115"/>
          <w:sz w:val="8"/>
        </w:rPr>
        <w:t>,.</w:t>
      </w:r>
      <w:r>
        <w:rPr>
          <w:rFonts w:ascii="Arial"/>
          <w:color w:val="979797"/>
          <w:spacing w:val="-4"/>
          <w:w w:val="115"/>
          <w:sz w:val="8"/>
        </w:rPr>
        <w:t>,;;,.</w:t>
      </w:r>
      <w:r>
        <w:rPr>
          <w:rFonts w:ascii="Arial"/>
          <w:color w:val="979797"/>
          <w:w w:val="115"/>
          <w:sz w:val="8"/>
        </w:rPr>
        <w:t>   </w:t>
      </w:r>
      <w:r>
        <w:rPr>
          <w:rFonts w:ascii="Arial"/>
          <w:color w:val="979797"/>
          <w:spacing w:val="23"/>
          <w:w w:val="115"/>
          <w:sz w:val="8"/>
        </w:rPr>
        <w:t> </w:t>
      </w:r>
      <w:r>
        <w:rPr>
          <w:rFonts w:ascii="Times New Roman"/>
          <w:color w:val="3F00FD"/>
          <w:spacing w:val="-12"/>
          <w:w w:val="105"/>
          <w:position w:val="3"/>
          <w:sz w:val="15"/>
        </w:rPr>
        <w:t>'</w:t>
      </w:r>
      <w:r>
        <w:rPr>
          <w:rFonts w:ascii="Arial"/>
          <w:color w:val="4911F0"/>
          <w:spacing w:val="-9"/>
          <w:w w:val="105"/>
          <w:sz w:val="8"/>
        </w:rPr>
        <w:t>\</w:t>
      </w:r>
      <w:r>
        <w:rPr>
          <w:rFonts w:ascii="Arial"/>
          <w:sz w:val="8"/>
        </w:rPr>
      </w:r>
    </w:p>
    <w:p>
      <w:pPr>
        <w:spacing w:line="213" w:lineRule="exact" w:before="29"/>
        <w:ind w:left="993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/>
          <w:color w:val="979797"/>
          <w:w w:val="310"/>
          <w:sz w:val="14"/>
        </w:rPr>
        <w:t>-</w:t>
      </w:r>
      <w:r>
        <w:rPr>
          <w:rFonts w:ascii="Arial"/>
          <w:color w:val="979797"/>
          <w:spacing w:val="38"/>
          <w:w w:val="310"/>
          <w:sz w:val="14"/>
        </w:rPr>
        <w:t> </w:t>
      </w:r>
      <w:r>
        <w:rPr>
          <w:rFonts w:ascii="Arial"/>
          <w:color w:val="3F00FD"/>
          <w:spacing w:val="-67"/>
          <w:w w:val="105"/>
          <w:sz w:val="14"/>
        </w:rPr>
        <w:t>i</w:t>
      </w:r>
      <w:r>
        <w:rPr>
          <w:rFonts w:ascii="Times New Roman"/>
          <w:color w:val="3F00FD"/>
          <w:w w:val="105"/>
          <w:position w:val="6"/>
          <w:sz w:val="15"/>
        </w:rPr>
        <w:t>'</w:t>
      </w:r>
      <w:r>
        <w:rPr>
          <w:rFonts w:ascii="Times New Roman"/>
          <w:sz w:val="15"/>
        </w:rPr>
      </w:r>
    </w:p>
    <w:p>
      <w:pPr>
        <w:spacing w:line="173" w:lineRule="atLeast" w:before="0"/>
        <w:ind w:left="135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00FD"/>
          <w:sz w:val="14"/>
        </w:rPr>
        <w:t>'</w:t>
      </w:r>
      <w:r>
        <w:rPr>
          <w:rFonts w:ascii="Arial"/>
          <w:sz w:val="14"/>
        </w:rPr>
      </w:r>
    </w:p>
    <w:p>
      <w:pPr>
        <w:spacing w:after="0" w:line="173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1162" w:space="40"/>
            <w:col w:w="389" w:space="455"/>
            <w:col w:w="2256" w:space="625"/>
            <w:col w:w="334" w:space="40"/>
            <w:col w:w="326" w:space="2391"/>
            <w:col w:w="23162"/>
          </w:cols>
        </w:sectPr>
      </w:pPr>
    </w:p>
    <w:p>
      <w:pPr>
        <w:spacing w:line="545" w:lineRule="atLeast" w:before="0"/>
        <w:ind w:left="941" w:right="0" w:firstLine="0"/>
        <w:jc w:val="left"/>
        <w:rPr>
          <w:rFonts w:ascii="Arial" w:hAnsi="Arial" w:cs="Arial" w:eastAsia="Arial"/>
          <w:sz w:val="60"/>
          <w:szCs w:val="60"/>
        </w:rPr>
      </w:pPr>
      <w:r>
        <w:rPr>
          <w:rFonts w:ascii="Arial"/>
          <w:color w:val="979797"/>
          <w:spacing w:val="-71"/>
          <w:w w:val="55"/>
          <w:position w:val="6"/>
          <w:sz w:val="46"/>
        </w:rPr>
        <w:t>"</w:t>
      </w:r>
      <w:r>
        <w:rPr>
          <w:rFonts w:ascii="Arial"/>
          <w:color w:val="979797"/>
          <w:w w:val="55"/>
          <w:sz w:val="14"/>
        </w:rPr>
        <w:t>&lt;(!.!</w:t>
      </w:r>
      <w:r>
        <w:rPr>
          <w:rFonts w:ascii="Arial"/>
          <w:color w:val="979797"/>
          <w:spacing w:val="2"/>
          <w:w w:val="55"/>
          <w:sz w:val="14"/>
        </w:rPr>
        <w:t> </w:t>
      </w:r>
      <w:r>
        <w:rPr>
          <w:rFonts w:ascii="Times New Roman"/>
          <w:color w:val="979797"/>
          <w:spacing w:val="-4"/>
          <w:w w:val="55"/>
          <w:position w:val="6"/>
          <w:sz w:val="19"/>
        </w:rPr>
        <w:t>'</w:t>
      </w:r>
      <w:r>
        <w:rPr>
          <w:rFonts w:ascii="Times New Roman"/>
          <w:color w:val="979797"/>
          <w:w w:val="55"/>
          <w:position w:val="3"/>
          <w:sz w:val="21"/>
        </w:rPr>
        <w:t>'</w:t>
      </w:r>
      <w:r>
        <w:rPr>
          <w:rFonts w:ascii="Times New Roman"/>
          <w:color w:val="979797"/>
          <w:spacing w:val="-18"/>
          <w:w w:val="55"/>
          <w:position w:val="3"/>
          <w:sz w:val="21"/>
        </w:rPr>
        <w:t> </w:t>
      </w:r>
      <w:r>
        <w:rPr>
          <w:rFonts w:ascii="Arial"/>
          <w:color w:val="979797"/>
          <w:w w:val="55"/>
          <w:position w:val="-6"/>
          <w:sz w:val="60"/>
        </w:rPr>
        <w:t>,</w:t>
      </w:r>
      <w:r>
        <w:rPr>
          <w:rFonts w:ascii="Arial"/>
          <w:color w:val="979797"/>
          <w:spacing w:val="-27"/>
          <w:w w:val="55"/>
          <w:position w:val="-6"/>
          <w:sz w:val="60"/>
        </w:rPr>
        <w:t> </w:t>
      </w:r>
      <w:r>
        <w:rPr>
          <w:rFonts w:ascii="Times New Roman"/>
          <w:color w:val="979797"/>
          <w:spacing w:val="-10"/>
          <w:w w:val="55"/>
          <w:position w:val="3"/>
          <w:sz w:val="21"/>
        </w:rPr>
        <w:t>'</w:t>
      </w:r>
      <w:r>
        <w:rPr>
          <w:rFonts w:ascii="Arial"/>
          <w:color w:val="979797"/>
          <w:spacing w:val="8"/>
          <w:w w:val="55"/>
          <w:sz w:val="14"/>
        </w:rPr>
        <w:t>\</w:t>
      </w:r>
      <w:r>
        <w:rPr>
          <w:rFonts w:ascii="Arial"/>
          <w:color w:val="979797"/>
          <w:spacing w:val="31"/>
          <w:w w:val="55"/>
          <w:position w:val="-6"/>
          <w:sz w:val="60"/>
        </w:rPr>
        <w:t>,</w:t>
      </w:r>
      <w:r>
        <w:rPr>
          <w:rFonts w:ascii="Arial"/>
          <w:color w:val="979797"/>
          <w:w w:val="55"/>
          <w:position w:val="-6"/>
          <w:sz w:val="60"/>
        </w:rPr>
        <w:t>_</w:t>
      </w:r>
      <w:r>
        <w:rPr>
          <w:rFonts w:ascii="Arial"/>
          <w:sz w:val="60"/>
        </w:rPr>
      </w:r>
    </w:p>
    <w:p>
      <w:pPr>
        <w:tabs>
          <w:tab w:pos="3468" w:val="left" w:leader="none"/>
          <w:tab w:pos="4418" w:val="left" w:leader="none"/>
        </w:tabs>
        <w:spacing w:line="378" w:lineRule="atLeast" w:before="0"/>
        <w:ind w:left="632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w w:val="85"/>
        </w:rPr>
        <w:br w:type="column"/>
      </w:r>
      <w:r>
        <w:rPr>
          <w:rFonts w:ascii="Times New Roman" w:hAnsi="Times New Roman"/>
          <w:color w:val="979797"/>
          <w:w w:val="85"/>
          <w:sz w:val="11"/>
        </w:rPr>
        <w:t>·   </w:t>
      </w:r>
      <w:r>
        <w:rPr>
          <w:rFonts w:ascii="Times New Roman" w:hAnsi="Times New Roman"/>
          <w:color w:val="979797"/>
          <w:spacing w:val="17"/>
          <w:w w:val="85"/>
          <w:sz w:val="11"/>
        </w:rPr>
        <w:t> </w:t>
      </w:r>
      <w:r>
        <w:rPr>
          <w:rFonts w:ascii="Times New Roman" w:hAnsi="Times New Roman"/>
          <w:color w:val="3F00FD"/>
          <w:w w:val="185"/>
          <w:sz w:val="11"/>
        </w:rPr>
        <w:t>'\</w:t>
        <w:tab/>
      </w:r>
      <w:r>
        <w:rPr>
          <w:rFonts w:ascii="Arial" w:hAnsi="Arial"/>
          <w:color w:val="979797"/>
          <w:w w:val="80"/>
          <w:sz w:val="30"/>
        </w:rPr>
        <w:t>\</w:t>
        <w:tab/>
      </w:r>
      <w:r>
        <w:rPr>
          <w:rFonts w:ascii="Courier New" w:hAnsi="Courier New"/>
          <w:color w:val="979797"/>
          <w:spacing w:val="-26"/>
          <w:w w:val="120"/>
          <w:position w:val="15"/>
          <w:sz w:val="22"/>
        </w:rPr>
        <w:t>f</w:t>
      </w:r>
      <w:r>
        <w:rPr>
          <w:rFonts w:ascii="Courier New" w:hAnsi="Courier New"/>
          <w:color w:val="979797"/>
          <w:spacing w:val="-11"/>
          <w:w w:val="120"/>
          <w:position w:val="15"/>
          <w:sz w:val="22"/>
        </w:rPr>
        <w:t>'</w:t>
      </w:r>
      <w:r>
        <w:rPr>
          <w:rFonts w:ascii="Courier New" w:hAnsi="Courier New"/>
          <w:sz w:val="22"/>
        </w:rPr>
      </w:r>
    </w:p>
    <w:p>
      <w:pPr>
        <w:tabs>
          <w:tab w:pos="1798" w:val="left" w:leader="none"/>
        </w:tabs>
        <w:spacing w:line="185" w:lineRule="atLeast" w:before="18"/>
        <w:ind w:left="65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202.708954pt;margin-top:2.099175pt;width:21.673288pt;height:7.649396pt;mso-position-horizontal-relative:page;mso-position-vertical-relative:paragraph;z-index:-593008" type="#_x0000_t75" stroked="false">
            <v:imagedata r:id="rId842" o:title=""/>
          </v:shape>
        </w:pict>
      </w:r>
      <w:r>
        <w:rPr>
          <w:rFonts w:ascii="Arial" w:hAnsi="Arial" w:cs="Arial" w:eastAsia="Arial"/>
          <w:color w:val="979797"/>
          <w:w w:val="450"/>
          <w:sz w:val="11"/>
          <w:szCs w:val="11"/>
        </w:rPr>
        <w:t>\</w:t>
      </w:r>
      <w:r>
        <w:rPr>
          <w:rFonts w:ascii="Arial" w:hAnsi="Arial" w:cs="Arial" w:eastAsia="Arial"/>
          <w:color w:val="979797"/>
          <w:spacing w:val="-21"/>
          <w:w w:val="450"/>
          <w:sz w:val="11"/>
          <w:szCs w:val="11"/>
        </w:rPr>
        <w:t> </w:t>
      </w:r>
      <w:r>
        <w:rPr>
          <w:rFonts w:ascii="Arial" w:hAnsi="Arial" w:cs="Arial" w:eastAsia="Arial"/>
          <w:color w:val="3F00FD"/>
          <w:spacing w:val="-35"/>
          <w:w w:val="240"/>
          <w:sz w:val="11"/>
          <w:szCs w:val="11"/>
        </w:rPr>
        <w:t>'</w:t>
      </w:r>
      <w:r>
        <w:rPr>
          <w:rFonts w:ascii="Arial" w:hAnsi="Arial" w:cs="Arial" w:eastAsia="Arial"/>
          <w:color w:val="3F00FD"/>
          <w:w w:val="240"/>
          <w:sz w:val="11"/>
          <w:szCs w:val="11"/>
        </w:rPr>
        <w:t>•</w:t>
      </w:r>
      <w:r>
        <w:rPr>
          <w:rFonts w:ascii="Arial" w:hAnsi="Arial" w:cs="Arial" w:eastAsia="Arial"/>
          <w:color w:val="3F00FD"/>
          <w:spacing w:val="-27"/>
          <w:w w:val="240"/>
          <w:sz w:val="11"/>
          <w:szCs w:val="11"/>
        </w:rPr>
        <w:t>,</w:t>
      </w:r>
      <w:r>
        <w:rPr>
          <w:rFonts w:ascii="Arial" w:hAnsi="Arial" w:cs="Arial" w:eastAsia="Arial"/>
          <w:color w:val="3F00FD"/>
          <w:w w:val="240"/>
          <w:sz w:val="11"/>
          <w:szCs w:val="11"/>
        </w:rPr>
        <w:t>,</w:t>
        <w:tab/>
      </w:r>
      <w:r>
        <w:rPr>
          <w:rFonts w:ascii="Arial" w:hAnsi="Arial" w:cs="Arial" w:eastAsia="Arial"/>
          <w:w w:val="110"/>
          <w:sz w:val="11"/>
          <w:szCs w:val="11"/>
        </w:rPr>
        <w:t>MH155: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491" w:lineRule="atLeast" w:before="0"/>
        <w:ind w:left="290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95"/>
        </w:rPr>
        <w:br w:type="column"/>
      </w:r>
      <w:r>
        <w:rPr>
          <w:rFonts w:ascii="Times New Roman"/>
          <w:color w:val="3F00FD"/>
          <w:w w:val="95"/>
          <w:sz w:val="15"/>
        </w:rPr>
        <w:t>'</w:t>
      </w:r>
      <w:r>
        <w:rPr>
          <w:rFonts w:ascii="Times New Roman"/>
          <w:sz w:val="15"/>
        </w:rPr>
      </w:r>
    </w:p>
    <w:p>
      <w:pPr>
        <w:tabs>
          <w:tab w:pos="2933" w:val="left" w:leader="none"/>
        </w:tabs>
        <w:spacing w:line="98" w:lineRule="atLeast" w:before="0"/>
        <w:ind w:left="9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53.123169pt;margin-top:6.947883pt;width:30.5pt;height:38.550pt;mso-position-horizontal-relative:page;mso-position-vertical-relative:paragraph;z-index:-592024" type="#_x0000_t202" filled="false" stroked="false">
            <v:textbox inset="0,0,0,0">
              <w:txbxContent>
                <w:p>
                  <w:pPr>
                    <w:spacing w:line="7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7"/>
                      <w:szCs w:val="77"/>
                    </w:rPr>
                  </w:pPr>
                  <w:r>
                    <w:rPr>
                      <w:rFonts w:ascii="Arial"/>
                      <w:color w:val="979797"/>
                      <w:spacing w:val="-63"/>
                      <w:w w:val="130"/>
                      <w:sz w:val="77"/>
                    </w:rPr>
                    <w:t>B</w:t>
                  </w:r>
                  <w:r>
                    <w:rPr>
                      <w:rFonts w:ascii="Arial"/>
                      <w:sz w:val="7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797"/>
          <w:spacing w:val="-88"/>
          <w:w w:val="80"/>
          <w:sz w:val="36"/>
        </w:rPr>
        <w:t>·</w:t>
      </w:r>
      <w:r>
        <w:rPr>
          <w:rFonts w:ascii="Times New Roman" w:hAnsi="Times New Roman"/>
          <w:color w:val="979797"/>
          <w:spacing w:val="-8"/>
          <w:w w:val="80"/>
          <w:sz w:val="36"/>
        </w:rPr>
        <w:t>r</w:t>
      </w:r>
      <w:r>
        <w:rPr>
          <w:rFonts w:ascii="Times New Roman" w:hAnsi="Times New Roman"/>
          <w:color w:val="979797"/>
          <w:w w:val="80"/>
          <w:sz w:val="36"/>
        </w:rPr>
        <w:t>-</w:t>
      </w:r>
      <w:r>
        <w:rPr>
          <w:rFonts w:ascii="Times New Roman" w:hAnsi="Times New Roman"/>
          <w:color w:val="979797"/>
          <w:spacing w:val="-42"/>
          <w:w w:val="80"/>
          <w:sz w:val="36"/>
        </w:rPr>
        <w:t>·</w:t>
      </w:r>
      <w:r>
        <w:rPr>
          <w:rFonts w:ascii="Times New Roman" w:hAnsi="Times New Roman"/>
          <w:color w:val="979797"/>
          <w:w w:val="80"/>
          <w:sz w:val="36"/>
        </w:rPr>
        <w:t>-</w:t>
      </w:r>
      <w:r>
        <w:rPr>
          <w:rFonts w:ascii="Times New Roman" w:hAnsi="Times New Roman"/>
          <w:color w:val="979797"/>
          <w:spacing w:val="-53"/>
          <w:w w:val="80"/>
          <w:sz w:val="36"/>
        </w:rPr>
        <w:t> </w:t>
      </w:r>
      <w:r>
        <w:rPr>
          <w:rFonts w:ascii="Times New Roman" w:hAnsi="Times New Roman"/>
          <w:color w:val="979797"/>
          <w:w w:val="80"/>
          <w:sz w:val="36"/>
        </w:rPr>
        <w:t>-</w:t>
      </w:r>
      <w:r>
        <w:rPr>
          <w:rFonts w:ascii="Times New Roman" w:hAnsi="Times New Roman"/>
          <w:color w:val="979797"/>
          <w:spacing w:val="11"/>
          <w:w w:val="80"/>
          <w:sz w:val="36"/>
        </w:rPr>
        <w:t> </w:t>
      </w:r>
      <w:r>
        <w:rPr>
          <w:rFonts w:ascii="Times New Roman" w:hAnsi="Times New Roman"/>
          <w:color w:val="979797"/>
          <w:w w:val="80"/>
          <w:sz w:val="36"/>
        </w:rPr>
        <w:t>-</w:t>
      </w:r>
      <w:r>
        <w:rPr>
          <w:rFonts w:ascii="Times New Roman" w:hAnsi="Times New Roman"/>
          <w:color w:val="979797"/>
          <w:spacing w:val="-52"/>
          <w:w w:val="80"/>
          <w:sz w:val="36"/>
        </w:rPr>
        <w:t> </w:t>
      </w:r>
      <w:r>
        <w:rPr>
          <w:rFonts w:ascii="Times New Roman" w:hAnsi="Times New Roman"/>
          <w:color w:val="979797"/>
          <w:w w:val="80"/>
          <w:sz w:val="36"/>
        </w:rPr>
        <w:t>-</w:t>
      </w:r>
      <w:r>
        <w:rPr>
          <w:rFonts w:ascii="Times New Roman" w:hAnsi="Times New Roman"/>
          <w:color w:val="979797"/>
          <w:spacing w:val="-51"/>
          <w:w w:val="80"/>
          <w:sz w:val="36"/>
        </w:rPr>
        <w:t> </w:t>
      </w:r>
      <w:r>
        <w:rPr>
          <w:rFonts w:ascii="Times New Roman" w:hAnsi="Times New Roman"/>
          <w:color w:val="979797"/>
          <w:spacing w:val="-31"/>
          <w:w w:val="115"/>
          <w:sz w:val="36"/>
        </w:rPr>
        <w:t>.</w:t>
      </w:r>
      <w:r>
        <w:rPr>
          <w:rFonts w:ascii="Times New Roman" w:hAnsi="Times New Roman"/>
          <w:color w:val="979797"/>
          <w:w w:val="115"/>
          <w:sz w:val="36"/>
        </w:rPr>
        <w:t>.</w:t>
      </w:r>
      <w:r>
        <w:rPr>
          <w:rFonts w:ascii="Times New Roman" w:hAnsi="Times New Roman"/>
          <w:color w:val="979797"/>
          <w:spacing w:val="-63"/>
          <w:w w:val="115"/>
          <w:sz w:val="36"/>
        </w:rPr>
        <w:t> </w:t>
      </w:r>
      <w:r>
        <w:rPr>
          <w:rFonts w:ascii="Times New Roman" w:hAnsi="Times New Roman"/>
          <w:color w:val="979797"/>
          <w:w w:val="60"/>
          <w:sz w:val="36"/>
        </w:rPr>
        <w:t>,</w:t>
        <w:tab/>
      </w:r>
      <w:r>
        <w:rPr>
          <w:rFonts w:ascii="Arial" w:hAnsi="Arial"/>
          <w:color w:val="3F00FD"/>
          <w:w w:val="80"/>
          <w:position w:val="17"/>
          <w:sz w:val="14"/>
        </w:rPr>
        <w:t>'</w:t>
      </w:r>
      <w:r>
        <w:rPr>
          <w:rFonts w:ascii="Arial" w:hAnsi="Arial"/>
          <w:sz w:val="14"/>
        </w:rPr>
      </w:r>
    </w:p>
    <w:p>
      <w:pPr>
        <w:spacing w:after="0" w:line="98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1679" w:space="40"/>
            <w:col w:w="4715" w:space="40"/>
            <w:col w:w="24706"/>
          </w:cols>
        </w:sectPr>
      </w:pPr>
    </w:p>
    <w:p>
      <w:pPr>
        <w:spacing w:line="320" w:lineRule="atLeast" w:before="0"/>
        <w:ind w:left="451" w:right="0" w:firstLine="0"/>
        <w:jc w:val="left"/>
        <w:rPr>
          <w:rFonts w:ascii="Courier New" w:hAnsi="Courier New" w:cs="Courier New" w:eastAsia="Courier New"/>
          <w:sz w:val="25"/>
          <w:szCs w:val="25"/>
        </w:rPr>
      </w:pPr>
      <w:r>
        <w:rPr>
          <w:rFonts w:ascii="Courier New" w:hAnsi="Courier New" w:cs="Courier New" w:eastAsia="Courier New"/>
          <w:color w:val="979797"/>
          <w:spacing w:val="-112"/>
          <w:w w:val="135"/>
          <w:sz w:val="25"/>
          <w:szCs w:val="25"/>
        </w:rPr>
        <w:t>•</w:t>
      </w:r>
      <w:r>
        <w:rPr>
          <w:rFonts w:ascii="Courier New" w:hAnsi="Courier New" w:cs="Courier New" w:eastAsia="Courier New"/>
          <w:color w:val="979797"/>
          <w:w w:val="135"/>
          <w:sz w:val="25"/>
          <w:szCs w:val="25"/>
        </w:rPr>
        <w:t>'</w:t>
      </w:r>
      <w:r>
        <w:rPr>
          <w:rFonts w:ascii="Courier New" w:hAnsi="Courier New" w:cs="Courier New" w:eastAsia="Courier New"/>
          <w:sz w:val="25"/>
          <w:szCs w:val="25"/>
        </w:rPr>
      </w:r>
    </w:p>
    <w:p>
      <w:pPr>
        <w:tabs>
          <w:tab w:pos="2548" w:val="left" w:leader="none"/>
        </w:tabs>
        <w:spacing w:line="10" w:lineRule="atLeast" w:before="0"/>
        <w:ind w:left="744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Arial"/>
          <w:color w:val="979797"/>
          <w:spacing w:val="-34"/>
          <w:position w:val="-21"/>
          <w:sz w:val="60"/>
        </w:rPr>
        <w:t>Q</w:t>
      </w:r>
      <w:r>
        <w:rPr>
          <w:rFonts w:ascii="Arial"/>
          <w:color w:val="979797"/>
          <w:position w:val="10"/>
          <w:sz w:val="8"/>
        </w:rPr>
        <w:t>\</w:t>
        <w:tab/>
      </w:r>
      <w:r>
        <w:rPr>
          <w:rFonts w:ascii="Arial"/>
          <w:color w:val="8C82A3"/>
          <w:w w:val="75"/>
          <w:sz w:val="30"/>
        </w:rPr>
        <w:t>\(</w:t>
      </w:r>
      <w:r>
        <w:rPr>
          <w:rFonts w:ascii="Arial"/>
          <w:color w:val="8C82A3"/>
          <w:spacing w:val="-7"/>
          <w:w w:val="75"/>
          <w:sz w:val="30"/>
        </w:rPr>
        <w:t>_</w:t>
      </w:r>
      <w:r>
        <w:rPr>
          <w:rFonts w:ascii="Arial"/>
          <w:color w:val="3F00FD"/>
          <w:spacing w:val="-6"/>
          <w:w w:val="75"/>
          <w:sz w:val="30"/>
        </w:rPr>
        <w:t>'</w:t>
      </w:r>
      <w:r>
        <w:rPr>
          <w:rFonts w:ascii="Arial"/>
          <w:color w:val="3F00FD"/>
          <w:w w:val="75"/>
          <w:sz w:val="30"/>
        </w:rPr>
        <w:t>----</w:t>
      </w:r>
      <w:r>
        <w:rPr>
          <w:rFonts w:ascii="Arial"/>
          <w:color w:val="3F00FD"/>
          <w:spacing w:val="-21"/>
          <w:w w:val="75"/>
          <w:sz w:val="30"/>
        </w:rPr>
        <w:t> </w:t>
      </w:r>
      <w:r>
        <w:rPr>
          <w:rFonts w:ascii="Arial"/>
          <w:color w:val="3F00FD"/>
          <w:spacing w:val="5"/>
          <w:w w:val="75"/>
          <w:sz w:val="30"/>
        </w:rPr>
        <w:t>-</w:t>
      </w:r>
      <w:r>
        <w:rPr>
          <w:rFonts w:ascii="Arial"/>
          <w:color w:val="0F75B3"/>
          <w:w w:val="75"/>
          <w:sz w:val="30"/>
        </w:rPr>
        <w:t>.ii</w:t>
      </w:r>
      <w:r>
        <w:rPr>
          <w:rFonts w:ascii="Arial"/>
          <w:color w:val="0F75B3"/>
          <w:spacing w:val="16"/>
          <w:w w:val="75"/>
          <w:sz w:val="30"/>
        </w:rPr>
        <w:t> </w:t>
      </w:r>
      <w:r>
        <w:rPr>
          <w:rFonts w:ascii="Times New Roman"/>
          <w:w w:val="75"/>
          <w:sz w:val="32"/>
        </w:rPr>
        <w:t>:</w:t>
      </w:r>
      <w:r>
        <w:rPr>
          <w:rFonts w:ascii="Times New Roman"/>
          <w:spacing w:val="-35"/>
          <w:w w:val="75"/>
          <w:sz w:val="32"/>
        </w:rPr>
        <w:t>;</w:t>
      </w:r>
      <w:r>
        <w:rPr>
          <w:rFonts w:ascii="Times New Roman"/>
          <w:w w:val="75"/>
          <w:sz w:val="32"/>
        </w:rPr>
        <w:t>7m</w:t>
      </w:r>
      <w:r>
        <w:rPr>
          <w:rFonts w:ascii="Times New Roman"/>
          <w:sz w:val="32"/>
        </w:rPr>
      </w:r>
    </w:p>
    <w:p>
      <w:pPr>
        <w:spacing w:line="407" w:lineRule="atLeast" w:before="0"/>
        <w:ind w:left="0" w:right="116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color w:val="979797"/>
          <w:sz w:val="12"/>
        </w:rPr>
        <w:t>&lt;-,</w:t>
      </w:r>
      <w:r>
        <w:rPr>
          <w:rFonts w:ascii="Times New Roman"/>
          <w:color w:val="979797"/>
          <w:spacing w:val="-21"/>
          <w:sz w:val="12"/>
        </w:rPr>
        <w:t> </w:t>
      </w:r>
      <w:r>
        <w:rPr>
          <w:rFonts w:ascii="Times New Roman"/>
          <w:spacing w:val="-6"/>
          <w:sz w:val="12"/>
        </w:rPr>
        <w:t>'</w:t>
      </w:r>
      <w:r>
        <w:rPr>
          <w:rFonts w:ascii="Times New Roman"/>
          <w:color w:val="139C9C"/>
          <w:spacing w:val="-3"/>
          <w:sz w:val="12"/>
        </w:rPr>
        <w:t>---a</w:t>
      </w:r>
      <w:r>
        <w:rPr>
          <w:rFonts w:ascii="Times New Roman"/>
          <w:color w:val="3FD4D4"/>
          <w:spacing w:val="-3"/>
          <w:sz w:val="12"/>
        </w:rPr>
        <w:t>,!'</w:t>
      </w:r>
      <w:r>
        <w:rPr>
          <w:rFonts w:ascii="Times New Roman"/>
          <w:color w:val="979797"/>
          <w:spacing w:val="-4"/>
          <w:sz w:val="12"/>
        </w:rPr>
        <w:t>_</w:t>
      </w:r>
      <w:r>
        <w:rPr>
          <w:rFonts w:ascii="Times New Roman"/>
          <w:sz w:val="12"/>
        </w:rPr>
      </w:r>
    </w:p>
    <w:p>
      <w:pPr>
        <w:spacing w:line="83" w:lineRule="exact" w:before="0"/>
        <w:ind w:left="0" w:right="91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979797"/>
          <w:w w:val="160"/>
          <w:sz w:val="9"/>
        </w:rPr>
        <w:t>··-</w:t>
      </w:r>
      <w:r>
        <w:rPr>
          <w:rFonts w:ascii="Times New Roman" w:hAnsi="Times New Roman"/>
          <w:sz w:val="9"/>
        </w:rPr>
      </w:r>
    </w:p>
    <w:p>
      <w:pPr>
        <w:tabs>
          <w:tab w:pos="707" w:val="right" w:leader="none"/>
        </w:tabs>
        <w:spacing w:line="147" w:lineRule="atLeast" w:before="212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979797"/>
          <w:w w:val="145"/>
          <w:sz w:val="8"/>
        </w:rPr>
        <w:t>I</w:t>
      </w:r>
      <w:r>
        <w:rPr>
          <w:rFonts w:ascii="Arial"/>
          <w:color w:val="979797"/>
          <w:spacing w:val="13"/>
          <w:w w:val="145"/>
          <w:sz w:val="8"/>
        </w:rPr>
        <w:t> </w:t>
      </w:r>
      <w:r>
        <w:rPr>
          <w:rFonts w:ascii="Times New Roman"/>
          <w:color w:val="979797"/>
          <w:sz w:val="11"/>
        </w:rPr>
        <w:t>&lt;'</w:t>
      </w:r>
      <w:r>
        <w:rPr>
          <w:rFonts w:ascii="Times New Roman"/>
          <w:color w:val="979797"/>
          <w:sz w:val="12"/>
        </w:rPr>
        <w:tab/>
      </w:r>
      <w:r>
        <w:rPr>
          <w:rFonts w:ascii="Times New Roman"/>
          <w:color w:val="979797"/>
          <w:w w:val="145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314" w:lineRule="atLeast" w:before="0"/>
        <w:ind w:left="60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w w:val="140"/>
        </w:rPr>
        <w:br w:type="column"/>
      </w:r>
      <w:r>
        <w:rPr>
          <w:rFonts w:ascii="Times New Roman"/>
          <w:color w:val="979797"/>
          <w:w w:val="140"/>
          <w:sz w:val="9"/>
        </w:rPr>
        <w:t>au</w:t>
      </w:r>
      <w:r>
        <w:rPr>
          <w:rFonts w:ascii="Times New Roman"/>
          <w:sz w:val="9"/>
        </w:rPr>
      </w:r>
    </w:p>
    <w:p>
      <w:pPr>
        <w:tabs>
          <w:tab w:pos="648" w:val="left" w:leader="none"/>
        </w:tabs>
        <w:spacing w:line="103" w:lineRule="atLeast" w:before="168"/>
        <w:ind w:left="195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Times New Roman"/>
          <w:color w:val="979797"/>
          <w:w w:val="90"/>
          <w:position w:val="-3"/>
          <w:sz w:val="21"/>
        </w:rPr>
        <w:t>'</w:t>
      </w:r>
      <w:r>
        <w:rPr>
          <w:rFonts w:ascii="Times New Roman"/>
          <w:color w:val="979797"/>
          <w:spacing w:val="-14"/>
          <w:w w:val="90"/>
          <w:position w:val="-3"/>
          <w:sz w:val="21"/>
        </w:rPr>
        <w:t> </w:t>
      </w:r>
      <w:r>
        <w:rPr>
          <w:rFonts w:ascii="Arial"/>
          <w:color w:val="979797"/>
          <w:w w:val="140"/>
          <w:sz w:val="8"/>
        </w:rPr>
        <w:t>I</w:t>
        <w:tab/>
      </w:r>
      <w:r>
        <w:rPr>
          <w:rFonts w:ascii="Arial"/>
          <w:w w:val="85"/>
          <w:sz w:val="11"/>
        </w:rPr>
        <w:t>"c</w:t>
      </w:r>
      <w:r>
        <w:rPr>
          <w:rFonts w:ascii="Arial"/>
          <w:sz w:val="11"/>
        </w:rPr>
      </w:r>
    </w:p>
    <w:p>
      <w:pPr>
        <w:tabs>
          <w:tab w:pos="663" w:val="left" w:leader="none"/>
        </w:tabs>
        <w:spacing w:line="407" w:lineRule="atLeast" w:before="0"/>
        <w:ind w:left="37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80"/>
        </w:rPr>
        <w:br w:type="column"/>
      </w:r>
      <w:r>
        <w:rPr>
          <w:rFonts w:ascii="Times New Roman"/>
          <w:color w:val="3F00FD"/>
          <w:w w:val="80"/>
          <w:position w:val="4"/>
          <w:sz w:val="15"/>
        </w:rPr>
        <w:t>'</w:t>
        <w:tab/>
      </w:r>
      <w:r>
        <w:rPr>
          <w:rFonts w:ascii="Arial"/>
          <w:sz w:val="10"/>
        </w:rPr>
        <w:t>MH695W </w:t>
      </w:r>
      <w:r>
        <w:rPr>
          <w:rFonts w:ascii="Arial"/>
          <w:spacing w:val="14"/>
          <w:sz w:val="10"/>
        </w:rPr>
        <w:t> </w:t>
      </w:r>
      <w:r>
        <w:rPr>
          <w:rFonts w:ascii="Arial"/>
          <w:sz w:val="10"/>
        </w:rPr>
        <w:t>pump</w:t>
      </w:r>
      <w:r>
        <w:rPr>
          <w:rFonts w:ascii="Arial"/>
          <w:sz w:val="10"/>
        </w:rPr>
      </w:r>
    </w:p>
    <w:p>
      <w:pPr>
        <w:tabs>
          <w:tab w:pos="663" w:val="left" w:leader="none"/>
        </w:tabs>
        <w:spacing w:line="124" w:lineRule="exact" w:before="0"/>
        <w:ind w:left="389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3F00FD"/>
          <w:w w:val="80"/>
          <w:position w:val="6"/>
          <w:sz w:val="15"/>
        </w:rPr>
        <w:t>'</w:t>
        <w:tab/>
      </w:r>
      <w:r>
        <w:rPr>
          <w:rFonts w:ascii="Times New Roman"/>
          <w:spacing w:val="-3"/>
          <w:sz w:val="11"/>
        </w:rPr>
        <w:t>CL77.37</w:t>
      </w:r>
      <w:r>
        <w:rPr>
          <w:rFonts w:ascii="Times New Roman"/>
          <w:sz w:val="11"/>
        </w:rPr>
      </w:r>
    </w:p>
    <w:p>
      <w:pPr>
        <w:spacing w:line="17" w:lineRule="atLeast" w:before="1"/>
        <w:ind w:left="523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10"/>
          <w:sz w:val="10"/>
        </w:rPr>
        <w:t>IL</w:t>
      </w:r>
      <w:r>
        <w:rPr>
          <w:rFonts w:ascii="Arial"/>
          <w:spacing w:val="-1"/>
          <w:w w:val="110"/>
          <w:sz w:val="10"/>
        </w:rPr>
        <w:t> </w:t>
      </w:r>
      <w:r>
        <w:rPr>
          <w:rFonts w:ascii="Times New Roman"/>
          <w:spacing w:val="-6"/>
          <w:w w:val="110"/>
          <w:sz w:val="11"/>
        </w:rPr>
        <w:t>74.</w:t>
      </w:r>
      <w:r>
        <w:rPr>
          <w:rFonts w:ascii="Times New Roman"/>
          <w:spacing w:val="-5"/>
          <w:w w:val="110"/>
          <w:sz w:val="11"/>
        </w:rPr>
        <w:t>37</w:t>
      </w:r>
      <w:r>
        <w:rPr>
          <w:rFonts w:ascii="Times New Roman"/>
          <w:spacing w:val="-6"/>
          <w:w w:val="110"/>
          <w:sz w:val="11"/>
        </w:rPr>
        <w:t> </w:t>
      </w:r>
      <w:r>
        <w:rPr>
          <w:rFonts w:ascii="Arial"/>
          <w:w w:val="110"/>
          <w:sz w:val="10"/>
        </w:rPr>
        <w:t>inlet</w:t>
      </w:r>
      <w:r>
        <w:rPr>
          <w:rFonts w:ascii="Arial"/>
          <w:sz w:val="10"/>
        </w:rPr>
      </w:r>
    </w:p>
    <w:p>
      <w:pPr>
        <w:spacing w:line="6" w:lineRule="atLeast" w:before="0"/>
        <w:ind w:left="451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/>
        <w:br w:type="column"/>
      </w:r>
      <w:r>
        <w:rPr>
          <w:rFonts w:ascii="Arial"/>
          <w:color w:val="05608C"/>
          <w:spacing w:val="-2"/>
          <w:sz w:val="34"/>
        </w:rPr>
        <w:t>C</w:t>
      </w:r>
      <w:r>
        <w:rPr>
          <w:rFonts w:ascii="Arial"/>
          <w:color w:val="05608C"/>
          <w:spacing w:val="-1"/>
          <w:sz w:val="34"/>
        </w:rPr>
        <w:t>APITA</w:t>
      </w:r>
      <w:r>
        <w:rPr>
          <w:rFonts w:ascii="Arial"/>
          <w:color w:val="05608C"/>
          <w:spacing w:val="11"/>
          <w:sz w:val="34"/>
        </w:rPr>
        <w:t> </w:t>
      </w:r>
      <w:r>
        <w:rPr>
          <w:rFonts w:ascii="Arial"/>
          <w:color w:val="28B1DB"/>
          <w:sz w:val="34"/>
        </w:rPr>
        <w:t>SYMON</w:t>
      </w:r>
      <w:r>
        <w:rPr>
          <w:rFonts w:ascii="Arial"/>
          <w:color w:val="28B1DB"/>
          <w:spacing w:val="-55"/>
          <w:sz w:val="34"/>
        </w:rPr>
        <w:t> </w:t>
      </w:r>
      <w:r>
        <w:rPr>
          <w:rFonts w:ascii="Arial"/>
          <w:color w:val="28B1DB"/>
          <w:sz w:val="34"/>
        </w:rPr>
        <w:t>DS</w:t>
      </w:r>
      <w:r>
        <w:rPr>
          <w:rFonts w:ascii="Arial"/>
          <w:sz w:val="34"/>
        </w:rPr>
      </w:r>
    </w:p>
    <w:p>
      <w:pPr>
        <w:spacing w:line="243" w:lineRule="atLeast" w:before="0"/>
        <w:ind w:left="45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28B1DB"/>
          <w:sz w:val="12"/>
        </w:rPr>
        <w:t>STRUCTURES</w:t>
      </w:r>
      <w:r>
        <w:rPr>
          <w:rFonts w:ascii="Arial"/>
          <w:sz w:val="12"/>
        </w:rPr>
      </w:r>
    </w:p>
    <w:p>
      <w:pPr>
        <w:spacing w:after="0" w:line="243" w:lineRule="atLeas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3922" w:space="2509"/>
            <w:col w:w="1784" w:space="40"/>
            <w:col w:w="729" w:space="40"/>
            <w:col w:w="1403" w:space="16817"/>
            <w:col w:w="3936"/>
          </w:cols>
        </w:sectPr>
      </w:pPr>
    </w:p>
    <w:p>
      <w:pPr>
        <w:tabs>
          <w:tab w:pos="1081" w:val="left" w:leader="none"/>
        </w:tabs>
        <w:spacing w:line="391" w:lineRule="atLeast" w:before="0"/>
        <w:ind w:left="451" w:right="0" w:firstLine="0"/>
        <w:jc w:val="left"/>
        <w:rPr>
          <w:rFonts w:ascii="Arial" w:hAnsi="Arial" w:cs="Arial" w:eastAsia="Arial"/>
          <w:sz w:val="69"/>
          <w:szCs w:val="69"/>
        </w:rPr>
      </w:pPr>
      <w:r>
        <w:rPr/>
        <w:pict>
          <v:shape style="position:absolute;margin-left:43.981323pt;margin-top:35.099380pt;width:7.65pt;height:30.55pt;mso-position-horizontal-relative:page;mso-position-vertical-relative:paragraph;z-index:-590848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Arial"/>
          <w:color w:val="979797"/>
          <w:w w:val="80"/>
          <w:position w:val="-3"/>
          <w:sz w:val="69"/>
        </w:rPr>
        <w:t>.</w:t>
      </w:r>
      <w:r>
        <w:rPr>
          <w:rFonts w:ascii="Arial"/>
          <w:sz w:val="69"/>
        </w:rPr>
      </w:r>
    </w:p>
    <w:p>
      <w:pPr>
        <w:spacing w:line="391" w:lineRule="atLeast" w:before="0"/>
        <w:ind w:left="45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25"/>
        </w:rPr>
        <w:br w:type="column"/>
      </w:r>
      <w:r>
        <w:rPr>
          <w:rFonts w:ascii="Arial"/>
          <w:color w:val="979797"/>
          <w:spacing w:val="-80"/>
          <w:w w:val="125"/>
          <w:sz w:val="44"/>
        </w:rPr>
        <w:t>i</w:t>
      </w:r>
      <w:r>
        <w:rPr>
          <w:rFonts w:ascii="Arial"/>
          <w:color w:val="979797"/>
          <w:w w:val="125"/>
          <w:sz w:val="44"/>
        </w:rPr>
        <w:t>o</w:t>
      </w:r>
      <w:r>
        <w:rPr>
          <w:rFonts w:ascii="Arial"/>
          <w:color w:val="979797"/>
          <w:spacing w:val="-8"/>
          <w:w w:val="125"/>
          <w:sz w:val="44"/>
        </w:rPr>
        <w:t> </w:t>
      </w:r>
      <w:r>
        <w:rPr>
          <w:rFonts w:ascii="Arial"/>
          <w:color w:val="979797"/>
          <w:w w:val="255"/>
          <w:sz w:val="9"/>
        </w:rPr>
        <w:t>!!</w:t>
      </w:r>
      <w:r>
        <w:rPr>
          <w:rFonts w:ascii="Arial"/>
          <w:color w:val="979797"/>
          <w:spacing w:val="4"/>
          <w:w w:val="255"/>
          <w:sz w:val="9"/>
        </w:rPr>
        <w:t> </w:t>
      </w:r>
      <w:r>
        <w:rPr>
          <w:rFonts w:ascii="Arial"/>
          <w:color w:val="979797"/>
          <w:w w:val="125"/>
          <w:sz w:val="10"/>
        </w:rPr>
        <w:t>'.J</w:t>
      </w:r>
      <w:r>
        <w:rPr>
          <w:rFonts w:ascii="Arial"/>
          <w:color w:val="979797"/>
          <w:spacing w:val="-11"/>
          <w:w w:val="125"/>
          <w:sz w:val="10"/>
        </w:rPr>
        <w:t>.</w:t>
      </w:r>
      <w:r>
        <w:rPr>
          <w:rFonts w:ascii="Arial"/>
          <w:color w:val="979797"/>
          <w:spacing w:val="7"/>
          <w:w w:val="125"/>
          <w:sz w:val="10"/>
        </w:rPr>
        <w:t>9</w:t>
      </w:r>
      <w:r>
        <w:rPr>
          <w:rFonts w:ascii="Arial"/>
          <w:w w:val="125"/>
          <w:sz w:val="10"/>
        </w:rPr>
        <w:t>Septi</w:t>
      </w:r>
      <w:r>
        <w:rPr>
          <w:rFonts w:ascii="Arial"/>
          <w:sz w:val="10"/>
        </w:rPr>
      </w:r>
    </w:p>
    <w:p>
      <w:pPr>
        <w:spacing w:line="391" w:lineRule="atLeast" w:before="0"/>
        <w:ind w:left="451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br w:type="column"/>
      </w:r>
      <w:r>
        <w:rPr>
          <w:rFonts w:ascii="Arial"/>
          <w:color w:val="979797"/>
          <w:position w:val="-28"/>
          <w:sz w:val="72"/>
        </w:rPr>
        <w:t>.</w:t>
      </w:r>
      <w:r>
        <w:rPr>
          <w:rFonts w:ascii="Arial"/>
          <w:color w:val="979797"/>
          <w:spacing w:val="-78"/>
          <w:position w:val="-28"/>
          <w:sz w:val="72"/>
        </w:rPr>
        <w:t> </w:t>
      </w:r>
      <w:r>
        <w:rPr>
          <w:rFonts w:ascii="Times New Roman"/>
          <w:spacing w:val="-1"/>
          <w:sz w:val="11"/>
        </w:rPr>
        <w:t>77.09</w:t>
      </w:r>
      <w:r>
        <w:rPr>
          <w:rFonts w:ascii="Times New Roman"/>
          <w:sz w:val="11"/>
        </w:rPr>
      </w:r>
    </w:p>
    <w:p>
      <w:pPr>
        <w:spacing w:after="0" w:line="391" w:lineRule="atLeast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31660" w:h="22370" w:orient="landscape"/>
          <w:pgMar w:top="480" w:bottom="280" w:left="180" w:right="300"/>
          <w:cols w:num="3" w:equalWidth="0">
            <w:col w:w="1255" w:space="6024"/>
            <w:col w:w="1652" w:space="209"/>
            <w:col w:w="22040"/>
          </w:cols>
        </w:sectPr>
      </w:pPr>
    </w:p>
    <w:p>
      <w:pPr>
        <w:tabs>
          <w:tab w:pos="1254" w:val="left" w:leader="none"/>
        </w:tabs>
        <w:spacing w:line="873" w:lineRule="atLeast" w:before="0"/>
        <w:ind w:left="52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 w:cs="Times New Roman" w:eastAsia="Times New Roman"/>
          <w:i/>
          <w:color w:val="979797"/>
          <w:w w:val="55"/>
          <w:sz w:val="12"/>
          <w:szCs w:val="12"/>
        </w:rPr>
        <w:t>&lt;-1'</w:t>
        <w:tab/>
      </w:r>
      <w:r>
        <w:rPr>
          <w:rFonts w:ascii="Arial" w:hAnsi="Arial" w:cs="Arial" w:eastAsia="Arial"/>
          <w:color w:val="979797"/>
          <w:w w:val="310"/>
          <w:sz w:val="8"/>
          <w:szCs w:val="8"/>
        </w:rPr>
        <w:t>I</w:t>
      </w:r>
      <w:r>
        <w:rPr>
          <w:rFonts w:ascii="Arial" w:hAnsi="Arial" w:cs="Arial" w:eastAsia="Arial"/>
          <w:color w:val="979797"/>
          <w:spacing w:val="-23"/>
          <w:w w:val="310"/>
          <w:sz w:val="8"/>
          <w:szCs w:val="8"/>
        </w:rPr>
        <w:t> </w:t>
      </w:r>
      <w:r>
        <w:rPr>
          <w:rFonts w:ascii="Arial" w:hAnsi="Arial" w:cs="Arial" w:eastAsia="Arial"/>
          <w:color w:val="9CBDBD"/>
          <w:w w:val="130"/>
          <w:sz w:val="8"/>
          <w:szCs w:val="8"/>
        </w:rPr>
        <w:t>• </w:t>
      </w:r>
      <w:r>
        <w:rPr>
          <w:rFonts w:ascii="Arial" w:hAnsi="Arial" w:cs="Arial" w:eastAsia="Arial"/>
          <w:color w:val="9CBDBD"/>
          <w:spacing w:val="7"/>
          <w:w w:val="130"/>
          <w:sz w:val="8"/>
          <w:szCs w:val="8"/>
        </w:rPr>
        <w:t> </w:t>
      </w:r>
      <w:r>
        <w:rPr>
          <w:rFonts w:ascii="Arial" w:hAnsi="Arial" w:cs="Arial" w:eastAsia="Arial"/>
          <w:color w:val="979797"/>
          <w:w w:val="130"/>
          <w:sz w:val="8"/>
          <w:szCs w:val="8"/>
        </w:rPr>
        <w:t>\</w:t>
      </w:r>
      <w:r>
        <w:rPr>
          <w:rFonts w:ascii="Arial" w:hAnsi="Arial" w:cs="Arial" w:eastAsia="Arial"/>
          <w:sz w:val="8"/>
          <w:szCs w:val="8"/>
        </w:rPr>
      </w:r>
    </w:p>
    <w:p>
      <w:pPr>
        <w:tabs>
          <w:tab w:pos="2267" w:val="left" w:leader="none"/>
        </w:tabs>
        <w:spacing w:line="33" w:lineRule="exact" w:before="0"/>
        <w:ind w:left="1286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979797"/>
          <w:w w:val="110"/>
          <w:position w:val="11"/>
          <w:sz w:val="19"/>
          <w:szCs w:val="19"/>
        </w:rPr>
        <w:t>'</w:t>
        <w:tab/>
      </w:r>
      <w:r>
        <w:rPr>
          <w:rFonts w:ascii="Times New Roman" w:hAnsi="Times New Roman" w:cs="Times New Roman" w:eastAsia="Times New Roman"/>
          <w:color w:val="979797"/>
          <w:spacing w:val="-12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5"/>
          <w:w w:val="7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2599" w:val="left" w:leader="none"/>
        </w:tabs>
        <w:spacing w:line="804" w:lineRule="atLeast" w:before="0"/>
        <w:ind w:left="521" w:right="0" w:firstLine="0"/>
        <w:jc w:val="left"/>
        <w:rPr>
          <w:rFonts w:ascii="Courier New" w:hAnsi="Courier New" w:cs="Courier New" w:eastAsia="Courier New"/>
          <w:sz w:val="24"/>
          <w:szCs w:val="24"/>
        </w:rPr>
      </w:pPr>
      <w:r>
        <w:rPr>
          <w:w w:val="260"/>
        </w:rPr>
        <w:br w:type="column"/>
      </w:r>
      <w:r>
        <w:rPr>
          <w:rFonts w:ascii="Arial" w:hAnsi="Arial" w:cs="Arial" w:eastAsia="Arial"/>
          <w:color w:val="979797"/>
          <w:w w:val="260"/>
          <w:position w:val="-6"/>
          <w:sz w:val="28"/>
          <w:szCs w:val="28"/>
        </w:rPr>
        <w:t>p/</w:t>
        <w:tab/>
      </w:r>
      <w:r>
        <w:rPr>
          <w:rFonts w:ascii="Courier New" w:hAnsi="Courier New" w:cs="Courier New" w:eastAsia="Courier New"/>
          <w:color w:val="979797"/>
          <w:spacing w:val="-73"/>
          <w:w w:val="85"/>
          <w:sz w:val="24"/>
          <w:szCs w:val="24"/>
        </w:rPr>
        <w:t>•</w:t>
      </w:r>
      <w:r>
        <w:rPr>
          <w:rFonts w:ascii="Courier New" w:hAnsi="Courier New" w:cs="Courier New" w:eastAsia="Courier New"/>
          <w:color w:val="979797"/>
          <w:w w:val="85"/>
          <w:sz w:val="24"/>
          <w:szCs w:val="24"/>
        </w:rPr>
        <w:t>•</w:t>
      </w:r>
      <w:r>
        <w:rPr>
          <w:rFonts w:ascii="Courier New" w:hAnsi="Courier New" w:cs="Courier New" w:eastAsia="Courier New"/>
          <w:sz w:val="24"/>
          <w:szCs w:val="24"/>
        </w:rPr>
      </w:r>
    </w:p>
    <w:p>
      <w:pPr>
        <w:spacing w:line="734" w:lineRule="atLeast" w:before="0"/>
        <w:ind w:left="0" w:right="0" w:firstLine="0"/>
        <w:jc w:val="right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/>
          <w:color w:val="979797"/>
          <w:sz w:val="10"/>
        </w:rPr>
        <w:t>I</w:t>
      </w:r>
      <w:r>
        <w:rPr>
          <w:rFonts w:ascii="Arial"/>
          <w:color w:val="979797"/>
          <w:spacing w:val="5"/>
          <w:sz w:val="10"/>
        </w:rPr>
        <w:t> </w:t>
      </w:r>
      <w:r>
        <w:rPr>
          <w:rFonts w:ascii="Arial"/>
          <w:color w:val="979797"/>
          <w:sz w:val="6"/>
        </w:rPr>
        <w:t>&lt;Ill</w:t>
      </w:r>
      <w:r>
        <w:rPr>
          <w:rFonts w:ascii="Arial"/>
          <w:sz w:val="6"/>
        </w:rPr>
      </w:r>
    </w:p>
    <w:p>
      <w:pPr>
        <w:spacing w:line="97" w:lineRule="atLeast" w:before="27"/>
        <w:ind w:left="52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979797"/>
          <w:spacing w:val="-13"/>
          <w:w w:val="145"/>
          <w:sz w:val="16"/>
          <w:szCs w:val="16"/>
        </w:rPr>
        <w:t>••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804" w:lineRule="atLeast" w:before="0"/>
        <w:ind w:left="99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w w:val="95"/>
        </w:rPr>
        <w:br w:type="column"/>
      </w:r>
      <w:r>
        <w:rPr>
          <w:rFonts w:ascii="Arial"/>
          <w:color w:val="979797"/>
          <w:spacing w:val="-173"/>
          <w:w w:val="95"/>
          <w:position w:val="1"/>
          <w:sz w:val="31"/>
        </w:rPr>
        <w:t>E</w:t>
      </w:r>
      <w:r>
        <w:rPr>
          <w:rFonts w:ascii="Times New Roman"/>
          <w:color w:val="979797"/>
          <w:w w:val="95"/>
          <w:sz w:val="16"/>
        </w:rPr>
        <w:t>r</w:t>
      </w:r>
      <w:r>
        <w:rPr>
          <w:rFonts w:ascii="Times New Roman"/>
          <w:color w:val="979797"/>
          <w:spacing w:val="-7"/>
          <w:w w:val="95"/>
          <w:sz w:val="16"/>
        </w:rPr>
        <w:t>-</w:t>
      </w:r>
      <w:r>
        <w:rPr>
          <w:rFonts w:ascii="Arial"/>
          <w:color w:val="979797"/>
          <w:spacing w:val="-72"/>
          <w:w w:val="95"/>
          <w:position w:val="1"/>
          <w:sz w:val="31"/>
        </w:rPr>
        <w:t>:</w:t>
      </w:r>
      <w:r>
        <w:rPr>
          <w:rFonts w:ascii="Times New Roman"/>
          <w:color w:val="979797"/>
          <w:spacing w:val="-3"/>
          <w:w w:val="95"/>
          <w:sz w:val="16"/>
        </w:rPr>
        <w:t>'</w:t>
      </w:r>
      <w:r>
        <w:rPr>
          <w:rFonts w:ascii="Times New Roman"/>
          <w:color w:val="979797"/>
          <w:spacing w:val="-53"/>
          <w:w w:val="95"/>
          <w:sz w:val="16"/>
        </w:rPr>
        <w:t>"</w:t>
      </w:r>
      <w:r>
        <w:rPr>
          <w:rFonts w:ascii="Arial"/>
          <w:color w:val="979797"/>
          <w:w w:val="95"/>
          <w:position w:val="1"/>
          <w:sz w:val="31"/>
        </w:rPr>
        <w:t>'</w:t>
      </w:r>
      <w:r>
        <w:rPr>
          <w:rFonts w:ascii="Arial"/>
          <w:color w:val="979797"/>
          <w:spacing w:val="-48"/>
          <w:w w:val="95"/>
          <w:position w:val="1"/>
          <w:sz w:val="31"/>
        </w:rPr>
        <w:t>.</w:t>
      </w:r>
      <w:r>
        <w:rPr>
          <w:rFonts w:ascii="Times New Roman"/>
          <w:color w:val="979797"/>
          <w:spacing w:val="-26"/>
          <w:w w:val="95"/>
          <w:sz w:val="16"/>
        </w:rPr>
        <w:t>r</w:t>
      </w:r>
      <w:r>
        <w:rPr>
          <w:rFonts w:ascii="Arial"/>
          <w:color w:val="979797"/>
          <w:w w:val="95"/>
          <w:position w:val="1"/>
          <w:sz w:val="31"/>
        </w:rPr>
        <w:t>I</w:t>
      </w:r>
      <w:r>
        <w:rPr>
          <w:rFonts w:ascii="Arial"/>
          <w:sz w:val="31"/>
        </w:rPr>
      </w:r>
    </w:p>
    <w:p>
      <w:pPr>
        <w:spacing w:line="804" w:lineRule="atLeast" w:before="0"/>
        <w:ind w:left="39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w w:val="140"/>
        </w:rPr>
        <w:br w:type="column"/>
      </w:r>
      <w:r>
        <w:rPr>
          <w:rFonts w:ascii="Arial" w:hAnsi="Arial" w:cs="Arial" w:eastAsia="Arial"/>
          <w:color w:val="979797"/>
          <w:w w:val="140"/>
          <w:position w:val="2"/>
          <w:sz w:val="31"/>
          <w:szCs w:val="31"/>
        </w:rPr>
        <w:t>'</w:t>
      </w:r>
      <w:r>
        <w:rPr>
          <w:rFonts w:ascii="Arial" w:hAnsi="Arial" w:cs="Arial" w:eastAsia="Arial"/>
          <w:color w:val="979797"/>
          <w:spacing w:val="18"/>
          <w:w w:val="140"/>
          <w:position w:val="2"/>
          <w:sz w:val="31"/>
          <w:szCs w:val="31"/>
        </w:rPr>
        <w:t> </w:t>
      </w:r>
      <w:r>
        <w:rPr>
          <w:rFonts w:ascii="Arial" w:hAnsi="Arial" w:cs="Arial" w:eastAsia="Arial"/>
          <w:color w:val="979797"/>
          <w:spacing w:val="-59"/>
          <w:w w:val="75"/>
          <w:position w:val="2"/>
          <w:sz w:val="31"/>
          <w:szCs w:val="31"/>
        </w:rPr>
        <w:t>,</w:t>
      </w:r>
      <w:r>
        <w:rPr>
          <w:rFonts w:ascii="Times New Roman" w:hAnsi="Times New Roman" w:cs="Times New Roman" w:eastAsia="Times New Roman"/>
          <w:color w:val="979797"/>
          <w:spacing w:val="-12"/>
          <w:w w:val="75"/>
          <w:sz w:val="16"/>
          <w:szCs w:val="16"/>
        </w:rPr>
        <w:t>•</w:t>
      </w:r>
      <w:r>
        <w:rPr>
          <w:rFonts w:ascii="Arial" w:hAnsi="Arial" w:cs="Arial" w:eastAsia="Arial"/>
          <w:color w:val="979797"/>
          <w:spacing w:val="-9"/>
          <w:w w:val="75"/>
          <w:position w:val="2"/>
          <w:sz w:val="31"/>
          <w:szCs w:val="31"/>
        </w:rPr>
        <w:t>,</w:t>
      </w:r>
      <w:r>
        <w:rPr>
          <w:rFonts w:ascii="Arial" w:hAnsi="Arial" w:cs="Arial" w:eastAsia="Arial"/>
          <w:color w:val="979797"/>
          <w:w w:val="75"/>
          <w:position w:val="2"/>
          <w:sz w:val="31"/>
          <w:szCs w:val="31"/>
        </w:rPr>
        <w:t>_</w:t>
      </w:r>
      <w:r>
        <w:rPr>
          <w:rFonts w:ascii="Arial" w:hAnsi="Arial" w:cs="Arial" w:eastAsia="Arial"/>
          <w:color w:val="979797"/>
          <w:spacing w:val="-19"/>
          <w:w w:val="75"/>
          <w:position w:val="2"/>
          <w:sz w:val="31"/>
          <w:szCs w:val="31"/>
        </w:rPr>
        <w:t> </w:t>
      </w:r>
      <w:r>
        <w:rPr>
          <w:rFonts w:ascii="Arial" w:hAnsi="Arial" w:cs="Arial" w:eastAsia="Arial"/>
          <w:color w:val="979797"/>
          <w:w w:val="75"/>
          <w:position w:val="2"/>
          <w:sz w:val="31"/>
          <w:szCs w:val="31"/>
        </w:rPr>
        <w:t>-</w:t>
      </w:r>
      <w:r>
        <w:rPr>
          <w:rFonts w:ascii="Arial" w:hAnsi="Arial" w:cs="Arial" w:eastAsia="Arial"/>
          <w:color w:val="979797"/>
          <w:spacing w:val="-33"/>
          <w:w w:val="75"/>
          <w:position w:val="2"/>
          <w:sz w:val="31"/>
          <w:szCs w:val="31"/>
        </w:rPr>
        <w:t> </w:t>
      </w:r>
      <w:r>
        <w:rPr>
          <w:rFonts w:ascii="Arial" w:hAnsi="Arial" w:cs="Arial" w:eastAsia="Arial"/>
          <w:color w:val="979797"/>
          <w:w w:val="75"/>
          <w:position w:val="2"/>
          <w:sz w:val="31"/>
          <w:szCs w:val="31"/>
        </w:rPr>
        <w:t>-</w:t>
      </w:r>
      <w:r>
        <w:rPr>
          <w:rFonts w:ascii="Arial" w:hAnsi="Arial" w:cs="Arial" w:eastAsia="Arial"/>
          <w:color w:val="979797"/>
          <w:spacing w:val="-33"/>
          <w:w w:val="75"/>
          <w:position w:val="2"/>
          <w:sz w:val="31"/>
          <w:szCs w:val="31"/>
        </w:rPr>
        <w:t> </w:t>
      </w:r>
      <w:r>
        <w:rPr>
          <w:rFonts w:ascii="Arial" w:hAnsi="Arial" w:cs="Arial" w:eastAsia="Arial"/>
          <w:color w:val="979797"/>
          <w:w w:val="75"/>
          <w:position w:val="2"/>
          <w:sz w:val="31"/>
          <w:szCs w:val="31"/>
        </w:rPr>
        <w:t>-</w:t>
      </w:r>
      <w:r>
        <w:rPr>
          <w:rFonts w:ascii="Arial" w:hAnsi="Arial" w:cs="Arial" w:eastAsia="Arial"/>
          <w:sz w:val="31"/>
          <w:szCs w:val="31"/>
        </w:rPr>
      </w:r>
    </w:p>
    <w:p>
      <w:pPr>
        <w:spacing w:line="839" w:lineRule="atLeast" w:before="0"/>
        <w:ind w:left="559" w:right="0" w:hanging="39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105"/>
        </w:rPr>
        <w:br w:type="column"/>
      </w:r>
      <w:r>
        <w:rPr>
          <w:rFonts w:ascii="Arial"/>
          <w:w w:val="105"/>
          <w:sz w:val="11"/>
        </w:rPr>
        <w:t>BL</w:t>
      </w:r>
      <w:r>
        <w:rPr>
          <w:rFonts w:ascii="Arial"/>
          <w:spacing w:val="-10"/>
          <w:w w:val="105"/>
          <w:sz w:val="11"/>
        </w:rPr>
        <w:t> </w:t>
      </w:r>
      <w:r>
        <w:rPr>
          <w:rFonts w:ascii="Times New Roman"/>
          <w:spacing w:val="-1"/>
          <w:w w:val="105"/>
          <w:sz w:val="11"/>
        </w:rPr>
        <w:t>73.62</w:t>
      </w:r>
      <w:r>
        <w:rPr>
          <w:rFonts w:ascii="Times New Roman"/>
          <w:sz w:val="11"/>
        </w:rPr>
      </w:r>
    </w:p>
    <w:p>
      <w:pPr>
        <w:spacing w:line="263" w:lineRule="atLeast" w:before="0"/>
        <w:ind w:left="55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sz w:val="11"/>
        </w:rPr>
        <w:t>MH</w:t>
      </w:r>
    </w:p>
    <w:p>
      <w:pPr>
        <w:spacing w:line="804" w:lineRule="atLeast" w:before="0"/>
        <w:ind w:left="52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  <w:t>COnsuHing</w:t>
      </w:r>
      <w:r>
        <w:rPr>
          <w:rFonts w:ascii="Arial"/>
          <w:spacing w:val="11"/>
          <w:sz w:val="9"/>
        </w:rPr>
        <w:t> </w:t>
      </w:r>
      <w:r>
        <w:rPr>
          <w:rFonts w:ascii="Arial"/>
          <w:spacing w:val="-1"/>
          <w:sz w:val="9"/>
        </w:rPr>
        <w:t>Civil,Sb'uctural</w:t>
      </w:r>
      <w:r>
        <w:rPr>
          <w:rFonts w:ascii="Arial"/>
          <w:spacing w:val="7"/>
          <w:sz w:val="9"/>
        </w:rPr>
        <w:t> </w:t>
      </w:r>
      <w:r>
        <w:rPr>
          <w:rFonts w:ascii="Arial"/>
          <w:sz w:val="9"/>
        </w:rPr>
        <w:t>&amp;</w:t>
      </w:r>
      <w:r>
        <w:rPr>
          <w:rFonts w:ascii="Arial"/>
          <w:spacing w:val="4"/>
          <w:sz w:val="9"/>
        </w:rPr>
        <w:t> </w:t>
      </w:r>
      <w:r>
        <w:rPr>
          <w:rFonts w:ascii="Arial"/>
          <w:sz w:val="9"/>
        </w:rPr>
        <w:t>Gao-Environmental</w:t>
      </w:r>
      <w:r>
        <w:rPr>
          <w:rFonts w:ascii="Arial"/>
          <w:spacing w:val="15"/>
          <w:sz w:val="9"/>
        </w:rPr>
        <w:t> </w:t>
      </w:r>
      <w:r>
        <w:rPr>
          <w:rFonts w:ascii="Arial"/>
          <w:sz w:val="9"/>
        </w:rPr>
        <w:t>Engineers</w:t>
      </w:r>
      <w:r>
        <w:rPr>
          <w:rFonts w:ascii="Arial"/>
          <w:sz w:val="9"/>
        </w:rPr>
      </w:r>
    </w:p>
    <w:p>
      <w:pPr>
        <w:spacing w:after="0" w:line="804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2403" w:space="1249"/>
            <w:col w:w="2781" w:space="400"/>
            <w:col w:w="828" w:space="40"/>
            <w:col w:w="479" w:space="40"/>
            <w:col w:w="830" w:space="116"/>
            <w:col w:w="944" w:space="17362"/>
            <w:col w:w="3708"/>
          </w:cols>
        </w:sectPr>
      </w:pPr>
    </w:p>
    <w:p>
      <w:pPr>
        <w:spacing w:line="656" w:lineRule="atLeast" w:before="0"/>
        <w:ind w:left="0" w:right="13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979797"/>
          <w:w w:val="150"/>
          <w:sz w:val="19"/>
        </w:rPr>
        <w:t>' </w:t>
      </w:r>
      <w:r>
        <w:rPr>
          <w:rFonts w:ascii="Times New Roman"/>
          <w:color w:val="979797"/>
          <w:spacing w:val="40"/>
          <w:w w:val="150"/>
          <w:sz w:val="19"/>
        </w:rPr>
        <w:t> </w:t>
      </w:r>
      <w:r>
        <w:rPr>
          <w:rFonts w:ascii="Times New Roman"/>
          <w:color w:val="979797"/>
          <w:w w:val="150"/>
          <w:sz w:val="19"/>
        </w:rPr>
        <w:t>'</w:t>
      </w:r>
      <w:r>
        <w:rPr>
          <w:rFonts w:ascii="Times New Roman"/>
          <w:sz w:val="19"/>
        </w:rPr>
      </w:r>
    </w:p>
    <w:p>
      <w:pPr>
        <w:tabs>
          <w:tab w:pos="2516" w:val="left" w:leader="none"/>
        </w:tabs>
        <w:spacing w:line="61" w:lineRule="exact" w:before="0"/>
        <w:ind w:left="1534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Times New Roman"/>
          <w:color w:val="979797"/>
          <w:spacing w:val="-47"/>
          <w:w w:val="85"/>
          <w:sz w:val="48"/>
        </w:rPr>
        <w:t>.</w:t>
      </w:r>
      <w:r>
        <w:rPr>
          <w:rFonts w:ascii="Times New Roman"/>
          <w:color w:val="979797"/>
          <w:spacing w:val="-49"/>
          <w:w w:val="85"/>
          <w:position w:val="31"/>
          <w:sz w:val="21"/>
        </w:rPr>
        <w:t>'</w:t>
      </w:r>
      <w:r>
        <w:rPr>
          <w:rFonts w:ascii="Times New Roman"/>
          <w:color w:val="979797"/>
          <w:spacing w:val="-55"/>
          <w:w w:val="85"/>
          <w:sz w:val="48"/>
        </w:rPr>
        <w:t>.</w:t>
      </w:r>
      <w:r>
        <w:rPr>
          <w:rFonts w:ascii="Times New Roman"/>
          <w:color w:val="979797"/>
          <w:spacing w:val="-93"/>
          <w:w w:val="85"/>
          <w:sz w:val="48"/>
        </w:rPr>
        <w:t>.</w:t>
      </w:r>
      <w:r>
        <w:rPr>
          <w:rFonts w:ascii="Times New Roman"/>
          <w:color w:val="979797"/>
          <w:w w:val="85"/>
          <w:position w:val="21"/>
          <w:sz w:val="19"/>
        </w:rPr>
        <w:t>'</w:t>
        <w:tab/>
      </w:r>
      <w:r>
        <w:rPr>
          <w:rFonts w:ascii="Arial"/>
          <w:color w:val="979797"/>
          <w:w w:val="115"/>
          <w:position w:val="4"/>
          <w:sz w:val="48"/>
        </w:rPr>
        <w:t>-</w:t>
      </w:r>
      <w:r>
        <w:rPr>
          <w:rFonts w:ascii="Arial"/>
          <w:sz w:val="48"/>
        </w:rPr>
      </w:r>
    </w:p>
    <w:p>
      <w:pPr>
        <w:tabs>
          <w:tab w:pos="2522" w:val="left" w:leader="none"/>
        </w:tabs>
        <w:spacing w:line="482" w:lineRule="atLeast" w:before="0"/>
        <w:ind w:left="699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w w:val="130"/>
        </w:rPr>
        <w:br w:type="column"/>
      </w:r>
      <w:r>
        <w:rPr>
          <w:rFonts w:ascii="Courier New" w:hAnsi="Courier New" w:cs="Courier New" w:eastAsia="Courier New"/>
          <w:color w:val="979797"/>
          <w:spacing w:val="-98"/>
          <w:w w:val="130"/>
          <w:sz w:val="23"/>
          <w:szCs w:val="23"/>
        </w:rPr>
        <w:t>•</w:t>
      </w:r>
      <w:r>
        <w:rPr>
          <w:rFonts w:ascii="Courier New" w:hAnsi="Courier New" w:cs="Courier New" w:eastAsia="Courier New"/>
          <w:color w:val="979797"/>
          <w:w w:val="130"/>
          <w:sz w:val="23"/>
          <w:szCs w:val="23"/>
        </w:rPr>
        <w:t>'</w:t>
        <w:tab/>
      </w:r>
      <w:r>
        <w:rPr>
          <w:rFonts w:ascii="Arial" w:hAnsi="Arial" w:cs="Arial" w:eastAsia="Arial"/>
          <w:color w:val="979797"/>
          <w:w w:val="125"/>
          <w:sz w:val="31"/>
          <w:szCs w:val="31"/>
        </w:rPr>
        <w:t>D</w:t>
      </w:r>
      <w:r>
        <w:rPr>
          <w:rFonts w:ascii="Arial" w:hAnsi="Arial" w:cs="Arial" w:eastAsia="Arial"/>
          <w:sz w:val="31"/>
          <w:szCs w:val="31"/>
        </w:rPr>
      </w:r>
    </w:p>
    <w:p>
      <w:pPr>
        <w:tabs>
          <w:tab w:pos="1967" w:val="left" w:leader="none"/>
          <w:tab w:pos="3529" w:val="left" w:leader="none"/>
        </w:tabs>
        <w:spacing w:line="163" w:lineRule="atLeast" w:before="112"/>
        <w:ind w:left="123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979797"/>
          <w:w w:val="90"/>
          <w:sz w:val="14"/>
          <w:szCs w:val="14"/>
        </w:rPr>
        <w:t>&lt;-' </w:t>
      </w:r>
      <w:r>
        <w:rPr>
          <w:rFonts w:ascii="Times New Roman" w:hAnsi="Times New Roman" w:cs="Times New Roman" w:eastAsia="Times New Roman"/>
          <w:color w:val="979797"/>
          <w:spacing w:val="26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spacing w:val="-4"/>
          <w:w w:val="80"/>
          <w:sz w:val="14"/>
          <w:szCs w:val="14"/>
        </w:rPr>
        <w:t>&lt;-</w:t>
      </w:r>
      <w:r>
        <w:rPr>
          <w:rFonts w:ascii="Arial" w:hAnsi="Arial" w:cs="Arial" w:eastAsia="Arial"/>
          <w:i/>
          <w:color w:val="979797"/>
          <w:spacing w:val="-4"/>
          <w:w w:val="80"/>
          <w:sz w:val="10"/>
          <w:szCs w:val="10"/>
        </w:rPr>
        <w:t>11'</w:t>
        <w:tab/>
      </w:r>
      <w:r>
        <w:rPr>
          <w:rFonts w:ascii="Arial" w:hAnsi="Arial" w:cs="Arial" w:eastAsia="Arial"/>
          <w:i/>
          <w:color w:val="979797"/>
          <w:w w:val="90"/>
          <w:sz w:val="10"/>
          <w:szCs w:val="10"/>
        </w:rPr>
        <w:t>.,.  </w:t>
      </w:r>
      <w:r>
        <w:rPr>
          <w:rFonts w:ascii="Arial" w:hAnsi="Arial" w:cs="Arial" w:eastAsia="Arial"/>
          <w:i/>
          <w:color w:val="979797"/>
          <w:spacing w:val="2"/>
          <w:w w:val="9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797"/>
          <w:spacing w:val="-2"/>
          <w:w w:val="90"/>
          <w:sz w:val="14"/>
          <w:szCs w:val="14"/>
        </w:rPr>
        <w:t>.......</w:t>
      </w:r>
      <w:r>
        <w:rPr>
          <w:rFonts w:ascii="Times New Roman" w:hAnsi="Times New Roman" w:cs="Times New Roman" w:eastAsia="Times New Roman"/>
          <w:color w:val="979797"/>
          <w:spacing w:val="-1"/>
          <w:w w:val="90"/>
          <w:sz w:val="6"/>
          <w:szCs w:val="6"/>
        </w:rPr>
        <w:t>Ba.•</w:t>
        <w:tab/>
      </w:r>
      <w:r>
        <w:rPr>
          <w:rFonts w:ascii="Times New Roman" w:hAnsi="Times New Roman" w:cs="Times New Roman" w:eastAsia="Times New Roman"/>
          <w:color w:val="979797"/>
          <w:w w:val="75"/>
          <w:sz w:val="14"/>
          <w:szCs w:val="14"/>
        </w:rPr>
        <w:t>&lt;-:I'</w:t>
      </w:r>
      <w:r>
        <w:rPr>
          <w:rFonts w:ascii="Times New Roman" w:hAnsi="Times New Roman" w:cs="Times New Roman" w:eastAsia="Times New Roman"/>
          <w:color w:val="979797"/>
          <w:spacing w:val="19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79797"/>
          <w:w w:val="75"/>
          <w:sz w:val="14"/>
          <w:szCs w:val="14"/>
        </w:rPr>
        <w:t>""""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419" w:lineRule="atLeast" w:before="0"/>
        <w:ind w:left="238" w:right="0" w:firstLine="522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95"/>
        </w:rPr>
        <w:br w:type="column"/>
      </w:r>
      <w:r>
        <w:rPr>
          <w:rFonts w:ascii="Times New Roman"/>
          <w:w w:val="95"/>
          <w:sz w:val="11"/>
        </w:rPr>
        <w:t>CL</w:t>
      </w:r>
      <w:r>
        <w:rPr>
          <w:rFonts w:ascii="Times New Roman"/>
          <w:sz w:val="11"/>
        </w:rPr>
      </w:r>
    </w:p>
    <w:p>
      <w:pPr>
        <w:spacing w:line="508" w:lineRule="atLeast" w:before="0"/>
        <w:ind w:left="23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979797"/>
          <w:spacing w:val="-10"/>
          <w:position w:val="13"/>
          <w:sz w:val="12"/>
        </w:rPr>
        <w:t>'</w:t>
      </w:r>
      <w:r>
        <w:rPr>
          <w:rFonts w:ascii="Times New Roman"/>
          <w:color w:val="979797"/>
          <w:spacing w:val="-17"/>
          <w:position w:val="4"/>
          <w:sz w:val="21"/>
        </w:rPr>
        <w:t>'</w:t>
      </w:r>
      <w:r>
        <w:rPr>
          <w:rFonts w:ascii="Arial"/>
          <w:color w:val="979797"/>
          <w:sz w:val="23"/>
        </w:rPr>
        <w:t>,</w:t>
      </w:r>
      <w:r>
        <w:rPr>
          <w:rFonts w:ascii="Arial"/>
          <w:color w:val="979797"/>
          <w:spacing w:val="-37"/>
          <w:sz w:val="23"/>
        </w:rPr>
        <w:t>;</w:t>
      </w:r>
      <w:r>
        <w:rPr>
          <w:rFonts w:ascii="Times New Roman"/>
          <w:color w:val="FFBF7E"/>
          <w:spacing w:val="-23"/>
          <w:position w:val="4"/>
          <w:sz w:val="17"/>
        </w:rPr>
        <w:t>'</w:t>
      </w:r>
      <w:r>
        <w:rPr>
          <w:rFonts w:ascii="Times New Roman"/>
          <w:color w:val="FFBF7E"/>
          <w:spacing w:val="14"/>
          <w:position w:val="13"/>
          <w:sz w:val="15"/>
        </w:rPr>
        <w:t>'</w:t>
      </w:r>
      <w:r>
        <w:rPr>
          <w:rFonts w:ascii="Arial"/>
          <w:color w:val="979797"/>
          <w:sz w:val="23"/>
        </w:rPr>
        <w:t>-</w:t>
      </w:r>
      <w:r>
        <w:rPr>
          <w:rFonts w:ascii="Arial"/>
          <w:sz w:val="23"/>
        </w:rPr>
      </w:r>
    </w:p>
    <w:p>
      <w:pPr>
        <w:tabs>
          <w:tab w:pos="2509" w:val="left" w:leader="none"/>
        </w:tabs>
        <w:spacing w:line="440" w:lineRule="atLeast" w:before="0"/>
        <w:ind w:left="69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95"/>
        </w:rPr>
        <w:br w:type="column"/>
      </w:r>
      <w:r>
        <w:rPr>
          <w:rFonts w:ascii="Arial"/>
          <w:w w:val="95"/>
          <w:sz w:val="13"/>
        </w:rPr>
        <w:t>MANCHESTER</w:t>
        <w:tab/>
      </w:r>
      <w:r>
        <w:rPr>
          <w:rFonts w:ascii="Arial"/>
          <w:sz w:val="13"/>
        </w:rPr>
        <w:t>Offices</w:t>
      </w:r>
      <w:r>
        <w:rPr>
          <w:rFonts w:ascii="Arial"/>
          <w:spacing w:val="-16"/>
          <w:sz w:val="13"/>
        </w:rPr>
        <w:t> </w:t>
      </w:r>
      <w:r>
        <w:rPr>
          <w:rFonts w:ascii="Arial"/>
          <w:spacing w:val="-2"/>
          <w:sz w:val="13"/>
        </w:rPr>
        <w:t>also</w:t>
      </w:r>
      <w:r>
        <w:rPr>
          <w:rFonts w:ascii="Arial"/>
          <w:spacing w:val="-17"/>
          <w:sz w:val="13"/>
        </w:rPr>
        <w:t> </w:t>
      </w:r>
      <w:r>
        <w:rPr>
          <w:rFonts w:ascii="Times New Roman"/>
          <w:sz w:val="16"/>
        </w:rPr>
        <w:t>at:</w:t>
      </w:r>
      <w:r>
        <w:rPr>
          <w:rFonts w:ascii="Times New Roman"/>
          <w:sz w:val="16"/>
        </w:rPr>
      </w:r>
    </w:p>
    <w:p>
      <w:pPr>
        <w:spacing w:line="219" w:lineRule="atLeast" w:before="126"/>
        <w:ind w:left="250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sz w:val="10"/>
        </w:rPr>
        <w:t>London  </w:t>
      </w:r>
      <w:r>
        <w:rPr>
          <w:rFonts w:ascii="Arial"/>
          <w:spacing w:val="4"/>
          <w:sz w:val="10"/>
        </w:rPr>
        <w:t> </w:t>
      </w:r>
      <w:r>
        <w:rPr>
          <w:rFonts w:ascii="Arial"/>
          <w:sz w:val="10"/>
        </w:rPr>
        <w:t>She!Held</w:t>
      </w:r>
      <w:r>
        <w:rPr>
          <w:rFonts w:ascii="Arial"/>
          <w:sz w:val="10"/>
        </w:rPr>
      </w:r>
    </w:p>
    <w:p>
      <w:pPr>
        <w:spacing w:after="0" w:line="219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4" w:equalWidth="0">
            <w:col w:w="3068" w:space="1929"/>
            <w:col w:w="3928" w:space="40"/>
            <w:col w:w="898" w:space="16908"/>
            <w:col w:w="4409"/>
          </w:cols>
        </w:sectPr>
      </w:pPr>
    </w:p>
    <w:p>
      <w:pPr>
        <w:tabs>
          <w:tab w:pos="9329" w:val="right" w:leader="none"/>
        </w:tabs>
        <w:spacing w:line="476" w:lineRule="atLeast" w:before="0"/>
        <w:ind w:left="143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55.208328pt;margin-top:16.504347pt;width:7.2pt;height:14.95pt;mso-position-horizontal-relative:page;mso-position-vertical-relative:paragraph;z-index:-592000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3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979797"/>
                      <w:spacing w:val="-14"/>
                      <w:w w:val="80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286652pt;margin-top:9.396510pt;width:52.75pt;height:27.2pt;mso-position-horizontal-relative:page;mso-position-vertical-relative:paragraph;z-index:-591976" type="#_x0000_t202" filled="false" stroked="false">
            <v:textbox inset="0,0,0,0">
              <w:txbxContent>
                <w:p>
                  <w:pPr>
                    <w:tabs>
                      <w:tab w:pos="934" w:val="left" w:leader="none"/>
                    </w:tabs>
                    <w:spacing w:line="54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2"/>
                      <w:szCs w:val="42"/>
                    </w:rPr>
                  </w:pPr>
                  <w:r>
                    <w:rPr>
                      <w:rFonts w:ascii="Arial" w:hAnsi="Arial"/>
                      <w:color w:val="979797"/>
                      <w:spacing w:val="-110"/>
                      <w:w w:val="125"/>
                      <w:position w:val="-10"/>
                      <w:sz w:val="44"/>
                    </w:rPr>
                    <w:t>·</w:t>
                  </w:r>
                  <w:r>
                    <w:rPr>
                      <w:rFonts w:ascii="Arial" w:hAnsi="Arial"/>
                      <w:color w:val="979797"/>
                      <w:w w:val="125"/>
                      <w:position w:val="-10"/>
                      <w:sz w:val="44"/>
                    </w:rPr>
                    <w:t>-</w:t>
                    <w:tab/>
                  </w:r>
                  <w:r>
                    <w:rPr>
                      <w:rFonts w:ascii="Arial" w:hAnsi="Arial"/>
                      <w:color w:val="979797"/>
                      <w:w w:val="80"/>
                      <w:sz w:val="42"/>
                    </w:rPr>
                    <w:t>.</w:t>
                  </w:r>
                  <w:r>
                    <w:rPr>
                      <w:rFonts w:ascii="Arial" w:hAnsi="Arial"/>
                      <w:color w:val="979797"/>
                      <w:spacing w:val="-72"/>
                      <w:w w:val="80"/>
                      <w:sz w:val="42"/>
                    </w:rPr>
                    <w:t>.</w:t>
                  </w:r>
                  <w:r>
                    <w:rPr>
                      <w:rFonts w:ascii="Arial" w:hAnsi="Arial"/>
                      <w:sz w:val="4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8.59948pt;margin-top:23.009447pt;width:4.05pt;height:9.65pt;mso-position-horizontal-relative:page;mso-position-vertical-relative:paragraph;z-index:-591952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color w:val="979797"/>
                      <w:w w:val="235"/>
                      <w:sz w:val="19"/>
                    </w:rPr>
                    <w:t>'</w:t>
                  </w:r>
                  <w:r>
                    <w:rPr>
                      <w:rFonts w:ascii="Times New Roman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-143"/>
          <w:w w:val="85"/>
          <w:position w:val="8"/>
          <w:sz w:val="72"/>
        </w:rPr>
        <w:t>.</w:t>
      </w:r>
      <w:r>
        <w:rPr>
          <w:rFonts w:ascii="Arial"/>
          <w:i/>
          <w:color w:val="979797"/>
          <w:w w:val="85"/>
          <w:position w:val="2"/>
          <w:sz w:val="14"/>
        </w:rPr>
        <w:t>&lt;-9 </w:t>
      </w:r>
      <w:r>
        <w:rPr>
          <w:rFonts w:ascii="Arial"/>
          <w:i/>
          <w:color w:val="979797"/>
          <w:spacing w:val="7"/>
          <w:w w:val="85"/>
          <w:position w:val="2"/>
          <w:sz w:val="14"/>
        </w:rPr>
        <w:t> </w:t>
      </w:r>
      <w:r>
        <w:rPr>
          <w:rFonts w:ascii="Times New Roman"/>
          <w:color w:val="979797"/>
          <w:spacing w:val="-4"/>
          <w:w w:val="130"/>
          <w:position w:val="8"/>
          <w:sz w:val="19"/>
        </w:rPr>
        <w:t>'</w:t>
      </w:r>
      <w:r>
        <w:rPr>
          <w:rFonts w:ascii="Arial"/>
          <w:color w:val="979797"/>
          <w:spacing w:val="-5"/>
          <w:w w:val="130"/>
          <w:position w:val="2"/>
          <w:sz w:val="14"/>
        </w:rPr>
        <w:t>\</w:t>
      </w:r>
      <w:r>
        <w:rPr>
          <w:rFonts w:ascii="Arial"/>
          <w:color w:val="979797"/>
          <w:w w:val="130"/>
          <w:position w:val="2"/>
          <w:sz w:val="14"/>
        </w:rPr>
        <w:t>;:  </w:t>
      </w:r>
      <w:r>
        <w:rPr>
          <w:rFonts w:ascii="Arial"/>
          <w:color w:val="979797"/>
          <w:spacing w:val="3"/>
          <w:w w:val="130"/>
          <w:position w:val="2"/>
          <w:sz w:val="14"/>
        </w:rPr>
        <w:t> </w:t>
      </w:r>
      <w:r>
        <w:rPr>
          <w:rFonts w:ascii="Times New Roman"/>
          <w:color w:val="979797"/>
          <w:w w:val="195"/>
          <w:sz w:val="17"/>
        </w:rPr>
        <w:t>'</w:t>
      </w:r>
      <w:r>
        <w:rPr>
          <w:rFonts w:ascii="Arial"/>
          <w:color w:val="979797"/>
          <w:w w:val="195"/>
          <w:position w:val="7"/>
          <w:sz w:val="11"/>
        </w:rPr>
        <w:tab/>
      </w:r>
      <w:r>
        <w:rPr>
          <w:rFonts w:ascii="Arial"/>
          <w:color w:val="979797"/>
          <w:w w:val="130"/>
          <w:position w:val="7"/>
          <w:sz w:val="11"/>
        </w:rPr>
        <w:t>I</w:t>
      </w:r>
      <w:r>
        <w:rPr>
          <w:rFonts w:ascii="Arial"/>
          <w:color w:val="979797"/>
          <w:spacing w:val="-7"/>
          <w:w w:val="130"/>
          <w:position w:val="7"/>
          <w:sz w:val="11"/>
        </w:rPr>
        <w:t> </w:t>
      </w:r>
      <w:r>
        <w:rPr>
          <w:rFonts w:ascii="Arial"/>
          <w:color w:val="FFBF7E"/>
          <w:w w:val="130"/>
          <w:position w:val="7"/>
          <w:sz w:val="11"/>
        </w:rPr>
        <w:t>i</w:t>
      </w:r>
      <w:r>
        <w:rPr>
          <w:rFonts w:ascii="Arial"/>
          <w:sz w:val="11"/>
        </w:rPr>
      </w:r>
    </w:p>
    <w:p>
      <w:pPr>
        <w:spacing w:after="0" w:line="476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80" w:right="300"/>
        </w:sectPr>
      </w:pPr>
    </w:p>
    <w:p>
      <w:pPr>
        <w:spacing w:line="488" w:lineRule="atLeast" w:before="0"/>
        <w:ind w:left="0" w:right="45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979797"/>
          <w:spacing w:val="-3"/>
          <w:w w:val="125"/>
          <w:position w:val="1"/>
          <w:sz w:val="19"/>
        </w:rPr>
        <w:t>'</w:t>
      </w:r>
      <w:r>
        <w:rPr>
          <w:rFonts w:ascii="Times New Roman"/>
          <w:color w:val="979797"/>
          <w:spacing w:val="-7"/>
          <w:w w:val="125"/>
          <w:sz w:val="14"/>
        </w:rPr>
        <w:t>\</w:t>
      </w:r>
      <w:r>
        <w:rPr>
          <w:rFonts w:ascii="Times New Roman"/>
          <w:color w:val="979797"/>
          <w:w w:val="125"/>
          <w:sz w:val="14"/>
        </w:rPr>
        <w:t>  </w:t>
      </w:r>
      <w:r>
        <w:rPr>
          <w:rFonts w:ascii="Times New Roman"/>
          <w:color w:val="979797"/>
          <w:spacing w:val="37"/>
          <w:w w:val="125"/>
          <w:sz w:val="14"/>
        </w:rPr>
        <w:t> </w:t>
      </w:r>
      <w:r>
        <w:rPr>
          <w:rFonts w:ascii="Times New Roman"/>
          <w:color w:val="979797"/>
          <w:w w:val="140"/>
          <w:position w:val="1"/>
          <w:sz w:val="19"/>
        </w:rPr>
        <w:t>'</w:t>
      </w:r>
      <w:r>
        <w:rPr>
          <w:rFonts w:ascii="Times New Roman"/>
          <w:color w:val="979797"/>
          <w:spacing w:val="-43"/>
          <w:w w:val="140"/>
          <w:position w:val="1"/>
          <w:sz w:val="19"/>
        </w:rPr>
        <w:t> </w:t>
      </w:r>
      <w:r>
        <w:rPr>
          <w:rFonts w:ascii="Times New Roman"/>
          <w:color w:val="979797"/>
          <w:spacing w:val="-8"/>
          <w:w w:val="125"/>
          <w:sz w:val="14"/>
        </w:rPr>
        <w:t>&lt;-</w:t>
      </w:r>
      <w:r>
        <w:rPr>
          <w:rFonts w:ascii="Times New Roman"/>
          <w:color w:val="979797"/>
          <w:spacing w:val="-2"/>
          <w:w w:val="125"/>
          <w:sz w:val="14"/>
        </w:rPr>
        <w:t>,</w:t>
      </w:r>
      <w:r>
        <w:rPr>
          <w:rFonts w:ascii="Times New Roman"/>
          <w:sz w:val="14"/>
        </w:rPr>
      </w:r>
    </w:p>
    <w:p>
      <w:pPr>
        <w:tabs>
          <w:tab w:pos="2145" w:val="left" w:leader="none"/>
          <w:tab w:pos="3688" w:val="left" w:leader="none"/>
        </w:tabs>
        <w:spacing w:line="301" w:lineRule="exact" w:before="64"/>
        <w:ind w:left="1560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Arial" w:hAnsi="Arial"/>
          <w:color w:val="979797"/>
          <w:w w:val="73"/>
          <w:sz w:val="42"/>
        </w:rPr>
      </w:r>
      <w:r>
        <w:rPr>
          <w:rFonts w:ascii="Arial" w:hAnsi="Arial"/>
          <w:color w:val="979797"/>
          <w:w w:val="70"/>
          <w:sz w:val="42"/>
          <w:u w:val="single" w:color="979797"/>
        </w:rPr>
        <w:t>·</w:t>
        <w:tab/>
      </w:r>
      <w:r>
        <w:rPr>
          <w:rFonts w:ascii="Arial" w:hAnsi="Arial"/>
          <w:color w:val="979797"/>
          <w:w w:val="70"/>
          <w:sz w:val="42"/>
        </w:rPr>
        <w:tab/>
      </w:r>
      <w:r>
        <w:rPr>
          <w:rFonts w:ascii="Times New Roman" w:hAnsi="Times New Roman"/>
          <w:color w:val="979797"/>
          <w:w w:val="50"/>
          <w:position w:val="-3"/>
          <w:sz w:val="61"/>
        </w:rPr>
        <w:t>..</w:t>
      </w:r>
      <w:r>
        <w:rPr>
          <w:rFonts w:ascii="Times New Roman" w:hAnsi="Times New Roman"/>
          <w:sz w:val="61"/>
        </w:rPr>
      </w:r>
    </w:p>
    <w:p>
      <w:pPr>
        <w:tabs>
          <w:tab w:pos="2140" w:val="left" w:leader="none"/>
        </w:tabs>
        <w:spacing w:line="62" w:lineRule="exact" w:before="0"/>
        <w:ind w:left="71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Arial"/>
          <w:color w:val="979797"/>
          <w:w w:val="220"/>
          <w:position w:val="10"/>
          <w:sz w:val="26"/>
        </w:rPr>
        <w:t>'</w:t>
      </w:r>
      <w:r>
        <w:rPr>
          <w:rFonts w:ascii="Arial"/>
          <w:sz w:val="26"/>
        </w:rPr>
      </w:r>
    </w:p>
    <w:p>
      <w:pPr>
        <w:pStyle w:val="Heading8"/>
        <w:spacing w:line="185" w:lineRule="atLeast"/>
        <w:ind w:left="438" w:right="0"/>
        <w:jc w:val="left"/>
      </w:pPr>
      <w:r>
        <w:rPr>
          <w:color w:val="979797"/>
          <w:w w:val="60"/>
        </w:rPr>
        <w:t>..</w:t>
      </w:r>
      <w:r>
        <w:rPr/>
      </w:r>
    </w:p>
    <w:p>
      <w:pPr>
        <w:spacing w:line="122" w:lineRule="atLeast" w:before="0"/>
        <w:ind w:left="1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45"/>
        </w:rPr>
        <w:br w:type="column"/>
      </w:r>
      <w:r>
        <w:rPr>
          <w:rFonts w:ascii="Times New Roman"/>
          <w:color w:val="979797"/>
          <w:w w:val="45"/>
          <w:sz w:val="16"/>
        </w:rPr>
        <w:t>....</w:t>
      </w:r>
      <w:r>
        <w:rPr>
          <w:rFonts w:ascii="Times New Roman"/>
          <w:sz w:val="16"/>
        </w:rPr>
      </w:r>
    </w:p>
    <w:p>
      <w:pPr>
        <w:tabs>
          <w:tab w:pos="2195" w:val="left" w:leader="none"/>
        </w:tabs>
        <w:spacing w:line="503" w:lineRule="atLeast" w:before="0"/>
        <w:ind w:left="152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79797"/>
          <w:w w:val="80"/>
          <w:sz w:val="16"/>
          <w:szCs w:val="16"/>
        </w:rPr>
        <w:t>L---J</w:t>
        <w:tab/>
      </w:r>
      <w:r>
        <w:rPr>
          <w:rFonts w:ascii="Times New Roman" w:hAnsi="Times New Roman" w:cs="Times New Roman" w:eastAsia="Times New Roman"/>
          <w:color w:val="979797"/>
          <w:spacing w:val="-11"/>
          <w:w w:val="13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979797"/>
          <w:spacing w:val="-10"/>
          <w:w w:val="130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317" w:lineRule="exact" w:before="64"/>
        <w:ind w:left="724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Arial"/>
          <w:color w:val="979797"/>
          <w:spacing w:val="-298"/>
          <w:w w:val="125"/>
          <w:sz w:val="48"/>
        </w:rPr>
        <w:t>-</w:t>
      </w:r>
      <w:r>
        <w:rPr>
          <w:rFonts w:ascii="Times New Roman"/>
          <w:color w:val="979797"/>
          <w:w w:val="125"/>
          <w:position w:val="-6"/>
          <w:sz w:val="57"/>
        </w:rPr>
        <w:t>-</w:t>
      </w:r>
      <w:r>
        <w:rPr>
          <w:rFonts w:ascii="Times New Roman"/>
          <w:sz w:val="57"/>
        </w:rPr>
      </w:r>
    </w:p>
    <w:p>
      <w:pPr>
        <w:spacing w:line="488" w:lineRule="atLeast" w:before="0"/>
        <w:ind w:left="88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80"/>
        </w:rPr>
        <w:br w:type="column"/>
      </w:r>
      <w:r>
        <w:rPr>
          <w:rFonts w:ascii="Times New Roman"/>
          <w:color w:val="979797"/>
          <w:w w:val="80"/>
          <w:sz w:val="14"/>
        </w:rPr>
        <w:t>.:I' </w:t>
      </w:r>
      <w:r>
        <w:rPr>
          <w:rFonts w:ascii="Times New Roman"/>
          <w:color w:val="979797"/>
          <w:spacing w:val="18"/>
          <w:w w:val="80"/>
          <w:sz w:val="14"/>
        </w:rPr>
        <w:t> </w:t>
      </w:r>
      <w:r>
        <w:rPr>
          <w:rFonts w:ascii="Arial"/>
          <w:sz w:val="10"/>
        </w:rPr>
        <w:t>UTR</w:t>
      </w:r>
      <w:r>
        <w:rPr>
          <w:rFonts w:ascii="Arial"/>
          <w:spacing w:val="-3"/>
          <w:sz w:val="10"/>
        </w:rPr>
        <w:t> </w:t>
      </w:r>
      <w:r>
        <w:rPr>
          <w:rFonts w:ascii="Arial"/>
          <w:sz w:val="10"/>
        </w:rPr>
        <w:t>under</w:t>
      </w:r>
      <w:r>
        <w:rPr>
          <w:rFonts w:ascii="Arial"/>
          <w:spacing w:val="-10"/>
          <w:sz w:val="10"/>
        </w:rPr>
        <w:t> </w:t>
      </w:r>
      <w:r>
        <w:rPr>
          <w:rFonts w:ascii="Arial"/>
          <w:sz w:val="10"/>
        </w:rPr>
        <w:t>fence</w:t>
      </w:r>
      <w:r>
        <w:rPr>
          <w:rFonts w:ascii="Arial"/>
          <w:sz w:val="10"/>
        </w:rPr>
      </w:r>
    </w:p>
    <w:p>
      <w:pPr>
        <w:spacing w:line="148" w:lineRule="exact" w:before="0"/>
        <w:ind w:left="0" w:right="8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79797"/>
          <w:w w:val="115"/>
          <w:sz w:val="15"/>
        </w:rPr>
        <w:t>,</w:t>
      </w:r>
      <w:r>
        <w:rPr>
          <w:rFonts w:ascii="Arial"/>
          <w:sz w:val="15"/>
        </w:rPr>
      </w:r>
    </w:p>
    <w:p>
      <w:pPr>
        <w:spacing w:line="523" w:lineRule="atLeast" w:before="0"/>
        <w:ind w:left="143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  <w:t>Clemence</w:t>
      </w:r>
      <w:r>
        <w:rPr>
          <w:rFonts w:ascii="Arial"/>
          <w:spacing w:val="-10"/>
          <w:sz w:val="10"/>
        </w:rPr>
        <w:t> </w:t>
      </w:r>
      <w:r>
        <w:rPr>
          <w:rFonts w:ascii="Arial"/>
          <w:sz w:val="10"/>
        </w:rPr>
        <w:t>House,</w:t>
      </w:r>
      <w:r>
        <w:rPr>
          <w:rFonts w:ascii="Arial"/>
          <w:spacing w:val="-15"/>
          <w:sz w:val="10"/>
        </w:rPr>
        <w:t> </w:t>
      </w:r>
      <w:r>
        <w:rPr>
          <w:rFonts w:ascii="Arial"/>
          <w:sz w:val="10"/>
        </w:rPr>
        <w:t>9</w:t>
      </w:r>
      <w:r>
        <w:rPr>
          <w:rFonts w:ascii="Arial"/>
          <w:spacing w:val="-14"/>
          <w:sz w:val="10"/>
        </w:rPr>
        <w:t> </w:t>
      </w:r>
      <w:r>
        <w:rPr>
          <w:rFonts w:ascii="Arial"/>
          <w:sz w:val="10"/>
        </w:rPr>
        <w:t>Mellor</w:t>
      </w:r>
      <w:r>
        <w:rPr>
          <w:rFonts w:ascii="Arial"/>
          <w:spacing w:val="-14"/>
          <w:sz w:val="10"/>
        </w:rPr>
        <w:t> </w:t>
      </w:r>
      <w:r>
        <w:rPr>
          <w:rFonts w:ascii="Times New Roman"/>
          <w:sz w:val="10"/>
        </w:rPr>
        <w:t>Road</w:t>
      </w:r>
      <w:r>
        <w:rPr>
          <w:rFonts w:ascii="Times New Roman"/>
          <w:sz w:val="10"/>
        </w:rPr>
      </w:r>
    </w:p>
    <w:p>
      <w:pPr>
        <w:spacing w:before="0"/>
        <w:ind w:left="143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Cheadle</w:t>
      </w:r>
      <w:r>
        <w:rPr>
          <w:rFonts w:ascii="Arial"/>
          <w:spacing w:val="-2"/>
          <w:w w:val="95"/>
          <w:sz w:val="10"/>
        </w:rPr>
        <w:t> </w:t>
      </w:r>
      <w:r>
        <w:rPr>
          <w:rFonts w:ascii="Arial"/>
          <w:w w:val="95"/>
          <w:sz w:val="10"/>
        </w:rPr>
        <w:t>Hulme,</w:t>
      </w:r>
      <w:r>
        <w:rPr>
          <w:rFonts w:ascii="Arial"/>
          <w:spacing w:val="-7"/>
          <w:w w:val="95"/>
          <w:sz w:val="10"/>
        </w:rPr>
        <w:t> </w:t>
      </w:r>
      <w:r>
        <w:rPr>
          <w:rFonts w:ascii="Arial"/>
          <w:w w:val="95"/>
          <w:sz w:val="10"/>
        </w:rPr>
        <w:t>Cheshire,</w:t>
      </w:r>
      <w:r>
        <w:rPr>
          <w:rFonts w:ascii="Arial"/>
          <w:spacing w:val="-3"/>
          <w:w w:val="95"/>
          <w:sz w:val="10"/>
        </w:rPr>
        <w:t> </w:t>
      </w:r>
      <w:r>
        <w:rPr>
          <w:rFonts w:ascii="Arial"/>
          <w:w w:val="95"/>
          <w:sz w:val="10"/>
        </w:rPr>
        <w:t>SKB</w:t>
      </w:r>
      <w:r>
        <w:rPr>
          <w:rFonts w:ascii="Arial"/>
          <w:spacing w:val="-9"/>
          <w:w w:val="95"/>
          <w:sz w:val="10"/>
        </w:rPr>
        <w:t> </w:t>
      </w:r>
      <w:r>
        <w:rPr>
          <w:rFonts w:ascii="Arial"/>
          <w:w w:val="95"/>
          <w:sz w:val="10"/>
        </w:rPr>
        <w:t>SAT</w:t>
      </w:r>
      <w:r>
        <w:rPr>
          <w:rFonts w:ascii="Arial"/>
          <w:sz w:val="10"/>
        </w:rPr>
      </w:r>
    </w:p>
    <w:p>
      <w:pPr>
        <w:spacing w:before="0"/>
        <w:ind w:left="143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w w:val="105"/>
          <w:sz w:val="10"/>
        </w:rPr>
        <w:t>Tel: (+44)</w:t>
      </w:r>
      <w:r>
        <w:rPr>
          <w:rFonts w:ascii="Times New Roman"/>
          <w:spacing w:val="-8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</w:t>
      </w:r>
      <w:r>
        <w:rPr>
          <w:rFonts w:ascii="Times New Roman"/>
          <w:spacing w:val="-4"/>
          <w:w w:val="105"/>
          <w:sz w:val="10"/>
        </w:rPr>
        <w:t> </w:t>
      </w:r>
      <w:r>
        <w:rPr>
          <w:rFonts w:ascii="Times New Roman"/>
          <w:w w:val="105"/>
          <w:sz w:val="10"/>
        </w:rPr>
        <w:t>486</w:t>
      </w:r>
      <w:r>
        <w:rPr>
          <w:rFonts w:ascii="Times New Roman"/>
          <w:spacing w:val="5"/>
          <w:w w:val="105"/>
          <w:sz w:val="10"/>
        </w:rPr>
        <w:t> </w:t>
      </w:r>
      <w:r>
        <w:rPr>
          <w:rFonts w:ascii="Times New Roman"/>
          <w:w w:val="105"/>
          <w:sz w:val="10"/>
        </w:rPr>
        <w:t>1521</w:t>
      </w:r>
      <w:r>
        <w:rPr>
          <w:rFonts w:ascii="Times New Roman"/>
          <w:sz w:val="10"/>
        </w:rPr>
      </w:r>
    </w:p>
    <w:p>
      <w:pPr>
        <w:spacing w:before="6"/>
        <w:ind w:left="1445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w w:val="105"/>
          <w:sz w:val="10"/>
        </w:rPr>
        <w:t>Fax:</w:t>
      </w:r>
      <w:r>
        <w:rPr>
          <w:rFonts w:ascii="Times New Roman"/>
          <w:spacing w:val="-1"/>
          <w:w w:val="105"/>
          <w:sz w:val="10"/>
        </w:rPr>
        <w:t> </w:t>
      </w:r>
      <w:r>
        <w:rPr>
          <w:rFonts w:ascii="Times New Roman"/>
          <w:w w:val="105"/>
          <w:sz w:val="10"/>
        </w:rPr>
        <w:t>(+44)</w:t>
      </w:r>
      <w:r>
        <w:rPr>
          <w:rFonts w:ascii="Times New Roman"/>
          <w:spacing w:val="-3"/>
          <w:w w:val="105"/>
          <w:sz w:val="10"/>
        </w:rPr>
        <w:t> </w:t>
      </w:r>
      <w:r>
        <w:rPr>
          <w:rFonts w:ascii="Times New Roman"/>
          <w:w w:val="105"/>
          <w:sz w:val="10"/>
        </w:rPr>
        <w:t>0161 486</w:t>
      </w:r>
      <w:r>
        <w:rPr>
          <w:rFonts w:ascii="Times New Roman"/>
          <w:spacing w:val="3"/>
          <w:w w:val="105"/>
          <w:sz w:val="10"/>
        </w:rPr>
        <w:t> </w:t>
      </w:r>
      <w:r>
        <w:rPr>
          <w:rFonts w:ascii="Times New Roman"/>
          <w:w w:val="105"/>
          <w:sz w:val="10"/>
        </w:rPr>
        <w:t>1580</w:t>
      </w:r>
      <w:r>
        <w:rPr>
          <w:rFonts w:ascii="Times New Roman"/>
          <w:sz w:val="10"/>
        </w:rPr>
      </w:r>
    </w:p>
    <w:p>
      <w:pPr>
        <w:spacing w:line="25" w:lineRule="exact" w:before="18"/>
        <w:ind w:left="143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sz w:val="8"/>
        </w:rPr>
        <w:t>E-rnal:</w:t>
      </w:r>
      <w:r>
        <w:rPr>
          <w:rFonts w:ascii="Times New Roman"/>
          <w:spacing w:val="-1"/>
          <w:sz w:val="8"/>
        </w:rPr>
        <w:t> aiplao1c111111.-</w:t>
      </w:r>
      <w:r>
        <w:rPr>
          <w:rFonts w:ascii="Times New Roman"/>
          <w:spacing w:val="-2"/>
          <w:sz w:val="8"/>
        </w:rPr>
        <w:t>111Qcap1111.cnuk</w:t>
      </w:r>
      <w:r>
        <w:rPr>
          <w:rFonts w:ascii="Times New Roman"/>
          <w:sz w:val="8"/>
        </w:rPr>
      </w:r>
    </w:p>
    <w:p>
      <w:pPr>
        <w:tabs>
          <w:tab w:pos="710" w:val="left" w:leader="none"/>
        </w:tabs>
        <w:spacing w:line="523" w:lineRule="atLeast" w:before="0"/>
        <w:ind w:left="24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90"/>
        </w:rPr>
        <w:br w:type="column"/>
      </w:r>
      <w:r>
        <w:rPr>
          <w:rFonts w:ascii="Arial"/>
          <w:w w:val="90"/>
          <w:sz w:val="10"/>
        </w:rPr>
        <w:t>Brtstol</w:t>
        <w:tab/>
      </w:r>
      <w:r>
        <w:rPr>
          <w:rFonts w:ascii="Arial"/>
          <w:sz w:val="10"/>
        </w:rPr>
        <w:t>Cambridge</w:t>
      </w:r>
      <w:r>
        <w:rPr>
          <w:rFonts w:ascii="Arial"/>
          <w:sz w:val="10"/>
        </w:rPr>
      </w:r>
    </w:p>
    <w:p>
      <w:pPr>
        <w:spacing w:line="240" w:lineRule="auto" w:before="5"/>
        <w:rPr>
          <w:rFonts w:ascii="Arial" w:hAnsi="Arial" w:cs="Arial" w:eastAsia="Arial"/>
          <w:sz w:val="9"/>
          <w:szCs w:val="9"/>
        </w:rPr>
      </w:pPr>
    </w:p>
    <w:p>
      <w:pPr>
        <w:spacing w:line="135" w:lineRule="exact" w:before="0"/>
        <w:ind w:left="23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w w:val="165"/>
          <w:sz w:val="12"/>
        </w:rPr>
        <w:t>Wa-</w:t>
      </w:r>
      <w:r>
        <w:rPr>
          <w:rFonts w:ascii="Times New Roman"/>
          <w:sz w:val="12"/>
        </w:rPr>
      </w:r>
    </w:p>
    <w:p>
      <w:pPr>
        <w:spacing w:line="112" w:lineRule="exact" w:before="0"/>
        <w:ind w:left="23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95"/>
          <w:sz w:val="10"/>
        </w:rPr>
        <w:t>Speclal</w:t>
      </w:r>
      <w:r>
        <w:rPr>
          <w:rFonts w:ascii="Arial"/>
          <w:spacing w:val="1"/>
          <w:w w:val="95"/>
          <w:sz w:val="10"/>
        </w:rPr>
        <w:t> </w:t>
      </w:r>
      <w:r>
        <w:rPr>
          <w:rFonts w:ascii="Arial"/>
          <w:w w:val="95"/>
          <w:sz w:val="10"/>
        </w:rPr>
        <w:t>Projects:</w:t>
      </w:r>
      <w:r>
        <w:rPr>
          <w:rFonts w:ascii="Arial"/>
          <w:spacing w:val="-7"/>
          <w:w w:val="95"/>
          <w:sz w:val="10"/>
        </w:rPr>
        <w:t> </w:t>
      </w:r>
      <w:r>
        <w:rPr>
          <w:rFonts w:ascii="Arial"/>
          <w:w w:val="95"/>
          <w:sz w:val="10"/>
        </w:rPr>
        <w:t>Cheacl</w:t>
      </w:r>
      <w:r>
        <w:rPr>
          <w:rFonts w:ascii="Arial"/>
          <w:spacing w:val="-14"/>
          <w:w w:val="95"/>
          <w:sz w:val="10"/>
        </w:rPr>
        <w:t> </w:t>
      </w:r>
      <w:r>
        <w:rPr>
          <w:rFonts w:ascii="Arial"/>
          <w:w w:val="95"/>
          <w:sz w:val="10"/>
        </w:rPr>
        <w:t>le</w:t>
      </w:r>
      <w:r>
        <w:rPr>
          <w:rFonts w:ascii="Arial"/>
          <w:spacing w:val="-13"/>
          <w:w w:val="95"/>
          <w:sz w:val="10"/>
        </w:rPr>
        <w:t> </w:t>
      </w:r>
      <w:r>
        <w:rPr>
          <w:rFonts w:ascii="Arial"/>
          <w:w w:val="95"/>
          <w:sz w:val="10"/>
        </w:rPr>
        <w:t>Hulme</w:t>
      </w:r>
      <w:r>
        <w:rPr>
          <w:rFonts w:ascii="Arial"/>
          <w:sz w:val="10"/>
        </w:rPr>
      </w:r>
    </w:p>
    <w:p>
      <w:pPr>
        <w:spacing w:after="0" w:line="112" w:lineRule="exac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7" w:equalWidth="0">
            <w:col w:w="3842" w:space="40"/>
            <w:col w:w="2261" w:space="40"/>
            <w:col w:w="91" w:space="40"/>
            <w:col w:w="2343" w:space="40"/>
            <w:col w:w="1827" w:space="15503"/>
            <w:col w:w="2971" w:space="40"/>
            <w:col w:w="2142"/>
          </w:cols>
        </w:sectPr>
      </w:pPr>
    </w:p>
    <w:p>
      <w:pPr>
        <w:pStyle w:val="Heading5"/>
        <w:tabs>
          <w:tab w:pos="858" w:val="left" w:leader="none"/>
        </w:tabs>
        <w:spacing w:line="471" w:lineRule="atLeast"/>
        <w:ind w:left="202" w:right="0"/>
        <w:jc w:val="left"/>
      </w:pPr>
      <w:r>
        <w:rPr>
          <w:rFonts w:ascii="Arial"/>
          <w:spacing w:val="-2"/>
          <w:w w:val="50"/>
          <w:sz w:val="11"/>
        </w:rPr>
        <w:t>,</w:t>
      </w:r>
      <w:r>
        <w:rPr>
          <w:color w:val="979797"/>
          <w:spacing w:val="-2"/>
          <w:w w:val="50"/>
        </w:rPr>
        <w:t>..</w:t>
        <w:tab/>
      </w:r>
      <w:r>
        <w:rPr>
          <w:color w:val="979797"/>
          <w:w w:val="50"/>
          <w:position w:val="3"/>
        </w:rPr>
        <w:t>..</w:t>
      </w:r>
      <w:r>
        <w:rPr/>
      </w:r>
    </w:p>
    <w:p>
      <w:pPr>
        <w:spacing w:line="501" w:lineRule="atLeast" w:before="0"/>
        <w:ind w:left="20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80"/>
        </w:rPr>
        <w:br w:type="column"/>
      </w:r>
      <w:r>
        <w:rPr>
          <w:rFonts w:ascii="Times New Roman" w:hAnsi="Times New Roman"/>
          <w:color w:val="979797"/>
          <w:w w:val="80"/>
          <w:sz w:val="12"/>
        </w:rPr>
        <w:t>'.</w:t>
      </w:r>
      <w:r>
        <w:rPr>
          <w:rFonts w:ascii="Times New Roman" w:hAnsi="Times New Roman"/>
          <w:color w:val="979797"/>
          <w:spacing w:val="-12"/>
          <w:w w:val="80"/>
          <w:sz w:val="12"/>
        </w:rPr>
        <w:t> </w:t>
      </w:r>
      <w:r>
        <w:rPr>
          <w:rFonts w:ascii="Times New Roman" w:hAnsi="Times New Roman"/>
          <w:color w:val="979797"/>
          <w:w w:val="80"/>
          <w:sz w:val="12"/>
        </w:rPr>
        <w:t>'</w:t>
      </w:r>
      <w:r>
        <w:rPr>
          <w:rFonts w:ascii="Times New Roman" w:hAnsi="Times New Roman"/>
          <w:color w:val="979797"/>
          <w:spacing w:val="-49"/>
          <w:w w:val="80"/>
          <w:sz w:val="12"/>
        </w:rPr>
        <w:t>&lt;</w:t>
      </w:r>
      <w:r>
        <w:rPr>
          <w:rFonts w:ascii="Arial" w:hAnsi="Arial"/>
          <w:color w:val="979797"/>
          <w:spacing w:val="-39"/>
          <w:w w:val="80"/>
          <w:position w:val="-5"/>
          <w:sz w:val="23"/>
        </w:rPr>
        <w:t>·</w:t>
      </w:r>
      <w:r>
        <w:rPr>
          <w:rFonts w:ascii="Arial" w:hAnsi="Arial"/>
          <w:color w:val="B5B5B5"/>
          <w:spacing w:val="-43"/>
          <w:w w:val="80"/>
          <w:position w:val="-5"/>
          <w:sz w:val="23"/>
        </w:rPr>
        <w:t>.</w:t>
      </w:r>
      <w:r>
        <w:rPr>
          <w:rFonts w:ascii="Times New Roman" w:hAnsi="Times New Roman"/>
          <w:color w:val="979797"/>
          <w:w w:val="80"/>
          <w:sz w:val="12"/>
        </w:rPr>
        <w:t>-""'</w:t>
      </w:r>
      <w:r>
        <w:rPr>
          <w:rFonts w:ascii="Times New Roman" w:hAnsi="Times New Roman"/>
          <w:sz w:val="12"/>
        </w:rPr>
      </w:r>
    </w:p>
    <w:p>
      <w:pPr>
        <w:spacing w:line="390" w:lineRule="atLeast" w:before="0"/>
        <w:ind w:left="0" w:right="66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10"/>
        </w:rPr>
        <w:br w:type="column"/>
      </w:r>
      <w:r>
        <w:rPr>
          <w:rFonts w:ascii="Courier New" w:hAnsi="Courier New" w:cs="Courier New" w:eastAsia="Courier New"/>
          <w:color w:val="979797"/>
          <w:w w:val="110"/>
          <w:position w:val="4"/>
          <w:sz w:val="27"/>
          <w:szCs w:val="27"/>
        </w:rPr>
      </w:r>
      <w:r>
        <w:rPr>
          <w:rFonts w:ascii="Courier New" w:hAnsi="Courier New" w:cs="Courier New" w:eastAsia="Courier New"/>
          <w:imprint/>
          <w:color w:val="979797"/>
          <w:spacing w:val="-107"/>
          <w:w w:val="110"/>
          <w:position w:val="4"/>
          <w:sz w:val="27"/>
          <w:szCs w:val="27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110"/>
          <w:position w:val="4"/>
          <w:sz w:val="27"/>
          <w:szCs w:val="27"/>
        </w:rPr>
      </w:r>
      <w:r>
        <w:rPr>
          <w:rFonts w:ascii="Times New Roman" w:hAnsi="Times New Roman" w:cs="Times New Roman" w:eastAsia="Times New Roman"/>
          <w:shadow w:val="0"/>
          <w:color w:val="979797"/>
          <w:spacing w:val="-14"/>
          <w:w w:val="11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hadow w:val="0"/>
          <w:color w:val="979797"/>
          <w:spacing w:val="-15"/>
          <w:w w:val="11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hadow w:val="0"/>
          <w:color w:val="979797"/>
          <w:w w:val="11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hadow w:val="0"/>
          <w:sz w:val="17"/>
          <w:szCs w:val="17"/>
        </w:rPr>
      </w:r>
    </w:p>
    <w:p>
      <w:pPr>
        <w:spacing w:line="220" w:lineRule="atLeast" w:before="140"/>
        <w:ind w:left="-1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90"/>
          <w:sz w:val="14"/>
        </w:rPr>
        <w:t>'-</w:t>
      </w:r>
      <w:r>
        <w:rPr>
          <w:rFonts w:ascii="Arial"/>
          <w:color w:val="979797"/>
          <w:spacing w:val="6"/>
          <w:w w:val="90"/>
          <w:sz w:val="14"/>
        </w:rPr>
        <w:t> </w:t>
      </w:r>
      <w:r>
        <w:rPr>
          <w:rFonts w:ascii="Arial"/>
          <w:color w:val="979797"/>
          <w:w w:val="90"/>
          <w:sz w:val="14"/>
        </w:rPr>
        <w:t>-</w:t>
      </w:r>
      <w:r>
        <w:rPr>
          <w:rFonts w:ascii="Arial"/>
          <w:color w:val="979797"/>
          <w:spacing w:val="-13"/>
          <w:w w:val="90"/>
          <w:sz w:val="14"/>
        </w:rPr>
        <w:t>-</w:t>
      </w:r>
      <w:r>
        <w:rPr>
          <w:rFonts w:ascii="Arial"/>
          <w:color w:val="979797"/>
          <w:w w:val="90"/>
          <w:sz w:val="14"/>
        </w:rPr>
        <w:t>....</w:t>
      </w:r>
      <w:r>
        <w:rPr>
          <w:rFonts w:ascii="Arial"/>
          <w:color w:val="979797"/>
          <w:spacing w:val="-19"/>
          <w:w w:val="90"/>
          <w:sz w:val="14"/>
        </w:rPr>
        <w:t> </w:t>
      </w:r>
      <w:r>
        <w:rPr>
          <w:rFonts w:ascii="Arial"/>
          <w:i/>
          <w:color w:val="979797"/>
          <w:w w:val="90"/>
          <w:sz w:val="14"/>
        </w:rPr>
        <w:t>.</w:t>
      </w:r>
      <w:r>
        <w:rPr>
          <w:rFonts w:ascii="Arial"/>
          <w:i/>
          <w:color w:val="979797"/>
          <w:spacing w:val="-14"/>
          <w:w w:val="90"/>
          <w:sz w:val="14"/>
        </w:rPr>
        <w:t>:</w:t>
      </w:r>
      <w:r>
        <w:rPr>
          <w:rFonts w:ascii="Arial"/>
          <w:i/>
          <w:color w:val="979797"/>
          <w:w w:val="90"/>
          <w:sz w:val="14"/>
        </w:rPr>
        <w:t>&lt;</w:t>
      </w:r>
      <w:r>
        <w:rPr>
          <w:rFonts w:ascii="Arial"/>
          <w:i/>
          <w:color w:val="979797"/>
          <w:spacing w:val="-20"/>
          <w:w w:val="90"/>
          <w:sz w:val="14"/>
        </w:rPr>
        <w:t>-</w:t>
      </w:r>
      <w:r>
        <w:rPr>
          <w:rFonts w:ascii="Arial"/>
          <w:i/>
          <w:color w:val="979797"/>
          <w:w w:val="90"/>
          <w:sz w:val="14"/>
        </w:rPr>
        <w:t>1'</w:t>
      </w:r>
      <w:r>
        <w:rPr>
          <w:rFonts w:ascii="Arial"/>
          <w:sz w:val="14"/>
        </w:rPr>
      </w:r>
    </w:p>
    <w:p>
      <w:pPr>
        <w:tabs>
          <w:tab w:pos="648" w:val="left" w:leader="none"/>
        </w:tabs>
        <w:spacing w:line="471" w:lineRule="atLeast" w:before="0"/>
        <w:ind w:left="202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115"/>
        </w:rPr>
        <w:br w:type="column"/>
      </w:r>
      <w:r>
        <w:rPr>
          <w:rFonts w:ascii="Arial"/>
          <w:color w:val="979797"/>
          <w:w w:val="115"/>
          <w:sz w:val="6"/>
        </w:rPr>
        <w:t>llTIM'</w:t>
        <w:tab/>
      </w:r>
      <w:r>
        <w:rPr>
          <w:rFonts w:ascii="Times New Roman"/>
          <w:color w:val="979797"/>
          <w:w w:val="50"/>
          <w:position w:val="-2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442" w:lineRule="atLeast" w:before="0"/>
        <w:ind w:left="0" w:right="25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14"/>
        </w:rPr>
        <w:t>....</w:t>
      </w:r>
      <w:r>
        <w:rPr>
          <w:rFonts w:ascii="Times New Roman"/>
          <w:sz w:val="14"/>
        </w:rPr>
      </w:r>
    </w:p>
    <w:p>
      <w:pPr>
        <w:tabs>
          <w:tab w:pos="1528" w:val="left" w:leader="none"/>
        </w:tabs>
        <w:spacing w:line="37" w:lineRule="atLeast" w:before="0"/>
        <w:ind w:left="20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79797"/>
          <w:spacing w:val="-16"/>
          <w:w w:val="8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spacing w:val="-18"/>
          <w:w w:val="80"/>
          <w:sz w:val="30"/>
          <w:szCs w:val="30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145"/>
          <w:position w:val="-2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406" w:lineRule="atLeast" w:before="0"/>
        <w:ind w:left="30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/>
        <w:br w:type="column"/>
      </w:r>
      <w:r>
        <w:rPr>
          <w:rFonts w:ascii="Times New Roman"/>
          <w:color w:val="979797"/>
          <w:sz w:val="6"/>
        </w:rPr>
        <w:t>ER</w:t>
      </w:r>
      <w:r>
        <w:rPr>
          <w:rFonts w:ascii="Times New Roman"/>
          <w:sz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42" w:lineRule="atLeast" w:before="39"/>
        <w:ind w:left="202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90"/>
          <w:sz w:val="8"/>
        </w:rPr>
        <w:t>11,.  </w:t>
      </w:r>
      <w:r>
        <w:rPr>
          <w:rFonts w:ascii="Times New Roman"/>
          <w:color w:val="979797"/>
          <w:spacing w:val="7"/>
          <w:w w:val="90"/>
          <w:sz w:val="8"/>
        </w:rPr>
        <w:t> </w:t>
      </w:r>
      <w:r>
        <w:rPr>
          <w:rFonts w:ascii="Times New Roman"/>
          <w:color w:val="979797"/>
          <w:w w:val="235"/>
          <w:sz w:val="8"/>
        </w:rPr>
        <w:t>=</w:t>
      </w:r>
      <w:r>
        <w:rPr>
          <w:rFonts w:ascii="Times New Roman"/>
          <w:color w:val="979797"/>
          <w:spacing w:val="15"/>
          <w:w w:val="235"/>
          <w:sz w:val="8"/>
        </w:rPr>
        <w:t> </w:t>
      </w:r>
      <w:r>
        <w:rPr>
          <w:rFonts w:ascii="Times New Roman"/>
          <w:color w:val="979797"/>
          <w:w w:val="145"/>
          <w:sz w:val="8"/>
        </w:rPr>
        <w:t>db </w:t>
      </w:r>
      <w:r>
        <w:rPr>
          <w:rFonts w:ascii="Times New Roman"/>
          <w:color w:val="979797"/>
          <w:spacing w:val="5"/>
          <w:w w:val="145"/>
          <w:sz w:val="8"/>
        </w:rPr>
        <w:t> </w:t>
      </w:r>
      <w:r>
        <w:rPr>
          <w:rFonts w:ascii="Times New Roman"/>
          <w:color w:val="979797"/>
          <w:w w:val="145"/>
          <w:sz w:val="8"/>
        </w:rPr>
        <w:t>=-</w:t>
      </w:r>
      <w:r>
        <w:rPr>
          <w:rFonts w:ascii="Times New Roman"/>
          <w:color w:val="979797"/>
          <w:spacing w:val="-12"/>
          <w:w w:val="145"/>
          <w:sz w:val="8"/>
        </w:rPr>
        <w:t> </w:t>
      </w:r>
      <w:r>
        <w:rPr>
          <w:rFonts w:ascii="Times New Roman"/>
          <w:color w:val="979797"/>
          <w:spacing w:val="-20"/>
          <w:w w:val="105"/>
          <w:position w:val="-5"/>
          <w:sz w:val="14"/>
        </w:rPr>
        <w:t>&lt;</w:t>
      </w:r>
      <w:r>
        <w:rPr>
          <w:rFonts w:ascii="Times New Roman"/>
          <w:color w:val="979797"/>
          <w:spacing w:val="-17"/>
          <w:w w:val="105"/>
          <w:sz w:val="8"/>
        </w:rPr>
        <w:t>d</w:t>
      </w:r>
      <w:r>
        <w:rPr>
          <w:rFonts w:ascii="Times New Roman"/>
          <w:color w:val="979797"/>
          <w:spacing w:val="-20"/>
          <w:w w:val="105"/>
          <w:position w:val="-5"/>
          <w:sz w:val="14"/>
        </w:rPr>
        <w:t>-</w:t>
      </w:r>
      <w:r>
        <w:rPr>
          <w:rFonts w:ascii="Times New Roman"/>
          <w:color w:val="979797"/>
          <w:spacing w:val="-17"/>
          <w:w w:val="105"/>
          <w:sz w:val="8"/>
        </w:rPr>
        <w:t>l</w:t>
      </w:r>
      <w:r>
        <w:rPr>
          <w:rFonts w:ascii="Times New Roman"/>
          <w:color w:val="979797"/>
          <w:w w:val="105"/>
          <w:sz w:val="8"/>
        </w:rPr>
        <w:t>      </w:t>
      </w:r>
      <w:r>
        <w:rPr>
          <w:rFonts w:ascii="Times New Roman"/>
          <w:color w:val="979797"/>
          <w:spacing w:val="16"/>
          <w:w w:val="105"/>
          <w:sz w:val="8"/>
        </w:rPr>
        <w:t> </w:t>
      </w:r>
      <w:r>
        <w:rPr>
          <w:rFonts w:ascii="Times New Roman"/>
          <w:color w:val="979797"/>
          <w:w w:val="90"/>
          <w:sz w:val="9"/>
        </w:rPr>
        <w:t>11. </w:t>
      </w:r>
      <w:r>
        <w:rPr>
          <w:rFonts w:ascii="Times New Roman"/>
          <w:color w:val="979797"/>
          <w:spacing w:val="15"/>
          <w:w w:val="90"/>
          <w:sz w:val="9"/>
        </w:rPr>
        <w:t> </w:t>
      </w:r>
      <w:r>
        <w:rPr>
          <w:rFonts w:ascii="Times New Roman"/>
          <w:color w:val="979797"/>
          <w:w w:val="180"/>
          <w:sz w:val="9"/>
        </w:rPr>
        <w:t>=</w:t>
      </w:r>
      <w:r>
        <w:rPr>
          <w:rFonts w:ascii="Times New Roman"/>
          <w:color w:val="979797"/>
          <w:spacing w:val="16"/>
          <w:w w:val="180"/>
          <w:sz w:val="9"/>
        </w:rPr>
        <w:t> </w:t>
      </w:r>
      <w:r>
        <w:rPr>
          <w:rFonts w:ascii="Times New Roman"/>
          <w:color w:val="979797"/>
          <w:w w:val="105"/>
          <w:sz w:val="9"/>
        </w:rPr>
        <w:t>Jl</w:t>
      </w:r>
      <w:r>
        <w:rPr>
          <w:rFonts w:ascii="Times New Roman"/>
          <w:sz w:val="9"/>
        </w:rPr>
      </w:r>
    </w:p>
    <w:p>
      <w:pPr>
        <w:spacing w:line="594" w:lineRule="atLeast" w:before="0"/>
        <w:ind w:left="0" w:right="38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5"/>
        </w:rPr>
        <w:br w:type="column"/>
      </w:r>
      <w:r>
        <w:rPr>
          <w:rFonts w:ascii="Times New Roman"/>
          <w:color w:val="979797"/>
          <w:w w:val="55"/>
          <w:sz w:val="21"/>
        </w:rPr>
        <w:t>'</w:t>
      </w:r>
      <w:r>
        <w:rPr>
          <w:rFonts w:ascii="Times New Roman"/>
          <w:sz w:val="21"/>
        </w:rPr>
      </w:r>
    </w:p>
    <w:p>
      <w:pPr>
        <w:spacing w:line="287" w:lineRule="exact" w:before="0"/>
        <w:ind w:left="-18" w:right="0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979797"/>
          <w:spacing w:val="-27"/>
          <w:w w:val="230"/>
          <w:position w:val="-10"/>
          <w:sz w:val="30"/>
        </w:rPr>
        <w:t>.</w:t>
      </w:r>
      <w:r>
        <w:rPr>
          <w:rFonts w:ascii="Arial"/>
          <w:color w:val="979797"/>
          <w:spacing w:val="-14"/>
          <w:w w:val="230"/>
          <w:position w:val="-10"/>
          <w:sz w:val="15"/>
        </w:rPr>
        <w:t>,</w:t>
      </w:r>
      <w:r>
        <w:rPr>
          <w:rFonts w:ascii="Arial"/>
          <w:color w:val="979797"/>
          <w:spacing w:val="-53"/>
          <w:w w:val="230"/>
          <w:position w:val="-10"/>
          <w:sz w:val="15"/>
        </w:rPr>
        <w:t> </w:t>
      </w:r>
      <w:r>
        <w:rPr>
          <w:rFonts w:ascii="Times New Roman"/>
          <w:i/>
          <w:color w:val="979797"/>
          <w:spacing w:val="-5"/>
          <w:w w:val="260"/>
          <w:sz w:val="6"/>
        </w:rPr>
        <w:t>...</w:t>
      </w:r>
      <w:r>
        <w:rPr>
          <w:rFonts w:ascii="Arial"/>
          <w:i/>
          <w:color w:val="979797"/>
          <w:spacing w:val="-3"/>
          <w:w w:val="260"/>
          <w:sz w:val="6"/>
        </w:rPr>
        <w:t>-</w:t>
      </w:r>
      <w:r>
        <w:rPr>
          <w:rFonts w:ascii="Arial"/>
          <w:i/>
          <w:color w:val="979797"/>
          <w:spacing w:val="-20"/>
          <w:w w:val="260"/>
          <w:sz w:val="6"/>
        </w:rPr>
        <w:t> </w:t>
      </w:r>
      <w:r>
        <w:rPr>
          <w:rFonts w:ascii="Arial"/>
          <w:i/>
          <w:color w:val="979797"/>
          <w:w w:val="190"/>
          <w:sz w:val="6"/>
        </w:rPr>
        <w:t>?"-..</w:t>
      </w:r>
      <w:r>
        <w:rPr>
          <w:rFonts w:ascii="Arial"/>
          <w:i/>
          <w:color w:val="979797"/>
          <w:spacing w:val="-8"/>
          <w:w w:val="190"/>
          <w:sz w:val="6"/>
        </w:rPr>
        <w:t> </w:t>
      </w:r>
      <w:r>
        <w:rPr>
          <w:rFonts w:ascii="Arial"/>
          <w:color w:val="979797"/>
          <w:w w:val="580"/>
          <w:sz w:val="8"/>
        </w:rPr>
        <w:t>-</w:t>
      </w:r>
      <w:r>
        <w:rPr>
          <w:rFonts w:ascii="Arial"/>
          <w:color w:val="979797"/>
          <w:spacing w:val="-112"/>
          <w:w w:val="580"/>
          <w:sz w:val="8"/>
        </w:rPr>
        <w:t> </w:t>
      </w:r>
      <w:r>
        <w:rPr>
          <w:rFonts w:ascii="Arial"/>
          <w:color w:val="979797"/>
          <w:w w:val="265"/>
          <w:sz w:val="8"/>
        </w:rPr>
        <w:t>=</w:t>
      </w:r>
      <w:r>
        <w:rPr>
          <w:rFonts w:ascii="Arial"/>
          <w:color w:val="979797"/>
          <w:spacing w:val="27"/>
          <w:w w:val="265"/>
          <w:sz w:val="8"/>
        </w:rPr>
        <w:t> </w:t>
      </w:r>
      <w:r>
        <w:rPr>
          <w:rFonts w:ascii="Arial"/>
          <w:color w:val="C1A88C"/>
          <w:w w:val="95"/>
          <w:position w:val="3"/>
          <w:sz w:val="22"/>
        </w:rPr>
        <w:t>"</w:t>
      </w:r>
      <w:r>
        <w:rPr>
          <w:rFonts w:ascii="Arial"/>
          <w:sz w:val="22"/>
        </w:rPr>
      </w:r>
    </w:p>
    <w:p>
      <w:pPr>
        <w:spacing w:line="278" w:lineRule="atLeast" w:before="52"/>
        <w:ind w:left="88" w:right="0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979797"/>
          <w:sz w:val="12"/>
        </w:rPr>
        <w:t>&lt;-'</w:t>
      </w:r>
      <w:r>
        <w:rPr>
          <w:rFonts w:ascii="Times New Roman"/>
          <w:sz w:val="12"/>
        </w:rPr>
      </w:r>
    </w:p>
    <w:p>
      <w:pPr>
        <w:spacing w:line="471" w:lineRule="atLeast" w:before="0"/>
        <w:ind w:left="202" w:right="0" w:firstLine="0"/>
        <w:jc w:val="left"/>
        <w:rPr>
          <w:rFonts w:ascii="Times New Roman" w:hAnsi="Times New Roman" w:cs="Times New Roman" w:eastAsia="Times New Roman"/>
          <w:sz w:val="54"/>
          <w:szCs w:val="54"/>
        </w:rPr>
      </w:pPr>
      <w:r>
        <w:rPr>
          <w:w w:val="60"/>
        </w:rPr>
        <w:br w:type="column"/>
      </w:r>
      <w:r>
        <w:rPr>
          <w:rFonts w:ascii="Times New Roman"/>
          <w:spacing w:val="-43"/>
          <w:w w:val="60"/>
          <w:sz w:val="54"/>
        </w:rPr>
        <w:t>.</w:t>
      </w:r>
      <w:r>
        <w:rPr>
          <w:rFonts w:ascii="Times New Roman"/>
          <w:w w:val="60"/>
          <w:sz w:val="54"/>
        </w:rPr>
        <w:t>..</w:t>
      </w:r>
      <w:r>
        <w:rPr>
          <w:rFonts w:ascii="Times New Roman"/>
          <w:sz w:val="54"/>
        </w:rPr>
      </w:r>
    </w:p>
    <w:p>
      <w:pPr>
        <w:spacing w:line="576" w:lineRule="atLeast" w:before="0"/>
        <w:ind w:left="20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hyperlink r:id="rId843">
        <w:r>
          <w:rPr>
            <w:rFonts w:ascii="Arial"/>
            <w:sz w:val="10"/>
          </w:rPr>
          <w:t>www.cepltesymonds.eo.uk/struclures</w:t>
        </w:r>
        <w:r>
          <w:rPr>
            <w:rFonts w:ascii="Arial"/>
            <w:sz w:val="10"/>
          </w:rPr>
        </w:r>
      </w:hyperlink>
    </w:p>
    <w:p>
      <w:pPr>
        <w:spacing w:after="0" w:line="576" w:lineRule="atLeas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1022" w:space="845"/>
            <w:col w:w="440" w:space="40"/>
            <w:col w:w="577" w:space="218"/>
            <w:col w:w="812" w:space="954"/>
            <w:col w:w="1628" w:space="49"/>
            <w:col w:w="1506" w:space="40"/>
            <w:col w:w="1168" w:space="17919"/>
            <w:col w:w="409" w:space="623"/>
            <w:col w:w="2930"/>
          </w:cols>
        </w:sectPr>
      </w:pPr>
    </w:p>
    <w:p>
      <w:pPr>
        <w:spacing w:line="296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979797"/>
          <w:spacing w:val="-4"/>
          <w:w w:val="65"/>
          <w:sz w:val="14"/>
        </w:rPr>
        <w:t>.,</w:t>
      </w:r>
      <w:r>
        <w:rPr>
          <w:rFonts w:ascii="Arial"/>
          <w:i/>
          <w:color w:val="979797"/>
          <w:spacing w:val="-10"/>
          <w:w w:val="65"/>
          <w:sz w:val="14"/>
        </w:rPr>
        <w:t>1:-</w:t>
      </w:r>
      <w:r>
        <w:rPr>
          <w:rFonts w:ascii="Arial"/>
          <w:i/>
          <w:color w:val="979797"/>
          <w:spacing w:val="-6"/>
          <w:w w:val="65"/>
          <w:sz w:val="14"/>
        </w:rPr>
        <w:t>1'</w:t>
      </w:r>
      <w:r>
        <w:rPr>
          <w:rFonts w:ascii="Arial"/>
          <w:sz w:val="14"/>
        </w:rPr>
      </w:r>
    </w:p>
    <w:p>
      <w:pPr>
        <w:tabs>
          <w:tab w:pos="686" w:val="left" w:leader="none"/>
        </w:tabs>
        <w:spacing w:line="296" w:lineRule="atLeast" w:before="0"/>
        <w:ind w:left="291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Arial"/>
          <w:color w:val="979797"/>
          <w:w w:val="120"/>
          <w:sz w:val="36"/>
        </w:rPr>
        <w:t>.</w:t>
      </w:r>
      <w:r>
        <w:rPr>
          <w:rFonts w:ascii="Arial"/>
          <w:sz w:val="36"/>
        </w:rPr>
      </w:r>
    </w:p>
    <w:p>
      <w:pPr>
        <w:tabs>
          <w:tab w:pos="4096" w:val="left" w:leader="none"/>
        </w:tabs>
        <w:spacing w:line="334" w:lineRule="atLeast" w:before="0"/>
        <w:ind w:left="160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Times New Roman"/>
          <w:sz w:val="11"/>
        </w:rPr>
        <w:t>Drawn</w:t>
      </w:r>
      <w:r>
        <w:rPr>
          <w:rFonts w:ascii="Times New Roman"/>
          <w:spacing w:val="4"/>
          <w:sz w:val="11"/>
        </w:rPr>
        <w:t> </w:t>
      </w:r>
      <w:r>
        <w:rPr>
          <w:rFonts w:ascii="Times New Roman"/>
          <w:sz w:val="12"/>
        </w:rPr>
        <w:t>at   </w:t>
      </w:r>
      <w:r>
        <w:rPr>
          <w:rFonts w:ascii="Times New Roman"/>
          <w:spacing w:val="5"/>
          <w:sz w:val="12"/>
        </w:rPr>
        <w:t> </w:t>
      </w:r>
      <w:r>
        <w:rPr>
          <w:rFonts w:ascii="Arial"/>
          <w:sz w:val="13"/>
        </w:rPr>
        <w:t>MANCHESTER</w:t>
        <w:tab/>
      </w:r>
      <w:r>
        <w:rPr>
          <w:rFonts w:ascii="Arial"/>
          <w:position w:val="8"/>
          <w:sz w:val="10"/>
        </w:rPr>
        <w:t>Dole</w:t>
      </w:r>
      <w:r>
        <w:rPr>
          <w:rFonts w:ascii="Arial"/>
          <w:sz w:val="10"/>
        </w:rPr>
      </w:r>
    </w:p>
    <w:p>
      <w:pPr>
        <w:spacing w:line="309" w:lineRule="atLeast" w:before="0"/>
        <w:ind w:left="16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March</w:t>
      </w:r>
      <w:r>
        <w:rPr>
          <w:rFonts w:ascii="Arial"/>
          <w:sz w:val="13"/>
        </w:rPr>
      </w:r>
    </w:p>
    <w:p>
      <w:pPr>
        <w:spacing w:line="309" w:lineRule="atLeast" w:before="0"/>
        <w:ind w:left="-1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  <w:t>2013</w:t>
      </w:r>
    </w:p>
    <w:p>
      <w:pPr>
        <w:spacing w:after="0" w:line="309" w:lineRule="atLeast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31660" w:h="22370" w:orient="landscape"/>
          <w:pgMar w:top="480" w:bottom="280" w:left="180" w:right="300"/>
          <w:cols w:num="5" w:equalWidth="0">
            <w:col w:w="1796" w:space="40"/>
            <w:col w:w="827" w:space="23153"/>
            <w:col w:w="4316" w:space="40"/>
            <w:col w:w="532" w:space="40"/>
            <w:col w:w="436"/>
          </w:cols>
        </w:sectPr>
      </w:pPr>
    </w:p>
    <w:p>
      <w:pPr>
        <w:tabs>
          <w:tab w:pos="1120" w:val="left" w:leader="none"/>
        </w:tabs>
        <w:spacing w:line="80" w:lineRule="atLeast" w:before="0"/>
        <w:ind w:left="43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/>
        <w:pict>
          <v:shape style="position:absolute;margin-left:92.424179pt;margin-top:26.923721pt;width:4pt;height:14.95pt;mso-position-horizontal-relative:page;mso-position-vertical-relative:paragraph;z-index:-590824" type="#_x0000_t202" filled="false" stroked="false">
            <v:textbox inset="0,0,0,0">
              <w:txbxContent>
                <w:p>
                  <w:pPr>
                    <w:spacing w:line="29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75"/>
                      <w:sz w:val="30"/>
                      <w:szCs w:val="3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50"/>
          <w:sz w:val="65"/>
          <w:szCs w:val="65"/>
        </w:rPr>
        <w:t>..</w:t>
        <w:tab/>
      </w:r>
      <w:r>
        <w:rPr>
          <w:rFonts w:ascii="Courier New" w:hAnsi="Courier New" w:cs="Courier New" w:eastAsia="Courier New"/>
          <w:color w:val="979797"/>
          <w:w w:val="50"/>
          <w:position w:val="3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0"/>
          <w:position w:val="3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9"/>
          <w:position w:val="3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spacing w:line="290" w:lineRule="atLeast" w:before="0"/>
        <w:ind w:left="4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979797"/>
          <w:sz w:val="14"/>
        </w:rPr>
        <w:t>..</w:t>
      </w:r>
      <w:r>
        <w:rPr>
          <w:rFonts w:ascii="Arial"/>
          <w:sz w:val="14"/>
        </w:rPr>
      </w:r>
    </w:p>
    <w:p>
      <w:pPr>
        <w:pStyle w:val="BodyText"/>
        <w:spacing w:line="133" w:lineRule="exact"/>
        <w:ind w:left="0" w:right="64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979797"/>
        </w:rPr>
        <w:t>•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675" w:val="left" w:leader="none"/>
        </w:tabs>
        <w:spacing w:line="30" w:lineRule="exact" w:before="0"/>
        <w:ind w:left="0" w:right="0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 w:hAnsi="Arial" w:cs="Arial" w:eastAsia="Arial"/>
          <w:color w:val="9CBDBD"/>
          <w:spacing w:val="-44"/>
          <w:w w:val="65"/>
          <w:sz w:val="40"/>
          <w:szCs w:val="40"/>
        </w:rPr>
        <w:t>·</w:t>
      </w:r>
      <w:r>
        <w:rPr>
          <w:rFonts w:ascii="Arial" w:hAnsi="Arial" w:cs="Arial" w:eastAsia="Arial"/>
          <w:color w:val="979797"/>
          <w:spacing w:val="-82"/>
          <w:w w:val="65"/>
          <w:position w:val="-17"/>
          <w:sz w:val="48"/>
          <w:szCs w:val="48"/>
        </w:rPr>
        <w:t>-</w:t>
      </w:r>
      <w:r>
        <w:rPr>
          <w:rFonts w:ascii="Courier New" w:hAnsi="Courier New" w:cs="Courier New" w:eastAsia="Courier New"/>
          <w:color w:val="9CBDBD"/>
          <w:spacing w:val="-35"/>
          <w:w w:val="65"/>
          <w:position w:val="1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color w:val="979797"/>
          <w:spacing w:val="-38"/>
          <w:w w:val="65"/>
          <w:position w:val="-6"/>
          <w:sz w:val="20"/>
          <w:szCs w:val="20"/>
        </w:rPr>
        <w:t>•</w:t>
      </w:r>
      <w:r>
        <w:rPr>
          <w:rFonts w:ascii="Arial" w:hAnsi="Arial" w:cs="Arial" w:eastAsia="Arial"/>
          <w:color w:val="979797"/>
          <w:spacing w:val="-76"/>
          <w:w w:val="65"/>
          <w:sz w:val="40"/>
          <w:szCs w:val="40"/>
        </w:rPr>
        <w:t>·</w:t>
      </w:r>
      <w:r>
        <w:rPr>
          <w:rFonts w:ascii="Arial" w:hAnsi="Arial" w:cs="Arial" w:eastAsia="Arial"/>
          <w:color w:val="979797"/>
          <w:spacing w:val="3"/>
          <w:w w:val="65"/>
          <w:sz w:val="40"/>
          <w:szCs w:val="40"/>
        </w:rPr>
        <w:t>·</w:t>
      </w:r>
      <w:r>
        <w:rPr>
          <w:rFonts w:ascii="Times New Roman" w:hAnsi="Times New Roman" w:cs="Times New Roman" w:eastAsia="Times New Roman"/>
          <w:color w:val="979797"/>
          <w:spacing w:val="-18"/>
          <w:w w:val="65"/>
          <w:position w:val="-6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color w:val="979797"/>
          <w:spacing w:val="-47"/>
          <w:w w:val="65"/>
          <w:position w:val="1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65"/>
          <w:position w:val="-6"/>
          <w:sz w:val="26"/>
          <w:szCs w:val="26"/>
        </w:rPr>
        <w:t>•</w:t>
        <w:tab/>
      </w:r>
      <w:r>
        <w:rPr>
          <w:rFonts w:ascii="Arial" w:hAnsi="Arial" w:cs="Arial" w:eastAsia="Arial"/>
          <w:color w:val="979797"/>
          <w:spacing w:val="-139"/>
          <w:w w:val="125"/>
          <w:position w:val="-19"/>
          <w:sz w:val="44"/>
          <w:szCs w:val="44"/>
        </w:rPr>
        <w:t>·</w:t>
      </w:r>
      <w:r>
        <w:rPr>
          <w:rFonts w:ascii="Arial" w:hAnsi="Arial" w:cs="Arial" w:eastAsia="Arial"/>
          <w:color w:val="979797"/>
          <w:w w:val="125"/>
          <w:position w:val="-19"/>
          <w:sz w:val="44"/>
          <w:szCs w:val="44"/>
        </w:rPr>
        <w:t>-</w:t>
      </w:r>
      <w:r>
        <w:rPr>
          <w:rFonts w:ascii="Arial" w:hAnsi="Arial" w:cs="Arial" w:eastAsia="Arial"/>
          <w:sz w:val="44"/>
          <w:szCs w:val="44"/>
        </w:rPr>
      </w:r>
    </w:p>
    <w:p>
      <w:pPr>
        <w:tabs>
          <w:tab w:pos="1190" w:val="left" w:leader="none"/>
        </w:tabs>
        <w:spacing w:line="124" w:lineRule="atLeast" w:before="43"/>
        <w:ind w:left="43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40"/>
        </w:rPr>
        <w:br w:type="column"/>
      </w:r>
      <w:r>
        <w:rPr>
          <w:rFonts w:ascii="Times New Roman"/>
          <w:color w:val="979797"/>
          <w:w w:val="140"/>
          <w:sz w:val="14"/>
        </w:rPr>
        <w:t>&lt;-</w:t>
        <w:tab/>
      </w:r>
      <w:r>
        <w:rPr>
          <w:rFonts w:ascii="Times New Roman"/>
          <w:color w:val="979797"/>
          <w:w w:val="75"/>
          <w:sz w:val="12"/>
        </w:rPr>
        <w:t>&lt;-'</w:t>
      </w:r>
      <w:r>
        <w:rPr>
          <w:rFonts w:ascii="Times New Roman"/>
          <w:sz w:val="12"/>
        </w:rPr>
      </w:r>
    </w:p>
    <w:p>
      <w:pPr>
        <w:tabs>
          <w:tab w:pos="865" w:val="left" w:leader="none"/>
        </w:tabs>
        <w:spacing w:line="80" w:lineRule="atLeast" w:before="0"/>
        <w:ind w:left="43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color w:val="979797"/>
          <w:w w:val="85"/>
          <w:position w:val="1"/>
          <w:sz w:val="12"/>
          <w:szCs w:val="12"/>
        </w:rPr>
        <w:t>&lt;</w:t>
      </w:r>
      <w:r>
        <w:rPr>
          <w:rFonts w:ascii="Times New Roman" w:hAnsi="Times New Roman" w:cs="Times New Roman" w:eastAsia="Times New Roman"/>
          <w:color w:val="979797"/>
          <w:spacing w:val="-27"/>
          <w:w w:val="85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979797"/>
          <w:w w:val="85"/>
          <w:position w:val="-14"/>
          <w:sz w:val="30"/>
          <w:szCs w:val="30"/>
        </w:rPr>
        <w:t>•</w:t>
        <w:tab/>
      </w:r>
      <w:r>
        <w:rPr>
          <w:rFonts w:ascii="Courier New" w:hAnsi="Courier New" w:cs="Courier New" w:eastAsia="Courier New"/>
          <w:color w:val="979797"/>
          <w:w w:val="85"/>
          <w:sz w:val="26"/>
          <w:szCs w:val="26"/>
        </w:rPr>
      </w:r>
      <w:r>
        <w:rPr>
          <w:rFonts w:ascii="Courier New" w:hAnsi="Courier New" w:cs="Courier New" w:eastAsia="Courier New"/>
          <w:imprint/>
          <w:color w:val="979797"/>
          <w:w w:val="85"/>
          <w:sz w:val="26"/>
          <w:szCs w:val="26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89"/>
          <w:sz w:val="26"/>
          <w:szCs w:val="26"/>
        </w:rPr>
      </w:r>
      <w:r>
        <w:rPr>
          <w:rFonts w:ascii="Courier New" w:hAnsi="Courier New" w:cs="Courier New" w:eastAsia="Courier New"/>
          <w:shadow w:val="0"/>
          <w:sz w:val="26"/>
          <w:szCs w:val="26"/>
        </w:rPr>
      </w:r>
    </w:p>
    <w:p>
      <w:pPr>
        <w:tabs>
          <w:tab w:pos="858" w:val="left" w:leader="none"/>
        </w:tabs>
        <w:spacing w:line="80" w:lineRule="atLeast" w:before="0"/>
        <w:ind w:left="431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/>
        <w:br w:type="column"/>
      </w:r>
      <w:r>
        <w:rPr>
          <w:rFonts w:ascii="Arial" w:hAnsi="Arial"/>
          <w:color w:val="979797"/>
          <w:position w:val="-21"/>
          <w:sz w:val="44"/>
        </w:rPr>
        <w:t>­</w:t>
        <w:tab/>
      </w:r>
      <w:r>
        <w:rPr>
          <w:rFonts w:ascii="Arial" w:hAnsi="Arial"/>
          <w:color w:val="979797"/>
          <w:w w:val="60"/>
          <w:sz w:val="48"/>
        </w:rPr>
        <w:t>,,</w:t>
      </w:r>
      <w:r>
        <w:rPr>
          <w:rFonts w:ascii="Arial" w:hAnsi="Arial"/>
          <w:sz w:val="48"/>
        </w:rPr>
      </w:r>
    </w:p>
    <w:p>
      <w:pPr>
        <w:tabs>
          <w:tab w:pos="716" w:val="left" w:leader="none"/>
          <w:tab w:pos="1085" w:val="left" w:leader="none"/>
        </w:tabs>
        <w:spacing w:line="85" w:lineRule="atLeast" w:before="0"/>
        <w:ind w:left="36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8"/>
          <w:w w:val="75"/>
          <w:position w:val="1"/>
          <w:sz w:val="30"/>
          <w:szCs w:val="30"/>
        </w:rPr>
        <w:t>••</w:t>
        <w:tab/>
      </w:r>
      <w:r>
        <w:rPr>
          <w:rFonts w:ascii="Arial" w:hAnsi="Arial" w:cs="Arial" w:eastAsia="Arial"/>
          <w:color w:val="979797"/>
          <w:w w:val="145"/>
          <w:sz w:val="12"/>
          <w:szCs w:val="12"/>
        </w:rPr>
        <w:t>\</w:t>
        <w:tab/>
      </w:r>
      <w:r>
        <w:rPr>
          <w:rFonts w:ascii="Arial" w:hAnsi="Arial" w:cs="Arial" w:eastAsia="Arial"/>
          <w:color w:val="B5B5B5"/>
          <w:w w:val="80"/>
          <w:sz w:val="24"/>
          <w:szCs w:val="24"/>
        </w:rPr>
        <w:t>. </w:t>
      </w:r>
      <w:r>
        <w:rPr>
          <w:rFonts w:ascii="Arial" w:hAnsi="Arial" w:cs="Arial" w:eastAsia="Arial"/>
          <w:color w:val="262628"/>
          <w:w w:val="80"/>
          <w:sz w:val="24"/>
          <w:szCs w:val="24"/>
        </w:rPr>
        <w:t>.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line="93" w:lineRule="atLeast" w:before="0"/>
        <w:ind w:left="79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 w:hAnsi="Times New Roman"/>
          <w:color w:val="979797"/>
          <w:spacing w:val="-74"/>
          <w:w w:val="70"/>
          <w:position w:val="3"/>
          <w:sz w:val="48"/>
        </w:rPr>
        <w:t>·</w:t>
      </w:r>
      <w:r>
        <w:rPr>
          <w:rFonts w:ascii="Times New Roman" w:hAnsi="Times New Roman"/>
          <w:color w:val="979797"/>
          <w:spacing w:val="-50"/>
          <w:w w:val="70"/>
          <w:position w:val="3"/>
          <w:sz w:val="48"/>
        </w:rPr>
        <w:t>·</w:t>
      </w:r>
      <w:r>
        <w:rPr>
          <w:rFonts w:ascii="Arial" w:hAnsi="Arial"/>
          <w:color w:val="979797"/>
          <w:spacing w:val="-50"/>
          <w:w w:val="70"/>
          <w:sz w:val="26"/>
        </w:rPr>
        <w:t>·</w:t>
      </w:r>
      <w:r>
        <w:rPr>
          <w:rFonts w:ascii="Arial" w:hAnsi="Arial"/>
          <w:color w:val="979797"/>
          <w:spacing w:val="-84"/>
          <w:w w:val="70"/>
          <w:sz w:val="26"/>
        </w:rPr>
        <w:t>\</w:t>
      </w:r>
      <w:r>
        <w:rPr>
          <w:rFonts w:ascii="Arial" w:hAnsi="Arial"/>
          <w:color w:val="979797"/>
          <w:spacing w:val="-30"/>
          <w:w w:val="70"/>
          <w:sz w:val="26"/>
        </w:rPr>
        <w:t>'</w:t>
      </w:r>
      <w:r>
        <w:rPr>
          <w:rFonts w:ascii="Times New Roman" w:hAnsi="Times New Roman"/>
          <w:color w:val="979797"/>
          <w:spacing w:val="-59"/>
          <w:w w:val="70"/>
          <w:position w:val="3"/>
          <w:sz w:val="48"/>
        </w:rPr>
        <w:t>·</w:t>
      </w:r>
      <w:r>
        <w:rPr>
          <w:rFonts w:ascii="Arial" w:hAnsi="Arial"/>
          <w:color w:val="979797"/>
          <w:spacing w:val="-23"/>
          <w:w w:val="70"/>
          <w:sz w:val="26"/>
        </w:rPr>
        <w:t>:</w:t>
      </w:r>
      <w:r>
        <w:rPr>
          <w:rFonts w:ascii="Times New Roman" w:hAnsi="Times New Roman"/>
          <w:color w:val="979797"/>
          <w:spacing w:val="-70"/>
          <w:w w:val="70"/>
          <w:position w:val="3"/>
          <w:sz w:val="48"/>
        </w:rPr>
        <w:t>-</w:t>
      </w:r>
      <w:r>
        <w:rPr>
          <w:rFonts w:ascii="Arial" w:hAnsi="Arial"/>
          <w:color w:val="979797"/>
          <w:spacing w:val="-33"/>
          <w:w w:val="70"/>
          <w:sz w:val="26"/>
        </w:rPr>
        <w:t>:</w:t>
      </w:r>
      <w:r>
        <w:rPr>
          <w:rFonts w:ascii="Times New Roman" w:hAnsi="Times New Roman"/>
          <w:color w:val="B5B5B5"/>
          <w:spacing w:val="-16"/>
          <w:w w:val="70"/>
          <w:position w:val="6"/>
          <w:sz w:val="26"/>
        </w:rPr>
        <w:t>_</w:t>
      </w:r>
      <w:r>
        <w:rPr>
          <w:rFonts w:ascii="Times New Roman" w:hAnsi="Times New Roman"/>
          <w:color w:val="B5B5B5"/>
          <w:spacing w:val="-69"/>
          <w:w w:val="70"/>
          <w:position w:val="3"/>
          <w:sz w:val="48"/>
        </w:rPr>
        <w:t>·</w:t>
      </w:r>
      <w:r>
        <w:rPr>
          <w:rFonts w:ascii="Arial" w:hAnsi="Arial"/>
          <w:color w:val="979797"/>
          <w:spacing w:val="-15"/>
          <w:w w:val="70"/>
          <w:sz w:val="26"/>
        </w:rPr>
        <w:t>I</w:t>
      </w:r>
      <w:r>
        <w:rPr>
          <w:rFonts w:ascii="Times New Roman" w:hAnsi="Times New Roman"/>
          <w:color w:val="979797"/>
          <w:spacing w:val="-71"/>
          <w:w w:val="70"/>
          <w:position w:val="6"/>
          <w:sz w:val="26"/>
        </w:rPr>
        <w:t>_</w:t>
      </w:r>
      <w:r>
        <w:rPr>
          <w:rFonts w:ascii="Times New Roman" w:hAnsi="Times New Roman"/>
          <w:color w:val="979797"/>
          <w:spacing w:val="-7"/>
          <w:w w:val="70"/>
          <w:position w:val="3"/>
          <w:sz w:val="48"/>
        </w:rPr>
        <w:t>­</w:t>
      </w:r>
      <w:r>
        <w:rPr>
          <w:rFonts w:ascii="Arial" w:hAnsi="Arial"/>
          <w:color w:val="FFBF7E"/>
          <w:spacing w:val="-18"/>
          <w:w w:val="70"/>
          <w:position w:val="6"/>
          <w:sz w:val="15"/>
        </w:rPr>
        <w:t>,</w:t>
      </w:r>
      <w:r>
        <w:rPr>
          <w:rFonts w:ascii="Arial" w:hAnsi="Arial"/>
          <w:color w:val="C1A88C"/>
          <w:w w:val="70"/>
          <w:sz w:val="26"/>
        </w:rPr>
        <w:t>'</w:t>
      </w:r>
      <w:r>
        <w:rPr>
          <w:rFonts w:ascii="Arial" w:hAnsi="Arial"/>
          <w:sz w:val="26"/>
        </w:rPr>
      </w:r>
    </w:p>
    <w:p>
      <w:pPr>
        <w:spacing w:line="80" w:lineRule="atLeast" w:before="0"/>
        <w:ind w:left="43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15"/>
        </w:rPr>
        <w:br w:type="column"/>
      </w:r>
      <w:r>
        <w:rPr>
          <w:rFonts w:ascii="Arial"/>
          <w:w w:val="115"/>
          <w:sz w:val="11"/>
        </w:rPr>
        <w:t>@</w:t>
      </w:r>
      <w:r>
        <w:rPr>
          <w:rFonts w:ascii="Arial"/>
          <w:spacing w:val="-23"/>
          <w:w w:val="115"/>
          <w:sz w:val="11"/>
        </w:rPr>
        <w:t> </w:t>
      </w:r>
      <w:r>
        <w:rPr>
          <w:rFonts w:ascii="Arial"/>
          <w:w w:val="115"/>
          <w:sz w:val="11"/>
        </w:rPr>
        <w:t>A1  </w:t>
      </w:r>
      <w:r>
        <w:rPr>
          <w:rFonts w:ascii="Arial"/>
          <w:spacing w:val="18"/>
          <w:w w:val="115"/>
          <w:sz w:val="11"/>
        </w:rPr>
        <w:t> </w:t>
      </w:r>
      <w:r>
        <w:rPr>
          <w:rFonts w:ascii="Times New Roman"/>
          <w:spacing w:val="-17"/>
          <w:w w:val="115"/>
          <w:position w:val="1"/>
          <w:sz w:val="14"/>
        </w:rPr>
        <w:t>1</w:t>
      </w:r>
      <w:r>
        <w:rPr>
          <w:rFonts w:ascii="Arial"/>
          <w:spacing w:val="-25"/>
          <w:w w:val="115"/>
          <w:position w:val="1"/>
          <w:sz w:val="13"/>
        </w:rPr>
        <w:t>:</w:t>
      </w:r>
      <w:r>
        <w:rPr>
          <w:rFonts w:ascii="Arial"/>
          <w:w w:val="115"/>
          <w:position w:val="1"/>
          <w:sz w:val="13"/>
        </w:rPr>
        <w:t>500</w:t>
      </w:r>
      <w:r>
        <w:rPr>
          <w:rFonts w:ascii="Arial"/>
          <w:spacing w:val="-14"/>
          <w:w w:val="115"/>
          <w:position w:val="1"/>
          <w:sz w:val="13"/>
        </w:rPr>
        <w:t> </w:t>
      </w:r>
      <w:r>
        <w:rPr>
          <w:rFonts w:ascii="Arial"/>
          <w:w w:val="115"/>
          <w:position w:val="1"/>
          <w:sz w:val="13"/>
        </w:rPr>
        <w:t>@</w:t>
      </w:r>
      <w:r>
        <w:rPr>
          <w:rFonts w:ascii="Arial"/>
          <w:spacing w:val="-26"/>
          <w:w w:val="115"/>
          <w:position w:val="1"/>
          <w:sz w:val="13"/>
        </w:rPr>
        <w:t> </w:t>
      </w:r>
      <w:r>
        <w:rPr>
          <w:rFonts w:ascii="Arial"/>
          <w:spacing w:val="9"/>
          <w:w w:val="115"/>
          <w:position w:val="1"/>
          <w:sz w:val="13"/>
        </w:rPr>
        <w:t>A</w:t>
      </w:r>
      <w:r>
        <w:rPr>
          <w:rFonts w:ascii="Times New Roman"/>
          <w:w w:val="115"/>
          <w:position w:val="1"/>
          <w:sz w:val="14"/>
        </w:rPr>
        <w:t>1</w:t>
      </w:r>
      <w:r>
        <w:rPr>
          <w:rFonts w:ascii="Times New Roman"/>
          <w:spacing w:val="-17"/>
          <w:w w:val="115"/>
          <w:position w:val="1"/>
          <w:sz w:val="14"/>
        </w:rPr>
        <w:t> </w:t>
      </w:r>
      <w:r>
        <w:rPr>
          <w:rFonts w:ascii="Arial"/>
          <w:w w:val="125"/>
          <w:position w:val="1"/>
          <w:sz w:val="17"/>
        </w:rPr>
        <w:t>I</w:t>
      </w:r>
      <w:r>
        <w:rPr>
          <w:rFonts w:ascii="Arial"/>
          <w:sz w:val="17"/>
        </w:rPr>
      </w:r>
    </w:p>
    <w:p>
      <w:pPr>
        <w:spacing w:line="214" w:lineRule="atLeast" w:before="0"/>
        <w:ind w:left="-1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/>
          <w:w w:val="115"/>
          <w:sz w:val="13"/>
        </w:rPr>
        <w:t>0</w:t>
      </w:r>
      <w:r>
        <w:rPr>
          <w:rFonts w:ascii="Arial"/>
          <w:sz w:val="13"/>
        </w:rPr>
      </w:r>
    </w:p>
    <w:p>
      <w:pPr>
        <w:spacing w:line="108" w:lineRule="exact" w:before="0"/>
        <w:ind w:left="6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w w:val="125"/>
          <w:sz w:val="13"/>
        </w:rPr>
        <w:t>"""'</w:t>
      </w:r>
      <w:r>
        <w:rPr>
          <w:rFonts w:ascii="Arial"/>
          <w:spacing w:val="-8"/>
          <w:w w:val="125"/>
          <w:sz w:val="13"/>
        </w:rPr>
        <w:t> </w:t>
      </w:r>
      <w:r>
        <w:rPr>
          <w:rFonts w:ascii="Arial"/>
          <w:w w:val="120"/>
          <w:sz w:val="13"/>
        </w:rPr>
        <w:t>SH</w:t>
      </w:r>
      <w:r>
        <w:rPr>
          <w:rFonts w:ascii="Arial"/>
          <w:sz w:val="13"/>
        </w:rPr>
      </w:r>
    </w:p>
    <w:p>
      <w:pPr>
        <w:spacing w:line="166" w:lineRule="atLeast" w:before="0"/>
        <w:ind w:left="43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  <w:t>Checked</w:t>
      </w:r>
      <w:r>
        <w:rPr>
          <w:rFonts w:ascii="Arial"/>
          <w:spacing w:val="5"/>
          <w:sz w:val="11"/>
        </w:rPr>
        <w:t> </w:t>
      </w:r>
      <w:r>
        <w:rPr>
          <w:rFonts w:ascii="Arial"/>
          <w:sz w:val="11"/>
        </w:rPr>
        <w:t>JS</w:t>
      </w:r>
      <w:r>
        <w:rPr>
          <w:rFonts w:ascii="Arial"/>
          <w:sz w:val="11"/>
        </w:rPr>
      </w:r>
    </w:p>
    <w:p>
      <w:pPr>
        <w:spacing w:after="0" w:line="166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31660" w:h="22370" w:orient="landscape"/>
          <w:pgMar w:top="480" w:bottom="280" w:left="180" w:right="300"/>
          <w:cols w:num="9" w:equalWidth="0">
            <w:col w:w="1748" w:space="75"/>
            <w:col w:w="1596" w:space="456"/>
            <w:col w:w="1290" w:space="603"/>
            <w:col w:w="1006" w:space="59"/>
            <w:col w:w="1021" w:space="40"/>
            <w:col w:w="1307" w:space="17787"/>
            <w:col w:w="1659" w:space="40"/>
            <w:col w:w="525" w:space="262"/>
            <w:col w:w="1706"/>
          </w:cols>
        </w:sectPr>
      </w:pPr>
    </w:p>
    <w:p>
      <w:pPr>
        <w:tabs>
          <w:tab w:pos="2224" w:val="left" w:leader="none"/>
        </w:tabs>
        <w:spacing w:line="269" w:lineRule="atLeast" w:before="0"/>
        <w:ind w:left="1611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/>
        <w:pict>
          <v:group style="position:absolute;margin-left:16.573645pt;margin-top:17.632605pt;width:1550.5pt;height:1083.7pt;mso-position-horizontal-relative:page;mso-position-vertical-relative:page;z-index:-593080" coordorigin="331,353" coordsize="31010,21674">
            <v:shape style="position:absolute;left:19378;top:3489;width:790;height:382" type="#_x0000_t75" stroked="false">
              <v:imagedata r:id="rId844" o:title=""/>
            </v:shape>
            <v:shape style="position:absolute;left:331;top:4381;width:7700;height:2754" type="#_x0000_t75" stroked="false">
              <v:imagedata r:id="rId845" o:title=""/>
            </v:shape>
            <v:group style="position:absolute;left:363;top:378;width:30940;height:2" coordorigin="363,378" coordsize="30940,2">
              <v:shape style="position:absolute;left:363;top:378;width:30940;height:2" coordorigin="363,378" coordsize="30940,0" path="m363,378l31303,378e" filled="false" stroked="true" strokeweight="1.274814pt" strokecolor="#000000">
                <v:path arrowok="t"/>
              </v:shape>
            </v:group>
            <v:group style="position:absolute;left:376;top:365;width:2;height:21631" coordorigin="376,365" coordsize="2,21631">
              <v:shape style="position:absolute;left:376;top:365;width:2;height:21631" coordorigin="376,365" coordsize="0,21631" path="m376,21996l376,365e" filled="false" stroked="true" strokeweight="1.274814pt" strokecolor="#000000">
                <v:path arrowok="t"/>
              </v:shape>
            </v:group>
            <v:group style="position:absolute;left:8771;top:3616;width:561;height:2" coordorigin="8771,3616" coordsize="561,2">
              <v:shape style="position:absolute;left:8771;top:3616;width:561;height:2" coordorigin="8771,3616" coordsize="561,0" path="m8771,3616l9332,3616e" filled="false" stroked="true" strokeweight=".318704pt" strokecolor="#979797">
                <v:path arrowok="t"/>
              </v:shape>
            </v:group>
            <v:group style="position:absolute;left:19454;top:2959;width:510;height:2" coordorigin="19454,2959" coordsize="510,2">
              <v:shape style="position:absolute;left:19454;top:2959;width:510;height:2" coordorigin="19454,2959" coordsize="510,0" path="m19454,2959l19964,2959e" filled="false" stroked="true" strokeweight=".318704pt" strokecolor="#979797">
                <v:path arrowok="t"/>
              </v:shape>
            </v:group>
            <v:group style="position:absolute;left:16394;top:3214;width:485;height:2" coordorigin="16394,3214" coordsize="485,2">
              <v:shape style="position:absolute;left:16394;top:3214;width:485;height:2" coordorigin="16394,3214" coordsize="485,0" path="m16394,3214l16879,3214e" filled="false" stroked="true" strokeweight=".318704pt" strokecolor="#979797">
                <v:path arrowok="t"/>
              </v:shape>
            </v:group>
            <v:group style="position:absolute;left:20148;top:3131;width:2;height:510" coordorigin="20148,3131" coordsize="2,510">
              <v:shape style="position:absolute;left:20148;top:3131;width:2;height:510" coordorigin="20148,3131" coordsize="0,510" path="m20148,3641l20148,3131e" filled="false" stroked="true" strokeweight="1.274814pt" strokecolor="#934b83">
                <v:path arrowok="t"/>
              </v:shape>
            </v:group>
            <v:group style="position:absolute;left:12162;top:3374;width:485;height:2" coordorigin="12162,3374" coordsize="485,2">
              <v:shape style="position:absolute;left:12162;top:3374;width:485;height:2" coordorigin="12162,3374" coordsize="485,0" path="m12162,3374l12646,3374e" filled="false" stroked="true" strokeweight=".318704pt" strokecolor="#979797">
                <v:path arrowok="t"/>
              </v:shape>
            </v:group>
            <v:group style="position:absolute;left:13666;top:3399;width:459;height:2" coordorigin="13666,3399" coordsize="459,2">
              <v:shape style="position:absolute;left:13666;top:3399;width:459;height:2" coordorigin="13666,3399" coordsize="459,0" path="m13666,3399l14125,3399e" filled="false" stroked="true" strokeweight=".318704pt" strokecolor="#979797">
                <v:path arrowok="t"/>
              </v:shape>
            </v:group>
            <v:group style="position:absolute;left:17057;top:3386;width:2;height:536" coordorigin="17057,3386" coordsize="2,536">
              <v:shape style="position:absolute;left:17057;top:3386;width:2;height:536" coordorigin="17057,3386" coordsize="0,536" path="m17057,3922l17057,3386e" filled="false" stroked="true" strokeweight=".95611pt" strokecolor="#904883">
                <v:path arrowok="t"/>
              </v:shape>
            </v:group>
            <v:group style="position:absolute;left:9548;top:3871;width:2;height:236" coordorigin="9548,3871" coordsize="2,236">
              <v:shape style="position:absolute;left:9548;top:3871;width:2;height:236" coordorigin="9548,3871" coordsize="0,236" path="m9548,4107l9548,3871e" filled="false" stroked="true" strokeweight=".637407pt" strokecolor="#b86464">
                <v:path arrowok="t"/>
              </v:shape>
            </v:group>
            <v:group style="position:absolute;left:9548;top:4196;width:2;height:134" coordorigin="9548,4196" coordsize="2,134">
              <v:shape style="position:absolute;left:9548;top:4196;width:2;height:134" coordorigin="9548,4196" coordsize="0,134" path="m9548,4330l9548,4196e" filled="false" stroked="true" strokeweight=".637407pt" strokecolor="#b86464">
                <v:path arrowok="t"/>
              </v:shape>
            </v:group>
            <v:group style="position:absolute;left:11964;top:3539;width:2;height:536" coordorigin="11964,3539" coordsize="2,536">
              <v:shape style="position:absolute;left:11964;top:3539;width:2;height:536" coordorigin="11964,3539" coordsize="0,536" path="m11964,4075l11964,3539e" filled="false" stroked="true" strokeweight=".637407pt" strokecolor="#bf5b5b">
                <v:path arrowok="t"/>
              </v:shape>
              <v:shape style="position:absolute;left:13514;top:3718;width:790;height:535" type="#_x0000_t75" stroked="false">
                <v:imagedata r:id="rId846" o:title=""/>
              </v:shape>
            </v:group>
            <v:group style="position:absolute;left:13532;top:3514;width:2;height:408" coordorigin="13532,3514" coordsize="2,408">
              <v:shape style="position:absolute;left:13532;top:3514;width:2;height:408" coordorigin="13532,3514" coordsize="0,408" path="m13532,3922l13532,3514e" filled="false" stroked="true" strokeweight="1.274814pt" strokecolor="#90347c">
                <v:path arrowok="t"/>
              </v:shape>
            </v:group>
            <v:group style="position:absolute;left:16190;top:3476;width:2;height:370" coordorigin="16190,3476" coordsize="2,370">
              <v:shape style="position:absolute;left:16190;top:3476;width:2;height:370" coordorigin="16190,3476" coordsize="0,370" path="m16190,3845l16190,3476e" filled="false" stroked="true" strokeweight=".95611pt" strokecolor="#93387c">
                <v:path arrowok="t"/>
              </v:shape>
            </v:group>
            <v:group style="position:absolute;left:12831;top:3539;width:2;height:536" coordorigin="12831,3539" coordsize="2,536">
              <v:shape style="position:absolute;left:12831;top:3539;width:2;height:536" coordorigin="12831,3539" coordsize="0,536" path="m12831,4075l12831,3539e" filled="false" stroked="true" strokeweight=".95611pt" strokecolor="#97447c">
                <v:path arrowok="t"/>
              </v:shape>
            </v:group>
            <v:group style="position:absolute;left:8522;top:3871;width:2;height:236" coordorigin="8522,3871" coordsize="2,236">
              <v:shape style="position:absolute;left:8522;top:3871;width:2;height:236" coordorigin="8522,3871" coordsize="0,236" path="m8522,4107l8522,3871e" filled="false" stroked="true" strokeweight=".637407pt" strokecolor="#bf5b5b">
                <v:path arrowok="t"/>
              </v:shape>
            </v:group>
            <v:group style="position:absolute;left:8522;top:4196;width:2;height:134" coordorigin="8522,4196" coordsize="2,134">
              <v:shape style="position:absolute;left:8522;top:4196;width:2;height:134" coordorigin="8522,4196" coordsize="0,134" path="m8522,4330l8522,4196e" filled="false" stroked="true" strokeweight=".637407pt" strokecolor="#bf5b5b">
                <v:path arrowok="t"/>
              </v:shape>
            </v:group>
            <v:group style="position:absolute;left:5941;top:4151;width:6324;height:2" coordorigin="5941,4151" coordsize="6324,2">
              <v:shape style="position:absolute;left:5941;top:4151;width:6324;height:2" coordorigin="5941,4151" coordsize="6324,0" path="m5941,4151l12264,4151e" filled="false" stroked="true" strokeweight="4.461848pt" strokecolor="#bf5b5b">
                <v:path arrowok="t"/>
              </v:shape>
              <v:shape style="position:absolute;left:17619;top:3973;width:3595;height:7165" type="#_x0000_t75" stroked="false">
                <v:imagedata r:id="rId847" o:title=""/>
              </v:shape>
            </v:group>
            <v:group style="position:absolute;left:19326;top:4406;width:2;height:2014" coordorigin="19326,4406" coordsize="2,2014">
              <v:shape style="position:absolute;left:19326;top:4406;width:2;height:2014" coordorigin="19326,4406" coordsize="0,2014" path="m19326,6420l19326,4406e" filled="false" stroked="true" strokeweight=".318704pt" strokecolor="#979797">
                <v:path arrowok="t"/>
              </v:shape>
            </v:group>
            <v:group style="position:absolute;left:6680;top:3883;width:485;height:2" coordorigin="6680,3883" coordsize="485,2">
              <v:shape style="position:absolute;left:6680;top:3883;width:485;height:2" coordorigin="6680,3883" coordsize="485,0" path="m6680,3883l7164,3883e" filled="false" stroked="true" strokeweight=".318704pt" strokecolor="#979797">
                <v:path arrowok="t"/>
              </v:shape>
            </v:group>
            <v:group style="position:absolute;left:6486;top:4336;width:2;height:179" coordorigin="6486,4336" coordsize="2,179">
              <v:shape style="position:absolute;left:6486;top:4336;width:2;height:179" coordorigin="6486,4336" coordsize="0,179" path="m6486,4514l6486,4336e" filled="false" stroked="true" strokeweight=".95611pt" strokecolor="#c84b4b">
                <v:path arrowok="t"/>
              </v:shape>
            </v:group>
            <v:group style="position:absolute;left:7343;top:4049;width:2;height:536" coordorigin="7343,4049" coordsize="2,536">
              <v:shape style="position:absolute;left:7343;top:4049;width:2;height:536" coordorigin="7343,4049" coordsize="0,536" path="m7343,4585l7343,4049e" filled="false" stroked="true" strokeweight=".95611pt" strokecolor="#bf5b5b">
                <v:path arrowok="t"/>
              </v:shape>
            </v:group>
            <v:group style="position:absolute;left:7215;top:5611;width:459;height:2" coordorigin="7215,5611" coordsize="459,2">
              <v:shape style="position:absolute;left:7215;top:5611;width:459;height:2" coordorigin="7215,5611" coordsize="459,0" path="m7215,5611l7674,5611e" filled="false" stroked="true" strokeweight=".318704pt" strokecolor="#979797">
                <v:path arrowok="t"/>
              </v:shape>
            </v:group>
            <v:group style="position:absolute;left:8497;top:5579;width:2;height:2142" coordorigin="8497,5579" coordsize="2,2142">
              <v:shape style="position:absolute;left:8497;top:5579;width:2;height:2142" coordorigin="8497,5579" coordsize="0,2142" path="m8497,7720l8497,5579e" filled="false" stroked="true" strokeweight=".318704pt" strokecolor="#979797">
                <v:path arrowok="t"/>
              </v:shape>
            </v:group>
            <v:group style="position:absolute;left:2754;top:6497;width:969;height:2" coordorigin="2754,6497" coordsize="969,2">
              <v:shape style="position:absolute;left:2754;top:6497;width:969;height:2" coordorigin="2754,6497" coordsize="969,0" path="m2754,6497l3722,6497e" filled="false" stroked="true" strokeweight=".95611pt" strokecolor="#979797">
                <v:path arrowok="t"/>
              </v:shape>
            </v:group>
            <v:group style="position:absolute;left:2116;top:6662;width:408;height:2" coordorigin="2116,6662" coordsize="408,2">
              <v:shape style="position:absolute;left:2116;top:6662;width:408;height:2" coordorigin="2116,6662" coordsize="408,0" path="m2116,6662l2524,6662e" filled="false" stroked="true" strokeweight=".637407pt" strokecolor="#979797">
                <v:path arrowok="t"/>
              </v:shape>
            </v:group>
            <v:group style="position:absolute;left:1402;top:6758;width:867;height:2" coordorigin="1402,6758" coordsize="867,2">
              <v:shape style="position:absolute;left:1402;top:6758;width:867;height:2" coordorigin="1402,6758" coordsize="867,0" path="m1402,6758l2269,6758e" filled="false" stroked="true" strokeweight=".637407pt" strokecolor="#979797">
                <v:path arrowok="t"/>
              </v:shape>
              <v:shape style="position:absolute;left:5176;top:8436;width:1989;height:1963" type="#_x0000_t75" stroked="false">
                <v:imagedata r:id="rId848" o:title=""/>
              </v:shape>
              <v:shape style="position:absolute;left:3672;top:8895;width:1377;height:1785" type="#_x0000_t75" stroked="false">
                <v:imagedata r:id="rId849" o:title=""/>
              </v:shape>
              <v:shape style="position:absolute;left:2728;top:9787;width:12596;height:1759" type="#_x0000_t75" stroked="false">
                <v:imagedata r:id="rId850" o:title=""/>
              </v:shape>
              <v:shape style="position:absolute;left:8669;top:14045;width:280;height:561" type="#_x0000_t75" stroked="false">
                <v:imagedata r:id="rId851" o:title=""/>
              </v:shape>
              <v:shape style="position:absolute;left:12341;top:12592;width:918;height:765" type="#_x0000_t75" stroked="false">
                <v:imagedata r:id="rId852" o:title=""/>
              </v:shape>
              <v:shape style="position:absolute;left:11678;top:12847;width:357;height:612" type="#_x0000_t75" stroked="false">
                <v:imagedata r:id="rId853" o:title=""/>
              </v:shape>
              <v:shape style="position:absolute;left:1708;top:11572;width:13973;height:3111" type="#_x0000_t75" stroked="false">
                <v:imagedata r:id="rId854" o:title=""/>
              </v:shape>
            </v:group>
            <v:group style="position:absolute;left:4048;top:6853;width:2;height:2040" coordorigin="4048,6853" coordsize="2,2040">
              <v:shape style="position:absolute;left:4048;top:6853;width:2;height:2040" coordorigin="4048,6853" coordsize="0,2040" path="m4048,8893l4048,6853e" filled="false" stroked="true" strokeweight="1.274814pt" strokecolor="#979797">
                <v:path arrowok="t"/>
              </v:shape>
            </v:group>
            <v:group style="position:absolute;left:5724;top:7006;width:2;height:1632" coordorigin="5724,7006" coordsize="2,1632">
              <v:shape style="position:absolute;left:5724;top:7006;width:2;height:1632" coordorigin="5724,7006" coordsize="0,1632" path="m5724,8638l5724,7006e" filled="false" stroked="true" strokeweight=".637407pt" strokecolor="#a08c8c">
                <v:path arrowok="t"/>
              </v:shape>
            </v:group>
            <v:group style="position:absolute;left:7757;top:7032;width:2;height:485" coordorigin="7757,7032" coordsize="2,485">
              <v:shape style="position:absolute;left:7757;top:7032;width:2;height:485" coordorigin="7757,7032" coordsize="0,485" path="m7757,7516l7757,7032e" filled="false" stroked="true" strokeweight=".318704pt" strokecolor="#979797">
                <v:path arrowok="t"/>
              </v:shape>
            </v:group>
            <v:group style="position:absolute;left:357;top:7134;width:485;height:2" coordorigin="357,7134" coordsize="485,2">
              <v:shape style="position:absolute;left:357;top:7134;width:485;height:2" coordorigin="357,7134" coordsize="485,0" path="m357,7134l841,7134e" filled="false" stroked="true" strokeweight="1.274814pt" strokecolor="#808080">
                <v:path arrowok="t"/>
              </v:shape>
            </v:group>
            <v:group style="position:absolute;left:6744;top:7363;width:2;height:408" coordorigin="6744,7363" coordsize="2,408">
              <v:shape style="position:absolute;left:6744;top:7363;width:2;height:408" coordorigin="6744,7363" coordsize="0,408" path="m6744,7771l6744,7363e" filled="false" stroked="true" strokeweight=".318704pt" strokecolor="#979797">
                <v:path arrowok="t"/>
              </v:shape>
            </v:group>
            <v:group style="position:absolute;left:8911;top:7771;width:2;height:1403" coordorigin="8911,7771" coordsize="2,1403">
              <v:shape style="position:absolute;left:8911;top:7771;width:2;height:1403" coordorigin="8911,7771" coordsize="0,1403" path="m8911,9173l8911,7771e" filled="false" stroked="true" strokeweight=".318704pt" strokecolor="#979797">
                <v:path arrowok="t"/>
              </v:shape>
            </v:group>
            <v:group style="position:absolute;left:5144;top:7822;width:2;height:587" coordorigin="5144,7822" coordsize="2,587">
              <v:shape style="position:absolute;left:5144;top:7822;width:2;height:587" coordorigin="5144,7822" coordsize="0,587" path="m5144,8408l5144,7822e" filled="false" stroked="true" strokeweight=".318704pt" strokecolor="#979797">
                <v:path arrowok="t"/>
              </v:shape>
            </v:group>
            <v:group style="position:absolute;left:5762;top:8459;width:1377;height:2" coordorigin="5762,8459" coordsize="1377,2">
              <v:shape style="position:absolute;left:5762;top:8459;width:1377;height:2" coordorigin="5762,8459" coordsize="1377,0" path="m5762,8459l7139,8459e" filled="false" stroked="true" strokeweight="1.593517pt" strokecolor="#b370a0">
                <v:path arrowok="t"/>
              </v:shape>
            </v:group>
            <v:group style="position:absolute;left:9204;top:9282;width:3799;height:2" coordorigin="9204,9282" coordsize="3799,2">
              <v:shape style="position:absolute;left:9204;top:9282;width:3799;height:2" coordorigin="9204,9282" coordsize="3799,0" path="m9204,9282l13003,9282e" filled="false" stroked="true" strokeweight=".318704pt" strokecolor="#979797">
                <v:path arrowok="t"/>
              </v:shape>
            </v:group>
            <v:group style="position:absolute;left:8044;top:9556;width:2;height:459" coordorigin="8044,9556" coordsize="2,459">
              <v:shape style="position:absolute;left:8044;top:9556;width:2;height:459" coordorigin="8044,9556" coordsize="0,459" path="m8044,10015l8044,9556e" filled="false" stroked="true" strokeweight=".318704pt" strokecolor="#979797">
                <v:path arrowok="t"/>
              </v:shape>
            </v:group>
            <v:group style="position:absolute;left:16394;top:4087;width:485;height:2" coordorigin="16394,4087" coordsize="485,2">
              <v:shape style="position:absolute;left:16394;top:4087;width:485;height:2" coordorigin="16394,4087" coordsize="485,0" path="m16394,4087l16879,4087e" filled="false" stroked="true" strokeweight=".318704pt" strokecolor="#979797">
                <v:path arrowok="t"/>
              </v:shape>
            </v:group>
            <v:group style="position:absolute;left:18491;top:7720;width:2;height:893" coordorigin="18491,7720" coordsize="2,893">
              <v:shape style="position:absolute;left:18491;top:7720;width:2;height:893" coordorigin="18491,7720" coordsize="0,893" path="m18491,8612l18491,7720e" filled="false" stroked="true" strokeweight=".318704pt" strokecolor="#979797">
                <v:path arrowok="t"/>
              </v:shape>
            </v:group>
            <v:group style="position:absolute;left:18109;top:8842;width:2;height:536" coordorigin="18109,8842" coordsize="2,536">
              <v:shape style="position:absolute;left:18109;top:8842;width:2;height:536" coordorigin="18109,8842" coordsize="0,536" path="m18109,9377l18109,8842e" filled="false" stroked="true" strokeweight=".318704pt" strokecolor="#979797">
                <v:path arrowok="t"/>
              </v:shape>
            </v:group>
            <v:group style="position:absolute;left:13105;top:9052;width:485;height:2" coordorigin="13105,9052" coordsize="485,2">
              <v:shape style="position:absolute;left:13105;top:9052;width:485;height:2" coordorigin="13105,9052" coordsize="485,0" path="m13105,9052l13590,9052e" filled="false" stroked="true" strokeweight=".318704pt" strokecolor="#979797">
                <v:path arrowok="t"/>
              </v:shape>
            </v:group>
            <v:group style="position:absolute;left:15368;top:9785;width:2;height:1938" coordorigin="15368,9785" coordsize="2,1938">
              <v:shape style="position:absolute;left:15368;top:9785;width:2;height:1938" coordorigin="15368,9785" coordsize="0,1938" path="m15368,11723l15368,9785e" filled="false" stroked="true" strokeweight=".318704pt" strokecolor="#979797">
                <v:path arrowok="t"/>
              </v:shape>
            </v:group>
            <v:group style="position:absolute;left:18702;top:9938;width:2;height:536" coordorigin="18702,9938" coordsize="2,536">
              <v:shape style="position:absolute;left:18702;top:9938;width:2;height:536" coordorigin="18702,9938" coordsize="0,536" path="m18702,10473l18702,9938e" filled="false" stroked="true" strokeweight=".318704pt" strokecolor="#979797">
                <v:path arrowok="t"/>
              </v:shape>
            </v:group>
            <v:group style="position:absolute;left:5415;top:10282;width:2;height:415" coordorigin="5415,10282" coordsize="2,415">
              <v:shape style="position:absolute;left:5415;top:10282;width:2;height:415" coordorigin="5415,10282" coordsize="0,415" path="m5415,10696l5415,10282e" filled="false" stroked="true" strokeweight=".95611pt" strokecolor="#979797">
                <v:path arrowok="t"/>
              </v:shape>
            </v:group>
            <v:group style="position:absolute;left:7203;top:10448;width:2;height:408" coordorigin="7203,10448" coordsize="2,408">
              <v:shape style="position:absolute;left:7203;top:10448;width:2;height:408" coordorigin="7203,10448" coordsize="0,408" path="m7203,10856l7203,10448e" filled="false" stroked="true" strokeweight=".318704pt" strokecolor="#979797">
                <v:path arrowok="t"/>
              </v:shape>
            </v:group>
            <v:group style="position:absolute;left:7904;top:10493;width:510;height:2" coordorigin="7904,10493" coordsize="510,2">
              <v:shape style="position:absolute;left:7904;top:10493;width:510;height:2" coordorigin="7904,10493" coordsize="510,0" path="m7904,10493l8414,10493e" filled="false" stroked="true" strokeweight=".318704pt" strokecolor="#979797">
                <v:path arrowok="t"/>
              </v:shape>
            </v:group>
            <v:group style="position:absolute;left:3971;top:11544;width:2;height:612" coordorigin="3971,11544" coordsize="2,612">
              <v:shape style="position:absolute;left:3971;top:11544;width:2;height:612" coordorigin="3971,11544" coordsize="0,612" path="m3971,12156l3971,11544e" filled="false" stroked="true" strokeweight=".318704pt" strokecolor="#979797">
                <v:path arrowok="t"/>
              </v:shape>
            </v:group>
            <v:group style="position:absolute;left:7929;top:13367;width:485;height:2" coordorigin="7929,13367" coordsize="485,2">
              <v:shape style="position:absolute;left:7929;top:13367;width:485;height:2" coordorigin="7929,13367" coordsize="485,0" path="m7929,13367l8414,13367e" filled="false" stroked="true" strokeweight=".318704pt" strokecolor="#979797">
                <v:path arrowok="t"/>
              </v:shape>
              <v:shape style="position:absolute;left:8312;top:15677;width:459;height:510" type="#_x0000_t75" stroked="false">
                <v:imagedata r:id="rId855" o:title=""/>
              </v:shape>
            </v:group>
            <v:group style="position:absolute;left:8554;top:15266;width:2;height:408" coordorigin="8554,15266" coordsize="2,408">
              <v:shape style="position:absolute;left:8554;top:15266;width:2;height:408" coordorigin="8554,15266" coordsize="0,408" path="m8554,15674l8554,15266e" filled="false" stroked="true" strokeweight=".318704pt" strokecolor="#979797">
                <v:path arrowok="t"/>
              </v:shape>
            </v:group>
            <v:group style="position:absolute;left:6986;top:15623;width:2;height:587" coordorigin="6986,15623" coordsize="2,587">
              <v:shape style="position:absolute;left:6986;top:15623;width:2;height:587" coordorigin="6986,15623" coordsize="0,587" path="m6986,16209l6986,15623e" filled="false" stroked="true" strokeweight=".318704pt" strokecolor="#979797">
                <v:path arrowok="t"/>
              </v:shape>
            </v:group>
            <v:group style="position:absolute;left:9191;top:15795;width:937;height:2" coordorigin="9191,15795" coordsize="937,2">
              <v:shape style="position:absolute;left:9191;top:15795;width:937;height:2" coordorigin="9191,15795" coordsize="937,0" path="m9191,15795l10128,15795e" filled="false" stroked="true" strokeweight="1.274814pt" strokecolor="#f408bf">
                <v:path arrowok="t"/>
              </v:shape>
            </v:group>
            <v:group style="position:absolute;left:7464;top:16439;width:2;height:434" coordorigin="7464,16439" coordsize="2,434">
              <v:shape style="position:absolute;left:7464;top:16439;width:2;height:434" coordorigin="7464,16439" coordsize="0,434" path="m7464,16872l7464,16439e" filled="false" stroked="true" strokeweight=".318704pt" strokecolor="#979797">
                <v:path arrowok="t"/>
              </v:shape>
            </v:group>
            <v:group style="position:absolute;left:7375;top:17127;width:2;height:1097" coordorigin="7375,17127" coordsize="2,1097">
              <v:shape style="position:absolute;left:7375;top:17127;width:2;height:1097" coordorigin="7375,17127" coordsize="0,1097" path="m7375,18223l7375,17127e" filled="false" stroked="true" strokeweight=".318704pt" strokecolor="#979797">
                <v:path arrowok="t"/>
              </v:shape>
              <v:shape style="position:absolute;left:7879;top:18762;width:433;height:331" type="#_x0000_t75" stroked="false">
                <v:imagedata r:id="rId856" o:title=""/>
              </v:shape>
              <v:shape style="position:absolute;left:8567;top:18762;width:1300;height:1300" type="#_x0000_t75" stroked="false">
                <v:imagedata r:id="rId857" o:title=""/>
              </v:shape>
            </v:group>
            <v:group style="position:absolute;left:7547;top:19026;width:995;height:2" coordorigin="7547,19026" coordsize="995,2">
              <v:shape style="position:absolute;left:7547;top:19026;width:995;height:2" coordorigin="7547,19026" coordsize="995,0" path="m7547,19026l8541,19026e" filled="false" stroked="true" strokeweight=".95611pt" strokecolor="#2b2b2b">
                <v:path arrowok="t"/>
              </v:shape>
              <v:shape style="position:absolute;left:9358;top:21465;width:153;height:561" type="#_x0000_t75" stroked="false">
                <v:imagedata r:id="rId858" o:title=""/>
              </v:shape>
            </v:group>
            <v:group style="position:absolute;left:9389;top:19880;width:2;height:1581" coordorigin="9389,19880" coordsize="2,1581">
              <v:shape style="position:absolute;left:9389;top:19880;width:2;height:1581" coordorigin="9389,19880" coordsize="0,1581" path="m9389,21461l9389,19880e" filled="false" stroked="true" strokeweight="1.912221pt" strokecolor="#7c7770">
                <v:path arrowok="t"/>
              </v:shape>
              <v:shape style="position:absolute;left:5049;top:19476;width:1479;height:1887" type="#_x0000_t75" stroked="false">
                <v:imagedata r:id="rId859" o:title=""/>
              </v:shape>
              <v:shape style="position:absolute;left:6502;top:21644;width:714;height:382" type="#_x0000_t75" stroked="false">
                <v:imagedata r:id="rId860" o:title=""/>
              </v:shape>
            </v:group>
            <v:group style="position:absolute;left:6553;top:20365;width:2;height:1632" coordorigin="6553,20365" coordsize="2,1632">
              <v:shape style="position:absolute;left:6553;top:20365;width:2;height:1632" coordorigin="6553,20365" coordsize="0,1632" path="m6553,21996l6553,20365e" filled="false" stroked="true" strokeweight="1.593517pt" strokecolor="#878787">
                <v:path arrowok="t"/>
              </v:shape>
            </v:group>
            <v:group style="position:absolute;left:8484;top:20365;width:2;height:408" coordorigin="8484,20365" coordsize="2,408">
              <v:shape style="position:absolute;left:8484;top:20365;width:2;height:408" coordorigin="8484,20365" coordsize="0,408" path="m8484,20773l8484,20365e" filled="false" stroked="true" strokeweight=".318704pt" strokecolor="#979797">
                <v:path arrowok="t"/>
              </v:shape>
            </v:group>
            <v:group style="position:absolute;left:3009;top:20569;width:2;height:485" coordorigin="3009,20569" coordsize="2,485">
              <v:shape style="position:absolute;left:3009;top:20569;width:2;height:485" coordorigin="3009,20569" coordsize="0,485" path="m3009,21053l3009,20569e" filled="false" stroked="true" strokeweight=".637407pt" strokecolor="#979797">
                <v:path arrowok="t"/>
              </v:shape>
            </v:group>
            <v:group style="position:absolute;left:2524;top:21008;width:561;height:2" coordorigin="2524,21008" coordsize="561,2">
              <v:shape style="position:absolute;left:2524;top:21008;width:561;height:2" coordorigin="2524,21008" coordsize="561,0" path="m2524,21008l3085,21008e" filled="false" stroked="true" strokeweight=".318704pt" strokecolor="#979797">
                <v:path arrowok="t"/>
              </v:shape>
            </v:group>
            <v:group style="position:absolute;left:2403;top:21537;width:2;height:459" coordorigin="2403,21537" coordsize="2,459">
              <v:shape style="position:absolute;left:2403;top:21537;width:2;height:459" coordorigin="2403,21537" coordsize="0,459" path="m2403,21996l2403,21537e" filled="false" stroked="true" strokeweight=".318704pt" strokecolor="#606060">
                <v:path arrowok="t"/>
              </v:shape>
            </v:group>
            <v:group style="position:absolute;left:1523;top:21588;width:2;height:408" coordorigin="1523,21588" coordsize="2,408">
              <v:shape style="position:absolute;left:1523;top:21588;width:2;height:408" coordorigin="1523,21588" coordsize="0,408" path="m1523,21996l1523,21588e" filled="false" stroked="true" strokeweight=".318704pt" strokecolor="#707070">
                <v:path arrowok="t"/>
              </v:shape>
            </v:group>
            <v:group style="position:absolute;left:363;top:21984;width:6158;height:2" coordorigin="363,21984" coordsize="6158,2">
              <v:shape style="position:absolute;left:363;top:21984;width:6158;height:2" coordorigin="363,21984" coordsize="6158,0" path="m363,21984l6521,21984e" filled="false" stroked="true" strokeweight="1.274814pt" strokecolor="#000000">
                <v:path arrowok="t"/>
              </v:shape>
            </v:group>
            <v:group style="position:absolute;left:22156;top:11002;width:842;height:2" coordorigin="22156,11002" coordsize="842,2">
              <v:shape style="position:absolute;left:22156;top:11002;width:842;height:2" coordorigin="22156,11002" coordsize="842,0" path="m22156,11002l22998,11002e" filled="false" stroked="true" strokeweight=".318704pt" strokecolor="#979797">
                <v:path arrowok="t"/>
              </v:shape>
            </v:group>
            <v:group style="position:absolute;left:15859;top:11461;width:434;height:2" coordorigin="15859,11461" coordsize="434,2">
              <v:shape style="position:absolute;left:15859;top:11461;width:434;height:2" coordorigin="15859,11461" coordsize="434,0" path="m15859,11461l16292,11461e" filled="false" stroked="true" strokeweight=".318704pt" strokecolor="#979797">
                <v:path arrowok="t"/>
              </v:shape>
            </v:group>
            <v:group style="position:absolute;left:13277;top:12105;width:2;height:434" coordorigin="13277,12105" coordsize="2,434">
              <v:shape style="position:absolute;left:13277;top:12105;width:2;height:434" coordorigin="13277,12105" coordsize="0,434" path="m13277,12538l13277,12105e" filled="false" stroked="true" strokeweight=".318704pt" strokecolor="#979797">
                <v:path arrowok="t"/>
              </v:shape>
            </v:group>
            <v:group style="position:absolute;left:16337;top:13150;width:2;height:510" coordorigin="16337,13150" coordsize="2,510">
              <v:shape style="position:absolute;left:16337;top:13150;width:2;height:510" coordorigin="16337,13150" coordsize="0,510" path="m16337,13660l16337,13150e" filled="false" stroked="true" strokeweight=".637407pt" strokecolor="#979797">
                <v:path arrowok="t"/>
              </v:shape>
            </v:group>
            <v:group style="position:absolute;left:22666;top:13864;width:2;height:2881" coordorigin="22666,13864" coordsize="2,2881">
              <v:shape style="position:absolute;left:22666;top:13864;width:2;height:2881" coordorigin="22666,13864" coordsize="0,2881" path="m22666,16745l22666,13864e" filled="false" stroked="true" strokeweight=".95611pt" strokecolor="#979797">
                <v:path arrowok="t"/>
              </v:shape>
            </v:group>
            <v:group style="position:absolute;left:13590;top:12691;width:2;height:1275" coordorigin="13590,12691" coordsize="2,1275">
              <v:shape style="position:absolute;left:13590;top:12691;width:2;height:1275" coordorigin="13590,12691" coordsize="0,1275" path="m13590,13966l13590,12691e" filled="false" stroked="true" strokeweight=".318704pt" strokecolor="#979797">
                <v:path arrowok="t"/>
              </v:shape>
            </v:group>
            <v:group style="position:absolute;left:14928;top:13023;width:2;height:1097" coordorigin="14928,13023" coordsize="2,1097">
              <v:shape style="position:absolute;left:14928;top:13023;width:2;height:1097" coordorigin="14928,13023" coordsize="0,1097" path="m14928,14119l14928,13023e" filled="false" stroked="true" strokeweight=".318704pt" strokecolor="#979797">
                <v:path arrowok="t"/>
              </v:shape>
            </v:group>
            <v:group style="position:absolute;left:12920;top:13354;width:2;height:434" coordorigin="12920,13354" coordsize="2,434">
              <v:shape style="position:absolute;left:12920;top:13354;width:2;height:434" coordorigin="12920,13354" coordsize="0,434" path="m12920,13788l12920,13354e" filled="false" stroked="true" strokeweight=".318704pt" strokecolor="#979797">
                <v:path arrowok="t"/>
              </v:shape>
            </v:group>
            <v:group style="position:absolute;left:22953;top:13788;width:2;height:867" coordorigin="22953,13788" coordsize="2,867">
              <v:shape style="position:absolute;left:22953;top:13788;width:2;height:867" coordorigin="22953,13788" coordsize="0,867" path="m22953,14654l22953,13788e" filled="false" stroked="true" strokeweight=".318704pt" strokecolor="#979797">
                <v:path arrowok="t"/>
              </v:shape>
            </v:group>
            <v:group style="position:absolute;left:9727;top:14578;width:2;height:1454" coordorigin="9727,14578" coordsize="2,1454">
              <v:shape style="position:absolute;left:9727;top:14578;width:2;height:1454" coordorigin="9727,14578" coordsize="0,1454" path="m9727,16031l9727,14578e" filled="false" stroked="true" strokeweight=".637407pt" strokecolor="#ac77a0">
                <v:path arrowok="t"/>
              </v:shape>
            </v:group>
            <v:group style="position:absolute;left:22985;top:14909;width:2;height:459" coordorigin="22985,14909" coordsize="2,459">
              <v:shape style="position:absolute;left:22985;top:14909;width:2;height:459" coordorigin="22985,14909" coordsize="0,459" path="m22985,15368l22985,14909e" filled="false" stroked="true" strokeweight=".318704pt" strokecolor="#979797">
                <v:path arrowok="t"/>
              </v:shape>
            </v:group>
            <v:group style="position:absolute;left:9593;top:15601;width:536;height:2" coordorigin="9593,15601" coordsize="536,2">
              <v:shape style="position:absolute;left:9593;top:15601;width:536;height:2" coordorigin="9593,15601" coordsize="536,0" path="m9593,15601l10128,15601e" filled="false" stroked="true" strokeweight=".318704pt" strokecolor="#fb00bc">
                <v:path arrowok="t"/>
              </v:shape>
              <v:shape style="position:absolute;left:23101;top:15524;width:637;height:382" type="#_x0000_t75" stroked="false">
                <v:imagedata r:id="rId861" o:title=""/>
              </v:shape>
            </v:group>
            <v:group style="position:absolute;left:23087;top:15903;width:2;height:867" coordorigin="23087,15903" coordsize="2,867">
              <v:shape style="position:absolute;left:23087;top:15903;width:2;height:867" coordorigin="23087,15903" coordsize="0,867" path="m23087,16770l23087,15903e" filled="false" stroked="true" strokeweight=".318704pt" strokecolor="#979797">
                <v:path arrowok="t"/>
              </v:shape>
            </v:group>
            <v:group style="position:absolute;left:13978;top:15623;width:2;height:1148" coordorigin="13978,15623" coordsize="2,1148">
              <v:shape style="position:absolute;left:13978;top:15623;width:2;height:1148" coordorigin="13978,15623" coordsize="0,1148" path="m13978,16770l13978,15623e" filled="false" stroked="true" strokeweight=".318704pt" strokecolor="#979797">
                <v:path arrowok="t"/>
              </v:shape>
            </v:group>
            <v:group style="position:absolute;left:12391;top:15706;width:1607;height:2" coordorigin="12391,15706" coordsize="1607,2">
              <v:shape style="position:absolute;left:12391;top:15706;width:1607;height:2" coordorigin="12391,15706" coordsize="1607,0" path="m12391,15706l13997,15706e" filled="false" stroked="true" strokeweight=".318704pt" strokecolor="#979797">
                <v:path arrowok="t"/>
              </v:shape>
            </v:group>
            <v:group style="position:absolute;left:12461;top:15725;width:2;height:1046" coordorigin="12461,15725" coordsize="2,1046">
              <v:shape style="position:absolute;left:12461;top:15725;width:2;height:1046" coordorigin="12461,15725" coordsize="0,1046" path="m12461,16770l12461,15725e" filled="false" stroked="true" strokeweight=".318704pt" strokecolor="#979797">
                <v:path arrowok="t"/>
              </v:shape>
            </v:group>
            <v:group style="position:absolute;left:17771;top:16955;width:561;height:2" coordorigin="17771,16955" coordsize="561,2">
              <v:shape style="position:absolute;left:17771;top:16955;width:561;height:2" coordorigin="17771,16955" coordsize="561,0" path="m17771,16955l18332,16955e" filled="false" stroked="true" strokeweight=".318704pt" strokecolor="#979797">
                <v:path arrowok="t"/>
              </v:shape>
            </v:group>
            <v:group style="position:absolute;left:9663;top:18007;width:2;height:1231" coordorigin="9663,18007" coordsize="2,1231">
              <v:shape style="position:absolute;left:9663;top:18007;width:2;height:1231" coordorigin="9663,18007" coordsize="0,1231" path="m9663,19237l9663,18007e" filled="false" stroked="true" strokeweight="2.230924pt" strokecolor="#f70000">
                <v:path arrowok="t"/>
              </v:shape>
            </v:group>
            <v:group style="position:absolute;left:23724;top:13686;width:2;height:1199" coordorigin="23724,13686" coordsize="2,1199">
              <v:shape style="position:absolute;left:23724;top:13686;width:2;height:1199" coordorigin="23724,13686" coordsize="0,1199" path="m23724,14884l23724,13686e" filled="false" stroked="true" strokeweight=".318704pt" strokecolor="#979797">
                <v:path arrowok="t"/>
              </v:shape>
            </v:group>
            <v:group style="position:absolute;left:23782;top:15139;width:2;height:434" coordorigin="23782,15139" coordsize="2,434">
              <v:shape style="position:absolute;left:23782;top:15139;width:2;height:434" coordorigin="23782,15139" coordsize="0,434" path="m23782,15572l23782,15139e" filled="false" stroked="true" strokeweight=".318704pt" strokecolor="#979797">
                <v:path arrowok="t"/>
              </v:shape>
            </v:group>
            <v:group style="position:absolute;left:23807;top:15903;width:2;height:1301" coordorigin="23807,15903" coordsize="2,1301">
              <v:shape style="position:absolute;left:23807;top:15903;width:2;height:1301" coordorigin="23807,15903" coordsize="0,1301" path="m23807,17204l23807,15903e" filled="false" stroked="true" strokeweight=".318704pt" strokecolor="#979797">
                <v:path arrowok="t"/>
              </v:shape>
            </v:group>
            <v:group style="position:absolute;left:27523;top:365;width:2;height:21631" coordorigin="27523,365" coordsize="2,21631">
              <v:shape style="position:absolute;left:27523;top:365;width:2;height:21631" coordorigin="27523,365" coordsize="0,21631" path="m27523,21996l27523,365e" filled="false" stroked="true" strokeweight="1.274814pt" strokecolor="#000000">
                <v:path arrowok="t"/>
              </v:shape>
            </v:group>
            <v:group style="position:absolute;left:30812;top:14858;width:2;height:1269" coordorigin="30812,14858" coordsize="2,1269">
              <v:shape style="position:absolute;left:30812;top:14858;width:2;height:1269" coordorigin="30812,14858" coordsize="0,1269" path="m30812,16127l30812,14858e" filled="false" stroked="true" strokeweight="1.274814pt" strokecolor="#000000">
                <v:path arrowok="t"/>
              </v:shape>
            </v:group>
            <v:group style="position:absolute;left:31290;top:365;width:2;height:21631" coordorigin="31290,365" coordsize="2,21631">
              <v:shape style="position:absolute;left:31290;top:365;width:2;height:21631" coordorigin="31290,365" coordsize="0,21631" path="m31290,21996l31290,365e" filled="false" stroked="true" strokeweight="1.274814pt" strokecolor="#000000">
                <v:path arrowok="t"/>
              </v:shape>
            </v:group>
            <v:group style="position:absolute;left:27510;top:2864;width:3793;height:2" coordorigin="27510,2864" coordsize="3793,2">
              <v:shape style="position:absolute;left:27510;top:2864;width:3793;height:2" coordorigin="27510,2864" coordsize="3793,0" path="m27510,2864l31303,2864e" filled="false" stroked="true" strokeweight=".637407pt" strokecolor="#000000">
                <v:path arrowok="t"/>
              </v:shape>
            </v:group>
            <v:group style="position:absolute;left:27510;top:3386;width:3793;height:2" coordorigin="27510,3386" coordsize="3793,2">
              <v:shape style="position:absolute;left:27510;top:3386;width:3793;height:2" coordorigin="27510,3386" coordsize="3793,0" path="m27510,3386l31303,3386e" filled="false" stroked="true" strokeweight=".637407pt" strokecolor="#000000">
                <v:path arrowok="t"/>
              </v:shape>
            </v:group>
            <v:group style="position:absolute;left:27510;top:3718;width:3793;height:2" coordorigin="27510,3718" coordsize="3793,2">
              <v:shape style="position:absolute;left:27510;top:3718;width:3793;height:2" coordorigin="27510,3718" coordsize="3793,0" path="m27510,3718l31303,3718e" filled="false" stroked="true" strokeweight=".637407pt" strokecolor="#000000">
                <v:path arrowok="t"/>
              </v:shape>
            </v:group>
            <v:group style="position:absolute;left:27510;top:4999;width:3793;height:2" coordorigin="27510,4999" coordsize="3793,2">
              <v:shape style="position:absolute;left:27510;top:4999;width:3793;height:2" coordorigin="27510,4999" coordsize="3793,0" path="m27510,4999l31303,4999e" filled="false" stroked="true" strokeweight=".637407pt" strokecolor="#000000">
                <v:path arrowok="t"/>
              </v:shape>
            </v:group>
            <v:group style="position:absolute;left:27510;top:6280;width:3793;height:2" coordorigin="27510,6280" coordsize="3793,2">
              <v:shape style="position:absolute;left:27510;top:6280;width:3793;height:2" coordorigin="27510,6280" coordsize="3793,0" path="m27510,6280l31303,6280e" filled="false" stroked="true" strokeweight=".637407pt" strokecolor="#000000">
                <v:path arrowok="t"/>
              </v:shape>
            </v:group>
            <v:group style="position:absolute;left:27510;top:7561;width:3793;height:2" coordorigin="27510,7561" coordsize="3793,2">
              <v:shape style="position:absolute;left:27510;top:7561;width:3793;height:2" coordorigin="27510,7561" coordsize="3793,0" path="m27510,7561l31303,7561e" filled="false" stroked="true" strokeweight=".637407pt" strokecolor="#000000">
                <v:path arrowok="t"/>
              </v:shape>
            </v:group>
            <v:group style="position:absolute;left:27510;top:8020;width:3793;height:2" coordorigin="27510,8020" coordsize="3793,2">
              <v:shape style="position:absolute;left:27510;top:8020;width:3793;height:2" coordorigin="27510,8020" coordsize="3793,0" path="m27510,8020l31303,8020e" filled="false" stroked="true" strokeweight=".637407pt" strokecolor="#000000">
                <v:path arrowok="t"/>
              </v:shape>
            </v:group>
            <v:group style="position:absolute;left:27510;top:14871;width:3793;height:2" coordorigin="27510,14871" coordsize="3793,2">
              <v:shape style="position:absolute;left:27510;top:14871;width:3793;height:2" coordorigin="27510,14871" coordsize="3793,0" path="m27510,14871l31303,14871e" filled="false" stroked="true" strokeweight="1.274814pt" strokecolor="#000000">
                <v:path arrowok="t"/>
              </v:shape>
            </v:group>
            <v:group style="position:absolute;left:27510;top:15400;width:3793;height:2" coordorigin="27510,15400" coordsize="3793,2">
              <v:shape style="position:absolute;left:27510;top:15400;width:3793;height:2" coordorigin="27510,15400" coordsize="3793,0" path="m27510,15400l31303,15400e" filled="false" stroked="true" strokeweight="1.274814pt" strokecolor="#000000">
                <v:path arrowok="t"/>
              </v:shape>
            </v:group>
            <v:group style="position:absolute;left:27510;top:15929;width:3793;height:2" coordorigin="27510,15929" coordsize="3793,2">
              <v:shape style="position:absolute;left:27510;top:15929;width:3793;height:2" coordorigin="27510,15929" coordsize="3793,0" path="m27510,15929l31303,15929e" filled="false" stroked="true" strokeweight="1.274814pt" strokecolor="#000000">
                <v:path arrowok="t"/>
              </v:shape>
            </v:group>
            <v:group style="position:absolute;left:27510;top:16114;width:3793;height:2" coordorigin="27510,16114" coordsize="3793,2">
              <v:shape style="position:absolute;left:27510;top:16114;width:3793;height:2" coordorigin="27510,16114" coordsize="3793,0" path="m27510,16114l31303,16114e" filled="false" stroked="true" strokeweight="1.274814pt" strokecolor="#000000">
                <v:path arrowok="t"/>
              </v:shape>
            </v:group>
            <v:group style="position:absolute;left:27510;top:16866;width:3793;height:2" coordorigin="27510,16866" coordsize="3793,2">
              <v:shape style="position:absolute;left:27510;top:16866;width:3793;height:2" coordorigin="27510,16866" coordsize="3793,0" path="m27510,16866l31303,16866e" filled="false" stroked="true" strokeweight="1.274814pt" strokecolor="#000000">
                <v:path arrowok="t"/>
              </v:shape>
            </v:group>
            <v:group style="position:absolute;left:27510;top:17618;width:3793;height:2" coordorigin="27510,17618" coordsize="3793,2">
              <v:shape style="position:absolute;left:27510;top:17618;width:3793;height:2" coordorigin="27510,17618" coordsize="3793,0" path="m27510,17618l31303,17618e" filled="false" stroked="true" strokeweight="1.274814pt" strokecolor="#000000">
                <v:path arrowok="t"/>
              </v:shape>
            </v:group>
            <v:group style="position:absolute;left:27510;top:19151;width:3793;height:2" coordorigin="27510,19151" coordsize="3793,2">
              <v:shape style="position:absolute;left:27510;top:19151;width:3793;height:2" coordorigin="27510,19151" coordsize="3793,0" path="m27510,19151l31303,19151e" filled="false" stroked="true" strokeweight="3.505738pt" strokecolor="#000000">
                <v:path arrowok="t"/>
              </v:shape>
            </v:group>
            <v:group style="position:absolute;left:27510;top:20757;width:3793;height:2" coordorigin="27510,20757" coordsize="3793,2">
              <v:shape style="position:absolute;left:27510;top:20757;width:3793;height:2" coordorigin="27510,20757" coordsize="3793,0" path="m27510,20757l31303,20757e" filled="false" stroked="true" strokeweight="3.505738pt" strokecolor="#000000">
                <v:path arrowok="t"/>
              </v:shape>
            </v:group>
            <v:group style="position:absolute;left:27867;top:14858;width:2;height:1269" coordorigin="27867,14858" coordsize="2,1269">
              <v:shape style="position:absolute;left:27867;top:14858;width:2;height:1269" coordorigin="27867,14858" coordsize="0,1269" path="m27867,16127l27867,14858e" filled="false" stroked="true" strokeweight="1.274814pt" strokecolor="#000000">
                <v:path arrowok="t"/>
              </v:shape>
            </v:group>
            <v:group style="position:absolute;left:28543;top:14858;width:2;height:1269" coordorigin="28543,14858" coordsize="2,1269">
              <v:shape style="position:absolute;left:28543;top:14858;width:2;height:1269" coordorigin="28543,14858" coordsize="0,1269" path="m28543,16127l28543,14858e" filled="false" stroked="true" strokeweight="1.274814pt" strokecolor="#000000">
                <v:path arrowok="t"/>
              </v:shape>
            </v:group>
            <v:group style="position:absolute;left:30321;top:14858;width:2;height:1269" coordorigin="30321,14858" coordsize="2,1269">
              <v:shape style="position:absolute;left:30321;top:14858;width:2;height:1269" coordorigin="30321,14858" coordsize="0,1269" path="m30321,16127l30321,14858e" filled="false" stroked="true" strokeweight="1.274814pt" strokecolor="#000000">
                <v:path arrowok="t"/>
              </v:shape>
            </v:group>
            <v:group style="position:absolute;left:27510;top:21079;width:3793;height:2" coordorigin="27510,21079" coordsize="3793,2">
              <v:shape style="position:absolute;left:27510;top:21079;width:3793;height:2" coordorigin="27510,21079" coordsize="3793,0" path="m27510,21079l31303,21079e" filled="false" stroked="true" strokeweight="1.274814pt" strokecolor="#000000">
                <v:path arrowok="t"/>
              </v:shape>
            </v:group>
            <v:group style="position:absolute;left:27510;top:21404;width:3793;height:2" coordorigin="27510,21404" coordsize="3793,2">
              <v:shape style="position:absolute;left:27510;top:21404;width:3793;height:2" coordorigin="27510,21404" coordsize="3793,0" path="m27510,21404l31303,21404e" filled="false" stroked="true" strokeweight="3.824441pt" strokecolor="#000000">
                <v:path arrowok="t"/>
              </v:shape>
            </v:group>
            <v:group style="position:absolute;left:30009;top:20722;width:2;height:721" coordorigin="30009,20722" coordsize="2,721">
              <v:shape style="position:absolute;left:30009;top:20722;width:2;height:721" coordorigin="30009,20722" coordsize="0,721" path="m30009,21442l30009,20722e" filled="false" stroked="true" strokeweight="1.274814pt" strokecolor="#000000">
                <v:path arrowok="t"/>
              </v:shape>
            </v:group>
            <v:group style="position:absolute;left:28977;top:21365;width:2;height:631" coordorigin="28977,21365" coordsize="2,631">
              <v:shape style="position:absolute;left:28977;top:21365;width:2;height:631" coordorigin="28977,21365" coordsize="0,631" path="m28977,21996l28977,21365e" filled="false" stroked="true" strokeweight="1.274814pt" strokecolor="#000000">
                <v:path arrowok="t"/>
              </v:shape>
            </v:group>
            <v:group style="position:absolute;left:30538;top:21365;width:2;height:631" coordorigin="30538,21365" coordsize="2,631">
              <v:shape style="position:absolute;left:30538;top:21365;width:2;height:631" coordorigin="30538,21365" coordsize="0,631" path="m30538,21996l30538,21365e" filled="false" stroked="true" strokeweight="1.274814pt" strokecolor="#000000">
                <v:path arrowok="t"/>
              </v:shape>
            </v:group>
            <v:group style="position:absolute;left:22011;top:11583;width:160;height:2" coordorigin="22011,11583" coordsize="160,2">
              <v:shape style="position:absolute;left:22011;top:11583;width:160;height:2" coordorigin="22011,11583" coordsize="160,0" path="m22011,11583l22171,11583e" filled="false" stroked="true" strokeweight=".132802pt" strokecolor="#969696">
                <v:path arrowok="t"/>
              </v:shape>
            </v:group>
            <v:group style="position:absolute;left:18893;top:11679;width:241;height:2" coordorigin="18893,11679" coordsize="241,2">
              <v:shape style="position:absolute;left:18893;top:11679;width:241;height:2" coordorigin="18893,11679" coordsize="241,0" path="m18893,11679l19134,11679e" filled="false" stroked="true" strokeweight=".250996pt" strokecolor="#969696">
                <v:path arrowok="t"/>
              </v:shape>
            </v:group>
            <v:group style="position:absolute;left:19192;top:11679;width:241;height:2" coordorigin="19192,11679" coordsize="241,2">
              <v:shape style="position:absolute;left:19192;top:11679;width:241;height:2" coordorigin="19192,11679" coordsize="241,0" path="m19192,11679l19433,11679e" filled="false" stroked="true" strokeweight=".250996pt" strokecolor="#969696">
                <v:path arrowok="t"/>
              </v:shape>
            </v:group>
            <v:group style="position:absolute;left:11231;top:12029;width:155;height:2" coordorigin="11231,12029" coordsize="155,2">
              <v:shape style="position:absolute;left:11231;top:12029;width:155;height:2" coordorigin="11231,12029" coordsize="155,0" path="m11231,12029l11385,12029e" filled="false" stroked="true" strokeweight=".265604pt" strokecolor="#3e00fc">
                <v:path arrowok="t"/>
              </v:shape>
            </v:group>
            <v:group style="position:absolute;left:11639;top:12143;width:189;height:2" coordorigin="11639,12143" coordsize="189,2">
              <v:shape style="position:absolute;left:11639;top:12143;width:189;height:2" coordorigin="11639,12143" coordsize="189,0" path="m11639,12143l11827,12143e" filled="false" stroked="true" strokeweight=".355577pt" strokecolor="#969696">
                <v:path arrowok="t"/>
              </v:shape>
            </v:group>
            <v:group style="position:absolute;left:16184;top:12270;width:51;height:2" coordorigin="16184,12270" coordsize="51,2">
              <v:shape style="position:absolute;left:16184;top:12270;width:51;height:2" coordorigin="16184,12270" coordsize="51,0" path="m16184,12270l16234,12270e" filled="false" stroked="true" strokeweight=".252324pt" strokecolor="#969696">
                <v:path arrowok="t"/>
              </v:shape>
            </v:group>
            <v:group style="position:absolute;left:10511;top:12325;width:82;height:2" coordorigin="10511,12325" coordsize="82,2">
              <v:shape style="position:absolute;left:10511;top:12325;width:82;height:2" coordorigin="10511,12325" coordsize="82,0" path="m10511,12325l10592,12325e" filled="false" stroked="true" strokeweight=".159362pt" strokecolor="#00dada">
                <v:path arrowok="t"/>
              </v:shape>
            </v:group>
            <v:group style="position:absolute;left:20898;top:13088;width:34;height:2" coordorigin="20898,13088" coordsize="34,2">
              <v:shape style="position:absolute;left:20898;top:13088;width:34;height:2" coordorigin="20898,13088" coordsize="34,0" path="m20898,13088l20932,13088e" filled="false" stroked="true" strokeweight=".271912pt" strokecolor="#969696">
                <v:path arrowok="t"/>
              </v:shape>
            </v:group>
            <v:group style="position:absolute;left:9638;top:13410;width:228;height:2" coordorigin="9638,13410" coordsize="228,2">
              <v:shape style="position:absolute;left:9638;top:13410;width:228;height:2" coordorigin="9638,13410" coordsize="228,0" path="m9638,13410l9866,13410e" filled="false" stroked="true" strokeweight=".334661pt" strokecolor="#969696">
                <v:path arrowok="t"/>
              </v:shape>
            </v:group>
            <v:group style="position:absolute;left:4315;top:14813;width:128;height:2" coordorigin="4315,14813" coordsize="128,2">
              <v:shape style="position:absolute;left:4315;top:14813;width:128;height:2" coordorigin="4315,14813" coordsize="128,0" path="m4315,14813l4443,14813e" filled="false" stroked="true" strokeweight=".230079pt" strokecolor="#969696">
                <v:path arrowok="t"/>
              </v:shape>
            </v:group>
            <v:group style="position:absolute;left:4625;top:15301;width:129;height:2" coordorigin="4625,15301" coordsize="129,2">
              <v:shape style="position:absolute;left:4625;top:15301;width:129;height:2" coordorigin="4625,15301" coordsize="129,0" path="m4625,15301l4753,15301e" filled="false" stroked="true" strokeweight=".225763pt" strokecolor="#000000">
                <v:path arrowok="t"/>
              </v:shape>
            </v:group>
            <v:group style="position:absolute;left:1536;top:15586;width:370;height:2" coordorigin="1536,15586" coordsize="370,2">
              <v:shape style="position:absolute;left:1536;top:15586;width:370;height:2" coordorigin="1536,15586" coordsize="370,0" path="m1536,15586l1906,15586e" filled="false" stroked="true" strokeweight=".464807pt" strokecolor="#969696">
                <v:path arrowok="t"/>
              </v:shape>
            </v:group>
            <v:group style="position:absolute;left:3206;top:17583;width:259;height:2" coordorigin="3206,17583" coordsize="259,2">
              <v:shape style="position:absolute;left:3206;top:17583;width:259;height:2" coordorigin="3206,17583" coordsize="259,0" path="m3206,17583l3464,17583e" filled="false" stroked="true" strokeweight=".424966pt" strokecolor="#3e00f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979797"/>
          <w:w w:val="80"/>
          <w:position w:val="-5"/>
          <w:sz w:val="30"/>
          <w:szCs w:val="30"/>
        </w:rPr>
        <w:t>•</w:t>
        <w:tab/>
      </w:r>
      <w:r>
        <w:rPr>
          <w:rFonts w:ascii="Arial" w:hAnsi="Arial" w:cs="Arial" w:eastAsia="Arial"/>
          <w:color w:val="979797"/>
          <w:spacing w:val="-325"/>
          <w:w w:val="155"/>
          <w:sz w:val="40"/>
          <w:szCs w:val="40"/>
        </w:rPr>
        <w:t>·</w:t>
      </w:r>
      <w:r>
        <w:rPr>
          <w:rFonts w:ascii="Arial" w:hAnsi="Arial" w:cs="Arial" w:eastAsia="Arial"/>
          <w:color w:val="979797"/>
          <w:w w:val="155"/>
          <w:sz w:val="40"/>
          <w:szCs w:val="40"/>
        </w:rPr>
        <w:t>·</w:t>
      </w:r>
      <w:r>
        <w:rPr>
          <w:rFonts w:ascii="Arial" w:hAnsi="Arial" w:cs="Arial" w:eastAsia="Arial"/>
          <w:sz w:val="40"/>
          <w:szCs w:val="40"/>
        </w:rPr>
      </w:r>
    </w:p>
    <w:p>
      <w:pPr>
        <w:tabs>
          <w:tab w:pos="2669" w:val="left" w:leader="none"/>
        </w:tabs>
        <w:spacing w:line="167" w:lineRule="exact" w:before="0"/>
        <w:ind w:left="161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79797"/>
          <w:w w:val="115"/>
          <w:sz w:val="9"/>
          <w:szCs w:val="9"/>
        </w:rPr>
        <w:t>a</w:t>
      </w:r>
      <w:r>
        <w:rPr>
          <w:rFonts w:ascii="Times New Roman" w:hAnsi="Times New Roman" w:cs="Times New Roman" w:eastAsia="Times New Roman"/>
          <w:color w:val="979797"/>
          <w:spacing w:val="-4"/>
          <w:w w:val="115"/>
          <w:sz w:val="9"/>
          <w:szCs w:val="9"/>
        </w:rPr>
        <w:t>u</w:t>
      </w:r>
      <w:r>
        <w:rPr>
          <w:rFonts w:ascii="Times New Roman" w:hAnsi="Times New Roman" w:cs="Times New Roman" w:eastAsia="Times New Roman"/>
          <w:color w:val="979797"/>
          <w:spacing w:val="-28"/>
          <w:w w:val="115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color w:val="979797"/>
          <w:w w:val="115"/>
          <w:sz w:val="10"/>
          <w:szCs w:val="10"/>
        </w:rPr>
        <w:t>.(-p</w:t>
        <w:tab/>
      </w:r>
      <w:r>
        <w:rPr>
          <w:rFonts w:ascii="Times New Roman" w:hAnsi="Times New Roman" w:cs="Times New Roman" w:eastAsia="Times New Roman"/>
          <w:color w:val="979797"/>
          <w:w w:val="235"/>
          <w:position w:val="-6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505" w:lineRule="atLeast" w:before="0"/>
        <w:ind w:left="75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35"/>
        </w:rPr>
        <w:br w:type="column"/>
      </w:r>
      <w:r>
        <w:rPr>
          <w:rFonts w:ascii="Arial"/>
          <w:i/>
          <w:color w:val="979797"/>
          <w:w w:val="135"/>
          <w:sz w:val="12"/>
        </w:rPr>
        <w:t>1-</w:t>
      </w:r>
      <w:r>
        <w:rPr>
          <w:rFonts w:ascii="Arial"/>
          <w:sz w:val="12"/>
        </w:rPr>
      </w:r>
    </w:p>
    <w:p>
      <w:pPr>
        <w:spacing w:line="240" w:lineRule="auto" w:before="7"/>
        <w:rPr>
          <w:rFonts w:ascii="Arial" w:hAnsi="Arial" w:cs="Arial" w:eastAsia="Arial"/>
          <w:i/>
          <w:sz w:val="12"/>
          <w:szCs w:val="12"/>
        </w:rPr>
      </w:pPr>
    </w:p>
    <w:p>
      <w:pPr>
        <w:tabs>
          <w:tab w:pos="1887" w:val="left" w:leader="none"/>
        </w:tabs>
        <w:spacing w:before="0"/>
        <w:ind w:left="11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-9"/>
          <w:sz w:val="22"/>
          <w:szCs w:val="22"/>
        </w:rPr>
        <w:t>••</w:t>
        <w:tab/>
      </w:r>
      <w:r>
        <w:rPr>
          <w:rFonts w:ascii="Times New Roman" w:hAnsi="Times New Roman" w:cs="Times New Roman" w:eastAsia="Times New Roman"/>
          <w:color w:val="979797"/>
          <w:spacing w:val="-18"/>
          <w:w w:val="130"/>
          <w:sz w:val="20"/>
          <w:szCs w:val="20"/>
        </w:rPr>
        <w:t>!</w:t>
      </w:r>
      <w:r>
        <w:rPr>
          <w:rFonts w:ascii="Times New Roman" w:hAnsi="Times New Roman" w:cs="Times New Roman" w:eastAsia="Times New Roman"/>
          <w:color w:val="979797"/>
          <w:spacing w:val="-78"/>
          <w:w w:val="130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color w:val="979797"/>
          <w:w w:val="13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979797"/>
          <w:spacing w:val="-31"/>
          <w:w w:val="1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797"/>
          <w:w w:val="13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979797"/>
          <w:spacing w:val="-38"/>
          <w:w w:val="1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797"/>
          <w:w w:val="13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979797"/>
          <w:spacing w:val="-31"/>
          <w:w w:val="1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04" w:lineRule="atLeast" w:before="0"/>
        <w:ind w:left="-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245"/>
        </w:rPr>
        <w:br w:type="column"/>
      </w:r>
      <w:r>
        <w:rPr>
          <w:rFonts w:ascii="Arial"/>
          <w:color w:val="979797"/>
          <w:spacing w:val="-387"/>
          <w:w w:val="245"/>
          <w:sz w:val="18"/>
        </w:rPr>
        <w:t>.</w:t>
      </w:r>
      <w:r>
        <w:rPr>
          <w:rFonts w:ascii="Arial"/>
          <w:color w:val="B5B5B5"/>
          <w:spacing w:val="-34"/>
          <w:w w:val="245"/>
          <w:sz w:val="18"/>
        </w:rPr>
        <w:t>.</w:t>
      </w:r>
      <w:r>
        <w:rPr>
          <w:rFonts w:ascii="Arial"/>
          <w:color w:val="979797"/>
          <w:w w:val="245"/>
          <w:sz w:val="18"/>
        </w:rPr>
        <w:t>.</w:t>
      </w:r>
      <w:r>
        <w:rPr>
          <w:rFonts w:ascii="Arial"/>
          <w:sz w:val="18"/>
        </w:rPr>
      </w:r>
    </w:p>
    <w:p>
      <w:pPr>
        <w:tabs>
          <w:tab w:pos="656" w:val="left" w:leader="none"/>
        </w:tabs>
        <w:spacing w:line="83" w:lineRule="exact" w:before="0"/>
        <w:ind w:left="7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979797"/>
          <w:w w:val="135"/>
          <w:sz w:val="9"/>
          <w:szCs w:val="9"/>
        </w:rPr>
        <w:t>au</w:t>
        <w:tab/>
      </w:r>
      <w:r>
        <w:rPr>
          <w:rFonts w:ascii="Times New Roman" w:hAnsi="Times New Roman" w:cs="Times New Roman" w:eastAsia="Times New Roman"/>
          <w:color w:val="979797"/>
          <w:spacing w:val="-7"/>
          <w:w w:val="135"/>
          <w:position w:val="2"/>
          <w:sz w:val="17"/>
          <w:szCs w:val="17"/>
        </w:rPr>
        <w:t>••</w:t>
      </w:r>
      <w:r>
        <w:rPr>
          <w:rFonts w:ascii="Times New Roman" w:hAnsi="Times New Roman" w:cs="Times New Roman" w:eastAsia="Times New Roman"/>
          <w:color w:val="979797"/>
          <w:spacing w:val="-10"/>
          <w:w w:val="135"/>
          <w:position w:val="2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84" w:lineRule="exact" w:before="0"/>
        <w:ind w:left="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979797"/>
          <w:w w:val="150"/>
          <w:sz w:val="9"/>
        </w:rPr>
        <w:t>9</w:t>
      </w:r>
      <w:r>
        <w:rPr>
          <w:rFonts w:ascii="Times New Roman"/>
          <w:sz w:val="9"/>
        </w:rPr>
      </w:r>
    </w:p>
    <w:p>
      <w:pPr>
        <w:spacing w:line="543" w:lineRule="atLeast" w:before="0"/>
        <w:ind w:left="0" w:right="0" w:firstLine="0"/>
        <w:jc w:val="right"/>
        <w:rPr>
          <w:rFonts w:ascii="Courier New" w:hAnsi="Courier New" w:cs="Courier New" w:eastAsia="Courier New"/>
          <w:sz w:val="17"/>
          <w:szCs w:val="17"/>
        </w:rPr>
      </w:pPr>
      <w:r>
        <w:rPr>
          <w:w w:val="165"/>
        </w:rPr>
        <w:br w:type="column"/>
      </w:r>
      <w:r>
        <w:rPr>
          <w:rFonts w:ascii="Courier New"/>
          <w:color w:val="979797"/>
          <w:spacing w:val="-16"/>
          <w:w w:val="165"/>
          <w:sz w:val="17"/>
        </w:rPr>
        <w:t>&lt;</w:t>
      </w:r>
      <w:r>
        <w:rPr>
          <w:rFonts w:ascii="Courier New"/>
          <w:color w:val="979797"/>
          <w:spacing w:val="-5"/>
          <w:w w:val="165"/>
          <w:sz w:val="17"/>
        </w:rPr>
        <w:t>'</w:t>
      </w:r>
      <w:r>
        <w:rPr>
          <w:rFonts w:ascii="Courier New"/>
          <w:sz w:val="17"/>
        </w:rPr>
      </w:r>
    </w:p>
    <w:p>
      <w:pPr>
        <w:tabs>
          <w:tab w:pos="1561" w:val="left" w:leader="none"/>
        </w:tabs>
        <w:spacing w:before="43"/>
        <w:ind w:left="105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color w:val="979797"/>
          <w:spacing w:val="-43"/>
          <w:w w:val="85"/>
          <w:position w:val="-7"/>
          <w:sz w:val="44"/>
          <w:szCs w:val="44"/>
        </w:rPr>
        <w:t>·</w:t>
      </w:r>
      <w:r>
        <w:rPr>
          <w:rFonts w:ascii="Times New Roman" w:hAnsi="Times New Roman" w:cs="Times New Roman" w:eastAsia="Times New Roman"/>
          <w:color w:val="979797"/>
          <w:w w:val="85"/>
          <w:position w:val="-3"/>
          <w:sz w:val="15"/>
          <w:szCs w:val="15"/>
        </w:rPr>
        <w:t>•</w:t>
        <w:tab/>
      </w:r>
      <w:r>
        <w:rPr>
          <w:rFonts w:ascii="Times New Roman" w:hAnsi="Times New Roman" w:cs="Times New Roman" w:eastAsia="Times New Roman"/>
          <w:color w:val="00FFFF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tabs>
          <w:tab w:pos="1226" w:val="left" w:leader="none"/>
          <w:tab w:pos="1634" w:val="left" w:leader="none"/>
        </w:tabs>
        <w:spacing w:line="505" w:lineRule="atLeast" w:before="0"/>
        <w:ind w:left="87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25"/>
        </w:rPr>
        <w:br w:type="column"/>
      </w:r>
      <w:r>
        <w:rPr>
          <w:rFonts w:ascii="Times New Roman"/>
          <w:color w:val="979797"/>
          <w:w w:val="125"/>
          <w:sz w:val="7"/>
        </w:rPr>
        <w:t>4'</w:t>
        <w:tab/>
      </w:r>
      <w:r>
        <w:rPr>
          <w:rFonts w:ascii="Arial"/>
          <w:color w:val="FFBF7E"/>
          <w:w w:val="255"/>
          <w:sz w:val="5"/>
        </w:rPr>
        <w:t>I</w:t>
      </w:r>
      <w:r>
        <w:rPr>
          <w:rFonts w:ascii="Arial"/>
          <w:color w:val="979797"/>
          <w:w w:val="255"/>
          <w:position w:val="-3"/>
          <w:sz w:val="14"/>
        </w:rPr>
        <w:tab/>
      </w:r>
      <w:r>
        <w:rPr>
          <w:rFonts w:ascii="Arial"/>
          <w:color w:val="979797"/>
          <w:w w:val="360"/>
          <w:position w:val="-3"/>
          <w:sz w:val="14"/>
        </w:rPr>
        <w:t>I</w:t>
      </w:r>
      <w:r>
        <w:rPr>
          <w:rFonts w:ascii="Arial"/>
          <w:sz w:val="14"/>
        </w:rPr>
      </w:r>
    </w:p>
    <w:p>
      <w:pPr>
        <w:spacing w:before="113"/>
        <w:ind w:left="39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/>
          <w:i/>
          <w:color w:val="979797"/>
          <w:w w:val="85"/>
          <w:position w:val="1"/>
          <w:sz w:val="14"/>
        </w:rPr>
        <w:t>9' </w:t>
      </w:r>
      <w:r>
        <w:rPr>
          <w:rFonts w:ascii="Arial" w:hAnsi="Arial"/>
          <w:i/>
          <w:color w:val="979797"/>
          <w:spacing w:val="3"/>
          <w:w w:val="85"/>
          <w:position w:val="1"/>
          <w:sz w:val="14"/>
        </w:rPr>
        <w:t> </w:t>
      </w:r>
      <w:r>
        <w:rPr>
          <w:rFonts w:ascii="Arial" w:hAnsi="Arial"/>
          <w:color w:val="979797"/>
          <w:w w:val="150"/>
          <w:position w:val="1"/>
          <w:sz w:val="7"/>
        </w:rPr>
        <w:t>&amp; </w:t>
      </w:r>
      <w:r>
        <w:rPr>
          <w:rFonts w:ascii="Arial" w:hAnsi="Arial"/>
          <w:color w:val="979797"/>
          <w:spacing w:val="4"/>
          <w:w w:val="150"/>
          <w:position w:val="1"/>
          <w:sz w:val="7"/>
        </w:rPr>
        <w:t> </w:t>
      </w:r>
      <w:r>
        <w:rPr>
          <w:rFonts w:ascii="Arial" w:hAnsi="Arial"/>
          <w:color w:val="979797"/>
          <w:w w:val="175"/>
          <w:position w:val="1"/>
          <w:sz w:val="7"/>
        </w:rPr>
        <w:t>""''</w:t>
      </w:r>
      <w:r>
        <w:rPr>
          <w:rFonts w:ascii="Arial" w:hAnsi="Arial"/>
          <w:color w:val="979797"/>
          <w:spacing w:val="-25"/>
          <w:w w:val="175"/>
          <w:position w:val="1"/>
          <w:sz w:val="7"/>
        </w:rPr>
        <w:t> </w:t>
      </w:r>
      <w:r>
        <w:rPr>
          <w:rFonts w:ascii="Times New Roman" w:hAnsi="Times New Roman"/>
          <w:color w:val="979797"/>
          <w:spacing w:val="-133"/>
          <w:w w:val="175"/>
          <w:position w:val="-5"/>
          <w:sz w:val="25"/>
        </w:rPr>
        <w:t>·</w:t>
      </w:r>
      <w:r>
        <w:rPr>
          <w:rFonts w:ascii="Times New Roman" w:hAnsi="Times New Roman"/>
          <w:color w:val="979797"/>
          <w:spacing w:val="-92"/>
          <w:w w:val="175"/>
          <w:position w:val="-5"/>
          <w:sz w:val="25"/>
        </w:rPr>
        <w:t>·</w:t>
      </w:r>
      <w:r>
        <w:rPr>
          <w:rFonts w:ascii="Times New Roman" w:hAnsi="Times New Roman"/>
          <w:color w:val="979797"/>
          <w:w w:val="175"/>
          <w:position w:val="-5"/>
          <w:sz w:val="25"/>
        </w:rPr>
        <w:t>-</w:t>
      </w:r>
      <w:r>
        <w:rPr>
          <w:rFonts w:ascii="Times New Roman" w:hAnsi="Times New Roman"/>
          <w:color w:val="979797"/>
          <w:spacing w:val="-38"/>
          <w:w w:val="175"/>
          <w:position w:val="-5"/>
          <w:sz w:val="25"/>
        </w:rPr>
        <w:t> </w:t>
      </w:r>
      <w:r>
        <w:rPr>
          <w:rFonts w:ascii="Times New Roman" w:hAnsi="Times New Roman"/>
          <w:color w:val="979797"/>
          <w:spacing w:val="-141"/>
          <w:w w:val="175"/>
          <w:position w:val="8"/>
          <w:sz w:val="21"/>
        </w:rPr>
        <w:t>'</w:t>
      </w:r>
      <w:r>
        <w:rPr>
          <w:rFonts w:ascii="Times New Roman" w:hAnsi="Times New Roman"/>
          <w:color w:val="979797"/>
          <w:w w:val="175"/>
          <w:sz w:val="24"/>
        </w:rPr>
        <w:t>'</w:t>
      </w:r>
      <w:r>
        <w:rPr>
          <w:rFonts w:ascii="Times New Roman" w:hAnsi="Times New Roman"/>
          <w:sz w:val="24"/>
        </w:rPr>
      </w:r>
    </w:p>
    <w:p>
      <w:pPr>
        <w:tabs>
          <w:tab w:pos="2911" w:val="left" w:leader="none"/>
          <w:tab w:pos="4574" w:val="left" w:leader="none"/>
        </w:tabs>
        <w:spacing w:line="495" w:lineRule="atLeast" w:before="0"/>
        <w:ind w:left="161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Times New Roman"/>
          <w:position w:val="1"/>
          <w:sz w:val="11"/>
        </w:rPr>
        <w:t>Project</w:t>
      </w:r>
      <w:r>
        <w:rPr>
          <w:rFonts w:ascii="Times New Roman"/>
          <w:spacing w:val="-1"/>
          <w:position w:val="1"/>
          <w:sz w:val="11"/>
        </w:rPr>
        <w:t> </w:t>
      </w:r>
      <w:r>
        <w:rPr>
          <w:rFonts w:ascii="Arial"/>
          <w:position w:val="1"/>
          <w:sz w:val="11"/>
        </w:rPr>
        <w:t>No.:</w:t>
        <w:tab/>
      </w:r>
      <w:r>
        <w:rPr>
          <w:rFonts w:ascii="Arial"/>
          <w:spacing w:val="10"/>
          <w:position w:val="1"/>
          <w:sz w:val="17"/>
        </w:rPr>
        <w:t>I</w:t>
      </w:r>
      <w:r>
        <w:rPr>
          <w:rFonts w:ascii="Arial"/>
          <w:position w:val="1"/>
          <w:sz w:val="11"/>
        </w:rPr>
        <w:t>Drawing</w:t>
      </w:r>
      <w:r>
        <w:rPr>
          <w:rFonts w:ascii="Arial"/>
          <w:spacing w:val="-6"/>
          <w:position w:val="1"/>
          <w:sz w:val="11"/>
        </w:rPr>
        <w:t> </w:t>
      </w:r>
      <w:r>
        <w:rPr>
          <w:rFonts w:ascii="Arial"/>
          <w:position w:val="1"/>
          <w:sz w:val="11"/>
        </w:rPr>
        <w:t>No.:</w:t>
        <w:tab/>
      </w:r>
      <w:r>
        <w:rPr>
          <w:rFonts w:ascii="Arial"/>
          <w:sz w:val="11"/>
        </w:rPr>
        <w:t>Revision:</w:t>
      </w:r>
      <w:r>
        <w:rPr>
          <w:rFonts w:ascii="Arial"/>
          <w:sz w:val="11"/>
        </w:rPr>
      </w:r>
    </w:p>
    <w:p>
      <w:pPr>
        <w:tabs>
          <w:tab w:pos="3485" w:val="left" w:leader="none"/>
          <w:tab w:pos="4785" w:val="left" w:leader="none"/>
        </w:tabs>
        <w:spacing w:line="324" w:lineRule="exact" w:before="0"/>
        <w:ind w:left="161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sz w:val="25"/>
        </w:rPr>
        <w:t>SS018706</w:t>
      </w:r>
      <w:r>
        <w:rPr>
          <w:rFonts w:ascii="Arial"/>
          <w:spacing w:val="39"/>
          <w:sz w:val="25"/>
        </w:rPr>
        <w:t> </w:t>
      </w:r>
      <w:r>
        <w:rPr>
          <w:rFonts w:ascii="Arial"/>
          <w:sz w:val="30"/>
        </w:rPr>
        <w:t>I</w:t>
        <w:tab/>
      </w:r>
      <w:r>
        <w:rPr>
          <w:rFonts w:ascii="Arial"/>
          <w:sz w:val="25"/>
        </w:rPr>
        <w:t>208</w:t>
        <w:tab/>
      </w:r>
      <w:r>
        <w:rPr>
          <w:rFonts w:ascii="Times New Roman"/>
          <w:position w:val="3"/>
          <w:sz w:val="19"/>
        </w:rPr>
        <w:t>A</w:t>
      </w:r>
      <w:r>
        <w:rPr>
          <w:rFonts w:ascii="Times New Roman"/>
          <w:sz w:val="19"/>
        </w:rPr>
      </w:r>
    </w:p>
    <w:p>
      <w:pPr>
        <w:spacing w:after="0" w:line="324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31660" w:h="22370" w:orient="landscape"/>
          <w:pgMar w:top="480" w:bottom="280" w:left="180" w:right="300"/>
          <w:cols w:num="6" w:equalWidth="0">
            <w:col w:w="2750" w:space="40"/>
            <w:col w:w="2421" w:space="40"/>
            <w:col w:w="879" w:space="40"/>
            <w:col w:w="1761" w:space="40"/>
            <w:col w:w="1783" w:space="16120"/>
            <w:col w:w="5306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pStyle w:val="BodyText"/>
        <w:tabs>
          <w:tab w:pos="17076" w:val="left" w:leader="none"/>
        </w:tabs>
        <w:spacing w:line="200" w:lineRule="atLeast"/>
        <w:ind w:left="1636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position w:val="59"/>
        </w:rPr>
        <w:drawing>
          <wp:inline distT="0" distB="0" distL="0" distR="0">
            <wp:extent cx="160020" cy="464057"/>
            <wp:effectExtent l="0" t="0" r="0" b="0"/>
            <wp:docPr id="65" name="image8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842.png"/>
                    <pic:cNvPicPr/>
                  </pic:nvPicPr>
                  <pic:blipFill>
                    <a:blip r:embed="rId8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4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9"/>
        </w:rPr>
      </w:r>
      <w:r>
        <w:rPr>
          <w:rFonts w:ascii="Times New Roman"/>
          <w:position w:val="59"/>
        </w:rPr>
        <w:tab/>
      </w:r>
      <w:r>
        <w:rPr>
          <w:rFonts w:ascii="Times New Roman"/>
        </w:rPr>
        <w:drawing>
          <wp:inline distT="0" distB="0" distL="0" distR="0">
            <wp:extent cx="160019" cy="448055"/>
            <wp:effectExtent l="0" t="0" r="0" b="0"/>
            <wp:docPr id="67" name="image8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843.png"/>
                    <pic:cNvPicPr/>
                  </pic:nvPicPr>
                  <pic:blipFill>
                    <a:blip r:embed="rId8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65" w:right="0" w:firstLine="0"/>
        <w:jc w:val="left"/>
        <w:rPr>
          <w:rFonts w:ascii="Arial" w:hAnsi="Arial" w:cs="Arial" w:eastAsia="Arial"/>
          <w:sz w:val="17"/>
          <w:szCs w:val="17"/>
        </w:rPr>
      </w:pPr>
      <w:bookmarkStart w:name="SS018706-209" w:id="17"/>
      <w:bookmarkEnd w:id="17"/>
      <w:r>
        <w:rPr/>
      </w:r>
      <w:r>
        <w:rPr>
          <w:rFonts w:ascii="Arial"/>
          <w:color w:val="DBDBDB"/>
          <w:w w:val="310"/>
          <w:sz w:val="17"/>
        </w:rPr>
        <w:t>I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96"/>
        <w:ind w:left="2121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/>
          <w:color w:val="DBDBDB"/>
          <w:w w:val="180"/>
          <w:sz w:val="26"/>
        </w:rPr>
        <w:t>I</w:t>
      </w:r>
      <w:r>
        <w:rPr>
          <w:rFonts w:ascii="Arial"/>
          <w:sz w:val="26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1863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60019" cy="608076"/>
            <wp:effectExtent l="0" t="0" r="0" b="0"/>
            <wp:docPr id="69" name="image8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844.png"/>
                    <pic:cNvPicPr/>
                  </pic:nvPicPr>
                  <pic:blipFill>
                    <a:blip r:embed="rId8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footerReference w:type="default" r:id="rId862"/>
          <w:pgSz w:w="22370" w:h="31660"/>
          <w:pgMar w:footer="0" w:header="0" w:top="1220" w:bottom="280" w:left="160" w:right="140"/>
        </w:sect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tabs>
          <w:tab w:pos="538" w:val="left" w:leader="none"/>
        </w:tabs>
        <w:spacing w:line="155" w:lineRule="exact" w:before="108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color w:val="979797"/>
          <w:w w:val="250"/>
          <w:sz w:val="15"/>
          <w:szCs w:val="15"/>
        </w:rPr>
        <w:t>!</w:t>
      </w:r>
      <w:r>
        <w:rPr>
          <w:rFonts w:ascii="Arial" w:hAnsi="Arial" w:cs="Arial" w:eastAsia="Arial"/>
          <w:color w:val="979797"/>
          <w:spacing w:val="-75"/>
          <w:w w:val="250"/>
          <w:sz w:val="15"/>
          <w:szCs w:val="15"/>
        </w:rPr>
        <w:t> </w:t>
      </w:r>
      <w:r>
        <w:rPr>
          <w:rFonts w:ascii="Arial" w:hAnsi="Arial" w:cs="Arial" w:eastAsia="Arial"/>
          <w:color w:val="979797"/>
          <w:w w:val="140"/>
          <w:sz w:val="15"/>
          <w:szCs w:val="15"/>
        </w:rPr>
        <w:t>•</w:t>
      </w:r>
      <w:r>
        <w:rPr>
          <w:rFonts w:ascii="Arial" w:hAnsi="Arial" w:cs="Arial" w:eastAsia="Arial"/>
          <w:color w:val="979797"/>
          <w:sz w:val="15"/>
          <w:szCs w:val="15"/>
        </w:rPr>
        <w:tab/>
      </w:r>
      <w:r>
        <w:rPr>
          <w:rFonts w:ascii="Arial" w:hAnsi="Arial" w:cs="Arial" w:eastAsia="Arial"/>
          <w:color w:val="979797"/>
          <w:position w:val="1"/>
          <w:sz w:val="15"/>
          <w:szCs w:val="15"/>
        </w:rPr>
        <w:drawing>
          <wp:inline distT="0" distB="0" distL="0" distR="0">
            <wp:extent cx="291441" cy="80956"/>
            <wp:effectExtent l="0" t="0" r="0" b="0"/>
            <wp:docPr id="71" name="image84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845.png"/>
                    <pic:cNvPicPr/>
                  </pic:nvPicPr>
                  <pic:blipFill>
                    <a:blip r:embed="rId8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41" cy="8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color w:val="979797"/>
          <w:position w:val="1"/>
          <w:sz w:val="15"/>
          <w:szCs w:val="15"/>
        </w:rPr>
      </w:r>
      <w:r>
        <w:rPr>
          <w:rFonts w:ascii="Arial" w:hAnsi="Arial" w:cs="Arial" w:eastAsia="Arial"/>
          <w:sz w:val="15"/>
          <w:szCs w:val="15"/>
        </w:rPr>
      </w:r>
    </w:p>
    <w:p>
      <w:pPr>
        <w:spacing w:line="143" w:lineRule="exact" w:before="0"/>
        <w:ind w:left="190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165"/>
          <w:sz w:val="14"/>
        </w:rPr>
        <w:t>j!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0" w:right="686" w:firstLine="0"/>
        <w:jc w:val="right"/>
        <w:rPr>
          <w:rFonts w:ascii="Arial" w:hAnsi="Arial" w:cs="Arial" w:eastAsia="Arial"/>
          <w:sz w:val="6"/>
          <w:szCs w:val="6"/>
        </w:rPr>
      </w:pPr>
      <w:r>
        <w:rPr>
          <w:rFonts w:ascii="Arial" w:hAnsi="Arial" w:cs="Arial" w:eastAsia="Arial"/>
          <w:color w:val="B5B5B5"/>
          <w:spacing w:val="-93"/>
          <w:w w:val="110"/>
          <w:sz w:val="6"/>
          <w:szCs w:val="6"/>
        </w:rPr>
        <w:t>·</w:t>
      </w:r>
      <w:r>
        <w:rPr>
          <w:rFonts w:ascii="Arial" w:hAnsi="Arial" w:cs="Arial" w:eastAsia="Arial"/>
          <w:color w:val="979797"/>
          <w:w w:val="110"/>
          <w:sz w:val="6"/>
          <w:szCs w:val="6"/>
        </w:rPr>
        <w:t>{</w:t>
      </w:r>
      <w:r>
        <w:rPr>
          <w:rFonts w:ascii="Arial" w:hAnsi="Arial" w:cs="Arial" w:eastAsia="Arial"/>
          <w:color w:val="979797"/>
          <w:spacing w:val="-19"/>
          <w:w w:val="110"/>
          <w:sz w:val="6"/>
          <w:szCs w:val="6"/>
        </w:rPr>
        <w:t>&gt;</w:t>
      </w:r>
      <w:r>
        <w:rPr>
          <w:rFonts w:ascii="Times New Roman" w:hAnsi="Times New Roman" w:cs="Times New Roman" w:eastAsia="Times New Roman"/>
          <w:color w:val="979797"/>
          <w:spacing w:val="-71"/>
          <w:w w:val="110"/>
          <w:position w:val="-9"/>
          <w:sz w:val="20"/>
          <w:szCs w:val="20"/>
        </w:rPr>
        <w:t>•</w:t>
      </w:r>
      <w:r>
        <w:rPr>
          <w:rFonts w:ascii="Arial" w:hAnsi="Arial" w:cs="Arial" w:eastAsia="Arial"/>
          <w:color w:val="979797"/>
          <w:w w:val="110"/>
          <w:sz w:val="6"/>
          <w:szCs w:val="6"/>
        </w:rPr>
        <w:t>-</w:t>
      </w:r>
      <w:r>
        <w:rPr>
          <w:rFonts w:ascii="Arial" w:hAnsi="Arial" w:cs="Arial" w:eastAsia="Arial"/>
          <w:color w:val="979797"/>
          <w:spacing w:val="12"/>
          <w:w w:val="110"/>
          <w:sz w:val="6"/>
          <w:szCs w:val="6"/>
        </w:rPr>
        <w:t> </w:t>
      </w:r>
      <w:r>
        <w:rPr>
          <w:rFonts w:ascii="Arial" w:hAnsi="Arial" w:cs="Arial" w:eastAsia="Arial"/>
          <w:color w:val="979797"/>
          <w:w w:val="105"/>
          <w:sz w:val="6"/>
          <w:szCs w:val="6"/>
        </w:rPr>
        <w:t>­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240" w:lineRule="auto" w:before="1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before="0"/>
        <w:ind w:left="98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909.003235pt;margin-top:2.794158pt;width:21.673289pt;height:20.398389pt;mso-position-horizontal-relative:page;mso-position-vertical-relative:paragraph;z-index:15232" type="#_x0000_t75" stroked="false">
            <v:imagedata r:id="rId867" o:title=""/>
          </v:shape>
        </w:pict>
      </w:r>
      <w:r>
        <w:rPr>
          <w:rFonts w:ascii="Times New Roman" w:hAnsi="Times New Roman" w:cs="Times New Roman" w:eastAsia="Times New Roman"/>
          <w:color w:val="979797"/>
          <w:spacing w:val="-87"/>
          <w:w w:val="65"/>
          <w:position w:val="4"/>
          <w:sz w:val="13"/>
          <w:szCs w:val="13"/>
        </w:rPr>
        <w:t>!</w:t>
      </w:r>
      <w:r>
        <w:rPr>
          <w:rFonts w:ascii="Arial" w:hAnsi="Arial" w:cs="Arial" w:eastAsia="Arial"/>
          <w:color w:val="979797"/>
          <w:w w:val="65"/>
          <w:sz w:val="12"/>
          <w:szCs w:val="12"/>
        </w:rPr>
        <w:t>"</w:t>
      </w:r>
      <w:r>
        <w:rPr>
          <w:rFonts w:ascii="Arial" w:hAnsi="Arial" w:cs="Arial" w:eastAsia="Arial"/>
          <w:color w:val="979797"/>
          <w:spacing w:val="-10"/>
          <w:w w:val="65"/>
          <w:sz w:val="12"/>
          <w:szCs w:val="12"/>
        </w:rPr>
        <w:t>'</w:t>
      </w:r>
      <w:r>
        <w:rPr>
          <w:rFonts w:ascii="Times New Roman" w:hAnsi="Times New Roman" w:cs="Times New Roman" w:eastAsia="Times New Roman"/>
          <w:color w:val="979797"/>
          <w:spacing w:val="-41"/>
          <w:w w:val="65"/>
          <w:position w:val="4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797"/>
          <w:w w:val="65"/>
          <w:sz w:val="23"/>
          <w:szCs w:val="23"/>
        </w:rPr>
        <w:t>...</w:t>
      </w:r>
      <w:r>
        <w:rPr>
          <w:rFonts w:ascii="Times New Roman" w:hAnsi="Times New Roman" w:cs="Times New Roman" w:eastAsia="Times New Roman"/>
          <w:color w:val="979797"/>
          <w:spacing w:val="-37"/>
          <w:w w:val="65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color w:val="979797"/>
          <w:spacing w:val="-21"/>
          <w:w w:val="65"/>
          <w:position w:val="4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979797"/>
          <w:w w:val="65"/>
          <w:sz w:val="23"/>
          <w:szCs w:val="23"/>
        </w:rPr>
        <w:t>.....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22"/>
        <w:ind w:left="930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61"/>
        </w:rPr>
        <w:t>.</w:t>
      </w:r>
      <w:r>
        <w:rPr>
          <w:rFonts w:ascii="Times New Roman"/>
          <w:color w:val="979797"/>
          <w:spacing w:val="30"/>
          <w:w w:val="60"/>
          <w:sz w:val="61"/>
        </w:rPr>
        <w:t>.</w:t>
      </w:r>
      <w:r>
        <w:rPr>
          <w:rFonts w:ascii="Times New Roman"/>
          <w:color w:val="797979"/>
          <w:w w:val="60"/>
          <w:position w:val="-8"/>
          <w:sz w:val="40"/>
        </w:rPr>
        <w:t>..</w:t>
      </w:r>
      <w:r>
        <w:rPr>
          <w:rFonts w:asci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22370" w:h="31660"/>
          <w:pgMar w:top="480" w:bottom="280" w:left="160" w:right="140"/>
          <w:cols w:num="3" w:equalWidth="0">
            <w:col w:w="15930" w:space="40"/>
            <w:col w:w="1594" w:space="40"/>
            <w:col w:w="446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22370" w:h="31660"/>
          <w:pgMar w:top="480" w:bottom="280" w:left="160" w:right="1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0" w:right="546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/>
          <w:color w:val="979797"/>
          <w:w w:val="75"/>
          <w:position w:val="-8"/>
          <w:sz w:val="16"/>
        </w:rPr>
        <w:t>-</w:t>
      </w:r>
      <w:r>
        <w:rPr>
          <w:rFonts w:ascii="Times New Roman" w:hAnsi="Times New Roman"/>
          <w:color w:val="979797"/>
          <w:spacing w:val="-8"/>
          <w:w w:val="75"/>
          <w:position w:val="-8"/>
          <w:sz w:val="16"/>
        </w:rPr>
        <w:t> </w:t>
      </w:r>
      <w:r>
        <w:rPr>
          <w:rFonts w:ascii="Arial" w:hAnsi="Arial"/>
          <w:color w:val="979797"/>
          <w:w w:val="75"/>
          <w:position w:val="-8"/>
          <w:sz w:val="28"/>
        </w:rPr>
        <w:t>-.</w:t>
      </w:r>
      <w:r>
        <w:rPr>
          <w:rFonts w:ascii="Arial" w:hAnsi="Arial"/>
          <w:color w:val="979797"/>
          <w:spacing w:val="5"/>
          <w:w w:val="75"/>
          <w:position w:val="-8"/>
          <w:sz w:val="28"/>
        </w:rPr>
        <w:t>-</w:t>
      </w:r>
      <w:r>
        <w:rPr>
          <w:rFonts w:ascii="Times New Roman" w:hAnsi="Times New Roman"/>
          <w:color w:val="979797"/>
          <w:spacing w:val="-17"/>
          <w:w w:val="75"/>
          <w:sz w:val="9"/>
        </w:rPr>
        <w:t>I</w:t>
      </w:r>
      <w:r>
        <w:rPr>
          <w:rFonts w:ascii="Arial" w:hAnsi="Arial"/>
          <w:color w:val="B5B5B5"/>
          <w:spacing w:val="-52"/>
          <w:w w:val="75"/>
          <w:position w:val="-8"/>
          <w:sz w:val="28"/>
        </w:rPr>
        <w:t>·</w:t>
      </w:r>
      <w:r>
        <w:rPr>
          <w:rFonts w:ascii="Times New Roman" w:hAnsi="Times New Roman"/>
          <w:color w:val="979797"/>
          <w:w w:val="75"/>
          <w:sz w:val="9"/>
        </w:rPr>
        <w:t>{</w:t>
      </w:r>
      <w:r>
        <w:rPr>
          <w:rFonts w:ascii="Times New Roman" w:hAnsi="Times New Roman"/>
          <w:color w:val="979797"/>
          <w:spacing w:val="-33"/>
          <w:w w:val="75"/>
          <w:sz w:val="9"/>
        </w:rPr>
        <w:t>&gt;</w:t>
      </w:r>
      <w:r>
        <w:rPr>
          <w:rFonts w:ascii="Arial" w:hAnsi="Arial"/>
          <w:color w:val="979797"/>
          <w:w w:val="75"/>
          <w:position w:val="-8"/>
          <w:sz w:val="28"/>
        </w:rPr>
        <w:t>-.</w:t>
      </w:r>
      <w:r>
        <w:rPr>
          <w:rFonts w:ascii="Arial" w:hAnsi="Arial"/>
          <w:color w:val="979797"/>
          <w:spacing w:val="-12"/>
          <w:w w:val="75"/>
          <w:position w:val="-8"/>
          <w:sz w:val="28"/>
        </w:rPr>
        <w:t> </w:t>
      </w:r>
      <w:r>
        <w:rPr>
          <w:rFonts w:ascii="Times New Roman" w:hAnsi="Times New Roman"/>
          <w:color w:val="979797"/>
          <w:w w:val="75"/>
          <w:sz w:val="10"/>
        </w:rPr>
        <w:t>':&gt;</w:t>
      </w:r>
      <w:r>
        <w:rPr>
          <w:rFonts w:ascii="Times New Roman" w:hAnsi="Times New Roman"/>
          <w:color w:val="979797"/>
          <w:spacing w:val="-11"/>
          <w:w w:val="75"/>
          <w:sz w:val="10"/>
        </w:rPr>
        <w:t>.</w:t>
      </w:r>
      <w:r>
        <w:rPr>
          <w:rFonts w:ascii="Times New Roman" w:hAnsi="Times New Roman"/>
          <w:color w:val="979797"/>
          <w:w w:val="75"/>
          <w:sz w:val="10"/>
        </w:rPr>
        <w:t>...,</w:t>
      </w:r>
      <w:r>
        <w:rPr>
          <w:rFonts w:ascii="Times New Roman" w:hAnsi="Times New Roman"/>
          <w:sz w:val="10"/>
        </w:rPr>
      </w:r>
    </w:p>
    <w:p>
      <w:pPr>
        <w:tabs>
          <w:tab w:pos="643" w:val="left" w:leader="none"/>
          <w:tab w:pos="1268" w:val="left" w:leader="none"/>
        </w:tabs>
        <w:spacing w:line="181" w:lineRule="atLeast" w:before="92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79797"/>
          <w:w w:val="180"/>
          <w:sz w:val="15"/>
        </w:rPr>
        <w:t>!!</w:t>
      </w:r>
      <w:r>
        <w:rPr>
          <w:rFonts w:ascii="Arial"/>
          <w:color w:val="979797"/>
          <w:sz w:val="15"/>
        </w:rPr>
        <w:tab/>
      </w:r>
      <w:r>
        <w:rPr>
          <w:rFonts w:ascii="Arial"/>
          <w:color w:val="979797"/>
          <w:w w:val="101"/>
          <w:sz w:val="15"/>
        </w:rPr>
      </w:r>
      <w:r>
        <w:rPr>
          <w:rFonts w:ascii="Arial"/>
          <w:color w:val="979797"/>
          <w:w w:val="101"/>
          <w:sz w:val="15"/>
          <w:u w:val="single" w:color="979797"/>
        </w:rPr>
        <w:t> </w:t>
      </w:r>
      <w:r>
        <w:rPr>
          <w:rFonts w:ascii="Arial"/>
          <w:color w:val="979797"/>
          <w:sz w:val="15"/>
          <w:u w:val="single" w:color="979797"/>
        </w:rPr>
        <w:tab/>
      </w:r>
      <w:r>
        <w:rPr>
          <w:rFonts w:ascii="Arial"/>
          <w:color w:val="979797"/>
          <w:sz w:val="15"/>
        </w:rPr>
      </w:r>
      <w:r>
        <w:rPr>
          <w:rFonts w:ascii="Arial"/>
          <w:sz w:val="15"/>
        </w:rPr>
      </w:r>
    </w:p>
    <w:p>
      <w:pPr>
        <w:tabs>
          <w:tab w:pos="998" w:val="left" w:leader="none"/>
          <w:tab w:pos="2782" w:val="left" w:leader="none"/>
        </w:tabs>
        <w:spacing w:line="135" w:lineRule="exact" w:before="493"/>
        <w:ind w:left="75" w:right="0" w:firstLine="0"/>
        <w:jc w:val="left"/>
        <w:rPr>
          <w:rFonts w:ascii="Arial" w:hAnsi="Arial" w:cs="Arial" w:eastAsia="Arial"/>
          <w:sz w:val="57"/>
          <w:szCs w:val="57"/>
        </w:rPr>
      </w:pPr>
      <w:r>
        <w:rPr>
          <w:w w:val="80"/>
        </w:rPr>
        <w:br w:type="column"/>
      </w:r>
      <w:r>
        <w:rPr>
          <w:rFonts w:ascii="Times New Roman"/>
          <w:color w:val="979797"/>
          <w:spacing w:val="-65"/>
          <w:w w:val="80"/>
          <w:sz w:val="20"/>
        </w:rPr>
        <w:t>'</w:t>
      </w:r>
      <w:r>
        <w:rPr>
          <w:rFonts w:ascii="Times New Roman"/>
          <w:color w:val="979797"/>
          <w:spacing w:val="-20"/>
          <w:w w:val="80"/>
          <w:sz w:val="20"/>
        </w:rPr>
        <w:t>1</w:t>
      </w:r>
      <w:r>
        <w:rPr>
          <w:rFonts w:ascii="Times New Roman"/>
          <w:color w:val="979797"/>
          <w:w w:val="80"/>
          <w:sz w:val="20"/>
        </w:rPr>
        <w:t>1</w:t>
      </w:r>
      <w:r>
        <w:rPr>
          <w:rFonts w:ascii="Times New Roman"/>
          <w:color w:val="979797"/>
          <w:spacing w:val="26"/>
          <w:w w:val="80"/>
          <w:sz w:val="20"/>
        </w:rPr>
        <w:t> </w:t>
      </w:r>
      <w:r>
        <w:rPr>
          <w:rFonts w:ascii="Times New Roman"/>
          <w:color w:val="979797"/>
          <w:spacing w:val="-20"/>
          <w:w w:val="80"/>
          <w:sz w:val="20"/>
        </w:rPr>
        <w:t>.</w:t>
      </w:r>
      <w:r>
        <w:rPr>
          <w:rFonts w:ascii="Times New Roman"/>
          <w:color w:val="979797"/>
          <w:spacing w:val="-64"/>
          <w:w w:val="80"/>
          <w:sz w:val="20"/>
        </w:rPr>
        <w:t>.</w:t>
      </w:r>
      <w:r>
        <w:rPr>
          <w:rFonts w:ascii="Times New Roman"/>
          <w:color w:val="979797"/>
          <w:spacing w:val="-19"/>
          <w:w w:val="80"/>
          <w:position w:val="1"/>
          <w:sz w:val="16"/>
        </w:rPr>
        <w:t>.</w:t>
      </w:r>
      <w:r>
        <w:rPr>
          <w:rFonts w:ascii="Times New Roman"/>
          <w:color w:val="979797"/>
          <w:w w:val="80"/>
          <w:position w:val="1"/>
          <w:sz w:val="16"/>
        </w:rPr>
        <w:t>... </w:t>
      </w:r>
      <w:r>
        <w:rPr>
          <w:rFonts w:ascii="Times New Roman"/>
          <w:color w:val="979797"/>
          <w:spacing w:val="27"/>
          <w:w w:val="80"/>
          <w:position w:val="1"/>
          <w:sz w:val="16"/>
        </w:rPr>
        <w:t> </w:t>
      </w:r>
      <w:r>
        <w:rPr>
          <w:rFonts w:ascii="Times New Roman"/>
          <w:color w:val="979797"/>
          <w:spacing w:val="-56"/>
          <w:w w:val="80"/>
          <w:position w:val="1"/>
          <w:sz w:val="8"/>
        </w:rPr>
        <w:t>'</w:t>
      </w:r>
      <w:r>
        <w:rPr>
          <w:rFonts w:ascii="Times New Roman"/>
          <w:color w:val="979797"/>
          <w:w w:val="80"/>
          <w:position w:val="1"/>
          <w:sz w:val="8"/>
        </w:rPr>
        <w:t>-</w:t>
        <w:tab/>
      </w:r>
      <w:r>
        <w:rPr>
          <w:rFonts w:ascii="Arial"/>
          <w:color w:val="979797"/>
          <w:w w:val="40"/>
          <w:position w:val="-3"/>
          <w:sz w:val="55"/>
        </w:rPr>
        <w:t>.</w:t>
        <w:tab/>
      </w:r>
      <w:r>
        <w:rPr>
          <w:rFonts w:ascii="Arial"/>
          <w:color w:val="979797"/>
          <w:w w:val="50"/>
          <w:position w:val="-9"/>
          <w:sz w:val="57"/>
        </w:rPr>
        <w:t>..</w:t>
      </w:r>
      <w:r>
        <w:rPr>
          <w:rFonts w:ascii="Arial"/>
          <w:sz w:val="57"/>
        </w:rPr>
      </w:r>
    </w:p>
    <w:p>
      <w:pPr>
        <w:spacing w:line="596" w:lineRule="exact" w:before="33"/>
        <w:ind w:left="1613" w:right="0" w:firstLine="0"/>
        <w:jc w:val="center"/>
        <w:rPr>
          <w:rFonts w:ascii="Arial" w:hAnsi="Arial" w:cs="Arial" w:eastAsia="Arial"/>
          <w:sz w:val="39"/>
          <w:szCs w:val="39"/>
        </w:rPr>
      </w:pPr>
      <w:r>
        <w:rPr>
          <w:w w:val="60"/>
        </w:rPr>
        <w:br w:type="column"/>
      </w:r>
      <w:r>
        <w:rPr>
          <w:rFonts w:ascii="Arial"/>
          <w:color w:val="979797"/>
          <w:w w:val="60"/>
          <w:sz w:val="57"/>
        </w:rPr>
        <w:t>.</w:t>
      </w:r>
      <w:r>
        <w:rPr>
          <w:rFonts w:ascii="Arial"/>
          <w:color w:val="979797"/>
          <w:spacing w:val="-88"/>
          <w:w w:val="60"/>
          <w:sz w:val="57"/>
        </w:rPr>
        <w:t>.</w:t>
      </w:r>
      <w:r>
        <w:rPr>
          <w:rFonts w:ascii="Arial"/>
          <w:color w:val="979797"/>
          <w:w w:val="60"/>
          <w:position w:val="-4"/>
          <w:sz w:val="39"/>
        </w:rPr>
        <w:t>..</w:t>
      </w:r>
      <w:r>
        <w:rPr>
          <w:rFonts w:ascii="Arial"/>
          <w:sz w:val="39"/>
        </w:rPr>
      </w:r>
    </w:p>
    <w:p>
      <w:pPr>
        <w:spacing w:after="0" w:line="596" w:lineRule="exact"/>
        <w:jc w:val="center"/>
        <w:rPr>
          <w:rFonts w:ascii="Arial" w:hAnsi="Arial" w:cs="Arial" w:eastAsia="Arial"/>
          <w:sz w:val="39"/>
          <w:szCs w:val="39"/>
        </w:rPr>
        <w:sectPr>
          <w:type w:val="continuous"/>
          <w:pgSz w:w="22370" w:h="31660"/>
          <w:pgMar w:top="480" w:bottom="280" w:left="160" w:right="140"/>
          <w:cols w:num="3" w:equalWidth="0">
            <w:col w:w="9439" w:space="40"/>
            <w:col w:w="2947" w:space="40"/>
            <w:col w:w="9604"/>
          </w:cols>
        </w:sectPr>
      </w:pPr>
    </w:p>
    <w:p>
      <w:pPr>
        <w:spacing w:line="92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979797"/>
          <w:spacing w:val="-19"/>
          <w:w w:val="60"/>
          <w:position w:val="-5"/>
          <w:sz w:val="24"/>
        </w:rPr>
        <w:t>.</w:t>
      </w:r>
      <w:r>
        <w:rPr>
          <w:rFonts w:ascii="Arial"/>
          <w:color w:val="979797"/>
          <w:spacing w:val="-14"/>
          <w:w w:val="60"/>
          <w:sz w:val="14"/>
        </w:rPr>
        <w:t>.</w:t>
      </w:r>
      <w:r>
        <w:rPr>
          <w:rFonts w:ascii="Times New Roman"/>
          <w:color w:val="979797"/>
          <w:spacing w:val="-4"/>
          <w:w w:val="60"/>
          <w:position w:val="-5"/>
          <w:sz w:val="24"/>
        </w:rPr>
        <w:t>-</w:t>
      </w:r>
      <w:r>
        <w:rPr>
          <w:rFonts w:ascii="Arial"/>
          <w:color w:val="979797"/>
          <w:spacing w:val="-23"/>
          <w:w w:val="60"/>
          <w:sz w:val="14"/>
        </w:rPr>
        <w:t>.</w:t>
      </w:r>
      <w:r>
        <w:rPr>
          <w:rFonts w:ascii="Times New Roman"/>
          <w:color w:val="979797"/>
          <w:w w:val="60"/>
          <w:position w:val="-5"/>
          <w:sz w:val="24"/>
        </w:rPr>
        <w:t>'</w:t>
      </w:r>
      <w:r>
        <w:rPr>
          <w:rFonts w:ascii="Times New Roman"/>
          <w:color w:val="979797"/>
          <w:spacing w:val="-24"/>
          <w:w w:val="60"/>
          <w:position w:val="-5"/>
          <w:sz w:val="24"/>
        </w:rPr>
        <w:t>:</w:t>
      </w:r>
      <w:r>
        <w:rPr>
          <w:rFonts w:ascii="Arial"/>
          <w:color w:val="979797"/>
          <w:spacing w:val="-13"/>
          <w:w w:val="60"/>
          <w:sz w:val="14"/>
        </w:rPr>
        <w:t>.</w:t>
      </w:r>
      <w:r>
        <w:rPr>
          <w:rFonts w:ascii="Times New Roman"/>
          <w:color w:val="979797"/>
          <w:w w:val="60"/>
          <w:position w:val="-5"/>
          <w:sz w:val="24"/>
        </w:rPr>
        <w:t>'</w:t>
      </w:r>
      <w:r>
        <w:rPr>
          <w:rFonts w:ascii="Times New Roman"/>
          <w:color w:val="979797"/>
          <w:spacing w:val="-14"/>
          <w:w w:val="60"/>
          <w:position w:val="-5"/>
          <w:sz w:val="24"/>
        </w:rPr>
        <w:t> </w:t>
      </w:r>
      <w:r>
        <w:rPr>
          <w:rFonts w:ascii="Arial"/>
          <w:color w:val="979797"/>
          <w:spacing w:val="-67"/>
          <w:w w:val="60"/>
          <w:sz w:val="14"/>
        </w:rPr>
        <w:t>l</w:t>
      </w:r>
      <w:r>
        <w:rPr>
          <w:rFonts w:ascii="Arial"/>
          <w:color w:val="979797"/>
          <w:w w:val="60"/>
          <w:sz w:val="14"/>
        </w:rPr>
        <w:t>l!i</w:t>
      </w:r>
      <w:r>
        <w:rPr>
          <w:rFonts w:ascii="Arial"/>
          <w:sz w:val="14"/>
        </w:rPr>
      </w:r>
    </w:p>
    <w:p>
      <w:pPr>
        <w:spacing w:line="66" w:lineRule="atLeast" w:before="0"/>
        <w:ind w:left="0" w:right="8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Arial" w:hAnsi="Arial" w:cs="Arial" w:eastAsia="Arial"/>
          <w:color w:val="979797"/>
          <w:spacing w:val="-84"/>
          <w:position w:val="-3"/>
          <w:sz w:val="28"/>
          <w:szCs w:val="28"/>
        </w:rPr>
        <w:t>'</w:t>
      </w:r>
      <w:r>
        <w:rPr>
          <w:rFonts w:ascii="Arial" w:hAnsi="Arial" w:cs="Arial" w:eastAsia="Arial"/>
          <w:color w:val="979797"/>
          <w:spacing w:val="-145"/>
          <w:position w:val="-3"/>
          <w:sz w:val="28"/>
          <w:szCs w:val="28"/>
        </w:rPr>
        <w:t>"</w:t>
      </w:r>
      <w:r>
        <w:rPr>
          <w:rFonts w:ascii="Times New Roman" w:hAnsi="Times New Roman" w:cs="Times New Roman" w:eastAsia="Times New Roman"/>
          <w:color w:val="979797"/>
          <w:sz w:val="15"/>
          <w:szCs w:val="15"/>
        </w:rPr>
        <w:t>•1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before="41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517.192139pt;margin-top:1.715932pt;width:3.25pt;height:4pt;mso-position-horizontal-relative:page;mso-position-vertical-relative:paragraph;z-index:15544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245"/>
                      <w:sz w:val="8"/>
                    </w:rPr>
                    <w:t>-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spacing w:val="-137"/>
          <w:w w:val="170"/>
          <w:sz w:val="28"/>
        </w:rPr>
        <w:t>'</w:t>
      </w:r>
      <w:r>
        <w:rPr>
          <w:rFonts w:ascii="Times New Roman"/>
          <w:color w:val="979797"/>
          <w:w w:val="170"/>
          <w:position w:val="-7"/>
          <w:sz w:val="26"/>
        </w:rPr>
        <w:t>'</w:t>
      </w:r>
      <w:r>
        <w:rPr>
          <w:rFonts w:ascii="Times New Roman"/>
          <w:sz w:val="26"/>
        </w:rPr>
      </w:r>
    </w:p>
    <w:p>
      <w:pPr>
        <w:spacing w:line="341" w:lineRule="exact" w:before="226"/>
        <w:ind w:left="716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rFonts w:ascii="Arial"/>
          <w:color w:val="979797"/>
          <w:sz w:val="51"/>
        </w:rPr>
        <w:t>I</w:t>
      </w:r>
      <w:r>
        <w:rPr>
          <w:rFonts w:ascii="Arial"/>
          <w:sz w:val="51"/>
        </w:rPr>
      </w:r>
    </w:p>
    <w:p>
      <w:pPr>
        <w:tabs>
          <w:tab w:pos="848" w:val="left" w:leader="none"/>
        </w:tabs>
        <w:spacing w:before="258"/>
        <w:ind w:left="22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79797"/>
          <w:w w:val="80"/>
          <w:position w:val="-24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797"/>
          <w:spacing w:val="-89"/>
          <w:w w:val="80"/>
          <w:position w:val="-24"/>
          <w:sz w:val="51"/>
          <w:szCs w:val="51"/>
        </w:rPr>
        <w:t>.</w:t>
      </w:r>
      <w:r>
        <w:rPr>
          <w:rFonts w:ascii="Arial" w:hAnsi="Arial" w:cs="Arial" w:eastAsia="Arial"/>
          <w:color w:val="979797"/>
          <w:spacing w:val="-39"/>
          <w:w w:val="80"/>
          <w:position w:val="-28"/>
          <w:sz w:val="39"/>
          <w:szCs w:val="39"/>
        </w:rPr>
        <w:t>.</w:t>
      </w:r>
      <w:r>
        <w:rPr>
          <w:rFonts w:ascii="Arial" w:hAnsi="Arial" w:cs="Arial" w:eastAsia="Arial"/>
          <w:color w:val="979797"/>
          <w:w w:val="80"/>
          <w:position w:val="-28"/>
          <w:sz w:val="39"/>
          <w:szCs w:val="39"/>
        </w:rPr>
        <w:t>.</w:t>
        <w:tab/>
      </w:r>
      <w:r>
        <w:rPr>
          <w:rFonts w:ascii="Times New Roman" w:hAnsi="Times New Roman" w:cs="Times New Roman" w:eastAsia="Times New Roman"/>
          <w:color w:val="979797"/>
          <w:spacing w:val="-50"/>
          <w:w w:val="11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11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3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color w:val="B5B5B5"/>
          <w:spacing w:val="-44"/>
          <w:w w:val="125"/>
          <w:sz w:val="22"/>
          <w:szCs w:val="22"/>
        </w:rPr>
        <w:t>·</w:t>
      </w:r>
      <w:r>
        <w:rPr>
          <w:rFonts w:ascii="Arial" w:hAnsi="Arial" w:cs="Arial" w:eastAsia="Arial"/>
          <w:color w:val="979797"/>
          <w:spacing w:val="-59"/>
          <w:w w:val="12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125"/>
          <w:position w:val="-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tabs>
          <w:tab w:pos="2497" w:val="left" w:leader="none"/>
        </w:tabs>
        <w:spacing w:line="373" w:lineRule="exact" w:before="0"/>
        <w:ind w:left="6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2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25"/>
          <w:position w:val="14"/>
          <w:sz w:val="22"/>
          <w:szCs w:val="22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65"/>
          <w:w w:val="13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13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17" w:lineRule="exact" w:before="170"/>
        <w:ind w:left="725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979797"/>
          <w:spacing w:val="-53"/>
          <w:w w:val="120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20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line="180" w:lineRule="exact" w:before="0"/>
        <w:ind w:left="4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color w:val="B5B5B5"/>
          <w:spacing w:val="-49"/>
          <w:w w:val="130"/>
          <w:sz w:val="24"/>
          <w:szCs w:val="24"/>
        </w:rPr>
        <w:t>·</w:t>
      </w:r>
      <w:r>
        <w:rPr>
          <w:rFonts w:ascii="Arial" w:hAnsi="Arial" w:cs="Arial" w:eastAsia="Arial"/>
          <w:color w:val="979797"/>
          <w:spacing w:val="-67"/>
          <w:w w:val="130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79797"/>
          <w:w w:val="130"/>
          <w:position w:val="-2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7"/>
          <w:szCs w:val="47"/>
        </w:rPr>
      </w:pPr>
      <w:r>
        <w:rPr/>
        <w:br w:type="column"/>
      </w:r>
      <w:r>
        <w:rPr>
          <w:rFonts w:ascii="Times New Roman"/>
          <w:sz w:val="47"/>
        </w:rPr>
      </w:r>
    </w:p>
    <w:p>
      <w:pPr>
        <w:tabs>
          <w:tab w:pos="2694" w:val="left" w:leader="none"/>
        </w:tabs>
        <w:spacing w:line="397" w:lineRule="exact" w:before="0"/>
        <w:ind w:left="162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832.509277pt;margin-top:28.700336pt;width:58.645369pt;height:12.748993pt;mso-position-horizontal-relative:page;mso-position-vertical-relative:paragraph;z-index:15280" type="#_x0000_t75" stroked="false">
            <v:imagedata r:id="rId868" o:title=""/>
          </v:shape>
        </w:pict>
      </w:r>
      <w:r>
        <w:rPr>
          <w:rFonts w:ascii="Arial" w:hAnsi="Arial" w:cs="Arial" w:eastAsia="Arial"/>
          <w:color w:val="979797"/>
          <w:w w:val="50"/>
          <w:sz w:val="55"/>
          <w:szCs w:val="55"/>
        </w:rPr>
        <w:t>..</w:t>
        <w:tab/>
      </w:r>
      <w:r>
        <w:rPr>
          <w:rFonts w:ascii="Arial" w:hAnsi="Arial" w:cs="Arial" w:eastAsia="Arial"/>
          <w:color w:val="9CBDBD"/>
          <w:spacing w:val="-35"/>
          <w:position w:val="9"/>
          <w:sz w:val="22"/>
          <w:szCs w:val="22"/>
        </w:rPr>
        <w:t>·</w:t>
      </w:r>
      <w:r>
        <w:rPr>
          <w:rFonts w:ascii="Arial" w:hAnsi="Arial" w:cs="Arial" w:eastAsia="Arial"/>
          <w:color w:val="979797"/>
          <w:spacing w:val="-43"/>
          <w:position w:val="9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position w:val="2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86"/>
        <w:ind w:left="428" w:right="0" w:firstLine="0"/>
        <w:jc w:val="left"/>
        <w:rPr>
          <w:rFonts w:ascii="Arial" w:hAnsi="Arial" w:cs="Arial" w:eastAsia="Arial"/>
          <w:sz w:val="61"/>
          <w:szCs w:val="61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sz w:val="57"/>
        </w:rPr>
        <w:t>.</w:t>
      </w:r>
      <w:r>
        <w:rPr>
          <w:rFonts w:ascii="Arial"/>
          <w:color w:val="979797"/>
          <w:spacing w:val="-117"/>
          <w:w w:val="80"/>
          <w:sz w:val="57"/>
        </w:rPr>
        <w:t>.</w:t>
      </w:r>
      <w:r>
        <w:rPr>
          <w:rFonts w:ascii="Arial"/>
          <w:color w:val="979797"/>
          <w:w w:val="80"/>
          <w:sz w:val="61"/>
        </w:rPr>
        <w:t>.</w:t>
      </w:r>
      <w:r>
        <w:rPr>
          <w:rFonts w:ascii="Arial"/>
          <w:sz w:val="61"/>
        </w:rPr>
      </w:r>
    </w:p>
    <w:p>
      <w:pPr>
        <w:tabs>
          <w:tab w:pos="1323" w:val="left" w:leader="none"/>
        </w:tabs>
        <w:spacing w:before="40"/>
        <w:ind w:left="73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position w:val="-3"/>
          <w:sz w:val="55"/>
        </w:rPr>
        <w:t>.</w:t>
      </w:r>
      <w:r>
        <w:rPr>
          <w:rFonts w:ascii="Arial"/>
          <w:color w:val="979797"/>
          <w:spacing w:val="-122"/>
          <w:w w:val="80"/>
          <w:position w:val="-3"/>
          <w:sz w:val="55"/>
        </w:rPr>
        <w:t>.</w:t>
      </w:r>
      <w:r>
        <w:rPr>
          <w:rFonts w:ascii="Arial"/>
          <w:color w:val="979797"/>
          <w:spacing w:val="-42"/>
          <w:w w:val="80"/>
          <w:position w:val="-6"/>
          <w:sz w:val="42"/>
        </w:rPr>
        <w:t>.</w:t>
      </w:r>
      <w:r>
        <w:rPr>
          <w:rFonts w:ascii="Arial"/>
          <w:color w:val="979797"/>
          <w:w w:val="80"/>
          <w:position w:val="-6"/>
          <w:sz w:val="42"/>
        </w:rPr>
        <w:t>.</w:t>
        <w:tab/>
      </w:r>
      <w:r>
        <w:rPr>
          <w:rFonts w:ascii="Arial"/>
          <w:color w:val="979797"/>
          <w:sz w:val="15"/>
        </w:rPr>
        <w:t>\    </w:t>
      </w:r>
      <w:r>
        <w:rPr>
          <w:rFonts w:ascii="Arial"/>
          <w:color w:val="979797"/>
          <w:w w:val="240"/>
          <w:sz w:val="15"/>
        </w:rPr>
        <w:t>!</w:t>
      </w:r>
      <w:r>
        <w:rPr>
          <w:rFonts w:ascii="Arial"/>
          <w:sz w:val="15"/>
        </w:rPr>
      </w:r>
    </w:p>
    <w:p>
      <w:pPr>
        <w:tabs>
          <w:tab w:pos="3420" w:val="left" w:leader="none"/>
        </w:tabs>
        <w:spacing w:line="208" w:lineRule="exact" w:before="56"/>
        <w:ind w:left="139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998.693726pt;margin-top:-34.289684pt;width:20.6pt;height:43.5pt;mso-position-horizontal-relative:page;mso-position-vertical-relative:paragraph;z-index:-590392" type="#_x0000_t202" filled="false" stroked="false">
            <v:textbox inset="0,0,0,0">
              <w:txbxContent>
                <w:p>
                  <w:pPr>
                    <w:spacing w:line="8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979797"/>
                      <w:w w:val="90"/>
                      <w:sz w:val="26"/>
                    </w:rPr>
                    <w:t>\</w:t>
                  </w:r>
                  <w:r>
                    <w:rPr>
                      <w:rFonts w:ascii="Times New Roman"/>
                      <w:color w:val="979797"/>
                      <w:spacing w:val="46"/>
                      <w:w w:val="90"/>
                      <w:sz w:val="26"/>
                    </w:rPr>
                    <w:t> </w:t>
                  </w:r>
                  <w:r>
                    <w:rPr>
                      <w:rFonts w:ascii="Arial"/>
                      <w:color w:val="979797"/>
                      <w:spacing w:val="-178"/>
                      <w:w w:val="110"/>
                      <w:sz w:val="87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-188"/>
                      <w:w w:val="110"/>
                      <w:sz w:val="87"/>
                    </w:rPr>
                    <w:t>.</w:t>
                  </w:r>
                  <w:r>
                    <w:rPr>
                      <w:rFonts w:ascii="Arial"/>
                      <w:color w:val="979797"/>
                      <w:w w:val="110"/>
                      <w:sz w:val="14"/>
                    </w:rPr>
                  </w:r>
                  <w:r>
                    <w:rPr>
                      <w:rFonts w:ascii="Arial"/>
                      <w:imprint/>
                      <w:color w:val="979797"/>
                      <w:w w:val="110"/>
                      <w:sz w:val="14"/>
                    </w:rPr>
                    <w:t>,</w:t>
                  </w:r>
                  <w:r>
                    <w:rPr>
                      <w:rFonts w:ascii="Arial"/>
                      <w:shadow w:val="0"/>
                      <w:color w:val="979797"/>
                      <w:w w:val="254"/>
                      <w:sz w:val="14"/>
                    </w:rPr>
                  </w:r>
                  <w:r>
                    <w:rPr>
                      <w:rFonts w:ascii="Arial"/>
                      <w:shadow w:val="0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50.317139pt;margin-top:21.826456pt;width:.550pt;height:30.9pt;mso-position-horizontal-relative:page;mso-position-vertical-relative:paragraph;z-index:-589984" type="#_x0000_t202" filled="false" stroked="false">
            <v:textbox inset="0,0,0,0">
              <w:txbxContent>
                <w:p>
                  <w:pPr>
                    <w:spacing w:line="61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1"/>
                      <w:szCs w:val="61"/>
                    </w:rPr>
                  </w:pPr>
                  <w:r>
                    <w:rPr>
                      <w:rFonts w:ascii="Arial"/>
                      <w:color w:val="979797"/>
                      <w:spacing w:val="-125"/>
                      <w:w w:val="80"/>
                      <w:sz w:val="61"/>
                    </w:rPr>
                    <w:t>.</w:t>
                  </w:r>
                  <w:r>
                    <w:rPr>
                      <w:rFonts w:ascii="Arial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75"/>
          <w:sz w:val="28"/>
        </w:rPr>
        <w:t>\</w:t>
      </w:r>
      <w:r>
        <w:rPr>
          <w:rFonts w:ascii="Arial"/>
          <w:color w:val="979797"/>
          <w:spacing w:val="-18"/>
          <w:w w:val="75"/>
          <w:sz w:val="28"/>
        </w:rPr>
        <w:t> </w:t>
      </w:r>
      <w:r>
        <w:rPr>
          <w:rFonts w:ascii="Arial"/>
          <w:color w:val="979797"/>
          <w:spacing w:val="-2"/>
          <w:w w:val="75"/>
          <w:sz w:val="28"/>
        </w:rPr>
        <w:t>t</w:t>
      </w:r>
      <w:r>
        <w:rPr>
          <w:rFonts w:ascii="Arial"/>
          <w:color w:val="979797"/>
          <w:spacing w:val="-16"/>
          <w:w w:val="75"/>
          <w:sz w:val="28"/>
        </w:rPr>
        <w:t>....</w:t>
        <w:tab/>
      </w:r>
      <w:r>
        <w:rPr>
          <w:rFonts w:ascii="Times New Roman"/>
          <w:color w:val="979797"/>
          <w:w w:val="185"/>
          <w:position w:val="-7"/>
          <w:sz w:val="21"/>
        </w:rPr>
        <w:t>'</w:t>
      </w:r>
      <w:r>
        <w:rPr>
          <w:rFonts w:ascii="Times New Roman"/>
          <w:sz w:val="21"/>
        </w:rPr>
      </w:r>
    </w:p>
    <w:p>
      <w:pPr>
        <w:spacing w:after="0" w:line="208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22370" w:h="31660"/>
          <w:pgMar w:top="480" w:bottom="280" w:left="160" w:right="140"/>
          <w:cols w:num="8" w:equalWidth="0">
            <w:col w:w="8554" w:space="40"/>
            <w:col w:w="1199" w:space="40"/>
            <w:col w:w="995" w:space="40"/>
            <w:col w:w="808" w:space="40"/>
            <w:col w:w="2644" w:space="40"/>
            <w:col w:w="3266" w:space="40"/>
            <w:col w:w="710" w:space="40"/>
            <w:col w:w="3614"/>
          </w:cols>
        </w:sectPr>
      </w:pPr>
    </w:p>
    <w:p>
      <w:pPr>
        <w:spacing w:line="160" w:lineRule="exact" w:before="13"/>
        <w:ind w:left="0" w:right="0" w:firstLine="0"/>
        <w:jc w:val="right"/>
        <w:rPr>
          <w:rFonts w:ascii="Arial" w:hAnsi="Arial" w:cs="Arial" w:eastAsia="Arial"/>
          <w:sz w:val="50"/>
          <w:szCs w:val="50"/>
        </w:rPr>
      </w:pPr>
      <w:r>
        <w:rPr>
          <w:rFonts w:ascii="Arial"/>
          <w:color w:val="979797"/>
          <w:spacing w:val="-6"/>
          <w:w w:val="50"/>
          <w:sz w:val="50"/>
        </w:rPr>
        <w:t>..</w:t>
      </w:r>
      <w:r>
        <w:rPr>
          <w:rFonts w:ascii="Arial"/>
          <w:color w:val="B5B5B5"/>
          <w:spacing w:val="-7"/>
          <w:w w:val="50"/>
          <w:sz w:val="50"/>
        </w:rPr>
        <w:t>.</w:t>
      </w:r>
      <w:r>
        <w:rPr>
          <w:rFonts w:ascii="Arial"/>
          <w:sz w:val="50"/>
        </w:rPr>
      </w:r>
    </w:p>
    <w:p>
      <w:pPr>
        <w:spacing w:line="240" w:lineRule="auto" w:before="11"/>
        <w:rPr>
          <w:rFonts w:ascii="Arial" w:hAnsi="Arial" w:cs="Arial" w:eastAsia="Arial"/>
          <w:sz w:val="3"/>
          <w:szCs w:val="3"/>
        </w:rPr>
      </w:pPr>
      <w:r>
        <w:rPr/>
        <w:br w:type="column"/>
      </w:r>
      <w:r>
        <w:rPr>
          <w:rFonts w:ascii="Arial"/>
          <w:sz w:val="3"/>
        </w:rPr>
      </w:r>
    </w:p>
    <w:p>
      <w:pPr>
        <w:spacing w:line="200" w:lineRule="atLeast"/>
        <w:ind w:left="792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5.4pt;height:11.3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140"/>
                      <w:sz w:val="22"/>
                      <w:szCs w:val="22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113" w:lineRule="atLeast" w:before="4"/>
        <w:ind w:left="0" w:right="253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ourier New" w:hAnsi="Courier New" w:cs="Courier New" w:eastAsia="Courier New"/>
          <w:color w:val="9CBDBD"/>
          <w:spacing w:val="-34"/>
          <w:w w:val="90"/>
          <w:sz w:val="22"/>
          <w:szCs w:val="22"/>
        </w:rPr>
        <w:t>•</w:t>
      </w:r>
      <w:r>
        <w:rPr>
          <w:rFonts w:ascii="Courier New" w:hAnsi="Courier New" w:cs="Courier New" w:eastAsia="Courier New"/>
          <w:color w:val="979797"/>
          <w:spacing w:val="-89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90"/>
          <w:position w:val="-5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7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20"/>
        </w:rPr>
        <w:br w:type="column"/>
      </w:r>
      <w:r>
        <w:rPr>
          <w:rFonts w:ascii="Arial" w:hAnsi="Arial" w:cs="Arial" w:eastAsia="Arial"/>
          <w:color w:val="979797"/>
          <w:spacing w:val="-149"/>
          <w:w w:val="120"/>
          <w:sz w:val="55"/>
          <w:szCs w:val="55"/>
        </w:rPr>
        <w:t>.</w:t>
      </w:r>
      <w:r>
        <w:rPr>
          <w:rFonts w:ascii="Times New Roman" w:hAnsi="Times New Roman" w:cs="Times New Roman" w:eastAsia="Times New Roman"/>
          <w:color w:val="979797"/>
          <w:spacing w:val="-32"/>
          <w:w w:val="120"/>
          <w:position w:val="-4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spacing w:val="-97"/>
          <w:w w:val="12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w w:val="120"/>
          <w:position w:val="-4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7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67"/>
          <w:w w:val="80"/>
          <w:position w:val="-15"/>
          <w:sz w:val="67"/>
          <w:szCs w:val="67"/>
        </w:rPr>
        <w:t>.</w:t>
      </w:r>
      <w:r>
        <w:rPr>
          <w:rFonts w:ascii="Arial" w:hAnsi="Arial" w:cs="Arial" w:eastAsia="Arial"/>
          <w:color w:val="979797"/>
          <w:spacing w:val="-103"/>
          <w:w w:val="80"/>
          <w:sz w:val="57"/>
          <w:szCs w:val="57"/>
        </w:rPr>
        <w:t>.</w:t>
      </w:r>
      <w:r>
        <w:rPr>
          <w:rFonts w:ascii="Arial" w:hAnsi="Arial" w:cs="Arial" w:eastAsia="Arial"/>
          <w:color w:val="979797"/>
          <w:w w:val="80"/>
          <w:sz w:val="57"/>
          <w:szCs w:val="57"/>
        </w:rPr>
        <w:t>•</w:t>
      </w:r>
      <w:r>
        <w:rPr>
          <w:rFonts w:ascii="Arial" w:hAnsi="Arial" w:cs="Arial" w:eastAsia="Arial"/>
          <w:color w:val="979797"/>
          <w:spacing w:val="-94"/>
          <w:w w:val="80"/>
          <w:sz w:val="57"/>
          <w:szCs w:val="57"/>
        </w:rPr>
        <w:t> </w:t>
      </w:r>
      <w:r>
        <w:rPr>
          <w:rFonts w:ascii="Times New Roman" w:hAnsi="Times New Roman" w:cs="Times New Roman" w:eastAsia="Times New Roman"/>
          <w:color w:val="979797"/>
          <w:w w:val="80"/>
          <w:sz w:val="8"/>
          <w:szCs w:val="8"/>
        </w:rPr>
        <w:t>\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140" w:lineRule="exact" w:before="32"/>
        <w:ind w:left="2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135"/>
        </w:rPr>
        <w:br w:type="column"/>
      </w:r>
      <w:r>
        <w:rPr>
          <w:rFonts w:ascii="Arial" w:hAnsi="Arial" w:cs="Arial" w:eastAsia="Arial"/>
          <w:color w:val="979797"/>
          <w:w w:val="135"/>
          <w:sz w:val="8"/>
          <w:szCs w:val="8"/>
        </w:rPr>
        <w:t>I  </w:t>
      </w:r>
      <w:r>
        <w:rPr>
          <w:rFonts w:ascii="Arial" w:hAnsi="Arial" w:cs="Arial" w:eastAsia="Arial"/>
          <w:color w:val="979797"/>
          <w:spacing w:val="15"/>
          <w:w w:val="135"/>
          <w:sz w:val="8"/>
          <w:szCs w:val="8"/>
        </w:rPr>
        <w:t> </w:t>
      </w:r>
      <w:r>
        <w:rPr>
          <w:rFonts w:ascii="Arial" w:hAnsi="Arial" w:cs="Arial" w:eastAsia="Arial"/>
          <w:color w:val="979797"/>
          <w:spacing w:val="-24"/>
          <w:w w:val="65"/>
          <w:sz w:val="18"/>
          <w:szCs w:val="18"/>
        </w:rPr>
        <w:t>.</w:t>
      </w:r>
      <w:r>
        <w:rPr>
          <w:rFonts w:ascii="Arial" w:hAnsi="Arial" w:cs="Arial" w:eastAsia="Arial"/>
          <w:color w:val="979797"/>
          <w:spacing w:val="-58"/>
          <w:w w:val="65"/>
          <w:sz w:val="18"/>
          <w:szCs w:val="18"/>
        </w:rPr>
        <w:t>•</w:t>
      </w:r>
      <w:r>
        <w:rPr>
          <w:rFonts w:ascii="Arial" w:hAnsi="Arial" w:cs="Arial" w:eastAsia="Arial"/>
          <w:color w:val="979797"/>
          <w:w w:val="65"/>
          <w:sz w:val="18"/>
          <w:szCs w:val="18"/>
        </w:rPr>
        <w:t>.,</w:t>
      </w:r>
      <w:r>
        <w:rPr>
          <w:rFonts w:ascii="Arial" w:hAnsi="Arial" w:cs="Arial" w:eastAsia="Arial"/>
          <w:color w:val="979797"/>
          <w:spacing w:val="22"/>
          <w:w w:val="65"/>
          <w:sz w:val="18"/>
          <w:szCs w:val="18"/>
        </w:rPr>
        <w:t> </w:t>
      </w:r>
      <w:r>
        <w:rPr>
          <w:rFonts w:ascii="Arial" w:hAnsi="Arial" w:cs="Arial" w:eastAsia="Arial"/>
          <w:color w:val="979797"/>
          <w:spacing w:val="-18"/>
          <w:w w:val="65"/>
          <w:sz w:val="18"/>
          <w:szCs w:val="18"/>
        </w:rPr>
        <w:t>•</w:t>
      </w:r>
      <w:r>
        <w:rPr>
          <w:rFonts w:ascii="Arial" w:hAnsi="Arial" w:cs="Arial" w:eastAsia="Arial"/>
          <w:color w:val="979797"/>
          <w:spacing w:val="-31"/>
          <w:w w:val="65"/>
          <w:sz w:val="18"/>
          <w:szCs w:val="18"/>
        </w:rPr>
        <w:t>?</w:t>
      </w:r>
      <w:r>
        <w:rPr>
          <w:rFonts w:ascii="Arial" w:hAnsi="Arial" w:cs="Arial" w:eastAsia="Arial"/>
          <w:color w:val="979797"/>
          <w:w w:val="65"/>
          <w:sz w:val="18"/>
          <w:szCs w:val="18"/>
        </w:rPr>
        <w:t>"""</w:t>
      </w:r>
      <w:r>
        <w:rPr>
          <w:rFonts w:ascii="Arial" w:hAnsi="Arial" w:cs="Arial" w:eastAsia="Arial"/>
          <w:sz w:val="18"/>
          <w:szCs w:val="18"/>
        </w:rPr>
      </w:r>
    </w:p>
    <w:p>
      <w:pPr>
        <w:spacing w:after="0" w:line="140" w:lineRule="exact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22370" w:h="31660"/>
          <w:pgMar w:top="480" w:bottom="280" w:left="160" w:right="140"/>
          <w:cols w:num="5" w:equalWidth="0">
            <w:col w:w="8142" w:space="40"/>
            <w:col w:w="9482" w:space="40"/>
            <w:col w:w="2492" w:space="40"/>
            <w:col w:w="956" w:space="40"/>
            <w:col w:w="838"/>
          </w:cols>
        </w:sectPr>
      </w:pPr>
    </w:p>
    <w:p>
      <w:pPr>
        <w:spacing w:line="31" w:lineRule="exact" w:before="0"/>
        <w:ind w:left="0" w:right="155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979797"/>
          <w:spacing w:val="-65"/>
          <w:w w:val="12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79797"/>
          <w:w w:val="12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tabs>
          <w:tab w:pos="16168" w:val="left" w:leader="none"/>
        </w:tabs>
        <w:spacing w:line="235" w:lineRule="exact" w:before="0"/>
        <w:ind w:left="7889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2"/>
          <w:sz w:val="61"/>
          <w:szCs w:val="61"/>
        </w:rPr>
        <w:t>..</w:t>
        <w:tab/>
      </w:r>
      <w:r>
        <w:rPr>
          <w:rFonts w:ascii="Courier New" w:hAnsi="Courier New" w:cs="Courier New" w:eastAsia="Courier New"/>
          <w:color w:val="9CBDBD"/>
          <w:spacing w:val="-16"/>
          <w:w w:val="80"/>
          <w:sz w:val="22"/>
          <w:szCs w:val="22"/>
        </w:rPr>
        <w:t>•</w:t>
      </w:r>
      <w:r>
        <w:rPr>
          <w:rFonts w:ascii="Courier New" w:hAnsi="Courier New" w:cs="Courier New" w:eastAsia="Courier New"/>
          <w:color w:val="979797"/>
          <w:spacing w:val="-6"/>
          <w:w w:val="80"/>
          <w:sz w:val="22"/>
          <w:szCs w:val="22"/>
        </w:rPr>
        <w:t>•</w:t>
      </w:r>
      <w:r>
        <w:rPr>
          <w:rFonts w:ascii="Courier New" w:hAnsi="Courier New" w:cs="Courier New" w:eastAsia="Courier New"/>
          <w:sz w:val="22"/>
          <w:szCs w:val="22"/>
        </w:rPr>
      </w:r>
    </w:p>
    <w:p>
      <w:pPr>
        <w:spacing w:line="147" w:lineRule="atLeast" w:before="0"/>
        <w:ind w:left="0" w:right="37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85"/>
        </w:rPr>
        <w:br w:type="column"/>
      </w:r>
      <w:r>
        <w:rPr>
          <w:rFonts w:ascii="Times New Roman"/>
          <w:color w:val="979797"/>
          <w:w w:val="185"/>
          <w:sz w:val="24"/>
        </w:rPr>
        <w:t>'</w:t>
      </w:r>
      <w:r>
        <w:rPr>
          <w:rFonts w:ascii="Times New Roman"/>
          <w:sz w:val="24"/>
        </w:rPr>
      </w:r>
    </w:p>
    <w:p>
      <w:pPr>
        <w:tabs>
          <w:tab w:pos="3143" w:val="left" w:leader="none"/>
          <w:tab w:pos="3449" w:val="left" w:leader="none"/>
        </w:tabs>
        <w:spacing w:line="359" w:lineRule="exact" w:before="69"/>
        <w:ind w:left="2416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1017.176453pt;margin-top:16.343008pt;width:25.55pt;height:32.9pt;mso-position-horizontal-relative:page;mso-position-vertical-relative:paragraph;z-index:-590368" type="#_x0000_t202" filled="false" stroked="false">
            <v:textbox inset="0,0,0,0">
              <w:txbxContent>
                <w:p>
                  <w:pPr>
                    <w:spacing w:line="65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3"/>
                      <w:szCs w:val="33"/>
                    </w:rPr>
                  </w:pPr>
                  <w:r>
                    <w:rPr>
                      <w:rFonts w:ascii="Arial"/>
                      <w:color w:val="979797"/>
                      <w:spacing w:val="-83"/>
                      <w:w w:val="90"/>
                      <w:position w:val="-14"/>
                      <w:sz w:val="65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-28"/>
                      <w:w w:val="90"/>
                      <w:sz w:val="33"/>
                    </w:rPr>
                    <w:t>!</w:t>
                  </w:r>
                  <w:r>
                    <w:rPr>
                      <w:rFonts w:ascii="Arial"/>
                      <w:color w:val="979797"/>
                      <w:spacing w:val="-123"/>
                      <w:w w:val="90"/>
                      <w:position w:val="-14"/>
                      <w:sz w:val="65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40"/>
                      <w:w w:val="90"/>
                      <w:sz w:val="33"/>
                    </w:rPr>
                    <w:t>!</w:t>
                  </w:r>
                  <w:r>
                    <w:rPr>
                      <w:rFonts w:ascii="Arial"/>
                      <w:color w:val="979797"/>
                      <w:w w:val="90"/>
                      <w:sz w:val="33"/>
                    </w:rPr>
                    <w:t>..</w:t>
                  </w:r>
                  <w:r>
                    <w:rPr>
                      <w:rFonts w:ascii="Arial"/>
                      <w:color w:val="979797"/>
                      <w:spacing w:val="-70"/>
                      <w:w w:val="90"/>
                      <w:sz w:val="33"/>
                    </w:rPr>
                    <w:t> </w:t>
                  </w:r>
                  <w:r>
                    <w:rPr>
                      <w:rFonts w:ascii="Arial"/>
                      <w:color w:val="979797"/>
                      <w:w w:val="95"/>
                      <w:sz w:val="33"/>
                    </w:rPr>
                    <w:t>.</w:t>
                  </w:r>
                  <w:r>
                    <w:rPr>
                      <w:rFonts w:ascii="Arial"/>
                      <w:sz w:val="3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5.932007pt;margin-top:2.351084pt;width:1.75pt;height:9.3pt;mso-position-horizontal-relative:page;mso-position-vertical-relative:paragraph;z-index:-590344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979797"/>
                      <w:w w:val="105"/>
                      <w:sz w:val="18"/>
                    </w:rPr>
                    <w:t>'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3.473938pt;margin-top:20.647465pt;width:2.4pt;height:27.6pt;mso-position-horizontal-relative:page;mso-position-vertical-relative:paragraph;z-index:-590320" type="#_x0000_t202" filled="false" stroked="false">
            <v:textbox inset="0,0,0,0">
              <w:txbxContent>
                <w:p>
                  <w:pPr>
                    <w:spacing w:line="55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979797"/>
                      <w:spacing w:val="-145"/>
                      <w:w w:val="125"/>
                      <w:sz w:val="55"/>
                    </w:rPr>
                    <w:t>.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hAnsi="Courier New" w:cs="Courier New" w:eastAsia="Courier New"/>
          <w:color w:val="979797"/>
          <w:w w:val="124"/>
          <w:position w:val="7"/>
          <w:sz w:val="23"/>
          <w:szCs w:val="23"/>
        </w:rPr>
      </w:r>
      <w:r>
        <w:rPr>
          <w:rFonts w:ascii="Courier New" w:hAnsi="Courier New" w:cs="Courier New" w:eastAsia="Courier New"/>
          <w:imprint/>
          <w:color w:val="979797"/>
          <w:spacing w:val="-48"/>
          <w:w w:val="115"/>
          <w:position w:val="7"/>
          <w:sz w:val="23"/>
          <w:szCs w:val="23"/>
        </w:rPr>
        <w:t>•</w:t>
      </w:r>
      <w:r>
        <w:rPr>
          <w:rFonts w:ascii="Courier New" w:hAnsi="Courier New" w:cs="Courier New" w:eastAsia="Courier New"/>
          <w:shadow w:val="0"/>
          <w:color w:val="979797"/>
          <w:w w:val="115"/>
          <w:position w:val="7"/>
          <w:sz w:val="23"/>
          <w:szCs w:val="23"/>
        </w:rPr>
      </w:r>
      <w:r>
        <w:rPr>
          <w:rFonts w:ascii="Times New Roman" w:hAnsi="Times New Roman" w:cs="Times New Roman" w:eastAsia="Times New Roman"/>
          <w:shadow w:val="0"/>
          <w:color w:val="979797"/>
          <w:w w:val="115"/>
          <w:sz w:val="22"/>
          <w:szCs w:val="22"/>
        </w:rPr>
        <w:t>• </w:t>
      </w:r>
      <w:r>
        <w:rPr>
          <w:rFonts w:ascii="Times New Roman" w:hAnsi="Times New Roman" w:cs="Times New Roman" w:eastAsia="Times New Roman"/>
          <w:shadow w:val="0"/>
          <w:color w:val="979797"/>
          <w:spacing w:val="62"/>
          <w:w w:val="1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hadow w:val="0"/>
          <w:color w:val="979797"/>
          <w:position w:val="-7"/>
          <w:sz w:val="20"/>
          <w:szCs w:val="20"/>
        </w:rPr>
        <w:t>•</w:t>
        <w:tab/>
      </w:r>
      <w:r>
        <w:rPr>
          <w:rFonts w:ascii="Times New Roman" w:hAnsi="Times New Roman" w:cs="Times New Roman" w:eastAsia="Times New Roman"/>
          <w:shadow w:val="0"/>
          <w:color w:val="979797"/>
          <w:w w:val="85"/>
          <w:sz w:val="17"/>
          <w:szCs w:val="17"/>
        </w:rPr>
        <w:t>•</w:t>
        <w:tab/>
      </w:r>
      <w:r>
        <w:rPr>
          <w:rFonts w:ascii="Times New Roman" w:hAnsi="Times New Roman" w:cs="Times New Roman" w:eastAsia="Times New Roman"/>
          <w:shadow w:val="0"/>
          <w:color w:val="979797"/>
          <w:w w:val="90"/>
          <w:position w:val="8"/>
          <w:sz w:val="8"/>
          <w:szCs w:val="8"/>
        </w:rPr>
        <w:t>\</w:t>
      </w:r>
      <w:r>
        <w:rPr>
          <w:rFonts w:ascii="Times New Roman" w:hAnsi="Times New Roman" w:cs="Times New Roman" w:eastAsia="Times New Roman"/>
          <w:shadow w:val="0"/>
          <w:sz w:val="8"/>
          <w:szCs w:val="8"/>
        </w:rPr>
      </w:r>
    </w:p>
    <w:p>
      <w:pPr>
        <w:spacing w:line="89" w:lineRule="exact" w:before="0"/>
        <w:ind w:left="527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w w:val="190"/>
          <w:sz w:val="10"/>
        </w:rPr>
        <w:t>!</w:t>
      </w:r>
      <w:r>
        <w:rPr>
          <w:rFonts w:ascii="Arial"/>
          <w:color w:val="979797"/>
          <w:spacing w:val="-27"/>
          <w:w w:val="190"/>
          <w:sz w:val="10"/>
        </w:rPr>
        <w:t>!</w:t>
      </w:r>
      <w:r>
        <w:rPr>
          <w:rFonts w:ascii="Arial"/>
          <w:color w:val="979797"/>
          <w:spacing w:val="-101"/>
          <w:w w:val="190"/>
          <w:sz w:val="10"/>
        </w:rPr>
        <w:t>.</w:t>
      </w:r>
      <w:r>
        <w:rPr>
          <w:rFonts w:ascii="Arial"/>
          <w:sz w:val="10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line="221" w:lineRule="atLeast" w:before="0"/>
        <w:ind w:left="272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979797"/>
          <w:spacing w:val="-273"/>
          <w:w w:val="185"/>
          <w:sz w:val="24"/>
        </w:rPr>
        <w:t>·</w:t>
      </w:r>
      <w:r>
        <w:rPr>
          <w:rFonts w:ascii="Arial" w:hAnsi="Arial"/>
          <w:color w:val="979797"/>
          <w:w w:val="185"/>
          <w:sz w:val="24"/>
        </w:rPr>
        <w:t>'</w:t>
      </w:r>
      <w:r>
        <w:rPr>
          <w:rFonts w:ascii="Arial" w:hAnsi="Arial"/>
          <w:sz w:val="24"/>
        </w:rPr>
      </w:r>
    </w:p>
    <w:p>
      <w:pPr>
        <w:spacing w:after="0" w:line="221" w:lineRule="atLeast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22370" w:h="31660"/>
          <w:pgMar w:top="480" w:bottom="280" w:left="160" w:right="140"/>
          <w:cols w:num="2" w:equalWidth="0">
            <w:col w:w="17664" w:space="40"/>
            <w:col w:w="4366"/>
          </w:cols>
        </w:sectPr>
      </w:pPr>
    </w:p>
    <w:p>
      <w:pPr>
        <w:tabs>
          <w:tab w:pos="592" w:val="left" w:leader="none"/>
        </w:tabs>
        <w:spacing w:line="108" w:lineRule="exact" w:before="0"/>
        <w:ind w:left="0" w:right="0" w:firstLine="0"/>
        <w:jc w:val="right"/>
        <w:rPr>
          <w:rFonts w:ascii="Arial" w:hAnsi="Arial" w:cs="Arial" w:eastAsia="Arial"/>
          <w:sz w:val="57"/>
          <w:szCs w:val="57"/>
        </w:rPr>
      </w:pPr>
      <w:r>
        <w:rPr>
          <w:rFonts w:ascii="Times New Roman" w:hAnsi="Times New Roman" w:cs="Times New Roman" w:eastAsia="Times New Roman"/>
          <w:color w:val="979797"/>
          <w:w w:val="170"/>
          <w:sz w:val="21"/>
          <w:szCs w:val="21"/>
        </w:rPr>
        <w:t>"'</w:t>
        <w:tab/>
      </w:r>
      <w:r>
        <w:rPr>
          <w:rFonts w:ascii="Arial" w:hAnsi="Arial" w:cs="Arial" w:eastAsia="Arial"/>
          <w:color w:val="979797"/>
          <w:spacing w:val="-77"/>
          <w:w w:val="60"/>
          <w:sz w:val="57"/>
          <w:szCs w:val="57"/>
        </w:rPr>
        <w:t>.</w:t>
      </w:r>
      <w:r>
        <w:rPr>
          <w:rFonts w:ascii="Arial" w:hAnsi="Arial" w:cs="Arial" w:eastAsia="Arial"/>
          <w:color w:val="979797"/>
          <w:w w:val="60"/>
          <w:sz w:val="57"/>
          <w:szCs w:val="57"/>
        </w:rPr>
        <w:t>•</w:t>
      </w:r>
      <w:r>
        <w:rPr>
          <w:rFonts w:ascii="Arial" w:hAnsi="Arial" w:cs="Arial" w:eastAsia="Arial"/>
          <w:sz w:val="57"/>
          <w:szCs w:val="57"/>
        </w:rPr>
      </w:r>
    </w:p>
    <w:p>
      <w:pPr>
        <w:tabs>
          <w:tab w:pos="6029" w:val="left" w:leader="none"/>
        </w:tabs>
        <w:spacing w:line="99" w:lineRule="exact" w:before="423"/>
        <w:ind w:left="0" w:right="93" w:firstLine="0"/>
        <w:jc w:val="right"/>
        <w:rPr>
          <w:rFonts w:ascii="Arial" w:hAnsi="Arial" w:cs="Arial" w:eastAsia="Arial"/>
          <w:sz w:val="55"/>
          <w:szCs w:val="55"/>
        </w:rPr>
      </w:pPr>
      <w:r>
        <w:rPr>
          <w:rFonts w:ascii="Times New Roman"/>
          <w:color w:val="979797"/>
          <w:w w:val="50"/>
          <w:position w:val="-2"/>
          <w:sz w:val="61"/>
        </w:rPr>
        <w:t>..</w:t>
        <w:tab/>
      </w:r>
      <w:r>
        <w:rPr>
          <w:rFonts w:ascii="Arial"/>
          <w:color w:val="979797"/>
          <w:w w:val="50"/>
          <w:sz w:val="55"/>
        </w:rPr>
        <w:t>..</w:t>
      </w:r>
      <w:r>
        <w:rPr>
          <w:rFonts w:ascii="Arial"/>
          <w:sz w:val="55"/>
        </w:rPr>
      </w:r>
    </w:p>
    <w:p>
      <w:pPr>
        <w:spacing w:line="451" w:lineRule="exact" w:before="0"/>
        <w:ind w:left="308" w:right="0" w:firstLine="0"/>
        <w:jc w:val="center"/>
        <w:rPr>
          <w:rFonts w:ascii="Arial" w:hAnsi="Arial" w:cs="Arial" w:eastAsia="Arial"/>
          <w:sz w:val="46"/>
          <w:szCs w:val="46"/>
        </w:rPr>
      </w:pPr>
      <w:r>
        <w:rPr>
          <w:w w:val="170"/>
        </w:rPr>
        <w:br w:type="column"/>
      </w:r>
      <w:r>
        <w:rPr>
          <w:rFonts w:ascii="Times New Roman"/>
          <w:color w:val="979797"/>
          <w:spacing w:val="3"/>
          <w:w w:val="170"/>
          <w:sz w:val="51"/>
        </w:rPr>
        <w:t>.</w:t>
      </w:r>
      <w:r>
        <w:rPr>
          <w:rFonts w:ascii="Arial"/>
          <w:color w:val="979797"/>
          <w:spacing w:val="-29"/>
          <w:w w:val="170"/>
          <w:position w:val="-11"/>
          <w:sz w:val="28"/>
        </w:rPr>
        <w:t>-</w:t>
      </w:r>
      <w:r>
        <w:rPr>
          <w:rFonts w:ascii="Arial"/>
          <w:color w:val="979797"/>
          <w:w w:val="170"/>
          <w:position w:val="-11"/>
          <w:sz w:val="28"/>
        </w:rPr>
        <w:t>-</w:t>
      </w:r>
      <w:r>
        <w:rPr>
          <w:rFonts w:ascii="Arial"/>
          <w:color w:val="979797"/>
          <w:spacing w:val="-121"/>
          <w:w w:val="170"/>
          <w:position w:val="-11"/>
          <w:sz w:val="28"/>
        </w:rPr>
        <w:t> </w:t>
      </w:r>
      <w:r>
        <w:rPr>
          <w:rFonts w:ascii="Arial"/>
          <w:color w:val="979797"/>
          <w:spacing w:val="-157"/>
          <w:w w:val="80"/>
          <w:sz w:val="48"/>
        </w:rPr>
        <w:t>_</w:t>
      </w:r>
      <w:r>
        <w:rPr>
          <w:rFonts w:ascii="Arial"/>
          <w:color w:val="979797"/>
          <w:w w:val="80"/>
          <w:sz w:val="46"/>
        </w:rPr>
        <w:t>.</w:t>
      </w:r>
      <w:r>
        <w:rPr>
          <w:rFonts w:ascii="Arial"/>
          <w:color w:val="979797"/>
          <w:spacing w:val="-24"/>
          <w:w w:val="80"/>
          <w:sz w:val="46"/>
        </w:rPr>
        <w:t>.</w:t>
      </w:r>
      <w:r>
        <w:rPr>
          <w:rFonts w:ascii="Arial"/>
          <w:color w:val="979797"/>
          <w:spacing w:val="-218"/>
          <w:w w:val="80"/>
          <w:sz w:val="53"/>
        </w:rPr>
        <w:t>_</w:t>
      </w:r>
      <w:r>
        <w:rPr>
          <w:rFonts w:ascii="Arial"/>
          <w:color w:val="979797"/>
          <w:w w:val="80"/>
          <w:sz w:val="46"/>
        </w:rPr>
        <w:t>.</w:t>
      </w:r>
      <w:r>
        <w:rPr>
          <w:rFonts w:ascii="Arial"/>
          <w:sz w:val="46"/>
        </w:rPr>
      </w:r>
    </w:p>
    <w:p>
      <w:pPr>
        <w:spacing w:line="180" w:lineRule="exact" w:before="0"/>
        <w:ind w:left="131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436.251434pt;margin-top:-7.193791pt;width:5.4pt;height:12.65pt;mso-position-horizontal-relative:page;mso-position-vertical-relative:paragraph;z-index:-589960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979797"/>
                      <w:w w:val="120"/>
                      <w:sz w:val="25"/>
                      <w:szCs w:val="25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65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797"/>
          <w:spacing w:val="-77"/>
          <w:w w:val="65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797"/>
          <w:w w:val="65"/>
          <w:position w:val="-9"/>
          <w:sz w:val="24"/>
          <w:szCs w:val="24"/>
        </w:rPr>
        <w:t>••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2" w:lineRule="exact" w:before="152"/>
        <w:ind w:left="97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270"/>
        </w:rPr>
        <w:br w:type="column"/>
      </w:r>
      <w:r>
        <w:rPr>
          <w:rFonts w:ascii="Arial" w:hAnsi="Arial"/>
          <w:color w:val="979797"/>
          <w:spacing w:val="-625"/>
          <w:w w:val="270"/>
          <w:sz w:val="28"/>
        </w:rPr>
        <w:t>·</w:t>
      </w:r>
      <w:r>
        <w:rPr>
          <w:rFonts w:ascii="Arial" w:hAnsi="Arial"/>
          <w:color w:val="979797"/>
          <w:w w:val="270"/>
          <w:sz w:val="28"/>
        </w:rPr>
        <w:t>·</w:t>
      </w:r>
      <w:r>
        <w:rPr>
          <w:rFonts w:ascii="Arial" w:hAnsi="Arial"/>
          <w:sz w:val="28"/>
        </w:rPr>
      </w:r>
    </w:p>
    <w:p>
      <w:pPr>
        <w:spacing w:line="237" w:lineRule="exact" w:before="0"/>
        <w:ind w:left="1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979797"/>
          <w:spacing w:val="-20"/>
          <w:w w:val="75"/>
          <w:position w:val="13"/>
          <w:sz w:val="25"/>
          <w:szCs w:val="25"/>
        </w:rPr>
        <w:t>•</w:t>
      </w:r>
      <w:r>
        <w:rPr>
          <w:rFonts w:ascii="Arial" w:hAnsi="Arial" w:cs="Arial" w:eastAsia="Arial"/>
          <w:color w:val="979797"/>
          <w:w w:val="75"/>
          <w:sz w:val="55"/>
          <w:szCs w:val="55"/>
        </w:rPr>
        <w:t>.</w:t>
      </w:r>
      <w:r>
        <w:rPr>
          <w:rFonts w:ascii="Arial" w:hAnsi="Arial" w:cs="Arial" w:eastAsia="Arial"/>
          <w:color w:val="979797"/>
          <w:spacing w:val="-114"/>
          <w:w w:val="75"/>
          <w:sz w:val="55"/>
          <w:szCs w:val="55"/>
        </w:rPr>
        <w:t>.</w:t>
      </w:r>
      <w:r>
        <w:rPr>
          <w:rFonts w:ascii="Times New Roman" w:hAnsi="Times New Roman" w:cs="Times New Roman" w:eastAsia="Times New Roman"/>
          <w:color w:val="979797"/>
          <w:w w:val="75"/>
          <w:position w:val="-8"/>
          <w:sz w:val="24"/>
          <w:szCs w:val="24"/>
        </w:rPr>
        <w:t>••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682" w:val="left" w:leader="none"/>
          <w:tab w:pos="1052" w:val="left" w:leader="none"/>
        </w:tabs>
        <w:spacing w:line="207" w:lineRule="exact" w:before="0"/>
        <w:ind w:left="51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62"/>
          <w:w w:val="130"/>
          <w:position w:val="2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130"/>
          <w:position w:val="2"/>
          <w:sz w:val="22"/>
          <w:szCs w:val="22"/>
        </w:rPr>
        <w:t>•</w:t>
        <w:tab/>
      </w:r>
      <w:r>
        <w:rPr>
          <w:rFonts w:ascii="Times New Roman" w:hAnsi="Times New Roman" w:cs="Times New Roman" w:eastAsia="Times New Roman"/>
          <w:color w:val="979797"/>
          <w:spacing w:val="-49"/>
          <w:position w:val="8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79797"/>
          <w:sz w:val="28"/>
          <w:szCs w:val="28"/>
        </w:rPr>
        <w:t>•</w:t>
        <w:tab/>
      </w:r>
      <w:r>
        <w:rPr>
          <w:rFonts w:ascii="Arial" w:hAnsi="Arial" w:cs="Arial" w:eastAsia="Arial"/>
          <w:color w:val="979797"/>
          <w:spacing w:val="-62"/>
          <w:w w:val="130"/>
          <w:position w:val="12"/>
          <w:sz w:val="22"/>
          <w:szCs w:val="22"/>
        </w:rPr>
        <w:t>•</w:t>
      </w:r>
      <w:r>
        <w:rPr>
          <w:rFonts w:ascii="Arial" w:hAnsi="Arial" w:cs="Arial" w:eastAsia="Arial"/>
          <w:color w:val="979797"/>
          <w:w w:val="130"/>
          <w:position w:val="12"/>
          <w:sz w:val="22"/>
          <w:szCs w:val="22"/>
        </w:rPr>
        <w:t>•</w:t>
      </w:r>
      <w:r>
        <w:rPr>
          <w:rFonts w:ascii="Arial" w:hAnsi="Arial" w:cs="Arial" w:eastAsia="Arial"/>
          <w:sz w:val="22"/>
          <w:szCs w:val="22"/>
        </w:rPr>
      </w:r>
    </w:p>
    <w:p>
      <w:pPr>
        <w:tabs>
          <w:tab w:pos="5626" w:val="left" w:leader="none"/>
        </w:tabs>
        <w:spacing w:line="171" w:lineRule="atLeast" w:before="0"/>
        <w:ind w:left="189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145"/>
        </w:rPr>
        <w:br w:type="column"/>
      </w:r>
      <w:r>
        <w:rPr>
          <w:rFonts w:ascii="Times New Roman" w:hAnsi="Times New Roman" w:cs="Times New Roman" w:eastAsia="Times New Roman"/>
          <w:color w:val="979797"/>
          <w:w w:val="145"/>
          <w:position w:val="-9"/>
          <w:sz w:val="20"/>
          <w:szCs w:val="20"/>
        </w:rPr>
        <w:t>•</w:t>
        <w:tab/>
      </w:r>
      <w:r>
        <w:rPr>
          <w:rFonts w:ascii="Arial" w:hAnsi="Arial" w:cs="Arial" w:eastAsia="Arial"/>
          <w:color w:val="979797"/>
          <w:w w:val="185"/>
          <w:position w:val="4"/>
          <w:sz w:val="10"/>
          <w:szCs w:val="10"/>
        </w:rPr>
        <w:t>\</w:t>
      </w:r>
      <w:r>
        <w:rPr>
          <w:rFonts w:ascii="Arial" w:hAnsi="Arial" w:cs="Arial" w:eastAsia="Arial"/>
          <w:color w:val="979797"/>
          <w:spacing w:val="-6"/>
          <w:w w:val="185"/>
          <w:position w:val="4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17"/>
          <w:szCs w:val="17"/>
        </w:rPr>
        <w:t>• </w:t>
      </w:r>
      <w:r>
        <w:rPr>
          <w:rFonts w:ascii="Times New Roman" w:hAnsi="Times New Roman" w:cs="Times New Roman" w:eastAsia="Times New Roman"/>
          <w:color w:val="979797"/>
          <w:spacing w:val="42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79797"/>
          <w:w w:val="12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6" w:lineRule="exact" w:before="0"/>
        <w:ind w:left="0" w:right="164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979797"/>
          <w:w w:val="85"/>
          <w:sz w:val="22"/>
          <w:szCs w:val="22"/>
        </w:rPr>
        <w:t>•• </w:t>
      </w:r>
      <w:r>
        <w:rPr>
          <w:rFonts w:ascii="Times New Roman" w:hAnsi="Times New Roman" w:cs="Times New Roman" w:eastAsia="Times New Roman"/>
          <w:color w:val="979797"/>
          <w:spacing w:val="14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979797"/>
          <w:spacing w:val="-62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79797"/>
          <w:position w:val="-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  <w:r>
        <w:rPr/>
        <w:br w:type="column"/>
      </w:r>
      <w:r>
        <w:rPr>
          <w:rFonts w:ascii="Times New Roman"/>
          <w:sz w:val="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46" w:lineRule="exact" w:before="0"/>
        <w:ind w:left="0" w:right="33" w:firstLine="0"/>
        <w:jc w:val="right"/>
        <w:rPr>
          <w:rFonts w:ascii="Times New Roman" w:hAnsi="Times New Roman" w:cs="Times New Roman" w:eastAsia="Times New Roman"/>
          <w:sz w:val="4"/>
          <w:szCs w:val="4"/>
        </w:rPr>
      </w:pPr>
      <w:r>
        <w:rPr/>
        <w:pict>
          <v:shape style="position:absolute;margin-left:1041.076172pt;margin-top:-20.462196pt;width:22pt;height:35.25pt;mso-position-horizontal-relative:page;mso-position-vertical-relative:paragraph;z-index:-590296" type="#_x0000_t202" filled="false" stroked="false">
            <v:textbox inset="0,0,0,0">
              <w:txbxContent>
                <w:p>
                  <w:pPr>
                    <w:spacing w:line="70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979797"/>
                      <w:spacing w:val="-53"/>
                      <w:w w:val="125"/>
                      <w:sz w:val="55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-27"/>
                      <w:w w:val="125"/>
                      <w:sz w:val="35"/>
                    </w:rPr>
                    <w:t>.</w:t>
                  </w:r>
                  <w:r>
                    <w:rPr>
                      <w:rFonts w:ascii="Arial"/>
                      <w:color w:val="979797"/>
                      <w:w w:val="125"/>
                      <w:position w:val="15"/>
                      <w:sz w:val="55"/>
                    </w:rPr>
                    <w:t>.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4"/>
        </w:rPr>
        <w:t>\</w:t>
      </w:r>
      <w:r>
        <w:rPr>
          <w:rFonts w:ascii="Times New Roman"/>
          <w:sz w:val="4"/>
        </w:rPr>
      </w:r>
    </w:p>
    <w:p>
      <w:pPr>
        <w:spacing w:line="97" w:lineRule="exact" w:before="0"/>
        <w:ind w:left="0" w:right="21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w w:val="135"/>
          <w:sz w:val="10"/>
        </w:rPr>
        <w:t>"'</w:t>
      </w:r>
      <w:r>
        <w:rPr>
          <w:rFonts w:ascii="Arial"/>
          <w:color w:val="979797"/>
          <w:spacing w:val="18"/>
          <w:w w:val="135"/>
          <w:sz w:val="10"/>
        </w:rPr>
        <w:t> </w:t>
      </w:r>
      <w:r>
        <w:rPr>
          <w:rFonts w:ascii="Arial"/>
          <w:color w:val="979797"/>
          <w:sz w:val="10"/>
        </w:rPr>
        <w:t>I</w:t>
      </w:r>
      <w:r>
        <w:rPr>
          <w:rFonts w:ascii="Arial"/>
          <w:sz w:val="10"/>
        </w:rPr>
      </w:r>
    </w:p>
    <w:p>
      <w:pPr>
        <w:spacing w:line="67" w:lineRule="atLeast" w:before="0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B5B5B5"/>
          <w:w w:val="355"/>
          <w:sz w:val="7"/>
        </w:rPr>
        <w:t>'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12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81.228149pt;margin-top:-7.977318pt;width:5.45pt;height:19.6pt;mso-position-horizontal-relative:page;mso-position-vertical-relative:paragraph;z-index:-590272" type="#_x0000_t202" filled="false" stroked="false">
            <v:textbox inset="0,0,0,0">
              <w:txbxContent>
                <w:p>
                  <w:pPr>
                    <w:spacing w:line="39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9"/>
                      <w:szCs w:val="39"/>
                    </w:rPr>
                  </w:pPr>
                  <w:r>
                    <w:rPr>
                      <w:rFonts w:ascii="Arial"/>
                      <w:color w:val="979797"/>
                      <w:w w:val="50"/>
                      <w:sz w:val="39"/>
                    </w:rPr>
                    <w:t>..</w:t>
                  </w:r>
                  <w:r>
                    <w:rPr>
                      <w:rFonts w:ascii="Arial"/>
                      <w:sz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95"/>
          <w:sz w:val="8"/>
        </w:rPr>
        <w:t>I </w:t>
      </w:r>
      <w:r>
        <w:rPr>
          <w:rFonts w:ascii="Arial"/>
          <w:color w:val="979797"/>
          <w:spacing w:val="7"/>
          <w:w w:val="95"/>
          <w:sz w:val="8"/>
        </w:rPr>
        <w:t> </w:t>
      </w:r>
      <w:r>
        <w:rPr>
          <w:rFonts w:ascii="Arial"/>
          <w:color w:val="B5B5B5"/>
          <w:w w:val="95"/>
          <w:sz w:val="8"/>
        </w:rPr>
        <w:t>&lt;</w:t>
      </w:r>
      <w:r>
        <w:rPr>
          <w:rFonts w:ascii="Arial"/>
          <w:color w:val="B5B5B5"/>
          <w:spacing w:val="-9"/>
          <w:w w:val="95"/>
          <w:sz w:val="8"/>
        </w:rPr>
        <w:t> </w:t>
      </w:r>
      <w:r>
        <w:rPr>
          <w:rFonts w:ascii="Arial"/>
          <w:color w:val="979797"/>
          <w:w w:val="170"/>
          <w:sz w:val="8"/>
        </w:rPr>
        <w:t>?</w:t>
      </w:r>
      <w:r>
        <w:rPr>
          <w:rFonts w:ascii="Arial"/>
          <w:sz w:val="8"/>
        </w:rPr>
      </w:r>
    </w:p>
    <w:p>
      <w:pPr>
        <w:spacing w:line="33" w:lineRule="atLeast" w:before="28"/>
        <w:ind w:left="122" w:right="0" w:firstLine="0"/>
        <w:jc w:val="left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/>
          <w:color w:val="979797"/>
          <w:w w:val="65"/>
          <w:sz w:val="4"/>
        </w:rPr>
        <w:t>\</w:t>
      </w:r>
      <w:r>
        <w:rPr>
          <w:rFonts w:ascii="Times New Roman"/>
          <w:sz w:val="4"/>
        </w:rPr>
      </w:r>
    </w:p>
    <w:p>
      <w:pPr>
        <w:spacing w:after="0" w:line="33" w:lineRule="atLeast"/>
        <w:jc w:val="left"/>
        <w:rPr>
          <w:rFonts w:ascii="Times New Roman" w:hAnsi="Times New Roman" w:cs="Times New Roman" w:eastAsia="Times New Roman"/>
          <w:sz w:val="4"/>
          <w:szCs w:val="4"/>
        </w:rPr>
        <w:sectPr>
          <w:type w:val="continuous"/>
          <w:pgSz w:w="22370" w:h="31660"/>
          <w:pgMar w:top="480" w:bottom="280" w:left="160" w:right="140"/>
          <w:cols w:num="7" w:equalWidth="0">
            <w:col w:w="8179" w:space="40"/>
            <w:col w:w="1197" w:space="40"/>
            <w:col w:w="638" w:space="40"/>
            <w:col w:w="1206" w:space="3021"/>
            <w:col w:w="6048" w:space="40"/>
            <w:col w:w="691" w:space="40"/>
            <w:col w:w="89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399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79797"/>
          <w:spacing w:val="-348"/>
          <w:w w:val="270"/>
          <w:sz w:val="15"/>
        </w:rPr>
        <w:t>I</w:t>
      </w:r>
      <w:r>
        <w:rPr>
          <w:rFonts w:ascii="Arial"/>
          <w:color w:val="979797"/>
          <w:w w:val="270"/>
          <w:sz w:val="15"/>
        </w:rPr>
        <w:t>!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spacing w:line="91" w:lineRule="exact"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5B5B5"/>
          <w:spacing w:val="-3"/>
          <w:w w:val="55"/>
          <w:sz w:val="45"/>
        </w:rPr>
        <w:t>.</w:t>
      </w:r>
      <w:r>
        <w:rPr>
          <w:rFonts w:ascii="Arial"/>
          <w:color w:val="979797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348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358.17865pt;margin-top:-9.261822pt;width:10.85pt;height:23.95pt;mso-position-horizontal-relative:page;mso-position-vertical-relative:paragraph;z-index:-590248" type="#_x0000_t202" filled="false" stroked="false">
            <v:textbox inset="0,0,0,0">
              <w:txbxContent>
                <w:p>
                  <w:pPr>
                    <w:spacing w:line="4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979797"/>
                      <w:spacing w:val="-10"/>
                      <w:w w:val="60"/>
                      <w:sz w:val="48"/>
                    </w:rPr>
                    <w:t>.</w:t>
                  </w:r>
                  <w:r>
                    <w:rPr>
                      <w:rFonts w:ascii="Arial"/>
                      <w:color w:val="979797"/>
                      <w:spacing w:val="-8"/>
                      <w:w w:val="60"/>
                      <w:sz w:val="48"/>
                    </w:rPr>
                    <w:t>..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80"/>
          <w:sz w:val="8"/>
        </w:rPr>
        <w:t>\</w:t>
      </w:r>
      <w:r>
        <w:rPr>
          <w:rFonts w:ascii="Times New Roman"/>
          <w:sz w:val="8"/>
        </w:rPr>
      </w:r>
    </w:p>
    <w:p>
      <w:pPr>
        <w:spacing w:line="64" w:lineRule="exact" w:before="35"/>
        <w:ind w:left="0" w:right="565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50"/>
          <w:sz w:val="8"/>
        </w:rPr>
        <w:t>\</w:t>
      </w:r>
      <w:r>
        <w:rPr>
          <w:rFonts w:ascii="Times New Roman"/>
          <w:sz w:val="8"/>
        </w:rPr>
      </w:r>
    </w:p>
    <w:p>
      <w:pPr>
        <w:spacing w:line="165" w:lineRule="exact" w:before="0"/>
        <w:ind w:left="0" w:right="304" w:firstLine="0"/>
        <w:jc w:val="righ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347.981384pt;margin-top:6.656274pt;width:13.05pt;height:6.65pt;mso-position-horizontal-relative:page;mso-position-vertical-relative:paragraph;z-index:-590200" type="#_x0000_t202" filled="false" stroked="false">
            <v:textbox inset="0,0,0,0">
              <w:txbxContent>
                <w:p>
                  <w:pPr>
                    <w:spacing w:line="13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979797"/>
                      <w:w w:val="90"/>
                      <w:sz w:val="13"/>
                    </w:rPr>
                    <w:t>\  </w:t>
                  </w:r>
                  <w:r>
                    <w:rPr>
                      <w:rFonts w:ascii="Times New Roman"/>
                      <w:color w:val="979797"/>
                      <w:spacing w:val="8"/>
                      <w:w w:val="90"/>
                      <w:sz w:val="13"/>
                    </w:rPr>
                    <w:t> </w:t>
                  </w:r>
                  <w:r>
                    <w:rPr>
                      <w:rFonts w:ascii="Times New Roman"/>
                      <w:color w:val="979797"/>
                      <w:spacing w:val="-1"/>
                      <w:w w:val="170"/>
                      <w:sz w:val="13"/>
                    </w:rPr>
                    <w:t>!</w:t>
                  </w:r>
                  <w:r>
                    <w:rPr>
                      <w:rFonts w:ascii="Times New Roman"/>
                      <w:color w:val="979797"/>
                      <w:spacing w:val="-6"/>
                      <w:w w:val="170"/>
                      <w:sz w:val="13"/>
                    </w:rPr>
                    <w:t>\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65"/>
          <w:sz w:val="17"/>
        </w:rPr>
        <w:t>\  </w:t>
      </w:r>
      <w:r>
        <w:rPr>
          <w:rFonts w:ascii="Arial"/>
          <w:color w:val="979797"/>
          <w:spacing w:val="19"/>
          <w:w w:val="65"/>
          <w:sz w:val="17"/>
        </w:rPr>
        <w:t> </w:t>
      </w:r>
      <w:r>
        <w:rPr>
          <w:rFonts w:ascii="Arial"/>
          <w:color w:val="979797"/>
          <w:w w:val="130"/>
          <w:sz w:val="17"/>
        </w:rPr>
        <w:t>i\</w:t>
      </w:r>
      <w:r>
        <w:rPr>
          <w:rFonts w:ascii="Arial"/>
          <w:sz w:val="17"/>
        </w:rPr>
      </w:r>
    </w:p>
    <w:p>
      <w:pPr>
        <w:spacing w:line="319" w:lineRule="exact" w:before="0"/>
        <w:ind w:left="0" w:right="267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365.507935pt;margin-top:10.407643pt;width:9.9pt;height:30.55pt;mso-position-horizontal-relative:page;mso-position-vertical-relative:paragraph;z-index:-590224" type="#_x0000_t202" filled="false" stroked="false">
            <v:textbox inset="0,0,0,0">
              <w:txbxContent>
                <w:p>
                  <w:pPr>
                    <w:spacing w:line="61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1"/>
                      <w:szCs w:val="61"/>
                    </w:rPr>
                  </w:pPr>
                  <w:r>
                    <w:rPr>
                      <w:rFonts w:ascii="Arial"/>
                      <w:color w:val="979797"/>
                      <w:spacing w:val="-5"/>
                      <w:w w:val="55"/>
                      <w:sz w:val="30"/>
                    </w:rPr>
                    <w:t>,</w:t>
                  </w:r>
                  <w:r>
                    <w:rPr>
                      <w:rFonts w:ascii="Times New Roman"/>
                      <w:color w:val="979797"/>
                      <w:spacing w:val="-8"/>
                      <w:w w:val="55"/>
                      <w:sz w:val="61"/>
                    </w:rPr>
                    <w:t>..</w:t>
                  </w:r>
                  <w:r>
                    <w:rPr>
                      <w:rFonts w:ascii="Times New Roman"/>
                      <w:sz w:val="6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60"/>
          <w:position w:val="10"/>
          <w:sz w:val="8"/>
        </w:rPr>
        <w:t>\</w:t>
      </w:r>
      <w:r>
        <w:rPr>
          <w:rFonts w:ascii="Arial"/>
          <w:color w:val="979797"/>
          <w:w w:val="60"/>
          <w:sz w:val="28"/>
        </w:rPr>
        <w:t>,.,,</w:t>
      </w:r>
      <w:r>
        <w:rPr>
          <w:rFonts w:ascii="Arial"/>
          <w:color w:val="979797"/>
          <w:spacing w:val="-3"/>
          <w:w w:val="60"/>
          <w:sz w:val="28"/>
        </w:rPr>
        <w:t> </w:t>
      </w:r>
      <w:r>
        <w:rPr>
          <w:rFonts w:ascii="Times New Roman"/>
          <w:color w:val="979797"/>
          <w:w w:val="60"/>
          <w:position w:val="10"/>
          <w:sz w:val="8"/>
        </w:rPr>
        <w:t>\</w:t>
      </w:r>
      <w:r>
        <w:rPr>
          <w:rFonts w:ascii="Times New Roman"/>
          <w:sz w:val="8"/>
        </w:rPr>
      </w:r>
    </w:p>
    <w:p>
      <w:pPr>
        <w:spacing w:before="102"/>
        <w:ind w:left="0" w:right="208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80"/>
          <w:sz w:val="8"/>
        </w:rPr>
        <w:t>\</w:t>
      </w:r>
      <w:r>
        <w:rPr>
          <w:rFonts w:ascii="Times New Roman"/>
          <w:sz w:val="8"/>
        </w:rPr>
      </w:r>
    </w:p>
    <w:p>
      <w:pPr>
        <w:spacing w:before="22"/>
        <w:ind w:left="0" w:right="189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80"/>
          <w:sz w:val="8"/>
        </w:rPr>
        <w:t>\</w:t>
      </w:r>
      <w:r>
        <w:rPr>
          <w:rFonts w:ascii="Arial"/>
          <w:sz w:val="8"/>
        </w:rPr>
      </w:r>
    </w:p>
    <w:p>
      <w:pPr>
        <w:spacing w:before="23"/>
        <w:ind w:left="0" w:right="418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50"/>
          <w:sz w:val="8"/>
        </w:rPr>
        <w:t>\</w:t>
      </w:r>
      <w:r>
        <w:rPr>
          <w:rFonts w:ascii="Times New Roman"/>
          <w:sz w:val="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06" w:lineRule="atLeast" w:before="0"/>
        <w:ind w:left="0" w:right="374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79797"/>
          <w:w w:val="70"/>
          <w:sz w:val="9"/>
        </w:rPr>
        <w:t>\</w:t>
      </w:r>
      <w:r>
        <w:rPr>
          <w:rFonts w:ascii="Arial"/>
          <w:sz w:val="9"/>
        </w:rPr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before="0"/>
        <w:ind w:left="0" w:right="17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79797"/>
          <w:w w:val="13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tabs>
          <w:tab w:pos="1260" w:val="left" w:leader="none"/>
        </w:tabs>
        <w:spacing w:before="10"/>
        <w:ind w:left="170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/>
        <w:pict>
          <v:shape style="position:absolute;margin-left:385.902466pt;margin-top:24.653017pt;width:6.45pt;height:12.65pt;mso-position-horizontal-relative:page;mso-position-vertical-relative:paragraph;z-index:-589936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Arial"/>
                      <w:color w:val="979797"/>
                      <w:w w:val="185"/>
                      <w:sz w:val="25"/>
                    </w:rPr>
                    <w:t>I</w:t>
                  </w:r>
                  <w:r>
                    <w:rPr>
                      <w:rFonts w:ascii="Arial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155"/>
          <w:position w:val="11"/>
          <w:sz w:val="26"/>
        </w:rPr>
        <w:t>I</w:t>
      </w:r>
      <w:r>
        <w:rPr>
          <w:rFonts w:ascii="Arial"/>
          <w:color w:val="979797"/>
          <w:spacing w:val="-28"/>
          <w:w w:val="155"/>
          <w:position w:val="11"/>
          <w:sz w:val="26"/>
        </w:rPr>
        <w:t> </w:t>
      </w:r>
      <w:r>
        <w:rPr>
          <w:rFonts w:ascii="Arial"/>
          <w:color w:val="B5B5B5"/>
          <w:spacing w:val="-14"/>
          <w:w w:val="85"/>
          <w:sz w:val="45"/>
        </w:rPr>
        <w:t>.</w:t>
      </w:r>
      <w:r>
        <w:rPr>
          <w:rFonts w:ascii="Arial"/>
          <w:color w:val="979797"/>
          <w:w w:val="85"/>
          <w:sz w:val="45"/>
        </w:rPr>
        <w:t>..</w:t>
        <w:tab/>
      </w:r>
      <w:r>
        <w:rPr>
          <w:rFonts w:ascii="Arial"/>
          <w:color w:val="979797"/>
          <w:w w:val="85"/>
          <w:position w:val="7"/>
          <w:sz w:val="57"/>
        </w:rPr>
        <w:t>.</w:t>
      </w:r>
      <w:r>
        <w:rPr>
          <w:rFonts w:ascii="Arial"/>
          <w:color w:val="979797"/>
          <w:spacing w:val="-69"/>
          <w:w w:val="85"/>
          <w:position w:val="7"/>
          <w:sz w:val="57"/>
        </w:rPr>
        <w:t>.</w:t>
      </w:r>
      <w:r>
        <w:rPr>
          <w:rFonts w:ascii="Arial"/>
          <w:color w:val="979797"/>
          <w:spacing w:val="-59"/>
          <w:w w:val="85"/>
          <w:position w:val="3"/>
          <w:sz w:val="38"/>
        </w:rPr>
        <w:t>.</w:t>
      </w:r>
      <w:r>
        <w:rPr>
          <w:rFonts w:ascii="Arial"/>
          <w:color w:val="979797"/>
          <w:w w:val="85"/>
          <w:position w:val="3"/>
          <w:sz w:val="38"/>
        </w:rPr>
        <w:t>.</w:t>
      </w:r>
      <w:r>
        <w:rPr>
          <w:rFonts w:ascii="Arial"/>
          <w:sz w:val="38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sz w:val="28"/>
        </w:rPr>
      </w:r>
    </w:p>
    <w:p>
      <w:pPr>
        <w:spacing w:before="206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907.728333pt;margin-top:33.209343pt;width:26.772886pt;height:33.147383pt;mso-position-horizontal-relative:page;mso-position-vertical-relative:paragraph;z-index:15304" type="#_x0000_t75" stroked="false">
            <v:imagedata r:id="rId869" o:title=""/>
          </v:shape>
        </w:pict>
      </w:r>
      <w:r>
        <w:rPr/>
        <w:pict>
          <v:shape style="position:absolute;margin-left:957.449402pt;margin-top:38.308941pt;width:20.398389pt;height:6.374497pt;mso-position-horizontal-relative:page;mso-position-vertical-relative:paragraph;z-index:15400" type="#_x0000_t75" stroked="false">
            <v:imagedata r:id="rId870" o:title=""/>
          </v:shape>
        </w:pict>
      </w:r>
      <w:r>
        <w:rPr>
          <w:rFonts w:ascii="Courier New" w:hAnsi="Courier New" w:cs="Courier New" w:eastAsia="Courier New"/>
          <w:color w:val="75C6C6"/>
          <w:spacing w:val="-34"/>
          <w:w w:val="90"/>
          <w:sz w:val="22"/>
          <w:szCs w:val="22"/>
        </w:rPr>
        <w:t>•</w:t>
      </w:r>
      <w:r>
        <w:rPr>
          <w:rFonts w:ascii="Courier New" w:hAnsi="Courier New" w:cs="Courier New" w:eastAsia="Courier New"/>
          <w:color w:val="979797"/>
          <w:spacing w:val="-89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90"/>
          <w:position w:val="-6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CBDBD"/>
          <w:spacing w:val="16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spacing w:val="-37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  <w:r>
        <w:rPr/>
        <w:br w:type="column"/>
      </w:r>
      <w:r>
        <w:rPr>
          <w:rFonts w:ascii="Times New Roman"/>
          <w:sz w:val="31"/>
        </w:rPr>
      </w: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CBDBD"/>
          <w:spacing w:val="16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spacing w:val="-37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9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ourier New" w:hAnsi="Courier New" w:cs="Courier New" w:eastAsia="Courier New"/>
          <w:color w:val="9CBDBD"/>
          <w:spacing w:val="-36"/>
          <w:w w:val="95"/>
          <w:sz w:val="22"/>
          <w:szCs w:val="22"/>
        </w:rPr>
        <w:t>•</w:t>
      </w:r>
      <w:r>
        <w:rPr>
          <w:rFonts w:ascii="Courier New" w:hAnsi="Courier New" w:cs="Courier New" w:eastAsia="Courier New"/>
          <w:color w:val="979797"/>
          <w:spacing w:val="-94"/>
          <w:w w:val="9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95"/>
          <w:position w:val="-5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76"/>
          <w:szCs w:val="76"/>
        </w:rPr>
      </w:pPr>
      <w:r>
        <w:rPr/>
        <w:br w:type="column"/>
      </w:r>
      <w:r>
        <w:rPr>
          <w:rFonts w:ascii="Times New Roman"/>
          <w:sz w:val="76"/>
        </w:rPr>
      </w: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color w:val="979797"/>
          <w:w w:val="80"/>
          <w:sz w:val="55"/>
          <w:szCs w:val="55"/>
        </w:rPr>
        <w:t>.</w:t>
      </w:r>
      <w:r>
        <w:rPr>
          <w:rFonts w:ascii="Arial" w:hAnsi="Arial" w:cs="Arial" w:eastAsia="Arial"/>
          <w:color w:val="979797"/>
          <w:spacing w:val="-122"/>
          <w:w w:val="80"/>
          <w:sz w:val="55"/>
          <w:szCs w:val="55"/>
        </w:rPr>
        <w:t>.</w:t>
      </w:r>
      <w:r>
        <w:rPr>
          <w:rFonts w:ascii="Times New Roman" w:hAnsi="Times New Roman" w:cs="Times New Roman" w:eastAsia="Times New Roman"/>
          <w:color w:val="979797"/>
          <w:w w:val="80"/>
          <w:position w:val="-9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70" w:lineRule="exact" w:before="331"/>
        <w:ind w:left="0" w:right="109" w:firstLine="0"/>
        <w:jc w:val="right"/>
        <w:rPr>
          <w:rFonts w:ascii="Arial" w:hAnsi="Arial" w:cs="Arial" w:eastAsia="Arial"/>
          <w:sz w:val="55"/>
          <w:szCs w:val="55"/>
        </w:rPr>
      </w:pPr>
      <w:r>
        <w:rPr>
          <w:rFonts w:ascii="Arial"/>
          <w:color w:val="979797"/>
          <w:w w:val="50"/>
          <w:sz w:val="55"/>
        </w:rPr>
        <w:t>..</w:t>
      </w:r>
      <w:r>
        <w:rPr>
          <w:rFonts w:ascii="Arial"/>
          <w:sz w:val="55"/>
        </w:rPr>
      </w:r>
    </w:p>
    <w:p>
      <w:pPr>
        <w:tabs>
          <w:tab w:pos="1579" w:val="left" w:leader="none"/>
        </w:tabs>
        <w:spacing w:line="489" w:lineRule="exact" w:before="0"/>
        <w:ind w:left="71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125"/>
        </w:rPr>
        <w:br w:type="column"/>
      </w:r>
      <w:r>
        <w:rPr>
          <w:rFonts w:ascii="Arial" w:hAnsi="Arial" w:cs="Arial" w:eastAsia="Arial"/>
          <w:color w:val="9CBDBD"/>
          <w:w w:val="125"/>
          <w:sz w:val="7"/>
          <w:szCs w:val="7"/>
        </w:rPr>
        <w:t>•</w:t>
      </w:r>
      <w:r>
        <w:rPr>
          <w:rFonts w:ascii="Arial" w:hAnsi="Arial" w:cs="Arial" w:eastAsia="Arial"/>
          <w:color w:val="9CBDBD"/>
          <w:spacing w:val="-16"/>
          <w:w w:val="125"/>
          <w:sz w:val="7"/>
          <w:szCs w:val="7"/>
        </w:rPr>
        <w:t> </w:t>
      </w:r>
      <w:r>
        <w:rPr>
          <w:rFonts w:ascii="Arial" w:hAnsi="Arial" w:cs="Arial" w:eastAsia="Arial"/>
          <w:color w:val="979797"/>
          <w:spacing w:val="-55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25"/>
          <w:sz w:val="23"/>
          <w:szCs w:val="23"/>
        </w:rPr>
        <w:t>•</w:t>
        <w:tab/>
      </w:r>
      <w:r>
        <w:rPr>
          <w:rFonts w:ascii="Times New Roman" w:hAnsi="Times New Roman" w:cs="Times New Roman" w:eastAsia="Times New Roman"/>
          <w:color w:val="979797"/>
          <w:w w:val="80"/>
          <w:position w:val="-10"/>
          <w:sz w:val="61"/>
          <w:szCs w:val="61"/>
        </w:rPr>
        <w:t>..</w:t>
      </w:r>
      <w:r>
        <w:rPr>
          <w:rFonts w:ascii="Times New Roman" w:hAnsi="Times New Roman" w:cs="Times New Roman" w:eastAsia="Times New Roman"/>
          <w:sz w:val="61"/>
          <w:szCs w:val="61"/>
        </w:rPr>
      </w:r>
    </w:p>
    <w:p>
      <w:pPr>
        <w:spacing w:line="26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79797"/>
          <w:spacing w:val="-42"/>
          <w:w w:val="95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79797"/>
          <w:w w:val="9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52" w:lineRule="atLeast" w:before="0"/>
        <w:ind w:left="0" w:right="373" w:firstLine="0"/>
        <w:jc w:val="center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260"/>
        </w:rPr>
        <w:br w:type="column"/>
      </w:r>
      <w:r>
        <w:rPr>
          <w:rFonts w:ascii="Times New Roman" w:hAnsi="Times New Roman" w:cs="Times New Roman" w:eastAsia="Times New Roman"/>
          <w:color w:val="979797"/>
          <w:w w:val="260"/>
          <w:sz w:val="8"/>
          <w:szCs w:val="8"/>
        </w:rPr>
        <w:t>?</w:t>
      </w:r>
      <w:r>
        <w:rPr>
          <w:rFonts w:ascii="Times New Roman" w:hAnsi="Times New Roman" w:cs="Times New Roman" w:eastAsia="Times New Roman"/>
          <w:color w:val="979797"/>
          <w:spacing w:val="-7"/>
          <w:w w:val="26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79797"/>
          <w:w w:val="370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tabs>
          <w:tab w:pos="739" w:val="left" w:leader="none"/>
        </w:tabs>
        <w:spacing w:line="268" w:lineRule="exact" w:before="0"/>
        <w:ind w:left="254" w:right="0" w:firstLine="0"/>
        <w:jc w:val="center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/>
          <w:color w:val="979797"/>
          <w:w w:val="170"/>
          <w:position w:val="-9"/>
          <w:sz w:val="24"/>
        </w:rPr>
        <w:t>'</w:t>
        <w:tab/>
      </w:r>
      <w:r>
        <w:rPr>
          <w:rFonts w:ascii="Times New Roman"/>
          <w:color w:val="979797"/>
          <w:w w:val="85"/>
          <w:sz w:val="4"/>
        </w:rPr>
        <w:t>\</w:t>
      </w:r>
      <w:r>
        <w:rPr>
          <w:rFonts w:ascii="Times New Roman"/>
          <w:sz w:val="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18" w:lineRule="exact" w:before="0"/>
        <w:ind w:left="0" w:right="119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979797"/>
          <w:spacing w:val="-68"/>
          <w:w w:val="110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979797"/>
          <w:w w:val="110"/>
          <w:position w:val="-3"/>
          <w:sz w:val="17"/>
          <w:szCs w:val="17"/>
        </w:rPr>
        <w:t>• </w:t>
      </w:r>
      <w:r>
        <w:rPr>
          <w:rFonts w:ascii="Times New Roman" w:hAnsi="Times New Roman" w:cs="Times New Roman" w:eastAsia="Times New Roman"/>
          <w:color w:val="979797"/>
          <w:spacing w:val="29"/>
          <w:w w:val="110"/>
          <w:position w:val="-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979797"/>
          <w:w w:val="11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341" w:lineRule="exact" w:before="0"/>
        <w:ind w:left="0" w:right="221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color w:val="979797"/>
          <w:spacing w:val="-83"/>
          <w:w w:val="95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979797"/>
          <w:spacing w:val="-103"/>
          <w:w w:val="95"/>
          <w:position w:val="-6"/>
          <w:sz w:val="25"/>
          <w:szCs w:val="25"/>
        </w:rPr>
        <w:t>•</w:t>
      </w:r>
      <w:r>
        <w:rPr>
          <w:rFonts w:ascii="Arial" w:hAnsi="Arial" w:cs="Arial" w:eastAsia="Arial"/>
          <w:color w:val="979797"/>
          <w:w w:val="95"/>
          <w:sz w:val="32"/>
          <w:szCs w:val="32"/>
        </w:rPr>
        <w:t>•</w:t>
      </w:r>
      <w:r>
        <w:rPr>
          <w:rFonts w:ascii="Arial" w:hAnsi="Arial" w:cs="Arial" w:eastAsia="Arial"/>
          <w:sz w:val="32"/>
          <w:szCs w:val="32"/>
        </w:rPr>
      </w:r>
    </w:p>
    <w:p>
      <w:pPr>
        <w:spacing w:after="0" w:line="341" w:lineRule="exact"/>
        <w:jc w:val="right"/>
        <w:rPr>
          <w:rFonts w:ascii="Arial" w:hAnsi="Arial" w:cs="Arial" w:eastAsia="Arial"/>
          <w:sz w:val="32"/>
          <w:szCs w:val="32"/>
        </w:rPr>
        <w:sectPr>
          <w:type w:val="continuous"/>
          <w:pgSz w:w="22370" w:h="31660"/>
          <w:pgMar w:top="480" w:bottom="280" w:left="160" w:right="140"/>
          <w:cols w:num="10" w:equalWidth="0">
            <w:col w:w="4139" w:space="883"/>
            <w:col w:w="2326" w:space="40"/>
            <w:col w:w="1520" w:space="1048"/>
            <w:col w:w="1934" w:space="40"/>
            <w:col w:w="776" w:space="40"/>
            <w:col w:w="904" w:space="40"/>
            <w:col w:w="286" w:space="1845"/>
            <w:col w:w="2019" w:space="40"/>
            <w:col w:w="1884" w:space="40"/>
            <w:col w:w="2266"/>
          </w:cols>
        </w:sectPr>
      </w:pPr>
    </w:p>
    <w:p>
      <w:pPr>
        <w:tabs>
          <w:tab w:pos="248" w:val="left" w:leader="none"/>
        </w:tabs>
        <w:spacing w:line="117" w:lineRule="atLeast" w:before="0"/>
        <w:ind w:left="0" w:right="111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50"/>
          <w:sz w:val="8"/>
        </w:rPr>
        <w:t>\</w:t>
        <w:tab/>
      </w:r>
      <w:r>
        <w:rPr>
          <w:rFonts w:ascii="Times New Roman"/>
          <w:color w:val="979797"/>
          <w:w w:val="50"/>
          <w:position w:val="1"/>
          <w:sz w:val="8"/>
        </w:rPr>
        <w:t>\</w:t>
      </w:r>
      <w:r>
        <w:rPr>
          <w:rFonts w:ascii="Times New Roman"/>
          <w:sz w:val="8"/>
        </w:rPr>
      </w:r>
    </w:p>
    <w:p>
      <w:pPr>
        <w:spacing w:before="6"/>
        <w:ind w:left="0" w:right="1085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79797"/>
          <w:w w:val="70"/>
          <w:sz w:val="9"/>
        </w:rPr>
        <w:t>\</w:t>
      </w:r>
      <w:r>
        <w:rPr>
          <w:rFonts w:ascii="Arial"/>
          <w:sz w:val="9"/>
        </w:rPr>
      </w:r>
    </w:p>
    <w:p>
      <w:pPr>
        <w:tabs>
          <w:tab w:pos="248" w:val="left" w:leader="none"/>
        </w:tabs>
        <w:spacing w:before="17"/>
        <w:ind w:left="0" w:right="1066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/>
          <w:color w:val="979797"/>
          <w:w w:val="80"/>
          <w:sz w:val="8"/>
        </w:rPr>
        <w:t>\</w:t>
        <w:tab/>
      </w:r>
      <w:r>
        <w:rPr>
          <w:rFonts w:ascii="Times New Roman"/>
          <w:color w:val="979797"/>
          <w:w w:val="80"/>
          <w:position w:val="1"/>
          <w:sz w:val="8"/>
        </w:rPr>
        <w:t>\</w:t>
      </w:r>
      <w:r>
        <w:rPr>
          <w:rFonts w:ascii="Times New Roman"/>
          <w:sz w:val="8"/>
        </w:rPr>
      </w:r>
    </w:p>
    <w:p>
      <w:pPr>
        <w:tabs>
          <w:tab w:pos="254" w:val="left" w:leader="none"/>
        </w:tabs>
        <w:spacing w:before="6"/>
        <w:ind w:left="0" w:right="1047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/>
          <w:color w:val="979797"/>
          <w:w w:val="80"/>
          <w:sz w:val="8"/>
        </w:rPr>
        <w:t>\</w:t>
        <w:tab/>
      </w:r>
      <w:r>
        <w:rPr>
          <w:rFonts w:ascii="Times New Roman"/>
          <w:color w:val="979797"/>
          <w:w w:val="50"/>
          <w:position w:val="1"/>
          <w:sz w:val="8"/>
        </w:rPr>
        <w:t>\</w:t>
      </w:r>
      <w:r>
        <w:rPr>
          <w:rFonts w:ascii="Times New Roman"/>
          <w:sz w:val="8"/>
        </w:rPr>
      </w:r>
    </w:p>
    <w:p>
      <w:pPr>
        <w:spacing w:before="16"/>
        <w:ind w:left="0" w:right="1276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80"/>
          <w:sz w:val="8"/>
        </w:rPr>
        <w:t>\</w:t>
      </w:r>
      <w:r>
        <w:rPr>
          <w:rFonts w:ascii="Times New Roman"/>
          <w:sz w:val="8"/>
        </w:rPr>
      </w:r>
    </w:p>
    <w:p>
      <w:pPr>
        <w:spacing w:line="76" w:lineRule="exact" w:before="22"/>
        <w:ind w:left="0" w:right="125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w w:val="80"/>
          <w:sz w:val="8"/>
        </w:rPr>
        <w:t>\</w:t>
      </w:r>
      <w:r>
        <w:rPr>
          <w:rFonts w:ascii="Arial"/>
          <w:sz w:val="8"/>
        </w:rPr>
      </w:r>
    </w:p>
    <w:p>
      <w:pPr>
        <w:tabs>
          <w:tab w:pos="1032" w:val="left" w:leader="none"/>
        </w:tabs>
        <w:spacing w:line="53" w:lineRule="atLeast"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/>
        <w:pict>
          <v:shape style="position:absolute;margin-left:362.639923pt;margin-top:13.75542pt;width:.65pt;height:4pt;mso-position-horizontal-relative:page;mso-position-vertical-relative:paragraph;z-index:-589912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60"/>
                      <w:sz w:val="8"/>
                    </w:rPr>
                    <w:t>\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5.067871pt;margin-top:13.463917pt;width:.95pt;height:4.350pt;mso-position-horizontal-relative:page;mso-position-vertical-relative:paragraph;z-index:-589888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0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023865pt;margin-top:13.5507pt;width:1.6pt;height:11.3pt;mso-position-horizontal-relative:page;mso-position-vertical-relative:paragraph;z-index:-589864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color w:val="979797"/>
                      <w:w w:val="50"/>
                      <w:sz w:val="22"/>
                    </w:rPr>
                    <w:t>,</w:t>
                  </w:r>
                  <w:r>
                    <w:rPr>
                      <w:rFonts w:ascii="Arial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80"/>
          <w:position w:val="18"/>
          <w:sz w:val="8"/>
        </w:rPr>
        <w:t>\</w:t>
        <w:tab/>
      </w:r>
      <w:r>
        <w:rPr>
          <w:rFonts w:ascii="Arial"/>
          <w:color w:val="B5B5B5"/>
          <w:spacing w:val="-3"/>
          <w:w w:val="55"/>
          <w:sz w:val="45"/>
        </w:rPr>
        <w:t>.</w:t>
      </w:r>
      <w:r>
        <w:rPr>
          <w:rFonts w:ascii="Arial"/>
          <w:color w:val="979797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115" w:lineRule="exact" w:before="26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w w:val="60"/>
        </w:rPr>
        <w:br w:type="column"/>
      </w:r>
      <w:r>
        <w:rPr>
          <w:rFonts w:ascii="Arial"/>
          <w:color w:val="B5B5B5"/>
          <w:spacing w:val="-7"/>
          <w:w w:val="60"/>
          <w:sz w:val="45"/>
        </w:rPr>
        <w:t>.</w:t>
      </w:r>
      <w:r>
        <w:rPr>
          <w:rFonts w:ascii="Arial"/>
          <w:color w:val="979797"/>
          <w:spacing w:val="-6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205" w:lineRule="exact" w:before="101"/>
        <w:ind w:left="4166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797"/>
          <w:w w:val="60"/>
          <w:sz w:val="24"/>
          <w:szCs w:val="24"/>
        </w:rPr>
        <w:t>••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0721" w:val="left" w:leader="none"/>
        </w:tabs>
        <w:spacing w:line="69" w:lineRule="exact" w:before="0"/>
        <w:ind w:left="574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B5B5B5"/>
          <w:spacing w:val="-48"/>
          <w:w w:val="125"/>
          <w:sz w:val="22"/>
          <w:szCs w:val="22"/>
        </w:rPr>
        <w:t>·</w:t>
      </w:r>
      <w:r>
        <w:rPr>
          <w:rFonts w:ascii="Arial" w:hAnsi="Arial" w:cs="Arial" w:eastAsia="Arial"/>
          <w:color w:val="979797"/>
          <w:spacing w:val="-53"/>
          <w:w w:val="125"/>
          <w:sz w:val="22"/>
          <w:szCs w:val="22"/>
        </w:rPr>
        <w:t>•</w:t>
      </w:r>
      <w:r>
        <w:rPr>
          <w:rFonts w:ascii="Arial" w:hAnsi="Arial" w:cs="Arial" w:eastAsia="Arial"/>
          <w:color w:val="979797"/>
          <w:spacing w:val="-78"/>
          <w:w w:val="125"/>
          <w:position w:val="1"/>
          <w:sz w:val="35"/>
          <w:szCs w:val="35"/>
        </w:rPr>
        <w:t>.</w:t>
      </w:r>
      <w:r>
        <w:rPr>
          <w:rFonts w:ascii="Arial" w:hAnsi="Arial" w:cs="Arial" w:eastAsia="Arial"/>
          <w:color w:val="979797"/>
          <w:w w:val="125"/>
          <w:position w:val="1"/>
          <w:sz w:val="35"/>
          <w:szCs w:val="35"/>
        </w:rPr>
        <w:t>.</w:t>
        <w:tab/>
      </w:r>
      <w:r>
        <w:rPr>
          <w:rFonts w:ascii="Arial" w:hAnsi="Arial" w:cs="Arial" w:eastAsia="Arial"/>
          <w:color w:val="979797"/>
          <w:spacing w:val="-58"/>
          <w:w w:val="125"/>
          <w:position w:val="5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25"/>
          <w:position w:val="5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after="0" w:line="69" w:lineRule="exact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22370" w:h="31660"/>
          <w:pgMar w:top="480" w:bottom="280" w:left="160" w:right="140"/>
          <w:cols w:num="3" w:equalWidth="0">
            <w:col w:w="8307" w:space="40"/>
            <w:col w:w="764" w:space="40"/>
            <w:col w:w="12919"/>
          </w:cols>
        </w:sectPr>
      </w:pPr>
    </w:p>
    <w:p>
      <w:pPr>
        <w:spacing w:line="160" w:lineRule="atLeast" w:before="0"/>
        <w:ind w:left="0" w:right="49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79797"/>
          <w:w w:val="75"/>
          <w:position w:val="33"/>
          <w:sz w:val="8"/>
        </w:rPr>
        <w:t>\  </w:t>
      </w:r>
      <w:r>
        <w:rPr>
          <w:rFonts w:ascii="Times New Roman"/>
          <w:color w:val="979797"/>
          <w:spacing w:val="1"/>
          <w:w w:val="75"/>
          <w:position w:val="33"/>
          <w:sz w:val="8"/>
        </w:rPr>
        <w:t> </w:t>
      </w:r>
      <w:r>
        <w:rPr>
          <w:rFonts w:ascii="Times New Roman"/>
          <w:color w:val="979797"/>
          <w:w w:val="75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535" w:val="left" w:leader="none"/>
        </w:tabs>
        <w:spacing w:line="160" w:lineRule="atLeast" w:before="0"/>
        <w:ind w:left="0" w:right="0" w:firstLine="0"/>
        <w:jc w:val="right"/>
        <w:rPr>
          <w:rFonts w:ascii="Arial" w:hAnsi="Arial" w:cs="Arial" w:eastAsia="Arial"/>
          <w:sz w:val="35"/>
          <w:szCs w:val="35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position w:val="3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797"/>
          <w:spacing w:val="-56"/>
          <w:w w:val="50"/>
          <w:position w:val="3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797"/>
          <w:w w:val="50"/>
          <w:position w:val="-3"/>
          <w:sz w:val="40"/>
          <w:szCs w:val="40"/>
        </w:rPr>
        <w:t>..</w:t>
        <w:tab/>
      </w:r>
      <w:r>
        <w:rPr>
          <w:rFonts w:ascii="Arial" w:hAnsi="Arial" w:cs="Arial" w:eastAsia="Arial"/>
          <w:color w:val="9CBDBD"/>
          <w:spacing w:val="-37"/>
          <w:w w:val="105"/>
          <w:sz w:val="22"/>
          <w:szCs w:val="22"/>
        </w:rPr>
        <w:t>·</w:t>
      </w:r>
      <w:r>
        <w:rPr>
          <w:rFonts w:ascii="Arial" w:hAnsi="Arial" w:cs="Arial" w:eastAsia="Arial"/>
          <w:color w:val="979797"/>
          <w:spacing w:val="-45"/>
          <w:w w:val="105"/>
          <w:sz w:val="22"/>
          <w:szCs w:val="22"/>
        </w:rPr>
        <w:t>•</w:t>
      </w:r>
      <w:r>
        <w:rPr>
          <w:rFonts w:ascii="Arial" w:hAnsi="Arial" w:cs="Arial" w:eastAsia="Arial"/>
          <w:color w:val="979797"/>
          <w:spacing w:val="-65"/>
          <w:w w:val="105"/>
          <w:position w:val="1"/>
          <w:sz w:val="35"/>
          <w:szCs w:val="35"/>
        </w:rPr>
        <w:t>.</w:t>
      </w:r>
      <w:r>
        <w:rPr>
          <w:rFonts w:ascii="Arial" w:hAnsi="Arial" w:cs="Arial" w:eastAsia="Arial"/>
          <w:color w:val="979797"/>
          <w:w w:val="105"/>
          <w:position w:val="1"/>
          <w:sz w:val="35"/>
          <w:szCs w:val="35"/>
        </w:rPr>
        <w:t>.</w:t>
      </w:r>
      <w:r>
        <w:rPr>
          <w:rFonts w:ascii="Arial" w:hAnsi="Arial" w:cs="Arial" w:eastAsia="Arial"/>
          <w:sz w:val="35"/>
          <w:szCs w:val="35"/>
        </w:rPr>
      </w:r>
    </w:p>
    <w:p>
      <w:pPr>
        <w:tabs>
          <w:tab w:pos="3352" w:val="left" w:leader="none"/>
        </w:tabs>
        <w:spacing w:line="160" w:lineRule="atLeast" w:before="0"/>
        <w:ind w:left="1804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1"/>
        </w:rPr>
        <w:t>..</w:t>
        <w:tab/>
      </w:r>
      <w:r>
        <w:rPr>
          <w:rFonts w:ascii="Times New Roman"/>
          <w:color w:val="979797"/>
          <w:w w:val="75"/>
          <w:position w:val="37"/>
          <w:sz w:val="8"/>
        </w:rPr>
        <w:t>\</w:t>
      </w:r>
      <w:r>
        <w:rPr>
          <w:rFonts w:ascii="Times New Roman"/>
          <w:sz w:val="8"/>
        </w:rPr>
      </w:r>
    </w:p>
    <w:p>
      <w:pPr>
        <w:spacing w:after="0" w:line="160" w:lineRule="atLeas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22370" w:h="31660"/>
          <w:pgMar w:top="480" w:bottom="280" w:left="160" w:right="140"/>
          <w:cols w:num="3" w:equalWidth="0">
            <w:col w:w="7393" w:space="2798"/>
            <w:col w:w="7843" w:space="40"/>
            <w:col w:w="3996"/>
          </w:cols>
        </w:sectPr>
      </w:pPr>
    </w:p>
    <w:p>
      <w:pPr>
        <w:spacing w:line="69" w:lineRule="atLeast" w:before="0"/>
        <w:ind w:left="0" w:right="17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377.617218pt;margin-top:16.200401pt;width:.95pt;height:4.350pt;mso-position-horizontal-relative:page;mso-position-vertical-relative:paragraph;z-index:-58981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0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70"/>
          <w:position w:val="13"/>
          <w:sz w:val="8"/>
        </w:rPr>
        <w:t>\</w:t>
      </w:r>
      <w:r>
        <w:rPr>
          <w:rFonts w:ascii="Arial"/>
          <w:color w:val="979797"/>
          <w:spacing w:val="-45"/>
          <w:w w:val="70"/>
          <w:sz w:val="42"/>
        </w:rPr>
        <w:t>.</w:t>
      </w:r>
      <w:r>
        <w:rPr>
          <w:rFonts w:ascii="Arial"/>
          <w:color w:val="979797"/>
          <w:w w:val="70"/>
          <w:sz w:val="42"/>
        </w:rPr>
        <w:t>..</w:t>
      </w:r>
      <w:r>
        <w:rPr>
          <w:rFonts w:ascii="Arial"/>
          <w:color w:val="979797"/>
          <w:spacing w:val="-57"/>
          <w:w w:val="70"/>
          <w:sz w:val="42"/>
        </w:rPr>
        <w:t> </w:t>
      </w:r>
      <w:r>
        <w:rPr>
          <w:rFonts w:ascii="Times New Roman"/>
          <w:color w:val="979797"/>
          <w:w w:val="70"/>
          <w:position w:val="13"/>
          <w:sz w:val="8"/>
        </w:rPr>
        <w:t>\</w:t>
      </w:r>
      <w:r>
        <w:rPr>
          <w:rFonts w:ascii="Times New Roman"/>
          <w:sz w:val="8"/>
        </w:rPr>
      </w:r>
    </w:p>
    <w:p>
      <w:pPr>
        <w:spacing w:line="69" w:lineRule="atLeast" w:before="0"/>
        <w:ind w:left="-21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w w:val="60"/>
        </w:rPr>
        <w:br w:type="column"/>
      </w:r>
      <w:r>
        <w:rPr>
          <w:rFonts w:ascii="Times New Roman"/>
          <w:color w:val="979797"/>
          <w:spacing w:val="-6"/>
          <w:w w:val="60"/>
          <w:position w:val="13"/>
          <w:sz w:val="8"/>
        </w:rPr>
        <w:t>\</w:t>
      </w:r>
      <w:r>
        <w:rPr>
          <w:rFonts w:ascii="Arial"/>
          <w:color w:val="979797"/>
          <w:spacing w:val="-6"/>
          <w:w w:val="60"/>
          <w:sz w:val="45"/>
        </w:rPr>
        <w:t>.</w:t>
      </w:r>
      <w:r>
        <w:rPr>
          <w:rFonts w:ascii="Arial"/>
          <w:color w:val="979797"/>
          <w:spacing w:val="-5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spacing w:line="147" w:lineRule="atLeast" w:before="0"/>
        <w:ind w:left="0" w:right="18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20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97"/>
          <w:w w:val="20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79797"/>
          <w:w w:val="200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tabs>
          <w:tab w:pos="4303" w:val="left" w:leader="none"/>
        </w:tabs>
        <w:spacing w:line="3" w:lineRule="atLeast" w:before="0"/>
        <w:ind w:left="2079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/>
        <w:pict>
          <v:shape style="position:absolute;margin-left:1027.568848pt;margin-top:39.556274pt;width:20.398389pt;height:26.772886pt;mso-position-horizontal-relative:page;mso-position-vertical-relative:paragraph;z-index:15424" type="#_x0000_t75" stroked="false">
            <v:imagedata r:id="rId871" o:title=""/>
          </v:shape>
        </w:pict>
      </w:r>
      <w:r>
        <w:rPr>
          <w:rFonts w:ascii="Times New Roman"/>
          <w:color w:val="979797"/>
          <w:w w:val="50"/>
          <w:position w:val="-14"/>
          <w:sz w:val="65"/>
        </w:rPr>
        <w:t>..</w:t>
        <w:tab/>
      </w:r>
      <w:r>
        <w:rPr>
          <w:rFonts w:ascii="Arial"/>
          <w:color w:val="979797"/>
          <w:spacing w:val="-80"/>
          <w:w w:val="55"/>
          <w:sz w:val="55"/>
        </w:rPr>
        <w:t>.</w:t>
      </w:r>
      <w:r>
        <w:rPr>
          <w:rFonts w:ascii="Arial"/>
          <w:color w:val="979797"/>
          <w:spacing w:val="115"/>
          <w:w w:val="55"/>
          <w:position w:val="-2"/>
          <w:sz w:val="55"/>
        </w:rPr>
        <w:t>.</w:t>
      </w:r>
      <w:r>
        <w:rPr>
          <w:rFonts w:ascii="Arial"/>
          <w:color w:val="979797"/>
          <w:spacing w:val="-84"/>
          <w:w w:val="55"/>
          <w:sz w:val="55"/>
        </w:rPr>
        <w:t>.</w:t>
      </w:r>
      <w:r>
        <w:rPr>
          <w:rFonts w:ascii="Arial"/>
          <w:color w:val="979797"/>
          <w:w w:val="55"/>
          <w:position w:val="-2"/>
          <w:sz w:val="55"/>
        </w:rPr>
        <w:t>.</w:t>
      </w:r>
      <w:r>
        <w:rPr>
          <w:rFonts w:ascii="Arial"/>
          <w:sz w:val="55"/>
        </w:rPr>
      </w:r>
    </w:p>
    <w:p>
      <w:pPr>
        <w:pStyle w:val="Heading8"/>
        <w:tabs>
          <w:tab w:pos="511" w:val="left" w:leader="none"/>
        </w:tabs>
        <w:spacing w:line="69" w:lineRule="atLeast"/>
        <w:ind w:right="524"/>
        <w:jc w:val="right"/>
      </w:pPr>
      <w:r>
        <w:rPr/>
        <w:br w:type="column"/>
      </w:r>
      <w:r>
        <w:rPr>
          <w:color w:val="979797"/>
        </w:rPr>
      </w:r>
      <w:r>
        <w:rPr>
          <w:color w:val="979797"/>
          <w:u w:val="single" w:color="979797"/>
        </w:rPr>
        <w:t> </w:t>
        <w:tab/>
      </w:r>
      <w:r>
        <w:rPr>
          <w:color w:val="979797"/>
          <w:w w:val="50"/>
          <w:u w:val="single" w:color="979797"/>
        </w:rPr>
        <w:t>.</w:t>
      </w:r>
      <w:r>
        <w:rPr>
          <w:color w:val="979797"/>
          <w:w w:val="50"/>
        </w:rPr>
        <w:t>.</w:t>
      </w:r>
      <w:r>
        <w:rPr/>
      </w:r>
    </w:p>
    <w:p>
      <w:pPr>
        <w:spacing w:line="263" w:lineRule="atLeast" w:before="0"/>
        <w:ind w:left="0" w:right="24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979797"/>
          <w:w w:val="105"/>
          <w:sz w:val="8"/>
        </w:rPr>
        <w:t>...   </w:t>
      </w:r>
      <w:r>
        <w:rPr>
          <w:rFonts w:ascii="Arial"/>
          <w:color w:val="979797"/>
          <w:spacing w:val="16"/>
          <w:w w:val="105"/>
          <w:sz w:val="8"/>
        </w:rPr>
        <w:t> </w:t>
      </w:r>
      <w:r>
        <w:rPr>
          <w:rFonts w:ascii="Arial"/>
          <w:color w:val="979797"/>
          <w:spacing w:val="-22"/>
          <w:w w:val="105"/>
          <w:sz w:val="8"/>
        </w:rPr>
        <w:t>1</w:t>
      </w:r>
      <w:r>
        <w:rPr>
          <w:rFonts w:ascii="Arial"/>
          <w:color w:val="979797"/>
          <w:spacing w:val="-27"/>
          <w:w w:val="105"/>
          <w:sz w:val="8"/>
        </w:rPr>
        <w:t>?</w:t>
      </w:r>
      <w:r>
        <w:rPr>
          <w:rFonts w:ascii="Arial"/>
          <w:color w:val="979797"/>
          <w:w w:val="105"/>
          <w:sz w:val="8"/>
        </w:rPr>
        <w:t>'1&gt;</w:t>
      </w:r>
      <w:r>
        <w:rPr>
          <w:rFonts w:ascii="Arial"/>
          <w:sz w:val="8"/>
        </w:rPr>
      </w:r>
    </w:p>
    <w:p>
      <w:pPr>
        <w:spacing w:before="23"/>
        <w:ind w:left="63" w:right="0" w:firstLine="0"/>
        <w:jc w:val="center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1080.271973pt;margin-top:-9.767681pt;width:.95pt;height:4.350pt;mso-position-horizontal-relative:page;mso-position-vertical-relative:paragraph;z-index:1612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5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97.798584pt;margin-top:-3.666884pt;width:6.45pt;height:15.3pt;mso-position-horizontal-relative:page;mso-position-vertical-relative:paragraph;z-index:16168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0"/>
                      <w:szCs w:val="30"/>
                    </w:rPr>
                  </w:pPr>
                  <w:r>
                    <w:rPr>
                      <w:rFonts w:ascii="Arial"/>
                      <w:color w:val="979797"/>
                      <w:w w:val="155"/>
                      <w:sz w:val="30"/>
                    </w:rPr>
                    <w:t>I</w:t>
                  </w:r>
                  <w:r>
                    <w:rPr>
                      <w:rFonts w:ascii="Arial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65"/>
          <w:sz w:val="8"/>
        </w:rPr>
        <w:t>\</w:t>
      </w:r>
      <w:r>
        <w:rPr>
          <w:rFonts w:ascii="Times New Roman"/>
          <w:sz w:val="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22370" w:h="31660"/>
          <w:pgMar w:top="480" w:bottom="280" w:left="160" w:right="140"/>
          <w:cols w:num="5" w:equalWidth="0">
            <w:col w:w="7411" w:space="40"/>
            <w:col w:w="200" w:space="40"/>
            <w:col w:w="4596" w:space="333"/>
            <w:col w:w="8181" w:space="40"/>
            <w:col w:w="1229"/>
          </w:cols>
        </w:sectPr>
      </w:pPr>
    </w:p>
    <w:p>
      <w:pPr>
        <w:spacing w:line="180" w:lineRule="atLeast"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/>
        <w:pict>
          <v:shape style="position:absolute;margin-left:383.990448pt;margin-top:23.981222pt;width:.95pt;height:4.350pt;mso-position-horizontal-relative:page;mso-position-vertical-relative:paragraph;z-index:1621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5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5B5B5"/>
          <w:spacing w:val="-3"/>
          <w:w w:val="55"/>
          <w:sz w:val="45"/>
        </w:rPr>
        <w:t>.</w:t>
      </w:r>
      <w:r>
        <w:rPr>
          <w:rFonts w:ascii="Arial"/>
          <w:color w:val="979797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18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50"/>
        </w:rPr>
        <w:br w:type="column"/>
      </w:r>
      <w:r>
        <w:rPr>
          <w:rFonts w:ascii="Times New Roman"/>
          <w:color w:val="B5B5B5"/>
          <w:spacing w:val="-3"/>
          <w:w w:val="50"/>
          <w:sz w:val="36"/>
        </w:rPr>
        <w:t>.</w:t>
      </w:r>
      <w:r>
        <w:rPr>
          <w:rFonts w:ascii="Times New Roman"/>
          <w:color w:val="979797"/>
          <w:spacing w:val="-3"/>
          <w:w w:val="50"/>
          <w:sz w:val="36"/>
        </w:rPr>
        <w:t>...</w:t>
      </w:r>
      <w:r>
        <w:rPr>
          <w:rFonts w:ascii="Times New Roman"/>
          <w:sz w:val="36"/>
        </w:rPr>
      </w:r>
    </w:p>
    <w:p>
      <w:pPr>
        <w:spacing w:line="180" w:lineRule="atLeast" w:before="0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w w:val="50"/>
        </w:rPr>
        <w:br w:type="column"/>
      </w:r>
      <w:r>
        <w:rPr>
          <w:rFonts w:ascii="Arial"/>
          <w:color w:val="979797"/>
          <w:w w:val="50"/>
          <w:sz w:val="32"/>
        </w:rPr>
        <w:t>...</w:t>
      </w:r>
      <w:r>
        <w:rPr>
          <w:rFonts w:ascii="Arial"/>
          <w:sz w:val="32"/>
        </w:rPr>
      </w:r>
    </w:p>
    <w:p>
      <w:pPr>
        <w:spacing w:line="180" w:lineRule="atLeast" w:before="0"/>
        <w:ind w:left="112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55"/>
        </w:rPr>
        <w:br w:type="column"/>
      </w:r>
      <w:r>
        <w:rPr>
          <w:rFonts w:ascii="Times New Roman"/>
          <w:color w:val="B5B5B5"/>
          <w:spacing w:val="-3"/>
          <w:w w:val="55"/>
          <w:sz w:val="34"/>
        </w:rPr>
        <w:t>.</w:t>
      </w:r>
      <w:r>
        <w:rPr>
          <w:rFonts w:ascii="Times New Roman"/>
          <w:color w:val="979797"/>
          <w:spacing w:val="-4"/>
          <w:w w:val="55"/>
          <w:sz w:val="34"/>
        </w:rPr>
        <w:t>...</w:t>
      </w:r>
      <w:r>
        <w:rPr>
          <w:rFonts w:ascii="Times New Roman"/>
          <w:sz w:val="34"/>
        </w:rPr>
      </w:r>
    </w:p>
    <w:p>
      <w:pPr>
        <w:spacing w:line="18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55"/>
        </w:rPr>
        <w:br w:type="column"/>
      </w:r>
      <w:r>
        <w:rPr>
          <w:rFonts w:ascii="Times New Roman"/>
          <w:color w:val="B5B5B5"/>
          <w:spacing w:val="-3"/>
          <w:w w:val="55"/>
          <w:sz w:val="36"/>
        </w:rPr>
        <w:t>.</w:t>
      </w:r>
      <w:r>
        <w:rPr>
          <w:rFonts w:ascii="Times New Roman"/>
          <w:color w:val="979797"/>
          <w:spacing w:val="-4"/>
          <w:w w:val="55"/>
          <w:sz w:val="36"/>
        </w:rPr>
        <w:t>...</w:t>
      </w:r>
      <w:r>
        <w:rPr>
          <w:rFonts w:ascii="Times New Roman"/>
          <w:sz w:val="36"/>
        </w:rPr>
      </w:r>
    </w:p>
    <w:p>
      <w:pPr>
        <w:tabs>
          <w:tab w:pos="1165" w:val="left" w:leader="none"/>
        </w:tabs>
        <w:spacing w:line="573" w:lineRule="atLeast" w:before="0"/>
        <w:ind w:left="923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8"/>
        </w:rPr>
        <w:t>\</w:t>
        <w:tab/>
      </w:r>
      <w:r>
        <w:rPr>
          <w:rFonts w:ascii="Arial"/>
          <w:color w:val="979797"/>
          <w:w w:val="80"/>
          <w:sz w:val="8"/>
        </w:rPr>
        <w:t>\</w:t>
      </w:r>
      <w:r>
        <w:rPr>
          <w:rFonts w:ascii="Arial"/>
          <w:sz w:val="8"/>
        </w:rPr>
      </w:r>
    </w:p>
    <w:p>
      <w:pPr>
        <w:tabs>
          <w:tab w:pos="1223" w:val="left" w:leader="none"/>
          <w:tab w:pos="3479" w:val="left" w:leader="none"/>
          <w:tab w:pos="8080" w:val="left" w:leader="none"/>
        </w:tabs>
        <w:spacing w:line="381" w:lineRule="exact" w:before="0"/>
        <w:ind w:left="719" w:right="0" w:firstLine="0"/>
        <w:jc w:val="left"/>
        <w:rPr>
          <w:rFonts w:ascii="Arial" w:hAnsi="Arial" w:cs="Arial" w:eastAsia="Arial"/>
          <w:sz w:val="54"/>
          <w:szCs w:val="54"/>
        </w:rPr>
      </w:pPr>
      <w:r>
        <w:rPr/>
        <w:pict>
          <v:shape style="position:absolute;margin-left:1003.792664pt;margin-top:18.422564pt;width:6.5pt;height:9.65pt;mso-position-horizontal-relative:page;mso-position-vertical-relative:paragraph;z-index:-58976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979797"/>
                      <w:w w:val="245"/>
                      <w:sz w:val="19"/>
                    </w:rPr>
                    <w:t>I</w:t>
                  </w:r>
                  <w:r>
                    <w:rPr>
                      <w:rFonts w:ascii="Arial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B5B5B5"/>
          <w:spacing w:val="-3"/>
          <w:w w:val="55"/>
          <w:sz w:val="45"/>
        </w:rPr>
        <w:t>.</w:t>
      </w:r>
      <w:r>
        <w:rPr>
          <w:rFonts w:ascii="Arial" w:hAnsi="Arial"/>
          <w:color w:val="979797"/>
          <w:spacing w:val="-2"/>
          <w:w w:val="55"/>
          <w:sz w:val="45"/>
        </w:rPr>
        <w:t>..</w:t>
        <w:tab/>
      </w:r>
      <w:r>
        <w:rPr>
          <w:rFonts w:ascii="Times New Roman" w:hAnsi="Times New Roman"/>
          <w:color w:val="979797"/>
          <w:w w:val="50"/>
          <w:position w:val="12"/>
          <w:sz w:val="8"/>
        </w:rPr>
        <w:t>\</w:t>
        <w:tab/>
      </w:r>
      <w:r>
        <w:rPr>
          <w:rFonts w:ascii="Arial" w:hAnsi="Arial"/>
          <w:color w:val="B5B5B5"/>
          <w:w w:val="110"/>
          <w:position w:val="2"/>
          <w:sz w:val="24"/>
        </w:rPr>
        <w:t>.</w:t>
        <w:tab/>
      </w:r>
      <w:r>
        <w:rPr>
          <w:rFonts w:ascii="Arial" w:hAnsi="Arial"/>
          <w:color w:val="9CBDBD"/>
          <w:w w:val="80"/>
          <w:position w:val="-3"/>
          <w:sz w:val="24"/>
        </w:rPr>
        <w:t>·</w:t>
      </w:r>
      <w:r>
        <w:rPr>
          <w:rFonts w:ascii="Arial" w:hAnsi="Arial"/>
          <w:color w:val="9CBDBD"/>
          <w:spacing w:val="-27"/>
          <w:w w:val="80"/>
          <w:position w:val="-3"/>
          <w:sz w:val="24"/>
        </w:rPr>
        <w:t> </w:t>
      </w:r>
      <w:r>
        <w:rPr>
          <w:rFonts w:ascii="Arial" w:hAnsi="Arial"/>
          <w:color w:val="979797"/>
          <w:w w:val="110"/>
          <w:position w:val="-3"/>
          <w:sz w:val="54"/>
        </w:rPr>
        <w:t>.</w:t>
      </w:r>
      <w:r>
        <w:rPr>
          <w:rFonts w:ascii="Arial" w:hAnsi="Arial"/>
          <w:sz w:val="54"/>
        </w:rPr>
      </w:r>
    </w:p>
    <w:p>
      <w:pPr>
        <w:spacing w:after="0" w:line="381" w:lineRule="exact"/>
        <w:jc w:val="left"/>
        <w:rPr>
          <w:rFonts w:ascii="Arial" w:hAnsi="Arial" w:cs="Arial" w:eastAsia="Arial"/>
          <w:sz w:val="54"/>
          <w:szCs w:val="54"/>
        </w:rPr>
        <w:sectPr>
          <w:type w:val="continuous"/>
          <w:pgSz w:w="22370" w:h="31660"/>
          <w:pgMar w:top="480" w:bottom="280" w:left="160" w:right="140"/>
          <w:cols w:num="6" w:equalWidth="0">
            <w:col w:w="3234" w:space="40"/>
            <w:col w:w="961" w:space="40"/>
            <w:col w:w="646" w:space="40"/>
            <w:col w:w="295" w:space="40"/>
            <w:col w:w="912" w:space="40"/>
            <w:col w:w="15822"/>
          </w:cols>
        </w:sectPr>
      </w:pPr>
    </w:p>
    <w:p>
      <w:pPr>
        <w:spacing w:line="57" w:lineRule="exact" w:before="0"/>
        <w:ind w:left="0" w:right="17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797"/>
          <w:spacing w:val="-3"/>
          <w:w w:val="60"/>
          <w:position w:val="13"/>
          <w:sz w:val="8"/>
        </w:rPr>
        <w:t>\</w:t>
      </w:r>
      <w:r>
        <w:rPr>
          <w:rFonts w:ascii="Arial"/>
          <w:color w:val="979797"/>
          <w:spacing w:val="-3"/>
          <w:w w:val="60"/>
          <w:sz w:val="36"/>
        </w:rPr>
        <w:t>.</w:t>
      </w:r>
      <w:r>
        <w:rPr>
          <w:rFonts w:ascii="Arial"/>
          <w:color w:val="979797"/>
          <w:spacing w:val="-3"/>
          <w:w w:val="60"/>
          <w:sz w:val="32"/>
        </w:rPr>
        <w:t>...</w:t>
      </w:r>
      <w:r>
        <w:rPr>
          <w:rFonts w:ascii="Arial"/>
          <w:color w:val="979797"/>
          <w:spacing w:val="-39"/>
          <w:w w:val="60"/>
          <w:sz w:val="32"/>
        </w:rPr>
        <w:t> </w:t>
      </w:r>
      <w:r>
        <w:rPr>
          <w:rFonts w:ascii="Arial"/>
          <w:color w:val="979797"/>
          <w:w w:val="60"/>
          <w:position w:val="13"/>
          <w:sz w:val="8"/>
        </w:rPr>
        <w:t>\</w:t>
      </w:r>
      <w:r>
        <w:rPr>
          <w:rFonts w:ascii="Arial"/>
          <w:sz w:val="8"/>
        </w:rPr>
      </w:r>
    </w:p>
    <w:p>
      <w:pPr>
        <w:spacing w:line="57" w:lineRule="exact" w:before="0"/>
        <w:ind w:left="0" w:right="0" w:firstLine="0"/>
        <w:jc w:val="right"/>
        <w:rPr>
          <w:rFonts w:ascii="Arial" w:hAnsi="Arial" w:cs="Arial" w:eastAsia="Arial"/>
          <w:sz w:val="38"/>
          <w:szCs w:val="38"/>
        </w:rPr>
      </w:pPr>
      <w:r>
        <w:rPr>
          <w:w w:val="190"/>
        </w:rPr>
        <w:br w:type="column"/>
      </w:r>
      <w:r>
        <w:rPr>
          <w:rFonts w:ascii="Arial"/>
          <w:color w:val="979797"/>
          <w:w w:val="190"/>
          <w:sz w:val="30"/>
        </w:rPr>
        <w:t>.</w:t>
      </w:r>
      <w:r>
        <w:rPr>
          <w:rFonts w:ascii="Arial"/>
          <w:color w:val="979797"/>
          <w:spacing w:val="-100"/>
          <w:w w:val="190"/>
          <w:sz w:val="30"/>
        </w:rPr>
        <w:t> </w:t>
      </w:r>
      <w:r>
        <w:rPr>
          <w:rFonts w:ascii="Arial"/>
          <w:color w:val="979797"/>
          <w:spacing w:val="-26"/>
          <w:w w:val="115"/>
          <w:sz w:val="38"/>
        </w:rPr>
        <w:t>.</w:t>
      </w:r>
      <w:r>
        <w:rPr>
          <w:rFonts w:ascii="Arial"/>
          <w:color w:val="979797"/>
          <w:spacing w:val="-6"/>
          <w:w w:val="115"/>
          <w:sz w:val="38"/>
        </w:rPr>
        <w:t>.</w:t>
      </w:r>
      <w:r>
        <w:rPr>
          <w:rFonts w:ascii="Arial"/>
          <w:sz w:val="38"/>
        </w:rPr>
      </w:r>
    </w:p>
    <w:p>
      <w:pPr>
        <w:spacing w:line="26" w:lineRule="exac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w w:val="135"/>
        </w:rPr>
        <w:br w:type="column"/>
      </w:r>
      <w:r>
        <w:rPr>
          <w:rFonts w:ascii="Arial"/>
          <w:color w:val="979797"/>
          <w:spacing w:val="-134"/>
          <w:w w:val="135"/>
          <w:sz w:val="15"/>
        </w:rPr>
        <w:t>,</w:t>
      </w:r>
      <w:r>
        <w:rPr>
          <w:rFonts w:ascii="Arial"/>
          <w:color w:val="979797"/>
          <w:spacing w:val="6"/>
          <w:w w:val="135"/>
          <w:sz w:val="15"/>
        </w:rPr>
        <w:t>.</w:t>
      </w:r>
      <w:r>
        <w:rPr>
          <w:rFonts w:ascii="Arial"/>
          <w:color w:val="979797"/>
          <w:w w:val="135"/>
          <w:sz w:val="15"/>
        </w:rPr>
        <w:t>,</w:t>
      </w:r>
      <w:r>
        <w:rPr>
          <w:rFonts w:ascii="Arial"/>
          <w:sz w:val="15"/>
        </w:rPr>
      </w:r>
    </w:p>
    <w:p>
      <w:pPr>
        <w:spacing w:line="57" w:lineRule="exact" w:before="0"/>
        <w:ind w:left="0" w:right="584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95"/>
        </w:rPr>
        <w:br w:type="column"/>
      </w:r>
      <w:r>
        <w:rPr>
          <w:rFonts w:ascii="Times New Roman"/>
          <w:color w:val="979797"/>
          <w:w w:val="195"/>
          <w:sz w:val="26"/>
        </w:rPr>
        <w:t>.</w:t>
      </w:r>
      <w:r>
        <w:rPr>
          <w:rFonts w:ascii="Times New Roman"/>
          <w:color w:val="979797"/>
          <w:spacing w:val="-102"/>
          <w:w w:val="195"/>
          <w:sz w:val="26"/>
        </w:rPr>
        <w:t>;</w:t>
      </w:r>
      <w:r>
        <w:rPr>
          <w:rFonts w:ascii="Times New Roman"/>
          <w:color w:val="979797"/>
          <w:w w:val="195"/>
          <w:sz w:val="26"/>
        </w:rPr>
        <w:t>.</w:t>
      </w:r>
      <w:r>
        <w:rPr>
          <w:rFonts w:ascii="Times New Roman"/>
          <w:sz w:val="26"/>
        </w:rPr>
      </w:r>
    </w:p>
    <w:p>
      <w:pPr>
        <w:tabs>
          <w:tab w:pos="1045" w:val="left" w:leader="none"/>
        </w:tabs>
        <w:spacing w:line="57" w:lineRule="exact" w:before="0"/>
        <w:ind w:left="733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65"/>
        </w:rPr>
        <w:br w:type="column"/>
      </w:r>
      <w:r>
        <w:rPr>
          <w:rFonts w:ascii="Arial"/>
          <w:color w:val="979797"/>
          <w:spacing w:val="-11"/>
          <w:w w:val="65"/>
          <w:sz w:val="65"/>
        </w:rPr>
        <w:t>.</w:t>
      </w:r>
      <w:r>
        <w:rPr>
          <w:rFonts w:ascii="Arial"/>
          <w:color w:val="979797"/>
          <w:spacing w:val="-9"/>
          <w:w w:val="65"/>
          <w:sz w:val="8"/>
        </w:rPr>
        <w:t>\</w:t>
        <w:tab/>
      </w:r>
      <w:r>
        <w:rPr>
          <w:rFonts w:ascii="Times New Roman"/>
          <w:color w:val="979797"/>
          <w:w w:val="75"/>
          <w:sz w:val="8"/>
        </w:rPr>
        <w:t>\</w:t>
      </w:r>
      <w:r>
        <w:rPr>
          <w:rFonts w:ascii="Times New Roman"/>
          <w:sz w:val="8"/>
        </w:rPr>
      </w:r>
    </w:p>
    <w:p>
      <w:pPr>
        <w:spacing w:after="0" w:line="57" w:lineRule="exac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22370" w:h="31660"/>
          <w:pgMar w:top="480" w:bottom="280" w:left="160" w:right="140"/>
          <w:cols w:num="5" w:equalWidth="0">
            <w:col w:w="7539" w:space="40"/>
            <w:col w:w="5076" w:space="40"/>
            <w:col w:w="3258" w:space="40"/>
            <w:col w:w="4809" w:space="40"/>
            <w:col w:w="1228"/>
          </w:cols>
        </w:sectPr>
      </w:pPr>
    </w:p>
    <w:p>
      <w:pPr>
        <w:tabs>
          <w:tab w:pos="235" w:val="left" w:leader="none"/>
        </w:tabs>
        <w:spacing w:line="77" w:lineRule="exact" w:before="0"/>
        <w:ind w:left="0" w:right="207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55"/>
          <w:sz w:val="8"/>
        </w:rPr>
        <w:t>\</w:t>
        <w:tab/>
      </w:r>
      <w:r>
        <w:rPr>
          <w:rFonts w:ascii="Times New Roman"/>
          <w:color w:val="979797"/>
          <w:w w:val="80"/>
          <w:sz w:val="8"/>
        </w:rPr>
        <w:t>\</w:t>
      </w:r>
      <w:r>
        <w:rPr>
          <w:rFonts w:ascii="Times New Roman"/>
          <w:sz w:val="8"/>
        </w:rPr>
      </w:r>
    </w:p>
    <w:p>
      <w:pPr>
        <w:tabs>
          <w:tab w:pos="235" w:val="left" w:leader="none"/>
        </w:tabs>
        <w:spacing w:line="241" w:lineRule="exact" w:before="0"/>
        <w:ind w:left="0" w:right="0" w:firstLine="0"/>
        <w:jc w:val="right"/>
        <w:rPr>
          <w:rFonts w:ascii="Arial" w:hAnsi="Arial" w:cs="Arial" w:eastAsia="Arial"/>
          <w:sz w:val="30"/>
          <w:szCs w:val="30"/>
        </w:rPr>
      </w:pPr>
      <w:r>
        <w:rPr>
          <w:rFonts w:ascii="Times New Roman"/>
          <w:color w:val="979797"/>
          <w:w w:val="55"/>
          <w:position w:val="9"/>
          <w:sz w:val="8"/>
        </w:rPr>
        <w:t>\</w:t>
        <w:tab/>
      </w:r>
      <w:r>
        <w:rPr>
          <w:rFonts w:ascii="Times New Roman"/>
          <w:color w:val="979797"/>
          <w:spacing w:val="-4"/>
          <w:w w:val="55"/>
          <w:position w:val="10"/>
          <w:sz w:val="8"/>
        </w:rPr>
        <w:t>\</w:t>
      </w:r>
      <w:r>
        <w:rPr>
          <w:rFonts w:ascii="Arial"/>
          <w:color w:val="979797"/>
          <w:spacing w:val="-5"/>
          <w:w w:val="55"/>
          <w:sz w:val="33"/>
        </w:rPr>
        <w:t>,</w:t>
      </w:r>
      <w:r>
        <w:rPr>
          <w:rFonts w:ascii="Arial"/>
          <w:color w:val="979797"/>
          <w:spacing w:val="-7"/>
          <w:w w:val="55"/>
          <w:sz w:val="30"/>
        </w:rPr>
        <w:t>...</w:t>
      </w:r>
      <w:r>
        <w:rPr>
          <w:rFonts w:ascii="Arial"/>
          <w:sz w:val="30"/>
        </w:rPr>
      </w:r>
    </w:p>
    <w:p>
      <w:pPr>
        <w:spacing w:line="76" w:lineRule="atLeast" w:before="394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w w:val="55"/>
        </w:rPr>
        <w:br w:type="column"/>
      </w:r>
      <w:r>
        <w:rPr>
          <w:rFonts w:ascii="Arial"/>
          <w:color w:val="B5B5B5"/>
          <w:spacing w:val="-3"/>
          <w:w w:val="55"/>
          <w:sz w:val="45"/>
        </w:rPr>
        <w:t>.</w:t>
      </w:r>
      <w:r>
        <w:rPr>
          <w:rFonts w:ascii="Arial"/>
          <w:color w:val="979797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87" w:lineRule="exact" w:before="231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50"/>
        </w:rPr>
        <w:br w:type="column"/>
      </w:r>
      <w:r>
        <w:rPr>
          <w:rFonts w:ascii="Times New Roman"/>
          <w:color w:val="B5B5B5"/>
          <w:spacing w:val="-2"/>
          <w:w w:val="50"/>
          <w:sz w:val="36"/>
        </w:rPr>
        <w:t>.</w:t>
      </w:r>
      <w:r>
        <w:rPr>
          <w:rFonts w:ascii="Times New Roman"/>
          <w:color w:val="979797"/>
          <w:spacing w:val="-2"/>
          <w:w w:val="50"/>
          <w:sz w:val="36"/>
        </w:rPr>
        <w:t>...</w:t>
      </w:r>
      <w:r>
        <w:rPr>
          <w:rFonts w:ascii="Times New Roman"/>
          <w:sz w:val="36"/>
        </w:rPr>
      </w:r>
    </w:p>
    <w:p>
      <w:pPr>
        <w:spacing w:before="47"/>
        <w:ind w:left="727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979797"/>
          <w:spacing w:val="-22"/>
          <w:w w:val="105"/>
          <w:sz w:val="8"/>
        </w:rPr>
        <w:t>?</w:t>
      </w:r>
      <w:r>
        <w:rPr>
          <w:rFonts w:ascii="Times New Roman" w:hAnsi="Times New Roman"/>
          <w:color w:val="979797"/>
          <w:w w:val="105"/>
          <w:sz w:val="8"/>
        </w:rPr>
        <w:t>...._   </w:t>
      </w:r>
      <w:r>
        <w:rPr>
          <w:rFonts w:ascii="Times New Roman" w:hAnsi="Times New Roman"/>
          <w:color w:val="979797"/>
          <w:spacing w:val="8"/>
          <w:w w:val="105"/>
          <w:sz w:val="8"/>
        </w:rPr>
        <w:t> </w:t>
      </w:r>
      <w:r>
        <w:rPr>
          <w:rFonts w:ascii="Times New Roman" w:hAnsi="Times New Roman"/>
          <w:color w:val="9CBDBD"/>
          <w:spacing w:val="-16"/>
          <w:w w:val="215"/>
          <w:sz w:val="8"/>
        </w:rPr>
        <w:t>·</w:t>
      </w:r>
      <w:r>
        <w:rPr>
          <w:rFonts w:ascii="Times New Roman" w:hAnsi="Times New Roman"/>
          <w:color w:val="979797"/>
          <w:w w:val="215"/>
          <w:sz w:val="8"/>
        </w:rPr>
        <w:t>?</w:t>
      </w:r>
      <w:r>
        <w:rPr>
          <w:rFonts w:ascii="Times New Roman" w:hAnsi="Times New Roman"/>
          <w:sz w:val="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spacing w:before="0"/>
        <w:ind w:left="0" w:right="2009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829.959473pt;margin-top:45.626076pt;width:119.840537pt;height:17.848591pt;mso-position-horizontal-relative:page;mso-position-vertical-relative:paragraph;z-index:-590632" type="#_x0000_t75" stroked="false">
            <v:imagedata r:id="rId872" o:title=""/>
          </v:shape>
        </w:pict>
      </w:r>
      <w:r>
        <w:rPr>
          <w:rFonts w:ascii="Times New Roman" w:hAnsi="Times New Roman" w:cs="Times New Roman" w:eastAsia="Times New Roman"/>
          <w:color w:val="979797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66" w:lineRule="atLeast" w:before="52"/>
        <w:ind w:left="0" w:right="127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93.018311pt;margin-top:16.897196pt;width:1.6pt;height:6.25pt;mso-position-horizontal-relative:page;mso-position-vertical-relative:paragraph;z-index:-589696" type="#_x0000_t202" filled="false" stroked="false">
            <v:textbox inset="0,0,0,0">
              <w:txbxContent>
                <w:p>
                  <w:pPr>
                    <w:spacing w:line="12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70"/>
                      <w:sz w:val="8"/>
                    </w:rPr>
                    <w:t>\</w:t>
                  </w:r>
                  <w:r>
                    <w:rPr>
                      <w:rFonts w:ascii="Arial"/>
                      <w:color w:val="979797"/>
                      <w:w w:val="70"/>
                      <w:position w:val="-3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79797"/>
          <w:w w:val="65"/>
          <w:sz w:val="21"/>
        </w:rPr>
        <w:t>..., </w:t>
      </w:r>
      <w:r>
        <w:rPr>
          <w:rFonts w:ascii="Times New Roman" w:hAnsi="Times New Roman"/>
          <w:color w:val="979797"/>
          <w:spacing w:val="33"/>
          <w:w w:val="65"/>
          <w:sz w:val="21"/>
        </w:rPr>
        <w:t> </w:t>
      </w:r>
      <w:r>
        <w:rPr>
          <w:rFonts w:ascii="Times New Roman" w:hAnsi="Times New Roman"/>
          <w:color w:val="979797"/>
          <w:sz w:val="21"/>
        </w:rPr>
        <w:t>·</w:t>
      </w:r>
      <w:r>
        <w:rPr>
          <w:rFonts w:ascii="Times New Roman" w:hAnsi="Times New Roman"/>
          <w:color w:val="979797"/>
          <w:spacing w:val="-4"/>
          <w:sz w:val="21"/>
        </w:rPr>
        <w:t> </w:t>
      </w:r>
      <w:r>
        <w:rPr>
          <w:rFonts w:ascii="Times New Roman" w:hAnsi="Times New Roman"/>
          <w:color w:val="979797"/>
          <w:w w:val="65"/>
          <w:sz w:val="21"/>
        </w:rPr>
        <w:t>...</w:t>
      </w:r>
      <w:r>
        <w:rPr>
          <w:rFonts w:ascii="Times New Roman" w:hAnsi="Times New Roman"/>
          <w:color w:val="979797"/>
          <w:spacing w:val="20"/>
          <w:w w:val="65"/>
          <w:sz w:val="21"/>
        </w:rPr>
        <w:t> </w:t>
      </w:r>
      <w:r>
        <w:rPr>
          <w:rFonts w:ascii="Arial" w:hAnsi="Arial"/>
          <w:color w:val="979797"/>
          <w:w w:val="135"/>
          <w:sz w:val="8"/>
        </w:rPr>
        <w:t>I</w:t>
      </w:r>
      <w:r>
        <w:rPr>
          <w:rFonts w:ascii="Arial" w:hAnsi="Arial"/>
          <w:sz w:val="8"/>
        </w:rPr>
      </w:r>
    </w:p>
    <w:p>
      <w:pPr>
        <w:spacing w:after="0" w:line="66" w:lineRule="atLeast"/>
        <w:jc w:val="right"/>
        <w:rPr>
          <w:rFonts w:ascii="Arial" w:hAnsi="Arial" w:cs="Arial" w:eastAsia="Arial"/>
          <w:sz w:val="8"/>
          <w:szCs w:val="8"/>
        </w:rPr>
        <w:sectPr>
          <w:type w:val="continuous"/>
          <w:pgSz w:w="22370" w:h="31660"/>
          <w:pgMar w:top="480" w:bottom="280" w:left="160" w:right="140"/>
          <w:cols w:num="5" w:equalWidth="0">
            <w:col w:w="7767" w:space="40"/>
            <w:col w:w="1827" w:space="40"/>
            <w:col w:w="1720" w:space="40"/>
            <w:col w:w="1095" w:space="169"/>
            <w:col w:w="9372"/>
          </w:cols>
        </w:sectPr>
      </w:pPr>
    </w:p>
    <w:p>
      <w:pPr>
        <w:tabs>
          <w:tab w:pos="904" w:val="left" w:leader="none"/>
        </w:tabs>
        <w:spacing w:line="356" w:lineRule="atLeast"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/>
        <w:pict>
          <v:shape style="position:absolute;margin-left:376.023865pt;margin-top:.103189pt;width:.65pt;height:4.350pt;mso-position-horizontal-relative:page;mso-position-vertical-relative:paragraph;z-index:1624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55"/>
                      <w:sz w:val="8"/>
                    </w:rPr>
                    <w:t>\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5B5B5"/>
          <w:spacing w:val="-3"/>
          <w:w w:val="55"/>
          <w:sz w:val="45"/>
        </w:rPr>
        <w:t>.</w:t>
      </w:r>
      <w:r>
        <w:rPr>
          <w:rFonts w:ascii="Arial"/>
          <w:color w:val="979797"/>
          <w:spacing w:val="-2"/>
          <w:w w:val="55"/>
          <w:sz w:val="45"/>
        </w:rPr>
        <w:t>..</w:t>
        <w:tab/>
      </w:r>
      <w:r>
        <w:rPr>
          <w:rFonts w:ascii="Arial"/>
          <w:color w:val="B5B5B5"/>
          <w:spacing w:val="-3"/>
          <w:w w:val="55"/>
          <w:position w:val="-8"/>
          <w:sz w:val="45"/>
        </w:rPr>
        <w:t>.</w:t>
      </w:r>
      <w:r>
        <w:rPr>
          <w:rFonts w:ascii="Arial"/>
          <w:color w:val="979797"/>
          <w:spacing w:val="-2"/>
          <w:w w:val="55"/>
          <w:position w:val="-8"/>
          <w:sz w:val="45"/>
        </w:rPr>
        <w:t>..</w:t>
      </w:r>
      <w:r>
        <w:rPr>
          <w:rFonts w:ascii="Arial"/>
          <w:sz w:val="45"/>
        </w:rPr>
      </w:r>
    </w:p>
    <w:p>
      <w:pPr>
        <w:tabs>
          <w:tab w:pos="235" w:val="left" w:leader="none"/>
        </w:tabs>
        <w:spacing w:line="378" w:lineRule="atLeast" w:before="0"/>
        <w:ind w:left="0" w:right="42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8"/>
        </w:rPr>
        <w:t>\</w:t>
        <w:tab/>
      </w:r>
      <w:r>
        <w:rPr>
          <w:rFonts w:ascii="Times New Roman"/>
          <w:color w:val="979797"/>
          <w:w w:val="80"/>
          <w:position w:val="1"/>
          <w:sz w:val="8"/>
        </w:rPr>
        <w:t>\</w:t>
      </w:r>
      <w:r>
        <w:rPr>
          <w:rFonts w:ascii="Times New Roman"/>
          <w:sz w:val="8"/>
        </w:rPr>
      </w:r>
    </w:p>
    <w:p>
      <w:pPr>
        <w:spacing w:line="20" w:lineRule="exact" w:before="2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979797"/>
          <w:spacing w:val="-2"/>
          <w:w w:val="60"/>
          <w:position w:val="14"/>
          <w:sz w:val="8"/>
        </w:rPr>
        <w:t>\</w:t>
      </w:r>
      <w:r>
        <w:rPr>
          <w:rFonts w:ascii="Arial"/>
          <w:color w:val="979797"/>
          <w:spacing w:val="-2"/>
          <w:w w:val="60"/>
          <w:sz w:val="36"/>
        </w:rPr>
        <w:t>.</w:t>
      </w:r>
      <w:r>
        <w:rPr>
          <w:rFonts w:ascii="Arial"/>
          <w:color w:val="979797"/>
          <w:spacing w:val="-2"/>
          <w:w w:val="60"/>
          <w:sz w:val="32"/>
        </w:rPr>
        <w:t>...</w:t>
      </w:r>
      <w:r>
        <w:rPr>
          <w:rFonts w:ascii="Arial"/>
          <w:color w:val="979797"/>
          <w:spacing w:val="-39"/>
          <w:w w:val="60"/>
          <w:sz w:val="32"/>
        </w:rPr>
        <w:t> </w:t>
      </w:r>
      <w:r>
        <w:rPr>
          <w:rFonts w:ascii="Arial"/>
          <w:color w:val="979797"/>
          <w:w w:val="60"/>
          <w:position w:val="14"/>
          <w:sz w:val="8"/>
        </w:rPr>
        <w:t>\</w:t>
      </w:r>
      <w:r>
        <w:rPr>
          <w:rFonts w:ascii="Arial"/>
          <w:sz w:val="8"/>
        </w:rPr>
      </w:r>
    </w:p>
    <w:p>
      <w:pPr>
        <w:spacing w:line="35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w w:val="55"/>
        </w:rPr>
        <w:br w:type="column"/>
      </w:r>
      <w:r>
        <w:rPr>
          <w:rFonts w:ascii="Times New Roman"/>
          <w:color w:val="B5B5B5"/>
          <w:spacing w:val="-4"/>
          <w:w w:val="55"/>
          <w:sz w:val="51"/>
        </w:rPr>
        <w:t>.</w:t>
      </w:r>
      <w:r>
        <w:rPr>
          <w:rFonts w:ascii="Times New Roman"/>
          <w:color w:val="979797"/>
          <w:spacing w:val="-3"/>
          <w:w w:val="55"/>
          <w:sz w:val="51"/>
        </w:rPr>
        <w:t>..</w:t>
      </w:r>
      <w:r>
        <w:rPr>
          <w:rFonts w:ascii="Times New Roman"/>
          <w:sz w:val="51"/>
        </w:rPr>
      </w:r>
    </w:p>
    <w:p>
      <w:pPr>
        <w:spacing w:line="35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55"/>
        </w:rPr>
        <w:br w:type="column"/>
      </w:r>
      <w:r>
        <w:rPr>
          <w:rFonts w:ascii="Times New Roman"/>
          <w:color w:val="B5B5B5"/>
          <w:spacing w:val="-19"/>
          <w:w w:val="55"/>
          <w:sz w:val="34"/>
        </w:rPr>
        <w:t>.</w:t>
      </w:r>
      <w:r>
        <w:rPr>
          <w:rFonts w:ascii="Times New Roman"/>
          <w:color w:val="979797"/>
          <w:w w:val="55"/>
          <w:sz w:val="34"/>
        </w:rPr>
        <w:t>...</w:t>
      </w:r>
      <w:r>
        <w:rPr>
          <w:rFonts w:ascii="Times New Roman"/>
          <w:sz w:val="34"/>
        </w:rPr>
      </w:r>
    </w:p>
    <w:p>
      <w:pPr>
        <w:tabs>
          <w:tab w:pos="981" w:val="left" w:leader="none"/>
        </w:tabs>
        <w:spacing w:line="35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55"/>
        </w:rPr>
        <w:br w:type="column"/>
      </w:r>
      <w:r>
        <w:rPr>
          <w:rFonts w:ascii="Times New Roman" w:hAnsi="Times New Roman" w:cs="Times New Roman" w:eastAsia="Times New Roman"/>
          <w:color w:val="979797"/>
          <w:w w:val="55"/>
          <w:position w:val="-18"/>
          <w:sz w:val="51"/>
          <w:szCs w:val="51"/>
        </w:rPr>
        <w:t>..</w:t>
        <w:tab/>
      </w:r>
      <w:r>
        <w:rPr>
          <w:rFonts w:ascii="Courier New" w:hAnsi="Courier New" w:cs="Courier New" w:eastAsia="Courier New"/>
          <w:color w:val="75C6C6"/>
          <w:spacing w:val="-32"/>
          <w:w w:val="85"/>
          <w:sz w:val="22"/>
          <w:szCs w:val="22"/>
        </w:rPr>
        <w:t>•</w:t>
      </w:r>
      <w:r>
        <w:rPr>
          <w:rFonts w:ascii="Courier New" w:hAnsi="Courier New" w:cs="Courier New" w:eastAsia="Courier New"/>
          <w:color w:val="979797"/>
          <w:spacing w:val="-88"/>
          <w:w w:val="8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979797"/>
          <w:w w:val="85"/>
          <w:position w:val="-6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356" w:lineRule="atLeast" w:before="0"/>
        <w:ind w:left="0" w:right="0" w:firstLine="0"/>
        <w:jc w:val="right"/>
        <w:rPr>
          <w:rFonts w:ascii="Arial" w:hAnsi="Arial" w:cs="Arial" w:eastAsia="Arial"/>
          <w:sz w:val="35"/>
          <w:szCs w:val="35"/>
        </w:rPr>
      </w:pPr>
      <w:r>
        <w:rPr>
          <w:w w:val="120"/>
        </w:rPr>
        <w:br w:type="column"/>
      </w:r>
      <w:r>
        <w:rPr>
          <w:rFonts w:ascii="Arial" w:hAnsi="Arial" w:cs="Arial" w:eastAsia="Arial"/>
          <w:color w:val="9CBDBD"/>
          <w:spacing w:val="-45"/>
          <w:w w:val="120"/>
          <w:sz w:val="24"/>
          <w:szCs w:val="24"/>
        </w:rPr>
        <w:t>·</w:t>
      </w:r>
      <w:r>
        <w:rPr>
          <w:rFonts w:ascii="Arial" w:hAnsi="Arial" w:cs="Arial" w:eastAsia="Arial"/>
          <w:color w:val="979797"/>
          <w:spacing w:val="-56"/>
          <w:w w:val="120"/>
          <w:sz w:val="24"/>
          <w:szCs w:val="24"/>
        </w:rPr>
        <w:t>•</w:t>
      </w:r>
      <w:r>
        <w:rPr>
          <w:rFonts w:ascii="Arial" w:hAnsi="Arial" w:cs="Arial" w:eastAsia="Arial"/>
          <w:color w:val="979797"/>
          <w:spacing w:val="-75"/>
          <w:w w:val="120"/>
          <w:position w:val="2"/>
          <w:sz w:val="35"/>
          <w:szCs w:val="35"/>
        </w:rPr>
        <w:t>.</w:t>
      </w:r>
      <w:r>
        <w:rPr>
          <w:rFonts w:ascii="Arial" w:hAnsi="Arial" w:cs="Arial" w:eastAsia="Arial"/>
          <w:color w:val="979797"/>
          <w:w w:val="120"/>
          <w:position w:val="2"/>
          <w:sz w:val="35"/>
          <w:szCs w:val="35"/>
        </w:rPr>
        <w:t>.</w:t>
      </w:r>
      <w:r>
        <w:rPr>
          <w:rFonts w:ascii="Arial" w:hAnsi="Arial" w:cs="Arial" w:eastAsia="Arial"/>
          <w:sz w:val="35"/>
          <w:szCs w:val="35"/>
        </w:rPr>
      </w:r>
    </w:p>
    <w:p>
      <w:pPr>
        <w:pStyle w:val="Heading8"/>
        <w:spacing w:line="356" w:lineRule="atLeast"/>
        <w:ind w:left="79" w:right="0"/>
        <w:jc w:val="center"/>
      </w:pPr>
      <w:r>
        <w:rPr>
          <w:w w:val="60"/>
        </w:rPr>
        <w:br w:type="column"/>
      </w:r>
      <w:r>
        <w:rPr>
          <w:color w:val="979797"/>
          <w:w w:val="60"/>
          <w:position w:val="-15"/>
        </w:rPr>
        <w:t>..</w:t>
      </w:r>
      <w:r>
        <w:rPr>
          <w:color w:val="979797"/>
          <w:spacing w:val="13"/>
          <w:w w:val="60"/>
          <w:position w:val="-15"/>
        </w:rPr>
        <w:t> </w:t>
      </w:r>
      <w:r>
        <w:rPr>
          <w:color w:val="979797"/>
          <w:w w:val="60"/>
        </w:rPr>
        <w:t>..</w:t>
      </w:r>
      <w:r>
        <w:rPr/>
      </w:r>
    </w:p>
    <w:p>
      <w:pPr>
        <w:spacing w:line="356" w:lineRule="atLeast" w:before="0"/>
        <w:ind w:left="510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/>
        <w:br w:type="column"/>
      </w:r>
      <w:r>
        <w:rPr>
          <w:rFonts w:ascii="Times New Roman"/>
          <w:color w:val="979797"/>
          <w:sz w:val="21"/>
        </w:rPr>
        <w:t>?</w:t>
      </w:r>
      <w:r>
        <w:rPr>
          <w:rFonts w:ascii="Times New Roman"/>
          <w:color w:val="979797"/>
          <w:spacing w:val="-40"/>
          <w:sz w:val="21"/>
        </w:rPr>
        <w:t> </w:t>
      </w:r>
      <w:r>
        <w:rPr>
          <w:rFonts w:ascii="Times New Roman"/>
          <w:color w:val="979797"/>
          <w:spacing w:val="-81"/>
          <w:position w:val="-15"/>
          <w:sz w:val="21"/>
        </w:rPr>
        <w:t>'</w:t>
      </w:r>
      <w:r>
        <w:rPr>
          <w:rFonts w:ascii="Arial"/>
          <w:color w:val="979797"/>
          <w:position w:val="-19"/>
          <w:sz w:val="42"/>
        </w:rPr>
        <w:t>.</w:t>
      </w:r>
      <w:r>
        <w:rPr>
          <w:rFonts w:ascii="Arial"/>
          <w:sz w:val="42"/>
        </w:rPr>
      </w:r>
    </w:p>
    <w:p>
      <w:pPr>
        <w:spacing w:after="0" w:line="356" w:lineRule="atLeast"/>
        <w:jc w:val="left"/>
        <w:rPr>
          <w:rFonts w:ascii="Arial" w:hAnsi="Arial" w:cs="Arial" w:eastAsia="Arial"/>
          <w:sz w:val="42"/>
          <w:szCs w:val="42"/>
        </w:rPr>
        <w:sectPr>
          <w:type w:val="continuous"/>
          <w:pgSz w:w="22370" w:h="31660"/>
          <w:pgMar w:top="480" w:bottom="280" w:left="160" w:right="140"/>
          <w:cols w:num="8" w:equalWidth="0">
            <w:col w:w="5025" w:space="40"/>
            <w:col w:w="2614" w:space="40"/>
            <w:col w:w="953" w:space="40"/>
            <w:col w:w="1795" w:space="959"/>
            <w:col w:w="5085" w:space="40"/>
            <w:col w:w="2030" w:space="40"/>
            <w:col w:w="2140" w:space="40"/>
            <w:col w:w="1229"/>
          </w:cols>
        </w:sectPr>
      </w:pPr>
    </w:p>
    <w:p>
      <w:pPr>
        <w:spacing w:line="486" w:lineRule="atLeast" w:before="0"/>
        <w:ind w:left="0" w:right="61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50"/>
          <w:sz w:val="8"/>
        </w:rPr>
        <w:t>\</w:t>
      </w:r>
      <w:r>
        <w:rPr>
          <w:rFonts w:ascii="Times New Roman"/>
          <w:sz w:val="8"/>
        </w:rPr>
      </w:r>
    </w:p>
    <w:p>
      <w:pPr>
        <w:tabs>
          <w:tab w:pos="898" w:val="left" w:leader="none"/>
          <w:tab w:pos="1739" w:val="left" w:leader="none"/>
          <w:tab w:pos="1962" w:val="left" w:leader="none"/>
        </w:tabs>
        <w:spacing w:line="183" w:lineRule="exact"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81.759766pt;margin-top:17.919605pt;width:13.05pt;height:4.350pt;mso-position-horizontal-relative:page;mso-position-vertical-relative:paragraph;z-index:16288" type="#_x0000_t202" filled="false" stroked="false">
            <v:textbox inset="0,0,0,0">
              <w:txbxContent>
                <w:p>
                  <w:pPr>
                    <w:tabs>
                      <w:tab w:pos="248" w:val="left" w:leader="none"/>
                    </w:tabs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80"/>
                      <w:sz w:val="8"/>
                    </w:rPr>
                    <w:t>\</w:t>
                    <w:tab/>
                  </w:r>
                  <w:r>
                    <w:rPr>
                      <w:rFonts w:ascii="Times New Roman"/>
                      <w:color w:val="979797"/>
                      <w:w w:val="60"/>
                      <w:position w:val="1"/>
                      <w:sz w:val="8"/>
                    </w:rPr>
                    <w:t>\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B5B5B5"/>
          <w:w w:val="45"/>
          <w:position w:val="5"/>
          <w:sz w:val="36"/>
        </w:rPr>
        <w:t>.</w:t>
      </w:r>
      <w:r>
        <w:rPr>
          <w:rFonts w:ascii="Times New Roman"/>
          <w:color w:val="979797"/>
          <w:w w:val="45"/>
          <w:position w:val="5"/>
          <w:sz w:val="36"/>
        </w:rPr>
        <w:t>...</w:t>
        <w:tab/>
      </w:r>
      <w:r>
        <w:rPr>
          <w:rFonts w:ascii="Times New Roman"/>
          <w:color w:val="B5B5B5"/>
          <w:spacing w:val="-4"/>
          <w:w w:val="50"/>
          <w:sz w:val="36"/>
        </w:rPr>
        <w:t>.</w:t>
      </w:r>
      <w:r>
        <w:rPr>
          <w:rFonts w:ascii="Times New Roman"/>
          <w:color w:val="979797"/>
          <w:spacing w:val="-4"/>
          <w:w w:val="50"/>
          <w:sz w:val="36"/>
        </w:rPr>
        <w:t>...</w:t>
        <w:tab/>
      </w:r>
      <w:r>
        <w:rPr>
          <w:rFonts w:ascii="Arial"/>
          <w:color w:val="979797"/>
          <w:w w:val="75"/>
          <w:position w:val="2"/>
          <w:sz w:val="8"/>
        </w:rPr>
        <w:t>\</w:t>
        <w:tab/>
      </w:r>
      <w:r>
        <w:rPr>
          <w:rFonts w:ascii="Arial"/>
          <w:color w:val="979797"/>
          <w:w w:val="75"/>
          <w:position w:val="10"/>
          <w:sz w:val="8"/>
        </w:rPr>
        <w:t>\</w:t>
      </w:r>
      <w:r>
        <w:rPr>
          <w:rFonts w:ascii="Arial"/>
          <w:color w:val="979797"/>
          <w:w w:val="75"/>
          <w:position w:val="2"/>
          <w:sz w:val="8"/>
        </w:rPr>
        <w:t>\</w:t>
      </w:r>
      <w:r>
        <w:rPr>
          <w:rFonts w:ascii="Arial"/>
          <w:sz w:val="8"/>
        </w:rPr>
      </w:r>
    </w:p>
    <w:p>
      <w:pPr>
        <w:tabs>
          <w:tab w:pos="9744" w:val="left" w:leader="none"/>
          <w:tab w:pos="11987" w:val="left" w:leader="none"/>
        </w:tabs>
        <w:spacing w:line="276" w:lineRule="atLeast" w:before="0"/>
        <w:ind w:left="5716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90"/>
        </w:rPr>
        <w:br w:type="column"/>
      </w:r>
      <w:r>
        <w:rPr>
          <w:rFonts w:ascii="Arial"/>
          <w:color w:val="979797"/>
          <w:spacing w:val="-15"/>
          <w:w w:val="90"/>
          <w:sz w:val="38"/>
        </w:rPr>
        <w:t>.</w:t>
      </w:r>
      <w:r>
        <w:rPr>
          <w:rFonts w:ascii="Arial"/>
          <w:color w:val="979797"/>
          <w:spacing w:val="-4"/>
          <w:w w:val="90"/>
          <w:sz w:val="38"/>
        </w:rPr>
        <w:t>.</w:t>
        <w:tab/>
      </w:r>
      <w:r>
        <w:rPr>
          <w:rFonts w:ascii="Arial"/>
          <w:color w:val="B5B5B5"/>
          <w:w w:val="115"/>
          <w:position w:val="4"/>
          <w:sz w:val="18"/>
        </w:rPr>
        <w:t>.</w:t>
        <w:tab/>
      </w:r>
      <w:r>
        <w:rPr>
          <w:rFonts w:ascii="Arial"/>
          <w:color w:val="979797"/>
          <w:w w:val="105"/>
          <w:position w:val="10"/>
          <w:sz w:val="8"/>
        </w:rPr>
        <w:t>\</w:t>
      </w:r>
      <w:r>
        <w:rPr>
          <w:rFonts w:ascii="Arial"/>
          <w:sz w:val="8"/>
        </w:rPr>
      </w:r>
    </w:p>
    <w:p>
      <w:pPr>
        <w:spacing w:after="0" w:line="276" w:lineRule="atLeas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22370" w:h="31660"/>
          <w:pgMar w:top="480" w:bottom="280" w:left="160" w:right="140"/>
          <w:cols w:num="2" w:equalWidth="0">
            <w:col w:w="7717" w:space="2027"/>
            <w:col w:w="12326"/>
          </w:cols>
        </w:sectPr>
      </w:pPr>
    </w:p>
    <w:p>
      <w:pPr>
        <w:tabs>
          <w:tab w:pos="4913" w:val="left" w:leader="none"/>
        </w:tabs>
        <w:spacing w:line="511" w:lineRule="exact" w:before="120"/>
        <w:ind w:left="2280" w:right="0" w:firstLine="0"/>
        <w:jc w:val="center"/>
        <w:rPr>
          <w:rFonts w:ascii="Arial" w:hAnsi="Arial" w:cs="Arial" w:eastAsia="Arial"/>
          <w:sz w:val="45"/>
          <w:szCs w:val="45"/>
        </w:rPr>
      </w:pPr>
      <w:r>
        <w:rPr/>
        <w:pict>
          <v:shape style="position:absolute;margin-left:386.858429pt;margin-top:22.704531pt;width:13.05pt;height:4.350pt;mso-position-horizontal-relative:page;mso-position-vertical-relative:paragraph;z-index:-590176" type="#_x0000_t202" filled="false" stroked="false">
            <v:textbox inset="0,0,0,0">
              <w:txbxContent>
                <w:p>
                  <w:pPr>
                    <w:tabs>
                      <w:tab w:pos="242" w:val="left" w:leader="none"/>
                    </w:tabs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0"/>
                      <w:sz w:val="8"/>
                    </w:rPr>
                    <w:t>\</w:t>
                    <w:tab/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979797"/>
          <w:w w:val="70"/>
          <w:position w:val="20"/>
          <w:sz w:val="28"/>
          <w:szCs w:val="28"/>
        </w:rPr>
        <w:t>•</w:t>
        <w:tab/>
      </w:r>
      <w:r>
        <w:rPr>
          <w:rFonts w:ascii="Arial" w:hAnsi="Arial" w:cs="Arial" w:eastAsia="Arial"/>
          <w:color w:val="B5B5B5"/>
          <w:spacing w:val="-10"/>
          <w:w w:val="60"/>
          <w:sz w:val="45"/>
          <w:szCs w:val="45"/>
        </w:rPr>
        <w:t>.</w:t>
      </w:r>
      <w:r>
        <w:rPr>
          <w:rFonts w:ascii="Arial" w:hAnsi="Arial" w:cs="Arial" w:eastAsia="Arial"/>
          <w:color w:val="979797"/>
          <w:spacing w:val="-8"/>
          <w:w w:val="60"/>
          <w:sz w:val="45"/>
          <w:szCs w:val="45"/>
        </w:rPr>
        <w:t>..</w:t>
      </w:r>
      <w:r>
        <w:rPr>
          <w:rFonts w:ascii="Arial" w:hAnsi="Arial" w:cs="Arial" w:eastAsia="Arial"/>
          <w:sz w:val="45"/>
          <w:szCs w:val="45"/>
        </w:rPr>
      </w:r>
    </w:p>
    <w:p>
      <w:pPr>
        <w:pStyle w:val="Heading8"/>
        <w:spacing w:line="377" w:lineRule="atLeast"/>
        <w:ind w:right="1263"/>
        <w:jc w:val="right"/>
      </w:pPr>
      <w:r>
        <w:rPr>
          <w:color w:val="979797"/>
          <w:w w:val="50"/>
        </w:rPr>
        <w:t>..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  <w:r>
        <w:rPr/>
        <w:br w:type="column"/>
      </w:r>
      <w:r>
        <w:rPr>
          <w:rFonts w:ascii="Times New Roman"/>
          <w:sz w:val="32"/>
        </w:rPr>
      </w:r>
    </w:p>
    <w:p>
      <w:pPr>
        <w:spacing w:line="118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/>
          <w:color w:val="B5B5B5"/>
          <w:w w:val="50"/>
          <w:sz w:val="34"/>
        </w:rPr>
        <w:t>.</w:t>
      </w:r>
      <w:r>
        <w:rPr>
          <w:rFonts w:ascii="Times New Roman"/>
          <w:color w:val="979797"/>
          <w:w w:val="50"/>
          <w:sz w:val="34"/>
        </w:rPr>
        <w:t>...</w:t>
      </w:r>
      <w:r>
        <w:rPr>
          <w:rFonts w:ascii="Times New Roman"/>
          <w:sz w:val="34"/>
        </w:rPr>
      </w:r>
    </w:p>
    <w:p>
      <w:pPr>
        <w:tabs>
          <w:tab w:pos="829" w:val="left" w:leader="none"/>
        </w:tabs>
        <w:spacing w:line="230" w:lineRule="exact" w:before="0"/>
        <w:ind w:left="581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position w:val="8"/>
          <w:sz w:val="8"/>
        </w:rPr>
        <w:t>\</w:t>
        <w:tab/>
      </w:r>
      <w:r>
        <w:rPr>
          <w:rFonts w:ascii="Arial"/>
          <w:color w:val="979797"/>
          <w:spacing w:val="-4"/>
          <w:w w:val="55"/>
          <w:position w:val="9"/>
          <w:sz w:val="8"/>
        </w:rPr>
        <w:t>\</w:t>
      </w:r>
      <w:r>
        <w:rPr>
          <w:rFonts w:ascii="Arial"/>
          <w:color w:val="979797"/>
          <w:spacing w:val="-5"/>
          <w:w w:val="55"/>
          <w:sz w:val="33"/>
        </w:rPr>
        <w:t>,</w:t>
      </w:r>
      <w:r>
        <w:rPr>
          <w:rFonts w:ascii="Arial"/>
          <w:color w:val="979797"/>
          <w:spacing w:val="-7"/>
          <w:w w:val="55"/>
          <w:sz w:val="32"/>
        </w:rPr>
        <w:t>...</w:t>
      </w:r>
      <w:r>
        <w:rPr>
          <w:rFonts w:ascii="Arial"/>
          <w:sz w:val="32"/>
        </w:rPr>
      </w:r>
    </w:p>
    <w:p>
      <w:pPr>
        <w:tabs>
          <w:tab w:pos="867" w:val="left" w:leader="none"/>
        </w:tabs>
        <w:spacing w:line="25" w:lineRule="exact" w:before="0"/>
        <w:ind w:left="62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83.990448pt;margin-top:-5.059104pt;width:.65pt;height:4pt;mso-position-horizontal-relative:page;mso-position-vertical-relative:paragraph;z-index:-589648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60"/>
                      <w:sz w:val="8"/>
                    </w:rPr>
                    <w:t>\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50"/>
          <w:sz w:val="8"/>
        </w:rPr>
        <w:t>\</w:t>
        <w:tab/>
      </w:r>
      <w:r>
        <w:rPr>
          <w:rFonts w:ascii="Arial"/>
          <w:color w:val="979797"/>
          <w:w w:val="80"/>
          <w:position w:val="1"/>
          <w:sz w:val="8"/>
        </w:rPr>
        <w:t>\</w:t>
      </w:r>
      <w:r>
        <w:rPr>
          <w:rFonts w:ascii="Arial"/>
          <w:sz w:val="8"/>
        </w:rPr>
      </w:r>
    </w:p>
    <w:p>
      <w:pPr>
        <w:spacing w:line="26" w:lineRule="atLeast" w:before="28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w w:val="55"/>
        </w:rPr>
        <w:br w:type="column"/>
      </w:r>
      <w:r>
        <w:rPr>
          <w:rFonts w:ascii="Arial"/>
          <w:color w:val="B5B5B5"/>
          <w:spacing w:val="-3"/>
          <w:w w:val="55"/>
          <w:sz w:val="45"/>
        </w:rPr>
        <w:t>.</w:t>
      </w:r>
      <w:r>
        <w:rPr>
          <w:rFonts w:ascii="Arial"/>
          <w:color w:val="979797"/>
          <w:spacing w:val="-2"/>
          <w:w w:val="55"/>
          <w:sz w:val="45"/>
        </w:rPr>
        <w:t>..</w:t>
      </w:r>
      <w:r>
        <w:rPr>
          <w:rFonts w:ascii="Arial"/>
          <w:sz w:val="45"/>
        </w:rPr>
      </w:r>
    </w:p>
    <w:p>
      <w:pPr>
        <w:spacing w:line="72" w:lineRule="exact" w:before="182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w w:val="55"/>
        </w:rPr>
        <w:br w:type="column"/>
      </w:r>
      <w:r>
        <w:rPr>
          <w:rFonts w:ascii="Arial"/>
          <w:color w:val="B5B5B5"/>
          <w:spacing w:val="-7"/>
          <w:w w:val="55"/>
          <w:sz w:val="48"/>
        </w:rPr>
        <w:t>.</w:t>
      </w:r>
      <w:r>
        <w:rPr>
          <w:rFonts w:ascii="Arial"/>
          <w:color w:val="979797"/>
          <w:spacing w:val="-6"/>
          <w:w w:val="55"/>
          <w:sz w:val="48"/>
        </w:rPr>
        <w:t>..</w:t>
      </w:r>
      <w:r>
        <w:rPr>
          <w:rFonts w:ascii="Arial"/>
          <w:sz w:val="48"/>
        </w:rPr>
      </w:r>
    </w:p>
    <w:p>
      <w:pPr>
        <w:spacing w:line="232" w:lineRule="exact" w:before="22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w w:val="60"/>
        </w:rPr>
        <w:br w:type="column"/>
      </w:r>
      <w:r>
        <w:rPr>
          <w:rFonts w:ascii="Arial"/>
          <w:color w:val="B5B5B5"/>
          <w:spacing w:val="-34"/>
          <w:w w:val="60"/>
          <w:sz w:val="48"/>
        </w:rPr>
        <w:t>.</w:t>
      </w:r>
      <w:r>
        <w:rPr>
          <w:rFonts w:ascii="Arial"/>
          <w:color w:val="979797"/>
          <w:w w:val="60"/>
          <w:sz w:val="48"/>
        </w:rPr>
        <w:t>..</w:t>
      </w:r>
      <w:r>
        <w:rPr>
          <w:rFonts w:ascii="Arial"/>
          <w:sz w:val="48"/>
        </w:rPr>
      </w:r>
    </w:p>
    <w:p>
      <w:pPr>
        <w:spacing w:line="255" w:lineRule="exact" w:before="0"/>
        <w:ind w:left="649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55"/>
        </w:rPr>
        <w:br w:type="column"/>
      </w:r>
      <w:r>
        <w:rPr>
          <w:rFonts w:ascii="Arial"/>
          <w:color w:val="B5B5B5"/>
          <w:spacing w:val="-7"/>
          <w:w w:val="55"/>
          <w:position w:val="-10"/>
          <w:sz w:val="48"/>
        </w:rPr>
        <w:t>.</w:t>
      </w:r>
      <w:r>
        <w:rPr>
          <w:rFonts w:ascii="Arial"/>
          <w:color w:val="979797"/>
          <w:spacing w:val="-6"/>
          <w:w w:val="55"/>
          <w:position w:val="-10"/>
          <w:sz w:val="48"/>
        </w:rPr>
        <w:t>..</w:t>
      </w:r>
      <w:r>
        <w:rPr>
          <w:rFonts w:ascii="Arial"/>
          <w:color w:val="979797"/>
          <w:spacing w:val="-21"/>
          <w:w w:val="55"/>
          <w:position w:val="-10"/>
          <w:sz w:val="48"/>
        </w:rPr>
        <w:t> </w:t>
      </w:r>
      <w:r>
        <w:rPr>
          <w:rFonts w:ascii="Times New Roman"/>
          <w:color w:val="9CBDBD"/>
          <w:w w:val="55"/>
          <w:sz w:val="36"/>
        </w:rPr>
        <w:t>.</w:t>
      </w:r>
      <w:r>
        <w:rPr>
          <w:rFonts w:ascii="Times New Roman"/>
          <w:color w:val="979797"/>
          <w:w w:val="55"/>
          <w:sz w:val="36"/>
        </w:rPr>
        <w:t>...</w:t>
      </w:r>
      <w:r>
        <w:rPr>
          <w:rFonts w:ascii="Times New Roman"/>
          <w:sz w:val="36"/>
        </w:rPr>
      </w:r>
    </w:p>
    <w:p>
      <w:pPr>
        <w:spacing w:line="293" w:lineRule="exact" w:before="0"/>
        <w:ind w:left="82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979797"/>
          <w:w w:val="95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797"/>
          <w:spacing w:val="-105"/>
          <w:w w:val="95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color w:val="979797"/>
          <w:w w:val="95"/>
          <w:position w:val="-1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Heading8"/>
        <w:spacing w:line="248" w:lineRule="atLeast" w:before="210"/>
        <w:ind w:right="0"/>
        <w:jc w:val="right"/>
      </w:pPr>
      <w:r>
        <w:rPr>
          <w:color w:val="979797"/>
          <w:w w:val="50"/>
        </w:rPr>
        <w:t>..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9"/>
          <w:szCs w:val="39"/>
        </w:rPr>
      </w:pPr>
      <w:r>
        <w:rPr/>
        <w:br w:type="column"/>
      </w:r>
      <w:r>
        <w:rPr>
          <w:rFonts w:ascii="Times New Roman"/>
          <w:sz w:val="39"/>
        </w:rPr>
      </w:r>
    </w:p>
    <w:p>
      <w:pPr>
        <w:spacing w:line="204" w:lineRule="atLeast" w:before="0"/>
        <w:ind w:left="846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B5B5B5"/>
          <w:spacing w:val="-43"/>
          <w:w w:val="75"/>
          <w:sz w:val="45"/>
        </w:rPr>
        <w:t>.</w:t>
      </w:r>
      <w:r>
        <w:rPr>
          <w:rFonts w:ascii="Arial"/>
          <w:color w:val="979797"/>
          <w:w w:val="75"/>
          <w:sz w:val="45"/>
        </w:rPr>
        <w:t>..</w:t>
      </w:r>
      <w:r>
        <w:rPr>
          <w:rFonts w:ascii="Arial"/>
          <w:sz w:val="45"/>
        </w:rPr>
      </w:r>
    </w:p>
    <w:p>
      <w:pPr>
        <w:spacing w:line="65" w:lineRule="atLeast" w:before="0"/>
        <w:ind w:left="0" w:right="291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sz w:val="8"/>
        </w:rPr>
        <w:t>\</w:t>
      </w:r>
      <w:r>
        <w:rPr>
          <w:rFonts w:ascii="Arial"/>
          <w:sz w:val="8"/>
        </w:rPr>
      </w:r>
    </w:p>
    <w:p>
      <w:pPr>
        <w:spacing w:before="10"/>
        <w:ind w:left="0" w:right="254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979797"/>
          <w:spacing w:val="-207"/>
          <w:w w:val="155"/>
          <w:sz w:val="8"/>
        </w:rPr>
        <w:t>.</w:t>
      </w:r>
      <w:r>
        <w:rPr>
          <w:rFonts w:ascii="Arial"/>
          <w:color w:val="979797"/>
          <w:w w:val="155"/>
          <w:sz w:val="8"/>
        </w:rPr>
        <w:t>9 </w:t>
      </w:r>
      <w:r>
        <w:rPr>
          <w:rFonts w:ascii="Arial"/>
          <w:color w:val="979797"/>
          <w:spacing w:val="22"/>
          <w:w w:val="155"/>
          <w:sz w:val="8"/>
        </w:rPr>
        <w:t> </w:t>
      </w:r>
      <w:r>
        <w:rPr>
          <w:rFonts w:ascii="Arial"/>
          <w:color w:val="979797"/>
          <w:w w:val="155"/>
          <w:sz w:val="8"/>
        </w:rPr>
        <w:t>I</w:t>
      </w:r>
      <w:r>
        <w:rPr>
          <w:rFonts w:ascii="Arial"/>
          <w:sz w:val="8"/>
        </w:rPr>
      </w:r>
    </w:p>
    <w:p>
      <w:pPr>
        <w:spacing w:line="140" w:lineRule="exact" w:before="7"/>
        <w:ind w:left="0" w:right="208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979797"/>
          <w:w w:val="215"/>
          <w:sz w:val="13"/>
        </w:rPr>
        <w:t>l</w:t>
      </w:r>
      <w:r>
        <w:rPr>
          <w:rFonts w:ascii="Arial"/>
          <w:sz w:val="13"/>
        </w:rPr>
      </w:r>
    </w:p>
    <w:p>
      <w:pPr>
        <w:spacing w:line="70" w:lineRule="exact" w:before="0"/>
        <w:ind w:left="0" w:right="234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80"/>
          <w:sz w:val="8"/>
        </w:rPr>
        <w:t>\</w:t>
      </w:r>
      <w:r>
        <w:rPr>
          <w:rFonts w:ascii="Times New Roman"/>
          <w:sz w:val="8"/>
        </w:rPr>
      </w:r>
    </w:p>
    <w:p>
      <w:pPr>
        <w:spacing w:after="0" w:line="70" w:lineRule="exact"/>
        <w:jc w:val="righ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22370" w:h="31660"/>
          <w:pgMar w:top="480" w:bottom="280" w:left="160" w:right="140"/>
          <w:cols w:num="10" w:equalWidth="0">
            <w:col w:w="5121" w:space="40"/>
            <w:col w:w="1713" w:space="40"/>
            <w:col w:w="1028" w:space="40"/>
            <w:col w:w="837" w:space="40"/>
            <w:col w:w="799" w:space="40"/>
            <w:col w:w="1654" w:space="40"/>
            <w:col w:w="1106" w:space="40"/>
            <w:col w:w="1238" w:space="40"/>
            <w:col w:w="5025" w:space="213"/>
            <w:col w:w="3016"/>
          </w:cols>
        </w:sectPr>
      </w:pPr>
    </w:p>
    <w:p>
      <w:pPr>
        <w:spacing w:line="670" w:lineRule="atLeast" w:before="0"/>
        <w:ind w:left="0" w:right="3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B5B5B5"/>
          <w:spacing w:val="1"/>
          <w:w w:val="135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color w:val="979797"/>
          <w:w w:val="135"/>
          <w:sz w:val="12"/>
          <w:szCs w:val="12"/>
        </w:rPr>
        <w:t>'\,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tabs>
          <w:tab w:pos="1249" w:val="left" w:leader="none"/>
        </w:tabs>
        <w:spacing w:line="184" w:lineRule="exact" w:before="0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Times New Roman"/>
          <w:color w:val="979797"/>
          <w:w w:val="60"/>
          <w:position w:val="3"/>
          <w:sz w:val="61"/>
        </w:rPr>
        <w:t>..</w:t>
      </w:r>
      <w:r>
        <w:rPr>
          <w:rFonts w:ascii="Times New Roman"/>
          <w:color w:val="979797"/>
          <w:spacing w:val="22"/>
          <w:w w:val="60"/>
          <w:position w:val="3"/>
          <w:sz w:val="61"/>
        </w:rPr>
        <w:t> </w:t>
      </w:r>
      <w:r>
        <w:rPr>
          <w:rFonts w:ascii="Arial"/>
          <w:color w:val="979797"/>
          <w:w w:val="60"/>
          <w:sz w:val="32"/>
        </w:rPr>
        <w:t>...</w:t>
        <w:tab/>
      </w:r>
      <w:r>
        <w:rPr>
          <w:rFonts w:ascii="Arial"/>
          <w:color w:val="979797"/>
          <w:w w:val="50"/>
          <w:sz w:val="32"/>
        </w:rPr>
        <w:t>...</w:t>
      </w:r>
      <w:r>
        <w:rPr>
          <w:rFonts w:ascii="Arial"/>
          <w:sz w:val="32"/>
        </w:rPr>
      </w:r>
    </w:p>
    <w:p>
      <w:pPr>
        <w:pStyle w:val="Heading5"/>
        <w:spacing w:line="464" w:lineRule="atLeast"/>
        <w:ind w:left="386" w:right="0"/>
        <w:jc w:val="left"/>
      </w:pPr>
      <w:r>
        <w:rPr>
          <w:w w:val="55"/>
        </w:rPr>
        <w:br w:type="column"/>
      </w:r>
      <w:r>
        <w:rPr>
          <w:color w:val="979797"/>
          <w:w w:val="55"/>
        </w:rPr>
        <w:t>..</w:t>
      </w:r>
      <w:r>
        <w:rPr>
          <w:color w:val="979797"/>
          <w:spacing w:val="-21"/>
          <w:w w:val="55"/>
        </w:rPr>
        <w:t> </w:t>
      </w:r>
      <w:r>
        <w:rPr>
          <w:color w:val="979797"/>
          <w:w w:val="55"/>
        </w:rPr>
        <w:t>..</w:t>
      </w:r>
      <w:r>
        <w:rPr/>
      </w:r>
    </w:p>
    <w:p>
      <w:pPr>
        <w:tabs>
          <w:tab w:pos="242" w:val="left" w:leader="none"/>
        </w:tabs>
        <w:spacing w:line="854" w:lineRule="atLeast" w:before="0"/>
        <w:ind w:left="0" w:right="55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sz w:val="8"/>
        </w:rPr>
        <w:t>\</w:t>
        <w:tab/>
      </w:r>
      <w:r>
        <w:rPr>
          <w:rFonts w:ascii="Arial"/>
          <w:color w:val="979797"/>
          <w:w w:val="80"/>
          <w:position w:val="1"/>
          <w:sz w:val="8"/>
        </w:rPr>
        <w:t>\</w:t>
      </w:r>
      <w:r>
        <w:rPr>
          <w:rFonts w:ascii="Arial"/>
          <w:sz w:val="8"/>
        </w:rPr>
      </w:r>
    </w:p>
    <w:p>
      <w:pPr>
        <w:spacing w:before="17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 w:hAnsi="Arial"/>
          <w:color w:val="979797"/>
          <w:spacing w:val="-21"/>
          <w:w w:val="145"/>
          <w:sz w:val="29"/>
        </w:rPr>
        <w:t>'</w:t>
      </w:r>
      <w:r>
        <w:rPr>
          <w:rFonts w:ascii="Arial" w:hAnsi="Arial"/>
          <w:color w:val="979797"/>
          <w:spacing w:val="-22"/>
          <w:w w:val="145"/>
          <w:sz w:val="22"/>
        </w:rPr>
        <w:t>,</w:t>
      </w:r>
      <w:r>
        <w:rPr>
          <w:rFonts w:ascii="Arial" w:hAnsi="Arial"/>
          <w:color w:val="979797"/>
          <w:spacing w:val="-8"/>
          <w:w w:val="145"/>
          <w:sz w:val="29"/>
        </w:rPr>
        <w:t>·</w:t>
      </w:r>
      <w:r>
        <w:rPr>
          <w:rFonts w:ascii="Arial" w:hAnsi="Arial"/>
          <w:color w:val="979797"/>
          <w:spacing w:val="-21"/>
          <w:w w:val="145"/>
          <w:sz w:val="8"/>
        </w:rPr>
        <w:t>\</w:t>
      </w:r>
      <w:r>
        <w:rPr>
          <w:rFonts w:ascii="Times New Roman" w:hAnsi="Times New Roman"/>
          <w:color w:val="979797"/>
          <w:spacing w:val="-32"/>
          <w:w w:val="145"/>
          <w:sz w:val="8"/>
        </w:rPr>
        <w:t>\</w:t>
      </w:r>
      <w:r>
        <w:rPr>
          <w:rFonts w:ascii="Times New Roman" w:hAnsi="Times New Roman"/>
          <w:sz w:val="8"/>
        </w:rPr>
      </w:r>
    </w:p>
    <w:p>
      <w:pPr>
        <w:spacing w:line="73" w:lineRule="atLeast" w:before="112"/>
        <w:ind w:left="0" w:right="202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393.550415pt;margin-top:16.321245pt;width:2.450pt;height:12.65pt;mso-position-horizontal-relative:page;mso-position-vertical-relative:paragraph;z-index:-589624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Arial"/>
                      <w:color w:val="979797"/>
                      <w:w w:val="70"/>
                      <w:sz w:val="25"/>
                    </w:rPr>
                    <w:t>,</w:t>
                  </w:r>
                  <w:r>
                    <w:rPr>
                      <w:rFonts w:ascii="Arial"/>
                      <w:sz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80"/>
          <w:sz w:val="8"/>
        </w:rPr>
        <w:t>\</w:t>
      </w:r>
      <w:r>
        <w:rPr>
          <w:rFonts w:ascii="Times New Roman"/>
          <w:sz w:val="8"/>
        </w:rPr>
      </w:r>
    </w:p>
    <w:p>
      <w:pPr>
        <w:tabs>
          <w:tab w:pos="795" w:val="left" w:leader="none"/>
        </w:tabs>
        <w:spacing w:line="464" w:lineRule="atLeast" w:before="0"/>
        <w:ind w:left="-34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13"/>
          <w:sz w:val="8"/>
        </w:rPr>
        <w:t>\</w:t>
      </w:r>
      <w:r>
        <w:rPr>
          <w:rFonts w:ascii="Arial"/>
          <w:color w:val="979797"/>
          <w:w w:val="50"/>
          <w:sz w:val="45"/>
        </w:rPr>
        <w:t>...</w:t>
        <w:tab/>
      </w:r>
      <w:r>
        <w:rPr>
          <w:rFonts w:ascii="Times New Roman"/>
          <w:color w:val="979797"/>
          <w:w w:val="50"/>
          <w:position w:val="-23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464" w:lineRule="atLeast" w:before="0"/>
        <w:ind w:left="632" w:right="0" w:firstLine="0"/>
        <w:jc w:val="lef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61"/>
        </w:rPr>
        <w:t>..</w:t>
      </w:r>
      <w:r>
        <w:rPr>
          <w:rFonts w:ascii="Times New Roman"/>
          <w:color w:val="979797"/>
          <w:spacing w:val="7"/>
          <w:w w:val="60"/>
          <w:sz w:val="61"/>
        </w:rPr>
        <w:t> </w:t>
      </w:r>
      <w:r>
        <w:rPr>
          <w:rFonts w:ascii="Times New Roman"/>
          <w:color w:val="979797"/>
          <w:w w:val="60"/>
          <w:position w:val="-32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666" w:lineRule="atLeast" w:before="0"/>
        <w:ind w:left="183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55"/>
        </w:rPr>
        <w:br w:type="column"/>
      </w:r>
      <w:r>
        <w:rPr>
          <w:rFonts w:ascii="Times New Roman"/>
          <w:color w:val="B5B5B5"/>
          <w:spacing w:val="-2"/>
          <w:w w:val="55"/>
          <w:sz w:val="36"/>
        </w:rPr>
        <w:t>.</w:t>
      </w:r>
      <w:r>
        <w:rPr>
          <w:rFonts w:ascii="Times New Roman"/>
          <w:color w:val="979797"/>
          <w:spacing w:val="-3"/>
          <w:w w:val="55"/>
          <w:sz w:val="36"/>
        </w:rPr>
        <w:t>...</w:t>
      </w:r>
      <w:r>
        <w:rPr>
          <w:rFonts w:ascii="Times New Roman"/>
          <w:sz w:val="36"/>
        </w:rPr>
      </w:r>
    </w:p>
    <w:p>
      <w:pPr>
        <w:spacing w:line="136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sz w:val="61"/>
        </w:rPr>
        <w:t>..</w:t>
      </w:r>
      <w:r>
        <w:rPr>
          <w:rFonts w:ascii="Times New Roman"/>
          <w:sz w:val="61"/>
        </w:rPr>
      </w:r>
    </w:p>
    <w:p>
      <w:pPr>
        <w:spacing w:line="356" w:lineRule="atLeast" w:before="0"/>
        <w:ind w:left="460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979797"/>
          <w:w w:val="60"/>
          <w:sz w:val="32"/>
        </w:rPr>
        <w:t>...</w:t>
      </w:r>
      <w:r>
        <w:rPr>
          <w:rFonts w:ascii="Arial"/>
          <w:sz w:val="32"/>
        </w:rPr>
      </w:r>
    </w:p>
    <w:p>
      <w:pPr>
        <w:spacing w:line="756" w:lineRule="atLeast" w:before="0"/>
        <w:ind w:left="0" w:right="0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w w:val="125"/>
        </w:rPr>
        <w:br w:type="column"/>
      </w:r>
      <w:r>
        <w:rPr>
          <w:rFonts w:ascii="Arial" w:hAnsi="Arial" w:cs="Arial" w:eastAsia="Arial"/>
          <w:color w:val="979797"/>
          <w:spacing w:val="-58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25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tabs>
          <w:tab w:pos="4593" w:val="left" w:leader="none"/>
        </w:tabs>
        <w:spacing w:line="203" w:lineRule="exact" w:before="0"/>
        <w:ind w:left="201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979797"/>
          <w:w w:val="240"/>
          <w:position w:val="12"/>
          <w:sz w:val="18"/>
          <w:szCs w:val="18"/>
        </w:rPr>
        <w:t>I</w:t>
        <w:tab/>
      </w:r>
      <w:r>
        <w:rPr>
          <w:rFonts w:ascii="Arial" w:hAnsi="Arial" w:cs="Arial" w:eastAsia="Arial"/>
          <w:color w:val="979797"/>
          <w:spacing w:val="-72"/>
          <w:w w:val="145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45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tabs>
          <w:tab w:pos="911" w:val="left" w:leader="none"/>
        </w:tabs>
        <w:spacing w:line="79" w:lineRule="exact" w:before="0"/>
        <w:ind w:left="0" w:right="477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-14"/>
          <w:sz w:val="61"/>
          <w:szCs w:val="61"/>
        </w:rPr>
        <w:t>..</w:t>
        <w:tab/>
      </w:r>
      <w:r>
        <w:rPr>
          <w:rFonts w:ascii="Arial" w:hAnsi="Arial" w:cs="Arial" w:eastAsia="Arial"/>
          <w:color w:val="979797"/>
          <w:spacing w:val="-49"/>
          <w:w w:val="110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10"/>
          <w:sz w:val="23"/>
          <w:szCs w:val="23"/>
        </w:rPr>
        <w:t>•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line="905" w:lineRule="atLeast" w:before="0"/>
        <w:ind w:left="0" w:right="209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w w:val="80"/>
        </w:rPr>
        <w:br w:type="column"/>
      </w:r>
      <w:r>
        <w:rPr>
          <w:rFonts w:ascii="Arial"/>
          <w:color w:val="979797"/>
          <w:w w:val="80"/>
          <w:sz w:val="8"/>
        </w:rPr>
        <w:t>\</w:t>
      </w:r>
      <w:r>
        <w:rPr>
          <w:rFonts w:ascii="Arial"/>
          <w:sz w:val="8"/>
        </w:rPr>
      </w:r>
    </w:p>
    <w:p>
      <w:pPr>
        <w:spacing w:line="81" w:lineRule="exact" w:before="16"/>
        <w:ind w:left="0" w:right="177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110"/>
          <w:sz w:val="8"/>
        </w:rPr>
        <w:t>\</w:t>
      </w:r>
      <w:r>
        <w:rPr>
          <w:rFonts w:ascii="Times New Roman"/>
          <w:sz w:val="8"/>
        </w:rPr>
      </w:r>
    </w:p>
    <w:p>
      <w:pPr>
        <w:spacing w:line="323" w:lineRule="exact" w:before="0"/>
        <w:ind w:left="0" w:right="151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Times New Roman" w:hAnsi="Times New Roman" w:cs="Times New Roman" w:eastAsia="Times New Roman"/>
          <w:color w:val="979797"/>
          <w:spacing w:val="-49"/>
          <w:sz w:val="25"/>
          <w:szCs w:val="25"/>
        </w:rPr>
        <w:t>•</w:t>
      </w:r>
      <w:r>
        <w:rPr>
          <w:rFonts w:ascii="Arial" w:hAnsi="Arial" w:cs="Arial" w:eastAsia="Arial"/>
          <w:color w:val="979797"/>
          <w:spacing w:val="24"/>
          <w:sz w:val="29"/>
          <w:szCs w:val="29"/>
        </w:rPr>
        <w:t>•</w:t>
      </w:r>
      <w:r>
        <w:rPr>
          <w:rFonts w:ascii="Arial" w:hAnsi="Arial" w:cs="Arial" w:eastAsia="Arial"/>
          <w:color w:val="979797"/>
          <w:sz w:val="29"/>
          <w:szCs w:val="29"/>
        </w:rPr>
        <w:t>•</w:t>
      </w:r>
      <w:r>
        <w:rPr>
          <w:rFonts w:ascii="Arial" w:hAnsi="Arial" w:cs="Arial" w:eastAsia="Arial"/>
          <w:color w:val="979797"/>
          <w:spacing w:val="-3"/>
          <w:sz w:val="29"/>
          <w:szCs w:val="29"/>
        </w:rPr>
        <w:t> </w:t>
      </w:r>
      <w:r>
        <w:rPr>
          <w:rFonts w:ascii="Arial" w:hAnsi="Arial" w:cs="Arial" w:eastAsia="Arial"/>
          <w:color w:val="979797"/>
          <w:position w:val="16"/>
          <w:sz w:val="8"/>
          <w:szCs w:val="8"/>
        </w:rPr>
        <w:t>\</w:t>
      </w:r>
      <w:r>
        <w:rPr>
          <w:rFonts w:ascii="Arial" w:hAnsi="Arial" w:cs="Arial" w:eastAsia="Arial"/>
          <w:sz w:val="8"/>
          <w:szCs w:val="8"/>
        </w:rPr>
      </w:r>
    </w:p>
    <w:p>
      <w:pPr>
        <w:spacing w:line="78" w:lineRule="atLeast" w:before="98"/>
        <w:ind w:left="0" w:right="747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color w:val="979797"/>
          <w:spacing w:val="-36"/>
          <w:w w:val="75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979797"/>
          <w:w w:val="75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spacing w:after="0" w:line="78" w:lineRule="atLeast"/>
        <w:jc w:val="righ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370" w:h="31660"/>
          <w:pgMar w:top="480" w:bottom="280" w:left="160" w:right="140"/>
          <w:cols w:num="9" w:equalWidth="0">
            <w:col w:w="4207" w:space="40"/>
            <w:col w:w="814" w:space="40"/>
            <w:col w:w="2777" w:space="40"/>
            <w:col w:w="958" w:space="40"/>
            <w:col w:w="1098" w:space="40"/>
            <w:col w:w="372" w:space="40"/>
            <w:col w:w="836" w:space="40"/>
            <w:col w:w="7696" w:space="40"/>
            <w:col w:w="2992"/>
          </w:cols>
        </w:sectPr>
      </w:pPr>
    </w:p>
    <w:p>
      <w:pPr>
        <w:spacing w:line="301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B5B5B5"/>
          <w:spacing w:val="-4"/>
          <w:w w:val="55"/>
          <w:sz w:val="36"/>
        </w:rPr>
        <w:t>.</w:t>
      </w:r>
      <w:r>
        <w:rPr>
          <w:rFonts w:ascii="Times New Roman"/>
          <w:color w:val="979797"/>
          <w:spacing w:val="-5"/>
          <w:w w:val="55"/>
          <w:sz w:val="36"/>
        </w:rPr>
        <w:t>...</w:t>
      </w:r>
      <w:r>
        <w:rPr>
          <w:rFonts w:ascii="Times New Roman"/>
          <w:sz w:val="36"/>
        </w:rPr>
      </w:r>
    </w:p>
    <w:p>
      <w:pPr>
        <w:tabs>
          <w:tab w:pos="662" w:val="left" w:leader="none"/>
        </w:tabs>
        <w:spacing w:line="113" w:lineRule="atLeast" w:before="0"/>
        <w:ind w:left="273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50"/>
        </w:rPr>
        <w:br w:type="column"/>
      </w:r>
      <w:r>
        <w:rPr>
          <w:rFonts w:ascii="Times New Roman"/>
          <w:color w:val="979797"/>
          <w:w w:val="50"/>
          <w:position w:val="-15"/>
          <w:sz w:val="61"/>
        </w:rPr>
        <w:t>..</w:t>
        <w:tab/>
      </w:r>
      <w:r>
        <w:rPr>
          <w:rFonts w:ascii="Times New Roman"/>
          <w:color w:val="B5B5B5"/>
          <w:spacing w:val="-4"/>
          <w:w w:val="55"/>
          <w:sz w:val="34"/>
        </w:rPr>
        <w:t>.</w:t>
      </w:r>
      <w:r>
        <w:rPr>
          <w:rFonts w:ascii="Times New Roman"/>
          <w:color w:val="979797"/>
          <w:spacing w:val="-5"/>
          <w:w w:val="55"/>
          <w:sz w:val="34"/>
        </w:rPr>
        <w:t>...</w:t>
      </w:r>
      <w:r>
        <w:rPr>
          <w:rFonts w:ascii="Times New Roman"/>
          <w:sz w:val="34"/>
        </w:rPr>
      </w:r>
    </w:p>
    <w:p>
      <w:pPr>
        <w:spacing w:line="367" w:lineRule="atLeast" w:before="0"/>
        <w:ind w:left="0" w:right="0" w:firstLine="0"/>
        <w:jc w:val="right"/>
        <w:rPr>
          <w:rFonts w:ascii="Arial" w:hAnsi="Arial" w:cs="Arial" w:eastAsia="Arial"/>
          <w:sz w:val="45"/>
          <w:szCs w:val="45"/>
        </w:rPr>
      </w:pPr>
      <w:r>
        <w:rPr>
          <w:w w:val="60"/>
        </w:rPr>
        <w:br w:type="column"/>
      </w:r>
      <w:r>
        <w:rPr>
          <w:rFonts w:ascii="Arial"/>
          <w:color w:val="B5B5B5"/>
          <w:spacing w:val="-7"/>
          <w:w w:val="60"/>
          <w:sz w:val="45"/>
        </w:rPr>
        <w:t>.</w:t>
      </w:r>
      <w:r>
        <w:rPr>
          <w:rFonts w:ascii="Arial"/>
          <w:color w:val="979797"/>
          <w:spacing w:val="-6"/>
          <w:w w:val="60"/>
          <w:sz w:val="45"/>
        </w:rPr>
        <w:t>..</w:t>
      </w:r>
      <w:r>
        <w:rPr>
          <w:rFonts w:ascii="Arial"/>
          <w:sz w:val="45"/>
        </w:rPr>
      </w:r>
    </w:p>
    <w:p>
      <w:pPr>
        <w:tabs>
          <w:tab w:pos="390" w:val="left" w:leader="none"/>
        </w:tabs>
        <w:spacing w:line="234" w:lineRule="atLeast" w:before="0"/>
        <w:ind w:left="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50"/>
        </w:rPr>
        <w:br w:type="column"/>
      </w:r>
      <w:r>
        <w:rPr>
          <w:rFonts w:ascii="Times New Roman"/>
          <w:color w:val="979797"/>
          <w:spacing w:val="-4"/>
          <w:w w:val="50"/>
          <w:sz w:val="61"/>
        </w:rPr>
        <w:t>..</w:t>
      </w:r>
      <w:r>
        <w:rPr>
          <w:rFonts w:ascii="Arial"/>
          <w:color w:val="979797"/>
          <w:spacing w:val="-3"/>
          <w:w w:val="50"/>
          <w:position w:val="23"/>
          <w:sz w:val="8"/>
        </w:rPr>
        <w:t>\</w:t>
        <w:tab/>
      </w:r>
      <w:r>
        <w:rPr>
          <w:rFonts w:ascii="Arial"/>
          <w:color w:val="979797"/>
          <w:w w:val="75"/>
          <w:position w:val="24"/>
          <w:sz w:val="8"/>
        </w:rPr>
        <w:t>\</w:t>
      </w:r>
      <w:r>
        <w:rPr>
          <w:rFonts w:ascii="Arial"/>
          <w:sz w:val="8"/>
        </w:rPr>
      </w:r>
    </w:p>
    <w:p>
      <w:pPr>
        <w:spacing w:line="405" w:lineRule="atLeast" w:before="0"/>
        <w:ind w:left="0" w:right="193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w w:val="75"/>
        </w:rPr>
        <w:br w:type="column"/>
      </w:r>
      <w:r>
        <w:rPr>
          <w:rFonts w:ascii="Arial"/>
          <w:color w:val="B5B5B5"/>
          <w:w w:val="75"/>
          <w:sz w:val="24"/>
        </w:rPr>
        <w:t>.</w:t>
      </w:r>
      <w:r>
        <w:rPr>
          <w:rFonts w:ascii="Arial"/>
          <w:sz w:val="24"/>
        </w:rPr>
      </w:r>
    </w:p>
    <w:p>
      <w:pPr>
        <w:spacing w:line="384" w:lineRule="exact" w:before="39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/>
        <w:pict>
          <v:shape style="position:absolute;margin-left:405.022308pt;margin-top:-7.983237pt;width:.95pt;height:4.350pt;mso-position-horizontal-relative:page;mso-position-vertical-relative:paragraph;z-index:-589600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5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296936pt;margin-top:-2.246589pt;width:.95pt;height:4.350pt;mso-position-horizontal-relative:page;mso-position-vertical-relative:paragraph;z-index:-589576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5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7.252899pt;margin-top:3.171401pt;width:.95pt;height:4.350pt;mso-position-horizontal-relative:page;mso-position-vertical-relative:paragraph;z-index:-589552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979797"/>
                      <w:w w:val="80"/>
                      <w:sz w:val="8"/>
                    </w:rPr>
                    <w:t>\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5B5B5"/>
          <w:spacing w:val="-42"/>
          <w:w w:val="65"/>
          <w:sz w:val="42"/>
        </w:rPr>
        <w:t>.</w:t>
      </w:r>
      <w:r>
        <w:rPr>
          <w:rFonts w:ascii="Arial"/>
          <w:color w:val="979797"/>
          <w:w w:val="65"/>
          <w:sz w:val="42"/>
        </w:rPr>
        <w:t>..</w:t>
      </w:r>
      <w:r>
        <w:rPr>
          <w:rFonts w:ascii="Arial"/>
          <w:sz w:val="42"/>
        </w:rPr>
      </w:r>
    </w:p>
    <w:p>
      <w:pPr>
        <w:spacing w:line="439" w:lineRule="atLeast" w:before="0"/>
        <w:ind w:left="54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140"/>
        </w:rPr>
        <w:br w:type="column"/>
      </w:r>
      <w:r>
        <w:rPr>
          <w:rFonts w:ascii="Arial"/>
          <w:color w:val="B5B5B5"/>
          <w:w w:val="140"/>
          <w:sz w:val="18"/>
        </w:rPr>
        <w:t>.</w:t>
      </w:r>
      <w:r>
        <w:rPr>
          <w:rFonts w:ascii="Arial"/>
          <w:sz w:val="18"/>
        </w:rPr>
      </w:r>
    </w:p>
    <w:p>
      <w:pPr>
        <w:spacing w:line="443" w:lineRule="exact" w:before="0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rFonts w:ascii="Arial"/>
          <w:color w:val="B5B5B5"/>
          <w:spacing w:val="-9"/>
          <w:w w:val="55"/>
          <w:sz w:val="48"/>
        </w:rPr>
        <w:t>.</w:t>
      </w:r>
      <w:r>
        <w:rPr>
          <w:rFonts w:ascii="Arial"/>
          <w:color w:val="979797"/>
          <w:spacing w:val="-7"/>
          <w:w w:val="55"/>
          <w:sz w:val="48"/>
        </w:rPr>
        <w:t>..</w:t>
      </w:r>
      <w:r>
        <w:rPr>
          <w:rFonts w:ascii="Arial"/>
          <w:sz w:val="48"/>
        </w:rPr>
      </w:r>
    </w:p>
    <w:p>
      <w:pPr>
        <w:spacing w:line="19" w:lineRule="exact" w:before="0"/>
        <w:ind w:left="0" w:right="0" w:firstLine="0"/>
        <w:jc w:val="right"/>
        <w:rPr>
          <w:rFonts w:ascii="Courier New" w:hAnsi="Courier New" w:cs="Courier New" w:eastAsia="Courier New"/>
          <w:sz w:val="28"/>
          <w:szCs w:val="28"/>
        </w:rPr>
      </w:pPr>
      <w:r>
        <w:rPr>
          <w:w w:val="55"/>
        </w:rPr>
        <w:br w:type="column"/>
      </w:r>
      <w:r>
        <w:rPr>
          <w:rFonts w:ascii="Arial"/>
          <w:color w:val="9CBDBD"/>
          <w:spacing w:val="-2"/>
          <w:w w:val="55"/>
          <w:sz w:val="24"/>
        </w:rPr>
        <w:t>.</w:t>
      </w:r>
      <w:r>
        <w:rPr>
          <w:rFonts w:ascii="Courier New"/>
          <w:color w:val="979797"/>
          <w:spacing w:val="-3"/>
          <w:w w:val="55"/>
          <w:sz w:val="28"/>
        </w:rPr>
        <w:t>..</w:t>
      </w:r>
      <w:r>
        <w:rPr>
          <w:rFonts w:ascii="Courier New"/>
          <w:sz w:val="28"/>
        </w:rPr>
      </w:r>
    </w:p>
    <w:p>
      <w:pPr>
        <w:spacing w:line="146" w:lineRule="atLeast" w:before="0"/>
        <w:ind w:left="0" w:right="0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w w:val="50"/>
        </w:rPr>
        <w:br w:type="column"/>
      </w:r>
      <w:r>
        <w:rPr>
          <w:rFonts w:ascii="Arial"/>
          <w:color w:val="979797"/>
          <w:w w:val="50"/>
          <w:sz w:val="32"/>
        </w:rPr>
        <w:t>...</w:t>
      </w:r>
      <w:r>
        <w:rPr>
          <w:rFonts w:ascii="Arial"/>
          <w:sz w:val="32"/>
        </w:rPr>
      </w:r>
    </w:p>
    <w:p>
      <w:pPr>
        <w:tabs>
          <w:tab w:pos="7734" w:val="left" w:leader="none"/>
        </w:tabs>
        <w:spacing w:line="19" w:lineRule="exact" w:before="0"/>
        <w:ind w:left="-28" w:right="0" w:firstLine="0"/>
        <w:jc w:val="left"/>
        <w:rPr>
          <w:rFonts w:ascii="Times New Roman" w:hAnsi="Times New Roman" w:cs="Times New Roman" w:eastAsia="Times New Roman"/>
          <w:sz w:val="83"/>
          <w:szCs w:val="83"/>
        </w:rPr>
      </w:pPr>
      <w:r>
        <w:rPr>
          <w:w w:val="50"/>
        </w:rPr>
        <w:br w:type="column"/>
      </w:r>
      <w:r>
        <w:rPr>
          <w:rFonts w:ascii="Arial"/>
          <w:color w:val="979797"/>
          <w:w w:val="50"/>
          <w:sz w:val="32"/>
        </w:rPr>
        <w:t>...</w:t>
        <w:tab/>
      </w:r>
      <w:r>
        <w:rPr>
          <w:rFonts w:ascii="Times New Roman"/>
          <w:i/>
          <w:color w:val="979797"/>
          <w:w w:val="80"/>
          <w:position w:val="-40"/>
          <w:sz w:val="83"/>
        </w:rPr>
        <w:t>-</w:t>
      </w:r>
      <w:r>
        <w:rPr>
          <w:rFonts w:ascii="Times New Roman"/>
          <w:i/>
          <w:color w:val="979797"/>
          <w:spacing w:val="-47"/>
          <w:w w:val="80"/>
          <w:position w:val="-40"/>
          <w:sz w:val="83"/>
        </w:rPr>
        <w:t> </w:t>
      </w:r>
      <w:r>
        <w:rPr>
          <w:rFonts w:ascii="Times New Roman"/>
          <w:i/>
          <w:color w:val="979797"/>
          <w:position w:val="-40"/>
          <w:sz w:val="83"/>
        </w:rPr>
        <w:t>(</w:t>
      </w:r>
      <w:r>
        <w:rPr>
          <w:rFonts w:ascii="Times New Roman"/>
          <w:sz w:val="83"/>
        </w:rPr>
      </w:r>
    </w:p>
    <w:p>
      <w:pPr>
        <w:spacing w:after="0" w:line="19" w:lineRule="exact"/>
        <w:jc w:val="left"/>
        <w:rPr>
          <w:rFonts w:ascii="Times New Roman" w:hAnsi="Times New Roman" w:cs="Times New Roman" w:eastAsia="Times New Roman"/>
          <w:sz w:val="83"/>
          <w:szCs w:val="83"/>
        </w:rPr>
        <w:sectPr>
          <w:type w:val="continuous"/>
          <w:pgSz w:w="22370" w:h="31660"/>
          <w:pgMar w:top="480" w:bottom="280" w:left="160" w:right="140"/>
          <w:cols w:num="9" w:equalWidth="0">
            <w:col w:w="5779" w:space="40"/>
            <w:col w:w="845" w:space="40"/>
            <w:col w:w="789" w:space="40"/>
            <w:col w:w="473" w:space="40"/>
            <w:col w:w="871" w:space="40"/>
            <w:col w:w="822" w:space="40"/>
            <w:col w:w="2101" w:space="40"/>
            <w:col w:w="1307" w:space="40"/>
            <w:col w:w="8763"/>
          </w:cols>
        </w:sectPr>
      </w:pPr>
    </w:p>
    <w:p>
      <w:pPr>
        <w:spacing w:line="300" w:lineRule="exact" w:before="180"/>
        <w:ind w:left="0" w:right="755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color w:val="979797"/>
          <w:w w:val="115"/>
          <w:sz w:val="33"/>
        </w:rPr>
        <w:t>!</w:t>
      </w:r>
      <w:r>
        <w:rPr>
          <w:rFonts w:ascii="Times New Roman"/>
          <w:sz w:val="33"/>
        </w:rPr>
      </w:r>
    </w:p>
    <w:p>
      <w:pPr>
        <w:tabs>
          <w:tab w:pos="452" w:val="left" w:leader="none"/>
        </w:tabs>
        <w:spacing w:line="331" w:lineRule="exact" w:before="0"/>
        <w:ind w:left="0" w:right="469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color w:val="979797"/>
          <w:spacing w:val="-58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25"/>
          <w:sz w:val="23"/>
          <w:szCs w:val="23"/>
        </w:rPr>
        <w:t>•</w:t>
        <w:tab/>
      </w:r>
      <w:r>
        <w:rPr>
          <w:rFonts w:ascii="Arial" w:hAnsi="Arial" w:cs="Arial" w:eastAsia="Arial"/>
          <w:color w:val="979797"/>
          <w:spacing w:val="-63"/>
          <w:w w:val="135"/>
          <w:position w:val="-2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w w:val="135"/>
          <w:position w:val="-2"/>
          <w:sz w:val="23"/>
          <w:szCs w:val="23"/>
        </w:rPr>
        <w:t>•</w:t>
      </w:r>
      <w:r>
        <w:rPr>
          <w:rFonts w:ascii="Arial" w:hAnsi="Arial" w:cs="Arial" w:eastAsia="Arial"/>
          <w:color w:val="979797"/>
          <w:spacing w:val="-18"/>
          <w:w w:val="135"/>
          <w:position w:val="-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979797"/>
          <w:w w:val="190"/>
          <w:position w:val="-14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348" w:lineRule="exact" w:before="119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Times New Roman"/>
          <w:color w:val="979797"/>
          <w:w w:val="205"/>
          <w:position w:val="6"/>
          <w:sz w:val="24"/>
        </w:rPr>
        <w:t>'</w:t>
      </w:r>
      <w:r>
        <w:rPr>
          <w:rFonts w:ascii="Times New Roman"/>
          <w:color w:val="979797"/>
          <w:spacing w:val="1"/>
          <w:w w:val="205"/>
          <w:position w:val="6"/>
          <w:sz w:val="24"/>
        </w:rPr>
        <w:t> </w:t>
      </w:r>
      <w:r>
        <w:rPr>
          <w:rFonts w:ascii="Arial"/>
          <w:color w:val="979797"/>
          <w:w w:val="260"/>
          <w:sz w:val="15"/>
        </w:rPr>
        <w:t>!</w:t>
      </w:r>
      <w:r>
        <w:rPr>
          <w:rFonts w:ascii="Arial"/>
          <w:color w:val="979797"/>
          <w:spacing w:val="-88"/>
          <w:w w:val="260"/>
          <w:sz w:val="15"/>
        </w:rPr>
        <w:t> </w:t>
      </w:r>
      <w:r>
        <w:rPr>
          <w:rFonts w:ascii="Arial"/>
          <w:color w:val="979797"/>
          <w:w w:val="260"/>
          <w:sz w:val="15"/>
        </w:rPr>
        <w:t>!</w:t>
      </w:r>
      <w:r>
        <w:rPr>
          <w:rFonts w:ascii="Arial"/>
          <w:color w:val="979797"/>
          <w:spacing w:val="48"/>
          <w:w w:val="260"/>
          <w:sz w:val="15"/>
        </w:rPr>
        <w:t> </w:t>
      </w:r>
      <w:r>
        <w:rPr>
          <w:rFonts w:ascii="Arial"/>
          <w:color w:val="979797"/>
          <w:w w:val="260"/>
          <w:position w:val="-3"/>
          <w:sz w:val="15"/>
        </w:rPr>
        <w:t>!</w:t>
      </w:r>
      <w:r>
        <w:rPr>
          <w:rFonts w:ascii="Arial"/>
          <w:sz w:val="15"/>
        </w:rPr>
      </w:r>
    </w:p>
    <w:p>
      <w:pPr>
        <w:tabs>
          <w:tab w:pos="751" w:val="left" w:leader="none"/>
        </w:tabs>
        <w:spacing w:line="522" w:lineRule="exact" w:before="0"/>
        <w:ind w:left="0" w:right="29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w w:val="55"/>
        </w:rPr>
        <w:br w:type="column"/>
      </w:r>
      <w:r>
        <w:rPr>
          <w:rFonts w:ascii="Times New Roman"/>
          <w:color w:val="9CBDBD"/>
          <w:spacing w:val="-4"/>
          <w:w w:val="55"/>
          <w:sz w:val="51"/>
        </w:rPr>
        <w:t>.</w:t>
      </w:r>
      <w:r>
        <w:rPr>
          <w:rFonts w:ascii="Times New Roman"/>
          <w:color w:val="979797"/>
          <w:spacing w:val="-3"/>
          <w:w w:val="55"/>
          <w:sz w:val="51"/>
        </w:rPr>
        <w:t>..</w:t>
        <w:tab/>
      </w:r>
      <w:r>
        <w:rPr>
          <w:rFonts w:ascii="Arial"/>
          <w:color w:val="75C6C6"/>
          <w:w w:val="90"/>
          <w:position w:val="21"/>
          <w:sz w:val="24"/>
        </w:rPr>
        <w:t>.</w:t>
      </w:r>
      <w:r>
        <w:rPr>
          <w:rFonts w:ascii="Arial"/>
          <w:sz w:val="24"/>
        </w:rPr>
      </w:r>
    </w:p>
    <w:p>
      <w:pPr>
        <w:tabs>
          <w:tab w:pos="726" w:val="left" w:leader="none"/>
        </w:tabs>
        <w:spacing w:before="335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618.20874pt;margin-top:-18.481737pt;width:14.3pt;height:41.85pt;mso-position-horizontal-relative:page;mso-position-vertical-relative:paragraph;z-index:-590152" type="#_x0000_t202" filled="false" stroked="false">
            <v:textbox inset="0,0,0,0">
              <w:txbxContent>
                <w:p>
                  <w:pPr>
                    <w:spacing w:line="837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3"/>
                      <w:szCs w:val="83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83"/>
                    </w:rPr>
                    <w:t>..</w:t>
                  </w:r>
                  <w:r>
                    <w:rPr>
                      <w:rFonts w:ascii="Times New Roman"/>
                      <w:color w:val="979797"/>
                      <w:spacing w:val="-35"/>
                      <w:w w:val="50"/>
                      <w:sz w:val="83"/>
                    </w:rPr>
                    <w:t>.</w:t>
                  </w:r>
                  <w:r>
                    <w:rPr>
                      <w:rFonts w:ascii="Times New Roman"/>
                      <w:sz w:val="8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979797"/>
          <w:w w:val="250"/>
          <w:sz w:val="15"/>
          <w:szCs w:val="15"/>
        </w:rPr>
        <w:t>!</w:t>
      </w:r>
      <w:r>
        <w:rPr>
          <w:rFonts w:ascii="Arial" w:hAnsi="Arial" w:cs="Arial" w:eastAsia="Arial"/>
          <w:color w:val="979797"/>
          <w:spacing w:val="-90"/>
          <w:w w:val="250"/>
          <w:sz w:val="15"/>
          <w:szCs w:val="15"/>
        </w:rPr>
        <w:t> </w:t>
      </w:r>
      <w:r>
        <w:rPr>
          <w:rFonts w:ascii="Arial" w:hAnsi="Arial" w:cs="Arial" w:eastAsia="Arial"/>
          <w:color w:val="979797"/>
          <w:w w:val="125"/>
          <w:sz w:val="15"/>
          <w:szCs w:val="15"/>
        </w:rPr>
        <w:t>...</w:t>
        <w:tab/>
      </w:r>
      <w:r>
        <w:rPr>
          <w:rFonts w:ascii="Times New Roman" w:hAnsi="Times New Roman" w:cs="Times New Roman" w:eastAsia="Times New Roman"/>
          <w:color w:val="979797"/>
          <w:spacing w:val="-65"/>
          <w:w w:val="120"/>
          <w:position w:val="-1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color w:val="979797"/>
          <w:w w:val="120"/>
          <w:position w:val="-1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Heading8"/>
        <w:tabs>
          <w:tab w:pos="2172" w:val="left" w:leader="none"/>
        </w:tabs>
        <w:spacing w:line="240" w:lineRule="auto" w:before="498"/>
        <w:ind w:left="1356" w:right="0"/>
        <w:jc w:val="left"/>
      </w:pPr>
      <w:r>
        <w:rPr>
          <w:w w:val="50"/>
        </w:rPr>
        <w:br w:type="column"/>
      </w:r>
      <w:r>
        <w:rPr>
          <w:color w:val="979797"/>
          <w:w w:val="50"/>
          <w:position w:val="-2"/>
        </w:rPr>
        <w:t>..</w:t>
        <w:tab/>
      </w:r>
      <w:r>
        <w:rPr>
          <w:color w:val="979797"/>
          <w:w w:val="50"/>
        </w:rPr>
        <w:t>..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56"/>
          <w:szCs w:val="56"/>
        </w:rPr>
      </w:pPr>
      <w:r>
        <w:rPr/>
        <w:br w:type="column"/>
      </w:r>
      <w:r>
        <w:rPr>
          <w:rFonts w:ascii="Times New Roman"/>
          <w:sz w:val="56"/>
        </w:rPr>
      </w:r>
    </w:p>
    <w:p>
      <w:pPr>
        <w:spacing w:line="137" w:lineRule="exact" w:before="497"/>
        <w:ind w:left="106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rFonts w:ascii="Times New Roman" w:hAnsi="Times New Roman"/>
          <w:color w:val="979797"/>
          <w:spacing w:val="-88"/>
          <w:w w:val="175"/>
          <w:sz w:val="57"/>
        </w:rPr>
        <w:t>-</w:t>
      </w:r>
      <w:r>
        <w:rPr>
          <w:rFonts w:ascii="Times New Roman" w:hAnsi="Times New Roman"/>
          <w:color w:val="979797"/>
          <w:spacing w:val="-141"/>
          <w:w w:val="175"/>
          <w:position w:val="24"/>
          <w:sz w:val="21"/>
        </w:rPr>
        <w:t>'</w:t>
      </w:r>
      <w:r>
        <w:rPr>
          <w:rFonts w:ascii="Times New Roman" w:hAnsi="Times New Roman"/>
          <w:color w:val="979797"/>
          <w:spacing w:val="-52"/>
          <w:w w:val="175"/>
          <w:sz w:val="57"/>
        </w:rPr>
        <w:t>-</w:t>
      </w:r>
      <w:r>
        <w:rPr>
          <w:rFonts w:ascii="Times New Roman" w:hAnsi="Times New Roman"/>
          <w:color w:val="979797"/>
          <w:spacing w:val="-58"/>
          <w:w w:val="175"/>
          <w:sz w:val="57"/>
        </w:rPr>
        <w:t>-</w:t>
      </w:r>
      <w:r>
        <w:rPr>
          <w:rFonts w:ascii="Times New Roman" w:hAnsi="Times New Roman"/>
          <w:color w:val="979797"/>
          <w:w w:val="175"/>
          <w:sz w:val="57"/>
        </w:rPr>
        <w:t>·</w:t>
      </w:r>
      <w:r>
        <w:rPr>
          <w:rFonts w:ascii="Times New Roman" w:hAnsi="Times New Roman"/>
          <w:sz w:val="57"/>
        </w:rPr>
      </w:r>
    </w:p>
    <w:p>
      <w:pPr>
        <w:spacing w:before="359"/>
        <w:ind w:left="1088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>
          <w:w w:val="60"/>
        </w:rPr>
        <w:br w:type="column"/>
      </w:r>
      <w:r>
        <w:rPr>
          <w:rFonts w:ascii="Times New Roman"/>
          <w:color w:val="979797"/>
          <w:w w:val="60"/>
          <w:sz w:val="65"/>
        </w:rPr>
        <w:t>..</w:t>
      </w:r>
      <w:r>
        <w:rPr>
          <w:rFonts w:ascii="Times New Roman"/>
          <w:sz w:val="65"/>
        </w:rPr>
      </w:r>
    </w:p>
    <w:p>
      <w:pPr>
        <w:spacing w:line="115" w:lineRule="exact" w:before="24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823.584961pt;margin-top:-11.773414pt;width:90.517852pt;height:25.497987pt;mso-position-horizontal-relative:page;mso-position-vertical-relative:paragraph;z-index:-590704" type="#_x0000_t75" stroked="false">
            <v:imagedata r:id="rId873" o:title=""/>
          </v:shape>
        </w:pict>
      </w:r>
      <w:r>
        <w:rPr>
          <w:rFonts w:ascii="Arial"/>
          <w:color w:val="979797"/>
          <w:w w:val="265"/>
          <w:sz w:val="15"/>
        </w:rPr>
        <w:t>!</w:t>
      </w:r>
      <w:r>
        <w:rPr>
          <w:rFonts w:ascii="Arial"/>
          <w:sz w:val="15"/>
        </w:rPr>
      </w:r>
    </w:p>
    <w:p>
      <w:pPr>
        <w:spacing w:line="32" w:lineRule="exact" w:before="0"/>
        <w:ind w:left="0" w:right="65" w:firstLine="0"/>
        <w:jc w:val="right"/>
        <w:rPr>
          <w:rFonts w:ascii="Arial" w:hAnsi="Arial" w:cs="Arial" w:eastAsia="Arial"/>
          <w:sz w:val="54"/>
          <w:szCs w:val="54"/>
        </w:rPr>
      </w:pPr>
      <w:r>
        <w:rPr/>
        <w:pict>
          <v:shape style="position:absolute;margin-left:862.94281pt;margin-top:27.485182pt;width:.35pt;height:2.35pt;mso-position-horizontal-relative:page;mso-position-vertical-relative:paragraph;z-index:-590104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"/>
                      <w:szCs w:val="4"/>
                    </w:rPr>
                  </w:pPr>
                  <w:r>
                    <w:rPr>
                      <w:rFonts w:ascii="Times New Roman"/>
                      <w:color w:val="979797"/>
                      <w:w w:val="55"/>
                      <w:sz w:val="4"/>
                    </w:rPr>
                    <w:t>\</w:t>
                  </w:r>
                  <w:r>
                    <w:rPr>
                      <w:rFonts w:ascii="Times New Roman"/>
                      <w:sz w:val="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1.304016pt;margin-top:22.480536pt;width:6.5pt;height:7.35pt;mso-position-horizontal-relative:page;mso-position-vertical-relative:paragraph;z-index:-589528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979797"/>
                      <w:w w:val="330"/>
                      <w:sz w:val="14"/>
                    </w:rPr>
                    <w:t>I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1.182495pt;margin-top:23.571072pt;width:8.15pt;height:32.5500pt;mso-position-horizontal-relative:page;mso-position-vertical-relative:paragraph;z-index:-589480" type="#_x0000_t202" filled="false" stroked="false">
            <v:textbox inset="0,0,0,0">
              <w:txbxContent>
                <w:p>
                  <w:pPr>
                    <w:spacing w:line="65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5"/>
                      <w:szCs w:val="65"/>
                    </w:rPr>
                  </w:pPr>
                  <w:r>
                    <w:rPr>
                      <w:rFonts w:ascii="Times New Roman"/>
                      <w:color w:val="979797"/>
                      <w:w w:val="50"/>
                      <w:sz w:val="65"/>
                    </w:rPr>
                    <w:t>..</w:t>
                  </w:r>
                  <w:r>
                    <w:rPr>
                      <w:rFonts w:ascii="Times New Roman"/>
                      <w:sz w:val="6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62.94281pt;margin-top:31.300238pt;width:.65pt;height:4.350pt;mso-position-horizontal-relative:page;mso-position-vertical-relative:paragraph;z-index:16504" type="#_x0000_t202" filled="false" stroked="false">
            <v:textbox inset="0,0,0,0">
              <w:txbxContent>
                <w:p>
                  <w:pPr>
                    <w:spacing w:line="8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/>
                      <w:color w:val="979797"/>
                      <w:w w:val="55"/>
                      <w:sz w:val="8"/>
                    </w:rPr>
                    <w:t>\</w:t>
                  </w:r>
                  <w:r>
                    <w:rPr>
                      <w:rFonts w:ascii="Times New Roman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979797"/>
          <w:w w:val="70"/>
          <w:sz w:val="65"/>
        </w:rPr>
        <w:t>..</w:t>
      </w:r>
      <w:r>
        <w:rPr>
          <w:rFonts w:ascii="Times New Roman"/>
          <w:color w:val="979797"/>
          <w:spacing w:val="-67"/>
          <w:w w:val="70"/>
          <w:sz w:val="65"/>
        </w:rPr>
        <w:t> </w:t>
      </w:r>
      <w:r>
        <w:rPr>
          <w:rFonts w:ascii="Arial"/>
          <w:color w:val="979797"/>
          <w:w w:val="70"/>
          <w:position w:val="6"/>
          <w:sz w:val="54"/>
        </w:rPr>
        <w:t>-</w:t>
      </w:r>
      <w:r>
        <w:rPr>
          <w:rFonts w:ascii="Arial"/>
          <w:sz w:val="54"/>
        </w:rPr>
      </w:r>
    </w:p>
    <w:p>
      <w:pPr>
        <w:spacing w:line="240" w:lineRule="auto" w:before="11"/>
        <w:rPr>
          <w:rFonts w:ascii="Arial" w:hAnsi="Arial" w:cs="Arial" w:eastAsia="Arial"/>
          <w:sz w:val="72"/>
          <w:szCs w:val="72"/>
        </w:rPr>
      </w:pPr>
      <w:r>
        <w:rPr/>
        <w:br w:type="column"/>
      </w:r>
      <w:r>
        <w:rPr>
          <w:rFonts w:ascii="Arial"/>
          <w:sz w:val="72"/>
        </w:rPr>
      </w:r>
    </w:p>
    <w:p>
      <w:pPr>
        <w:tabs>
          <w:tab w:pos="2460" w:val="left" w:leader="none"/>
        </w:tabs>
        <w:spacing w:line="439" w:lineRule="exact" w:before="0"/>
        <w:ind w:left="1147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/>
        <w:pict>
          <v:shape style="position:absolute;margin-left:1011.122009pt;margin-top:17.5254pt;width:3.85pt;height:8.65pt;mso-position-horizontal-relative:page;mso-position-vertical-relative:paragraph;z-index:-590128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979797"/>
                      <w:w w:val="125"/>
                      <w:sz w:val="17"/>
                    </w:rPr>
                    <w:t>"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w w:val="135"/>
          <w:position w:val="2"/>
          <w:sz w:val="42"/>
        </w:rPr>
        <w:t>.</w:t>
      </w:r>
      <w:r>
        <w:rPr>
          <w:rFonts w:ascii="Arial"/>
          <w:color w:val="979797"/>
          <w:spacing w:val="-101"/>
          <w:w w:val="135"/>
          <w:position w:val="2"/>
          <w:sz w:val="42"/>
        </w:rPr>
        <w:t> </w:t>
      </w:r>
      <w:r>
        <w:rPr>
          <w:rFonts w:ascii="Times New Roman"/>
          <w:color w:val="FF00BF"/>
          <w:w w:val="160"/>
          <w:position w:val="2"/>
          <w:sz w:val="28"/>
        </w:rPr>
        <w:t>'</w:t>
        <w:tab/>
      </w:r>
      <w:r>
        <w:rPr>
          <w:rFonts w:ascii="Arial"/>
          <w:color w:val="979797"/>
          <w:w w:val="105"/>
          <w:position w:val="26"/>
          <w:sz w:val="30"/>
        </w:rPr>
        <w:t>I</w:t>
      </w:r>
      <w:r>
        <w:rPr>
          <w:rFonts w:ascii="Arial"/>
          <w:color w:val="979797"/>
          <w:spacing w:val="-69"/>
          <w:w w:val="105"/>
          <w:position w:val="26"/>
          <w:sz w:val="30"/>
        </w:rPr>
        <w:t> </w:t>
      </w:r>
      <w:r>
        <w:rPr>
          <w:rFonts w:ascii="Times New Roman"/>
          <w:color w:val="979797"/>
          <w:w w:val="85"/>
          <w:sz w:val="51"/>
        </w:rPr>
        <w:t>..</w:t>
      </w:r>
      <w:r>
        <w:rPr>
          <w:rFonts w:ascii="Times New Roman"/>
          <w:sz w:val="51"/>
        </w:rPr>
      </w:r>
    </w:p>
    <w:p>
      <w:pPr>
        <w:spacing w:before="261"/>
        <w:ind w:left="-33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70"/>
        </w:rPr>
        <w:br w:type="column"/>
      </w:r>
      <w:r>
        <w:rPr>
          <w:rFonts w:ascii="Times New Roman"/>
          <w:color w:val="00FFFF"/>
          <w:spacing w:val="-37"/>
          <w:w w:val="70"/>
          <w:sz w:val="57"/>
        </w:rPr>
        <w:t>.</w:t>
      </w:r>
      <w:r>
        <w:rPr>
          <w:rFonts w:ascii="Times New Roman"/>
          <w:color w:val="979797"/>
          <w:w w:val="70"/>
          <w:sz w:val="57"/>
        </w:rPr>
        <w:t>..</w:t>
      </w:r>
      <w:r>
        <w:rPr>
          <w:rFonts w:ascii="Times New Roman"/>
          <w:sz w:val="5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57"/>
          <w:szCs w:val="57"/>
        </w:rPr>
        <w:sectPr>
          <w:type w:val="continuous"/>
          <w:pgSz w:w="22370" w:h="31660"/>
          <w:pgMar w:top="480" w:bottom="280" w:left="160" w:right="140"/>
          <w:cols w:num="7" w:equalWidth="0">
            <w:col w:w="10138" w:space="40"/>
            <w:col w:w="3155" w:space="40"/>
            <w:col w:w="2325" w:space="40"/>
            <w:col w:w="1318" w:space="40"/>
            <w:col w:w="1781" w:space="40"/>
            <w:col w:w="2785" w:space="40"/>
            <w:col w:w="328"/>
          </w:cols>
        </w:sectPr>
      </w:pPr>
    </w:p>
    <w:p>
      <w:pPr>
        <w:spacing w:line="238" w:lineRule="exact" w:before="23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979797"/>
          <w:w w:val="310"/>
          <w:position w:val="-3"/>
          <w:sz w:val="14"/>
        </w:rPr>
        <w:t>I</w:t>
      </w:r>
      <w:r>
        <w:rPr>
          <w:rFonts w:ascii="Arial"/>
          <w:color w:val="979797"/>
          <w:spacing w:val="49"/>
          <w:w w:val="310"/>
          <w:position w:val="-3"/>
          <w:sz w:val="14"/>
        </w:rPr>
        <w:t> </w:t>
      </w:r>
      <w:r>
        <w:rPr>
          <w:rFonts w:ascii="Times New Roman"/>
          <w:color w:val="979797"/>
          <w:w w:val="140"/>
          <w:sz w:val="18"/>
        </w:rPr>
        <w:t>QI </w:t>
      </w:r>
      <w:r>
        <w:rPr>
          <w:rFonts w:ascii="Times New Roman"/>
          <w:color w:val="979797"/>
          <w:spacing w:val="43"/>
          <w:w w:val="140"/>
          <w:sz w:val="18"/>
        </w:rPr>
        <w:t> </w:t>
      </w:r>
      <w:r>
        <w:rPr>
          <w:rFonts w:ascii="Times New Roman"/>
          <w:color w:val="979797"/>
          <w:spacing w:val="-22"/>
          <w:w w:val="220"/>
          <w:position w:val="-8"/>
          <w:sz w:val="23"/>
        </w:rPr>
        <w:t>0</w:t>
      </w:r>
      <w:r>
        <w:rPr>
          <w:rFonts w:ascii="Arial"/>
          <w:color w:val="979797"/>
          <w:spacing w:val="-12"/>
          <w:w w:val="220"/>
          <w:position w:val="-14"/>
          <w:sz w:val="14"/>
        </w:rPr>
        <w:t>I</w:t>
      </w:r>
      <w:r>
        <w:rPr>
          <w:rFonts w:ascii="Arial"/>
          <w:sz w:val="14"/>
        </w:rPr>
      </w:r>
    </w:p>
    <w:p>
      <w:pPr>
        <w:tabs>
          <w:tab w:pos="732" w:val="left" w:leader="none"/>
        </w:tabs>
        <w:spacing w:line="81" w:lineRule="exact" w:before="0"/>
        <w:ind w:left="0" w:right="50" w:firstLine="0"/>
        <w:jc w:val="right"/>
        <w:rPr>
          <w:rFonts w:ascii="Times New Roman" w:hAnsi="Times New Roman" w:cs="Times New Roman" w:eastAsia="Times New Roman"/>
          <w:sz w:val="61"/>
          <w:szCs w:val="61"/>
        </w:rPr>
      </w:pPr>
      <w:r>
        <w:rPr>
          <w:rFonts w:ascii="Times New Roman"/>
          <w:color w:val="979797"/>
          <w:w w:val="85"/>
          <w:sz w:val="15"/>
        </w:rPr>
        <w:t>.1</w:t>
        <w:tab/>
      </w:r>
      <w:r>
        <w:rPr>
          <w:rFonts w:ascii="Times New Roman"/>
          <w:color w:val="979797"/>
          <w:w w:val="50"/>
          <w:position w:val="-13"/>
          <w:sz w:val="61"/>
        </w:rPr>
        <w:t>..</w:t>
      </w:r>
      <w:r>
        <w:rPr>
          <w:rFonts w:ascii="Times New Roman"/>
          <w:sz w:val="61"/>
        </w:rPr>
      </w:r>
    </w:p>
    <w:p>
      <w:pPr>
        <w:tabs>
          <w:tab w:pos="490" w:val="left" w:leader="none"/>
        </w:tabs>
        <w:spacing w:line="225" w:lineRule="exact" w:before="117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60"/>
        </w:rPr>
        <w:br w:type="column"/>
      </w:r>
      <w:r>
        <w:rPr>
          <w:rFonts w:ascii="Times New Roman" w:hAnsi="Times New Roman" w:cs="Times New Roman" w:eastAsia="Times New Roman"/>
          <w:color w:val="979797"/>
          <w:spacing w:val="-41"/>
          <w:w w:val="60"/>
          <w:sz w:val="53"/>
          <w:szCs w:val="53"/>
        </w:rPr>
        <w:t>.</w:t>
      </w:r>
      <w:r>
        <w:rPr>
          <w:rFonts w:ascii="Times New Roman" w:hAnsi="Times New Roman" w:cs="Times New Roman" w:eastAsia="Times New Roman"/>
          <w:color w:val="979797"/>
          <w:w w:val="60"/>
          <w:sz w:val="53"/>
          <w:szCs w:val="53"/>
        </w:rPr>
        <w:t>..</w:t>
        <w:tab/>
      </w:r>
      <w:r>
        <w:rPr>
          <w:rFonts w:ascii="Times New Roman" w:hAnsi="Times New Roman" w:cs="Times New Roman" w:eastAsia="Times New Roman"/>
          <w:color w:val="979797"/>
          <w:w w:val="90"/>
          <w:position w:val="-3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13" w:lineRule="atLeast"/>
        <w:ind w:left="341" w:right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967.648621pt;margin-top:-44.455395pt;width:40.8pt;height:34.9pt;mso-position-horizontal-relative:page;mso-position-vertical-relative:paragraph;z-index:-590584" coordorigin="19353,-889" coordsize="816,698">
            <v:shape style="position:absolute;left:19353;top:-889;width:816;height:280" type="#_x0000_t75" stroked="false">
              <v:imagedata r:id="rId874" o:title=""/>
            </v:shape>
            <v:shape style="position:absolute;left:19353;top:-889;width:816;height:698" type="#_x0000_t202" filled="false" stroked="false">
              <v:textbox inset="0,0,0,0">
                <w:txbxContent>
                  <w:p>
                    <w:pPr>
                      <w:spacing w:line="475" w:lineRule="exact" w:before="223"/>
                      <w:ind w:left="0" w:right="17" w:firstLine="0"/>
                      <w:jc w:val="right"/>
                      <w:rPr>
                        <w:rFonts w:ascii="Arial" w:hAnsi="Arial" w:cs="Arial" w:eastAsia="Arial"/>
                        <w:sz w:val="42"/>
                        <w:szCs w:val="42"/>
                      </w:rPr>
                    </w:pPr>
                    <w:r>
                      <w:rPr>
                        <w:rFonts w:ascii="Times New Roman" w:hAnsi="Times New Roman" w:cs="Times New Roman" w:eastAsia="Times New Roman"/>
                        <w:color w:val="00FFFF"/>
                        <w:w w:val="120"/>
                        <w:position w:val="2"/>
                        <w:sz w:val="17"/>
                        <w:szCs w:val="17"/>
                      </w:rPr>
                      <w:t>•  </w:t>
                    </w:r>
                    <w:r>
                      <w:rPr>
                        <w:rFonts w:ascii="Times New Roman" w:hAnsi="Times New Roman" w:cs="Times New Roman" w:eastAsia="Times New Roman"/>
                        <w:color w:val="00FFFF"/>
                        <w:spacing w:val="17"/>
                        <w:w w:val="120"/>
                        <w:position w:val="2"/>
                        <w:sz w:val="17"/>
                        <w:szCs w:val="17"/>
                      </w:rPr>
                      <w:t> </w:t>
                    </w:r>
                    <w:r>
                      <w:rPr>
                        <w:rFonts w:ascii="Arial" w:hAnsi="Arial" w:cs="Arial" w:eastAsia="Arial"/>
                        <w:color w:val="979797"/>
                        <w:spacing w:val="-162"/>
                        <w:w w:val="140"/>
                        <w:sz w:val="42"/>
                        <w:szCs w:val="42"/>
                      </w:rPr>
                      <w:t>.</w:t>
                    </w:r>
                    <w:r>
                      <w:rPr>
                        <w:rFonts w:ascii="Arial" w:hAnsi="Arial" w:cs="Arial" w:eastAsia="Arial"/>
                        <w:sz w:val="42"/>
                        <w:szCs w:val="42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979797"/>
          <w:spacing w:val="-13"/>
          <w:w w:val="145"/>
        </w:rPr>
        <w:t>•</w:t>
      </w:r>
      <w:r>
        <w:rPr>
          <w:rFonts w:ascii="Times New Roman" w:hAnsi="Times New Roman" w:cs="Times New Roman" w:eastAsia="Times New Roman"/>
          <w:color w:val="979797"/>
          <w:spacing w:val="-16"/>
          <w:w w:val="145"/>
        </w:rPr>
        <w:t>•</w:t>
      </w:r>
      <w:r>
        <w:rPr>
          <w:rFonts w:ascii="Times New Roman" w:hAnsi="Times New Roman" w:cs="Times New Roman" w:eastAsia="Times New Roman"/>
          <w:color w:val="979797"/>
          <w:w w:val="145"/>
        </w:rPr>
        <w:t> </w:t>
      </w:r>
      <w:r>
        <w:rPr>
          <w:rFonts w:ascii="Times New Roman" w:hAnsi="Times New Roman" w:cs="Times New Roman" w:eastAsia="Times New Roman"/>
          <w:color w:val="979797"/>
          <w:spacing w:val="26"/>
          <w:w w:val="145"/>
        </w:rPr>
        <w:t> </w:t>
      </w:r>
      <w:r>
        <w:rPr>
          <w:rFonts w:ascii="Arial" w:hAnsi="Arial" w:cs="Arial" w:eastAsia="Arial"/>
          <w:color w:val="979797"/>
          <w:w w:val="225"/>
          <w:position w:val="-3"/>
          <w:sz w:val="19"/>
          <w:szCs w:val="19"/>
        </w:rPr>
        <w:t>I</w:t>
      </w:r>
      <w:r>
        <w:rPr>
          <w:rFonts w:ascii="Arial" w:hAnsi="Arial" w:cs="Arial" w:eastAsia="Arial"/>
          <w:sz w:val="19"/>
          <w:szCs w:val="19"/>
        </w:rPr>
      </w:r>
    </w:p>
    <w:p>
      <w:pPr>
        <w:tabs>
          <w:tab w:pos="630" w:val="left" w:leader="none"/>
        </w:tabs>
        <w:spacing w:before="14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570"/>
        </w:rPr>
        <w:br w:type="column"/>
      </w:r>
      <w:r>
        <w:rPr>
          <w:rFonts w:ascii="Arial" w:hAnsi="Arial" w:cs="Arial" w:eastAsia="Arial"/>
          <w:color w:val="979797"/>
          <w:w w:val="570"/>
          <w:sz w:val="9"/>
          <w:szCs w:val="9"/>
        </w:rPr>
        <w:t>·-</w:t>
        <w:tab/>
      </w:r>
      <w:r>
        <w:rPr>
          <w:rFonts w:ascii="Arial" w:hAnsi="Arial" w:cs="Arial" w:eastAsia="Arial"/>
          <w:color w:val="979797"/>
          <w:w w:val="140"/>
          <w:sz w:val="9"/>
          <w:szCs w:val="9"/>
        </w:rPr>
        <w:t>-</w:t>
      </w:r>
      <w:r>
        <w:rPr>
          <w:rFonts w:ascii="Arial" w:hAnsi="Arial" w:cs="Arial" w:eastAsia="Arial"/>
          <w:color w:val="979797"/>
          <w:spacing w:val="-4"/>
          <w:w w:val="140"/>
          <w:sz w:val="9"/>
          <w:szCs w:val="9"/>
        </w:rPr>
        <w:t>-</w:t>
      </w:r>
      <w:r>
        <w:rPr>
          <w:rFonts w:ascii="Arial" w:hAnsi="Arial" w:cs="Arial" w:eastAsia="Arial"/>
          <w:color w:val="979797"/>
          <w:w w:val="140"/>
          <w:sz w:val="9"/>
          <w:szCs w:val="9"/>
        </w:rPr>
        <w:t>-</w:t>
      </w:r>
      <w:r>
        <w:rPr>
          <w:rFonts w:ascii="Arial" w:hAnsi="Arial" w:cs="Arial" w:eastAsia="Arial"/>
          <w:color w:val="979797"/>
          <w:spacing w:val="-60"/>
          <w:w w:val="140"/>
          <w:sz w:val="9"/>
          <w:szCs w:val="9"/>
        </w:rPr>
        <w:t>T</w:t>
      </w:r>
      <w:r>
        <w:rPr>
          <w:rFonts w:ascii="Times New Roman" w:hAnsi="Times New Roman" w:cs="Times New Roman" w:eastAsia="Times New Roman"/>
          <w:color w:val="979797"/>
          <w:spacing w:val="-17"/>
          <w:w w:val="140"/>
          <w:position w:val="1"/>
          <w:sz w:val="22"/>
          <w:szCs w:val="22"/>
        </w:rPr>
        <w:t>'</w:t>
      </w:r>
      <w:r>
        <w:rPr>
          <w:rFonts w:ascii="Times New Roman" w:hAnsi="Times New Roman" w:cs="Times New Roman" w:eastAsia="Times New Roman"/>
          <w:color w:val="979797"/>
          <w:spacing w:val="-170"/>
          <w:w w:val="140"/>
          <w:position w:val="1"/>
          <w:sz w:val="22"/>
          <w:szCs w:val="22"/>
        </w:rPr>
        <w:t>"</w:t>
      </w:r>
      <w:r>
        <w:rPr>
          <w:rFonts w:ascii="Arial" w:hAnsi="Arial" w:cs="Arial" w:eastAsia="Arial"/>
          <w:color w:val="979797"/>
          <w:spacing w:val="-24"/>
          <w:w w:val="140"/>
          <w:sz w:val="9"/>
          <w:szCs w:val="9"/>
        </w:rPr>
        <w:t>'</w:t>
      </w:r>
      <w:r>
        <w:rPr>
          <w:rFonts w:ascii="Arial" w:hAnsi="Arial" w:cs="Arial" w:eastAsia="Arial"/>
          <w:color w:val="979797"/>
          <w:spacing w:val="-2"/>
          <w:w w:val="140"/>
          <w:sz w:val="9"/>
          <w:szCs w:val="9"/>
        </w:rPr>
        <w:t>i</w:t>
      </w:r>
      <w:r>
        <w:rPr>
          <w:rFonts w:ascii="Arial" w:hAnsi="Arial" w:cs="Arial" w:eastAsia="Arial"/>
          <w:color w:val="979797"/>
          <w:w w:val="140"/>
          <w:sz w:val="9"/>
          <w:szCs w:val="9"/>
        </w:rPr>
        <w:t>f</w:t>
      </w:r>
      <w:r>
        <w:rPr>
          <w:rFonts w:ascii="Arial" w:hAnsi="Arial" w:cs="Arial" w:eastAsia="Arial"/>
          <w:color w:val="979797"/>
          <w:spacing w:val="-12"/>
          <w:w w:val="140"/>
          <w:sz w:val="9"/>
          <w:szCs w:val="9"/>
        </w:rPr>
        <w:t>§</w:t>
      </w:r>
      <w:r>
        <w:rPr>
          <w:rFonts w:ascii="Times New Roman" w:hAnsi="Times New Roman" w:cs="Times New Roman" w:eastAsia="Times New Roman"/>
          <w:color w:val="979797"/>
          <w:spacing w:val="-40"/>
          <w:w w:val="140"/>
          <w:position w:val="1"/>
          <w:sz w:val="22"/>
          <w:szCs w:val="22"/>
        </w:rPr>
        <w:t>"</w:t>
      </w:r>
      <w:r>
        <w:rPr>
          <w:rFonts w:ascii="Arial" w:hAnsi="Arial" w:cs="Arial" w:eastAsia="Arial"/>
          <w:color w:val="979797"/>
          <w:spacing w:val="-18"/>
          <w:w w:val="140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979797"/>
          <w:w w:val="140"/>
          <w:position w:val="1"/>
          <w:sz w:val="22"/>
          <w:szCs w:val="22"/>
        </w:rPr>
        <w:t>--­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60" w:lineRule="atLeast" w:before="0"/>
        <w:ind w:left="0" w:right="838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987.540344pt;margin-top:-7.209171pt;width:4.05pt;height:10.65pt;mso-position-horizontal-relative:page;mso-position-vertical-relative:paragraph;z-index:-589504" type="#_x0000_t202" filled="false" stroked="false">
            <v:textbox inset="0,0,0,0">
              <w:txbxContent>
                <w:p>
                  <w:pPr>
                    <w:spacing w:line="21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979797"/>
                      <w:w w:val="210"/>
                      <w:sz w:val="21"/>
                    </w:rPr>
                    <w:t>'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87.282593pt;margin-top:11.922434pt;width:5.6pt;height:8.65pt;mso-position-horizontal-relative:page;mso-position-vertical-relative:paragraph;z-index:-589432" type="#_x0000_t202" filled="false" stroked="false">
            <v:textbox inset="0,0,0,0">
              <w:txbxContent>
                <w:p>
                  <w:pPr>
                    <w:spacing w:line="17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  <w:r>
                    <w:rPr>
                      <w:rFonts w:ascii="Times New Roman"/>
                      <w:color w:val="979797"/>
                      <w:spacing w:val="1"/>
                      <w:w w:val="70"/>
                      <w:sz w:val="17"/>
                    </w:rPr>
                    <w:t>J</w:t>
                  </w:r>
                  <w:r>
                    <w:rPr>
                      <w:rFonts w:ascii="Times New Roman"/>
                      <w:color w:val="FFBF7E"/>
                      <w:w w:val="70"/>
                      <w:sz w:val="17"/>
                    </w:rPr>
                    <w:t>_</w:t>
                  </w:r>
                  <w:r>
                    <w:rPr>
                      <w:rFonts w:ascii="Times New Roman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979797"/>
          <w:spacing w:val="-115"/>
          <w:sz w:val="28"/>
        </w:rPr>
        <w:t>,</w:t>
      </w:r>
      <w:r>
        <w:rPr>
          <w:rFonts w:ascii="Arial"/>
          <w:color w:val="979797"/>
          <w:spacing w:val="-131"/>
          <w:sz w:val="28"/>
        </w:rPr>
        <w:t>,</w:t>
      </w:r>
      <w:r>
        <w:rPr>
          <w:rFonts w:ascii="Arial"/>
          <w:sz w:val="28"/>
        </w:rPr>
      </w:r>
    </w:p>
    <w:p>
      <w:pPr>
        <w:spacing w:line="234" w:lineRule="exact" w:before="0"/>
        <w:ind w:left="0" w:right="339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50"/>
        </w:rPr>
        <w:br w:type="column"/>
      </w:r>
      <w:r>
        <w:rPr>
          <w:rFonts w:ascii="Times New Roman" w:hAnsi="Times New Roman" w:cs="Times New Roman" w:eastAsia="Times New Roman"/>
          <w:color w:val="979797"/>
          <w:w w:val="50"/>
          <w:sz w:val="24"/>
          <w:szCs w:val="24"/>
        </w:rPr>
        <w:t>••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100" w:lineRule="exact" w:before="0"/>
        <w:ind w:left="0" w:right="301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79797"/>
          <w:w w:val="130"/>
          <w:sz w:val="10"/>
        </w:rPr>
        <w:t>0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19" w:lineRule="atLeast" w:before="0"/>
        <w:ind w:left="0" w:right="315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979797"/>
          <w:w w:val="160"/>
          <w:sz w:val="8"/>
        </w:rPr>
        <w:t>...</w:t>
      </w:r>
      <w:r>
        <w:rPr>
          <w:rFonts w:ascii="Times New Roman"/>
          <w:color w:val="979797"/>
          <w:spacing w:val="18"/>
          <w:w w:val="160"/>
          <w:sz w:val="8"/>
        </w:rPr>
        <w:t> </w:t>
      </w:r>
      <w:r>
        <w:rPr>
          <w:rFonts w:ascii="Times New Roman"/>
          <w:color w:val="979797"/>
          <w:spacing w:val="-47"/>
          <w:w w:val="160"/>
          <w:sz w:val="8"/>
        </w:rPr>
        <w:t>?</w:t>
      </w:r>
      <w:r>
        <w:rPr>
          <w:rFonts w:ascii="Times New Roman"/>
          <w:color w:val="979797"/>
          <w:w w:val="160"/>
          <w:sz w:val="8"/>
        </w:rPr>
        <w:t>... </w:t>
      </w:r>
      <w:r>
        <w:rPr>
          <w:rFonts w:ascii="Times New Roman"/>
          <w:color w:val="979797"/>
          <w:spacing w:val="7"/>
          <w:w w:val="160"/>
          <w:sz w:val="8"/>
        </w:rPr>
        <w:t> </w:t>
      </w:r>
      <w:r>
        <w:rPr>
          <w:rFonts w:ascii="Times New Roman"/>
          <w:color w:val="979797"/>
          <w:w w:val="355"/>
          <w:sz w:val="8"/>
        </w:rPr>
        <w:t>;</w:t>
      </w:r>
      <w:r>
        <w:rPr>
          <w:rFonts w:ascii="Times New Roman"/>
          <w:sz w:val="8"/>
        </w:rPr>
      </w:r>
    </w:p>
    <w:p>
      <w:pPr>
        <w:spacing w:after="0" w:line="119" w:lineRule="atLeast"/>
        <w:jc w:val="righ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22370" w:h="31660"/>
          <w:pgMar w:top="480" w:bottom="280" w:left="160" w:right="140"/>
          <w:cols w:num="5" w:equalWidth="0">
            <w:col w:w="10791" w:space="40"/>
            <w:col w:w="3484" w:space="40"/>
            <w:col w:w="809" w:space="40"/>
            <w:col w:w="4513" w:space="40"/>
            <w:col w:w="2313"/>
          </w:cols>
        </w:sectPr>
      </w:pPr>
    </w:p>
    <w:p>
      <w:pPr>
        <w:spacing w:line="315" w:lineRule="atLeas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9CBDBD"/>
          <w:spacing w:val="-8"/>
          <w:w w:val="135"/>
          <w:sz w:val="15"/>
        </w:rPr>
        <w:t>.</w:t>
      </w:r>
      <w:r>
        <w:rPr>
          <w:rFonts w:ascii="Arial"/>
          <w:color w:val="979797"/>
          <w:spacing w:val="-9"/>
          <w:w w:val="135"/>
          <w:sz w:val="15"/>
        </w:rPr>
        <w:t>...</w:t>
      </w:r>
      <w:r>
        <w:rPr>
          <w:rFonts w:ascii="Arial"/>
          <w:color w:val="979797"/>
          <w:w w:val="135"/>
          <w:sz w:val="15"/>
        </w:rPr>
        <w:t> </w:t>
      </w:r>
      <w:r>
        <w:rPr>
          <w:rFonts w:ascii="Arial"/>
          <w:color w:val="979797"/>
          <w:spacing w:val="16"/>
          <w:w w:val="135"/>
          <w:sz w:val="15"/>
        </w:rPr>
        <w:t> </w:t>
      </w:r>
      <w:r>
        <w:rPr>
          <w:rFonts w:ascii="Arial"/>
          <w:color w:val="979797"/>
          <w:w w:val="245"/>
          <w:sz w:val="15"/>
        </w:rPr>
        <w:t>!</w:t>
      </w:r>
      <w:r>
        <w:rPr>
          <w:rFonts w:ascii="Arial"/>
          <w:sz w:val="15"/>
        </w:rPr>
      </w:r>
    </w:p>
    <w:p>
      <w:pPr>
        <w:spacing w:line="31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70"/>
        </w:rPr>
        <w:br w:type="column"/>
      </w:r>
      <w:r>
        <w:rPr>
          <w:rFonts w:ascii="Arial" w:hAnsi="Arial" w:cs="Arial" w:eastAsia="Arial"/>
          <w:color w:val="979797"/>
          <w:spacing w:val="-36"/>
          <w:w w:val="70"/>
          <w:position w:val="-15"/>
          <w:sz w:val="32"/>
          <w:szCs w:val="32"/>
        </w:rPr>
        <w:t>•</w:t>
      </w:r>
      <w:r>
        <w:rPr>
          <w:rFonts w:ascii="Arial" w:hAnsi="Arial" w:cs="Arial" w:eastAsia="Arial"/>
          <w:color w:val="979797"/>
          <w:spacing w:val="-35"/>
          <w:w w:val="70"/>
          <w:position w:val="-15"/>
          <w:sz w:val="32"/>
          <w:szCs w:val="32"/>
        </w:rPr>
        <w:t>,</w:t>
      </w:r>
      <w:r>
        <w:rPr>
          <w:rFonts w:ascii="Times New Roman" w:hAnsi="Times New Roman" w:cs="Times New Roman" w:eastAsia="Times New Roman"/>
          <w:color w:val="75C6C6"/>
          <w:spacing w:val="-26"/>
          <w:w w:val="70"/>
          <w:sz w:val="32"/>
          <w:szCs w:val="32"/>
        </w:rPr>
        <w:t>.</w:t>
      </w:r>
      <w:r>
        <w:rPr>
          <w:rFonts w:ascii="Times New Roman" w:hAnsi="Times New Roman" w:cs="Times New Roman" w:eastAsia="Times New Roman"/>
          <w:color w:val="979797"/>
          <w:w w:val="70"/>
          <w:sz w:val="32"/>
          <w:szCs w:val="32"/>
        </w:rPr>
        <w:t>...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tabs>
          <w:tab w:pos="1009" w:val="left" w:leader="none"/>
        </w:tabs>
        <w:spacing w:line="315" w:lineRule="atLeast" w:before="0"/>
        <w:ind w:left="21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60"/>
        </w:rPr>
        <w:br w:type="column"/>
      </w:r>
      <w:r>
        <w:rPr>
          <w:rFonts w:ascii="Times New Roman"/>
          <w:color w:val="979797"/>
          <w:spacing w:val="-63"/>
          <w:w w:val="60"/>
          <w:sz w:val="64"/>
        </w:rPr>
        <w:t>.</w:t>
      </w:r>
      <w:r>
        <w:rPr>
          <w:rFonts w:ascii="Times New Roman"/>
          <w:color w:val="979797"/>
          <w:w w:val="60"/>
          <w:sz w:val="64"/>
        </w:rPr>
        <w:t>.</w:t>
      </w:r>
      <w:r>
        <w:rPr>
          <w:rFonts w:ascii="Times New Roman"/>
          <w:color w:val="979797"/>
          <w:spacing w:val="32"/>
          <w:w w:val="60"/>
          <w:sz w:val="64"/>
        </w:rPr>
        <w:t>.</w:t>
      </w:r>
      <w:r>
        <w:rPr>
          <w:rFonts w:ascii="Arial"/>
          <w:color w:val="979797"/>
          <w:spacing w:val="-15"/>
          <w:w w:val="60"/>
          <w:position w:val="12"/>
          <w:sz w:val="15"/>
        </w:rPr>
        <w:t>!</w:t>
      </w:r>
      <w:r>
        <w:rPr>
          <w:rFonts w:ascii="Times New Roman"/>
          <w:color w:val="9CBDBD"/>
          <w:spacing w:val="2"/>
          <w:w w:val="60"/>
          <w:sz w:val="36"/>
        </w:rPr>
        <w:t>.</w:t>
      </w:r>
      <w:r>
        <w:rPr>
          <w:rFonts w:ascii="Times New Roman"/>
          <w:color w:val="979797"/>
          <w:w w:val="60"/>
          <w:sz w:val="36"/>
        </w:rPr>
        <w:t>...</w:t>
        <w:tab/>
      </w:r>
      <w:r>
        <w:rPr>
          <w:rFonts w:ascii="Arial"/>
          <w:color w:val="979797"/>
          <w:w w:val="240"/>
          <w:position w:val="11"/>
          <w:sz w:val="15"/>
        </w:rPr>
        <w:t>!</w:t>
      </w:r>
      <w:r>
        <w:rPr>
          <w:rFonts w:ascii="Arial"/>
          <w:sz w:val="15"/>
        </w:rPr>
      </w:r>
    </w:p>
    <w:p>
      <w:pPr>
        <w:tabs>
          <w:tab w:pos="6109" w:val="left" w:leader="none"/>
        </w:tabs>
        <w:spacing w:line="252" w:lineRule="atLeast" w:before="0"/>
        <w:ind w:left="1858" w:right="0" w:firstLine="0"/>
        <w:jc w:val="center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55"/>
        </w:rPr>
        <w:br w:type="column"/>
      </w:r>
      <w:r>
        <w:rPr>
          <w:rFonts w:ascii="Times New Roman"/>
          <w:color w:val="979797"/>
          <w:w w:val="55"/>
          <w:sz w:val="8"/>
        </w:rPr>
        <w:t>\</w:t>
        <w:tab/>
      </w:r>
      <w:r>
        <w:rPr>
          <w:rFonts w:ascii="Times New Roman"/>
          <w:color w:val="979797"/>
          <w:w w:val="225"/>
          <w:position w:val="2"/>
          <w:sz w:val="8"/>
        </w:rPr>
        <w:t>?</w:t>
      </w:r>
      <w:r>
        <w:rPr>
          <w:rFonts w:ascii="Times New Roman"/>
          <w:sz w:val="8"/>
        </w:rPr>
      </w:r>
    </w:p>
    <w:p>
      <w:pPr>
        <w:spacing w:line="107" w:lineRule="atLeast" w:before="44"/>
        <w:ind w:left="1824" w:right="0" w:firstLine="0"/>
        <w:jc w:val="center"/>
        <w:rPr>
          <w:rFonts w:ascii="Arial" w:hAnsi="Arial" w:cs="Arial" w:eastAsia="Arial"/>
          <w:sz w:val="43"/>
          <w:szCs w:val="43"/>
        </w:rPr>
      </w:pPr>
      <w:r>
        <w:rPr>
          <w:rFonts w:ascii="Arial"/>
          <w:color w:val="979797"/>
          <w:w w:val="70"/>
          <w:sz w:val="43"/>
        </w:rPr>
        <w:t>II</w:t>
      </w:r>
      <w:r>
        <w:rPr>
          <w:rFonts w:ascii="Arial"/>
          <w:sz w:val="43"/>
        </w:rPr>
      </w:r>
    </w:p>
    <w:p>
      <w:pPr>
        <w:spacing w:after="0" w:line="107" w:lineRule="atLeast"/>
        <w:jc w:val="center"/>
        <w:rPr>
          <w:rFonts w:ascii="Arial" w:hAnsi="Arial" w:cs="Arial" w:eastAsia="Arial"/>
          <w:sz w:val="43"/>
          <w:szCs w:val="43"/>
        </w:rPr>
        <w:sectPr>
          <w:type w:val="continuous"/>
          <w:pgSz w:w="22370" w:h="31660"/>
          <w:pgMar w:top="480" w:bottom="280" w:left="160" w:right="140"/>
          <w:cols w:num="4" w:equalWidth="0">
            <w:col w:w="10278" w:space="40"/>
            <w:col w:w="2903" w:space="40"/>
            <w:col w:w="1122" w:space="40"/>
            <w:col w:w="7647"/>
          </w:cols>
        </w:sectPr>
      </w:pPr>
    </w:p>
    <w:p>
      <w:pPr>
        <w:spacing w:line="350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color w:val="979797"/>
          <w:spacing w:val="-73"/>
          <w:w w:val="70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797"/>
          <w:spacing w:val="-30"/>
          <w:w w:val="70"/>
          <w:position w:val="-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color w:val="979797"/>
          <w:w w:val="70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797"/>
          <w:spacing w:val="-17"/>
          <w:w w:val="70"/>
          <w:sz w:val="61"/>
          <w:szCs w:val="61"/>
        </w:rPr>
        <w:t>.</w:t>
      </w:r>
      <w:r>
        <w:rPr>
          <w:rFonts w:ascii="Times New Roman" w:hAnsi="Times New Roman" w:cs="Times New Roman" w:eastAsia="Times New Roman"/>
          <w:color w:val="979797"/>
          <w:spacing w:val="-57"/>
          <w:w w:val="7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979797"/>
          <w:w w:val="70"/>
          <w:position w:val="-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350" w:lineRule="atLeast" w:before="0"/>
        <w:ind w:left="0" w:right="0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979797"/>
          <w:spacing w:val="-90"/>
          <w:w w:val="80"/>
          <w:position w:val="14"/>
          <w:sz w:val="15"/>
          <w:szCs w:val="15"/>
        </w:rPr>
        <w:t>!</w:t>
      </w:r>
      <w:r>
        <w:rPr>
          <w:rFonts w:ascii="Times New Roman" w:hAnsi="Times New Roman" w:cs="Times New Roman" w:eastAsia="Times New Roman"/>
          <w:color w:val="979797"/>
          <w:spacing w:val="-66"/>
          <w:w w:val="80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color w:val="979797"/>
          <w:w w:val="80"/>
          <w:sz w:val="36"/>
          <w:szCs w:val="36"/>
        </w:rPr>
        <w:t>...</w:t>
      </w:r>
      <w:r>
        <w:rPr>
          <w:rFonts w:ascii="Times New Roman" w:hAnsi="Times New Roman" w:cs="Times New Roman" w:eastAsia="Times New Roman"/>
          <w:color w:val="979797"/>
          <w:spacing w:val="-4"/>
          <w:w w:val="80"/>
          <w:sz w:val="36"/>
          <w:szCs w:val="36"/>
        </w:rPr>
        <w:t> </w:t>
      </w:r>
      <w:r>
        <w:rPr>
          <w:rFonts w:ascii="Arial" w:hAnsi="Arial" w:cs="Arial" w:eastAsia="Arial"/>
          <w:color w:val="979797"/>
          <w:w w:val="270"/>
          <w:position w:val="14"/>
          <w:sz w:val="15"/>
          <w:szCs w:val="15"/>
        </w:rPr>
        <w:t>•</w:t>
      </w:r>
      <w:r>
        <w:rPr>
          <w:rFonts w:ascii="Arial" w:hAnsi="Arial" w:cs="Arial" w:eastAsia="Arial"/>
          <w:sz w:val="15"/>
          <w:szCs w:val="15"/>
        </w:rPr>
      </w:r>
    </w:p>
    <w:p>
      <w:pPr>
        <w:numPr>
          <w:ilvl w:val="0"/>
          <w:numId w:val="21"/>
        </w:numPr>
        <w:tabs>
          <w:tab w:pos="560" w:val="left" w:leader="none"/>
          <w:tab w:pos="1147" w:val="left" w:leader="none"/>
          <w:tab w:pos="3193" w:val="left" w:leader="none"/>
        </w:tabs>
        <w:spacing w:line="350" w:lineRule="atLeast" w:before="0"/>
        <w:ind w:left="3192" w:right="0" w:hanging="561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979797"/>
          <w:w w:val="315"/>
          <w:position w:val="-2"/>
          <w:sz w:val="15"/>
        </w:rPr>
        <w:br w:type="column"/>
        <w:t>i</w:t>
      </w:r>
      <w:r>
        <w:rPr>
          <w:rFonts w:ascii="Arial"/>
          <w:color w:val="979797"/>
          <w:w w:val="315"/>
          <w:sz w:val="25"/>
        </w:rPr>
        <w:tab/>
      </w:r>
      <w:r>
        <w:rPr>
          <w:rFonts w:ascii="Arial"/>
          <w:color w:val="979797"/>
          <w:w w:val="205"/>
          <w:sz w:val="25"/>
        </w:rPr>
        <w:t>I</w:t>
      </w:r>
      <w:r>
        <w:rPr>
          <w:rFonts w:ascii="Arial"/>
          <w:sz w:val="25"/>
        </w:rPr>
      </w:r>
    </w:p>
    <w:p>
      <w:pPr>
        <w:tabs>
          <w:tab w:pos="7281" w:val="left" w:leader="none"/>
        </w:tabs>
        <w:spacing w:line="350" w:lineRule="atLeast" w:before="0"/>
        <w:ind w:left="31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50"/>
        </w:rPr>
        <w:br w:type="column"/>
      </w:r>
      <w:r>
        <w:rPr>
          <w:rFonts w:ascii="Arial"/>
          <w:color w:val="979797"/>
          <w:spacing w:val="-50"/>
          <w:w w:val="150"/>
          <w:sz w:val="15"/>
        </w:rPr>
        <w:t>1</w:t>
      </w:r>
      <w:r>
        <w:rPr>
          <w:rFonts w:ascii="Arial"/>
          <w:color w:val="979797"/>
          <w:w w:val="150"/>
          <w:sz w:val="15"/>
        </w:rPr>
        <w:t>0</w:t>
      </w:r>
      <w:r>
        <w:rPr>
          <w:rFonts w:ascii="Arial"/>
          <w:color w:val="979797"/>
          <w:spacing w:val="46"/>
          <w:w w:val="150"/>
          <w:sz w:val="15"/>
        </w:rPr>
        <w:t> </w:t>
      </w:r>
      <w:r>
        <w:rPr>
          <w:rFonts w:ascii="Arial"/>
          <w:color w:val="979797"/>
          <w:w w:val="165"/>
          <w:sz w:val="25"/>
        </w:rPr>
        <w:t>I</w:t>
      </w:r>
      <w:r>
        <w:rPr>
          <w:rFonts w:ascii="Arial"/>
          <w:color w:val="979797"/>
          <w:spacing w:val="-40"/>
          <w:w w:val="165"/>
          <w:sz w:val="25"/>
        </w:rPr>
        <w:t> </w:t>
      </w:r>
      <w:r>
        <w:rPr>
          <w:rFonts w:ascii="Arial"/>
          <w:color w:val="979797"/>
          <w:w w:val="165"/>
          <w:sz w:val="25"/>
        </w:rPr>
        <w:t>'</w:t>
        <w:tab/>
      </w:r>
      <w:r>
        <w:rPr>
          <w:rFonts w:ascii="Arial"/>
          <w:i/>
          <w:color w:val="979797"/>
          <w:w w:val="120"/>
          <w:position w:val="8"/>
          <w:sz w:val="14"/>
        </w:rPr>
        <w:t>}</w:t>
      </w:r>
      <w:r>
        <w:rPr>
          <w:rFonts w:ascii="Arial"/>
          <w:i/>
          <w:color w:val="979797"/>
          <w:spacing w:val="-9"/>
          <w:w w:val="120"/>
          <w:position w:val="8"/>
          <w:sz w:val="14"/>
        </w:rPr>
        <w:t> </w:t>
      </w:r>
      <w:r>
        <w:rPr>
          <w:rFonts w:ascii="Arial"/>
          <w:i/>
          <w:color w:val="979797"/>
          <w:w w:val="230"/>
          <w:position w:val="8"/>
          <w:sz w:val="14"/>
        </w:rPr>
        <w:t>A</w:t>
      </w:r>
      <w:r>
        <w:rPr>
          <w:rFonts w:ascii="Arial"/>
          <w:sz w:val="14"/>
        </w:rPr>
      </w:r>
    </w:p>
    <w:p>
      <w:pPr>
        <w:spacing w:after="0" w:line="350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22370" w:h="31660"/>
          <w:pgMar w:top="480" w:bottom="280" w:left="160" w:right="140"/>
          <w:cols w:num="4" w:equalWidth="0">
            <w:col w:w="7111" w:space="40"/>
            <w:col w:w="3179" w:space="40"/>
            <w:col w:w="3908" w:space="40"/>
            <w:col w:w="7752"/>
          </w:cols>
        </w:sectPr>
      </w:pPr>
    </w:p>
    <w:p>
      <w:pPr>
        <w:spacing w:line="4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Arial"/>
          <w:color w:val="979797"/>
          <w:w w:val="70"/>
          <w:sz w:val="10"/>
        </w:rPr>
        <w:t>;;;      </w:t>
      </w:r>
      <w:r>
        <w:rPr>
          <w:rFonts w:ascii="Arial"/>
          <w:color w:val="979797"/>
          <w:spacing w:val="7"/>
          <w:w w:val="70"/>
          <w:sz w:val="10"/>
        </w:rPr>
        <w:t> </w:t>
      </w:r>
      <w:r>
        <w:rPr>
          <w:rFonts w:ascii="Times New Roman"/>
          <w:color w:val="979797"/>
          <w:spacing w:val="-40"/>
          <w:w w:val="70"/>
          <w:sz w:val="40"/>
        </w:rPr>
        <w:t>.</w:t>
      </w:r>
      <w:r>
        <w:rPr>
          <w:rFonts w:ascii="Times New Roman"/>
          <w:color w:val="979797"/>
          <w:w w:val="70"/>
          <w:sz w:val="40"/>
        </w:rPr>
        <w:t>...</w:t>
      </w:r>
      <w:r>
        <w:rPr>
          <w:rFonts w:ascii="Times New Roman"/>
          <w:sz w:val="40"/>
        </w:rPr>
      </w:r>
    </w:p>
    <w:p>
      <w:pPr>
        <w:spacing w:before="39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190"/>
        </w:rPr>
        <w:br w:type="column"/>
      </w:r>
      <w:r>
        <w:rPr>
          <w:rFonts w:ascii="Arial"/>
          <w:color w:val="979797"/>
          <w:spacing w:val="-8"/>
          <w:w w:val="190"/>
          <w:sz w:val="14"/>
        </w:rPr>
        <w:t>..</w:t>
      </w:r>
      <w:r>
        <w:rPr>
          <w:rFonts w:ascii="Arial"/>
          <w:color w:val="979797"/>
          <w:spacing w:val="-11"/>
          <w:w w:val="190"/>
          <w:sz w:val="14"/>
        </w:rPr>
        <w:t>j!</w:t>
      </w:r>
      <w:r>
        <w:rPr>
          <w:rFonts w:ascii="Arial"/>
          <w:sz w:val="14"/>
        </w:rPr>
      </w:r>
    </w:p>
    <w:p>
      <w:pPr>
        <w:spacing w:line="307" w:lineRule="exact" w:before="0"/>
        <w:ind w:left="0" w:right="87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80"/>
        </w:rPr>
        <w:br w:type="column"/>
      </w:r>
      <w:r>
        <w:rPr>
          <w:rFonts w:ascii="Times New Roman" w:hAnsi="Times New Roman"/>
          <w:color w:val="979797"/>
          <w:spacing w:val="-76"/>
          <w:w w:val="80"/>
          <w:position w:val="-2"/>
          <w:sz w:val="46"/>
        </w:rPr>
        <w:t>·</w:t>
      </w:r>
      <w:r>
        <w:rPr>
          <w:rFonts w:ascii="Times New Roman" w:hAnsi="Times New Roman"/>
          <w:color w:val="979797"/>
          <w:spacing w:val="-43"/>
          <w:w w:val="80"/>
          <w:position w:val="-2"/>
          <w:sz w:val="46"/>
        </w:rPr>
        <w:t>-</w:t>
      </w:r>
      <w:r>
        <w:rPr>
          <w:rFonts w:ascii="Times New Roman" w:hAnsi="Times New Roman"/>
          <w:color w:val="979797"/>
          <w:spacing w:val="-19"/>
          <w:w w:val="80"/>
          <w:sz w:val="15"/>
        </w:rPr>
        <w:t>1</w:t>
      </w:r>
      <w:r>
        <w:rPr>
          <w:rFonts w:ascii="Times New Roman" w:hAnsi="Times New Roman"/>
          <w:color w:val="979797"/>
          <w:spacing w:val="-113"/>
          <w:w w:val="80"/>
          <w:position w:val="-2"/>
          <w:sz w:val="46"/>
        </w:rPr>
        <w:t>·</w:t>
      </w:r>
      <w:r>
        <w:rPr>
          <w:rFonts w:ascii="Times New Roman" w:hAnsi="Times New Roman"/>
          <w:color w:val="979797"/>
          <w:w w:val="80"/>
          <w:sz w:val="15"/>
        </w:rPr>
        <w:t>...</w:t>
      </w:r>
      <w:r>
        <w:rPr>
          <w:rFonts w:ascii="Times New Roman" w:hAnsi="Times New Roman"/>
          <w:sz w:val="15"/>
        </w:rPr>
      </w:r>
    </w:p>
    <w:p>
      <w:pPr>
        <w:spacing w:line="276" w:lineRule="atLeast" w:before="0"/>
        <w:ind w:left="0" w:right="823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w w:val="175"/>
        </w:rPr>
        <w:br w:type="column"/>
      </w:r>
      <w:r>
        <w:rPr>
          <w:rFonts w:ascii="Arial"/>
          <w:color w:val="979797"/>
          <w:w w:val="175"/>
          <w:sz w:val="11"/>
        </w:rPr>
        <w:t>I</w:t>
      </w:r>
      <w:r>
        <w:rPr>
          <w:rFonts w:ascii="Arial"/>
          <w:sz w:val="11"/>
        </w:rPr>
      </w:r>
    </w:p>
    <w:p>
      <w:pPr>
        <w:spacing w:line="87" w:lineRule="exact" w:before="0"/>
        <w:ind w:left="0" w:right="853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w w:val="65"/>
          <w:sz w:val="10"/>
        </w:rPr>
        <w:t>\</w:t>
      </w:r>
      <w:r>
        <w:rPr>
          <w:rFonts w:ascii="Arial"/>
          <w:sz w:val="10"/>
        </w:rPr>
      </w:r>
    </w:p>
    <w:p>
      <w:pPr>
        <w:spacing w:line="96" w:lineRule="exac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79797"/>
          <w:w w:val="140"/>
          <w:sz w:val="10"/>
        </w:rPr>
        <w:t>r-</w:t>
      </w:r>
      <w:r>
        <w:rPr>
          <w:rFonts w:ascii="Arial"/>
          <w:color w:val="979797"/>
          <w:spacing w:val="2"/>
          <w:w w:val="140"/>
          <w:sz w:val="10"/>
        </w:rPr>
        <w:t> </w:t>
      </w:r>
      <w:r>
        <w:rPr>
          <w:rFonts w:ascii="Arial"/>
          <w:color w:val="979797"/>
          <w:w w:val="220"/>
          <w:sz w:val="10"/>
        </w:rPr>
        <w:t>-</w:t>
      </w:r>
      <w:r>
        <w:rPr>
          <w:rFonts w:ascii="Arial"/>
          <w:color w:val="979797"/>
          <w:spacing w:val="-22"/>
          <w:w w:val="220"/>
          <w:sz w:val="10"/>
        </w:rPr>
        <w:t> </w:t>
      </w:r>
      <w:r>
        <w:rPr>
          <w:rFonts w:ascii="Arial"/>
          <w:color w:val="979797"/>
          <w:w w:val="220"/>
          <w:sz w:val="10"/>
        </w:rPr>
        <w:t>-</w:t>
      </w:r>
      <w:r>
        <w:rPr>
          <w:rFonts w:ascii="Arial"/>
          <w:color w:val="979797"/>
          <w:spacing w:val="-23"/>
          <w:w w:val="220"/>
          <w:sz w:val="10"/>
        </w:rPr>
        <w:t> </w:t>
      </w:r>
      <w:r>
        <w:rPr>
          <w:rFonts w:ascii="Arial"/>
          <w:color w:val="979797"/>
          <w:w w:val="220"/>
          <w:sz w:val="10"/>
        </w:rPr>
        <w:t>-</w:t>
      </w:r>
      <w:r>
        <w:rPr>
          <w:rFonts w:ascii="Arial"/>
          <w:color w:val="979797"/>
          <w:spacing w:val="-23"/>
          <w:w w:val="220"/>
          <w:sz w:val="10"/>
        </w:rPr>
        <w:t> </w:t>
      </w:r>
      <w:r>
        <w:rPr>
          <w:rFonts w:ascii="Arial"/>
          <w:color w:val="979797"/>
          <w:w w:val="220"/>
          <w:sz w:val="10"/>
        </w:rPr>
        <w:t>-</w:t>
      </w:r>
      <w:r>
        <w:rPr>
          <w:rFonts w:ascii="Arial"/>
          <w:color w:val="979797"/>
          <w:spacing w:val="-30"/>
          <w:w w:val="220"/>
          <w:sz w:val="10"/>
        </w:rPr>
        <w:t> </w:t>
      </w:r>
      <w:r>
        <w:rPr>
          <w:rFonts w:ascii="Arial"/>
          <w:color w:val="979797"/>
          <w:w w:val="220"/>
          <w:sz w:val="10"/>
        </w:rPr>
        <w:t>-</w:t>
      </w:r>
      <w:r>
        <w:rPr>
          <w:rFonts w:ascii="Arial"/>
          <w:color w:val="979797"/>
          <w:spacing w:val="-23"/>
          <w:w w:val="220"/>
          <w:sz w:val="10"/>
        </w:rPr>
        <w:t> </w:t>
      </w:r>
      <w:r>
        <w:rPr>
          <w:rFonts w:ascii="Arial"/>
          <w:color w:val="979797"/>
          <w:w w:val="220"/>
          <w:sz w:val="10"/>
        </w:rPr>
        <w:t>-</w:t>
      </w:r>
      <w:r>
        <w:rPr>
          <w:rFonts w:ascii="Arial"/>
          <w:color w:val="979797"/>
          <w:spacing w:val="-23"/>
          <w:w w:val="220"/>
          <w:sz w:val="10"/>
        </w:rPr>
        <w:t> </w:t>
      </w:r>
      <w:r>
        <w:rPr>
          <w:rFonts w:ascii="Arial"/>
          <w:color w:val="979797"/>
          <w:w w:val="220"/>
          <w:sz w:val="10"/>
        </w:rPr>
        <w:t>-</w:t>
      </w:r>
      <w:r>
        <w:rPr>
          <w:rFonts w:ascii="Arial"/>
          <w:sz w:val="10"/>
        </w:rPr>
      </w:r>
    </w:p>
    <w:p>
      <w:pPr>
        <w:spacing w:line="294" w:lineRule="atLeast" w:before="0"/>
        <w:ind w:left="0" w:right="17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185"/>
        </w:rPr>
        <w:br w:type="column"/>
      </w:r>
      <w:r>
        <w:rPr>
          <w:rFonts w:ascii="Arial"/>
          <w:color w:val="979797"/>
          <w:w w:val="185"/>
          <w:sz w:val="14"/>
        </w:rPr>
        <w:t>I</w:t>
      </w:r>
      <w:r>
        <w:rPr>
          <w:rFonts w:ascii="Arial"/>
          <w:sz w:val="14"/>
        </w:rPr>
      </w:r>
    </w:p>
    <w:p>
      <w:pPr>
        <w:tabs>
          <w:tab w:pos="1459" w:val="left" w:leader="none"/>
        </w:tabs>
        <w:spacing w:line="669" w:lineRule="exact" w:before="0"/>
        <w:ind w:left="0" w:right="197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979797"/>
          <w:w w:val="50"/>
          <w:position w:val="-27"/>
          <w:sz w:val="61"/>
          <w:szCs w:val="61"/>
        </w:rPr>
        <w:t>..</w:t>
        <w:tab/>
      </w:r>
      <w:r>
        <w:rPr>
          <w:rFonts w:ascii="Times New Roman" w:hAnsi="Times New Roman" w:cs="Times New Roman" w:eastAsia="Times New Roman"/>
          <w:color w:val="979797"/>
          <w:spacing w:val="-10"/>
          <w:w w:val="110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979797"/>
          <w:spacing w:val="-12"/>
          <w:w w:val="110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669" w:lineRule="exact"/>
        <w:jc w:val="righ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370" w:h="31660"/>
          <w:pgMar w:top="480" w:bottom="280" w:left="160" w:right="140"/>
          <w:cols w:num="5" w:equalWidth="0">
            <w:col w:w="7253" w:space="40"/>
            <w:col w:w="1076" w:space="40"/>
            <w:col w:w="1753" w:space="126"/>
            <w:col w:w="7687" w:space="40"/>
            <w:col w:w="405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8"/>
        <w:ind w:left="290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979797"/>
          <w:w w:val="180"/>
          <w:sz w:val="28"/>
        </w:rPr>
        <w:t>i</w:t>
      </w:r>
      <w:r>
        <w:rPr>
          <w:rFonts w:ascii="Arial"/>
          <w:sz w:val="2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22370" w:h="31660"/>
          <w:pgMar w:top="480" w:bottom="280" w:left="160" w:right="140"/>
        </w:sectPr>
      </w:pPr>
    </w:p>
    <w:p>
      <w:pPr>
        <w:spacing w:line="122" w:lineRule="auto" w:before="209"/>
        <w:ind w:left="470" w:right="261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Times New Roman"/>
          <w:i/>
          <w:w w:val="80"/>
          <w:sz w:val="32"/>
        </w:rPr>
        <w:t>en</w:t>
      </w:r>
      <w:r>
        <w:rPr>
          <w:rFonts w:ascii="Times New Roman"/>
          <w:i/>
          <w:spacing w:val="-21"/>
          <w:w w:val="80"/>
          <w:sz w:val="32"/>
        </w:rPr>
        <w:t> </w:t>
      </w:r>
      <w:r>
        <w:rPr>
          <w:rFonts w:ascii="Times New Roman"/>
          <w:i/>
          <w:w w:val="80"/>
          <w:sz w:val="32"/>
        </w:rPr>
        <w:t>..</w:t>
      </w:r>
      <w:r>
        <w:rPr>
          <w:rFonts w:ascii="Times New Roman"/>
          <w:i/>
          <w:w w:val="72"/>
          <w:sz w:val="32"/>
        </w:rPr>
        <w:t> </w:t>
      </w:r>
      <w:r>
        <w:rPr>
          <w:rFonts w:ascii="Times New Roman"/>
          <w:i/>
          <w:w w:val="90"/>
          <w:sz w:val="32"/>
        </w:rPr>
        <w:t>en</w:t>
      </w:r>
      <w:r>
        <w:rPr>
          <w:rFonts w:ascii="Times New Roman"/>
          <w:i/>
          <w:spacing w:val="-47"/>
          <w:w w:val="90"/>
          <w:sz w:val="32"/>
        </w:rPr>
        <w:t> </w:t>
      </w:r>
      <w:r>
        <w:rPr>
          <w:rFonts w:ascii="Arial"/>
          <w:w w:val="95"/>
          <w:sz w:val="35"/>
        </w:rPr>
        <w:t>t</w:t>
      </w:r>
      <w:r>
        <w:rPr>
          <w:rFonts w:ascii="Arial"/>
          <w:sz w:val="35"/>
        </w:rPr>
      </w:r>
    </w:p>
    <w:p>
      <w:pPr>
        <w:spacing w:line="33" w:lineRule="atLeast" w:before="0"/>
        <w:ind w:left="470" w:right="88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Arial" w:hAnsi="Arial" w:cs="Arial" w:eastAsia="Arial"/>
          <w:w w:val="240"/>
          <w:sz w:val="16"/>
          <w:szCs w:val="16"/>
        </w:rPr>
        <w:t>0</w:t>
      </w:r>
      <w:r>
        <w:rPr>
          <w:rFonts w:ascii="Arial" w:hAnsi="Arial" w:cs="Arial" w:eastAsia="Arial"/>
          <w:spacing w:val="-55"/>
          <w:w w:val="240"/>
          <w:sz w:val="16"/>
          <w:szCs w:val="16"/>
        </w:rPr>
        <w:t> </w:t>
      </w:r>
      <w:r>
        <w:rPr>
          <w:rFonts w:ascii="Arial" w:hAnsi="Arial" w:cs="Arial" w:eastAsia="Arial"/>
          <w:spacing w:val="-39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position w:val="-9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spacing w:val="-38"/>
          <w:position w:val="-9"/>
          <w:sz w:val="28"/>
          <w:szCs w:val="28"/>
        </w:rPr>
        <w:t>.</w:t>
      </w:r>
      <w:r>
        <w:rPr>
          <w:rFonts w:ascii="Arial" w:hAnsi="Arial" w:cs="Arial" w:eastAsia="Arial"/>
          <w:sz w:val="19"/>
          <w:szCs w:val="19"/>
        </w:rPr>
        <w:t>f </w:t>
      </w:r>
      <w:r>
        <w:rPr>
          <w:rFonts w:ascii="Arial" w:hAnsi="Arial" w:cs="Arial" w:eastAsia="Arial"/>
          <w:spacing w:val="1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20"/>
          <w:position w:val="-9"/>
          <w:sz w:val="28"/>
          <w:szCs w:val="28"/>
        </w:rPr>
        <w:t>§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pStyle w:val="BodyText"/>
        <w:tabs>
          <w:tab w:pos="2260" w:val="right" w:leader="hyphen"/>
        </w:tabs>
        <w:spacing w:line="406" w:lineRule="exact" w:before="120"/>
        <w:ind w:left="817" w:right="0"/>
        <w:jc w:val="left"/>
        <w:rPr>
          <w:rFonts w:ascii="Arial" w:hAnsi="Arial" w:cs="Arial" w:eastAsia="Arial"/>
        </w:rPr>
      </w:pPr>
      <w:r>
        <w:rPr>
          <w:w w:val="125"/>
        </w:rPr>
        <w:br w:type="column"/>
      </w:r>
      <w:r>
        <w:rPr>
          <w:rFonts w:ascii="Arial"/>
          <w:spacing w:val="-56"/>
          <w:w w:val="125"/>
          <w:sz w:val="38"/>
        </w:rPr>
        <w:t>i</w:t>
      </w:r>
      <w:r>
        <w:rPr>
          <w:rFonts w:ascii="Arial"/>
          <w:w w:val="125"/>
        </w:rPr>
        <w:t>l</w:t>
      </w:r>
      <w:r>
        <w:rPr>
          <w:rFonts w:ascii="Arial"/>
          <w:spacing w:val="-56"/>
          <w:w w:val="125"/>
        </w:rPr>
        <w:t>-</w:t>
      </w:r>
      <w:r>
        <w:rPr>
          <w:rFonts w:ascii="Arial"/>
          <w:spacing w:val="-47"/>
          <w:w w:val="125"/>
        </w:rPr>
        <w:t>f</w:t>
      </w:r>
      <w:r>
        <w:rPr>
          <w:rFonts w:ascii="Arial"/>
          <w:w w:val="125"/>
        </w:rPr>
        <w:t>-+</w:t>
      </w:r>
      <w:r>
        <w:rPr>
          <w:rFonts w:ascii="Arial"/>
          <w:spacing w:val="-62"/>
          <w:w w:val="125"/>
        </w:rPr>
        <w:t>_</w:t>
      </w:r>
      <w:r>
        <w:rPr>
          <w:rFonts w:ascii="Arial"/>
          <w:spacing w:val="-72"/>
          <w:w w:val="125"/>
        </w:rPr>
        <w:t>&gt;</w:t>
      </w:r>
      <w:r>
        <w:rPr>
          <w:rFonts w:ascii="Arial"/>
          <w:w w:val="125"/>
        </w:rPr>
        <w:t>_+</w:t>
        <w:tab/>
        <w:t>1</w:t>
      </w:r>
      <w:r>
        <w:rPr>
          <w:rFonts w:ascii="Arial"/>
        </w:rPr>
      </w:r>
    </w:p>
    <w:p>
      <w:pPr>
        <w:spacing w:line="57" w:lineRule="exact" w:before="0"/>
        <w:ind w:left="47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spacing w:val="-218"/>
          <w:w w:val="105"/>
          <w:sz w:val="32"/>
        </w:rPr>
        <w:t>&lt;</w:t>
      </w:r>
      <w:r>
        <w:rPr>
          <w:rFonts w:ascii="Arial"/>
          <w:w w:val="105"/>
          <w:position w:val="-10"/>
          <w:sz w:val="23"/>
        </w:rPr>
        <w:t>m</w:t>
      </w:r>
      <w:r>
        <w:rPr>
          <w:rFonts w:ascii="Arial"/>
          <w:sz w:val="23"/>
        </w:rPr>
      </w:r>
    </w:p>
    <w:p>
      <w:pPr>
        <w:tabs>
          <w:tab w:pos="781" w:val="left" w:leader="none"/>
        </w:tabs>
        <w:spacing w:line="154" w:lineRule="exact" w:before="466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125"/>
        </w:rPr>
        <w:br w:type="column"/>
      </w:r>
      <w:r>
        <w:rPr>
          <w:rFonts w:ascii="Arial"/>
          <w:spacing w:val="-3"/>
          <w:w w:val="125"/>
          <w:sz w:val="14"/>
        </w:rPr>
        <w:t>c:</w:t>
      </w:r>
      <w:r>
        <w:rPr>
          <w:rFonts w:ascii="Arial"/>
          <w:spacing w:val="45"/>
          <w:w w:val="125"/>
          <w:sz w:val="14"/>
        </w:rPr>
        <w:t> </w:t>
      </w:r>
      <w:r>
        <w:rPr>
          <w:rFonts w:ascii="Arial"/>
          <w:w w:val="125"/>
          <w:sz w:val="14"/>
        </w:rPr>
        <w:t>c:</w:t>
      </w:r>
      <w:r>
        <w:rPr>
          <w:rFonts w:ascii="Arial"/>
          <w:spacing w:val="45"/>
          <w:w w:val="125"/>
          <w:sz w:val="14"/>
        </w:rPr>
        <w:t> </w:t>
      </w:r>
      <w:r>
        <w:rPr>
          <w:rFonts w:ascii="Arial"/>
          <w:w w:val="140"/>
          <w:sz w:val="14"/>
        </w:rPr>
        <w:t>o</w:t>
        <w:tab/>
        <w:t>c</w:t>
      </w:r>
      <w:r>
        <w:rPr>
          <w:rFonts w:ascii="Arial"/>
          <w:sz w:val="14"/>
        </w:rPr>
      </w:r>
    </w:p>
    <w:p>
      <w:pPr>
        <w:tabs>
          <w:tab w:pos="324" w:val="left" w:leader="none"/>
        </w:tabs>
        <w:spacing w:line="37" w:lineRule="atLeas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541.729309pt;margin-top:-4.057099pt;width:3.65pt;height:12pt;mso-position-horizontal-relative:page;mso-position-vertical-relative:paragraph;z-index:-590080" type="#_x0000_t202" filled="false" stroked="false">
            <v:textbox inset="0,0,0,0">
              <w:txbxContent>
                <w:p>
                  <w:pPr>
                    <w:spacing w:line="23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20"/>
                      <w:w w:val="135"/>
                      <w:sz w:val="24"/>
                    </w:rPr>
                    <w:t>i</w:t>
                  </w:r>
                  <w:r>
                    <w:rPr>
                      <w:rFonts w:ascii="Arial"/>
                      <w:spacing w:val="-98"/>
                      <w:w w:val="135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75"/>
          <w:sz w:val="10"/>
        </w:rPr>
        <w:t>"'C</w:t>
        <w:tab/>
      </w:r>
      <w:r>
        <w:rPr>
          <w:rFonts w:ascii="Arial"/>
          <w:w w:val="80"/>
          <w:sz w:val="12"/>
        </w:rPr>
        <w:t>;:o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line="172" w:lineRule="exact" w:before="0"/>
        <w:ind w:left="0" w:right="421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00FFFF"/>
          <w:w w:val="195"/>
          <w:sz w:val="17"/>
        </w:rPr>
        <w:t>I</w:t>
      </w:r>
      <w:r>
        <w:rPr>
          <w:rFonts w:ascii="Arial"/>
          <w:sz w:val="17"/>
        </w:rPr>
      </w:r>
    </w:p>
    <w:p>
      <w:pPr>
        <w:spacing w:line="69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629.999268pt;margin-top:.725582pt;width:4.650pt;height:7pt;mso-position-horizontal-relative:page;mso-position-vertical-relative:paragraph;z-index:-590056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00FFFF"/>
                      <w:w w:val="235"/>
                      <w:sz w:val="14"/>
                    </w:rPr>
                    <w:t>I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000FF"/>
          <w:w w:val="50"/>
          <w:sz w:val="12"/>
        </w:rPr>
        <w:t>I</w:t>
      </w:r>
      <w:r>
        <w:rPr>
          <w:rFonts w:ascii="Arial"/>
          <w:sz w:val="12"/>
        </w:rPr>
      </w:r>
    </w:p>
    <w:p>
      <w:pPr>
        <w:tabs>
          <w:tab w:pos="795" w:val="left" w:leader="none"/>
        </w:tabs>
        <w:spacing w:line="146" w:lineRule="exact" w:before="0"/>
        <w:ind w:left="470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 w:cs="Arial" w:eastAsia="Arial"/>
          <w:w w:val="90"/>
          <w:sz w:val="12"/>
          <w:szCs w:val="12"/>
        </w:rPr>
        <w:t>Gl</w:t>
        <w:tab/>
      </w:r>
      <w:r>
        <w:rPr>
          <w:rFonts w:ascii="Arial" w:hAnsi="Arial" w:cs="Arial" w:eastAsia="Arial"/>
          <w:color w:val="00FFFF"/>
          <w:spacing w:val="-39"/>
          <w:w w:val="90"/>
          <w:position w:val="-15"/>
          <w:sz w:val="39"/>
          <w:szCs w:val="39"/>
        </w:rPr>
        <w:t>•</w:t>
      </w:r>
      <w:r>
        <w:rPr>
          <w:rFonts w:ascii="Courier New" w:hAnsi="Courier New" w:cs="Courier New" w:eastAsia="Courier New"/>
          <w:color w:val="00FFFF"/>
          <w:spacing w:val="-44"/>
          <w:w w:val="90"/>
          <w:position w:val="-24"/>
          <w:sz w:val="35"/>
          <w:szCs w:val="35"/>
        </w:rPr>
        <w:t>•</w:t>
      </w:r>
      <w:r>
        <w:rPr>
          <w:rFonts w:ascii="Courier New" w:hAnsi="Courier New" w:cs="Courier New" w:eastAsia="Courier New"/>
          <w:spacing w:val="-185"/>
          <w:w w:val="90"/>
          <w:position w:val="-24"/>
          <w:sz w:val="35"/>
          <w:szCs w:val="35"/>
        </w:rPr>
        <w:t>"</w:t>
      </w:r>
      <w:r>
        <w:rPr>
          <w:rFonts w:ascii="Arial" w:hAnsi="Arial" w:cs="Arial" w:eastAsia="Arial"/>
          <w:w w:val="90"/>
          <w:position w:val="-15"/>
          <w:sz w:val="39"/>
          <w:szCs w:val="39"/>
        </w:rPr>
        <w:t>"</w:t>
      </w:r>
      <w:r>
        <w:rPr>
          <w:rFonts w:ascii="Arial" w:hAnsi="Arial" w:cs="Arial" w:eastAsia="Arial"/>
          <w:sz w:val="39"/>
          <w:szCs w:val="39"/>
        </w:rPr>
      </w:r>
    </w:p>
    <w:p>
      <w:pPr>
        <w:spacing w:line="240" w:lineRule="auto" w:before="10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line="155" w:lineRule="exact" w:before="0"/>
        <w:ind w:left="0" w:right="223" w:firstLine="0"/>
        <w:jc w:val="righ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1014.819885pt;margin-top:.567392pt;width:16.573691pt;height:173.386309pt;mso-position-horizontal-relative:page;mso-position-vertical-relative:paragraph;z-index:-590488" type="#_x0000_t75" stroked="false">
            <v:imagedata r:id="rId875" o:title=""/>
          </v:shape>
        </w:pict>
      </w:r>
      <w:r>
        <w:rPr/>
        <w:pict>
          <v:shape style="position:absolute;margin-left:1039.042969pt;margin-top:.567398pt;width:16.573691pt;height:169.561611pt;mso-position-horizontal-relative:page;mso-position-vertical-relative:paragraph;z-index:-590464" type="#_x0000_t75" stroked="false">
            <v:imagedata r:id="rId876" o:title=""/>
          </v:shape>
        </w:pict>
      </w:r>
      <w:r>
        <w:rPr/>
        <w:pict>
          <v:shape style="position:absolute;margin-left:1061.991089pt;margin-top:.567392pt;width:16.573691pt;height:163.187114pt;mso-position-horizontal-relative:page;mso-position-vertical-relative:paragraph;z-index:-590440" type="#_x0000_t75" stroked="false">
            <v:imagedata r:id="rId78" o:title=""/>
          </v:shape>
        </w:pict>
      </w:r>
      <w:r>
        <w:rPr/>
        <w:pict>
          <v:shape style="position:absolute;margin-left:800.484741pt;margin-top:4.898481pt;width:8.15pt;height:8pt;mso-position-horizontal-relative:page;mso-position-vertical-relative:paragraph;z-index:-589384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w w:val="200"/>
                      <w:sz w:val="16"/>
                    </w:rPr>
                    <w:t>0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85"/>
          <w:sz w:val="18"/>
        </w:rPr>
        <w:t>G')</w:t>
      </w:r>
      <w:r>
        <w:rPr>
          <w:rFonts w:ascii="Arial"/>
          <w:sz w:val="18"/>
        </w:rPr>
      </w:r>
    </w:p>
    <w:p>
      <w:pPr>
        <w:tabs>
          <w:tab w:pos="5780" w:val="left" w:leader="none"/>
        </w:tabs>
        <w:spacing w:line="197" w:lineRule="exact" w:before="0"/>
        <w:ind w:left="0" w:right="234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958.542358pt;margin-top:6.898266pt;width:8.1pt;height:9.65pt;mso-position-horizontal-relative:page;mso-position-vertical-relative:paragraph;z-index:-589408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sz w:val="19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19"/>
        </w:rPr>
        <w:t>m</w:t>
        <w:tab/>
      </w:r>
      <w:r>
        <w:rPr>
          <w:rFonts w:ascii="Times New Roman"/>
          <w:w w:val="80"/>
          <w:position w:val="-2"/>
          <w:sz w:val="30"/>
        </w:rPr>
        <w:t>m</w:t>
      </w:r>
      <w:r>
        <w:rPr>
          <w:rFonts w:ascii="Times New Roman"/>
          <w:sz w:val="30"/>
        </w:rPr>
      </w:r>
    </w:p>
    <w:p>
      <w:pPr>
        <w:tabs>
          <w:tab w:pos="1280" w:val="left" w:leader="none"/>
          <w:tab w:pos="5780" w:val="left" w:leader="none"/>
        </w:tabs>
        <w:spacing w:line="25" w:lineRule="exact" w:before="0"/>
        <w:ind w:left="0" w:right="219" w:firstLine="0"/>
        <w:jc w:val="righ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w w:val="170"/>
          <w:position w:val="8"/>
          <w:sz w:val="17"/>
        </w:rPr>
        <w:t>0</w:t>
        <w:tab/>
      </w:r>
      <w:r>
        <w:rPr>
          <w:rFonts w:ascii="Times New Roman"/>
          <w:w w:val="135"/>
          <w:position w:val="1"/>
          <w:sz w:val="24"/>
        </w:rPr>
        <w:t>z</w:t>
        <w:tab/>
      </w:r>
      <w:r>
        <w:rPr>
          <w:rFonts w:ascii="Times New Roman"/>
          <w:w w:val="140"/>
          <w:sz w:val="33"/>
        </w:rPr>
        <w:t>z</w:t>
      </w:r>
      <w:r>
        <w:rPr>
          <w:rFonts w:ascii="Times New Roman"/>
          <w:sz w:val="33"/>
        </w:rPr>
      </w:r>
    </w:p>
    <w:p>
      <w:pPr>
        <w:spacing w:after="0" w:line="25" w:lineRule="exact"/>
        <w:jc w:val="right"/>
        <w:rPr>
          <w:rFonts w:ascii="Times New Roman" w:hAnsi="Times New Roman" w:cs="Times New Roman" w:eastAsia="Times New Roman"/>
          <w:sz w:val="33"/>
          <w:szCs w:val="33"/>
        </w:rPr>
        <w:sectPr>
          <w:type w:val="continuous"/>
          <w:pgSz w:w="22370" w:h="31660"/>
          <w:pgMar w:top="480" w:bottom="280" w:left="160" w:right="140"/>
          <w:cols w:num="5" w:equalWidth="0">
            <w:col w:w="1150" w:space="4095"/>
            <w:col w:w="2261" w:space="2697"/>
            <w:col w:w="1361" w:space="79"/>
            <w:col w:w="2108" w:space="1627"/>
            <w:col w:w="6692"/>
          </w:cols>
        </w:sectPr>
      </w:pPr>
    </w:p>
    <w:p>
      <w:pPr>
        <w:tabs>
          <w:tab w:pos="980" w:val="left" w:leader="none"/>
        </w:tabs>
        <w:spacing w:line="307" w:lineRule="exact" w:before="4"/>
        <w:ind w:left="46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4.779964pt;margin-top:4.461927pt;width:1108.350pt;height:1573.8pt;mso-position-horizontal-relative:page;mso-position-vertical-relative:page;z-index:-590752" coordorigin="96,89" coordsize="22167,31476">
            <v:shape style="position:absolute;left:9689;top:7445;width:4029;height:2371" type="#_x0000_t75" stroked="false">
              <v:imagedata r:id="rId877" o:title=""/>
            </v:shape>
            <v:shape style="position:absolute;left:586;top:9077;width:9154;height:13565" type="#_x0000_t75" stroked="false">
              <v:imagedata r:id="rId878" o:title=""/>
            </v:shape>
            <v:shape style="position:absolute;left:8644;top:10225;width:408;height:204" type="#_x0000_t75" stroked="false">
              <v:imagedata r:id="rId879" o:title=""/>
            </v:shape>
            <v:shape style="position:absolute;left:7394;top:15503;width:255;height:408" type="#_x0000_t75" stroked="false">
              <v:imagedata r:id="rId880" o:title=""/>
            </v:shape>
            <v:shape style="position:absolute;left:9052;top:16217;width:714;height:688" type="#_x0000_t75" stroked="false">
              <v:imagedata r:id="rId881" o:title=""/>
            </v:shape>
            <v:shape style="position:absolute;left:13488;top:14432;width:280;height:637" type="#_x0000_t75" stroked="false">
              <v:imagedata r:id="rId882" o:title=""/>
            </v:shape>
            <v:shape style="position:absolute;left:8491;top:11092;width:2626;height:1173" type="#_x0000_t75" stroked="false">
              <v:imagedata r:id="rId883" o:title=""/>
            </v:shape>
            <v:shape style="position:absolute;left:586;top:22005;width:7624;height:9307" type="#_x0000_t75" stroked="false">
              <v:imagedata r:id="rId884" o:title=""/>
            </v:shape>
            <v:shape style="position:absolute;left:6731;top:28048;width:153;height:535" type="#_x0000_t75" stroked="false">
              <v:imagedata r:id="rId111" o:title=""/>
            </v:shape>
            <v:shape style="position:absolute;left:3825;top:28507;width:867;height:2014" type="#_x0000_t75" stroked="false">
              <v:imagedata r:id="rId885" o:title=""/>
            </v:shape>
            <v:shape style="position:absolute;left:6400;top:28711;width:663;height:1581" type="#_x0000_t75" stroked="false">
              <v:imagedata r:id="rId76" o:title=""/>
            </v:shape>
            <v:shape style="position:absolute;left:6400;top:30955;width:127;height:408" type="#_x0000_t75" stroked="false">
              <v:imagedata r:id="rId88" o:title=""/>
            </v:shape>
            <v:shape style="position:absolute;left:9715;top:27767;width:459;height:3264" type="#_x0000_t75" stroked="false">
              <v:imagedata r:id="rId112" o:title=""/>
            </v:shape>
            <v:shape style="position:absolute;left:11296;top:13794;width:408;height:178" type="#_x0000_t75" stroked="false">
              <v:imagedata r:id="rId886" o:title=""/>
            </v:shape>
            <v:shape style="position:absolute;left:12443;top:17364;width:3340;height:586" type="#_x0000_t75" stroked="false">
              <v:imagedata r:id="rId887" o:title=""/>
            </v:shape>
            <v:shape style="position:absolute;left:10301;top:20602;width:535;height:714" type="#_x0000_t75" stroked="false">
              <v:imagedata r:id="rId888" o:title=""/>
            </v:shape>
            <v:shape style="position:absolute;left:10531;top:29119;width:892;height:1734" type="#_x0000_t75" stroked="false">
              <v:imagedata r:id="rId889" o:title=""/>
            </v:shape>
            <v:shape style="position:absolute;left:11627;top:29119;width:127;height:1249" type="#_x0000_t75" stroked="false">
              <v:imagedata r:id="rId83" o:title=""/>
            </v:shape>
            <v:shape style="position:absolute;left:12239;top:29119;width:459;height:1351" type="#_x0000_t75" stroked="false">
              <v:imagedata r:id="rId890" o:title=""/>
            </v:shape>
            <v:shape style="position:absolute;left:11933;top:29170;width:127;height:1122" type="#_x0000_t75" stroked="false">
              <v:imagedata r:id="rId87" o:title=""/>
            </v:shape>
            <v:shape style="position:absolute;left:13055;top:29119;width:153;height:2193" type="#_x0000_t75" stroked="false">
              <v:imagedata r:id="rId187" o:title=""/>
            </v:shape>
            <v:shape style="position:absolute;left:13488;top:29119;width:153;height:1071" type="#_x0000_t75" stroked="false">
              <v:imagedata r:id="rId85" o:title=""/>
            </v:shape>
            <v:shape style="position:absolute;left:13845;top:29119;width:153;height:1861" type="#_x0000_t75" stroked="false">
              <v:imagedata r:id="rId891" o:title=""/>
            </v:shape>
            <v:shape style="position:absolute;left:14534;top:28048;width:331;height:2907" type="#_x0000_t75" stroked="false">
              <v:imagedata r:id="rId183" o:title=""/>
            </v:shape>
            <v:shape style="position:absolute;left:14177;top:28991;width:229;height:510" type="#_x0000_t75" stroked="false">
              <v:imagedata r:id="rId109" o:title=""/>
            </v:shape>
            <v:shape style="position:absolute;left:14840;top:21979;width:510;height:255" type="#_x0000_t75" stroked="false">
              <v:imagedata r:id="rId892" o:title=""/>
            </v:shape>
            <v:shape style="position:absolute;left:15171;top:22387;width:867;height:561" type="#_x0000_t75" stroked="false">
              <v:imagedata r:id="rId893" o:title=""/>
            </v:shape>
            <v:shape style="position:absolute;left:11066;top:20704;width:3442;height:2116" type="#_x0000_t75" stroked="false">
              <v:imagedata r:id="rId894" o:title=""/>
            </v:shape>
            <v:group style="position:absolute;left:121;top:102;width:2;height:31450" coordorigin="121,102" coordsize="2,31450">
              <v:shape style="position:absolute;left:121;top:102;width:2;height:31450" coordorigin="121,102" coordsize="0,31450" path="m121,31552l121,102e" filled="false" stroked="true" strokeweight="1.274657pt" strokecolor="#000000">
                <v:path arrowok="t"/>
              </v:shape>
            </v:group>
            <v:group style="position:absolute;left:108;top:115;width:22141;height:2" coordorigin="108,115" coordsize="22141,2">
              <v:shape style="position:absolute;left:108;top:115;width:22141;height:2" coordorigin="108,115" coordsize="22141,0" path="m108,115l22249,115e" filled="false" stroked="true" strokeweight="1.274657pt" strokecolor="#000000">
                <v:path arrowok="t"/>
              </v:shape>
            </v:group>
            <v:group style="position:absolute;left:484;top:494;width:21631;height:2" coordorigin="484,494" coordsize="21631,2">
              <v:shape style="position:absolute;left:484;top:494;width:21631;height:2" coordorigin="484,494" coordsize="21631,0" path="m484,494l22115,494e" filled="false" stroked="true" strokeweight="1.593321pt" strokecolor="#000000">
                <v:path arrowok="t"/>
              </v:shape>
            </v:group>
            <v:group style="position:absolute;left:497;top:478;width:2;height:30947" coordorigin="497,478" coordsize="2,30947">
              <v:shape style="position:absolute;left:497;top:478;width:2;height:30947" coordorigin="497,478" coordsize="0,30947" path="m497,31424l497,478e" filled="false" stroked="true" strokeweight="1.274657pt" strokecolor="#000000">
                <v:path arrowok="t"/>
              </v:shape>
            </v:group>
            <v:group style="position:absolute;left:8872;top:7553;width:523;height:2" coordorigin="8872,7553" coordsize="523,2">
              <v:shape style="position:absolute;left:8872;top:7553;width:523;height:2" coordorigin="8872,7553" coordsize="523,0" path="m8872,7553l9394,7553e" filled="false" stroked="true" strokeweight=".318664pt" strokecolor="#979797">
                <v:path arrowok="t"/>
              </v:shape>
            </v:group>
            <v:group style="position:absolute;left:10070;top:7279;width:396;height:2" coordorigin="10070,7279" coordsize="396,2">
              <v:shape style="position:absolute;left:10070;top:7279;width:396;height:2" coordorigin="10070,7279" coordsize="396,0" path="m10070,7279l10465,7279e" filled="false" stroked="true" strokeweight=".318664pt" strokecolor="#979797">
                <v:path arrowok="t"/>
              </v:shape>
              <v:shape style="position:absolute;left:7369;top:8057;width:1606;height:918" type="#_x0000_t75" stroked="false">
                <v:imagedata r:id="rId895" o:title=""/>
              </v:shape>
            </v:group>
            <v:group style="position:absolute;left:8585;top:8073;width:1301;height:2" coordorigin="8585,8073" coordsize="1301,2">
              <v:shape style="position:absolute;left:8585;top:8073;width:1301;height:2" coordorigin="8585,8073" coordsize="1301,0" path="m8585,8073l9885,8073e" filled="false" stroked="true" strokeweight="1.911986pt" strokecolor="#ef0f0f">
                <v:path arrowok="t"/>
              </v:shape>
            </v:group>
            <v:group style="position:absolute;left:8974;top:8586;width:421;height:2" coordorigin="8974,8586" coordsize="421,2">
              <v:shape style="position:absolute;left:8974;top:8586;width:421;height:2" coordorigin="8974,8586" coordsize="421,0" path="m8974,8586l9394,8586e" filled="false" stroked="true" strokeweight=".318664pt" strokecolor="#979797">
                <v:path arrowok="t"/>
              </v:shape>
            </v:group>
            <v:group style="position:absolute;left:9101;top:8949;width:2;height:1141" coordorigin="9101,8949" coordsize="2,1141">
              <v:shape style="position:absolute;left:9101;top:8949;width:2;height:1141" coordorigin="9101,8949" coordsize="0,1141" path="m9101,10090l9101,8949e" filled="false" stroked="true" strokeweight=".318664pt" strokecolor="#979797">
                <v:path arrowok="t"/>
              </v:shape>
            </v:group>
            <v:group style="position:absolute;left:8547;top:10326;width:2;height:1677" coordorigin="8547,10326" coordsize="2,1677">
              <v:shape style="position:absolute;left:8547;top:10326;width:2;height:1677" coordorigin="8547,10326" coordsize="0,1677" path="m8547,12002l8547,10326e" filled="false" stroked="true" strokeweight=".318664pt" strokecolor="#979797">
                <v:path arrowok="t"/>
              </v:shape>
            </v:group>
            <v:group style="position:absolute;left:9216;top:10116;width:2;height:1460" coordorigin="9216,10116" coordsize="2,1460">
              <v:shape style="position:absolute;left:9216;top:10116;width:2;height:1460" coordorigin="9216,10116" coordsize="0,1460" path="m9216,11575l9216,10116e" filled="false" stroked="true" strokeweight=".318664pt" strokecolor="#979797">
                <v:path arrowok="t"/>
              </v:shape>
            </v:group>
            <v:group style="position:absolute;left:9630;top:7853;width:2;height:479" coordorigin="9630,7853" coordsize="2,479">
              <v:shape style="position:absolute;left:9630;top:7853;width:2;height:479" coordorigin="9630,7853" coordsize="0,479" path="m9630,8331l9630,7853e" filled="false" stroked="true" strokeweight=".637329pt" strokecolor="#d43b3b">
                <v:path arrowok="t"/>
              </v:shape>
            </v:group>
            <v:group style="position:absolute;left:9687;top:10071;width:2;height:1479" coordorigin="9687,10071" coordsize="2,1479">
              <v:shape style="position:absolute;left:9687;top:10071;width:2;height:1479" coordorigin="9687,10071" coordsize="0,1479" path="m9687,11550l9687,10071e" filled="false" stroked="true" strokeweight=".318664pt" strokecolor="#979797">
                <v:path arrowok="t"/>
              </v:shape>
            </v:group>
            <v:group style="position:absolute;left:8744;top:12927;width:1103;height:2" coordorigin="8744,12927" coordsize="1103,2">
              <v:shape style="position:absolute;left:8744;top:12927;width:1103;height:2" coordorigin="8744,12927" coordsize="1103,0" path="m8744,12927l9847,12927e" filled="false" stroked="true" strokeweight=".637329pt" strokecolor="#979797">
                <v:path arrowok="t"/>
              </v:shape>
            </v:group>
            <v:group style="position:absolute;left:7087;top:13284;width:791;height:2" coordorigin="7087,13284" coordsize="791,2">
              <v:shape style="position:absolute;left:7087;top:13284;width:791;height:2" coordorigin="7087,13284" coordsize="791,0" path="m7087,13284l7877,13284e" filled="false" stroked="true" strokeweight=".637329pt" strokecolor="#979797">
                <v:path arrowok="t"/>
              </v:shape>
            </v:group>
            <v:group style="position:absolute;left:7323;top:14864;width:2;height:1071" coordorigin="7323,14864" coordsize="2,1071">
              <v:shape style="position:absolute;left:7323;top:14864;width:2;height:1071" coordorigin="7323,14864" coordsize="0,1071" path="m7323,15935l7323,14864e" filled="false" stroked="true" strokeweight=".637329pt" strokecolor="#9c9c9c">
                <v:path arrowok="t"/>
              </v:shape>
            </v:group>
            <v:group style="position:absolute;left:3161;top:16815;width:638;height:2" coordorigin="3161,16815" coordsize="638,2">
              <v:shape style="position:absolute;left:3161;top:16815;width:638;height:2" coordorigin="3161,16815" coordsize="638,0" path="m3161,16815l3798,16815e" filled="false" stroked="true" strokeweight=".318664pt" strokecolor="#979797">
                <v:path arrowok="t"/>
              </v:shape>
            </v:group>
            <v:group style="position:absolute;left:3977;top:16808;width:2492;height:2" coordorigin="3977,16808" coordsize="2492,2">
              <v:shape style="position:absolute;left:3977;top:16808;width:2492;height:2" coordorigin="3977,16808" coordsize="2492,0" path="m3977,16808l6469,16808e" filled="false" stroked="true" strokeweight=".318664pt" strokecolor="#979797">
                <v:path arrowok="t"/>
              </v:shape>
            </v:group>
            <v:group style="position:absolute;left:2403;top:17994;width:2;height:663" coordorigin="2403,17994" coordsize="2,663">
              <v:shape style="position:absolute;left:2403;top:17994;width:2;height:663" coordorigin="2403,17994" coordsize="0,663" path="m2403,18657l2403,17994e" filled="false" stroked="true" strokeweight="1.911986pt" strokecolor="#f40f0f">
                <v:path arrowok="t"/>
              </v:shape>
            </v:group>
            <v:group style="position:absolute;left:10682;top:7292;width:854;height:2" coordorigin="10682,7292" coordsize="854,2">
              <v:shape style="position:absolute;left:10682;top:7292;width:854;height:2" coordorigin="10682,7292" coordsize="854,0" path="m10682,7292l11536,7292e" filled="false" stroked="true" strokeweight=".318664pt" strokecolor="#979797">
                <v:path arrowok="t"/>
              </v:shape>
            </v:group>
            <v:group style="position:absolute;left:12670;top:7184;width:523;height:2" coordorigin="12670,7184" coordsize="523,2">
              <v:shape style="position:absolute;left:12670;top:7184;width:523;height:2" coordorigin="12670,7184" coordsize="523,0" path="m12670,7184l13193,7184e" filled="false" stroked="true" strokeweight=".318664pt" strokecolor="#979797">
                <v:path arrowok="t"/>
              </v:shape>
            </v:group>
            <v:group style="position:absolute;left:13715;top:9242;width:421;height:2" coordorigin="13715,9242" coordsize="421,2">
              <v:shape style="position:absolute;left:13715;top:9242;width:421;height:2" coordorigin="13715,9242" coordsize="421,0" path="m13715,9242l14136,9242e" filled="false" stroked="true" strokeweight=".318664pt" strokecolor="#979797">
                <v:path arrowok="t"/>
              </v:shape>
            </v:group>
            <v:group style="position:absolute;left:13766;top:10524;width:593;height:2" coordorigin="13766,10524" coordsize="593,2">
              <v:shape style="position:absolute;left:13766;top:10524;width:593;height:2" coordorigin="13766,10524" coordsize="593,0" path="m13766,10524l14359,10524e" filled="false" stroked="true" strokeweight=".318664pt" strokecolor="#979797">
                <v:path arrowok="t"/>
              </v:shape>
            </v:group>
            <v:group style="position:absolute;left:14448;top:9255;width:2;height:1180" coordorigin="14448,9255" coordsize="2,1180">
              <v:shape style="position:absolute;left:14448;top:9255;width:2;height:1180" coordorigin="14448,9255" coordsize="0,1180" path="m14448,10434l14448,9255e" filled="false" stroked="true" strokeweight=".637329pt" strokecolor="#979797">
                <v:path arrowok="t"/>
              </v:shape>
              <v:shape style="position:absolute;left:13871;top:11449;width:790;height:663" type="#_x0000_t75" stroked="false">
                <v:imagedata r:id="rId896" o:title=""/>
              </v:shape>
            </v:group>
            <v:group style="position:absolute;left:14353;top:10785;width:2;height:663" coordorigin="14353,10785" coordsize="2,663">
              <v:shape style="position:absolute;left:14353;top:10785;width:2;height:663" coordorigin="14353,10785" coordsize="0,663" path="m14353,11448l14353,10785e" filled="false" stroked="true" strokeweight=".318664pt" strokecolor="#979797">
                <v:path arrowok="t"/>
              </v:shape>
            </v:group>
            <v:group style="position:absolute;left:15908;top:8879;width:574;height:2" coordorigin="15908,8879" coordsize="574,2">
              <v:shape style="position:absolute;left:15908;top:8879;width:574;height:2" coordorigin="15908,8879" coordsize="574,0" path="m15908,8879l16481,8879e" filled="false" stroked="true" strokeweight=".318664pt" strokecolor="#979797">
                <v:path arrowok="t"/>
              </v:shape>
              <v:shape style="position:absolute;left:15503;top:9944;width:790;height:663" type="#_x0000_t75" stroked="false">
                <v:imagedata r:id="rId897" o:title=""/>
              </v:shape>
            </v:group>
            <v:group style="position:absolute;left:15831;top:9077;width:2;height:867" coordorigin="15831,9077" coordsize="2,867">
              <v:shape style="position:absolute;left:15831;top:9077;width:2;height:867" coordorigin="15831,9077" coordsize="0,867" path="m15831,9944l15831,9077e" filled="false" stroked="true" strokeweight=".318664pt" strokecolor="#979797">
                <v:path arrowok="t"/>
              </v:shape>
            </v:group>
            <v:group style="position:absolute;left:14888;top:10460;width:612;height:2" coordorigin="14888,10460" coordsize="612,2">
              <v:shape style="position:absolute;left:14888;top:10460;width:612;height:2" coordorigin="14888,10460" coordsize="612,0" path="m14888,10460l15500,10460e" filled="false" stroked="true" strokeweight=".318664pt" strokecolor="#979797">
                <v:path arrowok="t"/>
              </v:shape>
            </v:group>
            <v:group style="position:absolute;left:16042;top:10606;width:2;height:746" coordorigin="16042,10606" coordsize="2,746">
              <v:shape style="position:absolute;left:16042;top:10606;width:2;height:746" coordorigin="16042,10606" coordsize="0,746" path="m16042,11352l16042,10606e" filled="false" stroked="true" strokeweight=".318664pt" strokecolor="#979797">
                <v:path arrowok="t"/>
              </v:shape>
            </v:group>
            <v:group style="position:absolute;left:16112;top:11422;width:440;height:2" coordorigin="16112,11422" coordsize="440,2">
              <v:shape style="position:absolute;left:16112;top:11422;width:440;height:2" coordorigin="16112,11422" coordsize="440,0" path="m16112,11422l16551,11422e" filled="false" stroked="true" strokeweight=".318664pt" strokecolor="#979797">
                <v:path arrowok="t"/>
              </v:shape>
            </v:group>
            <v:group style="position:absolute;left:16430;top:7968;width:2;height:969" coordorigin="16430,7968" coordsize="2,969">
              <v:shape style="position:absolute;left:16430;top:7968;width:2;height:969" coordorigin="16430,7968" coordsize="0,969" path="m16430,8936l16430,7968e" filled="false" stroked="true" strokeweight=".318664pt" strokecolor="#8383a3">
                <v:path arrowok="t"/>
              </v:shape>
            </v:group>
            <v:group style="position:absolute;left:16418;top:10613;width:440;height:2" coordorigin="16418,10613" coordsize="440,2">
              <v:shape style="position:absolute;left:16418;top:10613;width:440;height:2" coordorigin="16418,10613" coordsize="440,0" path="m16418,10613l16857,10613e" filled="false" stroked="true" strokeweight=".318664pt" strokecolor="#979797">
                <v:path arrowok="t"/>
              </v:shape>
            </v:group>
            <v:group style="position:absolute;left:17284;top:7113;width:549;height:2" coordorigin="17284,7113" coordsize="549,2">
              <v:shape style="position:absolute;left:17284;top:7113;width:549;height:2" coordorigin="17284,7113" coordsize="549,0" path="m17284,7113l17832,7113e" filled="false" stroked="true" strokeweight=".318664pt" strokecolor="#979797">
                <v:path arrowok="t"/>
              </v:shape>
            </v:group>
            <v:group style="position:absolute;left:17036;top:7419;width:2;height:421" coordorigin="17036,7419" coordsize="2,421">
              <v:shape style="position:absolute;left:17036;top:7419;width:2;height:421" coordorigin="17036,7419" coordsize="0,421" path="m17036,7840l17036,7419e" filled="false" stroked="true" strokeweight=".318664pt" strokecolor="#979797">
                <v:path arrowok="t"/>
              </v:shape>
            </v:group>
            <v:group style="position:absolute;left:17004;top:8197;width:1109;height:2" coordorigin="17004,8197" coordsize="1109,2">
              <v:shape style="position:absolute;left:17004;top:8197;width:1109;height:2" coordorigin="17004,8197" coordsize="1109,0" path="m17004,8197l18113,8197e" filled="false" stroked="true" strokeweight=".637329pt" strokecolor="#979797">
                <v:path arrowok="t"/>
              </v:shape>
            </v:group>
            <v:group style="position:absolute;left:18177;top:7152;width:498;height:2" coordorigin="18177,7152" coordsize="498,2">
              <v:shape style="position:absolute;left:18177;top:7152;width:498;height:2" coordorigin="18177,7152" coordsize="498,0" path="m18177,7152l18674,7152e" filled="false" stroked="true" strokeweight=".318664pt" strokecolor="#979797">
                <v:path arrowok="t"/>
              </v:shape>
              <v:shape style="position:absolute;left:18945;top:7241;width:3213;height:3697" type="#_x0000_t75" stroked="false">
                <v:imagedata r:id="rId898" o:title=""/>
              </v:shape>
            </v:group>
            <v:group style="position:absolute;left:18151;top:8248;width:791;height:2" coordorigin="18151,8248" coordsize="791,2">
              <v:shape style="position:absolute;left:18151;top:8248;width:791;height:2" coordorigin="18151,8248" coordsize="791,0" path="m18151,8248l18941,8248e" filled="false" stroked="true" strokeweight="1.274657pt" strokecolor="#646464">
                <v:path arrowok="t"/>
              </v:shape>
            </v:group>
            <v:group style="position:absolute;left:19069;top:7215;width:523;height:2" coordorigin="19069,7215" coordsize="523,2">
              <v:shape style="position:absolute;left:19069;top:7215;width:523;height:2" coordorigin="19069,7215" coordsize="523,0" path="m19069,7215l19591,7215e" filled="false" stroked="true" strokeweight=".318664pt" strokecolor="#9087a0">
                <v:path arrowok="t"/>
              </v:shape>
            </v:group>
            <v:group style="position:absolute;left:18024;top:12512;width:1358;height:2" coordorigin="18024,12512" coordsize="1358,2">
              <v:shape style="position:absolute;left:18024;top:12512;width:1358;height:2" coordorigin="18024,12512" coordsize="1358,0" path="m18024,12512l19381,12512e" filled="false" stroked="true" strokeweight=".318664pt" strokecolor="#979797">
                <v:path arrowok="t"/>
              </v:shape>
            </v:group>
            <v:group style="position:absolute;left:15908;top:16942;width:3028;height:2" coordorigin="15908,16942" coordsize="3028,2">
              <v:shape style="position:absolute;left:15908;top:16942;width:3028;height:2" coordorigin="15908,16942" coordsize="3028,0" path="m15908,16942l18935,16942e" filled="false" stroked="true" strokeweight=".318664pt" strokecolor="#979797">
                <v:path arrowok="t"/>
              </v:shape>
            </v:group>
            <v:group style="position:absolute;left:8846;top:19511;width:6488;height:2" coordorigin="8846,19511" coordsize="6488,2">
              <v:shape style="position:absolute;left:8846;top:19511;width:6488;height:2" coordorigin="8846,19511" coordsize="6488,0" path="m8846,19511l15334,19511e" filled="false" stroked="true" strokeweight=".955993pt" strokecolor="#979797">
                <v:path arrowok="t"/>
              </v:shape>
            </v:group>
            <v:group style="position:absolute;left:9528;top:20665;width:2;height:498" coordorigin="9528,20665" coordsize="2,498">
              <v:shape style="position:absolute;left:9528;top:20665;width:2;height:498" coordorigin="9528,20665" coordsize="0,498" path="m9528,21162l9528,20665e" filled="false" stroked="true" strokeweight="1.274657pt" strokecolor="#9c9c9c">
                <v:path arrowok="t"/>
              </v:shape>
            </v:group>
            <v:group style="position:absolute;left:2957;top:19613;width:3442;height:2" coordorigin="2957,19613" coordsize="3442,2">
              <v:shape style="position:absolute;left:2957;top:19613;width:3442;height:2" coordorigin="2957,19613" coordsize="3442,0" path="m2957,19613l6399,19613e" filled="false" stroked="true" strokeweight=".637329pt" strokecolor="#979797">
                <v:path arrowok="t"/>
              </v:shape>
            </v:group>
            <v:group style="position:absolute;left:2957;top:19728;width:855;height:2" coordorigin="2957,19728" coordsize="855,2">
              <v:shape style="position:absolute;left:2957;top:19728;width:855;height:2" coordorigin="2957,19728" coordsize="855,0" path="m2957,19728l3811,19728e" filled="false" stroked="true" strokeweight=".318664pt" strokecolor="#979797">
                <v:path arrowok="t"/>
              </v:shape>
            </v:group>
            <v:group style="position:absolute;left:8425;top:21978;width:2;height:453" coordorigin="8425,21978" coordsize="2,453">
              <v:shape style="position:absolute;left:8425;top:21978;width:2;height:453" coordorigin="8425,21978" coordsize="0,453" path="m8425,22430l8425,21978e" filled="false" stroked="true" strokeweight=".318664pt" strokecolor="#979797">
                <v:path arrowok="t"/>
              </v:shape>
            </v:group>
            <v:group style="position:absolute;left:8674;top:21978;width:2;height:555" coordorigin="8674,21978" coordsize="2,555">
              <v:shape style="position:absolute;left:8674;top:21978;width:2;height:555" coordorigin="8674,21978" coordsize="0,555" path="m8674,22532l8674,21978e" filled="false" stroked="true" strokeweight=".318664pt" strokecolor="#979797">
                <v:path arrowok="t"/>
              </v:shape>
            </v:group>
            <v:group style="position:absolute;left:484;top:27667;width:2671;height:2" coordorigin="484,27667" coordsize="2671,2">
              <v:shape style="position:absolute;left:484;top:27667;width:2671;height:2" coordorigin="484,27667" coordsize="2671,0" path="m484,27667l3155,27667e" filled="false" stroked="true" strokeweight="3.186643pt" strokecolor="#000000">
                <v:path arrowok="t"/>
              </v:shape>
            </v:group>
            <v:group style="position:absolute;left:1074;top:27632;width:2;height:510" coordorigin="1074,27632" coordsize="2,510">
              <v:shape style="position:absolute;left:1074;top:27632;width:2;height:510" coordorigin="1074,27632" coordsize="0,510" path="m1074,28142l1074,27632e" filled="false" stroked="true" strokeweight="3.505307pt" strokecolor="#000000">
                <v:path arrowok="t"/>
              </v:shape>
            </v:group>
            <v:group style="position:absolute;left:1402;top:27632;width:2;height:638" coordorigin="1402,27632" coordsize="2,638">
              <v:shape style="position:absolute;left:1402;top:27632;width:2;height:638" coordorigin="1402,27632" coordsize="0,638" path="m1402,28269l1402,27632e" filled="false" stroked="true" strokeweight="1.274657pt" strokecolor="#000000">
                <v:path arrowok="t"/>
              </v:shape>
            </v:group>
            <v:group style="position:absolute;left:5615;top:27632;width:2;height:3793" coordorigin="5615,27632" coordsize="2,3793">
              <v:shape style="position:absolute;left:5615;top:27632;width:2;height:3793" coordorigin="5615,27632" coordsize="0,3793" path="m5615,31424l5615,27632e" filled="false" stroked="true" strokeweight="1.274657pt" strokecolor="#000000">
                <v:path arrowok="t"/>
              </v:shape>
            </v:group>
            <v:group style="position:absolute;left:6367;top:27632;width:2;height:3793" coordorigin="6367,27632" coordsize="2,3793">
              <v:shape style="position:absolute;left:6367;top:27632;width:2;height:3793" coordorigin="6367,27632" coordsize="0,3793" path="m6367,31424l6367,27632e" filled="false" stroked="true" strokeweight="1.274657pt" strokecolor="#000000">
                <v:path arrowok="t"/>
              </v:shape>
            </v:group>
            <v:group style="position:absolute;left:6552;top:27632;width:2;height:1097" coordorigin="6552,27632" coordsize="2,1097">
              <v:shape style="position:absolute;left:6552;top:27632;width:2;height:1097" coordorigin="6552,27632" coordsize="0,1097" path="m6552,28728l6552,27632e" filled="false" stroked="true" strokeweight="1.274657pt" strokecolor="#000000">
                <v:path arrowok="t"/>
              </v:shape>
            </v:group>
            <v:group style="position:absolute;left:7081;top:27632;width:2;height:3793" coordorigin="7081,27632" coordsize="2,3793">
              <v:shape style="position:absolute;left:7081;top:27632;width:2;height:3793" coordorigin="7081,27632" coordsize="0,3793" path="m7081,31424l7081,27632e" filled="false" stroked="true" strokeweight="1.274657pt" strokecolor="#000000">
                <v:path arrowok="t"/>
              </v:shape>
            </v:group>
            <v:group style="position:absolute;left:7610;top:27632;width:2;height:3793" coordorigin="7610,27632" coordsize="2,3793">
              <v:shape style="position:absolute;left:7610;top:27632;width:2;height:3793" coordorigin="7610,27632" coordsize="0,3793" path="m7610,31424l7610,27632e" filled="false" stroked="true" strokeweight="1.274657pt" strokecolor="#000000">
                <v:path arrowok="t"/>
              </v:shape>
            </v:group>
            <v:group style="position:absolute;left:3330;top:27925;width:2;height:3500" coordorigin="3330,27925" coordsize="2,3500">
              <v:shape style="position:absolute;left:3330;top:27925;width:2;height:3500" coordorigin="3330,27925" coordsize="0,3500" path="m3330,31424l3330,27925e" filled="false" stroked="true" strokeweight="3.505307pt" strokecolor="#000000">
                <v:path arrowok="t"/>
              </v:shape>
            </v:group>
            <v:group style="position:absolute;left:4856;top:27925;width:2;height:3500" coordorigin="4856,27925" coordsize="2,3500">
              <v:shape style="position:absolute;left:4856;top:27925;width:2;height:3500" coordorigin="4856,27925" coordsize="0,3500" path="m4856,31424l4856,27925e" filled="false" stroked="true" strokeweight="1.274657pt" strokecolor="#000000">
                <v:path arrowok="t"/>
              </v:shape>
            </v:group>
            <v:group style="position:absolute;left:6354;top:28664;width:1269;height:2" coordorigin="6354,28664" coordsize="1269,2">
              <v:shape style="position:absolute;left:6354;top:28664;width:1269;height:2" coordorigin="6354,28664" coordsize="1269,0" path="m6354,28664l7622,28664e" filled="false" stroked="true" strokeweight="1.274657pt" strokecolor="#000000">
                <v:path arrowok="t"/>
              </v:shape>
            </v:group>
            <v:group style="position:absolute;left:484;top:29098;width:580;height:2" coordorigin="484,29098" coordsize="580,2">
              <v:shape style="position:absolute;left:484;top:29098;width:580;height:2" coordorigin="484,29098" coordsize="580,0" path="m484,29098l1064,29098e" filled="false" stroked="true" strokeweight="1.274657pt" strokecolor="#000000">
                <v:path arrowok="t"/>
              </v:shape>
            </v:group>
            <v:group style="position:absolute;left:6354;top:30443;width:1269;height:2" coordorigin="6354,30443" coordsize="1269,2">
              <v:shape style="position:absolute;left:6354;top:30443;width:1269;height:2" coordorigin="6354,30443" coordsize="1269,0" path="m6354,30443l7622,30443e" filled="false" stroked="true" strokeweight="1.274657pt" strokecolor="#000000">
                <v:path arrowok="t"/>
              </v:shape>
            </v:group>
            <v:group style="position:absolute;left:6354;top:30933;width:1269;height:2" coordorigin="6354,30933" coordsize="1269,2">
              <v:shape style="position:absolute;left:6354;top:30933;width:1269;height:2" coordorigin="6354,30933" coordsize="1269,0" path="m6354,30933l7622,30933e" filled="false" stroked="true" strokeweight="1.274657pt" strokecolor="#000000">
                <v:path arrowok="t"/>
              </v:shape>
            </v:group>
            <v:group style="position:absolute;left:9636;top:21226;width:663;height:2" coordorigin="9636,21226" coordsize="663,2">
              <v:shape style="position:absolute;left:9636;top:21226;width:663;height:2" coordorigin="9636,21226" coordsize="663,0" path="m9636,21226l10299,21226e" filled="false" stroked="true" strokeweight=".637329pt" strokecolor="#979797">
                <v:path arrowok="t"/>
              </v:shape>
            </v:group>
            <v:group style="position:absolute;left:11128;top:9816;width:2;height:3060" coordorigin="11128,9816" coordsize="2,3060">
              <v:shape style="position:absolute;left:11128;top:9816;width:2;height:3060" coordorigin="11128,9816" coordsize="0,3060" path="m11128,12876l11128,9816e" filled="false" stroked="true" strokeweight=".637329pt" strokecolor="#979797">
                <v:path arrowok="t"/>
              </v:shape>
            </v:group>
            <v:group style="position:absolute;left:11574;top:13692;width:2;height:1479" coordorigin="11574,13692" coordsize="2,1479">
              <v:shape style="position:absolute;left:11574;top:13692;width:2;height:1479" coordorigin="11574,13692" coordsize="0,1479" path="m11574,15170l11574,13692e" filled="false" stroked="true" strokeweight=".318664pt" strokecolor="#979797">
                <v:path arrowok="t"/>
              </v:shape>
            </v:group>
            <v:group style="position:absolute;left:12313;top:20270;width:549;height:2" coordorigin="12313,20270" coordsize="549,2">
              <v:shape style="position:absolute;left:12313;top:20270;width:549;height:2" coordorigin="12313,20270" coordsize="549,0" path="m12313,20270l12861,20270e" filled="false" stroked="true" strokeweight=".318664pt" strokecolor="#979797">
                <v:path arrowok="t"/>
              </v:shape>
            </v:group>
            <v:group style="position:absolute;left:11064;top:21009;width:2;height:434" coordorigin="11064,21009" coordsize="2,434">
              <v:shape style="position:absolute;left:11064;top:21009;width:2;height:434" coordorigin="11064,21009" coordsize="0,434" path="m11064,21442l11064,21009e" filled="false" stroked="true" strokeweight=".318664pt" strokecolor="#979797">
                <v:path arrowok="t"/>
              </v:shape>
            </v:group>
            <v:group style="position:absolute;left:11242;top:21627;width:549;height:2" coordorigin="11242,21627" coordsize="549,2">
              <v:shape style="position:absolute;left:11242;top:21627;width:549;height:2" coordorigin="11242,21627" coordsize="549,0" path="m11242,21627l11791,21627e" filled="false" stroked="true" strokeweight=".318664pt" strokecolor="#979797">
                <v:path arrowok="t"/>
              </v:shape>
            </v:group>
            <v:group style="position:absolute;left:12058;top:23055;width:1078;height:2" coordorigin="12058,23055" coordsize="1078,2">
              <v:shape style="position:absolute;left:12058;top:23055;width:1078;height:2" coordorigin="12058,23055" coordsize="1078,0" path="m12058,23055l13135,23055e" filled="false" stroked="true" strokeweight=".318664pt" strokecolor="#979797">
                <v:path arrowok="t"/>
              </v:shape>
            </v:group>
            <v:group style="position:absolute;left:10583;top:27855;width:2;height:1001" coordorigin="10583,27855" coordsize="2,1001">
              <v:shape style="position:absolute;left:10583;top:27855;width:2;height:1001" coordorigin="10583,27855" coordsize="0,1001" path="m10583,28855l10583,27855e" filled="false" stroked="true" strokeweight="2.230650pt" strokecolor="#fb0000">
                <v:path arrowok="t"/>
              </v:shape>
            </v:group>
            <v:group style="position:absolute;left:13062;top:27848;width:2;height:982" coordorigin="13062,27848" coordsize="2,982">
              <v:shape style="position:absolute;left:13062;top:27848;width:2;height:982" coordorigin="13062,27848" coordsize="0,982" path="m13062,28830l13062,27848e" filled="false" stroked="true" strokeweight=".637329pt" strokecolor="#0000fb">
                <v:path arrowok="t"/>
              </v:shape>
            </v:group>
            <v:group style="position:absolute;left:13103;top:20575;width:2;height:415" coordorigin="13103,20575" coordsize="2,415">
              <v:shape style="position:absolute;left:13103;top:20575;width:2;height:415" coordorigin="13103,20575" coordsize="0,415" path="m13103,20990l13103,20575e" filled="false" stroked="true" strokeweight=".318664pt" strokecolor="#979797">
                <v:path arrowok="t"/>
              </v:shape>
            </v:group>
            <v:group style="position:absolute;left:13154;top:22928;width:491;height:2" coordorigin="13154,22928" coordsize="491,2">
              <v:shape style="position:absolute;left:13154;top:22928;width:491;height:2" coordorigin="13154,22928" coordsize="491,0" path="m13154,22928l13645,22928e" filled="false" stroked="true" strokeweight=".318664pt" strokecolor="#979797">
                <v:path arrowok="t"/>
              </v:shape>
            </v:group>
            <v:group style="position:absolute;left:13177;top:27848;width:2;height:982" coordorigin="13177,27848" coordsize="2,982">
              <v:shape style="position:absolute;left:13177;top:27848;width:2;height:982" coordorigin="13177,27848" coordsize="0,982" path="m13177,28830l13177,27848e" filled="false" stroked="true" strokeweight=".318664pt" strokecolor="#0000fb">
                <v:path arrowok="t"/>
              </v:shape>
            </v:group>
            <v:group style="position:absolute;left:14021;top:22908;width:466;height:2" coordorigin="14021,22908" coordsize="466,2">
              <v:shape style="position:absolute;left:14021;top:22908;width:466;height:2" coordorigin="14021,22908" coordsize="466,0" path="m14021,22908l14486,22908e" filled="false" stroked="true" strokeweight=".318664pt" strokecolor="#979797">
                <v:path arrowok="t"/>
              </v:shape>
            </v:group>
            <v:group style="position:absolute;left:14133;top:28977;width:2;height:549" coordorigin="14133,28977" coordsize="2,549">
              <v:shape style="position:absolute;left:14133;top:28977;width:2;height:549" coordorigin="14133,28977" coordsize="0,549" path="m14133,29525l14133,28977e" filled="false" stroked="true" strokeweight=".955993pt" strokecolor="#000000">
                <v:path arrowok="t"/>
              </v:shape>
            </v:group>
            <v:group style="position:absolute;left:14461;top:27632;width:2;height:3793" coordorigin="14461,27632" coordsize="2,3793">
              <v:shape style="position:absolute;left:14461;top:27632;width:2;height:3793" coordorigin="14461,27632" coordsize="0,3793" path="m14461,31424l14461,27632e" filled="false" stroked="true" strokeweight=".637329pt" strokecolor="#000000">
                <v:path arrowok="t"/>
              </v:shape>
            </v:group>
            <v:group style="position:absolute;left:15971;top:21952;width:1052;height:2" coordorigin="15971,21952" coordsize="1052,2">
              <v:shape style="position:absolute;left:15971;top:21952;width:1052;height:2" coordorigin="15971,21952" coordsize="1052,0" path="m15971,21952l17023,21952e" filled="false" stroked="true" strokeweight=".318664pt" strokecolor="#9c9797">
                <v:path arrowok="t"/>
              </v:shape>
            </v:group>
            <v:group style="position:absolute;left:15296;top:22979;width:440;height:2" coordorigin="15296,22979" coordsize="440,2">
              <v:shape style="position:absolute;left:15296;top:22979;width:440;height:2" coordorigin="15296,22979" coordsize="440,0" path="m15296,22979l15736,22979e" filled="false" stroked="true" strokeweight=".637329pt" strokecolor="#3f3f3f">
                <v:path arrowok="t"/>
              </v:shape>
            </v:group>
            <v:group style="position:absolute;left:15519;top:22947;width:2;height:491" coordorigin="15519,22947" coordsize="2,491">
              <v:shape style="position:absolute;left:15519;top:22947;width:2;height:491" coordorigin="15519,22947" coordsize="0,491" path="m15519,23437l15519,22947e" filled="false" stroked="true" strokeweight="1.274657pt" strokecolor="#030303">
                <v:path arrowok="t"/>
              </v:shape>
            </v:group>
            <v:group style="position:absolute;left:14920;top:27632;width:2;height:3793" coordorigin="14920,27632" coordsize="2,3793">
              <v:shape style="position:absolute;left:14920;top:27632;width:2;height:3793" coordorigin="14920,27632" coordsize="0,3793" path="m14920,31424l14920,27632e" filled="false" stroked="true" strokeweight=".637329pt" strokecolor="#000000">
                <v:path arrowok="t"/>
              </v:shape>
            </v:group>
            <v:group style="position:absolute;left:15653;top:21130;width:498;height:2" coordorigin="15653,21130" coordsize="498,2">
              <v:shape style="position:absolute;left:15653;top:21130;width:498;height:2" coordorigin="15653,21130" coordsize="498,0" path="m15653,21130l16150,21130e" filled="false" stroked="true" strokeweight=".318664pt" strokecolor="#979797">
                <v:path arrowok="t"/>
              </v:shape>
            </v:group>
            <v:group style="position:absolute;left:22103;top:478;width:2;height:7700" coordorigin="22103,478" coordsize="2,7700">
              <v:shape style="position:absolute;left:22103;top:478;width:2;height:7700" coordorigin="22103,478" coordsize="0,7700" path="m22103,8178l22103,478e" filled="false" stroked="true" strokeweight="1.274657pt" strokecolor="#000000">
                <v:path arrowok="t"/>
              </v:shape>
            </v:group>
            <v:group style="position:absolute;left:19687;top:10326;width:2;height:2384" coordorigin="19687,10326" coordsize="2,2384">
              <v:shape style="position:absolute;left:19687;top:10326;width:2;height:2384" coordorigin="19687,10326" coordsize="0,2384" path="m19687,12710l19687,10326e" filled="false" stroked="true" strokeweight=".318664pt" strokecolor="#979797">
                <v:path arrowok="t"/>
              </v:shape>
              <v:shape style="position:absolute;left:21520;top:11296;width:612;height:306" type="#_x0000_t75" stroked="false">
                <v:imagedata r:id="rId899" o:title=""/>
              </v:shape>
              <v:shape style="position:absolute;left:20092;top:11882;width:1683;height:4233" type="#_x0000_t75" stroked="false">
                <v:imagedata r:id="rId900" o:title=""/>
              </v:shape>
            </v:group>
            <v:group style="position:absolute;left:21452;top:10938;width:2;height:912" coordorigin="21452,10938" coordsize="2,912">
              <v:shape style="position:absolute;left:21452;top:10938;width:2;height:912" coordorigin="21452,10938" coordsize="0,912" path="m21452,11849l21452,10938e" filled="false" stroked="true" strokeweight=".318664pt" strokecolor="#979797">
                <v:path arrowok="t"/>
              </v:shape>
            </v:group>
            <v:group style="position:absolute;left:20069;top:11269;width:2;height:479" coordorigin="20069,11269" coordsize="2,479">
              <v:shape style="position:absolute;left:20069;top:11269;width:2;height:479" coordorigin="20069,11269" coordsize="0,479" path="m20069,11747l20069,11269e" filled="false" stroked="true" strokeweight=".318664pt" strokecolor="#979797">
                <v:path arrowok="t"/>
              </v:shape>
            </v:group>
            <v:group style="position:absolute;left:19974;top:11397;width:2;height:1090" coordorigin="19974,11397" coordsize="2,1090">
              <v:shape style="position:absolute;left:19974;top:11397;width:2;height:1090" coordorigin="19974,11397" coordsize="0,1090" path="m19974,12487l19974,11397e" filled="false" stroked="true" strokeweight=".318664pt" strokecolor="#979797">
                <v:path arrowok="t"/>
              </v:shape>
            </v:group>
            <v:group style="position:absolute;left:19668;top:13335;width:2;height:1192" coordorigin="19668,13335" coordsize="2,1192">
              <v:shape style="position:absolute;left:19668;top:13335;width:2;height:1192" coordorigin="19668,13335" coordsize="0,1192" path="m19668,14527l19668,13335e" filled="false" stroked="true" strokeweight=".318664pt" strokecolor="#979797">
                <v:path arrowok="t"/>
              </v:shape>
            </v:group>
            <v:group style="position:absolute;left:21631;top:12162;width:2;height:504" coordorigin="21631,12162" coordsize="2,504">
              <v:shape style="position:absolute;left:21631;top:12162;width:2;height:504" coordorigin="21631,12162" coordsize="0,504" path="m21631,12665l21631,12162e" filled="false" stroked="true" strokeweight=".318664pt" strokecolor="#979797">
                <v:path arrowok="t"/>
              </v:shape>
            </v:group>
            <v:group style="position:absolute;left:20006;top:15400;width:2;height:912" coordorigin="20006,15400" coordsize="2,912">
              <v:shape style="position:absolute;left:20006;top:15400;width:2;height:912" coordorigin="20006,15400" coordsize="0,912" path="m20006,16311l20006,15400e" filled="false" stroked="true" strokeweight=".318664pt" strokecolor="#979797">
                <v:path arrowok="t"/>
              </v:shape>
            </v:group>
            <v:group style="position:absolute;left:21083;top:16069;width:408;height:2" coordorigin="21083,16069" coordsize="408,2">
              <v:shape style="position:absolute;left:21083;top:16069;width:408;height:2" coordorigin="21083,16069" coordsize="408,0" path="m21083,16069l21491,16069e" filled="false" stroked="true" strokeweight=".637329pt" strokecolor="#979797">
                <v:path arrowok="t"/>
              </v:shape>
            </v:group>
            <v:group style="position:absolute;left:20994;top:16165;width:2;height:402" coordorigin="20994,16165" coordsize="2,402">
              <v:shape style="position:absolute;left:20994;top:16165;width:2;height:402" coordorigin="20994,16165" coordsize="0,402" path="m20994,16566l20994,16165e" filled="false" stroked="true" strokeweight=".318664pt" strokecolor="#979797">
                <v:path arrowok="t"/>
              </v:shape>
            </v:group>
            <v:group style="position:absolute;left:21574;top:16241;width:2;height:530" coordorigin="21574,16241" coordsize="2,530">
              <v:shape style="position:absolute;left:21574;top:16241;width:2;height:530" coordorigin="21574,16241" coordsize="0,530" path="m21574,16770l21574,16241e" filled="false" stroked="true" strokeweight=".318664pt" strokecolor="#979797">
                <v:path arrowok="t"/>
              </v:shape>
            </v:group>
            <v:group style="position:absolute;left:21083;top:16649;width:402;height:2" coordorigin="21083,16649" coordsize="402,2">
              <v:shape style="position:absolute;left:21083;top:16649;width:402;height:2" coordorigin="21083,16649" coordsize="402,0" path="m21083,16649l21484,16649e" filled="false" stroked="true" strokeweight=".318664pt" strokecolor="#979797">
                <v:path arrowok="t"/>
              </v:shape>
            </v:group>
            <v:group style="position:absolute;left:19636;top:17108;width:2;height:428" coordorigin="19636,17108" coordsize="2,428">
              <v:shape style="position:absolute;left:19636;top:17108;width:2;height:428" coordorigin="19636,17108" coordsize="0,428" path="m19636,17535l19636,17108e" filled="false" stroked="true" strokeweight=".318664pt" strokecolor="#979797">
                <v:path arrowok="t"/>
              </v:shape>
            </v:group>
            <v:group style="position:absolute;left:21491;top:17274;width:453;height:2" coordorigin="21491,17274" coordsize="453,2">
              <v:shape style="position:absolute;left:21491;top:17274;width:453;height:2" coordorigin="21491,17274" coordsize="453,0" path="m21491,17274l21943,17274e" filled="false" stroked="true" strokeweight=".318664pt" strokecolor="#979797">
                <v:path arrowok="t"/>
              </v:shape>
            </v:group>
            <v:group style="position:absolute;left:21242;top:17490;width:2;height:530" coordorigin="21242,17490" coordsize="2,530">
              <v:shape style="position:absolute;left:21242;top:17490;width:2;height:530" coordorigin="21242,17490" coordsize="0,530" path="m21242,18019l21242,17490e" filled="false" stroked="true" strokeweight=".318664pt" strokecolor="#979797">
                <v:path arrowok="t"/>
              </v:shape>
            </v:group>
            <v:group style="position:absolute;left:19859;top:17771;width:504;height:2" coordorigin="19859,17771" coordsize="504,2">
              <v:shape style="position:absolute;left:19859;top:17771;width:504;height:2" coordorigin="19859,17771" coordsize="504,0" path="m19859,17771l20363,17771e" filled="false" stroked="true" strokeweight=".318664pt" strokecolor="#979797">
                <v:path arrowok="t"/>
              </v:shape>
            </v:group>
            <v:group style="position:absolute;left:19917;top:17873;width:2;height:886" coordorigin="19917,17873" coordsize="2,886">
              <v:shape style="position:absolute;left:19917;top:17873;width:2;height:886" coordorigin="19917,17873" coordsize="0,886" path="m19917,18759l19917,17873e" filled="false" stroked="true" strokeweight=".318664pt" strokecolor="#979797">
                <v:path arrowok="t"/>
              </v:shape>
            </v:group>
            <v:group style="position:absolute;left:21242;top:18357;width:2;height:504" coordorigin="21242,18357" coordsize="2,504">
              <v:shape style="position:absolute;left:21242;top:18357;width:2;height:504" coordorigin="21242,18357" coordsize="0,504" path="m21242,18861l21242,18357e" filled="false" stroked="true" strokeweight=".318664pt" strokecolor="#979797">
                <v:path arrowok="t"/>
              </v:shape>
              <v:shape style="position:absolute;left:20322;top:19404;width:1836;height:1657" type="#_x0000_t75" stroked="false">
                <v:imagedata r:id="rId901" o:title=""/>
              </v:shape>
            </v:group>
            <v:group style="position:absolute;left:21669;top:19345;width:453;height:2" coordorigin="21669,19345" coordsize="453,2">
              <v:shape style="position:absolute;left:21669;top:19345;width:453;height:2" coordorigin="21669,19345" coordsize="453,0" path="m21669,19345l22122,19345e" filled="false" stroked="true" strokeweight=".637329pt" strokecolor="#545454">
                <v:path arrowok="t"/>
              </v:shape>
              <v:shape style="position:absolute;left:20245;top:21240;width:1581;height:1912" type="#_x0000_t75" stroked="false">
                <v:imagedata r:id="rId902" o:title=""/>
              </v:shape>
              <v:shape style="position:absolute;left:19047;top:22387;width:1147;height:510" type="#_x0000_t75" stroked="false">
                <v:imagedata r:id="rId903" o:title=""/>
              </v:shape>
            </v:group>
            <v:group style="position:absolute;left:20420;top:20728;width:2;height:1046" coordorigin="20420,20728" coordsize="2,1046">
              <v:shape style="position:absolute;left:20420;top:20728;width:2;height:1046" coordorigin="20420,20728" coordsize="0,1046" path="m20420,21774l20420,20728e" filled="false" stroked="true" strokeweight="5.098628pt" strokecolor="#ef13b8">
                <v:path arrowok="t"/>
              </v:shape>
            </v:group>
            <v:group style="position:absolute;left:15666;top:21825;width:2;height:440" coordorigin="15666,21825" coordsize="2,440">
              <v:shape style="position:absolute;left:15666;top:21825;width:2;height:440" coordorigin="15666,21825" coordsize="0,440" path="m15666,22265l15666,21825e" filled="false" stroked="true" strokeweight=".318664pt" strokecolor="#979797">
                <v:path arrowok="t"/>
              </v:shape>
            </v:group>
            <v:group style="position:absolute;left:15850;top:21933;width:2;height:612" coordorigin="15850,21933" coordsize="2,612">
              <v:shape style="position:absolute;left:15850;top:21933;width:2;height:612" coordorigin="15850,21933" coordsize="0,612" path="m15850,22545l15850,21933e" filled="false" stroked="true" strokeweight=".318664pt" strokecolor="#a09090">
                <v:path arrowok="t"/>
              </v:shape>
            </v:group>
            <v:group style="position:absolute;left:15752;top:22985;width:2;height:453" coordorigin="15752,22985" coordsize="2,453">
              <v:shape style="position:absolute;left:15752;top:22985;width:2;height:453" coordorigin="15752,22985" coordsize="0,453" path="m15752,23437l15752,22985e" filled="false" stroked="true" strokeweight=".318664pt" strokecolor="#000000">
                <v:path arrowok="t"/>
              </v:shape>
            </v:group>
            <v:group style="position:absolute;left:16201;top:27632;width:2;height:3793" coordorigin="16201,27632" coordsize="2,3793">
              <v:shape style="position:absolute;left:16201;top:27632;width:2;height:3793" coordorigin="16201,27632" coordsize="0,3793" path="m16201,31424l16201,27632e" filled="false" stroked="true" strokeweight=".637329pt" strokecolor="#000000">
                <v:path arrowok="t"/>
              </v:shape>
            </v:group>
            <v:group style="position:absolute;left:18177;top:21825;width:1721;height:2" coordorigin="18177,21825" coordsize="1721,2">
              <v:shape style="position:absolute;left:18177;top:21825;width:1721;height:2" coordorigin="18177,21825" coordsize="1721,0" path="m18177,21825l19897,21825e" filled="false" stroked="true" strokeweight=".318664pt" strokecolor="#a39090">
                <v:path arrowok="t"/>
              </v:shape>
              <v:shape style="position:absolute;left:17339;top:22387;width:1020;height:382" type="#_x0000_t75" stroked="false">
                <v:imagedata r:id="rId904" o:title=""/>
              </v:shape>
            </v:group>
            <v:group style="position:absolute;left:18212;top:21959;width:2;height:625" coordorigin="18212,21959" coordsize="2,625">
              <v:shape style="position:absolute;left:18212;top:21959;width:2;height:625" coordorigin="18212,21959" coordsize="0,625" path="m18212,22583l18212,21959e" filled="false" stroked="true" strokeweight=".318664pt" strokecolor="#979797">
                <v:path arrowok="t"/>
              </v:shape>
            </v:group>
            <v:group style="position:absolute;left:17163;top:21850;width:2;height:625" coordorigin="17163,21850" coordsize="2,625">
              <v:shape style="position:absolute;left:17163;top:21850;width:2;height:625" coordorigin="17163,21850" coordsize="0,625" path="m17163,22475l17163,21850e" filled="false" stroked="true" strokeweight="1.274657pt" strokecolor="#9c9c9c">
                <v:path arrowok="t"/>
              </v:shape>
            </v:group>
            <v:group style="position:absolute;left:17482;top:27632;width:2;height:3793" coordorigin="17482,27632" coordsize="2,3793">
              <v:shape style="position:absolute;left:17482;top:27632;width:2;height:3793" coordorigin="17482,27632" coordsize="0,3793" path="m17482,31424l17482,27632e" filled="false" stroked="true" strokeweight=".637329pt" strokecolor="#000000">
                <v:path arrowok="t"/>
              </v:shape>
            </v:group>
            <v:group style="position:absolute;left:19827;top:21340;width:2;height:632" coordorigin="19827,21340" coordsize="2,632">
              <v:shape style="position:absolute;left:19827;top:21340;width:2;height:632" coordorigin="19827,21340" coordsize="0,632" path="m19827,21971l19827,21340e" filled="false" stroked="true" strokeweight="1.274657pt" strokecolor="#9c9c9c">
                <v:path arrowok="t"/>
              </v:shape>
            </v:group>
            <v:group style="position:absolute;left:21625;top:22300;width:491;height:2" coordorigin="21625,22300" coordsize="491,2">
              <v:shape style="position:absolute;left:21625;top:22300;width:491;height:2" coordorigin="21625,22300" coordsize="491,0" path="m21625,22300l22115,22300e" filled="false" stroked="true" strokeweight=".955993pt" strokecolor="#838383">
                <v:path arrowok="t"/>
              </v:shape>
              <v:shape style="position:absolute;left:18563;top:27818;width:484;height:3391" type="#_x0000_t75" stroked="false">
                <v:imagedata r:id="rId905" o:title=""/>
              </v:shape>
            </v:group>
            <v:group style="position:absolute;left:19094;top:27632;width:2;height:3793" coordorigin="19094,27632" coordsize="2,3793">
              <v:shape style="position:absolute;left:19094;top:27632;width:2;height:3793" coordorigin="19094,27632" coordsize="0,3793" path="m19094,31424l19094,27632e" filled="false" stroked="true" strokeweight=".637329pt" strokecolor="#000000">
                <v:path arrowok="t"/>
              </v:shape>
            </v:group>
            <v:group style="position:absolute;left:484;top:31411;width:21631;height:2" coordorigin="484,31411" coordsize="21631,2">
              <v:shape style="position:absolute;left:484;top:31411;width:21631;height:2" coordorigin="484,31411" coordsize="21631,0" path="m484,31411l22115,31411e" filled="false" stroked="true" strokeweight="1.274657pt" strokecolor="#000000">
                <v:path arrowok="t"/>
              </v:shape>
            </v:group>
            <v:group style="position:absolute;left:19617;top:27632;width:2;height:3793" coordorigin="19617,27632" coordsize="2,3793">
              <v:shape style="position:absolute;left:19617;top:27632;width:2;height:3793" coordorigin="19617,27632" coordsize="0,3793" path="m19617,31424l19617,27632e" filled="false" stroked="true" strokeweight=".637329pt" strokecolor="#000000">
                <v:path arrowok="t"/>
              </v:shape>
            </v:group>
            <v:group style="position:absolute;left:21739;top:27734;width:2;height:2263" coordorigin="21739,27734" coordsize="2,2263">
              <v:shape style="position:absolute;left:21739;top:27734;width:2;height:2263" coordorigin="21739,27734" coordsize="0,2263" path="m21739,29996l21739,27734e" filled="false" stroked="true" strokeweight="1.274657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53"/>
          <w:w w:val="50"/>
          <w:position w:val="12"/>
          <w:sz w:val="18"/>
        </w:rPr>
        <w:t>0</w:t>
      </w:r>
      <w:r>
        <w:rPr>
          <w:rFonts w:ascii="Arial"/>
          <w:w w:val="50"/>
          <w:sz w:val="24"/>
        </w:rPr>
        <w:t>..</w:t>
      </w:r>
      <w:r>
        <w:rPr>
          <w:rFonts w:ascii="Arial"/>
          <w:spacing w:val="-18"/>
          <w:w w:val="50"/>
          <w:sz w:val="24"/>
        </w:rPr>
        <w:t>.</w:t>
      </w:r>
      <w:r>
        <w:rPr>
          <w:rFonts w:ascii="Times New Roman"/>
          <w:spacing w:val="-53"/>
          <w:w w:val="50"/>
          <w:position w:val="12"/>
          <w:sz w:val="18"/>
        </w:rPr>
        <w:t>0</w:t>
      </w:r>
      <w:r>
        <w:rPr>
          <w:rFonts w:ascii="Arial"/>
          <w:w w:val="50"/>
          <w:sz w:val="24"/>
        </w:rPr>
        <w:t>...</w:t>
        <w:tab/>
      </w:r>
      <w:r>
        <w:rPr>
          <w:rFonts w:ascii="Times New Roman"/>
          <w:position w:val="12"/>
          <w:sz w:val="13"/>
        </w:rPr>
        <w:t>@</w:t>
      </w:r>
      <w:r>
        <w:rPr>
          <w:rFonts w:ascii="Times New Roman"/>
          <w:sz w:val="13"/>
        </w:rPr>
      </w:r>
    </w:p>
    <w:p>
      <w:pPr>
        <w:spacing w:line="324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/>
          <w:spacing w:val="-222"/>
          <w:w w:val="95"/>
          <w:position w:val="15"/>
          <w:sz w:val="16"/>
        </w:rPr>
        <w:t>0</w:t>
      </w:r>
      <w:r>
        <w:rPr>
          <w:rFonts w:ascii="Times New Roman"/>
          <w:w w:val="95"/>
          <w:sz w:val="26"/>
        </w:rPr>
        <w:t>co</w:t>
      </w:r>
      <w:r>
        <w:rPr>
          <w:rFonts w:ascii="Times New Roman"/>
          <w:sz w:val="26"/>
        </w:rPr>
      </w:r>
    </w:p>
    <w:p>
      <w:pPr>
        <w:spacing w:line="185" w:lineRule="exact" w:before="69"/>
        <w:ind w:left="11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70"/>
        </w:rPr>
        <w:br w:type="column"/>
      </w:r>
      <w:r>
        <w:rPr>
          <w:rFonts w:ascii="Arial"/>
          <w:w w:val="70"/>
          <w:sz w:val="19"/>
        </w:rPr>
        <w:t>c....</w:t>
      </w:r>
      <w:r>
        <w:rPr>
          <w:rFonts w:ascii="Arial"/>
          <w:sz w:val="19"/>
        </w:rPr>
      </w:r>
    </w:p>
    <w:p>
      <w:pPr>
        <w:spacing w:line="227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w w:val="175"/>
          <w:sz w:val="26"/>
        </w:rPr>
        <w:t>0</w:t>
      </w:r>
      <w:r>
        <w:rPr>
          <w:rFonts w:ascii="Times New Roman"/>
          <w:sz w:val="26"/>
        </w:rPr>
      </w:r>
    </w:p>
    <w:p>
      <w:pPr>
        <w:spacing w:line="178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w w:val="205"/>
          <w:sz w:val="22"/>
        </w:rPr>
        <w:t>0</w:t>
      </w:r>
      <w:r>
        <w:rPr>
          <w:rFonts w:ascii="Times New Roman"/>
          <w:sz w:val="22"/>
        </w:rPr>
      </w:r>
    </w:p>
    <w:p>
      <w:pPr>
        <w:spacing w:line="357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49"/>
          <w:w w:val="85"/>
          <w:sz w:val="24"/>
        </w:rPr>
        <w:t>:</w:t>
      </w:r>
      <w:r>
        <w:rPr>
          <w:rFonts w:ascii="Times New Roman"/>
          <w:spacing w:val="-142"/>
          <w:w w:val="85"/>
          <w:position w:val="-16"/>
          <w:sz w:val="30"/>
        </w:rPr>
        <w:t>m</w:t>
      </w:r>
      <w:r>
        <w:rPr>
          <w:rFonts w:ascii="Times New Roman"/>
          <w:w w:val="85"/>
          <w:sz w:val="24"/>
        </w:rPr>
        <w:t>:0</w:t>
      </w:r>
      <w:r>
        <w:rPr>
          <w:rFonts w:ascii="Times New Roman"/>
          <w:sz w:val="24"/>
        </w:rPr>
      </w:r>
    </w:p>
    <w:p>
      <w:pPr>
        <w:spacing w:line="139" w:lineRule="auto" w:before="22"/>
        <w:ind w:left="11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315"/>
          <w:sz w:val="22"/>
        </w:rPr>
        <w:t>r</w:t>
      </w:r>
      <w:r>
        <w:rPr>
          <w:rFonts w:ascii="Arial"/>
          <w:w w:val="316"/>
          <w:sz w:val="22"/>
        </w:rPr>
        <w:t> </w:t>
      </w:r>
      <w:r>
        <w:rPr>
          <w:rFonts w:ascii="Arial"/>
          <w:w w:val="315"/>
          <w:sz w:val="22"/>
        </w:rPr>
        <w:t>r</w:t>
      </w:r>
      <w:r>
        <w:rPr>
          <w:rFonts w:ascii="Arial"/>
          <w:sz w:val="22"/>
        </w:rPr>
      </w: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spacing w:line="345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w w:val="145"/>
          <w:sz w:val="33"/>
        </w:rPr>
        <w:t>z</w:t>
      </w:r>
      <w:r>
        <w:rPr>
          <w:rFonts w:ascii="Times New Roman"/>
          <w:sz w:val="33"/>
        </w:rPr>
      </w:r>
    </w:p>
    <w:p>
      <w:pPr>
        <w:spacing w:line="173" w:lineRule="exact" w:before="0"/>
        <w:ind w:left="11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w w:val="65"/>
          <w:sz w:val="18"/>
        </w:rPr>
        <w:t>;;ii;:;</w:t>
      </w:r>
      <w:r>
        <w:rPr>
          <w:rFonts w:ascii="Arial"/>
          <w:sz w:val="18"/>
        </w:rPr>
      </w:r>
    </w:p>
    <w:p>
      <w:pPr>
        <w:spacing w:before="122"/>
        <w:ind w:left="120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170"/>
        </w:rPr>
        <w:br w:type="column"/>
      </w:r>
      <w:r>
        <w:rPr>
          <w:rFonts w:ascii="Times New Roman"/>
          <w:w w:val="170"/>
          <w:sz w:val="40"/>
        </w:rPr>
        <w:t>-</w:t>
      </w:r>
      <w:r>
        <w:rPr>
          <w:rFonts w:ascii="Times New Roman"/>
          <w:sz w:val="40"/>
        </w:rPr>
      </w:r>
    </w:p>
    <w:p>
      <w:pPr>
        <w:spacing w:line="238" w:lineRule="exact" w:before="183"/>
        <w:ind w:left="11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w w:val="185"/>
          <w:sz w:val="23"/>
        </w:rPr>
        <w:t>0</w:t>
      </w:r>
      <w:r>
        <w:rPr>
          <w:rFonts w:ascii="Times New Roman"/>
          <w:sz w:val="23"/>
        </w:rPr>
      </w:r>
    </w:p>
    <w:p>
      <w:pPr>
        <w:spacing w:line="157" w:lineRule="exact" w:before="0"/>
        <w:ind w:left="1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15"/>
          <w:sz w:val="16"/>
        </w:rPr>
        <w:t>'Tl</w:t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sz w:val="23"/>
          <w:szCs w:val="23"/>
        </w:rPr>
      </w:pPr>
    </w:p>
    <w:p>
      <w:pPr>
        <w:spacing w:line="311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/>
          <w:w w:val="140"/>
          <w:sz w:val="30"/>
        </w:rPr>
        <w:t>z</w:t>
      </w:r>
      <w:r>
        <w:rPr>
          <w:rFonts w:ascii="Times New Roman"/>
          <w:sz w:val="30"/>
        </w:rPr>
      </w:r>
    </w:p>
    <w:p>
      <w:pPr>
        <w:spacing w:line="139" w:lineRule="exact" w:before="0"/>
        <w:ind w:left="120" w:right="0" w:hanging="7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200"/>
          <w:sz w:val="16"/>
        </w:rPr>
        <w:t>()</w:t>
      </w:r>
      <w:r>
        <w:rPr>
          <w:rFonts w:ascii="Arial"/>
          <w:sz w:val="16"/>
        </w:rPr>
      </w:r>
    </w:p>
    <w:p>
      <w:pPr>
        <w:spacing w:line="158" w:lineRule="exact" w:before="0"/>
        <w:ind w:left="12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w w:val="600"/>
          <w:sz w:val="19"/>
        </w:rPr>
        <w:t>I</w:t>
      </w:r>
      <w:r>
        <w:rPr>
          <w:rFonts w:ascii="Arial"/>
          <w:sz w:val="19"/>
        </w:rPr>
      </w:r>
    </w:p>
    <w:p>
      <w:pPr>
        <w:spacing w:line="226" w:lineRule="exact" w:before="0"/>
        <w:ind w:left="1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sz w:val="24"/>
        </w:rPr>
        <w:t>m</w:t>
      </w:r>
    </w:p>
    <w:p>
      <w:pPr>
        <w:spacing w:line="209" w:lineRule="exact" w:before="183"/>
        <w:ind w:left="1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sz w:val="24"/>
        </w:rPr>
        <w:t>m</w:t>
      </w:r>
    </w:p>
    <w:p>
      <w:pPr>
        <w:spacing w:line="209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85"/>
          <w:sz w:val="24"/>
        </w:rPr>
        <w:t>;:o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64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w w:val="80"/>
          <w:sz w:val="16"/>
        </w:rPr>
        <w:t>en</w:t>
      </w:r>
      <w:r>
        <w:rPr>
          <w:rFonts w:ascii="Times New Roman"/>
          <w:sz w:val="16"/>
        </w:rPr>
      </w:r>
    </w:p>
    <w:p>
      <w:pPr>
        <w:spacing w:line="95" w:lineRule="exact" w:before="0"/>
        <w:ind w:left="11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w w:val="165"/>
          <w:sz w:val="10"/>
        </w:rPr>
        <w:t>:i:</w:t>
      </w:r>
      <w:r>
        <w:rPr>
          <w:rFonts w:ascii="Arial"/>
          <w:sz w:val="10"/>
        </w:rPr>
      </w:r>
    </w:p>
    <w:p>
      <w:pPr>
        <w:tabs>
          <w:tab w:pos="814" w:val="left" w:leader="none"/>
        </w:tabs>
        <w:spacing w:line="159" w:lineRule="exact" w:before="0"/>
        <w:ind w:left="11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20"/>
        </w:rPr>
        <w:br w:type="column"/>
      </w:r>
      <w:r>
        <w:rPr>
          <w:rFonts w:ascii="Courier New"/>
          <w:color w:val="0000FF"/>
          <w:w w:val="120"/>
          <w:position w:val="3"/>
          <w:sz w:val="30"/>
        </w:rPr>
        <w:t>D</w:t>
      </w:r>
      <w:r>
        <w:rPr>
          <w:rFonts w:ascii="Courier New"/>
          <w:color w:val="0000FF"/>
          <w:spacing w:val="-98"/>
          <w:w w:val="120"/>
          <w:position w:val="3"/>
          <w:sz w:val="30"/>
        </w:rPr>
        <w:t> </w:t>
      </w:r>
      <w:r>
        <w:rPr>
          <w:rFonts w:ascii="Times New Roman"/>
          <w:i/>
          <w:color w:val="FF0000"/>
          <w:w w:val="120"/>
          <w:position w:val="3"/>
          <w:sz w:val="18"/>
        </w:rPr>
        <w:t>a</w:t>
        <w:tab/>
      </w:r>
      <w:r>
        <w:rPr>
          <w:rFonts w:ascii="Courier New"/>
          <w:w w:val="105"/>
          <w:sz w:val="30"/>
        </w:rPr>
        <w:t>"</w:t>
      </w:r>
      <w:r>
        <w:rPr>
          <w:rFonts w:ascii="Courier New"/>
          <w:spacing w:val="-102"/>
          <w:w w:val="105"/>
          <w:sz w:val="30"/>
        </w:rPr>
        <w:t> </w:t>
      </w:r>
      <w:r>
        <w:rPr>
          <w:rFonts w:ascii="Courier New"/>
          <w:color w:val="0000FF"/>
          <w:w w:val="120"/>
          <w:sz w:val="30"/>
        </w:rPr>
        <w:t>D</w:t>
      </w:r>
      <w:r>
        <w:rPr>
          <w:rFonts w:ascii="Courier New"/>
          <w:color w:val="0000FF"/>
          <w:spacing w:val="-51"/>
          <w:w w:val="120"/>
          <w:sz w:val="30"/>
        </w:rPr>
        <w:t> </w:t>
      </w:r>
      <w:r>
        <w:rPr>
          <w:rFonts w:ascii="Arial"/>
          <w:color w:val="00FFFF"/>
          <w:w w:val="215"/>
          <w:position w:val="2"/>
          <w:sz w:val="14"/>
        </w:rPr>
        <w:t>I</w:t>
      </w:r>
      <w:r>
        <w:rPr>
          <w:rFonts w:ascii="Arial"/>
          <w:sz w:val="14"/>
        </w:rPr>
      </w:r>
    </w:p>
    <w:p>
      <w:pPr>
        <w:spacing w:line="214" w:lineRule="auto" w:before="60"/>
        <w:ind w:left="146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629.999268pt;margin-top:-4.123012pt;width:4.650pt;height:7pt;mso-position-horizontal-relative:page;mso-position-vertical-relative:paragraph;z-index:-589360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00FFFF"/>
                      <w:w w:val="235"/>
                      <w:sz w:val="14"/>
                    </w:rPr>
                    <w:t>I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0FFFF"/>
          <w:w w:val="225"/>
          <w:sz w:val="14"/>
        </w:rPr>
        <w:t>I</w:t>
      </w:r>
      <w:r>
        <w:rPr>
          <w:rFonts w:ascii="Arial"/>
          <w:color w:val="00FFFF"/>
          <w:w w:val="237"/>
          <w:sz w:val="14"/>
        </w:rPr>
        <w:t> </w:t>
      </w:r>
      <w:r>
        <w:rPr>
          <w:rFonts w:ascii="Arial"/>
          <w:color w:val="00FFFF"/>
          <w:w w:val="225"/>
          <w:sz w:val="14"/>
        </w:rPr>
        <w:t>I</w:t>
      </w:r>
      <w:r>
        <w:rPr>
          <w:rFonts w:ascii="Arial"/>
          <w:color w:val="00FFFF"/>
          <w:w w:val="237"/>
          <w:sz w:val="14"/>
        </w:rPr>
        <w:t> </w:t>
      </w:r>
      <w:r>
        <w:rPr>
          <w:rFonts w:ascii="Arial"/>
          <w:color w:val="00FFFF"/>
          <w:w w:val="205"/>
          <w:sz w:val="16"/>
        </w:rPr>
        <w:t>I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spacing w:line="130" w:lineRule="auto" w:before="0"/>
        <w:ind w:left="1133" w:right="301" w:firstLine="0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/>
          <w:w w:val="95"/>
          <w:sz w:val="12"/>
        </w:rPr>
        <w:t>Gl</w:t>
      </w:r>
      <w:r>
        <w:rPr>
          <w:rFonts w:ascii="Arial"/>
          <w:w w:val="94"/>
          <w:sz w:val="12"/>
        </w:rPr>
        <w:t> </w:t>
      </w:r>
      <w:r>
        <w:rPr>
          <w:rFonts w:ascii="Times New Roman"/>
          <w:w w:val="105"/>
          <w:sz w:val="15"/>
        </w:rPr>
        <w:t>c:</w:t>
      </w:r>
      <w:r>
        <w:rPr>
          <w:rFonts w:ascii="Times New Roman"/>
          <w:w w:val="110"/>
          <w:sz w:val="15"/>
        </w:rPr>
        <w:t> </w:t>
      </w:r>
      <w:r>
        <w:rPr>
          <w:rFonts w:ascii="Arial"/>
          <w:w w:val="280"/>
          <w:sz w:val="12"/>
        </w:rPr>
        <w:t>r</w:t>
      </w:r>
      <w:r>
        <w:rPr>
          <w:rFonts w:ascii="Arial"/>
          <w:sz w:val="12"/>
        </w:rPr>
      </w:r>
    </w:p>
    <w:p>
      <w:pPr>
        <w:spacing w:line="148" w:lineRule="exact" w:before="0"/>
        <w:ind w:left="0" w:right="296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115"/>
          <w:sz w:val="16"/>
        </w:rPr>
        <w:t>!(</w:t>
      </w:r>
      <w:r>
        <w:rPr>
          <w:rFonts w:ascii="Times New Roman"/>
          <w:sz w:val="16"/>
        </w:rPr>
      </w:r>
    </w:p>
    <w:p>
      <w:pPr>
        <w:tabs>
          <w:tab w:pos="324" w:val="left" w:leader="none"/>
        </w:tabs>
        <w:spacing w:line="300" w:lineRule="exact" w:before="0"/>
        <w:ind w:left="0" w:right="0" w:firstLine="0"/>
        <w:jc w:val="right"/>
        <w:rPr>
          <w:rFonts w:ascii="Arial" w:hAnsi="Arial" w:cs="Arial" w:eastAsia="Arial"/>
          <w:sz w:val="31"/>
          <w:szCs w:val="31"/>
        </w:rPr>
      </w:pPr>
      <w:r>
        <w:rPr>
          <w:w w:val="60"/>
        </w:rPr>
        <w:br w:type="column"/>
      </w:r>
      <w:r>
        <w:rPr>
          <w:rFonts w:ascii="Arial"/>
          <w:color w:val="FFBF7E"/>
          <w:spacing w:val="-92"/>
          <w:w w:val="60"/>
          <w:position w:val="16"/>
          <w:sz w:val="46"/>
        </w:rPr>
        <w:t>6</w:t>
      </w:r>
      <w:r>
        <w:rPr>
          <w:rFonts w:ascii="Arial"/>
          <w:color w:val="FFBF7E"/>
          <w:w w:val="60"/>
          <w:sz w:val="31"/>
        </w:rPr>
        <w:t>.</w:t>
        <w:tab/>
      </w:r>
      <w:r>
        <w:rPr>
          <w:rFonts w:ascii="Arial"/>
          <w:color w:val="0000FF"/>
          <w:spacing w:val="-19"/>
          <w:w w:val="60"/>
          <w:sz w:val="31"/>
        </w:rPr>
        <w:t>q</w:t>
      </w:r>
      <w:r>
        <w:rPr>
          <w:rFonts w:ascii="Arial"/>
          <w:color w:val="0000FF"/>
          <w:w w:val="60"/>
          <w:position w:val="16"/>
          <w:sz w:val="12"/>
        </w:rPr>
        <w:t>I</w:t>
      </w:r>
      <w:r>
        <w:rPr>
          <w:rFonts w:ascii="Arial"/>
          <w:color w:val="0000FF"/>
          <w:w w:val="60"/>
          <w:sz w:val="31"/>
        </w:rPr>
        <w:t>:i</w:t>
      </w:r>
      <w:r>
        <w:rPr>
          <w:rFonts w:ascii="Arial"/>
          <w:sz w:val="31"/>
        </w:rPr>
      </w:r>
    </w:p>
    <w:p>
      <w:pPr>
        <w:spacing w:before="255"/>
        <w:ind w:left="0" w:right="9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0000FF"/>
          <w:w w:val="50"/>
          <w:sz w:val="12"/>
        </w:rPr>
        <w:t>I</w:t>
      </w:r>
      <w:r>
        <w:rPr>
          <w:rFonts w:ascii="Arial"/>
          <w:sz w:val="12"/>
        </w:rPr>
      </w:r>
    </w:p>
    <w:p>
      <w:pPr>
        <w:tabs>
          <w:tab w:pos="1525" w:val="left" w:leader="none"/>
        </w:tabs>
        <w:spacing w:line="87" w:lineRule="exact" w:before="0"/>
        <w:ind w:left="11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65"/>
          <w:position w:val="4"/>
          <w:sz w:val="16"/>
        </w:rPr>
        <w:t>0</w:t>
      </w:r>
      <w:r>
        <w:rPr>
          <w:rFonts w:ascii="Times New Roman"/>
          <w:position w:val="-9"/>
          <w:sz w:val="25"/>
        </w:rPr>
        <w:t>s:</w:t>
        <w:tab/>
      </w:r>
      <w:r>
        <w:rPr>
          <w:rFonts w:ascii="Arial"/>
          <w:w w:val="185"/>
          <w:sz w:val="14"/>
        </w:rPr>
        <w:t>-I</w:t>
      </w:r>
      <w:r>
        <w:rPr>
          <w:rFonts w:ascii="Arial"/>
          <w:sz w:val="14"/>
        </w:rPr>
      </w:r>
    </w:p>
    <w:p>
      <w:pPr>
        <w:spacing w:line="171" w:lineRule="exact" w:before="0"/>
        <w:ind w:left="24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829.959473pt;margin-top:5.90344pt;width:22.948188pt;height:86.693154pt;mso-position-horizontal-relative:page;mso-position-vertical-relative:paragraph;z-index:-590512" type="#_x0000_t75" stroked="false">
            <v:imagedata r:id="rId186" o:title=""/>
          </v:shape>
        </w:pict>
      </w:r>
      <w:r>
        <w:rPr/>
        <w:pict>
          <v:shape style="position:absolute;margin-left:864.536438pt;margin-top:-6.137487pt;width:8.1pt;height:9.65pt;mso-position-horizontal-relative:page;mso-position-vertical-relative:paragraph;z-index:-589336" type="#_x0000_t202" filled="false" stroked="false">
            <v:textbox inset="0,0,0,0">
              <w:txbxContent>
                <w:p>
                  <w:pPr>
                    <w:spacing w:line="193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sz w:val="19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25"/>
        </w:rPr>
        <w:t>s:</w:t>
      </w:r>
    </w:p>
    <w:p>
      <w:pPr>
        <w:spacing w:line="152" w:lineRule="exact" w:before="0"/>
        <w:ind w:left="2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864.536438pt;margin-top:2.866739pt;width:7.55pt;height:11.65pt;mso-position-horizontal-relative:page;mso-position-vertical-relative:paragraph;z-index:-589312" type="#_x0000_t202" filled="false" stroked="false">
            <v:textbox inset="0,0,0,0">
              <w:txbxContent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w w:val="145"/>
                      <w:sz w:val="23"/>
                    </w:rPr>
                    <w:t>z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75"/>
          <w:sz w:val="24"/>
        </w:rPr>
        <w:t>en</w:t>
      </w:r>
      <w:r>
        <w:rPr>
          <w:rFonts w:ascii="Times New Roman"/>
          <w:sz w:val="24"/>
        </w:rPr>
      </w:r>
    </w:p>
    <w:p>
      <w:pPr>
        <w:tabs>
          <w:tab w:pos="1382" w:val="left" w:leader="none"/>
        </w:tabs>
        <w:spacing w:line="226" w:lineRule="exact" w:before="0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864.536438pt;margin-top:.197221pt;width:.7pt;height:37.2pt;mso-position-horizontal-relative:page;mso-position-vertical-relative:paragraph;z-index:-590008" type="#_x0000_t202" filled="false" stroked="false">
            <v:textbox inset="0,0,0,0">
              <w:txbxContent>
                <w:p>
                  <w:pPr>
                    <w:spacing w:line="7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spacing w:val="-185"/>
                      <w:w w:val="80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60"/>
          <w:sz w:val="24"/>
        </w:rPr>
        <w:t>en</w:t>
      </w:r>
      <w:r>
        <w:rPr>
          <w:rFonts w:ascii="Times New Roman"/>
          <w:w w:val="60"/>
          <w:position w:val="-7"/>
          <w:sz w:val="17"/>
        </w:rPr>
        <w:tab/>
      </w:r>
      <w:r>
        <w:rPr>
          <w:rFonts w:ascii="Times New Roman"/>
          <w:spacing w:val="-146"/>
          <w:w w:val="90"/>
          <w:position w:val="-7"/>
          <w:sz w:val="17"/>
        </w:rPr>
        <w:t>0</w:t>
      </w:r>
      <w:r>
        <w:rPr>
          <w:rFonts w:ascii="Times New Roman"/>
          <w:sz w:val="17"/>
        </w:rPr>
      </w:r>
    </w:p>
    <w:p>
      <w:pPr>
        <w:tabs>
          <w:tab w:pos="1514" w:val="left" w:leader="none"/>
        </w:tabs>
        <w:spacing w:line="250" w:lineRule="exact" w:before="0"/>
        <w:ind w:left="103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800.484741pt;margin-top:11.536867pt;width:.7pt;height:37.2pt;mso-position-horizontal-relative:page;mso-position-vertical-relative:paragraph;z-index:-590032" type="#_x0000_t202" filled="false" stroked="false">
            <v:textbox inset="0,0,0,0">
              <w:txbxContent>
                <w:p>
                  <w:pPr>
                    <w:spacing w:line="7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spacing w:val="-185"/>
                      <w:w w:val="80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pacing w:val="-214"/>
          <w:w w:val="130"/>
          <w:position w:val="1"/>
          <w:sz w:val="16"/>
        </w:rPr>
        <w:t>0</w:t>
      </w:r>
      <w:r>
        <w:rPr>
          <w:rFonts w:ascii="Times New Roman"/>
          <w:w w:val="130"/>
          <w:position w:val="-10"/>
          <w:sz w:val="23"/>
        </w:rPr>
        <w:t>z</w:t>
        <w:tab/>
      </w:r>
      <w:r>
        <w:rPr>
          <w:rFonts w:ascii="Arial"/>
          <w:w w:val="110"/>
          <w:sz w:val="18"/>
        </w:rPr>
        <w:t>m</w:t>
      </w:r>
      <w:r>
        <w:rPr>
          <w:rFonts w:ascii="Arial"/>
          <w:sz w:val="18"/>
        </w:rPr>
      </w:r>
    </w:p>
    <w:p>
      <w:pPr>
        <w:tabs>
          <w:tab w:pos="1525" w:val="left" w:leader="none"/>
        </w:tabs>
        <w:spacing w:line="172" w:lineRule="exact" w:before="0"/>
        <w:ind w:left="17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spacing w:val="-181"/>
          <w:w w:val="120"/>
          <w:sz w:val="23"/>
        </w:rPr>
        <w:t>z</w:t>
      </w:r>
      <w:r>
        <w:rPr>
          <w:rFonts w:ascii="Arial"/>
          <w:spacing w:val="-181"/>
          <w:w w:val="120"/>
          <w:position w:val="1"/>
          <w:sz w:val="16"/>
        </w:rPr>
        <w:tab/>
      </w:r>
      <w:r>
        <w:rPr>
          <w:rFonts w:ascii="Arial"/>
          <w:w w:val="165"/>
          <w:position w:val="1"/>
          <w:sz w:val="16"/>
        </w:rPr>
        <w:t>0</w:t>
      </w:r>
      <w:r>
        <w:rPr>
          <w:rFonts w:ascii="Arial"/>
          <w:sz w:val="16"/>
        </w:rPr>
      </w:r>
    </w:p>
    <w:p>
      <w:pPr>
        <w:tabs>
          <w:tab w:pos="1525" w:val="left" w:leader="none"/>
        </w:tabs>
        <w:spacing w:line="153" w:lineRule="exact" w:before="0"/>
        <w:ind w:left="24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w w:val="105"/>
          <w:position w:val="-2"/>
          <w:sz w:val="13"/>
        </w:rPr>
        <w:t>G)</w:t>
        <w:tab/>
      </w:r>
      <w:r>
        <w:rPr>
          <w:rFonts w:ascii="Arial"/>
          <w:w w:val="135"/>
          <w:sz w:val="16"/>
        </w:rPr>
        <w:t>r-</w:t>
      </w:r>
      <w:r>
        <w:rPr>
          <w:rFonts w:ascii="Arial"/>
          <w:sz w:val="16"/>
        </w:rPr>
      </w:r>
    </w:p>
    <w:p>
      <w:pPr>
        <w:spacing w:line="158" w:lineRule="exact" w:before="136"/>
        <w:ind w:left="24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800.484741pt;margin-top:12.791323pt;width:8.15pt;height:9.3pt;mso-position-horizontal-relative:page;mso-position-vertical-relative:paragraph;z-index:-589288" type="#_x0000_t202" filled="false" stroked="false">
            <v:textbox inset="0,0,0,0">
              <w:txbxContent>
                <w:p>
                  <w:pPr>
                    <w:spacing w:line="186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w w:val="105"/>
                      <w:sz w:val="18"/>
                    </w:rPr>
                    <w:t>m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205"/>
          <w:sz w:val="16"/>
        </w:rPr>
        <w:t>0</w:t>
      </w:r>
      <w:r>
        <w:rPr>
          <w:rFonts w:ascii="Times New Roman"/>
          <w:sz w:val="16"/>
        </w:rPr>
      </w:r>
    </w:p>
    <w:p>
      <w:pPr>
        <w:tabs>
          <w:tab w:pos="1525" w:val="left" w:leader="none"/>
        </w:tabs>
        <w:spacing w:line="251" w:lineRule="exact" w:before="0"/>
        <w:ind w:left="24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z w:val="25"/>
        </w:rPr>
        <w:t>s:</w:t>
        <w:tab/>
      </w:r>
      <w:r>
        <w:rPr>
          <w:rFonts w:ascii="Times New Roman"/>
          <w:w w:val="125"/>
          <w:position w:val="7"/>
          <w:sz w:val="23"/>
        </w:rPr>
        <w:t>z</w:t>
      </w:r>
      <w:r>
        <w:rPr>
          <w:rFonts w:ascii="Times New Roman"/>
          <w:sz w:val="23"/>
        </w:rPr>
      </w:r>
    </w:p>
    <w:p>
      <w:pPr>
        <w:tabs>
          <w:tab w:pos="1525" w:val="left" w:leader="none"/>
        </w:tabs>
        <w:spacing w:line="150" w:lineRule="exact" w:before="0"/>
        <w:ind w:left="24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w w:val="165"/>
          <w:position w:val="-9"/>
          <w:sz w:val="16"/>
        </w:rPr>
        <w:t>0</w:t>
        <w:tab/>
      </w:r>
      <w:r>
        <w:rPr>
          <w:rFonts w:ascii="Times New Roman"/>
          <w:w w:val="120"/>
          <w:sz w:val="13"/>
        </w:rPr>
        <w:t>G)</w:t>
      </w:r>
      <w:r>
        <w:rPr>
          <w:rFonts w:ascii="Times New Roman"/>
          <w:sz w:val="13"/>
        </w:rPr>
      </w:r>
    </w:p>
    <w:p>
      <w:pPr>
        <w:spacing w:line="135" w:lineRule="exact" w:before="0"/>
        <w:ind w:left="24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50"/>
          <w:sz w:val="16"/>
        </w:rPr>
        <w:t>r-</w:t>
      </w:r>
      <w:r>
        <w:rPr>
          <w:rFonts w:ascii="Arial"/>
          <w:sz w:val="16"/>
        </w:rPr>
      </w:r>
    </w:p>
    <w:p>
      <w:pPr>
        <w:spacing w:line="178" w:lineRule="exact" w:before="0"/>
        <w:ind w:left="24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w w:val="130"/>
          <w:sz w:val="16"/>
        </w:rPr>
        <w:t>-1</w:t>
      </w:r>
      <w:r>
        <w:rPr>
          <w:rFonts w:ascii="Times New Roman"/>
          <w:sz w:val="16"/>
        </w:rPr>
      </w:r>
    </w:p>
    <w:p>
      <w:pPr>
        <w:spacing w:before="0"/>
        <w:ind w:left="0" w:right="1187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spacing w:val="-239"/>
          <w:w w:val="145"/>
          <w:sz w:val="16"/>
        </w:rPr>
        <w:t>0</w:t>
      </w:r>
      <w:r>
        <w:rPr>
          <w:rFonts w:ascii="Times New Roman"/>
          <w:w w:val="145"/>
          <w:position w:val="-12"/>
          <w:sz w:val="23"/>
        </w:rPr>
        <w:t>z</w:t>
      </w:r>
      <w:r>
        <w:rPr>
          <w:rFonts w:ascii="Times New Roman"/>
          <w:sz w:val="23"/>
        </w:rPr>
      </w:r>
    </w:p>
    <w:p>
      <w:pPr>
        <w:spacing w:line="212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/>
          <w:w w:val="95"/>
          <w:sz w:val="19"/>
        </w:rPr>
        <w:t>;c</w:t>
      </w:r>
      <w:r>
        <w:rPr>
          <w:rFonts w:ascii="Times New Roman"/>
          <w:spacing w:val="-24"/>
          <w:w w:val="95"/>
          <w:sz w:val="19"/>
        </w:rPr>
        <w:t> </w:t>
      </w:r>
      <w:r>
        <w:rPr>
          <w:rFonts w:ascii="Times New Roman"/>
          <w:i/>
          <w:w w:val="95"/>
          <w:sz w:val="24"/>
        </w:rPr>
        <w:t>en</w:t>
      </w:r>
      <w:r>
        <w:rPr>
          <w:rFonts w:ascii="Times New Roman"/>
          <w:sz w:val="24"/>
        </w:rPr>
      </w:r>
    </w:p>
    <w:p>
      <w:pPr>
        <w:spacing w:line="248" w:lineRule="exact" w:before="0"/>
        <w:ind w:left="39" w:right="0" w:firstLine="0"/>
        <w:jc w:val="left"/>
        <w:rPr>
          <w:rFonts w:ascii="Courier New" w:hAnsi="Courier New" w:cs="Courier New" w:eastAsia="Courier New"/>
          <w:sz w:val="24"/>
          <w:szCs w:val="24"/>
        </w:rPr>
      </w:pPr>
      <w:r>
        <w:rPr>
          <w:rFonts w:ascii="Courier New"/>
          <w:spacing w:val="-114"/>
          <w:w w:val="55"/>
          <w:position w:val="10"/>
          <w:sz w:val="25"/>
        </w:rPr>
        <w:t>0</w:t>
      </w:r>
      <w:r>
        <w:rPr>
          <w:rFonts w:ascii="Courier New"/>
          <w:spacing w:val="-24"/>
          <w:w w:val="55"/>
          <w:sz w:val="24"/>
        </w:rPr>
        <w:t>z</w:t>
      </w:r>
      <w:r>
        <w:rPr>
          <w:rFonts w:ascii="Courier New"/>
          <w:spacing w:val="-114"/>
          <w:w w:val="55"/>
          <w:position w:val="10"/>
          <w:sz w:val="25"/>
        </w:rPr>
        <w:t>&gt;</w:t>
      </w:r>
      <w:r>
        <w:rPr>
          <w:rFonts w:ascii="Courier New"/>
          <w:w w:val="55"/>
          <w:sz w:val="24"/>
        </w:rPr>
        <w:t>-.,,</w:t>
      </w:r>
      <w:r>
        <w:rPr>
          <w:rFonts w:ascii="Courier New"/>
          <w:sz w:val="24"/>
        </w:rPr>
      </w:r>
    </w:p>
    <w:p>
      <w:pPr>
        <w:spacing w:line="151" w:lineRule="exact" w:before="0"/>
        <w:ind w:left="113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Times New Roman"/>
          <w:w w:val="105"/>
          <w:sz w:val="25"/>
        </w:rPr>
        <w:t>s:</w:t>
      </w:r>
      <w:r>
        <w:rPr>
          <w:rFonts w:ascii="Times New Roman"/>
          <w:spacing w:val="-17"/>
          <w:w w:val="105"/>
          <w:sz w:val="25"/>
        </w:rPr>
        <w:t> </w:t>
      </w:r>
      <w:r>
        <w:rPr>
          <w:rFonts w:ascii="Courier New"/>
          <w:w w:val="105"/>
          <w:sz w:val="22"/>
        </w:rPr>
        <w:t>m</w:t>
      </w:r>
      <w:r>
        <w:rPr>
          <w:rFonts w:ascii="Courier New"/>
          <w:sz w:val="22"/>
        </w:rPr>
      </w:r>
    </w:p>
    <w:p>
      <w:pPr>
        <w:spacing w:line="264" w:lineRule="exact" w:before="0"/>
        <w:ind w:left="44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/>
          <w:spacing w:val="-106"/>
          <w:w w:val="70"/>
          <w:position w:val="-7"/>
          <w:sz w:val="23"/>
        </w:rPr>
        <w:t>z</w:t>
      </w:r>
      <w:r>
        <w:rPr>
          <w:rFonts w:ascii="Arial"/>
          <w:w w:val="70"/>
          <w:sz w:val="19"/>
        </w:rPr>
        <w:t>m</w:t>
      </w:r>
      <w:r>
        <w:rPr>
          <w:rFonts w:ascii="Arial"/>
          <w:spacing w:val="-16"/>
          <w:w w:val="70"/>
          <w:sz w:val="19"/>
        </w:rPr>
        <w:t> </w:t>
      </w:r>
      <w:r>
        <w:rPr>
          <w:rFonts w:ascii="Times New Roman"/>
          <w:spacing w:val="-37"/>
          <w:w w:val="70"/>
          <w:position w:val="-7"/>
          <w:sz w:val="23"/>
        </w:rPr>
        <w:t>_</w:t>
      </w:r>
      <w:r>
        <w:rPr>
          <w:rFonts w:ascii="Arial"/>
          <w:w w:val="70"/>
          <w:sz w:val="26"/>
        </w:rPr>
        <w:t>::;!</w:t>
      </w:r>
      <w:r>
        <w:rPr>
          <w:rFonts w:ascii="Arial"/>
          <w:sz w:val="26"/>
        </w:rPr>
      </w:r>
    </w:p>
    <w:p>
      <w:pPr>
        <w:spacing w:line="210" w:lineRule="exact" w:before="0"/>
        <w:ind w:left="11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w w:val="80"/>
          <w:sz w:val="26"/>
        </w:rPr>
        <w:t>:;!</w:t>
      </w:r>
      <w:r>
        <w:rPr>
          <w:rFonts w:ascii="Arial"/>
          <w:spacing w:val="-22"/>
          <w:w w:val="80"/>
          <w:sz w:val="26"/>
        </w:rPr>
        <w:t> </w:t>
      </w:r>
      <w:r>
        <w:rPr>
          <w:rFonts w:ascii="Arial"/>
          <w:w w:val="80"/>
          <w:sz w:val="19"/>
        </w:rPr>
        <w:t>::c</w:t>
      </w:r>
      <w:r>
        <w:rPr>
          <w:rFonts w:ascii="Arial"/>
          <w:sz w:val="19"/>
        </w:rPr>
      </w:r>
    </w:p>
    <w:p>
      <w:pPr>
        <w:spacing w:line="134" w:lineRule="exact" w:before="0"/>
        <w:ind w:left="113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Arial"/>
          <w:w w:val="135"/>
          <w:sz w:val="16"/>
        </w:rPr>
        <w:t>r-</w:t>
      </w:r>
      <w:r>
        <w:rPr>
          <w:rFonts w:ascii="Arial"/>
          <w:spacing w:val="-6"/>
          <w:w w:val="135"/>
          <w:sz w:val="16"/>
        </w:rPr>
        <w:t> </w:t>
      </w:r>
      <w:r>
        <w:rPr>
          <w:rFonts w:ascii="Courier New"/>
          <w:w w:val="125"/>
          <w:sz w:val="22"/>
        </w:rPr>
        <w:t>m</w:t>
      </w:r>
      <w:r>
        <w:rPr>
          <w:rFonts w:ascii="Courier New"/>
          <w:sz w:val="22"/>
        </w:rPr>
      </w:r>
    </w:p>
    <w:p>
      <w:pPr>
        <w:spacing w:line="125" w:lineRule="auto" w:before="32"/>
        <w:ind w:left="3" w:right="2002" w:firstLine="11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Courier New"/>
          <w:spacing w:val="9"/>
          <w:w w:val="110"/>
          <w:sz w:val="24"/>
        </w:rPr>
        <w:t>-</w:t>
      </w:r>
      <w:r>
        <w:rPr>
          <w:rFonts w:ascii="Courier New"/>
          <w:spacing w:val="11"/>
          <w:w w:val="110"/>
          <w:sz w:val="24"/>
        </w:rPr>
        <w:t>&gt;</w:t>
      </w:r>
      <w:r>
        <w:rPr>
          <w:rFonts w:ascii="Courier New"/>
          <w:spacing w:val="21"/>
          <w:w w:val="119"/>
          <w:sz w:val="24"/>
        </w:rPr>
        <w:t> </w:t>
      </w:r>
      <w:r>
        <w:rPr>
          <w:rFonts w:ascii="Courier New"/>
          <w:spacing w:val="-177"/>
          <w:w w:val="80"/>
          <w:position w:val="10"/>
          <w:sz w:val="24"/>
        </w:rPr>
        <w:t>z</w:t>
      </w:r>
      <w:r>
        <w:rPr>
          <w:rFonts w:ascii="Arial"/>
          <w:w w:val="80"/>
          <w:sz w:val="19"/>
        </w:rPr>
        <w:t>-.,,</w:t>
      </w:r>
      <w:r>
        <w:rPr>
          <w:rFonts w:ascii="Arial"/>
          <w:spacing w:val="-11"/>
          <w:w w:val="80"/>
          <w:sz w:val="19"/>
        </w:rPr>
        <w:t> </w:t>
      </w:r>
      <w:r>
        <w:rPr>
          <w:rFonts w:ascii="Arial"/>
          <w:w w:val="80"/>
          <w:sz w:val="19"/>
        </w:rPr>
        <w:t>::c</w:t>
      </w:r>
      <w:r>
        <w:rPr>
          <w:rFonts w:ascii="Arial"/>
          <w:sz w:val="19"/>
        </w:rPr>
      </w:r>
    </w:p>
    <w:p>
      <w:pPr>
        <w:spacing w:line="336" w:lineRule="exact" w:before="0"/>
        <w:ind w:left="336" w:right="0" w:hanging="252"/>
        <w:jc w:val="left"/>
        <w:rPr>
          <w:rFonts w:ascii="Courier New" w:hAnsi="Courier New" w:cs="Courier New" w:eastAsia="Courier New"/>
          <w:sz w:val="24"/>
          <w:szCs w:val="24"/>
        </w:rPr>
      </w:pPr>
      <w:r>
        <w:rPr>
          <w:rFonts w:ascii="Courier New"/>
          <w:spacing w:val="-243"/>
          <w:w w:val="135"/>
          <w:position w:val="11"/>
          <w:sz w:val="26"/>
        </w:rPr>
        <w:t>o</w:t>
      </w:r>
      <w:r>
        <w:rPr>
          <w:rFonts w:ascii="Times New Roman"/>
          <w:w w:val="135"/>
          <w:sz w:val="19"/>
        </w:rPr>
        <w:t>;c</w:t>
      </w:r>
      <w:r>
        <w:rPr>
          <w:rFonts w:ascii="Times New Roman"/>
          <w:spacing w:val="-19"/>
          <w:w w:val="135"/>
          <w:sz w:val="19"/>
        </w:rPr>
        <w:t> </w:t>
      </w:r>
      <w:r>
        <w:rPr>
          <w:rFonts w:ascii="Courier New"/>
          <w:spacing w:val="-232"/>
          <w:w w:val="135"/>
          <w:position w:val="11"/>
          <w:sz w:val="26"/>
        </w:rPr>
        <w:t>&gt;</w:t>
      </w:r>
      <w:r>
        <w:rPr>
          <w:rFonts w:ascii="Courier New"/>
          <w:w w:val="135"/>
          <w:sz w:val="24"/>
        </w:rPr>
        <w:t>z</w:t>
      </w:r>
      <w:r>
        <w:rPr>
          <w:rFonts w:ascii="Courier New"/>
          <w:sz w:val="24"/>
        </w:rPr>
      </w:r>
    </w:p>
    <w:p>
      <w:pPr>
        <w:spacing w:line="268" w:lineRule="exact" w:before="0"/>
        <w:ind w:left="3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135"/>
          <w:sz w:val="24"/>
        </w:rPr>
        <w:t>o</w:t>
      </w:r>
      <w:r>
        <w:rPr>
          <w:rFonts w:ascii="Times New Roman"/>
          <w:sz w:val="24"/>
        </w:rPr>
      </w:r>
    </w:p>
    <w:p>
      <w:pPr>
        <w:spacing w:before="47"/>
        <w:ind w:left="-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226"/>
          <w:w w:val="140"/>
          <w:sz w:val="18"/>
        </w:rPr>
        <w:t>0</w:t>
      </w:r>
      <w:r>
        <w:rPr>
          <w:rFonts w:ascii="Times New Roman"/>
          <w:w w:val="140"/>
          <w:position w:val="-12"/>
          <w:sz w:val="24"/>
        </w:rPr>
        <w:t>z</w:t>
      </w:r>
      <w:r>
        <w:rPr>
          <w:rFonts w:ascii="Times New Roman"/>
          <w:sz w:val="24"/>
        </w:rPr>
      </w:r>
    </w:p>
    <w:p>
      <w:pPr>
        <w:spacing w:line="140" w:lineRule="exact" w:before="0"/>
        <w:ind w:left="30" w:right="150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w w:val="95"/>
        </w:rPr>
        <w:br w:type="column"/>
      </w:r>
      <w:r>
        <w:rPr>
          <w:rFonts w:ascii="Times New Roman"/>
          <w:w w:val="95"/>
          <w:sz w:val="30"/>
        </w:rPr>
        <w:t>m</w:t>
      </w:r>
      <w:r>
        <w:rPr>
          <w:rFonts w:ascii="Times New Roman"/>
          <w:sz w:val="30"/>
        </w:rPr>
      </w:r>
    </w:p>
    <w:p>
      <w:pPr>
        <w:spacing w:line="200" w:lineRule="exact" w:before="238"/>
        <w:ind w:left="30" w:right="115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315"/>
          <w:sz w:val="22"/>
        </w:rPr>
        <w:t>r</w:t>
      </w:r>
      <w:r>
        <w:rPr>
          <w:rFonts w:ascii="Arial"/>
          <w:sz w:val="22"/>
        </w:rPr>
      </w:r>
    </w:p>
    <w:p>
      <w:pPr>
        <w:spacing w:line="278" w:lineRule="exact" w:before="0"/>
        <w:ind w:left="76" w:right="182" w:firstLine="0"/>
        <w:jc w:val="center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w w:val="145"/>
          <w:sz w:val="33"/>
        </w:rPr>
        <w:t>z</w:t>
      </w:r>
      <w:r>
        <w:rPr>
          <w:rFonts w:ascii="Times New Roman"/>
          <w:sz w:val="33"/>
        </w:rPr>
      </w:r>
    </w:p>
    <w:p>
      <w:pPr>
        <w:spacing w:line="211" w:lineRule="exact" w:before="0"/>
        <w:ind w:left="76" w:right="166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w w:val="175"/>
          <w:sz w:val="26"/>
        </w:rPr>
        <w:t>0</w:t>
      </w:r>
      <w:r>
        <w:rPr>
          <w:rFonts w:ascii="Times New Roman"/>
          <w:sz w:val="26"/>
        </w:rPr>
      </w:r>
    </w:p>
    <w:p>
      <w:pPr>
        <w:spacing w:line="286" w:lineRule="exact" w:before="0"/>
        <w:ind w:left="30" w:right="23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spacing w:val="-153"/>
          <w:w w:val="115"/>
          <w:sz w:val="20"/>
        </w:rPr>
        <w:t>-</w:t>
      </w:r>
      <w:r>
        <w:rPr>
          <w:rFonts w:ascii="Times New Roman"/>
          <w:spacing w:val="-88"/>
          <w:w w:val="115"/>
          <w:position w:val="-16"/>
          <w:sz w:val="30"/>
        </w:rPr>
        <w:t>m</w:t>
      </w:r>
      <w:r>
        <w:rPr>
          <w:rFonts w:ascii="Arial"/>
          <w:w w:val="115"/>
          <w:sz w:val="20"/>
        </w:rPr>
        <w:t>I</w:t>
      </w:r>
      <w:r>
        <w:rPr>
          <w:rFonts w:ascii="Arial"/>
          <w:sz w:val="20"/>
        </w:rPr>
      </w:r>
    </w:p>
    <w:p>
      <w:pPr>
        <w:spacing w:line="270" w:lineRule="exact" w:before="0"/>
        <w:ind w:left="72" w:right="184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i/>
          <w:w w:val="80"/>
          <w:sz w:val="32"/>
        </w:rPr>
        <w:t>en</w:t>
      </w:r>
      <w:r>
        <w:rPr>
          <w:rFonts w:ascii="Times New Roman"/>
          <w:sz w:val="32"/>
        </w:rPr>
      </w:r>
    </w:p>
    <w:p>
      <w:pPr>
        <w:spacing w:after="0" w:line="270" w:lineRule="exact"/>
        <w:jc w:val="center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370" w:h="31660"/>
          <w:pgMar w:top="480" w:bottom="280" w:left="160" w:right="140"/>
          <w:cols w:num="9" w:equalWidth="0">
            <w:col w:w="1117" w:space="3746"/>
            <w:col w:w="346" w:space="412"/>
            <w:col w:w="621" w:space="245"/>
            <w:col w:w="244" w:space="4242"/>
            <w:col w:w="1558" w:space="673"/>
            <w:col w:w="643" w:space="1756"/>
            <w:col w:w="1699" w:space="1593"/>
            <w:col w:w="2515" w:space="105"/>
            <w:col w:w="55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190" w:lineRule="atLeast"/>
        <w:ind w:left="126" w:right="0" w:firstLine="0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sz w:val="19"/>
          <w:szCs w:val="19"/>
        </w:rPr>
        <w:drawing>
          <wp:inline distT="0" distB="0" distL="0" distR="0">
            <wp:extent cx="1299404" cy="123825"/>
            <wp:effectExtent l="0" t="0" r="0" b="0"/>
            <wp:docPr id="7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40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107" w:right="0" w:firstLine="0"/>
        <w:jc w:val="left"/>
        <w:rPr>
          <w:rFonts w:ascii="Helvetica" w:hAnsi="Helvetica" w:cs="Helvetica" w:eastAsia="Helvetica"/>
          <w:sz w:val="20"/>
          <w:szCs w:val="20"/>
        </w:rPr>
      </w:pPr>
      <w:r>
        <w:rPr>
          <w:rFonts w:ascii="Helvetica"/>
          <w:b/>
          <w:color w:val="737577"/>
          <w:spacing w:val="-1"/>
          <w:sz w:val="20"/>
        </w:rPr>
        <w:t>Capita</w:t>
      </w:r>
      <w:r>
        <w:rPr>
          <w:rFonts w:ascii="Helvetica"/>
          <w:b/>
          <w:color w:val="737577"/>
          <w:spacing w:val="-14"/>
          <w:sz w:val="20"/>
        </w:rPr>
        <w:t> </w:t>
      </w:r>
      <w:r>
        <w:rPr>
          <w:rFonts w:ascii="Helvetica"/>
          <w:b/>
          <w:color w:val="737577"/>
          <w:sz w:val="20"/>
        </w:rPr>
        <w:t>Symonds</w:t>
      </w:r>
      <w:r>
        <w:rPr>
          <w:rFonts w:ascii="Helvetica"/>
          <w:b/>
          <w:color w:val="737577"/>
          <w:spacing w:val="-12"/>
          <w:sz w:val="20"/>
        </w:rPr>
        <w:t> </w:t>
      </w:r>
      <w:r>
        <w:rPr>
          <w:rFonts w:ascii="Helvetica"/>
          <w:b/>
          <w:color w:val="737577"/>
          <w:spacing w:val="-1"/>
          <w:sz w:val="20"/>
        </w:rPr>
        <w:t>Structures</w:t>
      </w:r>
      <w:r>
        <w:rPr>
          <w:rFonts w:ascii="Helvetica"/>
          <w:sz w:val="20"/>
        </w:rPr>
      </w:r>
    </w:p>
    <w:p>
      <w:pPr>
        <w:pStyle w:val="BodyText"/>
        <w:spacing w:line="288" w:lineRule="auto" w:before="42"/>
        <w:ind w:left="107" w:right="8077"/>
        <w:jc w:val="left"/>
      </w:pPr>
      <w:r>
        <w:rPr>
          <w:color w:val="737577"/>
        </w:rPr>
        <w:t>Clemence</w:t>
      </w:r>
      <w:r>
        <w:rPr>
          <w:color w:val="737577"/>
          <w:spacing w:val="-16"/>
        </w:rPr>
        <w:t> </w:t>
      </w:r>
      <w:r>
        <w:rPr>
          <w:color w:val="737577"/>
          <w:spacing w:val="-1"/>
        </w:rPr>
        <w:t>House</w:t>
      </w:r>
      <w:r>
        <w:rPr>
          <w:color w:val="737577"/>
          <w:spacing w:val="25"/>
          <w:w w:val="99"/>
        </w:rPr>
        <w:t> </w:t>
      </w:r>
      <w:r>
        <w:rPr>
          <w:color w:val="737577"/>
        </w:rPr>
        <w:t>9</w:t>
      </w:r>
      <w:r>
        <w:rPr>
          <w:color w:val="737577"/>
          <w:spacing w:val="-7"/>
        </w:rPr>
        <w:t> </w:t>
      </w:r>
      <w:r>
        <w:rPr>
          <w:color w:val="737577"/>
        </w:rPr>
        <w:t>Mellor</w:t>
      </w:r>
      <w:r>
        <w:rPr>
          <w:color w:val="737577"/>
          <w:spacing w:val="-6"/>
        </w:rPr>
        <w:t> </w:t>
      </w:r>
      <w:r>
        <w:rPr>
          <w:color w:val="737577"/>
        </w:rPr>
        <w:t>Road</w:t>
      </w:r>
      <w:r>
        <w:rPr>
          <w:color w:val="737577"/>
          <w:spacing w:val="21"/>
          <w:w w:val="99"/>
        </w:rPr>
        <w:t> </w:t>
      </w:r>
      <w:r>
        <w:rPr>
          <w:color w:val="737577"/>
          <w:spacing w:val="-1"/>
        </w:rPr>
        <w:t>Cheadle</w:t>
      </w:r>
      <w:r>
        <w:rPr>
          <w:color w:val="737577"/>
          <w:spacing w:val="-13"/>
        </w:rPr>
        <w:t> </w:t>
      </w:r>
      <w:r>
        <w:rPr>
          <w:color w:val="737577"/>
          <w:spacing w:val="1"/>
        </w:rPr>
        <w:t>Hulme</w:t>
      </w:r>
      <w:r>
        <w:rPr>
          <w:color w:val="737577"/>
          <w:spacing w:val="25"/>
          <w:w w:val="99"/>
        </w:rPr>
        <w:t> </w:t>
      </w:r>
      <w:r>
        <w:rPr>
          <w:color w:val="737577"/>
        </w:rPr>
        <w:t>Cheshire</w:t>
      </w:r>
      <w:r>
        <w:rPr>
          <w:color w:val="737577"/>
          <w:spacing w:val="-9"/>
        </w:rPr>
        <w:t> </w:t>
      </w:r>
      <w:r>
        <w:rPr>
          <w:color w:val="737577"/>
        </w:rPr>
        <w:t>SK8</w:t>
      </w:r>
      <w:r>
        <w:rPr>
          <w:color w:val="737577"/>
          <w:spacing w:val="-7"/>
        </w:rPr>
        <w:t> </w:t>
      </w:r>
      <w:r>
        <w:rPr>
          <w:color w:val="737577"/>
          <w:spacing w:val="-1"/>
        </w:rPr>
        <w:t>5AT</w:t>
      </w:r>
      <w:r>
        <w:rPr/>
      </w:r>
    </w:p>
    <w:p>
      <w:pPr>
        <w:spacing w:line="240" w:lineRule="auto" w:before="0"/>
        <w:rPr>
          <w:rFonts w:ascii="Helvetica" w:hAnsi="Helvetica" w:cs="Helvetica" w:eastAsia="Helvetica"/>
          <w:sz w:val="14"/>
          <w:szCs w:val="14"/>
        </w:rPr>
      </w:pPr>
    </w:p>
    <w:p>
      <w:pPr>
        <w:spacing w:after="0" w:line="240" w:lineRule="auto"/>
        <w:rPr>
          <w:rFonts w:ascii="Helvetica" w:hAnsi="Helvetica" w:cs="Helvetica" w:eastAsia="Helvetica"/>
          <w:sz w:val="14"/>
          <w:szCs w:val="14"/>
        </w:rPr>
        <w:sectPr>
          <w:footerReference w:type="default" r:id="rId906"/>
          <w:pgSz w:w="11900" w:h="16840"/>
          <w:pgMar w:footer="0" w:header="0" w:top="500" w:bottom="280" w:left="1040" w:right="1020"/>
        </w:sectPr>
      </w:pPr>
    </w:p>
    <w:p>
      <w:pPr>
        <w:pStyle w:val="BodyText"/>
        <w:spacing w:line="240" w:lineRule="auto" w:before="100"/>
        <w:ind w:left="107" w:right="0"/>
        <w:jc w:val="left"/>
      </w:pPr>
      <w:r>
        <w:rPr>
          <w:color w:val="737577"/>
        </w:rPr>
        <w:t>Tel</w:t>
      </w:r>
      <w:r>
        <w:rPr>
          <w:color w:val="737577"/>
          <w:spacing w:val="-3"/>
        </w:rPr>
        <w:t> </w:t>
      </w:r>
      <w:r>
        <w:rPr>
          <w:color w:val="737577"/>
          <w:spacing w:val="-1"/>
        </w:rPr>
        <w:t>+44</w:t>
      </w:r>
      <w:r>
        <w:rPr>
          <w:color w:val="737577"/>
          <w:spacing w:val="-4"/>
        </w:rPr>
        <w:t> </w:t>
      </w:r>
      <w:r>
        <w:rPr>
          <w:color w:val="737577"/>
          <w:spacing w:val="-1"/>
        </w:rPr>
        <w:t>(0)161</w:t>
      </w:r>
      <w:r>
        <w:rPr>
          <w:color w:val="737577"/>
          <w:spacing w:val="-3"/>
        </w:rPr>
        <w:t> </w:t>
      </w:r>
      <w:r>
        <w:rPr>
          <w:color w:val="737577"/>
        </w:rPr>
        <w:t>486</w:t>
      </w:r>
      <w:r>
        <w:rPr>
          <w:color w:val="737577"/>
          <w:spacing w:val="-6"/>
        </w:rPr>
        <w:t> </w:t>
      </w:r>
      <w:r>
        <w:rPr>
          <w:color w:val="737577"/>
        </w:rPr>
        <w:t>1521</w:t>
      </w:r>
      <w:r>
        <w:rPr/>
      </w:r>
    </w:p>
    <w:p>
      <w:pPr>
        <w:spacing w:line="240" w:lineRule="auto" w:before="2"/>
        <w:rPr>
          <w:rFonts w:ascii="Helvetica" w:hAnsi="Helvetica" w:cs="Helvetica" w:eastAsia="Helvetica"/>
          <w:sz w:val="24"/>
          <w:szCs w:val="24"/>
        </w:rPr>
      </w:pPr>
      <w:r>
        <w:rPr/>
        <w:br w:type="column"/>
      </w:r>
      <w:r>
        <w:rPr>
          <w:rFonts w:ascii="Helvetica"/>
          <w:sz w:val="24"/>
        </w:rPr>
      </w:r>
    </w:p>
    <w:p>
      <w:pPr>
        <w:spacing w:before="0"/>
        <w:ind w:left="107" w:right="0" w:firstLine="0"/>
        <w:jc w:val="left"/>
        <w:rPr>
          <w:rFonts w:ascii="Helvetica" w:hAnsi="Helvetica" w:cs="Helvetica" w:eastAsia="Helvetica"/>
          <w:sz w:val="24"/>
          <w:szCs w:val="24"/>
        </w:rPr>
      </w:pPr>
      <w:hyperlink r:id="rId907">
        <w:r>
          <w:rPr>
            <w:rFonts w:ascii="Helvetica"/>
            <w:b/>
            <w:color w:val="3CB7E4"/>
            <w:spacing w:val="-1"/>
            <w:sz w:val="24"/>
          </w:rPr>
          <w:t>www.capitasymonds.com</w:t>
        </w:r>
        <w:r>
          <w:rPr>
            <w:rFonts w:ascii="Helvetica"/>
            <w:sz w:val="24"/>
          </w:rPr>
        </w:r>
      </w:hyperlink>
    </w:p>
    <w:sectPr>
      <w:type w:val="continuous"/>
      <w:pgSz w:w="11900" w:h="16840"/>
      <w:pgMar w:top="480" w:bottom="280" w:left="1040" w:right="1020"/>
      <w:cols w:num="2" w:equalWidth="0">
        <w:col w:w="2306" w:space="4380"/>
        <w:col w:w="31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auto"/>
    <w:pitch w:val="default"/>
  </w:font>
  <w:font w:name="Courier New">
    <w:altName w:val="Courier New"/>
    <w:charset w:val="0"/>
    <w:family w:val="roman"/>
    <w:pitch w:val="fixed"/>
  </w:font>
  <w:font w:name="Arial">
    <w:altName w:val="Arial"/>
    <w:charset w:val="0"/>
    <w:family w:val="auto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pt;margin-top:789.903381pt;width:243.9pt;height:12pt;mso-position-horizontal-relative:page;mso-position-vertical-relative:page;z-index:-60493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Helvetica" w:hAnsi="Helvetica" w:cs="Helvetica" w:eastAsia="Helvetica"/>
                    <w:sz w:val="20"/>
                    <w:szCs w:val="20"/>
                  </w:rPr>
                </w:pP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ZMCR</w:t>
                </w:r>
                <w:r>
                  <w:rPr>
                    <w:rFonts w:ascii="Helvetica"/>
                    <w:color w:val="737577"/>
                    <w:spacing w:val="-1"/>
                    <w:sz w:val="18"/>
                  </w:rPr>
                  <w:t>/SS/018473706</w:t>
                </w:r>
                <w:r>
                  <w:rPr>
                    <w:rFonts w:ascii="Helvetica"/>
                    <w:color w:val="737577"/>
                    <w:spacing w:val="48"/>
                    <w:sz w:val="18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|</w:t>
                </w:r>
                <w:r>
                  <w:rPr>
                    <w:rFonts w:ascii="Helvetica"/>
                    <w:color w:val="737577"/>
                    <w:spacing w:val="38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Jodrell</w:t>
                </w:r>
                <w:r>
                  <w:rPr>
                    <w:rFonts w:ascii="Helvetica"/>
                    <w:color w:val="737577"/>
                    <w:spacing w:val="-5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Bank</w:t>
                </w:r>
                <w:r>
                  <w:rPr>
                    <w:rFonts w:ascii="Helvetica"/>
                    <w:color w:val="737577"/>
                    <w:spacing w:val="-4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Drainage</w:t>
                </w:r>
                <w:r>
                  <w:rPr>
                    <w:rFonts w:ascii="Helvetica"/>
                    <w:color w:val="737577"/>
                    <w:spacing w:val="-7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Surveys</w:t>
                </w:r>
                <w:r>
                  <w:rPr>
                    <w:rFonts w:ascii="Helvetica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9.644409pt;margin-top:790.391418pt;width:4.8pt;height:12pt;mso-position-horizontal-relative:page;mso-position-vertical-relative:page;z-index:-60491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Helvetica" w:hAnsi="Helvetica" w:cs="Helvetica" w:eastAsia="Helvetica"/>
                    <w:sz w:val="20"/>
                    <w:szCs w:val="20"/>
                  </w:rPr>
                </w:pPr>
                <w:r>
                  <w:rPr>
                    <w:rFonts w:ascii="Helvetica"/>
                    <w:b/>
                    <w:sz w:val="20"/>
                  </w:rPr>
                  <w:t>i</w:t>
                </w:r>
                <w:r>
                  <w:rPr>
                    <w:rFonts w:ascii="Helvetica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999pt;margin-top:789.903381pt;width:239.1pt;height:12pt;mso-position-horizontal-relative:page;mso-position-vertical-relative:page;z-index:-60488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Helvetica" w:hAnsi="Helvetica" w:cs="Helvetica" w:eastAsia="Helvetica"/>
                    <w:sz w:val="20"/>
                    <w:szCs w:val="20"/>
                  </w:rPr>
                </w:pP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ZMCR</w:t>
                </w:r>
                <w:r>
                  <w:rPr>
                    <w:rFonts w:ascii="Helvetica"/>
                    <w:color w:val="737577"/>
                    <w:spacing w:val="-1"/>
                    <w:sz w:val="18"/>
                  </w:rPr>
                  <w:t>/SS/018473706</w:t>
                </w:r>
                <w:r>
                  <w:rPr>
                    <w:rFonts w:ascii="Helvetica"/>
                    <w:color w:val="737577"/>
                    <w:spacing w:val="48"/>
                    <w:sz w:val="18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|</w:t>
                </w:r>
                <w:r>
                  <w:rPr>
                    <w:rFonts w:ascii="Helvetica"/>
                    <w:color w:val="737577"/>
                    <w:spacing w:val="39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Jodrell</w:t>
                </w:r>
                <w:r>
                  <w:rPr>
                    <w:rFonts w:ascii="Helvetica"/>
                    <w:color w:val="737577"/>
                    <w:spacing w:val="-6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Bank</w:t>
                </w:r>
                <w:r>
                  <w:rPr>
                    <w:rFonts w:ascii="Helvetica"/>
                    <w:color w:val="737577"/>
                    <w:spacing w:val="-3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Drainage</w:t>
                </w:r>
                <w:r>
                  <w:rPr>
                    <w:rFonts w:ascii="Helvetica"/>
                    <w:color w:val="737577"/>
                    <w:spacing w:val="-7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Survey</w:t>
                </w:r>
                <w:r>
                  <w:rPr>
                    <w:rFonts w:ascii="Helvetica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08.719391pt;margin-top:791.252441pt;width:25.65pt;height:11pt;mso-position-horizontal-relative:page;mso-position-vertical-relative:page;z-index:-604864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rFonts w:ascii="Helvetica" w:hAnsi="Helvetica" w:cs="Helvetica" w:eastAsia="Helvetica"/>
                    <w:sz w:val="18"/>
                    <w:szCs w:val="18"/>
                  </w:rPr>
                </w:pPr>
                <w:r>
                  <w:rPr>
                    <w:rFonts w:ascii="Helvetica"/>
                    <w:b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Helvetica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Helvetica"/>
                    <w:b/>
                    <w:spacing w:val="-1"/>
                    <w:sz w:val="18"/>
                  </w:rPr>
                  <w:t> </w:t>
                </w:r>
                <w:r>
                  <w:rPr>
                    <w:rFonts w:ascii="Helvetica"/>
                    <w:b/>
                    <w:sz w:val="18"/>
                  </w:rPr>
                  <w:t>/</w:t>
                </w:r>
                <w:r>
                  <w:rPr>
                    <w:rFonts w:ascii="Helvetica"/>
                    <w:b/>
                    <w:spacing w:val="-2"/>
                    <w:sz w:val="18"/>
                  </w:rPr>
                  <w:t> </w:t>
                </w:r>
                <w:r>
                  <w:rPr>
                    <w:rFonts w:ascii="Helvetica"/>
                    <w:b/>
                    <w:sz w:val="18"/>
                  </w:rPr>
                  <w:t>13</w:t>
                </w:r>
                <w:r>
                  <w:rPr>
                    <w:rFonts w:ascii="Helvetica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721pt;margin-top:789.903381pt;width:239.1pt;height:12pt;mso-position-horizontal-relative:page;mso-position-vertical-relative:page;z-index:-6048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Helvetica" w:hAnsi="Helvetica" w:cs="Helvetica" w:eastAsia="Helvetica"/>
                    <w:sz w:val="20"/>
                    <w:szCs w:val="20"/>
                  </w:rPr>
                </w:pP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ZMCR</w:t>
                </w:r>
                <w:r>
                  <w:rPr>
                    <w:rFonts w:ascii="Helvetica"/>
                    <w:color w:val="737577"/>
                    <w:spacing w:val="-1"/>
                    <w:sz w:val="18"/>
                  </w:rPr>
                  <w:t>/SS/018473706</w:t>
                </w:r>
                <w:r>
                  <w:rPr>
                    <w:rFonts w:ascii="Helvetica"/>
                    <w:color w:val="737577"/>
                    <w:spacing w:val="48"/>
                    <w:sz w:val="18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|</w:t>
                </w:r>
                <w:r>
                  <w:rPr>
                    <w:rFonts w:ascii="Helvetica"/>
                    <w:color w:val="737577"/>
                    <w:spacing w:val="39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Jodrell</w:t>
                </w:r>
                <w:r>
                  <w:rPr>
                    <w:rFonts w:ascii="Helvetica"/>
                    <w:color w:val="737577"/>
                    <w:spacing w:val="-6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Bank</w:t>
                </w:r>
                <w:r>
                  <w:rPr>
                    <w:rFonts w:ascii="Helvetica"/>
                    <w:color w:val="737577"/>
                    <w:spacing w:val="-3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Drainage</w:t>
                </w:r>
                <w:r>
                  <w:rPr>
                    <w:rFonts w:ascii="Helvetica"/>
                    <w:color w:val="737577"/>
                    <w:spacing w:val="-7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Survey</w:t>
                </w:r>
                <w:r>
                  <w:rPr>
                    <w:rFonts w:ascii="Helvetica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04.800049pt;margin-top:791.252441pt;width:29.6pt;height:11pt;mso-position-horizontal-relative:page;mso-position-vertical-relative:page;z-index:-60481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Helvetica" w:hAnsi="Helvetica" w:cs="Helvetica" w:eastAsia="Helvetica"/>
                    <w:sz w:val="18"/>
                    <w:szCs w:val="18"/>
                  </w:rPr>
                </w:pPr>
                <w:r>
                  <w:rPr>
                    <w:rFonts w:ascii="Helvetica"/>
                    <w:b/>
                    <w:sz w:val="18"/>
                  </w:rPr>
                  <w:t>10</w:t>
                </w:r>
                <w:r>
                  <w:rPr>
                    <w:rFonts w:ascii="Helvetica"/>
                    <w:b/>
                    <w:spacing w:val="-2"/>
                    <w:sz w:val="18"/>
                  </w:rPr>
                  <w:t> </w:t>
                </w:r>
                <w:r>
                  <w:rPr>
                    <w:rFonts w:ascii="Helvetica"/>
                    <w:b/>
                    <w:sz w:val="18"/>
                  </w:rPr>
                  <w:t>/</w:t>
                </w:r>
                <w:r>
                  <w:rPr>
                    <w:rFonts w:ascii="Helvetica"/>
                    <w:b/>
                    <w:spacing w:val="-2"/>
                    <w:sz w:val="18"/>
                  </w:rPr>
                  <w:t> </w:t>
                </w:r>
                <w:r>
                  <w:rPr>
                    <w:rFonts w:ascii="Helvetica"/>
                    <w:b/>
                    <w:spacing w:val="-1"/>
                    <w:sz w:val="18"/>
                  </w:rPr>
                  <w:t>13</w:t>
                </w:r>
                <w:r>
                  <w:rPr>
                    <w:rFonts w:ascii="Helvetica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40041pt;margin-top:789.903381pt;width:239.1pt;height:12pt;mso-position-horizontal-relative:page;mso-position-vertical-relative:page;z-index:-6047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Helvetica" w:hAnsi="Helvetica" w:cs="Helvetica" w:eastAsia="Helvetica"/>
                    <w:sz w:val="20"/>
                    <w:szCs w:val="20"/>
                  </w:rPr>
                </w:pP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ZMCR</w:t>
                </w:r>
                <w:r>
                  <w:rPr>
                    <w:rFonts w:ascii="Helvetica"/>
                    <w:color w:val="737577"/>
                    <w:spacing w:val="-1"/>
                    <w:sz w:val="18"/>
                  </w:rPr>
                  <w:t>/SS/018473706</w:t>
                </w:r>
                <w:r>
                  <w:rPr>
                    <w:rFonts w:ascii="Helvetica"/>
                    <w:color w:val="737577"/>
                    <w:spacing w:val="48"/>
                    <w:sz w:val="18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|</w:t>
                </w:r>
                <w:r>
                  <w:rPr>
                    <w:rFonts w:ascii="Helvetica"/>
                    <w:color w:val="737577"/>
                    <w:spacing w:val="39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Jodrell</w:t>
                </w:r>
                <w:r>
                  <w:rPr>
                    <w:rFonts w:ascii="Helvetica"/>
                    <w:color w:val="737577"/>
                    <w:spacing w:val="-6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Bank</w:t>
                </w:r>
                <w:r>
                  <w:rPr>
                    <w:rFonts w:ascii="Helvetica"/>
                    <w:color w:val="737577"/>
                    <w:spacing w:val="-3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Drainage</w:t>
                </w:r>
                <w:r>
                  <w:rPr>
                    <w:rFonts w:ascii="Helvetica"/>
                    <w:color w:val="737577"/>
                    <w:spacing w:val="-7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Survey</w:t>
                </w:r>
                <w:r>
                  <w:rPr>
                    <w:rFonts w:ascii="Helvetica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03.799866pt;margin-top:791.252441pt;width:30.6pt;height:11pt;mso-position-horizontal-relative:page;mso-position-vertical-relative:page;z-index:-604768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rFonts w:ascii="Helvetica" w:hAnsi="Helvetica" w:cs="Helvetica" w:eastAsia="Helvetica"/>
                    <w:sz w:val="18"/>
                    <w:szCs w:val="18"/>
                  </w:rPr>
                </w:pPr>
                <w:r>
                  <w:rPr>
                    <w:rFonts w:ascii="Helvetica"/>
                    <w:b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Helvetica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Helvetica"/>
                    <w:b/>
                    <w:spacing w:val="-2"/>
                    <w:sz w:val="18"/>
                  </w:rPr>
                  <w:t> </w:t>
                </w:r>
                <w:r>
                  <w:rPr>
                    <w:rFonts w:ascii="Helvetica"/>
                    <w:b/>
                    <w:sz w:val="18"/>
                  </w:rPr>
                  <w:t>/</w:t>
                </w:r>
                <w:r>
                  <w:rPr>
                    <w:rFonts w:ascii="Helvetica"/>
                    <w:b/>
                    <w:spacing w:val="-2"/>
                    <w:sz w:val="18"/>
                  </w:rPr>
                  <w:t> </w:t>
                </w:r>
                <w:r>
                  <w:rPr>
                    <w:rFonts w:ascii="Helvetica"/>
                    <w:b/>
                    <w:spacing w:val="-1"/>
                    <w:sz w:val="18"/>
                  </w:rPr>
                  <w:t>13</w:t>
                </w:r>
                <w:r>
                  <w:rPr>
                    <w:rFonts w:ascii="Helvetica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639pt;margin-top:778.863403pt;width:239.1pt;height:12pt;mso-position-horizontal-relative:page;mso-position-vertical-relative:page;z-index:-6047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Helvetica" w:hAnsi="Helvetica" w:cs="Helvetica" w:eastAsia="Helvetica"/>
                    <w:sz w:val="20"/>
                    <w:szCs w:val="20"/>
                  </w:rPr>
                </w:pP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ZMCR</w:t>
                </w:r>
                <w:r>
                  <w:rPr>
                    <w:rFonts w:ascii="Helvetica"/>
                    <w:color w:val="737577"/>
                    <w:spacing w:val="-1"/>
                    <w:sz w:val="18"/>
                  </w:rPr>
                  <w:t>/SS/018473706</w:t>
                </w:r>
                <w:r>
                  <w:rPr>
                    <w:rFonts w:ascii="Helvetica"/>
                    <w:color w:val="737577"/>
                    <w:spacing w:val="48"/>
                    <w:sz w:val="18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|</w:t>
                </w:r>
                <w:r>
                  <w:rPr>
                    <w:rFonts w:ascii="Helvetica"/>
                    <w:color w:val="737577"/>
                    <w:spacing w:val="39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Jodrell</w:t>
                </w:r>
                <w:r>
                  <w:rPr>
                    <w:rFonts w:ascii="Helvetica"/>
                    <w:color w:val="737577"/>
                    <w:spacing w:val="-6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Bank</w:t>
                </w:r>
                <w:r>
                  <w:rPr>
                    <w:rFonts w:ascii="Helvetica"/>
                    <w:color w:val="737577"/>
                    <w:spacing w:val="-3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pacing w:val="-1"/>
                    <w:sz w:val="20"/>
                  </w:rPr>
                  <w:t>Drainage</w:t>
                </w:r>
                <w:r>
                  <w:rPr>
                    <w:rFonts w:ascii="Helvetica"/>
                    <w:color w:val="737577"/>
                    <w:spacing w:val="-7"/>
                    <w:sz w:val="20"/>
                  </w:rPr>
                  <w:t> </w:t>
                </w:r>
                <w:r>
                  <w:rPr>
                    <w:rFonts w:ascii="Helvetica"/>
                    <w:color w:val="737577"/>
                    <w:sz w:val="20"/>
                  </w:rPr>
                  <w:t>Survey</w:t>
                </w:r>
                <w:r>
                  <w:rPr>
                    <w:rFonts w:ascii="Helvetica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1"/>
      <w:numFmt w:val="bullet"/>
      <w:lvlText w:val="•"/>
      <w:lvlJc w:val="left"/>
      <w:pPr>
        <w:ind w:left="3192" w:hanging="561"/>
      </w:pPr>
      <w:rPr>
        <w:rFonts w:hint="default" w:ascii="Times New Roman" w:hAnsi="Times New Roman" w:eastAsia="Times New Roman"/>
        <w:color w:val="979797"/>
        <w:w w:val="119"/>
        <w:position w:val="-5"/>
        <w:sz w:val="15"/>
        <w:szCs w:val="15"/>
      </w:rPr>
    </w:lvl>
    <w:lvl w:ilvl="1">
      <w:start w:val="1"/>
      <w:numFmt w:val="bullet"/>
      <w:lvlText w:val="•"/>
      <w:lvlJc w:val="left"/>
      <w:pPr>
        <w:ind w:left="3263" w:hanging="5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35" w:hanging="5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6" w:hanging="5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8" w:hanging="5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49" w:hanging="5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21" w:hanging="5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92" w:hanging="5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64" w:hanging="561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505" w:hanging="128"/>
        <w:jc w:val="left"/>
      </w:pPr>
      <w:rPr>
        <w:rFonts w:hint="default" w:ascii="Arial" w:hAnsi="Arial" w:eastAsia="Arial"/>
        <w:w w:val="105"/>
        <w:sz w:val="13"/>
        <w:szCs w:val="13"/>
      </w:rPr>
    </w:lvl>
    <w:lvl w:ilvl="1">
      <w:start w:val="1"/>
      <w:numFmt w:val="bullet"/>
      <w:lvlText w:val="•"/>
      <w:lvlJc w:val="left"/>
      <w:pPr>
        <w:ind w:left="3808" w:hanging="1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10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13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6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9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1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24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27" w:hanging="128"/>
      </w:pPr>
      <w:rPr>
        <w:rFonts w:hint="default"/>
      </w:rPr>
    </w:lvl>
  </w:abstractNum>
  <w:abstractNum w:abstractNumId="11">
    <w:multiLevelType w:val="hybridMultilevel"/>
    <w:lvl w:ilvl="0">
      <w:start w:val="15"/>
      <w:numFmt w:val="lowerLetter"/>
      <w:lvlText w:val="%1-"/>
      <w:lvlJc w:val="left"/>
      <w:pPr>
        <w:ind w:left="272" w:hanging="166"/>
        <w:jc w:val="left"/>
      </w:pPr>
      <w:rPr>
        <w:rFonts w:hint="default" w:ascii="Times New Roman" w:hAnsi="Times New Roman" w:eastAsia="Times New Roman"/>
        <w:color w:val="979999"/>
        <w:w w:val="126"/>
        <w:sz w:val="13"/>
        <w:szCs w:val="13"/>
      </w:rPr>
    </w:lvl>
    <w:lvl w:ilvl="1">
      <w:start w:val="1"/>
      <w:numFmt w:val="decimal"/>
      <w:lvlText w:val="%2."/>
      <w:lvlJc w:val="left"/>
      <w:pPr>
        <w:ind w:left="9915" w:hanging="128"/>
        <w:jc w:val="left"/>
      </w:pPr>
      <w:rPr>
        <w:rFonts w:hint="default" w:ascii="Times New Roman" w:hAnsi="Times New Roman" w:eastAsia="Times New Roman"/>
        <w:w w:val="111"/>
        <w:sz w:val="14"/>
        <w:szCs w:val="14"/>
      </w:rPr>
    </w:lvl>
    <w:lvl w:ilvl="2">
      <w:start w:val="1"/>
      <w:numFmt w:val="bullet"/>
      <w:lvlText w:val="•"/>
      <w:lvlJc w:val="left"/>
      <w:pPr>
        <w:ind w:left="8186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458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9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00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1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457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2186" w:hanging="128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225" w:hanging="128"/>
        <w:jc w:val="right"/>
      </w:pPr>
      <w:rPr>
        <w:rFonts w:hint="default" w:ascii="Arial" w:hAnsi="Arial" w:eastAsia="Arial"/>
        <w:w w:val="105"/>
        <w:sz w:val="13"/>
        <w:szCs w:val="13"/>
      </w:rPr>
    </w:lvl>
    <w:lvl w:ilvl="1">
      <w:start w:val="1"/>
      <w:numFmt w:val="bullet"/>
      <w:lvlText w:val="•"/>
      <w:lvlJc w:val="left"/>
      <w:pPr>
        <w:ind w:left="4225" w:hanging="1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98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72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5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-1081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-2408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3734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5061" w:hanging="128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•"/>
      <w:lvlJc w:val="left"/>
      <w:pPr>
        <w:ind w:left="4425" w:hanging="62"/>
      </w:pPr>
      <w:rPr>
        <w:rFonts w:hint="default" w:ascii="Times New Roman" w:hAnsi="Times New Roman" w:eastAsia="Times New Roman"/>
        <w:color w:val="DBDBDB"/>
        <w:w w:val="58"/>
        <w:position w:val="-10"/>
        <w:sz w:val="30"/>
        <w:szCs w:val="30"/>
      </w:rPr>
    </w:lvl>
    <w:lvl w:ilvl="1">
      <w:start w:val="1"/>
      <w:numFmt w:val="bullet"/>
      <w:lvlText w:val="•"/>
      <w:lvlJc w:val="left"/>
      <w:pPr>
        <w:ind w:left="4946" w:hanging="6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6" w:hanging="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87" w:hanging="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08" w:hanging="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9" w:hanging="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50" w:hanging="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70" w:hanging="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1" w:hanging="62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·"/>
      <w:lvlJc w:val="left"/>
      <w:pPr>
        <w:ind w:left="1899" w:hanging="1862"/>
      </w:pPr>
      <w:rPr>
        <w:rFonts w:hint="default" w:ascii="Arial" w:hAnsi="Arial" w:eastAsia="Arial"/>
        <w:color w:val="979797"/>
        <w:w w:val="600"/>
        <w:sz w:val="8"/>
        <w:szCs w:val="8"/>
      </w:rPr>
    </w:lvl>
    <w:lvl w:ilvl="1">
      <w:start w:val="1"/>
      <w:numFmt w:val="bullet"/>
      <w:lvlText w:val="·"/>
      <w:lvlJc w:val="left"/>
      <w:pPr>
        <w:ind w:left="10649" w:hanging="141"/>
      </w:pPr>
      <w:rPr>
        <w:rFonts w:hint="default" w:ascii="Arial" w:hAnsi="Arial" w:eastAsia="Arial"/>
        <w:color w:val="B5B5B5"/>
        <w:w w:val="171"/>
        <w:sz w:val="11"/>
        <w:szCs w:val="11"/>
      </w:rPr>
    </w:lvl>
    <w:lvl w:ilvl="2">
      <w:start w:val="1"/>
      <w:numFmt w:val="bullet"/>
      <w:lvlText w:val="•"/>
      <w:lvlJc w:val="left"/>
      <w:pPr>
        <w:ind w:left="8556" w:hanging="1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463" w:hanging="1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0" w:hanging="1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8" w:hanging="1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5" w:hanging="1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1908" w:hanging="1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4001" w:hanging="141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•"/>
      <w:lvlJc w:val="left"/>
      <w:pPr>
        <w:ind w:left="470" w:hanging="179"/>
      </w:pPr>
      <w:rPr>
        <w:rFonts w:hint="default" w:ascii="Arial" w:hAnsi="Arial" w:eastAsia="Arial"/>
        <w:color w:val="3F00FD"/>
        <w:w w:val="73"/>
        <w:sz w:val="17"/>
        <w:szCs w:val="17"/>
      </w:rPr>
    </w:lvl>
    <w:lvl w:ilvl="1">
      <w:start w:val="1"/>
      <w:numFmt w:val="bullet"/>
      <w:lvlText w:val="•"/>
      <w:lvlJc w:val="left"/>
      <w:pPr>
        <w:ind w:left="578" w:hanging="1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86" w:hanging="1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94" w:hanging="1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01" w:hanging="1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09" w:hanging="1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17" w:hanging="1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25" w:hanging="1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33" w:hanging="179"/>
      </w:pPr>
      <w:rPr>
        <w:rFonts w:hint="default"/>
      </w:rPr>
    </w:lvl>
  </w:abstractNum>
  <w:abstractNum w:abstractNumId="17">
    <w:multiLevelType w:val="hybridMultilevel"/>
    <w:lvl w:ilvl="0">
      <w:start w:val="6"/>
      <w:numFmt w:val="lowerLetter"/>
      <w:lvlText w:val=".%1"/>
      <w:lvlJc w:val="left"/>
      <w:pPr>
        <w:ind w:left="203" w:hanging="101"/>
        <w:jc w:val="left"/>
      </w:pPr>
      <w:rPr>
        <w:rFonts w:hint="default" w:ascii="Arial" w:hAnsi="Arial" w:eastAsia="Arial"/>
        <w:i/>
        <w:color w:val="979797"/>
        <w:w w:val="112"/>
        <w:sz w:val="16"/>
        <w:szCs w:val="16"/>
      </w:rPr>
    </w:lvl>
    <w:lvl w:ilvl="1">
      <w:start w:val="1"/>
      <w:numFmt w:val="bullet"/>
      <w:lvlText w:val="•"/>
      <w:lvlJc w:val="left"/>
      <w:pPr>
        <w:ind w:left="3272" w:hanging="115"/>
      </w:pPr>
      <w:rPr>
        <w:rFonts w:hint="default" w:ascii="Arial" w:hAnsi="Arial" w:eastAsia="Arial"/>
        <w:color w:val="979797"/>
        <w:w w:val="231"/>
        <w:sz w:val="11"/>
        <w:szCs w:val="11"/>
      </w:rPr>
    </w:lvl>
    <w:lvl w:ilvl="2">
      <w:start w:val="1"/>
      <w:numFmt w:val="bullet"/>
      <w:lvlText w:val="•"/>
      <w:lvlJc w:val="left"/>
      <w:pPr>
        <w:ind w:left="2904" w:hanging="1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6" w:hanging="1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68" w:hanging="1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00" w:hanging="1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32" w:hanging="1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64" w:hanging="1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6" w:hanging="115"/>
      </w:pPr>
      <w:rPr>
        <w:rFonts w:hint="default"/>
      </w:rPr>
    </w:lvl>
  </w:abstractNum>
  <w:abstractNum w:abstractNumId="16">
    <w:multiLevelType w:val="hybridMultilevel"/>
    <w:lvl w:ilvl="0">
      <w:start w:val="4"/>
      <w:numFmt w:val="upperLetter"/>
      <w:lvlText w:val="%1."/>
      <w:lvlJc w:val="left"/>
      <w:pPr>
        <w:ind w:left="2524" w:hanging="77"/>
        <w:jc w:val="left"/>
      </w:pPr>
      <w:rPr>
        <w:rFonts w:hint="default" w:ascii="Times New Roman" w:hAnsi="Times New Roman" w:eastAsia="Times New Roman"/>
        <w:spacing w:val="-77"/>
        <w:w w:val="88"/>
        <w:sz w:val="12"/>
        <w:szCs w:val="12"/>
      </w:rPr>
    </w:lvl>
    <w:lvl w:ilvl="1">
      <w:start w:val="1"/>
      <w:numFmt w:val="bullet"/>
      <w:lvlText w:val="•"/>
      <w:lvlJc w:val="left"/>
      <w:pPr>
        <w:ind w:left="4299" w:hanging="287"/>
      </w:pPr>
      <w:rPr>
        <w:rFonts w:hint="default" w:ascii="Times New Roman" w:hAnsi="Times New Roman" w:eastAsia="Times New Roman"/>
        <w:color w:val="979797"/>
        <w:w w:val="91"/>
        <w:position w:val="-9"/>
        <w:sz w:val="25"/>
        <w:szCs w:val="25"/>
      </w:rPr>
    </w:lvl>
    <w:lvl w:ilvl="2">
      <w:start w:val="1"/>
      <w:numFmt w:val="bullet"/>
      <w:lvlText w:val="•"/>
      <w:lvlJc w:val="left"/>
      <w:pPr>
        <w:ind w:left="3565" w:hanging="2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2" w:hanging="2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99" w:hanging="2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66" w:hanging="2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3" w:hanging="2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100" w:hanging="2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834" w:hanging="287"/>
      </w:pPr>
      <w:rPr>
        <w:rFonts w:hint="default"/>
      </w:rPr>
    </w:lvl>
  </w:abstractNum>
  <w:abstractNum w:abstractNumId="15">
    <w:multiLevelType w:val="hybridMultilevel"/>
    <w:lvl w:ilvl="0">
      <w:start w:val="20"/>
      <w:numFmt w:val="upperLetter"/>
      <w:lvlText w:val="%1."/>
      <w:lvlJc w:val="left"/>
      <w:pPr>
        <w:ind w:left="699" w:hanging="415"/>
        <w:jc w:val="left"/>
      </w:pPr>
      <w:rPr>
        <w:rFonts w:hint="default" w:ascii="Times New Roman" w:hAnsi="Times New Roman" w:eastAsia="Times New Roman"/>
        <w:color w:val="03DADA"/>
        <w:spacing w:val="-4"/>
        <w:w w:val="49"/>
        <w:sz w:val="20"/>
        <w:szCs w:val="20"/>
      </w:rPr>
    </w:lvl>
    <w:lvl w:ilvl="1">
      <w:start w:val="1"/>
      <w:numFmt w:val="bullet"/>
      <w:lvlText w:val="•"/>
      <w:lvlJc w:val="left"/>
      <w:pPr>
        <w:ind w:left="1223" w:hanging="345"/>
      </w:pPr>
      <w:rPr>
        <w:rFonts w:hint="default" w:ascii="Times New Roman" w:hAnsi="Times New Roman" w:eastAsia="Times New Roman"/>
        <w:color w:val="979797"/>
        <w:w w:val="75"/>
        <w:position w:val="1"/>
        <w:sz w:val="30"/>
        <w:szCs w:val="30"/>
      </w:rPr>
    </w:lvl>
    <w:lvl w:ilvl="2">
      <w:start w:val="1"/>
      <w:numFmt w:val="bullet"/>
      <w:lvlText w:val="•"/>
      <w:lvlJc w:val="left"/>
      <w:pPr>
        <w:ind w:left="2380" w:hanging="109"/>
      </w:pPr>
      <w:rPr>
        <w:rFonts w:hint="default" w:ascii="Times New Roman" w:hAnsi="Times New Roman" w:eastAsia="Times New Roman"/>
        <w:color w:val="979797"/>
        <w:spacing w:val="-28"/>
        <w:w w:val="431"/>
        <w:sz w:val="9"/>
        <w:szCs w:val="9"/>
      </w:rPr>
    </w:lvl>
    <w:lvl w:ilvl="3">
      <w:start w:val="1"/>
      <w:numFmt w:val="bullet"/>
      <w:lvlText w:val="•"/>
      <w:lvlJc w:val="left"/>
      <w:pPr>
        <w:ind w:left="1953" w:hanging="1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25" w:hanging="1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7" w:hanging="1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" w:hanging="1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2" w:hanging="1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86" w:hanging="109"/>
      </w:pPr>
      <w:rPr>
        <w:rFonts w:hint="default"/>
      </w:rPr>
    </w:lvl>
  </w:abstractNum>
  <w:abstractNum w:abstractNumId="14">
    <w:multiLevelType w:val="hybridMultilevel"/>
    <w:lvl w:ilvl="0">
      <w:start w:val="2"/>
      <w:numFmt w:val="decimal"/>
      <w:lvlText w:val="%1."/>
      <w:lvlJc w:val="left"/>
      <w:pPr>
        <w:ind w:left="3518" w:hanging="141"/>
        <w:jc w:val="left"/>
      </w:pPr>
      <w:rPr>
        <w:rFonts w:hint="default" w:ascii="Times New Roman" w:hAnsi="Times New Roman" w:eastAsia="Times New Roman"/>
        <w:w w:val="108"/>
        <w:sz w:val="14"/>
        <w:szCs w:val="14"/>
      </w:rPr>
    </w:lvl>
    <w:lvl w:ilvl="1">
      <w:start w:val="2"/>
      <w:numFmt w:val="decimal"/>
      <w:lvlText w:val="%2."/>
      <w:lvlJc w:val="left"/>
      <w:pPr>
        <w:ind w:left="5690" w:hanging="141"/>
        <w:jc w:val="right"/>
      </w:pPr>
      <w:rPr>
        <w:rFonts w:hint="default" w:ascii="Arial" w:hAnsi="Arial" w:eastAsia="Arial"/>
        <w:w w:val="107"/>
        <w:sz w:val="13"/>
        <w:szCs w:val="13"/>
      </w:rPr>
    </w:lvl>
    <w:lvl w:ilvl="2">
      <w:start w:val="1"/>
      <w:numFmt w:val="decimal"/>
      <w:lvlText w:val="%3."/>
      <w:lvlJc w:val="left"/>
      <w:pPr>
        <w:ind w:left="6837" w:hanging="128"/>
        <w:jc w:val="left"/>
      </w:pPr>
      <w:rPr>
        <w:rFonts w:hint="default" w:ascii="Arial" w:hAnsi="Arial" w:eastAsia="Arial"/>
        <w:w w:val="105"/>
        <w:sz w:val="13"/>
        <w:szCs w:val="13"/>
      </w:rPr>
    </w:lvl>
    <w:lvl w:ilvl="3">
      <w:start w:val="1"/>
      <w:numFmt w:val="bullet"/>
      <w:lvlText w:val="•"/>
      <w:lvlJc w:val="left"/>
      <w:pPr>
        <w:ind w:left="6762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86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11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5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9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84" w:hanging="128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•"/>
      <w:lvlJc w:val="left"/>
      <w:pPr>
        <w:ind w:left="1153" w:hanging="1154"/>
      </w:pPr>
      <w:rPr>
        <w:rFonts w:hint="default" w:ascii="Arial" w:hAnsi="Arial" w:eastAsia="Arial"/>
        <w:w w:val="204"/>
        <w:sz w:val="28"/>
        <w:szCs w:val="28"/>
      </w:rPr>
    </w:lvl>
    <w:lvl w:ilvl="1">
      <w:start w:val="1"/>
      <w:numFmt w:val="bullet"/>
      <w:lvlText w:val="•"/>
      <w:lvlJc w:val="left"/>
      <w:pPr>
        <w:ind w:left="1161" w:hanging="1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68" w:hanging="1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75" w:hanging="1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82" w:hanging="1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90" w:hanging="1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97" w:hanging="1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04" w:hanging="1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11" w:hanging="1154"/>
      </w:pPr>
      <w:rPr>
        <w:rFonts w:hint="default"/>
      </w:rPr>
    </w:lvl>
  </w:abstractNum>
  <w:abstractNum w:abstractNumId="10">
    <w:multiLevelType w:val="hybridMultilevel"/>
    <w:lvl w:ilvl="0">
      <w:start w:val="4"/>
      <w:numFmt w:val="decimal"/>
      <w:lvlText w:val="%1-"/>
      <w:lvlJc w:val="left"/>
      <w:pPr>
        <w:ind w:left="215" w:hanging="115"/>
        <w:jc w:val="left"/>
      </w:pPr>
      <w:rPr>
        <w:rFonts w:hint="default" w:ascii="Times New Roman" w:hAnsi="Times New Roman" w:eastAsia="Times New Roman"/>
        <w:i/>
        <w:color w:val="999999"/>
        <w:w w:val="91"/>
        <w:sz w:val="8"/>
        <w:szCs w:val="8"/>
      </w:rPr>
    </w:lvl>
    <w:lvl w:ilvl="1">
      <w:start w:val="1"/>
      <w:numFmt w:val="bullet"/>
      <w:lvlText w:val="•"/>
      <w:lvlJc w:val="left"/>
      <w:pPr>
        <w:ind w:left="383" w:hanging="122"/>
      </w:pPr>
      <w:rPr>
        <w:rFonts w:hint="default" w:ascii="Arial" w:hAnsi="Arial" w:eastAsia="Arial"/>
        <w:color w:val="B6B6B6"/>
        <w:w w:val="108"/>
        <w:sz w:val="7"/>
        <w:szCs w:val="7"/>
      </w:rPr>
    </w:lvl>
    <w:lvl w:ilvl="2">
      <w:start w:val="1"/>
      <w:numFmt w:val="bullet"/>
      <w:lvlText w:val="•"/>
      <w:lvlJc w:val="left"/>
      <w:pPr>
        <w:ind w:left="404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4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4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4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4" w:hanging="122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'"/>
      <w:lvlJc w:val="left"/>
      <w:pPr>
        <w:ind w:left="4181" w:hanging="3780"/>
      </w:pPr>
      <w:rPr>
        <w:rFonts w:hint="default" w:ascii="Arial" w:hAnsi="Arial" w:eastAsia="Arial"/>
        <w:color w:val="999999"/>
        <w:w w:val="104"/>
        <w:sz w:val="24"/>
        <w:szCs w:val="24"/>
      </w:rPr>
    </w:lvl>
    <w:lvl w:ilvl="1">
      <w:start w:val="1"/>
      <w:numFmt w:val="bullet"/>
      <w:lvlText w:val="•"/>
      <w:lvlJc w:val="left"/>
      <w:pPr>
        <w:ind w:left="813" w:hanging="18"/>
      </w:pPr>
      <w:rPr>
        <w:rFonts w:hint="default" w:ascii="Arial" w:hAnsi="Arial" w:eastAsia="Arial"/>
        <w:color w:val="B6B6B6"/>
        <w:w w:val="62"/>
        <w:sz w:val="8"/>
        <w:szCs w:val="8"/>
      </w:rPr>
    </w:lvl>
    <w:lvl w:ilvl="2">
      <w:start w:val="1"/>
      <w:numFmt w:val="bullet"/>
      <w:lvlText w:val="•"/>
      <w:lvlJc w:val="left"/>
      <w:pPr>
        <w:ind w:left="3850" w:hanging="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8" w:hanging="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6" w:hanging="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55" w:hanging="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23" w:hanging="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91" w:hanging="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60" w:hanging="18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'"/>
      <w:lvlJc w:val="left"/>
      <w:pPr>
        <w:ind w:left="2276" w:hanging="1983"/>
      </w:pPr>
      <w:rPr>
        <w:rFonts w:hint="default" w:ascii="Arial" w:hAnsi="Arial" w:eastAsia="Arial"/>
        <w:color w:val="999999"/>
        <w:w w:val="360"/>
        <w:position w:val="-8"/>
        <w:sz w:val="14"/>
        <w:szCs w:val="14"/>
      </w:rPr>
    </w:lvl>
    <w:lvl w:ilvl="1">
      <w:start w:val="1"/>
      <w:numFmt w:val="bullet"/>
      <w:lvlText w:val="•"/>
      <w:lvlJc w:val="left"/>
      <w:pPr>
        <w:ind w:left="2022" w:hanging="72"/>
      </w:pPr>
      <w:rPr>
        <w:rFonts w:hint="default" w:ascii="Times New Roman" w:hAnsi="Times New Roman" w:eastAsia="Times New Roman"/>
        <w:color w:val="999999"/>
        <w:w w:val="120"/>
        <w:position w:val="1"/>
        <w:sz w:val="17"/>
        <w:szCs w:val="17"/>
      </w:rPr>
    </w:lvl>
    <w:lvl w:ilvl="2">
      <w:start w:val="1"/>
      <w:numFmt w:val="bullet"/>
      <w:lvlText w:val="•"/>
      <w:lvlJc w:val="left"/>
      <w:pPr>
        <w:ind w:left="2389" w:hanging="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03" w:hanging="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17" w:hanging="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30" w:hanging="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44" w:hanging="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58" w:hanging="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72" w:hanging="72"/>
      </w:pPr>
      <w:rPr>
        <w:rFonts w:hint="default"/>
      </w:rPr>
    </w:lvl>
  </w:abstractNum>
  <w:abstractNum w:abstractNumId="7">
    <w:multiLevelType w:val="hybridMultilevel"/>
    <w:lvl w:ilvl="0">
      <w:start w:val="1"/>
      <w:numFmt w:val="upperLetter"/>
      <w:lvlText w:val="%1-"/>
      <w:lvlJc w:val="left"/>
      <w:pPr>
        <w:ind w:left="229" w:hanging="141"/>
        <w:jc w:val="left"/>
      </w:pPr>
      <w:rPr>
        <w:rFonts w:hint="default" w:ascii="Times New Roman" w:hAnsi="Times New Roman" w:eastAsia="Times New Roman"/>
        <w:color w:val="999999"/>
        <w:w w:val="208"/>
        <w:sz w:val="6"/>
        <w:szCs w:val="6"/>
      </w:rPr>
    </w:lvl>
    <w:lvl w:ilvl="1">
      <w:start w:val="20"/>
      <w:numFmt w:val="lowerLetter"/>
      <w:lvlText w:val=".%2"/>
      <w:lvlJc w:val="left"/>
      <w:pPr>
        <w:ind w:left="363" w:hanging="198"/>
        <w:jc w:val="left"/>
      </w:pPr>
      <w:rPr>
        <w:rFonts w:hint="default" w:ascii="Times New Roman" w:hAnsi="Times New Roman" w:eastAsia="Times New Roman"/>
        <w:i/>
        <w:color w:val="999999"/>
        <w:w w:val="59"/>
        <w:sz w:val="36"/>
        <w:szCs w:val="36"/>
      </w:rPr>
    </w:lvl>
    <w:lvl w:ilvl="2">
      <w:start w:val="6"/>
      <w:numFmt w:val="lowerLetter"/>
      <w:lvlText w:val=".%3"/>
      <w:lvlJc w:val="left"/>
      <w:pPr>
        <w:ind w:left="969" w:hanging="153"/>
        <w:jc w:val="left"/>
      </w:pPr>
      <w:rPr>
        <w:rFonts w:hint="default" w:ascii="Arial" w:hAnsi="Arial" w:eastAsia="Arial"/>
        <w:i/>
        <w:color w:val="999999"/>
        <w:w w:val="77"/>
        <w:sz w:val="27"/>
        <w:szCs w:val="27"/>
      </w:rPr>
    </w:lvl>
    <w:lvl w:ilvl="3">
      <w:start w:val="1"/>
      <w:numFmt w:val="bullet"/>
      <w:lvlText w:val="•"/>
      <w:lvlJc w:val="left"/>
      <w:pPr>
        <w:ind w:left="27157" w:hanging="4545"/>
      </w:pPr>
      <w:rPr>
        <w:rFonts w:hint="default" w:ascii="Times New Roman" w:hAnsi="Times New Roman" w:eastAsia="Times New Roman"/>
        <w:color w:val="DBDBDB"/>
        <w:w w:val="120"/>
        <w:position w:val="1"/>
        <w:sz w:val="17"/>
        <w:szCs w:val="17"/>
      </w:rPr>
    </w:lvl>
    <w:lvl w:ilvl="4">
      <w:start w:val="1"/>
      <w:numFmt w:val="bullet"/>
      <w:lvlText w:val="•"/>
      <w:lvlJc w:val="left"/>
      <w:pPr>
        <w:ind w:left="27389" w:hanging="45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762" w:hanging="45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136" w:hanging="45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09" w:hanging="45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3118" w:hanging="4545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·"/>
      <w:lvlJc w:val="left"/>
      <w:pPr>
        <w:ind w:left="275" w:hanging="179"/>
      </w:pPr>
      <w:rPr>
        <w:rFonts w:hint="default" w:ascii="Arial" w:hAnsi="Arial" w:eastAsia="Arial"/>
        <w:color w:val="999999"/>
        <w:spacing w:val="-75"/>
        <w:w w:val="303"/>
        <w:sz w:val="25"/>
        <w:szCs w:val="25"/>
      </w:rPr>
    </w:lvl>
    <w:lvl w:ilvl="1">
      <w:start w:val="1"/>
      <w:numFmt w:val="bullet"/>
      <w:lvlText w:val="•"/>
      <w:lvlJc w:val="left"/>
      <w:pPr>
        <w:ind w:left="2579" w:hanging="1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676" w:hanging="1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00" w:hanging="1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25" w:hanging="1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9" w:hanging="1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73" w:hanging="1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97" w:hanging="1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21" w:hanging="179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144" w:hanging="128"/>
        <w:jc w:val="right"/>
      </w:pPr>
      <w:rPr>
        <w:rFonts w:hint="default" w:ascii="Arial" w:hAnsi="Arial" w:eastAsia="Arial"/>
        <w:w w:val="105"/>
        <w:sz w:val="13"/>
        <w:szCs w:val="13"/>
      </w:rPr>
    </w:lvl>
    <w:lvl w:ilvl="1">
      <w:start w:val="1"/>
      <w:numFmt w:val="bullet"/>
      <w:lvlText w:val="•"/>
      <w:lvlJc w:val="left"/>
      <w:pPr>
        <w:ind w:left="7417" w:hanging="1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690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962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35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08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781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53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26" w:hanging="128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272" w:hanging="85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2" w:hanging="852"/>
        <w:jc w:val="left"/>
      </w:pPr>
      <w:rPr>
        <w:rFonts w:hint="default" w:ascii="Helvetica" w:hAnsi="Helvetica" w:eastAsia="Helvetica"/>
        <w:sz w:val="28"/>
        <w:szCs w:val="28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Helvetica" w:hAnsi="Helvetica" w:eastAsia="Helvetica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27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72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72" w:hanging="852"/>
        <w:jc w:val="left"/>
      </w:pPr>
      <w:rPr>
        <w:rFonts w:hint="default" w:ascii="Helvetica" w:hAnsi="Helvetica" w:eastAsia="Helvetica"/>
        <w:spacing w:val="-1"/>
        <w:w w:val="99"/>
        <w:sz w:val="36"/>
        <w:szCs w:val="36"/>
      </w:rPr>
    </w:lvl>
    <w:lvl w:ilvl="1">
      <w:start w:val="1"/>
      <w:numFmt w:val="decimal"/>
      <w:lvlText w:val="%1.%2"/>
      <w:lvlJc w:val="left"/>
      <w:pPr>
        <w:ind w:left="1272" w:hanging="852"/>
        <w:jc w:val="left"/>
      </w:pPr>
      <w:rPr>
        <w:rFonts w:hint="default" w:ascii="Helvetica" w:hAnsi="Helvetica" w:eastAsia="Helvetica"/>
        <w:sz w:val="28"/>
        <w:szCs w:val="28"/>
      </w:rPr>
    </w:lvl>
    <w:lvl w:ilvl="2">
      <w:start w:val="1"/>
      <w:numFmt w:val="decimal"/>
      <w:lvlText w:val="%1.%2.%3"/>
      <w:lvlJc w:val="left"/>
      <w:pPr>
        <w:ind w:left="1272" w:hanging="852"/>
        <w:jc w:val="left"/>
      </w:pPr>
      <w:rPr>
        <w:rFonts w:hint="default" w:ascii="Helvetica" w:hAnsi="Helvetica" w:eastAsia="Helvetica"/>
        <w:spacing w:val="-1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272" w:hanging="908"/>
        <w:jc w:val="left"/>
      </w:pPr>
      <w:rPr>
        <w:rFonts w:hint="default" w:ascii="Helvetica" w:hAnsi="Helvetica" w:eastAsia="Helvetica"/>
        <w:spacing w:val="-1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1272" w:hanging="9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72" w:hanging="9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2" w:hanging="9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72" w:hanging="9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34" w:hanging="90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70" w:hanging="425"/>
        <w:jc w:val="left"/>
      </w:pPr>
      <w:rPr>
        <w:rFonts w:hint="default" w:ascii="Helvetica" w:hAnsi="Helvetica" w:eastAsia="Helvetica"/>
        <w:color w:val="737577"/>
        <w:spacing w:val="1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97" w:hanging="425"/>
        <w:jc w:val="left"/>
      </w:pPr>
      <w:rPr>
        <w:rFonts w:hint="default" w:ascii="Helvetica" w:hAnsi="Helvetica" w:eastAsia="Helvetica"/>
        <w:color w:val="737577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9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7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97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31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64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9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30" w:hanging="425"/>
      </w:pPr>
      <w:rPr>
        <w:rFonts w:hint="default"/>
      </w:rPr>
    </w:lvl>
  </w:abstractNum>
  <w:num w:numId="21">
    <w:abstractNumId w:val="20"/>
  </w:num>
  <w:num w:numId="14">
    <w:abstractNumId w:val="13"/>
  </w:num>
  <w:num w:numId="12">
    <w:abstractNumId w:val="11"/>
  </w:num>
  <w:num w:numId="7">
    <w:abstractNumId w:val="6"/>
  </w:num>
  <w:num w:numId="6">
    <w:abstractNumId w:val="5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/>
    <w:rPr>
      <w:rFonts w:ascii="Arial" w:hAnsi="Arial" w:eastAsia="Arial"/>
      <w:b/>
      <w:bCs/>
      <w:i/>
    </w:rPr>
  </w:style>
  <w:style w:styleId="TOC2" w:type="paragraph">
    <w:name w:val="TOC 2"/>
    <w:basedOn w:val="Normal"/>
    <w:uiPriority w:val="1"/>
    <w:qFormat/>
    <w:pPr>
      <w:ind w:left="109"/>
    </w:pPr>
    <w:rPr>
      <w:rFonts w:ascii="Arial" w:hAnsi="Arial" w:eastAsia="Arial"/>
      <w:sz w:val="8"/>
      <w:szCs w:val="8"/>
    </w:rPr>
  </w:style>
  <w:style w:styleId="TOC3" w:type="paragraph">
    <w:name w:val="TOC 3"/>
    <w:basedOn w:val="Normal"/>
    <w:uiPriority w:val="1"/>
    <w:qFormat/>
    <w:pPr>
      <w:ind w:left="126"/>
    </w:pPr>
    <w:rPr>
      <w:rFonts w:ascii="Arial" w:hAnsi="Arial" w:eastAsia="Arial"/>
      <w:b/>
      <w:bCs/>
      <w:i/>
    </w:rPr>
  </w:style>
  <w:style w:styleId="TOC4" w:type="paragraph">
    <w:name w:val="TOC 4"/>
    <w:basedOn w:val="Normal"/>
    <w:uiPriority w:val="1"/>
    <w:qFormat/>
    <w:pPr>
      <w:ind w:left="147"/>
    </w:pPr>
    <w:rPr>
      <w:rFonts w:ascii="Arial" w:hAnsi="Arial" w:eastAsia="Arial"/>
      <w:i/>
      <w:sz w:val="15"/>
      <w:szCs w:val="15"/>
    </w:rPr>
  </w:style>
  <w:style w:styleId="TOC5" w:type="paragraph">
    <w:name w:val="TOC 5"/>
    <w:basedOn w:val="Normal"/>
    <w:uiPriority w:val="1"/>
    <w:qFormat/>
    <w:pPr>
      <w:ind w:left="147"/>
    </w:pPr>
    <w:rPr>
      <w:rFonts w:ascii="Arial" w:hAnsi="Arial" w:eastAsia="Arial"/>
      <w:b/>
      <w:bCs/>
      <w:i/>
    </w:rPr>
  </w:style>
  <w:style w:styleId="TOC6" w:type="paragraph">
    <w:name w:val="TOC 6"/>
    <w:basedOn w:val="Normal"/>
    <w:uiPriority w:val="1"/>
    <w:qFormat/>
    <w:pPr>
      <w:ind w:left="822"/>
    </w:pPr>
    <w:rPr>
      <w:rFonts w:ascii="Arial" w:hAnsi="Arial" w:eastAsia="Arial"/>
      <w:b/>
      <w:bCs/>
      <w:i/>
    </w:rPr>
  </w:style>
  <w:style w:styleId="BodyText" w:type="paragraph">
    <w:name w:val="Body Text"/>
    <w:basedOn w:val="Normal"/>
    <w:uiPriority w:val="1"/>
    <w:qFormat/>
    <w:pPr>
      <w:ind w:left="1272"/>
    </w:pPr>
    <w:rPr>
      <w:rFonts w:ascii="Helvetica" w:hAnsi="Helvetica" w:eastAsia="Helvetica"/>
      <w:sz w:val="20"/>
      <w:szCs w:val="20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95"/>
      <w:szCs w:val="95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sz w:val="83"/>
      <w:szCs w:val="83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/>
      <w:sz w:val="78"/>
      <w:szCs w:val="78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i/>
      <w:sz w:val="78"/>
      <w:szCs w:val="78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/>
      <w:sz w:val="65"/>
      <w:szCs w:val="65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Times New Roman" w:hAnsi="Times New Roman" w:eastAsia="Times New Roman"/>
      <w:sz w:val="64"/>
      <w:szCs w:val="64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Arial" w:hAnsi="Arial" w:eastAsia="Arial"/>
      <w:sz w:val="62"/>
      <w:szCs w:val="62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Times New Roman" w:hAnsi="Times New Roman" w:eastAsia="Times New Roman"/>
      <w:sz w:val="61"/>
      <w:szCs w:val="61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Times New Roman" w:hAnsi="Times New Roman" w:eastAsia="Times New Roman"/>
      <w:sz w:val="60"/>
      <w:szCs w:val="6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footer" Target="footer3.xml"/><Relationship Id="rId24" Type="http://schemas.openxmlformats.org/officeDocument/2006/relationships/footer" Target="footer4.xml"/><Relationship Id="rId25" Type="http://schemas.openxmlformats.org/officeDocument/2006/relationships/footer" Target="footer5.xml"/><Relationship Id="rId26" Type="http://schemas.openxmlformats.org/officeDocument/2006/relationships/footer" Target="footer6.xml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jpe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jpeg"/><Relationship Id="rId35" Type="http://schemas.openxmlformats.org/officeDocument/2006/relationships/image" Target="media/image25.jpe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footer" Target="footer7.xml"/><Relationship Id="rId44" Type="http://schemas.openxmlformats.org/officeDocument/2006/relationships/image" Target="media/image33.png"/><Relationship Id="rId45" Type="http://schemas.openxmlformats.org/officeDocument/2006/relationships/image" Target="media/image34.jpeg"/><Relationship Id="rId46" Type="http://schemas.openxmlformats.org/officeDocument/2006/relationships/image" Target="media/image35.jpeg"/><Relationship Id="rId47" Type="http://schemas.openxmlformats.org/officeDocument/2006/relationships/image" Target="media/image36.jpeg"/><Relationship Id="rId48" Type="http://schemas.openxmlformats.org/officeDocument/2006/relationships/image" Target="media/image37.jpeg"/><Relationship Id="rId49" Type="http://schemas.openxmlformats.org/officeDocument/2006/relationships/image" Target="media/image38.jpeg"/><Relationship Id="rId50" Type="http://schemas.openxmlformats.org/officeDocument/2006/relationships/image" Target="media/image39.png"/><Relationship Id="rId51" Type="http://schemas.openxmlformats.org/officeDocument/2006/relationships/image" Target="media/image40.png"/><Relationship Id="rId52" Type="http://schemas.openxmlformats.org/officeDocument/2006/relationships/image" Target="media/image41.png"/><Relationship Id="rId53" Type="http://schemas.openxmlformats.org/officeDocument/2006/relationships/image" Target="media/image42.png"/><Relationship Id="rId54" Type="http://schemas.openxmlformats.org/officeDocument/2006/relationships/image" Target="media/image43.png"/><Relationship Id="rId55" Type="http://schemas.openxmlformats.org/officeDocument/2006/relationships/image" Target="media/image44.png"/><Relationship Id="rId56" Type="http://schemas.openxmlformats.org/officeDocument/2006/relationships/image" Target="media/image45.png"/><Relationship Id="rId57" Type="http://schemas.openxmlformats.org/officeDocument/2006/relationships/image" Target="media/image46.png"/><Relationship Id="rId58" Type="http://schemas.openxmlformats.org/officeDocument/2006/relationships/image" Target="media/image47.png"/><Relationship Id="rId59" Type="http://schemas.openxmlformats.org/officeDocument/2006/relationships/image" Target="media/image48.png"/><Relationship Id="rId60" Type="http://schemas.openxmlformats.org/officeDocument/2006/relationships/image" Target="media/image49.png"/><Relationship Id="rId61" Type="http://schemas.openxmlformats.org/officeDocument/2006/relationships/image" Target="media/image50.png"/><Relationship Id="rId62" Type="http://schemas.openxmlformats.org/officeDocument/2006/relationships/image" Target="media/image51.png"/><Relationship Id="rId63" Type="http://schemas.openxmlformats.org/officeDocument/2006/relationships/image" Target="media/image52.png"/><Relationship Id="rId64" Type="http://schemas.openxmlformats.org/officeDocument/2006/relationships/image" Target="media/image53.png"/><Relationship Id="rId65" Type="http://schemas.openxmlformats.org/officeDocument/2006/relationships/image" Target="media/image54.png"/><Relationship Id="rId66" Type="http://schemas.openxmlformats.org/officeDocument/2006/relationships/image" Target="media/image55.png"/><Relationship Id="rId67" Type="http://schemas.openxmlformats.org/officeDocument/2006/relationships/image" Target="media/image56.png"/><Relationship Id="rId68" Type="http://schemas.openxmlformats.org/officeDocument/2006/relationships/image" Target="media/image57.png"/><Relationship Id="rId69" Type="http://schemas.openxmlformats.org/officeDocument/2006/relationships/image" Target="media/image58.png"/><Relationship Id="rId70" Type="http://schemas.openxmlformats.org/officeDocument/2006/relationships/image" Target="media/image59.png"/><Relationship Id="rId71" Type="http://schemas.openxmlformats.org/officeDocument/2006/relationships/image" Target="media/image60.png"/><Relationship Id="rId72" Type="http://schemas.openxmlformats.org/officeDocument/2006/relationships/image" Target="media/image61.png"/><Relationship Id="rId73" Type="http://schemas.openxmlformats.org/officeDocument/2006/relationships/image" Target="media/image62.png"/><Relationship Id="rId74" Type="http://schemas.openxmlformats.org/officeDocument/2006/relationships/footer" Target="footer8.xml"/><Relationship Id="rId75" Type="http://schemas.openxmlformats.org/officeDocument/2006/relationships/image" Target="media/image63.png"/><Relationship Id="rId76" Type="http://schemas.openxmlformats.org/officeDocument/2006/relationships/image" Target="media/image64.png"/><Relationship Id="rId77" Type="http://schemas.openxmlformats.org/officeDocument/2006/relationships/image" Target="media/image65.png"/><Relationship Id="rId78" Type="http://schemas.openxmlformats.org/officeDocument/2006/relationships/image" Target="media/image66.png"/><Relationship Id="rId79" Type="http://schemas.openxmlformats.org/officeDocument/2006/relationships/image" Target="media/image67.png"/><Relationship Id="rId80" Type="http://schemas.openxmlformats.org/officeDocument/2006/relationships/image" Target="media/image68.png"/><Relationship Id="rId81" Type="http://schemas.openxmlformats.org/officeDocument/2006/relationships/image" Target="media/image69.png"/><Relationship Id="rId82" Type="http://schemas.openxmlformats.org/officeDocument/2006/relationships/image" Target="media/image70.png"/><Relationship Id="rId83" Type="http://schemas.openxmlformats.org/officeDocument/2006/relationships/image" Target="media/image71.png"/><Relationship Id="rId84" Type="http://schemas.openxmlformats.org/officeDocument/2006/relationships/image" Target="media/image72.png"/><Relationship Id="rId85" Type="http://schemas.openxmlformats.org/officeDocument/2006/relationships/image" Target="media/image73.png"/><Relationship Id="rId86" Type="http://schemas.openxmlformats.org/officeDocument/2006/relationships/image" Target="media/image74.png"/><Relationship Id="rId87" Type="http://schemas.openxmlformats.org/officeDocument/2006/relationships/image" Target="media/image75.png"/><Relationship Id="rId88" Type="http://schemas.openxmlformats.org/officeDocument/2006/relationships/image" Target="media/image76.png"/><Relationship Id="rId89" Type="http://schemas.openxmlformats.org/officeDocument/2006/relationships/image" Target="media/image77.jpeg"/><Relationship Id="rId90" Type="http://schemas.openxmlformats.org/officeDocument/2006/relationships/image" Target="media/image78.png"/><Relationship Id="rId91" Type="http://schemas.openxmlformats.org/officeDocument/2006/relationships/image" Target="media/image79.jpeg"/><Relationship Id="rId92" Type="http://schemas.openxmlformats.org/officeDocument/2006/relationships/image" Target="media/image80.jpeg"/><Relationship Id="rId93" Type="http://schemas.openxmlformats.org/officeDocument/2006/relationships/image" Target="media/image81.jpeg"/><Relationship Id="rId94" Type="http://schemas.openxmlformats.org/officeDocument/2006/relationships/image" Target="media/image82.jpeg"/><Relationship Id="rId95" Type="http://schemas.openxmlformats.org/officeDocument/2006/relationships/image" Target="media/image83.jpeg"/><Relationship Id="rId96" Type="http://schemas.openxmlformats.org/officeDocument/2006/relationships/image" Target="media/image84.png"/><Relationship Id="rId97" Type="http://schemas.openxmlformats.org/officeDocument/2006/relationships/image" Target="media/image85.png"/><Relationship Id="rId98" Type="http://schemas.openxmlformats.org/officeDocument/2006/relationships/image" Target="media/image86.jpeg"/><Relationship Id="rId99" Type="http://schemas.openxmlformats.org/officeDocument/2006/relationships/image" Target="media/image87.jpeg"/><Relationship Id="rId100" Type="http://schemas.openxmlformats.org/officeDocument/2006/relationships/image" Target="media/image88.jpeg"/><Relationship Id="rId101" Type="http://schemas.openxmlformats.org/officeDocument/2006/relationships/image" Target="media/image89.jpeg"/><Relationship Id="rId102" Type="http://schemas.openxmlformats.org/officeDocument/2006/relationships/image" Target="media/image90.png"/><Relationship Id="rId103" Type="http://schemas.openxmlformats.org/officeDocument/2006/relationships/image" Target="media/image91.png"/><Relationship Id="rId104" Type="http://schemas.openxmlformats.org/officeDocument/2006/relationships/image" Target="media/image92.png"/><Relationship Id="rId105" Type="http://schemas.openxmlformats.org/officeDocument/2006/relationships/image" Target="media/image93.png"/><Relationship Id="rId106" Type="http://schemas.openxmlformats.org/officeDocument/2006/relationships/image" Target="media/image94.png"/><Relationship Id="rId107" Type="http://schemas.openxmlformats.org/officeDocument/2006/relationships/image" Target="media/image95.jpeg"/><Relationship Id="rId108" Type="http://schemas.openxmlformats.org/officeDocument/2006/relationships/image" Target="media/image96.png"/><Relationship Id="rId109" Type="http://schemas.openxmlformats.org/officeDocument/2006/relationships/image" Target="media/image97.png"/><Relationship Id="rId110" Type="http://schemas.openxmlformats.org/officeDocument/2006/relationships/image" Target="media/image98.png"/><Relationship Id="rId111" Type="http://schemas.openxmlformats.org/officeDocument/2006/relationships/image" Target="media/image99.png"/><Relationship Id="rId112" Type="http://schemas.openxmlformats.org/officeDocument/2006/relationships/image" Target="media/image100.png"/><Relationship Id="rId113" Type="http://schemas.openxmlformats.org/officeDocument/2006/relationships/image" Target="media/image101.png"/><Relationship Id="rId114" Type="http://schemas.openxmlformats.org/officeDocument/2006/relationships/footer" Target="footer9.xml"/><Relationship Id="rId115" Type="http://schemas.openxmlformats.org/officeDocument/2006/relationships/image" Target="media/image102.png"/><Relationship Id="rId116" Type="http://schemas.openxmlformats.org/officeDocument/2006/relationships/image" Target="media/image103.png"/><Relationship Id="rId117" Type="http://schemas.openxmlformats.org/officeDocument/2006/relationships/image" Target="media/image104.png"/><Relationship Id="rId118" Type="http://schemas.openxmlformats.org/officeDocument/2006/relationships/image" Target="media/image105.png"/><Relationship Id="rId119" Type="http://schemas.openxmlformats.org/officeDocument/2006/relationships/image" Target="media/image106.png"/><Relationship Id="rId120" Type="http://schemas.openxmlformats.org/officeDocument/2006/relationships/image" Target="media/image107.png"/><Relationship Id="rId121" Type="http://schemas.openxmlformats.org/officeDocument/2006/relationships/image" Target="media/image108.png"/><Relationship Id="rId122" Type="http://schemas.openxmlformats.org/officeDocument/2006/relationships/image" Target="media/image109.png"/><Relationship Id="rId123" Type="http://schemas.openxmlformats.org/officeDocument/2006/relationships/image" Target="media/image110.png"/><Relationship Id="rId124" Type="http://schemas.openxmlformats.org/officeDocument/2006/relationships/image" Target="media/image111.png"/><Relationship Id="rId125" Type="http://schemas.openxmlformats.org/officeDocument/2006/relationships/image" Target="media/image112.png"/><Relationship Id="rId126" Type="http://schemas.openxmlformats.org/officeDocument/2006/relationships/image" Target="media/image113.png"/><Relationship Id="rId127" Type="http://schemas.openxmlformats.org/officeDocument/2006/relationships/image" Target="media/image114.png"/><Relationship Id="rId128" Type="http://schemas.openxmlformats.org/officeDocument/2006/relationships/image" Target="media/image115.png"/><Relationship Id="rId129" Type="http://schemas.openxmlformats.org/officeDocument/2006/relationships/image" Target="media/image116.png"/><Relationship Id="rId130" Type="http://schemas.openxmlformats.org/officeDocument/2006/relationships/image" Target="media/image117.png"/><Relationship Id="rId131" Type="http://schemas.openxmlformats.org/officeDocument/2006/relationships/image" Target="media/image118.png"/><Relationship Id="rId132" Type="http://schemas.openxmlformats.org/officeDocument/2006/relationships/image" Target="media/image119.png"/><Relationship Id="rId133" Type="http://schemas.openxmlformats.org/officeDocument/2006/relationships/image" Target="media/image120.png"/><Relationship Id="rId134" Type="http://schemas.openxmlformats.org/officeDocument/2006/relationships/image" Target="media/image121.png"/><Relationship Id="rId135" Type="http://schemas.openxmlformats.org/officeDocument/2006/relationships/image" Target="media/image122.png"/><Relationship Id="rId136" Type="http://schemas.openxmlformats.org/officeDocument/2006/relationships/image" Target="media/image123.png"/><Relationship Id="rId137" Type="http://schemas.openxmlformats.org/officeDocument/2006/relationships/image" Target="media/image124.png"/><Relationship Id="rId138" Type="http://schemas.openxmlformats.org/officeDocument/2006/relationships/image" Target="media/image125.png"/><Relationship Id="rId139" Type="http://schemas.openxmlformats.org/officeDocument/2006/relationships/image" Target="media/image126.png"/><Relationship Id="rId140" Type="http://schemas.openxmlformats.org/officeDocument/2006/relationships/image" Target="media/image127.png"/><Relationship Id="rId141" Type="http://schemas.openxmlformats.org/officeDocument/2006/relationships/image" Target="media/image128.png"/><Relationship Id="rId142" Type="http://schemas.openxmlformats.org/officeDocument/2006/relationships/image" Target="media/image129.png"/><Relationship Id="rId143" Type="http://schemas.openxmlformats.org/officeDocument/2006/relationships/image" Target="media/image130.png"/><Relationship Id="rId144" Type="http://schemas.openxmlformats.org/officeDocument/2006/relationships/image" Target="media/image131.png"/><Relationship Id="rId145" Type="http://schemas.openxmlformats.org/officeDocument/2006/relationships/image" Target="media/image132.png"/><Relationship Id="rId146" Type="http://schemas.openxmlformats.org/officeDocument/2006/relationships/image" Target="media/image133.png"/><Relationship Id="rId147" Type="http://schemas.openxmlformats.org/officeDocument/2006/relationships/image" Target="media/image134.png"/><Relationship Id="rId148" Type="http://schemas.openxmlformats.org/officeDocument/2006/relationships/image" Target="media/image135.png"/><Relationship Id="rId149" Type="http://schemas.openxmlformats.org/officeDocument/2006/relationships/image" Target="media/image136.png"/><Relationship Id="rId150" Type="http://schemas.openxmlformats.org/officeDocument/2006/relationships/image" Target="media/image137.png"/><Relationship Id="rId151" Type="http://schemas.openxmlformats.org/officeDocument/2006/relationships/image" Target="media/image138.png"/><Relationship Id="rId152" Type="http://schemas.openxmlformats.org/officeDocument/2006/relationships/image" Target="media/image139.png"/><Relationship Id="rId153" Type="http://schemas.openxmlformats.org/officeDocument/2006/relationships/image" Target="media/image140.png"/><Relationship Id="rId154" Type="http://schemas.openxmlformats.org/officeDocument/2006/relationships/image" Target="media/image141.png"/><Relationship Id="rId155" Type="http://schemas.openxmlformats.org/officeDocument/2006/relationships/image" Target="media/image142.png"/><Relationship Id="rId156" Type="http://schemas.openxmlformats.org/officeDocument/2006/relationships/image" Target="media/image143.png"/><Relationship Id="rId157" Type="http://schemas.openxmlformats.org/officeDocument/2006/relationships/image" Target="media/image144.png"/><Relationship Id="rId158" Type="http://schemas.openxmlformats.org/officeDocument/2006/relationships/image" Target="media/image145.png"/><Relationship Id="rId159" Type="http://schemas.openxmlformats.org/officeDocument/2006/relationships/footer" Target="footer10.xml"/><Relationship Id="rId160" Type="http://schemas.openxmlformats.org/officeDocument/2006/relationships/image" Target="media/image146.png"/><Relationship Id="rId161" Type="http://schemas.openxmlformats.org/officeDocument/2006/relationships/image" Target="media/image147.png"/><Relationship Id="rId162" Type="http://schemas.openxmlformats.org/officeDocument/2006/relationships/image" Target="media/image148.png"/><Relationship Id="rId163" Type="http://schemas.openxmlformats.org/officeDocument/2006/relationships/image" Target="media/image149.png"/><Relationship Id="rId164" Type="http://schemas.openxmlformats.org/officeDocument/2006/relationships/image" Target="media/image150.png"/><Relationship Id="rId165" Type="http://schemas.openxmlformats.org/officeDocument/2006/relationships/image" Target="media/image151.png"/><Relationship Id="rId166" Type="http://schemas.openxmlformats.org/officeDocument/2006/relationships/hyperlink" Target="http://www.cepltasymonds.eo.uk/struclures" TargetMode="External"/><Relationship Id="rId167" Type="http://schemas.openxmlformats.org/officeDocument/2006/relationships/image" Target="media/image152.png"/><Relationship Id="rId168" Type="http://schemas.openxmlformats.org/officeDocument/2006/relationships/image" Target="media/image153.png"/><Relationship Id="rId169" Type="http://schemas.openxmlformats.org/officeDocument/2006/relationships/image" Target="media/image154.png"/><Relationship Id="rId170" Type="http://schemas.openxmlformats.org/officeDocument/2006/relationships/image" Target="media/image155.png"/><Relationship Id="rId171" Type="http://schemas.openxmlformats.org/officeDocument/2006/relationships/image" Target="media/image156.png"/><Relationship Id="rId172" Type="http://schemas.openxmlformats.org/officeDocument/2006/relationships/image" Target="media/image157.png"/><Relationship Id="rId173" Type="http://schemas.openxmlformats.org/officeDocument/2006/relationships/footer" Target="footer11.xml"/><Relationship Id="rId174" Type="http://schemas.openxmlformats.org/officeDocument/2006/relationships/image" Target="media/image158.jpeg"/><Relationship Id="rId175" Type="http://schemas.openxmlformats.org/officeDocument/2006/relationships/image" Target="media/image159.jpeg"/><Relationship Id="rId176" Type="http://schemas.openxmlformats.org/officeDocument/2006/relationships/image" Target="media/image160.jpeg"/><Relationship Id="rId177" Type="http://schemas.openxmlformats.org/officeDocument/2006/relationships/image" Target="media/image161.png"/><Relationship Id="rId178" Type="http://schemas.openxmlformats.org/officeDocument/2006/relationships/image" Target="media/image162.jpeg"/><Relationship Id="rId179" Type="http://schemas.openxmlformats.org/officeDocument/2006/relationships/image" Target="media/image163.jpeg"/><Relationship Id="rId180" Type="http://schemas.openxmlformats.org/officeDocument/2006/relationships/image" Target="media/image164.jpeg"/><Relationship Id="rId181" Type="http://schemas.openxmlformats.org/officeDocument/2006/relationships/image" Target="media/image165.jpeg"/><Relationship Id="rId182" Type="http://schemas.openxmlformats.org/officeDocument/2006/relationships/image" Target="media/image166.png"/><Relationship Id="rId183" Type="http://schemas.openxmlformats.org/officeDocument/2006/relationships/image" Target="media/image167.png"/><Relationship Id="rId184" Type="http://schemas.openxmlformats.org/officeDocument/2006/relationships/image" Target="media/image168.png"/><Relationship Id="rId185" Type="http://schemas.openxmlformats.org/officeDocument/2006/relationships/image" Target="media/image169.png"/><Relationship Id="rId186" Type="http://schemas.openxmlformats.org/officeDocument/2006/relationships/image" Target="media/image170.png"/><Relationship Id="rId187" Type="http://schemas.openxmlformats.org/officeDocument/2006/relationships/image" Target="media/image171.png"/><Relationship Id="rId188" Type="http://schemas.openxmlformats.org/officeDocument/2006/relationships/footer" Target="footer12.xml"/><Relationship Id="rId189" Type="http://schemas.openxmlformats.org/officeDocument/2006/relationships/image" Target="media/image172.png"/><Relationship Id="rId190" Type="http://schemas.openxmlformats.org/officeDocument/2006/relationships/image" Target="media/image173.png"/><Relationship Id="rId191" Type="http://schemas.openxmlformats.org/officeDocument/2006/relationships/image" Target="media/image174.png"/><Relationship Id="rId192" Type="http://schemas.openxmlformats.org/officeDocument/2006/relationships/image" Target="media/image175.png"/><Relationship Id="rId193" Type="http://schemas.openxmlformats.org/officeDocument/2006/relationships/image" Target="media/image176.png"/><Relationship Id="rId194" Type="http://schemas.openxmlformats.org/officeDocument/2006/relationships/image" Target="media/image177.png"/><Relationship Id="rId195" Type="http://schemas.openxmlformats.org/officeDocument/2006/relationships/image" Target="media/image178.png"/><Relationship Id="rId196" Type="http://schemas.openxmlformats.org/officeDocument/2006/relationships/image" Target="media/image179.png"/><Relationship Id="rId197" Type="http://schemas.openxmlformats.org/officeDocument/2006/relationships/image" Target="media/image180.png"/><Relationship Id="rId198" Type="http://schemas.openxmlformats.org/officeDocument/2006/relationships/image" Target="media/image181.png"/><Relationship Id="rId199" Type="http://schemas.openxmlformats.org/officeDocument/2006/relationships/image" Target="media/image182.png"/><Relationship Id="rId200" Type="http://schemas.openxmlformats.org/officeDocument/2006/relationships/image" Target="media/image183.png"/><Relationship Id="rId201" Type="http://schemas.openxmlformats.org/officeDocument/2006/relationships/image" Target="media/image184.png"/><Relationship Id="rId202" Type="http://schemas.openxmlformats.org/officeDocument/2006/relationships/image" Target="media/image185.png"/><Relationship Id="rId203" Type="http://schemas.openxmlformats.org/officeDocument/2006/relationships/image" Target="media/image186.png"/><Relationship Id="rId204" Type="http://schemas.openxmlformats.org/officeDocument/2006/relationships/image" Target="media/image187.png"/><Relationship Id="rId205" Type="http://schemas.openxmlformats.org/officeDocument/2006/relationships/image" Target="media/image188.png"/><Relationship Id="rId206" Type="http://schemas.openxmlformats.org/officeDocument/2006/relationships/image" Target="media/image189.png"/><Relationship Id="rId207" Type="http://schemas.openxmlformats.org/officeDocument/2006/relationships/image" Target="media/image190.png"/><Relationship Id="rId208" Type="http://schemas.openxmlformats.org/officeDocument/2006/relationships/image" Target="media/image191.png"/><Relationship Id="rId209" Type="http://schemas.openxmlformats.org/officeDocument/2006/relationships/image" Target="media/image192.png"/><Relationship Id="rId210" Type="http://schemas.openxmlformats.org/officeDocument/2006/relationships/image" Target="media/image193.png"/><Relationship Id="rId211" Type="http://schemas.openxmlformats.org/officeDocument/2006/relationships/image" Target="media/image194.png"/><Relationship Id="rId212" Type="http://schemas.openxmlformats.org/officeDocument/2006/relationships/image" Target="media/image195.png"/><Relationship Id="rId213" Type="http://schemas.openxmlformats.org/officeDocument/2006/relationships/image" Target="media/image196.png"/><Relationship Id="rId214" Type="http://schemas.openxmlformats.org/officeDocument/2006/relationships/image" Target="media/image197.png"/><Relationship Id="rId215" Type="http://schemas.openxmlformats.org/officeDocument/2006/relationships/image" Target="media/image198.png"/><Relationship Id="rId216" Type="http://schemas.openxmlformats.org/officeDocument/2006/relationships/image" Target="media/image199.png"/><Relationship Id="rId217" Type="http://schemas.openxmlformats.org/officeDocument/2006/relationships/image" Target="media/image200.png"/><Relationship Id="rId218" Type="http://schemas.openxmlformats.org/officeDocument/2006/relationships/image" Target="media/image201.png"/><Relationship Id="rId219" Type="http://schemas.openxmlformats.org/officeDocument/2006/relationships/image" Target="media/image202.png"/><Relationship Id="rId220" Type="http://schemas.openxmlformats.org/officeDocument/2006/relationships/image" Target="media/image203.png"/><Relationship Id="rId221" Type="http://schemas.openxmlformats.org/officeDocument/2006/relationships/image" Target="media/image204.png"/><Relationship Id="rId222" Type="http://schemas.openxmlformats.org/officeDocument/2006/relationships/image" Target="media/image205.png"/><Relationship Id="rId223" Type="http://schemas.openxmlformats.org/officeDocument/2006/relationships/image" Target="media/image206.png"/><Relationship Id="rId224" Type="http://schemas.openxmlformats.org/officeDocument/2006/relationships/image" Target="media/image207.png"/><Relationship Id="rId225" Type="http://schemas.openxmlformats.org/officeDocument/2006/relationships/image" Target="media/image208.png"/><Relationship Id="rId226" Type="http://schemas.openxmlformats.org/officeDocument/2006/relationships/image" Target="media/image209.png"/><Relationship Id="rId227" Type="http://schemas.openxmlformats.org/officeDocument/2006/relationships/image" Target="media/image210.png"/><Relationship Id="rId228" Type="http://schemas.openxmlformats.org/officeDocument/2006/relationships/image" Target="media/image211.png"/><Relationship Id="rId229" Type="http://schemas.openxmlformats.org/officeDocument/2006/relationships/image" Target="media/image212.png"/><Relationship Id="rId230" Type="http://schemas.openxmlformats.org/officeDocument/2006/relationships/image" Target="media/image213.png"/><Relationship Id="rId231" Type="http://schemas.openxmlformats.org/officeDocument/2006/relationships/image" Target="media/image214.png"/><Relationship Id="rId232" Type="http://schemas.openxmlformats.org/officeDocument/2006/relationships/image" Target="media/image215.png"/><Relationship Id="rId233" Type="http://schemas.openxmlformats.org/officeDocument/2006/relationships/image" Target="media/image216.png"/><Relationship Id="rId234" Type="http://schemas.openxmlformats.org/officeDocument/2006/relationships/image" Target="media/image217.png"/><Relationship Id="rId235" Type="http://schemas.openxmlformats.org/officeDocument/2006/relationships/image" Target="media/image218.png"/><Relationship Id="rId236" Type="http://schemas.openxmlformats.org/officeDocument/2006/relationships/image" Target="media/image219.png"/><Relationship Id="rId237" Type="http://schemas.openxmlformats.org/officeDocument/2006/relationships/image" Target="media/image220.png"/><Relationship Id="rId238" Type="http://schemas.openxmlformats.org/officeDocument/2006/relationships/image" Target="media/image221.png"/><Relationship Id="rId239" Type="http://schemas.openxmlformats.org/officeDocument/2006/relationships/image" Target="media/image222.png"/><Relationship Id="rId240" Type="http://schemas.openxmlformats.org/officeDocument/2006/relationships/image" Target="media/image223.png"/><Relationship Id="rId241" Type="http://schemas.openxmlformats.org/officeDocument/2006/relationships/image" Target="media/image224.png"/><Relationship Id="rId242" Type="http://schemas.openxmlformats.org/officeDocument/2006/relationships/image" Target="media/image225.png"/><Relationship Id="rId243" Type="http://schemas.openxmlformats.org/officeDocument/2006/relationships/image" Target="media/image226.png"/><Relationship Id="rId244" Type="http://schemas.openxmlformats.org/officeDocument/2006/relationships/image" Target="media/image227.png"/><Relationship Id="rId245" Type="http://schemas.openxmlformats.org/officeDocument/2006/relationships/image" Target="media/image228.png"/><Relationship Id="rId246" Type="http://schemas.openxmlformats.org/officeDocument/2006/relationships/image" Target="media/image229.png"/><Relationship Id="rId247" Type="http://schemas.openxmlformats.org/officeDocument/2006/relationships/image" Target="media/image230.png"/><Relationship Id="rId248" Type="http://schemas.openxmlformats.org/officeDocument/2006/relationships/image" Target="media/image231.png"/><Relationship Id="rId249" Type="http://schemas.openxmlformats.org/officeDocument/2006/relationships/image" Target="media/image232.png"/><Relationship Id="rId250" Type="http://schemas.openxmlformats.org/officeDocument/2006/relationships/image" Target="media/image233.png"/><Relationship Id="rId251" Type="http://schemas.openxmlformats.org/officeDocument/2006/relationships/image" Target="media/image234.png"/><Relationship Id="rId252" Type="http://schemas.openxmlformats.org/officeDocument/2006/relationships/image" Target="media/image235.png"/><Relationship Id="rId253" Type="http://schemas.openxmlformats.org/officeDocument/2006/relationships/image" Target="media/image236.png"/><Relationship Id="rId254" Type="http://schemas.openxmlformats.org/officeDocument/2006/relationships/image" Target="media/image237.png"/><Relationship Id="rId255" Type="http://schemas.openxmlformats.org/officeDocument/2006/relationships/image" Target="media/image238.png"/><Relationship Id="rId256" Type="http://schemas.openxmlformats.org/officeDocument/2006/relationships/image" Target="media/image239.png"/><Relationship Id="rId257" Type="http://schemas.openxmlformats.org/officeDocument/2006/relationships/image" Target="media/image240.png"/><Relationship Id="rId258" Type="http://schemas.openxmlformats.org/officeDocument/2006/relationships/image" Target="media/image241.png"/><Relationship Id="rId259" Type="http://schemas.openxmlformats.org/officeDocument/2006/relationships/image" Target="media/image242.png"/><Relationship Id="rId260" Type="http://schemas.openxmlformats.org/officeDocument/2006/relationships/image" Target="media/image243.png"/><Relationship Id="rId261" Type="http://schemas.openxmlformats.org/officeDocument/2006/relationships/image" Target="media/image244.png"/><Relationship Id="rId262" Type="http://schemas.openxmlformats.org/officeDocument/2006/relationships/image" Target="media/image245.png"/><Relationship Id="rId263" Type="http://schemas.openxmlformats.org/officeDocument/2006/relationships/image" Target="media/image246.png"/><Relationship Id="rId264" Type="http://schemas.openxmlformats.org/officeDocument/2006/relationships/image" Target="media/image247.png"/><Relationship Id="rId265" Type="http://schemas.openxmlformats.org/officeDocument/2006/relationships/image" Target="media/image248.png"/><Relationship Id="rId266" Type="http://schemas.openxmlformats.org/officeDocument/2006/relationships/image" Target="media/image249.png"/><Relationship Id="rId267" Type="http://schemas.openxmlformats.org/officeDocument/2006/relationships/image" Target="media/image250.png"/><Relationship Id="rId268" Type="http://schemas.openxmlformats.org/officeDocument/2006/relationships/image" Target="media/image251.png"/><Relationship Id="rId269" Type="http://schemas.openxmlformats.org/officeDocument/2006/relationships/image" Target="media/image252.png"/><Relationship Id="rId270" Type="http://schemas.openxmlformats.org/officeDocument/2006/relationships/image" Target="media/image253.png"/><Relationship Id="rId271" Type="http://schemas.openxmlformats.org/officeDocument/2006/relationships/image" Target="media/image254.png"/><Relationship Id="rId272" Type="http://schemas.openxmlformats.org/officeDocument/2006/relationships/image" Target="media/image255.png"/><Relationship Id="rId273" Type="http://schemas.openxmlformats.org/officeDocument/2006/relationships/image" Target="media/image256.png"/><Relationship Id="rId274" Type="http://schemas.openxmlformats.org/officeDocument/2006/relationships/image" Target="media/image257.png"/><Relationship Id="rId275" Type="http://schemas.openxmlformats.org/officeDocument/2006/relationships/image" Target="media/image258.png"/><Relationship Id="rId276" Type="http://schemas.openxmlformats.org/officeDocument/2006/relationships/image" Target="media/image259.png"/><Relationship Id="rId277" Type="http://schemas.openxmlformats.org/officeDocument/2006/relationships/image" Target="media/image260.png"/><Relationship Id="rId278" Type="http://schemas.openxmlformats.org/officeDocument/2006/relationships/image" Target="media/image261.png"/><Relationship Id="rId279" Type="http://schemas.openxmlformats.org/officeDocument/2006/relationships/image" Target="media/image262.png"/><Relationship Id="rId280" Type="http://schemas.openxmlformats.org/officeDocument/2006/relationships/image" Target="media/image263.png"/><Relationship Id="rId281" Type="http://schemas.openxmlformats.org/officeDocument/2006/relationships/image" Target="media/image264.png"/><Relationship Id="rId282" Type="http://schemas.openxmlformats.org/officeDocument/2006/relationships/image" Target="media/image265.png"/><Relationship Id="rId283" Type="http://schemas.openxmlformats.org/officeDocument/2006/relationships/image" Target="media/image266.png"/><Relationship Id="rId284" Type="http://schemas.openxmlformats.org/officeDocument/2006/relationships/image" Target="media/image267.png"/><Relationship Id="rId285" Type="http://schemas.openxmlformats.org/officeDocument/2006/relationships/image" Target="media/image268.png"/><Relationship Id="rId286" Type="http://schemas.openxmlformats.org/officeDocument/2006/relationships/image" Target="media/image269.png"/><Relationship Id="rId287" Type="http://schemas.openxmlformats.org/officeDocument/2006/relationships/image" Target="media/image270.png"/><Relationship Id="rId288" Type="http://schemas.openxmlformats.org/officeDocument/2006/relationships/image" Target="media/image271.png"/><Relationship Id="rId289" Type="http://schemas.openxmlformats.org/officeDocument/2006/relationships/image" Target="media/image272.png"/><Relationship Id="rId290" Type="http://schemas.openxmlformats.org/officeDocument/2006/relationships/image" Target="media/image273.png"/><Relationship Id="rId291" Type="http://schemas.openxmlformats.org/officeDocument/2006/relationships/image" Target="media/image274.png"/><Relationship Id="rId292" Type="http://schemas.openxmlformats.org/officeDocument/2006/relationships/image" Target="media/image275.png"/><Relationship Id="rId293" Type="http://schemas.openxmlformats.org/officeDocument/2006/relationships/image" Target="media/image276.png"/><Relationship Id="rId294" Type="http://schemas.openxmlformats.org/officeDocument/2006/relationships/image" Target="media/image277.png"/><Relationship Id="rId295" Type="http://schemas.openxmlformats.org/officeDocument/2006/relationships/image" Target="media/image278.png"/><Relationship Id="rId296" Type="http://schemas.openxmlformats.org/officeDocument/2006/relationships/image" Target="media/image279.png"/><Relationship Id="rId297" Type="http://schemas.openxmlformats.org/officeDocument/2006/relationships/image" Target="media/image280.png"/><Relationship Id="rId298" Type="http://schemas.openxmlformats.org/officeDocument/2006/relationships/image" Target="media/image281.png"/><Relationship Id="rId299" Type="http://schemas.openxmlformats.org/officeDocument/2006/relationships/image" Target="media/image282.png"/><Relationship Id="rId300" Type="http://schemas.openxmlformats.org/officeDocument/2006/relationships/image" Target="media/image283.png"/><Relationship Id="rId301" Type="http://schemas.openxmlformats.org/officeDocument/2006/relationships/image" Target="media/image284.png"/><Relationship Id="rId302" Type="http://schemas.openxmlformats.org/officeDocument/2006/relationships/image" Target="media/image285.png"/><Relationship Id="rId303" Type="http://schemas.openxmlformats.org/officeDocument/2006/relationships/image" Target="media/image286.png"/><Relationship Id="rId304" Type="http://schemas.openxmlformats.org/officeDocument/2006/relationships/image" Target="media/image287.png"/><Relationship Id="rId305" Type="http://schemas.openxmlformats.org/officeDocument/2006/relationships/image" Target="media/image288.png"/><Relationship Id="rId306" Type="http://schemas.openxmlformats.org/officeDocument/2006/relationships/image" Target="media/image289.png"/><Relationship Id="rId307" Type="http://schemas.openxmlformats.org/officeDocument/2006/relationships/image" Target="media/image290.png"/><Relationship Id="rId308" Type="http://schemas.openxmlformats.org/officeDocument/2006/relationships/image" Target="media/image291.png"/><Relationship Id="rId309" Type="http://schemas.openxmlformats.org/officeDocument/2006/relationships/image" Target="media/image292.png"/><Relationship Id="rId310" Type="http://schemas.openxmlformats.org/officeDocument/2006/relationships/image" Target="media/image293.png"/><Relationship Id="rId311" Type="http://schemas.openxmlformats.org/officeDocument/2006/relationships/image" Target="media/image294.png"/><Relationship Id="rId312" Type="http://schemas.openxmlformats.org/officeDocument/2006/relationships/image" Target="media/image295.png"/><Relationship Id="rId313" Type="http://schemas.openxmlformats.org/officeDocument/2006/relationships/image" Target="media/image296.png"/><Relationship Id="rId314" Type="http://schemas.openxmlformats.org/officeDocument/2006/relationships/image" Target="media/image297.png"/><Relationship Id="rId315" Type="http://schemas.openxmlformats.org/officeDocument/2006/relationships/image" Target="media/image298.png"/><Relationship Id="rId316" Type="http://schemas.openxmlformats.org/officeDocument/2006/relationships/image" Target="media/image299.png"/><Relationship Id="rId317" Type="http://schemas.openxmlformats.org/officeDocument/2006/relationships/image" Target="media/image300.png"/><Relationship Id="rId318" Type="http://schemas.openxmlformats.org/officeDocument/2006/relationships/image" Target="media/image301.png"/><Relationship Id="rId319" Type="http://schemas.openxmlformats.org/officeDocument/2006/relationships/image" Target="media/image302.png"/><Relationship Id="rId320" Type="http://schemas.openxmlformats.org/officeDocument/2006/relationships/image" Target="media/image303.png"/><Relationship Id="rId321" Type="http://schemas.openxmlformats.org/officeDocument/2006/relationships/image" Target="media/image304.png"/><Relationship Id="rId322" Type="http://schemas.openxmlformats.org/officeDocument/2006/relationships/image" Target="media/image305.png"/><Relationship Id="rId323" Type="http://schemas.openxmlformats.org/officeDocument/2006/relationships/image" Target="media/image306.png"/><Relationship Id="rId324" Type="http://schemas.openxmlformats.org/officeDocument/2006/relationships/image" Target="media/image307.png"/><Relationship Id="rId325" Type="http://schemas.openxmlformats.org/officeDocument/2006/relationships/image" Target="media/image308.png"/><Relationship Id="rId326" Type="http://schemas.openxmlformats.org/officeDocument/2006/relationships/image" Target="media/image309.png"/><Relationship Id="rId327" Type="http://schemas.openxmlformats.org/officeDocument/2006/relationships/image" Target="media/image310.png"/><Relationship Id="rId328" Type="http://schemas.openxmlformats.org/officeDocument/2006/relationships/image" Target="media/image311.png"/><Relationship Id="rId329" Type="http://schemas.openxmlformats.org/officeDocument/2006/relationships/image" Target="media/image312.png"/><Relationship Id="rId330" Type="http://schemas.openxmlformats.org/officeDocument/2006/relationships/image" Target="media/image313.png"/><Relationship Id="rId331" Type="http://schemas.openxmlformats.org/officeDocument/2006/relationships/image" Target="media/image314.png"/><Relationship Id="rId332" Type="http://schemas.openxmlformats.org/officeDocument/2006/relationships/image" Target="media/image315.png"/><Relationship Id="rId333" Type="http://schemas.openxmlformats.org/officeDocument/2006/relationships/image" Target="media/image316.png"/><Relationship Id="rId334" Type="http://schemas.openxmlformats.org/officeDocument/2006/relationships/image" Target="media/image317.png"/><Relationship Id="rId335" Type="http://schemas.openxmlformats.org/officeDocument/2006/relationships/image" Target="media/image318.png"/><Relationship Id="rId336" Type="http://schemas.openxmlformats.org/officeDocument/2006/relationships/image" Target="media/image319.png"/><Relationship Id="rId337" Type="http://schemas.openxmlformats.org/officeDocument/2006/relationships/image" Target="media/image320.png"/><Relationship Id="rId338" Type="http://schemas.openxmlformats.org/officeDocument/2006/relationships/image" Target="media/image321.png"/><Relationship Id="rId339" Type="http://schemas.openxmlformats.org/officeDocument/2006/relationships/image" Target="media/image322.png"/><Relationship Id="rId340" Type="http://schemas.openxmlformats.org/officeDocument/2006/relationships/image" Target="media/image323.png"/><Relationship Id="rId341" Type="http://schemas.openxmlformats.org/officeDocument/2006/relationships/image" Target="media/image324.png"/><Relationship Id="rId342" Type="http://schemas.openxmlformats.org/officeDocument/2006/relationships/image" Target="media/image325.png"/><Relationship Id="rId343" Type="http://schemas.openxmlformats.org/officeDocument/2006/relationships/image" Target="media/image326.png"/><Relationship Id="rId344" Type="http://schemas.openxmlformats.org/officeDocument/2006/relationships/image" Target="media/image327.png"/><Relationship Id="rId345" Type="http://schemas.openxmlformats.org/officeDocument/2006/relationships/image" Target="media/image328.png"/><Relationship Id="rId346" Type="http://schemas.openxmlformats.org/officeDocument/2006/relationships/image" Target="media/image329.png"/><Relationship Id="rId347" Type="http://schemas.openxmlformats.org/officeDocument/2006/relationships/image" Target="media/image330.png"/><Relationship Id="rId348" Type="http://schemas.openxmlformats.org/officeDocument/2006/relationships/image" Target="media/image331.png"/><Relationship Id="rId349" Type="http://schemas.openxmlformats.org/officeDocument/2006/relationships/image" Target="media/image332.png"/><Relationship Id="rId350" Type="http://schemas.openxmlformats.org/officeDocument/2006/relationships/image" Target="media/image333.png"/><Relationship Id="rId351" Type="http://schemas.openxmlformats.org/officeDocument/2006/relationships/image" Target="media/image334.png"/><Relationship Id="rId352" Type="http://schemas.openxmlformats.org/officeDocument/2006/relationships/image" Target="media/image335.png"/><Relationship Id="rId353" Type="http://schemas.openxmlformats.org/officeDocument/2006/relationships/image" Target="media/image336.png"/><Relationship Id="rId354" Type="http://schemas.openxmlformats.org/officeDocument/2006/relationships/image" Target="media/image337.png"/><Relationship Id="rId355" Type="http://schemas.openxmlformats.org/officeDocument/2006/relationships/image" Target="media/image338.png"/><Relationship Id="rId356" Type="http://schemas.openxmlformats.org/officeDocument/2006/relationships/image" Target="media/image339.png"/><Relationship Id="rId357" Type="http://schemas.openxmlformats.org/officeDocument/2006/relationships/image" Target="media/image340.png"/><Relationship Id="rId358" Type="http://schemas.openxmlformats.org/officeDocument/2006/relationships/image" Target="media/image341.png"/><Relationship Id="rId359" Type="http://schemas.openxmlformats.org/officeDocument/2006/relationships/image" Target="media/image342.png"/><Relationship Id="rId360" Type="http://schemas.openxmlformats.org/officeDocument/2006/relationships/image" Target="media/image343.png"/><Relationship Id="rId361" Type="http://schemas.openxmlformats.org/officeDocument/2006/relationships/image" Target="media/image344.png"/><Relationship Id="rId362" Type="http://schemas.openxmlformats.org/officeDocument/2006/relationships/image" Target="media/image345.png"/><Relationship Id="rId363" Type="http://schemas.openxmlformats.org/officeDocument/2006/relationships/image" Target="media/image346.png"/><Relationship Id="rId364" Type="http://schemas.openxmlformats.org/officeDocument/2006/relationships/image" Target="media/image347.png"/><Relationship Id="rId365" Type="http://schemas.openxmlformats.org/officeDocument/2006/relationships/image" Target="media/image348.png"/><Relationship Id="rId366" Type="http://schemas.openxmlformats.org/officeDocument/2006/relationships/image" Target="media/image349.png"/><Relationship Id="rId367" Type="http://schemas.openxmlformats.org/officeDocument/2006/relationships/image" Target="media/image350.png"/><Relationship Id="rId368" Type="http://schemas.openxmlformats.org/officeDocument/2006/relationships/image" Target="media/image351.png"/><Relationship Id="rId369" Type="http://schemas.openxmlformats.org/officeDocument/2006/relationships/image" Target="media/image352.png"/><Relationship Id="rId370" Type="http://schemas.openxmlformats.org/officeDocument/2006/relationships/image" Target="media/image353.png"/><Relationship Id="rId371" Type="http://schemas.openxmlformats.org/officeDocument/2006/relationships/image" Target="media/image354.png"/><Relationship Id="rId372" Type="http://schemas.openxmlformats.org/officeDocument/2006/relationships/image" Target="media/image355.png"/><Relationship Id="rId373" Type="http://schemas.openxmlformats.org/officeDocument/2006/relationships/image" Target="media/image356.png"/><Relationship Id="rId374" Type="http://schemas.openxmlformats.org/officeDocument/2006/relationships/image" Target="media/image357.png"/><Relationship Id="rId375" Type="http://schemas.openxmlformats.org/officeDocument/2006/relationships/image" Target="media/image358.png"/><Relationship Id="rId376" Type="http://schemas.openxmlformats.org/officeDocument/2006/relationships/image" Target="media/image359.png"/><Relationship Id="rId377" Type="http://schemas.openxmlformats.org/officeDocument/2006/relationships/image" Target="media/image360.png"/><Relationship Id="rId378" Type="http://schemas.openxmlformats.org/officeDocument/2006/relationships/image" Target="media/image361.png"/><Relationship Id="rId379" Type="http://schemas.openxmlformats.org/officeDocument/2006/relationships/image" Target="media/image362.png"/><Relationship Id="rId380" Type="http://schemas.openxmlformats.org/officeDocument/2006/relationships/image" Target="media/image363.png"/><Relationship Id="rId381" Type="http://schemas.openxmlformats.org/officeDocument/2006/relationships/image" Target="media/image364.png"/><Relationship Id="rId382" Type="http://schemas.openxmlformats.org/officeDocument/2006/relationships/image" Target="media/image365.png"/><Relationship Id="rId383" Type="http://schemas.openxmlformats.org/officeDocument/2006/relationships/image" Target="media/image366.png"/><Relationship Id="rId384" Type="http://schemas.openxmlformats.org/officeDocument/2006/relationships/image" Target="media/image367.png"/><Relationship Id="rId385" Type="http://schemas.openxmlformats.org/officeDocument/2006/relationships/image" Target="media/image368.png"/><Relationship Id="rId386" Type="http://schemas.openxmlformats.org/officeDocument/2006/relationships/image" Target="media/image369.png"/><Relationship Id="rId387" Type="http://schemas.openxmlformats.org/officeDocument/2006/relationships/image" Target="media/image370.png"/><Relationship Id="rId388" Type="http://schemas.openxmlformats.org/officeDocument/2006/relationships/image" Target="media/image371.png"/><Relationship Id="rId389" Type="http://schemas.openxmlformats.org/officeDocument/2006/relationships/image" Target="media/image372.png"/><Relationship Id="rId390" Type="http://schemas.openxmlformats.org/officeDocument/2006/relationships/image" Target="media/image373.png"/><Relationship Id="rId391" Type="http://schemas.openxmlformats.org/officeDocument/2006/relationships/image" Target="media/image374.png"/><Relationship Id="rId392" Type="http://schemas.openxmlformats.org/officeDocument/2006/relationships/image" Target="media/image375.png"/><Relationship Id="rId393" Type="http://schemas.openxmlformats.org/officeDocument/2006/relationships/image" Target="media/image376.png"/><Relationship Id="rId394" Type="http://schemas.openxmlformats.org/officeDocument/2006/relationships/image" Target="media/image377.png"/><Relationship Id="rId395" Type="http://schemas.openxmlformats.org/officeDocument/2006/relationships/image" Target="media/image378.png"/><Relationship Id="rId396" Type="http://schemas.openxmlformats.org/officeDocument/2006/relationships/image" Target="media/image379.png"/><Relationship Id="rId397" Type="http://schemas.openxmlformats.org/officeDocument/2006/relationships/image" Target="media/image380.png"/><Relationship Id="rId398" Type="http://schemas.openxmlformats.org/officeDocument/2006/relationships/image" Target="media/image381.png"/><Relationship Id="rId399" Type="http://schemas.openxmlformats.org/officeDocument/2006/relationships/image" Target="media/image382.png"/><Relationship Id="rId400" Type="http://schemas.openxmlformats.org/officeDocument/2006/relationships/image" Target="media/image383.png"/><Relationship Id="rId401" Type="http://schemas.openxmlformats.org/officeDocument/2006/relationships/image" Target="media/image384.png"/><Relationship Id="rId402" Type="http://schemas.openxmlformats.org/officeDocument/2006/relationships/image" Target="media/image385.png"/><Relationship Id="rId403" Type="http://schemas.openxmlformats.org/officeDocument/2006/relationships/image" Target="media/image386.png"/><Relationship Id="rId404" Type="http://schemas.openxmlformats.org/officeDocument/2006/relationships/image" Target="media/image387.png"/><Relationship Id="rId405" Type="http://schemas.openxmlformats.org/officeDocument/2006/relationships/image" Target="media/image388.png"/><Relationship Id="rId406" Type="http://schemas.openxmlformats.org/officeDocument/2006/relationships/image" Target="media/image389.png"/><Relationship Id="rId407" Type="http://schemas.openxmlformats.org/officeDocument/2006/relationships/image" Target="media/image390.png"/><Relationship Id="rId408" Type="http://schemas.openxmlformats.org/officeDocument/2006/relationships/image" Target="media/image391.png"/><Relationship Id="rId409" Type="http://schemas.openxmlformats.org/officeDocument/2006/relationships/image" Target="media/image392.png"/><Relationship Id="rId410" Type="http://schemas.openxmlformats.org/officeDocument/2006/relationships/image" Target="media/image393.png"/><Relationship Id="rId411" Type="http://schemas.openxmlformats.org/officeDocument/2006/relationships/image" Target="media/image394.png"/><Relationship Id="rId412" Type="http://schemas.openxmlformats.org/officeDocument/2006/relationships/image" Target="media/image395.png"/><Relationship Id="rId413" Type="http://schemas.openxmlformats.org/officeDocument/2006/relationships/image" Target="media/image396.png"/><Relationship Id="rId414" Type="http://schemas.openxmlformats.org/officeDocument/2006/relationships/image" Target="media/image397.png"/><Relationship Id="rId415" Type="http://schemas.openxmlformats.org/officeDocument/2006/relationships/image" Target="media/image398.png"/><Relationship Id="rId416" Type="http://schemas.openxmlformats.org/officeDocument/2006/relationships/image" Target="media/image399.png"/><Relationship Id="rId417" Type="http://schemas.openxmlformats.org/officeDocument/2006/relationships/image" Target="media/image400.png"/><Relationship Id="rId418" Type="http://schemas.openxmlformats.org/officeDocument/2006/relationships/image" Target="media/image401.png"/><Relationship Id="rId419" Type="http://schemas.openxmlformats.org/officeDocument/2006/relationships/image" Target="media/image402.png"/><Relationship Id="rId420" Type="http://schemas.openxmlformats.org/officeDocument/2006/relationships/image" Target="media/image403.png"/><Relationship Id="rId421" Type="http://schemas.openxmlformats.org/officeDocument/2006/relationships/image" Target="media/image404.png"/><Relationship Id="rId422" Type="http://schemas.openxmlformats.org/officeDocument/2006/relationships/image" Target="media/image405.png"/><Relationship Id="rId423" Type="http://schemas.openxmlformats.org/officeDocument/2006/relationships/image" Target="media/image406.png"/><Relationship Id="rId424" Type="http://schemas.openxmlformats.org/officeDocument/2006/relationships/image" Target="media/image407.png"/><Relationship Id="rId425" Type="http://schemas.openxmlformats.org/officeDocument/2006/relationships/image" Target="media/image408.png"/><Relationship Id="rId426" Type="http://schemas.openxmlformats.org/officeDocument/2006/relationships/image" Target="media/image409.png"/><Relationship Id="rId427" Type="http://schemas.openxmlformats.org/officeDocument/2006/relationships/image" Target="media/image410.png"/><Relationship Id="rId428" Type="http://schemas.openxmlformats.org/officeDocument/2006/relationships/image" Target="media/image411.png"/><Relationship Id="rId429" Type="http://schemas.openxmlformats.org/officeDocument/2006/relationships/image" Target="media/image412.png"/><Relationship Id="rId430" Type="http://schemas.openxmlformats.org/officeDocument/2006/relationships/image" Target="media/image413.png"/><Relationship Id="rId431" Type="http://schemas.openxmlformats.org/officeDocument/2006/relationships/image" Target="media/image414.png"/><Relationship Id="rId432" Type="http://schemas.openxmlformats.org/officeDocument/2006/relationships/image" Target="media/image415.png"/><Relationship Id="rId433" Type="http://schemas.openxmlformats.org/officeDocument/2006/relationships/image" Target="media/image416.png"/><Relationship Id="rId434" Type="http://schemas.openxmlformats.org/officeDocument/2006/relationships/image" Target="media/image417.png"/><Relationship Id="rId435" Type="http://schemas.openxmlformats.org/officeDocument/2006/relationships/image" Target="media/image418.png"/><Relationship Id="rId436" Type="http://schemas.openxmlformats.org/officeDocument/2006/relationships/image" Target="media/image419.png"/><Relationship Id="rId437" Type="http://schemas.openxmlformats.org/officeDocument/2006/relationships/image" Target="media/image420.png"/><Relationship Id="rId438" Type="http://schemas.openxmlformats.org/officeDocument/2006/relationships/image" Target="media/image421.png"/><Relationship Id="rId439" Type="http://schemas.openxmlformats.org/officeDocument/2006/relationships/image" Target="media/image422.png"/><Relationship Id="rId440" Type="http://schemas.openxmlformats.org/officeDocument/2006/relationships/image" Target="media/image423.png"/><Relationship Id="rId441" Type="http://schemas.openxmlformats.org/officeDocument/2006/relationships/image" Target="media/image424.png"/><Relationship Id="rId442" Type="http://schemas.openxmlformats.org/officeDocument/2006/relationships/image" Target="media/image425.png"/><Relationship Id="rId443" Type="http://schemas.openxmlformats.org/officeDocument/2006/relationships/image" Target="media/image426.png"/><Relationship Id="rId444" Type="http://schemas.openxmlformats.org/officeDocument/2006/relationships/image" Target="media/image427.png"/><Relationship Id="rId445" Type="http://schemas.openxmlformats.org/officeDocument/2006/relationships/image" Target="media/image428.png"/><Relationship Id="rId446" Type="http://schemas.openxmlformats.org/officeDocument/2006/relationships/image" Target="media/image429.png"/><Relationship Id="rId447" Type="http://schemas.openxmlformats.org/officeDocument/2006/relationships/image" Target="media/image430.png"/><Relationship Id="rId448" Type="http://schemas.openxmlformats.org/officeDocument/2006/relationships/image" Target="media/image431.png"/><Relationship Id="rId449" Type="http://schemas.openxmlformats.org/officeDocument/2006/relationships/image" Target="media/image432.png"/><Relationship Id="rId450" Type="http://schemas.openxmlformats.org/officeDocument/2006/relationships/image" Target="media/image433.png"/><Relationship Id="rId451" Type="http://schemas.openxmlformats.org/officeDocument/2006/relationships/image" Target="media/image434.png"/><Relationship Id="rId452" Type="http://schemas.openxmlformats.org/officeDocument/2006/relationships/image" Target="media/image435.png"/><Relationship Id="rId453" Type="http://schemas.openxmlformats.org/officeDocument/2006/relationships/image" Target="media/image436.png"/><Relationship Id="rId454" Type="http://schemas.openxmlformats.org/officeDocument/2006/relationships/image" Target="media/image437.png"/><Relationship Id="rId455" Type="http://schemas.openxmlformats.org/officeDocument/2006/relationships/image" Target="media/image438.png"/><Relationship Id="rId456" Type="http://schemas.openxmlformats.org/officeDocument/2006/relationships/image" Target="media/image439.png"/><Relationship Id="rId457" Type="http://schemas.openxmlformats.org/officeDocument/2006/relationships/image" Target="media/image440.png"/><Relationship Id="rId458" Type="http://schemas.openxmlformats.org/officeDocument/2006/relationships/image" Target="media/image441.png"/><Relationship Id="rId459" Type="http://schemas.openxmlformats.org/officeDocument/2006/relationships/image" Target="media/image442.png"/><Relationship Id="rId460" Type="http://schemas.openxmlformats.org/officeDocument/2006/relationships/image" Target="media/image443.png"/><Relationship Id="rId461" Type="http://schemas.openxmlformats.org/officeDocument/2006/relationships/image" Target="media/image444.png"/><Relationship Id="rId462" Type="http://schemas.openxmlformats.org/officeDocument/2006/relationships/image" Target="media/image445.png"/><Relationship Id="rId463" Type="http://schemas.openxmlformats.org/officeDocument/2006/relationships/image" Target="media/image446.png"/><Relationship Id="rId464" Type="http://schemas.openxmlformats.org/officeDocument/2006/relationships/image" Target="media/image447.png"/><Relationship Id="rId465" Type="http://schemas.openxmlformats.org/officeDocument/2006/relationships/image" Target="media/image448.png"/><Relationship Id="rId466" Type="http://schemas.openxmlformats.org/officeDocument/2006/relationships/image" Target="media/image449.png"/><Relationship Id="rId467" Type="http://schemas.openxmlformats.org/officeDocument/2006/relationships/image" Target="media/image450.png"/><Relationship Id="rId468" Type="http://schemas.openxmlformats.org/officeDocument/2006/relationships/image" Target="media/image451.png"/><Relationship Id="rId469" Type="http://schemas.openxmlformats.org/officeDocument/2006/relationships/image" Target="media/image452.png"/><Relationship Id="rId470" Type="http://schemas.openxmlformats.org/officeDocument/2006/relationships/image" Target="media/image453.png"/><Relationship Id="rId471" Type="http://schemas.openxmlformats.org/officeDocument/2006/relationships/image" Target="media/image454.png"/><Relationship Id="rId472" Type="http://schemas.openxmlformats.org/officeDocument/2006/relationships/image" Target="media/image455.png"/><Relationship Id="rId473" Type="http://schemas.openxmlformats.org/officeDocument/2006/relationships/image" Target="media/image456.png"/><Relationship Id="rId474" Type="http://schemas.openxmlformats.org/officeDocument/2006/relationships/image" Target="media/image457.png"/><Relationship Id="rId475" Type="http://schemas.openxmlformats.org/officeDocument/2006/relationships/image" Target="media/image458.png"/><Relationship Id="rId476" Type="http://schemas.openxmlformats.org/officeDocument/2006/relationships/image" Target="media/image459.png"/><Relationship Id="rId477" Type="http://schemas.openxmlformats.org/officeDocument/2006/relationships/image" Target="media/image460.png"/><Relationship Id="rId478" Type="http://schemas.openxmlformats.org/officeDocument/2006/relationships/image" Target="media/image461.png"/><Relationship Id="rId479" Type="http://schemas.openxmlformats.org/officeDocument/2006/relationships/image" Target="media/image462.png"/><Relationship Id="rId480" Type="http://schemas.openxmlformats.org/officeDocument/2006/relationships/image" Target="media/image463.png"/><Relationship Id="rId481" Type="http://schemas.openxmlformats.org/officeDocument/2006/relationships/image" Target="media/image464.png"/><Relationship Id="rId482" Type="http://schemas.openxmlformats.org/officeDocument/2006/relationships/image" Target="media/image465.png"/><Relationship Id="rId483" Type="http://schemas.openxmlformats.org/officeDocument/2006/relationships/image" Target="media/image466.png"/><Relationship Id="rId484" Type="http://schemas.openxmlformats.org/officeDocument/2006/relationships/image" Target="media/image467.png"/><Relationship Id="rId485" Type="http://schemas.openxmlformats.org/officeDocument/2006/relationships/image" Target="media/image468.png"/><Relationship Id="rId486" Type="http://schemas.openxmlformats.org/officeDocument/2006/relationships/image" Target="media/image469.png"/><Relationship Id="rId487" Type="http://schemas.openxmlformats.org/officeDocument/2006/relationships/image" Target="media/image470.png"/><Relationship Id="rId488" Type="http://schemas.openxmlformats.org/officeDocument/2006/relationships/image" Target="media/image471.png"/><Relationship Id="rId489" Type="http://schemas.openxmlformats.org/officeDocument/2006/relationships/image" Target="media/image472.png"/><Relationship Id="rId490" Type="http://schemas.openxmlformats.org/officeDocument/2006/relationships/image" Target="media/image473.png"/><Relationship Id="rId491" Type="http://schemas.openxmlformats.org/officeDocument/2006/relationships/image" Target="media/image474.png"/><Relationship Id="rId492" Type="http://schemas.openxmlformats.org/officeDocument/2006/relationships/image" Target="media/image475.png"/><Relationship Id="rId493" Type="http://schemas.openxmlformats.org/officeDocument/2006/relationships/image" Target="media/image476.png"/><Relationship Id="rId494" Type="http://schemas.openxmlformats.org/officeDocument/2006/relationships/image" Target="media/image477.png"/><Relationship Id="rId495" Type="http://schemas.openxmlformats.org/officeDocument/2006/relationships/image" Target="media/image478.png"/><Relationship Id="rId496" Type="http://schemas.openxmlformats.org/officeDocument/2006/relationships/image" Target="media/image479.png"/><Relationship Id="rId497" Type="http://schemas.openxmlformats.org/officeDocument/2006/relationships/image" Target="media/image480.png"/><Relationship Id="rId498" Type="http://schemas.openxmlformats.org/officeDocument/2006/relationships/image" Target="media/image481.png"/><Relationship Id="rId499" Type="http://schemas.openxmlformats.org/officeDocument/2006/relationships/image" Target="media/image482.png"/><Relationship Id="rId500" Type="http://schemas.openxmlformats.org/officeDocument/2006/relationships/image" Target="media/image483.png"/><Relationship Id="rId501" Type="http://schemas.openxmlformats.org/officeDocument/2006/relationships/image" Target="media/image484.png"/><Relationship Id="rId502" Type="http://schemas.openxmlformats.org/officeDocument/2006/relationships/image" Target="media/image485.png"/><Relationship Id="rId503" Type="http://schemas.openxmlformats.org/officeDocument/2006/relationships/image" Target="media/image486.png"/><Relationship Id="rId504" Type="http://schemas.openxmlformats.org/officeDocument/2006/relationships/image" Target="media/image487.png"/><Relationship Id="rId505" Type="http://schemas.openxmlformats.org/officeDocument/2006/relationships/image" Target="media/image488.png"/><Relationship Id="rId506" Type="http://schemas.openxmlformats.org/officeDocument/2006/relationships/image" Target="media/image489.png"/><Relationship Id="rId507" Type="http://schemas.openxmlformats.org/officeDocument/2006/relationships/image" Target="media/image490.png"/><Relationship Id="rId508" Type="http://schemas.openxmlformats.org/officeDocument/2006/relationships/image" Target="media/image491.png"/><Relationship Id="rId509" Type="http://schemas.openxmlformats.org/officeDocument/2006/relationships/image" Target="media/image492.png"/><Relationship Id="rId510" Type="http://schemas.openxmlformats.org/officeDocument/2006/relationships/image" Target="media/image493.png"/><Relationship Id="rId511" Type="http://schemas.openxmlformats.org/officeDocument/2006/relationships/image" Target="media/image494.png"/><Relationship Id="rId512" Type="http://schemas.openxmlformats.org/officeDocument/2006/relationships/image" Target="media/image495.png"/><Relationship Id="rId513" Type="http://schemas.openxmlformats.org/officeDocument/2006/relationships/image" Target="media/image496.png"/><Relationship Id="rId514" Type="http://schemas.openxmlformats.org/officeDocument/2006/relationships/image" Target="media/image497.png"/><Relationship Id="rId515" Type="http://schemas.openxmlformats.org/officeDocument/2006/relationships/image" Target="media/image498.png"/><Relationship Id="rId516" Type="http://schemas.openxmlformats.org/officeDocument/2006/relationships/image" Target="media/image499.png"/><Relationship Id="rId517" Type="http://schemas.openxmlformats.org/officeDocument/2006/relationships/image" Target="media/image500.png"/><Relationship Id="rId518" Type="http://schemas.openxmlformats.org/officeDocument/2006/relationships/image" Target="media/image501.png"/><Relationship Id="rId519" Type="http://schemas.openxmlformats.org/officeDocument/2006/relationships/image" Target="media/image502.png"/><Relationship Id="rId520" Type="http://schemas.openxmlformats.org/officeDocument/2006/relationships/image" Target="media/image503.png"/><Relationship Id="rId521" Type="http://schemas.openxmlformats.org/officeDocument/2006/relationships/image" Target="media/image504.png"/><Relationship Id="rId522" Type="http://schemas.openxmlformats.org/officeDocument/2006/relationships/image" Target="media/image505.png"/><Relationship Id="rId523" Type="http://schemas.openxmlformats.org/officeDocument/2006/relationships/image" Target="media/image506.png"/><Relationship Id="rId524" Type="http://schemas.openxmlformats.org/officeDocument/2006/relationships/image" Target="media/image507.png"/><Relationship Id="rId525" Type="http://schemas.openxmlformats.org/officeDocument/2006/relationships/image" Target="media/image508.png"/><Relationship Id="rId526" Type="http://schemas.openxmlformats.org/officeDocument/2006/relationships/image" Target="media/image509.png"/><Relationship Id="rId527" Type="http://schemas.openxmlformats.org/officeDocument/2006/relationships/image" Target="media/image510.png"/><Relationship Id="rId528" Type="http://schemas.openxmlformats.org/officeDocument/2006/relationships/image" Target="media/image511.png"/><Relationship Id="rId529" Type="http://schemas.openxmlformats.org/officeDocument/2006/relationships/image" Target="media/image512.png"/><Relationship Id="rId530" Type="http://schemas.openxmlformats.org/officeDocument/2006/relationships/image" Target="media/image513.png"/><Relationship Id="rId531" Type="http://schemas.openxmlformats.org/officeDocument/2006/relationships/image" Target="media/image514.png"/><Relationship Id="rId532" Type="http://schemas.openxmlformats.org/officeDocument/2006/relationships/image" Target="media/image515.png"/><Relationship Id="rId533" Type="http://schemas.openxmlformats.org/officeDocument/2006/relationships/image" Target="media/image516.png"/><Relationship Id="rId534" Type="http://schemas.openxmlformats.org/officeDocument/2006/relationships/image" Target="media/image517.png"/><Relationship Id="rId535" Type="http://schemas.openxmlformats.org/officeDocument/2006/relationships/image" Target="media/image518.png"/><Relationship Id="rId536" Type="http://schemas.openxmlformats.org/officeDocument/2006/relationships/image" Target="media/image519.png"/><Relationship Id="rId537" Type="http://schemas.openxmlformats.org/officeDocument/2006/relationships/image" Target="media/image520.png"/><Relationship Id="rId538" Type="http://schemas.openxmlformats.org/officeDocument/2006/relationships/image" Target="media/image521.png"/><Relationship Id="rId539" Type="http://schemas.openxmlformats.org/officeDocument/2006/relationships/image" Target="media/image522.png"/><Relationship Id="rId540" Type="http://schemas.openxmlformats.org/officeDocument/2006/relationships/image" Target="media/image523.png"/><Relationship Id="rId541" Type="http://schemas.openxmlformats.org/officeDocument/2006/relationships/image" Target="media/image524.png"/><Relationship Id="rId542" Type="http://schemas.openxmlformats.org/officeDocument/2006/relationships/image" Target="media/image525.png"/><Relationship Id="rId543" Type="http://schemas.openxmlformats.org/officeDocument/2006/relationships/image" Target="media/image526.png"/><Relationship Id="rId544" Type="http://schemas.openxmlformats.org/officeDocument/2006/relationships/image" Target="media/image527.png"/><Relationship Id="rId545" Type="http://schemas.openxmlformats.org/officeDocument/2006/relationships/image" Target="media/image528.png"/><Relationship Id="rId546" Type="http://schemas.openxmlformats.org/officeDocument/2006/relationships/image" Target="media/image529.png"/><Relationship Id="rId547" Type="http://schemas.openxmlformats.org/officeDocument/2006/relationships/image" Target="media/image530.png"/><Relationship Id="rId548" Type="http://schemas.openxmlformats.org/officeDocument/2006/relationships/image" Target="media/image531.png"/><Relationship Id="rId549" Type="http://schemas.openxmlformats.org/officeDocument/2006/relationships/image" Target="media/image532.png"/><Relationship Id="rId550" Type="http://schemas.openxmlformats.org/officeDocument/2006/relationships/image" Target="media/image533.png"/><Relationship Id="rId551" Type="http://schemas.openxmlformats.org/officeDocument/2006/relationships/image" Target="media/image534.png"/><Relationship Id="rId552" Type="http://schemas.openxmlformats.org/officeDocument/2006/relationships/image" Target="media/image535.png"/><Relationship Id="rId553" Type="http://schemas.openxmlformats.org/officeDocument/2006/relationships/image" Target="media/image536.png"/><Relationship Id="rId554" Type="http://schemas.openxmlformats.org/officeDocument/2006/relationships/image" Target="media/image537.png"/><Relationship Id="rId555" Type="http://schemas.openxmlformats.org/officeDocument/2006/relationships/image" Target="media/image538.png"/><Relationship Id="rId556" Type="http://schemas.openxmlformats.org/officeDocument/2006/relationships/image" Target="media/image539.png"/><Relationship Id="rId557" Type="http://schemas.openxmlformats.org/officeDocument/2006/relationships/image" Target="media/image540.png"/><Relationship Id="rId558" Type="http://schemas.openxmlformats.org/officeDocument/2006/relationships/image" Target="media/image541.png"/><Relationship Id="rId559" Type="http://schemas.openxmlformats.org/officeDocument/2006/relationships/image" Target="media/image542.png"/><Relationship Id="rId560" Type="http://schemas.openxmlformats.org/officeDocument/2006/relationships/image" Target="media/image543.png"/><Relationship Id="rId561" Type="http://schemas.openxmlformats.org/officeDocument/2006/relationships/image" Target="media/image544.png"/><Relationship Id="rId562" Type="http://schemas.openxmlformats.org/officeDocument/2006/relationships/image" Target="media/image545.png"/><Relationship Id="rId563" Type="http://schemas.openxmlformats.org/officeDocument/2006/relationships/image" Target="media/image546.png"/><Relationship Id="rId564" Type="http://schemas.openxmlformats.org/officeDocument/2006/relationships/image" Target="media/image547.png"/><Relationship Id="rId565" Type="http://schemas.openxmlformats.org/officeDocument/2006/relationships/image" Target="media/image548.png"/><Relationship Id="rId566" Type="http://schemas.openxmlformats.org/officeDocument/2006/relationships/image" Target="media/image549.png"/><Relationship Id="rId567" Type="http://schemas.openxmlformats.org/officeDocument/2006/relationships/image" Target="media/image550.png"/><Relationship Id="rId568" Type="http://schemas.openxmlformats.org/officeDocument/2006/relationships/image" Target="media/image551.png"/><Relationship Id="rId569" Type="http://schemas.openxmlformats.org/officeDocument/2006/relationships/image" Target="media/image552.png"/><Relationship Id="rId570" Type="http://schemas.openxmlformats.org/officeDocument/2006/relationships/image" Target="media/image553.png"/><Relationship Id="rId571" Type="http://schemas.openxmlformats.org/officeDocument/2006/relationships/image" Target="media/image554.png"/><Relationship Id="rId572" Type="http://schemas.openxmlformats.org/officeDocument/2006/relationships/image" Target="media/image555.png"/><Relationship Id="rId573" Type="http://schemas.openxmlformats.org/officeDocument/2006/relationships/image" Target="media/image556.png"/><Relationship Id="rId574" Type="http://schemas.openxmlformats.org/officeDocument/2006/relationships/image" Target="media/image557.png"/><Relationship Id="rId575" Type="http://schemas.openxmlformats.org/officeDocument/2006/relationships/image" Target="media/image558.png"/><Relationship Id="rId576" Type="http://schemas.openxmlformats.org/officeDocument/2006/relationships/image" Target="media/image559.png"/><Relationship Id="rId577" Type="http://schemas.openxmlformats.org/officeDocument/2006/relationships/image" Target="media/image560.png"/><Relationship Id="rId578" Type="http://schemas.openxmlformats.org/officeDocument/2006/relationships/image" Target="media/image561.png"/><Relationship Id="rId579" Type="http://schemas.openxmlformats.org/officeDocument/2006/relationships/image" Target="media/image562.png"/><Relationship Id="rId580" Type="http://schemas.openxmlformats.org/officeDocument/2006/relationships/image" Target="media/image563.png"/><Relationship Id="rId581" Type="http://schemas.openxmlformats.org/officeDocument/2006/relationships/image" Target="media/image564.png"/><Relationship Id="rId582" Type="http://schemas.openxmlformats.org/officeDocument/2006/relationships/image" Target="media/image565.png"/><Relationship Id="rId583" Type="http://schemas.openxmlformats.org/officeDocument/2006/relationships/image" Target="media/image566.png"/><Relationship Id="rId584" Type="http://schemas.openxmlformats.org/officeDocument/2006/relationships/image" Target="media/image567.png"/><Relationship Id="rId585" Type="http://schemas.openxmlformats.org/officeDocument/2006/relationships/image" Target="media/image568.png"/><Relationship Id="rId586" Type="http://schemas.openxmlformats.org/officeDocument/2006/relationships/image" Target="media/image569.png"/><Relationship Id="rId587" Type="http://schemas.openxmlformats.org/officeDocument/2006/relationships/image" Target="media/image570.png"/><Relationship Id="rId588" Type="http://schemas.openxmlformats.org/officeDocument/2006/relationships/image" Target="media/image571.png"/><Relationship Id="rId589" Type="http://schemas.openxmlformats.org/officeDocument/2006/relationships/image" Target="media/image572.png"/><Relationship Id="rId590" Type="http://schemas.openxmlformats.org/officeDocument/2006/relationships/image" Target="media/image573.png"/><Relationship Id="rId591" Type="http://schemas.openxmlformats.org/officeDocument/2006/relationships/image" Target="media/image574.png"/><Relationship Id="rId592" Type="http://schemas.openxmlformats.org/officeDocument/2006/relationships/image" Target="media/image575.png"/><Relationship Id="rId593" Type="http://schemas.openxmlformats.org/officeDocument/2006/relationships/image" Target="media/image576.png"/><Relationship Id="rId594" Type="http://schemas.openxmlformats.org/officeDocument/2006/relationships/image" Target="media/image577.png"/><Relationship Id="rId595" Type="http://schemas.openxmlformats.org/officeDocument/2006/relationships/image" Target="media/image578.png"/><Relationship Id="rId596" Type="http://schemas.openxmlformats.org/officeDocument/2006/relationships/image" Target="media/image579.png"/><Relationship Id="rId597" Type="http://schemas.openxmlformats.org/officeDocument/2006/relationships/image" Target="media/image580.png"/><Relationship Id="rId598" Type="http://schemas.openxmlformats.org/officeDocument/2006/relationships/image" Target="media/image581.png"/><Relationship Id="rId599" Type="http://schemas.openxmlformats.org/officeDocument/2006/relationships/image" Target="media/image582.png"/><Relationship Id="rId600" Type="http://schemas.openxmlformats.org/officeDocument/2006/relationships/image" Target="media/image583.png"/><Relationship Id="rId601" Type="http://schemas.openxmlformats.org/officeDocument/2006/relationships/image" Target="media/image584.png"/><Relationship Id="rId602" Type="http://schemas.openxmlformats.org/officeDocument/2006/relationships/image" Target="media/image585.png"/><Relationship Id="rId603" Type="http://schemas.openxmlformats.org/officeDocument/2006/relationships/image" Target="media/image586.png"/><Relationship Id="rId604" Type="http://schemas.openxmlformats.org/officeDocument/2006/relationships/image" Target="media/image587.png"/><Relationship Id="rId605" Type="http://schemas.openxmlformats.org/officeDocument/2006/relationships/image" Target="media/image588.png"/><Relationship Id="rId606" Type="http://schemas.openxmlformats.org/officeDocument/2006/relationships/image" Target="media/image589.png"/><Relationship Id="rId607" Type="http://schemas.openxmlformats.org/officeDocument/2006/relationships/image" Target="media/image590.png"/><Relationship Id="rId608" Type="http://schemas.openxmlformats.org/officeDocument/2006/relationships/image" Target="media/image591.png"/><Relationship Id="rId609" Type="http://schemas.openxmlformats.org/officeDocument/2006/relationships/image" Target="media/image592.png"/><Relationship Id="rId610" Type="http://schemas.openxmlformats.org/officeDocument/2006/relationships/image" Target="media/image593.png"/><Relationship Id="rId611" Type="http://schemas.openxmlformats.org/officeDocument/2006/relationships/image" Target="media/image594.png"/><Relationship Id="rId612" Type="http://schemas.openxmlformats.org/officeDocument/2006/relationships/image" Target="media/image595.png"/><Relationship Id="rId613" Type="http://schemas.openxmlformats.org/officeDocument/2006/relationships/image" Target="media/image596.png"/><Relationship Id="rId614" Type="http://schemas.openxmlformats.org/officeDocument/2006/relationships/image" Target="media/image597.png"/><Relationship Id="rId615" Type="http://schemas.openxmlformats.org/officeDocument/2006/relationships/image" Target="media/image598.png"/><Relationship Id="rId616" Type="http://schemas.openxmlformats.org/officeDocument/2006/relationships/image" Target="media/image599.png"/><Relationship Id="rId617" Type="http://schemas.openxmlformats.org/officeDocument/2006/relationships/image" Target="media/image600.png"/><Relationship Id="rId618" Type="http://schemas.openxmlformats.org/officeDocument/2006/relationships/image" Target="media/image601.png"/><Relationship Id="rId619" Type="http://schemas.openxmlformats.org/officeDocument/2006/relationships/image" Target="media/image602.png"/><Relationship Id="rId620" Type="http://schemas.openxmlformats.org/officeDocument/2006/relationships/image" Target="media/image603.png"/><Relationship Id="rId621" Type="http://schemas.openxmlformats.org/officeDocument/2006/relationships/image" Target="media/image604.png"/><Relationship Id="rId622" Type="http://schemas.openxmlformats.org/officeDocument/2006/relationships/image" Target="media/image605.png"/><Relationship Id="rId623" Type="http://schemas.openxmlformats.org/officeDocument/2006/relationships/image" Target="media/image606.png"/><Relationship Id="rId624" Type="http://schemas.openxmlformats.org/officeDocument/2006/relationships/image" Target="media/image607.png"/><Relationship Id="rId625" Type="http://schemas.openxmlformats.org/officeDocument/2006/relationships/image" Target="media/image608.png"/><Relationship Id="rId626" Type="http://schemas.openxmlformats.org/officeDocument/2006/relationships/image" Target="media/image609.png"/><Relationship Id="rId627" Type="http://schemas.openxmlformats.org/officeDocument/2006/relationships/image" Target="media/image610.png"/><Relationship Id="rId628" Type="http://schemas.openxmlformats.org/officeDocument/2006/relationships/image" Target="media/image611.png"/><Relationship Id="rId629" Type="http://schemas.openxmlformats.org/officeDocument/2006/relationships/image" Target="media/image612.png"/><Relationship Id="rId630" Type="http://schemas.openxmlformats.org/officeDocument/2006/relationships/image" Target="media/image613.png"/><Relationship Id="rId631" Type="http://schemas.openxmlformats.org/officeDocument/2006/relationships/image" Target="media/image614.png"/><Relationship Id="rId632" Type="http://schemas.openxmlformats.org/officeDocument/2006/relationships/image" Target="media/image615.png"/><Relationship Id="rId633" Type="http://schemas.openxmlformats.org/officeDocument/2006/relationships/image" Target="media/image616.png"/><Relationship Id="rId634" Type="http://schemas.openxmlformats.org/officeDocument/2006/relationships/image" Target="media/image617.png"/><Relationship Id="rId635" Type="http://schemas.openxmlformats.org/officeDocument/2006/relationships/image" Target="media/image618.png"/><Relationship Id="rId636" Type="http://schemas.openxmlformats.org/officeDocument/2006/relationships/image" Target="media/image619.png"/><Relationship Id="rId637" Type="http://schemas.openxmlformats.org/officeDocument/2006/relationships/image" Target="media/image620.png"/><Relationship Id="rId638" Type="http://schemas.openxmlformats.org/officeDocument/2006/relationships/image" Target="media/image621.png"/><Relationship Id="rId639" Type="http://schemas.openxmlformats.org/officeDocument/2006/relationships/image" Target="media/image622.png"/><Relationship Id="rId640" Type="http://schemas.openxmlformats.org/officeDocument/2006/relationships/image" Target="media/image623.png"/><Relationship Id="rId641" Type="http://schemas.openxmlformats.org/officeDocument/2006/relationships/image" Target="media/image624.png"/><Relationship Id="rId642" Type="http://schemas.openxmlformats.org/officeDocument/2006/relationships/image" Target="media/image625.png"/><Relationship Id="rId643" Type="http://schemas.openxmlformats.org/officeDocument/2006/relationships/image" Target="media/image626.png"/><Relationship Id="rId644" Type="http://schemas.openxmlformats.org/officeDocument/2006/relationships/image" Target="media/image627.png"/><Relationship Id="rId645" Type="http://schemas.openxmlformats.org/officeDocument/2006/relationships/image" Target="media/image628.png"/><Relationship Id="rId646" Type="http://schemas.openxmlformats.org/officeDocument/2006/relationships/image" Target="media/image629.png"/><Relationship Id="rId647" Type="http://schemas.openxmlformats.org/officeDocument/2006/relationships/image" Target="media/image630.png"/><Relationship Id="rId648" Type="http://schemas.openxmlformats.org/officeDocument/2006/relationships/image" Target="media/image631.png"/><Relationship Id="rId649" Type="http://schemas.openxmlformats.org/officeDocument/2006/relationships/image" Target="media/image632.png"/><Relationship Id="rId650" Type="http://schemas.openxmlformats.org/officeDocument/2006/relationships/image" Target="media/image633.png"/><Relationship Id="rId651" Type="http://schemas.openxmlformats.org/officeDocument/2006/relationships/image" Target="media/image634.png"/><Relationship Id="rId652" Type="http://schemas.openxmlformats.org/officeDocument/2006/relationships/image" Target="media/image635.png"/><Relationship Id="rId653" Type="http://schemas.openxmlformats.org/officeDocument/2006/relationships/image" Target="media/image636.png"/><Relationship Id="rId654" Type="http://schemas.openxmlformats.org/officeDocument/2006/relationships/image" Target="media/image637.png"/><Relationship Id="rId655" Type="http://schemas.openxmlformats.org/officeDocument/2006/relationships/image" Target="media/image638.png"/><Relationship Id="rId656" Type="http://schemas.openxmlformats.org/officeDocument/2006/relationships/image" Target="media/image639.png"/><Relationship Id="rId657" Type="http://schemas.openxmlformats.org/officeDocument/2006/relationships/image" Target="media/image640.png"/><Relationship Id="rId658" Type="http://schemas.openxmlformats.org/officeDocument/2006/relationships/image" Target="media/image641.png"/><Relationship Id="rId659" Type="http://schemas.openxmlformats.org/officeDocument/2006/relationships/image" Target="media/image642.png"/><Relationship Id="rId660" Type="http://schemas.openxmlformats.org/officeDocument/2006/relationships/image" Target="media/image643.png"/><Relationship Id="rId661" Type="http://schemas.openxmlformats.org/officeDocument/2006/relationships/image" Target="media/image644.png"/><Relationship Id="rId662" Type="http://schemas.openxmlformats.org/officeDocument/2006/relationships/image" Target="media/image645.png"/><Relationship Id="rId663" Type="http://schemas.openxmlformats.org/officeDocument/2006/relationships/image" Target="media/image646.png"/><Relationship Id="rId664" Type="http://schemas.openxmlformats.org/officeDocument/2006/relationships/image" Target="media/image647.png"/><Relationship Id="rId665" Type="http://schemas.openxmlformats.org/officeDocument/2006/relationships/image" Target="media/image648.png"/><Relationship Id="rId666" Type="http://schemas.openxmlformats.org/officeDocument/2006/relationships/image" Target="media/image649.png"/><Relationship Id="rId667" Type="http://schemas.openxmlformats.org/officeDocument/2006/relationships/image" Target="media/image650.png"/><Relationship Id="rId668" Type="http://schemas.openxmlformats.org/officeDocument/2006/relationships/image" Target="media/image651.png"/><Relationship Id="rId669" Type="http://schemas.openxmlformats.org/officeDocument/2006/relationships/image" Target="media/image652.png"/><Relationship Id="rId670" Type="http://schemas.openxmlformats.org/officeDocument/2006/relationships/image" Target="media/image653.png"/><Relationship Id="rId671" Type="http://schemas.openxmlformats.org/officeDocument/2006/relationships/image" Target="media/image654.png"/><Relationship Id="rId672" Type="http://schemas.openxmlformats.org/officeDocument/2006/relationships/image" Target="media/image655.png"/><Relationship Id="rId673" Type="http://schemas.openxmlformats.org/officeDocument/2006/relationships/image" Target="media/image656.png"/><Relationship Id="rId674" Type="http://schemas.openxmlformats.org/officeDocument/2006/relationships/image" Target="media/image657.png"/><Relationship Id="rId675" Type="http://schemas.openxmlformats.org/officeDocument/2006/relationships/image" Target="media/image658.png"/><Relationship Id="rId676" Type="http://schemas.openxmlformats.org/officeDocument/2006/relationships/image" Target="media/image659.png"/><Relationship Id="rId677" Type="http://schemas.openxmlformats.org/officeDocument/2006/relationships/image" Target="media/image660.png"/><Relationship Id="rId678" Type="http://schemas.openxmlformats.org/officeDocument/2006/relationships/image" Target="media/image661.png"/><Relationship Id="rId679" Type="http://schemas.openxmlformats.org/officeDocument/2006/relationships/image" Target="media/image662.png"/><Relationship Id="rId680" Type="http://schemas.openxmlformats.org/officeDocument/2006/relationships/image" Target="media/image663.png"/><Relationship Id="rId681" Type="http://schemas.openxmlformats.org/officeDocument/2006/relationships/image" Target="media/image664.png"/><Relationship Id="rId682" Type="http://schemas.openxmlformats.org/officeDocument/2006/relationships/image" Target="media/image665.png"/><Relationship Id="rId683" Type="http://schemas.openxmlformats.org/officeDocument/2006/relationships/image" Target="media/image666.png"/><Relationship Id="rId684" Type="http://schemas.openxmlformats.org/officeDocument/2006/relationships/image" Target="media/image667.png"/><Relationship Id="rId685" Type="http://schemas.openxmlformats.org/officeDocument/2006/relationships/image" Target="media/image668.png"/><Relationship Id="rId686" Type="http://schemas.openxmlformats.org/officeDocument/2006/relationships/image" Target="media/image669.png"/><Relationship Id="rId687" Type="http://schemas.openxmlformats.org/officeDocument/2006/relationships/image" Target="media/image670.png"/><Relationship Id="rId688" Type="http://schemas.openxmlformats.org/officeDocument/2006/relationships/image" Target="media/image671.png"/><Relationship Id="rId689" Type="http://schemas.openxmlformats.org/officeDocument/2006/relationships/image" Target="media/image672.png"/><Relationship Id="rId690" Type="http://schemas.openxmlformats.org/officeDocument/2006/relationships/image" Target="media/image673.png"/><Relationship Id="rId691" Type="http://schemas.openxmlformats.org/officeDocument/2006/relationships/image" Target="media/image674.png"/><Relationship Id="rId692" Type="http://schemas.openxmlformats.org/officeDocument/2006/relationships/image" Target="media/image675.png"/><Relationship Id="rId693" Type="http://schemas.openxmlformats.org/officeDocument/2006/relationships/image" Target="media/image676.png"/><Relationship Id="rId694" Type="http://schemas.openxmlformats.org/officeDocument/2006/relationships/image" Target="media/image677.png"/><Relationship Id="rId695" Type="http://schemas.openxmlformats.org/officeDocument/2006/relationships/image" Target="media/image678.png"/><Relationship Id="rId696" Type="http://schemas.openxmlformats.org/officeDocument/2006/relationships/image" Target="media/image679.png"/><Relationship Id="rId697" Type="http://schemas.openxmlformats.org/officeDocument/2006/relationships/image" Target="media/image680.png"/><Relationship Id="rId698" Type="http://schemas.openxmlformats.org/officeDocument/2006/relationships/image" Target="media/image681.png"/><Relationship Id="rId699" Type="http://schemas.openxmlformats.org/officeDocument/2006/relationships/image" Target="media/image682.png"/><Relationship Id="rId700" Type="http://schemas.openxmlformats.org/officeDocument/2006/relationships/image" Target="media/image683.png"/><Relationship Id="rId701" Type="http://schemas.openxmlformats.org/officeDocument/2006/relationships/image" Target="media/image684.png"/><Relationship Id="rId702" Type="http://schemas.openxmlformats.org/officeDocument/2006/relationships/image" Target="media/image685.png"/><Relationship Id="rId703" Type="http://schemas.openxmlformats.org/officeDocument/2006/relationships/image" Target="media/image686.png"/><Relationship Id="rId704" Type="http://schemas.openxmlformats.org/officeDocument/2006/relationships/image" Target="media/image687.png"/><Relationship Id="rId705" Type="http://schemas.openxmlformats.org/officeDocument/2006/relationships/image" Target="media/image688.png"/><Relationship Id="rId706" Type="http://schemas.openxmlformats.org/officeDocument/2006/relationships/image" Target="media/image689.png"/><Relationship Id="rId707" Type="http://schemas.openxmlformats.org/officeDocument/2006/relationships/image" Target="media/image690.png"/><Relationship Id="rId708" Type="http://schemas.openxmlformats.org/officeDocument/2006/relationships/image" Target="media/image691.png"/><Relationship Id="rId709" Type="http://schemas.openxmlformats.org/officeDocument/2006/relationships/image" Target="media/image692.png"/><Relationship Id="rId710" Type="http://schemas.openxmlformats.org/officeDocument/2006/relationships/image" Target="media/image693.png"/><Relationship Id="rId711" Type="http://schemas.openxmlformats.org/officeDocument/2006/relationships/image" Target="media/image694.png"/><Relationship Id="rId712" Type="http://schemas.openxmlformats.org/officeDocument/2006/relationships/image" Target="media/image695.png"/><Relationship Id="rId713" Type="http://schemas.openxmlformats.org/officeDocument/2006/relationships/image" Target="media/image696.png"/><Relationship Id="rId714" Type="http://schemas.openxmlformats.org/officeDocument/2006/relationships/image" Target="media/image697.png"/><Relationship Id="rId715" Type="http://schemas.openxmlformats.org/officeDocument/2006/relationships/image" Target="media/image698.png"/><Relationship Id="rId716" Type="http://schemas.openxmlformats.org/officeDocument/2006/relationships/image" Target="media/image699.png"/><Relationship Id="rId717" Type="http://schemas.openxmlformats.org/officeDocument/2006/relationships/image" Target="media/image700.png"/><Relationship Id="rId718" Type="http://schemas.openxmlformats.org/officeDocument/2006/relationships/image" Target="media/image701.png"/><Relationship Id="rId719" Type="http://schemas.openxmlformats.org/officeDocument/2006/relationships/image" Target="media/image702.png"/><Relationship Id="rId720" Type="http://schemas.openxmlformats.org/officeDocument/2006/relationships/image" Target="media/image703.png"/><Relationship Id="rId721" Type="http://schemas.openxmlformats.org/officeDocument/2006/relationships/image" Target="media/image704.png"/><Relationship Id="rId722" Type="http://schemas.openxmlformats.org/officeDocument/2006/relationships/image" Target="media/image705.png"/><Relationship Id="rId723" Type="http://schemas.openxmlformats.org/officeDocument/2006/relationships/image" Target="media/image706.png"/><Relationship Id="rId724" Type="http://schemas.openxmlformats.org/officeDocument/2006/relationships/image" Target="media/image707.png"/><Relationship Id="rId725" Type="http://schemas.openxmlformats.org/officeDocument/2006/relationships/image" Target="media/image708.png"/><Relationship Id="rId726" Type="http://schemas.openxmlformats.org/officeDocument/2006/relationships/image" Target="media/image709.png"/><Relationship Id="rId727" Type="http://schemas.openxmlformats.org/officeDocument/2006/relationships/image" Target="media/image710.png"/><Relationship Id="rId728" Type="http://schemas.openxmlformats.org/officeDocument/2006/relationships/image" Target="media/image711.png"/><Relationship Id="rId729" Type="http://schemas.openxmlformats.org/officeDocument/2006/relationships/image" Target="media/image712.png"/><Relationship Id="rId730" Type="http://schemas.openxmlformats.org/officeDocument/2006/relationships/image" Target="media/image713.png"/><Relationship Id="rId731" Type="http://schemas.openxmlformats.org/officeDocument/2006/relationships/image" Target="media/image714.png"/><Relationship Id="rId732" Type="http://schemas.openxmlformats.org/officeDocument/2006/relationships/image" Target="media/image715.png"/><Relationship Id="rId733" Type="http://schemas.openxmlformats.org/officeDocument/2006/relationships/image" Target="media/image716.png"/><Relationship Id="rId734" Type="http://schemas.openxmlformats.org/officeDocument/2006/relationships/image" Target="media/image717.png"/><Relationship Id="rId735" Type="http://schemas.openxmlformats.org/officeDocument/2006/relationships/image" Target="media/image718.png"/><Relationship Id="rId736" Type="http://schemas.openxmlformats.org/officeDocument/2006/relationships/image" Target="media/image719.png"/><Relationship Id="rId737" Type="http://schemas.openxmlformats.org/officeDocument/2006/relationships/image" Target="media/image720.png"/><Relationship Id="rId738" Type="http://schemas.openxmlformats.org/officeDocument/2006/relationships/image" Target="media/image721.png"/><Relationship Id="rId739" Type="http://schemas.openxmlformats.org/officeDocument/2006/relationships/image" Target="media/image722.png"/><Relationship Id="rId740" Type="http://schemas.openxmlformats.org/officeDocument/2006/relationships/image" Target="media/image723.png"/><Relationship Id="rId741" Type="http://schemas.openxmlformats.org/officeDocument/2006/relationships/image" Target="media/image724.png"/><Relationship Id="rId742" Type="http://schemas.openxmlformats.org/officeDocument/2006/relationships/image" Target="media/image725.png"/><Relationship Id="rId743" Type="http://schemas.openxmlformats.org/officeDocument/2006/relationships/image" Target="media/image726.png"/><Relationship Id="rId744" Type="http://schemas.openxmlformats.org/officeDocument/2006/relationships/image" Target="media/image727.png"/><Relationship Id="rId745" Type="http://schemas.openxmlformats.org/officeDocument/2006/relationships/image" Target="media/image728.png"/><Relationship Id="rId746" Type="http://schemas.openxmlformats.org/officeDocument/2006/relationships/image" Target="media/image729.png"/><Relationship Id="rId747" Type="http://schemas.openxmlformats.org/officeDocument/2006/relationships/image" Target="media/image730.png"/><Relationship Id="rId748" Type="http://schemas.openxmlformats.org/officeDocument/2006/relationships/image" Target="media/image731.png"/><Relationship Id="rId749" Type="http://schemas.openxmlformats.org/officeDocument/2006/relationships/image" Target="media/image732.png"/><Relationship Id="rId750" Type="http://schemas.openxmlformats.org/officeDocument/2006/relationships/image" Target="media/image733.png"/><Relationship Id="rId751" Type="http://schemas.openxmlformats.org/officeDocument/2006/relationships/image" Target="media/image734.png"/><Relationship Id="rId752" Type="http://schemas.openxmlformats.org/officeDocument/2006/relationships/image" Target="media/image735.png"/><Relationship Id="rId753" Type="http://schemas.openxmlformats.org/officeDocument/2006/relationships/image" Target="media/image736.png"/><Relationship Id="rId754" Type="http://schemas.openxmlformats.org/officeDocument/2006/relationships/image" Target="media/image737.png"/><Relationship Id="rId755" Type="http://schemas.openxmlformats.org/officeDocument/2006/relationships/image" Target="media/image738.png"/><Relationship Id="rId756" Type="http://schemas.openxmlformats.org/officeDocument/2006/relationships/image" Target="media/image739.png"/><Relationship Id="rId757" Type="http://schemas.openxmlformats.org/officeDocument/2006/relationships/image" Target="media/image740.png"/><Relationship Id="rId758" Type="http://schemas.openxmlformats.org/officeDocument/2006/relationships/image" Target="media/image741.png"/><Relationship Id="rId759" Type="http://schemas.openxmlformats.org/officeDocument/2006/relationships/image" Target="media/image742.png"/><Relationship Id="rId760" Type="http://schemas.openxmlformats.org/officeDocument/2006/relationships/image" Target="media/image743.png"/><Relationship Id="rId761" Type="http://schemas.openxmlformats.org/officeDocument/2006/relationships/image" Target="media/image744.png"/><Relationship Id="rId762" Type="http://schemas.openxmlformats.org/officeDocument/2006/relationships/image" Target="media/image745.png"/><Relationship Id="rId763" Type="http://schemas.openxmlformats.org/officeDocument/2006/relationships/image" Target="media/image746.png"/><Relationship Id="rId764" Type="http://schemas.openxmlformats.org/officeDocument/2006/relationships/image" Target="media/image747.png"/><Relationship Id="rId765" Type="http://schemas.openxmlformats.org/officeDocument/2006/relationships/image" Target="media/image748.png"/><Relationship Id="rId766" Type="http://schemas.openxmlformats.org/officeDocument/2006/relationships/image" Target="media/image749.png"/><Relationship Id="rId767" Type="http://schemas.openxmlformats.org/officeDocument/2006/relationships/image" Target="media/image750.png"/><Relationship Id="rId768" Type="http://schemas.openxmlformats.org/officeDocument/2006/relationships/image" Target="media/image751.png"/><Relationship Id="rId769" Type="http://schemas.openxmlformats.org/officeDocument/2006/relationships/image" Target="media/image752.png"/><Relationship Id="rId770" Type="http://schemas.openxmlformats.org/officeDocument/2006/relationships/image" Target="media/image753.png"/><Relationship Id="rId771" Type="http://schemas.openxmlformats.org/officeDocument/2006/relationships/image" Target="media/image754.png"/><Relationship Id="rId772" Type="http://schemas.openxmlformats.org/officeDocument/2006/relationships/image" Target="media/image755.png"/><Relationship Id="rId773" Type="http://schemas.openxmlformats.org/officeDocument/2006/relationships/image" Target="media/image756.png"/><Relationship Id="rId774" Type="http://schemas.openxmlformats.org/officeDocument/2006/relationships/image" Target="media/image757.png"/><Relationship Id="rId775" Type="http://schemas.openxmlformats.org/officeDocument/2006/relationships/image" Target="media/image758.png"/><Relationship Id="rId776" Type="http://schemas.openxmlformats.org/officeDocument/2006/relationships/image" Target="media/image759.png"/><Relationship Id="rId777" Type="http://schemas.openxmlformats.org/officeDocument/2006/relationships/image" Target="media/image760.png"/><Relationship Id="rId778" Type="http://schemas.openxmlformats.org/officeDocument/2006/relationships/image" Target="media/image761.png"/><Relationship Id="rId779" Type="http://schemas.openxmlformats.org/officeDocument/2006/relationships/image" Target="media/image762.png"/><Relationship Id="rId780" Type="http://schemas.openxmlformats.org/officeDocument/2006/relationships/image" Target="media/image763.png"/><Relationship Id="rId781" Type="http://schemas.openxmlformats.org/officeDocument/2006/relationships/image" Target="media/image764.png"/><Relationship Id="rId782" Type="http://schemas.openxmlformats.org/officeDocument/2006/relationships/image" Target="media/image765.png"/><Relationship Id="rId783" Type="http://schemas.openxmlformats.org/officeDocument/2006/relationships/image" Target="media/image766.png"/><Relationship Id="rId784" Type="http://schemas.openxmlformats.org/officeDocument/2006/relationships/image" Target="media/image767.png"/><Relationship Id="rId785" Type="http://schemas.openxmlformats.org/officeDocument/2006/relationships/image" Target="media/image768.png"/><Relationship Id="rId786" Type="http://schemas.openxmlformats.org/officeDocument/2006/relationships/image" Target="media/image769.png"/><Relationship Id="rId787" Type="http://schemas.openxmlformats.org/officeDocument/2006/relationships/image" Target="media/image770.png"/><Relationship Id="rId788" Type="http://schemas.openxmlformats.org/officeDocument/2006/relationships/image" Target="media/image771.jpeg"/><Relationship Id="rId789" Type="http://schemas.openxmlformats.org/officeDocument/2006/relationships/image" Target="media/image772.png"/><Relationship Id="rId790" Type="http://schemas.openxmlformats.org/officeDocument/2006/relationships/image" Target="media/image773.png"/><Relationship Id="rId791" Type="http://schemas.openxmlformats.org/officeDocument/2006/relationships/image" Target="media/image774.png"/><Relationship Id="rId792" Type="http://schemas.openxmlformats.org/officeDocument/2006/relationships/image" Target="media/image775.png"/><Relationship Id="rId793" Type="http://schemas.openxmlformats.org/officeDocument/2006/relationships/image" Target="media/image776.png"/><Relationship Id="rId794" Type="http://schemas.openxmlformats.org/officeDocument/2006/relationships/image" Target="media/image777.png"/><Relationship Id="rId795" Type="http://schemas.openxmlformats.org/officeDocument/2006/relationships/image" Target="media/image778.png"/><Relationship Id="rId796" Type="http://schemas.openxmlformats.org/officeDocument/2006/relationships/image" Target="media/image779.png"/><Relationship Id="rId797" Type="http://schemas.openxmlformats.org/officeDocument/2006/relationships/image" Target="media/image780.png"/><Relationship Id="rId798" Type="http://schemas.openxmlformats.org/officeDocument/2006/relationships/image" Target="media/image781.png"/><Relationship Id="rId799" Type="http://schemas.openxmlformats.org/officeDocument/2006/relationships/image" Target="media/image782.png"/><Relationship Id="rId800" Type="http://schemas.openxmlformats.org/officeDocument/2006/relationships/image" Target="media/image783.png"/><Relationship Id="rId801" Type="http://schemas.openxmlformats.org/officeDocument/2006/relationships/image" Target="media/image784.png"/><Relationship Id="rId802" Type="http://schemas.openxmlformats.org/officeDocument/2006/relationships/image" Target="media/image785.png"/><Relationship Id="rId803" Type="http://schemas.openxmlformats.org/officeDocument/2006/relationships/image" Target="media/image786.png"/><Relationship Id="rId804" Type="http://schemas.openxmlformats.org/officeDocument/2006/relationships/image" Target="media/image787.png"/><Relationship Id="rId805" Type="http://schemas.openxmlformats.org/officeDocument/2006/relationships/image" Target="media/image788.png"/><Relationship Id="rId806" Type="http://schemas.openxmlformats.org/officeDocument/2006/relationships/image" Target="media/image789.png"/><Relationship Id="rId807" Type="http://schemas.openxmlformats.org/officeDocument/2006/relationships/image" Target="media/image790.png"/><Relationship Id="rId808" Type="http://schemas.openxmlformats.org/officeDocument/2006/relationships/footer" Target="footer13.xml"/><Relationship Id="rId809" Type="http://schemas.openxmlformats.org/officeDocument/2006/relationships/image" Target="media/image791.png"/><Relationship Id="rId810" Type="http://schemas.openxmlformats.org/officeDocument/2006/relationships/image" Target="media/image792.png"/><Relationship Id="rId811" Type="http://schemas.openxmlformats.org/officeDocument/2006/relationships/image" Target="media/image793.png"/><Relationship Id="rId812" Type="http://schemas.openxmlformats.org/officeDocument/2006/relationships/image" Target="media/image794.png"/><Relationship Id="rId813" Type="http://schemas.openxmlformats.org/officeDocument/2006/relationships/image" Target="media/image795.png"/><Relationship Id="rId814" Type="http://schemas.openxmlformats.org/officeDocument/2006/relationships/image" Target="media/image796.png"/><Relationship Id="rId815" Type="http://schemas.openxmlformats.org/officeDocument/2006/relationships/image" Target="media/image797.png"/><Relationship Id="rId816" Type="http://schemas.openxmlformats.org/officeDocument/2006/relationships/image" Target="media/image798.png"/><Relationship Id="rId817" Type="http://schemas.openxmlformats.org/officeDocument/2006/relationships/image" Target="media/image799.png"/><Relationship Id="rId818" Type="http://schemas.openxmlformats.org/officeDocument/2006/relationships/image" Target="media/image800.jpeg"/><Relationship Id="rId819" Type="http://schemas.openxmlformats.org/officeDocument/2006/relationships/image" Target="media/image801.png"/><Relationship Id="rId820" Type="http://schemas.openxmlformats.org/officeDocument/2006/relationships/image" Target="media/image802.png"/><Relationship Id="rId821" Type="http://schemas.openxmlformats.org/officeDocument/2006/relationships/image" Target="media/image803.png"/><Relationship Id="rId822" Type="http://schemas.openxmlformats.org/officeDocument/2006/relationships/image" Target="media/image804.jpeg"/><Relationship Id="rId823" Type="http://schemas.openxmlformats.org/officeDocument/2006/relationships/image" Target="media/image805.png"/><Relationship Id="rId824" Type="http://schemas.openxmlformats.org/officeDocument/2006/relationships/image" Target="media/image806.png"/><Relationship Id="rId825" Type="http://schemas.openxmlformats.org/officeDocument/2006/relationships/image" Target="media/image807.png"/><Relationship Id="rId826" Type="http://schemas.openxmlformats.org/officeDocument/2006/relationships/image" Target="media/image808.png"/><Relationship Id="rId827" Type="http://schemas.openxmlformats.org/officeDocument/2006/relationships/image" Target="media/image809.png"/><Relationship Id="rId828" Type="http://schemas.openxmlformats.org/officeDocument/2006/relationships/image" Target="media/image810.png"/><Relationship Id="rId829" Type="http://schemas.openxmlformats.org/officeDocument/2006/relationships/image" Target="media/image811.png"/><Relationship Id="rId830" Type="http://schemas.openxmlformats.org/officeDocument/2006/relationships/image" Target="media/image812.png"/><Relationship Id="rId831" Type="http://schemas.openxmlformats.org/officeDocument/2006/relationships/image" Target="media/image813.png"/><Relationship Id="rId832" Type="http://schemas.openxmlformats.org/officeDocument/2006/relationships/image" Target="media/image814.png"/><Relationship Id="rId833" Type="http://schemas.openxmlformats.org/officeDocument/2006/relationships/image" Target="media/image815.png"/><Relationship Id="rId834" Type="http://schemas.openxmlformats.org/officeDocument/2006/relationships/image" Target="media/image816.png"/><Relationship Id="rId835" Type="http://schemas.openxmlformats.org/officeDocument/2006/relationships/image" Target="media/image817.png"/><Relationship Id="rId836" Type="http://schemas.openxmlformats.org/officeDocument/2006/relationships/image" Target="media/image818.png"/><Relationship Id="rId837" Type="http://schemas.openxmlformats.org/officeDocument/2006/relationships/image" Target="media/image819.png"/><Relationship Id="rId838" Type="http://schemas.openxmlformats.org/officeDocument/2006/relationships/image" Target="media/image820.png"/><Relationship Id="rId839" Type="http://schemas.openxmlformats.org/officeDocument/2006/relationships/footer" Target="footer14.xml"/><Relationship Id="rId840" Type="http://schemas.openxmlformats.org/officeDocument/2006/relationships/image" Target="media/image821.png"/><Relationship Id="rId841" Type="http://schemas.openxmlformats.org/officeDocument/2006/relationships/image" Target="media/image822.png"/><Relationship Id="rId842" Type="http://schemas.openxmlformats.org/officeDocument/2006/relationships/image" Target="media/image823.png"/><Relationship Id="rId843" Type="http://schemas.openxmlformats.org/officeDocument/2006/relationships/hyperlink" Target="http://www.cepltesymonds.eo.uk/struclures" TargetMode="External"/><Relationship Id="rId844" Type="http://schemas.openxmlformats.org/officeDocument/2006/relationships/image" Target="media/image824.png"/><Relationship Id="rId845" Type="http://schemas.openxmlformats.org/officeDocument/2006/relationships/image" Target="media/image825.jpeg"/><Relationship Id="rId846" Type="http://schemas.openxmlformats.org/officeDocument/2006/relationships/image" Target="media/image826.png"/><Relationship Id="rId847" Type="http://schemas.openxmlformats.org/officeDocument/2006/relationships/image" Target="media/image827.png"/><Relationship Id="rId848" Type="http://schemas.openxmlformats.org/officeDocument/2006/relationships/image" Target="media/image828.png"/><Relationship Id="rId849" Type="http://schemas.openxmlformats.org/officeDocument/2006/relationships/image" Target="media/image829.png"/><Relationship Id="rId850" Type="http://schemas.openxmlformats.org/officeDocument/2006/relationships/image" Target="media/image830.jpeg"/><Relationship Id="rId851" Type="http://schemas.openxmlformats.org/officeDocument/2006/relationships/image" Target="media/image831.png"/><Relationship Id="rId852" Type="http://schemas.openxmlformats.org/officeDocument/2006/relationships/image" Target="media/image832.png"/><Relationship Id="rId853" Type="http://schemas.openxmlformats.org/officeDocument/2006/relationships/image" Target="media/image833.png"/><Relationship Id="rId854" Type="http://schemas.openxmlformats.org/officeDocument/2006/relationships/image" Target="media/image834.jpeg"/><Relationship Id="rId855" Type="http://schemas.openxmlformats.org/officeDocument/2006/relationships/image" Target="media/image835.png"/><Relationship Id="rId856" Type="http://schemas.openxmlformats.org/officeDocument/2006/relationships/image" Target="media/image836.png"/><Relationship Id="rId857" Type="http://schemas.openxmlformats.org/officeDocument/2006/relationships/image" Target="media/image837.png"/><Relationship Id="rId858" Type="http://schemas.openxmlformats.org/officeDocument/2006/relationships/image" Target="media/image838.png"/><Relationship Id="rId859" Type="http://schemas.openxmlformats.org/officeDocument/2006/relationships/image" Target="media/image839.png"/><Relationship Id="rId860" Type="http://schemas.openxmlformats.org/officeDocument/2006/relationships/image" Target="media/image840.png"/><Relationship Id="rId861" Type="http://schemas.openxmlformats.org/officeDocument/2006/relationships/image" Target="media/image841.png"/><Relationship Id="rId862" Type="http://schemas.openxmlformats.org/officeDocument/2006/relationships/footer" Target="footer15.xml"/><Relationship Id="rId863" Type="http://schemas.openxmlformats.org/officeDocument/2006/relationships/image" Target="media/image842.png"/><Relationship Id="rId864" Type="http://schemas.openxmlformats.org/officeDocument/2006/relationships/image" Target="media/image843.png"/><Relationship Id="rId865" Type="http://schemas.openxmlformats.org/officeDocument/2006/relationships/image" Target="media/image844.png"/><Relationship Id="rId866" Type="http://schemas.openxmlformats.org/officeDocument/2006/relationships/image" Target="media/image845.png"/><Relationship Id="rId867" Type="http://schemas.openxmlformats.org/officeDocument/2006/relationships/image" Target="media/image846.png"/><Relationship Id="rId868" Type="http://schemas.openxmlformats.org/officeDocument/2006/relationships/image" Target="media/image847.png"/><Relationship Id="rId869" Type="http://schemas.openxmlformats.org/officeDocument/2006/relationships/image" Target="media/image848.png"/><Relationship Id="rId870" Type="http://schemas.openxmlformats.org/officeDocument/2006/relationships/image" Target="media/image849.png"/><Relationship Id="rId871" Type="http://schemas.openxmlformats.org/officeDocument/2006/relationships/image" Target="media/image850.png"/><Relationship Id="rId872" Type="http://schemas.openxmlformats.org/officeDocument/2006/relationships/image" Target="media/image851.png"/><Relationship Id="rId873" Type="http://schemas.openxmlformats.org/officeDocument/2006/relationships/image" Target="media/image852.png"/><Relationship Id="rId874" Type="http://schemas.openxmlformats.org/officeDocument/2006/relationships/image" Target="media/image853.png"/><Relationship Id="rId875" Type="http://schemas.openxmlformats.org/officeDocument/2006/relationships/image" Target="media/image854.png"/><Relationship Id="rId876" Type="http://schemas.openxmlformats.org/officeDocument/2006/relationships/image" Target="media/image855.png"/><Relationship Id="rId877" Type="http://schemas.openxmlformats.org/officeDocument/2006/relationships/image" Target="media/image856.png"/><Relationship Id="rId878" Type="http://schemas.openxmlformats.org/officeDocument/2006/relationships/image" Target="media/image857.jpeg"/><Relationship Id="rId879" Type="http://schemas.openxmlformats.org/officeDocument/2006/relationships/image" Target="media/image858.png"/><Relationship Id="rId880" Type="http://schemas.openxmlformats.org/officeDocument/2006/relationships/image" Target="media/image859.png"/><Relationship Id="rId881" Type="http://schemas.openxmlformats.org/officeDocument/2006/relationships/image" Target="media/image860.png"/><Relationship Id="rId882" Type="http://schemas.openxmlformats.org/officeDocument/2006/relationships/image" Target="media/image861.png"/><Relationship Id="rId883" Type="http://schemas.openxmlformats.org/officeDocument/2006/relationships/image" Target="media/image862.png"/><Relationship Id="rId884" Type="http://schemas.openxmlformats.org/officeDocument/2006/relationships/image" Target="media/image863.png"/><Relationship Id="rId885" Type="http://schemas.openxmlformats.org/officeDocument/2006/relationships/image" Target="media/image864.png"/><Relationship Id="rId886" Type="http://schemas.openxmlformats.org/officeDocument/2006/relationships/image" Target="media/image865.png"/><Relationship Id="rId887" Type="http://schemas.openxmlformats.org/officeDocument/2006/relationships/image" Target="media/image866.png"/><Relationship Id="rId888" Type="http://schemas.openxmlformats.org/officeDocument/2006/relationships/image" Target="media/image867.png"/><Relationship Id="rId889" Type="http://schemas.openxmlformats.org/officeDocument/2006/relationships/image" Target="media/image868.png"/><Relationship Id="rId890" Type="http://schemas.openxmlformats.org/officeDocument/2006/relationships/image" Target="media/image869.png"/><Relationship Id="rId891" Type="http://schemas.openxmlformats.org/officeDocument/2006/relationships/image" Target="media/image870.png"/><Relationship Id="rId892" Type="http://schemas.openxmlformats.org/officeDocument/2006/relationships/image" Target="media/image871.png"/><Relationship Id="rId893" Type="http://schemas.openxmlformats.org/officeDocument/2006/relationships/image" Target="media/image872.png"/><Relationship Id="rId894" Type="http://schemas.openxmlformats.org/officeDocument/2006/relationships/image" Target="media/image873.png"/><Relationship Id="rId895" Type="http://schemas.openxmlformats.org/officeDocument/2006/relationships/image" Target="media/image874.png"/><Relationship Id="rId896" Type="http://schemas.openxmlformats.org/officeDocument/2006/relationships/image" Target="media/image875.png"/><Relationship Id="rId897" Type="http://schemas.openxmlformats.org/officeDocument/2006/relationships/image" Target="media/image876.png"/><Relationship Id="rId898" Type="http://schemas.openxmlformats.org/officeDocument/2006/relationships/image" Target="media/image877.png"/><Relationship Id="rId899" Type="http://schemas.openxmlformats.org/officeDocument/2006/relationships/image" Target="media/image878.png"/><Relationship Id="rId900" Type="http://schemas.openxmlformats.org/officeDocument/2006/relationships/image" Target="media/image879.png"/><Relationship Id="rId901" Type="http://schemas.openxmlformats.org/officeDocument/2006/relationships/image" Target="media/image880.png"/><Relationship Id="rId902" Type="http://schemas.openxmlformats.org/officeDocument/2006/relationships/image" Target="media/image881.png"/><Relationship Id="rId903" Type="http://schemas.openxmlformats.org/officeDocument/2006/relationships/image" Target="media/image882.png"/><Relationship Id="rId904" Type="http://schemas.openxmlformats.org/officeDocument/2006/relationships/image" Target="media/image883.png"/><Relationship Id="rId905" Type="http://schemas.openxmlformats.org/officeDocument/2006/relationships/image" Target="media/image884.png"/><Relationship Id="rId906" Type="http://schemas.openxmlformats.org/officeDocument/2006/relationships/footer" Target="footer16.xml"/><Relationship Id="rId907" Type="http://schemas.openxmlformats.org/officeDocument/2006/relationships/hyperlink" Target="http://www.capitasymonds.com/" TargetMode="External"/><Relationship Id="rId90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Holt</dc:creator>
  <dcterms:created xsi:type="dcterms:W3CDTF">2019-12-18T11:10:05Z</dcterms:created>
  <dcterms:modified xsi:type="dcterms:W3CDTF">2019-12-18T11:10:05Z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2013-11-14T00:00:00Z</vt:filetime>
  </property>
  <property fmtid="{D5CDD505-2E9C-101B-9397-08002B2CF9AE}" pid="3" name="LastSaved">
    <vt:filetime>2019-12-18T00:00:00Z</vt:filetime>
  </property>
</Properties>
</file>